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8CBB55B" w14:textId="77777777" w:rsidR="00C57E99" w:rsidRDefault="006C59C1" w:rsidP="00C57E99">
      <w:pPr>
        <w:pStyle w:val="StructureMastertext"/>
      </w:pPr>
      <w:r>
        <w:rPr>
          <w:rFonts w:ascii="Times New Roman ebf" w:eastAsia="MS Mincho" w:hAnsi="Times New Roman ebf" w:cstheme="minorBidi"/>
          <w:color w:val="auto"/>
          <w:sz w:val="22"/>
          <w:szCs w:val="24"/>
          <w:lang w:eastAsia="en-US"/>
        </w:rPr>
        <w:t>&lt;</w:t>
      </w:r>
      <w:r w:rsidR="00C57E99">
        <w:t>Front/&gt;</w:t>
      </w:r>
    </w:p>
    <w:p w14:paraId="09F9258D" w14:textId="77777777" w:rsidR="00C57E99" w:rsidRDefault="00C57E99" w:rsidP="00C57E99">
      <w:pPr>
        <w:spacing w:before="100" w:beforeAutospacing="1" w:after="100" w:afterAutospacing="1"/>
        <w:jc w:val="center"/>
        <w:outlineLvl w:val="1"/>
        <w:rPr>
          <w:rFonts w:ascii="Times New Roman" w:eastAsia="Times New Roman" w:hAnsi="Times New Roman" w:cs="Times New Roman"/>
          <w:b/>
          <w:bCs/>
          <w:sz w:val="36"/>
          <w:szCs w:val="36"/>
        </w:rPr>
      </w:pPr>
    </w:p>
    <w:p w14:paraId="36223C42" w14:textId="77777777" w:rsidR="00C57E99" w:rsidRDefault="00DC6AA6" w:rsidP="00C57E99">
      <w:pPr>
        <w:spacing w:before="54" w:after="100" w:afterAutospacing="1"/>
        <w:jc w:val="center"/>
        <w:outlineLvl w:val="2"/>
        <w:rPr>
          <w:rFonts w:ascii="Times New Roman" w:eastAsia="Times New Roman" w:hAnsi="Times New Roman" w:cs="Times New Roman"/>
          <w:b/>
          <w:bCs/>
          <w:sz w:val="27"/>
          <w:szCs w:val="27"/>
        </w:rPr>
      </w:pPr>
      <w:r>
        <w:fldChar w:fldCharType="begin"/>
      </w:r>
      <w:r w:rsidR="00C57E99">
        <w:instrText xml:space="preserve"> HYPERLINK "http://www.towfigh.net/emanuel/" \t "_blank" </w:instrText>
      </w:r>
      <w:r>
        <w:fldChar w:fldCharType="separate"/>
      </w:r>
      <w:r w:rsidR="00C57E99">
        <w:t xml:space="preserve">Holy-Writings.com v2.7 (213613) © 2005 - 2013 </w:t>
      </w:r>
      <w:r w:rsidR="00C57E99">
        <w:rPr>
          <w:rStyle w:val="Hyperlink"/>
        </w:rPr>
        <w:t>Emanuel V. Towfigh</w:t>
      </w:r>
      <w:r>
        <w:fldChar w:fldCharType="end"/>
      </w:r>
      <w:r w:rsidR="00C57E99">
        <w:t xml:space="preserve"> &amp; Peter Hoerster | </w:t>
      </w:r>
      <w:hyperlink r:id="rId10" w:history="1">
        <w:r w:rsidR="00C57E99">
          <w:rPr>
            <w:rStyle w:val="Hyperlink"/>
          </w:rPr>
          <w:t xml:space="preserve">Gesellschaft für </w:t>
        </w:r>
        <w:r w:rsidR="00C57E99" w:rsidRPr="00290EAB">
          <w:rPr>
            <w:rStyle w:val="Hyperlink"/>
            <w:highlight w:val="green"/>
          </w:rPr>
          <w:t>Bah</w:t>
        </w:r>
        <w:r w:rsidR="00C57E99">
          <w:rPr>
            <w:rStyle w:val="Hyperlink"/>
            <w:highlight w:val="green"/>
          </w:rPr>
          <w:t>á’í</w:t>
        </w:r>
        <w:r w:rsidR="00627ED1" w:rsidRPr="00627ED1">
          <w:rPr>
            <w:rStyle w:val="Hyperlink"/>
            <w:highlight w:val="green"/>
          </w:rPr>
          <w:t>-</w:t>
        </w:r>
        <w:r w:rsidR="00C57E99">
          <w:rPr>
            <w:rStyle w:val="Hyperlink"/>
          </w:rPr>
          <w:t>Studien</w:t>
        </w:r>
      </w:hyperlink>
      <w:r w:rsidR="00C57E99">
        <w:t> | </w:t>
      </w:r>
      <w:hyperlink r:id="rId11" w:history="1">
        <w:r w:rsidR="00C57E99">
          <w:rPr>
            <w:rStyle w:val="Hyperlink"/>
          </w:rPr>
          <w:t>Impressum</w:t>
        </w:r>
      </w:hyperlink>
      <w:r w:rsidR="00C57E99">
        <w:t> |</w:t>
      </w:r>
    </w:p>
    <w:p w14:paraId="5A6E85FE" w14:textId="77777777" w:rsidR="00E67803" w:rsidRDefault="00C57E99">
      <w:pPr>
        <w:pStyle w:val="StructureRemark"/>
      </w:pPr>
      <w:r>
        <w:t>[bastard title]</w:t>
      </w:r>
    </w:p>
    <w:p w14:paraId="5D174F31" w14:textId="77777777" w:rsidR="00E67803" w:rsidRDefault="00C57E99">
      <w:pPr>
        <w:pStyle w:val="Booktitlebastardtitle"/>
      </w:pPr>
      <w:r>
        <w:t xml:space="preserve">THE COVENANT OF </w:t>
      </w:r>
      <w:r w:rsidRPr="0084506F">
        <w:rPr>
          <w:highlight w:val="yellow"/>
        </w:rPr>
        <w:t>BAHÁ</w:t>
      </w:r>
      <w:r w:rsidR="00627ED1" w:rsidRPr="00627ED1">
        <w:rPr>
          <w:highlight w:val="yellow"/>
        </w:rPr>
        <w:t>’</w:t>
      </w:r>
      <w:r w:rsidRPr="0084506F">
        <w:rPr>
          <w:highlight w:val="yellow"/>
        </w:rPr>
        <w:t>U</w:t>
      </w:r>
      <w:r w:rsidR="00627ED1" w:rsidRPr="00627ED1">
        <w:rPr>
          <w:highlight w:val="yellow"/>
        </w:rPr>
        <w:t>’</w:t>
      </w:r>
      <w:r w:rsidRPr="0084506F">
        <w:rPr>
          <w:highlight w:val="yellow"/>
        </w:rPr>
        <w:t>LLÁH</w:t>
      </w:r>
    </w:p>
    <w:p w14:paraId="6245F68C" w14:textId="77777777" w:rsidR="00E67803" w:rsidRDefault="00C57E99">
      <w:pPr>
        <w:pStyle w:val="Booktitleauthor"/>
      </w:pPr>
      <w:r>
        <w:t xml:space="preserve">By </w:t>
      </w:r>
      <w:r w:rsidR="00627ED1" w:rsidRPr="00627ED1">
        <w:rPr>
          <w:highlight w:val="cyan"/>
        </w:rPr>
        <w:t>Adib Taherzadeh</w:t>
      </w:r>
    </w:p>
    <w:p w14:paraId="31103A58" w14:textId="77777777" w:rsidR="00C57E99" w:rsidRPr="00A157A8" w:rsidRDefault="00C57E99" w:rsidP="00C57E99">
      <w:pPr>
        <w:rPr>
          <w:rStyle w:val="structurepagenumber"/>
        </w:rPr>
      </w:pPr>
      <w:r w:rsidRPr="00A157A8">
        <w:rPr>
          <w:rStyle w:val="structurepagenumber"/>
        </w:rPr>
        <w:t xml:space="preserve"> </w:t>
      </w:r>
      <w:r w:rsidR="00627ED1" w:rsidRPr="00627ED1">
        <w:rPr>
          <w:rStyle w:val="structurepagenumber"/>
        </w:rPr>
        <w:t>&lt;p</w:t>
      </w:r>
      <w:r w:rsidRPr="00A157A8">
        <w:rPr>
          <w:rStyle w:val="structurepagenumber"/>
        </w:rPr>
        <w:t xml:space="preserve">age </w:t>
      </w:r>
      <w:r w:rsidR="00627ED1" w:rsidRPr="00627ED1">
        <w:rPr>
          <w:rStyle w:val="structurepagenumber"/>
        </w:rPr>
        <w:t>ii</w:t>
      </w:r>
      <w:r w:rsidR="00B777C2">
        <w:rPr>
          <w:rStyle w:val="structurepagenumber"/>
        </w:rPr>
        <w:t>/&gt;</w:t>
      </w:r>
    </w:p>
    <w:p w14:paraId="569B0182" w14:textId="77777777" w:rsidR="00E67803" w:rsidRDefault="00E67803">
      <w:pPr>
        <w:pStyle w:val="StructureRemark"/>
      </w:pPr>
    </w:p>
    <w:p w14:paraId="1395B344" w14:textId="77777777" w:rsidR="00E67803" w:rsidRDefault="00C57E99">
      <w:pPr>
        <w:pStyle w:val="Impressum"/>
      </w:pPr>
      <w:r>
        <w:t>By the same author</w:t>
      </w:r>
      <w:r>
        <w:br/>
        <w:t>TRUSTEES OF THE MERCIFUL</w:t>
      </w:r>
      <w:r>
        <w:br/>
        <w:t>(</w:t>
      </w:r>
      <w:r w:rsidRPr="000C7039">
        <w:rPr>
          <w:highlight w:val="yellow"/>
        </w:rPr>
        <w:t>Bahá</w:t>
      </w:r>
      <w:r w:rsidR="00627ED1" w:rsidRPr="00627ED1">
        <w:rPr>
          <w:highlight w:val="yellow"/>
        </w:rPr>
        <w:t>’</w:t>
      </w:r>
      <w:r w:rsidRPr="000C7039">
        <w:rPr>
          <w:highlight w:val="yellow"/>
        </w:rPr>
        <w:t>í</w:t>
      </w:r>
      <w:r>
        <w:t xml:space="preserve"> Publishing Trust, London, 1972)</w:t>
      </w:r>
    </w:p>
    <w:p w14:paraId="710B05C7" w14:textId="77777777" w:rsidR="00E67803" w:rsidRDefault="00C57E99">
      <w:pPr>
        <w:pStyle w:val="Impressum"/>
      </w:pPr>
      <w:r>
        <w:t xml:space="preserve">THE REVELATION OF </w:t>
      </w:r>
      <w:r w:rsidRPr="0084506F">
        <w:rPr>
          <w:highlight w:val="yellow"/>
        </w:rPr>
        <w:t>BAHÁ</w:t>
      </w:r>
      <w:r w:rsidR="00627ED1" w:rsidRPr="00627ED1">
        <w:rPr>
          <w:highlight w:val="yellow"/>
        </w:rPr>
        <w:t>’</w:t>
      </w:r>
      <w:r w:rsidRPr="0084506F">
        <w:rPr>
          <w:highlight w:val="yellow"/>
        </w:rPr>
        <w:t>U</w:t>
      </w:r>
      <w:r w:rsidR="00627ED1" w:rsidRPr="00627ED1">
        <w:rPr>
          <w:highlight w:val="yellow"/>
        </w:rPr>
        <w:t>’</w:t>
      </w:r>
      <w:r w:rsidRPr="0084506F">
        <w:rPr>
          <w:highlight w:val="yellow"/>
        </w:rPr>
        <w:t>LLÁH</w:t>
      </w:r>
    </w:p>
    <w:p w14:paraId="4EE98779" w14:textId="77777777" w:rsidR="00E67803" w:rsidRDefault="00C57E99">
      <w:pPr>
        <w:pStyle w:val="Impressum"/>
      </w:pPr>
      <w:r>
        <w:t xml:space="preserve">1. </w:t>
      </w:r>
      <w:r w:rsidRPr="000C7039">
        <w:rPr>
          <w:highlight w:val="yellow"/>
        </w:rPr>
        <w:t>Badád</w:t>
      </w:r>
      <w:r>
        <w:t xml:space="preserve"> 1853-63 </w:t>
      </w:r>
      <w:r>
        <w:br/>
        <w:t xml:space="preserve">2. Adrianople 1863-68 </w:t>
      </w:r>
      <w:r>
        <w:br/>
        <w:t xml:space="preserve">3. </w:t>
      </w:r>
      <w:r w:rsidR="00627ED1" w:rsidRPr="00627ED1">
        <w:rPr>
          <w:highlight w:val="yellow"/>
        </w:rPr>
        <w:t>ʿ</w:t>
      </w:r>
      <w:r w:rsidRPr="000C7039">
        <w:rPr>
          <w:highlight w:val="yellow"/>
        </w:rPr>
        <w:t>Akká</w:t>
      </w:r>
      <w:r>
        <w:t xml:space="preserve">, The Early Years 1868-77 </w:t>
      </w:r>
      <w:r>
        <w:br/>
        <w:t xml:space="preserve">4. </w:t>
      </w:r>
      <w:r w:rsidRPr="000C7039">
        <w:rPr>
          <w:highlight w:val="yellow"/>
        </w:rPr>
        <w:t>Mazraʿih</w:t>
      </w:r>
      <w:r>
        <w:t xml:space="preserve"> and </w:t>
      </w:r>
      <w:r w:rsidRPr="000C7039">
        <w:rPr>
          <w:highlight w:val="yellow"/>
        </w:rPr>
        <w:t>Bahjí</w:t>
      </w:r>
      <w:r>
        <w:t xml:space="preserve"> 1877-92</w:t>
      </w:r>
      <w:r w:rsidR="00627ED1" w:rsidRPr="00627ED1">
        <w:rPr>
          <w:rStyle w:val="structurepagenumber"/>
        </w:rPr>
        <w:t xml:space="preserve"> &lt;page iv</w:t>
      </w:r>
      <w:r w:rsidR="00B777C2">
        <w:rPr>
          <w:rStyle w:val="structurepagenumber"/>
        </w:rPr>
        <w:t>/&gt;</w:t>
      </w:r>
    </w:p>
    <w:p w14:paraId="6FFF0140" w14:textId="77777777" w:rsidR="00E67803" w:rsidRDefault="00C57E99">
      <w:pPr>
        <w:pStyle w:val="StructureRemark"/>
      </w:pPr>
      <w:r>
        <w:t>[frontispice]</w:t>
      </w:r>
    </w:p>
    <w:p w14:paraId="24DFDB5A" w14:textId="77777777" w:rsidR="00E67803" w:rsidRDefault="00E67803">
      <w:pPr>
        <w:pStyle w:val="Figure"/>
      </w:pPr>
    </w:p>
    <w:p w14:paraId="3AEEE323" w14:textId="77777777" w:rsidR="00E67803" w:rsidRDefault="00627ED1">
      <w:pPr>
        <w:pStyle w:val="Caption"/>
      </w:pPr>
      <w:r w:rsidRPr="00627ED1">
        <w:t xml:space="preserve">Tablet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handwriting addressed to </w:t>
      </w:r>
      <w:r w:rsidRPr="00627ED1">
        <w:rPr>
          <w:highlight w:val="yellow"/>
        </w:rPr>
        <w:t>ʿAbdu’l-Bah</w:t>
      </w:r>
      <w:r w:rsidR="00C57E99" w:rsidRPr="000C7039">
        <w:rPr>
          <w:highlight w:val="yellow"/>
        </w:rPr>
        <w:t>á</w:t>
      </w:r>
      <w:r w:rsidRPr="00627ED1">
        <w:t xml:space="preserve"> Translated by </w:t>
      </w:r>
      <w:r w:rsidRPr="00627ED1">
        <w:rPr>
          <w:highlight w:val="cyan"/>
        </w:rPr>
        <w:t>Shoghi Effendi</w:t>
      </w:r>
      <w:r w:rsidRPr="00627ED1">
        <w:t xml:space="preserve"> as follows:</w:t>
      </w:r>
    </w:p>
    <w:p w14:paraId="798C8E94" w14:textId="77777777" w:rsidR="00E67803" w:rsidRDefault="00C57E99">
      <w:pPr>
        <w:pStyle w:val="Caption"/>
      </w:pPr>
      <w:r w:rsidRPr="00AC7970">
        <w:rPr>
          <w:rStyle w:val="structurevisible"/>
        </w:rPr>
        <w:t>&lt;</w:t>
      </w:r>
      <w:r w:rsidRPr="00AC7970">
        <w:rPr>
          <w:rStyle w:val="structure"/>
        </w:rPr>
        <w:t>cit Bah_%►%_%_%►%_%_%—en_%—%_%</w:t>
      </w:r>
      <w:r w:rsidRPr="00AC7970">
        <w:rPr>
          <w:rStyle w:val="structurevisible"/>
        </w:rPr>
        <w:t>&gt;</w:t>
      </w:r>
      <w:r w:rsidR="00AC1FD0" w:rsidRPr="00AC1FD0">
        <w:rPr>
          <w:rStyle w:val="quotebahaiscripture"/>
        </w:rPr>
        <w:t>»</w:t>
      </w:r>
      <w:r w:rsidR="00627ED1" w:rsidRPr="00627ED1">
        <w:rPr>
          <w:rStyle w:val="quotebahaiscripture"/>
        </w:rPr>
        <w:t>O Thou Who art the apple of Mine eye! My glory, the ocean of My loving-kindness, the sun of My bounty, the heaven of My mercy rest upon Thee. We pray God to illumine the world through Thy knowledge and wisdom, to ordain for Thee that which will gladden Thine heart and impart consolation to Thine eyes. The glory of God rest upon Thee, and upon whatsoever serveth Thee and circleth around Thee.</w:t>
      </w:r>
      <w:r w:rsidR="00AC1FD0" w:rsidRPr="00AC1FD0">
        <w:rPr>
          <w:rStyle w:val="quotebahaiscripture"/>
        </w:rPr>
        <w:t>«</w:t>
      </w:r>
      <w:r w:rsidRPr="00AC7970">
        <w:rPr>
          <w:rStyle w:val="structurevisible"/>
        </w:rPr>
        <w:t>&lt;/</w:t>
      </w:r>
      <w:r w:rsidRPr="00AC7970">
        <w:rPr>
          <w:rStyle w:val="structure"/>
        </w:rPr>
        <w:t>cit</w:t>
      </w:r>
      <w:r w:rsidRPr="00AC7970">
        <w:rPr>
          <w:rStyle w:val="structurevisible"/>
        </w:rPr>
        <w:t>&gt;</w:t>
      </w:r>
      <w:r w:rsidR="00627ED1" w:rsidRPr="00627ED1">
        <w:rPr>
          <w:rStyle w:val="structurepagenumber"/>
        </w:rPr>
        <w:t xml:space="preserve"> &lt;page v</w:t>
      </w:r>
      <w:r w:rsidR="00B777C2">
        <w:rPr>
          <w:rStyle w:val="structurepagenumber"/>
        </w:rPr>
        <w:t>/&gt;</w:t>
      </w:r>
    </w:p>
    <w:p w14:paraId="2046ADF1" w14:textId="77777777" w:rsidR="00E67803" w:rsidRDefault="00C57E99">
      <w:pPr>
        <w:pStyle w:val="StructureRemark"/>
      </w:pPr>
      <w:r>
        <w:t>[title]</w:t>
      </w:r>
    </w:p>
    <w:p w14:paraId="528BB8DD" w14:textId="77777777" w:rsidR="00E67803" w:rsidRDefault="00627ED1">
      <w:pPr>
        <w:pStyle w:val="Title"/>
      </w:pPr>
      <w:r w:rsidRPr="00627ED1">
        <w:t xml:space="preserve">THE COVENANT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w:t>
      </w:r>
    </w:p>
    <w:p w14:paraId="553FC69B" w14:textId="77777777" w:rsidR="00E67803" w:rsidRDefault="00627ED1">
      <w:pPr>
        <w:pStyle w:val="Booktitlepageauthortext"/>
      </w:pPr>
      <w:r w:rsidRPr="00627ED1">
        <w:t>by</w:t>
      </w:r>
    </w:p>
    <w:p w14:paraId="0AB31DBA" w14:textId="77777777" w:rsidR="00E67803" w:rsidRDefault="00627ED1">
      <w:pPr>
        <w:pStyle w:val="Booktitlepageauthor"/>
      </w:pPr>
      <w:r w:rsidRPr="00627ED1">
        <w:rPr>
          <w:highlight w:val="cyan"/>
        </w:rPr>
        <w:t>ADIB TAHERZADEH</w:t>
      </w:r>
    </w:p>
    <w:p w14:paraId="14880DE3" w14:textId="77777777" w:rsidR="00E67803" w:rsidRDefault="00627ED1">
      <w:pPr>
        <w:pStyle w:val="Booktitlepagepublishingtrust"/>
      </w:pPr>
      <w:r w:rsidRPr="00627ED1">
        <w:t>GR GER</w:t>
      </w:r>
      <w:r w:rsidR="00C57E99">
        <w:t>O</w:t>
      </w:r>
      <w:r w:rsidRPr="00627ED1">
        <w:t>GE RONALD OXFORD</w:t>
      </w:r>
      <w:r w:rsidRPr="00627ED1">
        <w:rPr>
          <w:rStyle w:val="structurepagenumber"/>
        </w:rPr>
        <w:t xml:space="preserve"> &lt;page vi</w:t>
      </w:r>
      <w:r w:rsidR="00B777C2">
        <w:rPr>
          <w:rStyle w:val="structurepagenumber"/>
        </w:rPr>
        <w:t>/&gt;</w:t>
      </w:r>
    </w:p>
    <w:p w14:paraId="42898279" w14:textId="77777777" w:rsidR="00E67803" w:rsidRDefault="00C57E99">
      <w:pPr>
        <w:pStyle w:val="StructureRemark"/>
      </w:pPr>
      <w:r>
        <w:t>[Impressum]</w:t>
      </w:r>
    </w:p>
    <w:p w14:paraId="305F40F6" w14:textId="77777777" w:rsidR="00E67803" w:rsidRDefault="00627ED1">
      <w:pPr>
        <w:pStyle w:val="Impressum"/>
      </w:pPr>
      <w:r w:rsidRPr="00627ED1">
        <w:t>GEORGE RONALD Publisher Limited</w:t>
      </w:r>
      <w:r w:rsidRPr="00627ED1">
        <w:br/>
        <w:t>46 High Street, Kidlington, Oxford OX5, 2DN</w:t>
      </w:r>
    </w:p>
    <w:p w14:paraId="514BF183" w14:textId="77777777" w:rsidR="00E67803" w:rsidRDefault="00627ED1">
      <w:pPr>
        <w:pStyle w:val="Impressum"/>
      </w:pPr>
      <w:r w:rsidRPr="00627ED1">
        <w:t xml:space="preserve">(C) </w:t>
      </w:r>
      <w:r w:rsidRPr="00627ED1">
        <w:rPr>
          <w:highlight w:val="cyan"/>
        </w:rPr>
        <w:t>ADIB TAHERZADEH</w:t>
      </w:r>
      <w:r w:rsidRPr="00627ED1">
        <w:t xml:space="preserve"> 1992</w:t>
      </w:r>
      <w:r w:rsidRPr="00627ED1">
        <w:br/>
        <w:t>All Rights Reserved</w:t>
      </w:r>
    </w:p>
    <w:p w14:paraId="697D07C1" w14:textId="77777777" w:rsidR="00E67803" w:rsidRDefault="00627ED1">
      <w:pPr>
        <w:pStyle w:val="Impressum"/>
      </w:pPr>
      <w:r w:rsidRPr="00627ED1">
        <w:lastRenderedPageBreak/>
        <w:t>British Library Cataloguing in Publication Data</w:t>
      </w:r>
      <w:r w:rsidR="00C57E99">
        <w:t xml:space="preserve"> </w:t>
      </w:r>
      <w:r w:rsidR="00C57E99">
        <w:br/>
      </w:r>
      <w:r w:rsidRPr="00627ED1">
        <w:rPr>
          <w:highlight w:val="cyan"/>
        </w:rPr>
        <w:t>Taherzadeh</w:t>
      </w:r>
      <w:r w:rsidR="00C57E99">
        <w:t xml:space="preserve">, </w:t>
      </w:r>
      <w:r w:rsidRPr="00627ED1">
        <w:rPr>
          <w:highlight w:val="cyan"/>
        </w:rPr>
        <w:t>Adib</w:t>
      </w:r>
      <w:r w:rsidR="00C57E99">
        <w:t xml:space="preserve"> </w:t>
      </w:r>
      <w:r w:rsidR="00C57E99">
        <w:br/>
        <w:t xml:space="preserve">The covenant of </w:t>
      </w:r>
      <w:r w:rsidR="00C57E99" w:rsidRPr="000C7039">
        <w:rPr>
          <w:highlight w:val="yellow"/>
        </w:rPr>
        <w:t>Bahá</w:t>
      </w:r>
      <w:r w:rsidRPr="00627ED1">
        <w:rPr>
          <w:highlight w:val="yellow"/>
        </w:rPr>
        <w:t>’</w:t>
      </w:r>
      <w:r w:rsidR="00C57E99" w:rsidRPr="000C7039">
        <w:rPr>
          <w:highlight w:val="yellow"/>
        </w:rPr>
        <w:t>u</w:t>
      </w:r>
      <w:r w:rsidRPr="00627ED1">
        <w:rPr>
          <w:highlight w:val="yellow"/>
        </w:rPr>
        <w:t>’</w:t>
      </w:r>
      <w:r w:rsidR="00C57E99" w:rsidRPr="000C7039">
        <w:rPr>
          <w:highlight w:val="yellow"/>
        </w:rPr>
        <w:t>lláh</w:t>
      </w:r>
      <w:r w:rsidR="00C57E99">
        <w:t xml:space="preserve">. </w:t>
      </w:r>
      <w:r w:rsidR="00C57E99">
        <w:br/>
        <w:t xml:space="preserve">I. Title </w:t>
      </w:r>
      <w:r w:rsidR="00C57E99">
        <w:br/>
        <w:t>297.892</w:t>
      </w:r>
    </w:p>
    <w:p w14:paraId="7C9F56CB" w14:textId="77777777" w:rsidR="00E67803" w:rsidRDefault="00627ED1">
      <w:pPr>
        <w:pStyle w:val="Impressum"/>
      </w:pPr>
      <w:r w:rsidRPr="00627ED1">
        <w:t>ISBN 0853983437</w:t>
      </w:r>
      <w:r w:rsidR="00C57E99">
        <w:t xml:space="preserve"> </w:t>
      </w:r>
      <w:r w:rsidRPr="00627ED1">
        <w:br/>
        <w:t xml:space="preserve">ISBN 0853983445 pbk </w:t>
      </w:r>
    </w:p>
    <w:p w14:paraId="07D1A83B" w14:textId="77777777" w:rsidR="00E67803" w:rsidRDefault="00627ED1">
      <w:pPr>
        <w:pStyle w:val="Impressum"/>
      </w:pPr>
      <w:r w:rsidRPr="00627ED1">
        <w:t>Printed and bound in Great Britain by Billing and Sons Ltd, Worcester</w:t>
      </w:r>
      <w:r w:rsidRPr="00627ED1">
        <w:rPr>
          <w:rStyle w:val="structurepagenumber"/>
        </w:rPr>
        <w:t xml:space="preserve"> &lt;page vii</w:t>
      </w:r>
      <w:r w:rsidR="00B777C2">
        <w:rPr>
          <w:rStyle w:val="structurepagenumber"/>
        </w:rPr>
        <w:t>/&gt;</w:t>
      </w:r>
    </w:p>
    <w:p w14:paraId="112F83ED" w14:textId="77777777" w:rsidR="00E67803" w:rsidRDefault="00E67803">
      <w:pPr>
        <w:pStyle w:val="StructureRemark"/>
      </w:pPr>
      <w:bookmarkStart w:id="0" w:name="ch0_2"/>
      <w:bookmarkEnd w:id="0"/>
    </w:p>
    <w:p w14:paraId="66E4E02E" w14:textId="77777777" w:rsidR="00E67803" w:rsidRDefault="00E67803">
      <w:pPr>
        <w:pStyle w:val="StructureRemark"/>
      </w:pPr>
    </w:p>
    <w:p w14:paraId="757930AE" w14:textId="77777777" w:rsidR="00E67803" w:rsidRDefault="00C57E99">
      <w:pPr>
        <w:pStyle w:val="Heading2"/>
      </w:pPr>
      <w:r>
        <w:t xml:space="preserve">CONTENTS </w:t>
      </w:r>
    </w:p>
    <w:p w14:paraId="454D7999" w14:textId="77777777" w:rsidR="00E67803" w:rsidRDefault="00C57E99">
      <w:pPr>
        <w:pStyle w:val="TOC2"/>
      </w:pPr>
      <w:r>
        <w:t xml:space="preserve">List of Illustrations ix </w:t>
      </w:r>
      <w:r>
        <w:br/>
        <w:t xml:space="preserve">Notes and Acknowledgements x </w:t>
      </w:r>
      <w:r>
        <w:br/>
        <w:t xml:space="preserve">Foreword xi </w:t>
      </w:r>
      <w:r>
        <w:br/>
        <w:t xml:space="preserve">Introduction 1 </w:t>
      </w:r>
      <w:r>
        <w:br/>
        <w:t>Prologue: The Covenant and the Human Soul 5</w:t>
      </w:r>
    </w:p>
    <w:p w14:paraId="483EBC1F" w14:textId="77777777" w:rsidR="00E67803" w:rsidRDefault="00C57E99">
      <w:pPr>
        <w:pStyle w:val="TOC2"/>
      </w:pPr>
      <w:r>
        <w:t xml:space="preserve">Part One </w:t>
      </w:r>
      <w:r>
        <w:br/>
        <w:t xml:space="preserve">THE GREATER COVENANT </w:t>
      </w:r>
      <w:r>
        <w:br/>
      </w:r>
      <w:r w:rsidR="00AC1FD0" w:rsidRPr="00AC1FD0">
        <w:rPr>
          <w:rStyle w:val="quotesterms"/>
        </w:rPr>
        <w:t>›Him Whom God shall make manifest‹</w:t>
      </w:r>
      <w:r>
        <w:t xml:space="preserve"> </w:t>
      </w:r>
      <w:r>
        <w:br/>
        <w:t xml:space="preserve">1 The Covenant of the </w:t>
      </w:r>
      <w:r w:rsidRPr="000C7039">
        <w:rPr>
          <w:highlight w:val="yellow"/>
        </w:rPr>
        <w:t>Báb</w:t>
      </w:r>
      <w:r>
        <w:t xml:space="preserve"> 31 </w:t>
      </w:r>
      <w:r>
        <w:br/>
        <w:t xml:space="preserve">2 The Fulfilment of the Covenant of the </w:t>
      </w:r>
      <w:r w:rsidRPr="000C7039">
        <w:rPr>
          <w:highlight w:val="yellow"/>
        </w:rPr>
        <w:t>Báb</w:t>
      </w:r>
      <w:r>
        <w:t xml:space="preserve"> 52 </w:t>
      </w:r>
      <w:r>
        <w:br/>
        <w:t xml:space="preserve">3 </w:t>
      </w:r>
      <w:r w:rsidRPr="000C7039">
        <w:rPr>
          <w:highlight w:val="yellow"/>
        </w:rPr>
        <w:t>Mírzá</w:t>
      </w:r>
      <w:r w:rsidR="00627ED1" w:rsidRPr="00627ED1">
        <w:rPr>
          <w:rFonts w:asciiTheme="minorHAnsi" w:eastAsia="MS Mincho" w:hAnsiTheme="minorHAnsi"/>
          <w:highlight w:val="yellow"/>
        </w:rPr>
        <w:t xml:space="preserve"> Ya</w:t>
      </w:r>
      <w:r w:rsidRPr="000C7039">
        <w:rPr>
          <w:rFonts w:eastAsia="MS Mincho"/>
          <w:highlight w:val="yellow"/>
        </w:rPr>
        <w:t>ḥ</w:t>
      </w:r>
      <w:r w:rsidR="00627ED1" w:rsidRPr="00627ED1">
        <w:rPr>
          <w:rFonts w:asciiTheme="minorHAnsi" w:eastAsia="MS Mincho" w:hAnsiTheme="minorHAnsi"/>
          <w:highlight w:val="yellow"/>
        </w:rPr>
        <w:t>y</w:t>
      </w:r>
      <w:r w:rsidRPr="000C7039">
        <w:rPr>
          <w:rFonts w:eastAsia="MS Mincho"/>
          <w:highlight w:val="yellow"/>
        </w:rPr>
        <w:t>á</w:t>
      </w:r>
      <w:r>
        <w:t xml:space="preserve">, The Nominee of the </w:t>
      </w:r>
      <w:r w:rsidRPr="000C7039">
        <w:rPr>
          <w:highlight w:val="yellow"/>
        </w:rPr>
        <w:t>Báb</w:t>
      </w:r>
      <w:r>
        <w:t xml:space="preserve"> 60 </w:t>
      </w:r>
      <w:r>
        <w:br/>
        <w:t xml:space="preserve">4 The Breaking of the </w:t>
      </w:r>
      <w:r w:rsidRPr="000C7039">
        <w:rPr>
          <w:highlight w:val="yellow"/>
        </w:rPr>
        <w:t>Báb</w:t>
      </w:r>
      <w:r w:rsidR="00627ED1" w:rsidRPr="00627ED1">
        <w:rPr>
          <w:highlight w:val="yellow"/>
        </w:rPr>
        <w:t>’</w:t>
      </w:r>
      <w:r w:rsidRPr="000C7039">
        <w:rPr>
          <w:highlight w:val="yellow"/>
        </w:rPr>
        <w:t>s</w:t>
      </w:r>
      <w:r>
        <w:t xml:space="preserve"> Covenant 65 </w:t>
      </w:r>
      <w:r>
        <w:br/>
        <w:t xml:space="preserve">5 The Triumph of the Covenant of the </w:t>
      </w:r>
      <w:r w:rsidRPr="000C7039">
        <w:rPr>
          <w:highlight w:val="yellow"/>
        </w:rPr>
        <w:t>Báb</w:t>
      </w:r>
      <w:r>
        <w:t xml:space="preserve"> 89 </w:t>
      </w:r>
    </w:p>
    <w:p w14:paraId="29C3CD6D" w14:textId="77777777" w:rsidR="00E67803" w:rsidRDefault="00C57E99">
      <w:pPr>
        <w:pStyle w:val="TOC2"/>
      </w:pPr>
      <w:r>
        <w:t xml:space="preserve">Part Two </w:t>
      </w:r>
      <w:r>
        <w:br/>
        <w:t xml:space="preserve">THE LESSER COVENANT </w:t>
      </w:r>
      <w:r>
        <w:br/>
        <w:t xml:space="preserve">1. The Ministry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w:t>
      </w:r>
      <w:r>
        <w:br/>
        <w:t xml:space="preserve">6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the Centre of the Covenant 99 </w:t>
      </w:r>
      <w:r>
        <w:br/>
        <w:t xml:space="preserve">7 The 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111 </w:t>
      </w:r>
      <w:r>
        <w:br/>
        <w:t xml:space="preserve">8 The Arch-breaker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Covenant 125 </w:t>
      </w:r>
      <w:r>
        <w:br/>
        <w:t xml:space="preserve">9 The Relationship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and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135 </w:t>
      </w:r>
      <w:r>
        <w:br/>
        <w:t xml:space="preserve">10 The Appointment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141 </w:t>
      </w:r>
      <w:r>
        <w:br/>
        <w:t xml:space="preserve">11 The Breaking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Covenant 148 </w:t>
      </w:r>
      <w:r>
        <w:br/>
        <w:t xml:space="preserve">12 </w:t>
      </w:r>
      <w:r w:rsidRPr="007E25A8">
        <w:rPr>
          <w:rStyle w:val="structurevisible"/>
        </w:rPr>
        <w:t>&lt;</w:t>
      </w:r>
      <w:r w:rsidRPr="007E25A8">
        <w:rPr>
          <w:rStyle w:val="structure"/>
        </w:rPr>
        <w:t>cit %_%►%_%_%►%_%_%—en_%—%_%</w:t>
      </w:r>
      <w:r w:rsidRPr="007E25A8">
        <w:rPr>
          <w:rStyle w:val="structurevisible"/>
        </w:rPr>
        <w:t>&gt;</w:t>
      </w:r>
      <w:r w:rsidR="00AC1FD0" w:rsidRPr="00AC1FD0">
        <w:rPr>
          <w:rStyle w:val="quotebahaiscripture"/>
        </w:rPr>
        <w:t>»The Day that Shall Not Be Followed by Night«</w:t>
      </w:r>
      <w:r w:rsidRPr="007E25A8">
        <w:rPr>
          <w:rStyle w:val="structurevisible"/>
        </w:rPr>
        <w:t>&lt;/</w:t>
      </w:r>
      <w:r w:rsidRPr="007E25A8">
        <w:rPr>
          <w:rStyle w:val="structure"/>
        </w:rPr>
        <w:t>cit</w:t>
      </w:r>
      <w:r w:rsidRPr="007E25A8">
        <w:rPr>
          <w:rStyle w:val="structurevisible"/>
        </w:rPr>
        <w:t>&gt;</w:t>
      </w:r>
      <w:r>
        <w:t xml:space="preserve"> 155 </w:t>
      </w:r>
      <w:r>
        <w:br/>
        <w:t xml:space="preserve">13 Principal Covenant-breakers during the ministry </w:t>
      </w:r>
      <w:r>
        <w:br/>
        <w:t xml:space="preserve">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164 </w:t>
      </w:r>
      <w:r>
        <w:br/>
        <w:t xml:space="preserve">14 Clandestine Opposition to the Covenant 170 </w:t>
      </w:r>
    </w:p>
    <w:p w14:paraId="57AC921B" w14:textId="77777777" w:rsidR="00C57E99" w:rsidRPr="007C5514" w:rsidRDefault="00627ED1" w:rsidP="00C57E99">
      <w:pPr>
        <w:rPr>
          <w:rStyle w:val="structurepagenumber"/>
        </w:rPr>
      </w:pPr>
      <w:r w:rsidRPr="00627ED1">
        <w:rPr>
          <w:rStyle w:val="structurepagenumber"/>
        </w:rPr>
        <w:t xml:space="preserve"> &lt;page viii</w:t>
      </w:r>
      <w:r w:rsidR="00B777C2">
        <w:rPr>
          <w:rStyle w:val="structurepagenumber"/>
        </w:rPr>
        <w:t>/&gt;</w:t>
      </w:r>
    </w:p>
    <w:p w14:paraId="126E08E7" w14:textId="77777777" w:rsidR="00E67803" w:rsidRDefault="00C57E99">
      <w:pPr>
        <w:pStyle w:val="TOC2"/>
      </w:pPr>
      <w:r>
        <w:t xml:space="preserve">15 </w:t>
      </w:r>
      <w:r w:rsidRPr="00F41007">
        <w:rPr>
          <w:highlight w:val="yellow"/>
        </w:rPr>
        <w:t>Mírzá</w:t>
      </w:r>
      <w:r w:rsidR="00627ED1" w:rsidRPr="00627ED1">
        <w:rPr>
          <w:rFonts w:asciiTheme="minorHAnsi" w:eastAsia="MS Mincho" w:hAnsiTheme="minorHAnsi"/>
          <w:highlight w:val="yellow"/>
        </w:rPr>
        <w:t xml:space="preserve"> </w:t>
      </w:r>
      <w:r w:rsidRPr="00F41007">
        <w:rPr>
          <w:highlight w:val="yellow"/>
        </w:rPr>
        <w:t>Áqá</w:t>
      </w:r>
      <w:r w:rsidR="00627ED1" w:rsidRPr="00627ED1">
        <w:rPr>
          <w:rFonts w:asciiTheme="minorHAnsi" w:eastAsia="MS Mincho" w:hAnsiTheme="minorHAnsi"/>
          <w:highlight w:val="yellow"/>
        </w:rPr>
        <w:t xml:space="preserve"> </w:t>
      </w:r>
      <w:r w:rsidRPr="00F41007">
        <w:rPr>
          <w:highlight w:val="yellow"/>
        </w:rPr>
        <w:t>Ján</w:t>
      </w:r>
      <w:r>
        <w:t xml:space="preserve"> 181 </w:t>
      </w:r>
      <w:r>
        <w:br/>
        <w:t xml:space="preserve">16 Discrediting the Centre of the Covenant 193 </w:t>
      </w:r>
      <w:r>
        <w:br/>
        <w:t xml:space="preserve">17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in Action 208 </w:t>
      </w:r>
      <w:r>
        <w:br/>
        <w:t xml:space="preserve">18 Covenant-breaking in Persia 213 </w:t>
      </w:r>
      <w:r>
        <w:br/>
        <w:t xml:space="preserve">19 Building the Shrine of the </w:t>
      </w:r>
      <w:r w:rsidRPr="000C7039">
        <w:rPr>
          <w:highlight w:val="yellow"/>
        </w:rPr>
        <w:t>Báb</w:t>
      </w:r>
      <w:r>
        <w:t xml:space="preserve"> 223 </w:t>
      </w:r>
      <w:r>
        <w:br/>
        <w:t xml:space="preserve">20 Years of Incarceration 231 </w:t>
      </w:r>
      <w:r>
        <w:br/>
        <w:t xml:space="preserve">21 Covenant-breaking in the West 245 </w:t>
      </w:r>
      <w:r>
        <w:br/>
        <w:t xml:space="preserve">22 The </w:t>
      </w:r>
      <w:r w:rsidRPr="000C7039">
        <w:rPr>
          <w:highlight w:val="yellow"/>
        </w:rPr>
        <w:t>Bahá</w:t>
      </w:r>
      <w:r w:rsidR="00627ED1" w:rsidRPr="00627ED1">
        <w:rPr>
          <w:highlight w:val="yellow"/>
        </w:rPr>
        <w:t>’</w:t>
      </w:r>
      <w:r w:rsidRPr="000C7039">
        <w:rPr>
          <w:highlight w:val="yellow"/>
        </w:rPr>
        <w:t>í</w:t>
      </w:r>
      <w:r>
        <w:t xml:space="preserve"> Attitude to Covenant-breaking 253 </w:t>
      </w:r>
      <w:r>
        <w:br/>
        <w:t xml:space="preserve">23 Fostering Steadfastness in the Covenant 261 </w:t>
      </w:r>
    </w:p>
    <w:p w14:paraId="22583965" w14:textId="77777777" w:rsidR="00E67803" w:rsidRDefault="00C57E99">
      <w:pPr>
        <w:pStyle w:val="TOC2"/>
      </w:pPr>
      <w:r>
        <w:t xml:space="preserve">PART THREE </w:t>
      </w:r>
      <w:r>
        <w:br/>
        <w:t xml:space="preserve">THE LESSER COVENANT </w:t>
      </w:r>
      <w:r>
        <w:br/>
        <w:t xml:space="preserve">2. The Formative Age </w:t>
      </w:r>
      <w:r>
        <w:br/>
      </w:r>
      <w:r>
        <w:lastRenderedPageBreak/>
        <w:t xml:space="preserve">24 The Close of the Heroic Age 273 </w:t>
      </w:r>
      <w:r>
        <w:br/>
        <w:t xml:space="preserve">25 </w:t>
      </w:r>
      <w:r w:rsidRPr="000C7039">
        <w:rPr>
          <w:highlight w:val="cyan"/>
        </w:rPr>
        <w:t>Shoghi Effendi</w:t>
      </w:r>
      <w:r>
        <w:t xml:space="preserve">, Guardian of the Faith 280 </w:t>
      </w:r>
      <w:r>
        <w:br/>
        <w:t xml:space="preserve">26 Building the Foundations of the Administrative Order 292 </w:t>
      </w:r>
      <w:r>
        <w:br/>
        <w:t xml:space="preserve">27 The Expounder of the Revelation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307 </w:t>
      </w:r>
      <w:r>
        <w:br/>
        <w:t xml:space="preserve">28 The Administrative Order in Action 314 </w:t>
      </w:r>
      <w:r>
        <w:br/>
        <w:t xml:space="preserve">29 Vital Developments at the World Centre 322 </w:t>
      </w:r>
      <w:r>
        <w:br/>
        <w:t xml:space="preserve">30 Rebellion in the East against the Guardian 332 </w:t>
      </w:r>
      <w:r>
        <w:br/>
        <w:t xml:space="preserve">31 Rebellion in the West 343 </w:t>
      </w:r>
      <w:r>
        <w:br/>
        <w:t xml:space="preserve">32 The Faithless Relatives of </w:t>
      </w:r>
      <w:r w:rsidRPr="000C7039">
        <w:rPr>
          <w:highlight w:val="cyan"/>
        </w:rPr>
        <w:t>Shoghi Effendi</w:t>
      </w:r>
      <w:r>
        <w:t xml:space="preserve"> 351 </w:t>
      </w:r>
      <w:r>
        <w:br/>
        <w:t xml:space="preserve">33 The Onward March of the Faith 370 </w:t>
      </w:r>
      <w:r>
        <w:br/>
        <w:t xml:space="preserve">34 The Chief Stewards 377 </w:t>
      </w:r>
      <w:r>
        <w:br/>
        <w:t xml:space="preserve">35 The Universal House of Justice 394 </w:t>
      </w:r>
      <w:r>
        <w:br/>
        <w:t xml:space="preserve">36 The Unfoldment of the Covenant 408 </w:t>
      </w:r>
    </w:p>
    <w:p w14:paraId="2D9EA95D" w14:textId="77777777" w:rsidR="00E67803" w:rsidRDefault="00C57E99">
      <w:pPr>
        <w:pStyle w:val="TOC2"/>
      </w:pPr>
      <w:r>
        <w:t xml:space="preserve">Appendices </w:t>
      </w:r>
      <w:r>
        <w:br/>
        <w:t xml:space="preserve">1 The Will and Testament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416 </w:t>
      </w:r>
      <w:r>
        <w:br/>
        <w:t xml:space="preserve">2 Letter from the Hands of the Cause in the Holy Land </w:t>
      </w:r>
      <w:r>
        <w:br/>
        <w:t xml:space="preserve">to all National Spiritual Assemblies, 15 October 1960 429 </w:t>
      </w:r>
      <w:r>
        <w:br/>
        <w:t xml:space="preserve">3 The Guardianship and the Universal House of Justice: </w:t>
      </w:r>
      <w:r>
        <w:br/>
        <w:t xml:space="preserve">Letters from the Universal House of Justice 433 </w:t>
      </w:r>
    </w:p>
    <w:p w14:paraId="3AD42E2D" w14:textId="77777777" w:rsidR="00E67803" w:rsidRDefault="00C57E99">
      <w:pPr>
        <w:pStyle w:val="TOC2"/>
      </w:pPr>
      <w:r>
        <w:t xml:space="preserve">Bibliography 442 </w:t>
      </w:r>
      <w:r>
        <w:br/>
        <w:t xml:space="preserve">References 445 </w:t>
      </w:r>
      <w:r>
        <w:br/>
        <w:t xml:space="preserve">Index 454 </w:t>
      </w:r>
    </w:p>
    <w:p w14:paraId="78FC4292" w14:textId="77777777" w:rsidR="00C57E99" w:rsidRPr="007C5514" w:rsidRDefault="00627ED1" w:rsidP="00C57E99">
      <w:pPr>
        <w:rPr>
          <w:rStyle w:val="structurepagenumber"/>
        </w:rPr>
      </w:pPr>
      <w:r w:rsidRPr="00627ED1">
        <w:rPr>
          <w:rStyle w:val="structurepagenumber"/>
        </w:rPr>
        <w:t xml:space="preserve"> &lt;page ix</w:t>
      </w:r>
      <w:r w:rsidR="00B777C2">
        <w:rPr>
          <w:rStyle w:val="structurepagenumber"/>
        </w:rPr>
        <w:t>/&gt;</w:t>
      </w:r>
    </w:p>
    <w:p w14:paraId="0092CD29" w14:textId="77777777" w:rsidR="00E67803" w:rsidRDefault="00C57E99">
      <w:pPr>
        <w:pStyle w:val="Heading4"/>
      </w:pPr>
      <w:r>
        <w:t xml:space="preserve">LIST OF ILLUSTRATIONS </w:t>
      </w:r>
    </w:p>
    <w:p w14:paraId="1AD54396" w14:textId="77777777" w:rsidR="00E67803" w:rsidRDefault="00C57E99">
      <w:pPr>
        <w:pStyle w:val="Bibliography-1unchecked"/>
      </w:pPr>
      <w:r>
        <w:t xml:space="preserve">Frontispiece </w:t>
      </w:r>
    </w:p>
    <w:p w14:paraId="028E92FC" w14:textId="77777777" w:rsidR="00E67803" w:rsidRDefault="00C57E99">
      <w:pPr>
        <w:pStyle w:val="Bibliography-1unchecked"/>
      </w:pPr>
      <w:r>
        <w:t xml:space="preserve">Tablet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in His handwriting, addressed to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w:t>
      </w:r>
    </w:p>
    <w:p w14:paraId="32A98316" w14:textId="77777777" w:rsidR="00E67803" w:rsidRDefault="00C57E99">
      <w:pPr>
        <w:pStyle w:val="Bibliography-1unchecked"/>
      </w:pPr>
      <w:r>
        <w:t xml:space="preserve">Between pages 252 and 253 </w:t>
      </w:r>
    </w:p>
    <w:p w14:paraId="2C16A14D" w14:textId="77777777" w:rsidR="00E67803" w:rsidRDefault="00C57E99">
      <w:pPr>
        <w:pStyle w:val="Bibliography-1unchecked"/>
      </w:pPr>
      <w:r w:rsidRPr="000C7039">
        <w:rPr>
          <w:highlight w:val="yellow"/>
        </w:rPr>
        <w:t>ʿAbdu</w:t>
      </w:r>
      <w:r w:rsidR="00627ED1" w:rsidRPr="00627ED1">
        <w:rPr>
          <w:highlight w:val="yellow"/>
        </w:rPr>
        <w:t>’</w:t>
      </w:r>
      <w:r w:rsidRPr="000C7039">
        <w:rPr>
          <w:highlight w:val="yellow"/>
        </w:rPr>
        <w:t>l-Bahá</w:t>
      </w:r>
      <w:r>
        <w:t xml:space="preserve">, the Centre of the Covenant </w:t>
      </w:r>
      <w:r>
        <w:br/>
      </w:r>
      <w:r w:rsidRPr="000C7039">
        <w:rPr>
          <w:highlight w:val="yellow"/>
        </w:rPr>
        <w:t>ʿAbdu</w:t>
      </w:r>
      <w:r w:rsidR="00627ED1" w:rsidRPr="00627ED1">
        <w:rPr>
          <w:highlight w:val="yellow"/>
        </w:rPr>
        <w:t>’</w:t>
      </w:r>
      <w:r w:rsidRPr="000C7039">
        <w:rPr>
          <w:highlight w:val="yellow"/>
        </w:rPr>
        <w:t>l-Bahá</w:t>
      </w:r>
      <w:r>
        <w:t xml:space="preserve"> as a young man </w:t>
      </w:r>
      <w:r>
        <w:br/>
      </w:r>
      <w:r w:rsidRPr="009F2219">
        <w:rPr>
          <w:highlight w:val="yellow"/>
        </w:rPr>
        <w:t>Bahíyyih</w:t>
      </w:r>
      <w:r w:rsidR="00627ED1" w:rsidRPr="00627ED1">
        <w:rPr>
          <w:rFonts w:asciiTheme="minorHAnsi" w:eastAsia="MS Mincho" w:hAnsiTheme="minorHAnsi"/>
          <w:highlight w:val="yellow"/>
        </w:rPr>
        <w:t xml:space="preserve"> </w:t>
      </w:r>
      <w:r w:rsidRPr="009F2219">
        <w:rPr>
          <w:highlight w:val="yellow"/>
        </w:rPr>
        <w:t>ánum</w:t>
      </w:r>
      <w:r>
        <w:t xml:space="preserve">, the Greatest Holy Leaf </w:t>
      </w:r>
      <w:r>
        <w:br/>
      </w:r>
      <w:r w:rsidRPr="000C7039">
        <w:rPr>
          <w:highlight w:val="yellow"/>
        </w:rPr>
        <w:t>ʿAbdu</w:t>
      </w:r>
      <w:r w:rsidR="00627ED1" w:rsidRPr="00627ED1">
        <w:rPr>
          <w:highlight w:val="yellow"/>
        </w:rPr>
        <w:t>’</w:t>
      </w:r>
      <w:r w:rsidRPr="000C7039">
        <w:rPr>
          <w:highlight w:val="yellow"/>
        </w:rPr>
        <w:t>l-Bahá</w:t>
      </w:r>
      <w:r>
        <w:t xml:space="preserve"> and the Purest Branch </w:t>
      </w:r>
      <w:r>
        <w:br/>
      </w:r>
      <w:r w:rsidRPr="000C7039">
        <w:rPr>
          <w:highlight w:val="yellow"/>
        </w:rPr>
        <w:t>Áqáy-i-Kalím</w:t>
      </w:r>
      <w:r>
        <w:t xml:space="preserve">, faithful brother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w:t>
      </w:r>
      <w:r>
        <w:br/>
      </w:r>
      <w:r w:rsidRPr="00C030C6">
        <w:rPr>
          <w:highlight w:val="green"/>
        </w:rPr>
        <w:t>Ustád</w:t>
      </w:r>
      <w:r w:rsidR="00627ED1" w:rsidRPr="00627ED1">
        <w:rPr>
          <w:rFonts w:asciiTheme="minorHAnsi" w:eastAsia="MS Mincho" w:hAnsiTheme="minorHAnsi"/>
          <w:highlight w:val="green"/>
        </w:rPr>
        <w:t xml:space="preserve"> </w:t>
      </w:r>
      <w:r w:rsidRPr="000C7039">
        <w:rPr>
          <w:highlight w:val="green"/>
        </w:rPr>
        <w:t>Muḥammad</w:t>
      </w:r>
      <w:r w:rsidR="00627ED1" w:rsidRPr="00627ED1">
        <w:rPr>
          <w:rFonts w:asciiTheme="minorHAnsi" w:eastAsia="MS Mincho" w:hAnsiTheme="minorHAnsi"/>
          <w:highlight w:val="green"/>
        </w:rPr>
        <w:t>-</w:t>
      </w:r>
      <w:r w:rsidRPr="000C7039">
        <w:rPr>
          <w:highlight w:val="green"/>
        </w:rPr>
        <w:t>ʿAlíy-i-Salm</w:t>
      </w:r>
      <w:r w:rsidR="00627ED1" w:rsidRPr="00627ED1">
        <w:rPr>
          <w:highlight w:val="darkYellow"/>
        </w:rPr>
        <w:t>a</w:t>
      </w:r>
      <w:r w:rsidRPr="000C7039">
        <w:rPr>
          <w:highlight w:val="green"/>
        </w:rPr>
        <w:t>ní</w:t>
      </w:r>
      <w:r>
        <w:t xml:space="preserve"> </w:t>
      </w:r>
      <w:r>
        <w:br/>
      </w:r>
      <w:r w:rsidRPr="006F4E00">
        <w:rPr>
          <w:highlight w:val="yellow"/>
        </w:rPr>
        <w:t>Ḥájí</w:t>
      </w:r>
      <w:r w:rsidR="00627ED1" w:rsidRPr="00627ED1">
        <w:rPr>
          <w:rFonts w:asciiTheme="minorHAnsi" w:eastAsia="MS Mincho" w:hAnsiTheme="minorHAnsi"/>
          <w:highlight w:val="yellow"/>
        </w:rPr>
        <w:t xml:space="preserve"> </w:t>
      </w:r>
      <w:r w:rsidRPr="006F4E00">
        <w:rPr>
          <w:highlight w:val="yellow"/>
        </w:rPr>
        <w:t>Mírzá</w:t>
      </w:r>
      <w:r w:rsidR="00627ED1" w:rsidRPr="00627ED1">
        <w:rPr>
          <w:rFonts w:asciiTheme="minorHAnsi" w:eastAsia="MS Mincho" w:hAnsiTheme="minorHAnsi"/>
          <w:highlight w:val="yellow"/>
        </w:rPr>
        <w:t xml:space="preserve"> </w:t>
      </w:r>
      <w:r w:rsidRPr="006F4E00">
        <w:rPr>
          <w:highlight w:val="yellow"/>
        </w:rPr>
        <w:t>Ḥaydar</w:t>
      </w:r>
      <w:r w:rsidR="00627ED1" w:rsidRPr="00627ED1">
        <w:rPr>
          <w:rFonts w:asciiTheme="minorHAnsi" w:eastAsia="MS Mincho" w:hAnsiTheme="minorHAnsi"/>
          <w:highlight w:val="yellow"/>
        </w:rPr>
        <w:t>-</w:t>
      </w:r>
      <w:r w:rsidRPr="006F4E00">
        <w:rPr>
          <w:highlight w:val="yellow"/>
        </w:rPr>
        <w:t>ʿAlí</w:t>
      </w:r>
      <w:r>
        <w:t xml:space="preserve"> </w:t>
      </w:r>
      <w:r>
        <w:br/>
        <w:t xml:space="preserve">Dr </w:t>
      </w:r>
      <w:r w:rsidRPr="000C7039">
        <w:rPr>
          <w:highlight w:val="green"/>
        </w:rPr>
        <w:t>Y</w:t>
      </w:r>
      <w:r w:rsidR="00627ED1" w:rsidRPr="00627ED1">
        <w:rPr>
          <w:highlight w:val="darkYellow"/>
        </w:rPr>
        <w:t>u</w:t>
      </w:r>
      <w:r w:rsidRPr="000C7039">
        <w:rPr>
          <w:highlight w:val="green"/>
        </w:rPr>
        <w:t>nis</w:t>
      </w:r>
      <w:r w:rsidR="00627ED1" w:rsidRPr="00627ED1">
        <w:rPr>
          <w:rFonts w:asciiTheme="minorHAnsi" w:eastAsia="MS Mincho" w:hAnsiTheme="minorHAnsi"/>
          <w:highlight w:val="green"/>
        </w:rPr>
        <w:t xml:space="preserve"> </w:t>
      </w:r>
      <w:r w:rsidRPr="000C7039">
        <w:rPr>
          <w:highlight w:val="green"/>
        </w:rPr>
        <w:t>án</w:t>
      </w:r>
      <w:r w:rsidR="00627ED1" w:rsidRPr="00627ED1">
        <w:rPr>
          <w:rFonts w:asciiTheme="minorHAnsi" w:eastAsia="MS Mincho" w:hAnsiTheme="minorHAnsi"/>
          <w:highlight w:val="green"/>
        </w:rPr>
        <w:t>-i-</w:t>
      </w:r>
      <w:r w:rsidRPr="000C7039">
        <w:rPr>
          <w:highlight w:val="green"/>
        </w:rPr>
        <w:t>Afr</w:t>
      </w:r>
      <w:r w:rsidR="00627ED1" w:rsidRPr="00627ED1">
        <w:rPr>
          <w:highlight w:val="darkYellow"/>
        </w:rPr>
        <w:t>u</w:t>
      </w:r>
      <w:r w:rsidRPr="000C7039">
        <w:rPr>
          <w:highlight w:val="green"/>
        </w:rPr>
        <w:t>tih</w:t>
      </w:r>
      <w:r>
        <w:t xml:space="preserve"> </w:t>
      </w:r>
      <w:r>
        <w:br/>
        <w:t xml:space="preserve">Dr </w:t>
      </w:r>
      <w:r w:rsidR="00627ED1" w:rsidRPr="00627ED1">
        <w:rPr>
          <w:highlight w:val="darkYellow"/>
        </w:rPr>
        <w:t>H</w:t>
      </w:r>
      <w:r w:rsidRPr="00EA4480">
        <w:rPr>
          <w:highlight w:val="green"/>
        </w:rPr>
        <w:t>abíb</w:t>
      </w:r>
      <w:r w:rsidR="00627ED1" w:rsidRPr="00627ED1">
        <w:rPr>
          <w:rFonts w:asciiTheme="minorHAnsi" w:eastAsia="MS Mincho" w:hAnsiTheme="minorHAnsi"/>
          <w:highlight w:val="green"/>
        </w:rPr>
        <w:t xml:space="preserve"> </w:t>
      </w:r>
      <w:r w:rsidRPr="00EA4480">
        <w:rPr>
          <w:highlight w:val="green"/>
        </w:rPr>
        <w:t>Mu</w:t>
      </w:r>
      <w:r w:rsidR="00627ED1" w:rsidRPr="00627ED1">
        <w:rPr>
          <w:highlight w:val="green"/>
        </w:rPr>
        <w:t>’</w:t>
      </w:r>
      <w:r w:rsidRPr="00EA4480">
        <w:rPr>
          <w:highlight w:val="green"/>
        </w:rPr>
        <w:t>ayyad</w:t>
      </w:r>
      <w:r>
        <w:t xml:space="preserve"> </w:t>
      </w:r>
      <w:r>
        <w:br/>
      </w:r>
      <w:r w:rsidRPr="008030E2">
        <w:rPr>
          <w:highlight w:val="yellow"/>
        </w:rPr>
        <w:t>Ḥájí</w:t>
      </w:r>
      <w:r w:rsidR="00627ED1" w:rsidRPr="00627ED1">
        <w:rPr>
          <w:rFonts w:asciiTheme="minorHAnsi" w:eastAsia="MS Mincho" w:hAnsiTheme="minorHAnsi"/>
          <w:highlight w:val="yellow"/>
        </w:rPr>
        <w:t xml:space="preserve"> </w:t>
      </w:r>
      <w:r w:rsidRPr="008030E2">
        <w:rPr>
          <w:rFonts w:eastAsia="MS Mincho"/>
          <w:highlight w:val="yellow"/>
        </w:rPr>
        <w:t>ʿ</w:t>
      </w:r>
      <w:r w:rsidRPr="008030E2">
        <w:rPr>
          <w:highlight w:val="yellow"/>
        </w:rPr>
        <w:t>Alí</w:t>
      </w:r>
      <w:r w:rsidR="00627ED1" w:rsidRPr="00627ED1">
        <w:rPr>
          <w:rFonts w:asciiTheme="minorHAnsi" w:eastAsia="MS Mincho" w:hAnsiTheme="minorHAnsi"/>
          <w:highlight w:val="yellow"/>
        </w:rPr>
        <w:t xml:space="preserve"> </w:t>
      </w:r>
      <w:r w:rsidRPr="008030E2">
        <w:rPr>
          <w:highlight w:val="yellow"/>
        </w:rPr>
        <w:t>Yazdí</w:t>
      </w:r>
      <w:r>
        <w:t xml:space="preserve"> </w:t>
      </w:r>
      <w:r>
        <w:br/>
        <w:t xml:space="preserve">The House of </w:t>
      </w:r>
      <w:r w:rsidR="00627ED1" w:rsidRPr="00627ED1">
        <w:rPr>
          <w:highlight w:val="yellow"/>
        </w:rPr>
        <w:t>ʿ</w:t>
      </w:r>
      <w:r w:rsidRPr="009D139B">
        <w:rPr>
          <w:highlight w:val="yellow"/>
        </w:rPr>
        <w:t>Abdu</w:t>
      </w:r>
      <w:r w:rsidR="00627ED1" w:rsidRPr="00627ED1">
        <w:rPr>
          <w:highlight w:val="yellow"/>
        </w:rPr>
        <w:t>’</w:t>
      </w:r>
      <w:r w:rsidRPr="009D139B">
        <w:rPr>
          <w:highlight w:val="yellow"/>
        </w:rPr>
        <w:t>lláh</w:t>
      </w:r>
      <w:r w:rsidR="00627ED1" w:rsidRPr="00627ED1">
        <w:rPr>
          <w:rFonts w:asciiTheme="minorHAnsi" w:eastAsia="MS Mincho" w:hAnsiTheme="minorHAnsi"/>
          <w:highlight w:val="yellow"/>
        </w:rPr>
        <w:t xml:space="preserve"> </w:t>
      </w:r>
      <w:r w:rsidRPr="009D139B">
        <w:rPr>
          <w:highlight w:val="yellow"/>
        </w:rPr>
        <w:t>Páá</w:t>
      </w:r>
      <w:r>
        <w:t xml:space="preserve"> </w:t>
      </w:r>
      <w:r>
        <w:br/>
        <w:t xml:space="preserve">The House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in Haifa </w:t>
      </w:r>
      <w:r>
        <w:br/>
        <w:t xml:space="preserve">The Shrine of the </w:t>
      </w:r>
      <w:r w:rsidRPr="000C7039">
        <w:rPr>
          <w:highlight w:val="yellow"/>
        </w:rPr>
        <w:t>Báb</w:t>
      </w:r>
      <w:r>
        <w:t xml:space="preserve"> built by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w:t>
      </w:r>
      <w:r>
        <w:br/>
        <w:t xml:space="preserve">The superstructure of the Shrine of the </w:t>
      </w:r>
      <w:r w:rsidRPr="000C7039">
        <w:rPr>
          <w:highlight w:val="yellow"/>
        </w:rPr>
        <w:t>Báb</w:t>
      </w:r>
      <w:r>
        <w:t xml:space="preserve"> </w:t>
      </w:r>
    </w:p>
    <w:p w14:paraId="7B36BF94" w14:textId="77777777" w:rsidR="00E67803" w:rsidRDefault="00C57E99">
      <w:pPr>
        <w:pStyle w:val="Bibliography-1unchecked"/>
      </w:pPr>
      <w:r>
        <w:t xml:space="preserve">Between pages 412 and 413 </w:t>
      </w:r>
    </w:p>
    <w:p w14:paraId="7E608696" w14:textId="77777777" w:rsidR="00E67803" w:rsidRDefault="00C57E99">
      <w:pPr>
        <w:pStyle w:val="Bibliography-1unchecked"/>
      </w:pPr>
      <w:r w:rsidRPr="000C7039">
        <w:rPr>
          <w:highlight w:val="cyan"/>
        </w:rPr>
        <w:t>Shoghi Effendi</w:t>
      </w:r>
      <w:r>
        <w:t xml:space="preserve">, Guardian of the Cause of God </w:t>
      </w:r>
      <w:r>
        <w:br/>
        <w:t xml:space="preserve">The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and the Mansion of </w:t>
      </w:r>
      <w:r w:rsidRPr="000C7039">
        <w:rPr>
          <w:highlight w:val="yellow"/>
        </w:rPr>
        <w:t>Bahjí</w:t>
      </w:r>
      <w:r>
        <w:t xml:space="preserve"> surrounded by </w:t>
      </w:r>
      <w:r>
        <w:br/>
        <w:t xml:space="preserve">the residences of the Covenant-breakers </w:t>
      </w:r>
      <w:r>
        <w:br/>
        <w:t xml:space="preserve">The Pilgrim House at </w:t>
      </w:r>
      <w:r w:rsidRPr="000C7039">
        <w:rPr>
          <w:highlight w:val="yellow"/>
        </w:rPr>
        <w:t>Bahjí</w:t>
      </w:r>
      <w:r>
        <w:t xml:space="preserve"> </w:t>
      </w:r>
      <w:r>
        <w:br/>
        <w:t xml:space="preserve">Views of the Mansion of </w:t>
      </w:r>
      <w:r w:rsidRPr="000C7039">
        <w:rPr>
          <w:highlight w:val="yellow"/>
        </w:rPr>
        <w:t>Bahjí</w:t>
      </w:r>
      <w:r>
        <w:t xml:space="preserve"> in ruins </w:t>
      </w:r>
      <w:r>
        <w:br/>
        <w:t xml:space="preserve">The Mansion of </w:t>
      </w:r>
      <w:r w:rsidRPr="000C7039">
        <w:rPr>
          <w:highlight w:val="yellow"/>
        </w:rPr>
        <w:t>Bahjí</w:t>
      </w:r>
      <w:r>
        <w:t xml:space="preserve"> restored to its original condition </w:t>
      </w:r>
      <w:r>
        <w:br/>
        <w:t xml:space="preserve">A view of the formal gardens surrounding the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w:t>
      </w:r>
      <w:r>
        <w:br/>
        <w:t xml:space="preserve">The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w:t>
      </w:r>
      <w:r>
        <w:br/>
        <w:t xml:space="preserve">The Mansion of </w:t>
      </w:r>
      <w:r w:rsidRPr="000C7039">
        <w:rPr>
          <w:highlight w:val="yellow"/>
        </w:rPr>
        <w:t>Mazraʿih</w:t>
      </w:r>
      <w:r>
        <w:t xml:space="preserve"> </w:t>
      </w:r>
      <w:r>
        <w:br/>
        <w:t xml:space="preserve">The International Archives Building </w:t>
      </w:r>
      <w:r>
        <w:br/>
      </w:r>
      <w:r>
        <w:lastRenderedPageBreak/>
        <w:t xml:space="preserve">The resting-places of the Purest Branch and </w:t>
      </w:r>
      <w:r w:rsidRPr="000C7039">
        <w:rPr>
          <w:highlight w:val="yellow"/>
        </w:rPr>
        <w:t>Navváb</w:t>
      </w:r>
      <w:r>
        <w:t xml:space="preserve"> </w:t>
      </w:r>
      <w:r>
        <w:br/>
        <w:t xml:space="preserve">The Hands of the Cause of God </w:t>
      </w:r>
      <w:r>
        <w:br/>
        <w:t xml:space="preserve">The resting-place of the Greatest Holy Leaf, with a view of the Seat </w:t>
      </w:r>
      <w:r>
        <w:br/>
        <w:t xml:space="preserve">of the Universal House of Justice </w:t>
      </w:r>
    </w:p>
    <w:p w14:paraId="58182DCA" w14:textId="77777777" w:rsidR="00C57E99" w:rsidRPr="007C5514" w:rsidRDefault="00627ED1" w:rsidP="00C57E99">
      <w:pPr>
        <w:rPr>
          <w:rStyle w:val="structurepagenumber"/>
        </w:rPr>
      </w:pPr>
      <w:r w:rsidRPr="00627ED1">
        <w:rPr>
          <w:rStyle w:val="structurepagenumber"/>
        </w:rPr>
        <w:t xml:space="preserve"> &lt;page x</w:t>
      </w:r>
      <w:r w:rsidR="00B777C2">
        <w:rPr>
          <w:rStyle w:val="structurepagenumber"/>
        </w:rPr>
        <w:t>/&gt;</w:t>
      </w:r>
    </w:p>
    <w:p w14:paraId="32A17D9E" w14:textId="77777777" w:rsidR="00E67803" w:rsidRDefault="00C57E99">
      <w:pPr>
        <w:pStyle w:val="Heading2"/>
      </w:pPr>
      <w:r w:rsidRPr="00835AAF">
        <w:rPr>
          <w:rStyle w:val="structurevisible"/>
        </w:rPr>
        <w:t>&lt;</w:t>
      </w:r>
      <w:r>
        <w:rPr>
          <w:rStyle w:val="structure"/>
        </w:rPr>
        <w:t>par TaherzadehA_Covenant_</w:t>
      </w:r>
      <w:r>
        <w:rPr>
          <w:rStyle w:val="structurechapcounter"/>
        </w:rPr>
        <w:t>no</w:t>
      </w:r>
      <w:r w:rsidRPr="00835AAF">
        <w:rPr>
          <w:rStyle w:val="structure"/>
        </w:rPr>
        <w:t>:0</w:t>
      </w:r>
      <w:r>
        <w:rPr>
          <w:rStyle w:val="structure"/>
        </w:rPr>
        <w:t>—en_19920000/</w:t>
      </w:r>
      <w:r w:rsidRPr="00835AAF">
        <w:rPr>
          <w:rStyle w:val="structurevisible"/>
        </w:rPr>
        <w:t>&gt;</w:t>
      </w:r>
      <w:r w:rsidR="00627ED1" w:rsidRPr="00627ED1">
        <w:rPr>
          <w:sz w:val="28"/>
          <w:szCs w:val="27"/>
        </w:rPr>
        <w:t>NOTES AND ACKNOWLEDGEMENTS</w:t>
      </w:r>
    </w:p>
    <w:p w14:paraId="785CEB10" w14:textId="77777777" w:rsidR="00C57E99" w:rsidRPr="0004620A" w:rsidRDefault="00C57E99" w:rsidP="00C57E99">
      <w:pPr>
        <w:pStyle w:val="ParCounter1st"/>
        <w:framePr w:wrap="notBeside"/>
        <w:rPr>
          <w:rFonts w:eastAsia="Calibri"/>
        </w:rPr>
      </w:pPr>
      <w:r w:rsidRPr="0004620A">
        <w:rPr>
          <w:rStyle w:val="structurevisible"/>
        </w:rPr>
        <w:t>&lt;</w:t>
      </w:r>
      <w:r>
        <w:rPr>
          <w:rStyle w:val="structure"/>
        </w:rPr>
        <w:t>par TaherzadehA_Covenant_</w:t>
      </w:r>
      <w:r w:rsidRPr="0004620A">
        <w:rPr>
          <w:rStyle w:val="structureparIDchapcounter"/>
        </w:rPr>
        <w:t>no:</w:t>
      </w:r>
      <w:r w:rsidRPr="0004620A">
        <w:rPr>
          <w:rStyle w:val="structureparIDparcounter"/>
        </w:rPr>
        <w:t>1</w:t>
      </w:r>
      <w:r>
        <w:rPr>
          <w:rStyle w:val="structure"/>
        </w:rPr>
        <w:t>—en_19920000/</w:t>
      </w:r>
      <w:r w:rsidRPr="0004620A">
        <w:rPr>
          <w:rStyle w:val="structurevisible"/>
        </w:rPr>
        <w:t>&gt;</w:t>
      </w:r>
    </w:p>
    <w:p w14:paraId="1FB2CEC2" w14:textId="77777777" w:rsidR="00E67803" w:rsidRDefault="00627ED1">
      <w:pPr>
        <w:pStyle w:val="Body1st"/>
      </w:pPr>
      <w:r w:rsidRPr="00627ED1">
        <w:t xml:space="preserve">The extracts from the Writings of the </w:t>
      </w:r>
      <w:r w:rsidRPr="00627ED1">
        <w:rPr>
          <w:highlight w:val="yellow"/>
        </w:rPr>
        <w:t>B</w:t>
      </w:r>
      <w:r w:rsidR="00C57E99" w:rsidRPr="000C7039">
        <w:rPr>
          <w:highlight w:val="yellow"/>
        </w:rPr>
        <w:t>á</w:t>
      </w:r>
      <w:r w:rsidRPr="00627ED1">
        <w:rPr>
          <w:highlight w:val="yellow"/>
        </w:rPr>
        <w:t>b</w:t>
      </w:r>
      <w:r w:rsidRPr="00627ED1">
        <w:t xml:space="preserve">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quoted in this book are from the matchless translations by </w:t>
      </w:r>
      <w:r w:rsidRPr="00627ED1">
        <w:rPr>
          <w:highlight w:val="cyan"/>
        </w:rPr>
        <w:t>Shoghi Effendi</w:t>
      </w:r>
      <w:r w:rsidRPr="00627ED1">
        <w:t xml:space="preserve">, the Guardian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and those carried out under the auspices of the Universal House of Justice. Published sources are acknowledged in the References and Bibliography. There are many other quotations from Persian manuscripts and publications, and these I have translated, unless otherwise indicated. Most quotations had to be edited prior to translation. The footnotes to these quotations, however, are mostly mine, and this is indicated explicitly where confusion may arise. Persian and </w:t>
      </w:r>
      <w:r w:rsidRPr="00627ED1">
        <w:rPr>
          <w:highlight w:val="lightGray"/>
        </w:rPr>
        <w:t>Arabic</w:t>
      </w:r>
      <w:r w:rsidRPr="00627ED1">
        <w:t xml:space="preserve"> names are transliterated in accordance with the system adopted for books on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but quotations are reproduced in their original form.</w:t>
      </w:r>
    </w:p>
    <w:p w14:paraId="29B2AB6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no:</w:t>
      </w:r>
      <w:r w:rsidRPr="0004620A">
        <w:rPr>
          <w:rStyle w:val="structureparIDparcounter"/>
        </w:rPr>
        <w:t>2</w:t>
      </w:r>
      <w:r>
        <w:rPr>
          <w:rStyle w:val="structure"/>
        </w:rPr>
        <w:t>—en_19920000/</w:t>
      </w:r>
      <w:r w:rsidRPr="0004620A">
        <w:rPr>
          <w:rStyle w:val="structurevisible"/>
        </w:rPr>
        <w:t>&gt;</w:t>
      </w:r>
    </w:p>
    <w:p w14:paraId="4665D6AC" w14:textId="77777777" w:rsidR="00E67803" w:rsidRDefault="00627ED1">
      <w:pPr>
        <w:pStyle w:val="Bodycont"/>
      </w:pPr>
      <w:r w:rsidRPr="00627ED1">
        <w:t xml:space="preserve">I am deeply indebted to the Audio-Visual Department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Centre for supplying the photographs printed in this book.</w:t>
      </w:r>
    </w:p>
    <w:p w14:paraId="4BE958E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no:</w:t>
      </w:r>
      <w:r w:rsidRPr="0004620A">
        <w:rPr>
          <w:rStyle w:val="structureparIDparcounter"/>
        </w:rPr>
        <w:t>3</w:t>
      </w:r>
      <w:r>
        <w:rPr>
          <w:rStyle w:val="structure"/>
        </w:rPr>
        <w:t>—en_19920000/</w:t>
      </w:r>
      <w:r w:rsidRPr="0004620A">
        <w:rPr>
          <w:rStyle w:val="structurevisible"/>
        </w:rPr>
        <w:t>&gt;</w:t>
      </w:r>
    </w:p>
    <w:p w14:paraId="52057123" w14:textId="77777777" w:rsidR="00E67803" w:rsidRDefault="00627ED1">
      <w:pPr>
        <w:pStyle w:val="Bodycont"/>
      </w:pPr>
      <w:r w:rsidRPr="00627ED1">
        <w:t>I wish to extend my warmest appreciation to Dr May Hofman Ballerio for her excellent and skilful editorial work on this book. Her advice and expert assistance on many issues have been of great value to me. I am truly indebted to my dear wife Lesley for her selfless and loving support which she has extended to me in the course of my writing this book.</w:t>
      </w:r>
    </w:p>
    <w:p w14:paraId="35D21AEA"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no:</w:t>
      </w:r>
      <w:r w:rsidRPr="0004620A">
        <w:rPr>
          <w:rStyle w:val="structureparIDparcounter"/>
        </w:rPr>
        <w:t>4</w:t>
      </w:r>
      <w:r>
        <w:rPr>
          <w:rStyle w:val="structure"/>
        </w:rPr>
        <w:t>—en_19920000/</w:t>
      </w:r>
      <w:r w:rsidRPr="0004620A">
        <w:rPr>
          <w:rStyle w:val="structurevisible"/>
        </w:rPr>
        <w:t>&gt;</w:t>
      </w:r>
    </w:p>
    <w:p w14:paraId="585F5C9F" w14:textId="77777777" w:rsidR="00E67803" w:rsidRDefault="00627ED1">
      <w:pPr>
        <w:pStyle w:val="Bodycont"/>
      </w:pPr>
      <w:r w:rsidRPr="00627ED1">
        <w:t>My special grateful thanks to Mr Thomas Howe for reading the manuscript in its early stages and offering valuable suggestions to improve its syntax.</w:t>
      </w:r>
    </w:p>
    <w:p w14:paraId="5D7122E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no:</w:t>
      </w:r>
      <w:r w:rsidRPr="0004620A">
        <w:rPr>
          <w:rStyle w:val="structureparIDparcounter"/>
        </w:rPr>
        <w:t>5</w:t>
      </w:r>
      <w:r>
        <w:rPr>
          <w:rStyle w:val="structure"/>
        </w:rPr>
        <w:t>—en_19920000/</w:t>
      </w:r>
      <w:r w:rsidRPr="0004620A">
        <w:rPr>
          <w:rStyle w:val="structurevisible"/>
        </w:rPr>
        <w:t>&gt;</w:t>
      </w:r>
    </w:p>
    <w:p w14:paraId="58546A94" w14:textId="77777777" w:rsidR="00E67803" w:rsidRDefault="00627ED1">
      <w:pPr>
        <w:pStyle w:val="Bodycont"/>
      </w:pPr>
      <w:r w:rsidRPr="00627ED1">
        <w:t>I wish to extend my warmest thanks and gratitude to Miss Carol Clyde, Miss Corinne Logue and Miss Johanna Merritt for their excellent typing of the manuscript from my scribbled and often illegible notes. I am grateful to Dr Wendi Momen for the skilful production of the index and many helpful suggestions.</w:t>
      </w:r>
      <w:bookmarkStart w:id="1" w:name="ch0_3"/>
      <w:bookmarkEnd w:id="1"/>
    </w:p>
    <w:p w14:paraId="3989A33B" w14:textId="77777777" w:rsidR="00E67803" w:rsidRDefault="00C57E99">
      <w:pPr>
        <w:pStyle w:val="Heading2"/>
      </w:pPr>
      <w:r w:rsidRPr="00835AAF">
        <w:rPr>
          <w:rStyle w:val="structurevisible"/>
        </w:rPr>
        <w:t>&lt;</w:t>
      </w:r>
      <w:r>
        <w:rPr>
          <w:rStyle w:val="structure"/>
        </w:rPr>
        <w:t>par TaherzadehA_Covenant_</w:t>
      </w:r>
      <w:r>
        <w:rPr>
          <w:rStyle w:val="structurechapcounter"/>
        </w:rPr>
        <w:t>fw</w:t>
      </w:r>
      <w:r w:rsidRPr="00835AAF">
        <w:rPr>
          <w:rStyle w:val="structure"/>
        </w:rPr>
        <w:t>:0</w:t>
      </w:r>
      <w:r>
        <w:rPr>
          <w:rStyle w:val="structure"/>
        </w:rPr>
        <w:t>—en_19920000/</w:t>
      </w:r>
      <w:r w:rsidRPr="00835AAF">
        <w:rPr>
          <w:rStyle w:val="structurevisible"/>
        </w:rPr>
        <w:t>&gt;</w:t>
      </w:r>
      <w:r w:rsidR="00627ED1" w:rsidRPr="00627ED1">
        <w:rPr>
          <w:sz w:val="28"/>
          <w:szCs w:val="27"/>
          <w:lang w:val="en-US"/>
        </w:rPr>
        <w:t>FOREWORD</w:t>
      </w:r>
    </w:p>
    <w:p w14:paraId="7047E4C0" w14:textId="77777777" w:rsidR="00C57E99" w:rsidRPr="0004620A" w:rsidRDefault="00C57E99" w:rsidP="00C57E99">
      <w:pPr>
        <w:pStyle w:val="ParCounter1s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1</w:t>
      </w:r>
      <w:r>
        <w:rPr>
          <w:rStyle w:val="structure"/>
        </w:rPr>
        <w:t>—en_19920000/</w:t>
      </w:r>
      <w:r w:rsidRPr="0004620A">
        <w:rPr>
          <w:rStyle w:val="structurevisible"/>
        </w:rPr>
        <w:t>&gt;</w:t>
      </w:r>
    </w:p>
    <w:p w14:paraId="111F7D2F" w14:textId="77777777" w:rsidR="00E67803" w:rsidRDefault="00627ED1">
      <w:pPr>
        <w:pStyle w:val="Body1st"/>
      </w:pPr>
      <w:r w:rsidRPr="00627ED1">
        <w:t xml:space="preserve">This book is an attempt to provide some basic material, however limited in scope, for the study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 the unique and priceless heritage He has bestowed upon His followers. The enormous potentialities latent within so mighty an institution, unprecedented in past Dispensations, will need to be manifested in the course of time stretching far into the future, unfolding thereby the glory and the perfection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new world order destined to usher in the Golden Age of His Faith on this planet.</w:t>
      </w:r>
    </w:p>
    <w:p w14:paraId="0012290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2</w:t>
      </w:r>
      <w:r>
        <w:rPr>
          <w:rStyle w:val="structure"/>
        </w:rPr>
        <w:t>—en_19920000/</w:t>
      </w:r>
      <w:r w:rsidRPr="0004620A">
        <w:rPr>
          <w:rStyle w:val="structurevisible"/>
        </w:rPr>
        <w:t>&gt;</w:t>
      </w:r>
    </w:p>
    <w:p w14:paraId="53BD9B4F" w14:textId="77777777" w:rsidR="00E67803" w:rsidRDefault="00627ED1">
      <w:pPr>
        <w:pStyle w:val="Bodycont"/>
      </w:pPr>
      <w:bookmarkStart w:id="2" w:name="BM1"/>
      <w:bookmarkEnd w:id="2"/>
      <w:r w:rsidRPr="00627ED1">
        <w:t xml:space="preserve">This peerless Covenant revolves around its Centre, </w:t>
      </w:r>
      <w:r w:rsidRPr="00627ED1">
        <w:rPr>
          <w:highlight w:val="yellow"/>
        </w:rPr>
        <w:t>ʿAbdu’l-Bah</w:t>
      </w:r>
      <w:r w:rsidR="00C57E99" w:rsidRPr="000C7039">
        <w:rPr>
          <w:highlight w:val="yellow"/>
        </w:rPr>
        <w:t>á</w:t>
      </w:r>
      <w:r w:rsidRPr="00627ED1">
        <w:t xml:space="preserve">, extolled by </w:t>
      </w:r>
      <w:r w:rsidRPr="00627ED1">
        <w:rPr>
          <w:highlight w:val="cyan"/>
        </w:rPr>
        <w:t>Shoghi Effendi</w:t>
      </w:r>
      <w:r w:rsidRPr="00627ED1">
        <w:t xml:space="preserve">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t>
      </w:r>
      <w:r w:rsidR="00C57E99" w:rsidRPr="00AC7970">
        <w:rPr>
          <w:rStyle w:val="structurevisible"/>
        </w:rPr>
        <w:t>&lt;</w:t>
      </w:r>
      <w:r w:rsidR="00C57E99" w:rsidRPr="00AC7970">
        <w:rPr>
          <w:rStyle w:val="structure"/>
        </w:rPr>
        <w:t>cit Sho_%►%_%_%►%_%_%—en_%—%_%</w:t>
      </w:r>
      <w:r w:rsidR="00C57E99" w:rsidRPr="00AC7970">
        <w:rPr>
          <w:rStyle w:val="structurevisible"/>
        </w:rPr>
        <w:t>&gt;</w:t>
      </w:r>
      <w:r w:rsidR="00AC1FD0" w:rsidRPr="00AC1FD0">
        <w:rPr>
          <w:rStyle w:val="quotebahaiscripture"/>
        </w:rPr>
        <w:t>»</w:t>
      </w:r>
      <w:r w:rsidRPr="00627ED1">
        <w:rPr>
          <w:rStyle w:val="quotebahaiscripture"/>
        </w:rPr>
        <w:t xml:space="preserve">most exalted handiwork, the stainless Mirror of His light, the perfect Exemplar of His teachings, the unerring Interpreter of His word, the embodiment of every </w:t>
      </w:r>
      <w:r w:rsidRPr="00627ED1">
        <w:rPr>
          <w:rStyle w:val="quotebahaiscripture"/>
          <w:highlight w:val="yellow"/>
        </w:rPr>
        <w:t>Bah</w:t>
      </w:r>
      <w:r w:rsidR="00AC1FD0" w:rsidRPr="00AC1FD0">
        <w:rPr>
          <w:rStyle w:val="quotebahaiscripture"/>
          <w:highlight w:val="yellow"/>
        </w:rPr>
        <w:t>á’í</w:t>
      </w:r>
      <w:r w:rsidRPr="00627ED1">
        <w:rPr>
          <w:rStyle w:val="quotebahaiscripture"/>
        </w:rPr>
        <w:t xml:space="preserve"> ideal, the incarnation of every </w:t>
      </w:r>
      <w:r w:rsidRPr="00627ED1">
        <w:rPr>
          <w:rStyle w:val="quotebahaiscripture"/>
          <w:highlight w:val="yellow"/>
        </w:rPr>
        <w:t>Bah</w:t>
      </w:r>
      <w:r w:rsidR="00AC1FD0" w:rsidRPr="00AC1FD0">
        <w:rPr>
          <w:rStyle w:val="quotebahaiscripture"/>
          <w:highlight w:val="yellow"/>
        </w:rPr>
        <w:t>á’í</w:t>
      </w:r>
      <w:r w:rsidRPr="00627ED1">
        <w:rPr>
          <w:rStyle w:val="quotebahaiscripture"/>
        </w:rPr>
        <w:t xml:space="preserve"> virtue, the Most Mighty Branch sprung from the Ancient Root, the Limb of the Law of God, the Being round whom all names revolve, the Mainspring of the Oneness of Humanity, the Ensign of the Most Great Peace, the Moon of the Central Orb of this Most Holy Dispensation</w:t>
      </w:r>
      <w:r w:rsidR="00AC1FD0" w:rsidRPr="00AC1FD0">
        <w:rPr>
          <w:rStyle w:val="quotebahaiscripture"/>
        </w:rPr>
        <w:t>«</w:t>
      </w:r>
      <w:r w:rsidR="00C57E99" w:rsidRPr="00AC7970">
        <w:rPr>
          <w:rStyle w:val="structurevisible"/>
        </w:rPr>
        <w:t>&lt;/</w:t>
      </w:r>
      <w:r w:rsidR="00C57E99" w:rsidRPr="00AC7970">
        <w:rPr>
          <w:rStyle w:val="structure"/>
        </w:rPr>
        <w:t>cit</w:t>
      </w:r>
      <w:r w:rsidR="00C57E99" w:rsidRPr="00AC7970">
        <w:rPr>
          <w:rStyle w:val="structurevisible"/>
        </w:rPr>
        <w:t>&gt;</w:t>
      </w:r>
      <w:r w:rsidRPr="00627ED1">
        <w:t>.</w:t>
      </w:r>
      <w:r w:rsidR="00A60ED8">
        <w:rPr>
          <w:rStyle w:val="FootnoteReference"/>
        </w:rPr>
        <w:footnoteReference w:id="1"/>
      </w:r>
    </w:p>
    <w:p w14:paraId="2BFBF96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3</w:t>
      </w:r>
      <w:r>
        <w:rPr>
          <w:rStyle w:val="structure"/>
        </w:rPr>
        <w:t>—en_19920000/</w:t>
      </w:r>
      <w:r w:rsidRPr="0004620A">
        <w:rPr>
          <w:rStyle w:val="structurevisible"/>
        </w:rPr>
        <w:t>&gt;</w:t>
      </w:r>
    </w:p>
    <w:p w14:paraId="7C9B7B0B" w14:textId="77777777" w:rsidR="00E67803" w:rsidRDefault="00627ED1">
      <w:pPr>
        <w:pStyle w:val="Bodycont"/>
      </w:pPr>
      <w:r w:rsidRPr="00627ED1">
        <w:t xml:space="preserve">The Will and Testament of </w:t>
      </w:r>
      <w:r w:rsidRPr="00627ED1">
        <w:rPr>
          <w:highlight w:val="yellow"/>
        </w:rPr>
        <w:t>ʿAbdu’l-Bah</w:t>
      </w:r>
      <w:r w:rsidR="00C57E99" w:rsidRPr="000C7039">
        <w:rPr>
          <w:highlight w:val="yellow"/>
        </w:rPr>
        <w:t>á</w:t>
      </w:r>
      <w:r w:rsidRPr="00627ED1">
        <w:t xml:space="preserve">, the child of this Covenant, provides its extension through the establishment of the Administrative Order, supported by the two mighty pillars of the Guardianship and the Universal House of Justice and perpetuating into the future the manifold functions with which the author of the Faith has endowed the institutions of His world-embracing order. These include the protection of the revealed Word from human interference, the preservation of the integrity of the Faith and of the purity of its teachings, principles and laws, the safeguarding of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the promotion of an ever-advancing civilization, the provision of </w:t>
      </w:r>
      <w:r w:rsidRPr="00627ED1">
        <w:lastRenderedPageBreak/>
        <w:t xml:space="preserve">means for the spiritualization of the human race, and the development of the necessary agencies needed to establish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Commonwealth as envisaged in the Holy Writings.</w:t>
      </w:r>
    </w:p>
    <w:p w14:paraId="73CC4FA7"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4</w:t>
      </w:r>
      <w:r>
        <w:rPr>
          <w:rStyle w:val="structure"/>
        </w:rPr>
        <w:t>—en_19920000/</w:t>
      </w:r>
      <w:r w:rsidRPr="0004620A">
        <w:rPr>
          <w:rStyle w:val="structurevisible"/>
        </w:rPr>
        <w:t>&gt;</w:t>
      </w:r>
    </w:p>
    <w:p w14:paraId="0018A0D9" w14:textId="77777777" w:rsidR="00E67803" w:rsidRDefault="00627ED1">
      <w:pPr>
        <w:pStyle w:val="Bodycont"/>
      </w:pPr>
      <w:r w:rsidRPr="00627ED1">
        <w:t>In order to grasp the mysteries of the Covenant, and to apprehend its immeasurable potentialities for the unification of humanity and the establishment of the Kingdom of God on earth, the followers of</w:t>
      </w:r>
      <w:r w:rsidRPr="00627ED1">
        <w:rPr>
          <w:rStyle w:val="structurepagenumber"/>
        </w:rPr>
        <w:t xml:space="preserve"> &lt;page xii</w:t>
      </w:r>
      <w:r w:rsidR="00B777C2">
        <w:rPr>
          <w:rStyle w:val="structurepagenumber"/>
        </w:rPr>
        <w:t>/&gt;</w:t>
      </w:r>
      <w:r w:rsidR="00C57E99">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are duty bound to study this important feature of their Faith.</w:t>
      </w:r>
    </w:p>
    <w:p w14:paraId="4BDF5CF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5</w:t>
      </w:r>
      <w:r>
        <w:rPr>
          <w:rStyle w:val="structure"/>
        </w:rPr>
        <w:t>—en_19920000/</w:t>
      </w:r>
      <w:r w:rsidRPr="0004620A">
        <w:rPr>
          <w:rStyle w:val="structurevisible"/>
        </w:rPr>
        <w:t>&gt;</w:t>
      </w:r>
    </w:p>
    <w:p w14:paraId="52FDD85A" w14:textId="77777777" w:rsidR="00E67803" w:rsidRDefault="00627ED1">
      <w:pPr>
        <w:pStyle w:val="Bodycont"/>
      </w:pPr>
      <w:r w:rsidRPr="00627ED1">
        <w:t xml:space="preserve">The </w:t>
      </w:r>
      <w:r w:rsidR="00C57E99" w:rsidRPr="00513022">
        <w:rPr>
          <w:rStyle w:val="structurevisible"/>
        </w:rPr>
        <w:t>&lt;</w:t>
      </w:r>
      <w:r w:rsidR="00C57E99" w:rsidRPr="00513022">
        <w:rPr>
          <w:rStyle w:val="structure"/>
        </w:rPr>
        <w:t xml:space="preserve">title </w:t>
      </w:r>
      <w:r w:rsidR="00C57E99">
        <w:rPr>
          <w:rStyle w:val="structure"/>
        </w:rPr>
        <w:t>Bah</w:t>
      </w:r>
      <w:r w:rsidR="00C57E99" w:rsidRPr="00513022">
        <w:rPr>
          <w:rStyle w:val="structure"/>
        </w:rPr>
        <w:t>_%</w:t>
      </w:r>
      <w:r w:rsidR="00C57E99" w:rsidRPr="00513022">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(The Book of the Covenant) and the </w:t>
      </w:r>
      <w:r w:rsidR="00C57E99" w:rsidRPr="00513022">
        <w:rPr>
          <w:rStyle w:val="structurevisible"/>
        </w:rPr>
        <w:t>&lt;</w:t>
      </w:r>
      <w:r w:rsidR="00C57E99" w:rsidRPr="00513022">
        <w:rPr>
          <w:rStyle w:val="structure"/>
        </w:rPr>
        <w:t>title Abd_%</w:t>
      </w:r>
      <w:r w:rsidR="00C57E99" w:rsidRPr="00513022">
        <w:rPr>
          <w:rStyle w:val="structurevisible"/>
        </w:rPr>
        <w:t>&gt;</w:t>
      </w:r>
      <w:r w:rsidRPr="00627ED1">
        <w:rPr>
          <w:rStyle w:val="BookTitle"/>
        </w:rPr>
        <w:t xml:space="preserve">Will and Testament of </w:t>
      </w:r>
      <w:r w:rsidRPr="00627ED1">
        <w:rPr>
          <w:rStyle w:val="BookTitle"/>
          <w:highlight w:val="yellow"/>
        </w:rPr>
        <w:t>ʿAbdu</w:t>
      </w:r>
      <w:r w:rsidR="00AC1FD0" w:rsidRPr="00AC1FD0">
        <w:rPr>
          <w:rStyle w:val="BookTitle"/>
          <w:highlight w:val="yellow"/>
        </w:rPr>
        <w:t>’</w:t>
      </w:r>
      <w:r w:rsidRPr="00627ED1">
        <w:rPr>
          <w:rStyle w:val="BookTitle"/>
          <w:highlight w:val="yellow"/>
        </w:rPr>
        <w:t>l-Bah</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the two major documents upon which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based, are quoted in full in this volume; it is the hope of the present author that the study of this book might help the reader to appreciate the significance of their contents as well as details of many historical episodes recorded therein.</w:t>
      </w:r>
    </w:p>
    <w:p w14:paraId="6F61E8C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6</w:t>
      </w:r>
      <w:r>
        <w:rPr>
          <w:rStyle w:val="structure"/>
        </w:rPr>
        <w:t>—en_19920000/</w:t>
      </w:r>
      <w:r w:rsidRPr="0004620A">
        <w:rPr>
          <w:rStyle w:val="structurevisible"/>
        </w:rPr>
        <w:t>&gt;</w:t>
      </w:r>
    </w:p>
    <w:p w14:paraId="1A2B422E" w14:textId="77777777" w:rsidR="00E67803" w:rsidRDefault="00627ED1">
      <w:pPr>
        <w:pStyle w:val="Bodycont"/>
      </w:pPr>
      <w:r w:rsidRPr="00627ED1">
        <w:t xml:space="preserve">This appreciation depends also upon the individual’s endeavour to deepen his knowledge of the verities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to meditate, in a prayerful attitude, on His Writings and those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in order to discover for himself </w:t>
      </w:r>
      <w:r w:rsidR="00C57E99" w:rsidRPr="007F469D">
        <w:rPr>
          <w:rStyle w:val="structurevisible"/>
        </w:rPr>
        <w:t>&lt;</w:t>
      </w:r>
      <w:r w:rsidR="00C57E99" w:rsidRPr="007F469D">
        <w:rPr>
          <w:rStyle w:val="structure"/>
        </w:rPr>
        <w:t>cit Bah_%►%_%_%►%_%_%—en_%—%_%</w:t>
      </w:r>
      <w:r w:rsidR="00C57E99" w:rsidRPr="007F469D">
        <w:rPr>
          <w:rStyle w:val="structurevisible"/>
        </w:rPr>
        <w:t>&gt;</w:t>
      </w:r>
      <w:r w:rsidR="00AC1FD0" w:rsidRPr="00AC1FD0">
        <w:rPr>
          <w:rStyle w:val="quotebahaiscripture"/>
        </w:rPr>
        <w:t>»</w:t>
      </w:r>
      <w:r w:rsidRPr="00627ED1">
        <w:rPr>
          <w:rStyle w:val="quotebahaiscripture"/>
        </w:rPr>
        <w:t>the pearls of wisdom</w:t>
      </w:r>
      <w:r w:rsidR="00AC1FD0" w:rsidRPr="00AC1FD0">
        <w:rPr>
          <w:rStyle w:val="quotebahaiscripture"/>
        </w:rPr>
        <w:t>«</w:t>
      </w:r>
      <w:r w:rsidR="00C57E99" w:rsidRPr="007F469D">
        <w:rPr>
          <w:rStyle w:val="structurevisible"/>
        </w:rPr>
        <w:t>&lt;/</w:t>
      </w:r>
      <w:r w:rsidR="00C57E99" w:rsidRPr="007F469D">
        <w:rPr>
          <w:rStyle w:val="structure"/>
        </w:rPr>
        <w:t>cit</w:t>
      </w:r>
      <w:r w:rsidR="00C57E99" w:rsidRPr="007F469D">
        <w:rPr>
          <w:rStyle w:val="structurevisible"/>
        </w:rPr>
        <w:t>&gt;</w:t>
      </w:r>
      <w:r w:rsidRPr="00627ED1">
        <w:t xml:space="preserve"> hidden within the ocean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and thereby perceive, to the extent of his capacity, the preponderating role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mighty Covenant as well as the mysteries it enshrines.</w:t>
      </w:r>
    </w:p>
    <w:p w14:paraId="0896A12D" w14:textId="77777777" w:rsidR="00E67803" w:rsidRDefault="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fw:</w:t>
      </w:r>
      <w:r w:rsidRPr="0004620A">
        <w:rPr>
          <w:rStyle w:val="structureparIDparcounter"/>
        </w:rPr>
        <w:t>7</w:t>
      </w:r>
      <w:r>
        <w:rPr>
          <w:rStyle w:val="structure"/>
        </w:rPr>
        <w:t>—en_19920000/</w:t>
      </w:r>
      <w:r w:rsidRPr="0004620A">
        <w:rPr>
          <w:rStyle w:val="structurevisible"/>
        </w:rPr>
        <w:t>&gt;</w:t>
      </w:r>
    </w:p>
    <w:p w14:paraId="15B1F33F" w14:textId="77777777" w:rsidR="00E67803" w:rsidRDefault="00627ED1">
      <w:pPr>
        <w:pStyle w:val="Bodycont"/>
      </w:pPr>
      <w:r w:rsidRPr="00627ED1">
        <w:t xml:space="preserve">That this book, however inadequate, may even to a small extent assist those who embrace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study of His Covenant, is the ardent hope of the present author.</w:t>
      </w:r>
      <w:r w:rsidRPr="00627ED1">
        <w:rPr>
          <w:rStyle w:val="structurepagenumber"/>
        </w:rPr>
        <w:t xml:space="preserve"> &lt;page 1</w:t>
      </w:r>
      <w:bookmarkStart w:id="3" w:name="ch0_4"/>
      <w:bookmarkEnd w:id="3"/>
      <w:r w:rsidR="00B777C2">
        <w:rPr>
          <w:rStyle w:val="structurepagenumber"/>
        </w:rPr>
        <w:t>/&gt;</w:t>
      </w:r>
    </w:p>
    <w:p w14:paraId="66CD7EB1" w14:textId="77777777" w:rsidR="00E67803" w:rsidRDefault="00C57E99">
      <w:pPr>
        <w:pStyle w:val="Heading2"/>
      </w:pPr>
      <w:r w:rsidRPr="00835AAF">
        <w:rPr>
          <w:rStyle w:val="structurevisible"/>
        </w:rPr>
        <w:t>&lt;</w:t>
      </w:r>
      <w:r>
        <w:rPr>
          <w:rStyle w:val="structure"/>
        </w:rPr>
        <w:t>par TaherzadehA_Covenant_</w:t>
      </w:r>
      <w:r>
        <w:rPr>
          <w:rStyle w:val="structurechapcounter"/>
        </w:rPr>
        <w:t>in</w:t>
      </w:r>
      <w:r w:rsidRPr="00835AAF">
        <w:rPr>
          <w:rStyle w:val="structure"/>
        </w:rPr>
        <w:t>:0</w:t>
      </w:r>
      <w:r>
        <w:rPr>
          <w:rStyle w:val="structure"/>
        </w:rPr>
        <w:t>—en_19920000/</w:t>
      </w:r>
      <w:r w:rsidRPr="00835AAF">
        <w:rPr>
          <w:rStyle w:val="structurevisible"/>
        </w:rPr>
        <w:t>&gt;</w:t>
      </w:r>
      <w:r w:rsidR="00627ED1" w:rsidRPr="00627ED1">
        <w:rPr>
          <w:sz w:val="28"/>
        </w:rPr>
        <w:t>INTRODUCTION</w:t>
      </w:r>
    </w:p>
    <w:p w14:paraId="74823F17" w14:textId="77777777" w:rsidR="00C57E99" w:rsidRDefault="00C57E99" w:rsidP="00C57E99">
      <w:pPr>
        <w:pStyle w:val="ParCounter1s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w:t>
      </w:r>
      <w:r>
        <w:rPr>
          <w:rStyle w:val="structure"/>
        </w:rPr>
        <w:t>—en_19920000/</w:t>
      </w:r>
      <w:r w:rsidRPr="0004620A">
        <w:rPr>
          <w:rStyle w:val="structurevisible"/>
        </w:rPr>
        <w:t>&gt;</w:t>
      </w:r>
    </w:p>
    <w:p w14:paraId="43BB39AF" w14:textId="77777777" w:rsidR="00E67803" w:rsidRDefault="00627ED1">
      <w:pPr>
        <w:pStyle w:val="Body1st"/>
      </w:pPr>
      <w:r w:rsidRPr="00627ED1">
        <w:t>Physical life in the world around us is governed by the laws of nature. The sun pours its energy upon all living things on this planet, the earth supplies the food, while every creature responds to the dictates of nature. The mineral, vegetable and animal kingdoms are all under its control and cannot deviate a hair’s breadth from the course which the Creator has set for them. For instance, the bee is created to make its hive only in the form of a hexagon; it cannot choose to build it in a different form. The fish must live in the water, and the beast inhabit the land. Each living organism and, indeed, the whole universe involuntarily obeys the laws of nature.</w:t>
      </w:r>
    </w:p>
    <w:p w14:paraId="00A0D0C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w:t>
      </w:r>
      <w:r>
        <w:rPr>
          <w:rStyle w:val="structure"/>
        </w:rPr>
        <w:t>—en_19920000/</w:t>
      </w:r>
      <w:r w:rsidRPr="0004620A">
        <w:rPr>
          <w:rStyle w:val="structurevisible"/>
        </w:rPr>
        <w:t>&gt;</w:t>
      </w:r>
    </w:p>
    <w:p w14:paraId="34774DB2" w14:textId="77777777" w:rsidR="00E67803" w:rsidRDefault="00627ED1">
      <w:pPr>
        <w:pStyle w:val="Bodycont"/>
      </w:pPr>
      <w:r w:rsidRPr="00627ED1">
        <w:t>Man is the only exception. God has endowed him with two opposite natures, the animal or physical, and the spiritual. Man’s physical being is subject to the laws of nature; but his soul, his spiritual nature, is not. The soul emanates from the spiritual worlds of God and cannot be bound by material ties. Because of his spiritual qualities man has been endowed by the Creator with the special faculty of free will, a faculty which is absent in the rest of His creation on earth. Furthermore, God has created man in His own image, meaning that He has conferred all His attributes upon man, attributes that are latent within him.</w:t>
      </w:r>
    </w:p>
    <w:p w14:paraId="5FEC7DD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3</w:t>
      </w:r>
      <w:r>
        <w:rPr>
          <w:rStyle w:val="structure"/>
        </w:rPr>
        <w:t>—en_19920000/</w:t>
      </w:r>
      <w:r w:rsidRPr="0004620A">
        <w:rPr>
          <w:rStyle w:val="structurevisible"/>
        </w:rPr>
        <w:t>&gt;</w:t>
      </w:r>
    </w:p>
    <w:p w14:paraId="0EA517E3" w14:textId="77777777" w:rsidR="00E67803" w:rsidRDefault="00627ED1">
      <w:pPr>
        <w:pStyle w:val="Bodycont"/>
      </w:pPr>
      <w:r w:rsidRPr="00627ED1">
        <w:t>In order to enable the soul to progress and attain spiritual qualities and so reveal these latent attributes, God has made a Covenant with man and has required him to abide by its provisions. We note therefore that whereas the body of man is bound by the laws of nature, his soul is governed by the laws of the Covenant of God. A covenant is a contract between two sides, each of whom has obligations to fulfil. It follows that a meaningful covenant between God and man must require freedom of choice on both sides, and that man must exercise his free will in choosing his response to his Creator.</w:t>
      </w:r>
    </w:p>
    <w:p w14:paraId="6E9208A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4</w:t>
      </w:r>
      <w:r>
        <w:rPr>
          <w:rStyle w:val="structure"/>
        </w:rPr>
        <w:t>—en_19920000/</w:t>
      </w:r>
      <w:r w:rsidRPr="0004620A">
        <w:rPr>
          <w:rStyle w:val="structurevisible"/>
        </w:rPr>
        <w:t>&gt;</w:t>
      </w:r>
    </w:p>
    <w:p w14:paraId="7363AAF0" w14:textId="77777777" w:rsidR="00E67803" w:rsidRDefault="00627ED1">
      <w:pPr>
        <w:pStyle w:val="Bodycont"/>
      </w:pPr>
      <w:r w:rsidRPr="00627ED1">
        <w:t>The relationship of God with man in this Covenant is somewhat similar to the relationship between the principal of a school and the child. As soon as a child goes to school for the first time, he enters into a covenant with the school principal, although often without</w:t>
      </w:r>
      <w:r w:rsidRPr="00627ED1">
        <w:rPr>
          <w:rStyle w:val="structurepagenumber"/>
        </w:rPr>
        <w:t xml:space="preserve"> &lt;page 2</w:t>
      </w:r>
      <w:r w:rsidR="00B777C2">
        <w:rPr>
          <w:rStyle w:val="structurepagenumber"/>
        </w:rPr>
        <w:t>/&gt;</w:t>
      </w:r>
      <w:r w:rsidR="00C57E99">
        <w:t xml:space="preserve"> </w:t>
      </w:r>
      <w:r w:rsidRPr="00627ED1">
        <w:t xml:space="preserve">really knowing it. In this contract the principal provides the means for the education of the child. He appoints teachers to teach him, draws up the educational programme and ensures the child’s well-being and development in every way. The </w:t>
      </w:r>
      <w:r w:rsidRPr="00627ED1">
        <w:lastRenderedPageBreak/>
        <w:t>child’s part in this covenant is to follow the instructions of the teacher and learn every lesson he is taught. It is through this process that the child acquires knowledge, develops his capacity, and becomes endowed with intellectual and spiritual powers. As the child grows in learning and maturity, the principal will appoint other teachers to contribute to his education. In this covenant, the responsibilities of the two parties are fundamentally different. They cannot be confused and are not interchangeable.</w:t>
      </w:r>
    </w:p>
    <w:p w14:paraId="51A1AE2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5</w:t>
      </w:r>
      <w:r>
        <w:rPr>
          <w:rStyle w:val="structure"/>
        </w:rPr>
        <w:t>—en_19920000/</w:t>
      </w:r>
      <w:r w:rsidRPr="0004620A">
        <w:rPr>
          <w:rStyle w:val="structurevisible"/>
        </w:rPr>
        <w:t>&gt;</w:t>
      </w:r>
    </w:p>
    <w:p w14:paraId="42A2D679" w14:textId="77777777" w:rsidR="00E67803" w:rsidRDefault="00627ED1">
      <w:pPr>
        <w:pStyle w:val="Bodycont"/>
      </w:pPr>
      <w:r w:rsidRPr="00627ED1">
        <w:t>Another feature of this covenant is that the two parties are not of the same calibre. One side, the school principal, is knowledgeable, wise and strong. The other, the child, is unlearned, weak and immature. The terms of this covenant are drawn up entirely by the strong party and the child has no say in them. Usually, the weaker party is the loser when a contract is drawn up solely by the strong. Not so in this case, for the motive of the principal in making all the arrangements is his love for the child and concern for its education. His greatest ambition is to see the child attain wisdom and knowledge. He longs to see his pupil become a mature person.</w:t>
      </w:r>
    </w:p>
    <w:p w14:paraId="7C0AC4A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6</w:t>
      </w:r>
      <w:r>
        <w:rPr>
          <w:rStyle w:val="structure"/>
        </w:rPr>
        <w:t>—en_19920000/</w:t>
      </w:r>
      <w:r w:rsidRPr="0004620A">
        <w:rPr>
          <w:rStyle w:val="structurevisible"/>
        </w:rPr>
        <w:t>&gt;</w:t>
      </w:r>
    </w:p>
    <w:p w14:paraId="44276607" w14:textId="77777777" w:rsidR="00E67803" w:rsidRDefault="00627ED1">
      <w:pPr>
        <w:pStyle w:val="Bodycont"/>
      </w:pPr>
      <w:r w:rsidRPr="00627ED1">
        <w:t>The same is true of God. He is the Creator, the Almighty, the Author of the Covenant, whose terms He Himself has stipulated unilaterally without the help of man. As in the above example, God’s part in this Covenant is different from man’s. God’s part is to release the vivifying forces of life and of Revelation, and man’s is to receive these voluntarily and obey His commandments wholeheartedly.</w:t>
      </w:r>
    </w:p>
    <w:p w14:paraId="3682044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7</w:t>
      </w:r>
      <w:r>
        <w:rPr>
          <w:rStyle w:val="structure"/>
        </w:rPr>
        <w:t>—en_19920000/</w:t>
      </w:r>
      <w:r w:rsidRPr="0004620A">
        <w:rPr>
          <w:rStyle w:val="structurevisible"/>
        </w:rPr>
        <w:t>&gt;</w:t>
      </w:r>
    </w:p>
    <w:p w14:paraId="34EA89DB" w14:textId="77777777" w:rsidR="00E67803" w:rsidRDefault="00627ED1">
      <w:pPr>
        <w:pStyle w:val="Bodycont"/>
      </w:pPr>
      <w:r w:rsidRPr="00627ED1">
        <w:t>We learn from the study of religions that it is the act of creation itself that brings about this Covenant of God with man. God’s part in the Covenant is to confer life upon the individual, to provide him, on the one hand, with his physical needs by placing at his disposal all the resources of this earth and, on the other, to bestow upon his soul the bounty of His Revelation by sending His Messengers to guide his steps toward his everlasting abode.</w:t>
      </w:r>
    </w:p>
    <w:p w14:paraId="24B778A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8</w:t>
      </w:r>
      <w:r>
        <w:rPr>
          <w:rStyle w:val="structure"/>
        </w:rPr>
        <w:t>—en_19920000/</w:t>
      </w:r>
      <w:r w:rsidRPr="0004620A">
        <w:rPr>
          <w:rStyle w:val="structurevisible"/>
        </w:rPr>
        <w:t>&gt;</w:t>
      </w:r>
    </w:p>
    <w:p w14:paraId="2D9BFC81" w14:textId="77777777" w:rsidR="00E67803" w:rsidRDefault="00627ED1">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tells us that everything in the physical world is created for the well-being and development of humanity. Addressing man in </w:t>
      </w:r>
      <w:r w:rsidR="00C57E99" w:rsidRPr="00513022">
        <w:rPr>
          <w:rStyle w:val="structurevisible"/>
        </w:rPr>
        <w:t>&lt;</w:t>
      </w:r>
      <w:r w:rsidR="00C57E99" w:rsidRPr="00513022">
        <w:rPr>
          <w:rStyle w:val="structure"/>
        </w:rPr>
        <w:t>title Bah_%</w:t>
      </w:r>
      <w:r w:rsidR="00C57E99" w:rsidRPr="00513022">
        <w:rPr>
          <w:rStyle w:val="structurevisible"/>
        </w:rPr>
        <w:t>&gt;</w:t>
      </w:r>
      <w:r w:rsidRPr="00627ED1">
        <w:rPr>
          <w:rStyle w:val="BookTitle"/>
        </w:rPr>
        <w:t>Hidden Words</w:t>
      </w:r>
      <w:r w:rsidR="00C57E99" w:rsidRPr="00513022">
        <w:rPr>
          <w:rStyle w:val="structurevisible"/>
        </w:rPr>
        <w:t>&lt;/</w:t>
      </w:r>
      <w:r w:rsidR="00C57E99" w:rsidRPr="00513022">
        <w:rPr>
          <w:rStyle w:val="structure"/>
        </w:rPr>
        <w:t>title</w:t>
      </w:r>
      <w:r w:rsidR="00C57E99" w:rsidRPr="00513022">
        <w:rPr>
          <w:rStyle w:val="structurevisible"/>
        </w:rPr>
        <w:t>&gt;</w:t>
      </w:r>
      <w:r w:rsidRPr="00627ED1">
        <w:t>, He affirms:</w:t>
      </w:r>
    </w:p>
    <w:p w14:paraId="54329AE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9</w:t>
      </w:r>
      <w:r>
        <w:rPr>
          <w:rStyle w:val="structure"/>
        </w:rPr>
        <w:t>—en_19920000/</w:t>
      </w:r>
      <w:r w:rsidRPr="0004620A">
        <w:rPr>
          <w:rStyle w:val="structurevisible"/>
        </w:rPr>
        <w:t>&gt;</w:t>
      </w:r>
    </w:p>
    <w:p w14:paraId="346E93E6" w14:textId="77777777" w:rsidR="00E67803" w:rsidRDefault="00C57E99">
      <w:pPr>
        <w:pStyle w:val="Quote1st"/>
      </w:pPr>
      <w:r w:rsidRPr="00AC7970">
        <w:rPr>
          <w:rStyle w:val="structurevisible"/>
        </w:rPr>
        <w:t>&lt;</w:t>
      </w:r>
      <w:r w:rsidRPr="00AC7970">
        <w:rPr>
          <w:rStyle w:val="structure"/>
        </w:rPr>
        <w:t>cit Bah_%►%_%_%►%_%_%—en_%—%_%</w:t>
      </w:r>
      <w:r w:rsidRPr="00AC7970">
        <w:rPr>
          <w:rStyle w:val="structurevisible"/>
        </w:rPr>
        <w:t>&gt;</w:t>
      </w:r>
      <w:r w:rsidR="00AC1FD0" w:rsidRPr="00AC1FD0">
        <w:rPr>
          <w:rStyle w:val="quotebahaiscripture"/>
        </w:rPr>
        <w:t>»</w:t>
      </w:r>
      <w:r w:rsidR="00627ED1" w:rsidRPr="00627ED1">
        <w:rPr>
          <w:rStyle w:val="quotebahaiscripture"/>
        </w:rPr>
        <w:t xml:space="preserve">O Son of Bounty! </w:t>
      </w:r>
      <w:r w:rsidR="00AC1FD0" w:rsidRPr="00AC1FD0">
        <w:rPr>
          <w:rStyle w:val="quotebahaiscripture"/>
        </w:rPr>
        <w:br/>
      </w:r>
      <w:r w:rsidR="00627ED1" w:rsidRPr="00627ED1">
        <w:rPr>
          <w:rStyle w:val="quotebahaiscripture"/>
        </w:rPr>
        <w:t>Out of the wastes of nothingness, with the clay of My command I made thee to appear, and have ordained for thy training every atom in existence and the essence of all created things. Thus, ere thou didst issue from thy mother</w:t>
      </w:r>
      <w:r w:rsidR="00AC1FD0" w:rsidRPr="00AC1FD0">
        <w:rPr>
          <w:rStyle w:val="quotebahaiscripture"/>
        </w:rPr>
        <w:t>’</w:t>
      </w:r>
      <w:r w:rsidR="00627ED1" w:rsidRPr="00627ED1">
        <w:rPr>
          <w:rStyle w:val="quotebahaiscripture"/>
        </w:rPr>
        <w:t>s womb, I destined for thee two founts of gleaming milk eyes to watch over thee, and hearts to love thee. Out of My loving kindness,</w:t>
      </w:r>
      <w:r w:rsidR="00627ED1" w:rsidRPr="00627ED1">
        <w:rPr>
          <w:rStyle w:val="structurepagenumber"/>
        </w:rPr>
        <w:t xml:space="preserve"> &lt;page 3</w:t>
      </w:r>
      <w:r w:rsidR="00B777C2">
        <w:rPr>
          <w:rStyle w:val="structurepagenumber"/>
        </w:rPr>
        <w:t>/&gt;</w:t>
      </w:r>
      <w:r w:rsidR="00AC1FD0" w:rsidRPr="00AC1FD0">
        <w:rPr>
          <w:rStyle w:val="quotebahaiscripture"/>
        </w:rPr>
        <w:t xml:space="preserve"> ’</w:t>
      </w:r>
      <w:r w:rsidR="00627ED1" w:rsidRPr="00627ED1">
        <w:rPr>
          <w:rStyle w:val="quotebahaiscripture"/>
        </w:rPr>
        <w:t>neath the shade of My mercy I nurtured thee, and guarded thee, by the essence of My grace and favour...</w:t>
      </w:r>
      <w:r w:rsidR="00AC1FD0" w:rsidRPr="00AC1FD0">
        <w:rPr>
          <w:rStyle w:val="quotebahaiscripture"/>
        </w:rPr>
        <w:t>«</w:t>
      </w:r>
      <w:r w:rsidRPr="00AC7970">
        <w:rPr>
          <w:rStyle w:val="structurevisible"/>
        </w:rPr>
        <w:t>&lt;/</w:t>
      </w:r>
      <w:r w:rsidRPr="00AC7970">
        <w:rPr>
          <w:rStyle w:val="structure"/>
        </w:rPr>
        <w:t>cit</w:t>
      </w:r>
      <w:r w:rsidRPr="00AC7970">
        <w:rPr>
          <w:rStyle w:val="structurevisible"/>
        </w:rPr>
        <w:t>&gt;</w:t>
      </w:r>
      <w:r w:rsidR="00627ED1" w:rsidRPr="00627ED1">
        <w:t xml:space="preserve"> </w:t>
      </w:r>
      <w:r w:rsidR="00627ED1" w:rsidRPr="00627ED1">
        <w:rPr>
          <w:rStyle w:val="FootnoteReference"/>
        </w:rPr>
        <w:footnoteReference w:id="2"/>
      </w:r>
    </w:p>
    <w:p w14:paraId="112CA690"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10</w:t>
      </w:r>
      <w:r>
        <w:rPr>
          <w:rStyle w:val="structure"/>
        </w:rPr>
        <w:t>—en_19920000/</w:t>
      </w:r>
      <w:r w:rsidRPr="0004620A">
        <w:rPr>
          <w:rStyle w:val="structurevisible"/>
        </w:rPr>
        <w:t>&gt;</w:t>
      </w:r>
    </w:p>
    <w:p w14:paraId="78FEAB24" w14:textId="77777777" w:rsidR="00E67803" w:rsidRDefault="00627ED1">
      <w:pPr>
        <w:pStyle w:val="Bodyafterquote"/>
      </w:pPr>
      <w:r w:rsidRPr="00627ED1">
        <w:t xml:space="preserve">This and many similar passages in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indicate that God has created the mineral, the vegetable and the animal worlds for man’s benefit and for his use. There is a delicate relationship between all levels of creation in which the lower kingdom serves the higher kingdom while the higher kingdom lives in harmony with the lower. Indeed, the world of nature is placed at man’s disposal to enrich the quality of his life while on this earth, while man is duty bound to respect and preserve his environment.</w:t>
      </w:r>
    </w:p>
    <w:p w14:paraId="5CF8733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11</w:t>
      </w:r>
      <w:r>
        <w:rPr>
          <w:rStyle w:val="structure"/>
        </w:rPr>
        <w:t>—en_19920000/</w:t>
      </w:r>
      <w:r w:rsidRPr="0004620A">
        <w:rPr>
          <w:rStyle w:val="structurevisible"/>
        </w:rPr>
        <w:t>&gt;</w:t>
      </w:r>
    </w:p>
    <w:p w14:paraId="42682D64" w14:textId="77777777" w:rsidR="00E67803" w:rsidRDefault="00627ED1">
      <w:pPr>
        <w:pStyle w:val="Bodycont"/>
      </w:pPr>
      <w:r w:rsidRPr="00627ED1">
        <w:t xml:space="preserve">God provides not only for man’s physical well-being, but He also reveals Himself to him through His Messengers in order to develop his spiritual life. Through the influence of these Messengers humanity has passed through the stages of infancy, childhood, and adolescence, and today, as a result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is destined to come of age. The Messengers are similar to the teachers in the above analogy. They reveal progressively the teachings of God in accordance with the capacity of the people of their own age.</w:t>
      </w:r>
    </w:p>
    <w:p w14:paraId="31A2223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12</w:t>
      </w:r>
      <w:r>
        <w:rPr>
          <w:rStyle w:val="structure"/>
        </w:rPr>
        <w:t>—en_19920000/</w:t>
      </w:r>
      <w:r w:rsidRPr="0004620A">
        <w:rPr>
          <w:rStyle w:val="structurevisible"/>
        </w:rPr>
        <w:t>&gt;</w:t>
      </w:r>
    </w:p>
    <w:p w14:paraId="34070CAB" w14:textId="77777777" w:rsidR="00E67803" w:rsidRDefault="00627ED1">
      <w:pPr>
        <w:pStyle w:val="Bodycont"/>
      </w:pPr>
      <w:r w:rsidRPr="00627ED1">
        <w:t>As the recipient of God’s spiritual bounties, mankind has progressed in each age to the extent that it has been able to carry out the teachings of His Messengers and Prophets. As in the analogy where a child’s progress depends on his willingness to obey the teacher and carry out his instructions, the spiritual advancement of the human soul is, to a great extent, dependent upon the receptivity of the individual and his readiness to obey his Lord. Should he submit to the will of God, be willing to obey the teaching of H</w:t>
      </w:r>
      <w:bookmarkStart w:id="4" w:name="_GoBack"/>
      <w:bookmarkEnd w:id="4"/>
      <w:r w:rsidRPr="00627ED1">
        <w:t>is Messengers, and open his heart to receive the outpouring of God’s Revelation for the age he lives in, then he has been faithful to the Covenant of God. But if he fails to turn to God’s Messengers and His Manifestation, he will become spiritually impoverished. This is true both for individuals and for society as a whole.</w:t>
      </w:r>
    </w:p>
    <w:p w14:paraId="0D7DC58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13</w:t>
      </w:r>
      <w:r>
        <w:rPr>
          <w:rStyle w:val="structure"/>
        </w:rPr>
        <w:t>—en_19920000/</w:t>
      </w:r>
      <w:r w:rsidRPr="0004620A">
        <w:rPr>
          <w:rStyle w:val="structurevisible"/>
        </w:rPr>
        <w:t>&gt;</w:t>
      </w:r>
    </w:p>
    <w:p w14:paraId="2D108C5D" w14:textId="77777777" w:rsidR="00E67803" w:rsidRDefault="00627ED1">
      <w:pPr>
        <w:pStyle w:val="Bodycont"/>
      </w:pPr>
      <w:r w:rsidRPr="00627ED1">
        <w:lastRenderedPageBreak/>
        <w:t xml:space="preserve">This eternal Covenant of God with man encompasses several distinguishable forms.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 George Townshend, for instance, has identified seven types of covenant as being subsidiaries of the eternal Covenant. He outlines them as follows:</w:t>
      </w:r>
    </w:p>
    <w:p w14:paraId="6EE592F7"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14</w:t>
      </w:r>
      <w:r>
        <w:rPr>
          <w:rStyle w:val="structure"/>
        </w:rPr>
        <w:t>—en_19920000/</w:t>
      </w:r>
      <w:r w:rsidRPr="0004620A">
        <w:rPr>
          <w:rStyle w:val="structurevisible"/>
        </w:rPr>
        <w:t>&gt;</w:t>
      </w:r>
    </w:p>
    <w:p w14:paraId="7843FCFF" w14:textId="77777777" w:rsidR="00E67803" w:rsidRDefault="00C57E99">
      <w:pPr>
        <w:pStyle w:val="QuoteList"/>
        <w:rPr>
          <w:rStyle w:val="quoteknownauthor"/>
        </w:rPr>
      </w:pPr>
      <w:r w:rsidRPr="00742E4E">
        <w:rPr>
          <w:rStyle w:val="structurevisible"/>
        </w:rPr>
        <w:t>&lt;</w:t>
      </w:r>
      <w:r w:rsidRPr="00742E4E">
        <w:rPr>
          <w:rStyle w:val="structure"/>
        </w:rPr>
        <w:t>cit Townshend, G._%►%_%_%►%_%_%—en_%—%_%</w:t>
      </w:r>
      <w:r w:rsidRPr="00742E4E">
        <w:rPr>
          <w:rStyle w:val="structurevisible"/>
        </w:rPr>
        <w:t>&gt;</w:t>
      </w:r>
      <w:r w:rsidR="00AC1FD0" w:rsidRPr="00AC1FD0">
        <w:rPr>
          <w:rStyle w:val="quoteknownauthor"/>
        </w:rPr>
        <w:t>»</w:t>
      </w:r>
      <w:r w:rsidR="00627ED1" w:rsidRPr="00627ED1">
        <w:rPr>
          <w:rStyle w:val="quoteknownauthor"/>
        </w:rPr>
        <w:t xml:space="preserve">1. The ... Covenant, beginning with Adam and closing with </w:t>
      </w:r>
      <w:r w:rsidR="00627ED1" w:rsidRPr="00627ED1">
        <w:rPr>
          <w:rStyle w:val="quoteknownauthor"/>
          <w:highlight w:val="yellow"/>
        </w:rPr>
        <w:t>Bah</w:t>
      </w:r>
      <w:r w:rsidR="00AC1FD0" w:rsidRPr="00AC1FD0">
        <w:rPr>
          <w:rStyle w:val="quoteknownauthor"/>
          <w:highlight w:val="yellow"/>
        </w:rPr>
        <w:t>á’</w:t>
      </w:r>
      <w:r w:rsidR="00627ED1" w:rsidRPr="00627ED1">
        <w:rPr>
          <w:rStyle w:val="quoteknownauthor"/>
          <w:highlight w:val="yellow"/>
        </w:rPr>
        <w:t>u</w:t>
      </w:r>
      <w:r w:rsidR="00AC1FD0" w:rsidRPr="00AC1FD0">
        <w:rPr>
          <w:rStyle w:val="quoteknownauthor"/>
          <w:highlight w:val="yellow"/>
        </w:rPr>
        <w:t>’</w:t>
      </w:r>
      <w:r w:rsidR="00627ED1" w:rsidRPr="00627ED1">
        <w:rPr>
          <w:rStyle w:val="quoteknownauthor"/>
          <w:highlight w:val="yellow"/>
        </w:rPr>
        <w:t>ll</w:t>
      </w:r>
      <w:r w:rsidR="00AC1FD0" w:rsidRPr="00AC1FD0">
        <w:rPr>
          <w:rStyle w:val="quoteknownauthor"/>
          <w:highlight w:val="yellow"/>
        </w:rPr>
        <w:t>á</w:t>
      </w:r>
      <w:r w:rsidR="00627ED1" w:rsidRPr="00627ED1">
        <w:rPr>
          <w:rStyle w:val="quoteknownauthor"/>
          <w:highlight w:val="yellow"/>
        </w:rPr>
        <w:t>h</w:t>
      </w:r>
      <w:r w:rsidR="00627ED1" w:rsidRPr="00627ED1">
        <w:rPr>
          <w:rStyle w:val="quoteknownauthor"/>
        </w:rPr>
        <w:t>, between God and the whole human race.</w:t>
      </w:r>
    </w:p>
    <w:p w14:paraId="634DB8CC" w14:textId="77777777" w:rsidR="00C57E99" w:rsidRPr="00742E4E" w:rsidRDefault="00DF5AA5"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15</w:t>
      </w:r>
      <w:r>
        <w:rPr>
          <w:rStyle w:val="structure"/>
        </w:rPr>
        <w:t>—en_19920000/</w:t>
      </w:r>
      <w:r>
        <w:rPr>
          <w:rStyle w:val="structurevisible"/>
        </w:rPr>
        <w:t>&gt;</w:t>
      </w:r>
    </w:p>
    <w:p w14:paraId="37B7552F" w14:textId="77777777" w:rsidR="00E67803" w:rsidRDefault="00627ED1">
      <w:pPr>
        <w:pStyle w:val="QuoteList"/>
        <w:rPr>
          <w:rStyle w:val="quoteknownauthor"/>
          <w:iCs/>
        </w:rPr>
      </w:pPr>
      <w:r w:rsidRPr="00627ED1">
        <w:rPr>
          <w:rStyle w:val="quoteknownauthor"/>
        </w:rPr>
        <w:t>2. Between God and each Messenger, assigning His Mission.</w:t>
      </w:r>
    </w:p>
    <w:p w14:paraId="0F4BB535" w14:textId="77777777" w:rsidR="00C57E99" w:rsidRPr="00742E4E" w:rsidRDefault="00DF5AA5"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16</w:t>
      </w:r>
      <w:r>
        <w:rPr>
          <w:rStyle w:val="structure"/>
        </w:rPr>
        <w:t>—en_19920000/</w:t>
      </w:r>
      <w:r>
        <w:rPr>
          <w:rStyle w:val="structurevisible"/>
        </w:rPr>
        <w:t>&gt;</w:t>
      </w:r>
    </w:p>
    <w:p w14:paraId="66737084" w14:textId="77777777" w:rsidR="00E67803" w:rsidRDefault="00627ED1">
      <w:pPr>
        <w:pStyle w:val="QuoteList"/>
        <w:rPr>
          <w:rStyle w:val="quoteknownauthor"/>
          <w:iCs/>
        </w:rPr>
      </w:pPr>
      <w:r w:rsidRPr="00627ED1">
        <w:rPr>
          <w:rStyle w:val="quoteknownauthor"/>
        </w:rPr>
        <w:t>3. Between a Messenger and the faithful: Covenant of the next (or of a later) Manifestation.</w:t>
      </w:r>
    </w:p>
    <w:p w14:paraId="75B075FB" w14:textId="77777777" w:rsidR="00C57E99" w:rsidRPr="00742E4E" w:rsidRDefault="00DF5AA5"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17</w:t>
      </w:r>
      <w:r>
        <w:rPr>
          <w:rStyle w:val="structure"/>
        </w:rPr>
        <w:t>—en_19920000/</w:t>
      </w:r>
      <w:r>
        <w:rPr>
          <w:rStyle w:val="structurevisible"/>
        </w:rPr>
        <w:t>&gt;</w:t>
      </w:r>
    </w:p>
    <w:p w14:paraId="0DAB0BF5" w14:textId="77777777" w:rsidR="00E67803" w:rsidRDefault="00627ED1">
      <w:pPr>
        <w:pStyle w:val="QuoteList"/>
        <w:rPr>
          <w:rStyle w:val="quoteknownauthor"/>
          <w:iCs/>
        </w:rPr>
      </w:pPr>
      <w:r w:rsidRPr="00627ED1">
        <w:rPr>
          <w:rStyle w:val="quoteknownauthor"/>
        </w:rPr>
        <w:t>4. Between the Messenger and the faithful: Ethical Covenant of faith and obedience.</w:t>
      </w:r>
    </w:p>
    <w:p w14:paraId="75F66D86" w14:textId="77777777" w:rsidR="00E67803" w:rsidRDefault="00DF5AA5">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18</w:t>
      </w:r>
      <w:r>
        <w:rPr>
          <w:rStyle w:val="structure"/>
        </w:rPr>
        <w:t>—en_19920000/</w:t>
      </w:r>
      <w:r>
        <w:rPr>
          <w:rStyle w:val="structurevisible"/>
        </w:rPr>
        <w:t>&gt;</w:t>
      </w:r>
    </w:p>
    <w:p w14:paraId="09D49E60" w14:textId="77777777" w:rsidR="00E67803" w:rsidRDefault="00627ED1">
      <w:pPr>
        <w:pStyle w:val="QuoteList"/>
        <w:rPr>
          <w:rStyle w:val="quoteknownauthor"/>
          <w:iCs/>
        </w:rPr>
      </w:pPr>
      <w:r w:rsidRPr="00627ED1">
        <w:rPr>
          <w:rStyle w:val="quoteknownauthor"/>
        </w:rPr>
        <w:t>5. Between the Messenger and the faithful: Covenant of immediate Successor.</w:t>
      </w:r>
      <w:r w:rsidRPr="00627ED1">
        <w:rPr>
          <w:rStyle w:val="structurepagenumber"/>
        </w:rPr>
        <w:t xml:space="preserve"> &lt;page 4</w:t>
      </w:r>
      <w:r w:rsidR="00B777C2">
        <w:rPr>
          <w:rStyle w:val="structurepagenumber"/>
        </w:rPr>
        <w:t>/&gt;</w:t>
      </w:r>
    </w:p>
    <w:p w14:paraId="3CCC838B" w14:textId="77777777" w:rsidR="00C57E99" w:rsidRPr="00742E4E" w:rsidRDefault="00DF5AA5"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19</w:t>
      </w:r>
      <w:r>
        <w:rPr>
          <w:rStyle w:val="structure"/>
        </w:rPr>
        <w:t>—en_19920000/</w:t>
      </w:r>
      <w:r>
        <w:rPr>
          <w:rStyle w:val="structurevisible"/>
        </w:rPr>
        <w:t>&gt;</w:t>
      </w:r>
    </w:p>
    <w:p w14:paraId="0CDF4DF5" w14:textId="77777777" w:rsidR="00E67803" w:rsidRDefault="00627ED1">
      <w:pPr>
        <w:pStyle w:val="QuoteList"/>
        <w:rPr>
          <w:rStyle w:val="quoteknownauthor"/>
          <w:iCs/>
        </w:rPr>
      </w:pPr>
      <w:r w:rsidRPr="00627ED1">
        <w:rPr>
          <w:rStyle w:val="quoteknownauthor"/>
        </w:rPr>
        <w:t>6. Between the Messenger and a disciple.</w:t>
      </w:r>
    </w:p>
    <w:p w14:paraId="6DBE570A" w14:textId="77777777" w:rsidR="00C57E99" w:rsidRPr="00742E4E" w:rsidRDefault="00DF5AA5"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in:</w:t>
      </w:r>
      <w:r>
        <w:rPr>
          <w:rStyle w:val="structureparIDparcounter"/>
        </w:rPr>
        <w:t>20</w:t>
      </w:r>
      <w:r>
        <w:rPr>
          <w:rStyle w:val="structure"/>
        </w:rPr>
        <w:t>—en_19920000/</w:t>
      </w:r>
      <w:r>
        <w:rPr>
          <w:rStyle w:val="structurevisible"/>
        </w:rPr>
        <w:t>&gt;</w:t>
      </w:r>
    </w:p>
    <w:p w14:paraId="3A1E0CD3" w14:textId="77777777" w:rsidR="00E67803" w:rsidRDefault="00627ED1">
      <w:pPr>
        <w:pStyle w:val="QuoteList"/>
      </w:pPr>
      <w:r w:rsidRPr="00627ED1">
        <w:rPr>
          <w:rStyle w:val="quoteknownauthor"/>
        </w:rPr>
        <w:t>7. Between the immediate Successor (e.g. the Centre of the Covenant) and the faithful: i. Covenant of continuing succession ii. Ethical Covenant</w:t>
      </w:r>
      <w:r w:rsidR="00DF5AA5">
        <w:rPr>
          <w:rStyle w:val="quoteknownauthor"/>
        </w:rPr>
        <w:t>«</w:t>
      </w:r>
      <w:r w:rsidR="00C57E99" w:rsidRPr="00742E4E">
        <w:rPr>
          <w:rStyle w:val="structurevisible"/>
        </w:rPr>
        <w:t>&lt;/</w:t>
      </w:r>
      <w:r w:rsidR="00C57E99" w:rsidRPr="00742E4E">
        <w:rPr>
          <w:rStyle w:val="structure"/>
        </w:rPr>
        <w:t>cit</w:t>
      </w:r>
      <w:r w:rsidR="00C57E99" w:rsidRPr="00742E4E">
        <w:rPr>
          <w:rStyle w:val="structurevisible"/>
        </w:rPr>
        <w:t>&gt;</w:t>
      </w:r>
      <w:r w:rsidRPr="00627ED1">
        <w:t xml:space="preserve"> </w:t>
      </w:r>
      <w:r w:rsidRPr="00627ED1">
        <w:rPr>
          <w:rStyle w:val="FootnoteReference"/>
        </w:rPr>
        <w:footnoteReference w:id="3"/>
      </w:r>
    </w:p>
    <w:p w14:paraId="2DDECD9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21</w:t>
      </w:r>
      <w:r>
        <w:rPr>
          <w:rStyle w:val="structure"/>
        </w:rPr>
        <w:t>—en_19920000/</w:t>
      </w:r>
      <w:r w:rsidRPr="0004620A">
        <w:rPr>
          <w:rStyle w:val="structurevisible"/>
        </w:rPr>
        <w:t>&gt;</w:t>
      </w:r>
    </w:p>
    <w:p w14:paraId="57824358" w14:textId="77777777" w:rsidR="00E67803" w:rsidRDefault="00627ED1">
      <w:pPr>
        <w:pStyle w:val="Bodyafterquote"/>
      </w:pPr>
      <w:r w:rsidRPr="00627ED1">
        <w:t>The question of successorship (nos. 3, 5 and 7 in Townshend’s analysis) is of prime importance in the history of religion. A lack of consensus among the faithful has been one of the major causes of schism and disunity within religions and is one of the reasons why each Manifestation of God has been persecuted. This question can be divided into two aspects: the Greater Covenant and the Lesser Covenant. The Greater Covenant is that which a Manifestation of God makes with His followers concerning the next Manifestation. The Lesser Covenant is the one which a Manifestation of God makes concerning His immediate successor.</w:t>
      </w:r>
    </w:p>
    <w:p w14:paraId="3B5E5BD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22</w:t>
      </w:r>
      <w:r>
        <w:rPr>
          <w:rStyle w:val="structure"/>
        </w:rPr>
        <w:t>—en_19920000/</w:t>
      </w:r>
      <w:r w:rsidRPr="0004620A">
        <w:rPr>
          <w:rStyle w:val="structurevisible"/>
        </w:rPr>
        <w:t>&gt;</w:t>
      </w:r>
    </w:p>
    <w:p w14:paraId="2DF6FF68" w14:textId="77777777" w:rsidR="00E67803" w:rsidRDefault="00627ED1">
      <w:pPr>
        <w:pStyle w:val="Bodycont"/>
      </w:pPr>
      <w:r w:rsidRPr="00627ED1">
        <w:t xml:space="preserve">In this book we will discuss mainly three forms of the Covenant which are of great significance to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77B1159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23</w:t>
      </w:r>
      <w:r>
        <w:rPr>
          <w:rStyle w:val="structure"/>
        </w:rPr>
        <w:t>—en_19920000/</w:t>
      </w:r>
      <w:r w:rsidRPr="0004620A">
        <w:rPr>
          <w:rStyle w:val="structurevisible"/>
        </w:rPr>
        <w:t>&gt;</w:t>
      </w:r>
    </w:p>
    <w:p w14:paraId="5F972A42" w14:textId="77777777" w:rsidR="00E67803" w:rsidRDefault="00627ED1">
      <w:pPr>
        <w:pStyle w:val="Bodylist-1"/>
      </w:pPr>
      <w:r w:rsidRPr="00627ED1">
        <w:t xml:space="preserve">1. The Covenant of the </w:t>
      </w:r>
      <w:r w:rsidRPr="00627ED1">
        <w:rPr>
          <w:highlight w:val="yellow"/>
        </w:rPr>
        <w:t>B</w:t>
      </w:r>
      <w:r w:rsidR="00C57E99" w:rsidRPr="000C7039">
        <w:rPr>
          <w:highlight w:val="yellow"/>
        </w:rPr>
        <w:t>á</w:t>
      </w:r>
      <w:r w:rsidRPr="00627ED1">
        <w:rPr>
          <w:highlight w:val="yellow"/>
        </w:rPr>
        <w:t>b</w:t>
      </w:r>
      <w:r w:rsidRPr="00627ED1">
        <w:t xml:space="preserve"> concerning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described as </w:t>
      </w:r>
      <w:r w:rsidR="00AC1FD0" w:rsidRPr="00AC1FD0">
        <w:rPr>
          <w:rStyle w:val="quotesterms"/>
        </w:rPr>
        <w:t>›</w:t>
      </w:r>
      <w:r w:rsidRPr="00627ED1">
        <w:rPr>
          <w:rStyle w:val="quotesterms"/>
        </w:rPr>
        <w:t>Him Whom God shall make manifest</w:t>
      </w:r>
      <w:r w:rsidR="00C57E99" w:rsidRPr="00260BBD">
        <w:rPr>
          <w:rStyle w:val="quotesterms"/>
        </w:rPr>
        <w:t>‹</w:t>
      </w:r>
      <w:r w:rsidRPr="00627ED1">
        <w:t xml:space="preserve">: the Greater Covenant in the Dispensation of the </w:t>
      </w:r>
      <w:r w:rsidRPr="00627ED1">
        <w:rPr>
          <w:highlight w:val="yellow"/>
        </w:rPr>
        <w:t>B</w:t>
      </w:r>
      <w:r w:rsidR="00C57E99" w:rsidRPr="000C7039">
        <w:rPr>
          <w:highlight w:val="yellow"/>
        </w:rPr>
        <w:t>á</w:t>
      </w:r>
      <w:r w:rsidRPr="00627ED1">
        <w:rPr>
          <w:highlight w:val="yellow"/>
        </w:rPr>
        <w:t>b</w:t>
      </w:r>
      <w:r w:rsidRPr="00627ED1">
        <w:t>.</w:t>
      </w:r>
    </w:p>
    <w:p w14:paraId="453D1A7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24</w:t>
      </w:r>
      <w:r>
        <w:rPr>
          <w:rStyle w:val="structure"/>
        </w:rPr>
        <w:t>—en_19920000/</w:t>
      </w:r>
      <w:r w:rsidRPr="0004620A">
        <w:rPr>
          <w:rStyle w:val="structurevisible"/>
        </w:rPr>
        <w:t>&gt;</w:t>
      </w:r>
    </w:p>
    <w:p w14:paraId="542E188F" w14:textId="77777777" w:rsidR="00E67803" w:rsidRDefault="00627ED1">
      <w:pPr>
        <w:pStyle w:val="Bodylist-1"/>
      </w:pPr>
      <w:r w:rsidRPr="00627ED1">
        <w:t xml:space="preserve">2.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concerning the appointment of </w:t>
      </w:r>
      <w:r w:rsidRPr="00627ED1">
        <w:rPr>
          <w:highlight w:val="yellow"/>
        </w:rPr>
        <w:t>ʿAbdu’l-Bah</w:t>
      </w:r>
      <w:r w:rsidR="00C57E99" w:rsidRPr="000C7039">
        <w:rPr>
          <w:highlight w:val="yellow"/>
        </w:rPr>
        <w:t>á</w:t>
      </w:r>
      <w:r w:rsidRPr="00627ED1">
        <w:t xml:space="preserve"> as His successor; part of the Lesser Covenant.</w:t>
      </w:r>
    </w:p>
    <w:p w14:paraId="0770F60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25</w:t>
      </w:r>
      <w:r>
        <w:rPr>
          <w:rStyle w:val="structure"/>
        </w:rPr>
        <w:t>—en_19920000/</w:t>
      </w:r>
      <w:r w:rsidRPr="0004620A">
        <w:rPr>
          <w:rStyle w:val="structurevisible"/>
        </w:rPr>
        <w:t>&gt;</w:t>
      </w:r>
    </w:p>
    <w:p w14:paraId="139C0ADF" w14:textId="77777777" w:rsidR="00E67803" w:rsidRDefault="00627ED1">
      <w:pPr>
        <w:pStyle w:val="Bodylist-1"/>
      </w:pPr>
      <w:r w:rsidRPr="00627ED1">
        <w:t xml:space="preserve">3. The Covenant made by </w:t>
      </w:r>
      <w:r w:rsidRPr="00627ED1">
        <w:rPr>
          <w:highlight w:val="yellow"/>
        </w:rPr>
        <w:t>ʿAbdu’l-Bah</w:t>
      </w:r>
      <w:r w:rsidR="00C57E99" w:rsidRPr="000C7039">
        <w:rPr>
          <w:highlight w:val="yellow"/>
        </w:rPr>
        <w:t>á</w:t>
      </w:r>
      <w:r w:rsidRPr="00627ED1">
        <w:t xml:space="preserve"> concerning </w:t>
      </w:r>
      <w:r w:rsidRPr="00627ED1">
        <w:rPr>
          <w:highlight w:val="cyan"/>
        </w:rPr>
        <w:t>Shoghi Effendi</w:t>
      </w:r>
      <w:r w:rsidRPr="00627ED1">
        <w:t xml:space="preserve"> and the Universal House of Justice: also part of the Lesser Covenant.</w:t>
      </w:r>
    </w:p>
    <w:p w14:paraId="6459BEB0"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26</w:t>
      </w:r>
      <w:r>
        <w:rPr>
          <w:rStyle w:val="structure"/>
        </w:rPr>
        <w:t>—en_19920000/</w:t>
      </w:r>
      <w:r w:rsidRPr="0004620A">
        <w:rPr>
          <w:rStyle w:val="structurevisible"/>
        </w:rPr>
        <w:t>&gt;</w:t>
      </w:r>
    </w:p>
    <w:p w14:paraId="61F5502F" w14:textId="77777777" w:rsidR="00E67803" w:rsidRDefault="00627ED1">
      <w:pPr>
        <w:pStyle w:val="Bodyafterlist"/>
      </w:pPr>
      <w:r w:rsidRPr="00627ED1">
        <w:t>These three themes correspond to the three main parts of this book.</w:t>
      </w:r>
    </w:p>
    <w:p w14:paraId="1B120AA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in:</w:t>
      </w:r>
      <w:r w:rsidRPr="0004620A">
        <w:rPr>
          <w:rStyle w:val="structureparIDparcounter"/>
        </w:rPr>
        <w:t>27</w:t>
      </w:r>
      <w:r>
        <w:rPr>
          <w:rStyle w:val="structure"/>
        </w:rPr>
        <w:t>—en_19920000/</w:t>
      </w:r>
      <w:r w:rsidRPr="0004620A">
        <w:rPr>
          <w:rStyle w:val="structurevisible"/>
        </w:rPr>
        <w:t>&gt;</w:t>
      </w:r>
    </w:p>
    <w:p w14:paraId="1E2F212D" w14:textId="77777777" w:rsidR="00E67803" w:rsidRDefault="00627ED1">
      <w:pPr>
        <w:pStyle w:val="Bodycont"/>
      </w:pPr>
      <w:r w:rsidRPr="00627ED1">
        <w:t>In the great scheme of the Covenant of God, divine bounties reach humanity through the agency of the human soul. Thus, at this early stage of the book we will focus our attention on the nature of the soul, in an attempt to gain a deeper understanding of this essential agent in the divine plan of the will of God for this age.</w:t>
      </w:r>
      <w:r w:rsidRPr="00627ED1">
        <w:rPr>
          <w:rStyle w:val="structurepagenumber"/>
        </w:rPr>
        <w:t xml:space="preserve"> &lt;page </w:t>
      </w:r>
      <w:r w:rsidR="00C57E99">
        <w:rPr>
          <w:rStyle w:val="structurepagenumber"/>
        </w:rPr>
        <w:t>5</w:t>
      </w:r>
      <w:bookmarkStart w:id="5" w:name="ch0_5"/>
      <w:bookmarkEnd w:id="5"/>
      <w:r w:rsidR="00B777C2">
        <w:rPr>
          <w:rStyle w:val="structurepagenumber"/>
        </w:rPr>
        <w:t>/&gt;</w:t>
      </w:r>
    </w:p>
    <w:p w14:paraId="11188EE5" w14:textId="77777777" w:rsidR="00E67803" w:rsidRDefault="00C57E99">
      <w:pPr>
        <w:pStyle w:val="Heading2"/>
      </w:pPr>
      <w:r w:rsidRPr="00835AAF">
        <w:rPr>
          <w:rStyle w:val="structurevisible"/>
        </w:rPr>
        <w:t>&lt;</w:t>
      </w:r>
      <w:r>
        <w:rPr>
          <w:rStyle w:val="structure"/>
        </w:rPr>
        <w:t>par TaherzadehA_Covenant_</w:t>
      </w:r>
      <w:r>
        <w:rPr>
          <w:rStyle w:val="structurechapcounter"/>
        </w:rPr>
        <w:t>pr</w:t>
      </w:r>
      <w:r w:rsidRPr="00835AAF">
        <w:rPr>
          <w:rStyle w:val="structure"/>
        </w:rPr>
        <w:t>:0</w:t>
      </w:r>
      <w:r>
        <w:rPr>
          <w:rStyle w:val="structure"/>
        </w:rPr>
        <w:t>—en_19920000/</w:t>
      </w:r>
      <w:r w:rsidRPr="00835AAF">
        <w:rPr>
          <w:rStyle w:val="structurevisible"/>
        </w:rPr>
        <w:t>&gt;</w:t>
      </w:r>
      <w:r w:rsidR="00627ED1" w:rsidRPr="00627ED1">
        <w:t>PROLOGUE – The Covenant and the Human Soul</w:t>
      </w:r>
    </w:p>
    <w:p w14:paraId="762EAEF8" w14:textId="77777777" w:rsidR="00C57E99" w:rsidRPr="0004620A" w:rsidRDefault="00C57E99" w:rsidP="00C57E99">
      <w:pPr>
        <w:pStyle w:val="ParCounter1s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w:t>
      </w:r>
      <w:r>
        <w:rPr>
          <w:rStyle w:val="structure"/>
        </w:rPr>
        <w:t>—en_19920000/</w:t>
      </w:r>
      <w:r w:rsidRPr="0004620A">
        <w:rPr>
          <w:rStyle w:val="structurevisible"/>
        </w:rPr>
        <w:t>&gt;</w:t>
      </w:r>
    </w:p>
    <w:p w14:paraId="77FB60BE" w14:textId="77777777" w:rsidR="00E67803" w:rsidRDefault="00627ED1">
      <w:pPr>
        <w:pStyle w:val="Body1st"/>
      </w:pPr>
      <w:r w:rsidRPr="00627ED1">
        <w:t xml:space="preserve">The basic principle which governs the operation of the Covenant of God with man may be said to have been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following passage in </w:t>
      </w:r>
      <w:r w:rsidR="00C57E99" w:rsidRPr="00513022">
        <w:rPr>
          <w:rStyle w:val="structurevisible"/>
        </w:rPr>
        <w:t>&lt;</w:t>
      </w:r>
      <w:r w:rsidR="00C57E99" w:rsidRPr="00513022">
        <w:rPr>
          <w:rStyle w:val="structure"/>
        </w:rPr>
        <w:t>title Bah_%</w:t>
      </w:r>
      <w:r w:rsidR="00C57E99" w:rsidRPr="00513022">
        <w:rPr>
          <w:rStyle w:val="structurevisible"/>
        </w:rPr>
        <w:t>&gt;</w:t>
      </w:r>
      <w:r w:rsidRPr="00627ED1">
        <w:rPr>
          <w:rStyle w:val="BookTitle"/>
        </w:rPr>
        <w:t>Hidden Words</w:t>
      </w:r>
      <w:r w:rsidR="00C57E99" w:rsidRPr="00513022">
        <w:rPr>
          <w:rStyle w:val="structurevisible"/>
        </w:rPr>
        <w:t>&lt;/</w:t>
      </w:r>
      <w:r w:rsidR="00C57E99" w:rsidRPr="00513022">
        <w:rPr>
          <w:rStyle w:val="structure"/>
        </w:rPr>
        <w:t>title</w:t>
      </w:r>
      <w:r w:rsidR="00C57E99" w:rsidRPr="00513022">
        <w:rPr>
          <w:rStyle w:val="structurevisible"/>
        </w:rPr>
        <w:t>&gt;</w:t>
      </w:r>
      <w:r w:rsidRPr="00627ED1">
        <w:t>:</w:t>
      </w:r>
    </w:p>
    <w:p w14:paraId="01BB5496" w14:textId="77777777" w:rsidR="00C57E99" w:rsidRPr="0004620A" w:rsidRDefault="00C57E99" w:rsidP="00C57E99">
      <w:pPr>
        <w:pStyle w:val="ParCountercont"/>
        <w:framePr w:wrap="notBeside"/>
        <w:rPr>
          <w:rFonts w:eastAsia="Calibri"/>
        </w:rPr>
      </w:pPr>
      <w:r w:rsidRPr="0004620A">
        <w:rPr>
          <w:rStyle w:val="structurevisible"/>
        </w:rPr>
        <w:lastRenderedPageBreak/>
        <w:t>&lt;</w:t>
      </w:r>
      <w:r>
        <w:rPr>
          <w:rStyle w:val="structure"/>
        </w:rPr>
        <w:t>par TaherzadehA_Covenant_</w:t>
      </w:r>
      <w:r w:rsidRPr="0004620A">
        <w:rPr>
          <w:rStyle w:val="structureparIDchapcounter"/>
        </w:rPr>
        <w:t>pr:</w:t>
      </w:r>
      <w:r w:rsidRPr="0004620A">
        <w:rPr>
          <w:rStyle w:val="structureparIDparcounter"/>
        </w:rPr>
        <w:t>2</w:t>
      </w:r>
      <w:r>
        <w:rPr>
          <w:rStyle w:val="structure"/>
        </w:rPr>
        <w:t>—en_19920000/</w:t>
      </w:r>
      <w:r w:rsidRPr="0004620A">
        <w:rPr>
          <w:rStyle w:val="structurevisible"/>
        </w:rPr>
        <w:t>&gt;</w:t>
      </w:r>
    </w:p>
    <w:p w14:paraId="0AA89FD7" w14:textId="77777777" w:rsidR="00E67803" w:rsidRDefault="00C57E99">
      <w:pPr>
        <w:pStyle w:val="Quote1st"/>
      </w:pPr>
      <w:r w:rsidRPr="00CE7768">
        <w:rPr>
          <w:rStyle w:val="structurevisible"/>
        </w:rPr>
        <w:t>&lt;</w:t>
      </w:r>
      <w:r w:rsidRPr="00CE7768">
        <w:rPr>
          <w:rStyle w:val="structure"/>
        </w:rPr>
        <w:t>cit Bah_%►%_%_%►%_%_%—en_%—%_%</w:t>
      </w:r>
      <w:r w:rsidRPr="00CE7768">
        <w:rPr>
          <w:rStyle w:val="structurevisible"/>
        </w:rPr>
        <w:t>&gt;</w:t>
      </w:r>
      <w:r w:rsidR="00AC1FD0" w:rsidRPr="00AC1FD0">
        <w:rPr>
          <w:rStyle w:val="quotebahaiscripture"/>
        </w:rPr>
        <w:t>»</w:t>
      </w:r>
      <w:r w:rsidR="00627ED1" w:rsidRPr="00627ED1">
        <w:rPr>
          <w:rStyle w:val="quotebahaiscripture"/>
        </w:rPr>
        <w:t>Love Me that I may love thee. If thou lovest Me not, My love can in no wise reach thee. Know this, O Servant.</w:t>
      </w:r>
      <w:r w:rsidR="00AC1FD0" w:rsidRPr="00AC1FD0">
        <w:rPr>
          <w:rStyle w:val="quotebahaiscripture"/>
        </w:rPr>
        <w:t>«</w:t>
      </w:r>
      <w:r w:rsidRPr="00CE7768">
        <w:rPr>
          <w:rStyle w:val="structurevisible"/>
        </w:rPr>
        <w:t>&lt;/</w:t>
      </w:r>
      <w:r w:rsidRPr="00CE7768">
        <w:rPr>
          <w:rStyle w:val="structure"/>
        </w:rPr>
        <w:t>cit</w:t>
      </w:r>
      <w:r w:rsidRPr="00CE7768">
        <w:rPr>
          <w:rStyle w:val="structurevisible"/>
        </w:rPr>
        <w:t>&gt;</w:t>
      </w:r>
      <w:r w:rsidR="00627ED1" w:rsidRPr="00627ED1">
        <w:t xml:space="preserve"> </w:t>
      </w:r>
      <w:r w:rsidR="00627ED1" w:rsidRPr="00627ED1">
        <w:rPr>
          <w:rStyle w:val="FootnoteReference"/>
        </w:rPr>
        <w:footnoteReference w:id="4"/>
      </w:r>
    </w:p>
    <w:p w14:paraId="0208A81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w:t>
      </w:r>
      <w:r>
        <w:rPr>
          <w:rStyle w:val="structure"/>
        </w:rPr>
        <w:t>—en_19920000/</w:t>
      </w:r>
      <w:r w:rsidRPr="0004620A">
        <w:rPr>
          <w:rStyle w:val="structurevisible"/>
        </w:rPr>
        <w:t>&gt;</w:t>
      </w:r>
    </w:p>
    <w:p w14:paraId="21245E0C" w14:textId="77777777" w:rsidR="00E67803" w:rsidRDefault="00627ED1">
      <w:pPr>
        <w:pStyle w:val="Bodyafterquote"/>
      </w:pPr>
      <w:r w:rsidRPr="00627ED1">
        <w:t>It is clear from the above statement that there is a love relationship between God and man. But to receive the bounties of God’s love, man must take the first steps. It is like opening a channel, and needs to be done by the individual in the first place.</w:t>
      </w:r>
    </w:p>
    <w:p w14:paraId="0B38C0B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w:t>
      </w:r>
      <w:r>
        <w:rPr>
          <w:rStyle w:val="structure"/>
        </w:rPr>
        <w:t>—en_19920000/</w:t>
      </w:r>
      <w:r w:rsidRPr="0004620A">
        <w:rPr>
          <w:rStyle w:val="structurevisible"/>
        </w:rPr>
        <w:t>&gt;</w:t>
      </w:r>
    </w:p>
    <w:p w14:paraId="1B451115" w14:textId="77777777" w:rsidR="00E67803" w:rsidRDefault="00627ED1">
      <w:pPr>
        <w:pStyle w:val="Bodycont"/>
      </w:pPr>
      <w:r w:rsidRPr="00627ED1">
        <w:t>The soul is a spiritual entity. It has no physical existence; one cannot observe or understand it through scientific or other material means. Its essence, its reality, are beyond the understanding and comprehension of man.</w:t>
      </w:r>
    </w:p>
    <w:p w14:paraId="43AD10B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w:t>
      </w:r>
      <w:r>
        <w:rPr>
          <w:rStyle w:val="structure"/>
        </w:rPr>
        <w:t>—en_19920000/</w:t>
      </w:r>
      <w:r w:rsidRPr="0004620A">
        <w:rPr>
          <w:rStyle w:val="structurevisible"/>
        </w:rPr>
        <w:t>&gt;</w:t>
      </w:r>
    </w:p>
    <w:p w14:paraId="6168391D" w14:textId="77777777" w:rsidR="00E67803" w:rsidRDefault="00627ED1">
      <w:pPr>
        <w:pStyle w:val="Bodycont"/>
      </w:pPr>
      <w:r w:rsidRPr="00627ED1">
        <w:t xml:space="preserve">In a Tablet revealed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addressed to </w:t>
      </w:r>
      <w:r w:rsidRPr="00627ED1">
        <w:rPr>
          <w:highlight w:val="yellow"/>
        </w:rPr>
        <w:t>Mullá Hádíy-i-Qazvíní</w:t>
      </w:r>
      <w:r w:rsidRPr="00627ED1">
        <w:t>,</w:t>
      </w:r>
      <w:r w:rsidRPr="00627ED1">
        <w:rPr>
          <w:rStyle w:val="FootnoteReference"/>
        </w:rPr>
        <w:footnoteReference w:id="5"/>
      </w:r>
      <w:r w:rsidRPr="00627ED1">
        <w:t xml:space="preserve"> a Letter of the Living who later became a follower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refers to the human soul as a </w:t>
      </w:r>
      <w:r w:rsidR="00C57E99" w:rsidRPr="00D249FA">
        <w:rPr>
          <w:rStyle w:val="structurevisible"/>
        </w:rPr>
        <w:t>&lt;</w:t>
      </w:r>
      <w:r w:rsidR="00C57E99" w:rsidRPr="00D249FA">
        <w:rPr>
          <w:rStyle w:val="structure"/>
        </w:rPr>
        <w:t>cit Bah_%►%_%_%►%_%_%—en_%—%_%</w:t>
      </w:r>
      <w:r w:rsidR="00C57E99" w:rsidRPr="00D249FA">
        <w:rPr>
          <w:rStyle w:val="structurevisible"/>
        </w:rPr>
        <w:t>&gt;</w:t>
      </w:r>
      <w:r w:rsidR="00AC1FD0" w:rsidRPr="00AC1FD0">
        <w:rPr>
          <w:rStyle w:val="quotebahaiscripture"/>
        </w:rPr>
        <w:t>»</w:t>
      </w:r>
      <w:r w:rsidRPr="00627ED1">
        <w:rPr>
          <w:rStyle w:val="quotebahaiscripture"/>
        </w:rPr>
        <w:t>divinely ordained and subtle mystery</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and the </w:t>
      </w:r>
      <w:r w:rsidR="00C57E99" w:rsidRPr="00D249FA">
        <w:rPr>
          <w:rStyle w:val="structurevisible"/>
        </w:rPr>
        <w:t>&lt;</w:t>
      </w:r>
      <w:r w:rsidR="00C57E99" w:rsidRPr="00D249FA">
        <w:rPr>
          <w:rStyle w:val="structure"/>
        </w:rPr>
        <w:t>cit Bah_%►%_%_%►%_%_%—en_%—%_%</w:t>
      </w:r>
      <w:r w:rsidR="00C57E99" w:rsidRPr="00D249FA">
        <w:rPr>
          <w:rStyle w:val="structurevisible"/>
        </w:rPr>
        <w:t>&gt;</w:t>
      </w:r>
      <w:r w:rsidR="00AC1FD0" w:rsidRPr="00AC1FD0">
        <w:rPr>
          <w:rStyle w:val="quotebahaiscripture"/>
        </w:rPr>
        <w:t>»</w:t>
      </w:r>
      <w:r w:rsidRPr="00627ED1">
        <w:rPr>
          <w:rStyle w:val="quotebahaiscripture"/>
        </w:rPr>
        <w:t>sign of the revelation of the All-Abiding, All-Glorious God</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He affirms that no one will ever know the essence of the soul:</w:t>
      </w:r>
    </w:p>
    <w:p w14:paraId="7664038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w:t>
      </w:r>
      <w:r>
        <w:rPr>
          <w:rStyle w:val="structure"/>
        </w:rPr>
        <w:t>—en_19920000/</w:t>
      </w:r>
      <w:r w:rsidRPr="0004620A">
        <w:rPr>
          <w:rStyle w:val="structurevisible"/>
        </w:rPr>
        <w:t>&gt;</w:t>
      </w:r>
    </w:p>
    <w:p w14:paraId="75E8EEEB" w14:textId="77777777" w:rsidR="00E67803" w:rsidRDefault="00C57E99">
      <w:pPr>
        <w:pStyle w:val="Quote1st"/>
      </w:pPr>
      <w:r w:rsidRPr="00225356">
        <w:rPr>
          <w:rStyle w:val="structurevisible"/>
        </w:rPr>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Wert thou to ponder in thine heart, from now until the end that hath no end, and with all the concentrated intelligence and understanding which the greatest minds have attained in the past or will attain in the future, this divinely ordained and subtle Reality, this Sign of the revelation of the All-Abiding, All-Glorious God, thou wilt fail to comprehend its mystery or to appraise its virtue.</w:t>
      </w:r>
      <w:r w:rsidR="00AC1FD0" w:rsidRPr="00AC1FD0">
        <w:rPr>
          <w:rStyle w:val="quotebahai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6"/>
      </w:r>
    </w:p>
    <w:p w14:paraId="04229E4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w:t>
      </w:r>
      <w:r>
        <w:rPr>
          <w:rStyle w:val="structure"/>
        </w:rPr>
        <w:t>—en_19920000/</w:t>
      </w:r>
      <w:r w:rsidRPr="0004620A">
        <w:rPr>
          <w:rStyle w:val="structurevisible"/>
        </w:rPr>
        <w:t>&gt;</w:t>
      </w:r>
    </w:p>
    <w:p w14:paraId="3F1F4C88" w14:textId="77777777" w:rsidR="00E67803" w:rsidRDefault="00627ED1">
      <w:pPr>
        <w:pStyle w:val="Bodyafterquote"/>
      </w:pPr>
      <w:r w:rsidRPr="00627ED1">
        <w:t>Although it is impossible for man, at least in this world, to discover the essence of his own soul, he can observe its powers and witness the expression of its attributes within himself. Belief in the soul, and knowledge of its existence and attributes, come to us</w:t>
      </w:r>
      <w:r w:rsidRPr="00627ED1">
        <w:rPr>
          <w:rStyle w:val="structurepagenumber"/>
        </w:rPr>
        <w:t xml:space="preserve"> &lt;page 6</w:t>
      </w:r>
      <w:r w:rsidR="00B777C2">
        <w:rPr>
          <w:rStyle w:val="structurepagenumber"/>
        </w:rPr>
        <w:t>/&gt;</w:t>
      </w:r>
      <w:r w:rsidR="00C57E99">
        <w:t xml:space="preserve"> </w:t>
      </w:r>
      <w:r w:rsidRPr="00627ED1">
        <w:t>originally through the words of the Manifestations of God. It is they who primarily impart to mankind the vision of spiritual realities.</w:t>
      </w:r>
    </w:p>
    <w:p w14:paraId="2EC7DA7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w:t>
      </w:r>
      <w:r>
        <w:rPr>
          <w:rStyle w:val="structure"/>
        </w:rPr>
        <w:t>—en_19920000/</w:t>
      </w:r>
      <w:r w:rsidRPr="0004620A">
        <w:rPr>
          <w:rStyle w:val="structurevisible"/>
        </w:rPr>
        <w:t>&gt;</w:t>
      </w:r>
    </w:p>
    <w:p w14:paraId="4414F7FF" w14:textId="77777777" w:rsidR="00E67803" w:rsidRDefault="00627ED1">
      <w:pPr>
        <w:pStyle w:val="Bodycont"/>
      </w:pPr>
      <w:r w:rsidRPr="00627ED1">
        <w:t>In past dispensations humanity had not acquired the capacity to understand the spiritual realms of God. Christ confirmed this fact when He stated:</w:t>
      </w:r>
    </w:p>
    <w:p w14:paraId="737AD9A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w:t>
      </w:r>
      <w:r>
        <w:rPr>
          <w:rStyle w:val="structure"/>
        </w:rPr>
        <w:t>—en_19920000/</w:t>
      </w:r>
      <w:r w:rsidRPr="0004620A">
        <w:rPr>
          <w:rStyle w:val="structurevisible"/>
        </w:rPr>
        <w:t>&gt;</w:t>
      </w:r>
    </w:p>
    <w:p w14:paraId="4AFC208D" w14:textId="77777777" w:rsidR="00E67803" w:rsidRDefault="00C57E99">
      <w:pPr>
        <w:pStyle w:val="Quote1st"/>
      </w:pPr>
      <w:r w:rsidRPr="00225356">
        <w:rPr>
          <w:rStyle w:val="structurevisible"/>
        </w:rPr>
        <w:t>&lt;</w:t>
      </w:r>
      <w:r w:rsidRPr="00225356">
        <w:rPr>
          <w:rStyle w:val="structure"/>
        </w:rPr>
        <w:t>cit Bible_Bible►%_%_%►%_%_%—en_%—%_%</w:t>
      </w:r>
      <w:r w:rsidRPr="00225356">
        <w:rPr>
          <w:rStyle w:val="structurevisible"/>
        </w:rPr>
        <w:t>&gt;</w:t>
      </w:r>
      <w:r w:rsidR="00AC1FD0" w:rsidRPr="00AC1FD0">
        <w:rPr>
          <w:rStyle w:val="quoteholyscripture"/>
        </w:rPr>
        <w:t>»</w:t>
      </w:r>
      <w:r w:rsidR="00627ED1" w:rsidRPr="00627ED1">
        <w:rPr>
          <w:rStyle w:val="quoteholyscripture"/>
        </w:rPr>
        <w:t>I have yet many things to say unto you, but ye cannot bear them now. Howbeit when he, the Spirit of truth, is come, he will guide you unto all truth...</w:t>
      </w:r>
      <w:r w:rsidR="00AC1FD0" w:rsidRPr="00AC1FD0">
        <w:rPr>
          <w:rStyle w:val="quoteholy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7"/>
      </w:r>
    </w:p>
    <w:p w14:paraId="45798F1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w:t>
      </w:r>
      <w:r>
        <w:rPr>
          <w:rStyle w:val="structure"/>
        </w:rPr>
        <w:t>—en_19920000/</w:t>
      </w:r>
      <w:r w:rsidRPr="0004620A">
        <w:rPr>
          <w:rStyle w:val="structurevisible"/>
        </w:rPr>
        <w:t>&gt;</w:t>
      </w:r>
    </w:p>
    <w:p w14:paraId="63729B2D" w14:textId="77777777" w:rsidR="00E67803" w:rsidRDefault="00627ED1">
      <w:pPr>
        <w:pStyle w:val="Bodyafterquote"/>
      </w:pPr>
      <w:r w:rsidRPr="00627ED1">
        <w:t xml:space="preserve">This is why the Manifestations of old spoke about the soul but did not explain its nature or reveal any of its mysteries. </w:t>
      </w:r>
      <w:r w:rsidRPr="00627ED1">
        <w:rPr>
          <w:highlight w:val="yellow"/>
        </w:rPr>
        <w:t>Mu</w:t>
      </w:r>
      <w:r w:rsidR="00C57E99" w:rsidRPr="000C7039">
        <w:rPr>
          <w:highlight w:val="yellow"/>
        </w:rPr>
        <w:t>ḥ</w:t>
      </w:r>
      <w:r w:rsidRPr="00627ED1">
        <w:rPr>
          <w:highlight w:val="yellow"/>
        </w:rPr>
        <w:t>ammad</w:t>
      </w:r>
      <w:r w:rsidRPr="00627ED1">
        <w:t xml:space="preserve">, the Prophet of </w:t>
      </w:r>
      <w:r w:rsidRPr="00627ED1">
        <w:rPr>
          <w:highlight w:val="yellow"/>
        </w:rPr>
        <w:t>Isl</w:t>
      </w:r>
      <w:r w:rsidR="00C57E99" w:rsidRPr="000C7039">
        <w:rPr>
          <w:highlight w:val="yellow"/>
        </w:rPr>
        <w:t>á</w:t>
      </w:r>
      <w:r w:rsidRPr="00627ED1">
        <w:rPr>
          <w:highlight w:val="yellow"/>
        </w:rPr>
        <w:t>m</w:t>
      </w:r>
      <w:r w:rsidRPr="00627ED1">
        <w:t xml:space="preserve">, who was the last Messenger of God in the Prophetic Cycle and whose Revelation was the latest of all the older Dispensations, referred to the soul only in one short sentence in the </w:t>
      </w:r>
      <w:r w:rsidR="00C57E99" w:rsidRPr="00513022">
        <w:rPr>
          <w:rStyle w:val="structurevisible"/>
        </w:rPr>
        <w:t>&lt;</w:t>
      </w:r>
      <w:r w:rsidR="00C57E99" w:rsidRPr="00513022">
        <w:rPr>
          <w:rStyle w:val="structure"/>
        </w:rPr>
        <w:t>title Muh_Quran</w:t>
      </w:r>
      <w:r w:rsidR="00C57E99" w:rsidRPr="00513022">
        <w:rPr>
          <w:rStyle w:val="structurevisible"/>
        </w:rPr>
        <w:t>&gt;</w:t>
      </w:r>
      <w:r w:rsidRPr="00627ED1">
        <w:rPr>
          <w:rStyle w:val="BookTitle"/>
          <w:highlight w:val="yellow"/>
        </w:rPr>
        <w:t>Qur</w:t>
      </w:r>
      <w:r w:rsidR="00AC1FD0" w:rsidRPr="00AC1FD0">
        <w:rPr>
          <w:rStyle w:val="BookTitle"/>
          <w:highlight w:val="yellow"/>
        </w:rPr>
        <w:t>’</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w:t>
      </w:r>
    </w:p>
    <w:p w14:paraId="3EB7EDE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11</w:t>
      </w:r>
      <w:r>
        <w:rPr>
          <w:rStyle w:val="structure"/>
        </w:rPr>
        <w:t>—en_19920000/</w:t>
      </w:r>
      <w:r w:rsidRPr="0004620A">
        <w:rPr>
          <w:rStyle w:val="structurevisible"/>
        </w:rPr>
        <w:t>&gt;</w:t>
      </w:r>
    </w:p>
    <w:p w14:paraId="312FA279" w14:textId="77777777" w:rsidR="00E67803" w:rsidRDefault="00C57E99">
      <w:pPr>
        <w:pStyle w:val="Quote1st"/>
      </w:pPr>
      <w:r w:rsidRPr="00225356">
        <w:rPr>
          <w:rStyle w:val="structurevisible"/>
        </w:rPr>
        <w:t>&lt;</w:t>
      </w:r>
      <w:r w:rsidRPr="00225356">
        <w:rPr>
          <w:rStyle w:val="structure"/>
        </w:rPr>
        <w:t>cit Muh_Quran►%_%_%►%_%_%—en_%—%_%</w:t>
      </w:r>
      <w:r w:rsidRPr="00225356">
        <w:rPr>
          <w:rStyle w:val="structurevisible"/>
        </w:rPr>
        <w:t>&gt;</w:t>
      </w:r>
      <w:r w:rsidR="00AC1FD0" w:rsidRPr="00AC1FD0">
        <w:rPr>
          <w:rStyle w:val="quoteholyscripture"/>
        </w:rPr>
        <w:t>»</w:t>
      </w:r>
      <w:r w:rsidR="00627ED1" w:rsidRPr="00627ED1">
        <w:rPr>
          <w:rStyle w:val="quoteholyscripture"/>
        </w:rPr>
        <w:t>They ask thee concerning the spirit. Say: The spirit (was created) at the command of my Lord. But you have no knowledge given unto you except a little.</w:t>
      </w:r>
      <w:r w:rsidR="00AC1FD0" w:rsidRPr="00AC1FD0">
        <w:rPr>
          <w:rStyle w:val="quoteholy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8"/>
      </w:r>
    </w:p>
    <w:p w14:paraId="0B78BBB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12</w:t>
      </w:r>
      <w:r>
        <w:rPr>
          <w:rStyle w:val="structure"/>
        </w:rPr>
        <w:t>—en_19920000/</w:t>
      </w:r>
      <w:r w:rsidRPr="0004620A">
        <w:rPr>
          <w:rStyle w:val="structurevisible"/>
        </w:rPr>
        <w:t>&gt;</w:t>
      </w:r>
    </w:p>
    <w:p w14:paraId="31C671CA" w14:textId="77777777" w:rsidR="00E67803" w:rsidRDefault="00627ED1">
      <w:pPr>
        <w:pStyle w:val="Bodyafterquote"/>
      </w:pPr>
      <w:r w:rsidRPr="00627ED1">
        <w:t xml:space="preserve">In this Dispensation, however,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shed much light on the subject. In many Tablets they testify to the existence of the soul, describe it as an unknowable spiritual reality, acknowledge its exalted station, refer to it as a </w:t>
      </w:r>
      <w:r w:rsidR="00C57E99" w:rsidRPr="00D249FA">
        <w:rPr>
          <w:rStyle w:val="structurevisible"/>
        </w:rPr>
        <w:t>&lt;</w:t>
      </w:r>
      <w:r w:rsidR="00C57E99" w:rsidRPr="00D249FA">
        <w:rPr>
          <w:rStyle w:val="structure"/>
        </w:rPr>
        <w:t>cit %_%►%_%_%►%_%_%—en_%—%_%</w:t>
      </w:r>
      <w:r w:rsidR="00C57E99" w:rsidRPr="00D249FA">
        <w:rPr>
          <w:rStyle w:val="structurevisible"/>
        </w:rPr>
        <w:t>&gt;</w:t>
      </w:r>
      <w:r w:rsidR="00AC1FD0" w:rsidRPr="00AC1FD0">
        <w:rPr>
          <w:rStyle w:val="quotebahaiscripture"/>
        </w:rPr>
        <w:t>»</w:t>
      </w:r>
      <w:r w:rsidRPr="00627ED1">
        <w:rPr>
          <w:rStyle w:val="quotebahaiscripture"/>
        </w:rPr>
        <w:t>mighty sign of God</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and reveal a great deal about its qualities and attributes, its immortality, its condition and its progress in the afterlife. So vast is the range of these Writings that a large volume could be compiled of all their utterances on the subject. Indeed,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explanations of the human soul are among the great contributions that He has made to religious knowledge, revealed in proportion to the capacity of the people of this age.</w:t>
      </w:r>
    </w:p>
    <w:p w14:paraId="2508141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13</w:t>
      </w:r>
      <w:r>
        <w:rPr>
          <w:rStyle w:val="structure"/>
        </w:rPr>
        <w:t>—en_19920000/</w:t>
      </w:r>
      <w:r w:rsidRPr="0004620A">
        <w:rPr>
          <w:rStyle w:val="structurevisible"/>
        </w:rPr>
        <w:t>&gt;</w:t>
      </w:r>
    </w:p>
    <w:p w14:paraId="41F7C206" w14:textId="77777777" w:rsidR="00E67803" w:rsidRDefault="00627ED1">
      <w:pPr>
        <w:pStyle w:val="Bodycont"/>
      </w:pPr>
      <w:r w:rsidRPr="00627ED1">
        <w:t xml:space="preserve">These explanations are limited to the description of the characteristics of the soul; in no way do they reveal the reality of the soul itself. Since it is a spiritual entity, the soul emanates from the spiritual worlds of God, and it is therefore impossible to describe its innermost essence in words; it cannot be understood by human intellect or other physical senses.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confirms this in a Tablet addressed to a certain believer known as </w:t>
      </w:r>
      <w:r w:rsidRPr="00627ED1">
        <w:rPr>
          <w:highlight w:val="yellow"/>
        </w:rPr>
        <w:t>ʿAbdu’r-Razz</w:t>
      </w:r>
      <w:r w:rsidR="00C57E99" w:rsidRPr="000C7039">
        <w:rPr>
          <w:highlight w:val="yellow"/>
        </w:rPr>
        <w:t>á</w:t>
      </w:r>
      <w:r w:rsidRPr="00627ED1">
        <w:rPr>
          <w:highlight w:val="yellow"/>
        </w:rPr>
        <w:t>q</w:t>
      </w:r>
      <w:r w:rsidRPr="00627ED1">
        <w:t>:</w:t>
      </w:r>
    </w:p>
    <w:p w14:paraId="58DB29D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14</w:t>
      </w:r>
      <w:r>
        <w:rPr>
          <w:rStyle w:val="structure"/>
        </w:rPr>
        <w:t>—en_19920000/</w:t>
      </w:r>
      <w:r w:rsidRPr="0004620A">
        <w:rPr>
          <w:rStyle w:val="structurevisible"/>
        </w:rPr>
        <w:t>&gt;</w:t>
      </w:r>
    </w:p>
    <w:p w14:paraId="6AE0BF6C" w14:textId="77777777" w:rsidR="00E67803" w:rsidRDefault="00C57E99">
      <w:pPr>
        <w:pStyle w:val="Quote1st"/>
        <w:rPr>
          <w:rStyle w:val="quotebahaiscripture"/>
        </w:rPr>
      </w:pPr>
      <w:r w:rsidRPr="00225356">
        <w:rPr>
          <w:rStyle w:val="structurevisible"/>
        </w:rPr>
        <w:lastRenderedPageBreak/>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Know, verily, that the soul is a sign of God, a heavenly gem whose reality the most learned of men hath failed to grasp, and whose mystery no mind, however acute, can ever hope to unravel...</w:t>
      </w:r>
    </w:p>
    <w:p w14:paraId="4B1C736B"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15</w:t>
      </w:r>
      <w:r>
        <w:rPr>
          <w:rStyle w:val="structure"/>
        </w:rPr>
        <w:t>—en_19920000/</w:t>
      </w:r>
      <w:r>
        <w:rPr>
          <w:rStyle w:val="structurevisible"/>
        </w:rPr>
        <w:t>&gt;</w:t>
      </w:r>
    </w:p>
    <w:p w14:paraId="1D8499FA" w14:textId="77777777" w:rsidR="00E67803" w:rsidRDefault="00627ED1">
      <w:pPr>
        <w:pStyle w:val="Quotecont"/>
      </w:pPr>
      <w:r w:rsidRPr="00627ED1">
        <w:rPr>
          <w:rStyle w:val="quotebahaiscripture"/>
        </w:rPr>
        <w:t>Verily I say, the human soul is, in its essence, one of the signs of God, a mystery among His mysteries. It is one of the mighty signs of the Almighty, the harbinger that proclaimeth the reality of all the worlds of</w:t>
      </w:r>
      <w:r w:rsidRPr="00627ED1">
        <w:rPr>
          <w:rStyle w:val="structurepagenumber"/>
        </w:rPr>
        <w:t xml:space="preserve"> &lt;page 7</w:t>
      </w:r>
      <w:r w:rsidR="00B777C2">
        <w:rPr>
          <w:rStyle w:val="structurepagenumber"/>
        </w:rPr>
        <w:t>/&gt;</w:t>
      </w:r>
      <w:r w:rsidR="00AC1FD0" w:rsidRPr="00AC1FD0">
        <w:rPr>
          <w:rStyle w:val="quotebahaiscripture"/>
        </w:rPr>
        <w:t xml:space="preserve"> </w:t>
      </w:r>
      <w:r w:rsidRPr="00627ED1">
        <w:rPr>
          <w:rStyle w:val="quotebahaiscripture"/>
        </w:rPr>
        <w:t>God. Within it lieth concealed that which the world is now utterly incapable of apprehending.</w:t>
      </w:r>
      <w:r w:rsidR="00AC1FD0" w:rsidRPr="00AC1FD0">
        <w:rPr>
          <w:rStyle w:val="quotebahaiscripture"/>
        </w:rPr>
        <w:t>«</w:t>
      </w:r>
      <w:r w:rsidR="00C57E99" w:rsidRPr="00225356">
        <w:rPr>
          <w:rStyle w:val="structurevisible"/>
        </w:rPr>
        <w:t>&lt;/</w:t>
      </w:r>
      <w:r w:rsidR="00C57E99" w:rsidRPr="00225356">
        <w:rPr>
          <w:rStyle w:val="structure"/>
        </w:rPr>
        <w:t>cit</w:t>
      </w:r>
      <w:r w:rsidR="00C57E99" w:rsidRPr="00225356">
        <w:rPr>
          <w:rStyle w:val="structurevisible"/>
        </w:rPr>
        <w:t>&gt;</w:t>
      </w:r>
      <w:r w:rsidRPr="00627ED1">
        <w:t xml:space="preserve"> </w:t>
      </w:r>
      <w:r w:rsidRPr="00627ED1">
        <w:rPr>
          <w:rStyle w:val="FootnoteReference"/>
        </w:rPr>
        <w:footnoteReference w:id="9"/>
      </w:r>
    </w:p>
    <w:p w14:paraId="0313D7F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16</w:t>
      </w:r>
      <w:r>
        <w:rPr>
          <w:rStyle w:val="structure"/>
        </w:rPr>
        <w:t>—en_19920000/</w:t>
      </w:r>
      <w:r w:rsidRPr="0004620A">
        <w:rPr>
          <w:rStyle w:val="structurevisible"/>
        </w:rPr>
        <w:t>&gt;</w:t>
      </w:r>
    </w:p>
    <w:p w14:paraId="2B504DBC" w14:textId="77777777" w:rsidR="00E67803" w:rsidRDefault="00627ED1">
      <w:pPr>
        <w:pStyle w:val="Bodyafterquote"/>
      </w:pPr>
      <w:r w:rsidRPr="00627ED1">
        <w:t xml:space="preserve">Nevertheless, a study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Writings is enlightening. We learn from the Writings that the soul, being an emanation from the spiritual worlds of God, comes into existence at the time of conception, when it becomes associated with the body. The belief that the soul exists before conception is therefore contrary to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cyan"/>
        </w:rPr>
        <w:t>Shoghi Effendi</w:t>
      </w:r>
      <w:r w:rsidRPr="00627ED1">
        <w:t xml:space="preserve">, the Guardian of the Faith, states, </w:t>
      </w:r>
      <w:r w:rsidR="00C57E99" w:rsidRPr="00D249FA">
        <w:rPr>
          <w:rStyle w:val="structurevisible"/>
        </w:rPr>
        <w:t>&lt;</w:t>
      </w:r>
      <w:r w:rsidR="00C57E99" w:rsidRPr="00D249FA">
        <w:rPr>
          <w:rStyle w:val="structure"/>
        </w:rPr>
        <w:t>cit Sho_%►%_%_%►%_%_%—en_%—%_%</w:t>
      </w:r>
      <w:r w:rsidR="00C57E99" w:rsidRPr="00D249FA">
        <w:rPr>
          <w:rStyle w:val="structurevisible"/>
        </w:rPr>
        <w:t>&gt;</w:t>
      </w:r>
      <w:r w:rsidR="00AC1FD0" w:rsidRPr="00AC1FD0">
        <w:rPr>
          <w:rStyle w:val="quotebahaiscripture"/>
        </w:rPr>
        <w:t>»</w:t>
      </w:r>
      <w:r w:rsidRPr="00627ED1">
        <w:rPr>
          <w:rStyle w:val="quotebahaiscripture"/>
        </w:rPr>
        <w:t>the soul or spirit of the individual comes into being with the conception of his physical body</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10"/>
      </w:r>
      <w:r w:rsidRPr="00627ED1">
        <w:t xml:space="preserve"> The soul, being exalted above entry or exit, ascent or descent, cannot be physically placed inside a body or have any connection with material things.</w:t>
      </w:r>
    </w:p>
    <w:p w14:paraId="42C2F19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17</w:t>
      </w:r>
      <w:r>
        <w:rPr>
          <w:rStyle w:val="structure"/>
        </w:rPr>
        <w:t>—en_19920000/</w:t>
      </w:r>
      <w:r w:rsidRPr="0004620A">
        <w:rPr>
          <w:rStyle w:val="structurevisible"/>
        </w:rPr>
        <w:t>&gt;</w:t>
      </w:r>
    </w:p>
    <w:p w14:paraId="4BBA81CC" w14:textId="77777777" w:rsidR="00E67803" w:rsidRDefault="00627ED1">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declares in the same Tablet to </w:t>
      </w:r>
      <w:r w:rsidRPr="00627ED1">
        <w:rPr>
          <w:highlight w:val="yellow"/>
        </w:rPr>
        <w:t>ʿAbdu’r-Razz</w:t>
      </w:r>
      <w:r w:rsidR="00C57E99" w:rsidRPr="000C7039">
        <w:rPr>
          <w:highlight w:val="yellow"/>
        </w:rPr>
        <w:t>á</w:t>
      </w:r>
      <w:r w:rsidRPr="00627ED1">
        <w:rPr>
          <w:highlight w:val="yellow"/>
        </w:rPr>
        <w:t>q</w:t>
      </w:r>
      <w:r w:rsidRPr="00627ED1">
        <w:t>:</w:t>
      </w:r>
    </w:p>
    <w:p w14:paraId="4D125071"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18</w:t>
      </w:r>
      <w:r>
        <w:rPr>
          <w:rStyle w:val="structure"/>
        </w:rPr>
        <w:t>—en_19920000/</w:t>
      </w:r>
      <w:r w:rsidRPr="0004620A">
        <w:rPr>
          <w:rStyle w:val="structurevisible"/>
        </w:rPr>
        <w:t>&gt;</w:t>
      </w:r>
    </w:p>
    <w:p w14:paraId="52A4D704" w14:textId="77777777" w:rsidR="00E67803" w:rsidRDefault="00C57E99">
      <w:pPr>
        <w:pStyle w:val="Quote1st"/>
      </w:pPr>
      <w:r w:rsidRPr="00225356">
        <w:rPr>
          <w:rStyle w:val="structurevisible"/>
        </w:rPr>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Verily I say, the human soul is exalted above all egress and regress. It is still, and yet it soareth; it moveth, and yet it is still. It is, in itself, a testimony that beareth witness to the existence of a world that is contingent, as well as to the reality of a world that hath neither beginning nor end.</w:t>
      </w:r>
      <w:r w:rsidR="00AC1FD0" w:rsidRPr="00AC1FD0">
        <w:rPr>
          <w:rStyle w:val="quotebahai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11"/>
      </w:r>
    </w:p>
    <w:p w14:paraId="18D997B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19</w:t>
      </w:r>
      <w:r>
        <w:rPr>
          <w:rStyle w:val="structure"/>
        </w:rPr>
        <w:t>—en_19920000/</w:t>
      </w:r>
      <w:r w:rsidRPr="0004620A">
        <w:rPr>
          <w:rStyle w:val="structurevisible"/>
        </w:rPr>
        <w:t>&gt;</w:t>
      </w:r>
    </w:p>
    <w:p w14:paraId="6E9ED49F" w14:textId="77777777" w:rsidR="00E67803" w:rsidRDefault="00627ED1">
      <w:pPr>
        <w:pStyle w:val="Bodyafterquote"/>
      </w:pPr>
      <w:r w:rsidRPr="00627ED1">
        <w:t>The association of the soul and the body is similar to the association of light and the mirror. The light is not inside the mirror, but reflected on it from a different source. When the mirror breaks, the light remains unaffected.</w:t>
      </w:r>
    </w:p>
    <w:p w14:paraId="5E4FC2F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20</w:t>
      </w:r>
      <w:r>
        <w:rPr>
          <w:rStyle w:val="structure"/>
        </w:rPr>
        <w:t>—en_19920000/</w:t>
      </w:r>
      <w:r w:rsidRPr="0004620A">
        <w:rPr>
          <w:rStyle w:val="structurevisible"/>
        </w:rPr>
        <w:t>&gt;</w:t>
      </w:r>
    </w:p>
    <w:p w14:paraId="34F814B1" w14:textId="77777777" w:rsidR="00E67803" w:rsidRDefault="00627ED1">
      <w:pPr>
        <w:pStyle w:val="Bodycont"/>
      </w:pPr>
      <w:r w:rsidRPr="00627ED1">
        <w:t xml:space="preserve">When the soul becomes associated with the body, a human being with a unique identity is created. This creation has a beginning at the time of conception, but has no end. </w:t>
      </w:r>
      <w:r w:rsidRPr="00627ED1">
        <w:rPr>
          <w:highlight w:val="yellow"/>
        </w:rPr>
        <w:t>ʿAbdu’l-Bah</w:t>
      </w:r>
      <w:r w:rsidR="00C57E99" w:rsidRPr="000C7039">
        <w:rPr>
          <w:highlight w:val="yellow"/>
        </w:rPr>
        <w:t>á</w:t>
      </w:r>
      <w:r w:rsidRPr="00627ED1">
        <w:t xml:space="preserve"> states: </w:t>
      </w:r>
      <w:r w:rsidR="00C57E99" w:rsidRPr="00D249FA">
        <w:rPr>
          <w:rStyle w:val="structurevisible"/>
        </w:rPr>
        <w:t>&lt;</w:t>
      </w:r>
      <w:r w:rsidR="00C57E99" w:rsidRPr="00D249FA">
        <w:rPr>
          <w:rStyle w:val="structure"/>
        </w:rPr>
        <w:t>cit Abd_%►%_%_%►%_%_%—en_%—%_%</w:t>
      </w:r>
      <w:r w:rsidR="00C57E99" w:rsidRPr="00D249FA">
        <w:rPr>
          <w:rStyle w:val="structurevisible"/>
        </w:rPr>
        <w:t>&gt;</w:t>
      </w:r>
      <w:r w:rsidR="00AC1FD0" w:rsidRPr="00AC1FD0">
        <w:rPr>
          <w:rStyle w:val="quotebahaiscripture"/>
        </w:rPr>
        <w:t>»</w:t>
      </w:r>
      <w:r w:rsidRPr="00627ED1">
        <w:rPr>
          <w:rStyle w:val="quotebahaiscripture"/>
        </w:rPr>
        <w:t>The spirit of man has a beginning, but it has no end; it continues eternally.</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12"/>
      </w:r>
      <w:r w:rsidRPr="00627ED1">
        <w:t xml:space="preserve"> The soul is thus immortal and will progress in the spiritual worlds of God for all eternity. Such a concept of everlasting life is truly a most uplifting vision for the human race. This thought of immortality can evoke in the heart of every believer the feelings of utmost joy and gratitude for having been endowed with eternal life by Almighty God. Another feature of this bounty is that God has bestowed an everlasting privilege upon the parents who become aware of, and rejoice in, being instrumental in bringing into this world children whose souls are destined to progress in the worlds of God throughout eternity.</w:t>
      </w:r>
    </w:p>
    <w:p w14:paraId="2C3E874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21</w:t>
      </w:r>
      <w:r>
        <w:rPr>
          <w:rStyle w:val="structure"/>
        </w:rPr>
        <w:t>—en_19920000/</w:t>
      </w:r>
      <w:r w:rsidRPr="0004620A">
        <w:rPr>
          <w:rStyle w:val="structurevisible"/>
        </w:rPr>
        <w:t>&gt;</w:t>
      </w:r>
    </w:p>
    <w:p w14:paraId="75D91C8A" w14:textId="77777777" w:rsidR="00E67803" w:rsidRDefault="00627ED1">
      <w:pPr>
        <w:pStyle w:val="Bodycont"/>
      </w:pPr>
      <w:r w:rsidRPr="00627ED1">
        <w:t>To understand any spiritual reality, one needs to read the Holy Writings and meditate upon them. Another source from which the individual may learn is nature itself, through an examination of the principles of nature, provided he can relate his findings to the truths enshrined in the Holy Writings. The combination of the two can enable him to grasp a measure of the reality of any spiritual subject, including the human soul. A word of warning is needed, however,</w:t>
      </w:r>
      <w:r w:rsidRPr="00627ED1">
        <w:rPr>
          <w:rStyle w:val="structurepagenumber"/>
        </w:rPr>
        <w:t xml:space="preserve"> &lt;page 8</w:t>
      </w:r>
      <w:r w:rsidR="00B777C2">
        <w:rPr>
          <w:rStyle w:val="structurepagenumber"/>
        </w:rPr>
        <w:t>/&gt;</w:t>
      </w:r>
      <w:r w:rsidR="00C57E99">
        <w:t xml:space="preserve"> </w:t>
      </w:r>
      <w:r w:rsidRPr="00627ED1">
        <w:t>in that whereas the Holy Writings are self-sufficient sources for the understanding of spiritual truth, the study of the laws of nature will have to be harmonized with the Writings. Otherwise, by merely employing some principles of nature in one’s study of spiritual life, the result could be misleading indeed.</w:t>
      </w:r>
    </w:p>
    <w:p w14:paraId="2528C13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22</w:t>
      </w:r>
      <w:r>
        <w:rPr>
          <w:rStyle w:val="structure"/>
        </w:rPr>
        <w:t>—en_19920000/</w:t>
      </w:r>
      <w:r w:rsidRPr="0004620A">
        <w:rPr>
          <w:rStyle w:val="structurevisible"/>
        </w:rPr>
        <w:t>&gt;</w:t>
      </w:r>
    </w:p>
    <w:p w14:paraId="2789F23D" w14:textId="77777777" w:rsidR="00E67803" w:rsidRDefault="00627ED1">
      <w:pPr>
        <w:pStyle w:val="Bodycont"/>
      </w:pPr>
      <w:r w:rsidRPr="00627ED1">
        <w:t xml:space="preserve">A deeper understanding of religious truth may be realized when the individual recognizes the fact that God’s creation is one entity. The spiritual and physical worlds are not separate entities, but parts of one realm of being. The laws and principles governing the world of nature are similar to those which operate in the spiritual worlds of God, in the world of religion and in the world of man. To give an example: we note a great similarity between the laws governing the life of a tree and those which </w:t>
      </w:r>
      <w:r w:rsidRPr="00627ED1">
        <w:lastRenderedPageBreak/>
        <w:t>motivate the life of man, both physically and spiritually. We note that the tree thrusts its roots deep into the soil and draws on the minerals in the earth for its food. The soil is inferior to the tree; the tree is nevertheless dependent upon it for its existence. In spite of this dependence, the tree grows in the opposite direction, away from the soil. As if disliking the soil, it raises up its branches high towards the sky. This is similar to man and his state of detachment from the material world when his soul aspires to spiritual things and renounces earthly desires.</w:t>
      </w:r>
    </w:p>
    <w:p w14:paraId="721EE70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23</w:t>
      </w:r>
      <w:r>
        <w:rPr>
          <w:rStyle w:val="structure"/>
        </w:rPr>
        <w:t>—en_19920000/</w:t>
      </w:r>
      <w:r w:rsidRPr="0004620A">
        <w:rPr>
          <w:rStyle w:val="structurevisible"/>
        </w:rPr>
        <w:t>&gt;</w:t>
      </w:r>
    </w:p>
    <w:p w14:paraId="2691BB5B" w14:textId="77777777" w:rsidR="00E67803" w:rsidRDefault="00627ED1">
      <w:pPr>
        <w:pStyle w:val="Bodycont"/>
      </w:pPr>
      <w:r w:rsidRPr="00627ED1">
        <w:t>By growing upwards, away from the soil, the tree becomes the recipient of the rays of the sun, the most precious thing in this physical world. As a result of the outpouring of energies released by the sun, the tree becomes verdant and produces beautiful blossoms and fruit. Of course, the growth of the tree is involuntary. But let us suppose that it had a choice and, because it loves the earth and is dependent on the soil, inclined its branches downwards and buried itself in the ground. Then it could no longer receive the rays of the sun; in the end, it would rot away.</w:t>
      </w:r>
    </w:p>
    <w:p w14:paraId="3FCD545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24</w:t>
      </w:r>
      <w:r>
        <w:rPr>
          <w:rStyle w:val="structure"/>
        </w:rPr>
        <w:t>—en_19920000/</w:t>
      </w:r>
      <w:r w:rsidRPr="0004620A">
        <w:rPr>
          <w:rStyle w:val="structurevisible"/>
        </w:rPr>
        <w:t>&gt;</w:t>
      </w:r>
    </w:p>
    <w:p w14:paraId="432A90D6" w14:textId="77777777" w:rsidR="00E67803" w:rsidRDefault="00627ED1">
      <w:pPr>
        <w:pStyle w:val="Bodycont"/>
      </w:pPr>
      <w:r w:rsidRPr="00627ED1">
        <w:t>The same principles apply to a human being who has to live in this world and work to earn a living, and who depends upon material things for his existence. God, however, has destined in His Covenant with man that the soul of man should become detached from the things of this world and aspire towards spiritual realms. But unlike the tree, which has no choice, man has free will. If he chooses to disregard the provisions of the Covenant and to fall in love with the world, its vanities and its material attractions, then he becomes a bondslave of earthly things and his soul, deprived of the power of faith, becomes impoverished.</w:t>
      </w:r>
    </w:p>
    <w:p w14:paraId="530330CA"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25</w:t>
      </w:r>
      <w:r>
        <w:rPr>
          <w:rStyle w:val="structure"/>
        </w:rPr>
        <w:t>—en_19920000/</w:t>
      </w:r>
      <w:r w:rsidRPr="0004620A">
        <w:rPr>
          <w:rStyle w:val="structurevisible"/>
        </w:rPr>
        <w:t>&gt;</w:t>
      </w:r>
    </w:p>
    <w:p w14:paraId="3C73A76D" w14:textId="77777777" w:rsidR="00E67803" w:rsidRDefault="00627ED1">
      <w:pPr>
        <w:pStyle w:val="Bodycont"/>
      </w:pPr>
      <w:r w:rsidRPr="00627ED1">
        <w:t>On the other hand, when the individual aspires to spiritual things, turns to the Manifestation of God, and does not direct all his affections towards this mortal world, then his soul becomes illumined with the rays of the Sun of Truth and will fulfil the purpose</w:t>
      </w:r>
      <w:r w:rsidRPr="00627ED1">
        <w:rPr>
          <w:rStyle w:val="structurepagenumber"/>
        </w:rPr>
        <w:t xml:space="preserve"> &lt;page 9</w:t>
      </w:r>
      <w:r w:rsidR="00B777C2">
        <w:rPr>
          <w:rStyle w:val="structurepagenumber"/>
        </w:rPr>
        <w:t>/&gt;</w:t>
      </w:r>
      <w:r w:rsidR="00C57E99">
        <w:t xml:space="preserve"> </w:t>
      </w:r>
      <w:r w:rsidRPr="00627ED1">
        <w:t>for which it has been created. The above example showing the similarity between tree and man demonstrates that the physical and the spiritual worlds of God are related to each other by similar laws. It is therefore possible to discover some spiritual principles by examining physical laws. Similarly, the basic laws and teachings of a religion can be seen as the laws of nature in a higher realm. The difference is that as the laws of a lower kingdom are applied to a higher kingdom, certain features are added which are absent in the lower one. This fact was noted in the above example; the added feature is that man exercises his free will to decide his own destiny, while the tree grows involuntarily, the element of choice being absent in the vegetable kingdom.</w:t>
      </w:r>
    </w:p>
    <w:p w14:paraId="3BEAC59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26</w:t>
      </w:r>
      <w:r>
        <w:rPr>
          <w:rStyle w:val="structure"/>
        </w:rPr>
        <w:t>—en_19920000/</w:t>
      </w:r>
      <w:r w:rsidRPr="0004620A">
        <w:rPr>
          <w:rStyle w:val="structurevisible"/>
        </w:rPr>
        <w:t>&gt;</w:t>
      </w:r>
    </w:p>
    <w:p w14:paraId="38ABB050" w14:textId="77777777" w:rsidR="00E67803" w:rsidRDefault="00627ED1">
      <w:pPr>
        <w:pStyle w:val="Bodycont"/>
      </w:pPr>
      <w:r w:rsidRPr="00627ED1">
        <w:t xml:space="preserve">In one of His Tablets </w:t>
      </w:r>
      <w:r w:rsidRPr="00627ED1">
        <w:rPr>
          <w:rStyle w:val="FootnoteReference"/>
        </w:rPr>
        <w:footnoteReference w:id="13"/>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every created thing in this physical world has some counterpart in the worlds of God. In order to identify these, we can turn to the words and utterances of the Manifestations of God and be guided by their explanations. For example, the study of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leads us to believe that a counterpart of the Manifestation of God in this physical kingdom is the sun. As the sun pours out its energies upon this earth and is the cause of life, so is the Manifestation of God in relation to humanity. The study of some of the characteristics of the sun could help us to appreciate some of the powers and attributes of the Manifestation of God, to the extent of our human limitations.</w:t>
      </w:r>
    </w:p>
    <w:p w14:paraId="2D97C13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27</w:t>
      </w:r>
      <w:r>
        <w:rPr>
          <w:rStyle w:val="structure"/>
        </w:rPr>
        <w:t>—en_19920000/</w:t>
      </w:r>
      <w:r w:rsidRPr="0004620A">
        <w:rPr>
          <w:rStyle w:val="structurevisible"/>
        </w:rPr>
        <w:t>&gt;</w:t>
      </w:r>
    </w:p>
    <w:p w14:paraId="31DBE76B" w14:textId="77777777" w:rsidR="00E67803" w:rsidRDefault="00627ED1">
      <w:pPr>
        <w:pStyle w:val="Bodycont"/>
      </w:pPr>
      <w:r w:rsidRPr="00627ED1">
        <w:t xml:space="preserve">We may ask what the physical counterpart of the soul is in this world. It seems from the study of the Writings that it is the embryo growing in the womb of a mother. From a study of the latter, we can deduce some attributes and characteristics of the former. We can observe striking similarities between the two; for example, we note that the embryo begins its life as one cell. There are no limbs and organs at first, but the cell has the capacity to multiply, and in the fullness of time become transformed into a perfect human body. Similarly the soul when it is first created is a </w:t>
      </w:r>
      <w:r w:rsidR="00C57E99" w:rsidRPr="00D249FA">
        <w:rPr>
          <w:rStyle w:val="structurevisible"/>
        </w:rPr>
        <w:t>&lt;</w:t>
      </w:r>
      <w:r w:rsidR="00C57E99" w:rsidRPr="00D249FA">
        <w:rPr>
          <w:rStyle w:val="structure"/>
        </w:rPr>
        <w:t>cit Bah_%►%_%_%►%_%_%—en_%—%_%</w:t>
      </w:r>
      <w:r w:rsidR="00C57E99" w:rsidRPr="00D249FA">
        <w:rPr>
          <w:rStyle w:val="structurevisible"/>
        </w:rPr>
        <w:t>&gt;</w:t>
      </w:r>
      <w:r w:rsidR="00AC1FD0" w:rsidRPr="00AC1FD0">
        <w:rPr>
          <w:rStyle w:val="quotebahaiscripture"/>
        </w:rPr>
        <w:t>»</w:t>
      </w:r>
      <w:r w:rsidRPr="00627ED1">
        <w:rPr>
          <w:rStyle w:val="quotebahaiscripture"/>
        </w:rPr>
        <w:t>heavenly gem</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It is without experience and its qualities and powers are latent within it, but it is capable of acquiring these latent qualities progressively in the course of a lifetime. God has decreed that the embryo develop limbs and organs while shielded within the womb. Similarly, He has ordained that the soul develop spiritual qualities in the course of its association with the body. It is in this life, this womb-world, that the soul can acquire divine virtues and perfections. If it so chooses, it can become the repository of knowledge, of wisdom, of love and all the other attributes of God.</w:t>
      </w:r>
    </w:p>
    <w:p w14:paraId="5C49D38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28</w:t>
      </w:r>
      <w:r>
        <w:rPr>
          <w:rStyle w:val="structure"/>
        </w:rPr>
        <w:t>—en_19920000/</w:t>
      </w:r>
      <w:r w:rsidRPr="0004620A">
        <w:rPr>
          <w:rStyle w:val="structurevisible"/>
        </w:rPr>
        <w:t>&gt;</w:t>
      </w:r>
    </w:p>
    <w:p w14:paraId="1745C6B4" w14:textId="77777777" w:rsidR="00E67803" w:rsidRDefault="00627ED1">
      <w:pPr>
        <w:pStyle w:val="Bodycont"/>
      </w:pPr>
      <w:r w:rsidRPr="00627ED1">
        <w:t>The growth of limbs and organs in the embryonic life, and the development of spiritual qualities by the soul, are governed by the same principles. But there is a major difference. The growth of</w:t>
      </w:r>
      <w:r w:rsidRPr="00627ED1">
        <w:rPr>
          <w:rStyle w:val="structurepagenumber"/>
        </w:rPr>
        <w:t xml:space="preserve"> &lt;page 10</w:t>
      </w:r>
      <w:r w:rsidR="00B777C2">
        <w:rPr>
          <w:rStyle w:val="structurepagenumber"/>
        </w:rPr>
        <w:t>/&gt;</w:t>
      </w:r>
      <w:r w:rsidR="00C57E99">
        <w:t xml:space="preserve"> </w:t>
      </w:r>
      <w:r w:rsidRPr="00627ED1">
        <w:t>the embryo is involuntary and dictated by nature, while the soul has freedom of choice. This is an added dimension granted to the soul which does not exist in the physical world of nature.</w:t>
      </w:r>
    </w:p>
    <w:p w14:paraId="6AE4B23E" w14:textId="77777777" w:rsidR="00C57E99" w:rsidRPr="0004620A" w:rsidRDefault="00C57E99" w:rsidP="00C57E99">
      <w:pPr>
        <w:pStyle w:val="ParCountercont"/>
        <w:framePr w:wrap="notBeside"/>
        <w:rPr>
          <w:rFonts w:eastAsia="Calibri"/>
        </w:rPr>
      </w:pPr>
      <w:r w:rsidRPr="0004620A">
        <w:rPr>
          <w:rStyle w:val="structurevisible"/>
        </w:rPr>
        <w:lastRenderedPageBreak/>
        <w:t>&lt;</w:t>
      </w:r>
      <w:r>
        <w:rPr>
          <w:rStyle w:val="structure"/>
        </w:rPr>
        <w:t>par TaherzadehA_Covenant_</w:t>
      </w:r>
      <w:r w:rsidRPr="0004620A">
        <w:rPr>
          <w:rStyle w:val="structureparIDchapcounter"/>
        </w:rPr>
        <w:t>pr:</w:t>
      </w:r>
      <w:r w:rsidRPr="0004620A">
        <w:rPr>
          <w:rStyle w:val="structureparIDparcounter"/>
        </w:rPr>
        <w:t>29</w:t>
      </w:r>
      <w:r>
        <w:rPr>
          <w:rStyle w:val="structure"/>
        </w:rPr>
        <w:t>—en_19920000/</w:t>
      </w:r>
      <w:r w:rsidRPr="0004620A">
        <w:rPr>
          <w:rStyle w:val="structurevisible"/>
        </w:rPr>
        <w:t>&gt;</w:t>
      </w:r>
    </w:p>
    <w:p w14:paraId="6296DFF8" w14:textId="77777777" w:rsidR="00E67803" w:rsidRDefault="00627ED1">
      <w:pPr>
        <w:pStyle w:val="Bodycont"/>
      </w:pPr>
      <w:r w:rsidRPr="00627ED1">
        <w:t xml:space="preserve">In a Tablet revealed in honour of </w:t>
      </w:r>
      <w:r w:rsidRPr="00627ED1">
        <w:rPr>
          <w:highlight w:val="yellow"/>
        </w:rPr>
        <w:t>Ḥájí Muḥammad-Ibráhím-i-</w:t>
      </w:r>
      <w:r w:rsidR="00C57E99">
        <w:rPr>
          <w:highlight w:val="yellow"/>
        </w:rPr>
        <w:t></w:t>
      </w:r>
      <w:r w:rsidRPr="00627ED1">
        <w:rPr>
          <w:highlight w:val="yellow"/>
        </w:rPr>
        <w:t>alíl</w:t>
      </w:r>
      <w:r w:rsidRPr="00627ED1">
        <w:t>,</w:t>
      </w:r>
      <w:r w:rsidRPr="00627ED1">
        <w:rPr>
          <w:rStyle w:val="FootnoteReference"/>
        </w:rPr>
        <w:footnoteReference w:id="14"/>
      </w:r>
      <w:r w:rsidRPr="00627ED1">
        <w:t xml:space="preserve"> a believer of note from </w:t>
      </w:r>
      <w:r w:rsidRPr="00627ED1">
        <w:rPr>
          <w:highlight w:val="yellow"/>
        </w:rPr>
        <w:t>Qazv</w:t>
      </w:r>
      <w:r w:rsidR="00C57E99" w:rsidRPr="000C7039">
        <w:rPr>
          <w:highlight w:val="yellow"/>
        </w:rPr>
        <w:t>í</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w:t>
      </w:r>
    </w:p>
    <w:p w14:paraId="511B1937"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30</w:t>
      </w:r>
      <w:r>
        <w:rPr>
          <w:rStyle w:val="structure"/>
        </w:rPr>
        <w:t>—en_19920000/</w:t>
      </w:r>
      <w:r w:rsidRPr="0004620A">
        <w:rPr>
          <w:rStyle w:val="structurevisible"/>
        </w:rPr>
        <w:t>&gt;</w:t>
      </w:r>
    </w:p>
    <w:p w14:paraId="17A330F1" w14:textId="77777777" w:rsidR="00E67803" w:rsidRDefault="00C57E99">
      <w:pPr>
        <w:pStyle w:val="Quote1st"/>
      </w:pPr>
      <w:r w:rsidRPr="00225356">
        <w:rPr>
          <w:rStyle w:val="structurevisible"/>
        </w:rPr>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And now, concerning thy question regarding the creation of man. Know thou that all men have been created in the nature made by God, the Guardian, the Self-Subsisting. Unto each one hath been prescribed a preordained measure, as decreed in God</w:t>
      </w:r>
      <w:r w:rsidR="00AC1FD0" w:rsidRPr="00AC1FD0">
        <w:rPr>
          <w:rStyle w:val="quotebahaiscripture"/>
        </w:rPr>
        <w:t>’</w:t>
      </w:r>
      <w:r w:rsidR="00627ED1" w:rsidRPr="00627ED1">
        <w:rPr>
          <w:rStyle w:val="quotebahaiscripture"/>
        </w:rPr>
        <w:t>s mighty and guarded Tablets. All that which ye potentially possess can, however, be manifested only as a result of your own volition.</w:t>
      </w:r>
      <w:r w:rsidR="00AC1FD0" w:rsidRPr="00AC1FD0">
        <w:rPr>
          <w:rStyle w:val="quotebahai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15"/>
      </w:r>
    </w:p>
    <w:p w14:paraId="6A995ED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31</w:t>
      </w:r>
      <w:r>
        <w:rPr>
          <w:rStyle w:val="structure"/>
        </w:rPr>
        <w:t>—en_19920000/</w:t>
      </w:r>
      <w:r w:rsidRPr="0004620A">
        <w:rPr>
          <w:rStyle w:val="structurevisible"/>
        </w:rPr>
        <w:t>&gt;</w:t>
      </w:r>
    </w:p>
    <w:p w14:paraId="18D887BF" w14:textId="77777777" w:rsidR="00E67803" w:rsidRDefault="00627ED1">
      <w:pPr>
        <w:pStyle w:val="Bodyafterquote"/>
      </w:pPr>
      <w:r w:rsidRPr="00627ED1">
        <w:t>Another similarity between the soul and the embryo is that the latter grows within the womb for only a short period of time. It is a transitory stage, not designed as a place to live in for ever. This world is also of limited duration for the soul. It is not a place of eternal residence; every human being will inevitably have to depart from it. The goal of life for every child is to die to the womb and be born into this world, its next world. So is the goal for the soul, whose ultimate destiny is to depart from this world and enter into the spiritual worlds of God.</w:t>
      </w:r>
    </w:p>
    <w:p w14:paraId="45DC66D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32</w:t>
      </w:r>
      <w:r>
        <w:rPr>
          <w:rStyle w:val="structure"/>
        </w:rPr>
        <w:t>—en_19920000/</w:t>
      </w:r>
      <w:r w:rsidRPr="0004620A">
        <w:rPr>
          <w:rStyle w:val="structurevisible"/>
        </w:rPr>
        <w:t>&gt;</w:t>
      </w:r>
    </w:p>
    <w:p w14:paraId="3362A970" w14:textId="77777777" w:rsidR="00E67803" w:rsidRDefault="00627ED1">
      <w:pPr>
        <w:pStyle w:val="Bodycont"/>
      </w:pPr>
      <w:r w:rsidRPr="00627ED1">
        <w:t>Another similarity between the soul and the embryo is that the child must develop his limbs and organs in the womb of his mother. If he is born without some of these, he will be handicapped, for he is unable to acquire them in this life. The soul too must develop spiritual qualities in this world. The acquisition of wisdom, knowledge, love, humility and all other divine attributes is possible only in this earthly kingdom. We note that some limbs or organs seem to be useless in the womb-world. For instance, eyes are incapable of seeing there, but when the child is born, the light will bring vision to his eyes. The combination of the two -- eyes acquired in the womb, and the rays of light existing in this world -- endow a human being with vision. Similarly, the virtues and perfections which the soul has acquired in this world, combined with the conditions of the spiritual worlds which are unknown to us while on this mortal plane, will cause the soul to progress in the next life.</w:t>
      </w:r>
    </w:p>
    <w:p w14:paraId="6B0B0B4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33</w:t>
      </w:r>
      <w:r>
        <w:rPr>
          <w:rStyle w:val="structure"/>
        </w:rPr>
        <w:t>—en_19920000/</w:t>
      </w:r>
      <w:r w:rsidRPr="0004620A">
        <w:rPr>
          <w:rStyle w:val="structurevisible"/>
        </w:rPr>
        <w:t>&gt;</w:t>
      </w:r>
    </w:p>
    <w:p w14:paraId="21BC5140" w14:textId="77777777" w:rsidR="00E67803" w:rsidRDefault="00627ED1">
      <w:pPr>
        <w:pStyle w:val="Bodycont"/>
      </w:pPr>
      <w:r w:rsidRPr="00627ED1">
        <w:t>As long as a human being lives in this world, the soul and the body are associated with each other. When death takes place, this association comes to an end; the body will return to its origin, which is the earth. The soul also returns to its origin which is the spiritual worlds of God. The embryo begins its life as one cell, but ends up as a perfect human body by the time of its birth. The soul is the same. When it first emanates from the spiritual worlds of God, it has no</w:t>
      </w:r>
      <w:r w:rsidRPr="00627ED1">
        <w:rPr>
          <w:rStyle w:val="structurepagenumber"/>
        </w:rPr>
        <w:t xml:space="preserve"> &lt;page 11</w:t>
      </w:r>
      <w:r w:rsidR="00B777C2">
        <w:rPr>
          <w:rStyle w:val="structurepagenumber"/>
        </w:rPr>
        <w:t>/&gt;</w:t>
      </w:r>
      <w:r w:rsidR="00C57E99">
        <w:t xml:space="preserve"> </w:t>
      </w:r>
      <w:r w:rsidRPr="00627ED1">
        <w:t xml:space="preserve">powers. But if it has grown properly, lived a good life on this earth, and acquired spiritual qualities, then it returns in a state of might and glory to its own original habitation. Manifesting the signs of God and possessing divine attributes, it retains its own individuality and identity, and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promises, it will associate with God’s Messengers and Chosen Ones in the realms above.</w:t>
      </w:r>
    </w:p>
    <w:p w14:paraId="5085CF67"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34</w:t>
      </w:r>
      <w:r>
        <w:rPr>
          <w:rStyle w:val="structure"/>
        </w:rPr>
        <w:t>—en_19920000/</w:t>
      </w:r>
      <w:r w:rsidRPr="0004620A">
        <w:rPr>
          <w:rStyle w:val="structurevisible"/>
        </w:rPr>
        <w:t>&gt;</w:t>
      </w:r>
    </w:p>
    <w:p w14:paraId="38728360" w14:textId="77777777" w:rsidR="00E67803" w:rsidRDefault="00627ED1">
      <w:pPr>
        <w:pStyle w:val="Bodycont"/>
      </w:pPr>
      <w:r w:rsidRPr="00627ED1">
        <w:t xml:space="preserve">In the Tablet to </w:t>
      </w:r>
      <w:r w:rsidRPr="00627ED1">
        <w:rPr>
          <w:highlight w:val="yellow"/>
        </w:rPr>
        <w:t>ʿAbdu’r-Razz</w:t>
      </w:r>
      <w:r w:rsidR="00C57E99" w:rsidRPr="000C7039">
        <w:rPr>
          <w:highlight w:val="yellow"/>
        </w:rPr>
        <w:t>á</w:t>
      </w:r>
      <w:r w:rsidRPr="00627ED1">
        <w:rPr>
          <w:highlight w:val="yellow"/>
        </w:rPr>
        <w:t>q</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discloses the grandeur of the soul after its separation from the body, a soul which has walked in the path of its Lord in this life:</w:t>
      </w:r>
    </w:p>
    <w:p w14:paraId="1C26D55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35</w:t>
      </w:r>
      <w:r>
        <w:rPr>
          <w:rStyle w:val="structure"/>
        </w:rPr>
        <w:t>—en_19920000/</w:t>
      </w:r>
      <w:r w:rsidRPr="0004620A">
        <w:rPr>
          <w:rStyle w:val="structurevisible"/>
        </w:rPr>
        <w:t>&gt;</w:t>
      </w:r>
    </w:p>
    <w:p w14:paraId="18D4224F" w14:textId="77777777" w:rsidR="00E67803" w:rsidRDefault="00C57E99">
      <w:pPr>
        <w:pStyle w:val="Quote1st"/>
      </w:pPr>
      <w:r w:rsidRPr="00225356">
        <w:rPr>
          <w:rStyle w:val="structurevisible"/>
        </w:rPr>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When it [the soul] leaveth the body, however, it will evince such ascendancy, and reveal such influence as no force on earth can equal. Every pure, every refined and sanctified soul will be endowed with tremendous power, and shall rejoice with exceeding gladness.</w:t>
      </w:r>
      <w:r w:rsidR="00AC1FD0" w:rsidRPr="00AC1FD0">
        <w:rPr>
          <w:rStyle w:val="quotebahai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16"/>
      </w:r>
    </w:p>
    <w:p w14:paraId="1D34FC2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36</w:t>
      </w:r>
      <w:r>
        <w:rPr>
          <w:rStyle w:val="structure"/>
        </w:rPr>
        <w:t>—en_19920000/</w:t>
      </w:r>
      <w:r w:rsidRPr="0004620A">
        <w:rPr>
          <w:rStyle w:val="structurevisible"/>
        </w:rPr>
        <w:t>&gt;</w:t>
      </w:r>
    </w:p>
    <w:p w14:paraId="14BA3AA3" w14:textId="77777777" w:rsidR="00E67803" w:rsidRDefault="00627ED1">
      <w:pPr>
        <w:pStyle w:val="Bodyafterquote"/>
      </w:pPr>
      <w:r w:rsidRPr="00627ED1">
        <w:t xml:space="preserve">Here we see a vast contrast between the soul at the beginning, when it is first associated with the body at the time of conception, and at its consummation, when it returns to its origin in the spiritual worlds of God. At first devoid of all power, at the end it is the possessor of many attributes and spiritual qualities. The condition of the soul in the next world is, therefore, dependent on the acquisition of </w:t>
      </w:r>
      <w:r w:rsidRPr="00627ED1">
        <w:lastRenderedPageBreak/>
        <w:t>spiritual attributes, in the same way that the condition of the child born into this world depends on his healthy development in the world of the womb.</w:t>
      </w:r>
    </w:p>
    <w:p w14:paraId="47684A3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37</w:t>
      </w:r>
      <w:r>
        <w:rPr>
          <w:rStyle w:val="structure"/>
        </w:rPr>
        <w:t>—en_19920000/</w:t>
      </w:r>
      <w:r w:rsidRPr="0004620A">
        <w:rPr>
          <w:rStyle w:val="structurevisible"/>
        </w:rPr>
        <w:t>&gt;</w:t>
      </w:r>
    </w:p>
    <w:p w14:paraId="06F4195E" w14:textId="77777777" w:rsidR="00E67803" w:rsidRDefault="00627ED1">
      <w:pPr>
        <w:pStyle w:val="Bodycont"/>
      </w:pPr>
      <w:r w:rsidRPr="00627ED1">
        <w:t xml:space="preserve">We learn from the Holy Writings and by looking at nature that God’s creation is not finite: it is infinite in every respect. This is true of the physical universe, which is limitless in size. It is also true of the spiritual worlds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have in many of their Tablets revealed that the soul of man will continually progress in the spiritual worlds which are countless in number and infinite in range. In one of His Tablets </w:t>
      </w:r>
      <w:r w:rsidRPr="00627ED1">
        <w:rPr>
          <w:rStyle w:val="FootnoteReference"/>
        </w:rPr>
        <w:footnoteReference w:id="17"/>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all the spiritual worlds of God revolve around this world, and that in every world a particular condition has been decreed by God for each soul.</w:t>
      </w:r>
    </w:p>
    <w:p w14:paraId="5D7DE88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38</w:t>
      </w:r>
      <w:r>
        <w:rPr>
          <w:rStyle w:val="structure"/>
        </w:rPr>
        <w:t>—en_19920000/</w:t>
      </w:r>
      <w:r w:rsidRPr="0004620A">
        <w:rPr>
          <w:rStyle w:val="structurevisible"/>
        </w:rPr>
        <w:t>&gt;</w:t>
      </w:r>
    </w:p>
    <w:p w14:paraId="424DE0BA" w14:textId="77777777" w:rsidR="00E67803" w:rsidRDefault="00627ED1">
      <w:pPr>
        <w:pStyle w:val="Bodycont"/>
      </w:pPr>
      <w:r w:rsidRPr="00627ED1">
        <w:t xml:space="preserve">One of the fascinating mysteries of creation is the whereabouts of the next world, the spiritual domain which is mentioned in all the heavenly Books. The study of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 look at nature will resolve this question. One of the principles of nature is that higher forms of life revolve around, and depend upon, the lowest. In this physical world we observe that all living things derive their sustenance from the mineral world, which is the lower kingdom. This earth, although the lowest form of life, gives birth to higher forms and may be regarded as a pivot round which the kingdoms of the vegetable, the animal and man revolve. Similarly, the spiritual worlds of God, as testified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Tablets, revolve around this world, the world of man. This means that the</w:t>
      </w:r>
      <w:r w:rsidRPr="00627ED1">
        <w:rPr>
          <w:rStyle w:val="structurepagenumber"/>
        </w:rPr>
        <w:t xml:space="preserve"> &lt;page 12</w:t>
      </w:r>
      <w:r w:rsidR="00B777C2">
        <w:rPr>
          <w:rStyle w:val="structurepagenumber"/>
        </w:rPr>
        <w:t>/&gt;</w:t>
      </w:r>
      <w:r w:rsidR="00C57E99">
        <w:t xml:space="preserve"> </w:t>
      </w:r>
      <w:r w:rsidRPr="00627ED1">
        <w:t>next world is not divorced from life in this world, but rather encompasses it. We notice in nature that while the child grows in the womb, he is, in reality, in this world. Only a small barrier separates the womb-world from this one. It is like a chicken inside an egg: before the egg breaks open, a thin shell acts as a barrier, but both the egg and the chicken are in this world from the beginning.</w:t>
      </w:r>
    </w:p>
    <w:p w14:paraId="40B31211"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39</w:t>
      </w:r>
      <w:r>
        <w:rPr>
          <w:rStyle w:val="structure"/>
        </w:rPr>
        <w:t>—en_19920000/</w:t>
      </w:r>
      <w:r w:rsidRPr="0004620A">
        <w:rPr>
          <w:rStyle w:val="structurevisible"/>
        </w:rPr>
        <w:t>&gt;</w:t>
      </w:r>
    </w:p>
    <w:p w14:paraId="30C8EF7E" w14:textId="77777777" w:rsidR="00E67803" w:rsidRDefault="00627ED1">
      <w:pPr>
        <w:pStyle w:val="Bodycont"/>
      </w:pPr>
      <w:r w:rsidRPr="00627ED1">
        <w:t xml:space="preserve">The child in the womb of the mother is unable to discover that the world into which he is destined to be born is amazingly close to him. This principle applies in the spiritual realms also. As longs as man dwells in the physical world he is unable to apprehend the features of the next world, which embraces the human world and all that it contains. Nor is he capable of visualising the grandeur and the splendour of heavenly kingdoms. It is only after its separation from the body that the soul will appreciate how close the spiritual world has been, and how it encompasses this physical world. Then it will realize that,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testifies in one of His Tablets, </w:t>
      </w:r>
      <w:r w:rsidR="00C57E99" w:rsidRPr="00D249FA">
        <w:rPr>
          <w:rStyle w:val="structurevisible"/>
        </w:rPr>
        <w:t>&lt;</w:t>
      </w:r>
      <w:r w:rsidR="00C57E99" w:rsidRPr="00D249FA">
        <w:rPr>
          <w:rStyle w:val="structure"/>
        </w:rPr>
        <w:t>cit Bah_%►%_%_%►%_%_%—en_%—%_%</w:t>
      </w:r>
      <w:r w:rsidR="00C57E99" w:rsidRPr="00D249FA">
        <w:rPr>
          <w:rStyle w:val="structurevisible"/>
        </w:rPr>
        <w:t>&gt;</w:t>
      </w:r>
      <w:r w:rsidR="00AC1FD0" w:rsidRPr="00AC1FD0">
        <w:rPr>
          <w:rStyle w:val="quotebahaiscripture"/>
        </w:rPr>
        <w:t>»</w:t>
      </w:r>
      <w:r w:rsidRPr="00627ED1">
        <w:rPr>
          <w:rStyle w:val="quotebahaiscripture"/>
        </w:rPr>
        <w:t>the world beyond is as different from this world as this world is different from that of the child while still in the womb of its mother</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18"/>
      </w:r>
    </w:p>
    <w:p w14:paraId="27987C0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40</w:t>
      </w:r>
      <w:r>
        <w:rPr>
          <w:rStyle w:val="structure"/>
        </w:rPr>
        <w:t>—en_19920000/</w:t>
      </w:r>
      <w:r w:rsidRPr="0004620A">
        <w:rPr>
          <w:rStyle w:val="structurevisible"/>
        </w:rPr>
        <w:t>&gt;</w:t>
      </w:r>
    </w:p>
    <w:p w14:paraId="1FDB0EC8" w14:textId="77777777" w:rsidR="00E67803" w:rsidRDefault="00627ED1">
      <w:pPr>
        <w:pStyle w:val="Bodycont"/>
      </w:pPr>
      <w:r w:rsidRPr="00627ED1">
        <w:t xml:space="preserve">God has not granted to the unborn child the ability to discover the smallness of its temporary abode, or the vastness and the beauty of this world. Similarly, He has not endowed the human being, while on this earth, with the ability to perceive even to an infinitesimal measure the conditions of the spiritual worlds of God. If He had, the stability as well as the purpose of this life would have been completely undermined.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in one of His Tablets that should the station destined for a true believer in the world beyond be revealed to the extent of a needle’s eye, every soul would expire in ecstasy. The story of </w:t>
      </w:r>
      <w:r w:rsidRPr="00627ED1">
        <w:rPr>
          <w:highlight w:val="green"/>
        </w:rPr>
        <w:t>Siyyid Ismáʿ</w:t>
      </w:r>
      <w:r w:rsidRPr="00627ED1">
        <w:rPr>
          <w:highlight w:val="darkYellow"/>
        </w:rPr>
        <w:t>í</w:t>
      </w:r>
      <w:r w:rsidRPr="00627ED1">
        <w:rPr>
          <w:highlight w:val="green"/>
        </w:rPr>
        <w:t>l</w:t>
      </w:r>
      <w:r w:rsidRPr="00627ED1">
        <w:t xml:space="preserve"> of </w:t>
      </w:r>
      <w:r w:rsidRPr="00627ED1">
        <w:rPr>
          <w:highlight w:val="darkYellow"/>
        </w:rPr>
        <w:t>Z</w:t>
      </w:r>
      <w:r w:rsidRPr="00627ED1">
        <w:rPr>
          <w:highlight w:val="yellow"/>
        </w:rPr>
        <w:t>av</w:t>
      </w:r>
      <w:r w:rsidR="00C57E99" w:rsidRPr="00B3241B">
        <w:rPr>
          <w:highlight w:val="darkYellow"/>
        </w:rPr>
        <w:t>á</w:t>
      </w:r>
      <w:r w:rsidRPr="00627ED1">
        <w:rPr>
          <w:highlight w:val="yellow"/>
        </w:rPr>
        <w:t>rih</w:t>
      </w:r>
      <w:r w:rsidRPr="00627ED1">
        <w:t xml:space="preserve">, surnamed </w:t>
      </w:r>
      <w:r w:rsidR="00C57E99" w:rsidRPr="000C7039">
        <w:rPr>
          <w:highlight w:val="yellow"/>
        </w:rPr>
        <w:t></w:t>
      </w:r>
      <w:r w:rsidRPr="00627ED1">
        <w:rPr>
          <w:highlight w:val="yellow"/>
        </w:rPr>
        <w:t>ab</w:t>
      </w:r>
      <w:r w:rsidR="00C57E99" w:rsidRPr="000C7039">
        <w:rPr>
          <w:highlight w:val="yellow"/>
        </w:rPr>
        <w:t>íḥ</w:t>
      </w:r>
      <w:r w:rsidRPr="00627ED1">
        <w:t xml:space="preserve"> (Sacrifice) who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is an example.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complied with his plea and revealed to him a glimmer of the unknowable worlds of God. As a result of this experience, </w:t>
      </w:r>
      <w:r w:rsidR="00C57E99" w:rsidRPr="000C7039">
        <w:rPr>
          <w:highlight w:val="yellow"/>
        </w:rPr>
        <w:t></w:t>
      </w:r>
      <w:r w:rsidRPr="00627ED1">
        <w:rPr>
          <w:highlight w:val="yellow"/>
        </w:rPr>
        <w:t>ab</w:t>
      </w:r>
      <w:r w:rsidR="00C57E99" w:rsidRPr="000C7039">
        <w:rPr>
          <w:highlight w:val="yellow"/>
        </w:rPr>
        <w:t>íḥ</w:t>
      </w:r>
      <w:r w:rsidRPr="00627ED1">
        <w:t xml:space="preserve"> could no longer bear to live in this world and took his own life.</w:t>
      </w:r>
      <w:r w:rsidRPr="00627ED1">
        <w:rPr>
          <w:rStyle w:val="FootnoteReference"/>
        </w:rPr>
        <w:footnoteReference w:id="19"/>
      </w:r>
    </w:p>
    <w:p w14:paraId="31D2DA4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41</w:t>
      </w:r>
      <w:r>
        <w:rPr>
          <w:rStyle w:val="structure"/>
        </w:rPr>
        <w:t>—en_19920000/</w:t>
      </w:r>
      <w:r w:rsidRPr="0004620A">
        <w:rPr>
          <w:rStyle w:val="structurevisible"/>
        </w:rPr>
        <w:t>&gt;</w:t>
      </w:r>
    </w:p>
    <w:p w14:paraId="010BFA62" w14:textId="77777777" w:rsidR="00E67803" w:rsidRDefault="00627ED1">
      <w:pPr>
        <w:pStyle w:val="Bodycont"/>
      </w:pPr>
      <w:r w:rsidRPr="00627ED1">
        <w:t xml:space="preserve">Those who have passed into the next life abide in a realm which enfolds and embraces this life. The influence which pure and enlightened souls in the spiritual kingdom exert upon the world of humanity is the main cause of its progress, according to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This truth may be appreciated if one looks at nature and examines the relationship of the unborn child to those who care for him in this world. There are a host of people who are deeply interested in the welfare of the unborn. First, there is the mother who bears the child, loves it, and is even willing to risk her life for its</w:t>
      </w:r>
      <w:r w:rsidRPr="00627ED1">
        <w:rPr>
          <w:rStyle w:val="structurepagenumber"/>
        </w:rPr>
        <w:t xml:space="preserve"> &lt;page 13</w:t>
      </w:r>
      <w:r w:rsidR="00B777C2">
        <w:rPr>
          <w:rStyle w:val="structurepagenumber"/>
        </w:rPr>
        <w:t>/&gt;</w:t>
      </w:r>
      <w:r w:rsidR="00C57E99">
        <w:t xml:space="preserve"> </w:t>
      </w:r>
      <w:r w:rsidRPr="00627ED1">
        <w:t xml:space="preserve">health and protection. Then, there is the father and many other people who are directly or indirectly involved in its welfare. But the child, so long as it is going through the embryonic stage of growth, is unaware of the love and care which are directed towards it. Similarly, those souls in the next world who are possessed of spiritual qualities are the instruments of man’s welfare, development and growth on this earth. In many of His Writings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attributed man’s progress in this world to the influence of the </w:t>
      </w:r>
      <w:r w:rsidR="00C57E99" w:rsidRPr="00B71A0B">
        <w:rPr>
          <w:rStyle w:val="structurevisible"/>
        </w:rPr>
        <w:t>&lt;</w:t>
      </w:r>
      <w:r w:rsidR="00C57E99" w:rsidRPr="00B71A0B">
        <w:rPr>
          <w:rStyle w:val="structure"/>
        </w:rPr>
        <w:t>cit Bah_%►%_%_%►%_%_%—en_%—%_%</w:t>
      </w:r>
      <w:r w:rsidR="00C57E99" w:rsidRPr="00B71A0B">
        <w:rPr>
          <w:rStyle w:val="structurevisible"/>
        </w:rPr>
        <w:t>&gt;</w:t>
      </w:r>
      <w:r w:rsidR="00AC1FD0" w:rsidRPr="00AC1FD0">
        <w:rPr>
          <w:rStyle w:val="quotebahaiscripture"/>
        </w:rPr>
        <w:t>»</w:t>
      </w:r>
      <w:r w:rsidRPr="00627ED1">
        <w:rPr>
          <w:rStyle w:val="quotebahaiscripture"/>
        </w:rPr>
        <w:t>Concourse on high</w:t>
      </w:r>
      <w:r w:rsidR="00AC1FD0" w:rsidRPr="00AC1FD0">
        <w:rPr>
          <w:rStyle w:val="quotebahaiscripture"/>
        </w:rPr>
        <w:t>«</w:t>
      </w:r>
      <w:r w:rsidR="00C57E99" w:rsidRPr="00B71A0B">
        <w:rPr>
          <w:rStyle w:val="structurevisible"/>
        </w:rPr>
        <w:t>&lt;/</w:t>
      </w:r>
      <w:r w:rsidR="00C57E99" w:rsidRPr="00B71A0B">
        <w:rPr>
          <w:rStyle w:val="structure"/>
        </w:rPr>
        <w:t>cit</w:t>
      </w:r>
      <w:r w:rsidR="00C57E99" w:rsidRPr="00B71A0B">
        <w:rPr>
          <w:rStyle w:val="structurevisible"/>
        </w:rPr>
        <w:t>&gt;</w:t>
      </w:r>
      <w:r w:rsidRPr="00627ED1">
        <w:t xml:space="preserve">, the gathering of the Prophets and God’s holy and chosen souls. He also indicates that when the believers in this Dispensation have shown extraordinary heroism </w:t>
      </w:r>
      <w:r w:rsidRPr="00627ED1">
        <w:lastRenderedPageBreak/>
        <w:t>and self-sacrifice in the path of God, these acts have caused great jubilation and rejoicing among the Concourse on high.</w:t>
      </w:r>
      <w:r w:rsidRPr="00627ED1">
        <w:rPr>
          <w:rStyle w:val="FootnoteReference"/>
        </w:rPr>
        <w:footnoteReference w:id="20"/>
      </w:r>
    </w:p>
    <w:p w14:paraId="4391445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42</w:t>
      </w:r>
      <w:r>
        <w:rPr>
          <w:rStyle w:val="structure"/>
        </w:rPr>
        <w:t>—en_19920000/</w:t>
      </w:r>
      <w:r w:rsidRPr="0004620A">
        <w:rPr>
          <w:rStyle w:val="structurevisible"/>
        </w:rPr>
        <w:t>&gt;</w:t>
      </w:r>
    </w:p>
    <w:p w14:paraId="36F8778F" w14:textId="77777777" w:rsidR="00E67803" w:rsidRDefault="00627ED1">
      <w:pPr>
        <w:pStyle w:val="Bodycont"/>
      </w:pPr>
      <w:r w:rsidRPr="00627ED1">
        <w:t xml:space="preserve">In the same Tablet to </w:t>
      </w:r>
      <w:r w:rsidRPr="00627ED1">
        <w:rPr>
          <w:highlight w:val="yellow"/>
        </w:rPr>
        <w:t>ʿAbdu’r-Razz</w:t>
      </w:r>
      <w:r w:rsidR="00C57E99" w:rsidRPr="000C7039">
        <w:rPr>
          <w:highlight w:val="yellow"/>
        </w:rPr>
        <w:t>á</w:t>
      </w:r>
      <w:r w:rsidRPr="00627ED1">
        <w:rPr>
          <w:highlight w:val="yellow"/>
        </w:rPr>
        <w:t>q</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describes the influence of pure and holy souls upon mankind. These are His assuring words:</w:t>
      </w:r>
    </w:p>
    <w:p w14:paraId="750F6AB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43</w:t>
      </w:r>
      <w:r>
        <w:rPr>
          <w:rStyle w:val="structure"/>
        </w:rPr>
        <w:t>—en_19920000/</w:t>
      </w:r>
      <w:r w:rsidRPr="0004620A">
        <w:rPr>
          <w:rStyle w:val="structurevisible"/>
        </w:rPr>
        <w:t>&gt;</w:t>
      </w:r>
    </w:p>
    <w:p w14:paraId="6B7E9A91" w14:textId="77777777" w:rsidR="00E67803" w:rsidRDefault="00C57E99">
      <w:pPr>
        <w:pStyle w:val="Quote1st"/>
      </w:pPr>
      <w:r w:rsidRPr="00225356">
        <w:rPr>
          <w:rStyle w:val="structurevisible"/>
        </w:rPr>
        <w:t>&lt;</w:t>
      </w:r>
      <w:r w:rsidRPr="00225356">
        <w:rPr>
          <w:rStyle w:val="structure"/>
        </w:rPr>
        <w:t>cit Bah_%►%_%_%►%_%_%—en_%—%_%</w:t>
      </w:r>
      <w:r w:rsidRPr="00225356">
        <w:rPr>
          <w:rStyle w:val="structurevisible"/>
        </w:rPr>
        <w:t>&gt;</w:t>
      </w:r>
      <w:r w:rsidR="00AC1FD0" w:rsidRPr="00AC1FD0">
        <w:rPr>
          <w:rStyle w:val="quotebahaiscripture"/>
        </w:rPr>
        <w:t>»</w:t>
      </w:r>
      <w:r w:rsidR="00627ED1" w:rsidRPr="00627ED1">
        <w:rPr>
          <w:rStyle w:val="quotebahaiscripture"/>
        </w:rPr>
        <w:t>Thou hadst, moreover, asked Me concerning the state of the soul after its separation from the body. Know thou, of a truth, that if the soul of man hath walked in the ways of God, it will, assuredly, return and be gathered to the glory of the Beloved. By the righteousness of God! It shall attain a station such as no pen can depict, or tongue describe. The soul that hath remained faithful to the Cause of God, and stood unwaveringly firm in His Path shall, after his ascension, be possessed of such power that all the worlds which the Almighty hath created can benefit through him. Such a soul provideth, at the bidding of the Ideal King and Divine Educator, the pure leaven that leaveneth the world of being, and furnisheth the power through which the arts and wonders of the world are made manifest. Consider how meal needeth leaven to be leavened with. Those souls that are the symbols of detachment are the leaven of the world. Meditate on this, and be of the thankful.</w:t>
      </w:r>
      <w:r w:rsidRPr="00260BBD">
        <w:rPr>
          <w:rStyle w:val="quotebahaiscripture"/>
        </w:rPr>
        <w:t>«</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21"/>
      </w:r>
    </w:p>
    <w:p w14:paraId="72FC98A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44</w:t>
      </w:r>
      <w:r>
        <w:rPr>
          <w:rStyle w:val="structure"/>
        </w:rPr>
        <w:t>—en_19920000/</w:t>
      </w:r>
      <w:r w:rsidRPr="0004620A">
        <w:rPr>
          <w:rStyle w:val="structurevisible"/>
        </w:rPr>
        <w:t>&gt;</w:t>
      </w:r>
    </w:p>
    <w:p w14:paraId="5F78E867" w14:textId="77777777" w:rsidR="00E67803" w:rsidRDefault="00627ED1">
      <w:pPr>
        <w:pStyle w:val="Bodyafterquote"/>
      </w:pPr>
      <w:r w:rsidRPr="00627ED1">
        <w:t xml:space="preserve">The influence which these holy souls exert upon humanity can only be for the good of mankind. </w:t>
      </w:r>
      <w:r w:rsidRPr="00627ED1">
        <w:rPr>
          <w:highlight w:val="yellow"/>
        </w:rPr>
        <w:t>ʿAbdu’l-Bah</w:t>
      </w:r>
      <w:r w:rsidR="00C57E99" w:rsidRPr="000C7039">
        <w:rPr>
          <w:highlight w:val="yellow"/>
        </w:rPr>
        <w:t>á</w:t>
      </w:r>
      <w:r w:rsidRPr="00627ED1">
        <w:t xml:space="preserve"> states, </w:t>
      </w:r>
      <w:r w:rsidR="00C57E99" w:rsidRPr="00D249FA">
        <w:rPr>
          <w:rStyle w:val="structurevisible"/>
        </w:rPr>
        <w:t>&lt;</w:t>
      </w:r>
      <w:r w:rsidR="00C57E99" w:rsidRPr="00D249FA">
        <w:rPr>
          <w:rStyle w:val="structure"/>
        </w:rPr>
        <w:t>cit Abd_%►%_%_%►%_%_%—en_%—%_%</w:t>
      </w:r>
      <w:r w:rsidR="00C57E99" w:rsidRPr="00D249FA">
        <w:rPr>
          <w:rStyle w:val="structurevisible"/>
        </w:rPr>
        <w:t>&gt;</w:t>
      </w:r>
      <w:r w:rsidR="00AC1FD0" w:rsidRPr="00AC1FD0">
        <w:rPr>
          <w:rStyle w:val="quotebahaiscripture"/>
        </w:rPr>
        <w:t>»</w:t>
      </w:r>
      <w:r w:rsidRPr="00627ED1">
        <w:rPr>
          <w:rStyle w:val="quotebahaiscripture"/>
        </w:rPr>
        <w:t>God has never created an evil spirit...</w:t>
      </w:r>
      <w:r w:rsidR="00AC1FD0" w:rsidRPr="00AC1FD0">
        <w:rPr>
          <w:rStyle w:val="quotebahaiscripture"/>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22"/>
      </w:r>
      <w:r w:rsidRPr="00627ED1">
        <w:t xml:space="preserve"> There can be no such thing as evil influences from the next world affecting anyone in this world. This is because the soul, when ascending to the next world, cannot carry with it </w:t>
      </w:r>
      <w:r w:rsidR="00AC1FD0" w:rsidRPr="00AC1FD0">
        <w:rPr>
          <w:rStyle w:val="quotesterms"/>
        </w:rPr>
        <w:t>›</w:t>
      </w:r>
      <w:r w:rsidRPr="00627ED1">
        <w:rPr>
          <w:rStyle w:val="quotesterms"/>
        </w:rPr>
        <w:t>bad</w:t>
      </w:r>
      <w:r w:rsidR="00AC1FD0" w:rsidRPr="00AC1FD0">
        <w:rPr>
          <w:rStyle w:val="quotesterms"/>
        </w:rPr>
        <w:t>‹</w:t>
      </w:r>
      <w:r w:rsidRPr="00627ED1">
        <w:t xml:space="preserve"> qualities. And since there is no evil in that realm, there can be no evil effects which could reach this world.</w:t>
      </w:r>
    </w:p>
    <w:p w14:paraId="3C789800"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45</w:t>
      </w:r>
      <w:r>
        <w:rPr>
          <w:rStyle w:val="structure"/>
        </w:rPr>
        <w:t>—en_19920000/</w:t>
      </w:r>
      <w:r w:rsidRPr="0004620A">
        <w:rPr>
          <w:rStyle w:val="structurevisible"/>
        </w:rPr>
        <w:t>&gt;</w:t>
      </w:r>
    </w:p>
    <w:p w14:paraId="796C1702" w14:textId="77777777" w:rsidR="00E67803" w:rsidRDefault="00627ED1">
      <w:pPr>
        <w:pStyle w:val="Bodycont"/>
      </w:pPr>
      <w:r w:rsidRPr="00627ED1">
        <w:t>The soul carries with it divine attributes and spiritual qualities to the next world, but cannot take with it bad qualities for badness has no existence of its own; it is only the lack of goodness. In order to clarify this point further, let us look at the following examples. We may note that darkness has no real existence; it is the absence of light.</w:t>
      </w:r>
      <w:r w:rsidRPr="00627ED1">
        <w:rPr>
          <w:rStyle w:val="structurepagenumber"/>
        </w:rPr>
        <w:t xml:space="preserve"> &lt;page 14</w:t>
      </w:r>
      <w:r w:rsidR="00B777C2">
        <w:rPr>
          <w:rStyle w:val="structurepagenumber"/>
        </w:rPr>
        <w:t>/&gt;</w:t>
      </w:r>
      <w:r w:rsidR="00C57E99">
        <w:t xml:space="preserve"> </w:t>
      </w:r>
      <w:r w:rsidRPr="00627ED1">
        <w:t>It is the same with poverty; a poor man cannot claim that he carries his poverty around with him. What he has is very little money. There is no standard for measuring poverty; it can only be defined as lack of riches, and is measured by the standard of wealth. A bad person may be described as one who has very few good qualities. His soul is impoverished and therefore he can take only a very small measure of goodness with him to the spiritual worlds of God.</w:t>
      </w:r>
    </w:p>
    <w:p w14:paraId="42BB8DD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46</w:t>
      </w:r>
      <w:r>
        <w:rPr>
          <w:rStyle w:val="structure"/>
        </w:rPr>
        <w:t>—en_19920000/</w:t>
      </w:r>
      <w:r w:rsidRPr="0004620A">
        <w:rPr>
          <w:rStyle w:val="structurevisible"/>
        </w:rPr>
        <w:t>&gt;</w:t>
      </w:r>
    </w:p>
    <w:p w14:paraId="303DD437" w14:textId="77777777" w:rsidR="00C57E99" w:rsidRDefault="00627ED1" w:rsidP="00C57E99">
      <w:pPr>
        <w:pStyle w:val="Bodycont"/>
      </w:pPr>
      <w:r w:rsidRPr="00627ED1">
        <w:t xml:space="preserve">The degree of the progress of one’s soul in the spiritual worlds of God depends upon the extent to which the individual has adorned his being with the </w:t>
      </w:r>
      <w:r w:rsidR="00C57E99" w:rsidRPr="00D249FA">
        <w:rPr>
          <w:rStyle w:val="structurevisible"/>
        </w:rPr>
        <w:t>&lt;</w:t>
      </w:r>
      <w:r w:rsidR="00C57E99" w:rsidRPr="00D249FA">
        <w:rPr>
          <w:rStyle w:val="structure"/>
        </w:rPr>
        <w:t>cit %_%►%_%_%►%_%_%—en_%—%_%</w:t>
      </w:r>
      <w:r w:rsidR="00C57E99" w:rsidRPr="00D249FA">
        <w:rPr>
          <w:rStyle w:val="structurevisible"/>
        </w:rPr>
        <w:t>&gt;</w:t>
      </w:r>
      <w:r w:rsidRPr="00627ED1">
        <w:rPr>
          <w:rStyle w:val="quotebahaiscripture"/>
        </w:rPr>
        <w:t>»ornaments of goodly character and praiseworthy virtues«</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This is the main reason that God has sent His Manifestations, so that they can cast light upon man’s path in this life and show him how to acquire spiritual qualities and heavenly attributes. We have seen that these attributes, which may be likened to spiritual limbs and organs, are needed in the next world for the continued progress of one’s soul. Obedience to the teachings of God will endow the soul with divine attributes, otherwise the soul will return to the spiritual realms of God in a state of loss and impoverishment. In one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reveals these weighty utterances:</w:t>
      </w:r>
    </w:p>
    <w:p w14:paraId="4F030AA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47</w:t>
      </w:r>
      <w:r>
        <w:rPr>
          <w:rStyle w:val="structure"/>
        </w:rPr>
        <w:t>—en_19920000/</w:t>
      </w:r>
      <w:r w:rsidRPr="0004620A">
        <w:rPr>
          <w:rStyle w:val="structurevisible"/>
        </w:rPr>
        <w:t>&gt;</w:t>
      </w:r>
    </w:p>
    <w:p w14:paraId="42BCD694" w14:textId="77777777" w:rsidR="00C57E99" w:rsidRDefault="00C57E99" w:rsidP="00C57E99">
      <w:pPr>
        <w:pStyle w:val="Quote1st"/>
      </w:pPr>
      <w:r w:rsidRPr="00225356">
        <w:rPr>
          <w:rStyle w:val="structurevisible"/>
        </w:rPr>
        <w:t>&lt;</w:t>
      </w:r>
      <w:r w:rsidRPr="00225356">
        <w:rPr>
          <w:rStyle w:val="structure"/>
        </w:rPr>
        <w:t>cit Bah_%►%_%_%►%_%_%—en_%—%_%</w:t>
      </w:r>
      <w:r w:rsidRPr="00225356">
        <w:rPr>
          <w:rStyle w:val="structurevisible"/>
        </w:rPr>
        <w:t>&gt;</w:t>
      </w:r>
      <w:r w:rsidR="00627ED1" w:rsidRPr="00627ED1">
        <w:rPr>
          <w:rStyle w:val="quotebahaiscripture"/>
        </w:rPr>
        <w:t>»If it [the soul] be faithful to God, it will reflect His light, and will eventually, return unto Him. If it fail, however, in its allegiance to its Creator, it will become a victim to self and passion, and will, in the end, sink in their depths... Every soul that walketh humbly with its God, in this Day, and cleaveth unto Him, shall find itself invested with the honour and glory of all goodly names and stations.«</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23"/>
      </w:r>
    </w:p>
    <w:p w14:paraId="6180B5C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48</w:t>
      </w:r>
      <w:r>
        <w:rPr>
          <w:rStyle w:val="structure"/>
        </w:rPr>
        <w:t>—en_19920000/</w:t>
      </w:r>
      <w:r w:rsidRPr="0004620A">
        <w:rPr>
          <w:rStyle w:val="structurevisible"/>
        </w:rPr>
        <w:t>&gt;</w:t>
      </w:r>
    </w:p>
    <w:p w14:paraId="21CB1845" w14:textId="77777777" w:rsidR="00C57E99" w:rsidRDefault="00627ED1" w:rsidP="00C57E99">
      <w:pPr>
        <w:pStyle w:val="Bodyafterquote"/>
      </w:pPr>
      <w:r w:rsidRPr="00627ED1">
        <w:lastRenderedPageBreak/>
        <w:t>From the study of the Writings we gather that as in this world where there are degrees of existence such as the mineral, the vegetable, the animal and man -- and within each kingdom there are many divisions -- the soul will also progress in the spiritual worlds of God on different levels, depending on the qualities it has acquired in this life. The level in which the soul can abide in the next world is determined by its closeness to God and the spiritual attributes that it takes with it after its separation from the body. However, there is another determining factor, and that is the bounty of God. Through this the soul may be elevated, and its outpouring is beyond the comprehension of man.</w:t>
      </w:r>
      <w:r w:rsidRPr="00627ED1">
        <w:rPr>
          <w:rStyle w:val="FootnoteReference"/>
        </w:rPr>
        <w:footnoteReference w:id="24"/>
      </w:r>
    </w:p>
    <w:p w14:paraId="076EDBA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49</w:t>
      </w:r>
      <w:r>
        <w:rPr>
          <w:rStyle w:val="structure"/>
        </w:rPr>
        <w:t>—en_19920000/</w:t>
      </w:r>
      <w:r w:rsidRPr="0004620A">
        <w:rPr>
          <w:rStyle w:val="structurevisible"/>
        </w:rPr>
        <w:t>&gt;</w:t>
      </w:r>
    </w:p>
    <w:p w14:paraId="42ED14D8" w14:textId="77777777" w:rsidR="00C57E99" w:rsidRDefault="00627ED1" w:rsidP="00C57E99">
      <w:pPr>
        <w:pStyle w:val="Bodycont"/>
      </w:pPr>
      <w:r w:rsidRPr="00627ED1">
        <w:t xml:space="preserve">It is stated in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the souls on a higher level will encompass those on a lower one, while the latter will not be able to comprehend the powers and realities of the former. In fact, the grading of human souls and their different stations is similar to the variety of creatures which God has created on this earth. We note that in this physical world also the lower kingdom is blind to the</w:t>
      </w:r>
      <w:r w:rsidRPr="00627ED1">
        <w:rPr>
          <w:rStyle w:val="structurepagenumber"/>
        </w:rPr>
        <w:t xml:space="preserve"> &lt;page 15</w:t>
      </w:r>
      <w:r w:rsidR="00B777C2">
        <w:rPr>
          <w:rStyle w:val="structurepagenumber"/>
        </w:rPr>
        <w:t>/&gt;</w:t>
      </w:r>
      <w:r w:rsidR="00C57E99">
        <w:t xml:space="preserve"> </w:t>
      </w:r>
      <w:r w:rsidRPr="00627ED1">
        <w:t>qualities of a higher one. For instance, while the three kingdoms are so closely linked together, breathing the same air and receiving the same sunshine, the vegetable does not understand the animal and the animal is incapable of really knowing the human being. Conversely, based on the same principles, we note that the higher kingdom dominates the lower ones. The animal has ascendancy over the vegetable, while man rules over the entire world of nature.</w:t>
      </w:r>
    </w:p>
    <w:p w14:paraId="1C457C6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50</w:t>
      </w:r>
      <w:r>
        <w:rPr>
          <w:rStyle w:val="structure"/>
        </w:rPr>
        <w:t>—en_19920000/</w:t>
      </w:r>
      <w:r w:rsidRPr="0004620A">
        <w:rPr>
          <w:rStyle w:val="structurevisible"/>
        </w:rPr>
        <w:t>&gt;</w:t>
      </w:r>
    </w:p>
    <w:p w14:paraId="30C1943E" w14:textId="77777777" w:rsidR="00C57E99" w:rsidRDefault="00627ED1" w:rsidP="00C57E99">
      <w:pPr>
        <w:pStyle w:val="Bodycont"/>
      </w:pPr>
      <w:r w:rsidRPr="00627ED1">
        <w:t xml:space="preserve">In a Tablet revealed in honour of one of His apostles, </w:t>
      </w:r>
      <w:r w:rsidRPr="00627ED1">
        <w:rPr>
          <w:highlight w:val="green"/>
        </w:rPr>
        <w:t>Zay</w:t>
      </w:r>
      <w:r w:rsidRPr="00627ED1">
        <w:rPr>
          <w:highlight w:val="darkYellow"/>
        </w:rPr>
        <w:t>n’u</w:t>
      </w:r>
      <w:r w:rsidRPr="00627ED1">
        <w:rPr>
          <w:highlight w:val="green"/>
        </w:rPr>
        <w:t>l-Muqarrab</w:t>
      </w:r>
      <w:r w:rsidR="00C57E99" w:rsidRPr="0052261D">
        <w:rPr>
          <w:highlight w:val="darkYellow"/>
        </w:rPr>
        <w:t>í</w:t>
      </w:r>
      <w:r w:rsidRPr="00627ED1">
        <w:rPr>
          <w:highlight w:val="green"/>
        </w:rPr>
        <w:t>n</w:t>
      </w:r>
      <w:r w:rsidRPr="00627ED1">
        <w:t>,</w:t>
      </w:r>
      <w:r w:rsidRPr="00627ED1">
        <w:rPr>
          <w:rStyle w:val="FootnoteReference"/>
        </w:rPr>
        <w:footnoteReference w:id="25"/>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reveals these thought-provoking words:</w:t>
      </w:r>
    </w:p>
    <w:p w14:paraId="0D60E3C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51</w:t>
      </w:r>
      <w:r>
        <w:rPr>
          <w:rStyle w:val="structure"/>
        </w:rPr>
        <w:t>—en_19920000/</w:t>
      </w:r>
      <w:r w:rsidRPr="0004620A">
        <w:rPr>
          <w:rStyle w:val="structurevisible"/>
        </w:rPr>
        <w:t>&gt;</w:t>
      </w:r>
    </w:p>
    <w:p w14:paraId="590FB158" w14:textId="77777777" w:rsidR="00C57E99" w:rsidRPr="00A733A6" w:rsidRDefault="00C57E99" w:rsidP="00C57E99">
      <w:pPr>
        <w:pStyle w:val="Quote1st"/>
        <w:rPr>
          <w:rStyle w:val="quotebahaiscripture"/>
        </w:rPr>
      </w:pPr>
      <w:r w:rsidRPr="00225356">
        <w:rPr>
          <w:rStyle w:val="structurevisible"/>
        </w:rPr>
        <w:t>&lt;</w:t>
      </w:r>
      <w:r w:rsidRPr="00225356">
        <w:rPr>
          <w:rStyle w:val="structure"/>
        </w:rPr>
        <w:t>cit Bah_%►%_%_%►%_%_%—en_%—%_%</w:t>
      </w:r>
      <w:r w:rsidRPr="00225356">
        <w:rPr>
          <w:rStyle w:val="structurevisible"/>
        </w:rPr>
        <w:t>&gt;</w:t>
      </w:r>
      <w:r w:rsidR="00627ED1" w:rsidRPr="00627ED1">
        <w:rPr>
          <w:rStyle w:val="quotebahaiscripture"/>
        </w:rPr>
        <w:t>»And now concerning thy question whether human souls continue to be conscious one of another after their separation from the body...</w:t>
      </w:r>
    </w:p>
    <w:p w14:paraId="4A136B90"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52</w:t>
      </w:r>
      <w:r>
        <w:rPr>
          <w:rStyle w:val="structure"/>
        </w:rPr>
        <w:t>—en_19920000/</w:t>
      </w:r>
      <w:r>
        <w:rPr>
          <w:rStyle w:val="structurevisible"/>
        </w:rPr>
        <w:t>&gt;</w:t>
      </w:r>
    </w:p>
    <w:p w14:paraId="6612510C" w14:textId="77777777" w:rsidR="00C57E99" w:rsidRPr="00A733A6" w:rsidRDefault="00627ED1" w:rsidP="00C57E99">
      <w:pPr>
        <w:pStyle w:val="Quotecont"/>
        <w:rPr>
          <w:rStyle w:val="quotebahaiscripture"/>
        </w:rPr>
      </w:pPr>
      <w:r w:rsidRPr="00627ED1">
        <w:rPr>
          <w:rStyle w:val="quotebahaiscripture"/>
        </w:rPr>
        <w:t xml:space="preserve">The people of </w:t>
      </w:r>
      <w:r w:rsidRPr="00627ED1">
        <w:rPr>
          <w:rStyle w:val="quotebahaiscripture"/>
          <w:highlight w:val="yellow"/>
        </w:rPr>
        <w:t>Bahá</w:t>
      </w:r>
      <w:r w:rsidRPr="00627ED1">
        <w:rPr>
          <w:rStyle w:val="quotebahaiscripture"/>
        </w:rPr>
        <w:t>, who are the inmates of the Ark of God, are one and all well aware of one another’s state and condition, and are united in the bonds of intimacy and fellowship. Such a state, however, must depend upon their faith and their conduct. They that are of the same grade and station are fully aware of one another’s capacity, character, accomplishments and merits. They that are of a lower grade, however, are incapable of comprehending adequately the station, or of estimating the merits, of those that rank above them. Each shall receive his share from thy Lord. Blessed is the man that hath turned his face towards God, and walked steadfastly in His love, until his soul hath winged its flight unto God, the Sovereign Lord of all, the Most Powerful, the Ever-Forgiving, the All-Merciful.</w:t>
      </w:r>
    </w:p>
    <w:p w14:paraId="67BC1C1D"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53</w:t>
      </w:r>
      <w:r>
        <w:rPr>
          <w:rStyle w:val="structure"/>
        </w:rPr>
        <w:t>—en_19920000/</w:t>
      </w:r>
      <w:r>
        <w:rPr>
          <w:rStyle w:val="structurevisible"/>
        </w:rPr>
        <w:t>&gt;</w:t>
      </w:r>
    </w:p>
    <w:p w14:paraId="368F6DCF" w14:textId="77777777" w:rsidR="00C57E99" w:rsidRPr="00A733A6" w:rsidRDefault="00627ED1" w:rsidP="00C57E99">
      <w:pPr>
        <w:pStyle w:val="Quotecont"/>
        <w:rPr>
          <w:rStyle w:val="quotebahaiscripture"/>
        </w:rPr>
      </w:pPr>
      <w:r w:rsidRPr="00627ED1">
        <w:rPr>
          <w:rStyle w:val="quotebahaiscripture"/>
        </w:rPr>
        <w:t>The souls of the infidels, however, shall -- and to this I bear witness -- when breathing their last be made aware of the good things that have escaped them, and shall bemoan their plight, and shall humble themselves before God. They shall continue doing so after the separation of their souls from their bodies.</w:t>
      </w:r>
    </w:p>
    <w:p w14:paraId="37747FE8"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54</w:t>
      </w:r>
      <w:r>
        <w:rPr>
          <w:rStyle w:val="structure"/>
        </w:rPr>
        <w:t>—en_19920000/</w:t>
      </w:r>
      <w:r>
        <w:rPr>
          <w:rStyle w:val="structurevisible"/>
        </w:rPr>
        <w:t>&gt;</w:t>
      </w:r>
    </w:p>
    <w:p w14:paraId="0B5BBBBB" w14:textId="77777777" w:rsidR="00C57E99" w:rsidRDefault="00627ED1" w:rsidP="00C57E99">
      <w:pPr>
        <w:pStyle w:val="Quotecont"/>
      </w:pPr>
      <w:r w:rsidRPr="00627ED1">
        <w:rPr>
          <w:rStyle w:val="quotebahaiscripture"/>
        </w:rPr>
        <w:t>It is clear and evident that all men shall, after their physical death, estimate the worth of their deeds, and realize all that their hands have wrought. I swear by the Day Star that shineth above the horizon of Divine power! They that are the followers of the one true God shall, the moment they depart out of this life, experience such joy and gladness as would be impossible to describe, while they that live in error shall be seized with such fear and trembling, and shall be filled with such consternation, as nothing can exceed. Well is it with him that hath quaffed the choice and incorruptible wine of faith through the gracious favour and the manifold bounties of Him Who is the Lord of all Faiths...«</w:t>
      </w:r>
      <w:r w:rsidR="00C57E99" w:rsidRPr="00225356">
        <w:rPr>
          <w:rStyle w:val="structurevisible"/>
        </w:rPr>
        <w:t>&lt;/</w:t>
      </w:r>
      <w:r w:rsidR="00C57E99" w:rsidRPr="00225356">
        <w:rPr>
          <w:rStyle w:val="structure"/>
        </w:rPr>
        <w:t>cit</w:t>
      </w:r>
      <w:r w:rsidR="00C57E99" w:rsidRPr="00225356">
        <w:rPr>
          <w:rStyle w:val="structurevisible"/>
        </w:rPr>
        <w:t>&gt;</w:t>
      </w:r>
      <w:r w:rsidRPr="00627ED1">
        <w:t xml:space="preserve"> </w:t>
      </w:r>
      <w:r w:rsidRPr="00627ED1">
        <w:rPr>
          <w:rStyle w:val="FootnoteReference"/>
        </w:rPr>
        <w:footnoteReference w:id="26"/>
      </w:r>
    </w:p>
    <w:p w14:paraId="593D9D3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55</w:t>
      </w:r>
      <w:r>
        <w:rPr>
          <w:rStyle w:val="structure"/>
        </w:rPr>
        <w:t>—en_19920000/</w:t>
      </w:r>
      <w:r w:rsidRPr="0004620A">
        <w:rPr>
          <w:rStyle w:val="structurevisible"/>
        </w:rPr>
        <w:t>&gt;</w:t>
      </w:r>
    </w:p>
    <w:p w14:paraId="2BC64916" w14:textId="77777777" w:rsidR="00C57E99" w:rsidRPr="008E369F" w:rsidRDefault="00627ED1" w:rsidP="00C57E99">
      <w:pPr>
        <w:pStyle w:val="Bodyafterquote"/>
      </w:pPr>
      <w:r w:rsidRPr="00627ED1">
        <w:t xml:space="preserve">The knowledge that souls will be divided in the next world, and that each one in accordance with its capacity will progress on its own level, can exert a considerable influence upon the individual to mend his ways in this life, to turn to God and consciously adorn his soul with the </w:t>
      </w:r>
      <w:r w:rsidR="00C57E99" w:rsidRPr="00D249FA">
        <w:rPr>
          <w:rStyle w:val="structurevisible"/>
        </w:rPr>
        <w:t>&lt;</w:t>
      </w:r>
      <w:r w:rsidR="00C57E99" w:rsidRPr="00D249FA">
        <w:rPr>
          <w:rStyle w:val="structure"/>
        </w:rPr>
        <w:t>cit %_%►%_%_%►%_%_%—en_%—%_%</w:t>
      </w:r>
      <w:r w:rsidR="00C57E99" w:rsidRPr="00D249FA">
        <w:rPr>
          <w:rStyle w:val="structurevisible"/>
        </w:rPr>
        <w:t>&gt;</w:t>
      </w:r>
      <w:r w:rsidRPr="00627ED1">
        <w:rPr>
          <w:rStyle w:val="quotebahaiscripture"/>
        </w:rPr>
        <w:t>»ornament of pure deeds and goodly character«</w:t>
      </w:r>
      <w:r w:rsidR="00C57E99" w:rsidRPr="00D249FA">
        <w:rPr>
          <w:rStyle w:val="structurevisible"/>
        </w:rPr>
        <w:t>&lt;/</w:t>
      </w:r>
      <w:r w:rsidR="00C57E99" w:rsidRPr="00D249FA">
        <w:rPr>
          <w:rStyle w:val="structure"/>
        </w:rPr>
        <w:t>cit</w:t>
      </w:r>
      <w:r w:rsidR="00C57E99" w:rsidRPr="00D249FA">
        <w:rPr>
          <w:rStyle w:val="structurevisible"/>
        </w:rPr>
        <w:t>&gt;</w:t>
      </w:r>
      <w:r w:rsidRPr="00627ED1">
        <w:t>.</w:t>
      </w:r>
      <w:r w:rsidRPr="00627ED1">
        <w:rPr>
          <w:rStyle w:val="structurepagenumber"/>
        </w:rPr>
        <w:t xml:space="preserve"> &lt;page 16</w:t>
      </w:r>
      <w:r w:rsidR="00B777C2">
        <w:rPr>
          <w:rStyle w:val="structurepagenumber"/>
        </w:rPr>
        <w:t>/&gt;</w:t>
      </w:r>
    </w:p>
    <w:p w14:paraId="70EEAA9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56</w:t>
      </w:r>
      <w:r>
        <w:rPr>
          <w:rStyle w:val="structure"/>
        </w:rPr>
        <w:t>—en_19920000/</w:t>
      </w:r>
      <w:r w:rsidRPr="0004620A">
        <w:rPr>
          <w:rStyle w:val="structurevisible"/>
        </w:rPr>
        <w:t>&gt;</w:t>
      </w:r>
    </w:p>
    <w:p w14:paraId="0F13DF71"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has shed further light on this subject. Speaking to His guests at His dinner table in </w:t>
      </w:r>
      <w:r w:rsidR="00627ED1" w:rsidRPr="00627ED1">
        <w:rPr>
          <w:highlight w:val="yellow"/>
        </w:rPr>
        <w:t>ʿAkk</w:t>
      </w:r>
      <w:r w:rsidRPr="000C7039">
        <w:rPr>
          <w:highlight w:val="yellow"/>
        </w:rPr>
        <w:t>á</w:t>
      </w:r>
      <w:r w:rsidR="00627ED1" w:rsidRPr="00627ED1">
        <w:t>, he said:</w:t>
      </w:r>
    </w:p>
    <w:p w14:paraId="086FB18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57</w:t>
      </w:r>
      <w:r>
        <w:rPr>
          <w:rStyle w:val="structure"/>
        </w:rPr>
        <w:t>—en_19920000/</w:t>
      </w:r>
      <w:r w:rsidRPr="0004620A">
        <w:rPr>
          <w:rStyle w:val="structurevisible"/>
        </w:rPr>
        <w:t>&gt;</w:t>
      </w:r>
    </w:p>
    <w:p w14:paraId="3FF9E906" w14:textId="77777777" w:rsidR="00C57E99" w:rsidRPr="00A733A6" w:rsidRDefault="00C57E99" w:rsidP="00C57E99">
      <w:pPr>
        <w:pStyle w:val="Quote1st"/>
        <w:rPr>
          <w:rStyle w:val="quotebahaiscripture"/>
        </w:rPr>
      </w:pPr>
      <w:r w:rsidRPr="00225356">
        <w:rPr>
          <w:rStyle w:val="structurevisible"/>
        </w:rPr>
        <w:t>&lt;</w:t>
      </w:r>
      <w:r w:rsidRPr="00225356">
        <w:rPr>
          <w:rStyle w:val="structure"/>
        </w:rPr>
        <w:t>cit Abd_</w:t>
      </w:r>
      <w:r w:rsidR="00FA3548">
        <w:rPr>
          <w:rStyle w:val="structure"/>
        </w:rPr>
        <w:t>SAQ</w:t>
      </w:r>
      <w:r w:rsidRPr="00225356">
        <w:rPr>
          <w:rStyle w:val="structure"/>
        </w:rPr>
        <w:t>►%_</w:t>
      </w:r>
      <w:r w:rsidR="00FA3548">
        <w:rPr>
          <w:rStyle w:val="structure"/>
        </w:rPr>
        <w:t>SAQ</w:t>
      </w:r>
      <w:r w:rsidRPr="00225356">
        <w:rPr>
          <w:rStyle w:val="structure"/>
        </w:rPr>
        <w:t>_</w:t>
      </w:r>
      <w:r w:rsidR="00FA3548">
        <w:rPr>
          <w:rStyle w:val="structure"/>
        </w:rPr>
        <w:t>62:1</w:t>
      </w:r>
      <w:r w:rsidRPr="00225356">
        <w:rPr>
          <w:rStyle w:val="structure"/>
        </w:rPr>
        <w:t>►%_%_%—en_%—%_%</w:t>
      </w:r>
      <w:r w:rsidRPr="00225356">
        <w:rPr>
          <w:rStyle w:val="structurevisible"/>
        </w:rPr>
        <w:t>&gt;</w:t>
      </w:r>
      <w:r w:rsidR="00627ED1" w:rsidRPr="00627ED1">
        <w:rPr>
          <w:rStyle w:val="quotebahaiscripture"/>
        </w:rPr>
        <w:t xml:space="preserve">»As the divine bounties are endless, so human perfections are endless. If it were possible to reach a limit of perfection, then one of the realities of the beings might reach the condition of being independent of God, and the contingent might attain to the condition of the absolute. But for </w:t>
      </w:r>
      <w:r w:rsidR="00627ED1" w:rsidRPr="00627ED1">
        <w:rPr>
          <w:rStyle w:val="quotebahaiscripture"/>
        </w:rPr>
        <w:lastRenderedPageBreak/>
        <w:t>every being there is a point which it cannot overpass; that is to say, he who is in the condition of servitude, however far he may progress in gaining limitless perfections, will never reach the condition of Deity. It is the same with the other beings: a mineral, however far it may progress in the mineral kingdom, cannot gain the vegetable power; also in a flower, however far it may progress in the vegetable kingdom, no power of the senses will appear. So this silver mineral cannot gain hearing or sight; it can only improve in its own condition, and become a perfect mineral, but it cannot acquire the power of growth, or the power of sensation, or attain to life; it can only progress in its own condition.</w:t>
      </w:r>
    </w:p>
    <w:p w14:paraId="716D5D60"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58</w:t>
      </w:r>
      <w:r>
        <w:rPr>
          <w:rStyle w:val="structure"/>
        </w:rPr>
        <w:t>—en_19920000/</w:t>
      </w:r>
      <w:r>
        <w:rPr>
          <w:rStyle w:val="structurevisible"/>
        </w:rPr>
        <w:t>&gt;</w:t>
      </w:r>
    </w:p>
    <w:p w14:paraId="0BA40FAF" w14:textId="77777777" w:rsidR="00C57E99" w:rsidRDefault="00627ED1" w:rsidP="00C57E99">
      <w:pPr>
        <w:pStyle w:val="Quotecont"/>
      </w:pPr>
      <w:r w:rsidRPr="00627ED1">
        <w:rPr>
          <w:rStyle w:val="quotebahaiscripture"/>
        </w:rPr>
        <w:t>For example, Peter cannot become Christ. All that he can do is, in the condition of servitude, to attain endless perfections; for every existing reality is capable of making progress.«</w:t>
      </w:r>
      <w:r w:rsidR="00C57E99" w:rsidRPr="00225356">
        <w:rPr>
          <w:rStyle w:val="structurevisible"/>
        </w:rPr>
        <w:t>&lt;/</w:t>
      </w:r>
      <w:r w:rsidR="00C57E99" w:rsidRPr="00225356">
        <w:rPr>
          <w:rStyle w:val="structure"/>
        </w:rPr>
        <w:t>cit</w:t>
      </w:r>
      <w:r w:rsidR="00C57E99" w:rsidRPr="00225356">
        <w:rPr>
          <w:rStyle w:val="structurevisible"/>
        </w:rPr>
        <w:t>&gt;</w:t>
      </w:r>
      <w:r w:rsidRPr="00627ED1">
        <w:t xml:space="preserve"> </w:t>
      </w:r>
      <w:r w:rsidRPr="00627ED1">
        <w:rPr>
          <w:rStyle w:val="FootnoteReference"/>
        </w:rPr>
        <w:footnoteReference w:id="27"/>
      </w:r>
    </w:p>
    <w:p w14:paraId="2FFA5DF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59</w:t>
      </w:r>
      <w:r>
        <w:rPr>
          <w:rStyle w:val="structure"/>
        </w:rPr>
        <w:t>—en_19920000/</w:t>
      </w:r>
      <w:r w:rsidRPr="0004620A">
        <w:rPr>
          <w:rStyle w:val="structurevisible"/>
        </w:rPr>
        <w:t>&gt;</w:t>
      </w:r>
    </w:p>
    <w:p w14:paraId="32F32804" w14:textId="77777777" w:rsidR="00C57E99" w:rsidRDefault="00627ED1" w:rsidP="00C57E99">
      <w:pPr>
        <w:pStyle w:val="Bodyafterquote"/>
      </w:pPr>
      <w:r w:rsidRPr="00627ED1">
        <w:t xml:space="preserve">From the above words we may conclude that the soul will continue to progress in the spiritual worlds of God on its own level, and that this progress is due to the bounty of God. The soul may also progress by means of prayers for the departed offered by those still in this life.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have revealed many prayers for this occasion. It is also stated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Writings that acts of charity in memory of the departed will uplift the condition of the soul. It is for this reason that individual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customarily commemorate the passing of their loved ones by holding a meeting of prayer and remembrance.</w:t>
      </w:r>
    </w:p>
    <w:p w14:paraId="3552FB2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60</w:t>
      </w:r>
      <w:r>
        <w:rPr>
          <w:rStyle w:val="structure"/>
        </w:rPr>
        <w:t>—en_19920000/</w:t>
      </w:r>
      <w:r w:rsidRPr="0004620A">
        <w:rPr>
          <w:rStyle w:val="structurevisible"/>
        </w:rPr>
        <w:t>&gt;</w:t>
      </w:r>
    </w:p>
    <w:p w14:paraId="4B797E2D" w14:textId="77777777" w:rsidR="00C57E99" w:rsidRDefault="00627ED1" w:rsidP="00C57E99">
      <w:pPr>
        <w:pStyle w:val="Bodycont"/>
      </w:pPr>
      <w:r w:rsidRPr="00627ED1">
        <w:t xml:space="preserve">It is interesting to note that the early believers in the East during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never celebrated their own birthdays. They considered that such an act would imply self-glorification, a means of boosting one’s ego. It never crossed their minds that a certain day was their birthday. So real and genuine was this attitude that a great many individuals did not know the exact date of their birth. In the absence of birth certificates, some parents would record the date of the birth of their children in a certain book, much as Westerners used the family Bible for the same purpose. Even then an individual would be deeply insulted if someone wanted to celebrate his birthday,</w:t>
      </w:r>
      <w:r w:rsidRPr="00627ED1">
        <w:rPr>
          <w:rStyle w:val="FootnoteReference"/>
        </w:rPr>
        <w:footnoteReference w:id="28"/>
      </w:r>
      <w:r w:rsidRPr="00627ED1">
        <w:t xml:space="preserve"> for the only persons whose birthday merited celebration were the Prophets and Chosen Ones of God. Instead of celebrating birthdays, however, these people held regular</w:t>
      </w:r>
      <w:r w:rsidRPr="00627ED1">
        <w:rPr>
          <w:rStyle w:val="structurepagenumber"/>
        </w:rPr>
        <w:t xml:space="preserve"> &lt;page 17</w:t>
      </w:r>
      <w:r w:rsidR="00B777C2">
        <w:rPr>
          <w:rStyle w:val="structurepagenumber"/>
        </w:rPr>
        <w:t>/&gt;</w:t>
      </w:r>
      <w:r w:rsidR="00C57E99">
        <w:t xml:space="preserve"> </w:t>
      </w:r>
      <w:r w:rsidRPr="00627ED1">
        <w:t xml:space="preserve">annual memorial meetings, inviting their friends to join in remembering one of their loved ones who had passed away. In such a meeting, they prayed for the progress of his soul, recounted his services to the Cause, described his qualities, recited Tablets revealed in his honour, if any, and offered charitable donations on his behalf. This practice of annual remembrance of the departed, which is not a binding obligation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is now followed by many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families. The organisation of such meetings is not usually the responsibility of the institutions of the Faith. They are arranged by individuals on the anniversaries of the passing of their loved ones.</w:t>
      </w:r>
    </w:p>
    <w:p w14:paraId="0EEA65F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61</w:t>
      </w:r>
      <w:r>
        <w:rPr>
          <w:rStyle w:val="structure"/>
        </w:rPr>
        <w:t>—en_19920000/</w:t>
      </w:r>
      <w:r w:rsidRPr="0004620A">
        <w:rPr>
          <w:rStyle w:val="structurevisible"/>
        </w:rPr>
        <w:t>&gt;</w:t>
      </w:r>
    </w:p>
    <w:p w14:paraId="51571BA9" w14:textId="77777777" w:rsidR="00C57E99" w:rsidRDefault="00627ED1" w:rsidP="00C57E99">
      <w:pPr>
        <w:pStyle w:val="Bodycont"/>
      </w:pPr>
      <w:r w:rsidRPr="00627ED1">
        <w:t xml:space="preserve">The following are the words of </w:t>
      </w:r>
      <w:r w:rsidRPr="00627ED1">
        <w:rPr>
          <w:highlight w:val="yellow"/>
        </w:rPr>
        <w:t>ʿAbdu’l-Bah</w:t>
      </w:r>
      <w:r w:rsidR="00C57E99" w:rsidRPr="000C7039">
        <w:rPr>
          <w:highlight w:val="yellow"/>
        </w:rPr>
        <w:t>á</w:t>
      </w:r>
      <w:r w:rsidRPr="00627ED1">
        <w:t xml:space="preserve"> as He spoke to His guests at His dinner table in </w:t>
      </w:r>
      <w:r w:rsidRPr="00627ED1">
        <w:rPr>
          <w:highlight w:val="yellow"/>
        </w:rPr>
        <w:t>ʿAkk</w:t>
      </w:r>
      <w:r w:rsidR="00C57E99" w:rsidRPr="000C7039">
        <w:rPr>
          <w:highlight w:val="yellow"/>
        </w:rPr>
        <w:t>á</w:t>
      </w:r>
      <w:r w:rsidRPr="00627ED1">
        <w:t>:</w:t>
      </w:r>
    </w:p>
    <w:p w14:paraId="15CCF531"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62</w:t>
      </w:r>
      <w:r>
        <w:rPr>
          <w:rStyle w:val="structure"/>
        </w:rPr>
        <w:t>—en_19920000/</w:t>
      </w:r>
      <w:r w:rsidRPr="0004620A">
        <w:rPr>
          <w:rStyle w:val="structurevisible"/>
        </w:rPr>
        <w:t>&gt;</w:t>
      </w:r>
    </w:p>
    <w:p w14:paraId="72E7279F" w14:textId="77777777" w:rsidR="00C57E99" w:rsidRPr="00A733A6" w:rsidRDefault="00C57E99" w:rsidP="00C57E99">
      <w:pPr>
        <w:pStyle w:val="Quote1st"/>
        <w:rPr>
          <w:rStyle w:val="quotebahaiscripture"/>
        </w:rPr>
      </w:pPr>
      <w:r w:rsidRPr="00E7684B">
        <w:rPr>
          <w:rStyle w:val="structurevisible"/>
        </w:rPr>
        <w:t>&lt;</w:t>
      </w:r>
      <w:r w:rsidRPr="00E7684B">
        <w:rPr>
          <w:rStyle w:val="structure"/>
        </w:rPr>
        <w:t>cit Abd_%►%_%_%►%_%_%—en_%—%_%</w:t>
      </w:r>
      <w:r w:rsidRPr="00E7684B">
        <w:rPr>
          <w:rStyle w:val="structurevisible"/>
        </w:rPr>
        <w:t>&gt;</w:t>
      </w:r>
      <w:r w:rsidR="00627ED1" w:rsidRPr="00627ED1">
        <w:rPr>
          <w:rStyle w:val="quotebahaiscripture"/>
        </w:rPr>
        <w:t>»Also a father and mother endure the greatest troubles and hardships for their children; and often when the children have reached the age of maturity, the parents pass on to the other world. Rarely does it happen that a father and mother in this world see the reward of the care and trouble they have undergone for their children. Therefore, children, in return for this care and trouble, must show forth charity and beneficence, and must implore pardon and forgiveness for their parents. So you ought, in return for the love and kindness shown you by your father, to give to the poor for his sake, with greatest submission and humility implore pardon and remission of sins, and ask for the supreme mercy.</w:t>
      </w:r>
    </w:p>
    <w:p w14:paraId="28E80243"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pr:</w:t>
      </w:r>
      <w:r>
        <w:rPr>
          <w:rStyle w:val="structureparIDparcounter"/>
        </w:rPr>
        <w:t>63</w:t>
      </w:r>
      <w:r>
        <w:rPr>
          <w:rStyle w:val="structure"/>
        </w:rPr>
        <w:t>—en_19920000/</w:t>
      </w:r>
      <w:r>
        <w:rPr>
          <w:rStyle w:val="structurevisible"/>
        </w:rPr>
        <w:t>&gt;</w:t>
      </w:r>
    </w:p>
    <w:p w14:paraId="67AB95C9" w14:textId="77777777" w:rsidR="00C57E99" w:rsidRDefault="00627ED1" w:rsidP="00C57E99">
      <w:pPr>
        <w:pStyle w:val="Quotecont"/>
      </w:pPr>
      <w:r w:rsidRPr="00627ED1">
        <w:rPr>
          <w:rStyle w:val="quotebahaiscripture"/>
        </w:rPr>
        <w:t xml:space="preserve">It is even possible that the condition of those who have died in sin and unbelief may become changed -- that is to say, they may become the object of pardon through the bounty of God, not through His justice -- for bounty is giving without desert, and justice is giving what is deserved. As we have power to pray for these souls here, so likewise we shall possess the same power in the </w:t>
      </w:r>
      <w:r w:rsidRPr="00627ED1">
        <w:rPr>
          <w:rStyle w:val="quotebahaiscripture"/>
        </w:rPr>
        <w:lastRenderedPageBreak/>
        <w:t>other world, which is the Kingdom of God. Are not all the people in that world the creatures of God? Therefore, in that world also they can make progress. As here they can receive light by their supplications, there also they can plead for forgiveness and receive light through entreaties and supplications. Thus as souls in this world, through the help of the supplications, the entreaties and the prayers of the holy ones, can acquire development, so is it the same after death. Through their own prayers and supplications they can also progress, more especially when they are the object of the intercession of the Holy Manifestations.«</w:t>
      </w:r>
      <w:r w:rsidR="00C57E99" w:rsidRPr="00E7684B">
        <w:rPr>
          <w:rStyle w:val="structurevisible"/>
        </w:rPr>
        <w:t>&lt;/</w:t>
      </w:r>
      <w:r w:rsidR="00C57E99" w:rsidRPr="00E7684B">
        <w:rPr>
          <w:rStyle w:val="structure"/>
        </w:rPr>
        <w:t>cit</w:t>
      </w:r>
      <w:r w:rsidR="00C57E99" w:rsidRPr="00E7684B">
        <w:rPr>
          <w:rStyle w:val="structurevisible"/>
        </w:rPr>
        <w:t>&gt;</w:t>
      </w:r>
      <w:r w:rsidRPr="00627ED1">
        <w:t xml:space="preserve"> </w:t>
      </w:r>
      <w:r w:rsidRPr="00627ED1">
        <w:rPr>
          <w:rStyle w:val="FootnoteReference"/>
        </w:rPr>
        <w:footnoteReference w:id="29"/>
      </w:r>
    </w:p>
    <w:p w14:paraId="3C9E2AD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64</w:t>
      </w:r>
      <w:r>
        <w:rPr>
          <w:rStyle w:val="structure"/>
        </w:rPr>
        <w:t>—en_19920000/</w:t>
      </w:r>
      <w:r w:rsidRPr="0004620A">
        <w:rPr>
          <w:rStyle w:val="structurevisible"/>
        </w:rPr>
        <w:t>&gt;</w:t>
      </w:r>
    </w:p>
    <w:p w14:paraId="1ADF613D" w14:textId="77777777" w:rsidR="00C57E99" w:rsidRDefault="00627ED1" w:rsidP="00C57E99">
      <w:pPr>
        <w:pStyle w:val="Bodyafterquote"/>
      </w:pPr>
      <w:r w:rsidRPr="00627ED1">
        <w:t>The spiritual qualities acquired by the soul in the course of a lifetime -- qualities such as knowledge, wisdom, humility, love and other virtues -- are acquired gradually. The individual grows in maturity with the passage of time. The spiritual growth of the soul is similar to the organic growth of living creatures. To return to the metaphor of the tree, whose life begins with the planting of a seed: it grows gradually, bringing forth branches, leaves, shoots and offshoots one after another, until the time comes when it produces its</w:t>
      </w:r>
      <w:r w:rsidRPr="00627ED1">
        <w:rPr>
          <w:rStyle w:val="structurepagenumber"/>
        </w:rPr>
        <w:t xml:space="preserve"> &lt;page 18</w:t>
      </w:r>
      <w:r w:rsidR="00B777C2">
        <w:rPr>
          <w:rStyle w:val="structurepagenumber"/>
        </w:rPr>
        <w:t>/&gt;</w:t>
      </w:r>
      <w:r w:rsidR="00C57E99">
        <w:t xml:space="preserve"> </w:t>
      </w:r>
      <w:r w:rsidRPr="00627ED1">
        <w:t>fruit. The stage of fruition may be said to constitute the crowning achievement of the tree; it is that stage in which the tree has fulfilled the purpose for which it was created. But the tree cannot produce its fruit by itself. It acts as a female and has to be pollinated by a male element which fertilizes its ovules. Other living creatures which produce their young also go through the same process of intercourse with their male counterparts.</w:t>
      </w:r>
    </w:p>
    <w:p w14:paraId="06A22BC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65</w:t>
      </w:r>
      <w:r>
        <w:rPr>
          <w:rStyle w:val="structure"/>
        </w:rPr>
        <w:t>—en_19920000/</w:t>
      </w:r>
      <w:r w:rsidRPr="0004620A">
        <w:rPr>
          <w:rStyle w:val="structurevisible"/>
        </w:rPr>
        <w:t>&gt;</w:t>
      </w:r>
    </w:p>
    <w:p w14:paraId="1676BAEE" w14:textId="77777777" w:rsidR="00C57E99" w:rsidRDefault="00627ED1" w:rsidP="00C57E99">
      <w:pPr>
        <w:pStyle w:val="Bodycont"/>
      </w:pPr>
      <w:r w:rsidRPr="00627ED1">
        <w:t xml:space="preserve">The same is true of the soul. It comes into being at the time of conception, it gradually acquires divine qualities, but there comes a time when it has to produce its fruit. Not until the soul reaches this point can it be said to have fulfilled its destiny. This can happen when, following the above principle of male and female interaction, the soul assumes the function of the female and establishes a spiritual intercourse with another agency. If it chooses the material world as a partner, then the child born of that union will be a materialistic way of life which deprives the soul of its spiritual heritage. A great many people in the world allow themselves to fall in love with material things; consequently the soul is impoverished and although it is a spiritual entity, it becomes sullied with worldly affections and gives birth to materialism, an offspring unworthy of its high station. But the Covenant of God enjoins upon man to recognize His Manifestation and turn to Him. These are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revealed in a prayer stating the purpose of creation:</w:t>
      </w:r>
    </w:p>
    <w:p w14:paraId="63EDE811"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66</w:t>
      </w:r>
      <w:r>
        <w:rPr>
          <w:rStyle w:val="structure"/>
        </w:rPr>
        <w:t>—en_19920000/</w:t>
      </w:r>
      <w:r w:rsidRPr="0004620A">
        <w:rPr>
          <w:rStyle w:val="structurevisible"/>
        </w:rPr>
        <w:t>&gt;</w:t>
      </w:r>
    </w:p>
    <w:p w14:paraId="38ECC970" w14:textId="77777777" w:rsidR="00C57E99" w:rsidRDefault="00C57E99" w:rsidP="00C57E99">
      <w:pPr>
        <w:pStyle w:val="Quote1st"/>
      </w:pPr>
      <w:r w:rsidRPr="00225356">
        <w:rPr>
          <w:rStyle w:val="structurevisible"/>
        </w:rPr>
        <w:t>&lt;</w:t>
      </w:r>
      <w:r w:rsidRPr="00225356">
        <w:rPr>
          <w:rStyle w:val="structure"/>
        </w:rPr>
        <w:t>cit Bah_%►%_%_%►%_%_%—en_%—%_%</w:t>
      </w:r>
      <w:r w:rsidRPr="00225356">
        <w:rPr>
          <w:rStyle w:val="structurevisible"/>
        </w:rPr>
        <w:t>&gt;</w:t>
      </w:r>
      <w:r w:rsidR="00627ED1" w:rsidRPr="00627ED1">
        <w:rPr>
          <w:rStyle w:val="quotebahaiscripture"/>
        </w:rPr>
        <w:t>»I bear witness, O my God, that Thou has created me to know Thee and to worship Thee...«</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30"/>
      </w:r>
    </w:p>
    <w:p w14:paraId="6EF8B1CA"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67</w:t>
      </w:r>
      <w:r>
        <w:rPr>
          <w:rStyle w:val="structure"/>
        </w:rPr>
        <w:t>—en_19920000/</w:t>
      </w:r>
      <w:r w:rsidRPr="0004620A">
        <w:rPr>
          <w:rStyle w:val="structurevisible"/>
        </w:rPr>
        <w:t>&gt;</w:t>
      </w:r>
    </w:p>
    <w:p w14:paraId="55C985FF" w14:textId="77777777" w:rsidR="00C57E99" w:rsidRDefault="00627ED1" w:rsidP="00C57E99">
      <w:pPr>
        <w:pStyle w:val="Bodyafterquote"/>
      </w:pPr>
      <w:r w:rsidRPr="00627ED1">
        <w:t xml:space="preserve">By turning with devotion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Manifestation of God in this day, by submitting to His Will and becoming enamoured of Him, the soul becomes a fertile instrument and a worthy recipient for the outpouring of His Revelation. Through the establishment of a spiritual intercourse with the energizing forces of this Revelation, the soul becomes fertilized and will give birth to a noble offspring -- the spirit of faith. This is the ultimate and most glorious destiny for the soul, the purpose for which it is created.</w:t>
      </w:r>
    </w:p>
    <w:p w14:paraId="2F266BF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68</w:t>
      </w:r>
      <w:r>
        <w:rPr>
          <w:rStyle w:val="structure"/>
        </w:rPr>
        <w:t>—en_19920000/</w:t>
      </w:r>
      <w:r w:rsidRPr="0004620A">
        <w:rPr>
          <w:rStyle w:val="structurevisible"/>
        </w:rPr>
        <w:t>&gt;</w:t>
      </w:r>
    </w:p>
    <w:p w14:paraId="7008C4E2" w14:textId="77777777" w:rsidR="00C57E99" w:rsidRDefault="00627ED1" w:rsidP="00C57E99">
      <w:pPr>
        <w:pStyle w:val="Bodycont"/>
      </w:pPr>
      <w:r w:rsidRPr="00627ED1">
        <w:t xml:space="preserve">In each Dispensation the Manifestations of God have bestowed the gift of faith on their followers. Christ referred to it as the </w:t>
      </w:r>
      <w:r w:rsidR="00C57E99" w:rsidRPr="00D249FA">
        <w:rPr>
          <w:rStyle w:val="structurevisible"/>
        </w:rPr>
        <w:t>&lt;</w:t>
      </w:r>
      <w:r w:rsidR="00C57E99" w:rsidRPr="00D249FA">
        <w:rPr>
          <w:rStyle w:val="structure"/>
        </w:rPr>
        <w:t>cit Bible_Bible►%_%_%►%_%_%—en_%—%_%</w:t>
      </w:r>
      <w:r w:rsidR="00C57E99" w:rsidRPr="00D249FA">
        <w:rPr>
          <w:rStyle w:val="structurevisible"/>
        </w:rPr>
        <w:t>&gt;</w:t>
      </w:r>
      <w:r w:rsidRPr="00627ED1">
        <w:rPr>
          <w:rStyle w:val="quoteholyscripture"/>
        </w:rPr>
        <w:t>»second birth«</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In this day the child of faith is conceived in the soul when a person’s heart is touched by the love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he becomes assured of the truth of His Revelation. And when it becomes evident that the individual has been illumined by the </w:t>
      </w:r>
      <w:r w:rsidR="00C57E99" w:rsidRPr="00D249FA">
        <w:rPr>
          <w:rStyle w:val="structurevisible"/>
        </w:rPr>
        <w:t>&lt;</w:t>
      </w:r>
      <w:r w:rsidR="00C57E99" w:rsidRPr="00D249FA">
        <w:rPr>
          <w:rStyle w:val="structure"/>
        </w:rPr>
        <w:t>cit %_%%_►%_%_%►%_%_%—en_%—%_%</w:t>
      </w:r>
      <w:r w:rsidR="00C57E99" w:rsidRPr="00D249FA">
        <w:rPr>
          <w:rStyle w:val="structurevisible"/>
        </w:rPr>
        <w:t>&gt;</w:t>
      </w:r>
      <w:r w:rsidRPr="00627ED1">
        <w:rPr>
          <w:rStyle w:val="quoteunknownsource"/>
        </w:rPr>
        <w:t>»spirit of faith«</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he will need to take spiritual nourishment so that his new-born faith may be enabled to grow. This spiritual food is the Word of God, revealed in this day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By reciting His Words regularly every day and every night, as He has ordained, and through obedience to His</w:t>
      </w:r>
      <w:r w:rsidRPr="00627ED1">
        <w:rPr>
          <w:rStyle w:val="structurepagenumber"/>
        </w:rPr>
        <w:t xml:space="preserve"> &lt;page 19</w:t>
      </w:r>
      <w:r w:rsidR="00B777C2">
        <w:rPr>
          <w:rStyle w:val="structurepagenumber"/>
        </w:rPr>
        <w:t>/&gt;</w:t>
      </w:r>
      <w:r w:rsidR="00C57E99">
        <w:t xml:space="preserve"> </w:t>
      </w:r>
      <w:r w:rsidRPr="00627ED1">
        <w:t>teachings, the spirit of faith will grow step by step and the believer will become steadfast in faith and assured and happy in his life. If he neglects this vital necessity, his faith will diminish in strength and he may even lose it altogether.</w:t>
      </w:r>
    </w:p>
    <w:p w14:paraId="1B76105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69</w:t>
      </w:r>
      <w:r>
        <w:rPr>
          <w:rStyle w:val="structure"/>
        </w:rPr>
        <w:t>—en_19920000/</w:t>
      </w:r>
      <w:r w:rsidRPr="0004620A">
        <w:rPr>
          <w:rStyle w:val="structurevisible"/>
        </w:rPr>
        <w:t>&gt;</w:t>
      </w:r>
    </w:p>
    <w:p w14:paraId="1B5E4F73" w14:textId="77777777" w:rsidR="00C57E99" w:rsidRDefault="00627ED1" w:rsidP="00C57E99">
      <w:pPr>
        <w:pStyle w:val="Bodycont"/>
      </w:pPr>
      <w:r w:rsidRPr="00627ED1">
        <w:t xml:space="preserve">In many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extolled the station of a soul who has been endowed with the spirit of faith and confirms that if </w:t>
      </w:r>
      <w:r w:rsidR="00C57E99" w:rsidRPr="00D249FA">
        <w:rPr>
          <w:rStyle w:val="structurevisible"/>
        </w:rPr>
        <w:t>&lt;</w:t>
      </w:r>
      <w:r w:rsidR="00C57E99" w:rsidRPr="00D249FA">
        <w:rPr>
          <w:rStyle w:val="structure"/>
        </w:rPr>
        <w:t>cit Bah_%►%_%_%►%_%_%—en_%—%_%</w:t>
      </w:r>
      <w:r w:rsidR="00C57E99" w:rsidRPr="00D249FA">
        <w:rPr>
          <w:rStyle w:val="structurevisible"/>
        </w:rPr>
        <w:t>&gt;</w:t>
      </w:r>
      <w:r w:rsidRPr="00627ED1">
        <w:rPr>
          <w:rStyle w:val="quotebahaiscripture"/>
        </w:rPr>
        <w:t>»that station were to be unveiled to mankind, every beholder would be consumed away in his longing to attain it«</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31"/>
      </w:r>
    </w:p>
    <w:p w14:paraId="0C1AA0D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70</w:t>
      </w:r>
      <w:r>
        <w:rPr>
          <w:rStyle w:val="structure"/>
        </w:rPr>
        <w:t>—en_19920000/</w:t>
      </w:r>
      <w:r w:rsidRPr="0004620A">
        <w:rPr>
          <w:rStyle w:val="structurevisible"/>
        </w:rPr>
        <w:t>&gt;</w:t>
      </w:r>
    </w:p>
    <w:p w14:paraId="7498CBBD" w14:textId="77777777" w:rsidR="00C57E99" w:rsidRDefault="00627ED1" w:rsidP="00C57E99">
      <w:pPr>
        <w:pStyle w:val="Bodycont"/>
      </w:pPr>
      <w:r w:rsidRPr="00627ED1">
        <w:t xml:space="preserve">Referring to the station of a soul who has truly recognized Him,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in a Tablet, reveals these words:</w:t>
      </w:r>
    </w:p>
    <w:p w14:paraId="24CD12FD" w14:textId="77777777" w:rsidR="00C57E99" w:rsidRPr="0004620A" w:rsidRDefault="00C57E99" w:rsidP="00C57E99">
      <w:pPr>
        <w:pStyle w:val="ParCountercont"/>
        <w:framePr w:wrap="notBeside"/>
        <w:rPr>
          <w:rFonts w:eastAsia="Calibri"/>
        </w:rPr>
      </w:pPr>
      <w:r w:rsidRPr="0004620A">
        <w:rPr>
          <w:rStyle w:val="structurevisible"/>
        </w:rPr>
        <w:lastRenderedPageBreak/>
        <w:t>&lt;</w:t>
      </w:r>
      <w:r>
        <w:rPr>
          <w:rStyle w:val="structure"/>
        </w:rPr>
        <w:t>par TaherzadehA_Covenant_</w:t>
      </w:r>
      <w:r w:rsidRPr="0004620A">
        <w:rPr>
          <w:rStyle w:val="structureparIDchapcounter"/>
        </w:rPr>
        <w:t>pr:</w:t>
      </w:r>
      <w:r w:rsidRPr="0004620A">
        <w:rPr>
          <w:rStyle w:val="structureparIDparcounter"/>
        </w:rPr>
        <w:t>71</w:t>
      </w:r>
      <w:r>
        <w:rPr>
          <w:rStyle w:val="structure"/>
        </w:rPr>
        <w:t>—en_19920000/</w:t>
      </w:r>
      <w:r w:rsidRPr="0004620A">
        <w:rPr>
          <w:rStyle w:val="structurevisible"/>
        </w:rPr>
        <w:t>&gt;</w:t>
      </w:r>
    </w:p>
    <w:p w14:paraId="6A5E3B2A" w14:textId="77777777" w:rsidR="00C57E99" w:rsidRPr="00225356" w:rsidRDefault="00C57E99" w:rsidP="00C57E99">
      <w:pPr>
        <w:pStyle w:val="Quote1st"/>
        <w:rPr>
          <w:rStyle w:val="quotebahaiscripture"/>
        </w:rPr>
      </w:pPr>
      <w:r w:rsidRPr="00225356">
        <w:rPr>
          <w:rStyle w:val="structurevisible"/>
        </w:rPr>
        <w:t>&lt;</w:t>
      </w:r>
      <w:r w:rsidRPr="00225356">
        <w:rPr>
          <w:rStyle w:val="structure"/>
        </w:rPr>
        <w:t>cit Bah_%►%_%_%►%_%_%—en_%—%_%</w:t>
      </w:r>
      <w:r w:rsidRPr="00225356">
        <w:rPr>
          <w:rStyle w:val="structurevisible"/>
        </w:rPr>
        <w:t>&gt;</w:t>
      </w:r>
      <w:r w:rsidR="00627ED1" w:rsidRPr="00627ED1">
        <w:rPr>
          <w:rStyle w:val="quotebahaiscripture"/>
        </w:rPr>
        <w:t>»We dare not, in this Day, lift the veil that concealeth the exalted station which every true believer can attain, for the joy which such a revelation must provoke might well cause a few to faint away and die... «</w:t>
      </w:r>
      <w:r w:rsidRPr="00225356">
        <w:rPr>
          <w:rStyle w:val="structurevisible"/>
        </w:rPr>
        <w:t>&lt;/</w:t>
      </w:r>
      <w:r w:rsidRPr="00225356">
        <w:rPr>
          <w:rStyle w:val="structure"/>
        </w:rPr>
        <w:t>cit</w:t>
      </w:r>
      <w:r w:rsidRPr="00225356">
        <w:rPr>
          <w:rStyle w:val="structurevisible"/>
        </w:rPr>
        <w:t>&gt;</w:t>
      </w:r>
    </w:p>
    <w:p w14:paraId="3C10B07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72</w:t>
      </w:r>
      <w:r>
        <w:rPr>
          <w:rStyle w:val="structure"/>
        </w:rPr>
        <w:t>—en_19920000/</w:t>
      </w:r>
      <w:r w:rsidRPr="0004620A">
        <w:rPr>
          <w:rStyle w:val="structurevisible"/>
        </w:rPr>
        <w:t>&gt;</w:t>
      </w:r>
    </w:p>
    <w:p w14:paraId="674FC3BD" w14:textId="77777777" w:rsidR="00C57E99" w:rsidRDefault="00C57E99" w:rsidP="00C57E99">
      <w:pPr>
        <w:pStyle w:val="Quotecont"/>
      </w:pPr>
      <w:r w:rsidRPr="00225356">
        <w:rPr>
          <w:rStyle w:val="structurevisible"/>
        </w:rPr>
        <w:t>&lt;</w:t>
      </w:r>
      <w:r w:rsidRPr="00225356">
        <w:rPr>
          <w:rStyle w:val="structure"/>
        </w:rPr>
        <w:t>cit Bah_%►%_%_%►%_%_%—en_%—%_%</w:t>
      </w:r>
      <w:r w:rsidRPr="00225356">
        <w:rPr>
          <w:rStyle w:val="structurevisible"/>
        </w:rPr>
        <w:t>&gt;</w:t>
      </w:r>
      <w:r w:rsidR="00627ED1" w:rsidRPr="00627ED1">
        <w:rPr>
          <w:rStyle w:val="quotebahaiscripture"/>
        </w:rPr>
        <w:t>»By the righteousness of the one true God! The very breath of these souls is in itself richer than all the treasures of the earth. Happy is the man that hath attained thereunto, and woe betide the heedless.«</w:t>
      </w:r>
      <w:r w:rsidRPr="00225356">
        <w:rPr>
          <w:rStyle w:val="structurevisible"/>
        </w:rPr>
        <w:t>&lt;/</w:t>
      </w:r>
      <w:r w:rsidRPr="00225356">
        <w:rPr>
          <w:rStyle w:val="structure"/>
        </w:rPr>
        <w:t>cit</w:t>
      </w:r>
      <w:r w:rsidRPr="00225356">
        <w:rPr>
          <w:rStyle w:val="structurevisible"/>
        </w:rPr>
        <w:t>&gt;</w:t>
      </w:r>
      <w:r w:rsidR="00627ED1" w:rsidRPr="00627ED1">
        <w:t xml:space="preserve"> </w:t>
      </w:r>
      <w:r w:rsidR="00627ED1" w:rsidRPr="00627ED1">
        <w:rPr>
          <w:rStyle w:val="FootnoteReference"/>
        </w:rPr>
        <w:footnoteReference w:id="32"/>
      </w:r>
    </w:p>
    <w:p w14:paraId="7A150E10"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73</w:t>
      </w:r>
      <w:r>
        <w:rPr>
          <w:rStyle w:val="structure"/>
        </w:rPr>
        <w:t>—en_19920000/</w:t>
      </w:r>
      <w:r w:rsidRPr="0004620A">
        <w:rPr>
          <w:rStyle w:val="structurevisible"/>
        </w:rPr>
        <w:t>&gt;</w:t>
      </w:r>
    </w:p>
    <w:p w14:paraId="14C964F1" w14:textId="77777777" w:rsidR="00C57E99" w:rsidRDefault="00627ED1" w:rsidP="00C57E99">
      <w:pPr>
        <w:pStyle w:val="Bodyafterquote"/>
      </w:pPr>
      <w:r w:rsidRPr="00627ED1">
        <w:t xml:space="preserve">So precious is the soul of a true believer in the estimation of God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in one of His Tablets </w:t>
      </w:r>
      <w:r w:rsidRPr="00627ED1">
        <w:rPr>
          <w:rStyle w:val="FootnoteReference"/>
        </w:rPr>
        <w:footnoteReference w:id="33"/>
      </w:r>
      <w:r w:rsidRPr="00627ED1">
        <w:t xml:space="preserve"> revealed in honour of one of the </w:t>
      </w:r>
      <w:r w:rsidRPr="00627ED1">
        <w:rPr>
          <w:highlight w:val="yellow"/>
        </w:rPr>
        <w:t>Afn</w:t>
      </w:r>
      <w:r w:rsidR="00C57E99" w:rsidRPr="000C7039">
        <w:rPr>
          <w:highlight w:val="yellow"/>
        </w:rPr>
        <w:t>á</w:t>
      </w:r>
      <w:r w:rsidRPr="00627ED1">
        <w:rPr>
          <w:highlight w:val="yellow"/>
        </w:rPr>
        <w:t>ns</w:t>
      </w:r>
      <w:r w:rsidRPr="00627ED1">
        <w:t>, that it is for the sake of His loved ones that God has created the heavens and the earth and all that is therein.</w:t>
      </w:r>
    </w:p>
    <w:p w14:paraId="0D321F0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74</w:t>
      </w:r>
      <w:r>
        <w:rPr>
          <w:rStyle w:val="structure"/>
        </w:rPr>
        <w:t>—en_19920000/</w:t>
      </w:r>
      <w:r w:rsidRPr="0004620A">
        <w:rPr>
          <w:rStyle w:val="structurevisible"/>
        </w:rPr>
        <w:t>&gt;</w:t>
      </w:r>
    </w:p>
    <w:p w14:paraId="56DD598F" w14:textId="77777777" w:rsidR="00C57E99" w:rsidRDefault="00627ED1" w:rsidP="00C57E99">
      <w:pPr>
        <w:pStyle w:val="Bodycont"/>
      </w:pPr>
      <w:r w:rsidRPr="00627ED1">
        <w:t>There are numerous Tablets</w:t>
      </w:r>
      <w:r w:rsidRPr="00627ED1">
        <w:rPr>
          <w:rStyle w:val="FootnoteReference"/>
        </w:rPr>
        <w:footnoteReference w:id="34"/>
      </w:r>
      <w:r w:rsidRPr="00627ED1">
        <w:t xml:space="preserve">in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disclosed the nature of the soul and described its main features. Notable among these is a Tablet revealed in </w:t>
      </w:r>
      <w:r w:rsidRPr="00627ED1">
        <w:rPr>
          <w:highlight w:val="yellow"/>
        </w:rPr>
        <w:t>ʿAkk</w:t>
      </w:r>
      <w:r w:rsidR="00C57E99" w:rsidRPr="000C7039">
        <w:rPr>
          <w:highlight w:val="yellow"/>
        </w:rPr>
        <w:t>á</w:t>
      </w:r>
      <w:r w:rsidRPr="00627ED1">
        <w:t xml:space="preserve"> in honour of </w:t>
      </w:r>
      <w:r w:rsidRPr="00627ED1">
        <w:rPr>
          <w:highlight w:val="yellow"/>
        </w:rPr>
        <w:t>ʿAbdu’l-Vahh</w:t>
      </w:r>
      <w:r w:rsidR="00C57E99" w:rsidRPr="000C7039">
        <w:rPr>
          <w:highlight w:val="yellow"/>
        </w:rPr>
        <w:t>á</w:t>
      </w:r>
      <w:r w:rsidRPr="00627ED1">
        <w:rPr>
          <w:highlight w:val="yellow"/>
        </w:rPr>
        <w:t>b</w:t>
      </w:r>
      <w:r w:rsidRPr="00627ED1">
        <w:t xml:space="preserve">, a believer from </w:t>
      </w:r>
      <w:r w:rsidRPr="00627ED1">
        <w:rPr>
          <w:highlight w:val="yellow"/>
        </w:rPr>
        <w:t>Q</w:t>
      </w:r>
      <w:r w:rsidR="00C57E99" w:rsidRPr="000C7039">
        <w:rPr>
          <w:highlight w:val="yellow"/>
        </w:rPr>
        <w:t>úá</w:t>
      </w:r>
      <w:r w:rsidRPr="00627ED1">
        <w:rPr>
          <w:highlight w:val="yellow"/>
        </w:rPr>
        <w:t>n</w:t>
      </w:r>
      <w:r w:rsidRPr="00627ED1">
        <w:t xml:space="preserve"> in the Province of </w:t>
      </w:r>
      <w:r w:rsidR="00C57E99" w:rsidRPr="000C7039">
        <w:rPr>
          <w:highlight w:val="yellow"/>
        </w:rPr>
        <w:t></w:t>
      </w:r>
      <w:r w:rsidRPr="00627ED1">
        <w:rPr>
          <w:highlight w:val="yellow"/>
        </w:rPr>
        <w:t>ur</w:t>
      </w:r>
      <w:r w:rsidR="00C57E99" w:rsidRPr="000C7039">
        <w:rPr>
          <w:highlight w:val="yellow"/>
        </w:rPr>
        <w:t>á</w:t>
      </w:r>
      <w:r w:rsidRPr="00627ED1">
        <w:rPr>
          <w:highlight w:val="yellow"/>
        </w:rPr>
        <w:t>s</w:t>
      </w:r>
      <w:r w:rsidR="00C57E99" w:rsidRPr="000C7039">
        <w:rPr>
          <w:highlight w:val="yellow"/>
        </w:rPr>
        <w:t>á</w:t>
      </w:r>
      <w:r w:rsidRPr="00627ED1">
        <w:rPr>
          <w:highlight w:val="yellow"/>
        </w:rPr>
        <w:t>n</w:t>
      </w:r>
      <w:r w:rsidRPr="00627ED1">
        <w:t>. We cite part of this Tablet in these pages:</w:t>
      </w:r>
    </w:p>
    <w:p w14:paraId="04C1B31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75</w:t>
      </w:r>
      <w:r>
        <w:rPr>
          <w:rStyle w:val="structure"/>
        </w:rPr>
        <w:t>—en_19920000/</w:t>
      </w:r>
      <w:r w:rsidRPr="0004620A">
        <w:rPr>
          <w:rStyle w:val="structurevisible"/>
        </w:rPr>
        <w:t>&gt;</w:t>
      </w:r>
    </w:p>
    <w:p w14:paraId="16015C85" w14:textId="77777777" w:rsidR="00C57E99" w:rsidRDefault="00C57E99" w:rsidP="00C57E99">
      <w:pPr>
        <w:pStyle w:val="Quote1st"/>
      </w:pPr>
      <w:r w:rsidRPr="00E7684B">
        <w:rPr>
          <w:rStyle w:val="structurevisible"/>
        </w:rPr>
        <w:t>&lt;</w:t>
      </w:r>
      <w:r w:rsidRPr="00E7684B">
        <w:rPr>
          <w:rStyle w:val="structure"/>
        </w:rPr>
        <w:t>cit Bah_%►%_%_%►%_%_%—en_%—%_%</w:t>
      </w:r>
      <w:r w:rsidRPr="00E7684B">
        <w:rPr>
          <w:rStyle w:val="structurevisible"/>
        </w:rPr>
        <w:t>&gt;</w:t>
      </w:r>
      <w:r w:rsidR="00627ED1" w:rsidRPr="00627ED1">
        <w:rPr>
          <w:rStyle w:val="quotebahaiscripture"/>
        </w:rPr>
        <w:t>»And now concerning thy question regarding the soul of man and its survival after death. Know thou of a truth that the soul, after its separation from the body, will continue to progress until it attaineth the presence of God, in a state and condition which neither the revolution of ages and centuries, nor the changes and chances of this world, can alter. It will endure as long as the Kingdom of God, His sovereignty, His dominion and power will endure. It will manifest the signs of God and His attributes, and will reveal His loving kindness and bounty. The movement of My Pen is stilled when it attempteth to befittingly describe the loftiness and glory of so exalted a station. The honour with which the Hand of Mercy will invest the soul is such as no tongue can adequately reveal, nor any other earthly agency describe. Blessed is the soul which, at the hour of its separation from the body, is sanctified from the vain imaginings of the peoples of the world. Such a soul liveth and moveth in accordance with the Will of its Creator, and entereth the all-highest</w:t>
      </w:r>
      <w:r w:rsidR="00627ED1" w:rsidRPr="00627ED1">
        <w:rPr>
          <w:rStyle w:val="structurepagenumber"/>
        </w:rPr>
        <w:t xml:space="preserve"> &lt;page 20</w:t>
      </w:r>
      <w:r w:rsidR="00B777C2">
        <w:rPr>
          <w:rStyle w:val="structurepagenumber"/>
        </w:rPr>
        <w:t>/&gt;</w:t>
      </w:r>
      <w:r w:rsidR="00627ED1" w:rsidRPr="00627ED1">
        <w:rPr>
          <w:rStyle w:val="quotebahaiscripture"/>
        </w:rPr>
        <w:t xml:space="preserve"> Paradise. The Maids of Heaven, inmates of the loftiest mansions, will circle around it, and the Prophets of God and His chosen ones will seek its companionship. With them that soul will freely converse, and will recount unto them that which it hath been made to endure in the path of God, the Lord of all worlds. If any man be told that which hath been ordained for such a soul in the worlds of God, the Lord of the throne on high and of earth below, his whole being will instantly blaze out in his great longing to attain that most exalted, that sanctified and resplendent station.... The nature of the soul after death can never be described, nor is it meet and permissible to reveal its whole character to the eyes of men. The prophets and Messengers of God have been sent down for the sole purpose of guiding mankind to the straight Path of Truth. The purpose underlying their revelation hath been to educate all men, that they may, at the hour of death, ascend, in the utmost purity and sanctity and with absolute detachment, to the throne of the Most High. The light which these souls radiate is responsible for the progress of the world and the advancement of its peoples. They are like unto leaven which leaveneth the world of being, and constitute the animating force through which the arts and wonders of the world are made manifest. Through them the clouds rain their bounty upon men, and the earth bringeth forth its fruits. All things must needs have a cause, a motive power, an animating principle. These souls and symbols of detachment have provided, and will continue to provide, the supreme moving impulse in the world of being. The world beyond is as different from this world as this world is different from that of the child while still in the womb of its mother. When the soul attaineth the Presence of God, it will assume the form that best befitteth its immortality and is worthy of its celestial habitation. Such an existence is a contingent and not an absolute existence, inasmuch as the former is </w:t>
      </w:r>
      <w:r w:rsidR="00627ED1" w:rsidRPr="00627ED1">
        <w:rPr>
          <w:rStyle w:val="quotebahaiscripture"/>
        </w:rPr>
        <w:lastRenderedPageBreak/>
        <w:t>preceded by a cause, whilst the latter is independent thereof. Absolute existence is strictly confined to God, exalted be His glory. Well is it with them that apprehend this truth.«</w:t>
      </w:r>
      <w:r w:rsidRPr="00E7684B">
        <w:rPr>
          <w:rStyle w:val="structurevisible"/>
        </w:rPr>
        <w:t>&lt;/</w:t>
      </w:r>
      <w:r w:rsidRPr="00E7684B">
        <w:rPr>
          <w:rStyle w:val="structure"/>
        </w:rPr>
        <w:t>cit</w:t>
      </w:r>
      <w:r w:rsidRPr="00E7684B">
        <w:rPr>
          <w:rStyle w:val="structurevisible"/>
        </w:rPr>
        <w:t>&gt;</w:t>
      </w:r>
      <w:r w:rsidR="00627ED1" w:rsidRPr="00627ED1">
        <w:t xml:space="preserve"> </w:t>
      </w:r>
      <w:r w:rsidR="00627ED1" w:rsidRPr="00627ED1">
        <w:rPr>
          <w:rStyle w:val="FootnoteReference"/>
        </w:rPr>
        <w:footnoteReference w:id="35"/>
      </w:r>
    </w:p>
    <w:p w14:paraId="4D470CE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76</w:t>
      </w:r>
      <w:r>
        <w:rPr>
          <w:rStyle w:val="structure"/>
        </w:rPr>
        <w:t>—en_19920000/</w:t>
      </w:r>
      <w:r w:rsidRPr="0004620A">
        <w:rPr>
          <w:rStyle w:val="structurevisible"/>
        </w:rPr>
        <w:t>&gt;</w:t>
      </w:r>
    </w:p>
    <w:p w14:paraId="39C677F8" w14:textId="77777777" w:rsidR="00C57E99" w:rsidRDefault="00627ED1" w:rsidP="00C57E99">
      <w:pPr>
        <w:pStyle w:val="Bodyafterquote"/>
      </w:pPr>
      <w:r w:rsidRPr="00627ED1">
        <w:t>God loves to attract a soul to Himself, but there are many barriers interposed between man and his Creator. These are all in the nature of attachment to material, intellectual and spiritual things which prevent man from drawing near to his God.</w:t>
      </w:r>
      <w:r w:rsidRPr="00627ED1">
        <w:rPr>
          <w:rStyle w:val="FootnoteReference"/>
        </w:rPr>
        <w:footnoteReference w:id="36"/>
      </w:r>
      <w:r w:rsidRPr="00627ED1">
        <w:t xml:space="preserve"> These formidable barriers must be removed before man can draw near to God; it is for this purpose that God has sent His Messengers throughout the ages.</w:t>
      </w:r>
    </w:p>
    <w:p w14:paraId="0DF5499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77</w:t>
      </w:r>
      <w:r>
        <w:rPr>
          <w:rStyle w:val="structure"/>
        </w:rPr>
        <w:t>—en_19920000/</w:t>
      </w:r>
      <w:r w:rsidRPr="0004620A">
        <w:rPr>
          <w:rStyle w:val="structurevisible"/>
        </w:rPr>
        <w:t>&gt;</w:t>
      </w:r>
    </w:p>
    <w:p w14:paraId="16145622" w14:textId="77777777" w:rsidR="00C57E99" w:rsidRPr="008E369F" w:rsidRDefault="00627ED1" w:rsidP="00C57E99">
      <w:pPr>
        <w:pStyle w:val="Bodycont"/>
      </w:pPr>
      <w:r w:rsidRPr="00627ED1">
        <w:t xml:space="preserve">In one of His Tablets </w:t>
      </w:r>
      <w:r w:rsidRPr="00627ED1">
        <w:rPr>
          <w:rStyle w:val="FootnoteReference"/>
        </w:rPr>
        <w:footnoteReference w:id="37"/>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there are three barriers between man and God. He exhorts the believers to pass beyond these so that they may attain His Presence. The first barrier is attachment to the things of this world, the second is attachment to the rewards of the next world, and the third is attachment to the Kingdom of Names.</w:t>
      </w:r>
      <w:r w:rsidRPr="00627ED1">
        <w:rPr>
          <w:rStyle w:val="structurepagenumber"/>
        </w:rPr>
        <w:t xml:space="preserve"> &lt;page 21</w:t>
      </w:r>
      <w:r w:rsidR="00B777C2">
        <w:rPr>
          <w:rStyle w:val="structurepagenumber"/>
        </w:rPr>
        <w:t>/&gt;</w:t>
      </w:r>
    </w:p>
    <w:p w14:paraId="25392601"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78</w:t>
      </w:r>
      <w:r>
        <w:rPr>
          <w:rStyle w:val="structure"/>
        </w:rPr>
        <w:t>—en_19920000/</w:t>
      </w:r>
      <w:r w:rsidRPr="0004620A">
        <w:rPr>
          <w:rStyle w:val="structurevisible"/>
        </w:rPr>
        <w:t>&gt;</w:t>
      </w:r>
    </w:p>
    <w:p w14:paraId="1C73AB10" w14:textId="77777777" w:rsidR="00C57E99" w:rsidRDefault="00627ED1" w:rsidP="00C57E99">
      <w:pPr>
        <w:pStyle w:val="Bodycont"/>
      </w:pPr>
      <w:r w:rsidRPr="00627ED1">
        <w:t>A believer becomes attached to the things of this world when he allows his material, intellectual and selfish interests to take precedence over the interests of the Cause of God. This does not mean that he has to forego his personal interests, but rather to use them in promoting his spiritual pursuits, and not to allow earthly things to come between him and God.</w:t>
      </w:r>
    </w:p>
    <w:p w14:paraId="1C764F3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79</w:t>
      </w:r>
      <w:r>
        <w:rPr>
          <w:rStyle w:val="structure"/>
        </w:rPr>
        <w:t>—en_19920000/</w:t>
      </w:r>
      <w:r w:rsidRPr="0004620A">
        <w:rPr>
          <w:rStyle w:val="structurevisible"/>
        </w:rPr>
        <w:t>&gt;</w:t>
      </w:r>
    </w:p>
    <w:p w14:paraId="01C9D8FC" w14:textId="77777777" w:rsidR="00C57E99" w:rsidRDefault="00627ED1" w:rsidP="00C57E99">
      <w:pPr>
        <w:pStyle w:val="Bodycont"/>
      </w:pPr>
      <w:r w:rsidRPr="00627ED1">
        <w:t xml:space="preserve">Since attachment to this world is a great barrier which prevents man from fulfilling his part in the Covenant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have exhorted their followers in many of their Tablets to become detached from earthly desires, to turn instead to God and obey His commandments.</w:t>
      </w:r>
    </w:p>
    <w:p w14:paraId="3795F385"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80</w:t>
      </w:r>
      <w:r>
        <w:rPr>
          <w:rStyle w:val="structure"/>
        </w:rPr>
        <w:t>—en_19920000/</w:t>
      </w:r>
      <w:r w:rsidRPr="0004620A">
        <w:rPr>
          <w:rStyle w:val="structurevisible"/>
        </w:rPr>
        <w:t>&gt;</w:t>
      </w:r>
    </w:p>
    <w:p w14:paraId="0EAC0319" w14:textId="77777777" w:rsidR="00C57E99" w:rsidRDefault="00C57E99" w:rsidP="00C57E99">
      <w:pPr>
        <w:pStyle w:val="Quote1st"/>
      </w:pPr>
      <w:r w:rsidRPr="00B507DC">
        <w:rPr>
          <w:rStyle w:val="structurevisible"/>
        </w:rPr>
        <w:t>&lt;</w:t>
      </w:r>
      <w:r w:rsidRPr="00B507DC">
        <w:rPr>
          <w:rStyle w:val="structure"/>
        </w:rPr>
        <w:t>cit Bah_%►%_%_%►%_%_%—en_%—%_%</w:t>
      </w:r>
      <w:r w:rsidRPr="00B507DC">
        <w:rPr>
          <w:rStyle w:val="structurevisible"/>
        </w:rPr>
        <w:t>&gt;</w:t>
      </w:r>
      <w:r w:rsidR="00627ED1" w:rsidRPr="00627ED1">
        <w:rPr>
          <w:rStyle w:val="quotebahaiscripture"/>
        </w:rPr>
        <w:t>»O My servants! Could ye apprehend with what wonders of My munificence and bounty I have willed to entrust your souls, ye would of a truth, rid yourselves of attachment to all created things, and would gain a true knowledge of your own selves -- a knowledge which is the same as the comprehension of Mine own Being. Ye would find yourselves independent of all else but Me, and would perceive, with your inner and outer eye, and as manifest as the revelation of My effulgent name, the seas of My loving-kindness and bounty moving within you. Suffer not your idle fancies, your evil passions, your insincerity and blindness of heart to dim the lustre, or stain the sanctity, of so lofty a station. Ye are even as the bird which soareth, with the full force of its mighty wings and with complete and joyous confidence, through the immensity of the heavens, until, impelled to satisfy its hunger, it turneth longingly to the water and clay of the earth below it, and, having been entrapped in the mesh of its desire, findeth itself impotent to resume its flight to the realms whence it came. Powerless to shake off the burden weighing on its sullied wings, that bird, hitherto an inmate of the heavens, is now forced to seek a dwelling-place upon the dust. Wherefore, O My servants, defile not your wings with the clay of waywardness and vain desires, and suffer them not to be stained with the dust of envy and hate, that ye may not be hindered from soaring in the heavens of My divine knowledge.«</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38"/>
      </w:r>
    </w:p>
    <w:p w14:paraId="77FF8F0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81</w:t>
      </w:r>
      <w:r>
        <w:rPr>
          <w:rStyle w:val="structure"/>
        </w:rPr>
        <w:t>—en_19920000/</w:t>
      </w:r>
      <w:r w:rsidRPr="0004620A">
        <w:rPr>
          <w:rStyle w:val="structurevisible"/>
        </w:rPr>
        <w:t>&gt;</w:t>
      </w:r>
    </w:p>
    <w:p w14:paraId="221EDB2F" w14:textId="77777777" w:rsidR="00C57E99" w:rsidRDefault="00627ED1" w:rsidP="00C57E99">
      <w:pPr>
        <w:pStyle w:val="Bodyafterquote"/>
      </w:pPr>
      <w:r w:rsidRPr="00627ED1">
        <w:t>This concept of detachment from material things is often misunderstood and is taken to mean renouncing the world. Many people think that the way to detachment is to shut oneself away in a monastery, lead an ascetic life, or live as a mendicant, careless of one’s personal affairs and responsibilities.</w:t>
      </w:r>
    </w:p>
    <w:p w14:paraId="14CB533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82</w:t>
      </w:r>
      <w:r>
        <w:rPr>
          <w:rStyle w:val="structure"/>
        </w:rPr>
        <w:t>—en_19920000/</w:t>
      </w:r>
      <w:r w:rsidRPr="0004620A">
        <w:rPr>
          <w:rStyle w:val="structurevisible"/>
        </w:rPr>
        <w:t>&gt;</w:t>
      </w:r>
    </w:p>
    <w:p w14:paraId="57456211" w14:textId="77777777" w:rsidR="00C57E99" w:rsidRDefault="00627ED1" w:rsidP="00C57E99">
      <w:pPr>
        <w:pStyle w:val="Bodycont"/>
      </w:pPr>
      <w:r w:rsidRPr="00627ED1">
        <w:t xml:space="preserve">None of these practices conform with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In His second Tablet</w:t>
      </w:r>
      <w:r w:rsidRPr="00627ED1">
        <w:rPr>
          <w:rStyle w:val="FootnoteReference"/>
        </w:rPr>
        <w:footnoteReference w:id="39"/>
      </w:r>
      <w:r w:rsidRPr="00627ED1">
        <w:t xml:space="preserve"> to Napoleon III,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addressing the Christian monks, admonishes them in these words:</w:t>
      </w:r>
    </w:p>
    <w:p w14:paraId="1BCFF94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83</w:t>
      </w:r>
      <w:r>
        <w:rPr>
          <w:rStyle w:val="structure"/>
        </w:rPr>
        <w:t>—en_19920000/</w:t>
      </w:r>
      <w:r w:rsidRPr="0004620A">
        <w:rPr>
          <w:rStyle w:val="structurevisible"/>
        </w:rPr>
        <w:t>&gt;</w:t>
      </w:r>
    </w:p>
    <w:p w14:paraId="149AB6C4" w14:textId="77777777" w:rsidR="00C57E99" w:rsidRDefault="00C57E99" w:rsidP="00C57E99">
      <w:pPr>
        <w:pStyle w:val="Quote1st"/>
      </w:pPr>
      <w:r w:rsidRPr="00B507DC">
        <w:rPr>
          <w:rStyle w:val="structurevisible"/>
        </w:rPr>
        <w:t>&lt;</w:t>
      </w:r>
      <w:r w:rsidRPr="00B507DC">
        <w:rPr>
          <w:rStyle w:val="structure"/>
        </w:rPr>
        <w:t>cit Bah_%►%_%_%►%_%_%—en_%—%_%</w:t>
      </w:r>
      <w:r w:rsidRPr="00B507DC">
        <w:rPr>
          <w:rStyle w:val="structurevisible"/>
        </w:rPr>
        <w:t>&gt;</w:t>
      </w:r>
      <w:r w:rsidR="00627ED1" w:rsidRPr="00627ED1">
        <w:rPr>
          <w:rStyle w:val="quotebahaiscripture"/>
        </w:rPr>
        <w:t>»O concourse of monks! Seclude not yourselves in churches and cloisters. Come forth by My leave, and occupy yourselves with that which will profit your souls and the souls of men. Thus biddeth you the</w:t>
      </w:r>
      <w:r w:rsidR="00627ED1" w:rsidRPr="00627ED1">
        <w:rPr>
          <w:rStyle w:val="structurepagenumber"/>
        </w:rPr>
        <w:t xml:space="preserve"> &lt;page 22</w:t>
      </w:r>
      <w:r w:rsidR="00B777C2">
        <w:rPr>
          <w:rStyle w:val="structurepagenumber"/>
        </w:rPr>
        <w:t>/&gt;</w:t>
      </w:r>
      <w:r w:rsidR="00627ED1" w:rsidRPr="00627ED1">
        <w:rPr>
          <w:rStyle w:val="quotebahaiscripture"/>
        </w:rPr>
        <w:t xml:space="preserve"> King of the Day of Reckoning. Seclude yourselves in the stronghold of My love. This, verily, is a befitting seclusion, were ye of them that perceive it. He that shutteth himself up in a house is indeed as one dead. It behoveth man to show forth that which will profit all created things, and he that bringeth forth no fruit is fit for fire. Thus counselleth you your Lord, and He, verily, is the Almighty, the All-Bounteous. Enter ye into wedlock, that after you someone may fill </w:t>
      </w:r>
      <w:r w:rsidR="00627ED1" w:rsidRPr="00627ED1">
        <w:rPr>
          <w:rStyle w:val="quotebahaiscripture"/>
        </w:rPr>
        <w:lastRenderedPageBreak/>
        <w:t>your place. We have forbidden you perfidious acts, and not that which will demonstrate fidelity.«</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40"/>
      </w:r>
    </w:p>
    <w:p w14:paraId="0E6249D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84</w:t>
      </w:r>
      <w:r>
        <w:rPr>
          <w:rStyle w:val="structure"/>
        </w:rPr>
        <w:t>—en_19920000/</w:t>
      </w:r>
      <w:r w:rsidRPr="0004620A">
        <w:rPr>
          <w:rStyle w:val="structurevisible"/>
        </w:rPr>
        <w:t>&gt;</w:t>
      </w:r>
    </w:p>
    <w:p w14:paraId="6BB8296D" w14:textId="77777777" w:rsidR="00C57E99" w:rsidRDefault="00627ED1" w:rsidP="00C57E99">
      <w:pPr>
        <w:pStyle w:val="Bodyafterquote"/>
      </w:pPr>
      <w:r w:rsidRPr="00627ED1">
        <w:t xml:space="preserve">Attachment to this world may be described as anything which becomes a barrier between God and man, depriving the individual from drawing near to his Maker. It is clear from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God has created this world for man alone. For instance, in The </w:t>
      </w:r>
      <w:r w:rsidR="00C57E99" w:rsidRPr="00513022">
        <w:rPr>
          <w:rStyle w:val="structurevisible"/>
        </w:rPr>
        <w:t>&lt;</w:t>
      </w:r>
      <w:r w:rsidR="00C57E99" w:rsidRPr="00513022">
        <w:rPr>
          <w:rStyle w:val="structure"/>
        </w:rPr>
        <w:t>title Bah_%</w:t>
      </w:r>
      <w:r w:rsidR="00C57E99" w:rsidRPr="00513022">
        <w:rPr>
          <w:rStyle w:val="structurevisible"/>
        </w:rPr>
        <w:t>&gt;</w:t>
      </w:r>
      <w:r w:rsidRPr="00627ED1">
        <w:rPr>
          <w:rStyle w:val="BookTitle"/>
        </w:rPr>
        <w:t>Hidden Words</w:t>
      </w:r>
      <w:r w:rsidR="00C57E99" w:rsidRPr="00513022">
        <w:rPr>
          <w:rStyle w:val="structurevisible"/>
        </w:rPr>
        <w:t>&lt;/</w:t>
      </w:r>
      <w:r w:rsidR="00C57E99" w:rsidRPr="00513022">
        <w:rPr>
          <w:rStyle w:val="structure"/>
        </w:rPr>
        <w:t>title</w:t>
      </w:r>
      <w:r w:rsidR="00C57E99" w:rsidRPr="00513022">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declares:</w:t>
      </w:r>
    </w:p>
    <w:p w14:paraId="131A36C2"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85</w:t>
      </w:r>
      <w:r>
        <w:rPr>
          <w:rStyle w:val="structure"/>
        </w:rPr>
        <w:t>—en_19920000/</w:t>
      </w:r>
      <w:r w:rsidRPr="0004620A">
        <w:rPr>
          <w:rStyle w:val="structurevisible"/>
        </w:rPr>
        <w:t>&gt;</w:t>
      </w:r>
    </w:p>
    <w:p w14:paraId="6FB36333" w14:textId="77777777" w:rsidR="00C57E99" w:rsidRDefault="00C57E99" w:rsidP="00C57E99">
      <w:pPr>
        <w:pStyle w:val="Quote1st"/>
      </w:pPr>
      <w:r w:rsidRPr="00B507DC">
        <w:rPr>
          <w:rStyle w:val="structurevisible"/>
        </w:rPr>
        <w:t>&lt;</w:t>
      </w:r>
      <w:r w:rsidRPr="00B507DC">
        <w:rPr>
          <w:rStyle w:val="structure"/>
        </w:rPr>
        <w:t>cit Bah_%►%_%_%►%_%_%—en_%—%_%</w:t>
      </w:r>
      <w:r w:rsidRPr="00B507DC">
        <w:rPr>
          <w:rStyle w:val="structurevisible"/>
        </w:rPr>
        <w:t>&gt;</w:t>
      </w:r>
      <w:r w:rsidR="00627ED1" w:rsidRPr="00627ED1">
        <w:rPr>
          <w:rStyle w:val="quotebahaiscripture"/>
        </w:rPr>
        <w:t xml:space="preserve">»O Son of Dust! </w:t>
      </w:r>
      <w:r w:rsidR="00627ED1" w:rsidRPr="00627ED1">
        <w:rPr>
          <w:rStyle w:val="quotebahaiscripture"/>
        </w:rPr>
        <w:br/>
        <w:t>all that is in heaven and on earth I have ordained for thee except the human heart...«</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41"/>
      </w:r>
    </w:p>
    <w:p w14:paraId="4FF19A9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86</w:t>
      </w:r>
      <w:r>
        <w:rPr>
          <w:rStyle w:val="structure"/>
        </w:rPr>
        <w:t>—en_19920000/</w:t>
      </w:r>
      <w:r w:rsidRPr="0004620A">
        <w:rPr>
          <w:rStyle w:val="structurevisible"/>
        </w:rPr>
        <w:t>&gt;</w:t>
      </w:r>
    </w:p>
    <w:p w14:paraId="02C5088D" w14:textId="77777777" w:rsidR="00C57E99" w:rsidRDefault="00627ED1" w:rsidP="00C57E99">
      <w:pPr>
        <w:pStyle w:val="Bodyafterquote"/>
      </w:pPr>
      <w:r w:rsidRPr="00627ED1">
        <w:t>This means that the world and all that is therein is created for man. God wants him to benefit from its wealth, to exploit its resources wisely and in harmony with nature, to work and possess all the good things he can earn, and to enjoy all the legitimate pleasures that life bestows upon him. But at no time must he allow the things of this world to possess him and rule over his heart and soul.</w:t>
      </w:r>
    </w:p>
    <w:p w14:paraId="5BE5AD5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87</w:t>
      </w:r>
      <w:r>
        <w:rPr>
          <w:rStyle w:val="structure"/>
        </w:rPr>
        <w:t>—en_19920000/</w:t>
      </w:r>
      <w:r w:rsidRPr="0004620A">
        <w:rPr>
          <w:rStyle w:val="structurevisible"/>
        </w:rPr>
        <w:t>&gt;</w:t>
      </w:r>
    </w:p>
    <w:p w14:paraId="1537AB37" w14:textId="77777777" w:rsidR="00C57E99" w:rsidRDefault="00627ED1" w:rsidP="00C57E99">
      <w:pPr>
        <w:pStyle w:val="Bodycont"/>
      </w:pPr>
      <w:r w:rsidRPr="00627ED1">
        <w:t xml:space="preserve">Indeed, in this Dispensation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ordained work rendered in the spirit of service to mankind as worship of God. He enjoins upon man the duty of working for the betterment of the world and the building of a new world order on this planet. In one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revealed these exalted words:</w:t>
      </w:r>
    </w:p>
    <w:p w14:paraId="13B027D6"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88</w:t>
      </w:r>
      <w:r>
        <w:rPr>
          <w:rStyle w:val="structure"/>
        </w:rPr>
        <w:t>—en_19920000/</w:t>
      </w:r>
      <w:r w:rsidRPr="0004620A">
        <w:rPr>
          <w:rStyle w:val="structurevisible"/>
        </w:rPr>
        <w:t>&gt;</w:t>
      </w:r>
    </w:p>
    <w:p w14:paraId="67F501D3" w14:textId="77777777" w:rsidR="00C57E99" w:rsidRDefault="00C57E99" w:rsidP="00C57E99">
      <w:pPr>
        <w:pStyle w:val="Quote1st"/>
      </w:pPr>
      <w:r w:rsidRPr="00B507DC">
        <w:rPr>
          <w:rStyle w:val="structurevisible"/>
        </w:rPr>
        <w:t>&lt;</w:t>
      </w:r>
      <w:r w:rsidRPr="00B507DC">
        <w:rPr>
          <w:rStyle w:val="structure"/>
        </w:rPr>
        <w:t>cit Bah_%►%_%_%►%_%_%—en_%—%_%</w:t>
      </w:r>
      <w:r w:rsidRPr="00B507DC">
        <w:rPr>
          <w:rStyle w:val="structurevisible"/>
        </w:rPr>
        <w:t>&gt;</w:t>
      </w:r>
      <w:r w:rsidR="00627ED1" w:rsidRPr="00627ED1">
        <w:rPr>
          <w:rStyle w:val="quotebahaiscripture"/>
        </w:rPr>
        <w:t>»Should a man wish to adorn himself with the ornaments of the earth, to wear its apparels, or partake of the benefits it can bestow, no harm can befall him, if he alloweth nothing whatever to intervene between him and God, for God hath ordained every good thing, whether created in the heavens or in the earth, for such of His servants as truly believe in Him. Eat ye, O people, of the good things which God hath allowed you, and deprive not yourselves from His wondrous bounties. Render thanks and praise unto Him, and be of them that are truly thankful.«</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42"/>
      </w:r>
    </w:p>
    <w:p w14:paraId="3D53E7A0"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89</w:t>
      </w:r>
      <w:r>
        <w:rPr>
          <w:rStyle w:val="structure"/>
        </w:rPr>
        <w:t>—en_19920000/</w:t>
      </w:r>
      <w:r w:rsidRPr="0004620A">
        <w:rPr>
          <w:rStyle w:val="structurevisible"/>
        </w:rPr>
        <w:t>&gt;</w:t>
      </w:r>
    </w:p>
    <w:p w14:paraId="56E9B526" w14:textId="77777777" w:rsidR="00C57E99" w:rsidRDefault="00627ED1" w:rsidP="00C57E99">
      <w:pPr>
        <w:pStyle w:val="Bodyafterquote"/>
      </w:pPr>
      <w:r w:rsidRPr="00627ED1">
        <w:t xml:space="preserve">One may be wealthy, yet detached from material things. Man can achieve this if he lives his life in accordance with the teachings of God. In one of His Tablets </w:t>
      </w:r>
      <w:r w:rsidRPr="00627ED1">
        <w:rPr>
          <w:rStyle w:val="FootnoteReference"/>
        </w:rPr>
        <w:footnoteReference w:id="43"/>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the good things of this world and its beautiful products are all the manifestations of the attributes of God. To possess them will not become the cause of attachment to material things, provided the individual does not fix his affections upon them, nor allow himself to be possessed by them,</w:t>
      </w:r>
      <w:r w:rsidRPr="00627ED1">
        <w:rPr>
          <w:rStyle w:val="structurepagenumber"/>
        </w:rPr>
        <w:t xml:space="preserve"> &lt;page 23</w:t>
      </w:r>
      <w:r w:rsidR="00B777C2">
        <w:rPr>
          <w:rStyle w:val="structurepagenumber"/>
        </w:rPr>
        <w:t>/&gt;</w:t>
      </w:r>
      <w:r w:rsidR="00C57E99">
        <w:t xml:space="preserve"> </w:t>
      </w:r>
      <w:r w:rsidRPr="00627ED1">
        <w:t>because this world and all that is therein are like unto a passing shadow and transitory. He further explains that one meaning of attachment to this world is attachment to those who have denied Him and repudiated His Cause.</w:t>
      </w:r>
    </w:p>
    <w:p w14:paraId="5ED74C5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90</w:t>
      </w:r>
      <w:r>
        <w:rPr>
          <w:rStyle w:val="structure"/>
        </w:rPr>
        <w:t>—en_19920000/</w:t>
      </w:r>
      <w:r w:rsidRPr="0004620A">
        <w:rPr>
          <w:rStyle w:val="structurevisible"/>
        </w:rPr>
        <w:t>&gt;</w:t>
      </w:r>
    </w:p>
    <w:p w14:paraId="0498A822" w14:textId="77777777" w:rsidR="00C57E99" w:rsidRDefault="00627ED1" w:rsidP="00C57E99">
      <w:pPr>
        <w:pStyle w:val="Bodycont"/>
      </w:pPr>
      <w:r w:rsidRPr="00627ED1">
        <w:t>To appreciate the true meaning of detachment, let us examine the nature of a human being. We note that the animal nature in man makes him selfish. The instinct for survival drives him to find food, clothing and shelter for himself. He pursues comfort, wealth and well-being, and has an insatiable appetite for collecting any beautiful and pleasurable object that comes his way. All these, as well as his emotional, spiritual and intellectual pursuits are aimed at benefiting his own self. He is the master of his own life, a pivot around which circle all his material possessions as well as his intellectual pursuits. One day he finds the Cause of God, recognizes its truth, falls in love with it, and then he adds it, like his other possessions, to his collection. He remains the master figure in the centre and all his possessions, including the Faith, revolve around him and serve his interests. Such a person is attached to the things of this world, for he allows his own interests to take precedence over the interests of the Cause, and his own ego to rule over his spiritual side. He puts his religion on a par with his other pursuits and selfishly expects to benefit from it just as he benefits from his other possessions.</w:t>
      </w:r>
    </w:p>
    <w:p w14:paraId="6F76E3DC"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91</w:t>
      </w:r>
      <w:r>
        <w:rPr>
          <w:rStyle w:val="structure"/>
        </w:rPr>
        <w:t>—en_19920000/</w:t>
      </w:r>
      <w:r w:rsidRPr="0004620A">
        <w:rPr>
          <w:rStyle w:val="structurevisible"/>
        </w:rPr>
        <w:t>&gt;</w:t>
      </w:r>
    </w:p>
    <w:p w14:paraId="3F106203" w14:textId="77777777" w:rsidR="00C57E99" w:rsidRDefault="00627ED1" w:rsidP="00C57E99">
      <w:pPr>
        <w:pStyle w:val="Bodycont"/>
      </w:pPr>
      <w:r w:rsidRPr="00627ED1">
        <w:lastRenderedPageBreak/>
        <w:t>On the other hand, genuine detachment from earthly things is achieved when the individual makes the Cause of God the pivot of his life, so that all his personal and material interests may revolve around his Faith. In this case, he can benefit from his material possessions without being attached to them. And since the Cause of God is the prime motivating influence in his life, he will never act against the teachings of his Faith. Every step he takes in his daily activities will be in harmony with the commandments of God. When a person reaches this exalted position, the interests of the Faith take precedence over his personal interests. And when he arises to serve the Cause of God, he will be ready to meet the challenge whatever the cost. Such a person has reached the summit of detachment.</w:t>
      </w:r>
    </w:p>
    <w:p w14:paraId="728CE6ED"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92</w:t>
      </w:r>
      <w:r>
        <w:rPr>
          <w:rStyle w:val="structure"/>
        </w:rPr>
        <w:t>—en_19920000/</w:t>
      </w:r>
      <w:r w:rsidRPr="0004620A">
        <w:rPr>
          <w:rStyle w:val="structurevisible"/>
        </w:rPr>
        <w:t>&gt;</w:t>
      </w:r>
    </w:p>
    <w:p w14:paraId="22840A23" w14:textId="77777777" w:rsidR="00C57E99" w:rsidRDefault="00627ED1" w:rsidP="00C57E99">
      <w:pPr>
        <w:pStyle w:val="Bodycont"/>
      </w:pPr>
      <w:r w:rsidRPr="00627ED1">
        <w:t>Becoming detached from the things of this world is often a painful process and involves sacrifice. But when the believer gives up something dear to him for the sake of the Cause of God, mysterious forces will be released which will cause the Faith to grow. To offer up one’s time, to labour for the establishment of the Faith in a locality, to give up the comforts of home and to go as a pioneer to foreign lands, to offer up one’s substance for the promotion of the Cause, to be persecuted for one’s faith, and even to give one’s life at the end -- all these sacrifices are meritorious in the sight of God and will undoubtedly bring victory to His Cause, provided one’s</w:t>
      </w:r>
      <w:r w:rsidRPr="00627ED1">
        <w:rPr>
          <w:rStyle w:val="structurepagenumber"/>
        </w:rPr>
        <w:t xml:space="preserve"> &lt;page 24</w:t>
      </w:r>
      <w:r w:rsidR="00B777C2">
        <w:rPr>
          <w:rStyle w:val="structurepagenumber"/>
        </w:rPr>
        <w:t>/&gt;</w:t>
      </w:r>
      <w:r w:rsidR="00C57E99">
        <w:t xml:space="preserve"> </w:t>
      </w:r>
      <w:r w:rsidRPr="00627ED1">
        <w:t xml:space="preserve">motives are pure and sincere. That is the essential condition of loyalty and steadfastness in the Covenant of God -- purity of motive. Without it one’s deeds are not acceptable by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testifies to this truth in these words:</w:t>
      </w:r>
    </w:p>
    <w:p w14:paraId="3E8593E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93</w:t>
      </w:r>
      <w:r>
        <w:rPr>
          <w:rStyle w:val="structure"/>
        </w:rPr>
        <w:t>—en_19920000/</w:t>
      </w:r>
      <w:r w:rsidRPr="0004620A">
        <w:rPr>
          <w:rStyle w:val="structurevisible"/>
        </w:rPr>
        <w:t>&gt;</w:t>
      </w:r>
    </w:p>
    <w:p w14:paraId="25876DFE" w14:textId="77777777" w:rsidR="00C57E99" w:rsidRDefault="00C57E99" w:rsidP="00C57E99">
      <w:pPr>
        <w:pStyle w:val="Quote1st"/>
      </w:pPr>
      <w:r w:rsidRPr="00B507DC">
        <w:rPr>
          <w:rStyle w:val="structurevisible"/>
        </w:rPr>
        <w:t>&lt;</w:t>
      </w:r>
      <w:r w:rsidRPr="00B507DC">
        <w:rPr>
          <w:rStyle w:val="structure"/>
        </w:rPr>
        <w:t>cit Bah_%►%_%_%►%_%_%—en_%—%_%</w:t>
      </w:r>
      <w:r w:rsidRPr="00B507DC">
        <w:rPr>
          <w:rStyle w:val="structurevisible"/>
        </w:rPr>
        <w:t>&gt;</w:t>
      </w:r>
      <w:r w:rsidR="00627ED1" w:rsidRPr="00627ED1">
        <w:rPr>
          <w:rStyle w:val="quotebahaiscripture"/>
        </w:rPr>
        <w:t>»O Children of Adam!</w:t>
      </w:r>
      <w:r w:rsidR="00627ED1" w:rsidRPr="00627ED1">
        <w:rPr>
          <w:rStyle w:val="quotebahaiscripture"/>
        </w:rPr>
        <w:br/>
        <w:t>Holy words and pure and goodly deeds ascend unto the heaven of celestial glory. Strive that your deeds may be cleansed from the dust of self and hypocrisy and find favour at the court of glory; for ere long the assayers of mankind shall, in the holy presence of the Adored one, accept naught but absolute virtue and deeds of stainless purity. This is the day-star of wisdom and of divine mystery that hath shone above the horizon of the divine will. Blessed are they that turn thereunto.«</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44"/>
      </w:r>
    </w:p>
    <w:p w14:paraId="57936CC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94</w:t>
      </w:r>
      <w:r>
        <w:rPr>
          <w:rStyle w:val="structure"/>
        </w:rPr>
        <w:t>—en_19920000/</w:t>
      </w:r>
      <w:r w:rsidRPr="0004620A">
        <w:rPr>
          <w:rStyle w:val="structurevisible"/>
        </w:rPr>
        <w:t>&gt;</w:t>
      </w:r>
    </w:p>
    <w:p w14:paraId="4DC127BF" w14:textId="77777777" w:rsidR="00C57E99" w:rsidRDefault="00627ED1" w:rsidP="00C57E99">
      <w:pPr>
        <w:pStyle w:val="Bodyafterquote"/>
      </w:pPr>
      <w:r w:rsidRPr="00627ED1">
        <w:t xml:space="preserve">As to the second barrier: we note in the Holy Writings that the purpose of the creation of man is that he may know God. One of the traditions of </w:t>
      </w:r>
      <w:r w:rsidRPr="00627ED1">
        <w:rPr>
          <w:highlight w:val="yellow"/>
        </w:rPr>
        <w:t>Isl</w:t>
      </w:r>
      <w:r w:rsidR="00C57E99" w:rsidRPr="000C7039">
        <w:rPr>
          <w:highlight w:val="yellow"/>
        </w:rPr>
        <w:t>á</w:t>
      </w:r>
      <w:r w:rsidRPr="00627ED1">
        <w:rPr>
          <w:highlight w:val="yellow"/>
        </w:rPr>
        <w:t>m</w:t>
      </w:r>
      <w:r w:rsidRPr="00627ED1">
        <w:t xml:space="preserve"> states that in the beginning God was a </w:t>
      </w:r>
      <w:r w:rsidR="00C57E99" w:rsidRPr="00D249FA">
        <w:rPr>
          <w:rStyle w:val="structurevisible"/>
        </w:rPr>
        <w:t>&lt;</w:t>
      </w:r>
      <w:r w:rsidR="00C57E99" w:rsidRPr="00D249FA">
        <w:rPr>
          <w:rStyle w:val="structure"/>
        </w:rPr>
        <w:t>cit %_hadith►%_%_%►%_%_%—en_%—%_%</w:t>
      </w:r>
      <w:r w:rsidR="00C57E99" w:rsidRPr="00D249FA">
        <w:rPr>
          <w:rStyle w:val="structurevisible"/>
        </w:rPr>
        <w:t>&gt;</w:t>
      </w:r>
      <w:r w:rsidRPr="00627ED1">
        <w:rPr>
          <w:rStyle w:val="quoteholytradition"/>
        </w:rPr>
        <w:t>»Hidden Treasure«</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but desired to be discovered and recognized. He created man for this purpose. And now man has found God and turned to Him. Returning to the Short Obligatory Prayer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revealed for His followers to recite each day, we read: </w:t>
      </w:r>
      <w:r w:rsidR="00C57E99" w:rsidRPr="00D249FA">
        <w:rPr>
          <w:rStyle w:val="structurevisible"/>
        </w:rPr>
        <w:t>&lt;</w:t>
      </w:r>
      <w:r w:rsidR="00C57E99" w:rsidRPr="00D249FA">
        <w:rPr>
          <w:rStyle w:val="structure"/>
        </w:rPr>
        <w:t>cit Bah_%►%_%_%►%_%_%—en_%—%_%</w:t>
      </w:r>
      <w:r w:rsidR="00C57E99" w:rsidRPr="00D249FA">
        <w:rPr>
          <w:rStyle w:val="structurevisible"/>
        </w:rPr>
        <w:t>&gt;</w:t>
      </w:r>
      <w:r w:rsidRPr="00627ED1">
        <w:rPr>
          <w:rStyle w:val="quotebahaiscripture"/>
        </w:rPr>
        <w:t>»I bear witness O my God, that Thou hast created me to know Thee and to worship Thee...«</w:t>
      </w:r>
      <w:r w:rsidR="00C57E99" w:rsidRPr="00D249FA">
        <w:rPr>
          <w:rStyle w:val="structurevisible"/>
        </w:rPr>
        <w:t>&lt;/</w:t>
      </w:r>
      <w:r w:rsidR="00C57E99" w:rsidRPr="00D249FA">
        <w:rPr>
          <w:rStyle w:val="structure"/>
        </w:rPr>
        <w:t>cit</w:t>
      </w:r>
      <w:r w:rsidR="00C57E99" w:rsidRPr="00D249FA">
        <w:rPr>
          <w:rStyle w:val="structurevisible"/>
        </w:rPr>
        <w:t>&gt;</w:t>
      </w:r>
    </w:p>
    <w:p w14:paraId="061EA43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95</w:t>
      </w:r>
      <w:r>
        <w:rPr>
          <w:rStyle w:val="structure"/>
        </w:rPr>
        <w:t>—en_19920000/</w:t>
      </w:r>
      <w:r w:rsidRPr="0004620A">
        <w:rPr>
          <w:rStyle w:val="structurevisible"/>
        </w:rPr>
        <w:t>&gt;</w:t>
      </w:r>
    </w:p>
    <w:p w14:paraId="608F16BE" w14:textId="77777777" w:rsidR="00C57E99" w:rsidRDefault="00627ED1" w:rsidP="00C57E99">
      <w:pPr>
        <w:pStyle w:val="Bodycont"/>
      </w:pPr>
      <w:r w:rsidRPr="00627ED1">
        <w:t xml:space="preserve">Man, therefore, is created to serve his Lord and worship him with a pure heart, hoping to attain His good pleasure. The purpose is not that he receive reward for his actions. Man’s deeds are thus praiseworthy in the sight of God when they are performed solely for His love and for no other reason. To this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testifies in the </w:t>
      </w:r>
      <w:r w:rsidR="00C57E99" w:rsidRPr="00513022">
        <w:rPr>
          <w:rStyle w:val="structurevisible"/>
        </w:rPr>
        <w:t>&lt;</w:t>
      </w:r>
      <w:r w:rsidR="00C57E99" w:rsidRPr="00513022">
        <w:rPr>
          <w:rStyle w:val="structure"/>
        </w:rPr>
        <w:t>title Bah_%</w:t>
      </w:r>
      <w:r w:rsidR="00C57E99" w:rsidRPr="00513022">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D249FA">
        <w:rPr>
          <w:rStyle w:val="structurevisible"/>
        </w:rPr>
        <w:t>&lt;</w:t>
      </w:r>
      <w:r w:rsidR="00C57E99" w:rsidRPr="00D249FA">
        <w:rPr>
          <w:rStyle w:val="structure"/>
        </w:rPr>
        <w:t>cit Bah_%►%_%_%►%_%_%—en_%—%_%</w:t>
      </w:r>
      <w:r w:rsidR="00C57E99" w:rsidRPr="00D249FA">
        <w:rPr>
          <w:rStyle w:val="structurevisible"/>
        </w:rPr>
        <w:t>&gt;</w:t>
      </w:r>
      <w:r w:rsidRPr="00627ED1">
        <w:rPr>
          <w:rStyle w:val="quotebahaiscripture"/>
        </w:rPr>
        <w:t>»Observe My commandments, for the love of My beauty.«</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w:t>
      </w:r>
      <w:r w:rsidRPr="00627ED1">
        <w:rPr>
          <w:rStyle w:val="FootnoteReference"/>
        </w:rPr>
        <w:footnoteReference w:id="45"/>
      </w:r>
      <w:r w:rsidRPr="00627ED1">
        <w:t xml:space="preserve"> In fact, when a believer turns to the Manifestation of God with true love, he cannot help but leave aside his personal interests. His attraction to the Manifestation is such that he will offer up everything to his Lord and will seek no benefits for himself.</w:t>
      </w:r>
    </w:p>
    <w:p w14:paraId="6C68506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96</w:t>
      </w:r>
      <w:r>
        <w:rPr>
          <w:rStyle w:val="structure"/>
        </w:rPr>
        <w:t>—en_19920000/</w:t>
      </w:r>
      <w:r w:rsidRPr="0004620A">
        <w:rPr>
          <w:rStyle w:val="structurevisible"/>
        </w:rPr>
        <w:t>&gt;</w:t>
      </w:r>
    </w:p>
    <w:p w14:paraId="78E1C0BB" w14:textId="77777777" w:rsidR="00C57E99" w:rsidRDefault="00627ED1" w:rsidP="00C57E99">
      <w:pPr>
        <w:pStyle w:val="Bodycont"/>
      </w:pPr>
      <w:r w:rsidRPr="00627ED1">
        <w:t>If a man’s actions are motivated by the thought that he may reap a reward for himself in the next world, then this is attachment, and a barrier between himself and God. To be detached means to do everything for the sake of God and to seek no recompense.</w:t>
      </w:r>
    </w:p>
    <w:p w14:paraId="07ABB80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97</w:t>
      </w:r>
      <w:r>
        <w:rPr>
          <w:rStyle w:val="structure"/>
        </w:rPr>
        <w:t>—en_19920000/</w:t>
      </w:r>
      <w:r w:rsidRPr="0004620A">
        <w:rPr>
          <w:rStyle w:val="structurevisible"/>
        </w:rPr>
        <w:t>&gt;</w:t>
      </w:r>
    </w:p>
    <w:p w14:paraId="61C096C6" w14:textId="77777777" w:rsidR="00C57E99" w:rsidRDefault="00627ED1" w:rsidP="00C57E99">
      <w:pPr>
        <w:pStyle w:val="Bodycont"/>
      </w:pPr>
      <w:r w:rsidRPr="00627ED1">
        <w:t xml:space="preserve">As to the third barrier: There are many references in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the </w:t>
      </w:r>
      <w:r w:rsidRPr="00627ED1">
        <w:rPr>
          <w:rStyle w:val="quotesterms"/>
        </w:rPr>
        <w:t>›Kingdom of Names‹</w:t>
      </w:r>
      <w:r w:rsidRPr="00627ED1">
        <w:t>. God, in His own essence, is exalted above attributes. However, in all His dominions and within each of His worlds, both spiritual and physical, He reveals the kingdom of His attributes. Every created thing manifests the names and attributes of God. In the spiritual world, these attributes are manifest with such intensity that man will never be able to comprehend them in this life. In the human world, however, these attributes</w:t>
      </w:r>
      <w:r w:rsidRPr="00627ED1">
        <w:rPr>
          <w:rStyle w:val="structurepagenumber"/>
        </w:rPr>
        <w:t xml:space="preserve"> &lt;page 25</w:t>
      </w:r>
      <w:r w:rsidR="00B777C2">
        <w:rPr>
          <w:rStyle w:val="structurepagenumber"/>
        </w:rPr>
        <w:t>/&gt;</w:t>
      </w:r>
      <w:r w:rsidR="00C57E99">
        <w:t xml:space="preserve"> </w:t>
      </w:r>
      <w:r w:rsidRPr="00627ED1">
        <w:t xml:space="preserve">appear within the </w:t>
      </w:r>
      <w:r w:rsidRPr="00627ED1">
        <w:rPr>
          <w:rStyle w:val="quotesterms"/>
        </w:rPr>
        <w:t>›Kingdom of Names‹</w:t>
      </w:r>
      <w:r w:rsidRPr="00627ED1">
        <w:t xml:space="preserve"> and man often becomes attached to these names.</w:t>
      </w:r>
    </w:p>
    <w:p w14:paraId="346511C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98</w:t>
      </w:r>
      <w:r>
        <w:rPr>
          <w:rStyle w:val="structure"/>
        </w:rPr>
        <w:t>—en_19920000/</w:t>
      </w:r>
      <w:r w:rsidRPr="0004620A">
        <w:rPr>
          <w:rStyle w:val="structurevisible"/>
        </w:rPr>
        <w:t>&gt;</w:t>
      </w:r>
    </w:p>
    <w:p w14:paraId="2467F60E" w14:textId="77777777" w:rsidR="00C57E99" w:rsidRDefault="00627ED1" w:rsidP="00C57E99">
      <w:pPr>
        <w:pStyle w:val="Bodycont"/>
      </w:pPr>
      <w:r w:rsidRPr="00627ED1">
        <w:t xml:space="preserve">In many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exhorts His followers not to become the bond-slaves of the Kingdom of Names. The well-known </w:t>
      </w:r>
      <w:r w:rsidRPr="00627ED1">
        <w:rPr>
          <w:highlight w:val="lightGray"/>
        </w:rPr>
        <w:t>Islamic</w:t>
      </w:r>
      <w:r w:rsidRPr="00627ED1">
        <w:t xml:space="preserve"> saying, </w:t>
      </w:r>
      <w:r w:rsidR="00C57E99" w:rsidRPr="00D249FA">
        <w:rPr>
          <w:rStyle w:val="structurevisible"/>
        </w:rPr>
        <w:t>&lt;</w:t>
      </w:r>
      <w:r w:rsidR="00C57E99" w:rsidRPr="00D249FA">
        <w:rPr>
          <w:rStyle w:val="structure"/>
        </w:rPr>
        <w:t>cit %_hadith►%_%_%►%_%_%—en_%—%_%</w:t>
      </w:r>
      <w:r w:rsidR="00C57E99" w:rsidRPr="00D249FA">
        <w:rPr>
          <w:rStyle w:val="structurevisible"/>
        </w:rPr>
        <w:t>&gt;</w:t>
      </w:r>
      <w:r w:rsidRPr="00627ED1">
        <w:rPr>
          <w:rStyle w:val="quoteholytradition"/>
        </w:rPr>
        <w:t>»The Names come down from heaven«</w:t>
      </w:r>
      <w:r w:rsidR="00C57E99" w:rsidRPr="00D249FA">
        <w:rPr>
          <w:rStyle w:val="structurevisible"/>
        </w:rPr>
        <w:t>&lt;/</w:t>
      </w:r>
      <w:r w:rsidR="00C57E99" w:rsidRPr="00D249FA">
        <w:rPr>
          <w:rStyle w:val="structure"/>
        </w:rPr>
        <w:t>cit</w:t>
      </w:r>
      <w:r w:rsidR="00C57E99" w:rsidRPr="00D249FA">
        <w:rPr>
          <w:rStyle w:val="structurevisible"/>
        </w:rPr>
        <w:t>&gt;</w:t>
      </w:r>
      <w:r w:rsidRPr="00627ED1">
        <w:t xml:space="preserve">, has many meanings. In this world every one of God’s attributes is clad with a name, and every such name reveals the characteristics of that attribute. For instance, generosity is an attribute of God, and it manifests itself in human beings. However, a person who has this attribute often becomes proud of it and loves to be referred to as generous. When his generosity is acknowledged by other people, he </w:t>
      </w:r>
      <w:r w:rsidRPr="00627ED1">
        <w:lastRenderedPageBreak/>
        <w:t xml:space="preserve">becomes happy, and when it is ignored, he is unhappy. This is one form of attachment to the Kingdom of Names. Although this example concerns the name </w:t>
      </w:r>
      <w:r w:rsidRPr="00627ED1">
        <w:rPr>
          <w:rStyle w:val="quotesterms"/>
        </w:rPr>
        <w:t>›generosity‹</w:t>
      </w:r>
      <w:r w:rsidRPr="00627ED1">
        <w:t>, the same is true of all the names and attributes of God manifested within the individual. Usually man ascribes these attributes to his own person rather than to God and employs them to boost his own ego. For instance, a learned man uses the attribute of knowledge to become famous and feels gratified and uplifted when his name is publicized far and wide. Or there is the individual whose heart leaps with feelings of pride and satisfaction when he hears his name mentioned and finds himself admired. These are examples of attachment to the Kingdom of Names.</w:t>
      </w:r>
    </w:p>
    <w:p w14:paraId="43574D1B"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99</w:t>
      </w:r>
      <w:r>
        <w:rPr>
          <w:rStyle w:val="structure"/>
        </w:rPr>
        <w:t>—en_19920000/</w:t>
      </w:r>
      <w:r w:rsidRPr="0004620A">
        <w:rPr>
          <w:rStyle w:val="structurevisible"/>
        </w:rPr>
        <w:t>&gt;</w:t>
      </w:r>
    </w:p>
    <w:p w14:paraId="0735CC5E" w14:textId="77777777" w:rsidR="00C57E99" w:rsidRDefault="00627ED1" w:rsidP="00C57E99">
      <w:pPr>
        <w:pStyle w:val="Bodycont"/>
      </w:pPr>
      <w:r w:rsidRPr="00627ED1">
        <w:t>Human society at present exerts a pernicious influence upon the soul of man. Instead of allowing him to live a life of service and sacrifice, it is highly competitive and teaches him to pride himself on his accomplishments. From early childhood he is trained to develop his ego and to seek to exalt himself above others, in the ultimate aim of achieving self-importance, success and power.</w:t>
      </w:r>
    </w:p>
    <w:p w14:paraId="35EDF788"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100</w:t>
      </w:r>
      <w:r>
        <w:rPr>
          <w:rStyle w:val="structure"/>
        </w:rPr>
        <w:t>—en_19920000/</w:t>
      </w:r>
      <w:r w:rsidRPr="0004620A">
        <w:rPr>
          <w:rStyle w:val="structurevisible"/>
        </w:rPr>
        <w:t>&gt;</w:t>
      </w:r>
    </w:p>
    <w:p w14:paraId="053DFDE4" w14:textId="77777777" w:rsidR="00C57E99" w:rsidRDefault="00627ED1" w:rsidP="00C57E99">
      <w:pPr>
        <w:pStyle w:val="Bodycont"/>
      </w:pPr>
      <w:r w:rsidRPr="00627ED1">
        <w:t xml:space="preserve">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aims to reverse this process. The soul of man needs to be adorned with the virtues of humility and self-effacement so that it may become detached from the Kingdom of Names.</w:t>
      </w:r>
    </w:p>
    <w:p w14:paraId="3641D35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101</w:t>
      </w:r>
      <w:r>
        <w:rPr>
          <w:rStyle w:val="structure"/>
        </w:rPr>
        <w:t>—en_19920000/</w:t>
      </w:r>
      <w:r w:rsidRPr="0004620A">
        <w:rPr>
          <w:rStyle w:val="structurevisible"/>
        </w:rPr>
        <w:t>&gt;</w:t>
      </w:r>
    </w:p>
    <w:p w14:paraId="16569830"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the true Exemplar of the teachings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demonstrated this form of detachment by His actions. He never in the course of His life wished to exalt His name, nor did He seek publicity for Himself. For instance, He had an immense dislike of being photographed. He said, </w:t>
      </w:r>
      <w:r w:rsidRPr="00D249FA">
        <w:rPr>
          <w:rStyle w:val="structurevisible"/>
        </w:rPr>
        <w:t>&lt;</w:t>
      </w:r>
      <w:r w:rsidRPr="00D249FA">
        <w:rPr>
          <w:rStyle w:val="structure"/>
        </w:rPr>
        <w:t>cit Abd_%►%_%_%►%_%_%—en_%—%_%</w:t>
      </w:r>
      <w:r w:rsidRPr="00D249FA">
        <w:rPr>
          <w:rStyle w:val="structurevisible"/>
        </w:rPr>
        <w:t>&gt;</w:t>
      </w:r>
      <w:r w:rsidR="00627ED1" w:rsidRPr="00627ED1">
        <w:rPr>
          <w:rStyle w:val="quotebahaireported"/>
        </w:rPr>
        <w:t>»...to have a picture of oneself is to emphasize the personality...«</w:t>
      </w:r>
      <w:r w:rsidRPr="00D249FA">
        <w:rPr>
          <w:rStyle w:val="structurevisible"/>
        </w:rPr>
        <w:t>&lt;/</w:t>
      </w:r>
      <w:r w:rsidRPr="00D249FA">
        <w:rPr>
          <w:rStyle w:val="structure"/>
        </w:rPr>
        <w:t>cit</w:t>
      </w:r>
      <w:r w:rsidRPr="00D249FA">
        <w:rPr>
          <w:rStyle w:val="structurevisible"/>
        </w:rPr>
        <w:t>&gt;</w:t>
      </w:r>
      <w:r w:rsidR="00627ED1" w:rsidRPr="00627ED1">
        <w:t xml:space="preserve">. During the first few days of His visit to London, He refused to be photographed. However, as a result of much pressure by the newspaper reporters, and persistent pleas by the friends to be allowed to take His photograph, </w:t>
      </w:r>
      <w:r w:rsidR="00627ED1" w:rsidRPr="00627ED1">
        <w:rPr>
          <w:highlight w:val="yellow"/>
        </w:rPr>
        <w:t>ʿAbdu’l-Bah</w:t>
      </w:r>
      <w:r w:rsidRPr="000C7039">
        <w:rPr>
          <w:highlight w:val="yellow"/>
        </w:rPr>
        <w:t>á</w:t>
      </w:r>
      <w:r w:rsidR="00627ED1" w:rsidRPr="00627ED1">
        <w:t xml:space="preserve"> acquiesced in order to make them happy.</w:t>
      </w:r>
    </w:p>
    <w:p w14:paraId="13193784"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102</w:t>
      </w:r>
      <w:r>
        <w:rPr>
          <w:rStyle w:val="structure"/>
        </w:rPr>
        <w:t>—en_19920000/</w:t>
      </w:r>
      <w:r w:rsidRPr="0004620A">
        <w:rPr>
          <w:rStyle w:val="structurevisible"/>
        </w:rPr>
        <w:t>&gt;</w:t>
      </w:r>
    </w:p>
    <w:p w14:paraId="497380C5" w14:textId="77777777" w:rsidR="00C57E99" w:rsidRDefault="00627ED1" w:rsidP="00C57E99">
      <w:pPr>
        <w:pStyle w:val="Bodycont"/>
      </w:pPr>
      <w:r w:rsidRPr="00627ED1">
        <w:t xml:space="preserve">The exalted titles conferred upon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are indicative</w:t>
      </w:r>
      <w:r w:rsidRPr="00627ED1">
        <w:rPr>
          <w:rStyle w:val="structurepagenumber"/>
        </w:rPr>
        <w:t xml:space="preserve"> &lt;page 26</w:t>
      </w:r>
      <w:r w:rsidR="00B777C2">
        <w:rPr>
          <w:rStyle w:val="structurepagenumber"/>
        </w:rPr>
        <w:t>/&gt;</w:t>
      </w:r>
      <w:r w:rsidR="00C57E99">
        <w:t xml:space="preserve"> </w:t>
      </w:r>
      <w:r w:rsidRPr="00627ED1">
        <w:t xml:space="preserve">of </w:t>
      </w:r>
      <w:r w:rsidRPr="00627ED1">
        <w:rPr>
          <w:highlight w:val="yellow"/>
        </w:rPr>
        <w:t>ʿAbdu’l-Bah</w:t>
      </w:r>
      <w:r w:rsidR="00C57E99" w:rsidRPr="007C5354">
        <w:rPr>
          <w:highlight w:val="yellow"/>
        </w:rPr>
        <w:t>á</w:t>
      </w:r>
      <w:r w:rsidRPr="00627ED1">
        <w:rPr>
          <w:highlight w:val="yellow"/>
        </w:rPr>
        <w:t>’s</w:t>
      </w:r>
      <w:r w:rsidRPr="00627ED1">
        <w:t xml:space="preserve"> lofty station. Yet </w:t>
      </w:r>
      <w:r w:rsidRPr="00627ED1">
        <w:rPr>
          <w:highlight w:val="yellow"/>
        </w:rPr>
        <w:t>ʿAbdu’l-Bah</w:t>
      </w:r>
      <w:r w:rsidR="00C57E99" w:rsidRPr="000C7039">
        <w:rPr>
          <w:highlight w:val="yellow"/>
        </w:rPr>
        <w:t>á</w:t>
      </w:r>
      <w:r w:rsidRPr="00627ED1">
        <w:t xml:space="preserve"> never applied them to Himself. Instead,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took the title of </w:t>
      </w:r>
      <w:r w:rsidRPr="00627ED1">
        <w:rPr>
          <w:highlight w:val="yellow"/>
        </w:rPr>
        <w:t>ʿAbdu’l-Bah</w:t>
      </w:r>
      <w:r w:rsidR="00C57E99" w:rsidRPr="000C7039">
        <w:rPr>
          <w:highlight w:val="yellow"/>
        </w:rPr>
        <w:t>á</w:t>
      </w:r>
      <w:r w:rsidRPr="00627ED1">
        <w:t xml:space="preserve"> (Servant of </w:t>
      </w:r>
      <w:r w:rsidRPr="00627ED1">
        <w:rPr>
          <w:highlight w:val="yellow"/>
        </w:rPr>
        <w:t>Bah</w:t>
      </w:r>
      <w:r w:rsidR="00C57E99" w:rsidRPr="000C7039">
        <w:rPr>
          <w:highlight w:val="yellow"/>
        </w:rPr>
        <w:t>á</w:t>
      </w:r>
      <w:r w:rsidRPr="00627ED1">
        <w:t xml:space="preserve">) and urged the believers to call Him only by this name. True servitude at the threshold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all He prized. These are some of His words as He describes with utter self-effacement the reality of His station:</w:t>
      </w:r>
    </w:p>
    <w:p w14:paraId="6F1FD9C9"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103</w:t>
      </w:r>
      <w:r>
        <w:rPr>
          <w:rStyle w:val="structure"/>
        </w:rPr>
        <w:t>—en_19920000/</w:t>
      </w:r>
      <w:r w:rsidRPr="0004620A">
        <w:rPr>
          <w:rStyle w:val="structurevisible"/>
        </w:rPr>
        <w:t>&gt;</w:t>
      </w:r>
    </w:p>
    <w:p w14:paraId="33F2D427" w14:textId="77777777" w:rsidR="00C57E99" w:rsidRDefault="00C57E99" w:rsidP="00C57E99">
      <w:pPr>
        <w:pStyle w:val="Quote1st"/>
      </w:pPr>
      <w:r w:rsidRPr="00B507DC">
        <w:rPr>
          <w:rStyle w:val="structurevisible"/>
        </w:rPr>
        <w:t>&lt;</w:t>
      </w:r>
      <w:r w:rsidRPr="00B507DC">
        <w:rPr>
          <w:rStyle w:val="structure"/>
        </w:rPr>
        <w:t>cit Abd_%►%_%_%►%_%_%—en_%—%_%</w:t>
      </w:r>
      <w:r w:rsidRPr="00B507DC">
        <w:rPr>
          <w:rStyle w:val="structurevisible"/>
        </w:rPr>
        <w:t>&gt;</w:t>
      </w:r>
      <w:r w:rsidR="00627ED1" w:rsidRPr="00627ED1">
        <w:rPr>
          <w:rStyle w:val="quotebahaiscripture"/>
        </w:rPr>
        <w:t xml:space="preserve">»My name is </w:t>
      </w:r>
      <w:r w:rsidR="00627ED1" w:rsidRPr="00627ED1">
        <w:rPr>
          <w:rStyle w:val="quotebahaiscripture"/>
          <w:highlight w:val="yellow"/>
        </w:rPr>
        <w:t>ʿAbdu’l-Bahá</w:t>
      </w:r>
      <w:r w:rsidR="00627ED1" w:rsidRPr="00627ED1">
        <w:rPr>
          <w:rStyle w:val="quotebahaiscripture"/>
        </w:rPr>
        <w:t xml:space="preserve">. My qualification is </w:t>
      </w:r>
      <w:r w:rsidR="00627ED1" w:rsidRPr="00627ED1">
        <w:rPr>
          <w:rStyle w:val="quotebahaiscripture"/>
          <w:highlight w:val="yellow"/>
        </w:rPr>
        <w:t>ʿAbdu’l-Bahá</w:t>
      </w:r>
      <w:r w:rsidR="00627ED1" w:rsidRPr="00627ED1">
        <w:rPr>
          <w:rStyle w:val="quotebahaiscripture"/>
        </w:rPr>
        <w:t xml:space="preserve">. My reality is </w:t>
      </w:r>
      <w:r w:rsidR="00627ED1" w:rsidRPr="00627ED1">
        <w:rPr>
          <w:rStyle w:val="quotebahaiscripture"/>
          <w:highlight w:val="yellow"/>
        </w:rPr>
        <w:t>ʿAbdu’l-Bahá</w:t>
      </w:r>
      <w:r w:rsidR="00627ED1" w:rsidRPr="00627ED1">
        <w:rPr>
          <w:rStyle w:val="quotebahaiscripture"/>
        </w:rPr>
        <w:t xml:space="preserve">. My praise is </w:t>
      </w:r>
      <w:r w:rsidR="00627ED1" w:rsidRPr="00627ED1">
        <w:rPr>
          <w:rStyle w:val="quotebahaiscripture"/>
          <w:highlight w:val="yellow"/>
        </w:rPr>
        <w:t>ʿAbdu’l-Bahá</w:t>
      </w:r>
      <w:r w:rsidR="00627ED1" w:rsidRPr="00627ED1">
        <w:rPr>
          <w:rStyle w:val="quotebahaiscripture"/>
        </w:rPr>
        <w:t>. Thralldom to the Blessed Perfection</w:t>
      </w:r>
      <w:r w:rsidR="00627ED1" w:rsidRPr="00627ED1">
        <w:rPr>
          <w:rStyle w:val="FootnoteReference"/>
        </w:rPr>
        <w:footnoteReference w:id="46"/>
      </w:r>
      <w:r w:rsidR="00627ED1" w:rsidRPr="00627ED1">
        <w:rPr>
          <w:rStyle w:val="quotebahaiscripture"/>
        </w:rPr>
        <w:t xml:space="preserve"> is my glorious and refulgent diadem, and servitude to all the human race my perpetual religion... No name, no title, no mention, no commendation have I, nor will ever have, except </w:t>
      </w:r>
      <w:r w:rsidR="00627ED1" w:rsidRPr="00627ED1">
        <w:rPr>
          <w:rStyle w:val="quotebahaiscripture"/>
          <w:highlight w:val="yellow"/>
        </w:rPr>
        <w:t>ʿAbdu’l-Bahá</w:t>
      </w:r>
      <w:r w:rsidR="00627ED1" w:rsidRPr="00627ED1">
        <w:rPr>
          <w:rStyle w:val="quotebahaiscripture"/>
        </w:rPr>
        <w:t>. This is my longing. This is my greatest yearning. This is my eternal life. This is my everlasting glory.«</w:t>
      </w:r>
      <w:r w:rsidRPr="00B507DC">
        <w:rPr>
          <w:rStyle w:val="structurevisible"/>
        </w:rPr>
        <w:t>&lt;/</w:t>
      </w:r>
      <w:r w:rsidRPr="00B507DC">
        <w:rPr>
          <w:rStyle w:val="structure"/>
        </w:rPr>
        <w:t>cit</w:t>
      </w:r>
      <w:r w:rsidRPr="00B507DC">
        <w:rPr>
          <w:rStyle w:val="structurevisible"/>
        </w:rPr>
        <w:t>&gt;</w:t>
      </w:r>
      <w:r w:rsidR="00627ED1" w:rsidRPr="00627ED1">
        <w:t xml:space="preserve"> </w:t>
      </w:r>
      <w:r w:rsidR="00627ED1" w:rsidRPr="00627ED1">
        <w:rPr>
          <w:rStyle w:val="FootnoteReference"/>
        </w:rPr>
        <w:footnoteReference w:id="47"/>
      </w:r>
      <w:r w:rsidR="00627ED1" w:rsidRPr="00627ED1">
        <w:t xml:space="preserve"> </w:t>
      </w:r>
    </w:p>
    <w:p w14:paraId="05C1B7CF"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104</w:t>
      </w:r>
      <w:r>
        <w:rPr>
          <w:rStyle w:val="structure"/>
        </w:rPr>
        <w:t>—en_19920000/</w:t>
      </w:r>
      <w:r w:rsidRPr="0004620A">
        <w:rPr>
          <w:rStyle w:val="structurevisible"/>
        </w:rPr>
        <w:t>&gt;</w:t>
      </w:r>
    </w:p>
    <w:p w14:paraId="73B5394B" w14:textId="77777777" w:rsidR="00C57E99" w:rsidRDefault="00627ED1" w:rsidP="00C57E99">
      <w:pPr>
        <w:pStyle w:val="Bodyafterquote"/>
      </w:pPr>
      <w:r w:rsidRPr="00627ED1">
        <w:t xml:space="preserve">One of the distinguishing features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embryonic world order is that it does not harbour egotistical personalities.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conferred authority on its institutions, whether local, national or international, but the individuals who are privileged to serve on them are devoid of any authority. Unlike men who wield power in the world today and seek to acquire fame and popularity, members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institutions cannot but manifest humility and self-effacement if they are to remain faithful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Those who do not succeed, through immaturity or lack of faith, in living up to these standards are indeed attached to the Kingdom of Names and become deprived of the bounties of God in this age.</w:t>
      </w:r>
    </w:p>
    <w:p w14:paraId="0A63DBD3"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105</w:t>
      </w:r>
      <w:r>
        <w:rPr>
          <w:rStyle w:val="structure"/>
        </w:rPr>
        <w:t>—en_19920000/</w:t>
      </w:r>
      <w:r w:rsidRPr="0004620A">
        <w:rPr>
          <w:rStyle w:val="structurevisible"/>
        </w:rPr>
        <w:t>&gt;</w:t>
      </w:r>
    </w:p>
    <w:p w14:paraId="33F4DE95" w14:textId="77777777" w:rsidR="00C57E99" w:rsidRDefault="00627ED1" w:rsidP="00C57E99">
      <w:pPr>
        <w:pStyle w:val="Bodycont"/>
      </w:pPr>
      <w:r w:rsidRPr="00627ED1">
        <w:t xml:space="preserve">To sever oneself from the Kingdom of Names may prove to be the most difficult task for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and the struggle may indeed last a lifetime. If a man can only realize that his virtues are not intrinsically his own, but rather are manifestations of the attributes of God, then he is freed from the Kingdom of Names and becomes truly humble. Such a man will bestow divine perfections upon the world of humanity. This is the loftiest station that God has destined for man. To the extent that a </w:t>
      </w:r>
      <w:r w:rsidRPr="00627ED1">
        <w:lastRenderedPageBreak/>
        <w:t>believer succeeds in severing himself from these three forms of attachment, will he be fulfilling his part in the Covenant of God.</w:t>
      </w:r>
    </w:p>
    <w:p w14:paraId="540BC50E" w14:textId="77777777" w:rsidR="00C57E99" w:rsidRPr="0004620A" w:rsidRDefault="00C57E99" w:rsidP="00C57E99">
      <w:pPr>
        <w:pStyle w:val="ParCountercont"/>
        <w:framePr w:wrap="notBeside"/>
        <w:rPr>
          <w:rFonts w:eastAsia="Calibri"/>
        </w:rPr>
      </w:pPr>
      <w:r w:rsidRPr="0004620A">
        <w:rPr>
          <w:rStyle w:val="structurevisible"/>
        </w:rPr>
        <w:t>&lt;</w:t>
      </w:r>
      <w:r>
        <w:rPr>
          <w:rStyle w:val="structure"/>
        </w:rPr>
        <w:t>par TaherzadehA_Covenant_</w:t>
      </w:r>
      <w:r w:rsidRPr="0004620A">
        <w:rPr>
          <w:rStyle w:val="structureparIDchapcounter"/>
        </w:rPr>
        <w:t>pr:</w:t>
      </w:r>
      <w:r w:rsidRPr="0004620A">
        <w:rPr>
          <w:rStyle w:val="structureparIDparcounter"/>
        </w:rPr>
        <w:t>106</w:t>
      </w:r>
      <w:r>
        <w:rPr>
          <w:rStyle w:val="structure"/>
        </w:rPr>
        <w:t>—en_19920000/</w:t>
      </w:r>
      <w:r w:rsidRPr="0004620A">
        <w:rPr>
          <w:rStyle w:val="structurevisible"/>
        </w:rPr>
        <w:t>&gt;</w:t>
      </w:r>
    </w:p>
    <w:p w14:paraId="62939C80" w14:textId="77777777" w:rsidR="00C57E99" w:rsidRDefault="00627ED1" w:rsidP="00C57E99">
      <w:pPr>
        <w:pStyle w:val="Bodycont"/>
      </w:pPr>
      <w:r w:rsidRPr="00627ED1">
        <w:t xml:space="preserve">To achieve this exalted goal man needs to recognize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for this age and then observe His commandments with clear vision, mature reflection and a prayerful attitude. This can be achieved through deepening one’s knowledge of the Faith and in serving His Cause. It is then that the heart will become the recipient of the knowledge of God, and will attain certitude in its faith. It is then that obedience to the teachings of</w:t>
      </w:r>
      <w:r w:rsidRPr="00627ED1">
        <w:rPr>
          <w:rStyle w:val="structurepagenumber"/>
        </w:rPr>
        <w:t xml:space="preserve"> &lt;page 27</w:t>
      </w:r>
      <w:r w:rsidR="00B777C2">
        <w:rPr>
          <w:rStyle w:val="structurepagenumber"/>
        </w:rPr>
        <w:t>/&gt;</w:t>
      </w:r>
      <w:r w:rsidR="00C57E99">
        <w:t xml:space="preserve"> </w:t>
      </w:r>
      <w:r w:rsidRPr="00627ED1">
        <w:t>the Faith becomes wholehearted, as the individual grasps the significance of God’s commandments, and comes to understand their wisdom, their excellence and their necessity. It is then that his thoughts, his vision, his aspirations, his words, and his deeds will all be in harmony with the Covenant of God. And it is then that his soul will acquire spiritual qualities and virtues. This is the ultimate outcome of obedience to the Covenant, which will enable the soul to progress in the spiritual worlds of God.</w:t>
      </w:r>
      <w:r w:rsidRPr="00627ED1">
        <w:rPr>
          <w:rStyle w:val="structurepagenumber"/>
        </w:rPr>
        <w:t xml:space="preserve"> &lt;page </w:t>
      </w:r>
      <w:r w:rsidR="00C57E99">
        <w:rPr>
          <w:rStyle w:val="structurepagenumber"/>
        </w:rPr>
        <w:t>28</w:t>
      </w:r>
      <w:r w:rsidR="00B777C2">
        <w:rPr>
          <w:rStyle w:val="structurepagenumber"/>
        </w:rPr>
        <w:t>/&gt;</w:t>
      </w:r>
      <w:r w:rsidR="00C57E99" w:rsidRPr="0051529A">
        <w:rPr>
          <w:rStyle w:val="structurepagenumber"/>
        </w:rPr>
        <w:t xml:space="preserve"> &lt;page 29</w:t>
      </w:r>
      <w:r w:rsidR="00B777C2">
        <w:rPr>
          <w:rStyle w:val="structurepagenumber"/>
        </w:rPr>
        <w:t>/&gt;</w:t>
      </w:r>
      <w:bookmarkStart w:id="6" w:name="ch1"/>
      <w:bookmarkEnd w:id="6"/>
    </w:p>
    <w:p w14:paraId="53E7C25A" w14:textId="77777777" w:rsidR="00C57E99" w:rsidRDefault="00C57E99" w:rsidP="00C57E99">
      <w:pPr>
        <w:pStyle w:val="StructureMastertext"/>
      </w:pPr>
      <w:r>
        <w:t>&lt;Body/&gt;</w:t>
      </w:r>
    </w:p>
    <w:p w14:paraId="7D17C717" w14:textId="77777777" w:rsidR="00E67803" w:rsidRDefault="00C57E99">
      <w:pPr>
        <w:pStyle w:val="Heading1"/>
        <w:rPr>
          <w:rFonts w:ascii="Times New Roman" w:eastAsia="Times New Roman" w:hAnsi="Times New Roman"/>
        </w:rPr>
      </w:pPr>
      <w:r w:rsidRPr="002C0818">
        <w:rPr>
          <w:rStyle w:val="structurevisible"/>
        </w:rPr>
        <w:t>&lt;</w:t>
      </w:r>
      <w:r>
        <w:rPr>
          <w:rStyle w:val="structure"/>
        </w:rPr>
        <w:t>par TaherzadehA_Covenant_</w:t>
      </w:r>
      <w:r w:rsidR="00627ED1" w:rsidRPr="00627ED1">
        <w:rPr>
          <w:rStyle w:val="structurepartcounter"/>
        </w:rPr>
        <w:t>1</w:t>
      </w:r>
      <w:r>
        <w:rPr>
          <w:rStyle w:val="structure"/>
        </w:rPr>
        <w:t>:</w:t>
      </w:r>
      <w:r w:rsidRPr="00835AAF">
        <w:rPr>
          <w:rStyle w:val="structure"/>
        </w:rPr>
        <w:t>0</w:t>
      </w:r>
      <w:r>
        <w:rPr>
          <w:rStyle w:val="structure"/>
        </w:rPr>
        <w:t>—en_19920000/</w:t>
      </w:r>
      <w:r w:rsidRPr="00835AAF">
        <w:rPr>
          <w:rStyle w:val="structurevisible"/>
        </w:rPr>
        <w:t>&gt;</w:t>
      </w:r>
      <w:r w:rsidR="00627ED1" w:rsidRPr="00627ED1">
        <w:rPr>
          <w:rFonts w:eastAsiaTheme="minorHAnsi"/>
          <w:color w:val="943634" w:themeColor="accent2" w:themeShade="BF"/>
          <w:sz w:val="36"/>
        </w:rPr>
        <w:t>PART I</w:t>
      </w:r>
      <w:r>
        <w:rPr>
          <w:rFonts w:eastAsiaTheme="minorHAnsi"/>
          <w:color w:val="943634" w:themeColor="accent2" w:themeShade="BF"/>
          <w:sz w:val="36"/>
        </w:rPr>
        <w:br/>
      </w:r>
      <w:r w:rsidR="00627ED1" w:rsidRPr="00627ED1">
        <w:rPr>
          <w:rFonts w:eastAsia="MS Mincho"/>
        </w:rPr>
        <w:t>THE GREATER COVENANT</w:t>
      </w:r>
      <w:r>
        <w:rPr>
          <w:rFonts w:eastAsia="MS Mincho"/>
        </w:rPr>
        <w:br/>
      </w:r>
      <w:r w:rsidR="00627ED1" w:rsidRPr="00627ED1">
        <w:rPr>
          <w:rStyle w:val="quotesterms"/>
        </w:rPr>
        <w:t>›Him Whom God shall make manifest‹</w:t>
      </w:r>
      <w:r w:rsidRPr="0051529A">
        <w:rPr>
          <w:rStyle w:val="structurepagenumber"/>
        </w:rPr>
        <w:t xml:space="preserve"> &lt;page </w:t>
      </w:r>
      <w:r>
        <w:rPr>
          <w:rStyle w:val="structurepagenumber"/>
        </w:rPr>
        <w:t>30</w:t>
      </w:r>
      <w:r w:rsidR="00B777C2">
        <w:rPr>
          <w:rStyle w:val="structurepagenumber"/>
        </w:rPr>
        <w:t>/&gt;</w:t>
      </w:r>
      <w:r w:rsidR="00627ED1" w:rsidRPr="00627ED1">
        <w:rPr>
          <w:rStyle w:val="structurepagenumber"/>
        </w:rPr>
        <w:t xml:space="preserve"> &lt;page 31</w:t>
      </w:r>
      <w:r w:rsidR="00B777C2">
        <w:rPr>
          <w:rStyle w:val="structurepagenumber"/>
        </w:rPr>
        <w:t>/&gt;</w:t>
      </w:r>
    </w:p>
    <w:p w14:paraId="143DB9BD"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w:t>
      </w:r>
      <w:r w:rsidRPr="00835AAF">
        <w:rPr>
          <w:rStyle w:val="structure"/>
        </w:rPr>
        <w:t>:0</w:t>
      </w:r>
      <w:r>
        <w:rPr>
          <w:rStyle w:val="structure"/>
        </w:rPr>
        <w:t>—en_19920000/</w:t>
      </w:r>
      <w:r w:rsidRPr="00835AAF">
        <w:rPr>
          <w:rStyle w:val="structurevisible"/>
        </w:rPr>
        <w:t>&gt;</w:t>
      </w:r>
      <w:r>
        <w:t>CHAPTER ONE</w:t>
      </w:r>
      <w:r>
        <w:br/>
      </w:r>
      <w:r w:rsidR="00627ED1" w:rsidRPr="00627ED1">
        <w:t xml:space="preserve">The Covenant of the </w:t>
      </w:r>
      <w:r w:rsidR="00627ED1" w:rsidRPr="00627ED1">
        <w:rPr>
          <w:highlight w:val="yellow"/>
        </w:rPr>
        <w:t>B</w:t>
      </w:r>
      <w:r w:rsidRPr="000C7039">
        <w:rPr>
          <w:highlight w:val="yellow"/>
        </w:rPr>
        <w:t>á</w:t>
      </w:r>
      <w:r w:rsidR="00627ED1" w:rsidRPr="00627ED1">
        <w:rPr>
          <w:highlight w:val="yellow"/>
        </w:rPr>
        <w:t>b</w:t>
      </w:r>
    </w:p>
    <w:p w14:paraId="1F0B4F38" w14:textId="77777777" w:rsidR="00C57E99" w:rsidRPr="00575CD8" w:rsidRDefault="00C57E99" w:rsidP="00C57E99">
      <w:pPr>
        <w:pStyle w:val="ParCounter1s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w:t>
      </w:r>
      <w:r>
        <w:rPr>
          <w:rStyle w:val="structure"/>
        </w:rPr>
        <w:t>—en_19920000/</w:t>
      </w:r>
      <w:r w:rsidRPr="00575CD8">
        <w:rPr>
          <w:rStyle w:val="structurevisible"/>
        </w:rPr>
        <w:t>&gt;</w:t>
      </w:r>
    </w:p>
    <w:p w14:paraId="0FEADCBB" w14:textId="77777777" w:rsidR="00C57E99" w:rsidRDefault="00627ED1" w:rsidP="00C57E99">
      <w:pPr>
        <w:pStyle w:val="Body1st"/>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was an independent Manifestation of God Who inaugurated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Dispensation. In several of his writings </w:t>
      </w:r>
      <w:r w:rsidRPr="00627ED1">
        <w:rPr>
          <w:highlight w:val="cyan"/>
        </w:rPr>
        <w:t>Shoghi Effendi</w:t>
      </w:r>
      <w:r w:rsidRPr="00627ED1">
        <w:t xml:space="preserve">, the Guardian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extols the station of the </w:t>
      </w:r>
      <w:r w:rsidRPr="00627ED1">
        <w:rPr>
          <w:highlight w:val="yellow"/>
        </w:rPr>
        <w:t>B</w:t>
      </w:r>
      <w:r w:rsidR="00C57E99" w:rsidRPr="000C7039">
        <w:rPr>
          <w:highlight w:val="yellow"/>
        </w:rPr>
        <w:t>á</w:t>
      </w:r>
      <w:r w:rsidRPr="00627ED1">
        <w:rPr>
          <w:highlight w:val="yellow"/>
        </w:rPr>
        <w:t>b</w:t>
      </w:r>
      <w:r w:rsidRPr="00627ED1">
        <w:t xml:space="preserve"> and describes at length the uniqueness of His Mission. The following is a brief extract from </w:t>
      </w:r>
      <w:r w:rsidR="00C57E99" w:rsidRPr="00513022">
        <w:rPr>
          <w:rStyle w:val="structurevisible"/>
        </w:rPr>
        <w:t>&lt;</w:t>
      </w:r>
      <w:r w:rsidR="00C57E99" w:rsidRPr="00513022">
        <w:rPr>
          <w:rStyle w:val="structure"/>
        </w:rPr>
        <w:t>title Sho_%</w:t>
      </w:r>
      <w:r w:rsidR="00C57E99" w:rsidRPr="00513022">
        <w:rPr>
          <w:rStyle w:val="structurevisible"/>
        </w:rPr>
        <w:t>&gt;</w:t>
      </w:r>
      <w:r w:rsidRPr="00627ED1">
        <w:rPr>
          <w:rStyle w:val="BookTitle"/>
        </w:rPr>
        <w:t>God Passes By</w:t>
      </w:r>
      <w:r w:rsidR="00C57E99" w:rsidRPr="00513022">
        <w:rPr>
          <w:rStyle w:val="structurevisible"/>
        </w:rPr>
        <w:t>&lt;/</w:t>
      </w:r>
      <w:r w:rsidR="00C57E99" w:rsidRPr="00513022">
        <w:rPr>
          <w:rStyle w:val="structure"/>
        </w:rPr>
        <w:t>title</w:t>
      </w:r>
      <w:r w:rsidR="00C57E99" w:rsidRPr="00513022">
        <w:rPr>
          <w:rStyle w:val="structurevisible"/>
        </w:rPr>
        <w:t>&gt;</w:t>
      </w:r>
      <w:r w:rsidRPr="00627ED1">
        <w:t>:</w:t>
      </w:r>
    </w:p>
    <w:p w14:paraId="4022AD0D"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w:t>
      </w:r>
      <w:r>
        <w:rPr>
          <w:rStyle w:val="structure"/>
        </w:rPr>
        <w:t>—en_19920000/</w:t>
      </w:r>
      <w:r w:rsidRPr="00575CD8">
        <w:rPr>
          <w:rStyle w:val="structurevisible"/>
        </w:rPr>
        <w:t>&gt;</w:t>
      </w:r>
    </w:p>
    <w:p w14:paraId="0D55B1A1" w14:textId="77777777" w:rsidR="00C57E99" w:rsidRDefault="00C57E99" w:rsidP="00C57E99">
      <w:pPr>
        <w:pStyle w:val="Quote1st"/>
      </w:pPr>
      <w:r w:rsidRPr="001E13CE">
        <w:rPr>
          <w:rStyle w:val="structurevisible"/>
        </w:rPr>
        <w:t>&lt;</w:t>
      </w:r>
      <w:r w:rsidRPr="001E13CE">
        <w:rPr>
          <w:rStyle w:val="structure"/>
        </w:rPr>
        <w:t>cit Sho_%►%_%_%►%_%_%—en_%—%_%</w:t>
      </w:r>
      <w:r w:rsidRPr="001E13CE">
        <w:rPr>
          <w:rStyle w:val="structurevisible"/>
        </w:rPr>
        <w:t>&gt;</w:t>
      </w:r>
      <w:r w:rsidR="00627ED1" w:rsidRPr="00627ED1">
        <w:rPr>
          <w:rStyle w:val="quotebahaiscripture"/>
        </w:rPr>
        <w:t xml:space="preserve">»The </w:t>
      </w:r>
      <w:r w:rsidR="00627ED1" w:rsidRPr="00627ED1">
        <w:rPr>
          <w:rStyle w:val="quotebahaiscripture"/>
          <w:highlight w:val="yellow"/>
        </w:rPr>
        <w:t>Báb</w:t>
      </w:r>
      <w:r w:rsidR="00627ED1" w:rsidRPr="00627ED1">
        <w:rPr>
          <w:rStyle w:val="quotebahaiscripture"/>
        </w:rPr>
        <w:t xml:space="preserve">, acclaimed by </w:t>
      </w:r>
      <w:r w:rsidR="00627ED1" w:rsidRPr="00627ED1">
        <w:rPr>
          <w:rStyle w:val="quotebahaiscripture"/>
          <w:highlight w:val="yellow"/>
        </w:rPr>
        <w:t>Bahá’u’lláh</w:t>
      </w:r>
      <w:r w:rsidR="00627ED1" w:rsidRPr="00627ED1">
        <w:rPr>
          <w:rStyle w:val="quotebahaiscripture"/>
        </w:rPr>
        <w:t xml:space="preserve"> as the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›Essence of Essences‹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›Sea of Seas‹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›Point round Whom the realities of the Prophets and Messengers revolve‹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›from Whom God hath caused to proceed the knowledge of all that was and shall be‹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Whose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›rank excelleth that of all the Prophets‹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Whose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›Revelation transcendeth the comprehension and understanding of all their chosen ones‹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had delivered His Message and discharged His mission. He Who was, in the words of </w:t>
      </w:r>
      <w:r w:rsidR="00627ED1" w:rsidRPr="00627ED1">
        <w:rPr>
          <w:rStyle w:val="quotebahaiscripture"/>
          <w:highlight w:val="yellow"/>
        </w:rPr>
        <w:t>ʿAbdu’l-Bahá</w:t>
      </w:r>
      <w:r w:rsidR="00627ED1" w:rsidRPr="00627ED1">
        <w:rPr>
          <w:rStyle w:val="quotebahaiscripture"/>
        </w:rPr>
        <w:t xml:space="preserve">, the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quoted"/>
        </w:rPr>
        <w:t>›Morn of Truth‹</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quoted"/>
        </w:rPr>
        <w:t>›Harbinger of the Most Great Light‹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Whose advent at once signalized the termination of the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quoted"/>
        </w:rPr>
        <w:t>›Prophetic Cycle‹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the inception of the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quoted"/>
        </w:rPr>
        <w:t>›Cycle of Fulfilment‹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had simultaneously through His Revelation banished the shades of night that had descended upon His country, and proclaimed the impending rise of that Incomparable Orb Whose radiance was to envelope the whole of mankind. He, as affirmed by Himself,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›the Primal Point from which have been generated all created things‹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›one of the sustaining pillars of the Primal Word of God‹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›Mystic Fane‹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›Great Announcement‹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›Flame of that supernal Light that glowed upon Sinai‹</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›Remembrance of God‹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concerning Whom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›a separate Covenant hath been established with each and every Prophet‹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had, through His advent, at once fulfilled the promise of all ages and ushered in the consummation of all Revelations.«</w:t>
      </w:r>
      <w:r w:rsidRPr="001E13CE">
        <w:rPr>
          <w:rStyle w:val="structurevisible"/>
        </w:rPr>
        <w:t>&lt;/</w:t>
      </w:r>
      <w:r w:rsidRPr="001E13CE">
        <w:rPr>
          <w:rStyle w:val="structure"/>
        </w:rPr>
        <w:t>cit</w:t>
      </w:r>
      <w:r w:rsidRPr="001E13CE">
        <w:rPr>
          <w:rStyle w:val="structurevisible"/>
        </w:rPr>
        <w:t>&gt;</w:t>
      </w:r>
      <w:r w:rsidR="00627ED1" w:rsidRPr="00627ED1">
        <w:t xml:space="preserve"> </w:t>
      </w:r>
      <w:r w:rsidR="00627ED1" w:rsidRPr="00627ED1">
        <w:rPr>
          <w:rStyle w:val="FootnoteReference"/>
        </w:rPr>
        <w:footnoteReference w:id="48"/>
      </w:r>
    </w:p>
    <w:p w14:paraId="2B8C222A"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w:t>
      </w:r>
      <w:r>
        <w:rPr>
          <w:rStyle w:val="structure"/>
        </w:rPr>
        <w:t>—en_19920000/</w:t>
      </w:r>
      <w:r w:rsidRPr="00575CD8">
        <w:rPr>
          <w:rStyle w:val="structurevisible"/>
        </w:rPr>
        <w:t>&gt;</w:t>
      </w:r>
    </w:p>
    <w:p w14:paraId="3A077355" w14:textId="77777777" w:rsidR="00C57E99" w:rsidRPr="008E369F"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wielded the sceptre of an independent Manifestation of God. With a stroke of His pen He abrogated the laws of </w:t>
      </w:r>
      <w:r w:rsidRPr="00627ED1">
        <w:rPr>
          <w:highlight w:val="yellow"/>
        </w:rPr>
        <w:t>Isl</w:t>
      </w:r>
      <w:r w:rsidR="00C57E99" w:rsidRPr="000C7039">
        <w:rPr>
          <w:highlight w:val="yellow"/>
        </w:rPr>
        <w:t>á</w:t>
      </w:r>
      <w:r w:rsidRPr="00627ED1">
        <w:rPr>
          <w:highlight w:val="yellow"/>
        </w:rPr>
        <w:t>m</w:t>
      </w:r>
      <w:r w:rsidRPr="00627ED1">
        <w:t xml:space="preserve">, which were regarded as the most sacred and unassailable heritage </w:t>
      </w:r>
      <w:r w:rsidRPr="00627ED1">
        <w:lastRenderedPageBreak/>
        <w:t xml:space="preserve">bequeathed by the Prophet </w:t>
      </w:r>
      <w:r w:rsidRPr="00627ED1">
        <w:rPr>
          <w:highlight w:val="yellow"/>
        </w:rPr>
        <w:t>Mu</w:t>
      </w:r>
      <w:r w:rsidR="00C57E99" w:rsidRPr="000C7039">
        <w:rPr>
          <w:highlight w:val="yellow"/>
        </w:rPr>
        <w:t>ḥ</w:t>
      </w:r>
      <w:r w:rsidRPr="00627ED1">
        <w:rPr>
          <w:highlight w:val="yellow"/>
        </w:rPr>
        <w:t>ammad</w:t>
      </w:r>
      <w:r w:rsidRPr="00627ED1">
        <w:t xml:space="preserve"> to His followers. No one except a Manifestation of God has the authority to abrogate the laws of a former Dispensation, and this the </w:t>
      </w:r>
      <w:r w:rsidRPr="00627ED1">
        <w:rPr>
          <w:highlight w:val="yellow"/>
        </w:rPr>
        <w:t>B</w:t>
      </w:r>
      <w:r w:rsidR="00C57E99" w:rsidRPr="000C7039">
        <w:rPr>
          <w:highlight w:val="yellow"/>
        </w:rPr>
        <w:t>á</w:t>
      </w:r>
      <w:r w:rsidRPr="00627ED1">
        <w:rPr>
          <w:highlight w:val="yellow"/>
        </w:rPr>
        <w:t>b</w:t>
      </w:r>
      <w:r w:rsidRPr="00627ED1">
        <w:t xml:space="preserve"> did. In their place He formulated new laws which were destined to be short-lived, and designed to be overtaken by the laws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He thus founded an independent religion which spread throughout Persia so rapidly and with such dynamism as to revolutionize the lives of many a person in that land.</w:t>
      </w:r>
      <w:r w:rsidRPr="00627ED1">
        <w:rPr>
          <w:rStyle w:val="structurepagenumber"/>
        </w:rPr>
        <w:t xml:space="preserve"> &lt;page 32</w:t>
      </w:r>
      <w:r w:rsidR="00B777C2">
        <w:rPr>
          <w:rStyle w:val="structurepagenumber"/>
        </w:rPr>
        <w:t>/&gt;</w:t>
      </w:r>
    </w:p>
    <w:p w14:paraId="4AE0680F"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4</w:t>
      </w:r>
      <w:r>
        <w:rPr>
          <w:rStyle w:val="structure"/>
        </w:rPr>
        <w:t>—en_19920000/</w:t>
      </w:r>
      <w:r w:rsidRPr="00575CD8">
        <w:rPr>
          <w:rStyle w:val="structurevisible"/>
        </w:rPr>
        <w:t>&gt;</w:t>
      </w:r>
    </w:p>
    <w:p w14:paraId="1E04DBAC" w14:textId="77777777" w:rsidR="00C57E99" w:rsidRDefault="00627ED1" w:rsidP="00C57E99">
      <w:pPr>
        <w:pStyle w:val="Bodycont"/>
      </w:pPr>
      <w:r w:rsidRPr="00627ED1">
        <w:t xml:space="preserve">But the </w:t>
      </w:r>
      <w:r w:rsidRPr="00627ED1">
        <w:rPr>
          <w:highlight w:val="yellow"/>
        </w:rPr>
        <w:t>B</w:t>
      </w:r>
      <w:r w:rsidR="00C57E99" w:rsidRPr="000C7039">
        <w:rPr>
          <w:highlight w:val="yellow"/>
        </w:rPr>
        <w:t>á</w:t>
      </w:r>
      <w:r w:rsidRPr="00627ED1">
        <w:rPr>
          <w:highlight w:val="yellow"/>
        </w:rPr>
        <w:t>b’s</w:t>
      </w:r>
      <w:r w:rsidRPr="00627ED1">
        <w:t xml:space="preserve"> Mission was two-fold. He was also the harbinger of the Supreme Manifestation of God Whom He designated as </w:t>
      </w:r>
      <w:r w:rsidRPr="00627ED1">
        <w:rPr>
          <w:rStyle w:val="quotesterms"/>
        </w:rPr>
        <w:t>›Him Whom God shall make manifest‹</w:t>
      </w:r>
      <w:r w:rsidRPr="00627ED1">
        <w:t xml:space="preserve">. However, we must bear in mind the following comment by </w:t>
      </w:r>
      <w:r w:rsidRPr="00627ED1">
        <w:rPr>
          <w:highlight w:val="cyan"/>
        </w:rPr>
        <w:t>Shoghi Effendi</w:t>
      </w:r>
      <w:r w:rsidRPr="00627ED1">
        <w:t>.</w:t>
      </w:r>
    </w:p>
    <w:p w14:paraId="3B6C0F41"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5</w:t>
      </w:r>
      <w:r>
        <w:rPr>
          <w:rStyle w:val="structure"/>
        </w:rPr>
        <w:t>—en_19920000/</w:t>
      </w:r>
      <w:r w:rsidRPr="00575CD8">
        <w:rPr>
          <w:rStyle w:val="structurevisible"/>
        </w:rPr>
        <w:t>&gt;</w:t>
      </w:r>
    </w:p>
    <w:p w14:paraId="3B920C2D" w14:textId="77777777" w:rsidR="00C57E99" w:rsidRDefault="00C57E99" w:rsidP="00C57E99">
      <w:pPr>
        <w:pStyle w:val="Quote1st"/>
      </w:pPr>
      <w:r w:rsidRPr="001E13CE">
        <w:rPr>
          <w:rStyle w:val="structurevisible"/>
        </w:rPr>
        <w:t>&lt;</w:t>
      </w:r>
      <w:r w:rsidRPr="001E13CE">
        <w:rPr>
          <w:rStyle w:val="structure"/>
        </w:rPr>
        <w:t>cit Sho_%►%_%_%►%_%_%—en_%—%_%</w:t>
      </w:r>
      <w:r w:rsidRPr="001E13CE">
        <w:rPr>
          <w:rStyle w:val="structurevisible"/>
        </w:rPr>
        <w:t>&gt;</w:t>
      </w:r>
      <w:r w:rsidR="00627ED1" w:rsidRPr="00627ED1">
        <w:rPr>
          <w:rStyle w:val="quotebahaiscripture"/>
        </w:rPr>
        <w:t xml:space="preserve">»Indeed the greatness of the </w:t>
      </w:r>
      <w:r w:rsidR="00627ED1" w:rsidRPr="00627ED1">
        <w:rPr>
          <w:rStyle w:val="quotebahaiscripture"/>
          <w:highlight w:val="yellow"/>
        </w:rPr>
        <w:t>Báb</w:t>
      </w:r>
      <w:r w:rsidR="00627ED1" w:rsidRPr="00627ED1">
        <w:rPr>
          <w:rStyle w:val="quotebahaiscripture"/>
        </w:rPr>
        <w:t xml:space="preserve"> consists primarily, not in His being the divinely-appointed Forerunner of so transcendent a Revelation, but rather in His having been invested with the powers inherent in the Inaugurator of a separate religious Dispensation, and in His wielding, to a degree unrivalled by the Messengers gone before Him, the sceptre of independent Prophethood.«</w:t>
      </w:r>
      <w:r w:rsidRPr="001E13CE">
        <w:rPr>
          <w:rStyle w:val="structurevisible"/>
        </w:rPr>
        <w:t>&lt;/</w:t>
      </w:r>
      <w:r w:rsidRPr="001E13CE">
        <w:rPr>
          <w:rStyle w:val="structure"/>
        </w:rPr>
        <w:t>cit</w:t>
      </w:r>
      <w:r w:rsidRPr="001E13CE">
        <w:rPr>
          <w:rStyle w:val="structurevisible"/>
        </w:rPr>
        <w:t>&gt;</w:t>
      </w:r>
      <w:r w:rsidR="00627ED1" w:rsidRPr="00627ED1">
        <w:t xml:space="preserve"> </w:t>
      </w:r>
      <w:r w:rsidR="00627ED1" w:rsidRPr="00627ED1">
        <w:rPr>
          <w:rStyle w:val="FootnoteReference"/>
        </w:rPr>
        <w:footnoteReference w:id="49"/>
      </w:r>
    </w:p>
    <w:p w14:paraId="6CE9F2D6"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6</w:t>
      </w:r>
      <w:r>
        <w:rPr>
          <w:rStyle w:val="structure"/>
        </w:rPr>
        <w:t>—en_19920000/</w:t>
      </w:r>
      <w:r w:rsidRPr="00575CD8">
        <w:rPr>
          <w:rStyle w:val="structurevisible"/>
        </w:rPr>
        <w:t>&gt;</w:t>
      </w:r>
    </w:p>
    <w:p w14:paraId="6615E96F" w14:textId="77777777" w:rsidR="00C57E99" w:rsidRDefault="00627ED1" w:rsidP="00C57E99">
      <w:pPr>
        <w:pStyle w:val="Bodyafterquote"/>
      </w:pPr>
      <w:r w:rsidRPr="00627ED1">
        <w:t xml:space="preserve">Indeed, the Mission of the </w:t>
      </w:r>
      <w:r w:rsidRPr="00627ED1">
        <w:rPr>
          <w:highlight w:val="yellow"/>
        </w:rPr>
        <w:t>B</w:t>
      </w:r>
      <w:r w:rsidR="00C57E99" w:rsidRPr="000C7039">
        <w:rPr>
          <w:highlight w:val="yellow"/>
        </w:rPr>
        <w:t>á</w:t>
      </w:r>
      <w:r w:rsidRPr="00627ED1">
        <w:rPr>
          <w:highlight w:val="yellow"/>
        </w:rPr>
        <w:t>b</w:t>
      </w:r>
      <w:r w:rsidRPr="00627ED1">
        <w:t xml:space="preserve"> was unique. Never in the history of religion do we find two independent Revelations appearing in such rapid succession. Only nine years separated the birth of these two Revelations. The two Manifestations were contemporaries; the </w:t>
      </w:r>
      <w:r w:rsidRPr="00627ED1">
        <w:rPr>
          <w:highlight w:val="yellow"/>
        </w:rPr>
        <w:t>B</w:t>
      </w:r>
      <w:r w:rsidR="00C57E99" w:rsidRPr="000C7039">
        <w:rPr>
          <w:highlight w:val="yellow"/>
        </w:rPr>
        <w:t>á</w:t>
      </w:r>
      <w:r w:rsidRPr="00627ED1">
        <w:rPr>
          <w:highlight w:val="yellow"/>
        </w:rPr>
        <w:t>b</w:t>
      </w:r>
      <w:r w:rsidRPr="00627ED1">
        <w:t xml:space="preserve"> was two years</w:t>
      </w:r>
      <w:r w:rsidRPr="00627ED1">
        <w:rPr>
          <w:rStyle w:val="FootnoteReference"/>
        </w:rPr>
        <w:footnoteReference w:id="50"/>
      </w:r>
      <w:r w:rsidRPr="00627ED1">
        <w:t xml:space="preserve"> younger than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They were natives of the same country, spoke the same language, practised the same religion, followed the same social customs but lived about five hundred miles apart and never met each other in person. In fact there is a Tablet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addressed to </w:t>
      </w:r>
      <w:r w:rsidRPr="00627ED1">
        <w:rPr>
          <w:highlight w:val="yellow"/>
        </w:rPr>
        <w:t>Varq</w:t>
      </w:r>
      <w:r w:rsidR="00C57E99" w:rsidRPr="000C7039">
        <w:rPr>
          <w:highlight w:val="yellow"/>
        </w:rPr>
        <w:t>á</w:t>
      </w:r>
      <w:r w:rsidRPr="00627ED1">
        <w:rPr>
          <w:rStyle w:val="FootnoteReference"/>
        </w:rPr>
        <w:footnoteReference w:id="51"/>
      </w:r>
      <w:r w:rsidRPr="00627ED1">
        <w:t xml:space="preserve"> one of His great apostles, written in the words</w:t>
      </w:r>
      <w:r w:rsidRPr="00627ED1">
        <w:rPr>
          <w:rStyle w:val="FootnoteReference"/>
        </w:rPr>
        <w:footnoteReference w:id="52"/>
      </w:r>
      <w:r w:rsidRPr="00627ED1">
        <w:t xml:space="preserve"> of His amanuensis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in which it is stated that the </w:t>
      </w:r>
      <w:r w:rsidRPr="00627ED1">
        <w:rPr>
          <w:highlight w:val="yellow"/>
        </w:rPr>
        <w:t>B</w:t>
      </w:r>
      <w:r w:rsidR="00C57E99" w:rsidRPr="000C7039">
        <w:rPr>
          <w:highlight w:val="yellow"/>
        </w:rPr>
        <w:t>á</w:t>
      </w:r>
      <w:r w:rsidRPr="00627ED1">
        <w:rPr>
          <w:highlight w:val="yellow"/>
        </w:rPr>
        <w:t>b</w:t>
      </w:r>
      <w:r w:rsidRPr="00627ED1">
        <w:t xml:space="preserve"> had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person. </w:t>
      </w:r>
      <w:r w:rsidRPr="00627ED1">
        <w:rPr>
          <w:rStyle w:val="FootnoteReference"/>
        </w:rPr>
        <w:footnoteReference w:id="53"/>
      </w:r>
      <w:r w:rsidRPr="00627ED1">
        <w:t xml:space="preserve"> But </w:t>
      </w:r>
      <w:r w:rsidRPr="00627ED1">
        <w:rPr>
          <w:highlight w:val="yellow"/>
        </w:rPr>
        <w:t>ʿAbdu’l-Bah</w:t>
      </w:r>
      <w:r w:rsidR="00C57E99" w:rsidRPr="000C7039">
        <w:rPr>
          <w:highlight w:val="yellow"/>
        </w:rPr>
        <w:t>á</w:t>
      </w:r>
      <w:r w:rsidRPr="00627ED1">
        <w:t xml:space="preserve"> has stated that they never met. As He is the authorized Interpreter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Writings, we accept </w:t>
      </w:r>
      <w:r w:rsidRPr="00627ED1">
        <w:rPr>
          <w:highlight w:val="yellow"/>
        </w:rPr>
        <w:t>ʿAbdu’l-Bah</w:t>
      </w:r>
      <w:r w:rsidR="00C57E99" w:rsidRPr="007C5354">
        <w:rPr>
          <w:highlight w:val="yellow"/>
        </w:rPr>
        <w:t>á</w:t>
      </w:r>
      <w:r w:rsidRPr="00627ED1">
        <w:rPr>
          <w:highlight w:val="yellow"/>
        </w:rPr>
        <w:t>’s</w:t>
      </w:r>
      <w:r w:rsidRPr="00627ED1">
        <w:t xml:space="preserve"> statement that the </w:t>
      </w:r>
      <w:r w:rsidRPr="00627ED1">
        <w:rPr>
          <w:highlight w:val="yellow"/>
        </w:rPr>
        <w:t>B</w:t>
      </w:r>
      <w:r w:rsidR="00C57E99" w:rsidRPr="000C7039">
        <w:rPr>
          <w:highlight w:val="yellow"/>
        </w:rPr>
        <w:t>á</w:t>
      </w:r>
      <w:r w:rsidRPr="00627ED1">
        <w:rPr>
          <w:highlight w:val="yellow"/>
        </w:rPr>
        <w:t>b</w:t>
      </w:r>
      <w:r w:rsidRPr="00627ED1">
        <w:t xml:space="preserve"> did not attain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person.</w:t>
      </w:r>
    </w:p>
    <w:p w14:paraId="71A94487"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7</w:t>
      </w:r>
      <w:r>
        <w:rPr>
          <w:rStyle w:val="structure"/>
        </w:rPr>
        <w:t>—en_19920000/</w:t>
      </w:r>
      <w:r w:rsidRPr="00575CD8">
        <w:rPr>
          <w:rStyle w:val="structurevisible"/>
        </w:rPr>
        <w:t>&gt;</w:t>
      </w:r>
    </w:p>
    <w:p w14:paraId="05B6DCE4" w14:textId="77777777" w:rsidR="00C57E99" w:rsidRDefault="00627ED1" w:rsidP="00C57E99">
      <w:pPr>
        <w:pStyle w:val="Bodycont"/>
      </w:pPr>
      <w:r w:rsidRPr="00627ED1">
        <w:t xml:space="preserve">In a Tablet addressed to </w:t>
      </w:r>
      <w:r w:rsidR="00C57E99" w:rsidRPr="00865A8E">
        <w:rPr>
          <w:highlight w:val="yellow"/>
        </w:rPr>
        <w:t></w:t>
      </w:r>
      <w:r w:rsidRPr="00627ED1">
        <w:rPr>
          <w:highlight w:val="yellow"/>
        </w:rPr>
        <w:t>ay</w:t>
      </w:r>
      <w:r w:rsidR="00C57E99" w:rsidRPr="002A60F3">
        <w:rPr>
          <w:highlight w:val="yellow"/>
        </w:rPr>
        <w:t></w:t>
      </w:r>
      <w:r w:rsidRPr="00627ED1">
        <w:rPr>
          <w:highlight w:val="yellow"/>
        </w:rPr>
        <w:t xml:space="preserve"> Káẓim-i-Samandar</w:t>
      </w:r>
      <w:r w:rsidRPr="00627ED1">
        <w:rPr>
          <w:rStyle w:val="FootnoteReference"/>
        </w:rPr>
        <w:footnoteReference w:id="54"/>
      </w:r>
      <w:r w:rsidRPr="00627ED1">
        <w:rPr>
          <w:rStyle w:val="FootnoteReference"/>
        </w:rPr>
        <w:footnoteReference w:id="55"/>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at one time He revealed certain words addressed to the </w:t>
      </w:r>
      <w:r w:rsidRPr="00627ED1">
        <w:rPr>
          <w:highlight w:val="yellow"/>
        </w:rPr>
        <w:t>B</w:t>
      </w:r>
      <w:r w:rsidR="00C57E99" w:rsidRPr="000C7039">
        <w:rPr>
          <w:highlight w:val="yellow"/>
        </w:rPr>
        <w:t>á</w:t>
      </w:r>
      <w:r w:rsidRPr="00627ED1">
        <w:rPr>
          <w:highlight w:val="yellow"/>
        </w:rPr>
        <w:t>b</w:t>
      </w:r>
      <w:r w:rsidRPr="00627ED1">
        <w:t xml:space="preserve">, words which illumined all the Holy Books of God. Upon reading these words, the </w:t>
      </w:r>
      <w:r w:rsidRPr="00627ED1">
        <w:rPr>
          <w:highlight w:val="yellow"/>
        </w:rPr>
        <w:t>B</w:t>
      </w:r>
      <w:r w:rsidR="00C57E99" w:rsidRPr="000C7039">
        <w:rPr>
          <w:highlight w:val="yellow"/>
        </w:rPr>
        <w:t>á</w:t>
      </w:r>
      <w:r w:rsidRPr="00627ED1">
        <w:rPr>
          <w:highlight w:val="yellow"/>
        </w:rPr>
        <w:t>b</w:t>
      </w:r>
      <w:r w:rsidRPr="00627ED1">
        <w:t xml:space="preserve"> was so carried away by the breezes of divine revelation that with His whole being He soared in the heaven of nearness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decided to present Himself before the face of His Lord. The revealed words exhilarated Him in such wise that no pen can record or tongue explain.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asserts that for the protection of the Faith, this episode was not made public.</w:t>
      </w:r>
    </w:p>
    <w:p w14:paraId="5344D564"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8</w:t>
      </w:r>
      <w:r>
        <w:rPr>
          <w:rStyle w:val="structure"/>
        </w:rPr>
        <w:t>—en_19920000/</w:t>
      </w:r>
      <w:r w:rsidRPr="00575CD8">
        <w:rPr>
          <w:rStyle w:val="structurevisible"/>
        </w:rPr>
        <w:t>&gt;</w:t>
      </w:r>
    </w:p>
    <w:p w14:paraId="12BB50DF" w14:textId="77777777" w:rsidR="00C57E99" w:rsidRDefault="00627ED1" w:rsidP="00C57E99">
      <w:pPr>
        <w:pStyle w:val="Bodycont"/>
      </w:pPr>
      <w:r w:rsidRPr="00627ED1">
        <w:t xml:space="preserve">The </w:t>
      </w:r>
      <w:r w:rsidRPr="00627ED1">
        <w:rPr>
          <w:highlight w:val="yellow"/>
        </w:rPr>
        <w:t>B</w:t>
      </w:r>
      <w:r w:rsidR="00C57E99" w:rsidRPr="000C7039">
        <w:rPr>
          <w:highlight w:val="yellow"/>
        </w:rPr>
        <w:t>á</w:t>
      </w:r>
      <w:r w:rsidRPr="00627ED1">
        <w:rPr>
          <w:highlight w:val="yellow"/>
        </w:rPr>
        <w:t>b’s</w:t>
      </w:r>
      <w:r w:rsidRPr="00627ED1">
        <w:t xml:space="preserve"> unique Mission in the history of religion is that He stood in between two religious cycles. With his advent He closed, on the one hand, the </w:t>
      </w:r>
      <w:r w:rsidRPr="00627ED1">
        <w:rPr>
          <w:rStyle w:val="quotesterms"/>
        </w:rPr>
        <w:t>›Prophetic Cycle‹</w:t>
      </w:r>
      <w:r w:rsidRPr="00627ED1">
        <w:t>, which began with Adam as the</w:t>
      </w:r>
      <w:r w:rsidRPr="00627ED1">
        <w:rPr>
          <w:rStyle w:val="structurepagenumber"/>
        </w:rPr>
        <w:t xml:space="preserve"> &lt;page 33</w:t>
      </w:r>
      <w:r w:rsidR="00B777C2">
        <w:rPr>
          <w:rStyle w:val="structurepagenumber"/>
        </w:rPr>
        <w:t>/&gt;</w:t>
      </w:r>
      <w:r w:rsidR="00C57E99">
        <w:t xml:space="preserve"> </w:t>
      </w:r>
      <w:r w:rsidRPr="00627ED1">
        <w:t xml:space="preserve">first Manifestation of God in recorded history and ended with the Dispensation of </w:t>
      </w:r>
      <w:r w:rsidRPr="00627ED1">
        <w:rPr>
          <w:highlight w:val="yellow"/>
        </w:rPr>
        <w:t>Isl</w:t>
      </w:r>
      <w:r w:rsidR="00C57E99" w:rsidRPr="000C7039">
        <w:rPr>
          <w:highlight w:val="yellow"/>
        </w:rPr>
        <w:t>á</w:t>
      </w:r>
      <w:r w:rsidRPr="00627ED1">
        <w:rPr>
          <w:highlight w:val="yellow"/>
        </w:rPr>
        <w:t>m</w:t>
      </w:r>
      <w:r w:rsidRPr="00627ED1">
        <w:t xml:space="preserve"> and, on the other, He opened the </w:t>
      </w:r>
      <w:r w:rsidRPr="00627ED1">
        <w:rPr>
          <w:rStyle w:val="quotesterms"/>
        </w:rPr>
        <w:t>›Cycle of Fulfilment‹</w:t>
      </w:r>
      <w:r w:rsidRPr="00627ED1">
        <w:t xml:space="preserve"> whose duration, according to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will be at least five thousand centuries.</w:t>
      </w:r>
    </w:p>
    <w:p w14:paraId="371A31EF"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9</w:t>
      </w:r>
      <w:r>
        <w:rPr>
          <w:rStyle w:val="structure"/>
        </w:rPr>
        <w:t>—en_19920000/</w:t>
      </w:r>
      <w:r w:rsidRPr="00575CD8">
        <w:rPr>
          <w:rStyle w:val="structurevisible"/>
        </w:rPr>
        <w:t>&gt;</w:t>
      </w:r>
    </w:p>
    <w:p w14:paraId="02FA7D23" w14:textId="77777777" w:rsidR="00C57E99" w:rsidRDefault="00627ED1" w:rsidP="00C57E99">
      <w:pPr>
        <w:pStyle w:val="Bodycont"/>
      </w:pPr>
      <w:r w:rsidRPr="00627ED1">
        <w:t xml:space="preserve">It is important to note that the mission of all the Manifestations of God in the prophetic cycle, up to and including </w:t>
      </w:r>
      <w:r w:rsidRPr="00627ED1">
        <w:rPr>
          <w:highlight w:val="yellow"/>
        </w:rPr>
        <w:t>Mu</w:t>
      </w:r>
      <w:r w:rsidR="00C57E99" w:rsidRPr="000C7039">
        <w:rPr>
          <w:highlight w:val="yellow"/>
        </w:rPr>
        <w:t>ḥ</w:t>
      </w:r>
      <w:r w:rsidRPr="00627ED1">
        <w:rPr>
          <w:highlight w:val="yellow"/>
        </w:rPr>
        <w:t>ammad</w:t>
      </w:r>
      <w:r w:rsidRPr="00627ED1">
        <w:t xml:space="preserve">, was to prophesy the advent of the Day of God. Hence they are included in the </w:t>
      </w:r>
      <w:r w:rsidRPr="00627ED1">
        <w:rPr>
          <w:rStyle w:val="quotesterms"/>
        </w:rPr>
        <w:t>›Prophetic Cycle‹</w:t>
      </w:r>
      <w:r w:rsidRPr="00627ED1">
        <w:t xml:space="preserve">. </w:t>
      </w:r>
      <w:r w:rsidRPr="00627ED1">
        <w:rPr>
          <w:highlight w:val="yellow"/>
        </w:rPr>
        <w:t>Mu</w:t>
      </w:r>
      <w:r w:rsidR="00C57E99" w:rsidRPr="000C7039">
        <w:rPr>
          <w:highlight w:val="yellow"/>
        </w:rPr>
        <w:t>ḥ</w:t>
      </w:r>
      <w:r w:rsidRPr="00627ED1">
        <w:rPr>
          <w:highlight w:val="yellow"/>
        </w:rPr>
        <w:t>ammad</w:t>
      </w:r>
      <w:r w:rsidRPr="00627ED1">
        <w:t xml:space="preserve"> was the last one among them and is therefore designated </w:t>
      </w:r>
      <w:r w:rsidRPr="00627ED1">
        <w:rPr>
          <w:rStyle w:val="quotesterms"/>
        </w:rPr>
        <w:t>›Seal of the Prophets‹</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claim, on the other hand, makes it clear that He is not a Prophet in the category of those who prophesy, but His station is that of the Supreme Manifestation of God who </w:t>
      </w:r>
      <w:r w:rsidRPr="00627ED1">
        <w:lastRenderedPageBreak/>
        <w:t xml:space="preserve">inaugurates the </w:t>
      </w:r>
      <w:r w:rsidRPr="00627ED1">
        <w:rPr>
          <w:rStyle w:val="quotesterms"/>
        </w:rPr>
        <w:t>›Cycle of Fulfilment‹</w:t>
      </w:r>
      <w:r w:rsidRPr="00627ED1">
        <w:t xml:space="preserve"> and ushers in the Day of God whose advent had been so clearly foretold by all the Prophets gone before Him.</w:t>
      </w:r>
    </w:p>
    <w:p w14:paraId="5E9F5CFD"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10</w:t>
      </w:r>
      <w:r>
        <w:rPr>
          <w:rStyle w:val="structure"/>
        </w:rPr>
        <w:t>—en_19920000/</w:t>
      </w:r>
      <w:r w:rsidRPr="00575CD8">
        <w:rPr>
          <w:rStyle w:val="structurevisible"/>
        </w:rPr>
        <w:t>&gt;</w:t>
      </w:r>
    </w:p>
    <w:p w14:paraId="22BF3560" w14:textId="77777777" w:rsidR="00C57E99" w:rsidRDefault="00627ED1" w:rsidP="00C57E99">
      <w:pPr>
        <w:pStyle w:val="Bodycont"/>
      </w:pPr>
      <w:r w:rsidRPr="00627ED1">
        <w:t xml:space="preserve">As we survey the Ministry of the </w:t>
      </w:r>
      <w:r w:rsidRPr="00627ED1">
        <w:rPr>
          <w:highlight w:val="yellow"/>
        </w:rPr>
        <w:t>B</w:t>
      </w:r>
      <w:r w:rsidR="00C57E99" w:rsidRPr="000C7039">
        <w:rPr>
          <w:highlight w:val="yellow"/>
        </w:rPr>
        <w:t>á</w:t>
      </w:r>
      <w:r w:rsidRPr="00627ED1">
        <w:rPr>
          <w:highlight w:val="yellow"/>
        </w:rPr>
        <w:t>b</w:t>
      </w:r>
      <w:r w:rsidRPr="00627ED1">
        <w:t xml:space="preserve">, which lasted a little over six years, we note that the most significant part of His Writings was devoted to establishing a mighty covenant with His followers concerning the Revelation of </w:t>
      </w:r>
      <w:r w:rsidRPr="00627ED1">
        <w:rPr>
          <w:rStyle w:val="quotesterms"/>
        </w:rPr>
        <w:t>›Him Whom God shall make manifest‹</w:t>
      </w:r>
      <w:r w:rsidRPr="00627ED1">
        <w:t xml:space="preserve"> --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Indeed, no Manifestation of God before Him has devoted so much of His Revelation to the subject of the Covenant. When we carefully study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rPr>
          <w:rStyle w:val="FootnoteReference"/>
        </w:rPr>
        <w:footnoteReference w:id="56"/>
      </w:r>
      <w:r w:rsidRPr="00627ED1">
        <w:t xml:space="preserve"> we note that on practically every page of that Book there is a mention of </w:t>
      </w:r>
      <w:r w:rsidRPr="00627ED1">
        <w:rPr>
          <w:rStyle w:val="quotesterms"/>
        </w:rPr>
        <w:t>›Him Whom God shall make manifest‹</w:t>
      </w:r>
      <w:r w:rsidRPr="00627ED1">
        <w:t xml:space="preserve">, stating some aspect of His Revelation, but always extolling His station and mentioning His Name with a reverence which staggers the imagination. The </w:t>
      </w:r>
      <w:r w:rsidRPr="00627ED1">
        <w:rPr>
          <w:highlight w:val="yellow"/>
        </w:rPr>
        <w:t>B</w:t>
      </w:r>
      <w:r w:rsidR="00C57E99" w:rsidRPr="000C7039">
        <w:rPr>
          <w:highlight w:val="yellow"/>
        </w:rPr>
        <w:t>á</w:t>
      </w:r>
      <w:r w:rsidRPr="00627ED1">
        <w:rPr>
          <w:highlight w:val="yellow"/>
        </w:rPr>
        <w:t>b</w:t>
      </w:r>
      <w:r w:rsidRPr="00627ED1">
        <w:t xml:space="preserve"> has mentioned </w:t>
      </w:r>
      <w:r w:rsidRPr="00627ED1">
        <w:rPr>
          <w:rStyle w:val="quotesterms"/>
        </w:rPr>
        <w:t>›Him Whom God shall make manifest‹</w:t>
      </w:r>
      <w:r w:rsidRPr="00627ED1">
        <w:t xml:space="preserve">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more than three hundred times, and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lightGray"/>
        </w:rPr>
        <w:t>Arabic</w:t>
      </w:r>
      <w:r w:rsidRPr="00627ED1">
        <w:rPr>
          <w:rStyle w:val="BookTitle"/>
        </w:rPr>
        <w:t xml:space="preserve">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more than seventy. There are also references to Him without mentioning this designation. In several instances He identifies </w:t>
      </w:r>
      <w:r w:rsidRPr="00627ED1">
        <w:rPr>
          <w:rStyle w:val="quotesterms"/>
        </w:rPr>
        <w:t>›Him Whom God shall make manifest‹</w:t>
      </w:r>
      <w:r w:rsidRPr="00627ED1">
        <w:t xml:space="preserve"> with the designation </w:t>
      </w:r>
      <w:r w:rsidRPr="00627ED1">
        <w:rPr>
          <w:rStyle w:val="quotestermsoriental"/>
        </w:rPr>
        <w:t>›</w:t>
      </w:r>
      <w:r w:rsidRPr="00627ED1">
        <w:rPr>
          <w:rStyle w:val="quotestermsoriental"/>
          <w:highlight w:val="yellow"/>
        </w:rPr>
        <w:t>Bahá’u’lláh</w:t>
      </w:r>
      <w:r w:rsidRPr="00627ED1">
        <w:rPr>
          <w:rStyle w:val="quotestermsoriental"/>
        </w:rPr>
        <w:t>‹</w:t>
      </w:r>
      <w:r w:rsidRPr="00627ED1">
        <w:t>.</w:t>
      </w:r>
    </w:p>
    <w:p w14:paraId="1C6F57BA"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11</w:t>
      </w:r>
      <w:r>
        <w:rPr>
          <w:rStyle w:val="structure"/>
        </w:rPr>
        <w:t>—en_19920000/</w:t>
      </w:r>
      <w:r w:rsidRPr="00575CD8">
        <w:rPr>
          <w:rStyle w:val="structurevisible"/>
        </w:rPr>
        <w:t>&gt;</w:t>
      </w:r>
    </w:p>
    <w:p w14:paraId="768548B8" w14:textId="77777777" w:rsidR="00C57E99" w:rsidRDefault="00627ED1" w:rsidP="00C57E99">
      <w:pPr>
        <w:pStyle w:val="Bodycont"/>
      </w:pPr>
      <w:r w:rsidRPr="00627ED1">
        <w:t xml:space="preserve">The announcement of the Revelation of </w:t>
      </w:r>
      <w:r w:rsidRPr="00627ED1">
        <w:rPr>
          <w:rStyle w:val="quotesterms"/>
        </w:rPr>
        <w:t>›Him Whom God shall make manifest‹</w:t>
      </w:r>
      <w:r w:rsidRPr="00627ED1">
        <w:t xml:space="preserve"> is not limited to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In the great majority of His Writings the </w:t>
      </w:r>
      <w:r w:rsidRPr="00627ED1">
        <w:rPr>
          <w:highlight w:val="yellow"/>
        </w:rPr>
        <w:t>B</w:t>
      </w:r>
      <w:r w:rsidR="00C57E99" w:rsidRPr="000C7039">
        <w:rPr>
          <w:highlight w:val="yellow"/>
        </w:rPr>
        <w:t>á</w:t>
      </w:r>
      <w:r w:rsidRPr="00627ED1">
        <w:rPr>
          <w:highlight w:val="yellow"/>
        </w:rPr>
        <w:t>b</w:t>
      </w:r>
      <w:r w:rsidRPr="00627ED1">
        <w:t xml:space="preserve"> has directed the attention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to that great Revelation which was to follow Him, established a firm Covenant with them and directed all the forces of His Revelation towards the spiritual enrichment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in order to rear a new race of men worthy to attain the presence of </w:t>
      </w:r>
      <w:r w:rsidRPr="00627ED1">
        <w:rPr>
          <w:rStyle w:val="quotesterms"/>
        </w:rPr>
        <w:t>›Him Whom God shall make manifest‹</w:t>
      </w:r>
      <w:r w:rsidRPr="00627ED1">
        <w:t>, recognize His station and embrace His Cause.</w:t>
      </w:r>
    </w:p>
    <w:p w14:paraId="7243A5FD"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12</w:t>
      </w:r>
      <w:r>
        <w:rPr>
          <w:rStyle w:val="structure"/>
        </w:rPr>
        <w:t>—en_19920000/</w:t>
      </w:r>
      <w:r w:rsidRPr="00575CD8">
        <w:rPr>
          <w:rStyle w:val="structurevisible"/>
        </w:rPr>
        <w:t>&gt;</w:t>
      </w:r>
    </w:p>
    <w:p w14:paraId="2843D186" w14:textId="77777777" w:rsidR="00C57E99" w:rsidRDefault="00627ED1" w:rsidP="00C57E99">
      <w:pPr>
        <w:pStyle w:val="Bodycont"/>
      </w:pPr>
      <w:r w:rsidRPr="00627ED1">
        <w:t>The laws He promulgated, some very severe, were designed to shake up the lethargic people of Persia in general and to inflame His own followers with the zeal and fervour of a new and dynamic Faith</w:t>
      </w:r>
      <w:r w:rsidRPr="00627ED1">
        <w:rPr>
          <w:rStyle w:val="structurepagenumber"/>
        </w:rPr>
        <w:t xml:space="preserve"> &lt;page 34</w:t>
      </w:r>
      <w:r w:rsidR="00B777C2">
        <w:rPr>
          <w:rStyle w:val="structurepagenumber"/>
        </w:rPr>
        <w:t>/&gt;</w:t>
      </w:r>
      <w:r w:rsidR="00C57E99">
        <w:t xml:space="preserve"> </w:t>
      </w:r>
      <w:r w:rsidRPr="00627ED1">
        <w:t xml:space="preserve">in particular. In past Dispensations, the energies latent within God’s Revelation have taken about a thousand years to be fully released and diffused gradually within human society. In the Dispensation of the </w:t>
      </w:r>
      <w:r w:rsidRPr="00627ED1">
        <w:rPr>
          <w:highlight w:val="yellow"/>
        </w:rPr>
        <w:t>B</w:t>
      </w:r>
      <w:r w:rsidR="00C57E99" w:rsidRPr="000C7039">
        <w:rPr>
          <w:highlight w:val="yellow"/>
        </w:rPr>
        <w:t>á</w:t>
      </w:r>
      <w:r w:rsidRPr="00627ED1">
        <w:rPr>
          <w:highlight w:val="yellow"/>
        </w:rPr>
        <w:t>b</w:t>
      </w:r>
      <w:r w:rsidRPr="00627ED1">
        <w:t>, however, the energies of a mighty Revelation had to be released within a very short period of time. Therefore, everything associated with His Faith, His laws, His teachings, His own public appearances, His Ministry, His personal life and His martyrdom were all characterized by a dynamism and forcefulness unparalleled in the annals of past religions, and which exerted a most potent and electrifying influence upon friend and foe alike.</w:t>
      </w:r>
    </w:p>
    <w:p w14:paraId="4CC9C9D6"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13</w:t>
      </w:r>
      <w:r>
        <w:rPr>
          <w:rStyle w:val="structure"/>
        </w:rPr>
        <w:t>—en_19920000/</w:t>
      </w:r>
      <w:r w:rsidRPr="00575CD8">
        <w:rPr>
          <w:rStyle w:val="structurevisible"/>
        </w:rPr>
        <w:t>&gt;</w:t>
      </w:r>
    </w:p>
    <w:p w14:paraId="7450ED82" w14:textId="77777777" w:rsidR="00C57E99" w:rsidRDefault="00627ED1" w:rsidP="00C57E99">
      <w:pPr>
        <w:pStyle w:val="Bodycont"/>
      </w:pPr>
      <w:r w:rsidRPr="00627ED1">
        <w:t xml:space="preserve">The laws of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were promulgated for the sake of </w:t>
      </w:r>
      <w:r w:rsidRPr="00627ED1">
        <w:rPr>
          <w:rStyle w:val="quotesterms"/>
        </w:rPr>
        <w:t>›Him Whom God shall make manifest‹</w:t>
      </w:r>
      <w:r w:rsidRPr="00627ED1">
        <w:t xml:space="preserve">. The aim of the </w:t>
      </w:r>
      <w:r w:rsidRPr="00627ED1">
        <w:rPr>
          <w:highlight w:val="yellow"/>
        </w:rPr>
        <w:t>B</w:t>
      </w:r>
      <w:r w:rsidR="00C57E99" w:rsidRPr="000C7039">
        <w:rPr>
          <w:highlight w:val="yellow"/>
        </w:rPr>
        <w:t>á</w:t>
      </w:r>
      <w:r w:rsidRPr="00627ED1">
        <w:rPr>
          <w:highlight w:val="yellow"/>
        </w:rPr>
        <w:t>b</w:t>
      </w:r>
      <w:r w:rsidRPr="00627ED1">
        <w:t xml:space="preserve"> in revealing the laws of His Dispensation was to edify the souls of His followers and mould their conduct in such wise that they could be worthy to embrace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b-i-Asm</w:t>
      </w:r>
      <w:r w:rsidR="00C57E99" w:rsidRPr="000C7039">
        <w:rPr>
          <w:rStyle w:val="BookTitle"/>
          <w:highlight w:val="yellow"/>
        </w:rPr>
        <w:t>á</w:t>
      </w:r>
      <w:r w:rsidRPr="00627ED1">
        <w:rPr>
          <w:rStyle w:val="BookTitle"/>
          <w:highlight w:val="yellow"/>
        </w:rPr>
        <w:t>’</w:t>
      </w:r>
      <w:r w:rsidRPr="00627ED1">
        <w:rPr>
          <w:rStyle w:val="structurevisible"/>
        </w:rPr>
        <w:t>&lt;/</w:t>
      </w:r>
      <w:r w:rsidRPr="00627ED1">
        <w:rPr>
          <w:rStyle w:val="structure"/>
        </w:rPr>
        <w:t>title</w:t>
      </w:r>
      <w:r w:rsidRPr="00627ED1">
        <w:rPr>
          <w:rStyle w:val="structurevisible"/>
        </w:rPr>
        <w:t>&gt;</w:t>
      </w:r>
      <w:r w:rsidRPr="00627ED1">
        <w:t>, one of His celebrated Writings, He reveals these thought-provoking words.</w:t>
      </w:r>
    </w:p>
    <w:p w14:paraId="5FB47B1A"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14</w:t>
      </w:r>
      <w:r>
        <w:rPr>
          <w:rStyle w:val="structure"/>
        </w:rPr>
        <w:t>—en_19920000/</w:t>
      </w:r>
      <w:r w:rsidRPr="00575CD8">
        <w:rPr>
          <w:rStyle w:val="structurevisible"/>
        </w:rPr>
        <w:t>&gt;</w:t>
      </w:r>
    </w:p>
    <w:p w14:paraId="29E37D6C" w14:textId="77777777" w:rsidR="00C57E99" w:rsidRDefault="00C57E99" w:rsidP="00C57E99">
      <w:pPr>
        <w:pStyle w:val="Quote1st"/>
      </w:pPr>
      <w:r w:rsidRPr="001E13CE">
        <w:rPr>
          <w:rStyle w:val="structurevisible"/>
        </w:rPr>
        <w:t>&lt;</w:t>
      </w:r>
      <w:r w:rsidRPr="001E13CE">
        <w:rPr>
          <w:rStyle w:val="structure"/>
        </w:rPr>
        <w:t>cit Bah_%►%_%_%►%_%_%—en_%—%_%</w:t>
      </w:r>
      <w:r w:rsidRPr="001E13CE">
        <w:rPr>
          <w:rStyle w:val="structurevisible"/>
        </w:rPr>
        <w:t>&gt;</w:t>
      </w:r>
      <w:r w:rsidR="00627ED1" w:rsidRPr="00627ED1">
        <w:rPr>
          <w:rStyle w:val="quotebahaiscripture"/>
        </w:rPr>
        <w:t>»But for the sole reason of His</w:t>
      </w:r>
      <w:r w:rsidR="00627ED1" w:rsidRPr="00627ED1">
        <w:rPr>
          <w:rStyle w:val="FootnoteReference"/>
        </w:rPr>
        <w:footnoteReference w:id="57"/>
      </w:r>
      <w:r w:rsidR="00627ED1" w:rsidRPr="00627ED1">
        <w:rPr>
          <w:rStyle w:val="quotebahaiscripture"/>
        </w:rPr>
        <w:t xml:space="preserve"> being present amongst this people, We would have neither prescribed any law nor laid down any prohibition. It is only for the glorification of His Name and the exaltation of His Cause that We have enunciated certain laws at Our behest, or forbidden the acts to which We are averse, so that at the hour of His manifestation ye may attain through Him the good-pleasure of God and abstain from the things that are abhorrent unto Him.«</w:t>
      </w:r>
      <w:r w:rsidRPr="001E13CE">
        <w:rPr>
          <w:rStyle w:val="structurevisible"/>
        </w:rPr>
        <w:t>&lt;/</w:t>
      </w:r>
      <w:r w:rsidRPr="001E13CE">
        <w:rPr>
          <w:rStyle w:val="structure"/>
        </w:rPr>
        <w:t>cit</w:t>
      </w:r>
      <w:r w:rsidRPr="001E13CE">
        <w:rPr>
          <w:rStyle w:val="structurevisible"/>
        </w:rPr>
        <w:t>&gt;</w:t>
      </w:r>
      <w:r w:rsidR="00627ED1" w:rsidRPr="00627ED1">
        <w:t xml:space="preserve"> </w:t>
      </w:r>
      <w:r w:rsidR="00627ED1" w:rsidRPr="00627ED1">
        <w:rPr>
          <w:rStyle w:val="FootnoteReference"/>
        </w:rPr>
        <w:footnoteReference w:id="58"/>
      </w:r>
    </w:p>
    <w:p w14:paraId="174F5E12"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15</w:t>
      </w:r>
      <w:r>
        <w:rPr>
          <w:rStyle w:val="structure"/>
        </w:rPr>
        <w:t>—en_19920000/</w:t>
      </w:r>
      <w:r w:rsidRPr="00575CD8">
        <w:rPr>
          <w:rStyle w:val="structurevisible"/>
        </w:rPr>
        <w:t>&gt;</w:t>
      </w:r>
    </w:p>
    <w:p w14:paraId="5AD8971A" w14:textId="77777777" w:rsidR="00C57E99" w:rsidRDefault="00627ED1" w:rsidP="00C57E99">
      <w:pPr>
        <w:pStyle w:val="Bodyafterquote"/>
      </w:pPr>
      <w:r w:rsidRPr="00627ED1">
        <w:t xml:space="preserve">The Covenant that the </w:t>
      </w:r>
      <w:r w:rsidRPr="00627ED1">
        <w:rPr>
          <w:highlight w:val="yellow"/>
        </w:rPr>
        <w:t>B</w:t>
      </w:r>
      <w:r w:rsidR="00C57E99" w:rsidRPr="000C7039">
        <w:rPr>
          <w:highlight w:val="yellow"/>
        </w:rPr>
        <w:t>á</w:t>
      </w:r>
      <w:r w:rsidRPr="00627ED1">
        <w:rPr>
          <w:highlight w:val="yellow"/>
        </w:rPr>
        <w:t>b</w:t>
      </w:r>
      <w:r w:rsidRPr="00627ED1">
        <w:t xml:space="preserve"> made with His followers concerning </w:t>
      </w:r>
      <w:r w:rsidRPr="00627ED1">
        <w:rPr>
          <w:rStyle w:val="quotesterms"/>
        </w:rPr>
        <w:t>›Him Whom God shall make manifest‹</w:t>
      </w:r>
      <w:r w:rsidRPr="00627ED1">
        <w:t xml:space="preserve"> was firm and irrevocable. His advent was unquestionable, assured as the mid-day sun. It was in the early days of His Revelation in </w:t>
      </w:r>
      <w:r w:rsidR="00C57E99" w:rsidRPr="000C7039">
        <w:rPr>
          <w:highlight w:val="yellow"/>
        </w:rPr>
        <w:t>í</w:t>
      </w:r>
      <w:r w:rsidRPr="00627ED1">
        <w:rPr>
          <w:highlight w:val="yellow"/>
        </w:rPr>
        <w:t>r</w:t>
      </w:r>
      <w:r w:rsidR="00C57E99" w:rsidRPr="000C7039">
        <w:rPr>
          <w:highlight w:val="yellow"/>
        </w:rPr>
        <w:t>á</w:t>
      </w:r>
      <w:r w:rsidRPr="00627ED1">
        <w:rPr>
          <w:highlight w:val="yellow"/>
        </w:rPr>
        <w:t>z</w:t>
      </w:r>
      <w:r w:rsidRPr="00627ED1">
        <w:t xml:space="preserve"> that He despatched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the first to believe in the </w:t>
      </w:r>
      <w:r w:rsidRPr="00627ED1">
        <w:rPr>
          <w:highlight w:val="yellow"/>
        </w:rPr>
        <w:t>B</w:t>
      </w:r>
      <w:r w:rsidR="00C57E99" w:rsidRPr="000C7039">
        <w:rPr>
          <w:highlight w:val="yellow"/>
        </w:rPr>
        <w:t>á</w:t>
      </w:r>
      <w:r w:rsidRPr="00627ED1">
        <w:rPr>
          <w:highlight w:val="yellow"/>
        </w:rPr>
        <w:t>b</w:t>
      </w:r>
      <w:r w:rsidRPr="00627ED1">
        <w:t xml:space="preserve">, to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for the sole purpose of searching for and establishing contact with </w:t>
      </w:r>
      <w:r w:rsidRPr="00627ED1">
        <w:rPr>
          <w:rStyle w:val="quotesterms"/>
        </w:rPr>
        <w:t>›Him Whom God shall make manifest‹</w:t>
      </w:r>
      <w:r w:rsidRPr="00627ED1">
        <w:t xml:space="preserve">, the One Who was the Source of the Revelation of the </w:t>
      </w:r>
      <w:r w:rsidRPr="00627ED1">
        <w:rPr>
          <w:highlight w:val="yellow"/>
        </w:rPr>
        <w:t>B</w:t>
      </w:r>
      <w:r w:rsidR="00C57E99" w:rsidRPr="000C7039">
        <w:rPr>
          <w:highlight w:val="yellow"/>
        </w:rPr>
        <w:t>á</w:t>
      </w:r>
      <w:r w:rsidRPr="00627ED1">
        <w:rPr>
          <w:highlight w:val="yellow"/>
        </w:rPr>
        <w:t>b</w:t>
      </w:r>
      <w:r w:rsidRPr="00627ED1">
        <w:t xml:space="preserve">, the object of His adoration, and the One in Whose path He longed to lay down His life.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the well-known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historian, relates the following account:</w:t>
      </w:r>
    </w:p>
    <w:p w14:paraId="4229B3FC"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16</w:t>
      </w:r>
      <w:r>
        <w:rPr>
          <w:rStyle w:val="structure"/>
        </w:rPr>
        <w:t>—en_19920000/</w:t>
      </w:r>
      <w:r w:rsidRPr="00575CD8">
        <w:rPr>
          <w:rStyle w:val="structurevisible"/>
        </w:rPr>
        <w:t>&gt;</w:t>
      </w:r>
    </w:p>
    <w:p w14:paraId="54EAA7D5" w14:textId="77777777" w:rsidR="00C57E99" w:rsidRDefault="00C57E99" w:rsidP="00A12F00">
      <w:pPr>
        <w:pStyle w:val="Quote1st"/>
      </w:pPr>
      <w:r w:rsidRPr="00544339">
        <w:rPr>
          <w:rStyle w:val="structurevisible"/>
        </w:rPr>
        <w:t>&lt;</w:t>
      </w:r>
      <w:r w:rsidRPr="00544339">
        <w:rPr>
          <w:rStyle w:val="structure"/>
        </w:rPr>
        <w:t>cit Nabil_%►%_%_%►%_%_%—en_%—%_%</w:t>
      </w:r>
      <w:r w:rsidRPr="00544339">
        <w:rPr>
          <w:rStyle w:val="structurevisible"/>
        </w:rPr>
        <w:t>&gt;</w:t>
      </w:r>
      <w:r w:rsidR="00627ED1" w:rsidRPr="00627ED1">
        <w:rPr>
          <w:rStyle w:val="quoteknownauthor"/>
        </w:rPr>
        <w:t xml:space="preserve">»To </w:t>
      </w:r>
      <w:r w:rsidR="00627ED1" w:rsidRPr="00627ED1">
        <w:rPr>
          <w:rStyle w:val="quoteknownauthor"/>
          <w:highlight w:val="yellow"/>
        </w:rPr>
        <w:t>Mullá Ḥusayn</w:t>
      </w:r>
      <w:r w:rsidR="00627ED1" w:rsidRPr="00627ED1">
        <w:rPr>
          <w:rStyle w:val="quoteknownauthor"/>
        </w:rPr>
        <w:t xml:space="preserve">, as the hour of his departure approached, the </w:t>
      </w:r>
      <w:r w:rsidR="00627ED1" w:rsidRPr="00627ED1">
        <w:rPr>
          <w:rStyle w:val="quoteknownauthor"/>
          <w:highlight w:val="yellow"/>
        </w:rPr>
        <w:t>Báb</w:t>
      </w:r>
      <w:r w:rsidR="00627ED1" w:rsidRPr="00627ED1">
        <w:rPr>
          <w:rStyle w:val="quoteknownauthor"/>
        </w:rPr>
        <w:t xml:space="preserve"> addressed these words: </w:t>
      </w:r>
      <w:r w:rsidR="00627ED1" w:rsidRPr="00627ED1">
        <w:rPr>
          <w:rStyle w:val="structurevisible"/>
        </w:rPr>
        <w:t>&lt;</w:t>
      </w:r>
      <w:r w:rsidR="00627ED1" w:rsidRPr="00627ED1">
        <w:rPr>
          <w:rStyle w:val="structure"/>
        </w:rPr>
        <w:t>cit Bab_%►%_%_%►%_%_%—en_%—%_%</w:t>
      </w:r>
      <w:r w:rsidR="00627ED1" w:rsidRPr="00627ED1">
        <w:rPr>
          <w:rStyle w:val="structurevisible"/>
        </w:rPr>
        <w:t>&gt;</w:t>
      </w:r>
      <w:r w:rsidR="00627ED1" w:rsidRPr="00D266CC">
        <w:rPr>
          <w:rStyle w:val="quotebahaiscriptureBab"/>
        </w:rPr>
        <w:t>›Grieve not that you have not been chosen to accompany Me on My pilgrimage to Ḥijáz. I shall, instead, direct your steps to that city which enshrines a Mystery of such transcendent holiness as neither Ḥijáz</w:t>
      </w:r>
      <w:r w:rsidR="00627ED1" w:rsidRPr="00627ED1">
        <w:rPr>
          <w:rStyle w:val="FootnoteReference"/>
        </w:rPr>
        <w:footnoteReference w:id="59"/>
      </w:r>
      <w:r w:rsidR="00627ED1" w:rsidRPr="00D266CC">
        <w:rPr>
          <w:rStyle w:val="quotebahaiscriptureBab"/>
        </w:rPr>
        <w:t xml:space="preserve"> nor </w:t>
      </w:r>
      <w:r w:rsidR="00A12F00">
        <w:rPr>
          <w:rStyle w:val="quotebahaiscriptureBab"/>
        </w:rPr>
        <w:t></w:t>
      </w:r>
      <w:r w:rsidR="00627ED1" w:rsidRPr="00D266CC">
        <w:rPr>
          <w:rStyle w:val="quotebahaiscriptureBab"/>
          <w:rFonts w:hint="eastAsia"/>
        </w:rPr>
        <w:t>í</w:t>
      </w:r>
      <w:r w:rsidR="00627ED1" w:rsidRPr="00D266CC">
        <w:rPr>
          <w:rStyle w:val="quotebahaiscriptureBab"/>
        </w:rPr>
        <w:t>ráz</w:t>
      </w:r>
      <w:r w:rsidR="00627ED1" w:rsidRPr="00627ED1">
        <w:rPr>
          <w:rStyle w:val="FootnoteReference"/>
        </w:rPr>
        <w:footnoteReference w:id="60"/>
      </w:r>
      <w:r w:rsidR="00627ED1" w:rsidRPr="00D266CC">
        <w:rPr>
          <w:rStyle w:val="quotebahaiscriptureBab"/>
        </w:rPr>
        <w:t xml:space="preserve"> can hope to rival.‹</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Pr="00544339">
        <w:rPr>
          <w:rStyle w:val="structurevisible"/>
        </w:rPr>
        <w:t>&lt;/</w:t>
      </w:r>
      <w:r w:rsidRPr="00544339">
        <w:rPr>
          <w:rStyle w:val="structure"/>
        </w:rPr>
        <w:t>cit</w:t>
      </w:r>
      <w:r w:rsidRPr="00544339">
        <w:rPr>
          <w:rStyle w:val="structurevisible"/>
        </w:rPr>
        <w:t>&gt;</w:t>
      </w:r>
      <w:r w:rsidR="00627ED1" w:rsidRPr="00627ED1">
        <w:t xml:space="preserve"> </w:t>
      </w:r>
      <w:r w:rsidR="00627ED1" w:rsidRPr="00627ED1">
        <w:rPr>
          <w:rStyle w:val="FootnoteReference"/>
        </w:rPr>
        <w:footnoteReference w:id="61"/>
      </w:r>
    </w:p>
    <w:p w14:paraId="493575B0" w14:textId="77777777" w:rsidR="00C57E99" w:rsidRPr="00575CD8" w:rsidRDefault="00C57E99" w:rsidP="00C57E99">
      <w:pPr>
        <w:pStyle w:val="ParCountercont"/>
        <w:framePr w:wrap="notBeside"/>
        <w:rPr>
          <w:rFonts w:eastAsia="Calibri"/>
        </w:rPr>
      </w:pPr>
      <w:r w:rsidRPr="00575CD8">
        <w:rPr>
          <w:rStyle w:val="structurevisible"/>
        </w:rPr>
        <w:lastRenderedPageBreak/>
        <w:t>&lt;</w:t>
      </w:r>
      <w:r>
        <w:rPr>
          <w:rStyle w:val="structure"/>
        </w:rPr>
        <w:t>par TaherzadehA_Covenant_</w:t>
      </w:r>
      <w:r w:rsidRPr="00575CD8">
        <w:rPr>
          <w:rStyle w:val="structureparIDchapcounter"/>
        </w:rPr>
        <w:t>1:</w:t>
      </w:r>
      <w:r w:rsidRPr="00575CD8">
        <w:rPr>
          <w:rStyle w:val="structureparIDparcounter"/>
        </w:rPr>
        <w:t>17</w:t>
      </w:r>
      <w:r>
        <w:rPr>
          <w:rStyle w:val="structure"/>
        </w:rPr>
        <w:t>—en_19920000/</w:t>
      </w:r>
      <w:r w:rsidRPr="00575CD8">
        <w:rPr>
          <w:rStyle w:val="structurevisible"/>
        </w:rPr>
        <w:t>&gt;</w:t>
      </w:r>
    </w:p>
    <w:p w14:paraId="22F0BC94" w14:textId="77777777" w:rsidR="00C57E99" w:rsidRDefault="00627ED1" w:rsidP="00C57E99">
      <w:pPr>
        <w:pStyle w:val="Bodyafterquote"/>
      </w:pPr>
      <w:r w:rsidRPr="00627ED1">
        <w:t xml:space="preserve">The story of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as he tries to find a trace of His Beloved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is fascinating. The hand of providence brought</w:t>
      </w:r>
      <w:r w:rsidRPr="00627ED1">
        <w:rPr>
          <w:rStyle w:val="structurepagenumber"/>
        </w:rPr>
        <w:t xml:space="preserve"> &lt;page 35</w:t>
      </w:r>
      <w:r w:rsidR="00B777C2">
        <w:rPr>
          <w:rStyle w:val="structurepagenumber"/>
        </w:rPr>
        <w:t>/&gt;</w:t>
      </w:r>
      <w:r w:rsidR="00C57E99">
        <w:t xml:space="preserve"> </w:t>
      </w:r>
      <w:r w:rsidRPr="00627ED1">
        <w:t xml:space="preserve">him into close contact with a certain </w:t>
      </w:r>
      <w:r w:rsidRPr="00627ED1">
        <w:rPr>
          <w:highlight w:val="yellow"/>
        </w:rPr>
        <w:t>Mull</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Pr="00627ED1">
        <w:t xml:space="preserve"> who became immensely attracted to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and the Message of the </w:t>
      </w:r>
      <w:r w:rsidRPr="00627ED1">
        <w:rPr>
          <w:highlight w:val="yellow"/>
        </w:rPr>
        <w:t>B</w:t>
      </w:r>
      <w:r w:rsidR="00C57E99" w:rsidRPr="000C7039">
        <w:rPr>
          <w:highlight w:val="yellow"/>
        </w:rPr>
        <w:t>á</w:t>
      </w:r>
      <w:r w:rsidRPr="00627ED1">
        <w:rPr>
          <w:highlight w:val="yellow"/>
        </w:rPr>
        <w:t>b</w:t>
      </w:r>
      <w:r w:rsidRPr="00627ED1">
        <w:t xml:space="preserve">. The story, recorded in the words of this </w:t>
      </w:r>
      <w:r w:rsidRPr="00627ED1">
        <w:rPr>
          <w:highlight w:val="yellow"/>
        </w:rPr>
        <w:t>Mull</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Pr="00627ED1">
        <w:t xml:space="preserve"> in </w:t>
      </w:r>
      <w:r w:rsidR="00C57E99" w:rsidRPr="00513022">
        <w:rPr>
          <w:rStyle w:val="structurevisible"/>
        </w:rPr>
        <w:t>&lt;</w:t>
      </w:r>
      <w:r w:rsidR="00C57E99" w:rsidRPr="00513022">
        <w:rPr>
          <w:rStyle w:val="structure"/>
        </w:rPr>
        <w:t>title %_%</w:t>
      </w:r>
      <w:r w:rsidR="00C57E99" w:rsidRPr="00513022">
        <w:rPr>
          <w:rStyle w:val="structurevisible"/>
        </w:rPr>
        <w:t>&gt;</w:t>
      </w:r>
      <w:r w:rsidRPr="00627ED1">
        <w:rPr>
          <w:rStyle w:val="BookTitle"/>
        </w:rPr>
        <w:t>The Dawn-Breakers</w:t>
      </w:r>
      <w:r w:rsidR="00C57E99" w:rsidRPr="00513022">
        <w:rPr>
          <w:rStyle w:val="structurevisible"/>
        </w:rPr>
        <w:t>&lt;/</w:t>
      </w:r>
      <w:r w:rsidR="00C57E99" w:rsidRPr="00513022">
        <w:rPr>
          <w:rStyle w:val="structure"/>
        </w:rPr>
        <w:t>title</w:t>
      </w:r>
      <w:r w:rsidR="00C57E99" w:rsidRPr="00513022">
        <w:rPr>
          <w:rStyle w:val="structurevisible"/>
        </w:rPr>
        <w:t>&gt;</w:t>
      </w:r>
      <w:r w:rsidRPr="00627ED1">
        <w:t>, is as follows:</w:t>
      </w:r>
    </w:p>
    <w:p w14:paraId="087F32DD"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18</w:t>
      </w:r>
      <w:r>
        <w:rPr>
          <w:rStyle w:val="structure"/>
        </w:rPr>
        <w:t>—en_19920000/</w:t>
      </w:r>
      <w:r w:rsidRPr="00575CD8">
        <w:rPr>
          <w:rStyle w:val="structurevisible"/>
        </w:rPr>
        <w:t>&gt;</w:t>
      </w:r>
    </w:p>
    <w:p w14:paraId="12CF0B80" w14:textId="77777777" w:rsidR="00C57E99" w:rsidRPr="00A733A6" w:rsidRDefault="00C57E99" w:rsidP="00A12F00">
      <w:pPr>
        <w:pStyle w:val="Quote1st"/>
        <w:rPr>
          <w:rStyle w:val="quoteknownauthorreported"/>
        </w:rPr>
      </w:pPr>
      <w:r w:rsidRPr="00544339">
        <w:rPr>
          <w:rStyle w:val="structurevisible"/>
        </w:rPr>
        <w:t>&lt;</w:t>
      </w:r>
      <w:r w:rsidRPr="00544339">
        <w:rPr>
          <w:rStyle w:val="structure"/>
        </w:rPr>
        <w:t>cit Mulla Muhammad_%►%_%_%►%_%_%—en_%—%_%</w:t>
      </w:r>
      <w:r w:rsidRPr="00544339">
        <w:rPr>
          <w:rStyle w:val="structurevisible"/>
        </w:rPr>
        <w:t>&gt;</w:t>
      </w:r>
      <w:r w:rsidR="00627ED1" w:rsidRPr="00627ED1">
        <w:rPr>
          <w:rStyle w:val="quoteknownauthorreported"/>
        </w:rPr>
        <w:t>»</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›What is your name, and which city is your home?‹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›My name,‹</w:t>
      </w:r>
      <w:r w:rsidR="00627ED1" w:rsidRPr="00627ED1">
        <w:rPr>
          <w:rStyle w:val="quoteknownauthorreported"/>
        </w:rPr>
        <w:t xml:space="preserve"> I replied, </w:t>
      </w:r>
      <w:r w:rsidR="00627ED1" w:rsidRPr="00627ED1">
        <w:rPr>
          <w:rStyle w:val="quotesdirectspeech"/>
        </w:rPr>
        <w:t xml:space="preserve">›is </w:t>
      </w:r>
      <w:r w:rsidR="00627ED1" w:rsidRPr="00627ED1">
        <w:rPr>
          <w:rStyle w:val="quotesdirectspeech"/>
          <w:highlight w:val="yellow"/>
        </w:rPr>
        <w:t>Mullá Muḥammad</w:t>
      </w:r>
      <w:r w:rsidR="00627ED1" w:rsidRPr="00627ED1">
        <w:rPr>
          <w:rStyle w:val="quotesdirectspeech"/>
        </w:rPr>
        <w:t xml:space="preserve">, and my surname </w:t>
      </w:r>
      <w:r w:rsidR="00627ED1" w:rsidRPr="00627ED1">
        <w:rPr>
          <w:rStyle w:val="quotesdirectspeech"/>
          <w:highlight w:val="yellow"/>
        </w:rPr>
        <w:t>Muʿallim</w:t>
      </w:r>
      <w:r w:rsidR="00627ED1" w:rsidRPr="00627ED1">
        <w:rPr>
          <w:rStyle w:val="quotesdirectspeech"/>
        </w:rPr>
        <w:t xml:space="preserve">. My home is </w:t>
      </w:r>
      <w:r w:rsidR="00627ED1" w:rsidRPr="00627ED1">
        <w:rPr>
          <w:rStyle w:val="quotesdirectspeech"/>
          <w:highlight w:val="yellow"/>
        </w:rPr>
        <w:t>Núr</w:t>
      </w:r>
      <w:r w:rsidR="00627ED1" w:rsidRPr="00627ED1">
        <w:rPr>
          <w:rStyle w:val="quotesdirectspeech"/>
        </w:rPr>
        <w:t xml:space="preserve">, in the province of </w:t>
      </w:r>
      <w:r w:rsidR="00627ED1" w:rsidRPr="00627ED1">
        <w:rPr>
          <w:rStyle w:val="quotesdirectspeech"/>
          <w:highlight w:val="yellow"/>
        </w:rPr>
        <w:t>Mázindarán</w:t>
      </w:r>
      <w:r w:rsidR="00627ED1" w:rsidRPr="00627ED1">
        <w:rPr>
          <w:rStyle w:val="quotesdirectspeech"/>
        </w:rPr>
        <w:t>.‹</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›Tell me,‹</w:t>
      </w:r>
      <w:r w:rsidR="00627ED1" w:rsidRPr="00627ED1">
        <w:rPr>
          <w:rStyle w:val="structurevisible"/>
        </w:rPr>
        <w:t>&lt;/&gt;</w:t>
      </w:r>
      <w:r w:rsidR="00627ED1" w:rsidRPr="00627ED1">
        <w:rPr>
          <w:rStyle w:val="quoteknownauthorreported"/>
        </w:rPr>
        <w:t xml:space="preserve"> further enquired </w:t>
      </w:r>
      <w:r w:rsidR="00627ED1" w:rsidRPr="00627ED1">
        <w:rPr>
          <w:rStyle w:val="quoteknownauthorreported"/>
          <w:highlight w:val="yellow"/>
        </w:rPr>
        <w:t>Mullá Ḥusayn</w:t>
      </w:r>
      <w:r w:rsidR="00627ED1" w:rsidRPr="00627ED1">
        <w:rPr>
          <w:rStyle w:val="quoteknownauthorreported"/>
        </w:rPr>
        <w:t xml:space="preserve">,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knownauthorreported"/>
        </w:rPr>
        <w:t xml:space="preserve">›is there to-day among the family of the late </w:t>
      </w:r>
      <w:r w:rsidR="00627ED1" w:rsidRPr="00627ED1">
        <w:rPr>
          <w:rStyle w:val="quoteknownauthorreported"/>
          <w:highlight w:val="yellow"/>
        </w:rPr>
        <w:t>Mírzá Buzurg-i-Núrí</w:t>
      </w:r>
      <w:r w:rsidR="00627ED1" w:rsidRPr="00627ED1">
        <w:rPr>
          <w:rStyle w:val="quoteknownauthorreported"/>
        </w:rPr>
        <w:t>, who was so renowned for his character, his charm, and artistic and intellectual attainments, anyone who has proved himself capable of maintaining the high traditions of that illustrious house?‹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›Yea,‹</w:t>
      </w:r>
      <w:r w:rsidR="00627ED1" w:rsidRPr="00627ED1">
        <w:rPr>
          <w:rStyle w:val="quoteknownauthorreported"/>
        </w:rPr>
        <w:t xml:space="preserve"> I replied, </w:t>
      </w:r>
      <w:r w:rsidR="00627ED1" w:rsidRPr="00627ED1">
        <w:rPr>
          <w:rStyle w:val="quotesdirectspeech"/>
        </w:rPr>
        <w:t>›among his sons now living, one has distinguished Himself by the very traits which characterised His father. By His virtuous life, His high attainments, His loving-kindness and liberality, He has proved Himself a noble descendent of a noble father.‹</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›What is His occupation?‹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he asked me. </w:t>
      </w:r>
      <w:r w:rsidR="00627ED1" w:rsidRPr="00627ED1">
        <w:rPr>
          <w:rStyle w:val="quotesdirectspeech"/>
        </w:rPr>
        <w:t>›He cheers the disconsolate and feeds the hungry,‹</w:t>
      </w:r>
      <w:r w:rsidR="00627ED1" w:rsidRPr="00627ED1">
        <w:rPr>
          <w:rStyle w:val="quoteknownauthorreported"/>
        </w:rPr>
        <w:t xml:space="preserve"> I replied.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›What of His rank and position?‹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›He has none,‹</w:t>
      </w:r>
      <w:r w:rsidR="00627ED1" w:rsidRPr="00627ED1">
        <w:rPr>
          <w:rStyle w:val="quoteknownauthorreported"/>
        </w:rPr>
        <w:t xml:space="preserve"> I said, </w:t>
      </w:r>
      <w:r w:rsidR="00627ED1" w:rsidRPr="00627ED1">
        <w:rPr>
          <w:rStyle w:val="quotesdirectspeech"/>
        </w:rPr>
        <w:t>›apart from befriending the poor and the stranger.‹</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›What is His name?‹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w:t>
      </w:r>
      <w:r w:rsidR="00627ED1" w:rsidRPr="00627ED1">
        <w:rPr>
          <w:rStyle w:val="quotesdirectspeech"/>
          <w:highlight w:val="yellow"/>
        </w:rPr>
        <w:t>Ḥusayn-ʿAlí</w:t>
      </w:r>
      <w:r w:rsidR="00627ED1" w:rsidRPr="00627ED1">
        <w:rPr>
          <w:rStyle w:val="quotesdirectspeech"/>
        </w:rPr>
        <w:t>.‹</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›In which of the scripts of His father does He excel?‹</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 xml:space="preserve">›His favourite script is </w:t>
      </w:r>
      <w:r w:rsidR="00DC6AA6" w:rsidRPr="00230826">
        <w:rPr>
          <w:rStyle w:val="quotesdirectspeech"/>
          <w:rFonts w:hint="eastAsia"/>
          <w:highlight w:val="yellow"/>
        </w:rPr>
        <w:t></w:t>
      </w:r>
      <w:r w:rsidR="00627ED1" w:rsidRPr="00627ED1">
        <w:rPr>
          <w:rStyle w:val="quotesdirectspeech"/>
          <w:highlight w:val="yellow"/>
        </w:rPr>
        <w:t>ikastih-nastaʿlíq</w:t>
      </w:r>
      <w:r w:rsidR="00627ED1" w:rsidRPr="00627ED1">
        <w:rPr>
          <w:rStyle w:val="quotesdirectspeech"/>
        </w:rPr>
        <w:t>.‹</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›How does He spend His time?‹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›He roams the woods and delights in the beauties of the countryside.‹</w:t>
      </w:r>
      <w:r w:rsidR="00627ED1" w:rsidRPr="00627ED1">
        <w:rPr>
          <w:rStyle w:val="quoteknownauthorreported"/>
        </w:rPr>
        <w:t xml:space="preserve">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›What is His age?‹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›Eight and twenty.‹</w:t>
      </w:r>
      <w:r w:rsidR="00627ED1" w:rsidRPr="00627ED1">
        <w:rPr>
          <w:rStyle w:val="quoteknownauthorreported"/>
        </w:rPr>
        <w:t xml:space="preserve"> The eagerness with which </w:t>
      </w:r>
      <w:r w:rsidR="00627ED1" w:rsidRPr="00627ED1">
        <w:rPr>
          <w:rStyle w:val="quoteknownauthorreported"/>
          <w:highlight w:val="yellow"/>
        </w:rPr>
        <w:t>Mullá Ḥusayn</w:t>
      </w:r>
      <w:r w:rsidR="00627ED1" w:rsidRPr="00627ED1">
        <w:rPr>
          <w:rStyle w:val="quoteknownauthorreported"/>
        </w:rPr>
        <w:t xml:space="preserve"> questioned me, and the sense of delight with which he welcomed every particular I gave him, greatly surprised me. Turning to me, with his face beaming with satisfaction and joy, he once more enquired: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›I presume you often meet Him?‹</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›I frequently visit His home,‹</w:t>
      </w:r>
      <w:r w:rsidR="00627ED1" w:rsidRPr="00627ED1">
        <w:rPr>
          <w:rStyle w:val="quoteknownauthorreported"/>
        </w:rPr>
        <w:t xml:space="preserve"> I replied.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›Will you,‹</w:t>
      </w:r>
      <w:r w:rsidR="00627ED1" w:rsidRPr="00627ED1">
        <w:rPr>
          <w:rStyle w:val="structurevisible"/>
        </w:rPr>
        <w:t>&lt;/&gt;</w:t>
      </w:r>
      <w:r w:rsidR="00627ED1" w:rsidRPr="00627ED1">
        <w:rPr>
          <w:rStyle w:val="quoteknownauthorreported"/>
        </w:rPr>
        <w:t xml:space="preserve"> he said,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knownauthorreported"/>
        </w:rPr>
        <w:t>›deliver into His hands a trust from me?‹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w:t>
      </w:r>
      <w:r w:rsidR="00627ED1" w:rsidRPr="00627ED1">
        <w:rPr>
          <w:rStyle w:val="quotesdirectspeech"/>
        </w:rPr>
        <w:t>›Most assuredly,‹</w:t>
      </w:r>
      <w:r w:rsidR="00627ED1" w:rsidRPr="00627ED1">
        <w:rPr>
          <w:rStyle w:val="quoteknownauthorreported"/>
        </w:rPr>
        <w:t xml:space="preserve"> was my reply. He then gave me a scroll wrapped in a piece of cloth, and requested me to hand it to Him the next day at the hour of dawn. </w:t>
      </w:r>
      <w:r w:rsidR="00627ED1" w:rsidRPr="00627ED1">
        <w:rPr>
          <w:rStyle w:val="structurevisible"/>
        </w:rPr>
        <w:t>&lt;</w:t>
      </w:r>
      <w:r w:rsidR="00627ED1" w:rsidRPr="00627ED1">
        <w:rPr>
          <w:rStyle w:val="structure"/>
        </w:rPr>
        <w:t>cit Mulla Husayn_%►%_%_%►%_%_%—en_%—%_%</w:t>
      </w:r>
      <w:r w:rsidR="00627ED1" w:rsidRPr="00627ED1">
        <w:rPr>
          <w:rStyle w:val="structurevisible"/>
        </w:rPr>
        <w:t>&gt;</w:t>
      </w:r>
      <w:r w:rsidR="00627ED1" w:rsidRPr="00627ED1">
        <w:rPr>
          <w:rStyle w:val="quoteknownauthorreported"/>
        </w:rPr>
        <w:t>›Should He deign to answer me,‹</w:t>
      </w:r>
      <w:r w:rsidR="00627ED1" w:rsidRPr="00627ED1">
        <w:rPr>
          <w:rStyle w:val="structurevisible"/>
        </w:rPr>
        <w:t>&lt;/&gt;</w:t>
      </w:r>
      <w:r w:rsidR="00627ED1" w:rsidRPr="00627ED1">
        <w:rPr>
          <w:rStyle w:val="quoteknownauthorreported"/>
        </w:rPr>
        <w:t xml:space="preserve"> he added,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knownauthorreported"/>
        </w:rPr>
        <w:t>›will you be kind enough to acquaint me with His reply?‹</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reported"/>
        </w:rPr>
        <w:t xml:space="preserve"> I received the scroll from him and, at break of day, arose to carry out his desire.</w:t>
      </w:r>
    </w:p>
    <w:p w14:paraId="2BF8DE5B" w14:textId="77777777" w:rsidR="00C57E99" w:rsidRPr="00A733A6"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w:t>
      </w:r>
      <w:r w:rsidRPr="00627ED1">
        <w:rPr>
          <w:rStyle w:val="structureparIDparcounter"/>
        </w:rPr>
        <w:t>19</w:t>
      </w:r>
      <w:r w:rsidRPr="00627ED1">
        <w:rPr>
          <w:rStyle w:val="structure"/>
        </w:rPr>
        <w:t>—en_19920000/</w:t>
      </w:r>
      <w:r w:rsidRPr="00627ED1">
        <w:rPr>
          <w:rStyle w:val="structurevisible"/>
        </w:rPr>
        <w:t>&gt;</w:t>
      </w:r>
    </w:p>
    <w:p w14:paraId="05770D06" w14:textId="77777777" w:rsidR="00C57E99" w:rsidRPr="00A733A6" w:rsidRDefault="00627ED1" w:rsidP="00C57E99">
      <w:pPr>
        <w:pStyle w:val="Quotecont"/>
        <w:rPr>
          <w:rStyle w:val="quoteknownauthorreported"/>
        </w:rPr>
      </w:pPr>
      <w:r w:rsidRPr="00627ED1">
        <w:rPr>
          <w:rStyle w:val="quoteknownauthorreported"/>
        </w:rPr>
        <w:t xml:space="preserve">As I approached the house of </w:t>
      </w:r>
      <w:r w:rsidRPr="00627ED1">
        <w:rPr>
          <w:rStyle w:val="quoteknownauthorreported"/>
          <w:highlight w:val="yellow"/>
        </w:rPr>
        <w:t>Bahá’u’lláh</w:t>
      </w:r>
      <w:r w:rsidRPr="00627ED1">
        <w:rPr>
          <w:rStyle w:val="quoteknownauthorreported"/>
        </w:rPr>
        <w:t xml:space="preserve">, I recognised His brother </w:t>
      </w:r>
      <w:r w:rsidRPr="00627ED1">
        <w:rPr>
          <w:rStyle w:val="quoteknownauthorreported"/>
          <w:highlight w:val="yellow"/>
        </w:rPr>
        <w:t>Mírzá Músá</w:t>
      </w:r>
      <w:r w:rsidRPr="00627ED1">
        <w:rPr>
          <w:rStyle w:val="quoteknownauthorreported"/>
        </w:rPr>
        <w:t xml:space="preserve">, who was standing at the gate, and to whom I communicated the object of my visit. He went into the house and soon reappeared bearing a message of welcome. I was ushered into His presence, and presented the scroll to </w:t>
      </w:r>
      <w:r w:rsidRPr="00627ED1">
        <w:rPr>
          <w:rStyle w:val="quoteknownauthorreported"/>
          <w:highlight w:val="yellow"/>
        </w:rPr>
        <w:t>Mírzá Músá</w:t>
      </w:r>
      <w:r w:rsidRPr="00627ED1">
        <w:rPr>
          <w:rStyle w:val="quoteknownauthorreported"/>
        </w:rPr>
        <w:t xml:space="preserve">, who laid it before </w:t>
      </w:r>
      <w:r w:rsidRPr="00627ED1">
        <w:rPr>
          <w:rStyle w:val="quoteknownauthorreported"/>
          <w:highlight w:val="yellow"/>
        </w:rPr>
        <w:t>Bahá’u’lláh</w:t>
      </w:r>
      <w:r w:rsidRPr="00627ED1">
        <w:rPr>
          <w:rStyle w:val="quoteknownauthorreported"/>
        </w:rPr>
        <w:t xml:space="preserve">. He bade us both be seated. Unfolding the scroll, He glanced at its contents and began to read aloud to us certain of its passages. I sat enraptured as I listened to the sound of His voice and the sweetness of its melody. He had read a page of the scroll when, turning to His brother, He said: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w:t>
      </w:r>
      <w:r w:rsidRPr="00627ED1">
        <w:rPr>
          <w:rStyle w:val="quotebahaireported"/>
          <w:highlight w:val="yellow"/>
        </w:rPr>
        <w:t>Músá</w:t>
      </w:r>
      <w:r w:rsidRPr="00627ED1">
        <w:rPr>
          <w:rStyle w:val="quotebahaireported"/>
        </w:rPr>
        <w:t xml:space="preserve">, what have you to say? Verily I say, whoso believes in the </w:t>
      </w:r>
      <w:r w:rsidRPr="00627ED1">
        <w:rPr>
          <w:rStyle w:val="quotebahaireported"/>
          <w:highlight w:val="yellow"/>
        </w:rPr>
        <w:t>Qur’án</w:t>
      </w:r>
      <w:r w:rsidRPr="00627ED1">
        <w:rPr>
          <w:rStyle w:val="quotebahaireported"/>
        </w:rPr>
        <w:t xml:space="preserve"> and recognises its Divine origin, and yet hesitates, though it be for a moment, to admit that these soul-stirring words are endowed with the same regenerating power, has most assuredly erred in his judgment and has strayed far from the path of justice.‹</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He spoke no more. Dismissing me from His presence, He charged me to take to </w:t>
      </w:r>
      <w:r w:rsidRPr="00627ED1">
        <w:rPr>
          <w:rStyle w:val="quoteknownauthorreported"/>
          <w:highlight w:val="yellow"/>
        </w:rPr>
        <w:t>Mullá Ḥusayn</w:t>
      </w:r>
      <w:r w:rsidRPr="00627ED1">
        <w:rPr>
          <w:rStyle w:val="quoteknownauthorreported"/>
        </w:rPr>
        <w:t>, as a gift</w:t>
      </w:r>
      <w:r w:rsidRPr="00627ED1">
        <w:rPr>
          <w:rStyle w:val="structurepagenumber"/>
        </w:rPr>
        <w:t xml:space="preserve"> &lt;page 36</w:t>
      </w:r>
      <w:r w:rsidR="00B777C2">
        <w:rPr>
          <w:rStyle w:val="structurepagenumber"/>
        </w:rPr>
        <w:t>/&gt;</w:t>
      </w:r>
      <w:r w:rsidRPr="00627ED1">
        <w:rPr>
          <w:rStyle w:val="quoteknownauthorreported"/>
        </w:rPr>
        <w:t xml:space="preserve"> from Him, a loaf of Russian sugar and a package of tea,</w:t>
      </w:r>
      <w:r w:rsidRPr="00627ED1">
        <w:rPr>
          <w:rStyle w:val="FootnoteReference"/>
        </w:rPr>
        <w:footnoteReference w:id="62"/>
      </w:r>
      <w:r w:rsidRPr="00627ED1">
        <w:rPr>
          <w:rStyle w:val="quoteknownauthorreported"/>
        </w:rPr>
        <w:t xml:space="preserve"> and to convey to him the expression of His appreciation and love.</w:t>
      </w:r>
    </w:p>
    <w:p w14:paraId="433B48FD" w14:textId="77777777" w:rsidR="00C57E99" w:rsidRPr="00A733A6"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w:t>
      </w:r>
      <w:r w:rsidRPr="00627ED1">
        <w:rPr>
          <w:rStyle w:val="structureparIDparcounter"/>
        </w:rPr>
        <w:t>20</w:t>
      </w:r>
      <w:r w:rsidRPr="00627ED1">
        <w:rPr>
          <w:rStyle w:val="structure"/>
        </w:rPr>
        <w:t>—en_19920000/</w:t>
      </w:r>
      <w:r w:rsidRPr="00627ED1">
        <w:rPr>
          <w:rStyle w:val="structurevisible"/>
        </w:rPr>
        <w:t>&gt;</w:t>
      </w:r>
    </w:p>
    <w:p w14:paraId="546BF963" w14:textId="77777777" w:rsidR="00C57E99" w:rsidRPr="00A733A6" w:rsidRDefault="00627ED1" w:rsidP="00C57E99">
      <w:pPr>
        <w:pStyle w:val="Quotecont"/>
        <w:rPr>
          <w:rStyle w:val="quoteknownauthorreported"/>
        </w:rPr>
      </w:pPr>
      <w:r w:rsidRPr="00627ED1">
        <w:rPr>
          <w:rStyle w:val="quoteknownauthorreported"/>
        </w:rPr>
        <w:t xml:space="preserve">I arose, and, filled with joy, hastened back to </w:t>
      </w:r>
      <w:r w:rsidRPr="00627ED1">
        <w:rPr>
          <w:rStyle w:val="quoteknownauthorreported"/>
          <w:highlight w:val="yellow"/>
        </w:rPr>
        <w:t>Mullá Ḥusayn</w:t>
      </w:r>
      <w:r w:rsidRPr="00627ED1">
        <w:rPr>
          <w:rStyle w:val="quoteknownauthorreported"/>
        </w:rPr>
        <w:t xml:space="preserve">, and delivered to him the gift and message of </w:t>
      </w:r>
      <w:r w:rsidRPr="00627ED1">
        <w:rPr>
          <w:rStyle w:val="quoteknownauthorreported"/>
          <w:highlight w:val="yellow"/>
        </w:rPr>
        <w:t>Bahá’u’lláh</w:t>
      </w:r>
      <w:r w:rsidRPr="00627ED1">
        <w:rPr>
          <w:rStyle w:val="quoteknownauthorreported"/>
        </w:rPr>
        <w:t xml:space="preserve">. With what joy and exultation he received them from me! Words fail me to describe the intensity of his emotion. He started to his feet, received with bowed head the gift from my hand, and fervently kissed it. He then took me in his arms, kissed my eyes, and said: </w:t>
      </w:r>
      <w:r w:rsidRPr="00627ED1">
        <w:rPr>
          <w:rStyle w:val="structurevisible"/>
        </w:rPr>
        <w:t>&lt;</w:t>
      </w:r>
      <w:r w:rsidRPr="00627ED1">
        <w:rPr>
          <w:rStyle w:val="structure"/>
        </w:rPr>
        <w:t>cit Mulla Husayn_%►%_%_%►%_%_%—en_%—%_%</w:t>
      </w:r>
      <w:r w:rsidRPr="00627ED1">
        <w:rPr>
          <w:rStyle w:val="structurevisible"/>
        </w:rPr>
        <w:t>&gt;</w:t>
      </w:r>
      <w:r w:rsidRPr="00627ED1">
        <w:rPr>
          <w:rStyle w:val="quoteknownauthorreported"/>
        </w:rPr>
        <w:t>›My dearly beloved friend! I pray that even as you have rejoiced my heart, God may grant you eternal felicity and fill your heart with imperishable gladness.‹</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I was amazed at the behaviour of </w:t>
      </w:r>
      <w:r w:rsidRPr="00627ED1">
        <w:rPr>
          <w:rStyle w:val="quoteknownauthorreported"/>
          <w:highlight w:val="yellow"/>
        </w:rPr>
        <w:t>Mullá Ḥusayn</w:t>
      </w:r>
      <w:r w:rsidRPr="00627ED1">
        <w:rPr>
          <w:rStyle w:val="quoteknownauthorreported"/>
        </w:rPr>
        <w:t xml:space="preserve">. What could be, I thought to myself, the nature of the bond that unites these two souls? What could have kindled so fervid a fellowship in their hearts? Why should </w:t>
      </w:r>
      <w:r w:rsidRPr="00627ED1">
        <w:rPr>
          <w:rStyle w:val="quoteknownauthorreported"/>
          <w:highlight w:val="yellow"/>
        </w:rPr>
        <w:t>Mullá Ḥusayn</w:t>
      </w:r>
      <w:r w:rsidRPr="00627ED1">
        <w:rPr>
          <w:rStyle w:val="quoteknownauthorreported"/>
        </w:rPr>
        <w:t xml:space="preserve">, in </w:t>
      </w:r>
      <w:r w:rsidRPr="00627ED1">
        <w:rPr>
          <w:rStyle w:val="quoteknownauthorreported"/>
        </w:rPr>
        <w:lastRenderedPageBreak/>
        <w:t xml:space="preserve">whose sight the pomp and circumstance of royalty were the merest trifle, have evinced such gladness at the sight of so inconsiderable a gift from the hands of </w:t>
      </w:r>
      <w:r w:rsidRPr="00627ED1">
        <w:rPr>
          <w:rStyle w:val="quoteknownauthorreported"/>
          <w:highlight w:val="yellow"/>
        </w:rPr>
        <w:t>Bahá’u’lláh</w:t>
      </w:r>
      <w:r w:rsidRPr="00627ED1">
        <w:rPr>
          <w:rStyle w:val="quoteknownauthorreported"/>
        </w:rPr>
        <w:t>? I was puzzled by this thought and could not unravel its mystery.</w:t>
      </w:r>
    </w:p>
    <w:p w14:paraId="4D4B1EE2" w14:textId="77777777" w:rsidR="00C57E99" w:rsidRPr="00A733A6"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w:t>
      </w:r>
      <w:r w:rsidRPr="00627ED1">
        <w:rPr>
          <w:rStyle w:val="structureparIDparcounter"/>
        </w:rPr>
        <w:t>21</w:t>
      </w:r>
      <w:r w:rsidRPr="00627ED1">
        <w:rPr>
          <w:rStyle w:val="structure"/>
        </w:rPr>
        <w:t>—en_19920000/</w:t>
      </w:r>
      <w:r w:rsidRPr="00627ED1">
        <w:rPr>
          <w:rStyle w:val="structurevisible"/>
        </w:rPr>
        <w:t>&gt;</w:t>
      </w:r>
    </w:p>
    <w:p w14:paraId="55ECAEB9" w14:textId="77777777" w:rsidR="00C57E99" w:rsidRDefault="00627ED1" w:rsidP="00A12F00">
      <w:pPr>
        <w:pStyle w:val="Quotecont"/>
      </w:pPr>
      <w:r w:rsidRPr="00627ED1">
        <w:rPr>
          <w:rStyle w:val="quoteknownauthorreported"/>
        </w:rPr>
        <w:t xml:space="preserve">A few days later, </w:t>
      </w:r>
      <w:r w:rsidRPr="00627ED1">
        <w:rPr>
          <w:rStyle w:val="quoteknownauthorreported"/>
          <w:highlight w:val="yellow"/>
        </w:rPr>
        <w:t>Mullá Ḥusayn</w:t>
      </w:r>
      <w:r w:rsidRPr="00627ED1">
        <w:rPr>
          <w:rStyle w:val="quoteknownauthorreported"/>
        </w:rPr>
        <w:t xml:space="preserve"> left for </w:t>
      </w:r>
      <w:r w:rsidR="00DC6AA6" w:rsidRPr="00230826">
        <w:rPr>
          <w:rStyle w:val="quoteknownauthorreported"/>
          <w:rFonts w:hint="eastAsia"/>
          <w:highlight w:val="yellow"/>
        </w:rPr>
        <w:t></w:t>
      </w:r>
      <w:r w:rsidRPr="00627ED1">
        <w:rPr>
          <w:rStyle w:val="quoteknownauthorreported"/>
          <w:highlight w:val="yellow"/>
        </w:rPr>
        <w:t>urásán</w:t>
      </w:r>
      <w:r w:rsidRPr="00627ED1">
        <w:rPr>
          <w:rStyle w:val="quoteknownauthorreported"/>
        </w:rPr>
        <w:t xml:space="preserve">. As he bade me farewell, he said: </w:t>
      </w:r>
      <w:r w:rsidRPr="00627ED1">
        <w:rPr>
          <w:rStyle w:val="structurevisible"/>
        </w:rPr>
        <w:t>&lt;</w:t>
      </w:r>
      <w:r w:rsidRPr="00627ED1">
        <w:rPr>
          <w:rStyle w:val="structure"/>
        </w:rPr>
        <w:t>cit Mulla Husayn_%►%_%_%►%_%_%—en_%—%_%</w:t>
      </w:r>
      <w:r w:rsidRPr="00627ED1">
        <w:rPr>
          <w:rStyle w:val="structurevisible"/>
        </w:rPr>
        <w:t>&gt;</w:t>
      </w:r>
      <w:r w:rsidRPr="00627ED1">
        <w:rPr>
          <w:rStyle w:val="quoteknownauthorreported"/>
        </w:rPr>
        <w:t>›Breathe not to anyone what you have heard and witnessed. Let this be a secret hidden within your breast. Divulge not His name, for they who envy His position will arise to harm Him. In your moments of meditation, pray that the Almighty may protect Him, that, through Him, He may exalt the downtrodden, enrich the poor, and redeem the fallen. The secret of things is concealed from our eyes. Ours is the duty to raise the call of the New Day and to proclaim this Divine Message unto all people. Many a soul will, in this city, shed his blood in this path. That blood will water the Tree of God, will cause it to flourish, and to overshadow all mankind.‹</w:t>
      </w:r>
      <w:r w:rsidRPr="00627ED1">
        <w:rPr>
          <w:rStyle w:val="structurevisible"/>
        </w:rPr>
        <w:t>&lt;/</w:t>
      </w:r>
      <w:r w:rsidRPr="00627ED1">
        <w:rPr>
          <w:rStyle w:val="structure"/>
        </w:rPr>
        <w:t>cit</w:t>
      </w:r>
      <w:r w:rsidRPr="00627ED1">
        <w:rPr>
          <w:rStyle w:val="structurevisible"/>
        </w:rPr>
        <w:t>&gt;</w:t>
      </w:r>
      <w:r w:rsidRPr="00627ED1">
        <w:rPr>
          <w:rStyle w:val="quoteknownauthorreported"/>
        </w:rPr>
        <w:t>«</w:t>
      </w:r>
      <w:r w:rsidR="00C57E99" w:rsidRPr="00544339">
        <w:rPr>
          <w:rStyle w:val="structurevisible"/>
        </w:rPr>
        <w:t>&lt;/</w:t>
      </w:r>
      <w:r w:rsidR="00C57E99" w:rsidRPr="00544339">
        <w:rPr>
          <w:rStyle w:val="structure"/>
        </w:rPr>
        <w:t>cit</w:t>
      </w:r>
      <w:r w:rsidR="00C57E99" w:rsidRPr="00544339">
        <w:rPr>
          <w:rStyle w:val="structurevisible"/>
        </w:rPr>
        <w:t>&gt;</w:t>
      </w:r>
      <w:r w:rsidRPr="00627ED1">
        <w:t xml:space="preserve"> </w:t>
      </w:r>
      <w:r w:rsidRPr="00627ED1">
        <w:rPr>
          <w:rStyle w:val="FootnoteReference"/>
        </w:rPr>
        <w:footnoteReference w:id="63"/>
      </w:r>
    </w:p>
    <w:p w14:paraId="73F7DB40"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22</w:t>
      </w:r>
      <w:r>
        <w:rPr>
          <w:rStyle w:val="structure"/>
        </w:rPr>
        <w:t>—en_19920000/</w:t>
      </w:r>
      <w:r w:rsidRPr="00575CD8">
        <w:rPr>
          <w:rStyle w:val="structurevisible"/>
        </w:rPr>
        <w:t>&gt;</w:t>
      </w:r>
    </w:p>
    <w:p w14:paraId="06A3239C"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had directed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to send Him a letter and inform Him of that great Mystery which he was to discover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That letter arrived on the night preceding 10 October 1844 when </w:t>
      </w:r>
      <w:r w:rsidRPr="00627ED1">
        <w:rPr>
          <w:highlight w:val="yellow"/>
        </w:rPr>
        <w:t>Qudd</w:t>
      </w:r>
      <w:r w:rsidR="00C57E99" w:rsidRPr="000C7039">
        <w:rPr>
          <w:highlight w:val="yellow"/>
        </w:rPr>
        <w:t>ú</w:t>
      </w:r>
      <w:r w:rsidRPr="00627ED1">
        <w:rPr>
          <w:highlight w:val="yellow"/>
        </w:rPr>
        <w:t>s</w:t>
      </w:r>
      <w:r w:rsidRPr="00627ED1">
        <w:t xml:space="preserve"> was present, with whom the </w:t>
      </w:r>
      <w:r w:rsidRPr="00627ED1">
        <w:rPr>
          <w:highlight w:val="yellow"/>
        </w:rPr>
        <w:t>B</w:t>
      </w:r>
      <w:r w:rsidR="00C57E99" w:rsidRPr="000C7039">
        <w:rPr>
          <w:highlight w:val="yellow"/>
        </w:rPr>
        <w:t>á</w:t>
      </w:r>
      <w:r w:rsidRPr="00627ED1">
        <w:rPr>
          <w:highlight w:val="yellow"/>
        </w:rPr>
        <w:t>b</w:t>
      </w:r>
      <w:r w:rsidRPr="00627ED1">
        <w:t xml:space="preserve"> shared a number of its passages.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continues the story in these words:</w:t>
      </w:r>
    </w:p>
    <w:p w14:paraId="3B99C6CD"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23</w:t>
      </w:r>
      <w:r>
        <w:rPr>
          <w:rStyle w:val="structure"/>
        </w:rPr>
        <w:t>—en_19920000/</w:t>
      </w:r>
      <w:r w:rsidRPr="00575CD8">
        <w:rPr>
          <w:rStyle w:val="structurevisible"/>
        </w:rPr>
        <w:t>&gt;</w:t>
      </w:r>
    </w:p>
    <w:p w14:paraId="156C89FB" w14:textId="77777777" w:rsidR="00C57E99" w:rsidRPr="00A733A6" w:rsidRDefault="00C57E99" w:rsidP="00C57E99">
      <w:pPr>
        <w:pStyle w:val="Quote1st"/>
        <w:rPr>
          <w:rStyle w:val="quoteknownauthor"/>
        </w:rPr>
      </w:pPr>
      <w:r w:rsidRPr="00544339">
        <w:rPr>
          <w:rStyle w:val="structurevisible"/>
        </w:rPr>
        <w:t>&lt;</w:t>
      </w:r>
      <w:r w:rsidRPr="00544339">
        <w:rPr>
          <w:rStyle w:val="structure"/>
        </w:rPr>
        <w:t>cit Nabil_%►%_%_%►%_%_%—en_%—%_%</w:t>
      </w:r>
      <w:r w:rsidRPr="00544339">
        <w:rPr>
          <w:rStyle w:val="structurevisible"/>
        </w:rPr>
        <w:t>&gt;</w:t>
      </w:r>
      <w:r w:rsidR="00627ED1" w:rsidRPr="00627ED1">
        <w:rPr>
          <w:rStyle w:val="quoteknownauthor"/>
        </w:rPr>
        <w:t xml:space="preserve">»He sent his letter by way of </w:t>
      </w:r>
      <w:r w:rsidR="00627ED1" w:rsidRPr="00627ED1">
        <w:rPr>
          <w:rStyle w:val="quoteknownauthor"/>
          <w:highlight w:val="yellow"/>
        </w:rPr>
        <w:t>Yazd</w:t>
      </w:r>
      <w:r w:rsidR="00627ED1" w:rsidRPr="00627ED1">
        <w:rPr>
          <w:rStyle w:val="quoteknownauthor"/>
        </w:rPr>
        <w:t xml:space="preserve">, through the trustworthy partners of the </w:t>
      </w:r>
      <w:r w:rsidR="00627ED1" w:rsidRPr="00627ED1">
        <w:rPr>
          <w:rStyle w:val="quoteknownauthor"/>
          <w:highlight w:val="yellow"/>
        </w:rPr>
        <w:t>Báb’s</w:t>
      </w:r>
      <w:r w:rsidR="00627ED1" w:rsidRPr="00627ED1">
        <w:rPr>
          <w:rStyle w:val="quoteknownauthor"/>
        </w:rPr>
        <w:t xml:space="preserve"> maternal uncle who were at that time residing in </w:t>
      </w:r>
      <w:r w:rsidR="00627ED1" w:rsidRPr="00627ED1">
        <w:rPr>
          <w:rStyle w:val="quoteknownauthor"/>
          <w:highlight w:val="yellow"/>
        </w:rPr>
        <w:t>Ṭabas</w:t>
      </w:r>
      <w:r w:rsidR="00627ED1" w:rsidRPr="00627ED1">
        <w:rPr>
          <w:rStyle w:val="quoteknownauthor"/>
        </w:rPr>
        <w:t xml:space="preserve">. That letter reached the </w:t>
      </w:r>
      <w:r w:rsidR="00627ED1" w:rsidRPr="00627ED1">
        <w:rPr>
          <w:rStyle w:val="quoteknownauthor"/>
          <w:highlight w:val="yellow"/>
        </w:rPr>
        <w:t>Báb</w:t>
      </w:r>
      <w:r w:rsidR="00627ED1" w:rsidRPr="00627ED1">
        <w:rPr>
          <w:rStyle w:val="quoteknownauthor"/>
        </w:rPr>
        <w:t xml:space="preserve"> on the night preceding the twenty-seventh day of </w:t>
      </w:r>
      <w:r w:rsidR="00627ED1" w:rsidRPr="00627ED1">
        <w:rPr>
          <w:rStyle w:val="quoteknownauthor"/>
          <w:highlight w:val="yellow"/>
        </w:rPr>
        <w:t>Ramaḍán</w:t>
      </w:r>
      <w:r w:rsidR="00627ED1" w:rsidRPr="00627ED1">
        <w:rPr>
          <w:rStyle w:val="quoteknownauthor"/>
        </w:rPr>
        <w:t>,</w:t>
      </w:r>
      <w:r w:rsidR="00627ED1" w:rsidRPr="00627ED1">
        <w:rPr>
          <w:rStyle w:val="FootnoteReference"/>
        </w:rPr>
        <w:footnoteReference w:id="64"/>
      </w:r>
      <w:r w:rsidR="00627ED1" w:rsidRPr="00627ED1">
        <w:rPr>
          <w:rStyle w:val="quoteknownauthor"/>
        </w:rPr>
        <w:t xml:space="preserve"> a night held in great reverence by all the sects of </w:t>
      </w:r>
      <w:r w:rsidR="00627ED1" w:rsidRPr="00627ED1">
        <w:rPr>
          <w:rStyle w:val="quoteknownauthor"/>
          <w:highlight w:val="yellow"/>
        </w:rPr>
        <w:t>Islám</w:t>
      </w:r>
      <w:r w:rsidR="00627ED1" w:rsidRPr="00627ED1">
        <w:rPr>
          <w:rStyle w:val="quoteknownauthor"/>
        </w:rPr>
        <w:t xml:space="preserve"> and regarded by many as rivalling in sacredness the </w:t>
      </w:r>
      <w:r w:rsidR="00627ED1" w:rsidRPr="00627ED1">
        <w:rPr>
          <w:rStyle w:val="quoteknownauthor"/>
          <w:highlight w:val="yellow"/>
        </w:rPr>
        <w:t>Laylatu’l-Qadr</w:t>
      </w:r>
      <w:r w:rsidR="00627ED1" w:rsidRPr="00627ED1">
        <w:rPr>
          <w:rStyle w:val="quoteknownauthor"/>
        </w:rPr>
        <w:t xml:space="preserve"> itself, the night which, in the words of the </w:t>
      </w:r>
      <w:r w:rsidR="00627ED1" w:rsidRPr="00627ED1">
        <w:rPr>
          <w:rStyle w:val="quoteknownauthor"/>
          <w:highlight w:val="yellow"/>
        </w:rPr>
        <w:t>Qur’án</w:t>
      </w:r>
      <w:r w:rsidR="00627ED1" w:rsidRPr="00627ED1">
        <w:rPr>
          <w:rStyle w:val="quoteknownauthor"/>
        </w:rPr>
        <w:t xml:space="preserve">, </w:t>
      </w:r>
      <w:r w:rsidR="00627ED1" w:rsidRPr="00627ED1">
        <w:rPr>
          <w:rStyle w:val="structurevisible"/>
        </w:rPr>
        <w:t>&lt;</w:t>
      </w:r>
      <w:r w:rsidR="00627ED1" w:rsidRPr="00627ED1">
        <w:rPr>
          <w:rStyle w:val="structure"/>
        </w:rPr>
        <w:t>cit Muh_Quran►</w:t>
      </w:r>
      <w:r w:rsidR="003C52E7">
        <w:rPr>
          <w:rStyle w:val="structure"/>
        </w:rPr>
        <w:t>Muh</w:t>
      </w:r>
      <w:r w:rsidR="00627ED1" w:rsidRPr="00627ED1">
        <w:rPr>
          <w:rStyle w:val="structure"/>
        </w:rPr>
        <w:t>_</w:t>
      </w:r>
      <w:r w:rsidR="003C52E7">
        <w:rPr>
          <w:rStyle w:val="structure"/>
        </w:rPr>
        <w:t>Quran</w:t>
      </w:r>
      <w:r w:rsidR="00627ED1" w:rsidRPr="00627ED1">
        <w:rPr>
          <w:rStyle w:val="structure"/>
        </w:rPr>
        <w:t>_</w:t>
      </w:r>
      <w:r w:rsidR="003C52E7">
        <w:rPr>
          <w:rStyle w:val="structure"/>
        </w:rPr>
        <w:t>97:3</w:t>
      </w:r>
      <w:r w:rsidR="00627ED1" w:rsidRPr="00627ED1">
        <w:rPr>
          <w:rStyle w:val="structure"/>
        </w:rPr>
        <w:t>►%_%_%—en_%—%_%</w:t>
      </w:r>
      <w:r w:rsidR="00627ED1" w:rsidRPr="00627ED1">
        <w:rPr>
          <w:rStyle w:val="structurevisible"/>
        </w:rPr>
        <w:t>&gt;</w:t>
      </w:r>
      <w:r w:rsidR="00627ED1" w:rsidRPr="00627ED1">
        <w:rPr>
          <w:rStyle w:val="quoteholyscripture"/>
        </w:rPr>
        <w:t>›excelleth a thousand months‹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00627ED1" w:rsidRPr="00627ED1">
        <w:rPr>
          <w:rStyle w:val="FootnoteReference"/>
        </w:rPr>
        <w:footnoteReference w:id="65"/>
      </w:r>
      <w:r w:rsidR="00627ED1" w:rsidRPr="00627ED1">
        <w:rPr>
          <w:rStyle w:val="quoteknownauthor"/>
        </w:rPr>
        <w:t xml:space="preserve"> The only companion of the </w:t>
      </w:r>
      <w:r w:rsidR="00627ED1" w:rsidRPr="00627ED1">
        <w:rPr>
          <w:rStyle w:val="quoteknownauthor"/>
          <w:highlight w:val="yellow"/>
        </w:rPr>
        <w:t>Báb</w:t>
      </w:r>
      <w:r w:rsidR="00627ED1" w:rsidRPr="00627ED1">
        <w:rPr>
          <w:rStyle w:val="quoteknownauthor"/>
        </w:rPr>
        <w:t xml:space="preserve">, when that letter reached Him that night, was </w:t>
      </w:r>
      <w:r w:rsidR="00627ED1" w:rsidRPr="00627ED1">
        <w:rPr>
          <w:rStyle w:val="quoteknownauthor"/>
          <w:highlight w:val="yellow"/>
        </w:rPr>
        <w:t>Quddús</w:t>
      </w:r>
      <w:r w:rsidR="00627ED1" w:rsidRPr="00627ED1">
        <w:rPr>
          <w:rStyle w:val="quoteknownauthor"/>
        </w:rPr>
        <w:t xml:space="preserve">, with whom He shared a number of its passages. </w:t>
      </w:r>
      <w:r w:rsidR="00627ED1" w:rsidRPr="00627ED1">
        <w:rPr>
          <w:rStyle w:val="structurepagenumber"/>
        </w:rPr>
        <w:t xml:space="preserve"> &lt;page 37</w:t>
      </w:r>
      <w:r w:rsidR="00B777C2">
        <w:rPr>
          <w:rStyle w:val="structurepagenumber"/>
        </w:rPr>
        <w:t>/&gt;</w:t>
      </w:r>
      <w:r w:rsidR="00627ED1" w:rsidRPr="00627ED1">
        <w:rPr>
          <w:rStyle w:val="quoteknownauthor"/>
        </w:rPr>
        <w:t xml:space="preserve"> </w:t>
      </w:r>
    </w:p>
    <w:p w14:paraId="7FF61E0C" w14:textId="77777777" w:rsidR="00C57E99" w:rsidRPr="00A733A6"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w:t>
      </w:r>
      <w:r w:rsidRPr="00627ED1">
        <w:rPr>
          <w:rStyle w:val="structureparIDparcounter"/>
        </w:rPr>
        <w:t>24</w:t>
      </w:r>
      <w:r w:rsidRPr="00627ED1">
        <w:rPr>
          <w:rStyle w:val="structure"/>
        </w:rPr>
        <w:t>—en_19920000/</w:t>
      </w:r>
      <w:r w:rsidRPr="00627ED1">
        <w:rPr>
          <w:rStyle w:val="structurevisible"/>
        </w:rPr>
        <w:t>&gt;</w:t>
      </w:r>
    </w:p>
    <w:p w14:paraId="1FEBB796" w14:textId="77777777" w:rsidR="00C57E99" w:rsidRPr="009859C9" w:rsidRDefault="00627ED1" w:rsidP="00C57E99">
      <w:pPr>
        <w:pStyle w:val="Quotecont"/>
        <w:rPr>
          <w:rStyle w:val="quoteknownauthor"/>
        </w:rPr>
      </w:pPr>
      <w:r w:rsidRPr="00627ED1">
        <w:rPr>
          <w:rStyle w:val="quoteknownauthor"/>
        </w:rPr>
        <w:t xml:space="preserve">I have heard </w:t>
      </w:r>
      <w:r w:rsidRPr="00627ED1">
        <w:rPr>
          <w:rStyle w:val="quoteknownauthor"/>
          <w:highlight w:val="yellow"/>
        </w:rPr>
        <w:t>Mírzá Aḥmad</w:t>
      </w:r>
      <w:r w:rsidRPr="00627ED1">
        <w:rPr>
          <w:rStyle w:val="FootnoteReference"/>
        </w:rPr>
        <w:footnoteReference w:id="66"/>
      </w:r>
      <w:r w:rsidRPr="00627ED1">
        <w:rPr>
          <w:rStyle w:val="quoteknownauthor"/>
        </w:rPr>
        <w:t xml:space="preserve"> relate the following: </w:t>
      </w:r>
      <w:r w:rsidRPr="00627ED1">
        <w:rPr>
          <w:rStyle w:val="structurevisible"/>
        </w:rPr>
        <w:t>&lt;</w:t>
      </w:r>
      <w:r w:rsidRPr="00627ED1">
        <w:rPr>
          <w:rStyle w:val="structure"/>
        </w:rPr>
        <w:t>cit Mirza Ahmad_%►%_%_%►%_%_%—en_%—%_%</w:t>
      </w:r>
      <w:r w:rsidRPr="00627ED1">
        <w:rPr>
          <w:rStyle w:val="structurevisible"/>
        </w:rPr>
        <w:t>&gt;</w:t>
      </w:r>
      <w:r w:rsidRPr="00627ED1">
        <w:rPr>
          <w:rStyle w:val="quoteknownauthorreported"/>
        </w:rPr>
        <w:t xml:space="preserve">›The </w:t>
      </w:r>
      <w:r w:rsidRPr="00627ED1">
        <w:rPr>
          <w:rStyle w:val="quoteknownauthorreported"/>
          <w:highlight w:val="yellow"/>
        </w:rPr>
        <w:t>Báb’s</w:t>
      </w:r>
      <w:r w:rsidRPr="00627ED1">
        <w:rPr>
          <w:rStyle w:val="quoteknownauthorreported"/>
        </w:rPr>
        <w:t xml:space="preserve"> maternal uncle himself described to me the circumstances attending the receipt of </w:t>
      </w:r>
      <w:r w:rsidRPr="00627ED1">
        <w:rPr>
          <w:rStyle w:val="quoteknownauthorreported"/>
          <w:highlight w:val="yellow"/>
        </w:rPr>
        <w:t>Mullá Ḥusayn’s</w:t>
      </w:r>
      <w:r w:rsidRPr="00627ED1">
        <w:rPr>
          <w:rStyle w:val="quoteknownauthorreported"/>
        </w:rPr>
        <w:t xml:space="preserve"> letter by the </w:t>
      </w:r>
      <w:r w:rsidRPr="00627ED1">
        <w:rPr>
          <w:rStyle w:val="quoteknownauthorreported"/>
          <w:highlight w:val="yellow"/>
        </w:rPr>
        <w:t>Báb</w:t>
      </w:r>
      <w:r w:rsidRPr="00627ED1">
        <w:rPr>
          <w:rStyle w:val="quoteknownauthorreported"/>
        </w:rPr>
        <w:t xml:space="preserve">: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»That night I saw such evidences of joy and gladness on the faces of the </w:t>
      </w:r>
      <w:r w:rsidRPr="00627ED1">
        <w:rPr>
          <w:rStyle w:val="quoteknownauthorreported"/>
          <w:highlight w:val="yellow"/>
        </w:rPr>
        <w:t>Báb</w:t>
      </w:r>
      <w:r w:rsidRPr="00627ED1">
        <w:rPr>
          <w:rStyle w:val="quoteknownauthorreported"/>
        </w:rPr>
        <w:t xml:space="preserve"> and of </w:t>
      </w:r>
      <w:r w:rsidRPr="00627ED1">
        <w:rPr>
          <w:rStyle w:val="quoteknownauthorreported"/>
          <w:highlight w:val="yellow"/>
        </w:rPr>
        <w:t>Quddús</w:t>
      </w:r>
      <w:r w:rsidRPr="00627ED1">
        <w:rPr>
          <w:rStyle w:val="quoteknownauthorreported"/>
        </w:rPr>
        <w:t xml:space="preserve"> as I am unable to describe. I often heard the </w:t>
      </w:r>
      <w:r w:rsidRPr="00627ED1">
        <w:rPr>
          <w:rStyle w:val="quoteknownauthorreported"/>
          <w:highlight w:val="yellow"/>
        </w:rPr>
        <w:t>Báb</w:t>
      </w:r>
      <w:r w:rsidRPr="00627ED1">
        <w:rPr>
          <w:rStyle w:val="quoteknownauthorreported"/>
        </w:rPr>
        <w:t xml:space="preserve">, in those days, exultingly repeat the words, </w:t>
      </w:r>
      <w:r w:rsidRPr="00627ED1">
        <w:rPr>
          <w:rStyle w:val="structurevisible"/>
        </w:rPr>
        <w:t>&lt;</w:t>
      </w:r>
      <w:r w:rsidRPr="00627ED1">
        <w:rPr>
          <w:rStyle w:val="structure"/>
        </w:rPr>
        <w:t>cit Bab_%►%_%_%►%_%_%—en_%—%_%</w:t>
      </w:r>
      <w:r w:rsidRPr="00627ED1">
        <w:rPr>
          <w:rStyle w:val="structurevisible"/>
        </w:rPr>
        <w:t>&gt;</w:t>
      </w:r>
      <w:r w:rsidRPr="00D266CC">
        <w:rPr>
          <w:rStyle w:val="quotebahaiscriptureBab"/>
        </w:rPr>
        <w:t>›How marvellous, how exceedingly marvellous, is that which has occurred between the months of Jamádí and Rajab!‹</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As He was reading the communication addressed to Him by </w:t>
      </w:r>
      <w:r w:rsidRPr="00627ED1">
        <w:rPr>
          <w:rStyle w:val="quoteknownauthorreported"/>
          <w:highlight w:val="yellow"/>
        </w:rPr>
        <w:t>Mullá Ḥusayn</w:t>
      </w:r>
      <w:r w:rsidRPr="00627ED1">
        <w:rPr>
          <w:rStyle w:val="quoteknownauthorreported"/>
        </w:rPr>
        <w:t xml:space="preserve">, He turned to </w:t>
      </w:r>
      <w:r w:rsidRPr="00627ED1">
        <w:rPr>
          <w:rStyle w:val="quoteknownauthorreported"/>
          <w:highlight w:val="yellow"/>
        </w:rPr>
        <w:t>Quddús</w:t>
      </w:r>
      <w:r w:rsidRPr="00627ED1">
        <w:rPr>
          <w:rStyle w:val="quoteknownauthorreported"/>
        </w:rPr>
        <w:t xml:space="preserve"> and, showing him certain passages of that letter, explained the reason for His joyous expressions of surprise. I, for my part, remained completely unaware of the nature of that explanation.«</w:t>
      </w:r>
      <w:r w:rsidR="00C57E99" w:rsidRPr="001B7770">
        <w:rPr>
          <w:rStyle w:val="structurevisible"/>
        </w:rPr>
        <w:t>&lt;/</w:t>
      </w:r>
      <w:r w:rsidR="00C57E99" w:rsidRPr="001B7770">
        <w:rPr>
          <w:rStyle w:val="structure"/>
        </w:rPr>
        <w:t>cit</w:t>
      </w:r>
      <w:r w:rsidR="00C57E99" w:rsidRPr="001B7770">
        <w:rPr>
          <w:rStyle w:val="structurevisible"/>
        </w:rPr>
        <w:t>&gt;</w:t>
      </w:r>
      <w:r w:rsidRPr="00627ED1">
        <w:rPr>
          <w:rStyle w:val="quoteknownauthorreported"/>
        </w:rPr>
        <w:t>‹</w:t>
      </w:r>
      <w:r w:rsidR="00C57E99" w:rsidRPr="00D249FA">
        <w:rPr>
          <w:rStyle w:val="structurevisible"/>
        </w:rPr>
        <w:t>&lt;/</w:t>
      </w:r>
      <w:r w:rsidR="00C57E99" w:rsidRPr="00D249FA">
        <w:rPr>
          <w:rStyle w:val="structure"/>
        </w:rPr>
        <w:t>cit</w:t>
      </w:r>
      <w:r w:rsidR="00C57E99" w:rsidRPr="00D249FA">
        <w:rPr>
          <w:rStyle w:val="structurevisible"/>
        </w:rPr>
        <w:t>&gt;</w:t>
      </w:r>
    </w:p>
    <w:p w14:paraId="30EEA778" w14:textId="77777777" w:rsidR="00C57E99" w:rsidRPr="009859C9" w:rsidRDefault="00C57E99" w:rsidP="00C57E99">
      <w:pPr>
        <w:pStyle w:val="ParCountercont"/>
        <w:framePr w:wrap="notBeside"/>
        <w:rPr>
          <w:rFonts w:eastAsia="Calibri"/>
        </w:rPr>
      </w:pPr>
      <w:r w:rsidRPr="009859C9">
        <w:rPr>
          <w:rStyle w:val="structurevisible"/>
        </w:rPr>
        <w:t>&lt;</w:t>
      </w:r>
      <w:r w:rsidRPr="009859C9">
        <w:rPr>
          <w:rStyle w:val="structure"/>
        </w:rPr>
        <w:t>par TaherzadehA_Covenant_</w:t>
      </w:r>
      <w:r w:rsidRPr="009859C9">
        <w:rPr>
          <w:rStyle w:val="structureparIDchapcounter"/>
        </w:rPr>
        <w:t>1:</w:t>
      </w:r>
      <w:r w:rsidRPr="009859C9">
        <w:rPr>
          <w:rStyle w:val="structureparIDparcounter"/>
        </w:rPr>
        <w:t>25</w:t>
      </w:r>
      <w:r w:rsidRPr="009859C9">
        <w:rPr>
          <w:rStyle w:val="structure"/>
        </w:rPr>
        <w:t>—en_19920000/</w:t>
      </w:r>
      <w:r w:rsidRPr="009859C9">
        <w:rPr>
          <w:rStyle w:val="structurevisible"/>
        </w:rPr>
        <w:t>&gt;</w:t>
      </w:r>
    </w:p>
    <w:p w14:paraId="4E9B865A" w14:textId="77777777" w:rsidR="00C57E99" w:rsidRDefault="00627ED1" w:rsidP="00A12F00">
      <w:pPr>
        <w:pStyle w:val="Quotecont"/>
      </w:pPr>
      <w:r w:rsidRPr="00627ED1">
        <w:rPr>
          <w:rStyle w:val="quoteknownauthor"/>
          <w:highlight w:val="yellow"/>
        </w:rPr>
        <w:t>M</w:t>
      </w:r>
      <w:r w:rsidR="00C57E99" w:rsidRPr="009859C9">
        <w:rPr>
          <w:rStyle w:val="quoteknownauthor"/>
          <w:highlight w:val="yellow"/>
        </w:rPr>
        <w:t>í</w:t>
      </w:r>
      <w:r w:rsidRPr="00627ED1">
        <w:rPr>
          <w:rStyle w:val="quoteknownauthor"/>
          <w:highlight w:val="yellow"/>
        </w:rPr>
        <w:t>rz</w:t>
      </w:r>
      <w:r w:rsidR="00C57E99" w:rsidRPr="009859C9">
        <w:rPr>
          <w:rStyle w:val="quoteknownauthor"/>
          <w:highlight w:val="yellow"/>
        </w:rPr>
        <w:t>á</w:t>
      </w:r>
      <w:r w:rsidRPr="00627ED1">
        <w:rPr>
          <w:rStyle w:val="quoteknownauthor"/>
          <w:highlight w:val="yellow"/>
        </w:rPr>
        <w:t xml:space="preserve"> A</w:t>
      </w:r>
      <w:r w:rsidR="00C57E99" w:rsidRPr="009859C9">
        <w:rPr>
          <w:rStyle w:val="quoteknownauthor"/>
          <w:highlight w:val="yellow"/>
        </w:rPr>
        <w:t>ḥ</w:t>
      </w:r>
      <w:r w:rsidRPr="00627ED1">
        <w:rPr>
          <w:rStyle w:val="quoteknownauthor"/>
          <w:highlight w:val="yellow"/>
        </w:rPr>
        <w:t>mad</w:t>
      </w:r>
      <w:r w:rsidRPr="00627ED1">
        <w:rPr>
          <w:rStyle w:val="quoteknownauthor"/>
        </w:rPr>
        <w:t xml:space="preserve">, upon whom the account of this incident had produced a profound impression, was determined to fathom its mystery. </w:t>
      </w:r>
      <w:r w:rsidR="00C57E99" w:rsidRPr="00D249FA">
        <w:rPr>
          <w:rStyle w:val="structurevisible"/>
        </w:rPr>
        <w:t>&lt;</w:t>
      </w:r>
      <w:r w:rsidR="00C57E99" w:rsidRPr="00D249FA">
        <w:rPr>
          <w:rStyle w:val="structure"/>
        </w:rPr>
        <w:t>cit Mirza Ahmad_%►%_%_%►%_%_%—en_%—%_%</w:t>
      </w:r>
      <w:r w:rsidR="00C57E99" w:rsidRPr="00D249FA">
        <w:rPr>
          <w:rStyle w:val="structurevisible"/>
        </w:rPr>
        <w:t>&gt;</w:t>
      </w:r>
      <w:r w:rsidRPr="00627ED1">
        <w:rPr>
          <w:rStyle w:val="quoteknownauthorreported"/>
        </w:rPr>
        <w:t xml:space="preserve">›Not until I met </w:t>
      </w:r>
      <w:r w:rsidRPr="00627ED1">
        <w:rPr>
          <w:rStyle w:val="quoteknownauthorreported"/>
          <w:highlight w:val="yellow"/>
        </w:rPr>
        <w:t>Mullá Ḥusayn</w:t>
      </w:r>
      <w:r w:rsidRPr="00627ED1">
        <w:rPr>
          <w:rStyle w:val="quoteknownauthorreported"/>
        </w:rPr>
        <w:t xml:space="preserve"> in </w:t>
      </w:r>
      <w:r w:rsidR="00DC6AA6" w:rsidRPr="00230826">
        <w:rPr>
          <w:rStyle w:val="quoteknownauthorreported"/>
          <w:rFonts w:hint="eastAsia"/>
          <w:highlight w:val="yellow"/>
        </w:rPr>
        <w:t></w:t>
      </w:r>
      <w:r w:rsidRPr="00627ED1">
        <w:rPr>
          <w:rStyle w:val="quoteknownauthorreported"/>
          <w:rFonts w:hint="eastAsia"/>
          <w:highlight w:val="yellow"/>
        </w:rPr>
        <w:t>í</w:t>
      </w:r>
      <w:r w:rsidRPr="00627ED1">
        <w:rPr>
          <w:rStyle w:val="quoteknownauthorreported"/>
          <w:highlight w:val="yellow"/>
        </w:rPr>
        <w:t>ráz</w:t>
      </w:r>
      <w:r w:rsidRPr="00627ED1">
        <w:rPr>
          <w:rStyle w:val="quoteknownauthorreported"/>
        </w:rPr>
        <w:t>,‹</w:t>
      </w:r>
      <w:r w:rsidR="00C57E99" w:rsidRPr="00D249FA">
        <w:rPr>
          <w:rStyle w:val="structurevisible"/>
        </w:rPr>
        <w:t>&lt;/&gt;</w:t>
      </w:r>
      <w:r w:rsidRPr="00627ED1">
        <w:rPr>
          <w:rStyle w:val="quoteknownauthor"/>
        </w:rPr>
        <w:t xml:space="preserve"> he told me, </w:t>
      </w:r>
      <w:r w:rsidR="00C57E99" w:rsidRPr="00D249FA">
        <w:rPr>
          <w:rStyle w:val="structurevisible"/>
        </w:rPr>
        <w:t>&lt;</w:t>
      </w:r>
      <w:r w:rsidR="00C57E99" w:rsidRPr="00D249FA">
        <w:rPr>
          <w:rStyle w:val="structure"/>
        </w:rPr>
        <w:t xml:space="preserve"> </w:t>
      </w:r>
      <w:r w:rsidR="00C57E99" w:rsidRPr="00D249FA">
        <w:rPr>
          <w:rStyle w:val="structurevisible"/>
        </w:rPr>
        <w:t>&gt;</w:t>
      </w:r>
      <w:r w:rsidRPr="00627ED1">
        <w:rPr>
          <w:rStyle w:val="quoteknownauthorreported"/>
        </w:rPr>
        <w:t xml:space="preserve">›was I able to satisfy my curiosity. When I repeated to him the account described to me by the </w:t>
      </w:r>
      <w:r w:rsidRPr="00627ED1">
        <w:rPr>
          <w:rStyle w:val="quoteknownauthorreported"/>
          <w:highlight w:val="yellow"/>
        </w:rPr>
        <w:t>Báb’s</w:t>
      </w:r>
      <w:r w:rsidRPr="00627ED1">
        <w:rPr>
          <w:rStyle w:val="quoteknownauthorreported"/>
        </w:rPr>
        <w:t xml:space="preserve"> uncle, he smiled and said how well he remembered that between the months of </w:t>
      </w:r>
      <w:r w:rsidRPr="00627ED1">
        <w:rPr>
          <w:rStyle w:val="quoteknownauthorreported"/>
          <w:highlight w:val="yellow"/>
        </w:rPr>
        <w:t>Jamádí</w:t>
      </w:r>
      <w:r w:rsidRPr="00627ED1">
        <w:rPr>
          <w:rStyle w:val="quoteknownauthorreported"/>
        </w:rPr>
        <w:t xml:space="preserve"> and </w:t>
      </w:r>
      <w:r w:rsidRPr="00627ED1">
        <w:rPr>
          <w:rStyle w:val="quoteknownauthorreported"/>
          <w:highlight w:val="yellow"/>
        </w:rPr>
        <w:t>Rajab</w:t>
      </w:r>
      <w:r w:rsidRPr="00627ED1">
        <w:rPr>
          <w:rStyle w:val="quoteknownauthorreported"/>
        </w:rPr>
        <w:t xml:space="preserve"> he chanced to be in </w:t>
      </w:r>
      <w:r w:rsidRPr="00627ED1">
        <w:rPr>
          <w:rStyle w:val="quoteknownauthorreported"/>
          <w:highlight w:val="yellow"/>
        </w:rPr>
        <w:t>Ṭihrán</w:t>
      </w:r>
      <w:r w:rsidRPr="00627ED1">
        <w:rPr>
          <w:rStyle w:val="quoteknownauthorreported"/>
        </w:rPr>
        <w:t xml:space="preserve">. He gave no further explanation, and contented himself with this brief remark. This was sufficient, however, to convince me that in the city of </w:t>
      </w:r>
      <w:r w:rsidRPr="00627ED1">
        <w:rPr>
          <w:rStyle w:val="quoteknownauthorreported"/>
          <w:highlight w:val="yellow"/>
        </w:rPr>
        <w:t>Ṭihrán</w:t>
      </w:r>
      <w:r w:rsidRPr="00627ED1">
        <w:rPr>
          <w:rStyle w:val="quoteknownauthorreported"/>
        </w:rPr>
        <w:t xml:space="preserve"> there lay hidden a Mystery which, when revealed to the world, would bring unspeakable joy to the hearts of both the </w:t>
      </w:r>
      <w:r w:rsidRPr="00627ED1">
        <w:rPr>
          <w:rStyle w:val="quoteknownauthorreported"/>
          <w:highlight w:val="yellow"/>
        </w:rPr>
        <w:t>Báb</w:t>
      </w:r>
      <w:r w:rsidRPr="00627ED1">
        <w:rPr>
          <w:rStyle w:val="quoteknownauthorreported"/>
        </w:rPr>
        <w:t xml:space="preserve"> and </w:t>
      </w:r>
      <w:r w:rsidRPr="00627ED1">
        <w:rPr>
          <w:rStyle w:val="quoteknownauthorreported"/>
          <w:highlight w:val="yellow"/>
        </w:rPr>
        <w:t>Quddús</w:t>
      </w:r>
      <w:r w:rsidRPr="00627ED1">
        <w:rPr>
          <w:rStyle w:val="quoteknownauthorreported"/>
        </w:rPr>
        <w:t>.‹</w:t>
      </w:r>
      <w:r w:rsidR="00C57E99" w:rsidRPr="00D249FA">
        <w:rPr>
          <w:rStyle w:val="structurevisible"/>
        </w:rPr>
        <w:t>&lt;/</w:t>
      </w:r>
      <w:r w:rsidR="00C57E99" w:rsidRPr="00D249FA">
        <w:rPr>
          <w:rStyle w:val="structure"/>
        </w:rPr>
        <w:t>cit</w:t>
      </w:r>
      <w:r w:rsidR="00C57E99" w:rsidRPr="00D249FA">
        <w:rPr>
          <w:rStyle w:val="structurevisible"/>
        </w:rPr>
        <w:t>&gt;</w:t>
      </w:r>
      <w:r w:rsidRPr="00627ED1">
        <w:rPr>
          <w:rStyle w:val="quoteknownauthor"/>
        </w:rPr>
        <w:t>«</w:t>
      </w:r>
      <w:r w:rsidR="00C57E99" w:rsidRPr="00544339">
        <w:rPr>
          <w:rStyle w:val="structurevisible"/>
        </w:rPr>
        <w:t>&lt;/</w:t>
      </w:r>
      <w:r w:rsidR="00C57E99" w:rsidRPr="00544339">
        <w:rPr>
          <w:rStyle w:val="structure"/>
        </w:rPr>
        <w:t>cit</w:t>
      </w:r>
      <w:r w:rsidR="00C57E99" w:rsidRPr="00544339">
        <w:rPr>
          <w:rStyle w:val="structurevisible"/>
        </w:rPr>
        <w:t>&gt;</w:t>
      </w:r>
      <w:r w:rsidRPr="00627ED1">
        <w:t xml:space="preserve"> </w:t>
      </w:r>
      <w:r w:rsidRPr="00627ED1">
        <w:rPr>
          <w:rStyle w:val="FootnoteReference"/>
        </w:rPr>
        <w:footnoteReference w:id="67"/>
      </w:r>
    </w:p>
    <w:p w14:paraId="3F7E09C8"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26</w:t>
      </w:r>
      <w:r>
        <w:rPr>
          <w:rStyle w:val="structure"/>
        </w:rPr>
        <w:t>—en_19920000/</w:t>
      </w:r>
      <w:r w:rsidRPr="00575CD8">
        <w:rPr>
          <w:rStyle w:val="structurevisible"/>
        </w:rPr>
        <w:t>&gt;</w:t>
      </w:r>
    </w:p>
    <w:p w14:paraId="614A0463" w14:textId="77777777" w:rsidR="00C57E99" w:rsidRDefault="00627ED1" w:rsidP="00C57E99">
      <w:pPr>
        <w:pStyle w:val="Bodyafterquote"/>
      </w:pPr>
      <w:r w:rsidRPr="00627ED1">
        <w:t xml:space="preserve">The story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immediate acknowledgement of the truth of the Message of the </w:t>
      </w:r>
      <w:r w:rsidRPr="00627ED1">
        <w:rPr>
          <w:highlight w:val="yellow"/>
        </w:rPr>
        <w:t>B</w:t>
      </w:r>
      <w:r w:rsidR="00C57E99" w:rsidRPr="000C7039">
        <w:rPr>
          <w:highlight w:val="yellow"/>
        </w:rPr>
        <w:t>á</w:t>
      </w:r>
      <w:r w:rsidRPr="00627ED1">
        <w:rPr>
          <w:highlight w:val="yellow"/>
        </w:rPr>
        <w:t>b</w:t>
      </w:r>
      <w:r w:rsidRPr="00627ED1">
        <w:t xml:space="preserve">, when He read a few lines of the </w:t>
      </w:r>
      <w:r w:rsidRPr="00627ED1">
        <w:rPr>
          <w:highlight w:val="yellow"/>
        </w:rPr>
        <w:t>B</w:t>
      </w:r>
      <w:r w:rsidR="00C57E99" w:rsidRPr="000C7039">
        <w:rPr>
          <w:highlight w:val="yellow"/>
        </w:rPr>
        <w:t>á</w:t>
      </w:r>
      <w:r w:rsidRPr="00627ED1">
        <w:rPr>
          <w:highlight w:val="yellow"/>
        </w:rPr>
        <w:t>b’s</w:t>
      </w:r>
      <w:r w:rsidRPr="00627ED1">
        <w:t xml:space="preserve"> newly-revealed Writings, may lead some to an erroneous conclusion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no prior knowledge of the </w:t>
      </w:r>
      <w:r w:rsidRPr="00627ED1">
        <w:rPr>
          <w:highlight w:val="yellow"/>
        </w:rPr>
        <w:t>B</w:t>
      </w:r>
      <w:r w:rsidR="00C57E99" w:rsidRPr="000C7039">
        <w:rPr>
          <w:highlight w:val="yellow"/>
        </w:rPr>
        <w:t>á</w:t>
      </w:r>
      <w:r w:rsidRPr="00627ED1">
        <w:rPr>
          <w:highlight w:val="yellow"/>
        </w:rPr>
        <w:t>b’s</w:t>
      </w:r>
      <w:r w:rsidRPr="00627ED1">
        <w:t xml:space="preserve"> Revelation and that He was converted through reading a page of that historic scroll. Such a belief is contrary to many statements of the </w:t>
      </w:r>
      <w:r w:rsidRPr="00627ED1">
        <w:rPr>
          <w:highlight w:val="yellow"/>
        </w:rPr>
        <w:t>B</w:t>
      </w:r>
      <w:r w:rsidR="00C57E99" w:rsidRPr="000C7039">
        <w:rPr>
          <w:highlight w:val="yellow"/>
        </w:rPr>
        <w:t>á</w:t>
      </w:r>
      <w:r w:rsidRPr="00627ED1">
        <w:rPr>
          <w:highlight w:val="yellow"/>
        </w:rPr>
        <w:t>b</w:t>
      </w:r>
      <w:r w:rsidRPr="00627ED1">
        <w:t xml:space="preserve">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themselves. For the </w:t>
      </w:r>
      <w:r w:rsidRPr="00627ED1">
        <w:rPr>
          <w:highlight w:val="yellow"/>
        </w:rPr>
        <w:t>B</w:t>
      </w:r>
      <w:r w:rsidR="00C57E99" w:rsidRPr="000C7039">
        <w:rPr>
          <w:highlight w:val="yellow"/>
        </w:rPr>
        <w:t>á</w:t>
      </w:r>
      <w:r w:rsidRPr="00627ED1">
        <w:rPr>
          <w:highlight w:val="yellow"/>
        </w:rPr>
        <w:t>b</w:t>
      </w:r>
      <w:r w:rsidRPr="00627ED1">
        <w:t xml:space="preserve"> has made it very clear in His Writings that every word revealed by Him had originated from </w:t>
      </w:r>
      <w:r w:rsidRPr="00627ED1">
        <w:rPr>
          <w:rStyle w:val="quotesterms"/>
        </w:rPr>
        <w:t>›Him Whom God shall make manifest‹</w:t>
      </w:r>
      <w:r w:rsidRPr="00627ED1">
        <w:t xml:space="preserve">, Whose station was exalted beyond any description. The spiritual link of divine revelation existed between the two. The only link which needed to be established was a physical one, and this was achieved by the visit of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states:</w:t>
      </w:r>
    </w:p>
    <w:p w14:paraId="6F9735C9" w14:textId="77777777" w:rsidR="00C57E99" w:rsidRPr="00575CD8" w:rsidRDefault="00C57E99" w:rsidP="00C57E99">
      <w:pPr>
        <w:pStyle w:val="ParCountercont"/>
        <w:framePr w:wrap="notBeside"/>
        <w:rPr>
          <w:rFonts w:eastAsia="Calibri"/>
        </w:rPr>
      </w:pPr>
      <w:r w:rsidRPr="00575CD8">
        <w:rPr>
          <w:rStyle w:val="structurevisible"/>
        </w:rPr>
        <w:lastRenderedPageBreak/>
        <w:t>&lt;</w:t>
      </w:r>
      <w:r>
        <w:rPr>
          <w:rStyle w:val="structure"/>
        </w:rPr>
        <w:t>par TaherzadehA_Covenant_</w:t>
      </w:r>
      <w:r w:rsidRPr="00575CD8">
        <w:rPr>
          <w:rStyle w:val="structureparIDchapcounter"/>
        </w:rPr>
        <w:t>1:</w:t>
      </w:r>
      <w:r w:rsidRPr="00575CD8">
        <w:rPr>
          <w:rStyle w:val="structureparIDparcounter"/>
        </w:rPr>
        <w:t>27</w:t>
      </w:r>
      <w:r>
        <w:rPr>
          <w:rStyle w:val="structure"/>
        </w:rPr>
        <w:t>—en_19920000/</w:t>
      </w:r>
      <w:r w:rsidRPr="00575CD8">
        <w:rPr>
          <w:rStyle w:val="structurevisible"/>
        </w:rPr>
        <w:t>&gt;</w:t>
      </w:r>
    </w:p>
    <w:p w14:paraId="16F74879" w14:textId="77777777" w:rsidR="00C57E99" w:rsidRDefault="00C57E99" w:rsidP="00C57E99">
      <w:pPr>
        <w:pStyle w:val="Quote1st"/>
      </w:pPr>
      <w:r w:rsidRPr="00544339">
        <w:rPr>
          <w:rStyle w:val="structurevisible"/>
        </w:rPr>
        <w:t>&lt;</w:t>
      </w:r>
      <w:r w:rsidRPr="00544339">
        <w:rPr>
          <w:rStyle w:val="structure"/>
        </w:rPr>
        <w:t>cit Bab_%►%_%_%►%_%_%—en_%—%_%</w:t>
      </w:r>
      <w:r w:rsidRPr="00544339">
        <w:rPr>
          <w:rStyle w:val="structurevisible"/>
        </w:rPr>
        <w:t>&gt;</w:t>
      </w:r>
      <w:r w:rsidR="00627ED1" w:rsidRPr="00D266CC">
        <w:rPr>
          <w:rStyle w:val="quotebahaiscriptureBab"/>
        </w:rPr>
        <w:t>»And know thou of a certainty that every letter revealed in the Bayán is solely intended to evoke submission unto Him Whom God shall make manifest, for it is He Who hath revealed the Bayán prior to His Own manifestation.«</w:t>
      </w:r>
      <w:r w:rsidRPr="00544339">
        <w:rPr>
          <w:rStyle w:val="structurevisible"/>
        </w:rPr>
        <w:t>&lt;/</w:t>
      </w:r>
      <w:r w:rsidRPr="00544339">
        <w:rPr>
          <w:rStyle w:val="structure"/>
        </w:rPr>
        <w:t>cit</w:t>
      </w:r>
      <w:r w:rsidRPr="00544339">
        <w:rPr>
          <w:rStyle w:val="structurevisible"/>
        </w:rPr>
        <w:t>&gt;</w:t>
      </w:r>
      <w:r w:rsidR="00627ED1" w:rsidRPr="00627ED1">
        <w:t xml:space="preserve"> </w:t>
      </w:r>
      <w:r w:rsidR="00627ED1" w:rsidRPr="00627ED1">
        <w:rPr>
          <w:rStyle w:val="FootnoteReference"/>
        </w:rPr>
        <w:footnoteReference w:id="68"/>
      </w:r>
    </w:p>
    <w:p w14:paraId="27A40587"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28</w:t>
      </w:r>
      <w:r>
        <w:rPr>
          <w:rStyle w:val="structure"/>
        </w:rPr>
        <w:t>—en_19920000/</w:t>
      </w:r>
      <w:r w:rsidRPr="00575CD8">
        <w:rPr>
          <w:rStyle w:val="structurevisible"/>
        </w:rPr>
        <w:t>&gt;</w:t>
      </w:r>
    </w:p>
    <w:p w14:paraId="5A74CF07" w14:textId="77777777" w:rsidR="00C57E99" w:rsidRDefault="00627ED1" w:rsidP="00C57E99">
      <w:pPr>
        <w:pStyle w:val="Bodyafterquote"/>
      </w:pPr>
      <w:r w:rsidRPr="00627ED1">
        <w:t xml:space="preserve">There are many passages in the Writings of the </w:t>
      </w:r>
      <w:r w:rsidRPr="00627ED1">
        <w:rPr>
          <w:highlight w:val="yellow"/>
        </w:rPr>
        <w:t>B</w:t>
      </w:r>
      <w:r w:rsidR="00C57E99" w:rsidRPr="000C7039">
        <w:rPr>
          <w:highlight w:val="yellow"/>
        </w:rPr>
        <w:t>á</w:t>
      </w:r>
      <w:r w:rsidRPr="00627ED1">
        <w:rPr>
          <w:highlight w:val="yellow"/>
        </w:rPr>
        <w:t>b</w:t>
      </w:r>
      <w:r w:rsidRPr="00627ED1">
        <w:t xml:space="preserve"> similar to the above.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also refers to the Revelation of the </w:t>
      </w:r>
      <w:r w:rsidRPr="00627ED1">
        <w:rPr>
          <w:highlight w:val="yellow"/>
        </w:rPr>
        <w:t>B</w:t>
      </w:r>
      <w:r w:rsidR="00C57E99" w:rsidRPr="000C7039">
        <w:rPr>
          <w:highlight w:val="yellow"/>
        </w:rPr>
        <w:t>á</w:t>
      </w:r>
      <w:r w:rsidRPr="00627ED1">
        <w:rPr>
          <w:highlight w:val="yellow"/>
        </w:rPr>
        <w:t>b</w:t>
      </w:r>
      <w:r w:rsidRPr="00627ED1">
        <w:t xml:space="preserve"> as </w:t>
      </w:r>
      <w:r w:rsidR="00C57E99" w:rsidRPr="001B7770">
        <w:rPr>
          <w:rStyle w:val="structurevisible"/>
        </w:rPr>
        <w:t>&lt;</w:t>
      </w:r>
      <w:r w:rsidR="00C57E99" w:rsidRPr="001B7770">
        <w:rPr>
          <w:rStyle w:val="structure"/>
        </w:rPr>
        <w:t>cit Bah_%►%_%_%►%_%_%—en_%—%_%</w:t>
      </w:r>
      <w:r w:rsidR="00C57E99" w:rsidRPr="001B7770">
        <w:rPr>
          <w:rStyle w:val="structurevisible"/>
        </w:rPr>
        <w:t>&gt;</w:t>
      </w:r>
      <w:r w:rsidRPr="00627ED1">
        <w:rPr>
          <w:rStyle w:val="quotebahaiscripture"/>
        </w:rPr>
        <w:t>»My Own previous Revelation«</w:t>
      </w:r>
      <w:r w:rsidR="00C57E99" w:rsidRPr="001B7770">
        <w:rPr>
          <w:rStyle w:val="structurevisible"/>
        </w:rPr>
        <w:t>&lt;/</w:t>
      </w:r>
      <w:r w:rsidR="00C57E99" w:rsidRPr="001B7770">
        <w:rPr>
          <w:rStyle w:val="structure"/>
        </w:rPr>
        <w:t>cit</w:t>
      </w:r>
      <w:r w:rsidR="00C57E99" w:rsidRPr="001B7770">
        <w:rPr>
          <w:rStyle w:val="structurevisible"/>
        </w:rPr>
        <w:t>&gt;</w:t>
      </w:r>
      <w:r w:rsidRPr="00627ED1">
        <w:t xml:space="preserve">. The perusal of the Writings of the </w:t>
      </w:r>
      <w:r w:rsidRPr="00627ED1">
        <w:rPr>
          <w:highlight w:val="yellow"/>
        </w:rPr>
        <w:t>B</w:t>
      </w:r>
      <w:r w:rsidR="00C57E99" w:rsidRPr="000C7039">
        <w:rPr>
          <w:highlight w:val="yellow"/>
        </w:rPr>
        <w:t>á</w:t>
      </w:r>
      <w:r w:rsidRPr="00627ED1">
        <w:rPr>
          <w:highlight w:val="yellow"/>
        </w:rPr>
        <w:t>b</w:t>
      </w:r>
      <w:r w:rsidRPr="00627ED1">
        <w:t xml:space="preserve"> will make it abundantly clear that His relationship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r w:rsidRPr="00627ED1">
        <w:rPr>
          <w:rStyle w:val="structurepagenumber"/>
        </w:rPr>
        <w:t xml:space="preserve"> &lt;page 38</w:t>
      </w:r>
      <w:r w:rsidR="00B777C2">
        <w:rPr>
          <w:rStyle w:val="structurepagenumber"/>
        </w:rPr>
        <w:t>/&gt;</w:t>
      </w:r>
      <w:r w:rsidR="00C57E99">
        <w:t xml:space="preserve"> </w:t>
      </w:r>
      <w:r w:rsidRPr="00627ED1">
        <w:t xml:space="preserve">Whom He designated as </w:t>
      </w:r>
      <w:r w:rsidRPr="00627ED1">
        <w:rPr>
          <w:rStyle w:val="quotesterms"/>
        </w:rPr>
        <w:t>›Him Whom God shall make manifest‹</w:t>
      </w:r>
      <w:r w:rsidRPr="00627ED1">
        <w:t xml:space="preserve">, was similar to that of Christ with the </w:t>
      </w:r>
      <w:r w:rsidR="00C57E99" w:rsidRPr="00A733A6">
        <w:rPr>
          <w:rStyle w:val="structurevisible"/>
        </w:rPr>
        <w:t>&lt;</w:t>
      </w:r>
      <w:r w:rsidR="00C57E99" w:rsidRPr="00A733A6">
        <w:rPr>
          <w:rStyle w:val="structure"/>
        </w:rPr>
        <w:t>cit Bible_Bible►%_%_%►%_%_%—en_%—%_%</w:t>
      </w:r>
      <w:r w:rsidR="00C57E99" w:rsidRPr="00A733A6">
        <w:rPr>
          <w:rStyle w:val="structurevisible"/>
        </w:rPr>
        <w:t>&gt;</w:t>
      </w:r>
      <w:r w:rsidRPr="00627ED1">
        <w:rPr>
          <w:rStyle w:val="quoteholyscripture"/>
        </w:rPr>
        <w:t>»Heavenly Father«</w:t>
      </w:r>
      <w:r w:rsidR="00C57E99" w:rsidRPr="00A733A6">
        <w:rPr>
          <w:rStyle w:val="structurevisible"/>
        </w:rPr>
        <w:t>&lt;/</w:t>
      </w:r>
      <w:r w:rsidR="00C57E99" w:rsidRPr="00A733A6">
        <w:rPr>
          <w:rStyle w:val="structure"/>
        </w:rPr>
        <w:t>cit</w:t>
      </w:r>
      <w:r w:rsidR="00C57E99" w:rsidRPr="00A733A6">
        <w:rPr>
          <w:rStyle w:val="structurevisible"/>
        </w:rPr>
        <w:t>&gt;</w:t>
      </w:r>
      <w:r w:rsidRPr="00627ED1">
        <w:t xml:space="preserve"> Who is reported in the Gospels as the Source of Christ’s Revelation.</w:t>
      </w:r>
    </w:p>
    <w:p w14:paraId="4E372838"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29</w:t>
      </w:r>
      <w:r>
        <w:rPr>
          <w:rStyle w:val="structure"/>
        </w:rPr>
        <w:t>—en_19920000/</w:t>
      </w:r>
      <w:r w:rsidRPr="00575CD8">
        <w:rPr>
          <w:rStyle w:val="structurevisible"/>
        </w:rPr>
        <w:t>&gt;</w:t>
      </w:r>
    </w:p>
    <w:p w14:paraId="350EBCAB" w14:textId="77777777" w:rsidR="00C57E99" w:rsidRDefault="00627ED1" w:rsidP="00C57E99">
      <w:pPr>
        <w:pStyle w:val="Bodycont"/>
      </w:pPr>
      <w:r w:rsidRPr="00627ED1">
        <w:t xml:space="preserve">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of the Supreme Manifestation of God, the inaugurator of a </w:t>
      </w:r>
      <w:r w:rsidRPr="00627ED1">
        <w:rPr>
          <w:rStyle w:val="quotesterms"/>
        </w:rPr>
        <w:t>›universal cycle.‹</w:t>
      </w:r>
      <w:r w:rsidRPr="00627ED1">
        <w:rPr>
          <w:rStyle w:val="FootnoteReference"/>
        </w:rPr>
        <w:footnoteReference w:id="69"/>
      </w:r>
      <w:r w:rsidRPr="00627ED1">
        <w:t xml:space="preserve"> His Revelation is that of the Heavenly Father Himself. In order to appreciate this truth one could turn to the many references in the Holy Writings stating that God in His Essence is unknowable and exalted above any relationship with His creation.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even the Prophets of God have no knowledge of His inner reality, His Essence. Speaking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explains:</w:t>
      </w:r>
    </w:p>
    <w:p w14:paraId="1168BB2C"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30</w:t>
      </w:r>
      <w:r>
        <w:rPr>
          <w:rStyle w:val="structure"/>
        </w:rPr>
        <w:t>—en_19920000/</w:t>
      </w:r>
      <w:r w:rsidRPr="00575CD8">
        <w:rPr>
          <w:rStyle w:val="structurevisible"/>
        </w:rPr>
        <w:t>&gt;</w:t>
      </w:r>
    </w:p>
    <w:p w14:paraId="79E152A9" w14:textId="77777777" w:rsidR="00C57E99" w:rsidRDefault="00C57E99" w:rsidP="00C57E99">
      <w:pPr>
        <w:pStyle w:val="Quote1st"/>
      </w:pPr>
      <w:r w:rsidRPr="00544339">
        <w:rPr>
          <w:rStyle w:val="structurevisible"/>
        </w:rPr>
        <w:t>&lt;</w:t>
      </w:r>
      <w:r w:rsidRPr="00544339">
        <w:rPr>
          <w:rStyle w:val="structure"/>
        </w:rPr>
        <w:t>cit Bah_%►%_%_%►%_%_%—en_%—%_%</w:t>
      </w:r>
      <w:r w:rsidRPr="00544339">
        <w:rPr>
          <w:rStyle w:val="structurevisible"/>
        </w:rPr>
        <w:t>&gt;</w:t>
      </w:r>
      <w:r w:rsidR="00627ED1" w:rsidRPr="00627ED1">
        <w:rPr>
          <w:rStyle w:val="quotebahaiscripture"/>
        </w:rPr>
        <w:t xml:space="preserve">»From time immemorial, He, the Divine Being, hath been veiled in the ineffable sanctity of His exalted Self, and will everlastingly continue to be wrapt in the impenetrable mystery of His unknowable Essence... Ten thousand Prophets, each a Moses, are thunderstruck upon the </w:t>
      </w:r>
      <w:r w:rsidR="00627ED1" w:rsidRPr="00627ED1">
        <w:rPr>
          <w:rStyle w:val="quotebahaiscripture"/>
          <w:highlight w:val="lightGray"/>
        </w:rPr>
        <w:t>Sinai</w:t>
      </w:r>
      <w:r w:rsidR="00627ED1" w:rsidRPr="00627ED1">
        <w:rPr>
          <w:rStyle w:val="quotebahaiscripture"/>
        </w:rPr>
        <w:t xml:space="preserve"> of their search at God’s forbidding voice, </w:t>
      </w:r>
      <w:r w:rsidR="00627ED1" w:rsidRPr="00627ED1">
        <w:rPr>
          <w:rStyle w:val="quotesdirectspeech"/>
        </w:rPr>
        <w:t>›Thou shalt never behold Me!‹</w:t>
      </w:r>
      <w:r w:rsidR="00627ED1" w:rsidRPr="00627ED1">
        <w:rPr>
          <w:rStyle w:val="quotebahaiscripture"/>
        </w:rPr>
        <w:t xml:space="preserve">; whilst a myriad Messengers, each as great as Jesus, stand dismayed upon their heavenly thrones by the interdiction </w:t>
      </w:r>
      <w:r w:rsidR="00627ED1" w:rsidRPr="00627ED1">
        <w:rPr>
          <w:rStyle w:val="quotesdirectspeech"/>
        </w:rPr>
        <w:t>›Mine Essence thou shalt never apprehend!‹</w:t>
      </w:r>
      <w:r w:rsidR="00627ED1" w:rsidRPr="00627ED1">
        <w:rPr>
          <w:rStyle w:val="quotebahaiscripture"/>
        </w:rPr>
        <w:t>«</w:t>
      </w:r>
      <w:r w:rsidRPr="00544339">
        <w:rPr>
          <w:rStyle w:val="structurevisible"/>
        </w:rPr>
        <w:t>&lt;/</w:t>
      </w:r>
      <w:r w:rsidRPr="00544339">
        <w:rPr>
          <w:rStyle w:val="structure"/>
        </w:rPr>
        <w:t>cit</w:t>
      </w:r>
      <w:r w:rsidRPr="00544339">
        <w:rPr>
          <w:rStyle w:val="structurevisible"/>
        </w:rPr>
        <w:t>&gt;</w:t>
      </w:r>
      <w:r w:rsidR="00627ED1" w:rsidRPr="00627ED1">
        <w:t xml:space="preserve"> </w:t>
      </w:r>
      <w:r w:rsidR="00627ED1" w:rsidRPr="00627ED1">
        <w:rPr>
          <w:rStyle w:val="FootnoteReference"/>
        </w:rPr>
        <w:footnoteReference w:id="70"/>
      </w:r>
    </w:p>
    <w:p w14:paraId="542D08C4"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31</w:t>
      </w:r>
      <w:r>
        <w:rPr>
          <w:rStyle w:val="structure"/>
        </w:rPr>
        <w:t>—en_19920000/</w:t>
      </w:r>
      <w:r w:rsidRPr="00575CD8">
        <w:rPr>
          <w:rStyle w:val="structurevisible"/>
        </w:rPr>
        <w:t>&gt;</w:t>
      </w:r>
    </w:p>
    <w:p w14:paraId="5EB62C48" w14:textId="77777777" w:rsidR="00C57E99" w:rsidRDefault="00627ED1" w:rsidP="00C57E99">
      <w:pPr>
        <w:pStyle w:val="Bodyafterquote"/>
      </w:pPr>
      <w:r w:rsidRPr="00627ED1">
        <w:t xml:space="preserve">And further, in His communion with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proclaims:</w:t>
      </w:r>
    </w:p>
    <w:p w14:paraId="0DCDA146"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32</w:t>
      </w:r>
      <w:r>
        <w:rPr>
          <w:rStyle w:val="structure"/>
        </w:rPr>
        <w:t>—en_19920000/</w:t>
      </w:r>
      <w:r w:rsidRPr="00575CD8">
        <w:rPr>
          <w:rStyle w:val="structurevisible"/>
        </w:rPr>
        <w:t>&gt;</w:t>
      </w:r>
    </w:p>
    <w:p w14:paraId="24B0A91D" w14:textId="77777777" w:rsidR="00C57E99" w:rsidRDefault="00C57E99" w:rsidP="00C57E99">
      <w:pPr>
        <w:pStyle w:val="Quote1st"/>
      </w:pPr>
      <w:r w:rsidRPr="00544339">
        <w:rPr>
          <w:rStyle w:val="structurevisible"/>
        </w:rPr>
        <w:t>&lt;</w:t>
      </w:r>
      <w:r w:rsidRPr="00544339">
        <w:rPr>
          <w:rStyle w:val="structure"/>
        </w:rPr>
        <w:t>cit Bah_%►%_%_%►%_%_%—en_%—%_%</w:t>
      </w:r>
      <w:r w:rsidRPr="00544339">
        <w:rPr>
          <w:rStyle w:val="structurevisible"/>
        </w:rPr>
        <w:t>&gt;</w:t>
      </w:r>
      <w:r w:rsidR="00627ED1" w:rsidRPr="00627ED1">
        <w:rPr>
          <w:rStyle w:val="quotebahaiscripture"/>
        </w:rPr>
        <w:t>»How bewildering to me, insignificant as I am, is the attempt to fathom the sacred depths of Thy knowledge! How futile my efforts to visualize the magnitude of the power inherent in Thine handiwork -- the revelation of Thy creative power!«</w:t>
      </w:r>
      <w:r w:rsidRPr="00544339">
        <w:rPr>
          <w:rStyle w:val="structurevisible"/>
        </w:rPr>
        <w:t>&lt;/</w:t>
      </w:r>
      <w:r w:rsidRPr="00544339">
        <w:rPr>
          <w:rStyle w:val="structure"/>
        </w:rPr>
        <w:t>cit</w:t>
      </w:r>
      <w:r w:rsidRPr="00544339">
        <w:rPr>
          <w:rStyle w:val="structurevisible"/>
        </w:rPr>
        <w:t>&gt;</w:t>
      </w:r>
      <w:r w:rsidR="00627ED1" w:rsidRPr="00627ED1">
        <w:t xml:space="preserve"> </w:t>
      </w:r>
      <w:r w:rsidR="00627ED1" w:rsidRPr="00627ED1">
        <w:rPr>
          <w:rStyle w:val="FootnoteReference"/>
        </w:rPr>
        <w:footnoteReference w:id="71"/>
      </w:r>
    </w:p>
    <w:p w14:paraId="2854773B"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33</w:t>
      </w:r>
      <w:r>
        <w:rPr>
          <w:rStyle w:val="structure"/>
        </w:rPr>
        <w:t>—en_19920000/</w:t>
      </w:r>
      <w:r w:rsidRPr="00575CD8">
        <w:rPr>
          <w:rStyle w:val="structurevisible"/>
        </w:rPr>
        <w:t>&gt;</w:t>
      </w:r>
    </w:p>
    <w:p w14:paraId="4B6EE707" w14:textId="77777777" w:rsidR="00C57E99" w:rsidRDefault="00627ED1" w:rsidP="00C57E99">
      <w:pPr>
        <w:pStyle w:val="Bodyafterquote"/>
      </w:pPr>
      <w:r w:rsidRPr="00627ED1">
        <w:t xml:space="preserve">In another prayer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clearly testifies to His inability to know the Essence of God or have any access to it.</w:t>
      </w:r>
    </w:p>
    <w:p w14:paraId="78A1D427"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34</w:t>
      </w:r>
      <w:r>
        <w:rPr>
          <w:rStyle w:val="structure"/>
        </w:rPr>
        <w:t>—en_19920000/</w:t>
      </w:r>
      <w:r w:rsidRPr="00575CD8">
        <w:rPr>
          <w:rStyle w:val="structurevisible"/>
        </w:rPr>
        <w:t>&gt;</w:t>
      </w:r>
    </w:p>
    <w:p w14:paraId="7354C97C" w14:textId="77777777" w:rsidR="00C57E99" w:rsidRDefault="00C57E99" w:rsidP="00C57E99">
      <w:pPr>
        <w:pStyle w:val="Quote1st"/>
      </w:pPr>
      <w:r w:rsidRPr="00544339">
        <w:rPr>
          <w:rStyle w:val="structurevisible"/>
        </w:rPr>
        <w:t>&lt;</w:t>
      </w:r>
      <w:r w:rsidRPr="00544339">
        <w:rPr>
          <w:rStyle w:val="structure"/>
        </w:rPr>
        <w:t>cit Bah_%►%_%_%►%_%_%—en_%—%_%</w:t>
      </w:r>
      <w:r w:rsidRPr="00544339">
        <w:rPr>
          <w:rStyle w:val="structurevisible"/>
        </w:rPr>
        <w:t>&gt;</w:t>
      </w:r>
      <w:r w:rsidR="00627ED1" w:rsidRPr="00627ED1">
        <w:rPr>
          <w:rStyle w:val="quotebahaiscripture"/>
        </w:rPr>
        <w:t>»I swear by Thy Beauty, O King of eternity Who sittest on Thy most glorious Throne! He [</w:t>
      </w:r>
      <w:r w:rsidR="00627ED1" w:rsidRPr="00627ED1">
        <w:rPr>
          <w:rStyle w:val="quotebahaiscripture"/>
          <w:highlight w:val="yellow"/>
        </w:rPr>
        <w:t>Bahá’u’lláh</w:t>
      </w:r>
      <w:r w:rsidR="00627ED1" w:rsidRPr="00627ED1">
        <w:rPr>
          <w:rStyle w:val="quotebahaiscripture"/>
        </w:rPr>
        <w:t>] Who is the Day-Spring of Thy signs and the Revealer of Thy clear tokens hath, notwithstanding the immensity of His wisdom and the loftiness of His knowledge, confessed His powerlessness to comprehend the least of Thine utterances, in their relation to Thy most exalted Pen -- how much more is He incapable of apprehending the nature of Thine all-glorious Self and of Thy most august Essence!«</w:t>
      </w:r>
      <w:r w:rsidRPr="00544339">
        <w:rPr>
          <w:rStyle w:val="structurevisible"/>
        </w:rPr>
        <w:t>&lt;/</w:t>
      </w:r>
      <w:r w:rsidRPr="00544339">
        <w:rPr>
          <w:rStyle w:val="structure"/>
        </w:rPr>
        <w:t>cit</w:t>
      </w:r>
      <w:r w:rsidRPr="00544339">
        <w:rPr>
          <w:rStyle w:val="structurevisible"/>
        </w:rPr>
        <w:t>&gt;</w:t>
      </w:r>
      <w:r w:rsidR="00627ED1" w:rsidRPr="00627ED1">
        <w:t xml:space="preserve"> </w:t>
      </w:r>
      <w:r w:rsidR="00627ED1" w:rsidRPr="00627ED1">
        <w:rPr>
          <w:rStyle w:val="FootnoteReference"/>
        </w:rPr>
        <w:footnoteReference w:id="72"/>
      </w:r>
    </w:p>
    <w:p w14:paraId="16C29ADA" w14:textId="77777777" w:rsidR="00C57E99" w:rsidRPr="00575CD8" w:rsidRDefault="00C57E99" w:rsidP="00C57E99">
      <w:pPr>
        <w:pStyle w:val="ParCountercont"/>
        <w:framePr w:wrap="notBeside"/>
        <w:rPr>
          <w:rFonts w:eastAsia="Calibri"/>
        </w:rPr>
      </w:pPr>
      <w:r w:rsidRPr="00575CD8">
        <w:rPr>
          <w:rStyle w:val="structurevisible"/>
        </w:rPr>
        <w:t>&lt;</w:t>
      </w:r>
      <w:r>
        <w:rPr>
          <w:rStyle w:val="structure"/>
        </w:rPr>
        <w:t>par TaherzadehA_Covenant_</w:t>
      </w:r>
      <w:r w:rsidRPr="00575CD8">
        <w:rPr>
          <w:rStyle w:val="structureparIDchapcounter"/>
        </w:rPr>
        <w:t>1:</w:t>
      </w:r>
      <w:r w:rsidRPr="00575CD8">
        <w:rPr>
          <w:rStyle w:val="structureparIDparcounter"/>
        </w:rPr>
        <w:t>35</w:t>
      </w:r>
      <w:r>
        <w:rPr>
          <w:rStyle w:val="structure"/>
        </w:rPr>
        <w:t>—en_19920000/</w:t>
      </w:r>
      <w:r w:rsidRPr="00575CD8">
        <w:rPr>
          <w:rStyle w:val="structurevisible"/>
        </w:rPr>
        <w:t>&gt;</w:t>
      </w:r>
    </w:p>
    <w:p w14:paraId="42BB59F6" w14:textId="77777777" w:rsidR="00C57E99" w:rsidRDefault="00C57E99" w:rsidP="00C57E99">
      <w:pPr>
        <w:pStyle w:val="Bodyafterquote"/>
      </w:pPr>
      <w:r w:rsidRPr="005367E6">
        <w:t>Although God in His Essence is inaccessible to His Prophets, He reveals Himself to Them through the instrumentality of His King</w:t>
      </w:r>
      <w:r w:rsidRPr="005367E6">
        <w:softHyphen/>
        <w:t xml:space="preserve">dom of Revelation, or His Most Great Spirit. It is this </w:t>
      </w:r>
      <w:r w:rsidRPr="00F86062">
        <w:rPr>
          <w:rStyle w:val="structurevisible"/>
        </w:rPr>
        <w:t>&lt;</w:t>
      </w:r>
      <w:r w:rsidRPr="00F86062">
        <w:rPr>
          <w:rStyle w:val="structure"/>
        </w:rPr>
        <w:t>cit Bah_%►%_%_%►%_%_%—en_%—%_%</w:t>
      </w:r>
      <w:r w:rsidRPr="00F86062">
        <w:rPr>
          <w:rStyle w:val="structurevisible"/>
        </w:rPr>
        <w:t>&gt;</w:t>
      </w:r>
      <w:r w:rsidR="00627ED1" w:rsidRPr="00627ED1">
        <w:rPr>
          <w:rStyle w:val="quotebahaiscriptureterm"/>
        </w:rPr>
        <w:t>»Most Great Spirit«</w:t>
      </w:r>
      <w:r w:rsidRPr="00F86062">
        <w:rPr>
          <w:rStyle w:val="structurevisible"/>
        </w:rPr>
        <w:t>&lt;/</w:t>
      </w:r>
      <w:r w:rsidRPr="00F86062">
        <w:rPr>
          <w:rStyle w:val="structure"/>
        </w:rPr>
        <w:t>cit</w:t>
      </w:r>
      <w:r w:rsidRPr="00F86062">
        <w:rPr>
          <w:rStyle w:val="structurevisible"/>
        </w:rPr>
        <w:t>&gt;</w:t>
      </w:r>
      <w:r w:rsidRPr="005367E6">
        <w:t xml:space="preserve"> which has been described as the Holy Spirit in previous Dis</w:t>
      </w:r>
      <w:r w:rsidRPr="005367E6">
        <w:softHyphen/>
        <w:t xml:space="preserve">pensations that has animated all </w:t>
      </w:r>
      <w:r w:rsidRPr="005367E6">
        <w:lastRenderedPageBreak/>
        <w:t>the Manifestations of God. This has</w:t>
      </w:r>
      <w:r w:rsidRPr="0051529A">
        <w:rPr>
          <w:rStyle w:val="structurepagenumber"/>
        </w:rPr>
        <w:t xml:space="preserve"> &lt;page </w:t>
      </w:r>
      <w:r>
        <w:rPr>
          <w:rStyle w:val="structurepagenumber"/>
        </w:rPr>
        <w:t>39</w:t>
      </w:r>
      <w:r w:rsidR="00B777C2">
        <w:rPr>
          <w:rStyle w:val="structurepagenumber"/>
        </w:rPr>
        <w:t>/&gt;</w:t>
      </w:r>
      <w:r>
        <w:t xml:space="preserve"> been eloquently described by </w:t>
      </w:r>
      <w:r w:rsidRPr="000C7039">
        <w:rPr>
          <w:highlight w:val="cyan"/>
        </w:rPr>
        <w:t>Shoghi Effendi</w:t>
      </w:r>
      <w:r>
        <w:t xml:space="preserve"> in this passage about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experience in the </w:t>
      </w:r>
      <w:r w:rsidRPr="000C7039">
        <w:rPr>
          <w:highlight w:val="yellow"/>
        </w:rPr>
        <w:t>Síyáh</w:t>
      </w:r>
      <w:r w:rsidR="00627ED1" w:rsidRPr="00627ED1">
        <w:rPr>
          <w:highlight w:val="yellow"/>
        </w:rPr>
        <w:t>-</w:t>
      </w:r>
      <w:r w:rsidRPr="000C7039">
        <w:rPr>
          <w:highlight w:val="yellow"/>
        </w:rPr>
        <w:t>ál</w:t>
      </w:r>
      <w:r>
        <w:t>:</w:t>
      </w:r>
    </w:p>
    <w:p w14:paraId="2877181F"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36</w:t>
      </w:r>
      <w:r w:rsidRPr="005367E6">
        <w:rPr>
          <w:rStyle w:val="structure"/>
        </w:rPr>
        <w:t>—en_</w:t>
      </w:r>
      <w:r>
        <w:rPr>
          <w:rStyle w:val="structure"/>
        </w:rPr>
        <w:t>19920000</w:t>
      </w:r>
      <w:r w:rsidRPr="005367E6">
        <w:rPr>
          <w:rStyle w:val="structure"/>
        </w:rPr>
        <w:t>/</w:t>
      </w:r>
      <w:r w:rsidRPr="005367E6">
        <w:rPr>
          <w:rStyle w:val="structurevisible"/>
        </w:rPr>
        <w:t>&gt;</w:t>
      </w:r>
    </w:p>
    <w:p w14:paraId="7BE52A5C" w14:textId="77777777" w:rsidR="00C57E99" w:rsidRDefault="00C57E99" w:rsidP="00C57E99">
      <w:pPr>
        <w:pStyle w:val="Quote1st"/>
        <w:rPr>
          <w:szCs w:val="22"/>
        </w:rPr>
      </w:pPr>
      <w:r w:rsidRPr="00544339">
        <w:rPr>
          <w:rStyle w:val="structurevisible"/>
        </w:rPr>
        <w:t>&lt;</w:t>
      </w:r>
      <w:r w:rsidRPr="00544339">
        <w:rPr>
          <w:rStyle w:val="structure"/>
        </w:rPr>
        <w:t>cit Sho_%►%_%_%►%_%_%—en_%—%_%</w:t>
      </w:r>
      <w:r w:rsidRPr="00544339">
        <w:rPr>
          <w:rStyle w:val="structurevisible"/>
        </w:rPr>
        <w:t>&gt;</w:t>
      </w:r>
      <w:r w:rsidR="00627ED1" w:rsidRPr="00627ED1">
        <w:rPr>
          <w:rStyle w:val="quotebahaiscripture"/>
        </w:rPr>
        <w:t xml:space="preserve">»It was in such dramatic circumstances, recalling the experience of Moses when face to face with the Burning Bush in the wilderness of </w:t>
      </w:r>
      <w:r w:rsidR="00627ED1" w:rsidRPr="00627ED1">
        <w:rPr>
          <w:rStyle w:val="quotebahaiscripture"/>
          <w:highlight w:val="lightGray"/>
        </w:rPr>
        <w:t>Sinai</w:t>
      </w:r>
      <w:r w:rsidR="00627ED1" w:rsidRPr="00627ED1">
        <w:rPr>
          <w:rStyle w:val="quotebahaiscripture"/>
        </w:rPr>
        <w:t>, the successive visions of Zoroaster, the opening of the heavens and the de</w:t>
      </w:r>
      <w:r w:rsidR="00627ED1" w:rsidRPr="00627ED1">
        <w:rPr>
          <w:rStyle w:val="quotebahaiscripture"/>
        </w:rPr>
        <w:softHyphen/>
        <w:t xml:space="preserve">scent of the Dove upon Christ in the Jordan, the cry of Gabriel heard by </w:t>
      </w:r>
      <w:r w:rsidR="00627ED1" w:rsidRPr="00627ED1">
        <w:rPr>
          <w:rStyle w:val="quotebahaiscripture"/>
          <w:highlight w:val="yellow"/>
        </w:rPr>
        <w:t>Muḥammad</w:t>
      </w:r>
      <w:r w:rsidR="00627ED1" w:rsidRPr="00627ED1">
        <w:rPr>
          <w:rStyle w:val="quotebahaiscripture"/>
        </w:rPr>
        <w:t xml:space="preserve"> in the Cave of </w:t>
      </w:r>
      <w:r w:rsidR="00627ED1" w:rsidRPr="00627ED1">
        <w:rPr>
          <w:rStyle w:val="quotebahaiscripture"/>
          <w:highlight w:val="green"/>
        </w:rPr>
        <w:t>Hira</w:t>
      </w:r>
      <w:r w:rsidR="00627ED1" w:rsidRPr="00627ED1">
        <w:rPr>
          <w:rStyle w:val="quotebahaiscripture"/>
        </w:rPr>
        <w:t xml:space="preserve">, and the dream of the </w:t>
      </w:r>
      <w:r w:rsidR="00627ED1" w:rsidRPr="00627ED1">
        <w:rPr>
          <w:rStyle w:val="quotebahaiscripture"/>
          <w:highlight w:val="yellow"/>
        </w:rPr>
        <w:t>Báb</w:t>
      </w:r>
      <w:r w:rsidR="00627ED1" w:rsidRPr="00627ED1">
        <w:rPr>
          <w:rStyle w:val="quotebahaiscripture"/>
        </w:rPr>
        <w:t xml:space="preserve">, in which the blood of the </w:t>
      </w:r>
      <w:r w:rsidR="00627ED1" w:rsidRPr="00627ED1">
        <w:rPr>
          <w:rStyle w:val="quotebahaiscripture"/>
          <w:highlight w:val="yellow"/>
        </w:rPr>
        <w:t>Imám Ḥusayn</w:t>
      </w:r>
      <w:r w:rsidR="00627ED1" w:rsidRPr="00627ED1">
        <w:rPr>
          <w:rStyle w:val="quotebahaiscripture"/>
        </w:rPr>
        <w:t xml:space="preserve"> touched and sanctified his lips, that </w:t>
      </w:r>
      <w:r w:rsidR="00627ED1" w:rsidRPr="00627ED1">
        <w:rPr>
          <w:rStyle w:val="quotebahaiscripture"/>
          <w:highlight w:val="yellow"/>
        </w:rPr>
        <w:t>Bahá’u’lláh</w:t>
      </w:r>
      <w:r w:rsidR="00627ED1" w:rsidRPr="00627ED1">
        <w:rPr>
          <w:rStyle w:val="quotebahaiscripture"/>
        </w:rPr>
        <w:t xml:space="preserve">, He </w:t>
      </w:r>
      <w:r w:rsidRPr="0001314E">
        <w:rPr>
          <w:rStyle w:val="structurevisible"/>
        </w:rPr>
        <w:t>&lt;</w:t>
      </w:r>
      <w:r w:rsidRPr="0001314E">
        <w:rPr>
          <w:rStyle w:val="structure"/>
        </w:rPr>
        <w:t>cit Bah_%►%_%_%►%_%_%—en_%—%_%</w:t>
      </w:r>
      <w:r w:rsidRPr="0001314E">
        <w:rPr>
          <w:rStyle w:val="structurevisible"/>
        </w:rPr>
        <w:t>&gt;</w:t>
      </w:r>
      <w:r w:rsidR="00627ED1" w:rsidRPr="00627ED1">
        <w:rPr>
          <w:rStyle w:val="quotebahaiscripturequoted"/>
        </w:rPr>
        <w:t xml:space="preserve">›around Whom the Point of the </w:t>
      </w:r>
      <w:r w:rsidR="00627ED1" w:rsidRPr="00627ED1">
        <w:rPr>
          <w:rStyle w:val="quotebahaiscripturequoted"/>
          <w:highlight w:val="yellow"/>
        </w:rPr>
        <w:t>Bayán</w:t>
      </w:r>
      <w:r w:rsidR="00627ED1" w:rsidRPr="00627ED1">
        <w:rPr>
          <w:rStyle w:val="quotebahaiscripturequoted"/>
        </w:rPr>
        <w:t xml:space="preserve"> hath revolved‹</w:t>
      </w:r>
      <w:r w:rsidRPr="0001314E">
        <w:rPr>
          <w:rStyle w:val="structurevisible"/>
        </w:rPr>
        <w:t>&lt;/</w:t>
      </w:r>
      <w:r w:rsidRPr="0001314E">
        <w:rPr>
          <w:rStyle w:val="structure"/>
        </w:rPr>
        <w:t>cit</w:t>
      </w:r>
      <w:r w:rsidRPr="0001314E">
        <w:rPr>
          <w:rStyle w:val="structurevisible"/>
        </w:rPr>
        <w:t>&gt;</w:t>
      </w:r>
      <w:r w:rsidR="00627ED1" w:rsidRPr="00627ED1">
        <w:rPr>
          <w:rStyle w:val="quotebahaiscripture"/>
        </w:rPr>
        <w:t>, and the Vehicle of the greatest Revelation the world has yet seen, re</w:t>
      </w:r>
      <w:r w:rsidR="00627ED1" w:rsidRPr="00627ED1">
        <w:rPr>
          <w:rStyle w:val="quotebahaiscripture"/>
        </w:rPr>
        <w:softHyphen/>
        <w:t xml:space="preserve">ceived the first intimation of His sublime Mission, and that a ministry which, alike in its duration and fecundity, is unsurpassed in the religious history of mankind, was inaugurated. It was on that occasion that the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term"/>
        </w:rPr>
        <w:t>›Most Great Spirit‹</w:t>
      </w:r>
      <w:r w:rsidR="00627ED1" w:rsidRPr="00627ED1">
        <w:rPr>
          <w:rStyle w:val="structurevisible"/>
        </w:rPr>
        <w:t>&lt;/&gt;</w:t>
      </w:r>
      <w:r w:rsidR="00627ED1" w:rsidRPr="00627ED1">
        <w:rPr>
          <w:rStyle w:val="quotebahaiscripture"/>
        </w:rPr>
        <w:t xml:space="preserve">, as designated by </w:t>
      </w:r>
      <w:r w:rsidR="00627ED1" w:rsidRPr="00627ED1">
        <w:rPr>
          <w:rStyle w:val="quotebahaiscripture"/>
          <w:highlight w:val="yellow"/>
        </w:rPr>
        <w:t>Bahá’u’lláh</w:t>
      </w:r>
      <w:r w:rsidR="00627ED1" w:rsidRPr="00627ED1">
        <w:rPr>
          <w:rStyle w:val="quotebahaiscripture"/>
        </w:rPr>
        <w:t xml:space="preserve"> Himself, revealed itself to Him, in the form of a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bahaiscripturequoted"/>
        </w:rPr>
        <w:t>›Maiden‹</w:t>
      </w:r>
      <w:r w:rsidR="00627ED1" w:rsidRPr="00627ED1">
        <w:rPr>
          <w:rStyle w:val="structurevisible"/>
        </w:rPr>
        <w:t>&lt;/&gt;</w:t>
      </w:r>
      <w:r w:rsidR="00627ED1" w:rsidRPr="00627ED1">
        <w:rPr>
          <w:rStyle w:val="quotebahaiscripture"/>
        </w:rPr>
        <w:t xml:space="preserve">, and bade Him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bahaiscripturequoted"/>
        </w:rPr>
        <w:t>›lift up‹</w:t>
      </w:r>
      <w:r w:rsidR="00627ED1" w:rsidRPr="00627ED1">
        <w:rPr>
          <w:rStyle w:val="structurevisible"/>
        </w:rPr>
        <w:t>&lt;/&gt;</w:t>
      </w:r>
      <w:r w:rsidR="00627ED1" w:rsidRPr="00627ED1">
        <w:rPr>
          <w:rStyle w:val="quotebahaiscripture"/>
        </w:rPr>
        <w:t xml:space="preserve"> His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bahaiscripturequoted"/>
        </w:rPr>
        <w:t>›voice between earth and heaven‹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—that the same Spirit which, in the Zoroas</w:t>
      </w:r>
      <w:r w:rsidR="00627ED1" w:rsidRPr="00627ED1">
        <w:rPr>
          <w:rStyle w:val="quotebahaiscripture"/>
        </w:rPr>
        <w:softHyphen/>
        <w:t xml:space="preserve">trian, the Mosaic, the Christian, and </w:t>
      </w:r>
      <w:r w:rsidR="00627ED1" w:rsidRPr="00627ED1">
        <w:rPr>
          <w:rStyle w:val="quotebahaiscripture"/>
          <w:highlight w:val="yellow"/>
        </w:rPr>
        <w:t>Muḥammadan</w:t>
      </w:r>
      <w:r w:rsidR="00627ED1" w:rsidRPr="00627ED1">
        <w:rPr>
          <w:rStyle w:val="quotebahaiscripture"/>
        </w:rPr>
        <w:t xml:space="preserve"> Dispensations, had been respectively symbolized by the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holyscripture"/>
        </w:rPr>
        <w:t>›Sacred Fire‹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Bible_Bible►%_%_%►%_%_%—en_%—%_%</w:t>
      </w:r>
      <w:r w:rsidR="00627ED1" w:rsidRPr="00627ED1">
        <w:rPr>
          <w:rStyle w:val="structurevisible"/>
        </w:rPr>
        <w:t>&gt;</w:t>
      </w:r>
      <w:r w:rsidR="00627ED1" w:rsidRPr="00627ED1">
        <w:rPr>
          <w:rStyle w:val="quoteholyscripture"/>
        </w:rPr>
        <w:t>›Burning Bush‹</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the </w:t>
      </w:r>
      <w:r w:rsidR="00627ED1" w:rsidRPr="00627ED1">
        <w:rPr>
          <w:rStyle w:val="structurevisible"/>
        </w:rPr>
        <w:t>&lt;</w:t>
      </w:r>
      <w:r w:rsidR="00627ED1" w:rsidRPr="00627ED1">
        <w:rPr>
          <w:rStyle w:val="structure"/>
        </w:rPr>
        <w:t>cit Bible_Bible►%_%_%►%_%_%—en_%—%_%</w:t>
      </w:r>
      <w:r w:rsidR="00627ED1" w:rsidRPr="00627ED1">
        <w:rPr>
          <w:rStyle w:val="structurevisible"/>
        </w:rPr>
        <w:t>&gt;</w:t>
      </w:r>
      <w:r w:rsidR="00627ED1" w:rsidRPr="00627ED1">
        <w:rPr>
          <w:rStyle w:val="quoteholyscripture"/>
        </w:rPr>
        <w:t>›Dove‹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the </w:t>
      </w:r>
      <w:r w:rsidR="00627ED1" w:rsidRPr="00627ED1">
        <w:rPr>
          <w:rStyle w:val="structurevisible"/>
        </w:rPr>
        <w:t>&lt;</w:t>
      </w:r>
      <w:r w:rsidR="00627ED1" w:rsidRPr="00627ED1">
        <w:rPr>
          <w:rStyle w:val="structure"/>
        </w:rPr>
        <w:t>cit Muh_Quran►%_%_%►%_%_%—en_%—%_%</w:t>
      </w:r>
      <w:r w:rsidR="00627ED1" w:rsidRPr="00627ED1">
        <w:rPr>
          <w:rStyle w:val="structurevisible"/>
        </w:rPr>
        <w:t>&gt;</w:t>
      </w:r>
      <w:r w:rsidR="00627ED1" w:rsidRPr="00627ED1">
        <w:rPr>
          <w:rStyle w:val="quoteholyscripture"/>
        </w:rPr>
        <w:t>›Angel Gabriel‹</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w:t>
      </w:r>
      <w:r w:rsidRPr="00544339">
        <w:rPr>
          <w:rStyle w:val="structurevisible"/>
        </w:rPr>
        <w:t>&lt;/</w:t>
      </w:r>
      <w:r w:rsidRPr="00544339">
        <w:rPr>
          <w:rStyle w:val="structure"/>
        </w:rPr>
        <w:t>cit</w:t>
      </w:r>
      <w:r w:rsidRPr="00544339">
        <w:rPr>
          <w:rStyle w:val="structurevisible"/>
        </w:rPr>
        <w:t>&gt;</w:t>
      </w:r>
      <w:r>
        <w:rPr>
          <w:rStyle w:val="FootnoteReference"/>
          <w:szCs w:val="22"/>
        </w:rPr>
        <w:footnoteReference w:id="73"/>
      </w:r>
    </w:p>
    <w:p w14:paraId="2197081B"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37</w:t>
      </w:r>
      <w:r w:rsidRPr="005367E6">
        <w:rPr>
          <w:rStyle w:val="structure"/>
        </w:rPr>
        <w:t>—en_</w:t>
      </w:r>
      <w:r>
        <w:rPr>
          <w:rStyle w:val="structure"/>
        </w:rPr>
        <w:t>19920000</w:t>
      </w:r>
      <w:r w:rsidRPr="005367E6">
        <w:rPr>
          <w:rStyle w:val="structure"/>
        </w:rPr>
        <w:t>/</w:t>
      </w:r>
      <w:r w:rsidRPr="005367E6">
        <w:rPr>
          <w:rStyle w:val="structurevisible"/>
        </w:rPr>
        <w:t>&gt;</w:t>
      </w:r>
    </w:p>
    <w:p w14:paraId="3A1EB0E0" w14:textId="77777777" w:rsidR="00C57E99" w:rsidRDefault="00C57E99" w:rsidP="00C57E99">
      <w:pPr>
        <w:pStyle w:val="Bodyafterquote"/>
      </w:pPr>
      <w:r>
        <w:t xml:space="preserve">Concerning the </w:t>
      </w:r>
      <w:r w:rsidRPr="001B7770">
        <w:rPr>
          <w:rStyle w:val="structurevisible"/>
        </w:rPr>
        <w:t>&lt;</w:t>
      </w:r>
      <w:r w:rsidRPr="001B7770">
        <w:rPr>
          <w:rStyle w:val="structure"/>
        </w:rPr>
        <w:t>cit Bah_%►%_%_%►%_%_%—en_%—%_%</w:t>
      </w:r>
      <w:r w:rsidRPr="001B7770">
        <w:rPr>
          <w:rStyle w:val="structurevisible"/>
        </w:rPr>
        <w:t>&gt;</w:t>
      </w:r>
      <w:r w:rsidR="00627ED1" w:rsidRPr="00627ED1">
        <w:rPr>
          <w:rStyle w:val="quotebahaiscriptureterm"/>
        </w:rPr>
        <w:t>»Most Great Spirit«</w:t>
      </w:r>
      <w:r w:rsidRPr="001B7770">
        <w:rPr>
          <w:rStyle w:val="structurevisible"/>
        </w:rPr>
        <w:t>&lt;/</w:t>
      </w:r>
      <w:r w:rsidRPr="001B7770">
        <w:rPr>
          <w:rStyle w:val="structure"/>
        </w:rPr>
        <w:t>cit</w:t>
      </w:r>
      <w:r w:rsidRPr="001B7770">
        <w:rPr>
          <w:rStyle w:val="structurevisible"/>
        </w:rPr>
        <w:t>&gt;</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has revealed these words in the </w:t>
      </w:r>
      <w:r w:rsidR="00627ED1" w:rsidRPr="00627ED1">
        <w:rPr>
          <w:highlight w:val="yellow"/>
        </w:rPr>
        <w:t>Súriy-i-</w:t>
      </w:r>
      <w:r w:rsidRPr="000C7039">
        <w:rPr>
          <w:highlight w:val="yellow"/>
        </w:rPr>
        <w:t>Haykal</w:t>
      </w:r>
    </w:p>
    <w:p w14:paraId="46745CA3"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38</w:t>
      </w:r>
      <w:r w:rsidRPr="005367E6">
        <w:rPr>
          <w:rStyle w:val="structure"/>
        </w:rPr>
        <w:t>—en_</w:t>
      </w:r>
      <w:r>
        <w:rPr>
          <w:rStyle w:val="structure"/>
        </w:rPr>
        <w:t>19920000</w:t>
      </w:r>
      <w:r w:rsidRPr="005367E6">
        <w:rPr>
          <w:rStyle w:val="structure"/>
        </w:rPr>
        <w:t>/</w:t>
      </w:r>
      <w:r w:rsidRPr="005367E6">
        <w:rPr>
          <w:rStyle w:val="structurevisible"/>
        </w:rPr>
        <w:t>&gt;</w:t>
      </w:r>
    </w:p>
    <w:p w14:paraId="7912BC31" w14:textId="77777777" w:rsidR="00C57E99" w:rsidRDefault="00C57E99" w:rsidP="00C57E99">
      <w:pPr>
        <w:pStyle w:val="Quote1st"/>
      </w:pPr>
      <w:r w:rsidRPr="00544339">
        <w:rPr>
          <w:rStyle w:val="structurevisible"/>
        </w:rPr>
        <w:t>&lt;</w:t>
      </w:r>
      <w:r w:rsidRPr="00544339">
        <w:rPr>
          <w:rStyle w:val="structure"/>
        </w:rPr>
        <w:t>cit Bah_%►%_%_%►%_%_%—en_%—%_%</w:t>
      </w:r>
      <w:r w:rsidRPr="00544339">
        <w:rPr>
          <w:rStyle w:val="structurevisible"/>
        </w:rPr>
        <w:t>&gt;</w:t>
      </w:r>
      <w:r w:rsidR="00627ED1" w:rsidRPr="00627ED1">
        <w:rPr>
          <w:rStyle w:val="quotebahaiscripture"/>
        </w:rPr>
        <w:t>»The Holy Spirit Itself hath been generated through the agency of a single letter revealed by this Most Great Spirit, if ye be of them that compre</w:t>
      </w:r>
      <w:r w:rsidR="00627ED1" w:rsidRPr="00627ED1">
        <w:rPr>
          <w:rStyle w:val="quotebahaiscripture"/>
        </w:rPr>
        <w:softHyphen/>
        <w:t>hend.«</w:t>
      </w:r>
      <w:r w:rsidRPr="00544339">
        <w:rPr>
          <w:rStyle w:val="structurevisible"/>
        </w:rPr>
        <w:t>&lt;/</w:t>
      </w:r>
      <w:r w:rsidRPr="00544339">
        <w:rPr>
          <w:rStyle w:val="structure"/>
        </w:rPr>
        <w:t>cit</w:t>
      </w:r>
      <w:r w:rsidRPr="00544339">
        <w:rPr>
          <w:rStyle w:val="structurevisible"/>
        </w:rPr>
        <w:t>&gt;</w:t>
      </w:r>
      <w:r>
        <w:rPr>
          <w:rStyle w:val="FootnoteReference"/>
        </w:rPr>
        <w:footnoteReference w:id="74"/>
      </w:r>
    </w:p>
    <w:p w14:paraId="5ECAA1FA"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39</w:t>
      </w:r>
      <w:r w:rsidRPr="005367E6">
        <w:rPr>
          <w:rStyle w:val="structure"/>
        </w:rPr>
        <w:t>—en_</w:t>
      </w:r>
      <w:r>
        <w:rPr>
          <w:rStyle w:val="structure"/>
        </w:rPr>
        <w:t>19920000</w:t>
      </w:r>
      <w:r w:rsidRPr="005367E6">
        <w:rPr>
          <w:rStyle w:val="structure"/>
        </w:rPr>
        <w:t>/</w:t>
      </w:r>
      <w:r w:rsidRPr="005367E6">
        <w:rPr>
          <w:rStyle w:val="structurevisible"/>
        </w:rPr>
        <w:t>&gt;</w:t>
      </w:r>
    </w:p>
    <w:p w14:paraId="1EB4EF87" w14:textId="77777777" w:rsidR="00C57E99" w:rsidRDefault="00C57E99" w:rsidP="00C57E99">
      <w:pPr>
        <w:pStyle w:val="Bodyafterquote"/>
      </w:pPr>
      <w:r>
        <w:t xml:space="preserve">In his elucidation of the above passage </w:t>
      </w:r>
      <w:r w:rsidRPr="000C7039">
        <w:rPr>
          <w:highlight w:val="cyan"/>
        </w:rPr>
        <w:t>Shoghi Effendi</w:t>
      </w:r>
      <w:r>
        <w:t xml:space="preserve"> writes:</w:t>
      </w:r>
    </w:p>
    <w:p w14:paraId="1E55E39D"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40</w:t>
      </w:r>
      <w:r w:rsidRPr="005367E6">
        <w:rPr>
          <w:rStyle w:val="structure"/>
        </w:rPr>
        <w:t>—en_</w:t>
      </w:r>
      <w:r>
        <w:rPr>
          <w:rStyle w:val="structure"/>
        </w:rPr>
        <w:t>19920000</w:t>
      </w:r>
      <w:r w:rsidRPr="005367E6">
        <w:rPr>
          <w:rStyle w:val="structure"/>
        </w:rPr>
        <w:t>/</w:t>
      </w:r>
      <w:r w:rsidRPr="005367E6">
        <w:rPr>
          <w:rStyle w:val="structurevisible"/>
        </w:rPr>
        <w:t>&gt;</w:t>
      </w:r>
    </w:p>
    <w:p w14:paraId="6009C225" w14:textId="77777777" w:rsidR="00C57E99" w:rsidRDefault="00C57E99" w:rsidP="00C57E99">
      <w:pPr>
        <w:pStyle w:val="Quote1st"/>
      </w:pPr>
      <w:r w:rsidRPr="00544339">
        <w:rPr>
          <w:rStyle w:val="structurevisible"/>
        </w:rPr>
        <w:t>&lt;</w:t>
      </w:r>
      <w:r w:rsidRPr="00544339">
        <w:rPr>
          <w:rStyle w:val="structure"/>
        </w:rPr>
        <w:t>cit Sho_%►%_%_%►%_%_%—en_%—%_%</w:t>
      </w:r>
      <w:r w:rsidRPr="00544339">
        <w:rPr>
          <w:rStyle w:val="structurevisible"/>
        </w:rPr>
        <w:t>&gt;</w:t>
      </w:r>
      <w:r w:rsidR="00627ED1" w:rsidRPr="00627ED1">
        <w:rPr>
          <w:rStyle w:val="quotebahaiscripture"/>
        </w:rPr>
        <w:t xml:space="preserve">»As to your question concerning the Holy Spirit and its relation to </w:t>
      </w:r>
      <w:r w:rsidR="00627ED1" w:rsidRPr="00627ED1">
        <w:rPr>
          <w:rStyle w:val="quotebahaiscripture"/>
          <w:highlight w:val="yellow"/>
        </w:rPr>
        <w:t>Bahá’u’lláh</w:t>
      </w:r>
      <w:r w:rsidR="00627ED1" w:rsidRPr="00627ED1">
        <w:rPr>
          <w:rStyle w:val="quotebahaiscripture"/>
        </w:rPr>
        <w:t xml:space="preserve">: the Holy Spirit may well be compared to the rays of the sun, and </w:t>
      </w:r>
      <w:r w:rsidR="00627ED1" w:rsidRPr="00627ED1">
        <w:rPr>
          <w:rStyle w:val="quotebahaiscripture"/>
          <w:highlight w:val="yellow"/>
        </w:rPr>
        <w:t>Bahá’u’lláh</w:t>
      </w:r>
      <w:r w:rsidR="00627ED1" w:rsidRPr="00627ED1">
        <w:rPr>
          <w:rStyle w:val="quotebahaiscripture"/>
        </w:rPr>
        <w:t xml:space="preserve"> to a perfect mirror reflecting these rays which radiate from the sun. Briefly stated the comparison is this: God is the sun; the Holy Spirit is the rays of the sun; and </w:t>
      </w:r>
      <w:r w:rsidR="00627ED1" w:rsidRPr="00627ED1">
        <w:rPr>
          <w:rStyle w:val="quotebahaiscripture"/>
          <w:highlight w:val="yellow"/>
        </w:rPr>
        <w:t>Bahá’u’lláh</w:t>
      </w:r>
      <w:r w:rsidR="00627ED1" w:rsidRPr="00627ED1">
        <w:rPr>
          <w:rStyle w:val="quotebahaiscripture"/>
        </w:rPr>
        <w:t xml:space="preserve"> is the mirror reflecting the rays of the sun. In the passage you have quoted from the </w:t>
      </w:r>
      <w:r w:rsidR="00627ED1" w:rsidRPr="00627ED1">
        <w:rPr>
          <w:rStyle w:val="structurevisible"/>
        </w:rPr>
        <w:t>&lt;</w:t>
      </w:r>
      <w:r w:rsidR="00627ED1" w:rsidRPr="00627ED1">
        <w:rPr>
          <w:rStyle w:val="structure"/>
        </w:rPr>
        <w:t>title Bah_%</w:t>
      </w:r>
      <w:r w:rsidR="00627ED1" w:rsidRPr="00627ED1">
        <w:rPr>
          <w:rStyle w:val="structurevisible"/>
        </w:rPr>
        <w:t>&gt;</w:t>
      </w:r>
      <w:r w:rsidR="00627ED1" w:rsidRPr="00627ED1">
        <w:rPr>
          <w:rStyle w:val="BookTitle"/>
          <w:highlight w:val="yellow"/>
        </w:rPr>
        <w:t>Súriy-i-Haykal</w:t>
      </w:r>
      <w:r w:rsidR="00627ED1" w:rsidRPr="00627ED1">
        <w:rPr>
          <w:rStyle w:val="structurevisible"/>
        </w:rPr>
        <w:t>&lt;/</w:t>
      </w:r>
      <w:r w:rsidR="00627ED1" w:rsidRPr="00627ED1">
        <w:rPr>
          <w:rStyle w:val="structure"/>
        </w:rPr>
        <w:t>title</w:t>
      </w:r>
      <w:r w:rsidR="00627ED1" w:rsidRPr="00627ED1">
        <w:rPr>
          <w:rStyle w:val="structurevisible"/>
        </w:rPr>
        <w:t>&gt;</w:t>
      </w:r>
      <w:r w:rsidR="00627ED1" w:rsidRPr="00627ED1">
        <w:rPr>
          <w:rStyle w:val="quotebahaiscripture"/>
        </w:rPr>
        <w:t xml:space="preserve"> </w:t>
      </w:r>
      <w:r w:rsidR="00627ED1" w:rsidRPr="00627ED1">
        <w:rPr>
          <w:rStyle w:val="quotebahaiscripture"/>
          <w:highlight w:val="yellow"/>
        </w:rPr>
        <w:t>Bahá’u’lláh</w:t>
      </w:r>
      <w:r w:rsidR="00627ED1" w:rsidRPr="00627ED1">
        <w:rPr>
          <w:rStyle w:val="quotebahaiscripture"/>
        </w:rPr>
        <w:t xml:space="preserve"> refers to His station of identity with God, to His reality which is Divine. In this passage it is really God speaking through </w:t>
      </w:r>
      <w:r w:rsidR="00627ED1" w:rsidRPr="00627ED1">
        <w:rPr>
          <w:rStyle w:val="quotebahaiscripture"/>
          <w:highlight w:val="yellow"/>
        </w:rPr>
        <w:t>Bahá’u’lláh</w:t>
      </w:r>
      <w:r w:rsidR="00627ED1" w:rsidRPr="00627ED1">
        <w:rPr>
          <w:rStyle w:val="quotebahaiscripture"/>
        </w:rPr>
        <w:t xml:space="preserve">. </w:t>
      </w:r>
      <w:r w:rsidR="00627ED1" w:rsidRPr="00627ED1">
        <w:rPr>
          <w:rStyle w:val="quotebahaiscripture"/>
          <w:highlight w:val="yellow"/>
        </w:rPr>
        <w:t>Bahá’u’lláh</w:t>
      </w:r>
      <w:r w:rsidR="00627ED1" w:rsidRPr="00627ED1">
        <w:rPr>
          <w:rStyle w:val="quotebahaiscripture"/>
        </w:rPr>
        <w:t xml:space="preserve"> is not the intermediary between God and the other Manifestations, although these are under His shadow, for the sim</w:t>
      </w:r>
      <w:r w:rsidR="00627ED1" w:rsidRPr="00627ED1">
        <w:rPr>
          <w:rStyle w:val="quotebahaiscripture"/>
        </w:rPr>
        <w:softHyphen/>
        <w:t xml:space="preserve">ple reason that the Messengers of God are all inherently one; it is their Message that differs. </w:t>
      </w:r>
      <w:r w:rsidR="00627ED1" w:rsidRPr="00627ED1">
        <w:rPr>
          <w:rStyle w:val="quotebahaiscripture"/>
          <w:highlight w:val="yellow"/>
        </w:rPr>
        <w:t>Bahá’u’lláh</w:t>
      </w:r>
      <w:r w:rsidR="00627ED1" w:rsidRPr="00627ED1">
        <w:rPr>
          <w:rStyle w:val="quotebahaiscripture"/>
        </w:rPr>
        <w:t xml:space="preserve"> appearing at a time when the world has attained maturity, His message must necessarily surpass the message of all previous prophets. Not only so, but His message is potentially greater than any message which later prophets within His own cycle may reveal. This is because the stage of maturity is the most momentous stage in the evolution of mankind…«</w:t>
      </w:r>
      <w:r w:rsidRPr="00544339">
        <w:rPr>
          <w:rStyle w:val="structurevisible"/>
        </w:rPr>
        <w:t>&lt;/</w:t>
      </w:r>
      <w:r w:rsidRPr="00544339">
        <w:rPr>
          <w:rStyle w:val="structure"/>
        </w:rPr>
        <w:t>cit</w:t>
      </w:r>
      <w:r w:rsidRPr="00544339">
        <w:rPr>
          <w:rStyle w:val="structurevisible"/>
        </w:rPr>
        <w:t>&gt;</w:t>
      </w:r>
      <w:r w:rsidR="00627ED1" w:rsidRPr="00627ED1">
        <w:rPr>
          <w:rStyle w:val="FootnoteReference"/>
          <w:rFonts w:ascii="Palatino Linotype ebf" w:hAnsi="Palatino Linotype ebf"/>
          <w:iCs w:val="0"/>
          <w:color w:val="auto"/>
        </w:rPr>
        <w:footnoteReference w:id="75"/>
      </w:r>
      <w:r w:rsidRPr="0051529A">
        <w:rPr>
          <w:rStyle w:val="structurepagenumber"/>
        </w:rPr>
        <w:t xml:space="preserve"> &lt;page </w:t>
      </w:r>
      <w:r>
        <w:rPr>
          <w:rStyle w:val="structurepagenumber"/>
        </w:rPr>
        <w:t>40</w:t>
      </w:r>
      <w:r w:rsidR="00B777C2">
        <w:rPr>
          <w:rStyle w:val="structurepagenumber"/>
        </w:rPr>
        <w:t>/&gt;</w:t>
      </w:r>
    </w:p>
    <w:p w14:paraId="7169E38C"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41</w:t>
      </w:r>
      <w:r w:rsidRPr="005367E6">
        <w:rPr>
          <w:rStyle w:val="structure"/>
        </w:rPr>
        <w:t>—en_</w:t>
      </w:r>
      <w:r>
        <w:rPr>
          <w:rStyle w:val="structure"/>
        </w:rPr>
        <w:t>19920000</w:t>
      </w:r>
      <w:r w:rsidRPr="005367E6">
        <w:rPr>
          <w:rStyle w:val="structure"/>
        </w:rPr>
        <w:t>/</w:t>
      </w:r>
      <w:r w:rsidRPr="005367E6">
        <w:rPr>
          <w:rStyle w:val="structurevisible"/>
        </w:rPr>
        <w:t>&gt;</w:t>
      </w:r>
    </w:p>
    <w:p w14:paraId="064B7776" w14:textId="77777777" w:rsidR="00C57E99" w:rsidRDefault="00C57E99" w:rsidP="00C57E99">
      <w:pPr>
        <w:pStyle w:val="Bodyafterquote"/>
      </w:pPr>
      <w:r>
        <w:t xml:space="preserve">It is important to realize that every word that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uttered and every action He took originated not from His human personality, but were all manifestations of that Great Spirit. It is for this reason that any reference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is not a reference to a human being, but rather to the </w:t>
      </w:r>
      <w:r w:rsidRPr="0001314E">
        <w:rPr>
          <w:rStyle w:val="structurevisible"/>
        </w:rPr>
        <w:t>&lt;</w:t>
      </w:r>
      <w:r w:rsidRPr="0001314E">
        <w:rPr>
          <w:rStyle w:val="structure"/>
        </w:rPr>
        <w:t>cit Bah_%►%_%_%►%_%_%—en_%—%_%</w:t>
      </w:r>
      <w:r w:rsidRPr="0001314E">
        <w:rPr>
          <w:rStyle w:val="structurevisible"/>
        </w:rPr>
        <w:t>&gt;</w:t>
      </w:r>
      <w:r w:rsidR="00627ED1" w:rsidRPr="00627ED1">
        <w:rPr>
          <w:rStyle w:val="quotebahaiscriptureterm"/>
        </w:rPr>
        <w:t>»Most Great Spirit of God«</w:t>
      </w:r>
      <w:r w:rsidRPr="0001314E">
        <w:rPr>
          <w:rStyle w:val="structurevisible"/>
        </w:rPr>
        <w:t>&lt;/</w:t>
      </w:r>
      <w:r w:rsidRPr="0001314E">
        <w:rPr>
          <w:rStyle w:val="structure"/>
        </w:rPr>
        <w:t>cit</w:t>
      </w:r>
      <w:r w:rsidRPr="0001314E">
        <w:rPr>
          <w:rStyle w:val="structurevisible"/>
        </w:rPr>
        <w:t>&gt;</w:t>
      </w:r>
      <w:r>
        <w:t xml:space="preserve"> which was manifested through Him. On the other hand, His human temple was so inte</w:t>
      </w:r>
      <w:r>
        <w:softHyphen/>
        <w:t>grated with the forces of His Revelation that one cannot discard His human side altogether. The human and the spiritual were so thor</w:t>
      </w:r>
      <w:r>
        <w:softHyphen/>
        <w:t>oughly interwoven as to enable Him to communicate His great Revelation to mankind.</w:t>
      </w:r>
    </w:p>
    <w:p w14:paraId="18329840" w14:textId="77777777" w:rsidR="00C57E99" w:rsidRPr="005367E6" w:rsidRDefault="00C57E99" w:rsidP="00C57E99">
      <w:pPr>
        <w:pStyle w:val="ParCountercont"/>
        <w:framePr w:wrap="notBeside"/>
        <w:rPr>
          <w:rFonts w:eastAsia="Calibri"/>
        </w:rPr>
      </w:pPr>
      <w:r w:rsidRPr="005367E6">
        <w:rPr>
          <w:rStyle w:val="structurevisible"/>
        </w:rPr>
        <w:t>&lt;</w:t>
      </w:r>
      <w:r w:rsidRPr="005367E6">
        <w:rPr>
          <w:rStyle w:val="structure"/>
        </w:rPr>
        <w:t xml:space="preserve">par </w:t>
      </w:r>
      <w:r>
        <w:rPr>
          <w:rStyle w:val="structure"/>
        </w:rPr>
        <w:t>TaherzadehA_Covenant</w:t>
      </w:r>
      <w:r w:rsidRPr="005367E6">
        <w:rPr>
          <w:rStyle w:val="structure"/>
        </w:rPr>
        <w:t>_</w:t>
      </w:r>
      <w:r w:rsidRPr="00575CD8">
        <w:rPr>
          <w:rStyle w:val="structureparIDchapcounter"/>
        </w:rPr>
        <w:t>1:</w:t>
      </w:r>
      <w:r>
        <w:rPr>
          <w:rStyle w:val="structureparIDparcounter"/>
        </w:rPr>
        <w:t>42</w:t>
      </w:r>
      <w:r w:rsidRPr="005367E6">
        <w:rPr>
          <w:rStyle w:val="structure"/>
        </w:rPr>
        <w:t>—en_</w:t>
      </w:r>
      <w:r>
        <w:rPr>
          <w:rStyle w:val="structure"/>
        </w:rPr>
        <w:t>19920000</w:t>
      </w:r>
      <w:r w:rsidRPr="005367E6">
        <w:rPr>
          <w:rStyle w:val="structure"/>
        </w:rPr>
        <w:t>/</w:t>
      </w:r>
      <w:r w:rsidRPr="005367E6">
        <w:rPr>
          <w:rStyle w:val="structurevisible"/>
        </w:rPr>
        <w:t>&gt;</w:t>
      </w:r>
    </w:p>
    <w:p w14:paraId="6807936F" w14:textId="77777777" w:rsidR="00C57E99" w:rsidRDefault="00C57E99" w:rsidP="00C57E99">
      <w:pPr>
        <w:pStyle w:val="Bodycont"/>
      </w:pPr>
      <w:r>
        <w:t xml:space="preserve">Whenever the individual comes to realize that the </w:t>
      </w:r>
      <w:r w:rsidRPr="0001314E">
        <w:rPr>
          <w:rStyle w:val="structurevisible"/>
        </w:rPr>
        <w:t>&lt;</w:t>
      </w:r>
      <w:r w:rsidRPr="0001314E">
        <w:rPr>
          <w:rStyle w:val="structure"/>
        </w:rPr>
        <w:t>cit Bah_%►%_%_%►%_%_%—en_%—%_%</w:t>
      </w:r>
      <w:r w:rsidRPr="0001314E">
        <w:rPr>
          <w:rStyle w:val="structurevisible"/>
        </w:rPr>
        <w:t>&gt;</w:t>
      </w:r>
      <w:r w:rsidR="00627ED1" w:rsidRPr="00627ED1">
        <w:rPr>
          <w:rStyle w:val="quotebahaiscriptureterm"/>
        </w:rPr>
        <w:t>»Most Great Spirit of God«</w:t>
      </w:r>
      <w:r w:rsidRPr="0001314E">
        <w:rPr>
          <w:rStyle w:val="structurevisible"/>
        </w:rPr>
        <w:t>&lt;/</w:t>
      </w:r>
      <w:r w:rsidRPr="0001314E">
        <w:rPr>
          <w:rStyle w:val="structure"/>
        </w:rPr>
        <w:t>cit</w:t>
      </w:r>
      <w:r w:rsidRPr="0001314E">
        <w:rPr>
          <w:rStyle w:val="structurevisible"/>
        </w:rPr>
        <w:t>&gt;</w:t>
      </w:r>
      <w:r>
        <w:t xml:space="preserve"> has manifested itself to man through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he will then be able to appreciate some of the significance of the fol</w:t>
      </w:r>
      <w:r>
        <w:softHyphen/>
        <w:t>lowing utterances revealed by Him extolling the greatness of His Revelation:</w:t>
      </w:r>
    </w:p>
    <w:p w14:paraId="05AFEE68" w14:textId="77777777" w:rsidR="00E67803" w:rsidRDefault="00627ED1">
      <w:pPr>
        <w:pStyle w:val="PlainText"/>
        <w:rPr>
          <w:rFonts w:ascii="Times New Roman" w:eastAsia="Times New Roman" w:hAnsi="Times New Roman" w:cs="Times New Roman"/>
          <w:sz w:val="24"/>
        </w:rPr>
      </w:pPr>
      <w:r w:rsidRPr="00627ED1">
        <w:rPr>
          <w:rStyle w:val="stilltoworkat"/>
        </w:rPr>
        <w:t xml:space="preserve">Although God in His Essence is inaccessible to His Prophets, He reveals Himself to Them through the instrumentality of His Kingdom of Revelation, or His Most Great Spirit. It is this </w:t>
      </w:r>
      <w:r w:rsidR="00C57E99" w:rsidRPr="0001314E">
        <w:rPr>
          <w:rStyle w:val="structurevisible"/>
        </w:rPr>
        <w:t>&lt;</w:t>
      </w:r>
      <w:r w:rsidR="00C57E99" w:rsidRPr="0001314E">
        <w:rPr>
          <w:rStyle w:val="structure"/>
        </w:rPr>
        <w:t>cit Bah_%►%_%_%►%_%_%—en_%—%_%</w:t>
      </w:r>
      <w:r w:rsidR="00C57E99" w:rsidRPr="0001314E">
        <w:rPr>
          <w:rStyle w:val="structurevisible"/>
        </w:rPr>
        <w:t>&gt;</w:t>
      </w:r>
      <w:r w:rsidR="00AC1FD0" w:rsidRPr="00AC1FD0">
        <w:rPr>
          <w:rStyle w:val="quotebahaiscriptureterm"/>
        </w:rPr>
        <w:t>»</w:t>
      </w:r>
      <w:r w:rsidRPr="00627ED1">
        <w:rPr>
          <w:rStyle w:val="quotebahaiscriptureterm"/>
        </w:rPr>
        <w:t>Most Great Spirit of God</w:t>
      </w:r>
      <w:r w:rsidR="00AC1FD0" w:rsidRPr="00AC1FD0">
        <w:rPr>
          <w:rStyle w:val="quotebahaiscriptureterm"/>
        </w:rPr>
        <w:t>«</w:t>
      </w:r>
      <w:r w:rsidR="00C57E99" w:rsidRPr="0001314E">
        <w:rPr>
          <w:rStyle w:val="structurevisible"/>
        </w:rPr>
        <w:t>&lt;/</w:t>
      </w:r>
      <w:r w:rsidR="00C57E99" w:rsidRPr="0001314E">
        <w:rPr>
          <w:rStyle w:val="structure"/>
        </w:rPr>
        <w:t>cit</w:t>
      </w:r>
      <w:r w:rsidR="00C57E99" w:rsidRPr="0001314E">
        <w:rPr>
          <w:rStyle w:val="structurevisible"/>
        </w:rPr>
        <w:t>&gt;</w:t>
      </w:r>
      <w:r w:rsidRPr="00627ED1">
        <w:rPr>
          <w:rStyle w:val="stilltoworkat"/>
        </w:rPr>
        <w:t xml:space="preserve"> which is referred to by the Prophets of Israel as the Heavenly </w:t>
      </w:r>
      <w:r w:rsidRPr="00627ED1">
        <w:rPr>
          <w:rStyle w:val="stilltoworkat"/>
        </w:rPr>
        <w:lastRenderedPageBreak/>
        <w:t xml:space="preserve">Father Whom Christ described as the Source of His Revelation. </w:t>
      </w:r>
      <w:r w:rsidRPr="00627ED1">
        <w:rPr>
          <w:rStyle w:val="stilltoworkat"/>
          <w:highlight w:val="green"/>
        </w:rPr>
        <w:t>Bah</w:t>
      </w:r>
      <w:r w:rsidR="00C57E99">
        <w:rPr>
          <w:rStyle w:val="stilltoworkat"/>
          <w:highlight w:val="green"/>
        </w:rPr>
        <w:t>á</w:t>
      </w:r>
      <w:r w:rsidR="00AC1FD0" w:rsidRPr="00AC1FD0">
        <w:rPr>
          <w:rStyle w:val="stilltoworkat"/>
          <w:highlight w:val="green"/>
        </w:rPr>
        <w:t>’</w:t>
      </w:r>
      <w:r w:rsidRPr="00627ED1">
        <w:rPr>
          <w:rStyle w:val="stilltoworkat"/>
          <w:highlight w:val="green"/>
        </w:rPr>
        <w:t>u</w:t>
      </w:r>
      <w:r w:rsidR="00AC1FD0" w:rsidRPr="00AC1FD0">
        <w:rPr>
          <w:rStyle w:val="stilltoworkat"/>
          <w:highlight w:val="green"/>
        </w:rPr>
        <w:t>’</w:t>
      </w:r>
      <w:r w:rsidRPr="00627ED1">
        <w:rPr>
          <w:rStyle w:val="stilltoworkat"/>
          <w:highlight w:val="green"/>
        </w:rPr>
        <w:t>ll</w:t>
      </w:r>
      <w:r w:rsidR="00C57E99">
        <w:rPr>
          <w:rStyle w:val="stilltoworkat"/>
          <w:highlight w:val="green"/>
        </w:rPr>
        <w:t>á</w:t>
      </w:r>
      <w:r w:rsidRPr="00627ED1">
        <w:rPr>
          <w:rStyle w:val="stilltoworkat"/>
          <w:highlight w:val="green"/>
        </w:rPr>
        <w:t>h</w:t>
      </w:r>
      <w:r w:rsidRPr="00627ED1">
        <w:rPr>
          <w:rStyle w:val="stilltoworkat"/>
        </w:rPr>
        <w:t xml:space="preserve"> states in the </w:t>
      </w:r>
      <w:r w:rsidRPr="00627ED1">
        <w:rPr>
          <w:rStyle w:val="stilltoworkat"/>
          <w:highlight w:val="yellow"/>
        </w:rPr>
        <w:t>S</w:t>
      </w:r>
      <w:r w:rsidR="00C57E99" w:rsidRPr="000C7039">
        <w:rPr>
          <w:rStyle w:val="stilltoworkat"/>
          <w:highlight w:val="yellow"/>
        </w:rPr>
        <w:t>ú</w:t>
      </w:r>
      <w:r w:rsidRPr="00627ED1">
        <w:rPr>
          <w:rStyle w:val="stilltoworkat"/>
          <w:highlight w:val="yellow"/>
        </w:rPr>
        <w:t>riy-i-Haykal</w:t>
      </w:r>
      <w:r w:rsidRPr="00627ED1">
        <w:rPr>
          <w:rStyle w:val="stilltoworkat"/>
        </w:rPr>
        <w:t>:</w:t>
      </w:r>
      <w:r w:rsidRPr="00627ED1">
        <w:rPr>
          <w:rStyle w:val="FootnoteReference"/>
        </w:rPr>
        <w:footnoteReference w:id="76"/>
      </w:r>
      <w:r w:rsidRPr="00627ED1">
        <w:t xml:space="preserve"> </w:t>
      </w:r>
    </w:p>
    <w:p w14:paraId="4959C088" w14:textId="77777777" w:rsidR="00E67803" w:rsidRDefault="00C57E99">
      <w:pPr>
        <w:pStyle w:val="PlainText"/>
        <w:rPr>
          <w:rStyle w:val="stilltoworkat"/>
        </w:rPr>
      </w:pPr>
      <w:r w:rsidRPr="00A733A6">
        <w:rPr>
          <w:rStyle w:val="structurevisible"/>
        </w:rPr>
        <w:t>&lt;</w:t>
      </w:r>
      <w:r w:rsidRPr="00A733A6">
        <w:rPr>
          <w:rStyle w:val="structure"/>
        </w:rPr>
        <w:t>cit Bah_%►%_%_%►%_%_%—en_%—%_%</w:t>
      </w:r>
      <w:r w:rsidRPr="00A733A6">
        <w:rPr>
          <w:rStyle w:val="structurevisible"/>
        </w:rPr>
        <w:t>&gt;</w:t>
      </w:r>
      <w:r w:rsidR="00AC1FD0" w:rsidRPr="00AC1FD0">
        <w:rPr>
          <w:rStyle w:val="quotebahaiscripture"/>
        </w:rPr>
        <w:t>»The Holy Spirit Itself hath been generated through the agency of a single letter revealed by this Most Great Spirit, if ye be of them that comprehend.«</w:t>
      </w:r>
      <w:r w:rsidRPr="00A733A6">
        <w:rPr>
          <w:rStyle w:val="structurevisible"/>
        </w:rPr>
        <w:t>&lt;/</w:t>
      </w:r>
      <w:r w:rsidRPr="00A733A6">
        <w:rPr>
          <w:rStyle w:val="structure"/>
        </w:rPr>
        <w:t>cit</w:t>
      </w:r>
      <w:r w:rsidRPr="00A733A6">
        <w:rPr>
          <w:rStyle w:val="structurevisible"/>
        </w:rPr>
        <w:t>&gt;</w:t>
      </w:r>
      <w:r w:rsidR="00627ED1" w:rsidRPr="00627ED1">
        <w:rPr>
          <w:rStyle w:val="stilltoworkat"/>
        </w:rPr>
        <w:t xml:space="preserve"> </w:t>
      </w:r>
      <w:r w:rsidR="00627ED1" w:rsidRPr="00627ED1">
        <w:rPr>
          <w:rStyle w:val="FootnoteReference"/>
        </w:rPr>
        <w:footnoteReference w:id="77"/>
      </w:r>
    </w:p>
    <w:p w14:paraId="133BF674" w14:textId="77777777" w:rsidR="00E67803" w:rsidRDefault="00627ED1">
      <w:pPr>
        <w:pStyle w:val="PlainText"/>
        <w:rPr>
          <w:rStyle w:val="stilltoworkat"/>
        </w:rPr>
      </w:pPr>
      <w:r w:rsidRPr="00627ED1">
        <w:rPr>
          <w:rStyle w:val="stilltoworkat"/>
        </w:rPr>
        <w:t xml:space="preserve">The Holy Spirit is usually associated with the Manifestations of God. It is the Holy Spirit which has animated them all, and the Holy Spirit itself has been generated through the instrumentality of the </w:t>
      </w:r>
      <w:r w:rsidR="00AC1FD0" w:rsidRPr="00AC1FD0">
        <w:rPr>
          <w:rStyle w:val="quotesterms"/>
        </w:rPr>
        <w:t>›</w:t>
      </w:r>
      <w:r w:rsidRPr="00627ED1">
        <w:rPr>
          <w:rStyle w:val="quotesterms"/>
        </w:rPr>
        <w:t>Most Great Spirit</w:t>
      </w:r>
      <w:r w:rsidR="00C57E99" w:rsidRPr="00260BBD">
        <w:rPr>
          <w:rStyle w:val="quotesterms"/>
        </w:rPr>
        <w:t>‹</w:t>
      </w:r>
      <w:r w:rsidRPr="00627ED1">
        <w:rPr>
          <w:rStyle w:val="stilltoworkat"/>
        </w:rPr>
        <w:t xml:space="preserve">, also referred to as the </w:t>
      </w:r>
      <w:r w:rsidR="00AC1FD0" w:rsidRPr="00AC1FD0">
        <w:rPr>
          <w:rStyle w:val="quotesterms"/>
        </w:rPr>
        <w:t>›</w:t>
      </w:r>
      <w:r w:rsidRPr="00627ED1">
        <w:rPr>
          <w:rStyle w:val="quotesterms"/>
        </w:rPr>
        <w:t>Primal Will</w:t>
      </w:r>
      <w:r w:rsidR="00AC1FD0" w:rsidRPr="00AC1FD0">
        <w:rPr>
          <w:rStyle w:val="quotesterms"/>
        </w:rPr>
        <w:t>‹</w:t>
      </w:r>
      <w:r w:rsidRPr="00627ED1">
        <w:rPr>
          <w:rStyle w:val="stilltoworkat"/>
        </w:rPr>
        <w:t xml:space="preserve">. Through it all creation has come into being and all Revelations have been sent down. This </w:t>
      </w:r>
      <w:r w:rsidR="00AC1FD0" w:rsidRPr="00AC1FD0">
        <w:rPr>
          <w:rStyle w:val="quotesterms"/>
        </w:rPr>
        <w:t>›</w:t>
      </w:r>
      <w:r w:rsidRPr="00627ED1">
        <w:rPr>
          <w:rStyle w:val="quotesterms"/>
        </w:rPr>
        <w:t>Most Great Spirit</w:t>
      </w:r>
      <w:r w:rsidR="00AC1FD0" w:rsidRPr="00AC1FD0">
        <w:rPr>
          <w:rStyle w:val="quotesterms"/>
        </w:rPr>
        <w:t>‹</w:t>
      </w:r>
      <w:r w:rsidRPr="00627ED1">
        <w:rPr>
          <w:rStyle w:val="stilltoworkat"/>
        </w:rPr>
        <w:t xml:space="preserve">, which has existed from eternity and will continue to exist till eternity, had never been manifested to man directly. It had been the </w:t>
      </w:r>
      <w:r w:rsidR="00AC1FD0" w:rsidRPr="00AC1FD0">
        <w:rPr>
          <w:rStyle w:val="quotesterms"/>
        </w:rPr>
        <w:t>›</w:t>
      </w:r>
      <w:r w:rsidRPr="00627ED1">
        <w:rPr>
          <w:rStyle w:val="quotesterms"/>
        </w:rPr>
        <w:t>Hidden Mystery</w:t>
      </w:r>
      <w:r w:rsidR="00AC1FD0" w:rsidRPr="00AC1FD0">
        <w:rPr>
          <w:rStyle w:val="quotesterms"/>
        </w:rPr>
        <w:t>‹</w:t>
      </w:r>
      <w:r w:rsidRPr="00627ED1">
        <w:rPr>
          <w:rStyle w:val="stilltoworkat"/>
        </w:rPr>
        <w:t xml:space="preserve"> and the </w:t>
      </w:r>
      <w:r w:rsidR="00AC1FD0" w:rsidRPr="00AC1FD0">
        <w:rPr>
          <w:rStyle w:val="quotesterms"/>
        </w:rPr>
        <w:t>›</w:t>
      </w:r>
      <w:r w:rsidRPr="00627ED1">
        <w:rPr>
          <w:rStyle w:val="quotesterms"/>
        </w:rPr>
        <w:t>Treasured Symbol</w:t>
      </w:r>
      <w:r w:rsidR="00AC1FD0" w:rsidRPr="00AC1FD0">
        <w:rPr>
          <w:rStyle w:val="quotesterms"/>
        </w:rPr>
        <w:t>‹</w:t>
      </w:r>
      <w:r w:rsidRPr="00627ED1">
        <w:rPr>
          <w:rStyle w:val="stilltoworkat"/>
        </w:rPr>
        <w:t xml:space="preserve"> until the Revelation of </w:t>
      </w:r>
      <w:r w:rsidRPr="00627ED1">
        <w:rPr>
          <w:rStyle w:val="stilltoworkat"/>
          <w:highlight w:val="green"/>
        </w:rPr>
        <w:t>Bah</w:t>
      </w:r>
      <w:r w:rsidR="00C57E99">
        <w:rPr>
          <w:rStyle w:val="stilltoworkat"/>
          <w:highlight w:val="green"/>
        </w:rPr>
        <w:t>á</w:t>
      </w:r>
      <w:r w:rsidR="00AC1FD0" w:rsidRPr="00AC1FD0">
        <w:rPr>
          <w:rStyle w:val="stilltoworkat"/>
          <w:highlight w:val="green"/>
        </w:rPr>
        <w:t>’</w:t>
      </w:r>
      <w:r w:rsidRPr="00627ED1">
        <w:rPr>
          <w:rStyle w:val="stilltoworkat"/>
          <w:highlight w:val="green"/>
        </w:rPr>
        <w:t>u</w:t>
      </w:r>
      <w:r w:rsidR="00AC1FD0" w:rsidRPr="00AC1FD0">
        <w:rPr>
          <w:rStyle w:val="stilltoworkat"/>
          <w:highlight w:val="green"/>
        </w:rPr>
        <w:t>’</w:t>
      </w:r>
      <w:r w:rsidRPr="00627ED1">
        <w:rPr>
          <w:rStyle w:val="stilltoworkat"/>
          <w:highlight w:val="green"/>
        </w:rPr>
        <w:t>ll</w:t>
      </w:r>
      <w:r w:rsidR="00C57E99">
        <w:rPr>
          <w:rStyle w:val="stilltoworkat"/>
          <w:highlight w:val="green"/>
        </w:rPr>
        <w:t>á</w:t>
      </w:r>
      <w:r w:rsidRPr="00627ED1">
        <w:rPr>
          <w:rStyle w:val="stilltoworkat"/>
          <w:highlight w:val="green"/>
        </w:rPr>
        <w:t>h</w:t>
      </w:r>
      <w:r w:rsidRPr="00627ED1">
        <w:rPr>
          <w:rStyle w:val="stilltoworkat"/>
        </w:rPr>
        <w:t xml:space="preserve">. For the first time on this planet, this </w:t>
      </w:r>
      <w:r w:rsidR="00AC1FD0" w:rsidRPr="00AC1FD0">
        <w:rPr>
          <w:rStyle w:val="quotesterms"/>
        </w:rPr>
        <w:t>›</w:t>
      </w:r>
      <w:r w:rsidRPr="00627ED1">
        <w:rPr>
          <w:rStyle w:val="quotesterms"/>
        </w:rPr>
        <w:t>Most Great Spirit of God</w:t>
      </w:r>
      <w:r w:rsidR="00AC1FD0" w:rsidRPr="00AC1FD0">
        <w:rPr>
          <w:rStyle w:val="quotesterms"/>
        </w:rPr>
        <w:t>‹</w:t>
      </w:r>
      <w:r w:rsidRPr="00627ED1">
        <w:rPr>
          <w:rStyle w:val="stilltoworkat"/>
        </w:rPr>
        <w:t xml:space="preserve">, which was the revealer of all past Dispensations, manifested itself directly </w:t>
      </w:r>
      <w:r w:rsidRPr="00627ED1">
        <w:rPr>
          <w:rStyle w:val="stilltoworkat"/>
          <w:highlight w:val="green"/>
        </w:rPr>
        <w:t>Bah</w:t>
      </w:r>
      <w:r w:rsidR="00C57E99">
        <w:rPr>
          <w:rStyle w:val="stilltoworkat"/>
          <w:highlight w:val="green"/>
        </w:rPr>
        <w:t>á</w:t>
      </w:r>
      <w:r w:rsidR="00AC1FD0" w:rsidRPr="00AC1FD0">
        <w:rPr>
          <w:rStyle w:val="stilltoworkat"/>
          <w:highlight w:val="green"/>
        </w:rPr>
        <w:t>’</w:t>
      </w:r>
      <w:r w:rsidRPr="00627ED1">
        <w:rPr>
          <w:rStyle w:val="stilltoworkat"/>
          <w:highlight w:val="green"/>
        </w:rPr>
        <w:t>u</w:t>
      </w:r>
      <w:r w:rsidR="00AC1FD0" w:rsidRPr="00AC1FD0">
        <w:rPr>
          <w:rStyle w:val="stilltoworkat"/>
          <w:highlight w:val="green"/>
        </w:rPr>
        <w:t>’</w:t>
      </w:r>
      <w:r w:rsidRPr="00627ED1">
        <w:rPr>
          <w:rStyle w:val="stilltoworkat"/>
          <w:highlight w:val="green"/>
        </w:rPr>
        <w:t>ll</w:t>
      </w:r>
      <w:r w:rsidR="00C57E99">
        <w:rPr>
          <w:rStyle w:val="stilltoworkat"/>
          <w:highlight w:val="green"/>
        </w:rPr>
        <w:t>á</w:t>
      </w:r>
      <w:r w:rsidRPr="00627ED1">
        <w:rPr>
          <w:rStyle w:val="stilltoworkat"/>
          <w:highlight w:val="green"/>
        </w:rPr>
        <w:t>h</w:t>
      </w:r>
      <w:r w:rsidRPr="00627ED1">
        <w:rPr>
          <w:rStyle w:val="stilltoworkat"/>
        </w:rPr>
        <w:t xml:space="preserve">. Therefore, every word that He uttered and every action He took originated not from His human personality, but were all manifestations of that Great Spirit. It is for this reason that any reference to </w:t>
      </w:r>
      <w:r w:rsidRPr="00627ED1">
        <w:rPr>
          <w:rStyle w:val="stilltoworkat"/>
          <w:highlight w:val="green"/>
        </w:rPr>
        <w:t>Bah</w:t>
      </w:r>
      <w:r w:rsidR="00C57E99">
        <w:rPr>
          <w:rStyle w:val="stilltoworkat"/>
          <w:highlight w:val="green"/>
        </w:rPr>
        <w:t>á</w:t>
      </w:r>
      <w:r w:rsidR="00AC1FD0" w:rsidRPr="00AC1FD0">
        <w:rPr>
          <w:rStyle w:val="stilltoworkat"/>
          <w:highlight w:val="green"/>
        </w:rPr>
        <w:t>’</w:t>
      </w:r>
      <w:r w:rsidRPr="00627ED1">
        <w:rPr>
          <w:rStyle w:val="stilltoworkat"/>
          <w:highlight w:val="green"/>
        </w:rPr>
        <w:t>u</w:t>
      </w:r>
      <w:r w:rsidR="00AC1FD0" w:rsidRPr="00AC1FD0">
        <w:rPr>
          <w:rStyle w:val="stilltoworkat"/>
          <w:highlight w:val="green"/>
        </w:rPr>
        <w:t>’</w:t>
      </w:r>
      <w:r w:rsidRPr="00627ED1">
        <w:rPr>
          <w:rStyle w:val="stilltoworkat"/>
          <w:highlight w:val="green"/>
        </w:rPr>
        <w:t>ll</w:t>
      </w:r>
      <w:r w:rsidR="00C57E99">
        <w:rPr>
          <w:rStyle w:val="stilltoworkat"/>
          <w:highlight w:val="green"/>
        </w:rPr>
        <w:t>á</w:t>
      </w:r>
      <w:r w:rsidRPr="00627ED1">
        <w:rPr>
          <w:rStyle w:val="stilltoworkat"/>
          <w:highlight w:val="green"/>
        </w:rPr>
        <w:t>h</w:t>
      </w:r>
      <w:r w:rsidRPr="00627ED1">
        <w:rPr>
          <w:rStyle w:val="stilltoworkat"/>
        </w:rPr>
        <w:t xml:space="preserve"> is not a reference to a human being, but rather to the </w:t>
      </w:r>
      <w:r w:rsidR="00AC1FD0" w:rsidRPr="00AC1FD0">
        <w:rPr>
          <w:rStyle w:val="quotesterms"/>
        </w:rPr>
        <w:t>›</w:t>
      </w:r>
      <w:r w:rsidRPr="00627ED1">
        <w:rPr>
          <w:rStyle w:val="quotesterms"/>
        </w:rPr>
        <w:t>Most Great Spirit of God</w:t>
      </w:r>
      <w:r w:rsidR="00AC1FD0" w:rsidRPr="00AC1FD0">
        <w:rPr>
          <w:rStyle w:val="quotesterms"/>
        </w:rPr>
        <w:t>‹</w:t>
      </w:r>
      <w:r w:rsidRPr="00627ED1">
        <w:rPr>
          <w:rStyle w:val="stilltoworkat"/>
        </w:rPr>
        <w:t xml:space="preserve"> which was manifested through Him. On the other hand, His human temple was so integrated with the forces of His Revelation that one cannot discard His human side altogether. The human and the spiritual were so thoroughly interwoven as to enable Him to communicate His great Revelation to mankind.</w:t>
      </w:r>
    </w:p>
    <w:p w14:paraId="7E6A79D5" w14:textId="77777777" w:rsidR="00E67803" w:rsidRDefault="00627ED1">
      <w:pPr>
        <w:pStyle w:val="PlainText"/>
      </w:pPr>
      <w:r w:rsidRPr="00627ED1">
        <w:rPr>
          <w:rStyle w:val="stilltoworkat"/>
        </w:rPr>
        <w:t xml:space="preserve">Whenever the individual comes to realize that in this day, and for the first time, the </w:t>
      </w:r>
      <w:r w:rsidR="00AC1FD0" w:rsidRPr="00AC1FD0">
        <w:rPr>
          <w:rStyle w:val="quotesterms"/>
        </w:rPr>
        <w:t>›</w:t>
      </w:r>
      <w:r w:rsidRPr="00627ED1">
        <w:rPr>
          <w:rStyle w:val="quotesterms"/>
        </w:rPr>
        <w:t>Most Great Spirit of God</w:t>
      </w:r>
      <w:r w:rsidR="00AC1FD0" w:rsidRPr="00AC1FD0">
        <w:rPr>
          <w:rStyle w:val="quotesterms"/>
        </w:rPr>
        <w:t>‹</w:t>
      </w:r>
      <w:r w:rsidRPr="00627ED1">
        <w:rPr>
          <w:rStyle w:val="stilltoworkat"/>
        </w:rPr>
        <w:t xml:space="preserve">, the Revealer of all religious dispensations, has directly manifested Itself to man through </w:t>
      </w:r>
      <w:r w:rsidRPr="00627ED1">
        <w:rPr>
          <w:rStyle w:val="stilltoworkat"/>
          <w:highlight w:val="green"/>
        </w:rPr>
        <w:t>Bah</w:t>
      </w:r>
      <w:r w:rsidR="00C57E99">
        <w:rPr>
          <w:rStyle w:val="stilltoworkat"/>
          <w:highlight w:val="green"/>
        </w:rPr>
        <w:t>á</w:t>
      </w:r>
      <w:r w:rsidR="00AC1FD0" w:rsidRPr="00AC1FD0">
        <w:rPr>
          <w:rStyle w:val="stilltoworkat"/>
          <w:highlight w:val="green"/>
        </w:rPr>
        <w:t>’</w:t>
      </w:r>
      <w:r w:rsidRPr="00627ED1">
        <w:rPr>
          <w:rStyle w:val="stilltoworkat"/>
          <w:highlight w:val="green"/>
        </w:rPr>
        <w:t>u</w:t>
      </w:r>
      <w:r w:rsidR="00AC1FD0" w:rsidRPr="00AC1FD0">
        <w:rPr>
          <w:rStyle w:val="stilltoworkat"/>
          <w:highlight w:val="green"/>
        </w:rPr>
        <w:t>’</w:t>
      </w:r>
      <w:r w:rsidRPr="00627ED1">
        <w:rPr>
          <w:rStyle w:val="stilltoworkat"/>
          <w:highlight w:val="green"/>
        </w:rPr>
        <w:t>ll</w:t>
      </w:r>
      <w:r w:rsidR="00C57E99">
        <w:rPr>
          <w:rStyle w:val="stilltoworkat"/>
          <w:highlight w:val="green"/>
        </w:rPr>
        <w:t>á</w:t>
      </w:r>
      <w:r w:rsidRPr="00627ED1">
        <w:rPr>
          <w:rStyle w:val="stilltoworkat"/>
          <w:highlight w:val="green"/>
        </w:rPr>
        <w:t>h</w:t>
      </w:r>
      <w:r w:rsidRPr="00627ED1">
        <w:rPr>
          <w:rStyle w:val="stilltoworkat"/>
        </w:rPr>
        <w:t>, he may then be able to appreciate some of the significance of the following utterances revealed by Him extolling the greatness of His Revelation:</w:t>
      </w:r>
    </w:p>
    <w:p w14:paraId="55D0DB56" w14:textId="77777777" w:rsidR="00E67803" w:rsidRDefault="00C57E99">
      <w:pPr>
        <w:pStyle w:val="PlainText"/>
      </w:pPr>
      <w:r w:rsidRPr="00A733A6">
        <w:rPr>
          <w:rStyle w:val="structurevisible"/>
        </w:rPr>
        <w:t>&lt;</w:t>
      </w:r>
      <w:r w:rsidRPr="00A733A6">
        <w:rPr>
          <w:rStyle w:val="structure"/>
        </w:rPr>
        <w:t>cit Bah_%►%_%_%►%_%_%—en_%—%_%</w:t>
      </w:r>
      <w:r w:rsidRPr="00A733A6">
        <w:rPr>
          <w:rStyle w:val="structurevisible"/>
        </w:rPr>
        <w:t>&gt;</w:t>
      </w:r>
      <w:r w:rsidR="00AC1FD0" w:rsidRPr="00AC1FD0">
        <w:rPr>
          <w:rStyle w:val="quotebahaiscripture"/>
        </w:rPr>
        <w:t>»</w:t>
      </w:r>
      <w:r w:rsidR="00627ED1" w:rsidRPr="00627ED1">
        <w:rPr>
          <w:rStyle w:val="quotebahaiscripture"/>
        </w:rPr>
        <w:t xml:space="preserve">The voice of the Son of Man is calling aloud from the sacred vale: </w:t>
      </w:r>
      <w:r w:rsidR="00627ED1" w:rsidRPr="00627ED1">
        <w:rPr>
          <w:rStyle w:val="quotesterms"/>
        </w:rPr>
        <w:t>›Here am I, here am I, O God my God!</w:t>
      </w:r>
      <w:r w:rsidR="00AC1FD0" w:rsidRPr="00AC1FD0">
        <w:rPr>
          <w:rStyle w:val="quotesterms"/>
        </w:rPr>
        <w:t>‹</w:t>
      </w:r>
      <w:r w:rsidR="00627ED1" w:rsidRPr="00627ED1">
        <w:rPr>
          <w:rStyle w:val="quotebahaiscripture"/>
        </w:rPr>
        <w:t xml:space="preserve"> ... whilst from the Burning Bush breaketh forth the cry: </w:t>
      </w:r>
      <w:r w:rsidR="00627ED1" w:rsidRPr="00627ED1">
        <w:rPr>
          <w:rStyle w:val="quotesterms"/>
        </w:rPr>
        <w:t>›Lo, the Desire of the world is made manifest in His transcendent glory!</w:t>
      </w:r>
      <w:r w:rsidR="00AC1FD0" w:rsidRPr="00AC1FD0">
        <w:rPr>
          <w:rStyle w:val="quotesterms"/>
        </w:rPr>
        <w:t>‹</w:t>
      </w:r>
      <w:r w:rsidR="00627ED1" w:rsidRPr="00627ED1">
        <w:rPr>
          <w:rStyle w:val="quotebahaiscripture"/>
        </w:rPr>
        <w:t xml:space="preserve"> The Father hath come.</w:t>
      </w:r>
      <w:r w:rsidR="00AC1FD0" w:rsidRPr="00AC1FD0">
        <w:rPr>
          <w:rStyle w:val="quotebahaiscripture"/>
        </w:rPr>
        <w:t>«</w:t>
      </w:r>
      <w:r w:rsidRPr="00A733A6">
        <w:rPr>
          <w:rStyle w:val="structurevisible"/>
        </w:rPr>
        <w:t>&lt;/</w:t>
      </w:r>
      <w:r w:rsidRPr="00A733A6">
        <w:rPr>
          <w:rStyle w:val="structure"/>
        </w:rPr>
        <w:t>cit</w:t>
      </w:r>
      <w:r w:rsidRPr="00A733A6">
        <w:rPr>
          <w:rStyle w:val="structurevisible"/>
        </w:rPr>
        <w:t>&gt;</w:t>
      </w:r>
      <w:r w:rsidR="00627ED1" w:rsidRPr="00627ED1">
        <w:rPr>
          <w:rFonts w:asciiTheme="minorHAnsi" w:eastAsia="MS Mincho" w:hAnsiTheme="minorHAnsi"/>
        </w:rPr>
        <w:t xml:space="preserve"> </w:t>
      </w:r>
      <w:r w:rsidR="00627ED1" w:rsidRPr="00627ED1">
        <w:rPr>
          <w:rStyle w:val="FootnoteReference"/>
        </w:rPr>
        <w:footnoteReference w:id="78"/>
      </w:r>
    </w:p>
    <w:p w14:paraId="487B4EEE" w14:textId="77777777" w:rsidR="00E67803" w:rsidRDefault="00C57E99">
      <w:pPr>
        <w:pStyle w:val="PlainText"/>
      </w:pPr>
      <w:r w:rsidRPr="00A733A6">
        <w:rPr>
          <w:rStyle w:val="structurevisible"/>
        </w:rPr>
        <w:t>&lt;</w:t>
      </w:r>
      <w:r w:rsidRPr="00A733A6">
        <w:rPr>
          <w:rStyle w:val="structure"/>
        </w:rPr>
        <w:t>cit Bah_%►%_%_%►%_%_%—en_%—%_%</w:t>
      </w:r>
      <w:r w:rsidRPr="00A733A6">
        <w:rPr>
          <w:rStyle w:val="structurevisible"/>
        </w:rPr>
        <w:t>&gt;</w:t>
      </w:r>
      <w:r w:rsidR="00AC1FD0" w:rsidRPr="00AC1FD0">
        <w:rPr>
          <w:rStyle w:val="quotebahaiscripture"/>
        </w:rPr>
        <w:t>»</w:t>
      </w:r>
      <w:r w:rsidR="00627ED1" w:rsidRPr="00627ED1">
        <w:rPr>
          <w:rStyle w:val="quotebahaiscripture"/>
        </w:rPr>
        <w:t xml:space="preserve">Call out to Zion, O Carmel, and announce the joyful tidings: </w:t>
      </w:r>
      <w:r w:rsidR="00627ED1" w:rsidRPr="00627ED1">
        <w:rPr>
          <w:rStyle w:val="quotesterms"/>
        </w:rPr>
        <w:t>›He that was hidden from mortal eyes is come! His all-conquering sovereignty is manifest; His all-encompassing splendour is revealed</w:t>
      </w:r>
      <w:r w:rsidR="00AC1FD0" w:rsidRPr="00AC1FD0">
        <w:rPr>
          <w:rStyle w:val="quotesterms"/>
        </w:rPr>
        <w:t>‹</w:t>
      </w:r>
      <w:r w:rsidR="00627ED1" w:rsidRPr="00627ED1">
        <w:rPr>
          <w:rStyle w:val="quotebahaiscripture"/>
        </w:rPr>
        <w:t>...</w:t>
      </w:r>
      <w:r w:rsidR="00AC1FD0" w:rsidRPr="00AC1FD0">
        <w:rPr>
          <w:rStyle w:val="quotebahaiscripture"/>
        </w:rPr>
        <w:t>«</w:t>
      </w:r>
      <w:r w:rsidRPr="00A733A6">
        <w:rPr>
          <w:rStyle w:val="structurevisible"/>
        </w:rPr>
        <w:t>&lt;/</w:t>
      </w:r>
      <w:r w:rsidRPr="00A733A6">
        <w:rPr>
          <w:rStyle w:val="structure"/>
        </w:rPr>
        <w:t>cit</w:t>
      </w:r>
      <w:r w:rsidRPr="00A733A6">
        <w:rPr>
          <w:rStyle w:val="structurevisible"/>
        </w:rPr>
        <w:t>&gt;</w:t>
      </w:r>
      <w:r w:rsidR="00627ED1" w:rsidRPr="00627ED1">
        <w:rPr>
          <w:rStyle w:val="stilltoworkat"/>
        </w:rPr>
        <w:t xml:space="preserve"> </w:t>
      </w:r>
      <w:r w:rsidR="00627ED1" w:rsidRPr="00627ED1">
        <w:rPr>
          <w:rStyle w:val="FootnoteReference"/>
        </w:rPr>
        <w:footnoteReference w:id="79"/>
      </w:r>
    </w:p>
    <w:p w14:paraId="3D8FCE63" w14:textId="77777777" w:rsidR="00C57E99" w:rsidRPr="002F33AB" w:rsidRDefault="00C57E99" w:rsidP="00C57E99">
      <w:pPr>
        <w:pStyle w:val="ParCountercont"/>
        <w:framePr w:hSpace="0" w:wrap="auto" w:vAnchor="margin" w:hAnchor="text" w:xAlign="left" w:yAlign="inline"/>
        <w:rPr>
          <w:rFonts w:eastAsia="Calibri"/>
        </w:rPr>
      </w:pPr>
      <w:r w:rsidRPr="002F33AB">
        <w:rPr>
          <w:rStyle w:val="structurevisible"/>
        </w:rPr>
        <w:t>&lt;</w:t>
      </w:r>
      <w:r>
        <w:rPr>
          <w:rStyle w:val="structure"/>
        </w:rPr>
        <w:t>par TaherzadehA_Covenant_</w:t>
      </w:r>
      <w:r w:rsidRPr="002F33AB">
        <w:rPr>
          <w:rStyle w:val="structureparIDchapcounter"/>
        </w:rPr>
        <w:t>1:</w:t>
      </w:r>
      <w:r w:rsidRPr="002F33AB">
        <w:rPr>
          <w:rStyle w:val="structureparIDparcounter"/>
        </w:rPr>
        <w:t>43</w:t>
      </w:r>
      <w:r>
        <w:rPr>
          <w:rStyle w:val="structure"/>
        </w:rPr>
        <w:t>—en_19920000/</w:t>
      </w:r>
      <w:r w:rsidRPr="002F33AB">
        <w:rPr>
          <w:rStyle w:val="structurevisible"/>
        </w:rPr>
        <w:t>&gt;</w:t>
      </w:r>
    </w:p>
    <w:p w14:paraId="50ED8235" w14:textId="77777777" w:rsidR="00C57E99" w:rsidRPr="002F01A2"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»Verily I say! No one hath apprehended the root of this Cause. It is incumbent upon every one, in this day, to perceive with the eye of God, and to he</w:t>
      </w:r>
      <w:bookmarkStart w:id="7" w:name="Structure_JumpBack"/>
      <w:bookmarkEnd w:id="7"/>
      <w:r w:rsidR="00627ED1" w:rsidRPr="00627ED1">
        <w:rPr>
          <w:rStyle w:val="quotebahaiscripture"/>
        </w:rPr>
        <w:t>arken with His ear. Whoso beholdeth Me with an eye besides Mine own will never be able to know Me. None among the Manifestations of old, except to a prescribed degree, hath ever completely apprehended the nature of this Revelation.«</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0"/>
      </w:r>
      <w:r w:rsidR="00627ED1" w:rsidRPr="00627ED1">
        <w:t xml:space="preserve"> </w:t>
      </w:r>
      <w:r w:rsidR="00627ED1" w:rsidRPr="00627ED1">
        <w:rPr>
          <w:highlight w:val="darkGreen"/>
        </w:rPr>
        <w:t>&lt;px40&gt;</w:t>
      </w:r>
    </w:p>
    <w:p w14:paraId="42A907B7" w14:textId="77777777" w:rsidR="00E67803" w:rsidRDefault="00627ED1">
      <w:pPr>
        <w:pStyle w:val="ParCountercont"/>
        <w:framePr w:wrap="notBeside"/>
        <w:rPr>
          <w:rFonts w:eastAsia="Calibri"/>
        </w:rPr>
      </w:pPr>
      <w:r w:rsidRPr="00627ED1">
        <w:rPr>
          <w:rStyle w:val="structurevisible"/>
        </w:rPr>
        <w:t>&lt;</w:t>
      </w:r>
      <w:r w:rsidR="00C57E99">
        <w:rPr>
          <w:rStyle w:val="structure"/>
        </w:rPr>
        <w:t>par TaherzadehA_Covenant_</w:t>
      </w:r>
      <w:r w:rsidRPr="00627ED1">
        <w:rPr>
          <w:rStyle w:val="structureparIDchapcounter"/>
        </w:rPr>
        <w:t>1:</w:t>
      </w:r>
      <w:r w:rsidRPr="00627ED1">
        <w:rPr>
          <w:rStyle w:val="structureparIDparcounter"/>
        </w:rPr>
        <w:t>44</w:t>
      </w:r>
      <w:r w:rsidR="00C57E99">
        <w:rPr>
          <w:rStyle w:val="structure"/>
        </w:rPr>
        <w:t>—en_19920000/</w:t>
      </w:r>
      <w:r w:rsidRPr="00627ED1">
        <w:rPr>
          <w:rStyle w:val="structurevisible"/>
        </w:rPr>
        <w:t>&gt;</w:t>
      </w:r>
    </w:p>
    <w:p w14:paraId="6999D6DD" w14:textId="77777777" w:rsidR="00C57E99" w:rsidRDefault="00C57E99" w:rsidP="00C57E99">
      <w:pPr>
        <w:pStyle w:val="Quote1st"/>
      </w:pPr>
      <w:r w:rsidRPr="00D85AF5">
        <w:rPr>
          <w:rStyle w:val="structurevisible"/>
        </w:rPr>
        <w:lastRenderedPageBreak/>
        <w:t>&lt;</w:t>
      </w:r>
      <w:r w:rsidRPr="00D85AF5">
        <w:rPr>
          <w:rStyle w:val="structure"/>
        </w:rPr>
        <w:t>cit Bah_%►%_%_%►%_%_%—en_%—%_%</w:t>
      </w:r>
      <w:r w:rsidRPr="00D85AF5">
        <w:rPr>
          <w:rStyle w:val="structurevisible"/>
        </w:rPr>
        <w:t>&gt;</w:t>
      </w:r>
      <w:r w:rsidR="00627ED1" w:rsidRPr="00627ED1">
        <w:rPr>
          <w:rStyle w:val="quotebahaiscripture"/>
        </w:rPr>
        <w:t>»The purpose underlying all creation is the revelation of this most sublime, this most holy Day, the Day known as the Day of God, in His Books and Scriptures -- the Day which all the Prophets, and the Chosen Ones, and the holy ones, have wished to witness.«</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1"/>
      </w:r>
    </w:p>
    <w:p w14:paraId="4DD4BEE4" w14:textId="77777777" w:rsidR="00E67803" w:rsidRDefault="00627ED1">
      <w:pPr>
        <w:pStyle w:val="ParCountercont"/>
        <w:framePr w:wrap="notBeside"/>
        <w:rPr>
          <w:rFonts w:eastAsia="Calibri"/>
        </w:rPr>
      </w:pPr>
      <w:r w:rsidRPr="00627ED1">
        <w:rPr>
          <w:rStyle w:val="structurevisible"/>
        </w:rPr>
        <w:t>&lt;</w:t>
      </w:r>
      <w:r w:rsidR="00C57E99">
        <w:rPr>
          <w:rStyle w:val="structure"/>
        </w:rPr>
        <w:t>par TaherzadehA_Covenant_</w:t>
      </w:r>
      <w:r w:rsidRPr="00627ED1">
        <w:rPr>
          <w:rStyle w:val="structureparIDchapcounter"/>
        </w:rPr>
        <w:t>1:</w:t>
      </w:r>
      <w:r w:rsidRPr="00627ED1">
        <w:rPr>
          <w:rStyle w:val="structureparIDparcounter"/>
        </w:rPr>
        <w:t>45</w:t>
      </w:r>
      <w:r w:rsidR="00C57E99">
        <w:rPr>
          <w:rStyle w:val="structure"/>
        </w:rPr>
        <w:t>—en_19920000/</w:t>
      </w:r>
      <w:r w:rsidRPr="00627ED1">
        <w:rPr>
          <w:rStyle w:val="structurevisible"/>
        </w:rPr>
        <w:t>&gt;</w:t>
      </w:r>
    </w:p>
    <w:p w14:paraId="75AC0C2A" w14:textId="77777777" w:rsidR="00C57E99"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 xml:space="preserve">»Every Prophet hath announced the coming of this Day, and every Messenger hath groaned in His yearning for this Revelation -- a revelation which, no sooner had it been revealed than all created things cried out saying, </w:t>
      </w:r>
      <w:r w:rsidR="00627ED1" w:rsidRPr="00627ED1">
        <w:rPr>
          <w:rStyle w:val="quotesdirectspeech"/>
        </w:rPr>
        <w:t>›The earth is God’s, the Most Exalted, the Most Great!‹</w:t>
      </w:r>
      <w:r w:rsidR="00627ED1" w:rsidRPr="00627ED1">
        <w:rPr>
          <w:rStyle w:val="quotebahaiscripture"/>
        </w:rPr>
        <w: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2"/>
      </w:r>
    </w:p>
    <w:p w14:paraId="645B913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46</w:t>
      </w:r>
      <w:r>
        <w:rPr>
          <w:rStyle w:val="structure"/>
        </w:rPr>
        <w:t>—en_19920000/</w:t>
      </w:r>
      <w:r w:rsidRPr="008F7947">
        <w:rPr>
          <w:rStyle w:val="structurevisible"/>
        </w:rPr>
        <w:t>&gt;</w:t>
      </w:r>
    </w:p>
    <w:p w14:paraId="27DE721A" w14:textId="77777777" w:rsidR="00C57E99"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»The soul of every Prophet of God, of every Divine Messenger, hath thirsted for this wondrous Day. All the divers kindreds of the earth have, likewise, yearned to attain it.«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3"/>
      </w:r>
    </w:p>
    <w:p w14:paraId="1BCC0CBD"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47</w:t>
      </w:r>
      <w:r>
        <w:rPr>
          <w:rStyle w:val="structure"/>
        </w:rPr>
        <w:t>—en_19920000/</w:t>
      </w:r>
      <w:r w:rsidRPr="008F7947">
        <w:rPr>
          <w:rStyle w:val="structurevisible"/>
        </w:rPr>
        <w:t>&gt;</w:t>
      </w:r>
    </w:p>
    <w:p w14:paraId="7E117876" w14:textId="77777777" w:rsidR="00C57E99"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 xml:space="preserve">»Be fair, ye peoples of the world; is it meet and seemly for you to question the authority of one Whose presence </w:t>
      </w:r>
      <w:r w:rsidR="00627ED1" w:rsidRPr="00627ED1">
        <w:rPr>
          <w:rStyle w:val="quotesterms"/>
        </w:rPr>
        <w:t>›He Who conversed with God‹</w:t>
      </w:r>
      <w:r w:rsidR="00627ED1" w:rsidRPr="00627ED1">
        <w:rPr>
          <w:rStyle w:val="quotebahaiscripture"/>
        </w:rPr>
        <w:t xml:space="preserve"> (Moses) hath longed to attain, the beauty of Whose countenance </w:t>
      </w:r>
      <w:r w:rsidR="00627ED1" w:rsidRPr="00627ED1">
        <w:rPr>
          <w:rStyle w:val="quotesterms"/>
        </w:rPr>
        <w:t>›God’s Well-beloved‹</w:t>
      </w:r>
      <w:r w:rsidR="00627ED1" w:rsidRPr="00627ED1">
        <w:rPr>
          <w:rStyle w:val="quotebahaiscripture"/>
        </w:rPr>
        <w:t xml:space="preserve"> (</w:t>
      </w:r>
      <w:r w:rsidR="00627ED1" w:rsidRPr="00627ED1">
        <w:rPr>
          <w:rStyle w:val="quotebahaiscripture"/>
          <w:highlight w:val="yellow"/>
        </w:rPr>
        <w:t>Muḥammad</w:t>
      </w:r>
      <w:r w:rsidR="00627ED1" w:rsidRPr="00627ED1">
        <w:rPr>
          <w:rStyle w:val="quotebahaiscripture"/>
        </w:rPr>
        <w:t xml:space="preserve">) had yearned to behold, through the potency of Whose love the </w:t>
      </w:r>
      <w:r w:rsidR="00627ED1" w:rsidRPr="00627ED1">
        <w:rPr>
          <w:rStyle w:val="quotesterms"/>
        </w:rPr>
        <w:t>›Spirit of God‹</w:t>
      </w:r>
      <w:r w:rsidR="00627ED1" w:rsidRPr="00627ED1">
        <w:rPr>
          <w:rStyle w:val="quotebahaiscripture"/>
        </w:rPr>
        <w:t xml:space="preserve"> (Jesus) ascended to heaven, for Whose sake the </w:t>
      </w:r>
      <w:r w:rsidR="00627ED1" w:rsidRPr="00627ED1">
        <w:rPr>
          <w:rStyle w:val="quotesterms"/>
        </w:rPr>
        <w:t>›Primal Point‹</w:t>
      </w:r>
      <w:r w:rsidR="00627ED1" w:rsidRPr="00627ED1">
        <w:rPr>
          <w:rStyle w:val="quotebahaiscripture"/>
        </w:rPr>
        <w:t xml:space="preserve"> (the </w:t>
      </w:r>
      <w:r w:rsidR="00627ED1" w:rsidRPr="00627ED1">
        <w:rPr>
          <w:rStyle w:val="quotebahaiscripture"/>
          <w:highlight w:val="yellow"/>
        </w:rPr>
        <w:t>Báb</w:t>
      </w:r>
      <w:r w:rsidR="00627ED1" w:rsidRPr="00627ED1">
        <w:rPr>
          <w:rStyle w:val="quotebahaiscripture"/>
        </w:rPr>
        <w:t>) offered up His life?«</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4"/>
      </w:r>
    </w:p>
    <w:p w14:paraId="7F4743D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48</w:t>
      </w:r>
      <w:r>
        <w:rPr>
          <w:rStyle w:val="structure"/>
        </w:rPr>
        <w:t>—en_19920000/</w:t>
      </w:r>
      <w:r w:rsidRPr="008F7947">
        <w:rPr>
          <w:rStyle w:val="structurevisible"/>
        </w:rPr>
        <w:t>&gt;</w:t>
      </w:r>
    </w:p>
    <w:p w14:paraId="6C02B4C5" w14:textId="77777777" w:rsidR="00C57E99"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 xml:space="preserve">»He it is Who in the Old Testament hath been named Jehovah, Who in the Gospel hath been designated as the Spirit of Truth, and in the </w:t>
      </w:r>
      <w:r w:rsidR="00627ED1" w:rsidRPr="00627ED1">
        <w:rPr>
          <w:rStyle w:val="quotebahaiscripture"/>
          <w:highlight w:val="yellow"/>
        </w:rPr>
        <w:t>Qur’án</w:t>
      </w:r>
      <w:r w:rsidR="00627ED1" w:rsidRPr="00627ED1">
        <w:rPr>
          <w:rStyle w:val="quotebahaiscripture"/>
        </w:rPr>
        <w:t xml:space="preserve"> acclaimed as the Great Announcement... But for Him no Divine Messenger would have been invested with the robe of prophethood, nor would any of the sacred scriptures have been revealed.«</w:t>
      </w:r>
      <w:r w:rsidRPr="00D85AF5">
        <w:rPr>
          <w:rStyle w:val="structurevisible"/>
        </w:rPr>
        <w:t>&lt;/</w:t>
      </w:r>
      <w:r w:rsidRPr="00D85AF5">
        <w:rPr>
          <w:rStyle w:val="structure"/>
        </w:rPr>
        <w:t>cit</w:t>
      </w:r>
      <w:r w:rsidRPr="00D85AF5">
        <w:rPr>
          <w:rStyle w:val="structurevisible"/>
        </w:rPr>
        <w:t>&gt;</w:t>
      </w:r>
      <w:r w:rsidR="00627ED1" w:rsidRPr="00627ED1">
        <w:rPr>
          <w:rStyle w:val="FootnoteReference"/>
        </w:rPr>
        <w:footnoteReference w:id="85"/>
      </w:r>
      <w:r w:rsidR="00627ED1" w:rsidRPr="00627ED1">
        <w:rPr>
          <w:rStyle w:val="structurepagenumber"/>
        </w:rPr>
        <w:t xml:space="preserve"> &lt;page 41</w:t>
      </w:r>
      <w:r w:rsidR="00B777C2">
        <w:rPr>
          <w:rStyle w:val="structurepagenumber"/>
        </w:rPr>
        <w:t>/&gt;</w:t>
      </w:r>
    </w:p>
    <w:p w14:paraId="3EDDDAC9"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49</w:t>
      </w:r>
      <w:r>
        <w:rPr>
          <w:rStyle w:val="structure"/>
        </w:rPr>
        <w:t>—en_19920000/</w:t>
      </w:r>
      <w:r w:rsidRPr="008F7947">
        <w:rPr>
          <w:rStyle w:val="structurevisible"/>
        </w:rPr>
        <w:t>&gt;</w:t>
      </w:r>
    </w:p>
    <w:p w14:paraId="601F162D" w14:textId="77777777" w:rsidR="00C57E99" w:rsidRDefault="00C57E99" w:rsidP="00C57E99">
      <w:pPr>
        <w:pStyle w:val="Quote1st"/>
      </w:pPr>
      <w:r w:rsidRPr="00D85AF5">
        <w:rPr>
          <w:rStyle w:val="structurevisible"/>
        </w:rPr>
        <w:t>&lt;</w:t>
      </w:r>
      <w:r w:rsidRPr="00D85AF5">
        <w:rPr>
          <w:rStyle w:val="structure"/>
        </w:rPr>
        <w:t>cit Bah_%►%_%_%►%_%_%—en_%—%_%</w:t>
      </w:r>
      <w:r w:rsidRPr="00D85AF5">
        <w:rPr>
          <w:rStyle w:val="structurevisible"/>
        </w:rPr>
        <w:t>&gt;</w:t>
      </w:r>
      <w:r w:rsidR="00627ED1" w:rsidRPr="00627ED1">
        <w:rPr>
          <w:rStyle w:val="quotebahaiscripture"/>
        </w:rPr>
        <w:t>»Naught is seen in My temple but the Temple of God, and in My beauty but His Beauty, and in My being but His Being, and in My self but His Self, and in My movement but His Movement, and in My acquiescence but His Acquiescence, and in My pen but His Pen, the Mighty, the All-Praised. There hath not been in My soul but the Truth, and in Myself naught could be seen but God... The Holy Spirit Itself hath been generated through the agency of a single letter revealed by this Most Great Spirit, if ye be of them that comprehend.«</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6"/>
      </w:r>
    </w:p>
    <w:p w14:paraId="23A2AF4A"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50</w:t>
      </w:r>
      <w:r>
        <w:rPr>
          <w:rStyle w:val="structure"/>
        </w:rPr>
        <w:t>—en_19920000/</w:t>
      </w:r>
      <w:r w:rsidRPr="008F7947">
        <w:rPr>
          <w:rStyle w:val="structurevisible"/>
        </w:rPr>
        <w:t>&gt;</w:t>
      </w:r>
    </w:p>
    <w:p w14:paraId="332B75C9" w14:textId="77777777" w:rsidR="00C57E99" w:rsidRDefault="00627ED1" w:rsidP="00C57E99">
      <w:pPr>
        <w:pStyle w:val="Bodyafterquote"/>
      </w:pPr>
      <w:r w:rsidRPr="00627ED1">
        <w:t xml:space="preserve">It is important to note that the Manifestations of God have two sides, the human and the divine. All these attributes and designations refer not to the human side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but to His divine side, the Spirit of God which motivated Him and of which He was a Mouthpiece.</w:t>
      </w:r>
    </w:p>
    <w:p w14:paraId="255279EF"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51</w:t>
      </w:r>
      <w:r>
        <w:rPr>
          <w:rStyle w:val="structure"/>
        </w:rPr>
        <w:t>—en_19920000/</w:t>
      </w:r>
      <w:r w:rsidRPr="008F7947">
        <w:rPr>
          <w:rStyle w:val="structurevisible"/>
        </w:rPr>
        <w:t>&gt;</w:t>
      </w:r>
    </w:p>
    <w:p w14:paraId="681C9E76" w14:textId="77777777" w:rsidR="00C57E99" w:rsidRPr="008E369F" w:rsidRDefault="00627ED1" w:rsidP="00C57E99">
      <w:pPr>
        <w:pStyle w:val="Bodycont"/>
      </w:pPr>
      <w:r w:rsidRPr="00627ED1">
        <w:t xml:space="preserve">It is not possible for man with his limited capacity to fathom the mysteries of Divine Revelation. Even those who have embraced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are bewildered at the immensity of His Mission and the exalted nature of His Revelation. Only the Chosen Ones of God who are endowed with divine power can claim to understand the awe-inspiring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Let us, therefore, turn to the Writings of the </w:t>
      </w:r>
      <w:r w:rsidRPr="00627ED1">
        <w:rPr>
          <w:highlight w:val="yellow"/>
        </w:rPr>
        <w:t>B</w:t>
      </w:r>
      <w:r w:rsidR="00C57E99" w:rsidRPr="000C7039">
        <w:rPr>
          <w:highlight w:val="yellow"/>
        </w:rPr>
        <w:t>á</w:t>
      </w:r>
      <w:r w:rsidRPr="00627ED1">
        <w:rPr>
          <w:highlight w:val="yellow"/>
        </w:rPr>
        <w:t>b</w:t>
      </w:r>
      <w:r w:rsidRPr="00627ED1">
        <w:t xml:space="preserve">, Himself a Manifestation of God, to get a true glimpse of the greatness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w:t>
      </w:r>
      <w:r w:rsidRPr="00627ED1">
        <w:rPr>
          <w:highlight w:val="darkGreen"/>
        </w:rPr>
        <w:t>&lt;px41&gt;</w:t>
      </w:r>
    </w:p>
    <w:p w14:paraId="2CF8108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52</w:t>
      </w:r>
      <w:r>
        <w:rPr>
          <w:rStyle w:val="structure"/>
        </w:rPr>
        <w:t>—en_19920000/</w:t>
      </w:r>
      <w:r w:rsidRPr="008F7947">
        <w:rPr>
          <w:rStyle w:val="structurevisible"/>
        </w:rPr>
        <w:t>&gt;</w:t>
      </w:r>
    </w:p>
    <w:p w14:paraId="439DCD1A"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»Of all the tributes I have paid to Him Who is to come after Me, the greatest is this, My written confession, that no words of Mine can adequately describe Him, nor can any reference to Him in My Book, the Bayán, do justice to His Cause.«</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7"/>
      </w:r>
    </w:p>
    <w:p w14:paraId="17D226AE"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53</w:t>
      </w:r>
      <w:r>
        <w:rPr>
          <w:rStyle w:val="structure"/>
        </w:rPr>
        <w:t>—en_19920000/</w:t>
      </w:r>
      <w:r w:rsidRPr="008F7947">
        <w:rPr>
          <w:rStyle w:val="structurevisible"/>
        </w:rPr>
        <w:t>&gt;</w:t>
      </w:r>
    </w:p>
    <w:p w14:paraId="74229895"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has clearly stated to His followers that His Revelation was entirely dependent upon </w:t>
      </w:r>
      <w:r w:rsidRPr="00627ED1">
        <w:rPr>
          <w:rStyle w:val="quotesterms"/>
        </w:rPr>
        <w:t>›Him Whom God shall make manifest‹</w:t>
      </w:r>
      <w:r w:rsidRPr="00627ED1">
        <w:t xml:space="preserve"> and that He was only a servant at His threshold. In His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Qayy</w:t>
      </w:r>
      <w:r w:rsidR="00C57E99" w:rsidRPr="00817031">
        <w:rPr>
          <w:rStyle w:val="BookTitle"/>
          <w:highlight w:val="yellow"/>
        </w:rPr>
        <w:t>ú</w:t>
      </w:r>
      <w:r w:rsidRPr="00627ED1">
        <w:rPr>
          <w:rStyle w:val="BookTitle"/>
          <w:highlight w:val="yellow"/>
        </w:rPr>
        <w:t>mu’l-Asm</w:t>
      </w:r>
      <w:r w:rsidR="00C57E99" w:rsidRPr="00817031">
        <w:rPr>
          <w:rStyle w:val="BookTitle"/>
          <w:highlight w:val="yellow"/>
        </w:rPr>
        <w:t>á</w:t>
      </w:r>
      <w:r w:rsidRPr="00627ED1">
        <w:rPr>
          <w:rStyle w:val="BookTitle"/>
          <w:highlight w:val="yellow"/>
        </w:rPr>
        <w:t>’</w:t>
      </w:r>
      <w:r w:rsidRPr="00627ED1">
        <w:rPr>
          <w:rStyle w:val="structurevisible"/>
        </w:rPr>
        <w:t>&lt;/</w:t>
      </w:r>
      <w:r w:rsidRPr="00627ED1">
        <w:rPr>
          <w:rStyle w:val="structure"/>
        </w:rPr>
        <w:t>title</w:t>
      </w:r>
      <w:r w:rsidRPr="00627ED1">
        <w:rPr>
          <w:rStyle w:val="structurevisible"/>
        </w:rPr>
        <w:t>&gt;</w:t>
      </w:r>
      <w:r w:rsidRPr="00627ED1">
        <w:t xml:space="preserve">, the first emanations of His Pen, the </w:t>
      </w:r>
      <w:r w:rsidRPr="00627ED1">
        <w:rPr>
          <w:highlight w:val="yellow"/>
        </w:rPr>
        <w:t>B</w:t>
      </w:r>
      <w:r w:rsidR="00C57E99" w:rsidRPr="000C7039">
        <w:rPr>
          <w:highlight w:val="yellow"/>
        </w:rPr>
        <w:t>á</w:t>
      </w:r>
      <w:r w:rsidRPr="00627ED1">
        <w:rPr>
          <w:highlight w:val="yellow"/>
        </w:rPr>
        <w:t>b</w:t>
      </w:r>
      <w:r w:rsidRPr="00627ED1">
        <w:t xml:space="preserve"> communes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these words:</w:t>
      </w:r>
    </w:p>
    <w:p w14:paraId="6E446EE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54</w:t>
      </w:r>
      <w:r>
        <w:rPr>
          <w:rStyle w:val="structure"/>
        </w:rPr>
        <w:t>—en_19920000/</w:t>
      </w:r>
      <w:r w:rsidRPr="008F7947">
        <w:rPr>
          <w:rStyle w:val="structurevisible"/>
        </w:rPr>
        <w:t>&gt;</w:t>
      </w:r>
    </w:p>
    <w:p w14:paraId="525EBD86" w14:textId="77777777" w:rsidR="00C57E99" w:rsidRDefault="00C57E99" w:rsidP="00C57E99">
      <w:pPr>
        <w:pStyle w:val="Quote1st"/>
      </w:pPr>
      <w:r w:rsidRPr="00D85AF5">
        <w:rPr>
          <w:rStyle w:val="structurevisible"/>
        </w:rPr>
        <w:lastRenderedPageBreak/>
        <w:t>&lt;</w:t>
      </w:r>
      <w:r w:rsidRPr="00D85AF5">
        <w:rPr>
          <w:rStyle w:val="structure"/>
        </w:rPr>
        <w:t>cit Bab_%►%_%_%►%_%_%—en_%—%_%</w:t>
      </w:r>
      <w:r w:rsidRPr="00D85AF5">
        <w:rPr>
          <w:rStyle w:val="structurevisible"/>
        </w:rPr>
        <w:t>&gt;</w:t>
      </w:r>
      <w:r w:rsidR="00627ED1" w:rsidRPr="00D266CC">
        <w:rPr>
          <w:rStyle w:val="quotebahaiscriptureBab"/>
        </w:rPr>
        <w:t>»Out of utter nothingness, O great and omnipotent Master, Thou hast, through the celestial potency of Thy might, brought me forth and raised me up to proclaim this Revelation. I have made none other but Thee my trust; I have clung to no will but Thy will.«</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8"/>
      </w:r>
    </w:p>
    <w:p w14:paraId="1799AD67"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55</w:t>
      </w:r>
      <w:r>
        <w:rPr>
          <w:rStyle w:val="structure"/>
        </w:rPr>
        <w:t>—en_19920000/</w:t>
      </w:r>
      <w:r w:rsidRPr="008F7947">
        <w:rPr>
          <w:rStyle w:val="structurevisible"/>
        </w:rPr>
        <w:t>&gt;</w:t>
      </w:r>
    </w:p>
    <w:p w14:paraId="7D9DF539" w14:textId="77777777" w:rsidR="00C57E99" w:rsidRDefault="00627ED1" w:rsidP="00C57E99">
      <w:pPr>
        <w:pStyle w:val="Bodyafterquote"/>
      </w:pPr>
      <w:r w:rsidRPr="00627ED1">
        <w:t xml:space="preserve">And in the same Book, He craves for martyrdom in the path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Whom He addresses as the </w:t>
      </w:r>
      <w:r w:rsidR="00C57E99" w:rsidRPr="00B7558D">
        <w:rPr>
          <w:rStyle w:val="structurevisible"/>
        </w:rPr>
        <w:t>&lt;</w:t>
      </w:r>
      <w:r w:rsidR="00C57E99" w:rsidRPr="00B7558D">
        <w:rPr>
          <w:rStyle w:val="structure"/>
        </w:rPr>
        <w:t>cit Bab_%►%_%_%►%_%_%—en_%—%_%</w:t>
      </w:r>
      <w:r w:rsidR="00C57E99" w:rsidRPr="00B7558D">
        <w:rPr>
          <w:rStyle w:val="structurevisible"/>
        </w:rPr>
        <w:t>&gt;</w:t>
      </w:r>
      <w:r w:rsidRPr="00D266CC">
        <w:rPr>
          <w:rStyle w:val="quotebahaiscriptureBab"/>
        </w:rPr>
        <w:t>»Remnant of God«</w:t>
      </w:r>
      <w:r w:rsidR="00C57E99" w:rsidRPr="00B7558D">
        <w:rPr>
          <w:rStyle w:val="structurevisible"/>
        </w:rPr>
        <w:t>&lt;/</w:t>
      </w:r>
      <w:r w:rsidR="00C57E99" w:rsidRPr="00B7558D">
        <w:rPr>
          <w:rStyle w:val="structure"/>
        </w:rPr>
        <w:t>cit</w:t>
      </w:r>
      <w:r w:rsidR="00C57E99" w:rsidRPr="00B7558D">
        <w:rPr>
          <w:rStyle w:val="structurevisible"/>
        </w:rPr>
        <w:t>&gt;</w:t>
      </w:r>
      <w:r w:rsidRPr="00627ED1">
        <w:t>.</w:t>
      </w:r>
    </w:p>
    <w:p w14:paraId="2FD57D6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56</w:t>
      </w:r>
      <w:r>
        <w:rPr>
          <w:rStyle w:val="structure"/>
        </w:rPr>
        <w:t>—en_19920000/</w:t>
      </w:r>
      <w:r w:rsidRPr="008F7947">
        <w:rPr>
          <w:rStyle w:val="structurevisible"/>
        </w:rPr>
        <w:t>&gt;</w:t>
      </w:r>
    </w:p>
    <w:p w14:paraId="2C37947B"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»...O Thou Remnant of God! I have sacrificed myself wholly for Thee; I have accepted curses for Thy sake, and have yearned for naught but martyrdom in the path of Thy love. Sufficient witness unto me is God, the Exalted, the Protector, the Ancient of Days.«</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89"/>
      </w:r>
    </w:p>
    <w:p w14:paraId="6B480CE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57</w:t>
      </w:r>
      <w:r>
        <w:rPr>
          <w:rStyle w:val="structure"/>
        </w:rPr>
        <w:t>—en_19920000/</w:t>
      </w:r>
      <w:r w:rsidRPr="008F7947">
        <w:rPr>
          <w:rStyle w:val="structurevisible"/>
        </w:rPr>
        <w:t>&gt;</w:t>
      </w:r>
    </w:p>
    <w:p w14:paraId="4623A1B4" w14:textId="77777777" w:rsidR="00C57E99" w:rsidRDefault="00627ED1" w:rsidP="00C57E99">
      <w:pPr>
        <w:pStyle w:val="Bodyafterquote"/>
      </w:pPr>
      <w:r w:rsidRPr="00627ED1">
        <w:t xml:space="preserve">In a Tablet which the </w:t>
      </w:r>
      <w:r w:rsidRPr="00627ED1">
        <w:rPr>
          <w:highlight w:val="yellow"/>
        </w:rPr>
        <w:t>B</w:t>
      </w:r>
      <w:r w:rsidR="00C57E99" w:rsidRPr="000C7039">
        <w:rPr>
          <w:highlight w:val="yellow"/>
        </w:rPr>
        <w:t>á</w:t>
      </w:r>
      <w:r w:rsidRPr="00627ED1">
        <w:rPr>
          <w:highlight w:val="yellow"/>
        </w:rPr>
        <w:t>b</w:t>
      </w:r>
      <w:r w:rsidRPr="00627ED1">
        <w:t xml:space="preserve"> addressed to </w:t>
      </w:r>
      <w:r w:rsidRPr="00627ED1">
        <w:rPr>
          <w:rStyle w:val="quotesterms"/>
        </w:rPr>
        <w:t>›Him Whom God shall make manifest‹</w:t>
      </w:r>
      <w:r w:rsidRPr="00627ED1">
        <w:t>, He writes:</w:t>
      </w:r>
      <w:r w:rsidRPr="00627ED1">
        <w:rPr>
          <w:rStyle w:val="structurepagenumber"/>
        </w:rPr>
        <w:t xml:space="preserve"> &lt;page 42</w:t>
      </w:r>
      <w:r w:rsidR="00B777C2">
        <w:rPr>
          <w:rStyle w:val="structurepagenumber"/>
        </w:rPr>
        <w:t>/&gt;</w:t>
      </w:r>
    </w:p>
    <w:p w14:paraId="5FFF619D"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58</w:t>
      </w:r>
      <w:r>
        <w:rPr>
          <w:rStyle w:val="structure"/>
        </w:rPr>
        <w:t>—en_19920000/</w:t>
      </w:r>
      <w:r w:rsidRPr="008F7947">
        <w:rPr>
          <w:rStyle w:val="structurevisible"/>
        </w:rPr>
        <w:t>&gt;</w:t>
      </w:r>
    </w:p>
    <w:p w14:paraId="63509B1A"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»This is an epistle from this lowly servant to the All-Glorious Lord -- He Who hath been aforetime and will be hereafter made manifest. Verily He is the Most Manifest, the Almighty.«</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0"/>
      </w:r>
    </w:p>
    <w:p w14:paraId="265B10D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59</w:t>
      </w:r>
      <w:r>
        <w:rPr>
          <w:rStyle w:val="structure"/>
        </w:rPr>
        <w:t>—en_19920000/</w:t>
      </w:r>
      <w:r w:rsidRPr="008F7947">
        <w:rPr>
          <w:rStyle w:val="structurevisible"/>
        </w:rPr>
        <w:t>&gt;</w:t>
      </w:r>
    </w:p>
    <w:p w14:paraId="0EA193CC" w14:textId="77777777" w:rsidR="00C57E99" w:rsidRDefault="00627ED1" w:rsidP="00C57E99">
      <w:pPr>
        <w:pStyle w:val="Bodyafterquote"/>
      </w:pPr>
      <w:r w:rsidRPr="00627ED1">
        <w:t xml:space="preserve">There are many passages in the Writings of the </w:t>
      </w:r>
      <w:r w:rsidRPr="00627ED1">
        <w:rPr>
          <w:highlight w:val="yellow"/>
        </w:rPr>
        <w:t>B</w:t>
      </w:r>
      <w:r w:rsidR="00C57E99" w:rsidRPr="000C7039">
        <w:rPr>
          <w:highlight w:val="yellow"/>
        </w:rPr>
        <w:t>á</w:t>
      </w:r>
      <w:r w:rsidRPr="00627ED1">
        <w:rPr>
          <w:highlight w:val="yellow"/>
        </w:rPr>
        <w:t>b</w:t>
      </w:r>
      <w:r w:rsidRPr="00627ED1">
        <w:t xml:space="preserve"> in which He states that He will be the first to acknowledge the Cause of </w:t>
      </w:r>
      <w:r w:rsidRPr="00627ED1">
        <w:rPr>
          <w:rStyle w:val="quotesterms"/>
        </w:rPr>
        <w:t>›Him Whom God shall make manifest‹</w:t>
      </w:r>
      <w:r w:rsidRPr="00627ED1">
        <w:t xml:space="preserve"> and bow before Him as a lowly servant. We cite a few examples:</w:t>
      </w:r>
    </w:p>
    <w:p w14:paraId="67AFB97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60</w:t>
      </w:r>
      <w:r>
        <w:rPr>
          <w:rStyle w:val="structure"/>
        </w:rPr>
        <w:t>—en_19920000/</w:t>
      </w:r>
      <w:r w:rsidRPr="008F7947">
        <w:rPr>
          <w:rStyle w:val="structurevisible"/>
        </w:rPr>
        <w:t>&gt;</w:t>
      </w:r>
    </w:p>
    <w:p w14:paraId="5B6B31EB"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»Were He to appear this very moment, I would be the first to adore Him, and the first to bow down before Him.«</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1"/>
      </w:r>
    </w:p>
    <w:p w14:paraId="3A66F1D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61</w:t>
      </w:r>
      <w:r>
        <w:rPr>
          <w:rStyle w:val="structure"/>
        </w:rPr>
        <w:t>—en_19920000/</w:t>
      </w:r>
      <w:r w:rsidRPr="008F7947">
        <w:rPr>
          <w:rStyle w:val="structurevisible"/>
        </w:rPr>
        <w:t>&gt;</w:t>
      </w:r>
    </w:p>
    <w:p w14:paraId="1A58AD69" w14:textId="77777777" w:rsidR="00C57E99" w:rsidRDefault="00C57E99" w:rsidP="00C57E99">
      <w:pPr>
        <w:pStyle w:val="Quote1st"/>
      </w:pPr>
      <w:r w:rsidRPr="00D85AF5">
        <w:rPr>
          <w:rStyle w:val="structurevisible"/>
        </w:rPr>
        <w:t>&lt;</w:t>
      </w:r>
      <w:r w:rsidRPr="00D85AF5">
        <w:rPr>
          <w:rStyle w:val="structure"/>
        </w:rPr>
        <w:t>cit Ba</w:t>
      </w:r>
      <w:r>
        <w:rPr>
          <w:rStyle w:val="structure"/>
        </w:rPr>
        <w:t>h</w:t>
      </w:r>
      <w:r w:rsidRPr="00D85AF5">
        <w:rPr>
          <w:rStyle w:val="structure"/>
        </w:rPr>
        <w:t>_%►%_%_%►%_%_%—en_%—%_%</w:t>
      </w:r>
      <w:r w:rsidRPr="00D85AF5">
        <w:rPr>
          <w:rStyle w:val="structurevisible"/>
        </w:rPr>
        <w:t>&gt;</w:t>
      </w:r>
      <w:r w:rsidR="00627ED1" w:rsidRPr="00627ED1">
        <w:rPr>
          <w:rStyle w:val="quotebahaiscripture"/>
        </w:rPr>
        <w:t>»</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›I, verily, am a believer in Him, and in His Faith, and in His Book, and in His Testimonies, and in His Ways, and in all that proceedeth from Him concerning them. I glory in My kinship with Him, and pride Myself on My belief in Him‹</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And likewise, He saith: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›O congregation of the Bayán and all who are therein! Recognize ye the limits imposed upon you, for such a One as the Point of the Bayán Himself hath believed in Him Whom God shall make manifest, before all things were created. Therein, verily, do I glory before all who are in the kingdom of heaven and earth.‹</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2"/>
      </w:r>
    </w:p>
    <w:p w14:paraId="570142A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62</w:t>
      </w:r>
      <w:r>
        <w:rPr>
          <w:rStyle w:val="structure"/>
        </w:rPr>
        <w:t>—en_19920000/</w:t>
      </w:r>
      <w:r w:rsidRPr="008F7947">
        <w:rPr>
          <w:rStyle w:val="structurevisible"/>
        </w:rPr>
        <w:t>&gt;</w:t>
      </w:r>
    </w:p>
    <w:p w14:paraId="6665D7C7" w14:textId="77777777" w:rsidR="00C57E99" w:rsidRPr="002F01A2" w:rsidRDefault="00C57E99" w:rsidP="00C57E99">
      <w:pPr>
        <w:pStyle w:val="Quote1st"/>
      </w:pPr>
      <w:r w:rsidRPr="00D85AF5">
        <w:rPr>
          <w:rStyle w:val="structurevisible"/>
        </w:rPr>
        <w:t>&lt;</w:t>
      </w:r>
      <w:r w:rsidRPr="00D85AF5">
        <w:rPr>
          <w:rStyle w:val="structure"/>
        </w:rPr>
        <w:t>cit Ba</w:t>
      </w:r>
      <w:r>
        <w:rPr>
          <w:rStyle w:val="structure"/>
        </w:rPr>
        <w:t>h</w:t>
      </w:r>
      <w:r w:rsidRPr="00D85AF5">
        <w:rPr>
          <w:rStyle w:val="structure"/>
        </w:rPr>
        <w:t>_%►%_%_%►%_%_%—en_%—%_%</w:t>
      </w:r>
      <w:r w:rsidRPr="00D85AF5">
        <w:rPr>
          <w:rStyle w:val="structurevisible"/>
        </w:rPr>
        <w:t>&gt;</w:t>
      </w:r>
      <w:r w:rsidR="00627ED1" w:rsidRPr="00627ED1">
        <w:rPr>
          <w:rStyle w:val="quotebahaiscripture"/>
        </w:rPr>
        <w:t>»</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›The whole of the Bayán is only a leaf amongst the leaves of His Paradise.‹</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And likewise, He saith: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›I am the first to adore Him, and pride Myself on My kinship with Him.‹</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3"/>
      </w:r>
      <w:r w:rsidR="00627ED1" w:rsidRPr="00627ED1">
        <w:t xml:space="preserve"> </w:t>
      </w:r>
      <w:r w:rsidR="00627ED1" w:rsidRPr="00627ED1">
        <w:rPr>
          <w:highlight w:val="darkGreen"/>
        </w:rPr>
        <w:t>&lt;px42&gt;</w:t>
      </w:r>
    </w:p>
    <w:p w14:paraId="6C13DD7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63</w:t>
      </w:r>
      <w:r>
        <w:rPr>
          <w:rStyle w:val="structure"/>
        </w:rPr>
        <w:t>—en_19920000/</w:t>
      </w:r>
      <w:r w:rsidRPr="008F7947">
        <w:rPr>
          <w:rStyle w:val="structurevisible"/>
        </w:rPr>
        <w:t>&gt;</w:t>
      </w:r>
    </w:p>
    <w:p w14:paraId="5123CE7C" w14:textId="77777777" w:rsidR="00C57E99" w:rsidRDefault="00627ED1" w:rsidP="00C57E99">
      <w:pPr>
        <w:pStyle w:val="Bodyafterquote"/>
      </w:pPr>
      <w:r w:rsidRPr="00627ED1">
        <w:t xml:space="preserve">As we survey the Writings of the </w:t>
      </w:r>
      <w:r w:rsidRPr="00627ED1">
        <w:rPr>
          <w:highlight w:val="yellow"/>
        </w:rPr>
        <w:t>B</w:t>
      </w:r>
      <w:r w:rsidR="00C57E99" w:rsidRPr="000C7039">
        <w:rPr>
          <w:highlight w:val="yellow"/>
        </w:rPr>
        <w:t>á</w:t>
      </w:r>
      <w:r w:rsidRPr="00627ED1">
        <w:rPr>
          <w:highlight w:val="yellow"/>
        </w:rPr>
        <w:t>b</w:t>
      </w:r>
      <w:r w:rsidRPr="00627ED1">
        <w:t xml:space="preserve">, we come across innumerable passages in which He glorifies the station of </w:t>
      </w:r>
      <w:r w:rsidRPr="00627ED1">
        <w:rPr>
          <w:rStyle w:val="quotesterms"/>
        </w:rPr>
        <w:t>›Him Whom God shall make manifest‹</w:t>
      </w:r>
      <w:r w:rsidRPr="00627ED1">
        <w:t xml:space="preserve"> in such wise that one becomes awe-struck at the sublimity of His words when He identifies Him as God personified. Before proceeding to quote a few such passages, it is important to recall the explanations given in previous pages concerning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lest one may be misled to identify Him as the Inner Reality, the Essence of God. To come to such a conclusion would amount to blasphemy. </w:t>
      </w:r>
      <w:r w:rsidRPr="00627ED1">
        <w:rPr>
          <w:highlight w:val="cyan"/>
        </w:rPr>
        <w:t>Shoghi Effendi</w:t>
      </w:r>
      <w:r w:rsidRPr="00627ED1">
        <w:t xml:space="preserve"> has clarified this point when he writes:</w:t>
      </w:r>
    </w:p>
    <w:p w14:paraId="65B543FC"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64</w:t>
      </w:r>
      <w:r>
        <w:rPr>
          <w:rStyle w:val="structure"/>
        </w:rPr>
        <w:t>—en_19920000/</w:t>
      </w:r>
      <w:r w:rsidRPr="008F7947">
        <w:rPr>
          <w:rStyle w:val="structurevisible"/>
        </w:rPr>
        <w:t>&gt;</w:t>
      </w:r>
    </w:p>
    <w:p w14:paraId="75FE0BB0" w14:textId="77777777" w:rsidR="00C57E99" w:rsidRDefault="00C57E99" w:rsidP="00C57E99">
      <w:pPr>
        <w:pStyle w:val="Quote1st"/>
      </w:pPr>
      <w:r w:rsidRPr="00D85AF5">
        <w:rPr>
          <w:rStyle w:val="structurevisible"/>
        </w:rPr>
        <w:lastRenderedPageBreak/>
        <w:t>&lt;</w:t>
      </w:r>
      <w:r w:rsidRPr="00D85AF5">
        <w:rPr>
          <w:rStyle w:val="structure"/>
        </w:rPr>
        <w:t>cit Sho_%►%_%_%►%_%_%—en_%—%_%</w:t>
      </w:r>
      <w:r w:rsidRPr="00D85AF5">
        <w:rPr>
          <w:rStyle w:val="structurevisible"/>
        </w:rPr>
        <w:t>&gt;</w:t>
      </w:r>
      <w:r w:rsidR="00627ED1" w:rsidRPr="00627ED1">
        <w:rPr>
          <w:rStyle w:val="quotebahaiscripture"/>
        </w:rPr>
        <w:t xml:space="preserve">»Let no one meditating, in the light of the afore-quoted passages, on the nature of the Revelation of </w:t>
      </w:r>
      <w:r w:rsidR="00627ED1" w:rsidRPr="00627ED1">
        <w:rPr>
          <w:rStyle w:val="quotebahaiscripture"/>
          <w:highlight w:val="yellow"/>
        </w:rPr>
        <w:t>Bahá’u’lláh</w:t>
      </w:r>
      <w:r w:rsidR="00627ED1" w:rsidRPr="00627ED1">
        <w:rPr>
          <w:rStyle w:val="quotebahaiscripture"/>
        </w:rPr>
        <w:t xml:space="preserve">, mistake its character or misconstrue the intent of its Author. The divinity attributed to so great a Being and the complete incarnation of the names and attributes of God in so exalted a Person should, under no circumstances, be misconceived or misinterpreted. The human temple that has been made the vehicle of so overpowering a Revelation must, if we be faithful to the tenets of our Faith, ever remain entirely distinguished from that </w:t>
      </w:r>
      <w:r w:rsidR="00627ED1" w:rsidRPr="00627ED1">
        <w:rPr>
          <w:rStyle w:val="quotesterms"/>
        </w:rPr>
        <w:t>›innermost Spirit of Spirits‹</w:t>
      </w:r>
      <w:r w:rsidR="00627ED1" w:rsidRPr="00627ED1">
        <w:rPr>
          <w:rStyle w:val="quotebahaiscripture"/>
        </w:rPr>
        <w:t xml:space="preserve"> and </w:t>
      </w:r>
      <w:r w:rsidR="00627ED1" w:rsidRPr="00627ED1">
        <w:rPr>
          <w:rStyle w:val="quotesterms"/>
        </w:rPr>
        <w:t>›eternal Essence of Essences‹</w:t>
      </w:r>
      <w:r w:rsidR="00627ED1" w:rsidRPr="00627ED1">
        <w:rPr>
          <w:rStyle w:val="quotebahaiscripture"/>
        </w:rPr>
        <w:t xml:space="preserve"> -- that invisible yet rational God Who, however much we extol the divinity of His Manifestations on earth, can in no wise incarnate His infinite, His unknowable, His incorruptible and all-embracing Reality in the concrete and limited frame</w:t>
      </w:r>
      <w:r w:rsidR="00627ED1" w:rsidRPr="00627ED1">
        <w:rPr>
          <w:rStyle w:val="structurepagenumber"/>
        </w:rPr>
        <w:t xml:space="preserve"> &lt;page 43</w:t>
      </w:r>
      <w:r w:rsidR="00B777C2">
        <w:rPr>
          <w:rStyle w:val="structurepagenumber"/>
        </w:rPr>
        <w:t>/&gt;</w:t>
      </w:r>
      <w:r w:rsidR="00627ED1" w:rsidRPr="00627ED1">
        <w:rPr>
          <w:rStyle w:val="quotebahaiscripture"/>
        </w:rPr>
        <w:t xml:space="preserve"> of a mortal being. Indeed, the God Who could so incarnate His own reality would, in the light of the teachings of </w:t>
      </w:r>
      <w:r w:rsidR="00627ED1" w:rsidRPr="00627ED1">
        <w:rPr>
          <w:rStyle w:val="quotebahaiscripture"/>
          <w:highlight w:val="yellow"/>
        </w:rPr>
        <w:t>Bahá’u’lláh</w:t>
      </w:r>
      <w:r w:rsidR="00627ED1" w:rsidRPr="00627ED1">
        <w:rPr>
          <w:rStyle w:val="quotebahaiscripture"/>
        </w:rPr>
        <w:t>, cease immediately to be God.«</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4"/>
      </w:r>
    </w:p>
    <w:p w14:paraId="2E13436B"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65</w:t>
      </w:r>
      <w:r>
        <w:rPr>
          <w:rStyle w:val="structure"/>
        </w:rPr>
        <w:t>—en_19920000/</w:t>
      </w:r>
      <w:r w:rsidRPr="008F7947">
        <w:rPr>
          <w:rStyle w:val="structurevisible"/>
        </w:rPr>
        <w:t>&gt;</w:t>
      </w:r>
    </w:p>
    <w:p w14:paraId="340E29AD" w14:textId="77777777" w:rsidR="00C57E99" w:rsidRDefault="00627ED1" w:rsidP="00C57E99">
      <w:pPr>
        <w:pStyle w:val="Bodyafterquote"/>
      </w:pPr>
      <w:r w:rsidRPr="00627ED1">
        <w:t xml:space="preserve">The following are utterances of the </w:t>
      </w:r>
      <w:r w:rsidRPr="00627ED1">
        <w:rPr>
          <w:highlight w:val="yellow"/>
        </w:rPr>
        <w:t>B</w:t>
      </w:r>
      <w:r w:rsidR="00C57E99" w:rsidRPr="000C7039">
        <w:rPr>
          <w:highlight w:val="yellow"/>
        </w:rPr>
        <w:t>á</w:t>
      </w:r>
      <w:r w:rsidRPr="00627ED1">
        <w:rPr>
          <w:highlight w:val="yellow"/>
        </w:rPr>
        <w:t>b</w:t>
      </w:r>
      <w:r w:rsidRPr="00627ED1">
        <w:t xml:space="preserve"> gleaned from His various Writings as He extols the person of </w:t>
      </w:r>
      <w:r w:rsidRPr="00627ED1">
        <w:rPr>
          <w:rStyle w:val="quotesterms"/>
        </w:rPr>
        <w:t>›Him Whom God shall make manifest‹</w:t>
      </w:r>
      <w:r w:rsidRPr="00627ED1">
        <w:t xml:space="preserve">.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states that </w:t>
      </w:r>
      <w:r w:rsidRPr="00627ED1">
        <w:rPr>
          <w:rStyle w:val="quotesterms"/>
        </w:rPr>
        <w:t>›He Whom God shall make manifest‹</w:t>
      </w:r>
      <w:r w:rsidRPr="00627ED1">
        <w:t xml:space="preserve"> as the Mouthpiece of God will proclaim:</w:t>
      </w:r>
    </w:p>
    <w:p w14:paraId="1E61A87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66</w:t>
      </w:r>
      <w:r>
        <w:rPr>
          <w:rStyle w:val="structure"/>
        </w:rPr>
        <w:t>—en_19920000/</w:t>
      </w:r>
      <w:r w:rsidRPr="008F7947">
        <w:rPr>
          <w:rStyle w:val="structurevisible"/>
        </w:rPr>
        <w:t>&gt;</w:t>
      </w:r>
    </w:p>
    <w:p w14:paraId="2388B62C"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»Verily, verily, I am God, no God is there but Me, in truth all others except Me are My creatures. Say, O My creatures! Me alone, therefore, should ye fear.«</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5"/>
      </w:r>
    </w:p>
    <w:p w14:paraId="4EC180C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67</w:t>
      </w:r>
      <w:r>
        <w:rPr>
          <w:rStyle w:val="structure"/>
        </w:rPr>
        <w:t>—en_19920000/</w:t>
      </w:r>
      <w:r w:rsidRPr="008F7947">
        <w:rPr>
          <w:rStyle w:val="structurevisible"/>
        </w:rPr>
        <w:t>&gt;</w:t>
      </w:r>
    </w:p>
    <w:p w14:paraId="70759D51" w14:textId="77777777" w:rsidR="00C57E99" w:rsidRDefault="00627ED1" w:rsidP="00C57E99">
      <w:pPr>
        <w:pStyle w:val="Bodyafterquote"/>
      </w:pPr>
      <w:r w:rsidRPr="00627ED1">
        <w:t>And again:</w:t>
      </w:r>
    </w:p>
    <w:p w14:paraId="6B211C8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68</w:t>
      </w:r>
      <w:r>
        <w:rPr>
          <w:rStyle w:val="structure"/>
        </w:rPr>
        <w:t>—en_19920000/</w:t>
      </w:r>
      <w:r w:rsidRPr="008F7947">
        <w:rPr>
          <w:rStyle w:val="structurevisible"/>
        </w:rPr>
        <w:t>&gt;</w:t>
      </w:r>
    </w:p>
    <w:p w14:paraId="704FE9F6"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 xml:space="preserve">»He, verily, is the One Who, under all conditions, proclaimeth: </w:t>
      </w:r>
      <w:r w:rsidR="00627ED1" w:rsidRPr="00627ED1">
        <w:rPr>
          <w:rStyle w:val="quotesdirectspeech"/>
        </w:rPr>
        <w:t>›I, in very truth, am God.‹</w:t>
      </w:r>
      <w:r w:rsidR="00627ED1" w:rsidRPr="00D266CC">
        <w:rPr>
          <w:rStyle w:val="quotebahaiscriptureBab"/>
        </w:rPr>
        <w: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6"/>
      </w:r>
    </w:p>
    <w:p w14:paraId="44CF85DE"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69</w:t>
      </w:r>
      <w:r>
        <w:rPr>
          <w:rStyle w:val="structure"/>
        </w:rPr>
        <w:t>—en_19920000/</w:t>
      </w:r>
      <w:r w:rsidRPr="008F7947">
        <w:rPr>
          <w:rStyle w:val="structurevisible"/>
        </w:rPr>
        <w:t>&gt;</w:t>
      </w:r>
    </w:p>
    <w:p w14:paraId="684F6718"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»The glory of Him Whom God shall make manifest is immeasurably above every other glory, and His majesty is far above every other majesty. His beauty excelleth every other embodiment of beauty, and His grandeur immensely exceedeth every other manifestation of grandeur. Every light paleth before the radiance of His light, and every other exponent of mercy falleth short before the tokens of His mercy. Every other perfection is as naught in face of His consummate perfection, and every other display of might is as nothing before His absolute might. His &lt;px43&gt; names are superior to all other names. His good-pleasure taketh precedence over any other expression of good-pleasure. His pre-eminent exaltation is far above the reach of every other symbol of exaltation. The splendour of His appearance far surpasseth that of any other appearance. His divine concealment is far more profound than any other concealment. His loftiness is immeasurably above every other loftiness. His gracious favour is unequalled by any other evidence of favour. His power transcendeth every power. His sovereignty is invincible in the face of every other sovereignty. His celestial dominion is exalted far above every other dominion. His knowledge pervadeth all created things, and His consummate power extendeth over all beings.«</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7"/>
      </w:r>
    </w:p>
    <w:p w14:paraId="4932EE9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70</w:t>
      </w:r>
      <w:r>
        <w:rPr>
          <w:rStyle w:val="structure"/>
        </w:rPr>
        <w:t>—en_19920000/</w:t>
      </w:r>
      <w:r w:rsidRPr="008F7947">
        <w:rPr>
          <w:rStyle w:val="structurevisible"/>
        </w:rPr>
        <w:t>&gt;</w:t>
      </w:r>
    </w:p>
    <w:p w14:paraId="41F70B44"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further testifies:</w:t>
      </w:r>
    </w:p>
    <w:p w14:paraId="3D77FA5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71</w:t>
      </w:r>
      <w:r>
        <w:rPr>
          <w:rStyle w:val="structure"/>
        </w:rPr>
        <w:t>—en_19920000/</w:t>
      </w:r>
      <w:r w:rsidRPr="008F7947">
        <w:rPr>
          <w:rStyle w:val="structurevisible"/>
        </w:rPr>
        <w:t>&gt;</w:t>
      </w:r>
    </w:p>
    <w:p w14:paraId="3ECB656C" w14:textId="77777777" w:rsidR="00C57E99" w:rsidRPr="00D266CC" w:rsidRDefault="00C57E99" w:rsidP="00D266CC">
      <w:pPr>
        <w:pStyle w:val="Quote1st"/>
        <w:rPr>
          <w:rStyle w:val="quotebahaiscriptureBab"/>
        </w:rPr>
      </w:pPr>
      <w:r w:rsidRPr="00D85AF5">
        <w:rPr>
          <w:rStyle w:val="structurevisible"/>
        </w:rPr>
        <w:t>&lt;</w:t>
      </w:r>
      <w:r w:rsidRPr="00D85AF5">
        <w:rPr>
          <w:rStyle w:val="structure"/>
        </w:rPr>
        <w:t>cit Bab_%►%_%_%►%_%_%—en_%—%_%</w:t>
      </w:r>
      <w:r w:rsidRPr="00D85AF5">
        <w:rPr>
          <w:rStyle w:val="structurevisible"/>
        </w:rPr>
        <w:t>&gt;</w:t>
      </w:r>
      <w:r w:rsidR="00DC6AA6" w:rsidRPr="00230826">
        <w:rPr>
          <w:rStyle w:val="quotebahaiscriptureBab"/>
          <w:rFonts w:hint="cs"/>
        </w:rPr>
        <w:t>»</w:t>
      </w:r>
      <w:r w:rsidR="00627ED1" w:rsidRPr="00D266CC">
        <w:rPr>
          <w:rStyle w:val="quotebahaiscriptureBab"/>
        </w:rPr>
        <w:t>I swear by the sanctified Essence of God that every true praise and deed offered unto God is naught but praise and deed offered unto Him Whom God shall make manifest.</w:t>
      </w:r>
    </w:p>
    <w:p w14:paraId="1BFEB235"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1:</w:t>
      </w:r>
      <w:r>
        <w:rPr>
          <w:rStyle w:val="structureparIDparcounter"/>
        </w:rPr>
        <w:t>72</w:t>
      </w:r>
      <w:r>
        <w:rPr>
          <w:rStyle w:val="structure"/>
        </w:rPr>
        <w:t>—en_19920000/</w:t>
      </w:r>
      <w:r>
        <w:rPr>
          <w:rStyle w:val="structurevisible"/>
        </w:rPr>
        <w:t>&gt;</w:t>
      </w:r>
    </w:p>
    <w:p w14:paraId="15076A28" w14:textId="77777777" w:rsidR="00C57E99" w:rsidRDefault="00627ED1" w:rsidP="00C57E99">
      <w:pPr>
        <w:pStyle w:val="Quotecont"/>
      </w:pPr>
      <w:r w:rsidRPr="00D266CC">
        <w:rPr>
          <w:rStyle w:val="quotebahaiscriptureBab"/>
        </w:rPr>
        <w:t>Deceive not your own selves that you are being virtuous for the sake of God when you are not. For should ye truly do your works for God, ye would be performing them for Him Whom God shall make manifest and would be magnifying His Name.«</w:t>
      </w:r>
      <w:r w:rsidR="00C57E99" w:rsidRPr="00D85AF5">
        <w:rPr>
          <w:rStyle w:val="structurevisible"/>
        </w:rPr>
        <w:t>&lt;/</w:t>
      </w:r>
      <w:r w:rsidR="00C57E99" w:rsidRPr="00D85AF5">
        <w:rPr>
          <w:rStyle w:val="structure"/>
        </w:rPr>
        <w:t>cit</w:t>
      </w:r>
      <w:r w:rsidR="00C57E99" w:rsidRPr="00D85AF5">
        <w:rPr>
          <w:rStyle w:val="structurevisible"/>
        </w:rPr>
        <w:t>&gt;</w:t>
      </w:r>
      <w:r w:rsidRPr="00627ED1">
        <w:t xml:space="preserve"> </w:t>
      </w:r>
      <w:r w:rsidRPr="00627ED1">
        <w:rPr>
          <w:rStyle w:val="FootnoteReference"/>
        </w:rPr>
        <w:footnoteReference w:id="98"/>
      </w:r>
    </w:p>
    <w:p w14:paraId="58803E4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73</w:t>
      </w:r>
      <w:r>
        <w:rPr>
          <w:rStyle w:val="structure"/>
        </w:rPr>
        <w:t>—en_19920000/</w:t>
      </w:r>
      <w:r w:rsidRPr="008F7947">
        <w:rPr>
          <w:rStyle w:val="structurevisible"/>
        </w:rPr>
        <w:t>&gt;</w:t>
      </w:r>
    </w:p>
    <w:p w14:paraId="4AE1D0AE" w14:textId="77777777" w:rsidR="00C57E99" w:rsidRDefault="00627ED1" w:rsidP="00C57E99">
      <w:pPr>
        <w:pStyle w:val="Bodyafterquote"/>
      </w:pPr>
      <w:r w:rsidRPr="00627ED1">
        <w:t>And again:</w:t>
      </w:r>
      <w:r w:rsidRPr="00627ED1">
        <w:rPr>
          <w:rStyle w:val="structurepagenumber"/>
        </w:rPr>
        <w:t xml:space="preserve"> &lt;page 44</w:t>
      </w:r>
      <w:r w:rsidR="00B777C2">
        <w:rPr>
          <w:rStyle w:val="structurepagenumber"/>
        </w:rPr>
        <w:t>/&gt;</w:t>
      </w:r>
    </w:p>
    <w:p w14:paraId="540F8777"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74</w:t>
      </w:r>
      <w:r>
        <w:rPr>
          <w:rStyle w:val="structure"/>
        </w:rPr>
        <w:t>—en_19920000/</w:t>
      </w:r>
      <w:r w:rsidRPr="008F7947">
        <w:rPr>
          <w:rStyle w:val="structurevisible"/>
        </w:rPr>
        <w:t>&gt;</w:t>
      </w:r>
    </w:p>
    <w:p w14:paraId="72CCBB6A" w14:textId="77777777" w:rsidR="00C57E99" w:rsidRDefault="00C57E99" w:rsidP="00C57E99">
      <w:pPr>
        <w:pStyle w:val="Quote1st"/>
      </w:pPr>
      <w:r w:rsidRPr="00D85AF5">
        <w:rPr>
          <w:rStyle w:val="structurevisible"/>
        </w:rPr>
        <w:t>&lt;</w:t>
      </w:r>
      <w:r w:rsidRPr="00D85AF5">
        <w:rPr>
          <w:rStyle w:val="structure"/>
        </w:rPr>
        <w:t>cit Ba</w:t>
      </w:r>
      <w:r>
        <w:rPr>
          <w:rStyle w:val="structure"/>
        </w:rPr>
        <w:t>h</w:t>
      </w:r>
      <w:r w:rsidRPr="00D85AF5">
        <w:rPr>
          <w:rStyle w:val="structure"/>
        </w:rPr>
        <w:t>_%►%_%_%►%_%_%—en_%—%_%</w:t>
      </w:r>
      <w:r w:rsidRPr="00D85AF5">
        <w:rPr>
          <w:rStyle w:val="structurevisible"/>
        </w:rPr>
        <w:t>&gt;</w:t>
      </w:r>
      <w:r w:rsidR="00627ED1" w:rsidRPr="00627ED1">
        <w:rPr>
          <w:rStyle w:val="quotebahaiscripture"/>
        </w:rPr>
        <w:t>»</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›Were He to make of every one on earth a Prophet, all would, in very truth, be accounted as Prophets in the sight of God.‹</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And likewise, He saith: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 xml:space="preserve">›In the day of the revelation of Him Whom God shall make manifest all that dwell on earth will be equal in His estimation. </w:t>
      </w:r>
      <w:r w:rsidR="00627ED1" w:rsidRPr="00D266CC">
        <w:rPr>
          <w:rStyle w:val="quotebahaiscriptureBab"/>
        </w:rPr>
        <w:lastRenderedPageBreak/>
        <w:t>Whomsoever He ordaineth as a Prophet, he, verily, hath been a Prophet from the beginning that hath no beginning, and will thus remain until the end that hath no end, inasmuch as this is an act of God. And whomsoever is made a Viceregent by Him, shall be a Viceregent in all the worlds, for this is an act of God. For the will of God can in no wise be revealed except through His will, nor His wish be manifested save through His wish.‹</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99"/>
      </w:r>
    </w:p>
    <w:p w14:paraId="333ED3E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75</w:t>
      </w:r>
      <w:r>
        <w:rPr>
          <w:rStyle w:val="structure"/>
        </w:rPr>
        <w:t>—en_19920000/</w:t>
      </w:r>
      <w:r w:rsidRPr="008F7947">
        <w:rPr>
          <w:rStyle w:val="structurevisible"/>
        </w:rPr>
        <w:t>&gt;</w:t>
      </w:r>
    </w:p>
    <w:p w14:paraId="0C53610B" w14:textId="77777777" w:rsidR="00C57E99" w:rsidRDefault="00627ED1" w:rsidP="00C57E99">
      <w:pPr>
        <w:pStyle w:val="Bodyafterquote"/>
      </w:pPr>
      <w:r w:rsidRPr="00627ED1">
        <w:t xml:space="preserve">It has been stated in the above pages that man, and even the Prophets of God, have no access to the Inner Reality of God -- His Essence. From eternity all Revelations and His creation have come into being through the instrumentality of His </w:t>
      </w:r>
      <w:r w:rsidRPr="00627ED1">
        <w:rPr>
          <w:rStyle w:val="quotesterms"/>
        </w:rPr>
        <w:t>›Most Great Spirit‹</w:t>
      </w:r>
      <w:r w:rsidRPr="00627ED1">
        <w:t xml:space="preserve"> which was manifested on this planet for the first time through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w:t>
      </w:r>
      <w:r w:rsidRPr="00627ED1">
        <w:rPr>
          <w:rStyle w:val="quotesterms"/>
        </w:rPr>
        <w:t>›Him Whom God shall make manifest‹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in the following pages, confirms that man in his effort to praise and adore God can only reach out to </w:t>
      </w:r>
      <w:r w:rsidRPr="00627ED1">
        <w:rPr>
          <w:rStyle w:val="quotesterms"/>
        </w:rPr>
        <w:t>›Him Whom God shall make manifest‹</w:t>
      </w:r>
      <w:r w:rsidRPr="00627ED1">
        <w:t xml:space="preserve">, the embodiment of that </w:t>
      </w:r>
      <w:r w:rsidRPr="00627ED1">
        <w:rPr>
          <w:rStyle w:val="quotesterms"/>
        </w:rPr>
        <w:t>›Most Great Spirit‹</w:t>
      </w:r>
      <w:r w:rsidRPr="00627ED1">
        <w:t>.</w:t>
      </w:r>
    </w:p>
    <w:p w14:paraId="75BE9199"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76</w:t>
      </w:r>
      <w:r>
        <w:rPr>
          <w:rStyle w:val="structure"/>
        </w:rPr>
        <w:t>—en_19920000/</w:t>
      </w:r>
      <w:r w:rsidRPr="008F7947">
        <w:rPr>
          <w:rStyle w:val="structurevisible"/>
        </w:rPr>
        <w:t>&gt;</w:t>
      </w:r>
    </w:p>
    <w:p w14:paraId="2AE49A09" w14:textId="77777777" w:rsidR="00C57E99" w:rsidRPr="00D266CC" w:rsidRDefault="00C57E99" w:rsidP="00D266CC">
      <w:pPr>
        <w:pStyle w:val="Quote1st"/>
        <w:rPr>
          <w:rStyle w:val="quotebahaiscriptureBab"/>
        </w:rPr>
      </w:pPr>
      <w:r w:rsidRPr="00D85AF5">
        <w:rPr>
          <w:rStyle w:val="structurevisible"/>
        </w:rPr>
        <w:t>&lt;</w:t>
      </w:r>
      <w:r w:rsidRPr="00D85AF5">
        <w:rPr>
          <w:rStyle w:val="structure"/>
        </w:rPr>
        <w:t>cit Bab_%►%_%_%►%_%_%—en_%—%_%</w:t>
      </w:r>
      <w:r w:rsidRPr="00D85AF5">
        <w:rPr>
          <w:rStyle w:val="structurevisible"/>
        </w:rPr>
        <w:t>&gt;</w:t>
      </w:r>
      <w:r w:rsidR="00DC6AA6" w:rsidRPr="00230826">
        <w:rPr>
          <w:rStyle w:val="quotebahaiscriptureBab"/>
          <w:rFonts w:hint="cs"/>
        </w:rPr>
        <w:t>»</w:t>
      </w:r>
      <w:r w:rsidR="00627ED1" w:rsidRPr="00D266CC">
        <w:rPr>
          <w:rStyle w:val="quotebahaiscriptureBab"/>
        </w:rPr>
        <w:t>Say, He Whom God shall make manifest is indeed the Primal Veil of God. Above this Veil ye can find nothing other than God, while beneath it ye can discern all things emanating from God. He is the Unseen, the Inaccessible, the Most Exalted, the Best Beloved. &lt;px44&gt;</w:t>
      </w:r>
    </w:p>
    <w:p w14:paraId="1EF62410" w14:textId="77777777" w:rsidR="00C57E99" w:rsidRPr="00A733A6"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1:</w:t>
      </w:r>
      <w:r>
        <w:rPr>
          <w:rStyle w:val="structureparIDparcounter"/>
        </w:rPr>
        <w:t>77</w:t>
      </w:r>
      <w:r>
        <w:rPr>
          <w:rStyle w:val="structure"/>
        </w:rPr>
        <w:t>—en_19920000/</w:t>
      </w:r>
      <w:r>
        <w:rPr>
          <w:rStyle w:val="structurevisible"/>
        </w:rPr>
        <w:t>&gt;</w:t>
      </w:r>
    </w:p>
    <w:p w14:paraId="63D236A7" w14:textId="77777777" w:rsidR="00C57E99" w:rsidRDefault="00627ED1" w:rsidP="00C57E99">
      <w:pPr>
        <w:pStyle w:val="Quote1st"/>
      </w:pPr>
      <w:r w:rsidRPr="00D266CC">
        <w:rPr>
          <w:rStyle w:val="quotebahaiscriptureBab"/>
        </w:rPr>
        <w:t>If ye seek God, it behooveth you to seek Him Whom God shall make manifest...«</w:t>
      </w:r>
      <w:r w:rsidR="00C57E99" w:rsidRPr="00D85AF5">
        <w:rPr>
          <w:rStyle w:val="structurevisible"/>
        </w:rPr>
        <w:t>&lt;/</w:t>
      </w:r>
      <w:r w:rsidR="00C57E99" w:rsidRPr="00D85AF5">
        <w:rPr>
          <w:rStyle w:val="structure"/>
        </w:rPr>
        <w:t>cit</w:t>
      </w:r>
      <w:r w:rsidR="00C57E99" w:rsidRPr="00D85AF5">
        <w:rPr>
          <w:rStyle w:val="structurevisible"/>
        </w:rPr>
        <w:t>&gt;</w:t>
      </w:r>
      <w:r w:rsidRPr="00627ED1">
        <w:t xml:space="preserve"> </w:t>
      </w:r>
      <w:r w:rsidRPr="00627ED1">
        <w:rPr>
          <w:rStyle w:val="FootnoteReference"/>
        </w:rPr>
        <w:footnoteReference w:id="100"/>
      </w:r>
    </w:p>
    <w:p w14:paraId="1287916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78</w:t>
      </w:r>
      <w:r>
        <w:rPr>
          <w:rStyle w:val="structure"/>
        </w:rPr>
        <w:t>—en_19920000/</w:t>
      </w:r>
      <w:r w:rsidRPr="008F7947">
        <w:rPr>
          <w:rStyle w:val="structurevisible"/>
        </w:rPr>
        <w:t>&gt;</w:t>
      </w:r>
    </w:p>
    <w:p w14:paraId="75E1724E" w14:textId="77777777" w:rsidR="00C57E99" w:rsidRDefault="00627ED1" w:rsidP="00C57E99">
      <w:pPr>
        <w:pStyle w:val="Bodyafterquote"/>
      </w:pPr>
      <w:r w:rsidRPr="00627ED1">
        <w:t>And similarly He states:</w:t>
      </w:r>
    </w:p>
    <w:p w14:paraId="64EB176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79</w:t>
      </w:r>
      <w:r>
        <w:rPr>
          <w:rStyle w:val="structure"/>
        </w:rPr>
        <w:t>—en_19920000/</w:t>
      </w:r>
      <w:r w:rsidRPr="008F7947">
        <w:rPr>
          <w:rStyle w:val="structurevisible"/>
        </w:rPr>
        <w:t>&gt;</w:t>
      </w:r>
    </w:p>
    <w:p w14:paraId="29ED3750"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»From the beginning that hath no beginning all men have bowed in adoration before Him Whom God shall make manifest and will continue to do so until the end that hath no end. How strange then that at the time of His appearance ye should pay homage by day and night unto that which the Point of the Bayán hath enjoined upon you and yet fail to worship Him Whom God shall make manifest.«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01"/>
      </w:r>
    </w:p>
    <w:p w14:paraId="0C6FC5B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80</w:t>
      </w:r>
      <w:r>
        <w:rPr>
          <w:rStyle w:val="structure"/>
        </w:rPr>
        <w:t>—en_19920000/</w:t>
      </w:r>
      <w:r w:rsidRPr="008F7947">
        <w:rPr>
          <w:rStyle w:val="structurevisible"/>
        </w:rPr>
        <w:t>&gt;</w:t>
      </w:r>
    </w:p>
    <w:p w14:paraId="36FFD1AC" w14:textId="77777777" w:rsidR="00C57E99" w:rsidRDefault="00627ED1" w:rsidP="00C57E99">
      <w:pPr>
        <w:pStyle w:val="Bodyafterquote"/>
      </w:pPr>
      <w:r w:rsidRPr="00627ED1">
        <w:t xml:space="preserve">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states </w:t>
      </w:r>
      <w:r w:rsidRPr="00627ED1">
        <w:rPr>
          <w:rStyle w:val="FootnoteReference"/>
        </w:rPr>
        <w:footnoteReference w:id="102"/>
      </w:r>
      <w:r w:rsidRPr="00627ED1">
        <w:t xml:space="preserve"> that attaining unto the presence of God as promised in the Holy Books would be none other than attaining the presence of </w:t>
      </w:r>
      <w:r w:rsidRPr="00627ED1">
        <w:rPr>
          <w:rStyle w:val="quotesterms"/>
        </w:rPr>
        <w:t>›Him Whom God shall make manifest‹</w:t>
      </w:r>
      <w:r w:rsidRPr="00627ED1">
        <w:t>, for man has no access to the Essence of God.</w:t>
      </w:r>
    </w:p>
    <w:p w14:paraId="0F1B7A1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81</w:t>
      </w:r>
      <w:r>
        <w:rPr>
          <w:rStyle w:val="structure"/>
        </w:rPr>
        <w:t>—en_19920000/</w:t>
      </w:r>
      <w:r w:rsidRPr="008F7947">
        <w:rPr>
          <w:rStyle w:val="structurevisible"/>
        </w:rPr>
        <w:t>&gt;</w:t>
      </w:r>
    </w:p>
    <w:p w14:paraId="2C26BC10" w14:textId="77777777" w:rsidR="00C57E99" w:rsidRDefault="00627ED1" w:rsidP="00C57E99">
      <w:pPr>
        <w:pStyle w:val="Bodycont"/>
      </w:pPr>
      <w:r w:rsidRPr="00627ED1">
        <w:t xml:space="preserve">In another passage </w:t>
      </w:r>
      <w:r w:rsidRPr="00627ED1">
        <w:rPr>
          <w:rStyle w:val="FootnoteReference"/>
        </w:rPr>
        <w:footnoteReference w:id="103"/>
      </w:r>
      <w:r w:rsidRPr="00627ED1">
        <w:t xml:space="preserve"> He mentions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name and categorically states that He is the </w:t>
      </w:r>
      <w:r w:rsidR="00C57E99" w:rsidRPr="00F074F2">
        <w:rPr>
          <w:rStyle w:val="structurevisible"/>
        </w:rPr>
        <w:t>&lt;</w:t>
      </w:r>
      <w:r w:rsidR="00C57E99" w:rsidRPr="00F074F2">
        <w:rPr>
          <w:rStyle w:val="structure"/>
        </w:rPr>
        <w:t>cit Bab_%►%_%_%►%_%_%—en_%—%_%</w:t>
      </w:r>
      <w:r w:rsidR="00C57E99" w:rsidRPr="00F074F2">
        <w:rPr>
          <w:rStyle w:val="structurevisible"/>
        </w:rPr>
        <w:t>&gt;</w:t>
      </w:r>
      <w:r w:rsidRPr="00D266CC">
        <w:rPr>
          <w:rStyle w:val="quotebahaiscriptureBab"/>
        </w:rPr>
        <w:t>»Primal Will«</w:t>
      </w:r>
      <w:r w:rsidR="00C57E99" w:rsidRPr="00F074F2">
        <w:rPr>
          <w:rStyle w:val="structurevisible"/>
        </w:rPr>
        <w:t>&lt;/</w:t>
      </w:r>
      <w:r w:rsidR="00C57E99" w:rsidRPr="00F074F2">
        <w:rPr>
          <w:rStyle w:val="structure"/>
        </w:rPr>
        <w:t>cit</w:t>
      </w:r>
      <w:r w:rsidR="00C57E99" w:rsidRPr="00F074F2">
        <w:rPr>
          <w:rStyle w:val="structurevisible"/>
        </w:rPr>
        <w:t>&gt;</w:t>
      </w:r>
      <w:r w:rsidRPr="00627ED1">
        <w:t xml:space="preserve"> of God. In several other instances the </w:t>
      </w:r>
      <w:r w:rsidRPr="00627ED1">
        <w:rPr>
          <w:highlight w:val="yellow"/>
        </w:rPr>
        <w:t>B</w:t>
      </w:r>
      <w:r w:rsidR="00C57E99" w:rsidRPr="000C7039">
        <w:rPr>
          <w:highlight w:val="yellow"/>
        </w:rPr>
        <w:t>á</w:t>
      </w:r>
      <w:r w:rsidRPr="00627ED1">
        <w:rPr>
          <w:highlight w:val="yellow"/>
        </w:rPr>
        <w:t>b</w:t>
      </w:r>
      <w:r w:rsidRPr="00627ED1">
        <w:t xml:space="preserve"> refers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name. In a celebrated passage 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He states:</w:t>
      </w:r>
    </w:p>
    <w:p w14:paraId="65097C2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82</w:t>
      </w:r>
      <w:r>
        <w:rPr>
          <w:rStyle w:val="structure"/>
        </w:rPr>
        <w:t>—en_19920000/</w:t>
      </w:r>
      <w:r w:rsidRPr="008F7947">
        <w:rPr>
          <w:rStyle w:val="structurevisible"/>
        </w:rPr>
        <w:t>&gt;</w:t>
      </w:r>
    </w:p>
    <w:p w14:paraId="37EC521C" w14:textId="77777777" w:rsidR="00C57E99" w:rsidRDefault="00C57E99" w:rsidP="00D266CC">
      <w:pPr>
        <w:pStyle w:val="Quote1st"/>
      </w:pPr>
      <w:r w:rsidRPr="00D85AF5">
        <w:rPr>
          <w:rStyle w:val="structurevisible"/>
        </w:rPr>
        <w:t>&lt;</w:t>
      </w:r>
      <w:r w:rsidRPr="00D85AF5">
        <w:rPr>
          <w:rStyle w:val="structure"/>
        </w:rPr>
        <w:t>cit Bab_%►%_%_%►%_%_%—en_%—%_%</w:t>
      </w:r>
      <w:r w:rsidRPr="00D85AF5">
        <w:rPr>
          <w:rStyle w:val="structurevisible"/>
        </w:rPr>
        <w:t>&gt;</w:t>
      </w:r>
      <w:r w:rsidR="00DC6AA6" w:rsidRPr="00230826">
        <w:rPr>
          <w:rStyle w:val="quotebahaiscriptureBab"/>
          <w:rFonts w:hint="cs"/>
        </w:rPr>
        <w:t>»</w:t>
      </w:r>
      <w:r w:rsidR="00627ED1" w:rsidRPr="00D266CC">
        <w:rPr>
          <w:rStyle w:val="quotebahaiscriptureBab"/>
        </w:rPr>
        <w:t>Well is it with him who fixeth his gaze upon the Order of Bahá’u’lláh</w:t>
      </w:r>
      <w:r w:rsidR="00627ED1" w:rsidRPr="00627ED1">
        <w:rPr>
          <w:rStyle w:val="structurepagenumber"/>
        </w:rPr>
        <w:t xml:space="preserve"> &lt;page 45</w:t>
      </w:r>
      <w:r w:rsidR="00B777C2">
        <w:rPr>
          <w:rStyle w:val="structurepagenumber"/>
        </w:rPr>
        <w:t>/&gt;</w:t>
      </w:r>
      <w:r w:rsidR="00627ED1" w:rsidRPr="00D266CC">
        <w:rPr>
          <w:rStyle w:val="quotebahaiscriptureBab"/>
        </w:rPr>
        <w:t xml:space="preserve"> and rendereth thanks unto his Lord. For He will assuredly be made manifest. God hath indeed irrevocably ordained it in the Bayán.«</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04"/>
      </w:r>
    </w:p>
    <w:p w14:paraId="0016DEA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83</w:t>
      </w:r>
      <w:r>
        <w:rPr>
          <w:rStyle w:val="structure"/>
        </w:rPr>
        <w:t>—en_19920000/</w:t>
      </w:r>
      <w:r w:rsidRPr="008F7947">
        <w:rPr>
          <w:rStyle w:val="structurevisible"/>
        </w:rPr>
        <w:t>&gt;</w:t>
      </w:r>
    </w:p>
    <w:p w14:paraId="086793E5" w14:textId="77777777" w:rsidR="00C57E99" w:rsidRDefault="00627ED1" w:rsidP="00C57E99">
      <w:pPr>
        <w:pStyle w:val="Bodyafterquote"/>
      </w:pPr>
      <w:r w:rsidRPr="00627ED1">
        <w:t xml:space="preserve">In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b-i-Panj-</w:t>
      </w:r>
      <w:r w:rsidR="00C57E99" w:rsidRPr="000C7039">
        <w:rPr>
          <w:rStyle w:val="BookTitle"/>
          <w:highlight w:val="yellow"/>
        </w:rPr>
        <w:t></w:t>
      </w:r>
      <w:r w:rsidRPr="00627ED1">
        <w:rPr>
          <w:rStyle w:val="BookTitle"/>
          <w:highlight w:val="yellow"/>
        </w:rPr>
        <w:t>a’n</w:t>
      </w:r>
      <w:r w:rsidRPr="00627ED1">
        <w:rPr>
          <w:rStyle w:val="structurevisible"/>
        </w:rPr>
        <w:t>&lt;/</w:t>
      </w:r>
      <w:r w:rsidRPr="00627ED1">
        <w:rPr>
          <w:rStyle w:val="structure"/>
        </w:rPr>
        <w:t>title</w:t>
      </w:r>
      <w:r w:rsidRPr="00627ED1">
        <w:rPr>
          <w:rStyle w:val="structurevisible"/>
        </w:rPr>
        <w:t>&gt;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dearly identifies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w:t>
      </w:r>
      <w:r w:rsidRPr="00627ED1">
        <w:rPr>
          <w:rStyle w:val="quotesterms"/>
        </w:rPr>
        <w:t>›Him Whom God shall make manifest‹</w:t>
      </w:r>
      <w:r w:rsidRPr="00627ED1">
        <w:t xml:space="preserve">. He enquires, </w:t>
      </w:r>
      <w:r w:rsidR="00C57E99" w:rsidRPr="00F074F2">
        <w:rPr>
          <w:rStyle w:val="structurevisible"/>
        </w:rPr>
        <w:t>&lt;</w:t>
      </w:r>
      <w:r w:rsidR="00C57E99" w:rsidRPr="00F074F2">
        <w:rPr>
          <w:rStyle w:val="structure"/>
        </w:rPr>
        <w:t>cit Bab_%►%_%_%►%_%_%—en_%—%_%</w:t>
      </w:r>
      <w:r w:rsidR="00C57E99" w:rsidRPr="00F074F2">
        <w:rPr>
          <w:rStyle w:val="structurevisible"/>
        </w:rPr>
        <w:t>&gt;</w:t>
      </w:r>
      <w:r w:rsidRPr="00D266CC">
        <w:rPr>
          <w:rStyle w:val="quotebahaiscriptureBab"/>
        </w:rPr>
        <w:t>»Do ye know Bahá’u’lláh or not? For He is the glory of Him Whom God shall make manifest.«</w:t>
      </w:r>
      <w:r w:rsidR="00C57E99" w:rsidRPr="00F074F2">
        <w:rPr>
          <w:rStyle w:val="structurevisible"/>
        </w:rPr>
        <w:t>&lt;/</w:t>
      </w:r>
      <w:r w:rsidR="00C57E99" w:rsidRPr="00F074F2">
        <w:rPr>
          <w:rStyle w:val="structure"/>
        </w:rPr>
        <w:t>cit</w:t>
      </w:r>
      <w:r w:rsidR="00C57E99" w:rsidRPr="00F074F2">
        <w:rPr>
          <w:rStyle w:val="structurevisible"/>
        </w:rPr>
        <w:t>&gt;</w:t>
      </w:r>
      <w:r w:rsidRPr="00627ED1">
        <w:t xml:space="preserve"> </w:t>
      </w:r>
      <w:r w:rsidRPr="00627ED1">
        <w:rPr>
          <w:rStyle w:val="FootnoteReference"/>
        </w:rPr>
        <w:footnoteReference w:id="105"/>
      </w:r>
    </w:p>
    <w:p w14:paraId="08A15DA9"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84</w:t>
      </w:r>
      <w:r>
        <w:rPr>
          <w:rStyle w:val="structure"/>
        </w:rPr>
        <w:t>—en_19920000/</w:t>
      </w:r>
      <w:r w:rsidRPr="008F7947">
        <w:rPr>
          <w:rStyle w:val="structurevisible"/>
        </w:rPr>
        <w:t>&gt;</w:t>
      </w:r>
    </w:p>
    <w:p w14:paraId="3192D6A2" w14:textId="77777777" w:rsidR="00C57E99" w:rsidRDefault="00627ED1" w:rsidP="00C57E99">
      <w:pPr>
        <w:pStyle w:val="Bodycont"/>
      </w:pPr>
      <w:r w:rsidRPr="00627ED1">
        <w:lastRenderedPageBreak/>
        <w:t xml:space="preserve">It is known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assumed this title of </w:t>
      </w:r>
      <w:r w:rsidRPr="00627ED1">
        <w:rPr>
          <w:rStyle w:val="quotestermsoriental"/>
        </w:rPr>
        <w:t>›</w:t>
      </w:r>
      <w:r w:rsidRPr="00627ED1">
        <w:rPr>
          <w:rStyle w:val="quotestermsoriental"/>
          <w:highlight w:val="yellow"/>
        </w:rPr>
        <w:t>Bahá</w:t>
      </w:r>
      <w:r w:rsidRPr="00627ED1">
        <w:rPr>
          <w:rStyle w:val="quotestermsoriental"/>
        </w:rPr>
        <w:t>‹</w:t>
      </w:r>
      <w:r w:rsidRPr="00627ED1">
        <w:t xml:space="preserve"> at the Conference of </w:t>
      </w:r>
      <w:r w:rsidRPr="00627ED1">
        <w:rPr>
          <w:highlight w:val="yellow"/>
        </w:rPr>
        <w:t>Bada</w:t>
      </w:r>
      <w:r w:rsidR="00C57E99" w:rsidRPr="000C7039">
        <w:rPr>
          <w:highlight w:val="yellow"/>
        </w:rPr>
        <w:t></w:t>
      </w:r>
      <w:r w:rsidRPr="00627ED1">
        <w:rPr>
          <w:highlight w:val="yellow"/>
        </w:rPr>
        <w:t>t</w:t>
      </w:r>
      <w:r w:rsidRPr="00627ED1">
        <w:t>,</w:t>
      </w:r>
      <w:r w:rsidRPr="00627ED1">
        <w:rPr>
          <w:rStyle w:val="FootnoteReference"/>
        </w:rPr>
        <w:footnoteReference w:id="106"/>
      </w:r>
      <w:r w:rsidRPr="00627ED1">
        <w:t xml:space="preserve"> a title which was confirmed by the </w:t>
      </w:r>
      <w:r w:rsidRPr="00627ED1">
        <w:rPr>
          <w:highlight w:val="yellow"/>
        </w:rPr>
        <w:t>B</w:t>
      </w:r>
      <w:r w:rsidR="00C57E99" w:rsidRPr="000C7039">
        <w:rPr>
          <w:highlight w:val="yellow"/>
        </w:rPr>
        <w:t>á</w:t>
      </w:r>
      <w:r w:rsidRPr="00627ED1">
        <w:rPr>
          <w:highlight w:val="yellow"/>
        </w:rPr>
        <w:t>b</w:t>
      </w:r>
      <w:r w:rsidRPr="00627ED1">
        <w:t xml:space="preserve"> later. This title was exclusive to Him and no one else among the followers of the </w:t>
      </w:r>
      <w:r w:rsidRPr="00627ED1">
        <w:rPr>
          <w:highlight w:val="yellow"/>
        </w:rPr>
        <w:t>B</w:t>
      </w:r>
      <w:r w:rsidR="00C57E99" w:rsidRPr="000C7039">
        <w:rPr>
          <w:highlight w:val="yellow"/>
        </w:rPr>
        <w:t>á</w:t>
      </w:r>
      <w:r w:rsidRPr="00627ED1">
        <w:rPr>
          <w:highlight w:val="yellow"/>
        </w:rPr>
        <w:t>b</w:t>
      </w:r>
      <w:r w:rsidRPr="00627ED1">
        <w:t xml:space="preserve"> was known by it. It is highly significant that prior to this conference the </w:t>
      </w:r>
      <w:r w:rsidRPr="00627ED1">
        <w:rPr>
          <w:highlight w:val="yellow"/>
        </w:rPr>
        <w:t>B</w:t>
      </w:r>
      <w:r w:rsidR="00C57E99" w:rsidRPr="000C7039">
        <w:rPr>
          <w:highlight w:val="yellow"/>
        </w:rPr>
        <w:t>á</w:t>
      </w:r>
      <w:r w:rsidRPr="00627ED1">
        <w:rPr>
          <w:highlight w:val="yellow"/>
        </w:rPr>
        <w:t>b</w:t>
      </w:r>
      <w:r w:rsidRPr="00627ED1">
        <w:t xml:space="preserve"> had already revealed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in it He had identified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name as </w:t>
      </w:r>
      <w:r w:rsidRPr="00627ED1">
        <w:rPr>
          <w:rStyle w:val="quotesterms"/>
        </w:rPr>
        <w:t>›Him Whom God shall make manifest‹</w:t>
      </w:r>
      <w:r w:rsidRPr="00627ED1">
        <w:t>.</w:t>
      </w:r>
    </w:p>
    <w:p w14:paraId="6940DC0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85</w:t>
      </w:r>
      <w:r>
        <w:rPr>
          <w:rStyle w:val="structure"/>
        </w:rPr>
        <w:t>—en_19920000/</w:t>
      </w:r>
      <w:r w:rsidRPr="008F7947">
        <w:rPr>
          <w:rStyle w:val="structurevisible"/>
        </w:rPr>
        <w:t>&gt;</w:t>
      </w:r>
    </w:p>
    <w:p w14:paraId="78453A93" w14:textId="77777777" w:rsidR="00C57E99" w:rsidRDefault="00627ED1" w:rsidP="00C57E99">
      <w:pPr>
        <w:pStyle w:val="Bodycont"/>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considered His own Revelation to be as a gift to </w:t>
      </w:r>
      <w:r w:rsidRPr="00627ED1">
        <w:rPr>
          <w:rStyle w:val="quotesterms"/>
        </w:rPr>
        <w:t>›Him Whom God shall make manifest‹</w:t>
      </w:r>
      <w:r w:rsidRPr="00627ED1">
        <w:t xml:space="preserve">. These are some of His utterances concerning the </w:t>
      </w:r>
      <w:r w:rsidR="00C57E99" w:rsidRPr="00513022">
        <w:rPr>
          <w:rStyle w:val="structurevisible"/>
        </w:rPr>
        <w:t>&lt;</w:t>
      </w:r>
      <w:r w:rsidR="00C57E99" w:rsidRPr="00513022">
        <w:rPr>
          <w:rStyle w:val="structure"/>
        </w:rPr>
        <w:t>title Bab_%</w:t>
      </w:r>
      <w:r w:rsidR="00C57E99" w:rsidRPr="00513022">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the Mother Book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Dispensation.</w:t>
      </w:r>
    </w:p>
    <w:p w14:paraId="12E5114A"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86</w:t>
      </w:r>
      <w:r>
        <w:rPr>
          <w:rStyle w:val="structure"/>
        </w:rPr>
        <w:t>—en_19920000/</w:t>
      </w:r>
      <w:r w:rsidRPr="008F7947">
        <w:rPr>
          <w:rStyle w:val="structurevisible"/>
        </w:rPr>
        <w:t>&gt;</w:t>
      </w:r>
    </w:p>
    <w:p w14:paraId="78D50F55"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»Suffer not yourselves to be shut out as by a veil from God after He hath revealed Himself. For all that hath been exalted in the Bayán is but as a ring upon My hand, and I Myself am, verily, but a ring upon the hand of Him Whom God shall make manifest -- glorified be His mention! He turneth it as He pleaseth, for whatsoever He pleaseth, and through &lt;px45&gt; whatsoever He pleaseth. He, verily, is the Help in Peril, the Most High.«</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07"/>
      </w:r>
    </w:p>
    <w:p w14:paraId="20BA2CB6"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87</w:t>
      </w:r>
      <w:r>
        <w:rPr>
          <w:rStyle w:val="structure"/>
        </w:rPr>
        <w:t>—en_19920000/</w:t>
      </w:r>
      <w:r w:rsidRPr="008F7947">
        <w:rPr>
          <w:rStyle w:val="structurevisible"/>
        </w:rPr>
        <w:t>&gt;</w:t>
      </w:r>
    </w:p>
    <w:p w14:paraId="21520D46"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»The whole of the Bayán is only a leaf amongst the leaves of His Paradise.«</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08"/>
      </w:r>
    </w:p>
    <w:p w14:paraId="63D3F106"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88</w:t>
      </w:r>
      <w:r>
        <w:rPr>
          <w:rStyle w:val="structure"/>
        </w:rPr>
        <w:t>—en_19920000/</w:t>
      </w:r>
      <w:r w:rsidRPr="008F7947">
        <w:rPr>
          <w:rStyle w:val="structurevisible"/>
        </w:rPr>
        <w:t>&gt;</w:t>
      </w:r>
    </w:p>
    <w:p w14:paraId="54D24EAB"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»The Bayán is from beginning to end the repository of all of His attributes, and the treasury of both His fire and His light.«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09"/>
      </w:r>
    </w:p>
    <w:p w14:paraId="2320C7A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89</w:t>
      </w:r>
      <w:r>
        <w:rPr>
          <w:rStyle w:val="structure"/>
        </w:rPr>
        <w:t>—en_19920000/</w:t>
      </w:r>
      <w:r w:rsidRPr="008F7947">
        <w:rPr>
          <w:rStyle w:val="structurevisible"/>
        </w:rPr>
        <w:t>&gt;</w:t>
      </w:r>
    </w:p>
    <w:p w14:paraId="3B97D065"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»I swear by the most holy Essence of God -- exalted and glorified be He -- that in the Day of the appearance of Him Whom God shall make manifest a thousand perusals of the Bayán cannot equal the perusal of a single verse to be revealed by Him Whom God shall make manifest.«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0"/>
      </w:r>
    </w:p>
    <w:p w14:paraId="4A228929"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90</w:t>
      </w:r>
      <w:r>
        <w:rPr>
          <w:rStyle w:val="structure"/>
        </w:rPr>
        <w:t>—en_19920000/</w:t>
      </w:r>
      <w:r w:rsidRPr="008F7947">
        <w:rPr>
          <w:rStyle w:val="structurevisible"/>
        </w:rPr>
        <w:t>&gt;</w:t>
      </w:r>
    </w:p>
    <w:p w14:paraId="29F4B4E6"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»I swear by the most sacred Essence of God that but one line of the Words uttered by Him is more sublime than the words uttered by all that dwell on earth. Nay, I beg forgiveness for making this comparison. How could the reflections of the sun in the mirror compare with the wondrous rays of the sun in the visible heaven?«</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1"/>
      </w:r>
    </w:p>
    <w:p w14:paraId="2BCCAE9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91</w:t>
      </w:r>
      <w:r>
        <w:rPr>
          <w:rStyle w:val="structure"/>
        </w:rPr>
        <w:t>—en_19920000/</w:t>
      </w:r>
      <w:r w:rsidRPr="008F7947">
        <w:rPr>
          <w:rStyle w:val="structurevisible"/>
        </w:rPr>
        <w:t>&gt;</w:t>
      </w:r>
    </w:p>
    <w:p w14:paraId="66522121"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»The year-old germ that holdeth within itself the potentialities of the Revelation that is to come is endowed with a potency superior to the combined forces of the whole of the Bayán.«</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2"/>
      </w:r>
    </w:p>
    <w:p w14:paraId="77CDE61F"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92</w:t>
      </w:r>
      <w:r>
        <w:rPr>
          <w:rStyle w:val="structure"/>
        </w:rPr>
        <w:t>—en_19920000/</w:t>
      </w:r>
      <w:r w:rsidRPr="008F7947">
        <w:rPr>
          <w:rStyle w:val="structurevisible"/>
        </w:rPr>
        <w:t>&gt;</w:t>
      </w:r>
    </w:p>
    <w:p w14:paraId="31022C1F"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has clearly stated that the </w:t>
      </w:r>
      <w:r w:rsidR="00C57E99" w:rsidRPr="00513022">
        <w:rPr>
          <w:rStyle w:val="structurevisible"/>
        </w:rPr>
        <w:t>&lt;</w:t>
      </w:r>
      <w:r w:rsidR="00C57E99" w:rsidRPr="00513022">
        <w:rPr>
          <w:rStyle w:val="structure"/>
        </w:rPr>
        <w:t>title %_%</w:t>
      </w:r>
      <w:r w:rsidR="00C57E99" w:rsidRPr="00513022">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revolves around the words</w:t>
      </w:r>
      <w:r w:rsidRPr="00627ED1">
        <w:rPr>
          <w:rStyle w:val="structurepagenumber"/>
        </w:rPr>
        <w:t xml:space="preserve"> &lt;page 46</w:t>
      </w:r>
      <w:r w:rsidR="00B777C2">
        <w:rPr>
          <w:rStyle w:val="structurepagenumber"/>
        </w:rPr>
        <w:t>/&gt;</w:t>
      </w:r>
      <w:r w:rsidRPr="00627ED1">
        <w:t xml:space="preserve"> of </w:t>
      </w:r>
      <w:r w:rsidRPr="00627ED1">
        <w:rPr>
          <w:rStyle w:val="quotesterms"/>
        </w:rPr>
        <w:t>›Him Whom God shall make manifest‹</w:t>
      </w:r>
      <w:r w:rsidRPr="00627ED1">
        <w:t xml:space="preserve">. In another passage in the same chapter </w:t>
      </w:r>
      <w:r w:rsidRPr="00627ED1">
        <w:rPr>
          <w:rStyle w:val="FootnoteReference"/>
        </w:rPr>
        <w:footnoteReference w:id="113"/>
      </w:r>
      <w:r w:rsidRPr="00627ED1">
        <w:t xml:space="preserve"> He warns His followers that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will not be pleased with them unless they bear allegiance to </w:t>
      </w:r>
      <w:r w:rsidRPr="00627ED1">
        <w:rPr>
          <w:rStyle w:val="quotesterms"/>
        </w:rPr>
        <w:t>›Him Whom God shall make manifest‹</w:t>
      </w:r>
      <w:r w:rsidRPr="00627ED1">
        <w:t xml:space="preserve">, Who is the Revealer of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all the heavenly Books. The </w:t>
      </w:r>
      <w:r w:rsidRPr="00627ED1">
        <w:rPr>
          <w:highlight w:val="yellow"/>
        </w:rPr>
        <w:t>B</w:t>
      </w:r>
      <w:r w:rsidR="00C57E99" w:rsidRPr="000C7039">
        <w:rPr>
          <w:highlight w:val="yellow"/>
        </w:rPr>
        <w:t>á</w:t>
      </w:r>
      <w:r w:rsidRPr="00627ED1">
        <w:rPr>
          <w:highlight w:val="yellow"/>
        </w:rPr>
        <w:t>b</w:t>
      </w:r>
      <w:r w:rsidRPr="00627ED1">
        <w:t xml:space="preserve"> also forbids the interpretation of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states that only </w:t>
      </w:r>
      <w:r w:rsidRPr="00627ED1">
        <w:rPr>
          <w:rStyle w:val="quotesterms"/>
        </w:rPr>
        <w:t>›He Whom God shall make manifest‹</w:t>
      </w:r>
      <w:r w:rsidRPr="00627ED1">
        <w:t xml:space="preserve"> or those whom He endows with His knowledge can interpret the Words of God.</w:t>
      </w:r>
    </w:p>
    <w:p w14:paraId="3B637AA7"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93</w:t>
      </w:r>
      <w:r>
        <w:rPr>
          <w:rStyle w:val="structure"/>
        </w:rPr>
        <w:t>—en_19920000/</w:t>
      </w:r>
      <w:r w:rsidRPr="008F7947">
        <w:rPr>
          <w:rStyle w:val="structurevisible"/>
        </w:rPr>
        <w:t>&gt;</w:t>
      </w:r>
    </w:p>
    <w:p w14:paraId="726526E4" w14:textId="77777777" w:rsidR="00C57E99" w:rsidRDefault="00627ED1" w:rsidP="00C57E99">
      <w:pPr>
        <w:pStyle w:val="Bodycont"/>
      </w:pPr>
      <w:r w:rsidRPr="00627ED1">
        <w:t xml:space="preserve">Knowing that the duration of His Dispensation was very short and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at hand, the </w:t>
      </w:r>
      <w:r w:rsidRPr="00627ED1">
        <w:rPr>
          <w:highlight w:val="yellow"/>
        </w:rPr>
        <w:t>B</w:t>
      </w:r>
      <w:r w:rsidR="00C57E99" w:rsidRPr="000C7039">
        <w:rPr>
          <w:highlight w:val="yellow"/>
        </w:rPr>
        <w:t>á</w:t>
      </w:r>
      <w:r w:rsidRPr="00627ED1">
        <w:rPr>
          <w:highlight w:val="yellow"/>
        </w:rPr>
        <w:t>b</w:t>
      </w:r>
      <w:r w:rsidRPr="00627ED1">
        <w:t xml:space="preserve"> did not fix the </w:t>
      </w:r>
      <w:r w:rsidRPr="00627ED1">
        <w:rPr>
          <w:highlight w:val="yellow"/>
        </w:rPr>
        <w:t>Qibl</w:t>
      </w:r>
      <w:r w:rsidRPr="00627ED1">
        <w:rPr>
          <w:highlight w:val="darkYellow"/>
        </w:rPr>
        <w:t>i</w:t>
      </w:r>
      <w:r w:rsidRPr="00627ED1">
        <w:rPr>
          <w:highlight w:val="yellow"/>
        </w:rPr>
        <w:t>h</w:t>
      </w:r>
      <w:r w:rsidRPr="00627ED1">
        <w:t xml:space="preserve"> (Point of Adoration). He instead ordained that the </w:t>
      </w:r>
      <w:r w:rsidRPr="00627ED1">
        <w:rPr>
          <w:highlight w:val="yellow"/>
        </w:rPr>
        <w:t>Qibl</w:t>
      </w:r>
      <w:r w:rsidRPr="00627ED1">
        <w:rPr>
          <w:highlight w:val="darkYellow"/>
        </w:rPr>
        <w:t>i</w:t>
      </w:r>
      <w:r w:rsidRPr="00627ED1">
        <w:rPr>
          <w:highlight w:val="yellow"/>
        </w:rPr>
        <w:t>h</w:t>
      </w:r>
      <w:r w:rsidRPr="00627ED1">
        <w:t xml:space="preserve"> is </w:t>
      </w:r>
      <w:r w:rsidRPr="00627ED1">
        <w:rPr>
          <w:rStyle w:val="quotesterms"/>
        </w:rPr>
        <w:t>›Him Whom God shall make manifest‹</w:t>
      </w:r>
      <w:r w:rsidRPr="00627ED1">
        <w:t xml:space="preserve"> and that the faithful should turn to Him wherever He might be.</w:t>
      </w:r>
    </w:p>
    <w:p w14:paraId="2D91EAF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94</w:t>
      </w:r>
      <w:r>
        <w:rPr>
          <w:rStyle w:val="structure"/>
        </w:rPr>
        <w:t>—en_19920000/</w:t>
      </w:r>
      <w:r w:rsidRPr="008F7947">
        <w:rPr>
          <w:rStyle w:val="structurevisible"/>
        </w:rPr>
        <w:t>&gt;</w:t>
      </w:r>
    </w:p>
    <w:p w14:paraId="51EF11F7" w14:textId="77777777" w:rsidR="00C57E99" w:rsidRPr="008E369F" w:rsidRDefault="00627ED1" w:rsidP="00C57E99">
      <w:pPr>
        <w:pStyle w:val="Bodycont"/>
      </w:pPr>
      <w:r w:rsidRPr="00627ED1">
        <w:t xml:space="preserve">There are innumerable passages in the </w:t>
      </w:r>
      <w:r w:rsidRPr="00627ED1">
        <w:rPr>
          <w:highlight w:val="yellow"/>
        </w:rPr>
        <w:t>B</w:t>
      </w:r>
      <w:r w:rsidR="00C57E99" w:rsidRPr="000C7039">
        <w:rPr>
          <w:highlight w:val="yellow"/>
        </w:rPr>
        <w:t>á</w:t>
      </w:r>
      <w:r w:rsidRPr="00627ED1">
        <w:rPr>
          <w:highlight w:val="yellow"/>
        </w:rPr>
        <w:t>b’s</w:t>
      </w:r>
      <w:r w:rsidRPr="00627ED1">
        <w:t xml:space="preserve"> Writings exhorting His followers to be watchful, and as soon as the Supreme Manifestation of God reveals Himself, to recognize and follow Him immediately. He counsels them to allow no doubt to enter their minds when informed of the appearance of </w:t>
      </w:r>
      <w:r w:rsidRPr="00627ED1">
        <w:rPr>
          <w:rStyle w:val="quotesterms"/>
        </w:rPr>
        <w:t>›Him Whom God shall make manifest‹</w:t>
      </w:r>
      <w:r w:rsidRPr="00627ED1">
        <w:t xml:space="preserve">. He warns them repeatedly to beware lest anything in the world, including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or any other of the </w:t>
      </w:r>
      <w:r w:rsidRPr="00627ED1">
        <w:rPr>
          <w:highlight w:val="yellow"/>
        </w:rPr>
        <w:t>B</w:t>
      </w:r>
      <w:r w:rsidR="00C57E99" w:rsidRPr="000C7039">
        <w:rPr>
          <w:highlight w:val="yellow"/>
        </w:rPr>
        <w:t>á</w:t>
      </w:r>
      <w:r w:rsidRPr="00627ED1">
        <w:rPr>
          <w:highlight w:val="yellow"/>
        </w:rPr>
        <w:t>b’s</w:t>
      </w:r>
      <w:r w:rsidRPr="00627ED1">
        <w:t xml:space="preserve"> Writings, should become a barrier between them and </w:t>
      </w:r>
      <w:r w:rsidRPr="00627ED1">
        <w:rPr>
          <w:rStyle w:val="quotesterms"/>
        </w:rPr>
        <w:t>›Him Whom God shall make manifest‹</w:t>
      </w:r>
      <w:r w:rsidRPr="00627ED1">
        <w:t xml:space="preserve">. The following utterances of the </w:t>
      </w:r>
      <w:r w:rsidRPr="00627ED1">
        <w:rPr>
          <w:highlight w:val="yellow"/>
        </w:rPr>
        <w:t>B</w:t>
      </w:r>
      <w:r w:rsidR="00C57E99" w:rsidRPr="000C7039">
        <w:rPr>
          <w:highlight w:val="yellow"/>
        </w:rPr>
        <w:t>á</w:t>
      </w:r>
      <w:r w:rsidRPr="00627ED1">
        <w:rPr>
          <w:highlight w:val="yellow"/>
        </w:rPr>
        <w:t>b</w:t>
      </w:r>
      <w:r w:rsidRPr="00627ED1">
        <w:t xml:space="preserve">, urging and pleading with His followers to be faithful to </w:t>
      </w:r>
      <w:r w:rsidRPr="00627ED1">
        <w:rPr>
          <w:rStyle w:val="quotesterms"/>
        </w:rPr>
        <w:t>›Him Whom God shall make manifest‹</w:t>
      </w:r>
      <w:r w:rsidRPr="00627ED1">
        <w:t xml:space="preserve">, are but a few quotations gleaned from among many. </w:t>
      </w:r>
      <w:r w:rsidRPr="00627ED1">
        <w:rPr>
          <w:highlight w:val="darkGreen"/>
        </w:rPr>
        <w:t>&lt;px46&gt;</w:t>
      </w:r>
    </w:p>
    <w:p w14:paraId="5B91189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95</w:t>
      </w:r>
      <w:r>
        <w:rPr>
          <w:rStyle w:val="structure"/>
        </w:rPr>
        <w:t>—en_19920000/</w:t>
      </w:r>
      <w:r w:rsidRPr="008F7947">
        <w:rPr>
          <w:rStyle w:val="structurevisible"/>
        </w:rPr>
        <w:t>&gt;</w:t>
      </w:r>
    </w:p>
    <w:p w14:paraId="6868DC86" w14:textId="77777777" w:rsidR="00C57E99" w:rsidRDefault="00C57E99" w:rsidP="00C57E99">
      <w:pPr>
        <w:pStyle w:val="Quote1st"/>
      </w:pPr>
      <w:r w:rsidRPr="00D85AF5">
        <w:rPr>
          <w:rStyle w:val="structurevisible"/>
        </w:rPr>
        <w:lastRenderedPageBreak/>
        <w:t>&lt;</w:t>
      </w:r>
      <w:r w:rsidRPr="00D85AF5">
        <w:rPr>
          <w:rStyle w:val="structure"/>
        </w:rPr>
        <w:t>cit Bab_%►%_%_%►%_%_%—en_%—%_%</w:t>
      </w:r>
      <w:r w:rsidRPr="00D85AF5">
        <w:rPr>
          <w:rStyle w:val="structurevisible"/>
        </w:rPr>
        <w:t>&gt;</w:t>
      </w:r>
      <w:r w:rsidR="00627ED1" w:rsidRPr="00D266CC">
        <w:rPr>
          <w:rStyle w:val="quotebahaiscriptureBab"/>
        </w:rPr>
        <w:t xml:space="preserve">»At the time of the manifestation of Him Whom God shall make manifest everyone should be well trained in the teachings of the Bayán, so that none of the followers may outwardly cling to the Bayán and thus forfeit their allegiance unto Him. If anyone does so, the verdict of </w:t>
      </w:r>
      <w:r w:rsidR="00627ED1" w:rsidRPr="00627ED1">
        <w:rPr>
          <w:rStyle w:val="quotesterms"/>
        </w:rPr>
        <w:t>›disbeliever in God‹</w:t>
      </w:r>
      <w:r w:rsidR="00627ED1" w:rsidRPr="00D266CC">
        <w:rPr>
          <w:rStyle w:val="quotebahaiscriptureBab"/>
        </w:rPr>
        <w:t xml:space="preserve"> shall be passed upon him.«</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4"/>
      </w:r>
    </w:p>
    <w:p w14:paraId="19E0FD1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96</w:t>
      </w:r>
      <w:r>
        <w:rPr>
          <w:rStyle w:val="structure"/>
        </w:rPr>
        <w:t>—en_19920000/</w:t>
      </w:r>
      <w:r w:rsidRPr="008F7947">
        <w:rPr>
          <w:rStyle w:val="structurevisible"/>
        </w:rPr>
        <w:t>&gt;</w:t>
      </w:r>
    </w:p>
    <w:p w14:paraId="6759165E"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enjoined on His followers to read once every nineteen days Chapter VI:8 of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so that they might prepare themselves for the Revelation of </w:t>
      </w:r>
      <w:r w:rsidRPr="00627ED1">
        <w:rPr>
          <w:rStyle w:val="quotesterms"/>
        </w:rPr>
        <w:t>›Him Whom God shall make manifest‹</w:t>
      </w:r>
      <w:r w:rsidRPr="00627ED1">
        <w:t>.</w:t>
      </w:r>
    </w:p>
    <w:p w14:paraId="5FBBFFE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97</w:t>
      </w:r>
      <w:r>
        <w:rPr>
          <w:rStyle w:val="structure"/>
        </w:rPr>
        <w:t>—en_19920000/</w:t>
      </w:r>
      <w:r w:rsidRPr="008F7947">
        <w:rPr>
          <w:rStyle w:val="structurevisible"/>
        </w:rPr>
        <w:t>&gt;</w:t>
      </w:r>
    </w:p>
    <w:p w14:paraId="4A54D5AC"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»Once every nineteen days this Chapter should be read, that haply they may not be veiled, in the time of the revelation of Him Whom God shall make manifest....«</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5"/>
      </w:r>
    </w:p>
    <w:p w14:paraId="33960D6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98</w:t>
      </w:r>
      <w:r>
        <w:rPr>
          <w:rStyle w:val="structure"/>
        </w:rPr>
        <w:t>—en_19920000/</w:t>
      </w:r>
      <w:r w:rsidRPr="008F7947">
        <w:rPr>
          <w:rStyle w:val="structurevisible"/>
        </w:rPr>
        <w:t>&gt;</w:t>
      </w:r>
    </w:p>
    <w:p w14:paraId="1E8C6A01"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»Beware, beware lest, in the days of His Revelation, the Váḥid of the Bayán (eighteen Letters of the Living) shut thee not out as by a veil from Him, inasmuch as this Váḥid is but a creature in His sight. And beware, beware that the words sent down in the Bayán shut thee not out as by a veil from Him.«</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6"/>
      </w:r>
    </w:p>
    <w:p w14:paraId="0BCB767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99</w:t>
      </w:r>
      <w:r>
        <w:rPr>
          <w:rStyle w:val="structure"/>
        </w:rPr>
        <w:t>—en_19920000/</w:t>
      </w:r>
      <w:r w:rsidRPr="008F7947">
        <w:rPr>
          <w:rStyle w:val="structurevisible"/>
        </w:rPr>
        <w:t>&gt;</w:t>
      </w:r>
    </w:p>
    <w:p w14:paraId="178B8ADF" w14:textId="77777777" w:rsidR="00C57E99" w:rsidRDefault="00C57E99" w:rsidP="00D266CC">
      <w:pPr>
        <w:pStyle w:val="Quote1st"/>
      </w:pPr>
      <w:r w:rsidRPr="00D85AF5">
        <w:rPr>
          <w:rStyle w:val="structurevisible"/>
        </w:rPr>
        <w:t>&lt;</w:t>
      </w:r>
      <w:r w:rsidRPr="00D85AF5">
        <w:rPr>
          <w:rStyle w:val="structure"/>
        </w:rPr>
        <w:t>cit Bab_%►%_%_%►%_%_%—en_%—%_%</w:t>
      </w:r>
      <w:r w:rsidRPr="00D85AF5">
        <w:rPr>
          <w:rStyle w:val="structurevisible"/>
        </w:rPr>
        <w:t>&gt;</w:t>
      </w:r>
      <w:r w:rsidR="00DC6AA6" w:rsidRPr="00230826">
        <w:rPr>
          <w:rStyle w:val="quotebahaiscriptureBab"/>
          <w:rFonts w:hint="cs"/>
        </w:rPr>
        <w:t>»</w:t>
      </w:r>
      <w:r w:rsidR="00627ED1" w:rsidRPr="00D266CC">
        <w:rPr>
          <w:rStyle w:val="quotebahaiscriptureBab"/>
        </w:rPr>
        <w:t>O ye who are invested with the Bayán! Be ye watchful on the Day of Resurrection, for on that Day ye will firmly believe in the Váḥid of the</w:t>
      </w:r>
      <w:r w:rsidR="00627ED1" w:rsidRPr="00627ED1">
        <w:rPr>
          <w:rStyle w:val="structurepagenumber"/>
        </w:rPr>
        <w:t xml:space="preserve"> &lt;page 47</w:t>
      </w:r>
      <w:r w:rsidR="00B777C2">
        <w:rPr>
          <w:rStyle w:val="structurepagenumber"/>
        </w:rPr>
        <w:t>/&gt;</w:t>
      </w:r>
      <w:r w:rsidR="00627ED1" w:rsidRPr="00D266CC">
        <w:rPr>
          <w:rStyle w:val="quotebahaiscriptureBab"/>
        </w:rPr>
        <w:t xml:space="preserve"> Bayán, though this, even as your past religion which proved of no avail, can in no wise benefit you, unless ye embrace the Cause of Him Whom God shall make manifest and believe in that which He ordaineth. Therefore take ye good heed lest ye shut yourselves out from Him Who is the Fountain-head of all Messengers and Scriptures, while ye hold fast to parts of the teachings which have emanated from these sources.«</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7"/>
      </w:r>
    </w:p>
    <w:p w14:paraId="5F5B3ADE"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100</w:t>
      </w:r>
      <w:r>
        <w:rPr>
          <w:rStyle w:val="structure"/>
        </w:rPr>
        <w:t>—en_19920000/</w:t>
      </w:r>
      <w:r w:rsidRPr="008F7947">
        <w:rPr>
          <w:rStyle w:val="structurevisible"/>
        </w:rPr>
        <w:t>&gt;</w:t>
      </w:r>
    </w:p>
    <w:p w14:paraId="49EE36C8"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»Whenever ye learn that a new Cause hath appeared, ye must seek the presence of its author and must delve into his writings that haply ye may not be debarred from attaining unto Him Whom God shall make manifest at the hour of His manifestation.«</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8"/>
      </w:r>
    </w:p>
    <w:p w14:paraId="52B8723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101</w:t>
      </w:r>
      <w:r>
        <w:rPr>
          <w:rStyle w:val="structure"/>
        </w:rPr>
        <w:t>—en_19920000/</w:t>
      </w:r>
      <w:r w:rsidRPr="008F7947">
        <w:rPr>
          <w:rStyle w:val="structurevisible"/>
        </w:rPr>
        <w:t>&gt;</w:t>
      </w:r>
    </w:p>
    <w:p w14:paraId="0902A6D6"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»Recognize Him by His verses. The greater your neglect in seeking to know Him, the more grievously will ye be veiled in fire.«</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19"/>
      </w:r>
    </w:p>
    <w:p w14:paraId="45C7271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102</w:t>
      </w:r>
      <w:r>
        <w:rPr>
          <w:rStyle w:val="structure"/>
        </w:rPr>
        <w:t>—en_19920000/</w:t>
      </w:r>
      <w:r w:rsidRPr="008F7947">
        <w:rPr>
          <w:rStyle w:val="structurevisible"/>
        </w:rPr>
        <w:t>&gt;</w:t>
      </w:r>
    </w:p>
    <w:p w14:paraId="0432DAC0"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»Let not names shut you out as by a veil from Him Who is their Lord, even the name of Prophet, for such a name is but a creation of His utterance.«</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20"/>
      </w:r>
    </w:p>
    <w:p w14:paraId="2DFE98DF"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103</w:t>
      </w:r>
      <w:r>
        <w:rPr>
          <w:rStyle w:val="structure"/>
        </w:rPr>
        <w:t>—en_19920000/</w:t>
      </w:r>
      <w:r w:rsidRPr="008F7947">
        <w:rPr>
          <w:rStyle w:val="structurevisible"/>
        </w:rPr>
        <w:t>&gt;</w:t>
      </w:r>
    </w:p>
    <w:p w14:paraId="1B3B616E" w14:textId="77777777" w:rsidR="00C57E99" w:rsidRDefault="00C57E99" w:rsidP="00C57E99">
      <w:pPr>
        <w:pStyle w:val="Quote1st"/>
      </w:pPr>
      <w:r w:rsidRPr="00D85AF5">
        <w:rPr>
          <w:rStyle w:val="structurevisible"/>
        </w:rPr>
        <w:t>&lt;</w:t>
      </w:r>
      <w:r w:rsidRPr="00D85AF5">
        <w:rPr>
          <w:rStyle w:val="structure"/>
        </w:rPr>
        <w:t>cit Bab_%►%_%_%►%_%_%—en_%—%_%</w:t>
      </w:r>
      <w:r w:rsidRPr="00D85AF5">
        <w:rPr>
          <w:rStyle w:val="structurevisible"/>
        </w:rPr>
        <w:t>&gt;</w:t>
      </w:r>
      <w:r w:rsidR="00627ED1" w:rsidRPr="00D266CC">
        <w:rPr>
          <w:rStyle w:val="quotebahaiscriptureBab"/>
        </w:rPr>
        <w:t>»Say, God shall of a truth cause your hearts to be given to perversity if ye fail to recognize Him Whom God shall make manifest; but if ye do recognize Him God shall banish perversity from your hearts...«</w:t>
      </w:r>
      <w:r w:rsidRPr="00D85AF5">
        <w:rPr>
          <w:rStyle w:val="structurevisible"/>
        </w:rPr>
        <w:t>&lt;/</w:t>
      </w:r>
      <w:r w:rsidRPr="00D85AF5">
        <w:rPr>
          <w:rStyle w:val="structure"/>
        </w:rPr>
        <w:t>cit</w:t>
      </w:r>
      <w:r w:rsidRPr="00D85AF5">
        <w:rPr>
          <w:rStyle w:val="structurevisible"/>
        </w:rPr>
        <w:t>&gt;</w:t>
      </w:r>
      <w:r w:rsidR="00627ED1" w:rsidRPr="00627ED1">
        <w:t xml:space="preserve"> </w:t>
      </w:r>
      <w:r w:rsidR="00627ED1" w:rsidRPr="00627ED1">
        <w:rPr>
          <w:rStyle w:val="FootnoteReference"/>
        </w:rPr>
        <w:footnoteReference w:id="121"/>
      </w:r>
    </w:p>
    <w:p w14:paraId="5015783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104</w:t>
      </w:r>
      <w:r>
        <w:rPr>
          <w:rStyle w:val="structure"/>
        </w:rPr>
        <w:t>—en_19920000/</w:t>
      </w:r>
      <w:r w:rsidRPr="008F7947">
        <w:rPr>
          <w:rStyle w:val="structurevisible"/>
        </w:rPr>
        <w:t>&gt;</w:t>
      </w:r>
    </w:p>
    <w:p w14:paraId="62B1220E" w14:textId="77777777" w:rsidR="00C57E99" w:rsidRPr="008E369F"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repeatedly gave the year nine as the date of the appearance of </w:t>
      </w:r>
      <w:r w:rsidRPr="00627ED1">
        <w:rPr>
          <w:rStyle w:val="quotesterms"/>
        </w:rPr>
        <w:t>›Him Whom God shall make manifest‹</w:t>
      </w:r>
      <w:r w:rsidRPr="00627ED1">
        <w:t xml:space="preserve">. The declaration of the </w:t>
      </w:r>
      <w:r w:rsidRPr="00627ED1">
        <w:rPr>
          <w:highlight w:val="yellow"/>
        </w:rPr>
        <w:t>B</w:t>
      </w:r>
      <w:r w:rsidR="00C57E99" w:rsidRPr="000C7039">
        <w:rPr>
          <w:highlight w:val="yellow"/>
        </w:rPr>
        <w:t>á</w:t>
      </w:r>
      <w:r w:rsidRPr="00627ED1">
        <w:rPr>
          <w:highlight w:val="yellow"/>
        </w:rPr>
        <w:t>b</w:t>
      </w:r>
      <w:r w:rsidRPr="00627ED1">
        <w:t xml:space="preserve"> took place in the year 1260 AH (AD 1844). The year nine is 1269 AH, which began about the middle of October 1852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already been imprisoned for about two months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the scene of the birth of His Revelation. </w:t>
      </w:r>
      <w:r w:rsidRPr="00627ED1">
        <w:rPr>
          <w:highlight w:val="darkGreen"/>
        </w:rPr>
        <w:t>&lt;px47&gt;</w:t>
      </w:r>
    </w:p>
    <w:p w14:paraId="407451A5" w14:textId="77777777" w:rsidR="00C57E99" w:rsidRPr="008F7947" w:rsidRDefault="00C57E99" w:rsidP="00C57E99">
      <w:pPr>
        <w:pStyle w:val="ParCountercont"/>
        <w:framePr w:wrap="notBeside"/>
        <w:rPr>
          <w:rFonts w:eastAsia="Calibri"/>
        </w:rPr>
      </w:pPr>
      <w:r w:rsidRPr="008F7947">
        <w:rPr>
          <w:rStyle w:val="structurevisible"/>
        </w:rPr>
        <w:lastRenderedPageBreak/>
        <w:t>&lt;</w:t>
      </w:r>
      <w:r>
        <w:rPr>
          <w:rStyle w:val="structure"/>
        </w:rPr>
        <w:t>par TaherzadehA_Covenant_</w:t>
      </w:r>
      <w:r w:rsidRPr="008F7947">
        <w:rPr>
          <w:rStyle w:val="structureparIDchapcounter"/>
        </w:rPr>
        <w:t>1:</w:t>
      </w:r>
      <w:r w:rsidRPr="008F7947">
        <w:rPr>
          <w:rStyle w:val="structureparIDparcounter"/>
        </w:rPr>
        <w:t>105</w:t>
      </w:r>
      <w:r>
        <w:rPr>
          <w:rStyle w:val="structure"/>
        </w:rPr>
        <w:t>—en_19920000/</w:t>
      </w:r>
      <w:r w:rsidRPr="008F7947">
        <w:rPr>
          <w:rStyle w:val="structurevisible"/>
        </w:rPr>
        <w:t>&gt;</w:t>
      </w:r>
    </w:p>
    <w:p w14:paraId="496D099F" w14:textId="77777777" w:rsidR="00C57E99" w:rsidRDefault="00627ED1" w:rsidP="00C57E99">
      <w:pPr>
        <w:pStyle w:val="Bodycont"/>
      </w:pPr>
      <w:r w:rsidRPr="00627ED1">
        <w:t>The following are a few passages concerning the year nine.</w:t>
      </w:r>
    </w:p>
    <w:p w14:paraId="7716FB1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106</w:t>
      </w:r>
      <w:r>
        <w:rPr>
          <w:rStyle w:val="structure"/>
        </w:rPr>
        <w:t>—en_19920000/</w:t>
      </w:r>
      <w:r w:rsidRPr="008F7947">
        <w:rPr>
          <w:rStyle w:val="structurevisible"/>
        </w:rPr>
        <w:t>&gt;</w:t>
      </w:r>
    </w:p>
    <w:p w14:paraId="47AAA101" w14:textId="77777777" w:rsidR="00C57E99" w:rsidRDefault="00C57E99" w:rsidP="00C57E99">
      <w:pPr>
        <w:pStyle w:val="Quote1st"/>
      </w:pPr>
      <w:r w:rsidRPr="00F1736F">
        <w:rPr>
          <w:rStyle w:val="structurevisible"/>
        </w:rPr>
        <w:t>&lt;</w:t>
      </w:r>
      <w:r w:rsidRPr="00F1736F">
        <w:rPr>
          <w:rStyle w:val="structure"/>
        </w:rPr>
        <w:t>cit Bah_%►%_%_%►%_%_%—en_%—%_%</w:t>
      </w:r>
      <w:r w:rsidRPr="00F1736F">
        <w:rPr>
          <w:rStyle w:val="structurevisible"/>
        </w:rPr>
        <w:t>&gt;</w:t>
      </w:r>
      <w:r w:rsidR="00627ED1" w:rsidRPr="00627ED1">
        <w:rPr>
          <w:rStyle w:val="quotebahaiscripture"/>
        </w:rPr>
        <w:t>»</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›In the year nine ye will attain unto all good.‹</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On another occasion He saith: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›In the year nine ye will attain unto the Presence of God.‹</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2"/>
      </w:r>
    </w:p>
    <w:p w14:paraId="77EF778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107</w:t>
      </w:r>
      <w:r>
        <w:rPr>
          <w:rStyle w:val="structure"/>
        </w:rPr>
        <w:t>—en_19920000/</w:t>
      </w:r>
      <w:r w:rsidRPr="008F7947">
        <w:rPr>
          <w:rStyle w:val="structurevisible"/>
        </w:rPr>
        <w:t>&gt;</w:t>
      </w:r>
    </w:p>
    <w:p w14:paraId="38C88F64"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 xml:space="preserve">»Ere nine will have elapsed from the inception of this Cause, the realities of the created things will not be made manifest. All that thou hast as yet seen is but the stage from the moist germ until We clothed it with flesh. Be patient, until thou beholdest a new creation. Say: </w:t>
      </w:r>
      <w:r w:rsidR="004474EF" w:rsidRPr="004474EF">
        <w:rPr>
          <w:rStyle w:val="structurevisible"/>
        </w:rPr>
        <w:t>&lt;</w:t>
      </w:r>
      <w:r w:rsidR="004474EF" w:rsidRPr="004474EF">
        <w:rPr>
          <w:rStyle w:val="structure"/>
        </w:rPr>
        <w:t>cit Muh_Quran►</w:t>
      </w:r>
      <w:r w:rsidR="004474EF">
        <w:rPr>
          <w:rStyle w:val="structure"/>
        </w:rPr>
        <w:t>Muh</w:t>
      </w:r>
      <w:r w:rsidR="004474EF" w:rsidRPr="004474EF">
        <w:rPr>
          <w:rStyle w:val="structure"/>
        </w:rPr>
        <w:t>_</w:t>
      </w:r>
      <w:r w:rsidR="004474EF">
        <w:rPr>
          <w:rStyle w:val="structure"/>
        </w:rPr>
        <w:t>Quran</w:t>
      </w:r>
      <w:r w:rsidR="004474EF" w:rsidRPr="004474EF">
        <w:rPr>
          <w:rStyle w:val="structure"/>
        </w:rPr>
        <w:t>_</w:t>
      </w:r>
      <w:r w:rsidR="004474EF">
        <w:rPr>
          <w:rStyle w:val="structure"/>
        </w:rPr>
        <w:t>23:14</w:t>
      </w:r>
      <w:r w:rsidR="004474EF" w:rsidRPr="004474EF">
        <w:rPr>
          <w:rStyle w:val="structure"/>
        </w:rPr>
        <w:t>►</w:t>
      </w:r>
      <w:r w:rsidR="004474EF">
        <w:rPr>
          <w:rStyle w:val="structure"/>
        </w:rPr>
        <w:t>Rodwell</w:t>
      </w:r>
      <w:r w:rsidR="004474EF" w:rsidRPr="004474EF">
        <w:rPr>
          <w:rStyle w:val="structure"/>
        </w:rPr>
        <w:t>_</w:t>
      </w:r>
      <w:r w:rsidR="004474EF">
        <w:rPr>
          <w:rStyle w:val="structure"/>
        </w:rPr>
        <w:t>Quran</w:t>
      </w:r>
      <w:r w:rsidR="004474EF" w:rsidRPr="004474EF">
        <w:rPr>
          <w:rStyle w:val="structure"/>
        </w:rPr>
        <w:t>_</w:t>
      </w:r>
      <w:r w:rsidR="004474EF">
        <w:rPr>
          <w:rStyle w:val="structure"/>
        </w:rPr>
        <w:t>23:14</w:t>
      </w:r>
      <w:r w:rsidR="004474EF" w:rsidRPr="004474EF">
        <w:rPr>
          <w:rStyle w:val="structure"/>
        </w:rPr>
        <w:t>—en_%—%_%</w:t>
      </w:r>
      <w:r w:rsidR="004474EF" w:rsidRPr="004474EF">
        <w:rPr>
          <w:rStyle w:val="structurevisible"/>
        </w:rPr>
        <w:t>&gt;</w:t>
      </w:r>
      <w:r w:rsidR="00627ED1" w:rsidRPr="00627ED1">
        <w:rPr>
          <w:rStyle w:val="quoteholyscripture"/>
        </w:rPr>
        <w:t>›Blessed, therefore, be God, the most excellent of Makers!‹</w:t>
      </w:r>
      <w:r w:rsidR="004474EF" w:rsidRPr="004474EF">
        <w:rPr>
          <w:rStyle w:val="structurevisible"/>
        </w:rPr>
        <w:t>&lt;/</w:t>
      </w:r>
      <w:r w:rsidR="004474EF" w:rsidRPr="004474EF">
        <w:rPr>
          <w:rStyle w:val="structure"/>
        </w:rPr>
        <w:t>cit</w:t>
      </w:r>
      <w:r w:rsidR="004474EF" w:rsidRPr="004474EF">
        <w:rPr>
          <w:rStyle w:val="structurevisible"/>
        </w:rPr>
        <w:t>&gt;</w:t>
      </w:r>
      <w:r w:rsidR="00627ED1" w:rsidRPr="00627ED1">
        <w:rPr>
          <w:rStyle w:val="quotebahaiscripture"/>
        </w:rPr>
        <w: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3"/>
      </w:r>
    </w:p>
    <w:p w14:paraId="0131CF2A"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108</w:t>
      </w:r>
      <w:r>
        <w:rPr>
          <w:rStyle w:val="structure"/>
        </w:rPr>
        <w:t>—en_19920000/</w:t>
      </w:r>
      <w:r w:rsidRPr="008F7947">
        <w:rPr>
          <w:rStyle w:val="structurevisible"/>
        </w:rPr>
        <w:t>&gt;</w:t>
      </w:r>
    </w:p>
    <w:p w14:paraId="6EE53DF2" w14:textId="77777777" w:rsidR="00C57E99" w:rsidRDefault="00627ED1" w:rsidP="00C57E99">
      <w:pPr>
        <w:pStyle w:val="Bodyafterquote"/>
      </w:pPr>
      <w:r w:rsidRPr="00627ED1">
        <w:t xml:space="preserve">To </w:t>
      </w:r>
      <w:r w:rsidRPr="00627ED1">
        <w:rPr>
          <w:highlight w:val="yellow"/>
        </w:rPr>
        <w:t>ʿA</w:t>
      </w:r>
      <w:r w:rsidR="00C57E99" w:rsidRPr="000C7039">
        <w:rPr>
          <w:highlight w:val="yellow"/>
        </w:rPr>
        <w:t>ẓí</w:t>
      </w:r>
      <w:r w:rsidRPr="00627ED1">
        <w:rPr>
          <w:highlight w:val="yellow"/>
        </w:rPr>
        <w:t>m</w:t>
      </w:r>
      <w:r w:rsidRPr="00627ED1">
        <w:t xml:space="preserve">, a noted disciple, the </w:t>
      </w:r>
      <w:r w:rsidRPr="00627ED1">
        <w:rPr>
          <w:highlight w:val="yellow"/>
        </w:rPr>
        <w:t>B</w:t>
      </w:r>
      <w:r w:rsidR="00C57E99" w:rsidRPr="000C7039">
        <w:rPr>
          <w:highlight w:val="yellow"/>
        </w:rPr>
        <w:t>á</w:t>
      </w:r>
      <w:r w:rsidRPr="00627ED1">
        <w:rPr>
          <w:highlight w:val="yellow"/>
        </w:rPr>
        <w:t>b</w:t>
      </w:r>
      <w:r w:rsidRPr="00627ED1">
        <w:t xml:space="preserve"> states:</w:t>
      </w:r>
    </w:p>
    <w:p w14:paraId="6B8655E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109</w:t>
      </w:r>
      <w:r>
        <w:rPr>
          <w:rStyle w:val="structure"/>
        </w:rPr>
        <w:t>—en_19920000/</w:t>
      </w:r>
      <w:r w:rsidRPr="008F7947">
        <w:rPr>
          <w:rStyle w:val="structurevisible"/>
        </w:rPr>
        <w:t>&gt;</w:t>
      </w:r>
    </w:p>
    <w:p w14:paraId="1B99DD47"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 xml:space="preserve">»Wait thou until nine will have elapsed from the time of the Bayán. Then exclaim: </w:t>
      </w:r>
      <w:r w:rsidR="004474EF" w:rsidRPr="004474EF">
        <w:rPr>
          <w:rStyle w:val="structurevisible"/>
        </w:rPr>
        <w:t>&lt;</w:t>
      </w:r>
      <w:r w:rsidR="004474EF" w:rsidRPr="004474EF">
        <w:rPr>
          <w:rStyle w:val="structure"/>
        </w:rPr>
        <w:t>cit Muh_Quran►</w:t>
      </w:r>
      <w:r w:rsidR="004474EF">
        <w:rPr>
          <w:rStyle w:val="structure"/>
        </w:rPr>
        <w:t>Muh</w:t>
      </w:r>
      <w:r w:rsidR="004474EF" w:rsidRPr="004474EF">
        <w:rPr>
          <w:rStyle w:val="structure"/>
        </w:rPr>
        <w:t>_</w:t>
      </w:r>
      <w:r w:rsidR="004474EF">
        <w:rPr>
          <w:rStyle w:val="structure"/>
        </w:rPr>
        <w:t>Quran</w:t>
      </w:r>
      <w:r w:rsidR="004474EF" w:rsidRPr="004474EF">
        <w:rPr>
          <w:rStyle w:val="structure"/>
        </w:rPr>
        <w:t>_</w:t>
      </w:r>
      <w:r w:rsidR="004474EF">
        <w:rPr>
          <w:rStyle w:val="structure"/>
        </w:rPr>
        <w:t>23:14</w:t>
      </w:r>
      <w:r w:rsidR="004474EF" w:rsidRPr="004474EF">
        <w:rPr>
          <w:rStyle w:val="structure"/>
        </w:rPr>
        <w:t>►</w:t>
      </w:r>
      <w:r w:rsidR="004474EF">
        <w:rPr>
          <w:rStyle w:val="structure"/>
        </w:rPr>
        <w:t>Rodwell</w:t>
      </w:r>
      <w:r w:rsidR="004474EF" w:rsidRPr="004474EF">
        <w:rPr>
          <w:rStyle w:val="structure"/>
        </w:rPr>
        <w:t>_</w:t>
      </w:r>
      <w:r w:rsidR="004474EF">
        <w:rPr>
          <w:rStyle w:val="structure"/>
        </w:rPr>
        <w:t>Quran</w:t>
      </w:r>
      <w:r w:rsidR="004474EF" w:rsidRPr="004474EF">
        <w:rPr>
          <w:rStyle w:val="structure"/>
        </w:rPr>
        <w:t>_</w:t>
      </w:r>
      <w:r w:rsidR="004474EF">
        <w:rPr>
          <w:rStyle w:val="structure"/>
        </w:rPr>
        <w:t>23:14</w:t>
      </w:r>
      <w:r w:rsidR="004474EF" w:rsidRPr="004474EF">
        <w:rPr>
          <w:rStyle w:val="structure"/>
        </w:rPr>
        <w:t>—en_%—%_%</w:t>
      </w:r>
      <w:r w:rsidR="004474EF" w:rsidRPr="004474EF">
        <w:rPr>
          <w:rStyle w:val="structurevisible"/>
        </w:rPr>
        <w:t>&gt;</w:t>
      </w:r>
      <w:r w:rsidR="00627ED1" w:rsidRPr="00627ED1">
        <w:rPr>
          <w:rStyle w:val="quoteholyscripture"/>
        </w:rPr>
        <w:t>›Blessed, therefore, be God, the most excellent of Makers!‹</w:t>
      </w:r>
      <w:r w:rsidR="004474EF" w:rsidRPr="004474EF">
        <w:rPr>
          <w:rStyle w:val="structurevisible"/>
        </w:rPr>
        <w:t>&lt;/</w:t>
      </w:r>
      <w:r w:rsidR="004474EF" w:rsidRPr="004474EF">
        <w:rPr>
          <w:rStyle w:val="structure"/>
        </w:rPr>
        <w:t>cit</w:t>
      </w:r>
      <w:r w:rsidR="004474EF" w:rsidRPr="004474EF">
        <w:rPr>
          <w:rStyle w:val="structurevisible"/>
        </w:rPr>
        <w:t>&gt;</w:t>
      </w:r>
      <w:r w:rsidR="00627ED1" w:rsidRPr="00627ED1">
        <w:rPr>
          <w:rStyle w:val="quotebahaiscripture"/>
        </w:rPr>
        <w: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4"/>
      </w:r>
    </w:p>
    <w:p w14:paraId="78CAB159"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110</w:t>
      </w:r>
      <w:r>
        <w:rPr>
          <w:rStyle w:val="structure"/>
        </w:rPr>
        <w:t>—en_19920000/</w:t>
      </w:r>
      <w:r w:rsidRPr="008F7947">
        <w:rPr>
          <w:rStyle w:val="structurevisible"/>
        </w:rPr>
        <w:t>&gt;</w:t>
      </w:r>
    </w:p>
    <w:p w14:paraId="1302AB41" w14:textId="77777777" w:rsidR="00C57E99" w:rsidRDefault="00627ED1" w:rsidP="00C57E99">
      <w:pPr>
        <w:pStyle w:val="Bodyafterquote"/>
      </w:pPr>
      <w:r w:rsidRPr="00627ED1">
        <w:t xml:space="preserve">In a Tablet to </w:t>
      </w:r>
      <w:r w:rsidRPr="00627ED1">
        <w:rPr>
          <w:highlight w:val="yellow"/>
        </w:rPr>
        <w:t>Mull</w:t>
      </w:r>
      <w:r w:rsidR="00C57E99" w:rsidRPr="000C7039">
        <w:rPr>
          <w:highlight w:val="yellow"/>
        </w:rPr>
        <w:t>á</w:t>
      </w:r>
      <w:r w:rsidRPr="00627ED1">
        <w:rPr>
          <w:highlight w:val="yellow"/>
        </w:rPr>
        <w:t xml:space="preserve"> B</w:t>
      </w:r>
      <w:r w:rsidR="00C57E99" w:rsidRPr="000C7039">
        <w:rPr>
          <w:highlight w:val="yellow"/>
        </w:rPr>
        <w:t>á</w:t>
      </w:r>
      <w:r w:rsidRPr="00627ED1">
        <w:rPr>
          <w:highlight w:val="yellow"/>
        </w:rPr>
        <w:t>qir</w:t>
      </w:r>
      <w:r w:rsidRPr="00627ED1">
        <w:t xml:space="preserve">, a Letter of the Living, the </w:t>
      </w:r>
      <w:r w:rsidRPr="00627ED1">
        <w:rPr>
          <w:highlight w:val="yellow"/>
        </w:rPr>
        <w:t>B</w:t>
      </w:r>
      <w:r w:rsidR="00C57E99" w:rsidRPr="000C7039">
        <w:rPr>
          <w:highlight w:val="yellow"/>
        </w:rPr>
        <w:t>á</w:t>
      </w:r>
      <w:r w:rsidRPr="00627ED1">
        <w:rPr>
          <w:highlight w:val="yellow"/>
        </w:rPr>
        <w:t>b</w:t>
      </w:r>
      <w:r w:rsidRPr="00627ED1">
        <w:t xml:space="preserve"> in the following passage intimates that he will attain the presence of God in eight years time. The </w:t>
      </w:r>
      <w:r w:rsidRPr="00627ED1">
        <w:rPr>
          <w:highlight w:val="yellow"/>
        </w:rPr>
        <w:t>B</w:t>
      </w:r>
      <w:r w:rsidR="00C57E99" w:rsidRPr="000C7039">
        <w:rPr>
          <w:highlight w:val="yellow"/>
        </w:rPr>
        <w:t>á</w:t>
      </w:r>
      <w:r w:rsidRPr="00627ED1">
        <w:rPr>
          <w:highlight w:val="yellow"/>
        </w:rPr>
        <w:t>b</w:t>
      </w:r>
      <w:r w:rsidRPr="00627ED1">
        <w:t xml:space="preserve"> has stated categorically that by attaining the presence of God is meant attaining the presence of </w:t>
      </w:r>
      <w:r w:rsidRPr="00627ED1">
        <w:rPr>
          <w:rStyle w:val="quotesterms"/>
        </w:rPr>
        <w:t>›Him Whom</w:t>
      </w:r>
      <w:r w:rsidRPr="00627ED1">
        <w:rPr>
          <w:rStyle w:val="structurepagenumber"/>
        </w:rPr>
        <w:t xml:space="preserve"> &lt;page 48</w:t>
      </w:r>
      <w:r w:rsidR="00B777C2">
        <w:rPr>
          <w:rStyle w:val="structurepagenumber"/>
        </w:rPr>
        <w:t>/&gt;</w:t>
      </w:r>
      <w:r w:rsidRPr="00627ED1">
        <w:rPr>
          <w:rStyle w:val="quotesterms"/>
        </w:rPr>
        <w:t xml:space="preserve"> God shall make manifest‹</w:t>
      </w:r>
      <w:r w:rsidRPr="00627ED1">
        <w:t xml:space="preserve">. </w:t>
      </w:r>
      <w:r w:rsidRPr="00627ED1">
        <w:rPr>
          <w:highlight w:val="yellow"/>
        </w:rPr>
        <w:t>Mull</w:t>
      </w:r>
      <w:r w:rsidR="00C57E99" w:rsidRPr="000C7039">
        <w:rPr>
          <w:highlight w:val="yellow"/>
        </w:rPr>
        <w:t>á</w:t>
      </w:r>
      <w:r w:rsidRPr="00627ED1">
        <w:rPr>
          <w:highlight w:val="yellow"/>
        </w:rPr>
        <w:t xml:space="preserve"> B</w:t>
      </w:r>
      <w:r w:rsidR="00C57E99" w:rsidRPr="000C7039">
        <w:rPr>
          <w:highlight w:val="yellow"/>
        </w:rPr>
        <w:t>á</w:t>
      </w:r>
      <w:r w:rsidRPr="00627ED1">
        <w:rPr>
          <w:highlight w:val="yellow"/>
        </w:rPr>
        <w:t>qir</w:t>
      </w:r>
      <w:r w:rsidRPr="00627ED1">
        <w:t xml:space="preserve">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w:t>
      </w:r>
    </w:p>
    <w:p w14:paraId="6870A34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111</w:t>
      </w:r>
      <w:r>
        <w:rPr>
          <w:rStyle w:val="structure"/>
        </w:rPr>
        <w:t>—en_19920000/</w:t>
      </w:r>
      <w:r w:rsidRPr="008F7947">
        <w:rPr>
          <w:rStyle w:val="structurevisible"/>
        </w:rPr>
        <w:t>&gt;</w:t>
      </w:r>
    </w:p>
    <w:p w14:paraId="443472EC"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»Haply thou mayest in eight years, in the day of His Revelation, attain unto His Presence.«</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5"/>
      </w:r>
    </w:p>
    <w:p w14:paraId="2B298DF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112</w:t>
      </w:r>
      <w:r>
        <w:rPr>
          <w:rStyle w:val="structure"/>
        </w:rPr>
        <w:t>—en_19920000/</w:t>
      </w:r>
      <w:r w:rsidRPr="008F7947">
        <w:rPr>
          <w:rStyle w:val="structurevisible"/>
        </w:rPr>
        <w:t>&gt;</w:t>
      </w:r>
    </w:p>
    <w:p w14:paraId="743737F4" w14:textId="77777777" w:rsidR="00C57E99" w:rsidRDefault="00627ED1" w:rsidP="00C57E99">
      <w:pPr>
        <w:pStyle w:val="Bodyafterquote"/>
      </w:pPr>
      <w:r w:rsidRPr="00627ED1">
        <w:t xml:space="preserve">It is in this same letter that the </w:t>
      </w:r>
      <w:r w:rsidRPr="00627ED1">
        <w:rPr>
          <w:highlight w:val="yellow"/>
        </w:rPr>
        <w:t>B</w:t>
      </w:r>
      <w:r w:rsidR="00C57E99" w:rsidRPr="000C7039">
        <w:rPr>
          <w:highlight w:val="yellow"/>
        </w:rPr>
        <w:t>á</w:t>
      </w:r>
      <w:r w:rsidRPr="00627ED1">
        <w:rPr>
          <w:highlight w:val="yellow"/>
        </w:rPr>
        <w:t>b</w:t>
      </w:r>
      <w:r w:rsidRPr="00627ED1">
        <w:t xml:space="preserve"> testifies, in these words, to the exalted character of the Revelation of Him Whom God shall make manifest.</w:t>
      </w:r>
    </w:p>
    <w:p w14:paraId="056A90F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113</w:t>
      </w:r>
      <w:r>
        <w:rPr>
          <w:rStyle w:val="structure"/>
        </w:rPr>
        <w:t>—en_19920000/</w:t>
      </w:r>
      <w:r w:rsidRPr="008F7947">
        <w:rPr>
          <w:rStyle w:val="structurevisible"/>
        </w:rPr>
        <w:t>&gt;</w:t>
      </w:r>
    </w:p>
    <w:p w14:paraId="6447266B" w14:textId="77777777" w:rsidR="00C57E99" w:rsidRDefault="00C57E99" w:rsidP="00D266CC">
      <w:pPr>
        <w:pStyle w:val="Quote1st"/>
      </w:pPr>
      <w:r w:rsidRPr="00F1736F">
        <w:rPr>
          <w:rStyle w:val="structurevisible"/>
        </w:rPr>
        <w:t>&lt;</w:t>
      </w:r>
      <w:r w:rsidRPr="00F1736F">
        <w:rPr>
          <w:rStyle w:val="structure"/>
        </w:rPr>
        <w:t>cit Bab_%►%_%_%►%_%_%—en_%—%_%</w:t>
      </w:r>
      <w:r w:rsidRPr="00F1736F">
        <w:rPr>
          <w:rStyle w:val="structurevisible"/>
        </w:rPr>
        <w:t>&gt;</w:t>
      </w:r>
      <w:r w:rsidR="00DC6AA6" w:rsidRPr="00230826">
        <w:rPr>
          <w:rStyle w:val="quotebahaiscriptureBab"/>
          <w:rFonts w:hint="cs"/>
        </w:rPr>
        <w:t>»</w:t>
      </w:r>
      <w:r w:rsidR="00627ED1" w:rsidRPr="00D266CC">
        <w:rPr>
          <w:rStyle w:val="quotebahaiscriptureBab"/>
        </w:rPr>
        <w:t>I have written down in My mention of Him</w:t>
      </w:r>
      <w:r w:rsidR="00627ED1" w:rsidRPr="00627ED1">
        <w:rPr>
          <w:rStyle w:val="FootnoteReference"/>
        </w:rPr>
        <w:footnoteReference w:id="126"/>
      </w:r>
      <w:r w:rsidR="00627ED1" w:rsidRPr="00D266CC">
        <w:rPr>
          <w:rStyle w:val="quotebahaiscriptureBab"/>
        </w:rPr>
        <w:t xml:space="preserve"> these gem-like words: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627ED1">
        <w:rPr>
          <w:rStyle w:val="quotebahaiscripturequoted"/>
        </w:rPr>
        <w:t xml:space="preserve">›No allusion of Mine can allude unto Him, neither anything mentioned in the </w:t>
      </w:r>
      <w:r w:rsidR="00627ED1" w:rsidRPr="00627ED1">
        <w:rPr>
          <w:rStyle w:val="quotebahaiscripturequoted"/>
          <w:highlight w:val="yellow"/>
        </w:rPr>
        <w:t>Bayán</w:t>
      </w:r>
      <w:r w:rsidR="00627ED1" w:rsidRPr="00627ED1">
        <w:rPr>
          <w:rStyle w:val="quotebahaiscripturequoted"/>
        </w:rPr>
        <w:t>‹</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w:t>
      </w:r>
      <w:r w:rsidR="00AC1FD0" w:rsidRPr="00AC1FD0">
        <w:rPr>
          <w:rStyle w:val="structurevisible"/>
        </w:rPr>
        <w:t>&lt;</w:t>
      </w:r>
      <w:r w:rsidR="00AC1FD0" w:rsidRPr="00AC1FD0">
        <w:rPr>
          <w:rStyle w:val="structure"/>
        </w:rPr>
        <w:t>cit Bab_%►%_%_%►%_%_%—en_%—%_%</w:t>
      </w:r>
      <w:r w:rsidR="00AC1FD0" w:rsidRPr="00AC1FD0">
        <w:rPr>
          <w:rStyle w:val="structurevisible"/>
        </w:rPr>
        <w:t>&gt;</w:t>
      </w:r>
      <w:r w:rsidR="00627ED1" w:rsidRPr="00D266CC">
        <w:rPr>
          <w:rStyle w:val="quotebahaiscriptureBab"/>
        </w:rPr>
        <w:t>›Exalted and glorified is He above the power of any one to reveal Him except Himself, or the description of any of His creatures. I Myself am but the first servant to believe in Him and in His signs, and to partake of the sweet savours of His words from the first-fruits of the Paradise of His knowledge. Yea, by His glory! He is the Truth. There is none other God but Him. All have risen at His bidding.‹</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7"/>
      </w:r>
    </w:p>
    <w:p w14:paraId="1899D1E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114</w:t>
      </w:r>
      <w:r>
        <w:rPr>
          <w:rStyle w:val="structure"/>
        </w:rPr>
        <w:t>—en_19920000/</w:t>
      </w:r>
      <w:r w:rsidRPr="008F7947">
        <w:rPr>
          <w:rStyle w:val="structurevisible"/>
        </w:rPr>
        <w:t>&gt;</w:t>
      </w:r>
    </w:p>
    <w:p w14:paraId="60166E7F"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has also referred to the year nineteen for the Revelation of </w:t>
      </w:r>
      <w:r w:rsidRPr="00627ED1">
        <w:rPr>
          <w:rStyle w:val="quotesterms"/>
        </w:rPr>
        <w:t>›Him Whom God shall make manifest‹</w:t>
      </w:r>
      <w:r w:rsidRPr="00627ED1">
        <w:t xml:space="preserve">. This is a reference to the public declaration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Garden of </w:t>
      </w:r>
      <w:r w:rsidRPr="00627ED1">
        <w:rPr>
          <w:highlight w:val="yellow"/>
        </w:rPr>
        <w:t>Ri</w:t>
      </w:r>
      <w:r w:rsidR="00C57E99" w:rsidRPr="000C7039">
        <w:rPr>
          <w:highlight w:val="yellow"/>
        </w:rPr>
        <w:t>ḍ</w:t>
      </w:r>
      <w:r w:rsidRPr="00627ED1">
        <w:rPr>
          <w:highlight w:val="yellow"/>
        </w:rPr>
        <w:t>v</w:t>
      </w:r>
      <w:r w:rsidR="00C57E99" w:rsidRPr="000C7039">
        <w:rPr>
          <w:highlight w:val="yellow"/>
        </w:rPr>
        <w:t>á</w:t>
      </w:r>
      <w:r w:rsidRPr="00627ED1">
        <w:rPr>
          <w:highlight w:val="yellow"/>
        </w:rPr>
        <w:t>n</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which occurred nineteen years after the inception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Era in 1844.</w:t>
      </w:r>
    </w:p>
    <w:p w14:paraId="5799E756"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115</w:t>
      </w:r>
      <w:r>
        <w:rPr>
          <w:rStyle w:val="structure"/>
        </w:rPr>
        <w:t>—en_19920000/</w:t>
      </w:r>
      <w:r w:rsidRPr="008F7947">
        <w:rPr>
          <w:rStyle w:val="structurevisible"/>
        </w:rPr>
        <w:t>&gt;</w:t>
      </w:r>
    </w:p>
    <w:p w14:paraId="464CA8FB" w14:textId="77777777" w:rsidR="00C57E99" w:rsidRPr="002F01A2"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»The Lord of the Day of Reckoning will be manifested at the end of Váḥid and the beginning of eighty.«</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28"/>
      </w:r>
      <w:r w:rsidR="00627ED1" w:rsidRPr="00627ED1">
        <w:t xml:space="preserve"> </w:t>
      </w:r>
      <w:r w:rsidR="00627ED1" w:rsidRPr="00627ED1">
        <w:rPr>
          <w:highlight w:val="darkGreen"/>
        </w:rPr>
        <w:t>&lt;px48&gt;</w:t>
      </w:r>
    </w:p>
    <w:p w14:paraId="05FB7DC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116</w:t>
      </w:r>
      <w:r>
        <w:rPr>
          <w:rStyle w:val="structure"/>
        </w:rPr>
        <w:t>—en_19920000/</w:t>
      </w:r>
      <w:r w:rsidRPr="008F7947">
        <w:rPr>
          <w:rStyle w:val="structurevisible"/>
        </w:rPr>
        <w:t>&gt;</w:t>
      </w:r>
    </w:p>
    <w:p w14:paraId="1C13FD0D" w14:textId="77777777" w:rsidR="00C57E99" w:rsidRDefault="00627ED1" w:rsidP="00C57E99">
      <w:pPr>
        <w:pStyle w:val="Bodyafterquote"/>
      </w:pPr>
      <w:r w:rsidRPr="00627ED1">
        <w:t xml:space="preserve">Each </w:t>
      </w:r>
      <w:r w:rsidRPr="00627ED1">
        <w:rPr>
          <w:highlight w:val="yellow"/>
        </w:rPr>
        <w:t>v</w:t>
      </w:r>
      <w:r w:rsidR="00C57E99" w:rsidRPr="00CD7038">
        <w:rPr>
          <w:highlight w:val="yellow"/>
        </w:rPr>
        <w:t>áḥ</w:t>
      </w:r>
      <w:r w:rsidRPr="00627ED1">
        <w:rPr>
          <w:highlight w:val="yellow"/>
        </w:rPr>
        <w:t>id</w:t>
      </w:r>
      <w:r w:rsidRPr="00627ED1">
        <w:t xml:space="preserve"> is nineteen, and eighty is a reference to 1280 AH (1863). There is a remarkable statement by the </w:t>
      </w:r>
      <w:r w:rsidRPr="00627ED1">
        <w:rPr>
          <w:highlight w:val="yellow"/>
        </w:rPr>
        <w:t>B</w:t>
      </w:r>
      <w:r w:rsidR="00C57E99" w:rsidRPr="000C7039">
        <w:rPr>
          <w:highlight w:val="yellow"/>
        </w:rPr>
        <w:t>á</w:t>
      </w:r>
      <w:r w:rsidRPr="00627ED1">
        <w:rPr>
          <w:highlight w:val="yellow"/>
        </w:rPr>
        <w:t>b</w:t>
      </w:r>
      <w:r w:rsidRPr="00627ED1">
        <w:t xml:space="preserve"> in His second Tablet to </w:t>
      </w:r>
      <w:r w:rsidRPr="00627ED1">
        <w:rPr>
          <w:rStyle w:val="quotesterms"/>
        </w:rPr>
        <w:t>›Him Whom God shall make manifest‹</w:t>
      </w:r>
      <w:r w:rsidRPr="00627ED1">
        <w:t xml:space="preserve"> in which He describes His utter submissiveness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pleads with Him not to appear before nineteen years have elapsed from the inception of His Faith. These are His words:</w:t>
      </w:r>
    </w:p>
    <w:p w14:paraId="45DFAE72"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117</w:t>
      </w:r>
      <w:r>
        <w:rPr>
          <w:rStyle w:val="structure"/>
        </w:rPr>
        <w:t>—en_19920000/</w:t>
      </w:r>
      <w:r w:rsidRPr="008F7947">
        <w:rPr>
          <w:rStyle w:val="structurevisible"/>
        </w:rPr>
        <w:t>&gt;</w:t>
      </w:r>
    </w:p>
    <w:p w14:paraId="31341346" w14:textId="77777777" w:rsidR="00C57E99" w:rsidRDefault="00C57E99" w:rsidP="00D266CC">
      <w:pPr>
        <w:pStyle w:val="Quote1st"/>
      </w:pPr>
      <w:r w:rsidRPr="00F1736F">
        <w:rPr>
          <w:rStyle w:val="structurevisible"/>
        </w:rPr>
        <w:t>&lt;</w:t>
      </w:r>
      <w:r w:rsidRPr="00F1736F">
        <w:rPr>
          <w:rStyle w:val="structure"/>
        </w:rPr>
        <w:t>cit Bab_%►%_%_%►%_%_%—en_%—%_%</w:t>
      </w:r>
      <w:r w:rsidRPr="00F1736F">
        <w:rPr>
          <w:rStyle w:val="structurevisible"/>
        </w:rPr>
        <w:t>&gt;</w:t>
      </w:r>
      <w:r w:rsidR="00DC6AA6" w:rsidRPr="00230826">
        <w:rPr>
          <w:rStyle w:val="quotebahaiscriptureBab"/>
          <w:rFonts w:hint="cs"/>
        </w:rPr>
        <w:t>»</w:t>
      </w:r>
      <w:r w:rsidR="00627ED1" w:rsidRPr="00D266CC">
        <w:rPr>
          <w:rStyle w:val="quotebahaiscriptureBab"/>
        </w:rPr>
        <w:t xml:space="preserve">...the Bayán and such as bear allegiance to it are but a present from me unto Thee and to express my undoubting faith that there is no God but Thee, that the kingdoms of Creation and Revelation are Thine, that no one can attain anything save by Thy power and that He Whom Thou hast raised up is but Thy servant and Thy Testimony. I, indeed, beg to address Him Whom God shall make manifest, by Thy leave in these words: </w:t>
      </w:r>
      <w:r w:rsidR="00627ED1" w:rsidRPr="00627ED1">
        <w:rPr>
          <w:rStyle w:val="quotesdirectspeech"/>
        </w:rPr>
        <w:t xml:space="preserve">›Shouldst Thou dismiss the entire company of </w:t>
      </w:r>
      <w:r w:rsidR="00627ED1" w:rsidRPr="00627ED1">
        <w:rPr>
          <w:rStyle w:val="quotesdirectspeech"/>
        </w:rPr>
        <w:lastRenderedPageBreak/>
        <w:t xml:space="preserve">the followers of the </w:t>
      </w:r>
      <w:r w:rsidR="00627ED1" w:rsidRPr="00627ED1">
        <w:rPr>
          <w:rStyle w:val="quotesdirectspeech"/>
          <w:highlight w:val="yellow"/>
        </w:rPr>
        <w:t>Bayán</w:t>
      </w:r>
      <w:r w:rsidR="00627ED1" w:rsidRPr="00627ED1">
        <w:rPr>
          <w:rStyle w:val="quotesdirectspeech"/>
        </w:rPr>
        <w:t xml:space="preserve"> in the Day of the Latter Resurrection</w:t>
      </w:r>
      <w:r w:rsidR="00AB1302" w:rsidRPr="00260BBD">
        <w:rPr>
          <w:rStyle w:val="FootnoteReference"/>
        </w:rPr>
        <w:footnoteReference w:id="129"/>
      </w:r>
      <w:r w:rsidR="00627ED1" w:rsidRPr="00627ED1">
        <w:rPr>
          <w:rStyle w:val="quotesdirectspeech"/>
        </w:rPr>
        <w:t xml:space="preserve"> by a mere sign of Thy finger even while still a suckling babe, Thou wouldst indeed be praised in</w:t>
      </w:r>
      <w:r w:rsidR="00627ED1" w:rsidRPr="00627ED1">
        <w:rPr>
          <w:rStyle w:val="structurepagenumber"/>
        </w:rPr>
        <w:t xml:space="preserve"> &lt;page 49</w:t>
      </w:r>
      <w:r w:rsidR="00B777C2">
        <w:rPr>
          <w:rStyle w:val="structurepagenumber"/>
        </w:rPr>
        <w:t>/&gt;</w:t>
      </w:r>
      <w:r w:rsidR="00627ED1" w:rsidRPr="00627ED1">
        <w:rPr>
          <w:rStyle w:val="quotesdirectspeech"/>
        </w:rPr>
        <w:t xml:space="preserve"> Thy indication. And though no doubt is there about it, do Thou grant a respite of nineteen years as a token of Thy favour so that those who have embraced this Cause may be graciously rewarded by Thee. Thou art verily the Lord of grace abounding.‹</w:t>
      </w:r>
      <w:r w:rsidR="00627ED1" w:rsidRPr="00D266CC">
        <w:rPr>
          <w:rStyle w:val="quotebahaiscriptureBab"/>
        </w:rPr>
        <w: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0"/>
      </w:r>
    </w:p>
    <w:p w14:paraId="35D41F5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118</w:t>
      </w:r>
      <w:r>
        <w:rPr>
          <w:rStyle w:val="structure"/>
        </w:rPr>
        <w:t>—en_19920000/</w:t>
      </w:r>
      <w:r w:rsidRPr="008F7947">
        <w:rPr>
          <w:rStyle w:val="structurevisible"/>
        </w:rPr>
        <w:t>&gt;</w:t>
      </w:r>
    </w:p>
    <w:p w14:paraId="25C28427" w14:textId="77777777" w:rsidR="00C57E99" w:rsidRDefault="00627ED1" w:rsidP="00C57E99">
      <w:pPr>
        <w:pStyle w:val="Bodyafterquote"/>
      </w:pPr>
      <w:r w:rsidRPr="00627ED1">
        <w:t xml:space="preserve">Although the </w:t>
      </w:r>
      <w:r w:rsidRPr="00627ED1">
        <w:rPr>
          <w:highlight w:val="yellow"/>
        </w:rPr>
        <w:t>B</w:t>
      </w:r>
      <w:r w:rsidR="00C57E99" w:rsidRPr="000C7039">
        <w:rPr>
          <w:highlight w:val="yellow"/>
        </w:rPr>
        <w:t>á</w:t>
      </w:r>
      <w:r w:rsidRPr="00627ED1">
        <w:rPr>
          <w:highlight w:val="yellow"/>
        </w:rPr>
        <w:t>b</w:t>
      </w:r>
      <w:r w:rsidRPr="00627ED1">
        <w:t xml:space="preserve"> has made several references to the years nine and nineteen, nevertheless He makes it abundantly clear that the time of the advent of </w:t>
      </w:r>
      <w:r w:rsidRPr="00627ED1">
        <w:rPr>
          <w:rStyle w:val="quotesterms"/>
        </w:rPr>
        <w:t>›Him Whom God shall make manifest‹</w:t>
      </w:r>
      <w:r w:rsidRPr="00627ED1">
        <w:t xml:space="preserve"> is entirely in His Own hands. Whenever He appears, all must follow Him. He warns His followers not to let any statement made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or His other Writings become a cause of denying Him at the time of His Revelation.</w:t>
      </w:r>
    </w:p>
    <w:p w14:paraId="32548D35"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119</w:t>
      </w:r>
      <w:r>
        <w:rPr>
          <w:rStyle w:val="structure"/>
        </w:rPr>
        <w:t>—en_19920000/</w:t>
      </w:r>
      <w:r w:rsidRPr="008F7947">
        <w:rPr>
          <w:rStyle w:val="structurevisible"/>
        </w:rPr>
        <w:t>&gt;</w:t>
      </w:r>
    </w:p>
    <w:p w14:paraId="70B9F734"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»Were He to appear this very moment, I would be the first to adore Him, and the first to bow down before Him.«</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1"/>
      </w:r>
    </w:p>
    <w:p w14:paraId="294D74A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120</w:t>
      </w:r>
      <w:r>
        <w:rPr>
          <w:rStyle w:val="structure"/>
        </w:rPr>
        <w:t>—en_19920000/</w:t>
      </w:r>
      <w:r w:rsidRPr="008F7947">
        <w:rPr>
          <w:rStyle w:val="structurevisible"/>
        </w:rPr>
        <w:t>&gt;</w:t>
      </w:r>
    </w:p>
    <w:p w14:paraId="1B8056AD"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exhorted His followers to adorn themselves with divine virtues and characters so as to be a cause of pleasure to </w:t>
      </w:r>
      <w:r w:rsidRPr="00627ED1">
        <w:rPr>
          <w:rStyle w:val="quotesterms"/>
        </w:rPr>
        <w:t>›Him Whom God shall make manifest‹</w:t>
      </w:r>
      <w:r w:rsidRPr="00627ED1">
        <w:t>. For example, He writes:</w:t>
      </w:r>
    </w:p>
    <w:p w14:paraId="2589ECF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121</w:t>
      </w:r>
      <w:r>
        <w:rPr>
          <w:rStyle w:val="structure"/>
        </w:rPr>
        <w:t>—en_19920000/</w:t>
      </w:r>
      <w:r w:rsidRPr="008F7947">
        <w:rPr>
          <w:rStyle w:val="structurevisible"/>
        </w:rPr>
        <w:t>&gt;</w:t>
      </w:r>
    </w:p>
    <w:p w14:paraId="37536E9B" w14:textId="77777777" w:rsidR="00C57E99" w:rsidRPr="00D266CC" w:rsidRDefault="00C57E99" w:rsidP="00D266CC">
      <w:pPr>
        <w:pStyle w:val="Quote1st"/>
        <w:rPr>
          <w:rStyle w:val="quotebahaiscriptureBab"/>
        </w:rPr>
      </w:pPr>
      <w:r w:rsidRPr="00F1736F">
        <w:rPr>
          <w:rStyle w:val="structurevisible"/>
        </w:rPr>
        <w:t>&lt;</w:t>
      </w:r>
      <w:r w:rsidRPr="00F1736F">
        <w:rPr>
          <w:rStyle w:val="structure"/>
        </w:rPr>
        <w:t>cit Bab_%►%_%_%►%_%_%—en_%—%_%</w:t>
      </w:r>
      <w:r w:rsidRPr="00F1736F">
        <w:rPr>
          <w:rStyle w:val="structurevisible"/>
        </w:rPr>
        <w:t>&gt;</w:t>
      </w:r>
      <w:r w:rsidR="00DC6AA6" w:rsidRPr="00230826">
        <w:rPr>
          <w:rStyle w:val="quotebahaiscriptureBab"/>
          <w:rFonts w:hint="cs"/>
        </w:rPr>
        <w:t>»</w:t>
      </w:r>
      <w:r w:rsidR="00627ED1" w:rsidRPr="00D266CC">
        <w:rPr>
          <w:rStyle w:val="quotebahaiscriptureBab"/>
        </w:rPr>
        <w:t>O ye that are invested with the Bayán! Ye should perform such deeds as would please God, your Lord earning thereby the good-pleasure of Him Whom God shall make manifest. Turn not your religion into a means of material gain, spending your life on vanities, and inheriting thereby on the Day of Resurrection</w:t>
      </w:r>
      <w:r w:rsidR="00627ED1" w:rsidRPr="00627ED1">
        <w:rPr>
          <w:rStyle w:val="FootnoteReference"/>
        </w:rPr>
        <w:footnoteReference w:id="132"/>
      </w:r>
      <w:r w:rsidR="00627ED1" w:rsidRPr="00D266CC">
        <w:rPr>
          <w:rStyle w:val="quotebahaiscriptureBab"/>
        </w:rPr>
        <w:t xml:space="preserve"> that which would displease Him Whom God shall make manifest, while ye deem that what ye do is right. If, however, ye observe piety in your Faith, God will surely nourish you from the treasuries of His heavenly grace. &lt;px49&gt;</w:t>
      </w:r>
    </w:p>
    <w:p w14:paraId="16C70BB9" w14:textId="77777777" w:rsidR="00C57E99" w:rsidRPr="002A2EA0"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1:</w:t>
      </w:r>
      <w:r>
        <w:rPr>
          <w:rStyle w:val="structureparIDparcounter"/>
        </w:rPr>
        <w:t>122</w:t>
      </w:r>
      <w:r>
        <w:rPr>
          <w:rStyle w:val="structure"/>
        </w:rPr>
        <w:t>—en_19920000/</w:t>
      </w:r>
      <w:r>
        <w:rPr>
          <w:rStyle w:val="structurevisible"/>
        </w:rPr>
        <w:t>&gt;</w:t>
      </w:r>
    </w:p>
    <w:p w14:paraId="6D1982C2" w14:textId="77777777" w:rsidR="00C57E99" w:rsidRDefault="00627ED1" w:rsidP="00C57E99">
      <w:pPr>
        <w:pStyle w:val="Quote1st"/>
      </w:pPr>
      <w:r w:rsidRPr="00D266CC">
        <w:rPr>
          <w:rStyle w:val="quotebahaiscriptureBab"/>
        </w:rPr>
        <w:t>Be ye sincere in your allegiance to Him Whom God shall make manifest, for the sake of God, your Lord, that perchance ye may, through devotion to His Faith, be redeemed on the Day of Resurrection.«</w:t>
      </w:r>
      <w:r w:rsidR="00C57E99" w:rsidRPr="00F1736F">
        <w:rPr>
          <w:rStyle w:val="structurevisible"/>
        </w:rPr>
        <w:t>&lt;/</w:t>
      </w:r>
      <w:r w:rsidR="00C57E99" w:rsidRPr="00F1736F">
        <w:rPr>
          <w:rStyle w:val="structure"/>
        </w:rPr>
        <w:t>cit</w:t>
      </w:r>
      <w:r w:rsidR="00C57E99" w:rsidRPr="00F1736F">
        <w:rPr>
          <w:rStyle w:val="structurevisible"/>
        </w:rPr>
        <w:t>&gt;</w:t>
      </w:r>
      <w:r w:rsidRPr="00627ED1">
        <w:t xml:space="preserve"> </w:t>
      </w:r>
      <w:r w:rsidRPr="00627ED1">
        <w:rPr>
          <w:rStyle w:val="FootnoteReference"/>
        </w:rPr>
        <w:footnoteReference w:id="133"/>
      </w:r>
    </w:p>
    <w:p w14:paraId="06BA426B"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123</w:t>
      </w:r>
      <w:r>
        <w:rPr>
          <w:rStyle w:val="structure"/>
        </w:rPr>
        <w:t>—en_19920000/</w:t>
      </w:r>
      <w:r w:rsidRPr="008F7947">
        <w:rPr>
          <w:rStyle w:val="structurevisible"/>
        </w:rPr>
        <w:t>&gt;</w:t>
      </w:r>
    </w:p>
    <w:p w14:paraId="3292B2C0" w14:textId="77777777" w:rsidR="00C57E99" w:rsidRDefault="00627ED1" w:rsidP="00C57E99">
      <w:pPr>
        <w:pStyle w:val="Bodyafterquote"/>
      </w:pPr>
      <w:r w:rsidRPr="00627ED1">
        <w:t xml:space="preserve">Anxious to ensure that none among His followers would act in such a way as to bring displeasure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advised His followers not only to purify their hearts from attachment to the things of this world, but in addition, should be clean and tidy in their appearance and clothing so as not to offend Him in case they should meet Him in public. He also forbade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to engage in heated arguments or disputes as practised in </w:t>
      </w:r>
      <w:r w:rsidRPr="00627ED1">
        <w:rPr>
          <w:highlight w:val="lightGray"/>
        </w:rPr>
        <w:t>Islamic</w:t>
      </w:r>
      <w:r w:rsidRPr="00627ED1">
        <w:t xml:space="preserve"> circles. The </w:t>
      </w:r>
      <w:r w:rsidRPr="00627ED1">
        <w:rPr>
          <w:highlight w:val="yellow"/>
        </w:rPr>
        <w:t>Muslim</w:t>
      </w:r>
      <w:r w:rsidRPr="00627ED1">
        <w:t xml:space="preserve"> clergy in their seminars, while discussing religious subjects, would often enter into heated controversy which usually resulted in physical fighting. The </w:t>
      </w:r>
      <w:r w:rsidRPr="00627ED1">
        <w:rPr>
          <w:highlight w:val="yellow"/>
        </w:rPr>
        <w:t>B</w:t>
      </w:r>
      <w:r w:rsidR="00C57E99" w:rsidRPr="000C7039">
        <w:rPr>
          <w:highlight w:val="yellow"/>
        </w:rPr>
        <w:t>á</w:t>
      </w:r>
      <w:r w:rsidRPr="00627ED1">
        <w:rPr>
          <w:highlight w:val="yellow"/>
        </w:rPr>
        <w:t>b</w:t>
      </w:r>
      <w:r w:rsidRPr="00627ED1">
        <w:t xml:space="preserve"> had warned His followers not to follow that example, because they might come in contact with </w:t>
      </w:r>
      <w:r w:rsidRPr="00627ED1">
        <w:rPr>
          <w:rStyle w:val="quotesterms"/>
        </w:rPr>
        <w:t>›Him Whom God shall make manifest‹</w:t>
      </w:r>
      <w:r w:rsidRPr="00627ED1">
        <w:t xml:space="preserve"> and their behaviour would displease Him. He exhorted them to be chaste in their writings and conversation,</w:t>
      </w:r>
      <w:r w:rsidRPr="00627ED1">
        <w:rPr>
          <w:rStyle w:val="structurepagenumber"/>
        </w:rPr>
        <w:t xml:space="preserve"> &lt;page 50</w:t>
      </w:r>
      <w:r w:rsidR="00B777C2">
        <w:rPr>
          <w:rStyle w:val="structurepagenumber"/>
        </w:rPr>
        <w:t>/&gt;</w:t>
      </w:r>
      <w:r w:rsidRPr="00627ED1">
        <w:t xml:space="preserve"> and always to be courteous in their manners. He admonishes them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in these words:</w:t>
      </w:r>
    </w:p>
    <w:p w14:paraId="40E04C36"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124</w:t>
      </w:r>
      <w:r>
        <w:rPr>
          <w:rStyle w:val="structure"/>
        </w:rPr>
        <w:t>—en_19920000/</w:t>
      </w:r>
      <w:r w:rsidRPr="008F7947">
        <w:rPr>
          <w:rStyle w:val="structurevisible"/>
        </w:rPr>
        <w:t>&gt;</w:t>
      </w:r>
    </w:p>
    <w:p w14:paraId="77D892FF"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»...ye have been forbidden in the Bayán to enter into idle disputation and controversy, that perchance on the Day of Resurrection ye may not engage in argumentation, and dispute with Him Whom God shall make manifest.«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4"/>
      </w:r>
    </w:p>
    <w:p w14:paraId="4A8C499B"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125</w:t>
      </w:r>
      <w:r>
        <w:rPr>
          <w:rStyle w:val="structure"/>
        </w:rPr>
        <w:t>—en_19920000/</w:t>
      </w:r>
      <w:r w:rsidRPr="008F7947">
        <w:rPr>
          <w:rStyle w:val="structurevisible"/>
        </w:rPr>
        <w:t>&gt;</w:t>
      </w:r>
    </w:p>
    <w:p w14:paraId="02F09AA6" w14:textId="77777777" w:rsidR="00C57E99" w:rsidRDefault="00C57E99" w:rsidP="00C57E99">
      <w:pPr>
        <w:pStyle w:val="Quote1st"/>
      </w:pPr>
      <w:r w:rsidRPr="00F1736F">
        <w:rPr>
          <w:rStyle w:val="structurevisible"/>
        </w:rPr>
        <w:lastRenderedPageBreak/>
        <w:t>&lt;</w:t>
      </w:r>
      <w:r w:rsidRPr="00F1736F">
        <w:rPr>
          <w:rStyle w:val="structure"/>
        </w:rPr>
        <w:t>cit Bab_%►%_%_%►%_%_%—en_%—%_%</w:t>
      </w:r>
      <w:r w:rsidRPr="00F1736F">
        <w:rPr>
          <w:rStyle w:val="structurevisible"/>
        </w:rPr>
        <w:t>&gt;</w:t>
      </w:r>
      <w:r w:rsidR="00627ED1" w:rsidRPr="00D266CC">
        <w:rPr>
          <w:rStyle w:val="quotebahaiscriptureBab"/>
        </w:rPr>
        <w:t>»In the Bayán God hath forbidden everyone to pronounce judgement against any soul, lest he may pass sentence upon God, his Lord, while regarding himself to be of the righteous, inasmuch as no one knoweth how the Cause of God will begin or end.«</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5"/>
      </w:r>
    </w:p>
    <w:p w14:paraId="636995E3"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126</w:t>
      </w:r>
      <w:r>
        <w:rPr>
          <w:rStyle w:val="structure"/>
        </w:rPr>
        <w:t>—en_19920000/</w:t>
      </w:r>
      <w:r w:rsidRPr="008F7947">
        <w:rPr>
          <w:rStyle w:val="structurevisible"/>
        </w:rPr>
        <w:t>&gt;</w:t>
      </w:r>
    </w:p>
    <w:p w14:paraId="64A81F86" w14:textId="77777777" w:rsidR="00C57E99" w:rsidRDefault="00627ED1" w:rsidP="00C57E99">
      <w:pPr>
        <w:pStyle w:val="Bodyafterquote"/>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testifies in the </w:t>
      </w:r>
      <w:r w:rsidRPr="00627ED1">
        <w:rPr>
          <w:highlight w:val="yellow"/>
        </w:rPr>
        <w:t>Bay</w:t>
      </w:r>
      <w:r w:rsidR="00C57E99" w:rsidRPr="000C7039">
        <w:rPr>
          <w:highlight w:val="yellow"/>
        </w:rPr>
        <w:t>á</w:t>
      </w:r>
      <w:r w:rsidRPr="00627ED1">
        <w:rPr>
          <w:highlight w:val="yellow"/>
        </w:rPr>
        <w:t>n</w:t>
      </w:r>
      <w:r w:rsidRPr="00627ED1">
        <w:t xml:space="preserve"> that the greatest proof of </w:t>
      </w:r>
      <w:r w:rsidRPr="00627ED1">
        <w:rPr>
          <w:rStyle w:val="quotesterms"/>
        </w:rPr>
        <w:t>›Him Whom God shall make manifest‹</w:t>
      </w:r>
      <w:r w:rsidRPr="00627ED1">
        <w:t xml:space="preserve"> is the revelation of His Words. He further states that should anyone claim this station falsely, he will not be able to sustain it, as he will be powerless to adduce any proof. Nevertheless, for the sake of honouring the station of </w:t>
      </w:r>
      <w:r w:rsidRPr="00627ED1">
        <w:rPr>
          <w:rStyle w:val="quotesterms"/>
        </w:rPr>
        <w:t>›Him Whom God shall make manifest‹</w:t>
      </w:r>
      <w:r w:rsidRPr="00627ED1">
        <w:t xml:space="preserve">, and in order to prevent anyone from mistakenly opposing His person the </w:t>
      </w:r>
      <w:r w:rsidRPr="00627ED1">
        <w:rPr>
          <w:highlight w:val="yellow"/>
        </w:rPr>
        <w:t>B</w:t>
      </w:r>
      <w:r w:rsidR="00C57E99" w:rsidRPr="000C7039">
        <w:rPr>
          <w:highlight w:val="yellow"/>
        </w:rPr>
        <w:t>á</w:t>
      </w:r>
      <w:r w:rsidRPr="00627ED1">
        <w:rPr>
          <w:highlight w:val="yellow"/>
        </w:rPr>
        <w:t>b</w:t>
      </w:r>
      <w:r w:rsidRPr="00627ED1">
        <w:t xml:space="preserve"> warned His followers not to oppose anyone who might claim that station. He has clearly stated:</w:t>
      </w:r>
    </w:p>
    <w:p w14:paraId="20CE4467"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127</w:t>
      </w:r>
      <w:r>
        <w:rPr>
          <w:rStyle w:val="structure"/>
        </w:rPr>
        <w:t>—en_19920000/</w:t>
      </w:r>
      <w:r w:rsidRPr="008F7947">
        <w:rPr>
          <w:rStyle w:val="structurevisible"/>
        </w:rPr>
        <w:t>&gt;</w:t>
      </w:r>
    </w:p>
    <w:p w14:paraId="2422EC66"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»Should any one make a statement, and fail to support it by any proof, reject him not.«</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6"/>
      </w:r>
    </w:p>
    <w:p w14:paraId="6AD3DBBF"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128</w:t>
      </w:r>
      <w:r>
        <w:rPr>
          <w:rStyle w:val="structure"/>
        </w:rPr>
        <w:t>—en_19920000/</w:t>
      </w:r>
      <w:r w:rsidRPr="008F7947">
        <w:rPr>
          <w:rStyle w:val="structurevisible"/>
        </w:rPr>
        <w:t>&gt;</w:t>
      </w:r>
    </w:p>
    <w:p w14:paraId="5CA20E4B" w14:textId="77777777" w:rsidR="00C57E99" w:rsidRDefault="00627ED1" w:rsidP="00C57E99">
      <w:pPr>
        <w:pStyle w:val="Bodyafterquote"/>
      </w:pPr>
      <w:r w:rsidRPr="00627ED1">
        <w:t>And again:</w:t>
      </w:r>
    </w:p>
    <w:p w14:paraId="500B4044"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129</w:t>
      </w:r>
      <w:r>
        <w:rPr>
          <w:rStyle w:val="structure"/>
        </w:rPr>
        <w:t>—en_19920000/</w:t>
      </w:r>
      <w:r w:rsidRPr="008F7947">
        <w:rPr>
          <w:rStyle w:val="structurevisible"/>
        </w:rPr>
        <w:t>&gt;</w:t>
      </w:r>
    </w:p>
    <w:p w14:paraId="5AAD558E" w14:textId="77777777" w:rsidR="00C57E99" w:rsidRDefault="00C57E99" w:rsidP="00C57E99">
      <w:pPr>
        <w:pStyle w:val="Quote1st"/>
      </w:pPr>
      <w:r w:rsidRPr="00F1736F">
        <w:rPr>
          <w:rStyle w:val="structurevisible"/>
        </w:rPr>
        <w:t>&lt;</w:t>
      </w:r>
      <w:r w:rsidRPr="00F1736F">
        <w:rPr>
          <w:rStyle w:val="structure"/>
        </w:rPr>
        <w:t>cit Bab_%►%_%_%►%_%_%—en_%—%_%</w:t>
      </w:r>
      <w:r w:rsidRPr="00F1736F">
        <w:rPr>
          <w:rStyle w:val="structurevisible"/>
        </w:rPr>
        <w:t>&gt;</w:t>
      </w:r>
      <w:r w:rsidR="00627ED1" w:rsidRPr="00D266CC">
        <w:rPr>
          <w:rStyle w:val="quotebahaiscriptureBab"/>
        </w:rPr>
        <w:t>»O ye who are invested with the Bayán! Should ye be apprised of a person laying claim to a Cause and revealing verses which to outward seeming are unlikely to have been revealed by anyone else save God, the &lt;px50&gt; Help in Peril, the Self-Subsisting, do not pass sentence against him, lest ye may inadvertently pass sentence against Him Whom God shall make manifest. Say, He Whom God shall make manifest is but one of you; He will make Himself known unto you on the Day of Resurrection. Ye shall know God when the Manifestation of His Own Self is made known unto you, that perchance ye may not stray far from His Path.«</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7"/>
      </w:r>
    </w:p>
    <w:p w14:paraId="46B8152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130</w:t>
      </w:r>
      <w:r>
        <w:rPr>
          <w:rStyle w:val="structure"/>
        </w:rPr>
        <w:t>—en_19920000/</w:t>
      </w:r>
      <w:r w:rsidRPr="008F7947">
        <w:rPr>
          <w:rStyle w:val="structurevisible"/>
        </w:rPr>
        <w:t>&gt;</w:t>
      </w:r>
    </w:p>
    <w:p w14:paraId="1F1080F1" w14:textId="77777777" w:rsidR="00C57E99" w:rsidRDefault="00627ED1" w:rsidP="00C57E99">
      <w:pPr>
        <w:pStyle w:val="Bodyafterquote"/>
      </w:pPr>
      <w:r w:rsidRPr="00627ED1">
        <w:t xml:space="preserve">As a token of respect for </w:t>
      </w:r>
      <w:r w:rsidRPr="00627ED1">
        <w:rPr>
          <w:rStyle w:val="quotesterms"/>
        </w:rPr>
        <w:t>›Him Whom God shall make manifest‹</w:t>
      </w:r>
      <w:r w:rsidRPr="00627ED1">
        <w:t xml:space="preserve">, Whose station is regarded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as being far exalted above the comprehension of the believers, the </w:t>
      </w:r>
      <w:r w:rsidRPr="00627ED1">
        <w:rPr>
          <w:highlight w:val="yellow"/>
        </w:rPr>
        <w:t>B</w:t>
      </w:r>
      <w:r w:rsidR="00C57E99" w:rsidRPr="000C7039">
        <w:rPr>
          <w:highlight w:val="yellow"/>
        </w:rPr>
        <w:t>á</w:t>
      </w:r>
      <w:r w:rsidRPr="00627ED1">
        <w:rPr>
          <w:highlight w:val="yellow"/>
        </w:rPr>
        <w:t>b</w:t>
      </w:r>
      <w:r w:rsidRPr="00627ED1">
        <w:t xml:space="preserve"> has forbidden His followers to ask any questions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except those which are worthy of His station. He reveals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w:t>
      </w:r>
    </w:p>
    <w:p w14:paraId="572F561F"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131</w:t>
      </w:r>
      <w:r>
        <w:rPr>
          <w:rStyle w:val="structure"/>
        </w:rPr>
        <w:t>—en_19920000/</w:t>
      </w:r>
      <w:r w:rsidRPr="008F7947">
        <w:rPr>
          <w:rStyle w:val="structurevisible"/>
        </w:rPr>
        <w:t>&gt;</w:t>
      </w:r>
    </w:p>
    <w:p w14:paraId="4E07C26C" w14:textId="77777777" w:rsidR="00C57E99" w:rsidRDefault="00C57E99" w:rsidP="00D266CC">
      <w:pPr>
        <w:pStyle w:val="Quote1st"/>
      </w:pPr>
      <w:r w:rsidRPr="00F1736F">
        <w:rPr>
          <w:rStyle w:val="structurevisible"/>
        </w:rPr>
        <w:t>&lt;</w:t>
      </w:r>
      <w:r w:rsidRPr="00F1736F">
        <w:rPr>
          <w:rStyle w:val="structure"/>
        </w:rPr>
        <w:t>cit Bab_%►%_%_%►%_%_%—en_%—%_%</w:t>
      </w:r>
      <w:r w:rsidRPr="00F1736F">
        <w:rPr>
          <w:rStyle w:val="structurevisible"/>
        </w:rPr>
        <w:t>&gt;</w:t>
      </w:r>
      <w:r w:rsidR="00DC6AA6" w:rsidRPr="00230826">
        <w:rPr>
          <w:rStyle w:val="quotebahaiscriptureBab"/>
          <w:rFonts w:hint="cs"/>
        </w:rPr>
        <w:t>»</w:t>
      </w:r>
      <w:r w:rsidR="00627ED1" w:rsidRPr="00D266CC">
        <w:rPr>
          <w:rStyle w:val="quotebahaiscriptureBab"/>
        </w:rPr>
        <w:t>It is not permissible to ask questions from Him Whom God will make manifest, except that which well beseemeth Him. For His station is that of the Essence of divine Revelation... Should anyone desire to ask questions, he is allowed to do so only in writing, that he may derive ample understanding from His written reply and that it may serve as a</w:t>
      </w:r>
      <w:r w:rsidR="00627ED1" w:rsidRPr="00627ED1">
        <w:rPr>
          <w:rStyle w:val="structurepagenumber"/>
        </w:rPr>
        <w:t xml:space="preserve"> &lt;page 51</w:t>
      </w:r>
      <w:r w:rsidR="00B777C2">
        <w:rPr>
          <w:rStyle w:val="structurepagenumber"/>
        </w:rPr>
        <w:t>/&gt;</w:t>
      </w:r>
      <w:r w:rsidR="00627ED1" w:rsidRPr="00D266CC">
        <w:rPr>
          <w:rStyle w:val="quotebahaiscriptureBab"/>
        </w:rPr>
        <w:t xml:space="preserve"> sign from his Beloved. However, let no one ask aught that may prove unworthy of His lofty station. For instance, were a person to inquire the price of straw from a merchant of rubies, how ignorant would he be and how unacceptable. Similarly unacceptable would be the questions of the highest-ranking people of the world in His presence, except such words as He Himself would utter about Himself in the Day of His manifestation.«</w:t>
      </w:r>
      <w:r w:rsidRPr="00F1736F">
        <w:rPr>
          <w:rStyle w:val="structurevisible"/>
        </w:rPr>
        <w:t>&lt;/</w:t>
      </w:r>
      <w:r w:rsidRPr="00F1736F">
        <w:rPr>
          <w:rStyle w:val="structure"/>
        </w:rPr>
        <w:t>cit</w:t>
      </w:r>
      <w:r w:rsidRPr="00F1736F">
        <w:rPr>
          <w:rStyle w:val="structurevisible"/>
        </w:rPr>
        <w:t>&gt;</w:t>
      </w:r>
      <w:r w:rsidR="00627ED1" w:rsidRPr="00627ED1">
        <w:t xml:space="preserve"> </w:t>
      </w:r>
      <w:r w:rsidR="00627ED1" w:rsidRPr="00627ED1">
        <w:rPr>
          <w:rStyle w:val="FootnoteReference"/>
        </w:rPr>
        <w:footnoteReference w:id="138"/>
      </w:r>
    </w:p>
    <w:p w14:paraId="1ABA76F0"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132</w:t>
      </w:r>
      <w:r>
        <w:rPr>
          <w:rStyle w:val="structure"/>
        </w:rPr>
        <w:t>—en_19920000/</w:t>
      </w:r>
      <w:r w:rsidRPr="008F7947">
        <w:rPr>
          <w:rStyle w:val="structurevisible"/>
        </w:rPr>
        <w:t>&gt;</w:t>
      </w:r>
    </w:p>
    <w:p w14:paraId="7E719686" w14:textId="77777777" w:rsidR="00C57E99" w:rsidRDefault="00627ED1" w:rsidP="00C57E99">
      <w:pPr>
        <w:pStyle w:val="Bodyafterquote"/>
      </w:pPr>
      <w:r w:rsidRPr="00627ED1">
        <w:t>In another instance He writes:</w:t>
      </w:r>
    </w:p>
    <w:p w14:paraId="66A87B81"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133</w:t>
      </w:r>
      <w:r>
        <w:rPr>
          <w:rStyle w:val="structure"/>
        </w:rPr>
        <w:t>—en_19920000/</w:t>
      </w:r>
      <w:r w:rsidRPr="008F7947">
        <w:rPr>
          <w:rStyle w:val="structurevisible"/>
        </w:rPr>
        <w:t>&gt;</w:t>
      </w:r>
    </w:p>
    <w:p w14:paraId="6896E232" w14:textId="77777777" w:rsidR="00C57E99" w:rsidRPr="00D266CC" w:rsidRDefault="00C57E99" w:rsidP="00D266CC">
      <w:pPr>
        <w:pStyle w:val="Quote1st"/>
        <w:rPr>
          <w:rStyle w:val="quotebahaiscriptureBab"/>
        </w:rPr>
      </w:pPr>
      <w:r w:rsidRPr="00F1736F">
        <w:rPr>
          <w:rStyle w:val="structurevisible"/>
        </w:rPr>
        <w:t>&lt;</w:t>
      </w:r>
      <w:r w:rsidRPr="00F1736F">
        <w:rPr>
          <w:rStyle w:val="structure"/>
        </w:rPr>
        <w:t>cit Bab_%►%_%_%►%_%_%—en_%—%_%</w:t>
      </w:r>
      <w:r w:rsidRPr="00F1736F">
        <w:rPr>
          <w:rStyle w:val="structurevisible"/>
        </w:rPr>
        <w:t>&gt;</w:t>
      </w:r>
      <w:r w:rsidR="00DC6AA6" w:rsidRPr="00230826">
        <w:rPr>
          <w:rStyle w:val="quotebahaiscriptureBab"/>
          <w:rFonts w:hint="cs"/>
        </w:rPr>
        <w:t>»</w:t>
      </w:r>
      <w:r w:rsidR="00627ED1" w:rsidRPr="00D266CC">
        <w:rPr>
          <w:rStyle w:val="quotebahaiscriptureBab"/>
        </w:rPr>
        <w:t>When the Day-Star of Bahá will shine resplendent above the horizon of eternity it is incumbent upon you to present yourselves before His Throne. Beware lest ye be seated in His presence or ask questions without His leave. Fear ye God, O concourse of the Mirrors.</w:t>
      </w:r>
    </w:p>
    <w:p w14:paraId="7F708C4D" w14:textId="77777777" w:rsidR="00C57E99" w:rsidRPr="002A2EA0"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1:</w:t>
      </w:r>
      <w:r>
        <w:rPr>
          <w:rStyle w:val="structureparIDparcounter"/>
        </w:rPr>
        <w:t>134</w:t>
      </w:r>
      <w:r>
        <w:rPr>
          <w:rStyle w:val="structure"/>
        </w:rPr>
        <w:t>—en_19920000/</w:t>
      </w:r>
      <w:r>
        <w:rPr>
          <w:rStyle w:val="structurevisible"/>
        </w:rPr>
        <w:t>&gt;</w:t>
      </w:r>
    </w:p>
    <w:p w14:paraId="1BC354A5" w14:textId="77777777" w:rsidR="00C57E99" w:rsidRPr="00D266CC" w:rsidRDefault="00627ED1" w:rsidP="00C57E99">
      <w:pPr>
        <w:pStyle w:val="Quotecont"/>
        <w:rPr>
          <w:rStyle w:val="quotebahaiscriptureBab"/>
        </w:rPr>
      </w:pPr>
      <w:r w:rsidRPr="00D266CC">
        <w:rPr>
          <w:rStyle w:val="quotebahaiscriptureBab"/>
        </w:rPr>
        <w:t>Beg ye of Him the wondrous tokens of His favour that He may graciously reveal for you whatever He willeth and desireth, inasmuch as on that Day all the revelations of divine bounty shall circle around the Seat of His glory and emanate from His presence, could ye but understand it.</w:t>
      </w:r>
    </w:p>
    <w:p w14:paraId="2F92FC5C" w14:textId="77777777" w:rsidR="00C57E99" w:rsidRPr="002A2EA0"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1:</w:t>
      </w:r>
      <w:r>
        <w:rPr>
          <w:rStyle w:val="structureparIDparcounter"/>
        </w:rPr>
        <w:t>135</w:t>
      </w:r>
      <w:r>
        <w:rPr>
          <w:rStyle w:val="structure"/>
        </w:rPr>
        <w:t>—en_19920000/</w:t>
      </w:r>
      <w:r>
        <w:rPr>
          <w:rStyle w:val="structurevisible"/>
        </w:rPr>
        <w:t>&gt;</w:t>
      </w:r>
    </w:p>
    <w:p w14:paraId="34E814AA" w14:textId="77777777" w:rsidR="00C57E99" w:rsidRDefault="00627ED1" w:rsidP="00C57E99">
      <w:pPr>
        <w:pStyle w:val="Quotecont"/>
      </w:pPr>
      <w:r w:rsidRPr="00D266CC">
        <w:rPr>
          <w:rStyle w:val="quotebahaiscriptureBab"/>
        </w:rPr>
        <w:t>It behooveth you to remain silent before His Throne, for indeed of all the things which have been created between heaven and earth nothing on that Day will be deemed more fitting than the observance of silence.«</w:t>
      </w:r>
      <w:r w:rsidR="00C57E99" w:rsidRPr="00F1736F">
        <w:rPr>
          <w:rStyle w:val="structurevisible"/>
        </w:rPr>
        <w:t>&lt;/</w:t>
      </w:r>
      <w:r w:rsidR="00C57E99" w:rsidRPr="00F1736F">
        <w:rPr>
          <w:rStyle w:val="structure"/>
        </w:rPr>
        <w:t>cit</w:t>
      </w:r>
      <w:r w:rsidR="00C57E99" w:rsidRPr="00F1736F">
        <w:rPr>
          <w:rStyle w:val="structurevisible"/>
        </w:rPr>
        <w:t>&gt;</w:t>
      </w:r>
      <w:r w:rsidRPr="00627ED1">
        <w:t xml:space="preserve"> </w:t>
      </w:r>
      <w:r w:rsidRPr="00627ED1">
        <w:rPr>
          <w:rStyle w:val="FootnoteReference"/>
        </w:rPr>
        <w:footnoteReference w:id="139"/>
      </w:r>
    </w:p>
    <w:p w14:paraId="466D7CEC"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136</w:t>
      </w:r>
      <w:r>
        <w:rPr>
          <w:rStyle w:val="structure"/>
        </w:rPr>
        <w:t>—en_19920000/</w:t>
      </w:r>
      <w:r w:rsidRPr="008F7947">
        <w:rPr>
          <w:rStyle w:val="structurevisible"/>
        </w:rPr>
        <w:t>&gt;</w:t>
      </w:r>
    </w:p>
    <w:p w14:paraId="715E484B" w14:textId="77777777" w:rsidR="00C57E99" w:rsidRDefault="00627ED1" w:rsidP="00C57E99">
      <w:pPr>
        <w:pStyle w:val="Bodyafterquote"/>
      </w:pPr>
      <w:r w:rsidRPr="00627ED1">
        <w:lastRenderedPageBreak/>
        <w:t xml:space="preserve">However,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annulled this prohibition of the </w:t>
      </w:r>
      <w:r w:rsidRPr="00627ED1">
        <w:rPr>
          <w:highlight w:val="yellow"/>
        </w:rPr>
        <w:t>B</w:t>
      </w:r>
      <w:r w:rsidR="00C57E99" w:rsidRPr="000C7039">
        <w:rPr>
          <w:highlight w:val="yellow"/>
        </w:rPr>
        <w:t>á</w:t>
      </w:r>
      <w:r w:rsidRPr="00627ED1">
        <w:rPr>
          <w:highlight w:val="yellow"/>
        </w:rPr>
        <w:t>b</w:t>
      </w:r>
      <w:r w:rsidRPr="00627ED1">
        <w:t xml:space="preserve">. In the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He stated that the believers were free to ask any question from Him.</w:t>
      </w:r>
    </w:p>
    <w:p w14:paraId="490847ED"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137</w:t>
      </w:r>
      <w:r>
        <w:rPr>
          <w:rStyle w:val="structure"/>
        </w:rPr>
        <w:t>—en_19920000/</w:t>
      </w:r>
      <w:r w:rsidRPr="008F7947">
        <w:rPr>
          <w:rStyle w:val="structurevisible"/>
        </w:rPr>
        <w:t>&gt;</w:t>
      </w:r>
    </w:p>
    <w:p w14:paraId="5DBC317A" w14:textId="77777777" w:rsidR="00C57E99" w:rsidRPr="008E369F" w:rsidRDefault="00627ED1" w:rsidP="00C57E99">
      <w:pPr>
        <w:pStyle w:val="Bodycont"/>
      </w:pPr>
      <w:r w:rsidRPr="00627ED1">
        <w:t xml:space="preserve">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so exalted in the sight of the </w:t>
      </w:r>
      <w:r w:rsidRPr="00627ED1">
        <w:rPr>
          <w:highlight w:val="yellow"/>
        </w:rPr>
        <w:t>B</w:t>
      </w:r>
      <w:r w:rsidR="00C57E99" w:rsidRPr="000C7039">
        <w:rPr>
          <w:highlight w:val="yellow"/>
        </w:rPr>
        <w:t>á</w:t>
      </w:r>
      <w:r w:rsidRPr="00627ED1">
        <w:rPr>
          <w:highlight w:val="yellow"/>
        </w:rPr>
        <w:t>b</w:t>
      </w:r>
      <w:r w:rsidRPr="00627ED1">
        <w:t xml:space="preserve"> that He has directed His followers, as a sign of respect, to arise from their places when they hear the words </w:t>
      </w:r>
      <w:r w:rsidRPr="00627ED1">
        <w:rPr>
          <w:rStyle w:val="quotesterms"/>
        </w:rPr>
        <w:t>›Him Whom God shall make manifest‹</w:t>
      </w:r>
      <w:r w:rsidRPr="00627ED1">
        <w:t xml:space="preserve">. He also ordains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that in every meeting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should leave a seat of honour vacant for Him. </w:t>
      </w:r>
      <w:r w:rsidRPr="00627ED1">
        <w:rPr>
          <w:highlight w:val="darkGreen"/>
        </w:rPr>
        <w:t>&lt;px51&gt;</w:t>
      </w:r>
    </w:p>
    <w:p w14:paraId="17C3021E"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138</w:t>
      </w:r>
      <w:r>
        <w:rPr>
          <w:rStyle w:val="structure"/>
        </w:rPr>
        <w:t>—en_19920000/</w:t>
      </w:r>
      <w:r w:rsidRPr="008F7947">
        <w:rPr>
          <w:rStyle w:val="structurevisible"/>
        </w:rPr>
        <w:t>&gt;</w:t>
      </w:r>
    </w:p>
    <w:p w14:paraId="2F3508D9" w14:textId="77777777" w:rsidR="00C57E99" w:rsidRDefault="00627ED1" w:rsidP="00C57E99">
      <w:pPr>
        <w:pStyle w:val="Bodycont"/>
      </w:pPr>
      <w:r w:rsidRPr="00627ED1">
        <w:t xml:space="preserve">In the same Book, the </w:t>
      </w:r>
      <w:r w:rsidRPr="00627ED1">
        <w:rPr>
          <w:highlight w:val="yellow"/>
        </w:rPr>
        <w:t>B</w:t>
      </w:r>
      <w:r w:rsidR="00C57E99" w:rsidRPr="000C7039">
        <w:rPr>
          <w:highlight w:val="yellow"/>
        </w:rPr>
        <w:t>á</w:t>
      </w:r>
      <w:r w:rsidRPr="00627ED1">
        <w:rPr>
          <w:highlight w:val="yellow"/>
        </w:rPr>
        <w:t>b</w:t>
      </w:r>
      <w:r w:rsidRPr="00627ED1">
        <w:t xml:space="preserve"> makes a statement which reveals His sense of humour. He says that </w:t>
      </w:r>
      <w:r w:rsidRPr="00627ED1">
        <w:rPr>
          <w:rStyle w:val="quotesterms"/>
        </w:rPr>
        <w:t>›He Whom God shall make manifest‹</w:t>
      </w:r>
      <w:r w:rsidRPr="00627ED1">
        <w:t xml:space="preserve"> will also leave a seat of honour vacant in His own home, because the believers will not recognize Him! He will be inwardly amused by those who venerate His name while remaining veiled from Him at the time of His Revelation.</w:t>
      </w:r>
    </w:p>
    <w:p w14:paraId="20A13F68" w14:textId="77777777" w:rsidR="00C57E99" w:rsidRPr="008F7947" w:rsidRDefault="00C57E99" w:rsidP="00C57E99">
      <w:pPr>
        <w:pStyle w:val="ParCountercont"/>
        <w:framePr w:wrap="notBeside"/>
        <w:rPr>
          <w:rFonts w:eastAsia="Calibri"/>
        </w:rPr>
      </w:pPr>
      <w:r w:rsidRPr="008F7947">
        <w:rPr>
          <w:rStyle w:val="structurevisible"/>
        </w:rPr>
        <w:t>&lt;</w:t>
      </w:r>
      <w:r>
        <w:rPr>
          <w:rStyle w:val="structure"/>
        </w:rPr>
        <w:t>par TaherzadehA_Covenant_</w:t>
      </w:r>
      <w:r w:rsidRPr="008F7947">
        <w:rPr>
          <w:rStyle w:val="structureparIDchapcounter"/>
        </w:rPr>
        <w:t>1:</w:t>
      </w:r>
      <w:r w:rsidRPr="008F7947">
        <w:rPr>
          <w:rStyle w:val="structureparIDparcounter"/>
        </w:rPr>
        <w:t>139</w:t>
      </w:r>
      <w:r>
        <w:rPr>
          <w:rStyle w:val="structure"/>
        </w:rPr>
        <w:t>—en_19920000/</w:t>
      </w:r>
      <w:r w:rsidRPr="008F7947">
        <w:rPr>
          <w:rStyle w:val="structurevisible"/>
        </w:rPr>
        <w:t>&gt;</w:t>
      </w:r>
    </w:p>
    <w:p w14:paraId="650A32B3" w14:textId="77777777" w:rsidR="00C57E99" w:rsidRDefault="00627ED1" w:rsidP="00C57E99">
      <w:pPr>
        <w:pStyle w:val="Bodycont"/>
      </w:pPr>
      <w:r w:rsidRPr="00627ED1">
        <w:t xml:space="preserve">Innumerable are passages in the Writings of the </w:t>
      </w:r>
      <w:r w:rsidRPr="00627ED1">
        <w:rPr>
          <w:highlight w:val="yellow"/>
        </w:rPr>
        <w:t>B</w:t>
      </w:r>
      <w:r w:rsidR="00C57E99" w:rsidRPr="000C7039">
        <w:rPr>
          <w:highlight w:val="yellow"/>
        </w:rPr>
        <w:t>á</w:t>
      </w:r>
      <w:r w:rsidRPr="00627ED1">
        <w:rPr>
          <w:highlight w:val="yellow"/>
        </w:rPr>
        <w:t>b</w:t>
      </w:r>
      <w:r w:rsidRPr="00627ED1">
        <w:t xml:space="preserve"> in which He extols the station of Him Whom God shall make manifest, portrays His person as majestic, awe-inspiring, incomparable and infinitely glorious, describes the inconceivable greatness of His Revelation, regards Himself as the lowliest servant at His threshold, recognizes Him as the Source of His own Revelation and the object of His adoration, and cherishes the desire to lay down His life in His path. Indeed, no Manifestation of God has ever made such a mighty Covenant with His followers regarding the Manifestation Who was to follow.</w:t>
      </w:r>
      <w:r w:rsidRPr="00627ED1">
        <w:rPr>
          <w:rStyle w:val="structurepagenumber"/>
        </w:rPr>
        <w:t xml:space="preserve"> &lt;page 52</w:t>
      </w:r>
      <w:bookmarkStart w:id="8" w:name="ch2"/>
      <w:bookmarkEnd w:id="8"/>
      <w:r w:rsidR="00B777C2">
        <w:rPr>
          <w:rStyle w:val="structurepagenumber"/>
        </w:rPr>
        <w:t>/&gt;</w:t>
      </w:r>
    </w:p>
    <w:p w14:paraId="5347E687"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w:t>
      </w:r>
      <w:r w:rsidRPr="00835AAF">
        <w:rPr>
          <w:rStyle w:val="structure"/>
        </w:rPr>
        <w:t>:0</w:t>
      </w:r>
      <w:r>
        <w:rPr>
          <w:rStyle w:val="structure"/>
        </w:rPr>
        <w:t>—en_19920000/</w:t>
      </w:r>
      <w:r w:rsidRPr="00835AAF">
        <w:rPr>
          <w:rStyle w:val="structurevisible"/>
        </w:rPr>
        <w:t>&gt;</w:t>
      </w:r>
      <w:r>
        <w:t>CHAPTER TWO</w:t>
      </w:r>
      <w:r>
        <w:br/>
      </w:r>
      <w:r w:rsidR="00627ED1" w:rsidRPr="00627ED1">
        <w:t xml:space="preserve">The Fulfilment of the Covenant of the </w:t>
      </w:r>
      <w:r w:rsidR="00627ED1" w:rsidRPr="00627ED1">
        <w:rPr>
          <w:highlight w:val="yellow"/>
        </w:rPr>
        <w:t>B</w:t>
      </w:r>
      <w:r w:rsidRPr="000C7039">
        <w:rPr>
          <w:highlight w:val="yellow"/>
        </w:rPr>
        <w:t>á</w:t>
      </w:r>
      <w:r w:rsidR="00627ED1" w:rsidRPr="00627ED1">
        <w:rPr>
          <w:highlight w:val="yellow"/>
        </w:rPr>
        <w:t>b</w:t>
      </w:r>
    </w:p>
    <w:p w14:paraId="0863994B" w14:textId="77777777" w:rsidR="00C57E99" w:rsidRPr="00A661DA" w:rsidRDefault="00C57E99" w:rsidP="00C57E99">
      <w:pPr>
        <w:pStyle w:val="ParCounter1s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1</w:t>
      </w:r>
      <w:r>
        <w:rPr>
          <w:rStyle w:val="structure"/>
        </w:rPr>
        <w:t>—en_19920000/</w:t>
      </w:r>
      <w:r w:rsidRPr="00A661DA">
        <w:rPr>
          <w:rStyle w:val="structurevisible"/>
        </w:rPr>
        <w:t>&gt;</w:t>
      </w:r>
    </w:p>
    <w:p w14:paraId="6FFC9A53" w14:textId="77777777" w:rsidR="00C57E99" w:rsidRDefault="00627ED1" w:rsidP="00C57E99">
      <w:pPr>
        <w:pStyle w:val="Body1st"/>
      </w:pPr>
      <w:r w:rsidRPr="00627ED1">
        <w:t xml:space="preserve">The promise of the </w:t>
      </w:r>
      <w:r w:rsidRPr="00627ED1">
        <w:rPr>
          <w:highlight w:val="yellow"/>
        </w:rPr>
        <w:t>B</w:t>
      </w:r>
      <w:r w:rsidR="00C57E99" w:rsidRPr="000C7039">
        <w:rPr>
          <w:highlight w:val="yellow"/>
        </w:rPr>
        <w:t>á</w:t>
      </w:r>
      <w:r w:rsidRPr="00627ED1">
        <w:rPr>
          <w:highlight w:val="yellow"/>
        </w:rPr>
        <w:t>b</w:t>
      </w:r>
      <w:r w:rsidRPr="00627ED1">
        <w:t xml:space="preserve">, so unequivocally proclaimed concerning the appearance of </w:t>
      </w:r>
      <w:r w:rsidRPr="00627ED1">
        <w:rPr>
          <w:rStyle w:val="quotesterms"/>
        </w:rPr>
        <w:t>›Him Whom God shall make manifest‹</w:t>
      </w:r>
      <w:r w:rsidRPr="00627ED1">
        <w:t xml:space="preserve">, was indeed fulfilled in the year nine (1852-53) with the birth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Within that darksome dungeon, the Most Great Spirit of God descended upon the radiant soul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He breathed the foul air of a filthy and pestilential underground pit, chained and fettered in the most appalling conditions and surrounded by criminals and assassins.</w:t>
      </w:r>
      <w:r w:rsidRPr="00627ED1">
        <w:rPr>
          <w:rStyle w:val="FootnoteReference"/>
        </w:rPr>
        <w:footnoteReference w:id="140"/>
      </w:r>
      <w:r w:rsidRPr="00627ED1">
        <w:t xml:space="preserve"> That the light of this mighty Revelation should break upon the world in that gloomy place and in such dramatic circumstances is a mystery that continues to baffle our imagination.</w:t>
      </w:r>
    </w:p>
    <w:p w14:paraId="48B95850"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w:t>
      </w:r>
      <w:r>
        <w:rPr>
          <w:rStyle w:val="structure"/>
        </w:rPr>
        <w:t>—en_19920000/</w:t>
      </w:r>
      <w:r w:rsidRPr="00A661DA">
        <w:rPr>
          <w:rStyle w:val="structurevisible"/>
        </w:rPr>
        <w:t>&gt;</w:t>
      </w:r>
    </w:p>
    <w:p w14:paraId="097DE024" w14:textId="77777777" w:rsidR="00C57E99" w:rsidRDefault="00627ED1" w:rsidP="00C57E99">
      <w:pPr>
        <w:pStyle w:val="Bodycont"/>
      </w:pPr>
      <w:r w:rsidRPr="00627ED1">
        <w:t xml:space="preserve">The Dispensation of the </w:t>
      </w:r>
      <w:r w:rsidRPr="00627ED1">
        <w:rPr>
          <w:highlight w:val="yellow"/>
        </w:rPr>
        <w:t>B</w:t>
      </w:r>
      <w:r w:rsidR="00C57E99" w:rsidRPr="000C7039">
        <w:rPr>
          <w:highlight w:val="yellow"/>
        </w:rPr>
        <w:t>á</w:t>
      </w:r>
      <w:r w:rsidRPr="00627ED1">
        <w:rPr>
          <w:highlight w:val="yellow"/>
        </w:rPr>
        <w:t>b</w:t>
      </w:r>
      <w:r w:rsidRPr="00627ED1">
        <w:t xml:space="preserve"> had now come to its end, and His Covenant was fulfilled. For the believers who learned of it later on, the first glimmerings of this still newer Revelation appeared in the form of a sublime ode known by the Persian believers as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highlight w:val="yellow"/>
        </w:rPr>
        <w:t>Ra</w:t>
      </w:r>
      <w:r w:rsidR="00C57E99" w:rsidRPr="000C7039">
        <w:rPr>
          <w:rStyle w:val="BookTitle"/>
          <w:highlight w:val="yellow"/>
        </w:rPr>
        <w:t>ḥ</w:t>
      </w:r>
      <w:r w:rsidRPr="00627ED1">
        <w:rPr>
          <w:rStyle w:val="BookTitle"/>
          <w:highlight w:val="yellow"/>
        </w:rPr>
        <w:t>-i-</w:t>
      </w:r>
      <w:r w:rsidR="00C57E99" w:rsidRPr="000C7039">
        <w:rPr>
          <w:rStyle w:val="BookTitle"/>
          <w:highlight w:val="yellow"/>
        </w:rPr>
        <w:t>ʿ</w:t>
      </w:r>
      <w:r w:rsidRPr="00627ED1">
        <w:rPr>
          <w:rStyle w:val="BookTitle"/>
          <w:highlight w:val="yellow"/>
        </w:rPr>
        <w:t>Am</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revealed by the Tongue of Grandeur in that dungeon. The verses revealed in this soul-stirring poem announce, in joyous terms, the advent of the Day of God. Although only nineteen lines long, this ode is indeed a mighty book revealing the character, the potentialities, the power and the glory of a Revelation identified with God Himself and destined to usher in that Day of Days so emphatically prophesied by the </w:t>
      </w:r>
      <w:r w:rsidRPr="00627ED1">
        <w:rPr>
          <w:highlight w:val="yellow"/>
        </w:rPr>
        <w:t>B</w:t>
      </w:r>
      <w:r w:rsidR="00C57E99" w:rsidRPr="000C7039">
        <w:rPr>
          <w:highlight w:val="yellow"/>
        </w:rPr>
        <w:t>á</w:t>
      </w:r>
      <w:r w:rsidRPr="00627ED1">
        <w:rPr>
          <w:highlight w:val="yellow"/>
        </w:rPr>
        <w:t>b</w:t>
      </w:r>
      <w:r w:rsidRPr="00627ED1">
        <w:t xml:space="preserve"> and foretold by former Manifestations of God.</w:t>
      </w:r>
    </w:p>
    <w:p w14:paraId="3D0C67D8"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3</w:t>
      </w:r>
      <w:r>
        <w:rPr>
          <w:rStyle w:val="structure"/>
        </w:rPr>
        <w:t>—en_19920000/</w:t>
      </w:r>
      <w:r w:rsidRPr="00A661DA">
        <w:rPr>
          <w:rStyle w:val="structurevisible"/>
        </w:rPr>
        <w:t>&gt;</w:t>
      </w:r>
    </w:p>
    <w:p w14:paraId="1FF8AE1A" w14:textId="77777777" w:rsidR="00C57E99" w:rsidRDefault="00627ED1" w:rsidP="00C57E99">
      <w:pPr>
        <w:pStyle w:val="Bodycont"/>
      </w:pPr>
      <w:r w:rsidRPr="00627ED1">
        <w:t xml:space="preserve">Written in allusive language, the poem clearly proclaims the joy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divine experience. It announces the glad-tidings of that release of spiritual energies of which He was the vehicle, and clearly identifies His Revelation with the Day foretold in </w:t>
      </w:r>
      <w:r w:rsidRPr="00627ED1">
        <w:rPr>
          <w:highlight w:val="yellow"/>
        </w:rPr>
        <w:t>Isl</w:t>
      </w:r>
      <w:r w:rsidR="00C57E99" w:rsidRPr="000C7039">
        <w:rPr>
          <w:highlight w:val="yellow"/>
        </w:rPr>
        <w:t>á</w:t>
      </w:r>
      <w:r w:rsidRPr="00627ED1">
        <w:rPr>
          <w:highlight w:val="yellow"/>
        </w:rPr>
        <w:t>m</w:t>
      </w:r>
      <w:r w:rsidRPr="00627ED1">
        <w:t xml:space="preserve"> when the well-known saying </w:t>
      </w:r>
      <w:r w:rsidR="00C57E99" w:rsidRPr="00B31AA5">
        <w:rPr>
          <w:rStyle w:val="structurevisible"/>
        </w:rPr>
        <w:t>&lt;</w:t>
      </w:r>
      <w:r w:rsidR="00C57E99" w:rsidRPr="00B31AA5">
        <w:rPr>
          <w:rStyle w:val="structure"/>
        </w:rPr>
        <w:t>cit %_hadith►%_%_%►%_%_%—en_%—%_%</w:t>
      </w:r>
      <w:r w:rsidR="00C57E99" w:rsidRPr="00B31AA5">
        <w:rPr>
          <w:rStyle w:val="structurevisible"/>
        </w:rPr>
        <w:t>&gt;</w:t>
      </w:r>
      <w:r w:rsidRPr="00627ED1">
        <w:rPr>
          <w:rStyle w:val="quoteholytradition"/>
        </w:rPr>
        <w:t>»I am He«</w:t>
      </w:r>
      <w:r w:rsidR="00C57E99" w:rsidRPr="00B31AA5">
        <w:rPr>
          <w:rStyle w:val="structurevisible"/>
        </w:rPr>
        <w:t>&lt;/</w:t>
      </w:r>
      <w:r w:rsidR="00C57E99" w:rsidRPr="00B31AA5">
        <w:rPr>
          <w:rStyle w:val="structure"/>
        </w:rPr>
        <w:t>cit</w:t>
      </w:r>
      <w:r w:rsidR="00C57E99" w:rsidRPr="00B31AA5">
        <w:rPr>
          <w:rStyle w:val="structurevisible"/>
        </w:rPr>
        <w:t>&gt;</w:t>
      </w:r>
      <w:r w:rsidRPr="00627ED1">
        <w:t xml:space="preserve"> would be fulfilled. </w:t>
      </w:r>
      <w:r w:rsidRPr="00627ED1">
        <w:rPr>
          <w:rStyle w:val="quotesterms"/>
        </w:rPr>
        <w:t>›I‹</w:t>
      </w:r>
      <w:r w:rsidRPr="00627ED1">
        <w:t xml:space="preserve"> signifies the Person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rStyle w:val="quotesterms"/>
        </w:rPr>
        <w:t>›He‹</w:t>
      </w:r>
      <w:r w:rsidRPr="00627ED1">
        <w:t xml:space="preserve"> is the designation of God Himself. This identity with God, as already discussed, is in the realm of His attributes and not of His Essence which is beyond the reach of His Manifestations.</w:t>
      </w:r>
      <w:r w:rsidRPr="00627ED1">
        <w:rPr>
          <w:rStyle w:val="structurepagenumber"/>
        </w:rPr>
        <w:t xml:space="preserve"> &lt;page 53</w:t>
      </w:r>
      <w:r w:rsidR="00B777C2">
        <w:rPr>
          <w:rStyle w:val="structurepagenumber"/>
        </w:rPr>
        <w:t>/&gt;</w:t>
      </w:r>
    </w:p>
    <w:p w14:paraId="223BCCC0"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4</w:t>
      </w:r>
      <w:r>
        <w:rPr>
          <w:rStyle w:val="structure"/>
        </w:rPr>
        <w:t>—en_19920000/</w:t>
      </w:r>
      <w:r w:rsidRPr="00A661DA">
        <w:rPr>
          <w:rStyle w:val="structurevisible"/>
        </w:rPr>
        <w:t>&gt;</w:t>
      </w:r>
    </w:p>
    <w:p w14:paraId="6B2AA928" w14:textId="77777777" w:rsidR="00C57E99" w:rsidRDefault="00627ED1" w:rsidP="00C57E99">
      <w:pPr>
        <w:pStyle w:val="Bodycont"/>
      </w:pPr>
      <w:r w:rsidRPr="00627ED1">
        <w:t xml:space="preserve">The revelation of this joyful and wondrous poem at a time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afflicted with unbearable and torturous sufferings is an indication of the power and glory with which, from its very </w:t>
      </w:r>
      <w:r w:rsidRPr="00627ED1">
        <w:lastRenderedPageBreak/>
        <w:t xml:space="preserve">inception,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been endowed. For the first time in the recorded history of mankind a Revelation was born which was the culmination of all Revelations before it. The Supreme Manifestation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now ushered in the Day of God and inaugurated a universal cycle</w:t>
      </w:r>
      <w:r w:rsidRPr="00627ED1">
        <w:rPr>
          <w:rStyle w:val="FootnoteReference"/>
        </w:rPr>
        <w:footnoteReference w:id="141"/>
      </w:r>
      <w:r w:rsidRPr="00627ED1">
        <w:t xml:space="preserve"> whose duration, according to His own testimony, was to be five thousand centuries.</w:t>
      </w:r>
    </w:p>
    <w:p w14:paraId="5EA84157"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5</w:t>
      </w:r>
      <w:r>
        <w:rPr>
          <w:rStyle w:val="structure"/>
        </w:rPr>
        <w:t>—en_19920000/</w:t>
      </w:r>
      <w:r w:rsidRPr="00A661DA">
        <w:rPr>
          <w:rStyle w:val="structurevisible"/>
        </w:rPr>
        <w:t>&gt;</w:t>
      </w:r>
    </w:p>
    <w:p w14:paraId="77DF9054" w14:textId="77777777" w:rsidR="00C57E99" w:rsidRDefault="00627ED1" w:rsidP="00C57E99">
      <w:pPr>
        <w:pStyle w:val="Bodycont"/>
      </w:pPr>
      <w:r w:rsidRPr="00627ED1">
        <w:t xml:space="preserve">To enable us to grasp a small measure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awe-inspiring station, and to review the statements and prophecies which the prophets of old have left to posterity, we can do no better than to quote the following passages from </w:t>
      </w:r>
      <w:r w:rsidRPr="00627ED1">
        <w:rPr>
          <w:highlight w:val="cyan"/>
        </w:rPr>
        <w:t>Shoghi Effendi</w:t>
      </w:r>
      <w:r w:rsidRPr="00627ED1">
        <w:t xml:space="preserve"> concerning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56B0CBAB"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6</w:t>
      </w:r>
      <w:r>
        <w:rPr>
          <w:rStyle w:val="structure"/>
        </w:rPr>
        <w:t>—en_19920000/</w:t>
      </w:r>
      <w:r w:rsidRPr="00A661DA">
        <w:rPr>
          <w:rStyle w:val="structurevisible"/>
        </w:rPr>
        <w:t>&gt;</w:t>
      </w:r>
    </w:p>
    <w:p w14:paraId="5782415A" w14:textId="77777777" w:rsidR="00C57E99" w:rsidRPr="00BD3C1F" w:rsidRDefault="00C57E99" w:rsidP="00C57E99">
      <w:pPr>
        <w:pStyle w:val="Quote1st"/>
        <w:rPr>
          <w:rStyle w:val="quotebahaiscripture"/>
        </w:rPr>
      </w:pPr>
      <w:r w:rsidRPr="009E53C5">
        <w:rPr>
          <w:rStyle w:val="structurevisible"/>
        </w:rPr>
        <w:t>&lt;</w:t>
      </w:r>
      <w:r w:rsidRPr="009E53C5">
        <w:rPr>
          <w:rStyle w:val="structure"/>
        </w:rPr>
        <w:t>cit Sho_%►%_%_%►%_%_%—en_%—%_%</w:t>
      </w:r>
      <w:r w:rsidRPr="009E53C5">
        <w:rPr>
          <w:rStyle w:val="structurevisible"/>
        </w:rPr>
        <w:t>&gt;</w:t>
      </w:r>
      <w:r w:rsidR="00627ED1" w:rsidRPr="00627ED1">
        <w:rPr>
          <w:rStyle w:val="quotebahaiscripture"/>
        </w:rPr>
        <w:t xml:space="preserve">»He Who in such dramatic circumstances was made to sustain the overpowering weight of so glorious a Mission was none other than the One Whom posterity will acclaim, and Whom innumerable followers already recognize, as the Judge, the Lawgiver and Redeemer of all mankind, as the Organizer of the entire planet, as the Unifier of the children of men, as the Inaugurator of the long-awaited millennium, as the Originator of a new </w:t>
      </w:r>
      <w:r w:rsidR="00627ED1" w:rsidRPr="00627ED1">
        <w:rPr>
          <w:rStyle w:val="quotesterms"/>
        </w:rPr>
        <w:t>›Universal Cycle‹</w:t>
      </w:r>
      <w:r w:rsidR="00627ED1" w:rsidRPr="00627ED1">
        <w:rPr>
          <w:rStyle w:val="quotebahaiscripture"/>
        </w:rPr>
        <w:t>, as the Establisher of the Most Great Peace, as the Fountain of the Most Great Justice, as the Proclaimer of the coming of age of the entire human race, as the Creator of a new World Order, and as the Inspirer and Founder of a world civilization.</w:t>
      </w:r>
    </w:p>
    <w:p w14:paraId="3B11F88E" w14:textId="77777777" w:rsidR="00C57E99" w:rsidRPr="00BD3C1F" w:rsidRDefault="00627ED1" w:rsidP="00C57E99">
      <w:pPr>
        <w:pStyle w:val="ParCountercont"/>
        <w:framePr w:wrap="notBeside"/>
        <w:rPr>
          <w:rFonts w:eastAsia="Calibri"/>
        </w:rPr>
      </w:pPr>
      <w:r w:rsidRPr="00627ED1">
        <w:rPr>
          <w:rStyle w:val="quotebahaiscripture"/>
          <w:rFonts w:eastAsia="Calibri"/>
        </w:rPr>
        <w:t>&lt;</w:t>
      </w:r>
      <w:r w:rsidR="00C57E99">
        <w:rPr>
          <w:rStyle w:val="structure"/>
        </w:rPr>
        <w:t>par TaherzadehA_Covenant_</w:t>
      </w:r>
      <w:r w:rsidR="00C57E99">
        <w:rPr>
          <w:rStyle w:val="structureparIDchapcounter"/>
        </w:rPr>
        <w:t>2:</w:t>
      </w:r>
      <w:r w:rsidR="00C57E99">
        <w:rPr>
          <w:rStyle w:val="structureparIDparcounter"/>
        </w:rPr>
        <w:t>7</w:t>
      </w:r>
      <w:r w:rsidR="00C57E99">
        <w:rPr>
          <w:rStyle w:val="structure"/>
        </w:rPr>
        <w:t>—en_19920000/</w:t>
      </w:r>
      <w:r w:rsidR="00C57E99">
        <w:rPr>
          <w:rStyle w:val="structurevisible"/>
        </w:rPr>
        <w:t>&gt;</w:t>
      </w:r>
    </w:p>
    <w:p w14:paraId="3B7937C7" w14:textId="77777777" w:rsidR="00C57E99" w:rsidRPr="00BD3C1F" w:rsidRDefault="00627ED1" w:rsidP="00A12F00">
      <w:pPr>
        <w:pStyle w:val="Quotecont"/>
        <w:rPr>
          <w:rStyle w:val="quotebahaiscripture"/>
        </w:rPr>
      </w:pPr>
      <w:r w:rsidRPr="00627ED1">
        <w:rPr>
          <w:rStyle w:val="quotebahaiscripture"/>
        </w:rPr>
        <w:t xml:space="preserve">To Israel He was neither more nor less than the incarnation of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›Everlasting Father‹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›Lord of Hosts‹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come down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›with ten thousands of saints‹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to Christendom Christ returned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›in the glory of the Father‹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to * </w:t>
      </w:r>
      <w:r w:rsidRPr="00627ED1">
        <w:rPr>
          <w:rStyle w:val="quotebahaiscripture"/>
          <w:rFonts w:hint="eastAsia"/>
          <w:highlight w:val="green"/>
        </w:rPr>
        <w:t></w:t>
      </w:r>
      <w:r w:rsidRPr="00627ED1">
        <w:rPr>
          <w:rStyle w:val="quotebahaiscripture"/>
          <w:rFonts w:hint="eastAsia"/>
          <w:highlight w:val="green"/>
        </w:rPr>
        <w:t>í</w:t>
      </w:r>
      <w:r w:rsidRPr="00627ED1">
        <w:rPr>
          <w:rStyle w:val="quotebahaiscripture"/>
          <w:highlight w:val="green"/>
        </w:rPr>
        <w:t>ʿ</w:t>
      </w:r>
      <w:r w:rsidRPr="00627ED1">
        <w:rPr>
          <w:rStyle w:val="quotebahaiscripture"/>
          <w:highlight w:val="darkYellow"/>
        </w:rPr>
        <w:t>a</w:t>
      </w:r>
      <w:r w:rsidRPr="00627ED1">
        <w:rPr>
          <w:rStyle w:val="quotebahaiscripture"/>
          <w:highlight w:val="green"/>
        </w:rPr>
        <w:t>h Islám</w:t>
      </w:r>
      <w:r w:rsidRPr="00627ED1">
        <w:rPr>
          <w:rStyle w:val="quotebahaiscripture"/>
        </w:rPr>
        <w:t xml:space="preserve"> the return of the </w:t>
      </w:r>
      <w:r w:rsidRPr="00627ED1">
        <w:rPr>
          <w:rStyle w:val="quotebahaiscripture"/>
          <w:highlight w:val="yellow"/>
        </w:rPr>
        <w:t>Imám Ḥusayn</w:t>
      </w:r>
      <w:r w:rsidRPr="00627ED1">
        <w:rPr>
          <w:rStyle w:val="quotebahaiscripture"/>
        </w:rPr>
        <w:t xml:space="preserve">; to </w:t>
      </w:r>
      <w:r w:rsidRPr="00627ED1">
        <w:rPr>
          <w:rStyle w:val="quotebahaiscripture"/>
          <w:highlight w:val="yellow"/>
        </w:rPr>
        <w:t>Sunní Islám</w:t>
      </w:r>
      <w:r w:rsidRPr="00627ED1">
        <w:rPr>
          <w:rStyle w:val="quotebahaiscripture"/>
        </w:rPr>
        <w:t xml:space="preserve"> the descent of the </w:t>
      </w:r>
      <w:r w:rsidR="00AC1FD0" w:rsidRPr="00AC1FD0">
        <w:rPr>
          <w:rStyle w:val="structurevisible"/>
        </w:rPr>
        <w:t>&lt;</w:t>
      </w:r>
      <w:r w:rsidR="00AC1FD0" w:rsidRPr="00AC1FD0">
        <w:rPr>
          <w:rStyle w:val="structure"/>
        </w:rPr>
        <w:t>cit Muh_Quran►%_%_%►%_%_%—en_%—%_%</w:t>
      </w:r>
      <w:r w:rsidR="00AC1FD0" w:rsidRPr="00AC1FD0">
        <w:rPr>
          <w:rStyle w:val="structurevisible"/>
        </w:rPr>
        <w:t>&gt;</w:t>
      </w:r>
      <w:r w:rsidRPr="00627ED1">
        <w:rPr>
          <w:rStyle w:val="quoteholyscripture"/>
        </w:rPr>
        <w:t>›Spirit of God‹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(Jesus Christ); to the Zoroastrians the promised </w:t>
      </w:r>
      <w:r w:rsidR="00DC6AA6" w:rsidRPr="00230826">
        <w:rPr>
          <w:rStyle w:val="quotebahaiscripture"/>
          <w:rFonts w:hint="eastAsia"/>
          <w:highlight w:val="yellow"/>
        </w:rPr>
        <w:t></w:t>
      </w:r>
      <w:r w:rsidRPr="00627ED1">
        <w:rPr>
          <w:rStyle w:val="quotebahaiscripture"/>
          <w:rFonts w:hint="eastAsia"/>
          <w:highlight w:val="yellow"/>
        </w:rPr>
        <w:t>á</w:t>
      </w:r>
      <w:r w:rsidRPr="00627ED1">
        <w:rPr>
          <w:rStyle w:val="quotebahaiscripture"/>
          <w:highlight w:val="yellow"/>
        </w:rPr>
        <w:t>h-Bahrám</w:t>
      </w:r>
      <w:r w:rsidRPr="00627ED1">
        <w:rPr>
          <w:rStyle w:val="quotebahaiscripture"/>
        </w:rPr>
        <w:t>; to the Hindus the reincarnation of Krishna; to the Buddhists the fifth Buddha.</w:t>
      </w:r>
    </w:p>
    <w:p w14:paraId="345D9F1E"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8</w:t>
      </w:r>
      <w:r>
        <w:rPr>
          <w:rStyle w:val="structure"/>
        </w:rPr>
        <w:t>—en_19920000/</w:t>
      </w:r>
      <w:r>
        <w:rPr>
          <w:rStyle w:val="structurevisible"/>
        </w:rPr>
        <w:t>&gt;</w:t>
      </w:r>
    </w:p>
    <w:p w14:paraId="06AE02DD" w14:textId="77777777" w:rsidR="00C57E99" w:rsidRPr="00BD3C1F" w:rsidRDefault="00627ED1" w:rsidP="00C57E99">
      <w:pPr>
        <w:pStyle w:val="Quotecont"/>
        <w:rPr>
          <w:rStyle w:val="quotebahaiscripture"/>
        </w:rPr>
      </w:pPr>
      <w:r w:rsidRPr="00627ED1">
        <w:rPr>
          <w:rStyle w:val="quotebahaiscripture"/>
        </w:rPr>
        <w:t xml:space="preserve">In the name He bore He combined those of the </w:t>
      </w:r>
      <w:r w:rsidRPr="00627ED1">
        <w:rPr>
          <w:rStyle w:val="quotebahaiscripture"/>
          <w:highlight w:val="yellow"/>
        </w:rPr>
        <w:t>Imám Ḥusayn</w:t>
      </w:r>
      <w:r w:rsidRPr="00627ED1">
        <w:rPr>
          <w:rStyle w:val="quotebahaiscripture"/>
        </w:rPr>
        <w:t xml:space="preserve">, the most illustrious of the successors of the Apostle of God -- the brightest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›star‹</w:t>
      </w:r>
      <w:r w:rsidR="00AC1FD0" w:rsidRPr="00AC1FD0">
        <w:rPr>
          <w:rStyle w:val="structurevisible"/>
        </w:rPr>
        <w:t>&lt;/&gt;</w:t>
      </w:r>
      <w:r w:rsidRPr="00627ED1">
        <w:rPr>
          <w:rStyle w:val="quotebahaiscripture"/>
        </w:rPr>
        <w:t xml:space="preserve"> shining in the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›crown‹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mentioned in the Revelation of St. John -- and of the </w:t>
      </w:r>
      <w:r w:rsidRPr="00627ED1">
        <w:rPr>
          <w:rStyle w:val="quotebahaiscripture"/>
          <w:highlight w:val="yellow"/>
        </w:rPr>
        <w:t>Imám ʿAlí</w:t>
      </w:r>
      <w:r w:rsidRPr="00627ED1">
        <w:rPr>
          <w:rStyle w:val="quotebahaiscripture"/>
        </w:rPr>
        <w:t xml:space="preserve">, the Commander of the Faithful, the second of the two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›witnesses‹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extolled in that same Book. He was formally designated </w:t>
      </w:r>
      <w:r w:rsidRPr="00627ED1">
        <w:rPr>
          <w:rStyle w:val="quotebahaiscripture"/>
          <w:highlight w:val="yellow"/>
        </w:rPr>
        <w:t>Bahá’u’lláh</w:t>
      </w:r>
      <w:r w:rsidRPr="00627ED1">
        <w:rPr>
          <w:rStyle w:val="quotebahaiscripture"/>
        </w:rPr>
        <w:t xml:space="preserve">, an appellation specifically recorded in the Persian </w:t>
      </w:r>
      <w:r w:rsidRPr="00627ED1">
        <w:rPr>
          <w:rStyle w:val="quotebahaiscripture"/>
          <w:highlight w:val="yellow"/>
        </w:rPr>
        <w:t>Bayán</w:t>
      </w:r>
      <w:r w:rsidRPr="00627ED1">
        <w:rPr>
          <w:rStyle w:val="quotebahaiscripture"/>
        </w:rPr>
        <w:t xml:space="preserve">, signifying at once the glory, the light and the splendour of God, and was styled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›Lord of Lords‹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›Most Great Name‹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›Ancient Beauty‹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›Pen of the Most High‹</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›Hidden Name‹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›Preserved Treasure‹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›He Whom God will make manifest‹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›Most Great Light‹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›All-Highest Horizon‹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›Most Great Ocean‹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›Supreme Heaven‹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›Pre-Existent Root‹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›Self-Subsistent‹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›Day-Star of</w:t>
      </w:r>
      <w:r w:rsidRPr="00627ED1">
        <w:rPr>
          <w:rStyle w:val="structurepagenumber"/>
        </w:rPr>
        <w:t xml:space="preserve"> &lt;page 54</w:t>
      </w:r>
      <w:r w:rsidR="00B777C2">
        <w:rPr>
          <w:rStyle w:val="structurepagenumber"/>
        </w:rPr>
        <w:t>/&gt;</w:t>
      </w:r>
      <w:r w:rsidRPr="00627ED1">
        <w:rPr>
          <w:rStyle w:val="quotebahaiscripturequoted"/>
        </w:rPr>
        <w:t xml:space="preserve"> the Universe‹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›Great Announcement‹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 xml:space="preserve">›Speaker on </w:t>
      </w:r>
      <w:r w:rsidRPr="00627ED1">
        <w:rPr>
          <w:rStyle w:val="quotebahaiscripturequoted"/>
          <w:highlight w:val="lightGray"/>
        </w:rPr>
        <w:t>Sinai</w:t>
      </w:r>
      <w:r w:rsidRPr="00627ED1">
        <w:rPr>
          <w:rStyle w:val="quotebahaiscripturequoted"/>
        </w:rPr>
        <w: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›Sifter of Men‹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›Wronged One of the World‹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›Desire of the Nations‹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›Lord of the Covenant‹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bahaiscripturequoted"/>
        </w:rPr>
        <w:t>›Tree beyond which there is no passing‹</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He derived His descent, on the one hand, from Abraham (the Father of the Faithful) through his wife </w:t>
      </w:r>
      <w:r w:rsidRPr="00627ED1">
        <w:rPr>
          <w:rStyle w:val="quotebahaiscripture"/>
          <w:highlight w:val="green"/>
        </w:rPr>
        <w:t>Katurah</w:t>
      </w:r>
      <w:r w:rsidRPr="00627ED1">
        <w:rPr>
          <w:rStyle w:val="quotebahaiscripture"/>
        </w:rPr>
        <w:t xml:space="preserve">, and on the other from Zoroaster, as well as from </w:t>
      </w:r>
      <w:r w:rsidRPr="00627ED1">
        <w:rPr>
          <w:rStyle w:val="quotebahaiscripture"/>
          <w:highlight w:val="green"/>
        </w:rPr>
        <w:t>Yazdig</w:t>
      </w:r>
      <w:r w:rsidRPr="00627ED1">
        <w:rPr>
          <w:rStyle w:val="quotebahaiscripture"/>
          <w:highlight w:val="darkYellow"/>
        </w:rPr>
        <w:t>i</w:t>
      </w:r>
      <w:r w:rsidRPr="00627ED1">
        <w:rPr>
          <w:rStyle w:val="quotebahaiscripture"/>
          <w:highlight w:val="green"/>
        </w:rPr>
        <w:t>rd</w:t>
      </w:r>
      <w:r w:rsidRPr="00627ED1">
        <w:rPr>
          <w:rStyle w:val="quotebahaiscripture"/>
        </w:rPr>
        <w:t xml:space="preserve">, the last king of the </w:t>
      </w:r>
      <w:r w:rsidRPr="00627ED1">
        <w:rPr>
          <w:rStyle w:val="quotebahaiscripture"/>
          <w:highlight w:val="yellow"/>
        </w:rPr>
        <w:t>Sásáníyán</w:t>
      </w:r>
      <w:r w:rsidRPr="00627ED1">
        <w:rPr>
          <w:rStyle w:val="quotebahaiscripture"/>
        </w:rPr>
        <w:t xml:space="preserve"> dynasty. He was moreover a descendant of Jesse, and belonged, through His father, </w:t>
      </w:r>
      <w:r w:rsidRPr="00627ED1">
        <w:rPr>
          <w:rStyle w:val="quotebahaiscripture"/>
          <w:highlight w:val="yellow"/>
        </w:rPr>
        <w:t>Mírzá ʿAbbás</w:t>
      </w:r>
      <w:r w:rsidRPr="00627ED1">
        <w:rPr>
          <w:rStyle w:val="quotebahaiscripture"/>
        </w:rPr>
        <w:t xml:space="preserve">, better known as </w:t>
      </w:r>
      <w:r w:rsidRPr="00627ED1">
        <w:rPr>
          <w:rStyle w:val="quotebahaiscripture"/>
          <w:highlight w:val="yellow"/>
        </w:rPr>
        <w:t>Mírzá Buzurg</w:t>
      </w:r>
      <w:r w:rsidRPr="00627ED1">
        <w:rPr>
          <w:rStyle w:val="quotebahaiscripture"/>
        </w:rPr>
        <w:t xml:space="preserve"> -- a nobleman closely associated with the ministerial circles of the Court of </w:t>
      </w:r>
      <w:r w:rsidRPr="00627ED1">
        <w:rPr>
          <w:rStyle w:val="quotebahaiscripture"/>
          <w:highlight w:val="yellow"/>
        </w:rPr>
        <w:t xml:space="preserve">Fatḥ-ʿAlí </w:t>
      </w:r>
      <w:r w:rsidR="00116523">
        <w:rPr>
          <w:rStyle w:val="quotebahaiscripture"/>
          <w:highlight w:val="yellow"/>
        </w:rPr>
        <w:t></w:t>
      </w:r>
      <w:r w:rsidRPr="00627ED1">
        <w:rPr>
          <w:rStyle w:val="quotebahaiscripture"/>
          <w:rFonts w:hint="eastAsia"/>
          <w:highlight w:val="yellow"/>
        </w:rPr>
        <w:t>á</w:t>
      </w:r>
      <w:r w:rsidRPr="00627ED1">
        <w:rPr>
          <w:rStyle w:val="quotebahaiscripture"/>
          <w:highlight w:val="yellow"/>
        </w:rPr>
        <w:t>h</w:t>
      </w:r>
      <w:r w:rsidRPr="00627ED1">
        <w:rPr>
          <w:rStyle w:val="quotebahaiscripture"/>
        </w:rPr>
        <w:t xml:space="preserve"> -- to one of the most ancient and renowned families of </w:t>
      </w:r>
      <w:r w:rsidRPr="00627ED1">
        <w:rPr>
          <w:rStyle w:val="quotebahaiscripture"/>
          <w:highlight w:val="yellow"/>
        </w:rPr>
        <w:t>Mázindarán</w:t>
      </w:r>
      <w:r w:rsidRPr="00627ED1">
        <w:rPr>
          <w:rStyle w:val="quotebahaiscripture"/>
        </w:rPr>
        <w:t>.</w:t>
      </w:r>
    </w:p>
    <w:p w14:paraId="5CB09E44"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9</w:t>
      </w:r>
      <w:r>
        <w:rPr>
          <w:rStyle w:val="structure"/>
        </w:rPr>
        <w:t>—en_19920000/</w:t>
      </w:r>
      <w:r>
        <w:rPr>
          <w:rStyle w:val="structurevisible"/>
        </w:rPr>
        <w:t>&gt;</w:t>
      </w:r>
    </w:p>
    <w:p w14:paraId="7EB48991" w14:textId="77777777" w:rsidR="00C57E99" w:rsidRPr="00BD3C1F" w:rsidRDefault="00627ED1" w:rsidP="00C57E99">
      <w:pPr>
        <w:pStyle w:val="Quotecont"/>
        <w:rPr>
          <w:rStyle w:val="quotebahaiscripture"/>
        </w:rPr>
      </w:pPr>
      <w:r w:rsidRPr="00627ED1">
        <w:rPr>
          <w:rStyle w:val="quotebahaiscripture"/>
        </w:rPr>
        <w:t xml:space="preserve">To Him Isaiah, the greatest of the Jewish prophets, had alluded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›Glory of the Lord‹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›Everlasting Father‹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›Prince of Peace‹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›Wonderful‹</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›Counsellor‹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›Rod come forth out of the stem of Jesse‹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and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›Branch grown out of His roots‹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›shall be established upon the throne of David‹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›will come with strong hands‹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›shall judge among the nations‹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›shall smite the earth with the rod of His mouth, and with the breath of His lips slay the wicked‹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and Who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›shall assemble the outcasts of Israel, and gather together the dispersed of Judah from the four corners of the earth‹</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Of Him David had sung in his Psalms, acclaiming Him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›Lord of Hosts‹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and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›King of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p>
    <w:p w14:paraId="6F0E6AF8"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10</w:t>
      </w:r>
      <w:r>
        <w:rPr>
          <w:rStyle w:val="structure"/>
        </w:rPr>
        <w:t>—en_19920000/</w:t>
      </w:r>
      <w:r>
        <w:rPr>
          <w:rStyle w:val="structurevisible"/>
        </w:rPr>
        <w:t>&gt;</w:t>
      </w:r>
    </w:p>
    <w:p w14:paraId="172AB07F" w14:textId="77777777" w:rsidR="00C57E99" w:rsidRPr="00BD3C1F" w:rsidRDefault="00627ED1" w:rsidP="00C57E99">
      <w:pPr>
        <w:pStyle w:val="Quotecont"/>
        <w:rPr>
          <w:rStyle w:val="quotebahaiscripture"/>
        </w:rPr>
      </w:pPr>
      <w:r w:rsidRPr="00627ED1">
        <w:rPr>
          <w:rStyle w:val="quotebahaiscripture"/>
        </w:rPr>
        <w:t xml:space="preserve">He alone is meant by the prophecy attributed to Gautama Buddha Himself, that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holyscripture"/>
        </w:rPr>
        <w:t>›a Buddha named Maitreye, the Buddha of universal fellowship‹</w:t>
      </w:r>
      <w:r w:rsidR="00AC1FD0" w:rsidRPr="00AC1FD0">
        <w:rPr>
          <w:rStyle w:val="structurevisible"/>
        </w:rPr>
        <w:t>&lt;/&gt;</w:t>
      </w:r>
      <w:r w:rsidRPr="00627ED1">
        <w:rPr>
          <w:rStyle w:val="quotebahaiscripture"/>
        </w:rPr>
        <w:t xml:space="preserve"> should, in the fullness of time, arise and reveal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›His boundless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To Him the Bhagavad-Gita of the Hindus had referred as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holyscripture"/>
        </w:rPr>
        <w:t>›Most Great Spirit‹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holyscripture"/>
        </w:rPr>
        <w:t>›Tenth Avatar‹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holyscripture"/>
        </w:rPr>
        <w:t>›Immaculate Manifestation of Krishna‹</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p>
    <w:p w14:paraId="5BC1AA1D" w14:textId="77777777" w:rsidR="00C57E99" w:rsidRPr="00BD3C1F" w:rsidRDefault="00C57E99" w:rsidP="00C57E99">
      <w:pPr>
        <w:pStyle w:val="ParCountercont"/>
        <w:framePr w:wrap="notBeside"/>
        <w:rPr>
          <w:rFonts w:eastAsia="Calibri"/>
        </w:rPr>
      </w:pPr>
      <w:r>
        <w:rPr>
          <w:rStyle w:val="structurevisible"/>
        </w:rPr>
        <w:lastRenderedPageBreak/>
        <w:t>&lt;</w:t>
      </w:r>
      <w:r>
        <w:rPr>
          <w:rStyle w:val="structure"/>
        </w:rPr>
        <w:t>par TaherzadehA_Covenant_</w:t>
      </w:r>
      <w:r>
        <w:rPr>
          <w:rStyle w:val="structureparIDchapcounter"/>
        </w:rPr>
        <w:t>2:</w:t>
      </w:r>
      <w:r>
        <w:rPr>
          <w:rStyle w:val="structureparIDparcounter"/>
        </w:rPr>
        <w:t>11</w:t>
      </w:r>
      <w:r>
        <w:rPr>
          <w:rStyle w:val="structure"/>
        </w:rPr>
        <w:t>—en_19920000/</w:t>
      </w:r>
      <w:r>
        <w:rPr>
          <w:rStyle w:val="structurevisible"/>
        </w:rPr>
        <w:t>&gt;</w:t>
      </w:r>
    </w:p>
    <w:p w14:paraId="2FA7FA4B" w14:textId="77777777" w:rsidR="00C57E99" w:rsidRPr="00BD3C1F" w:rsidRDefault="00627ED1" w:rsidP="00C57E99">
      <w:pPr>
        <w:pStyle w:val="Quotecont"/>
        <w:rPr>
          <w:rStyle w:val="quotebahaiscripture"/>
        </w:rPr>
      </w:pPr>
      <w:r w:rsidRPr="00627ED1">
        <w:rPr>
          <w:rStyle w:val="quotebahaiscripture"/>
        </w:rPr>
        <w:t xml:space="preserve">To Him Jesus Christ had referred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›Prince of this world‹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›Comforter‹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Who will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›reprove the world of sin, and of righteousness, and of judgment‹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›Spirit of Truth‹</w:t>
      </w:r>
      <w:r w:rsidR="00AC1FD0" w:rsidRPr="00AC1FD0">
        <w:rPr>
          <w:rStyle w:val="structurevisible"/>
        </w:rPr>
        <w:t>&lt;/&gt;</w:t>
      </w:r>
      <w:r w:rsidRPr="00627ED1">
        <w:rPr>
          <w:rStyle w:val="quotebahaiscripture"/>
        </w:rPr>
        <w:t xml:space="preserve"> Who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›will guide you into all truth‹</w:t>
      </w:r>
      <w:r w:rsidR="00AC1FD0" w:rsidRPr="00AC1FD0">
        <w:rPr>
          <w:rStyle w:val="structurevisible"/>
        </w:rPr>
        <w:t>&lt;/&gt;</w:t>
      </w:r>
      <w:r w:rsidRPr="00627ED1">
        <w:rPr>
          <w:rStyle w:val="quotebahaiscripture"/>
        </w:rPr>
        <w:t xml:space="preserve">, Who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›shall not speak of Himself, but whatsoever He shall hear, that shall He speak‹</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›Lord of the Vineyard‹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and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›Son of Man‹</w:t>
      </w:r>
      <w:r w:rsidR="00AC1FD0" w:rsidRPr="00AC1FD0">
        <w:rPr>
          <w:rStyle w:val="structurevisible"/>
        </w:rPr>
        <w:t>&lt;/&gt;</w:t>
      </w:r>
      <w:r w:rsidRPr="00627ED1">
        <w:rPr>
          <w:rStyle w:val="quotebahaiscripture"/>
        </w:rPr>
        <w:t xml:space="preserve"> Who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›shall come in the glory of His Father‹</w:t>
      </w:r>
      <w:r w:rsidR="00AC1FD0" w:rsidRPr="00AC1FD0">
        <w:rPr>
          <w:rStyle w:val="structurevisible"/>
        </w:rPr>
        <w:t>&lt;/&gt;</w:t>
      </w:r>
      <w:r w:rsidRPr="00627ED1">
        <w:rPr>
          <w:rStyle w:val="quotebahaiscripture"/>
        </w:rPr>
        <w:t xml:space="preserve">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›in the clouds of heaven with power and great glory‹</w:t>
      </w:r>
      <w:r w:rsidR="00AC1FD0" w:rsidRPr="00AC1FD0">
        <w:rPr>
          <w:rStyle w:val="structurevisible"/>
        </w:rPr>
        <w:t>&lt;/&gt;</w:t>
      </w:r>
      <w:r w:rsidRPr="00627ED1">
        <w:rPr>
          <w:rStyle w:val="quotebahaiscripture"/>
        </w:rPr>
        <w:t xml:space="preserve">, with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›all the holy angels‹</w:t>
      </w:r>
      <w:r w:rsidR="00AC1FD0" w:rsidRPr="00AC1FD0">
        <w:rPr>
          <w:rStyle w:val="structurevisible"/>
        </w:rPr>
        <w:t>&lt;/&gt;</w:t>
      </w:r>
      <w:r w:rsidRPr="00627ED1">
        <w:rPr>
          <w:rStyle w:val="quotebahaiscripture"/>
        </w:rPr>
        <w:t xml:space="preserve"> about Him, and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›all nations‹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gathered before His throne. To Him the Author of the Apocalypse had alluded as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›Glory of God‹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›Alpha and Omega‹</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›the Beginning and the End‹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›the First and the Last‹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Identifying His Revelation with the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›third woe‹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he, moreover, had extolled His Law as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›a new heaven and a new earth‹</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holyscripture"/>
        </w:rPr>
        <w:t>›Tabernacle of God‹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Bible_Bible►Bible_Rev_21:2►%_%_%—en_%—%_%</w:t>
      </w:r>
      <w:r w:rsidR="00AC1FD0" w:rsidRPr="00AC1FD0">
        <w:rPr>
          <w:rStyle w:val="structurevisible"/>
        </w:rPr>
        <w:t>&gt;</w:t>
      </w:r>
      <w:r w:rsidRPr="00627ED1">
        <w:rPr>
          <w:rStyle w:val="quoteholyscripture"/>
        </w:rPr>
        <w:t>›Holy City‹</w:t>
      </w:r>
      <w:r w:rsidR="00AC1FD0" w:rsidRPr="00AC1FD0">
        <w:rPr>
          <w:rStyle w:val="structurevisible"/>
        </w:rPr>
        <w:t>&lt;/&gt;</w:t>
      </w:r>
      <w:r w:rsidRPr="00627ED1">
        <w:rPr>
          <w:rStyle w:val="quotebahaiscripture"/>
        </w:rPr>
        <w:t xml:space="preserve">, as the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›New Jerusalem, coming down from God out of heaven, prepared as a bride adorned for her husband‹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To His Day Jesus Christ Himself had referred as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›the regeneration when the Son of Man shall sit in the throne of His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p>
    <w:p w14:paraId="5A39EE54"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12</w:t>
      </w:r>
      <w:r>
        <w:rPr>
          <w:rStyle w:val="structure"/>
        </w:rPr>
        <w:t>—en_19920000/</w:t>
      </w:r>
      <w:r>
        <w:rPr>
          <w:rStyle w:val="structurevisible"/>
        </w:rPr>
        <w:t>&gt;</w:t>
      </w:r>
    </w:p>
    <w:p w14:paraId="7B78F99C" w14:textId="77777777" w:rsidR="00C57E99" w:rsidRPr="00BD3C1F" w:rsidRDefault="00627ED1" w:rsidP="00C57E99">
      <w:pPr>
        <w:pStyle w:val="Quotecont"/>
        <w:rPr>
          <w:rStyle w:val="quotebahaiscripture"/>
        </w:rPr>
      </w:pPr>
      <w:r w:rsidRPr="00627ED1">
        <w:rPr>
          <w:rStyle w:val="quotebahaiscripture"/>
        </w:rPr>
        <w:t xml:space="preserve">To Him </w:t>
      </w:r>
      <w:r w:rsidRPr="00627ED1">
        <w:rPr>
          <w:rStyle w:val="quotebahaiscripture"/>
          <w:highlight w:val="yellow"/>
        </w:rPr>
        <w:t>Muḥammad</w:t>
      </w:r>
      <w:r w:rsidRPr="00627ED1">
        <w:rPr>
          <w:rStyle w:val="quotebahaiscripture"/>
        </w:rPr>
        <w:t xml:space="preserve">, the Apostle of God, had alluded in His Book as the </w:t>
      </w:r>
      <w:r w:rsidR="00AC1FD0" w:rsidRPr="00AC1FD0">
        <w:rPr>
          <w:rStyle w:val="structurevisible"/>
        </w:rPr>
        <w:t>&lt;</w:t>
      </w:r>
      <w:r w:rsidR="00AC1FD0" w:rsidRPr="00AC1FD0">
        <w:rPr>
          <w:rStyle w:val="structure"/>
        </w:rPr>
        <w:t>cit Muh_Quran►%_%_%►%_%_%—en_%—%_%</w:t>
      </w:r>
      <w:r w:rsidR="00AC1FD0" w:rsidRPr="00AC1FD0">
        <w:rPr>
          <w:rStyle w:val="structurevisible"/>
        </w:rPr>
        <w:t>&gt;</w:t>
      </w:r>
      <w:r w:rsidRPr="00627ED1">
        <w:rPr>
          <w:rStyle w:val="quoteholyscripture"/>
        </w:rPr>
        <w:t>›Great Announcement‹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and declared His Day to be the Day whereon </w:t>
      </w:r>
      <w:r w:rsidR="00AC1FD0" w:rsidRPr="00AC1FD0">
        <w:rPr>
          <w:rStyle w:val="structurevisible"/>
        </w:rPr>
        <w:t>&lt;</w:t>
      </w:r>
      <w:r w:rsidR="00AC1FD0" w:rsidRPr="00AC1FD0">
        <w:rPr>
          <w:rStyle w:val="structure"/>
        </w:rPr>
        <w:t>cit Muh_Quran►%_%_%►%_%_%—en_%—%_%</w:t>
      </w:r>
      <w:r w:rsidR="00AC1FD0" w:rsidRPr="00AC1FD0">
        <w:rPr>
          <w:rStyle w:val="structurevisible"/>
        </w:rPr>
        <w:t>&gt;</w:t>
      </w:r>
      <w:r w:rsidRPr="00627ED1">
        <w:rPr>
          <w:rStyle w:val="quoteholyscripture"/>
        </w:rPr>
        <w:t>›God‹</w:t>
      </w:r>
      <w:r w:rsidR="00AC1FD0" w:rsidRPr="00AC1FD0">
        <w:rPr>
          <w:rStyle w:val="structurevisible"/>
        </w:rPr>
        <w:t>&lt;/&gt;</w:t>
      </w:r>
      <w:r w:rsidRPr="00627ED1">
        <w:rPr>
          <w:rStyle w:val="quotebahaiscripture"/>
        </w:rPr>
        <w:t xml:space="preserve"> will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›come down‹</w:t>
      </w:r>
      <w:r w:rsidR="00AC1FD0" w:rsidRPr="00AC1FD0">
        <w:rPr>
          <w:rStyle w:val="structurevisible"/>
        </w:rPr>
        <w:t>&lt;/&gt;</w:t>
      </w:r>
      <w:r w:rsidRPr="00627ED1">
        <w:rPr>
          <w:rStyle w:val="quotebahaiscripture"/>
        </w:rPr>
        <w:t xml:space="preserve">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›overshadowed with clouds‹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the Day whereon </w:t>
      </w:r>
      <w:r w:rsidR="00AC1FD0" w:rsidRPr="00AC1FD0">
        <w:rPr>
          <w:rStyle w:val="structurevisible"/>
        </w:rPr>
        <w:t>&lt;</w:t>
      </w:r>
      <w:r w:rsidR="00AC1FD0" w:rsidRPr="00AC1FD0">
        <w:rPr>
          <w:rStyle w:val="structure"/>
        </w:rPr>
        <w:t>cit Muh_Quran►%_%_%►%_%_%—en_%—%_%</w:t>
      </w:r>
      <w:r w:rsidR="00AC1FD0" w:rsidRPr="00AC1FD0">
        <w:rPr>
          <w:rStyle w:val="structurevisible"/>
        </w:rPr>
        <w:t>&gt;</w:t>
      </w:r>
      <w:r w:rsidRPr="00627ED1">
        <w:rPr>
          <w:rStyle w:val="quoteholyscripture"/>
        </w:rPr>
        <w:t>›thy Lord shall come and the angels rank on rank‹</w:t>
      </w:r>
      <w:r w:rsidR="00AC1FD0" w:rsidRPr="00AC1FD0">
        <w:rPr>
          <w:rStyle w:val="structurevisible"/>
        </w:rPr>
        <w:t>&lt;/&gt;</w:t>
      </w:r>
      <w:r w:rsidRPr="00627ED1">
        <w:rPr>
          <w:rStyle w:val="quotebahaiscripture"/>
        </w:rPr>
        <w:t xml:space="preserve">, and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holyscripture"/>
        </w:rPr>
        <w:t>›The Spirit shall arise and the angels shall be ranged in order‹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p>
    <w:p w14:paraId="6B0CC17E"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13</w:t>
      </w:r>
      <w:r>
        <w:rPr>
          <w:rStyle w:val="structure"/>
        </w:rPr>
        <w:t>—en_19920000/</w:t>
      </w:r>
      <w:r>
        <w:rPr>
          <w:rStyle w:val="structurevisible"/>
        </w:rPr>
        <w:t>&gt;</w:t>
      </w:r>
    </w:p>
    <w:p w14:paraId="6367E74C" w14:textId="77777777" w:rsidR="00C57E99" w:rsidRPr="00BD3C1F" w:rsidRDefault="00627ED1" w:rsidP="00C57E99">
      <w:pPr>
        <w:pStyle w:val="Quotecont"/>
        <w:rPr>
          <w:rStyle w:val="quotebahaiscripture"/>
        </w:rPr>
      </w:pPr>
      <w:r w:rsidRPr="00627ED1">
        <w:rPr>
          <w:rStyle w:val="quotebahaiscripture"/>
        </w:rPr>
        <w:t xml:space="preserve">The </w:t>
      </w:r>
      <w:r w:rsidRPr="00627ED1">
        <w:rPr>
          <w:rStyle w:val="quotebahaiscripture"/>
          <w:highlight w:val="yellow"/>
        </w:rPr>
        <w:t>Báb</w:t>
      </w:r>
      <w:r w:rsidRPr="00627ED1">
        <w:rPr>
          <w:rStyle w:val="quotebahaiscripture"/>
        </w:rPr>
        <w:t xml:space="preserve"> had no less significantly extolled Him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›Essence of Being‹</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›Remnant of God‹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›Omnipotent Master‹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›Crimson,</w:t>
      </w:r>
      <w:r w:rsidRPr="00627ED1">
        <w:rPr>
          <w:rStyle w:val="structurepagenumber"/>
        </w:rPr>
        <w:t xml:space="preserve"> &lt;page 55</w:t>
      </w:r>
      <w:r w:rsidR="00B777C2">
        <w:rPr>
          <w:rStyle w:val="structurepagenumber"/>
        </w:rPr>
        <w:t>/&gt;</w:t>
      </w:r>
      <w:r w:rsidRPr="00D266CC">
        <w:rPr>
          <w:rStyle w:val="quotebahaiscriptureBab"/>
        </w:rPr>
        <w:t xml:space="preserve"> all-encompassing Light‹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›Lord of the visible and invisible‹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›sole Object of all previous Revelations, including the Revelation of the Qá’im Himself‹</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He had formally designated Him as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›He Whom God shall make manifest‹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had alluded to Him as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›Abhá Horizon‹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wherein He Himself lived and dwelt, had specifically recorded His title, and eulogized His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›Order‹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in His best-known work, the Persian </w:t>
      </w:r>
      <w:r w:rsidRPr="00627ED1">
        <w:rPr>
          <w:rStyle w:val="quotebahaiscripture"/>
          <w:highlight w:val="yellow"/>
        </w:rPr>
        <w:t>Bayán</w:t>
      </w:r>
      <w:r w:rsidRPr="00627ED1">
        <w:rPr>
          <w:rStyle w:val="quotebahaiscripture"/>
        </w:rPr>
        <w:t xml:space="preserve">, had disclosed His name through His allusion to the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›Son of ʿAlí, a true and undoubted Leader of men‹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had, repeatedly, orally and in writing, fixed, beyond the shadow of a doubt, the time of His Revelation, and warned His followers lest </w:t>
      </w:r>
      <w:r w:rsidR="00AC1FD0" w:rsidRPr="00AC1FD0">
        <w:rPr>
          <w:rStyle w:val="structurevisible"/>
        </w:rPr>
        <w:t>&lt;</w:t>
      </w:r>
      <w:r w:rsidR="00AC1FD0" w:rsidRPr="00AC1FD0">
        <w:rPr>
          <w:rStyle w:val="structure"/>
        </w:rPr>
        <w:t>cit Bab_%►%_%_%►%_%_%—en_%—%_%</w:t>
      </w:r>
      <w:r w:rsidR="00AC1FD0" w:rsidRPr="00AC1FD0">
        <w:rPr>
          <w:rStyle w:val="structurevisible"/>
        </w:rPr>
        <w:t>&gt;</w:t>
      </w:r>
      <w:r w:rsidRPr="00D266CC">
        <w:rPr>
          <w:rStyle w:val="quotebahaiscriptureBab"/>
        </w:rPr>
        <w:t>›the Bayán and all that hath been revealed therein‹</w:t>
      </w:r>
      <w:r w:rsidR="00AC1FD0" w:rsidRPr="00AC1FD0">
        <w:rPr>
          <w:rStyle w:val="structurevisible"/>
        </w:rPr>
        <w:t>&lt;/&gt;</w:t>
      </w:r>
      <w:r w:rsidRPr="00627ED1">
        <w:rPr>
          <w:rStyle w:val="quotebahaiscripture"/>
        </w:rPr>
        <w:t xml:space="preserve"> should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D266CC">
        <w:rPr>
          <w:rStyle w:val="quotebahaiscriptureBab"/>
        </w:rPr>
        <w:t>›shut them out as by a veil‹</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from Him...</w:t>
      </w:r>
    </w:p>
    <w:p w14:paraId="24213770"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14</w:t>
      </w:r>
      <w:r>
        <w:rPr>
          <w:rStyle w:val="structure"/>
        </w:rPr>
        <w:t>—en_19920000/</w:t>
      </w:r>
      <w:r>
        <w:rPr>
          <w:rStyle w:val="structurevisible"/>
        </w:rPr>
        <w:t>&gt;</w:t>
      </w:r>
    </w:p>
    <w:p w14:paraId="29587B96" w14:textId="77777777" w:rsidR="00C57E99" w:rsidRPr="00BD3C1F" w:rsidRDefault="00AC1FD0" w:rsidP="00C57E99">
      <w:pPr>
        <w:pStyle w:val="Quotecont"/>
        <w:rPr>
          <w:rStyle w:val="quotebahaiscripture"/>
        </w:rPr>
      </w:pPr>
      <w:r w:rsidRPr="00AC1FD0">
        <w:rPr>
          <w:rStyle w:val="structurevisible"/>
        </w:rPr>
        <w:t>&lt;</w:t>
      </w:r>
      <w:r w:rsidRPr="00AC1FD0">
        <w:rPr>
          <w:rStyle w:val="structure"/>
        </w:rPr>
        <w:t>cit Bah_%►%_%_%►%_%_%—en_%—%_%</w:t>
      </w:r>
      <w:r w:rsidRPr="00AC1FD0">
        <w:rPr>
          <w:rStyle w:val="structurevisible"/>
        </w:rPr>
        <w:t>&gt;</w:t>
      </w:r>
      <w:r w:rsidR="00DC6AA6" w:rsidRPr="00230826">
        <w:rPr>
          <w:rStyle w:val="quotebahaiscripturequoted"/>
          <w:rFonts w:hint="cs"/>
        </w:rPr>
        <w:t>›</w:t>
      </w:r>
      <w:r w:rsidR="00DC6AA6" w:rsidRPr="00230826">
        <w:rPr>
          <w:rStyle w:val="quotebahaiscripturequoted"/>
        </w:rPr>
        <w:t>He around Whom the Point of the Bay</w:t>
      </w:r>
      <w:r w:rsidR="00DC6AA6" w:rsidRPr="00230826">
        <w:rPr>
          <w:rStyle w:val="quotebahaiscripturequoted"/>
          <w:rFonts w:hint="cs"/>
        </w:rPr>
        <w:t>á</w:t>
      </w:r>
      <w:r w:rsidR="00DC6AA6" w:rsidRPr="00230826">
        <w:rPr>
          <w:rStyle w:val="quotebahaiscripturequoted"/>
        </w:rPr>
        <w:t>n (B</w:t>
      </w:r>
      <w:r w:rsidR="00DC6AA6" w:rsidRPr="00230826">
        <w:rPr>
          <w:rStyle w:val="quotebahaiscripturequoted"/>
          <w:rFonts w:hint="cs"/>
        </w:rPr>
        <w:t>á</w:t>
      </w:r>
      <w:r w:rsidR="00DC6AA6" w:rsidRPr="00230826">
        <w:rPr>
          <w:rStyle w:val="quotebahaiscripturequoted"/>
        </w:rPr>
        <w:t>b) hath revolved is come</w:t>
      </w:r>
      <w:r w:rsidR="00DC6AA6" w:rsidRPr="00230826">
        <w:rPr>
          <w:rStyle w:val="quotebahaiscripturequoted"/>
          <w:rFonts w:hint="cs"/>
        </w:rPr>
        <w:t>‹</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is </w:t>
      </w:r>
      <w:r w:rsidR="00627ED1" w:rsidRPr="00627ED1">
        <w:rPr>
          <w:rStyle w:val="quotebahaiscripture"/>
          <w:highlight w:val="yellow"/>
        </w:rPr>
        <w:t>Bahá’u’lláh’s</w:t>
      </w:r>
      <w:r w:rsidR="00627ED1" w:rsidRPr="00627ED1">
        <w:rPr>
          <w:rStyle w:val="quotebahaiscripture"/>
        </w:rPr>
        <w:t xml:space="preserve"> confirmatory testimony to the inconceivable greatness and preeminent character of His own Revelation.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›If all who are in heaven and on earth‹</w:t>
      </w:r>
      <w:r w:rsidRPr="00AC1FD0">
        <w:rPr>
          <w:rStyle w:val="structurevisible"/>
        </w:rPr>
        <w:t>&lt;/&gt;</w:t>
      </w:r>
      <w:r w:rsidR="00627ED1" w:rsidRPr="00627ED1">
        <w:rPr>
          <w:rStyle w:val="quotebahaiscripture"/>
        </w:rPr>
        <w:t xml:space="preserve">, He moreover affirms, </w:t>
      </w:r>
      <w:r w:rsidRPr="00AC1FD0">
        <w:rPr>
          <w:rStyle w:val="structurevisible"/>
        </w:rPr>
        <w:t>&lt;</w:t>
      </w:r>
      <w:r w:rsidRPr="00AC1FD0">
        <w:rPr>
          <w:rStyle w:val="structure"/>
        </w:rPr>
        <w:t xml:space="preserve"> </w:t>
      </w:r>
      <w:r w:rsidRPr="00AC1FD0">
        <w:rPr>
          <w:rStyle w:val="structurevisible"/>
        </w:rPr>
        <w:t>&gt;</w:t>
      </w:r>
      <w:r w:rsidR="00627ED1" w:rsidRPr="00627ED1">
        <w:rPr>
          <w:rStyle w:val="quotebahaiscripturequoted"/>
        </w:rPr>
        <w:t xml:space="preserve">›be invested in this day with the powers and attributes destined for the Letters of the </w:t>
      </w:r>
      <w:r w:rsidR="00627ED1" w:rsidRPr="00627ED1">
        <w:rPr>
          <w:rStyle w:val="quotebahaiscripturequoted"/>
          <w:highlight w:val="yellow"/>
        </w:rPr>
        <w:t>Bayán</w:t>
      </w:r>
      <w:r w:rsidR="00627ED1" w:rsidRPr="00627ED1">
        <w:rPr>
          <w:rStyle w:val="quotebahaiscripturequoted"/>
        </w:rPr>
        <w:t xml:space="preserve">, whose station is ten thousand times more glorious than that of the Letters of the </w:t>
      </w:r>
      <w:r w:rsidR="00627ED1" w:rsidRPr="00627ED1">
        <w:rPr>
          <w:rStyle w:val="quotebahaiscripturequoted"/>
          <w:highlight w:val="yellow"/>
        </w:rPr>
        <w:t>Qur’ánic</w:t>
      </w:r>
      <w:r w:rsidR="00627ED1" w:rsidRPr="00627ED1">
        <w:rPr>
          <w:rStyle w:val="quotebahaiscripturequoted"/>
        </w:rPr>
        <w:t xml:space="preserve"> Dispensation, and if they one and all should, swift as the twinkling of an eye, hesitate to recognize My Revelation, they shall be accounted, in the sight of God, of those that have gone astray, and regarded as </w:t>
      </w:r>
      <w:r w:rsidR="00627ED1" w:rsidRPr="00627ED1">
        <w:rPr>
          <w:rStyle w:val="quotesterms"/>
        </w:rPr>
        <w:t>»Letters of Negation«</w:t>
      </w:r>
      <w:r w:rsidR="00627ED1" w:rsidRPr="00627ED1">
        <w:rPr>
          <w:rStyle w:val="quotebahaiscripturequoted"/>
        </w:rPr>
        <w:t>.‹</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›Powerful is He, the King of Divine might‹</w:t>
      </w:r>
      <w:r w:rsidRPr="00AC1FD0">
        <w:rPr>
          <w:rStyle w:val="structurevisible"/>
        </w:rPr>
        <w:t>&lt;/&gt;</w:t>
      </w:r>
      <w:r w:rsidR="00627ED1" w:rsidRPr="00627ED1">
        <w:rPr>
          <w:rStyle w:val="quotebahaiscripture"/>
        </w:rPr>
        <w:t xml:space="preserve">, He, alluding to Himself in the </w:t>
      </w:r>
      <w:r w:rsidR="00627ED1" w:rsidRPr="00627ED1">
        <w:rPr>
          <w:rStyle w:val="quotebahaiscripture"/>
          <w:highlight w:val="yellow"/>
        </w:rPr>
        <w:t>Kitáb-i-Íqán</w:t>
      </w:r>
      <w:r w:rsidR="00627ED1" w:rsidRPr="00627ED1">
        <w:rPr>
          <w:rStyle w:val="quotebahaiscripture"/>
        </w:rPr>
        <w:t xml:space="preserve">, asserts </w:t>
      </w:r>
      <w:r w:rsidRPr="00AC1FD0">
        <w:rPr>
          <w:rStyle w:val="structurevisible"/>
        </w:rPr>
        <w:t>&lt;</w:t>
      </w:r>
      <w:r w:rsidRPr="00AC1FD0">
        <w:rPr>
          <w:rStyle w:val="structure"/>
        </w:rPr>
        <w:t xml:space="preserve"> </w:t>
      </w:r>
      <w:r w:rsidRPr="00AC1FD0">
        <w:rPr>
          <w:rStyle w:val="structurevisible"/>
        </w:rPr>
        <w:t>&gt;</w:t>
      </w:r>
      <w:r w:rsidR="00627ED1" w:rsidRPr="00627ED1">
        <w:rPr>
          <w:rStyle w:val="quotebahaiscripturequoted"/>
        </w:rPr>
        <w:t xml:space="preserve">›to extinguish with one letter of His wondrous words, the breath of life in the whole of the </w:t>
      </w:r>
      <w:r w:rsidR="00627ED1" w:rsidRPr="00627ED1">
        <w:rPr>
          <w:rStyle w:val="quotebahaiscripturequoted"/>
          <w:highlight w:val="yellow"/>
        </w:rPr>
        <w:t>Bayán</w:t>
      </w:r>
      <w:r w:rsidR="00627ED1" w:rsidRPr="00627ED1">
        <w:rPr>
          <w:rStyle w:val="quotebahaiscripturequoted"/>
        </w:rPr>
        <w:t xml:space="preserve"> and the people thereof, and with one letter bestow upon them a new and everlasting life, and cause them to arise and speed out of the sepulchres of their vain and selfish desires.‹</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›This‹</w:t>
      </w:r>
      <w:r w:rsidRPr="00AC1FD0">
        <w:rPr>
          <w:rStyle w:val="structurevisible"/>
        </w:rPr>
        <w:t>&lt;/&gt;</w:t>
      </w:r>
      <w:r w:rsidR="00627ED1" w:rsidRPr="00627ED1">
        <w:rPr>
          <w:rStyle w:val="quotebahaiscripture"/>
        </w:rPr>
        <w:t xml:space="preserve">, He furthermore declares, </w:t>
      </w:r>
      <w:r w:rsidRPr="00AC1FD0">
        <w:rPr>
          <w:rStyle w:val="structurevisible"/>
        </w:rPr>
        <w:t>&lt;</w:t>
      </w:r>
      <w:r w:rsidRPr="00AC1FD0">
        <w:rPr>
          <w:rStyle w:val="structure"/>
        </w:rPr>
        <w:t xml:space="preserve"> </w:t>
      </w:r>
      <w:r w:rsidRPr="00AC1FD0">
        <w:rPr>
          <w:rStyle w:val="structurevisible"/>
        </w:rPr>
        <w:t>&gt;</w:t>
      </w:r>
      <w:r w:rsidR="00627ED1" w:rsidRPr="00627ED1">
        <w:rPr>
          <w:rStyle w:val="quotebahaiscripturequoted"/>
        </w:rPr>
        <w:t>›is the king of days‹</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the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›Day of God Himself‹</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the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›Day which shall never be followed by night‹</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the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›Springtime which autumn will never overtake‹</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›the eye to past ages and centuries‹</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for which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›the soul of every Prophet of God, of every Divine Messenger, hath thirsted‹</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for which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›all the divers kindreds of the earth have yearned‹</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through which </w:t>
      </w: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›God hath proved the hearts of the entire company of His Messengers and Prophets, and beyond them those that stand guard over His sacred and inviolable Sanctuary, the inmates of the Celestial Pavilion and dwellers of the Tabernacle of Glory‹</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w:t>
      </w:r>
    </w:p>
    <w:p w14:paraId="4289F04D"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15</w:t>
      </w:r>
      <w:r>
        <w:rPr>
          <w:rStyle w:val="structure"/>
        </w:rPr>
        <w:t>—en_19920000/</w:t>
      </w:r>
      <w:r>
        <w:rPr>
          <w:rStyle w:val="structurevisible"/>
        </w:rPr>
        <w:t>&gt;</w:t>
      </w:r>
    </w:p>
    <w:p w14:paraId="40D48666" w14:textId="77777777" w:rsidR="00C57E99" w:rsidRDefault="00627ED1" w:rsidP="00C57E99">
      <w:pPr>
        <w:pStyle w:val="Quotecont"/>
      </w:pPr>
      <w:r w:rsidRPr="00627ED1">
        <w:rPr>
          <w:rStyle w:val="quotebahaiscripture"/>
        </w:rPr>
        <w:t xml:space="preserve">And last but not least is </w:t>
      </w:r>
      <w:r w:rsidRPr="00627ED1">
        <w:rPr>
          <w:rStyle w:val="quotebahaiscripture"/>
          <w:highlight w:val="yellow"/>
        </w:rPr>
        <w:t>ʿAbdu’l-Bahá’s</w:t>
      </w:r>
      <w:r w:rsidRPr="00627ED1">
        <w:rPr>
          <w:rStyle w:val="quotebahaiscripture"/>
        </w:rPr>
        <w:t xml:space="preserve"> own tribute to the transcendent character of the Revelation identified with His Father: </w:t>
      </w:r>
      <w:r w:rsidR="00AC1FD0" w:rsidRPr="00AC1FD0">
        <w:rPr>
          <w:rStyle w:val="structurevisible"/>
        </w:rPr>
        <w:t>&lt;</w:t>
      </w:r>
      <w:r w:rsidR="00AC1FD0" w:rsidRPr="00AC1FD0">
        <w:rPr>
          <w:rStyle w:val="structure"/>
        </w:rPr>
        <w:t>cit Abd_%►%_%_%►%_%_%—en_%—%_%</w:t>
      </w:r>
      <w:r w:rsidR="00AC1FD0" w:rsidRPr="00AC1FD0">
        <w:rPr>
          <w:rStyle w:val="structurevisible"/>
        </w:rPr>
        <w:t>&gt;</w:t>
      </w:r>
      <w:r w:rsidRPr="00627ED1">
        <w:rPr>
          <w:rStyle w:val="quotebahaiscripturequoted"/>
        </w:rPr>
        <w:t>›Centuries, nay ages, must pass away, ere the Day-Star of Truth shineth again in its mid-summer splendour, or appeareth once more in the radiance of its vernal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Abd_%►%_%_%►%_%_%—en_%—%_%</w:t>
      </w:r>
      <w:r w:rsidR="00AC1FD0" w:rsidRPr="00AC1FD0">
        <w:rPr>
          <w:rStyle w:val="structurevisible"/>
        </w:rPr>
        <w:t>&gt;</w:t>
      </w:r>
      <w:r w:rsidRPr="00627ED1">
        <w:rPr>
          <w:rStyle w:val="quotebahaiscripturequoted"/>
        </w:rPr>
        <w:t xml:space="preserve">›The mere contemplation of the Dispensation inaugurated by the Blessed </w:t>
      </w:r>
      <w:r w:rsidRPr="00627ED1">
        <w:rPr>
          <w:rStyle w:val="quotebahaiscripturequoted"/>
        </w:rPr>
        <w:lastRenderedPageBreak/>
        <w:t>Beauty‹</w:t>
      </w:r>
      <w:r w:rsidR="00AC1FD0" w:rsidRPr="00AC1FD0">
        <w:rPr>
          <w:rStyle w:val="structurevisible"/>
        </w:rPr>
        <w:t>&lt;/&gt;</w:t>
      </w:r>
      <w:r w:rsidRPr="00627ED1">
        <w:rPr>
          <w:rStyle w:val="quotebahaiscripture"/>
        </w:rPr>
        <w:t>, He furthermore affirms,</w:t>
      </w:r>
      <w:r w:rsidRPr="00627ED1">
        <w:rPr>
          <w:rStyle w:val="quotebahaiscripturequoted"/>
        </w:rPr>
        <w:t xml:space="preserve">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bahaiscripturequoted"/>
        </w:rPr>
        <w:t>›would have sufficed to overwhelm the saints of bygone ages -- saints who longed to partake for one moment of its great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r w:rsidR="00C57E99" w:rsidRPr="009E53C5">
        <w:rPr>
          <w:rStyle w:val="structurevisible"/>
        </w:rPr>
        <w:t>&lt;/</w:t>
      </w:r>
      <w:r w:rsidR="00C57E99" w:rsidRPr="009E53C5">
        <w:rPr>
          <w:rStyle w:val="structure"/>
        </w:rPr>
        <w:t>cit</w:t>
      </w:r>
      <w:r w:rsidR="00C57E99" w:rsidRPr="009E53C5">
        <w:rPr>
          <w:rStyle w:val="structurevisible"/>
        </w:rPr>
        <w:t>&gt;</w:t>
      </w:r>
      <w:r w:rsidRPr="00627ED1">
        <w:t xml:space="preserve"> </w:t>
      </w:r>
      <w:r w:rsidRPr="00627ED1">
        <w:rPr>
          <w:rStyle w:val="FootnoteReference"/>
        </w:rPr>
        <w:footnoteReference w:id="142"/>
      </w:r>
    </w:p>
    <w:p w14:paraId="3434DB62"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16</w:t>
      </w:r>
      <w:r>
        <w:rPr>
          <w:rStyle w:val="structure"/>
        </w:rPr>
        <w:t>—en_19920000/</w:t>
      </w:r>
      <w:r w:rsidRPr="00A661DA">
        <w:rPr>
          <w:rStyle w:val="structurevisible"/>
        </w:rPr>
        <w:t>&gt;</w:t>
      </w:r>
    </w:p>
    <w:p w14:paraId="6AD120C1" w14:textId="77777777" w:rsidR="00C57E99" w:rsidRDefault="00627ED1" w:rsidP="00C57E99">
      <w:pPr>
        <w:pStyle w:val="Bodyafterquote"/>
      </w:pPr>
      <w:r w:rsidRPr="00627ED1">
        <w:t xml:space="preserve">By the time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released from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He had been already stripped of His vast possessions, His health impaired by the ill-treatment and hardships of life in the dungeon, His neck badly injured and His back bent by the weight of heavy chains; but His soul was in the utmost joy. He did not intimate to anyone His experience of Divine Revelation. Only </w:t>
      </w:r>
      <w:r w:rsidRPr="00627ED1">
        <w:rPr>
          <w:highlight w:val="yellow"/>
        </w:rPr>
        <w:t>ʿAbdu’l-Bah</w:t>
      </w:r>
      <w:r w:rsidR="00C57E99" w:rsidRPr="000C7039">
        <w:rPr>
          <w:highlight w:val="yellow"/>
        </w:rPr>
        <w:t>á</w:t>
      </w:r>
      <w:r w:rsidRPr="00627ED1">
        <w:t>, then nine years of age,</w:t>
      </w:r>
      <w:r w:rsidRPr="00627ED1">
        <w:rPr>
          <w:rStyle w:val="structurepagenumber"/>
        </w:rPr>
        <w:t xml:space="preserve"> &lt;page 56</w:t>
      </w:r>
      <w:r w:rsidR="00B777C2">
        <w:rPr>
          <w:rStyle w:val="structurepagenumber"/>
        </w:rPr>
        <w:t>/&gt;</w:t>
      </w:r>
      <w:r w:rsidR="00C57E99">
        <w:t xml:space="preserve"> </w:t>
      </w:r>
      <w:r w:rsidRPr="00627ED1">
        <w:t xml:space="preserve">intuitively recognized the spiritual transformation of His Father into a Manifestation of the Divine Being. The Greatest Holy Leaf, that noble and illustrious daughter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has described her feelings after the release of her Father in these words:</w:t>
      </w:r>
    </w:p>
    <w:p w14:paraId="73E28A5D"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17</w:t>
      </w:r>
      <w:r>
        <w:rPr>
          <w:rStyle w:val="structure"/>
        </w:rPr>
        <w:t>—en_19920000/</w:t>
      </w:r>
      <w:r w:rsidRPr="00A661DA">
        <w:rPr>
          <w:rStyle w:val="structurevisible"/>
        </w:rPr>
        <w:t>&gt;</w:t>
      </w:r>
    </w:p>
    <w:p w14:paraId="54E31489" w14:textId="77777777" w:rsidR="00C57E99" w:rsidRPr="00BD3C1F" w:rsidRDefault="00C57E99" w:rsidP="00C57E99">
      <w:pPr>
        <w:pStyle w:val="Quote1st"/>
        <w:rPr>
          <w:rStyle w:val="quoteknownauthorreported"/>
        </w:rPr>
      </w:pPr>
      <w:r w:rsidRPr="00547659">
        <w:rPr>
          <w:rStyle w:val="structurevisible"/>
        </w:rPr>
        <w:t>&lt;</w:t>
      </w:r>
      <w:r w:rsidRPr="00547659">
        <w:rPr>
          <w:rStyle w:val="structure"/>
        </w:rPr>
        <w:t xml:space="preserve">cit </w:t>
      </w:r>
      <w:r>
        <w:rPr>
          <w:rStyle w:val="structure"/>
        </w:rPr>
        <w:t>Bahiyyih</w:t>
      </w:r>
      <w:r w:rsidRPr="00547659">
        <w:rPr>
          <w:rStyle w:val="structure"/>
        </w:rPr>
        <w:t>_%►%_%_%►%_%_%—en_%—%_%</w:t>
      </w:r>
      <w:r w:rsidRPr="00547659">
        <w:rPr>
          <w:rStyle w:val="structurevisible"/>
        </w:rPr>
        <w:t>&gt;</w:t>
      </w:r>
      <w:r w:rsidR="00627ED1" w:rsidRPr="00627ED1">
        <w:rPr>
          <w:rStyle w:val="quoteknownauthorreported"/>
        </w:rPr>
        <w:t>»</w:t>
      </w:r>
      <w:r w:rsidR="00627ED1" w:rsidRPr="00627ED1">
        <w:rPr>
          <w:rStyle w:val="quoteknownauthorreported"/>
          <w:highlight w:val="yellow"/>
        </w:rPr>
        <w:t>Jamál-i-Mubárak</w:t>
      </w:r>
      <w:r w:rsidR="00627ED1" w:rsidRPr="00627ED1">
        <w:rPr>
          <w:rStyle w:val="FootnoteReference"/>
        </w:rPr>
        <w:footnoteReference w:id="143"/>
      </w:r>
      <w:r w:rsidR="00627ED1" w:rsidRPr="00627ED1">
        <w:rPr>
          <w:rStyle w:val="quoteknownauthorreported"/>
        </w:rPr>
        <w:t xml:space="preserve"> had a marvellous divine experience whilst in that prison.</w:t>
      </w:r>
    </w:p>
    <w:p w14:paraId="2697A443"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2:</w:t>
      </w:r>
      <w:r>
        <w:rPr>
          <w:rStyle w:val="structureparIDparcounter"/>
        </w:rPr>
        <w:t>18</w:t>
      </w:r>
      <w:r>
        <w:rPr>
          <w:rStyle w:val="structure"/>
        </w:rPr>
        <w:t>—en_19920000/</w:t>
      </w:r>
      <w:r>
        <w:rPr>
          <w:rStyle w:val="structurevisible"/>
        </w:rPr>
        <w:t>&gt;</w:t>
      </w:r>
    </w:p>
    <w:p w14:paraId="228565AC" w14:textId="77777777" w:rsidR="00C57E99" w:rsidRDefault="00627ED1" w:rsidP="00C57E99">
      <w:pPr>
        <w:pStyle w:val="Quotecont"/>
      </w:pPr>
      <w:r w:rsidRPr="00627ED1">
        <w:rPr>
          <w:rStyle w:val="quoteknownauthorreported"/>
        </w:rPr>
        <w:t>We saw a new radiance seeming to enfold him like a shining vesture, its significance we were to learn years later. At that time we were only aware of the wonder of it, without understanding, or even being told the details of the sacred event.«</w:t>
      </w:r>
      <w:r w:rsidR="00C57E99" w:rsidRPr="00547659">
        <w:rPr>
          <w:rStyle w:val="structurevisible"/>
        </w:rPr>
        <w:t>&lt;/</w:t>
      </w:r>
      <w:r w:rsidR="00C57E99" w:rsidRPr="00547659">
        <w:rPr>
          <w:rStyle w:val="structure"/>
        </w:rPr>
        <w:t>cit</w:t>
      </w:r>
      <w:r w:rsidR="00C57E99" w:rsidRPr="00547659">
        <w:rPr>
          <w:rStyle w:val="structurevisible"/>
        </w:rPr>
        <w:t>&gt;</w:t>
      </w:r>
      <w:r w:rsidRPr="00627ED1">
        <w:t xml:space="preserve"> </w:t>
      </w:r>
      <w:r w:rsidRPr="00627ED1">
        <w:rPr>
          <w:rStyle w:val="FootnoteReference"/>
        </w:rPr>
        <w:footnoteReference w:id="144"/>
      </w:r>
    </w:p>
    <w:p w14:paraId="729A4E53"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19</w:t>
      </w:r>
      <w:r>
        <w:rPr>
          <w:rStyle w:val="structure"/>
        </w:rPr>
        <w:t>—en_19920000/</w:t>
      </w:r>
      <w:r w:rsidRPr="00A661DA">
        <w:rPr>
          <w:rStyle w:val="structurevisible"/>
        </w:rPr>
        <w:t>&gt;</w:t>
      </w:r>
    </w:p>
    <w:p w14:paraId="24BBB400" w14:textId="77777777" w:rsidR="00C57E99" w:rsidRDefault="00627ED1" w:rsidP="00C57E99">
      <w:pPr>
        <w:pStyle w:val="Bodyafterquote"/>
      </w:pPr>
      <w:r w:rsidRPr="00627ED1">
        <w:t xml:space="preserve">It is important to note that although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did not intimate His station to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several souls among them recognized Him as </w:t>
      </w:r>
      <w:r w:rsidRPr="00627ED1">
        <w:rPr>
          <w:rStyle w:val="quotesterms"/>
        </w:rPr>
        <w:t>›Him Whom God shall make manifest‹</w:t>
      </w:r>
      <w:r w:rsidRPr="00627ED1">
        <w:t xml:space="preserve"> during the Ministry of the </w:t>
      </w:r>
      <w:r w:rsidRPr="00627ED1">
        <w:rPr>
          <w:highlight w:val="yellow"/>
        </w:rPr>
        <w:t>B</w:t>
      </w:r>
      <w:r w:rsidR="00C57E99" w:rsidRPr="000C7039">
        <w:rPr>
          <w:highlight w:val="yellow"/>
        </w:rPr>
        <w:t>á</w:t>
      </w:r>
      <w:r w:rsidRPr="00627ED1">
        <w:rPr>
          <w:highlight w:val="yellow"/>
        </w:rPr>
        <w:t>b</w:t>
      </w:r>
      <w:r w:rsidRPr="00627ED1">
        <w:t xml:space="preserve">, long before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imprisonment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the one who first made contact with Him, was aware of His station. Likewise </w:t>
      </w:r>
      <w:r w:rsidRPr="00627ED1">
        <w:rPr>
          <w:highlight w:val="yellow"/>
        </w:rPr>
        <w:t>Qudd</w:t>
      </w:r>
      <w:r w:rsidR="00C57E99" w:rsidRPr="000C7039">
        <w:rPr>
          <w:highlight w:val="yellow"/>
        </w:rPr>
        <w:t>ú</w:t>
      </w:r>
      <w:r w:rsidRPr="00627ED1">
        <w:rPr>
          <w:highlight w:val="yellow"/>
        </w:rPr>
        <w:t>s</w:t>
      </w:r>
      <w:r w:rsidRPr="00627ED1">
        <w:t xml:space="preserve"> and </w:t>
      </w:r>
      <w:r w:rsidR="00C57E99" w:rsidRPr="000C7039">
        <w:rPr>
          <w:highlight w:val="yellow"/>
        </w:rPr>
        <w:t>Ṭá</w:t>
      </w:r>
      <w:r w:rsidRPr="00627ED1">
        <w:rPr>
          <w:highlight w:val="yellow"/>
        </w:rPr>
        <w:t>hirih</w:t>
      </w:r>
      <w:r w:rsidRPr="00627ED1">
        <w:t xml:space="preserve"> had discovered that He, and no one else, was the Promised One of the </w:t>
      </w:r>
      <w:r w:rsidRPr="00627ED1">
        <w:rPr>
          <w:highlight w:val="yellow"/>
        </w:rPr>
        <w:t>Bay</w:t>
      </w:r>
      <w:r w:rsidR="00C57E99" w:rsidRPr="000C7039">
        <w:rPr>
          <w:highlight w:val="yellow"/>
        </w:rPr>
        <w:t>á</w:t>
      </w:r>
      <w:r w:rsidRPr="00627ED1">
        <w:rPr>
          <w:highlight w:val="yellow"/>
        </w:rPr>
        <w:t>n</w:t>
      </w:r>
      <w:r w:rsidRPr="00627ED1">
        <w:t xml:space="preserve">. Indeed, when we study the events that took place at the Conference of </w:t>
      </w:r>
      <w:r w:rsidRPr="00627ED1">
        <w:rPr>
          <w:highlight w:val="yellow"/>
        </w:rPr>
        <w:t>Bada</w:t>
      </w:r>
      <w:r w:rsidR="00C57E99" w:rsidRPr="000C7039">
        <w:rPr>
          <w:highlight w:val="yellow"/>
        </w:rPr>
        <w:t></w:t>
      </w:r>
      <w:r w:rsidRPr="00627ED1">
        <w:rPr>
          <w:highlight w:val="yellow"/>
        </w:rPr>
        <w:t>t</w:t>
      </w:r>
      <w:r w:rsidRPr="00627ED1">
        <w:t>,</w:t>
      </w:r>
      <w:r w:rsidRPr="00627ED1">
        <w:rPr>
          <w:rStyle w:val="FootnoteReference"/>
        </w:rPr>
        <w:footnoteReference w:id="145"/>
      </w:r>
      <w:r w:rsidR="00C57E99" w:rsidRPr="00FB5910">
        <w:t xml:space="preserve"> </w:t>
      </w:r>
      <w:r w:rsidRPr="00627ED1">
        <w:t xml:space="preserve">it becomes clear that these two outstanding disciples of the </w:t>
      </w:r>
      <w:r w:rsidRPr="00627ED1">
        <w:rPr>
          <w:highlight w:val="yellow"/>
        </w:rPr>
        <w:t>B</w:t>
      </w:r>
      <w:r w:rsidR="00C57E99" w:rsidRPr="000C7039">
        <w:rPr>
          <w:highlight w:val="yellow"/>
        </w:rPr>
        <w:t>á</w:t>
      </w:r>
      <w:r w:rsidRPr="00627ED1">
        <w:rPr>
          <w:highlight w:val="yellow"/>
        </w:rPr>
        <w:t>b</w:t>
      </w:r>
      <w:r w:rsidRPr="00627ED1">
        <w:t xml:space="preserve"> had full knowledge of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Some of those who took part in that conference were surprised to witness the expressions of utmost lowliness and humility by </w:t>
      </w:r>
      <w:r w:rsidRPr="00627ED1">
        <w:rPr>
          <w:highlight w:val="yellow"/>
        </w:rPr>
        <w:t>Qudd</w:t>
      </w:r>
      <w:r w:rsidR="00C57E99" w:rsidRPr="000C7039">
        <w:rPr>
          <w:highlight w:val="yellow"/>
        </w:rPr>
        <w:t>ú</w:t>
      </w:r>
      <w:r w:rsidRPr="00627ED1">
        <w:rPr>
          <w:highlight w:val="yellow"/>
        </w:rPr>
        <w:t>s</w:t>
      </w:r>
      <w:r w:rsidRPr="00627ED1">
        <w:t xml:space="preserve"> and </w:t>
      </w:r>
      <w:r w:rsidR="00C57E99" w:rsidRPr="000C7039">
        <w:rPr>
          <w:highlight w:val="yellow"/>
        </w:rPr>
        <w:t>Ṭá</w:t>
      </w:r>
      <w:r w:rsidRPr="00627ED1">
        <w:rPr>
          <w:highlight w:val="yellow"/>
        </w:rPr>
        <w:t>hirih</w:t>
      </w:r>
      <w:r w:rsidRPr="00627ED1">
        <w:t xml:space="preserve"> towards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reverence which they showed to Him at </w:t>
      </w:r>
      <w:r w:rsidRPr="00627ED1">
        <w:rPr>
          <w:highlight w:val="yellow"/>
        </w:rPr>
        <w:t>Bada</w:t>
      </w:r>
      <w:r w:rsidR="00C57E99" w:rsidRPr="000C7039">
        <w:rPr>
          <w:highlight w:val="yellow"/>
        </w:rPr>
        <w:t></w:t>
      </w:r>
      <w:r w:rsidRPr="00627ED1">
        <w:rPr>
          <w:highlight w:val="yellow"/>
        </w:rPr>
        <w:t>t</w:t>
      </w:r>
      <w:r w:rsidRPr="00627ED1">
        <w:t xml:space="preserve"> by far exceeded the homage they paid to the </w:t>
      </w:r>
      <w:r w:rsidRPr="00627ED1">
        <w:rPr>
          <w:highlight w:val="yellow"/>
        </w:rPr>
        <w:t>B</w:t>
      </w:r>
      <w:r w:rsidR="00C57E99" w:rsidRPr="000C7039">
        <w:rPr>
          <w:highlight w:val="yellow"/>
        </w:rPr>
        <w:t>á</w:t>
      </w:r>
      <w:r w:rsidRPr="00627ED1">
        <w:rPr>
          <w:highlight w:val="yellow"/>
        </w:rPr>
        <w:t>b</w:t>
      </w:r>
      <w:r w:rsidRPr="00627ED1">
        <w:t xml:space="preserve">. Indeed, </w:t>
      </w:r>
      <w:r w:rsidR="00C57E99" w:rsidRPr="000C7039">
        <w:rPr>
          <w:highlight w:val="yellow"/>
        </w:rPr>
        <w:t>Ṭá</w:t>
      </w:r>
      <w:r w:rsidRPr="00627ED1">
        <w:rPr>
          <w:highlight w:val="yellow"/>
        </w:rPr>
        <w:t>hirih</w:t>
      </w:r>
      <w:r w:rsidRPr="00627ED1">
        <w:t xml:space="preserve"> has composed and left to posterity some beautiful poems in adoration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Whom she refers to by name, and regards Him as her Lord. </w:t>
      </w:r>
      <w:r w:rsidRPr="00627ED1">
        <w:rPr>
          <w:rStyle w:val="FootnoteReference"/>
        </w:rPr>
        <w:footnoteReference w:id="146"/>
      </w:r>
      <w:r w:rsidRPr="00627ED1">
        <w:t xml:space="preserve"> Similarly </w:t>
      </w:r>
      <w:r w:rsidRPr="00627ED1">
        <w:rPr>
          <w:highlight w:val="yellow"/>
        </w:rPr>
        <w:t>Qudd</w:t>
      </w:r>
      <w:r w:rsidR="00C57E99" w:rsidRPr="000C7039">
        <w:rPr>
          <w:highlight w:val="yellow"/>
        </w:rPr>
        <w:t>ú</w:t>
      </w:r>
      <w:r w:rsidRPr="00627ED1">
        <w:rPr>
          <w:highlight w:val="yellow"/>
        </w:rPr>
        <w:t>s</w:t>
      </w:r>
      <w:r w:rsidRPr="00627ED1">
        <w:t xml:space="preserve">, at that same conference, mentioned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name in a treatise and paid tribute to His exalted station.</w:t>
      </w:r>
    </w:p>
    <w:p w14:paraId="4FF52291"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20</w:t>
      </w:r>
      <w:r>
        <w:rPr>
          <w:rStyle w:val="structure"/>
        </w:rPr>
        <w:t>—en_19920000/</w:t>
      </w:r>
      <w:r w:rsidRPr="00A661DA">
        <w:rPr>
          <w:rStyle w:val="structurevisible"/>
        </w:rPr>
        <w:t>&gt;</w:t>
      </w:r>
    </w:p>
    <w:p w14:paraId="0A3BE1DB"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was fully aware of His station from childhood. In one of His Tablets </w:t>
      </w:r>
      <w:r w:rsidRPr="00627ED1">
        <w:rPr>
          <w:rStyle w:val="FootnoteReference"/>
        </w:rPr>
        <w:footnoteReference w:id="147"/>
      </w:r>
      <w:r w:rsidRPr="00627ED1">
        <w:t xml:space="preserve"> He describes that when He was very young He was overcome by a condition which completely affected His manners, His thoughts and His words.</w:t>
      </w:r>
    </w:p>
    <w:p w14:paraId="3654457B"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21</w:t>
      </w:r>
      <w:r>
        <w:rPr>
          <w:rStyle w:val="structure"/>
        </w:rPr>
        <w:t>—en_19920000/</w:t>
      </w:r>
      <w:r w:rsidRPr="00A661DA">
        <w:rPr>
          <w:rStyle w:val="structurevisible"/>
        </w:rPr>
        <w:t>&gt;</w:t>
      </w:r>
    </w:p>
    <w:p w14:paraId="59FA5EFE" w14:textId="77777777" w:rsidR="00C57E99" w:rsidRDefault="00627ED1" w:rsidP="00C57E99">
      <w:pPr>
        <w:pStyle w:val="Bodycont"/>
      </w:pPr>
      <w:r w:rsidRPr="00627ED1">
        <w:t>A transfiguration took place, the ocean of utterance</w:t>
      </w:r>
      <w:r w:rsidRPr="00627ED1">
        <w:rPr>
          <w:rStyle w:val="FootnoteReference"/>
        </w:rPr>
        <w:footnoteReference w:id="148"/>
      </w:r>
      <w:r w:rsidRPr="00627ED1">
        <w:t xml:space="preserve"> began to surge within Him, and this condition,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testifies, continued throughout His life.</w:t>
      </w:r>
      <w:r w:rsidRPr="00627ED1">
        <w:rPr>
          <w:rStyle w:val="FootnoteReference"/>
        </w:rPr>
        <w:footnoteReference w:id="149"/>
      </w:r>
      <w:r w:rsidRPr="00627ED1">
        <w:t xml:space="preserve"> Some may find this statement contrary to the belief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received the intimation of His station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w:t>
      </w:r>
      <w:r w:rsidRPr="00627ED1">
        <w:rPr>
          <w:highlight w:val="yellow"/>
        </w:rPr>
        <w:t>ʿAbdu’l-Bah</w:t>
      </w:r>
      <w:r w:rsidR="00C57E99" w:rsidRPr="000C7039">
        <w:rPr>
          <w:highlight w:val="yellow"/>
        </w:rPr>
        <w:t>á</w:t>
      </w:r>
      <w:r w:rsidRPr="00627ED1">
        <w:t xml:space="preserve"> has explained in His Writings</w:t>
      </w:r>
      <w:r w:rsidRPr="00627ED1">
        <w:rPr>
          <w:rStyle w:val="structurepagenumber"/>
        </w:rPr>
        <w:t xml:space="preserve"> &lt;page 57</w:t>
      </w:r>
      <w:r w:rsidR="00B777C2">
        <w:rPr>
          <w:rStyle w:val="structurepagenumber"/>
        </w:rPr>
        <w:t>/&gt;</w:t>
      </w:r>
      <w:r w:rsidRPr="00627ED1">
        <w:t xml:space="preserve"> that a Manifestation of God is always a Manifestation. Even from childhood, long before He receives the call of Prophethood, He has all the powers of the Manifestation latent within Him. He describes this state as a lamp which is hidden under a bushel, its light hidden from the eyes of men. He also likens Him to a man who is asleep and does not reveal His powers until the hour strikes for the birth of His Mission.</w:t>
      </w:r>
    </w:p>
    <w:p w14:paraId="751B11E8"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22</w:t>
      </w:r>
      <w:r>
        <w:rPr>
          <w:rStyle w:val="structure"/>
        </w:rPr>
        <w:t>—en_19920000/</w:t>
      </w:r>
      <w:r w:rsidRPr="00A661DA">
        <w:rPr>
          <w:rStyle w:val="structurevisible"/>
        </w:rPr>
        <w:t>&gt;</w:t>
      </w:r>
    </w:p>
    <w:p w14:paraId="2A8AF71B" w14:textId="77777777" w:rsidR="00C57E99" w:rsidRDefault="00627ED1" w:rsidP="00C57E99">
      <w:pPr>
        <w:pStyle w:val="Bodycont"/>
      </w:pPr>
      <w:r w:rsidRPr="00627ED1">
        <w:t xml:space="preserve">It is not possible for man to fully understand the mysteries of divine Revelation and to appreciate the nature and the workings of the Manifestations of God. In the case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however, we can discover from the records of His life and from His conduct that prior to the birth of His Revelation, He was fully aware of His exalted station. To cite one example:</w:t>
      </w:r>
    </w:p>
    <w:p w14:paraId="30368A2C"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23</w:t>
      </w:r>
      <w:r>
        <w:rPr>
          <w:rStyle w:val="structure"/>
        </w:rPr>
        <w:t>—en_19920000/</w:t>
      </w:r>
      <w:r w:rsidRPr="00A661DA">
        <w:rPr>
          <w:rStyle w:val="structurevisible"/>
        </w:rPr>
        <w:t>&gt;</w:t>
      </w:r>
    </w:p>
    <w:p w14:paraId="375F78C6" w14:textId="77777777" w:rsidR="00C57E99" w:rsidRDefault="00627ED1" w:rsidP="00C57E99">
      <w:pPr>
        <w:pStyle w:val="Bodycont"/>
      </w:pPr>
      <w:r w:rsidRPr="00627ED1">
        <w:t xml:space="preserve">One of the devoted disciples of the </w:t>
      </w:r>
      <w:r w:rsidRPr="00627ED1">
        <w:rPr>
          <w:highlight w:val="yellow"/>
        </w:rPr>
        <w:t>B</w:t>
      </w:r>
      <w:r w:rsidR="00C57E99" w:rsidRPr="000C7039">
        <w:rPr>
          <w:highlight w:val="yellow"/>
        </w:rPr>
        <w:t>á</w:t>
      </w:r>
      <w:r w:rsidRPr="00627ED1">
        <w:rPr>
          <w:highlight w:val="yellow"/>
        </w:rPr>
        <w:t>b</w:t>
      </w:r>
      <w:r w:rsidRPr="00627ED1">
        <w:t xml:space="preserve"> was the celebrated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w:t>
      </w:r>
      <w:r w:rsidR="00C57E99" w:rsidRPr="000C7039">
        <w:rPr>
          <w:highlight w:val="yellow"/>
        </w:rPr>
        <w:t>Ḥ</w:t>
      </w:r>
      <w:r w:rsidRPr="00627ED1">
        <w:rPr>
          <w:highlight w:val="yellow"/>
        </w:rPr>
        <w:t>asan-i-Zun</w:t>
      </w:r>
      <w:r w:rsidR="00C57E99" w:rsidRPr="000C7039">
        <w:rPr>
          <w:highlight w:val="yellow"/>
        </w:rPr>
        <w:t>ú</w:t>
      </w:r>
      <w:r w:rsidRPr="00627ED1">
        <w:rPr>
          <w:highlight w:val="yellow"/>
        </w:rPr>
        <w:t>z</w:t>
      </w:r>
      <w:r w:rsidR="00C57E99" w:rsidRPr="000C7039">
        <w:rPr>
          <w:highlight w:val="yellow"/>
        </w:rPr>
        <w:t>í</w:t>
      </w:r>
      <w:r w:rsidRPr="00627ED1">
        <w:t>.</w:t>
      </w:r>
      <w:r w:rsidRPr="00627ED1">
        <w:rPr>
          <w:rStyle w:val="FootnoteReference"/>
        </w:rPr>
        <w:footnoteReference w:id="150"/>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had intimated to him that he would attain the presence of the Promised </w:t>
      </w:r>
      <w:r w:rsidR="00C57E99" w:rsidRPr="000C7039">
        <w:rPr>
          <w:highlight w:val="yellow"/>
        </w:rPr>
        <w:t>Ḥ</w:t>
      </w:r>
      <w:r w:rsidRPr="00627ED1">
        <w:rPr>
          <w:highlight w:val="yellow"/>
        </w:rPr>
        <w:t>usayn</w:t>
      </w:r>
      <w:r w:rsidRPr="00627ED1">
        <w:rPr>
          <w:rStyle w:val="FootnoteReference"/>
        </w:rPr>
        <w:footnoteReference w:id="151"/>
      </w:r>
      <w:r w:rsidRPr="00627ED1">
        <w:t xml:space="preserve"> in the city of </w:t>
      </w:r>
      <w:r w:rsidRPr="00627ED1">
        <w:rPr>
          <w:highlight w:val="yellow"/>
        </w:rPr>
        <w:t>Karbil</w:t>
      </w:r>
      <w:r w:rsidR="00C57E99" w:rsidRPr="000C7039">
        <w:rPr>
          <w:highlight w:val="yellow"/>
        </w:rPr>
        <w:t>á</w:t>
      </w:r>
      <w:r w:rsidRPr="00627ED1">
        <w:t xml:space="preserve"> where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w:t>
      </w:r>
      <w:r w:rsidR="00C57E99" w:rsidRPr="000C7039">
        <w:rPr>
          <w:highlight w:val="yellow"/>
        </w:rPr>
        <w:t>Ḥ</w:t>
      </w:r>
      <w:r w:rsidRPr="00627ED1">
        <w:rPr>
          <w:highlight w:val="yellow"/>
        </w:rPr>
        <w:t>asan</w:t>
      </w:r>
      <w:r w:rsidRPr="00627ED1">
        <w:t xml:space="preserve"> used to live.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visited </w:t>
      </w:r>
      <w:r w:rsidRPr="00627ED1">
        <w:rPr>
          <w:highlight w:val="yellow"/>
        </w:rPr>
        <w:t>Karbil</w:t>
      </w:r>
      <w:r w:rsidR="00C57E99" w:rsidRPr="000C7039">
        <w:rPr>
          <w:highlight w:val="yellow"/>
        </w:rPr>
        <w:t>á</w:t>
      </w:r>
      <w:r w:rsidRPr="00627ED1">
        <w:t xml:space="preserve"> in 1851, about one year before His </w:t>
      </w:r>
      <w:r w:rsidRPr="00627ED1">
        <w:lastRenderedPageBreak/>
        <w:t xml:space="preserve">imprisonment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In that city He met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w:t>
      </w:r>
      <w:r w:rsidR="00C57E99" w:rsidRPr="000C7039">
        <w:rPr>
          <w:highlight w:val="yellow"/>
        </w:rPr>
        <w:t>Ḥ</w:t>
      </w:r>
      <w:r w:rsidRPr="00627ED1">
        <w:rPr>
          <w:highlight w:val="yellow"/>
        </w:rPr>
        <w:t>asan</w:t>
      </w:r>
      <w:r w:rsidRPr="00627ED1">
        <w:t xml:space="preserve"> and, as prophesied by the </w:t>
      </w:r>
      <w:r w:rsidRPr="00627ED1">
        <w:rPr>
          <w:highlight w:val="yellow"/>
        </w:rPr>
        <w:t>B</w:t>
      </w:r>
      <w:r w:rsidR="00C57E99" w:rsidRPr="000C7039">
        <w:rPr>
          <w:highlight w:val="yellow"/>
        </w:rPr>
        <w:t>á</w:t>
      </w:r>
      <w:r w:rsidRPr="00627ED1">
        <w:rPr>
          <w:highlight w:val="yellow"/>
        </w:rPr>
        <w:t>b</w:t>
      </w:r>
      <w:r w:rsidRPr="00627ED1">
        <w:t xml:space="preserve">, he intimated to him His exalted station.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tells the story as recounted to him by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w:t>
      </w:r>
      <w:r w:rsidR="00C57E99" w:rsidRPr="000C7039">
        <w:rPr>
          <w:highlight w:val="yellow"/>
        </w:rPr>
        <w:t>Ḥ</w:t>
      </w:r>
      <w:r w:rsidRPr="00627ED1">
        <w:rPr>
          <w:highlight w:val="yellow"/>
        </w:rPr>
        <w:t>asan</w:t>
      </w:r>
      <w:r w:rsidRPr="00627ED1">
        <w:t>.</w:t>
      </w:r>
    </w:p>
    <w:p w14:paraId="64A92602"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24</w:t>
      </w:r>
      <w:r>
        <w:rPr>
          <w:rStyle w:val="structure"/>
        </w:rPr>
        <w:t>—en_19920000/</w:t>
      </w:r>
      <w:r w:rsidRPr="00A661DA">
        <w:rPr>
          <w:rStyle w:val="structurevisible"/>
        </w:rPr>
        <w:t>&gt;</w:t>
      </w:r>
    </w:p>
    <w:p w14:paraId="48241203" w14:textId="77777777" w:rsidR="00C57E99" w:rsidRDefault="00C57E99" w:rsidP="00C57E99">
      <w:pPr>
        <w:pStyle w:val="Quote1st"/>
      </w:pPr>
      <w:r w:rsidRPr="00547659">
        <w:rPr>
          <w:rStyle w:val="structurevisible"/>
        </w:rPr>
        <w:t>&lt;</w:t>
      </w:r>
      <w:r w:rsidRPr="00547659">
        <w:rPr>
          <w:rStyle w:val="structure"/>
        </w:rPr>
        <w:t>cit Shaykh Hasan_%►%_%_%►%_%_%—en_%—%_%</w:t>
      </w:r>
      <w:r w:rsidRPr="00547659">
        <w:rPr>
          <w:rStyle w:val="structurevisible"/>
        </w:rPr>
        <w:t>&gt;</w:t>
      </w:r>
      <w:r w:rsidR="00627ED1" w:rsidRPr="00627ED1">
        <w:rPr>
          <w:rStyle w:val="quoteknownauthorreported"/>
        </w:rPr>
        <w:t xml:space="preserve">»Sixteen lunar months, less twenty and two days, had elapsed since the day of the martyrdom of the </w:t>
      </w:r>
      <w:r w:rsidR="00627ED1" w:rsidRPr="00627ED1">
        <w:rPr>
          <w:rStyle w:val="quoteknownauthorreported"/>
          <w:highlight w:val="yellow"/>
        </w:rPr>
        <w:t>Báb</w:t>
      </w:r>
      <w:r w:rsidR="00627ED1" w:rsidRPr="00627ED1">
        <w:rPr>
          <w:rStyle w:val="quoteknownauthorreported"/>
        </w:rPr>
        <w:t xml:space="preserve">, when, on the day of </w:t>
      </w:r>
      <w:r w:rsidR="00627ED1" w:rsidRPr="00627ED1">
        <w:rPr>
          <w:rStyle w:val="quoteknownauthorreported"/>
          <w:highlight w:val="yellow"/>
        </w:rPr>
        <w:t>ʿÁrafih</w:t>
      </w:r>
      <w:r w:rsidR="00627ED1" w:rsidRPr="00627ED1">
        <w:rPr>
          <w:rStyle w:val="quoteknownauthorreported"/>
        </w:rPr>
        <w:t>,</w:t>
      </w:r>
      <w:r w:rsidR="00627ED1" w:rsidRPr="00627ED1">
        <w:rPr>
          <w:rStyle w:val="FootnoteReference"/>
        </w:rPr>
        <w:footnoteReference w:id="152"/>
      </w:r>
      <w:r w:rsidR="00627ED1" w:rsidRPr="00627ED1">
        <w:rPr>
          <w:rStyle w:val="quoteknownauthorreported"/>
        </w:rPr>
        <w:t xml:space="preserve"> in the year 1267 A.H.,</w:t>
      </w:r>
      <w:r w:rsidR="00627ED1" w:rsidRPr="00627ED1">
        <w:rPr>
          <w:rStyle w:val="FootnoteReference"/>
        </w:rPr>
        <w:footnoteReference w:id="153"/>
      </w:r>
      <w:r w:rsidR="00627ED1" w:rsidRPr="00627ED1">
        <w:rPr>
          <w:rStyle w:val="quoteknownauthorreported"/>
        </w:rPr>
        <w:t xml:space="preserve"> while I was passing by the gate of the inner courtyard of the shrine of the </w:t>
      </w:r>
      <w:r w:rsidR="00627ED1" w:rsidRPr="00627ED1">
        <w:rPr>
          <w:rStyle w:val="quoteknownauthorreported"/>
          <w:highlight w:val="yellow"/>
        </w:rPr>
        <w:t>Imám Ḥusayn</w:t>
      </w:r>
      <w:r w:rsidR="00627ED1" w:rsidRPr="00627ED1">
        <w:rPr>
          <w:rStyle w:val="quoteknownauthorreported"/>
        </w:rPr>
        <w:t xml:space="preserve">, my eyes, for the first time, fell upon </w:t>
      </w:r>
      <w:r w:rsidR="00627ED1" w:rsidRPr="00627ED1">
        <w:rPr>
          <w:rStyle w:val="quoteknownauthorreported"/>
          <w:highlight w:val="yellow"/>
        </w:rPr>
        <w:t>Bahá’u’lláh</w:t>
      </w:r>
      <w:r w:rsidR="00627ED1" w:rsidRPr="00627ED1">
        <w:rPr>
          <w:rStyle w:val="quoteknownauthorreported"/>
        </w:rPr>
        <w:t xml:space="preserve">. What shall I recount regarding the countenance which I beheld! The beauty of that face, those exquisite features which no pen or brush dare describe, His penetrating glance, His kindly face, the majesty of His bearing, the sweetness of His smile, the luxuriance of His jet-black flowing locks, left an indelible impression upon my soul. I was then an old man, bowed with age. How lovingly He advanced towards me! He took me by the hand and, in a tone which at once betrayed power and beauty, addressed me in these words: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reported"/>
        </w:rPr>
        <w:t xml:space="preserve">›This very day I have purposed to make you known as a </w:t>
      </w:r>
      <w:r w:rsidR="00627ED1" w:rsidRPr="00627ED1">
        <w:rPr>
          <w:rStyle w:val="quotebahaireported"/>
          <w:highlight w:val="yellow"/>
        </w:rPr>
        <w:t>Bábí</w:t>
      </w:r>
      <w:r w:rsidR="00627ED1" w:rsidRPr="00627ED1">
        <w:rPr>
          <w:rStyle w:val="quotebahaireported"/>
        </w:rPr>
        <w:t xml:space="preserve"> throughout </w:t>
      </w:r>
      <w:r w:rsidR="00627ED1" w:rsidRPr="00627ED1">
        <w:rPr>
          <w:rStyle w:val="quotebahaireported"/>
          <w:highlight w:val="yellow"/>
        </w:rPr>
        <w:t>Karbilá</w:t>
      </w:r>
      <w:r w:rsidR="00627ED1" w:rsidRPr="00627ED1">
        <w:rPr>
          <w:rStyle w:val="quotebahaireported"/>
        </w:rPr>
        <w:t>.‹</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reported"/>
        </w:rPr>
        <w:t xml:space="preserve"> Still holding my hand in His, He continued to converse with me. He walked with me all along the market-street, and in the end He said: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reported"/>
        </w:rPr>
        <w:t xml:space="preserve">›Praise be to God that you have remained in </w:t>
      </w:r>
      <w:r w:rsidR="00627ED1" w:rsidRPr="00627ED1">
        <w:rPr>
          <w:rStyle w:val="quotebahaireported"/>
          <w:highlight w:val="yellow"/>
        </w:rPr>
        <w:t>Karbilá</w:t>
      </w:r>
      <w:r w:rsidR="00627ED1" w:rsidRPr="00627ED1">
        <w:rPr>
          <w:rStyle w:val="quotebahaireported"/>
        </w:rPr>
        <w:t xml:space="preserve">, and have beheld with your own eyes the countenance of the promised </w:t>
      </w:r>
      <w:r w:rsidR="00627ED1" w:rsidRPr="00627ED1">
        <w:rPr>
          <w:rStyle w:val="quotebahaireported"/>
          <w:highlight w:val="yellow"/>
        </w:rPr>
        <w:t>Ḥusayn</w:t>
      </w:r>
      <w:r w:rsidR="00627ED1" w:rsidRPr="00627ED1">
        <w:rPr>
          <w:rStyle w:val="quotebahaireported"/>
        </w:rPr>
        <w:t>.‹</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reported"/>
        </w:rPr>
        <w:t xml:space="preserve"> I recalled instantly the promise which had been given me by the </w:t>
      </w:r>
      <w:r w:rsidR="00627ED1" w:rsidRPr="00627ED1">
        <w:rPr>
          <w:rStyle w:val="quoteknownauthorreported"/>
          <w:highlight w:val="yellow"/>
        </w:rPr>
        <w:t>Báb</w:t>
      </w:r>
      <w:r w:rsidR="00627ED1" w:rsidRPr="00627ED1">
        <w:rPr>
          <w:rStyle w:val="quoteknownauthorreported"/>
        </w:rPr>
        <w:t>. His words, which I had regarded as referring</w:t>
      </w:r>
      <w:r w:rsidR="00627ED1" w:rsidRPr="00627ED1">
        <w:rPr>
          <w:rStyle w:val="structurepagenumber"/>
        </w:rPr>
        <w:t xml:space="preserve"> &lt;page 58</w:t>
      </w:r>
      <w:r w:rsidR="00B777C2">
        <w:rPr>
          <w:rStyle w:val="structurepagenumber"/>
        </w:rPr>
        <w:t>/&gt;</w:t>
      </w:r>
      <w:r w:rsidR="00627ED1" w:rsidRPr="00627ED1">
        <w:rPr>
          <w:rStyle w:val="quoteknownauthorreported"/>
        </w:rPr>
        <w:t xml:space="preserve"> to a remote future, I had not shared with anyone. These words of </w:t>
      </w:r>
      <w:r w:rsidR="00627ED1" w:rsidRPr="00627ED1">
        <w:rPr>
          <w:rStyle w:val="quoteknownauthorreported"/>
          <w:highlight w:val="yellow"/>
        </w:rPr>
        <w:t>Bahá’u’lláh</w:t>
      </w:r>
      <w:r w:rsidR="00627ED1" w:rsidRPr="00627ED1">
        <w:rPr>
          <w:rStyle w:val="quoteknownauthorreported"/>
        </w:rPr>
        <w:t xml:space="preserve"> moved me to the depths of my being. I felt impelled to proclaim to a heedless people, at that very moment and with all my soul and power, the advent of the promised </w:t>
      </w:r>
      <w:r w:rsidR="00627ED1" w:rsidRPr="00627ED1">
        <w:rPr>
          <w:rStyle w:val="quoteknownauthorreported"/>
          <w:highlight w:val="yellow"/>
        </w:rPr>
        <w:t>Ḥusayn</w:t>
      </w:r>
      <w:r w:rsidR="00627ED1" w:rsidRPr="00627ED1">
        <w:rPr>
          <w:rStyle w:val="quoteknownauthorreported"/>
        </w:rPr>
        <w:t xml:space="preserve">. He bade me, however, repress my feelings and conceal my emotions.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reported"/>
        </w:rPr>
        <w:t>›Not yet‹</w:t>
      </w:r>
      <w:r w:rsidR="00AC1FD0" w:rsidRPr="00AC1FD0">
        <w:rPr>
          <w:rStyle w:val="structurevisible"/>
        </w:rPr>
        <w:t>&lt;/&gt;</w:t>
      </w:r>
      <w:r w:rsidR="00627ED1" w:rsidRPr="00627ED1">
        <w:rPr>
          <w:rStyle w:val="quoteknownauthorreported"/>
        </w:rPr>
        <w:t xml:space="preserve">, He breathed into my ears; </w:t>
      </w:r>
      <w:r w:rsidR="00AC1FD0" w:rsidRPr="00AC1FD0">
        <w:rPr>
          <w:rStyle w:val="structurevisible"/>
        </w:rPr>
        <w:t>&lt;</w:t>
      </w:r>
      <w:r w:rsidR="00AC1FD0" w:rsidRPr="00AC1FD0">
        <w:rPr>
          <w:rStyle w:val="structure"/>
        </w:rPr>
        <w:t xml:space="preserve"> </w:t>
      </w:r>
      <w:r w:rsidR="00AC1FD0" w:rsidRPr="00AC1FD0">
        <w:rPr>
          <w:rStyle w:val="structurevisible"/>
        </w:rPr>
        <w:t>&gt;</w:t>
      </w:r>
      <w:r w:rsidR="00627ED1" w:rsidRPr="00627ED1">
        <w:rPr>
          <w:rStyle w:val="quotebahaireported"/>
        </w:rPr>
        <w:t>›the appointed Hour is approaching. It has not yet struck. Rest assured and be patient.‹</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reported"/>
        </w:rPr>
        <w:t xml:space="preserve"> From that moment all my sorrows vanished. My soul was flooded with joy.«</w:t>
      </w:r>
      <w:r w:rsidRPr="00547659">
        <w:rPr>
          <w:rStyle w:val="structurevisible"/>
        </w:rPr>
        <w:t>&lt;/</w:t>
      </w:r>
      <w:r w:rsidRPr="00547659">
        <w:rPr>
          <w:rStyle w:val="structure"/>
        </w:rPr>
        <w:t>cit</w:t>
      </w:r>
      <w:r w:rsidRPr="00547659">
        <w:rPr>
          <w:rStyle w:val="structurevisible"/>
        </w:rPr>
        <w:t>&gt;</w:t>
      </w:r>
      <w:r w:rsidR="00627ED1" w:rsidRPr="00627ED1">
        <w:t xml:space="preserve"> </w:t>
      </w:r>
      <w:r w:rsidR="00627ED1" w:rsidRPr="00627ED1">
        <w:rPr>
          <w:rStyle w:val="FootnoteReference"/>
        </w:rPr>
        <w:footnoteReference w:id="154"/>
      </w:r>
    </w:p>
    <w:p w14:paraId="2AD3DD86"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25</w:t>
      </w:r>
      <w:r>
        <w:rPr>
          <w:rStyle w:val="structure"/>
        </w:rPr>
        <w:t>—en_19920000/</w:t>
      </w:r>
      <w:r w:rsidRPr="00A661DA">
        <w:rPr>
          <w:rStyle w:val="structurevisible"/>
        </w:rPr>
        <w:t>&gt;</w:t>
      </w:r>
    </w:p>
    <w:p w14:paraId="1CE62EC1" w14:textId="77777777" w:rsidR="00C57E99" w:rsidRDefault="00627ED1" w:rsidP="00C57E99">
      <w:pPr>
        <w:pStyle w:val="Bodyafterquote"/>
      </w:pPr>
      <w:r w:rsidRPr="00627ED1">
        <w:t xml:space="preserve">On that occasion,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actually imparted to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w:t>
      </w:r>
      <w:r w:rsidR="00C57E99" w:rsidRPr="000C7039">
        <w:rPr>
          <w:highlight w:val="yellow"/>
        </w:rPr>
        <w:t>Ḥ</w:t>
      </w:r>
      <w:r w:rsidRPr="00627ED1">
        <w:rPr>
          <w:highlight w:val="yellow"/>
        </w:rPr>
        <w:t>asan</w:t>
      </w:r>
      <w:r w:rsidRPr="00627ED1">
        <w:t xml:space="preserve"> the glad-tidings that the unveiling of His Revelation would take place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w:t>
      </w:r>
      <w:r w:rsidRPr="00627ED1">
        <w:rPr>
          <w:rStyle w:val="FootnoteReference"/>
        </w:rPr>
        <w:footnoteReference w:id="155"/>
      </w:r>
    </w:p>
    <w:p w14:paraId="459C6A1F"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26</w:t>
      </w:r>
      <w:r>
        <w:rPr>
          <w:rStyle w:val="structure"/>
        </w:rPr>
        <w:t>—en_19920000/</w:t>
      </w:r>
      <w:r w:rsidRPr="00A661DA">
        <w:rPr>
          <w:rStyle w:val="structurevisible"/>
        </w:rPr>
        <w:t>&gt;</w:t>
      </w:r>
    </w:p>
    <w:p w14:paraId="1C9FF018" w14:textId="77777777" w:rsidR="00C57E99" w:rsidRDefault="00627ED1" w:rsidP="00C57E99">
      <w:pPr>
        <w:pStyle w:val="Bodycont"/>
      </w:pPr>
      <w:r w:rsidRPr="00627ED1">
        <w:t xml:space="preserve">Although a few of the disciples of the </w:t>
      </w:r>
      <w:r w:rsidRPr="00627ED1">
        <w:rPr>
          <w:highlight w:val="yellow"/>
        </w:rPr>
        <w:t>B</w:t>
      </w:r>
      <w:r w:rsidR="00C57E99" w:rsidRPr="000C7039">
        <w:rPr>
          <w:highlight w:val="yellow"/>
        </w:rPr>
        <w:t>á</w:t>
      </w:r>
      <w:r w:rsidRPr="00627ED1">
        <w:rPr>
          <w:highlight w:val="yellow"/>
        </w:rPr>
        <w:t>b</w:t>
      </w:r>
      <w:r w:rsidRPr="00627ED1">
        <w:t xml:space="preserve"> had the spiritual capacity to recognize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Promised One of the </w:t>
      </w:r>
      <w:r w:rsidRPr="00627ED1">
        <w:rPr>
          <w:highlight w:val="yellow"/>
        </w:rPr>
        <w:t>Bay</w:t>
      </w:r>
      <w:r w:rsidR="00C57E99" w:rsidRPr="000C7039">
        <w:rPr>
          <w:highlight w:val="yellow"/>
        </w:rPr>
        <w:t>á</w:t>
      </w:r>
      <w:r w:rsidRPr="00627ED1">
        <w:rPr>
          <w:highlight w:val="yellow"/>
        </w:rPr>
        <w:t>n</w:t>
      </w:r>
      <w:r w:rsidRPr="00627ED1">
        <w:t xml:space="preserve">, both before and after the birth of His Revelation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the believers in general were completely unaware of it.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was at that time experiencing the most harrowing persecution and sufferings. By the 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imprisonment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over two years had passed since the Martyrdom of the </w:t>
      </w:r>
      <w:r w:rsidRPr="00627ED1">
        <w:rPr>
          <w:highlight w:val="yellow"/>
        </w:rPr>
        <w:t>B</w:t>
      </w:r>
      <w:r w:rsidR="00C57E99" w:rsidRPr="000C7039">
        <w:rPr>
          <w:highlight w:val="yellow"/>
        </w:rPr>
        <w:t>á</w:t>
      </w:r>
      <w:r w:rsidRPr="00627ED1">
        <w:rPr>
          <w:highlight w:val="yellow"/>
        </w:rPr>
        <w:t>b</w:t>
      </w:r>
      <w:r w:rsidRPr="00627ED1">
        <w:t xml:space="preserve">. Many of His outstanding followers had been mown down by an inveterate enemy. Every hope which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entertained for the ascendancy and triumph of His Cause was dashed, and they were dispirited and dismayed.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only leader Who inspired them with confidence and assurance, had, soon after the Martyrdom of the </w:t>
      </w:r>
      <w:r w:rsidRPr="00627ED1">
        <w:rPr>
          <w:highlight w:val="yellow"/>
        </w:rPr>
        <w:t>B</w:t>
      </w:r>
      <w:r w:rsidR="00C57E99" w:rsidRPr="000C7039">
        <w:rPr>
          <w:highlight w:val="yellow"/>
        </w:rPr>
        <w:t>á</w:t>
      </w:r>
      <w:r w:rsidRPr="00627ED1">
        <w:rPr>
          <w:highlight w:val="yellow"/>
        </w:rPr>
        <w:t>b</w:t>
      </w:r>
      <w:r w:rsidRPr="00627ED1">
        <w:t xml:space="preserve">, been advised to retire for a period of time to </w:t>
      </w:r>
      <w:r w:rsidRPr="00627ED1">
        <w:rPr>
          <w:highlight w:val="yellow"/>
        </w:rPr>
        <w:t>Karbil</w:t>
      </w:r>
      <w:r w:rsidR="00C57E99" w:rsidRPr="000C7039">
        <w:rPr>
          <w:highlight w:val="yellow"/>
        </w:rPr>
        <w:t>á</w:t>
      </w:r>
      <w:r w:rsidRPr="00627ED1">
        <w:t xml:space="preserve"> in </w:t>
      </w:r>
      <w:r w:rsidRPr="00627ED1">
        <w:rPr>
          <w:highlight w:val="yellow"/>
        </w:rPr>
        <w:t>ʿIr</w:t>
      </w:r>
      <w:r w:rsidR="00C57E99" w:rsidRPr="000C7039">
        <w:rPr>
          <w:highlight w:val="yellow"/>
        </w:rPr>
        <w:t>á</w:t>
      </w:r>
      <w:r w:rsidRPr="00627ED1">
        <w:rPr>
          <w:highlight w:val="yellow"/>
        </w:rPr>
        <w:t>q</w:t>
      </w:r>
      <w:r w:rsidRPr="00627ED1">
        <w:t xml:space="preserve">. His sojourn lasted a little under a year and soon after His return He had been cast into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in the most humiliating circumstances. And finally, He had been exiled to </w:t>
      </w:r>
      <w:r w:rsidRPr="00627ED1">
        <w:rPr>
          <w:highlight w:val="yellow"/>
        </w:rPr>
        <w:t>ʿIr</w:t>
      </w:r>
      <w:r w:rsidR="00C57E99" w:rsidRPr="000C7039">
        <w:rPr>
          <w:highlight w:val="yellow"/>
        </w:rPr>
        <w:t>á</w:t>
      </w:r>
      <w:r w:rsidRPr="00627ED1">
        <w:rPr>
          <w:highlight w:val="yellow"/>
        </w:rPr>
        <w:t>q</w:t>
      </w:r>
      <w:r w:rsidRPr="00627ED1">
        <w:t xml:space="preserve">. When we consider the lack of a proper system of communication in Persia in those days, we can appreciate how the followers of the </w:t>
      </w:r>
      <w:r w:rsidRPr="00627ED1">
        <w:rPr>
          <w:highlight w:val="yellow"/>
        </w:rPr>
        <w:t>B</w:t>
      </w:r>
      <w:r w:rsidR="00C57E99" w:rsidRPr="000C7039">
        <w:rPr>
          <w:highlight w:val="yellow"/>
        </w:rPr>
        <w:t>á</w:t>
      </w:r>
      <w:r w:rsidRPr="00627ED1">
        <w:rPr>
          <w:highlight w:val="yellow"/>
        </w:rPr>
        <w:t>b</w:t>
      </w:r>
      <w:r w:rsidRPr="00627ED1">
        <w:t xml:space="preserve"> were cut off and did not know where to turn for guidance.</w:t>
      </w:r>
    </w:p>
    <w:p w14:paraId="3ECA9179"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27</w:t>
      </w:r>
      <w:r>
        <w:rPr>
          <w:rStyle w:val="structure"/>
        </w:rPr>
        <w:t>—en_19920000/</w:t>
      </w:r>
      <w:r w:rsidRPr="00A661DA">
        <w:rPr>
          <w:rStyle w:val="structurevisible"/>
        </w:rPr>
        <w:t>&gt;</w:t>
      </w:r>
    </w:p>
    <w:p w14:paraId="7C3BB71B" w14:textId="77777777" w:rsidR="00C57E99" w:rsidRDefault="00627ED1" w:rsidP="00C57E99">
      <w:pPr>
        <w:pStyle w:val="Bodycont"/>
      </w:pPr>
      <w:r w:rsidRPr="00627ED1">
        <w:t xml:space="preserve">The only leader they had been told to turn to was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but he spent most of this time in hiding. He was a fugitive, frightened and roaming around the countryside in disguise so that no one could contact him.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imprisoned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a bloodbath of unprecedented ferocity was unleashed on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Anyone who had any connection with the Faith of the </w:t>
      </w:r>
      <w:r w:rsidRPr="00627ED1">
        <w:rPr>
          <w:highlight w:val="yellow"/>
        </w:rPr>
        <w:t>B</w:t>
      </w:r>
      <w:r w:rsidR="00C57E99" w:rsidRPr="000C7039">
        <w:rPr>
          <w:highlight w:val="yellow"/>
        </w:rPr>
        <w:t>á</w:t>
      </w:r>
      <w:r w:rsidRPr="00627ED1">
        <w:rPr>
          <w:highlight w:val="yellow"/>
        </w:rPr>
        <w:t>b</w:t>
      </w:r>
      <w:r w:rsidRPr="00627ED1">
        <w:t xml:space="preserve"> was executed in the most cruel circumstances. Those who escaped the net were driven underground. They lived their lives confused and leaderless.</w:t>
      </w:r>
    </w:p>
    <w:p w14:paraId="19EC7315" w14:textId="77777777" w:rsidR="00C57E99" w:rsidRPr="00A661DA" w:rsidRDefault="00C57E99" w:rsidP="00C57E99">
      <w:pPr>
        <w:pStyle w:val="ParCountercont"/>
        <w:framePr w:wrap="notBeside"/>
        <w:rPr>
          <w:rFonts w:eastAsia="Calibri"/>
        </w:rPr>
      </w:pPr>
      <w:r w:rsidRPr="00A661DA">
        <w:rPr>
          <w:rStyle w:val="structurevisible"/>
        </w:rPr>
        <w:t>&lt;</w:t>
      </w:r>
      <w:r>
        <w:rPr>
          <w:rStyle w:val="structure"/>
        </w:rPr>
        <w:t>par TaherzadehA_Covenant_</w:t>
      </w:r>
      <w:r w:rsidRPr="00A661DA">
        <w:rPr>
          <w:rStyle w:val="structureparIDchapcounter"/>
        </w:rPr>
        <w:t>2:</w:t>
      </w:r>
      <w:r w:rsidRPr="00A661DA">
        <w:rPr>
          <w:rStyle w:val="structureparIDparcounter"/>
        </w:rPr>
        <w:t>28</w:t>
      </w:r>
      <w:r>
        <w:rPr>
          <w:rStyle w:val="structure"/>
        </w:rPr>
        <w:t>—en_19920000/</w:t>
      </w:r>
      <w:r w:rsidRPr="00A661DA">
        <w:rPr>
          <w:rStyle w:val="structurevisible"/>
        </w:rPr>
        <w:t>&gt;</w:t>
      </w:r>
    </w:p>
    <w:p w14:paraId="1F07B23D" w14:textId="77777777" w:rsidR="00C57E99" w:rsidRDefault="00627ED1" w:rsidP="00C57E99">
      <w:pPr>
        <w:pStyle w:val="Bodycont"/>
      </w:pPr>
      <w:r w:rsidRPr="00627ED1">
        <w:t>In order to appreciate the history of this particular time and the two decades which followed, we can do no better than to study</w:t>
      </w:r>
      <w:r w:rsidRPr="00627ED1">
        <w:rPr>
          <w:rStyle w:val="structurepagenumber"/>
        </w:rPr>
        <w:t xml:space="preserve"> &lt;page 59</w:t>
      </w:r>
      <w:r w:rsidR="00B777C2">
        <w:rPr>
          <w:rStyle w:val="structurepagenumber"/>
        </w:rPr>
        <w:t>/&gt;</w:t>
      </w:r>
      <w:r w:rsidR="00C57E99">
        <w:t xml:space="preserve"> </w:t>
      </w:r>
      <w:r w:rsidRPr="00627ED1">
        <w:t xml:space="preserve">closely the provisions which were made by the </w:t>
      </w:r>
      <w:r w:rsidRPr="00627ED1">
        <w:rPr>
          <w:highlight w:val="yellow"/>
        </w:rPr>
        <w:t>B</w:t>
      </w:r>
      <w:r w:rsidR="00C57E99" w:rsidRPr="000C7039">
        <w:rPr>
          <w:highlight w:val="yellow"/>
        </w:rPr>
        <w:t>á</w:t>
      </w:r>
      <w:r w:rsidRPr="00627ED1">
        <w:rPr>
          <w:highlight w:val="yellow"/>
        </w:rPr>
        <w:t>b</w:t>
      </w:r>
      <w:r w:rsidRPr="00627ED1">
        <w:t xml:space="preserve"> during His lifetime </w:t>
      </w:r>
      <w:r w:rsidRPr="00627ED1">
        <w:lastRenderedPageBreak/>
        <w:t xml:space="preserve">concerning the leadership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after His martyrdom until the appearance of </w:t>
      </w:r>
      <w:r w:rsidRPr="00627ED1">
        <w:rPr>
          <w:rStyle w:val="quotesterms"/>
        </w:rPr>
        <w:t>›Him Whom God shall make manifest‹</w:t>
      </w:r>
      <w:r w:rsidRPr="00627ED1">
        <w:t xml:space="preserve">. This is where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entitled </w:t>
      </w:r>
      <w:r w:rsidRPr="00627ED1">
        <w:rPr>
          <w:highlight w:val="darkYellow"/>
        </w:rPr>
        <w:t>S</w:t>
      </w:r>
      <w:r w:rsidRPr="00627ED1">
        <w:rPr>
          <w:highlight w:val="yellow"/>
        </w:rPr>
        <w:t>ub</w:t>
      </w:r>
      <w:r w:rsidR="00C57E99" w:rsidRPr="000C7039">
        <w:rPr>
          <w:highlight w:val="yellow"/>
        </w:rPr>
        <w:t>ḥ</w:t>
      </w:r>
      <w:r w:rsidRPr="00627ED1">
        <w:rPr>
          <w:highlight w:val="yellow"/>
        </w:rPr>
        <w:t>-i-Azal</w:t>
      </w:r>
      <w:r w:rsidRPr="00627ED1">
        <w:t xml:space="preserve"> (Morn of Eternity) plays a major role.</w:t>
      </w:r>
      <w:r w:rsidRPr="00627ED1">
        <w:rPr>
          <w:rStyle w:val="structurepagenumber"/>
        </w:rPr>
        <w:t xml:space="preserve"> &lt;page 60</w:t>
      </w:r>
      <w:bookmarkStart w:id="9" w:name="ch3"/>
      <w:bookmarkEnd w:id="9"/>
      <w:r w:rsidR="00B777C2">
        <w:rPr>
          <w:rStyle w:val="structurepagenumber"/>
        </w:rPr>
        <w:t>/&gt;</w:t>
      </w:r>
    </w:p>
    <w:p w14:paraId="054D9E3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w:t>
      </w:r>
      <w:r w:rsidRPr="00835AAF">
        <w:rPr>
          <w:rStyle w:val="structure"/>
        </w:rPr>
        <w:t>:0</w:t>
      </w:r>
      <w:r>
        <w:rPr>
          <w:rStyle w:val="structure"/>
        </w:rPr>
        <w:t>—en_19920000/</w:t>
      </w:r>
      <w:r w:rsidRPr="00835AAF">
        <w:rPr>
          <w:rStyle w:val="structurevisible"/>
        </w:rPr>
        <w:t>&gt;</w:t>
      </w:r>
      <w:r>
        <w:t>CHAPTER THREE</w:t>
      </w:r>
      <w:r>
        <w:br/>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Ya</w:t>
      </w:r>
      <w:r w:rsidRPr="000C7039">
        <w:rPr>
          <w:highlight w:val="yellow"/>
        </w:rPr>
        <w:t>ḥ</w:t>
      </w:r>
      <w:r w:rsidR="00627ED1" w:rsidRPr="00627ED1">
        <w:rPr>
          <w:highlight w:val="yellow"/>
        </w:rPr>
        <w:t>y</w:t>
      </w:r>
      <w:r w:rsidRPr="000C7039">
        <w:rPr>
          <w:highlight w:val="yellow"/>
        </w:rPr>
        <w:t>á</w:t>
      </w:r>
      <w:r w:rsidR="00627ED1" w:rsidRPr="00627ED1">
        <w:t xml:space="preserve">, the Nominee of the </w:t>
      </w:r>
      <w:r w:rsidR="00627ED1" w:rsidRPr="00627ED1">
        <w:rPr>
          <w:highlight w:val="yellow"/>
        </w:rPr>
        <w:t>B</w:t>
      </w:r>
      <w:r w:rsidRPr="000C7039">
        <w:rPr>
          <w:highlight w:val="yellow"/>
        </w:rPr>
        <w:t>á</w:t>
      </w:r>
      <w:r w:rsidR="00627ED1" w:rsidRPr="00627ED1">
        <w:rPr>
          <w:highlight w:val="yellow"/>
        </w:rPr>
        <w:t>b</w:t>
      </w:r>
    </w:p>
    <w:p w14:paraId="0DBA4A9E" w14:textId="77777777" w:rsidR="00C57E99" w:rsidRPr="00F223D4" w:rsidRDefault="00C57E99" w:rsidP="00C57E99">
      <w:pPr>
        <w:pStyle w:val="ParCounter1s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w:t>
      </w:r>
      <w:r>
        <w:rPr>
          <w:rStyle w:val="structure"/>
        </w:rPr>
        <w:t>—en_19920000/</w:t>
      </w:r>
      <w:r w:rsidRPr="00F223D4">
        <w:rPr>
          <w:rStyle w:val="structurevisible"/>
        </w:rPr>
        <w:t>&gt;</w:t>
      </w:r>
    </w:p>
    <w:p w14:paraId="3ECD4533" w14:textId="77777777" w:rsidR="00C57E99" w:rsidRDefault="00627ED1" w:rsidP="00C57E99">
      <w:pPr>
        <w:pStyle w:val="Body1s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 paternal half-brother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was about fourteen years younger, and when their father died he was only a boy of eight. He thus grew up under the care and protection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paid special attention to his education and upbringing. When the </w:t>
      </w:r>
      <w:r w:rsidRPr="00627ED1">
        <w:rPr>
          <w:highlight w:val="yellow"/>
        </w:rPr>
        <w:t>B</w:t>
      </w:r>
      <w:r w:rsidR="00C57E99" w:rsidRPr="000C7039">
        <w:rPr>
          <w:highlight w:val="yellow"/>
        </w:rPr>
        <w:t>á</w:t>
      </w:r>
      <w:r w:rsidRPr="00627ED1">
        <w:rPr>
          <w:highlight w:val="yellow"/>
        </w:rPr>
        <w:t>b</w:t>
      </w:r>
      <w:r w:rsidRPr="00627ED1">
        <w:t xml:space="preserve"> declared His Mission in 1844,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thirteen years old. When the Message of the </w:t>
      </w:r>
      <w:r w:rsidRPr="00627ED1">
        <w:rPr>
          <w:highlight w:val="yellow"/>
        </w:rPr>
        <w:t>B</w:t>
      </w:r>
      <w:r w:rsidR="00C57E99" w:rsidRPr="000C7039">
        <w:rPr>
          <w:highlight w:val="yellow"/>
        </w:rPr>
        <w:t>á</w:t>
      </w:r>
      <w:r w:rsidRPr="00627ED1">
        <w:rPr>
          <w:highlight w:val="yellow"/>
        </w:rPr>
        <w:t>b</w:t>
      </w:r>
      <w:r w:rsidRPr="00627ED1">
        <w:t xml:space="preserve"> reached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helped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to recognize the station of the </w:t>
      </w:r>
      <w:r w:rsidRPr="00627ED1">
        <w:rPr>
          <w:highlight w:val="yellow"/>
        </w:rPr>
        <w:t>B</w:t>
      </w:r>
      <w:r w:rsidR="00C57E99" w:rsidRPr="000C7039">
        <w:rPr>
          <w:highlight w:val="yellow"/>
        </w:rPr>
        <w:t>á</w:t>
      </w:r>
      <w:r w:rsidRPr="00627ED1">
        <w:rPr>
          <w:highlight w:val="yellow"/>
        </w:rPr>
        <w:t>b</w:t>
      </w:r>
      <w:r w:rsidRPr="00627ED1">
        <w:t xml:space="preserve"> and to embrace the newly-born Faith, and encouraged him to read the Writings of the </w:t>
      </w:r>
      <w:r w:rsidRPr="00627ED1">
        <w:rPr>
          <w:highlight w:val="yellow"/>
        </w:rPr>
        <w:t>B</w:t>
      </w:r>
      <w:r w:rsidR="00C57E99" w:rsidRPr="000C7039">
        <w:rPr>
          <w:highlight w:val="yellow"/>
        </w:rPr>
        <w:t>á</w:t>
      </w:r>
      <w:r w:rsidRPr="00627ED1">
        <w:rPr>
          <w:highlight w:val="yellow"/>
        </w:rPr>
        <w:t>b</w:t>
      </w:r>
      <w:r w:rsidRPr="00627ED1">
        <w:t xml:space="preserve"> and become familiar with their style of composition.</w:t>
      </w:r>
    </w:p>
    <w:p w14:paraId="63E47909"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2</w:t>
      </w:r>
      <w:r>
        <w:rPr>
          <w:rStyle w:val="structure"/>
        </w:rPr>
        <w:t>—en_19920000/</w:t>
      </w:r>
      <w:r w:rsidRPr="00F223D4">
        <w:rPr>
          <w:rStyle w:val="structurevisible"/>
        </w:rPr>
        <w:t>&gt;</w:t>
      </w:r>
    </w:p>
    <w:p w14:paraId="4F04415C" w14:textId="77777777" w:rsidR="00C57E99" w:rsidRDefault="00627ED1" w:rsidP="00C57E99">
      <w:pPr>
        <w:pStyle w:val="Bodycont"/>
      </w:pPr>
      <w:r w:rsidRPr="00627ED1">
        <w:t xml:space="preserve">A few months before the </w:t>
      </w:r>
      <w:r w:rsidRPr="00627ED1">
        <w:rPr>
          <w:highlight w:val="yellow"/>
        </w:rPr>
        <w:t>B</w:t>
      </w:r>
      <w:r w:rsidR="00C57E99" w:rsidRPr="000C7039">
        <w:rPr>
          <w:highlight w:val="yellow"/>
        </w:rPr>
        <w:t>á</w:t>
      </w:r>
      <w:r w:rsidRPr="00627ED1">
        <w:rPr>
          <w:highlight w:val="yellow"/>
        </w:rPr>
        <w:t>b</w:t>
      </w:r>
      <w:r w:rsidRPr="00627ED1">
        <w:t xml:space="preserve"> was martyred in 1850, </w:t>
      </w:r>
      <w:r w:rsidRPr="00627ED1">
        <w:rPr>
          <w:highlight w:val="yellow"/>
        </w:rPr>
        <w:t>Sayy</w:t>
      </w:r>
      <w:r w:rsidR="00C57E99" w:rsidRPr="000C7039">
        <w:rPr>
          <w:highlight w:val="yellow"/>
        </w:rPr>
        <w:t>áḥ</w:t>
      </w:r>
      <w:r w:rsidRPr="00627ED1">
        <w:t xml:space="preserve">, one of His distinguished disciples,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On this occasion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sent a communication to the </w:t>
      </w:r>
      <w:r w:rsidRPr="00627ED1">
        <w:rPr>
          <w:highlight w:val="yellow"/>
        </w:rPr>
        <w:t>B</w:t>
      </w:r>
      <w:r w:rsidR="00C57E99" w:rsidRPr="000C7039">
        <w:rPr>
          <w:highlight w:val="yellow"/>
        </w:rPr>
        <w:t>á</w:t>
      </w:r>
      <w:r w:rsidRPr="00627ED1">
        <w:rPr>
          <w:highlight w:val="yellow"/>
        </w:rPr>
        <w:t>b</w:t>
      </w:r>
      <w:r w:rsidRPr="00627ED1">
        <w:t xml:space="preserve"> through </w:t>
      </w:r>
      <w:r w:rsidRPr="00627ED1">
        <w:rPr>
          <w:highlight w:val="yellow"/>
        </w:rPr>
        <w:t>Sayy</w:t>
      </w:r>
      <w:r w:rsidR="00C57E99" w:rsidRPr="000C7039">
        <w:rPr>
          <w:highlight w:val="yellow"/>
        </w:rPr>
        <w:t>áḥ</w:t>
      </w:r>
      <w:r w:rsidRPr="00627ED1">
        <w:t xml:space="preserve">.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records this account:</w:t>
      </w:r>
    </w:p>
    <w:p w14:paraId="714C4042"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3</w:t>
      </w:r>
      <w:r>
        <w:rPr>
          <w:rStyle w:val="structure"/>
        </w:rPr>
        <w:t>—en_19920000/</w:t>
      </w:r>
      <w:r w:rsidRPr="00F223D4">
        <w:rPr>
          <w:rStyle w:val="structurevisible"/>
        </w:rPr>
        <w:t>&gt;</w:t>
      </w:r>
    </w:p>
    <w:p w14:paraId="154A1C04" w14:textId="77777777" w:rsidR="00C57E99" w:rsidRDefault="00C57E99" w:rsidP="00C57E99">
      <w:pPr>
        <w:pStyle w:val="Quote1st"/>
      </w:pPr>
      <w:r w:rsidRPr="00547659">
        <w:rPr>
          <w:rStyle w:val="structurevisible"/>
        </w:rPr>
        <w:t>&lt;</w:t>
      </w:r>
      <w:r w:rsidRPr="00547659">
        <w:rPr>
          <w:rStyle w:val="structure"/>
        </w:rPr>
        <w:t>cit Nabil_%►%_%_%►%_%_%—en_%—%_%</w:t>
      </w:r>
      <w:r w:rsidRPr="00547659">
        <w:rPr>
          <w:rStyle w:val="structurevisible"/>
        </w:rPr>
        <w:t>&gt;</w:t>
      </w:r>
      <w:r w:rsidR="00627ED1" w:rsidRPr="00627ED1">
        <w:rPr>
          <w:rStyle w:val="quoteknownauthor"/>
        </w:rPr>
        <w:t xml:space="preserve">»Ere the departure of </w:t>
      </w:r>
      <w:r w:rsidR="00627ED1" w:rsidRPr="00627ED1">
        <w:rPr>
          <w:rStyle w:val="quoteknownauthor"/>
          <w:highlight w:val="yellow"/>
        </w:rPr>
        <w:t>Sayyáḥ</w:t>
      </w:r>
      <w:r w:rsidR="00627ED1" w:rsidRPr="00627ED1">
        <w:rPr>
          <w:rStyle w:val="quoteknownauthor"/>
        </w:rPr>
        <w:t xml:space="preserve"> from </w:t>
      </w:r>
      <w:r w:rsidR="00627ED1" w:rsidRPr="00627ED1">
        <w:rPr>
          <w:rStyle w:val="quoteknownauthor"/>
          <w:highlight w:val="yellow"/>
        </w:rPr>
        <w:t>Ṭihrán</w:t>
      </w:r>
      <w:r w:rsidR="00627ED1" w:rsidRPr="00627ED1">
        <w:rPr>
          <w:rStyle w:val="quoteknownauthor"/>
        </w:rPr>
        <w:t xml:space="preserve">, </w:t>
      </w:r>
      <w:r w:rsidR="00627ED1" w:rsidRPr="00627ED1">
        <w:rPr>
          <w:rStyle w:val="quoteknownauthor"/>
          <w:highlight w:val="yellow"/>
        </w:rPr>
        <w:t>Bahá’u’lláh</w:t>
      </w:r>
      <w:r w:rsidR="00627ED1" w:rsidRPr="00627ED1">
        <w:rPr>
          <w:rStyle w:val="quoteknownauthor"/>
        </w:rPr>
        <w:t xml:space="preserve"> entrusted him with an epistle, the text of which He had dictated to </w:t>
      </w:r>
      <w:r w:rsidR="00627ED1" w:rsidRPr="00627ED1">
        <w:rPr>
          <w:rStyle w:val="quoteknownauthor"/>
          <w:highlight w:val="yellow"/>
        </w:rPr>
        <w:t>Mírzá Yaḥyá</w:t>
      </w:r>
      <w:r w:rsidR="00627ED1" w:rsidRPr="00627ED1">
        <w:rPr>
          <w:rStyle w:val="quoteknownauthor"/>
        </w:rPr>
        <w:t xml:space="preserve">, and sent it in his name. Shortly after, a reply, penned in the </w:t>
      </w:r>
      <w:r w:rsidR="00627ED1" w:rsidRPr="00627ED1">
        <w:rPr>
          <w:rStyle w:val="quoteknownauthor"/>
          <w:highlight w:val="yellow"/>
        </w:rPr>
        <w:t>Báb’s</w:t>
      </w:r>
      <w:r w:rsidR="00627ED1" w:rsidRPr="00627ED1">
        <w:rPr>
          <w:rStyle w:val="quoteknownauthor"/>
        </w:rPr>
        <w:t xml:space="preserve"> own handwriting, in which He commits </w:t>
      </w:r>
      <w:r w:rsidR="00627ED1" w:rsidRPr="00627ED1">
        <w:rPr>
          <w:rStyle w:val="quoteknownauthor"/>
          <w:highlight w:val="yellow"/>
        </w:rPr>
        <w:t>Mírzá Yaḥyá</w:t>
      </w:r>
      <w:r w:rsidR="00627ED1" w:rsidRPr="00627ED1">
        <w:rPr>
          <w:rStyle w:val="quoteknownauthor"/>
        </w:rPr>
        <w:t xml:space="preserve"> to the care of </w:t>
      </w:r>
      <w:r w:rsidR="00627ED1" w:rsidRPr="00627ED1">
        <w:rPr>
          <w:rStyle w:val="quoteknownauthor"/>
          <w:highlight w:val="yellow"/>
        </w:rPr>
        <w:t>Bahá’u’lláh</w:t>
      </w:r>
      <w:r w:rsidR="00627ED1" w:rsidRPr="00627ED1">
        <w:rPr>
          <w:rStyle w:val="quoteknownauthor"/>
        </w:rPr>
        <w:t xml:space="preserve"> and urges that attention be paid to his education and training, was received.«</w:t>
      </w:r>
      <w:r w:rsidRPr="00547659">
        <w:rPr>
          <w:rStyle w:val="structurevisible"/>
        </w:rPr>
        <w:t>&lt;/</w:t>
      </w:r>
      <w:r w:rsidRPr="00547659">
        <w:rPr>
          <w:rStyle w:val="structure"/>
        </w:rPr>
        <w:t>cit</w:t>
      </w:r>
      <w:r w:rsidRPr="00547659">
        <w:rPr>
          <w:rStyle w:val="structurevisible"/>
        </w:rPr>
        <w:t>&gt;</w:t>
      </w:r>
      <w:r w:rsidR="00627ED1" w:rsidRPr="00627ED1">
        <w:t xml:space="preserve"> </w:t>
      </w:r>
      <w:r w:rsidR="00627ED1" w:rsidRPr="00627ED1">
        <w:rPr>
          <w:rStyle w:val="FootnoteReference"/>
        </w:rPr>
        <w:footnoteReference w:id="156"/>
      </w:r>
    </w:p>
    <w:p w14:paraId="572178A1"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4</w:t>
      </w:r>
      <w:r>
        <w:rPr>
          <w:rStyle w:val="structure"/>
        </w:rPr>
        <w:t>—en_19920000/</w:t>
      </w:r>
      <w:r w:rsidRPr="00F223D4">
        <w:rPr>
          <w:rStyle w:val="structurevisible"/>
        </w:rPr>
        <w:t>&gt;</w:t>
      </w:r>
    </w:p>
    <w:p w14:paraId="3A1D94A7" w14:textId="77777777" w:rsidR="00C57E99" w:rsidRDefault="00627ED1" w:rsidP="00C57E99">
      <w:pPr>
        <w:pStyle w:val="Bodyafterquote"/>
      </w:pPr>
      <w:r w:rsidRPr="00627ED1">
        <w:t xml:space="preserve">Thus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grew up under the guidance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became conversant with the Writings of the </w:t>
      </w:r>
      <w:r w:rsidRPr="00627ED1">
        <w:rPr>
          <w:highlight w:val="yellow"/>
        </w:rPr>
        <w:t>B</w:t>
      </w:r>
      <w:r w:rsidR="00C57E99" w:rsidRPr="000C7039">
        <w:rPr>
          <w:highlight w:val="yellow"/>
        </w:rPr>
        <w:t>á</w:t>
      </w:r>
      <w:r w:rsidRPr="00627ED1">
        <w:rPr>
          <w:highlight w:val="yellow"/>
        </w:rPr>
        <w:t>b</w:t>
      </w:r>
      <w:r w:rsidRPr="00627ED1">
        <w:t>.</w:t>
      </w:r>
    </w:p>
    <w:p w14:paraId="1BDC8E2E"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5</w:t>
      </w:r>
      <w:r>
        <w:rPr>
          <w:rStyle w:val="structure"/>
        </w:rPr>
        <w:t>—en_19920000/</w:t>
      </w:r>
      <w:r w:rsidRPr="00F223D4">
        <w:rPr>
          <w:rStyle w:val="structurevisible"/>
        </w:rPr>
        <w:t>&gt;</w:t>
      </w:r>
    </w:p>
    <w:p w14:paraId="7747476F" w14:textId="77777777" w:rsidR="00C57E99" w:rsidRDefault="00627ED1" w:rsidP="00C57E99">
      <w:pPr>
        <w:pStyle w:val="Bodycont"/>
      </w:pPr>
      <w:r w:rsidRPr="00627ED1">
        <w:t xml:space="preserve">In those days the believers who were educated used to make handwritten copies of the holy Words. In order to deepen his understanding of the Writings of the </w:t>
      </w:r>
      <w:r w:rsidRPr="00627ED1">
        <w:rPr>
          <w:highlight w:val="yellow"/>
        </w:rPr>
        <w:t>B</w:t>
      </w:r>
      <w:r w:rsidR="00C57E99" w:rsidRPr="000C7039">
        <w:rPr>
          <w:highlight w:val="yellow"/>
        </w:rPr>
        <w:t>á</w:t>
      </w:r>
      <w:r w:rsidRPr="00627ED1">
        <w:rPr>
          <w:highlight w:val="yellow"/>
        </w:rPr>
        <w:t>b</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especially assigned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the task of transcribing them. Consequently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learnt not only the style of the composition of the </w:t>
      </w:r>
      <w:r w:rsidRPr="00627ED1">
        <w:rPr>
          <w:highlight w:val="yellow"/>
        </w:rPr>
        <w:t>B</w:t>
      </w:r>
      <w:r w:rsidR="00C57E99" w:rsidRPr="000C7039">
        <w:rPr>
          <w:highlight w:val="yellow"/>
        </w:rPr>
        <w:t>á</w:t>
      </w:r>
      <w:r w:rsidRPr="00627ED1">
        <w:rPr>
          <w:highlight w:val="yellow"/>
        </w:rPr>
        <w:t>b’s</w:t>
      </w:r>
      <w:r w:rsidRPr="00627ED1">
        <w:t xml:space="preserve"> Writings, but was also able to write in the same fashion and imitate the </w:t>
      </w:r>
      <w:r w:rsidRPr="00627ED1">
        <w:rPr>
          <w:highlight w:val="yellow"/>
        </w:rPr>
        <w:t>B</w:t>
      </w:r>
      <w:r w:rsidR="00C57E99" w:rsidRPr="000C7039">
        <w:rPr>
          <w:highlight w:val="yellow"/>
        </w:rPr>
        <w:t>á</w:t>
      </w:r>
      <w:r w:rsidRPr="00627ED1">
        <w:rPr>
          <w:highlight w:val="yellow"/>
        </w:rPr>
        <w:t>b’s</w:t>
      </w:r>
      <w:r w:rsidRPr="00627ED1">
        <w:t xml:space="preserve"> handwriting </w:t>
      </w:r>
      <w:r w:rsidR="00C57E99">
        <w:t>--</w:t>
      </w:r>
      <w:r w:rsidRPr="00627ED1">
        <w:t xml:space="preserve"> an art which served him well some years later when he rebelled against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by forging the </w:t>
      </w:r>
      <w:r w:rsidRPr="00627ED1">
        <w:rPr>
          <w:highlight w:val="yellow"/>
        </w:rPr>
        <w:t>B</w:t>
      </w:r>
      <w:r w:rsidR="00C57E99" w:rsidRPr="000C7039">
        <w:rPr>
          <w:highlight w:val="yellow"/>
        </w:rPr>
        <w:t>á</w:t>
      </w:r>
      <w:r w:rsidRPr="00627ED1">
        <w:rPr>
          <w:highlight w:val="yellow"/>
        </w:rPr>
        <w:t>b’s</w:t>
      </w:r>
      <w:r w:rsidRPr="00627ED1">
        <w:t xml:space="preserve"> handwriting interpolated his own words into the </w:t>
      </w:r>
      <w:r w:rsidRPr="00627ED1">
        <w:rPr>
          <w:highlight w:val="yellow"/>
        </w:rPr>
        <w:t>B</w:t>
      </w:r>
      <w:r w:rsidR="00C57E99" w:rsidRPr="000C7039">
        <w:rPr>
          <w:highlight w:val="yellow"/>
        </w:rPr>
        <w:t>á</w:t>
      </w:r>
      <w:r w:rsidRPr="00627ED1">
        <w:rPr>
          <w:highlight w:val="yellow"/>
        </w:rPr>
        <w:t>b’s</w:t>
      </w:r>
      <w:r w:rsidRPr="00627ED1">
        <w:t xml:space="preserve"> Writings to produce texts in his own favour.</w:t>
      </w:r>
    </w:p>
    <w:p w14:paraId="048C6D88"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6</w:t>
      </w:r>
      <w:r>
        <w:rPr>
          <w:rStyle w:val="structure"/>
        </w:rPr>
        <w:t>—en_19920000/</w:t>
      </w:r>
      <w:r w:rsidRPr="00F223D4">
        <w:rPr>
          <w:rStyle w:val="structurevisible"/>
        </w:rPr>
        <w:t>&gt;</w:t>
      </w:r>
    </w:p>
    <w:p w14:paraId="1A52A5CB" w14:textId="77777777" w:rsidR="00C57E99" w:rsidRDefault="00627ED1" w:rsidP="00C57E99">
      <w:pPr>
        <w:pStyle w:val="Bodycont"/>
      </w:pPr>
      <w:r w:rsidRPr="00627ED1">
        <w:t xml:space="preserve">The appointment by the </w:t>
      </w:r>
      <w:r w:rsidRPr="00627ED1">
        <w:rPr>
          <w:highlight w:val="yellow"/>
        </w:rPr>
        <w:t>B</w:t>
      </w:r>
      <w:r w:rsidR="00C57E99" w:rsidRPr="000C7039">
        <w:rPr>
          <w:highlight w:val="yellow"/>
        </w:rPr>
        <w:t>á</w:t>
      </w:r>
      <w:r w:rsidRPr="00627ED1">
        <w:rPr>
          <w:highlight w:val="yellow"/>
        </w:rPr>
        <w:t>b</w:t>
      </w:r>
      <w:r w:rsidRPr="00627ED1">
        <w:t xml:space="preserv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as the leader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took place on the advice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ʿAbdu’l-Bah</w:t>
      </w:r>
      <w:r w:rsidR="00C57E99" w:rsidRPr="000C7039">
        <w:rPr>
          <w:highlight w:val="yellow"/>
        </w:rPr>
        <w:t>á</w:t>
      </w:r>
      <w:r w:rsidRPr="00627ED1">
        <w:rPr>
          <w:rStyle w:val="structurepagenumber"/>
        </w:rPr>
        <w:t xml:space="preserve"> &lt;page 61</w:t>
      </w:r>
      <w:r w:rsidR="00B777C2">
        <w:rPr>
          <w:rStyle w:val="structurepagenumber"/>
        </w:rPr>
        <w:t>/&gt;</w:t>
      </w:r>
      <w:r w:rsidRPr="00627ED1">
        <w:t xml:space="preserve"> states that some time after the death of </w:t>
      </w:r>
      <w:r w:rsidRPr="00627ED1">
        <w:rPr>
          <w:highlight w:val="yellow"/>
        </w:rPr>
        <w:t>Mu</w:t>
      </w:r>
      <w:r w:rsidR="00C57E99" w:rsidRPr="000C7039">
        <w:rPr>
          <w:highlight w:val="yellow"/>
        </w:rPr>
        <w:t>ḥ</w:t>
      </w:r>
      <w:r w:rsidRPr="00627ED1">
        <w:rPr>
          <w:highlight w:val="yellow"/>
        </w:rPr>
        <w:t xml:space="preserve">ammad </w:t>
      </w:r>
      <w:r w:rsidR="00C57E99" w:rsidRPr="000C7039">
        <w:rPr>
          <w:highlight w:val="yellow"/>
        </w:rPr>
        <w:t>á</w:t>
      </w:r>
      <w:r w:rsidRPr="00627ED1">
        <w:rPr>
          <w:highlight w:val="yellow"/>
        </w:rPr>
        <w:t>h</w:t>
      </w:r>
      <w:r w:rsidRPr="00627ED1">
        <w:t xml:space="preserve"> it became evident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fame had spread far and wide in Persia and it was essential to divert public attention away from His Person. To achieve this aim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advised the </w:t>
      </w:r>
      <w:r w:rsidRPr="00627ED1">
        <w:rPr>
          <w:highlight w:val="yellow"/>
        </w:rPr>
        <w:t>B</w:t>
      </w:r>
      <w:r w:rsidR="00C57E99" w:rsidRPr="000C7039">
        <w:rPr>
          <w:highlight w:val="yellow"/>
        </w:rPr>
        <w:t>á</w:t>
      </w:r>
      <w:r w:rsidRPr="00627ED1">
        <w:rPr>
          <w:highlight w:val="yellow"/>
        </w:rPr>
        <w:t>b</w:t>
      </w:r>
      <w:r w:rsidRPr="00627ED1">
        <w:t xml:space="preserve"> to nominate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This advice was communicated through the medium of a trusted believer,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ʿ</w:t>
      </w:r>
      <w:r w:rsidRPr="00627ED1">
        <w:rPr>
          <w:highlight w:val="yellow"/>
        </w:rPr>
        <w:t>Abdu’l-Kar</w:t>
      </w:r>
      <w:r w:rsidR="00C57E99" w:rsidRPr="000C7039">
        <w:rPr>
          <w:highlight w:val="yellow"/>
        </w:rPr>
        <w:t>í</w:t>
      </w:r>
      <w:r w:rsidRPr="00627ED1">
        <w:rPr>
          <w:highlight w:val="yellow"/>
        </w:rPr>
        <w:t>m</w:t>
      </w:r>
      <w:r w:rsidRPr="00627ED1">
        <w:t xml:space="preserve"> of </w:t>
      </w:r>
      <w:r w:rsidRPr="00627ED1">
        <w:rPr>
          <w:highlight w:val="yellow"/>
        </w:rPr>
        <w:t>Qazv</w:t>
      </w:r>
      <w:r w:rsidR="00C57E99" w:rsidRPr="000C7039">
        <w:rPr>
          <w:highlight w:val="yellow"/>
        </w:rPr>
        <w:t>í</w:t>
      </w:r>
      <w:r w:rsidRPr="00627ED1">
        <w:rPr>
          <w:highlight w:val="yellow"/>
        </w:rPr>
        <w:t>n</w:t>
      </w:r>
      <w:r w:rsidRPr="00627ED1">
        <w:t xml:space="preserve">, otherwise known 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A</w:t>
      </w:r>
      <w:r w:rsidR="00C57E99" w:rsidRPr="000C7039">
        <w:rPr>
          <w:highlight w:val="yellow"/>
        </w:rPr>
        <w:t>ḥ</w:t>
      </w:r>
      <w:r w:rsidRPr="00627ED1">
        <w:rPr>
          <w:highlight w:val="yellow"/>
        </w:rPr>
        <w:t>mad</w:t>
      </w:r>
      <w:r w:rsidRPr="00627ED1">
        <w:t xml:space="preserve">, who was able to make contact with the </w:t>
      </w:r>
      <w:r w:rsidRPr="00627ED1">
        <w:rPr>
          <w:highlight w:val="yellow"/>
        </w:rPr>
        <w:t>B</w:t>
      </w:r>
      <w:r w:rsidR="00C57E99" w:rsidRPr="000C7039">
        <w:rPr>
          <w:highlight w:val="yellow"/>
        </w:rPr>
        <w:t>á</w:t>
      </w:r>
      <w:r w:rsidRPr="00627ED1">
        <w:rPr>
          <w:highlight w:val="yellow"/>
        </w:rPr>
        <w:t>b</w:t>
      </w:r>
      <w:r w:rsidRPr="00627ED1">
        <w:t xml:space="preserve">. The appointment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was then in his late teens, had the obvious advantage of enabling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direct the affairs of the community behind the scenes through the instrumentality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in reality, was merely the ostensible head until the advent of </w:t>
      </w:r>
      <w:r w:rsidRPr="00627ED1">
        <w:rPr>
          <w:rStyle w:val="quotesterms"/>
        </w:rPr>
        <w:t>›Him Whom God shall make manifest‹</w:t>
      </w:r>
      <w:r w:rsidRPr="00627ED1">
        <w:t>.</w:t>
      </w:r>
    </w:p>
    <w:p w14:paraId="6FAF16BD"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7</w:t>
      </w:r>
      <w:r>
        <w:rPr>
          <w:rStyle w:val="structure"/>
        </w:rPr>
        <w:t>—en_19920000/</w:t>
      </w:r>
      <w:r w:rsidRPr="00F223D4">
        <w:rPr>
          <w:rStyle w:val="structurevisible"/>
        </w:rPr>
        <w:t>&gt;</w:t>
      </w:r>
    </w:p>
    <w:p w14:paraId="2B084121" w14:textId="77777777" w:rsidR="00C57E99" w:rsidRDefault="00627ED1" w:rsidP="00C57E99">
      <w:pPr>
        <w:pStyle w:val="Bodycont"/>
      </w:pPr>
      <w:r w:rsidRPr="00627ED1">
        <w:t xml:space="preserve">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was not informed of the reasons behind this appointment. It must have come as a surprise to many when they realized that the appointee of the </w:t>
      </w:r>
      <w:r w:rsidRPr="00627ED1">
        <w:rPr>
          <w:highlight w:val="yellow"/>
        </w:rPr>
        <w:t>B</w:t>
      </w:r>
      <w:r w:rsidR="00C57E99" w:rsidRPr="000C7039">
        <w:rPr>
          <w:highlight w:val="yellow"/>
        </w:rPr>
        <w:t>á</w:t>
      </w:r>
      <w:r w:rsidRPr="00627ED1">
        <w:rPr>
          <w:highlight w:val="yellow"/>
        </w:rPr>
        <w:t>b</w:t>
      </w:r>
      <w:r w:rsidRPr="00627ED1">
        <w:t xml:space="preserve"> was a youth in his teens, and those who knew his personality were aware of his shallowness and vanity. Apart from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ʿ</w:t>
      </w:r>
      <w:r w:rsidRPr="00627ED1">
        <w:rPr>
          <w:highlight w:val="yellow"/>
        </w:rPr>
        <w:t>Abdu’l-Kar</w:t>
      </w:r>
      <w:r w:rsidR="00C57E99" w:rsidRPr="000C7039">
        <w:rPr>
          <w:highlight w:val="yellow"/>
        </w:rPr>
        <w:t>í</w:t>
      </w:r>
      <w:r w:rsidRPr="00627ED1">
        <w:rPr>
          <w:highlight w:val="yellow"/>
        </w:rPr>
        <w:t>m</w:t>
      </w:r>
      <w:r w:rsidRPr="00627ED1">
        <w:t xml:space="preserve">, the only other person who was privy to this secret arrangement was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faithful brother,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w:t>
      </w:r>
      <w:r w:rsidR="00C57E99" w:rsidRPr="000C7039">
        <w:rPr>
          <w:highlight w:val="yellow"/>
        </w:rPr>
        <w:t>ú</w:t>
      </w:r>
      <w:r w:rsidRPr="00627ED1">
        <w:rPr>
          <w:highlight w:val="yellow"/>
        </w:rPr>
        <w:t>s</w:t>
      </w:r>
      <w:r w:rsidR="00C57E99" w:rsidRPr="000C7039">
        <w:rPr>
          <w:highlight w:val="yellow"/>
        </w:rPr>
        <w:t>á</w:t>
      </w:r>
      <w:r w:rsidRPr="00627ED1">
        <w:t xml:space="preserve">, entitled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It must be stated here that the </w:t>
      </w:r>
      <w:r w:rsidRPr="00627ED1">
        <w:rPr>
          <w:highlight w:val="yellow"/>
        </w:rPr>
        <w:t>B</w:t>
      </w:r>
      <w:r w:rsidR="00C57E99" w:rsidRPr="000C7039">
        <w:rPr>
          <w:highlight w:val="yellow"/>
        </w:rPr>
        <w:t>á</w:t>
      </w:r>
      <w:r w:rsidRPr="00627ED1">
        <w:rPr>
          <w:highlight w:val="yellow"/>
        </w:rPr>
        <w:t>b</w:t>
      </w:r>
      <w:r w:rsidRPr="00627ED1">
        <w:t xml:space="preserve"> in all His Writings urged the believers to be ready for the manifestation of </w:t>
      </w:r>
      <w:r w:rsidRPr="00627ED1">
        <w:rPr>
          <w:rStyle w:val="quotesterms"/>
        </w:rPr>
        <w:t>›Him Whom God shall make manifest‹</w:t>
      </w:r>
      <w:r w:rsidRPr="00627ED1">
        <w:t xml:space="preserve"> and no one else. So emphatic was His advent and so close was the timing of His Revelation that the </w:t>
      </w:r>
      <w:r w:rsidRPr="00627ED1">
        <w:rPr>
          <w:highlight w:val="yellow"/>
        </w:rPr>
        <w:t>B</w:t>
      </w:r>
      <w:r w:rsidR="00C57E99" w:rsidRPr="000C7039">
        <w:rPr>
          <w:highlight w:val="yellow"/>
        </w:rPr>
        <w:t>á</w:t>
      </w:r>
      <w:r w:rsidRPr="00627ED1">
        <w:rPr>
          <w:highlight w:val="yellow"/>
        </w:rPr>
        <w:t>b</w:t>
      </w:r>
      <w:r w:rsidRPr="00627ED1">
        <w:t xml:space="preserve"> never contemplated the appointment of a successor to Himself. Indeed, He confirms this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saying that in His Dispensation there was to be no mention of successorship. Yet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as we shall see later, broke the Covenant of the </w:t>
      </w:r>
      <w:r w:rsidRPr="00627ED1">
        <w:rPr>
          <w:highlight w:val="yellow"/>
        </w:rPr>
        <w:t>B</w:t>
      </w:r>
      <w:r w:rsidR="00C57E99" w:rsidRPr="000C7039">
        <w:rPr>
          <w:highlight w:val="yellow"/>
        </w:rPr>
        <w:t>á</w:t>
      </w:r>
      <w:r w:rsidRPr="00627ED1">
        <w:rPr>
          <w:highlight w:val="yellow"/>
        </w:rPr>
        <w:t>b</w:t>
      </w:r>
      <w:r w:rsidRPr="00627ED1">
        <w:t xml:space="preserve"> and claimed to be His successor.</w:t>
      </w:r>
    </w:p>
    <w:p w14:paraId="76B75B30" w14:textId="77777777" w:rsidR="00C57E99" w:rsidRPr="00F223D4" w:rsidRDefault="00C57E99" w:rsidP="00C57E99">
      <w:pPr>
        <w:pStyle w:val="ParCountercont"/>
        <w:framePr w:wrap="notBeside"/>
        <w:rPr>
          <w:rFonts w:eastAsia="Calibri"/>
        </w:rPr>
      </w:pPr>
      <w:r w:rsidRPr="00F223D4">
        <w:rPr>
          <w:rStyle w:val="structurevisible"/>
        </w:rPr>
        <w:lastRenderedPageBreak/>
        <w:t>&lt;</w:t>
      </w:r>
      <w:r>
        <w:rPr>
          <w:rStyle w:val="structure"/>
        </w:rPr>
        <w:t>par TaherzadehA_Covenant_</w:t>
      </w:r>
      <w:r w:rsidRPr="00F223D4">
        <w:rPr>
          <w:rStyle w:val="structureparIDchapcounter"/>
        </w:rPr>
        <w:t>3:</w:t>
      </w:r>
      <w:r w:rsidRPr="00F223D4">
        <w:rPr>
          <w:rStyle w:val="structureparIDparcounter"/>
        </w:rPr>
        <w:t>8</w:t>
      </w:r>
      <w:r>
        <w:rPr>
          <w:rStyle w:val="structure"/>
        </w:rPr>
        <w:t>—en_19920000/</w:t>
      </w:r>
      <w:r w:rsidRPr="00F223D4">
        <w:rPr>
          <w:rStyle w:val="structurevisible"/>
        </w:rPr>
        <w:t>&gt;</w:t>
      </w:r>
    </w:p>
    <w:p w14:paraId="73323639"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devoid of outstanding qualities. He was easily influenced by people, ambitious and, above all, very timid by nature. At the age of nineteen he married his cousin and for some time they lived in the village of </w:t>
      </w:r>
      <w:r w:rsidRPr="00627ED1">
        <w:rPr>
          <w:highlight w:val="yellow"/>
        </w:rPr>
        <w:t>T</w:t>
      </w:r>
      <w:r w:rsidR="00C57E99" w:rsidRPr="000C7039">
        <w:rPr>
          <w:highlight w:val="yellow"/>
        </w:rPr>
        <w:t>á</w:t>
      </w:r>
      <w:r w:rsidRPr="00627ED1">
        <w:rPr>
          <w:highlight w:val="yellow"/>
        </w:rPr>
        <w:t>kur</w:t>
      </w:r>
      <w:r w:rsidRPr="00627ED1">
        <w:t xml:space="preserve"> in the province of </w:t>
      </w:r>
      <w:r w:rsidRPr="00627ED1">
        <w:rPr>
          <w:highlight w:val="yellow"/>
        </w:rPr>
        <w:t>N</w:t>
      </w:r>
      <w:r w:rsidR="00C57E99" w:rsidRPr="000C7039">
        <w:rPr>
          <w:highlight w:val="yellow"/>
        </w:rPr>
        <w:t>ú</w:t>
      </w:r>
      <w:r w:rsidRPr="00627ED1">
        <w:rPr>
          <w:highlight w:val="yellow"/>
        </w:rPr>
        <w:t>r</w:t>
      </w:r>
      <w:r w:rsidRPr="00627ED1">
        <w:t xml:space="preserve">.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of </w:t>
      </w:r>
      <w:r w:rsidRPr="00627ED1">
        <w:rPr>
          <w:highlight w:val="yellow"/>
        </w:rPr>
        <w:t>T</w:t>
      </w:r>
      <w:r w:rsidR="00C57E99" w:rsidRPr="000C7039">
        <w:rPr>
          <w:highlight w:val="yellow"/>
        </w:rPr>
        <w:t>á</w:t>
      </w:r>
      <w:r w:rsidRPr="00627ED1">
        <w:rPr>
          <w:highlight w:val="yellow"/>
        </w:rPr>
        <w:t>kur</w:t>
      </w:r>
      <w:r w:rsidRPr="00627ED1">
        <w:t xml:space="preserve"> was one of the most thriving communities in Persia at the time. The reason for this was that as soon as the news of the Declaration of the </w:t>
      </w:r>
      <w:r w:rsidRPr="00627ED1">
        <w:rPr>
          <w:highlight w:val="yellow"/>
        </w:rPr>
        <w:t>B</w:t>
      </w:r>
      <w:r w:rsidR="00C57E99" w:rsidRPr="000C7039">
        <w:rPr>
          <w:highlight w:val="yellow"/>
        </w:rPr>
        <w:t>á</w:t>
      </w:r>
      <w:r w:rsidRPr="00627ED1">
        <w:rPr>
          <w:highlight w:val="yellow"/>
        </w:rPr>
        <w:t>b</w:t>
      </w:r>
      <w:r w:rsidRPr="00627ED1">
        <w:t xml:space="preserve"> reached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arose to teach the Faith to the members of His family and others in </w:t>
      </w:r>
      <w:r w:rsidRPr="00627ED1">
        <w:rPr>
          <w:highlight w:val="yellow"/>
        </w:rPr>
        <w:t>N</w:t>
      </w:r>
      <w:r w:rsidR="00C57E99" w:rsidRPr="000C7039">
        <w:rPr>
          <w:highlight w:val="yellow"/>
        </w:rPr>
        <w:t>ú</w:t>
      </w:r>
      <w:r w:rsidRPr="00627ED1">
        <w:rPr>
          <w:highlight w:val="yellow"/>
        </w:rPr>
        <w:t>r</w:t>
      </w:r>
      <w:r w:rsidRPr="00627ED1">
        <w:t xml:space="preserve">. Many relatives and friends in that area embraced the Faith and through the influence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became staunch believers.</w:t>
      </w:r>
    </w:p>
    <w:p w14:paraId="68571739"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9</w:t>
      </w:r>
      <w:r>
        <w:rPr>
          <w:rStyle w:val="structure"/>
        </w:rPr>
        <w:t>—en_19920000/</w:t>
      </w:r>
      <w:r w:rsidRPr="00F223D4">
        <w:rPr>
          <w:rStyle w:val="structurevisible"/>
        </w:rPr>
        <w:t>&gt;</w:t>
      </w:r>
    </w:p>
    <w:p w14:paraId="7022E2E9" w14:textId="77777777" w:rsidR="00C57E99" w:rsidRDefault="00627ED1" w:rsidP="00C57E99">
      <w:pPr>
        <w:pStyle w:val="Bodycont"/>
      </w:pPr>
      <w:r w:rsidRPr="00627ED1">
        <w:t xml:space="preserve">When the news of the Martyrdom of the </w:t>
      </w:r>
      <w:r w:rsidRPr="00627ED1">
        <w:rPr>
          <w:highlight w:val="yellow"/>
        </w:rPr>
        <w:t>B</w:t>
      </w:r>
      <w:r w:rsidR="00C57E99" w:rsidRPr="000C7039">
        <w:rPr>
          <w:highlight w:val="yellow"/>
        </w:rPr>
        <w:t>á</w:t>
      </w:r>
      <w:r w:rsidRPr="00627ED1">
        <w:rPr>
          <w:highlight w:val="yellow"/>
        </w:rPr>
        <w:t>b</w:t>
      </w:r>
      <w:r w:rsidRPr="00627ED1">
        <w:t xml:space="preserve"> reached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he was so frightened for his own life that he disguised himself in the garb of a </w:t>
      </w:r>
      <w:r w:rsidRPr="00627ED1">
        <w:rPr>
          <w:highlight w:val="lightGray"/>
        </w:rPr>
        <w:t>dervish</w:t>
      </w:r>
      <w:r w:rsidRPr="00627ED1">
        <w:t xml:space="preserve"> and, leaving his wife and child behind, fled the mountains of </w:t>
      </w:r>
      <w:r w:rsidRPr="00627ED1">
        <w:rPr>
          <w:highlight w:val="yellow"/>
        </w:rPr>
        <w:t>M</w:t>
      </w:r>
      <w:r w:rsidR="00C57E99" w:rsidRPr="000C7039">
        <w:rPr>
          <w:highlight w:val="yellow"/>
        </w:rPr>
        <w:t>á</w:t>
      </w:r>
      <w:r w:rsidRPr="00627ED1">
        <w:rPr>
          <w:highlight w:val="yellow"/>
        </w:rPr>
        <w:t>zindar</w:t>
      </w:r>
      <w:r w:rsidR="00C57E99" w:rsidRPr="000C7039">
        <w:rPr>
          <w:highlight w:val="yellow"/>
        </w:rPr>
        <w:t>á</w:t>
      </w:r>
      <w:r w:rsidRPr="00627ED1">
        <w:rPr>
          <w:highlight w:val="yellow"/>
        </w:rPr>
        <w:t>n</w:t>
      </w:r>
      <w:r w:rsidRPr="00627ED1">
        <w:t xml:space="preserve">. Soon after,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left Persia for </w:t>
      </w:r>
      <w:r w:rsidRPr="00627ED1">
        <w:rPr>
          <w:highlight w:val="yellow"/>
        </w:rPr>
        <w:t>ʿIr</w:t>
      </w:r>
      <w:r w:rsidR="00C57E99" w:rsidRPr="000C7039">
        <w:rPr>
          <w:highlight w:val="yellow"/>
        </w:rPr>
        <w:t>á</w:t>
      </w:r>
      <w:r w:rsidRPr="00627ED1">
        <w:rPr>
          <w:highlight w:val="yellow"/>
        </w:rPr>
        <w:t>q</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could no longer avail himself of His protection and guidance. Thus he roamed the countryside in fear and trepidation. This behaviour, especially at a time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rPr>
          <w:rStyle w:val="structurepagenumber"/>
        </w:rPr>
        <w:t xml:space="preserve"> &lt;page 62</w:t>
      </w:r>
      <w:r w:rsidR="00B777C2">
        <w:rPr>
          <w:rStyle w:val="structurepagenumber"/>
        </w:rPr>
        <w:t>/&gt;</w:t>
      </w:r>
      <w:r w:rsidRPr="00627ED1">
        <w:t xml:space="preserve"> was absent from Persia, had a deadly effect upon the believers in the province of </w:t>
      </w:r>
      <w:r w:rsidRPr="00627ED1">
        <w:rPr>
          <w:highlight w:val="yellow"/>
        </w:rPr>
        <w:t>N</w:t>
      </w:r>
      <w:r w:rsidR="00C57E99" w:rsidRPr="000C7039">
        <w:rPr>
          <w:highlight w:val="yellow"/>
        </w:rPr>
        <w:t>ú</w:t>
      </w:r>
      <w:r w:rsidRPr="00627ED1">
        <w:rPr>
          <w:highlight w:val="yellow"/>
        </w:rPr>
        <w:t>r</w:t>
      </w:r>
      <w:r w:rsidRPr="00627ED1">
        <w:t xml:space="preserve">. Through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cowardly behaviour and lack of faith in the religion of the </w:t>
      </w:r>
      <w:r w:rsidRPr="00627ED1">
        <w:rPr>
          <w:highlight w:val="yellow"/>
        </w:rPr>
        <w:t>B</w:t>
      </w:r>
      <w:r w:rsidR="00C57E99" w:rsidRPr="000C7039">
        <w:rPr>
          <w:highlight w:val="yellow"/>
        </w:rPr>
        <w:t>á</w:t>
      </w:r>
      <w:r w:rsidRPr="00627ED1">
        <w:rPr>
          <w:highlight w:val="yellow"/>
        </w:rPr>
        <w:t>b</w:t>
      </w:r>
      <w:r w:rsidRPr="00627ED1">
        <w:t>, many believers were disappointed in him as a leader, became disenchanted and left the Faith altogether.</w:t>
      </w:r>
    </w:p>
    <w:p w14:paraId="0567F27E"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10</w:t>
      </w:r>
      <w:r>
        <w:rPr>
          <w:rStyle w:val="structure"/>
        </w:rPr>
        <w:t>—en_19920000/</w:t>
      </w:r>
      <w:r w:rsidRPr="00F223D4">
        <w:rPr>
          <w:rStyle w:val="structurevisible"/>
        </w:rPr>
        <w:t>&gt;</w:t>
      </w:r>
    </w:p>
    <w:p w14:paraId="7FCE8A56" w14:textId="77777777" w:rsidR="00C57E99" w:rsidRDefault="00627ED1" w:rsidP="00C57E99">
      <w:pPr>
        <w:pStyle w:val="Bodycont"/>
      </w:pPr>
      <w:r w:rsidRPr="00627ED1">
        <w:t xml:space="preserve">This tragic situation brought great sorrow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Some years later in </w:t>
      </w:r>
      <w:r w:rsidRPr="00627ED1">
        <w:rPr>
          <w:highlight w:val="yellow"/>
        </w:rPr>
        <w:t>ʿAkk</w:t>
      </w:r>
      <w:r w:rsidR="00C57E99" w:rsidRPr="000C7039">
        <w:rPr>
          <w:highlight w:val="yellow"/>
        </w:rPr>
        <w:t>á</w:t>
      </w:r>
      <w:r w:rsidRPr="00627ED1">
        <w:t xml:space="preserve">, He uttered these words on the subject as recounted by </w:t>
      </w:r>
      <w:r w:rsidRPr="00627ED1">
        <w:rPr>
          <w:highlight w:val="yellow"/>
        </w:rPr>
        <w:t>Nab</w:t>
      </w:r>
      <w:r w:rsidR="00C57E99" w:rsidRPr="000C7039">
        <w:rPr>
          <w:highlight w:val="yellow"/>
        </w:rPr>
        <w:t>í</w:t>
      </w:r>
      <w:r w:rsidRPr="00627ED1">
        <w:rPr>
          <w:highlight w:val="yellow"/>
        </w:rPr>
        <w:t>l</w:t>
      </w:r>
      <w:r w:rsidRPr="00627ED1">
        <w:t>:</w:t>
      </w:r>
    </w:p>
    <w:p w14:paraId="319DF8C8"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11</w:t>
      </w:r>
      <w:r>
        <w:rPr>
          <w:rStyle w:val="structure"/>
        </w:rPr>
        <w:t>—en_19920000/</w:t>
      </w:r>
      <w:r w:rsidRPr="00F223D4">
        <w:rPr>
          <w:rStyle w:val="structurevisible"/>
        </w:rPr>
        <w:t>&gt;</w:t>
      </w:r>
    </w:p>
    <w:p w14:paraId="145DEE18" w14:textId="77777777" w:rsidR="00C57E99" w:rsidRDefault="00C57E99" w:rsidP="00C57E99">
      <w:pPr>
        <w:pStyle w:val="Quote1st"/>
      </w:pPr>
      <w:r w:rsidRPr="00547659">
        <w:rPr>
          <w:rStyle w:val="structurevisible"/>
        </w:rPr>
        <w:t>&lt;</w:t>
      </w:r>
      <w:r w:rsidRPr="00547659">
        <w:rPr>
          <w:rStyle w:val="structure"/>
        </w:rPr>
        <w:t>cit Bah_%►%_%_%►%_%_%—en_%—%_%</w:t>
      </w:r>
      <w:r w:rsidRPr="00547659">
        <w:rPr>
          <w:rStyle w:val="structurevisible"/>
        </w:rPr>
        <w:t>&gt;</w:t>
      </w:r>
      <w:r w:rsidR="00627ED1" w:rsidRPr="00627ED1">
        <w:rPr>
          <w:rStyle w:val="quotebahaireported"/>
        </w:rPr>
        <w:t xml:space="preserve">»God knows that at no time did We attempt to conceal Ourself or hide the Cause which We have been bidden to proclaim. Though not wearing the garb of the people of learning, We have again and again faced and reasoned with men of great scholarship in both </w:t>
      </w:r>
      <w:r w:rsidR="00627ED1" w:rsidRPr="00627ED1">
        <w:rPr>
          <w:rStyle w:val="quotebahaireported"/>
          <w:highlight w:val="yellow"/>
        </w:rPr>
        <w:t>Núr</w:t>
      </w:r>
      <w:r w:rsidR="00627ED1" w:rsidRPr="00627ED1">
        <w:rPr>
          <w:rStyle w:val="quotebahaireported"/>
        </w:rPr>
        <w:t xml:space="preserve"> and </w:t>
      </w:r>
      <w:r w:rsidR="00627ED1" w:rsidRPr="00627ED1">
        <w:rPr>
          <w:rStyle w:val="quotebahaireported"/>
          <w:highlight w:val="yellow"/>
        </w:rPr>
        <w:t>Mázindarán</w:t>
      </w:r>
      <w:r w:rsidR="00627ED1" w:rsidRPr="00627ED1">
        <w:rPr>
          <w:rStyle w:val="quotebahaireported"/>
        </w:rPr>
        <w:t xml:space="preserve">, and have succeeded in persuading them of the truth of this Revelation. We never flinched in Our determination; We never hesitated to accept the challenge from whatever direction it came. To whomsoever We spoke in those days, We found him receptive to our Call and ready to identify himself with its precepts. But for the shameful behaviour of the people of </w:t>
      </w:r>
      <w:r w:rsidR="00627ED1" w:rsidRPr="00627ED1">
        <w:rPr>
          <w:rStyle w:val="quotebahaireported"/>
          <w:highlight w:val="yellow"/>
        </w:rPr>
        <w:t>Bayán</w:t>
      </w:r>
      <w:r w:rsidR="00627ED1" w:rsidRPr="00627ED1">
        <w:rPr>
          <w:rStyle w:val="quotebahaireported"/>
        </w:rPr>
        <w:t xml:space="preserve">, who sullied by their deeds the work We had accomplished, </w:t>
      </w:r>
      <w:r w:rsidR="00627ED1" w:rsidRPr="00627ED1">
        <w:rPr>
          <w:rStyle w:val="quotebahaireported"/>
          <w:highlight w:val="yellow"/>
        </w:rPr>
        <w:t>Núr</w:t>
      </w:r>
      <w:r w:rsidR="00627ED1" w:rsidRPr="00627ED1">
        <w:rPr>
          <w:rStyle w:val="quotebahaireported"/>
        </w:rPr>
        <w:t xml:space="preserve"> and </w:t>
      </w:r>
      <w:r w:rsidR="00627ED1" w:rsidRPr="00627ED1">
        <w:rPr>
          <w:rStyle w:val="quotebahaireported"/>
          <w:highlight w:val="yellow"/>
        </w:rPr>
        <w:t>Mázindarán</w:t>
      </w:r>
      <w:r w:rsidR="00627ED1" w:rsidRPr="00627ED1">
        <w:rPr>
          <w:rStyle w:val="quotebahaireported"/>
        </w:rPr>
        <w:t xml:space="preserve"> would have been entirely won to this Cause and would have been accounted by this time among its leading strongholds.«</w:t>
      </w:r>
      <w:r w:rsidRPr="00547659">
        <w:rPr>
          <w:rStyle w:val="structurevisible"/>
        </w:rPr>
        <w:t>&lt;/</w:t>
      </w:r>
      <w:r w:rsidRPr="00547659">
        <w:rPr>
          <w:rStyle w:val="structure"/>
        </w:rPr>
        <w:t>cit</w:t>
      </w:r>
      <w:r w:rsidRPr="00547659">
        <w:rPr>
          <w:rStyle w:val="structurevisible"/>
        </w:rPr>
        <w:t>&gt;</w:t>
      </w:r>
      <w:r w:rsidR="00627ED1" w:rsidRPr="00627ED1">
        <w:t xml:space="preserve"> </w:t>
      </w:r>
      <w:r w:rsidR="00627ED1" w:rsidRPr="00627ED1">
        <w:rPr>
          <w:rStyle w:val="FootnoteReference"/>
        </w:rPr>
        <w:footnoteReference w:id="157"/>
      </w:r>
    </w:p>
    <w:p w14:paraId="7283D599"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12</w:t>
      </w:r>
      <w:r>
        <w:rPr>
          <w:rStyle w:val="structure"/>
        </w:rPr>
        <w:t>—en_19920000/</w:t>
      </w:r>
      <w:r w:rsidRPr="00F223D4">
        <w:rPr>
          <w:rStyle w:val="structurevisible"/>
        </w:rPr>
        <w:t>&gt;</w:t>
      </w:r>
    </w:p>
    <w:p w14:paraId="46A64857" w14:textId="77777777" w:rsidR="00C57E99" w:rsidRDefault="00627ED1" w:rsidP="00C57E99">
      <w:pPr>
        <w:pStyle w:val="Bodyafterquote"/>
      </w:pPr>
      <w:r w:rsidRPr="00627ED1">
        <w:t xml:space="preserve">When the attempt was made on the life of </w:t>
      </w:r>
      <w:r w:rsidRPr="00627ED1">
        <w:rPr>
          <w:highlight w:val="yellow"/>
        </w:rPr>
        <w:t>N</w:t>
      </w:r>
      <w:r w:rsidR="00C57E99" w:rsidRPr="000C7039">
        <w:rPr>
          <w:highlight w:val="yellow"/>
        </w:rPr>
        <w:t>áṣ</w:t>
      </w:r>
      <w:r w:rsidRPr="00627ED1">
        <w:rPr>
          <w:highlight w:val="yellow"/>
        </w:rPr>
        <w:t>iri’d-D</w:t>
      </w:r>
      <w:r w:rsidR="00C57E99" w:rsidRPr="000C7039">
        <w:rPr>
          <w:highlight w:val="yellow"/>
        </w:rPr>
        <w:t>í</w:t>
      </w:r>
      <w:r w:rsidRPr="00627ED1">
        <w:rPr>
          <w:highlight w:val="yellow"/>
        </w:rPr>
        <w:t xml:space="preserve">n </w:t>
      </w:r>
      <w:r w:rsidR="00C57E99" w:rsidRPr="000C7039">
        <w:rPr>
          <w:highlight w:val="yellow"/>
        </w:rPr>
        <w:t>á</w:t>
      </w:r>
      <w:r w:rsidRPr="00627ED1">
        <w:rPr>
          <w:highlight w:val="yellow"/>
        </w:rPr>
        <w:t>h</w:t>
      </w:r>
      <w:r w:rsidRPr="00627ED1">
        <w:t xml:space="preserve"> by a few mentally disturbed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in 1852, hell broke loose upon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Many of the followers of the </w:t>
      </w:r>
      <w:r w:rsidRPr="00627ED1">
        <w:rPr>
          <w:highlight w:val="yellow"/>
        </w:rPr>
        <w:t>B</w:t>
      </w:r>
      <w:r w:rsidR="00C57E99" w:rsidRPr="000C7039">
        <w:rPr>
          <w:highlight w:val="yellow"/>
        </w:rPr>
        <w:t>á</w:t>
      </w:r>
      <w:r w:rsidRPr="00627ED1">
        <w:rPr>
          <w:highlight w:val="yellow"/>
        </w:rPr>
        <w:t>b</w:t>
      </w:r>
      <w:r w:rsidRPr="00627ED1">
        <w:t xml:space="preserve"> were martyred in the most cruel circumstances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along with others, was imprisoned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The </w:t>
      </w:r>
      <w:r w:rsidR="00C57E99" w:rsidRPr="000C7039">
        <w:rPr>
          <w:highlight w:val="yellow"/>
        </w:rPr>
        <w:t>á</w:t>
      </w:r>
      <w:r w:rsidRPr="00627ED1">
        <w:rPr>
          <w:highlight w:val="yellow"/>
        </w:rPr>
        <w:t>h</w:t>
      </w:r>
      <w:r w:rsidRPr="00627ED1">
        <w:t xml:space="preserve"> ordered his Prime Minister,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CB4233">
        <w:rPr>
          <w:highlight w:val="yellow"/>
        </w:rPr>
        <w:t>Á</w:t>
      </w:r>
      <w:r w:rsidRPr="00627ED1">
        <w:rPr>
          <w:highlight w:val="yellow"/>
        </w:rPr>
        <w:t>q</w:t>
      </w:r>
      <w:r w:rsidR="00C57E99" w:rsidRPr="00CB4233">
        <w:rPr>
          <w:highlight w:val="yellow"/>
        </w:rPr>
        <w:t>á</w:t>
      </w:r>
      <w:r w:rsidRPr="00627ED1">
        <w:rPr>
          <w:highlight w:val="yellow"/>
        </w:rPr>
        <w:t xml:space="preserve"> </w:t>
      </w:r>
      <w:r w:rsidR="00C57E99" w:rsidRPr="00CB4233">
        <w:rPr>
          <w:highlight w:val="yellow"/>
        </w:rPr>
        <w:t>á</w:t>
      </w:r>
      <w:r w:rsidRPr="00627ED1">
        <w:rPr>
          <w:highlight w:val="yellow"/>
        </w:rPr>
        <w:t>n</w:t>
      </w:r>
      <w:r w:rsidRPr="00627ED1">
        <w:t>,</w:t>
      </w:r>
      <w:r w:rsidRPr="00627ED1">
        <w:rPr>
          <w:rStyle w:val="FootnoteReference"/>
        </w:rPr>
        <w:footnoteReference w:id="158"/>
      </w:r>
      <w:r w:rsidRPr="00627ED1">
        <w:t xml:space="preserve"> who was a native of </w:t>
      </w:r>
      <w:r w:rsidRPr="00627ED1">
        <w:rPr>
          <w:highlight w:val="yellow"/>
        </w:rPr>
        <w:t>N</w:t>
      </w:r>
      <w:r w:rsidR="00C57E99" w:rsidRPr="000C7039">
        <w:rPr>
          <w:highlight w:val="yellow"/>
        </w:rPr>
        <w:t>ú</w:t>
      </w:r>
      <w:r w:rsidRPr="00627ED1">
        <w:rPr>
          <w:highlight w:val="yellow"/>
        </w:rPr>
        <w:t>r</w:t>
      </w:r>
      <w:r w:rsidRPr="00627ED1">
        <w:t xml:space="preserve"> himself, to send troops to </w:t>
      </w:r>
      <w:r w:rsidRPr="00627ED1">
        <w:rPr>
          <w:highlight w:val="yellow"/>
        </w:rPr>
        <w:t>N</w:t>
      </w:r>
      <w:r w:rsidR="00C57E99" w:rsidRPr="000C7039">
        <w:rPr>
          <w:highlight w:val="yellow"/>
        </w:rPr>
        <w:t>ú</w:t>
      </w:r>
      <w:r w:rsidRPr="00627ED1">
        <w:rPr>
          <w:highlight w:val="yellow"/>
        </w:rPr>
        <w:t>r</w:t>
      </w:r>
      <w:r w:rsidRPr="00627ED1">
        <w:t xml:space="preserve"> and arrest all the followers of the </w:t>
      </w:r>
      <w:r w:rsidRPr="00627ED1">
        <w:rPr>
          <w:highlight w:val="yellow"/>
        </w:rPr>
        <w:t>B</w:t>
      </w:r>
      <w:r w:rsidR="00C57E99" w:rsidRPr="000C7039">
        <w:rPr>
          <w:highlight w:val="yellow"/>
        </w:rPr>
        <w:t>á</w:t>
      </w:r>
      <w:r w:rsidRPr="00627ED1">
        <w:rPr>
          <w:highlight w:val="yellow"/>
        </w:rPr>
        <w:t>b</w:t>
      </w:r>
      <w:r w:rsidRPr="00627ED1">
        <w:t xml:space="preserve"> in that area. The troops carried out their orders; some believers were killed and some were taken to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their houses demolished and their properties confiscated. The house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was royally furnished, was turned into ruins. Its roof was destroyed and all items of exquisite furnishings confiscated. So terrified was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as a result of these persecutions that he fled to </w:t>
      </w:r>
      <w:r w:rsidRPr="00627ED1">
        <w:rPr>
          <w:highlight w:val="yellow"/>
        </w:rPr>
        <w:t>G</w:t>
      </w:r>
      <w:r w:rsidR="00C57E99" w:rsidRPr="000C7039">
        <w:rPr>
          <w:highlight w:val="yellow"/>
        </w:rPr>
        <w:t>í</w:t>
      </w:r>
      <w:r w:rsidRPr="00627ED1">
        <w:rPr>
          <w:highlight w:val="yellow"/>
        </w:rPr>
        <w:t>l</w:t>
      </w:r>
      <w:r w:rsidR="00C57E99" w:rsidRPr="000C7039">
        <w:rPr>
          <w:highlight w:val="yellow"/>
        </w:rPr>
        <w:t>á</w:t>
      </w:r>
      <w:r w:rsidRPr="00627ED1">
        <w:rPr>
          <w:highlight w:val="yellow"/>
        </w:rPr>
        <w:t>n</w:t>
      </w:r>
      <w:r w:rsidRPr="00627ED1">
        <w:t xml:space="preserve"> in disguise and then to </w:t>
      </w:r>
      <w:r w:rsidRPr="00627ED1">
        <w:rPr>
          <w:highlight w:val="yellow"/>
        </w:rPr>
        <w:t>Kirm</w:t>
      </w:r>
      <w:r w:rsidR="00C57E99" w:rsidRPr="000C7039">
        <w:rPr>
          <w:highlight w:val="yellow"/>
        </w:rPr>
        <w:t>á</w:t>
      </w:r>
      <w:r w:rsidRPr="00627ED1">
        <w:rPr>
          <w:highlight w:val="yellow"/>
        </w:rPr>
        <w:t>n</w:t>
      </w:r>
      <w:r w:rsidR="00C57E99" w:rsidRPr="000C7039">
        <w:rPr>
          <w:highlight w:val="yellow"/>
        </w:rPr>
        <w:t>á</w:t>
      </w:r>
      <w:r w:rsidRPr="00627ED1">
        <w:rPr>
          <w:highlight w:val="yellow"/>
        </w:rPr>
        <w:t>h</w:t>
      </w:r>
      <w:r w:rsidRPr="00627ED1">
        <w:t xml:space="preserve"> in the west of Persia. There he decided to engage himself in a profession so that no one could identify him. He took work as a salesman with a certain </w:t>
      </w:r>
      <w:r w:rsidRPr="00627ED1">
        <w:rPr>
          <w:highlight w:val="yellow"/>
        </w:rPr>
        <w:t>ʿAbdu’ll</w:t>
      </w:r>
      <w:r w:rsidR="00C57E99" w:rsidRPr="000C7039">
        <w:rPr>
          <w:highlight w:val="yellow"/>
        </w:rPr>
        <w:t>á</w:t>
      </w:r>
      <w:r w:rsidRPr="00627ED1">
        <w:rPr>
          <w:highlight w:val="yellow"/>
        </w:rPr>
        <w:t>h-i-Qazv</w:t>
      </w:r>
      <w:r w:rsidR="00C57E99" w:rsidRPr="000C7039">
        <w:rPr>
          <w:highlight w:val="yellow"/>
        </w:rPr>
        <w:t>í</w:t>
      </w:r>
      <w:r w:rsidRPr="00627ED1">
        <w:rPr>
          <w:highlight w:val="yellow"/>
        </w:rPr>
        <w:t>n</w:t>
      </w:r>
      <w:r w:rsidR="00C57E99" w:rsidRPr="000C7039">
        <w:rPr>
          <w:highlight w:val="yellow"/>
        </w:rPr>
        <w:t>í</w:t>
      </w:r>
      <w:r w:rsidRPr="00627ED1">
        <w:t xml:space="preserve"> who was a maker of shrouds.</w:t>
      </w:r>
    </w:p>
    <w:p w14:paraId="743211E3"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13</w:t>
      </w:r>
      <w:r>
        <w:rPr>
          <w:rStyle w:val="structure"/>
        </w:rPr>
        <w:t>—en_19920000/</w:t>
      </w:r>
      <w:r w:rsidRPr="00F223D4">
        <w:rPr>
          <w:rStyle w:val="structurevisible"/>
        </w:rPr>
        <w:t>&gt;</w:t>
      </w:r>
    </w:p>
    <w:p w14:paraId="3FE51AF7" w14:textId="77777777" w:rsidR="00C57E99" w:rsidRDefault="00627ED1" w:rsidP="00C57E99">
      <w:pPr>
        <w:pStyle w:val="Bodycont"/>
      </w:pPr>
      <w:r w:rsidRPr="00627ED1">
        <w:t xml:space="preserve">Some months later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family passed through </w:t>
      </w:r>
      <w:r w:rsidRPr="00627ED1">
        <w:rPr>
          <w:highlight w:val="yellow"/>
        </w:rPr>
        <w:t>Kirm</w:t>
      </w:r>
      <w:r w:rsidR="00C57E99" w:rsidRPr="000C7039">
        <w:rPr>
          <w:highlight w:val="yellow"/>
        </w:rPr>
        <w:t>á</w:t>
      </w:r>
      <w:r w:rsidRPr="00627ED1">
        <w:rPr>
          <w:highlight w:val="yellow"/>
        </w:rPr>
        <w:t>n</w:t>
      </w:r>
      <w:r w:rsidR="00C57E99" w:rsidRPr="000C7039">
        <w:rPr>
          <w:highlight w:val="yellow"/>
        </w:rPr>
        <w:t>á</w:t>
      </w:r>
      <w:r w:rsidRPr="00627ED1">
        <w:rPr>
          <w:highlight w:val="yellow"/>
        </w:rPr>
        <w:t>h</w:t>
      </w:r>
      <w:r w:rsidRPr="00627ED1">
        <w:t xml:space="preserve"> on their way to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In </w:t>
      </w:r>
      <w:r w:rsidRPr="00627ED1">
        <w:rPr>
          <w:highlight w:val="yellow"/>
        </w:rPr>
        <w:t>Kirm</w:t>
      </w:r>
      <w:r w:rsidR="00C57E99" w:rsidRPr="000C7039">
        <w:rPr>
          <w:highlight w:val="yellow"/>
        </w:rPr>
        <w:t>á</w:t>
      </w:r>
      <w:r w:rsidRPr="00627ED1">
        <w:rPr>
          <w:highlight w:val="yellow"/>
        </w:rPr>
        <w:t>n</w:t>
      </w:r>
      <w:r w:rsidR="00C57E99" w:rsidRPr="000C7039">
        <w:rPr>
          <w:highlight w:val="yellow"/>
        </w:rPr>
        <w:t>á</w:t>
      </w:r>
      <w:r w:rsidRPr="00627ED1">
        <w:rPr>
          <w:highlight w:val="yellow"/>
        </w:rPr>
        <w:t>h</w:t>
      </w:r>
      <w:r w:rsidRPr="00627ED1">
        <w:t xml:space="preserve"> several people of rank and position came to visit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pay their respects, but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afraid to contact Him. Such was his state of mind that when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faithful brother, called</w:t>
      </w:r>
      <w:r w:rsidRPr="00627ED1">
        <w:rPr>
          <w:rStyle w:val="structurepagenumber"/>
        </w:rPr>
        <w:t xml:space="preserve"> &lt;page 63</w:t>
      </w:r>
      <w:r w:rsidR="00B777C2">
        <w:rPr>
          <w:rStyle w:val="structurepagenumber"/>
        </w:rPr>
        <w:t>/&gt;</w:t>
      </w:r>
      <w:r w:rsidRPr="00627ED1">
        <w:t xml:space="preserve"> on him,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apprehensive lest some one should recognize his true identity. After some persuasion by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he went and visited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knowing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would extend to him His protection and guidance. Feeling secure in His presence, he expressed the desire to go to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live alone, incognito, in a house close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and engage in a trade there.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gave him a small sum of money and he bought a few bales of cotton, disguised himself as an </w:t>
      </w:r>
      <w:r w:rsidRPr="00627ED1">
        <w:rPr>
          <w:highlight w:val="lightGray"/>
        </w:rPr>
        <w:t>Arab</w:t>
      </w:r>
      <w:r w:rsidRPr="00627ED1">
        <w:t xml:space="preserve"> and soon after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found his way to that city.</w:t>
      </w:r>
    </w:p>
    <w:p w14:paraId="534845FA" w14:textId="77777777" w:rsidR="00C57E99" w:rsidRPr="00F223D4" w:rsidRDefault="00C57E99" w:rsidP="00C57E99">
      <w:pPr>
        <w:pStyle w:val="ParCountercont"/>
        <w:framePr w:wrap="notBeside"/>
        <w:rPr>
          <w:rFonts w:eastAsia="Calibri"/>
        </w:rPr>
      </w:pPr>
      <w:r w:rsidRPr="00F223D4">
        <w:rPr>
          <w:rStyle w:val="structurevisible"/>
        </w:rPr>
        <w:lastRenderedPageBreak/>
        <w:t>&lt;</w:t>
      </w:r>
      <w:r>
        <w:rPr>
          <w:rStyle w:val="structure"/>
        </w:rPr>
        <w:t>par TaherzadehA_Covenant_</w:t>
      </w:r>
      <w:r w:rsidRPr="00F223D4">
        <w:rPr>
          <w:rStyle w:val="structureparIDchapcounter"/>
        </w:rPr>
        <w:t>3:</w:t>
      </w:r>
      <w:r w:rsidRPr="00F223D4">
        <w:rPr>
          <w:rStyle w:val="structureparIDparcounter"/>
        </w:rPr>
        <w:t>14</w:t>
      </w:r>
      <w:r>
        <w:rPr>
          <w:rStyle w:val="structure"/>
        </w:rPr>
        <w:t>—en_19920000/</w:t>
      </w:r>
      <w:r w:rsidRPr="00F223D4">
        <w:rPr>
          <w:rStyle w:val="structurevisible"/>
        </w:rPr>
        <w:t>&gt;</w:t>
      </w:r>
    </w:p>
    <w:p w14:paraId="16B17644" w14:textId="77777777" w:rsidR="00C57E99" w:rsidRDefault="00627ED1" w:rsidP="00C57E99">
      <w:pPr>
        <w:pStyle w:val="Bodycont"/>
      </w:pPr>
      <w:r w:rsidRPr="00627ED1">
        <w:t xml:space="preserve">Being a master in the art of disguise, he arrived 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doorstep dressed as a </w:t>
      </w:r>
      <w:r w:rsidRPr="00627ED1">
        <w:rPr>
          <w:highlight w:val="lightGray"/>
        </w:rPr>
        <w:t>dervish</w:t>
      </w:r>
      <w:r w:rsidRPr="00627ED1">
        <w:t xml:space="preserve">, </w:t>
      </w:r>
      <w:r w:rsidRPr="00627ED1">
        <w:rPr>
          <w:highlight w:val="yellow"/>
        </w:rPr>
        <w:t>ka</w:t>
      </w:r>
      <w:r w:rsidR="00C57E99" w:rsidRPr="000C7039">
        <w:rPr>
          <w:highlight w:val="yellow"/>
        </w:rPr>
        <w:t></w:t>
      </w:r>
      <w:r w:rsidRPr="00627ED1">
        <w:rPr>
          <w:highlight w:val="yellow"/>
        </w:rPr>
        <w:t>k</w:t>
      </w:r>
      <w:r w:rsidR="00C57E99" w:rsidRPr="000C7039">
        <w:rPr>
          <w:highlight w:val="yellow"/>
        </w:rPr>
        <w:t>ú</w:t>
      </w:r>
      <w:r w:rsidRPr="00627ED1">
        <w:rPr>
          <w:highlight w:val="yellow"/>
        </w:rPr>
        <w:t>l</w:t>
      </w:r>
      <w:r w:rsidRPr="00627ED1">
        <w:t xml:space="preserve"> (alms box) in hand. So well was he disguised that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who answered the door, did not recognize him at first. He stayed for a few days in the house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but asked that neither his identity nor his arrival in the city be divulged to the believers in </w:t>
      </w:r>
      <w:r w:rsidRPr="00627ED1">
        <w:rPr>
          <w:highlight w:val="yellow"/>
        </w:rPr>
        <w:t>ʿIr</w:t>
      </w:r>
      <w:r w:rsidR="00C57E99" w:rsidRPr="000C7039">
        <w:rPr>
          <w:highlight w:val="yellow"/>
        </w:rPr>
        <w:t>á</w:t>
      </w:r>
      <w:r w:rsidRPr="00627ED1">
        <w:rPr>
          <w:highlight w:val="yellow"/>
        </w:rPr>
        <w:t>q</w:t>
      </w:r>
      <w:r w:rsidRPr="00627ED1">
        <w:t xml:space="preserve">. He was helped to secure a residence in the </w:t>
      </w:r>
      <w:r w:rsidRPr="00627ED1">
        <w:rPr>
          <w:highlight w:val="lightGray"/>
        </w:rPr>
        <w:t>Arab</w:t>
      </w:r>
      <w:r w:rsidRPr="00627ED1">
        <w:t xml:space="preserve"> quarter of the city where no Persians resided. There he spent his time in hiding during the day, emerging only at night when he would go to the house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meet with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and then return home in the late hours. He even had threatened that if anyone insisted on visiting him and revealing his identity, he would excommunicate him from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w:t>
      </w:r>
    </w:p>
    <w:p w14:paraId="3112DE81"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15</w:t>
      </w:r>
      <w:r>
        <w:rPr>
          <w:rStyle w:val="structure"/>
        </w:rPr>
        <w:t>—en_19920000/</w:t>
      </w:r>
      <w:r w:rsidRPr="00F223D4">
        <w:rPr>
          <w:rStyle w:val="structurevisible"/>
        </w:rPr>
        <w:t>&gt;</w:t>
      </w:r>
    </w:p>
    <w:p w14:paraId="3BEEBF80" w14:textId="77777777" w:rsidR="00C57E99" w:rsidRDefault="00627ED1" w:rsidP="00C57E99">
      <w:pPr>
        <w:pStyle w:val="Bodycont"/>
      </w:pPr>
      <w:r w:rsidRPr="00627ED1">
        <w:t xml:space="preserve">It must be noted that from the early days when the </w:t>
      </w:r>
      <w:r w:rsidRPr="00627ED1">
        <w:rPr>
          <w:highlight w:val="yellow"/>
        </w:rPr>
        <w:t>B</w:t>
      </w:r>
      <w:r w:rsidR="00C57E99" w:rsidRPr="000C7039">
        <w:rPr>
          <w:highlight w:val="yellow"/>
        </w:rPr>
        <w:t>á</w:t>
      </w:r>
      <w:r w:rsidRPr="00627ED1">
        <w:rPr>
          <w:highlight w:val="yellow"/>
        </w:rPr>
        <w:t>b</w:t>
      </w:r>
      <w:r w:rsidRPr="00627ED1">
        <w:t xml:space="preserve"> announced him as the leader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was also a highly ambitious person, had entertained the thought of one day bypassing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used to direct his activities) and independently asserting himself as the successor of the </w:t>
      </w:r>
      <w:r w:rsidRPr="00627ED1">
        <w:rPr>
          <w:highlight w:val="yellow"/>
        </w:rPr>
        <w:t>B</w:t>
      </w:r>
      <w:r w:rsidR="00C57E99" w:rsidRPr="000C7039">
        <w:rPr>
          <w:highlight w:val="yellow"/>
        </w:rPr>
        <w:t>á</w:t>
      </w:r>
      <w:r w:rsidRPr="00627ED1">
        <w:rPr>
          <w:highlight w:val="yellow"/>
        </w:rPr>
        <w:t>b</w:t>
      </w:r>
      <w:r w:rsidRPr="00627ED1">
        <w:t xml:space="preserve">. In those days before his rebellion, it was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practice to call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into His presence to take down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words and communicate His message to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in his own name as the leader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w:t>
      </w:r>
      <w:r w:rsidRPr="00627ED1">
        <w:rPr>
          <w:rStyle w:val="FootnoteReference"/>
        </w:rPr>
        <w:footnoteReference w:id="159"/>
      </w:r>
      <w:r w:rsidRPr="00627ED1">
        <w:t xml:space="preserve"> But it is a well-known fact that whenever he entered into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came face to face with His majestic Person, he was unable to put forward his thoughts and became utterly speechless. Some individuals who were close to him have testified to this.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amanuensis, was at first surprised to find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so helpless and mute in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until later he realized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like anyone else in His presence.</w:t>
      </w:r>
    </w:p>
    <w:p w14:paraId="513553A9"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16</w:t>
      </w:r>
      <w:r>
        <w:rPr>
          <w:rStyle w:val="structure"/>
        </w:rPr>
        <w:t>—en_19920000/</w:t>
      </w:r>
      <w:r w:rsidRPr="00F223D4">
        <w:rPr>
          <w:rStyle w:val="structurevisible"/>
        </w:rPr>
        <w:t>&gt;</w:t>
      </w:r>
    </w:p>
    <w:p w14:paraId="05D76326" w14:textId="77777777" w:rsidR="00C57E99" w:rsidRDefault="00627ED1" w:rsidP="00C57E99">
      <w:pPr>
        <w:pStyle w:val="Bodycont"/>
      </w:pPr>
      <w:r w:rsidRPr="00627ED1">
        <w:t xml:space="preserve">Many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through their devotion to the Faith, were eager to meet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since he had been nominated by the </w:t>
      </w:r>
      <w:r w:rsidRPr="00627ED1">
        <w:rPr>
          <w:highlight w:val="yellow"/>
        </w:rPr>
        <w:t>B</w:t>
      </w:r>
      <w:r w:rsidR="00C57E99" w:rsidRPr="000C7039">
        <w:rPr>
          <w:highlight w:val="yellow"/>
        </w:rPr>
        <w:t>á</w:t>
      </w:r>
      <w:r w:rsidRPr="00627ED1">
        <w:rPr>
          <w:highlight w:val="yellow"/>
        </w:rPr>
        <w:t>b</w:t>
      </w:r>
      <w:r w:rsidRPr="00627ED1">
        <w:t xml:space="preserve">, but very few succeeded and these were utterly disappointed after meeting him. To cite an example: </w:t>
      </w:r>
      <w:r w:rsidR="00C57E99" w:rsidRPr="00FB34EB">
        <w:rPr>
          <w:highlight w:val="yellow"/>
        </w:rPr>
        <w:t></w:t>
      </w:r>
      <w:r w:rsidRPr="00627ED1">
        <w:rPr>
          <w:highlight w:val="yellow"/>
        </w:rPr>
        <w:t>ay</w:t>
      </w:r>
      <w:r w:rsidR="00C57E99" w:rsidRPr="00FB34EB">
        <w:rPr>
          <w:highlight w:val="yellow"/>
        </w:rPr>
        <w:t></w:t>
      </w:r>
      <w:r w:rsidRPr="00627ED1">
        <w:rPr>
          <w:highlight w:val="yellow"/>
        </w:rPr>
        <w:t xml:space="preserve"> Salm</w:t>
      </w:r>
      <w:r w:rsidR="00C57E99" w:rsidRPr="00FB34EB">
        <w:rPr>
          <w:highlight w:val="yellow"/>
        </w:rPr>
        <w:t>á</w:t>
      </w:r>
      <w:r w:rsidRPr="00627ED1">
        <w:rPr>
          <w:highlight w:val="yellow"/>
        </w:rPr>
        <w:t>n</w:t>
      </w:r>
      <w:r w:rsidRPr="00627ED1">
        <w:t>,</w:t>
      </w:r>
      <w:r w:rsidRPr="00627ED1">
        <w:rPr>
          <w:rStyle w:val="FootnoteReference"/>
        </w:rPr>
        <w:footnoteReference w:id="160"/>
      </w:r>
      <w:r w:rsidRPr="00627ED1">
        <w:t xml:space="preserve"> honoured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rPr>
          <w:rStyle w:val="structurepagenumber"/>
        </w:rPr>
        <w:t xml:space="preserve"> &lt;page 64</w:t>
      </w:r>
      <w:r w:rsidR="00B777C2">
        <w:rPr>
          <w:rStyle w:val="structurepagenumber"/>
        </w:rPr>
        <w:t>/&gt;</w:t>
      </w:r>
      <w:r w:rsidRPr="00627ED1">
        <w:t xml:space="preserve"> as the </w:t>
      </w:r>
      <w:r w:rsidR="00C57E99" w:rsidRPr="00FA2E21">
        <w:rPr>
          <w:rStyle w:val="structurevisible"/>
        </w:rPr>
        <w:t>&lt;</w:t>
      </w:r>
      <w:r w:rsidR="00C57E99" w:rsidRPr="00FA2E21">
        <w:rPr>
          <w:rStyle w:val="structure"/>
        </w:rPr>
        <w:t>cit Bah_%►%_%_%►%_%_%—en_%—%_%</w:t>
      </w:r>
      <w:r w:rsidR="00C57E99" w:rsidRPr="00FA2E21">
        <w:rPr>
          <w:rStyle w:val="structurevisible"/>
        </w:rPr>
        <w:t>&gt;</w:t>
      </w:r>
      <w:r w:rsidRPr="00627ED1">
        <w:rPr>
          <w:rStyle w:val="quotebahaiscripture"/>
        </w:rPr>
        <w:t>»Messenger of the Merciful«</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and one of the outstanding believers who for almost forty years carried Tablets and messages from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to the believers, was very eager to meet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 the early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After much pleading by </w:t>
      </w:r>
      <w:r w:rsidR="00C57E99" w:rsidRPr="00FB34EB">
        <w:rPr>
          <w:highlight w:val="yellow"/>
        </w:rPr>
        <w:t></w:t>
      </w:r>
      <w:r w:rsidRPr="00627ED1">
        <w:rPr>
          <w:highlight w:val="yellow"/>
        </w:rPr>
        <w:t>ay</w:t>
      </w:r>
      <w:r w:rsidR="00C57E99" w:rsidRPr="00FB34EB">
        <w:rPr>
          <w:highlight w:val="yellow"/>
        </w:rPr>
        <w:t></w:t>
      </w:r>
      <w:r w:rsidRPr="00627ED1">
        <w:rPr>
          <w:highlight w:val="yellow"/>
        </w:rPr>
        <w:t xml:space="preserve"> Salm</w:t>
      </w:r>
      <w:r w:rsidR="00C57E99" w:rsidRPr="00FB34EB">
        <w:rPr>
          <w:highlight w:val="yellow"/>
        </w:rPr>
        <w:t>á</w:t>
      </w:r>
      <w:r w:rsidRPr="00627ED1">
        <w:rPr>
          <w:highlight w:val="yellow"/>
        </w:rPr>
        <w:t>n</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agreed to meet him outside the city on a hilltop. When the interview took place,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had nothing to say except trivialities. He was interested in the telegraph poles (a novelty in those days) and wanted </w:t>
      </w:r>
      <w:r w:rsidR="00C57E99" w:rsidRPr="00FB34EB">
        <w:rPr>
          <w:highlight w:val="yellow"/>
        </w:rPr>
        <w:t></w:t>
      </w:r>
      <w:r w:rsidRPr="00627ED1">
        <w:rPr>
          <w:highlight w:val="yellow"/>
        </w:rPr>
        <w:t>ay</w:t>
      </w:r>
      <w:r w:rsidR="00C57E99" w:rsidRPr="00FB34EB">
        <w:rPr>
          <w:highlight w:val="yellow"/>
        </w:rPr>
        <w:t></w:t>
      </w:r>
      <w:r w:rsidRPr="00627ED1">
        <w:rPr>
          <w:highlight w:val="yellow"/>
        </w:rPr>
        <w:t xml:space="preserve"> Salm</w:t>
      </w:r>
      <w:r w:rsidR="00C57E99" w:rsidRPr="00FB34EB">
        <w:rPr>
          <w:highlight w:val="yellow"/>
        </w:rPr>
        <w:t>á</w:t>
      </w:r>
      <w:r w:rsidRPr="00627ED1">
        <w:rPr>
          <w:highlight w:val="yellow"/>
        </w:rPr>
        <w:t>n</w:t>
      </w:r>
      <w:r w:rsidRPr="00627ED1">
        <w:t xml:space="preserve"> to guess the distance between two poles for him! There were a few others who succeeded in meeting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they too recognized his ignorance and shallow-mindedness. Those few </w:t>
      </w:r>
      <w:r w:rsidR="00C57E99">
        <w:t>--</w:t>
      </w:r>
      <w:r w:rsidRPr="00627ED1">
        <w:t xml:space="preserve"> and there were not many </w:t>
      </w:r>
      <w:r w:rsidR="00C57E99">
        <w:t>--</w:t>
      </w:r>
      <w:r w:rsidRPr="00627ED1">
        <w:t xml:space="preserve"> who met him face to face knew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merely the ostensible head appointed by the </w:t>
      </w:r>
      <w:r w:rsidRPr="00627ED1">
        <w:rPr>
          <w:highlight w:val="yellow"/>
        </w:rPr>
        <w:t>B</w:t>
      </w:r>
      <w:r w:rsidR="00C57E99" w:rsidRPr="000C7039">
        <w:rPr>
          <w:highlight w:val="yellow"/>
        </w:rPr>
        <w:t>á</w:t>
      </w:r>
      <w:r w:rsidRPr="00627ED1">
        <w:rPr>
          <w:highlight w:val="yellow"/>
        </w:rPr>
        <w:t>b</w:t>
      </w:r>
      <w:r w:rsidRPr="00627ED1">
        <w:t xml:space="preserve"> for convenience.</w:t>
      </w:r>
    </w:p>
    <w:p w14:paraId="330359BC" w14:textId="77777777" w:rsidR="00C57E99" w:rsidRPr="00F223D4" w:rsidRDefault="00C57E99" w:rsidP="00C57E99">
      <w:pPr>
        <w:pStyle w:val="ParCountercont"/>
        <w:framePr w:wrap="notBeside"/>
        <w:rPr>
          <w:rFonts w:eastAsia="Calibri"/>
        </w:rPr>
      </w:pPr>
      <w:r w:rsidRPr="00F223D4">
        <w:rPr>
          <w:rStyle w:val="structurevisible"/>
        </w:rPr>
        <w:t>&lt;</w:t>
      </w:r>
      <w:r>
        <w:rPr>
          <w:rStyle w:val="structure"/>
        </w:rPr>
        <w:t>par TaherzadehA_Covenant_</w:t>
      </w:r>
      <w:r w:rsidRPr="00F223D4">
        <w:rPr>
          <w:rStyle w:val="structureparIDchapcounter"/>
        </w:rPr>
        <w:t>3:</w:t>
      </w:r>
      <w:r w:rsidRPr="00F223D4">
        <w:rPr>
          <w:rStyle w:val="structureparIDparcounter"/>
        </w:rPr>
        <w:t>17</w:t>
      </w:r>
      <w:r>
        <w:rPr>
          <w:rStyle w:val="structure"/>
        </w:rPr>
        <w:t>—en_19920000/</w:t>
      </w:r>
      <w:r w:rsidRPr="00F223D4">
        <w:rPr>
          <w:rStyle w:val="structurevisible"/>
        </w:rPr>
        <w:t>&gt;</w:t>
      </w:r>
    </w:p>
    <w:p w14:paraId="22964C3A" w14:textId="77777777" w:rsidR="00C57E99" w:rsidRDefault="00627ED1" w:rsidP="00C57E99">
      <w:pPr>
        <w:pStyle w:val="Bodycont"/>
      </w:pPr>
      <w:r w:rsidRPr="00627ED1">
        <w:t xml:space="preserve">But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as a whole was not aware of the true situation. Many, in the earlier part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sojourn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were attracted to him. But this attraction was only to a name, for he was inaccessible to everybody. Gradually, as the followers of the </w:t>
      </w:r>
      <w:r w:rsidRPr="00627ED1">
        <w:rPr>
          <w:highlight w:val="yellow"/>
        </w:rPr>
        <w:t>B</w:t>
      </w:r>
      <w:r w:rsidR="00C57E99" w:rsidRPr="000C7039">
        <w:rPr>
          <w:highlight w:val="yellow"/>
        </w:rPr>
        <w:t>á</w:t>
      </w:r>
      <w:r w:rsidRPr="00627ED1">
        <w:rPr>
          <w:highlight w:val="yellow"/>
        </w:rPr>
        <w:t>b</w:t>
      </w:r>
      <w:r w:rsidRPr="00627ED1">
        <w:t xml:space="preserve"> turned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truth of the Faith began to dawn on them. Many travelled to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attained His presence and were vivified by the majesty and the glory of His Person. Some of them recognized Him as the Promised One of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but were not allowed to divulge their belief to others. But soon after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great tests surrounded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 severe crisis assailed the infant Faith of God from within and shook it to its very foundations for almost two decades.</w:t>
      </w:r>
      <w:r w:rsidRPr="00627ED1">
        <w:rPr>
          <w:rStyle w:val="structurepagenumber"/>
        </w:rPr>
        <w:t xml:space="preserve"> &lt;page 65</w:t>
      </w:r>
      <w:bookmarkStart w:id="10" w:name="ch4"/>
      <w:bookmarkEnd w:id="10"/>
      <w:r w:rsidR="00B777C2">
        <w:rPr>
          <w:rStyle w:val="structurepagenumber"/>
        </w:rPr>
        <w:t>/&gt;</w:t>
      </w:r>
    </w:p>
    <w:p w14:paraId="7AF7191F"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4</w:t>
      </w:r>
      <w:r w:rsidRPr="00835AAF">
        <w:rPr>
          <w:rStyle w:val="structure"/>
        </w:rPr>
        <w:t>:0</w:t>
      </w:r>
      <w:r>
        <w:rPr>
          <w:rStyle w:val="structure"/>
        </w:rPr>
        <w:t>—en_19920000/</w:t>
      </w:r>
      <w:r w:rsidRPr="00835AAF">
        <w:rPr>
          <w:rStyle w:val="structurevisible"/>
        </w:rPr>
        <w:t>&gt;</w:t>
      </w:r>
      <w:r>
        <w:t>CHAPTER FOUR</w:t>
      </w:r>
      <w:r>
        <w:br/>
      </w:r>
      <w:r w:rsidR="00627ED1" w:rsidRPr="00627ED1">
        <w:t xml:space="preserve">The Breaking of the </w:t>
      </w:r>
      <w:r w:rsidR="00627ED1" w:rsidRPr="00627ED1">
        <w:rPr>
          <w:highlight w:val="yellow"/>
        </w:rPr>
        <w:t>B</w:t>
      </w:r>
      <w:r w:rsidRPr="000C7039">
        <w:rPr>
          <w:highlight w:val="yellow"/>
        </w:rPr>
        <w:t>á</w:t>
      </w:r>
      <w:r w:rsidR="00627ED1" w:rsidRPr="00627ED1">
        <w:rPr>
          <w:highlight w:val="yellow"/>
        </w:rPr>
        <w:t>b</w:t>
      </w:r>
      <w:r w:rsidR="00627ED1" w:rsidRPr="00627ED1">
        <w:rPr>
          <w:rFonts w:asciiTheme="minorHAnsi" w:hAnsiTheme="minorHAnsi"/>
          <w:color w:val="auto"/>
          <w:sz w:val="40"/>
          <w:szCs w:val="36"/>
          <w:highlight w:val="yellow"/>
        </w:rPr>
        <w:t>’</w:t>
      </w:r>
      <w:r w:rsidR="00627ED1" w:rsidRPr="00627ED1">
        <w:rPr>
          <w:highlight w:val="yellow"/>
        </w:rPr>
        <w:t>s</w:t>
      </w:r>
      <w:r w:rsidR="00627ED1" w:rsidRPr="00627ED1">
        <w:t xml:space="preserve"> Covenant</w:t>
      </w:r>
    </w:p>
    <w:p w14:paraId="748BA21C" w14:textId="77777777" w:rsidR="00C57E99" w:rsidRPr="00D80889" w:rsidRDefault="00C57E99" w:rsidP="00C57E99">
      <w:pPr>
        <w:pStyle w:val="ParCounter1s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w:t>
      </w:r>
      <w:r w:rsidRPr="00D80889">
        <w:rPr>
          <w:rStyle w:val="structure"/>
        </w:rPr>
        <w:t>—en_</w:t>
      </w:r>
      <w:r>
        <w:rPr>
          <w:rStyle w:val="structure"/>
        </w:rPr>
        <w:t>19920000</w:t>
      </w:r>
      <w:r w:rsidRPr="00D80889">
        <w:rPr>
          <w:rStyle w:val="structure"/>
        </w:rPr>
        <w:t>/</w:t>
      </w:r>
      <w:r w:rsidRPr="00D80889">
        <w:rPr>
          <w:rStyle w:val="structurevisible"/>
        </w:rPr>
        <w:t>&gt;</w:t>
      </w:r>
    </w:p>
    <w:p w14:paraId="2BD70316" w14:textId="77777777" w:rsidR="00C57E99" w:rsidRDefault="00627ED1" w:rsidP="00C57E99">
      <w:pPr>
        <w:pStyle w:val="Body1st"/>
      </w:pPr>
      <w:r w:rsidRPr="00627ED1">
        <w:t xml:space="preserve">Shortly after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had settled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he decided to engage in a profession so as to hide his identity. At first he changed his headgear, adopting a large </w:t>
      </w:r>
      <w:r w:rsidRPr="00627ED1">
        <w:rPr>
          <w:highlight w:val="lightGray"/>
        </w:rPr>
        <w:t>turban</w:t>
      </w:r>
      <w:r w:rsidRPr="00627ED1">
        <w:t xml:space="preserve"> and assuming the name of </w:t>
      </w:r>
      <w:r w:rsidR="00C57E99">
        <w:rPr>
          <w:highlight w:val="green"/>
        </w:rPr>
        <w:t>Ḥá</w:t>
      </w:r>
      <w:r w:rsidRPr="00627ED1">
        <w:rPr>
          <w:highlight w:val="green"/>
        </w:rPr>
        <w:t>j</w:t>
      </w:r>
      <w:r w:rsidR="00C57E99">
        <w:rPr>
          <w:highlight w:val="green"/>
        </w:rPr>
        <w:t>í</w:t>
      </w:r>
      <w:r w:rsidRPr="00627ED1">
        <w:rPr>
          <w:highlight w:val="green"/>
        </w:rPr>
        <w:t xml:space="preserve"> </w:t>
      </w:r>
      <w:r w:rsidR="00C57E99" w:rsidRPr="00E55002">
        <w:rPr>
          <w:highlight w:val="green"/>
        </w:rPr>
        <w:t>ʿ</w:t>
      </w:r>
      <w:r w:rsidRPr="00627ED1">
        <w:rPr>
          <w:highlight w:val="green"/>
        </w:rPr>
        <w:t>Al</w:t>
      </w:r>
      <w:r w:rsidR="00C57E99" w:rsidRPr="00E55002">
        <w:rPr>
          <w:highlight w:val="green"/>
        </w:rPr>
        <w:t>í</w:t>
      </w:r>
      <w:r w:rsidRPr="00627ED1">
        <w:rPr>
          <w:highlight w:val="green"/>
        </w:rPr>
        <w:t>y-i-L</w:t>
      </w:r>
      <w:r w:rsidR="00C57E99" w:rsidRPr="006E2B10">
        <w:rPr>
          <w:highlight w:val="darkYellow"/>
        </w:rPr>
        <w:t>á</w:t>
      </w:r>
      <w:r w:rsidRPr="00627ED1">
        <w:rPr>
          <w:highlight w:val="green"/>
        </w:rPr>
        <w:t>s-Fur</w:t>
      </w:r>
      <w:r w:rsidRPr="00627ED1">
        <w:rPr>
          <w:highlight w:val="darkYellow"/>
        </w:rPr>
        <w:t>ú</w:t>
      </w:r>
      <w:r w:rsidR="00C57E99">
        <w:rPr>
          <w:highlight w:val="green"/>
        </w:rPr>
        <w:t></w:t>
      </w:r>
      <w:r w:rsidRPr="00627ED1">
        <w:t>.</w:t>
      </w:r>
      <w:r w:rsidRPr="00627ED1">
        <w:rPr>
          <w:rStyle w:val="FootnoteReference"/>
        </w:rPr>
        <w:footnoteReference w:id="161"/>
      </w:r>
      <w:r w:rsidRPr="00627ED1">
        <w:t xml:space="preserve">He then took a shop in a dilapidated part of the city in a </w:t>
      </w:r>
      <w:r w:rsidRPr="00627ED1">
        <w:rPr>
          <w:highlight w:val="green"/>
        </w:rPr>
        <w:t>bazaar</w:t>
      </w:r>
      <w:r w:rsidRPr="00627ED1">
        <w:t xml:space="preserve"> and started working. In the meantime, a man of great evil described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w:t>
      </w:r>
      <w:r w:rsidR="00C57E99" w:rsidRPr="00FA2E21">
        <w:rPr>
          <w:rStyle w:val="structurevisible"/>
        </w:rPr>
        <w:t>&lt;</w:t>
      </w:r>
      <w:r w:rsidR="00C57E99" w:rsidRPr="00FA2E21">
        <w:rPr>
          <w:rStyle w:val="structure"/>
        </w:rPr>
        <w:t>cit Bah_%►%_%_%►%_%_%—en_%—%_%</w:t>
      </w:r>
      <w:r w:rsidR="00C57E99" w:rsidRPr="00FA2E21">
        <w:rPr>
          <w:rStyle w:val="structurevisible"/>
        </w:rPr>
        <w:t>&gt;</w:t>
      </w:r>
      <w:r w:rsidRPr="00627ED1">
        <w:rPr>
          <w:rStyle w:val="quotebahaiscripture"/>
        </w:rPr>
        <w:t>»the embodiment of wickedness and impiety«</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w:t>
      </w:r>
      <w:r w:rsidR="00C57E99" w:rsidRPr="00FA2E21">
        <w:rPr>
          <w:rStyle w:val="structurevisible"/>
        </w:rPr>
        <w:t>&lt;</w:t>
      </w:r>
      <w:r w:rsidR="00C57E99" w:rsidRPr="00FA2E21">
        <w:rPr>
          <w:rStyle w:val="structure"/>
        </w:rPr>
        <w:t>cit Bah_%►%_%_%►%_%_%—en_%—%_%</w:t>
      </w:r>
      <w:r w:rsidR="00C57E99" w:rsidRPr="00FA2E21">
        <w:rPr>
          <w:rStyle w:val="structurevisible"/>
        </w:rPr>
        <w:t>&gt;</w:t>
      </w:r>
      <w:r w:rsidRPr="00627ED1">
        <w:rPr>
          <w:rStyle w:val="quotebahaiscripture"/>
        </w:rPr>
        <w:t>»the prime mover of mischief«</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and </w:t>
      </w:r>
      <w:r w:rsidR="00C57E99" w:rsidRPr="00FA2E21">
        <w:rPr>
          <w:rStyle w:val="structurevisible"/>
        </w:rPr>
        <w:t>&lt;</w:t>
      </w:r>
      <w:r w:rsidR="00C57E99" w:rsidRPr="00FA2E21">
        <w:rPr>
          <w:rStyle w:val="structure"/>
        </w:rPr>
        <w:t>cit Bah_%►%_%_%►%_%_%—en_%—%_%</w:t>
      </w:r>
      <w:r w:rsidR="00C57E99" w:rsidRPr="00FA2E21">
        <w:rPr>
          <w:rStyle w:val="structurevisible"/>
        </w:rPr>
        <w:t>&gt;</w:t>
      </w:r>
      <w:r w:rsidRPr="00627ED1">
        <w:rPr>
          <w:rStyle w:val="quotebahaiscripture"/>
        </w:rPr>
        <w:t>»one accursed of God«</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w:t>
      </w:r>
      <w:r w:rsidRPr="00627ED1">
        <w:lastRenderedPageBreak/>
        <w:t xml:space="preserve">entered the scene to influence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He was the notorious </w:t>
      </w:r>
      <w:r w:rsidRPr="00627ED1">
        <w:rPr>
          <w:highlight w:val="yellow"/>
        </w:rPr>
        <w:t>Siyyid Mu</w:t>
      </w:r>
      <w:r w:rsidR="00C57E99" w:rsidRPr="00A94403">
        <w:rPr>
          <w:highlight w:val="yellow"/>
        </w:rPr>
        <w:t>ḥ</w:t>
      </w:r>
      <w:r w:rsidRPr="00627ED1">
        <w:rPr>
          <w:highlight w:val="yellow"/>
        </w:rPr>
        <w:t>ammad-i-I</w:t>
      </w:r>
      <w:r w:rsidR="00C57E99" w:rsidRPr="00A94403">
        <w:rPr>
          <w:highlight w:val="yellow"/>
        </w:rPr>
        <w:t>ṣ</w:t>
      </w:r>
      <w:r w:rsidRPr="00627ED1">
        <w:rPr>
          <w:highlight w:val="yellow"/>
        </w:rPr>
        <w:t>fah</w:t>
      </w:r>
      <w:r w:rsidR="00C57E99" w:rsidRPr="00A94403">
        <w:rPr>
          <w:highlight w:val="yellow"/>
        </w:rPr>
        <w:t>á</w:t>
      </w:r>
      <w:r w:rsidRPr="00627ED1">
        <w:rPr>
          <w:highlight w:val="yellow"/>
        </w:rPr>
        <w:t>n</w:t>
      </w:r>
      <w:r w:rsidR="00C57E99" w:rsidRPr="00A94403">
        <w:rPr>
          <w:highlight w:val="yellow"/>
        </w:rPr>
        <w:t>í</w:t>
      </w:r>
      <w:r w:rsidRPr="00627ED1">
        <w:t xml:space="preserve">, known as the </w:t>
      </w:r>
      <w:r w:rsidR="00C57E99" w:rsidRPr="00FA2E21">
        <w:rPr>
          <w:rStyle w:val="structurevisible"/>
        </w:rPr>
        <w:t>&lt;</w:t>
      </w:r>
      <w:r w:rsidR="00C57E99" w:rsidRPr="00FA2E21">
        <w:rPr>
          <w:rStyle w:val="structure"/>
        </w:rPr>
        <w:t>cit %_%►%_%_%►%_%_%—en_%—%_%</w:t>
      </w:r>
      <w:r w:rsidR="00C57E99" w:rsidRPr="00FA2E21">
        <w:rPr>
          <w:rStyle w:val="structurevisible"/>
        </w:rPr>
        <w:t>&gt;</w:t>
      </w:r>
      <w:r w:rsidRPr="00627ED1">
        <w:rPr>
          <w:rStyle w:val="quotebahaiscripture"/>
        </w:rPr>
        <w:t xml:space="preserve">»Antichrist of the </w:t>
      </w:r>
      <w:r w:rsidRPr="00627ED1">
        <w:rPr>
          <w:rStyle w:val="quotebahaiscripture"/>
          <w:highlight w:val="yellow"/>
        </w:rPr>
        <w:t>Bahá’í</w:t>
      </w:r>
      <w:r w:rsidRPr="00627ED1">
        <w:rPr>
          <w:rStyle w:val="quotebahaiscripture"/>
        </w:rPr>
        <w:t xml:space="preserve"> Revelation«</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In the early days of the Faith this man was a student at a theological school in </w:t>
      </w:r>
      <w:r w:rsidRPr="00627ED1">
        <w:rPr>
          <w:highlight w:val="yellow"/>
        </w:rPr>
        <w:t>I</w:t>
      </w:r>
      <w:r w:rsidR="00C57E99" w:rsidRPr="000C7039">
        <w:rPr>
          <w:highlight w:val="yellow"/>
        </w:rPr>
        <w:t>ṣ</w:t>
      </w:r>
      <w:r w:rsidRPr="00627ED1">
        <w:rPr>
          <w:highlight w:val="yellow"/>
        </w:rPr>
        <w:t>fah</w:t>
      </w:r>
      <w:r w:rsidR="00C57E99" w:rsidRPr="000C7039">
        <w:rPr>
          <w:highlight w:val="yellow"/>
        </w:rPr>
        <w:t>á</w:t>
      </w:r>
      <w:r w:rsidRPr="00627ED1">
        <w:rPr>
          <w:highlight w:val="yellow"/>
        </w:rPr>
        <w:t>n</w:t>
      </w:r>
      <w:r w:rsidRPr="00627ED1">
        <w:t xml:space="preserve">, but was expelled for reprehensible conduct. He embraced the Faith during the early part of the Ministry of the </w:t>
      </w:r>
      <w:r w:rsidRPr="00627ED1">
        <w:rPr>
          <w:highlight w:val="yellow"/>
        </w:rPr>
        <w:t>B</w:t>
      </w:r>
      <w:r w:rsidR="00C57E99" w:rsidRPr="000C7039">
        <w:rPr>
          <w:highlight w:val="yellow"/>
        </w:rPr>
        <w:t>á</w:t>
      </w:r>
      <w:r w:rsidRPr="00627ED1">
        <w:rPr>
          <w:highlight w:val="yellow"/>
        </w:rPr>
        <w:t>b</w:t>
      </w:r>
      <w:r w:rsidRPr="00627ED1">
        <w:t xml:space="preserve"> and later went to </w:t>
      </w:r>
      <w:r w:rsidRPr="00627ED1">
        <w:rPr>
          <w:highlight w:val="yellow"/>
        </w:rPr>
        <w:t>Karbil</w:t>
      </w:r>
      <w:r w:rsidR="00C57E99" w:rsidRPr="000C7039">
        <w:rPr>
          <w:highlight w:val="yellow"/>
        </w:rPr>
        <w:t>á</w:t>
      </w:r>
      <w:r w:rsidRPr="00627ED1">
        <w:t xml:space="preserve"> where he joined the ranks of the believers. In the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alludes to him as that </w:t>
      </w:r>
      <w:r w:rsidR="00C57E99" w:rsidRPr="00FA2E21">
        <w:rPr>
          <w:rStyle w:val="structurevisible"/>
        </w:rPr>
        <w:t>&lt;</w:t>
      </w:r>
      <w:r w:rsidR="00C57E99" w:rsidRPr="00FA2E21">
        <w:rPr>
          <w:rStyle w:val="structure"/>
        </w:rPr>
        <w:t>cit Bah_%►%_%_%►%_%_%—en_%—%_%</w:t>
      </w:r>
      <w:r w:rsidR="00C57E99" w:rsidRPr="00FA2E21">
        <w:rPr>
          <w:rStyle w:val="structurevisible"/>
        </w:rPr>
        <w:t>&gt;</w:t>
      </w:r>
      <w:r w:rsidRPr="00627ED1">
        <w:rPr>
          <w:rStyle w:val="quotebahaiscripture"/>
        </w:rPr>
        <w:t>»one-eyed man, who ... is arising with the utmost malevolence against us«</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Of him </w:t>
      </w:r>
      <w:r w:rsidRPr="00627ED1">
        <w:rPr>
          <w:highlight w:val="cyan"/>
        </w:rPr>
        <w:t>Shoghi Effendi</w:t>
      </w:r>
      <w:r w:rsidRPr="00627ED1">
        <w:t xml:space="preserve"> writes:</w:t>
      </w:r>
    </w:p>
    <w:p w14:paraId="729E20A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w:t>
      </w:r>
      <w:r w:rsidRPr="00D80889">
        <w:rPr>
          <w:rStyle w:val="structure"/>
        </w:rPr>
        <w:t>—en_</w:t>
      </w:r>
      <w:r>
        <w:rPr>
          <w:rStyle w:val="structure"/>
        </w:rPr>
        <w:t>19920000</w:t>
      </w:r>
      <w:r w:rsidRPr="00D80889">
        <w:rPr>
          <w:rStyle w:val="structure"/>
        </w:rPr>
        <w:t>/</w:t>
      </w:r>
      <w:r w:rsidRPr="00D80889">
        <w:rPr>
          <w:rStyle w:val="structurevisible"/>
        </w:rPr>
        <w:t>&gt;</w:t>
      </w:r>
    </w:p>
    <w:p w14:paraId="3757B9AE" w14:textId="77777777" w:rsidR="00C57E99" w:rsidRDefault="00C57E99" w:rsidP="00C57E99">
      <w:pPr>
        <w:pStyle w:val="Quote1st"/>
      </w:pPr>
      <w:r w:rsidRPr="00C613C0">
        <w:rPr>
          <w:rStyle w:val="structurevisible"/>
        </w:rPr>
        <w:t>&lt;</w:t>
      </w:r>
      <w:r w:rsidRPr="00C613C0">
        <w:rPr>
          <w:rStyle w:val="structure"/>
        </w:rPr>
        <w:t>cit Sho_%►%_%_%►%_%_%—en_%—%_%</w:t>
      </w:r>
      <w:r w:rsidRPr="00C613C0">
        <w:rPr>
          <w:rStyle w:val="structurevisible"/>
        </w:rPr>
        <w:t>&gt;</w:t>
      </w:r>
      <w:r w:rsidR="00627ED1" w:rsidRPr="00627ED1">
        <w:rPr>
          <w:rStyle w:val="quotebahaiscripture"/>
        </w:rPr>
        <w:t>»The black-hearted scoundrel who befooled and manipulated this vain and flaccid man</w:t>
      </w:r>
      <w:r w:rsidR="00627ED1" w:rsidRPr="00627ED1">
        <w:rPr>
          <w:rStyle w:val="FootnoteReference"/>
        </w:rPr>
        <w:footnoteReference w:id="162"/>
      </w:r>
      <w:r w:rsidR="00627ED1" w:rsidRPr="00627ED1">
        <w:rPr>
          <w:rStyle w:val="quotebahaiscripture"/>
        </w:rPr>
        <w:t xml:space="preserve"> with consummate skill and unyielding persistence was a certain </w:t>
      </w:r>
      <w:r w:rsidR="00627ED1" w:rsidRPr="00627ED1">
        <w:rPr>
          <w:rStyle w:val="quotebahaiscripture"/>
          <w:highlight w:val="yellow"/>
        </w:rPr>
        <w:t>Siyyid Muḥammad</w:t>
      </w:r>
      <w:r w:rsidR="00627ED1" w:rsidRPr="00627ED1">
        <w:rPr>
          <w:rStyle w:val="quotebahaiscripture"/>
        </w:rPr>
        <w:t xml:space="preserve">, a native of </w:t>
      </w:r>
      <w:r w:rsidR="00627ED1" w:rsidRPr="00627ED1">
        <w:rPr>
          <w:rStyle w:val="quotebahaiscripture"/>
          <w:highlight w:val="yellow"/>
        </w:rPr>
        <w:t>Iṣfahán</w:t>
      </w:r>
      <w:r w:rsidR="00627ED1" w:rsidRPr="00627ED1">
        <w:rPr>
          <w:rStyle w:val="quotebahaiscripture"/>
        </w:rPr>
        <w:t xml:space="preserve">, notorious for his inordinate ambition, his blind obstinacy and uncontrollable jealousy. To him </w:t>
      </w:r>
      <w:r w:rsidR="00627ED1" w:rsidRPr="00627ED1">
        <w:rPr>
          <w:rStyle w:val="quotebahaiscripture"/>
          <w:highlight w:val="yellow"/>
        </w:rPr>
        <w:t>Bahá’u’lláh</w:t>
      </w:r>
      <w:r w:rsidR="00627ED1" w:rsidRPr="00627ED1">
        <w:rPr>
          <w:rStyle w:val="quotebahaiscripture"/>
        </w:rPr>
        <w:t xml:space="preserve"> had later referred in the </w:t>
      </w:r>
      <w:r w:rsidR="00627ED1" w:rsidRPr="00627ED1">
        <w:rPr>
          <w:rStyle w:val="quotebahaiscripture"/>
          <w:highlight w:val="yellow"/>
        </w:rPr>
        <w:t>Kitáb-i-Aqdas</w:t>
      </w:r>
      <w:r w:rsidR="00627ED1" w:rsidRPr="00627ED1">
        <w:rPr>
          <w:rStyle w:val="quotebahaiscripture"/>
        </w:rPr>
        <w:t xml:space="preserve"> as the one who had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scripturequoted"/>
        </w:rPr>
        <w:t>›led astray‹</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w:t>
      </w:r>
      <w:r w:rsidR="00627ED1" w:rsidRPr="00627ED1">
        <w:rPr>
          <w:rStyle w:val="quotebahaiscripture"/>
          <w:highlight w:val="yellow"/>
        </w:rPr>
        <w:t>Mírzá Yaḥyá</w:t>
      </w:r>
      <w:r w:rsidR="00627ED1" w:rsidRPr="00627ED1">
        <w:rPr>
          <w:rStyle w:val="quotebahaiscripture"/>
        </w:rPr>
        <w:t xml:space="preserve">, and stigmatized him, in one of His Tablets, as the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scripturequoted"/>
        </w:rPr>
        <w:t>›source of envy and the quintessence of mischief‹</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while </w:t>
      </w:r>
      <w:r w:rsidR="00627ED1" w:rsidRPr="00627ED1">
        <w:rPr>
          <w:rStyle w:val="quotebahaiscripture"/>
          <w:highlight w:val="yellow"/>
        </w:rPr>
        <w:t>ʿAbdu’l-Bahá</w:t>
      </w:r>
      <w:r w:rsidR="00627ED1" w:rsidRPr="00627ED1">
        <w:rPr>
          <w:rStyle w:val="quotebahaiscripture"/>
        </w:rPr>
        <w:t xml:space="preserve"> had described the relationship existing between these two as that of </w:t>
      </w:r>
      <w:r w:rsidR="00AC1FD0" w:rsidRPr="00AC1FD0">
        <w:rPr>
          <w:rStyle w:val="structurevisible"/>
        </w:rPr>
        <w:t>&lt;</w:t>
      </w:r>
      <w:r w:rsidR="00AC1FD0" w:rsidRPr="00AC1FD0">
        <w:rPr>
          <w:rStyle w:val="structure"/>
        </w:rPr>
        <w:t>cit Abd_%►%_%_%►%_%_%—en_%—%_%</w:t>
      </w:r>
      <w:r w:rsidR="00AC1FD0" w:rsidRPr="00AC1FD0">
        <w:rPr>
          <w:rStyle w:val="structurevisible"/>
        </w:rPr>
        <w:t>&gt;</w:t>
      </w:r>
      <w:r w:rsidR="00627ED1" w:rsidRPr="00627ED1">
        <w:rPr>
          <w:rStyle w:val="quotebahaiscripturequoted"/>
        </w:rPr>
        <w:t>›the sucking child‹</w:t>
      </w:r>
      <w:r w:rsidR="00AC1FD0" w:rsidRPr="00AC1FD0">
        <w:rPr>
          <w:rStyle w:val="structurevisible"/>
        </w:rPr>
        <w:t>&lt;/&gt;</w:t>
      </w:r>
      <w:r w:rsidR="00627ED1" w:rsidRPr="00627ED1">
        <w:rPr>
          <w:rStyle w:val="quotebahaiscripture"/>
        </w:rPr>
        <w:t xml:space="preserve"> to the </w:t>
      </w:r>
      <w:r w:rsidR="00AC1FD0" w:rsidRPr="00AC1FD0">
        <w:rPr>
          <w:rStyle w:val="structurevisible"/>
        </w:rPr>
        <w:t>&lt;</w:t>
      </w:r>
      <w:r w:rsidR="00AC1FD0" w:rsidRPr="00AC1FD0">
        <w:rPr>
          <w:rStyle w:val="structure"/>
        </w:rPr>
        <w:t xml:space="preserve"> </w:t>
      </w:r>
      <w:r w:rsidR="00AC1FD0" w:rsidRPr="00AC1FD0">
        <w:rPr>
          <w:rStyle w:val="structurevisible"/>
        </w:rPr>
        <w:t>&gt;</w:t>
      </w:r>
      <w:r w:rsidR="00627ED1" w:rsidRPr="00627ED1">
        <w:rPr>
          <w:rStyle w:val="quotebahaiscripturequoted"/>
        </w:rPr>
        <w:t>›much-prized breast‹</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of its mother.«</w:t>
      </w:r>
      <w:r w:rsidRPr="00C613C0">
        <w:rPr>
          <w:rStyle w:val="structurevisible"/>
        </w:rPr>
        <w:t>&lt;/</w:t>
      </w:r>
      <w:r w:rsidRPr="00C613C0">
        <w:rPr>
          <w:rStyle w:val="structure"/>
        </w:rPr>
        <w:t>cit</w:t>
      </w:r>
      <w:r w:rsidRPr="00C613C0">
        <w:rPr>
          <w:rStyle w:val="structurevisible"/>
        </w:rPr>
        <w:t>&gt;</w:t>
      </w:r>
      <w:r w:rsidR="00627ED1" w:rsidRPr="00627ED1">
        <w:t xml:space="preserve"> </w:t>
      </w:r>
      <w:r w:rsidR="00627ED1" w:rsidRPr="00627ED1">
        <w:rPr>
          <w:rStyle w:val="FootnoteReference"/>
        </w:rPr>
        <w:footnoteReference w:id="163"/>
      </w:r>
    </w:p>
    <w:p w14:paraId="3B7B0A6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3</w:t>
      </w:r>
      <w:r w:rsidRPr="00D80889">
        <w:rPr>
          <w:rStyle w:val="structure"/>
        </w:rPr>
        <w:t>—en_</w:t>
      </w:r>
      <w:r>
        <w:rPr>
          <w:rStyle w:val="structure"/>
        </w:rPr>
        <w:t>19920000</w:t>
      </w:r>
      <w:r w:rsidRPr="00D80889">
        <w:rPr>
          <w:rStyle w:val="structure"/>
        </w:rPr>
        <w:t>/</w:t>
      </w:r>
      <w:r w:rsidRPr="00D80889">
        <w:rPr>
          <w:rStyle w:val="structurevisible"/>
        </w:rPr>
        <w:t>&gt;</w:t>
      </w:r>
    </w:p>
    <w:p w14:paraId="7A49C742" w14:textId="77777777" w:rsidR="00C57E99" w:rsidRDefault="00627ED1" w:rsidP="00C57E99">
      <w:pPr>
        <w:pStyle w:val="Bodyafterquote"/>
      </w:pPr>
      <w:r w:rsidRPr="00627ED1">
        <w:rPr>
          <w:highlight w:val="yellow"/>
        </w:rPr>
        <w:t>Siyyid Mu</w:t>
      </w:r>
      <w:r w:rsidR="00C57E99" w:rsidRPr="000C7039">
        <w:rPr>
          <w:highlight w:val="yellow"/>
        </w:rPr>
        <w:t>ḥ</w:t>
      </w:r>
      <w:r w:rsidRPr="00627ED1">
        <w:rPr>
          <w:highlight w:val="yellow"/>
        </w:rPr>
        <w:t>ammad</w:t>
      </w:r>
      <w:r w:rsidRPr="00627ED1">
        <w:t xml:space="preserve"> was in </w:t>
      </w:r>
      <w:r w:rsidRPr="00627ED1">
        <w:rPr>
          <w:highlight w:val="yellow"/>
        </w:rPr>
        <w:t>Karbil</w:t>
      </w:r>
      <w:r w:rsidR="00C57E99" w:rsidRPr="000C7039">
        <w:rPr>
          <w:highlight w:val="yellow"/>
        </w:rPr>
        <w:t>á</w:t>
      </w:r>
      <w:r w:rsidRPr="00627ED1">
        <w:t xml:space="preserv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visited that city in 1851. As soon as he met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Whom he considered merely as another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he was struck by His authority and majesty, and when he saw the marks of honour and reverence shown to Him by others he was filled with an uncontrollable envy which never left him till the end of his tragic life.</w:t>
      </w:r>
      <w:r w:rsidRPr="00627ED1">
        <w:rPr>
          <w:rStyle w:val="structurepagenumber"/>
        </w:rPr>
        <w:t xml:space="preserve"> &lt;page 66</w:t>
      </w:r>
      <w:r w:rsidR="00B777C2">
        <w:rPr>
          <w:rStyle w:val="structurepagenumber"/>
        </w:rPr>
        <w:t>/&gt;</w:t>
      </w:r>
    </w:p>
    <w:p w14:paraId="7B6E2CA1"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4</w:t>
      </w:r>
      <w:r w:rsidRPr="00D80889">
        <w:rPr>
          <w:rStyle w:val="structure"/>
        </w:rPr>
        <w:t>—en_</w:t>
      </w:r>
      <w:r>
        <w:rPr>
          <w:rStyle w:val="structure"/>
        </w:rPr>
        <w:t>19920000</w:t>
      </w:r>
      <w:r w:rsidRPr="00D80889">
        <w:rPr>
          <w:rStyle w:val="structure"/>
        </w:rPr>
        <w:t>/</w:t>
      </w:r>
      <w:r w:rsidRPr="00D80889">
        <w:rPr>
          <w:rStyle w:val="structurevisible"/>
        </w:rPr>
        <w:t>&gt;</w:t>
      </w:r>
    </w:p>
    <w:p w14:paraId="4CB30DDB" w14:textId="77777777" w:rsidR="00C57E99" w:rsidRDefault="00C57E99" w:rsidP="00C57E99">
      <w:pPr>
        <w:pStyle w:val="Bodycont"/>
      </w:pPr>
      <w:r w:rsidRPr="00A63F45">
        <w:rPr>
          <w:highlight w:val="yellow"/>
        </w:rPr>
        <w:t>Ḥá</w:t>
      </w:r>
      <w:r w:rsidR="00627ED1" w:rsidRPr="00627ED1">
        <w:rPr>
          <w:highlight w:val="yellow"/>
        </w:rPr>
        <w:t>j</w:t>
      </w:r>
      <w:r w:rsidRPr="00A63F45">
        <w:rPr>
          <w:highlight w:val="yellow"/>
        </w:rPr>
        <w:t>í</w:t>
      </w:r>
      <w:r w:rsidR="00627ED1" w:rsidRPr="00627ED1">
        <w:rPr>
          <w:highlight w:val="yellow"/>
        </w:rPr>
        <w:t xml:space="preserve"> Siyyid Jav</w:t>
      </w:r>
      <w:r w:rsidRPr="000C7039">
        <w:rPr>
          <w:highlight w:val="yellow"/>
        </w:rPr>
        <w:t>á</w:t>
      </w:r>
      <w:r w:rsidR="00627ED1" w:rsidRPr="00627ED1">
        <w:rPr>
          <w:highlight w:val="yellow"/>
        </w:rPr>
        <w:t>d-i-Karbil</w:t>
      </w:r>
      <w:r w:rsidRPr="000C7039">
        <w:rPr>
          <w:highlight w:val="yellow"/>
        </w:rPr>
        <w:t>á</w:t>
      </w:r>
      <w:r w:rsidR="00627ED1" w:rsidRPr="00627ED1">
        <w:rPr>
          <w:highlight w:val="yellow"/>
        </w:rPr>
        <w:t>’</w:t>
      </w:r>
      <w:r w:rsidRPr="000C7039">
        <w:rPr>
          <w:highlight w:val="yellow"/>
        </w:rPr>
        <w:t>í</w:t>
      </w:r>
      <w:r w:rsidR="00627ED1" w:rsidRPr="00627ED1">
        <w:t>,</w:t>
      </w:r>
      <w:r w:rsidR="00627ED1" w:rsidRPr="00627ED1">
        <w:rPr>
          <w:rStyle w:val="FootnoteReference"/>
        </w:rPr>
        <w:footnoteReference w:id="164"/>
      </w:r>
      <w:r w:rsidR="00627ED1" w:rsidRPr="00627ED1">
        <w:t xml:space="preserve"> an outstanding follower of the </w:t>
      </w:r>
      <w:r w:rsidR="00627ED1" w:rsidRPr="00627ED1">
        <w:rPr>
          <w:highlight w:val="yellow"/>
        </w:rPr>
        <w:t>B</w:t>
      </w:r>
      <w:r w:rsidRPr="000C7039">
        <w:rPr>
          <w:highlight w:val="yellow"/>
        </w:rPr>
        <w:t>á</w:t>
      </w:r>
      <w:r w:rsidR="00627ED1" w:rsidRPr="00627ED1">
        <w:rPr>
          <w:highlight w:val="yellow"/>
        </w:rPr>
        <w:t>b</w:t>
      </w:r>
      <w:r w:rsidR="00627ED1" w:rsidRPr="00627ED1">
        <w:t>, one of the Mirrors</w:t>
      </w:r>
      <w:r w:rsidR="00627ED1" w:rsidRPr="00627ED1">
        <w:rPr>
          <w:rStyle w:val="FootnoteReference"/>
        </w:rPr>
        <w:footnoteReference w:id="165"/>
      </w:r>
      <w:r w:rsidR="00627ED1" w:rsidRPr="00627ED1">
        <w:t xml:space="preserve"> of the </w:t>
      </w:r>
      <w:r w:rsidR="00627ED1" w:rsidRPr="00627ED1">
        <w:rPr>
          <w:highlight w:val="yellow"/>
        </w:rPr>
        <w:t>B</w:t>
      </w:r>
      <w:r w:rsidRPr="000C7039">
        <w:rPr>
          <w:highlight w:val="yellow"/>
        </w:rPr>
        <w:t>á</w:t>
      </w:r>
      <w:r w:rsidR="00627ED1" w:rsidRPr="00627ED1">
        <w:rPr>
          <w:highlight w:val="yellow"/>
        </w:rPr>
        <w:t>b</w:t>
      </w:r>
      <w:r w:rsidRPr="000C7039">
        <w:rPr>
          <w:highlight w:val="yellow"/>
        </w:rPr>
        <w:t>í</w:t>
      </w:r>
      <w:r w:rsidR="00627ED1" w:rsidRPr="00627ED1">
        <w:t xml:space="preserve"> Dispensation who recognized the station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from the early days and became an ardent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was in </w:t>
      </w:r>
      <w:r w:rsidR="00627ED1" w:rsidRPr="00627ED1">
        <w:rPr>
          <w:highlight w:val="yellow"/>
        </w:rPr>
        <w:t>Karbil</w:t>
      </w:r>
      <w:r w:rsidRPr="000C7039">
        <w:rPr>
          <w:highlight w:val="yellow"/>
        </w:rPr>
        <w:t>á</w:t>
      </w:r>
      <w:r w:rsidR="00627ED1" w:rsidRPr="00627ED1">
        <w:t xml:space="preserve"> and also met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there for the first time in 1851. The following is his spoken chronicle as he describes his meeting with Him at a gathering where </w:t>
      </w:r>
      <w:r w:rsidR="00627ED1" w:rsidRPr="00627ED1">
        <w:rPr>
          <w:highlight w:val="yellow"/>
        </w:rPr>
        <w:t>Siyyid Mu</w:t>
      </w:r>
      <w:r w:rsidRPr="000C7039">
        <w:rPr>
          <w:highlight w:val="yellow"/>
        </w:rPr>
        <w:t>ḥ</w:t>
      </w:r>
      <w:r w:rsidR="00627ED1" w:rsidRPr="00627ED1">
        <w:rPr>
          <w:highlight w:val="yellow"/>
        </w:rPr>
        <w:t>ammad</w:t>
      </w:r>
      <w:r w:rsidR="00627ED1" w:rsidRPr="00627ED1">
        <w:t xml:space="preserve"> was also present.</w:t>
      </w:r>
    </w:p>
    <w:p w14:paraId="0C275DA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w:t>
      </w:r>
      <w:r w:rsidRPr="00D80889">
        <w:rPr>
          <w:rStyle w:val="structure"/>
        </w:rPr>
        <w:t>—en_</w:t>
      </w:r>
      <w:r>
        <w:rPr>
          <w:rStyle w:val="structure"/>
        </w:rPr>
        <w:t>19920000</w:t>
      </w:r>
      <w:r w:rsidRPr="00D80889">
        <w:rPr>
          <w:rStyle w:val="structure"/>
        </w:rPr>
        <w:t>/</w:t>
      </w:r>
      <w:r w:rsidRPr="00D80889">
        <w:rPr>
          <w:rStyle w:val="structurevisible"/>
        </w:rPr>
        <w:t>&gt;</w:t>
      </w:r>
    </w:p>
    <w:p w14:paraId="5D40BA5D" w14:textId="77777777" w:rsidR="00C57E99" w:rsidRPr="00BD3C1F" w:rsidRDefault="00C57E99" w:rsidP="00C57E99">
      <w:pPr>
        <w:pStyle w:val="Quote1st"/>
        <w:rPr>
          <w:rStyle w:val="quoteknownauthorreported"/>
        </w:rPr>
      </w:pPr>
      <w:r w:rsidRPr="00DA7851">
        <w:rPr>
          <w:rStyle w:val="structurevisible"/>
        </w:rPr>
        <w:t>&lt;</w:t>
      </w:r>
      <w:r w:rsidRPr="00DA7851">
        <w:rPr>
          <w:rStyle w:val="structure"/>
        </w:rPr>
        <w:t>cit Haji Siyyid Javad-i-Karbilai_%►%_%_%►%_%_%—en_%—%_%</w:t>
      </w:r>
      <w:r w:rsidRPr="00DA7851">
        <w:rPr>
          <w:rStyle w:val="structurevisible"/>
        </w:rPr>
        <w:t>&gt;</w:t>
      </w:r>
      <w:r w:rsidR="00627ED1" w:rsidRPr="00627ED1">
        <w:rPr>
          <w:rStyle w:val="quoteknownauthorreported"/>
        </w:rPr>
        <w:t xml:space="preserve">»...I was in </w:t>
      </w:r>
      <w:r w:rsidR="00627ED1" w:rsidRPr="00627ED1">
        <w:rPr>
          <w:rStyle w:val="quoteknownauthorreported"/>
          <w:highlight w:val="yellow"/>
        </w:rPr>
        <w:t>Karbilá</w:t>
      </w:r>
      <w:r w:rsidR="00627ED1" w:rsidRPr="00627ED1">
        <w:rPr>
          <w:rStyle w:val="quoteknownauthorreported"/>
        </w:rPr>
        <w:t xml:space="preserve"> when the news of the arrival of </w:t>
      </w:r>
      <w:r w:rsidR="00627ED1" w:rsidRPr="00627ED1">
        <w:rPr>
          <w:rStyle w:val="quoteknownauthorreported"/>
          <w:highlight w:val="yellow"/>
        </w:rPr>
        <w:t>Bahá’u’lláh</w:t>
      </w:r>
      <w:r w:rsidR="00627ED1" w:rsidRPr="00627ED1">
        <w:rPr>
          <w:rStyle w:val="quoteknownauthorreported"/>
        </w:rPr>
        <w:t xml:space="preserve"> in that city reached me. The first person who gave me this information was </w:t>
      </w:r>
      <w:r w:rsidR="00627ED1" w:rsidRPr="00627ED1">
        <w:rPr>
          <w:rStyle w:val="quoteknownauthorreported"/>
          <w:highlight w:val="yellow"/>
        </w:rPr>
        <w:t>Ḥájí Siyyid Muḥammad-i-Iṣfahání</w:t>
      </w:r>
      <w:r w:rsidR="00627ED1" w:rsidRPr="00627ED1">
        <w:rPr>
          <w:rStyle w:val="quoteknownauthorreported"/>
        </w:rPr>
        <w:t>.</w:t>
      </w:r>
    </w:p>
    <w:p w14:paraId="173A74CE"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6</w:t>
      </w:r>
      <w:r>
        <w:rPr>
          <w:rStyle w:val="structure"/>
        </w:rPr>
        <w:t>—en_19920000/</w:t>
      </w:r>
      <w:r>
        <w:rPr>
          <w:rStyle w:val="structurevisible"/>
        </w:rPr>
        <w:t>&gt;</w:t>
      </w:r>
    </w:p>
    <w:p w14:paraId="389FAF58" w14:textId="77777777" w:rsidR="00C57E99" w:rsidRPr="00BD3C1F" w:rsidRDefault="00627ED1" w:rsidP="00C57E99">
      <w:pPr>
        <w:pStyle w:val="Quotecont"/>
        <w:rPr>
          <w:rStyle w:val="quoteknownauthorreported"/>
        </w:rPr>
      </w:pPr>
      <w:r w:rsidRPr="00627ED1">
        <w:rPr>
          <w:rStyle w:val="quoteknownauthorreported"/>
        </w:rPr>
        <w:t xml:space="preserve">Before I attained His presence, I expected to find Him a youth of noble lineage, the son of a </w:t>
      </w:r>
      <w:r w:rsidRPr="00627ED1">
        <w:rPr>
          <w:rStyle w:val="quoteknownauthorreported"/>
          <w:highlight w:val="lightGray"/>
        </w:rPr>
        <w:t>vizier</w:t>
      </w:r>
      <w:r w:rsidRPr="00627ED1">
        <w:rPr>
          <w:rStyle w:val="quoteknownauthorreported"/>
        </w:rPr>
        <w:t xml:space="preserve">, but not one endowed with immense knowledge or wisdom. Together with some friends I went to meet </w:t>
      </w:r>
      <w:r w:rsidRPr="00627ED1">
        <w:rPr>
          <w:rStyle w:val="quoteknownauthorreported"/>
          <w:highlight w:val="yellow"/>
        </w:rPr>
        <w:t>Bahá’u’lláh</w:t>
      </w:r>
      <w:r w:rsidRPr="00627ED1">
        <w:rPr>
          <w:rStyle w:val="quoteknownauthorreported"/>
        </w:rPr>
        <w:t>. As was their custom, my friends would not enter the room before me; so I went in first and occupied the seat of honour in that gathering.</w:t>
      </w:r>
    </w:p>
    <w:p w14:paraId="611698C3"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7</w:t>
      </w:r>
      <w:r>
        <w:rPr>
          <w:rStyle w:val="structure"/>
        </w:rPr>
        <w:t>—en_19920000/</w:t>
      </w:r>
      <w:r>
        <w:rPr>
          <w:rStyle w:val="structurevisible"/>
        </w:rPr>
        <w:t>&gt;</w:t>
      </w:r>
    </w:p>
    <w:p w14:paraId="3AEF49DB" w14:textId="77777777" w:rsidR="00C57E99" w:rsidRPr="00BD3C1F" w:rsidRDefault="00627ED1" w:rsidP="00C57E99">
      <w:pPr>
        <w:pStyle w:val="Quotecont"/>
        <w:rPr>
          <w:rStyle w:val="quoteknownauthorreported"/>
        </w:rPr>
      </w:pPr>
      <w:r w:rsidRPr="00627ED1">
        <w:rPr>
          <w:rStyle w:val="quoteknownauthorreported"/>
        </w:rPr>
        <w:t xml:space="preserve">After we had exchanged greetings </w:t>
      </w:r>
      <w:r w:rsidRPr="00627ED1">
        <w:rPr>
          <w:rStyle w:val="quoteknownauthorreported"/>
          <w:highlight w:val="yellow"/>
        </w:rPr>
        <w:t>Bahá’u’lláh</w:t>
      </w:r>
      <w:r w:rsidRPr="00627ED1">
        <w:rPr>
          <w:rStyle w:val="quoteknownauthorreported"/>
        </w:rPr>
        <w:t xml:space="preserve"> turned to those present and asked them what subjects they, the disciples of the late </w:t>
      </w:r>
      <w:r w:rsidRPr="00627ED1">
        <w:rPr>
          <w:rStyle w:val="quoteknownauthorreported"/>
          <w:highlight w:val="yellow"/>
        </w:rPr>
        <w:t>Siyyid</w:t>
      </w:r>
      <w:r w:rsidRPr="00627ED1">
        <w:rPr>
          <w:rStyle w:val="quoteknownauthorreported"/>
        </w:rPr>
        <w:t>,</w:t>
      </w:r>
      <w:r w:rsidRPr="00627ED1">
        <w:rPr>
          <w:rStyle w:val="FootnoteReference"/>
        </w:rPr>
        <w:footnoteReference w:id="166"/>
      </w:r>
      <w:r w:rsidRPr="00627ED1">
        <w:rPr>
          <w:rStyle w:val="quoteknownauthorreported"/>
        </w:rPr>
        <w:t xml:space="preserve"> usually discussed when they gathered in a meeting. Did they discuss the topics of religion as was current among men? What would they do if God manifested Himself to man, rolled up the old doctrines and philosophies, revealed a new set of teachings and opened up a new page in divine knowledge? What then would be their position? </w:t>
      </w:r>
      <w:r w:rsidRPr="00627ED1">
        <w:rPr>
          <w:rStyle w:val="quoteknownauthorreported"/>
          <w:highlight w:val="yellow"/>
        </w:rPr>
        <w:t>Bahá’u’lláh</w:t>
      </w:r>
      <w:r w:rsidRPr="00627ED1">
        <w:rPr>
          <w:rStyle w:val="quoteknownauthorreported"/>
        </w:rPr>
        <w:t xml:space="preserve"> spoke for some time in this vein. It was not long before I realized that we, known as men of learning and knowledge, dwelt in the depths of ignorance, whereas He, Whom we considered to be only a youth, the son of a </w:t>
      </w:r>
      <w:r w:rsidRPr="00627ED1">
        <w:rPr>
          <w:rStyle w:val="quoteknownauthorreported"/>
          <w:highlight w:val="lightGray"/>
        </w:rPr>
        <w:t>vizier</w:t>
      </w:r>
      <w:r w:rsidRPr="00627ED1">
        <w:rPr>
          <w:rStyle w:val="quoteknownauthorreported"/>
        </w:rPr>
        <w:t xml:space="preserve">, stood upon the highest pinnacle of understanding, knowledge and wisdom. After this experience, whenever I entered His presence, I would sit at His feet in absolute humility and refrain from speaking. I always listened attentively to Him in order to benefit from His knowledge and understanding. This attitude of mine, however, used to annoy my friend </w:t>
      </w:r>
      <w:r w:rsidRPr="00627ED1">
        <w:rPr>
          <w:rStyle w:val="quoteknownauthorreported"/>
          <w:highlight w:val="yellow"/>
        </w:rPr>
        <w:t>Siyyid Muḥammad</w:t>
      </w:r>
      <w:r w:rsidRPr="00627ED1">
        <w:rPr>
          <w:rStyle w:val="quoteknownauthorreported"/>
        </w:rPr>
        <w:t xml:space="preserve">. Once he rebuked me, saying: </w:t>
      </w:r>
      <w:r w:rsidR="00AC1FD0" w:rsidRPr="00AC1FD0">
        <w:rPr>
          <w:rStyle w:val="structurevisible"/>
        </w:rPr>
        <w:t>&lt;</w:t>
      </w:r>
      <w:r w:rsidR="00AC1FD0" w:rsidRPr="00AC1FD0">
        <w:rPr>
          <w:rStyle w:val="structure"/>
        </w:rPr>
        <w:t>cit Siyyid Muhammad_%►%_%_%►%_%_%—en_%—%_%</w:t>
      </w:r>
      <w:r w:rsidR="00AC1FD0" w:rsidRPr="00AC1FD0">
        <w:rPr>
          <w:rStyle w:val="structurevisible"/>
        </w:rPr>
        <w:t>&gt;</w:t>
      </w:r>
      <w:r w:rsidRPr="00627ED1">
        <w:rPr>
          <w:rStyle w:val="quoteknownauthorreported"/>
        </w:rPr>
        <w:t xml:space="preserve">›Assuming that all agree that </w:t>
      </w:r>
      <w:r w:rsidRPr="00627ED1">
        <w:rPr>
          <w:rStyle w:val="quoteknownauthorreported"/>
          <w:highlight w:val="yellow"/>
        </w:rPr>
        <w:t>Jináb-i-Bahá</w:t>
      </w:r>
      <w:r w:rsidRPr="00627ED1">
        <w:rPr>
          <w:rStyle w:val="quoteknownauthorreported"/>
        </w:rPr>
        <w:t xml:space="preserve"> is of the same calibre as ourselves, why do you sit in silence and show so much humility towards Him?‹</w:t>
      </w:r>
      <w:r w:rsidR="00AC1FD0" w:rsidRPr="00AC1FD0">
        <w:rPr>
          <w:rStyle w:val="structurevisible"/>
        </w:rPr>
        <w:t>&lt;/</w:t>
      </w:r>
      <w:r w:rsidR="00AC1FD0" w:rsidRPr="00AC1FD0">
        <w:rPr>
          <w:rStyle w:val="structure"/>
        </w:rPr>
        <w:t>cit</w:t>
      </w:r>
      <w:r w:rsidR="00AC1FD0" w:rsidRPr="00AC1FD0">
        <w:rPr>
          <w:rStyle w:val="structurevisible"/>
        </w:rPr>
        <w:t>&gt;</w:t>
      </w:r>
    </w:p>
    <w:p w14:paraId="08F1284F"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8</w:t>
      </w:r>
      <w:r>
        <w:rPr>
          <w:rStyle w:val="structure"/>
        </w:rPr>
        <w:t>—en_19920000/</w:t>
      </w:r>
      <w:r>
        <w:rPr>
          <w:rStyle w:val="structurevisible"/>
        </w:rPr>
        <w:t>&gt;</w:t>
      </w:r>
    </w:p>
    <w:p w14:paraId="26A418B2" w14:textId="77777777" w:rsidR="00C57E99" w:rsidRDefault="00627ED1" w:rsidP="00C57E99">
      <w:pPr>
        <w:pStyle w:val="Quotecont"/>
      </w:pPr>
      <w:r w:rsidRPr="00627ED1">
        <w:rPr>
          <w:rStyle w:val="quoteknownauthorreported"/>
        </w:rPr>
        <w:lastRenderedPageBreak/>
        <w:t>I pleaded with my friend not to be angry with me. I told him that I could neither specify a station for Him nor, God forbid, consider Him as one of us. I regarded Him as incomparable and unique.«</w:t>
      </w:r>
      <w:r w:rsidR="00C57E99" w:rsidRPr="00DA7851">
        <w:rPr>
          <w:rStyle w:val="structurevisible"/>
        </w:rPr>
        <w:t>&lt;/</w:t>
      </w:r>
      <w:r w:rsidR="00C57E99" w:rsidRPr="00DA7851">
        <w:rPr>
          <w:rStyle w:val="structure"/>
        </w:rPr>
        <w:t>cit</w:t>
      </w:r>
      <w:r w:rsidR="00C57E99" w:rsidRPr="00DA7851">
        <w:rPr>
          <w:rStyle w:val="structurevisible"/>
        </w:rPr>
        <w:t>&gt;</w:t>
      </w:r>
      <w:r w:rsidRPr="00627ED1">
        <w:t xml:space="preserve"> </w:t>
      </w:r>
      <w:r w:rsidRPr="00627ED1">
        <w:rPr>
          <w:rStyle w:val="FootnoteReference"/>
        </w:rPr>
        <w:footnoteReference w:id="167"/>
      </w:r>
    </w:p>
    <w:p w14:paraId="00542EC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w:t>
      </w:r>
      <w:r w:rsidRPr="00D80889">
        <w:rPr>
          <w:rStyle w:val="structure"/>
        </w:rPr>
        <w:t>—en_</w:t>
      </w:r>
      <w:r>
        <w:rPr>
          <w:rStyle w:val="structure"/>
        </w:rPr>
        <w:t>19920000</w:t>
      </w:r>
      <w:r w:rsidRPr="00D80889">
        <w:rPr>
          <w:rStyle w:val="structure"/>
        </w:rPr>
        <w:t>/</w:t>
      </w:r>
      <w:r w:rsidRPr="00D80889">
        <w:rPr>
          <w:rStyle w:val="structurevisible"/>
        </w:rPr>
        <w:t>&gt;</w:t>
      </w:r>
    </w:p>
    <w:p w14:paraId="389307B2" w14:textId="77777777" w:rsidR="00C57E99" w:rsidRDefault="00627ED1" w:rsidP="00241E40">
      <w:pPr>
        <w:pStyle w:val="Bodyafterquote"/>
      </w:pPr>
      <w:r w:rsidRPr="00627ED1">
        <w:t xml:space="preserve">The high esteem in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held by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and the </w:t>
      </w:r>
      <w:r w:rsidR="00C57E99" w:rsidRPr="000C7039">
        <w:rPr>
          <w:highlight w:val="yellow"/>
        </w:rPr>
        <w:t></w:t>
      </w:r>
      <w:r w:rsidRPr="00627ED1">
        <w:rPr>
          <w:highlight w:val="yellow"/>
        </w:rPr>
        <w:t>ay</w:t>
      </w:r>
      <w:r w:rsidR="00C57E99" w:rsidRPr="000C7039">
        <w:rPr>
          <w:highlight w:val="yellow"/>
        </w:rPr>
        <w:t>í</w:t>
      </w:r>
      <w:r w:rsidRPr="00627ED1">
        <w:rPr>
          <w:highlight w:val="yellow"/>
        </w:rPr>
        <w:t>s</w:t>
      </w:r>
      <w:r w:rsidRPr="00627ED1">
        <w:t xml:space="preserve"> served to arouse in </w:t>
      </w:r>
      <w:r w:rsidRPr="00627ED1">
        <w:rPr>
          <w:highlight w:val="yellow"/>
        </w:rPr>
        <w:t>Siyyid Mu</w:t>
      </w:r>
      <w:r w:rsidR="00C57E99" w:rsidRPr="000C7039">
        <w:rPr>
          <w:highlight w:val="yellow"/>
        </w:rPr>
        <w:t>ḥ</w:t>
      </w:r>
      <w:r w:rsidRPr="00627ED1">
        <w:rPr>
          <w:highlight w:val="yellow"/>
        </w:rPr>
        <w:t>ammad</w:t>
      </w:r>
      <w:r w:rsidRPr="00627ED1">
        <w:t xml:space="preserve"> feelings of jealousy and inner animosity as well as a determination to counteract His supremacy and exalted position in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w:t>
      </w:r>
    </w:p>
    <w:p w14:paraId="7B9B001E"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w:t>
      </w:r>
      <w:r w:rsidRPr="00D80889">
        <w:rPr>
          <w:rStyle w:val="structure"/>
        </w:rPr>
        <w:t>—en_</w:t>
      </w:r>
      <w:r>
        <w:rPr>
          <w:rStyle w:val="structure"/>
        </w:rPr>
        <w:t>19920000</w:t>
      </w:r>
      <w:r w:rsidRPr="00D80889">
        <w:rPr>
          <w:rStyle w:val="structure"/>
        </w:rPr>
        <w:t>/</w:t>
      </w:r>
      <w:r w:rsidRPr="00D80889">
        <w:rPr>
          <w:rStyle w:val="structurevisible"/>
        </w:rPr>
        <w:t>&gt;</w:t>
      </w:r>
    </w:p>
    <w:p w14:paraId="04607FEE" w14:textId="77777777" w:rsidR="00C57E99" w:rsidRDefault="00627ED1" w:rsidP="00C57E99">
      <w:pPr>
        <w:pStyle w:val="Bodycont"/>
      </w:pPr>
      <w:r w:rsidRPr="00627ED1">
        <w:t xml:space="preserve">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exiled to </w:t>
      </w:r>
      <w:r w:rsidRPr="00627ED1">
        <w:rPr>
          <w:highlight w:val="yellow"/>
        </w:rPr>
        <w:t>ʿIr</w:t>
      </w:r>
      <w:r w:rsidR="00C57E99" w:rsidRPr="000C7039">
        <w:rPr>
          <w:highlight w:val="yellow"/>
        </w:rPr>
        <w:t>á</w:t>
      </w:r>
      <w:r w:rsidRPr="00627ED1">
        <w:rPr>
          <w:highlight w:val="yellow"/>
        </w:rPr>
        <w:t>q</w:t>
      </w:r>
      <w:r w:rsidRPr="00627ED1">
        <w:t xml:space="preserve"> in 1853,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were in great disarray. They were frightened and helpless people who since</w:t>
      </w:r>
      <w:r w:rsidRPr="00627ED1">
        <w:rPr>
          <w:rStyle w:val="structurepagenumber"/>
        </w:rPr>
        <w:t xml:space="preserve"> &lt;page 67</w:t>
      </w:r>
      <w:r w:rsidR="00B777C2">
        <w:rPr>
          <w:rStyle w:val="structurepagenumber"/>
        </w:rPr>
        <w:t>/&gt;</w:t>
      </w:r>
      <w:r w:rsidRPr="00627ED1">
        <w:t xml:space="preserve"> the martyrdom of the </w:t>
      </w:r>
      <w:r w:rsidRPr="00627ED1">
        <w:rPr>
          <w:highlight w:val="yellow"/>
        </w:rPr>
        <w:t>B</w:t>
      </w:r>
      <w:r w:rsidR="00C57E99" w:rsidRPr="000C7039">
        <w:rPr>
          <w:highlight w:val="yellow"/>
        </w:rPr>
        <w:t>á</w:t>
      </w:r>
      <w:r w:rsidRPr="00627ED1">
        <w:rPr>
          <w:highlight w:val="yellow"/>
        </w:rPr>
        <w:t>b</w:t>
      </w:r>
      <w:r w:rsidRPr="00627ED1">
        <w:t xml:space="preserve"> had been driven underground. They did not dare associate with each other in public for fear of being persecuted.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arrived in </w:t>
      </w:r>
      <w:r w:rsidRPr="00627ED1">
        <w:rPr>
          <w:highlight w:val="yellow"/>
        </w:rPr>
        <w:t>ʿIr</w:t>
      </w:r>
      <w:r w:rsidR="00C57E99" w:rsidRPr="000C7039">
        <w:rPr>
          <w:highlight w:val="yellow"/>
        </w:rPr>
        <w:t>á</w:t>
      </w:r>
      <w:r w:rsidRPr="00627ED1">
        <w:rPr>
          <w:highlight w:val="yellow"/>
        </w:rPr>
        <w:t>q</w:t>
      </w:r>
      <w:r w:rsidRPr="00627ED1">
        <w:t xml:space="preserve">, He inspired them to come out into the open and gradually through His wise and loving leadership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acquired a new lease of life. The ascendancy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public and His rising prestige intensified the fire of jealousy which was now burning fiercely in </w:t>
      </w:r>
      <w:r w:rsidRPr="00627ED1">
        <w:rPr>
          <w:highlight w:val="yellow"/>
        </w:rPr>
        <w:t>Siyyid Mu</w:t>
      </w:r>
      <w:r w:rsidR="00C57E99" w:rsidRPr="000C7039">
        <w:rPr>
          <w:highlight w:val="yellow"/>
        </w:rPr>
        <w:t>ḥ</w:t>
      </w:r>
      <w:r w:rsidRPr="00627ED1">
        <w:rPr>
          <w:highlight w:val="yellow"/>
        </w:rPr>
        <w:t>ammad’s</w:t>
      </w:r>
      <w:r w:rsidRPr="00627ED1">
        <w:t xml:space="preserve"> heart.</w:t>
      </w:r>
    </w:p>
    <w:p w14:paraId="051878D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w:t>
      </w:r>
      <w:r w:rsidRPr="00D80889">
        <w:rPr>
          <w:rStyle w:val="structure"/>
        </w:rPr>
        <w:t>—en_</w:t>
      </w:r>
      <w:r>
        <w:rPr>
          <w:rStyle w:val="structure"/>
        </w:rPr>
        <w:t>19920000</w:t>
      </w:r>
      <w:r w:rsidRPr="00D80889">
        <w:rPr>
          <w:rStyle w:val="structure"/>
        </w:rPr>
        <w:t>/</w:t>
      </w:r>
      <w:r w:rsidRPr="00D80889">
        <w:rPr>
          <w:rStyle w:val="structurevisible"/>
        </w:rPr>
        <w:t>&gt;</w:t>
      </w:r>
    </w:p>
    <w:p w14:paraId="16E0D6D4" w14:textId="77777777" w:rsidR="00C57E99" w:rsidRDefault="00627ED1" w:rsidP="00C57E99">
      <w:pPr>
        <w:pStyle w:val="Bodycont"/>
      </w:pPr>
      <w:r w:rsidRPr="00627ED1">
        <w:t xml:space="preserve">Describing the circumstances in which some of the followers of the </w:t>
      </w:r>
      <w:r w:rsidRPr="00627ED1">
        <w:rPr>
          <w:highlight w:val="yellow"/>
        </w:rPr>
        <w:t>B</w:t>
      </w:r>
      <w:r w:rsidR="00C57E99" w:rsidRPr="000C7039">
        <w:rPr>
          <w:highlight w:val="yellow"/>
        </w:rPr>
        <w:t>á</w:t>
      </w:r>
      <w:r w:rsidRPr="00627ED1">
        <w:rPr>
          <w:highlight w:val="yellow"/>
        </w:rPr>
        <w:t>b</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recognised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turned to Him in adoration, </w:t>
      </w:r>
      <w:r w:rsidRPr="00627ED1">
        <w:rPr>
          <w:highlight w:val="cyan"/>
        </w:rPr>
        <w:t>Shoghi Effendi</w:t>
      </w:r>
      <w:r w:rsidRPr="00627ED1">
        <w:t xml:space="preserve"> recounts the reaction shown by </w:t>
      </w:r>
      <w:r w:rsidRPr="00627ED1">
        <w:rPr>
          <w:highlight w:val="yellow"/>
        </w:rPr>
        <w:t>Siyyid Mu</w:t>
      </w:r>
      <w:r w:rsidR="00C57E99" w:rsidRPr="000C7039">
        <w:rPr>
          <w:highlight w:val="yellow"/>
        </w:rPr>
        <w:t>ḥ</w:t>
      </w:r>
      <w:r w:rsidRPr="00627ED1">
        <w:rPr>
          <w:highlight w:val="yellow"/>
        </w:rPr>
        <w:t>ammad</w:t>
      </w:r>
      <w:r w:rsidRPr="00627ED1">
        <w:t xml:space="preserve"> in these words:</w:t>
      </w:r>
    </w:p>
    <w:p w14:paraId="4A9E4D1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w:t>
      </w:r>
      <w:r w:rsidRPr="00D80889">
        <w:rPr>
          <w:rStyle w:val="structure"/>
        </w:rPr>
        <w:t>—en_</w:t>
      </w:r>
      <w:r>
        <w:rPr>
          <w:rStyle w:val="structure"/>
        </w:rPr>
        <w:t>19920000</w:t>
      </w:r>
      <w:r w:rsidRPr="00D80889">
        <w:rPr>
          <w:rStyle w:val="structure"/>
        </w:rPr>
        <w:t>/</w:t>
      </w:r>
      <w:r w:rsidRPr="00D80889">
        <w:rPr>
          <w:rStyle w:val="structurevisible"/>
        </w:rPr>
        <w:t>&gt;</w:t>
      </w:r>
    </w:p>
    <w:p w14:paraId="36016A64" w14:textId="77777777" w:rsidR="00C57E99" w:rsidRDefault="00C57E99" w:rsidP="00C57E99">
      <w:pPr>
        <w:pStyle w:val="Quote1st"/>
      </w:pPr>
      <w:r w:rsidRPr="00DA7851">
        <w:rPr>
          <w:rStyle w:val="structurevisible"/>
        </w:rPr>
        <w:t>&lt;</w:t>
      </w:r>
      <w:r w:rsidRPr="00DA7851">
        <w:rPr>
          <w:rStyle w:val="structure"/>
        </w:rPr>
        <w:t>cit Sho_%►%_%_%►%_%_%—en_%—%_%</w:t>
      </w:r>
      <w:r w:rsidRPr="00DA7851">
        <w:rPr>
          <w:rStyle w:val="structurevisible"/>
        </w:rPr>
        <w:t>&gt;</w:t>
      </w:r>
      <w:r w:rsidR="00627ED1" w:rsidRPr="00627ED1">
        <w:rPr>
          <w:rStyle w:val="quotebahaiscripture"/>
        </w:rPr>
        <w:t xml:space="preserve">»To these evidences of an ever deepening veneration for </w:t>
      </w:r>
      <w:r w:rsidR="00627ED1" w:rsidRPr="00627ED1">
        <w:rPr>
          <w:rStyle w:val="quotebahaiscripture"/>
          <w:highlight w:val="yellow"/>
        </w:rPr>
        <w:t>Bahá’u’lláh</w:t>
      </w:r>
      <w:r w:rsidR="00627ED1" w:rsidRPr="00627ED1">
        <w:rPr>
          <w:rStyle w:val="quotebahaiscripture"/>
        </w:rPr>
        <w:t xml:space="preserve"> and of a passionate attachment to His person were now being added further grounds for the outbreak of the pent-up jealousies which His mounting prestige evoked in the breasts of His ill-wishers and enemies. The steady extension of the circle of His acquaintances and admirers; His friendly intercourse with officials including the governor of the city; the unfeigned homage offered Him, on so many occasions and so spontaneously, by men who had once been distinguished companions of </w:t>
      </w:r>
      <w:r w:rsidR="00627ED1" w:rsidRPr="00627ED1">
        <w:rPr>
          <w:rStyle w:val="quotebahaiscripture"/>
          <w:highlight w:val="yellow"/>
        </w:rPr>
        <w:t>Siyyid Ká</w:t>
      </w:r>
      <w:r w:rsidR="00627ED1" w:rsidRPr="00627ED1">
        <w:rPr>
          <w:rStyle w:val="quotebahaiscripture"/>
          <w:highlight w:val="darkYellow"/>
        </w:rPr>
        <w:t>z</w:t>
      </w:r>
      <w:r w:rsidR="00627ED1" w:rsidRPr="00627ED1">
        <w:rPr>
          <w:rStyle w:val="quotebahaiscripture"/>
          <w:highlight w:val="yellow"/>
        </w:rPr>
        <w:t>im</w:t>
      </w:r>
      <w:r w:rsidR="00627ED1" w:rsidRPr="00627ED1">
        <w:rPr>
          <w:rStyle w:val="quotebahaiscripture"/>
        </w:rPr>
        <w:t xml:space="preserve">; the disillusionment which the persistent concealment of </w:t>
      </w:r>
      <w:r w:rsidR="00627ED1" w:rsidRPr="00627ED1">
        <w:rPr>
          <w:rStyle w:val="quotebahaiscripture"/>
          <w:highlight w:val="yellow"/>
        </w:rPr>
        <w:t>Mírzá Yaḥyá</w:t>
      </w:r>
      <w:r w:rsidR="00627ED1" w:rsidRPr="00627ED1">
        <w:rPr>
          <w:rStyle w:val="quotebahaiscripture"/>
        </w:rPr>
        <w:t xml:space="preserve">, and the unflattering reports circulated regarding his character and abilities, had engendered; the signs of increasing independence, of innate sagacity and inherent superiority and capacity for leadership unmistakably exhibited by </w:t>
      </w:r>
      <w:r w:rsidR="00627ED1" w:rsidRPr="00627ED1">
        <w:rPr>
          <w:rStyle w:val="quotebahaiscripture"/>
          <w:highlight w:val="yellow"/>
        </w:rPr>
        <w:t>Bahá’u’lláh</w:t>
      </w:r>
      <w:r w:rsidR="00627ED1" w:rsidRPr="00627ED1">
        <w:rPr>
          <w:rStyle w:val="quotebahaiscripture"/>
        </w:rPr>
        <w:t xml:space="preserve"> Himself -- all combined to widen the breach which the infamous and crafty </w:t>
      </w:r>
      <w:r w:rsidR="00627ED1" w:rsidRPr="00627ED1">
        <w:rPr>
          <w:rStyle w:val="quotebahaiscripture"/>
          <w:highlight w:val="yellow"/>
        </w:rPr>
        <w:t>Siyyid Muḥammad</w:t>
      </w:r>
      <w:r w:rsidR="00627ED1" w:rsidRPr="00627ED1">
        <w:rPr>
          <w:rStyle w:val="quotebahaiscripture"/>
        </w:rPr>
        <w:t xml:space="preserve"> had sedulously contrived to create.«</w:t>
      </w:r>
      <w:r w:rsidRPr="00DA7851">
        <w:rPr>
          <w:rStyle w:val="structurevisible"/>
        </w:rPr>
        <w:t>&lt;/</w:t>
      </w:r>
      <w:r w:rsidRPr="00DA7851">
        <w:rPr>
          <w:rStyle w:val="structure"/>
        </w:rPr>
        <w:t>cit</w:t>
      </w:r>
      <w:r w:rsidRPr="00DA7851">
        <w:rPr>
          <w:rStyle w:val="structurevisible"/>
        </w:rPr>
        <w:t>&gt;</w:t>
      </w:r>
      <w:r w:rsidR="00627ED1" w:rsidRPr="00627ED1">
        <w:t xml:space="preserve"> </w:t>
      </w:r>
      <w:r w:rsidR="00627ED1" w:rsidRPr="00627ED1">
        <w:rPr>
          <w:rStyle w:val="FootnoteReference"/>
        </w:rPr>
        <w:footnoteReference w:id="168"/>
      </w:r>
    </w:p>
    <w:p w14:paraId="6F5B46C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13</w:t>
      </w:r>
      <w:r w:rsidRPr="00D80889">
        <w:rPr>
          <w:rStyle w:val="structure"/>
        </w:rPr>
        <w:t>—en_</w:t>
      </w:r>
      <w:r>
        <w:rPr>
          <w:rStyle w:val="structure"/>
        </w:rPr>
        <w:t>19920000</w:t>
      </w:r>
      <w:r w:rsidRPr="00D80889">
        <w:rPr>
          <w:rStyle w:val="structure"/>
        </w:rPr>
        <w:t>/</w:t>
      </w:r>
      <w:r w:rsidRPr="00D80889">
        <w:rPr>
          <w:rStyle w:val="structurevisible"/>
        </w:rPr>
        <w:t>&gt;</w:t>
      </w:r>
    </w:p>
    <w:p w14:paraId="1BB7594D" w14:textId="77777777" w:rsidR="00C57E99" w:rsidRDefault="00627ED1" w:rsidP="00C57E99">
      <w:pPr>
        <w:pStyle w:val="Bodyafterquote"/>
      </w:pPr>
      <w:r w:rsidRPr="00627ED1">
        <w:t xml:space="preserve">Knowing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weaknesses and fully aware of his ambitions, this scheming </w:t>
      </w:r>
      <w:r w:rsidRPr="00627ED1">
        <w:rPr>
          <w:highlight w:val="yellow"/>
        </w:rPr>
        <w:t>Siyyid</w:t>
      </w:r>
      <w:r w:rsidRPr="00627ED1">
        <w:t xml:space="preserve"> allied himself closely with him. His influence upon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as effective as it was satanic. As a result of this close association,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began to sow the seeds of doubt in the minds of those who had become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ardent admirers and were attracted to His Person. By various means, sometimes openly and sometimes in a subtle way, he began to try to discredit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misrepresent His motives in reviving the declining fortunes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w:t>
      </w:r>
    </w:p>
    <w:p w14:paraId="63E98F2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14</w:t>
      </w:r>
      <w:r w:rsidRPr="00D80889">
        <w:rPr>
          <w:rStyle w:val="structure"/>
        </w:rPr>
        <w:t>—en_</w:t>
      </w:r>
      <w:r>
        <w:rPr>
          <w:rStyle w:val="structure"/>
        </w:rPr>
        <w:t>19920000</w:t>
      </w:r>
      <w:r w:rsidRPr="00D80889">
        <w:rPr>
          <w:rStyle w:val="structure"/>
        </w:rPr>
        <w:t>/</w:t>
      </w:r>
      <w:r w:rsidRPr="00D80889">
        <w:rPr>
          <w:rStyle w:val="structurevisible"/>
        </w:rPr>
        <w:t>&gt;</w:t>
      </w:r>
    </w:p>
    <w:p w14:paraId="12259D25" w14:textId="77777777" w:rsidR="00C57E99" w:rsidRDefault="00627ED1" w:rsidP="00C57E99">
      <w:pPr>
        <w:pStyle w:val="Bodycont"/>
      </w:pPr>
      <w:r w:rsidRPr="00627ED1">
        <w:t xml:space="preserve">While in hiding,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employed a Persian merchant named </w:t>
      </w:r>
      <w:r w:rsidRPr="00627ED1">
        <w:rPr>
          <w:highlight w:val="yellow"/>
        </w:rPr>
        <w:t>Abu’l-Q</w:t>
      </w:r>
      <w:r w:rsidR="00C57E99" w:rsidRPr="000C7039">
        <w:rPr>
          <w:highlight w:val="yellow"/>
        </w:rPr>
        <w:t>á</w:t>
      </w:r>
      <w:r w:rsidRPr="00627ED1">
        <w:rPr>
          <w:highlight w:val="yellow"/>
        </w:rPr>
        <w:t>sim</w:t>
      </w:r>
      <w:r w:rsidRPr="00627ED1">
        <w:t xml:space="preserve"> as an intermediary between himself and the believers. As the nominee of the </w:t>
      </w:r>
      <w:r w:rsidRPr="00627ED1">
        <w:rPr>
          <w:highlight w:val="yellow"/>
        </w:rPr>
        <w:t>B</w:t>
      </w:r>
      <w:r w:rsidR="00C57E99" w:rsidRPr="000C7039">
        <w:rPr>
          <w:highlight w:val="yellow"/>
        </w:rPr>
        <w:t>á</w:t>
      </w:r>
      <w:r w:rsidRPr="00627ED1">
        <w:rPr>
          <w:highlight w:val="yellow"/>
        </w:rPr>
        <w:t>b</w:t>
      </w:r>
      <w:r w:rsidRPr="00627ED1">
        <w:t xml:space="preserve">, he began, with the help of </w:t>
      </w:r>
      <w:r w:rsidRPr="00627ED1">
        <w:rPr>
          <w:highlight w:val="yellow"/>
        </w:rPr>
        <w:t>Siyyid Mu</w:t>
      </w:r>
      <w:r w:rsidR="00C57E99" w:rsidRPr="000C7039">
        <w:rPr>
          <w:highlight w:val="yellow"/>
        </w:rPr>
        <w:t>ḥ</w:t>
      </w:r>
      <w:r w:rsidRPr="00627ED1">
        <w:rPr>
          <w:highlight w:val="yellow"/>
        </w:rPr>
        <w:t>ammad</w:t>
      </w:r>
      <w:r w:rsidRPr="00627ED1">
        <w:t xml:space="preserve"> and through </w:t>
      </w:r>
      <w:r w:rsidRPr="00627ED1">
        <w:rPr>
          <w:highlight w:val="yellow"/>
        </w:rPr>
        <w:t>Abu’l-Q</w:t>
      </w:r>
      <w:r w:rsidR="00C57E99" w:rsidRPr="000C7039">
        <w:rPr>
          <w:highlight w:val="yellow"/>
        </w:rPr>
        <w:t>á</w:t>
      </w:r>
      <w:r w:rsidRPr="00627ED1">
        <w:rPr>
          <w:highlight w:val="yellow"/>
        </w:rPr>
        <w:t>sim</w:t>
      </w:r>
      <w:r w:rsidRPr="00627ED1">
        <w:t xml:space="preserve">, to disseminate his baneful and misguided directives to all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As this campaign of misrepresentation gathered momentum, the fortunes of the Faith began to decline, and many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became confused and disenchanted.</w:t>
      </w:r>
      <w:r w:rsidRPr="00627ED1">
        <w:rPr>
          <w:rStyle w:val="structurepagenumber"/>
        </w:rPr>
        <w:t xml:space="preserve"> &lt;page 68</w:t>
      </w:r>
      <w:r w:rsidR="00B777C2">
        <w:rPr>
          <w:rStyle w:val="structurepagenumber"/>
        </w:rPr>
        <w:t>/&gt;</w:t>
      </w:r>
    </w:p>
    <w:p w14:paraId="480A3CFA"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15</w:t>
      </w:r>
      <w:r w:rsidRPr="00D80889">
        <w:rPr>
          <w:rStyle w:val="structure"/>
        </w:rPr>
        <w:t>—en_</w:t>
      </w:r>
      <w:r>
        <w:rPr>
          <w:rStyle w:val="structure"/>
        </w:rPr>
        <w:t>19920000</w:t>
      </w:r>
      <w:r w:rsidRPr="00D80889">
        <w:rPr>
          <w:rStyle w:val="structure"/>
        </w:rPr>
        <w:t>/</w:t>
      </w:r>
      <w:r w:rsidRPr="00D80889">
        <w:rPr>
          <w:rStyle w:val="structurevisible"/>
        </w:rPr>
        <w:t>&gt;</w:t>
      </w:r>
    </w:p>
    <w:p w14:paraId="4BD226ED" w14:textId="77777777" w:rsidR="00C57E99" w:rsidRDefault="00627ED1" w:rsidP="00C57E99">
      <w:pPr>
        <w:pStyle w:val="Bodycont"/>
      </w:pPr>
      <w:r w:rsidRPr="00627ED1">
        <w:t xml:space="preserve">It was during these days, too, that </w:t>
      </w:r>
      <w:r w:rsidRPr="00627ED1">
        <w:rPr>
          <w:highlight w:val="yellow"/>
        </w:rPr>
        <w:t>Siyyid Mu</w:t>
      </w:r>
      <w:r w:rsidR="00C57E99" w:rsidRPr="000C7039">
        <w:rPr>
          <w:highlight w:val="yellow"/>
        </w:rPr>
        <w:t>ḥ</w:t>
      </w:r>
      <w:r w:rsidRPr="00627ED1">
        <w:rPr>
          <w:highlight w:val="yellow"/>
        </w:rPr>
        <w:t>ammad</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found a way to legitimize their own foul conduct in the community. This they did by abusing the proclamation which had been made at </w:t>
      </w:r>
      <w:r w:rsidRPr="00627ED1">
        <w:rPr>
          <w:highlight w:val="yellow"/>
        </w:rPr>
        <w:t>Bada</w:t>
      </w:r>
      <w:r w:rsidR="00C57E99" w:rsidRPr="000C7039">
        <w:rPr>
          <w:highlight w:val="yellow"/>
        </w:rPr>
        <w:t></w:t>
      </w:r>
      <w:r w:rsidRPr="00627ED1">
        <w:rPr>
          <w:highlight w:val="yellow"/>
        </w:rPr>
        <w:t>t</w:t>
      </w:r>
      <w:r w:rsidRPr="00627ED1">
        <w:t xml:space="preserve"> concerning the abrogation of the laws of </w:t>
      </w:r>
      <w:r w:rsidRPr="00627ED1">
        <w:rPr>
          <w:highlight w:val="yellow"/>
        </w:rPr>
        <w:t>Isl</w:t>
      </w:r>
      <w:r w:rsidR="00C57E99" w:rsidRPr="000C7039">
        <w:rPr>
          <w:highlight w:val="yellow"/>
        </w:rPr>
        <w:t>á</w:t>
      </w:r>
      <w:r w:rsidRPr="00627ED1">
        <w:rPr>
          <w:highlight w:val="yellow"/>
        </w:rPr>
        <w:t>m</w:t>
      </w:r>
      <w:r w:rsidRPr="00627ED1">
        <w:t>.</w:t>
      </w:r>
      <w:r w:rsidRPr="00627ED1">
        <w:rPr>
          <w:rStyle w:val="FootnoteReference"/>
        </w:rPr>
        <w:footnoteReference w:id="169"/>
      </w:r>
      <w:r w:rsidRPr="00627ED1">
        <w:t xml:space="preserve"> They claimed that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Dispensation had lifted the bounds (</w:t>
      </w:r>
      <w:r w:rsidRPr="00627ED1">
        <w:rPr>
          <w:highlight w:val="yellow"/>
        </w:rPr>
        <w:t>Kasr-i-</w:t>
      </w:r>
      <w:r w:rsidR="00C57E99" w:rsidRPr="00AE0CC5">
        <w:rPr>
          <w:highlight w:val="yellow"/>
        </w:rPr>
        <w:t>Ḥ</w:t>
      </w:r>
      <w:r w:rsidRPr="00627ED1">
        <w:rPr>
          <w:highlight w:val="yellow"/>
        </w:rPr>
        <w:t>ud</w:t>
      </w:r>
      <w:r w:rsidR="00C57E99" w:rsidRPr="00AE0CC5">
        <w:rPr>
          <w:highlight w:val="yellow"/>
        </w:rPr>
        <w:t>ú</w:t>
      </w:r>
      <w:r w:rsidRPr="00627ED1">
        <w:rPr>
          <w:highlight w:val="yellow"/>
        </w:rPr>
        <w:t>d</w:t>
      </w:r>
      <w:r w:rsidRPr="00627ED1">
        <w:t xml:space="preserve">) which the laws of God had imposed upon the faithful. This refers to the annulment of the laws of </w:t>
      </w:r>
      <w:r w:rsidRPr="00627ED1">
        <w:rPr>
          <w:highlight w:val="yellow"/>
        </w:rPr>
        <w:t>Isl</w:t>
      </w:r>
      <w:r w:rsidR="00C57E99" w:rsidRPr="000C7039">
        <w:rPr>
          <w:highlight w:val="yellow"/>
        </w:rPr>
        <w:t>á</w:t>
      </w:r>
      <w:r w:rsidRPr="00627ED1">
        <w:rPr>
          <w:highlight w:val="yellow"/>
        </w:rPr>
        <w:t>m</w:t>
      </w:r>
      <w:r w:rsidRPr="00627ED1">
        <w:t xml:space="preserve"> which had indeed been swept away through the Dispensation of the </w:t>
      </w:r>
      <w:r w:rsidRPr="00627ED1">
        <w:rPr>
          <w:highlight w:val="yellow"/>
        </w:rPr>
        <w:t>B</w:t>
      </w:r>
      <w:r w:rsidR="00C57E99" w:rsidRPr="000C7039">
        <w:rPr>
          <w:highlight w:val="yellow"/>
        </w:rPr>
        <w:t>á</w:t>
      </w:r>
      <w:r w:rsidRPr="00627ED1">
        <w:rPr>
          <w:highlight w:val="yellow"/>
        </w:rPr>
        <w:t>b</w:t>
      </w:r>
      <w:r w:rsidRPr="00627ED1">
        <w:t xml:space="preserve">, and not to the bounds of human decency and morality.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misinterpreted this </w:t>
      </w:r>
      <w:r w:rsidRPr="00627ED1">
        <w:rPr>
          <w:rStyle w:val="quotesterms"/>
        </w:rPr>
        <w:t>›lifting of the bonds‹</w:t>
      </w:r>
      <w:r w:rsidRPr="00627ED1">
        <w:t xml:space="preserve"> to mean the abrogation of moral principles as well. Thus he began to commit many reprehensible acts. For instance, he ordered his servant to assassinate several outstanding individuals among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as we shall see.</w:t>
      </w:r>
    </w:p>
    <w:p w14:paraId="582C1F5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16</w:t>
      </w:r>
      <w:r w:rsidRPr="00D80889">
        <w:rPr>
          <w:rStyle w:val="structure"/>
        </w:rPr>
        <w:t>—en_</w:t>
      </w:r>
      <w:r>
        <w:rPr>
          <w:rStyle w:val="structure"/>
        </w:rPr>
        <w:t>19920000</w:t>
      </w:r>
      <w:r w:rsidRPr="00D80889">
        <w:rPr>
          <w:rStyle w:val="structure"/>
        </w:rPr>
        <w:t>/</w:t>
      </w:r>
      <w:r w:rsidRPr="00D80889">
        <w:rPr>
          <w:rStyle w:val="structurevisible"/>
        </w:rPr>
        <w:t>&gt;</w:t>
      </w:r>
    </w:p>
    <w:p w14:paraId="2FBB7D96"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referring to this misleading concept when He thus admonishes the believers in the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w:t>
      </w:r>
    </w:p>
    <w:p w14:paraId="46CDBEAE" w14:textId="77777777" w:rsidR="00C57E99" w:rsidRPr="00D80889" w:rsidRDefault="00C57E99" w:rsidP="00C57E99">
      <w:pPr>
        <w:pStyle w:val="ParCountercont"/>
        <w:framePr w:wrap="notBeside"/>
        <w:rPr>
          <w:rFonts w:eastAsia="Calibri"/>
        </w:rPr>
      </w:pPr>
      <w:r w:rsidRPr="00D80889">
        <w:rPr>
          <w:rStyle w:val="structurevisible"/>
        </w:rPr>
        <w:lastRenderedPageBreak/>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17</w:t>
      </w:r>
      <w:r w:rsidRPr="00D80889">
        <w:rPr>
          <w:rStyle w:val="structure"/>
        </w:rPr>
        <w:t>—en_</w:t>
      </w:r>
      <w:r>
        <w:rPr>
          <w:rStyle w:val="structure"/>
        </w:rPr>
        <w:t>19920000</w:t>
      </w:r>
      <w:r w:rsidRPr="00D80889">
        <w:rPr>
          <w:rStyle w:val="structure"/>
        </w:rPr>
        <w:t>/</w:t>
      </w:r>
      <w:r w:rsidRPr="00D80889">
        <w:rPr>
          <w:rStyle w:val="structurevisible"/>
        </w:rPr>
        <w:t>&gt;</w:t>
      </w:r>
    </w:p>
    <w:p w14:paraId="5E18F539" w14:textId="77777777" w:rsidR="00C57E99" w:rsidRDefault="00C57E99" w:rsidP="00C57E99">
      <w:pPr>
        <w:pStyle w:val="Quote1st"/>
      </w:pPr>
      <w:r w:rsidRPr="00DA7851">
        <w:rPr>
          <w:rStyle w:val="structurevisible"/>
        </w:rPr>
        <w:t>&lt;</w:t>
      </w:r>
      <w:r w:rsidRPr="00DA7851">
        <w:rPr>
          <w:rStyle w:val="structure"/>
        </w:rPr>
        <w:t>cit Bah_%►%_%_%►%_%_%—en_%—%_%</w:t>
      </w:r>
      <w:r w:rsidRPr="00DA7851">
        <w:rPr>
          <w:rStyle w:val="structurevisible"/>
        </w:rPr>
        <w:t>&gt;</w:t>
      </w:r>
      <w:r w:rsidR="00627ED1" w:rsidRPr="00627ED1">
        <w:rPr>
          <w:rStyle w:val="quotebahaiscripture"/>
        </w:rPr>
        <w:t>»We verily have commanded you to refuse the dictates of your evil passions and corrupt desires and not to transgress the bounds which the Pen of the Most High hath fixed...«</w:t>
      </w:r>
      <w:r w:rsidRPr="00DA7851">
        <w:rPr>
          <w:rStyle w:val="structurevisible"/>
        </w:rPr>
        <w:t>&lt;/</w:t>
      </w:r>
      <w:r w:rsidRPr="00DA7851">
        <w:rPr>
          <w:rStyle w:val="structure"/>
        </w:rPr>
        <w:t>cit</w:t>
      </w:r>
      <w:r w:rsidRPr="00DA7851">
        <w:rPr>
          <w:rStyle w:val="structurevisible"/>
        </w:rPr>
        <w:t>&gt;</w:t>
      </w:r>
      <w:r w:rsidR="00627ED1" w:rsidRPr="00627ED1">
        <w:t xml:space="preserve"> </w:t>
      </w:r>
      <w:r w:rsidR="00627ED1" w:rsidRPr="00627ED1">
        <w:rPr>
          <w:rStyle w:val="FootnoteReference"/>
        </w:rPr>
        <w:footnoteReference w:id="170"/>
      </w:r>
    </w:p>
    <w:p w14:paraId="7E8467A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18</w:t>
      </w:r>
      <w:r w:rsidRPr="00D80889">
        <w:rPr>
          <w:rStyle w:val="structure"/>
        </w:rPr>
        <w:t>—en_</w:t>
      </w:r>
      <w:r>
        <w:rPr>
          <w:rStyle w:val="structure"/>
        </w:rPr>
        <w:t>19920000</w:t>
      </w:r>
      <w:r w:rsidRPr="00D80889">
        <w:rPr>
          <w:rStyle w:val="structure"/>
        </w:rPr>
        <w:t>/</w:t>
      </w:r>
      <w:r w:rsidRPr="00D80889">
        <w:rPr>
          <w:rStyle w:val="structurevisible"/>
        </w:rPr>
        <w:t>&gt;</w:t>
      </w:r>
    </w:p>
    <w:p w14:paraId="3888F9E9" w14:textId="77777777" w:rsidR="00C57E99" w:rsidRDefault="00627ED1" w:rsidP="00C57E99">
      <w:pPr>
        <w:pStyle w:val="Bodyafterquote"/>
      </w:pPr>
      <w:r w:rsidRPr="00627ED1">
        <w:t xml:space="preserve">Although only a few years had elapsed since the birth of their Faith,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in Persia were bitterly divided among themselves, mainly for theological reasons. In </w:t>
      </w:r>
      <w:r w:rsidRPr="00627ED1">
        <w:rPr>
          <w:highlight w:val="yellow"/>
        </w:rPr>
        <w:t>Qazv</w:t>
      </w:r>
      <w:r w:rsidR="00C57E99" w:rsidRPr="000C7039">
        <w:rPr>
          <w:highlight w:val="yellow"/>
        </w:rPr>
        <w:t>í</w:t>
      </w:r>
      <w:r w:rsidRPr="00627ED1">
        <w:rPr>
          <w:highlight w:val="yellow"/>
        </w:rPr>
        <w:t>n</w:t>
      </w:r>
      <w:r w:rsidRPr="00627ED1">
        <w:t xml:space="preserve">, the home of </w:t>
      </w:r>
      <w:r w:rsidR="00C57E99" w:rsidRPr="000C7039">
        <w:rPr>
          <w:highlight w:val="yellow"/>
        </w:rPr>
        <w:t>Ṭá</w:t>
      </w:r>
      <w:r w:rsidRPr="00627ED1">
        <w:rPr>
          <w:highlight w:val="yellow"/>
        </w:rPr>
        <w:t>hirih</w:t>
      </w:r>
      <w:r w:rsidRPr="00627ED1">
        <w:t xml:space="preserve">, where a large number of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resided, there were four sects, each bearing a name. One was identified with </w:t>
      </w:r>
      <w:r w:rsidRPr="00627ED1">
        <w:rPr>
          <w:highlight w:val="yellow"/>
        </w:rPr>
        <w:t>Qudd</w:t>
      </w:r>
      <w:r w:rsidR="00C57E99" w:rsidRPr="000C7039">
        <w:rPr>
          <w:highlight w:val="yellow"/>
        </w:rPr>
        <w:t>ú</w:t>
      </w:r>
      <w:r w:rsidRPr="00627ED1">
        <w:rPr>
          <w:highlight w:val="yellow"/>
        </w:rPr>
        <w:t>s</w:t>
      </w:r>
      <w:r w:rsidRPr="00627ED1">
        <w:t xml:space="preserve">, another with </w:t>
      </w:r>
      <w:r w:rsidR="00C57E99" w:rsidRPr="000C7039">
        <w:rPr>
          <w:highlight w:val="yellow"/>
        </w:rPr>
        <w:t>Ṭá</w:t>
      </w:r>
      <w:r w:rsidRPr="00627ED1">
        <w:rPr>
          <w:highlight w:val="yellow"/>
        </w:rPr>
        <w:t>hirih</w:t>
      </w:r>
      <w:r w:rsidRPr="00627ED1">
        <w:t xml:space="preserve">, another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one known as </w:t>
      </w:r>
      <w:r w:rsidRPr="00627ED1">
        <w:rPr>
          <w:highlight w:val="yellow"/>
        </w:rPr>
        <w:t>Bay</w:t>
      </w:r>
      <w:r w:rsidR="00C57E99" w:rsidRPr="00FF0AFB">
        <w:rPr>
          <w:highlight w:val="yellow"/>
        </w:rPr>
        <w:t>á</w:t>
      </w:r>
      <w:r w:rsidRPr="00627ED1">
        <w:rPr>
          <w:highlight w:val="yellow"/>
        </w:rPr>
        <w:t>n</w:t>
      </w:r>
      <w:r w:rsidR="00C57E99" w:rsidRPr="00FF0AFB">
        <w:rPr>
          <w:highlight w:val="yellow"/>
        </w:rPr>
        <w:t>í</w:t>
      </w:r>
      <w:r w:rsidRPr="00627ED1">
        <w:rPr>
          <w:highlight w:val="yellow"/>
        </w:rPr>
        <w:t>s</w:t>
      </w:r>
      <w:r w:rsidRPr="00627ED1">
        <w:t xml:space="preserve">, the followers of the Book of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w:t>
      </w:r>
    </w:p>
    <w:p w14:paraId="79E838E2"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19</w:t>
      </w:r>
      <w:r w:rsidRPr="00D80889">
        <w:rPr>
          <w:rStyle w:val="structure"/>
        </w:rPr>
        <w:t>—en_</w:t>
      </w:r>
      <w:r>
        <w:rPr>
          <w:rStyle w:val="structure"/>
        </w:rPr>
        <w:t>19920000</w:t>
      </w:r>
      <w:r w:rsidRPr="00D80889">
        <w:rPr>
          <w:rStyle w:val="structure"/>
        </w:rPr>
        <w:t>/</w:t>
      </w:r>
      <w:r w:rsidRPr="00D80889">
        <w:rPr>
          <w:rStyle w:val="structurevisible"/>
        </w:rPr>
        <w:t>&gt;</w:t>
      </w:r>
    </w:p>
    <w:p w14:paraId="5CDB1CC0" w14:textId="77777777" w:rsidR="00C57E99" w:rsidRDefault="00627ED1" w:rsidP="00B8765E">
      <w:pPr>
        <w:pStyle w:val="Bodycont"/>
      </w:pPr>
      <w:r w:rsidRPr="00627ED1">
        <w:t xml:space="preserve">In the meantime the situation in </w:t>
      </w:r>
      <w:r w:rsidRPr="00627ED1">
        <w:rPr>
          <w:highlight w:val="yellow"/>
        </w:rPr>
        <w:t>ʿIr</w:t>
      </w:r>
      <w:r w:rsidR="00C57E99" w:rsidRPr="000C7039">
        <w:rPr>
          <w:highlight w:val="yellow"/>
        </w:rPr>
        <w:t>á</w:t>
      </w:r>
      <w:r w:rsidRPr="00627ED1">
        <w:rPr>
          <w:highlight w:val="yellow"/>
        </w:rPr>
        <w:t>q</w:t>
      </w:r>
      <w:r w:rsidRPr="00627ED1">
        <w:t xml:space="preserve"> grew worse. Encouraged by </w:t>
      </w:r>
      <w:r w:rsidRPr="00627ED1">
        <w:rPr>
          <w:highlight w:val="yellow"/>
        </w:rPr>
        <w:t>Siyyid Mu</w:t>
      </w:r>
      <w:r w:rsidR="00C57E99" w:rsidRPr="000C7039">
        <w:rPr>
          <w:highlight w:val="yellow"/>
        </w:rPr>
        <w:t>ḥ</w:t>
      </w:r>
      <w:r w:rsidRPr="00627ED1">
        <w:rPr>
          <w:highlight w:val="yellow"/>
        </w:rPr>
        <w:t>ammad</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made the preposterous claim of being the successor of the </w:t>
      </w:r>
      <w:r w:rsidRPr="00627ED1">
        <w:rPr>
          <w:highlight w:val="yellow"/>
        </w:rPr>
        <w:t>B</w:t>
      </w:r>
      <w:r w:rsidR="00C57E99" w:rsidRPr="000C7039">
        <w:rPr>
          <w:highlight w:val="yellow"/>
        </w:rPr>
        <w:t>á</w:t>
      </w:r>
      <w:r w:rsidRPr="00627ED1">
        <w:rPr>
          <w:highlight w:val="yellow"/>
        </w:rPr>
        <w:t>b</w:t>
      </w:r>
      <w:r w:rsidRPr="00627ED1">
        <w:t xml:space="preserve"> </w:t>
      </w:r>
      <w:r w:rsidR="00C57E99">
        <w:t>--</w:t>
      </w:r>
      <w:r w:rsidRPr="00627ED1">
        <w:t xml:space="preserve"> a position never contemplated by Him. Indeed, He categorically states in the </w:t>
      </w:r>
      <w:r w:rsidR="00C57E99" w:rsidRPr="00D73808">
        <w:rPr>
          <w:rStyle w:val="structurevisible"/>
        </w:rPr>
        <w:t>&lt;</w:t>
      </w:r>
      <w:r w:rsidR="00C57E99" w:rsidRPr="00D73808">
        <w:rPr>
          <w:rStyle w:val="structure"/>
        </w:rPr>
        <w:t>title Bab_%</w:t>
      </w:r>
      <w:r w:rsidR="00C57E99" w:rsidRPr="00D73808">
        <w:rPr>
          <w:rStyle w:val="structurevisible"/>
        </w:rPr>
        <w:t>&gt;</w:t>
      </w:r>
      <w:r w:rsidRPr="00627ED1">
        <w:rPr>
          <w:rStyle w:val="BookTitle"/>
        </w:rPr>
        <w:t xml:space="preserve">Persian </w:t>
      </w:r>
      <w:r w:rsidRPr="00627ED1">
        <w:rPr>
          <w:rStyle w:val="BookTitle"/>
          <w:highlight w:val="yellow"/>
        </w:rPr>
        <w:t>Bay</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rPr>
          <w:rStyle w:val="FootnoteReference"/>
        </w:rPr>
        <w:footnoteReference w:id="171"/>
      </w:r>
      <w:r w:rsidRPr="00627ED1">
        <w:t xml:space="preserve"> that He appoints no successor to Himself. As a result of such harmful propaganda and acts of treachery and deceit, which kindled dissension among the believers, </w:t>
      </w:r>
      <w:r w:rsidR="00C57E99" w:rsidRPr="00FA2E21">
        <w:rPr>
          <w:rStyle w:val="structurevisible"/>
        </w:rPr>
        <w:t>&lt;</w:t>
      </w:r>
      <w:r w:rsidR="00C57E99" w:rsidRPr="00FA2E21">
        <w:rPr>
          <w:rStyle w:val="structure"/>
        </w:rPr>
        <w:t>cit Nabil_%►%_%_%►%_%_%—en_%—%_%</w:t>
      </w:r>
      <w:r w:rsidR="00C57E99" w:rsidRPr="00FA2E21">
        <w:rPr>
          <w:rStyle w:val="structurevisible"/>
        </w:rPr>
        <w:t>&gt;</w:t>
      </w:r>
      <w:r w:rsidRPr="00627ED1">
        <w:rPr>
          <w:rStyle w:val="quoteknownauthor"/>
        </w:rPr>
        <w:t>»the fire of the Cause of God«</w:t>
      </w:r>
      <w:r w:rsidR="00C57E99" w:rsidRPr="00FA2E21">
        <w:rPr>
          <w:rStyle w:val="structurevisible"/>
        </w:rPr>
        <w:t>&lt;/&gt;</w:t>
      </w:r>
      <w:r w:rsidRPr="00627ED1">
        <w:t xml:space="preserve">, as testified by </w:t>
      </w:r>
      <w:r w:rsidRPr="00627ED1">
        <w:rPr>
          <w:highlight w:val="yellow"/>
        </w:rPr>
        <w:t>Nab</w:t>
      </w:r>
      <w:r w:rsidR="00C57E99" w:rsidRPr="000C7039">
        <w:rPr>
          <w:highlight w:val="yellow"/>
        </w:rPr>
        <w:t>í</w:t>
      </w:r>
      <w:r w:rsidRPr="00627ED1">
        <w:rPr>
          <w:highlight w:val="yellow"/>
        </w:rPr>
        <w:t>l</w:t>
      </w:r>
      <w:r w:rsidRPr="00627ED1">
        <w:t xml:space="preserve">, </w:t>
      </w:r>
      <w:r w:rsidR="00C57E99" w:rsidRPr="00FA2E21">
        <w:rPr>
          <w:rStyle w:val="structurevisible"/>
        </w:rPr>
        <w:t>&lt;&gt;</w:t>
      </w:r>
      <w:r w:rsidRPr="00627ED1">
        <w:rPr>
          <w:rStyle w:val="quoteknownauthor"/>
        </w:rPr>
        <w:t>»had been well-nigh quenched in every place«</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w:t>
      </w:r>
      <w:r w:rsidRPr="00627ED1">
        <w:rPr>
          <w:rStyle w:val="FootnoteReference"/>
        </w:rPr>
        <w:footnoteReference w:id="172"/>
      </w:r>
    </w:p>
    <w:p w14:paraId="5CEAEC42"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20</w:t>
      </w:r>
      <w:r w:rsidRPr="00D80889">
        <w:rPr>
          <w:rStyle w:val="structure"/>
        </w:rPr>
        <w:t>—en_</w:t>
      </w:r>
      <w:r>
        <w:rPr>
          <w:rStyle w:val="structure"/>
        </w:rPr>
        <w:t>19920000</w:t>
      </w:r>
      <w:r w:rsidRPr="00D80889">
        <w:rPr>
          <w:rStyle w:val="structure"/>
        </w:rPr>
        <w:t>/</w:t>
      </w:r>
      <w:r w:rsidRPr="00D80889">
        <w:rPr>
          <w:rStyle w:val="structurevisible"/>
        </w:rPr>
        <w:t>&gt;</w:t>
      </w:r>
    </w:p>
    <w:p w14:paraId="3B767924" w14:textId="77777777" w:rsidR="00C57E99" w:rsidRDefault="00627ED1" w:rsidP="00C57E99">
      <w:pPr>
        <w:pStyle w:val="Bodycont"/>
      </w:pPr>
      <w:r w:rsidRPr="00627ED1">
        <w:t xml:space="preserve">It is important to recognise that every religion has had its beginnings characterized by the onrushing forces of divine Revelation vivifying the souls of men as in a spring season. But at the end of the Dispensation winter sets in and the spiritual energies die down. This process, in older Dispensations, lasted several centuries. For example, the springtime of Christianity, which lasted about three years during the Ministry of Jesus, was followed by the summer season a few centuries later when the Christian religion flourished. But with the advent of </w:t>
      </w:r>
      <w:r w:rsidRPr="00627ED1">
        <w:rPr>
          <w:highlight w:val="yellow"/>
        </w:rPr>
        <w:t>Mu</w:t>
      </w:r>
      <w:r w:rsidR="00C57E99" w:rsidRPr="000C7039">
        <w:rPr>
          <w:highlight w:val="yellow"/>
        </w:rPr>
        <w:t>ḥ</w:t>
      </w:r>
      <w:r w:rsidRPr="00627ED1">
        <w:rPr>
          <w:highlight w:val="yellow"/>
        </w:rPr>
        <w:t>ammad</w:t>
      </w:r>
      <w:r w:rsidRPr="00627ED1">
        <w:t>, it lost its vitality and spiritual</w:t>
      </w:r>
      <w:r w:rsidRPr="00627ED1">
        <w:rPr>
          <w:rStyle w:val="structurepagenumber"/>
        </w:rPr>
        <w:t xml:space="preserve"> &lt;page 69</w:t>
      </w:r>
      <w:r w:rsidR="00B777C2">
        <w:rPr>
          <w:rStyle w:val="structurepagenumber"/>
        </w:rPr>
        <w:t>/&gt;</w:t>
      </w:r>
      <w:r w:rsidR="00C57E99">
        <w:t xml:space="preserve"> </w:t>
      </w:r>
      <w:r w:rsidRPr="00627ED1">
        <w:t>potency. The advent of a new Dispensation brings about the close of the older one.</w:t>
      </w:r>
      <w:r w:rsidRPr="00627ED1">
        <w:rPr>
          <w:rStyle w:val="FootnoteReference"/>
        </w:rPr>
        <w:footnoteReference w:id="173"/>
      </w:r>
      <w:r w:rsidRPr="00627ED1">
        <w:t xml:space="preserve"> All past religions have gone through this cycle of spring, summer and winter, and the Dispensation of the </w:t>
      </w:r>
      <w:r w:rsidRPr="00627ED1">
        <w:rPr>
          <w:highlight w:val="yellow"/>
        </w:rPr>
        <w:t>B</w:t>
      </w:r>
      <w:r w:rsidR="00C57E99" w:rsidRPr="000C7039">
        <w:rPr>
          <w:highlight w:val="yellow"/>
        </w:rPr>
        <w:t>á</w:t>
      </w:r>
      <w:r w:rsidRPr="00627ED1">
        <w:rPr>
          <w:highlight w:val="yellow"/>
        </w:rPr>
        <w:t>b</w:t>
      </w:r>
      <w:r w:rsidRPr="00627ED1">
        <w:t xml:space="preserve"> is no exception. The only difference is that whereas this cycle in older religions lasted several centuries, in the case of the </w:t>
      </w:r>
      <w:r w:rsidRPr="00627ED1">
        <w:rPr>
          <w:highlight w:val="yellow"/>
        </w:rPr>
        <w:t>B</w:t>
      </w:r>
      <w:r w:rsidR="00C57E99" w:rsidRPr="000C7039">
        <w:rPr>
          <w:highlight w:val="yellow"/>
        </w:rPr>
        <w:t>á</w:t>
      </w:r>
      <w:r w:rsidRPr="00627ED1">
        <w:rPr>
          <w:highlight w:val="yellow"/>
        </w:rPr>
        <w:t>b’s</w:t>
      </w:r>
      <w:r w:rsidRPr="00627ED1">
        <w:t xml:space="preserve"> it took only a decade for the spiritual winter to set in. </w:t>
      </w:r>
      <w:r w:rsidRPr="00627ED1">
        <w:rPr>
          <w:highlight w:val="cyan"/>
        </w:rPr>
        <w:t>Shoghi Effendi</w:t>
      </w:r>
      <w:r w:rsidRPr="00627ED1">
        <w:t xml:space="preserve"> describes eloquently the rise and fall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religion:</w:t>
      </w:r>
    </w:p>
    <w:p w14:paraId="4B1239C3"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21</w:t>
      </w:r>
      <w:r w:rsidRPr="00D80889">
        <w:rPr>
          <w:rStyle w:val="structure"/>
        </w:rPr>
        <w:t>—en_</w:t>
      </w:r>
      <w:r>
        <w:rPr>
          <w:rStyle w:val="structure"/>
        </w:rPr>
        <w:t>19920000</w:t>
      </w:r>
      <w:r w:rsidRPr="00D80889">
        <w:rPr>
          <w:rStyle w:val="structure"/>
        </w:rPr>
        <w:t>/</w:t>
      </w:r>
      <w:r w:rsidRPr="00D80889">
        <w:rPr>
          <w:rStyle w:val="structurevisible"/>
        </w:rPr>
        <w:t>&gt;</w:t>
      </w:r>
    </w:p>
    <w:p w14:paraId="153EC5F5" w14:textId="77777777" w:rsidR="00C57E99" w:rsidRDefault="00C57E99" w:rsidP="00A12F00">
      <w:pPr>
        <w:pStyle w:val="Quote1st"/>
      </w:pPr>
      <w:r w:rsidRPr="00DA7851">
        <w:rPr>
          <w:rStyle w:val="structurevisible"/>
        </w:rPr>
        <w:t>&lt;</w:t>
      </w:r>
      <w:r w:rsidRPr="00DA7851">
        <w:rPr>
          <w:rStyle w:val="structure"/>
        </w:rPr>
        <w:t>cit Sho_%►%_%_%►%_%_%—en_%—%_%</w:t>
      </w:r>
      <w:r w:rsidRPr="00DA7851">
        <w:rPr>
          <w:rStyle w:val="structurevisible"/>
        </w:rPr>
        <w:t>&gt;</w:t>
      </w:r>
      <w:r w:rsidR="00627ED1" w:rsidRPr="00627ED1">
        <w:rPr>
          <w:rStyle w:val="quotebahaiscripture"/>
        </w:rPr>
        <w:t xml:space="preserve">»In sheer dramatic power, in the rapidity with which events of momentous importance succeeded each other, in the holocaust which baptized its birth, in the miraculous circumstances attending the martyrdom of the One Who had ushered it in, in the potentialities with which it had been from the outset so thoroughly impregnated, in the forces to which it eventually gave birth, this nine-year period may well rank as unique in the whole range of man’s religious experience. We behold, as we survey the episodes of this first act of a sublime drama, the figure of its Master Hero, the </w:t>
      </w:r>
      <w:r w:rsidR="00627ED1" w:rsidRPr="00627ED1">
        <w:rPr>
          <w:rStyle w:val="quotebahaiscripture"/>
          <w:highlight w:val="yellow"/>
        </w:rPr>
        <w:t>Báb</w:t>
      </w:r>
      <w:r w:rsidR="00627ED1" w:rsidRPr="00627ED1">
        <w:rPr>
          <w:rStyle w:val="quotebahaiscripture"/>
        </w:rPr>
        <w:t xml:space="preserve">, arise meteor-like above the horizon of </w:t>
      </w:r>
      <w:r w:rsidR="00DC6AA6" w:rsidRPr="00230826">
        <w:rPr>
          <w:rStyle w:val="quotebahaiscripture"/>
          <w:rFonts w:hint="eastAsia"/>
          <w:highlight w:val="yellow"/>
        </w:rPr>
        <w:t></w:t>
      </w:r>
      <w:r w:rsidR="00627ED1" w:rsidRPr="00627ED1">
        <w:rPr>
          <w:rStyle w:val="quotebahaiscripture"/>
          <w:rFonts w:hint="eastAsia"/>
          <w:highlight w:val="yellow"/>
        </w:rPr>
        <w:t>í</w:t>
      </w:r>
      <w:r w:rsidR="00627ED1" w:rsidRPr="00627ED1">
        <w:rPr>
          <w:rStyle w:val="quotebahaiscripture"/>
          <w:highlight w:val="yellow"/>
        </w:rPr>
        <w:t>ráz</w:t>
      </w:r>
      <w:r w:rsidR="00627ED1" w:rsidRPr="00627ED1">
        <w:rPr>
          <w:rStyle w:val="quotebahaiscripture"/>
        </w:rPr>
        <w:t>, traverse the sombre sky of Persia, from south to north, decline with tragic swiftness, and perish in a blaze of glory. We see His satellites, a galaxy of God-intoxicated heroes, mount above that same horizon, irradiate that same incandescent light, burn themselves out with that self-same swiftness, and impart in their turn an added impetus to the steadily gathering momentum of God’s nascent Faith.«</w:t>
      </w:r>
      <w:r w:rsidRPr="00DA7851">
        <w:rPr>
          <w:rStyle w:val="structurevisible"/>
        </w:rPr>
        <w:t>&lt;/</w:t>
      </w:r>
      <w:r w:rsidRPr="00DA7851">
        <w:rPr>
          <w:rStyle w:val="structure"/>
        </w:rPr>
        <w:t>cit</w:t>
      </w:r>
      <w:r w:rsidRPr="00DA7851">
        <w:rPr>
          <w:rStyle w:val="structurevisible"/>
        </w:rPr>
        <w:t>&gt;</w:t>
      </w:r>
      <w:r w:rsidR="00627ED1" w:rsidRPr="00627ED1">
        <w:t xml:space="preserve"> </w:t>
      </w:r>
      <w:r w:rsidR="00627ED1" w:rsidRPr="00627ED1">
        <w:rPr>
          <w:rStyle w:val="FootnoteReference"/>
        </w:rPr>
        <w:footnoteReference w:id="174"/>
      </w:r>
    </w:p>
    <w:p w14:paraId="243D12DC"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22</w:t>
      </w:r>
      <w:r w:rsidRPr="00D80889">
        <w:rPr>
          <w:rStyle w:val="structure"/>
        </w:rPr>
        <w:t>—en_</w:t>
      </w:r>
      <w:r>
        <w:rPr>
          <w:rStyle w:val="structure"/>
        </w:rPr>
        <w:t>19920000</w:t>
      </w:r>
      <w:r w:rsidRPr="00D80889">
        <w:rPr>
          <w:rStyle w:val="structure"/>
        </w:rPr>
        <w:t>/</w:t>
      </w:r>
      <w:r w:rsidRPr="00D80889">
        <w:rPr>
          <w:rStyle w:val="structurevisible"/>
        </w:rPr>
        <w:t>&gt;</w:t>
      </w:r>
    </w:p>
    <w:p w14:paraId="56094701" w14:textId="77777777" w:rsidR="00C57E99" w:rsidRDefault="00627ED1" w:rsidP="00C57E99">
      <w:pPr>
        <w:pStyle w:val="Bodyafterquote"/>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some Tablets revealed in that period, foreshadows the appearance of severe tests and trials as a result of the machinations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w:t>
      </w:r>
      <w:r w:rsidRPr="00627ED1">
        <w:rPr>
          <w:highlight w:val="yellow"/>
        </w:rPr>
        <w:t>Siyyid Mu</w:t>
      </w:r>
      <w:r w:rsidR="00C57E99" w:rsidRPr="000C7039">
        <w:rPr>
          <w:highlight w:val="yellow"/>
        </w:rPr>
        <w:t>ḥ</w:t>
      </w:r>
      <w:r w:rsidRPr="00627ED1">
        <w:rPr>
          <w:highlight w:val="yellow"/>
        </w:rPr>
        <w:t>ammad</w:t>
      </w:r>
      <w:r w:rsidRPr="00627ED1">
        <w:t>. In one Tablet He utters these words of warning:</w:t>
      </w:r>
    </w:p>
    <w:p w14:paraId="3CF5DD5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23</w:t>
      </w:r>
      <w:r w:rsidRPr="00D80889">
        <w:rPr>
          <w:rStyle w:val="structure"/>
        </w:rPr>
        <w:t>—en_</w:t>
      </w:r>
      <w:r>
        <w:rPr>
          <w:rStyle w:val="structure"/>
        </w:rPr>
        <w:t>19920000</w:t>
      </w:r>
      <w:r w:rsidRPr="00D80889">
        <w:rPr>
          <w:rStyle w:val="structure"/>
        </w:rPr>
        <w:t>/</w:t>
      </w:r>
      <w:r w:rsidRPr="00D80889">
        <w:rPr>
          <w:rStyle w:val="structurevisible"/>
        </w:rPr>
        <w:t>&gt;</w:t>
      </w:r>
    </w:p>
    <w:p w14:paraId="3F38FC44" w14:textId="77777777" w:rsidR="00C57E99" w:rsidRDefault="00C57E99" w:rsidP="00C57E99">
      <w:pPr>
        <w:pStyle w:val="Quote1st"/>
      </w:pPr>
      <w:r w:rsidRPr="00DA7851">
        <w:rPr>
          <w:rStyle w:val="structurevisible"/>
        </w:rPr>
        <w:lastRenderedPageBreak/>
        <w:t>&lt;</w:t>
      </w:r>
      <w:r w:rsidRPr="00DA7851">
        <w:rPr>
          <w:rStyle w:val="structure"/>
        </w:rPr>
        <w:t>cit Bah_%►%_%_%►%_%_%—en_%—%_%</w:t>
      </w:r>
      <w:r w:rsidRPr="00DA7851">
        <w:rPr>
          <w:rStyle w:val="structurevisible"/>
        </w:rPr>
        <w:t>&gt;</w:t>
      </w:r>
      <w:r w:rsidR="00627ED1" w:rsidRPr="00627ED1">
        <w:rPr>
          <w:rStyle w:val="quotebahaiscripture"/>
        </w:rPr>
        <w:t>»The days of tests are now come. Oceans of dissension and tribulation are surging, and the Banners of Doubt are, in every nook and corner, occupied in stirring up mischief and in leading men to perdition...«</w:t>
      </w:r>
      <w:r w:rsidRPr="00DA7851">
        <w:rPr>
          <w:rStyle w:val="structurevisible"/>
        </w:rPr>
        <w:t>&lt;/</w:t>
      </w:r>
      <w:r w:rsidRPr="00DA7851">
        <w:rPr>
          <w:rStyle w:val="structure"/>
        </w:rPr>
        <w:t>cit</w:t>
      </w:r>
      <w:r w:rsidRPr="00DA7851">
        <w:rPr>
          <w:rStyle w:val="structurevisible"/>
        </w:rPr>
        <w:t>&gt;</w:t>
      </w:r>
      <w:r w:rsidR="00627ED1" w:rsidRPr="00627ED1">
        <w:t xml:space="preserve"> </w:t>
      </w:r>
      <w:r w:rsidR="00627ED1" w:rsidRPr="00627ED1">
        <w:rPr>
          <w:rStyle w:val="FootnoteReference"/>
        </w:rPr>
        <w:footnoteReference w:id="175"/>
      </w:r>
    </w:p>
    <w:p w14:paraId="0832963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24</w:t>
      </w:r>
      <w:r w:rsidRPr="00D80889">
        <w:rPr>
          <w:rStyle w:val="structure"/>
        </w:rPr>
        <w:t>—en_</w:t>
      </w:r>
      <w:r>
        <w:rPr>
          <w:rStyle w:val="structure"/>
        </w:rPr>
        <w:t>19920000</w:t>
      </w:r>
      <w:r w:rsidRPr="00D80889">
        <w:rPr>
          <w:rStyle w:val="structure"/>
        </w:rPr>
        <w:t>/</w:t>
      </w:r>
      <w:r w:rsidRPr="00D80889">
        <w:rPr>
          <w:rStyle w:val="structurevisible"/>
        </w:rPr>
        <w:t>&gt;</w:t>
      </w:r>
    </w:p>
    <w:p w14:paraId="17BAA4B0" w14:textId="77777777" w:rsidR="00C57E99" w:rsidRDefault="00627ED1" w:rsidP="00C57E99">
      <w:pPr>
        <w:pStyle w:val="Bodyafterquote"/>
      </w:pPr>
      <w:r w:rsidRPr="00627ED1">
        <w:t xml:space="preserve">In the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rPr>
        <w:t xml:space="preserve">Tablet of </w:t>
      </w:r>
      <w:r w:rsidRPr="00627ED1">
        <w:rPr>
          <w:rStyle w:val="BookTitle"/>
          <w:highlight w:val="yellow"/>
        </w:rPr>
        <w:t>Qullu’</w:t>
      </w:r>
      <w:r w:rsidR="00C57E99" w:rsidRPr="00847033">
        <w:rPr>
          <w:rStyle w:val="BookTitle"/>
          <w:highlight w:val="yellow"/>
        </w:rPr>
        <w:t>ṭ</w:t>
      </w:r>
      <w:r w:rsidRPr="00627ED1">
        <w:rPr>
          <w:rStyle w:val="BookTitle"/>
          <w:highlight w:val="yellow"/>
        </w:rPr>
        <w:t>-</w:t>
      </w:r>
      <w:r w:rsidR="00C57E99" w:rsidRPr="00847033">
        <w:rPr>
          <w:rStyle w:val="BookTitle"/>
          <w:highlight w:val="yellow"/>
        </w:rPr>
        <w:t>Ṭ</w:t>
      </w:r>
      <w:r w:rsidRPr="00627ED1">
        <w:rPr>
          <w:rStyle w:val="BookTitle"/>
          <w:highlight w:val="yellow"/>
        </w:rPr>
        <w:t>a</w:t>
      </w:r>
      <w:r w:rsidR="00C57E99" w:rsidRPr="00847033">
        <w:rPr>
          <w:rStyle w:val="BookTitle"/>
          <w:highlight w:val="yellow"/>
        </w:rPr>
        <w:t>ʿá</w:t>
      </w:r>
      <w:r w:rsidRPr="00627ED1">
        <w:rPr>
          <w:rStyle w:val="BookTitle"/>
          <w:highlight w:val="yellow"/>
        </w:rPr>
        <w:t>m</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alludes to His intention to depart from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w:t>
      </w:r>
      <w:r w:rsidRPr="00627ED1">
        <w:rPr>
          <w:rStyle w:val="FootnoteReference"/>
        </w:rPr>
        <w:footnoteReference w:id="176"/>
      </w:r>
      <w:r w:rsidRPr="00627ED1">
        <w:t xml:space="preserve"> this He did when tests and tribulations reached a climax. Without informing anyone, including the members of His family, He left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for the mountains of </w:t>
      </w:r>
      <w:r w:rsidRPr="00627ED1">
        <w:rPr>
          <w:highlight w:val="yellow"/>
        </w:rPr>
        <w:t>Kurdist</w:t>
      </w:r>
      <w:r w:rsidR="00C57E99" w:rsidRPr="000C7039">
        <w:rPr>
          <w:highlight w:val="yellow"/>
        </w:rPr>
        <w:t>á</w:t>
      </w:r>
      <w:r w:rsidRPr="00627ED1">
        <w:rPr>
          <w:highlight w:val="yellow"/>
        </w:rPr>
        <w:t>n</w:t>
      </w:r>
      <w:r w:rsidRPr="00627ED1">
        <w:t>. This was in April 1854.</w:t>
      </w:r>
      <w:r w:rsidRPr="00627ED1">
        <w:rPr>
          <w:rStyle w:val="FootnoteReference"/>
        </w:rPr>
        <w:footnoteReference w:id="177"/>
      </w:r>
      <w:r w:rsidRPr="00627ED1">
        <w:t xml:space="preserve"> In the </w:t>
      </w:r>
      <w:r w:rsidR="00C57E99" w:rsidRPr="00D73808">
        <w:rPr>
          <w:rStyle w:val="structurevisible"/>
        </w:rPr>
        <w:t>&lt;</w:t>
      </w:r>
      <w:r w:rsidR="00C57E99" w:rsidRPr="00D73808">
        <w:rPr>
          <w:rStyle w:val="structure"/>
        </w:rPr>
        <w:t>title Bah_%</w:t>
      </w:r>
      <w:r w:rsidR="00C57E99" w:rsidRPr="00D7380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He writes these thought-provoking words:</w:t>
      </w:r>
    </w:p>
    <w:p w14:paraId="6E4CB772"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25</w:t>
      </w:r>
      <w:r w:rsidRPr="00D80889">
        <w:rPr>
          <w:rStyle w:val="structure"/>
        </w:rPr>
        <w:t>—en_</w:t>
      </w:r>
      <w:r>
        <w:rPr>
          <w:rStyle w:val="structure"/>
        </w:rPr>
        <w:t>19920000</w:t>
      </w:r>
      <w:r w:rsidRPr="00D80889">
        <w:rPr>
          <w:rStyle w:val="structure"/>
        </w:rPr>
        <w:t>/</w:t>
      </w:r>
      <w:r w:rsidRPr="00D80889">
        <w:rPr>
          <w:rStyle w:val="structurevisible"/>
        </w:rPr>
        <w:t>&gt;</w:t>
      </w:r>
    </w:p>
    <w:p w14:paraId="10268382" w14:textId="77777777" w:rsidR="00C57E99" w:rsidRDefault="00C57E99" w:rsidP="00C57E99">
      <w:pPr>
        <w:pStyle w:val="Quote1st"/>
      </w:pPr>
      <w:r w:rsidRPr="00DA7851">
        <w:rPr>
          <w:rStyle w:val="structurevisible"/>
        </w:rPr>
        <w:t>&lt;</w:t>
      </w:r>
      <w:r w:rsidRPr="00DA7851">
        <w:rPr>
          <w:rStyle w:val="structure"/>
        </w:rPr>
        <w:t>cit Bah_%►%_%_%►%_%_%—en_%—%_%</w:t>
      </w:r>
      <w:r w:rsidRPr="00DA7851">
        <w:rPr>
          <w:rStyle w:val="structurevisible"/>
        </w:rPr>
        <w:t>&gt;</w:t>
      </w:r>
      <w:r w:rsidR="00627ED1" w:rsidRPr="00627ED1">
        <w:rPr>
          <w:rStyle w:val="quotebahaiscripture"/>
        </w:rPr>
        <w:t>»In the early days of Our arrival in this land, when We discerned the signs of impending events, We decided, ere they happened, to retire... By the righteousness of God! Our withdrawal contemplated no return, and Our separation hoped for no reunion. The one object of Our retirement was to avoid becoming a subject of discord among the faithful, a source of disturbance unto Our companions, the means of injury to any soul, or</w:t>
      </w:r>
      <w:r w:rsidR="00627ED1" w:rsidRPr="00627ED1">
        <w:rPr>
          <w:rStyle w:val="structurepagenumber"/>
        </w:rPr>
        <w:t xml:space="preserve"> &lt;page 70</w:t>
      </w:r>
      <w:r w:rsidR="00B777C2">
        <w:rPr>
          <w:rStyle w:val="structurepagenumber"/>
        </w:rPr>
        <w:t>/&gt;</w:t>
      </w:r>
      <w:r w:rsidR="00627ED1" w:rsidRPr="00627ED1">
        <w:rPr>
          <w:rStyle w:val="quotebahaiscripture"/>
        </w:rPr>
        <w:t xml:space="preserve"> the cause of sorrow to any heart. Beyond these, We cherished no other intention, and apart from them, We had no end in view.«</w:t>
      </w:r>
      <w:r w:rsidRPr="00DA7851">
        <w:rPr>
          <w:rStyle w:val="structurevisible"/>
        </w:rPr>
        <w:t>&lt;/</w:t>
      </w:r>
      <w:r w:rsidRPr="00DA7851">
        <w:rPr>
          <w:rStyle w:val="structure"/>
        </w:rPr>
        <w:t>cit</w:t>
      </w:r>
      <w:r w:rsidRPr="00DA7851">
        <w:rPr>
          <w:rStyle w:val="structurevisible"/>
        </w:rPr>
        <w:t>&gt;</w:t>
      </w:r>
      <w:r w:rsidR="00627ED1" w:rsidRPr="00627ED1">
        <w:t xml:space="preserve"> </w:t>
      </w:r>
      <w:r w:rsidR="00627ED1" w:rsidRPr="00627ED1">
        <w:rPr>
          <w:rStyle w:val="FootnoteReference"/>
        </w:rPr>
        <w:footnoteReference w:id="178"/>
      </w:r>
    </w:p>
    <w:p w14:paraId="308FC5B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26</w:t>
      </w:r>
      <w:r w:rsidRPr="00D80889">
        <w:rPr>
          <w:rStyle w:val="structure"/>
        </w:rPr>
        <w:t>—en_</w:t>
      </w:r>
      <w:r>
        <w:rPr>
          <w:rStyle w:val="structure"/>
        </w:rPr>
        <w:t>19920000</w:t>
      </w:r>
      <w:r w:rsidRPr="00D80889">
        <w:rPr>
          <w:rStyle w:val="structure"/>
        </w:rPr>
        <w:t>/</w:t>
      </w:r>
      <w:r w:rsidRPr="00D80889">
        <w:rPr>
          <w:rStyle w:val="structurevisible"/>
        </w:rPr>
        <w:t>&gt;</w:t>
      </w:r>
    </w:p>
    <w:p w14:paraId="16A05C11" w14:textId="77777777" w:rsidR="00C57E99" w:rsidRDefault="00627ED1" w:rsidP="00C57E99">
      <w:pPr>
        <w:pStyle w:val="Bodyafterquote"/>
      </w:pPr>
      <w:r w:rsidRPr="00627ED1">
        <w:t xml:space="preserve">The absence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about two years resulted in the swift decline and near extinction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Under the leadership of </w:t>
      </w:r>
      <w:r w:rsidRPr="00627ED1">
        <w:rPr>
          <w:highlight w:val="yellow"/>
        </w:rPr>
        <w:t>Siyyid Mu</w:t>
      </w:r>
      <w:r w:rsidR="00C57E99" w:rsidRPr="000C7039">
        <w:rPr>
          <w:highlight w:val="yellow"/>
        </w:rPr>
        <w:t>ḥ</w:t>
      </w:r>
      <w:r w:rsidRPr="00627ED1">
        <w:rPr>
          <w:highlight w:val="yellow"/>
        </w:rPr>
        <w:t>ammad</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it had degenerated completely. Unlike the glorious days of a decade earlier, when its heroes and martyrs had demonstrated the vitality of their faith and the purity of their motives, the so-called followers of the </w:t>
      </w:r>
      <w:r w:rsidRPr="00627ED1">
        <w:rPr>
          <w:highlight w:val="yellow"/>
        </w:rPr>
        <w:t>B</w:t>
      </w:r>
      <w:r w:rsidR="00C57E99" w:rsidRPr="000C7039">
        <w:rPr>
          <w:highlight w:val="yellow"/>
        </w:rPr>
        <w:t>á</w:t>
      </w:r>
      <w:r w:rsidRPr="00627ED1">
        <w:rPr>
          <w:highlight w:val="yellow"/>
        </w:rPr>
        <w:t>b</w:t>
      </w:r>
      <w:r w:rsidRPr="00627ED1">
        <w:t xml:space="preserve"> in </w:t>
      </w:r>
      <w:r w:rsidRPr="00627ED1">
        <w:rPr>
          <w:highlight w:val="yellow"/>
        </w:rPr>
        <w:t>ʿIr</w:t>
      </w:r>
      <w:r w:rsidR="00C57E99" w:rsidRPr="000C7039">
        <w:rPr>
          <w:highlight w:val="yellow"/>
        </w:rPr>
        <w:t>á</w:t>
      </w:r>
      <w:r w:rsidRPr="00627ED1">
        <w:rPr>
          <w:highlight w:val="yellow"/>
        </w:rPr>
        <w:t>q</w:t>
      </w:r>
      <w:r w:rsidRPr="00627ED1">
        <w:t xml:space="preserve">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retirement had sunk to the lowest depths of degradation and perversity. They were known to be in the forefront for thievery, highway robbery and murder for hire.</w:t>
      </w:r>
    </w:p>
    <w:p w14:paraId="20F8AB3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27</w:t>
      </w:r>
      <w:r w:rsidRPr="00D80889">
        <w:rPr>
          <w:rStyle w:val="structure"/>
        </w:rPr>
        <w:t>—en_</w:t>
      </w:r>
      <w:r>
        <w:rPr>
          <w:rStyle w:val="structure"/>
        </w:rPr>
        <w:t>19920000</w:t>
      </w:r>
      <w:r w:rsidRPr="00D80889">
        <w:rPr>
          <w:rStyle w:val="structure"/>
        </w:rPr>
        <w:t>/</w:t>
      </w:r>
      <w:r w:rsidRPr="00D80889">
        <w:rPr>
          <w:rStyle w:val="structurevisible"/>
        </w:rPr>
        <w:t>&gt;</w:t>
      </w:r>
    </w:p>
    <w:p w14:paraId="7ECCB81D"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disguised as a shopkeeper and sometimes hidden in a house, emboldened by the absence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directed by </w:t>
      </w:r>
      <w:r w:rsidRPr="00627ED1">
        <w:rPr>
          <w:highlight w:val="yellow"/>
        </w:rPr>
        <w:t>Siyyid Mu</w:t>
      </w:r>
      <w:r w:rsidR="00C57E99" w:rsidRPr="000C7039">
        <w:rPr>
          <w:highlight w:val="yellow"/>
        </w:rPr>
        <w:t>ḥ</w:t>
      </w:r>
      <w:r w:rsidRPr="00627ED1">
        <w:rPr>
          <w:highlight w:val="yellow"/>
        </w:rPr>
        <w:t>ammad</w:t>
      </w:r>
      <w:r w:rsidRPr="00627ED1">
        <w:t xml:space="preserve">, embarked upon some of his cowardly activities, both within and outside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As we shall see later, the atrocities which were committed in his name and on his orders constitute some of the most shameful events in the history of the Faith, events which helped to bring about the near extinction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religion.</w:t>
      </w:r>
    </w:p>
    <w:p w14:paraId="0EC022A7"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28</w:t>
      </w:r>
      <w:r w:rsidRPr="00D80889">
        <w:rPr>
          <w:rStyle w:val="structure"/>
        </w:rPr>
        <w:t>—en_</w:t>
      </w:r>
      <w:r>
        <w:rPr>
          <w:rStyle w:val="structure"/>
        </w:rPr>
        <w:t>19920000</w:t>
      </w:r>
      <w:r w:rsidRPr="00D80889">
        <w:rPr>
          <w:rStyle w:val="structure"/>
        </w:rPr>
        <w:t>/</w:t>
      </w:r>
      <w:r w:rsidRPr="00D80889">
        <w:rPr>
          <w:rStyle w:val="structurevisible"/>
        </w:rPr>
        <w:t>&gt;</w:t>
      </w:r>
    </w:p>
    <w:p w14:paraId="7BFE2CB8" w14:textId="77777777" w:rsidR="00C57E99" w:rsidRDefault="00627ED1" w:rsidP="00C57E99">
      <w:pPr>
        <w:pStyle w:val="Bodycont"/>
      </w:pPr>
      <w:r w:rsidRPr="00627ED1">
        <w:t xml:space="preserve">It must be noted that in order to preserve the integrity of the Faith,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several years neither questioned the validity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appointment as the leader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nor announced the nullification of his leadership to that community. Indeed, when He departed for the mountains of </w:t>
      </w:r>
      <w:r w:rsidRPr="00627ED1">
        <w:rPr>
          <w:highlight w:val="yellow"/>
        </w:rPr>
        <w:t>Kurdist</w:t>
      </w:r>
      <w:r w:rsidR="00C57E99" w:rsidRPr="000C7039">
        <w:rPr>
          <w:highlight w:val="yellow"/>
        </w:rPr>
        <w:t>á</w:t>
      </w:r>
      <w:r w:rsidRPr="00627ED1">
        <w:rPr>
          <w:highlight w:val="yellow"/>
        </w:rPr>
        <w:t>n</w:t>
      </w:r>
      <w:r w:rsidRPr="00627ED1">
        <w:t xml:space="preserve">, He directed the members of His own family to treat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with consideration and to obey him. The following account by the Greatest Holy Leaf, depicting the hardships and difficulties suffered by the Holy Family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absence, throws light on their relationship with this unfaithful brother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reveals some of his reprehensible conduct.</w:t>
      </w:r>
    </w:p>
    <w:p w14:paraId="610676B1"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29</w:t>
      </w:r>
      <w:r w:rsidRPr="00D80889">
        <w:rPr>
          <w:rStyle w:val="structure"/>
        </w:rPr>
        <w:t>—en_</w:t>
      </w:r>
      <w:r>
        <w:rPr>
          <w:rStyle w:val="structure"/>
        </w:rPr>
        <w:t>19920000</w:t>
      </w:r>
      <w:r w:rsidRPr="00D80889">
        <w:rPr>
          <w:rStyle w:val="structure"/>
        </w:rPr>
        <w:t>/</w:t>
      </w:r>
      <w:r w:rsidRPr="00D80889">
        <w:rPr>
          <w:rStyle w:val="structurevisible"/>
        </w:rPr>
        <w:t>&gt;</w:t>
      </w:r>
    </w:p>
    <w:p w14:paraId="50045B36" w14:textId="77777777" w:rsidR="00C57E99" w:rsidRPr="00BD3C1F" w:rsidRDefault="00C57E99" w:rsidP="00C57E99">
      <w:pPr>
        <w:pStyle w:val="Quote1st"/>
        <w:rPr>
          <w:rStyle w:val="quoteknownauthorreported"/>
        </w:rPr>
      </w:pPr>
      <w:r w:rsidRPr="00EA54A6">
        <w:rPr>
          <w:rStyle w:val="structurevisible"/>
        </w:rPr>
        <w:t>&lt;</w:t>
      </w:r>
      <w:r w:rsidRPr="00EA54A6">
        <w:rPr>
          <w:rStyle w:val="structure"/>
        </w:rPr>
        <w:t>cit Bahiyyih_%►%_%_%►%_%_%—en_%—%_%</w:t>
      </w:r>
      <w:r w:rsidRPr="00EA54A6">
        <w:rPr>
          <w:rStyle w:val="structurevisible"/>
        </w:rPr>
        <w:t>&gt;</w:t>
      </w:r>
      <w:r w:rsidR="00627ED1" w:rsidRPr="00627ED1">
        <w:rPr>
          <w:rStyle w:val="quoteknownauthorreported"/>
        </w:rPr>
        <w:t xml:space="preserve">»At length my father decided to leave </w:t>
      </w:r>
      <w:r w:rsidR="00627ED1" w:rsidRPr="00627ED1">
        <w:rPr>
          <w:rStyle w:val="quoteknownauthorreported"/>
          <w:highlight w:val="yellow"/>
        </w:rPr>
        <w:t>Ba</w:t>
      </w:r>
      <w:r w:rsidR="00116523">
        <w:rPr>
          <w:rStyle w:val="quoteknownauthorreported"/>
          <w:highlight w:val="yellow"/>
        </w:rPr>
        <w:t></w:t>
      </w:r>
      <w:r w:rsidR="00627ED1" w:rsidRPr="00627ED1">
        <w:rPr>
          <w:rStyle w:val="quoteknownauthorreported"/>
          <w:highlight w:val="yellow"/>
        </w:rPr>
        <w:t>dád</w:t>
      </w:r>
      <w:r w:rsidR="00627ED1" w:rsidRPr="00627ED1">
        <w:rPr>
          <w:rStyle w:val="quoteknownauthorreported"/>
        </w:rPr>
        <w:t xml:space="preserve"> for a time. During his absence, </w:t>
      </w:r>
      <w:r w:rsidR="00627ED1" w:rsidRPr="00627ED1">
        <w:rPr>
          <w:rStyle w:val="quoteknownauthorreported"/>
          <w:highlight w:val="yellow"/>
        </w:rPr>
        <w:t>Ṣubḥ-i-Azal</w:t>
      </w:r>
      <w:r w:rsidR="00627ED1" w:rsidRPr="00627ED1">
        <w:rPr>
          <w:rStyle w:val="FootnoteReference"/>
        </w:rPr>
        <w:footnoteReference w:id="179"/>
      </w:r>
      <w:r w:rsidR="00627ED1" w:rsidRPr="00627ED1">
        <w:rPr>
          <w:rStyle w:val="quoteknownauthorreported"/>
        </w:rPr>
        <w:t xml:space="preserve"> could convince himself whether or not the </w:t>
      </w:r>
      <w:r w:rsidR="00627ED1" w:rsidRPr="00627ED1">
        <w:rPr>
          <w:rStyle w:val="quoteknownauthorreported"/>
          <w:highlight w:val="yellow"/>
        </w:rPr>
        <w:t>Bábís</w:t>
      </w:r>
      <w:r w:rsidR="00627ED1" w:rsidRPr="00627ED1">
        <w:rPr>
          <w:rStyle w:val="quoteknownauthorreported"/>
        </w:rPr>
        <w:t xml:space="preserve"> desired to turn their faces to him as their leader, as he, in the petty conceit of a small mind and undisciplined nature, asserted, would, if given an opportunity, prove to be the case.</w:t>
      </w:r>
    </w:p>
    <w:p w14:paraId="522C0A92"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30</w:t>
      </w:r>
      <w:r>
        <w:rPr>
          <w:rStyle w:val="structure"/>
        </w:rPr>
        <w:t>—en_19920000/</w:t>
      </w:r>
      <w:r>
        <w:rPr>
          <w:rStyle w:val="structurevisible"/>
        </w:rPr>
        <w:t>&gt;</w:t>
      </w:r>
    </w:p>
    <w:p w14:paraId="7E9E68B7" w14:textId="77777777" w:rsidR="00C57E99" w:rsidRPr="00BD3C1F" w:rsidRDefault="00627ED1" w:rsidP="00C57E99">
      <w:pPr>
        <w:pStyle w:val="Quotecont"/>
        <w:rPr>
          <w:rStyle w:val="quoteknownauthorreported"/>
        </w:rPr>
      </w:pPr>
      <w:r w:rsidRPr="00627ED1">
        <w:rPr>
          <w:rStyle w:val="quoteknownauthorreported"/>
        </w:rPr>
        <w:t xml:space="preserve">Before my father left for his retreat into the wilderness, he commanded the friends to treat </w:t>
      </w:r>
      <w:r w:rsidRPr="00627ED1">
        <w:rPr>
          <w:rStyle w:val="quoteknownauthorreported"/>
          <w:highlight w:val="yellow"/>
        </w:rPr>
        <w:t>Ṣubḥ-i-Azal</w:t>
      </w:r>
      <w:r w:rsidRPr="00627ED1">
        <w:rPr>
          <w:rStyle w:val="quoteknownauthorreported"/>
        </w:rPr>
        <w:t xml:space="preserve"> with consideration. He offered him and his family the shelter and hospitality of our house.</w:t>
      </w:r>
    </w:p>
    <w:p w14:paraId="1E2420FB"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31</w:t>
      </w:r>
      <w:r>
        <w:rPr>
          <w:rStyle w:val="structure"/>
        </w:rPr>
        <w:t>—en_19920000/</w:t>
      </w:r>
      <w:r>
        <w:rPr>
          <w:rStyle w:val="structurevisible"/>
        </w:rPr>
        <w:t>&gt;</w:t>
      </w:r>
    </w:p>
    <w:p w14:paraId="6B11F142" w14:textId="77777777" w:rsidR="00C57E99" w:rsidRPr="00BD3C1F" w:rsidRDefault="00627ED1" w:rsidP="00C57E99">
      <w:pPr>
        <w:pStyle w:val="Quotecont"/>
        <w:rPr>
          <w:rStyle w:val="quoteknownauthorreported"/>
        </w:rPr>
      </w:pPr>
      <w:r w:rsidRPr="00627ED1">
        <w:rPr>
          <w:rStyle w:val="quoteknownauthorreported"/>
        </w:rPr>
        <w:t xml:space="preserve">He asked </w:t>
      </w:r>
      <w:r w:rsidRPr="00627ED1">
        <w:rPr>
          <w:rStyle w:val="quoteknownauthorreported"/>
          <w:highlight w:val="yellow"/>
        </w:rPr>
        <w:t>Mírzá Músá</w:t>
      </w:r>
      <w:r w:rsidRPr="00627ED1">
        <w:rPr>
          <w:rStyle w:val="quoteknownauthorreported"/>
        </w:rPr>
        <w:t>, my mother and me, to care for them and to do everything in our power to make them comfortable. Our grief was intense when my father left us. He told none of us either where he was going or when he would return. He took no luggage, only a little rice, and some coarse bread.</w:t>
      </w:r>
      <w:r w:rsidRPr="00627ED1">
        <w:rPr>
          <w:rStyle w:val="structurepagenumber"/>
        </w:rPr>
        <w:t xml:space="preserve"> &lt;page 71</w:t>
      </w:r>
      <w:r w:rsidR="00B777C2">
        <w:rPr>
          <w:rStyle w:val="structurepagenumber"/>
        </w:rPr>
        <w:t>/&gt;</w:t>
      </w:r>
    </w:p>
    <w:p w14:paraId="2A615409"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32</w:t>
      </w:r>
      <w:r>
        <w:rPr>
          <w:rStyle w:val="structure"/>
        </w:rPr>
        <w:t>—en_19920000/</w:t>
      </w:r>
      <w:r>
        <w:rPr>
          <w:rStyle w:val="structurevisible"/>
        </w:rPr>
        <w:t>&gt;</w:t>
      </w:r>
    </w:p>
    <w:p w14:paraId="72E195D6" w14:textId="77777777" w:rsidR="00C57E99" w:rsidRPr="00BD3C1F" w:rsidRDefault="00627ED1" w:rsidP="00C57E99">
      <w:pPr>
        <w:pStyle w:val="Quotecont"/>
        <w:rPr>
          <w:rStyle w:val="quoteknownauthorreported"/>
        </w:rPr>
      </w:pPr>
      <w:r w:rsidRPr="00627ED1">
        <w:rPr>
          <w:rStyle w:val="quoteknownauthorreported"/>
        </w:rPr>
        <w:t xml:space="preserve">So we, my mother, my brother </w:t>
      </w:r>
      <w:r w:rsidRPr="00627ED1">
        <w:rPr>
          <w:rStyle w:val="quoteknownauthorreported"/>
          <w:highlight w:val="yellow"/>
        </w:rPr>
        <w:t>ʿAbbás</w:t>
      </w:r>
      <w:r w:rsidRPr="00627ED1">
        <w:rPr>
          <w:rStyle w:val="quoteknownauthorreported"/>
        </w:rPr>
        <w:t xml:space="preserve"> and I, clung together in our sorrow and anxiety.</w:t>
      </w:r>
    </w:p>
    <w:p w14:paraId="533E3843"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33</w:t>
      </w:r>
      <w:r>
        <w:rPr>
          <w:rStyle w:val="structure"/>
        </w:rPr>
        <w:t>—en_19920000/</w:t>
      </w:r>
      <w:r>
        <w:rPr>
          <w:rStyle w:val="structurevisible"/>
        </w:rPr>
        <w:t>&gt;</w:t>
      </w:r>
    </w:p>
    <w:p w14:paraId="1501568E" w14:textId="77777777" w:rsidR="00C57E99" w:rsidRPr="00BD3C1F" w:rsidRDefault="00627ED1" w:rsidP="00C57E99">
      <w:pPr>
        <w:pStyle w:val="Quotecont"/>
        <w:rPr>
          <w:rStyle w:val="quoteknownauthorreported"/>
        </w:rPr>
      </w:pPr>
      <w:r w:rsidRPr="00627ED1">
        <w:rPr>
          <w:rStyle w:val="quoteknownauthorreported"/>
          <w:highlight w:val="yellow"/>
        </w:rPr>
        <w:t>Ṣubḥ-i-Azal</w:t>
      </w:r>
      <w:r w:rsidRPr="00627ED1">
        <w:rPr>
          <w:rStyle w:val="quoteknownauthorreported"/>
        </w:rPr>
        <w:t xml:space="preserve"> rejoiced, hoping to gain his ends, now that </w:t>
      </w:r>
      <w:r w:rsidRPr="00627ED1">
        <w:rPr>
          <w:rStyle w:val="quoteknownauthorreported"/>
          <w:highlight w:val="yellow"/>
        </w:rPr>
        <w:t>Jamál-i-Mubárak</w:t>
      </w:r>
      <w:r w:rsidRPr="00627ED1">
        <w:rPr>
          <w:rStyle w:val="quoteknownauthorreported"/>
        </w:rPr>
        <w:t xml:space="preserve"> was no longer present.</w:t>
      </w:r>
    </w:p>
    <w:p w14:paraId="6F6254DC"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34</w:t>
      </w:r>
      <w:r>
        <w:rPr>
          <w:rStyle w:val="structure"/>
        </w:rPr>
        <w:t>—en_19920000/</w:t>
      </w:r>
      <w:r>
        <w:rPr>
          <w:rStyle w:val="structurevisible"/>
        </w:rPr>
        <w:t>&gt;</w:t>
      </w:r>
    </w:p>
    <w:p w14:paraId="2A5E5C82" w14:textId="77777777" w:rsidR="00C57E99" w:rsidRPr="00BD3C1F" w:rsidRDefault="00627ED1" w:rsidP="00C57E99">
      <w:pPr>
        <w:pStyle w:val="Quotecont"/>
        <w:rPr>
          <w:rStyle w:val="quoteknownauthorreported"/>
        </w:rPr>
      </w:pPr>
      <w:r w:rsidRPr="00627ED1">
        <w:rPr>
          <w:rStyle w:val="quoteknownauthorreported"/>
        </w:rPr>
        <w:lastRenderedPageBreak/>
        <w:t>Meanwhile, he was a guest in our house. He gave us much trouble, complaining of the food. Though all the best and most dainty things were invariably given to him.</w:t>
      </w:r>
    </w:p>
    <w:p w14:paraId="010F9FF4"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35</w:t>
      </w:r>
      <w:r>
        <w:rPr>
          <w:rStyle w:val="structure"/>
        </w:rPr>
        <w:t>—en_19920000/</w:t>
      </w:r>
      <w:r>
        <w:rPr>
          <w:rStyle w:val="structurevisible"/>
        </w:rPr>
        <w:t>&gt;</w:t>
      </w:r>
    </w:p>
    <w:p w14:paraId="4F77F402" w14:textId="77777777" w:rsidR="00C57E99" w:rsidRPr="00BD3C1F" w:rsidRDefault="00627ED1" w:rsidP="00C57E99">
      <w:pPr>
        <w:pStyle w:val="Quotecont"/>
        <w:rPr>
          <w:rStyle w:val="quoteknownauthorreported"/>
        </w:rPr>
      </w:pPr>
      <w:r w:rsidRPr="00627ED1">
        <w:rPr>
          <w:rStyle w:val="quoteknownauthorreported"/>
        </w:rPr>
        <w:t>He became at this time more than ever terrified lest he should one day be arrested. He hid himself, keeping the door of our house locked, and stormed at anybody who opened it.</w:t>
      </w:r>
    </w:p>
    <w:p w14:paraId="47D8DC8D"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36</w:t>
      </w:r>
      <w:r>
        <w:rPr>
          <w:rStyle w:val="structure"/>
        </w:rPr>
        <w:t>—en_19920000/</w:t>
      </w:r>
      <w:r>
        <w:rPr>
          <w:rStyle w:val="structurevisible"/>
        </w:rPr>
        <w:t>&gt;</w:t>
      </w:r>
    </w:p>
    <w:p w14:paraId="6591DAC5" w14:textId="77777777" w:rsidR="00C57E99" w:rsidRPr="00BD3C1F" w:rsidRDefault="00627ED1" w:rsidP="00C57E99">
      <w:pPr>
        <w:pStyle w:val="Quotecont"/>
        <w:rPr>
          <w:rStyle w:val="quoteknownauthorreported"/>
        </w:rPr>
      </w:pPr>
      <w:r w:rsidRPr="00627ED1">
        <w:rPr>
          <w:rStyle w:val="quoteknownauthorreported"/>
        </w:rPr>
        <w:t xml:space="preserve">As for me, I led a very lonely life, and would have liked sometimes to make friends with other children. But </w:t>
      </w:r>
      <w:r w:rsidRPr="00627ED1">
        <w:rPr>
          <w:rStyle w:val="quoteknownauthorreported"/>
          <w:highlight w:val="yellow"/>
        </w:rPr>
        <w:t>Ṣubḥ-i-Azal</w:t>
      </w:r>
      <w:r w:rsidRPr="00627ED1">
        <w:rPr>
          <w:rStyle w:val="quoteknownauthorreported"/>
        </w:rPr>
        <w:t xml:space="preserve"> would not permit any little friends to come to the house, neither would he let me go out!</w:t>
      </w:r>
    </w:p>
    <w:p w14:paraId="2782B7B2"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37</w:t>
      </w:r>
      <w:r>
        <w:rPr>
          <w:rStyle w:val="structure"/>
        </w:rPr>
        <w:t>—en_19920000/</w:t>
      </w:r>
      <w:r>
        <w:rPr>
          <w:rStyle w:val="structurevisible"/>
        </w:rPr>
        <w:t>&gt;</w:t>
      </w:r>
    </w:p>
    <w:p w14:paraId="5CCDF25E" w14:textId="77777777" w:rsidR="00C57E99" w:rsidRPr="00BD3C1F" w:rsidRDefault="00627ED1" w:rsidP="00C57E99">
      <w:pPr>
        <w:pStyle w:val="Quotecont"/>
        <w:rPr>
          <w:rStyle w:val="quoteknownauthorreported"/>
        </w:rPr>
      </w:pPr>
      <w:r w:rsidRPr="00627ED1">
        <w:rPr>
          <w:rStyle w:val="quoteknownauthorreported"/>
        </w:rPr>
        <w:t>Two little girls about my own age lived in the next house. I used to peep at them; but our guest always came and shouted at me for opening the door, which he promptly locked. He was always in fear of being arrested, and cared for nothing but his own safety.</w:t>
      </w:r>
    </w:p>
    <w:p w14:paraId="63D7DDA8"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38</w:t>
      </w:r>
      <w:r>
        <w:rPr>
          <w:rStyle w:val="structure"/>
        </w:rPr>
        <w:t>—en_19920000/</w:t>
      </w:r>
      <w:r>
        <w:rPr>
          <w:rStyle w:val="structurevisible"/>
        </w:rPr>
        <w:t>&gt;</w:t>
      </w:r>
    </w:p>
    <w:p w14:paraId="6B5F6A3E" w14:textId="77777777" w:rsidR="00C57E99" w:rsidRPr="00BD3C1F" w:rsidRDefault="00627ED1" w:rsidP="00C57E99">
      <w:pPr>
        <w:pStyle w:val="Quotecont"/>
        <w:rPr>
          <w:rStyle w:val="quoteknownauthorreported"/>
        </w:rPr>
      </w:pPr>
      <w:r w:rsidRPr="00627ED1">
        <w:rPr>
          <w:rStyle w:val="quoteknownauthorreported"/>
        </w:rPr>
        <w:t xml:space="preserve">We led a very difficult life at this time as well as a lonely one. He would not even allow us to go to the </w:t>
      </w:r>
      <w:r w:rsidRPr="00627ED1">
        <w:rPr>
          <w:rStyle w:val="quoteknownauthorreported"/>
          <w:highlight w:val="darkYellow"/>
        </w:rPr>
        <w:t>H</w:t>
      </w:r>
      <w:r w:rsidRPr="00627ED1">
        <w:rPr>
          <w:rStyle w:val="quoteknownauthorreported"/>
          <w:highlight w:val="green"/>
        </w:rPr>
        <w:t>ammám</w:t>
      </w:r>
      <w:r w:rsidRPr="00627ED1">
        <w:rPr>
          <w:rStyle w:val="quoteknownauthorreported"/>
        </w:rPr>
        <w:t xml:space="preserve"> to take our baths. Nobody was permitted to come to the house to help us, and the work therefore was very hard.</w:t>
      </w:r>
    </w:p>
    <w:p w14:paraId="467BC229"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39</w:t>
      </w:r>
      <w:r>
        <w:rPr>
          <w:rStyle w:val="structure"/>
        </w:rPr>
        <w:t>—en_19920000/</w:t>
      </w:r>
      <w:r>
        <w:rPr>
          <w:rStyle w:val="structurevisible"/>
        </w:rPr>
        <w:t>&gt;</w:t>
      </w:r>
    </w:p>
    <w:p w14:paraId="14D47FA1" w14:textId="77777777" w:rsidR="00C57E99" w:rsidRPr="00BD3C1F" w:rsidRDefault="00627ED1" w:rsidP="00C57E99">
      <w:pPr>
        <w:pStyle w:val="Quotecont"/>
        <w:rPr>
          <w:rStyle w:val="quoteknownauthorreported"/>
        </w:rPr>
      </w:pPr>
      <w:r w:rsidRPr="00627ED1">
        <w:rPr>
          <w:rStyle w:val="quoteknownauthorreported"/>
        </w:rPr>
        <w:t>For hours every day I had to stand drawing water from a deep well in the house; the ropes were hard and rough, and the bucket was heavy. My dear mother used to help, but she was not very strong, and my arms were rather weak. Our guest never helped.</w:t>
      </w:r>
    </w:p>
    <w:p w14:paraId="37310A12"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40</w:t>
      </w:r>
      <w:r>
        <w:rPr>
          <w:rStyle w:val="structure"/>
        </w:rPr>
        <w:t>—en_19920000/</w:t>
      </w:r>
      <w:r>
        <w:rPr>
          <w:rStyle w:val="structurevisible"/>
        </w:rPr>
        <w:t>&gt;</w:t>
      </w:r>
    </w:p>
    <w:p w14:paraId="6F5C326C" w14:textId="77777777" w:rsidR="00C57E99" w:rsidRPr="00BD3C1F" w:rsidRDefault="00627ED1" w:rsidP="00C57E99">
      <w:pPr>
        <w:pStyle w:val="Quotecont"/>
        <w:rPr>
          <w:rStyle w:val="quoteknownauthorreported"/>
        </w:rPr>
      </w:pPr>
      <w:r w:rsidRPr="00627ED1">
        <w:rPr>
          <w:rStyle w:val="quoteknownauthorreported"/>
        </w:rPr>
        <w:t>My father having told us to respect and obey this tyrannical person, we tried to do so, but this respect was not easy, as our lives were made so unhappy by him.</w:t>
      </w:r>
    </w:p>
    <w:p w14:paraId="3F0749ED"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41</w:t>
      </w:r>
      <w:r>
        <w:rPr>
          <w:rStyle w:val="structure"/>
        </w:rPr>
        <w:t>—en_19920000/</w:t>
      </w:r>
      <w:r>
        <w:rPr>
          <w:rStyle w:val="structurevisible"/>
        </w:rPr>
        <w:t>&gt;</w:t>
      </w:r>
    </w:p>
    <w:p w14:paraId="15ABEA22" w14:textId="77777777" w:rsidR="00C57E99" w:rsidRPr="00BD3C1F" w:rsidRDefault="00627ED1" w:rsidP="00C57E99">
      <w:pPr>
        <w:pStyle w:val="Quotecont"/>
        <w:rPr>
          <w:rStyle w:val="quoteknownauthorreported"/>
        </w:rPr>
      </w:pPr>
      <w:r w:rsidRPr="00627ED1">
        <w:rPr>
          <w:rStyle w:val="quoteknownauthorreported"/>
        </w:rPr>
        <w:t xml:space="preserve">During this time the darling baby brother, born after our arrival in </w:t>
      </w:r>
      <w:r w:rsidRPr="00627ED1">
        <w:rPr>
          <w:rStyle w:val="quoteknownauthorreported"/>
          <w:highlight w:val="yellow"/>
        </w:rPr>
        <w:t>Ba</w:t>
      </w:r>
      <w:r w:rsidRPr="00627ED1">
        <w:rPr>
          <w:rStyle w:val="quoteknownauthorreported"/>
          <w:rFonts w:hint="eastAsia"/>
          <w:highlight w:val="yellow"/>
        </w:rPr>
        <w:t></w:t>
      </w:r>
      <w:r w:rsidRPr="00627ED1">
        <w:rPr>
          <w:rStyle w:val="quoteknownauthorreported"/>
          <w:highlight w:val="yellow"/>
        </w:rPr>
        <w:t>dád</w:t>
      </w:r>
      <w:r w:rsidRPr="00627ED1">
        <w:rPr>
          <w:rStyle w:val="quoteknownauthorreported"/>
        </w:rPr>
        <w:t>, became seriously ill. Our guest would not allow a doctor, or even any neighbour to come to our help.</w:t>
      </w:r>
    </w:p>
    <w:p w14:paraId="7F41D671"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42</w:t>
      </w:r>
      <w:r>
        <w:rPr>
          <w:rStyle w:val="structure"/>
        </w:rPr>
        <w:t>—en_19920000/</w:t>
      </w:r>
      <w:r>
        <w:rPr>
          <w:rStyle w:val="structurevisible"/>
        </w:rPr>
        <w:t>&gt;</w:t>
      </w:r>
    </w:p>
    <w:p w14:paraId="1BCCA0D1" w14:textId="77777777" w:rsidR="00C57E99" w:rsidRPr="00BD3C1F" w:rsidRDefault="00627ED1" w:rsidP="00C57E99">
      <w:pPr>
        <w:pStyle w:val="Quotecont"/>
        <w:rPr>
          <w:rStyle w:val="quoteknownauthorreported"/>
        </w:rPr>
      </w:pPr>
      <w:r w:rsidRPr="00627ED1">
        <w:rPr>
          <w:rStyle w:val="quoteknownauthorreported"/>
        </w:rPr>
        <w:t>My mother was heart-broken when the little one died; even then we were not allowed to have anybody to prepare him for burial.</w:t>
      </w:r>
    </w:p>
    <w:p w14:paraId="14423DD5"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43</w:t>
      </w:r>
      <w:r>
        <w:rPr>
          <w:rStyle w:val="structure"/>
        </w:rPr>
        <w:t>—en_19920000/</w:t>
      </w:r>
      <w:r>
        <w:rPr>
          <w:rStyle w:val="structurevisible"/>
        </w:rPr>
        <w:t>&gt;</w:t>
      </w:r>
    </w:p>
    <w:p w14:paraId="4C4AC7EE" w14:textId="77777777" w:rsidR="00C57E99" w:rsidRPr="00BD3C1F" w:rsidRDefault="00627ED1" w:rsidP="00C57E99">
      <w:pPr>
        <w:pStyle w:val="Quotecont"/>
        <w:rPr>
          <w:rStyle w:val="quoteknownauthorreported"/>
        </w:rPr>
      </w:pPr>
      <w:r w:rsidRPr="00627ED1">
        <w:rPr>
          <w:rStyle w:val="quoteknownauthorreported"/>
        </w:rPr>
        <w:t>The sweet body of our beautiful baby was given to a man, who took it away, and we never knew even where he was laid. I remember so clearly the sorrow of those days.</w:t>
      </w:r>
    </w:p>
    <w:p w14:paraId="6BE4CE19"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44</w:t>
      </w:r>
      <w:r>
        <w:rPr>
          <w:rStyle w:val="structure"/>
        </w:rPr>
        <w:t>—en_19920000/</w:t>
      </w:r>
      <w:r>
        <w:rPr>
          <w:rStyle w:val="structurevisible"/>
        </w:rPr>
        <w:t>&gt;</w:t>
      </w:r>
    </w:p>
    <w:p w14:paraId="43C390B7" w14:textId="77777777" w:rsidR="00C57E99" w:rsidRPr="00BD3C1F" w:rsidRDefault="00627ED1" w:rsidP="00C57E99">
      <w:pPr>
        <w:pStyle w:val="Quotecont"/>
        <w:rPr>
          <w:rStyle w:val="quoteknownauthorreported"/>
        </w:rPr>
      </w:pPr>
      <w:r w:rsidRPr="00627ED1">
        <w:rPr>
          <w:rStyle w:val="quoteknownauthorreported"/>
        </w:rPr>
        <w:t xml:space="preserve">A little while after this, we moved into a larger house -- fortunately </w:t>
      </w:r>
      <w:r w:rsidRPr="00627ED1">
        <w:rPr>
          <w:rStyle w:val="quoteknownauthorreported"/>
          <w:highlight w:val="yellow"/>
        </w:rPr>
        <w:t>Ṣubḥ-i-Azal</w:t>
      </w:r>
      <w:r w:rsidRPr="00627ED1">
        <w:rPr>
          <w:rStyle w:val="quoteknownauthorreported"/>
        </w:rPr>
        <w:t xml:space="preserve"> was too terrified of being seen, if he came with us -- so he preferred to occupy a little house behind ours. We still sent his food to him, also provided for his family, now increased, as he had married another wife, a girl from a neighbouring village.</w:t>
      </w:r>
    </w:p>
    <w:p w14:paraId="40938B3B"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45</w:t>
      </w:r>
      <w:r>
        <w:rPr>
          <w:rStyle w:val="structure"/>
        </w:rPr>
        <w:t>—en_19920000/</w:t>
      </w:r>
      <w:r>
        <w:rPr>
          <w:rStyle w:val="structurevisible"/>
        </w:rPr>
        <w:t>&gt;</w:t>
      </w:r>
    </w:p>
    <w:p w14:paraId="77512C99" w14:textId="77777777" w:rsidR="00C57E99" w:rsidRDefault="00627ED1" w:rsidP="00C57E99">
      <w:pPr>
        <w:pStyle w:val="Quotecont"/>
      </w:pPr>
      <w:r w:rsidRPr="00627ED1">
        <w:rPr>
          <w:rStyle w:val="quoteknownauthorreported"/>
        </w:rPr>
        <w:t>His presence was thus happily removed from our daily life; we were relieved and much happier.«</w:t>
      </w:r>
      <w:r w:rsidR="00C57E99" w:rsidRPr="00EA54A6">
        <w:rPr>
          <w:rStyle w:val="structurevisible"/>
        </w:rPr>
        <w:t>&lt;/</w:t>
      </w:r>
      <w:r w:rsidR="00C57E99" w:rsidRPr="00EA54A6">
        <w:rPr>
          <w:rStyle w:val="structure"/>
        </w:rPr>
        <w:t>cit</w:t>
      </w:r>
      <w:r w:rsidR="00C57E99" w:rsidRPr="00EA54A6">
        <w:rPr>
          <w:rStyle w:val="structurevisible"/>
        </w:rPr>
        <w:t>&gt;</w:t>
      </w:r>
      <w:r w:rsidRPr="00627ED1">
        <w:t xml:space="preserve"> </w:t>
      </w:r>
      <w:r w:rsidRPr="00627ED1">
        <w:rPr>
          <w:rStyle w:val="FootnoteReference"/>
        </w:rPr>
        <w:footnoteReference w:id="180"/>
      </w:r>
    </w:p>
    <w:p w14:paraId="0028E571"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46</w:t>
      </w:r>
      <w:r w:rsidRPr="00D80889">
        <w:rPr>
          <w:rStyle w:val="structure"/>
        </w:rPr>
        <w:t>—en_</w:t>
      </w:r>
      <w:r>
        <w:rPr>
          <w:rStyle w:val="structure"/>
        </w:rPr>
        <w:t>19920000</w:t>
      </w:r>
      <w:r w:rsidRPr="00D80889">
        <w:rPr>
          <w:rStyle w:val="structure"/>
        </w:rPr>
        <w:t>/</w:t>
      </w:r>
      <w:r w:rsidRPr="00D80889">
        <w:rPr>
          <w:rStyle w:val="structurevisible"/>
        </w:rPr>
        <w:t>&gt;</w:t>
      </w:r>
    </w:p>
    <w:p w14:paraId="3BF6DD45" w14:textId="77777777" w:rsidR="00C57E99" w:rsidRDefault="00627ED1" w:rsidP="00C57E99">
      <w:pPr>
        <w:pStyle w:val="Bodyafterquote"/>
      </w:pPr>
      <w:r w:rsidRPr="00627ED1">
        <w:t xml:space="preserve">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absence, the news reached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of the martyrdom of a certain believer of </w:t>
      </w:r>
      <w:r w:rsidRPr="00627ED1">
        <w:rPr>
          <w:highlight w:val="yellow"/>
        </w:rPr>
        <w:t>Najaf-</w:t>
      </w:r>
      <w:r w:rsidR="00C57E99" w:rsidRPr="000C7039">
        <w:rPr>
          <w:highlight w:val="yellow"/>
        </w:rPr>
        <w:t>Á</w:t>
      </w:r>
      <w:r w:rsidRPr="00627ED1">
        <w:rPr>
          <w:highlight w:val="yellow"/>
        </w:rPr>
        <w:t>b</w:t>
      </w:r>
      <w:r w:rsidR="00C57E99" w:rsidRPr="000C7039">
        <w:rPr>
          <w:highlight w:val="yellow"/>
        </w:rPr>
        <w:t>á</w:t>
      </w:r>
      <w:r w:rsidRPr="00627ED1">
        <w:rPr>
          <w:highlight w:val="yellow"/>
        </w:rPr>
        <w:t>d</w:t>
      </w:r>
      <w:r w:rsidRPr="00627ED1">
        <w:t xml:space="preserve">, near </w:t>
      </w:r>
      <w:r w:rsidRPr="00627ED1">
        <w:rPr>
          <w:highlight w:val="yellow"/>
        </w:rPr>
        <w:t>I</w:t>
      </w:r>
      <w:r w:rsidR="00C57E99" w:rsidRPr="000C7039">
        <w:rPr>
          <w:highlight w:val="yellow"/>
        </w:rPr>
        <w:t>ṣ</w:t>
      </w:r>
      <w:r w:rsidRPr="00627ED1">
        <w:rPr>
          <w:highlight w:val="yellow"/>
        </w:rPr>
        <w:t>fah</w:t>
      </w:r>
      <w:r w:rsidR="00C57E99" w:rsidRPr="000C7039">
        <w:rPr>
          <w:highlight w:val="yellow"/>
        </w:rPr>
        <w:t>á</w:t>
      </w:r>
      <w:r w:rsidRPr="00627ED1">
        <w:rPr>
          <w:highlight w:val="yellow"/>
        </w:rPr>
        <w:t>n</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highly alarmed, fearing that an outbreak of persecution could lead the enemies of the Faith to him, the nominee of the </w:t>
      </w:r>
      <w:r w:rsidRPr="00627ED1">
        <w:rPr>
          <w:highlight w:val="yellow"/>
        </w:rPr>
        <w:t>B</w:t>
      </w:r>
      <w:r w:rsidR="00C57E99" w:rsidRPr="000C7039">
        <w:rPr>
          <w:highlight w:val="yellow"/>
        </w:rPr>
        <w:t>á</w:t>
      </w:r>
      <w:r w:rsidRPr="00627ED1">
        <w:rPr>
          <w:highlight w:val="yellow"/>
        </w:rPr>
        <w:t>b</w:t>
      </w:r>
      <w:r w:rsidRPr="00627ED1">
        <w:t>,</w:t>
      </w:r>
      <w:r w:rsidRPr="00627ED1">
        <w:rPr>
          <w:rStyle w:val="structurepagenumber"/>
        </w:rPr>
        <w:t xml:space="preserve"> &lt;page 72</w:t>
      </w:r>
      <w:r w:rsidR="00B777C2">
        <w:rPr>
          <w:rStyle w:val="structurepagenumber"/>
        </w:rPr>
        <w:t>/&gt;</w:t>
      </w:r>
      <w:r w:rsidR="00C57E99">
        <w:t xml:space="preserve"> </w:t>
      </w:r>
      <w:r w:rsidRPr="00627ED1">
        <w:t xml:space="preserve">and take his life. With these thoughts in mind, he decided to change his residence. With the help of a certain </w:t>
      </w:r>
      <w:r w:rsidRPr="00627ED1">
        <w:rPr>
          <w:highlight w:val="yellow"/>
        </w:rPr>
        <w:t>M</w:t>
      </w:r>
      <w:r w:rsidR="00C57E99" w:rsidRPr="00847033">
        <w:rPr>
          <w:highlight w:val="yellow"/>
        </w:rPr>
        <w:t>í</w:t>
      </w:r>
      <w:r w:rsidRPr="00627ED1">
        <w:rPr>
          <w:highlight w:val="yellow"/>
        </w:rPr>
        <w:t>rz</w:t>
      </w:r>
      <w:r w:rsidR="00C57E99" w:rsidRPr="00847033">
        <w:rPr>
          <w:highlight w:val="yellow"/>
        </w:rPr>
        <w:t>á</w:t>
      </w:r>
      <w:r w:rsidRPr="00627ED1">
        <w:rPr>
          <w:highlight w:val="yellow"/>
        </w:rPr>
        <w:t xml:space="preserve"> </w:t>
      </w:r>
      <w:r w:rsidR="00C57E99" w:rsidRPr="00847033">
        <w:rPr>
          <w:highlight w:val="yellow"/>
        </w:rPr>
        <w:t>ʿ</w:t>
      </w:r>
      <w:r w:rsidRPr="00627ED1">
        <w:rPr>
          <w:highlight w:val="yellow"/>
        </w:rPr>
        <w:t>Al</w:t>
      </w:r>
      <w:r w:rsidR="00C57E99" w:rsidRPr="00847033">
        <w:rPr>
          <w:highlight w:val="yellow"/>
        </w:rPr>
        <w:t>í</w:t>
      </w:r>
      <w:r w:rsidRPr="00627ED1">
        <w:rPr>
          <w:highlight w:val="yellow"/>
        </w:rPr>
        <w:t>y-i-Tabr</w:t>
      </w:r>
      <w:r w:rsidR="00C57E99" w:rsidRPr="00847033">
        <w:rPr>
          <w:highlight w:val="yellow"/>
        </w:rPr>
        <w:t>í</w:t>
      </w:r>
      <w:r w:rsidRPr="00627ED1">
        <w:rPr>
          <w:highlight w:val="yellow"/>
        </w:rPr>
        <w:t>z</w:t>
      </w:r>
      <w:r w:rsidR="00C57E99" w:rsidRPr="00847033">
        <w:rPr>
          <w:highlight w:val="yellow"/>
        </w:rPr>
        <w:t>í</w:t>
      </w:r>
      <w:r w:rsidRPr="00627ED1">
        <w:t xml:space="preserve">, he bought a consignment of shoes, disguised himself as a Jew and went to </w:t>
      </w:r>
      <w:r w:rsidRPr="00627ED1">
        <w:rPr>
          <w:highlight w:val="yellow"/>
        </w:rPr>
        <w:t>Basra</w:t>
      </w:r>
      <w:r w:rsidRPr="00627ED1">
        <w:t xml:space="preserve"> where he remained for some time and occupied himself in his newly-found profession of shoe merchant. Later, when he realized that there was no need for alarm, he returned to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w:t>
      </w:r>
    </w:p>
    <w:p w14:paraId="089362E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47</w:t>
      </w:r>
      <w:r w:rsidRPr="00D80889">
        <w:rPr>
          <w:rStyle w:val="structure"/>
        </w:rPr>
        <w:t>—en_</w:t>
      </w:r>
      <w:r>
        <w:rPr>
          <w:rStyle w:val="structure"/>
        </w:rPr>
        <w:t>19920000</w:t>
      </w:r>
      <w:r w:rsidRPr="00D80889">
        <w:rPr>
          <w:rStyle w:val="structure"/>
        </w:rPr>
        <w:t>/</w:t>
      </w:r>
      <w:r w:rsidRPr="00D80889">
        <w:rPr>
          <w:rStyle w:val="structurevisible"/>
        </w:rPr>
        <w:t>&gt;</w:t>
      </w:r>
    </w:p>
    <w:p w14:paraId="1946210C" w14:textId="77777777" w:rsidR="00C57E99" w:rsidRDefault="00627ED1" w:rsidP="00C57E99">
      <w:pPr>
        <w:pStyle w:val="Bodycont"/>
      </w:pPr>
      <w:r w:rsidRPr="00627ED1">
        <w:t xml:space="preserve">It was during this period under the leadership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inspired by his wicked advisor </w:t>
      </w:r>
      <w:r w:rsidRPr="00627ED1">
        <w:rPr>
          <w:highlight w:val="yellow"/>
        </w:rPr>
        <w:t>Siyyid Mu</w:t>
      </w:r>
      <w:r w:rsidR="00C57E99" w:rsidRPr="000C7039">
        <w:rPr>
          <w:highlight w:val="yellow"/>
        </w:rPr>
        <w:t>ḥ</w:t>
      </w:r>
      <w:r w:rsidRPr="00627ED1">
        <w:rPr>
          <w:highlight w:val="yellow"/>
        </w:rPr>
        <w:t>ammad</w:t>
      </w:r>
      <w:r w:rsidRPr="00627ED1">
        <w:t xml:space="preserve">, that some of the most heinous atrocities were committed. </w:t>
      </w:r>
      <w:r w:rsidRPr="00627ED1">
        <w:rPr>
          <w:highlight w:val="yellow"/>
        </w:rPr>
        <w:t>M</w:t>
      </w:r>
      <w:r w:rsidR="00C57E99" w:rsidRPr="00847033">
        <w:rPr>
          <w:highlight w:val="yellow"/>
        </w:rPr>
        <w:t>í</w:t>
      </w:r>
      <w:r w:rsidRPr="00627ED1">
        <w:rPr>
          <w:highlight w:val="yellow"/>
        </w:rPr>
        <w:t>rz</w:t>
      </w:r>
      <w:r w:rsidR="00C57E99" w:rsidRPr="00847033">
        <w:rPr>
          <w:highlight w:val="yellow"/>
        </w:rPr>
        <w:t>á</w:t>
      </w:r>
      <w:r w:rsidRPr="00627ED1">
        <w:rPr>
          <w:highlight w:val="yellow"/>
        </w:rPr>
        <w:t xml:space="preserve"> Asadu’ll</w:t>
      </w:r>
      <w:r w:rsidR="00C57E99" w:rsidRPr="00847033">
        <w:rPr>
          <w:highlight w:val="yellow"/>
        </w:rPr>
        <w:t>á</w:t>
      </w:r>
      <w:r w:rsidRPr="00627ED1">
        <w:rPr>
          <w:highlight w:val="yellow"/>
        </w:rPr>
        <w:t>h</w:t>
      </w:r>
      <w:r w:rsidRPr="00627ED1">
        <w:t xml:space="preserve"> of </w:t>
      </w:r>
      <w:r w:rsidR="00C57E99" w:rsidRPr="00847033">
        <w:rPr>
          <w:highlight w:val="yellow"/>
        </w:rPr>
        <w:t>ú</w:t>
      </w:r>
      <w:r w:rsidRPr="00627ED1">
        <w:rPr>
          <w:highlight w:val="yellow"/>
        </w:rPr>
        <w:t>y</w:t>
      </w:r>
      <w:r w:rsidRPr="00627ED1">
        <w:t xml:space="preserve">, surnamed </w:t>
      </w:r>
      <w:r w:rsidRPr="00627ED1">
        <w:rPr>
          <w:highlight w:val="yellow"/>
        </w:rPr>
        <w:t>Dayy</w:t>
      </w:r>
      <w:r w:rsidR="00C57E99" w:rsidRPr="000C7039">
        <w:rPr>
          <w:highlight w:val="yellow"/>
        </w:rPr>
        <w:t>á</w:t>
      </w:r>
      <w:r w:rsidRPr="00627ED1">
        <w:rPr>
          <w:highlight w:val="yellow"/>
        </w:rPr>
        <w:t>n</w:t>
      </w:r>
      <w:r w:rsidRPr="00627ED1">
        <w:t xml:space="preserve"> by the </w:t>
      </w:r>
      <w:r w:rsidRPr="00627ED1">
        <w:rPr>
          <w:highlight w:val="yellow"/>
        </w:rPr>
        <w:t>B</w:t>
      </w:r>
      <w:r w:rsidR="00C57E99" w:rsidRPr="000C7039">
        <w:rPr>
          <w:highlight w:val="yellow"/>
        </w:rPr>
        <w:t>á</w:t>
      </w:r>
      <w:r w:rsidRPr="00627ED1">
        <w:rPr>
          <w:highlight w:val="yellow"/>
        </w:rPr>
        <w:t>b</w:t>
      </w:r>
      <w:r w:rsidRPr="00627ED1">
        <w:t xml:space="preserve"> and one of His outstanding followers, was murdered 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orders. Another victim was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Al</w:t>
      </w:r>
      <w:r w:rsidR="00C57E99" w:rsidRPr="00F41007">
        <w:rPr>
          <w:highlight w:val="yellow"/>
        </w:rPr>
        <w:t>í</w:t>
      </w:r>
      <w:r w:rsidRPr="00627ED1">
        <w:rPr>
          <w:highlight w:val="yellow"/>
        </w:rPr>
        <w:t>-Akbar</w:t>
      </w:r>
      <w:r w:rsidRPr="00627ED1">
        <w:t xml:space="preserve">, a paternal cousin of the </w:t>
      </w:r>
      <w:r w:rsidRPr="00627ED1">
        <w:rPr>
          <w:highlight w:val="yellow"/>
        </w:rPr>
        <w:t>B</w:t>
      </w:r>
      <w:r w:rsidR="00C57E99" w:rsidRPr="000C7039">
        <w:rPr>
          <w:highlight w:val="yellow"/>
        </w:rPr>
        <w:t>á</w:t>
      </w:r>
      <w:r w:rsidRPr="00627ED1">
        <w:rPr>
          <w:highlight w:val="yellow"/>
        </w:rPr>
        <w:t>b</w:t>
      </w:r>
      <w:r w:rsidRPr="00627ED1">
        <w:t>.</w:t>
      </w:r>
    </w:p>
    <w:p w14:paraId="326E76C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48</w:t>
      </w:r>
      <w:r w:rsidRPr="00D80889">
        <w:rPr>
          <w:rStyle w:val="structure"/>
        </w:rPr>
        <w:t>—en_</w:t>
      </w:r>
      <w:r>
        <w:rPr>
          <w:rStyle w:val="structure"/>
        </w:rPr>
        <w:t>19920000</w:t>
      </w:r>
      <w:r w:rsidRPr="00D80889">
        <w:rPr>
          <w:rStyle w:val="structure"/>
        </w:rPr>
        <w:t>/</w:t>
      </w:r>
      <w:r w:rsidRPr="00D80889">
        <w:rPr>
          <w:rStyle w:val="structurevisible"/>
        </w:rPr>
        <w:t>&gt;</w:t>
      </w:r>
    </w:p>
    <w:p w14:paraId="52CF19E3" w14:textId="77777777" w:rsidR="00C57E99" w:rsidRDefault="00627ED1" w:rsidP="00C57E99">
      <w:pPr>
        <w:pStyle w:val="Bodycont"/>
      </w:pPr>
      <w:r w:rsidRPr="00627ED1">
        <w:rPr>
          <w:highlight w:val="yellow"/>
        </w:rPr>
        <w:lastRenderedPageBreak/>
        <w:t>Dayy</w:t>
      </w:r>
      <w:r w:rsidR="00C57E99" w:rsidRPr="000C7039">
        <w:rPr>
          <w:highlight w:val="yellow"/>
        </w:rPr>
        <w:t>á</w:t>
      </w:r>
      <w:r w:rsidRPr="00627ED1">
        <w:rPr>
          <w:highlight w:val="yellow"/>
        </w:rPr>
        <w:t>n</w:t>
      </w:r>
      <w:r w:rsidRPr="00627ED1">
        <w:t xml:space="preserve"> was referred to by the </w:t>
      </w:r>
      <w:r w:rsidRPr="00627ED1">
        <w:rPr>
          <w:highlight w:val="yellow"/>
        </w:rPr>
        <w:t>B</w:t>
      </w:r>
      <w:r w:rsidR="00C57E99" w:rsidRPr="000C7039">
        <w:rPr>
          <w:highlight w:val="yellow"/>
        </w:rPr>
        <w:t>á</w:t>
      </w:r>
      <w:r w:rsidRPr="00627ED1">
        <w:rPr>
          <w:highlight w:val="yellow"/>
        </w:rPr>
        <w:t>b</w:t>
      </w:r>
      <w:r w:rsidRPr="00627ED1">
        <w:t xml:space="preserve"> as the repository of the trust of God, and the treasury of His knowledge. He was also promised to be the third person to believe in </w:t>
      </w:r>
      <w:r w:rsidRPr="00627ED1">
        <w:rPr>
          <w:rStyle w:val="quotesterms"/>
        </w:rPr>
        <w:t>›Him Whom God shall make manifest‹</w:t>
      </w:r>
      <w:r w:rsidRPr="00627ED1">
        <w:t xml:space="preserve">. When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claimed to be the successor of the </w:t>
      </w:r>
      <w:r w:rsidRPr="00627ED1">
        <w:rPr>
          <w:highlight w:val="yellow"/>
        </w:rPr>
        <w:t>B</w:t>
      </w:r>
      <w:r w:rsidR="00C57E99" w:rsidRPr="000C7039">
        <w:rPr>
          <w:highlight w:val="yellow"/>
        </w:rPr>
        <w:t>á</w:t>
      </w:r>
      <w:r w:rsidRPr="00627ED1">
        <w:rPr>
          <w:highlight w:val="yellow"/>
        </w:rPr>
        <w:t>b</w:t>
      </w:r>
      <w:r w:rsidRPr="00627ED1">
        <w:t xml:space="preserve">, </w:t>
      </w:r>
      <w:r w:rsidRPr="00627ED1">
        <w:rPr>
          <w:highlight w:val="yellow"/>
        </w:rPr>
        <w:t>Dayy</w:t>
      </w:r>
      <w:r w:rsidR="00C57E99" w:rsidRPr="000C7039">
        <w:rPr>
          <w:highlight w:val="yellow"/>
        </w:rPr>
        <w:t>á</w:t>
      </w:r>
      <w:r w:rsidRPr="00627ED1">
        <w:rPr>
          <w:highlight w:val="yellow"/>
        </w:rPr>
        <w:t>n</w:t>
      </w:r>
      <w:r w:rsidRPr="00627ED1">
        <w:t xml:space="preserve"> wrote an epistle in which he refuted his claims, quoting many passages from the Writings of the </w:t>
      </w:r>
      <w:r w:rsidRPr="00627ED1">
        <w:rPr>
          <w:highlight w:val="yellow"/>
        </w:rPr>
        <w:t>B</w:t>
      </w:r>
      <w:r w:rsidR="00C57E99" w:rsidRPr="000C7039">
        <w:rPr>
          <w:highlight w:val="yellow"/>
        </w:rPr>
        <w:t>á</w:t>
      </w:r>
      <w:r w:rsidRPr="00627ED1">
        <w:rPr>
          <w:highlight w:val="yellow"/>
        </w:rPr>
        <w:t>b</w:t>
      </w:r>
      <w:r w:rsidRPr="00627ED1">
        <w:t xml:space="preserve"> in support of his argument. This bold and truthful epistle angered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replied by writing his inflammatory book known as </w:t>
      </w:r>
      <w:r w:rsidR="00C57E99" w:rsidRPr="002D5AF8">
        <w:rPr>
          <w:rStyle w:val="structurevisible"/>
        </w:rPr>
        <w:t>&lt;</w:t>
      </w:r>
      <w:r w:rsidR="00C57E99" w:rsidRPr="002D5AF8">
        <w:rPr>
          <w:rStyle w:val="structure"/>
        </w:rPr>
        <w:t xml:space="preserve">title </w:t>
      </w:r>
      <w:r w:rsidR="00C57E99">
        <w:rPr>
          <w:rStyle w:val="structure"/>
        </w:rPr>
        <w:t>Azal</w:t>
      </w:r>
      <w:r w:rsidR="00C57E99" w:rsidRPr="002D5AF8">
        <w:rPr>
          <w:rStyle w:val="structure"/>
        </w:rPr>
        <w:t>_%</w:t>
      </w:r>
      <w:r w:rsidR="00C57E99" w:rsidRPr="002D5AF8">
        <w:rPr>
          <w:rStyle w:val="structurevisible"/>
        </w:rPr>
        <w:t>&gt;</w:t>
      </w:r>
      <w:r w:rsidRPr="00627ED1">
        <w:rPr>
          <w:rStyle w:val="BookTitle"/>
          <w:highlight w:val="yellow"/>
        </w:rPr>
        <w:t>Mu</w:t>
      </w:r>
      <w:r w:rsidRPr="00627ED1">
        <w:rPr>
          <w:rStyle w:val="BookTitle"/>
          <w:highlight w:val="darkYellow"/>
        </w:rPr>
        <w:t>ṣṭ</w:t>
      </w:r>
      <w:r w:rsidRPr="00627ED1">
        <w:rPr>
          <w:rStyle w:val="BookTitle"/>
          <w:highlight w:val="yellow"/>
        </w:rPr>
        <w:t>ayqi</w:t>
      </w:r>
      <w:r w:rsidR="00C57E99" w:rsidRPr="000C7039">
        <w:rPr>
          <w:rStyle w:val="BookTitle"/>
          <w:highlight w:val="yellow"/>
        </w:rPr>
        <w:t>ẓ</w:t>
      </w:r>
      <w:r w:rsidRPr="00627ED1">
        <w:rPr>
          <w:rStyle w:val="structurevisible"/>
        </w:rPr>
        <w:t>&lt;/</w:t>
      </w:r>
      <w:r w:rsidRPr="00627ED1">
        <w:rPr>
          <w:rStyle w:val="structure"/>
        </w:rPr>
        <w:t>title</w:t>
      </w:r>
      <w:r w:rsidRPr="00627ED1">
        <w:rPr>
          <w:rStyle w:val="structurevisible"/>
        </w:rPr>
        <w:t>&gt;</w:t>
      </w:r>
      <w:r w:rsidRPr="00627ED1">
        <w:t xml:space="preserve"> (Sleeper Awakened). In it he severely condemns </w:t>
      </w:r>
      <w:r w:rsidRPr="00627ED1">
        <w:rPr>
          <w:highlight w:val="yellow"/>
        </w:rPr>
        <w:t>Dayy</w:t>
      </w:r>
      <w:r w:rsidR="00C57E99" w:rsidRPr="000C7039">
        <w:rPr>
          <w:highlight w:val="yellow"/>
        </w:rPr>
        <w:t>á</w:t>
      </w:r>
      <w:r w:rsidRPr="00627ED1">
        <w:rPr>
          <w:highlight w:val="yellow"/>
        </w:rPr>
        <w:t>n</w:t>
      </w:r>
      <w:r w:rsidRPr="00627ED1">
        <w:t xml:space="preserve">, whom he refers to as the </w:t>
      </w:r>
      <w:r w:rsidR="00C57E99" w:rsidRPr="00FA2E21">
        <w:rPr>
          <w:rStyle w:val="structurevisible"/>
        </w:rPr>
        <w:t>&lt;</w:t>
      </w:r>
      <w:r w:rsidR="00C57E99" w:rsidRPr="00FA2E21">
        <w:rPr>
          <w:rStyle w:val="structure"/>
        </w:rPr>
        <w:t xml:space="preserve">cit </w:t>
      </w:r>
      <w:r w:rsidR="00C57E99">
        <w:rPr>
          <w:rStyle w:val="structure"/>
        </w:rPr>
        <w:t>Azal</w:t>
      </w:r>
      <w:r w:rsidR="00C57E99" w:rsidRPr="00FA2E21">
        <w:rPr>
          <w:rStyle w:val="structure"/>
        </w:rPr>
        <w:t>_%►%_%_%►%_%_%—en_%—%_%</w:t>
      </w:r>
      <w:r w:rsidR="00C57E99" w:rsidRPr="00FA2E21">
        <w:rPr>
          <w:rStyle w:val="structurevisible"/>
        </w:rPr>
        <w:t>&gt;</w:t>
      </w:r>
      <w:r w:rsidRPr="00627ED1">
        <w:rPr>
          <w:rStyle w:val="quoteknownauthor"/>
        </w:rPr>
        <w:t>»father of calamities«</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He also rebukes another believer of note, a certain </w:t>
      </w:r>
      <w:r w:rsidRPr="00627ED1">
        <w:rPr>
          <w:highlight w:val="green"/>
        </w:rPr>
        <w:t>Siyyid Ibr</w:t>
      </w:r>
      <w:r w:rsidR="00C57E99" w:rsidRPr="000C7039">
        <w:rPr>
          <w:highlight w:val="green"/>
        </w:rPr>
        <w:t>á</w:t>
      </w:r>
      <w:r w:rsidRPr="00627ED1">
        <w:rPr>
          <w:highlight w:val="green"/>
        </w:rPr>
        <w:t>h</w:t>
      </w:r>
      <w:r w:rsidRPr="00627ED1">
        <w:rPr>
          <w:highlight w:val="darkYellow"/>
        </w:rPr>
        <w:t>i</w:t>
      </w:r>
      <w:r w:rsidRPr="00627ED1">
        <w:rPr>
          <w:highlight w:val="green"/>
        </w:rPr>
        <w:t>m</w:t>
      </w:r>
      <w:r w:rsidRPr="00627ED1">
        <w:t xml:space="preserve">, who was an admirer of </w:t>
      </w:r>
      <w:r w:rsidRPr="00627ED1">
        <w:rPr>
          <w:highlight w:val="yellow"/>
        </w:rPr>
        <w:t>Dayy</w:t>
      </w:r>
      <w:r w:rsidR="00C57E99" w:rsidRPr="000C7039">
        <w:rPr>
          <w:highlight w:val="yellow"/>
        </w:rPr>
        <w:t>á</w:t>
      </w:r>
      <w:r w:rsidRPr="00627ED1">
        <w:rPr>
          <w:highlight w:val="yellow"/>
        </w:rPr>
        <w:t>n</w:t>
      </w:r>
      <w:r w:rsidRPr="00627ED1">
        <w:t xml:space="preserve"> and whom he stigmatizes as </w:t>
      </w:r>
      <w:r w:rsidR="00C57E99" w:rsidRPr="00FA2E21">
        <w:rPr>
          <w:rStyle w:val="structurevisible"/>
        </w:rPr>
        <w:t>&lt;</w:t>
      </w:r>
      <w:r w:rsidR="00C57E99" w:rsidRPr="00FA2E21">
        <w:rPr>
          <w:rStyle w:val="structure"/>
        </w:rPr>
        <w:t xml:space="preserve">cit </w:t>
      </w:r>
      <w:r w:rsidR="00C57E99">
        <w:rPr>
          <w:rStyle w:val="structure"/>
        </w:rPr>
        <w:t>Azal</w:t>
      </w:r>
      <w:r w:rsidR="00C57E99" w:rsidRPr="00FA2E21">
        <w:rPr>
          <w:rStyle w:val="structure"/>
        </w:rPr>
        <w:t>_%►%_%_%►%_%_%—en_%—%_%</w:t>
      </w:r>
      <w:r w:rsidR="00C57E99" w:rsidRPr="00FA2E21">
        <w:rPr>
          <w:rStyle w:val="structurevisible"/>
        </w:rPr>
        <w:t>&gt;</w:t>
      </w:r>
      <w:r w:rsidRPr="00627ED1">
        <w:rPr>
          <w:rStyle w:val="quoteknownauthor"/>
        </w:rPr>
        <w:t>»the father of iniquities«</w:t>
      </w:r>
      <w:r w:rsidR="00C57E99" w:rsidRPr="00FA2E21">
        <w:rPr>
          <w:rStyle w:val="structurevisible"/>
        </w:rPr>
        <w:t>&lt;/</w:t>
      </w:r>
      <w:r w:rsidR="00C57E99" w:rsidRPr="00FA2E21">
        <w:rPr>
          <w:rStyle w:val="structure"/>
        </w:rPr>
        <w:t>cit</w:t>
      </w:r>
      <w:r w:rsidR="00C57E99" w:rsidRPr="00FA2E21">
        <w:rPr>
          <w:rStyle w:val="structurevisible"/>
        </w:rPr>
        <w:t>&gt;</w:t>
      </w:r>
      <w:r w:rsidRPr="00627ED1">
        <w:t xml:space="preserve">. He also calls on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to take the lives of these two. Not satisfied with this condemnation,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despatched his servant </w:t>
      </w:r>
      <w:r w:rsidRPr="00627ED1">
        <w:rPr>
          <w:highlight w:val="yellow"/>
        </w:rPr>
        <w:t>M</w:t>
      </w:r>
      <w:r w:rsidR="00C57E99" w:rsidRPr="00F0421D">
        <w:rPr>
          <w:highlight w:val="yellow"/>
        </w:rPr>
        <w:t>í</w:t>
      </w:r>
      <w:r w:rsidRPr="00627ED1">
        <w:rPr>
          <w:highlight w:val="yellow"/>
        </w:rPr>
        <w:t>rz</w:t>
      </w:r>
      <w:r w:rsidR="00C57E99" w:rsidRPr="00F0421D">
        <w:rPr>
          <w:highlight w:val="yellow"/>
        </w:rPr>
        <w:t>á</w:t>
      </w:r>
      <w:r w:rsidRPr="00627ED1">
        <w:rPr>
          <w:highlight w:val="yellow"/>
        </w:rPr>
        <w:t xml:space="preserve"> Mu</w:t>
      </w:r>
      <w:r w:rsidR="00C57E99" w:rsidRPr="00F0421D">
        <w:rPr>
          <w:highlight w:val="yellow"/>
        </w:rPr>
        <w:t>ḥ</w:t>
      </w:r>
      <w:r w:rsidRPr="00627ED1">
        <w:rPr>
          <w:highlight w:val="yellow"/>
        </w:rPr>
        <w:t>ammad-i-M</w:t>
      </w:r>
      <w:r w:rsidR="00C57E99" w:rsidRPr="00F0421D">
        <w:rPr>
          <w:highlight w:val="yellow"/>
        </w:rPr>
        <w:t>á</w:t>
      </w:r>
      <w:r w:rsidRPr="00627ED1">
        <w:rPr>
          <w:highlight w:val="yellow"/>
        </w:rPr>
        <w:t>zindar</w:t>
      </w:r>
      <w:r w:rsidR="00C57E99" w:rsidRPr="00F0421D">
        <w:rPr>
          <w:highlight w:val="yellow"/>
        </w:rPr>
        <w:t>á</w:t>
      </w:r>
      <w:r w:rsidRPr="00627ED1">
        <w:rPr>
          <w:highlight w:val="yellow"/>
        </w:rPr>
        <w:t>n</w:t>
      </w:r>
      <w:r w:rsidR="00C57E99" w:rsidRPr="00F0421D">
        <w:rPr>
          <w:highlight w:val="yellow"/>
        </w:rPr>
        <w:t>í</w:t>
      </w:r>
      <w:r w:rsidRPr="00627ED1">
        <w:t xml:space="preserve"> to </w:t>
      </w:r>
      <w:r w:rsidRPr="00627ED1">
        <w:rPr>
          <w:highlight w:val="darkYellow"/>
        </w:rPr>
        <w:t>A</w:t>
      </w:r>
      <w:r w:rsidR="00C57E99">
        <w:rPr>
          <w:highlight w:val="green"/>
        </w:rPr>
        <w:t></w:t>
      </w:r>
      <w:r w:rsidRPr="00627ED1">
        <w:rPr>
          <w:highlight w:val="green"/>
        </w:rPr>
        <w:t>irb</w:t>
      </w:r>
      <w:r w:rsidR="00C57E99">
        <w:rPr>
          <w:highlight w:val="green"/>
        </w:rPr>
        <w:t>á</w:t>
      </w:r>
      <w:r w:rsidRPr="00627ED1">
        <w:rPr>
          <w:highlight w:val="green"/>
        </w:rPr>
        <w:t>yj</w:t>
      </w:r>
      <w:r w:rsidR="00C57E99">
        <w:rPr>
          <w:highlight w:val="green"/>
        </w:rPr>
        <w:t>á</w:t>
      </w:r>
      <w:r w:rsidRPr="00627ED1">
        <w:rPr>
          <w:highlight w:val="green"/>
        </w:rPr>
        <w:t>n</w:t>
      </w:r>
      <w:r w:rsidRPr="00627ED1">
        <w:t xml:space="preserve"> with explicit orders to murder </w:t>
      </w:r>
      <w:r w:rsidRPr="00627ED1">
        <w:rPr>
          <w:highlight w:val="yellow"/>
        </w:rPr>
        <w:t>Dayy</w:t>
      </w:r>
      <w:r w:rsidR="00C57E99" w:rsidRPr="000C7039">
        <w:rPr>
          <w:highlight w:val="yellow"/>
        </w:rPr>
        <w:t>á</w:t>
      </w:r>
      <w:r w:rsidRPr="00627ED1">
        <w:rPr>
          <w:highlight w:val="yellow"/>
        </w:rPr>
        <w:t>n</w:t>
      </w:r>
      <w:r w:rsidRPr="00627ED1">
        <w:t xml:space="preserve">. In the meantime </w:t>
      </w:r>
      <w:r w:rsidRPr="00627ED1">
        <w:rPr>
          <w:highlight w:val="yellow"/>
        </w:rPr>
        <w:t>Dayy</w:t>
      </w:r>
      <w:r w:rsidR="00C57E99" w:rsidRPr="000C7039">
        <w:rPr>
          <w:highlight w:val="yellow"/>
        </w:rPr>
        <w:t>á</w:t>
      </w:r>
      <w:r w:rsidRPr="00627ED1">
        <w:rPr>
          <w:highlight w:val="yellow"/>
        </w:rPr>
        <w:t>n</w:t>
      </w:r>
      <w:r w:rsidRPr="00627ED1">
        <w:t xml:space="preserve"> had left for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servant had to return.</w:t>
      </w:r>
    </w:p>
    <w:p w14:paraId="6E210DC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49</w:t>
      </w:r>
      <w:r w:rsidRPr="00D80889">
        <w:rPr>
          <w:rStyle w:val="structure"/>
        </w:rPr>
        <w:t>—en_</w:t>
      </w:r>
      <w:r>
        <w:rPr>
          <w:rStyle w:val="structure"/>
        </w:rPr>
        <w:t>19920000</w:t>
      </w:r>
      <w:r w:rsidRPr="00D80889">
        <w:rPr>
          <w:rStyle w:val="structure"/>
        </w:rPr>
        <w:t>/</w:t>
      </w:r>
      <w:r w:rsidRPr="00D80889">
        <w:rPr>
          <w:rStyle w:val="structurevisible"/>
        </w:rPr>
        <w:t>&gt;</w:t>
      </w:r>
    </w:p>
    <w:p w14:paraId="05197B5C" w14:textId="77777777" w:rsidR="00C57E99" w:rsidRDefault="00627ED1" w:rsidP="00C57E99">
      <w:pPr>
        <w:pStyle w:val="Bodycont"/>
      </w:pPr>
      <w:r w:rsidRPr="00627ED1">
        <w:t xml:space="preserve">Upon his arrival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t>
      </w:r>
      <w:r w:rsidRPr="00627ED1">
        <w:rPr>
          <w:highlight w:val="yellow"/>
        </w:rPr>
        <w:t>Dayy</w:t>
      </w:r>
      <w:r w:rsidR="00C57E99" w:rsidRPr="000C7039">
        <w:rPr>
          <w:highlight w:val="yellow"/>
        </w:rPr>
        <w:t>á</w:t>
      </w:r>
      <w:r w:rsidRPr="00627ED1">
        <w:rPr>
          <w:highlight w:val="yellow"/>
        </w:rPr>
        <w:t>n</w:t>
      </w:r>
      <w:r w:rsidRPr="00627ED1">
        <w:t xml:space="preserve"> was confronted with great antagonism by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who were spurred on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denunciation of him. This was during the time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Knowing that the life of </w:t>
      </w:r>
      <w:r w:rsidRPr="00627ED1">
        <w:rPr>
          <w:highlight w:val="yellow"/>
        </w:rPr>
        <w:t>Dayy</w:t>
      </w:r>
      <w:r w:rsidR="00C57E99" w:rsidRPr="000C7039">
        <w:rPr>
          <w:highlight w:val="yellow"/>
        </w:rPr>
        <w:t>á</w:t>
      </w:r>
      <w:r w:rsidRPr="00627ED1">
        <w:rPr>
          <w:highlight w:val="yellow"/>
        </w:rPr>
        <w:t>n</w:t>
      </w:r>
      <w:r w:rsidRPr="00627ED1">
        <w:t xml:space="preserve"> was in danger,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called the believers to His house one by one and rebuked them for their behaviour toward </w:t>
      </w:r>
      <w:r w:rsidRPr="00627ED1">
        <w:rPr>
          <w:highlight w:val="yellow"/>
        </w:rPr>
        <w:t>Dayy</w:t>
      </w:r>
      <w:r w:rsidR="00C57E99" w:rsidRPr="000C7039">
        <w:rPr>
          <w:highlight w:val="yellow"/>
        </w:rPr>
        <w:t>á</w:t>
      </w:r>
      <w:r w:rsidRPr="00627ED1">
        <w:rPr>
          <w:highlight w:val="yellow"/>
        </w:rPr>
        <w:t>n</w:t>
      </w:r>
      <w:r w:rsidRPr="00627ED1">
        <w:t xml:space="preserve">. In the meantime </w:t>
      </w:r>
      <w:r w:rsidRPr="00627ED1">
        <w:rPr>
          <w:highlight w:val="yellow"/>
        </w:rPr>
        <w:t>Dayy</w:t>
      </w:r>
      <w:r w:rsidR="00C57E99" w:rsidRPr="000C7039">
        <w:rPr>
          <w:highlight w:val="yellow"/>
        </w:rPr>
        <w:t>á</w:t>
      </w:r>
      <w:r w:rsidRPr="00627ED1">
        <w:rPr>
          <w:highlight w:val="yellow"/>
        </w:rPr>
        <w:t>n</w:t>
      </w:r>
      <w:r w:rsidRPr="00627ED1">
        <w:t xml:space="preserve">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as the </w:t>
      </w:r>
      <w:r w:rsidRPr="00627ED1">
        <w:rPr>
          <w:highlight w:val="yellow"/>
        </w:rPr>
        <w:t>B</w:t>
      </w:r>
      <w:r w:rsidR="00C57E99" w:rsidRPr="000C7039">
        <w:rPr>
          <w:highlight w:val="yellow"/>
        </w:rPr>
        <w:t>á</w:t>
      </w:r>
      <w:r w:rsidRPr="00627ED1">
        <w:rPr>
          <w:highlight w:val="yellow"/>
        </w:rPr>
        <w:t>b</w:t>
      </w:r>
      <w:r w:rsidRPr="00627ED1">
        <w:t xml:space="preserve"> had promised, recognized His Person as </w:t>
      </w:r>
      <w:r w:rsidRPr="00627ED1">
        <w:rPr>
          <w:rStyle w:val="quotesterms"/>
        </w:rPr>
        <w:t>›Him Whom God shall make manifest‹</w:t>
      </w:r>
      <w:r w:rsidRPr="00627ED1">
        <w:t xml:space="preserve">. A few days later, </w:t>
      </w:r>
      <w:r w:rsidRPr="00627ED1">
        <w:rPr>
          <w:highlight w:val="yellow"/>
        </w:rPr>
        <w:t>Dayy</w:t>
      </w:r>
      <w:r w:rsidR="00C57E99" w:rsidRPr="000C7039">
        <w:rPr>
          <w:highlight w:val="yellow"/>
        </w:rPr>
        <w:t>á</w:t>
      </w:r>
      <w:r w:rsidRPr="00627ED1">
        <w:rPr>
          <w:highlight w:val="yellow"/>
        </w:rPr>
        <w:t>n</w:t>
      </w:r>
      <w:r w:rsidRPr="00627ED1">
        <w:t xml:space="preserve"> was murdered by that same servant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This tragic crime brought great sorrow to the heart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is significant that on that day, a sandstorm of exceptional severity swept over the city of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obscured the light of the sun for some hours.</w:t>
      </w:r>
    </w:p>
    <w:p w14:paraId="3D9E2E9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50</w:t>
      </w:r>
      <w:r w:rsidRPr="00D80889">
        <w:rPr>
          <w:rStyle w:val="structure"/>
        </w:rPr>
        <w:t>—en_</w:t>
      </w:r>
      <w:r>
        <w:rPr>
          <w:rStyle w:val="structure"/>
        </w:rPr>
        <w:t>19920000</w:t>
      </w:r>
      <w:r w:rsidRPr="00D80889">
        <w:rPr>
          <w:rStyle w:val="structure"/>
        </w:rPr>
        <w:t>/</w:t>
      </w:r>
      <w:r w:rsidRPr="00D80889">
        <w:rPr>
          <w:rStyle w:val="structurevisible"/>
        </w:rPr>
        <w:t>&gt;</w:t>
      </w:r>
    </w:p>
    <w:p w14:paraId="786E6391" w14:textId="77777777" w:rsidR="00C57E99" w:rsidRDefault="00627ED1" w:rsidP="00C57E99">
      <w:pPr>
        <w:pStyle w:val="Bodycont"/>
      </w:pPr>
      <w:r w:rsidRPr="00627ED1">
        <w:t xml:space="preserve">Not satisfied with this iniquitous crime,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turned his attention to the admirers of </w:t>
      </w:r>
      <w:r w:rsidRPr="00627ED1">
        <w:rPr>
          <w:highlight w:val="yellow"/>
        </w:rPr>
        <w:t>Dayy</w:t>
      </w:r>
      <w:r w:rsidR="00C57E99" w:rsidRPr="000C7039">
        <w:rPr>
          <w:highlight w:val="yellow"/>
        </w:rPr>
        <w:t>á</w:t>
      </w:r>
      <w:r w:rsidRPr="00627ED1">
        <w:rPr>
          <w:highlight w:val="yellow"/>
        </w:rPr>
        <w:t>n</w:t>
      </w:r>
      <w:r w:rsidRPr="00627ED1">
        <w:t xml:space="preserve"> and issued instructions to kill</w:t>
      </w:r>
      <w:r w:rsidRPr="00627ED1">
        <w:rPr>
          <w:rStyle w:val="structurepagenumber"/>
        </w:rPr>
        <w:t xml:space="preserve"> &lt;page 73</w:t>
      </w:r>
      <w:r w:rsidR="00B777C2">
        <w:rPr>
          <w:rStyle w:val="structurepagenumber"/>
        </w:rPr>
        <w:t>/&gt;</w:t>
      </w:r>
      <w:r w:rsidR="00C57E99">
        <w:t xml:space="preserve"> </w:t>
      </w:r>
      <w:r w:rsidRPr="00627ED1">
        <w:t xml:space="preserve">them also. The next victim was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Al</w:t>
      </w:r>
      <w:r w:rsidR="00C57E99" w:rsidRPr="00F41007">
        <w:rPr>
          <w:highlight w:val="yellow"/>
        </w:rPr>
        <w:t>í</w:t>
      </w:r>
      <w:r w:rsidRPr="00627ED1">
        <w:rPr>
          <w:highlight w:val="yellow"/>
        </w:rPr>
        <w:t>-Akbar</w:t>
      </w:r>
      <w:r w:rsidRPr="00627ED1">
        <w:t xml:space="preserve">, the cousin of the </w:t>
      </w:r>
      <w:r w:rsidRPr="00627ED1">
        <w:rPr>
          <w:highlight w:val="yellow"/>
        </w:rPr>
        <w:t>B</w:t>
      </w:r>
      <w:r w:rsidR="00C57E99" w:rsidRPr="000C7039">
        <w:rPr>
          <w:highlight w:val="yellow"/>
        </w:rPr>
        <w:t>á</w:t>
      </w:r>
      <w:r w:rsidRPr="00627ED1">
        <w:rPr>
          <w:highlight w:val="yellow"/>
        </w:rPr>
        <w:t>b</w:t>
      </w:r>
      <w:r w:rsidRPr="00627ED1">
        <w:t xml:space="preserve">, who was murdered by the same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pays tribute to </w:t>
      </w:r>
      <w:r w:rsidRPr="00627ED1">
        <w:rPr>
          <w:highlight w:val="yellow"/>
        </w:rPr>
        <w:t>Dayy</w:t>
      </w:r>
      <w:r w:rsidR="00C57E99" w:rsidRPr="000C7039">
        <w:rPr>
          <w:highlight w:val="yellow"/>
        </w:rPr>
        <w:t>á</w:t>
      </w:r>
      <w:r w:rsidRPr="00627ED1">
        <w:rPr>
          <w:highlight w:val="yellow"/>
        </w:rPr>
        <w:t>n</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and describes this tragic episode in some detail.</w:t>
      </w:r>
      <w:r w:rsidRPr="00627ED1">
        <w:rPr>
          <w:rStyle w:val="FootnoteReference"/>
        </w:rPr>
        <w:footnoteReference w:id="181"/>
      </w:r>
    </w:p>
    <w:p w14:paraId="3DEEB68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51</w:t>
      </w:r>
      <w:r w:rsidRPr="00D80889">
        <w:rPr>
          <w:rStyle w:val="structure"/>
        </w:rPr>
        <w:t>—en_</w:t>
      </w:r>
      <w:r>
        <w:rPr>
          <w:rStyle w:val="structure"/>
        </w:rPr>
        <w:t>19920000</w:t>
      </w:r>
      <w:r w:rsidRPr="00D80889">
        <w:rPr>
          <w:rStyle w:val="structure"/>
        </w:rPr>
        <w:t>/</w:t>
      </w:r>
      <w:r w:rsidRPr="00D80889">
        <w:rPr>
          <w:rStyle w:val="structurevisible"/>
        </w:rPr>
        <w:t>&gt;</w:t>
      </w:r>
    </w:p>
    <w:p w14:paraId="09DD0E78" w14:textId="77777777" w:rsidR="00C57E99" w:rsidRDefault="00627ED1" w:rsidP="00C57E99">
      <w:pPr>
        <w:pStyle w:val="Bodycont"/>
      </w:pPr>
      <w:r w:rsidRPr="00627ED1">
        <w:t xml:space="preserve">These criminal activities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were matched only by certain acts of infamy which he committed, bringing dishonour to the Cause of the </w:t>
      </w:r>
      <w:r w:rsidRPr="00627ED1">
        <w:rPr>
          <w:highlight w:val="yellow"/>
        </w:rPr>
        <w:t>B</w:t>
      </w:r>
      <w:r w:rsidR="00C57E99" w:rsidRPr="000C7039">
        <w:rPr>
          <w:highlight w:val="yellow"/>
        </w:rPr>
        <w:t>á</w:t>
      </w:r>
      <w:r w:rsidRPr="00627ED1">
        <w:rPr>
          <w:highlight w:val="yellow"/>
        </w:rPr>
        <w:t>b</w:t>
      </w:r>
      <w:r w:rsidRPr="00627ED1">
        <w:t xml:space="preserve">. He betrayed the honour of the </w:t>
      </w:r>
      <w:r w:rsidRPr="00627ED1">
        <w:rPr>
          <w:highlight w:val="yellow"/>
        </w:rPr>
        <w:t>B</w:t>
      </w:r>
      <w:r w:rsidR="00C57E99" w:rsidRPr="000C7039">
        <w:rPr>
          <w:highlight w:val="yellow"/>
        </w:rPr>
        <w:t>á</w:t>
      </w:r>
      <w:r w:rsidRPr="00627ED1">
        <w:rPr>
          <w:highlight w:val="yellow"/>
        </w:rPr>
        <w:t>b</w:t>
      </w:r>
      <w:r w:rsidRPr="00627ED1">
        <w:t xml:space="preserve"> while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in </w:t>
      </w:r>
      <w:r w:rsidRPr="00627ED1">
        <w:rPr>
          <w:highlight w:val="yellow"/>
        </w:rPr>
        <w:t>Kurdist</w:t>
      </w:r>
      <w:r w:rsidR="00C57E99" w:rsidRPr="000C7039">
        <w:rPr>
          <w:highlight w:val="yellow"/>
        </w:rPr>
        <w:t>á</w:t>
      </w:r>
      <w:r w:rsidRPr="00627ED1">
        <w:rPr>
          <w:highlight w:val="yellow"/>
        </w:rPr>
        <w:t>n</w:t>
      </w:r>
      <w:r w:rsidRPr="00627ED1">
        <w:t xml:space="preserve"> by marrying </w:t>
      </w:r>
      <w:r w:rsidRPr="00627ED1">
        <w:rPr>
          <w:highlight w:val="yellow"/>
        </w:rPr>
        <w:t>F</w:t>
      </w:r>
      <w:r w:rsidR="00C57E99" w:rsidRPr="000C7039">
        <w:rPr>
          <w:highlight w:val="yellow"/>
        </w:rPr>
        <w:t>áṭ</w:t>
      </w:r>
      <w:r w:rsidRPr="00627ED1">
        <w:rPr>
          <w:highlight w:val="yellow"/>
        </w:rPr>
        <w:t>imih</w:t>
      </w:r>
      <w:r w:rsidRPr="00627ED1">
        <w:t xml:space="preserve">, the </w:t>
      </w:r>
      <w:r w:rsidRPr="00627ED1">
        <w:rPr>
          <w:highlight w:val="yellow"/>
        </w:rPr>
        <w:t>B</w:t>
      </w:r>
      <w:r w:rsidR="00C57E99" w:rsidRPr="000C7039">
        <w:rPr>
          <w:highlight w:val="yellow"/>
        </w:rPr>
        <w:t>á</w:t>
      </w:r>
      <w:r w:rsidRPr="00627ED1">
        <w:rPr>
          <w:highlight w:val="yellow"/>
        </w:rPr>
        <w:t>b’s</w:t>
      </w:r>
      <w:r w:rsidRPr="00627ED1">
        <w:t xml:space="preserve"> second wife,</w:t>
      </w:r>
      <w:r w:rsidRPr="00627ED1">
        <w:rPr>
          <w:rStyle w:val="FootnoteReference"/>
        </w:rPr>
        <w:footnoteReference w:id="182"/>
      </w:r>
      <w:r w:rsidRPr="00627ED1">
        <w:t xml:space="preserve"> and after a few days giving her in marriage to </w:t>
      </w:r>
      <w:r w:rsidRPr="00627ED1">
        <w:rPr>
          <w:highlight w:val="yellow"/>
        </w:rPr>
        <w:t>Siyyid Mu</w:t>
      </w:r>
      <w:r w:rsidR="00C57E99" w:rsidRPr="000C7039">
        <w:rPr>
          <w:highlight w:val="yellow"/>
        </w:rPr>
        <w:t>ḥ</w:t>
      </w:r>
      <w:r w:rsidRPr="00627ED1">
        <w:rPr>
          <w:highlight w:val="yellow"/>
        </w:rPr>
        <w:t>ammad</w:t>
      </w:r>
      <w:r w:rsidRPr="00627ED1">
        <w:t xml:space="preserv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learnt of this shameful act, His grief knew no bounds. In several Tablets He has severely condemned this outrageous betrayal by one who professed to be the nominee of the </w:t>
      </w:r>
      <w:r w:rsidRPr="00627ED1">
        <w:rPr>
          <w:highlight w:val="yellow"/>
        </w:rPr>
        <w:t>B</w:t>
      </w:r>
      <w:r w:rsidR="00C57E99" w:rsidRPr="000C7039">
        <w:rPr>
          <w:highlight w:val="yellow"/>
        </w:rPr>
        <w:t>á</w:t>
      </w:r>
      <w:r w:rsidRPr="00627ED1">
        <w:rPr>
          <w:highlight w:val="yellow"/>
        </w:rPr>
        <w:t>b</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He states:</w:t>
      </w:r>
    </w:p>
    <w:p w14:paraId="0080D8A1"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52</w:t>
      </w:r>
      <w:r w:rsidRPr="00D80889">
        <w:rPr>
          <w:rStyle w:val="structure"/>
        </w:rPr>
        <w:t>—en_</w:t>
      </w:r>
      <w:r>
        <w:rPr>
          <w:rStyle w:val="structure"/>
        </w:rPr>
        <w:t>19920000</w:t>
      </w:r>
      <w:r w:rsidRPr="00D80889">
        <w:rPr>
          <w:rStyle w:val="structure"/>
        </w:rPr>
        <w:t>/</w:t>
      </w:r>
      <w:r w:rsidRPr="00D80889">
        <w:rPr>
          <w:rStyle w:val="structurevisible"/>
        </w:rPr>
        <w:t>&gt;</w:t>
      </w:r>
    </w:p>
    <w:p w14:paraId="6A035374" w14:textId="77777777" w:rsidR="00C57E99" w:rsidRDefault="00C57E99" w:rsidP="00C57E99">
      <w:pPr>
        <w:pStyle w:val="Quote1st"/>
      </w:pPr>
      <w:r w:rsidRPr="00EA54A6">
        <w:rPr>
          <w:rStyle w:val="structurevisible"/>
        </w:rPr>
        <w:t>&lt;</w:t>
      </w:r>
      <w:r w:rsidRPr="00EA54A6">
        <w:rPr>
          <w:rStyle w:val="structure"/>
        </w:rPr>
        <w:t>cit Bah_%►%_%_%►%_%_%—en_%—%_%</w:t>
      </w:r>
      <w:r w:rsidRPr="00EA54A6">
        <w:rPr>
          <w:rStyle w:val="structurevisible"/>
        </w:rPr>
        <w:t>&gt;</w:t>
      </w:r>
      <w:r w:rsidR="00627ED1" w:rsidRPr="00627ED1">
        <w:rPr>
          <w:rStyle w:val="quotebahaiscripture"/>
        </w:rPr>
        <w:t xml:space="preserve">»Reflect a while upon the dishonour inflicted upon the Primal Point. Consider what hath happened. When this Wronged One, after a retirement of two years during which He wandered through the deserts and mountains, returned to </w:t>
      </w:r>
      <w:r w:rsidR="00627ED1" w:rsidRPr="00627ED1">
        <w:rPr>
          <w:rStyle w:val="quotebahaiscripture"/>
          <w:highlight w:val="yellow"/>
        </w:rPr>
        <w:t>Ba</w:t>
      </w:r>
      <w:r w:rsidR="00116523">
        <w:rPr>
          <w:rStyle w:val="quotebahaiscripture"/>
          <w:highlight w:val="yellow"/>
        </w:rPr>
        <w:t></w:t>
      </w:r>
      <w:r w:rsidR="00627ED1" w:rsidRPr="00627ED1">
        <w:rPr>
          <w:rStyle w:val="quotebahaiscripture"/>
          <w:highlight w:val="yellow"/>
        </w:rPr>
        <w:t>dád</w:t>
      </w:r>
      <w:r w:rsidR="00627ED1" w:rsidRPr="00627ED1">
        <w:rPr>
          <w:rStyle w:val="quotebahaiscripture"/>
        </w:rPr>
        <w:t xml:space="preserve">, as a result of the intervention of a few, who for a long time had sought Him in the wilderness, a certain </w:t>
      </w:r>
      <w:r w:rsidR="00627ED1" w:rsidRPr="00627ED1">
        <w:rPr>
          <w:rStyle w:val="quotebahaiscripture"/>
          <w:highlight w:val="yellow"/>
        </w:rPr>
        <w:t>Mírzá Muḥammad-ʿAlí</w:t>
      </w:r>
      <w:r w:rsidR="00627ED1" w:rsidRPr="00627ED1">
        <w:rPr>
          <w:rStyle w:val="quotebahaiscripture"/>
        </w:rPr>
        <w:t xml:space="preserve"> of </w:t>
      </w:r>
      <w:r w:rsidR="00627ED1" w:rsidRPr="00627ED1">
        <w:rPr>
          <w:rStyle w:val="quotebahaiscripture"/>
          <w:highlight w:val="yellow"/>
        </w:rPr>
        <w:t>Ra</w:t>
      </w:r>
      <w:r w:rsidR="00116523">
        <w:rPr>
          <w:rStyle w:val="quotebahaiscripture"/>
          <w:highlight w:val="yellow"/>
        </w:rPr>
        <w:t></w:t>
      </w:r>
      <w:r w:rsidR="00627ED1" w:rsidRPr="00627ED1">
        <w:rPr>
          <w:rStyle w:val="quotebahaiscripture"/>
          <w:highlight w:val="yellow"/>
        </w:rPr>
        <w:t>t</w:t>
      </w:r>
      <w:r w:rsidR="00627ED1" w:rsidRPr="00627ED1">
        <w:rPr>
          <w:rStyle w:val="quotebahaiscripture"/>
        </w:rPr>
        <w:t xml:space="preserve"> came to see Him, and related, before a large gathering of people, that which had been done, affecting the honour of the </w:t>
      </w:r>
      <w:r w:rsidR="00627ED1" w:rsidRPr="00627ED1">
        <w:rPr>
          <w:rStyle w:val="quotebahaiscripture"/>
          <w:highlight w:val="yellow"/>
        </w:rPr>
        <w:t>Báb</w:t>
      </w:r>
      <w:r w:rsidR="00627ED1" w:rsidRPr="00627ED1">
        <w:rPr>
          <w:rStyle w:val="quotebahaiscripture"/>
        </w:rPr>
        <w:t>, which hath truly overwhelmed all lands with sorrow. Great God! How could they have countenanced this most grievous betrayal? Briefly, We beseech God to aid the perpetrator of this deed to repent, and return unto Him. He, verily, is the Helper, the All-Wise.«</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83"/>
      </w:r>
    </w:p>
    <w:p w14:paraId="1CA5877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53</w:t>
      </w:r>
      <w:r w:rsidRPr="00D80889">
        <w:rPr>
          <w:rStyle w:val="structure"/>
        </w:rPr>
        <w:t>—en_</w:t>
      </w:r>
      <w:r>
        <w:rPr>
          <w:rStyle w:val="structure"/>
        </w:rPr>
        <w:t>19920000</w:t>
      </w:r>
      <w:r w:rsidRPr="00D80889">
        <w:rPr>
          <w:rStyle w:val="structure"/>
        </w:rPr>
        <w:t>/</w:t>
      </w:r>
      <w:r w:rsidRPr="00D80889">
        <w:rPr>
          <w:rStyle w:val="structurevisible"/>
        </w:rPr>
        <w:t>&gt;</w:t>
      </w:r>
    </w:p>
    <w:p w14:paraId="154AF557" w14:textId="77777777" w:rsidR="00C57E99" w:rsidRDefault="00627ED1" w:rsidP="00C57E99">
      <w:pPr>
        <w:pStyle w:val="Bodyafterquote"/>
      </w:pPr>
      <w:r w:rsidRPr="00627ED1">
        <w:t xml:space="preserve">Those who were in close contact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were fully aware of his immoderate sexual appetites.</w:t>
      </w:r>
    </w:p>
    <w:p w14:paraId="77B2CFE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54</w:t>
      </w:r>
      <w:r w:rsidRPr="00D80889">
        <w:rPr>
          <w:rStyle w:val="structure"/>
        </w:rPr>
        <w:t>—en_</w:t>
      </w:r>
      <w:r>
        <w:rPr>
          <w:rStyle w:val="structure"/>
        </w:rPr>
        <w:t>19920000</w:t>
      </w:r>
      <w:r w:rsidRPr="00D80889">
        <w:rPr>
          <w:rStyle w:val="structure"/>
        </w:rPr>
        <w:t>/</w:t>
      </w:r>
      <w:r w:rsidRPr="00D80889">
        <w:rPr>
          <w:rStyle w:val="structurevisible"/>
        </w:rPr>
        <w:t>&gt;</w:t>
      </w:r>
    </w:p>
    <w:p w14:paraId="21DF1E86" w14:textId="77777777" w:rsidR="00C57E99" w:rsidRDefault="00627ED1" w:rsidP="00C57E99">
      <w:pPr>
        <w:pStyle w:val="Bodycont"/>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of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alludes to this when He addresses </w:t>
      </w:r>
      <w:r w:rsidRPr="00627ED1">
        <w:rPr>
          <w:highlight w:val="yellow"/>
        </w:rPr>
        <w:t>H</w:t>
      </w:r>
      <w:r w:rsidR="00C57E99" w:rsidRPr="000C7039">
        <w:rPr>
          <w:highlight w:val="yellow"/>
        </w:rPr>
        <w:t>á</w:t>
      </w:r>
      <w:r w:rsidRPr="00627ED1">
        <w:rPr>
          <w:highlight w:val="yellow"/>
        </w:rPr>
        <w:t>d</w:t>
      </w:r>
      <w:r w:rsidR="00C57E99" w:rsidRPr="000C7039">
        <w:rPr>
          <w:highlight w:val="yellow"/>
        </w:rPr>
        <w:t>í</w:t>
      </w:r>
      <w:r w:rsidRPr="00627ED1">
        <w:rPr>
          <w:highlight w:val="yellow"/>
        </w:rPr>
        <w:t>y-i-Dawlat-</w:t>
      </w:r>
      <w:r w:rsidR="00C57E99" w:rsidRPr="000C7039">
        <w:rPr>
          <w:highlight w:val="yellow"/>
        </w:rPr>
        <w:t>Á</w:t>
      </w:r>
      <w:r w:rsidRPr="00627ED1">
        <w:rPr>
          <w:highlight w:val="yellow"/>
        </w:rPr>
        <w:t>b</w:t>
      </w:r>
      <w:r w:rsidR="00C57E99" w:rsidRPr="000C7039">
        <w:rPr>
          <w:highlight w:val="yellow"/>
        </w:rPr>
        <w:t>á</w:t>
      </w:r>
      <w:r w:rsidRPr="00627ED1">
        <w:rPr>
          <w:highlight w:val="yellow"/>
        </w:rPr>
        <w:t>d</w:t>
      </w:r>
      <w:r w:rsidR="00C57E99" w:rsidRPr="000C7039">
        <w:rPr>
          <w:highlight w:val="yellow"/>
        </w:rPr>
        <w:t>í</w:t>
      </w:r>
      <w:r w:rsidRPr="00627ED1">
        <w:rPr>
          <w:rStyle w:val="FootnoteReference"/>
        </w:rPr>
        <w:footnoteReference w:id="184"/>
      </w:r>
      <w:r w:rsidRPr="00627ED1">
        <w:t xml:space="preserve"> in these words.</w:t>
      </w:r>
    </w:p>
    <w:p w14:paraId="07A2BE5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55</w:t>
      </w:r>
      <w:r w:rsidRPr="00D80889">
        <w:rPr>
          <w:rStyle w:val="structure"/>
        </w:rPr>
        <w:t>—en_</w:t>
      </w:r>
      <w:r>
        <w:rPr>
          <w:rStyle w:val="structure"/>
        </w:rPr>
        <w:t>19920000</w:t>
      </w:r>
      <w:r w:rsidRPr="00D80889">
        <w:rPr>
          <w:rStyle w:val="structure"/>
        </w:rPr>
        <w:t>/</w:t>
      </w:r>
      <w:r w:rsidRPr="00D80889">
        <w:rPr>
          <w:rStyle w:val="structurevisible"/>
        </w:rPr>
        <w:t>&gt;</w:t>
      </w:r>
    </w:p>
    <w:p w14:paraId="096CEA46" w14:textId="77777777" w:rsidR="00C57E99" w:rsidRDefault="00C57E99" w:rsidP="00C57E99">
      <w:pPr>
        <w:pStyle w:val="Quote1st"/>
      </w:pPr>
      <w:r w:rsidRPr="00EA54A6">
        <w:rPr>
          <w:rStyle w:val="structurevisible"/>
        </w:rPr>
        <w:t>&lt;</w:t>
      </w:r>
      <w:r w:rsidRPr="00EA54A6">
        <w:rPr>
          <w:rStyle w:val="structure"/>
        </w:rPr>
        <w:t>cit Bah_%►%_%_%►%_%_%—en_%—%_%</w:t>
      </w:r>
      <w:r w:rsidRPr="00EA54A6">
        <w:rPr>
          <w:rStyle w:val="structurevisible"/>
        </w:rPr>
        <w:t>&gt;</w:t>
      </w:r>
      <w:r w:rsidR="00627ED1" w:rsidRPr="00627ED1">
        <w:rPr>
          <w:rStyle w:val="quotebahaiscripture"/>
        </w:rPr>
        <w:t xml:space="preserve">»Regardest thou as one wronged he who in this world was never dealt a single blow, and who was continually surrounded by five of the handmaidens of God? And imputest thou unto the True One, Who, from His earliest years until the present day, hath been in the hands of His enemies, and been tormented with the worst afflictions in the world, such charges as the Jews did not </w:t>
      </w:r>
      <w:r w:rsidR="00627ED1" w:rsidRPr="00627ED1">
        <w:rPr>
          <w:rStyle w:val="quotebahaiscripture"/>
        </w:rPr>
        <w:lastRenderedPageBreak/>
        <w:t>ascribe unto Christ? Hearken unto the voice of this Wronged One, and be not of them that are in utter loss.«</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85"/>
      </w:r>
    </w:p>
    <w:p w14:paraId="32642AAA"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56</w:t>
      </w:r>
      <w:r w:rsidRPr="00D80889">
        <w:rPr>
          <w:rStyle w:val="structure"/>
        </w:rPr>
        <w:t>—en_</w:t>
      </w:r>
      <w:r>
        <w:rPr>
          <w:rStyle w:val="structure"/>
        </w:rPr>
        <w:t>19920000</w:t>
      </w:r>
      <w:r w:rsidRPr="00D80889">
        <w:rPr>
          <w:rStyle w:val="structure"/>
        </w:rPr>
        <w:t>/</w:t>
      </w:r>
      <w:r w:rsidRPr="00D80889">
        <w:rPr>
          <w:rStyle w:val="structurevisible"/>
        </w:rPr>
        <w:t>&gt;</w:t>
      </w:r>
    </w:p>
    <w:p w14:paraId="47C58E2E"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mentions that one of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Ya</w:t>
      </w:r>
      <w:r w:rsidRPr="000C7039">
        <w:rPr>
          <w:highlight w:val="yellow"/>
        </w:rPr>
        <w:t>ḥ</w:t>
      </w:r>
      <w:r w:rsidR="00627ED1" w:rsidRPr="00627ED1">
        <w:rPr>
          <w:highlight w:val="yellow"/>
        </w:rPr>
        <w:t>y</w:t>
      </w:r>
      <w:r w:rsidRPr="000C7039">
        <w:rPr>
          <w:highlight w:val="yellow"/>
        </w:rPr>
        <w:t>á</w:t>
      </w:r>
      <w:r w:rsidR="00627ED1" w:rsidRPr="00627ED1">
        <w:rPr>
          <w:highlight w:val="yellow"/>
        </w:rPr>
        <w:t>’s</w:t>
      </w:r>
      <w:r w:rsidR="00627ED1" w:rsidRPr="00627ED1">
        <w:t xml:space="preserve"> preoccupations was to marry one wife after another. He mentions eleven wives. But some historians have accounted for three more.</w:t>
      </w:r>
    </w:p>
    <w:p w14:paraId="00EC4D1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57</w:t>
      </w:r>
      <w:r w:rsidRPr="00D80889">
        <w:rPr>
          <w:rStyle w:val="structure"/>
        </w:rPr>
        <w:t>—en_</w:t>
      </w:r>
      <w:r>
        <w:rPr>
          <w:rStyle w:val="structure"/>
        </w:rPr>
        <w:t>19920000</w:t>
      </w:r>
      <w:r w:rsidRPr="00D80889">
        <w:rPr>
          <w:rStyle w:val="structure"/>
        </w:rPr>
        <w:t>/</w:t>
      </w:r>
      <w:r w:rsidRPr="00D80889">
        <w:rPr>
          <w:rStyle w:val="structurevisible"/>
        </w:rPr>
        <w:t>&gt;</w:t>
      </w:r>
    </w:p>
    <w:p w14:paraId="045503D5" w14:textId="77777777" w:rsidR="00C57E99" w:rsidRDefault="00627ED1" w:rsidP="00C57E99">
      <w:pPr>
        <w:pStyle w:val="Bodycont"/>
      </w:pPr>
      <w:r w:rsidRPr="00627ED1">
        <w:t xml:space="preserve">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in the mountains of </w:t>
      </w:r>
      <w:r w:rsidRPr="00627ED1">
        <w:rPr>
          <w:highlight w:val="yellow"/>
        </w:rPr>
        <w:t>Kurdist</w:t>
      </w:r>
      <w:r w:rsidR="00C57E99" w:rsidRPr="000C7039">
        <w:rPr>
          <w:highlight w:val="yellow"/>
        </w:rPr>
        <w:t>á</w:t>
      </w:r>
      <w:r w:rsidRPr="00627ED1">
        <w:rPr>
          <w:highlight w:val="yellow"/>
        </w:rPr>
        <w:t>n</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driven by an insatiable appetite to satisfy his base and carnal desires. In one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describes an episode</w:t>
      </w:r>
      <w:r w:rsidRPr="00627ED1">
        <w:rPr>
          <w:rStyle w:val="structurepagenumber"/>
        </w:rPr>
        <w:t xml:space="preserve"> &lt;page 74</w:t>
      </w:r>
      <w:r w:rsidR="00B777C2">
        <w:rPr>
          <w:rStyle w:val="structurepagenumber"/>
        </w:rPr>
        <w:t>/&gt;</w:t>
      </w:r>
      <w:r w:rsidRPr="00627ED1">
        <w:t xml:space="preserve"> which brings further shame to his already shameful career.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sent a message to a certain believer, </w:t>
      </w:r>
      <w:r w:rsidR="00C57E99" w:rsidRPr="006F4E00">
        <w:rPr>
          <w:highlight w:val="yellow"/>
        </w:rPr>
        <w:t>Á</w:t>
      </w:r>
      <w:r w:rsidRPr="00627ED1">
        <w:rPr>
          <w:highlight w:val="yellow"/>
        </w:rPr>
        <w:t>q</w:t>
      </w:r>
      <w:r w:rsidR="00C57E99" w:rsidRPr="006F4E00">
        <w:rPr>
          <w:highlight w:val="yellow"/>
        </w:rPr>
        <w:t>á</w:t>
      </w:r>
      <w:r w:rsidRPr="00627ED1">
        <w:rPr>
          <w:highlight w:val="yellow"/>
        </w:rPr>
        <w:t xml:space="preserve"> Mu</w:t>
      </w:r>
      <w:r w:rsidR="00C57E99" w:rsidRPr="006F4E00">
        <w:rPr>
          <w:highlight w:val="yellow"/>
        </w:rPr>
        <w:t>ḥ</w:t>
      </w:r>
      <w:r w:rsidRPr="00627ED1">
        <w:rPr>
          <w:highlight w:val="yellow"/>
        </w:rPr>
        <w:t>ammad-Kar</w:t>
      </w:r>
      <w:r w:rsidR="00C57E99" w:rsidRPr="006F4E00">
        <w:rPr>
          <w:highlight w:val="yellow"/>
        </w:rPr>
        <w:t>í</w:t>
      </w:r>
      <w:r w:rsidRPr="00627ED1">
        <w:rPr>
          <w:highlight w:val="yellow"/>
        </w:rPr>
        <w:t>m</w:t>
      </w:r>
      <w:r w:rsidRPr="00627ED1">
        <w:t xml:space="preserve">, asking for the hand of his daughter in marriage. The parents of the girl refused to comply, and instead gave their daughter in marriage to a certain </w:t>
      </w:r>
      <w:r w:rsidRPr="00627ED1">
        <w:rPr>
          <w:highlight w:val="yellow"/>
        </w:rPr>
        <w:t>Abu’l-Q</w:t>
      </w:r>
      <w:r w:rsidR="00C57E99" w:rsidRPr="000C7039">
        <w:rPr>
          <w:highlight w:val="yellow"/>
        </w:rPr>
        <w:t>á</w:t>
      </w:r>
      <w:r w:rsidRPr="00627ED1">
        <w:rPr>
          <w:highlight w:val="yellow"/>
        </w:rPr>
        <w:t>sim</w:t>
      </w:r>
      <w:r w:rsidRPr="00627ED1">
        <w:t xml:space="preserve"> who had been in the service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for some years. No sooner had this happened than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ordered the elimination of </w:t>
      </w:r>
      <w:r w:rsidRPr="00627ED1">
        <w:rPr>
          <w:highlight w:val="yellow"/>
        </w:rPr>
        <w:t>Abu’l-Q</w:t>
      </w:r>
      <w:r w:rsidR="00C57E99" w:rsidRPr="000C7039">
        <w:rPr>
          <w:highlight w:val="yellow"/>
        </w:rPr>
        <w:t>á</w:t>
      </w:r>
      <w:r w:rsidRPr="00627ED1">
        <w:rPr>
          <w:highlight w:val="yellow"/>
        </w:rPr>
        <w:t>sim</w:t>
      </w:r>
      <w:r w:rsidRPr="00627ED1">
        <w:t>, and he was never seen again.</w:t>
      </w:r>
    </w:p>
    <w:p w14:paraId="4C80AB8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58</w:t>
      </w:r>
      <w:r w:rsidRPr="00D80889">
        <w:rPr>
          <w:rStyle w:val="structure"/>
        </w:rPr>
        <w:t>—en_</w:t>
      </w:r>
      <w:r>
        <w:rPr>
          <w:rStyle w:val="structure"/>
        </w:rPr>
        <w:t>19920000</w:t>
      </w:r>
      <w:r w:rsidRPr="00D80889">
        <w:rPr>
          <w:rStyle w:val="structure"/>
        </w:rPr>
        <w:t>/</w:t>
      </w:r>
      <w:r w:rsidRPr="00D80889">
        <w:rPr>
          <w:rStyle w:val="structurevisible"/>
        </w:rPr>
        <w:t>&gt;</w:t>
      </w:r>
    </w:p>
    <w:p w14:paraId="7F40C192" w14:textId="77777777" w:rsidR="00C57E99" w:rsidRDefault="00627ED1" w:rsidP="00C57E99">
      <w:pPr>
        <w:pStyle w:val="Bodycont"/>
      </w:pPr>
      <w:r w:rsidRPr="00627ED1">
        <w:t xml:space="preserve">As a result of such atrocities, which were committed in the name of religion,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was utterly degraded in the eyes of the public.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returned from the mountains of </w:t>
      </w:r>
      <w:r w:rsidRPr="00627ED1">
        <w:rPr>
          <w:highlight w:val="yellow"/>
        </w:rPr>
        <w:t>Kurdist</w:t>
      </w:r>
      <w:r w:rsidR="00C57E99" w:rsidRPr="000C7039">
        <w:rPr>
          <w:highlight w:val="yellow"/>
        </w:rPr>
        <w:t>á</w:t>
      </w:r>
      <w:r w:rsidRPr="00627ED1">
        <w:rPr>
          <w:highlight w:val="yellow"/>
        </w:rPr>
        <w:t>n</w:t>
      </w:r>
      <w:r w:rsidRPr="00627ED1">
        <w:t xml:space="preserve">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were dispirited and spiritually as dead. Once again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took the reins of the Cause in His hands. He breathed new life into the dying community of the </w:t>
      </w:r>
      <w:r w:rsidRPr="00627ED1">
        <w:rPr>
          <w:highlight w:val="yellow"/>
        </w:rPr>
        <w:t>B</w:t>
      </w:r>
      <w:r w:rsidR="00C57E99" w:rsidRPr="000C7039">
        <w:rPr>
          <w:highlight w:val="yellow"/>
        </w:rPr>
        <w:t>á</w:t>
      </w:r>
      <w:r w:rsidRPr="00627ED1">
        <w:rPr>
          <w:highlight w:val="yellow"/>
        </w:rPr>
        <w:t>b</w:t>
      </w:r>
      <w:r w:rsidRPr="00627ED1">
        <w:t xml:space="preserve">, and through His loving advice and exhortations, both verbally and in writing, He raised the morale of the believers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the neighbouring towns.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testified to these words:</w:t>
      </w:r>
    </w:p>
    <w:p w14:paraId="724EFE17"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59</w:t>
      </w:r>
      <w:r w:rsidRPr="00D80889">
        <w:rPr>
          <w:rStyle w:val="structure"/>
        </w:rPr>
        <w:t>—en_</w:t>
      </w:r>
      <w:r>
        <w:rPr>
          <w:rStyle w:val="structure"/>
        </w:rPr>
        <w:t>19920000</w:t>
      </w:r>
      <w:r w:rsidRPr="00D80889">
        <w:rPr>
          <w:rStyle w:val="structure"/>
        </w:rPr>
        <w:t>/</w:t>
      </w:r>
      <w:r w:rsidRPr="00D80889">
        <w:rPr>
          <w:rStyle w:val="structurevisible"/>
        </w:rPr>
        <w:t>&gt;</w:t>
      </w:r>
    </w:p>
    <w:p w14:paraId="5B76A287" w14:textId="77777777" w:rsidR="00C57E99" w:rsidRDefault="00C57E99" w:rsidP="00C57E99">
      <w:pPr>
        <w:pStyle w:val="Quote1st"/>
      </w:pPr>
      <w:r w:rsidRPr="00EA54A6">
        <w:rPr>
          <w:rStyle w:val="structurevisible"/>
        </w:rPr>
        <w:t>&lt;</w:t>
      </w:r>
      <w:r w:rsidRPr="00EA54A6">
        <w:rPr>
          <w:rStyle w:val="structure"/>
        </w:rPr>
        <w:t>cit Bah_%►%_%_%►%_%_%—en_%—%_%</w:t>
      </w:r>
      <w:r w:rsidRPr="00EA54A6">
        <w:rPr>
          <w:rStyle w:val="structurevisible"/>
        </w:rPr>
        <w:t>&gt;</w:t>
      </w:r>
      <w:r w:rsidR="00627ED1" w:rsidRPr="00627ED1">
        <w:rPr>
          <w:rStyle w:val="quotebahaiscripture"/>
        </w:rPr>
        <w:t>»After Our arrival, We revealed, as a copious rain, by the aid of God and His Divine Grace and mercy, Our verses, and sent them to various parts of the world. We exhorted all men, and particularly this people, through Our wise counsels and loving admonitions, and forbade them to engage in sedition, quarrels, disputes and conflict. As a result of this, and by the grace of God, waywardness and folly were changed into piety and understanding, and weapons converted into instruments of peace.«</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86"/>
      </w:r>
    </w:p>
    <w:p w14:paraId="7145FDB7"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60</w:t>
      </w:r>
      <w:r w:rsidRPr="00D80889">
        <w:rPr>
          <w:rStyle w:val="structure"/>
        </w:rPr>
        <w:t>—en_</w:t>
      </w:r>
      <w:r>
        <w:rPr>
          <w:rStyle w:val="structure"/>
        </w:rPr>
        <w:t>19920000</w:t>
      </w:r>
      <w:r w:rsidRPr="00D80889">
        <w:rPr>
          <w:rStyle w:val="structure"/>
        </w:rPr>
        <w:t>/</w:t>
      </w:r>
      <w:r w:rsidRPr="00D80889">
        <w:rPr>
          <w:rStyle w:val="structurevisible"/>
        </w:rPr>
        <w:t>&gt;</w:t>
      </w:r>
    </w:p>
    <w:p w14:paraId="25234C2B"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also states:</w:t>
      </w:r>
    </w:p>
    <w:p w14:paraId="562DDCAB"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61</w:t>
      </w:r>
      <w:r w:rsidRPr="00D80889">
        <w:rPr>
          <w:rStyle w:val="structure"/>
        </w:rPr>
        <w:t>—en_</w:t>
      </w:r>
      <w:r>
        <w:rPr>
          <w:rStyle w:val="structure"/>
        </w:rPr>
        <w:t>19920000</w:t>
      </w:r>
      <w:r w:rsidRPr="00D80889">
        <w:rPr>
          <w:rStyle w:val="structure"/>
        </w:rPr>
        <w:t>/</w:t>
      </w:r>
      <w:r w:rsidRPr="00D80889">
        <w:rPr>
          <w:rStyle w:val="structurevisible"/>
        </w:rPr>
        <w:t>&gt;</w:t>
      </w:r>
    </w:p>
    <w:p w14:paraId="38777E2A" w14:textId="77777777" w:rsidR="00C57E99" w:rsidRDefault="00C57E99" w:rsidP="00C57E99">
      <w:pPr>
        <w:pStyle w:val="Quote1st"/>
      </w:pPr>
      <w:r w:rsidRPr="00EA54A6">
        <w:rPr>
          <w:rStyle w:val="structurevisible"/>
        </w:rPr>
        <w:t>&lt;</w:t>
      </w:r>
      <w:r w:rsidRPr="00EA54A6">
        <w:rPr>
          <w:rStyle w:val="structure"/>
        </w:rPr>
        <w:t>cit Abd_%►%_%_%►%_%_%—en_%—%_%</w:t>
      </w:r>
      <w:r w:rsidRPr="00EA54A6">
        <w:rPr>
          <w:rStyle w:val="structurevisible"/>
        </w:rPr>
        <w:t>&gt;</w:t>
      </w:r>
      <w:r w:rsidR="00627ED1" w:rsidRPr="00627ED1">
        <w:rPr>
          <w:rStyle w:val="quotebahaiscripture"/>
        </w:rPr>
        <w:t>»</w:t>
      </w:r>
      <w:r w:rsidR="00627ED1" w:rsidRPr="00627ED1">
        <w:rPr>
          <w:rStyle w:val="quotebahaiscripture"/>
          <w:highlight w:val="yellow"/>
        </w:rPr>
        <w:t>Bahá’u’lláh</w:t>
      </w:r>
      <w:r w:rsidR="00627ED1" w:rsidRPr="00627ED1">
        <w:rPr>
          <w:rStyle w:val="quotebahaiscripture"/>
        </w:rPr>
        <w:t xml:space="preserve"> after His return (from </w:t>
      </w:r>
      <w:r w:rsidR="00627ED1" w:rsidRPr="00627ED1">
        <w:rPr>
          <w:rStyle w:val="quotebahaiscripture"/>
          <w:highlight w:val="yellow"/>
        </w:rPr>
        <w:t>Sulaymáníyyih</w:t>
      </w:r>
      <w:r w:rsidR="00627ED1" w:rsidRPr="00627ED1">
        <w:rPr>
          <w:rStyle w:val="quotebahaiscripture"/>
        </w:rPr>
        <w:t>) made such strenuous efforts in educating and training this community, in reforming its manners, in regulating its affairs and in rehabilitating its fortunes, that in a short while all these troubles and mischiefs were quenched, and the utmost peace and tranquillity reigned in men’s hearts.«</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87"/>
      </w:r>
    </w:p>
    <w:p w14:paraId="5B2FD64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62</w:t>
      </w:r>
      <w:r w:rsidRPr="00D80889">
        <w:rPr>
          <w:rStyle w:val="structure"/>
        </w:rPr>
        <w:t>—en_</w:t>
      </w:r>
      <w:r>
        <w:rPr>
          <w:rStyle w:val="structure"/>
        </w:rPr>
        <w:t>19920000</w:t>
      </w:r>
      <w:r w:rsidRPr="00D80889">
        <w:rPr>
          <w:rStyle w:val="structure"/>
        </w:rPr>
        <w:t>/</w:t>
      </w:r>
      <w:r w:rsidRPr="00D80889">
        <w:rPr>
          <w:rStyle w:val="structurevisible"/>
        </w:rPr>
        <w:t>&gt;</w:t>
      </w:r>
    </w:p>
    <w:p w14:paraId="553BD3B5" w14:textId="77777777" w:rsidR="00C57E99" w:rsidRDefault="00627ED1" w:rsidP="00C57E99">
      <w:pPr>
        <w:pStyle w:val="Bodyafterquote"/>
      </w:pPr>
      <w:r w:rsidRPr="00627ED1">
        <w:t xml:space="preserve">This transformation of spirit and the ascendancy of the community in </w:t>
      </w:r>
      <w:r w:rsidRPr="00627ED1">
        <w:rPr>
          <w:highlight w:val="yellow"/>
        </w:rPr>
        <w:t>ʿIr</w:t>
      </w:r>
      <w:r w:rsidR="00C57E99" w:rsidRPr="000C7039">
        <w:rPr>
          <w:highlight w:val="yellow"/>
        </w:rPr>
        <w:t>á</w:t>
      </w:r>
      <w:r w:rsidRPr="00627ED1">
        <w:rPr>
          <w:highlight w:val="yellow"/>
        </w:rPr>
        <w:t>q</w:t>
      </w:r>
      <w:r w:rsidRPr="00627ED1">
        <w:t xml:space="preserve"> and Persia, in spite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continued until the end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stay in that country.</w:t>
      </w:r>
    </w:p>
    <w:p w14:paraId="73359AE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63</w:t>
      </w:r>
      <w:r w:rsidRPr="00D80889">
        <w:rPr>
          <w:rStyle w:val="structure"/>
        </w:rPr>
        <w:t>—en_</w:t>
      </w:r>
      <w:r>
        <w:rPr>
          <w:rStyle w:val="structure"/>
        </w:rPr>
        <w:t>19920000</w:t>
      </w:r>
      <w:r w:rsidRPr="00D80889">
        <w:rPr>
          <w:rStyle w:val="structure"/>
        </w:rPr>
        <w:t>/</w:t>
      </w:r>
      <w:r w:rsidRPr="00D80889">
        <w:rPr>
          <w:rStyle w:val="structurevisible"/>
        </w:rPr>
        <w:t>&gt;</w:t>
      </w:r>
    </w:p>
    <w:p w14:paraId="6A8442B8" w14:textId="77777777" w:rsidR="00C57E99" w:rsidRDefault="00627ED1" w:rsidP="00C57E99">
      <w:pPr>
        <w:pStyle w:val="Bodycont"/>
      </w:pPr>
      <w:r w:rsidRPr="00627ED1">
        <w:t xml:space="preserve">The outpouring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began to vivify the community of the </w:t>
      </w:r>
      <w:r w:rsidRPr="00627ED1">
        <w:rPr>
          <w:highlight w:val="yellow"/>
        </w:rPr>
        <w:t>B</w:t>
      </w:r>
      <w:r w:rsidR="00C57E99" w:rsidRPr="000C7039">
        <w:rPr>
          <w:highlight w:val="yellow"/>
        </w:rPr>
        <w:t>á</w:t>
      </w:r>
      <w:r w:rsidRPr="00627ED1">
        <w:rPr>
          <w:highlight w:val="yellow"/>
        </w:rPr>
        <w:t>b</w:t>
      </w:r>
      <w:r w:rsidRPr="00627ED1">
        <w:t xml:space="preserve"> not only in </w:t>
      </w:r>
      <w:r w:rsidRPr="00627ED1">
        <w:rPr>
          <w:highlight w:val="yellow"/>
        </w:rPr>
        <w:t>ʿIr</w:t>
      </w:r>
      <w:r w:rsidR="00C57E99" w:rsidRPr="000C7039">
        <w:rPr>
          <w:highlight w:val="yellow"/>
        </w:rPr>
        <w:t>á</w:t>
      </w:r>
      <w:r w:rsidRPr="00627ED1">
        <w:rPr>
          <w:highlight w:val="yellow"/>
        </w:rPr>
        <w:t>q</w:t>
      </w:r>
      <w:r w:rsidRPr="00627ED1">
        <w:t xml:space="preserve">, but also in Persia where thousands of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had been left leaderless. The many Tablets and Epistles which flowed from the Pen of the Most High, especially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Hidden Words</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inspired the believers and breathed a new spirit into their souls. At the same time, the evidences of ascendancy and grandeur which were increasingly manifested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served to inflame the fire of jealousy which was smouldering in the heart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Since he could never find the courage to utter a word of opposition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rPr>
          <w:rStyle w:val="structurepagenumber"/>
        </w:rPr>
        <w:t xml:space="preserve"> &lt;page 75</w:t>
      </w:r>
      <w:r w:rsidR="00B777C2">
        <w:rPr>
          <w:rStyle w:val="structurepagenumber"/>
        </w:rPr>
        <w:t>/&gt;</w:t>
      </w:r>
      <w:r w:rsidRPr="00627ED1">
        <w:t xml:space="preserve"> whenever he came into His presence, he sowed the seeds of doubt in the minds of believers and spread false rumours concerning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among the community in Persia.</w:t>
      </w:r>
    </w:p>
    <w:p w14:paraId="6F006CAD"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64</w:t>
      </w:r>
      <w:r w:rsidRPr="00D80889">
        <w:rPr>
          <w:rStyle w:val="structure"/>
        </w:rPr>
        <w:t>—en_</w:t>
      </w:r>
      <w:r>
        <w:rPr>
          <w:rStyle w:val="structure"/>
        </w:rPr>
        <w:t>19920000</w:t>
      </w:r>
      <w:r w:rsidRPr="00D80889">
        <w:rPr>
          <w:rStyle w:val="structure"/>
        </w:rPr>
        <w:t>/</w:t>
      </w:r>
      <w:r w:rsidRPr="00D80889">
        <w:rPr>
          <w:rStyle w:val="structurevisible"/>
        </w:rPr>
        <w:t>&gt;</w:t>
      </w:r>
    </w:p>
    <w:p w14:paraId="7E560EE6" w14:textId="77777777" w:rsidR="00C57E99" w:rsidRDefault="00627ED1" w:rsidP="00C57E99">
      <w:pPr>
        <w:pStyle w:val="Bodycont"/>
      </w:pPr>
      <w:r w:rsidRPr="00627ED1">
        <w:t xml:space="preserve">The person who conceived and carried out these misguided plans aimed at discrediting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w:t>
      </w:r>
      <w:r w:rsidRPr="00627ED1">
        <w:rPr>
          <w:highlight w:val="yellow"/>
        </w:rPr>
        <w:t>Siyyid Mu</w:t>
      </w:r>
      <w:r w:rsidR="00C57E99" w:rsidRPr="000C7039">
        <w:rPr>
          <w:highlight w:val="yellow"/>
        </w:rPr>
        <w:t>ḥ</w:t>
      </w:r>
      <w:r w:rsidRPr="00627ED1">
        <w:rPr>
          <w:highlight w:val="yellow"/>
        </w:rPr>
        <w:t>ammad</w:t>
      </w:r>
      <w:r w:rsidRPr="00627ED1">
        <w:t xml:space="preserve">. To cite one example, soon after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was revealed in honour </w:t>
      </w:r>
      <w:r w:rsidRPr="00627ED1">
        <w:lastRenderedPageBreak/>
        <w:t xml:space="preserve">of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Mu</w:t>
      </w:r>
      <w:r w:rsidR="00C57E99" w:rsidRPr="000C7039">
        <w:rPr>
          <w:highlight w:val="yellow"/>
        </w:rPr>
        <w:t>ḥ</w:t>
      </w:r>
      <w:r w:rsidRPr="00627ED1">
        <w:rPr>
          <w:highlight w:val="yellow"/>
        </w:rPr>
        <w:t>ammad</w:t>
      </w:r>
      <w:r w:rsidRPr="00627ED1">
        <w:t xml:space="preserve">, the uncle of the </w:t>
      </w:r>
      <w:r w:rsidRPr="00627ED1">
        <w:rPr>
          <w:highlight w:val="yellow"/>
        </w:rPr>
        <w:t>B</w:t>
      </w:r>
      <w:r w:rsidR="00C57E99" w:rsidRPr="000C7039">
        <w:rPr>
          <w:highlight w:val="yellow"/>
        </w:rPr>
        <w:t>á</w:t>
      </w:r>
      <w:r w:rsidRPr="00627ED1">
        <w:rPr>
          <w:highlight w:val="yellow"/>
        </w:rPr>
        <w:t>b</w:t>
      </w:r>
      <w:r w:rsidRPr="00627ED1">
        <w:t xml:space="preserve">, several copies were made and circulated among the believers. This book came as a shattering blow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could see the overpowering influence of this outstanding work among the friends. </w:t>
      </w:r>
      <w:r w:rsidRPr="00627ED1">
        <w:rPr>
          <w:highlight w:val="yellow"/>
        </w:rPr>
        <w:t>Siyyid Mu</w:t>
      </w:r>
      <w:r w:rsidR="00C57E99" w:rsidRPr="000C7039">
        <w:rPr>
          <w:highlight w:val="yellow"/>
        </w:rPr>
        <w:t>ḥ</w:t>
      </w:r>
      <w:r w:rsidRPr="00627ED1">
        <w:rPr>
          <w:highlight w:val="yellow"/>
        </w:rPr>
        <w:t>ammad</w:t>
      </w:r>
      <w:r w:rsidRPr="00627ED1">
        <w:t xml:space="preserve"> circulated rumours that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was the work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which had been published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name. The following is an interesting account by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w:t>
      </w:r>
      <w:r w:rsidRPr="00627ED1">
        <w:rPr>
          <w:rStyle w:val="FootnoteReference"/>
        </w:rPr>
        <w:footnoteReference w:id="188"/>
      </w:r>
      <w:r w:rsidRPr="00627ED1">
        <w:t xml:space="preserve"> who was then one of the followers of the </w:t>
      </w:r>
      <w:r w:rsidRPr="00627ED1">
        <w:rPr>
          <w:highlight w:val="yellow"/>
        </w:rPr>
        <w:t>B</w:t>
      </w:r>
      <w:r w:rsidR="00C57E99" w:rsidRPr="000C7039">
        <w:rPr>
          <w:highlight w:val="yellow"/>
        </w:rPr>
        <w:t>á</w:t>
      </w:r>
      <w:r w:rsidRPr="00627ED1">
        <w:rPr>
          <w:highlight w:val="yellow"/>
        </w:rPr>
        <w:t>b</w:t>
      </w:r>
      <w:r w:rsidRPr="00627ED1">
        <w:t xml:space="preserve"> in Persia.</w:t>
      </w:r>
    </w:p>
    <w:p w14:paraId="468676AE"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65</w:t>
      </w:r>
      <w:r w:rsidRPr="00D80889">
        <w:rPr>
          <w:rStyle w:val="structure"/>
        </w:rPr>
        <w:t>—en_</w:t>
      </w:r>
      <w:r>
        <w:rPr>
          <w:rStyle w:val="structure"/>
        </w:rPr>
        <w:t>19920000</w:t>
      </w:r>
      <w:r w:rsidRPr="00D80889">
        <w:rPr>
          <w:rStyle w:val="structure"/>
        </w:rPr>
        <w:t>/</w:t>
      </w:r>
      <w:r w:rsidRPr="00D80889">
        <w:rPr>
          <w:rStyle w:val="structurevisible"/>
        </w:rPr>
        <w:t>&gt;</w:t>
      </w:r>
    </w:p>
    <w:p w14:paraId="2F83C50F" w14:textId="77777777" w:rsidR="00C57E99" w:rsidRPr="00BD3C1F" w:rsidRDefault="00C57E99" w:rsidP="00C57E99">
      <w:pPr>
        <w:pStyle w:val="Quote1st"/>
        <w:rPr>
          <w:rStyle w:val="quoteknownauthor"/>
        </w:rPr>
      </w:pPr>
      <w:r w:rsidRPr="00EA54A6">
        <w:rPr>
          <w:rStyle w:val="structurevisible"/>
        </w:rPr>
        <w:t>&lt;</w:t>
      </w:r>
      <w:r w:rsidRPr="00EA54A6">
        <w:rPr>
          <w:rStyle w:val="structure"/>
        </w:rPr>
        <w:t>cit Haydar-Ali_%►%_%_%►%_%_%—en_%—%_%</w:t>
      </w:r>
      <w:r w:rsidRPr="00EA54A6">
        <w:rPr>
          <w:rStyle w:val="structurevisible"/>
        </w:rPr>
        <w:t>&gt;</w:t>
      </w:r>
      <w:r w:rsidR="00627ED1" w:rsidRPr="00627ED1">
        <w:rPr>
          <w:rStyle w:val="quoteknownauthor"/>
        </w:rPr>
        <w:t xml:space="preserve">»Although I was persecuted several times in </w:t>
      </w:r>
      <w:r w:rsidR="00627ED1" w:rsidRPr="00627ED1">
        <w:rPr>
          <w:rStyle w:val="quoteknownauthor"/>
          <w:highlight w:val="yellow"/>
        </w:rPr>
        <w:t>Iṣfahán</w:t>
      </w:r>
      <w:r w:rsidR="00627ED1" w:rsidRPr="00627ED1">
        <w:rPr>
          <w:rStyle w:val="quoteknownauthor"/>
        </w:rPr>
        <w:t xml:space="preserve"> and suffered great hardships and ill-treatment, I was happy, on fire with the Faith, attracted and in love with the Writings and Tablets of the </w:t>
      </w:r>
      <w:r w:rsidR="00627ED1" w:rsidRPr="00627ED1">
        <w:rPr>
          <w:rStyle w:val="quoteknownauthor"/>
          <w:highlight w:val="yellow"/>
        </w:rPr>
        <w:t>Báb</w:t>
      </w:r>
      <w:r w:rsidR="00627ED1" w:rsidRPr="00627ED1">
        <w:rPr>
          <w:rStyle w:val="quoteknownauthor"/>
        </w:rPr>
        <w:t xml:space="preserve">, especially the Persian </w:t>
      </w:r>
      <w:r w:rsidR="00627ED1" w:rsidRPr="00627ED1">
        <w:rPr>
          <w:rStyle w:val="quoteknownauthor"/>
          <w:highlight w:val="yellow"/>
        </w:rPr>
        <w:t>Bayán</w:t>
      </w:r>
      <w:r w:rsidR="00627ED1" w:rsidRPr="00627ED1">
        <w:rPr>
          <w:rStyle w:val="quoteknownauthor"/>
        </w:rPr>
        <w:t xml:space="preserve">. I made two copies of this Book. The more I read it the more eager I became to read further. In those days everyone was convinced that the coming of </w:t>
      </w:r>
      <w:r w:rsidR="00627ED1" w:rsidRPr="00627ED1">
        <w:rPr>
          <w:rStyle w:val="quotesterms"/>
        </w:rPr>
        <w:t>›Him Whom God shall make manifest‹</w:t>
      </w:r>
      <w:r w:rsidR="00627ED1" w:rsidRPr="00627ED1">
        <w:rPr>
          <w:rStyle w:val="quoteknownauthor"/>
        </w:rPr>
        <w:t xml:space="preserve"> was at hand. I often used to say ... that if the Dispensation of the </w:t>
      </w:r>
      <w:r w:rsidR="00627ED1" w:rsidRPr="00627ED1">
        <w:rPr>
          <w:rStyle w:val="quoteknownauthor"/>
          <w:highlight w:val="yellow"/>
        </w:rPr>
        <w:t>Báb</w:t>
      </w:r>
      <w:r w:rsidR="00627ED1" w:rsidRPr="00627ED1">
        <w:rPr>
          <w:rStyle w:val="quoteknownauthor"/>
        </w:rPr>
        <w:t xml:space="preserve"> ... were not followed immediately by the Dispensation of </w:t>
      </w:r>
      <w:r w:rsidR="00627ED1" w:rsidRPr="00627ED1">
        <w:rPr>
          <w:rStyle w:val="quotesterms"/>
        </w:rPr>
        <w:t>›Him Whom God shall make manifest‹</w:t>
      </w:r>
      <w:r w:rsidR="00627ED1" w:rsidRPr="00627ED1">
        <w:rPr>
          <w:rStyle w:val="quoteknownauthor"/>
        </w:rPr>
        <w:t xml:space="preserve">, then all the Writings, Tablets and testimonies of the </w:t>
      </w:r>
      <w:r w:rsidR="00627ED1" w:rsidRPr="00627ED1">
        <w:rPr>
          <w:rStyle w:val="quoteknownauthor"/>
          <w:highlight w:val="yellow"/>
        </w:rPr>
        <w:t>Báb</w:t>
      </w:r>
      <w:r w:rsidR="00627ED1" w:rsidRPr="00627ED1">
        <w:rPr>
          <w:rStyle w:val="quoteknownauthor"/>
        </w:rPr>
        <w:t xml:space="preserve"> would remain unfulfilled and were useless. I did not have a heartfelt regard for </w:t>
      </w:r>
      <w:r w:rsidR="00627ED1" w:rsidRPr="00627ED1">
        <w:rPr>
          <w:rStyle w:val="quoteknownauthor"/>
          <w:highlight w:val="yellow"/>
        </w:rPr>
        <w:t>Azal</w:t>
      </w:r>
      <w:r w:rsidR="00627ED1" w:rsidRPr="00627ED1">
        <w:rPr>
          <w:rStyle w:val="quoteknownauthor"/>
        </w:rPr>
        <w:t>.</w:t>
      </w:r>
      <w:r w:rsidR="00627ED1" w:rsidRPr="00627ED1">
        <w:rPr>
          <w:rStyle w:val="FootnoteReference"/>
        </w:rPr>
        <w:footnoteReference w:id="189"/>
      </w:r>
      <w:r w:rsidR="00627ED1" w:rsidRPr="00627ED1">
        <w:rPr>
          <w:rStyle w:val="quoteknownauthor"/>
        </w:rPr>
        <w:t xml:space="preserve"> I used to remark, </w:t>
      </w:r>
      <w:r w:rsidR="00627ED1" w:rsidRPr="00627ED1">
        <w:rPr>
          <w:rStyle w:val="quotesdirectspeech"/>
        </w:rPr>
        <w:t xml:space="preserve">›What is the difference between the hidden </w:t>
      </w:r>
      <w:r w:rsidR="00627ED1" w:rsidRPr="00627ED1">
        <w:rPr>
          <w:rStyle w:val="quotesdirectspeech"/>
          <w:highlight w:val="yellow"/>
        </w:rPr>
        <w:t>Azal</w:t>
      </w:r>
      <w:r w:rsidR="00627ED1" w:rsidRPr="00627ED1">
        <w:rPr>
          <w:rStyle w:val="quotesdirectspeech"/>
        </w:rPr>
        <w:t xml:space="preserve"> and the Hidden </w:t>
      </w:r>
      <w:r w:rsidR="00627ED1" w:rsidRPr="00627ED1">
        <w:rPr>
          <w:rStyle w:val="quotesdirectspeech"/>
          <w:highlight w:val="yellow"/>
        </w:rPr>
        <w:t>Qá’im</w:t>
      </w:r>
      <w:r w:rsidR="00627ED1" w:rsidRPr="00627ED1">
        <w:rPr>
          <w:rStyle w:val="quotesdirectspeech"/>
        </w:rPr>
        <w:t>?...‹</w:t>
      </w:r>
      <w:r w:rsidR="00627ED1" w:rsidRPr="00627ED1">
        <w:rPr>
          <w:rStyle w:val="FootnoteReference"/>
        </w:rPr>
        <w:footnoteReference w:id="190"/>
      </w:r>
      <w:r w:rsidR="00627ED1" w:rsidRPr="00627ED1">
        <w:rPr>
          <w:rStyle w:val="quoteknownauthor"/>
        </w:rPr>
        <w:t xml:space="preserve">Furthermore, I regarded his writings to be truly nonsensical, except of course his quotations from the Writings of the </w:t>
      </w:r>
      <w:r w:rsidR="00627ED1" w:rsidRPr="00627ED1">
        <w:rPr>
          <w:rStyle w:val="quoteknownauthor"/>
          <w:highlight w:val="yellow"/>
        </w:rPr>
        <w:t>Báb</w:t>
      </w:r>
      <w:r w:rsidR="00627ED1" w:rsidRPr="00627ED1">
        <w:rPr>
          <w:rStyle w:val="quoteknownauthor"/>
        </w:rPr>
        <w:t xml:space="preserve"> which were exalted words. However, I used to be condemned by my own conscience for these thoughts, as I had imagined my own understanding to be above that of other people. Then two holy Tablets from the Blessed Beauty ... arrived in honour of </w:t>
      </w:r>
      <w:r w:rsidR="00627ED1" w:rsidRPr="00627ED1">
        <w:rPr>
          <w:rStyle w:val="quoteknownauthor"/>
          <w:highlight w:val="green"/>
        </w:rPr>
        <w:t>Zay</w:t>
      </w:r>
      <w:r w:rsidR="00627ED1" w:rsidRPr="00627ED1">
        <w:rPr>
          <w:rStyle w:val="quoteknownauthor"/>
          <w:highlight w:val="darkYellow"/>
        </w:rPr>
        <w:t>nu’</w:t>
      </w:r>
      <w:r w:rsidR="00627ED1" w:rsidRPr="00627ED1">
        <w:rPr>
          <w:rStyle w:val="quoteknownauthor"/>
          <w:highlight w:val="green"/>
        </w:rPr>
        <w:t>l-Muqarrab</w:t>
      </w:r>
      <w:r w:rsidR="00627ED1" w:rsidRPr="00627ED1">
        <w:rPr>
          <w:rStyle w:val="quoteknownauthor"/>
          <w:highlight w:val="darkYellow"/>
        </w:rPr>
        <w:t>i</w:t>
      </w:r>
      <w:r w:rsidR="00627ED1" w:rsidRPr="00627ED1">
        <w:rPr>
          <w:rStyle w:val="quoteknownauthor"/>
          <w:highlight w:val="green"/>
        </w:rPr>
        <w:t>n</w:t>
      </w:r>
      <w:r w:rsidR="00627ED1" w:rsidRPr="00627ED1">
        <w:rPr>
          <w:rStyle w:val="FootnoteReference"/>
        </w:rPr>
        <w:footnoteReference w:id="191"/>
      </w:r>
      <w:r w:rsidR="00627ED1" w:rsidRPr="00627ED1">
        <w:rPr>
          <w:rStyle w:val="quoteknownauthor"/>
        </w:rPr>
        <w:t xml:space="preserve"> and </w:t>
      </w:r>
      <w:r w:rsidR="00627ED1" w:rsidRPr="00627ED1">
        <w:rPr>
          <w:rStyle w:val="quoteknownauthor"/>
          <w:highlight w:val="yellow"/>
        </w:rPr>
        <w:t>Áqá Muḥammad-ʿAlíy-i-Tambákú-Furú</w:t>
      </w:r>
      <w:r w:rsidR="00116523">
        <w:rPr>
          <w:rStyle w:val="quoteknownauthor"/>
          <w:highlight w:val="yellow"/>
        </w:rPr>
        <w:t></w:t>
      </w:r>
      <w:r w:rsidR="00627ED1" w:rsidRPr="00627ED1">
        <w:rPr>
          <w:rStyle w:val="FootnoteReference"/>
        </w:rPr>
        <w:footnoteReference w:id="192"/>
      </w:r>
      <w:r w:rsidR="00627ED1" w:rsidRPr="00627ED1">
        <w:rPr>
          <w:rStyle w:val="quoteknownauthor"/>
        </w:rPr>
        <w:t xml:space="preserve"> from </w:t>
      </w:r>
      <w:r w:rsidR="00627ED1" w:rsidRPr="00627ED1">
        <w:rPr>
          <w:rStyle w:val="quoteknownauthor"/>
          <w:highlight w:val="yellow"/>
        </w:rPr>
        <w:t>Iṣfahán</w:t>
      </w:r>
      <w:r w:rsidR="00627ED1" w:rsidRPr="00627ED1">
        <w:rPr>
          <w:rStyle w:val="quoteknownauthor"/>
        </w:rPr>
        <w:t xml:space="preserve">. These Tablets captivated me and I became enamoured of the utterances of </w:t>
      </w:r>
      <w:r w:rsidR="00627ED1" w:rsidRPr="00627ED1">
        <w:rPr>
          <w:rStyle w:val="quoteknownauthor"/>
          <w:highlight w:val="yellow"/>
        </w:rPr>
        <w:t>Bahá’u’lláh</w:t>
      </w:r>
      <w:r w:rsidR="00627ED1" w:rsidRPr="00627ED1">
        <w:rPr>
          <w:rStyle w:val="quoteknownauthor"/>
        </w:rPr>
        <w:t>.</w:t>
      </w:r>
    </w:p>
    <w:p w14:paraId="6D2B8DBD"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66</w:t>
      </w:r>
      <w:r>
        <w:rPr>
          <w:rStyle w:val="structure"/>
        </w:rPr>
        <w:t>—en_19920000/</w:t>
      </w:r>
      <w:r>
        <w:rPr>
          <w:rStyle w:val="structurevisible"/>
        </w:rPr>
        <w:t>&gt;</w:t>
      </w:r>
    </w:p>
    <w:p w14:paraId="3AE97BD4" w14:textId="77777777" w:rsidR="00C57E99" w:rsidRPr="00BD3C1F" w:rsidRDefault="00627ED1" w:rsidP="00C57E99">
      <w:pPr>
        <w:pStyle w:val="Quotecont"/>
        <w:rPr>
          <w:rStyle w:val="quoteknownauthor"/>
        </w:rPr>
      </w:pPr>
      <w:r w:rsidRPr="00627ED1">
        <w:rPr>
          <w:rStyle w:val="quoteknownauthor"/>
        </w:rPr>
        <w:t xml:space="preserve">Later ... </w:t>
      </w:r>
      <w:r w:rsidRPr="00627ED1">
        <w:rPr>
          <w:rStyle w:val="quoteknownauthor"/>
          <w:highlight w:val="yellow"/>
        </w:rPr>
        <w:t>Ḥájí Siyyid Muḥammad</w:t>
      </w:r>
      <w:r w:rsidRPr="00627ED1">
        <w:rPr>
          <w:rStyle w:val="quoteknownauthor"/>
        </w:rPr>
        <w:t xml:space="preserve">, the uncle of the </w:t>
      </w:r>
      <w:r w:rsidRPr="00627ED1">
        <w:rPr>
          <w:rStyle w:val="quoteknownauthor"/>
          <w:highlight w:val="yellow"/>
        </w:rPr>
        <w:t>Báb</w:t>
      </w:r>
      <w:r w:rsidRPr="00627ED1">
        <w:rPr>
          <w:rStyle w:val="quoteknownauthor"/>
        </w:rPr>
        <w:t xml:space="preserve"> ... came for a visit to </w:t>
      </w:r>
      <w:r w:rsidRPr="00627ED1">
        <w:rPr>
          <w:rStyle w:val="quoteknownauthor"/>
          <w:highlight w:val="yellow"/>
        </w:rPr>
        <w:t>Iṣfahán</w:t>
      </w:r>
      <w:r w:rsidRPr="00627ED1">
        <w:rPr>
          <w:rStyle w:val="quoteknownauthor"/>
        </w:rPr>
        <w:t xml:space="preserve"> and brought with him the </w:t>
      </w:r>
      <w:r w:rsidR="00AC1FD0" w:rsidRPr="00AC1FD0">
        <w:rPr>
          <w:rStyle w:val="structurevisible"/>
        </w:rPr>
        <w:t>&lt;</w:t>
      </w:r>
      <w:r w:rsidR="00AC1FD0" w:rsidRPr="00AC1FD0">
        <w:rPr>
          <w:rStyle w:val="structure"/>
        </w:rPr>
        <w:t>title Bah_%</w:t>
      </w:r>
      <w:r w:rsidR="00AC1FD0" w:rsidRPr="00AC1FD0">
        <w:rPr>
          <w:rStyle w:val="structurevisible"/>
        </w:rPr>
        <w:t>&gt;</w:t>
      </w:r>
      <w:r w:rsidRPr="00627ED1">
        <w:rPr>
          <w:rStyle w:val="BookTitle"/>
          <w:highlight w:val="yellow"/>
        </w:rPr>
        <w:t>Kitáb-i-Íqán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revealed in answer to his own questions. As a result of reading the </w:t>
      </w:r>
      <w:r w:rsidR="00AC1FD0" w:rsidRPr="00AC1FD0">
        <w:rPr>
          <w:rStyle w:val="structurevisible"/>
        </w:rPr>
        <w:t>&lt;</w:t>
      </w:r>
      <w:r w:rsidR="00AC1FD0" w:rsidRPr="00AC1FD0">
        <w:rPr>
          <w:rStyle w:val="structure"/>
        </w:rPr>
        <w:t>title Bah_%</w:t>
      </w:r>
      <w:r w:rsidR="00AC1FD0" w:rsidRPr="00AC1FD0">
        <w:rPr>
          <w:rStyle w:val="structurevisible"/>
        </w:rPr>
        <w:t>&gt;</w:t>
      </w:r>
      <w:r w:rsidRPr="00627ED1">
        <w:rPr>
          <w:rStyle w:val="BookTitle"/>
          <w:highlight w:val="yellow"/>
        </w:rPr>
        <w:t>Kitáb-i-Íqán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I became a thousand times more enchanted with the blessed utterances of the Ancient Beauty. I used to mention quite openly that I regarded </w:t>
      </w:r>
      <w:r w:rsidRPr="00627ED1">
        <w:rPr>
          <w:rStyle w:val="quoteknownauthor"/>
          <w:highlight w:val="yellow"/>
        </w:rPr>
        <w:t>Bahá’u’lláh’s</w:t>
      </w:r>
      <w:r w:rsidRPr="00627ED1">
        <w:rPr>
          <w:rStyle w:val="quoteknownauthor"/>
        </w:rPr>
        <w:t xml:space="preserve"> magnanimity, His unique and incomparable reality, the power of</w:t>
      </w:r>
      <w:r w:rsidRPr="00627ED1">
        <w:rPr>
          <w:rStyle w:val="structurepagenumber"/>
        </w:rPr>
        <w:t xml:space="preserve"> &lt;page 76</w:t>
      </w:r>
      <w:r w:rsidR="00B777C2">
        <w:rPr>
          <w:rStyle w:val="structurepagenumber"/>
        </w:rPr>
        <w:t>/&gt;</w:t>
      </w:r>
      <w:r w:rsidRPr="00627ED1">
        <w:rPr>
          <w:rStyle w:val="quoteknownauthor"/>
        </w:rPr>
        <w:t xml:space="preserve"> His utterance, the sway of His pen and the persuasiveness of His proofs to be supernatural and the greatest and foremost miracle of all.</w:t>
      </w:r>
    </w:p>
    <w:p w14:paraId="2A404AB6"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67</w:t>
      </w:r>
      <w:r>
        <w:rPr>
          <w:rStyle w:val="structure"/>
        </w:rPr>
        <w:t>—en_19920000/</w:t>
      </w:r>
      <w:r>
        <w:rPr>
          <w:rStyle w:val="structurevisible"/>
        </w:rPr>
        <w:t>&gt;</w:t>
      </w:r>
    </w:p>
    <w:p w14:paraId="7F7EE1A9" w14:textId="77777777" w:rsidR="00C57E99" w:rsidRPr="00BD3C1F" w:rsidRDefault="00627ED1" w:rsidP="00C57E99">
      <w:pPr>
        <w:pStyle w:val="Quotecont"/>
        <w:rPr>
          <w:rStyle w:val="quoteknownauthor"/>
        </w:rPr>
      </w:pPr>
      <w:r w:rsidRPr="00627ED1">
        <w:rPr>
          <w:rStyle w:val="quoteknownauthor"/>
        </w:rPr>
        <w:t xml:space="preserve">But some people were not pleased with my views and would intimate to me that the </w:t>
      </w:r>
      <w:r w:rsidR="00AC1FD0" w:rsidRPr="00AC1FD0">
        <w:rPr>
          <w:rStyle w:val="structurevisible"/>
        </w:rPr>
        <w:t>&lt;</w:t>
      </w:r>
      <w:r w:rsidR="00AC1FD0" w:rsidRPr="00AC1FD0">
        <w:rPr>
          <w:rStyle w:val="structure"/>
        </w:rPr>
        <w:t>title Bah_%</w:t>
      </w:r>
      <w:r w:rsidR="00AC1FD0" w:rsidRPr="00AC1FD0">
        <w:rPr>
          <w:rStyle w:val="structurevisible"/>
        </w:rPr>
        <w:t>&gt;</w:t>
      </w:r>
      <w:r w:rsidRPr="00627ED1">
        <w:rPr>
          <w:rStyle w:val="BookTitle"/>
          <w:highlight w:val="yellow"/>
        </w:rPr>
        <w:t>Kitáb-i-Íqán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had been written by </w:t>
      </w:r>
      <w:r w:rsidRPr="00627ED1">
        <w:rPr>
          <w:rStyle w:val="quoteknownauthor"/>
          <w:highlight w:val="yellow"/>
        </w:rPr>
        <w:t>Azal</w:t>
      </w:r>
      <w:r w:rsidRPr="00627ED1">
        <w:rPr>
          <w:rStyle w:val="quoteknownauthor"/>
        </w:rPr>
        <w:t>.</w:t>
      </w:r>
    </w:p>
    <w:p w14:paraId="41A3FD6A"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68</w:t>
      </w:r>
      <w:r>
        <w:rPr>
          <w:rStyle w:val="structure"/>
        </w:rPr>
        <w:t>—en_19920000/</w:t>
      </w:r>
      <w:r>
        <w:rPr>
          <w:rStyle w:val="structurevisible"/>
        </w:rPr>
        <w:t>&gt;</w:t>
      </w:r>
    </w:p>
    <w:p w14:paraId="4B3DB070" w14:textId="77777777" w:rsidR="00C57E99" w:rsidRPr="00BD3C1F" w:rsidRDefault="00627ED1" w:rsidP="00C57E99">
      <w:pPr>
        <w:pStyle w:val="Quotecont"/>
        <w:rPr>
          <w:rStyle w:val="quoteknownauthor"/>
        </w:rPr>
      </w:pPr>
      <w:r w:rsidRPr="00627ED1">
        <w:rPr>
          <w:rStyle w:val="quoteknownauthor"/>
        </w:rPr>
        <w:t xml:space="preserve">Even </w:t>
      </w:r>
      <w:r w:rsidRPr="00627ED1">
        <w:rPr>
          <w:rStyle w:val="quoteknownauthor"/>
          <w:highlight w:val="yellow"/>
        </w:rPr>
        <w:t>Mír Muḥammad-ʿAlíy-i-ʿAṭṭár</w:t>
      </w:r>
      <w:r w:rsidRPr="00627ED1">
        <w:rPr>
          <w:rStyle w:val="quoteknownauthor"/>
        </w:rPr>
        <w:t xml:space="preserve">, one of the early believers, called on me and told me in confidence that </w:t>
      </w:r>
      <w:r w:rsidR="00AC1FD0" w:rsidRPr="00AC1FD0">
        <w:rPr>
          <w:rStyle w:val="structurevisible"/>
        </w:rPr>
        <w:t>&lt;</w:t>
      </w:r>
      <w:r w:rsidR="00AC1FD0" w:rsidRPr="00AC1FD0">
        <w:rPr>
          <w:rStyle w:val="structure"/>
        </w:rPr>
        <w:t>cit Mir Muhammad-Aliyi-i-Attar_%►%_%_%►%_%_%—en_%—%_%</w:t>
      </w:r>
      <w:r w:rsidR="00AC1FD0" w:rsidRPr="00AC1FD0">
        <w:rPr>
          <w:rStyle w:val="structurevisible"/>
        </w:rPr>
        <w:t>&gt;</w:t>
      </w:r>
      <w:r w:rsidRPr="00627ED1">
        <w:rPr>
          <w:rStyle w:val="quoteknownauthorreported"/>
        </w:rPr>
        <w:t xml:space="preserve">›since the </w:t>
      </w:r>
      <w:r w:rsidRPr="00627ED1">
        <w:rPr>
          <w:rStyle w:val="quoteknownauthorreported"/>
          <w:highlight w:val="yellow"/>
        </w:rPr>
        <w:t>Báb</w:t>
      </w:r>
      <w:r w:rsidRPr="00627ED1">
        <w:rPr>
          <w:rStyle w:val="quoteknownauthorreported"/>
        </w:rPr>
        <w:t xml:space="preserve"> had always given the glad tidings of the coming of </w:t>
      </w:r>
      <w:r w:rsidRPr="00627ED1">
        <w:rPr>
          <w:rStyle w:val="quotesterms"/>
        </w:rPr>
        <w:t>»Him Whom God shall make manifest«</w:t>
      </w:r>
      <w:r w:rsidRPr="00627ED1">
        <w:rPr>
          <w:rStyle w:val="quoteknownauthorreported"/>
        </w:rPr>
        <w:t xml:space="preserve">, has not laid down any conditions or specified any time for His advent, has enjoined upon all to accept and acknowledge Him as soon as He reveals Himself, has prohibited investigation, caution or delay [in accepting His Message], has condemned to hell-fire [those who do not recognize Him], has strictly forbidden the seeking of proofs from Him, and has regarded Himself as the servant and forerunner of </w:t>
      </w:r>
      <w:r w:rsidRPr="00627ED1">
        <w:rPr>
          <w:rStyle w:val="quotesterms"/>
        </w:rPr>
        <w:t>»Him Whom God shall make manifest«</w:t>
      </w:r>
      <w:r w:rsidRPr="00627ED1">
        <w:rPr>
          <w:rStyle w:val="quoteknownauthorreported"/>
        </w:rPr>
        <w:t xml:space="preserve">, all these have prompted </w:t>
      </w:r>
      <w:r w:rsidRPr="00627ED1">
        <w:rPr>
          <w:rStyle w:val="quoteknownauthorreported"/>
          <w:highlight w:val="yellow"/>
        </w:rPr>
        <w:t>Jináb-i-Bahá</w:t>
      </w:r>
      <w:r w:rsidRPr="00627ED1">
        <w:rPr>
          <w:rStyle w:val="FootnoteReference"/>
        </w:rPr>
        <w:footnoteReference w:id="193"/>
      </w:r>
      <w:r w:rsidRPr="00627ED1">
        <w:rPr>
          <w:rStyle w:val="quoteknownauthorreported"/>
        </w:rPr>
        <w:t xml:space="preserve"> to claim this position for Himself. He has imprisoned </w:t>
      </w:r>
      <w:r w:rsidRPr="00627ED1">
        <w:rPr>
          <w:rStyle w:val="quoteknownauthorreported"/>
          <w:highlight w:val="yellow"/>
        </w:rPr>
        <w:t>Azal</w:t>
      </w:r>
      <w:r w:rsidRPr="00627ED1">
        <w:rPr>
          <w:rStyle w:val="quoteknownauthorreported"/>
        </w:rPr>
        <w:t xml:space="preserve"> and sometimes has whipped him to make him answer His questions. These answers are recorded by </w:t>
      </w:r>
      <w:r w:rsidRPr="00627ED1">
        <w:rPr>
          <w:rStyle w:val="quoteknownauthorreported"/>
          <w:highlight w:val="yellow"/>
        </w:rPr>
        <w:t>Jináb-i-Bahá</w:t>
      </w:r>
      <w:r w:rsidRPr="00627ED1">
        <w:rPr>
          <w:rStyle w:val="quoteknownauthorreported"/>
        </w:rPr>
        <w:t xml:space="preserve"> and published in His own name. </w:t>
      </w:r>
      <w:r w:rsidRPr="00627ED1">
        <w:rPr>
          <w:rStyle w:val="quoteknownauthorreported"/>
          <w:highlight w:val="yellow"/>
        </w:rPr>
        <w:t>Siyyid Muḥammad</w:t>
      </w:r>
      <w:r w:rsidRPr="00627ED1">
        <w:rPr>
          <w:rStyle w:val="quoteknownauthorreported"/>
        </w:rPr>
        <w:t xml:space="preserve"> has journeyed twice from </w:t>
      </w:r>
      <w:r w:rsidRPr="00627ED1">
        <w:rPr>
          <w:rStyle w:val="quoteknownauthorreported"/>
          <w:highlight w:val="yellow"/>
        </w:rPr>
        <w:t>Ba</w:t>
      </w:r>
      <w:r w:rsidR="00C57E99">
        <w:rPr>
          <w:rStyle w:val="quoteknownauthorreported"/>
          <w:highlight w:val="yellow"/>
        </w:rPr>
        <w:t></w:t>
      </w:r>
      <w:r w:rsidRPr="00627ED1">
        <w:rPr>
          <w:rStyle w:val="quoteknownauthorreported"/>
          <w:highlight w:val="yellow"/>
        </w:rPr>
        <w:t>dád</w:t>
      </w:r>
      <w:r w:rsidRPr="00627ED1">
        <w:rPr>
          <w:rStyle w:val="quoteknownauthorreported"/>
        </w:rPr>
        <w:t xml:space="preserve"> to </w:t>
      </w:r>
      <w:r w:rsidRPr="00627ED1">
        <w:rPr>
          <w:rStyle w:val="quoteknownauthorreported"/>
          <w:highlight w:val="yellow"/>
        </w:rPr>
        <w:t>Iṣfahán</w:t>
      </w:r>
      <w:r w:rsidRPr="00627ED1">
        <w:rPr>
          <w:rStyle w:val="quoteknownauthorreported"/>
        </w:rPr>
        <w:t xml:space="preserve"> on behalf of </w:t>
      </w:r>
      <w:r w:rsidRPr="00627ED1">
        <w:rPr>
          <w:rStyle w:val="quoteknownauthorreported"/>
          <w:highlight w:val="yellow"/>
        </w:rPr>
        <w:t>Azal</w:t>
      </w:r>
      <w:r w:rsidRPr="00627ED1">
        <w:rPr>
          <w:rStyle w:val="quoteknownauthorreported"/>
        </w:rPr>
        <w:t xml:space="preserve"> and has confidentially told the faithful about his loneliness and the wrongs he has suffered!‹</w:t>
      </w:r>
      <w:r w:rsidR="00AC1FD0" w:rsidRPr="00AC1FD0">
        <w:rPr>
          <w:rStyle w:val="structurevisible"/>
        </w:rPr>
        <w:t>&lt;/</w:t>
      </w:r>
      <w:r w:rsidR="00AC1FD0" w:rsidRPr="00AC1FD0">
        <w:rPr>
          <w:rStyle w:val="structure"/>
        </w:rPr>
        <w:t>cit</w:t>
      </w:r>
      <w:r w:rsidR="00AC1FD0" w:rsidRPr="00AC1FD0">
        <w:rPr>
          <w:rStyle w:val="structurevisible"/>
        </w:rPr>
        <w:t>&gt;</w:t>
      </w:r>
    </w:p>
    <w:p w14:paraId="18A685DE"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69</w:t>
      </w:r>
      <w:r>
        <w:rPr>
          <w:rStyle w:val="structure"/>
        </w:rPr>
        <w:t>—en_19920000/</w:t>
      </w:r>
      <w:r>
        <w:rPr>
          <w:rStyle w:val="structurevisible"/>
        </w:rPr>
        <w:t>&gt;</w:t>
      </w:r>
    </w:p>
    <w:p w14:paraId="476A4C92" w14:textId="77777777" w:rsidR="00C57E99" w:rsidRDefault="00627ED1" w:rsidP="00C57E99">
      <w:pPr>
        <w:pStyle w:val="Quotecont"/>
      </w:pPr>
      <w:r w:rsidRPr="00627ED1">
        <w:rPr>
          <w:rStyle w:val="quoteknownauthor"/>
        </w:rPr>
        <w:t xml:space="preserve">My amazement at hearing this knew no bounds. I stated that it was impossible and I had never heard such nonsense and vain assertions. The words and passages in the </w:t>
      </w:r>
      <w:r w:rsidR="00AC1FD0" w:rsidRPr="00AC1FD0">
        <w:rPr>
          <w:rStyle w:val="structurevisible"/>
        </w:rPr>
        <w:t>&lt;</w:t>
      </w:r>
      <w:r w:rsidR="00AC1FD0" w:rsidRPr="00AC1FD0">
        <w:rPr>
          <w:rStyle w:val="structure"/>
        </w:rPr>
        <w:t>title Bah_%</w:t>
      </w:r>
      <w:r w:rsidR="00AC1FD0" w:rsidRPr="00AC1FD0">
        <w:rPr>
          <w:rStyle w:val="structurevisible"/>
        </w:rPr>
        <w:t>&gt;</w:t>
      </w:r>
      <w:r w:rsidRPr="00627ED1">
        <w:rPr>
          <w:rStyle w:val="BookTitle"/>
          <w:highlight w:val="yellow"/>
        </w:rPr>
        <w:t>Kitáb-i-Íqán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were of a style easy to apprehend yet impossible to imitate. The words of </w:t>
      </w:r>
      <w:r w:rsidRPr="00627ED1">
        <w:rPr>
          <w:rStyle w:val="quoteknownauthor"/>
          <w:highlight w:val="yellow"/>
        </w:rPr>
        <w:t>Azal</w:t>
      </w:r>
      <w:r w:rsidRPr="00627ED1">
        <w:rPr>
          <w:rStyle w:val="quoteknownauthor"/>
        </w:rPr>
        <w:t xml:space="preserve"> were neither weighty nor eloquent...«</w:t>
      </w:r>
      <w:r w:rsidR="00C57E99" w:rsidRPr="00EA54A6">
        <w:rPr>
          <w:rStyle w:val="structurevisible"/>
        </w:rPr>
        <w:t>&lt;/</w:t>
      </w:r>
      <w:r w:rsidR="00C57E99" w:rsidRPr="00EA54A6">
        <w:rPr>
          <w:rStyle w:val="structure"/>
        </w:rPr>
        <w:t>cit</w:t>
      </w:r>
      <w:r w:rsidR="00C57E99" w:rsidRPr="00EA54A6">
        <w:rPr>
          <w:rStyle w:val="structurevisible"/>
        </w:rPr>
        <w:t>&gt;</w:t>
      </w:r>
      <w:r w:rsidRPr="00627ED1">
        <w:t xml:space="preserve"> </w:t>
      </w:r>
      <w:r w:rsidRPr="00627ED1">
        <w:rPr>
          <w:rStyle w:val="FootnoteReference"/>
        </w:rPr>
        <w:footnoteReference w:id="194"/>
      </w:r>
    </w:p>
    <w:p w14:paraId="54085C5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70</w:t>
      </w:r>
      <w:r w:rsidRPr="00D80889">
        <w:rPr>
          <w:rStyle w:val="structure"/>
        </w:rPr>
        <w:t>—en_</w:t>
      </w:r>
      <w:r>
        <w:rPr>
          <w:rStyle w:val="structure"/>
        </w:rPr>
        <w:t>19920000</w:t>
      </w:r>
      <w:r w:rsidRPr="00D80889">
        <w:rPr>
          <w:rStyle w:val="structure"/>
        </w:rPr>
        <w:t>/</w:t>
      </w:r>
      <w:r w:rsidRPr="00D80889">
        <w:rPr>
          <w:rStyle w:val="structurevisible"/>
        </w:rPr>
        <w:t>&gt;</w:t>
      </w:r>
    </w:p>
    <w:p w14:paraId="5FCB9DF8" w14:textId="77777777" w:rsidR="00C57E99" w:rsidRDefault="00C57E99" w:rsidP="00C57E99">
      <w:pPr>
        <w:pStyle w:val="Bodyafterquote"/>
      </w:pPr>
      <w:r w:rsidRPr="006F4E00">
        <w:rPr>
          <w:highlight w:val="yellow"/>
        </w:rPr>
        <w:lastRenderedPageBreak/>
        <w:t>Ḥá</w:t>
      </w:r>
      <w:r w:rsidR="00627ED1" w:rsidRPr="00627ED1">
        <w:rPr>
          <w:highlight w:val="yellow"/>
        </w:rPr>
        <w:t>j</w:t>
      </w:r>
      <w:r w:rsidRPr="006F4E00">
        <w:rPr>
          <w:highlight w:val="yellow"/>
        </w:rPr>
        <w:t>í</w:t>
      </w:r>
      <w:r w:rsidR="00627ED1" w:rsidRPr="00627ED1">
        <w:rPr>
          <w:highlight w:val="yellow"/>
        </w:rPr>
        <w:t xml:space="preserve"> M</w:t>
      </w:r>
      <w:r w:rsidRPr="006F4E00">
        <w:rPr>
          <w:highlight w:val="yellow"/>
        </w:rPr>
        <w:t>í</w:t>
      </w:r>
      <w:r w:rsidR="00627ED1" w:rsidRPr="00627ED1">
        <w:rPr>
          <w:highlight w:val="yellow"/>
        </w:rPr>
        <w:t>rz</w:t>
      </w:r>
      <w:r w:rsidRPr="006F4E00">
        <w:rPr>
          <w:highlight w:val="yellow"/>
        </w:rPr>
        <w:t>á</w:t>
      </w:r>
      <w:r w:rsidR="00627ED1" w:rsidRPr="00627ED1">
        <w:rPr>
          <w:highlight w:val="yellow"/>
        </w:rPr>
        <w:t xml:space="preserve"> </w:t>
      </w:r>
      <w:r w:rsidRPr="006F4E00">
        <w:rPr>
          <w:highlight w:val="yellow"/>
        </w:rPr>
        <w:t>Ḥ</w:t>
      </w:r>
      <w:r w:rsidR="00627ED1" w:rsidRPr="00627ED1">
        <w:rPr>
          <w:highlight w:val="yellow"/>
        </w:rPr>
        <w:t>aydar-</w:t>
      </w:r>
      <w:r w:rsidRPr="006F4E00">
        <w:rPr>
          <w:highlight w:val="yellow"/>
        </w:rPr>
        <w:t>ʿ</w:t>
      </w:r>
      <w:r w:rsidR="00627ED1" w:rsidRPr="00627ED1">
        <w:rPr>
          <w:highlight w:val="yellow"/>
        </w:rPr>
        <w:t>Al</w:t>
      </w:r>
      <w:r w:rsidRPr="006F4E00">
        <w:rPr>
          <w:highlight w:val="yellow"/>
        </w:rPr>
        <w:t>í</w:t>
      </w:r>
      <w:r w:rsidR="00627ED1" w:rsidRPr="00627ED1">
        <w:t xml:space="preserve"> describes his observations and experiences as he travelled around Persia soon after the revelation of the </w:t>
      </w:r>
      <w:r w:rsidRPr="002D5AF8">
        <w:rPr>
          <w:rStyle w:val="structurevisible"/>
        </w:rPr>
        <w:t>&lt;</w:t>
      </w:r>
      <w:r w:rsidRPr="002D5AF8">
        <w:rPr>
          <w:rStyle w:val="structure"/>
        </w:rPr>
        <w:t>title Bah_%</w:t>
      </w:r>
      <w:r w:rsidRPr="002D5AF8">
        <w:rPr>
          <w:rStyle w:val="structurevisible"/>
        </w:rPr>
        <w:t>&gt;</w:t>
      </w:r>
      <w:r w:rsidR="00627ED1" w:rsidRPr="00627ED1">
        <w:rPr>
          <w:rStyle w:val="BookTitle"/>
          <w:highlight w:val="yellow"/>
        </w:rPr>
        <w:t>Kit</w:t>
      </w:r>
      <w:r w:rsidRPr="000C7039">
        <w:rPr>
          <w:rStyle w:val="BookTitle"/>
          <w:highlight w:val="yellow"/>
        </w:rPr>
        <w:t>á</w:t>
      </w:r>
      <w:r w:rsidR="00627ED1" w:rsidRPr="00627ED1">
        <w:rPr>
          <w:rStyle w:val="BookTitle"/>
          <w:highlight w:val="yellow"/>
        </w:rPr>
        <w:t>b-i-</w:t>
      </w:r>
      <w:r w:rsidRPr="000C7039">
        <w:rPr>
          <w:rStyle w:val="BookTitle"/>
          <w:highlight w:val="yellow"/>
        </w:rPr>
        <w:t>Í</w:t>
      </w:r>
      <w:r w:rsidR="00627ED1" w:rsidRPr="00627ED1">
        <w:rPr>
          <w:rStyle w:val="BookTitle"/>
          <w:highlight w:val="yellow"/>
        </w:rPr>
        <w:t>q</w:t>
      </w:r>
      <w:r w:rsidRPr="000C7039">
        <w:rPr>
          <w:rStyle w:val="BookTitle"/>
          <w:highlight w:val="yellow"/>
        </w:rPr>
        <w:t>á</w:t>
      </w:r>
      <w:r w:rsidR="00627ED1" w:rsidRPr="00627ED1">
        <w:rPr>
          <w:rStyle w:val="BookTitle"/>
          <w:highlight w:val="yellow"/>
        </w:rPr>
        <w:t>n</w:t>
      </w:r>
      <w:r w:rsidR="00627ED1" w:rsidRPr="00627ED1">
        <w:rPr>
          <w:rStyle w:val="structurevisible"/>
        </w:rPr>
        <w:t>&lt;/</w:t>
      </w:r>
      <w:r w:rsidR="00627ED1" w:rsidRPr="00627ED1">
        <w:rPr>
          <w:rStyle w:val="structure"/>
        </w:rPr>
        <w:t>title</w:t>
      </w:r>
      <w:r w:rsidR="00627ED1" w:rsidRPr="00627ED1">
        <w:rPr>
          <w:rStyle w:val="structurevisible"/>
        </w:rPr>
        <w:t>&gt;</w:t>
      </w:r>
      <w:r w:rsidR="00627ED1" w:rsidRPr="00627ED1">
        <w:t>. The following is a summary of his words:</w:t>
      </w:r>
    </w:p>
    <w:p w14:paraId="2178128E"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71</w:t>
      </w:r>
      <w:r w:rsidRPr="00D80889">
        <w:rPr>
          <w:rStyle w:val="structure"/>
        </w:rPr>
        <w:t>—en_</w:t>
      </w:r>
      <w:r>
        <w:rPr>
          <w:rStyle w:val="structure"/>
        </w:rPr>
        <w:t>19920000</w:t>
      </w:r>
      <w:r w:rsidRPr="00D80889">
        <w:rPr>
          <w:rStyle w:val="structure"/>
        </w:rPr>
        <w:t>/</w:t>
      </w:r>
      <w:r w:rsidRPr="00D80889">
        <w:rPr>
          <w:rStyle w:val="structurevisible"/>
        </w:rPr>
        <w:t>&gt;</w:t>
      </w:r>
    </w:p>
    <w:p w14:paraId="166C94CD" w14:textId="77777777" w:rsidR="00C57E99" w:rsidRPr="00BD3C1F" w:rsidRDefault="00C57E99" w:rsidP="00C57E99">
      <w:pPr>
        <w:pStyle w:val="Quote1st"/>
        <w:rPr>
          <w:rStyle w:val="quoteknownauthor"/>
        </w:rPr>
      </w:pPr>
      <w:r w:rsidRPr="00EA54A6">
        <w:rPr>
          <w:rStyle w:val="structurevisible"/>
        </w:rPr>
        <w:t>&lt;</w:t>
      </w:r>
      <w:r w:rsidRPr="00EA54A6">
        <w:rPr>
          <w:rStyle w:val="structure"/>
        </w:rPr>
        <w:t>cit Haydar-Ali_%►%_%_%►%_%_%—en_%—%_%</w:t>
      </w:r>
      <w:r w:rsidRPr="00EA54A6">
        <w:rPr>
          <w:rStyle w:val="structurevisible"/>
        </w:rPr>
        <w:t>&gt;</w:t>
      </w:r>
      <w:r w:rsidR="00627ED1" w:rsidRPr="00627ED1">
        <w:rPr>
          <w:rStyle w:val="quoteknownauthor"/>
        </w:rPr>
        <w:t xml:space="preserve">»I was watchful for the advent of the Supreme Manifestation of God, </w:t>
      </w:r>
      <w:r w:rsidR="00627ED1" w:rsidRPr="00627ED1">
        <w:rPr>
          <w:rStyle w:val="quotesterms"/>
        </w:rPr>
        <w:t>›Him Whom God shall make manifest‹</w:t>
      </w:r>
      <w:r w:rsidR="00627ED1" w:rsidRPr="00627ED1">
        <w:rPr>
          <w:rStyle w:val="quoteknownauthor"/>
        </w:rPr>
        <w:t xml:space="preserve">. The hypocrisy, lies and machinations of </w:t>
      </w:r>
      <w:r w:rsidR="00627ED1" w:rsidRPr="00627ED1">
        <w:rPr>
          <w:rStyle w:val="quoteknownauthor"/>
          <w:highlight w:val="yellow"/>
        </w:rPr>
        <w:t>Mír Muḥammad-ʿAlí</w:t>
      </w:r>
      <w:r w:rsidR="00627ED1" w:rsidRPr="00627ED1">
        <w:rPr>
          <w:rStyle w:val="quoteknownauthor"/>
        </w:rPr>
        <w:t xml:space="preserve"> and </w:t>
      </w:r>
      <w:r w:rsidR="00627ED1" w:rsidRPr="00627ED1">
        <w:rPr>
          <w:rStyle w:val="quoteknownauthor"/>
          <w:highlight w:val="yellow"/>
        </w:rPr>
        <w:t>Siyyid Muḥammad</w:t>
      </w:r>
      <w:r w:rsidR="00627ED1" w:rsidRPr="00627ED1">
        <w:rPr>
          <w:rStyle w:val="quoteknownauthor"/>
        </w:rPr>
        <w:t xml:space="preserve"> were as clear as the sun to me. Therefore I decided to leave </w:t>
      </w:r>
      <w:r w:rsidR="00627ED1" w:rsidRPr="00627ED1">
        <w:rPr>
          <w:rStyle w:val="quoteknownauthor"/>
          <w:highlight w:val="yellow"/>
        </w:rPr>
        <w:t>Iṣfahán</w:t>
      </w:r>
      <w:r w:rsidR="00627ED1" w:rsidRPr="00627ED1">
        <w:rPr>
          <w:rStyle w:val="quoteknownauthor"/>
        </w:rPr>
        <w:t>.</w:t>
      </w:r>
    </w:p>
    <w:p w14:paraId="5E952D53"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72</w:t>
      </w:r>
      <w:r>
        <w:rPr>
          <w:rStyle w:val="structure"/>
        </w:rPr>
        <w:t>—en_19920000/</w:t>
      </w:r>
      <w:r>
        <w:rPr>
          <w:rStyle w:val="structurevisible"/>
        </w:rPr>
        <w:t>&gt;</w:t>
      </w:r>
    </w:p>
    <w:p w14:paraId="1BF8B37A" w14:textId="77777777" w:rsidR="00C57E99" w:rsidRPr="00BD3C1F" w:rsidRDefault="00627ED1" w:rsidP="00C57E99">
      <w:pPr>
        <w:pStyle w:val="Quotecont"/>
        <w:rPr>
          <w:rStyle w:val="quoteknownauthor"/>
        </w:rPr>
      </w:pPr>
      <w:r w:rsidRPr="00627ED1">
        <w:rPr>
          <w:rStyle w:val="quoteknownauthor"/>
        </w:rPr>
        <w:t>Although I was most eager to attain the presence of the Day-Star of Revelation,</w:t>
      </w:r>
      <w:r w:rsidRPr="00627ED1">
        <w:rPr>
          <w:rStyle w:val="FootnoteReference"/>
        </w:rPr>
        <w:footnoteReference w:id="195"/>
      </w:r>
      <w:r w:rsidRPr="00627ED1">
        <w:rPr>
          <w:rStyle w:val="quoteknownauthor"/>
        </w:rPr>
        <w:t xml:space="preserve"> I was apprehensive lest my coming in contact with the two hypocrites </w:t>
      </w:r>
      <w:r w:rsidRPr="00627ED1">
        <w:rPr>
          <w:rStyle w:val="quoteknownauthor"/>
          <w:highlight w:val="yellow"/>
        </w:rPr>
        <w:t>Siyyid Muḥammad</w:t>
      </w:r>
      <w:r w:rsidRPr="00627ED1">
        <w:rPr>
          <w:rStyle w:val="quoteknownauthor"/>
        </w:rPr>
        <w:t xml:space="preserve"> and </w:t>
      </w:r>
      <w:r w:rsidRPr="00627ED1">
        <w:rPr>
          <w:rStyle w:val="quoteknownauthor"/>
          <w:highlight w:val="yellow"/>
        </w:rPr>
        <w:t>Mullá Rajab-ʿAlí</w:t>
      </w:r>
      <w:r w:rsidRPr="00627ED1">
        <w:rPr>
          <w:rStyle w:val="quoteknownauthor"/>
        </w:rPr>
        <w:t>,</w:t>
      </w:r>
      <w:r w:rsidRPr="00627ED1">
        <w:rPr>
          <w:rStyle w:val="FootnoteReference"/>
        </w:rPr>
        <w:footnoteReference w:id="196"/>
      </w:r>
      <w:r w:rsidRPr="00627ED1">
        <w:rPr>
          <w:rStyle w:val="quoteknownauthor"/>
        </w:rPr>
        <w:t xml:space="preserve"> who were in </w:t>
      </w:r>
      <w:r w:rsidRPr="00627ED1">
        <w:rPr>
          <w:rStyle w:val="quoteknownauthor"/>
          <w:highlight w:val="yellow"/>
        </w:rPr>
        <w:t>Karbilá</w:t>
      </w:r>
      <w:r w:rsidRPr="00627ED1">
        <w:rPr>
          <w:rStyle w:val="quoteknownauthor"/>
        </w:rPr>
        <w:t xml:space="preserve"> and </w:t>
      </w:r>
      <w:r w:rsidRPr="00627ED1">
        <w:rPr>
          <w:rStyle w:val="quoteknownauthor"/>
          <w:highlight w:val="yellow"/>
        </w:rPr>
        <w:t>Ba</w:t>
      </w:r>
      <w:r w:rsidR="00116523">
        <w:rPr>
          <w:rStyle w:val="quoteknownauthor"/>
          <w:highlight w:val="yellow"/>
        </w:rPr>
        <w:t></w:t>
      </w:r>
      <w:r w:rsidRPr="00627ED1">
        <w:rPr>
          <w:rStyle w:val="quoteknownauthor"/>
          <w:highlight w:val="yellow"/>
        </w:rPr>
        <w:t>dád</w:t>
      </w:r>
      <w:r w:rsidRPr="00627ED1">
        <w:rPr>
          <w:rStyle w:val="quoteknownauthor"/>
        </w:rPr>
        <w:t xml:space="preserve">, might somehow affect my soul and conscience. Therefore for a period of five or six years I travelled around Persia... With great difficulties and hardship I visited many places, sometimes on foot, sometimes riding, but I was in the utmost joy. I spoke everywhere about the Revelation of the </w:t>
      </w:r>
      <w:r w:rsidRPr="00627ED1">
        <w:rPr>
          <w:rStyle w:val="quoteknownauthor"/>
          <w:highlight w:val="yellow"/>
        </w:rPr>
        <w:t>Báb</w:t>
      </w:r>
      <w:r w:rsidRPr="00627ED1">
        <w:rPr>
          <w:rStyle w:val="quoteknownauthor"/>
        </w:rPr>
        <w:t xml:space="preserve"> and gave the glad-tidings that the advent of </w:t>
      </w:r>
      <w:r w:rsidRPr="00627ED1">
        <w:rPr>
          <w:rStyle w:val="quotesterms"/>
        </w:rPr>
        <w:t>›Him Whom God shall make manifest‹</w:t>
      </w:r>
      <w:r w:rsidRPr="00627ED1">
        <w:rPr>
          <w:rStyle w:val="quoteknownauthor"/>
        </w:rPr>
        <w:t xml:space="preserve"> was at hand. In many towns I was persecuted, beaten and imprisoned...</w:t>
      </w:r>
    </w:p>
    <w:p w14:paraId="2F0A1F7F"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73</w:t>
      </w:r>
      <w:r>
        <w:rPr>
          <w:rStyle w:val="structure"/>
        </w:rPr>
        <w:t>—en_19920000/</w:t>
      </w:r>
      <w:r>
        <w:rPr>
          <w:rStyle w:val="structurevisible"/>
        </w:rPr>
        <w:t>&gt;</w:t>
      </w:r>
    </w:p>
    <w:p w14:paraId="32670C40" w14:textId="77777777" w:rsidR="00C57E99" w:rsidRPr="00BD3C1F" w:rsidRDefault="00627ED1" w:rsidP="00C57E99">
      <w:pPr>
        <w:pStyle w:val="Quotecont"/>
        <w:rPr>
          <w:rStyle w:val="quoteknownauthor"/>
        </w:rPr>
      </w:pPr>
      <w:r w:rsidRPr="00627ED1">
        <w:rPr>
          <w:rStyle w:val="quoteknownauthor"/>
        </w:rPr>
        <w:t xml:space="preserve">In </w:t>
      </w:r>
      <w:r w:rsidRPr="00627ED1">
        <w:rPr>
          <w:rStyle w:val="quoteknownauthor"/>
          <w:rFonts w:hint="eastAsia"/>
          <w:highlight w:val="yellow"/>
        </w:rPr>
        <w:t></w:t>
      </w:r>
      <w:r w:rsidRPr="00627ED1">
        <w:rPr>
          <w:rStyle w:val="quoteknownauthor"/>
          <w:rFonts w:hint="eastAsia"/>
          <w:highlight w:val="yellow"/>
        </w:rPr>
        <w:t>í</w:t>
      </w:r>
      <w:r w:rsidRPr="00627ED1">
        <w:rPr>
          <w:rStyle w:val="quoteknownauthor"/>
          <w:highlight w:val="yellow"/>
        </w:rPr>
        <w:t>ráz</w:t>
      </w:r>
      <w:r w:rsidRPr="00627ED1">
        <w:rPr>
          <w:rStyle w:val="quoteknownauthor"/>
        </w:rPr>
        <w:t xml:space="preserve"> I met </w:t>
      </w:r>
      <w:r w:rsidRPr="00627ED1">
        <w:rPr>
          <w:rStyle w:val="quoteknownauthor"/>
          <w:highlight w:val="yellow"/>
        </w:rPr>
        <w:t>Ḥájí Siyyid Muḥammad</w:t>
      </w:r>
      <w:r w:rsidRPr="00627ED1">
        <w:rPr>
          <w:rStyle w:val="quoteknownauthor"/>
        </w:rPr>
        <w:t xml:space="preserve">, the uncle of the </w:t>
      </w:r>
      <w:r w:rsidRPr="00627ED1">
        <w:rPr>
          <w:rStyle w:val="quoteknownauthor"/>
          <w:highlight w:val="yellow"/>
        </w:rPr>
        <w:t>Báb</w:t>
      </w:r>
      <w:r w:rsidRPr="00627ED1">
        <w:rPr>
          <w:rStyle w:val="quoteknownauthor"/>
        </w:rPr>
        <w:t>, and some other believers... They were filled with love for Him and were</w:t>
      </w:r>
      <w:r w:rsidRPr="00627ED1">
        <w:rPr>
          <w:rStyle w:val="structurepagenumber"/>
        </w:rPr>
        <w:t xml:space="preserve"> &lt;page 77</w:t>
      </w:r>
      <w:r w:rsidR="00B777C2">
        <w:rPr>
          <w:rStyle w:val="structurepagenumber"/>
        </w:rPr>
        <w:t>/&gt;</w:t>
      </w:r>
      <w:r w:rsidRPr="00627ED1">
        <w:rPr>
          <w:rStyle w:val="quoteknownauthor"/>
        </w:rPr>
        <w:t xml:space="preserve"> joyously awaiting the Revelation of </w:t>
      </w:r>
      <w:r w:rsidRPr="00627ED1">
        <w:rPr>
          <w:rStyle w:val="quotesterms"/>
        </w:rPr>
        <w:t>›Him Whom God shall make manifest‹</w:t>
      </w:r>
      <w:r w:rsidRPr="00627ED1">
        <w:rPr>
          <w:rStyle w:val="quoteknownauthor"/>
        </w:rPr>
        <w:t xml:space="preserve">. There was no mention of </w:t>
      </w:r>
      <w:r w:rsidRPr="00627ED1">
        <w:rPr>
          <w:rStyle w:val="quoteknownauthor"/>
          <w:highlight w:val="yellow"/>
        </w:rPr>
        <w:t>Azal</w:t>
      </w:r>
      <w:r w:rsidRPr="00627ED1">
        <w:rPr>
          <w:rStyle w:val="quoteknownauthor"/>
        </w:rPr>
        <w:t xml:space="preserve">... The late </w:t>
      </w:r>
      <w:r w:rsidRPr="00627ED1">
        <w:rPr>
          <w:rStyle w:val="quoteknownauthor"/>
          <w:highlight w:val="yellow"/>
        </w:rPr>
        <w:t>Áqá Siyyid ʿAbdu’r-Raḥím-i-Iṣfahání</w:t>
      </w:r>
      <w:r w:rsidRPr="00627ED1">
        <w:rPr>
          <w:rStyle w:val="quoteknownauthor"/>
        </w:rPr>
        <w:t xml:space="preserve"> had made certain extracts from the </w:t>
      </w:r>
      <w:r w:rsidR="00AC1FD0" w:rsidRPr="00AC1FD0">
        <w:rPr>
          <w:rStyle w:val="structurevisible"/>
        </w:rPr>
        <w:t>&lt;</w:t>
      </w:r>
      <w:r w:rsidR="00AC1FD0" w:rsidRPr="00AC1FD0">
        <w:rPr>
          <w:rStyle w:val="structure"/>
        </w:rPr>
        <w:t>title Bab_%</w:t>
      </w:r>
      <w:r w:rsidR="00AC1FD0" w:rsidRPr="00AC1FD0">
        <w:rPr>
          <w:rStyle w:val="structurevisible"/>
        </w:rPr>
        <w:t>&gt;</w:t>
      </w:r>
      <w:r w:rsidRPr="00627ED1">
        <w:rPr>
          <w:rStyle w:val="BookTitle"/>
          <w:highlight w:val="yellow"/>
        </w:rPr>
        <w:t>Bayán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and other books of the </w:t>
      </w:r>
      <w:r w:rsidRPr="00627ED1">
        <w:rPr>
          <w:rStyle w:val="quoteknownauthor"/>
          <w:highlight w:val="yellow"/>
        </w:rPr>
        <w:t>Báb</w:t>
      </w:r>
      <w:r w:rsidRPr="00627ED1">
        <w:rPr>
          <w:rStyle w:val="quoteknownauthor"/>
        </w:rPr>
        <w:t xml:space="preserve"> through which he used to prove that </w:t>
      </w:r>
      <w:r w:rsidRPr="00627ED1">
        <w:rPr>
          <w:rStyle w:val="quoteknownauthor"/>
          <w:highlight w:val="yellow"/>
        </w:rPr>
        <w:t>Bahá’u’lláh</w:t>
      </w:r>
      <w:r w:rsidRPr="00627ED1">
        <w:rPr>
          <w:rStyle w:val="quoteknownauthor"/>
        </w:rPr>
        <w:t xml:space="preserve">, exalted be His glory, was the Promised One of the </w:t>
      </w:r>
      <w:r w:rsidR="00AC1FD0" w:rsidRPr="00AC1FD0">
        <w:rPr>
          <w:rStyle w:val="structurevisible"/>
        </w:rPr>
        <w:t>&lt;</w:t>
      </w:r>
      <w:r w:rsidR="00AC1FD0" w:rsidRPr="00AC1FD0">
        <w:rPr>
          <w:rStyle w:val="structure"/>
        </w:rPr>
        <w:t>title Bab_%</w:t>
      </w:r>
      <w:r w:rsidR="00AC1FD0" w:rsidRPr="00AC1FD0">
        <w:rPr>
          <w:rStyle w:val="structurevisible"/>
        </w:rPr>
        <w:t>&gt;</w:t>
      </w:r>
      <w:r w:rsidRPr="00627ED1">
        <w:rPr>
          <w:rStyle w:val="BookTitle"/>
          <w:highlight w:val="yellow"/>
        </w:rPr>
        <w:t>Bayán</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that </w:t>
      </w:r>
      <w:r w:rsidRPr="00627ED1">
        <w:rPr>
          <w:rStyle w:val="quoteknownauthor"/>
          <w:highlight w:val="yellow"/>
        </w:rPr>
        <w:t>Azal</w:t>
      </w:r>
      <w:r w:rsidRPr="00627ED1">
        <w:rPr>
          <w:rStyle w:val="quoteknownauthor"/>
        </w:rPr>
        <w:t xml:space="preserve"> was only a name without a reality, like a body without a soul. As a result of such pronouncements </w:t>
      </w:r>
      <w:r w:rsidRPr="00627ED1">
        <w:rPr>
          <w:rStyle w:val="quoteknownauthor"/>
          <w:highlight w:val="yellow"/>
        </w:rPr>
        <w:t>Áqá Siyyid ʿAbdu’r-Raḥím</w:t>
      </w:r>
      <w:r w:rsidRPr="00627ED1">
        <w:rPr>
          <w:rStyle w:val="quoteknownauthor"/>
        </w:rPr>
        <w:t xml:space="preserve"> was denounced by some. He used to give us the following account.</w:t>
      </w:r>
    </w:p>
    <w:p w14:paraId="364DC72C"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74</w:t>
      </w:r>
      <w:r>
        <w:rPr>
          <w:rStyle w:val="structure"/>
        </w:rPr>
        <w:t>—en_19920000/</w:t>
      </w:r>
      <w:r>
        <w:rPr>
          <w:rStyle w:val="structurevisible"/>
        </w:rPr>
        <w:t>&gt;</w:t>
      </w:r>
    </w:p>
    <w:p w14:paraId="60DEA73E" w14:textId="77777777" w:rsidR="00C57E99" w:rsidRDefault="00AC1FD0" w:rsidP="00C57E99">
      <w:pPr>
        <w:pStyle w:val="Quotecont"/>
      </w:pPr>
      <w:r w:rsidRPr="00AC1FD0">
        <w:rPr>
          <w:rStyle w:val="structurevisible"/>
        </w:rPr>
        <w:t>&lt;</w:t>
      </w:r>
      <w:r w:rsidRPr="00AC1FD0">
        <w:rPr>
          <w:rStyle w:val="structure"/>
        </w:rPr>
        <w:t>cit Aqa Siyyid Abdur-Rahim_%►%_%_%►%_%_%—en_%—%_%</w:t>
      </w:r>
      <w:r w:rsidRPr="00AC1FD0">
        <w:rPr>
          <w:rStyle w:val="structurevisible"/>
        </w:rPr>
        <w:t>&gt;</w:t>
      </w:r>
      <w:r w:rsidR="00627ED1" w:rsidRPr="00627ED1">
        <w:rPr>
          <w:rStyle w:val="quoteknownauthorreported"/>
        </w:rPr>
        <w:t xml:space="preserve">›After the martyrdom of the </w:t>
      </w:r>
      <w:r w:rsidR="00627ED1" w:rsidRPr="00627ED1">
        <w:rPr>
          <w:rStyle w:val="quoteknownauthorreported"/>
          <w:highlight w:val="yellow"/>
        </w:rPr>
        <w:t>Báb</w:t>
      </w:r>
      <w:r w:rsidR="00627ED1" w:rsidRPr="00627ED1">
        <w:rPr>
          <w:rStyle w:val="quoteknownauthorreported"/>
        </w:rPr>
        <w:t xml:space="preserve"> when </w:t>
      </w:r>
      <w:r w:rsidR="00627ED1" w:rsidRPr="00627ED1">
        <w:rPr>
          <w:rStyle w:val="quoteknownauthorreported"/>
          <w:highlight w:val="yellow"/>
        </w:rPr>
        <w:t>Azal</w:t>
      </w:r>
      <w:r w:rsidR="00627ED1" w:rsidRPr="00627ED1">
        <w:rPr>
          <w:rStyle w:val="quoteknownauthorreported"/>
        </w:rPr>
        <w:t xml:space="preserve"> had become famous, I travelled from </w:t>
      </w:r>
      <w:r w:rsidR="00627ED1" w:rsidRPr="00627ED1">
        <w:rPr>
          <w:rStyle w:val="quoteknownauthorreported"/>
          <w:highlight w:val="yellow"/>
        </w:rPr>
        <w:t>Iṣfahán</w:t>
      </w:r>
      <w:r w:rsidR="00627ED1" w:rsidRPr="00627ED1">
        <w:rPr>
          <w:rStyle w:val="quoteknownauthorreported"/>
        </w:rPr>
        <w:t xml:space="preserve"> to </w:t>
      </w:r>
      <w:r w:rsidR="00627ED1" w:rsidRPr="00627ED1">
        <w:rPr>
          <w:rStyle w:val="quoteknownauthorreported"/>
          <w:highlight w:val="yellow"/>
        </w:rPr>
        <w:t>Ṭihrán</w:t>
      </w:r>
      <w:r w:rsidR="00627ED1" w:rsidRPr="00627ED1">
        <w:rPr>
          <w:rStyle w:val="quoteknownauthorreported"/>
        </w:rPr>
        <w:t xml:space="preserve"> with the express purpose of meeting him. In the </w:t>
      </w:r>
      <w:r w:rsidR="00627ED1" w:rsidRPr="00627ED1">
        <w:rPr>
          <w:rStyle w:val="quoteknownauthorreported"/>
          <w:highlight w:val="green"/>
        </w:rPr>
        <w:t>bazaar</w:t>
      </w:r>
      <w:r w:rsidR="00627ED1" w:rsidRPr="00627ED1">
        <w:rPr>
          <w:rStyle w:val="quoteknownauthorreported"/>
        </w:rPr>
        <w:t xml:space="preserve"> I met </w:t>
      </w:r>
      <w:r w:rsidR="00627ED1" w:rsidRPr="00627ED1">
        <w:rPr>
          <w:rStyle w:val="quoteknownauthorreported"/>
          <w:highlight w:val="yellow"/>
        </w:rPr>
        <w:t>Bahá’u’lláh</w:t>
      </w:r>
      <w:r w:rsidR="00627ED1" w:rsidRPr="00627ED1">
        <w:rPr>
          <w:rStyle w:val="quoteknownauthorreported"/>
        </w:rPr>
        <w:t xml:space="preserve">, the Day-Star of Revelation, the Speaker on </w:t>
      </w:r>
      <w:r w:rsidR="00627ED1" w:rsidRPr="00627ED1">
        <w:rPr>
          <w:rStyle w:val="quoteknownauthorreported"/>
          <w:highlight w:val="lightGray"/>
        </w:rPr>
        <w:t>Sinai</w:t>
      </w:r>
      <w:r w:rsidR="00627ED1" w:rsidRPr="00627ED1">
        <w:rPr>
          <w:rStyle w:val="quoteknownauthorreported"/>
        </w:rPr>
        <w:t xml:space="preserve"> ... the mention of whose name has adorned the Books and Tablets of the </w:t>
      </w:r>
      <w:r w:rsidR="00627ED1" w:rsidRPr="00627ED1">
        <w:rPr>
          <w:rStyle w:val="quoteknownauthorreported"/>
          <w:highlight w:val="yellow"/>
        </w:rPr>
        <w:t>Báb</w:t>
      </w:r>
      <w:r w:rsidR="00627ED1" w:rsidRPr="00627ED1">
        <w:rPr>
          <w:rStyle w:val="quoteknownauthorreported"/>
        </w:rPr>
        <w:t xml:space="preserve">. I attained His presence at a time when His glory was hidden behind a myriad veils of light. He asked me if I had come to meet </w:t>
      </w:r>
      <w:r w:rsidR="00627ED1" w:rsidRPr="00627ED1">
        <w:rPr>
          <w:rStyle w:val="quoteknownauthorreported"/>
          <w:highlight w:val="yellow"/>
        </w:rPr>
        <w:t>Azal</w:t>
      </w:r>
      <w:r w:rsidR="00627ED1" w:rsidRPr="00627ED1">
        <w:rPr>
          <w:rStyle w:val="quoteknownauthorreported"/>
        </w:rPr>
        <w:t xml:space="preserve">? I answered in the affirmative. I had actually attained the presence of </w:t>
      </w:r>
      <w:r w:rsidR="00627ED1" w:rsidRPr="00627ED1">
        <w:rPr>
          <w:rStyle w:val="quoteknownauthorreported"/>
          <w:highlight w:val="yellow"/>
        </w:rPr>
        <w:t>Bahá’u’lláh</w:t>
      </w:r>
      <w:r w:rsidR="00627ED1" w:rsidRPr="00627ED1">
        <w:rPr>
          <w:rStyle w:val="quoteknownauthorreported"/>
        </w:rPr>
        <w:t xml:space="preserve"> before this at </w:t>
      </w:r>
      <w:r w:rsidR="00627ED1" w:rsidRPr="00627ED1">
        <w:rPr>
          <w:rStyle w:val="quoteknownauthorreported"/>
          <w:highlight w:val="yellow"/>
        </w:rPr>
        <w:t>Bada</w:t>
      </w:r>
      <w:r w:rsidR="00C57E99">
        <w:rPr>
          <w:rStyle w:val="quoteknownauthorreported"/>
          <w:highlight w:val="yellow"/>
        </w:rPr>
        <w:t></w:t>
      </w:r>
      <w:r w:rsidR="00627ED1" w:rsidRPr="00627ED1">
        <w:rPr>
          <w:rStyle w:val="quoteknownauthorreported"/>
          <w:highlight w:val="yellow"/>
        </w:rPr>
        <w:t>t</w:t>
      </w:r>
      <w:r w:rsidR="00627ED1" w:rsidRPr="00627ED1">
        <w:rPr>
          <w:rStyle w:val="quoteknownauthorreported"/>
        </w:rPr>
        <w:t xml:space="preserve">. I had recognized His glory and greatness, His uniqueness and magnanimity by the manner in which </w:t>
      </w:r>
      <w:r w:rsidR="00627ED1" w:rsidRPr="00627ED1">
        <w:rPr>
          <w:rStyle w:val="quoteknownauthorreported"/>
          <w:highlight w:val="yellow"/>
        </w:rPr>
        <w:t>Quddús</w:t>
      </w:r>
      <w:r w:rsidR="00627ED1" w:rsidRPr="00627ED1">
        <w:rPr>
          <w:rStyle w:val="quoteknownauthorreported"/>
        </w:rPr>
        <w:t xml:space="preserve"> and </w:t>
      </w:r>
      <w:r w:rsidR="00627ED1" w:rsidRPr="00627ED1">
        <w:rPr>
          <w:rStyle w:val="quoteknownauthorreported"/>
          <w:highlight w:val="yellow"/>
        </w:rPr>
        <w:t>Ṭáhirih</w:t>
      </w:r>
      <w:r w:rsidR="00627ED1" w:rsidRPr="00627ED1">
        <w:rPr>
          <w:rStyle w:val="quoteknownauthorreported"/>
        </w:rPr>
        <w:t xml:space="preserve"> used to bow before Him. I also knew the deeds and actions of </w:t>
      </w:r>
      <w:r w:rsidR="00627ED1" w:rsidRPr="00627ED1">
        <w:rPr>
          <w:rStyle w:val="quoteknownauthorreported"/>
          <w:highlight w:val="yellow"/>
        </w:rPr>
        <w:t>Azal</w:t>
      </w:r>
      <w:r w:rsidR="00627ED1" w:rsidRPr="00627ED1">
        <w:rPr>
          <w:rStyle w:val="quoteknownauthorreported"/>
        </w:rPr>
        <w:t xml:space="preserve">; nevertheless since he was known as the nominee of the </w:t>
      </w:r>
      <w:r w:rsidR="00627ED1" w:rsidRPr="00627ED1">
        <w:rPr>
          <w:rStyle w:val="quoteknownauthorreported"/>
          <w:highlight w:val="yellow"/>
        </w:rPr>
        <w:t>Báb</w:t>
      </w:r>
      <w:r w:rsidR="00627ED1" w:rsidRPr="00627ED1">
        <w:rPr>
          <w:rStyle w:val="quoteknownauthorreported"/>
        </w:rPr>
        <w:t xml:space="preserve"> I considered meeting with him as a means of nearness to God. I went, in the company of </w:t>
      </w:r>
      <w:r w:rsidR="00627ED1" w:rsidRPr="00627ED1">
        <w:rPr>
          <w:rStyle w:val="quoteknownauthorreported"/>
          <w:highlight w:val="yellow"/>
        </w:rPr>
        <w:t>Bahá’u’lláh</w:t>
      </w:r>
      <w:r w:rsidR="00627ED1" w:rsidRPr="00627ED1">
        <w:rPr>
          <w:rStyle w:val="quoteknownauthorreported"/>
        </w:rPr>
        <w:t xml:space="preserve">, to His house. He asked for tea to be served. Thereupon </w:t>
      </w:r>
      <w:r w:rsidR="00627ED1" w:rsidRPr="00627ED1">
        <w:rPr>
          <w:rStyle w:val="quoteknownauthorreported"/>
          <w:highlight w:val="yellow"/>
        </w:rPr>
        <w:t>Azal</w:t>
      </w:r>
      <w:r w:rsidR="00627ED1" w:rsidRPr="00627ED1">
        <w:rPr>
          <w:rStyle w:val="quoteknownauthorreported"/>
        </w:rPr>
        <w:t xml:space="preserve"> brought the samovar and served the tea. He was standing in the presence of </w:t>
      </w:r>
      <w:r w:rsidR="00627ED1" w:rsidRPr="00627ED1">
        <w:rPr>
          <w:rStyle w:val="quoteknownauthorreported"/>
          <w:highlight w:val="yellow"/>
        </w:rPr>
        <w:t>Bahá’u’lláh</w:t>
      </w:r>
      <w:r w:rsidR="00627ED1" w:rsidRPr="00627ED1">
        <w:rPr>
          <w:rStyle w:val="quoteknownauthorreported"/>
        </w:rPr>
        <w:t xml:space="preserve">, from Whose tongue were flowing the rivers of wisdom and knowledge. After drinking tea, </w:t>
      </w:r>
      <w:r w:rsidR="00627ED1" w:rsidRPr="00627ED1">
        <w:rPr>
          <w:rStyle w:val="quoteknownauthorreported"/>
          <w:highlight w:val="yellow"/>
        </w:rPr>
        <w:t>Bahá’u’lláh</w:t>
      </w:r>
      <w:r w:rsidR="00627ED1" w:rsidRPr="00627ED1">
        <w:rPr>
          <w:rStyle w:val="quoteknownauthorreported"/>
        </w:rPr>
        <w:t xml:space="preserve"> rose, and turning to </w:t>
      </w:r>
      <w:r w:rsidR="00627ED1" w:rsidRPr="00627ED1">
        <w:rPr>
          <w:rStyle w:val="quoteknownauthorreported"/>
          <w:highlight w:val="yellow"/>
        </w:rPr>
        <w:t>Azal</w:t>
      </w:r>
      <w:r w:rsidR="00627ED1" w:rsidRPr="00627ED1">
        <w:rPr>
          <w:rStyle w:val="quoteknownauthorreported"/>
        </w:rPr>
        <w:t xml:space="preserve"> said, </w:t>
      </w:r>
      <w:r w:rsidR="00C57E99" w:rsidRPr="00BD3C1F">
        <w:rPr>
          <w:rStyle w:val="structurevisible"/>
        </w:rPr>
        <w:t>&lt;</w:t>
      </w:r>
      <w:r w:rsidR="00C57E99" w:rsidRPr="00BD3C1F">
        <w:rPr>
          <w:rStyle w:val="structure"/>
        </w:rPr>
        <w:t>cit Bah_%►%_%_%►%_%_%—en_%—%_%</w:t>
      </w:r>
      <w:r w:rsidR="00C57E99" w:rsidRPr="00BD3C1F">
        <w:rPr>
          <w:rStyle w:val="structurevisible"/>
        </w:rPr>
        <w:t>&gt;</w:t>
      </w:r>
      <w:r w:rsidR="00627ED1" w:rsidRPr="00627ED1">
        <w:rPr>
          <w:rStyle w:val="quotebahaireported"/>
        </w:rPr>
        <w:t>»He has come to see you«</w:t>
      </w:r>
      <w:r w:rsidR="00C57E99" w:rsidRPr="00BD3C1F">
        <w:rPr>
          <w:rStyle w:val="structurevisible"/>
        </w:rPr>
        <w:t>&lt;/</w:t>
      </w:r>
      <w:r w:rsidR="00C57E99" w:rsidRPr="00BD3C1F">
        <w:rPr>
          <w:rStyle w:val="structure"/>
        </w:rPr>
        <w:t>cit</w:t>
      </w:r>
      <w:r w:rsidR="00C57E99" w:rsidRPr="00BD3C1F">
        <w:rPr>
          <w:rStyle w:val="structurevisible"/>
        </w:rPr>
        <w:t>&gt;</w:t>
      </w:r>
      <w:r w:rsidR="00627ED1" w:rsidRPr="00627ED1">
        <w:rPr>
          <w:rStyle w:val="quoteknownauthorreported"/>
        </w:rPr>
        <w:t xml:space="preserve">, and then went into the inner court of the house. </w:t>
      </w:r>
      <w:r w:rsidR="00627ED1" w:rsidRPr="00627ED1">
        <w:rPr>
          <w:rStyle w:val="quoteknownauthorreported"/>
          <w:highlight w:val="yellow"/>
        </w:rPr>
        <w:t>Azal</w:t>
      </w:r>
      <w:r w:rsidR="00627ED1" w:rsidRPr="00627ED1">
        <w:rPr>
          <w:rStyle w:val="quoteknownauthorreported"/>
        </w:rPr>
        <w:t xml:space="preserve"> sat down, I bowed and expressed my devotion to him, but he had nothing to say to me.‹</w:t>
      </w:r>
      <w:r w:rsidRPr="00AC1FD0">
        <w:rPr>
          <w:rStyle w:val="structurevisible"/>
        </w:rPr>
        <w:t>&lt;/</w:t>
      </w:r>
      <w:r w:rsidRPr="00AC1FD0">
        <w:rPr>
          <w:rStyle w:val="structure"/>
        </w:rPr>
        <w:t>cit</w:t>
      </w:r>
      <w:r w:rsidRPr="00AC1FD0">
        <w:rPr>
          <w:rStyle w:val="structurevisible"/>
        </w:rPr>
        <w:t>&gt;</w:t>
      </w:r>
      <w:r w:rsidR="00627ED1" w:rsidRPr="00627ED1">
        <w:rPr>
          <w:rStyle w:val="quoteknownauthor"/>
        </w:rPr>
        <w:t>«</w:t>
      </w:r>
      <w:r w:rsidR="00C57E99" w:rsidRPr="00EA54A6">
        <w:rPr>
          <w:rStyle w:val="structurevisible"/>
        </w:rPr>
        <w:t>&lt;/</w:t>
      </w:r>
      <w:r w:rsidR="00C57E99" w:rsidRPr="00EA54A6">
        <w:rPr>
          <w:rStyle w:val="structure"/>
        </w:rPr>
        <w:t>cit</w:t>
      </w:r>
      <w:r w:rsidR="00C57E99" w:rsidRPr="00EA54A6">
        <w:rPr>
          <w:rStyle w:val="structurevisible"/>
        </w:rPr>
        <w:t>&gt;</w:t>
      </w:r>
      <w:r w:rsidR="00627ED1" w:rsidRPr="00627ED1">
        <w:t xml:space="preserve"> </w:t>
      </w:r>
      <w:r w:rsidR="00627ED1" w:rsidRPr="00627ED1">
        <w:rPr>
          <w:rStyle w:val="FootnoteReference"/>
        </w:rPr>
        <w:footnoteReference w:id="197"/>
      </w:r>
    </w:p>
    <w:p w14:paraId="58C2E192"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75</w:t>
      </w:r>
      <w:r w:rsidRPr="00D80889">
        <w:rPr>
          <w:rStyle w:val="structure"/>
        </w:rPr>
        <w:t>—en_</w:t>
      </w:r>
      <w:r>
        <w:rPr>
          <w:rStyle w:val="structure"/>
        </w:rPr>
        <w:t>19920000</w:t>
      </w:r>
      <w:r w:rsidRPr="00D80889">
        <w:rPr>
          <w:rStyle w:val="structure"/>
        </w:rPr>
        <w:t>/</w:t>
      </w:r>
      <w:r w:rsidRPr="00D80889">
        <w:rPr>
          <w:rStyle w:val="structurevisible"/>
        </w:rPr>
        <w:t>&gt;</w:t>
      </w:r>
    </w:p>
    <w:p w14:paraId="47547508" w14:textId="77777777" w:rsidR="00C57E99" w:rsidRDefault="00627ED1" w:rsidP="00C57E99">
      <w:pPr>
        <w:pStyle w:val="Bodyafterquote"/>
      </w:pPr>
      <w:r w:rsidRPr="00627ED1">
        <w:t xml:space="preserve">The news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imminent departure from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to Istanbul disturbed and frightened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He who had hidden himself from the public eye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over the years and who, in spite of his iniquitous deeds, relied heavily 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protection and loving kindness, found himself suddenly plunged into a grievous situation. The thought of remaining alone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was deeply distressing to him.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advised him that since he was free to travel, he should proceed to Persia, and there disseminate the Writings of the </w:t>
      </w:r>
      <w:r w:rsidRPr="00627ED1">
        <w:rPr>
          <w:highlight w:val="yellow"/>
        </w:rPr>
        <w:t>B</w:t>
      </w:r>
      <w:r w:rsidR="00C57E99" w:rsidRPr="000C7039">
        <w:rPr>
          <w:highlight w:val="yellow"/>
        </w:rPr>
        <w:t>á</w:t>
      </w:r>
      <w:r w:rsidRPr="00627ED1">
        <w:rPr>
          <w:highlight w:val="yellow"/>
        </w:rPr>
        <w:t>b</w:t>
      </w:r>
      <w:r w:rsidRPr="00627ED1">
        <w:t xml:space="preserve"> among the believers. It is to be noted that through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directive these Writings had been transcribed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some years before and were ready to be taken to Persia. But he had no interest in teaching the Cause of the </w:t>
      </w:r>
      <w:r w:rsidRPr="00627ED1">
        <w:rPr>
          <w:highlight w:val="yellow"/>
        </w:rPr>
        <w:t>B</w:t>
      </w:r>
      <w:r w:rsidR="00C57E99" w:rsidRPr="000C7039">
        <w:rPr>
          <w:highlight w:val="yellow"/>
        </w:rPr>
        <w:t>á</w:t>
      </w:r>
      <w:r w:rsidRPr="00627ED1">
        <w:rPr>
          <w:highlight w:val="yellow"/>
        </w:rPr>
        <w:t>b</w:t>
      </w:r>
      <w:r w:rsidRPr="00627ED1">
        <w:t xml:space="preserve"> or disseminating its Holy Scriptures. He refused to comply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advice on the grounds that the authorities in Persia were ruthlessly persecuting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and therefore his life would be in great danger if he went there.</w:t>
      </w:r>
    </w:p>
    <w:p w14:paraId="0E1A8954" w14:textId="77777777" w:rsidR="00C57E99" w:rsidRPr="00D80889" w:rsidRDefault="00C57E99" w:rsidP="00C57E99">
      <w:pPr>
        <w:pStyle w:val="ParCountercont"/>
        <w:framePr w:wrap="notBeside"/>
        <w:rPr>
          <w:rFonts w:eastAsia="Calibri"/>
        </w:rPr>
      </w:pPr>
      <w:r w:rsidRPr="00D80889">
        <w:rPr>
          <w:rStyle w:val="structurevisible"/>
        </w:rPr>
        <w:lastRenderedPageBreak/>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76</w:t>
      </w:r>
      <w:r w:rsidRPr="00D80889">
        <w:rPr>
          <w:rStyle w:val="structure"/>
        </w:rPr>
        <w:t>—en_</w:t>
      </w:r>
      <w:r>
        <w:rPr>
          <w:rStyle w:val="structure"/>
        </w:rPr>
        <w:t>19920000</w:t>
      </w:r>
      <w:r w:rsidRPr="00D80889">
        <w:rPr>
          <w:rStyle w:val="structure"/>
        </w:rPr>
        <w:t>/</w:t>
      </w:r>
      <w:r w:rsidRPr="00D80889">
        <w:rPr>
          <w:rStyle w:val="structurevisible"/>
        </w:rPr>
        <w:t>&gt;</w:t>
      </w:r>
    </w:p>
    <w:p w14:paraId="2B1311B1" w14:textId="77777777" w:rsidR="00C57E99" w:rsidRDefault="00627ED1" w:rsidP="00C57E99">
      <w:pPr>
        <w:pStyle w:val="Bodycont"/>
      </w:pPr>
      <w:r w:rsidRPr="00627ED1">
        <w:t xml:space="preserve">At one point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decided to flee to India, or Abyssinia (Ethiopia), where he thought he would be left alone, free of</w:t>
      </w:r>
      <w:r w:rsidRPr="00627ED1">
        <w:rPr>
          <w:rStyle w:val="structurepagenumber"/>
        </w:rPr>
        <w:t xml:space="preserve"> &lt;page 78</w:t>
      </w:r>
      <w:r w:rsidR="00B777C2">
        <w:rPr>
          <w:rStyle w:val="structurepagenumber"/>
        </w:rPr>
        <w:t>/&gt;</w:t>
      </w:r>
      <w:r w:rsidR="00C57E99">
        <w:t xml:space="preserve"> </w:t>
      </w:r>
      <w:r w:rsidRPr="00627ED1">
        <w:t xml:space="preserve">persecution. But soon he changed his mind and resigned himself to remaining in </w:t>
      </w:r>
      <w:r w:rsidRPr="00627ED1">
        <w:rPr>
          <w:highlight w:val="yellow"/>
        </w:rPr>
        <w:t>ʿIr</w:t>
      </w:r>
      <w:r w:rsidR="00C57E99" w:rsidRPr="000C7039">
        <w:rPr>
          <w:highlight w:val="yellow"/>
        </w:rPr>
        <w:t>á</w:t>
      </w:r>
      <w:r w:rsidRPr="00627ED1">
        <w:rPr>
          <w:highlight w:val="yellow"/>
        </w:rPr>
        <w:t>q</w:t>
      </w:r>
      <w:r w:rsidRPr="00627ED1">
        <w:t xml:space="preserve">. He asked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arrange the building of a secure hiding place for him. He wanted a cottage to be built in a garden situated in </w:t>
      </w:r>
      <w:r w:rsidR="00DC6AA6" w:rsidRPr="00230826">
        <w:rPr>
          <w:highlight w:val="green"/>
        </w:rPr>
        <w:t>Huvaydar</w:t>
      </w:r>
      <w:r w:rsidRPr="00627ED1">
        <w:t xml:space="preserve"> in the vicinity of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which was owned by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Sul</w:t>
      </w:r>
      <w:r w:rsidR="00C57E99" w:rsidRPr="000C7039">
        <w:rPr>
          <w:highlight w:val="yellow"/>
        </w:rPr>
        <w:t>ṭá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acceded to his request and asked </w:t>
      </w:r>
      <w:r w:rsidR="00C57E99" w:rsidRPr="000C7039">
        <w:rPr>
          <w:highlight w:val="yellow"/>
        </w:rPr>
        <w:t></w:t>
      </w:r>
      <w:r w:rsidRPr="00627ED1">
        <w:rPr>
          <w:highlight w:val="yellow"/>
        </w:rPr>
        <w:t>ay</w:t>
      </w:r>
      <w:r w:rsidR="00C57E99" w:rsidRPr="000C7039">
        <w:rPr>
          <w:highlight w:val="yellow"/>
        </w:rPr>
        <w:t></w:t>
      </w:r>
      <w:r w:rsidRPr="00627ED1">
        <w:rPr>
          <w:highlight w:val="yellow"/>
        </w:rPr>
        <w:t xml:space="preserve"> Sul</w:t>
      </w:r>
      <w:r w:rsidR="00C57E99" w:rsidRPr="000C7039">
        <w:rPr>
          <w:highlight w:val="yellow"/>
        </w:rPr>
        <w:t>ṭá</w:t>
      </w:r>
      <w:r w:rsidRPr="00627ED1">
        <w:rPr>
          <w:highlight w:val="yellow"/>
        </w:rPr>
        <w:t>n</w:t>
      </w:r>
      <w:r w:rsidRPr="00627ED1">
        <w:t xml:space="preserve">, who was one of His devoted </w:t>
      </w:r>
      <w:r w:rsidRPr="00627ED1">
        <w:rPr>
          <w:highlight w:val="lightGray"/>
        </w:rPr>
        <w:t>Arab</w:t>
      </w:r>
      <w:r w:rsidRPr="00627ED1">
        <w:t xml:space="preserve"> followers, to build the cottage for him. But as the building work proceeded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felt increasingly insecure, and eventually cancelled his plans in favour of going to Istanbul incognito. However, he made it clear that he did not intend to travel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he was very suspicious of the intention of the authorities in inviting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Istanbul. He feared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companions might be either handed over to Persian officials or killed on the way.</w:t>
      </w:r>
    </w:p>
    <w:p w14:paraId="159A734B"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77</w:t>
      </w:r>
      <w:r w:rsidRPr="00D80889">
        <w:rPr>
          <w:rStyle w:val="structure"/>
        </w:rPr>
        <w:t>—en_</w:t>
      </w:r>
      <w:r>
        <w:rPr>
          <w:rStyle w:val="structure"/>
        </w:rPr>
        <w:t>19920000</w:t>
      </w:r>
      <w:r w:rsidRPr="00D80889">
        <w:rPr>
          <w:rStyle w:val="structure"/>
        </w:rPr>
        <w:t>/</w:t>
      </w:r>
      <w:r w:rsidRPr="00D80889">
        <w:rPr>
          <w:rStyle w:val="structurevisible"/>
        </w:rPr>
        <w:t>&gt;</w:t>
      </w:r>
    </w:p>
    <w:p w14:paraId="6145BC5E" w14:textId="77777777" w:rsidR="00C57E99" w:rsidRDefault="00627ED1" w:rsidP="00C57E99">
      <w:pPr>
        <w:pStyle w:val="Bodycont"/>
      </w:pPr>
      <w:r w:rsidRPr="00627ED1">
        <w:t xml:space="preserve">To go on this long journey he needed a passport. Not wishing to identify himself to the authorities, he sent a certain </w:t>
      </w:r>
      <w:r w:rsidR="00C57E99" w:rsidRPr="00EA4480">
        <w:rPr>
          <w:highlight w:val="yellow"/>
        </w:rPr>
        <w:t>Ḥá</w:t>
      </w:r>
      <w:r w:rsidRPr="00627ED1">
        <w:rPr>
          <w:highlight w:val="yellow"/>
        </w:rPr>
        <w:t>j</w:t>
      </w:r>
      <w:r w:rsidR="00C57E99" w:rsidRPr="00EA4480">
        <w:rPr>
          <w:highlight w:val="yellow"/>
        </w:rPr>
        <w:t>í</w:t>
      </w:r>
      <w:r w:rsidRPr="00627ED1">
        <w:rPr>
          <w:highlight w:val="yellow"/>
        </w:rPr>
        <w:t xml:space="preserve"> Mu</w:t>
      </w:r>
      <w:r w:rsidR="00C57E99" w:rsidRPr="00EA4480">
        <w:rPr>
          <w:highlight w:val="yellow"/>
        </w:rPr>
        <w:t>ḥ</w:t>
      </w:r>
      <w:r w:rsidRPr="00627ED1">
        <w:rPr>
          <w:highlight w:val="yellow"/>
        </w:rPr>
        <w:t>ammad-K</w:t>
      </w:r>
      <w:r w:rsidR="00C57E99" w:rsidRPr="00EA4480">
        <w:rPr>
          <w:highlight w:val="yellow"/>
        </w:rPr>
        <w:t>áẓ</w:t>
      </w:r>
      <w:r w:rsidRPr="00627ED1">
        <w:rPr>
          <w:highlight w:val="yellow"/>
        </w:rPr>
        <w:t>im</w:t>
      </w:r>
      <w:r w:rsidRPr="00627ED1">
        <w:t xml:space="preserve">, who resembled him, to the government house to procure a passport for him in his newly-assumed name of </w:t>
      </w:r>
      <w:r w:rsidRPr="00627ED1">
        <w:rPr>
          <w:highlight w:val="yellow"/>
        </w:rPr>
        <w:t>M</w:t>
      </w:r>
      <w:r w:rsidR="00C57E99" w:rsidRPr="00482792">
        <w:rPr>
          <w:highlight w:val="yellow"/>
        </w:rPr>
        <w:t>í</w:t>
      </w:r>
      <w:r w:rsidRPr="00627ED1">
        <w:rPr>
          <w:highlight w:val="yellow"/>
        </w:rPr>
        <w:t>rz</w:t>
      </w:r>
      <w:r w:rsidR="00C57E99" w:rsidRPr="00482792">
        <w:rPr>
          <w:highlight w:val="yellow"/>
        </w:rPr>
        <w:t>á</w:t>
      </w:r>
      <w:r w:rsidRPr="00627ED1">
        <w:rPr>
          <w:highlight w:val="yellow"/>
        </w:rPr>
        <w:t xml:space="preserve"> </w:t>
      </w:r>
      <w:r w:rsidR="00C57E99" w:rsidRPr="00482792">
        <w:rPr>
          <w:highlight w:val="yellow"/>
        </w:rPr>
        <w:t>ʿ</w:t>
      </w:r>
      <w:r w:rsidRPr="00627ED1">
        <w:rPr>
          <w:highlight w:val="yellow"/>
        </w:rPr>
        <w:t>Al</w:t>
      </w:r>
      <w:r w:rsidR="00C57E99" w:rsidRPr="00482792">
        <w:rPr>
          <w:highlight w:val="yellow"/>
        </w:rPr>
        <w:t>í</w:t>
      </w:r>
      <w:r w:rsidRPr="00627ED1">
        <w:rPr>
          <w:highlight w:val="yellow"/>
        </w:rPr>
        <w:t>y-i-Kirm</w:t>
      </w:r>
      <w:r w:rsidR="00C57E99" w:rsidRPr="00482792">
        <w:rPr>
          <w:highlight w:val="yellow"/>
        </w:rPr>
        <w:t>á</w:t>
      </w:r>
      <w:r w:rsidRPr="00627ED1">
        <w:rPr>
          <w:highlight w:val="yellow"/>
        </w:rPr>
        <w:t>n</w:t>
      </w:r>
      <w:r w:rsidR="00C57E99" w:rsidRPr="00482792">
        <w:rPr>
          <w:highlight w:val="yellow"/>
        </w:rPr>
        <w:t>á</w:t>
      </w:r>
      <w:r w:rsidRPr="00627ED1">
        <w:rPr>
          <w:highlight w:val="yellow"/>
        </w:rPr>
        <w:t>h</w:t>
      </w:r>
      <w:r w:rsidRPr="00627ED1">
        <w:rPr>
          <w:highlight w:val="darkYellow"/>
        </w:rPr>
        <w:t>i</w:t>
      </w:r>
      <w:r w:rsidRPr="00627ED1">
        <w:t xml:space="preserve">. He then proceeded to </w:t>
      </w:r>
      <w:r w:rsidRPr="00627ED1">
        <w:rPr>
          <w:highlight w:val="lightGray"/>
        </w:rPr>
        <w:t>Mosul</w:t>
      </w:r>
      <w:r w:rsidRPr="00627ED1">
        <w:t xml:space="preserve"> in disguise accompanied by an </w:t>
      </w:r>
      <w:r w:rsidRPr="00627ED1">
        <w:rPr>
          <w:highlight w:val="lightGray"/>
        </w:rPr>
        <w:t>Arab</w:t>
      </w:r>
      <w:r w:rsidRPr="00627ED1">
        <w:t xml:space="preserve"> servant, and reached there before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t>
      </w:r>
      <w:r w:rsidRPr="00627ED1">
        <w:rPr>
          <w:highlight w:val="lightGray"/>
        </w:rPr>
        <w:t>caravan</w:t>
      </w:r>
      <w:r w:rsidRPr="00627ED1">
        <w:t xml:space="preserve"> arrived in that city.</w:t>
      </w:r>
    </w:p>
    <w:p w14:paraId="4B583DDC"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78</w:t>
      </w:r>
      <w:r w:rsidRPr="00D80889">
        <w:rPr>
          <w:rStyle w:val="structure"/>
        </w:rPr>
        <w:t>—en_</w:t>
      </w:r>
      <w:r>
        <w:rPr>
          <w:rStyle w:val="structure"/>
        </w:rPr>
        <w:t>19920000</w:t>
      </w:r>
      <w:r w:rsidRPr="00D80889">
        <w:rPr>
          <w:rStyle w:val="structure"/>
        </w:rPr>
        <w:t>/</w:t>
      </w:r>
      <w:r w:rsidRPr="00D80889">
        <w:rPr>
          <w:rStyle w:val="structurevisible"/>
        </w:rPr>
        <w:t>&gt;</w:t>
      </w:r>
    </w:p>
    <w:p w14:paraId="134A075A" w14:textId="77777777" w:rsidR="00C57E99" w:rsidRDefault="00627ED1" w:rsidP="00C57E99">
      <w:pPr>
        <w:pStyle w:val="Bodycont"/>
      </w:pPr>
      <w:r w:rsidRPr="00627ED1">
        <w:t xml:space="preserve">It is noteworthy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allowed </w:t>
      </w:r>
      <w:r w:rsidRPr="00627ED1">
        <w:rPr>
          <w:highlight w:val="yellow"/>
        </w:rPr>
        <w:t>Siyyid Mu</w:t>
      </w:r>
      <w:r w:rsidR="00C57E99" w:rsidRPr="00A94403">
        <w:rPr>
          <w:highlight w:val="yellow"/>
        </w:rPr>
        <w:t>ḥ</w:t>
      </w:r>
      <w:r w:rsidRPr="00627ED1">
        <w:rPr>
          <w:highlight w:val="yellow"/>
        </w:rPr>
        <w:t>ammad-i-I</w:t>
      </w:r>
      <w:r w:rsidR="00C57E99" w:rsidRPr="00A94403">
        <w:rPr>
          <w:highlight w:val="yellow"/>
        </w:rPr>
        <w:t>ṣ</w:t>
      </w:r>
      <w:r w:rsidRPr="00627ED1">
        <w:rPr>
          <w:highlight w:val="yellow"/>
        </w:rPr>
        <w:t>fah</w:t>
      </w:r>
      <w:r w:rsidR="00C57E99" w:rsidRPr="00A94403">
        <w:rPr>
          <w:highlight w:val="yellow"/>
        </w:rPr>
        <w:t>á</w:t>
      </w:r>
      <w:r w:rsidRPr="00627ED1">
        <w:rPr>
          <w:highlight w:val="yellow"/>
        </w:rPr>
        <w:t>n</w:t>
      </w:r>
      <w:r w:rsidR="00C57E99" w:rsidRPr="00A94403">
        <w:rPr>
          <w:highlight w:val="yellow"/>
        </w:rPr>
        <w:t>í</w:t>
      </w:r>
      <w:r w:rsidRPr="00627ED1">
        <w:t xml:space="preserve"> to be included in the party which accompanied Him to Istanbul. It appears that whenever possible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ensured that the trouble-makers and those who were not inwardly faithful to Him were not left at large among the believers. He often kept such people close to His own Person so as to be able to check their mischief. Although </w:t>
      </w:r>
      <w:r w:rsidRPr="00627ED1">
        <w:rPr>
          <w:highlight w:val="yellow"/>
        </w:rPr>
        <w:t>Siyyid Mu</w:t>
      </w:r>
      <w:r w:rsidR="00C57E99" w:rsidRPr="000C7039">
        <w:rPr>
          <w:highlight w:val="yellow"/>
        </w:rPr>
        <w:t>ḥ</w:t>
      </w:r>
      <w:r w:rsidRPr="00627ED1">
        <w:rPr>
          <w:highlight w:val="yellow"/>
        </w:rPr>
        <w:t>ammad</w:t>
      </w:r>
      <w:r w:rsidRPr="00627ED1">
        <w:t xml:space="preserve"> was a treacherous individual causing untold difficulties for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devoted companions, he was never barred, while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from attaining His presence or taking part in the gatherings of the believers. By allowing him to accompany Him in His exile,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protected the believers in </w:t>
      </w:r>
      <w:r w:rsidRPr="00627ED1">
        <w:rPr>
          <w:highlight w:val="yellow"/>
        </w:rPr>
        <w:t>ʿIr</w:t>
      </w:r>
      <w:r w:rsidR="00C57E99" w:rsidRPr="000C7039">
        <w:rPr>
          <w:highlight w:val="yellow"/>
        </w:rPr>
        <w:t>á</w:t>
      </w:r>
      <w:r w:rsidRPr="00627ED1">
        <w:rPr>
          <w:highlight w:val="yellow"/>
        </w:rPr>
        <w:t>q</w:t>
      </w:r>
      <w:r w:rsidRPr="00627ED1">
        <w:t xml:space="preserve"> and elsewhere from his satanic influence. Of course the faithful companions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both those who travelled with Him and those who remained behind, were fully aware of the iniquitous deeds of that evil and hypocritical individual who used to pretend, whenever he came into their gatherings, to be a loyal believer himself.</w:t>
      </w:r>
    </w:p>
    <w:p w14:paraId="1A08C6CA"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79</w:t>
      </w:r>
      <w:r w:rsidRPr="00D80889">
        <w:rPr>
          <w:rStyle w:val="structure"/>
        </w:rPr>
        <w:t>—en_</w:t>
      </w:r>
      <w:r>
        <w:rPr>
          <w:rStyle w:val="structure"/>
        </w:rPr>
        <w:t>19920000</w:t>
      </w:r>
      <w:r w:rsidRPr="00D80889">
        <w:rPr>
          <w:rStyle w:val="structure"/>
        </w:rPr>
        <w:t>/</w:t>
      </w:r>
      <w:r w:rsidRPr="00D80889">
        <w:rPr>
          <w:rStyle w:val="structurevisible"/>
        </w:rPr>
        <w:t>&gt;</w:t>
      </w:r>
    </w:p>
    <w:p w14:paraId="5DBEE49C"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waited in </w:t>
      </w:r>
      <w:r w:rsidRPr="00627ED1">
        <w:rPr>
          <w:highlight w:val="lightGray"/>
        </w:rPr>
        <w:t>Mosul</w:t>
      </w:r>
      <w:r w:rsidRPr="00627ED1">
        <w:t xml:space="preserve"> until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t>
      </w:r>
      <w:r w:rsidRPr="00627ED1">
        <w:rPr>
          <w:highlight w:val="lightGray"/>
        </w:rPr>
        <w:t>caravan</w:t>
      </w:r>
      <w:r w:rsidRPr="00627ED1">
        <w:t xml:space="preserve"> arrived. There he sent his servant to inform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most faithful brother, known also 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w:t>
      </w:r>
      <w:r w:rsidR="00C57E99" w:rsidRPr="000C7039">
        <w:rPr>
          <w:highlight w:val="yellow"/>
        </w:rPr>
        <w:t>ú</w:t>
      </w:r>
      <w:r w:rsidRPr="00627ED1">
        <w:rPr>
          <w:highlight w:val="yellow"/>
        </w:rPr>
        <w:t>s</w:t>
      </w:r>
      <w:r w:rsidR="00C57E99" w:rsidRPr="000C7039">
        <w:rPr>
          <w:highlight w:val="yellow"/>
        </w:rPr>
        <w:t>á</w:t>
      </w:r>
      <w:r w:rsidRPr="00627ED1">
        <w:t xml:space="preserve">) of his whereabouts in the city. </w:t>
      </w:r>
      <w:r w:rsidRPr="00627ED1">
        <w:rPr>
          <w:highlight w:val="yellow"/>
        </w:rPr>
        <w:t>ʿAbdu’l-Bah</w:t>
      </w:r>
      <w:r w:rsidR="00C57E99" w:rsidRPr="000C7039">
        <w:rPr>
          <w:highlight w:val="yellow"/>
        </w:rPr>
        <w:t>á</w:t>
      </w:r>
      <w:r w:rsidRPr="00627ED1">
        <w:t xml:space="preserve"> in one of His Tablets tells the story in these words:</w:t>
      </w:r>
      <w:r w:rsidRPr="00627ED1">
        <w:rPr>
          <w:rStyle w:val="structurepagenumber"/>
        </w:rPr>
        <w:t xml:space="preserve"> &lt;page 79</w:t>
      </w:r>
      <w:r w:rsidR="00B777C2">
        <w:rPr>
          <w:rStyle w:val="structurepagenumber"/>
        </w:rPr>
        <w:t>/&gt;</w:t>
      </w:r>
    </w:p>
    <w:p w14:paraId="7F551B7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80</w:t>
      </w:r>
      <w:r w:rsidRPr="00D80889">
        <w:rPr>
          <w:rStyle w:val="structure"/>
        </w:rPr>
        <w:t>—en_</w:t>
      </w:r>
      <w:r>
        <w:rPr>
          <w:rStyle w:val="structure"/>
        </w:rPr>
        <w:t>19920000</w:t>
      </w:r>
      <w:r w:rsidRPr="00D80889">
        <w:rPr>
          <w:rStyle w:val="structure"/>
        </w:rPr>
        <w:t>/</w:t>
      </w:r>
      <w:r w:rsidRPr="00D80889">
        <w:rPr>
          <w:rStyle w:val="structurevisible"/>
        </w:rPr>
        <w:t>&gt;</w:t>
      </w:r>
    </w:p>
    <w:p w14:paraId="7F0BD2E3" w14:textId="77777777" w:rsidR="00C57E99" w:rsidRDefault="00C57E99" w:rsidP="00C57E99">
      <w:pPr>
        <w:pStyle w:val="Quote1st"/>
      </w:pPr>
      <w:r w:rsidRPr="00EA54A6">
        <w:rPr>
          <w:rStyle w:val="structurevisible"/>
        </w:rPr>
        <w:t>&lt;</w:t>
      </w:r>
      <w:r w:rsidRPr="00EA54A6">
        <w:rPr>
          <w:rStyle w:val="structure"/>
        </w:rPr>
        <w:t>cit Abd_%►%_%_%►%_%_%—en_%—%_%</w:t>
      </w:r>
      <w:r w:rsidRPr="00EA54A6">
        <w:rPr>
          <w:rStyle w:val="structurevisible"/>
        </w:rPr>
        <w:t>&gt;</w:t>
      </w:r>
      <w:r w:rsidR="00627ED1" w:rsidRPr="00627ED1">
        <w:rPr>
          <w:rStyle w:val="quotebahaiscripture"/>
        </w:rPr>
        <w:t xml:space="preserve">»When we reached </w:t>
      </w:r>
      <w:r w:rsidR="00627ED1" w:rsidRPr="00627ED1">
        <w:rPr>
          <w:rStyle w:val="quotebahaiscripture"/>
          <w:highlight w:val="lightGray"/>
        </w:rPr>
        <w:t>Mosul</w:t>
      </w:r>
      <w:r w:rsidR="00627ED1" w:rsidRPr="00627ED1">
        <w:rPr>
          <w:rStyle w:val="quotebahaiscripture"/>
        </w:rPr>
        <w:t>, and a camp was set up on the bank of the Tigris, where the notables of the town flocked group after group to come into His blessed presence [</w:t>
      </w:r>
      <w:r w:rsidR="00627ED1" w:rsidRPr="00627ED1">
        <w:rPr>
          <w:rStyle w:val="quotebahaiscripture"/>
          <w:highlight w:val="yellow"/>
        </w:rPr>
        <w:t>Bahá’u’lláh’s</w:t>
      </w:r>
      <w:r w:rsidR="00627ED1" w:rsidRPr="00627ED1">
        <w:rPr>
          <w:rStyle w:val="quotebahaiscripture"/>
        </w:rPr>
        <w:t xml:space="preserve">], on a midnight that aforementioned </w:t>
      </w:r>
      <w:r w:rsidR="00627ED1" w:rsidRPr="00627ED1">
        <w:rPr>
          <w:rStyle w:val="quotebahaiscripture"/>
          <w:highlight w:val="lightGray"/>
        </w:rPr>
        <w:t>Arab</w:t>
      </w:r>
      <w:r w:rsidR="00627ED1" w:rsidRPr="00627ED1">
        <w:rPr>
          <w:rStyle w:val="quotebahaiscripture"/>
        </w:rPr>
        <w:t xml:space="preserve">, </w:t>
      </w:r>
      <w:r w:rsidR="00627ED1" w:rsidRPr="00627ED1">
        <w:rPr>
          <w:rStyle w:val="quotebahaiscripture"/>
          <w:highlight w:val="yellow"/>
        </w:rPr>
        <w:t>Ẓáhir</w:t>
      </w:r>
      <w:r w:rsidR="00627ED1" w:rsidRPr="00627ED1">
        <w:rPr>
          <w:rStyle w:val="quotebahaiscripture"/>
        </w:rPr>
        <w:t>, came to say that his Honour [</w:t>
      </w:r>
      <w:r w:rsidR="00627ED1" w:rsidRPr="00627ED1">
        <w:rPr>
          <w:rStyle w:val="quotebahaiscripture"/>
          <w:highlight w:val="yellow"/>
        </w:rPr>
        <w:t>Mírzá Yaḥyá</w:t>
      </w:r>
      <w:r w:rsidR="00627ED1" w:rsidRPr="00627ED1">
        <w:rPr>
          <w:rStyle w:val="quotebahaiscripture"/>
        </w:rPr>
        <w:t xml:space="preserve">] was staying at an inn outside the city, and wished to meet someone. My uncle, </w:t>
      </w:r>
      <w:r w:rsidR="00627ED1" w:rsidRPr="00627ED1">
        <w:rPr>
          <w:rStyle w:val="quotebahaiscripture"/>
          <w:highlight w:val="yellow"/>
        </w:rPr>
        <w:t>Mírzá Músá</w:t>
      </w:r>
      <w:r w:rsidR="00627ED1" w:rsidRPr="00627ED1">
        <w:rPr>
          <w:rStyle w:val="quotebahaiscripture"/>
        </w:rPr>
        <w:t xml:space="preserve">, went there at midnight and met him. </w:t>
      </w:r>
      <w:r w:rsidR="00627ED1" w:rsidRPr="00627ED1">
        <w:rPr>
          <w:rStyle w:val="quotebahaiscripture"/>
          <w:highlight w:val="yellow"/>
        </w:rPr>
        <w:t>Mírzá Yaḥyá</w:t>
      </w:r>
      <w:r w:rsidR="00627ED1" w:rsidRPr="00627ED1">
        <w:rPr>
          <w:rStyle w:val="quotebahaiscripture"/>
        </w:rPr>
        <w:t xml:space="preserve"> asked about his family, and was told that they were there and had their own tent and he could visit them. He said that he did not at all consider it advisable to do so, but he would accompany the </w:t>
      </w:r>
      <w:r w:rsidR="00627ED1" w:rsidRPr="00627ED1">
        <w:rPr>
          <w:rStyle w:val="quotebahaiscripture"/>
          <w:highlight w:val="lightGray"/>
        </w:rPr>
        <w:t>caravan</w:t>
      </w:r>
      <w:r w:rsidR="00627ED1" w:rsidRPr="00627ED1">
        <w:rPr>
          <w:rStyle w:val="quotebahaiscripture"/>
        </w:rPr>
        <w:t xml:space="preserve"> with which his family too would be travelling. Thus he continued to </w:t>
      </w:r>
      <w:r w:rsidR="00627ED1" w:rsidRPr="00627ED1">
        <w:rPr>
          <w:rStyle w:val="quotebahaiscripture"/>
          <w:highlight w:val="yellow"/>
        </w:rPr>
        <w:t>Diyárbakr</w:t>
      </w:r>
      <w:r w:rsidR="00627ED1" w:rsidRPr="00627ED1">
        <w:rPr>
          <w:rStyle w:val="quotebahaiscripture"/>
        </w:rPr>
        <w:t xml:space="preserve">, a black cord around his head, and a begging-bowl in his hand, consorting only with the </w:t>
      </w:r>
      <w:r w:rsidR="00627ED1" w:rsidRPr="00627ED1">
        <w:rPr>
          <w:rStyle w:val="quotebahaiscripture"/>
          <w:highlight w:val="lightGray"/>
        </w:rPr>
        <w:t>Arabs</w:t>
      </w:r>
      <w:r w:rsidR="00627ED1" w:rsidRPr="00627ED1">
        <w:rPr>
          <w:rStyle w:val="quotebahaiscripture"/>
        </w:rPr>
        <w:t xml:space="preserve"> and the </w:t>
      </w:r>
      <w:r w:rsidR="00627ED1" w:rsidRPr="00627ED1">
        <w:rPr>
          <w:rStyle w:val="quotebahaiscripture"/>
          <w:highlight w:val="lightGray"/>
        </w:rPr>
        <w:t>Turks</w:t>
      </w:r>
      <w:r w:rsidR="00627ED1" w:rsidRPr="00627ED1">
        <w:rPr>
          <w:rStyle w:val="quotebahaiscripture"/>
        </w:rPr>
        <w:t xml:space="preserve"> in the </w:t>
      </w:r>
      <w:r w:rsidR="00627ED1" w:rsidRPr="00627ED1">
        <w:rPr>
          <w:rStyle w:val="quotebahaiscripture"/>
          <w:highlight w:val="lightGray"/>
        </w:rPr>
        <w:t>caravan</w:t>
      </w:r>
      <w:r w:rsidR="00627ED1" w:rsidRPr="00627ED1">
        <w:rPr>
          <w:rStyle w:val="quotebahaiscripture"/>
        </w:rPr>
        <w:t xml:space="preserve">. At </w:t>
      </w:r>
      <w:r w:rsidR="00627ED1" w:rsidRPr="00627ED1">
        <w:rPr>
          <w:rStyle w:val="quotebahaiscripture"/>
          <w:highlight w:val="yellow"/>
        </w:rPr>
        <w:t>Diyárbakr</w:t>
      </w:r>
      <w:r w:rsidR="00627ED1" w:rsidRPr="00627ED1">
        <w:rPr>
          <w:rStyle w:val="quotebahaiscripture"/>
        </w:rPr>
        <w:t xml:space="preserve">, he sent word that he would visit his family at night and join the main body of the </w:t>
      </w:r>
      <w:r w:rsidR="00627ED1" w:rsidRPr="00627ED1">
        <w:rPr>
          <w:rStyle w:val="quotebahaiscripture"/>
          <w:highlight w:val="lightGray"/>
        </w:rPr>
        <w:t>caravan</w:t>
      </w:r>
      <w:r w:rsidR="00627ED1" w:rsidRPr="00627ED1">
        <w:rPr>
          <w:rStyle w:val="quotebahaiscripture"/>
        </w:rPr>
        <w:t xml:space="preserve"> in the morning. That was done. Since </w:t>
      </w:r>
      <w:r w:rsidR="00627ED1" w:rsidRPr="00627ED1">
        <w:rPr>
          <w:rStyle w:val="quotebahaiscripture"/>
          <w:highlight w:val="yellow"/>
        </w:rPr>
        <w:t>Ḥájí Siyyid Muḥammad</w:t>
      </w:r>
      <w:r w:rsidR="00627ED1" w:rsidRPr="00627ED1">
        <w:rPr>
          <w:rStyle w:val="quotebahaiscripture"/>
        </w:rPr>
        <w:t xml:space="preserve"> knew him, he gave out that he was a Persian </w:t>
      </w:r>
      <w:r w:rsidR="00627ED1" w:rsidRPr="00627ED1">
        <w:rPr>
          <w:rStyle w:val="quotebahaiscripture"/>
          <w:highlight w:val="lightGray"/>
        </w:rPr>
        <w:t>dervish</w:t>
      </w:r>
      <w:r w:rsidR="00627ED1" w:rsidRPr="00627ED1">
        <w:rPr>
          <w:rStyle w:val="quotebahaiscripture"/>
        </w:rPr>
        <w:t>, an acquaintance of his, and visited him, but other friends because they had never seen him [</w:t>
      </w:r>
      <w:r w:rsidR="00627ED1" w:rsidRPr="00627ED1">
        <w:rPr>
          <w:rStyle w:val="quotebahaiscripture"/>
          <w:highlight w:val="yellow"/>
        </w:rPr>
        <w:t>Mírzá Yaḥyá</w:t>
      </w:r>
      <w:r w:rsidR="00627ED1" w:rsidRPr="00627ED1">
        <w:rPr>
          <w:rStyle w:val="quotebahaiscripture"/>
        </w:rPr>
        <w:t>], did not recognize him.«</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98"/>
      </w:r>
    </w:p>
    <w:p w14:paraId="03A637E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81</w:t>
      </w:r>
      <w:r w:rsidRPr="00D80889">
        <w:rPr>
          <w:rStyle w:val="structure"/>
        </w:rPr>
        <w:t>—en_</w:t>
      </w:r>
      <w:r>
        <w:rPr>
          <w:rStyle w:val="structure"/>
        </w:rPr>
        <w:t>19920000</w:t>
      </w:r>
      <w:r w:rsidRPr="00D80889">
        <w:rPr>
          <w:rStyle w:val="structure"/>
        </w:rPr>
        <w:t>/</w:t>
      </w:r>
      <w:r w:rsidRPr="00D80889">
        <w:rPr>
          <w:rStyle w:val="structurevisible"/>
        </w:rPr>
        <w:t>&gt;</w:t>
      </w:r>
    </w:p>
    <w:p w14:paraId="1ABAEF2F" w14:textId="77777777" w:rsidR="00C57E99" w:rsidRDefault="00627ED1" w:rsidP="00C57E99">
      <w:pPr>
        <w:pStyle w:val="Bodyafterquote"/>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 was now introducing himself as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w:t>
      </w:r>
      <w:r w:rsidR="00C57E99" w:rsidRPr="000C7039">
        <w:rPr>
          <w:highlight w:val="yellow"/>
        </w:rPr>
        <w:t>ʿ</w:t>
      </w:r>
      <w:r w:rsidRPr="00627ED1">
        <w:rPr>
          <w:highlight w:val="yellow"/>
        </w:rPr>
        <w:t>Al</w:t>
      </w:r>
      <w:r w:rsidR="00C57E99" w:rsidRPr="000C7039">
        <w:rPr>
          <w:highlight w:val="yellow"/>
        </w:rPr>
        <w:t>í</w:t>
      </w:r>
      <w:r w:rsidRPr="00627ED1">
        <w:t xml:space="preserve">, pretended that he did not know anybody in the party, including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claimed to be returning from </w:t>
      </w:r>
      <w:r w:rsidRPr="00627ED1">
        <w:rPr>
          <w:highlight w:val="lightGray"/>
        </w:rPr>
        <w:t>Mecca</w:t>
      </w:r>
      <w:r w:rsidRPr="00627ED1">
        <w:t xml:space="preserve">. He was not recognized by most of the companions because he had been living in disguise and hiding himself from the believers while in </w:t>
      </w:r>
      <w:r w:rsidRPr="00627ED1">
        <w:rPr>
          <w:highlight w:val="yellow"/>
        </w:rPr>
        <w:t>ʿIr</w:t>
      </w:r>
      <w:r w:rsidR="00C57E99" w:rsidRPr="000C7039">
        <w:rPr>
          <w:highlight w:val="yellow"/>
        </w:rPr>
        <w:t>á</w:t>
      </w:r>
      <w:r w:rsidRPr="00627ED1">
        <w:rPr>
          <w:highlight w:val="yellow"/>
        </w:rPr>
        <w:t>q</w:t>
      </w:r>
      <w:r w:rsidRPr="00627ED1">
        <w:t xml:space="preserve">. The crafty </w:t>
      </w:r>
      <w:r w:rsidRPr="00627ED1">
        <w:rPr>
          <w:highlight w:val="yellow"/>
        </w:rPr>
        <w:t>Siyyid Mu</w:t>
      </w:r>
      <w:r w:rsidR="00C57E99" w:rsidRPr="000C7039">
        <w:rPr>
          <w:highlight w:val="yellow"/>
        </w:rPr>
        <w:t>ḥ</w:t>
      </w:r>
      <w:r w:rsidRPr="00627ED1">
        <w:rPr>
          <w:highlight w:val="yellow"/>
        </w:rPr>
        <w:t>ammad</w:t>
      </w:r>
      <w:r w:rsidRPr="00627ED1">
        <w:t xml:space="preserve"> had the nerve to introduce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as a </w:t>
      </w:r>
      <w:r w:rsidRPr="00627ED1">
        <w:rPr>
          <w:highlight w:val="lightGray"/>
        </w:rPr>
        <w:t>dervish</w:t>
      </w:r>
      <w:r w:rsidRPr="00627ED1">
        <w:t xml:space="preserve"> friend of his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companions, but these soon discovered his real identity as they approached their destination. Thus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whose wives were among the female group travelling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accompanied them until they reached the shores of Istanbul. There his identity was disclosed and everyone knew who he was. But during his stay in Istanbul,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did not dare to reveal his true identity to the authorities. To </w:t>
      </w:r>
      <w:r w:rsidR="00C57E99" w:rsidRPr="000C7039">
        <w:rPr>
          <w:highlight w:val="yellow"/>
        </w:rPr>
        <w:t></w:t>
      </w:r>
      <w:r w:rsidRPr="00627ED1">
        <w:rPr>
          <w:highlight w:val="yellow"/>
        </w:rPr>
        <w:t>ams</w:t>
      </w:r>
      <w:r w:rsidR="00C57E99" w:rsidRPr="000C7039">
        <w:rPr>
          <w:highlight w:val="yellow"/>
        </w:rPr>
        <w:t>í</w:t>
      </w:r>
      <w:r w:rsidRPr="00627ED1">
        <w:rPr>
          <w:highlight w:val="yellow"/>
        </w:rPr>
        <w:t xml:space="preserve"> Big</w:t>
      </w:r>
      <w:r w:rsidRPr="00627ED1">
        <w:t xml:space="preserve">, who was appointed by the </w:t>
      </w:r>
      <w:r w:rsidRPr="00627ED1">
        <w:lastRenderedPageBreak/>
        <w:t xml:space="preserve">government to act as host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he introduced himself as a servant in His household, and sometimes used to sleep in the servants’ quarters to prove his case.</w:t>
      </w:r>
    </w:p>
    <w:p w14:paraId="1076B13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82</w:t>
      </w:r>
      <w:r w:rsidRPr="00D80889">
        <w:rPr>
          <w:rStyle w:val="structure"/>
        </w:rPr>
        <w:t>—en_</w:t>
      </w:r>
      <w:r>
        <w:rPr>
          <w:rStyle w:val="structure"/>
        </w:rPr>
        <w:t>19920000</w:t>
      </w:r>
      <w:r w:rsidRPr="00D80889">
        <w:rPr>
          <w:rStyle w:val="structure"/>
        </w:rPr>
        <w:t>/</w:t>
      </w:r>
      <w:r w:rsidRPr="00D80889">
        <w:rPr>
          <w:rStyle w:val="structurevisible"/>
        </w:rPr>
        <w:t>&gt;</w:t>
      </w:r>
    </w:p>
    <w:p w14:paraId="347A8931" w14:textId="77777777" w:rsidR="00C57E99" w:rsidRDefault="00627ED1" w:rsidP="00C57E99">
      <w:pPr>
        <w:pStyle w:val="Bodycont"/>
      </w:pPr>
      <w:r w:rsidRPr="00627ED1">
        <w:t xml:space="preserve">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exiled to Adrianople,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w:t>
      </w:r>
      <w:r w:rsidRPr="00627ED1">
        <w:rPr>
          <w:highlight w:val="yellow"/>
        </w:rPr>
        <w:t>Siyyid Mu</w:t>
      </w:r>
      <w:r w:rsidR="00C57E99" w:rsidRPr="000C7039">
        <w:rPr>
          <w:highlight w:val="yellow"/>
        </w:rPr>
        <w:t>ḥ</w:t>
      </w:r>
      <w:r w:rsidRPr="00627ED1">
        <w:rPr>
          <w:highlight w:val="yellow"/>
        </w:rPr>
        <w:t>ammad</w:t>
      </w:r>
      <w:r w:rsidRPr="00627ED1">
        <w:t xml:space="preserve"> went with Him.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mentions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followed Him from place to place:</w:t>
      </w:r>
    </w:p>
    <w:p w14:paraId="5BEDE55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83</w:t>
      </w:r>
      <w:r w:rsidRPr="00D80889">
        <w:rPr>
          <w:rStyle w:val="structure"/>
        </w:rPr>
        <w:t>—en_</w:t>
      </w:r>
      <w:r>
        <w:rPr>
          <w:rStyle w:val="structure"/>
        </w:rPr>
        <w:t>19920000</w:t>
      </w:r>
      <w:r w:rsidRPr="00D80889">
        <w:rPr>
          <w:rStyle w:val="structure"/>
        </w:rPr>
        <w:t>/</w:t>
      </w:r>
      <w:r w:rsidRPr="00D80889">
        <w:rPr>
          <w:rStyle w:val="structurevisible"/>
        </w:rPr>
        <w:t>&gt;</w:t>
      </w:r>
    </w:p>
    <w:p w14:paraId="5083C120" w14:textId="77777777" w:rsidR="00C57E99" w:rsidRDefault="00C57E99" w:rsidP="00C57E99">
      <w:pPr>
        <w:pStyle w:val="Quote1st"/>
      </w:pPr>
      <w:r w:rsidRPr="00EA54A6">
        <w:rPr>
          <w:rStyle w:val="structurevisible"/>
        </w:rPr>
        <w:t>&lt;</w:t>
      </w:r>
      <w:r w:rsidRPr="00EA54A6">
        <w:rPr>
          <w:rStyle w:val="structure"/>
        </w:rPr>
        <w:t>cit Bah_%►%_%_%►%_%_%—en_%—%_%</w:t>
      </w:r>
      <w:r w:rsidRPr="00EA54A6">
        <w:rPr>
          <w:rStyle w:val="structurevisible"/>
        </w:rPr>
        <w:t>&gt;</w:t>
      </w:r>
      <w:r w:rsidR="00627ED1" w:rsidRPr="00627ED1">
        <w:rPr>
          <w:rStyle w:val="quotebahaiscripture"/>
        </w:rPr>
        <w:t xml:space="preserve">»Wherever this Wronged one went </w:t>
      </w:r>
      <w:r w:rsidR="00627ED1" w:rsidRPr="00627ED1">
        <w:rPr>
          <w:rStyle w:val="quotebahaiscripture"/>
          <w:highlight w:val="yellow"/>
        </w:rPr>
        <w:t>Mírzá Yaḥyá</w:t>
      </w:r>
      <w:r w:rsidR="00627ED1" w:rsidRPr="00627ED1">
        <w:rPr>
          <w:rStyle w:val="quotebahaiscripture"/>
        </w:rPr>
        <w:t xml:space="preserve"> followed Him... The </w:t>
      </w:r>
      <w:r w:rsidR="00627ED1" w:rsidRPr="00627ED1">
        <w:rPr>
          <w:rStyle w:val="quotebahaiscripture"/>
          <w:highlight w:val="yellow"/>
        </w:rPr>
        <w:t>Siyyid</w:t>
      </w:r>
      <w:r w:rsidR="00627ED1" w:rsidRPr="00627ED1">
        <w:rPr>
          <w:rStyle w:val="quotebahaiscripture"/>
        </w:rPr>
        <w:t xml:space="preserve"> of </w:t>
      </w:r>
      <w:r w:rsidR="00627ED1" w:rsidRPr="00627ED1">
        <w:rPr>
          <w:rStyle w:val="quotebahaiscripture"/>
          <w:highlight w:val="yellow"/>
        </w:rPr>
        <w:t>Iṣfahán</w:t>
      </w:r>
      <w:r w:rsidR="00627ED1" w:rsidRPr="00627ED1">
        <w:rPr>
          <w:rStyle w:val="quotebahaiscripture"/>
        </w:rPr>
        <w:t>, however, surreptitiously duped him. They committed that which caused the greatest consternation.«</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199"/>
      </w:r>
    </w:p>
    <w:p w14:paraId="6994BAE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84</w:t>
      </w:r>
      <w:r w:rsidRPr="00D80889">
        <w:rPr>
          <w:rStyle w:val="structure"/>
        </w:rPr>
        <w:t>—en_</w:t>
      </w:r>
      <w:r>
        <w:rPr>
          <w:rStyle w:val="structure"/>
        </w:rPr>
        <w:t>19920000</w:t>
      </w:r>
      <w:r w:rsidRPr="00D80889">
        <w:rPr>
          <w:rStyle w:val="structure"/>
        </w:rPr>
        <w:t>/</w:t>
      </w:r>
      <w:r w:rsidRPr="00D80889">
        <w:rPr>
          <w:rStyle w:val="structurevisible"/>
        </w:rPr>
        <w:t>&gt;</w:t>
      </w:r>
    </w:p>
    <w:p w14:paraId="09D2CDF8" w14:textId="77777777" w:rsidR="00C57E99" w:rsidRDefault="00627ED1" w:rsidP="00C57E99">
      <w:pPr>
        <w:pStyle w:val="Bodyafterquote"/>
      </w:pPr>
      <w:r w:rsidRPr="00627ED1">
        <w:t xml:space="preserve">Soon after his arrival in Adrianople,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realized that there was no longer any danger to his life, because within a short period of time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won the respect and admiration of the dignitaries, including the Governor of Adrianople. The inhabitants</w:t>
      </w:r>
      <w:r w:rsidRPr="00627ED1">
        <w:rPr>
          <w:rStyle w:val="structurepagenumber"/>
        </w:rPr>
        <w:t xml:space="preserve"> &lt;page 80</w:t>
      </w:r>
      <w:r w:rsidR="00B777C2">
        <w:rPr>
          <w:rStyle w:val="structurepagenumber"/>
        </w:rPr>
        <w:t>/&gt;</w:t>
      </w:r>
      <w:r w:rsidRPr="00627ED1">
        <w:t xml:space="preserve"> of the city showed such a spirit of friendliness and co-operation toward the exiled community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instructed the believers to engage in some work or profession and integrate themselves into the community. Since there was no apparent reason for persecution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emboldened by </w:t>
      </w:r>
      <w:r w:rsidRPr="00627ED1">
        <w:rPr>
          <w:highlight w:val="yellow"/>
        </w:rPr>
        <w:t>Siyyid Mu</w:t>
      </w:r>
      <w:r w:rsidR="00C57E99" w:rsidRPr="000C7039">
        <w:rPr>
          <w:highlight w:val="yellow"/>
        </w:rPr>
        <w:t>ḥ</w:t>
      </w:r>
      <w:r w:rsidRPr="00627ED1">
        <w:rPr>
          <w:highlight w:val="yellow"/>
        </w:rPr>
        <w:t>ammad</w:t>
      </w:r>
      <w:r w:rsidRPr="00627ED1">
        <w:t>, decided to emerge from his self-imposed seclusion.</w:t>
      </w:r>
    </w:p>
    <w:p w14:paraId="7734505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85</w:t>
      </w:r>
      <w:r w:rsidRPr="00D80889">
        <w:rPr>
          <w:rStyle w:val="structure"/>
        </w:rPr>
        <w:t>—en_</w:t>
      </w:r>
      <w:r>
        <w:rPr>
          <w:rStyle w:val="structure"/>
        </w:rPr>
        <w:t>19920000</w:t>
      </w:r>
      <w:r w:rsidRPr="00D80889">
        <w:rPr>
          <w:rStyle w:val="structure"/>
        </w:rPr>
        <w:t>/</w:t>
      </w:r>
      <w:r w:rsidRPr="00D80889">
        <w:rPr>
          <w:rStyle w:val="structurevisible"/>
        </w:rPr>
        <w:t>&gt;</w:t>
      </w:r>
    </w:p>
    <w:p w14:paraId="2CFB5B72" w14:textId="77777777" w:rsidR="00C57E99" w:rsidRDefault="00627ED1" w:rsidP="00C57E99">
      <w:pPr>
        <w:pStyle w:val="Bodycont"/>
      </w:pPr>
      <w:r w:rsidRPr="00627ED1">
        <w:t xml:space="preserve">Through his constant association with </w:t>
      </w:r>
      <w:r w:rsidRPr="00627ED1">
        <w:rPr>
          <w:highlight w:val="yellow"/>
        </w:rPr>
        <w:t>Siyyid Mu</w:t>
      </w:r>
      <w:r w:rsidR="00C57E99" w:rsidRPr="000C7039">
        <w:rPr>
          <w:highlight w:val="yellow"/>
        </w:rPr>
        <w:t>ḥ</w:t>
      </w:r>
      <w:r w:rsidRPr="00627ED1">
        <w:rPr>
          <w:highlight w:val="yellow"/>
        </w:rPr>
        <w:t>ammad</w:t>
      </w:r>
      <w:r w:rsidRPr="00627ED1">
        <w:t xml:space="preserve"> and a certain </w:t>
      </w:r>
      <w:r w:rsidR="00C57E99" w:rsidRPr="00482792">
        <w:rPr>
          <w:highlight w:val="yellow"/>
        </w:rPr>
        <w:t>Ḥá</w:t>
      </w:r>
      <w:r w:rsidRPr="00627ED1">
        <w:rPr>
          <w:highlight w:val="yellow"/>
        </w:rPr>
        <w:t>j</w:t>
      </w:r>
      <w:r w:rsidR="00C57E99" w:rsidRPr="00482792">
        <w:rPr>
          <w:highlight w:val="yellow"/>
        </w:rPr>
        <w:t>í</w:t>
      </w:r>
      <w:r w:rsidRPr="00627ED1">
        <w:rPr>
          <w:highlight w:val="yellow"/>
        </w:rPr>
        <w:t xml:space="preserve"> M</w:t>
      </w:r>
      <w:r w:rsidR="00C57E99" w:rsidRPr="00482792">
        <w:rPr>
          <w:highlight w:val="yellow"/>
        </w:rPr>
        <w:t>í</w:t>
      </w:r>
      <w:r w:rsidRPr="00627ED1">
        <w:rPr>
          <w:highlight w:val="yellow"/>
        </w:rPr>
        <w:t>rz</w:t>
      </w:r>
      <w:r w:rsidR="00C57E99" w:rsidRPr="00482792">
        <w:rPr>
          <w:highlight w:val="yellow"/>
        </w:rPr>
        <w:t>á</w:t>
      </w:r>
      <w:r w:rsidRPr="00627ED1">
        <w:rPr>
          <w:highlight w:val="yellow"/>
        </w:rPr>
        <w:t xml:space="preserve"> A</w:t>
      </w:r>
      <w:r w:rsidR="00C57E99" w:rsidRPr="00482792">
        <w:rPr>
          <w:highlight w:val="yellow"/>
        </w:rPr>
        <w:t>ḥ</w:t>
      </w:r>
      <w:r w:rsidRPr="00627ED1">
        <w:rPr>
          <w:highlight w:val="yellow"/>
        </w:rPr>
        <w:t>mad-i-K</w:t>
      </w:r>
      <w:r w:rsidR="00C57E99" w:rsidRPr="00482792">
        <w:rPr>
          <w:highlight w:val="yellow"/>
        </w:rPr>
        <w:t>áá</w:t>
      </w:r>
      <w:r w:rsidRPr="00627ED1">
        <w:rPr>
          <w:highlight w:val="yellow"/>
        </w:rPr>
        <w:t>n</w:t>
      </w:r>
      <w:r w:rsidR="00C57E99" w:rsidRPr="00482792">
        <w:rPr>
          <w:highlight w:val="yellow"/>
        </w:rPr>
        <w:t>í</w:t>
      </w:r>
      <w:r w:rsidRPr="00627ED1">
        <w:t xml:space="preserve">, an infamous mischief-maker notorious for his vulgar conduct and foul language,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began to openly sound his rebellion against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who always felt so insignificant when he came face to face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fell speechless in His presence, was now, prompted by his wicked lieutenant, to rise up against Him and attempt to wrest the leadership of the community from His hands.</w:t>
      </w:r>
    </w:p>
    <w:p w14:paraId="41EFFAA8"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86</w:t>
      </w:r>
      <w:r w:rsidRPr="00D80889">
        <w:rPr>
          <w:rStyle w:val="structure"/>
        </w:rPr>
        <w:t>—en_</w:t>
      </w:r>
      <w:r>
        <w:rPr>
          <w:rStyle w:val="structure"/>
        </w:rPr>
        <w:t>19920000</w:t>
      </w:r>
      <w:r w:rsidRPr="00D80889">
        <w:rPr>
          <w:rStyle w:val="structure"/>
        </w:rPr>
        <w:t>/</w:t>
      </w:r>
      <w:r w:rsidRPr="00D80889">
        <w:rPr>
          <w:rStyle w:val="structurevisible"/>
        </w:rPr>
        <w:t>&gt;</w:t>
      </w:r>
    </w:p>
    <w:p w14:paraId="2E6FDB7F" w14:textId="77777777" w:rsidR="00C57E99" w:rsidRDefault="00627ED1" w:rsidP="00C57E99">
      <w:pPr>
        <w:pStyle w:val="Bodycont"/>
      </w:pPr>
      <w:r w:rsidRPr="00627ED1">
        <w:t xml:space="preserve">To achieve this long-cherished ambition,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embarked upon a plan which involved him in further acts of crime. He decided that the only way to accomplish his goal was to take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 for he knew that he had neither the courage nor the personality to confront Him. Indeed, it was not unthinkable for a man who had already masterminded the assassination of several believers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including the </w:t>
      </w:r>
      <w:r w:rsidRPr="00627ED1">
        <w:rPr>
          <w:highlight w:val="yellow"/>
        </w:rPr>
        <w:t>B</w:t>
      </w:r>
      <w:r w:rsidR="00C57E99" w:rsidRPr="000C7039">
        <w:rPr>
          <w:highlight w:val="yellow"/>
        </w:rPr>
        <w:t>á</w:t>
      </w:r>
      <w:r w:rsidRPr="00627ED1">
        <w:rPr>
          <w:highlight w:val="yellow"/>
        </w:rPr>
        <w:t>b’s</w:t>
      </w:r>
      <w:r w:rsidRPr="00627ED1">
        <w:t xml:space="preserve"> own cousin, to contemplate ways and means of taking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w:t>
      </w:r>
    </w:p>
    <w:p w14:paraId="1444502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87</w:t>
      </w:r>
      <w:r w:rsidRPr="00D80889">
        <w:rPr>
          <w:rStyle w:val="structure"/>
        </w:rPr>
        <w:t>—en_</w:t>
      </w:r>
      <w:r>
        <w:rPr>
          <w:rStyle w:val="structure"/>
        </w:rPr>
        <w:t>19920000</w:t>
      </w:r>
      <w:r w:rsidRPr="00D80889">
        <w:rPr>
          <w:rStyle w:val="structure"/>
        </w:rPr>
        <w:t>/</w:t>
      </w:r>
      <w:r w:rsidRPr="00D80889">
        <w:rPr>
          <w:rStyle w:val="structurevisible"/>
        </w:rPr>
        <w:t>&gt;</w:t>
      </w:r>
    </w:p>
    <w:p w14:paraId="1BC3F124" w14:textId="77777777" w:rsidR="00C57E99" w:rsidRDefault="00627ED1" w:rsidP="00C57E99">
      <w:pPr>
        <w:pStyle w:val="Bodycont"/>
      </w:pPr>
      <w:r w:rsidRPr="00627ED1">
        <w:t xml:space="preserve">The first attempt on the life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carried out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own hands when he poisoned Him with a deadly substance. </w:t>
      </w:r>
      <w:r w:rsidRPr="00627ED1">
        <w:rPr>
          <w:highlight w:val="cyan"/>
        </w:rPr>
        <w:t>Shoghi Effendi</w:t>
      </w:r>
      <w:r w:rsidRPr="00627ED1">
        <w:t xml:space="preserve"> describes this shameful episode in these words:</w:t>
      </w:r>
    </w:p>
    <w:p w14:paraId="4706A70D"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88</w:t>
      </w:r>
      <w:r w:rsidRPr="00D80889">
        <w:rPr>
          <w:rStyle w:val="structure"/>
        </w:rPr>
        <w:t>—en_</w:t>
      </w:r>
      <w:r>
        <w:rPr>
          <w:rStyle w:val="structure"/>
        </w:rPr>
        <w:t>19920000</w:t>
      </w:r>
      <w:r w:rsidRPr="00D80889">
        <w:rPr>
          <w:rStyle w:val="structure"/>
        </w:rPr>
        <w:t>/</w:t>
      </w:r>
      <w:r w:rsidRPr="00D80889">
        <w:rPr>
          <w:rStyle w:val="structurevisible"/>
        </w:rPr>
        <w:t>&gt;</w:t>
      </w:r>
    </w:p>
    <w:p w14:paraId="654387AB" w14:textId="77777777" w:rsidR="00C57E99" w:rsidRDefault="00C57E99" w:rsidP="00A12F00">
      <w:pPr>
        <w:pStyle w:val="Quote1st"/>
      </w:pPr>
      <w:r w:rsidRPr="00EA54A6">
        <w:rPr>
          <w:rStyle w:val="structurevisible"/>
        </w:rPr>
        <w:t>&lt;</w:t>
      </w:r>
      <w:r w:rsidRPr="00EA54A6">
        <w:rPr>
          <w:rStyle w:val="structure"/>
        </w:rPr>
        <w:t>cit Sho_%►%_%_%►%_%_%—en_%—%_%</w:t>
      </w:r>
      <w:r w:rsidRPr="00EA54A6">
        <w:rPr>
          <w:rStyle w:val="structurevisible"/>
        </w:rPr>
        <w:t>&gt;</w:t>
      </w:r>
      <w:r w:rsidR="00627ED1" w:rsidRPr="00627ED1">
        <w:rPr>
          <w:rStyle w:val="quotebahaiscripture"/>
        </w:rPr>
        <w:t xml:space="preserve">»Desperate designs to poison </w:t>
      </w:r>
      <w:r w:rsidR="00627ED1" w:rsidRPr="00627ED1">
        <w:rPr>
          <w:rStyle w:val="quotebahaiscripture"/>
          <w:highlight w:val="yellow"/>
        </w:rPr>
        <w:t>Bahá’u’lláh</w:t>
      </w:r>
      <w:r w:rsidR="00627ED1" w:rsidRPr="00627ED1">
        <w:rPr>
          <w:rStyle w:val="quotebahaiscripture"/>
        </w:rPr>
        <w:t xml:space="preserve"> and His companions, and thereby reanimate his own defunct leadership, began, approximately a year after their arrival in Adrianople, to agitate his mind. Well aware of the erudition of his half-brother, </w:t>
      </w:r>
      <w:r w:rsidR="00627ED1" w:rsidRPr="00627ED1">
        <w:rPr>
          <w:rStyle w:val="quotebahaiscripture"/>
          <w:highlight w:val="yellow"/>
        </w:rPr>
        <w:t>Áqáy-i-Kalím</w:t>
      </w:r>
      <w:r w:rsidR="00627ED1" w:rsidRPr="00627ED1">
        <w:rPr>
          <w:rStyle w:val="quotebahaiscripture"/>
        </w:rPr>
        <w:t xml:space="preserve">, in matters pertaining to medicine, he, under various pretexts, sought enlightenment from him regarding the effects of certain herbs and poisons, and then began, contrary to his wont, to invite </w:t>
      </w:r>
      <w:r w:rsidR="00627ED1" w:rsidRPr="00627ED1">
        <w:rPr>
          <w:rStyle w:val="quotebahaiscripture"/>
          <w:highlight w:val="yellow"/>
        </w:rPr>
        <w:t>Bahá’u’lláh</w:t>
      </w:r>
      <w:r w:rsidR="00627ED1" w:rsidRPr="00627ED1">
        <w:rPr>
          <w:rStyle w:val="quotebahaiscripture"/>
        </w:rPr>
        <w:t xml:space="preserve"> to his home, where, one day, having smeared His tea-cup with a substance he had concocted, he succeeded in poisoning Him sufficiently to produce a serious illness which lasted no less than a month, and which was accompanied by severe pains and high fever, the aftermath of which left </w:t>
      </w:r>
      <w:r w:rsidR="00627ED1" w:rsidRPr="00627ED1">
        <w:rPr>
          <w:rStyle w:val="quotebahaiscripture"/>
          <w:highlight w:val="yellow"/>
        </w:rPr>
        <w:t>Bahá’u’lláh</w:t>
      </w:r>
      <w:r w:rsidR="00627ED1" w:rsidRPr="00627ED1">
        <w:rPr>
          <w:rStyle w:val="quotebahaiscripture"/>
        </w:rPr>
        <w:t xml:space="preserve"> with a shaking hand till the end of His life. So grave was His condition that a foreign doctor, named </w:t>
      </w:r>
      <w:r w:rsidR="00DC6AA6" w:rsidRPr="00230826">
        <w:rPr>
          <w:rStyle w:val="quotebahaiscripture"/>
          <w:rFonts w:hint="eastAsia"/>
          <w:highlight w:val="yellow"/>
        </w:rPr>
        <w:t></w:t>
      </w:r>
      <w:r w:rsidR="00627ED1" w:rsidRPr="00627ED1">
        <w:rPr>
          <w:rStyle w:val="quotebahaiscripture"/>
          <w:rFonts w:hint="eastAsia"/>
          <w:highlight w:val="yellow"/>
        </w:rPr>
        <w:t>í</w:t>
      </w:r>
      <w:r w:rsidR="00116523">
        <w:rPr>
          <w:rStyle w:val="quotebahaiscripture"/>
          <w:highlight w:val="yellow"/>
        </w:rPr>
        <w:t></w:t>
      </w:r>
      <w:r w:rsidR="00627ED1" w:rsidRPr="00627ED1">
        <w:rPr>
          <w:rStyle w:val="quotebahaiscripture"/>
          <w:highlight w:val="yellow"/>
        </w:rPr>
        <w:t>mán</w:t>
      </w:r>
      <w:r w:rsidR="00627ED1" w:rsidRPr="00627ED1">
        <w:rPr>
          <w:rStyle w:val="quotebahaiscripture"/>
        </w:rPr>
        <w:t xml:space="preserve">, was called in to attend Him. The doctor was so appalled by His livid hue that he deemed His case hopeless, and, after having fallen at His feet, retired from His presence without prescribing a remedy. A few days later that doctor fell ill and died. Prior to his death </w:t>
      </w:r>
      <w:r w:rsidR="00627ED1" w:rsidRPr="00627ED1">
        <w:rPr>
          <w:rStyle w:val="quotebahaiscripture"/>
          <w:highlight w:val="yellow"/>
        </w:rPr>
        <w:t>Bahá’u’lláh</w:t>
      </w:r>
      <w:r w:rsidR="00627ED1" w:rsidRPr="00627ED1">
        <w:rPr>
          <w:rStyle w:val="quotebahaiscripture"/>
        </w:rPr>
        <w:t xml:space="preserve"> had intimated that doctor </w:t>
      </w:r>
      <w:r w:rsidR="00DC6AA6" w:rsidRPr="00230826">
        <w:rPr>
          <w:rStyle w:val="quotebahaiscripture"/>
          <w:rFonts w:hint="eastAsia"/>
          <w:highlight w:val="yellow"/>
        </w:rPr>
        <w:t></w:t>
      </w:r>
      <w:r w:rsidR="00627ED1" w:rsidRPr="00627ED1">
        <w:rPr>
          <w:rStyle w:val="quotebahaiscripture"/>
          <w:rFonts w:hint="eastAsia"/>
          <w:highlight w:val="yellow"/>
        </w:rPr>
        <w:t>í</w:t>
      </w:r>
      <w:r w:rsidR="00116523">
        <w:rPr>
          <w:rStyle w:val="quotebahaiscripture"/>
          <w:highlight w:val="yellow"/>
        </w:rPr>
        <w:t></w:t>
      </w:r>
      <w:r w:rsidR="00627ED1" w:rsidRPr="00627ED1">
        <w:rPr>
          <w:rStyle w:val="quotebahaiscripture"/>
          <w:highlight w:val="yellow"/>
        </w:rPr>
        <w:t>mán</w:t>
      </w:r>
      <w:r w:rsidR="00627ED1" w:rsidRPr="00627ED1">
        <w:rPr>
          <w:rStyle w:val="quotebahaiscripture"/>
        </w:rPr>
        <w:t xml:space="preserve"> had sacrificed his life for Him. To </w:t>
      </w:r>
      <w:r w:rsidR="00627ED1" w:rsidRPr="00627ED1">
        <w:rPr>
          <w:rStyle w:val="quotebahaiscripture"/>
          <w:highlight w:val="yellow"/>
        </w:rPr>
        <w:t>Mírzá Áqá Ján</w:t>
      </w:r>
      <w:r w:rsidR="00627ED1" w:rsidRPr="00627ED1">
        <w:rPr>
          <w:rStyle w:val="quotebahaiscripture"/>
        </w:rPr>
        <w:t xml:space="preserve">, sent by </w:t>
      </w:r>
      <w:r w:rsidR="00627ED1" w:rsidRPr="00627ED1">
        <w:rPr>
          <w:rStyle w:val="quotebahaiscripture"/>
          <w:highlight w:val="yellow"/>
        </w:rPr>
        <w:t>Bahá’u’lláh</w:t>
      </w:r>
      <w:r w:rsidR="00627ED1" w:rsidRPr="00627ED1">
        <w:rPr>
          <w:rStyle w:val="quotebahaiscripture"/>
        </w:rPr>
        <w:t xml:space="preserve"> to visit him, the doctor had stated that God had answered his prayers, and that after his death a certain Dr. </w:t>
      </w:r>
      <w:r w:rsidR="00DC6AA6" w:rsidRPr="00230826">
        <w:rPr>
          <w:rStyle w:val="quotebahaiscripture"/>
          <w:rFonts w:hint="eastAsia"/>
          <w:highlight w:val="yellow"/>
        </w:rPr>
        <w:t></w:t>
      </w:r>
      <w:r w:rsidR="00627ED1" w:rsidRPr="00627ED1">
        <w:rPr>
          <w:rStyle w:val="quotebahaiscripture"/>
          <w:rFonts w:hint="eastAsia"/>
          <w:highlight w:val="yellow"/>
        </w:rPr>
        <w:t>ú</w:t>
      </w:r>
      <w:r w:rsidR="00627ED1" w:rsidRPr="00627ED1">
        <w:rPr>
          <w:rStyle w:val="quotebahaiscripture"/>
          <w:highlight w:val="yellow"/>
        </w:rPr>
        <w:t>pán</w:t>
      </w:r>
      <w:r w:rsidR="00627ED1" w:rsidRPr="00627ED1">
        <w:rPr>
          <w:rStyle w:val="quotebahaiscripture"/>
        </w:rPr>
        <w:t>, whom he knew to be reliable, should, whenever necessary, be called in his stead.«</w:t>
      </w:r>
      <w:r w:rsidRPr="00EA54A6">
        <w:rPr>
          <w:rStyle w:val="structurevisible"/>
        </w:rPr>
        <w:t>&lt;/</w:t>
      </w:r>
      <w:r w:rsidRPr="00EA54A6">
        <w:rPr>
          <w:rStyle w:val="structure"/>
        </w:rPr>
        <w:t>cit</w:t>
      </w:r>
      <w:r w:rsidRPr="00EA54A6">
        <w:rPr>
          <w:rStyle w:val="structurevisible"/>
        </w:rPr>
        <w:t>&gt;</w:t>
      </w:r>
      <w:r w:rsidR="00627ED1" w:rsidRPr="00627ED1">
        <w:t xml:space="preserve"> </w:t>
      </w:r>
      <w:r w:rsidR="00627ED1" w:rsidRPr="00627ED1">
        <w:rPr>
          <w:rStyle w:val="FootnoteReference"/>
        </w:rPr>
        <w:footnoteReference w:id="200"/>
      </w:r>
      <w:r w:rsidR="00627ED1" w:rsidRPr="00627ED1">
        <w:rPr>
          <w:rStyle w:val="structurepagenumber"/>
        </w:rPr>
        <w:t xml:space="preserve"> &lt;page 81</w:t>
      </w:r>
      <w:r w:rsidR="00B777C2">
        <w:rPr>
          <w:rStyle w:val="structurepagenumber"/>
        </w:rPr>
        <w:t>/&gt;</w:t>
      </w:r>
    </w:p>
    <w:p w14:paraId="6AB8A52D"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89</w:t>
      </w:r>
      <w:r w:rsidRPr="00D80889">
        <w:rPr>
          <w:rStyle w:val="structure"/>
        </w:rPr>
        <w:t>—en_</w:t>
      </w:r>
      <w:r>
        <w:rPr>
          <w:rStyle w:val="structure"/>
        </w:rPr>
        <w:t>19920000</w:t>
      </w:r>
      <w:r w:rsidRPr="00D80889">
        <w:rPr>
          <w:rStyle w:val="structure"/>
        </w:rPr>
        <w:t>/</w:t>
      </w:r>
      <w:r w:rsidRPr="00D80889">
        <w:rPr>
          <w:rStyle w:val="structurevisible"/>
        </w:rPr>
        <w:t>&gt;</w:t>
      </w:r>
    </w:p>
    <w:p w14:paraId="48A5AB6E" w14:textId="77777777" w:rsidR="00C57E99" w:rsidRDefault="00627ED1" w:rsidP="00C57E99">
      <w:pPr>
        <w:pStyle w:val="Bodyafterquote"/>
      </w:pPr>
      <w:r w:rsidRPr="00627ED1">
        <w:lastRenderedPageBreak/>
        <w:t xml:space="preserve">Despite this heinous crime,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advised His followers not to spread the news of the poisoning. But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lost his nerve and shamefully accused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 trying to poison </w:t>
      </w:r>
      <w:r w:rsidRPr="00627ED1">
        <w:rPr>
          <w:rStyle w:val="emphasisbyauthor"/>
        </w:rPr>
        <w:t>him</w:t>
      </w:r>
      <w:r w:rsidRPr="00627ED1">
        <w:t xml:space="preserve">, and as a result, the story had to be told. The believers and those who were in close contact with them then became aware that the poison administered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had been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serious illness. Here we can see the contrast between light and darkness, between truth and falsehood,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sin-covering eye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corruption and wickedness.</w:t>
      </w:r>
    </w:p>
    <w:p w14:paraId="16AE6D03"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90</w:t>
      </w:r>
      <w:r w:rsidRPr="00D80889">
        <w:rPr>
          <w:rStyle w:val="structure"/>
        </w:rPr>
        <w:t>—en_</w:t>
      </w:r>
      <w:r>
        <w:rPr>
          <w:rStyle w:val="structure"/>
        </w:rPr>
        <w:t>19920000</w:t>
      </w:r>
      <w:r w:rsidRPr="00D80889">
        <w:rPr>
          <w:rStyle w:val="structure"/>
        </w:rPr>
        <w:t>/</w:t>
      </w:r>
      <w:r w:rsidRPr="00D80889">
        <w:rPr>
          <w:rStyle w:val="structurevisible"/>
        </w:rPr>
        <w:t>&gt;</w:t>
      </w:r>
    </w:p>
    <w:p w14:paraId="3C98BB98" w14:textId="77777777" w:rsidR="00C57E99" w:rsidRDefault="00627ED1" w:rsidP="00C57E99">
      <w:pPr>
        <w:pStyle w:val="Bodycont"/>
      </w:pPr>
      <w:r w:rsidRPr="00627ED1">
        <w:t xml:space="preserve">This episode created deep turmoil and agitation within the community. Some time passed and the situation was beginning to simmer down when another serious attempt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to assassinate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brought about an unprecedented commotion within the community, resulting in the final parting of the ways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unfaithful half-brother.</w:t>
      </w:r>
    </w:p>
    <w:p w14:paraId="4A61963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91</w:t>
      </w:r>
      <w:r w:rsidRPr="00D80889">
        <w:rPr>
          <w:rStyle w:val="structure"/>
        </w:rPr>
        <w:t>—en_</w:t>
      </w:r>
      <w:r>
        <w:rPr>
          <w:rStyle w:val="structure"/>
        </w:rPr>
        <w:t>19920000</w:t>
      </w:r>
      <w:r w:rsidRPr="00D80889">
        <w:rPr>
          <w:rStyle w:val="structure"/>
        </w:rPr>
        <w:t>/</w:t>
      </w:r>
      <w:r w:rsidRPr="00D80889">
        <w:rPr>
          <w:rStyle w:val="structurevisible"/>
        </w:rPr>
        <w:t>&gt;</w:t>
      </w:r>
    </w:p>
    <w:p w14:paraId="1CCC1685" w14:textId="77777777" w:rsidR="00C57E99" w:rsidRDefault="00627ED1" w:rsidP="00C57E99">
      <w:pPr>
        <w:pStyle w:val="Bodycont"/>
      </w:pPr>
      <w:r w:rsidRPr="00627ED1">
        <w:t xml:space="preserve">This time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made plans to carry out his sinister designs in the public bath</w:t>
      </w:r>
      <w:r w:rsidRPr="00627ED1">
        <w:rPr>
          <w:rStyle w:val="FootnoteReference"/>
        </w:rPr>
        <w:footnoteReference w:id="201"/>
      </w:r>
      <w:r w:rsidRPr="00627ED1">
        <w:t xml:space="preserve"> frequented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some time he began to show favours to </w:t>
      </w:r>
      <w:r w:rsidRPr="00627ED1">
        <w:rPr>
          <w:highlight w:val="yellow"/>
        </w:rPr>
        <w:t>Ust</w:t>
      </w:r>
      <w:r w:rsidR="00C57E99" w:rsidRPr="007A4458">
        <w:rPr>
          <w:highlight w:val="yellow"/>
        </w:rPr>
        <w:t>á</w:t>
      </w:r>
      <w:r w:rsidRPr="00627ED1">
        <w:rPr>
          <w:highlight w:val="yellow"/>
        </w:rPr>
        <w:t>d Mu</w:t>
      </w:r>
      <w:r w:rsidR="00C57E99" w:rsidRPr="007A4458">
        <w:rPr>
          <w:highlight w:val="yellow"/>
        </w:rPr>
        <w:t>ḥ</w:t>
      </w:r>
      <w:r w:rsidRPr="00627ED1">
        <w:rPr>
          <w:highlight w:val="yellow"/>
        </w:rPr>
        <w:t>ammad-</w:t>
      </w:r>
      <w:r w:rsidR="00C57E99" w:rsidRPr="007A4458">
        <w:rPr>
          <w:highlight w:val="yellow"/>
        </w:rPr>
        <w:t>ʿ</w:t>
      </w:r>
      <w:r w:rsidRPr="00627ED1">
        <w:rPr>
          <w:highlight w:val="yellow"/>
        </w:rPr>
        <w:t>Al</w:t>
      </w:r>
      <w:r w:rsidR="00C57E99" w:rsidRPr="007A4458">
        <w:rPr>
          <w:highlight w:val="yellow"/>
        </w:rPr>
        <w:t>í</w:t>
      </w:r>
      <w:r w:rsidRPr="00627ED1">
        <w:rPr>
          <w:highlight w:val="yellow"/>
        </w:rPr>
        <w:t>y-i-Salm</w:t>
      </w:r>
      <w:r w:rsidR="00C57E99" w:rsidRPr="007A4458">
        <w:rPr>
          <w:highlight w:val="yellow"/>
        </w:rPr>
        <w:t>á</w:t>
      </w:r>
      <w:r w:rsidRPr="00627ED1">
        <w:rPr>
          <w:highlight w:val="yellow"/>
        </w:rPr>
        <w:t>n</w:t>
      </w:r>
      <w:r w:rsidR="00C57E99" w:rsidRPr="007A4458">
        <w:rPr>
          <w:highlight w:val="yellow"/>
        </w:rPr>
        <w:t>í</w:t>
      </w:r>
      <w:r w:rsidRPr="00627ED1">
        <w:t>,</w:t>
      </w:r>
      <w:r w:rsidRPr="00627ED1">
        <w:rPr>
          <w:rStyle w:val="FootnoteReference"/>
        </w:rPr>
        <w:footnoteReference w:id="202"/>
      </w:r>
      <w:r w:rsidRPr="00627ED1">
        <w:t xml:space="preserve"> a barber who served in the household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was His bath attendant. Eventually he intimated to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t xml:space="preserve"> in a subtle way that he could render a great service to the Cause if he were to assassinate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while attending Him in the bath.</w:t>
      </w:r>
    </w:p>
    <w:p w14:paraId="5C88A6A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92</w:t>
      </w:r>
      <w:r w:rsidRPr="00D80889">
        <w:rPr>
          <w:rStyle w:val="structure"/>
        </w:rPr>
        <w:t>—en_</w:t>
      </w:r>
      <w:r>
        <w:rPr>
          <w:rStyle w:val="structure"/>
        </w:rPr>
        <w:t>19920000</w:t>
      </w:r>
      <w:r w:rsidRPr="00D80889">
        <w:rPr>
          <w:rStyle w:val="structure"/>
        </w:rPr>
        <w:t>/</w:t>
      </w:r>
      <w:r w:rsidRPr="00D80889">
        <w:rPr>
          <w:rStyle w:val="structurevisible"/>
        </w:rPr>
        <w:t>&gt;</w:t>
      </w:r>
    </w:p>
    <w:p w14:paraId="016F7486" w14:textId="77777777" w:rsidR="00C57E99" w:rsidRDefault="00627ED1" w:rsidP="00C57E99">
      <w:pPr>
        <w:pStyle w:val="Bodycont"/>
      </w:pPr>
      <w:r w:rsidRPr="00627ED1">
        <w:t xml:space="preserve">The following is a summary translation of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rPr>
          <w:highlight w:val="yellow"/>
        </w:rPr>
        <w:t>’s</w:t>
      </w:r>
      <w:r w:rsidRPr="00627ED1">
        <w:t xml:space="preserve"> memoirs describing this shameful incident:</w:t>
      </w:r>
    </w:p>
    <w:p w14:paraId="2BD5F03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93</w:t>
      </w:r>
      <w:r w:rsidRPr="00D80889">
        <w:rPr>
          <w:rStyle w:val="structure"/>
        </w:rPr>
        <w:t>—en_</w:t>
      </w:r>
      <w:r>
        <w:rPr>
          <w:rStyle w:val="structure"/>
        </w:rPr>
        <w:t>19920000</w:t>
      </w:r>
      <w:r w:rsidRPr="00D80889">
        <w:rPr>
          <w:rStyle w:val="structure"/>
        </w:rPr>
        <w:t>/</w:t>
      </w:r>
      <w:r w:rsidRPr="00D80889">
        <w:rPr>
          <w:rStyle w:val="structurevisible"/>
        </w:rPr>
        <w:t>&gt;</w:t>
      </w:r>
    </w:p>
    <w:p w14:paraId="496CC538" w14:textId="77777777" w:rsidR="00C57E99" w:rsidRPr="00BD3C1F" w:rsidRDefault="00C57E99" w:rsidP="00C57E99">
      <w:pPr>
        <w:pStyle w:val="Quote1st"/>
        <w:rPr>
          <w:rStyle w:val="quoteknownauthor"/>
        </w:rPr>
      </w:pPr>
      <w:r w:rsidRPr="00EA54A6">
        <w:rPr>
          <w:rStyle w:val="structurevisible"/>
        </w:rPr>
        <w:t>&lt;</w:t>
      </w:r>
      <w:r w:rsidRPr="00EA54A6">
        <w:rPr>
          <w:rStyle w:val="structure"/>
        </w:rPr>
        <w:t>cit Muhammad-Aliy-i-Salmani_%►%_%_%►%_%_%—en_%—%_%</w:t>
      </w:r>
      <w:r w:rsidRPr="00EA54A6">
        <w:rPr>
          <w:rStyle w:val="structurevisible"/>
        </w:rPr>
        <w:t>&gt;</w:t>
      </w:r>
      <w:r w:rsidR="00627ED1" w:rsidRPr="00627ED1">
        <w:rPr>
          <w:rStyle w:val="quoteknownauthor"/>
        </w:rPr>
        <w:t xml:space="preserve">»One day I went to the bath and awaited the arrival of the Blessed Beauty. </w:t>
      </w:r>
      <w:r w:rsidR="00627ED1" w:rsidRPr="00627ED1">
        <w:rPr>
          <w:rStyle w:val="quoteknownauthor"/>
          <w:highlight w:val="yellow"/>
        </w:rPr>
        <w:t>Azal</w:t>
      </w:r>
      <w:r w:rsidR="00627ED1" w:rsidRPr="00627ED1">
        <w:rPr>
          <w:rStyle w:val="FootnoteReference"/>
        </w:rPr>
        <w:footnoteReference w:id="203"/>
      </w:r>
      <w:r w:rsidR="00627ED1" w:rsidRPr="00627ED1">
        <w:rPr>
          <w:rStyle w:val="quoteknownauthor"/>
        </w:rPr>
        <w:t xml:space="preserve"> arrived first. I attended to him and applied henna. He began to talk to me. For some time he had been trying hard to make me his follower, but he was doing this in a secret way. He said to me: </w:t>
      </w:r>
      <w:r w:rsidR="00AC1FD0" w:rsidRPr="00AC1FD0">
        <w:rPr>
          <w:rStyle w:val="structurevisible"/>
        </w:rPr>
        <w:t>&lt;</w:t>
      </w:r>
      <w:r w:rsidR="00AC1FD0" w:rsidRPr="00AC1FD0">
        <w:rPr>
          <w:rStyle w:val="structure"/>
        </w:rPr>
        <w:t>cit Azal_%►%_%_%►%_%_%—en_%—%_%</w:t>
      </w:r>
      <w:r w:rsidR="00AC1FD0" w:rsidRPr="00AC1FD0">
        <w:rPr>
          <w:rStyle w:val="structurevisible"/>
        </w:rPr>
        <w:t>&gt;</w:t>
      </w:r>
      <w:r w:rsidR="00627ED1" w:rsidRPr="00627ED1">
        <w:rPr>
          <w:rStyle w:val="quoteknownauthorreported"/>
        </w:rPr>
        <w:t>›Last night I dreamt that someone had a sweeping brush in his hand and was sweeping the area around me.‹</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FootnoteReference"/>
        </w:rPr>
        <w:footnoteReference w:id="204"/>
      </w:r>
      <w:r w:rsidR="00627ED1" w:rsidRPr="00627ED1">
        <w:rPr>
          <w:rStyle w:val="quoteknownauthor"/>
        </w:rPr>
        <w:t xml:space="preserve"> He gave me to understand that this person was the Blessed Beauty. From the tone of his conversation, I knew that he wanted me to do something for him, but he did not tell me anything and soon left the bath... </w:t>
      </w:r>
      <w:r w:rsidR="00627ED1" w:rsidRPr="00627ED1">
        <w:rPr>
          <w:rStyle w:val="structurepagenumber"/>
        </w:rPr>
        <w:t xml:space="preserve"> &lt;page 82</w:t>
      </w:r>
      <w:r w:rsidR="00B777C2">
        <w:rPr>
          <w:rStyle w:val="structurepagenumber"/>
        </w:rPr>
        <w:t>/&gt;</w:t>
      </w:r>
      <w:r w:rsidR="00627ED1" w:rsidRPr="00627ED1">
        <w:rPr>
          <w:rStyle w:val="quoteknownauthor"/>
        </w:rPr>
        <w:t xml:space="preserve"> </w:t>
      </w:r>
    </w:p>
    <w:p w14:paraId="6CD6E1E0"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94</w:t>
      </w:r>
      <w:r>
        <w:rPr>
          <w:rStyle w:val="structure"/>
        </w:rPr>
        <w:t>—en_19920000/</w:t>
      </w:r>
      <w:r>
        <w:rPr>
          <w:rStyle w:val="structurevisible"/>
        </w:rPr>
        <w:t>&gt;</w:t>
      </w:r>
    </w:p>
    <w:p w14:paraId="0AA43F85" w14:textId="77777777" w:rsidR="00C57E99" w:rsidRDefault="00627ED1" w:rsidP="00C57E99">
      <w:pPr>
        <w:pStyle w:val="Quotecont"/>
      </w:pPr>
      <w:r w:rsidRPr="00627ED1">
        <w:rPr>
          <w:rStyle w:val="quoteknownauthor"/>
        </w:rPr>
        <w:t xml:space="preserve">I was deep in my thoughts concerning the words of </w:t>
      </w:r>
      <w:r w:rsidRPr="00627ED1">
        <w:rPr>
          <w:rStyle w:val="quoteknownauthor"/>
          <w:highlight w:val="yellow"/>
        </w:rPr>
        <w:t>Azal</w:t>
      </w:r>
      <w:r w:rsidRPr="00627ED1">
        <w:rPr>
          <w:rStyle w:val="quoteknownauthor"/>
        </w:rPr>
        <w:t xml:space="preserve">. I did not understand his purpose in implying that the Blessed Beauty was sweeping the floor around him. However, it was quite clear that he wanted me to carry out a special task for him. At the same time I noted that </w:t>
      </w:r>
      <w:r w:rsidRPr="00627ED1">
        <w:rPr>
          <w:rStyle w:val="quoteknownauthor"/>
          <w:highlight w:val="yellow"/>
        </w:rPr>
        <w:t>Ḥájí Mírzá Aḥmad</w:t>
      </w:r>
      <w:r w:rsidRPr="00627ED1">
        <w:rPr>
          <w:rStyle w:val="quoteknownauthor"/>
        </w:rPr>
        <w:t xml:space="preserve"> was trying to convert me to follow </w:t>
      </w:r>
      <w:r w:rsidRPr="00627ED1">
        <w:rPr>
          <w:rStyle w:val="quoteknownauthor"/>
          <w:highlight w:val="yellow"/>
        </w:rPr>
        <w:t>Azal</w:t>
      </w:r>
      <w:r w:rsidRPr="00627ED1">
        <w:rPr>
          <w:rStyle w:val="quoteknownauthor"/>
        </w:rPr>
        <w:t>. During the course of several days he persisted in trying to win me over.«</w:t>
      </w:r>
      <w:r w:rsidR="00C57E99" w:rsidRPr="00EA54A6">
        <w:rPr>
          <w:rStyle w:val="structurevisible"/>
        </w:rPr>
        <w:t>&lt;/</w:t>
      </w:r>
      <w:r w:rsidR="00C57E99" w:rsidRPr="00EA54A6">
        <w:rPr>
          <w:rStyle w:val="structure"/>
        </w:rPr>
        <w:t>cit</w:t>
      </w:r>
      <w:r w:rsidR="00C57E99" w:rsidRPr="00EA54A6">
        <w:rPr>
          <w:rStyle w:val="structurevisible"/>
        </w:rPr>
        <w:t>&gt;</w:t>
      </w:r>
      <w:r w:rsidRPr="00627ED1">
        <w:t xml:space="preserve"> </w:t>
      </w:r>
      <w:r w:rsidRPr="00627ED1">
        <w:rPr>
          <w:rStyle w:val="FootnoteReference"/>
        </w:rPr>
        <w:footnoteReference w:id="205"/>
      </w:r>
    </w:p>
    <w:p w14:paraId="5A258F9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95</w:t>
      </w:r>
      <w:r w:rsidRPr="00D80889">
        <w:rPr>
          <w:rStyle w:val="structure"/>
        </w:rPr>
        <w:t>—en_</w:t>
      </w:r>
      <w:r>
        <w:rPr>
          <w:rStyle w:val="structure"/>
        </w:rPr>
        <w:t>19920000</w:t>
      </w:r>
      <w:r w:rsidRPr="00D80889">
        <w:rPr>
          <w:rStyle w:val="structure"/>
        </w:rPr>
        <w:t>/</w:t>
      </w:r>
      <w:r w:rsidRPr="00D80889">
        <w:rPr>
          <w:rStyle w:val="structurevisible"/>
        </w:rPr>
        <w:t>&gt;</w:t>
      </w:r>
    </w:p>
    <w:p w14:paraId="6E021ECB" w14:textId="77777777" w:rsidR="00C57E99" w:rsidRDefault="00627ED1" w:rsidP="00C57E99">
      <w:pPr>
        <w:pStyle w:val="Bodyafterquote"/>
      </w:pPr>
      <w:r w:rsidRPr="00627ED1">
        <w:t xml:space="preserve">As we have mentioned above,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A</w:t>
      </w:r>
      <w:r w:rsidR="00C57E99" w:rsidRPr="000C7039">
        <w:rPr>
          <w:highlight w:val="yellow"/>
        </w:rPr>
        <w:t>ḥ</w:t>
      </w:r>
      <w:r w:rsidRPr="00627ED1">
        <w:rPr>
          <w:highlight w:val="yellow"/>
        </w:rPr>
        <w:t>mad</w:t>
      </w:r>
      <w:r w:rsidRPr="00627ED1">
        <w:t xml:space="preserve"> was a close associate of </w:t>
      </w:r>
      <w:r w:rsidRPr="00627ED1">
        <w:rPr>
          <w:highlight w:val="yellow"/>
        </w:rPr>
        <w:t>Siyyid Mu</w:t>
      </w:r>
      <w:r w:rsidR="00C57E99" w:rsidRPr="000C7039">
        <w:rPr>
          <w:highlight w:val="yellow"/>
        </w:rPr>
        <w:t>ḥ</w:t>
      </w:r>
      <w:r w:rsidRPr="00627ED1">
        <w:rPr>
          <w:highlight w:val="yellow"/>
        </w:rPr>
        <w:t>ammad</w:t>
      </w:r>
      <w:r w:rsidRPr="00627ED1">
        <w:t xml:space="preserve">.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t xml:space="preserve"> stood firm and forcefully rejected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A</w:t>
      </w:r>
      <w:r w:rsidR="00C57E99" w:rsidRPr="000C7039">
        <w:rPr>
          <w:highlight w:val="yellow"/>
        </w:rPr>
        <w:t>ḥ</w:t>
      </w:r>
      <w:r w:rsidRPr="00627ED1">
        <w:rPr>
          <w:highlight w:val="yellow"/>
        </w:rPr>
        <w:t>mad’s</w:t>
      </w:r>
      <w:r w:rsidRPr="00627ED1">
        <w:t xml:space="preserve"> persuasive arguments in support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 the end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t xml:space="preserve"> became very angry and verbally attacked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A</w:t>
      </w:r>
      <w:r w:rsidR="00C57E99" w:rsidRPr="000C7039">
        <w:rPr>
          <w:highlight w:val="yellow"/>
        </w:rPr>
        <w:t>ḥ</w:t>
      </w:r>
      <w:r w:rsidRPr="00627ED1">
        <w:rPr>
          <w:highlight w:val="yellow"/>
        </w:rPr>
        <w:t>mad</w:t>
      </w:r>
      <w:r w:rsidRPr="00627ED1">
        <w:t xml:space="preserve">, using harsh and unspeakably offensive language. This confrontation was reported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revealed a Tablet</w:t>
      </w:r>
      <w:r w:rsidRPr="00627ED1">
        <w:rPr>
          <w:rStyle w:val="FootnoteReference"/>
        </w:rPr>
        <w:footnoteReference w:id="206"/>
      </w:r>
      <w:r w:rsidRPr="00627ED1">
        <w:t xml:space="preserve"> addressed to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A</w:t>
      </w:r>
      <w:r w:rsidR="00C57E99" w:rsidRPr="000C7039">
        <w:rPr>
          <w:highlight w:val="yellow"/>
        </w:rPr>
        <w:t>ḥ</w:t>
      </w:r>
      <w:r w:rsidRPr="00627ED1">
        <w:rPr>
          <w:highlight w:val="yellow"/>
        </w:rPr>
        <w:t>mad</w:t>
      </w:r>
      <w:r w:rsidRPr="00627ED1">
        <w:t xml:space="preserve"> and instructed His amanuensis,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to read it aloud in the gathering of the believers.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t xml:space="preserve"> continues the story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treachery in his memoirs:</w:t>
      </w:r>
    </w:p>
    <w:p w14:paraId="62643F8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96</w:t>
      </w:r>
      <w:r w:rsidRPr="00D80889">
        <w:rPr>
          <w:rStyle w:val="structure"/>
        </w:rPr>
        <w:t>—en_</w:t>
      </w:r>
      <w:r>
        <w:rPr>
          <w:rStyle w:val="structure"/>
        </w:rPr>
        <w:t>19920000</w:t>
      </w:r>
      <w:r w:rsidRPr="00D80889">
        <w:rPr>
          <w:rStyle w:val="structure"/>
        </w:rPr>
        <w:t>/</w:t>
      </w:r>
      <w:r w:rsidRPr="00D80889">
        <w:rPr>
          <w:rStyle w:val="structurevisible"/>
        </w:rPr>
        <w:t>&gt;</w:t>
      </w:r>
    </w:p>
    <w:p w14:paraId="3AE588D7" w14:textId="77777777" w:rsidR="00C57E99" w:rsidRPr="00BD3C1F" w:rsidRDefault="00C57E99" w:rsidP="00C57E99">
      <w:pPr>
        <w:pStyle w:val="Quote1st"/>
        <w:rPr>
          <w:rStyle w:val="quoteknownauthor"/>
        </w:rPr>
      </w:pPr>
      <w:r w:rsidRPr="00EA54A6">
        <w:rPr>
          <w:rStyle w:val="structurevisible"/>
        </w:rPr>
        <w:t>&lt;</w:t>
      </w:r>
      <w:r w:rsidRPr="00EA54A6">
        <w:rPr>
          <w:rStyle w:val="structure"/>
        </w:rPr>
        <w:t>cit Muhammad-Aliy-i-Salmani_%►%_%_%►%_%_%—en_%—%_%</w:t>
      </w:r>
      <w:r w:rsidRPr="00EA54A6">
        <w:rPr>
          <w:rStyle w:val="structurevisible"/>
        </w:rPr>
        <w:t>&gt;</w:t>
      </w:r>
      <w:r w:rsidR="00627ED1" w:rsidRPr="00627ED1">
        <w:rPr>
          <w:rStyle w:val="quoteknownauthor"/>
        </w:rPr>
        <w:t xml:space="preserve">»He said, </w:t>
      </w:r>
      <w:r w:rsidR="00AC1FD0" w:rsidRPr="00AC1FD0">
        <w:rPr>
          <w:rStyle w:val="structurevisible"/>
        </w:rPr>
        <w:t>&lt;</w:t>
      </w:r>
      <w:r w:rsidR="00AC1FD0" w:rsidRPr="00AC1FD0">
        <w:rPr>
          <w:rStyle w:val="structure"/>
        </w:rPr>
        <w:t>cit Azal_%►%_%_%►%_%_%—en_%—%_%</w:t>
      </w:r>
      <w:r w:rsidR="00AC1FD0" w:rsidRPr="00AC1FD0">
        <w:rPr>
          <w:rStyle w:val="structurevisible"/>
        </w:rPr>
        <w:t>&gt;</w:t>
      </w:r>
      <w:r w:rsidR="00627ED1" w:rsidRPr="00627ED1">
        <w:rPr>
          <w:rStyle w:val="quoteknownauthorreported"/>
        </w:rPr>
        <w:t xml:space="preserve">›A certain </w:t>
      </w:r>
      <w:r w:rsidR="00627ED1" w:rsidRPr="00627ED1">
        <w:rPr>
          <w:rStyle w:val="quoteknownauthorreported"/>
          <w:highlight w:val="yellow"/>
        </w:rPr>
        <w:t>Mírzá Naʿím</w:t>
      </w:r>
      <w:r w:rsidR="00627ED1" w:rsidRPr="00627ED1">
        <w:rPr>
          <w:rStyle w:val="quoteknownauthorreported"/>
        </w:rPr>
        <w:t xml:space="preserve">, the former Governor of </w:t>
      </w:r>
      <w:r w:rsidR="00627ED1" w:rsidRPr="00627ED1">
        <w:rPr>
          <w:rStyle w:val="quoteknownauthorreported"/>
          <w:highlight w:val="yellow"/>
        </w:rPr>
        <w:t>Nayríz</w:t>
      </w:r>
      <w:r w:rsidR="00627ED1" w:rsidRPr="00627ED1">
        <w:rPr>
          <w:rStyle w:val="quoteknownauthorreported"/>
        </w:rPr>
        <w:t>, killed many believers and perpetrated many crimes against the Cause.‹</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
        </w:rPr>
        <w:t xml:space="preserve"> He then praised courage and bravery in glowing terms. He said that some were brave by nature and at the right time they would manifest that quality in their actions. He then continued the story of </w:t>
      </w:r>
      <w:r w:rsidR="00627ED1" w:rsidRPr="00627ED1">
        <w:rPr>
          <w:rStyle w:val="quoteknownauthor"/>
          <w:highlight w:val="yellow"/>
        </w:rPr>
        <w:t>Mírzá Naʿím</w:t>
      </w:r>
      <w:r w:rsidR="00627ED1" w:rsidRPr="00627ED1">
        <w:rPr>
          <w:rStyle w:val="quoteknownauthor"/>
        </w:rPr>
        <w:t xml:space="preserve">. </w:t>
      </w:r>
      <w:r w:rsidR="00AC1FD0" w:rsidRPr="00AC1FD0">
        <w:rPr>
          <w:rStyle w:val="structurevisible"/>
        </w:rPr>
        <w:t>&lt;</w:t>
      </w:r>
      <w:r w:rsidR="00AC1FD0" w:rsidRPr="00AC1FD0">
        <w:rPr>
          <w:rStyle w:val="structure"/>
        </w:rPr>
        <w:t>cit Azal_%►%_%_%►%_%_%—en_%—%_%</w:t>
      </w:r>
      <w:r w:rsidR="00AC1FD0" w:rsidRPr="00AC1FD0">
        <w:rPr>
          <w:rStyle w:val="structurevisible"/>
        </w:rPr>
        <w:t>&gt;</w:t>
      </w:r>
      <w:r w:rsidR="00627ED1" w:rsidRPr="00627ED1">
        <w:rPr>
          <w:rStyle w:val="quoteknownauthorreported"/>
        </w:rPr>
        <w:t xml:space="preserve">›From the persecuted family of the believers there remained a young boy aged ten or eleven. One day, when </w:t>
      </w:r>
      <w:r w:rsidR="00627ED1" w:rsidRPr="00627ED1">
        <w:rPr>
          <w:rStyle w:val="quoteknownauthorreported"/>
          <w:highlight w:val="yellow"/>
        </w:rPr>
        <w:t>Mírzá Naʿím</w:t>
      </w:r>
      <w:r w:rsidR="00627ED1" w:rsidRPr="00627ED1">
        <w:rPr>
          <w:rStyle w:val="quoteknownauthorreported"/>
        </w:rPr>
        <w:t xml:space="preserve"> went into the bath, this boy went in with a knife. As he was coming out of the water, the boy stabbed him and ripped his belly open. </w:t>
      </w:r>
      <w:r w:rsidR="00627ED1" w:rsidRPr="00627ED1">
        <w:rPr>
          <w:rStyle w:val="quoteknownauthorreported"/>
          <w:highlight w:val="yellow"/>
        </w:rPr>
        <w:t>Mírzá Naʿím</w:t>
      </w:r>
      <w:r w:rsidR="00627ED1" w:rsidRPr="00627ED1">
        <w:rPr>
          <w:rStyle w:val="quoteknownauthorreported"/>
        </w:rPr>
        <w:t xml:space="preserve"> screamed and his servants who were in </w:t>
      </w:r>
      <w:r w:rsidR="00627ED1" w:rsidRPr="00627ED1">
        <w:rPr>
          <w:rStyle w:val="quoteknownauthorreported"/>
        </w:rPr>
        <w:lastRenderedPageBreak/>
        <w:t>the ante-room rushed in. They went for the boy, attacked and beat him. Then they went to see how their master was. The boy, although wounded, rose up and stabbed him again.‹</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
        </w:rPr>
        <w:t xml:space="preserve"> </w:t>
      </w:r>
      <w:r w:rsidR="00627ED1" w:rsidRPr="00627ED1">
        <w:rPr>
          <w:rStyle w:val="quoteknownauthor"/>
          <w:highlight w:val="yellow"/>
        </w:rPr>
        <w:t>Azal</w:t>
      </w:r>
      <w:r w:rsidR="00627ED1" w:rsidRPr="00627ED1">
        <w:rPr>
          <w:rStyle w:val="quoteknownauthor"/>
        </w:rPr>
        <w:t xml:space="preserve"> praised courage again and said, </w:t>
      </w:r>
      <w:r w:rsidR="00AC1FD0" w:rsidRPr="00AC1FD0">
        <w:rPr>
          <w:rStyle w:val="structurevisible"/>
        </w:rPr>
        <w:t>&lt;</w:t>
      </w:r>
      <w:r w:rsidR="00AC1FD0" w:rsidRPr="00AC1FD0">
        <w:rPr>
          <w:rStyle w:val="structure"/>
        </w:rPr>
        <w:t>cit Azal_%►%_%_%►%_%_%—en_%—%_%</w:t>
      </w:r>
      <w:r w:rsidR="00AC1FD0" w:rsidRPr="00AC1FD0">
        <w:rPr>
          <w:rStyle w:val="structurevisible"/>
        </w:rPr>
        <w:t>&gt;</w:t>
      </w:r>
      <w:r w:rsidR="00627ED1" w:rsidRPr="00627ED1">
        <w:rPr>
          <w:rStyle w:val="quoteknownauthorreported"/>
        </w:rPr>
        <w:t>›How wonderful it is for a man to be brave. Now, see what they are doing to the Cause of God. Everybody harms it, everyone has arisen against me, even my brother. I have no comfort whatsoever and am in a wretched state.‹</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
        </w:rPr>
        <w:t xml:space="preserve"> His tone implied that he, the nominee of the </w:t>
      </w:r>
      <w:r w:rsidR="00627ED1" w:rsidRPr="00627ED1">
        <w:rPr>
          <w:rStyle w:val="quoteknownauthor"/>
          <w:highlight w:val="yellow"/>
        </w:rPr>
        <w:t>Báb</w:t>
      </w:r>
      <w:r w:rsidR="00627ED1" w:rsidRPr="00627ED1">
        <w:rPr>
          <w:rStyle w:val="quoteknownauthor"/>
        </w:rPr>
        <w:t xml:space="preserve">, was the wronged one, and his Brother (I take refuge in God!) was the usurper and aggressor. Then he once more praised courage and said that the Cause of God needed help. In all this talk, the tone of his remarks, the story of </w:t>
      </w:r>
      <w:r w:rsidR="00627ED1" w:rsidRPr="00627ED1">
        <w:rPr>
          <w:rStyle w:val="quoteknownauthor"/>
          <w:highlight w:val="yellow"/>
        </w:rPr>
        <w:t>Mírzá Naʿím</w:t>
      </w:r>
      <w:r w:rsidR="00627ED1" w:rsidRPr="00627ED1">
        <w:rPr>
          <w:rStyle w:val="quoteknownauthor"/>
        </w:rPr>
        <w:t xml:space="preserve">, the praise of courage and his encouragement to me, he was in fact telling me to kill </w:t>
      </w:r>
      <w:r w:rsidR="00627ED1" w:rsidRPr="00627ED1">
        <w:rPr>
          <w:rStyle w:val="quoteknownauthor"/>
          <w:highlight w:val="yellow"/>
        </w:rPr>
        <w:t>Bahá’u’lláh</w:t>
      </w:r>
      <w:r w:rsidR="00627ED1" w:rsidRPr="00627ED1">
        <w:rPr>
          <w:rStyle w:val="quoteknownauthor"/>
        </w:rPr>
        <w:t>.</w:t>
      </w:r>
    </w:p>
    <w:p w14:paraId="12BF6A70"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97</w:t>
      </w:r>
      <w:r>
        <w:rPr>
          <w:rStyle w:val="structure"/>
        </w:rPr>
        <w:t>—en_19920000/</w:t>
      </w:r>
      <w:r>
        <w:rPr>
          <w:rStyle w:val="structurevisible"/>
        </w:rPr>
        <w:t>&gt;</w:t>
      </w:r>
    </w:p>
    <w:p w14:paraId="5463055B" w14:textId="77777777" w:rsidR="00C57E99" w:rsidRPr="00BD3C1F" w:rsidRDefault="00627ED1" w:rsidP="00C57E99">
      <w:pPr>
        <w:pStyle w:val="Quotecont"/>
        <w:rPr>
          <w:rStyle w:val="quoteknownauthor"/>
        </w:rPr>
      </w:pPr>
      <w:r w:rsidRPr="00627ED1">
        <w:rPr>
          <w:rStyle w:val="quoteknownauthor"/>
        </w:rPr>
        <w:t xml:space="preserve">The effect of all this upon me was so disturbing that in all my life I had never felt so shattered. It was as if the whole building was falling upon my head. I was frightened; without uttering a word I went out to the ante-room. My mind was in a state of the utmost agitation. I thought to myself that I would go inside and cut </w:t>
      </w:r>
      <w:r w:rsidRPr="00627ED1">
        <w:rPr>
          <w:rStyle w:val="quoteknownauthor"/>
          <w:highlight w:val="yellow"/>
        </w:rPr>
        <w:t>Azal’s</w:t>
      </w:r>
      <w:r w:rsidRPr="00627ED1">
        <w:rPr>
          <w:rStyle w:val="quoteknownauthor"/>
        </w:rPr>
        <w:t xml:space="preserve"> head off regardless of consequences. Then I thought, to kill him is easy, but perhaps I would</w:t>
      </w:r>
      <w:r w:rsidRPr="00627ED1">
        <w:rPr>
          <w:rStyle w:val="structurepagenumber"/>
        </w:rPr>
        <w:t xml:space="preserve"> &lt;page 83</w:t>
      </w:r>
      <w:r w:rsidR="00B777C2">
        <w:rPr>
          <w:rStyle w:val="structurepagenumber"/>
        </w:rPr>
        <w:t>/&gt;</w:t>
      </w:r>
      <w:r w:rsidRPr="00627ED1">
        <w:rPr>
          <w:rStyle w:val="quoteknownauthor"/>
        </w:rPr>
        <w:t xml:space="preserve"> offend the Blessed Beauty. One thing which prevented me from carrying out my intention was the thought that if I killed him and then went into the presence of the Blessed Beauty, and He asked me why I had killed him, what answer could I give?</w:t>
      </w:r>
    </w:p>
    <w:p w14:paraId="75D15683"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98</w:t>
      </w:r>
      <w:r>
        <w:rPr>
          <w:rStyle w:val="structure"/>
        </w:rPr>
        <w:t>—en_19920000/</w:t>
      </w:r>
      <w:r>
        <w:rPr>
          <w:rStyle w:val="structurevisible"/>
        </w:rPr>
        <w:t>&gt;</w:t>
      </w:r>
    </w:p>
    <w:p w14:paraId="7AF0D35A" w14:textId="77777777" w:rsidR="00C57E99" w:rsidRPr="00BD3C1F" w:rsidRDefault="00627ED1" w:rsidP="00C57E99">
      <w:pPr>
        <w:pStyle w:val="Quotecont"/>
        <w:rPr>
          <w:rStyle w:val="quoteknownauthor"/>
        </w:rPr>
      </w:pPr>
      <w:r w:rsidRPr="00627ED1">
        <w:rPr>
          <w:rStyle w:val="quoteknownauthor"/>
        </w:rPr>
        <w:t xml:space="preserve">I returned to the bath and being extremely angry, I shouted at him </w:t>
      </w:r>
      <w:r w:rsidRPr="00627ED1">
        <w:rPr>
          <w:rStyle w:val="quotesdirectspeech"/>
        </w:rPr>
        <w:t>›Go and get lost, clear off!‹</w:t>
      </w:r>
      <w:r w:rsidRPr="00627ED1">
        <w:rPr>
          <w:rStyle w:val="quoteknownauthor"/>
        </w:rPr>
        <w:t xml:space="preserve"> He whimpered and trembled and asked me to pour water over him. I complied. Washed or unwashed he went out in a state of great trepidation, and I have never seen him since.</w:t>
      </w:r>
    </w:p>
    <w:p w14:paraId="03E915F7"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99</w:t>
      </w:r>
      <w:r>
        <w:rPr>
          <w:rStyle w:val="structure"/>
        </w:rPr>
        <w:t>—en_19920000/</w:t>
      </w:r>
      <w:r>
        <w:rPr>
          <w:rStyle w:val="structurevisible"/>
        </w:rPr>
        <w:t>&gt;</w:t>
      </w:r>
    </w:p>
    <w:p w14:paraId="1FFC585C" w14:textId="77777777" w:rsidR="00C57E99" w:rsidRPr="00BD3C1F" w:rsidRDefault="00627ED1" w:rsidP="00C57E99">
      <w:pPr>
        <w:pStyle w:val="Quotecont"/>
        <w:rPr>
          <w:rStyle w:val="quoteknownauthor"/>
        </w:rPr>
      </w:pPr>
      <w:r w:rsidRPr="00627ED1">
        <w:rPr>
          <w:rStyle w:val="quoteknownauthor"/>
        </w:rPr>
        <w:t xml:space="preserve">My state of mind, however, was such that nothing could calm me. As it happened, that day the Blessed Beauty did not come to the bath, but </w:t>
      </w:r>
      <w:r w:rsidRPr="00627ED1">
        <w:rPr>
          <w:rStyle w:val="quoteknownauthor"/>
          <w:highlight w:val="yellow"/>
        </w:rPr>
        <w:t>Áqá Mírzá Músáy-i-Kalím</w:t>
      </w:r>
      <w:r w:rsidRPr="00627ED1">
        <w:rPr>
          <w:rStyle w:val="quoteknownauthor"/>
        </w:rPr>
        <w:t xml:space="preserve"> [</w:t>
      </w:r>
      <w:r w:rsidRPr="00627ED1">
        <w:rPr>
          <w:rStyle w:val="quoteknownauthor"/>
          <w:highlight w:val="yellow"/>
        </w:rPr>
        <w:t>Bahá’u’lláh’s</w:t>
      </w:r>
      <w:r w:rsidRPr="00627ED1">
        <w:rPr>
          <w:rStyle w:val="quoteknownauthor"/>
        </w:rPr>
        <w:t xml:space="preserve"> faithful brother] came. I told him that </w:t>
      </w:r>
      <w:r w:rsidRPr="00627ED1">
        <w:rPr>
          <w:rStyle w:val="quoteknownauthor"/>
          <w:highlight w:val="yellow"/>
        </w:rPr>
        <w:t>Azal</w:t>
      </w:r>
      <w:r w:rsidRPr="00627ED1">
        <w:rPr>
          <w:rStyle w:val="quoteknownauthor"/>
        </w:rPr>
        <w:t xml:space="preserve"> had set me on fire with his sinister suggestion. </w:t>
      </w:r>
      <w:r w:rsidRPr="00627ED1">
        <w:rPr>
          <w:rStyle w:val="quoteknownauthor"/>
          <w:highlight w:val="yellow"/>
        </w:rPr>
        <w:t>Áqá Mírzá Músá</w:t>
      </w:r>
      <w:r w:rsidRPr="00627ED1">
        <w:rPr>
          <w:rStyle w:val="quoteknownauthor"/>
        </w:rPr>
        <w:t xml:space="preserve"> said: </w:t>
      </w:r>
      <w:r w:rsidR="00AC1FD0" w:rsidRPr="00AC1FD0">
        <w:rPr>
          <w:rStyle w:val="structurevisible"/>
        </w:rPr>
        <w:t>&lt;</w:t>
      </w:r>
      <w:r w:rsidR="00AC1FD0" w:rsidRPr="00AC1FD0">
        <w:rPr>
          <w:rStyle w:val="structure"/>
        </w:rPr>
        <w:t>cit Musa_%►%_%_%►%_%_%—en_%—%_%</w:t>
      </w:r>
      <w:r w:rsidR="00AC1FD0" w:rsidRPr="00AC1FD0">
        <w:rPr>
          <w:rStyle w:val="structurevisible"/>
        </w:rPr>
        <w:t>&gt;</w:t>
      </w:r>
      <w:r w:rsidRPr="00627ED1">
        <w:rPr>
          <w:rStyle w:val="quoteknownauthorreported"/>
        </w:rPr>
        <w:t>›He has been thinking of this for years, this man has always been thinking in this way. Do not pay any attention to him.‹</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knownauthor"/>
        </w:rPr>
        <w:t xml:space="preserve"> He counselled me to disregard the whole thing and went inside the bath.</w:t>
      </w:r>
    </w:p>
    <w:p w14:paraId="2ED67AAB"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100</w:t>
      </w:r>
      <w:r>
        <w:rPr>
          <w:rStyle w:val="structure"/>
        </w:rPr>
        <w:t>—en_19920000/</w:t>
      </w:r>
      <w:r>
        <w:rPr>
          <w:rStyle w:val="structurevisible"/>
        </w:rPr>
        <w:t>&gt;</w:t>
      </w:r>
    </w:p>
    <w:p w14:paraId="752CC344" w14:textId="77777777" w:rsidR="00C57E99" w:rsidRPr="00BD3C1F" w:rsidRDefault="00627ED1" w:rsidP="00C57E99">
      <w:pPr>
        <w:pStyle w:val="Quotecont"/>
        <w:rPr>
          <w:rStyle w:val="quoteknownauthor"/>
        </w:rPr>
      </w:pPr>
      <w:r w:rsidRPr="00627ED1">
        <w:rPr>
          <w:rStyle w:val="quoteknownauthor"/>
        </w:rPr>
        <w:t>However, when my work was finished in the bath, I went to the Master</w:t>
      </w:r>
      <w:r w:rsidRPr="00627ED1">
        <w:rPr>
          <w:rStyle w:val="FootnoteReference"/>
        </w:rPr>
        <w:footnoteReference w:id="207"/>
      </w:r>
      <w:r w:rsidRPr="00627ED1">
        <w:rPr>
          <w:rStyle w:val="quoteknownauthor"/>
        </w:rPr>
        <w:t xml:space="preserve"> and reported to Him what </w:t>
      </w:r>
      <w:r w:rsidRPr="00627ED1">
        <w:rPr>
          <w:rStyle w:val="quoteknownauthor"/>
          <w:highlight w:val="yellow"/>
        </w:rPr>
        <w:t>Mírzá Yaḥyá</w:t>
      </w:r>
      <w:r w:rsidRPr="00627ED1">
        <w:rPr>
          <w:rStyle w:val="quoteknownauthor"/>
        </w:rPr>
        <w:t xml:space="preserve"> had told me, and how I was filled with rage and wanted to kill him ... the Master said, </w:t>
      </w:r>
      <w:r w:rsidR="00AC1FD0" w:rsidRPr="00AC1FD0">
        <w:rPr>
          <w:rStyle w:val="structurevisible"/>
        </w:rPr>
        <w:t>&lt;</w:t>
      </w:r>
      <w:r w:rsidR="00AC1FD0" w:rsidRPr="00AC1FD0">
        <w:rPr>
          <w:rStyle w:val="structure"/>
        </w:rPr>
        <w:t>cit Abd_%►%_%_%►%_%_%—en_%—%_%</w:t>
      </w:r>
      <w:r w:rsidR="00AC1FD0" w:rsidRPr="00AC1FD0">
        <w:rPr>
          <w:rStyle w:val="structurevisible"/>
        </w:rPr>
        <w:t>&gt;</w:t>
      </w:r>
      <w:r w:rsidRPr="00627ED1">
        <w:rPr>
          <w:rStyle w:val="quotebahaireported"/>
        </w:rPr>
        <w:t>›This is something that you alone know. Do not mention it to anyone, it is better that it remain hidden.‹</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knownauthor"/>
        </w:rPr>
        <w:t xml:space="preserve"> I then went to </w:t>
      </w:r>
      <w:r w:rsidRPr="00627ED1">
        <w:rPr>
          <w:rStyle w:val="quoteknownauthor"/>
          <w:highlight w:val="yellow"/>
        </w:rPr>
        <w:t>Mírzá Áqá Ján</w:t>
      </w:r>
      <w:r w:rsidRPr="00627ED1">
        <w:rPr>
          <w:rStyle w:val="quoteknownauthor"/>
        </w:rPr>
        <w:t xml:space="preserve">, reported the details of the incident, and asked him to tell </w:t>
      </w:r>
      <w:r w:rsidRPr="00627ED1">
        <w:rPr>
          <w:rStyle w:val="quoteknownauthor"/>
          <w:highlight w:val="yellow"/>
        </w:rPr>
        <w:t>Bahá’u’lláh</w:t>
      </w:r>
      <w:r w:rsidRPr="00627ED1">
        <w:rPr>
          <w:rStyle w:val="quoteknownauthor"/>
        </w:rPr>
        <w:t xml:space="preserve">. He returned and said </w:t>
      </w:r>
      <w:r w:rsidR="00AC1FD0" w:rsidRPr="00AC1FD0">
        <w:rPr>
          <w:rStyle w:val="structurevisible"/>
        </w:rPr>
        <w:t>&lt;</w:t>
      </w:r>
      <w:r w:rsidR="00AC1FD0" w:rsidRPr="00AC1FD0">
        <w:rPr>
          <w:rStyle w:val="structure"/>
        </w:rPr>
        <w:t>cit Aqa Jan_%►%_%_%►%_%_%—en_%—%_%</w:t>
      </w:r>
      <w:r w:rsidR="00AC1FD0" w:rsidRPr="00AC1FD0">
        <w:rPr>
          <w:rStyle w:val="structurevisible"/>
        </w:rPr>
        <w:t>&gt;</w:t>
      </w:r>
      <w:r w:rsidRPr="00627ED1">
        <w:rPr>
          <w:rStyle w:val="quoteknownauthorreported"/>
        </w:rPr>
        <w:t>›</w:t>
      </w:r>
      <w:r w:rsidRPr="00627ED1">
        <w:rPr>
          <w:rStyle w:val="quoteknownauthorreported"/>
          <w:highlight w:val="yellow"/>
        </w:rPr>
        <w:t>Bahá’u’lláh</w:t>
      </w:r>
      <w:r w:rsidRPr="00627ED1">
        <w:rPr>
          <w:rStyle w:val="quoteknownauthorreported"/>
        </w:rPr>
        <w:t xml:space="preserve"> says to tell </w:t>
      </w:r>
      <w:r w:rsidRPr="00627ED1">
        <w:rPr>
          <w:rStyle w:val="quoteknownauthorreported"/>
          <w:highlight w:val="yellow"/>
        </w:rPr>
        <w:t>Ustád Muḥammad-ʿAlí</w:t>
      </w:r>
      <w:r w:rsidRPr="00627ED1">
        <w:rPr>
          <w:rStyle w:val="quoteknownauthorreported"/>
        </w:rPr>
        <w:t xml:space="preserve"> not to mention this to anyone.‹</w:t>
      </w:r>
      <w:r w:rsidR="00AC1FD0" w:rsidRPr="00AC1FD0">
        <w:rPr>
          <w:rStyle w:val="structurevisible"/>
        </w:rPr>
        <w:t>&lt;/</w:t>
      </w:r>
      <w:r w:rsidR="00AC1FD0" w:rsidRPr="00AC1FD0">
        <w:rPr>
          <w:rStyle w:val="structure"/>
        </w:rPr>
        <w:t>cit</w:t>
      </w:r>
      <w:r w:rsidR="00AC1FD0" w:rsidRPr="00AC1FD0">
        <w:rPr>
          <w:rStyle w:val="structurevisible"/>
        </w:rPr>
        <w:t>&gt;</w:t>
      </w:r>
    </w:p>
    <w:p w14:paraId="514BFD0A"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101</w:t>
      </w:r>
      <w:r>
        <w:rPr>
          <w:rStyle w:val="structure"/>
        </w:rPr>
        <w:t>—en_19920000/</w:t>
      </w:r>
      <w:r>
        <w:rPr>
          <w:rStyle w:val="structurevisible"/>
        </w:rPr>
        <w:t>&gt;</w:t>
      </w:r>
    </w:p>
    <w:p w14:paraId="6B3753DA" w14:textId="77777777" w:rsidR="00C57E99" w:rsidRDefault="00627ED1" w:rsidP="00C57E99">
      <w:pPr>
        <w:pStyle w:val="Quotecont"/>
      </w:pPr>
      <w:r w:rsidRPr="00627ED1">
        <w:rPr>
          <w:rStyle w:val="quoteknownauthor"/>
        </w:rPr>
        <w:t xml:space="preserve">That night I collected all the writings of </w:t>
      </w:r>
      <w:r w:rsidRPr="00627ED1">
        <w:rPr>
          <w:rStyle w:val="quoteknownauthor"/>
          <w:highlight w:val="yellow"/>
        </w:rPr>
        <w:t>Azal</w:t>
      </w:r>
      <w:r w:rsidRPr="00627ED1">
        <w:rPr>
          <w:rStyle w:val="quoteknownauthor"/>
        </w:rPr>
        <w:t xml:space="preserve"> and went to the tearoom</w:t>
      </w:r>
      <w:r w:rsidRPr="00627ED1">
        <w:rPr>
          <w:rStyle w:val="FootnoteReference"/>
        </w:rPr>
        <w:footnoteReference w:id="208"/>
      </w:r>
      <w:r w:rsidRPr="00627ED1">
        <w:rPr>
          <w:rStyle w:val="quoteknownauthor"/>
        </w:rPr>
        <w:t xml:space="preserve"> of </w:t>
      </w:r>
      <w:r w:rsidRPr="00627ED1">
        <w:rPr>
          <w:rStyle w:val="quoteknownauthor"/>
          <w:highlight w:val="yellow"/>
        </w:rPr>
        <w:t>Bahá’u’lláh’s</w:t>
      </w:r>
      <w:r w:rsidRPr="00627ED1">
        <w:rPr>
          <w:rStyle w:val="quoteknownauthor"/>
        </w:rPr>
        <w:t xml:space="preserve"> house and burnt them all in the brazier. Before doing so, I showed them to seven or eight of the believers who were present. They all saw that they were the writings of </w:t>
      </w:r>
      <w:r w:rsidRPr="00627ED1">
        <w:rPr>
          <w:rStyle w:val="quoteknownauthor"/>
          <w:highlight w:val="yellow"/>
        </w:rPr>
        <w:t>Azal</w:t>
      </w:r>
      <w:r w:rsidRPr="00627ED1">
        <w:rPr>
          <w:rStyle w:val="quoteknownauthor"/>
        </w:rPr>
        <w:t xml:space="preserve">. They all protested to me and asked me the reason for doing this. I said, </w:t>
      </w:r>
      <w:r w:rsidRPr="00627ED1">
        <w:rPr>
          <w:rStyle w:val="quotesdirectspeech"/>
        </w:rPr>
        <w:t xml:space="preserve">›Until today I esteemed </w:t>
      </w:r>
      <w:r w:rsidRPr="00627ED1">
        <w:rPr>
          <w:rStyle w:val="quotesdirectspeech"/>
          <w:highlight w:val="yellow"/>
        </w:rPr>
        <w:t>Azal</w:t>
      </w:r>
      <w:r w:rsidRPr="00627ED1">
        <w:rPr>
          <w:rStyle w:val="quotesdirectspeech"/>
        </w:rPr>
        <w:t xml:space="preserve"> highly, but now he is less than a dog in my sight.‹</w:t>
      </w:r>
      <w:r w:rsidR="000B66FB" w:rsidRPr="000E758F">
        <w:rPr>
          <w:rStyle w:val="FootnoteReference"/>
        </w:rPr>
        <w:footnoteReference w:id="209"/>
      </w:r>
      <w:r w:rsidRPr="00627ED1">
        <w:rPr>
          <w:rStyle w:val="quoteknownauthor"/>
        </w:rPr>
        <w:t>«</w:t>
      </w:r>
      <w:r w:rsidR="00C57E99" w:rsidRPr="00EA54A6">
        <w:rPr>
          <w:rStyle w:val="structurevisible"/>
        </w:rPr>
        <w:t>&lt;/</w:t>
      </w:r>
      <w:r w:rsidR="00C57E99" w:rsidRPr="00EA54A6">
        <w:rPr>
          <w:rStyle w:val="structure"/>
        </w:rPr>
        <w:t>cit</w:t>
      </w:r>
      <w:r w:rsidR="00C57E99" w:rsidRPr="00EA54A6">
        <w:rPr>
          <w:rStyle w:val="structurevisible"/>
        </w:rPr>
        <w:t>&gt;</w:t>
      </w:r>
      <w:r w:rsidRPr="00627ED1">
        <w:t xml:space="preserve"> </w:t>
      </w:r>
      <w:r w:rsidRPr="00627ED1">
        <w:rPr>
          <w:rStyle w:val="FootnoteReference"/>
        </w:rPr>
        <w:footnoteReference w:id="210"/>
      </w:r>
    </w:p>
    <w:p w14:paraId="4498CFA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102</w:t>
      </w:r>
      <w:r w:rsidRPr="00D80889">
        <w:rPr>
          <w:rStyle w:val="structure"/>
        </w:rPr>
        <w:t>—en_</w:t>
      </w:r>
      <w:r>
        <w:rPr>
          <w:rStyle w:val="structure"/>
        </w:rPr>
        <w:t>19920000</w:t>
      </w:r>
      <w:r w:rsidRPr="00D80889">
        <w:rPr>
          <w:rStyle w:val="structure"/>
        </w:rPr>
        <w:t>/</w:t>
      </w:r>
      <w:r w:rsidRPr="00D80889">
        <w:rPr>
          <w:rStyle w:val="structurevisible"/>
        </w:rPr>
        <w:t>&gt;</w:t>
      </w:r>
    </w:p>
    <w:p w14:paraId="356209AA" w14:textId="77777777" w:rsidR="00C57E99" w:rsidRDefault="00627ED1" w:rsidP="00C57E99">
      <w:pPr>
        <w:pStyle w:val="Bodyafterquote"/>
      </w:pPr>
      <w:r w:rsidRPr="00627ED1">
        <w:t xml:space="preserve">It must be remembered that because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sin-covering eye and His loving kindness toward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because he was His half-brother, the faithful believers treated him with respect and consideration. But after these vicious attacks 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was natural for them to turn their backs on him. After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t xml:space="preserve"> failed to keep the details of the incident to himself, the news spread and created a great upheaval in the community.</w:t>
      </w:r>
    </w:p>
    <w:p w14:paraId="0D197EC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103</w:t>
      </w:r>
      <w:r w:rsidRPr="00D80889">
        <w:rPr>
          <w:rStyle w:val="structure"/>
        </w:rPr>
        <w:t>—en_</w:t>
      </w:r>
      <w:r>
        <w:rPr>
          <w:rStyle w:val="structure"/>
        </w:rPr>
        <w:t>19920000</w:t>
      </w:r>
      <w:r w:rsidRPr="00D80889">
        <w:rPr>
          <w:rStyle w:val="structure"/>
        </w:rPr>
        <w:t>/</w:t>
      </w:r>
      <w:r w:rsidRPr="00D80889">
        <w:rPr>
          <w:rStyle w:val="structurevisible"/>
        </w:rPr>
        <w:t>&gt;</w:t>
      </w:r>
    </w:p>
    <w:p w14:paraId="262043E0" w14:textId="77777777" w:rsidR="00C57E99" w:rsidRDefault="00627ED1" w:rsidP="00C57E99">
      <w:pPr>
        <w:pStyle w:val="Bodycont"/>
      </w:pPr>
      <w:r w:rsidRPr="00627ED1">
        <w:t xml:space="preserve">It was at this point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decided to formally declare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as the nominee of the </w:t>
      </w:r>
      <w:r w:rsidRPr="00627ED1">
        <w:rPr>
          <w:highlight w:val="yellow"/>
        </w:rPr>
        <w:t>B</w:t>
      </w:r>
      <w:r w:rsidR="00C57E99" w:rsidRPr="000C7039">
        <w:rPr>
          <w:highlight w:val="yellow"/>
        </w:rPr>
        <w:t>á</w:t>
      </w:r>
      <w:r w:rsidRPr="00627ED1">
        <w:rPr>
          <w:highlight w:val="yellow"/>
        </w:rPr>
        <w:t>b</w:t>
      </w:r>
      <w:r w:rsidRPr="00627ED1">
        <w:t xml:space="preserve">, His claim to be the Author of a new Revelation, the Person of </w:t>
      </w:r>
      <w:r w:rsidRPr="00627ED1">
        <w:rPr>
          <w:rStyle w:val="quotesterms"/>
        </w:rPr>
        <w:t>›Him Whom God shall make manifest‹</w:t>
      </w:r>
      <w:r w:rsidRPr="00627ED1">
        <w:t xml:space="preserve"> foretold by the </w:t>
      </w:r>
      <w:r w:rsidRPr="00627ED1">
        <w:rPr>
          <w:highlight w:val="yellow"/>
        </w:rPr>
        <w:t>B</w:t>
      </w:r>
      <w:r w:rsidR="00C57E99" w:rsidRPr="000C7039">
        <w:rPr>
          <w:highlight w:val="yellow"/>
        </w:rPr>
        <w:t>á</w:t>
      </w:r>
      <w:r w:rsidRPr="00627ED1">
        <w:rPr>
          <w:highlight w:val="yellow"/>
        </w:rPr>
        <w:t>b</w:t>
      </w:r>
      <w:r w:rsidRPr="00627ED1">
        <w:t xml:space="preserve">. Of course,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well aware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declaration in the Garden of </w:t>
      </w:r>
      <w:r w:rsidRPr="00627ED1">
        <w:rPr>
          <w:highlight w:val="yellow"/>
        </w:rPr>
        <w:t>Ri</w:t>
      </w:r>
      <w:r w:rsidR="00C57E99" w:rsidRPr="000C7039">
        <w:rPr>
          <w:highlight w:val="yellow"/>
        </w:rPr>
        <w:t>ḍ</w:t>
      </w:r>
      <w:r w:rsidRPr="00627ED1">
        <w:rPr>
          <w:highlight w:val="yellow"/>
        </w:rPr>
        <w:t>v</w:t>
      </w:r>
      <w:r w:rsidR="00C57E99" w:rsidRPr="000C7039">
        <w:rPr>
          <w:highlight w:val="yellow"/>
        </w:rPr>
        <w:t>á</w:t>
      </w:r>
      <w:r w:rsidRPr="00627ED1">
        <w:rPr>
          <w:highlight w:val="yellow"/>
        </w:rPr>
        <w:t>n</w:t>
      </w:r>
      <w:r w:rsidRPr="00627ED1">
        <w:t xml:space="preserve"> and the</w:t>
      </w:r>
      <w:r w:rsidRPr="00627ED1">
        <w:rPr>
          <w:rStyle w:val="structurepagenumber"/>
        </w:rPr>
        <w:t xml:space="preserve"> &lt;page 84</w:t>
      </w:r>
      <w:r w:rsidR="00B777C2">
        <w:rPr>
          <w:rStyle w:val="structurepagenumber"/>
        </w:rPr>
        <w:t>/&gt;</w:t>
      </w:r>
      <w:r w:rsidR="00C57E99">
        <w:t xml:space="preserve"> </w:t>
      </w:r>
      <w:r w:rsidRPr="00627ED1">
        <w:t xml:space="preserve">Tablets which had been subsequently revealed by Him. But now the </w:t>
      </w:r>
      <w:r w:rsidRPr="00627ED1">
        <w:lastRenderedPageBreak/>
        <w:t xml:space="preserve">time had come for the Supreme Manifestation of God to formally announce His station to the one who was nominated by the </w:t>
      </w:r>
      <w:r w:rsidRPr="00627ED1">
        <w:rPr>
          <w:highlight w:val="yellow"/>
        </w:rPr>
        <w:t>B</w:t>
      </w:r>
      <w:r w:rsidR="00C57E99" w:rsidRPr="000C7039">
        <w:rPr>
          <w:highlight w:val="yellow"/>
        </w:rPr>
        <w:t>á</w:t>
      </w:r>
      <w:r w:rsidRPr="00627ED1">
        <w:rPr>
          <w:highlight w:val="yellow"/>
        </w:rPr>
        <w:t>b</w:t>
      </w:r>
      <w:r w:rsidRPr="00627ED1">
        <w:t xml:space="preserve"> to be the leader of His followers until the advent of </w:t>
      </w:r>
      <w:r w:rsidRPr="00627ED1">
        <w:rPr>
          <w:rStyle w:val="quotesterms"/>
        </w:rPr>
        <w:t>›Him Whom God shall make manifest‹</w:t>
      </w:r>
      <w:r w:rsidRPr="00627ED1">
        <w:t xml:space="preserve">. </w:t>
      </w:r>
    </w:p>
    <w:p w14:paraId="3ED89DB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104</w:t>
      </w:r>
      <w:r w:rsidRPr="00D80889">
        <w:rPr>
          <w:rStyle w:val="structure"/>
        </w:rPr>
        <w:t>—en_</w:t>
      </w:r>
      <w:r>
        <w:rPr>
          <w:rStyle w:val="structure"/>
        </w:rPr>
        <w:t>19920000</w:t>
      </w:r>
      <w:r w:rsidRPr="00D80889">
        <w:rPr>
          <w:rStyle w:val="structure"/>
        </w:rPr>
        <w:t>/</w:t>
      </w:r>
      <w:r w:rsidRPr="00D80889">
        <w:rPr>
          <w:rStyle w:val="structurevisible"/>
        </w:rPr>
        <w:t>&gt;</w:t>
      </w:r>
    </w:p>
    <w:p w14:paraId="1727A8A3" w14:textId="77777777" w:rsidR="00C57E99" w:rsidRDefault="00627ED1" w:rsidP="00C57E99">
      <w:pPr>
        <w:pStyle w:val="Bodycont"/>
      </w:pPr>
      <w:r w:rsidRPr="00627ED1">
        <w:t xml:space="preserve">In order to communicate this message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revealed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0C7039">
        <w:rPr>
          <w:rStyle w:val="BookTitle"/>
          <w:highlight w:val="yellow"/>
        </w:rPr>
        <w:t>ú</w:t>
      </w:r>
      <w:r w:rsidRPr="00627ED1">
        <w:rPr>
          <w:rStyle w:val="BookTitle"/>
          <w:highlight w:val="yellow"/>
        </w:rPr>
        <w:t>riy-i-Amr</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S</w:t>
      </w:r>
      <w:r w:rsidR="00C57E99" w:rsidRPr="000C7039">
        <w:rPr>
          <w:highlight w:val="yellow"/>
        </w:rPr>
        <w:t>ú</w:t>
      </w:r>
      <w:r w:rsidRPr="00627ED1">
        <w:rPr>
          <w:highlight w:val="yellow"/>
        </w:rPr>
        <w:t>rih</w:t>
      </w:r>
      <w:r w:rsidRPr="00627ED1">
        <w:t xml:space="preserve"> of Command) in His own handwriting</w:t>
      </w:r>
      <w:r w:rsidRPr="00627ED1">
        <w:rPr>
          <w:rStyle w:val="FootnoteReference"/>
        </w:rPr>
        <w:footnoteReference w:id="211"/>
      </w:r>
      <w:r w:rsidRPr="00627ED1">
        <w:t xml:space="preserve"> and instructed His amanuensis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to take the Tablet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read it aloud, and demand a conclusive reply from him. On becoming apprised of the contents of the Tablet and the claims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indicated that he needed some time during which to meditate on the subject. The following day he sent a message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he himself had become the recipient of divine Revelation and it was incumbent upon all to obey and follow him.</w:t>
      </w:r>
    </w:p>
    <w:p w14:paraId="677D344D"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105</w:t>
      </w:r>
      <w:r w:rsidRPr="00D80889">
        <w:rPr>
          <w:rStyle w:val="structure"/>
        </w:rPr>
        <w:t>—en_</w:t>
      </w:r>
      <w:r>
        <w:rPr>
          <w:rStyle w:val="structure"/>
        </w:rPr>
        <w:t>19920000</w:t>
      </w:r>
      <w:r w:rsidRPr="00D80889">
        <w:rPr>
          <w:rStyle w:val="structure"/>
        </w:rPr>
        <w:t>/</w:t>
      </w:r>
      <w:r w:rsidRPr="00D80889">
        <w:rPr>
          <w:rStyle w:val="structurevisible"/>
        </w:rPr>
        <w:t>&gt;</w:t>
      </w:r>
    </w:p>
    <w:p w14:paraId="494C6BED" w14:textId="77777777" w:rsidR="00C57E99" w:rsidRDefault="00627ED1" w:rsidP="00C57E99">
      <w:pPr>
        <w:pStyle w:val="Bodycont"/>
      </w:pPr>
      <w:r w:rsidRPr="00627ED1">
        <w:t xml:space="preserve">Such a claim maintained by so perfidious a person evoked the wrath of God, and brought about the eventual split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It must be remembered that the majority of the believers in Adrianople were faithful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up till then had been used to associate freely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a small number of his henchmen; now the situation changed.</w:t>
      </w:r>
    </w:p>
    <w:p w14:paraId="13D549E7"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106</w:t>
      </w:r>
      <w:r w:rsidRPr="00D80889">
        <w:rPr>
          <w:rStyle w:val="structure"/>
        </w:rPr>
        <w:t>—en_</w:t>
      </w:r>
      <w:r>
        <w:rPr>
          <w:rStyle w:val="structure"/>
        </w:rPr>
        <w:t>19920000</w:t>
      </w:r>
      <w:r w:rsidRPr="00D80889">
        <w:rPr>
          <w:rStyle w:val="structure"/>
        </w:rPr>
        <w:t>/</w:t>
      </w:r>
      <w:r w:rsidRPr="00D80889">
        <w:rPr>
          <w:rStyle w:val="structurevisible"/>
        </w:rPr>
        <w:t>&gt;</w:t>
      </w:r>
    </w:p>
    <w:p w14:paraId="7880DE7C"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response to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0C7039">
        <w:rPr>
          <w:rStyle w:val="BookTitle"/>
          <w:highlight w:val="yellow"/>
        </w:rPr>
        <w:t>ú</w:t>
      </w:r>
      <w:r w:rsidRPr="00627ED1">
        <w:rPr>
          <w:rStyle w:val="BookTitle"/>
          <w:highlight w:val="yellow"/>
        </w:rPr>
        <w:t>riy-i-Amr</w:t>
      </w:r>
      <w:r w:rsidRPr="00627ED1">
        <w:rPr>
          <w:rStyle w:val="structurevisible"/>
        </w:rPr>
        <w:t>&lt;/</w:t>
      </w:r>
      <w:r w:rsidRPr="00627ED1">
        <w:rPr>
          <w:rStyle w:val="structure"/>
        </w:rPr>
        <w:t>title</w:t>
      </w:r>
      <w:r w:rsidRPr="00627ED1">
        <w:rPr>
          <w:rStyle w:val="structurevisible"/>
        </w:rPr>
        <w:t>&gt;</w:t>
      </w:r>
      <w:r w:rsidRPr="00627ED1">
        <w:t xml:space="preserve"> was a clear signal for parting of the ways.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was then residing in the House of </w:t>
      </w:r>
      <w:r w:rsidRPr="00627ED1">
        <w:rPr>
          <w:highlight w:val="yellow"/>
        </w:rPr>
        <w:t>Amru’ll</w:t>
      </w:r>
      <w:r w:rsidR="00C57E99" w:rsidRPr="000C7039">
        <w:rPr>
          <w:highlight w:val="yellow"/>
        </w:rPr>
        <w:t>á</w:t>
      </w:r>
      <w:r w:rsidRPr="00627ED1">
        <w:rPr>
          <w:highlight w:val="yellow"/>
        </w:rPr>
        <w:t>h</w:t>
      </w:r>
      <w:r w:rsidRPr="00627ED1">
        <w:t xml:space="preserve">, changed His residence to the House of </w:t>
      </w:r>
      <w:r w:rsidRPr="00627ED1">
        <w:rPr>
          <w:highlight w:val="yellow"/>
        </w:rPr>
        <w:t>Ri</w:t>
      </w:r>
      <w:r w:rsidR="00C57E99" w:rsidRPr="00F4364F">
        <w:rPr>
          <w:highlight w:val="yellow"/>
        </w:rPr>
        <w:t>ḍá</w:t>
      </w:r>
      <w:r w:rsidRPr="00627ED1">
        <w:rPr>
          <w:highlight w:val="yellow"/>
        </w:rPr>
        <w:t xml:space="preserve"> Big</w:t>
      </w:r>
      <w:r w:rsidRPr="00627ED1">
        <w:t xml:space="preserve">. This was on 10 March 1866. Only the members of His own family and one servant moved to this house and He allowed no one else to attain His presence. As a result, the community of exiles was cut off from His Blessed Person and left entirely on its own. This withdrawal, similar to His withdrawal to the mountains of </w:t>
      </w:r>
      <w:r w:rsidRPr="00627ED1">
        <w:rPr>
          <w:highlight w:val="yellow"/>
        </w:rPr>
        <w:t>Kurdist</w:t>
      </w:r>
      <w:r w:rsidR="00C57E99" w:rsidRPr="000C7039">
        <w:rPr>
          <w:highlight w:val="yellow"/>
        </w:rPr>
        <w:t>á</w:t>
      </w:r>
      <w:r w:rsidRPr="00627ED1">
        <w:rPr>
          <w:highlight w:val="yellow"/>
        </w:rPr>
        <w:t>n</w:t>
      </w:r>
      <w:r w:rsidRPr="00627ED1">
        <w:t xml:space="preserve"> a few years earlier, plunged the community into a grievous state and created severe tests and trials for the believers. On the other hand, it afforded each one of the exiles the opportunity to choose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unfaithful brother.</w:t>
      </w:r>
    </w:p>
    <w:p w14:paraId="02E4246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107</w:t>
      </w:r>
      <w:r w:rsidRPr="00D80889">
        <w:rPr>
          <w:rStyle w:val="structure"/>
        </w:rPr>
        <w:t>—en_</w:t>
      </w:r>
      <w:r>
        <w:rPr>
          <w:rStyle w:val="structure"/>
        </w:rPr>
        <w:t>19920000</w:t>
      </w:r>
      <w:r w:rsidRPr="00D80889">
        <w:rPr>
          <w:rStyle w:val="structure"/>
        </w:rPr>
        <w:t>/</w:t>
      </w:r>
      <w:r w:rsidRPr="00D80889">
        <w:rPr>
          <w:rStyle w:val="structurevisible"/>
        </w:rPr>
        <w:t>&gt;</w:t>
      </w:r>
    </w:p>
    <w:p w14:paraId="05551F85"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faithful followers, those lovers of His beauty, became dispirited. The light had departed from their midst and they were enveloped in a darkness which obscured their vision and left them helpless and disconsolate.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faithful brother who carried the weight of responsibility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retirement in the House of </w:t>
      </w:r>
      <w:r w:rsidRPr="00627ED1">
        <w:rPr>
          <w:highlight w:val="yellow"/>
        </w:rPr>
        <w:t>Ri</w:t>
      </w:r>
      <w:r w:rsidR="00C57E99" w:rsidRPr="00F4364F">
        <w:rPr>
          <w:highlight w:val="yellow"/>
        </w:rPr>
        <w:t>ḍá</w:t>
      </w:r>
      <w:r w:rsidRPr="00627ED1">
        <w:rPr>
          <w:highlight w:val="yellow"/>
        </w:rPr>
        <w:t xml:space="preserve"> Big</w:t>
      </w:r>
      <w:r w:rsidRPr="00627ED1">
        <w:t xml:space="preserve">, has recounted to </w:t>
      </w:r>
      <w:r w:rsidRPr="00627ED1">
        <w:rPr>
          <w:highlight w:val="yellow"/>
        </w:rPr>
        <w:t>Nab</w:t>
      </w:r>
      <w:r w:rsidR="00C57E99" w:rsidRPr="000C7039">
        <w:rPr>
          <w:highlight w:val="yellow"/>
        </w:rPr>
        <w:t>í</w:t>
      </w:r>
      <w:r w:rsidRPr="00627ED1">
        <w:rPr>
          <w:highlight w:val="yellow"/>
        </w:rPr>
        <w:t>l</w:t>
      </w:r>
      <w:r w:rsidRPr="00627ED1">
        <w:t xml:space="preserve"> these words:</w:t>
      </w:r>
      <w:r w:rsidRPr="00627ED1">
        <w:rPr>
          <w:rStyle w:val="structurepagenumber"/>
        </w:rPr>
        <w:t xml:space="preserve"> &lt;page 85</w:t>
      </w:r>
      <w:r w:rsidR="00B777C2">
        <w:rPr>
          <w:rStyle w:val="structurepagenumber"/>
        </w:rPr>
        <w:t>/&gt;</w:t>
      </w:r>
    </w:p>
    <w:p w14:paraId="2DA6E937"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108</w:t>
      </w:r>
      <w:r w:rsidRPr="00D80889">
        <w:rPr>
          <w:rStyle w:val="structure"/>
        </w:rPr>
        <w:t>—en_</w:t>
      </w:r>
      <w:r>
        <w:rPr>
          <w:rStyle w:val="structure"/>
        </w:rPr>
        <w:t>19920000</w:t>
      </w:r>
      <w:r w:rsidRPr="00D80889">
        <w:rPr>
          <w:rStyle w:val="structure"/>
        </w:rPr>
        <w:t>/</w:t>
      </w:r>
      <w:r w:rsidRPr="00D80889">
        <w:rPr>
          <w:rStyle w:val="structurevisible"/>
        </w:rPr>
        <w:t>&gt;</w:t>
      </w:r>
    </w:p>
    <w:p w14:paraId="774DC0C7" w14:textId="77777777" w:rsidR="00C57E99" w:rsidRDefault="00C57E99" w:rsidP="00C57E99">
      <w:pPr>
        <w:pStyle w:val="Quote1st"/>
      </w:pPr>
      <w:r w:rsidRPr="006D24CC">
        <w:rPr>
          <w:rStyle w:val="structurevisible"/>
        </w:rPr>
        <w:t>&lt;</w:t>
      </w:r>
      <w:r w:rsidRPr="006D24CC">
        <w:rPr>
          <w:rStyle w:val="structure"/>
        </w:rPr>
        <w:t>cit Aqay-i-Kalim_%►%_%_%►%_%_%—en_%—%_%</w:t>
      </w:r>
      <w:r w:rsidRPr="006D24CC">
        <w:rPr>
          <w:rStyle w:val="structurevisible"/>
        </w:rPr>
        <w:t>&gt;</w:t>
      </w:r>
      <w:r w:rsidR="00627ED1" w:rsidRPr="00627ED1">
        <w:rPr>
          <w:rStyle w:val="quoteknownauthorreported"/>
        </w:rPr>
        <w:t>»That day witnessed a most great commotion. All the companions lamented in their separation from the Blessed Beauty.«</w:t>
      </w:r>
      <w:r w:rsidRPr="006D24CC">
        <w:rPr>
          <w:rStyle w:val="structurevisible"/>
        </w:rPr>
        <w:t>&lt;/</w:t>
      </w:r>
      <w:r w:rsidRPr="006D24CC">
        <w:rPr>
          <w:rStyle w:val="structure"/>
        </w:rPr>
        <w:t>cit</w:t>
      </w:r>
      <w:r w:rsidRPr="006D24CC">
        <w:rPr>
          <w:rStyle w:val="structurevisible"/>
        </w:rPr>
        <w:t>&gt;</w:t>
      </w:r>
      <w:r w:rsidR="00627ED1" w:rsidRPr="00627ED1">
        <w:t xml:space="preserve"> </w:t>
      </w:r>
      <w:r w:rsidR="00627ED1" w:rsidRPr="00627ED1">
        <w:rPr>
          <w:rStyle w:val="FootnoteReference"/>
        </w:rPr>
        <w:footnoteReference w:id="212"/>
      </w:r>
    </w:p>
    <w:p w14:paraId="7CE99321"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109</w:t>
      </w:r>
      <w:r w:rsidRPr="00D80889">
        <w:rPr>
          <w:rStyle w:val="structure"/>
        </w:rPr>
        <w:t>—en_</w:t>
      </w:r>
      <w:r>
        <w:rPr>
          <w:rStyle w:val="structure"/>
        </w:rPr>
        <w:t>19920000</w:t>
      </w:r>
      <w:r w:rsidRPr="00D80889">
        <w:rPr>
          <w:rStyle w:val="structure"/>
        </w:rPr>
        <w:t>/</w:t>
      </w:r>
      <w:r w:rsidRPr="00D80889">
        <w:rPr>
          <w:rStyle w:val="structurevisible"/>
        </w:rPr>
        <w:t>&gt;</w:t>
      </w:r>
    </w:p>
    <w:p w14:paraId="27BE52C0" w14:textId="77777777" w:rsidR="00C57E99" w:rsidRDefault="00627ED1" w:rsidP="00C57E99">
      <w:pPr>
        <w:pStyle w:val="Bodyafterquote"/>
      </w:pPr>
      <w:r w:rsidRPr="00627ED1">
        <w:t>Another witness to those grievous days has recorded:</w:t>
      </w:r>
    </w:p>
    <w:p w14:paraId="4B7949AB"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110</w:t>
      </w:r>
      <w:r w:rsidRPr="00D80889">
        <w:rPr>
          <w:rStyle w:val="structure"/>
        </w:rPr>
        <w:t>—en_</w:t>
      </w:r>
      <w:r>
        <w:rPr>
          <w:rStyle w:val="structure"/>
        </w:rPr>
        <w:t>19920000</w:t>
      </w:r>
      <w:r w:rsidRPr="00D80889">
        <w:rPr>
          <w:rStyle w:val="structure"/>
        </w:rPr>
        <w:t>/</w:t>
      </w:r>
      <w:r w:rsidRPr="00D80889">
        <w:rPr>
          <w:rStyle w:val="structurevisible"/>
        </w:rPr>
        <w:t>&gt;</w:t>
      </w:r>
    </w:p>
    <w:p w14:paraId="070C0EA0" w14:textId="77777777" w:rsidR="00C57E99" w:rsidRDefault="00C57E99" w:rsidP="00C57E99">
      <w:pPr>
        <w:pStyle w:val="Quote1st"/>
      </w:pPr>
      <w:r w:rsidRPr="006D24CC">
        <w:rPr>
          <w:rStyle w:val="structurevisible"/>
        </w:rPr>
        <w:t>&lt;</w:t>
      </w:r>
      <w:r w:rsidRPr="006D24CC">
        <w:rPr>
          <w:rStyle w:val="structure"/>
        </w:rPr>
        <w:t>cit %_%►%_%_%►%_%_%—en_%—%_%</w:t>
      </w:r>
      <w:r w:rsidRPr="006D24CC">
        <w:rPr>
          <w:rStyle w:val="structurevisible"/>
        </w:rPr>
        <w:t>&gt;</w:t>
      </w:r>
      <w:r w:rsidR="00627ED1" w:rsidRPr="00627ED1">
        <w:rPr>
          <w:rStyle w:val="quoteknownauthorreported"/>
        </w:rPr>
        <w:t>»Those days were marked by tumult and confusion. We were sore-perplexed and greatly feared lest we be permanently deprived of the bounty of His presence.«</w:t>
      </w:r>
      <w:r w:rsidRPr="006D24CC">
        <w:rPr>
          <w:rStyle w:val="structurevisible"/>
        </w:rPr>
        <w:t>&lt;/</w:t>
      </w:r>
      <w:r w:rsidRPr="006D24CC">
        <w:rPr>
          <w:rStyle w:val="structure"/>
        </w:rPr>
        <w:t>cit</w:t>
      </w:r>
      <w:r w:rsidRPr="006D24CC">
        <w:rPr>
          <w:rStyle w:val="structurevisible"/>
        </w:rPr>
        <w:t>&gt;</w:t>
      </w:r>
      <w:r w:rsidR="00627ED1" w:rsidRPr="00627ED1">
        <w:t xml:space="preserve"> </w:t>
      </w:r>
      <w:r w:rsidR="00627ED1" w:rsidRPr="00627ED1">
        <w:rPr>
          <w:rStyle w:val="FootnoteReference"/>
        </w:rPr>
        <w:footnoteReference w:id="213"/>
      </w:r>
    </w:p>
    <w:p w14:paraId="7499BA02"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111</w:t>
      </w:r>
      <w:r w:rsidRPr="00D80889">
        <w:rPr>
          <w:rStyle w:val="structure"/>
        </w:rPr>
        <w:t>—en_</w:t>
      </w:r>
      <w:r>
        <w:rPr>
          <w:rStyle w:val="structure"/>
        </w:rPr>
        <w:t>19920000</w:t>
      </w:r>
      <w:r w:rsidRPr="00D80889">
        <w:rPr>
          <w:rStyle w:val="structure"/>
        </w:rPr>
        <w:t>/</w:t>
      </w:r>
      <w:r w:rsidRPr="00D80889">
        <w:rPr>
          <w:rStyle w:val="structurevisible"/>
        </w:rPr>
        <w:t>&gt;</w:t>
      </w:r>
    </w:p>
    <w:p w14:paraId="4881CD2C" w14:textId="77777777" w:rsidR="00C57E99" w:rsidRDefault="00627ED1" w:rsidP="00C57E99">
      <w:pPr>
        <w:pStyle w:val="Bodyafterquote"/>
      </w:pPr>
      <w:r w:rsidRPr="00627ED1">
        <w:t>Even those who were unfaithful to Him felt disturbed by His withdrawal, as they knew only too well that it was through His guiding influence that they were living in relative safety and security. These men were now left to their own devices and soon were engulfed in a most troublesome situation created by their own hands.</w:t>
      </w:r>
    </w:p>
    <w:p w14:paraId="36A8E0E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112</w:t>
      </w:r>
      <w:r w:rsidRPr="00D80889">
        <w:rPr>
          <w:rStyle w:val="structure"/>
        </w:rPr>
        <w:t>—en_</w:t>
      </w:r>
      <w:r>
        <w:rPr>
          <w:rStyle w:val="structure"/>
        </w:rPr>
        <w:t>19920000</w:t>
      </w:r>
      <w:r w:rsidRPr="00D80889">
        <w:rPr>
          <w:rStyle w:val="structure"/>
        </w:rPr>
        <w:t>/</w:t>
      </w:r>
      <w:r w:rsidRPr="00D80889">
        <w:rPr>
          <w:rStyle w:val="structurevisible"/>
        </w:rPr>
        <w:t>&gt;</w:t>
      </w:r>
    </w:p>
    <w:p w14:paraId="07CA0366" w14:textId="77777777" w:rsidR="00C57E99" w:rsidRDefault="00627ED1" w:rsidP="00C57E99">
      <w:pPr>
        <w:pStyle w:val="Bodycont"/>
      </w:pPr>
      <w:r w:rsidRPr="00627ED1">
        <w:t xml:space="preserve">The retirement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the House of </w:t>
      </w:r>
      <w:r w:rsidRPr="00627ED1">
        <w:rPr>
          <w:highlight w:val="yellow"/>
        </w:rPr>
        <w:t>Ri</w:t>
      </w:r>
      <w:r w:rsidR="00C57E99" w:rsidRPr="00F4364F">
        <w:rPr>
          <w:highlight w:val="yellow"/>
        </w:rPr>
        <w:t>ḍá</w:t>
      </w:r>
      <w:r w:rsidRPr="00627ED1">
        <w:rPr>
          <w:highlight w:val="yellow"/>
        </w:rPr>
        <w:t xml:space="preserve"> Big</w:t>
      </w:r>
      <w:r w:rsidRPr="00627ED1">
        <w:t xml:space="preserve"> and His refusal to meet with any of the exiles created a situation in which everyone was left by himself to decide his own spiritual destiny. Those few who were inclined towards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congregated together and began to launch their attacks on the faithful ones, while the rest occupied their time mostly in prayer and devotions, supplicating God to relieve them of their grievous plight of separation from their Lord.</w:t>
      </w:r>
    </w:p>
    <w:p w14:paraId="6BF119F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113</w:t>
      </w:r>
      <w:r w:rsidRPr="00D80889">
        <w:rPr>
          <w:rStyle w:val="structure"/>
        </w:rPr>
        <w:t>—en_</w:t>
      </w:r>
      <w:r>
        <w:rPr>
          <w:rStyle w:val="structure"/>
        </w:rPr>
        <w:t>19920000</w:t>
      </w:r>
      <w:r w:rsidRPr="00D80889">
        <w:rPr>
          <w:rStyle w:val="structure"/>
        </w:rPr>
        <w:t>/</w:t>
      </w:r>
      <w:r w:rsidRPr="00D80889">
        <w:rPr>
          <w:rStyle w:val="structurevisible"/>
        </w:rPr>
        <w:t>&gt;</w:t>
      </w:r>
    </w:p>
    <w:p w14:paraId="1B7E4EF5" w14:textId="77777777" w:rsidR="00C57E99" w:rsidRDefault="00627ED1" w:rsidP="00C57E99">
      <w:pPr>
        <w:pStyle w:val="Bodycont"/>
      </w:pPr>
      <w:r w:rsidRPr="00627ED1">
        <w:t xml:space="preserve">Before taking up residence in the House of </w:t>
      </w:r>
      <w:r w:rsidRPr="00627ED1">
        <w:rPr>
          <w:highlight w:val="yellow"/>
        </w:rPr>
        <w:t>Ri</w:t>
      </w:r>
      <w:r w:rsidR="00C57E99" w:rsidRPr="00F4364F">
        <w:rPr>
          <w:highlight w:val="yellow"/>
        </w:rPr>
        <w:t>ḍá</w:t>
      </w:r>
      <w:r w:rsidRPr="00627ED1">
        <w:rPr>
          <w:highlight w:val="yellow"/>
        </w:rPr>
        <w:t xml:space="preserve"> Big</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ordered His brother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to send half of all the furniture, bedding and utensils to the house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He also sent him certain historic relics such as the rings of the </w:t>
      </w:r>
      <w:r w:rsidRPr="00627ED1">
        <w:rPr>
          <w:highlight w:val="yellow"/>
        </w:rPr>
        <w:t>B</w:t>
      </w:r>
      <w:r w:rsidR="00C57E99" w:rsidRPr="000C7039">
        <w:rPr>
          <w:highlight w:val="yellow"/>
        </w:rPr>
        <w:t>á</w:t>
      </w:r>
      <w:r w:rsidRPr="00627ED1">
        <w:rPr>
          <w:highlight w:val="yellow"/>
        </w:rPr>
        <w:t>b</w:t>
      </w:r>
      <w:r w:rsidRPr="00627ED1">
        <w:t xml:space="preserve">, His seals and manuscripts. These were the items which the </w:t>
      </w:r>
      <w:r w:rsidRPr="00627ED1">
        <w:rPr>
          <w:highlight w:val="yellow"/>
        </w:rPr>
        <w:t>B</w:t>
      </w:r>
      <w:r w:rsidR="00C57E99" w:rsidRPr="000C7039">
        <w:rPr>
          <w:highlight w:val="yellow"/>
        </w:rPr>
        <w:t>á</w:t>
      </w:r>
      <w:r w:rsidRPr="00627ED1">
        <w:rPr>
          <w:highlight w:val="yellow"/>
        </w:rPr>
        <w:t>b</w:t>
      </w:r>
      <w:r w:rsidRPr="00627ED1">
        <w:t xml:space="preserve"> had sent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prior to His martyrdom and which were coveted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also asked </w:t>
      </w:r>
      <w:r w:rsidRPr="00627ED1">
        <w:rPr>
          <w:highlight w:val="green"/>
        </w:rPr>
        <w:t>Darv</w:t>
      </w:r>
      <w:r w:rsidR="00C57E99" w:rsidRPr="00A94403">
        <w:rPr>
          <w:highlight w:val="green"/>
        </w:rPr>
        <w:t>í</w:t>
      </w:r>
      <w:r w:rsidRPr="00627ED1">
        <w:rPr>
          <w:highlight w:val="green"/>
        </w:rPr>
        <w:t xml:space="preserve"> </w:t>
      </w:r>
      <w:r w:rsidR="00C57E99" w:rsidRPr="00A94403">
        <w:rPr>
          <w:highlight w:val="darkYellow"/>
        </w:rPr>
        <w:t>Ṣ</w:t>
      </w:r>
      <w:r w:rsidRPr="00627ED1">
        <w:rPr>
          <w:highlight w:val="green"/>
        </w:rPr>
        <w:t>id</w:t>
      </w:r>
      <w:r w:rsidRPr="00627ED1">
        <w:rPr>
          <w:highlight w:val="darkYellow"/>
        </w:rPr>
        <w:t>q</w:t>
      </w:r>
      <w:r w:rsidRPr="00627ED1">
        <w:rPr>
          <w:highlight w:val="green"/>
        </w:rPr>
        <w:t>-</w:t>
      </w:r>
      <w:r w:rsidR="00C57E99" w:rsidRPr="00A94403">
        <w:rPr>
          <w:highlight w:val="green"/>
        </w:rPr>
        <w:t>ʿ</w:t>
      </w:r>
      <w:r w:rsidRPr="00627ED1">
        <w:rPr>
          <w:highlight w:val="green"/>
        </w:rPr>
        <w:t>Al</w:t>
      </w:r>
      <w:r w:rsidR="00C57E99" w:rsidRPr="00A94403">
        <w:rPr>
          <w:highlight w:val="green"/>
        </w:rPr>
        <w:t>í</w:t>
      </w:r>
      <w:r w:rsidRPr="00627ED1">
        <w:t xml:space="preserve">, one of His faithful followers, to act as a servant in the household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Although loathe to serve the one who was in his sight the embodiment </w:t>
      </w:r>
      <w:r w:rsidRPr="00627ED1">
        <w:lastRenderedPageBreak/>
        <w:t xml:space="preserve">of deceit and falsehood, this devoted soul wholeheartedly obeyed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engaged himself in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service. Soon other circumstances relieved him of this most unpleasant task. As already mentioned, those few individuals who were weak and vacillating in their faith joined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emboldened by the absence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began their contemptible activities against the Faith of God.</w:t>
      </w:r>
    </w:p>
    <w:p w14:paraId="57A7DD40"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114</w:t>
      </w:r>
      <w:r w:rsidRPr="00D80889">
        <w:rPr>
          <w:rStyle w:val="structure"/>
        </w:rPr>
        <w:t>—en_</w:t>
      </w:r>
      <w:r>
        <w:rPr>
          <w:rStyle w:val="structure"/>
        </w:rPr>
        <w:t>19920000</w:t>
      </w:r>
      <w:r w:rsidRPr="00D80889">
        <w:rPr>
          <w:rStyle w:val="structure"/>
        </w:rPr>
        <w:t>/</w:t>
      </w:r>
      <w:r w:rsidRPr="00D80889">
        <w:rPr>
          <w:rStyle w:val="structurevisible"/>
        </w:rPr>
        <w:t>&gt;</w:t>
      </w:r>
    </w:p>
    <w:p w14:paraId="5DDFCEB1" w14:textId="77777777" w:rsidR="00C57E99" w:rsidRDefault="00627ED1" w:rsidP="00C1443F">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w:t>
      </w:r>
      <w:r w:rsidRPr="00627ED1">
        <w:rPr>
          <w:highlight w:val="yellow"/>
        </w:rPr>
        <w:t>Siyyid Mu</w:t>
      </w:r>
      <w:r w:rsidR="00C57E99" w:rsidRPr="000C7039">
        <w:rPr>
          <w:highlight w:val="yellow"/>
        </w:rPr>
        <w:t>ḥ</w:t>
      </w:r>
      <w:r w:rsidRPr="00627ED1">
        <w:rPr>
          <w:highlight w:val="yellow"/>
        </w:rPr>
        <w:t>ammad</w:t>
      </w:r>
      <w:r w:rsidRPr="00627ED1">
        <w:t xml:space="preserve"> started a vigorous letter-writing campaign to discredit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eyes of the believers and the authorities. They loaded their letters with lies and disgraceful calumnies, accusing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 those very crimes which they themselves had committed, and disseminated them far and wide among the believers in Persia and </w:t>
      </w:r>
      <w:r w:rsidRPr="00627ED1">
        <w:rPr>
          <w:highlight w:val="yellow"/>
        </w:rPr>
        <w:t>ʿIr</w:t>
      </w:r>
      <w:r w:rsidR="00C57E99" w:rsidRPr="000C7039">
        <w:rPr>
          <w:highlight w:val="yellow"/>
        </w:rPr>
        <w:t>á</w:t>
      </w:r>
      <w:r w:rsidRPr="00627ED1">
        <w:rPr>
          <w:highlight w:val="yellow"/>
        </w:rPr>
        <w:t>q</w:t>
      </w:r>
      <w:r w:rsidRPr="00627ED1">
        <w:t xml:space="preserve">. These slanderous letters disturbed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and confused many. Some weaker believers lost their faith altogether; a small number were inclined</w:t>
      </w:r>
      <w:r w:rsidRPr="00627ED1">
        <w:rPr>
          <w:rStyle w:val="structurepagenumber"/>
        </w:rPr>
        <w:t xml:space="preserve"> &lt;page 86</w:t>
      </w:r>
      <w:r w:rsidR="00B777C2">
        <w:rPr>
          <w:rStyle w:val="structurepagenumber"/>
        </w:rPr>
        <w:t>/&gt;</w:t>
      </w:r>
      <w:r w:rsidR="00C57E99">
        <w:t xml:space="preserve"> </w:t>
      </w:r>
      <w:r w:rsidRPr="00627ED1">
        <w:t xml:space="preserve">toward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 few wrote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clarification as a result of which several Tablets were revealed in this period describing the true state of affairs. However, the majority of the believers remained faithful to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These souls arose with determination and dedication to vindicate the truth of the Cause of God. Many of them, such as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w:t>
      </w:r>
      <w:r w:rsidRPr="00627ED1">
        <w:rPr>
          <w:highlight w:val="yellow"/>
        </w:rPr>
        <w:t>Muníb</w:t>
      </w:r>
      <w:r w:rsidRPr="00627ED1">
        <w:t xml:space="preserve"> and </w:t>
      </w:r>
      <w:r w:rsidRPr="00627ED1">
        <w:rPr>
          <w:highlight w:val="yellow"/>
        </w:rPr>
        <w:t>A</w:t>
      </w:r>
      <w:r w:rsidR="00C57E99" w:rsidRPr="000C7039">
        <w:rPr>
          <w:highlight w:val="yellow"/>
        </w:rPr>
        <w:t>ḥ</w:t>
      </w:r>
      <w:r w:rsidRPr="00627ED1">
        <w:rPr>
          <w:highlight w:val="yellow"/>
        </w:rPr>
        <w:t>mad-i-Yazd</w:t>
      </w:r>
      <w:r w:rsidR="00C57E99" w:rsidRPr="000C7039">
        <w:rPr>
          <w:highlight w:val="yellow"/>
        </w:rPr>
        <w:t>í</w:t>
      </w:r>
      <w:r w:rsidRPr="00627ED1">
        <w:rPr>
          <w:rStyle w:val="FootnoteReference"/>
        </w:rPr>
        <w:footnoteReference w:id="214"/>
      </w:r>
      <w:r w:rsidRPr="00627ED1">
        <w:t xml:space="preserve"> travelled throughout Persia, championed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defended it notably against the onslaught of the unfaithful.</w:t>
      </w:r>
    </w:p>
    <w:p w14:paraId="6E095276"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115</w:t>
      </w:r>
      <w:r w:rsidRPr="00D80889">
        <w:rPr>
          <w:rStyle w:val="structure"/>
        </w:rPr>
        <w:t>—en_</w:t>
      </w:r>
      <w:r>
        <w:rPr>
          <w:rStyle w:val="structure"/>
        </w:rPr>
        <w:t>19920000</w:t>
      </w:r>
      <w:r w:rsidRPr="00D80889">
        <w:rPr>
          <w:rStyle w:val="structure"/>
        </w:rPr>
        <w:t>/</w:t>
      </w:r>
      <w:r w:rsidRPr="00D80889">
        <w:rPr>
          <w:rStyle w:val="structurevisible"/>
        </w:rPr>
        <w:t>&gt;</w:t>
      </w:r>
    </w:p>
    <w:p w14:paraId="76AD63DD" w14:textId="77777777" w:rsidR="00C57E99" w:rsidRDefault="00627ED1" w:rsidP="00C57E99">
      <w:pPr>
        <w:pStyle w:val="Bodycont"/>
      </w:pPr>
      <w:r w:rsidRPr="00627ED1">
        <w:t xml:space="preserve">It was through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own actions that the news of his infidelity to the Cause of God was effectively communicated to the community in Persia and signalized the permanent rupture between him and his illustrious Brother. While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withdrawn Himself from the community in Adrianople, </w:t>
      </w:r>
      <w:r w:rsidRPr="00627ED1">
        <w:rPr>
          <w:highlight w:val="yellow"/>
        </w:rPr>
        <w:t>Siyyid Mu</w:t>
      </w:r>
      <w:r w:rsidR="00C57E99" w:rsidRPr="000C7039">
        <w:rPr>
          <w:highlight w:val="yellow"/>
        </w:rPr>
        <w:t>ḥ</w:t>
      </w:r>
      <w:r w:rsidRPr="00627ED1">
        <w:rPr>
          <w:highlight w:val="yellow"/>
        </w:rPr>
        <w:t>ammad</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were actively engaged in damaging His reputation in government circles. The latter sent a petition to the Governor </w:t>
      </w:r>
      <w:r w:rsidR="00C57E99" w:rsidRPr="00F4364F">
        <w:rPr>
          <w:highlight w:val="yellow"/>
        </w:rPr>
        <w:t></w:t>
      </w:r>
      <w:r w:rsidRPr="00627ED1">
        <w:rPr>
          <w:highlight w:val="yellow"/>
        </w:rPr>
        <w:t>ur</w:t>
      </w:r>
      <w:r w:rsidR="00C57E99" w:rsidRPr="00F4364F">
        <w:rPr>
          <w:highlight w:val="yellow"/>
        </w:rPr>
        <w:t>í</w:t>
      </w:r>
      <w:r w:rsidRPr="00627ED1">
        <w:rPr>
          <w:highlight w:val="yellow"/>
        </w:rPr>
        <w:t>d P</w:t>
      </w:r>
      <w:r w:rsidR="00C57E99" w:rsidRPr="00F4364F">
        <w:rPr>
          <w:highlight w:val="yellow"/>
        </w:rPr>
        <w:t>áá</w:t>
      </w:r>
      <w:r w:rsidRPr="00627ED1">
        <w:t xml:space="preserve"> and his assistant, </w:t>
      </w:r>
      <w:r w:rsidRPr="00627ED1">
        <w:rPr>
          <w:highlight w:val="yellow"/>
        </w:rPr>
        <w:t>ʿAz</w:t>
      </w:r>
      <w:r w:rsidR="00C57E99" w:rsidRPr="000C7039">
        <w:rPr>
          <w:highlight w:val="yellow"/>
        </w:rPr>
        <w:t>í</w:t>
      </w:r>
      <w:r w:rsidRPr="00627ED1">
        <w:rPr>
          <w:highlight w:val="yellow"/>
        </w:rPr>
        <w:t>z P</w:t>
      </w:r>
      <w:r w:rsidR="00C57E99" w:rsidRPr="000C7039">
        <w:rPr>
          <w:highlight w:val="yellow"/>
        </w:rPr>
        <w:t>áá</w:t>
      </w:r>
      <w:r w:rsidRPr="00627ED1">
        <w:t xml:space="preserve">. It was couched in obsequious language, contained false statements about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was aimed at discrediting Him in the eyes of the Governor who was one of His ardent admirers.</w:t>
      </w:r>
    </w:p>
    <w:p w14:paraId="74DCFDC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116</w:t>
      </w:r>
      <w:r w:rsidRPr="00D80889">
        <w:rPr>
          <w:rStyle w:val="structure"/>
        </w:rPr>
        <w:t>—en_</w:t>
      </w:r>
      <w:r>
        <w:rPr>
          <w:rStyle w:val="structure"/>
        </w:rPr>
        <w:t>19920000</w:t>
      </w:r>
      <w:r w:rsidRPr="00D80889">
        <w:rPr>
          <w:rStyle w:val="structure"/>
        </w:rPr>
        <w:t>/</w:t>
      </w:r>
      <w:r w:rsidRPr="00D80889">
        <w:rPr>
          <w:rStyle w:val="structurevisible"/>
        </w:rPr>
        <w:t>&gt;</w:t>
      </w:r>
    </w:p>
    <w:p w14:paraId="5D01D706" w14:textId="77777777" w:rsidR="00C57E99" w:rsidRDefault="00627ED1" w:rsidP="00C57E99">
      <w:pPr>
        <w:pStyle w:val="Bodycont"/>
      </w:pPr>
      <w:r w:rsidRPr="00627ED1">
        <w:t xml:space="preserve">Later, the Governor shared this letter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its contents became known to the believers.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who arrived in Adrianople a few months after this shameful episode, writes concerning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petition to the authorities in these words:</w:t>
      </w:r>
    </w:p>
    <w:p w14:paraId="2AA2DF84"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117</w:t>
      </w:r>
      <w:r w:rsidRPr="00D80889">
        <w:rPr>
          <w:rStyle w:val="structure"/>
        </w:rPr>
        <w:t>—en_</w:t>
      </w:r>
      <w:r>
        <w:rPr>
          <w:rStyle w:val="structure"/>
        </w:rPr>
        <w:t>19920000</w:t>
      </w:r>
      <w:r w:rsidRPr="00D80889">
        <w:rPr>
          <w:rStyle w:val="structure"/>
        </w:rPr>
        <w:t>/</w:t>
      </w:r>
      <w:r w:rsidRPr="00D80889">
        <w:rPr>
          <w:rStyle w:val="structurevisible"/>
        </w:rPr>
        <w:t>&gt;</w:t>
      </w:r>
    </w:p>
    <w:p w14:paraId="456598BB" w14:textId="77777777" w:rsidR="00C57E99" w:rsidRPr="00BD3C1F" w:rsidRDefault="00C57E99" w:rsidP="00C57E99">
      <w:pPr>
        <w:pStyle w:val="Quote1st"/>
        <w:rPr>
          <w:rStyle w:val="quoteknownauthor"/>
        </w:rPr>
      </w:pPr>
      <w:r w:rsidRPr="006D24CC">
        <w:rPr>
          <w:rStyle w:val="structurevisible"/>
        </w:rPr>
        <w:t>&lt;</w:t>
      </w:r>
      <w:r w:rsidRPr="006D24CC">
        <w:rPr>
          <w:rStyle w:val="structure"/>
        </w:rPr>
        <w:t>cit Haydar-Ali_%►%_%_%►%_%_%—en_%—%_%</w:t>
      </w:r>
      <w:r w:rsidRPr="006D24CC">
        <w:rPr>
          <w:rStyle w:val="structurevisible"/>
        </w:rPr>
        <w:t>&gt;</w:t>
      </w:r>
      <w:r w:rsidR="00627ED1" w:rsidRPr="00627ED1">
        <w:rPr>
          <w:rStyle w:val="quoteknownauthor"/>
        </w:rPr>
        <w:t xml:space="preserve">»When </w:t>
      </w:r>
      <w:r w:rsidR="00627ED1" w:rsidRPr="00627ED1">
        <w:rPr>
          <w:rStyle w:val="quoteknownauthor"/>
          <w:highlight w:val="yellow"/>
        </w:rPr>
        <w:t>Azal</w:t>
      </w:r>
      <w:r w:rsidR="00627ED1" w:rsidRPr="00627ED1">
        <w:rPr>
          <w:rStyle w:val="quoteknownauthor"/>
        </w:rPr>
        <w:t xml:space="preserve"> arose in hostility with his satanic spirit to oppose and challenge the Blessed Beauty, through calumnies and false accusations, he wrote a letter to the Governor of Adrianople. We all saw this letter. It opened with these words: </w:t>
      </w:r>
      <w:r w:rsidR="00AC1FD0" w:rsidRPr="00AC1FD0">
        <w:rPr>
          <w:rStyle w:val="structurevisible"/>
        </w:rPr>
        <w:t>&lt;</w:t>
      </w:r>
      <w:r w:rsidR="00AC1FD0" w:rsidRPr="00AC1FD0">
        <w:rPr>
          <w:rStyle w:val="structure"/>
        </w:rPr>
        <w:t>cit Azal_%►%_%_%►%_%_%—en_%—%_%</w:t>
      </w:r>
      <w:r w:rsidR="00AC1FD0" w:rsidRPr="00AC1FD0">
        <w:rPr>
          <w:rStyle w:val="structurevisible"/>
        </w:rPr>
        <w:t>&gt;</w:t>
      </w:r>
      <w:r w:rsidR="00627ED1" w:rsidRPr="00627ED1">
        <w:rPr>
          <w:rStyle w:val="quoteknownauthor"/>
        </w:rPr>
        <w:t>›May my soul and body be a sacrifice to thee.‹</w:t>
      </w:r>
      <w:r w:rsidR="00AC1FD0" w:rsidRPr="00AC1FD0">
        <w:rPr>
          <w:rStyle w:val="structurevisible"/>
        </w:rPr>
        <w:t>&lt;/&gt;</w:t>
      </w:r>
      <w:r w:rsidR="00627ED1" w:rsidRPr="00627ED1">
        <w:rPr>
          <w:rStyle w:val="quoteknownauthor"/>
        </w:rPr>
        <w:t xml:space="preserve"> It went on to say: </w:t>
      </w:r>
      <w:r w:rsidR="00AC1FD0" w:rsidRPr="00AC1FD0">
        <w:rPr>
          <w:rStyle w:val="structurevisible"/>
        </w:rPr>
        <w:t>&lt;</w:t>
      </w:r>
      <w:r w:rsidR="00AC1FD0" w:rsidRPr="00AC1FD0">
        <w:rPr>
          <w:rStyle w:val="structure"/>
        </w:rPr>
        <w:t xml:space="preserve"> </w:t>
      </w:r>
      <w:r w:rsidR="00AC1FD0" w:rsidRPr="00AC1FD0">
        <w:rPr>
          <w:rStyle w:val="structurevisible"/>
        </w:rPr>
        <w:t>&gt;</w:t>
      </w:r>
      <w:r w:rsidR="00627ED1" w:rsidRPr="00627ED1">
        <w:rPr>
          <w:rStyle w:val="quoteknownauthor"/>
        </w:rPr>
        <w:t xml:space="preserve">›O thou </w:t>
      </w:r>
      <w:r w:rsidR="00627ED1" w:rsidRPr="00627ED1">
        <w:rPr>
          <w:rStyle w:val="quoteknownauthor"/>
          <w:highlight w:val="yellow"/>
        </w:rPr>
        <w:t>ʿAzíz</w:t>
      </w:r>
      <w:r w:rsidR="00627ED1" w:rsidRPr="00627ED1">
        <w:rPr>
          <w:rStyle w:val="quoteknownauthor"/>
        </w:rPr>
        <w:t>,</w:t>
      </w:r>
      <w:r w:rsidR="00627ED1" w:rsidRPr="00627ED1">
        <w:rPr>
          <w:rStyle w:val="FootnoteReference"/>
        </w:rPr>
        <w:footnoteReference w:id="215"/>
      </w:r>
      <w:r w:rsidR="00627ED1" w:rsidRPr="00627ED1">
        <w:rPr>
          <w:rStyle w:val="quoteknownauthor"/>
        </w:rPr>
        <w:t xml:space="preserve"> we come to you in destitution, grant us some corn.‹</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knownauthor"/>
        </w:rPr>
        <w:t xml:space="preserve"> He continues falsely to accuse the Ancient Beauty of having cut off his livelihood.</w:t>
      </w:r>
    </w:p>
    <w:p w14:paraId="65A1063D"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118</w:t>
      </w:r>
      <w:r>
        <w:rPr>
          <w:rStyle w:val="structure"/>
        </w:rPr>
        <w:t>—en_19920000/</w:t>
      </w:r>
      <w:r>
        <w:rPr>
          <w:rStyle w:val="structurevisible"/>
        </w:rPr>
        <w:t>&gt;</w:t>
      </w:r>
    </w:p>
    <w:p w14:paraId="6D7936DD" w14:textId="77777777" w:rsidR="00C57E99" w:rsidRPr="00BD3C1F" w:rsidRDefault="00627ED1" w:rsidP="00C57E99">
      <w:pPr>
        <w:pStyle w:val="Quotecont"/>
        <w:rPr>
          <w:rStyle w:val="quoteknownauthor"/>
        </w:rPr>
      </w:pPr>
      <w:r w:rsidRPr="00627ED1">
        <w:rPr>
          <w:rStyle w:val="quoteknownauthor"/>
        </w:rPr>
        <w:t xml:space="preserve">The opening sentence of his letter, the statement of his needs, and the complaints all demonstrate that God cannot be confused with man, and that there is no likeness between the two. We see the contrast, for instance, in these words of the Ancient Beauty as He addressed the late </w:t>
      </w:r>
      <w:r w:rsidRPr="00627ED1">
        <w:rPr>
          <w:rStyle w:val="quoteknownauthor"/>
          <w:highlight w:val="yellow"/>
        </w:rPr>
        <w:t>Sulṭán ʿAbdu’l-ʿAzíz</w:t>
      </w:r>
      <w:r w:rsidRPr="00627ED1">
        <w:rPr>
          <w:rStyle w:val="quoteknownauthor"/>
        </w:rPr>
        <w:t>:</w:t>
      </w:r>
      <w:r w:rsidRPr="00627ED1">
        <w:rPr>
          <w:rStyle w:val="FootnoteReference"/>
        </w:rPr>
        <w:footnoteReference w:id="216"/>
      </w:r>
      <w:r w:rsidRPr="00627ED1">
        <w:rPr>
          <w:rStyle w:val="quoteknownauthor"/>
        </w:rPr>
        <w:t xml:space="preserve">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scripture"/>
        </w:rPr>
        <w:t xml:space="preserve">›O thou </w:t>
      </w:r>
      <w:r w:rsidRPr="00627ED1">
        <w:rPr>
          <w:rStyle w:val="quotebahaiscripture"/>
          <w:highlight w:val="yellow"/>
        </w:rPr>
        <w:t>Ra’ís</w:t>
      </w:r>
      <w:r w:rsidRPr="00627ED1">
        <w:rPr>
          <w:rStyle w:val="quotebahaiscripture"/>
        </w:rPr>
        <w:t xml:space="preserve"> [Chief], hearken to the voice of God, the Supreme Ruler, the Help in Peril, the Self-Subsisting. He verily calleth between earth and heaven and summoneth mankind to the scene of effulgent glory.‹</w:t>
      </w:r>
      <w:r w:rsidR="00AC1FD0" w:rsidRPr="00AC1FD0">
        <w:rPr>
          <w:rStyle w:val="structurevisible"/>
        </w:rPr>
        <w:t>&lt;/</w:t>
      </w:r>
      <w:r w:rsidR="00AC1FD0" w:rsidRPr="00AC1FD0">
        <w:rPr>
          <w:rStyle w:val="structure"/>
        </w:rPr>
        <w:t>cit</w:t>
      </w:r>
      <w:r w:rsidR="00AC1FD0" w:rsidRPr="00AC1FD0">
        <w:rPr>
          <w:rStyle w:val="structurevisible"/>
        </w:rPr>
        <w:t>&gt;</w:t>
      </w:r>
    </w:p>
    <w:p w14:paraId="5E3A9AEB" w14:textId="77777777" w:rsidR="00C57E99" w:rsidRPr="00BD3C1F"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4:</w:t>
      </w:r>
      <w:r>
        <w:rPr>
          <w:rStyle w:val="structureparIDparcounter"/>
        </w:rPr>
        <w:t>119</w:t>
      </w:r>
      <w:r>
        <w:rPr>
          <w:rStyle w:val="structure"/>
        </w:rPr>
        <w:t>—en_19920000/</w:t>
      </w:r>
      <w:r>
        <w:rPr>
          <w:rStyle w:val="structurevisible"/>
        </w:rPr>
        <w:t>&gt;</w:t>
      </w:r>
    </w:p>
    <w:p w14:paraId="09561319" w14:textId="77777777" w:rsidR="00C57E99" w:rsidRDefault="00627ED1" w:rsidP="00C57E99">
      <w:pPr>
        <w:pStyle w:val="Quotecont"/>
      </w:pPr>
      <w:r w:rsidRPr="00627ED1">
        <w:rPr>
          <w:rStyle w:val="quoteknownauthor"/>
        </w:rPr>
        <w:t xml:space="preserve">In this blessed Tablet, He prophesies that the </w:t>
      </w:r>
      <w:r w:rsidRPr="00627ED1">
        <w:rPr>
          <w:rStyle w:val="quoteknownauthor"/>
          <w:highlight w:val="yellow"/>
        </w:rPr>
        <w:t>Sul</w:t>
      </w:r>
      <w:r w:rsidRPr="00627ED1">
        <w:rPr>
          <w:rStyle w:val="quoteknownauthor"/>
          <w:highlight w:val="darkYellow"/>
        </w:rPr>
        <w:t>ṭá</w:t>
      </w:r>
      <w:r w:rsidRPr="00627ED1">
        <w:rPr>
          <w:rStyle w:val="quoteknownauthor"/>
          <w:highlight w:val="yellow"/>
        </w:rPr>
        <w:t>n</w:t>
      </w:r>
      <w:r w:rsidRPr="00627ED1">
        <w:rPr>
          <w:rStyle w:val="quoteknownauthor"/>
        </w:rPr>
        <w:t xml:space="preserve"> would lose his throne and the country would pass out of his hands... To return to our</w:t>
      </w:r>
      <w:r w:rsidRPr="00627ED1">
        <w:rPr>
          <w:rStyle w:val="structurepagenumber"/>
        </w:rPr>
        <w:t xml:space="preserve"> &lt;page 87</w:t>
      </w:r>
      <w:r w:rsidR="00B777C2">
        <w:rPr>
          <w:rStyle w:val="structurepagenumber"/>
        </w:rPr>
        <w:t>/&gt;</w:t>
      </w:r>
      <w:r w:rsidRPr="00627ED1">
        <w:rPr>
          <w:rStyle w:val="quoteknownauthor"/>
        </w:rPr>
        <w:t xml:space="preserve"> subject: </w:t>
      </w:r>
      <w:r w:rsidRPr="00627ED1">
        <w:rPr>
          <w:rStyle w:val="quoteknownauthor"/>
          <w:highlight w:val="yellow"/>
        </w:rPr>
        <w:t>Bahá’u’lláh</w:t>
      </w:r>
      <w:r w:rsidRPr="00627ED1">
        <w:rPr>
          <w:rStyle w:val="quoteknownauthor"/>
        </w:rPr>
        <w:t xml:space="preserve"> had, through an intermediary, proved to the Governor that these allegations [by </w:t>
      </w:r>
      <w:r w:rsidRPr="00627ED1">
        <w:rPr>
          <w:rStyle w:val="quoteknownauthor"/>
          <w:highlight w:val="yellow"/>
        </w:rPr>
        <w:t>Mírzá Yaḥyá</w:t>
      </w:r>
      <w:r w:rsidRPr="00627ED1">
        <w:rPr>
          <w:rStyle w:val="quoteknownauthor"/>
        </w:rPr>
        <w:t>] were false and, in a message, explained to him that these calumnies were designed to hurt and humiliate Him.«</w:t>
      </w:r>
      <w:r w:rsidR="00C57E99" w:rsidRPr="006D24CC">
        <w:rPr>
          <w:rStyle w:val="structurevisible"/>
        </w:rPr>
        <w:t>&lt;/</w:t>
      </w:r>
      <w:r w:rsidR="00C57E99" w:rsidRPr="006D24CC">
        <w:rPr>
          <w:rStyle w:val="structure"/>
        </w:rPr>
        <w:t>cit</w:t>
      </w:r>
      <w:r w:rsidR="00C57E99" w:rsidRPr="006D24CC">
        <w:rPr>
          <w:rStyle w:val="structurevisible"/>
        </w:rPr>
        <w:t>&gt;</w:t>
      </w:r>
      <w:r w:rsidRPr="00627ED1">
        <w:t xml:space="preserve"> </w:t>
      </w:r>
      <w:r w:rsidRPr="00627ED1">
        <w:rPr>
          <w:rStyle w:val="FootnoteReference"/>
        </w:rPr>
        <w:footnoteReference w:id="217"/>
      </w:r>
    </w:p>
    <w:p w14:paraId="462764DF"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120</w:t>
      </w:r>
      <w:r w:rsidRPr="00D80889">
        <w:rPr>
          <w:rStyle w:val="structure"/>
        </w:rPr>
        <w:t>—en_</w:t>
      </w:r>
      <w:r>
        <w:rPr>
          <w:rStyle w:val="structure"/>
        </w:rPr>
        <w:t>19920000</w:t>
      </w:r>
      <w:r w:rsidRPr="00D80889">
        <w:rPr>
          <w:rStyle w:val="structure"/>
        </w:rPr>
        <w:t>/</w:t>
      </w:r>
      <w:r w:rsidRPr="00D80889">
        <w:rPr>
          <w:rStyle w:val="structurevisible"/>
        </w:rPr>
        <w:t>&gt;</w:t>
      </w:r>
    </w:p>
    <w:p w14:paraId="7055A117" w14:textId="77777777" w:rsidR="00C57E99" w:rsidRDefault="00627ED1" w:rsidP="00C57E99">
      <w:pPr>
        <w:pStyle w:val="Bodyafterquote"/>
      </w:pPr>
      <w:r w:rsidRPr="00627ED1">
        <w:t xml:space="preserve">Concerning these distasteful events, </w:t>
      </w:r>
      <w:r w:rsidRPr="00627ED1">
        <w:rPr>
          <w:highlight w:val="cyan"/>
        </w:rPr>
        <w:t>Shoghi Effendi</w:t>
      </w:r>
      <w:r w:rsidRPr="00627ED1">
        <w:t xml:space="preserve"> writes:</w:t>
      </w:r>
    </w:p>
    <w:p w14:paraId="2011E6A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121</w:t>
      </w:r>
      <w:r w:rsidRPr="00D80889">
        <w:rPr>
          <w:rStyle w:val="structure"/>
        </w:rPr>
        <w:t>—en_</w:t>
      </w:r>
      <w:r>
        <w:rPr>
          <w:rStyle w:val="structure"/>
        </w:rPr>
        <w:t>19920000</w:t>
      </w:r>
      <w:r w:rsidRPr="00D80889">
        <w:rPr>
          <w:rStyle w:val="structure"/>
        </w:rPr>
        <w:t>/</w:t>
      </w:r>
      <w:r w:rsidRPr="00D80889">
        <w:rPr>
          <w:rStyle w:val="structurevisible"/>
        </w:rPr>
        <w:t>&gt;</w:t>
      </w:r>
    </w:p>
    <w:p w14:paraId="69CA0202" w14:textId="77777777" w:rsidR="00C57E99" w:rsidRDefault="00C57E99" w:rsidP="00C57E99">
      <w:pPr>
        <w:pStyle w:val="Quote1st"/>
      </w:pPr>
      <w:r w:rsidRPr="006D24CC">
        <w:rPr>
          <w:rStyle w:val="structurevisible"/>
        </w:rPr>
        <w:lastRenderedPageBreak/>
        <w:t>&lt;</w:t>
      </w:r>
      <w:r w:rsidRPr="006D24CC">
        <w:rPr>
          <w:rStyle w:val="structure"/>
        </w:rPr>
        <w:t>cit Sho_%►%_%_%►%_%_%—en_%—%_%</w:t>
      </w:r>
      <w:r w:rsidRPr="006D24CC">
        <w:rPr>
          <w:rStyle w:val="structurevisible"/>
        </w:rPr>
        <w:t>&gt;</w:t>
      </w:r>
      <w:r w:rsidR="00627ED1" w:rsidRPr="00627ED1">
        <w:rPr>
          <w:rStyle w:val="quotebahaiscripture"/>
        </w:rPr>
        <w:t>»...He [</w:t>
      </w:r>
      <w:r w:rsidR="00627ED1" w:rsidRPr="00627ED1">
        <w:rPr>
          <w:rStyle w:val="quotebahaiscripture"/>
          <w:highlight w:val="yellow"/>
        </w:rPr>
        <w:t>Bahá’u’lláh</w:t>
      </w:r>
      <w:r w:rsidR="00627ED1" w:rsidRPr="00627ED1">
        <w:rPr>
          <w:rStyle w:val="quotebahaiscripture"/>
        </w:rPr>
        <w:t>] was soon after informed that this same brother [</w:t>
      </w:r>
      <w:r w:rsidR="00627ED1" w:rsidRPr="00627ED1">
        <w:rPr>
          <w:rStyle w:val="quotebahaiscripture"/>
          <w:highlight w:val="yellow"/>
        </w:rPr>
        <w:t>Mírzá Yaḥyá</w:t>
      </w:r>
      <w:r w:rsidR="00627ED1" w:rsidRPr="00627ED1">
        <w:rPr>
          <w:rStyle w:val="quotebahaiscripture"/>
        </w:rPr>
        <w:t xml:space="preserve">] had despatched one of his wives to the government house to complain that her husband had been cheated of his rights, and that her children were on the verge of starvation -- an accusation that spread far and wide and, reaching Constantinople, became, to </w:t>
      </w:r>
      <w:r w:rsidR="00627ED1" w:rsidRPr="00627ED1">
        <w:rPr>
          <w:rStyle w:val="quotebahaiscripture"/>
          <w:highlight w:val="yellow"/>
        </w:rPr>
        <w:t>Bahá’u’lláh’s</w:t>
      </w:r>
      <w:r w:rsidR="00627ED1" w:rsidRPr="00627ED1">
        <w:rPr>
          <w:rStyle w:val="quotebahaiscripture"/>
        </w:rPr>
        <w:t xml:space="preserve"> profound distress, the subject of excited discussion and injurious comment in circles that had previously been greatly impressed by the high standard which His noble and dignified behaviour had set in that city.«</w:t>
      </w:r>
      <w:r w:rsidRPr="006D24CC">
        <w:rPr>
          <w:rStyle w:val="structurevisible"/>
        </w:rPr>
        <w:t>&lt;/</w:t>
      </w:r>
      <w:r w:rsidRPr="006D24CC">
        <w:rPr>
          <w:rStyle w:val="structure"/>
        </w:rPr>
        <w:t>cit</w:t>
      </w:r>
      <w:r w:rsidRPr="006D24CC">
        <w:rPr>
          <w:rStyle w:val="structurevisible"/>
        </w:rPr>
        <w:t>&gt;</w:t>
      </w:r>
      <w:r w:rsidR="00627ED1" w:rsidRPr="00627ED1">
        <w:t xml:space="preserve"> </w:t>
      </w:r>
      <w:r w:rsidR="00627ED1" w:rsidRPr="00627ED1">
        <w:rPr>
          <w:rStyle w:val="FootnoteReference"/>
        </w:rPr>
        <w:footnoteReference w:id="218"/>
      </w:r>
    </w:p>
    <w:p w14:paraId="05BBFE2B"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122</w:t>
      </w:r>
      <w:r w:rsidRPr="00D80889">
        <w:rPr>
          <w:rStyle w:val="structure"/>
        </w:rPr>
        <w:t>—en_</w:t>
      </w:r>
      <w:r>
        <w:rPr>
          <w:rStyle w:val="structure"/>
        </w:rPr>
        <w:t>19920000</w:t>
      </w:r>
      <w:r w:rsidRPr="00D80889">
        <w:rPr>
          <w:rStyle w:val="structure"/>
        </w:rPr>
        <w:t>/</w:t>
      </w:r>
      <w:r w:rsidRPr="00D80889">
        <w:rPr>
          <w:rStyle w:val="structurevisible"/>
        </w:rPr>
        <w:t>&gt;</w:t>
      </w:r>
    </w:p>
    <w:p w14:paraId="18125944" w14:textId="77777777" w:rsidR="00C57E99" w:rsidRDefault="00627ED1" w:rsidP="00C57E99">
      <w:pPr>
        <w:pStyle w:val="Bodyafterquote"/>
      </w:pPr>
      <w:r w:rsidRPr="00627ED1">
        <w:t>Some time later in a Tablet</w:t>
      </w:r>
      <w:r w:rsidRPr="00627ED1">
        <w:rPr>
          <w:rStyle w:val="FootnoteReference"/>
        </w:rPr>
        <w:footnoteReference w:id="219"/>
      </w:r>
      <w:r w:rsidRPr="00627ED1">
        <w:t xml:space="preserve"> to </w:t>
      </w:r>
      <w:r w:rsidR="00C57E99" w:rsidRPr="00FB34EB">
        <w:rPr>
          <w:highlight w:val="yellow"/>
        </w:rPr>
        <w:t></w:t>
      </w:r>
      <w:r w:rsidRPr="00627ED1">
        <w:rPr>
          <w:highlight w:val="yellow"/>
        </w:rPr>
        <w:t>ay</w:t>
      </w:r>
      <w:r w:rsidR="00C57E99" w:rsidRPr="00FB34EB">
        <w:rPr>
          <w:highlight w:val="yellow"/>
        </w:rPr>
        <w:t></w:t>
      </w:r>
      <w:r w:rsidRPr="00627ED1">
        <w:rPr>
          <w:highlight w:val="yellow"/>
        </w:rPr>
        <w:t xml:space="preserve"> Salm</w:t>
      </w:r>
      <w:r w:rsidR="00C57E99" w:rsidRPr="00FB34EB">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reveals the agony of His heart during this period, and recounts the calumnies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concerning his share of the government allowance which was always divided equitably between the exiles. In this Tablet He explains that had it not been for the sake of His companions in exile, He would have never accepted any allowance from the authorities. Indeed, soon after these heart-rending events,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refused to draw this allowance, and sometimes had to sell some of His belongings in order to provide for His daily needs.</w:t>
      </w:r>
    </w:p>
    <w:p w14:paraId="12F74E89"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123</w:t>
      </w:r>
      <w:r w:rsidRPr="00D80889">
        <w:rPr>
          <w:rStyle w:val="structure"/>
        </w:rPr>
        <w:t>—en_</w:t>
      </w:r>
      <w:r>
        <w:rPr>
          <w:rStyle w:val="structure"/>
        </w:rPr>
        <w:t>19920000</w:t>
      </w:r>
      <w:r w:rsidRPr="00D80889">
        <w:rPr>
          <w:rStyle w:val="structure"/>
        </w:rPr>
        <w:t>/</w:t>
      </w:r>
      <w:r w:rsidRPr="00D80889">
        <w:rPr>
          <w:rStyle w:val="structurevisible"/>
        </w:rPr>
        <w:t>&gt;</w:t>
      </w:r>
    </w:p>
    <w:p w14:paraId="348CA687" w14:textId="77777777" w:rsidR="00C57E99" w:rsidRDefault="00627ED1" w:rsidP="00C57E99">
      <w:pPr>
        <w:pStyle w:val="Bodycont"/>
      </w:pPr>
      <w:r w:rsidRPr="00627ED1">
        <w:t xml:space="preserve">As a result of the many calumnies which were circulating in Adrianople and were extremely hurtful to Him and His loved ones,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ended His retirement which had lasted about two months and came forward to check the misdeeds of His wicked opponents. It was at this time that </w:t>
      </w:r>
      <w:r w:rsidRPr="00627ED1">
        <w:rPr>
          <w:highlight w:val="yellow"/>
        </w:rPr>
        <w:t>Siyyid Mu</w:t>
      </w:r>
      <w:r w:rsidR="00C57E99" w:rsidRPr="00A94403">
        <w:rPr>
          <w:highlight w:val="yellow"/>
        </w:rPr>
        <w:t>ḥ</w:t>
      </w:r>
      <w:r w:rsidRPr="00627ED1">
        <w:rPr>
          <w:highlight w:val="yellow"/>
        </w:rPr>
        <w:t>ammad-i-I</w:t>
      </w:r>
      <w:r w:rsidR="00C57E99" w:rsidRPr="00A94403">
        <w:rPr>
          <w:highlight w:val="yellow"/>
        </w:rPr>
        <w:t>ṣ</w:t>
      </w:r>
      <w:r w:rsidRPr="00627ED1">
        <w:rPr>
          <w:highlight w:val="yellow"/>
        </w:rPr>
        <w:t>fah</w:t>
      </w:r>
      <w:r w:rsidR="00C57E99" w:rsidRPr="00A94403">
        <w:rPr>
          <w:highlight w:val="yellow"/>
        </w:rPr>
        <w:t>á</w:t>
      </w:r>
      <w:r w:rsidRPr="00627ED1">
        <w:rPr>
          <w:highlight w:val="yellow"/>
        </w:rPr>
        <w:t>n</w:t>
      </w:r>
      <w:r w:rsidR="00C57E99" w:rsidRPr="00A94403">
        <w:rPr>
          <w:highlight w:val="yellow"/>
        </w:rPr>
        <w:t>í</w:t>
      </w:r>
      <w:r w:rsidRPr="00627ED1">
        <w:t xml:space="preserve"> was finally and effectively expelled from the community and the parting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became official; it was referred to as </w:t>
      </w:r>
      <w:r w:rsidRPr="00627ED1">
        <w:rPr>
          <w:rStyle w:val="quotesterms"/>
        </w:rPr>
        <w:t>›the Most Great Separation‹</w:t>
      </w:r>
      <w:r w:rsidRPr="00627ED1">
        <w:t xml:space="preserve">. The two-month withdrawal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an act of Providence in that it identified the unfaithful.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emerged from His withdrawal every one of the exiles knew to which side he belonged. The few who gathered around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intensified their evil activities and spread their shameful calumnies further to the heart of the Ottoman Empire, poisoning the minds of the Grand </w:t>
      </w:r>
      <w:r w:rsidRPr="00627ED1">
        <w:rPr>
          <w:highlight w:val="lightGray"/>
        </w:rPr>
        <w:t>Vizir</w:t>
      </w:r>
      <w:r w:rsidRPr="00627ED1">
        <w:t xml:space="preserve"> and the </w:t>
      </w:r>
      <w:r w:rsidRPr="00627ED1">
        <w:rPr>
          <w:highlight w:val="lightGray"/>
        </w:rPr>
        <w:t>Sul</w:t>
      </w:r>
      <w:r w:rsidR="00C57E99" w:rsidRPr="00A94403">
        <w:rPr>
          <w:highlight w:val="lightGray"/>
        </w:rPr>
        <w:t>ta</w:t>
      </w:r>
      <w:r w:rsidRPr="00627ED1">
        <w:rPr>
          <w:highlight w:val="lightGray"/>
        </w:rPr>
        <w:t>n</w:t>
      </w:r>
      <w:r w:rsidRPr="00627ED1">
        <w:t xml:space="preserve"> against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2DD4AD5" w14:textId="77777777" w:rsidR="00C57E99" w:rsidRPr="00D80889" w:rsidRDefault="00C57E99" w:rsidP="00C57E99">
      <w:pPr>
        <w:pStyle w:val="ParCountercont"/>
        <w:framePr w:wrap="notBeside"/>
        <w:rPr>
          <w:rFonts w:eastAsia="Calibri"/>
        </w:rPr>
      </w:pPr>
      <w:r w:rsidRPr="00D80889">
        <w:rPr>
          <w:rStyle w:val="structurevisible"/>
        </w:rPr>
        <w:t>&lt;</w:t>
      </w:r>
      <w:r w:rsidRPr="00D80889">
        <w:rPr>
          <w:rStyle w:val="structure"/>
        </w:rPr>
        <w:t xml:space="preserve">par </w:t>
      </w:r>
      <w:r>
        <w:rPr>
          <w:rStyle w:val="structure"/>
        </w:rPr>
        <w:t>TaherzadehA_Covenant</w:t>
      </w:r>
      <w:r w:rsidRPr="00D80889">
        <w:rPr>
          <w:rStyle w:val="structure"/>
        </w:rPr>
        <w:t>_</w:t>
      </w:r>
      <w:r w:rsidRPr="00D80889">
        <w:rPr>
          <w:rStyle w:val="structureparIDchapcounter"/>
        </w:rPr>
        <w:t>4:</w:t>
      </w:r>
      <w:r w:rsidRPr="00D80889">
        <w:rPr>
          <w:rStyle w:val="structureparIDparcounter"/>
        </w:rPr>
        <w:t>124</w:t>
      </w:r>
      <w:r w:rsidRPr="00D80889">
        <w:rPr>
          <w:rStyle w:val="structure"/>
        </w:rPr>
        <w:t>—en_</w:t>
      </w:r>
      <w:r>
        <w:rPr>
          <w:rStyle w:val="structure"/>
        </w:rPr>
        <w:t>19920000</w:t>
      </w:r>
      <w:r w:rsidRPr="00D80889">
        <w:rPr>
          <w:rStyle w:val="structure"/>
        </w:rPr>
        <w:t>/</w:t>
      </w:r>
      <w:r w:rsidRPr="00D80889">
        <w:rPr>
          <w:rStyle w:val="structurevisible"/>
        </w:rPr>
        <w:t>&gt;</w:t>
      </w:r>
    </w:p>
    <w:p w14:paraId="4E8C9349" w14:textId="77777777" w:rsidR="00C57E99" w:rsidRDefault="00627ED1" w:rsidP="00C57E99">
      <w:pPr>
        <w:pStyle w:val="Bodycont"/>
      </w:pPr>
      <w:r w:rsidRPr="00627ED1">
        <w:t xml:space="preserve">The announcement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 </w:t>
      </w:r>
      <w:r w:rsidRPr="00627ED1">
        <w:rPr>
          <w:rStyle w:val="quotesterms"/>
        </w:rPr>
        <w:t>›the Most Great Separation‹</w:t>
      </w:r>
      <w:r w:rsidRPr="00627ED1">
        <w:t xml:space="preserve"> had an electrifying effect on the community of believers in Persia. The great majority of the followers of the </w:t>
      </w:r>
      <w:r w:rsidRPr="00627ED1">
        <w:rPr>
          <w:highlight w:val="yellow"/>
        </w:rPr>
        <w:t>B</w:t>
      </w:r>
      <w:r w:rsidR="00C57E99" w:rsidRPr="000C7039">
        <w:rPr>
          <w:highlight w:val="yellow"/>
        </w:rPr>
        <w:t>á</w:t>
      </w:r>
      <w:r w:rsidRPr="00627ED1">
        <w:rPr>
          <w:highlight w:val="yellow"/>
        </w:rPr>
        <w:t>b</w:t>
      </w:r>
      <w:r w:rsidRPr="00627ED1">
        <w:t xml:space="preserve">, estimated by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in his immortal </w:t>
      </w:r>
      <w:r w:rsidR="00C57E99" w:rsidRPr="002D5AF8">
        <w:rPr>
          <w:rStyle w:val="structurevisible"/>
        </w:rPr>
        <w:t>&lt;</w:t>
      </w:r>
      <w:r w:rsidR="00C57E99" w:rsidRPr="002D5AF8">
        <w:rPr>
          <w:rStyle w:val="structure"/>
        </w:rPr>
        <w:t>title Haydar-Ali_%</w:t>
      </w:r>
      <w:r w:rsidR="00C57E99" w:rsidRPr="002D5AF8">
        <w:rPr>
          <w:rStyle w:val="structurevisible"/>
        </w:rPr>
        <w:t>&gt;</w:t>
      </w:r>
      <w:r w:rsidRPr="00627ED1">
        <w:rPr>
          <w:rStyle w:val="BookTitle"/>
          <w:highlight w:val="yellow"/>
        </w:rPr>
        <w:t>Bihjatu’</w:t>
      </w:r>
      <w:r w:rsidR="00C57E99" w:rsidRPr="00F4364F">
        <w:rPr>
          <w:rStyle w:val="BookTitle"/>
          <w:highlight w:val="yellow"/>
        </w:rPr>
        <w:t>ṣ</w:t>
      </w:r>
      <w:r w:rsidRPr="00627ED1">
        <w:rPr>
          <w:rStyle w:val="BookTitle"/>
          <w:highlight w:val="yellow"/>
        </w:rPr>
        <w:t>-</w:t>
      </w:r>
      <w:r w:rsidR="00C57E99" w:rsidRPr="00F4364F">
        <w:rPr>
          <w:rStyle w:val="BookTitle"/>
          <w:highlight w:val="yellow"/>
        </w:rPr>
        <w:t>Ṣ</w:t>
      </w:r>
      <w:r w:rsidRPr="00627ED1">
        <w:rPr>
          <w:rStyle w:val="BookTitle"/>
          <w:highlight w:val="yellow"/>
        </w:rPr>
        <w:t>ud</w:t>
      </w:r>
      <w:r w:rsidR="00C57E99" w:rsidRPr="00F4364F">
        <w:rPr>
          <w:rStyle w:val="BookTitle"/>
          <w:highlight w:val="yellow"/>
        </w:rPr>
        <w:t>ú</w:t>
      </w:r>
      <w:r w:rsidRPr="00627ED1">
        <w:rPr>
          <w:rStyle w:val="BookTitle"/>
          <w:highlight w:val="yellow"/>
        </w:rPr>
        <w:t>r</w:t>
      </w:r>
      <w:r w:rsidRPr="00627ED1">
        <w:rPr>
          <w:rStyle w:val="structurevisible"/>
        </w:rPr>
        <w:t>&lt;/</w:t>
      </w:r>
      <w:r w:rsidRPr="00627ED1">
        <w:rPr>
          <w:rStyle w:val="structure"/>
        </w:rPr>
        <w:t>title</w:t>
      </w:r>
      <w:r w:rsidRPr="00627ED1">
        <w:rPr>
          <w:rStyle w:val="structurevisible"/>
        </w:rPr>
        <w:t>&gt;</w:t>
      </w:r>
      <w:r w:rsidRPr="00627ED1">
        <w:t xml:space="preserve"> to be about</w:t>
      </w:r>
      <w:r w:rsidRPr="00627ED1">
        <w:rPr>
          <w:rStyle w:val="structurepagenumber"/>
        </w:rPr>
        <w:t xml:space="preserve"> &lt;page 88</w:t>
      </w:r>
      <w:r w:rsidR="00B777C2">
        <w:rPr>
          <w:rStyle w:val="structurepagenumber"/>
        </w:rPr>
        <w:t>/&gt;</w:t>
      </w:r>
      <w:r w:rsidR="00C57E99">
        <w:t xml:space="preserve"> </w:t>
      </w:r>
      <w:r w:rsidRPr="00627ED1">
        <w:t xml:space="preserve">ninety-nine percent, embraced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From that time onward those who followed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were identified as the breakers of the Covenant of the </w:t>
      </w:r>
      <w:r w:rsidRPr="00627ED1">
        <w:rPr>
          <w:highlight w:val="yellow"/>
        </w:rPr>
        <w:t>B</w:t>
      </w:r>
      <w:r w:rsidR="00C57E99" w:rsidRPr="000C7039">
        <w:rPr>
          <w:highlight w:val="yellow"/>
        </w:rPr>
        <w:t>á</w:t>
      </w:r>
      <w:r w:rsidRPr="00627ED1">
        <w:rPr>
          <w:highlight w:val="yellow"/>
        </w:rPr>
        <w:t>b</w:t>
      </w:r>
      <w:r w:rsidRPr="00627ED1">
        <w:t xml:space="preserve"> and became known as </w:t>
      </w:r>
      <w:r w:rsidRPr="00627ED1">
        <w:rPr>
          <w:highlight w:val="yellow"/>
        </w:rPr>
        <w:t>Azal</w:t>
      </w:r>
      <w:r w:rsidR="00C57E99" w:rsidRPr="000C7039">
        <w:rPr>
          <w:highlight w:val="yellow"/>
        </w:rPr>
        <w:t>í</w:t>
      </w:r>
      <w:r w:rsidRPr="00627ED1">
        <w:rPr>
          <w:highlight w:val="yellow"/>
        </w:rPr>
        <w:t>s</w:t>
      </w:r>
      <w:r w:rsidRPr="00627ED1">
        <w:t xml:space="preserve">. At the same time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designated as the people of </w:t>
      </w:r>
      <w:r w:rsidRPr="00627ED1">
        <w:rPr>
          <w:highlight w:val="yellow"/>
        </w:rPr>
        <w:t>Bah</w:t>
      </w:r>
      <w:r w:rsidR="00C57E99" w:rsidRPr="000C7039">
        <w:rPr>
          <w:highlight w:val="yellow"/>
        </w:rPr>
        <w:t>á</w:t>
      </w:r>
      <w:r w:rsidRPr="00627ED1">
        <w:t xml:space="preserv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w:t>
      </w:r>
      <w:r w:rsidRPr="00627ED1">
        <w:rPr>
          <w:rStyle w:val="structurepagenumber"/>
        </w:rPr>
        <w:t xml:space="preserve"> &lt;page 89</w:t>
      </w:r>
      <w:bookmarkStart w:id="11" w:name="ch5"/>
      <w:bookmarkEnd w:id="11"/>
      <w:r w:rsidR="00B777C2">
        <w:rPr>
          <w:rStyle w:val="structurepagenumber"/>
        </w:rPr>
        <w:t>/&gt;</w:t>
      </w:r>
    </w:p>
    <w:p w14:paraId="01FB436C"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5</w:t>
      </w:r>
      <w:r w:rsidRPr="00835AAF">
        <w:rPr>
          <w:rStyle w:val="structure"/>
        </w:rPr>
        <w:t>:0</w:t>
      </w:r>
      <w:r>
        <w:rPr>
          <w:rStyle w:val="structure"/>
        </w:rPr>
        <w:t>—en_19920000/</w:t>
      </w:r>
      <w:r w:rsidRPr="00835AAF">
        <w:rPr>
          <w:rStyle w:val="structurevisible"/>
        </w:rPr>
        <w:t>&gt;</w:t>
      </w:r>
      <w:r>
        <w:t>CHAPTER FIVE</w:t>
      </w:r>
      <w:r>
        <w:br/>
      </w:r>
      <w:r w:rsidR="00627ED1" w:rsidRPr="00627ED1">
        <w:t xml:space="preserve">The Triumph of the Covenant of the </w:t>
      </w:r>
      <w:r w:rsidR="00627ED1" w:rsidRPr="00627ED1">
        <w:rPr>
          <w:highlight w:val="yellow"/>
        </w:rPr>
        <w:t>B</w:t>
      </w:r>
      <w:r w:rsidRPr="000C7039">
        <w:rPr>
          <w:highlight w:val="yellow"/>
        </w:rPr>
        <w:t>á</w:t>
      </w:r>
      <w:r w:rsidR="00627ED1" w:rsidRPr="00627ED1">
        <w:rPr>
          <w:highlight w:val="yellow"/>
        </w:rPr>
        <w:t>b</w:t>
      </w:r>
    </w:p>
    <w:p w14:paraId="1F5628EE"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w:t>
      </w:r>
      <w:r>
        <w:rPr>
          <w:rStyle w:val="structure"/>
        </w:rPr>
        <w:t>—en_19920000/</w:t>
      </w:r>
      <w:r w:rsidRPr="00D576C3">
        <w:rPr>
          <w:rStyle w:val="structurevisible"/>
        </w:rPr>
        <w:t>&gt;</w:t>
      </w:r>
    </w:p>
    <w:p w14:paraId="476CE9C3" w14:textId="77777777" w:rsidR="00C57E99" w:rsidRDefault="00627ED1" w:rsidP="00C57E99">
      <w:pPr>
        <w:pStyle w:val="Body1st"/>
      </w:pPr>
      <w:bookmarkStart w:id="12" w:name="ParagraphStart"/>
      <w:bookmarkEnd w:id="12"/>
      <w:r w:rsidRPr="00627ED1">
        <w:t xml:space="preserve">The separation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 clear signal for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dissociate themselves from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those who had gathered around him.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now living with his family in a separate house and </w:t>
      </w:r>
      <w:r w:rsidRPr="00627ED1">
        <w:rPr>
          <w:highlight w:val="yellow"/>
        </w:rPr>
        <w:t>Siyyid Mu</w:t>
      </w:r>
      <w:r w:rsidR="00C57E99" w:rsidRPr="000C7039">
        <w:rPr>
          <w:highlight w:val="yellow"/>
        </w:rPr>
        <w:t>ḥ</w:t>
      </w:r>
      <w:r w:rsidRPr="00627ED1">
        <w:rPr>
          <w:highlight w:val="yellow"/>
        </w:rPr>
        <w:t>ammad</w:t>
      </w:r>
      <w:r w:rsidRPr="00627ED1">
        <w:t xml:space="preserve"> among the </w:t>
      </w:r>
      <w:r w:rsidRPr="00627ED1">
        <w:rPr>
          <w:highlight w:val="yellow"/>
        </w:rPr>
        <w:t>Muslims</w:t>
      </w:r>
      <w:r w:rsidRPr="00627ED1">
        <w:t xml:space="preserve">. For about eighteen months these two continued to devise ways and means of discrediting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faithful companions. They spread calumnies and falsehoods among the citizens of Adrianople and the authorities in Istanbul, all aimed at undermining the foundations of the Cause of God and tarnishing the good reputation and honour of its Author. In Persia too,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distributed among the believers his letters loaded with untrue stories. The confusion created by his venomous statements gave rise to much conflict and disturbance in that community.</w:t>
      </w:r>
    </w:p>
    <w:p w14:paraId="3850AA4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w:t>
      </w:r>
      <w:r>
        <w:rPr>
          <w:rStyle w:val="structure"/>
        </w:rPr>
        <w:t>—en_19920000/</w:t>
      </w:r>
      <w:r w:rsidRPr="00D576C3">
        <w:rPr>
          <w:rStyle w:val="structurevisible"/>
        </w:rPr>
        <w:t>&gt;</w:t>
      </w:r>
    </w:p>
    <w:p w14:paraId="09A0D709" w14:textId="77777777" w:rsidR="00C57E99" w:rsidRDefault="00627ED1" w:rsidP="00C57E99">
      <w:pPr>
        <w:pStyle w:val="Bodycont"/>
      </w:pPr>
      <w:r w:rsidRPr="00627ED1">
        <w:t xml:space="preserve">About one-and-a-half years passed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intrigues and machinations had reached their climax when suddenly the hand of God struck him down, brought about his doom and degraded him in the eyes of his supporters and the authorities in Adrianople. The incident which precipitated this downfall was entirely of his own making.</w:t>
      </w:r>
    </w:p>
    <w:p w14:paraId="7A66300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w:t>
      </w:r>
      <w:r>
        <w:rPr>
          <w:rStyle w:val="structure"/>
        </w:rPr>
        <w:t>—en_19920000/</w:t>
      </w:r>
      <w:r w:rsidRPr="00D576C3">
        <w:rPr>
          <w:rStyle w:val="structurevisible"/>
        </w:rPr>
        <w:t>&gt;</w:t>
      </w:r>
    </w:p>
    <w:p w14:paraId="3D4EADB4" w14:textId="77777777" w:rsidR="00C57E99" w:rsidRDefault="00627ED1" w:rsidP="00C57E99">
      <w:pPr>
        <w:pStyle w:val="Bodycont"/>
      </w:pPr>
      <w:r w:rsidRPr="00627ED1">
        <w:rPr>
          <w:highlight w:val="yellow"/>
        </w:rPr>
        <w:t>Siyyid Mu</w:t>
      </w:r>
      <w:r w:rsidR="00C57E99" w:rsidRPr="000C7039">
        <w:rPr>
          <w:highlight w:val="yellow"/>
        </w:rPr>
        <w:t>ḥ</w:t>
      </w:r>
      <w:r w:rsidRPr="00627ED1">
        <w:rPr>
          <w:highlight w:val="yellow"/>
        </w:rPr>
        <w:t>ammad</w:t>
      </w:r>
      <w:r w:rsidRPr="00627ED1">
        <w:t xml:space="preserve"> was heavily engaged in his activities aimed at discrediting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public. In the course of his plottings he came up with the idea of arranging a public confrontation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In advocating this confrontation, </w:t>
      </w:r>
      <w:r w:rsidRPr="00627ED1">
        <w:rPr>
          <w:highlight w:val="yellow"/>
        </w:rPr>
        <w:t>Siyyid Mu</w:t>
      </w:r>
      <w:r w:rsidR="00C57E99" w:rsidRPr="000C7039">
        <w:rPr>
          <w:highlight w:val="yellow"/>
        </w:rPr>
        <w:t>ḥ</w:t>
      </w:r>
      <w:r w:rsidRPr="00627ED1">
        <w:rPr>
          <w:highlight w:val="yellow"/>
        </w:rPr>
        <w:t>ammad</w:t>
      </w:r>
      <w:r w:rsidRPr="00627ED1">
        <w:t xml:space="preserve"> was confident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would never accept such a challenge, because he had observed over the </w:t>
      </w:r>
      <w:r w:rsidRPr="00627ED1">
        <w:lastRenderedPageBreak/>
        <w:t xml:space="preserve">years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usually did not seek to appear in public. He also knew of His forbearance and sin-covering attitude whenever He was confronted with those who opposed Him. For these reasons he apprised his </w:t>
      </w:r>
      <w:r w:rsidRPr="00627ED1">
        <w:rPr>
          <w:highlight w:val="yellow"/>
        </w:rPr>
        <w:t>Muslim</w:t>
      </w:r>
      <w:r w:rsidRPr="00627ED1">
        <w:t xml:space="preserve"> associates of his plans.</w:t>
      </w:r>
    </w:p>
    <w:p w14:paraId="0E6AAEC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4</w:t>
      </w:r>
      <w:r>
        <w:rPr>
          <w:rStyle w:val="structure"/>
        </w:rPr>
        <w:t>—en_19920000/</w:t>
      </w:r>
      <w:r w:rsidRPr="00D576C3">
        <w:rPr>
          <w:rStyle w:val="structurevisible"/>
        </w:rPr>
        <w:t>&gt;</w:t>
      </w:r>
    </w:p>
    <w:p w14:paraId="2DBFE0B6" w14:textId="77777777" w:rsidR="00C57E99" w:rsidRDefault="00627ED1" w:rsidP="00C57E99">
      <w:pPr>
        <w:pStyle w:val="Bodycont"/>
      </w:pPr>
      <w:r w:rsidRPr="00627ED1">
        <w:t xml:space="preserve">This type of public confrontation, known in </w:t>
      </w:r>
      <w:r w:rsidRPr="00627ED1">
        <w:rPr>
          <w:highlight w:val="yellow"/>
        </w:rPr>
        <w:t>Isl</w:t>
      </w:r>
      <w:r w:rsidR="00C57E99" w:rsidRPr="000C7039">
        <w:rPr>
          <w:highlight w:val="yellow"/>
        </w:rPr>
        <w:t>á</w:t>
      </w:r>
      <w:r w:rsidRPr="00627ED1">
        <w:rPr>
          <w:highlight w:val="yellow"/>
        </w:rPr>
        <w:t>m</w:t>
      </w:r>
      <w:r w:rsidRPr="00627ED1">
        <w:t xml:space="preserve"> as </w:t>
      </w:r>
      <w:r w:rsidRPr="00627ED1">
        <w:rPr>
          <w:highlight w:val="yellow"/>
        </w:rPr>
        <w:t>Mub</w:t>
      </w:r>
      <w:r w:rsidR="00C57E99" w:rsidRPr="000C7039">
        <w:rPr>
          <w:highlight w:val="yellow"/>
        </w:rPr>
        <w:t>á</w:t>
      </w:r>
      <w:r w:rsidRPr="00627ED1">
        <w:rPr>
          <w:highlight w:val="yellow"/>
        </w:rPr>
        <w:t>hilih</w:t>
      </w:r>
      <w:r w:rsidRPr="00627ED1">
        <w:t xml:space="preserve">, goes back to the days of </w:t>
      </w:r>
      <w:r w:rsidRPr="00627ED1">
        <w:rPr>
          <w:highlight w:val="yellow"/>
        </w:rPr>
        <w:t>Mu</w:t>
      </w:r>
      <w:r w:rsidR="00C57E99" w:rsidRPr="000C7039">
        <w:rPr>
          <w:highlight w:val="yellow"/>
        </w:rPr>
        <w:t>ḥ</w:t>
      </w:r>
      <w:r w:rsidRPr="00627ED1">
        <w:rPr>
          <w:highlight w:val="yellow"/>
        </w:rPr>
        <w:t>ammad</w:t>
      </w:r>
      <w:r w:rsidRPr="00627ED1">
        <w:t xml:space="preserve"> when a deputation of the unbelievers of </w:t>
      </w:r>
      <w:r w:rsidRPr="00627ED1">
        <w:rPr>
          <w:highlight w:val="yellow"/>
        </w:rPr>
        <w:t>Najr</w:t>
      </w:r>
      <w:r w:rsidR="00C57E99" w:rsidRPr="000C7039">
        <w:rPr>
          <w:highlight w:val="yellow"/>
        </w:rPr>
        <w:t>á</w:t>
      </w:r>
      <w:r w:rsidRPr="00627ED1">
        <w:rPr>
          <w:highlight w:val="yellow"/>
        </w:rPr>
        <w:t>n</w:t>
      </w:r>
      <w:r w:rsidRPr="00627ED1">
        <w:t xml:space="preserve"> in </w:t>
      </w:r>
      <w:r w:rsidRPr="00627ED1">
        <w:rPr>
          <w:highlight w:val="lightGray"/>
        </w:rPr>
        <w:t>Medina</w:t>
      </w:r>
      <w:r w:rsidRPr="00627ED1">
        <w:t xml:space="preserve"> challenged the Prophet to a confrontation. It is a challenge between truth and falsehood. The two</w:t>
      </w:r>
      <w:r w:rsidRPr="00627ED1">
        <w:rPr>
          <w:rStyle w:val="structurepagenumber"/>
        </w:rPr>
        <w:t xml:space="preserve"> &lt;page 90</w:t>
      </w:r>
      <w:r w:rsidR="00B777C2">
        <w:rPr>
          <w:rStyle w:val="structurepagenumber"/>
        </w:rPr>
        <w:t>/&gt;</w:t>
      </w:r>
      <w:r w:rsidRPr="00627ED1">
        <w:t xml:space="preserve"> parties come together face to face and it is believed that in such a confrontation the power of truth will destroy the ungodly.</w:t>
      </w:r>
    </w:p>
    <w:p w14:paraId="351C667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5</w:t>
      </w:r>
      <w:r>
        <w:rPr>
          <w:rStyle w:val="structure"/>
        </w:rPr>
        <w:t>—en_19920000/</w:t>
      </w:r>
      <w:r w:rsidRPr="00D576C3">
        <w:rPr>
          <w:rStyle w:val="structurevisible"/>
        </w:rPr>
        <w:t>&gt;</w:t>
      </w:r>
    </w:p>
    <w:p w14:paraId="1D9457A6" w14:textId="77777777" w:rsidR="00C57E99" w:rsidRDefault="00627ED1" w:rsidP="00C57E99">
      <w:pPr>
        <w:pStyle w:val="Bodycont"/>
      </w:pPr>
      <w:r w:rsidRPr="00627ED1">
        <w:rPr>
          <w:highlight w:val="yellow"/>
        </w:rPr>
        <w:t>Siyyid Mu</w:t>
      </w:r>
      <w:r w:rsidR="00C57E99" w:rsidRPr="000C7039">
        <w:rPr>
          <w:highlight w:val="yellow"/>
        </w:rPr>
        <w:t>ḥ</w:t>
      </w:r>
      <w:r w:rsidRPr="00627ED1">
        <w:rPr>
          <w:highlight w:val="yellow"/>
        </w:rPr>
        <w:t>ammad</w:t>
      </w:r>
      <w:r w:rsidRPr="00627ED1">
        <w:t xml:space="preserve"> confidently asserted to the </w:t>
      </w:r>
      <w:r w:rsidRPr="00627ED1">
        <w:rPr>
          <w:highlight w:val="yellow"/>
        </w:rPr>
        <w:t>Muslim</w:t>
      </w:r>
      <w:r w:rsidRPr="00627ED1">
        <w:t xml:space="preserve"> community that whereas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ready and willing to take part in a public confrontation,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not.</w:t>
      </w:r>
    </w:p>
    <w:p w14:paraId="5EF3426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6</w:t>
      </w:r>
      <w:r>
        <w:rPr>
          <w:rStyle w:val="structure"/>
        </w:rPr>
        <w:t>—en_19920000/</w:t>
      </w:r>
      <w:r w:rsidRPr="00D576C3">
        <w:rPr>
          <w:rStyle w:val="structurevisible"/>
        </w:rPr>
        <w:t>&gt;</w:t>
      </w:r>
    </w:p>
    <w:p w14:paraId="35479E72" w14:textId="77777777" w:rsidR="00C57E99" w:rsidRDefault="00627ED1" w:rsidP="00C57E99">
      <w:pPr>
        <w:pStyle w:val="Bodycont"/>
      </w:pPr>
      <w:r w:rsidRPr="00627ED1">
        <w:t xml:space="preserve">While these wild statements were circulating in Adrianople, the believers in Persia were in a state of agitation because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false propaganda. One of the believers from </w:t>
      </w:r>
      <w:r w:rsidR="00C57E99" w:rsidRPr="000C7039">
        <w:rPr>
          <w:highlight w:val="yellow"/>
        </w:rPr>
        <w:t>í</w:t>
      </w:r>
      <w:r w:rsidRPr="00627ED1">
        <w:rPr>
          <w:highlight w:val="yellow"/>
        </w:rPr>
        <w:t>r</w:t>
      </w:r>
      <w:r w:rsidR="00C57E99" w:rsidRPr="000C7039">
        <w:rPr>
          <w:highlight w:val="yellow"/>
        </w:rPr>
        <w:t>á</w:t>
      </w:r>
      <w:r w:rsidRPr="00627ED1">
        <w:rPr>
          <w:highlight w:val="yellow"/>
        </w:rPr>
        <w:t>z</w:t>
      </w:r>
      <w:r w:rsidRPr="00627ED1">
        <w:t xml:space="preserve">, a certain </w:t>
      </w:r>
      <w:r w:rsidRPr="00627ED1">
        <w:rPr>
          <w:highlight w:val="yellow"/>
        </w:rPr>
        <w:t>M</w:t>
      </w:r>
      <w:r w:rsidR="00C57E99" w:rsidRPr="00D14F57">
        <w:rPr>
          <w:highlight w:val="yellow"/>
        </w:rPr>
        <w:t>í</w:t>
      </w:r>
      <w:r w:rsidRPr="00627ED1">
        <w:rPr>
          <w:highlight w:val="yellow"/>
        </w:rPr>
        <w:t>r Mu</w:t>
      </w:r>
      <w:r w:rsidR="00C57E99" w:rsidRPr="00D14F57">
        <w:rPr>
          <w:highlight w:val="yellow"/>
        </w:rPr>
        <w:t>ḥ</w:t>
      </w:r>
      <w:r w:rsidRPr="00627ED1">
        <w:rPr>
          <w:highlight w:val="yellow"/>
        </w:rPr>
        <w:t>ammad-i-Muk</w:t>
      </w:r>
      <w:r w:rsidR="00C57E99" w:rsidRPr="00D14F57">
        <w:rPr>
          <w:highlight w:val="yellow"/>
        </w:rPr>
        <w:t>á</w:t>
      </w:r>
      <w:r w:rsidRPr="00627ED1">
        <w:rPr>
          <w:highlight w:val="yellow"/>
        </w:rPr>
        <w:t>r</w:t>
      </w:r>
      <w:r w:rsidR="00C57E99" w:rsidRPr="00D14F57">
        <w:rPr>
          <w:highlight w:val="yellow"/>
        </w:rPr>
        <w:t>í</w:t>
      </w:r>
      <w:r w:rsidRPr="00627ED1">
        <w:t xml:space="preserve"> (driver of beasts of burden) came to Adrianople. This believer had accompanied the </w:t>
      </w:r>
      <w:r w:rsidRPr="00627ED1">
        <w:rPr>
          <w:highlight w:val="yellow"/>
        </w:rPr>
        <w:t>B</w:t>
      </w:r>
      <w:r w:rsidR="00C57E99" w:rsidRPr="000C7039">
        <w:rPr>
          <w:highlight w:val="yellow"/>
        </w:rPr>
        <w:t>á</w:t>
      </w:r>
      <w:r w:rsidRPr="00627ED1">
        <w:rPr>
          <w:highlight w:val="yellow"/>
        </w:rPr>
        <w:t>b</w:t>
      </w:r>
      <w:r w:rsidRPr="00627ED1">
        <w:t xml:space="preserve"> from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as a </w:t>
      </w:r>
      <w:r w:rsidRPr="00627ED1">
        <w:rPr>
          <w:highlight w:val="lightGray"/>
        </w:rPr>
        <w:t>caravan-</w:t>
      </w:r>
      <w:r w:rsidRPr="00627ED1">
        <w:t xml:space="preserve">driver to </w:t>
      </w:r>
      <w:r w:rsidRPr="00627ED1">
        <w:rPr>
          <w:highlight w:val="lightGray"/>
        </w:rPr>
        <w:t>Mecca</w:t>
      </w:r>
      <w:r w:rsidRPr="00627ED1">
        <w:t xml:space="preserve"> and later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from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to Istanbul.</w:t>
      </w:r>
    </w:p>
    <w:p w14:paraId="17964F4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7</w:t>
      </w:r>
      <w:r>
        <w:rPr>
          <w:rStyle w:val="structure"/>
        </w:rPr>
        <w:t>—en_19920000/</w:t>
      </w:r>
      <w:r w:rsidRPr="00D576C3">
        <w:rPr>
          <w:rStyle w:val="structurevisible"/>
        </w:rPr>
        <w:t>&gt;</w:t>
      </w:r>
    </w:p>
    <w:p w14:paraId="7C6B7AA1"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 Mu</w:t>
      </w:r>
      <w:r w:rsidR="00C57E99" w:rsidRPr="000C7039">
        <w:rPr>
          <w:highlight w:val="yellow"/>
        </w:rPr>
        <w:t>ḥ</w:t>
      </w:r>
      <w:r w:rsidRPr="00627ED1">
        <w:rPr>
          <w:highlight w:val="yellow"/>
        </w:rPr>
        <w:t>ammad</w:t>
      </w:r>
      <w:r w:rsidRPr="00627ED1">
        <w:t xml:space="preserve"> was of the opinion that a public confrontation would help to clarify the situation. He urged </w:t>
      </w:r>
      <w:r w:rsidRPr="00627ED1">
        <w:rPr>
          <w:highlight w:val="yellow"/>
        </w:rPr>
        <w:t>Siyyid Mu</w:t>
      </w:r>
      <w:r w:rsidR="00C57E99" w:rsidRPr="000C7039">
        <w:rPr>
          <w:highlight w:val="yellow"/>
        </w:rPr>
        <w:t>ḥ</w:t>
      </w:r>
      <w:r w:rsidRPr="00627ED1">
        <w:rPr>
          <w:highlight w:val="yellow"/>
        </w:rPr>
        <w:t>ammad</w:t>
      </w:r>
      <w:r w:rsidRPr="00627ED1">
        <w:t xml:space="preserve"> to induce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to meet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 public place for all to see. And he himself promised to invite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accept the challenge. This he did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responded positively to his request.</w:t>
      </w:r>
    </w:p>
    <w:p w14:paraId="424C62A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8</w:t>
      </w:r>
      <w:r>
        <w:rPr>
          <w:rStyle w:val="structure"/>
        </w:rPr>
        <w:t>—en_19920000/</w:t>
      </w:r>
      <w:r w:rsidRPr="00D576C3">
        <w:rPr>
          <w:rStyle w:val="structurevisible"/>
        </w:rPr>
        <w:t>&gt;</w:t>
      </w:r>
    </w:p>
    <w:p w14:paraId="07719DBA" w14:textId="77777777" w:rsidR="00C57E99" w:rsidRDefault="00627ED1" w:rsidP="00C57E99">
      <w:pPr>
        <w:pStyle w:val="Bodycont"/>
      </w:pPr>
      <w:r w:rsidRPr="00627ED1">
        <w:rPr>
          <w:highlight w:val="cyan"/>
        </w:rPr>
        <w:t>Shoghi Effendi</w:t>
      </w:r>
      <w:r w:rsidRPr="00627ED1">
        <w:t xml:space="preserve"> describes this episode in these words.</w:t>
      </w:r>
    </w:p>
    <w:p w14:paraId="2CBCA21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9</w:t>
      </w:r>
      <w:r>
        <w:rPr>
          <w:rStyle w:val="structure"/>
        </w:rPr>
        <w:t>—en_19920000/</w:t>
      </w:r>
      <w:r w:rsidRPr="00D576C3">
        <w:rPr>
          <w:rStyle w:val="structurevisible"/>
        </w:rPr>
        <w:t>&gt;</w:t>
      </w:r>
    </w:p>
    <w:p w14:paraId="5BA41F8E" w14:textId="77777777" w:rsidR="00C57E99" w:rsidRPr="00A15017" w:rsidRDefault="00C57E99" w:rsidP="00C57E99">
      <w:pPr>
        <w:pStyle w:val="Quote1st"/>
        <w:rPr>
          <w:rStyle w:val="quotebahaiscripture"/>
        </w:rPr>
      </w:pPr>
      <w:r w:rsidRPr="0036261B">
        <w:rPr>
          <w:rStyle w:val="structurevisible"/>
        </w:rPr>
        <w:t>&lt;</w:t>
      </w:r>
      <w:r w:rsidRPr="0036261B">
        <w:rPr>
          <w:rStyle w:val="structure"/>
        </w:rPr>
        <w:t>cit Sho_%►%_%_%►%_%_%—en_%—%_%</w:t>
      </w:r>
      <w:r w:rsidRPr="0036261B">
        <w:rPr>
          <w:rStyle w:val="structurevisible"/>
        </w:rPr>
        <w:t>&gt;</w:t>
      </w:r>
      <w:r w:rsidR="00627ED1" w:rsidRPr="00627ED1">
        <w:rPr>
          <w:rStyle w:val="quotebahaiscripture"/>
        </w:rPr>
        <w:t xml:space="preserve">»Foolishly assuming that his illustrious Brother would never countenance such a proposition, </w:t>
      </w:r>
      <w:r w:rsidR="00627ED1" w:rsidRPr="00627ED1">
        <w:rPr>
          <w:rStyle w:val="quotebahaiscripture"/>
          <w:highlight w:val="yellow"/>
        </w:rPr>
        <w:t>Mírzá Yaḥyá</w:t>
      </w:r>
      <w:r w:rsidR="00627ED1" w:rsidRPr="00627ED1">
        <w:rPr>
          <w:rStyle w:val="quotebahaiscripture"/>
        </w:rPr>
        <w:t xml:space="preserve"> appointed the mosque of </w:t>
      </w:r>
      <w:r w:rsidR="00627ED1" w:rsidRPr="00627ED1">
        <w:rPr>
          <w:rStyle w:val="quotebahaiscripture"/>
          <w:highlight w:val="yellow"/>
        </w:rPr>
        <w:t>Sulṭán Salím</w:t>
      </w:r>
      <w:r w:rsidR="00627ED1" w:rsidRPr="00627ED1">
        <w:rPr>
          <w:rStyle w:val="quotebahaiscripture"/>
        </w:rPr>
        <w:t xml:space="preserve"> as the place for their encounter. No sooner had </w:t>
      </w:r>
      <w:r w:rsidR="00627ED1" w:rsidRPr="00627ED1">
        <w:rPr>
          <w:rStyle w:val="quotebahaiscripture"/>
          <w:highlight w:val="yellow"/>
        </w:rPr>
        <w:t>Bahá’u’lláh</w:t>
      </w:r>
      <w:r w:rsidR="00627ED1" w:rsidRPr="00627ED1">
        <w:rPr>
          <w:rStyle w:val="quotebahaiscripture"/>
        </w:rPr>
        <w:t xml:space="preserve"> been informed of this arrangement than He set forth, on foot, in the heat of midday, and accompanied by this same </w:t>
      </w:r>
      <w:r w:rsidR="00627ED1" w:rsidRPr="00627ED1">
        <w:rPr>
          <w:rStyle w:val="quotebahaiscripture"/>
          <w:highlight w:val="yellow"/>
        </w:rPr>
        <w:t>Mír Muḥammad</w:t>
      </w:r>
      <w:r w:rsidR="00627ED1" w:rsidRPr="00627ED1">
        <w:rPr>
          <w:rStyle w:val="quotebahaiscripture"/>
        </w:rPr>
        <w:t>, for the aforementioned mosque, which was situated in a distant part of the city, reciting, as He walked, through the streets and markets, verses, in a voice and in a manner that greatly astonished those who saw and heard Him.</w:t>
      </w:r>
    </w:p>
    <w:p w14:paraId="425B6F71"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10</w:t>
      </w:r>
      <w:r>
        <w:rPr>
          <w:rStyle w:val="structure"/>
        </w:rPr>
        <w:t>—en_19920000/</w:t>
      </w:r>
      <w:r>
        <w:rPr>
          <w:rStyle w:val="structurevisible"/>
        </w:rPr>
        <w:t>&gt;</w:t>
      </w:r>
    </w:p>
    <w:p w14:paraId="48CF0842" w14:textId="77777777" w:rsidR="00C57E99" w:rsidRDefault="00AC1FD0" w:rsidP="00C57E99">
      <w:pPr>
        <w:pStyle w:val="Quotecont"/>
      </w:pPr>
      <w:r w:rsidRPr="00AC1FD0">
        <w:rPr>
          <w:rStyle w:val="structurevisible"/>
        </w:rPr>
        <w:t>&lt;</w:t>
      </w:r>
      <w:r w:rsidRPr="00AC1FD0">
        <w:rPr>
          <w:rStyle w:val="structure"/>
        </w:rPr>
        <w:t>cit Bah_%►%_%_%►%_%_%—en_%—%_%</w:t>
      </w:r>
      <w:r w:rsidRPr="00AC1FD0">
        <w:rPr>
          <w:rStyle w:val="structurevisible"/>
        </w:rPr>
        <w:t>&gt;</w:t>
      </w:r>
      <w:r w:rsidR="00627ED1" w:rsidRPr="00627ED1">
        <w:rPr>
          <w:rStyle w:val="quotebahaiscripturequoted"/>
        </w:rPr>
        <w:t xml:space="preserve">›O </w:t>
      </w:r>
      <w:r w:rsidR="00627ED1" w:rsidRPr="00627ED1">
        <w:rPr>
          <w:rStyle w:val="quotebahaiscripturequoted"/>
          <w:highlight w:val="yellow"/>
        </w:rPr>
        <w:t>Muḥammad</w:t>
      </w:r>
      <w:r w:rsidR="00627ED1" w:rsidRPr="00627ED1">
        <w:rPr>
          <w:rStyle w:val="quotebahaiscripturequoted"/>
        </w:rPr>
        <w:t>!‹</w:t>
      </w:r>
      <w:r w:rsidRPr="00AC1FD0">
        <w:rPr>
          <w:rStyle w:val="structurevisible"/>
        </w:rPr>
        <w:t>&lt;/&gt;</w:t>
      </w:r>
      <w:r w:rsidR="00627ED1" w:rsidRPr="00627ED1">
        <w:rPr>
          <w:rStyle w:val="quotebahaiscripture"/>
        </w:rPr>
        <w:t xml:space="preserve">, are some of the words He uttered on that memorable occasion, as testified by Himself in a Tablet, </w:t>
      </w:r>
      <w:r w:rsidRPr="00AC1FD0">
        <w:rPr>
          <w:rStyle w:val="structurevisible"/>
        </w:rPr>
        <w:t>&lt;</w:t>
      </w:r>
      <w:r w:rsidRPr="00AC1FD0">
        <w:rPr>
          <w:rStyle w:val="structure"/>
        </w:rPr>
        <w:t xml:space="preserve"> </w:t>
      </w:r>
      <w:r w:rsidRPr="00AC1FD0">
        <w:rPr>
          <w:rStyle w:val="structurevisible"/>
        </w:rPr>
        <w:t>&gt;</w:t>
      </w:r>
      <w:r w:rsidR="00627ED1" w:rsidRPr="00627ED1">
        <w:rPr>
          <w:rStyle w:val="quotebahaiscripturequoted"/>
        </w:rPr>
        <w:t>›He Who is the Spirit hath, verily, issued from His habitation, and with Him have come forth the souls of God’s chosen ones and the realities of His Messengers. Behold, then, the dwellers of the realms on high above Mine head, and all the testimonies of the Prophets in My grasp. Say: Were all the divines, all the wise men, all the kings and rulers on earth to gather together, I, in very truth, would confront them, and would proclaim the verses of God, the Sovereign, the Almighty, the All-Wise. I am He Who feareth no one, though all who are in heaven and all who are on earth rise up against Me.... This is Mine hand which God hath turned white for all the worlds to behold. This is My staff; were We to cast it down, it would, of a truth, swallow up all created things.‹</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w:t>
      </w:r>
      <w:r w:rsidR="00627ED1" w:rsidRPr="00627ED1">
        <w:rPr>
          <w:rStyle w:val="quotebahaiscripture"/>
          <w:highlight w:val="yellow"/>
        </w:rPr>
        <w:t>Mír Muḥammad</w:t>
      </w:r>
      <w:r w:rsidR="00627ED1" w:rsidRPr="00627ED1">
        <w:rPr>
          <w:rStyle w:val="quotebahaiscripture"/>
        </w:rPr>
        <w:t xml:space="preserve">, who had been sent ahead to announce </w:t>
      </w:r>
      <w:r w:rsidR="00627ED1" w:rsidRPr="00627ED1">
        <w:rPr>
          <w:rStyle w:val="quotebahaiscripture"/>
          <w:highlight w:val="yellow"/>
        </w:rPr>
        <w:t>Bahá’u’lláh’s</w:t>
      </w:r>
      <w:r w:rsidR="00627ED1" w:rsidRPr="00627ED1">
        <w:rPr>
          <w:rStyle w:val="quotebahaiscripture"/>
        </w:rPr>
        <w:t xml:space="preserve"> arrival, soon returned, and informed Him that he who had challenged His authority wished, owing to unforeseen circumstances, to postpone for a day or two the interview. Upon His return to His house </w:t>
      </w:r>
      <w:r w:rsidR="00627ED1" w:rsidRPr="00627ED1">
        <w:rPr>
          <w:rStyle w:val="quotebahaiscripture"/>
          <w:highlight w:val="yellow"/>
        </w:rPr>
        <w:t>Bahá’u’lláh</w:t>
      </w:r>
      <w:r w:rsidR="00627ED1" w:rsidRPr="00627ED1">
        <w:rPr>
          <w:rStyle w:val="quotebahaiscripture"/>
        </w:rPr>
        <w:t xml:space="preserve"> revealed a Tablet, wherein He recounted what had happened, fixed the time for the postponed interview, sealed the Tablet with His seal, entrusted it to </w:t>
      </w:r>
      <w:r w:rsidR="00627ED1" w:rsidRPr="00627ED1">
        <w:rPr>
          <w:rStyle w:val="quotebahaiscripture"/>
          <w:highlight w:val="yellow"/>
        </w:rPr>
        <w:t>Nabíl</w:t>
      </w:r>
      <w:r w:rsidR="00627ED1" w:rsidRPr="00627ED1">
        <w:rPr>
          <w:rStyle w:val="quotebahaiscripture"/>
        </w:rPr>
        <w:t>, and instructed him to</w:t>
      </w:r>
      <w:r w:rsidR="00627ED1" w:rsidRPr="00627ED1">
        <w:rPr>
          <w:rStyle w:val="structurepagenumber"/>
        </w:rPr>
        <w:t xml:space="preserve"> &lt;page 91</w:t>
      </w:r>
      <w:r w:rsidR="00B777C2">
        <w:rPr>
          <w:rStyle w:val="structurepagenumber"/>
        </w:rPr>
        <w:t>/&gt;</w:t>
      </w:r>
      <w:r w:rsidR="00627ED1" w:rsidRPr="00627ED1">
        <w:rPr>
          <w:rStyle w:val="quotebahaiscripture"/>
        </w:rPr>
        <w:t xml:space="preserve"> deliver it to one of the new believers, </w:t>
      </w:r>
      <w:r w:rsidR="00627ED1" w:rsidRPr="00627ED1">
        <w:rPr>
          <w:rStyle w:val="quotebahaiscripture"/>
          <w:highlight w:val="yellow"/>
        </w:rPr>
        <w:t>Mullá Muḥammad-i-Tabrízí</w:t>
      </w:r>
      <w:r w:rsidR="00627ED1" w:rsidRPr="00627ED1">
        <w:rPr>
          <w:rStyle w:val="quotebahaiscripture"/>
        </w:rPr>
        <w:t xml:space="preserve">, for the information of </w:t>
      </w:r>
      <w:r w:rsidR="00627ED1" w:rsidRPr="00627ED1">
        <w:rPr>
          <w:rStyle w:val="quotebahaiscripture"/>
          <w:highlight w:val="yellow"/>
        </w:rPr>
        <w:t>Siyyid Muḥammad</w:t>
      </w:r>
      <w:r w:rsidR="00627ED1" w:rsidRPr="00627ED1">
        <w:rPr>
          <w:rStyle w:val="quotebahaiscripture"/>
        </w:rPr>
        <w:t xml:space="preserve">, who was in the habit of frequenting that believer’s shop. It was arranged to demand from </w:t>
      </w:r>
      <w:r w:rsidR="00627ED1" w:rsidRPr="00627ED1">
        <w:rPr>
          <w:rStyle w:val="quotebahaiscripture"/>
          <w:highlight w:val="yellow"/>
        </w:rPr>
        <w:t>Siyyid Muḥammad</w:t>
      </w:r>
      <w:r w:rsidR="00627ED1" w:rsidRPr="00627ED1">
        <w:rPr>
          <w:rStyle w:val="quotebahaiscripture"/>
        </w:rPr>
        <w:t xml:space="preserve">, ere the delivery of that Tablet, a sealed note pledging </w:t>
      </w:r>
      <w:r w:rsidR="00627ED1" w:rsidRPr="00627ED1">
        <w:rPr>
          <w:rStyle w:val="quotebahaiscripture"/>
          <w:highlight w:val="yellow"/>
        </w:rPr>
        <w:t>Mírzá Yaḥyá</w:t>
      </w:r>
      <w:r w:rsidR="00627ED1" w:rsidRPr="00627ED1">
        <w:rPr>
          <w:rStyle w:val="quotebahaiscripture"/>
        </w:rPr>
        <w:t xml:space="preserve">, in the event of failing to appear at the trysting-place, to affirm in writing that his claims were false. </w:t>
      </w:r>
      <w:r w:rsidR="00627ED1" w:rsidRPr="00627ED1">
        <w:rPr>
          <w:rStyle w:val="quotebahaiscripture"/>
          <w:highlight w:val="yellow"/>
        </w:rPr>
        <w:t>Siyyid Muḥammad</w:t>
      </w:r>
      <w:r w:rsidR="00627ED1" w:rsidRPr="00627ED1">
        <w:rPr>
          <w:rStyle w:val="quotebahaiscripture"/>
        </w:rPr>
        <w:t xml:space="preserve"> promised that he would produce the next day the document required, and though </w:t>
      </w:r>
      <w:r w:rsidR="00627ED1" w:rsidRPr="00627ED1">
        <w:rPr>
          <w:rStyle w:val="quotebahaiscripture"/>
          <w:highlight w:val="yellow"/>
        </w:rPr>
        <w:t>Nabíl</w:t>
      </w:r>
      <w:r w:rsidR="00627ED1" w:rsidRPr="00627ED1">
        <w:rPr>
          <w:rStyle w:val="quotebahaiscripture"/>
        </w:rPr>
        <w:t xml:space="preserve">, for three successive days, waited in that shop for the reply, neither did the </w:t>
      </w:r>
      <w:r w:rsidR="00627ED1" w:rsidRPr="00627ED1">
        <w:rPr>
          <w:rStyle w:val="quotebahaiscripture"/>
          <w:highlight w:val="yellow"/>
        </w:rPr>
        <w:t>Siyyid</w:t>
      </w:r>
      <w:r w:rsidR="00627ED1" w:rsidRPr="00627ED1">
        <w:rPr>
          <w:rStyle w:val="quotebahaiscripture"/>
        </w:rPr>
        <w:t xml:space="preserve"> appear, nor was such a note sent by him. That undelivered Tablet, </w:t>
      </w:r>
      <w:r w:rsidR="00627ED1" w:rsidRPr="00627ED1">
        <w:rPr>
          <w:rStyle w:val="quotebahaiscripture"/>
          <w:highlight w:val="yellow"/>
        </w:rPr>
        <w:t>Nabíl</w:t>
      </w:r>
      <w:r w:rsidR="00627ED1" w:rsidRPr="00627ED1">
        <w:rPr>
          <w:rStyle w:val="quotebahaiscripture"/>
        </w:rPr>
        <w:t xml:space="preserve">, recording twenty-three years later this historic episode in his chronicle, affirms was still in his possession, </w:t>
      </w:r>
      <w:r w:rsidRPr="00AC1FD0">
        <w:rPr>
          <w:rStyle w:val="structurevisible"/>
        </w:rPr>
        <w:t>&lt;</w:t>
      </w:r>
      <w:r w:rsidRPr="00AC1FD0">
        <w:rPr>
          <w:rStyle w:val="structure"/>
        </w:rPr>
        <w:t>cit Nabil_%►%_%_%►%_%_%—en_%—%_%</w:t>
      </w:r>
      <w:r w:rsidRPr="00AC1FD0">
        <w:rPr>
          <w:rStyle w:val="structurevisible"/>
        </w:rPr>
        <w:t>&gt;</w:t>
      </w:r>
      <w:r w:rsidR="00627ED1" w:rsidRPr="00627ED1">
        <w:rPr>
          <w:rStyle w:val="quoteknownauthor"/>
        </w:rPr>
        <w:t xml:space="preserve">›as fresh as the day on which the Most Great Branch had penned it, and the seal of </w:t>
      </w:r>
      <w:r w:rsidR="00627ED1" w:rsidRPr="00627ED1">
        <w:rPr>
          <w:rStyle w:val="quoteknownauthor"/>
        </w:rPr>
        <w:lastRenderedPageBreak/>
        <w:t>the Ancient Beauty had sealed and adorned it‹</w:t>
      </w:r>
      <w:r w:rsidRPr="00AC1FD0">
        <w:rPr>
          <w:rStyle w:val="structurevisible"/>
        </w:rPr>
        <w:t>&lt;/</w:t>
      </w:r>
      <w:r w:rsidRPr="00AC1FD0">
        <w:rPr>
          <w:rStyle w:val="structure"/>
        </w:rPr>
        <w:t>cit</w:t>
      </w:r>
      <w:r w:rsidRPr="00AC1FD0">
        <w:rPr>
          <w:rStyle w:val="structurevisible"/>
        </w:rPr>
        <w:t>&gt;</w:t>
      </w:r>
      <w:r w:rsidR="00627ED1" w:rsidRPr="00627ED1">
        <w:rPr>
          <w:rStyle w:val="quotebahaiscripture"/>
        </w:rPr>
        <w:t xml:space="preserve">, a tangible and irrefutable testimony to </w:t>
      </w:r>
      <w:r w:rsidR="00627ED1" w:rsidRPr="00627ED1">
        <w:rPr>
          <w:rStyle w:val="quotebahaiscripture"/>
          <w:highlight w:val="yellow"/>
        </w:rPr>
        <w:t>Bahá’u’lláh’s</w:t>
      </w:r>
      <w:r w:rsidR="00627ED1" w:rsidRPr="00627ED1">
        <w:rPr>
          <w:rStyle w:val="quotebahaiscripture"/>
        </w:rPr>
        <w:t xml:space="preserve"> established ascendancy over a routed opponent.«</w:t>
      </w:r>
      <w:r w:rsidR="00C57E99" w:rsidRPr="0036261B">
        <w:rPr>
          <w:rStyle w:val="structurevisible"/>
        </w:rPr>
        <w:t>&lt;/</w:t>
      </w:r>
      <w:r w:rsidR="00C57E99" w:rsidRPr="0036261B">
        <w:rPr>
          <w:rStyle w:val="structure"/>
        </w:rPr>
        <w:t>cit</w:t>
      </w:r>
      <w:r w:rsidR="00C57E99" w:rsidRPr="0036261B">
        <w:rPr>
          <w:rStyle w:val="structurevisible"/>
        </w:rPr>
        <w:t>&gt;</w:t>
      </w:r>
      <w:r w:rsidR="00627ED1" w:rsidRPr="00627ED1">
        <w:t xml:space="preserve"> </w:t>
      </w:r>
      <w:r w:rsidR="00627ED1" w:rsidRPr="00627ED1">
        <w:rPr>
          <w:rStyle w:val="FootnoteReference"/>
        </w:rPr>
        <w:footnoteReference w:id="220"/>
      </w:r>
    </w:p>
    <w:p w14:paraId="497CAD6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11</w:t>
      </w:r>
      <w:r>
        <w:rPr>
          <w:rStyle w:val="structure"/>
        </w:rPr>
        <w:t>—en_19920000/</w:t>
      </w:r>
      <w:r w:rsidRPr="00D576C3">
        <w:rPr>
          <w:rStyle w:val="structurevisible"/>
        </w:rPr>
        <w:t>&gt;</w:t>
      </w:r>
    </w:p>
    <w:p w14:paraId="4F146789" w14:textId="77777777" w:rsidR="00C57E99" w:rsidRDefault="00C57E99" w:rsidP="00C57E99">
      <w:pPr>
        <w:pStyle w:val="Bodyafterquote"/>
      </w:pPr>
      <w:r w:rsidRPr="006F4E00">
        <w:rPr>
          <w:highlight w:val="yellow"/>
        </w:rPr>
        <w:t>Ḥá</w:t>
      </w:r>
      <w:r w:rsidR="00627ED1" w:rsidRPr="00627ED1">
        <w:rPr>
          <w:highlight w:val="yellow"/>
        </w:rPr>
        <w:t>j</w:t>
      </w:r>
      <w:r w:rsidRPr="006F4E00">
        <w:rPr>
          <w:highlight w:val="yellow"/>
        </w:rPr>
        <w:t>í</w:t>
      </w:r>
      <w:r w:rsidR="00627ED1" w:rsidRPr="00627ED1">
        <w:rPr>
          <w:highlight w:val="yellow"/>
        </w:rPr>
        <w:t xml:space="preserve"> M</w:t>
      </w:r>
      <w:r w:rsidRPr="006F4E00">
        <w:rPr>
          <w:highlight w:val="yellow"/>
        </w:rPr>
        <w:t>í</w:t>
      </w:r>
      <w:r w:rsidR="00627ED1" w:rsidRPr="00627ED1">
        <w:rPr>
          <w:highlight w:val="yellow"/>
        </w:rPr>
        <w:t>rz</w:t>
      </w:r>
      <w:r w:rsidRPr="006F4E00">
        <w:rPr>
          <w:highlight w:val="yellow"/>
        </w:rPr>
        <w:t>á</w:t>
      </w:r>
      <w:r w:rsidR="00627ED1" w:rsidRPr="00627ED1">
        <w:rPr>
          <w:highlight w:val="yellow"/>
        </w:rPr>
        <w:t xml:space="preserve"> </w:t>
      </w:r>
      <w:r w:rsidRPr="006F4E00">
        <w:rPr>
          <w:highlight w:val="yellow"/>
        </w:rPr>
        <w:t>Ḥ</w:t>
      </w:r>
      <w:r w:rsidR="00627ED1" w:rsidRPr="00627ED1">
        <w:rPr>
          <w:highlight w:val="yellow"/>
        </w:rPr>
        <w:t>aydar-</w:t>
      </w:r>
      <w:r w:rsidRPr="006F4E00">
        <w:rPr>
          <w:highlight w:val="yellow"/>
        </w:rPr>
        <w:t>ʿ</w:t>
      </w:r>
      <w:r w:rsidR="00627ED1" w:rsidRPr="00627ED1">
        <w:rPr>
          <w:highlight w:val="yellow"/>
        </w:rPr>
        <w:t>Al</w:t>
      </w:r>
      <w:r w:rsidRPr="006F4E00">
        <w:rPr>
          <w:highlight w:val="yellow"/>
        </w:rPr>
        <w:t>í</w:t>
      </w:r>
      <w:r w:rsidR="00627ED1" w:rsidRPr="00627ED1">
        <w:t xml:space="preserve">, the celebrated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teacher, was in Adrianople at the time and recounts the events as he witnessed them on that memorable day. The following is a summary translation of his memoirs:</w:t>
      </w:r>
    </w:p>
    <w:p w14:paraId="5CD4D1E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12</w:t>
      </w:r>
      <w:r>
        <w:rPr>
          <w:rStyle w:val="structure"/>
        </w:rPr>
        <w:t>—en_19920000/</w:t>
      </w:r>
      <w:r w:rsidRPr="00D576C3">
        <w:rPr>
          <w:rStyle w:val="structurevisible"/>
        </w:rPr>
        <w:t>&gt;</w:t>
      </w:r>
    </w:p>
    <w:p w14:paraId="6B866529" w14:textId="77777777" w:rsidR="00C57E99" w:rsidRPr="00A15017" w:rsidRDefault="00C57E99" w:rsidP="00A12F00">
      <w:pPr>
        <w:pStyle w:val="Quote1st"/>
        <w:rPr>
          <w:rStyle w:val="quoteknownauthor"/>
        </w:rPr>
      </w:pPr>
      <w:r w:rsidRPr="00E17B53">
        <w:rPr>
          <w:rStyle w:val="structurevisible"/>
        </w:rPr>
        <w:t>&lt;</w:t>
      </w:r>
      <w:r w:rsidRPr="00E17B53">
        <w:rPr>
          <w:rStyle w:val="structure"/>
        </w:rPr>
        <w:t>cit Haydar</w:t>
      </w:r>
      <w:r>
        <w:rPr>
          <w:rStyle w:val="structure"/>
        </w:rPr>
        <w:t>-</w:t>
      </w:r>
      <w:r w:rsidRPr="00E17B53">
        <w:rPr>
          <w:rStyle w:val="structure"/>
        </w:rPr>
        <w:t>Ali_►%_%_%►%_%_%—en_%—%_%</w:t>
      </w:r>
      <w:r w:rsidRPr="00E17B53">
        <w:rPr>
          <w:rStyle w:val="structurevisible"/>
        </w:rPr>
        <w:t>&gt;</w:t>
      </w:r>
      <w:r w:rsidR="00627ED1" w:rsidRPr="00627ED1">
        <w:rPr>
          <w:rStyle w:val="quoteknownauthor"/>
        </w:rPr>
        <w:t xml:space="preserve">»The meeting was to be on Friday at the mosque of </w:t>
      </w:r>
      <w:r w:rsidR="00627ED1" w:rsidRPr="00627ED1">
        <w:rPr>
          <w:rStyle w:val="quoteknownauthor"/>
          <w:highlight w:val="yellow"/>
        </w:rPr>
        <w:t>Sulṭán Salím</w:t>
      </w:r>
      <w:r w:rsidR="00627ED1" w:rsidRPr="00627ED1">
        <w:rPr>
          <w:rStyle w:val="quoteknownauthor"/>
        </w:rPr>
        <w:t xml:space="preserve"> at the time of the congregational prayer when the </w:t>
      </w:r>
      <w:r w:rsidR="00627ED1" w:rsidRPr="00627ED1">
        <w:rPr>
          <w:rStyle w:val="quoteknownauthor"/>
          <w:highlight w:val="yellow"/>
        </w:rPr>
        <w:t>Muslims</w:t>
      </w:r>
      <w:r w:rsidR="00627ED1" w:rsidRPr="00627ED1">
        <w:rPr>
          <w:rStyle w:val="quoteknownauthor"/>
        </w:rPr>
        <w:t xml:space="preserve"> gather inside in great numbers... </w:t>
      </w:r>
      <w:r w:rsidR="00627ED1" w:rsidRPr="00627ED1">
        <w:rPr>
          <w:rStyle w:val="quoteknownauthor"/>
          <w:highlight w:val="yellow"/>
        </w:rPr>
        <w:t>Mír Muḥammad-i-Mukárí</w:t>
      </w:r>
      <w:r w:rsidR="00627ED1" w:rsidRPr="00627ED1">
        <w:rPr>
          <w:rStyle w:val="quoteknownauthor"/>
        </w:rPr>
        <w:t xml:space="preserve"> from </w:t>
      </w:r>
      <w:r w:rsidR="00DC6AA6" w:rsidRPr="00230826">
        <w:rPr>
          <w:rStyle w:val="quoteknownauthor"/>
          <w:rFonts w:hint="eastAsia"/>
          <w:highlight w:val="yellow"/>
        </w:rPr>
        <w:t></w:t>
      </w:r>
      <w:r w:rsidR="00627ED1" w:rsidRPr="00627ED1">
        <w:rPr>
          <w:rStyle w:val="quoteknownauthor"/>
          <w:rFonts w:hint="eastAsia"/>
          <w:highlight w:val="yellow"/>
        </w:rPr>
        <w:t>í</w:t>
      </w:r>
      <w:r w:rsidR="00627ED1" w:rsidRPr="00627ED1">
        <w:rPr>
          <w:rStyle w:val="quoteknownauthor"/>
          <w:highlight w:val="yellow"/>
        </w:rPr>
        <w:t>ráz</w:t>
      </w:r>
      <w:r w:rsidR="00627ED1" w:rsidRPr="00627ED1">
        <w:rPr>
          <w:rStyle w:val="quoteknownauthor"/>
        </w:rPr>
        <w:t xml:space="preserve"> who was a </w:t>
      </w:r>
      <w:r w:rsidR="00627ED1" w:rsidRPr="00627ED1">
        <w:rPr>
          <w:rStyle w:val="quoteknownauthor"/>
          <w:highlight w:val="yellow"/>
        </w:rPr>
        <w:t>Bábí</w:t>
      </w:r>
      <w:r w:rsidR="00627ED1" w:rsidRPr="00627ED1">
        <w:rPr>
          <w:rStyle w:val="quoteknownauthor"/>
        </w:rPr>
        <w:t xml:space="preserve"> ... could not imagine that </w:t>
      </w:r>
      <w:r w:rsidR="00627ED1" w:rsidRPr="00627ED1">
        <w:rPr>
          <w:rStyle w:val="quoteknownauthor"/>
          <w:highlight w:val="yellow"/>
        </w:rPr>
        <w:t>Azal</w:t>
      </w:r>
      <w:r w:rsidR="00627ED1" w:rsidRPr="00627ED1">
        <w:rPr>
          <w:rStyle w:val="quoteknownauthor"/>
        </w:rPr>
        <w:t xml:space="preserve"> had broken the Covenant. So he begged the Blessed Beauty to enlighten him. </w:t>
      </w:r>
      <w:r w:rsidR="00627ED1" w:rsidRPr="00627ED1">
        <w:rPr>
          <w:rStyle w:val="quoteknownauthor"/>
          <w:highlight w:val="yellow"/>
        </w:rPr>
        <w:t>Bahá’u’lláh</w:t>
      </w:r>
      <w:r w:rsidR="00627ED1" w:rsidRPr="00627ED1">
        <w:rPr>
          <w:rStyle w:val="quoteknownauthor"/>
        </w:rPr>
        <w:t xml:space="preserve"> said to him that if ever </w:t>
      </w:r>
      <w:r w:rsidR="00627ED1" w:rsidRPr="00627ED1">
        <w:rPr>
          <w:rStyle w:val="quoteknownauthor"/>
          <w:highlight w:val="yellow"/>
        </w:rPr>
        <w:t>Azal</w:t>
      </w:r>
      <w:r w:rsidR="00627ED1" w:rsidRPr="00627ED1">
        <w:rPr>
          <w:rStyle w:val="quoteknownauthor"/>
        </w:rPr>
        <w:t xml:space="preserve"> came face to face with Him at a meeting-place, then he could consider </w:t>
      </w:r>
      <w:r w:rsidR="00627ED1" w:rsidRPr="00627ED1">
        <w:rPr>
          <w:rStyle w:val="quoteknownauthor"/>
          <w:highlight w:val="yellow"/>
        </w:rPr>
        <w:t>Azal’s</w:t>
      </w:r>
      <w:r w:rsidR="00627ED1" w:rsidRPr="00627ED1">
        <w:rPr>
          <w:rStyle w:val="quoteknownauthor"/>
        </w:rPr>
        <w:t xml:space="preserve"> claims to be true. </w:t>
      </w:r>
      <w:r w:rsidR="00627ED1" w:rsidRPr="00627ED1">
        <w:rPr>
          <w:rStyle w:val="quoteknownauthor"/>
          <w:highlight w:val="yellow"/>
        </w:rPr>
        <w:t>Mír Muḥammad</w:t>
      </w:r>
      <w:r w:rsidR="00627ED1" w:rsidRPr="00627ED1">
        <w:rPr>
          <w:rStyle w:val="quoteknownauthor"/>
        </w:rPr>
        <w:t xml:space="preserve"> accepted this statement as a criterion for distinguishing between truth and falsehood, and he endeavoured to bring this meeting about.</w:t>
      </w:r>
    </w:p>
    <w:p w14:paraId="1DE3BD99"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13</w:t>
      </w:r>
      <w:r>
        <w:rPr>
          <w:rStyle w:val="structure"/>
        </w:rPr>
        <w:t>—en_19920000/</w:t>
      </w:r>
      <w:r>
        <w:rPr>
          <w:rStyle w:val="structurevisible"/>
        </w:rPr>
        <w:t>&gt;</w:t>
      </w:r>
    </w:p>
    <w:p w14:paraId="44ED590B" w14:textId="77777777" w:rsidR="00C57E99" w:rsidRPr="00A15017" w:rsidRDefault="00627ED1" w:rsidP="00C57E99">
      <w:pPr>
        <w:pStyle w:val="Quotecont"/>
        <w:rPr>
          <w:rStyle w:val="quoteknownauthor"/>
        </w:rPr>
      </w:pPr>
      <w:r w:rsidRPr="00627ED1">
        <w:rPr>
          <w:rStyle w:val="quoteknownauthor"/>
        </w:rPr>
        <w:t xml:space="preserve">The news and date of the confrontation became known among the peoples of the </w:t>
      </w:r>
      <w:r w:rsidRPr="00627ED1">
        <w:rPr>
          <w:rStyle w:val="quoteknownauthor"/>
          <w:highlight w:val="yellow"/>
        </w:rPr>
        <w:t>Muslim</w:t>
      </w:r>
      <w:r w:rsidRPr="00627ED1">
        <w:rPr>
          <w:rStyle w:val="quoteknownauthor"/>
        </w:rPr>
        <w:t xml:space="preserve">, Christian and Jewish religions in the city. All of them had heard of the miracles of Moses and the story of His confrontation with Pharaoh. And now they were expecting the meeting face to face in the mosque between His Holiness the </w:t>
      </w:r>
      <w:r w:rsidRPr="00627ED1">
        <w:rPr>
          <w:rStyle w:val="quoteknownauthor"/>
          <w:rFonts w:hint="eastAsia"/>
          <w:highlight w:val="yellow"/>
        </w:rPr>
        <w:t></w:t>
      </w:r>
      <w:r w:rsidRPr="00627ED1">
        <w:rPr>
          <w:rStyle w:val="quoteknownauthor"/>
          <w:highlight w:val="yellow"/>
        </w:rPr>
        <w:t>ay</w:t>
      </w:r>
      <w:r w:rsidR="00116523">
        <w:rPr>
          <w:rStyle w:val="quoteknownauthor"/>
          <w:highlight w:val="yellow"/>
        </w:rPr>
        <w:t></w:t>
      </w:r>
      <w:r w:rsidRPr="00627ED1">
        <w:rPr>
          <w:rStyle w:val="quoteknownauthor"/>
          <w:highlight w:val="yellow"/>
        </w:rPr>
        <w:t xml:space="preserve"> Effendi</w:t>
      </w:r>
      <w:r w:rsidRPr="00627ED1">
        <w:rPr>
          <w:rStyle w:val="quoteknownauthor"/>
        </w:rPr>
        <w:t xml:space="preserve"> [a designation by which the people called </w:t>
      </w:r>
      <w:r w:rsidRPr="00627ED1">
        <w:rPr>
          <w:rStyle w:val="quoteknownauthor"/>
          <w:highlight w:val="yellow"/>
        </w:rPr>
        <w:t>Bahá’u’lláh</w:t>
      </w:r>
      <w:r w:rsidRPr="00627ED1">
        <w:rPr>
          <w:rStyle w:val="quoteknownauthor"/>
        </w:rPr>
        <w:t xml:space="preserve"> to express their reverence for Him] and </w:t>
      </w:r>
      <w:r w:rsidRPr="00627ED1">
        <w:rPr>
          <w:rStyle w:val="quoteknownauthor"/>
          <w:highlight w:val="yellow"/>
        </w:rPr>
        <w:t>Mírzá ʿAlí</w:t>
      </w:r>
      <w:r w:rsidRPr="00627ED1">
        <w:rPr>
          <w:rStyle w:val="quoteknownauthor"/>
        </w:rPr>
        <w:t xml:space="preserve"> who had denied Him. [For fear of being recognized, </w:t>
      </w:r>
      <w:r w:rsidRPr="00627ED1">
        <w:rPr>
          <w:rStyle w:val="quoteknownauthor"/>
          <w:highlight w:val="yellow"/>
        </w:rPr>
        <w:t>Azal</w:t>
      </w:r>
      <w:r w:rsidRPr="00627ED1">
        <w:rPr>
          <w:rStyle w:val="quoteknownauthor"/>
        </w:rPr>
        <w:t xml:space="preserve"> had called himself by this name.] Therefore, from the morning of Friday until noon, a large multitude drawn from the followers of these three religions had thronged the area between the house of </w:t>
      </w:r>
      <w:r w:rsidRPr="00627ED1">
        <w:rPr>
          <w:rStyle w:val="quoteknownauthor"/>
          <w:highlight w:val="yellow"/>
        </w:rPr>
        <w:t>Amru’lláh</w:t>
      </w:r>
      <w:r w:rsidRPr="00627ED1">
        <w:rPr>
          <w:rStyle w:val="quoteknownauthor"/>
        </w:rPr>
        <w:t xml:space="preserve"> ... and the entrance to the mosque. The crowd was so large that it was difficult to move about. </w:t>
      </w:r>
      <w:r w:rsidRPr="00627ED1">
        <w:rPr>
          <w:rStyle w:val="quoteknownauthor"/>
          <w:highlight w:val="yellow"/>
        </w:rPr>
        <w:t>Bahá’u’lláh</w:t>
      </w:r>
      <w:r w:rsidRPr="00627ED1">
        <w:rPr>
          <w:rStyle w:val="quoteknownauthor"/>
        </w:rPr>
        <w:t xml:space="preserve">, the Day-Star of Glory, emerged from His home ... and as He passed through the crowd, people showed such reverence as is difficult to describe. They greeted Him with salutations, bowed and opened the way for Him to pass. Many of them prostrated themselves at His feet and kissed them. </w:t>
      </w:r>
      <w:r w:rsidRPr="00627ED1">
        <w:rPr>
          <w:rStyle w:val="quoteknownauthor"/>
          <w:highlight w:val="yellow"/>
        </w:rPr>
        <w:t>Bahá’u’lláh</w:t>
      </w:r>
      <w:r w:rsidRPr="00627ED1">
        <w:rPr>
          <w:rStyle w:val="quoteknownauthor"/>
        </w:rPr>
        <w:t>, the countenance of majesty and omnipotence, in acknowledgement greeted the crowd by raising His hands (as was customary among the Ottomans), and expressed His good wishes. This continued</w:t>
      </w:r>
      <w:r w:rsidRPr="00627ED1">
        <w:rPr>
          <w:rStyle w:val="structurepagenumber"/>
        </w:rPr>
        <w:t xml:space="preserve"> &lt;page 92</w:t>
      </w:r>
      <w:r w:rsidR="00B777C2">
        <w:rPr>
          <w:rStyle w:val="structurepagenumber"/>
        </w:rPr>
        <w:t>/&gt;</w:t>
      </w:r>
      <w:r w:rsidRPr="00627ED1">
        <w:rPr>
          <w:rStyle w:val="quoteknownauthor"/>
        </w:rPr>
        <w:t xml:space="preserve"> all the way to the mosque. As soon as He entered the mosque, the preacher, who was delivering his discourse, became speechless or perhaps he forgot his words. </w:t>
      </w:r>
      <w:r w:rsidRPr="00627ED1">
        <w:rPr>
          <w:rStyle w:val="quoteknownauthor"/>
          <w:highlight w:val="yellow"/>
        </w:rPr>
        <w:t>Bahá’u’lláh</w:t>
      </w:r>
      <w:r w:rsidRPr="00627ED1">
        <w:rPr>
          <w:rStyle w:val="quoteknownauthor"/>
        </w:rPr>
        <w:t xml:space="preserve"> went forward, seated Himself and then gave permission for the preacher to continue. Eventually the preaching and prayers came to an end. But </w:t>
      </w:r>
      <w:r w:rsidRPr="00627ED1">
        <w:rPr>
          <w:rStyle w:val="quoteknownauthor"/>
          <w:highlight w:val="yellow"/>
        </w:rPr>
        <w:t>Azal</w:t>
      </w:r>
      <w:r w:rsidRPr="00627ED1">
        <w:rPr>
          <w:rStyle w:val="quoteknownauthor"/>
        </w:rPr>
        <w:t xml:space="preserve"> did not turn up. We heard that he had feigned illness and asked to be excused.</w:t>
      </w:r>
    </w:p>
    <w:p w14:paraId="607DD941"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14</w:t>
      </w:r>
      <w:r>
        <w:rPr>
          <w:rStyle w:val="structure"/>
        </w:rPr>
        <w:t>—en_19920000/</w:t>
      </w:r>
      <w:r>
        <w:rPr>
          <w:rStyle w:val="structurevisible"/>
        </w:rPr>
        <w:t>&gt;</w:t>
      </w:r>
    </w:p>
    <w:p w14:paraId="57047FC8" w14:textId="77777777" w:rsidR="00C57E99" w:rsidRPr="00A15017" w:rsidRDefault="00627ED1" w:rsidP="00A12F00">
      <w:pPr>
        <w:pStyle w:val="Quotecont"/>
        <w:rPr>
          <w:rStyle w:val="quoteknownauthor"/>
        </w:rPr>
      </w:pPr>
      <w:r w:rsidRPr="00627ED1">
        <w:rPr>
          <w:rStyle w:val="quoteknownauthor"/>
        </w:rPr>
        <w:t xml:space="preserve">In every city in the Ottoman Empire there are </w:t>
      </w:r>
      <w:r w:rsidRPr="00627ED1">
        <w:rPr>
          <w:rStyle w:val="quoteknownauthor"/>
          <w:highlight w:val="yellow"/>
        </w:rPr>
        <w:t>Mawlavís</w:t>
      </w:r>
      <w:r w:rsidRPr="00627ED1">
        <w:rPr>
          <w:rStyle w:val="quoteknownauthor"/>
        </w:rPr>
        <w:t xml:space="preserve">, who are </w:t>
      </w:r>
      <w:r w:rsidRPr="00627ED1">
        <w:rPr>
          <w:rStyle w:val="quoteknownauthor"/>
          <w:highlight w:val="lightGray"/>
        </w:rPr>
        <w:t>dervishes</w:t>
      </w:r>
      <w:r w:rsidRPr="00627ED1">
        <w:rPr>
          <w:rStyle w:val="quoteknownauthor"/>
        </w:rPr>
        <w:t xml:space="preserve"> and follower of </w:t>
      </w:r>
      <w:r w:rsidRPr="00627ED1">
        <w:rPr>
          <w:rStyle w:val="quoteknownauthor"/>
          <w:highlight w:val="yellow"/>
        </w:rPr>
        <w:t>Mawlaví</w:t>
      </w:r>
      <w:r w:rsidRPr="00627ED1">
        <w:rPr>
          <w:rStyle w:val="quoteknownauthor"/>
        </w:rPr>
        <w:t xml:space="preserve"> [</w:t>
      </w:r>
      <w:r w:rsidRPr="00627ED1">
        <w:rPr>
          <w:rStyle w:val="quoteknownauthor"/>
          <w:highlight w:val="yellow"/>
        </w:rPr>
        <w:t>Jaláli’d-Dín-i-Rúmí</w:t>
      </w:r>
      <w:r w:rsidRPr="00627ED1">
        <w:rPr>
          <w:rStyle w:val="quoteknownauthor"/>
        </w:rPr>
        <w:t xml:space="preserve">], the author of </w:t>
      </w:r>
      <w:r w:rsidRPr="00627ED1">
        <w:rPr>
          <w:rStyle w:val="quoteknownauthor"/>
          <w:highlight w:val="yellow"/>
        </w:rPr>
        <w:t>Ma</w:t>
      </w:r>
      <w:r w:rsidR="00116523">
        <w:rPr>
          <w:rStyle w:val="quoteknownauthor"/>
          <w:highlight w:val="yellow"/>
        </w:rPr>
        <w:t></w:t>
      </w:r>
      <w:r w:rsidRPr="00627ED1">
        <w:rPr>
          <w:rStyle w:val="quoteknownauthor"/>
          <w:highlight w:val="yellow"/>
        </w:rPr>
        <w:t>naví</w:t>
      </w:r>
      <w:r w:rsidRPr="00627ED1">
        <w:rPr>
          <w:rStyle w:val="quoteknownauthor"/>
        </w:rPr>
        <w:t xml:space="preserve">. Every Friday they hold their services in their </w:t>
      </w:r>
      <w:r w:rsidRPr="00627ED1">
        <w:rPr>
          <w:rStyle w:val="quoteknownauthor"/>
          <w:highlight w:val="yellow"/>
        </w:rPr>
        <w:t>takyihs</w:t>
      </w:r>
      <w:r w:rsidRPr="00627ED1">
        <w:rPr>
          <w:rStyle w:val="quoteknownauthor"/>
        </w:rPr>
        <w:t xml:space="preserve"> [centres of congregation] when they whirl around their master and chant certain words in unison. Inside its chambers some play music and sing delightful melodies. When </w:t>
      </w:r>
      <w:r w:rsidRPr="00627ED1">
        <w:rPr>
          <w:rStyle w:val="quoteknownauthor"/>
          <w:highlight w:val="yellow"/>
        </w:rPr>
        <w:t>Bahá’u’lláh</w:t>
      </w:r>
      <w:r w:rsidRPr="00627ED1">
        <w:rPr>
          <w:rStyle w:val="quoteknownauthor"/>
        </w:rPr>
        <w:t xml:space="preserve"> was about to leave the mosque He said: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reported"/>
        </w:rPr>
        <w:t xml:space="preserve">›We owe a visit to the </w:t>
      </w:r>
      <w:r w:rsidRPr="00627ED1">
        <w:rPr>
          <w:rStyle w:val="quotebahaireported"/>
          <w:highlight w:val="yellow"/>
        </w:rPr>
        <w:t>Mawlavís</w:t>
      </w:r>
      <w:r w:rsidRPr="00627ED1">
        <w:rPr>
          <w:rStyle w:val="quotebahaireported"/>
        </w:rPr>
        <w:t xml:space="preserve">. We had better go to their </w:t>
      </w:r>
      <w:r w:rsidRPr="00627ED1">
        <w:rPr>
          <w:rStyle w:val="quotebahaireported"/>
          <w:highlight w:val="yellow"/>
        </w:rPr>
        <w:t>takyih</w:t>
      </w:r>
      <w:r w:rsidRPr="00627ED1">
        <w:rPr>
          <w:rStyle w:val="quotebahaireported"/>
        </w:rPr>
        <w: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knownauthor"/>
        </w:rPr>
        <w:t xml:space="preserve"> As He rose to go, the Governor of Adrianople and other dignitaries, together with the divines, availed themselves of the opportunity to be in His presence and so they accompanied Him. As a token of their humility and courtesy, the Governor, the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highlight w:val="yellow"/>
        </w:rPr>
        <w:t>u’l-Islám</w:t>
      </w:r>
      <w:r w:rsidRPr="00627ED1">
        <w:rPr>
          <w:rStyle w:val="quoteknownauthor"/>
        </w:rPr>
        <w:t>,</w:t>
      </w:r>
      <w:r w:rsidRPr="00627ED1">
        <w:rPr>
          <w:rStyle w:val="FootnoteReference"/>
        </w:rPr>
        <w:footnoteReference w:id="221"/>
      </w:r>
      <w:r w:rsidRPr="00627ED1">
        <w:rPr>
          <w:rStyle w:val="quoteknownauthor"/>
        </w:rPr>
        <w:t xml:space="preserve"> the </w:t>
      </w:r>
      <w:r w:rsidRPr="00627ED1">
        <w:rPr>
          <w:rStyle w:val="quoteknownauthor"/>
          <w:highlight w:val="yellow"/>
        </w:rPr>
        <w:t>ʿulamá</w:t>
      </w:r>
      <w:r w:rsidRPr="00627ED1">
        <w:rPr>
          <w:rStyle w:val="quoteknownauthor"/>
        </w:rPr>
        <w:t xml:space="preserve"> [divines and men of learning] and other dignitaries walked four or five steps behind </w:t>
      </w:r>
      <w:r w:rsidRPr="00627ED1">
        <w:rPr>
          <w:rStyle w:val="quoteknownauthor"/>
          <w:highlight w:val="yellow"/>
        </w:rPr>
        <w:t>Bahá’u’lláh</w:t>
      </w:r>
      <w:r w:rsidRPr="00627ED1">
        <w:rPr>
          <w:rStyle w:val="quoteknownauthor"/>
        </w:rPr>
        <w:t xml:space="preserve"> while the stream of His utterance was flowing.</w:t>
      </w:r>
      <w:r w:rsidRPr="00627ED1">
        <w:rPr>
          <w:rStyle w:val="FootnoteReference"/>
        </w:rPr>
        <w:footnoteReference w:id="222"/>
      </w:r>
      <w:r w:rsidRPr="00627ED1">
        <w:rPr>
          <w:rStyle w:val="quoteknownauthor"/>
        </w:rPr>
        <w:t xml:space="preserve"> Sometimes, through His grace and loving-kindness, </w:t>
      </w:r>
      <w:r w:rsidRPr="00627ED1">
        <w:rPr>
          <w:rStyle w:val="quoteknownauthor"/>
          <w:highlight w:val="yellow"/>
        </w:rPr>
        <w:t>Bahá’u’lláh</w:t>
      </w:r>
      <w:r w:rsidRPr="00627ED1">
        <w:rPr>
          <w:rStyle w:val="quoteknownauthor"/>
        </w:rPr>
        <w:t xml:space="preserve"> would stop and beckon the Governor and the others to walk in front. But they would refuse to do so. In this way, with majesty and glory born of God, </w:t>
      </w:r>
      <w:r w:rsidRPr="00627ED1">
        <w:rPr>
          <w:rStyle w:val="quoteknownauthor"/>
          <w:highlight w:val="yellow"/>
        </w:rPr>
        <w:t>Bahá’u’lláh</w:t>
      </w:r>
      <w:r w:rsidRPr="00627ED1">
        <w:rPr>
          <w:rStyle w:val="quoteknownauthor"/>
        </w:rPr>
        <w:t xml:space="preserve"> arrived in the </w:t>
      </w:r>
      <w:r w:rsidRPr="00627ED1">
        <w:rPr>
          <w:rStyle w:val="quoteknownauthor"/>
          <w:highlight w:val="yellow"/>
        </w:rPr>
        <w:t>takyih</w:t>
      </w:r>
      <w:r w:rsidRPr="00627ED1">
        <w:rPr>
          <w:rStyle w:val="quoteknownauthor"/>
        </w:rPr>
        <w:t xml:space="preserve">. At that time the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rPr>
        <w:t xml:space="preserve"> of the </w:t>
      </w:r>
      <w:r w:rsidRPr="00627ED1">
        <w:rPr>
          <w:rStyle w:val="quoteknownauthor"/>
          <w:highlight w:val="yellow"/>
        </w:rPr>
        <w:t>Mawlavís</w:t>
      </w:r>
      <w:r w:rsidRPr="00627ED1">
        <w:rPr>
          <w:rStyle w:val="quoteknownauthor"/>
        </w:rPr>
        <w:t xml:space="preserve"> was standing in the centre and the </w:t>
      </w:r>
      <w:r w:rsidRPr="00627ED1">
        <w:rPr>
          <w:rStyle w:val="quoteknownauthor"/>
          <w:highlight w:val="lightGray"/>
        </w:rPr>
        <w:t>dervishes</w:t>
      </w:r>
      <w:r w:rsidRPr="00627ED1">
        <w:rPr>
          <w:rStyle w:val="quoteknownauthor"/>
        </w:rPr>
        <w:t xml:space="preserve"> were circling around and chanting. As soon as their eyes beheld Him, they all stopped their service without any reason. They bowed and showed their respect for Him and became absolutely silent. </w:t>
      </w:r>
      <w:r w:rsidRPr="00627ED1">
        <w:rPr>
          <w:rStyle w:val="quoteknownauthor"/>
          <w:highlight w:val="yellow"/>
        </w:rPr>
        <w:t>Bahá’u’lláh</w:t>
      </w:r>
      <w:r w:rsidRPr="00627ED1">
        <w:rPr>
          <w:rStyle w:val="quoteknownauthor"/>
        </w:rPr>
        <w:t xml:space="preserve"> then seated Himself and permitted others who were with Him to be seated. He then gave permission to the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rPr>
        <w:t xml:space="preserve"> to resume his service again.</w:t>
      </w:r>
    </w:p>
    <w:p w14:paraId="62A70E72" w14:textId="77777777" w:rsidR="00C57E99" w:rsidRPr="00A15017" w:rsidRDefault="00C57E99" w:rsidP="00C57E99">
      <w:pPr>
        <w:pStyle w:val="ParCountercont"/>
        <w:framePr w:wrap="notBeside"/>
        <w:rPr>
          <w:rFonts w:eastAsia="Calibri"/>
        </w:rPr>
      </w:pPr>
      <w:r>
        <w:rPr>
          <w:rStyle w:val="structurevisible"/>
        </w:rPr>
        <w:lastRenderedPageBreak/>
        <w:t>&lt;</w:t>
      </w:r>
      <w:r>
        <w:rPr>
          <w:rStyle w:val="structure"/>
        </w:rPr>
        <w:t>par TaherzadehA_Covenant_</w:t>
      </w:r>
      <w:r>
        <w:rPr>
          <w:rStyle w:val="structureparIDchapcounter"/>
        </w:rPr>
        <w:t>5:</w:t>
      </w:r>
      <w:r>
        <w:rPr>
          <w:rStyle w:val="structureparIDparcounter"/>
        </w:rPr>
        <w:t>15</w:t>
      </w:r>
      <w:r>
        <w:rPr>
          <w:rStyle w:val="structure"/>
        </w:rPr>
        <w:t>—en_19920000/</w:t>
      </w:r>
      <w:r>
        <w:rPr>
          <w:rStyle w:val="structurevisible"/>
        </w:rPr>
        <w:t>&gt;</w:t>
      </w:r>
    </w:p>
    <w:p w14:paraId="3DE20FBE" w14:textId="77777777" w:rsidR="00C57E99" w:rsidRDefault="00627ED1" w:rsidP="00C57E99">
      <w:pPr>
        <w:pStyle w:val="Quotecont"/>
      </w:pPr>
      <w:r w:rsidRPr="00627ED1">
        <w:rPr>
          <w:rStyle w:val="quoteknownauthor"/>
        </w:rPr>
        <w:t xml:space="preserve">The news was widely circulated in Adrianople that when </w:t>
      </w:r>
      <w:r w:rsidRPr="00627ED1">
        <w:rPr>
          <w:rStyle w:val="quoteknownauthor"/>
          <w:rFonts w:hint="eastAsia"/>
          <w:highlight w:val="yellow"/>
        </w:rPr>
        <w:t></w:t>
      </w:r>
      <w:r w:rsidRPr="00627ED1">
        <w:rPr>
          <w:rStyle w:val="quoteknownauthor"/>
          <w:highlight w:val="yellow"/>
        </w:rPr>
        <w:t>ay</w:t>
      </w:r>
      <w:r w:rsidR="00116523">
        <w:rPr>
          <w:rStyle w:val="quoteknownauthor"/>
          <w:highlight w:val="yellow"/>
        </w:rPr>
        <w:t></w:t>
      </w:r>
      <w:r w:rsidRPr="00627ED1">
        <w:rPr>
          <w:rStyle w:val="quoteknownauthor"/>
          <w:highlight w:val="yellow"/>
        </w:rPr>
        <w:t xml:space="preserve"> Effendi</w:t>
      </w:r>
      <w:r w:rsidRPr="00627ED1">
        <w:rPr>
          <w:rStyle w:val="FootnoteReference"/>
        </w:rPr>
        <w:footnoteReference w:id="223"/>
      </w:r>
      <w:r w:rsidRPr="00627ED1">
        <w:rPr>
          <w:rStyle w:val="quoteknownauthor"/>
        </w:rPr>
        <w:t xml:space="preserve"> had entered the mosque the preacher was unable to deliver his sermon and when he went to the </w:t>
      </w:r>
      <w:r w:rsidRPr="00627ED1">
        <w:rPr>
          <w:rStyle w:val="quoteknownauthor"/>
          <w:highlight w:val="yellow"/>
        </w:rPr>
        <w:t>takyih</w:t>
      </w:r>
      <w:r w:rsidRPr="00627ED1">
        <w:rPr>
          <w:rStyle w:val="quoteknownauthor"/>
        </w:rPr>
        <w:t xml:space="preserve">, the </w:t>
      </w:r>
      <w:r w:rsidRPr="00627ED1">
        <w:rPr>
          <w:rStyle w:val="quoteknownauthor"/>
          <w:highlight w:val="lightGray"/>
        </w:rPr>
        <w:t>dervishes</w:t>
      </w:r>
      <w:r w:rsidRPr="00627ED1">
        <w:rPr>
          <w:rStyle w:val="quoteknownauthor"/>
        </w:rPr>
        <w:t xml:space="preserve"> and their leader forgot their words and stopped their service. The following evening some believers attained His presence and I was among them... </w:t>
      </w:r>
      <w:r w:rsidRPr="00627ED1">
        <w:rPr>
          <w:rStyle w:val="quoteknownauthor"/>
          <w:highlight w:val="yellow"/>
        </w:rPr>
        <w:t>Bahá’u’lláh</w:t>
      </w:r>
      <w:r w:rsidRPr="00627ED1">
        <w:rPr>
          <w:rStyle w:val="quoteknownauthor"/>
        </w:rPr>
        <w:t xml:space="preserve"> made these remarks: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reported"/>
        </w:rPr>
        <w:t xml:space="preserve">›When We entered the crowded mosque, the preacher forgot the words of his sermon, and when We arrived inside the </w:t>
      </w:r>
      <w:r w:rsidRPr="00627ED1">
        <w:rPr>
          <w:rStyle w:val="quotebahaireported"/>
          <w:highlight w:val="yellow"/>
        </w:rPr>
        <w:t>takyih</w:t>
      </w:r>
      <w:r w:rsidRPr="00627ED1">
        <w:rPr>
          <w:rStyle w:val="quotebahaireported"/>
        </w:rPr>
        <w:t xml:space="preserve">, the </w:t>
      </w:r>
      <w:r w:rsidRPr="00627ED1">
        <w:rPr>
          <w:rStyle w:val="quotebahaireported"/>
          <w:highlight w:val="lightGray"/>
        </w:rPr>
        <w:t>dervishes</w:t>
      </w:r>
      <w:r w:rsidRPr="00627ED1">
        <w:rPr>
          <w:rStyle w:val="quotebahaireported"/>
        </w:rPr>
        <w:t xml:space="preserve"> were suddenly filled with such awe and wonder that they became speechless and silent. However, since people are brought up in vain imaginings, they foolishly consider such events as supernatural acts and regard them as miracles!‹</w:t>
      </w:r>
      <w:r w:rsidR="00AC1FD0" w:rsidRPr="00AC1FD0">
        <w:rPr>
          <w:rStyle w:val="structurevisible"/>
        </w:rPr>
        <w:t>&lt;/</w:t>
      </w:r>
      <w:r w:rsidR="00AC1FD0" w:rsidRPr="00AC1FD0">
        <w:rPr>
          <w:rStyle w:val="structure"/>
        </w:rPr>
        <w:t>cit</w:t>
      </w:r>
      <w:r w:rsidR="00AC1FD0" w:rsidRPr="00AC1FD0">
        <w:rPr>
          <w:rStyle w:val="structurevisible"/>
        </w:rPr>
        <w:t>&gt;</w:t>
      </w:r>
      <w:r w:rsidR="00E33060" w:rsidRPr="000E758F">
        <w:rPr>
          <w:rStyle w:val="FootnoteReference"/>
        </w:rPr>
        <w:footnoteReference w:id="224"/>
      </w:r>
      <w:r w:rsidRPr="00627ED1">
        <w:rPr>
          <w:rStyle w:val="quoteknownauthor"/>
        </w:rPr>
        <w:t>«</w:t>
      </w:r>
      <w:r w:rsidR="00C57E99" w:rsidRPr="00E17B53">
        <w:rPr>
          <w:rStyle w:val="structurevisible"/>
        </w:rPr>
        <w:t>&lt;/</w:t>
      </w:r>
      <w:r w:rsidR="00C57E99" w:rsidRPr="00E17B53">
        <w:rPr>
          <w:rStyle w:val="structure"/>
        </w:rPr>
        <w:t>cit</w:t>
      </w:r>
      <w:r w:rsidR="00C57E99" w:rsidRPr="00E17B53">
        <w:rPr>
          <w:rStyle w:val="structurevisible"/>
        </w:rPr>
        <w:t>&gt;</w:t>
      </w:r>
      <w:r w:rsidRPr="00627ED1">
        <w:rPr>
          <w:rStyle w:val="FootnoteReference"/>
        </w:rPr>
        <w:footnoteReference w:id="225"/>
      </w:r>
      <w:r w:rsidRPr="00627ED1">
        <w:t xml:space="preserve"> </w:t>
      </w:r>
      <w:r w:rsidRPr="00627ED1">
        <w:rPr>
          <w:rStyle w:val="structurepagenumber"/>
        </w:rPr>
        <w:t xml:space="preserve"> &lt;page 93</w:t>
      </w:r>
      <w:r w:rsidR="00B777C2">
        <w:rPr>
          <w:rStyle w:val="structurepagenumber"/>
        </w:rPr>
        <w:t>/&gt;</w:t>
      </w:r>
    </w:p>
    <w:p w14:paraId="2482CE2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16</w:t>
      </w:r>
      <w:r>
        <w:rPr>
          <w:rStyle w:val="structure"/>
        </w:rPr>
        <w:t>—en_19920000/</w:t>
      </w:r>
      <w:r w:rsidRPr="00D576C3">
        <w:rPr>
          <w:rStyle w:val="structurevisible"/>
        </w:rPr>
        <w:t>&gt;</w:t>
      </w:r>
    </w:p>
    <w:p w14:paraId="492C929A" w14:textId="77777777" w:rsidR="00C57E99" w:rsidRDefault="00627ED1" w:rsidP="00C57E99">
      <w:pPr>
        <w:pStyle w:val="Bodyafterquote"/>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now discredited in the eyes of many in Adrianople. In Persia the news of this episode spread among the believers. A Tablet known as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0C7039">
        <w:rPr>
          <w:rStyle w:val="BookTitle"/>
          <w:highlight w:val="yellow"/>
        </w:rPr>
        <w:t>ḥ</w:t>
      </w:r>
      <w:r w:rsidRPr="00627ED1">
        <w:rPr>
          <w:rStyle w:val="BookTitle"/>
          <w:highlight w:val="yellow"/>
        </w:rPr>
        <w:t>-i-Mub</w:t>
      </w:r>
      <w:r w:rsidR="00C57E99" w:rsidRPr="000C7039">
        <w:rPr>
          <w:rStyle w:val="BookTitle"/>
          <w:highlight w:val="yellow"/>
        </w:rPr>
        <w:t>á</w:t>
      </w:r>
      <w:r w:rsidRPr="00627ED1">
        <w:rPr>
          <w:rStyle w:val="BookTitle"/>
          <w:highlight w:val="yellow"/>
        </w:rPr>
        <w:t>hilih</w:t>
      </w:r>
      <w:r w:rsidRPr="00627ED1">
        <w:rPr>
          <w:rStyle w:val="structurevisible"/>
        </w:rPr>
        <w:t>&lt;/</w:t>
      </w:r>
      <w:r w:rsidRPr="00627ED1">
        <w:rPr>
          <w:rStyle w:val="structure"/>
        </w:rPr>
        <w:t>title</w:t>
      </w:r>
      <w:r w:rsidRPr="00627ED1">
        <w:rPr>
          <w:rStyle w:val="structurevisible"/>
        </w:rPr>
        <w:t>&gt;</w:t>
      </w:r>
      <w:r w:rsidRPr="00627ED1">
        <w:t xml:space="preserve">, addressed to </w:t>
      </w:r>
      <w:r w:rsidRPr="00627ED1">
        <w:rPr>
          <w:highlight w:val="yellow"/>
        </w:rPr>
        <w:t>Mull</w:t>
      </w:r>
      <w:r w:rsidR="00C57E99" w:rsidRPr="00D14F57">
        <w:rPr>
          <w:highlight w:val="yellow"/>
        </w:rPr>
        <w:t>á</w:t>
      </w:r>
      <w:r w:rsidRPr="00627ED1">
        <w:rPr>
          <w:highlight w:val="yellow"/>
        </w:rPr>
        <w:t xml:space="preserve"> </w:t>
      </w:r>
      <w:r w:rsidR="00C57E99" w:rsidRPr="00D14F57">
        <w:rPr>
          <w:highlight w:val="yellow"/>
        </w:rPr>
        <w:t>Ṣá</w:t>
      </w:r>
      <w:r w:rsidRPr="00627ED1">
        <w:rPr>
          <w:highlight w:val="yellow"/>
        </w:rPr>
        <w:t>diq-i-</w:t>
      </w:r>
      <w:r w:rsidR="00C57E99" w:rsidRPr="00D14F57">
        <w:rPr>
          <w:highlight w:val="yellow"/>
        </w:rPr>
        <w:t></w:t>
      </w:r>
      <w:r w:rsidRPr="00627ED1">
        <w:rPr>
          <w:highlight w:val="yellow"/>
        </w:rPr>
        <w:t>ur</w:t>
      </w:r>
      <w:r w:rsidR="00C57E99" w:rsidRPr="00D14F57">
        <w:rPr>
          <w:highlight w:val="yellow"/>
        </w:rPr>
        <w:t>á</w:t>
      </w:r>
      <w:r w:rsidRPr="00627ED1">
        <w:rPr>
          <w:highlight w:val="yellow"/>
        </w:rPr>
        <w:t>s</w:t>
      </w:r>
      <w:r w:rsidR="00C57E99" w:rsidRPr="00D14F57">
        <w:rPr>
          <w:highlight w:val="yellow"/>
        </w:rPr>
        <w:t>á</w:t>
      </w:r>
      <w:r w:rsidRPr="00627ED1">
        <w:rPr>
          <w:highlight w:val="yellow"/>
        </w:rPr>
        <w:t>n</w:t>
      </w:r>
      <w:r w:rsidR="00C57E99" w:rsidRPr="00D14F57">
        <w:rPr>
          <w:highlight w:val="yellow"/>
        </w:rPr>
        <w:t>í</w:t>
      </w:r>
      <w:r w:rsidRPr="00627ED1">
        <w:t xml:space="preserve"> and describing this event, reached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that land and caused some wavering souls among the friends to recognize the power and majesty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breaking up, once and for all, this great </w:t>
      </w:r>
      <w:r w:rsidRPr="00627ED1">
        <w:rPr>
          <w:rStyle w:val="quotesterms"/>
        </w:rPr>
        <w:t>›idol‹</w:t>
      </w:r>
      <w:r w:rsidRPr="00627ED1">
        <w:t xml:space="preserve">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community. </w:t>
      </w:r>
    </w:p>
    <w:p w14:paraId="4E00FA4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17</w:t>
      </w:r>
      <w:r>
        <w:rPr>
          <w:rStyle w:val="structure"/>
        </w:rPr>
        <w:t>—en_19920000/</w:t>
      </w:r>
      <w:r w:rsidRPr="00D576C3">
        <w:rPr>
          <w:rStyle w:val="structurevisible"/>
        </w:rPr>
        <w:t>&gt;</w:t>
      </w:r>
    </w:p>
    <w:p w14:paraId="168D876D" w14:textId="77777777" w:rsidR="00C57E99" w:rsidRDefault="00627ED1" w:rsidP="00C57E99">
      <w:pPr>
        <w:pStyle w:val="Bodycont"/>
      </w:pPr>
      <w:r w:rsidRPr="00627ED1">
        <w:t xml:space="preserve">This dramatic downfall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as testified by </w:t>
      </w:r>
      <w:r w:rsidRPr="00627ED1">
        <w:rPr>
          <w:highlight w:val="cyan"/>
        </w:rPr>
        <w:t>Shoghi Effendi</w:t>
      </w:r>
      <w:r w:rsidRPr="00627ED1">
        <w:t>, clearly foretold by St Paul in the following passage.</w:t>
      </w:r>
    </w:p>
    <w:p w14:paraId="4E91251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18</w:t>
      </w:r>
      <w:r>
        <w:rPr>
          <w:rStyle w:val="structure"/>
        </w:rPr>
        <w:t>—en_19920000/</w:t>
      </w:r>
      <w:r w:rsidRPr="00D576C3">
        <w:rPr>
          <w:rStyle w:val="structurevisible"/>
        </w:rPr>
        <w:t>&gt;</w:t>
      </w:r>
    </w:p>
    <w:p w14:paraId="31487138" w14:textId="77777777" w:rsidR="00C57E99" w:rsidRPr="00A15017" w:rsidRDefault="00C57E99" w:rsidP="00C57E99">
      <w:pPr>
        <w:pStyle w:val="Quote1st"/>
        <w:rPr>
          <w:rStyle w:val="quoteholyscripture"/>
        </w:rPr>
      </w:pPr>
      <w:r w:rsidRPr="006D24CC">
        <w:rPr>
          <w:rStyle w:val="structurevisible"/>
        </w:rPr>
        <w:t>&lt;</w:t>
      </w:r>
      <w:r w:rsidRPr="006D24CC">
        <w:rPr>
          <w:rStyle w:val="structure"/>
        </w:rPr>
        <w:t>cit Bible_Bible►%_%_%►%_%_%—en_%—%_%</w:t>
      </w:r>
      <w:r w:rsidRPr="006D24CC">
        <w:rPr>
          <w:rStyle w:val="structurevisible"/>
        </w:rPr>
        <w:t>&gt;</w:t>
      </w:r>
      <w:r w:rsidR="00627ED1" w:rsidRPr="00627ED1">
        <w:rPr>
          <w:rStyle w:val="quoteholyscripture"/>
        </w:rPr>
        <w:t>»Let no man deceive you by any means; for that day shall not come, except there come a falling away first, and that man of sin be revealed, the son of perdition; who opposeth and exalteth himself above all that is called God, or that is worshipped; so that he as God sitteth in the temple of God, showing himself that he is God...</w:t>
      </w:r>
    </w:p>
    <w:p w14:paraId="432C3BF9"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19</w:t>
      </w:r>
      <w:r>
        <w:rPr>
          <w:rStyle w:val="structure"/>
        </w:rPr>
        <w:t>—en_19920000/</w:t>
      </w:r>
      <w:r>
        <w:rPr>
          <w:rStyle w:val="structurevisible"/>
        </w:rPr>
        <w:t>&gt;</w:t>
      </w:r>
    </w:p>
    <w:p w14:paraId="13059601" w14:textId="77777777" w:rsidR="00C57E99" w:rsidRDefault="00627ED1" w:rsidP="00C57E99">
      <w:pPr>
        <w:pStyle w:val="Quotecont"/>
      </w:pPr>
      <w:r w:rsidRPr="00627ED1">
        <w:rPr>
          <w:rStyle w:val="quoteholyscripture"/>
        </w:rPr>
        <w:t>And then shall that Wicked be revealed, whom the Lord shall consume with the spirit of His mouth, and shall destroy with the brightness of His coming...«</w:t>
      </w:r>
      <w:r w:rsidR="00C57E99" w:rsidRPr="006D24CC">
        <w:rPr>
          <w:rStyle w:val="structurevisible"/>
        </w:rPr>
        <w:t>&lt;/</w:t>
      </w:r>
      <w:r w:rsidR="00C57E99" w:rsidRPr="006D24CC">
        <w:rPr>
          <w:rStyle w:val="structure"/>
        </w:rPr>
        <w:t>cit</w:t>
      </w:r>
      <w:r w:rsidR="00C57E99" w:rsidRPr="006D24CC">
        <w:rPr>
          <w:rStyle w:val="structurevisible"/>
        </w:rPr>
        <w:t>&gt;</w:t>
      </w:r>
      <w:r w:rsidRPr="00627ED1">
        <w:t xml:space="preserve"> </w:t>
      </w:r>
      <w:r w:rsidRPr="00627ED1">
        <w:rPr>
          <w:rStyle w:val="FootnoteReference"/>
        </w:rPr>
        <w:footnoteReference w:id="226"/>
      </w:r>
      <w:r w:rsidRPr="00627ED1">
        <w:t xml:space="preserve"> </w:t>
      </w:r>
    </w:p>
    <w:p w14:paraId="58584FF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20</w:t>
      </w:r>
      <w:r>
        <w:rPr>
          <w:rStyle w:val="structure"/>
        </w:rPr>
        <w:t>—en_19920000/</w:t>
      </w:r>
      <w:r w:rsidRPr="00D576C3">
        <w:rPr>
          <w:rStyle w:val="structurevisible"/>
        </w:rPr>
        <w:t>&gt;</w:t>
      </w:r>
    </w:p>
    <w:p w14:paraId="4F00D25B" w14:textId="77777777" w:rsidR="00C57E99" w:rsidRDefault="00627ED1" w:rsidP="00C57E99">
      <w:pPr>
        <w:pStyle w:val="Bodyafterquote"/>
      </w:pPr>
      <w:r w:rsidRPr="00627ED1">
        <w:t>The tragic downfall of this perfidious figure who betrayed his Lord and rose up against Him coincided with an unprecedented outpouring from the Supreme Pen. The verses of God were sent down in great profusion and resulted, soon afterwards, in the proclamation of His Message to the kings and rulers of the world.</w:t>
      </w:r>
    </w:p>
    <w:p w14:paraId="6D92D1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21</w:t>
      </w:r>
      <w:r>
        <w:rPr>
          <w:rStyle w:val="structure"/>
        </w:rPr>
        <w:t>—en_19920000/</w:t>
      </w:r>
      <w:r w:rsidRPr="00D576C3">
        <w:rPr>
          <w:rStyle w:val="structurevisible"/>
        </w:rPr>
        <w:t>&gt;</w:t>
      </w:r>
    </w:p>
    <w:p w14:paraId="346F0583" w14:textId="77777777" w:rsidR="00C57E99" w:rsidRDefault="00627ED1" w:rsidP="00C57E99">
      <w:pPr>
        <w:pStyle w:val="Bodycont"/>
      </w:pPr>
      <w:r w:rsidRPr="00627ED1">
        <w:t xml:space="preserve">In the following passages </w:t>
      </w:r>
      <w:r w:rsidRPr="00627ED1">
        <w:rPr>
          <w:highlight w:val="cyan"/>
        </w:rPr>
        <w:t>Shoghi Effendi</w:t>
      </w:r>
      <w:r w:rsidRPr="00627ED1">
        <w:t xml:space="preserve"> describes this prodigious outpouring of divine verses.</w:t>
      </w:r>
    </w:p>
    <w:p w14:paraId="2233308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22</w:t>
      </w:r>
      <w:r>
        <w:rPr>
          <w:rStyle w:val="structure"/>
        </w:rPr>
        <w:t>—en_19920000/</w:t>
      </w:r>
      <w:r w:rsidRPr="00D576C3">
        <w:rPr>
          <w:rStyle w:val="structurevisible"/>
        </w:rPr>
        <w:t>&gt;</w:t>
      </w:r>
    </w:p>
    <w:p w14:paraId="20DA99BF" w14:textId="77777777" w:rsidR="00C57E99" w:rsidRPr="00A15017" w:rsidRDefault="00C57E99" w:rsidP="00C57E99">
      <w:pPr>
        <w:pStyle w:val="Quote1st"/>
      </w:pPr>
      <w:r w:rsidRPr="006D24CC">
        <w:rPr>
          <w:rStyle w:val="structurevisible"/>
        </w:rPr>
        <w:t>&lt;</w:t>
      </w:r>
      <w:r w:rsidRPr="006D24CC">
        <w:rPr>
          <w:rStyle w:val="structure"/>
        </w:rPr>
        <w:t>cit Sho_%►%_%_%►%_%_%—en_%—%_%</w:t>
      </w:r>
      <w:r w:rsidRPr="006D24CC">
        <w:rPr>
          <w:rStyle w:val="structurevisible"/>
        </w:rPr>
        <w:t>&gt;</w:t>
      </w:r>
      <w:r w:rsidR="00627ED1" w:rsidRPr="00627ED1">
        <w:rPr>
          <w:rStyle w:val="quotebahaiscripture"/>
        </w:rPr>
        <w:t xml:space="preserve">»The </w:t>
      </w:r>
      <w:r w:rsidR="00AC1FD0" w:rsidRPr="00AC1FD0">
        <w:rPr>
          <w:rStyle w:val="structurevisible"/>
        </w:rPr>
        <w:t>&lt;</w:t>
      </w:r>
      <w:r w:rsidR="00AC1FD0" w:rsidRPr="00AC1FD0">
        <w:rPr>
          <w:rStyle w:val="structure"/>
        </w:rPr>
        <w:t>cit Bah_%►%_%_%►%_%_%—en_%—%_%</w:t>
      </w:r>
      <w:r w:rsidR="00AC1FD0" w:rsidRPr="00AC1FD0">
        <w:rPr>
          <w:rStyle w:val="structurevisible"/>
        </w:rPr>
        <w:t>&gt;</w:t>
      </w:r>
      <w:r w:rsidR="00627ED1" w:rsidRPr="00627ED1">
        <w:rPr>
          <w:rStyle w:val="quotebahaiscripturequoted"/>
        </w:rPr>
        <w:t>›Most Great Idol‹</w:t>
      </w:r>
      <w:r w:rsidR="00AC1FD0" w:rsidRPr="00AC1FD0">
        <w:rPr>
          <w:rStyle w:val="structurevisible"/>
        </w:rPr>
        <w:t>&lt;/</w:t>
      </w:r>
      <w:r w:rsidR="00AC1FD0" w:rsidRPr="00AC1FD0">
        <w:rPr>
          <w:rStyle w:val="structure"/>
        </w:rPr>
        <w:t>cit</w:t>
      </w:r>
      <w:r w:rsidR="00AC1FD0" w:rsidRPr="00AC1FD0">
        <w:rPr>
          <w:rStyle w:val="structurevisible"/>
        </w:rPr>
        <w:t>&gt;</w:t>
      </w:r>
      <w:r w:rsidR="00627ED1" w:rsidRPr="00627ED1">
        <w:rPr>
          <w:rStyle w:val="quotebahaiscripture"/>
        </w:rPr>
        <w:t xml:space="preserve"> had at the bidding and through the power of Him Who is the Fountain-head of the Most Great Justice been cast out of the community of the Most Great Name, confounded, abhorred and broken. Cleansed from this pollution, delivered from this horrible possession, God’s infant Faith could now forge ahead, and, despite the turmoil that had convulsed it, demonstrate its capacity to fight further battles, capture loftier heights, and win mightier victories.</w:t>
      </w:r>
    </w:p>
    <w:p w14:paraId="7D48E5E9"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23</w:t>
      </w:r>
      <w:r>
        <w:rPr>
          <w:rStyle w:val="structure"/>
        </w:rPr>
        <w:t>—en_19920000/</w:t>
      </w:r>
      <w:r>
        <w:rPr>
          <w:rStyle w:val="structurevisible"/>
        </w:rPr>
        <w:t>&gt;</w:t>
      </w:r>
    </w:p>
    <w:p w14:paraId="70A91E51" w14:textId="77777777" w:rsidR="00C57E99" w:rsidRPr="00A15017" w:rsidRDefault="00627ED1" w:rsidP="00C57E99">
      <w:pPr>
        <w:pStyle w:val="Quotecont"/>
        <w:rPr>
          <w:rStyle w:val="quotebahaiscripture"/>
        </w:rPr>
      </w:pPr>
      <w:r w:rsidRPr="00627ED1">
        <w:rPr>
          <w:rStyle w:val="quotebahaiscripture"/>
        </w:rPr>
        <w:t xml:space="preserve">A temporary breach had admittedly been made in the ranks of its supporters. Its glory had been eclipsed, and its annals stained forever. Its name, however, could not be obliterated, its spirit was far from broken, nor could this so-called schism tear its fabric asunder. The Covenant of the </w:t>
      </w:r>
      <w:r w:rsidRPr="00627ED1">
        <w:rPr>
          <w:rStyle w:val="quotebahaiscripture"/>
          <w:highlight w:val="yellow"/>
        </w:rPr>
        <w:t>Báb</w:t>
      </w:r>
      <w:r w:rsidRPr="00627ED1">
        <w:rPr>
          <w:rStyle w:val="quotebahaiscripture"/>
        </w:rPr>
        <w:t>, to which reference has already been made, with its immutable truths, incontrovertible prophecies, and repeated warnings, stood guard over that Faith, insuring its integrity, demonstrating its incorruptibility, and perpetuating its influence.</w:t>
      </w:r>
    </w:p>
    <w:p w14:paraId="22FD013D"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24</w:t>
      </w:r>
      <w:r>
        <w:rPr>
          <w:rStyle w:val="structure"/>
        </w:rPr>
        <w:t>—en_19920000/</w:t>
      </w:r>
      <w:r>
        <w:rPr>
          <w:rStyle w:val="structurevisible"/>
        </w:rPr>
        <w:t>&gt;</w:t>
      </w:r>
    </w:p>
    <w:p w14:paraId="5F2545B8" w14:textId="77777777" w:rsidR="00C57E99" w:rsidRPr="00A15017" w:rsidRDefault="00627ED1" w:rsidP="00C57E99">
      <w:pPr>
        <w:pStyle w:val="Quotecont"/>
      </w:pPr>
      <w:r w:rsidRPr="00627ED1">
        <w:rPr>
          <w:rStyle w:val="quotebahaiscripture"/>
        </w:rPr>
        <w:t xml:space="preserve">Though He Himself was bent with sorrow, and still suffered from the effects of the attempt on His life, and though He was well aware a further banishment was probably impending, yet, </w:t>
      </w:r>
      <w:r w:rsidRPr="00627ED1">
        <w:rPr>
          <w:rStyle w:val="quotebahaiscripture"/>
        </w:rPr>
        <w:lastRenderedPageBreak/>
        <w:t>undaunted by the blow which His Cause had sustained, and the perils with which it was encompassed,</w:t>
      </w:r>
      <w:r w:rsidRPr="00627ED1">
        <w:rPr>
          <w:rStyle w:val="structurepagenumber"/>
        </w:rPr>
        <w:t xml:space="preserve"> &lt;page 94</w:t>
      </w:r>
      <w:r w:rsidR="00B777C2">
        <w:rPr>
          <w:rStyle w:val="structurepagenumber"/>
        </w:rPr>
        <w:t>/&gt;</w:t>
      </w:r>
      <w:r w:rsidRPr="00627ED1">
        <w:rPr>
          <w:rStyle w:val="quotebahaiscripture"/>
        </w:rPr>
        <w:t xml:space="preserve"> </w:t>
      </w:r>
      <w:r w:rsidRPr="00627ED1">
        <w:rPr>
          <w:rStyle w:val="quotebahaiscripture"/>
          <w:highlight w:val="yellow"/>
        </w:rPr>
        <w:t>Bahá’u’lláh</w:t>
      </w:r>
      <w:r w:rsidRPr="00627ED1">
        <w:rPr>
          <w:rStyle w:val="quotebahaiscripture"/>
        </w:rPr>
        <w:t xml:space="preserve"> arose with matchless power, even before the ordeal was overpast, to proclaim the Mission with which He had been entrusted to those who, in East and West, had the reins of supreme temporal authority in their grasp. The day-star of His Revelation was, through this very Proclamation, destined to shine in its meridian glory, and His Faith manifest the plenitude of its divine power.</w:t>
      </w:r>
    </w:p>
    <w:p w14:paraId="33F08567" w14:textId="77777777" w:rsidR="00C57E99" w:rsidRPr="00A15017"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25</w:t>
      </w:r>
      <w:r>
        <w:rPr>
          <w:rStyle w:val="structure"/>
        </w:rPr>
        <w:t>—en_19920000/</w:t>
      </w:r>
      <w:r>
        <w:rPr>
          <w:rStyle w:val="structurevisible"/>
        </w:rPr>
        <w:t>&gt;</w:t>
      </w:r>
    </w:p>
    <w:p w14:paraId="2D3A86ED" w14:textId="77777777" w:rsidR="00C57E99" w:rsidRDefault="00627ED1" w:rsidP="00C57E99">
      <w:pPr>
        <w:pStyle w:val="Quotecont"/>
      </w:pPr>
      <w:r w:rsidRPr="00627ED1">
        <w:rPr>
          <w:rStyle w:val="quotebahaiscripture"/>
        </w:rPr>
        <w:t xml:space="preserve">A period of prodigious activity ensued which in its repercussions outshone the vernal years of </w:t>
      </w:r>
      <w:r w:rsidRPr="00627ED1">
        <w:rPr>
          <w:rStyle w:val="quotebahaiscripture"/>
          <w:highlight w:val="yellow"/>
        </w:rPr>
        <w:t>Bahá’u’lláh’s</w:t>
      </w:r>
      <w:r w:rsidRPr="00627ED1">
        <w:rPr>
          <w:rStyle w:val="quotebahaiscripture"/>
        </w:rPr>
        <w:t xml:space="preserve"> ministry. </w:t>
      </w:r>
      <w:r w:rsidR="00AC1FD0" w:rsidRPr="00AC1FD0">
        <w:rPr>
          <w:rStyle w:val="structurevisible"/>
        </w:rPr>
        <w:t>&lt;</w:t>
      </w:r>
      <w:r w:rsidR="00AC1FD0" w:rsidRPr="00AC1FD0">
        <w:rPr>
          <w:rStyle w:val="structure"/>
        </w:rPr>
        <w:t>cit %_%►%_%_%►%_%_%—en_%—%_%</w:t>
      </w:r>
      <w:r w:rsidR="00AC1FD0" w:rsidRPr="00AC1FD0">
        <w:rPr>
          <w:rStyle w:val="structurevisible"/>
        </w:rPr>
        <w:t>&gt;</w:t>
      </w:r>
      <w:r w:rsidRPr="00627ED1">
        <w:rPr>
          <w:rStyle w:val="quoteknownauthor"/>
        </w:rPr>
        <w:t>›Day and night‹</w:t>
      </w:r>
      <w:r w:rsidR="00AC1FD0" w:rsidRPr="00AC1FD0">
        <w:rPr>
          <w:rStyle w:val="structurevisible"/>
        </w:rPr>
        <w:t>&lt;/&gt;</w:t>
      </w:r>
      <w:r w:rsidRPr="00627ED1">
        <w:rPr>
          <w:rStyle w:val="quotebahaiscripture"/>
        </w:rPr>
        <w:t xml:space="preserve">, an eye-witness has written,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knownauthor"/>
        </w:rPr>
        <w:t xml:space="preserve">›the Divine verses were raining down in such number that it was impossible to record them. </w:t>
      </w:r>
      <w:r w:rsidRPr="00627ED1">
        <w:rPr>
          <w:rStyle w:val="quoteknownauthor"/>
          <w:highlight w:val="yellow"/>
        </w:rPr>
        <w:t>Mírzá Áqá Ján</w:t>
      </w:r>
      <w:r w:rsidRPr="00627ED1">
        <w:rPr>
          <w:rStyle w:val="quoteknownauthor"/>
        </w:rPr>
        <w:t xml:space="preserve"> wrote them as they were dictated, while the Most Great Branch was continually occupied in transcribing them. There was not a moment to spare.‹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Nabil_%►%_%_%►%_%_%—en_%—%_%</w:t>
      </w:r>
      <w:r w:rsidR="00AC1FD0" w:rsidRPr="00AC1FD0">
        <w:rPr>
          <w:rStyle w:val="structurevisible"/>
        </w:rPr>
        <w:t>&gt;</w:t>
      </w:r>
      <w:r w:rsidRPr="00627ED1">
        <w:rPr>
          <w:rStyle w:val="quoteknownauthor"/>
        </w:rPr>
        <w:t>›A number of secretaries‹</w:t>
      </w:r>
      <w:r w:rsidR="00AC1FD0" w:rsidRPr="00AC1FD0">
        <w:rPr>
          <w:rStyle w:val="structurevisible"/>
        </w:rPr>
        <w:t>&lt;/&gt;</w:t>
      </w:r>
      <w:r w:rsidRPr="00627ED1">
        <w:rPr>
          <w:rStyle w:val="quotebahaiscripture"/>
        </w:rPr>
        <w:t xml:space="preserve">, </w:t>
      </w:r>
      <w:r w:rsidRPr="00627ED1">
        <w:rPr>
          <w:rStyle w:val="quotebahaiscripture"/>
          <w:highlight w:val="yellow"/>
        </w:rPr>
        <w:t>Nabíl</w:t>
      </w:r>
      <w:r w:rsidRPr="00627ED1">
        <w:rPr>
          <w:rStyle w:val="quotebahaiscripture"/>
        </w:rPr>
        <w:t xml:space="preserve"> has testified,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knownauthor"/>
        </w:rPr>
        <w:t xml:space="preserve">›were busy day and night and yet they were unable to cope with the task. Among them was </w:t>
      </w:r>
      <w:r w:rsidRPr="00627ED1">
        <w:rPr>
          <w:rStyle w:val="quoteknownauthor"/>
          <w:highlight w:val="yellow"/>
        </w:rPr>
        <w:t>Mírzá Báqir-i-</w:t>
      </w:r>
      <w:r w:rsidR="00C57E99">
        <w:rPr>
          <w:rStyle w:val="quoteknownauthor"/>
          <w:highlight w:val="yellow"/>
        </w:rPr>
        <w:t></w:t>
      </w:r>
      <w:r w:rsidRPr="00627ED1">
        <w:rPr>
          <w:rStyle w:val="quoteknownauthor"/>
          <w:rFonts w:hint="eastAsia"/>
          <w:highlight w:val="yellow"/>
        </w:rPr>
        <w:t>í</w:t>
      </w:r>
      <w:r w:rsidRPr="00627ED1">
        <w:rPr>
          <w:rStyle w:val="quoteknownauthor"/>
          <w:highlight w:val="yellow"/>
        </w:rPr>
        <w:t>rází</w:t>
      </w:r>
      <w:r w:rsidRPr="00627ED1">
        <w:rPr>
          <w:rStyle w:val="quoteknownauthor"/>
        </w:rPr>
        <w:t xml:space="preserve">.... He alone transcribed no less than two thousand verses every day. He laboured during six or seven months. Every month the equivalent of several volumes would be transcribed by him and sent to Persia. About twenty volumes, in his fine penmanship, he left behind as a remembrance for </w:t>
      </w:r>
      <w:r w:rsidRPr="00627ED1">
        <w:rPr>
          <w:rStyle w:val="quoteknownauthor"/>
          <w:highlight w:val="yellow"/>
        </w:rPr>
        <w:t>Mírzá Áqá Ján</w:t>
      </w:r>
      <w:r w:rsidRPr="00627ED1">
        <w:rPr>
          <w:rStyle w:val="quoteknownauthor"/>
        </w:rPr>
        <w: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Pr="00627ED1">
        <w:rPr>
          <w:rStyle w:val="quotebahaiscripture"/>
          <w:highlight w:val="yellow"/>
        </w:rPr>
        <w:t>Bahá’u’lláh</w:t>
      </w:r>
      <w:r w:rsidRPr="00627ED1">
        <w:rPr>
          <w:rStyle w:val="quotebahaiscripture"/>
        </w:rPr>
        <w:t xml:space="preserve">, Himself, referring to the verses revealed by Him, has written: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scripturequoted"/>
        </w:rPr>
        <w:t>›Such are the outpourings ... from the clouds of Divine Bounty that within the space of an hour the equivalent of a thousand verses hath been revealed.‹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scripturequoted"/>
        </w:rPr>
        <w:t xml:space="preserve">›So great is the grace vouchsafed in this day that in a single day and night, were an amanuensis capable of accomplishing it to be found, the equivalent of the Persian </w:t>
      </w:r>
      <w:r w:rsidRPr="00627ED1">
        <w:rPr>
          <w:rStyle w:val="quotebahaiscripturequoted"/>
          <w:highlight w:val="yellow"/>
        </w:rPr>
        <w:t>Bayán</w:t>
      </w:r>
      <w:r w:rsidRPr="00627ED1">
        <w:rPr>
          <w:rStyle w:val="quotebahaiscripturequoted"/>
        </w:rPr>
        <w:t xml:space="preserve"> would be sent down from the heaven of Divine holiness.‹</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scripturequoted"/>
        </w:rPr>
        <w:t>›I swear by God!‹</w:t>
      </w:r>
      <w:r w:rsidR="00AC1FD0" w:rsidRPr="00AC1FD0">
        <w:rPr>
          <w:rStyle w:val="structurevisible"/>
        </w:rPr>
        <w:t>&lt;/&gt;</w:t>
      </w:r>
      <w:r w:rsidRPr="00627ED1">
        <w:rPr>
          <w:rStyle w:val="quotebahaiscripture"/>
        </w:rPr>
        <w:t xml:space="preserve"> He, in another connection has affirmed,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bahaiscripturequoted"/>
        </w:rPr>
        <w:t>›In those days the equivalent of all that hath been sent down aforetime unto the Prophets hath been revealed.‹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Bah_%►%_%_%►%_%_%—en_%—%_%</w:t>
      </w:r>
      <w:r w:rsidR="00AC1FD0" w:rsidRPr="00AC1FD0">
        <w:rPr>
          <w:rStyle w:val="structurevisible"/>
        </w:rPr>
        <w:t>&gt;</w:t>
      </w:r>
      <w:r w:rsidRPr="00627ED1">
        <w:rPr>
          <w:rStyle w:val="quotebahaiscripturequoted"/>
        </w:rPr>
        <w:t>›That which hath already been revealed in this land (Adrianople),‹</w:t>
      </w:r>
      <w:r w:rsidR="00AC1FD0" w:rsidRPr="00AC1FD0">
        <w:rPr>
          <w:rStyle w:val="structurevisible"/>
        </w:rPr>
        <w:t>&lt;/&gt;</w:t>
      </w:r>
      <w:r w:rsidRPr="00627ED1">
        <w:rPr>
          <w:rStyle w:val="quotebahaiscripture"/>
        </w:rPr>
        <w:t xml:space="preserve"> He, furthermore, referring to the copiousness of His writings, has declared, </w:t>
      </w:r>
      <w:r w:rsidR="00AC1FD0" w:rsidRPr="00AC1FD0">
        <w:rPr>
          <w:rStyle w:val="structurevisible"/>
        </w:rPr>
        <w:t>&lt;</w:t>
      </w:r>
      <w:r w:rsidR="00AC1FD0" w:rsidRPr="00AC1FD0">
        <w:rPr>
          <w:rStyle w:val="structure"/>
        </w:rPr>
        <w:t xml:space="preserve"> </w:t>
      </w:r>
      <w:r w:rsidR="00AC1FD0" w:rsidRPr="00AC1FD0">
        <w:rPr>
          <w:rStyle w:val="structurevisible"/>
        </w:rPr>
        <w:t>&gt;</w:t>
      </w:r>
      <w:r w:rsidRPr="00627ED1">
        <w:rPr>
          <w:rStyle w:val="quotebahaiscripturequoted"/>
        </w:rPr>
        <w:t>›secretaries are incapable of transcribing. It has, therefore, remained for the most part untranscribed.‹</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r w:rsidR="00C57E99" w:rsidRPr="006D24CC">
        <w:rPr>
          <w:rStyle w:val="structurevisible"/>
        </w:rPr>
        <w:t>&lt;/</w:t>
      </w:r>
      <w:r w:rsidR="00C57E99" w:rsidRPr="006D24CC">
        <w:rPr>
          <w:rStyle w:val="structure"/>
        </w:rPr>
        <w:t>cit</w:t>
      </w:r>
      <w:r w:rsidR="00C57E99" w:rsidRPr="006D24CC">
        <w:rPr>
          <w:rStyle w:val="structurevisible"/>
        </w:rPr>
        <w:t>&gt;</w:t>
      </w:r>
      <w:r w:rsidRPr="00627ED1">
        <w:t xml:space="preserve"> </w:t>
      </w:r>
      <w:r w:rsidRPr="00627ED1">
        <w:rPr>
          <w:rStyle w:val="FootnoteReference"/>
        </w:rPr>
        <w:footnoteReference w:id="227"/>
      </w:r>
    </w:p>
    <w:p w14:paraId="3957090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26</w:t>
      </w:r>
      <w:r>
        <w:rPr>
          <w:rStyle w:val="structure"/>
        </w:rPr>
        <w:t>—en_19920000/</w:t>
      </w:r>
      <w:r w:rsidRPr="00D576C3">
        <w:rPr>
          <w:rStyle w:val="structurevisible"/>
        </w:rPr>
        <w:t>&gt;</w:t>
      </w:r>
    </w:p>
    <w:p w14:paraId="5B01ACE7" w14:textId="77777777" w:rsidR="00C57E99" w:rsidRDefault="00627ED1" w:rsidP="00C57E99">
      <w:pPr>
        <w:pStyle w:val="Bodyafterquote"/>
      </w:pPr>
      <w:r w:rsidRPr="00627ED1">
        <w:t xml:space="preserve">The story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tragic career would not be complete without referring, however briefly, to his writings. He wrote several books and epistles which are the greatest testimony to the shallowness of his knowledge and understanding. They consist of a series of nonsensical words which baffle the imagination of any reader. One may read a few pages without following the subject matter, as in most cases there is none; instead the reader will find vain repetitions and absurdities. Fortunately, some of his writings are kept in famous museums available for anyone to read and discover the depth of the author’s ignorance and foolishness.</w:t>
      </w:r>
    </w:p>
    <w:p w14:paraId="6A52FA9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27</w:t>
      </w:r>
      <w:r>
        <w:rPr>
          <w:rStyle w:val="structure"/>
        </w:rPr>
        <w:t>—en_19920000/</w:t>
      </w:r>
      <w:r w:rsidRPr="00D576C3">
        <w:rPr>
          <w:rStyle w:val="structurevisible"/>
        </w:rPr>
        <w:t>&gt;</w:t>
      </w:r>
    </w:p>
    <w:p w14:paraId="0C63BF62" w14:textId="77777777" w:rsidR="00C57E99" w:rsidRDefault="00627ED1" w:rsidP="00C57E99">
      <w:pPr>
        <w:pStyle w:val="Bodycont"/>
      </w:pPr>
      <w:r w:rsidRPr="00627ED1">
        <w:t xml:space="preserve">The casting out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his followers from the community of the Most Great Name brought about the gradual downfall of this perfidious figure and his ultimate extinction in later years. In the summer of 1868 the Edict of </w:t>
      </w:r>
      <w:r w:rsidRPr="00627ED1">
        <w:rPr>
          <w:highlight w:val="yellow"/>
        </w:rPr>
        <w:t>Sul</w:t>
      </w:r>
      <w:r w:rsidR="00C57E99" w:rsidRPr="000C7039">
        <w:rPr>
          <w:highlight w:val="yellow"/>
        </w:rPr>
        <w:t>ṭá</w:t>
      </w:r>
      <w:r w:rsidRPr="00627ED1">
        <w:rPr>
          <w:highlight w:val="yellow"/>
        </w:rPr>
        <w:t xml:space="preserve">n </w:t>
      </w:r>
      <w:r w:rsidR="00C57E99" w:rsidRPr="000C7039">
        <w:rPr>
          <w:highlight w:val="yellow"/>
        </w:rPr>
        <w:t>ʿ</w:t>
      </w:r>
      <w:r w:rsidRPr="00627ED1">
        <w:rPr>
          <w:highlight w:val="yellow"/>
        </w:rPr>
        <w:t>Abdu’l-</w:t>
      </w:r>
      <w:r w:rsidR="00C57E99" w:rsidRPr="000C7039">
        <w:rPr>
          <w:highlight w:val="yellow"/>
        </w:rPr>
        <w:t>ʿ</w:t>
      </w:r>
      <w:r w:rsidRPr="00627ED1">
        <w:rPr>
          <w:highlight w:val="yellow"/>
        </w:rPr>
        <w:t>Az</w:t>
      </w:r>
      <w:r w:rsidR="00C57E99" w:rsidRPr="000C7039">
        <w:rPr>
          <w:highlight w:val="yellow"/>
        </w:rPr>
        <w:t>í</w:t>
      </w:r>
      <w:r w:rsidRPr="00627ED1">
        <w:rPr>
          <w:highlight w:val="yellow"/>
        </w:rPr>
        <w:t>z</w:t>
      </w:r>
      <w:r w:rsidRPr="00627ED1">
        <w:t xml:space="preserve"> condemned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life-long imprisonment in the fortress-city of </w:t>
      </w:r>
      <w:r w:rsidRPr="00627ED1">
        <w:rPr>
          <w:highlight w:val="yellow"/>
        </w:rPr>
        <w:t>ʿAkk</w:t>
      </w:r>
      <w:r w:rsidR="00C57E99" w:rsidRPr="000C7039">
        <w:rPr>
          <w:highlight w:val="yellow"/>
        </w:rPr>
        <w:t>á</w:t>
      </w:r>
      <w:r w:rsidRPr="00627ED1">
        <w:t xml:space="preserve"> in the Holy Land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to the island of Cyprus.</w:t>
      </w:r>
      <w:r w:rsidRPr="00627ED1">
        <w:rPr>
          <w:rStyle w:val="structurepagenumber"/>
        </w:rPr>
        <w:t xml:space="preserve"> &lt;page 95</w:t>
      </w:r>
      <w:r w:rsidR="00B777C2">
        <w:rPr>
          <w:rStyle w:val="structurepagenumber"/>
        </w:rPr>
        <w:t>/&gt;</w:t>
      </w:r>
    </w:p>
    <w:p w14:paraId="69B1CE3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28</w:t>
      </w:r>
      <w:r>
        <w:rPr>
          <w:rStyle w:val="structure"/>
        </w:rPr>
        <w:t>—en_19920000/</w:t>
      </w:r>
      <w:r w:rsidRPr="00D576C3">
        <w:rPr>
          <w:rStyle w:val="structurevisible"/>
        </w:rPr>
        <w:t>&gt;</w:t>
      </w:r>
    </w:p>
    <w:p w14:paraId="654210D7" w14:textId="77777777" w:rsidR="00C57E99" w:rsidRDefault="00627ED1" w:rsidP="00C57E99">
      <w:pPr>
        <w:pStyle w:val="Bodycont"/>
      </w:pP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amanuensis, has written in a Tablet </w:t>
      </w:r>
      <w:r w:rsidRPr="00627ED1">
        <w:rPr>
          <w:rStyle w:val="FootnoteReference"/>
        </w:rPr>
        <w:footnoteReference w:id="228"/>
      </w:r>
      <w:r w:rsidRPr="00627ED1">
        <w:t xml:space="preserve"> an interesting episode relating to the island of Cyprus, known to the ancient </w:t>
      </w:r>
      <w:r w:rsidRPr="00627ED1">
        <w:rPr>
          <w:highlight w:val="lightGray"/>
        </w:rPr>
        <w:t>Turks</w:t>
      </w:r>
      <w:r w:rsidRPr="00627ED1">
        <w:t xml:space="preserve"> as the Isle of Satan. He states that he received a letter in </w:t>
      </w:r>
      <w:r w:rsidRPr="00627ED1">
        <w:rPr>
          <w:highlight w:val="yellow"/>
        </w:rPr>
        <w:t>ʿAkk</w:t>
      </w:r>
      <w:r w:rsidR="00C57E99" w:rsidRPr="000C7039">
        <w:rPr>
          <w:highlight w:val="yellow"/>
        </w:rPr>
        <w:t>á</w:t>
      </w:r>
      <w:r w:rsidRPr="00627ED1">
        <w:t xml:space="preserve"> from a friend who was of foreign nationality. In this letter his correspondent had quoted two traditions which were translated into </w:t>
      </w:r>
      <w:r w:rsidRPr="00627ED1">
        <w:rPr>
          <w:highlight w:val="lightGray"/>
        </w:rPr>
        <w:t>Arabic</w:t>
      </w:r>
      <w:r w:rsidRPr="00627ED1">
        <w:t xml:space="preserve"> from an ancient Greek book, which he does not identify. The following is a summary translation of these two. The first tradition:</w:t>
      </w:r>
    </w:p>
    <w:p w14:paraId="328CECA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29</w:t>
      </w:r>
      <w:r>
        <w:rPr>
          <w:rStyle w:val="structure"/>
        </w:rPr>
        <w:t>—en_19920000/</w:t>
      </w:r>
      <w:r w:rsidRPr="00D576C3">
        <w:rPr>
          <w:rStyle w:val="structurevisible"/>
        </w:rPr>
        <w:t>&gt;</w:t>
      </w:r>
    </w:p>
    <w:p w14:paraId="635FE017" w14:textId="77777777" w:rsidR="00C57E99" w:rsidRPr="00294D81" w:rsidRDefault="00C57E99" w:rsidP="00C57E99">
      <w:pPr>
        <w:pStyle w:val="Quote1st"/>
        <w:rPr>
          <w:rStyle w:val="quotetradition"/>
        </w:rPr>
      </w:pPr>
      <w:r w:rsidRPr="00294D81">
        <w:rPr>
          <w:rStyle w:val="structurevisible"/>
        </w:rPr>
        <w:t>&lt;</w:t>
      </w:r>
      <w:r w:rsidRPr="00294D81">
        <w:rPr>
          <w:rStyle w:val="structure"/>
        </w:rPr>
        <w:t>cit %_%►%_%_%►%_%_%—en_%—%_%</w:t>
      </w:r>
      <w:r w:rsidRPr="00294D81">
        <w:rPr>
          <w:rStyle w:val="structurevisible"/>
        </w:rPr>
        <w:t>&gt;</w:t>
      </w:r>
      <w:r w:rsidR="00627ED1" w:rsidRPr="00627ED1">
        <w:rPr>
          <w:rStyle w:val="quotetradition"/>
        </w:rPr>
        <w:t>»Soon will the Satan appear in the Isle of Q [</w:t>
      </w:r>
      <w:r w:rsidR="00627ED1" w:rsidRPr="00627ED1">
        <w:rPr>
          <w:rStyle w:val="quotetradition"/>
          <w:highlight w:val="green"/>
        </w:rPr>
        <w:t>Qibris</w:t>
      </w:r>
      <w:r w:rsidR="00627ED1" w:rsidRPr="00627ED1">
        <w:rPr>
          <w:rStyle w:val="quotetradition"/>
        </w:rPr>
        <w:t>, i.e. Cyprus] and will prevent people from attaining to the presence of the Lord. When that time comes turn ye towards the Holy Land wherefrom the sweet savours of God will be wafting.«</w:t>
      </w:r>
      <w:r w:rsidRPr="00294D81">
        <w:rPr>
          <w:rStyle w:val="structurevisible"/>
        </w:rPr>
        <w:t>&lt;/</w:t>
      </w:r>
      <w:r w:rsidRPr="00294D81">
        <w:rPr>
          <w:rStyle w:val="structure"/>
        </w:rPr>
        <w:t>cit</w:t>
      </w:r>
      <w:r w:rsidRPr="00294D81">
        <w:rPr>
          <w:rStyle w:val="structurevisible"/>
        </w:rPr>
        <w:t>&gt;</w:t>
      </w:r>
    </w:p>
    <w:p w14:paraId="7024C43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30</w:t>
      </w:r>
      <w:r>
        <w:rPr>
          <w:rStyle w:val="structure"/>
        </w:rPr>
        <w:t>—en_19920000/</w:t>
      </w:r>
      <w:r w:rsidRPr="00D576C3">
        <w:rPr>
          <w:rStyle w:val="structurevisible"/>
        </w:rPr>
        <w:t>&gt;</w:t>
      </w:r>
    </w:p>
    <w:p w14:paraId="4D898252" w14:textId="77777777" w:rsidR="00C57E99" w:rsidRDefault="00627ED1" w:rsidP="00C57E99">
      <w:pPr>
        <w:pStyle w:val="Bodyafterquote"/>
      </w:pPr>
      <w:r w:rsidRPr="00627ED1">
        <w:t>The second:</w:t>
      </w:r>
    </w:p>
    <w:p w14:paraId="2F59711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31</w:t>
      </w:r>
      <w:r>
        <w:rPr>
          <w:rStyle w:val="structure"/>
        </w:rPr>
        <w:t>—en_19920000/</w:t>
      </w:r>
      <w:r w:rsidRPr="00D576C3">
        <w:rPr>
          <w:rStyle w:val="structurevisible"/>
        </w:rPr>
        <w:t>&gt;</w:t>
      </w:r>
    </w:p>
    <w:p w14:paraId="1555198A" w14:textId="77777777" w:rsidR="00C57E99" w:rsidRPr="00294D81" w:rsidRDefault="00C57E99" w:rsidP="00C57E99">
      <w:pPr>
        <w:pStyle w:val="Quote1st"/>
        <w:rPr>
          <w:rStyle w:val="quotetradition"/>
        </w:rPr>
      </w:pPr>
      <w:r w:rsidRPr="00294D81">
        <w:rPr>
          <w:rStyle w:val="structurevisible"/>
        </w:rPr>
        <w:t>&lt;</w:t>
      </w:r>
      <w:r w:rsidRPr="00294D81">
        <w:rPr>
          <w:rStyle w:val="structure"/>
        </w:rPr>
        <w:t>cit %_%►%_%_%►%_%_%—en_%—%_%</w:t>
      </w:r>
      <w:r w:rsidRPr="00294D81">
        <w:rPr>
          <w:rStyle w:val="structurevisible"/>
        </w:rPr>
        <w:t>&gt;</w:t>
      </w:r>
      <w:r w:rsidR="00627ED1" w:rsidRPr="00627ED1">
        <w:rPr>
          <w:rStyle w:val="quotetradition"/>
        </w:rPr>
        <w:t>»The Satan will appear in the island related to him. He is short in stature, heavily bearded. He has a small countenance, a narrow chest, and greenish-yellow eyes. The hair on his back resembles that of a camel and on his chest is similar to that of a goat. When he should come, turn toward Carmel, the holy vale, the gathering place of mankind, this snow-white spot.«</w:t>
      </w:r>
      <w:r w:rsidRPr="00294D81">
        <w:rPr>
          <w:rStyle w:val="structurevisible"/>
        </w:rPr>
        <w:t>&lt;/</w:t>
      </w:r>
      <w:r w:rsidRPr="00294D81">
        <w:rPr>
          <w:rStyle w:val="structure"/>
        </w:rPr>
        <w:t>cit</w:t>
      </w:r>
      <w:r w:rsidRPr="00294D81">
        <w:rPr>
          <w:rStyle w:val="structurevisible"/>
        </w:rPr>
        <w:t>&gt;</w:t>
      </w:r>
    </w:p>
    <w:p w14:paraId="7CC178DA" w14:textId="77777777" w:rsidR="00C57E99" w:rsidRPr="00D576C3" w:rsidRDefault="00C57E99" w:rsidP="00C57E99">
      <w:pPr>
        <w:pStyle w:val="ParCountercon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5:</w:t>
      </w:r>
      <w:r w:rsidRPr="00D576C3">
        <w:rPr>
          <w:rStyle w:val="structureparIDparcounter"/>
        </w:rPr>
        <w:t>32</w:t>
      </w:r>
      <w:r>
        <w:rPr>
          <w:rStyle w:val="structure"/>
        </w:rPr>
        <w:t>—en_19920000/</w:t>
      </w:r>
      <w:r w:rsidRPr="00D576C3">
        <w:rPr>
          <w:rStyle w:val="structurevisible"/>
        </w:rPr>
        <w:t>&gt;</w:t>
      </w:r>
    </w:p>
    <w:p w14:paraId="25464C77" w14:textId="77777777" w:rsidR="00C57E99" w:rsidRDefault="00627ED1" w:rsidP="00C57E99">
      <w:pPr>
        <w:pStyle w:val="Bodyafterquote"/>
      </w:pPr>
      <w:r w:rsidRPr="00627ED1">
        <w:t xml:space="preserve">It is affirmed in this Tablet that all these physical features were clearly evident in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w:t>
      </w:r>
    </w:p>
    <w:p w14:paraId="14F0421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33</w:t>
      </w:r>
      <w:r>
        <w:rPr>
          <w:rStyle w:val="structure"/>
        </w:rPr>
        <w:t>—en_19920000/</w:t>
      </w:r>
      <w:r w:rsidRPr="00D576C3">
        <w:rPr>
          <w:rStyle w:val="structurevisible"/>
        </w:rPr>
        <w:t>&gt;</w:t>
      </w:r>
    </w:p>
    <w:p w14:paraId="6023D2BA" w14:textId="77777777" w:rsidR="00C57E99" w:rsidRDefault="00627ED1" w:rsidP="00C57E99">
      <w:pPr>
        <w:pStyle w:val="Bodycont"/>
      </w:pPr>
      <w:r w:rsidRPr="00627ED1">
        <w:t xml:space="preserve">It is significant that through the operation of the divine Will,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enemies became instrumental in fulfilling the age-old prophecies concerning the advent of the Lord in the Holy Land. </w:t>
      </w:r>
      <w:r w:rsidRPr="00627ED1">
        <w:rPr>
          <w:highlight w:val="cyan"/>
        </w:rPr>
        <w:t>Shoghi Effendi</w:t>
      </w:r>
      <w:r w:rsidRPr="00627ED1">
        <w:t xml:space="preserve"> describes the exile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these words.</w:t>
      </w:r>
    </w:p>
    <w:p w14:paraId="5958252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34</w:t>
      </w:r>
      <w:r>
        <w:rPr>
          <w:rStyle w:val="structure"/>
        </w:rPr>
        <w:t>—en_19920000/</w:t>
      </w:r>
      <w:r w:rsidRPr="00D576C3">
        <w:rPr>
          <w:rStyle w:val="structurevisible"/>
        </w:rPr>
        <w:t>&gt;</w:t>
      </w:r>
    </w:p>
    <w:p w14:paraId="25952A9F" w14:textId="77777777" w:rsidR="00C57E99" w:rsidRPr="00D826B2" w:rsidRDefault="00C57E99" w:rsidP="00C57E99">
      <w:pPr>
        <w:pStyle w:val="Quote1st"/>
      </w:pPr>
      <w:r w:rsidRPr="00294D81">
        <w:rPr>
          <w:rStyle w:val="structurevisible"/>
        </w:rPr>
        <w:t>&lt;</w:t>
      </w:r>
      <w:r w:rsidRPr="00294D81">
        <w:rPr>
          <w:rStyle w:val="structure"/>
        </w:rPr>
        <w:t>cit Sho_%►%_%_%►%_%_%—en_%—%_%</w:t>
      </w:r>
      <w:r w:rsidRPr="00294D81">
        <w:rPr>
          <w:rStyle w:val="structurevisible"/>
        </w:rPr>
        <w:t>&gt;</w:t>
      </w:r>
      <w:r w:rsidR="00627ED1" w:rsidRPr="00627ED1">
        <w:rPr>
          <w:rStyle w:val="quotebahaiscripture"/>
        </w:rPr>
        <w:t xml:space="preserve">»Within the confines of this holy and enviable country, </w:t>
      </w:r>
      <w:r w:rsidR="00D826B2" w:rsidRPr="00D826B2">
        <w:rPr>
          <w:rStyle w:val="structurevisible"/>
        </w:rPr>
        <w:t>&lt;</w:t>
      </w:r>
      <w:r w:rsidR="00D826B2" w:rsidRPr="00D826B2">
        <w:rPr>
          <w:rStyle w:val="structure"/>
        </w:rPr>
        <w:t>cit Abd_%►%_%_%►%_%_%—en_%—(no parent language)_%</w:t>
      </w:r>
      <w:r w:rsidR="00D826B2" w:rsidRPr="00D826B2">
        <w:rPr>
          <w:rStyle w:val="structurevisible"/>
        </w:rPr>
        <w:t>&gt;</w:t>
      </w:r>
      <w:r w:rsidR="00627ED1" w:rsidRPr="00627ED1">
        <w:rPr>
          <w:rStyle w:val="quotebahaiscripturequoted"/>
        </w:rPr>
        <w:t>›the nest of all the Prophets of God‹</w:t>
      </w:r>
      <w:r w:rsidR="00D826B2" w:rsidRPr="00D826B2">
        <w:rPr>
          <w:rStyle w:val="structurevisible"/>
        </w:rPr>
        <w:t>&lt;/</w:t>
      </w:r>
      <w:r w:rsidR="00D826B2" w:rsidRPr="00D826B2">
        <w:rPr>
          <w:rStyle w:val="structure"/>
        </w:rPr>
        <w:t>cit</w:t>
      </w:r>
      <w:r w:rsidR="00D826B2" w:rsidRPr="00D826B2">
        <w:rPr>
          <w:rStyle w:val="structurevisible"/>
        </w:rPr>
        <w:t>&gt;</w:t>
      </w:r>
      <w:r w:rsidR="00627ED1" w:rsidRPr="00627ED1">
        <w:rPr>
          <w:rStyle w:val="quotebahaiscripture"/>
        </w:rPr>
        <w:t xml:space="preserve">, </w:t>
      </w:r>
      <w:r w:rsidR="00D826B2" w:rsidRPr="00D826B2">
        <w:rPr>
          <w:rStyle w:val="structurevisible"/>
        </w:rPr>
        <w:t>&lt;</w:t>
      </w:r>
      <w:r w:rsidR="00D826B2" w:rsidRPr="00D826B2">
        <w:rPr>
          <w:rStyle w:val="structure"/>
        </w:rPr>
        <w:t>cit Bah_%►%_%_%►%_%_%—en_%—(no parent language)_%</w:t>
      </w:r>
      <w:r w:rsidR="00D826B2" w:rsidRPr="00D826B2">
        <w:rPr>
          <w:rStyle w:val="structurevisible"/>
        </w:rPr>
        <w:t>&gt;</w:t>
      </w:r>
      <w:r w:rsidR="00627ED1" w:rsidRPr="00627ED1">
        <w:rPr>
          <w:rStyle w:val="quotebahaiscripturequoted"/>
        </w:rPr>
        <w:t>›the Vale of God’s unsearchable Decree, the snow-white Spot, the Land of unfading splendour‹</w:t>
      </w:r>
      <w:r w:rsidR="00D826B2" w:rsidRPr="00D826B2">
        <w:rPr>
          <w:rStyle w:val="structurevisible"/>
        </w:rPr>
        <w:t>&lt;/</w:t>
      </w:r>
      <w:r w:rsidR="00D826B2" w:rsidRPr="00D826B2">
        <w:rPr>
          <w:rStyle w:val="structure"/>
        </w:rPr>
        <w:t>cit</w:t>
      </w:r>
      <w:r w:rsidR="00D826B2" w:rsidRPr="00D826B2">
        <w:rPr>
          <w:rStyle w:val="structurevisible"/>
        </w:rPr>
        <w:t>&gt;</w:t>
      </w:r>
      <w:r w:rsidR="00627ED1" w:rsidRPr="00627ED1">
        <w:rPr>
          <w:rStyle w:val="quotebahaiscripture"/>
        </w:rPr>
        <w:t xml:space="preserve">, was the Exile of </w:t>
      </w:r>
      <w:r w:rsidR="00627ED1" w:rsidRPr="00627ED1">
        <w:rPr>
          <w:rStyle w:val="quotebahaiscripture"/>
          <w:highlight w:val="yellow"/>
        </w:rPr>
        <w:t>Ba</w:t>
      </w:r>
      <w:r w:rsidR="00116523">
        <w:rPr>
          <w:rStyle w:val="quotebahaiscripture"/>
          <w:highlight w:val="yellow"/>
        </w:rPr>
        <w:t></w:t>
      </w:r>
      <w:r w:rsidR="00627ED1" w:rsidRPr="00627ED1">
        <w:rPr>
          <w:rStyle w:val="quotebahaiscripture"/>
          <w:highlight w:val="yellow"/>
        </w:rPr>
        <w:t>dád</w:t>
      </w:r>
      <w:r w:rsidR="00627ED1" w:rsidRPr="00627ED1">
        <w:rPr>
          <w:rStyle w:val="quotebahaiscripture"/>
        </w:rPr>
        <w:t xml:space="preserve">, of Constantinople and Adrianople condemned to spend no less than a third of the allotted span of His life, and over half of the total period of His Mission. </w:t>
      </w:r>
      <w:r w:rsidR="00D826B2" w:rsidRPr="00D826B2">
        <w:rPr>
          <w:rStyle w:val="structurevisible"/>
        </w:rPr>
        <w:t>&lt;</w:t>
      </w:r>
      <w:r w:rsidR="00D826B2" w:rsidRPr="00D826B2">
        <w:rPr>
          <w:rStyle w:val="structure"/>
        </w:rPr>
        <w:t>cit Abd_%►%_%_%►%_%_%—en_%—(no parent language)_%</w:t>
      </w:r>
      <w:r w:rsidR="00D826B2" w:rsidRPr="00D826B2">
        <w:rPr>
          <w:rStyle w:val="structurevisible"/>
        </w:rPr>
        <w:t>&gt;</w:t>
      </w:r>
      <w:r w:rsidR="00627ED1" w:rsidRPr="00627ED1">
        <w:rPr>
          <w:rStyle w:val="quotebahaiscripturequoted"/>
        </w:rPr>
        <w:t>›It is difficult‹</w:t>
      </w:r>
      <w:r w:rsidR="00D826B2" w:rsidRPr="00D826B2">
        <w:rPr>
          <w:rStyle w:val="structurevisible"/>
        </w:rPr>
        <w:t>&lt;/&gt;</w:t>
      </w:r>
      <w:r w:rsidR="00627ED1" w:rsidRPr="00627ED1">
        <w:rPr>
          <w:rStyle w:val="quotebahaiscripture"/>
        </w:rPr>
        <w:t xml:space="preserve">, declares </w:t>
      </w:r>
      <w:r w:rsidR="00627ED1" w:rsidRPr="00627ED1">
        <w:rPr>
          <w:rStyle w:val="quotebahaiscripture"/>
          <w:highlight w:val="yellow"/>
        </w:rPr>
        <w:t>ʿAbdu’l-Bahá</w:t>
      </w:r>
      <w:r w:rsidR="00627ED1" w:rsidRPr="00627ED1">
        <w:rPr>
          <w:rStyle w:val="quotebahaiscripture"/>
        </w:rPr>
        <w:t xml:space="preserve">, </w:t>
      </w:r>
      <w:r w:rsidR="00D826B2" w:rsidRPr="00D826B2">
        <w:rPr>
          <w:rStyle w:val="structurevisible"/>
        </w:rPr>
        <w:t>&lt;</w:t>
      </w:r>
      <w:r w:rsidR="00D826B2" w:rsidRPr="00D826B2">
        <w:rPr>
          <w:rStyle w:val="structure"/>
        </w:rPr>
        <w:t xml:space="preserve"> </w:t>
      </w:r>
      <w:r w:rsidR="00D826B2" w:rsidRPr="00D826B2">
        <w:rPr>
          <w:rStyle w:val="structurevisible"/>
        </w:rPr>
        <w:t>&gt;</w:t>
      </w:r>
      <w:r w:rsidR="00627ED1" w:rsidRPr="00627ED1">
        <w:rPr>
          <w:rStyle w:val="quotebahaiscripturequoted"/>
        </w:rPr>
        <w:t xml:space="preserve">›to understand how </w:t>
      </w:r>
      <w:r w:rsidR="00627ED1" w:rsidRPr="00627ED1">
        <w:rPr>
          <w:rStyle w:val="quotebahaiscripturequoted"/>
          <w:highlight w:val="yellow"/>
        </w:rPr>
        <w:t>Bahá’u’lláh</w:t>
      </w:r>
      <w:r w:rsidR="00627ED1" w:rsidRPr="00627ED1">
        <w:rPr>
          <w:rStyle w:val="quotebahaiscripturequoted"/>
        </w:rPr>
        <w:t xml:space="preserve"> could have been obliged to leave Persia, and to pitch His tent in this Holy Land, but for the persecution of His enemies, His banishment and exile.‹</w:t>
      </w:r>
      <w:r w:rsidR="00D826B2" w:rsidRPr="00D826B2">
        <w:rPr>
          <w:rStyle w:val="structurevisible"/>
        </w:rPr>
        <w:t>&lt;/</w:t>
      </w:r>
      <w:r w:rsidR="00D826B2" w:rsidRPr="00D826B2">
        <w:rPr>
          <w:rStyle w:val="structure"/>
        </w:rPr>
        <w:t>cit</w:t>
      </w:r>
      <w:r w:rsidR="00D826B2" w:rsidRPr="00D826B2">
        <w:rPr>
          <w:rStyle w:val="structurevisible"/>
        </w:rPr>
        <w:t>&gt;</w:t>
      </w:r>
    </w:p>
    <w:p w14:paraId="6690E21D" w14:textId="77777777" w:rsidR="00C57E99" w:rsidRPr="00D826B2" w:rsidRDefault="00AC1FD0"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5:</w:t>
      </w:r>
      <w:r>
        <w:rPr>
          <w:rStyle w:val="structureparIDparcounter"/>
        </w:rPr>
        <w:t>35</w:t>
      </w:r>
      <w:r>
        <w:rPr>
          <w:rStyle w:val="structure"/>
        </w:rPr>
        <w:t>—en_19920000/</w:t>
      </w:r>
      <w:r>
        <w:rPr>
          <w:rStyle w:val="structurevisible"/>
        </w:rPr>
        <w:t>&gt;</w:t>
      </w:r>
    </w:p>
    <w:p w14:paraId="5F3F4FE5" w14:textId="77777777" w:rsidR="00C57E99" w:rsidRDefault="00627ED1" w:rsidP="00C57E99">
      <w:pPr>
        <w:pStyle w:val="Quotecont"/>
      </w:pPr>
      <w:r w:rsidRPr="00627ED1">
        <w:rPr>
          <w:rStyle w:val="quotebahaiscripture"/>
        </w:rPr>
        <w:t xml:space="preserve">Indeed such a consummation, He assures us, had been actually prophesied </w:t>
      </w:r>
      <w:r w:rsidR="00D826B2" w:rsidRPr="00D826B2">
        <w:rPr>
          <w:rStyle w:val="structurevisible"/>
        </w:rPr>
        <w:t>&lt;</w:t>
      </w:r>
      <w:r w:rsidR="00D826B2" w:rsidRPr="00D826B2">
        <w:rPr>
          <w:rStyle w:val="structure"/>
        </w:rPr>
        <w:t>cit Abd_%►%_%_%►%_%_%—en_%—(no parent language)_%</w:t>
      </w:r>
      <w:r w:rsidR="00D826B2" w:rsidRPr="00D826B2">
        <w:rPr>
          <w:rStyle w:val="structurevisible"/>
        </w:rPr>
        <w:t>&gt;</w:t>
      </w:r>
      <w:r w:rsidRPr="00627ED1">
        <w:rPr>
          <w:rStyle w:val="quotebahaiscripturequoted"/>
        </w:rPr>
        <w:t>›through the tongue of the Prophets two or three thousand years before‹</w:t>
      </w:r>
      <w:r w:rsidR="00D826B2" w:rsidRPr="00D826B2">
        <w:rPr>
          <w:rStyle w:val="structurevisible"/>
        </w:rPr>
        <w:t>&lt;/&gt;</w:t>
      </w:r>
      <w:r w:rsidRPr="00627ED1">
        <w:rPr>
          <w:rStyle w:val="quotebahaiscripture"/>
        </w:rPr>
        <w:t xml:space="preserve">. God, </w:t>
      </w:r>
      <w:r w:rsidR="00D826B2" w:rsidRPr="00D826B2">
        <w:rPr>
          <w:rStyle w:val="structurevisible"/>
        </w:rPr>
        <w:t>&lt;</w:t>
      </w:r>
      <w:r w:rsidR="00D826B2" w:rsidRPr="00D826B2">
        <w:rPr>
          <w:rStyle w:val="structure"/>
        </w:rPr>
        <w:t xml:space="preserve"> </w:t>
      </w:r>
      <w:r w:rsidR="00D826B2" w:rsidRPr="00D826B2">
        <w:rPr>
          <w:rStyle w:val="structurevisible"/>
        </w:rPr>
        <w:t>&gt;</w:t>
      </w:r>
      <w:r w:rsidRPr="00627ED1">
        <w:rPr>
          <w:rStyle w:val="quotebahaiscripturequoted"/>
        </w:rPr>
        <w:t>›faithful to His promise‹</w:t>
      </w:r>
      <w:r w:rsidR="00D826B2" w:rsidRPr="00D826B2">
        <w:rPr>
          <w:rStyle w:val="structurevisible"/>
        </w:rPr>
        <w:t>&lt;/&gt;</w:t>
      </w:r>
      <w:r w:rsidRPr="00627ED1">
        <w:rPr>
          <w:rStyle w:val="quotebahaiscripture"/>
        </w:rPr>
        <w:t xml:space="preserve">, had, </w:t>
      </w:r>
      <w:r w:rsidR="00D826B2" w:rsidRPr="00D826B2">
        <w:rPr>
          <w:rStyle w:val="structurevisible"/>
        </w:rPr>
        <w:t>&lt;</w:t>
      </w:r>
      <w:r w:rsidR="00D826B2" w:rsidRPr="00D826B2">
        <w:rPr>
          <w:rStyle w:val="structure"/>
        </w:rPr>
        <w:t xml:space="preserve"> </w:t>
      </w:r>
      <w:r w:rsidR="00D826B2" w:rsidRPr="00D826B2">
        <w:rPr>
          <w:rStyle w:val="structurevisible"/>
        </w:rPr>
        <w:t>&gt;</w:t>
      </w:r>
      <w:r w:rsidRPr="00627ED1">
        <w:rPr>
          <w:rStyle w:val="quotebahaiscripturequoted"/>
        </w:rPr>
        <w:t>›to some of the Prophets‹</w:t>
      </w:r>
      <w:r w:rsidR="00D826B2" w:rsidRPr="00D826B2">
        <w:rPr>
          <w:rStyle w:val="structurevisible"/>
        </w:rPr>
        <w:t>&lt;/&gt;</w:t>
      </w:r>
      <w:r w:rsidRPr="00627ED1">
        <w:rPr>
          <w:rStyle w:val="quotebahaiscripture"/>
        </w:rPr>
        <w:t xml:space="preserve"> </w:t>
      </w:r>
      <w:r w:rsidR="00D826B2" w:rsidRPr="00D826B2">
        <w:rPr>
          <w:rStyle w:val="structurevisible"/>
        </w:rPr>
        <w:t>&lt;</w:t>
      </w:r>
      <w:r w:rsidR="00D826B2" w:rsidRPr="00D826B2">
        <w:rPr>
          <w:rStyle w:val="structure"/>
        </w:rPr>
        <w:t xml:space="preserve"> </w:t>
      </w:r>
      <w:r w:rsidR="00D826B2" w:rsidRPr="00D826B2">
        <w:rPr>
          <w:rStyle w:val="structurevisible"/>
        </w:rPr>
        <w:t>&gt;</w:t>
      </w:r>
      <w:r w:rsidRPr="00627ED1">
        <w:rPr>
          <w:rStyle w:val="quotebahaiscripturequoted"/>
        </w:rPr>
        <w:t xml:space="preserve">›revealed and given the good news that the </w:t>
      </w:r>
      <w:r w:rsidRPr="00627ED1">
        <w:rPr>
          <w:rStyle w:val="quotesdirectspeech"/>
        </w:rPr>
        <w:t>»Lord of Hosts should be manifested in the Holy Land«</w:t>
      </w:r>
      <w:r w:rsidRPr="00627ED1">
        <w:rPr>
          <w:rStyle w:val="quotebahaiscripturequoted"/>
        </w:rPr>
        <w:t>‹</w:t>
      </w:r>
      <w:r w:rsidR="00D826B2" w:rsidRPr="00D826B2">
        <w:rPr>
          <w:rStyle w:val="structurevisible"/>
        </w:rPr>
        <w:t>&lt;/</w:t>
      </w:r>
      <w:r w:rsidR="00D826B2" w:rsidRPr="00D826B2">
        <w:rPr>
          <w:rStyle w:val="structure"/>
        </w:rPr>
        <w:t>cit</w:t>
      </w:r>
      <w:r w:rsidR="00D826B2" w:rsidRPr="00D826B2">
        <w:rPr>
          <w:rStyle w:val="structurevisible"/>
        </w:rPr>
        <w:t>&gt;</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Isaiah had, in this connection, announced in his Book: </w:t>
      </w:r>
      <w:r w:rsidR="00AC1FD0" w:rsidRPr="00AC1FD0">
        <w:rPr>
          <w:rStyle w:val="structurevisible"/>
        </w:rPr>
        <w:t>&lt;</w:t>
      </w:r>
      <w:r w:rsidR="00AC1FD0" w:rsidRPr="00AC1FD0">
        <w:rPr>
          <w:rStyle w:val="structure"/>
        </w:rPr>
        <w:t>cit Bible_Bible►%_%_%►%_%_%—en_%—%_%</w:t>
      </w:r>
      <w:r w:rsidR="00AC1FD0" w:rsidRPr="00AC1FD0">
        <w:rPr>
          <w:rStyle w:val="structurevisible"/>
        </w:rPr>
        <w:t>&gt;</w:t>
      </w:r>
      <w:bookmarkStart w:id="13" w:name="Quote"/>
      <w:r w:rsidRPr="00627ED1">
        <w:rPr>
          <w:rStyle w:val="quoteholyscripture"/>
        </w:rPr>
        <w:t xml:space="preserve">›Get thee up into the high mountain, O Zion that bringest good tidings; lift up thy voice with strength, O Jerusalem, that bringest good tidings. Lift it up, be not afraid; say unto the cities of Judah: </w:t>
      </w:r>
      <w:r w:rsidRPr="00627ED1">
        <w:rPr>
          <w:rStyle w:val="quotesdirectspeech"/>
        </w:rPr>
        <w:t>»Behold your God! Behold the Lord God will come with strong hand, and His arm shall rule for Him.«</w:t>
      </w:r>
      <w:r w:rsidRPr="00627ED1">
        <w:rPr>
          <w:rStyle w:val="quoteholyscripture"/>
        </w:rPr>
        <w:t>‹</w:t>
      </w:r>
      <w:bookmarkEnd w:id="13"/>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David, in his Psalms, had predicted: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›Lift up your heads, O ye gates; even lift them up, ye everlasting doors; and the King of Glory shall come in. Who is this King of Glory? The Lord of Hosts, He is the King of Glory.‹</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›Out of Zion, the</w:t>
      </w:r>
      <w:r w:rsidRPr="00627ED1">
        <w:rPr>
          <w:rStyle w:val="structurepagenumber"/>
        </w:rPr>
        <w:t xml:space="preserve"> &lt;page 96</w:t>
      </w:r>
      <w:r w:rsidR="00B777C2">
        <w:rPr>
          <w:rStyle w:val="structurepagenumber"/>
        </w:rPr>
        <w:t>/&gt;</w:t>
      </w:r>
      <w:r w:rsidRPr="00627ED1">
        <w:rPr>
          <w:rStyle w:val="quoteholyscripture"/>
        </w:rPr>
        <w:t xml:space="preserve"> perfection of beauty, God hath shined. Our God shall come, and shall not keep silence.‹</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 xml:space="preserve"> Amos had, likewise, foretold His coming: </w:t>
      </w:r>
      <w:r w:rsidR="00AC1FD0" w:rsidRPr="00AC1FD0">
        <w:rPr>
          <w:rStyle w:val="structurevisible"/>
        </w:rPr>
        <w:t>&lt;</w:t>
      </w:r>
      <w:r w:rsidR="00AC1FD0" w:rsidRPr="00AC1FD0">
        <w:rPr>
          <w:rStyle w:val="structure"/>
        </w:rPr>
        <w:t>cit Bible_Bible►%_%_%►%_%_%—en_%—%_%</w:t>
      </w:r>
      <w:r w:rsidR="00AC1FD0" w:rsidRPr="00AC1FD0">
        <w:rPr>
          <w:rStyle w:val="structurevisible"/>
        </w:rPr>
        <w:t>&gt;</w:t>
      </w:r>
      <w:r w:rsidRPr="00627ED1">
        <w:rPr>
          <w:rStyle w:val="quoteholyscripture"/>
        </w:rPr>
        <w:t>›The Lord will roar from Zion, and utter His voice from Jerusalem; and the habitations of the shepherds shall mourn, and the top of Carmel shall wither.‹</w:t>
      </w:r>
      <w:r w:rsidR="00AC1FD0" w:rsidRPr="00AC1FD0">
        <w:rPr>
          <w:rStyle w:val="structurevisible"/>
        </w:rPr>
        <w:t>&lt;/</w:t>
      </w:r>
      <w:r w:rsidR="00AC1FD0" w:rsidRPr="00AC1FD0">
        <w:rPr>
          <w:rStyle w:val="structure"/>
        </w:rPr>
        <w:t>cit</w:t>
      </w:r>
      <w:r w:rsidR="00AC1FD0" w:rsidRPr="00AC1FD0">
        <w:rPr>
          <w:rStyle w:val="structurevisible"/>
        </w:rPr>
        <w:t>&gt;</w:t>
      </w:r>
      <w:r w:rsidRPr="00627ED1">
        <w:rPr>
          <w:rStyle w:val="quotebahaiscripture"/>
        </w:rPr>
        <w:t>«</w:t>
      </w:r>
      <w:r w:rsidR="00C57E99" w:rsidRPr="00294D81">
        <w:rPr>
          <w:rStyle w:val="structurevisible"/>
        </w:rPr>
        <w:t>&lt;/</w:t>
      </w:r>
      <w:r w:rsidR="00C57E99" w:rsidRPr="00294D81">
        <w:rPr>
          <w:rStyle w:val="structure"/>
        </w:rPr>
        <w:t>cit</w:t>
      </w:r>
      <w:r w:rsidR="00C57E99" w:rsidRPr="00294D81">
        <w:rPr>
          <w:rStyle w:val="structurevisible"/>
        </w:rPr>
        <w:t>&gt;</w:t>
      </w:r>
      <w:r w:rsidRPr="00627ED1">
        <w:t xml:space="preserve"> </w:t>
      </w:r>
      <w:r w:rsidRPr="00627ED1">
        <w:rPr>
          <w:rStyle w:val="FootnoteReference"/>
        </w:rPr>
        <w:footnoteReference w:id="229"/>
      </w:r>
    </w:p>
    <w:p w14:paraId="1AE8EA7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36</w:t>
      </w:r>
      <w:r>
        <w:rPr>
          <w:rStyle w:val="structure"/>
        </w:rPr>
        <w:t>—en_19920000/</w:t>
      </w:r>
      <w:r w:rsidRPr="00D576C3">
        <w:rPr>
          <w:rStyle w:val="structurevisible"/>
        </w:rPr>
        <w:t>&gt;</w:t>
      </w:r>
    </w:p>
    <w:p w14:paraId="7477D51B" w14:textId="77777777" w:rsidR="00C57E99" w:rsidRDefault="00627ED1" w:rsidP="00C57E99">
      <w:pPr>
        <w:pStyle w:val="Bodyafterquote"/>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was confined in the city of Famagusta until 1878 when the island passed out of Turkish rule and came under the British. He then decided to remain in Cyprus and receive a pension from the British Government. This he did and lived freely on that island until his death in 1912. During this time he achieved nothing significant in his life. </w:t>
      </w:r>
      <w:r w:rsidRPr="00627ED1">
        <w:rPr>
          <w:highlight w:val="yellow"/>
        </w:rPr>
        <w:t>ʿAbdu’l-Bah</w:t>
      </w:r>
      <w:r w:rsidR="00C57E99" w:rsidRPr="000C7039">
        <w:rPr>
          <w:highlight w:val="yellow"/>
        </w:rPr>
        <w:t>á</w:t>
      </w:r>
      <w:r w:rsidRPr="00627ED1">
        <w:t xml:space="preserve">, in one of His talks, </w:t>
      </w:r>
      <w:r w:rsidRPr="00627ED1">
        <w:rPr>
          <w:rStyle w:val="FootnoteReference"/>
        </w:rPr>
        <w:footnoteReference w:id="230"/>
      </w:r>
      <w:r w:rsidRPr="00627ED1">
        <w:t xml:space="preserve"> describes how in all these years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did not succeed in converting a single soul on that island to his cause. Instead he spent his life in the company of his many wives and was father to several ill-bred children of low intelligence and capacity. </w:t>
      </w:r>
      <w:r w:rsidRPr="00627ED1">
        <w:rPr>
          <w:highlight w:val="cyan"/>
        </w:rPr>
        <w:t>Shoghi Effendi</w:t>
      </w:r>
      <w:r w:rsidRPr="00627ED1">
        <w:t xml:space="preserve"> describes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fate in these words:</w:t>
      </w:r>
    </w:p>
    <w:p w14:paraId="3437730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5:</w:t>
      </w:r>
      <w:r w:rsidRPr="00D576C3">
        <w:rPr>
          <w:rStyle w:val="structureparIDparcounter"/>
        </w:rPr>
        <w:t>37</w:t>
      </w:r>
      <w:r>
        <w:rPr>
          <w:rStyle w:val="structure"/>
        </w:rPr>
        <w:t>—en_19920000/</w:t>
      </w:r>
      <w:r w:rsidRPr="00D576C3">
        <w:rPr>
          <w:rStyle w:val="structurevisible"/>
        </w:rPr>
        <w:t>&gt;</w:t>
      </w:r>
    </w:p>
    <w:p w14:paraId="4E43D37D" w14:textId="77777777" w:rsidR="00C57E99" w:rsidRDefault="00C57E99" w:rsidP="00C57E99">
      <w:pPr>
        <w:pStyle w:val="Quote1st"/>
      </w:pPr>
      <w:r w:rsidRPr="00294D81">
        <w:rPr>
          <w:rStyle w:val="structurevisible"/>
        </w:rPr>
        <w:t>&lt;</w:t>
      </w:r>
      <w:r w:rsidRPr="00294D81">
        <w:rPr>
          <w:rStyle w:val="structure"/>
        </w:rPr>
        <w:t>cit Sho_%►%_%_%►%_%_%—en_%—%_%</w:t>
      </w:r>
      <w:r w:rsidRPr="00294D81">
        <w:rPr>
          <w:rStyle w:val="structurevisible"/>
        </w:rPr>
        <w:t>&gt;</w:t>
      </w:r>
      <w:r w:rsidR="00627ED1" w:rsidRPr="00627ED1">
        <w:rPr>
          <w:rStyle w:val="quotebahaiscripture"/>
        </w:rPr>
        <w:t xml:space="preserve">»Nor can this subject be dismissed without special reference being made to the Arch-Breaker of the Covenant of the </w:t>
      </w:r>
      <w:r w:rsidR="00627ED1" w:rsidRPr="00627ED1">
        <w:rPr>
          <w:rStyle w:val="quotebahaiscripture"/>
          <w:highlight w:val="yellow"/>
        </w:rPr>
        <w:t>Báb</w:t>
      </w:r>
      <w:r w:rsidR="00627ED1" w:rsidRPr="00627ED1">
        <w:rPr>
          <w:rStyle w:val="quotebahaiscripture"/>
        </w:rPr>
        <w:t xml:space="preserve">, </w:t>
      </w:r>
      <w:r w:rsidR="00627ED1" w:rsidRPr="00627ED1">
        <w:rPr>
          <w:rStyle w:val="quotebahaiscripture"/>
          <w:highlight w:val="yellow"/>
        </w:rPr>
        <w:t>Mírzá Yaḥyá</w:t>
      </w:r>
      <w:r w:rsidR="00627ED1" w:rsidRPr="00627ED1">
        <w:rPr>
          <w:rStyle w:val="quotebahaiscripture"/>
        </w:rPr>
        <w:t xml:space="preserve">, who lived long enough to witness, while eking out a miserable existence in Cyprus, termed by the </w:t>
      </w:r>
      <w:r w:rsidR="00627ED1" w:rsidRPr="00627ED1">
        <w:rPr>
          <w:rStyle w:val="quotebahaiscripture"/>
          <w:highlight w:val="lightGray"/>
        </w:rPr>
        <w:t>Turks</w:t>
      </w:r>
      <w:r w:rsidR="00627ED1" w:rsidRPr="00627ED1">
        <w:rPr>
          <w:rStyle w:val="quotebahaiscripture"/>
        </w:rPr>
        <w:t xml:space="preserve"> </w:t>
      </w:r>
      <w:r w:rsidR="00627ED1" w:rsidRPr="00627ED1">
        <w:rPr>
          <w:rStyle w:val="quotesterms"/>
        </w:rPr>
        <w:t>›the Island of Satan‹</w:t>
      </w:r>
      <w:r w:rsidR="00627ED1" w:rsidRPr="00627ED1">
        <w:rPr>
          <w:rStyle w:val="quotebahaiscripture"/>
        </w:rPr>
        <w:t xml:space="preserve">, every hope he had so maliciously conceived reduced to naught. A pensioner first of the Turkish and later of the British Government, he was subjected to the further humiliation of having his application for British citizenship refused. Eleven of the eighteen </w:t>
      </w:r>
      <w:r w:rsidR="00627ED1" w:rsidRPr="00627ED1">
        <w:rPr>
          <w:rStyle w:val="quotesterms"/>
        </w:rPr>
        <w:t>›Witnesses‹</w:t>
      </w:r>
      <w:r w:rsidR="00627ED1" w:rsidRPr="00627ED1">
        <w:rPr>
          <w:rStyle w:val="quotebahaiscripture"/>
        </w:rPr>
        <w:t xml:space="preserve"> he had appointed forsook him and turned in repentance to </w:t>
      </w:r>
      <w:r w:rsidR="00627ED1" w:rsidRPr="00627ED1">
        <w:rPr>
          <w:rStyle w:val="quotebahaiscripture"/>
          <w:highlight w:val="yellow"/>
        </w:rPr>
        <w:t>Bahá’u’lláh</w:t>
      </w:r>
      <w:r w:rsidR="00627ED1" w:rsidRPr="00627ED1">
        <w:rPr>
          <w:rStyle w:val="quotebahaiscripture"/>
        </w:rPr>
        <w:t xml:space="preserve">. He himself became involved in a scandal which besmirched his reputation and that of his eldest son, deprived that son and his descendants of the successorship with which he had previously invested him, and appointed, in his stead, the perfidious </w:t>
      </w:r>
      <w:r w:rsidR="00627ED1" w:rsidRPr="00627ED1">
        <w:rPr>
          <w:rStyle w:val="quotebahaiscripture"/>
          <w:highlight w:val="yellow"/>
        </w:rPr>
        <w:t>Mírzá Hádíy-i-Dawlat-Ábádí</w:t>
      </w:r>
      <w:r w:rsidR="00627ED1" w:rsidRPr="00627ED1">
        <w:rPr>
          <w:rStyle w:val="quotebahaiscripture"/>
        </w:rPr>
        <w:t xml:space="preserve">, a notorious </w:t>
      </w:r>
      <w:r w:rsidR="00627ED1" w:rsidRPr="00627ED1">
        <w:rPr>
          <w:rStyle w:val="quotebahaiscripture"/>
          <w:highlight w:val="yellow"/>
        </w:rPr>
        <w:t>Azalí</w:t>
      </w:r>
      <w:r w:rsidR="00627ED1" w:rsidRPr="00627ED1">
        <w:rPr>
          <w:rStyle w:val="quotebahaiscripture"/>
        </w:rPr>
        <w:t xml:space="preserve">, who, on the occasion of the martyrdom of the aforementioned </w:t>
      </w:r>
      <w:r w:rsidR="00627ED1" w:rsidRPr="00627ED1">
        <w:rPr>
          <w:rStyle w:val="quotebahaiscripture"/>
          <w:highlight w:val="yellow"/>
        </w:rPr>
        <w:t>Mírzá A</w:t>
      </w:r>
      <w:r w:rsidR="00116523">
        <w:rPr>
          <w:rStyle w:val="quotebahaiscripture"/>
          <w:highlight w:val="yellow"/>
        </w:rPr>
        <w:t></w:t>
      </w:r>
      <w:r w:rsidR="00627ED1" w:rsidRPr="00627ED1">
        <w:rPr>
          <w:rStyle w:val="quotebahaiscripture"/>
          <w:highlight w:val="yellow"/>
        </w:rPr>
        <w:t>raf</w:t>
      </w:r>
      <w:r w:rsidR="00627ED1" w:rsidRPr="00627ED1">
        <w:rPr>
          <w:rStyle w:val="quotebahaiscripture"/>
        </w:rPr>
        <w:t xml:space="preserve">, was seized with such fear that during four consecutive days he proclaimed from the pulpit-top, and in a most vituperative language, his complete repudiation of the </w:t>
      </w:r>
      <w:r w:rsidR="00627ED1" w:rsidRPr="00627ED1">
        <w:rPr>
          <w:rStyle w:val="quotebahaiscripture"/>
          <w:highlight w:val="yellow"/>
        </w:rPr>
        <w:t>Bábí</w:t>
      </w:r>
      <w:r w:rsidR="00627ED1" w:rsidRPr="00627ED1">
        <w:rPr>
          <w:rStyle w:val="quotebahaiscripture"/>
        </w:rPr>
        <w:t xml:space="preserve"> Faith, as well as of </w:t>
      </w:r>
      <w:r w:rsidR="00627ED1" w:rsidRPr="00627ED1">
        <w:rPr>
          <w:rStyle w:val="quotebahaiscripture"/>
          <w:highlight w:val="yellow"/>
        </w:rPr>
        <w:t>Mírzá Yaḥyá</w:t>
      </w:r>
      <w:r w:rsidR="00627ED1" w:rsidRPr="00627ED1">
        <w:rPr>
          <w:rStyle w:val="quotebahaiscripture"/>
        </w:rPr>
        <w:t xml:space="preserve">, his benefactor, who had reposed in him such implicit confidence. It was this same eldest son who, through the workings of a strange destiny, sought </w:t>
      </w:r>
      <w:r w:rsidR="00627ED1" w:rsidRPr="00627ED1">
        <w:rPr>
          <w:rStyle w:val="quotebahaiscripture"/>
        </w:rPr>
        <w:lastRenderedPageBreak/>
        <w:t xml:space="preserve">years after, together with his nephew and niece, the presence of </w:t>
      </w:r>
      <w:r w:rsidR="00627ED1" w:rsidRPr="00627ED1">
        <w:rPr>
          <w:rStyle w:val="quotebahaiscripture"/>
          <w:highlight w:val="yellow"/>
        </w:rPr>
        <w:t>ʿAbdu’l-Bahá</w:t>
      </w:r>
      <w:r w:rsidR="00627ED1" w:rsidRPr="00627ED1">
        <w:rPr>
          <w:rStyle w:val="quotebahaiscripture"/>
        </w:rPr>
        <w:t xml:space="preserve">, the appointed Successor of </w:t>
      </w:r>
      <w:r w:rsidR="00627ED1" w:rsidRPr="00627ED1">
        <w:rPr>
          <w:rStyle w:val="quotebahaiscripture"/>
          <w:highlight w:val="yellow"/>
        </w:rPr>
        <w:t>Bahá’u’lláh</w:t>
      </w:r>
      <w:r w:rsidR="00627ED1" w:rsidRPr="00627ED1">
        <w:rPr>
          <w:rStyle w:val="quotebahaiscripture"/>
        </w:rPr>
        <w:t xml:space="preserve"> and Centre of His Covenant, expressed repentance, prayed for forgiveness, was graciously accepted by Him, and remained, till the hour of his death, a loyal follower of the Faith which his father had so foolishly, so shamelessly and so pitifully striven to extinguish.«</w:t>
      </w:r>
      <w:r w:rsidRPr="00294D81">
        <w:rPr>
          <w:rStyle w:val="structurevisible"/>
        </w:rPr>
        <w:t>&lt;/</w:t>
      </w:r>
      <w:r w:rsidRPr="00294D81">
        <w:rPr>
          <w:rStyle w:val="structure"/>
        </w:rPr>
        <w:t>cit</w:t>
      </w:r>
      <w:r w:rsidRPr="00294D81">
        <w:rPr>
          <w:rStyle w:val="structurevisible"/>
        </w:rPr>
        <w:t>&gt;</w:t>
      </w:r>
      <w:r w:rsidR="00627ED1" w:rsidRPr="00627ED1">
        <w:t xml:space="preserve"> </w:t>
      </w:r>
      <w:r w:rsidR="00627ED1" w:rsidRPr="00627ED1">
        <w:rPr>
          <w:rStyle w:val="FootnoteReference"/>
        </w:rPr>
        <w:footnoteReference w:id="231"/>
      </w:r>
      <w:r w:rsidR="00627ED1" w:rsidRPr="00627ED1">
        <w:rPr>
          <w:rStyle w:val="structurepagenumber"/>
        </w:rPr>
        <w:t xml:space="preserve"> &lt;page 97</w:t>
      </w:r>
      <w:bookmarkStart w:id="14" w:name="ch6"/>
      <w:bookmarkEnd w:id="14"/>
      <w:r w:rsidR="00B777C2">
        <w:rPr>
          <w:rStyle w:val="structurepagenumber"/>
        </w:rPr>
        <w:t>/&gt;</w:t>
      </w:r>
    </w:p>
    <w:p w14:paraId="1B15525B" w14:textId="77777777" w:rsidR="00E67803" w:rsidRDefault="00C57E99">
      <w:pPr>
        <w:pStyle w:val="Heading1"/>
      </w:pPr>
      <w:r w:rsidRPr="00835AAF">
        <w:rPr>
          <w:rStyle w:val="structurevisible"/>
        </w:rPr>
        <w:t>&lt;</w:t>
      </w:r>
      <w:r>
        <w:rPr>
          <w:rStyle w:val="structure"/>
        </w:rPr>
        <w:t>par TaherzadehA_Covenant_</w:t>
      </w:r>
      <w:r w:rsidR="00627ED1" w:rsidRPr="00627ED1">
        <w:rPr>
          <w:rStyle w:val="structurepartcounter"/>
        </w:rPr>
        <w:t>2</w:t>
      </w:r>
      <w:r w:rsidRPr="00835AAF">
        <w:rPr>
          <w:rStyle w:val="structure"/>
        </w:rPr>
        <w:t>:0</w:t>
      </w:r>
      <w:r>
        <w:rPr>
          <w:rStyle w:val="structure"/>
        </w:rPr>
        <w:t>—en_19920000/</w:t>
      </w:r>
      <w:r w:rsidRPr="00835AAF">
        <w:rPr>
          <w:rStyle w:val="structurevisible"/>
        </w:rPr>
        <w:t>&gt;</w:t>
      </w:r>
      <w:r w:rsidR="00627ED1" w:rsidRPr="00627ED1">
        <w:t>PART II</w:t>
      </w:r>
      <w:r w:rsidR="002C65D4">
        <w:rPr>
          <w:rFonts w:eastAsiaTheme="minorHAnsi"/>
          <w:color w:val="943634" w:themeColor="accent2" w:themeShade="BF"/>
          <w:sz w:val="36"/>
        </w:rPr>
        <w:br/>
      </w:r>
      <w:r w:rsidR="00627ED1" w:rsidRPr="00627ED1">
        <w:rPr>
          <w:rFonts w:eastAsia="MS Mincho"/>
        </w:rPr>
        <w:t>THE LESSER COVENANT</w:t>
      </w:r>
      <w:r w:rsidR="002C65D4">
        <w:rPr>
          <w:rFonts w:eastAsia="MS Mincho"/>
        </w:rPr>
        <w:t xml:space="preserve"> –</w:t>
      </w:r>
      <w:r w:rsidR="002C65D4">
        <w:rPr>
          <w:rFonts w:eastAsia="MS Mincho"/>
        </w:rPr>
        <w:br/>
      </w:r>
      <w:r w:rsidR="00627ED1" w:rsidRPr="00627ED1">
        <w:rPr>
          <w:rFonts w:eastAsia="MS Mincho"/>
        </w:rPr>
        <w:t xml:space="preserve">1. The Ministry of </w:t>
      </w:r>
      <w:r w:rsidR="00627ED1" w:rsidRPr="00627ED1">
        <w:rPr>
          <w:rFonts w:eastAsia="MS Mincho"/>
          <w:highlight w:val="yellow"/>
        </w:rPr>
        <w:t>ʿAbdu</w:t>
      </w:r>
      <w:r w:rsidR="00627ED1" w:rsidRPr="00627ED1">
        <w:rPr>
          <w:rFonts w:eastAsiaTheme="minorHAnsi"/>
          <w:sz w:val="24"/>
          <w:highlight w:val="yellow"/>
        </w:rPr>
        <w:t>’</w:t>
      </w:r>
      <w:r w:rsidR="00627ED1" w:rsidRPr="00627ED1">
        <w:rPr>
          <w:rFonts w:eastAsia="MS Mincho"/>
          <w:highlight w:val="yellow"/>
        </w:rPr>
        <w:t>l-Bah</w:t>
      </w:r>
      <w:r w:rsidRPr="000C7039">
        <w:rPr>
          <w:rFonts w:eastAsia="MS Mincho"/>
          <w:highlight w:val="yellow"/>
        </w:rPr>
        <w:t>á</w:t>
      </w:r>
      <w:r w:rsidR="00627ED1" w:rsidRPr="00627ED1">
        <w:rPr>
          <w:rStyle w:val="structurepagenumber"/>
        </w:rPr>
        <w:t xml:space="preserve"> &lt;page 9</w:t>
      </w:r>
      <w:r>
        <w:rPr>
          <w:rStyle w:val="structurepagenumber"/>
        </w:rPr>
        <w:t>8</w:t>
      </w:r>
      <w:r w:rsidR="00B777C2">
        <w:rPr>
          <w:rStyle w:val="structurepagenumber"/>
        </w:rPr>
        <w:t>/&gt;</w:t>
      </w:r>
      <w:r w:rsidRPr="00074FF5">
        <w:rPr>
          <w:rStyle w:val="structurepagenumber"/>
        </w:rPr>
        <w:t xml:space="preserve"> &lt;page 99</w:t>
      </w:r>
      <w:r w:rsidR="00B777C2">
        <w:rPr>
          <w:rStyle w:val="structurepagenumber"/>
        </w:rPr>
        <w:t>/&gt;</w:t>
      </w:r>
    </w:p>
    <w:p w14:paraId="1C052EC6"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6</w:t>
      </w:r>
      <w:r w:rsidRPr="00835AAF">
        <w:rPr>
          <w:rStyle w:val="structure"/>
        </w:rPr>
        <w:t>:0</w:t>
      </w:r>
      <w:r>
        <w:rPr>
          <w:rStyle w:val="structure"/>
        </w:rPr>
        <w:t>—en_19920000/</w:t>
      </w:r>
      <w:r w:rsidRPr="00835AAF">
        <w:rPr>
          <w:rStyle w:val="structurevisible"/>
        </w:rPr>
        <w:t>&gt;</w:t>
      </w:r>
      <w:r>
        <w:t>CHAPTER SIX</w:t>
      </w:r>
      <w:r>
        <w:br/>
      </w:r>
      <w:r w:rsidRPr="000C7039">
        <w:rPr>
          <w:highlight w:val="yellow"/>
        </w:rPr>
        <w:t>ʿ</w:t>
      </w:r>
      <w:r w:rsidR="00627ED1" w:rsidRPr="00627ED1">
        <w:rPr>
          <w:highlight w:val="yellow"/>
        </w:rPr>
        <w:t>Abdu</w:t>
      </w:r>
      <w:r w:rsidR="00627ED1" w:rsidRPr="00627ED1">
        <w:rPr>
          <w:rFonts w:asciiTheme="minorHAnsi" w:hAnsiTheme="minorHAnsi"/>
          <w:sz w:val="40"/>
          <w:szCs w:val="36"/>
          <w:highlight w:val="yellow"/>
        </w:rPr>
        <w:t>’</w:t>
      </w:r>
      <w:r w:rsidR="00627ED1" w:rsidRPr="00627ED1">
        <w:rPr>
          <w:highlight w:val="yellow"/>
        </w:rPr>
        <w:t>l-Bah</w:t>
      </w:r>
      <w:r w:rsidRPr="000C7039">
        <w:rPr>
          <w:highlight w:val="yellow"/>
        </w:rPr>
        <w:t>á</w:t>
      </w:r>
      <w:r w:rsidR="00627ED1" w:rsidRPr="00627ED1">
        <w:t>, the Centre of the Covenant</w:t>
      </w:r>
    </w:p>
    <w:p w14:paraId="0DE020DF"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w:t>
      </w:r>
      <w:r>
        <w:rPr>
          <w:rStyle w:val="structure"/>
        </w:rPr>
        <w:t>—en_19920000/</w:t>
      </w:r>
      <w:r w:rsidRPr="00D576C3">
        <w:rPr>
          <w:rStyle w:val="structurevisible"/>
        </w:rPr>
        <w:t>&gt;</w:t>
      </w:r>
    </w:p>
    <w:p w14:paraId="6A59D4AA" w14:textId="77777777" w:rsidR="00C57E99" w:rsidRDefault="00627ED1" w:rsidP="00C57E99">
      <w:pPr>
        <w:pStyle w:val="Body1st"/>
      </w:pPr>
      <w:r w:rsidRPr="00627ED1">
        <w:t xml:space="preserve">The Covenant made by the Manifestation of God with His followers concerning His immediate successor is known as the Lesser Covenant.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and later in His Will and Testament known as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made such a covenant with His followers. Through these writings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established a mighty and irrefutable covenant unprecedented in the annals of past religions. Never before has a Manifestation of God left behind an authoritative statement in which He has explicitly directed His people to turn to someone as His successor, or follow a defined system of administration for governing the religious affairs of the community.</w:t>
      </w:r>
    </w:p>
    <w:p w14:paraId="13406C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w:t>
      </w:r>
      <w:r>
        <w:rPr>
          <w:rStyle w:val="structure"/>
        </w:rPr>
        <w:t>—en_19920000/</w:t>
      </w:r>
      <w:r w:rsidRPr="00D576C3">
        <w:rPr>
          <w:rStyle w:val="structurevisible"/>
        </w:rPr>
        <w:t>&gt;</w:t>
      </w:r>
    </w:p>
    <w:p w14:paraId="299AD5A8" w14:textId="77777777" w:rsidR="00C57E99" w:rsidRDefault="00627ED1" w:rsidP="00C57E99">
      <w:pPr>
        <w:pStyle w:val="Bodycont"/>
      </w:pPr>
      <w:r w:rsidRPr="00627ED1">
        <w:t xml:space="preserve">The Gospels are silent on the question of successorship. Only a vague and inconclusive statement, </w:t>
      </w:r>
      <w:r w:rsidR="00C57E99" w:rsidRPr="00534B53">
        <w:rPr>
          <w:rStyle w:val="structurevisible"/>
        </w:rPr>
        <w:t>&lt;</w:t>
      </w:r>
      <w:r w:rsidR="00C57E99" w:rsidRPr="00534B53">
        <w:rPr>
          <w:rStyle w:val="structure"/>
        </w:rPr>
        <w:t>cit Bible_Bible►%_%_%►%_%_%—en_%—%_%</w:t>
      </w:r>
      <w:r w:rsidR="00C57E99" w:rsidRPr="00534B53">
        <w:rPr>
          <w:rStyle w:val="structurevisible"/>
        </w:rPr>
        <w:t>&gt;</w:t>
      </w:r>
      <w:r w:rsidRPr="00627ED1">
        <w:rPr>
          <w:rStyle w:val="quoteholyscripture"/>
        </w:rPr>
        <w:t>»...thou art Peter, and upon this rock I will build my church«</w:t>
      </w:r>
      <w:r w:rsidR="00C57E99" w:rsidRPr="00534B53">
        <w:rPr>
          <w:rStyle w:val="structurevisible"/>
        </w:rPr>
        <w:t>&lt;/</w:t>
      </w:r>
      <w:r w:rsidR="00C57E99" w:rsidRPr="00534B53">
        <w:rPr>
          <w:rStyle w:val="structure"/>
        </w:rPr>
        <w:t>cit</w:t>
      </w:r>
      <w:r w:rsidR="00C57E99" w:rsidRPr="00534B53">
        <w:rPr>
          <w:rStyle w:val="structurevisible"/>
        </w:rPr>
        <w:t>&gt;</w:t>
      </w:r>
      <w:r w:rsidRPr="00627ED1">
        <w:t>, has led some to consider Peter as Christ’s successor. Such a claim, which is not upheld by a clear and unequivocal declaration in the Gospels, has resulted in bitter conflicts throughout the checkered history of Christianity. As a result the religion founded by Christ has been divided into major sects from the early centuries, and these have multiplied in the course of time.</w:t>
      </w:r>
    </w:p>
    <w:p w14:paraId="3403581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w:t>
      </w:r>
      <w:r>
        <w:rPr>
          <w:rStyle w:val="structure"/>
        </w:rPr>
        <w:t>—en_19920000/</w:t>
      </w:r>
      <w:r w:rsidRPr="00D576C3">
        <w:rPr>
          <w:rStyle w:val="structurevisible"/>
        </w:rPr>
        <w:t>&gt;</w:t>
      </w:r>
    </w:p>
    <w:p w14:paraId="7F5622F8" w14:textId="77777777" w:rsidR="00C57E99" w:rsidRDefault="00627ED1" w:rsidP="00C57E99">
      <w:pPr>
        <w:pStyle w:val="Bodycont"/>
      </w:pPr>
      <w:r w:rsidRPr="00627ED1">
        <w:t xml:space="preserve">A similar situation arose in </w:t>
      </w:r>
      <w:r w:rsidRPr="00627ED1">
        <w:rPr>
          <w:highlight w:val="yellow"/>
        </w:rPr>
        <w:t>Isl</w:t>
      </w:r>
      <w:r w:rsidR="00C57E99" w:rsidRPr="000C7039">
        <w:rPr>
          <w:highlight w:val="yellow"/>
        </w:rPr>
        <w:t>á</w:t>
      </w:r>
      <w:r w:rsidRPr="00627ED1">
        <w:rPr>
          <w:highlight w:val="yellow"/>
        </w:rPr>
        <w:t>m</w:t>
      </w:r>
      <w:r w:rsidRPr="00627ED1">
        <w:t xml:space="preserve">. The story of </w:t>
      </w:r>
      <w:r w:rsidRPr="00627ED1">
        <w:rPr>
          <w:highlight w:val="yellow"/>
        </w:rPr>
        <w:t>Mu</w:t>
      </w:r>
      <w:r w:rsidR="00C57E99" w:rsidRPr="000C7039">
        <w:rPr>
          <w:highlight w:val="yellow"/>
        </w:rPr>
        <w:t>ḥ</w:t>
      </w:r>
      <w:r w:rsidRPr="00627ED1">
        <w:rPr>
          <w:highlight w:val="yellow"/>
        </w:rPr>
        <w:t>ammad</w:t>
      </w:r>
      <w:r w:rsidRPr="00627ED1">
        <w:t xml:space="preserve"> and the references He is reported to have made to </w:t>
      </w:r>
      <w:r w:rsidRPr="00627ED1">
        <w:rPr>
          <w:highlight w:val="yellow"/>
        </w:rPr>
        <w:t>ʿAl</w:t>
      </w:r>
      <w:r w:rsidR="00C57E99" w:rsidRPr="000C7039">
        <w:rPr>
          <w:highlight w:val="yellow"/>
        </w:rPr>
        <w:t>í</w:t>
      </w:r>
      <w:r w:rsidRPr="00627ED1">
        <w:t xml:space="preserve">, His cousin and son-in-law, at </w:t>
      </w:r>
      <w:r w:rsidR="00C57E99" w:rsidRPr="000C7039">
        <w:rPr>
          <w:highlight w:val="yellow"/>
        </w:rPr>
        <w:t></w:t>
      </w:r>
      <w:r w:rsidRPr="00627ED1">
        <w:rPr>
          <w:highlight w:val="yellow"/>
        </w:rPr>
        <w:t>ad</w:t>
      </w:r>
      <w:r w:rsidR="00C57E99" w:rsidRPr="000C7039">
        <w:rPr>
          <w:highlight w:val="yellow"/>
        </w:rPr>
        <w:t>í</w:t>
      </w:r>
      <w:r w:rsidRPr="00627ED1">
        <w:rPr>
          <w:highlight w:val="yellow"/>
        </w:rPr>
        <w:t>r-i-</w:t>
      </w:r>
      <w:r w:rsidR="00C57E99" w:rsidRPr="000C7039">
        <w:rPr>
          <w:highlight w:val="yellow"/>
        </w:rPr>
        <w:t></w:t>
      </w:r>
      <w:r w:rsidRPr="00627ED1">
        <w:rPr>
          <w:highlight w:val="yellow"/>
        </w:rPr>
        <w:t>umm</w:t>
      </w:r>
      <w:r w:rsidRPr="00627ED1">
        <w:t xml:space="preserve"> is recounted by both the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and </w:t>
      </w:r>
      <w:r w:rsidRPr="00627ED1">
        <w:rPr>
          <w:highlight w:val="yellow"/>
        </w:rPr>
        <w:t>Sunn</w:t>
      </w:r>
      <w:r w:rsidR="00C57E99" w:rsidRPr="000C7039">
        <w:rPr>
          <w:highlight w:val="yellow"/>
        </w:rPr>
        <w:t>í</w:t>
      </w:r>
      <w:r w:rsidRPr="00627ED1">
        <w:t xml:space="preserve"> sects of </w:t>
      </w:r>
      <w:r w:rsidRPr="00627ED1">
        <w:rPr>
          <w:highlight w:val="yellow"/>
        </w:rPr>
        <w:t>Isl</w:t>
      </w:r>
      <w:r w:rsidR="00C57E99" w:rsidRPr="000C7039">
        <w:rPr>
          <w:highlight w:val="yellow"/>
        </w:rPr>
        <w:t>á</w:t>
      </w:r>
      <w:r w:rsidRPr="00627ED1">
        <w:rPr>
          <w:highlight w:val="yellow"/>
        </w:rPr>
        <w:t>m</w:t>
      </w:r>
      <w:r w:rsidRPr="00627ED1">
        <w:t>, and each interprets it differently. The story is as follows:</w:t>
      </w:r>
    </w:p>
    <w:p w14:paraId="2688770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w:t>
      </w:r>
      <w:r>
        <w:rPr>
          <w:rStyle w:val="structure"/>
        </w:rPr>
        <w:t>—en_19920000/</w:t>
      </w:r>
      <w:r w:rsidRPr="00D576C3">
        <w:rPr>
          <w:rStyle w:val="structurevisible"/>
        </w:rPr>
        <w:t>&gt;</w:t>
      </w:r>
    </w:p>
    <w:p w14:paraId="5C4B6052" w14:textId="77777777" w:rsidR="00C57E99" w:rsidRDefault="00627ED1" w:rsidP="00C57E99">
      <w:pPr>
        <w:pStyle w:val="Bodycont"/>
      </w:pPr>
      <w:r w:rsidRPr="00627ED1">
        <w:t xml:space="preserve">Having completed the rites of pilgrimage to </w:t>
      </w:r>
      <w:r w:rsidRPr="00627ED1">
        <w:rPr>
          <w:highlight w:val="lightGray"/>
        </w:rPr>
        <w:t>Mecca</w:t>
      </w:r>
      <w:r w:rsidRPr="00627ED1">
        <w:t xml:space="preserve"> in the last year of His life, </w:t>
      </w:r>
      <w:r w:rsidRPr="00627ED1">
        <w:rPr>
          <w:highlight w:val="yellow"/>
        </w:rPr>
        <w:t>Mu</w:t>
      </w:r>
      <w:r w:rsidR="00C57E99" w:rsidRPr="000C7039">
        <w:rPr>
          <w:highlight w:val="yellow"/>
        </w:rPr>
        <w:t>ḥ</w:t>
      </w:r>
      <w:r w:rsidRPr="00627ED1">
        <w:rPr>
          <w:highlight w:val="yellow"/>
        </w:rPr>
        <w:t>ammad</w:t>
      </w:r>
      <w:r w:rsidRPr="00627ED1">
        <w:t xml:space="preserve">, on His way back to </w:t>
      </w:r>
      <w:r w:rsidRPr="00627ED1">
        <w:rPr>
          <w:highlight w:val="lightGray"/>
        </w:rPr>
        <w:t>Medina</w:t>
      </w:r>
      <w:r w:rsidRPr="00627ED1">
        <w:t xml:space="preserve">, ordered the large concourse of His followers to stop at a place known as </w:t>
      </w:r>
      <w:r w:rsidR="00C57E99" w:rsidRPr="000C7039">
        <w:rPr>
          <w:highlight w:val="yellow"/>
        </w:rPr>
        <w:t></w:t>
      </w:r>
      <w:r w:rsidRPr="00627ED1">
        <w:rPr>
          <w:highlight w:val="yellow"/>
        </w:rPr>
        <w:t>ad</w:t>
      </w:r>
      <w:r w:rsidR="00C57E99" w:rsidRPr="000C7039">
        <w:rPr>
          <w:highlight w:val="yellow"/>
        </w:rPr>
        <w:t>í</w:t>
      </w:r>
      <w:r w:rsidRPr="00627ED1">
        <w:rPr>
          <w:highlight w:val="yellow"/>
        </w:rPr>
        <w:t>r-i-</w:t>
      </w:r>
      <w:r w:rsidR="00C57E99" w:rsidRPr="000C7039">
        <w:rPr>
          <w:highlight w:val="yellow"/>
        </w:rPr>
        <w:t></w:t>
      </w:r>
      <w:r w:rsidRPr="00627ED1">
        <w:rPr>
          <w:highlight w:val="yellow"/>
        </w:rPr>
        <w:t>umm</w:t>
      </w:r>
      <w:r w:rsidRPr="00627ED1">
        <w:t xml:space="preserve">. In that vast plain a number of saddles were stacked up, making an improvised pulpit from which </w:t>
      </w:r>
      <w:r w:rsidRPr="00627ED1">
        <w:rPr>
          <w:highlight w:val="yellow"/>
        </w:rPr>
        <w:t>Mu</w:t>
      </w:r>
      <w:r w:rsidR="00C57E99" w:rsidRPr="000C7039">
        <w:rPr>
          <w:highlight w:val="yellow"/>
        </w:rPr>
        <w:t>ḥ</w:t>
      </w:r>
      <w:r w:rsidRPr="00627ED1">
        <w:rPr>
          <w:highlight w:val="yellow"/>
        </w:rPr>
        <w:t>ammad</w:t>
      </w:r>
      <w:r w:rsidRPr="00627ED1">
        <w:t xml:space="preserve"> delivered an important address to the congregation. There, He is reported to have taken </w:t>
      </w:r>
      <w:r w:rsidRPr="00627ED1">
        <w:rPr>
          <w:highlight w:val="yellow"/>
        </w:rPr>
        <w:t>ʿAl</w:t>
      </w:r>
      <w:r w:rsidR="00C57E99" w:rsidRPr="000C7039">
        <w:rPr>
          <w:highlight w:val="yellow"/>
        </w:rPr>
        <w:t>í</w:t>
      </w:r>
      <w:r w:rsidRPr="00627ED1">
        <w:t xml:space="preserve"> by the hand and said, </w:t>
      </w:r>
      <w:r w:rsidR="00C57E99" w:rsidRPr="00534B53">
        <w:rPr>
          <w:rStyle w:val="structurevisible"/>
        </w:rPr>
        <w:t>&lt;</w:t>
      </w:r>
      <w:r w:rsidR="00C57E99" w:rsidRPr="00534B53">
        <w:rPr>
          <w:rStyle w:val="structure"/>
        </w:rPr>
        <w:t>cit Muh_hadith►%_%_%►%_%_%—en_%—%_%</w:t>
      </w:r>
      <w:r w:rsidR="00C57E99" w:rsidRPr="00534B53">
        <w:rPr>
          <w:rStyle w:val="structurevisible"/>
        </w:rPr>
        <w:t>&gt;</w:t>
      </w:r>
      <w:r w:rsidRPr="00627ED1">
        <w:rPr>
          <w:rStyle w:val="quoteholytradition"/>
        </w:rPr>
        <w:t xml:space="preserve">»Whoever considers Me as his Lord, then </w:t>
      </w:r>
      <w:r w:rsidRPr="00627ED1">
        <w:rPr>
          <w:rStyle w:val="quoteholytradition"/>
          <w:highlight w:val="yellow"/>
        </w:rPr>
        <w:t>ʿAlí</w:t>
      </w:r>
      <w:r w:rsidRPr="00627ED1">
        <w:rPr>
          <w:rStyle w:val="quoteholytradition"/>
        </w:rPr>
        <w:t xml:space="preserve"> is also his Lord.«</w:t>
      </w:r>
      <w:r w:rsidR="00C57E99" w:rsidRPr="00534B53">
        <w:rPr>
          <w:rStyle w:val="structurevisible"/>
        </w:rPr>
        <w:t>&lt;/</w:t>
      </w:r>
      <w:r w:rsidR="00C57E99" w:rsidRPr="00534B53">
        <w:rPr>
          <w:rStyle w:val="structure"/>
        </w:rPr>
        <w:t>cit</w:t>
      </w:r>
      <w:r w:rsidR="00C57E99" w:rsidRPr="00534B53">
        <w:rPr>
          <w:rStyle w:val="structurevisible"/>
        </w:rPr>
        <w:t>&gt;</w:t>
      </w:r>
    </w:p>
    <w:p w14:paraId="52BB11A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5</w:t>
      </w:r>
      <w:r>
        <w:rPr>
          <w:rStyle w:val="structure"/>
        </w:rPr>
        <w:t>—en_19920000/</w:t>
      </w:r>
      <w:r w:rsidRPr="00D576C3">
        <w:rPr>
          <w:rStyle w:val="structurevisible"/>
        </w:rPr>
        <w:t>&gt;</w:t>
      </w:r>
    </w:p>
    <w:p w14:paraId="6DA090F9" w14:textId="77777777" w:rsidR="00C57E99" w:rsidRDefault="00627ED1" w:rsidP="00C57E99">
      <w:pPr>
        <w:pStyle w:val="Bodycont"/>
      </w:pPr>
      <w:r w:rsidRPr="00627ED1">
        <w:t xml:space="preserve">This is only a verbal statement, but the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sect considers it to be authoritative and an indication that </w:t>
      </w:r>
      <w:r w:rsidRPr="00627ED1">
        <w:rPr>
          <w:highlight w:val="yellow"/>
        </w:rPr>
        <w:t>ʿAl</w:t>
      </w:r>
      <w:r w:rsidR="00C57E99" w:rsidRPr="000C7039">
        <w:rPr>
          <w:highlight w:val="yellow"/>
        </w:rPr>
        <w:t>í</w:t>
      </w:r>
      <w:r w:rsidRPr="00627ED1">
        <w:t xml:space="preserve"> is the lawful successor to</w:t>
      </w:r>
      <w:r w:rsidRPr="00627ED1">
        <w:rPr>
          <w:rStyle w:val="structurepagenumber"/>
        </w:rPr>
        <w:t xml:space="preserve"> &lt;page 100</w:t>
      </w:r>
      <w:r w:rsidR="00B777C2">
        <w:rPr>
          <w:rStyle w:val="structurepagenumber"/>
        </w:rPr>
        <w:t>/&gt;</w:t>
      </w:r>
      <w:r w:rsidR="00C57E99">
        <w:t xml:space="preserve"> </w:t>
      </w:r>
      <w:r w:rsidRPr="00627ED1">
        <w:t xml:space="preserve">the Prophet. But the majority of the </w:t>
      </w:r>
      <w:r w:rsidRPr="00627ED1">
        <w:rPr>
          <w:highlight w:val="lightGray"/>
        </w:rPr>
        <w:t>Islamic</w:t>
      </w:r>
      <w:r w:rsidRPr="00627ED1">
        <w:t xml:space="preserve"> people, the </w:t>
      </w:r>
      <w:r w:rsidRPr="00627ED1">
        <w:rPr>
          <w:highlight w:val="yellow"/>
        </w:rPr>
        <w:t>Sunn</w:t>
      </w:r>
      <w:r w:rsidR="00C57E99" w:rsidRPr="009316B9">
        <w:rPr>
          <w:highlight w:val="yellow"/>
        </w:rPr>
        <w:t>í</w:t>
      </w:r>
      <w:r w:rsidRPr="00627ED1">
        <w:rPr>
          <w:highlight w:val="yellow"/>
        </w:rPr>
        <w:t>s</w:t>
      </w:r>
      <w:r w:rsidRPr="00627ED1">
        <w:t xml:space="preserve">, reject this view. The followers of </w:t>
      </w:r>
      <w:r w:rsidRPr="00627ED1">
        <w:rPr>
          <w:highlight w:val="yellow"/>
        </w:rPr>
        <w:t>Mu</w:t>
      </w:r>
      <w:r w:rsidR="00C57E99" w:rsidRPr="000C7039">
        <w:rPr>
          <w:highlight w:val="yellow"/>
        </w:rPr>
        <w:t>ḥ</w:t>
      </w:r>
      <w:r w:rsidRPr="00627ED1">
        <w:rPr>
          <w:highlight w:val="yellow"/>
        </w:rPr>
        <w:t>ammad</w:t>
      </w:r>
      <w:r w:rsidRPr="00627ED1">
        <w:t xml:space="preserve"> were divided into these two major sects almost immediately after His passing. The dire conflicts and fierce turmoils which have engulfed the nation of </w:t>
      </w:r>
      <w:r w:rsidRPr="00627ED1">
        <w:rPr>
          <w:highlight w:val="yellow"/>
        </w:rPr>
        <w:t>Isl</w:t>
      </w:r>
      <w:r w:rsidR="00C57E99" w:rsidRPr="000C7039">
        <w:rPr>
          <w:highlight w:val="yellow"/>
        </w:rPr>
        <w:t>á</w:t>
      </w:r>
      <w:r w:rsidRPr="00627ED1">
        <w:rPr>
          <w:highlight w:val="yellow"/>
        </w:rPr>
        <w:t>m</w:t>
      </w:r>
      <w:r w:rsidRPr="00627ED1">
        <w:t xml:space="preserve"> ever since were, as testified by </w:t>
      </w:r>
      <w:r w:rsidRPr="00627ED1">
        <w:rPr>
          <w:highlight w:val="yellow"/>
        </w:rPr>
        <w:t>ʿAbdu’l-Bah</w:t>
      </w:r>
      <w:r w:rsidR="00C57E99" w:rsidRPr="000C7039">
        <w:rPr>
          <w:highlight w:val="yellow"/>
        </w:rPr>
        <w:t>á</w:t>
      </w:r>
      <w:r w:rsidRPr="00627ED1">
        <w:t>, the consequence of the bitter division which occurred after the death of the Prophet.</w:t>
      </w:r>
    </w:p>
    <w:p w14:paraId="43E69CD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6</w:t>
      </w:r>
      <w:r>
        <w:rPr>
          <w:rStyle w:val="structure"/>
        </w:rPr>
        <w:t>—en_19920000/</w:t>
      </w:r>
      <w:r w:rsidRPr="00D576C3">
        <w:rPr>
          <w:rStyle w:val="structurevisible"/>
        </w:rPr>
        <w:t>&gt;</w:t>
      </w:r>
    </w:p>
    <w:p w14:paraId="011BABAB" w14:textId="77777777" w:rsidR="00C57E99" w:rsidRDefault="00627ED1" w:rsidP="00C57E99">
      <w:pPr>
        <w:pStyle w:val="Bodycont"/>
      </w:pPr>
      <w:r w:rsidRPr="00627ED1">
        <w:t xml:space="preserve">One of the distinguishing features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then, is that its Author has established a mighty covenant with His followers concerning His successor, a covenant whose characteristics are delineated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a covenant written in His own hand, unequivocal in the provisions it has made for the future of His Cause, and acknowledged as an authentic document even by those who violated it. It is through this divinely ordained instrument alone that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is preserved, the purity of its teachings safeguarded, and the </w:t>
      </w:r>
      <w:r w:rsidRPr="00627ED1">
        <w:lastRenderedPageBreak/>
        <w:t xml:space="preserve">incorruptibility of its institutions guaranteed. </w:t>
      </w:r>
      <w:r w:rsidR="00C57E99" w:rsidRPr="00534B53">
        <w:rPr>
          <w:rStyle w:val="structurevisible"/>
        </w:rPr>
        <w:t>&lt;</w:t>
      </w:r>
      <w:r w:rsidR="00C57E99" w:rsidRPr="00534B53">
        <w:rPr>
          <w:rStyle w:val="structure"/>
        </w:rPr>
        <w:t>cit Bah_%►%_%_%►%_%_%—en_%—%_%</w:t>
      </w:r>
      <w:r w:rsidR="00C57E99" w:rsidRPr="00534B53">
        <w:rPr>
          <w:rStyle w:val="structurevisible"/>
        </w:rPr>
        <w:t>&gt;</w:t>
      </w:r>
      <w:r w:rsidRPr="00627ED1">
        <w:rPr>
          <w:rStyle w:val="quotebahaiscripture"/>
        </w:rPr>
        <w:t>»This is a Day that shall not be followed by night,«</w:t>
      </w:r>
      <w:r w:rsidR="00C57E99" w:rsidRPr="00534B53">
        <w:rPr>
          <w:rStyle w:val="structurevisible"/>
        </w:rPr>
        <w:t>&lt;/</w:t>
      </w:r>
      <w:r w:rsidR="00C57E99" w:rsidRPr="00534B53">
        <w:rPr>
          <w:rStyle w:val="structure"/>
        </w:rPr>
        <w:t>cit</w:t>
      </w:r>
      <w:r w:rsidR="00C57E99" w:rsidRPr="00534B53">
        <w:rPr>
          <w:rStyle w:val="structurevisible"/>
        </w:rPr>
        <w:t>&gt;</w:t>
      </w:r>
      <w:r w:rsidRPr="00627ED1">
        <w:t xml:space="preserve"> is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own testimony in this regard.</w:t>
      </w:r>
    </w:p>
    <w:p w14:paraId="1D955E2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7</w:t>
      </w:r>
      <w:r>
        <w:rPr>
          <w:rStyle w:val="structure"/>
        </w:rPr>
        <w:t>—en_19920000/</w:t>
      </w:r>
      <w:r w:rsidRPr="00D576C3">
        <w:rPr>
          <w:rStyle w:val="structurevisible"/>
        </w:rPr>
        <w:t>&gt;</w:t>
      </w:r>
    </w:p>
    <w:p w14:paraId="06496C91" w14:textId="77777777" w:rsidR="00C57E99" w:rsidRDefault="00627ED1" w:rsidP="00C57E99">
      <w:pPr>
        <w:pStyle w:val="Bodycont"/>
      </w:pPr>
      <w:r w:rsidRPr="00627ED1">
        <w:t>When God reveals Himself to man through the Prophet, the Words which the Prophet utters are supremely creative and a source of essential life to human souls. Revelation of the Word of God by His Manifestation resembles the downpouring of rain. In the same way that showers in the spring season vivify the world of nature, the Word of God penetrates the hearts of men and imparts to them the spirit of faith. This process goes on as long as the Revelation of the Prophet lasts, and ceases with His passing.</w:t>
      </w:r>
    </w:p>
    <w:p w14:paraId="49D69B5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8</w:t>
      </w:r>
      <w:r>
        <w:rPr>
          <w:rStyle w:val="structure"/>
        </w:rPr>
        <w:t>—en_19920000/</w:t>
      </w:r>
      <w:r w:rsidRPr="00D576C3">
        <w:rPr>
          <w:rStyle w:val="structurevisible"/>
        </w:rPr>
        <w:t>&gt;</w:t>
      </w:r>
    </w:p>
    <w:p w14:paraId="4912B562" w14:textId="77777777" w:rsidR="00C57E99" w:rsidRDefault="00627ED1" w:rsidP="00C57E99">
      <w:pPr>
        <w:pStyle w:val="Bodycont"/>
      </w:pPr>
      <w:r w:rsidRPr="00627ED1">
        <w:t xml:space="preserve">During the rainy season the green pastures are refreshed directly, and when the rain stops, one can be revived by the waters of a pool which that rain has created. Likewise, when the Manifestation of God is no longer with man, the Words He has left behind become the source of spiritual life for the believers. Thus the Gospels for the Christians and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for the </w:t>
      </w:r>
      <w:r w:rsidRPr="00627ED1">
        <w:rPr>
          <w:highlight w:val="yellow"/>
        </w:rPr>
        <w:t>Muslims</w:t>
      </w:r>
      <w:r w:rsidRPr="00627ED1">
        <w:t xml:space="preserve"> have acted as the spiritual reservoir of the water of life and the repository of God’s teachings for them. We observe, however, that if people have free access to a reservoir, and are allowed to use it without limitation or to immerse themselves in it, the purity of the water will be lost and after some time it will be fully adulterated.</w:t>
      </w:r>
    </w:p>
    <w:p w14:paraId="6DC53F2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9</w:t>
      </w:r>
      <w:r>
        <w:rPr>
          <w:rStyle w:val="structure"/>
        </w:rPr>
        <w:t>—en_19920000/</w:t>
      </w:r>
      <w:r w:rsidRPr="00D576C3">
        <w:rPr>
          <w:rStyle w:val="structurevisible"/>
        </w:rPr>
        <w:t>&gt;</w:t>
      </w:r>
    </w:p>
    <w:p w14:paraId="43139640" w14:textId="77777777" w:rsidR="00C57E99" w:rsidRDefault="00627ED1" w:rsidP="00C57E99">
      <w:pPr>
        <w:pStyle w:val="Bodycont"/>
      </w:pPr>
      <w:r w:rsidRPr="00627ED1">
        <w:t>In older Dispensations, the Manifestations of God left their words to posterity, and in most cases the gist of these words were recorded and compiled, so constituting the Holy Books of the major religions. But since there was no provision made for further guidance, the followers were left free to interpret the utterances as they pleased. History shows that as a result of this freedom, people disagreed in their understanding of the teachings. The followers grossly interfered with the Word of God; they compromised the laws and precepts</w:t>
      </w:r>
      <w:r w:rsidRPr="00627ED1">
        <w:rPr>
          <w:rStyle w:val="structurepagenumber"/>
        </w:rPr>
        <w:t xml:space="preserve"> &lt;page 101</w:t>
      </w:r>
      <w:r w:rsidR="00B777C2">
        <w:rPr>
          <w:rStyle w:val="structurepagenumber"/>
        </w:rPr>
        <w:t>/&gt;</w:t>
      </w:r>
      <w:r w:rsidR="00C57E99">
        <w:t xml:space="preserve"> </w:t>
      </w:r>
      <w:r w:rsidRPr="00627ED1">
        <w:t>which were promulgated by the Prophet. Man-made dogmas and rituals were added, human innovations and practices were introduced and, as in the analogy of the reservoir, the purity of the teachings was lost.</w:t>
      </w:r>
    </w:p>
    <w:p w14:paraId="6177F72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10</w:t>
      </w:r>
      <w:r>
        <w:rPr>
          <w:rStyle w:val="structure"/>
        </w:rPr>
        <w:t>—en_19920000/</w:t>
      </w:r>
      <w:r w:rsidRPr="00D576C3">
        <w:rPr>
          <w:rStyle w:val="structurevisible"/>
        </w:rPr>
        <w:t>&gt;</w:t>
      </w:r>
    </w:p>
    <w:p w14:paraId="5252890F" w14:textId="77777777" w:rsidR="00C57E99" w:rsidRDefault="00627ED1" w:rsidP="00C57E99">
      <w:pPr>
        <w:pStyle w:val="Bodycont"/>
      </w:pPr>
      <w:r w:rsidRPr="00627ED1">
        <w:t>It was because of this freedom to interpret the words of the Prophet and the freedom to interfere in His teachings that differences appeared among the followers. Schisms took place and sects and denominations were created within a religion. The unity and love which had existed among the followers during the lifetime of the Founder of the religion disappeared after Him and in the course of time were replaced by enmity and contention.</w:t>
      </w:r>
    </w:p>
    <w:p w14:paraId="4360ED2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11</w:t>
      </w:r>
      <w:r>
        <w:rPr>
          <w:rStyle w:val="structure"/>
        </w:rPr>
        <w:t>—en_19920000/</w:t>
      </w:r>
      <w:r w:rsidRPr="00D576C3">
        <w:rPr>
          <w:rStyle w:val="structurevisible"/>
        </w:rPr>
        <w:t>&gt;</w:t>
      </w:r>
    </w:p>
    <w:p w14:paraId="7875B4F2" w14:textId="77777777" w:rsidR="00C57E99" w:rsidRDefault="00627ED1" w:rsidP="00C57E99">
      <w:pPr>
        <w:pStyle w:val="Bodycont"/>
      </w:pPr>
      <w:r w:rsidRPr="00627ED1">
        <w:t xml:space="preserve">In this Dispensation the Revelation of the Word of God has taken a different form altogether. Whereas in former times the words of the Prophets, in most cases, were recorded years after their revelation,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taken down by His amanuensis the moment they were uttered. In some cases even He Himself inscribed the verses revealed to Him. These writings, usually referred to as Sacred Text, or Tablets, are preserved and safeguarded and their authenticity assured.</w:t>
      </w:r>
    </w:p>
    <w:p w14:paraId="56AB9D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12</w:t>
      </w:r>
      <w:r>
        <w:rPr>
          <w:rStyle w:val="structure"/>
        </w:rPr>
        <w:t>—en_19920000/</w:t>
      </w:r>
      <w:r w:rsidRPr="00D576C3">
        <w:rPr>
          <w:rStyle w:val="structurevisible"/>
        </w:rPr>
        <w:t>&gt;</w:t>
      </w:r>
    </w:p>
    <w:p w14:paraId="10BF6B45" w14:textId="77777777" w:rsidR="00C57E99" w:rsidRDefault="00627ED1" w:rsidP="00C57E99">
      <w:pPr>
        <w:pStyle w:val="Bodycont"/>
      </w:pPr>
      <w:r w:rsidRPr="00627ED1">
        <w:t xml:space="preserve">One distinguishing feature is the vastness of this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words have been revealed with such profusion that </w:t>
      </w:r>
      <w:r w:rsidR="00C57E99">
        <w:t>--</w:t>
      </w:r>
      <w:r w:rsidRPr="00627ED1">
        <w:t xml:space="preserve">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testifies </w:t>
      </w:r>
      <w:r w:rsidR="00C57E99">
        <w:t>--</w:t>
      </w:r>
      <w:r w:rsidRPr="00627ED1">
        <w:t xml:space="preserve"> were His Writings to be compiled, they would produce no less than one hundred volumes of Holy Scripture for mankind in this age. The analogy of the pool is no longer apt. More appropriate would be the analogy of an ocean created when the Words of God were sent down as copious rain.</w:t>
      </w:r>
    </w:p>
    <w:p w14:paraId="1A83020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13</w:t>
      </w:r>
      <w:r>
        <w:rPr>
          <w:rStyle w:val="structure"/>
        </w:rPr>
        <w:t>—en_19920000/</w:t>
      </w:r>
      <w:r w:rsidRPr="00D576C3">
        <w:rPr>
          <w:rStyle w:val="structurevisible"/>
        </w:rPr>
        <w:t>&gt;</w:t>
      </w:r>
    </w:p>
    <w:p w14:paraId="2EF240E1" w14:textId="77777777" w:rsidR="00C57E99" w:rsidRDefault="00627ED1" w:rsidP="00C57E99">
      <w:pPr>
        <w:pStyle w:val="Bodycont"/>
      </w:pPr>
      <w:r w:rsidRPr="00627ED1">
        <w:t xml:space="preserve">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consists of over six thousand verses and was revealed by </w:t>
      </w:r>
      <w:r w:rsidRPr="00627ED1">
        <w:rPr>
          <w:highlight w:val="yellow"/>
        </w:rPr>
        <w:t>Mu</w:t>
      </w:r>
      <w:r w:rsidR="00C57E99" w:rsidRPr="000C7039">
        <w:rPr>
          <w:highlight w:val="yellow"/>
        </w:rPr>
        <w:t>ḥ</w:t>
      </w:r>
      <w:r w:rsidRPr="00627ED1">
        <w:rPr>
          <w:highlight w:val="yellow"/>
        </w:rPr>
        <w:t>ammad</w:t>
      </w:r>
      <w:r w:rsidRPr="00627ED1">
        <w:t xml:space="preserve"> in twenty-three years. The speed of the Revelation of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rPr>
          <w:rStyle w:val="FootnoteReference"/>
        </w:rPr>
        <w:footnoteReference w:id="232"/>
      </w:r>
      <w:r w:rsidRPr="00627ED1">
        <w:t xml:space="preserve"> was about one thousand verses in an hour! For example,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(Book of Certitude), one of the most important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Writings, was revealed in the course of just a few hours. During the forty-year Ministry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world of humanity was immersed in an ocean of Divine Revelation whose latent energies are destined to revitalize the whole of mankind.</w:t>
      </w:r>
    </w:p>
    <w:p w14:paraId="1EAFCC4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14</w:t>
      </w:r>
      <w:r>
        <w:rPr>
          <w:rStyle w:val="structure"/>
        </w:rPr>
        <w:t>—en_19920000/</w:t>
      </w:r>
      <w:r w:rsidRPr="00D576C3">
        <w:rPr>
          <w:rStyle w:val="structurevisible"/>
        </w:rPr>
        <w:t>&gt;</w:t>
      </w:r>
    </w:p>
    <w:p w14:paraId="593BD59E" w14:textId="77777777" w:rsidR="00C57E99" w:rsidRDefault="00627ED1" w:rsidP="00C57E99">
      <w:pPr>
        <w:pStyle w:val="Bodycont"/>
      </w:pPr>
      <w:r w:rsidRPr="00627ED1">
        <w:t xml:space="preserve">Another distinguishing feature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the Word of God, sent down for the spiritualization and guidance of man, has not been simply handed over to him freely, as in past Dispensations. To no one is given the right to interpret His words, to add even a dot, or to take </w:t>
      </w:r>
      <w:r w:rsidRPr="00627ED1">
        <w:lastRenderedPageBreak/>
        <w:t xml:space="preserve">one away.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sealed off the ocean of His Revelation from all intruders. On the one hand,</w:t>
      </w:r>
      <w:r w:rsidRPr="00627ED1">
        <w:rPr>
          <w:rStyle w:val="structurepagenumber"/>
        </w:rPr>
        <w:t xml:space="preserve"> &lt;page 102</w:t>
      </w:r>
      <w:r w:rsidR="00B777C2">
        <w:rPr>
          <w:rStyle w:val="structurepagenumber"/>
        </w:rPr>
        <w:t>/&gt;</w:t>
      </w:r>
      <w:r w:rsidRPr="00627ED1">
        <w:t xml:space="preserve"> He has revealed the Word of God for the benefit of all mankind; on the other, He does not allow anyone to interfere with it. The manner in which He has resolved these two contrasting features is through the institution of the Covenant.</w:t>
      </w:r>
    </w:p>
    <w:p w14:paraId="677EFFD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15</w:t>
      </w:r>
      <w:r>
        <w:rPr>
          <w:rStyle w:val="structure"/>
        </w:rPr>
        <w:t>—en_19920000/</w:t>
      </w:r>
      <w:r w:rsidRPr="00D576C3">
        <w:rPr>
          <w:rStyle w:val="structurevisible"/>
        </w:rPr>
        <w:t>&gt;</w:t>
      </w:r>
    </w:p>
    <w:p w14:paraId="0E29B519" w14:textId="77777777" w:rsidR="00C57E99" w:rsidRDefault="00627ED1" w:rsidP="00C57E99">
      <w:pPr>
        <w:pStyle w:val="Bodycont"/>
      </w:pPr>
      <w:r w:rsidRPr="00627ED1">
        <w:t xml:space="preserve">God has in this day vouchsafed to humanity two priceless gifts. One is the Revelation itself, supreme over all things, the other is an instrument to shield the Revelation. The one is manifested through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other fulfilled through </w:t>
      </w:r>
      <w:r w:rsidRPr="00627ED1">
        <w:rPr>
          <w:highlight w:val="yellow"/>
        </w:rPr>
        <w:t>ʿAbdu’l-Bah</w:t>
      </w:r>
      <w:r w:rsidR="00C57E99" w:rsidRPr="000C7039">
        <w:rPr>
          <w:highlight w:val="yellow"/>
        </w:rPr>
        <w:t>á</w:t>
      </w:r>
      <w:r w:rsidRPr="00627ED1">
        <w:t xml:space="preserve">. To revert to the analogy: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brought the water of life and created the ocean, while </w:t>
      </w:r>
      <w:r w:rsidRPr="00627ED1">
        <w:rPr>
          <w:highlight w:val="yellow"/>
        </w:rPr>
        <w:t>ʿAbdu’l-Bah</w:t>
      </w:r>
      <w:r w:rsidR="00C57E99" w:rsidRPr="000C7039">
        <w:rPr>
          <w:highlight w:val="yellow"/>
        </w:rPr>
        <w:t>á</w:t>
      </w:r>
      <w:r w:rsidRPr="00627ED1">
        <w:t xml:space="preserve"> acts as a mighty wall around it.</w:t>
      </w:r>
    </w:p>
    <w:p w14:paraId="711539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16</w:t>
      </w:r>
      <w:r>
        <w:rPr>
          <w:rStyle w:val="structure"/>
        </w:rPr>
        <w:t>—en_19920000/</w:t>
      </w:r>
      <w:r w:rsidRPr="00D576C3">
        <w:rPr>
          <w:rStyle w:val="structurevisible"/>
        </w:rPr>
        <w:t>&gt;</w:t>
      </w:r>
    </w:p>
    <w:p w14:paraId="56451CA9" w14:textId="77777777" w:rsidR="00C57E99" w:rsidRDefault="00627ED1" w:rsidP="00C57E99">
      <w:pPr>
        <w:pStyle w:val="Bodycont"/>
      </w:pPr>
      <w:r w:rsidRPr="00627ED1">
        <w:t xml:space="preserve">This wall </w:t>
      </w:r>
      <w:r w:rsidR="00C57E99">
        <w:t>--</w:t>
      </w:r>
      <w:r w:rsidRPr="00627ED1">
        <w:t xml:space="preserve"> the Covenant </w:t>
      </w:r>
      <w:r w:rsidR="00C57E99">
        <w:t>--</w:t>
      </w:r>
      <w:r w:rsidRPr="00627ED1">
        <w:t xml:space="preserve"> prevents any intruder from polluting the waters of the Revelation and thus preserves its purity and vitality. Hence, the appointment of </w:t>
      </w:r>
      <w:r w:rsidRPr="00627ED1">
        <w:rPr>
          <w:highlight w:val="yellow"/>
        </w:rPr>
        <w:t>ʿAbdu’l-Bah</w:t>
      </w:r>
      <w:r w:rsidR="00C57E99" w:rsidRPr="000C7039">
        <w:rPr>
          <w:highlight w:val="yellow"/>
        </w:rPr>
        <w:t>á</w:t>
      </w:r>
      <w:r w:rsidRPr="00627ED1">
        <w:t xml:space="preserve"> as the sole authoritative Interpreter of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provides the guarantee for the incorruptibility of the revealed Word.</w:t>
      </w:r>
    </w:p>
    <w:p w14:paraId="346974C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17</w:t>
      </w:r>
      <w:r>
        <w:rPr>
          <w:rStyle w:val="structure"/>
        </w:rPr>
        <w:t>—en_19920000/</w:t>
      </w:r>
      <w:r w:rsidRPr="00D576C3">
        <w:rPr>
          <w:rStyle w:val="structurevisible"/>
        </w:rPr>
        <w:t>&gt;</w:t>
      </w:r>
    </w:p>
    <w:p w14:paraId="4CB2F4E0" w14:textId="77777777" w:rsidR="00C57E99" w:rsidRDefault="00627ED1" w:rsidP="00C57E99">
      <w:pPr>
        <w:pStyle w:val="Bodycont"/>
      </w:pPr>
      <w:r w:rsidRPr="00627ED1">
        <w:t xml:space="preserve">Instead of allowing man to interpret His Writings and act upon them as he likes,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released the outpourings of His Revelation within the person of </w:t>
      </w:r>
      <w:r w:rsidRPr="00627ED1">
        <w:rPr>
          <w:highlight w:val="yellow"/>
        </w:rPr>
        <w:t>ʿAbdu’l-Bah</w:t>
      </w:r>
      <w:r w:rsidR="00C57E99" w:rsidRPr="000C7039">
        <w:rPr>
          <w:highlight w:val="yellow"/>
        </w:rPr>
        <w:t>á</w:t>
      </w:r>
      <w:r w:rsidRPr="00627ED1">
        <w:t xml:space="preserve"> who received them on behalf of all mankind. He became the recipient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authorized interpreter of His words. His soul embraced every virtue and power which that Revelation conferred upon Him, virtues and powers which, through the operation of the institution of the Covenant, are to be vouchsafed progressively to humanity in the course of this Dispensation, and which are the cause of the social, the intellectual and spiritual development of man on this planet until the advent of the next Manifestation of God.</w:t>
      </w:r>
    </w:p>
    <w:p w14:paraId="086920C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18</w:t>
      </w:r>
      <w:r>
        <w:rPr>
          <w:rStyle w:val="structure"/>
        </w:rPr>
        <w:t>—en_19920000/</w:t>
      </w:r>
      <w:r w:rsidRPr="00D576C3">
        <w:rPr>
          <w:rStyle w:val="structurevisible"/>
        </w:rPr>
        <w:t>&gt;</w:t>
      </w:r>
    </w:p>
    <w:p w14:paraId="441A2464"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acts in this analogy as a receptacle. Before a receptacle is filled, it must first be empty. If it contains anything, even a minute quantity of any substance, that substance will pollute the pure water which is poured into it. One of the most glorious aspects of the Cause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is that the person of </w:t>
      </w:r>
      <w:r w:rsidR="00627ED1" w:rsidRPr="00627ED1">
        <w:rPr>
          <w:highlight w:val="yellow"/>
        </w:rPr>
        <w:t>ʿAbdu’l-Bah</w:t>
      </w:r>
      <w:r w:rsidRPr="000C7039">
        <w:rPr>
          <w:highlight w:val="yellow"/>
        </w:rPr>
        <w:t>á</w:t>
      </w:r>
      <w:r w:rsidR="00627ED1" w:rsidRPr="00627ED1">
        <w:t xml:space="preserve"> had so surrendered His will to that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that He was utterly empty of self. He had nothing to express or manifest in His being except self-effacement and absolute servitude.</w:t>
      </w:r>
    </w:p>
    <w:p w14:paraId="39F2E47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19</w:t>
      </w:r>
      <w:r>
        <w:rPr>
          <w:rStyle w:val="structure"/>
        </w:rPr>
        <w:t>—en_19920000/</w:t>
      </w:r>
      <w:r w:rsidRPr="00D576C3">
        <w:rPr>
          <w:rStyle w:val="structurevisible"/>
        </w:rPr>
        <w:t>&gt;</w:t>
      </w:r>
    </w:p>
    <w:p w14:paraId="3633CF1F" w14:textId="77777777" w:rsidR="00C57E99" w:rsidRDefault="00627ED1" w:rsidP="00C57E99">
      <w:pPr>
        <w:pStyle w:val="Bodycont"/>
      </w:pPr>
      <w:r w:rsidRPr="00627ED1">
        <w:t xml:space="preserve">When </w:t>
      </w:r>
      <w:r w:rsidRPr="00627ED1">
        <w:rPr>
          <w:highlight w:val="yellow"/>
        </w:rPr>
        <w:t>ʿAbdu’l-Bah</w:t>
      </w:r>
      <w:r w:rsidR="00C57E99" w:rsidRPr="000C7039">
        <w:rPr>
          <w:highlight w:val="yellow"/>
        </w:rPr>
        <w:t>á</w:t>
      </w:r>
      <w:r w:rsidRPr="00627ED1">
        <w:t xml:space="preserve"> was a child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intimated to Him His own Station and unfolded the Mission with which God had entrusted Him. On hearing such a declaration, </w:t>
      </w:r>
      <w:r w:rsidRPr="00627ED1">
        <w:rPr>
          <w:highlight w:val="yellow"/>
        </w:rPr>
        <w:t>ʿAbdu’l-Bah</w:t>
      </w:r>
      <w:r w:rsidR="00C57E99" w:rsidRPr="000C7039">
        <w:rPr>
          <w:highlight w:val="yellow"/>
        </w:rPr>
        <w:t>á</w:t>
      </w:r>
      <w:r w:rsidRPr="00627ED1">
        <w:t xml:space="preserve">, who had already felt intuitively the glory and the radiance which emanated from His Father, instantly acknowledged the truth of His Cause, prostrated Himself at His feet and in humility and earnestness begged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grant Him the privilege of laying down His life in His path.</w:t>
      </w:r>
    </w:p>
    <w:p w14:paraId="7C9DB7F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20</w:t>
      </w:r>
      <w:r>
        <w:rPr>
          <w:rStyle w:val="structure"/>
        </w:rPr>
        <w:t>—en_19920000/</w:t>
      </w:r>
      <w:r w:rsidRPr="00D576C3">
        <w:rPr>
          <w:rStyle w:val="structurevisible"/>
        </w:rPr>
        <w:t>&gt;</w:t>
      </w:r>
    </w:p>
    <w:p w14:paraId="49A69708" w14:textId="77777777" w:rsidR="00C57E99" w:rsidRDefault="00627ED1" w:rsidP="00C57E99">
      <w:pPr>
        <w:pStyle w:val="Bodycont"/>
      </w:pPr>
      <w:r w:rsidRPr="00627ED1">
        <w:t xml:space="preserve">The Person of </w:t>
      </w:r>
      <w:r w:rsidRPr="00627ED1">
        <w:rPr>
          <w:highlight w:val="yellow"/>
        </w:rPr>
        <w:t>ʿAbdu’l-Bah</w:t>
      </w:r>
      <w:r w:rsidR="00C57E99" w:rsidRPr="000C7039">
        <w:rPr>
          <w:highlight w:val="yellow"/>
        </w:rPr>
        <w:t>á</w:t>
      </w:r>
      <w:r w:rsidRPr="00627ED1">
        <w:t xml:space="preserve"> and His servitude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His Lord, are inseparable. A true servant abides in the depths of lowliness</w:t>
      </w:r>
      <w:r w:rsidRPr="00627ED1">
        <w:rPr>
          <w:rStyle w:val="structurepagenumber"/>
        </w:rPr>
        <w:t xml:space="preserve"> &lt;page 103</w:t>
      </w:r>
      <w:r w:rsidR="00B777C2">
        <w:rPr>
          <w:rStyle w:val="structurepagenumber"/>
        </w:rPr>
        <w:t>/&gt;</w:t>
      </w:r>
      <w:r w:rsidRPr="00627ED1">
        <w:t xml:space="preserve"> and humility, and not in the heights of glory. The greater the measure of servitude, the lower will be the position of the individual. By virtue of His station, </w:t>
      </w:r>
      <w:r w:rsidRPr="00627ED1">
        <w:rPr>
          <w:highlight w:val="yellow"/>
        </w:rPr>
        <w:t>ʿAbdu’l-Bah</w:t>
      </w:r>
      <w:r w:rsidR="00C57E99" w:rsidRPr="000C7039">
        <w:rPr>
          <w:highlight w:val="yellow"/>
        </w:rPr>
        <w:t>á</w:t>
      </w:r>
      <w:r w:rsidRPr="00627ED1">
        <w:t xml:space="preserve"> occupies the lowest plane of servitude, a plane to which no other human being can ever descend.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the Manifestation of glory and is at the summit of majesty. </w:t>
      </w:r>
      <w:r w:rsidRPr="00627ED1">
        <w:rPr>
          <w:highlight w:val="yellow"/>
        </w:rPr>
        <w:t>ʿAbdu’l-Bah</w:t>
      </w:r>
      <w:r w:rsidR="00C57E99" w:rsidRPr="000C7039">
        <w:rPr>
          <w:highlight w:val="yellow"/>
        </w:rPr>
        <w:t>á</w:t>
      </w:r>
      <w:r w:rsidRPr="00627ED1">
        <w:t xml:space="preserve"> is at the opposite pole of servitude and utter selflessness.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may be likened to the peak of a mountain, </w:t>
      </w:r>
      <w:r w:rsidRPr="00627ED1">
        <w:rPr>
          <w:highlight w:val="yellow"/>
        </w:rPr>
        <w:t>ʿAbdu’l-Bah</w:t>
      </w:r>
      <w:r w:rsidR="00C57E99" w:rsidRPr="000C7039">
        <w:rPr>
          <w:highlight w:val="yellow"/>
        </w:rPr>
        <w:t>á</w:t>
      </w:r>
      <w:r w:rsidRPr="00627ED1">
        <w:t xml:space="preserve"> as the lowest valley. When water pours down from the mountain top it will all accumulate in the deepest valley. In like manner, the Word of God, sent down from the Heaven of Divine Utterance, so permeated the person of </w:t>
      </w:r>
      <w:r w:rsidRPr="00627ED1">
        <w:rPr>
          <w:highlight w:val="yellow"/>
        </w:rPr>
        <w:t>ʿAbdu’l-Bah</w:t>
      </w:r>
      <w:r w:rsidR="00C57E99" w:rsidRPr="000C7039">
        <w:rPr>
          <w:highlight w:val="yellow"/>
        </w:rPr>
        <w:t>á</w:t>
      </w:r>
      <w:r w:rsidRPr="00627ED1">
        <w:t xml:space="preserve"> that He became a worthy carrier of the energies latent within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His whole being became the incarnation of every goodly virtue, a stainless mirror reflecting the light of glory cast upon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6FCD8C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21</w:t>
      </w:r>
      <w:r>
        <w:rPr>
          <w:rStyle w:val="structure"/>
        </w:rPr>
        <w:t>—en_19920000/</w:t>
      </w:r>
      <w:r w:rsidRPr="00D576C3">
        <w:rPr>
          <w:rStyle w:val="structurevisible"/>
        </w:rPr>
        <w:t>&gt;</w:t>
      </w:r>
    </w:p>
    <w:p w14:paraId="7D1475EC"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states that there are three stations in this vast creation: the station of God, which is unapproachable, the station of the Manifestations of God, which is equally inaccessible, and the station of man. The only station befitting man is that of servitude. To the extent that the individual believer abides on the plane of servitude, he will grow closer to God and become the recipient of His power, grace and bounties. </w:t>
      </w:r>
      <w:r w:rsidR="00627ED1" w:rsidRPr="00627ED1">
        <w:rPr>
          <w:highlight w:val="yellow"/>
        </w:rPr>
        <w:t>ʿAbdu’l-Bah</w:t>
      </w:r>
      <w:r w:rsidRPr="000C7039">
        <w:rPr>
          <w:highlight w:val="yellow"/>
        </w:rPr>
        <w:t>á</w:t>
      </w:r>
      <w:r w:rsidR="00627ED1" w:rsidRPr="00627ED1">
        <w:t xml:space="preserve"> reached the lowest depths of servitude, hence He became the embodiment of all divine qualities and attributes. Although He genuinely considered Himself a servant of the servants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He manifested a majesty and grandeur which no other human being could ever hope to possess. </w:t>
      </w:r>
      <w:r w:rsidR="00627ED1" w:rsidRPr="00627ED1">
        <w:rPr>
          <w:highlight w:val="yellow"/>
        </w:rPr>
        <w:t>ʿAbdu’l-Bah</w:t>
      </w:r>
      <w:r w:rsidRPr="000C7039">
        <w:rPr>
          <w:highlight w:val="yellow"/>
        </w:rPr>
        <w:t>á</w:t>
      </w:r>
      <w:r w:rsidR="00627ED1" w:rsidRPr="00627ED1">
        <w:t xml:space="preserve"> was not a Manifestation of God, but by virtue of being the Repository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h’s</w:t>
      </w:r>
      <w:r w:rsidR="00627ED1" w:rsidRPr="00627ED1">
        <w:t xml:space="preserve"> Revelation, He had all the powers of the Manifestation conferred upon Him. He knew the secrets of the hearts of men and His words were creative.</w:t>
      </w:r>
    </w:p>
    <w:p w14:paraId="14FCCAB6" w14:textId="77777777" w:rsidR="00C57E99" w:rsidRPr="00D576C3" w:rsidRDefault="00C57E99" w:rsidP="00C57E99">
      <w:pPr>
        <w:pStyle w:val="ParCountercon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6:</w:t>
      </w:r>
      <w:r w:rsidRPr="00D576C3">
        <w:rPr>
          <w:rStyle w:val="structureparIDparcounter"/>
        </w:rPr>
        <w:t>22</w:t>
      </w:r>
      <w:r>
        <w:rPr>
          <w:rStyle w:val="structure"/>
        </w:rPr>
        <w:t>—en_19920000/</w:t>
      </w:r>
      <w:r w:rsidRPr="00D576C3">
        <w:rPr>
          <w:rStyle w:val="structurevisible"/>
        </w:rPr>
        <w:t>&gt;</w:t>
      </w:r>
    </w:p>
    <w:p w14:paraId="40F951DA" w14:textId="77777777" w:rsidR="00C57E99" w:rsidRDefault="00627ED1" w:rsidP="00C57E99">
      <w:pPr>
        <w:pStyle w:val="Bodycont"/>
      </w:pPr>
      <w:r w:rsidRPr="00627ED1">
        <w:t xml:space="preserve">The Most Great Infallibility mentioned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inherent in the Manifestation of God and no one can share in it.</w:t>
      </w:r>
      <w:r w:rsidRPr="00627ED1">
        <w:rPr>
          <w:rStyle w:val="FootnoteReference"/>
        </w:rPr>
        <w:footnoteReference w:id="233"/>
      </w:r>
      <w:r w:rsidRPr="00627ED1">
        <w:t xml:space="preserve"> </w:t>
      </w:r>
      <w:r w:rsidRPr="00627ED1">
        <w:rPr>
          <w:highlight w:val="yellow"/>
        </w:rPr>
        <w:t>ʿAbdu’l-Bah</w:t>
      </w:r>
      <w:r w:rsidR="00C57E99" w:rsidRPr="000C7039">
        <w:rPr>
          <w:highlight w:val="yellow"/>
        </w:rPr>
        <w:t>á</w:t>
      </w:r>
      <w:r w:rsidRPr="00627ED1">
        <w:t xml:space="preserve"> did not possess this, but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conferred upon Him infallibility. The Manifestation of God is like a sun which generates its own heat and light; it does not receive them from an outside source. But the moon does not possess its own light; it receives it from the sun and reflects it on the earth. Similarly,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acts as the Sun of Truth and </w:t>
      </w:r>
      <w:r w:rsidRPr="00627ED1">
        <w:rPr>
          <w:highlight w:val="yellow"/>
        </w:rPr>
        <w:t>ʿAbdu’l-Bah</w:t>
      </w:r>
      <w:r w:rsidR="00C57E99" w:rsidRPr="000C7039">
        <w:rPr>
          <w:highlight w:val="yellow"/>
        </w:rPr>
        <w:t>á</w:t>
      </w:r>
      <w:r w:rsidRPr="00627ED1">
        <w:t xml:space="preserve"> as the Moon of this Dispensation.</w:t>
      </w:r>
    </w:p>
    <w:p w14:paraId="37C5F8B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23</w:t>
      </w:r>
      <w:r>
        <w:rPr>
          <w:rStyle w:val="structure"/>
        </w:rPr>
        <w:t>—en_19920000/</w:t>
      </w:r>
      <w:r w:rsidRPr="00D576C3">
        <w:rPr>
          <w:rStyle w:val="structurevisible"/>
        </w:rPr>
        <w:t>&gt;</w:t>
      </w:r>
    </w:p>
    <w:p w14:paraId="40E2E96E" w14:textId="77777777" w:rsidR="00C57E99" w:rsidRDefault="00627ED1" w:rsidP="00C57E99">
      <w:pPr>
        <w:pStyle w:val="Bodycont"/>
      </w:pPr>
      <w:r w:rsidRPr="00627ED1">
        <w:t xml:space="preserve">It would be a mistake to consider </w:t>
      </w:r>
      <w:r w:rsidRPr="00627ED1">
        <w:rPr>
          <w:highlight w:val="yellow"/>
        </w:rPr>
        <w:t>ʿAbdu’l-Bah</w:t>
      </w:r>
      <w:r w:rsidR="00C57E99" w:rsidRPr="000C7039">
        <w:rPr>
          <w:highlight w:val="yellow"/>
        </w:rPr>
        <w:t>á</w:t>
      </w:r>
      <w:r w:rsidRPr="00627ED1">
        <w:t xml:space="preserve"> as an ordinary human being who persevered in His efforts until He emptied Himself of selfish desire and consequently was appointed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His Successor. Such a concept is contrary to the belief of those</w:t>
      </w:r>
      <w:r w:rsidRPr="00627ED1">
        <w:rPr>
          <w:rStyle w:val="structurepagenumber"/>
        </w:rPr>
        <w:t xml:space="preserve"> &lt;page 104</w:t>
      </w:r>
      <w:r w:rsidR="00B777C2">
        <w:rPr>
          <w:rStyle w:val="structurepagenumber"/>
        </w:rPr>
        <w:t>/&gt;</w:t>
      </w:r>
      <w:r w:rsidR="00C57E99">
        <w:t xml:space="preserve"> </w:t>
      </w:r>
      <w:r w:rsidRPr="00627ED1">
        <w:t xml:space="preserve">who have embraced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ʿAbdu’l-Bah</w:t>
      </w:r>
      <w:r w:rsidR="00C57E99" w:rsidRPr="000C7039">
        <w:rPr>
          <w:highlight w:val="yellow"/>
        </w:rPr>
        <w:t>á</w:t>
      </w:r>
      <w:r w:rsidRPr="00627ED1">
        <w:t xml:space="preserve"> was created by God for the sole purpose of becoming the recipient of God’s Revelation in this age. We shall never know His real station, because He was the </w:t>
      </w:r>
      <w:r w:rsidRPr="00627ED1">
        <w:rPr>
          <w:rStyle w:val="quotesterms"/>
        </w:rPr>
        <w:t>›Mystery of God‹</w:t>
      </w:r>
      <w:r w:rsidRPr="00627ED1">
        <w:t xml:space="preserve">, a title conferred upon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was the priceless gift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mankind.</w:t>
      </w:r>
    </w:p>
    <w:p w14:paraId="5C220B3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24</w:t>
      </w:r>
      <w:r>
        <w:rPr>
          <w:rStyle w:val="structure"/>
        </w:rPr>
        <w:t>—en_19920000/</w:t>
      </w:r>
      <w:r w:rsidRPr="00D576C3">
        <w:rPr>
          <w:rStyle w:val="structurevisible"/>
        </w:rPr>
        <w:t>&gt;</w:t>
      </w:r>
    </w:p>
    <w:p w14:paraId="2114DFD3" w14:textId="77777777" w:rsidR="00C57E99" w:rsidRDefault="00627ED1" w:rsidP="00C57E99">
      <w:pPr>
        <w:pStyle w:val="Bodycont"/>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9316B9">
        <w:rPr>
          <w:rStyle w:val="BookTitle"/>
          <w:highlight w:val="yellow"/>
        </w:rPr>
        <w:t>ú</w:t>
      </w:r>
      <w:r w:rsidRPr="00627ED1">
        <w:rPr>
          <w:rStyle w:val="BookTitle"/>
          <w:highlight w:val="yellow"/>
        </w:rPr>
        <w:t>riy-i-</w:t>
      </w:r>
      <w:r w:rsidR="00C57E99" w:rsidRPr="009316B9">
        <w:rPr>
          <w:rStyle w:val="BookTitle"/>
          <w:highlight w:val="yellow"/>
        </w:rPr>
        <w:t></w:t>
      </w:r>
      <w:r w:rsidRPr="00627ED1">
        <w:rPr>
          <w:rStyle w:val="BookTitle"/>
          <w:highlight w:val="yellow"/>
        </w:rPr>
        <w:t>u</w:t>
      </w:r>
      <w:r w:rsidR="00C57E99" w:rsidRPr="009316B9">
        <w:rPr>
          <w:rStyle w:val="BookTitle"/>
          <w:highlight w:val="yellow"/>
        </w:rPr>
        <w:t>ṣ</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testifies to this truth:</w:t>
      </w:r>
    </w:p>
    <w:p w14:paraId="38DB66E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25</w:t>
      </w:r>
      <w:r>
        <w:rPr>
          <w:rStyle w:val="structure"/>
        </w:rPr>
        <w:t>—en_19920000/</w:t>
      </w:r>
      <w:r w:rsidRPr="00D576C3">
        <w:rPr>
          <w:rStyle w:val="structurevisible"/>
        </w:rPr>
        <w:t>&gt;</w:t>
      </w:r>
    </w:p>
    <w:p w14:paraId="5406E602" w14:textId="77777777" w:rsidR="00C57E99" w:rsidRDefault="00C57E99" w:rsidP="00C57E99">
      <w:pPr>
        <w:pStyle w:val="Quote1st"/>
      </w:pPr>
      <w:r w:rsidRPr="00294D81">
        <w:rPr>
          <w:rStyle w:val="structurevisible"/>
        </w:rPr>
        <w:t>&lt;</w:t>
      </w:r>
      <w:r w:rsidRPr="00294D81">
        <w:rPr>
          <w:rStyle w:val="structure"/>
        </w:rPr>
        <w:t>cit Bah_%►%_%_%►%_%_%—en_%—%_%</w:t>
      </w:r>
      <w:r w:rsidRPr="00294D81">
        <w:rPr>
          <w:rStyle w:val="structurevisible"/>
        </w:rPr>
        <w:t>&gt;</w:t>
      </w:r>
      <w:r w:rsidR="00627ED1" w:rsidRPr="00627ED1">
        <w:rPr>
          <w:rStyle w:val="quotebahaiscripture"/>
        </w:rPr>
        <w:t>»We have sent Him</w:t>
      </w:r>
      <w:r w:rsidR="00627ED1" w:rsidRPr="00627ED1">
        <w:rPr>
          <w:rStyle w:val="FootnoteReference"/>
        </w:rPr>
        <w:footnoteReference w:id="234"/>
      </w:r>
      <w:r w:rsidR="00627ED1" w:rsidRPr="00627ED1">
        <w:rPr>
          <w:rStyle w:val="quotebahaiscripture"/>
        </w:rPr>
        <w:t xml:space="preserve"> down in the form of a human temple. Blest and sanctified be God Who createth whatsoever He willeth through His inviolable, His infallible decree. They who deprive themselves of the shadow of the Branch, are lost in the wilderness of error, are consumed by the heat of worldly desires, and are of those who will assuredly perish.«</w:t>
      </w:r>
      <w:r w:rsidRPr="00294D81">
        <w:rPr>
          <w:rStyle w:val="structurevisible"/>
        </w:rPr>
        <w:t>&lt;/</w:t>
      </w:r>
      <w:r w:rsidRPr="00294D81">
        <w:rPr>
          <w:rStyle w:val="structure"/>
        </w:rPr>
        <w:t>cit</w:t>
      </w:r>
      <w:r w:rsidRPr="00294D81">
        <w:rPr>
          <w:rStyle w:val="structurevisible"/>
        </w:rPr>
        <w:t>&gt;</w:t>
      </w:r>
      <w:r w:rsidR="00627ED1" w:rsidRPr="00627ED1">
        <w:t xml:space="preserve"> </w:t>
      </w:r>
      <w:r w:rsidR="00627ED1" w:rsidRPr="00627ED1">
        <w:rPr>
          <w:rStyle w:val="FootnoteReference"/>
        </w:rPr>
        <w:footnoteReference w:id="235"/>
      </w:r>
    </w:p>
    <w:p w14:paraId="27B2C8D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26</w:t>
      </w:r>
      <w:r>
        <w:rPr>
          <w:rStyle w:val="structure"/>
        </w:rPr>
        <w:t>—en_19920000/</w:t>
      </w:r>
      <w:r w:rsidRPr="00D576C3">
        <w:rPr>
          <w:rStyle w:val="structurevisible"/>
        </w:rPr>
        <w:t>&gt;</w:t>
      </w:r>
    </w:p>
    <w:p w14:paraId="10D0ED4E" w14:textId="77777777" w:rsidR="00C57E99" w:rsidRDefault="00627ED1" w:rsidP="008149D2">
      <w:pPr>
        <w:pStyle w:val="Bodyafterquote"/>
      </w:pPr>
      <w:r w:rsidRPr="00627ED1">
        <w:t xml:space="preserve">When </w:t>
      </w:r>
      <w:r w:rsidRPr="00627ED1">
        <w:rPr>
          <w:highlight w:val="yellow"/>
        </w:rPr>
        <w:t>ʿAbdu’l-Bah</w:t>
      </w:r>
      <w:r w:rsidR="00C57E99" w:rsidRPr="000C7039">
        <w:rPr>
          <w:highlight w:val="yellow"/>
        </w:rPr>
        <w:t>á</w:t>
      </w:r>
      <w:r w:rsidRPr="00627ED1">
        <w:t xml:space="preserve"> was in His early teens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designated Him as </w:t>
      </w:r>
      <w:r w:rsidRPr="00627ED1">
        <w:rPr>
          <w:rStyle w:val="quotesterms"/>
        </w:rPr>
        <w:t>›</w:t>
      </w:r>
      <w:r w:rsidR="00DC6AA6" w:rsidRPr="00230826">
        <w:t>the Master</w:t>
      </w:r>
      <w:r w:rsidRPr="00627ED1">
        <w:rPr>
          <w:rStyle w:val="quotesterms"/>
        </w:rPr>
        <w:t>‹</w:t>
      </w:r>
      <w:r w:rsidRPr="00627ED1">
        <w:t xml:space="preserve">. Other titles conferred upon Him in His youth are all indicative of a mysterious Being who is the Centre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Covenant.</w:t>
      </w:r>
    </w:p>
    <w:p w14:paraId="3A2C781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27</w:t>
      </w:r>
      <w:r>
        <w:rPr>
          <w:rStyle w:val="structure"/>
        </w:rPr>
        <w:t>—en_19920000/</w:t>
      </w:r>
      <w:r w:rsidRPr="00D576C3">
        <w:rPr>
          <w:rStyle w:val="structurevisible"/>
        </w:rPr>
        <w:t>&gt;</w:t>
      </w:r>
    </w:p>
    <w:p w14:paraId="5707F161" w14:textId="77777777" w:rsidR="00C57E99" w:rsidRDefault="00627ED1" w:rsidP="00C57E99">
      <w:pPr>
        <w:pStyle w:val="Bodycont"/>
      </w:pPr>
      <w:r w:rsidRPr="00627ED1">
        <w:t xml:space="preserve">In elucidation of </w:t>
      </w:r>
      <w:r w:rsidRPr="00627ED1">
        <w:rPr>
          <w:highlight w:val="yellow"/>
        </w:rPr>
        <w:t>ʿAbdu’l-Bah</w:t>
      </w:r>
      <w:r w:rsidR="00C57E99" w:rsidRPr="007C5354">
        <w:rPr>
          <w:highlight w:val="yellow"/>
        </w:rPr>
        <w:t>á</w:t>
      </w:r>
      <w:r w:rsidRPr="00627ED1">
        <w:rPr>
          <w:highlight w:val="yellow"/>
        </w:rPr>
        <w:t>’s</w:t>
      </w:r>
      <w:r w:rsidRPr="00627ED1">
        <w:t xml:space="preserve"> station, </w:t>
      </w:r>
      <w:r w:rsidRPr="00627ED1">
        <w:rPr>
          <w:highlight w:val="cyan"/>
        </w:rPr>
        <w:t>Shoghi Effendi</w:t>
      </w:r>
      <w:r w:rsidRPr="00627ED1">
        <w:t xml:space="preserve"> writes:</w:t>
      </w:r>
    </w:p>
    <w:p w14:paraId="66C40D1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28</w:t>
      </w:r>
      <w:r>
        <w:rPr>
          <w:rStyle w:val="structure"/>
        </w:rPr>
        <w:t>—en_19920000/</w:t>
      </w:r>
      <w:r w:rsidRPr="00D576C3">
        <w:rPr>
          <w:rStyle w:val="structurevisible"/>
        </w:rPr>
        <w:t>&gt;</w:t>
      </w:r>
    </w:p>
    <w:p w14:paraId="0A366EE4" w14:textId="77777777" w:rsidR="00C57E99" w:rsidRDefault="00C57E99" w:rsidP="00C57E99">
      <w:pPr>
        <w:pStyle w:val="Quote1st"/>
      </w:pPr>
      <w:r w:rsidRPr="00294D81">
        <w:rPr>
          <w:rStyle w:val="structurevisible"/>
        </w:rPr>
        <w:t>&lt;</w:t>
      </w:r>
      <w:r w:rsidRPr="00294D81">
        <w:rPr>
          <w:rStyle w:val="structure"/>
        </w:rPr>
        <w:t>cit Sho_%►%_%_%►%_%_%—en_%—%_%</w:t>
      </w:r>
      <w:r w:rsidRPr="00294D81">
        <w:rPr>
          <w:rStyle w:val="structurevisible"/>
        </w:rPr>
        <w:t>&gt;</w:t>
      </w:r>
      <w:r w:rsidR="00627ED1" w:rsidRPr="00627ED1">
        <w:rPr>
          <w:rStyle w:val="quotebahaiscripture"/>
        </w:rPr>
        <w:t xml:space="preserve">»That </w:t>
      </w:r>
      <w:r w:rsidR="00627ED1" w:rsidRPr="00627ED1">
        <w:rPr>
          <w:rStyle w:val="quotebahaiscripture"/>
          <w:highlight w:val="yellow"/>
        </w:rPr>
        <w:t>ʿAbdu’l-Bahá</w:t>
      </w:r>
      <w:r w:rsidR="00627ED1" w:rsidRPr="00627ED1">
        <w:rPr>
          <w:rStyle w:val="quotebahaiscripture"/>
        </w:rPr>
        <w:t xml:space="preserve"> is not a Manifestation of God, that He gets His light, His inspiration and sustenance direct from the Fountain-head of the </w:t>
      </w:r>
      <w:r w:rsidR="00627ED1" w:rsidRPr="00627ED1">
        <w:rPr>
          <w:rStyle w:val="quotebahaiscripture"/>
          <w:highlight w:val="yellow"/>
        </w:rPr>
        <w:t>Bahá’í</w:t>
      </w:r>
      <w:r w:rsidR="00627ED1" w:rsidRPr="00627ED1">
        <w:rPr>
          <w:rStyle w:val="quotebahaiscripture"/>
        </w:rPr>
        <w:t xml:space="preserve"> Revelation; that He reflects even as a clear and perfect Mirror the rays of </w:t>
      </w:r>
      <w:r w:rsidR="00627ED1" w:rsidRPr="00627ED1">
        <w:rPr>
          <w:rStyle w:val="quotebahaiscripture"/>
          <w:highlight w:val="yellow"/>
        </w:rPr>
        <w:t>Bahá’u’lláh’s</w:t>
      </w:r>
      <w:r w:rsidR="00627ED1" w:rsidRPr="00627ED1">
        <w:rPr>
          <w:rStyle w:val="quotebahaiscripture"/>
        </w:rPr>
        <w:t xml:space="preserve"> glory, and does not inherently possess that indefinable yet all-pervading reality the exclusive possession of which is the hallmark of Prophethood; that His words are not equal in rank, though they possess an equal validity with the utterances of </w:t>
      </w:r>
      <w:r w:rsidR="00627ED1" w:rsidRPr="00627ED1">
        <w:rPr>
          <w:rStyle w:val="quotebahaiscripture"/>
          <w:highlight w:val="yellow"/>
        </w:rPr>
        <w:t>Bahá’u’lláh</w:t>
      </w:r>
      <w:r w:rsidR="00627ED1" w:rsidRPr="00627ED1">
        <w:rPr>
          <w:rStyle w:val="quotebahaiscripture"/>
        </w:rPr>
        <w:t xml:space="preserve">; that He is not to be acclaimed as the return of Jesus Christ, the Son Who will come </w:t>
      </w:r>
      <w:r w:rsidR="00627ED1" w:rsidRPr="00627ED1">
        <w:rPr>
          <w:rStyle w:val="structurevisible"/>
        </w:rPr>
        <w:t>&lt;</w:t>
      </w:r>
      <w:r w:rsidR="00627ED1" w:rsidRPr="00627ED1">
        <w:rPr>
          <w:rStyle w:val="structure"/>
        </w:rPr>
        <w:t>cit Bible_Bible►%_%_%►%_%_%—en_%—%_%</w:t>
      </w:r>
      <w:r w:rsidR="00627ED1" w:rsidRPr="00627ED1">
        <w:rPr>
          <w:rStyle w:val="structurevisible"/>
        </w:rPr>
        <w:t>&gt;</w:t>
      </w:r>
      <w:r w:rsidR="00627ED1" w:rsidRPr="00627ED1">
        <w:rPr>
          <w:rStyle w:val="quoteholyscripture"/>
        </w:rPr>
        <w:t>›in the glory of the Father‹</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 these truths find added justification, and are further reinforced, by the following statement of </w:t>
      </w:r>
      <w:r w:rsidR="00627ED1" w:rsidRPr="00627ED1">
        <w:rPr>
          <w:rStyle w:val="quotebahaiscripture"/>
          <w:highlight w:val="yellow"/>
        </w:rPr>
        <w:t>ʿAbdu’l-Bahá</w:t>
      </w:r>
      <w:r w:rsidR="00627ED1" w:rsidRPr="00627ED1">
        <w:rPr>
          <w:rStyle w:val="quotebahaiscripture"/>
        </w:rPr>
        <w:t xml:space="preserve">, addressed to some believers in America....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quoted"/>
        </w:rPr>
        <w:t xml:space="preserve">›You have written that there is a difference among the believers concerning the </w:t>
      </w:r>
      <w:r w:rsidR="00627ED1" w:rsidRPr="00627ED1">
        <w:rPr>
          <w:rStyle w:val="structurevisible"/>
        </w:rPr>
        <w:t>&lt;</w:t>
      </w:r>
      <w:r w:rsidR="00627ED1" w:rsidRPr="00627ED1">
        <w:rPr>
          <w:rStyle w:val="structure"/>
        </w:rPr>
        <w:t>cit Bible_Bible►%_%_%►%_%_%—en_%—%_%</w:t>
      </w:r>
      <w:r w:rsidR="00627ED1" w:rsidRPr="00627ED1">
        <w:rPr>
          <w:rStyle w:val="structurevisible"/>
        </w:rPr>
        <w:t>&gt;</w:t>
      </w:r>
      <w:r w:rsidR="00627ED1" w:rsidRPr="00627ED1">
        <w:rPr>
          <w:rStyle w:val="quoteholyscripture"/>
        </w:rPr>
        <w:t>»Second Coming of Christ«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quoted"/>
        </w:rPr>
        <w:t xml:space="preserve">. Gracious God! Time and again this question hath arisen, and its answer hath emanated in a clear and irrefutable statement from the pen of </w:t>
      </w:r>
      <w:r w:rsidR="00627ED1" w:rsidRPr="00627ED1">
        <w:rPr>
          <w:rStyle w:val="quotebahaiscripturequoted"/>
          <w:highlight w:val="yellow"/>
        </w:rPr>
        <w:t>ʿAbdu’l-Bahá</w:t>
      </w:r>
      <w:r w:rsidR="00627ED1" w:rsidRPr="00627ED1">
        <w:rPr>
          <w:rStyle w:val="quotebahaiscripturequoted"/>
        </w:rPr>
        <w:t xml:space="preserve">, that what is meant in the prophecies by the </w:t>
      </w:r>
      <w:r w:rsidR="00627ED1" w:rsidRPr="00627ED1">
        <w:rPr>
          <w:rStyle w:val="structurevisible"/>
        </w:rPr>
        <w:t>&lt;</w:t>
      </w:r>
      <w:r w:rsidR="00627ED1" w:rsidRPr="00627ED1">
        <w:rPr>
          <w:rStyle w:val="structure"/>
        </w:rPr>
        <w:t>cit Bible_Bible►%_%_%►%_%_%—en_%—%_%</w:t>
      </w:r>
      <w:r w:rsidR="00627ED1" w:rsidRPr="00627ED1">
        <w:rPr>
          <w:rStyle w:val="structurevisible"/>
        </w:rPr>
        <w:t>&gt;</w:t>
      </w:r>
      <w:r w:rsidR="00627ED1" w:rsidRPr="00627ED1">
        <w:rPr>
          <w:rStyle w:val="quoteholyscripture"/>
        </w:rPr>
        <w:t>»Lord of Hosts«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quoted"/>
        </w:rPr>
        <w:t xml:space="preserve"> and the </w:t>
      </w:r>
      <w:r w:rsidRPr="00A71BC1">
        <w:rPr>
          <w:rStyle w:val="structurevisible"/>
        </w:rPr>
        <w:t>&lt;</w:t>
      </w:r>
      <w:r w:rsidRPr="00A71BC1">
        <w:rPr>
          <w:rStyle w:val="structure"/>
        </w:rPr>
        <w:t>cit Bible_Bible►%_%_%►%_%_%—en_%—%_%</w:t>
      </w:r>
      <w:r w:rsidRPr="00A71BC1">
        <w:rPr>
          <w:rStyle w:val="structurevisible"/>
        </w:rPr>
        <w:t>&gt;</w:t>
      </w:r>
      <w:r w:rsidR="00627ED1" w:rsidRPr="00627ED1">
        <w:rPr>
          <w:rStyle w:val="quoteholyscripture"/>
        </w:rPr>
        <w:t>»Promised Christ«</w:t>
      </w:r>
      <w:r w:rsidRPr="00A71BC1">
        <w:rPr>
          <w:rStyle w:val="structurevisible"/>
        </w:rPr>
        <w:t>&lt;/</w:t>
      </w:r>
      <w:r w:rsidRPr="00A71BC1">
        <w:rPr>
          <w:rStyle w:val="structure"/>
        </w:rPr>
        <w:t>cit</w:t>
      </w:r>
      <w:r w:rsidRPr="00A71BC1">
        <w:rPr>
          <w:rStyle w:val="structurevisible"/>
        </w:rPr>
        <w:t>&gt;</w:t>
      </w:r>
      <w:r w:rsidR="00627ED1" w:rsidRPr="00627ED1">
        <w:rPr>
          <w:rStyle w:val="quotebahaiscripturequoted"/>
        </w:rPr>
        <w:t xml:space="preserve"> is the Blessed Perfection</w:t>
      </w:r>
      <w:r w:rsidR="00627ED1" w:rsidRPr="00627ED1">
        <w:t xml:space="preserve"> (</w:t>
      </w:r>
      <w:r w:rsidR="00627ED1" w:rsidRPr="00627ED1">
        <w:rPr>
          <w:highlight w:val="yellow"/>
        </w:rPr>
        <w:t>Bahá’u’lláh</w:t>
      </w:r>
      <w:r w:rsidR="00627ED1" w:rsidRPr="00627ED1">
        <w:t>)</w:t>
      </w:r>
      <w:r w:rsidR="00627ED1" w:rsidRPr="00627ED1">
        <w:rPr>
          <w:rStyle w:val="quotebahaiscripturequoted"/>
        </w:rPr>
        <w:t xml:space="preserve"> and His holiness the Exalted One</w:t>
      </w:r>
      <w:r w:rsidR="00627ED1" w:rsidRPr="00627ED1">
        <w:t xml:space="preserve"> (the </w:t>
      </w:r>
      <w:r w:rsidR="00627ED1" w:rsidRPr="00627ED1">
        <w:rPr>
          <w:highlight w:val="yellow"/>
        </w:rPr>
        <w:t>Báb</w:t>
      </w:r>
      <w:r w:rsidR="00627ED1" w:rsidRPr="00627ED1">
        <w:t>)</w:t>
      </w:r>
      <w:r w:rsidR="00627ED1" w:rsidRPr="00627ED1">
        <w:rPr>
          <w:rStyle w:val="quotebahaiscripturequoted"/>
        </w:rPr>
        <w:t xml:space="preserve">. My name is </w:t>
      </w:r>
      <w:r w:rsidR="00627ED1" w:rsidRPr="00627ED1">
        <w:rPr>
          <w:rStyle w:val="quotebahaiscripturequoted"/>
          <w:highlight w:val="yellow"/>
        </w:rPr>
        <w:t>ʿAbdu’l-Bahá</w:t>
      </w:r>
      <w:r w:rsidR="00627ED1" w:rsidRPr="00627ED1">
        <w:rPr>
          <w:rStyle w:val="quotebahaiscripturequoted"/>
        </w:rPr>
        <w:t xml:space="preserve">. My qualification is </w:t>
      </w:r>
      <w:r w:rsidR="00627ED1" w:rsidRPr="00627ED1">
        <w:rPr>
          <w:rStyle w:val="quotebahaiscripturequoted"/>
          <w:highlight w:val="yellow"/>
        </w:rPr>
        <w:t>ʿAbdu’l-Bahá</w:t>
      </w:r>
      <w:r w:rsidR="00627ED1" w:rsidRPr="00627ED1">
        <w:rPr>
          <w:rStyle w:val="quotebahaiscripturequoted"/>
        </w:rPr>
        <w:t xml:space="preserve">. My reality is </w:t>
      </w:r>
      <w:r w:rsidR="00627ED1" w:rsidRPr="00627ED1">
        <w:rPr>
          <w:rStyle w:val="quotebahaiscripturequoted"/>
          <w:highlight w:val="yellow"/>
        </w:rPr>
        <w:t>ʿAbdu’l-Bahá</w:t>
      </w:r>
      <w:r w:rsidR="00627ED1" w:rsidRPr="00627ED1">
        <w:rPr>
          <w:rStyle w:val="quotebahaiscripturequoted"/>
        </w:rPr>
        <w:t xml:space="preserve">. My praise is </w:t>
      </w:r>
      <w:r w:rsidR="00627ED1" w:rsidRPr="00627ED1">
        <w:rPr>
          <w:rStyle w:val="quotebahaiscripturequoted"/>
          <w:highlight w:val="yellow"/>
        </w:rPr>
        <w:t>ʿAbdu’l-Bahá</w:t>
      </w:r>
      <w:r w:rsidR="00627ED1" w:rsidRPr="00627ED1">
        <w:rPr>
          <w:rStyle w:val="quotebahaiscripturequoted"/>
        </w:rPr>
        <w:t xml:space="preserve">. Thraldom to the Blessed Perfection is my glorious and refulgent diadem, and servitude to all the human race my perpetual religion... No name, no title, no mention, no commendation have I, nor will ever have, except </w:t>
      </w:r>
      <w:r w:rsidR="00627ED1" w:rsidRPr="00627ED1">
        <w:rPr>
          <w:rStyle w:val="quotebahaiscripturequoted"/>
          <w:highlight w:val="yellow"/>
        </w:rPr>
        <w:t>ʿAbdu’l-Bahá</w:t>
      </w:r>
      <w:r w:rsidR="00627ED1" w:rsidRPr="00627ED1">
        <w:rPr>
          <w:rStyle w:val="quotebahaiscripturequoted"/>
        </w:rPr>
        <w:t>. This is my longing. This is my greatest yearning. This is my eternal life. This is my everlasting glory.‹</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w:t>
      </w:r>
      <w:r w:rsidRPr="00294D81">
        <w:rPr>
          <w:rStyle w:val="structurevisible"/>
        </w:rPr>
        <w:t>&lt;/</w:t>
      </w:r>
      <w:r w:rsidRPr="00294D81">
        <w:rPr>
          <w:rStyle w:val="structure"/>
        </w:rPr>
        <w:t>cit</w:t>
      </w:r>
      <w:r w:rsidRPr="00294D81">
        <w:rPr>
          <w:rStyle w:val="structurevisible"/>
        </w:rPr>
        <w:t>&gt;</w:t>
      </w:r>
      <w:r w:rsidR="00627ED1" w:rsidRPr="00627ED1">
        <w:t xml:space="preserve"> </w:t>
      </w:r>
      <w:r w:rsidR="00627ED1" w:rsidRPr="00627ED1">
        <w:rPr>
          <w:rStyle w:val="FootnoteReference"/>
        </w:rPr>
        <w:footnoteReference w:id="236"/>
      </w:r>
    </w:p>
    <w:p w14:paraId="6548E44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29</w:t>
      </w:r>
      <w:r>
        <w:rPr>
          <w:rStyle w:val="structure"/>
        </w:rPr>
        <w:t>—en_19920000/</w:t>
      </w:r>
      <w:r w:rsidRPr="00D576C3">
        <w:rPr>
          <w:rStyle w:val="structurevisible"/>
        </w:rPr>
        <w:t>&gt;</w:t>
      </w:r>
    </w:p>
    <w:p w14:paraId="3869CA76" w14:textId="77777777" w:rsidR="00C57E99" w:rsidRDefault="00627ED1" w:rsidP="00C57E99">
      <w:pPr>
        <w:pStyle w:val="Bodyafterquote"/>
      </w:pPr>
      <w:r w:rsidRPr="00627ED1">
        <w:t xml:space="preserve">It is beyond the scope of this book to describe </w:t>
      </w:r>
      <w:r w:rsidRPr="00627ED1">
        <w:rPr>
          <w:highlight w:val="yellow"/>
        </w:rPr>
        <w:t>ʿAbdu’l-Bah</w:t>
      </w:r>
      <w:r w:rsidR="00C57E99" w:rsidRPr="007C5354">
        <w:rPr>
          <w:highlight w:val="yellow"/>
        </w:rPr>
        <w:t>á</w:t>
      </w:r>
      <w:r w:rsidRPr="00627ED1">
        <w:rPr>
          <w:highlight w:val="yellow"/>
        </w:rPr>
        <w:t>’s</w:t>
      </w:r>
      <w:r w:rsidRPr="00627ED1">
        <w:t xml:space="preserve"> divine attributes or to recount the numerous stories left behind by a host of believers, admirers, and even some of His adversaries, all of whom have paid unmistakable tribute to His superhuman powers,</w:t>
      </w:r>
      <w:r w:rsidRPr="00627ED1">
        <w:rPr>
          <w:rStyle w:val="structurepagenumber"/>
        </w:rPr>
        <w:t xml:space="preserve"> &lt;page 105</w:t>
      </w:r>
      <w:r w:rsidR="00B777C2">
        <w:rPr>
          <w:rStyle w:val="structurepagenumber"/>
        </w:rPr>
        <w:t>/&gt;</w:t>
      </w:r>
      <w:r w:rsidR="00C57E99">
        <w:t xml:space="preserve"> </w:t>
      </w:r>
      <w:r w:rsidRPr="00627ED1">
        <w:t xml:space="preserve">His unfailing love, His selflessness, </w:t>
      </w:r>
      <w:r w:rsidRPr="00627ED1">
        <w:lastRenderedPageBreak/>
        <w:t xml:space="preserve">His servitude, His magnanimity and all the other virtues which He manifested throughout His life. Numerous books have been written extolling </w:t>
      </w:r>
      <w:r w:rsidRPr="00627ED1">
        <w:rPr>
          <w:highlight w:val="yellow"/>
        </w:rPr>
        <w:t>ʿAbdu’l-Bah</w:t>
      </w:r>
      <w:r w:rsidR="00C57E99" w:rsidRPr="007C5354">
        <w:rPr>
          <w:highlight w:val="yellow"/>
        </w:rPr>
        <w:t>á</w:t>
      </w:r>
      <w:r w:rsidRPr="00627ED1">
        <w:rPr>
          <w:highlight w:val="yellow"/>
        </w:rPr>
        <w:t>’s</w:t>
      </w:r>
      <w:r w:rsidRPr="00627ED1">
        <w:t xml:space="preserve"> Christ-like example. A few excerpts will suffice to inform those who are not as yet aware of His vibrant and magnetic personality.</w:t>
      </w:r>
    </w:p>
    <w:p w14:paraId="4D88EED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30</w:t>
      </w:r>
      <w:r>
        <w:rPr>
          <w:rStyle w:val="structure"/>
        </w:rPr>
        <w:t>—en_19920000/</w:t>
      </w:r>
      <w:r w:rsidRPr="00D576C3">
        <w:rPr>
          <w:rStyle w:val="structurevisible"/>
        </w:rPr>
        <w:t>&gt;</w:t>
      </w:r>
    </w:p>
    <w:p w14:paraId="193F0C51" w14:textId="77777777" w:rsidR="00C57E99" w:rsidRDefault="00C57E99" w:rsidP="00C57E99">
      <w:pPr>
        <w:pStyle w:val="Bodycont"/>
      </w:pPr>
      <w:r w:rsidRPr="00954530">
        <w:rPr>
          <w:highlight w:val="yellow"/>
        </w:rPr>
        <w:t></w:t>
      </w:r>
      <w:r w:rsidR="00627ED1" w:rsidRPr="00627ED1">
        <w:rPr>
          <w:highlight w:val="yellow"/>
        </w:rPr>
        <w:t>ay</w:t>
      </w:r>
      <w:r w:rsidRPr="00954530">
        <w:rPr>
          <w:highlight w:val="yellow"/>
        </w:rPr>
        <w:t></w:t>
      </w:r>
      <w:r w:rsidR="00627ED1" w:rsidRPr="00627ED1">
        <w:rPr>
          <w:highlight w:val="yellow"/>
        </w:rPr>
        <w:t xml:space="preserve"> A</w:t>
      </w:r>
      <w:r w:rsidRPr="00954530">
        <w:rPr>
          <w:highlight w:val="yellow"/>
        </w:rPr>
        <w:t>ḥ</w:t>
      </w:r>
      <w:r w:rsidR="00627ED1" w:rsidRPr="00627ED1">
        <w:rPr>
          <w:highlight w:val="yellow"/>
        </w:rPr>
        <w:t>mad-i-R</w:t>
      </w:r>
      <w:r w:rsidRPr="00954530">
        <w:rPr>
          <w:highlight w:val="yellow"/>
        </w:rPr>
        <w:t>úḥí</w:t>
      </w:r>
      <w:r w:rsidR="00627ED1" w:rsidRPr="00627ED1">
        <w:t>,</w:t>
      </w:r>
      <w:r w:rsidR="00627ED1" w:rsidRPr="00627ED1">
        <w:rPr>
          <w:rStyle w:val="FootnoteReference"/>
        </w:rPr>
        <w:footnoteReference w:id="237"/>
      </w:r>
      <w:r w:rsidR="00627ED1" w:rsidRPr="00627ED1">
        <w:t xml:space="preserve"> a follower of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Ya</w:t>
      </w:r>
      <w:r w:rsidRPr="000C7039">
        <w:rPr>
          <w:highlight w:val="yellow"/>
        </w:rPr>
        <w:t>ḥ</w:t>
      </w:r>
      <w:r w:rsidR="00627ED1" w:rsidRPr="00627ED1">
        <w:rPr>
          <w:highlight w:val="yellow"/>
        </w:rPr>
        <w:t>y</w:t>
      </w:r>
      <w:r w:rsidRPr="000C7039">
        <w:rPr>
          <w:highlight w:val="yellow"/>
        </w:rPr>
        <w:t>á</w:t>
      </w:r>
      <w:r w:rsidR="00627ED1" w:rsidRPr="00627ED1">
        <w:t xml:space="preserve"> and an inveterate enemy of the Faith, was stigmatized by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as a </w:t>
      </w:r>
      <w:r w:rsidRPr="00FC7E32">
        <w:rPr>
          <w:rStyle w:val="structurevisible"/>
        </w:rPr>
        <w:t>&lt;</w:t>
      </w:r>
      <w:r w:rsidRPr="00FC7E32">
        <w:rPr>
          <w:rStyle w:val="structure"/>
        </w:rPr>
        <w:t>cit Bah_%►%_%_%►%_%_%—en_%—%_%</w:t>
      </w:r>
      <w:r w:rsidRPr="00FC7E32">
        <w:rPr>
          <w:rStyle w:val="structurevisible"/>
        </w:rPr>
        <w:t>&gt;</w:t>
      </w:r>
      <w:r w:rsidR="00627ED1" w:rsidRPr="00627ED1">
        <w:rPr>
          <w:rStyle w:val="quotebahaiscripture"/>
        </w:rPr>
        <w:t>»foreboder of evil«</w:t>
      </w:r>
      <w:r w:rsidRPr="00FC7E32">
        <w:rPr>
          <w:rStyle w:val="structurevisible"/>
        </w:rPr>
        <w:t>&lt;/</w:t>
      </w:r>
      <w:r w:rsidRPr="00FC7E32">
        <w:rPr>
          <w:rStyle w:val="structure"/>
        </w:rPr>
        <w:t>cit</w:t>
      </w:r>
      <w:r w:rsidRPr="00FC7E32">
        <w:rPr>
          <w:rStyle w:val="structurevisible"/>
        </w:rPr>
        <w:t>&gt;</w:t>
      </w:r>
      <w:r w:rsidR="00627ED1" w:rsidRPr="00627ED1">
        <w:t xml:space="preserve">. He was notorious for acting treacherously to tarnish the honour and good name of the Blessed Beauty. Notwithstanding, this same </w:t>
      </w:r>
      <w:r w:rsidRPr="000C7039">
        <w:rPr>
          <w:highlight w:val="yellow"/>
        </w:rPr>
        <w:t></w:t>
      </w:r>
      <w:r w:rsidR="00627ED1" w:rsidRPr="00627ED1">
        <w:rPr>
          <w:highlight w:val="yellow"/>
        </w:rPr>
        <w:t>ay</w:t>
      </w:r>
      <w:r w:rsidRPr="000C7039">
        <w:rPr>
          <w:highlight w:val="yellow"/>
        </w:rPr>
        <w:t></w:t>
      </w:r>
      <w:r w:rsidR="00627ED1" w:rsidRPr="00627ED1">
        <w:rPr>
          <w:highlight w:val="yellow"/>
        </w:rPr>
        <w:t xml:space="preserve"> A</w:t>
      </w:r>
      <w:r w:rsidRPr="000C7039">
        <w:rPr>
          <w:highlight w:val="yellow"/>
        </w:rPr>
        <w:t>ḥ</w:t>
      </w:r>
      <w:r w:rsidR="00627ED1" w:rsidRPr="00627ED1">
        <w:rPr>
          <w:highlight w:val="yellow"/>
        </w:rPr>
        <w:t>mad</w:t>
      </w:r>
      <w:r w:rsidR="00627ED1" w:rsidRPr="00627ED1">
        <w:t xml:space="preserve"> once announced from the pulpit that if there was one proof by which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could substantiate His claims to Prophethood, it would be that He reared a Son such as </w:t>
      </w:r>
      <w:r w:rsidR="00627ED1" w:rsidRPr="00627ED1">
        <w:rPr>
          <w:highlight w:val="yellow"/>
        </w:rPr>
        <w:t>ʿAbb</w:t>
      </w:r>
      <w:r w:rsidRPr="005E6A21">
        <w:rPr>
          <w:highlight w:val="yellow"/>
        </w:rPr>
        <w:t>á</w:t>
      </w:r>
      <w:r w:rsidR="00627ED1" w:rsidRPr="00627ED1">
        <w:rPr>
          <w:highlight w:val="yellow"/>
        </w:rPr>
        <w:t>s Effendi</w:t>
      </w:r>
      <w:r w:rsidR="00627ED1" w:rsidRPr="00627ED1">
        <w:t>.</w:t>
      </w:r>
      <w:r w:rsidR="00627ED1" w:rsidRPr="00627ED1">
        <w:rPr>
          <w:rStyle w:val="FootnoteReference"/>
        </w:rPr>
        <w:footnoteReference w:id="238"/>
      </w:r>
    </w:p>
    <w:p w14:paraId="22C835F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31</w:t>
      </w:r>
      <w:r>
        <w:rPr>
          <w:rStyle w:val="structure"/>
        </w:rPr>
        <w:t>—en_19920000/</w:t>
      </w:r>
      <w:r w:rsidRPr="00D576C3">
        <w:rPr>
          <w:rStyle w:val="structurevisible"/>
        </w:rPr>
        <w:t>&gt;</w:t>
      </w:r>
    </w:p>
    <w:p w14:paraId="75CB7449" w14:textId="77777777" w:rsidR="00C57E99" w:rsidRDefault="00627ED1" w:rsidP="003611BA">
      <w:pPr>
        <w:pStyle w:val="Bodycont"/>
      </w:pPr>
      <w:r w:rsidRPr="00627ED1">
        <w:t>Professor Edward G. Browne of Cambridge, the noted Victorian orientalist, has left to posterity the following account o</w:t>
      </w:r>
      <w:r w:rsidR="003611BA">
        <w:t>f</w:t>
      </w:r>
      <w:r w:rsidRPr="00627ED1">
        <w:t xml:space="preserve"> his meeting the Master for the first time in </w:t>
      </w:r>
      <w:r w:rsidRPr="00627ED1">
        <w:rPr>
          <w:highlight w:val="yellow"/>
        </w:rPr>
        <w:t>ʿAkk</w:t>
      </w:r>
      <w:r w:rsidR="00C57E99" w:rsidRPr="000C7039">
        <w:rPr>
          <w:highlight w:val="yellow"/>
        </w:rPr>
        <w:t>á</w:t>
      </w:r>
      <w:r w:rsidRPr="00627ED1">
        <w:t xml:space="preserve"> in 1890.</w:t>
      </w:r>
    </w:p>
    <w:p w14:paraId="193904C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32</w:t>
      </w:r>
      <w:r>
        <w:rPr>
          <w:rStyle w:val="structure"/>
        </w:rPr>
        <w:t>—en_19920000/</w:t>
      </w:r>
      <w:r w:rsidRPr="00D576C3">
        <w:rPr>
          <w:rStyle w:val="structurevisible"/>
        </w:rPr>
        <w:t>&gt;</w:t>
      </w:r>
    </w:p>
    <w:p w14:paraId="3B788A93" w14:textId="77777777" w:rsidR="00C57E99" w:rsidRDefault="00C57E99" w:rsidP="00C57E99">
      <w:pPr>
        <w:pStyle w:val="Quote1st"/>
      </w:pPr>
      <w:r w:rsidRPr="00294D81">
        <w:rPr>
          <w:rStyle w:val="structurevisible"/>
        </w:rPr>
        <w:t>&lt;</w:t>
      </w:r>
      <w:r w:rsidRPr="00294D81">
        <w:rPr>
          <w:rStyle w:val="structure"/>
        </w:rPr>
        <w:t>cit BrowneEG_%►%_%_%►%_%_%—en_%—%_%</w:t>
      </w:r>
      <w:r w:rsidRPr="00294D81">
        <w:rPr>
          <w:rStyle w:val="structurevisible"/>
        </w:rPr>
        <w:t>&gt;</w:t>
      </w:r>
      <w:r w:rsidR="00627ED1" w:rsidRPr="00627ED1">
        <w:rPr>
          <w:rStyle w:val="quoteknownauthor"/>
        </w:rPr>
        <w:t xml:space="preserve">»Seldom have I seen one whose appearance impressed me more. A tall strongly-built man holding himself straight as an arrow, with white </w:t>
      </w:r>
      <w:r w:rsidR="00627ED1" w:rsidRPr="00627ED1">
        <w:rPr>
          <w:rStyle w:val="quoteknownauthor"/>
          <w:highlight w:val="lightGray"/>
        </w:rPr>
        <w:t>turban</w:t>
      </w:r>
      <w:r w:rsidR="00627ED1" w:rsidRPr="00627ED1">
        <w:rPr>
          <w:rStyle w:val="quoteknownauthor"/>
        </w:rPr>
        <w:t xml:space="preserve"> and raiment, long black locks reaching almost to the shoulder, broad powerful forehead indicating a strong intellect combined with an unswerving will, eyes keen as a hawk’s, and strongly-marked but pleasing features -- such was my first impression of </w:t>
      </w:r>
      <w:r w:rsidR="00627ED1" w:rsidRPr="00627ED1">
        <w:rPr>
          <w:rStyle w:val="quoteknownauthor"/>
          <w:highlight w:val="magenta"/>
        </w:rPr>
        <w:t>ʿAbbás Efendí</w:t>
      </w:r>
      <w:r w:rsidR="00627ED1" w:rsidRPr="00627ED1">
        <w:rPr>
          <w:rStyle w:val="quoteknownauthor"/>
        </w:rPr>
        <w:t xml:space="preserve">, </w:t>
      </w:r>
      <w:r w:rsidR="00627ED1" w:rsidRPr="00627ED1">
        <w:rPr>
          <w:rStyle w:val="quotesterms"/>
        </w:rPr>
        <w:t>›the master‹</w:t>
      </w:r>
      <w:r w:rsidR="00627ED1" w:rsidRPr="00627ED1">
        <w:rPr>
          <w:rStyle w:val="quoteknownauthor"/>
        </w:rPr>
        <w:t xml:space="preserve"> (</w:t>
      </w:r>
      <w:r w:rsidR="00627ED1" w:rsidRPr="00627ED1">
        <w:rPr>
          <w:rStyle w:val="emphasisbyauthor"/>
          <w:highlight w:val="magenta"/>
        </w:rPr>
        <w:t>Áḳá</w:t>
      </w:r>
      <w:r w:rsidR="00627ED1" w:rsidRPr="00627ED1">
        <w:rPr>
          <w:rStyle w:val="quoteknownauthor"/>
        </w:rPr>
        <w:t xml:space="preserve">) as he </w:t>
      </w:r>
      <w:r w:rsidR="00627ED1" w:rsidRPr="00627ED1">
        <w:rPr>
          <w:rStyle w:val="emphasisbyauthor"/>
        </w:rPr>
        <w:t>par excellence</w:t>
      </w:r>
      <w:r w:rsidR="00627ED1" w:rsidRPr="00627ED1">
        <w:rPr>
          <w:rStyle w:val="quoteknownauthor"/>
        </w:rPr>
        <w:t xml:space="preserve"> is called by the </w:t>
      </w:r>
      <w:r w:rsidR="00627ED1" w:rsidRPr="00627ED1">
        <w:rPr>
          <w:rStyle w:val="quoteknownauthor"/>
          <w:highlight w:val="yellow"/>
        </w:rPr>
        <w:t>Bábís</w:t>
      </w:r>
      <w:r w:rsidR="00627ED1" w:rsidRPr="00627ED1">
        <w:rPr>
          <w:rStyle w:val="quoteknownauthor"/>
        </w:rPr>
        <w:t xml:space="preserve">. Subsequent conversation with him served only to heighten the respect with which his appearance had from the first inspired me. One more eloquent of speech, more ready of argument, more apt of illustration, more intimately acquainted with the sacred books of the Jews, the Christians, and the </w:t>
      </w:r>
      <w:r w:rsidR="00627ED1" w:rsidRPr="00627ED1">
        <w:rPr>
          <w:rStyle w:val="quoteknownauthor"/>
          <w:highlight w:val="magenta"/>
        </w:rPr>
        <w:t>Muhammadans</w:t>
      </w:r>
      <w:r w:rsidR="00627ED1" w:rsidRPr="00627ED1">
        <w:rPr>
          <w:rStyle w:val="quoteknownauthor"/>
        </w:rPr>
        <w:t>, could, I should think, scarcely be found even amongst the eloquent, ready, and subtle race to which he belongs. These qualities, combined with a bearing at once majestic and genial, made me cease to wonder at the influence and esteem which he enjoyed even beyond the circle of his father’s followers. About the greatness of this man and his power no one who had seen him could entertain a doubt.«</w:t>
      </w:r>
      <w:r w:rsidRPr="00294D81">
        <w:rPr>
          <w:rStyle w:val="structurevisible"/>
        </w:rPr>
        <w:t>&lt;/</w:t>
      </w:r>
      <w:r w:rsidRPr="00294D81">
        <w:rPr>
          <w:rStyle w:val="structure"/>
        </w:rPr>
        <w:t>cit</w:t>
      </w:r>
      <w:r w:rsidRPr="00294D81">
        <w:rPr>
          <w:rStyle w:val="structurevisible"/>
        </w:rPr>
        <w:t>&gt;</w:t>
      </w:r>
      <w:r w:rsidR="00627ED1" w:rsidRPr="00627ED1">
        <w:t xml:space="preserve"> </w:t>
      </w:r>
      <w:r w:rsidR="00627ED1" w:rsidRPr="00627ED1">
        <w:rPr>
          <w:rStyle w:val="FootnoteReference"/>
        </w:rPr>
        <w:footnoteReference w:id="239"/>
      </w:r>
    </w:p>
    <w:p w14:paraId="1A690C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33</w:t>
      </w:r>
      <w:r>
        <w:rPr>
          <w:rStyle w:val="structure"/>
        </w:rPr>
        <w:t>—en_19920000/</w:t>
      </w:r>
      <w:r w:rsidRPr="00D576C3">
        <w:rPr>
          <w:rStyle w:val="structurevisible"/>
        </w:rPr>
        <w:t>&gt;</w:t>
      </w:r>
    </w:p>
    <w:p w14:paraId="4B0443CE" w14:textId="77777777" w:rsidR="00C57E99" w:rsidRDefault="00C57E99" w:rsidP="00C57E99">
      <w:pPr>
        <w:pStyle w:val="Bodyafterquote"/>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knowledge and eloquence, mentioned by Professor Browne, were not acquired at schools. They were conferred upon Him by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The history of </w:t>
      </w:r>
      <w:r w:rsidR="00627ED1" w:rsidRPr="00627ED1">
        <w:rPr>
          <w:highlight w:val="yellow"/>
        </w:rPr>
        <w:t>ʿAbdu’l-Bah</w:t>
      </w:r>
      <w:r w:rsidRPr="007C5354">
        <w:rPr>
          <w:highlight w:val="yellow"/>
        </w:rPr>
        <w:t>á</w:t>
      </w:r>
      <w:r w:rsidR="00627ED1" w:rsidRPr="00627ED1">
        <w:rPr>
          <w:highlight w:val="yellow"/>
        </w:rPr>
        <w:t>’s</w:t>
      </w:r>
      <w:r w:rsidR="00627ED1" w:rsidRPr="00627ED1">
        <w:t xml:space="preserve"> life clearly demonstrates that apart from going to an old-fashioned preparatory school for about one year in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when He was approximately seven years of age, He had no opportunity to attend school. At the age of eight, when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was imprisoned in the </w:t>
      </w:r>
      <w:r w:rsidR="00627ED1" w:rsidRPr="00627ED1">
        <w:rPr>
          <w:highlight w:val="yellow"/>
        </w:rPr>
        <w:t>S</w:t>
      </w:r>
      <w:r w:rsidRPr="000C7039">
        <w:rPr>
          <w:highlight w:val="yellow"/>
        </w:rPr>
        <w:t>í</w:t>
      </w:r>
      <w:r w:rsidR="00627ED1" w:rsidRPr="00627ED1">
        <w:rPr>
          <w:highlight w:val="yellow"/>
        </w:rPr>
        <w:t>y</w:t>
      </w:r>
      <w:r w:rsidRPr="000C7039">
        <w:rPr>
          <w:highlight w:val="yellow"/>
        </w:rPr>
        <w:t>á</w:t>
      </w:r>
      <w:r w:rsidR="00627ED1" w:rsidRPr="00627ED1">
        <w:rPr>
          <w:highlight w:val="yellow"/>
        </w:rPr>
        <w:t>h-</w:t>
      </w:r>
      <w:r w:rsidRPr="000C7039">
        <w:rPr>
          <w:highlight w:val="yellow"/>
        </w:rPr>
        <w:t>á</w:t>
      </w:r>
      <w:r w:rsidR="00627ED1" w:rsidRPr="00627ED1">
        <w:rPr>
          <w:highlight w:val="yellow"/>
        </w:rPr>
        <w:t>l</w:t>
      </w:r>
      <w:r w:rsidR="00627ED1" w:rsidRPr="00627ED1">
        <w:t xml:space="preserve"> and His wealth was confiscated, the family was completely stripped of its</w:t>
      </w:r>
      <w:r w:rsidR="00627ED1" w:rsidRPr="00627ED1">
        <w:rPr>
          <w:rStyle w:val="structurepagenumber"/>
        </w:rPr>
        <w:t xml:space="preserve"> &lt;page 106</w:t>
      </w:r>
      <w:r w:rsidR="00B777C2">
        <w:rPr>
          <w:rStyle w:val="structurepagenumber"/>
        </w:rPr>
        <w:t>/&gt;</w:t>
      </w:r>
      <w:r>
        <w:t xml:space="preserve"> </w:t>
      </w:r>
      <w:r w:rsidR="00627ED1" w:rsidRPr="00627ED1">
        <w:t xml:space="preserve">possessions, deprived of its comfort and robbed of all its privileges. In those circumstances there was no way that </w:t>
      </w:r>
      <w:r w:rsidR="00627ED1" w:rsidRPr="00627ED1">
        <w:rPr>
          <w:highlight w:val="yellow"/>
        </w:rPr>
        <w:t>ʿAbdu’l-Bah</w:t>
      </w:r>
      <w:r w:rsidRPr="000C7039">
        <w:rPr>
          <w:highlight w:val="yellow"/>
        </w:rPr>
        <w:t>á</w:t>
      </w:r>
      <w:r w:rsidR="00627ED1" w:rsidRPr="00627ED1">
        <w:t xml:space="preserve"> could have continued His schooling. Soon afterwards, when He was hardly nine years of age, He accompanied His Father into exile. From then on </w:t>
      </w:r>
      <w:r w:rsidR="00627ED1" w:rsidRPr="00627ED1">
        <w:rPr>
          <w:highlight w:val="yellow"/>
        </w:rPr>
        <w:t>ʿAbdu’l-Bah</w:t>
      </w:r>
      <w:r w:rsidRPr="000C7039">
        <w:rPr>
          <w:highlight w:val="yellow"/>
        </w:rPr>
        <w:t>á</w:t>
      </w:r>
      <w:r w:rsidR="00627ED1" w:rsidRPr="00627ED1">
        <w:t xml:space="preserve"> was engulfed by tribulations and sufferings making it impossible for Him to continue His formal education.</w:t>
      </w:r>
    </w:p>
    <w:p w14:paraId="7DAA178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34</w:t>
      </w:r>
      <w:r>
        <w:rPr>
          <w:rStyle w:val="structure"/>
        </w:rPr>
        <w:t>—en_19920000/</w:t>
      </w:r>
      <w:r w:rsidRPr="00D576C3">
        <w:rPr>
          <w:rStyle w:val="structurevisible"/>
        </w:rPr>
        <w:t>&gt;</w:t>
      </w:r>
    </w:p>
    <w:p w14:paraId="015603F2" w14:textId="77777777" w:rsidR="00C57E99" w:rsidRDefault="00627ED1" w:rsidP="00C57E99">
      <w:pPr>
        <w:pStyle w:val="Bodycont"/>
      </w:pPr>
      <w:r w:rsidRPr="00627ED1">
        <w:t xml:space="preserve">In spite of this, </w:t>
      </w:r>
      <w:r w:rsidRPr="00627ED1">
        <w:rPr>
          <w:highlight w:val="yellow"/>
        </w:rPr>
        <w:t>ʿAbdu’l-Bah</w:t>
      </w:r>
      <w:r w:rsidR="00C57E99" w:rsidRPr="000C7039">
        <w:rPr>
          <w:highlight w:val="yellow"/>
        </w:rPr>
        <w:t>á</w:t>
      </w:r>
      <w:r w:rsidRPr="00627ED1">
        <w:t xml:space="preserve"> surpassed the most learned of His times. Men of consummate knowledge and culture, both Persian and </w:t>
      </w:r>
      <w:r w:rsidRPr="00627ED1">
        <w:rPr>
          <w:highlight w:val="lightGray"/>
        </w:rPr>
        <w:t>Arab</w:t>
      </w:r>
      <w:r w:rsidRPr="00627ED1">
        <w:t xml:space="preserve">, have testified to </w:t>
      </w:r>
      <w:r w:rsidRPr="00627ED1">
        <w:rPr>
          <w:highlight w:val="yellow"/>
        </w:rPr>
        <w:t>ʿAbdu’l-Bah</w:t>
      </w:r>
      <w:r w:rsidR="00C57E99" w:rsidRPr="007C5354">
        <w:rPr>
          <w:highlight w:val="yellow"/>
        </w:rPr>
        <w:t>á</w:t>
      </w:r>
      <w:r w:rsidRPr="00627ED1">
        <w:rPr>
          <w:highlight w:val="yellow"/>
        </w:rPr>
        <w:t>’s</w:t>
      </w:r>
      <w:r w:rsidRPr="00627ED1">
        <w:t xml:space="preserve"> superb erudition and learning. In the West too, He manifested such loving-kindness and wisdom in every field of human activity that a great many people were drawn to Him. In His contact with philosophers, scientists, ecclesiastics and others in Europe and America, </w:t>
      </w:r>
      <w:r w:rsidRPr="00627ED1">
        <w:rPr>
          <w:highlight w:val="yellow"/>
        </w:rPr>
        <w:t>ʿAbdu’l-Bah</w:t>
      </w:r>
      <w:r w:rsidR="00C57E99" w:rsidRPr="000C7039">
        <w:rPr>
          <w:highlight w:val="yellow"/>
        </w:rPr>
        <w:t>á</w:t>
      </w:r>
      <w:r w:rsidRPr="00627ED1">
        <w:t xml:space="preserve"> showed a profound understanding of the most complex issues, and often made authoritative statements which evoked the admiration and sometimes the amazement of those concerned.</w:t>
      </w:r>
    </w:p>
    <w:p w14:paraId="5BE2034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35</w:t>
      </w:r>
      <w:r>
        <w:rPr>
          <w:rStyle w:val="structure"/>
        </w:rPr>
        <w:t>—en_19920000/</w:t>
      </w:r>
      <w:r w:rsidRPr="00D576C3">
        <w:rPr>
          <w:rStyle w:val="structurevisible"/>
        </w:rPr>
        <w:t>&gt;</w:t>
      </w:r>
    </w:p>
    <w:p w14:paraId="08A57725" w14:textId="77777777" w:rsidR="00C57E99" w:rsidRDefault="00627ED1" w:rsidP="00C57E99">
      <w:pPr>
        <w:pStyle w:val="Bodycont"/>
      </w:pPr>
      <w:r w:rsidRPr="00627ED1">
        <w:t xml:space="preserve">When </w:t>
      </w:r>
      <w:r w:rsidRPr="00627ED1">
        <w:rPr>
          <w:highlight w:val="yellow"/>
        </w:rPr>
        <w:t>ʿAbdu’l-Bah</w:t>
      </w:r>
      <w:r w:rsidR="00C57E99" w:rsidRPr="000C7039">
        <w:rPr>
          <w:highlight w:val="yellow"/>
        </w:rPr>
        <w:t>á</w:t>
      </w:r>
      <w:r w:rsidRPr="00627ED1">
        <w:t xml:space="preserve"> was in His early teens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many notables and divines recognized His unusual insight and wisdom and became His admirers. To cite an example of His innate knowledge, once He attended a gathering of some learned divines in that city. When the origin of a certain word was being questioned, everyone agreed that it was Persian except </w:t>
      </w:r>
      <w:r w:rsidRPr="00627ED1">
        <w:rPr>
          <w:highlight w:val="yellow"/>
        </w:rPr>
        <w:t>ʿAbdu’l-Bah</w:t>
      </w:r>
      <w:r w:rsidR="00C57E99" w:rsidRPr="000C7039">
        <w:rPr>
          <w:highlight w:val="yellow"/>
        </w:rPr>
        <w:t>á</w:t>
      </w:r>
      <w:r w:rsidRPr="00627ED1">
        <w:t xml:space="preserve">, who, although He was not educated in the </w:t>
      </w:r>
      <w:r w:rsidRPr="00627ED1">
        <w:rPr>
          <w:highlight w:val="lightGray"/>
        </w:rPr>
        <w:t>Arabic</w:t>
      </w:r>
      <w:r w:rsidRPr="00627ED1">
        <w:t xml:space="preserve"> tongue, declared it to be </w:t>
      </w:r>
      <w:r w:rsidRPr="00627ED1">
        <w:rPr>
          <w:highlight w:val="lightGray"/>
        </w:rPr>
        <w:t>Arabic</w:t>
      </w:r>
      <w:r w:rsidRPr="00627ED1">
        <w:t xml:space="preserve">, and suggested it be looked up in the dictionary. To everyone’s amazement, they, who were all well-versed in the </w:t>
      </w:r>
      <w:r w:rsidRPr="00627ED1">
        <w:rPr>
          <w:highlight w:val="lightGray"/>
        </w:rPr>
        <w:t>Arabic</w:t>
      </w:r>
      <w:r w:rsidRPr="00627ED1">
        <w:t xml:space="preserve"> language, discovered that </w:t>
      </w:r>
      <w:r w:rsidRPr="00627ED1">
        <w:rPr>
          <w:highlight w:val="yellow"/>
        </w:rPr>
        <w:t>ʿAbdu’l-Bah</w:t>
      </w:r>
      <w:r w:rsidR="00C57E99" w:rsidRPr="000C7039">
        <w:rPr>
          <w:highlight w:val="yellow"/>
        </w:rPr>
        <w:t>á</w:t>
      </w:r>
      <w:r w:rsidRPr="00627ED1">
        <w:t xml:space="preserve"> was right.</w:t>
      </w:r>
    </w:p>
    <w:p w14:paraId="4ED8810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36</w:t>
      </w:r>
      <w:r>
        <w:rPr>
          <w:rStyle w:val="structure"/>
        </w:rPr>
        <w:t>—en_19920000/</w:t>
      </w:r>
      <w:r w:rsidRPr="00D576C3">
        <w:rPr>
          <w:rStyle w:val="structurevisible"/>
        </w:rPr>
        <w:t>&gt;</w:t>
      </w:r>
    </w:p>
    <w:p w14:paraId="62DB11C1" w14:textId="77777777" w:rsidR="00C57E99" w:rsidRDefault="00C57E99" w:rsidP="00C57E99">
      <w:pPr>
        <w:pStyle w:val="Bodycont"/>
      </w:pPr>
      <w:r w:rsidRPr="0041448F">
        <w:rPr>
          <w:highlight w:val="green"/>
        </w:rPr>
        <w:t>ʿ</w:t>
      </w:r>
      <w:r w:rsidR="00627ED1" w:rsidRPr="00627ED1">
        <w:rPr>
          <w:highlight w:val="green"/>
        </w:rPr>
        <w:t>Al</w:t>
      </w:r>
      <w:r w:rsidRPr="0041448F">
        <w:rPr>
          <w:highlight w:val="green"/>
        </w:rPr>
        <w:t>í</w:t>
      </w:r>
      <w:r w:rsidR="00627ED1" w:rsidRPr="00627ED1">
        <w:rPr>
          <w:highlight w:val="green"/>
        </w:rPr>
        <w:t xml:space="preserve"> </w:t>
      </w:r>
      <w:r w:rsidR="00627ED1" w:rsidRPr="00627ED1">
        <w:rPr>
          <w:highlight w:val="darkYellow"/>
        </w:rPr>
        <w:t>Sh</w:t>
      </w:r>
      <w:r w:rsidR="00627ED1" w:rsidRPr="00627ED1">
        <w:rPr>
          <w:highlight w:val="green"/>
        </w:rPr>
        <w:t>awkat P</w:t>
      </w:r>
      <w:r w:rsidRPr="0041448F">
        <w:rPr>
          <w:highlight w:val="green"/>
        </w:rPr>
        <w:t>áá</w:t>
      </w:r>
      <w:r w:rsidR="00627ED1" w:rsidRPr="00627ED1">
        <w:t xml:space="preserve"> was one of the high-ranking dignitaries of </w:t>
      </w:r>
      <w:r w:rsidR="00627ED1" w:rsidRPr="00627ED1">
        <w:rPr>
          <w:highlight w:val="yellow"/>
        </w:rPr>
        <w:t>ʿIr</w:t>
      </w:r>
      <w:r w:rsidRPr="000C7039">
        <w:rPr>
          <w:highlight w:val="yellow"/>
        </w:rPr>
        <w:t>á</w:t>
      </w:r>
      <w:r w:rsidR="00627ED1" w:rsidRPr="00627ED1">
        <w:rPr>
          <w:highlight w:val="yellow"/>
        </w:rPr>
        <w:t>q</w:t>
      </w:r>
      <w:r w:rsidR="00627ED1" w:rsidRPr="00627ED1">
        <w:t xml:space="preserve">. He made a request to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for the elucidation of the inner significance of a certain tradition of </w:t>
      </w:r>
      <w:r>
        <w:t>I</w:t>
      </w:r>
      <w:r w:rsidR="00627ED1" w:rsidRPr="00627ED1">
        <w:t xml:space="preserve">slam which describes the purpose of God in creating man. The voice of God proclaims in this tradition: </w:t>
      </w:r>
      <w:r w:rsidRPr="00FC7E32">
        <w:rPr>
          <w:rStyle w:val="structurevisible"/>
        </w:rPr>
        <w:t>&lt;</w:t>
      </w:r>
      <w:r w:rsidRPr="00FC7E32">
        <w:rPr>
          <w:rStyle w:val="structure"/>
        </w:rPr>
        <w:t>cit %_hadith►%_%_%►%_%_%—en_%—%_%</w:t>
      </w:r>
      <w:r w:rsidRPr="00FC7E32">
        <w:rPr>
          <w:rStyle w:val="structurevisible"/>
        </w:rPr>
        <w:t>&gt;</w:t>
      </w:r>
      <w:r w:rsidR="00627ED1" w:rsidRPr="00627ED1">
        <w:rPr>
          <w:rStyle w:val="quoteholytradition"/>
        </w:rPr>
        <w:t>»I was a hidden Treasure, I loved to be known, hence I created man to know Me.«</w:t>
      </w:r>
      <w:r w:rsidRPr="00FC7E32">
        <w:rPr>
          <w:rStyle w:val="structurevisible"/>
        </w:rPr>
        <w:t>&lt;/</w:t>
      </w:r>
      <w:r w:rsidRPr="00FC7E32">
        <w:rPr>
          <w:rStyle w:val="structure"/>
        </w:rPr>
        <w:t>cit</w:t>
      </w:r>
      <w:r w:rsidRPr="00FC7E32">
        <w:rPr>
          <w:rStyle w:val="structurevisible"/>
        </w:rPr>
        <w:t>&gt;</w:t>
      </w:r>
    </w:p>
    <w:p w14:paraId="09451101" w14:textId="77777777" w:rsidR="00C57E99" w:rsidRPr="00D576C3" w:rsidRDefault="00C57E99" w:rsidP="00C57E99">
      <w:pPr>
        <w:pStyle w:val="ParCountercon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6:</w:t>
      </w:r>
      <w:r w:rsidRPr="00D576C3">
        <w:rPr>
          <w:rStyle w:val="structureparIDparcounter"/>
        </w:rPr>
        <w:t>37</w:t>
      </w:r>
      <w:r>
        <w:rPr>
          <w:rStyle w:val="structure"/>
        </w:rPr>
        <w:t>—en_19920000/</w:t>
      </w:r>
      <w:r w:rsidRPr="00D576C3">
        <w:rPr>
          <w:rStyle w:val="structurevisible"/>
        </w:rPr>
        <w:t>&gt;</w:t>
      </w:r>
    </w:p>
    <w:p w14:paraId="39A9F874"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instructed </w:t>
      </w:r>
      <w:r w:rsidRPr="00627ED1">
        <w:rPr>
          <w:highlight w:val="yellow"/>
        </w:rPr>
        <w:t>ʿAbdu’l-Bah</w:t>
      </w:r>
      <w:r w:rsidR="00C57E99" w:rsidRPr="000C7039">
        <w:rPr>
          <w:highlight w:val="yellow"/>
        </w:rPr>
        <w:t>á</w:t>
      </w:r>
      <w:r w:rsidRPr="00627ED1">
        <w:t xml:space="preserve">, who was in His adolescence, to write a commentary on this tradition. In obedience to His Father, </w:t>
      </w:r>
      <w:r w:rsidRPr="00627ED1">
        <w:rPr>
          <w:highlight w:val="yellow"/>
        </w:rPr>
        <w:t>ʿAbdu’l-Bah</w:t>
      </w:r>
      <w:r w:rsidR="00C57E99" w:rsidRPr="000C7039">
        <w:rPr>
          <w:highlight w:val="yellow"/>
        </w:rPr>
        <w:t>á</w:t>
      </w:r>
      <w:r w:rsidRPr="00627ED1">
        <w:t xml:space="preserve"> wrote a lengthy, profound and illuminating treatise which astounded the </w:t>
      </w:r>
      <w:r w:rsidRPr="00627ED1">
        <w:rPr>
          <w:highlight w:val="yellow"/>
        </w:rPr>
        <w:t>P</w:t>
      </w:r>
      <w:r w:rsidR="00C57E99" w:rsidRPr="000C7039">
        <w:rPr>
          <w:highlight w:val="yellow"/>
        </w:rPr>
        <w:t>áá</w:t>
      </w:r>
      <w:r w:rsidRPr="00627ED1">
        <w:t xml:space="preserve"> and aroused his admiration and respect for this youthful person. But </w:t>
      </w:r>
      <w:r w:rsidRPr="00627ED1">
        <w:rPr>
          <w:highlight w:val="darkYellow"/>
        </w:rPr>
        <w:t>Sh</w:t>
      </w:r>
      <w:r w:rsidRPr="00627ED1">
        <w:rPr>
          <w:highlight w:val="green"/>
        </w:rPr>
        <w:t>awkat P</w:t>
      </w:r>
      <w:r w:rsidR="00C57E99" w:rsidRPr="000C7039">
        <w:rPr>
          <w:highlight w:val="green"/>
        </w:rPr>
        <w:t>áá</w:t>
      </w:r>
      <w:r w:rsidRPr="00627ED1">
        <w:t xml:space="preserve"> was not the only one who recognized the greatness of </w:t>
      </w:r>
      <w:r w:rsidRPr="00627ED1">
        <w:rPr>
          <w:highlight w:val="yellow"/>
        </w:rPr>
        <w:t>ʿAbdu’l-Bah</w:t>
      </w:r>
      <w:r w:rsidR="00C57E99" w:rsidRPr="000C7039">
        <w:rPr>
          <w:highlight w:val="yellow"/>
        </w:rPr>
        <w:t>á</w:t>
      </w:r>
      <w:r w:rsidRPr="00627ED1">
        <w:t xml:space="preserve">. There were many who became aware of His extraordinary knowledge and wisdom, and some, including the renowned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Jav</w:t>
      </w:r>
      <w:r w:rsidR="00C57E99" w:rsidRPr="000C7039">
        <w:rPr>
          <w:highlight w:val="yellow"/>
        </w:rPr>
        <w:t>á</w:t>
      </w:r>
      <w:r w:rsidRPr="00627ED1">
        <w:rPr>
          <w:highlight w:val="yellow"/>
        </w:rPr>
        <w:t>d-i-Karbil</w:t>
      </w:r>
      <w:r w:rsidR="00C57E99" w:rsidRPr="000C7039">
        <w:rPr>
          <w:highlight w:val="yellow"/>
        </w:rPr>
        <w:t>á</w:t>
      </w:r>
      <w:r w:rsidRPr="00627ED1">
        <w:rPr>
          <w:highlight w:val="yellow"/>
        </w:rPr>
        <w:t>’</w:t>
      </w:r>
      <w:r w:rsidR="00C57E99" w:rsidRPr="000C7039">
        <w:rPr>
          <w:highlight w:val="yellow"/>
        </w:rPr>
        <w:t>í</w:t>
      </w:r>
      <w:r w:rsidRPr="00627ED1">
        <w:t>,</w:t>
      </w:r>
      <w:r w:rsidRPr="00627ED1">
        <w:rPr>
          <w:rStyle w:val="FootnoteReference"/>
        </w:rPr>
        <w:footnoteReference w:id="240"/>
      </w:r>
      <w:r w:rsidRPr="00627ED1">
        <w:t xml:space="preserve"> concluded that one of the unmistakable proofs of the truth of the Mission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that His son </w:t>
      </w:r>
      <w:r w:rsidRPr="00627ED1">
        <w:rPr>
          <w:highlight w:val="yellow"/>
        </w:rPr>
        <w:t>ʿAbdu’l-Bah</w:t>
      </w:r>
      <w:r w:rsidR="00C57E99" w:rsidRPr="000C7039">
        <w:rPr>
          <w:highlight w:val="yellow"/>
        </w:rPr>
        <w:t>á</w:t>
      </w:r>
      <w:r w:rsidRPr="00627ED1">
        <w:t xml:space="preserve"> had written</w:t>
      </w:r>
      <w:r w:rsidRPr="00627ED1">
        <w:rPr>
          <w:rStyle w:val="structurepagenumber"/>
        </w:rPr>
        <w:t xml:space="preserve"> &lt;page 107</w:t>
      </w:r>
      <w:r w:rsidR="00B777C2">
        <w:rPr>
          <w:rStyle w:val="structurepagenumber"/>
        </w:rPr>
        <w:t>/&gt;</w:t>
      </w:r>
      <w:r w:rsidR="00C57E99">
        <w:t xml:space="preserve"> </w:t>
      </w:r>
      <w:r w:rsidRPr="00627ED1">
        <w:t>such a profound and significant treatise, shedding new light on this important tradition.</w:t>
      </w:r>
    </w:p>
    <w:p w14:paraId="48AD509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38</w:t>
      </w:r>
      <w:r>
        <w:rPr>
          <w:rStyle w:val="structure"/>
        </w:rPr>
        <w:t>—en_19920000/</w:t>
      </w:r>
      <w:r w:rsidRPr="00D576C3">
        <w:rPr>
          <w:rStyle w:val="structurevisible"/>
        </w:rPr>
        <w:t>&gt;</w:t>
      </w:r>
    </w:p>
    <w:p w14:paraId="3BFA3BAD" w14:textId="77777777" w:rsidR="00C57E99" w:rsidRDefault="00627ED1" w:rsidP="00C57E99">
      <w:pPr>
        <w:pStyle w:val="Bodycont"/>
      </w:pPr>
      <w:r w:rsidRPr="00627ED1">
        <w:t xml:space="preserve">From a literary point of view the Writings of </w:t>
      </w:r>
      <w:r w:rsidRPr="00627ED1">
        <w:rPr>
          <w:highlight w:val="yellow"/>
        </w:rPr>
        <w:t>ʿAbdu’l-Bah</w:t>
      </w:r>
      <w:r w:rsidR="00C57E99" w:rsidRPr="000C7039">
        <w:rPr>
          <w:highlight w:val="yellow"/>
        </w:rPr>
        <w:t>á</w:t>
      </w:r>
      <w:r w:rsidRPr="00627ED1">
        <w:t xml:space="preserve">, both in </w:t>
      </w:r>
      <w:r w:rsidRPr="00627ED1">
        <w:rPr>
          <w:highlight w:val="lightGray"/>
        </w:rPr>
        <w:t>Arabic</w:t>
      </w:r>
      <w:r w:rsidRPr="00627ED1">
        <w:t xml:space="preserve"> and Persian, are considered by scholars to be of the highest standard. The beauty of His style, the eloquence of His words, the flow and lucidity of His composition and the profundity of His utterances move the reader and uplift the soul.</w:t>
      </w:r>
    </w:p>
    <w:p w14:paraId="09D02ED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39</w:t>
      </w:r>
      <w:r>
        <w:rPr>
          <w:rStyle w:val="structure"/>
        </w:rPr>
        <w:t>—en_19920000/</w:t>
      </w:r>
      <w:r w:rsidRPr="00D576C3">
        <w:rPr>
          <w:rStyle w:val="structurevisible"/>
        </w:rPr>
        <w:t>&gt;</w:t>
      </w:r>
    </w:p>
    <w:p w14:paraId="12A2DE62" w14:textId="77777777" w:rsidR="00C57E99" w:rsidRDefault="00627ED1" w:rsidP="00C57E99">
      <w:pPr>
        <w:pStyle w:val="Bodycont"/>
      </w:pPr>
      <w:r w:rsidRPr="00627ED1">
        <w:t xml:space="preserve">There are innumerable stories left behind by Westerners who came into contact with </w:t>
      </w:r>
      <w:r w:rsidR="00C57E99" w:rsidRPr="000C7039">
        <w:rPr>
          <w:highlight w:val="yellow"/>
        </w:rPr>
        <w:t>ʿ</w:t>
      </w:r>
      <w:r w:rsidRPr="00627ED1">
        <w:rPr>
          <w:highlight w:val="yellow"/>
        </w:rPr>
        <w:t>Abdu’l-Bahá</w:t>
      </w:r>
      <w:r w:rsidRPr="00627ED1">
        <w:t>, either in the Holy Land or in Europe and America.</w:t>
      </w:r>
    </w:p>
    <w:p w14:paraId="0D3A000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40</w:t>
      </w:r>
      <w:r>
        <w:rPr>
          <w:rStyle w:val="structure"/>
        </w:rPr>
        <w:t>—en_19920000/</w:t>
      </w:r>
      <w:r w:rsidRPr="00D576C3">
        <w:rPr>
          <w:rStyle w:val="structurevisible"/>
        </w:rPr>
        <w:t>&gt;</w:t>
      </w:r>
    </w:p>
    <w:p w14:paraId="051F4597" w14:textId="77777777" w:rsidR="00C57E99" w:rsidRDefault="00627ED1" w:rsidP="00C57E99">
      <w:pPr>
        <w:pStyle w:val="Bodycont"/>
      </w:pPr>
      <w:r w:rsidRPr="00627ED1">
        <w:t xml:space="preserve">Major Wellesley Tudor-Pole, a British officer who met </w:t>
      </w:r>
      <w:r w:rsidRPr="00627ED1">
        <w:rPr>
          <w:highlight w:val="yellow"/>
        </w:rPr>
        <w:t>ʿAbdu’l-Bah</w:t>
      </w:r>
      <w:r w:rsidR="00C57E99" w:rsidRPr="000C7039">
        <w:rPr>
          <w:highlight w:val="yellow"/>
        </w:rPr>
        <w:t>á</w:t>
      </w:r>
      <w:r w:rsidRPr="00627ED1">
        <w:t xml:space="preserve"> in Palestine on many occasions, has written a great deal about the Master. The following is a brief excerpt:</w:t>
      </w:r>
    </w:p>
    <w:p w14:paraId="1BBD64C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41</w:t>
      </w:r>
      <w:r>
        <w:rPr>
          <w:rStyle w:val="structure"/>
        </w:rPr>
        <w:t>—en_19920000/</w:t>
      </w:r>
      <w:r w:rsidRPr="00D576C3">
        <w:rPr>
          <w:rStyle w:val="structurevisible"/>
        </w:rPr>
        <w:t>&gt;</w:t>
      </w:r>
    </w:p>
    <w:p w14:paraId="4BD12075" w14:textId="77777777" w:rsidR="00C57E99" w:rsidRPr="00A71BC1" w:rsidRDefault="00C57E99" w:rsidP="00C57E99">
      <w:pPr>
        <w:pStyle w:val="Quote1st"/>
        <w:rPr>
          <w:rStyle w:val="quoteknownauthor"/>
        </w:rPr>
      </w:pPr>
      <w:r w:rsidRPr="008D4D4D">
        <w:rPr>
          <w:rStyle w:val="structurevisible"/>
        </w:rPr>
        <w:t>&lt;</w:t>
      </w:r>
      <w:r w:rsidRPr="008D4D4D">
        <w:rPr>
          <w:rStyle w:val="structure"/>
        </w:rPr>
        <w:t>cit Tudor-PoleW_%►%_%_%►%_%_%—en_%—%_%</w:t>
      </w:r>
      <w:r w:rsidRPr="008D4D4D">
        <w:rPr>
          <w:rStyle w:val="structurevisible"/>
        </w:rPr>
        <w:t>&gt;</w:t>
      </w:r>
      <w:r w:rsidR="00627ED1" w:rsidRPr="00627ED1">
        <w:rPr>
          <w:rStyle w:val="quoteknownauthor"/>
        </w:rPr>
        <w:t xml:space="preserve">»Although of a little less than medium height, </w:t>
      </w:r>
      <w:r w:rsidR="00627ED1" w:rsidRPr="00627ED1">
        <w:rPr>
          <w:rStyle w:val="quoteknownauthor"/>
          <w:highlight w:val="magenta"/>
        </w:rPr>
        <w:t>Abdu’l Baha</w:t>
      </w:r>
      <w:r w:rsidR="00627ED1" w:rsidRPr="00627ED1">
        <w:rPr>
          <w:rStyle w:val="quoteknownauthor"/>
        </w:rPr>
        <w:t xml:space="preserve"> made an impression on all who met him by his dignity, friendliness, and his aura of spiritual authority. His blue-grey eyes radiated a luminosity of their own and his hands were beautiful in their grace and healing magnetism. Even his movements were infused with a kind of radiance...</w:t>
      </w:r>
    </w:p>
    <w:p w14:paraId="30D6F861"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42</w:t>
      </w:r>
      <w:r w:rsidRPr="00627ED1">
        <w:rPr>
          <w:rStyle w:val="structure"/>
        </w:rPr>
        <w:t>—en_19920000/</w:t>
      </w:r>
      <w:r w:rsidRPr="00627ED1">
        <w:rPr>
          <w:rStyle w:val="structurevisible"/>
        </w:rPr>
        <w:t>&gt;</w:t>
      </w:r>
    </w:p>
    <w:p w14:paraId="42036CD7" w14:textId="77777777" w:rsidR="00C57E99" w:rsidRPr="00A71BC1" w:rsidRDefault="00627ED1" w:rsidP="00C57E99">
      <w:pPr>
        <w:pStyle w:val="Quotecont"/>
        <w:rPr>
          <w:rStyle w:val="quoteknownauthor"/>
        </w:rPr>
      </w:pPr>
      <w:r w:rsidRPr="00627ED1">
        <w:rPr>
          <w:rStyle w:val="quoteknownauthor"/>
        </w:rPr>
        <w:t xml:space="preserve">The most abiding impression I received from intimate contact with him was his immense breadth of outlook, permeated with the spirit of deep and loving kindness. Whatever the topic under discussion -- ranging from religion to the weather, from sunsets to the flowers, from ethics to personal behaviour, </w:t>
      </w:r>
      <w:r w:rsidRPr="00627ED1">
        <w:rPr>
          <w:rStyle w:val="quoteknownauthor"/>
          <w:highlight w:val="magenta"/>
        </w:rPr>
        <w:t>Abdu’l Baha</w:t>
      </w:r>
      <w:r w:rsidRPr="00627ED1">
        <w:rPr>
          <w:rStyle w:val="quoteknownauthor"/>
        </w:rPr>
        <w:t xml:space="preserve"> always struck the universal note, the note of Oneness as between the Creator and all His creation, great or small...</w:t>
      </w:r>
    </w:p>
    <w:p w14:paraId="18735883"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43</w:t>
      </w:r>
      <w:r w:rsidRPr="00627ED1">
        <w:rPr>
          <w:rStyle w:val="structure"/>
        </w:rPr>
        <w:t>—en_19920000/</w:t>
      </w:r>
      <w:r w:rsidRPr="00627ED1">
        <w:rPr>
          <w:rStyle w:val="structurevisible"/>
        </w:rPr>
        <w:t>&gt;</w:t>
      </w:r>
    </w:p>
    <w:p w14:paraId="1C175C5A" w14:textId="77777777" w:rsidR="00C57E99" w:rsidRDefault="00627ED1" w:rsidP="00C57E99">
      <w:pPr>
        <w:pStyle w:val="Quotecont"/>
      </w:pPr>
      <w:r w:rsidRPr="00627ED1">
        <w:rPr>
          <w:rStyle w:val="quoteknownauthor"/>
        </w:rPr>
        <w:t>He was a man of great spiritual stature and prophetic vision and I shall always cherish the affection he bestowed upon me and the inspiration that his life and example have given to me ever since he first came into my life in 1908.«</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41"/>
      </w:r>
    </w:p>
    <w:p w14:paraId="473EBC7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44</w:t>
      </w:r>
      <w:r>
        <w:rPr>
          <w:rStyle w:val="structure"/>
        </w:rPr>
        <w:t>—en_19920000/</w:t>
      </w:r>
      <w:r w:rsidRPr="00D576C3">
        <w:rPr>
          <w:rStyle w:val="structurevisible"/>
        </w:rPr>
        <w:t>&gt;</w:t>
      </w:r>
    </w:p>
    <w:p w14:paraId="4CD0FDEB" w14:textId="77777777" w:rsidR="00C57E99" w:rsidRDefault="00627ED1" w:rsidP="00C57E99">
      <w:pPr>
        <w:pStyle w:val="Bodyafterquote"/>
      </w:pPr>
      <w:r w:rsidRPr="00627ED1">
        <w:t xml:space="preserve">Horace Holley, an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later appointed as one of the Hands of the Cause of God, met </w:t>
      </w:r>
      <w:r w:rsidRPr="00627ED1">
        <w:rPr>
          <w:highlight w:val="yellow"/>
        </w:rPr>
        <w:t>ʿAbdu’l-Bah</w:t>
      </w:r>
      <w:r w:rsidR="00C57E99" w:rsidRPr="000C7039">
        <w:rPr>
          <w:highlight w:val="yellow"/>
        </w:rPr>
        <w:t>á</w:t>
      </w:r>
      <w:r w:rsidRPr="00627ED1">
        <w:t xml:space="preserve"> for the first time in the summer of 1911. He described his memorable meeting with the Master in these words:</w:t>
      </w:r>
    </w:p>
    <w:p w14:paraId="08A9EE4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45</w:t>
      </w:r>
      <w:r>
        <w:rPr>
          <w:rStyle w:val="structure"/>
        </w:rPr>
        <w:t>—en_19920000/</w:t>
      </w:r>
      <w:r w:rsidRPr="00D576C3">
        <w:rPr>
          <w:rStyle w:val="structurevisible"/>
        </w:rPr>
        <w:t>&gt;</w:t>
      </w:r>
    </w:p>
    <w:p w14:paraId="7A27AFD9" w14:textId="77777777" w:rsidR="00C57E99" w:rsidRPr="00A71BC1" w:rsidRDefault="00C57E99" w:rsidP="00C57E99">
      <w:pPr>
        <w:pStyle w:val="Quote1st"/>
        <w:rPr>
          <w:rStyle w:val="quoteknownauthor"/>
        </w:rPr>
      </w:pPr>
      <w:r w:rsidRPr="008D4D4D">
        <w:rPr>
          <w:rStyle w:val="structurevisible"/>
        </w:rPr>
        <w:t>&lt;</w:t>
      </w:r>
      <w:r w:rsidRPr="008D4D4D">
        <w:rPr>
          <w:rStyle w:val="structure"/>
        </w:rPr>
        <w:t>cit HolleyH_%►%_%_%►%_%_%—en_%—%_%</w:t>
      </w:r>
      <w:r w:rsidRPr="008D4D4D">
        <w:rPr>
          <w:rStyle w:val="structurevisible"/>
        </w:rPr>
        <w:t>&gt;</w:t>
      </w:r>
      <w:r w:rsidR="00627ED1" w:rsidRPr="00627ED1">
        <w:rPr>
          <w:rStyle w:val="quoteknownauthor"/>
        </w:rPr>
        <w:t xml:space="preserve">»He displayed a beauty of stature, an inevitable harmony of attitude and dress I had never seen nor thought of in men. Without having ever visualized the Master, I knew that this was he. My whole body underwent a shock. My heart leaped, my knees weakened, a thrill of acute, receptive feeling flowed from head to foot. I seemed to have turned into some most sensitive sense-organ, as if eyes and ears were not enough for this sublime impression. In every part of me I stood aware of </w:t>
      </w:r>
      <w:r w:rsidR="00627ED1" w:rsidRPr="00627ED1">
        <w:rPr>
          <w:rStyle w:val="quoteknownauthor"/>
          <w:highlight w:val="magenta"/>
        </w:rPr>
        <w:t>Abdul Baha’s</w:t>
      </w:r>
      <w:r w:rsidR="00627ED1" w:rsidRPr="00627ED1">
        <w:rPr>
          <w:rStyle w:val="quoteknownauthor"/>
        </w:rPr>
        <w:t xml:space="preserve"> presence. From sheer happiness I wanted to cry -- it seemed the most suitable form of self-expression at my command. While my own personality was flowing away, even whilst I exhibited a state of complete humility, a new being, not my own, assumed its place. A</w:t>
      </w:r>
      <w:r w:rsidR="00627ED1" w:rsidRPr="00627ED1">
        <w:rPr>
          <w:rStyle w:val="structurepagenumber"/>
        </w:rPr>
        <w:t xml:space="preserve"> &lt;page 108</w:t>
      </w:r>
      <w:r w:rsidR="00B777C2">
        <w:rPr>
          <w:rStyle w:val="structurepagenumber"/>
        </w:rPr>
        <w:t>/&gt;</w:t>
      </w:r>
      <w:r w:rsidR="00627ED1" w:rsidRPr="00627ED1">
        <w:rPr>
          <w:rStyle w:val="quoteknownauthor"/>
        </w:rPr>
        <w:t xml:space="preserve"> glory, as it were, from the summits of human nature poured into me, and I was conscious of a most intense impulse to admire. In </w:t>
      </w:r>
      <w:r w:rsidR="00627ED1" w:rsidRPr="00627ED1">
        <w:rPr>
          <w:rStyle w:val="quoteknownauthor"/>
          <w:highlight w:val="magenta"/>
        </w:rPr>
        <w:t>Abdul Baha</w:t>
      </w:r>
      <w:r w:rsidR="00627ED1" w:rsidRPr="00627ED1">
        <w:rPr>
          <w:rStyle w:val="quoteknownauthor"/>
        </w:rPr>
        <w:t xml:space="preserve"> I felt the awful presence of </w:t>
      </w:r>
      <w:r w:rsidR="00627ED1" w:rsidRPr="00627ED1">
        <w:rPr>
          <w:rStyle w:val="quoteknownauthor"/>
          <w:highlight w:val="magenta"/>
        </w:rPr>
        <w:t>Baha’o’llah</w:t>
      </w:r>
      <w:r w:rsidR="00627ED1" w:rsidRPr="00627ED1">
        <w:rPr>
          <w:rStyle w:val="quoteknownauthor"/>
        </w:rPr>
        <w:t>, and, as my thoughts returned to activity, I realized that I had thus drawn as near as man now may to pure spirit and pure being...</w:t>
      </w:r>
    </w:p>
    <w:p w14:paraId="5F921AA8" w14:textId="77777777" w:rsidR="00C57E99" w:rsidRPr="00A71BC1" w:rsidRDefault="00627ED1" w:rsidP="00C57E99">
      <w:pPr>
        <w:pStyle w:val="ParCountercont"/>
        <w:framePr w:wrap="notBeside"/>
        <w:rPr>
          <w:rFonts w:eastAsia="Calibri"/>
        </w:rPr>
      </w:pPr>
      <w:r w:rsidRPr="00627ED1">
        <w:rPr>
          <w:rStyle w:val="structurevisible"/>
        </w:rPr>
        <w:lastRenderedPageBreak/>
        <w:t>&lt;</w:t>
      </w:r>
      <w:r w:rsidRPr="00627ED1">
        <w:rPr>
          <w:rStyle w:val="structure"/>
        </w:rPr>
        <w:t>par TaherzadehA_Covenant_</w:t>
      </w:r>
      <w:r w:rsidRPr="00627ED1">
        <w:rPr>
          <w:rStyle w:val="structureparIDchapcounter"/>
        </w:rPr>
        <w:t>6:</w:t>
      </w:r>
      <w:r w:rsidRPr="00627ED1">
        <w:rPr>
          <w:rStyle w:val="structureparIDparcounter"/>
        </w:rPr>
        <w:t>46</w:t>
      </w:r>
      <w:r w:rsidRPr="00627ED1">
        <w:rPr>
          <w:rStyle w:val="structure"/>
        </w:rPr>
        <w:t>—en_19920000/</w:t>
      </w:r>
      <w:r w:rsidRPr="00627ED1">
        <w:rPr>
          <w:rStyle w:val="structurevisible"/>
        </w:rPr>
        <w:t>&gt;</w:t>
      </w:r>
    </w:p>
    <w:p w14:paraId="03157E92" w14:textId="77777777" w:rsidR="00C57E99" w:rsidRDefault="00627ED1" w:rsidP="00C57E99">
      <w:pPr>
        <w:pStyle w:val="Quotecont"/>
      </w:pPr>
      <w:r w:rsidRPr="00627ED1">
        <w:rPr>
          <w:rStyle w:val="quoteknownauthor"/>
        </w:rPr>
        <w:t>During our two days’ visit, we were given unusual opportunity of questioning the Master, but I soon realized that such was not the highest or most productive plane on which I could meet him... I yielded to a feeling of reverence which contained more than the solution of intellectual or moral problems. To look upon so wonderful a human being, to respond utterly to the charm of his presence -- this brought me continual happiness. I had no fear that its effects would pass away and leave me unchanged... Patriarchal, majestic, strong, yet infinitely kind, he appeared like some just king that very moment descended from his throne to mingle with a devoted people...«</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42"/>
      </w:r>
    </w:p>
    <w:p w14:paraId="6AA54AD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47</w:t>
      </w:r>
      <w:r>
        <w:rPr>
          <w:rStyle w:val="structure"/>
        </w:rPr>
        <w:t>—en_19920000/</w:t>
      </w:r>
      <w:r w:rsidRPr="00D576C3">
        <w:rPr>
          <w:rStyle w:val="structurevisible"/>
        </w:rPr>
        <w:t>&gt;</w:t>
      </w:r>
    </w:p>
    <w:p w14:paraId="623586A8" w14:textId="77777777" w:rsidR="00C57E99" w:rsidRDefault="00627ED1" w:rsidP="00C57E99">
      <w:pPr>
        <w:pStyle w:val="Bodyafterquote"/>
      </w:pPr>
      <w:r w:rsidRPr="00627ED1">
        <w:t xml:space="preserve">Howard Colby Ives, a Unitarian Minister who later embraced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went to see </w:t>
      </w:r>
      <w:r w:rsidRPr="00627ED1">
        <w:rPr>
          <w:highlight w:val="yellow"/>
        </w:rPr>
        <w:t>ʿAbdu’l-Bah</w:t>
      </w:r>
      <w:r w:rsidR="00C57E99" w:rsidRPr="000C7039">
        <w:rPr>
          <w:highlight w:val="yellow"/>
        </w:rPr>
        <w:t>á</w:t>
      </w:r>
      <w:r w:rsidRPr="00627ED1">
        <w:t xml:space="preserve"> when He was in New York. A number of friends also had gathered in a hotel room for the same purpose. This is the account he wrote of that first memorable meeting with the Master.</w:t>
      </w:r>
    </w:p>
    <w:p w14:paraId="3A7BB65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48</w:t>
      </w:r>
      <w:r>
        <w:rPr>
          <w:rStyle w:val="structure"/>
        </w:rPr>
        <w:t>—en_19920000/</w:t>
      </w:r>
      <w:r w:rsidRPr="00D576C3">
        <w:rPr>
          <w:rStyle w:val="structurevisible"/>
        </w:rPr>
        <w:t>&gt;</w:t>
      </w:r>
    </w:p>
    <w:p w14:paraId="37101E19" w14:textId="77777777" w:rsidR="00C57E99" w:rsidRPr="00A71BC1" w:rsidRDefault="00C57E99" w:rsidP="00C57E99">
      <w:pPr>
        <w:pStyle w:val="Quote1st"/>
        <w:rPr>
          <w:rStyle w:val="quoteknownauthor"/>
        </w:rPr>
      </w:pPr>
      <w:r w:rsidRPr="008D4D4D">
        <w:rPr>
          <w:rStyle w:val="structurevisible"/>
        </w:rPr>
        <w:t>&lt;</w:t>
      </w:r>
      <w:r w:rsidRPr="008D4D4D">
        <w:rPr>
          <w:rStyle w:val="structure"/>
        </w:rPr>
        <w:t>cit IvesHC_%►%_%_%►%_%_%—en_%—%_%</w:t>
      </w:r>
      <w:r w:rsidRPr="008D4D4D">
        <w:rPr>
          <w:rStyle w:val="structurevisible"/>
        </w:rPr>
        <w:t>&gt;</w:t>
      </w:r>
      <w:r w:rsidR="00627ED1" w:rsidRPr="00627ED1">
        <w:rPr>
          <w:rStyle w:val="quoteknownauthor"/>
        </w:rPr>
        <w:t xml:space="preserve">»So I was somewhat withdrawn from the others when my attention was attracted by a rustling throughout the room. A door was opening far across from me and a group was emerging and </w:t>
      </w:r>
      <w:r w:rsidR="00627ED1" w:rsidRPr="00627ED1">
        <w:rPr>
          <w:rStyle w:val="quoteknownauthor"/>
          <w:highlight w:val="yellow"/>
        </w:rPr>
        <w:t>ʿAbdu’l-Bahá</w:t>
      </w:r>
      <w:r w:rsidR="00627ED1" w:rsidRPr="00627ED1">
        <w:rPr>
          <w:rStyle w:val="quoteknownauthor"/>
        </w:rPr>
        <w:t xml:space="preserve"> appeared saying farewell. None had any eyes save for Him. Again I had the impression of a unique dignity and courtesy and love. The morning sunlight flooded the room to center on His robe. His </w:t>
      </w:r>
      <w:r w:rsidR="00627ED1" w:rsidRPr="00627ED1">
        <w:rPr>
          <w:rStyle w:val="quoteknownauthor"/>
          <w:highlight w:val="green"/>
        </w:rPr>
        <w:t>fez</w:t>
      </w:r>
      <w:r w:rsidR="00627ED1" w:rsidRPr="00627ED1">
        <w:rPr>
          <w:rStyle w:val="quoteknownauthor"/>
        </w:rPr>
        <w:t xml:space="preserve"> was slightly tilted and as I gazed, His hand, with a gesture evidently characteristic, raised and, touching, restored it to its proper place. His eyes met mine as my fascinated glance was on Him. He smiled and, with a gesture which no word but </w:t>
      </w:r>
      <w:r w:rsidR="00627ED1" w:rsidRPr="00627ED1">
        <w:rPr>
          <w:rStyle w:val="quotesterms"/>
        </w:rPr>
        <w:t>›lordly‹</w:t>
      </w:r>
      <w:r w:rsidR="00627ED1" w:rsidRPr="00627ED1">
        <w:rPr>
          <w:rStyle w:val="quoteknownauthor"/>
        </w:rPr>
        <w:t xml:space="preserve"> can describe, He beckoned me. Startled gives no hint of my sensations. Something incredible had happened. Why to me, a stranger unknown, unheard of, should He raise that friendly hand? I glanced around. Surely it was to someone else that gesture was addressed, those eyes were smiling! But there was no one near and again I looked and again He beckoned and such understanding love enveloped me that even at that distance and with a heart still cold a thrill ran through me as if a breeze from a divine morning had touched my brow!</w:t>
      </w:r>
    </w:p>
    <w:p w14:paraId="005F78C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49</w:t>
      </w:r>
      <w:r w:rsidRPr="00627ED1">
        <w:rPr>
          <w:rStyle w:val="structure"/>
        </w:rPr>
        <w:t>—en_19920000/</w:t>
      </w:r>
      <w:r w:rsidRPr="00627ED1">
        <w:rPr>
          <w:rStyle w:val="structurevisible"/>
        </w:rPr>
        <w:t>&gt;</w:t>
      </w:r>
    </w:p>
    <w:p w14:paraId="69A94002" w14:textId="77777777" w:rsidR="00C57E99" w:rsidRPr="00A71BC1" w:rsidRDefault="00627ED1" w:rsidP="00C57E99">
      <w:pPr>
        <w:pStyle w:val="Quotecont"/>
        <w:rPr>
          <w:rStyle w:val="quoteknownauthor"/>
        </w:rPr>
      </w:pPr>
      <w:r w:rsidRPr="00627ED1">
        <w:rPr>
          <w:rStyle w:val="quoteknownauthor"/>
        </w:rPr>
        <w:t xml:space="preserve">Slowly I obeyed that imperative command and, as I approached the door where still He stood, He motioned others away and stretched His hand to me as if He had always known me. And, as our right hands met, with His left He indicated that all should leave the room, and He drew me in and closed the door. I remember how surprised the interpreter looked when he too was included in this general dismissal. But I had little thought then for anything but this incredible happening. I was absolutely alone with </w:t>
      </w:r>
      <w:r w:rsidRPr="00627ED1">
        <w:rPr>
          <w:rStyle w:val="quoteknownauthor"/>
          <w:highlight w:val="yellow"/>
        </w:rPr>
        <w:t>ʿAbdu’l-Bahá</w:t>
      </w:r>
      <w:r w:rsidRPr="00627ED1">
        <w:rPr>
          <w:rStyle w:val="quoteknownauthor"/>
        </w:rPr>
        <w:t>. The halting desire expressed weeks ago was fulfilled the very moment that our eyes first met.</w:t>
      </w:r>
      <w:r w:rsidRPr="00627ED1">
        <w:rPr>
          <w:rStyle w:val="structurepagenumber"/>
        </w:rPr>
        <w:t xml:space="preserve"> &lt;page 109</w:t>
      </w:r>
      <w:r w:rsidR="00B777C2">
        <w:rPr>
          <w:rStyle w:val="structurepagenumber"/>
        </w:rPr>
        <w:t>/&gt;</w:t>
      </w:r>
    </w:p>
    <w:p w14:paraId="1D098524"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50</w:t>
      </w:r>
      <w:r w:rsidRPr="00627ED1">
        <w:rPr>
          <w:rStyle w:val="structure"/>
        </w:rPr>
        <w:t>—en_19920000/</w:t>
      </w:r>
      <w:r w:rsidRPr="00627ED1">
        <w:rPr>
          <w:rStyle w:val="structurevisible"/>
        </w:rPr>
        <w:t>&gt;</w:t>
      </w:r>
    </w:p>
    <w:p w14:paraId="114573F9" w14:textId="77777777" w:rsidR="00C57E99" w:rsidRPr="00A71BC1" w:rsidRDefault="00627ED1" w:rsidP="00C57E99">
      <w:pPr>
        <w:pStyle w:val="Quotecont"/>
        <w:rPr>
          <w:rStyle w:val="quoteknownauthor"/>
        </w:rPr>
      </w:pPr>
      <w:r w:rsidRPr="00627ED1">
        <w:rPr>
          <w:rStyle w:val="quoteknownauthor"/>
        </w:rPr>
        <w:t xml:space="preserve">Still holding my hand </w:t>
      </w:r>
      <w:r w:rsidRPr="00627ED1">
        <w:rPr>
          <w:rStyle w:val="quoteknownauthor"/>
          <w:highlight w:val="yellow"/>
        </w:rPr>
        <w:t>ʿAbdu’l-Bahá</w:t>
      </w:r>
      <w:r w:rsidRPr="00627ED1">
        <w:rPr>
          <w:rStyle w:val="quoteknownauthor"/>
        </w:rPr>
        <w:t xml:space="preserve"> walked across the room towards where, in the window, two chairs were waiting. Even then the majesty of His tread impressed me and I felt like a child led by His father, a more than earthly father, to a comforting conference. His hand still held mine and frequently His grasp tightened and held more closely. And then, for the first time, He spoke, and in my own tongue. Softly came the assurance that I was His very dear son.</w:t>
      </w:r>
    </w:p>
    <w:p w14:paraId="307ECC4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51</w:t>
      </w:r>
      <w:r w:rsidRPr="00627ED1">
        <w:rPr>
          <w:rStyle w:val="structure"/>
        </w:rPr>
        <w:t>—en_19920000/</w:t>
      </w:r>
      <w:r w:rsidRPr="00627ED1">
        <w:rPr>
          <w:rStyle w:val="structurevisible"/>
        </w:rPr>
        <w:t>&gt;</w:t>
      </w:r>
    </w:p>
    <w:p w14:paraId="0B6FC22C" w14:textId="77777777" w:rsidR="00C57E99" w:rsidRPr="00A71BC1" w:rsidRDefault="00627ED1" w:rsidP="00C57E99">
      <w:pPr>
        <w:pStyle w:val="Quotecont"/>
        <w:rPr>
          <w:rStyle w:val="quoteknownauthor"/>
        </w:rPr>
      </w:pPr>
      <w:r w:rsidRPr="00627ED1">
        <w:rPr>
          <w:rStyle w:val="quoteknownauthor"/>
        </w:rPr>
        <w:t xml:space="preserve">What there was in these simple words that carried such conviction to my heart I cannot say. Or was it the tone of voice and the atmosphere pervading the room, filled with spiritual vibrations beyond anything I had ever known, that melted my heart almost to tears? I only know that a sense of </w:t>
      </w:r>
      <w:r w:rsidRPr="00627ED1">
        <w:rPr>
          <w:rStyle w:val="emphasisbyauthor"/>
        </w:rPr>
        <w:t>verity</w:t>
      </w:r>
      <w:r w:rsidRPr="00627ED1">
        <w:rPr>
          <w:rStyle w:val="quoteknownauthor"/>
        </w:rPr>
        <w:t xml:space="preserve"> invaded me. Here at last </w:t>
      </w:r>
      <w:r w:rsidRPr="00627ED1">
        <w:rPr>
          <w:rStyle w:val="emphasisbyauthor"/>
        </w:rPr>
        <w:t>was</w:t>
      </w:r>
      <w:r w:rsidRPr="00627ED1">
        <w:rPr>
          <w:rStyle w:val="quoteknownauthor"/>
        </w:rPr>
        <w:t xml:space="preserve"> my Father. What earthly paternal relationship could equal this? A new and exquisite emotion all but mastered me. My throat swelled. My eyes filled. I could not have spoken had life depended on a word. I followed those masterly feet like a little child.</w:t>
      </w:r>
    </w:p>
    <w:p w14:paraId="5978C78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52</w:t>
      </w:r>
      <w:r w:rsidRPr="00627ED1">
        <w:rPr>
          <w:rStyle w:val="structure"/>
        </w:rPr>
        <w:t>—en_19920000/</w:t>
      </w:r>
      <w:r w:rsidRPr="00627ED1">
        <w:rPr>
          <w:rStyle w:val="structurevisible"/>
        </w:rPr>
        <w:t>&gt;</w:t>
      </w:r>
    </w:p>
    <w:p w14:paraId="098C8DEC" w14:textId="77777777" w:rsidR="00C57E99" w:rsidRPr="00A71BC1" w:rsidRDefault="00627ED1" w:rsidP="00C57E99">
      <w:pPr>
        <w:pStyle w:val="Quotecont"/>
        <w:rPr>
          <w:rStyle w:val="quoteknownauthor"/>
        </w:rPr>
      </w:pPr>
      <w:r w:rsidRPr="00627ED1">
        <w:rPr>
          <w:rStyle w:val="quoteknownauthor"/>
        </w:rPr>
        <w:t xml:space="preserve">Then we sat in the two chairs by the window: knee to knee, eye to eye. At last He looked right into me. It was the first time since our eyes had met with His first beckoning gesture that this had happened. And now nothing intervened between us and </w:t>
      </w:r>
      <w:r w:rsidRPr="00627ED1">
        <w:rPr>
          <w:rStyle w:val="emphasisbyauthor"/>
        </w:rPr>
        <w:t>He looked at me</w:t>
      </w:r>
      <w:r w:rsidRPr="00627ED1">
        <w:rPr>
          <w:rStyle w:val="quoteknownauthor"/>
        </w:rPr>
        <w:t xml:space="preserve">. He looked at me! It seemed as though never before had anyone really seen </w:t>
      </w:r>
      <w:r w:rsidRPr="00627ED1">
        <w:rPr>
          <w:rStyle w:val="emphasisbyauthor"/>
        </w:rPr>
        <w:t>me</w:t>
      </w:r>
      <w:r w:rsidRPr="00627ED1">
        <w:rPr>
          <w:rStyle w:val="quoteknownauthor"/>
        </w:rPr>
        <w:t>. I felt a sense of gladness that I at last was at home, and that one who knew me utterly, my Father, in truth, was alone with me.</w:t>
      </w:r>
    </w:p>
    <w:p w14:paraId="702D4975"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53</w:t>
      </w:r>
      <w:r w:rsidRPr="00627ED1">
        <w:rPr>
          <w:rStyle w:val="structure"/>
        </w:rPr>
        <w:t>—en_19920000/</w:t>
      </w:r>
      <w:r w:rsidRPr="00627ED1">
        <w:rPr>
          <w:rStyle w:val="structurevisible"/>
        </w:rPr>
        <w:t>&gt;</w:t>
      </w:r>
    </w:p>
    <w:p w14:paraId="14680C96" w14:textId="77777777" w:rsidR="00C57E99" w:rsidRPr="00A71BC1" w:rsidRDefault="00627ED1" w:rsidP="00C57E99">
      <w:pPr>
        <w:pStyle w:val="Quotecont"/>
        <w:rPr>
          <w:rStyle w:val="quoteknownauthor"/>
        </w:rPr>
      </w:pPr>
      <w:r w:rsidRPr="00627ED1">
        <w:rPr>
          <w:rStyle w:val="quoteknownauthor"/>
        </w:rPr>
        <w:t>As He looked such play of thought found reflection in His face, that if He had talked an hour not nearly so much could have been said. A little surprise, perhaps, followed swiftly by such sympathy, such understanding, such overwhelming love -- it was as if His very being opened to receive me. With that the heart within me melted and the tears flowed. I did not weep, in any ordinary sense. There was no breaking up of feature. It was as if a long-pent stream was at last undammed. Unheeded, as I looked at Him, they flowed.</w:t>
      </w:r>
    </w:p>
    <w:p w14:paraId="76B78C5D" w14:textId="77777777" w:rsidR="00C57E99" w:rsidRPr="00A71BC1" w:rsidRDefault="00627ED1" w:rsidP="00C57E99">
      <w:pPr>
        <w:pStyle w:val="ParCountercont"/>
        <w:framePr w:wrap="notBeside"/>
        <w:rPr>
          <w:rFonts w:eastAsia="Calibri"/>
        </w:rPr>
      </w:pPr>
      <w:r w:rsidRPr="00627ED1">
        <w:rPr>
          <w:rStyle w:val="structurevisible"/>
        </w:rPr>
        <w:lastRenderedPageBreak/>
        <w:t>&lt;</w:t>
      </w:r>
      <w:r w:rsidRPr="00627ED1">
        <w:rPr>
          <w:rStyle w:val="structure"/>
        </w:rPr>
        <w:t>par TaherzadehA_Covenant_</w:t>
      </w:r>
      <w:r w:rsidRPr="00627ED1">
        <w:rPr>
          <w:rStyle w:val="structureparIDchapcounter"/>
        </w:rPr>
        <w:t>6:</w:t>
      </w:r>
      <w:r w:rsidRPr="00627ED1">
        <w:rPr>
          <w:rStyle w:val="structureparIDparcounter"/>
        </w:rPr>
        <w:t>54</w:t>
      </w:r>
      <w:r w:rsidRPr="00627ED1">
        <w:rPr>
          <w:rStyle w:val="structure"/>
        </w:rPr>
        <w:t>—en_19920000/</w:t>
      </w:r>
      <w:r w:rsidRPr="00627ED1">
        <w:rPr>
          <w:rStyle w:val="structurevisible"/>
        </w:rPr>
        <w:t>&gt;</w:t>
      </w:r>
    </w:p>
    <w:p w14:paraId="7A90BCA0" w14:textId="77777777" w:rsidR="00C57E99" w:rsidRPr="00A71BC1" w:rsidRDefault="00627ED1" w:rsidP="00C57E99">
      <w:pPr>
        <w:pStyle w:val="Quotecont"/>
        <w:rPr>
          <w:rStyle w:val="quoteknownauthor"/>
        </w:rPr>
      </w:pPr>
      <w:r w:rsidRPr="00627ED1">
        <w:rPr>
          <w:rStyle w:val="quoteknownauthor"/>
        </w:rPr>
        <w:t>He put His two thumbs to my eyes while He wiped the tears from my face; admonishing me not to cry, that one must always be happy. And He laughed. Such a ringing, boyish laugh. It was as though He had discovered the most delightful joke imaginable: a divine joke which only He could appreciate.</w:t>
      </w:r>
    </w:p>
    <w:p w14:paraId="1DA1353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55</w:t>
      </w:r>
      <w:r w:rsidRPr="00627ED1">
        <w:rPr>
          <w:rStyle w:val="structure"/>
        </w:rPr>
        <w:t>—en_19920000/</w:t>
      </w:r>
      <w:r w:rsidRPr="00627ED1">
        <w:rPr>
          <w:rStyle w:val="structurevisible"/>
        </w:rPr>
        <w:t>&gt;</w:t>
      </w:r>
    </w:p>
    <w:p w14:paraId="4C8473C0" w14:textId="77777777" w:rsidR="00C57E99" w:rsidRPr="00A71BC1" w:rsidRDefault="00627ED1" w:rsidP="00C57E99">
      <w:pPr>
        <w:pStyle w:val="Quotecont"/>
        <w:rPr>
          <w:rStyle w:val="quoteknownauthor"/>
        </w:rPr>
      </w:pPr>
      <w:r w:rsidRPr="00627ED1">
        <w:rPr>
          <w:rStyle w:val="quoteknownauthor"/>
        </w:rPr>
        <w:t xml:space="preserve">I could not speak. We both sat perfectly silent for what seemed a long while, and gradually a great peace came to me. Then </w:t>
      </w:r>
      <w:r w:rsidRPr="00627ED1">
        <w:rPr>
          <w:rStyle w:val="quoteknownauthor"/>
          <w:highlight w:val="yellow"/>
        </w:rPr>
        <w:t>ʿAbdu’l-Bahá</w:t>
      </w:r>
      <w:r w:rsidRPr="00627ED1">
        <w:rPr>
          <w:rStyle w:val="quoteknownauthor"/>
        </w:rPr>
        <w:t xml:space="preserve"> placed His hand upon my breast saying that it was the heart that speaks. Again silence: a long, heart-enthralling silence. No word further was spoken, and all the time I was with Him not one single sound came from me. But no word was necessary from me to Him. I knew that, even then, and how I thanked God it was so.</w:t>
      </w:r>
    </w:p>
    <w:p w14:paraId="105959A1"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56</w:t>
      </w:r>
      <w:r w:rsidRPr="00627ED1">
        <w:rPr>
          <w:rStyle w:val="structure"/>
        </w:rPr>
        <w:t>—en_19920000/</w:t>
      </w:r>
      <w:r w:rsidRPr="00627ED1">
        <w:rPr>
          <w:rStyle w:val="structurevisible"/>
        </w:rPr>
        <w:t>&gt;</w:t>
      </w:r>
    </w:p>
    <w:p w14:paraId="4ED036E6" w14:textId="77777777" w:rsidR="00C57E99" w:rsidRPr="00A71BC1" w:rsidRDefault="00627ED1" w:rsidP="00C57E99">
      <w:pPr>
        <w:pStyle w:val="Quotecont"/>
        <w:rPr>
          <w:rStyle w:val="quoteknownauthor"/>
        </w:rPr>
      </w:pPr>
      <w:r w:rsidRPr="00627ED1">
        <w:rPr>
          <w:rStyle w:val="quoteknownauthor"/>
        </w:rPr>
        <w:t>Suddenly He leaped from His chair with another laugh as though consumed with a heavenly joy. Turning, He took me under the elbows and lifted me to my feet and swept me into His arms. Such a hug! No mere embrace! My very ribs cracked. He kissed me on both cheeks, laid His arm across my shoulders and led me to the door.</w:t>
      </w:r>
      <w:r w:rsidRPr="00627ED1">
        <w:rPr>
          <w:rStyle w:val="structurepagenumber"/>
        </w:rPr>
        <w:t xml:space="preserve"> &lt;page 110</w:t>
      </w:r>
      <w:r w:rsidR="00B777C2">
        <w:rPr>
          <w:rStyle w:val="structurepagenumber"/>
        </w:rPr>
        <w:t>/&gt;</w:t>
      </w:r>
    </w:p>
    <w:p w14:paraId="24D7055A"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6:</w:t>
      </w:r>
      <w:r w:rsidRPr="00627ED1">
        <w:rPr>
          <w:rStyle w:val="structureparIDparcounter"/>
        </w:rPr>
        <w:t>57</w:t>
      </w:r>
      <w:r w:rsidRPr="00627ED1">
        <w:rPr>
          <w:rStyle w:val="structure"/>
        </w:rPr>
        <w:t>—en_19920000/</w:t>
      </w:r>
      <w:r w:rsidRPr="00627ED1">
        <w:rPr>
          <w:rStyle w:val="structurevisible"/>
        </w:rPr>
        <w:t>&gt;</w:t>
      </w:r>
    </w:p>
    <w:p w14:paraId="67F50178" w14:textId="77777777" w:rsidR="00C57E99" w:rsidRDefault="00627ED1" w:rsidP="00C57E99">
      <w:pPr>
        <w:pStyle w:val="Quotecont"/>
      </w:pPr>
      <w:r w:rsidRPr="00627ED1">
        <w:rPr>
          <w:rStyle w:val="quoteknownauthor"/>
        </w:rPr>
        <w:t>That is all. But life has never been quite the same since.«</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43"/>
      </w:r>
    </w:p>
    <w:p w14:paraId="3D46462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58</w:t>
      </w:r>
      <w:r>
        <w:rPr>
          <w:rStyle w:val="structure"/>
        </w:rPr>
        <w:t>—en_19920000/</w:t>
      </w:r>
      <w:r w:rsidRPr="00D576C3">
        <w:rPr>
          <w:rStyle w:val="structurevisible"/>
        </w:rPr>
        <w:t>&gt;</w:t>
      </w:r>
    </w:p>
    <w:p w14:paraId="4BFD9BFC" w14:textId="77777777" w:rsidR="00C57E99" w:rsidRDefault="00627ED1" w:rsidP="00C57E99">
      <w:pPr>
        <w:pStyle w:val="Bodyafterquote"/>
      </w:pPr>
      <w:r w:rsidRPr="00627ED1">
        <w:t xml:space="preserve">These few personal impressions give us glimpses of the noble life of the One Who was appointed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Centre of His Covenant. Not only did </w:t>
      </w:r>
      <w:r w:rsidRPr="00627ED1">
        <w:rPr>
          <w:highlight w:val="yellow"/>
        </w:rPr>
        <w:t>ʿAbdu’l-Bah</w:t>
      </w:r>
      <w:r w:rsidR="00C57E99" w:rsidRPr="000C7039">
        <w:rPr>
          <w:highlight w:val="yellow"/>
        </w:rPr>
        <w:t>á</w:t>
      </w:r>
      <w:r w:rsidRPr="00627ED1">
        <w:t xml:space="preserve"> direct the affairs of the Cause as the successor of the Manifestation of God, but also He was the most effective influence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in promoting and safeguarding the vital interests of an infant and struggling Faith. It is significant that the birth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did not take place until the Person of </w:t>
      </w:r>
      <w:r w:rsidRPr="00627ED1">
        <w:rPr>
          <w:highlight w:val="yellow"/>
        </w:rPr>
        <w:t>ʿAbdu’l-Bah</w:t>
      </w:r>
      <w:r w:rsidR="00C57E99" w:rsidRPr="000C7039">
        <w:rPr>
          <w:highlight w:val="yellow"/>
        </w:rPr>
        <w:t>á</w:t>
      </w:r>
      <w:r w:rsidRPr="00627ED1">
        <w:t>, that Vehicle designed to receive and contain its energising forces, was present in the world as a child.</w:t>
      </w:r>
    </w:p>
    <w:p w14:paraId="5B55E24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59</w:t>
      </w:r>
      <w:r>
        <w:rPr>
          <w:rStyle w:val="structure"/>
        </w:rPr>
        <w:t>—en_19920000/</w:t>
      </w:r>
      <w:r w:rsidRPr="00D576C3">
        <w:rPr>
          <w:rStyle w:val="structurevisible"/>
        </w:rPr>
        <w:t>&gt;</w:t>
      </w:r>
    </w:p>
    <w:p w14:paraId="08D65519" w14:textId="77777777" w:rsidR="00C57E99" w:rsidRDefault="00627ED1" w:rsidP="00C57E99">
      <w:pPr>
        <w:pStyle w:val="Bodycont"/>
      </w:pPr>
      <w:r w:rsidRPr="00627ED1">
        <w:t xml:space="preserve">The </w:t>
      </w:r>
      <w:r w:rsidRPr="00627ED1">
        <w:rPr>
          <w:highlight w:val="yellow"/>
        </w:rPr>
        <w:t>B</w:t>
      </w:r>
      <w:r w:rsidR="00C57E99" w:rsidRPr="000C7039">
        <w:rPr>
          <w:highlight w:val="yellow"/>
        </w:rPr>
        <w:t>á</w:t>
      </w:r>
      <w:r w:rsidRPr="00627ED1">
        <w:rPr>
          <w:highlight w:val="yellow"/>
        </w:rPr>
        <w:t>b</w:t>
      </w:r>
      <w:r w:rsidRPr="00627ED1">
        <w:t xml:space="preserve"> states </w:t>
      </w:r>
      <w:r w:rsidRPr="00627ED1">
        <w:rPr>
          <w:rStyle w:val="FootnoteReference"/>
        </w:rPr>
        <w:footnoteReference w:id="244"/>
      </w:r>
      <w:r w:rsidRPr="00627ED1">
        <w:t xml:space="preserve"> that the advent of a Manifestation of God depends upon the existence of a person </w:t>
      </w:r>
      <w:r w:rsidR="00C57E99">
        <w:t>--</w:t>
      </w:r>
      <w:r w:rsidRPr="00627ED1">
        <w:t xml:space="preserve"> the first believer </w:t>
      </w:r>
      <w:r w:rsidR="00C57E99">
        <w:t>--</w:t>
      </w:r>
      <w:r w:rsidRPr="00627ED1">
        <w:t xml:space="preserve"> who has the capacity to understand and embrace His Cause. Should such an individual be found among mankind God will immediately reveal Himself and will not postpone His Revelation, even for a fraction of a minute. The </w:t>
      </w:r>
      <w:r w:rsidRPr="00627ED1">
        <w:rPr>
          <w:highlight w:val="yellow"/>
        </w:rPr>
        <w:t>B</w:t>
      </w:r>
      <w:r w:rsidR="00C57E99" w:rsidRPr="000C7039">
        <w:rPr>
          <w:highlight w:val="yellow"/>
        </w:rPr>
        <w:t>á</w:t>
      </w:r>
      <w:r w:rsidRPr="00627ED1">
        <w:rPr>
          <w:highlight w:val="yellow"/>
        </w:rPr>
        <w:t>b</w:t>
      </w:r>
      <w:r w:rsidRPr="00627ED1">
        <w:t xml:space="preserve"> gives the example of His own Revelation and states that since the appearance of </w:t>
      </w:r>
      <w:r w:rsidRPr="00627ED1">
        <w:rPr>
          <w:highlight w:val="yellow"/>
        </w:rPr>
        <w:t>Mu</w:t>
      </w:r>
      <w:r w:rsidR="00C57E99" w:rsidRPr="000C7039">
        <w:rPr>
          <w:highlight w:val="yellow"/>
        </w:rPr>
        <w:t>ḥ</w:t>
      </w:r>
      <w:r w:rsidRPr="00627ED1">
        <w:rPr>
          <w:highlight w:val="yellow"/>
        </w:rPr>
        <w:t>ammad</w:t>
      </w:r>
      <w:r w:rsidRPr="00627ED1">
        <w:t xml:space="preserve"> God had been watching for a person to appear and become the recipient of His Message and that it took 1260 lunar years until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acquired the capacity to know Him. The </w:t>
      </w:r>
      <w:r w:rsidRPr="00627ED1">
        <w:rPr>
          <w:highlight w:val="yellow"/>
        </w:rPr>
        <w:t>B</w:t>
      </w:r>
      <w:r w:rsidR="00C57E99" w:rsidRPr="000C7039">
        <w:rPr>
          <w:highlight w:val="yellow"/>
        </w:rPr>
        <w:t>á</w:t>
      </w:r>
      <w:r w:rsidRPr="00627ED1">
        <w:rPr>
          <w:highlight w:val="yellow"/>
        </w:rPr>
        <w:t>b</w:t>
      </w:r>
      <w:r w:rsidRPr="00627ED1">
        <w:t xml:space="preserve"> further asserts that had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been ready to acknowledge the truth of His Cause one moment earlier than he did, He would have correspondingly revealed Himself to him that much sooner.</w:t>
      </w:r>
    </w:p>
    <w:p w14:paraId="218B665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60</w:t>
      </w:r>
      <w:r>
        <w:rPr>
          <w:rStyle w:val="structure"/>
        </w:rPr>
        <w:t>—en_19920000/</w:t>
      </w:r>
      <w:r w:rsidRPr="00D576C3">
        <w:rPr>
          <w:rStyle w:val="structurevisible"/>
        </w:rPr>
        <w:t>&gt;</w:t>
      </w:r>
    </w:p>
    <w:p w14:paraId="7BE2E628" w14:textId="77777777" w:rsidR="00C57E99" w:rsidRDefault="00627ED1" w:rsidP="00C57E99">
      <w:pPr>
        <w:pStyle w:val="Bodycont"/>
      </w:pPr>
      <w:r w:rsidRPr="00627ED1">
        <w:t xml:space="preserve">The birth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occurred at a time when </w:t>
      </w:r>
      <w:r w:rsidRPr="00627ED1">
        <w:rPr>
          <w:highlight w:val="yellow"/>
        </w:rPr>
        <w:t>ʿAbdu’l-Bah</w:t>
      </w:r>
      <w:r w:rsidR="00C57E99" w:rsidRPr="000C7039">
        <w:rPr>
          <w:highlight w:val="yellow"/>
        </w:rPr>
        <w:t>á</w:t>
      </w:r>
      <w:r w:rsidRPr="00627ED1">
        <w:t xml:space="preserve">, though a mere child, was able to perceive intuitively the glorious Mission with which His Father was invested. It seems also providential that </w:t>
      </w:r>
      <w:r w:rsidRPr="00627ED1">
        <w:rPr>
          <w:highlight w:val="yellow"/>
        </w:rPr>
        <w:t>ʿAbdu’l-Bah</w:t>
      </w:r>
      <w:r w:rsidR="00C57E99" w:rsidRPr="000C7039">
        <w:rPr>
          <w:highlight w:val="yellow"/>
        </w:rPr>
        <w:t>á</w:t>
      </w:r>
      <w:r w:rsidRPr="00627ED1">
        <w:t xml:space="preserve"> was born on the same day that the </w:t>
      </w:r>
      <w:r w:rsidRPr="00627ED1">
        <w:rPr>
          <w:highlight w:val="yellow"/>
        </w:rPr>
        <w:t>B</w:t>
      </w:r>
      <w:r w:rsidR="00C57E99" w:rsidRPr="000C7039">
        <w:rPr>
          <w:highlight w:val="yellow"/>
        </w:rPr>
        <w:t>á</w:t>
      </w:r>
      <w:r w:rsidRPr="00627ED1">
        <w:rPr>
          <w:highlight w:val="yellow"/>
        </w:rPr>
        <w:t>b</w:t>
      </w:r>
      <w:r w:rsidRPr="00627ED1">
        <w:t xml:space="preserve"> declared His Mission to </w:t>
      </w:r>
      <w:r w:rsidRPr="00627ED1">
        <w:rPr>
          <w:highlight w:val="yellow"/>
        </w:rPr>
        <w:t>Mull</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usayn</w:t>
      </w:r>
      <w:r w:rsidRPr="00627ED1">
        <w:t xml:space="preserve">. It is significant indeed that as the Declaration of the </w:t>
      </w:r>
      <w:r w:rsidRPr="00627ED1">
        <w:rPr>
          <w:highlight w:val="yellow"/>
        </w:rPr>
        <w:t>B</w:t>
      </w:r>
      <w:r w:rsidR="00C57E99" w:rsidRPr="000C7039">
        <w:rPr>
          <w:highlight w:val="yellow"/>
        </w:rPr>
        <w:t>á</w:t>
      </w:r>
      <w:r w:rsidRPr="00627ED1">
        <w:rPr>
          <w:highlight w:val="yellow"/>
        </w:rPr>
        <w:t>b</w:t>
      </w:r>
      <w:r w:rsidRPr="00627ED1">
        <w:t xml:space="preserve">, the Herald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took place on that memorable evening, so did the birth of the Person who was destined to become the recipient of His great Revelation.</w:t>
      </w:r>
    </w:p>
    <w:p w14:paraId="4AA48DB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6:</w:t>
      </w:r>
      <w:r w:rsidRPr="00D576C3">
        <w:rPr>
          <w:rStyle w:val="structureparIDparcounter"/>
        </w:rPr>
        <w:t>61</w:t>
      </w:r>
      <w:r>
        <w:rPr>
          <w:rStyle w:val="structure"/>
        </w:rPr>
        <w:t>—en_19920000/</w:t>
      </w:r>
      <w:r w:rsidRPr="00D576C3">
        <w:rPr>
          <w:rStyle w:val="structurevisible"/>
        </w:rPr>
        <w:t>&gt;</w:t>
      </w:r>
    </w:p>
    <w:p w14:paraId="25DD384A" w14:textId="77777777" w:rsidR="00C57E99" w:rsidRDefault="00627ED1" w:rsidP="00C57E99">
      <w:pPr>
        <w:pStyle w:val="Bodycont"/>
      </w:pPr>
      <w:r w:rsidRPr="00627ED1">
        <w:t xml:space="preserve">As </w:t>
      </w:r>
      <w:r w:rsidRPr="00627ED1">
        <w:rPr>
          <w:highlight w:val="yellow"/>
        </w:rPr>
        <w:t>ʿAbdu’l-Bah</w:t>
      </w:r>
      <w:r w:rsidR="00C57E99" w:rsidRPr="000C7039">
        <w:rPr>
          <w:highlight w:val="yellow"/>
        </w:rPr>
        <w:t>á</w:t>
      </w:r>
      <w:r w:rsidRPr="00627ED1">
        <w:t xml:space="preserve"> grew up, the scope of His activities increased. Innumerable were the outstanding services He rendered His Father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Adrianople and </w:t>
      </w:r>
      <w:r w:rsidRPr="00627ED1">
        <w:rPr>
          <w:highlight w:val="yellow"/>
        </w:rPr>
        <w:t>ʿAkk</w:t>
      </w:r>
      <w:r w:rsidR="00C57E99" w:rsidRPr="000C7039">
        <w:rPr>
          <w:highlight w:val="yellow"/>
        </w:rPr>
        <w:t>á</w:t>
      </w:r>
      <w:r w:rsidRPr="00627ED1">
        <w:t xml:space="preserve">. He represented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 many occasions as His deputy, defending the interests of the Faith before the public and acting as a mighty shield to protect Him from His enemies.</w:t>
      </w:r>
      <w:r w:rsidRPr="00627ED1">
        <w:rPr>
          <w:rStyle w:val="structurepagenumber"/>
        </w:rPr>
        <w:t xml:space="preserve"> &lt;page 111</w:t>
      </w:r>
      <w:bookmarkStart w:id="15" w:name="ch7"/>
      <w:bookmarkEnd w:id="15"/>
      <w:r w:rsidR="00B777C2">
        <w:rPr>
          <w:rStyle w:val="structurepagenumber"/>
        </w:rPr>
        <w:t>/&gt;</w:t>
      </w:r>
    </w:p>
    <w:p w14:paraId="32C5391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7</w:t>
      </w:r>
      <w:r w:rsidRPr="00835AAF">
        <w:rPr>
          <w:rStyle w:val="structure"/>
        </w:rPr>
        <w:t>:0</w:t>
      </w:r>
      <w:r>
        <w:rPr>
          <w:rStyle w:val="structure"/>
        </w:rPr>
        <w:t>—en_19920000/</w:t>
      </w:r>
      <w:r w:rsidRPr="00835AAF">
        <w:rPr>
          <w:rStyle w:val="structurevisible"/>
        </w:rPr>
        <w:t>&gt;</w:t>
      </w:r>
      <w:r>
        <w:t>CHAPTER SEVEN</w:t>
      </w:r>
      <w:r>
        <w:br/>
      </w:r>
      <w:r w:rsidR="00627ED1" w:rsidRPr="00627ED1">
        <w:t xml:space="preserve">The Family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p>
    <w:p w14:paraId="532AEDE8" w14:textId="77777777" w:rsidR="00C57E99" w:rsidRPr="00D576C3" w:rsidRDefault="00C57E99" w:rsidP="00C57E99">
      <w:pPr>
        <w:pStyle w:val="ParCounter1s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7:</w:t>
      </w:r>
      <w:r w:rsidRPr="00D576C3">
        <w:rPr>
          <w:rStyle w:val="structureparIDparcounter"/>
        </w:rPr>
        <w:t>1</w:t>
      </w:r>
      <w:r>
        <w:rPr>
          <w:rStyle w:val="structure"/>
        </w:rPr>
        <w:t>—en_19920000/</w:t>
      </w:r>
      <w:r w:rsidRPr="00D576C3">
        <w:rPr>
          <w:rStyle w:val="structurevisible"/>
        </w:rPr>
        <w:t>&gt;</w:t>
      </w:r>
    </w:p>
    <w:p w14:paraId="30F5C7FB" w14:textId="77777777" w:rsidR="00C57E99" w:rsidRDefault="00627ED1" w:rsidP="00C57E99">
      <w:pPr>
        <w:pStyle w:val="Body1st"/>
      </w:pPr>
      <w:r w:rsidRPr="00627ED1">
        <w:t xml:space="preserve">At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1892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was plunged into such a state of grief and consternation as it had never experienced before. The light of divine Revelation, which had shone forth for forty years, was now withdrawn, and the believers tasted the bitter agony of separation from their Lord. Their only source of consolation was the Person of </w:t>
      </w:r>
      <w:r w:rsidRPr="00627ED1">
        <w:rPr>
          <w:highlight w:val="yellow"/>
        </w:rPr>
        <w:t>ʿAbdu’l-Bah</w:t>
      </w:r>
      <w:r w:rsidR="00C57E99" w:rsidRPr="000C7039">
        <w:rPr>
          <w:highlight w:val="yellow"/>
        </w:rPr>
        <w:t>á</w:t>
      </w:r>
      <w:r w:rsidRPr="00627ED1">
        <w:t xml:space="preserve"> who, as the Centre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Covenant, succeeded in imparting new life and vigour to the body of the Cause of God and who called on the believers to arise and spread the healing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the people of the East and the West. Within a short period of time the fringes of the five continents of the globe were illumined with the splendours of the light of the Faith.</w:t>
      </w:r>
    </w:p>
    <w:p w14:paraId="6005B4D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w:t>
      </w:r>
      <w:r>
        <w:rPr>
          <w:rStyle w:val="structure"/>
        </w:rPr>
        <w:t>—en_19920000/</w:t>
      </w:r>
      <w:r w:rsidRPr="00D576C3">
        <w:rPr>
          <w:rStyle w:val="structurevisible"/>
        </w:rPr>
        <w:t>&gt;</w:t>
      </w:r>
    </w:p>
    <w:p w14:paraId="55F7489D" w14:textId="77777777" w:rsidR="00C57E99" w:rsidRDefault="00627ED1" w:rsidP="00C57E99">
      <w:pPr>
        <w:pStyle w:val="Bodycont"/>
      </w:pPr>
      <w:r w:rsidRPr="00627ED1">
        <w:t xml:space="preserve">Stupendous as was this progress of the Cause during the Ministry of the Master, the onslaught of the unfaithful from within the community and especially the fierce opposition of most of the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to the Centre of the Covenant, created an unprecedented tempest. This raged furiously within the community for several decades and threatened to disrupt its unity and shake its divinely ordained but young and vulnerable institutions. The fierce onslaught of the Covenant-breakers upon the Cause of God on the one hand, and their eventual extinction on the other, constitute the most dramatic episodes in the ministries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These are some of the darkest pages in the history of the Faith, and yet they cast light upon the mysterious forces operating within the Cause of God, forces that tear down every obstacle in the onward march of the Cause toward its ultimate victory. They clearly demonstrate the vitality and the indestructibility of the Faith and serve to delineate the pattern of crisis and victory which characterises its future growth and development throughout the world.</w:t>
      </w:r>
    </w:p>
    <w:p w14:paraId="0AA984D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w:t>
      </w:r>
      <w:r>
        <w:rPr>
          <w:rStyle w:val="structure"/>
        </w:rPr>
        <w:t>—en_19920000/</w:t>
      </w:r>
      <w:r w:rsidRPr="00D576C3">
        <w:rPr>
          <w:rStyle w:val="structurevisible"/>
        </w:rPr>
        <w:t>&gt;</w:t>
      </w:r>
    </w:p>
    <w:p w14:paraId="24599208" w14:textId="77777777" w:rsidR="00C57E99" w:rsidRDefault="00627ED1" w:rsidP="00C57E99">
      <w:pPr>
        <w:pStyle w:val="Bodycont"/>
      </w:pPr>
      <w:r w:rsidRPr="00627ED1">
        <w:t xml:space="preserve">In order to study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grasp its significance, it is necessary to examine the manner in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conducted His personal life and the way He communicated His Message to mankind. A common feature of the Manifestations of God is that they appear among people without making a great</w:t>
      </w:r>
      <w:r w:rsidRPr="00627ED1">
        <w:rPr>
          <w:rStyle w:val="structurepagenumber"/>
        </w:rPr>
        <w:t xml:space="preserve"> &lt;page 112</w:t>
      </w:r>
      <w:r w:rsidR="00B777C2">
        <w:rPr>
          <w:rStyle w:val="structurepagenumber"/>
        </w:rPr>
        <w:t>/&gt;</w:t>
      </w:r>
      <w:r w:rsidR="00C57E99">
        <w:t xml:space="preserve"> </w:t>
      </w:r>
      <w:r w:rsidRPr="00627ED1">
        <w:t>display of their divine power, knowledge or glory. They seem to be ordinary people with all the human characteristics. Inwardly they are invested with divine knowledge and power, but it is against the law of God for them to reveal these qualities to the generality of mankind, for if they do, all human beings will witness their awesome glory, will bow before their majesty and submit their will entirely to God’s Viceregent on earth. Should this happen, man would become a puppet of God and lose his free will; everyone would follow the path of truth not by his own volition, but by capitulating to the irresistible power of the Manifestation of God. By the force of God’s command, all would obey His Teachings and would live a goodly life; no one could have the choice to be different and there would be no wickedness. If this were to happen, man would become devoid of the power of creativity, and turn into a creature whose actions were controlled from a higher realm. Then the principles of justice, of reward and punishment would become inoperative and meaningless in society. This is one of the reasons why a Manifestation of God conceals His glory and powers behind the veil of His human characteristics. Only those who have spiritual eyes can see a glimpse of His radiant Light and recognize His station; the great majority of the people fail to discover His inner spiritual reality. In this way man can exercise his free will to accept or to reject the Message of God, to live in accordance with His teachings or to disobey Him.</w:t>
      </w:r>
    </w:p>
    <w:p w14:paraId="1B440EA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4</w:t>
      </w:r>
      <w:r>
        <w:rPr>
          <w:rStyle w:val="structure"/>
        </w:rPr>
        <w:t>—en_19920000/</w:t>
      </w:r>
      <w:r w:rsidRPr="00D576C3">
        <w:rPr>
          <w:rStyle w:val="structurevisible"/>
        </w:rPr>
        <w:t>&gt;</w:t>
      </w:r>
    </w:p>
    <w:p w14:paraId="1CF2FD07" w14:textId="77777777" w:rsidR="00C57E99" w:rsidRDefault="00627ED1" w:rsidP="00C57E99">
      <w:pPr>
        <w:pStyle w:val="Bodycont"/>
      </w:pPr>
      <w:r w:rsidRPr="00627ED1">
        <w:t>We therefore observe that a Manifestation of God has two sides: human and divine. It is the human side which veils the splendours of the divine light that shine within His Person. A Manifestation of God is subject to all human characteristics. He has to eat, sleep, and carry on His life like any other person. These limitations of human nature become barriers for people in recognizing Him as the Manifestation of God. One of these barriers is the question of marriage. This is an especially great obstacle for many of Christian background, who have been brought up to believe that celibacy befits a holy person and that marriage is inappropriate for a Manifestation of God. Perhaps this attitude stems from the fact that Christ did not seem to have been married when He declared His Mission. However Christ Himself did not speak against marriage. On the other hand should one attribute a lack of sexual urge to a holy person, this would amount to a physical deficiency rather than a virtue, for the Manifestations of God are perfect in body as in spirit. That Christ did not marry is probably because His Ministry was short and that for most of it He was homeless, going from place to place until He was crucified.</w:t>
      </w:r>
    </w:p>
    <w:p w14:paraId="30E1BFA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w:t>
      </w:r>
      <w:r>
        <w:rPr>
          <w:rStyle w:val="structure"/>
        </w:rPr>
        <w:t>—en_19920000/</w:t>
      </w:r>
      <w:r w:rsidRPr="00D576C3">
        <w:rPr>
          <w:rStyle w:val="structurevisible"/>
        </w:rPr>
        <w:t>&gt;</w:t>
      </w:r>
    </w:p>
    <w:p w14:paraId="5F820F6E" w14:textId="77777777" w:rsidR="00C57E99" w:rsidRDefault="00627ED1" w:rsidP="00C57E99">
      <w:pPr>
        <w:pStyle w:val="Bodycont"/>
      </w:pPr>
      <w:r w:rsidRPr="00627ED1">
        <w:t>Since the Manifestations of God share with the people all characteristics of human nature, it follows that they may live a normal</w:t>
      </w:r>
      <w:r w:rsidRPr="00627ED1">
        <w:rPr>
          <w:rStyle w:val="structurepagenumber"/>
        </w:rPr>
        <w:t xml:space="preserve"> &lt;page 113</w:t>
      </w:r>
      <w:r w:rsidR="00B777C2">
        <w:rPr>
          <w:rStyle w:val="structurepagenumber"/>
        </w:rPr>
        <w:t>/&gt;</w:t>
      </w:r>
      <w:r w:rsidR="00C57E99">
        <w:t xml:space="preserve"> </w:t>
      </w:r>
      <w:r w:rsidRPr="00627ED1">
        <w:t xml:space="preserve">life, engage in a profession, have a home, marry and raise a family. They also possess all the human sentiments and emotions. They are sensitive beings with feelings of joy and sadness, of pain and comfort, of likes and dislikes. What distinguishes them from </w:t>
      </w:r>
      <w:r w:rsidRPr="00627ED1">
        <w:lastRenderedPageBreak/>
        <w:t>the rest of mankind is that their spiritual side completely dominates their physical nature, and they are absolutely detached from the material world.</w:t>
      </w:r>
    </w:p>
    <w:p w14:paraId="1B96DDC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w:t>
      </w:r>
      <w:r>
        <w:rPr>
          <w:rStyle w:val="structure"/>
        </w:rPr>
        <w:t>—en_19920000/</w:t>
      </w:r>
      <w:r w:rsidRPr="00D576C3">
        <w:rPr>
          <w:rStyle w:val="structurevisible"/>
        </w:rPr>
        <w:t>&gt;</w:t>
      </w:r>
    </w:p>
    <w:p w14:paraId="05C70DF0" w14:textId="77777777" w:rsidR="00C57E99" w:rsidRDefault="00627ED1" w:rsidP="00C57E99">
      <w:pPr>
        <w:pStyle w:val="Bodycont"/>
      </w:pPr>
      <w:r w:rsidRPr="00627ED1">
        <w:t>Another feature of the life of a Manifestation of God is that He lives in accordance with the laws and conventions of the society to which He belongs. He eats the same type of food, wears the same type of clothes, and carries out the same customs as the rest of the people of His culture and background. He does not live His life in the pattern of a future society which will emerge centuries later as a result of His teachings and about which He has full knowledge. For example, during the Ministry of Jesus two thousand years ago. Christ lived in a manner similar to the Israelites of the time. He did not project Himself out of that society and did not live a different pattern of life from that of the age He lived in.</w:t>
      </w:r>
    </w:p>
    <w:p w14:paraId="406E603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7</w:t>
      </w:r>
      <w:r>
        <w:rPr>
          <w:rStyle w:val="structure"/>
        </w:rPr>
        <w:t>—en_19920000/</w:t>
      </w:r>
      <w:r w:rsidRPr="00D576C3">
        <w:rPr>
          <w:rStyle w:val="structurevisible"/>
        </w:rPr>
        <w:t>&gt;</w:t>
      </w:r>
    </w:p>
    <w:p w14:paraId="656E0860" w14:textId="77777777" w:rsidR="00C57E99" w:rsidRDefault="00627ED1" w:rsidP="00C57E99">
      <w:pPr>
        <w:pStyle w:val="Bodycont"/>
      </w:pPr>
      <w:r w:rsidRPr="00627ED1">
        <w:t>By following the customs of the people of His own land, the Manifestation of God does not appear conspicuously different from the rest of the people, and this is how His glory is hidden behind His human facade. In this way, His contemporaries look upon Him as an ordinary man.</w:t>
      </w:r>
    </w:p>
    <w:p w14:paraId="4944486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8</w:t>
      </w:r>
      <w:r>
        <w:rPr>
          <w:rStyle w:val="structure"/>
        </w:rPr>
        <w:t>—en_19920000/</w:t>
      </w:r>
      <w:r w:rsidRPr="00D576C3">
        <w:rPr>
          <w:rStyle w:val="structurevisible"/>
        </w:rPr>
        <w:t>&gt;</w:t>
      </w:r>
    </w:p>
    <w:p w14:paraId="5B999498"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belonged to a noble family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His father,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Abb</w:t>
      </w:r>
      <w:r w:rsidR="00C57E99" w:rsidRPr="00F41007">
        <w:rPr>
          <w:highlight w:val="yellow"/>
        </w:rPr>
        <w:t>á</w:t>
      </w:r>
      <w:r w:rsidRPr="00627ED1">
        <w:rPr>
          <w:highlight w:val="yellow"/>
        </w:rPr>
        <w:t>s-i-N</w:t>
      </w:r>
      <w:r w:rsidR="00C57E99" w:rsidRPr="00F41007">
        <w:rPr>
          <w:highlight w:val="yellow"/>
        </w:rPr>
        <w:t>ú</w:t>
      </w:r>
      <w:r w:rsidRPr="00627ED1">
        <w:rPr>
          <w:highlight w:val="yellow"/>
        </w:rPr>
        <w:t>r</w:t>
      </w:r>
      <w:r w:rsidR="00C57E99" w:rsidRPr="00F41007">
        <w:rPr>
          <w:highlight w:val="yellow"/>
        </w:rPr>
        <w:t>í</w:t>
      </w:r>
      <w:r w:rsidRPr="00627ED1">
        <w:t xml:space="preserve">, known 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Buzurg</w:t>
      </w:r>
      <w:r w:rsidRPr="00627ED1">
        <w:t xml:space="preserve">, held a very important ministerial position in the court of the </w:t>
      </w:r>
      <w:r w:rsidR="00C57E99" w:rsidRPr="000C7039">
        <w:rPr>
          <w:highlight w:val="yellow"/>
        </w:rPr>
        <w:t>á</w:t>
      </w:r>
      <w:r w:rsidRPr="00627ED1">
        <w:rPr>
          <w:highlight w:val="yellow"/>
        </w:rPr>
        <w:t>h</w:t>
      </w:r>
      <w:r w:rsidRPr="00627ED1">
        <w:t xml:space="preserve">, and was regarded in high esteem by the dignitaries of the realm. Circumstances of family life in </w:t>
      </w:r>
      <w:r w:rsidRPr="00627ED1">
        <w:rPr>
          <w:highlight w:val="lightGray"/>
        </w:rPr>
        <w:t>Islamic</w:t>
      </w:r>
      <w:r w:rsidRPr="00627ED1">
        <w:t xml:space="preserve"> countries were totally different from those of present-day Western society. The law of </w:t>
      </w:r>
      <w:r w:rsidRPr="00627ED1">
        <w:rPr>
          <w:highlight w:val="yellow"/>
        </w:rPr>
        <w:t>Isl</w:t>
      </w:r>
      <w:r w:rsidR="00C57E99" w:rsidRPr="000C7039">
        <w:rPr>
          <w:highlight w:val="yellow"/>
        </w:rPr>
        <w:t>á</w:t>
      </w:r>
      <w:r w:rsidRPr="00627ED1">
        <w:rPr>
          <w:highlight w:val="yellow"/>
        </w:rPr>
        <w:t>m</w:t>
      </w:r>
      <w:r w:rsidRPr="00627ED1">
        <w:t xml:space="preserve"> concerning polygamy was in force, allowing men to have a maximum of four wives at the same time.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Buzurg</w:t>
      </w:r>
      <w:r w:rsidRPr="00627ED1">
        <w:t xml:space="preserve"> married four wives and had three concubines and fifteen children </w:t>
      </w:r>
      <w:r w:rsidR="00C57E99">
        <w:t>--</w:t>
      </w:r>
      <w:r w:rsidRPr="00627ED1">
        <w:t xml:space="preserve"> five daughters and ten sons.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born on 12 November 1817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His mother, </w:t>
      </w:r>
      <w:r w:rsidR="00C57E99" w:rsidRPr="000C7039">
        <w:rPr>
          <w:highlight w:val="green"/>
        </w:rPr>
        <w:t></w:t>
      </w:r>
      <w:r w:rsidRPr="00627ED1">
        <w:rPr>
          <w:highlight w:val="green"/>
        </w:rPr>
        <w:t>ad</w:t>
      </w:r>
      <w:r w:rsidR="00C57E99" w:rsidRPr="000C7039">
        <w:rPr>
          <w:highlight w:val="green"/>
        </w:rPr>
        <w:t>í</w:t>
      </w:r>
      <w:r w:rsidRPr="00627ED1">
        <w:rPr>
          <w:highlight w:val="green"/>
        </w:rPr>
        <w:t>j</w:t>
      </w:r>
      <w:r w:rsidRPr="00627ED1">
        <w:rPr>
          <w:highlight w:val="darkYellow"/>
        </w:rPr>
        <w:t>í</w:t>
      </w:r>
      <w:r w:rsidRPr="00627ED1">
        <w:rPr>
          <w:highlight w:val="green"/>
        </w:rPr>
        <w:t xml:space="preserve">h </w:t>
      </w:r>
      <w:r w:rsidR="00C57E99">
        <w:rPr>
          <w:highlight w:val="green"/>
        </w:rPr>
        <w:t></w:t>
      </w:r>
      <w:r w:rsidRPr="00627ED1">
        <w:rPr>
          <w:rFonts w:hint="eastAsia"/>
          <w:highlight w:val="green"/>
        </w:rPr>
        <w:t>á</w:t>
      </w:r>
      <w:r w:rsidRPr="00627ED1">
        <w:rPr>
          <w:highlight w:val="green"/>
        </w:rPr>
        <w:t>num</w:t>
      </w:r>
      <w:r w:rsidRPr="00627ED1">
        <w:t xml:space="preserve">, the second wife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Buzurg</w:t>
      </w:r>
      <w:r w:rsidRPr="00627ED1">
        <w:t xml:space="preserve">, had a son and two daughters from a previous marriage. As a result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eleven brothers and seven sisters.</w:t>
      </w:r>
      <w:r w:rsidRPr="00627ED1">
        <w:rPr>
          <w:rStyle w:val="FootnoteReference"/>
        </w:rPr>
        <w:footnoteReference w:id="245"/>
      </w:r>
      <w:r w:rsidRPr="00627ED1">
        <w:t xml:space="preserve"> Some of them became steadfast believers, some followed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while others remained indifferent or died before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declaration in the Garden of </w:t>
      </w:r>
      <w:r w:rsidRPr="00627ED1">
        <w:rPr>
          <w:highlight w:val="yellow"/>
        </w:rPr>
        <w:t>Ri</w:t>
      </w:r>
      <w:r w:rsidR="00C57E99" w:rsidRPr="000C7039">
        <w:rPr>
          <w:highlight w:val="yellow"/>
        </w:rPr>
        <w:t>ḍ</w:t>
      </w:r>
      <w:r w:rsidRPr="00627ED1">
        <w:rPr>
          <w:highlight w:val="yellow"/>
        </w:rPr>
        <w:t>v</w:t>
      </w:r>
      <w:r w:rsidR="00C57E99" w:rsidRPr="000C7039">
        <w:rPr>
          <w:highlight w:val="yellow"/>
        </w:rPr>
        <w:t>á</w:t>
      </w:r>
      <w:r w:rsidRPr="00627ED1">
        <w:rPr>
          <w:highlight w:val="yellow"/>
        </w:rPr>
        <w:t>n</w:t>
      </w:r>
      <w:r w:rsidRPr="00627ED1">
        <w:t xml:space="preserve"> .</w:t>
      </w:r>
    </w:p>
    <w:p w14:paraId="2DE65F8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9</w:t>
      </w:r>
      <w:r>
        <w:rPr>
          <w:rStyle w:val="structure"/>
        </w:rPr>
        <w:t>—en_19920000/</w:t>
      </w:r>
      <w:r w:rsidRPr="00D576C3">
        <w:rPr>
          <w:rStyle w:val="structurevisible"/>
        </w:rPr>
        <w:t>&gt;</w:t>
      </w:r>
    </w:p>
    <w:p w14:paraId="79EB0BB0"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received an elementary education in His childhood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The nobility of those days usually employed the services of a teacher at home to tutor their children. The main subjects were calligraphy, the study of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the works of the Persian</w:t>
      </w:r>
      <w:r w:rsidRPr="00627ED1">
        <w:rPr>
          <w:rStyle w:val="structurepagenumber"/>
        </w:rPr>
        <w:t xml:space="preserve"> &lt;page 114</w:t>
      </w:r>
      <w:r w:rsidR="00B777C2">
        <w:rPr>
          <w:rStyle w:val="structurepagenumber"/>
        </w:rPr>
        <w:t>/&gt;</w:t>
      </w:r>
      <w:r w:rsidR="00C57E99">
        <w:t xml:space="preserve"> </w:t>
      </w:r>
      <w:r w:rsidRPr="00627ED1">
        <w:t xml:space="preserve">poets. This type of schooling ended after only a few years when the child was in his early teens.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education did not go further than this: He Himself testifies in His Tablet to </w:t>
      </w:r>
      <w:r w:rsidRPr="00627ED1">
        <w:rPr>
          <w:highlight w:val="yellow"/>
        </w:rPr>
        <w:t>N</w:t>
      </w:r>
      <w:r w:rsidR="00C57E99" w:rsidRPr="000C7039">
        <w:rPr>
          <w:highlight w:val="yellow"/>
        </w:rPr>
        <w:t>áṣ</w:t>
      </w:r>
      <w:r w:rsidRPr="00627ED1">
        <w:rPr>
          <w:highlight w:val="yellow"/>
        </w:rPr>
        <w:t>iri’d-D</w:t>
      </w:r>
      <w:r w:rsidR="00C57E99" w:rsidRPr="000C7039">
        <w:rPr>
          <w:highlight w:val="yellow"/>
        </w:rPr>
        <w:t>í</w:t>
      </w:r>
      <w:r w:rsidRPr="00627ED1">
        <w:rPr>
          <w:highlight w:val="yellow"/>
        </w:rPr>
        <w:t xml:space="preserve">n </w:t>
      </w:r>
      <w:r w:rsidR="00C57E99" w:rsidRPr="000C7039">
        <w:rPr>
          <w:highlight w:val="yellow"/>
        </w:rPr>
        <w:t>á</w:t>
      </w:r>
      <w:r w:rsidRPr="00627ED1">
        <w:rPr>
          <w:highlight w:val="yellow"/>
        </w:rPr>
        <w:t>h</w:t>
      </w:r>
      <w:r w:rsidRPr="00627ED1">
        <w:t xml:space="preserve"> that He did not attend any school in His life:</w:t>
      </w:r>
    </w:p>
    <w:p w14:paraId="492C5CB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10</w:t>
      </w:r>
      <w:r>
        <w:rPr>
          <w:rStyle w:val="structure"/>
        </w:rPr>
        <w:t>—en_19920000/</w:t>
      </w:r>
      <w:r w:rsidRPr="00D576C3">
        <w:rPr>
          <w:rStyle w:val="structurevisible"/>
        </w:rPr>
        <w:t>&gt;</w:t>
      </w:r>
    </w:p>
    <w:p w14:paraId="45EEBDF7" w14:textId="77777777" w:rsidR="00C57E99" w:rsidRDefault="00C57E99" w:rsidP="00C57E99">
      <w:pPr>
        <w:pStyle w:val="Quote1st"/>
      </w:pPr>
      <w:r w:rsidRPr="008D4D4D">
        <w:rPr>
          <w:rStyle w:val="structurevisible"/>
        </w:rPr>
        <w:t>&lt;</w:t>
      </w:r>
      <w:r w:rsidRPr="008D4D4D">
        <w:rPr>
          <w:rStyle w:val="structure"/>
        </w:rPr>
        <w:t>cit Bah_%►%_%_%►%_%_%—en_%—%_%</w:t>
      </w:r>
      <w:r w:rsidRPr="008D4D4D">
        <w:rPr>
          <w:rStyle w:val="structurevisible"/>
        </w:rPr>
        <w:t>&gt;</w:t>
      </w:r>
      <w:r w:rsidR="00627ED1" w:rsidRPr="00627ED1">
        <w:rPr>
          <w:rStyle w:val="quotebahaiscripture"/>
        </w:rPr>
        <w:t>»O king! I was but a man like others, asleep upon My couch, when lo, the breezes of the All-Glorious were wafted over Me, and taught Me the knowledge of all that hath been. This thing is not from Me, but from One Who is Almighty and All-Knowing. And He bade Me lift up My voice between earth and heaven, and for this there befell Me what hath caused the tears of every man of understanding to flow. The learning current amongst men I studied not; their schools I entered not. Ask of the city wherein I dwelt, that thou mayest be well assured that I am not of them who speak falsely. This is but a leaf which the winds of the will of thy Lord, the Almighty, the All-Praised, have stirred. Can it be still when the tempestuous winds are blowing? Nay, by Him Who is the Lord of all Names and Attributes! They move it as they list.«</w:t>
      </w:r>
      <w:r w:rsidRPr="008D4D4D">
        <w:rPr>
          <w:rStyle w:val="structurevisible"/>
        </w:rPr>
        <w:t>&lt;/</w:t>
      </w:r>
      <w:r w:rsidRPr="008D4D4D">
        <w:rPr>
          <w:rStyle w:val="structure"/>
        </w:rPr>
        <w:t>cit</w:t>
      </w:r>
      <w:r w:rsidRPr="008D4D4D">
        <w:rPr>
          <w:rStyle w:val="structurevisible"/>
        </w:rPr>
        <w:t>&gt;</w:t>
      </w:r>
      <w:r w:rsidR="00627ED1" w:rsidRPr="00627ED1">
        <w:t xml:space="preserve"> </w:t>
      </w:r>
      <w:r w:rsidR="00627ED1" w:rsidRPr="00627ED1">
        <w:rPr>
          <w:rStyle w:val="FootnoteReference"/>
        </w:rPr>
        <w:footnoteReference w:id="246"/>
      </w:r>
    </w:p>
    <w:p w14:paraId="72FA778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11</w:t>
      </w:r>
      <w:r>
        <w:rPr>
          <w:rStyle w:val="structure"/>
        </w:rPr>
        <w:t>—en_19920000/</w:t>
      </w:r>
      <w:r w:rsidRPr="00D576C3">
        <w:rPr>
          <w:rStyle w:val="structurevisible"/>
        </w:rPr>
        <w:t>&gt;</w:t>
      </w:r>
    </w:p>
    <w:p w14:paraId="0DC79AB5" w14:textId="77777777" w:rsidR="00C57E99" w:rsidRDefault="00627ED1" w:rsidP="00C57E99">
      <w:pPr>
        <w:pStyle w:val="Bodyafterquote"/>
      </w:pPr>
      <w:r w:rsidRPr="00627ED1">
        <w:t xml:space="preserve">It is beyond the scope of this book to dwell 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eventful life during the years of His youth. Some of these stories are already published. </w:t>
      </w:r>
      <w:r w:rsidRPr="00627ED1">
        <w:rPr>
          <w:rStyle w:val="FootnoteReference"/>
        </w:rPr>
        <w:footnoteReference w:id="247"/>
      </w:r>
      <w:r w:rsidRPr="00627ED1">
        <w:t xml:space="preserve"> For the purpose of studying the Covenant, however, it is necessary to become informed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marriages and His children.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married three wives before the declaration of His Mission in 1863. As has already been stated, the Manifestation of God conducts His personal life according to the customs of the time. Polygamy was a normal practice in those days; indeed, it would have been abnormal for a man who belonged to the nobility to be monogamous in that society.</w:t>
      </w:r>
    </w:p>
    <w:p w14:paraId="3D86DB8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12</w:t>
      </w:r>
      <w:r>
        <w:rPr>
          <w:rStyle w:val="structure"/>
        </w:rPr>
        <w:t>—en_19920000/</w:t>
      </w:r>
      <w:r w:rsidRPr="00D576C3">
        <w:rPr>
          <w:rStyle w:val="structurevisible"/>
        </w:rPr>
        <w:t>&gt;</w:t>
      </w:r>
    </w:p>
    <w:p w14:paraId="79A1D390" w14:textId="77777777" w:rsidR="00C57E99" w:rsidRDefault="00627ED1" w:rsidP="00C57E99">
      <w:pPr>
        <w:pStyle w:val="Bodycont"/>
      </w:pPr>
      <w:r w:rsidRPr="00627ED1">
        <w:lastRenderedPageBreak/>
        <w:t xml:space="preserve">In order to appreciate this subject, it is essential to become familiar with the </w:t>
      </w:r>
      <w:r w:rsidRPr="00627ED1">
        <w:rPr>
          <w:highlight w:val="lightGray"/>
        </w:rPr>
        <w:t>Islamic</w:t>
      </w:r>
      <w:r w:rsidRPr="00627ED1">
        <w:t xml:space="preserve"> world of the nineteenth century. Among the </w:t>
      </w:r>
      <w:r w:rsidRPr="00627ED1">
        <w:rPr>
          <w:highlight w:val="yellow"/>
        </w:rPr>
        <w:t>Muslim</w:t>
      </w:r>
      <w:r w:rsidRPr="00627ED1">
        <w:t xml:space="preserve"> communities of the Middle East, women lived entirely under the domination of men and were not allowed to take part in public affairs. Girls grew up in the home of their parents, lived most of their time indoors and had no contact with the public. When they were given in marriage to their husbands (an event over which they had no control) they moved into a different house and spent most of their time in complete seclusion until they died. No man, except a very close relative, was ever allowed to see the face of a woman. She had to wear a </w:t>
      </w:r>
      <w:r w:rsidRPr="00627ED1">
        <w:rPr>
          <w:highlight w:val="darkYellow"/>
        </w:rPr>
        <w:t>cha</w:t>
      </w:r>
      <w:r w:rsidRPr="00627ED1">
        <w:rPr>
          <w:highlight w:val="green"/>
        </w:rPr>
        <w:t>dur</w:t>
      </w:r>
      <w:r w:rsidRPr="00627ED1">
        <w:rPr>
          <w:rStyle w:val="FootnoteReference"/>
        </w:rPr>
        <w:footnoteReference w:id="248"/>
      </w:r>
      <w:r w:rsidRPr="00627ED1">
        <w:t xml:space="preserve"> and veil her face. When a male guest arrived at a home, all the women had to retire into the inner apartment, their sanctuary where no strange man would ever be admitted. It was considered a sin for a woman to show her face to any man.</w:t>
      </w:r>
    </w:p>
    <w:p w14:paraId="503E3A9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13</w:t>
      </w:r>
      <w:r>
        <w:rPr>
          <w:rStyle w:val="structure"/>
        </w:rPr>
        <w:t>—en_19920000/</w:t>
      </w:r>
      <w:r w:rsidRPr="00D576C3">
        <w:rPr>
          <w:rStyle w:val="structurevisible"/>
        </w:rPr>
        <w:t>&gt;</w:t>
      </w:r>
    </w:p>
    <w:p w14:paraId="7E5B8A40" w14:textId="77777777" w:rsidR="00C57E99" w:rsidRDefault="00627ED1" w:rsidP="00C57E99">
      <w:pPr>
        <w:pStyle w:val="Bodycont"/>
      </w:pPr>
      <w:r w:rsidRPr="00627ED1">
        <w:t>Another restriction was that women, especially unmarried girls, were not supposed to talk to men. Neither would they be permitted</w:t>
      </w:r>
      <w:r w:rsidRPr="00627ED1">
        <w:rPr>
          <w:rStyle w:val="structurepagenumber"/>
        </w:rPr>
        <w:t xml:space="preserve"> &lt;page 115</w:t>
      </w:r>
      <w:r w:rsidR="00B777C2">
        <w:rPr>
          <w:rStyle w:val="structurepagenumber"/>
        </w:rPr>
        <w:t>/&gt;</w:t>
      </w:r>
      <w:r w:rsidRPr="00627ED1">
        <w:t xml:space="preserve"> to go out for shopping or other services; these were the exclusive function of men. Such an act would have necessitated women taking part in public affairs and coming into contact with men. So strict was this practice that if ever a woman was seen talking to a strange man she would receive very severe punishment from her parents or husband. The stigma attached to this behaviour was so repugnant that sometimes the poor victim would commit suicide.</w:t>
      </w:r>
    </w:p>
    <w:p w14:paraId="18D3A4B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14</w:t>
      </w:r>
      <w:r>
        <w:rPr>
          <w:rStyle w:val="structure"/>
        </w:rPr>
        <w:t>—en_19920000/</w:t>
      </w:r>
      <w:r w:rsidRPr="00D576C3">
        <w:rPr>
          <w:rStyle w:val="structurevisible"/>
        </w:rPr>
        <w:t>&gt;</w:t>
      </w:r>
    </w:p>
    <w:p w14:paraId="0A622CCA" w14:textId="77777777" w:rsidR="00C57E99" w:rsidRDefault="00627ED1" w:rsidP="00C57E99">
      <w:pPr>
        <w:pStyle w:val="Bodycont"/>
      </w:pPr>
      <w:r w:rsidRPr="00627ED1">
        <w:t xml:space="preserve">Some </w:t>
      </w:r>
      <w:r w:rsidRPr="00627ED1">
        <w:rPr>
          <w:highlight w:val="yellow"/>
        </w:rPr>
        <w:t>Muslim</w:t>
      </w:r>
      <w:r w:rsidRPr="00627ED1">
        <w:t xml:space="preserve"> clergy in Persia are known to have inflicted torturous chastisements upon a man who was accused of talking to a woman. Usually a much more severe punishment awaited a non</w:t>
      </w:r>
      <w:r w:rsidRPr="00627ED1">
        <w:rPr>
          <w:highlight w:val="yellow"/>
        </w:rPr>
        <w:t>-Muslim</w:t>
      </w:r>
      <w:r w:rsidRPr="00627ED1">
        <w:t xml:space="preserve"> man if he was ever found speaking to a </w:t>
      </w:r>
      <w:r w:rsidRPr="00627ED1">
        <w:rPr>
          <w:highlight w:val="yellow"/>
        </w:rPr>
        <w:t>Muslim</w:t>
      </w:r>
      <w:r w:rsidRPr="00627ED1">
        <w:t xml:space="preserve"> woman.</w:t>
      </w:r>
    </w:p>
    <w:p w14:paraId="735CF8F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15</w:t>
      </w:r>
      <w:r>
        <w:rPr>
          <w:rStyle w:val="structure"/>
        </w:rPr>
        <w:t>—en_19920000/</w:t>
      </w:r>
      <w:r w:rsidRPr="00D576C3">
        <w:rPr>
          <w:rStyle w:val="structurevisible"/>
        </w:rPr>
        <w:t>&gt;</w:t>
      </w:r>
    </w:p>
    <w:p w14:paraId="50C8867B" w14:textId="77777777" w:rsidR="00C57E99" w:rsidRDefault="00627ED1" w:rsidP="00C57E99">
      <w:pPr>
        <w:pStyle w:val="Bodycont"/>
      </w:pPr>
      <w:r w:rsidRPr="00627ED1">
        <w:t>Women in those days had no status in the community. They were treated as if they were part of the furniture. Some members of the clergy went as far as to claim that women had no souls, much as Christian theologians had done seven hundred years earlier. Within such a society a woman’s life was spent almost entirely within the four walls of a house, caring for her family and all the menfolk who lived there. It was very rare for a young girl to receive any education. The great majority of women were illiterate and were therefore left out of the mainstream of human progress and civilization.</w:t>
      </w:r>
    </w:p>
    <w:p w14:paraId="37DBF9A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16</w:t>
      </w:r>
      <w:r>
        <w:rPr>
          <w:rStyle w:val="structure"/>
        </w:rPr>
        <w:t>—en_19920000/</w:t>
      </w:r>
      <w:r w:rsidRPr="00D576C3">
        <w:rPr>
          <w:rStyle w:val="structurevisible"/>
        </w:rPr>
        <w:t>&gt;</w:t>
      </w:r>
    </w:p>
    <w:p w14:paraId="0D05FEEC" w14:textId="77777777" w:rsidR="00C57E99" w:rsidRDefault="00627ED1" w:rsidP="00C57E99">
      <w:pPr>
        <w:pStyle w:val="Bodycont"/>
      </w:pPr>
      <w:r w:rsidRPr="00627ED1">
        <w:t xml:space="preserve">Even the few who received some education were circumscribed in their activities. For instance, the renowned </w:t>
      </w:r>
      <w:r w:rsidR="00C57E99" w:rsidRPr="000C7039">
        <w:rPr>
          <w:highlight w:val="yellow"/>
        </w:rPr>
        <w:t>Ṭá</w:t>
      </w:r>
      <w:r w:rsidRPr="00627ED1">
        <w:rPr>
          <w:highlight w:val="yellow"/>
        </w:rPr>
        <w:t>hirih</w:t>
      </w:r>
      <w:r w:rsidRPr="00627ED1">
        <w:t xml:space="preserve">, the heroine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Dispensation, usually sat behind a curtain in order to take part in the seminars conducted by her teacher </w:t>
      </w:r>
      <w:r w:rsidRPr="00627ED1">
        <w:rPr>
          <w:highlight w:val="yellow"/>
        </w:rPr>
        <w:t>Siyyid K</w:t>
      </w:r>
      <w:r w:rsidR="00C57E99" w:rsidRPr="000C7039">
        <w:rPr>
          <w:highlight w:val="yellow"/>
        </w:rPr>
        <w:t>áẓ</w:t>
      </w:r>
      <w:r w:rsidRPr="00627ED1">
        <w:rPr>
          <w:highlight w:val="yellow"/>
        </w:rPr>
        <w:t>im</w:t>
      </w:r>
      <w:r w:rsidRPr="00627ED1">
        <w:t xml:space="preserve">, for it was considered unchaste for a women to sit among men. How revolutionary, then, was her act of proclamation at the Conference of </w:t>
      </w:r>
      <w:r w:rsidRPr="00627ED1">
        <w:rPr>
          <w:highlight w:val="yellow"/>
        </w:rPr>
        <w:t>Bada</w:t>
      </w:r>
      <w:r w:rsidR="00C57E99" w:rsidRPr="000C7039">
        <w:rPr>
          <w:highlight w:val="yellow"/>
        </w:rPr>
        <w:t></w:t>
      </w:r>
      <w:r w:rsidRPr="00627ED1">
        <w:rPr>
          <w:highlight w:val="yellow"/>
        </w:rPr>
        <w:t>t</w:t>
      </w:r>
      <w:r w:rsidRPr="00627ED1">
        <w:t xml:space="preserve"> when she appeared in the gathering of men unveiled and seated herself beside </w:t>
      </w:r>
      <w:r w:rsidRPr="00627ED1">
        <w:rPr>
          <w:highlight w:val="yellow"/>
        </w:rPr>
        <w:t>Qudd</w:t>
      </w:r>
      <w:r w:rsidR="00C57E99" w:rsidRPr="000C7039">
        <w:rPr>
          <w:highlight w:val="yellow"/>
        </w:rPr>
        <w:t>ú</w:t>
      </w:r>
      <w:r w:rsidRPr="00627ED1">
        <w:rPr>
          <w:highlight w:val="yellow"/>
        </w:rPr>
        <w:t>s</w:t>
      </w:r>
      <w:r w:rsidRPr="00627ED1">
        <w:t xml:space="preserve">. It is hardly surprising that as a result of her action several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present at the conference left the Faith of the </w:t>
      </w:r>
      <w:r w:rsidRPr="00627ED1">
        <w:rPr>
          <w:highlight w:val="yellow"/>
        </w:rPr>
        <w:t>B</w:t>
      </w:r>
      <w:r w:rsidR="00C57E99" w:rsidRPr="000C7039">
        <w:rPr>
          <w:highlight w:val="yellow"/>
        </w:rPr>
        <w:t>á</w:t>
      </w:r>
      <w:r w:rsidRPr="00627ED1">
        <w:rPr>
          <w:highlight w:val="yellow"/>
        </w:rPr>
        <w:t>b</w:t>
      </w:r>
      <w:r w:rsidRPr="00627ED1">
        <w:t xml:space="preserve"> altogether. One person went so far as to cut his own throat after observing </w:t>
      </w:r>
      <w:r w:rsidR="00C57E99" w:rsidRPr="000C7039">
        <w:rPr>
          <w:highlight w:val="yellow"/>
        </w:rPr>
        <w:t>Ṭá</w:t>
      </w:r>
      <w:r w:rsidRPr="00627ED1">
        <w:rPr>
          <w:highlight w:val="yellow"/>
        </w:rPr>
        <w:t>hirih</w:t>
      </w:r>
      <w:r w:rsidRPr="00627ED1">
        <w:t xml:space="preserve"> breaking, even momentarily, one of the most cherished </w:t>
      </w:r>
      <w:r w:rsidRPr="00627ED1">
        <w:rPr>
          <w:highlight w:val="lightGray"/>
        </w:rPr>
        <w:t>Islamic</w:t>
      </w:r>
      <w:r w:rsidRPr="00627ED1">
        <w:t xml:space="preserve"> practices of segregation between the sexes. The following account by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vividly portrays the scenes of alarm among the participants.</w:t>
      </w:r>
    </w:p>
    <w:p w14:paraId="3A11697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17</w:t>
      </w:r>
      <w:r>
        <w:rPr>
          <w:rStyle w:val="structure"/>
        </w:rPr>
        <w:t>—en_19920000/</w:t>
      </w:r>
      <w:r w:rsidRPr="00D576C3">
        <w:rPr>
          <w:rStyle w:val="structurevisible"/>
        </w:rPr>
        <w:t>&gt;</w:t>
      </w:r>
    </w:p>
    <w:p w14:paraId="4908E4BC" w14:textId="77777777" w:rsidR="00C57E99" w:rsidRPr="00A71BC1" w:rsidRDefault="00C57E99" w:rsidP="00C57E99">
      <w:pPr>
        <w:pStyle w:val="Quote1st"/>
        <w:rPr>
          <w:rStyle w:val="quoteknownauthor"/>
        </w:rPr>
      </w:pPr>
      <w:r w:rsidRPr="008D4D4D">
        <w:rPr>
          <w:rStyle w:val="structurevisible"/>
        </w:rPr>
        <w:t>&lt;</w:t>
      </w:r>
      <w:r w:rsidRPr="008D4D4D">
        <w:rPr>
          <w:rStyle w:val="structure"/>
        </w:rPr>
        <w:t>cit Nabil_%►%_%_%►%_%_%—en_%—%_%</w:t>
      </w:r>
      <w:r w:rsidRPr="008D4D4D">
        <w:rPr>
          <w:rStyle w:val="structurevisible"/>
        </w:rPr>
        <w:t>&gt;</w:t>
      </w:r>
      <w:r w:rsidR="00627ED1" w:rsidRPr="00627ED1">
        <w:rPr>
          <w:rStyle w:val="quoteknownauthor"/>
        </w:rPr>
        <w:t xml:space="preserve">»...when suddenly the figure of </w:t>
      </w:r>
      <w:r w:rsidR="00627ED1" w:rsidRPr="00627ED1">
        <w:rPr>
          <w:rStyle w:val="quoteknownauthor"/>
          <w:highlight w:val="yellow"/>
        </w:rPr>
        <w:t>Ṭáhirih</w:t>
      </w:r>
      <w:r w:rsidR="00627ED1" w:rsidRPr="00627ED1">
        <w:rPr>
          <w:rStyle w:val="quoteknownauthor"/>
        </w:rPr>
        <w:t xml:space="preserve">, adorned and unveiled, appeared before the eyes of the assembled companions. Consternation immediately seized the entire gathering. All stood aghast before this sudden and most unexpected apparition. To behold her face unveiled was to them inconceivable. Even to gaze at her shadow was a thing which they deemed improper, inasmuch as they regarded her as the very incarnation of </w:t>
      </w:r>
      <w:r w:rsidR="00627ED1" w:rsidRPr="00627ED1">
        <w:rPr>
          <w:rStyle w:val="quoteknownauthor"/>
          <w:highlight w:val="yellow"/>
        </w:rPr>
        <w:t>Fáṭimih</w:t>
      </w:r>
      <w:r w:rsidR="00627ED1" w:rsidRPr="00627ED1">
        <w:rPr>
          <w:rStyle w:val="quoteknownauthor"/>
        </w:rPr>
        <w:t>,</w:t>
      </w:r>
      <w:r w:rsidR="00627ED1" w:rsidRPr="00627ED1">
        <w:rPr>
          <w:rStyle w:val="FootnoteReference"/>
        </w:rPr>
        <w:footnoteReference w:id="249"/>
      </w:r>
      <w:r w:rsidR="00627ED1" w:rsidRPr="00627ED1">
        <w:rPr>
          <w:rStyle w:val="quoteknownauthor"/>
        </w:rPr>
        <w:t xml:space="preserve"> the noblest emblem of chastity in their eyes.</w:t>
      </w:r>
      <w:r w:rsidR="00627ED1" w:rsidRPr="00627ED1">
        <w:rPr>
          <w:rStyle w:val="structurepagenumber"/>
        </w:rPr>
        <w:t xml:space="preserve"> &lt;page 116</w:t>
      </w:r>
      <w:r w:rsidR="00B777C2">
        <w:rPr>
          <w:rStyle w:val="structurepagenumber"/>
        </w:rPr>
        <w:t>/&gt;</w:t>
      </w:r>
    </w:p>
    <w:p w14:paraId="753BD197"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18</w:t>
      </w:r>
      <w:r w:rsidRPr="00627ED1">
        <w:rPr>
          <w:rStyle w:val="structure"/>
        </w:rPr>
        <w:t>—en_19920000/</w:t>
      </w:r>
      <w:r w:rsidRPr="00627ED1">
        <w:rPr>
          <w:rStyle w:val="structurevisible"/>
        </w:rPr>
        <w:t>&gt;</w:t>
      </w:r>
    </w:p>
    <w:p w14:paraId="12E49122" w14:textId="77777777" w:rsidR="00C57E99" w:rsidRDefault="00627ED1" w:rsidP="00C57E99">
      <w:pPr>
        <w:pStyle w:val="Quotecont"/>
      </w:pPr>
      <w:r w:rsidRPr="00627ED1">
        <w:rPr>
          <w:rStyle w:val="quoteknownauthor"/>
        </w:rPr>
        <w:t xml:space="preserve">Quietly, silently, and with the utmost dignity, </w:t>
      </w:r>
      <w:r w:rsidRPr="00627ED1">
        <w:rPr>
          <w:rStyle w:val="quoteknownauthor"/>
          <w:highlight w:val="yellow"/>
        </w:rPr>
        <w:t>Ṭáhirih</w:t>
      </w:r>
      <w:r w:rsidRPr="00627ED1">
        <w:rPr>
          <w:rStyle w:val="quoteknownauthor"/>
        </w:rPr>
        <w:t xml:space="preserve"> stepped forward and, advancing towards </w:t>
      </w:r>
      <w:r w:rsidRPr="00627ED1">
        <w:rPr>
          <w:rStyle w:val="quoteknownauthor"/>
          <w:highlight w:val="yellow"/>
        </w:rPr>
        <w:t>Quddús</w:t>
      </w:r>
      <w:r w:rsidRPr="00627ED1">
        <w:rPr>
          <w:rStyle w:val="quoteknownauthor"/>
        </w:rPr>
        <w:t xml:space="preserve">, seated herself on his right-hand side. Her unruffled serenity sharply contrasted with the affrighted countenances of those who were gazing upon her face. Fear, anger, and bewilderment stirred the depths of their souls. That sudden revelation seemed to have stunned their faculties. </w:t>
      </w:r>
      <w:r w:rsidRPr="00627ED1">
        <w:rPr>
          <w:rStyle w:val="quoteknownauthor"/>
          <w:highlight w:val="yellow"/>
        </w:rPr>
        <w:t>ʿAbdu’l-</w:t>
      </w:r>
      <w:r w:rsidR="00116523">
        <w:rPr>
          <w:rStyle w:val="quoteknownauthor"/>
          <w:highlight w:val="yellow"/>
        </w:rPr>
        <w:t></w:t>
      </w:r>
      <w:r w:rsidRPr="00627ED1">
        <w:rPr>
          <w:rStyle w:val="quoteknownauthor"/>
          <w:rFonts w:hint="eastAsia"/>
          <w:highlight w:val="yellow"/>
        </w:rPr>
        <w:t>á</w:t>
      </w:r>
      <w:r w:rsidRPr="00627ED1">
        <w:rPr>
          <w:rStyle w:val="quoteknownauthor"/>
          <w:highlight w:val="yellow"/>
        </w:rPr>
        <w:t>liq-i-Iṣfahání</w:t>
      </w:r>
      <w:r w:rsidRPr="00627ED1">
        <w:rPr>
          <w:rStyle w:val="quoteknownauthor"/>
        </w:rPr>
        <w:t xml:space="preserve"> was so gravely shaken that he cut his throat with his own hands. Covered with blood and shrieking with excitement, he fled away from the face of </w:t>
      </w:r>
      <w:r w:rsidRPr="00627ED1">
        <w:rPr>
          <w:rStyle w:val="quoteknownauthor"/>
          <w:highlight w:val="yellow"/>
        </w:rPr>
        <w:t>Ṭáhirih</w:t>
      </w:r>
      <w:r w:rsidRPr="00627ED1">
        <w:rPr>
          <w:rStyle w:val="quoteknownauthor"/>
        </w:rPr>
        <w:t>. A few, following his example, abandoned their companions and forsook their Faith. A number were seen standing speechless before her, confounded with wonder.«</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50"/>
      </w:r>
    </w:p>
    <w:p w14:paraId="65A081D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19</w:t>
      </w:r>
      <w:r>
        <w:rPr>
          <w:rStyle w:val="structure"/>
        </w:rPr>
        <w:t>—en_19920000/</w:t>
      </w:r>
      <w:r w:rsidRPr="00D576C3">
        <w:rPr>
          <w:rStyle w:val="structurevisible"/>
        </w:rPr>
        <w:t>&gt;</w:t>
      </w:r>
    </w:p>
    <w:p w14:paraId="59A11F2B" w14:textId="77777777" w:rsidR="00C57E99" w:rsidRDefault="00627ED1" w:rsidP="00C57E99">
      <w:pPr>
        <w:pStyle w:val="Bodyafterquote"/>
      </w:pPr>
      <w:r w:rsidRPr="00627ED1">
        <w:t xml:space="preserve">It was the parents’ responsibilities to arrange marriages for their children. Usually the parties most concerned had no say in the arrangement; it was customary to betrothe boy and girl soon after they were born. When the boy reached his late teens, he had to marry; the couple had no choice in the </w:t>
      </w:r>
      <w:r w:rsidRPr="00627ED1">
        <w:lastRenderedPageBreak/>
        <w:t xml:space="preserve">matter. There was no question of the partners loving each other before their marriage; the boy was not even allowed to see the face of his bride until after the wedding. If the two parties were not betrothed so young, the parents would usually seek a bride for their son once he was in his teens. This was done by a female member of the family, such as a mother or a sister. Once the choice was made, by them, the marriage could take place. All the young man knew about his future wife was a figure wrapped in a </w:t>
      </w:r>
      <w:r w:rsidRPr="00627ED1">
        <w:rPr>
          <w:highlight w:val="darkYellow"/>
        </w:rPr>
        <w:t>cha</w:t>
      </w:r>
      <w:r w:rsidRPr="00627ED1">
        <w:rPr>
          <w:highlight w:val="green"/>
        </w:rPr>
        <w:t>dur</w:t>
      </w:r>
      <w:r w:rsidRPr="00627ED1">
        <w:t xml:space="preserve"> and heavily veiled. Perhaps his female relatives had described to him what his bride really looked like!</w:t>
      </w:r>
    </w:p>
    <w:p w14:paraId="1535923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20</w:t>
      </w:r>
      <w:r>
        <w:rPr>
          <w:rStyle w:val="structure"/>
        </w:rPr>
        <w:t>—en_19920000/</w:t>
      </w:r>
      <w:r w:rsidRPr="00D576C3">
        <w:rPr>
          <w:rStyle w:val="structurevisible"/>
        </w:rPr>
        <w:t>&gt;</w:t>
      </w:r>
    </w:p>
    <w:p w14:paraId="4336D013" w14:textId="77777777" w:rsidR="00C57E99" w:rsidRDefault="00627ED1" w:rsidP="00C57E99">
      <w:pPr>
        <w:pStyle w:val="Bodycont"/>
      </w:pPr>
      <w:r w:rsidRPr="00627ED1">
        <w:t xml:space="preserve">The parents were also responsible for providing their son with his livelihood, his home and all his needs </w:t>
      </w:r>
      <w:r w:rsidR="00C57E99">
        <w:t>--</w:t>
      </w:r>
      <w:r w:rsidRPr="00627ED1">
        <w:t xml:space="preserve"> including a wife, who would be given to him as a matter of routine!</w:t>
      </w:r>
    </w:p>
    <w:p w14:paraId="28D9340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21</w:t>
      </w:r>
      <w:r>
        <w:rPr>
          <w:rStyle w:val="structure"/>
        </w:rPr>
        <w:t>—en_19920000/</w:t>
      </w:r>
      <w:r w:rsidRPr="00D576C3">
        <w:rPr>
          <w:rStyle w:val="structurevisible"/>
        </w:rPr>
        <w:t>&gt;</w:t>
      </w:r>
    </w:p>
    <w:p w14:paraId="2FAEDE0B" w14:textId="77777777" w:rsidR="00C57E99" w:rsidRDefault="00627ED1" w:rsidP="00C57E99">
      <w:pPr>
        <w:pStyle w:val="Bodycont"/>
      </w:pPr>
      <w:r w:rsidRPr="00627ED1">
        <w:t xml:space="preserve">In the western world today, a couple meet and get to know one another, fall in love and get married. But in the 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this was not the case in the East, and often not in the West either. </w:t>
      </w:r>
      <w:r w:rsidRPr="00627ED1">
        <w:rPr>
          <w:rStyle w:val="quotesterms"/>
        </w:rPr>
        <w:t>›Love‹</w:t>
      </w:r>
      <w:r w:rsidRPr="00627ED1">
        <w:t xml:space="preserve"> took second place to family duty, appropriate social ties and questions of inheritance.</w:t>
      </w:r>
    </w:p>
    <w:p w14:paraId="6289277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22</w:t>
      </w:r>
      <w:r>
        <w:rPr>
          <w:rStyle w:val="structure"/>
        </w:rPr>
        <w:t>—en_19920000/</w:t>
      </w:r>
      <w:r w:rsidRPr="00D576C3">
        <w:rPr>
          <w:rStyle w:val="structurevisible"/>
        </w:rPr>
        <w:t>&gt;</w:t>
      </w:r>
    </w:p>
    <w:p w14:paraId="42BC9192" w14:textId="77777777" w:rsidR="00C57E99" w:rsidRDefault="00627ED1" w:rsidP="00C57E99">
      <w:pPr>
        <w:pStyle w:val="Bodycont"/>
      </w:pPr>
      <w:r w:rsidRPr="00627ED1">
        <w:t>But although a couple were not in a position to choose their partners in marriage and had no possibility of knowing and loving each other, the reader must not believe that all marriages were devoid of love and unity. It is not difficult to visualize the case of a couple unacquainted with each other initially, who develop a bond of friendship, love and harmony after marriage. Yet within such an atmosphere, the domineering position of the husband was noticeably upheld as he exercised unquestioned authority over his wife.</w:t>
      </w:r>
    </w:p>
    <w:p w14:paraId="5729597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23</w:t>
      </w:r>
      <w:r>
        <w:rPr>
          <w:rStyle w:val="structure"/>
        </w:rPr>
        <w:t>—en_19920000/</w:t>
      </w:r>
      <w:r w:rsidRPr="00D576C3">
        <w:rPr>
          <w:rStyle w:val="structurevisible"/>
        </w:rPr>
        <w:t>&gt;</w:t>
      </w:r>
    </w:p>
    <w:p w14:paraId="685B0D3D" w14:textId="77777777" w:rsidR="00C57E99" w:rsidRDefault="00627ED1" w:rsidP="00C57E99">
      <w:pPr>
        <w:pStyle w:val="Bodycont"/>
      </w:pPr>
      <w:r w:rsidRPr="00627ED1">
        <w:t xml:space="preserve">In these circumstances all the responsibility of running the home </w:t>
      </w:r>
      <w:r w:rsidR="00C57E99">
        <w:t>--</w:t>
      </w:r>
      <w:r w:rsidRPr="00627ED1">
        <w:t xml:space="preserve"> which entailed hard labour in those days </w:t>
      </w:r>
      <w:r w:rsidR="00C57E99">
        <w:t>--</w:t>
      </w:r>
      <w:r w:rsidRPr="00627ED1">
        <w:t xml:space="preserve"> was left to the wife, who would be lucky if there were other female members of the family to</w:t>
      </w:r>
      <w:r w:rsidRPr="00627ED1">
        <w:rPr>
          <w:rStyle w:val="structurepagenumber"/>
        </w:rPr>
        <w:t xml:space="preserve"> &lt;page 117</w:t>
      </w:r>
      <w:r w:rsidR="00B777C2">
        <w:rPr>
          <w:rStyle w:val="structurepagenumber"/>
        </w:rPr>
        <w:t>/&gt;</w:t>
      </w:r>
      <w:r w:rsidRPr="00627ED1">
        <w:t xml:space="preserve"> help her in her duties. It was considered improper to employ a maid to assist in the work, since only a woman who was a close relative could be admitted into the household. However, since polygamy was commonly practised, a man could usually marry up to four wives, and they were expected to assist each other in managing the family home. This often became a necessity where the husband was a wealthy and influential person and had to maintain a large household and conduct a life-style befitting his station in society. Usually it was the first wife who would seek out, or give her consent for, the person who was to become the second wife.</w:t>
      </w:r>
    </w:p>
    <w:p w14:paraId="0817CE8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24</w:t>
      </w:r>
      <w:r>
        <w:rPr>
          <w:rStyle w:val="structure"/>
        </w:rPr>
        <w:t>—en_19920000/</w:t>
      </w:r>
      <w:r w:rsidRPr="00D576C3">
        <w:rPr>
          <w:rStyle w:val="structurevisible"/>
        </w:rPr>
        <w:t>&gt;</w:t>
      </w:r>
    </w:p>
    <w:p w14:paraId="145AE411" w14:textId="77777777" w:rsidR="00C57E99" w:rsidRDefault="00627ED1" w:rsidP="00C57E99">
      <w:pPr>
        <w:pStyle w:val="Bodycont"/>
      </w:pPr>
      <w:r w:rsidRPr="00627ED1">
        <w:t xml:space="preserve">It is clear that marriage customs in Persia during the nineteenth century were not by any stretch of the imagination comparable to those of the present-day in most parts of the world. The mere mention of polygamy today will raise in people’s minds such things as sex, lustfulness, corruption and unchastity. But this was not true in the case of people who contracted marriages according to </w:t>
      </w:r>
      <w:r w:rsidRPr="00627ED1">
        <w:rPr>
          <w:highlight w:val="lightGray"/>
        </w:rPr>
        <w:t>Islamic</w:t>
      </w:r>
      <w:r w:rsidRPr="00627ED1">
        <w:t xml:space="preserve"> law over a hundred years ago. Men practiced polygamy not necessarily because of lust but because they were conducting their lives within a society which had established certain customs and conventions to which all had to conform. Thus, a young man happily submitted his will to that of his parents and carried out their wish in marrying someone of their choosing; thereafter he contracted further marriages as a routine matter.</w:t>
      </w:r>
    </w:p>
    <w:p w14:paraId="7DEC1D8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25</w:t>
      </w:r>
      <w:r>
        <w:rPr>
          <w:rStyle w:val="structure"/>
        </w:rPr>
        <w:t>—en_19920000/</w:t>
      </w:r>
      <w:r w:rsidRPr="00D576C3">
        <w:rPr>
          <w:rStyle w:val="structurevisible"/>
        </w:rPr>
        <w:t>&gt;</w:t>
      </w:r>
    </w:p>
    <w:p w14:paraId="66362E44"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married </w:t>
      </w:r>
      <w:r w:rsidR="00C57E99" w:rsidRPr="0041448F">
        <w:rPr>
          <w:highlight w:val="yellow"/>
        </w:rPr>
        <w:t>Á</w:t>
      </w:r>
      <w:r w:rsidRPr="00627ED1">
        <w:rPr>
          <w:highlight w:val="yellow"/>
        </w:rPr>
        <w:t>s</w:t>
      </w:r>
      <w:r w:rsidR="00C57E99" w:rsidRPr="0041448F">
        <w:rPr>
          <w:highlight w:val="yellow"/>
        </w:rPr>
        <w:t>í</w:t>
      </w:r>
      <w:r w:rsidRPr="00627ED1">
        <w:rPr>
          <w:highlight w:val="yellow"/>
        </w:rPr>
        <w:t xml:space="preserve">yih </w:t>
      </w:r>
      <w:r w:rsidR="00C57E99" w:rsidRPr="0041448F">
        <w:rPr>
          <w:highlight w:val="yellow"/>
        </w:rPr>
        <w:t>á</w:t>
      </w:r>
      <w:r w:rsidRPr="00627ED1">
        <w:rPr>
          <w:highlight w:val="yellow"/>
        </w:rPr>
        <w:t>num</w:t>
      </w:r>
      <w:r w:rsidRPr="00627ED1">
        <w:t xml:space="preserve">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in 1251 AH (1835) when He was over eighteen years of age. </w:t>
      </w:r>
      <w:r w:rsidR="00C57E99" w:rsidRPr="0041448F">
        <w:rPr>
          <w:highlight w:val="yellow"/>
        </w:rPr>
        <w:t>Á</w:t>
      </w:r>
      <w:r w:rsidRPr="00627ED1">
        <w:rPr>
          <w:highlight w:val="yellow"/>
        </w:rPr>
        <w:t>s</w:t>
      </w:r>
      <w:r w:rsidR="00C57E99" w:rsidRPr="0041448F">
        <w:rPr>
          <w:highlight w:val="yellow"/>
        </w:rPr>
        <w:t>í</w:t>
      </w:r>
      <w:r w:rsidRPr="00627ED1">
        <w:rPr>
          <w:highlight w:val="yellow"/>
        </w:rPr>
        <w:t xml:space="preserve">yih </w:t>
      </w:r>
      <w:r w:rsidR="00C57E99" w:rsidRPr="0041448F">
        <w:rPr>
          <w:highlight w:val="yellow"/>
        </w:rPr>
        <w:t>á</w:t>
      </w:r>
      <w:r w:rsidRPr="00627ED1">
        <w:rPr>
          <w:highlight w:val="yellow"/>
        </w:rPr>
        <w:t>num</w:t>
      </w:r>
      <w:r w:rsidRPr="00627ED1">
        <w:t xml:space="preserve">, later surnamed </w:t>
      </w:r>
      <w:r w:rsidRPr="00627ED1">
        <w:rPr>
          <w:highlight w:val="yellow"/>
        </w:rPr>
        <w:t>Navv</w:t>
      </w:r>
      <w:r w:rsidR="00C57E99" w:rsidRPr="000C7039">
        <w:rPr>
          <w:highlight w:val="yellow"/>
        </w:rPr>
        <w:t>á</w:t>
      </w:r>
      <w:r w:rsidRPr="00627ED1">
        <w:rPr>
          <w:highlight w:val="yellow"/>
        </w:rPr>
        <w:t>b</w:t>
      </w:r>
      <w:r w:rsidRPr="00627ED1">
        <w:t xml:space="preserve">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 daughter of a nobleman, </w:t>
      </w:r>
      <w:r w:rsidRPr="00627ED1">
        <w:rPr>
          <w:highlight w:val="green"/>
        </w:rPr>
        <w:t>Mírzá Ism</w:t>
      </w:r>
      <w:r w:rsidR="00C57E99">
        <w:rPr>
          <w:highlight w:val="green"/>
        </w:rPr>
        <w:t>áʿ</w:t>
      </w:r>
      <w:r w:rsidRPr="00627ED1">
        <w:rPr>
          <w:highlight w:val="darkYellow"/>
        </w:rPr>
        <w:t>i</w:t>
      </w:r>
      <w:r w:rsidRPr="00627ED1">
        <w:rPr>
          <w:highlight w:val="green"/>
        </w:rPr>
        <w:t>l-i-Vaz</w:t>
      </w:r>
      <w:r w:rsidR="00C57E99" w:rsidRPr="000C7039">
        <w:rPr>
          <w:highlight w:val="green"/>
        </w:rPr>
        <w:t>í</w:t>
      </w:r>
      <w:r w:rsidRPr="00627ED1">
        <w:rPr>
          <w:highlight w:val="green"/>
        </w:rPr>
        <w:t>r</w:t>
      </w:r>
      <w:r w:rsidRPr="00627ED1">
        <w:t xml:space="preserve">. Her date of birth is not known. She was a most noble and faithful follower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served her Lord till the end of her life in 1886. There were seven children of the marriage, four of whom died in childhood. The other three were </w:t>
      </w:r>
      <w:r w:rsidRPr="00627ED1">
        <w:rPr>
          <w:highlight w:val="yellow"/>
        </w:rPr>
        <w:t>ʿAbb</w:t>
      </w:r>
      <w:r w:rsidR="00C57E99" w:rsidRPr="000C7039">
        <w:rPr>
          <w:highlight w:val="yellow"/>
        </w:rPr>
        <w:t>á</w:t>
      </w:r>
      <w:r w:rsidRPr="00627ED1">
        <w:rPr>
          <w:highlight w:val="yellow"/>
        </w:rPr>
        <w:t>s</w:t>
      </w:r>
      <w:r w:rsidRPr="00627ED1">
        <w:t xml:space="preserve">, entitled the </w:t>
      </w:r>
      <w:r w:rsidRPr="00627ED1">
        <w:rPr>
          <w:rStyle w:val="quotesterms"/>
        </w:rPr>
        <w:t>›Most Great Branch‹</w:t>
      </w:r>
      <w:r w:rsidRPr="00627ED1">
        <w:t xml:space="preserve">, </w:t>
      </w:r>
      <w:r w:rsidRPr="00627ED1">
        <w:rPr>
          <w:rStyle w:val="quotestermsoriental"/>
        </w:rPr>
        <w:t>›</w:t>
      </w:r>
      <w:r w:rsidRPr="00627ED1">
        <w:rPr>
          <w:rStyle w:val="quotestermsoriental"/>
          <w:highlight w:val="yellow"/>
        </w:rPr>
        <w:t>ʿAbdu’l-Bahá</w:t>
      </w:r>
      <w:r w:rsidRPr="00627ED1">
        <w:rPr>
          <w:rStyle w:val="quotestermsoriental"/>
        </w:rPr>
        <w:t>‹</w:t>
      </w:r>
      <w:r w:rsidRPr="00627ED1">
        <w:t xml:space="preserve">; </w:t>
      </w:r>
      <w:r w:rsidRPr="00627ED1">
        <w:rPr>
          <w:highlight w:val="yellow"/>
        </w:rPr>
        <w:t>F</w:t>
      </w:r>
      <w:r w:rsidR="00C57E99" w:rsidRPr="000C7039">
        <w:rPr>
          <w:highlight w:val="yellow"/>
        </w:rPr>
        <w:t>áṭ</w:t>
      </w:r>
      <w:r w:rsidRPr="00627ED1">
        <w:rPr>
          <w:highlight w:val="yellow"/>
        </w:rPr>
        <w:t>imih</w:t>
      </w:r>
      <w:r w:rsidRPr="00627ED1">
        <w:t xml:space="preserve">, entitled </w:t>
      </w:r>
      <w:r w:rsidRPr="00627ED1">
        <w:rPr>
          <w:highlight w:val="yellow"/>
        </w:rPr>
        <w:t>Bah</w:t>
      </w:r>
      <w:r w:rsidR="00C57E99" w:rsidRPr="009F2219">
        <w:rPr>
          <w:highlight w:val="yellow"/>
        </w:rPr>
        <w:t>í</w:t>
      </w:r>
      <w:r w:rsidRPr="00627ED1">
        <w:rPr>
          <w:highlight w:val="yellow"/>
        </w:rPr>
        <w:t xml:space="preserve">yyih </w:t>
      </w:r>
      <w:r w:rsidR="00C57E99" w:rsidRPr="009F2219">
        <w:rPr>
          <w:highlight w:val="yellow"/>
        </w:rPr>
        <w:t>á</w:t>
      </w:r>
      <w:r w:rsidRPr="00627ED1">
        <w:rPr>
          <w:highlight w:val="yellow"/>
        </w:rPr>
        <w:t>num</w:t>
      </w:r>
      <w:r w:rsidRPr="00627ED1">
        <w:t xml:space="preserve">, the Greatest Holy Leaf; and </w:t>
      </w:r>
      <w:r w:rsidRPr="00627ED1">
        <w:rPr>
          <w:highlight w:val="yellow"/>
        </w:rPr>
        <w:t>Mihd</w:t>
      </w:r>
      <w:r w:rsidR="00C57E99" w:rsidRPr="000C7039">
        <w:rPr>
          <w:highlight w:val="yellow"/>
        </w:rPr>
        <w:t>í</w:t>
      </w:r>
      <w:r w:rsidRPr="00627ED1">
        <w:t xml:space="preserve">, entitled </w:t>
      </w:r>
      <w:r w:rsidRPr="00627ED1">
        <w:rPr>
          <w:rStyle w:val="quotesterms"/>
        </w:rPr>
        <w:t>›the Purest Branch‹</w:t>
      </w:r>
      <w:r w:rsidRPr="00627ED1">
        <w:t>.</w:t>
      </w:r>
    </w:p>
    <w:p w14:paraId="4799DFB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26</w:t>
      </w:r>
      <w:r>
        <w:rPr>
          <w:rStyle w:val="structure"/>
        </w:rPr>
        <w:t>—en_19920000/</w:t>
      </w:r>
      <w:r w:rsidRPr="00D576C3">
        <w:rPr>
          <w:rStyle w:val="structurevisible"/>
        </w:rPr>
        <w:t>&gt;</w:t>
      </w:r>
    </w:p>
    <w:p w14:paraId="7528305E" w14:textId="77777777" w:rsidR="00C57E99" w:rsidRDefault="00627ED1" w:rsidP="00C57E99">
      <w:pPr>
        <w:pStyle w:val="Bodycont"/>
      </w:pPr>
      <w:r w:rsidRPr="00627ED1">
        <w:t xml:space="preserve">The second wife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whom He married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in 1849, was </w:t>
      </w:r>
      <w:r w:rsidRPr="00627ED1">
        <w:rPr>
          <w:highlight w:val="yellow"/>
        </w:rPr>
        <w:t>F</w:t>
      </w:r>
      <w:r w:rsidR="00C57E99" w:rsidRPr="000C7039">
        <w:rPr>
          <w:highlight w:val="yellow"/>
        </w:rPr>
        <w:t>áṭ</w:t>
      </w:r>
      <w:r w:rsidRPr="00627ED1">
        <w:rPr>
          <w:highlight w:val="yellow"/>
        </w:rPr>
        <w:t xml:space="preserve">imih </w:t>
      </w:r>
      <w:r w:rsidR="00C57E99" w:rsidRPr="000C7039">
        <w:rPr>
          <w:highlight w:val="yellow"/>
        </w:rPr>
        <w:t>á</w:t>
      </w:r>
      <w:r w:rsidRPr="00627ED1">
        <w:rPr>
          <w:highlight w:val="yellow"/>
        </w:rPr>
        <w:t>num</w:t>
      </w:r>
      <w:r w:rsidRPr="00627ED1">
        <w:t xml:space="preserve">, usually referred to as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She was a cousin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gave birth to six children of whom four survived. They were one daughter, </w:t>
      </w:r>
      <w:r w:rsidR="00C57E99" w:rsidRPr="00B3241B">
        <w:rPr>
          <w:highlight w:val="darkYellow"/>
        </w:rPr>
        <w:t>Ṣ</w:t>
      </w:r>
      <w:r w:rsidRPr="00627ED1">
        <w:rPr>
          <w:highlight w:val="green"/>
        </w:rPr>
        <w:t>amad</w:t>
      </w:r>
      <w:r w:rsidR="00C57E99">
        <w:rPr>
          <w:highlight w:val="green"/>
        </w:rPr>
        <w:t>í</w:t>
      </w:r>
      <w:r w:rsidRPr="00627ED1">
        <w:rPr>
          <w:highlight w:val="green"/>
        </w:rPr>
        <w:t>yy</w:t>
      </w:r>
      <w:r w:rsidR="00C57E99">
        <w:rPr>
          <w:highlight w:val="green"/>
        </w:rPr>
        <w:t>i</w:t>
      </w:r>
      <w:r w:rsidRPr="00627ED1">
        <w:rPr>
          <w:highlight w:val="green"/>
        </w:rPr>
        <w:t>h</w:t>
      </w:r>
      <w:r w:rsidRPr="00627ED1">
        <w:t xml:space="preserve">, and three sons, </w:t>
      </w:r>
      <w:r w:rsidRPr="00627ED1">
        <w:rPr>
          <w:highlight w:val="green"/>
        </w:rPr>
        <w:t>Mu</w:t>
      </w:r>
      <w:r w:rsidR="00C57E99" w:rsidRPr="00B81919">
        <w:rPr>
          <w:highlight w:val="green"/>
        </w:rPr>
        <w:t>ḥ</w:t>
      </w:r>
      <w:r w:rsidRPr="00627ED1">
        <w:rPr>
          <w:highlight w:val="green"/>
        </w:rPr>
        <w:t>ammad-</w:t>
      </w:r>
      <w:r w:rsidRPr="00627ED1">
        <w:rPr>
          <w:highlight w:val="darkYellow"/>
        </w:rPr>
        <w:t>Á</w:t>
      </w:r>
      <w:r w:rsidRPr="00627ED1">
        <w:rPr>
          <w:highlight w:val="green"/>
        </w:rPr>
        <w:t>l</w:t>
      </w:r>
      <w:r w:rsidRPr="00627ED1">
        <w:rPr>
          <w:highlight w:val="darkYellow"/>
        </w:rPr>
        <w:t>i</w:t>
      </w:r>
      <w:r w:rsidRPr="00627ED1">
        <w:t xml:space="preserve">, </w:t>
      </w:r>
      <w:r w:rsidR="00C57E99" w:rsidRPr="000C7039">
        <w:rPr>
          <w:highlight w:val="yellow"/>
        </w:rPr>
        <w:t>Ḍí</w:t>
      </w:r>
      <w:r w:rsidRPr="00627ED1">
        <w:rPr>
          <w:highlight w:val="yellow"/>
        </w:rPr>
        <w:t>y</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These four, along with their mother, violated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died in 1904.</w:t>
      </w:r>
    </w:p>
    <w:p w14:paraId="21D46B8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27</w:t>
      </w:r>
      <w:r>
        <w:rPr>
          <w:rStyle w:val="structure"/>
        </w:rPr>
        <w:t>—en_19920000/</w:t>
      </w:r>
      <w:r w:rsidRPr="00D576C3">
        <w:rPr>
          <w:rStyle w:val="structurevisible"/>
        </w:rPr>
        <w:t>&gt;</w:t>
      </w:r>
    </w:p>
    <w:p w14:paraId="6D2DEABD" w14:textId="77777777" w:rsidR="00C57E99" w:rsidRDefault="00627ED1" w:rsidP="00C57E99">
      <w:pPr>
        <w:pStyle w:val="Bodycont"/>
      </w:pPr>
      <w:r w:rsidRPr="00627ED1">
        <w:lastRenderedPageBreak/>
        <w:t xml:space="preserve">The third wife, </w:t>
      </w:r>
      <w:r w:rsidRPr="00627ED1">
        <w:rPr>
          <w:highlight w:val="yellow"/>
        </w:rPr>
        <w:t xml:space="preserve">Gawhar </w:t>
      </w:r>
      <w:r w:rsidR="00C57E99" w:rsidRPr="00F4154B">
        <w:rPr>
          <w:highlight w:val="yellow"/>
        </w:rPr>
        <w:t>á</w:t>
      </w:r>
      <w:r w:rsidRPr="00627ED1">
        <w:rPr>
          <w:highlight w:val="yellow"/>
        </w:rPr>
        <w:t>num</w:t>
      </w:r>
      <w:r w:rsidRPr="00627ED1">
        <w:t xml:space="preserve">, was not known by any other title. Her dates of birth, marriage and death are not known. Her marriage took place some time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before the declaration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Mission. While </w:t>
      </w:r>
      <w:r w:rsidRPr="00627ED1">
        <w:rPr>
          <w:highlight w:val="yellow"/>
        </w:rPr>
        <w:t>Navv</w:t>
      </w:r>
      <w:r w:rsidR="00C57E99" w:rsidRPr="000C7039">
        <w:rPr>
          <w:highlight w:val="yellow"/>
        </w:rPr>
        <w:t>á</w:t>
      </w:r>
      <w:r w:rsidRPr="00627ED1">
        <w:rPr>
          <w:highlight w:val="yellow"/>
        </w:rPr>
        <w:t>b</w:t>
      </w:r>
      <w:r w:rsidRPr="00627ED1">
        <w:t xml:space="preserve"> and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travelled</w:t>
      </w:r>
      <w:r w:rsidRPr="00627ED1">
        <w:rPr>
          <w:rStyle w:val="structurepagenumber"/>
        </w:rPr>
        <w:t xml:space="preserve"> &lt;page 118</w:t>
      </w:r>
      <w:r w:rsidR="00B777C2">
        <w:rPr>
          <w:rStyle w:val="structurepagenumber"/>
        </w:rPr>
        <w:t>/&gt;</w:t>
      </w:r>
      <w:r w:rsidRPr="00627ED1">
        <w:t xml:space="preserve"> with Him in all His exiles, </w:t>
      </w:r>
      <w:r w:rsidRPr="00627ED1">
        <w:rPr>
          <w:highlight w:val="yellow"/>
        </w:rPr>
        <w:t xml:space="preserve">Gawhar </w:t>
      </w:r>
      <w:r w:rsidR="00C57E99" w:rsidRPr="00F4154B">
        <w:rPr>
          <w:highlight w:val="yellow"/>
        </w:rPr>
        <w:t>á</w:t>
      </w:r>
      <w:r w:rsidRPr="00627ED1">
        <w:rPr>
          <w:highlight w:val="yellow"/>
        </w:rPr>
        <w:t>num</w:t>
      </w:r>
      <w:r w:rsidRPr="00627ED1">
        <w:t xml:space="preserve"> remained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with her brother, </w:t>
      </w:r>
      <w:r w:rsidRPr="00627ED1">
        <w:rPr>
          <w:highlight w:val="yellow"/>
        </w:rPr>
        <w:t>M</w:t>
      </w:r>
      <w:r w:rsidR="00C57E99" w:rsidRPr="00F4154B">
        <w:rPr>
          <w:highlight w:val="yellow"/>
        </w:rPr>
        <w:t>í</w:t>
      </w:r>
      <w:r w:rsidRPr="00627ED1">
        <w:rPr>
          <w:highlight w:val="yellow"/>
        </w:rPr>
        <w:t>rz</w:t>
      </w:r>
      <w:r w:rsidR="00C57E99" w:rsidRPr="00F4154B">
        <w:rPr>
          <w:highlight w:val="yellow"/>
        </w:rPr>
        <w:t>á</w:t>
      </w:r>
      <w:r w:rsidRPr="00627ED1">
        <w:rPr>
          <w:highlight w:val="yellow"/>
        </w:rPr>
        <w:t xml:space="preserve"> Mihd</w:t>
      </w:r>
      <w:r w:rsidR="00C57E99" w:rsidRPr="00F4154B">
        <w:rPr>
          <w:highlight w:val="yellow"/>
        </w:rPr>
        <w:t>í</w:t>
      </w:r>
      <w:r w:rsidRPr="00627ED1">
        <w:rPr>
          <w:highlight w:val="yellow"/>
        </w:rPr>
        <w:t>y-i-K</w:t>
      </w:r>
      <w:r w:rsidR="00C57E99" w:rsidRPr="00F4154B">
        <w:rPr>
          <w:highlight w:val="yellow"/>
        </w:rPr>
        <w:t>áá</w:t>
      </w:r>
      <w:r w:rsidRPr="00627ED1">
        <w:rPr>
          <w:highlight w:val="yellow"/>
        </w:rPr>
        <w:t>n</w:t>
      </w:r>
      <w:r w:rsidR="00C57E99" w:rsidRPr="00F4154B">
        <w:rPr>
          <w:highlight w:val="yellow"/>
        </w:rPr>
        <w:t>í</w:t>
      </w:r>
      <w:r w:rsidRPr="00627ED1">
        <w:t>.</w:t>
      </w:r>
      <w:r w:rsidRPr="00627ED1">
        <w:rPr>
          <w:rStyle w:val="FootnoteReference"/>
        </w:rPr>
        <w:footnoteReference w:id="251"/>
      </w:r>
      <w:r w:rsidRPr="00627ED1">
        <w:t xml:space="preserve"> For some years she was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refugees in </w:t>
      </w:r>
      <w:r w:rsidRPr="00627ED1">
        <w:rPr>
          <w:highlight w:val="lightGray"/>
        </w:rPr>
        <w:t>Mosul</w:t>
      </w:r>
      <w:r w:rsidRPr="00627ED1">
        <w:t>,</w:t>
      </w:r>
      <w:r w:rsidRPr="00627ED1">
        <w:rPr>
          <w:rStyle w:val="FootnoteReference"/>
        </w:rPr>
        <w:footnoteReference w:id="252"/>
      </w:r>
      <w:r w:rsidRPr="00627ED1">
        <w:t xml:space="preserve"> and later went to </w:t>
      </w:r>
      <w:r w:rsidRPr="00627ED1">
        <w:rPr>
          <w:highlight w:val="yellow"/>
        </w:rPr>
        <w:t>ʿAkk</w:t>
      </w:r>
      <w:r w:rsidR="00C57E99" w:rsidRPr="000C7039">
        <w:rPr>
          <w:highlight w:val="yellow"/>
        </w:rPr>
        <w:t>á</w:t>
      </w:r>
      <w:r w:rsidRPr="00627ED1">
        <w:t xml:space="preserve"> 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instruction. She gave birth to one daughter, </w:t>
      </w:r>
      <w:r w:rsidRPr="00627ED1">
        <w:rPr>
          <w:highlight w:val="yellow"/>
        </w:rPr>
        <w:t>Fur</w:t>
      </w:r>
      <w:r w:rsidR="00C57E99" w:rsidRPr="000C7039">
        <w:rPr>
          <w:highlight w:val="yellow"/>
        </w:rPr>
        <w:t>úí</w:t>
      </w:r>
      <w:r w:rsidRPr="00627ED1">
        <w:rPr>
          <w:highlight w:val="yellow"/>
        </w:rPr>
        <w:t>yyih</w:t>
      </w:r>
      <w:r w:rsidRPr="00627ED1">
        <w:t xml:space="preserve">; mother and daughter both became Covenant-breakers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593468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28</w:t>
      </w:r>
      <w:r>
        <w:rPr>
          <w:rStyle w:val="structure"/>
        </w:rPr>
        <w:t>—en_19920000/</w:t>
      </w:r>
      <w:r w:rsidRPr="00D576C3">
        <w:rPr>
          <w:rStyle w:val="structurevisible"/>
        </w:rPr>
        <w:t>&gt;</w:t>
      </w:r>
    </w:p>
    <w:p w14:paraId="4E066CA8" w14:textId="77777777" w:rsidR="00C57E99" w:rsidRDefault="00627ED1" w:rsidP="00C57E99">
      <w:pPr>
        <w:pStyle w:val="Bodycont"/>
      </w:pPr>
      <w:r w:rsidRPr="00627ED1">
        <w:t xml:space="preserve">It is appropriate at this juncture to clarify a point which has puzzled the minds of many, namely the lack of detailed information about the wives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Here again, one has to consider the social circumstances of the time. As has already been stated, women in those days took no part in public affairs; their entire lives were spent at home in private life. To enquire into the life of a woman was considered to be unethical, even insulting. It was discourteous to ask even the name of someone’s wife. She would be usually referred to as the </w:t>
      </w:r>
      <w:r w:rsidRPr="00627ED1">
        <w:rPr>
          <w:rStyle w:val="quotesterms"/>
        </w:rPr>
        <w:t>›person in the house‹</w:t>
      </w:r>
      <w:r w:rsidRPr="00627ED1">
        <w:t xml:space="preserve">, or, if she had a son, she could be called </w:t>
      </w:r>
      <w:r w:rsidRPr="00627ED1">
        <w:rPr>
          <w:rStyle w:val="quotesterms"/>
        </w:rPr>
        <w:t>›mother of...‹</w:t>
      </w:r>
      <w:r w:rsidRPr="00627ED1">
        <w:t>. Within such a society historians (always male) usually did not, and could not, invade the privacy of women by delving into their lives. Otherwise, they could highly offend the men folk!</w:t>
      </w:r>
    </w:p>
    <w:p w14:paraId="6783564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29</w:t>
      </w:r>
      <w:r>
        <w:rPr>
          <w:rStyle w:val="structure"/>
        </w:rPr>
        <w:t>—en_19920000/</w:t>
      </w:r>
      <w:r w:rsidRPr="00D576C3">
        <w:rPr>
          <w:rStyle w:val="structurevisible"/>
        </w:rPr>
        <w:t>&gt;</w:t>
      </w:r>
    </w:p>
    <w:p w14:paraId="3491B530" w14:textId="77777777" w:rsidR="00C57E99" w:rsidRDefault="00627ED1" w:rsidP="00C57E99">
      <w:pPr>
        <w:pStyle w:val="Bodycont"/>
      </w:pPr>
      <w:r w:rsidRPr="00627ED1">
        <w:t xml:space="preserve">Although one would not find such practices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household, and those believers who were close to Him had come in contact with the female members of His family, nevertheless, owing to the customs of the time and the privacy to which women in general were entitled, very little has been recorded about their lives by oriental historians of the Faith.</w:t>
      </w:r>
    </w:p>
    <w:p w14:paraId="54E0D2A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30</w:t>
      </w:r>
      <w:r>
        <w:rPr>
          <w:rStyle w:val="structure"/>
        </w:rPr>
        <w:t>—en_19920000/</w:t>
      </w:r>
      <w:r w:rsidRPr="00D576C3">
        <w:rPr>
          <w:rStyle w:val="structurevisible"/>
        </w:rPr>
        <w:t>&gt;</w:t>
      </w:r>
    </w:p>
    <w:p w14:paraId="4FFDE679" w14:textId="77777777" w:rsidR="00C57E99" w:rsidRDefault="00627ED1" w:rsidP="00C57E99">
      <w:pPr>
        <w:pStyle w:val="Bodycont"/>
      </w:pPr>
      <w:r w:rsidRPr="00627ED1">
        <w:rPr>
          <w:highlight w:val="yellow"/>
        </w:rPr>
        <w:t>Navv</w:t>
      </w:r>
      <w:r w:rsidR="00C57E99" w:rsidRPr="000C7039">
        <w:rPr>
          <w:highlight w:val="yellow"/>
        </w:rPr>
        <w:t>á</w:t>
      </w:r>
      <w:r w:rsidRPr="00627ED1">
        <w:rPr>
          <w:highlight w:val="yellow"/>
        </w:rPr>
        <w:t>b</w:t>
      </w:r>
      <w:r w:rsidRPr="00627ED1">
        <w:t xml:space="preserve">, honoured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the designation </w:t>
      </w:r>
      <w:r w:rsidRPr="00627ED1">
        <w:rPr>
          <w:rStyle w:val="quotesterms"/>
        </w:rPr>
        <w:t>›The Most Exalted Leaf‹</w:t>
      </w:r>
      <w:r w:rsidRPr="00627ED1">
        <w:t xml:space="preserve">, was truly an embodiment of nobility. She was utterly detached from the things of the world and most faithful to the Cause of God. </w:t>
      </w:r>
      <w:r w:rsidRPr="00627ED1">
        <w:rPr>
          <w:highlight w:val="yellow"/>
        </w:rPr>
        <w:t>Navv</w:t>
      </w:r>
      <w:r w:rsidR="00C57E99" w:rsidRPr="000C7039">
        <w:rPr>
          <w:highlight w:val="yellow"/>
        </w:rPr>
        <w:t>á</w:t>
      </w:r>
      <w:r w:rsidRPr="00627ED1">
        <w:rPr>
          <w:highlight w:val="yellow"/>
        </w:rPr>
        <w:t>b’s</w:t>
      </w:r>
      <w:r w:rsidRPr="00627ED1">
        <w:t xml:space="preserve"> deep attachment to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one of her great distinguishing features. She had a compassionate and loving nature, was patient, humble and utterly resigned to the will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She suffered a great deal at the hands of those in the family who later broke the Covenant. Her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whom she knew as the Supreme Manifestation of God, was resolute and unshakeable. She served her Lord with exemplary devotion and complete self-effacement. Her daughter, the Greatest Holy Leaf, has described her in these words:</w:t>
      </w:r>
    </w:p>
    <w:p w14:paraId="5A7F84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31</w:t>
      </w:r>
      <w:r>
        <w:rPr>
          <w:rStyle w:val="structure"/>
        </w:rPr>
        <w:t>—en_19920000/</w:t>
      </w:r>
      <w:r w:rsidRPr="00D576C3">
        <w:rPr>
          <w:rStyle w:val="structurevisible"/>
        </w:rPr>
        <w:t>&gt;</w:t>
      </w:r>
    </w:p>
    <w:p w14:paraId="69045238" w14:textId="77777777" w:rsidR="00C57E99" w:rsidRPr="00A71BC1" w:rsidRDefault="00C57E99" w:rsidP="00C57E99">
      <w:pPr>
        <w:pStyle w:val="Quote1st"/>
        <w:rPr>
          <w:rStyle w:val="quoteknownauthor"/>
        </w:rPr>
      </w:pPr>
      <w:r w:rsidRPr="008D4D4D">
        <w:rPr>
          <w:rStyle w:val="structurevisible"/>
        </w:rPr>
        <w:t>&lt;</w:t>
      </w:r>
      <w:r w:rsidRPr="008D4D4D">
        <w:rPr>
          <w:rStyle w:val="structure"/>
        </w:rPr>
        <w:t>cit Bahiyyih_%►%_%_%►%_%_%—en_%—%_%</w:t>
      </w:r>
      <w:r w:rsidRPr="008D4D4D">
        <w:rPr>
          <w:rStyle w:val="structurevisible"/>
        </w:rPr>
        <w:t>&gt;</w:t>
      </w:r>
      <w:r w:rsidR="00627ED1" w:rsidRPr="00627ED1">
        <w:rPr>
          <w:rStyle w:val="quoteknownauthor"/>
        </w:rPr>
        <w:t>»I wish you could have seen her as I first remember her, tall, slender, graceful, eyes of dark blue -- a pearl, a flower amongst women.</w:t>
      </w:r>
    </w:p>
    <w:p w14:paraId="65D32806"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32</w:t>
      </w:r>
      <w:r w:rsidRPr="00627ED1">
        <w:rPr>
          <w:rStyle w:val="structure"/>
        </w:rPr>
        <w:t>—en_19920000/</w:t>
      </w:r>
      <w:r w:rsidRPr="00627ED1">
        <w:rPr>
          <w:rStyle w:val="structurevisible"/>
        </w:rPr>
        <w:t>&gt;</w:t>
      </w:r>
    </w:p>
    <w:p w14:paraId="70B36DC8" w14:textId="77777777" w:rsidR="00C57E99" w:rsidRDefault="00627ED1" w:rsidP="00C57E99">
      <w:pPr>
        <w:pStyle w:val="Quotecont"/>
      </w:pPr>
      <w:r w:rsidRPr="00627ED1">
        <w:rPr>
          <w:rStyle w:val="quoteknownauthor"/>
        </w:rPr>
        <w:t>I have been told that even when very young, her wisdom and intelligence were remarkable. I always think of her in those earliest days of my</w:t>
      </w:r>
      <w:r w:rsidRPr="00627ED1">
        <w:rPr>
          <w:rStyle w:val="structurepagenumber"/>
        </w:rPr>
        <w:t xml:space="preserve"> &lt;page 119</w:t>
      </w:r>
      <w:r w:rsidR="00B777C2">
        <w:rPr>
          <w:rStyle w:val="structurepagenumber"/>
        </w:rPr>
        <w:t>/&gt;</w:t>
      </w:r>
      <w:r w:rsidRPr="00627ED1">
        <w:rPr>
          <w:rStyle w:val="quoteknownauthor"/>
        </w:rPr>
        <w:t xml:space="preserve"> memory as queenly in her dignity and loveliness, full of consideration for everybody, gentle, of a marvellous unselfishness, no action of hers ever failed to show the loving-kindness of her pure heart; her very presence seemed to make an atmosphere of love and happiness wherever she came, enfolding all comers in the fragrance of gentle courtesy.«</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53"/>
      </w:r>
    </w:p>
    <w:p w14:paraId="2E87784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33</w:t>
      </w:r>
      <w:r>
        <w:rPr>
          <w:rStyle w:val="structure"/>
        </w:rPr>
        <w:t>—en_19920000/</w:t>
      </w:r>
      <w:r w:rsidRPr="00D576C3">
        <w:rPr>
          <w:rStyle w:val="structurevisible"/>
        </w:rPr>
        <w:t>&gt;</w:t>
      </w:r>
    </w:p>
    <w:p w14:paraId="1E1F42D9" w14:textId="77777777" w:rsidR="00C57E99" w:rsidRDefault="00627ED1" w:rsidP="00C57E99">
      <w:pPr>
        <w:pStyle w:val="Bodyafterquote"/>
      </w:pPr>
      <w:r w:rsidRPr="00627ED1">
        <w:t xml:space="preserve">In one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bestows upon </w:t>
      </w:r>
      <w:r w:rsidRPr="00627ED1">
        <w:rPr>
          <w:highlight w:val="yellow"/>
        </w:rPr>
        <w:t>Navv</w:t>
      </w:r>
      <w:r w:rsidR="00C57E99" w:rsidRPr="000C7039">
        <w:rPr>
          <w:highlight w:val="yellow"/>
        </w:rPr>
        <w:t>á</w:t>
      </w:r>
      <w:r w:rsidRPr="00627ED1">
        <w:rPr>
          <w:highlight w:val="yellow"/>
        </w:rPr>
        <w:t>b</w:t>
      </w:r>
      <w:r w:rsidRPr="00627ED1">
        <w:t xml:space="preserve"> the unique distinction of being His perpetual consort in all the worlds of God. The following passages gleaned from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clearly demonstrate the glory with which He invested her:</w:t>
      </w:r>
    </w:p>
    <w:p w14:paraId="305431A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34</w:t>
      </w:r>
      <w:r>
        <w:rPr>
          <w:rStyle w:val="structure"/>
        </w:rPr>
        <w:t>—en_19920000/</w:t>
      </w:r>
      <w:r w:rsidRPr="00D576C3">
        <w:rPr>
          <w:rStyle w:val="structurevisible"/>
        </w:rPr>
        <w:t>&gt;</w:t>
      </w:r>
    </w:p>
    <w:p w14:paraId="2900F389" w14:textId="77777777" w:rsidR="00C57E99" w:rsidRPr="00A71BC1" w:rsidRDefault="00C57E99" w:rsidP="00C57E99">
      <w:pPr>
        <w:pStyle w:val="Quote1st"/>
        <w:rPr>
          <w:rStyle w:val="quotebahaiscripture"/>
        </w:rPr>
      </w:pPr>
      <w:r w:rsidRPr="008D4D4D">
        <w:rPr>
          <w:rStyle w:val="structurevisible"/>
        </w:rPr>
        <w:t>&lt;</w:t>
      </w:r>
      <w:r w:rsidRPr="008D4D4D">
        <w:rPr>
          <w:rStyle w:val="structure"/>
        </w:rPr>
        <w:t>cit Bah_%►%_%_%►%_%_%—en_%—%_%</w:t>
      </w:r>
      <w:r w:rsidRPr="008D4D4D">
        <w:rPr>
          <w:rStyle w:val="structurevisible"/>
        </w:rPr>
        <w:t>&gt;</w:t>
      </w:r>
      <w:r w:rsidR="00627ED1" w:rsidRPr="00627ED1">
        <w:rPr>
          <w:rStyle w:val="quotebahaiscripture"/>
        </w:rPr>
        <w:t xml:space="preserve">»The first Spirit through which all spirits were revealed, and the first Light by which all lights shone forth, rest upon thee, O Most Exalted Leaf, thou who hast been mentioned in the Crimson Book! Thou art the one whom God created to arise and serve His own Self, and the Manifestation of His Cause, and the Day-Spring of His Revelation, and the Dawning-Place of His signs, and the Source of His commandments; and Who so aided thee that thou didst turn with thy whole being unto Him, at a time when His servants and handmaidens had turned away from His Face.... Happy art thou, O My handmaiden, and My Leaf, and the one mentioned in My Book, and inscribed by My Pen of Glory in My Scrolls and Tablets.... Rejoice thou, at this moment, in the most exalted Station and the All-highest Paradise, and the </w:t>
      </w:r>
      <w:r w:rsidR="00627ED1" w:rsidRPr="00627ED1">
        <w:rPr>
          <w:rStyle w:val="quotebahaiscripture"/>
          <w:highlight w:val="yellow"/>
        </w:rPr>
        <w:t>Abhá</w:t>
      </w:r>
      <w:r w:rsidR="00627ED1" w:rsidRPr="00627ED1">
        <w:rPr>
          <w:rStyle w:val="quotebahaiscripture"/>
        </w:rPr>
        <w:t xml:space="preserve"> Horizon, inasmuch as He Who is the Lord of Names hath remembered thee. We bear witness that thou didst attain unto all good, and that God hath so exalted thee, that all honour and glory circled around thee.</w:t>
      </w:r>
    </w:p>
    <w:p w14:paraId="248BA6E3" w14:textId="77777777" w:rsidR="00C57E99" w:rsidRPr="00A71BC1" w:rsidRDefault="00627ED1" w:rsidP="00C57E99">
      <w:pPr>
        <w:pStyle w:val="ParCountercont"/>
        <w:framePr w:wrap="notBeside"/>
        <w:rPr>
          <w:rFonts w:eastAsia="Calibri"/>
        </w:rPr>
      </w:pPr>
      <w:r w:rsidRPr="00627ED1">
        <w:rPr>
          <w:rStyle w:val="structurevisible"/>
        </w:rPr>
        <w:lastRenderedPageBreak/>
        <w:t>&lt;</w:t>
      </w:r>
      <w:r w:rsidRPr="00627ED1">
        <w:rPr>
          <w:rStyle w:val="structure"/>
        </w:rPr>
        <w:t>par TaherzadehA_Covenant_</w:t>
      </w:r>
      <w:r w:rsidRPr="00627ED1">
        <w:rPr>
          <w:rStyle w:val="structureparIDchapcounter"/>
        </w:rPr>
        <w:t>7:</w:t>
      </w:r>
      <w:r w:rsidRPr="00627ED1">
        <w:rPr>
          <w:rStyle w:val="structureparIDparcounter"/>
        </w:rPr>
        <w:t>35</w:t>
      </w:r>
      <w:r w:rsidRPr="00627ED1">
        <w:rPr>
          <w:rStyle w:val="structure"/>
        </w:rPr>
        <w:t>—en_19920000/</w:t>
      </w:r>
      <w:r w:rsidRPr="00627ED1">
        <w:rPr>
          <w:rStyle w:val="structurevisible"/>
        </w:rPr>
        <w:t>&gt;</w:t>
      </w:r>
    </w:p>
    <w:p w14:paraId="1C8E1D52" w14:textId="77777777" w:rsidR="00C57E99" w:rsidRPr="00A71BC1" w:rsidRDefault="00627ED1" w:rsidP="00C57E99">
      <w:pPr>
        <w:pStyle w:val="Quote1st"/>
        <w:rPr>
          <w:rStyle w:val="quotebahaiscripture"/>
        </w:rPr>
      </w:pPr>
      <w:r w:rsidRPr="00627ED1">
        <w:rPr>
          <w:rStyle w:val="quotebahaiscripture"/>
        </w:rPr>
        <w:t xml:space="preserve">O </w:t>
      </w:r>
      <w:r w:rsidRPr="00627ED1">
        <w:rPr>
          <w:rStyle w:val="quotebahaiscripture"/>
          <w:highlight w:val="yellow"/>
        </w:rPr>
        <w:t>Navváb</w:t>
      </w:r>
      <w:r w:rsidRPr="00627ED1">
        <w:rPr>
          <w:rStyle w:val="quotebahaiscripture"/>
        </w:rPr>
        <w:t>! O Leaf that hath sprung from My Tree, and been My companion! My glory be upon thee, and My loving-kindness, and My mercy that hath surpassed all beings. We announce unto thee that which will gladden thine eye, and assure thy soul, and rejoice thine heart. Verily, thy Lord is the Compassionate, the All-Bountiful. God hath been and will be pleased with thee, and hath singled thee out for His own Self, and chosen thee from among His handmaidens to serve Him, and hath made thee the companion of His Person in the day-time and in the night-season.</w:t>
      </w:r>
    </w:p>
    <w:p w14:paraId="130797E0"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36</w:t>
      </w:r>
      <w:r w:rsidRPr="00627ED1">
        <w:rPr>
          <w:rStyle w:val="structure"/>
        </w:rPr>
        <w:t>—en_19920000/</w:t>
      </w:r>
      <w:r w:rsidRPr="00627ED1">
        <w:rPr>
          <w:rStyle w:val="structurevisible"/>
        </w:rPr>
        <w:t>&gt;</w:t>
      </w:r>
    </w:p>
    <w:p w14:paraId="255A31FC" w14:textId="77777777" w:rsidR="00C57E99" w:rsidRPr="00A71BC1" w:rsidRDefault="00627ED1" w:rsidP="00C57E99">
      <w:pPr>
        <w:pStyle w:val="Quote1st"/>
        <w:rPr>
          <w:rStyle w:val="quotebahaiscripture"/>
        </w:rPr>
      </w:pPr>
      <w:r w:rsidRPr="00627ED1">
        <w:rPr>
          <w:rStyle w:val="quotebahaiscripture"/>
        </w:rPr>
        <w:t>Hear thou Me once again ... God is well-pleased with thee, as a token of His grace and a sign of His mercy. He hath made thee to be His companion in every one of His worlds, and hath nourished thee with His meeting and presence, so long as His Name, and His Remembrance, and His Kingdom, and His Empire shall endure. Happy is the handmaid that hath mentioned thee, and sought thy good-pleasure, and humbled herself before thee, and held fast unto the cord of thy love. Woe betide him that denieth thy exalted station, and the things ordained for thee from God, the Lord of all names, and him that hath turned away from thee, and rejected thy station before God, the Lord of the mighty throne.</w:t>
      </w:r>
    </w:p>
    <w:p w14:paraId="103C6093"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37</w:t>
      </w:r>
      <w:r w:rsidRPr="00627ED1">
        <w:rPr>
          <w:rStyle w:val="structure"/>
        </w:rPr>
        <w:t>—en_19920000/</w:t>
      </w:r>
      <w:r w:rsidRPr="00627ED1">
        <w:rPr>
          <w:rStyle w:val="structurevisible"/>
        </w:rPr>
        <w:t>&gt;</w:t>
      </w:r>
    </w:p>
    <w:p w14:paraId="77519A93" w14:textId="77777777" w:rsidR="00C57E99" w:rsidRDefault="00627ED1" w:rsidP="00C57E99">
      <w:pPr>
        <w:pStyle w:val="Quote1st"/>
      </w:pPr>
      <w:r w:rsidRPr="00627ED1">
        <w:rPr>
          <w:rStyle w:val="quotebahaiscripture"/>
        </w:rPr>
        <w:t>O faithful ones! Should ye visit the resting-place of the Most Exalted Leaf, who hath ascended unto the Glorious Companion, stand ye and</w:t>
      </w:r>
      <w:r w:rsidRPr="00627ED1">
        <w:rPr>
          <w:rStyle w:val="structurepagenumber"/>
        </w:rPr>
        <w:t xml:space="preserve"> &lt;page 120</w:t>
      </w:r>
      <w:r w:rsidR="00B777C2">
        <w:rPr>
          <w:rStyle w:val="structurepagenumber"/>
        </w:rPr>
        <w:t>/&gt;</w:t>
      </w:r>
      <w:r w:rsidRPr="00627ED1">
        <w:rPr>
          <w:rStyle w:val="quotebahaiscripture"/>
        </w:rPr>
        <w:t xml:space="preserve"> say: </w:t>
      </w:r>
      <w:r w:rsidRPr="00627ED1">
        <w:rPr>
          <w:rStyle w:val="quotesdirectspeech"/>
        </w:rPr>
        <w:t>›Salutation and blessing and glory upon thee, O Holy Leaf that hath sprung from the Divine Lote-Tree! I bear witness that thou hast believed in God and in His signs, and answered His Call, and turned unto Him, and held fast unto His cord, and clung to the hem of His grace, and fled thy home in His path, and chosen to live as a stranger, out of love for His presence and in thy longing to serve Him. May God have mercy upon him that draweth nigh unto thee, and remembereth thee through the things which My Pen hath voiced in this, the most great station. We pray God that He may forgive us, and forgive them that have turned unto thee, and grant their desires, and bestow upon them, through His wondrous grace, whatever be their wish. He, verily, is the Bountiful, the Generous. Praise be to God, He Who is the Desire of all worlds; and the Beloved of all who recognize Him.‹</w:t>
      </w:r>
      <w:r w:rsidRPr="00627ED1">
        <w:rPr>
          <w:rStyle w:val="quotebahaiscripture"/>
        </w:rPr>
        <w:t>«</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54"/>
      </w:r>
    </w:p>
    <w:p w14:paraId="10A3FBE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38</w:t>
      </w:r>
      <w:r>
        <w:rPr>
          <w:rStyle w:val="structure"/>
        </w:rPr>
        <w:t>—en_19920000/</w:t>
      </w:r>
      <w:r w:rsidRPr="00D576C3">
        <w:rPr>
          <w:rStyle w:val="structurevisible"/>
        </w:rPr>
        <w:t>&gt;</w:t>
      </w:r>
    </w:p>
    <w:p w14:paraId="7E049D1E"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in a Tablet states that the 54th chapter of Isaiah refers to </w:t>
      </w:r>
      <w:r w:rsidR="00627ED1" w:rsidRPr="00627ED1">
        <w:rPr>
          <w:highlight w:val="yellow"/>
        </w:rPr>
        <w:t>Navv</w:t>
      </w:r>
      <w:r w:rsidRPr="000C7039">
        <w:rPr>
          <w:highlight w:val="yellow"/>
        </w:rPr>
        <w:t>á</w:t>
      </w:r>
      <w:r w:rsidR="00627ED1" w:rsidRPr="00627ED1">
        <w:rPr>
          <w:highlight w:val="yellow"/>
        </w:rPr>
        <w:t>b</w:t>
      </w:r>
      <w:r w:rsidR="00627ED1" w:rsidRPr="00627ED1">
        <w:t xml:space="preserve">, the Most Exalted Leaf, whose </w:t>
      </w:r>
      <w:r w:rsidRPr="00FC7E32">
        <w:rPr>
          <w:rStyle w:val="structurevisible"/>
        </w:rPr>
        <w:t>&lt;</w:t>
      </w:r>
      <w:r w:rsidRPr="00FC7E32">
        <w:rPr>
          <w:rStyle w:val="structure"/>
        </w:rPr>
        <w:t>cit Bible_Bible►%_%_%►%_%_%—en_%—%_%</w:t>
      </w:r>
      <w:r w:rsidRPr="00FC7E32">
        <w:rPr>
          <w:rStyle w:val="structurevisible"/>
        </w:rPr>
        <w:t>&gt;</w:t>
      </w:r>
      <w:r w:rsidR="00627ED1" w:rsidRPr="00627ED1">
        <w:rPr>
          <w:rStyle w:val="quoteholyscripture"/>
        </w:rPr>
        <w:t>»seed shall inherit the Gentiles«</w:t>
      </w:r>
      <w:r w:rsidRPr="00FC7E32">
        <w:rPr>
          <w:rStyle w:val="structurevisible"/>
        </w:rPr>
        <w:t>&lt;/</w:t>
      </w:r>
      <w:r w:rsidRPr="00FC7E32">
        <w:rPr>
          <w:rStyle w:val="structure"/>
        </w:rPr>
        <w:t>cit</w:t>
      </w:r>
      <w:r w:rsidRPr="00FC7E32">
        <w:rPr>
          <w:rStyle w:val="structurevisible"/>
        </w:rPr>
        <w:t>&gt;</w:t>
      </w:r>
      <w:r w:rsidR="00627ED1" w:rsidRPr="00627ED1">
        <w:t xml:space="preserve">, and whose husband is the </w:t>
      </w:r>
      <w:r w:rsidRPr="00FC7E32">
        <w:rPr>
          <w:rStyle w:val="structurevisible"/>
        </w:rPr>
        <w:t>&lt;</w:t>
      </w:r>
      <w:r w:rsidRPr="00FC7E32">
        <w:rPr>
          <w:rStyle w:val="structure"/>
        </w:rPr>
        <w:t>cit Bible_Bible►%_%_%►%_%_%—en_%—%_%</w:t>
      </w:r>
      <w:r w:rsidRPr="00FC7E32">
        <w:rPr>
          <w:rStyle w:val="structurevisible"/>
        </w:rPr>
        <w:t>&gt;</w:t>
      </w:r>
      <w:r w:rsidR="00627ED1" w:rsidRPr="00627ED1">
        <w:rPr>
          <w:rStyle w:val="quoteholyscripture"/>
        </w:rPr>
        <w:t>»Lord of Hosts«</w:t>
      </w:r>
      <w:r w:rsidRPr="00FC7E32">
        <w:rPr>
          <w:rStyle w:val="structurevisible"/>
        </w:rPr>
        <w:t>&lt;/</w:t>
      </w:r>
      <w:r w:rsidRPr="00FC7E32">
        <w:rPr>
          <w:rStyle w:val="structure"/>
        </w:rPr>
        <w:t>cit</w:t>
      </w:r>
      <w:r w:rsidRPr="00FC7E32">
        <w:rPr>
          <w:rStyle w:val="structurevisible"/>
        </w:rPr>
        <w:t>&gt;</w:t>
      </w:r>
      <w:r w:rsidR="00627ED1" w:rsidRPr="00627ED1">
        <w:t xml:space="preserve">. </w:t>
      </w:r>
      <w:r w:rsidR="00627ED1" w:rsidRPr="00627ED1">
        <w:rPr>
          <w:highlight w:val="yellow"/>
        </w:rPr>
        <w:t>ʿAbdu’l-Bah</w:t>
      </w:r>
      <w:r w:rsidRPr="000C7039">
        <w:rPr>
          <w:highlight w:val="yellow"/>
        </w:rPr>
        <w:t>á</w:t>
      </w:r>
      <w:r w:rsidR="00627ED1" w:rsidRPr="00627ED1">
        <w:t xml:space="preserve"> also refers to the verse, </w:t>
      </w:r>
      <w:r w:rsidRPr="00FC7E32">
        <w:rPr>
          <w:rStyle w:val="structurevisible"/>
        </w:rPr>
        <w:t>&lt;</w:t>
      </w:r>
      <w:r w:rsidRPr="00FC7E32">
        <w:rPr>
          <w:rStyle w:val="structure"/>
        </w:rPr>
        <w:t>cit Bible_Bible►%_%_%►%_%_%—en_%—%_%</w:t>
      </w:r>
      <w:r w:rsidRPr="00FC7E32">
        <w:rPr>
          <w:rStyle w:val="structurevisible"/>
        </w:rPr>
        <w:t>&gt;</w:t>
      </w:r>
      <w:r w:rsidR="00627ED1" w:rsidRPr="00627ED1">
        <w:rPr>
          <w:rStyle w:val="quoteholyscripture"/>
        </w:rPr>
        <w:t>»For more are the children of the desolate, than the children of the married wife«</w:t>
      </w:r>
      <w:r w:rsidRPr="00FC7E32">
        <w:rPr>
          <w:rStyle w:val="structurevisible"/>
        </w:rPr>
        <w:t>&lt;/</w:t>
      </w:r>
      <w:r w:rsidRPr="00FC7E32">
        <w:rPr>
          <w:rStyle w:val="structure"/>
        </w:rPr>
        <w:t>cit</w:t>
      </w:r>
      <w:r w:rsidRPr="00FC7E32">
        <w:rPr>
          <w:rStyle w:val="structurevisible"/>
        </w:rPr>
        <w:t>&gt;</w:t>
      </w:r>
      <w:r w:rsidR="00627ED1" w:rsidRPr="00627ED1">
        <w:t xml:space="preserve">, and states that this refers to </w:t>
      </w:r>
      <w:r w:rsidR="00627ED1" w:rsidRPr="00627ED1">
        <w:rPr>
          <w:highlight w:val="yellow"/>
        </w:rPr>
        <w:t>Navv</w:t>
      </w:r>
      <w:r w:rsidRPr="000C7039">
        <w:rPr>
          <w:highlight w:val="yellow"/>
        </w:rPr>
        <w:t>á</w:t>
      </w:r>
      <w:r w:rsidR="00627ED1" w:rsidRPr="00627ED1">
        <w:rPr>
          <w:highlight w:val="yellow"/>
        </w:rPr>
        <w:t>b</w:t>
      </w:r>
      <w:r w:rsidR="00627ED1" w:rsidRPr="00627ED1">
        <w:t>. This is part of the 54th chapter:</w:t>
      </w:r>
    </w:p>
    <w:p w14:paraId="120C88E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39</w:t>
      </w:r>
      <w:r>
        <w:rPr>
          <w:rStyle w:val="structure"/>
        </w:rPr>
        <w:t>—en_19920000/</w:t>
      </w:r>
      <w:r w:rsidRPr="00D576C3">
        <w:rPr>
          <w:rStyle w:val="structurevisible"/>
        </w:rPr>
        <w:t>&gt;</w:t>
      </w:r>
    </w:p>
    <w:p w14:paraId="05EDBDD9" w14:textId="77777777" w:rsidR="00C57E99" w:rsidRPr="00A71BC1" w:rsidRDefault="00C57E99" w:rsidP="00C57E99">
      <w:pPr>
        <w:pStyle w:val="Quote1st"/>
        <w:rPr>
          <w:rStyle w:val="quoteholyscripture"/>
        </w:rPr>
      </w:pPr>
      <w:r w:rsidRPr="008D4D4D">
        <w:rPr>
          <w:rStyle w:val="structurevisible"/>
        </w:rPr>
        <w:t>&lt;</w:t>
      </w:r>
      <w:r w:rsidRPr="008D4D4D">
        <w:rPr>
          <w:rStyle w:val="structure"/>
        </w:rPr>
        <w:t>cit Bible_Bible►%_%_%►%_%_%—en_%—%_%</w:t>
      </w:r>
      <w:r w:rsidRPr="008D4D4D">
        <w:rPr>
          <w:rStyle w:val="structurevisible"/>
        </w:rPr>
        <w:t>&gt;</w:t>
      </w:r>
      <w:r w:rsidR="00627ED1" w:rsidRPr="00627ED1">
        <w:rPr>
          <w:rStyle w:val="quoteholyscripture"/>
        </w:rPr>
        <w:t>»Sing, O barren, thou that didst not bear; break forth into singing, and cry aloud, thou that didst not travail with child: for more are the children of the desolate than the children of the married wife, saith the Lord.</w:t>
      </w:r>
    </w:p>
    <w:p w14:paraId="0C98E7D4"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40</w:t>
      </w:r>
      <w:r w:rsidRPr="00627ED1">
        <w:rPr>
          <w:rStyle w:val="structure"/>
        </w:rPr>
        <w:t>—en_19920000/</w:t>
      </w:r>
      <w:r w:rsidRPr="00627ED1">
        <w:rPr>
          <w:rStyle w:val="structurevisible"/>
        </w:rPr>
        <w:t>&gt;</w:t>
      </w:r>
    </w:p>
    <w:p w14:paraId="61027A1E" w14:textId="77777777" w:rsidR="00C57E99" w:rsidRPr="00A71BC1" w:rsidRDefault="00627ED1" w:rsidP="00C57E99">
      <w:pPr>
        <w:pStyle w:val="Quotecont"/>
        <w:rPr>
          <w:rStyle w:val="quoteholyscripture"/>
        </w:rPr>
      </w:pPr>
      <w:r w:rsidRPr="00627ED1">
        <w:rPr>
          <w:rStyle w:val="quoteholyscripture"/>
        </w:rPr>
        <w:t>Enlarge the place of thy tent, and let them stretch forth the curtains of thine habitations: spare not, lengthen thy cords, and strengthen thy stakes;</w:t>
      </w:r>
    </w:p>
    <w:p w14:paraId="3713C364"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41</w:t>
      </w:r>
      <w:r w:rsidRPr="00627ED1">
        <w:rPr>
          <w:rStyle w:val="structure"/>
        </w:rPr>
        <w:t>—en_19920000/</w:t>
      </w:r>
      <w:r w:rsidRPr="00627ED1">
        <w:rPr>
          <w:rStyle w:val="structurevisible"/>
        </w:rPr>
        <w:t>&gt;</w:t>
      </w:r>
    </w:p>
    <w:p w14:paraId="0C3B9BCA" w14:textId="77777777" w:rsidR="00C57E99" w:rsidRPr="00A71BC1" w:rsidRDefault="00627ED1" w:rsidP="00C57E99">
      <w:pPr>
        <w:pStyle w:val="Quotecont"/>
        <w:rPr>
          <w:rStyle w:val="quoteholyscripture"/>
        </w:rPr>
      </w:pPr>
      <w:r w:rsidRPr="00627ED1">
        <w:rPr>
          <w:rStyle w:val="quoteholyscripture"/>
        </w:rPr>
        <w:t>For thou shalt break forth on the right hand and on the left; and thy seed shall inherit the Gentiles, and make the desolate cities to be inhabited.</w:t>
      </w:r>
    </w:p>
    <w:p w14:paraId="65D43A4B"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42</w:t>
      </w:r>
      <w:r w:rsidRPr="00627ED1">
        <w:rPr>
          <w:rStyle w:val="structure"/>
        </w:rPr>
        <w:t>—en_19920000/</w:t>
      </w:r>
      <w:r w:rsidRPr="00627ED1">
        <w:rPr>
          <w:rStyle w:val="structurevisible"/>
        </w:rPr>
        <w:t>&gt;</w:t>
      </w:r>
    </w:p>
    <w:p w14:paraId="19CD4C01" w14:textId="77777777" w:rsidR="00C57E99" w:rsidRPr="00A71BC1" w:rsidRDefault="00627ED1" w:rsidP="00C57E99">
      <w:pPr>
        <w:pStyle w:val="Quotecont"/>
        <w:rPr>
          <w:rStyle w:val="quoteholyscripture"/>
        </w:rPr>
      </w:pPr>
      <w:r w:rsidRPr="00627ED1">
        <w:rPr>
          <w:rStyle w:val="quoteholyscripture"/>
        </w:rPr>
        <w:t>Fear not; for thou shalt not be ashamed: neither be thou confounded for thou shalt not be put to shame: for thou shalt forget the shame of thy youth...</w:t>
      </w:r>
    </w:p>
    <w:p w14:paraId="73E98665"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43</w:t>
      </w:r>
      <w:r w:rsidRPr="00627ED1">
        <w:rPr>
          <w:rStyle w:val="structure"/>
        </w:rPr>
        <w:t>—en_19920000/</w:t>
      </w:r>
      <w:r w:rsidRPr="00627ED1">
        <w:rPr>
          <w:rStyle w:val="structurevisible"/>
        </w:rPr>
        <w:t>&gt;</w:t>
      </w:r>
    </w:p>
    <w:p w14:paraId="60D5CE32" w14:textId="77777777" w:rsidR="00C57E99" w:rsidRPr="00A71BC1" w:rsidRDefault="00627ED1" w:rsidP="00C57E99">
      <w:pPr>
        <w:pStyle w:val="Quotecont"/>
        <w:rPr>
          <w:rStyle w:val="quoteholyscripture"/>
        </w:rPr>
      </w:pPr>
      <w:r w:rsidRPr="00627ED1">
        <w:rPr>
          <w:rStyle w:val="quoteholyscripture"/>
        </w:rPr>
        <w:t>For thy Maker is thine husband; the Lord of Hosts is his name; and thy Redeemer the Holy One of Israel; The God of the whole earth shall he be called.</w:t>
      </w:r>
    </w:p>
    <w:p w14:paraId="05543799"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44</w:t>
      </w:r>
      <w:r w:rsidRPr="00627ED1">
        <w:rPr>
          <w:rStyle w:val="structure"/>
        </w:rPr>
        <w:t>—en_19920000/</w:t>
      </w:r>
      <w:r w:rsidRPr="00627ED1">
        <w:rPr>
          <w:rStyle w:val="structurevisible"/>
        </w:rPr>
        <w:t>&gt;</w:t>
      </w:r>
    </w:p>
    <w:p w14:paraId="0AE59D7C" w14:textId="77777777" w:rsidR="00C57E99" w:rsidRPr="00A71BC1" w:rsidRDefault="00627ED1" w:rsidP="00C57E99">
      <w:pPr>
        <w:pStyle w:val="Quotecont"/>
        <w:rPr>
          <w:rStyle w:val="quoteholyscripture"/>
        </w:rPr>
      </w:pPr>
      <w:r w:rsidRPr="00627ED1">
        <w:rPr>
          <w:rStyle w:val="quoteholyscripture"/>
        </w:rPr>
        <w:t>For the Lord hath called thee as a woman forsaken and grieved in spirit...</w:t>
      </w:r>
    </w:p>
    <w:p w14:paraId="25D75AAA" w14:textId="77777777" w:rsidR="00C57E99" w:rsidRPr="00A71BC1" w:rsidRDefault="00627ED1" w:rsidP="00C57E99">
      <w:pPr>
        <w:pStyle w:val="ParCountercont"/>
        <w:framePr w:wrap="notBeside"/>
        <w:rPr>
          <w:rFonts w:eastAsia="Calibri"/>
        </w:rPr>
      </w:pPr>
      <w:r w:rsidRPr="00627ED1">
        <w:rPr>
          <w:rStyle w:val="structurevisible"/>
        </w:rPr>
        <w:lastRenderedPageBreak/>
        <w:t>&lt;</w:t>
      </w:r>
      <w:r w:rsidRPr="00627ED1">
        <w:rPr>
          <w:rStyle w:val="structure"/>
        </w:rPr>
        <w:t>par TaherzadehA_Covenant_</w:t>
      </w:r>
      <w:r w:rsidRPr="00627ED1">
        <w:rPr>
          <w:rStyle w:val="structureparIDchapcounter"/>
        </w:rPr>
        <w:t>7:</w:t>
      </w:r>
      <w:r w:rsidRPr="00627ED1">
        <w:rPr>
          <w:rStyle w:val="structureparIDparcounter"/>
        </w:rPr>
        <w:t>45</w:t>
      </w:r>
      <w:r w:rsidRPr="00627ED1">
        <w:rPr>
          <w:rStyle w:val="structure"/>
        </w:rPr>
        <w:t>—en_19920000/</w:t>
      </w:r>
      <w:r w:rsidRPr="00627ED1">
        <w:rPr>
          <w:rStyle w:val="structurevisible"/>
        </w:rPr>
        <w:t>&gt;</w:t>
      </w:r>
    </w:p>
    <w:p w14:paraId="51BE0393" w14:textId="77777777" w:rsidR="00C57E99" w:rsidRPr="00A71BC1" w:rsidRDefault="00627ED1" w:rsidP="00C57E99">
      <w:pPr>
        <w:pStyle w:val="Quotecont"/>
        <w:rPr>
          <w:rStyle w:val="quoteholyscripture"/>
        </w:rPr>
      </w:pPr>
      <w:r w:rsidRPr="00627ED1">
        <w:rPr>
          <w:rStyle w:val="quoteholyscripture"/>
        </w:rPr>
        <w:t>For a small moment have I forsaken thee; but with great mercies will I gather thee...</w:t>
      </w:r>
    </w:p>
    <w:p w14:paraId="019BF3C0"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46</w:t>
      </w:r>
      <w:r w:rsidRPr="00627ED1">
        <w:rPr>
          <w:rStyle w:val="structure"/>
        </w:rPr>
        <w:t>—en_19920000/</w:t>
      </w:r>
      <w:r w:rsidRPr="00627ED1">
        <w:rPr>
          <w:rStyle w:val="structurevisible"/>
        </w:rPr>
        <w:t>&gt;</w:t>
      </w:r>
    </w:p>
    <w:p w14:paraId="56E2BBF4" w14:textId="77777777" w:rsidR="00C57E99" w:rsidRPr="00A71BC1" w:rsidRDefault="00627ED1" w:rsidP="00C57E99">
      <w:pPr>
        <w:pStyle w:val="Quotecont"/>
        <w:rPr>
          <w:rStyle w:val="quoteholyscripture"/>
        </w:rPr>
      </w:pPr>
      <w:r w:rsidRPr="00627ED1">
        <w:rPr>
          <w:rStyle w:val="quoteholyscripture"/>
        </w:rPr>
        <w:t>For the mountains shall depart, and the hills be removed; but my kindness shall not depart from thee, neither shall the covenant of my peace be removed, saith the Lord that hath mercy on thee.</w:t>
      </w:r>
    </w:p>
    <w:p w14:paraId="53516A1D"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47</w:t>
      </w:r>
      <w:r w:rsidRPr="00627ED1">
        <w:rPr>
          <w:rStyle w:val="structure"/>
        </w:rPr>
        <w:t>—en_19920000/</w:t>
      </w:r>
      <w:r w:rsidRPr="00627ED1">
        <w:rPr>
          <w:rStyle w:val="structurevisible"/>
        </w:rPr>
        <w:t>&gt;</w:t>
      </w:r>
    </w:p>
    <w:p w14:paraId="7560C41B" w14:textId="77777777" w:rsidR="00C57E99" w:rsidRPr="00A71BC1" w:rsidRDefault="00627ED1" w:rsidP="00C57E99">
      <w:pPr>
        <w:pStyle w:val="Quotecont"/>
        <w:rPr>
          <w:rStyle w:val="quoteholyscripture"/>
        </w:rPr>
      </w:pPr>
      <w:r w:rsidRPr="00627ED1">
        <w:rPr>
          <w:rStyle w:val="quoteholyscripture"/>
        </w:rPr>
        <w:t>O thou afflicted, tossed with tempest, and not comforted, behold, I will lay thy stones with fair colours, and lay thy foundations with sapphires.</w:t>
      </w:r>
    </w:p>
    <w:p w14:paraId="1C503D64"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48</w:t>
      </w:r>
      <w:r w:rsidRPr="00627ED1">
        <w:rPr>
          <w:rStyle w:val="structure"/>
        </w:rPr>
        <w:t>—en_19920000/</w:t>
      </w:r>
      <w:r w:rsidRPr="00627ED1">
        <w:rPr>
          <w:rStyle w:val="structurevisible"/>
        </w:rPr>
        <w:t>&gt;</w:t>
      </w:r>
    </w:p>
    <w:p w14:paraId="4D4FE94A" w14:textId="77777777" w:rsidR="00C57E99" w:rsidRPr="00A71BC1" w:rsidRDefault="00627ED1" w:rsidP="00C57E99">
      <w:pPr>
        <w:pStyle w:val="Quotecont"/>
        <w:rPr>
          <w:rStyle w:val="quoteholyscripture"/>
        </w:rPr>
      </w:pPr>
      <w:r w:rsidRPr="00627ED1">
        <w:rPr>
          <w:rStyle w:val="quoteholyscripture"/>
        </w:rPr>
        <w:t>And I will make thy windows of agates, and thy gates of carbuncles, and all thy borders of pleasant stones.</w:t>
      </w:r>
      <w:r w:rsidRPr="00627ED1">
        <w:rPr>
          <w:rStyle w:val="structurepagenumber"/>
        </w:rPr>
        <w:t xml:space="preserve"> &lt;page 121</w:t>
      </w:r>
      <w:r w:rsidR="00B777C2">
        <w:rPr>
          <w:rStyle w:val="structurepagenumber"/>
        </w:rPr>
        <w:t>/&gt;</w:t>
      </w:r>
    </w:p>
    <w:p w14:paraId="0DB58C0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49</w:t>
      </w:r>
      <w:r w:rsidRPr="00627ED1">
        <w:rPr>
          <w:rStyle w:val="structure"/>
        </w:rPr>
        <w:t>—en_19920000/</w:t>
      </w:r>
      <w:r w:rsidRPr="00627ED1">
        <w:rPr>
          <w:rStyle w:val="structurevisible"/>
        </w:rPr>
        <w:t>&gt;</w:t>
      </w:r>
    </w:p>
    <w:p w14:paraId="08CADC91" w14:textId="77777777" w:rsidR="00C57E99" w:rsidRDefault="00627ED1" w:rsidP="00C57E99">
      <w:pPr>
        <w:pStyle w:val="Quotecont"/>
      </w:pPr>
      <w:r w:rsidRPr="00627ED1">
        <w:rPr>
          <w:rStyle w:val="quoteholyscripture"/>
        </w:rPr>
        <w:t>And all thy children shall be taught of the Lord; and great shall be the peace of thy children ... whosoever shall gather together against thee shall fall for thy sake.«</w:t>
      </w:r>
      <w:r w:rsidR="00C57E99" w:rsidRPr="008D4D4D">
        <w:rPr>
          <w:rStyle w:val="structurevisible"/>
        </w:rPr>
        <w:t>&lt;/</w:t>
      </w:r>
      <w:r w:rsidR="00C57E99" w:rsidRPr="008D4D4D">
        <w:rPr>
          <w:rStyle w:val="structure"/>
        </w:rPr>
        <w:t>cit</w:t>
      </w:r>
      <w:r w:rsidR="00C57E99" w:rsidRPr="008D4D4D">
        <w:rPr>
          <w:rStyle w:val="structurevisible"/>
        </w:rPr>
        <w:t>&gt;</w:t>
      </w:r>
      <w:r w:rsidRPr="00627ED1">
        <w:t xml:space="preserve"> </w:t>
      </w:r>
      <w:r w:rsidRPr="00627ED1">
        <w:rPr>
          <w:rStyle w:val="FootnoteReference"/>
        </w:rPr>
        <w:footnoteReference w:id="255"/>
      </w:r>
    </w:p>
    <w:p w14:paraId="697C543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50</w:t>
      </w:r>
      <w:r>
        <w:rPr>
          <w:rStyle w:val="structure"/>
        </w:rPr>
        <w:t>—en_19920000/</w:t>
      </w:r>
      <w:r w:rsidRPr="00D576C3">
        <w:rPr>
          <w:rStyle w:val="structurevisible"/>
        </w:rPr>
        <w:t>&gt;</w:t>
      </w:r>
    </w:p>
    <w:p w14:paraId="61B8460E"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goes on to bear witness to the sufferings of </w:t>
      </w:r>
      <w:r w:rsidR="00627ED1" w:rsidRPr="00627ED1">
        <w:rPr>
          <w:highlight w:val="yellow"/>
        </w:rPr>
        <w:t>Navv</w:t>
      </w:r>
      <w:r w:rsidRPr="000C7039">
        <w:rPr>
          <w:highlight w:val="yellow"/>
        </w:rPr>
        <w:t>á</w:t>
      </w:r>
      <w:r w:rsidR="00627ED1" w:rsidRPr="00627ED1">
        <w:rPr>
          <w:highlight w:val="yellow"/>
        </w:rPr>
        <w:t>b</w:t>
      </w:r>
      <w:r w:rsidR="00627ED1" w:rsidRPr="00627ED1">
        <w:t xml:space="preserve"> and extol her wonderful qualities:</w:t>
      </w:r>
    </w:p>
    <w:p w14:paraId="7564732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51</w:t>
      </w:r>
      <w:r>
        <w:rPr>
          <w:rStyle w:val="structure"/>
        </w:rPr>
        <w:t>—en_19920000/</w:t>
      </w:r>
      <w:r w:rsidRPr="00D576C3">
        <w:rPr>
          <w:rStyle w:val="structurevisible"/>
        </w:rPr>
        <w:t>&gt;</w:t>
      </w:r>
    </w:p>
    <w:p w14:paraId="29A1B658" w14:textId="77777777" w:rsidR="00C57E99" w:rsidRDefault="00C57E99" w:rsidP="00C57E99">
      <w:pPr>
        <w:pStyle w:val="Quote1st"/>
      </w:pPr>
      <w:r w:rsidRPr="008D4D4D">
        <w:rPr>
          <w:rStyle w:val="structurevisible"/>
        </w:rPr>
        <w:t>&lt;</w:t>
      </w:r>
      <w:r w:rsidRPr="008D4D4D">
        <w:rPr>
          <w:rStyle w:val="structure"/>
        </w:rPr>
        <w:t>cit Abd_%►%_%_%►%_%_%—en_%—%_%</w:t>
      </w:r>
      <w:r w:rsidRPr="008D4D4D">
        <w:rPr>
          <w:rStyle w:val="structurevisible"/>
        </w:rPr>
        <w:t>&gt;</w:t>
      </w:r>
      <w:r w:rsidR="00627ED1" w:rsidRPr="00627ED1">
        <w:rPr>
          <w:rStyle w:val="quotebahaiscripture"/>
        </w:rPr>
        <w:t xml:space="preserve">»And truly the humiliation and reproach which she suffered in the path of God is a fact which no one can refute. For the calamities and afflictions mentioned in the whole chapter are such afflictions which she suffered in the path of God, all of which she endured with patience and thanked God therefor and praised Him, because He had enabled her to endure afflictions for the sake of </w:t>
      </w:r>
      <w:r w:rsidR="00627ED1" w:rsidRPr="00627ED1">
        <w:rPr>
          <w:rStyle w:val="quotebahaiscripture"/>
          <w:highlight w:val="yellow"/>
        </w:rPr>
        <w:t>Bahá</w:t>
      </w:r>
      <w:r w:rsidR="00627ED1" w:rsidRPr="00627ED1">
        <w:rPr>
          <w:rStyle w:val="quotebahaiscripture"/>
        </w:rPr>
        <w:t>. During all this time, the men and women (Covenant-breakers) persecuted her in an incomparable manner, while she was patient, God-fearing, calm, humble and contented through the favour of Her Lord and by the bounty of her Creator.«</w:t>
      </w:r>
      <w:r w:rsidRPr="008D4D4D">
        <w:rPr>
          <w:rStyle w:val="structurevisible"/>
        </w:rPr>
        <w:t>&lt;/</w:t>
      </w:r>
      <w:r w:rsidRPr="008D4D4D">
        <w:rPr>
          <w:rStyle w:val="structure"/>
        </w:rPr>
        <w:t>cit</w:t>
      </w:r>
      <w:r w:rsidRPr="008D4D4D">
        <w:rPr>
          <w:rStyle w:val="structurevisible"/>
        </w:rPr>
        <w:t>&gt;</w:t>
      </w:r>
      <w:r w:rsidR="00627ED1" w:rsidRPr="00627ED1">
        <w:t xml:space="preserve"> </w:t>
      </w:r>
      <w:r w:rsidR="00627ED1" w:rsidRPr="00627ED1">
        <w:rPr>
          <w:rStyle w:val="FootnoteReference"/>
        </w:rPr>
        <w:footnoteReference w:id="256"/>
      </w:r>
    </w:p>
    <w:p w14:paraId="3BDD237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52</w:t>
      </w:r>
      <w:r>
        <w:rPr>
          <w:rStyle w:val="structure"/>
        </w:rPr>
        <w:t>—en_19920000/</w:t>
      </w:r>
      <w:r w:rsidRPr="00D576C3">
        <w:rPr>
          <w:rStyle w:val="structurevisible"/>
        </w:rPr>
        <w:t>&gt;</w:t>
      </w:r>
    </w:p>
    <w:p w14:paraId="2DA64960" w14:textId="77777777" w:rsidR="00C57E99" w:rsidRDefault="00627ED1" w:rsidP="00C57E99">
      <w:pPr>
        <w:pStyle w:val="Bodyafterquote"/>
      </w:pPr>
      <w:r w:rsidRPr="00627ED1">
        <w:t xml:space="preserve">The three members of the family of </w:t>
      </w:r>
      <w:r w:rsidRPr="00627ED1">
        <w:rPr>
          <w:highlight w:val="yellow"/>
        </w:rPr>
        <w:t>Navv</w:t>
      </w:r>
      <w:r w:rsidR="00C57E99" w:rsidRPr="000C7039">
        <w:rPr>
          <w:highlight w:val="yellow"/>
        </w:rPr>
        <w:t>á</w:t>
      </w:r>
      <w:r w:rsidRPr="00627ED1">
        <w:rPr>
          <w:highlight w:val="yellow"/>
        </w:rPr>
        <w:t>b</w:t>
      </w:r>
      <w:r w:rsidRPr="00627ED1">
        <w:t xml:space="preserve"> occupy the highest rank in the Faith. </w:t>
      </w:r>
      <w:r w:rsidRPr="00627ED1">
        <w:rPr>
          <w:highlight w:val="yellow"/>
        </w:rPr>
        <w:t>ʿAbdu’l-Bah</w:t>
      </w:r>
      <w:r w:rsidR="00C57E99" w:rsidRPr="000C7039">
        <w:rPr>
          <w:highlight w:val="yellow"/>
        </w:rPr>
        <w:t>á</w:t>
      </w:r>
      <w:r w:rsidRPr="00627ED1">
        <w:t xml:space="preserve"> is of course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Perfect Exemplar and the embodiment of all divine virtues. His sister, the Greatest Holy Leaf, is regarded as the noblest woman in this Dispensation and its outstanding heroine.</w:t>
      </w:r>
    </w:p>
    <w:p w14:paraId="5F59A3B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53</w:t>
      </w:r>
      <w:r>
        <w:rPr>
          <w:rStyle w:val="structure"/>
        </w:rPr>
        <w:t>—en_19920000/</w:t>
      </w:r>
      <w:r w:rsidRPr="00D576C3">
        <w:rPr>
          <w:rStyle w:val="structurevisible"/>
        </w:rPr>
        <w:t>&gt;</w:t>
      </w:r>
    </w:p>
    <w:p w14:paraId="0CEB8EE3" w14:textId="77777777" w:rsidR="00C57E99" w:rsidRDefault="00627ED1" w:rsidP="00C57E99">
      <w:pPr>
        <w:pStyle w:val="Bodycont"/>
      </w:pPr>
      <w:r w:rsidRPr="00627ED1">
        <w:t>Even a brief outline of her life is outside the scope of this book; the following passages must suffice. They allow us a few glimpses of her saintly life</w:t>
      </w:r>
      <w:r w:rsidRPr="00627ED1">
        <w:rPr>
          <w:rStyle w:val="FootnoteReference"/>
        </w:rPr>
        <w:footnoteReference w:id="257"/>
      </w:r>
      <w:r w:rsidRPr="00627ED1">
        <w:t xml:space="preserve"> </w:t>
      </w:r>
      <w:r w:rsidR="00C57E99">
        <w:t>--</w:t>
      </w:r>
      <w:r w:rsidRPr="00627ED1">
        <w:t xml:space="preserve"> a life laden with unbearable sufferings in the path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dedicated to the service of His Cause. These are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He showers His loving bounties upon His Greatest Holy Leaf.</w:t>
      </w:r>
    </w:p>
    <w:p w14:paraId="43D54C4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54</w:t>
      </w:r>
      <w:r>
        <w:rPr>
          <w:rStyle w:val="structure"/>
        </w:rPr>
        <w:t>—en_19920000/</w:t>
      </w:r>
      <w:r w:rsidRPr="00D576C3">
        <w:rPr>
          <w:rStyle w:val="structurevisible"/>
        </w:rPr>
        <w:t>&gt;</w:t>
      </w:r>
    </w:p>
    <w:p w14:paraId="68DCAB11" w14:textId="77777777" w:rsidR="00C57E99" w:rsidRPr="00A71BC1" w:rsidRDefault="00C57E99" w:rsidP="00C57E99">
      <w:pPr>
        <w:pStyle w:val="Quote1st"/>
        <w:rPr>
          <w:rStyle w:val="quotebahaiscripture"/>
        </w:rPr>
      </w:pPr>
      <w:r w:rsidRPr="00A91D34">
        <w:rPr>
          <w:rStyle w:val="structurevisible"/>
        </w:rPr>
        <w:t>&lt;</w:t>
      </w:r>
      <w:r w:rsidRPr="00A91D34">
        <w:rPr>
          <w:rStyle w:val="structure"/>
        </w:rPr>
        <w:t>cit Bah_%►%_%_%►%_%_%—en_%—%_%</w:t>
      </w:r>
      <w:r w:rsidRPr="00A91D34">
        <w:rPr>
          <w:rStyle w:val="structurevisible"/>
        </w:rPr>
        <w:t>&gt;</w:t>
      </w:r>
      <w:r w:rsidR="00627ED1" w:rsidRPr="00627ED1">
        <w:rPr>
          <w:rStyle w:val="quotebahaiscripture"/>
        </w:rPr>
        <w:t xml:space="preserve">»Let these exalted words be thy love-song on the tree of </w:t>
      </w:r>
      <w:r w:rsidR="00627ED1" w:rsidRPr="00627ED1">
        <w:rPr>
          <w:rStyle w:val="quotebahaiscripture"/>
          <w:highlight w:val="yellow"/>
        </w:rPr>
        <w:t>Bahá</w:t>
      </w:r>
      <w:r w:rsidR="00627ED1" w:rsidRPr="00627ED1">
        <w:rPr>
          <w:rStyle w:val="quotebahaiscripture"/>
        </w:rPr>
        <w:t xml:space="preserve">, O thou most holy and resplendent Leaf: </w:t>
      </w:r>
      <w:r w:rsidR="00627ED1" w:rsidRPr="00627ED1">
        <w:rPr>
          <w:rStyle w:val="quotesdirectspeech"/>
        </w:rPr>
        <w:t>›God, besides Whom is none other God, the Lord of this world and the next!‹</w:t>
      </w:r>
      <w:r w:rsidR="00627ED1" w:rsidRPr="00627ED1">
        <w:rPr>
          <w:rStyle w:val="quotebahaiscripture"/>
        </w:rPr>
        <w:t xml:space="preserve"> Verily, We have elevated thee to the rank of one of the most distinguished among thy sex, and granted thee, in My court, a station such as none other woman hath surpassed. Thus have We preferred thee and raised thee above the rest, as a sign of grace from Him Who is the Lord of the throne on high and earth below. We have created thine eyes to behold the light of My countenance, thine ears to hearken unto the melody of My words, thy body to pay homage before My throne. Do thou render thanks unto God, thy Lord, the Lord of all the world.</w:t>
      </w:r>
    </w:p>
    <w:p w14:paraId="749B9280"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55</w:t>
      </w:r>
      <w:r w:rsidRPr="00627ED1">
        <w:rPr>
          <w:rStyle w:val="structure"/>
        </w:rPr>
        <w:t>—en_19920000/</w:t>
      </w:r>
      <w:r w:rsidRPr="00627ED1">
        <w:rPr>
          <w:rStyle w:val="structurevisible"/>
        </w:rPr>
        <w:t>&gt;</w:t>
      </w:r>
    </w:p>
    <w:p w14:paraId="0F5024DA" w14:textId="77777777" w:rsidR="00C57E99" w:rsidRDefault="00627ED1" w:rsidP="00C57E99">
      <w:pPr>
        <w:pStyle w:val="Quotecont"/>
      </w:pPr>
      <w:r w:rsidRPr="00627ED1">
        <w:rPr>
          <w:rStyle w:val="quotebahaiscripture"/>
        </w:rPr>
        <w:t xml:space="preserve">How high is the testimony of the </w:t>
      </w:r>
      <w:r w:rsidRPr="00627ED1">
        <w:rPr>
          <w:rStyle w:val="quotebahaiscripture"/>
          <w:highlight w:val="yellow"/>
        </w:rPr>
        <w:t>Sadratu’l-Muntahá</w:t>
      </w:r>
      <w:r w:rsidRPr="00627ED1">
        <w:rPr>
          <w:rStyle w:val="quotebahaiscripture"/>
        </w:rPr>
        <w:t xml:space="preserve"> for its leaf; how exalted the witness of the Tree of Life unto its fruit! Through My remembrance of her a fragrance laden with the perfume of musk hath been diffused; well is it with him that hath inhaled it and exclaimed: </w:t>
      </w:r>
      <w:r w:rsidRPr="00627ED1">
        <w:rPr>
          <w:rStyle w:val="quotesdirectspeech"/>
        </w:rPr>
        <w:t>›All praise be to Thee, O God, my Lord the most glorious!‹</w:t>
      </w:r>
      <w:r w:rsidRPr="00627ED1">
        <w:rPr>
          <w:rStyle w:val="quotebahaiscripture"/>
        </w:rPr>
        <w:t xml:space="preserve"> How sweet thy</w:t>
      </w:r>
      <w:r w:rsidRPr="00627ED1">
        <w:rPr>
          <w:rStyle w:val="structurepagenumber"/>
        </w:rPr>
        <w:t xml:space="preserve"> &lt;page 122</w:t>
      </w:r>
      <w:r w:rsidR="00B777C2">
        <w:rPr>
          <w:rStyle w:val="structurepagenumber"/>
        </w:rPr>
        <w:t>/&gt;</w:t>
      </w:r>
      <w:r w:rsidRPr="00627ED1">
        <w:rPr>
          <w:rStyle w:val="quotebahaiscripture"/>
        </w:rPr>
        <w:t xml:space="preserve"> presence before Me; how sweet to gaze upon thy face, to bestow upon thee My loving-kindness, to favour thee with My tender care, to make mention of thee in this, My Tablet -- a Tablet which I have ordained as a token of My hidden and manifest grace unto thee.«</w:t>
      </w:r>
      <w:r w:rsidR="00C57E99" w:rsidRPr="00A91D34">
        <w:rPr>
          <w:rStyle w:val="structurevisible"/>
        </w:rPr>
        <w:t>&lt;/</w:t>
      </w:r>
      <w:r w:rsidR="00C57E99" w:rsidRPr="00A91D34">
        <w:rPr>
          <w:rStyle w:val="structure"/>
        </w:rPr>
        <w:t>cit</w:t>
      </w:r>
      <w:r w:rsidR="00C57E99" w:rsidRPr="00A91D34">
        <w:rPr>
          <w:rStyle w:val="structurevisible"/>
        </w:rPr>
        <w:t>&gt;</w:t>
      </w:r>
      <w:r w:rsidRPr="00627ED1">
        <w:t xml:space="preserve"> </w:t>
      </w:r>
      <w:r w:rsidRPr="00627ED1">
        <w:rPr>
          <w:rStyle w:val="FootnoteReference"/>
        </w:rPr>
        <w:footnoteReference w:id="258"/>
      </w:r>
    </w:p>
    <w:p w14:paraId="10A2657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56</w:t>
      </w:r>
      <w:r>
        <w:rPr>
          <w:rStyle w:val="structure"/>
        </w:rPr>
        <w:t>—en_19920000/</w:t>
      </w:r>
      <w:r w:rsidRPr="00D576C3">
        <w:rPr>
          <w:rStyle w:val="structurevisible"/>
        </w:rPr>
        <w:t>&gt;</w:t>
      </w:r>
    </w:p>
    <w:p w14:paraId="411C18EB" w14:textId="77777777" w:rsidR="00C57E99" w:rsidRDefault="00627ED1" w:rsidP="00C57E99">
      <w:pPr>
        <w:pStyle w:val="Bodyafterquote"/>
      </w:pPr>
      <w:r w:rsidRPr="00627ED1">
        <w:t>In another Tablet He testifies to her faithfulness and devotion to His Cause.</w:t>
      </w:r>
    </w:p>
    <w:p w14:paraId="6DF4C5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57</w:t>
      </w:r>
      <w:r>
        <w:rPr>
          <w:rStyle w:val="structure"/>
        </w:rPr>
        <w:t>—en_19920000/</w:t>
      </w:r>
      <w:r w:rsidRPr="00D576C3">
        <w:rPr>
          <w:rStyle w:val="structurevisible"/>
        </w:rPr>
        <w:t>&gt;</w:t>
      </w:r>
    </w:p>
    <w:p w14:paraId="623CB545" w14:textId="77777777" w:rsidR="00C57E99" w:rsidRDefault="00C57E99" w:rsidP="00C57E99">
      <w:pPr>
        <w:pStyle w:val="Quote1st"/>
      </w:pPr>
      <w:r w:rsidRPr="00A91D34">
        <w:rPr>
          <w:rStyle w:val="structurevisible"/>
        </w:rPr>
        <w:t>&lt;</w:t>
      </w:r>
      <w:r w:rsidRPr="00A91D34">
        <w:rPr>
          <w:rStyle w:val="structure"/>
        </w:rPr>
        <w:t>cit Bah_%►%_%_%►%_%_%—en_%—%_%</w:t>
      </w:r>
      <w:r w:rsidRPr="00A91D34">
        <w:rPr>
          <w:rStyle w:val="structurevisible"/>
        </w:rPr>
        <w:t>&gt;</w:t>
      </w:r>
      <w:r w:rsidR="00627ED1" w:rsidRPr="00627ED1">
        <w:rPr>
          <w:rStyle w:val="quotebahaiscripture"/>
        </w:rPr>
        <w:t xml:space="preserve">»O My Leaf! Hearken thou unto My Voice: Verily there is none other God but Me, the Almighty, the All-Wise. I can well inhale from thee the fragrance of My love and the sweet-smelling savour wafting from the raiment of My Name, the Most Holy, the Most Luminous. Be astir upon God’s Tree in conformity with thy pleasure and unloose thy tongue in praise of thy Lord amidst all </w:t>
      </w:r>
      <w:r w:rsidR="00627ED1" w:rsidRPr="00627ED1">
        <w:rPr>
          <w:rStyle w:val="quotebahaiscripture"/>
        </w:rPr>
        <w:lastRenderedPageBreak/>
        <w:t>mankind. Let not the things of the world grieve thee. Cling fast unto this divine Lote-Tree from which God hath graciously caused thee to spring forth. I swear by My life! It behoveth the lover to be closely joined to the loved one, and here indeed is the Best-Beloved of the world.«</w:t>
      </w:r>
      <w:r w:rsidRPr="00A91D34">
        <w:rPr>
          <w:rStyle w:val="structurevisible"/>
        </w:rPr>
        <w:t>&lt;/</w:t>
      </w:r>
      <w:r w:rsidRPr="00A91D34">
        <w:rPr>
          <w:rStyle w:val="structure"/>
        </w:rPr>
        <w:t>cit</w:t>
      </w:r>
      <w:r w:rsidRPr="00A91D34">
        <w:rPr>
          <w:rStyle w:val="structurevisible"/>
        </w:rPr>
        <w:t>&gt;</w:t>
      </w:r>
      <w:r w:rsidR="00627ED1" w:rsidRPr="00627ED1">
        <w:t xml:space="preserve"> </w:t>
      </w:r>
      <w:r w:rsidR="00627ED1" w:rsidRPr="00627ED1">
        <w:rPr>
          <w:rStyle w:val="FootnoteReference"/>
        </w:rPr>
        <w:footnoteReference w:id="259"/>
      </w:r>
    </w:p>
    <w:p w14:paraId="4E03102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58</w:t>
      </w:r>
      <w:r>
        <w:rPr>
          <w:rStyle w:val="structure"/>
        </w:rPr>
        <w:t>—en_19920000/</w:t>
      </w:r>
      <w:r w:rsidRPr="00D576C3">
        <w:rPr>
          <w:rStyle w:val="structurevisible"/>
        </w:rPr>
        <w:t>&gt;</w:t>
      </w:r>
    </w:p>
    <w:p w14:paraId="66906EB4" w14:textId="77777777" w:rsidR="00C57E99" w:rsidRDefault="00627ED1" w:rsidP="00C57E99">
      <w:pPr>
        <w:pStyle w:val="Bodyafterquote"/>
      </w:pPr>
      <w:r w:rsidRPr="00627ED1">
        <w:t xml:space="preserve">In many Tablets </w:t>
      </w:r>
      <w:r w:rsidRPr="00627ED1">
        <w:rPr>
          <w:highlight w:val="yellow"/>
        </w:rPr>
        <w:t>ʿAbdu’l-Bah</w:t>
      </w:r>
      <w:r w:rsidR="00C57E99" w:rsidRPr="000C7039">
        <w:rPr>
          <w:highlight w:val="yellow"/>
        </w:rPr>
        <w:t>á</w:t>
      </w:r>
      <w:r w:rsidRPr="00627ED1">
        <w:t xml:space="preserve"> too pays tribute to the purity and nobility of her soul. For example, He writes to her in these words:</w:t>
      </w:r>
    </w:p>
    <w:p w14:paraId="4DF3DFD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59</w:t>
      </w:r>
      <w:r>
        <w:rPr>
          <w:rStyle w:val="structure"/>
        </w:rPr>
        <w:t>—en_19920000/</w:t>
      </w:r>
      <w:r w:rsidRPr="00D576C3">
        <w:rPr>
          <w:rStyle w:val="structurevisible"/>
        </w:rPr>
        <w:t>&gt;</w:t>
      </w:r>
    </w:p>
    <w:p w14:paraId="1FDFC70D" w14:textId="77777777" w:rsidR="00C57E99" w:rsidRDefault="00C57E99" w:rsidP="00C57E99">
      <w:pPr>
        <w:pStyle w:val="Quote1st"/>
      </w:pPr>
      <w:r w:rsidRPr="00A91D34">
        <w:rPr>
          <w:rStyle w:val="structurevisible"/>
        </w:rPr>
        <w:t>&lt;</w:t>
      </w:r>
      <w:r w:rsidRPr="00A91D34">
        <w:rPr>
          <w:rStyle w:val="structure"/>
        </w:rPr>
        <w:t>cit Abd_%►%_%_%►%_%_%—en_%—%_%</w:t>
      </w:r>
      <w:r w:rsidRPr="00A91D34">
        <w:rPr>
          <w:rStyle w:val="structurevisible"/>
        </w:rPr>
        <w:t>&gt;</w:t>
      </w:r>
      <w:r w:rsidR="00627ED1" w:rsidRPr="00627ED1">
        <w:rPr>
          <w:rStyle w:val="quotebahaiscripture"/>
        </w:rPr>
        <w:t>»O thou my affectionate sister! In the day-time and in the night-season my thoughts ever turn to thee. Not for one moment do I cease to remember thee. My sorrow and regret concern not myself; they centre around thee. Whenever I recall thine afflictions, tears that I cannot repress rain down from mine eyes...«</w:t>
      </w:r>
      <w:r w:rsidRPr="00A91D34">
        <w:rPr>
          <w:rStyle w:val="structurevisible"/>
        </w:rPr>
        <w:t>&lt;/</w:t>
      </w:r>
      <w:r w:rsidRPr="00A91D34">
        <w:rPr>
          <w:rStyle w:val="structure"/>
        </w:rPr>
        <w:t>cit</w:t>
      </w:r>
      <w:r w:rsidRPr="00A91D34">
        <w:rPr>
          <w:rStyle w:val="structurevisible"/>
        </w:rPr>
        <w:t>&gt;</w:t>
      </w:r>
      <w:r w:rsidR="00627ED1" w:rsidRPr="00627ED1">
        <w:t xml:space="preserve"> </w:t>
      </w:r>
      <w:r w:rsidR="00627ED1" w:rsidRPr="00627ED1">
        <w:rPr>
          <w:rStyle w:val="FootnoteReference"/>
        </w:rPr>
        <w:footnoteReference w:id="260"/>
      </w:r>
    </w:p>
    <w:p w14:paraId="66E4062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60</w:t>
      </w:r>
      <w:r>
        <w:rPr>
          <w:rStyle w:val="structure"/>
        </w:rPr>
        <w:t>—en_19920000/</w:t>
      </w:r>
      <w:r w:rsidRPr="00D576C3">
        <w:rPr>
          <w:rStyle w:val="structurevisible"/>
        </w:rPr>
        <w:t>&gt;</w:t>
      </w:r>
    </w:p>
    <w:p w14:paraId="54CDDEFD" w14:textId="77777777" w:rsidR="00C57E99" w:rsidRDefault="00627ED1" w:rsidP="00C57E99">
      <w:pPr>
        <w:pStyle w:val="Bodyafterquote"/>
      </w:pPr>
      <w:r w:rsidRPr="00627ED1">
        <w:t xml:space="preserve">On the occasion of her ascension to the Kingdom on high in 1932, </w:t>
      </w:r>
      <w:r w:rsidRPr="00627ED1">
        <w:rPr>
          <w:highlight w:val="cyan"/>
        </w:rPr>
        <w:t>Shoghi Effendi</w:t>
      </w:r>
      <w:r w:rsidRPr="00627ED1">
        <w:t xml:space="preserve">, grief-stricken at the loss of that noble heroine of the Faith, wrote a most moving eulogy. The following are a few excerpts from his celebrated letter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w:t>
      </w:r>
    </w:p>
    <w:p w14:paraId="78F0664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61</w:t>
      </w:r>
      <w:r>
        <w:rPr>
          <w:rStyle w:val="structure"/>
        </w:rPr>
        <w:t>—en_19920000/</w:t>
      </w:r>
      <w:r w:rsidRPr="00D576C3">
        <w:rPr>
          <w:rStyle w:val="structurevisible"/>
        </w:rPr>
        <w:t>&gt;</w:t>
      </w:r>
    </w:p>
    <w:p w14:paraId="3991825F" w14:textId="77777777" w:rsidR="00C57E99" w:rsidRPr="00A71BC1" w:rsidRDefault="00C57E99" w:rsidP="00C57E99">
      <w:pPr>
        <w:pStyle w:val="Quote1st"/>
        <w:rPr>
          <w:rStyle w:val="quotebahaiscripture"/>
        </w:rPr>
      </w:pPr>
      <w:r w:rsidRPr="00A91D34">
        <w:rPr>
          <w:rStyle w:val="structurevisible"/>
        </w:rPr>
        <w:t>&lt;</w:t>
      </w:r>
      <w:r w:rsidRPr="00A91D34">
        <w:rPr>
          <w:rStyle w:val="structure"/>
        </w:rPr>
        <w:t>cit Sho_%►%_%_%►%_%_%—en_%—%_%</w:t>
      </w:r>
      <w:r w:rsidRPr="00A91D34">
        <w:rPr>
          <w:rStyle w:val="structurevisible"/>
        </w:rPr>
        <w:t>&gt;</w:t>
      </w:r>
      <w:r w:rsidR="00627ED1" w:rsidRPr="00627ED1">
        <w:rPr>
          <w:rStyle w:val="quotebahaiscripture"/>
        </w:rPr>
        <w:t xml:space="preserve">»It would take me too long to make even a brief allusion to those incidents of her life, each of which eloquently proclaims her as a daughter, worthy to inherit that priceless heritage bequeathed to her by </w:t>
      </w:r>
      <w:r w:rsidR="00627ED1" w:rsidRPr="00627ED1">
        <w:rPr>
          <w:rStyle w:val="quotebahaiscripture"/>
          <w:highlight w:val="yellow"/>
        </w:rPr>
        <w:t>Bahá’u’lláh</w:t>
      </w:r>
      <w:r w:rsidR="00627ED1" w:rsidRPr="00627ED1">
        <w:rPr>
          <w:rStyle w:val="quotebahaiscripture"/>
        </w:rPr>
        <w:t xml:space="preserve">. A purity of life that reflected itself in even the minutest details of her daily occupations and activities; a tenderness of heart that obliterated every distinction of creed, class and colour; a resignation and serenity that evoked to the mind the calm and heroic fortitude of the </w:t>
      </w:r>
      <w:r w:rsidR="00627ED1" w:rsidRPr="00627ED1">
        <w:rPr>
          <w:rStyle w:val="quotebahaiscripture"/>
          <w:highlight w:val="yellow"/>
        </w:rPr>
        <w:t>Báb</w:t>
      </w:r>
      <w:r w:rsidR="00627ED1" w:rsidRPr="00627ED1">
        <w:rPr>
          <w:rStyle w:val="quotebahaiscripture"/>
        </w:rPr>
        <w:t xml:space="preserve">; a natural fondness of flowers and children that was so characteristic of </w:t>
      </w:r>
      <w:r w:rsidR="00627ED1" w:rsidRPr="00627ED1">
        <w:rPr>
          <w:rStyle w:val="quotebahaiscripture"/>
          <w:highlight w:val="yellow"/>
        </w:rPr>
        <w:t>Bahá’u’lláh</w:t>
      </w:r>
      <w:r w:rsidR="00627ED1" w:rsidRPr="00627ED1">
        <w:rPr>
          <w:rStyle w:val="quotebahaiscripture"/>
        </w:rPr>
        <w:t xml:space="preserve">; an unaffected simplicity of manners; an extreme sociability which made her accessible to all; a generosity, a love, at once disinterested and undiscriminating, that reflected so clearly the attributes of </w:t>
      </w:r>
      <w:r w:rsidR="00627ED1" w:rsidRPr="00627ED1">
        <w:rPr>
          <w:rStyle w:val="quotebahaiscripture"/>
          <w:highlight w:val="yellow"/>
        </w:rPr>
        <w:t>ʿAbdu’l-Bahá’s</w:t>
      </w:r>
      <w:r w:rsidR="00627ED1" w:rsidRPr="00627ED1">
        <w:rPr>
          <w:rStyle w:val="quotebahaiscripture"/>
        </w:rPr>
        <w:t xml:space="preserve"> character; a sweetness of temper; a cheerfulness that no amount of sorrow could becloud; a quiet and unassuming disposition that served to enhance a thousandfold the prestige of her exalted rank; a forgiving nature that instantly disarmed the most unyielding enemy -- these rank among the outstanding attributes of a saintly life which history will acknowledge as having been endowed with a celestial potency that few of the heroes of the past possessed...</w:t>
      </w:r>
      <w:r w:rsidR="00627ED1" w:rsidRPr="00627ED1">
        <w:rPr>
          <w:rStyle w:val="structurepagenumber"/>
        </w:rPr>
        <w:t xml:space="preserve"> &lt;page 123</w:t>
      </w:r>
      <w:r w:rsidR="00B777C2">
        <w:rPr>
          <w:rStyle w:val="structurepagenumber"/>
        </w:rPr>
        <w:t>/&gt;</w:t>
      </w:r>
    </w:p>
    <w:p w14:paraId="1E434DA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62</w:t>
      </w:r>
      <w:r w:rsidRPr="00627ED1">
        <w:rPr>
          <w:rStyle w:val="structure"/>
        </w:rPr>
        <w:t>—en_19920000/</w:t>
      </w:r>
      <w:r w:rsidRPr="00627ED1">
        <w:rPr>
          <w:rStyle w:val="structurevisible"/>
        </w:rPr>
        <w:t>&gt;</w:t>
      </w:r>
    </w:p>
    <w:p w14:paraId="1706E307" w14:textId="77777777" w:rsidR="00C57E99" w:rsidRPr="00A71BC1" w:rsidRDefault="00627ED1" w:rsidP="00C57E99">
      <w:pPr>
        <w:pStyle w:val="Quotecont"/>
        <w:rPr>
          <w:rStyle w:val="quotebahaiscripture"/>
        </w:rPr>
      </w:pPr>
      <w:r w:rsidRPr="00627ED1">
        <w:rPr>
          <w:rStyle w:val="quotebahaiscripture"/>
        </w:rPr>
        <w:t>Dearly-beloved Greatest Holy Leaf! Through the mist of tears that fill my eyes I can clearly see, as I pen these lines, thy noble figure before me, and can recognize the serenity of thy kindly face. I can still gaze, though the shadows of the grave separate us, into thy blue, love-deep eyes, and can feel in its calm intensity, the immense love thou didst bear for the Cause of thine Almighty Father, the attachment that bound thee to the most lowly and insignificant among its followers, the warm affection thou didst cherish for me in thine heart. The memory of the ineffable beauty of thy smile shall ever continue to cheer and hearten me in the thorny path I am destined to pursue. The remembrance of the touch of thine hand shall spur me on to follow steadfastly in thy way. The sweet magic of thy voice shall remind me, when the hour of adversity is at its darkest, to hold fast to the rope thou didst seize so firmly all the days of thy life...</w:t>
      </w:r>
    </w:p>
    <w:p w14:paraId="7E40317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63</w:t>
      </w:r>
      <w:r w:rsidRPr="00627ED1">
        <w:rPr>
          <w:rStyle w:val="structure"/>
        </w:rPr>
        <w:t>—en_19920000/</w:t>
      </w:r>
      <w:r w:rsidRPr="00627ED1">
        <w:rPr>
          <w:rStyle w:val="structurevisible"/>
        </w:rPr>
        <w:t>&gt;</w:t>
      </w:r>
    </w:p>
    <w:p w14:paraId="7FB6D60E" w14:textId="77777777" w:rsidR="00C57E99" w:rsidRPr="00A71BC1" w:rsidRDefault="00627ED1" w:rsidP="00C57E99">
      <w:pPr>
        <w:pStyle w:val="Quotecont"/>
        <w:rPr>
          <w:rStyle w:val="quotebahaiscripture"/>
        </w:rPr>
      </w:pPr>
      <w:r w:rsidRPr="00627ED1">
        <w:rPr>
          <w:rStyle w:val="quotebahaiscripture"/>
        </w:rPr>
        <w:t>Whatever betide us, however distressing the vicissitudes which the nascent Faith of God may yet experience, we pledge ourselves, before the mercy-seat of thy glorious Father, to hand on, unimpaired and undivided, to generations yet unborn, the glory of that tradition of which thou has been its most brilliant exemplar.</w:t>
      </w:r>
    </w:p>
    <w:p w14:paraId="243ED4E4"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64</w:t>
      </w:r>
      <w:r w:rsidRPr="00627ED1">
        <w:rPr>
          <w:rStyle w:val="structure"/>
        </w:rPr>
        <w:t>—en_19920000/</w:t>
      </w:r>
      <w:r w:rsidRPr="00627ED1">
        <w:rPr>
          <w:rStyle w:val="structurevisible"/>
        </w:rPr>
        <w:t>&gt;</w:t>
      </w:r>
    </w:p>
    <w:p w14:paraId="197A07C5" w14:textId="77777777" w:rsidR="00C57E99" w:rsidRDefault="00627ED1" w:rsidP="00C57E99">
      <w:pPr>
        <w:pStyle w:val="Quotecont"/>
      </w:pPr>
      <w:r w:rsidRPr="00627ED1">
        <w:rPr>
          <w:rStyle w:val="quotebahaiscripture"/>
        </w:rPr>
        <w:t xml:space="preserve">In the innermost recesses of our hearts, O thou exalted Leaf of the </w:t>
      </w:r>
      <w:r w:rsidRPr="00627ED1">
        <w:rPr>
          <w:rStyle w:val="quotebahaiscripture"/>
          <w:highlight w:val="yellow"/>
        </w:rPr>
        <w:t>Abhá</w:t>
      </w:r>
      <w:r w:rsidRPr="00627ED1">
        <w:rPr>
          <w:rStyle w:val="quotebahaiscripture"/>
        </w:rPr>
        <w:t xml:space="preserve"> Paradise, we have reared for thee a shining mansion that the hand of time can never undermine, a shrine which shall </w:t>
      </w:r>
      <w:r w:rsidRPr="00627ED1">
        <w:rPr>
          <w:rStyle w:val="quotebahaiscripture"/>
        </w:rPr>
        <w:lastRenderedPageBreak/>
        <w:t>frame eternally the matchless beauty of thy countenance, an altar whereon the fire of thy consuming love shall burn for ever.«</w:t>
      </w:r>
      <w:r w:rsidR="00C57E99" w:rsidRPr="00A91D34">
        <w:rPr>
          <w:rStyle w:val="structurevisible"/>
        </w:rPr>
        <w:t>&lt;/</w:t>
      </w:r>
      <w:r w:rsidR="00C57E99" w:rsidRPr="00A91D34">
        <w:rPr>
          <w:rStyle w:val="structure"/>
        </w:rPr>
        <w:t>cit</w:t>
      </w:r>
      <w:r w:rsidR="00C57E99" w:rsidRPr="00A91D34">
        <w:rPr>
          <w:rStyle w:val="structurevisible"/>
        </w:rPr>
        <w:t>&gt;</w:t>
      </w:r>
      <w:r w:rsidRPr="00627ED1">
        <w:t xml:space="preserve"> </w:t>
      </w:r>
      <w:r w:rsidRPr="00627ED1">
        <w:rPr>
          <w:rStyle w:val="FootnoteReference"/>
        </w:rPr>
        <w:footnoteReference w:id="261"/>
      </w:r>
    </w:p>
    <w:p w14:paraId="7988DB5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65</w:t>
      </w:r>
      <w:r>
        <w:rPr>
          <w:rStyle w:val="structure"/>
        </w:rPr>
        <w:t>—en_19920000/</w:t>
      </w:r>
      <w:r w:rsidRPr="00D576C3">
        <w:rPr>
          <w:rStyle w:val="structurevisible"/>
        </w:rPr>
        <w:t>&gt;</w:t>
      </w:r>
    </w:p>
    <w:p w14:paraId="1253A373" w14:textId="77777777" w:rsidR="00C57E99" w:rsidRDefault="00627ED1" w:rsidP="00C57E99">
      <w:pPr>
        <w:pStyle w:val="Bodyafterquote"/>
      </w:pPr>
      <w:r w:rsidRPr="00627ED1">
        <w:t xml:space="preserve">The third child of </w:t>
      </w:r>
      <w:r w:rsidRPr="00627ED1">
        <w:rPr>
          <w:highlight w:val="yellow"/>
        </w:rPr>
        <w:t>Navv</w:t>
      </w:r>
      <w:r w:rsidR="00C57E99" w:rsidRPr="000C7039">
        <w:rPr>
          <w:highlight w:val="yellow"/>
        </w:rPr>
        <w:t>á</w:t>
      </w:r>
      <w:r w:rsidRPr="00627ED1">
        <w:rPr>
          <w:highlight w:val="yellow"/>
        </w:rPr>
        <w:t>b</w:t>
      </w:r>
      <w:r w:rsidRPr="00627ED1">
        <w:t xml:space="preserve"> was her noble and long-suffering son, the Purest Branch. He was the one who, in the prime of youth, offered up his life in the path of his Lord.</w:t>
      </w:r>
      <w:r w:rsidRPr="00627ED1">
        <w:rPr>
          <w:rStyle w:val="FootnoteReference"/>
        </w:rPr>
        <w:footnoteReference w:id="262"/>
      </w:r>
      <w:r w:rsidRPr="00627ED1">
        <w:t xml:space="preserve"> In a prayer revealed after his martyrdom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makes the following statement which </w:t>
      </w:r>
      <w:r w:rsidRPr="00627ED1">
        <w:rPr>
          <w:highlight w:val="cyan"/>
        </w:rPr>
        <w:t>Shoghi Effendi</w:t>
      </w:r>
      <w:r w:rsidRPr="00627ED1">
        <w:t xml:space="preserve"> describes as astounding:</w:t>
      </w:r>
    </w:p>
    <w:p w14:paraId="2DB23C9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66</w:t>
      </w:r>
      <w:r>
        <w:rPr>
          <w:rStyle w:val="structure"/>
        </w:rPr>
        <w:t>—en_19920000/</w:t>
      </w:r>
      <w:r w:rsidRPr="00D576C3">
        <w:rPr>
          <w:rStyle w:val="structurevisible"/>
        </w:rPr>
        <w:t>&gt;</w:t>
      </w:r>
    </w:p>
    <w:p w14:paraId="29CAF6BF" w14:textId="77777777" w:rsidR="00C57E99" w:rsidRDefault="00C57E99" w:rsidP="00C57E99">
      <w:pPr>
        <w:pStyle w:val="Quote1st"/>
      </w:pPr>
      <w:r w:rsidRPr="00A91D34">
        <w:rPr>
          <w:rStyle w:val="structurevisible"/>
        </w:rPr>
        <w:t>&lt;</w:t>
      </w:r>
      <w:r w:rsidRPr="00A91D34">
        <w:rPr>
          <w:rStyle w:val="structure"/>
        </w:rPr>
        <w:t>cit Bah_%►%_%_%►%_%_%—en_%—%_%</w:t>
      </w:r>
      <w:r w:rsidRPr="00A91D34">
        <w:rPr>
          <w:rStyle w:val="structurevisible"/>
        </w:rPr>
        <w:t>&gt;</w:t>
      </w:r>
      <w:r w:rsidR="00627ED1" w:rsidRPr="00627ED1">
        <w:rPr>
          <w:rStyle w:val="quotebahaiscripture"/>
        </w:rPr>
        <w:t>»I have, O my Lord, offered up that which Thou hast given Me, that Thy servants may be quickened and all that dwell on earth be united.«</w:t>
      </w:r>
      <w:r w:rsidRPr="00A91D34">
        <w:rPr>
          <w:rStyle w:val="structurevisible"/>
        </w:rPr>
        <w:t>&lt;/</w:t>
      </w:r>
      <w:r w:rsidRPr="00A91D34">
        <w:rPr>
          <w:rStyle w:val="structure"/>
        </w:rPr>
        <w:t>cit</w:t>
      </w:r>
      <w:r w:rsidRPr="00A91D34">
        <w:rPr>
          <w:rStyle w:val="structurevisible"/>
        </w:rPr>
        <w:t>&gt;</w:t>
      </w:r>
      <w:r w:rsidR="00627ED1" w:rsidRPr="00627ED1">
        <w:t xml:space="preserve"> </w:t>
      </w:r>
      <w:r w:rsidR="00627ED1" w:rsidRPr="00627ED1">
        <w:rPr>
          <w:rStyle w:val="FootnoteReference"/>
        </w:rPr>
        <w:footnoteReference w:id="263"/>
      </w:r>
    </w:p>
    <w:p w14:paraId="6A68D6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67</w:t>
      </w:r>
      <w:r>
        <w:rPr>
          <w:rStyle w:val="structure"/>
        </w:rPr>
        <w:t>—en_19920000/</w:t>
      </w:r>
      <w:r w:rsidRPr="00D576C3">
        <w:rPr>
          <w:rStyle w:val="structurevisible"/>
        </w:rPr>
        <w:t>&gt;</w:t>
      </w:r>
    </w:p>
    <w:p w14:paraId="52F31F4B" w14:textId="77777777" w:rsidR="00C57E99" w:rsidRDefault="00627ED1" w:rsidP="00C57E99">
      <w:pPr>
        <w:pStyle w:val="Bodyafterquote"/>
      </w:pPr>
      <w:r w:rsidRPr="00627ED1">
        <w:t xml:space="preserve">It is at once significant and mysterious that the unity of mankind, the pivot around which all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revolve, would come into being as a result of the sacrifice of the Purest Branch. Here are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words after that tragic event:</w:t>
      </w:r>
    </w:p>
    <w:p w14:paraId="540464B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68</w:t>
      </w:r>
      <w:r>
        <w:rPr>
          <w:rStyle w:val="structure"/>
        </w:rPr>
        <w:t>—en_19920000/</w:t>
      </w:r>
      <w:r w:rsidRPr="00D576C3">
        <w:rPr>
          <w:rStyle w:val="structurevisible"/>
        </w:rPr>
        <w:t>&gt;</w:t>
      </w:r>
    </w:p>
    <w:p w14:paraId="4798FD4D" w14:textId="77777777" w:rsidR="00C57E99" w:rsidRPr="00A71BC1" w:rsidRDefault="00C57E99" w:rsidP="00C57E99">
      <w:pPr>
        <w:pStyle w:val="Quote1st"/>
        <w:rPr>
          <w:rStyle w:val="quotebahaiscripture"/>
        </w:rPr>
      </w:pPr>
      <w:r w:rsidRPr="00A91D34">
        <w:rPr>
          <w:rStyle w:val="structurevisible"/>
        </w:rPr>
        <w:t>&lt;</w:t>
      </w:r>
      <w:r w:rsidRPr="00A91D34">
        <w:rPr>
          <w:rStyle w:val="structure"/>
        </w:rPr>
        <w:t>cit Bah_%►%_%_%►%_%_%—en_%—%_%</w:t>
      </w:r>
      <w:r w:rsidRPr="00A91D34">
        <w:rPr>
          <w:rStyle w:val="structurevisible"/>
        </w:rPr>
        <w:t>&gt;</w:t>
      </w:r>
      <w:r w:rsidR="00627ED1" w:rsidRPr="00627ED1">
        <w:rPr>
          <w:rStyle w:val="quotebahaiscripture"/>
        </w:rPr>
        <w:t xml:space="preserve">»At this very moment, My son is being washed before My face, after Our having sacrificed him in the Most Great Prison. Thereat have the dwellers of the </w:t>
      </w:r>
      <w:r w:rsidR="00627ED1" w:rsidRPr="00627ED1">
        <w:rPr>
          <w:rStyle w:val="quotebahaiscripture"/>
          <w:highlight w:val="yellow"/>
        </w:rPr>
        <w:t>Abhá</w:t>
      </w:r>
      <w:r w:rsidR="00627ED1" w:rsidRPr="00627ED1">
        <w:rPr>
          <w:rStyle w:val="quotebahaiscripture"/>
        </w:rPr>
        <w:t xml:space="preserve"> Tabernacle wept with a great weeping, and such as have suffered imprisonment with this Youth in the path of God, the Lord of the promised Day, lamented. Under such conditions My Pen hath not been prevented from remembering its Lord, the Lord of all nations. It summoneth the people unto God, the Almighty, the All-Bountiful. This is the day whereon he that was created by the light of </w:t>
      </w:r>
      <w:r w:rsidR="00627ED1" w:rsidRPr="00627ED1">
        <w:rPr>
          <w:rStyle w:val="quotebahaiscripture"/>
          <w:highlight w:val="yellow"/>
        </w:rPr>
        <w:t>Bahá</w:t>
      </w:r>
      <w:r w:rsidR="00627ED1" w:rsidRPr="00627ED1">
        <w:rPr>
          <w:rStyle w:val="quotebahaiscripture"/>
        </w:rPr>
        <w:t xml:space="preserve"> has suffered</w:t>
      </w:r>
      <w:r w:rsidR="00627ED1" w:rsidRPr="00627ED1">
        <w:rPr>
          <w:rStyle w:val="structurepagenumber"/>
        </w:rPr>
        <w:t xml:space="preserve"> &lt;page 124</w:t>
      </w:r>
      <w:r w:rsidR="00B777C2">
        <w:rPr>
          <w:rStyle w:val="structurepagenumber"/>
        </w:rPr>
        <w:t>/&gt;</w:t>
      </w:r>
      <w:r w:rsidR="00627ED1" w:rsidRPr="00627ED1">
        <w:rPr>
          <w:rStyle w:val="quotebahaiscripture"/>
        </w:rPr>
        <w:t xml:space="preserve"> martyrdom, at a time when he lay imprisoned at the hands of his enemies.</w:t>
      </w:r>
    </w:p>
    <w:p w14:paraId="533A429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69</w:t>
      </w:r>
      <w:r w:rsidRPr="00627ED1">
        <w:rPr>
          <w:rStyle w:val="structure"/>
        </w:rPr>
        <w:t>—en_19920000/</w:t>
      </w:r>
      <w:r w:rsidRPr="00627ED1">
        <w:rPr>
          <w:rStyle w:val="structurevisible"/>
        </w:rPr>
        <w:t>&gt;</w:t>
      </w:r>
    </w:p>
    <w:p w14:paraId="7D1AAAD2" w14:textId="77777777" w:rsidR="00C57E99" w:rsidRPr="00A71BC1" w:rsidRDefault="00627ED1" w:rsidP="00C57E99">
      <w:pPr>
        <w:pStyle w:val="Quotecont"/>
        <w:rPr>
          <w:rStyle w:val="quotebahaiscripture"/>
        </w:rPr>
      </w:pPr>
      <w:r w:rsidRPr="00627ED1">
        <w:rPr>
          <w:rStyle w:val="quotebahaiscripture"/>
        </w:rPr>
        <w:t>Upon thee, O Branch of God! be the remembrance of God and His praise, and the praise of all that dwell in the Realm of Immortality, and of all the denizens of the Kingdom of Names. Happy art thou in that thou hast been faithful to the Covenant of God and His Testament, until Thou didst sacrifice thyself before the face of thy Lord, the Almighty, the Unconstrained. Thou, in truth, hast been wronged, and to this testifieth the Beauty of Him, the Self-Subsisting. Thou didst, in the first days of thy life, bear that which hath caused all things to groan; and made every pillar to tremble. Happy is the one that remembereth thee, and draweth nigh, through thee, unto God, the Creator of the Morn.</w:t>
      </w:r>
    </w:p>
    <w:p w14:paraId="03182B0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7:</w:t>
      </w:r>
      <w:r w:rsidRPr="00627ED1">
        <w:rPr>
          <w:rStyle w:val="structureparIDparcounter"/>
        </w:rPr>
        <w:t>70</w:t>
      </w:r>
      <w:r w:rsidRPr="00627ED1">
        <w:rPr>
          <w:rStyle w:val="structure"/>
        </w:rPr>
        <w:t>—en_19920000/</w:t>
      </w:r>
      <w:r w:rsidRPr="00627ED1">
        <w:rPr>
          <w:rStyle w:val="structurevisible"/>
        </w:rPr>
        <w:t>&gt;</w:t>
      </w:r>
    </w:p>
    <w:p w14:paraId="5138A029" w14:textId="77777777" w:rsidR="00C57E99" w:rsidRDefault="00627ED1" w:rsidP="00C57E99">
      <w:pPr>
        <w:pStyle w:val="Quotecont"/>
      </w:pPr>
      <w:r w:rsidRPr="00627ED1">
        <w:rPr>
          <w:rStyle w:val="quotebahaiscripture"/>
        </w:rPr>
        <w:t>Glorified art Thou, O Lord, my God! Thou seest me in the hands of Mine enemies, and My son blood-stained before Thy face, O Thou in Whose hands is the kingdom of all names. I have, O my Lord, offered up that which Thou hast given Me, that Thy servants may be quickened and all that dwell on earth be united. Blessed art thou, and blessed he that turneth unto thee, and visiteth thy grave, and draweth nigh, through thee, unto God, the Lord of all that was and shall be... I testify that thou didst return in meekness unto thine abode. Great is thy blessedness and the blessedness of them that hold fast unto the hem of thy outspread robe... Thou art, verily, the trust of God and His treasure in this land. Erelong will God reveal through thee that which He hath desired. He, verily, is the Truth, the Knower of things unseen. When thou wast laid to rest in the earth, the earth itself trembled in its longing to meet thee. Thus hath it been decreed, and yet the people perceive not.... Were We to recount the mysteries of thine ascension, they that are asleep would waken, and all beings would be set ablaze with the fire of the remembrance of My Name, the Mighty, the Loving.«</w:t>
      </w:r>
      <w:r w:rsidR="00C57E99" w:rsidRPr="00A91D34">
        <w:rPr>
          <w:rStyle w:val="structurevisible"/>
        </w:rPr>
        <w:t>&lt;/</w:t>
      </w:r>
      <w:r w:rsidR="00C57E99" w:rsidRPr="00A91D34">
        <w:rPr>
          <w:rStyle w:val="structure"/>
        </w:rPr>
        <w:t>cit</w:t>
      </w:r>
      <w:r w:rsidR="00C57E99" w:rsidRPr="00A91D34">
        <w:rPr>
          <w:rStyle w:val="structurevisible"/>
        </w:rPr>
        <w:t>&gt;</w:t>
      </w:r>
      <w:r w:rsidRPr="00627ED1">
        <w:t xml:space="preserve"> </w:t>
      </w:r>
      <w:r w:rsidRPr="00627ED1">
        <w:rPr>
          <w:rStyle w:val="FootnoteReference"/>
        </w:rPr>
        <w:footnoteReference w:id="264"/>
      </w:r>
    </w:p>
    <w:p w14:paraId="04652A3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71</w:t>
      </w:r>
      <w:r>
        <w:rPr>
          <w:rStyle w:val="structure"/>
        </w:rPr>
        <w:t>—en_19920000/</w:t>
      </w:r>
      <w:r w:rsidRPr="00D576C3">
        <w:rPr>
          <w:rStyle w:val="structurevisible"/>
        </w:rPr>
        <w:t>&gt;</w:t>
      </w:r>
    </w:p>
    <w:p w14:paraId="3810C730" w14:textId="77777777" w:rsidR="00C57E99" w:rsidRDefault="00627ED1" w:rsidP="00C57E99">
      <w:pPr>
        <w:pStyle w:val="Bodyafterquote"/>
      </w:pPr>
      <w:r w:rsidRPr="00627ED1">
        <w:t xml:space="preserve">Indeed, the prophecy of Isaiah concerning </w:t>
      </w:r>
      <w:r w:rsidRPr="00627ED1">
        <w:rPr>
          <w:highlight w:val="yellow"/>
        </w:rPr>
        <w:t>Navv</w:t>
      </w:r>
      <w:r w:rsidR="00C57E99" w:rsidRPr="000C7039">
        <w:rPr>
          <w:highlight w:val="yellow"/>
        </w:rPr>
        <w:t>á</w:t>
      </w:r>
      <w:r w:rsidRPr="00627ED1">
        <w:rPr>
          <w:highlight w:val="yellow"/>
        </w:rPr>
        <w:t>b</w:t>
      </w:r>
      <w:r w:rsidRPr="00627ED1">
        <w:t xml:space="preserve">, whose </w:t>
      </w:r>
      <w:r w:rsidR="00C57E99" w:rsidRPr="00FC7E32">
        <w:rPr>
          <w:rStyle w:val="structurevisible"/>
        </w:rPr>
        <w:t>&lt;</w:t>
      </w:r>
      <w:r w:rsidR="00C57E99" w:rsidRPr="00FC7E32">
        <w:rPr>
          <w:rStyle w:val="structure"/>
        </w:rPr>
        <w:t>cit Bible_Bible►%_%_%►%_%_%—en_%—%_%</w:t>
      </w:r>
      <w:r w:rsidR="00C57E99" w:rsidRPr="00FC7E32">
        <w:rPr>
          <w:rStyle w:val="structurevisible"/>
        </w:rPr>
        <w:t>&gt;</w:t>
      </w:r>
      <w:r w:rsidRPr="00627ED1">
        <w:rPr>
          <w:rStyle w:val="quoteholyscripture"/>
        </w:rPr>
        <w:t>»husband«</w:t>
      </w:r>
      <w:r w:rsidR="00C57E99" w:rsidRPr="00FC7E32">
        <w:rPr>
          <w:rStyle w:val="structurevisible"/>
        </w:rPr>
        <w:t>&lt;/&gt;</w:t>
      </w:r>
      <w:r w:rsidRPr="00627ED1">
        <w:t xml:space="preserve"> is </w:t>
      </w:r>
      <w:r w:rsidR="00C57E99" w:rsidRPr="00FC7E32">
        <w:rPr>
          <w:rStyle w:val="structurevisible"/>
        </w:rPr>
        <w:t>&lt;</w:t>
      </w:r>
      <w:r w:rsidR="00C57E99" w:rsidRPr="00FC7E32">
        <w:rPr>
          <w:rStyle w:val="structure"/>
        </w:rPr>
        <w:t xml:space="preserve"> </w:t>
      </w:r>
      <w:r w:rsidR="00C57E99" w:rsidRPr="00FC7E32">
        <w:rPr>
          <w:rStyle w:val="structurevisible"/>
        </w:rPr>
        <w:t>&gt;</w:t>
      </w:r>
      <w:r w:rsidRPr="00627ED1">
        <w:rPr>
          <w:rStyle w:val="quoteholyscripture"/>
        </w:rPr>
        <w:t>»the Lord of Hosts«</w:t>
      </w:r>
      <w:r w:rsidR="00C57E99" w:rsidRPr="00FC7E32">
        <w:rPr>
          <w:rStyle w:val="structurevisible"/>
        </w:rPr>
        <w:t>&lt;/</w:t>
      </w:r>
      <w:r w:rsidR="00C57E99" w:rsidRPr="00FC7E32">
        <w:rPr>
          <w:rStyle w:val="structure"/>
        </w:rPr>
        <w:t>cit</w:t>
      </w:r>
      <w:r w:rsidR="00C57E99" w:rsidRPr="00FC7E32">
        <w:rPr>
          <w:rStyle w:val="structurevisible"/>
        </w:rPr>
        <w:t>&gt;</w:t>
      </w:r>
      <w:r w:rsidRPr="00627ED1">
        <w:t>, has been fulfilled.</w:t>
      </w:r>
    </w:p>
    <w:p w14:paraId="76B63C0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7:</w:t>
      </w:r>
      <w:r w:rsidRPr="00D576C3">
        <w:rPr>
          <w:rStyle w:val="structureparIDparcounter"/>
        </w:rPr>
        <w:t>72</w:t>
      </w:r>
      <w:r>
        <w:rPr>
          <w:rStyle w:val="structure"/>
        </w:rPr>
        <w:t>—en_19920000/</w:t>
      </w:r>
      <w:r w:rsidRPr="00D576C3">
        <w:rPr>
          <w:rStyle w:val="structurevisible"/>
        </w:rPr>
        <w:t>&gt;</w:t>
      </w:r>
    </w:p>
    <w:p w14:paraId="482AA0BB" w14:textId="77777777" w:rsidR="00C57E99" w:rsidRDefault="00C57E99" w:rsidP="00C57E99">
      <w:pPr>
        <w:pStyle w:val="Bodycont"/>
      </w:pPr>
      <w:r w:rsidRPr="00A91D34">
        <w:rPr>
          <w:rStyle w:val="structurevisible"/>
        </w:rPr>
        <w:t>&lt;</w:t>
      </w:r>
      <w:r w:rsidRPr="00A91D34">
        <w:rPr>
          <w:rStyle w:val="structure"/>
        </w:rPr>
        <w:t>cit Bible_Bible►%_%_%►%_%_%—en_%—%_%</w:t>
      </w:r>
      <w:r w:rsidRPr="00A91D34">
        <w:rPr>
          <w:rStyle w:val="structurevisible"/>
        </w:rPr>
        <w:t>&gt;</w:t>
      </w:r>
      <w:r w:rsidR="00627ED1" w:rsidRPr="00627ED1">
        <w:rPr>
          <w:rStyle w:val="quoteholyscripture"/>
        </w:rPr>
        <w:t>»And all thy children shall be taught of the Lord; and great shall be the peace of thy children.«</w:t>
      </w:r>
      <w:r w:rsidRPr="00A91D34">
        <w:rPr>
          <w:rStyle w:val="structurevisible"/>
        </w:rPr>
        <w:t>&lt;/</w:t>
      </w:r>
      <w:r w:rsidRPr="00A91D34">
        <w:rPr>
          <w:rStyle w:val="structure"/>
        </w:rPr>
        <w:t>cit</w:t>
      </w:r>
      <w:r w:rsidRPr="00A91D34">
        <w:rPr>
          <w:rStyle w:val="structurevisible"/>
        </w:rPr>
        <w:t>&gt;</w:t>
      </w:r>
      <w:r w:rsidR="00627ED1" w:rsidRPr="00627ED1">
        <w:rPr>
          <w:rStyle w:val="structurepagenumber"/>
        </w:rPr>
        <w:t xml:space="preserve"> &lt;page 125</w:t>
      </w:r>
      <w:bookmarkStart w:id="16" w:name="ch8"/>
      <w:bookmarkEnd w:id="16"/>
      <w:r w:rsidR="00B777C2">
        <w:rPr>
          <w:rStyle w:val="structurepagenumber"/>
        </w:rPr>
        <w:t>/&gt;</w:t>
      </w:r>
    </w:p>
    <w:p w14:paraId="2664EFE4"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8</w:t>
      </w:r>
      <w:r w:rsidRPr="00835AAF">
        <w:rPr>
          <w:rStyle w:val="structure"/>
        </w:rPr>
        <w:t>:0</w:t>
      </w:r>
      <w:r>
        <w:rPr>
          <w:rStyle w:val="structure"/>
        </w:rPr>
        <w:t>—en_19920000/</w:t>
      </w:r>
      <w:r w:rsidRPr="00835AAF">
        <w:rPr>
          <w:rStyle w:val="structurevisible"/>
        </w:rPr>
        <w:t>&gt;</w:t>
      </w:r>
      <w:r>
        <w:t>CHAPTER EIGHT</w:t>
      </w:r>
      <w:r>
        <w:br/>
      </w:r>
      <w:r w:rsidR="00627ED1" w:rsidRPr="00627ED1">
        <w:t xml:space="preserve">The Arch-breaker of </w:t>
      </w:r>
      <w:r w:rsidR="00627ED1" w:rsidRPr="00627ED1">
        <w:rPr>
          <w:highlight w:val="yellow"/>
        </w:rPr>
        <w:t>Bah</w:t>
      </w:r>
      <w:r w:rsidRPr="000C7039">
        <w:rPr>
          <w:highlight w:val="yellow"/>
        </w:rPr>
        <w:t>á</w:t>
      </w:r>
      <w:r w:rsidR="00627ED1" w:rsidRPr="00627ED1">
        <w:rPr>
          <w:color w:val="auto"/>
          <w:highlight w:val="yellow"/>
        </w:rPr>
        <w:t>’</w:t>
      </w:r>
      <w:r w:rsidR="00627ED1" w:rsidRPr="00627ED1">
        <w:rPr>
          <w:highlight w:val="yellow"/>
        </w:rPr>
        <w:t>u</w:t>
      </w:r>
      <w:r w:rsidR="00627ED1" w:rsidRPr="00627ED1">
        <w:rPr>
          <w:color w:val="auto"/>
          <w:highlight w:val="yellow"/>
        </w:rPr>
        <w:t>’</w:t>
      </w:r>
      <w:r w:rsidR="00627ED1" w:rsidRPr="00627ED1">
        <w:rPr>
          <w:highlight w:val="yellow"/>
        </w:rPr>
        <w:t>ll</w:t>
      </w:r>
      <w:r w:rsidRPr="000C7039">
        <w:rPr>
          <w:highlight w:val="yellow"/>
        </w:rPr>
        <w:t>á</w:t>
      </w:r>
      <w:r w:rsidR="00627ED1" w:rsidRPr="00627ED1">
        <w:rPr>
          <w:highlight w:val="yellow"/>
        </w:rPr>
        <w:t>h</w:t>
      </w:r>
      <w:r w:rsidR="00627ED1" w:rsidRPr="00627ED1">
        <w:rPr>
          <w:color w:val="auto"/>
          <w:highlight w:val="yellow"/>
        </w:rPr>
        <w:t>’</w:t>
      </w:r>
      <w:r w:rsidR="00627ED1" w:rsidRPr="00627ED1">
        <w:rPr>
          <w:highlight w:val="yellow"/>
        </w:rPr>
        <w:t>s</w:t>
      </w:r>
      <w:r w:rsidR="00627ED1" w:rsidRPr="00627ED1">
        <w:t xml:space="preserve"> Covenant</w:t>
      </w:r>
    </w:p>
    <w:p w14:paraId="0953BC06" w14:textId="77777777" w:rsidR="00C57E99" w:rsidRPr="00D576C3" w:rsidRDefault="00C57E99" w:rsidP="00C57E99">
      <w:pPr>
        <w:pStyle w:val="ParCounter1s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8:</w:t>
      </w:r>
      <w:r w:rsidRPr="00D576C3">
        <w:rPr>
          <w:rStyle w:val="structureparIDparcounter"/>
        </w:rPr>
        <w:t>1</w:t>
      </w:r>
      <w:r>
        <w:rPr>
          <w:rStyle w:val="structure"/>
        </w:rPr>
        <w:t>—en_19920000/</w:t>
      </w:r>
      <w:r w:rsidRPr="00D576C3">
        <w:rPr>
          <w:rStyle w:val="structurevisible"/>
        </w:rPr>
        <w:t>&gt;</w:t>
      </w:r>
    </w:p>
    <w:p w14:paraId="6C60DC83" w14:textId="77777777" w:rsidR="00C57E99" w:rsidRDefault="00627ED1" w:rsidP="00C57E99">
      <w:pPr>
        <w:pStyle w:val="Body1st"/>
      </w:pPr>
      <w:r w:rsidRPr="00627ED1">
        <w:t xml:space="preserve">The history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has two contrasting features: one of glory and faithfulness, the other of dishonour and treachery. </w:t>
      </w:r>
      <w:r w:rsidRPr="00627ED1">
        <w:rPr>
          <w:highlight w:val="yellow"/>
        </w:rPr>
        <w:t>Navv</w:t>
      </w:r>
      <w:r w:rsidR="00C57E99" w:rsidRPr="000C7039">
        <w:rPr>
          <w:highlight w:val="yellow"/>
        </w:rPr>
        <w:t>á</w:t>
      </w:r>
      <w:r w:rsidRPr="00627ED1">
        <w:rPr>
          <w:highlight w:val="yellow"/>
        </w:rPr>
        <w:t>b</w:t>
      </w:r>
      <w:r w:rsidRPr="00627ED1">
        <w:t xml:space="preserve">, her two sons </w:t>
      </w:r>
      <w:r w:rsidRPr="00627ED1">
        <w:rPr>
          <w:highlight w:val="yellow"/>
        </w:rPr>
        <w:t>ʿAbdu’l-Bah</w:t>
      </w:r>
      <w:r w:rsidR="00C57E99" w:rsidRPr="000C7039">
        <w:rPr>
          <w:highlight w:val="yellow"/>
        </w:rPr>
        <w:t>á</w:t>
      </w:r>
      <w:r w:rsidRPr="00627ED1">
        <w:t xml:space="preserve"> and the Purest Branch, and her daughter the Greatest Holy Leaf, shine brilliantly above the horizon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and occupy immeasurably exalted positions within His Cause. The rest of the family including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w:t>
      </w:r>
      <w:r w:rsidRPr="00627ED1">
        <w:rPr>
          <w:highlight w:val="yellow"/>
        </w:rPr>
        <w:t xml:space="preserve">Gawhar </w:t>
      </w:r>
      <w:r w:rsidR="00C57E99" w:rsidRPr="00F4154B">
        <w:rPr>
          <w:highlight w:val="yellow"/>
        </w:rPr>
        <w:t>á</w:t>
      </w:r>
      <w:r w:rsidRPr="00627ED1">
        <w:rPr>
          <w:highlight w:val="yellow"/>
        </w:rPr>
        <w:t>num</w:t>
      </w:r>
      <w:r w:rsidRPr="00627ED1">
        <w:t xml:space="preserve"> and their sons and daughters, all became darkened and perished spiritually; they sank miserably into ignominy and oblivion. This contrast of light and darkness, of good and evil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own family is one of the most thought-provoking and mysterious features of His Ministry. His eldest Son was made the perfect Mirror reflecting His light, and the Centre of His mighty Covenant, while at the same time another son turned into the </w:t>
      </w:r>
      <w:r w:rsidRPr="00627ED1">
        <w:rPr>
          <w:rStyle w:val="quotesterms"/>
        </w:rPr>
        <w:t>›centre of sedition‹</w:t>
      </w:r>
      <w:r w:rsidRPr="00627ED1">
        <w:t xml:space="preserve"> and the arch-breaker of that same Covenant. Some thoughts on this mystery are offered elsewhere in this book.</w:t>
      </w:r>
      <w:r w:rsidRPr="00627ED1">
        <w:rPr>
          <w:rStyle w:val="FootnoteReference"/>
        </w:rPr>
        <w:footnoteReference w:id="265"/>
      </w:r>
    </w:p>
    <w:p w14:paraId="5AF87F7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w:t>
      </w:r>
      <w:r>
        <w:rPr>
          <w:rStyle w:val="structure"/>
        </w:rPr>
        <w:t>—en_19920000/</w:t>
      </w:r>
      <w:r w:rsidRPr="00D576C3">
        <w:rPr>
          <w:rStyle w:val="structurevisible"/>
        </w:rPr>
        <w:t>&gt;</w:t>
      </w:r>
    </w:p>
    <w:p w14:paraId="0A3F6F1F" w14:textId="77777777" w:rsidR="00C57E99" w:rsidRDefault="00627ED1" w:rsidP="00C57E99">
      <w:pPr>
        <w:pStyle w:val="Bodycont"/>
      </w:pPr>
      <w:r w:rsidRPr="00627ED1">
        <w:t xml:space="preserve">This arch-breaker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the eldest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second wife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He was born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in the first year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there. From the early days of his youth, he found that he could not rise to the level of </w:t>
      </w:r>
      <w:r w:rsidRPr="00627ED1">
        <w:rPr>
          <w:highlight w:val="yellow"/>
        </w:rPr>
        <w:t>ʿAbdu’l-Bah</w:t>
      </w:r>
      <w:r w:rsidR="00C57E99" w:rsidRPr="000C7039">
        <w:rPr>
          <w:highlight w:val="yellow"/>
        </w:rPr>
        <w:t>á</w:t>
      </w:r>
      <w:r w:rsidRPr="00627ED1">
        <w:t xml:space="preserve">, who was nine years his senior. He lacked those spiritual qualities which distinguished his eldest brother, who became known as the Master from the early days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w:t>
      </w:r>
    </w:p>
    <w:p w14:paraId="3E96BF2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w:t>
      </w:r>
      <w:r>
        <w:rPr>
          <w:rStyle w:val="structure"/>
        </w:rPr>
        <w:t>—en_19920000/</w:t>
      </w:r>
      <w:r w:rsidRPr="00D576C3">
        <w:rPr>
          <w:rStyle w:val="structurevisible"/>
        </w:rPr>
        <w:t>&gt;</w:t>
      </w:r>
    </w:p>
    <w:p w14:paraId="382FC1D6" w14:textId="77777777" w:rsidR="00C57E99" w:rsidRDefault="00627ED1" w:rsidP="00C57E99">
      <w:pPr>
        <w:pStyle w:val="Bodycont"/>
      </w:pPr>
      <w:r w:rsidRPr="00627ED1">
        <w:t xml:space="preserve">The most essential prerequisites for the spiritual survival of all those who were close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humility, self-effacement and utter nothingness in His presence. If these qualities were missing in an individual, he would be in great danger of spiritual downfall and eventual extinction.</w:t>
      </w:r>
    </w:p>
    <w:p w14:paraId="1B2C0EF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4</w:t>
      </w:r>
      <w:r>
        <w:rPr>
          <w:rStyle w:val="structure"/>
        </w:rPr>
        <w:t>—en_19920000/</w:t>
      </w:r>
      <w:r w:rsidRPr="00D576C3">
        <w:rPr>
          <w:rStyle w:val="structurevisible"/>
        </w:rPr>
        <w:t>&gt;</w:t>
      </w:r>
    </w:p>
    <w:p w14:paraId="044662D0" w14:textId="77777777" w:rsidR="00C57E99" w:rsidRDefault="00627ED1" w:rsidP="00C57E99">
      <w:pPr>
        <w:pStyle w:val="Bodycont"/>
      </w:pPr>
      <w:r w:rsidRPr="00627ED1">
        <w:t xml:space="preserve">While </w:t>
      </w:r>
      <w:r w:rsidRPr="00627ED1">
        <w:rPr>
          <w:highlight w:val="yellow"/>
        </w:rPr>
        <w:t>ʿAbdu’l-Bah</w:t>
      </w:r>
      <w:r w:rsidR="00C57E99" w:rsidRPr="000C7039">
        <w:rPr>
          <w:highlight w:val="yellow"/>
        </w:rPr>
        <w:t>á</w:t>
      </w:r>
      <w:r w:rsidRPr="00627ED1">
        <w:t xml:space="preserve">, the Greatest Holy Leaf, the Purest Branch, and their illustrious mother were all embodiments of servitude and selflessness,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his brothers and sister, together with their mother, were the opposite. Although the latter group were all</w:t>
      </w:r>
      <w:r w:rsidRPr="00627ED1">
        <w:rPr>
          <w:rStyle w:val="structurepagenumber"/>
        </w:rPr>
        <w:t xml:space="preserve"> &lt;page 126</w:t>
      </w:r>
      <w:r w:rsidR="00B777C2">
        <w:rPr>
          <w:rStyle w:val="structurepagenumber"/>
        </w:rPr>
        <w:t>/&gt;</w:t>
      </w:r>
      <w:r w:rsidRPr="00627ED1">
        <w:t xml:space="preserve"> sheltered beneath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protection, and flourished through the outpouring of His favours, in reality they were the victims of selfish desires and worldly ambitions.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lifetime they were subdued by His authority and kept under control through His admonitions. At the same time,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brothers were the recipients of a great many favours from the believers who, because of their love for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honoured and revered them too. Thus these three sons acquired an undeserved prestige and basked in the sunshine of their Father’s glory and majesty.</w:t>
      </w:r>
    </w:p>
    <w:p w14:paraId="1B49739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5</w:t>
      </w:r>
      <w:r>
        <w:rPr>
          <w:rStyle w:val="structure"/>
        </w:rPr>
        <w:t>—en_19920000/</w:t>
      </w:r>
      <w:r w:rsidRPr="00D576C3">
        <w:rPr>
          <w:rStyle w:val="structurevisible"/>
        </w:rPr>
        <w:t>&gt;</w:t>
      </w:r>
    </w:p>
    <w:p w14:paraId="6BE36FBE" w14:textId="77777777" w:rsidR="00C57E99" w:rsidRDefault="00627ED1" w:rsidP="00C57E99">
      <w:pPr>
        <w:pStyle w:val="Bodycont"/>
      </w:pPr>
      <w:r w:rsidRPr="00627ED1">
        <w:t xml:space="preserve">Inwardly,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a faithless person, and he led his two younger brothers in the same direction. But outwardly he utilized the power of the Faith and the resources of the community to bolster up his own image in the eyes of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emerged as an important person in the service of his Father by transcribing some of His Tablets and by the use of calligraphy of which he was a master. From the days of his youth he entertained the ambition to occupy a position of eminence within the Faith, a position similar to that of </w:t>
      </w:r>
      <w:r w:rsidRPr="00627ED1">
        <w:rPr>
          <w:highlight w:val="yellow"/>
        </w:rPr>
        <w:t>ʿAbdu’l-Bah</w:t>
      </w:r>
      <w:r w:rsidR="00C57E99" w:rsidRPr="000C7039">
        <w:rPr>
          <w:highlight w:val="yellow"/>
        </w:rPr>
        <w:t>á</w:t>
      </w:r>
      <w:r w:rsidRPr="00627ED1">
        <w:t>, who, from early on, had distinguished Himself among the entire family.</w:t>
      </w:r>
    </w:p>
    <w:p w14:paraId="0F42C5B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6</w:t>
      </w:r>
      <w:r>
        <w:rPr>
          <w:rStyle w:val="structure"/>
        </w:rPr>
        <w:t>—en_19920000/</w:t>
      </w:r>
      <w:r w:rsidRPr="00D576C3">
        <w:rPr>
          <w:rStyle w:val="structurevisible"/>
        </w:rPr>
        <w:t>&gt;</w:t>
      </w:r>
    </w:p>
    <w:p w14:paraId="0FA789FF" w14:textId="77777777" w:rsidR="00C57E99" w:rsidRDefault="00627ED1" w:rsidP="00C57E99">
      <w:pPr>
        <w:pStyle w:val="Bodycont"/>
      </w:pPr>
      <w:r w:rsidRPr="00627ED1">
        <w:t xml:space="preserve">In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childhood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conferred upon him the power of utterance, and this became obvious as he grew up. But instead of utilizing this gift to promote the Cause of God, he embarked on a career which hastened his downfall. When he was in his early teens in Adrianople, he composed a series of passages in </w:t>
      </w:r>
      <w:r w:rsidRPr="00627ED1">
        <w:rPr>
          <w:highlight w:val="lightGray"/>
        </w:rPr>
        <w:t>Arabic</w:t>
      </w:r>
      <w:r w:rsidRPr="00627ED1">
        <w:t xml:space="preserve"> and without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permission disseminated them among some of the Persian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introducing them as verses of God which, he claimed, were revealed to him. He intimated to the believers that he was a partner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divine Revelation. Several believers in </w:t>
      </w:r>
      <w:r w:rsidRPr="00627ED1">
        <w:rPr>
          <w:highlight w:val="yellow"/>
        </w:rPr>
        <w:t>Qazv</w:t>
      </w:r>
      <w:r w:rsidR="00C57E99" w:rsidRPr="000C7039">
        <w:rPr>
          <w:highlight w:val="yellow"/>
        </w:rPr>
        <w:t>í</w:t>
      </w:r>
      <w:r w:rsidRPr="00627ED1">
        <w:rPr>
          <w:highlight w:val="yellow"/>
        </w:rPr>
        <w:t>n</w:t>
      </w:r>
      <w:r w:rsidRPr="00627ED1">
        <w:t xml:space="preserve"> were influenced by him and drawn to him. This created a great controversy in </w:t>
      </w:r>
      <w:r w:rsidRPr="00627ED1">
        <w:rPr>
          <w:highlight w:val="yellow"/>
        </w:rPr>
        <w:t>Qazv</w:t>
      </w:r>
      <w:r w:rsidR="00C57E99" w:rsidRPr="000C7039">
        <w:rPr>
          <w:highlight w:val="yellow"/>
        </w:rPr>
        <w:t>í</w:t>
      </w:r>
      <w:r w:rsidRPr="00627ED1">
        <w:rPr>
          <w:highlight w:val="yellow"/>
        </w:rPr>
        <w:t>n</w:t>
      </w:r>
      <w:r w:rsidRPr="00627ED1">
        <w:t xml:space="preserve">, and resulted in disunity among some of the believers there. The city of </w:t>
      </w:r>
      <w:r w:rsidRPr="00627ED1">
        <w:rPr>
          <w:highlight w:val="yellow"/>
        </w:rPr>
        <w:t>Qazv</w:t>
      </w:r>
      <w:r w:rsidR="00C57E99" w:rsidRPr="000C7039">
        <w:rPr>
          <w:highlight w:val="yellow"/>
        </w:rPr>
        <w:t>í</w:t>
      </w:r>
      <w:r w:rsidRPr="00627ED1">
        <w:rPr>
          <w:highlight w:val="yellow"/>
        </w:rPr>
        <w:t>n</w:t>
      </w:r>
      <w:r w:rsidRPr="00627ED1">
        <w:t xml:space="preserve"> was already notorious for its different factions among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and there were some followers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actively disseminating false propaganda against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2965BBE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7</w:t>
      </w:r>
      <w:r>
        <w:rPr>
          <w:rStyle w:val="structure"/>
        </w:rPr>
        <w:t>—en_19920000/</w:t>
      </w:r>
      <w:r w:rsidRPr="00D576C3">
        <w:rPr>
          <w:rStyle w:val="structurevisible"/>
        </w:rPr>
        <w:t>&gt;</w:t>
      </w:r>
    </w:p>
    <w:p w14:paraId="3EE74718" w14:textId="77777777" w:rsidR="00C57E99" w:rsidRDefault="00627ED1" w:rsidP="00C57E99">
      <w:pPr>
        <w:pStyle w:val="Bodycont"/>
      </w:pPr>
      <w:r w:rsidRPr="00627ED1">
        <w:lastRenderedPageBreak/>
        <w:t xml:space="preserve">Now, in the midst of these conflicting groups,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claim to be the revealer of the verses of God </w:t>
      </w:r>
      <w:r w:rsidRPr="00627ED1">
        <w:rPr>
          <w:rStyle w:val="FootnoteReference"/>
        </w:rPr>
        <w:footnoteReference w:id="266"/>
      </w:r>
      <w:r w:rsidRPr="00627ED1">
        <w:t xml:space="preserve"> brought about an added confusion among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writings, which are of considerable length, the teen-age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refers to himself, among other things, as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»the King of the spirit«</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calls on the believers to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»hear the voice of him who has been manifested to man«</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admonishes those who deny his verses revealed in his childhood, declares his revelation to be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»the greatest of God’s revelations«</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asserts that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»all have been created through a word from him«</w:t>
      </w:r>
      <w:r w:rsidR="00C57E99" w:rsidRPr="00FC7E32">
        <w:rPr>
          <w:rStyle w:val="structurevisible"/>
        </w:rPr>
        <w:t>&lt;/</w:t>
      </w:r>
      <w:r w:rsidR="00C57E99" w:rsidRPr="00FC7E32">
        <w:rPr>
          <w:rStyle w:val="structure"/>
        </w:rPr>
        <w:t>cit</w:t>
      </w:r>
      <w:r w:rsidR="00C57E99" w:rsidRPr="00FC7E32">
        <w:rPr>
          <w:rStyle w:val="structurevisible"/>
        </w:rPr>
        <w:t>&gt;</w:t>
      </w:r>
      <w:r w:rsidRPr="00627ED1">
        <w:t>, considers</w:t>
      </w:r>
      <w:r w:rsidRPr="00627ED1">
        <w:rPr>
          <w:rStyle w:val="structurepagenumber"/>
        </w:rPr>
        <w:t xml:space="preserve"> &lt;page 127</w:t>
      </w:r>
      <w:r w:rsidR="00B777C2">
        <w:rPr>
          <w:rStyle w:val="structurepagenumber"/>
        </w:rPr>
        <w:t>/&gt;</w:t>
      </w:r>
      <w:r w:rsidR="00C57E99">
        <w:t xml:space="preserve"> </w:t>
      </w:r>
      <w:r w:rsidRPr="00627ED1">
        <w:t xml:space="preserve">himself to be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»the greatest divine luminary before whose radiance all other suns pale into insignificance«</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and proclaims himself to be </w:t>
      </w:r>
      <w:r w:rsidR="00C57E99" w:rsidRPr="00FC7E32">
        <w:rPr>
          <w:rStyle w:val="structurevisible"/>
        </w:rPr>
        <w:t>&lt;</w:t>
      </w:r>
      <w:r w:rsidR="00C57E99" w:rsidRPr="00FC7E32">
        <w:rPr>
          <w:rStyle w:val="structure"/>
        </w:rPr>
        <w:t>cit Muhammad-Ali_%►%_%_%►%_%_%—en_%—%_%</w:t>
      </w:r>
      <w:r w:rsidR="00C57E99" w:rsidRPr="00FC7E32">
        <w:rPr>
          <w:rStyle w:val="structurevisible"/>
        </w:rPr>
        <w:t>&gt;</w:t>
      </w:r>
      <w:r w:rsidRPr="00627ED1">
        <w:rPr>
          <w:rStyle w:val="quoteknownauthor"/>
        </w:rPr>
        <w:t>»the sovereign ruler of all who are in heaven and on earth«</w:t>
      </w:r>
      <w:r w:rsidR="00C57E99" w:rsidRPr="00FC7E32">
        <w:rPr>
          <w:rStyle w:val="structurevisible"/>
        </w:rPr>
        <w:t>&lt;/</w:t>
      </w:r>
      <w:r w:rsidR="00C57E99" w:rsidRPr="00FC7E32">
        <w:rPr>
          <w:rStyle w:val="structure"/>
        </w:rPr>
        <w:t>cit</w:t>
      </w:r>
      <w:r w:rsidR="00C57E99" w:rsidRPr="00FC7E32">
        <w:rPr>
          <w:rStyle w:val="structurevisible"/>
        </w:rPr>
        <w:t>&gt;</w:t>
      </w:r>
      <w:r w:rsidRPr="00627ED1">
        <w:t>.</w:t>
      </w:r>
    </w:p>
    <w:p w14:paraId="499F2EF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8</w:t>
      </w:r>
      <w:r>
        <w:rPr>
          <w:rStyle w:val="structure"/>
        </w:rPr>
        <w:t>—en_19920000/</w:t>
      </w:r>
      <w:r w:rsidRPr="00D576C3">
        <w:rPr>
          <w:rStyle w:val="structurevisible"/>
        </w:rPr>
        <w:t>&gt;</w:t>
      </w:r>
    </w:p>
    <w:p w14:paraId="7AD8E1D6" w14:textId="77777777" w:rsidR="00C57E99" w:rsidRDefault="00627ED1" w:rsidP="00C57E99">
      <w:pPr>
        <w:pStyle w:val="Bodycont"/>
      </w:pPr>
      <w:r w:rsidRPr="00627ED1">
        <w:t xml:space="preserve">Such preposterous claims, such a display of personal ambition, evoked the wrath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rebuked him vehemently and chastised him with His own hands. The controversy in </w:t>
      </w:r>
      <w:r w:rsidRPr="00627ED1">
        <w:rPr>
          <w:highlight w:val="yellow"/>
        </w:rPr>
        <w:t>Qazv</w:t>
      </w:r>
      <w:r w:rsidR="00C57E99" w:rsidRPr="000C7039">
        <w:rPr>
          <w:highlight w:val="yellow"/>
        </w:rPr>
        <w:t>í</w:t>
      </w:r>
      <w:r w:rsidRPr="00627ED1">
        <w:rPr>
          <w:highlight w:val="yellow"/>
        </w:rPr>
        <w:t>n</w:t>
      </w:r>
      <w:r w:rsidRPr="00627ED1">
        <w:t xml:space="preserve"> continued for some time. Three believers in particular fell under the spell of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they were </w:t>
      </w:r>
      <w:r w:rsidRPr="00627ED1">
        <w:rPr>
          <w:highlight w:val="yellow"/>
        </w:rPr>
        <w:t>M</w:t>
      </w:r>
      <w:r w:rsidR="00C57E99" w:rsidRPr="00F4154B">
        <w:rPr>
          <w:highlight w:val="yellow"/>
        </w:rPr>
        <w:t>í</w:t>
      </w:r>
      <w:r w:rsidRPr="00627ED1">
        <w:rPr>
          <w:highlight w:val="yellow"/>
        </w:rPr>
        <w:t>rz</w:t>
      </w:r>
      <w:r w:rsidR="00C57E99" w:rsidRPr="00F4154B">
        <w:rPr>
          <w:highlight w:val="yellow"/>
        </w:rPr>
        <w:t>á</w:t>
      </w:r>
      <w:r w:rsidRPr="00627ED1">
        <w:rPr>
          <w:highlight w:val="yellow"/>
        </w:rPr>
        <w:t xml:space="preserve"> </w:t>
      </w:r>
      <w:r w:rsidR="00C57E99" w:rsidRPr="00F4154B">
        <w:rPr>
          <w:highlight w:val="yellow"/>
        </w:rPr>
        <w:t>ʿ</w:t>
      </w:r>
      <w:r w:rsidRPr="00627ED1">
        <w:rPr>
          <w:highlight w:val="yellow"/>
        </w:rPr>
        <w:t>Abdu’ll</w:t>
      </w:r>
      <w:r w:rsidR="00C57E99" w:rsidRPr="00F4154B">
        <w:rPr>
          <w:highlight w:val="yellow"/>
        </w:rPr>
        <w:t>á</w:t>
      </w:r>
      <w:r w:rsidRPr="00627ED1">
        <w:rPr>
          <w:highlight w:val="yellow"/>
        </w:rPr>
        <w:t>h</w:t>
      </w:r>
      <w:r w:rsidRPr="00627ED1">
        <w:t xml:space="preserve">, </w:t>
      </w:r>
      <w:r w:rsidR="00C57E99" w:rsidRPr="00F4154B">
        <w:rPr>
          <w:highlight w:val="yellow"/>
        </w:rPr>
        <w:t>Ḥá</w:t>
      </w:r>
      <w:r w:rsidRPr="00627ED1">
        <w:rPr>
          <w:highlight w:val="yellow"/>
        </w:rPr>
        <w:t>j</w:t>
      </w:r>
      <w:r w:rsidR="00C57E99" w:rsidRPr="00F4154B">
        <w:rPr>
          <w:highlight w:val="yellow"/>
        </w:rPr>
        <w:t>í</w:t>
      </w:r>
      <w:r w:rsidRPr="00627ED1">
        <w:rPr>
          <w:highlight w:val="yellow"/>
        </w:rPr>
        <w:t xml:space="preserve"> </w:t>
      </w:r>
      <w:r w:rsidR="00C57E99" w:rsidRPr="00F4154B">
        <w:rPr>
          <w:highlight w:val="yellow"/>
        </w:rPr>
        <w:t>Ḥa</w:t>
      </w:r>
      <w:r w:rsidRPr="00627ED1">
        <w:rPr>
          <w:highlight w:val="yellow"/>
        </w:rPr>
        <w:t>san</w:t>
      </w:r>
      <w:r w:rsidRPr="00627ED1">
        <w:t xml:space="preserve"> and his brother, </w:t>
      </w:r>
      <w:r w:rsidR="00C57E99" w:rsidRPr="00F4154B">
        <w:rPr>
          <w:highlight w:val="yellow"/>
        </w:rPr>
        <w:t>Á</w:t>
      </w:r>
      <w:r w:rsidRPr="00627ED1">
        <w:rPr>
          <w:highlight w:val="yellow"/>
        </w:rPr>
        <w:t>q</w:t>
      </w:r>
      <w:r w:rsidR="00C57E99" w:rsidRPr="00F4154B">
        <w:rPr>
          <w:highlight w:val="yellow"/>
        </w:rPr>
        <w:t>á</w:t>
      </w:r>
      <w:r w:rsidRPr="00627ED1">
        <w:rPr>
          <w:highlight w:val="yellow"/>
        </w:rPr>
        <w:t xml:space="preserve"> </w:t>
      </w:r>
      <w:r w:rsidR="00C57E99" w:rsidRPr="00F4154B">
        <w:rPr>
          <w:highlight w:val="yellow"/>
        </w:rPr>
        <w:t>ʿ</w:t>
      </w:r>
      <w:r w:rsidRPr="00627ED1">
        <w:rPr>
          <w:highlight w:val="yellow"/>
        </w:rPr>
        <w:t>Al</w:t>
      </w:r>
      <w:r w:rsidR="00C57E99" w:rsidRPr="00F4154B">
        <w:rPr>
          <w:highlight w:val="yellow"/>
        </w:rPr>
        <w:t>í</w:t>
      </w:r>
      <w:r w:rsidRPr="00627ED1">
        <w:t xml:space="preserve">. These three and a few others, who considered their youthful candidate to be a partner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of equal station to His, entered into argument with several believers who refuted their claims. </w:t>
      </w:r>
      <w:r w:rsidR="00C57E99" w:rsidRPr="00865A8E">
        <w:rPr>
          <w:highlight w:val="yellow"/>
        </w:rPr>
        <w:t></w:t>
      </w:r>
      <w:r w:rsidRPr="00627ED1">
        <w:rPr>
          <w:highlight w:val="yellow"/>
        </w:rPr>
        <w:t>ay</w:t>
      </w:r>
      <w:r w:rsidR="00C57E99">
        <w:rPr>
          <w:highlight w:val="yellow"/>
        </w:rPr>
        <w:t></w:t>
      </w:r>
      <w:r w:rsidRPr="00627ED1">
        <w:rPr>
          <w:highlight w:val="yellow"/>
        </w:rPr>
        <w:t xml:space="preserve"> Káẓim-i-Samandar</w:t>
      </w:r>
      <w:r w:rsidRPr="00627ED1">
        <w:t>,</w:t>
      </w:r>
      <w:r w:rsidRPr="00627ED1">
        <w:rPr>
          <w:rStyle w:val="FootnoteReference"/>
        </w:rPr>
        <w:footnoteReference w:id="267"/>
      </w:r>
      <w:r w:rsidRPr="00627ED1">
        <w:t xml:space="preserve"> a tower of strength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w:t>
      </w:r>
      <w:r w:rsidRPr="00627ED1">
        <w:rPr>
          <w:highlight w:val="yellow"/>
        </w:rPr>
        <w:t>Qazv</w:t>
      </w:r>
      <w:r w:rsidR="00C57E99" w:rsidRPr="000C7039">
        <w:rPr>
          <w:highlight w:val="yellow"/>
        </w:rPr>
        <w:t>í</w:t>
      </w:r>
      <w:r w:rsidRPr="00627ED1">
        <w:rPr>
          <w:highlight w:val="yellow"/>
        </w:rPr>
        <w:t>n</w:t>
      </w:r>
      <w:r w:rsidRPr="00627ED1">
        <w:t xml:space="preserve">, emphatically rejected the claims of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declared that his writings amounted to no more than a string of </w:t>
      </w:r>
      <w:r w:rsidRPr="00627ED1">
        <w:rPr>
          <w:highlight w:val="lightGray"/>
        </w:rPr>
        <w:t>Arabic</w:t>
      </w:r>
      <w:r w:rsidRPr="00627ED1">
        <w:t xml:space="preserve"> sentences which in no way could be the Word of God.</w:t>
      </w:r>
    </w:p>
    <w:p w14:paraId="6D5CCC7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9</w:t>
      </w:r>
      <w:r>
        <w:rPr>
          <w:rStyle w:val="structure"/>
        </w:rPr>
        <w:t>—en_19920000/</w:t>
      </w:r>
      <w:r w:rsidRPr="00D576C3">
        <w:rPr>
          <w:rStyle w:val="structurevisible"/>
        </w:rPr>
        <w:t>&gt;</w:t>
      </w:r>
    </w:p>
    <w:p w14:paraId="1C1D1002" w14:textId="77777777" w:rsidR="00C57E99" w:rsidRDefault="00627ED1" w:rsidP="00C57E99">
      <w:pPr>
        <w:pStyle w:val="Bodycont"/>
      </w:pPr>
      <w:r w:rsidRPr="00627ED1">
        <w:t xml:space="preserve">This controversy prompted </w:t>
      </w:r>
      <w:r w:rsidR="00C57E99" w:rsidRPr="00F4154B">
        <w:rPr>
          <w:highlight w:val="yellow"/>
        </w:rPr>
        <w:t>Ḥá</w:t>
      </w:r>
      <w:r w:rsidRPr="00627ED1">
        <w:rPr>
          <w:highlight w:val="yellow"/>
        </w:rPr>
        <w:t>j</w:t>
      </w:r>
      <w:r w:rsidR="00C57E99" w:rsidRPr="00F4154B">
        <w:rPr>
          <w:highlight w:val="yellow"/>
        </w:rPr>
        <w:t>í</w:t>
      </w:r>
      <w:r w:rsidRPr="00627ED1">
        <w:rPr>
          <w:highlight w:val="yellow"/>
        </w:rPr>
        <w:t xml:space="preserve"> Mu</w:t>
      </w:r>
      <w:r w:rsidR="00C57E99" w:rsidRPr="00F4154B">
        <w:rPr>
          <w:highlight w:val="yellow"/>
        </w:rPr>
        <w:t>ḥ</w:t>
      </w:r>
      <w:r w:rsidRPr="00627ED1">
        <w:rPr>
          <w:highlight w:val="yellow"/>
        </w:rPr>
        <w:t>ammad-Ibr</w:t>
      </w:r>
      <w:r w:rsidR="00C57E99" w:rsidRPr="00F4154B">
        <w:rPr>
          <w:highlight w:val="yellow"/>
        </w:rPr>
        <w:t>á</w:t>
      </w:r>
      <w:r w:rsidRPr="00627ED1">
        <w:rPr>
          <w:highlight w:val="yellow"/>
        </w:rPr>
        <w:t>h</w:t>
      </w:r>
      <w:r w:rsidR="00C57E99" w:rsidRPr="00F4154B">
        <w:rPr>
          <w:highlight w:val="yellow"/>
        </w:rPr>
        <w:t>í</w:t>
      </w:r>
      <w:r w:rsidRPr="00627ED1">
        <w:rPr>
          <w:highlight w:val="yellow"/>
        </w:rPr>
        <w:t>m</w:t>
      </w:r>
      <w:r w:rsidRPr="00627ED1">
        <w:t xml:space="preserve">, entitled </w:t>
      </w:r>
      <w:r w:rsidR="00C57E99" w:rsidRPr="000C7039">
        <w:rPr>
          <w:highlight w:val="yellow"/>
        </w:rPr>
        <w:t></w:t>
      </w:r>
      <w:r w:rsidRPr="00627ED1">
        <w:rPr>
          <w:highlight w:val="yellow"/>
        </w:rPr>
        <w:t>al</w:t>
      </w:r>
      <w:r w:rsidR="00C57E99" w:rsidRPr="000C7039">
        <w:rPr>
          <w:highlight w:val="yellow"/>
        </w:rPr>
        <w:t>í</w:t>
      </w:r>
      <w:r w:rsidRPr="00627ED1">
        <w:rPr>
          <w:highlight w:val="yellow"/>
        </w:rPr>
        <w:t>l</w:t>
      </w:r>
      <w:r w:rsidRPr="00627ED1">
        <w:t xml:space="preserve">, to write a letter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begging Him to clarity His own station and the station of His sons.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w:t>
      </w:r>
      <w:r w:rsidR="00C57E99" w:rsidRPr="000C7039">
        <w:rPr>
          <w:highlight w:val="yellow"/>
        </w:rPr>
        <w:t></w:t>
      </w:r>
      <w:r w:rsidRPr="00627ED1">
        <w:rPr>
          <w:highlight w:val="yellow"/>
        </w:rPr>
        <w:t>al</w:t>
      </w:r>
      <w:r w:rsidR="00C57E99" w:rsidRPr="000C7039">
        <w:rPr>
          <w:highlight w:val="yellow"/>
        </w:rPr>
        <w:t>í</w:t>
      </w:r>
      <w:r w:rsidRPr="00627ED1">
        <w:rPr>
          <w:highlight w:val="yellow"/>
        </w:rPr>
        <w:t>l</w:t>
      </w:r>
      <w:r w:rsidRPr="00627ED1">
        <w:t xml:space="preserve"> was already confused about the claims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and wished to be enlightened and find the truth. In his petition he also asked other questions.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responded by revealing a Tablet in his honour, known as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0C7039">
        <w:rPr>
          <w:rStyle w:val="BookTitle"/>
          <w:highlight w:val="yellow"/>
        </w:rPr>
        <w:t>ḥ</w:t>
      </w:r>
      <w:r w:rsidRPr="00627ED1">
        <w:rPr>
          <w:rStyle w:val="BookTitle"/>
          <w:highlight w:val="yellow"/>
        </w:rPr>
        <w:t>-i-</w:t>
      </w:r>
      <w:r w:rsidR="00C57E99" w:rsidRPr="000C7039">
        <w:rPr>
          <w:rStyle w:val="BookTitle"/>
          <w:highlight w:val="yellow"/>
        </w:rPr>
        <w:t></w:t>
      </w:r>
      <w:r w:rsidRPr="00627ED1">
        <w:rPr>
          <w:rStyle w:val="BookTitle"/>
          <w:highlight w:val="yellow"/>
        </w:rPr>
        <w:t>al</w:t>
      </w:r>
      <w:r w:rsidR="00C57E99" w:rsidRPr="000C7039">
        <w:rPr>
          <w:rStyle w:val="BookTitle"/>
          <w:highlight w:val="yellow"/>
        </w:rPr>
        <w:t>í</w:t>
      </w:r>
      <w:r w:rsidRPr="00627ED1">
        <w:rPr>
          <w:rStyle w:val="BookTitle"/>
          <w:highlight w:val="yellow"/>
        </w:rPr>
        <w:t>l</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00C57E99" w:rsidRPr="000C7039">
        <w:rPr>
          <w:rStyle w:val="BookTitle"/>
          <w:highlight w:val="yellow"/>
        </w:rPr>
        <w:t></w:t>
      </w:r>
      <w:r w:rsidRPr="00627ED1">
        <w:rPr>
          <w:rStyle w:val="BookTitle"/>
          <w:highlight w:val="yellow"/>
        </w:rPr>
        <w:t>al</w:t>
      </w:r>
      <w:r w:rsidR="00C57E99" w:rsidRPr="000C7039">
        <w:rPr>
          <w:rStyle w:val="BookTitle"/>
          <w:highlight w:val="yellow"/>
        </w:rPr>
        <w:t>í</w:t>
      </w:r>
      <w:r w:rsidRPr="00627ED1">
        <w:rPr>
          <w:rStyle w:val="BookTitle"/>
          <w:highlight w:val="yellow"/>
        </w:rPr>
        <w:t>l</w:t>
      </w:r>
      <w:r w:rsidRPr="00627ED1">
        <w:rPr>
          <w:rStyle w:val="structurevisible"/>
        </w:rPr>
        <w:t>&lt;/</w:t>
      </w:r>
      <w:r w:rsidRPr="00627ED1">
        <w:rPr>
          <w:rStyle w:val="structure"/>
        </w:rPr>
        <w:t>title</w:t>
      </w:r>
      <w:r w:rsidRPr="00627ED1">
        <w:rPr>
          <w:rStyle w:val="structurevisible"/>
        </w:rPr>
        <w:t>&gt;</w:t>
      </w:r>
      <w:r w:rsidRPr="00627ED1">
        <w:t>).</w:t>
      </w:r>
      <w:r w:rsidRPr="00627ED1">
        <w:rPr>
          <w:rStyle w:val="FootnoteReference"/>
        </w:rPr>
        <w:footnoteReference w:id="268"/>
      </w:r>
      <w:r w:rsidRPr="00627ED1">
        <w:t xml:space="preserve"> In it He declares His own station and states that as long as His sons observe the commandments of God, persevere in edifying their souls, testify to what has been revealed by God, believe in Him Whom God shall make manifest, do not create divisions in His Cause and do not deviate from His revealed laws, they can be considered as the leaves and branches of His Tree of holiness and members of His family. Through them will the light of God be diffused and the signs of His bounty be made manifest.</w:t>
      </w:r>
    </w:p>
    <w:p w14:paraId="21FBCC4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10</w:t>
      </w:r>
      <w:r>
        <w:rPr>
          <w:rStyle w:val="structure"/>
        </w:rPr>
        <w:t>—en_19920000/</w:t>
      </w:r>
      <w:r w:rsidRPr="00D576C3">
        <w:rPr>
          <w:rStyle w:val="structurevisible"/>
        </w:rPr>
        <w:t>&gt;</w:t>
      </w:r>
    </w:p>
    <w:p w14:paraId="53D9B349"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did not live up to these standards. Apart from his shameful claim of equality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became a source of sedition in the community, inflicted severe injuries upon the Cause of God, and after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ascension, broke His Covenant and rose up to extinguish the light of His Faith.</w:t>
      </w:r>
    </w:p>
    <w:p w14:paraId="61BFE76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11</w:t>
      </w:r>
      <w:r>
        <w:rPr>
          <w:rStyle w:val="structure"/>
        </w:rPr>
        <w:t>—en_19920000/</w:t>
      </w:r>
      <w:r w:rsidRPr="00D576C3">
        <w:rPr>
          <w:rStyle w:val="structurevisible"/>
        </w:rPr>
        <w:t>&gt;</w:t>
      </w:r>
    </w:p>
    <w:p w14:paraId="1A1CA213" w14:textId="77777777" w:rsidR="00C57E99" w:rsidRDefault="00627ED1" w:rsidP="00C57E99">
      <w:pPr>
        <w:pStyle w:val="Bodycont"/>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00C57E99" w:rsidRPr="000C7039">
        <w:rPr>
          <w:rStyle w:val="BookTitle"/>
          <w:highlight w:val="yellow"/>
        </w:rPr>
        <w:t></w:t>
      </w:r>
      <w:r w:rsidRPr="00627ED1">
        <w:rPr>
          <w:rStyle w:val="BookTitle"/>
          <w:highlight w:val="yellow"/>
        </w:rPr>
        <w:t>al</w:t>
      </w:r>
      <w:r w:rsidR="00C57E99" w:rsidRPr="000C7039">
        <w:rPr>
          <w:rStyle w:val="BookTitle"/>
          <w:highlight w:val="yellow"/>
        </w:rPr>
        <w:t>í</w:t>
      </w:r>
      <w:r w:rsidRPr="00627ED1">
        <w:rPr>
          <w:rStyle w:val="BookTitle"/>
          <w:highlight w:val="yellow"/>
        </w:rPr>
        <w:t>l</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alludes to </w:t>
      </w:r>
      <w:r w:rsidRPr="00627ED1">
        <w:rPr>
          <w:highlight w:val="yellow"/>
        </w:rPr>
        <w:t>ʿAbdu’l-Bah</w:t>
      </w:r>
      <w:r w:rsidR="00C57E99" w:rsidRPr="000C7039">
        <w:rPr>
          <w:highlight w:val="yellow"/>
        </w:rPr>
        <w:t>á</w:t>
      </w:r>
      <w:r w:rsidRPr="00627ED1">
        <w:t xml:space="preserve"> in terms which immensely exalt Him above the others. He refers to Him as One among His sons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»from Whose tongue God will cause the signs</w:t>
      </w:r>
      <w:r w:rsidRPr="00627ED1">
        <w:rPr>
          <w:rStyle w:val="structurepagenumber"/>
        </w:rPr>
        <w:t xml:space="preserve"> &lt;page 128</w:t>
      </w:r>
      <w:r w:rsidR="00B777C2">
        <w:rPr>
          <w:rStyle w:val="structurepagenumber"/>
        </w:rPr>
        <w:t>/&gt;</w:t>
      </w:r>
      <w:r w:rsidRPr="00627ED1">
        <w:rPr>
          <w:rStyle w:val="quotebahaiscripture"/>
        </w:rPr>
        <w:t xml:space="preserve"> of His power to stream forth«</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and as the One Whom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»God hath specially chosen for His Cause«</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w:t>
      </w:r>
      <w:r w:rsidRPr="00627ED1">
        <w:rPr>
          <w:rStyle w:val="FootnoteReference"/>
        </w:rPr>
        <w:footnoteReference w:id="269"/>
      </w:r>
    </w:p>
    <w:p w14:paraId="578275F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12</w:t>
      </w:r>
      <w:r>
        <w:rPr>
          <w:rStyle w:val="structure"/>
        </w:rPr>
        <w:t>—en_19920000/</w:t>
      </w:r>
      <w:r w:rsidRPr="00D576C3">
        <w:rPr>
          <w:rStyle w:val="structurevisible"/>
        </w:rPr>
        <w:t>&gt;</w:t>
      </w:r>
    </w:p>
    <w:p w14:paraId="42F44E03" w14:textId="77777777" w:rsidR="00C57E99" w:rsidRDefault="00627ED1" w:rsidP="00C57E99">
      <w:pPr>
        <w:pStyle w:val="Bodycont"/>
      </w:pPr>
      <w:r w:rsidRPr="00627ED1">
        <w:t xml:space="preserve">In another Tablet revealed at this time </w:t>
      </w:r>
      <w:r w:rsidRPr="00627ED1">
        <w:rPr>
          <w:rStyle w:val="FootnoteReference"/>
        </w:rPr>
        <w:footnoteReference w:id="270"/>
      </w:r>
      <w:r w:rsidRPr="00627ED1">
        <w:t xml:space="preserve"> when a few believers had been influenced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claim,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asserts that when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a child of tender years He conferred upon him the power of utterance, so that people might witness His might and glory. He grieves in this Tablet at the state of some of His foolish followers who have thought to recognize a partner with Him in Revelation, and who have made great mischief in the land. He expresses astonishment at the behaviour of some who have attained His presence and witnessed the outpouring of His Revelation and yet have spread such shameful rumours among the believers. Referring to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this Tablet, He further states:</w:t>
      </w:r>
    </w:p>
    <w:p w14:paraId="3161954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13</w:t>
      </w:r>
      <w:r>
        <w:rPr>
          <w:rStyle w:val="structure"/>
        </w:rPr>
        <w:t>—en_19920000/</w:t>
      </w:r>
      <w:r w:rsidRPr="00D576C3">
        <w:rPr>
          <w:rStyle w:val="structurevisible"/>
        </w:rPr>
        <w:t>&gt;</w:t>
      </w:r>
    </w:p>
    <w:p w14:paraId="07A92DAD" w14:textId="77777777" w:rsidR="00C57E99" w:rsidRDefault="00C57E99" w:rsidP="00C57E99">
      <w:pPr>
        <w:pStyle w:val="Quote1st"/>
      </w:pPr>
      <w:r w:rsidRPr="003D46C2">
        <w:rPr>
          <w:rStyle w:val="structurevisible"/>
        </w:rPr>
        <w:t>&lt;</w:t>
      </w:r>
      <w:r w:rsidRPr="003D46C2">
        <w:rPr>
          <w:rStyle w:val="structure"/>
        </w:rPr>
        <w:t>cit Bah_%►%_%_%►%_%_%—en_%—%_%</w:t>
      </w:r>
      <w:r w:rsidRPr="003D46C2">
        <w:rPr>
          <w:rStyle w:val="structurevisible"/>
        </w:rPr>
        <w:t>&gt;</w:t>
      </w:r>
      <w:r w:rsidR="00627ED1" w:rsidRPr="00627ED1">
        <w:rPr>
          <w:rStyle w:val="quotebahaiscripture"/>
        </w:rPr>
        <w:t>»He, verily, is but one of My servants ... should he for a moment pass out from under the shadow of the Cause, he surely shall be brought to naught.«</w:t>
      </w:r>
      <w:r w:rsidRPr="003D46C2">
        <w:rPr>
          <w:rStyle w:val="structurevisible"/>
        </w:rPr>
        <w:t>&lt;/</w:t>
      </w:r>
      <w:r w:rsidRPr="003D46C2">
        <w:rPr>
          <w:rStyle w:val="structure"/>
        </w:rPr>
        <w:t>cit</w:t>
      </w:r>
      <w:r w:rsidRPr="003D46C2">
        <w:rPr>
          <w:rStyle w:val="structurevisible"/>
        </w:rPr>
        <w:t>&gt;</w:t>
      </w:r>
      <w:r w:rsidR="00627ED1" w:rsidRPr="00627ED1">
        <w:t xml:space="preserve"> </w:t>
      </w:r>
      <w:r w:rsidR="00627ED1" w:rsidRPr="00627ED1">
        <w:rPr>
          <w:rStyle w:val="FootnoteReference"/>
        </w:rPr>
        <w:footnoteReference w:id="271"/>
      </w:r>
    </w:p>
    <w:p w14:paraId="0049E7A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14</w:t>
      </w:r>
      <w:r>
        <w:rPr>
          <w:rStyle w:val="structure"/>
        </w:rPr>
        <w:t>—en_19920000/</w:t>
      </w:r>
      <w:r w:rsidRPr="00D576C3">
        <w:rPr>
          <w:rStyle w:val="structurevisible"/>
        </w:rPr>
        <w:t>&gt;</w:t>
      </w:r>
    </w:p>
    <w:p w14:paraId="2E485559" w14:textId="77777777" w:rsidR="00C57E99" w:rsidRDefault="00627ED1" w:rsidP="00C57E99">
      <w:pPr>
        <w:pStyle w:val="Bodyafterquote"/>
      </w:pPr>
      <w:r w:rsidRPr="00627ED1">
        <w:lastRenderedPageBreak/>
        <w:t>In this Tablet He further confirms that all beings are created through a word from Him and that no one can claim equality, likeness, or partnership with Him. He and He alone is the possessor of the Most Great Infallibility which is the prerogative of every Manifestation of God.</w:t>
      </w:r>
    </w:p>
    <w:p w14:paraId="27FEF7D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15</w:t>
      </w:r>
      <w:r>
        <w:rPr>
          <w:rStyle w:val="structure"/>
        </w:rPr>
        <w:t>—en_19920000/</w:t>
      </w:r>
      <w:r w:rsidRPr="00D576C3">
        <w:rPr>
          <w:rStyle w:val="structurevisible"/>
        </w:rPr>
        <w:t>&gt;</w:t>
      </w:r>
    </w:p>
    <w:p w14:paraId="7B7710C0" w14:textId="77777777" w:rsidR="00C57E99" w:rsidRDefault="00627ED1" w:rsidP="00C57E99">
      <w:pPr>
        <w:pStyle w:val="Bodycont"/>
      </w:pPr>
      <w:r w:rsidRPr="00627ED1">
        <w:t xml:space="preserve">Concerning the three believers in </w:t>
      </w:r>
      <w:r w:rsidRPr="00627ED1">
        <w:rPr>
          <w:highlight w:val="yellow"/>
        </w:rPr>
        <w:t>Qazv</w:t>
      </w:r>
      <w:r w:rsidR="00C57E99" w:rsidRPr="000C7039">
        <w:rPr>
          <w:highlight w:val="yellow"/>
        </w:rPr>
        <w:t>í</w:t>
      </w:r>
      <w:r w:rsidRPr="00627ED1">
        <w:rPr>
          <w:highlight w:val="yellow"/>
        </w:rPr>
        <w:t>n</w:t>
      </w:r>
      <w:r w:rsidRPr="00627ED1">
        <w:t xml:space="preserve"> who were misled by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claim,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invited </w:t>
      </w:r>
      <w:r w:rsidR="00C57E99" w:rsidRPr="00F4154B">
        <w:rPr>
          <w:highlight w:val="yellow"/>
        </w:rPr>
        <w:t>Ḥá</w:t>
      </w:r>
      <w:r w:rsidRPr="00627ED1">
        <w:rPr>
          <w:highlight w:val="yellow"/>
        </w:rPr>
        <w:t>j</w:t>
      </w:r>
      <w:r w:rsidR="00C57E99" w:rsidRPr="00F4154B">
        <w:rPr>
          <w:highlight w:val="yellow"/>
        </w:rPr>
        <w:t>í</w:t>
      </w:r>
      <w:r w:rsidRPr="00627ED1">
        <w:rPr>
          <w:highlight w:val="yellow"/>
        </w:rPr>
        <w:t xml:space="preserve"> </w:t>
      </w:r>
      <w:r w:rsidR="00C57E99" w:rsidRPr="00F4154B">
        <w:rPr>
          <w:highlight w:val="yellow"/>
        </w:rPr>
        <w:t>Ḥ</w:t>
      </w:r>
      <w:r w:rsidRPr="00627ED1">
        <w:rPr>
          <w:highlight w:val="yellow"/>
        </w:rPr>
        <w:t>asan</w:t>
      </w:r>
      <w:r w:rsidRPr="00627ED1">
        <w:t xml:space="preserve"> and his brother to come to Adrianople. Here they attained His presence and fully recognized their folly.</w:t>
      </w:r>
    </w:p>
    <w:p w14:paraId="21CA9C8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16</w:t>
      </w:r>
      <w:r>
        <w:rPr>
          <w:rStyle w:val="structure"/>
        </w:rPr>
        <w:t>—en_19920000/</w:t>
      </w:r>
      <w:r w:rsidRPr="00D576C3">
        <w:rPr>
          <w:rStyle w:val="structurevisible"/>
        </w:rPr>
        <w:t>&gt;</w:t>
      </w:r>
    </w:p>
    <w:p w14:paraId="74E47801" w14:textId="77777777" w:rsidR="00C57E99" w:rsidRDefault="00627ED1" w:rsidP="00C57E99">
      <w:pPr>
        <w:pStyle w:val="Bodycont"/>
      </w:pPr>
      <w:r w:rsidRPr="00627ED1">
        <w:t xml:space="preserve">In distinct contrast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claim was </w:t>
      </w:r>
      <w:r w:rsidRPr="00627ED1">
        <w:rPr>
          <w:highlight w:val="yellow"/>
        </w:rPr>
        <w:t>ʿAbdu’l-Bah</w:t>
      </w:r>
      <w:r w:rsidR="00C57E99" w:rsidRPr="007C5354">
        <w:rPr>
          <w:highlight w:val="yellow"/>
        </w:rPr>
        <w:t>á</w:t>
      </w:r>
      <w:r w:rsidRPr="00627ED1">
        <w:rPr>
          <w:highlight w:val="yellow"/>
        </w:rPr>
        <w:t>’s</w:t>
      </w:r>
      <w:r w:rsidRPr="00627ED1">
        <w:t xml:space="preserve"> utter self-effacement. Many believers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used to write letters to </w:t>
      </w:r>
      <w:r w:rsidRPr="00627ED1">
        <w:rPr>
          <w:highlight w:val="yellow"/>
        </w:rPr>
        <w:t>ʿAbdu’l-Bah</w:t>
      </w:r>
      <w:r w:rsidR="00C57E99" w:rsidRPr="000C7039">
        <w:rPr>
          <w:highlight w:val="yellow"/>
        </w:rPr>
        <w:t>á</w:t>
      </w:r>
      <w:r w:rsidRPr="00627ED1">
        <w:t xml:space="preserve">, but He would not respond to them. For instance,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w:t>
      </w:r>
      <w:r w:rsidR="00C57E99" w:rsidRPr="006E2B10">
        <w:rPr>
          <w:highlight w:val="green"/>
        </w:rPr>
        <w:t>ʿ</w:t>
      </w:r>
      <w:r w:rsidRPr="00627ED1">
        <w:rPr>
          <w:highlight w:val="green"/>
        </w:rPr>
        <w:t>Al</w:t>
      </w:r>
      <w:r w:rsidR="00C57E99" w:rsidRPr="006E2B10">
        <w:rPr>
          <w:highlight w:val="green"/>
        </w:rPr>
        <w:t>í</w:t>
      </w:r>
      <w:r w:rsidRPr="00627ED1">
        <w:rPr>
          <w:highlight w:val="green"/>
        </w:rPr>
        <w:t>-Mu</w:t>
      </w:r>
      <w:r w:rsidR="00C57E99" w:rsidRPr="006E2B10">
        <w:rPr>
          <w:highlight w:val="green"/>
        </w:rPr>
        <w:t>ḥ</w:t>
      </w:r>
      <w:r w:rsidRPr="00627ED1">
        <w:rPr>
          <w:highlight w:val="green"/>
        </w:rPr>
        <w:t>ammad-i-Varq</w:t>
      </w:r>
      <w:r w:rsidR="00C57E99" w:rsidRPr="006E2B10">
        <w:rPr>
          <w:highlight w:val="green"/>
        </w:rPr>
        <w:t>á</w:t>
      </w:r>
      <w:r w:rsidRPr="00627ED1">
        <w:t>,</w:t>
      </w:r>
      <w:r w:rsidRPr="00627ED1">
        <w:rPr>
          <w:rStyle w:val="FootnoteReference"/>
        </w:rPr>
        <w:footnoteReference w:id="272"/>
      </w:r>
      <w:r w:rsidRPr="00627ED1">
        <w:t xml:space="preserve"> who was later martyred, wrote a great many letters to Him. To none of these did </w:t>
      </w:r>
      <w:r w:rsidRPr="00627ED1">
        <w:rPr>
          <w:highlight w:val="yellow"/>
        </w:rPr>
        <w:t>ʿAbdu’l-Bah</w:t>
      </w:r>
      <w:r w:rsidR="00C57E99" w:rsidRPr="000C7039">
        <w:rPr>
          <w:highlight w:val="yellow"/>
        </w:rPr>
        <w:t>á</w:t>
      </w:r>
      <w:r w:rsidRPr="00627ED1">
        <w:t xml:space="preserve"> send a reply. At the end </w:t>
      </w:r>
      <w:r w:rsidRPr="00627ED1">
        <w:rPr>
          <w:highlight w:val="yellow"/>
        </w:rPr>
        <w:t>Varq</w:t>
      </w:r>
      <w:r w:rsidR="00C57E99" w:rsidRPr="000C7039">
        <w:rPr>
          <w:highlight w:val="yellow"/>
        </w:rPr>
        <w:t>á</w:t>
      </w:r>
      <w:r w:rsidRPr="00627ED1">
        <w:t xml:space="preserve"> wrote to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amanuensis, and complained.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informed about this He summoned </w:t>
      </w:r>
      <w:r w:rsidRPr="00627ED1">
        <w:rPr>
          <w:highlight w:val="yellow"/>
        </w:rPr>
        <w:t>ʿAbdu’l-Bah</w:t>
      </w:r>
      <w:r w:rsidR="00C57E99" w:rsidRPr="000C7039">
        <w:rPr>
          <w:highlight w:val="yellow"/>
        </w:rPr>
        <w:t>á</w:t>
      </w:r>
      <w:r w:rsidRPr="00627ED1">
        <w:t xml:space="preserve"> to His presence, and directed Him to send a reply to </w:t>
      </w:r>
      <w:r w:rsidRPr="00627ED1">
        <w:rPr>
          <w:highlight w:val="yellow"/>
        </w:rPr>
        <w:t>Varq</w:t>
      </w:r>
      <w:r w:rsidR="00C57E99" w:rsidRPr="000C7039">
        <w:rPr>
          <w:highlight w:val="yellow"/>
        </w:rPr>
        <w:t>á</w:t>
      </w:r>
      <w:r w:rsidRPr="00627ED1">
        <w:t xml:space="preserve">. </w:t>
      </w:r>
      <w:r w:rsidRPr="00627ED1">
        <w:rPr>
          <w:highlight w:val="yellow"/>
        </w:rPr>
        <w:t>ʿAbdu’l-Bah</w:t>
      </w:r>
      <w:r w:rsidR="00C57E99" w:rsidRPr="000C7039">
        <w:rPr>
          <w:highlight w:val="yellow"/>
        </w:rPr>
        <w:t>á</w:t>
      </w:r>
      <w:r w:rsidRPr="00627ED1">
        <w:t xml:space="preserve"> wrote a brief letter to him saying that when the Pen of the Most High is moving upon His Tablets, how could </w:t>
      </w:r>
      <w:r w:rsidRPr="00627ED1">
        <w:rPr>
          <w:highlight w:val="yellow"/>
        </w:rPr>
        <w:t>ʿAbdu’l-Bah</w:t>
      </w:r>
      <w:r w:rsidR="00C57E99" w:rsidRPr="000C7039">
        <w:rPr>
          <w:highlight w:val="yellow"/>
        </w:rPr>
        <w:t>á</w:t>
      </w:r>
      <w:r w:rsidRPr="00627ED1">
        <w:t xml:space="preserve"> be expected to write? Indeed, whatever </w:t>
      </w:r>
      <w:r w:rsidRPr="00627ED1">
        <w:rPr>
          <w:highlight w:val="yellow"/>
        </w:rPr>
        <w:t>ʿAbdu’l-Bah</w:t>
      </w:r>
      <w:r w:rsidR="00C57E99" w:rsidRPr="000C7039">
        <w:rPr>
          <w:highlight w:val="yellow"/>
        </w:rPr>
        <w:t>á</w:t>
      </w:r>
      <w:r w:rsidRPr="00627ED1">
        <w:t xml:space="preserve"> wrote during the lifetime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directed by Him and received His sanction. This episode alone demonstrates the vast difference between the two: </w:t>
      </w:r>
      <w:r w:rsidRPr="00627ED1">
        <w:rPr>
          <w:highlight w:val="yellow"/>
        </w:rPr>
        <w:t>ʿAbdu’l-Bah</w:t>
      </w:r>
      <w:r w:rsidR="00C57E99" w:rsidRPr="000C7039">
        <w:rPr>
          <w:highlight w:val="yellow"/>
        </w:rPr>
        <w:t>á</w:t>
      </w:r>
      <w:r w:rsidRPr="00627ED1">
        <w:t>, a true servant, humble and lowly</w:t>
      </w:r>
      <w:r w:rsidRPr="00627ED1">
        <w:rPr>
          <w:rStyle w:val="structurepagenumber"/>
        </w:rPr>
        <w:t xml:space="preserve"> &lt;page 129</w:t>
      </w:r>
      <w:r w:rsidR="00B777C2">
        <w:rPr>
          <w:rStyle w:val="structurepagenumber"/>
        </w:rPr>
        <w:t>/&gt;</w:t>
      </w:r>
      <w:r w:rsidR="00C57E99">
        <w:t xml:space="preserve"> </w:t>
      </w:r>
      <w:r w:rsidRPr="00627ED1">
        <w:t xml:space="preserve">before His Lord;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ambitious, vain and faithless.</w:t>
      </w:r>
    </w:p>
    <w:p w14:paraId="7BDCB3B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17</w:t>
      </w:r>
      <w:r>
        <w:rPr>
          <w:rStyle w:val="structure"/>
        </w:rPr>
        <w:t>—en_19920000/</w:t>
      </w:r>
      <w:r w:rsidRPr="00D576C3">
        <w:rPr>
          <w:rStyle w:val="structurevisible"/>
        </w:rPr>
        <w:t>&gt;</w:t>
      </w:r>
    </w:p>
    <w:p w14:paraId="5CE6C540"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claim was not the only sign pointing to his ambitious nature, craving for leadership from this early age. His daily behaviour, even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lifetime, gave clear indications of his lack of spirituality and purity of motive, and his jealousy of </w:t>
      </w:r>
      <w:r w:rsidRPr="00627ED1">
        <w:rPr>
          <w:highlight w:val="yellow"/>
        </w:rPr>
        <w:t>ʿAbdu’l-Bah</w:t>
      </w:r>
      <w:r w:rsidR="00C57E99" w:rsidRPr="000C7039">
        <w:rPr>
          <w:highlight w:val="yellow"/>
        </w:rPr>
        <w:t>á</w:t>
      </w:r>
      <w:r w:rsidRPr="00627ED1">
        <w:t xml:space="preserve"> was apparent to those who were close to him. 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grew older, he acquired greater prestige among the believers. He thrived on the special consideration shown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followers in order to honour his Father. But many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disciples who had spiritual eyes soon discovered his real nature and found him devoid of those divine virtues and spiritual qualities which characterize a true believer. Long before he broke the Covenant they were able to detect in him an air of superiority and self-glorification, and a craving for leadership and power. For instance, </w:t>
      </w:r>
      <w:r w:rsidR="00C57E99" w:rsidRPr="00D93249">
        <w:rPr>
          <w:highlight w:val="yellow"/>
        </w:rPr>
        <w:t>Ḥá</w:t>
      </w:r>
      <w:r w:rsidRPr="00627ED1">
        <w:rPr>
          <w:highlight w:val="yellow"/>
        </w:rPr>
        <w:t>j</w:t>
      </w:r>
      <w:r w:rsidR="00C57E99" w:rsidRPr="00B72A72">
        <w:rPr>
          <w:highlight w:val="yellow"/>
        </w:rPr>
        <w:t>í</w:t>
      </w:r>
      <w:r w:rsidRPr="00627ED1">
        <w:rPr>
          <w:highlight w:val="yellow"/>
        </w:rPr>
        <w:t xml:space="preserve"> Mu</w:t>
      </w:r>
      <w:r w:rsidR="00C57E99" w:rsidRPr="00D93249">
        <w:rPr>
          <w:highlight w:val="yellow"/>
        </w:rPr>
        <w:t>ḥ</w:t>
      </w:r>
      <w:r w:rsidRPr="00627ED1">
        <w:rPr>
          <w:highlight w:val="yellow"/>
        </w:rPr>
        <w:t xml:space="preserve">ammad </w:t>
      </w:r>
      <w:r w:rsidR="00C57E99" w:rsidRPr="00D93249">
        <w:rPr>
          <w:highlight w:val="yellow"/>
        </w:rPr>
        <w:t>Ṭá</w:t>
      </w:r>
      <w:r w:rsidRPr="00627ED1">
        <w:rPr>
          <w:highlight w:val="yellow"/>
        </w:rPr>
        <w:t>hir-i-M</w:t>
      </w:r>
      <w:r w:rsidR="00C57E99" w:rsidRPr="00D93249">
        <w:rPr>
          <w:highlight w:val="yellow"/>
        </w:rPr>
        <w:t>á</w:t>
      </w:r>
      <w:r w:rsidRPr="00627ED1">
        <w:rPr>
          <w:highlight w:val="yellow"/>
        </w:rPr>
        <w:t>lm</w:t>
      </w:r>
      <w:r w:rsidR="00C57E99" w:rsidRPr="00D93249">
        <w:rPr>
          <w:highlight w:val="yellow"/>
        </w:rPr>
        <w:t>í</w:t>
      </w:r>
      <w:r w:rsidRPr="00627ED1">
        <w:rPr>
          <w:highlight w:val="yellow"/>
        </w:rPr>
        <w:t>r</w:t>
      </w:r>
      <w:r w:rsidR="00C57E99" w:rsidRPr="00D93249">
        <w:rPr>
          <w:highlight w:val="yellow"/>
        </w:rPr>
        <w:t>í</w:t>
      </w:r>
      <w:r w:rsidRPr="00627ED1">
        <w:rPr>
          <w:rStyle w:val="FootnoteReference"/>
        </w:rPr>
        <w:footnoteReference w:id="273"/>
      </w:r>
      <w:r w:rsidRPr="00627ED1">
        <w:t xml:space="preserve"> has described in his memoirs his first meeting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 day after he arrived in </w:t>
      </w:r>
      <w:r w:rsidRPr="00627ED1">
        <w:rPr>
          <w:highlight w:val="yellow"/>
        </w:rPr>
        <w:t>ʿAkk</w:t>
      </w:r>
      <w:r w:rsidR="00C57E99" w:rsidRPr="000C7039">
        <w:rPr>
          <w:highlight w:val="yellow"/>
        </w:rPr>
        <w:t>á</w:t>
      </w:r>
      <w:r w:rsidRPr="00627ED1">
        <w:t xml:space="preserve"> to attain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1878.</w:t>
      </w:r>
    </w:p>
    <w:p w14:paraId="1C29FF6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18</w:t>
      </w:r>
      <w:r>
        <w:rPr>
          <w:rStyle w:val="structure"/>
        </w:rPr>
        <w:t>—en_19920000/</w:t>
      </w:r>
      <w:r w:rsidRPr="00D576C3">
        <w:rPr>
          <w:rStyle w:val="structurevisible"/>
        </w:rPr>
        <w:t>&gt;</w:t>
      </w:r>
    </w:p>
    <w:p w14:paraId="123782B0" w14:textId="77777777" w:rsidR="00C57E99" w:rsidRPr="00A71BC1" w:rsidRDefault="00C57E99" w:rsidP="00A12F00">
      <w:pPr>
        <w:pStyle w:val="Quote1st"/>
        <w:rPr>
          <w:rStyle w:val="quoteknownauthor"/>
        </w:rPr>
      </w:pPr>
      <w:r w:rsidRPr="003F4E07">
        <w:rPr>
          <w:rStyle w:val="structurevisible"/>
        </w:rPr>
        <w:t>&lt;</w:t>
      </w:r>
      <w:r w:rsidRPr="003F4E07">
        <w:rPr>
          <w:rStyle w:val="structure"/>
        </w:rPr>
        <w:t>cit Muhammad Tahir-i-Malmiri_%►%_%_%►%_%_%—en_%—%_%</w:t>
      </w:r>
      <w:r w:rsidRPr="003F4E07">
        <w:rPr>
          <w:rStyle w:val="structurevisible"/>
        </w:rPr>
        <w:t>&gt;</w:t>
      </w:r>
      <w:r w:rsidR="00627ED1" w:rsidRPr="00627ED1">
        <w:rPr>
          <w:rStyle w:val="quoteknownauthor"/>
        </w:rPr>
        <w:t xml:space="preserve">»When we arrived in Haifa ... we were taken to the home of </w:t>
      </w:r>
      <w:r w:rsidR="00627ED1" w:rsidRPr="00627ED1">
        <w:rPr>
          <w:rStyle w:val="quoteknownauthor"/>
          <w:highlight w:val="yellow"/>
        </w:rPr>
        <w:t>Áqá Muḥammad-Ibráhím-i-Ká</w:t>
      </w:r>
      <w:r>
        <w:rPr>
          <w:rStyle w:val="quoteknownauthor"/>
          <w:highlight w:val="yellow"/>
        </w:rPr>
        <w:t></w:t>
      </w:r>
      <w:r w:rsidR="00627ED1" w:rsidRPr="00627ED1">
        <w:rPr>
          <w:rStyle w:val="quoteknownauthor"/>
          <w:rFonts w:hint="eastAsia"/>
          <w:highlight w:val="yellow"/>
        </w:rPr>
        <w:t>á</w:t>
      </w:r>
      <w:r w:rsidR="00627ED1" w:rsidRPr="00627ED1">
        <w:rPr>
          <w:rStyle w:val="quoteknownauthor"/>
          <w:highlight w:val="yellow"/>
        </w:rPr>
        <w:t>ní</w:t>
      </w:r>
      <w:r w:rsidR="00627ED1" w:rsidRPr="00627ED1">
        <w:rPr>
          <w:rStyle w:val="quoteknownauthor"/>
        </w:rPr>
        <w:t xml:space="preserve">. He had been directed by </w:t>
      </w:r>
      <w:r w:rsidR="00627ED1" w:rsidRPr="00627ED1">
        <w:rPr>
          <w:rStyle w:val="quoteknownauthor"/>
          <w:highlight w:val="yellow"/>
        </w:rPr>
        <w:t>Bahá’u’lláh</w:t>
      </w:r>
      <w:r w:rsidR="00627ED1" w:rsidRPr="00627ED1">
        <w:rPr>
          <w:rStyle w:val="quoteknownauthor"/>
        </w:rPr>
        <w:t xml:space="preserve"> to make his residence in Haifa, to handle the distribution of letters and to give assistance and hospitality to </w:t>
      </w:r>
      <w:r w:rsidR="00627ED1" w:rsidRPr="00627ED1">
        <w:rPr>
          <w:rStyle w:val="quoteknownauthor"/>
          <w:highlight w:val="yellow"/>
        </w:rPr>
        <w:t>Bahá’í</w:t>
      </w:r>
      <w:r w:rsidR="00627ED1" w:rsidRPr="00627ED1">
        <w:rPr>
          <w:rStyle w:val="quoteknownauthor"/>
        </w:rPr>
        <w:t xml:space="preserve"> pilgrims. When </w:t>
      </w:r>
      <w:r w:rsidR="00627ED1" w:rsidRPr="00627ED1">
        <w:rPr>
          <w:rStyle w:val="quoteknownauthor"/>
          <w:highlight w:val="yellow"/>
        </w:rPr>
        <w:t>Bahá’u’lláh</w:t>
      </w:r>
      <w:r w:rsidR="00627ED1" w:rsidRPr="00627ED1">
        <w:rPr>
          <w:rStyle w:val="quoteknownauthor"/>
        </w:rPr>
        <w:t xml:space="preserve"> was informed that the three of us had arrived, He advised, through </w:t>
      </w:r>
      <w:r w:rsidR="00627ED1" w:rsidRPr="00627ED1">
        <w:rPr>
          <w:rStyle w:val="quoteknownauthor"/>
          <w:highlight w:val="yellow"/>
        </w:rPr>
        <w:t>Mírzá Áqá Ján</w:t>
      </w:r>
      <w:r w:rsidR="00627ED1" w:rsidRPr="00627ED1">
        <w:rPr>
          <w:rStyle w:val="quoteknownauthor"/>
        </w:rPr>
        <w:t xml:space="preserve"> ... that in </w:t>
      </w:r>
      <w:r w:rsidR="00627ED1" w:rsidRPr="00627ED1">
        <w:rPr>
          <w:rStyle w:val="quoteknownauthor"/>
          <w:highlight w:val="yellow"/>
        </w:rPr>
        <w:t>ʿAkká</w:t>
      </w:r>
      <w:r w:rsidR="00627ED1" w:rsidRPr="00627ED1">
        <w:rPr>
          <w:rStyle w:val="quoteknownauthor"/>
        </w:rPr>
        <w:t xml:space="preserve"> I should stay with my brother </w:t>
      </w:r>
      <w:r w:rsidR="00627ED1" w:rsidRPr="00627ED1">
        <w:rPr>
          <w:rStyle w:val="quoteknownauthor"/>
          <w:highlight w:val="yellow"/>
        </w:rPr>
        <w:t>Ḥájí ʿAlí</w:t>
      </w:r>
      <w:r w:rsidR="00627ED1" w:rsidRPr="00627ED1">
        <w:rPr>
          <w:rStyle w:val="quoteknownauthor"/>
        </w:rPr>
        <w:t>.</w:t>
      </w:r>
      <w:r w:rsidR="00DC6AA6" w:rsidRPr="00230826">
        <w:rPr>
          <w:rStyle w:val="FootnoteReference"/>
        </w:rPr>
        <w:footnoteReference w:id="274"/>
      </w:r>
      <w:r w:rsidR="00627ED1" w:rsidRPr="00627ED1">
        <w:rPr>
          <w:rStyle w:val="quoteknownauthor"/>
        </w:rPr>
        <w:t xml:space="preserve"> We were driven from Haifa to </w:t>
      </w:r>
      <w:r w:rsidR="00627ED1" w:rsidRPr="00627ED1">
        <w:rPr>
          <w:rStyle w:val="quoteknownauthor"/>
          <w:highlight w:val="yellow"/>
        </w:rPr>
        <w:t>ʿAkká</w:t>
      </w:r>
      <w:r w:rsidR="00627ED1" w:rsidRPr="00627ED1">
        <w:rPr>
          <w:rStyle w:val="quoteknownauthor"/>
        </w:rPr>
        <w:t xml:space="preserve"> in </w:t>
      </w:r>
      <w:r w:rsidR="00627ED1" w:rsidRPr="00627ED1">
        <w:rPr>
          <w:rStyle w:val="quoteknownauthor"/>
          <w:highlight w:val="yellow"/>
        </w:rPr>
        <w:t>ʿAbdu’l-Bahá’s</w:t>
      </w:r>
      <w:r w:rsidR="00627ED1" w:rsidRPr="00627ED1">
        <w:rPr>
          <w:rStyle w:val="quoteknownauthor"/>
        </w:rPr>
        <w:t xml:space="preserve"> carriage. I was taken to </w:t>
      </w:r>
      <w:r w:rsidR="00627ED1" w:rsidRPr="00627ED1">
        <w:rPr>
          <w:rStyle w:val="quoteknownauthor"/>
          <w:highlight w:val="yellow"/>
        </w:rPr>
        <w:t>Ḥájí ʿAlí’s</w:t>
      </w:r>
      <w:r w:rsidR="00627ED1" w:rsidRPr="00627ED1">
        <w:rPr>
          <w:rStyle w:val="quoteknownauthor"/>
        </w:rPr>
        <w:t xml:space="preserve"> residence, which was situated in the </w:t>
      </w:r>
      <w:r w:rsidR="00DC6AA6" w:rsidRPr="00230826">
        <w:rPr>
          <w:rStyle w:val="quoteknownauthor"/>
          <w:rFonts w:hint="eastAsia"/>
          <w:highlight w:val="yellow"/>
        </w:rPr>
        <w:t></w:t>
      </w:r>
      <w:r w:rsidR="00627ED1" w:rsidRPr="00627ED1">
        <w:rPr>
          <w:rStyle w:val="quoteknownauthor"/>
          <w:rFonts w:hint="eastAsia"/>
          <w:highlight w:val="yellow"/>
        </w:rPr>
        <w:t>á</w:t>
      </w:r>
      <w:r w:rsidR="00627ED1" w:rsidRPr="00627ED1">
        <w:rPr>
          <w:rStyle w:val="quoteknownauthor"/>
          <w:highlight w:val="yellow"/>
        </w:rPr>
        <w:t>n-i-Súq-i-Abiyad</w:t>
      </w:r>
      <w:r w:rsidR="00627ED1" w:rsidRPr="00627ED1">
        <w:rPr>
          <w:rStyle w:val="quoteknownauthor"/>
        </w:rPr>
        <w:t xml:space="preserve"> (White Market), in close proximity to the residence of </w:t>
      </w:r>
      <w:r w:rsidR="00627ED1" w:rsidRPr="00627ED1">
        <w:rPr>
          <w:rStyle w:val="quoteknownauthor"/>
          <w:highlight w:val="yellow"/>
        </w:rPr>
        <w:t>Mírzá Músá</w:t>
      </w:r>
      <w:r w:rsidR="00627ED1" w:rsidRPr="00627ED1">
        <w:rPr>
          <w:rStyle w:val="quoteknownauthor"/>
        </w:rPr>
        <w:t xml:space="preserve">, </w:t>
      </w:r>
      <w:r w:rsidR="00627ED1" w:rsidRPr="00627ED1">
        <w:rPr>
          <w:rStyle w:val="quoteknownauthor"/>
          <w:highlight w:val="yellow"/>
        </w:rPr>
        <w:t>Bahá’u’lláh’s</w:t>
      </w:r>
      <w:r w:rsidR="00627ED1" w:rsidRPr="00627ED1">
        <w:rPr>
          <w:rStyle w:val="quoteknownauthor"/>
        </w:rPr>
        <w:t xml:space="preserve"> brother, and several other </w:t>
      </w:r>
      <w:r w:rsidR="00627ED1" w:rsidRPr="00627ED1">
        <w:rPr>
          <w:rStyle w:val="quoteknownauthor"/>
          <w:highlight w:val="yellow"/>
        </w:rPr>
        <w:t>Bahá’ís</w:t>
      </w:r>
      <w:r w:rsidR="00627ED1" w:rsidRPr="00627ED1">
        <w:rPr>
          <w:rStyle w:val="quoteknownauthor"/>
        </w:rPr>
        <w:t xml:space="preserve"> such as </w:t>
      </w:r>
      <w:r w:rsidR="00627ED1" w:rsidRPr="00627ED1">
        <w:rPr>
          <w:rStyle w:val="quoteknownauthor"/>
          <w:highlight w:val="yellow"/>
        </w:rPr>
        <w:t>Nabíl-i-Aʿẓam</w:t>
      </w:r>
      <w:r w:rsidR="00627ED1" w:rsidRPr="00627ED1">
        <w:rPr>
          <w:rStyle w:val="quoteknownauthor"/>
        </w:rPr>
        <w:t xml:space="preserve">... That day I was most happy. Joy and ecstasy filled my soul. The next day, </w:t>
      </w:r>
      <w:r w:rsidR="00627ED1" w:rsidRPr="00627ED1">
        <w:rPr>
          <w:rStyle w:val="quoteknownauthor"/>
          <w:highlight w:val="yellow"/>
        </w:rPr>
        <w:t>Mírzá Muḥammad-ʿAlí</w:t>
      </w:r>
      <w:r w:rsidR="00627ED1" w:rsidRPr="00627ED1">
        <w:rPr>
          <w:rStyle w:val="quoteknownauthor"/>
        </w:rPr>
        <w:t xml:space="preserve">, accompanied by his two brothers, </w:t>
      </w:r>
      <w:r w:rsidR="00627ED1" w:rsidRPr="00627ED1">
        <w:rPr>
          <w:rStyle w:val="quoteknownauthor"/>
          <w:highlight w:val="yellow"/>
        </w:rPr>
        <w:t>Mírzá Ḍíyá’u’lláh</w:t>
      </w:r>
      <w:r w:rsidR="00627ED1" w:rsidRPr="00627ED1">
        <w:rPr>
          <w:rStyle w:val="quoteknownauthor"/>
        </w:rPr>
        <w:t xml:space="preserve"> and </w:t>
      </w:r>
      <w:r w:rsidR="00627ED1" w:rsidRPr="00627ED1">
        <w:rPr>
          <w:rStyle w:val="quoteknownauthor"/>
          <w:highlight w:val="yellow"/>
        </w:rPr>
        <w:t>Mírzá Badíʿu’lláh</w:t>
      </w:r>
      <w:r w:rsidR="00627ED1" w:rsidRPr="00627ED1">
        <w:rPr>
          <w:rStyle w:val="quoteknownauthor"/>
        </w:rPr>
        <w:t xml:space="preserve">, came to </w:t>
      </w:r>
      <w:r w:rsidR="00627ED1" w:rsidRPr="00627ED1">
        <w:rPr>
          <w:rStyle w:val="quoteknownauthor"/>
          <w:highlight w:val="yellow"/>
        </w:rPr>
        <w:t>Nabíl-i-Aʿẓam’s</w:t>
      </w:r>
      <w:r w:rsidR="00627ED1" w:rsidRPr="00627ED1">
        <w:rPr>
          <w:rStyle w:val="quoteknownauthor"/>
        </w:rPr>
        <w:t xml:space="preserve"> quarters to meet me. Very eagerly my brother and I went there to meet them. But no sooner had I met </w:t>
      </w:r>
      <w:r w:rsidR="00627ED1" w:rsidRPr="00627ED1">
        <w:rPr>
          <w:rStyle w:val="quoteknownauthor"/>
          <w:highlight w:val="yellow"/>
        </w:rPr>
        <w:t>Mírzá Muḥammad-ʿAlí</w:t>
      </w:r>
      <w:r w:rsidR="00627ED1" w:rsidRPr="00627ED1">
        <w:rPr>
          <w:rStyle w:val="quoteknownauthor"/>
        </w:rPr>
        <w:t xml:space="preserve"> and </w:t>
      </w:r>
      <w:r w:rsidR="00627ED1" w:rsidRPr="00627ED1">
        <w:rPr>
          <w:rStyle w:val="quoteknownauthor"/>
          <w:highlight w:val="yellow"/>
        </w:rPr>
        <w:t>Mírzá Badíʿu’lláh</w:t>
      </w:r>
      <w:r w:rsidR="00627ED1" w:rsidRPr="00627ED1">
        <w:rPr>
          <w:rStyle w:val="quoteknownauthor"/>
        </w:rPr>
        <w:t xml:space="preserve"> than I became depressed and all the joy in my heart was transformed into sadness and grief. I was distressed ... and bitterly disappointed with myself. I was wondering what had happened so suddenly that, in spite of all the eagerness and excitement which had filled my being on arrival in </w:t>
      </w:r>
      <w:r w:rsidR="00627ED1" w:rsidRPr="00627ED1">
        <w:rPr>
          <w:rStyle w:val="quoteknownauthor"/>
          <w:highlight w:val="yellow"/>
        </w:rPr>
        <w:t>ʿAkká</w:t>
      </w:r>
      <w:r w:rsidR="00627ED1" w:rsidRPr="00627ED1">
        <w:rPr>
          <w:rStyle w:val="quoteknownauthor"/>
        </w:rPr>
        <w:t>, I had become so utterly gloomy and dispirited. I was convinced at that time that I had been rejected by God...</w:t>
      </w:r>
    </w:p>
    <w:p w14:paraId="769D47DE"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8:</w:t>
      </w:r>
      <w:r w:rsidRPr="00627ED1">
        <w:rPr>
          <w:rStyle w:val="structureparIDparcounter"/>
        </w:rPr>
        <w:t>19</w:t>
      </w:r>
      <w:r w:rsidRPr="00627ED1">
        <w:rPr>
          <w:rStyle w:val="structure"/>
        </w:rPr>
        <w:t>—en_19920000/</w:t>
      </w:r>
      <w:r w:rsidRPr="00627ED1">
        <w:rPr>
          <w:rStyle w:val="structurevisible"/>
        </w:rPr>
        <w:t>&gt;</w:t>
      </w:r>
    </w:p>
    <w:p w14:paraId="0ADAF6C1" w14:textId="77777777" w:rsidR="00C57E99" w:rsidRPr="00A71BC1" w:rsidRDefault="00627ED1" w:rsidP="00C57E99">
      <w:pPr>
        <w:pStyle w:val="Quotecont"/>
        <w:rPr>
          <w:rStyle w:val="quoteknownauthor"/>
        </w:rPr>
      </w:pPr>
      <w:r w:rsidRPr="00627ED1">
        <w:rPr>
          <w:rStyle w:val="quoteknownauthor"/>
        </w:rPr>
        <w:t>I was plunged into such a state of distress and anguish that I wanted to leave that gathering forthwith, but did not dare to do so. In my heart I was communing with God ... anxiously awaiting for the visitors to</w:t>
      </w:r>
      <w:r w:rsidRPr="00627ED1">
        <w:rPr>
          <w:rStyle w:val="structurepagenumber"/>
        </w:rPr>
        <w:t xml:space="preserve"> &lt;page 130</w:t>
      </w:r>
      <w:r w:rsidR="00B777C2">
        <w:rPr>
          <w:rStyle w:val="structurepagenumber"/>
        </w:rPr>
        <w:t>/&gt;</w:t>
      </w:r>
      <w:r w:rsidRPr="00627ED1">
        <w:rPr>
          <w:rStyle w:val="quoteknownauthor"/>
        </w:rPr>
        <w:t xml:space="preserve"> leave so that I could go out and try to find a solution for my sad condition. I noticed that whereas my brother and </w:t>
      </w:r>
      <w:r w:rsidRPr="00627ED1">
        <w:rPr>
          <w:rStyle w:val="quoteknownauthor"/>
          <w:highlight w:val="yellow"/>
        </w:rPr>
        <w:t>Nabíl-i-Aʿẓam</w:t>
      </w:r>
      <w:r w:rsidRPr="00627ED1">
        <w:rPr>
          <w:rStyle w:val="quoteknownauthor"/>
        </w:rPr>
        <w:t xml:space="preserve"> were enjoying themselves talking most happily </w:t>
      </w:r>
      <w:r w:rsidRPr="00627ED1">
        <w:rPr>
          <w:rStyle w:val="quoteknownauthor"/>
        </w:rPr>
        <w:lastRenderedPageBreak/>
        <w:t xml:space="preserve">with these sons of </w:t>
      </w:r>
      <w:r w:rsidRPr="00627ED1">
        <w:rPr>
          <w:rStyle w:val="quoteknownauthor"/>
          <w:highlight w:val="yellow"/>
        </w:rPr>
        <w:t>Bahá’u’lláh</w:t>
      </w:r>
      <w:r w:rsidRPr="00627ED1">
        <w:rPr>
          <w:rStyle w:val="quoteknownauthor"/>
        </w:rPr>
        <w:t>, I was in a state of mental turmoil and agony throughout the meeting... After about an hour, when the visitors were leaving, my brother thanked them most warmly and joyfully.</w:t>
      </w:r>
    </w:p>
    <w:p w14:paraId="0D38FB32"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8:</w:t>
      </w:r>
      <w:r w:rsidRPr="00627ED1">
        <w:rPr>
          <w:rStyle w:val="structureparIDparcounter"/>
        </w:rPr>
        <w:t>20</w:t>
      </w:r>
      <w:r w:rsidRPr="00627ED1">
        <w:rPr>
          <w:rStyle w:val="structure"/>
        </w:rPr>
        <w:t>—en_19920000/</w:t>
      </w:r>
      <w:r w:rsidRPr="00627ED1">
        <w:rPr>
          <w:rStyle w:val="structurevisible"/>
        </w:rPr>
        <w:t>&gt;</w:t>
      </w:r>
    </w:p>
    <w:p w14:paraId="5E095FAA" w14:textId="77777777" w:rsidR="00C57E99" w:rsidRPr="00A71BC1" w:rsidRDefault="00627ED1" w:rsidP="00C57E99">
      <w:pPr>
        <w:pStyle w:val="Quotecont"/>
        <w:rPr>
          <w:rStyle w:val="quoteknownauthor"/>
        </w:rPr>
      </w:pPr>
      <w:r w:rsidRPr="00627ED1">
        <w:rPr>
          <w:rStyle w:val="quoteknownauthor"/>
        </w:rPr>
        <w:t xml:space="preserve">In the evening he informed me that we were to go and attain the presence of the Master in His reception room. Although depressed and grief-stricken as a result of meeting </w:t>
      </w:r>
      <w:r w:rsidRPr="00627ED1">
        <w:rPr>
          <w:rStyle w:val="quoteknownauthor"/>
          <w:highlight w:val="yellow"/>
        </w:rPr>
        <w:t>Muḥammad-ʿAlí</w:t>
      </w:r>
      <w:r w:rsidRPr="00627ED1">
        <w:rPr>
          <w:rStyle w:val="quoteknownauthor"/>
        </w:rPr>
        <w:t>, I went with him. As soon as I came into the presence of the Most Great Branch, a new life was breathed into me. My whole being was filled with such joy and felicity that all the agonies and disturbances of the past vanished in an instant.</w:t>
      </w:r>
    </w:p>
    <w:p w14:paraId="28A7E6E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8:</w:t>
      </w:r>
      <w:r w:rsidRPr="00627ED1">
        <w:rPr>
          <w:rStyle w:val="structureparIDparcounter"/>
        </w:rPr>
        <w:t>21</w:t>
      </w:r>
      <w:r w:rsidRPr="00627ED1">
        <w:rPr>
          <w:rStyle w:val="structure"/>
        </w:rPr>
        <w:t>—en_19920000/</w:t>
      </w:r>
      <w:r w:rsidRPr="00627ED1">
        <w:rPr>
          <w:rStyle w:val="structurevisible"/>
        </w:rPr>
        <w:t>&gt;</w:t>
      </w:r>
    </w:p>
    <w:p w14:paraId="4C53210F" w14:textId="77777777" w:rsidR="00C57E99" w:rsidRPr="003F4E07" w:rsidRDefault="00627ED1" w:rsidP="00C57E99">
      <w:pPr>
        <w:pStyle w:val="Quotecont"/>
        <w:rPr>
          <w:rStyle w:val="quoteknownauthor"/>
        </w:rPr>
      </w:pPr>
      <w:r w:rsidRPr="00627ED1">
        <w:rPr>
          <w:rStyle w:val="quoteknownauthor"/>
        </w:rPr>
        <w:t xml:space="preserve">A few days later my brother invited me to go with him to meet </w:t>
      </w:r>
      <w:r w:rsidRPr="00627ED1">
        <w:rPr>
          <w:rStyle w:val="quoteknownauthor"/>
          <w:highlight w:val="yellow"/>
        </w:rPr>
        <w:t>Mírzá Muḥammad-ʿAlí</w:t>
      </w:r>
      <w:r w:rsidRPr="00627ED1">
        <w:rPr>
          <w:rStyle w:val="quoteknownauthor"/>
        </w:rPr>
        <w:t xml:space="preserve"> again, but in spite of much persuasion on his part I refused to go... During the period that I stayed in </w:t>
      </w:r>
      <w:r w:rsidRPr="00627ED1">
        <w:rPr>
          <w:rStyle w:val="quoteknownauthor"/>
          <w:highlight w:val="yellow"/>
        </w:rPr>
        <w:t>ʿAkká</w:t>
      </w:r>
      <w:r w:rsidRPr="00627ED1">
        <w:rPr>
          <w:rStyle w:val="quoteknownauthor"/>
        </w:rPr>
        <w:t xml:space="preserve">, </w:t>
      </w:r>
      <w:r w:rsidRPr="00627ED1">
        <w:rPr>
          <w:rStyle w:val="quoteknownauthor"/>
          <w:highlight w:val="yellow"/>
        </w:rPr>
        <w:t>Mírzá Muḥammad-ʿAlí</w:t>
      </w:r>
      <w:r w:rsidRPr="00627ED1">
        <w:rPr>
          <w:rStyle w:val="quoteknownauthor"/>
        </w:rPr>
        <w:t xml:space="preserve"> came several times to the residence of </w:t>
      </w:r>
      <w:r w:rsidRPr="00627ED1">
        <w:rPr>
          <w:rStyle w:val="quoteknownauthor"/>
          <w:highlight w:val="yellow"/>
        </w:rPr>
        <w:t>Nabíl-i-Aʿẓam</w:t>
      </w:r>
      <w:r w:rsidRPr="00627ED1">
        <w:rPr>
          <w:rStyle w:val="quoteknownauthor"/>
        </w:rPr>
        <w:t>, but I always found some excuse not to go there.«</w:t>
      </w:r>
      <w:r w:rsidR="00C57E99" w:rsidRPr="003F4E07">
        <w:rPr>
          <w:rStyle w:val="structurevisible"/>
        </w:rPr>
        <w:t>&lt;/</w:t>
      </w:r>
      <w:r w:rsidR="00C57E99" w:rsidRPr="003F4E07">
        <w:rPr>
          <w:rStyle w:val="structure"/>
        </w:rPr>
        <w:t>cit</w:t>
      </w:r>
      <w:r w:rsidR="00C57E99" w:rsidRPr="003F4E07">
        <w:rPr>
          <w:rStyle w:val="structurevisible"/>
        </w:rPr>
        <w:t>&gt;</w:t>
      </w:r>
    </w:p>
    <w:p w14:paraId="2C282C2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22</w:t>
      </w:r>
      <w:r>
        <w:rPr>
          <w:rStyle w:val="structure"/>
        </w:rPr>
        <w:t>—en_19920000/</w:t>
      </w:r>
      <w:r w:rsidRPr="00D576C3">
        <w:rPr>
          <w:rStyle w:val="structurevisible"/>
        </w:rPr>
        <w:t>&gt;</w:t>
      </w:r>
    </w:p>
    <w:p w14:paraId="1C3340CB" w14:textId="77777777" w:rsidR="00C57E99" w:rsidRDefault="00627ED1" w:rsidP="00C57E99">
      <w:pPr>
        <w:pStyle w:val="Bodyafterquote"/>
      </w:pPr>
      <w:r w:rsidRPr="00627ED1">
        <w:t xml:space="preserve">Among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misdeeds during the lifetime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his altering the text of the Holy Writings. Since he was highly skilled in the art of calligraphy,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sent him from </w:t>
      </w:r>
      <w:r w:rsidRPr="00627ED1">
        <w:rPr>
          <w:highlight w:val="yellow"/>
        </w:rPr>
        <w:t>ʿAkk</w:t>
      </w:r>
      <w:r w:rsidR="00C57E99" w:rsidRPr="000C7039">
        <w:rPr>
          <w:highlight w:val="yellow"/>
        </w:rPr>
        <w:t>á</w:t>
      </w:r>
      <w:r w:rsidRPr="00627ED1">
        <w:t xml:space="preserve"> on a mission to India to help print a book containing a selected compilation of His Writings. This compilation, known as the </w:t>
      </w:r>
      <w:r w:rsidR="00C57E99" w:rsidRPr="002D5AF8">
        <w:rPr>
          <w:rStyle w:val="structurevisible"/>
        </w:rPr>
        <w:t>&lt;</w:t>
      </w:r>
      <w:r w:rsidR="00C57E99" w:rsidRPr="002D5AF8">
        <w:rPr>
          <w:rStyle w:val="structure"/>
        </w:rPr>
        <w:t>title %_%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b-i-Mub</w:t>
      </w:r>
      <w:r w:rsidR="00C57E99" w:rsidRPr="000C7039">
        <w:rPr>
          <w:rStyle w:val="BookTitle"/>
          <w:highlight w:val="yellow"/>
        </w:rPr>
        <w:t>í</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contains some of His most important Tablets, including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0C7039">
        <w:rPr>
          <w:rStyle w:val="BookTitle"/>
          <w:highlight w:val="yellow"/>
        </w:rPr>
        <w:t>ú</w:t>
      </w:r>
      <w:r w:rsidRPr="00627ED1">
        <w:rPr>
          <w:rStyle w:val="BookTitle"/>
          <w:highlight w:val="yellow"/>
        </w:rPr>
        <w:t>riy-i-Haykal</w:t>
      </w:r>
      <w:r w:rsidRPr="00627ED1">
        <w:rPr>
          <w:rStyle w:val="structurevisible"/>
        </w:rPr>
        <w:t>&lt;/</w:t>
      </w:r>
      <w:r w:rsidRPr="00627ED1">
        <w:rPr>
          <w:rStyle w:val="structure"/>
        </w:rPr>
        <w:t>title</w:t>
      </w:r>
      <w:r w:rsidRPr="00627ED1">
        <w:rPr>
          <w:rStyle w:val="structurevisible"/>
        </w:rPr>
        <w:t>&gt;</w:t>
      </w:r>
      <w:r w:rsidRPr="00627ED1">
        <w:t>.</w:t>
      </w:r>
      <w:r w:rsidRPr="00627ED1">
        <w:rPr>
          <w:rStyle w:val="FootnoteReference"/>
        </w:rPr>
        <w:footnoteReference w:id="275"/>
      </w:r>
      <w:r w:rsidRPr="00627ED1">
        <w:t xml:space="preserve"> The book was printed in the handwriting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by the printing firm of </w:t>
      </w:r>
      <w:r w:rsidRPr="00627ED1">
        <w:rPr>
          <w:highlight w:val="yellow"/>
        </w:rPr>
        <w:t>N</w:t>
      </w:r>
      <w:r w:rsidR="00C57E99" w:rsidRPr="000C7039">
        <w:rPr>
          <w:highlight w:val="yellow"/>
        </w:rPr>
        <w:t>áṣ</w:t>
      </w:r>
      <w:r w:rsidRPr="00627ED1">
        <w:rPr>
          <w:highlight w:val="yellow"/>
        </w:rPr>
        <w:t>ir</w:t>
      </w:r>
      <w:r w:rsidR="00C57E99" w:rsidRPr="000C7039">
        <w:rPr>
          <w:highlight w:val="yellow"/>
        </w:rPr>
        <w:t>í</w:t>
      </w:r>
      <w:r w:rsidRPr="00627ED1">
        <w:t xml:space="preserve">, which was part of a business organisation established in Bombay by a few members of the </w:t>
      </w:r>
      <w:r w:rsidRPr="00627ED1">
        <w:rPr>
          <w:highlight w:val="yellow"/>
        </w:rPr>
        <w:t>Afn</w:t>
      </w:r>
      <w:r w:rsidR="00C57E99" w:rsidRPr="000C7039">
        <w:rPr>
          <w:highlight w:val="yellow"/>
        </w:rPr>
        <w:t>á</w:t>
      </w:r>
      <w:r w:rsidRPr="00627ED1">
        <w:rPr>
          <w:highlight w:val="yellow"/>
        </w:rPr>
        <w:t>n</w:t>
      </w:r>
      <w:r w:rsidRPr="00627ED1">
        <w:t xml:space="preserve"> family.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took advantage of this opportunity and betrayed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changing certain passages in this book which alluded to </w:t>
      </w:r>
      <w:r w:rsidRPr="00627ED1">
        <w:rPr>
          <w:highlight w:val="yellow"/>
        </w:rPr>
        <w:t>ʿAbdu’l-Bah</w:t>
      </w:r>
      <w:r w:rsidR="00C57E99" w:rsidRPr="007C5354">
        <w:rPr>
          <w:highlight w:val="yellow"/>
        </w:rPr>
        <w:t>á</w:t>
      </w:r>
      <w:r w:rsidRPr="00627ED1">
        <w:rPr>
          <w:highlight w:val="yellow"/>
        </w:rPr>
        <w:t>’s</w:t>
      </w:r>
      <w:r w:rsidRPr="00627ED1">
        <w:t xml:space="preserve"> exalted station. He altered the text so cleverly that all references to Him were totally eliminated. Of course, this treacherous act of interpolation was soon exposed by comparing these passages with the authentic Writings of </w:t>
      </w:r>
      <w:r w:rsidRPr="00627ED1">
        <w:rPr>
          <w:highlight w:val="yellow"/>
        </w:rPr>
        <w:t>Bahá’u’lláh</w:t>
      </w:r>
      <w:r w:rsidRPr="00627ED1">
        <w:t>.</w:t>
      </w:r>
    </w:p>
    <w:p w14:paraId="7549770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23</w:t>
      </w:r>
      <w:r>
        <w:rPr>
          <w:rStyle w:val="structure"/>
        </w:rPr>
        <w:t>—en_19920000/</w:t>
      </w:r>
      <w:r w:rsidRPr="00D576C3">
        <w:rPr>
          <w:rStyle w:val="structurevisible"/>
        </w:rPr>
        <w:t>&gt;</w:t>
      </w:r>
    </w:p>
    <w:p w14:paraId="1E68F641" w14:textId="77777777" w:rsidR="00C57E99" w:rsidRDefault="00627ED1" w:rsidP="00C57E99">
      <w:pPr>
        <w:pStyle w:val="Bodycont"/>
      </w:pPr>
      <w:r w:rsidRPr="00627ED1">
        <w:t xml:space="preserve">And yet, the Blessed Beauty, in spite of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reprehensible conduct, conferred upon him a rank next to that of </w:t>
      </w:r>
      <w:r w:rsidRPr="00627ED1">
        <w:rPr>
          <w:highlight w:val="yellow"/>
        </w:rPr>
        <w:t>ʿAbdu’l-Bah</w:t>
      </w:r>
      <w:r w:rsidR="00C57E99" w:rsidRPr="000C7039">
        <w:rPr>
          <w:highlight w:val="yellow"/>
        </w:rPr>
        <w:t>á</w:t>
      </w:r>
      <w:r w:rsidRPr="00627ED1">
        <w:t xml:space="preserve">. These are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His Will and Testament:</w:t>
      </w:r>
    </w:p>
    <w:p w14:paraId="3BBBEED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24</w:t>
      </w:r>
      <w:r>
        <w:rPr>
          <w:rStyle w:val="structure"/>
        </w:rPr>
        <w:t>—en_19920000/</w:t>
      </w:r>
      <w:r w:rsidRPr="00D576C3">
        <w:rPr>
          <w:rStyle w:val="structurevisible"/>
        </w:rPr>
        <w:t>&gt;</w:t>
      </w:r>
    </w:p>
    <w:p w14:paraId="33C74032"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»Verily God hath ordained the station of the Greater Branch [</w:t>
      </w:r>
      <w:r w:rsidR="00627ED1" w:rsidRPr="00627ED1">
        <w:rPr>
          <w:rStyle w:val="quotebahaiscripture"/>
          <w:highlight w:val="yellow"/>
        </w:rPr>
        <w:t>Muḥammad-ʿAlí</w:t>
      </w:r>
      <w:r w:rsidR="00627ED1" w:rsidRPr="00627ED1">
        <w:rPr>
          <w:rStyle w:val="quotebahaiscripture"/>
        </w:rPr>
        <w:t>] to be beneath that of the Most Great Branch [</w:t>
      </w:r>
      <w:r w:rsidR="00627ED1" w:rsidRPr="00627ED1">
        <w:rPr>
          <w:rStyle w:val="quotebahaiscripture"/>
          <w:highlight w:val="yellow"/>
        </w:rPr>
        <w:t>ʿAbdu’l-Bahá</w:t>
      </w:r>
      <w:r w:rsidR="00627ED1" w:rsidRPr="00627ED1">
        <w:rPr>
          <w:rStyle w:val="quotebahaiscripture"/>
        </w:rPr>
        <w:t xml:space="preserve">]. He is in truth, the Ordainer, the All-Wise. We have chosen </w:t>
      </w:r>
      <w:r w:rsidR="00627ED1" w:rsidRPr="00627ED1">
        <w:rPr>
          <w:rStyle w:val="quotesterms"/>
        </w:rPr>
        <w:t>›The Greater‹</w:t>
      </w:r>
      <w:r w:rsidR="00627ED1" w:rsidRPr="00627ED1">
        <w:rPr>
          <w:rStyle w:val="quotebahaiscripture"/>
        </w:rPr>
        <w:t xml:space="preserve"> after </w:t>
      </w:r>
      <w:r w:rsidR="00627ED1" w:rsidRPr="00627ED1">
        <w:rPr>
          <w:rStyle w:val="quotesterms"/>
        </w:rPr>
        <w:t>›The Most Great,‹</w:t>
      </w:r>
      <w:r w:rsidR="00627ED1" w:rsidRPr="00627ED1">
        <w:rPr>
          <w:rStyle w:val="quotebahaiscripture"/>
        </w:rPr>
        <w:t xml:space="preserve"> as decreed by Him Who is the All-Knowing, the All-Informed.«</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76"/>
      </w:r>
      <w:r w:rsidR="00627ED1" w:rsidRPr="00627ED1">
        <w:rPr>
          <w:rStyle w:val="structurepagenumber"/>
        </w:rPr>
        <w:t xml:space="preserve"> &lt;page 131</w:t>
      </w:r>
      <w:r w:rsidR="00B777C2">
        <w:rPr>
          <w:rStyle w:val="structurepagenumber"/>
        </w:rPr>
        <w:t>/&gt;</w:t>
      </w:r>
    </w:p>
    <w:p w14:paraId="7DF6829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25</w:t>
      </w:r>
      <w:r>
        <w:rPr>
          <w:rStyle w:val="structure"/>
        </w:rPr>
        <w:t>—en_19920000/</w:t>
      </w:r>
      <w:r w:rsidRPr="00D576C3">
        <w:rPr>
          <w:rStyle w:val="structurevisible"/>
        </w:rPr>
        <w:t>&gt;</w:t>
      </w:r>
    </w:p>
    <w:p w14:paraId="74FC1505" w14:textId="77777777" w:rsidR="00C57E99" w:rsidRDefault="00627ED1" w:rsidP="00C57E99">
      <w:pPr>
        <w:pStyle w:val="Bodyafterquote"/>
      </w:pPr>
      <w:r w:rsidRPr="00627ED1">
        <w:t xml:space="preserve">This passage brought about many tests and misunderstandings. Some of the believers who had been in close contact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knew him to be deceitful and materialistic, and avid for power. Others, reading the several condemnatory passages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written about him, were sure that he was a perfidious individual who was related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only physically and had no spiritual relationship with Him. These people were deeply puzzled when they observed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chosen such a person to succeed </w:t>
      </w:r>
      <w:r w:rsidRPr="00627ED1">
        <w:rPr>
          <w:highlight w:val="yellow"/>
        </w:rPr>
        <w:t>ʿAbdu’l-Bah</w:t>
      </w:r>
      <w:r w:rsidR="00C57E99" w:rsidRPr="000C7039">
        <w:rPr>
          <w:highlight w:val="yellow"/>
        </w:rPr>
        <w:t>á</w:t>
      </w:r>
      <w:r w:rsidRPr="00627ED1">
        <w:t xml:space="preserve">. For it was concerning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issued this ominous warning in one of His Tablets:</w:t>
      </w:r>
    </w:p>
    <w:p w14:paraId="05BF55E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26</w:t>
      </w:r>
      <w:r>
        <w:rPr>
          <w:rStyle w:val="structure"/>
        </w:rPr>
        <w:t>—en_19920000/</w:t>
      </w:r>
      <w:r w:rsidRPr="00D576C3">
        <w:rPr>
          <w:rStyle w:val="structurevisible"/>
        </w:rPr>
        <w:t>&gt;</w:t>
      </w:r>
    </w:p>
    <w:p w14:paraId="185061B5"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»By God, the True One! Were We, for a single instant, to withhold from him the outpourings of Our Cause, he would wither, and would fall upon the dust.«</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77"/>
      </w:r>
    </w:p>
    <w:p w14:paraId="5EC112D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27</w:t>
      </w:r>
      <w:r>
        <w:rPr>
          <w:rStyle w:val="structure"/>
        </w:rPr>
        <w:t>—en_19920000/</w:t>
      </w:r>
      <w:r w:rsidRPr="00D576C3">
        <w:rPr>
          <w:rStyle w:val="structurevisible"/>
        </w:rPr>
        <w:t>&gt;</w:t>
      </w:r>
    </w:p>
    <w:p w14:paraId="2FFD1495" w14:textId="77777777" w:rsidR="00C57E99" w:rsidRDefault="00627ED1" w:rsidP="00C57E99">
      <w:pPr>
        <w:pStyle w:val="Bodyafterquote"/>
      </w:pPr>
      <w:r w:rsidRPr="00627ED1">
        <w:t xml:space="preserve">To such a person,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grants the right to succeed </w:t>
      </w:r>
      <w:r w:rsidRPr="00627ED1">
        <w:rPr>
          <w:highlight w:val="yellow"/>
        </w:rPr>
        <w:t>ʿAbdu’l-Bah</w:t>
      </w:r>
      <w:r w:rsidR="00C57E99" w:rsidRPr="000C7039">
        <w:rPr>
          <w:highlight w:val="yellow"/>
        </w:rPr>
        <w:t>á</w:t>
      </w:r>
      <w:r w:rsidRPr="00627ED1">
        <w:t xml:space="preserve">. And indeed,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publicly claimed this successorship both during the Ministry of </w:t>
      </w:r>
      <w:r w:rsidRPr="00627ED1">
        <w:rPr>
          <w:highlight w:val="yellow"/>
        </w:rPr>
        <w:t>ʿAbdu’l-Bah</w:t>
      </w:r>
      <w:r w:rsidR="00C57E99" w:rsidRPr="000C7039">
        <w:rPr>
          <w:highlight w:val="yellow"/>
        </w:rPr>
        <w:t>á</w:t>
      </w:r>
      <w:r w:rsidRPr="00627ED1">
        <w:t xml:space="preserve"> and after His Ascension. Referring to him </w:t>
      </w:r>
      <w:r w:rsidRPr="00627ED1">
        <w:rPr>
          <w:highlight w:val="cyan"/>
        </w:rPr>
        <w:t>Shoghi Effendi</w:t>
      </w:r>
      <w:r w:rsidRPr="00627ED1">
        <w:t xml:space="preserve"> states:</w:t>
      </w:r>
    </w:p>
    <w:p w14:paraId="1B0B546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28</w:t>
      </w:r>
      <w:r>
        <w:rPr>
          <w:rStyle w:val="structure"/>
        </w:rPr>
        <w:t>—en_19920000/</w:t>
      </w:r>
      <w:r w:rsidRPr="00D576C3">
        <w:rPr>
          <w:rStyle w:val="structurevisible"/>
        </w:rPr>
        <w:t>&gt;</w:t>
      </w:r>
    </w:p>
    <w:p w14:paraId="1CB09BDA" w14:textId="77777777" w:rsidR="00C57E99" w:rsidRDefault="00C57E99" w:rsidP="00C57E99">
      <w:pPr>
        <w:pStyle w:val="Quote1st"/>
      </w:pPr>
      <w:r w:rsidRPr="0006698A">
        <w:rPr>
          <w:rStyle w:val="structurevisible"/>
        </w:rPr>
        <w:t>&lt;</w:t>
      </w:r>
      <w:r w:rsidRPr="0006698A">
        <w:rPr>
          <w:rStyle w:val="structure"/>
        </w:rPr>
        <w:t>cit Sho_%►%_%_%►%_%_%—en_%—%_%</w:t>
      </w:r>
      <w:r w:rsidRPr="0006698A">
        <w:rPr>
          <w:rStyle w:val="structurevisible"/>
        </w:rPr>
        <w:t>&gt;</w:t>
      </w:r>
      <w:r w:rsidR="00627ED1" w:rsidRPr="00627ED1">
        <w:rPr>
          <w:rStyle w:val="quotebahaiscripture"/>
        </w:rPr>
        <w:t xml:space="preserve">»He it was who had the impudence and temerity to tell </w:t>
      </w:r>
      <w:r w:rsidR="00627ED1" w:rsidRPr="00627ED1">
        <w:rPr>
          <w:rStyle w:val="quotebahaiscripture"/>
          <w:highlight w:val="yellow"/>
        </w:rPr>
        <w:t>ʿAbdu’l-Bahá</w:t>
      </w:r>
      <w:r w:rsidR="00627ED1" w:rsidRPr="00627ED1">
        <w:rPr>
          <w:rStyle w:val="quotebahaiscripture"/>
        </w:rPr>
        <w:t xml:space="preserve"> to His face that just as </w:t>
      </w:r>
      <w:r w:rsidR="00627ED1" w:rsidRPr="00627ED1">
        <w:rPr>
          <w:rStyle w:val="quotebahaiscripture"/>
          <w:highlight w:val="yellow"/>
        </w:rPr>
        <w:t>ʿUmar</w:t>
      </w:r>
      <w:r w:rsidR="00627ED1" w:rsidRPr="00627ED1">
        <w:rPr>
          <w:rStyle w:val="quotebahaiscripture"/>
        </w:rPr>
        <w:t xml:space="preserve"> had succeeded in usurping the successorship of the Prophet </w:t>
      </w:r>
      <w:r w:rsidR="00627ED1" w:rsidRPr="00627ED1">
        <w:rPr>
          <w:rStyle w:val="quotebahaiscripture"/>
          <w:highlight w:val="yellow"/>
        </w:rPr>
        <w:t>Muḥammad</w:t>
      </w:r>
      <w:r w:rsidR="00627ED1" w:rsidRPr="00627ED1">
        <w:rPr>
          <w:rStyle w:val="quotebahaiscripture"/>
        </w:rPr>
        <w:t xml:space="preserve">, he, too, felt himself able to do the same. He it was who, obsessed by the fear that he might not survive </w:t>
      </w:r>
      <w:r w:rsidR="00627ED1" w:rsidRPr="00627ED1">
        <w:rPr>
          <w:rStyle w:val="quotebahaiscripture"/>
          <w:highlight w:val="yellow"/>
        </w:rPr>
        <w:t>ʿAbdu’l-</w:t>
      </w:r>
      <w:r w:rsidR="00627ED1" w:rsidRPr="00627ED1">
        <w:rPr>
          <w:rStyle w:val="quotebahaiscripture"/>
          <w:highlight w:val="yellow"/>
        </w:rPr>
        <w:lastRenderedPageBreak/>
        <w:t>Bahá</w:t>
      </w:r>
      <w:r w:rsidR="00627ED1" w:rsidRPr="00627ED1">
        <w:rPr>
          <w:rStyle w:val="quotebahaiscripture"/>
        </w:rPr>
        <w:t>, had, the moment he had been assured by Him that all the honour he coveted would, in the course of time, be his, swiftly rejoined that he had no guarantee that he would outlive Him.«</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78"/>
      </w:r>
    </w:p>
    <w:p w14:paraId="3E57BDC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29</w:t>
      </w:r>
      <w:r>
        <w:rPr>
          <w:rStyle w:val="structure"/>
        </w:rPr>
        <w:t>—en_19920000/</w:t>
      </w:r>
      <w:r w:rsidRPr="00D576C3">
        <w:rPr>
          <w:rStyle w:val="structurevisible"/>
        </w:rPr>
        <w:t>&gt;</w:t>
      </w:r>
    </w:p>
    <w:p w14:paraId="4718755A" w14:textId="77777777" w:rsidR="00C57E99" w:rsidRDefault="00627ED1" w:rsidP="00C57E99">
      <w:pPr>
        <w:pStyle w:val="Bodyafterquote"/>
      </w:pPr>
      <w:r w:rsidRPr="00627ED1">
        <w:t xml:space="preserve">We may ask ourselves two questions. Why did the provision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Book of the Covenant for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successorship not materialize, and why did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grant such an exalted station to so perfidious a person? To resolve these puzzling questions, it is necessary to meditate on the nature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try to discover its distinctive and challenging features.</w:t>
      </w:r>
    </w:p>
    <w:p w14:paraId="105AD36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30</w:t>
      </w:r>
      <w:r>
        <w:rPr>
          <w:rStyle w:val="structure"/>
        </w:rPr>
        <w:t>—en_19920000/</w:t>
      </w:r>
      <w:r w:rsidRPr="00D576C3">
        <w:rPr>
          <w:rStyle w:val="structurevisible"/>
        </w:rPr>
        <w:t>&gt;</w:t>
      </w:r>
    </w:p>
    <w:p w14:paraId="076D5B8F" w14:textId="77777777" w:rsidR="00C57E99" w:rsidRDefault="00627ED1" w:rsidP="00C57E99">
      <w:pPr>
        <w:pStyle w:val="Bodycont"/>
      </w:pPr>
      <w:r w:rsidRPr="00627ED1">
        <w:t xml:space="preserve">One of these features comes to light when we reflect upon the creative power of the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In one of His Tablets He reveals these exalted words:</w:t>
      </w:r>
    </w:p>
    <w:p w14:paraId="095E2C7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31</w:t>
      </w:r>
      <w:r>
        <w:rPr>
          <w:rStyle w:val="structure"/>
        </w:rPr>
        <w:t>—en_19920000/</w:t>
      </w:r>
      <w:r w:rsidRPr="00D576C3">
        <w:rPr>
          <w:rStyle w:val="structurevisible"/>
        </w:rPr>
        <w:t>&gt;</w:t>
      </w:r>
    </w:p>
    <w:p w14:paraId="7CDC3E1F"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 xml:space="preserve">»Every word that proceedeth out of the mouth of God is endowed with such potency as can instill new life into every human frame, if ye be of them that comprehend this truth. All the wondrous works ye behold in this world have been manifested through the operation of His supreme and most exalted Will, His wondrous and inflexible Purpose. Through the mere revelation of the word </w:t>
      </w:r>
      <w:r w:rsidR="00627ED1" w:rsidRPr="00627ED1">
        <w:rPr>
          <w:rStyle w:val="quotesterms"/>
        </w:rPr>
        <w:t>›Fashioner‹</w:t>
      </w:r>
      <w:r w:rsidR="00627ED1" w:rsidRPr="00627ED1">
        <w:rPr>
          <w:rStyle w:val="quotebahaiscripture"/>
        </w:rPr>
        <w:t>, issuing forth from His lips and proclaiming His attribute to mankind, such power is released as can generate, through successive ages, all the manifold arts which the hands</w:t>
      </w:r>
      <w:r w:rsidR="00627ED1" w:rsidRPr="00627ED1">
        <w:rPr>
          <w:rStyle w:val="structurepagenumber"/>
        </w:rPr>
        <w:t xml:space="preserve"> &lt;page 132</w:t>
      </w:r>
      <w:r w:rsidR="00B777C2">
        <w:rPr>
          <w:rStyle w:val="structurepagenumber"/>
        </w:rPr>
        <w:t>/&gt;</w:t>
      </w:r>
      <w:r w:rsidR="00627ED1" w:rsidRPr="00627ED1">
        <w:rPr>
          <w:rStyle w:val="quotebahaiscripture"/>
        </w:rPr>
        <w:t xml:space="preserve"> of man can produce. This, verily, is a certain truth. No sooner is this resplendent word uttered, than its animating energies, stirring within all created things, give birth to the means and instruments whereby such arts can be produced and perfected. All the wondrous achievements ye now witness are the direct consequences of the Revelation of this Name. In the days to come, ye will, verily, behold things of which ye have never heard before. Thus hath it been decreed in the Tablets of God, and none can comprehend it except they whose sight is sharp. In like manner, the moment the word expressing My attribute </w:t>
      </w:r>
      <w:r w:rsidR="00627ED1" w:rsidRPr="00627ED1">
        <w:rPr>
          <w:rStyle w:val="quotesterms"/>
        </w:rPr>
        <w:t>›The Omniscient‹</w:t>
      </w:r>
      <w:r w:rsidR="00627ED1" w:rsidRPr="00627ED1">
        <w:rPr>
          <w:rStyle w:val="quotebahaiscripture"/>
        </w:rPr>
        <w:t xml:space="preserve"> issueth forth from My mouth, every created thing will, according to its capacity and limitations, be invested with the power to unfold the knowledge of the most marvellous sciences, and will be empowered to manifest them in the course of time at the bidding of Him Who is the Almighty, the All-Knowing. Know thou of a certainty that the Revelation of every other Name is accompanied by a similar manifestation of Divine power. Every single letter proceeding out of the mouth of God is indeed a mother letter, and every word uttered by Him Who is the Well Spring of Divine Revelation is a mother word, and His Tablet a Mother Tablet. Well is it with them that apprehend this truth.«</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79"/>
      </w:r>
    </w:p>
    <w:p w14:paraId="28481F4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32</w:t>
      </w:r>
      <w:r>
        <w:rPr>
          <w:rStyle w:val="structure"/>
        </w:rPr>
        <w:t>—en_19920000/</w:t>
      </w:r>
      <w:r w:rsidRPr="00D576C3">
        <w:rPr>
          <w:rStyle w:val="structurevisible"/>
        </w:rPr>
        <w:t>&gt;</w:t>
      </w:r>
    </w:p>
    <w:p w14:paraId="71E3BAFB" w14:textId="77777777" w:rsidR="00C57E99" w:rsidRDefault="00627ED1" w:rsidP="00C57E99">
      <w:pPr>
        <w:pStyle w:val="Bodyafterquote"/>
      </w:pPr>
      <w:r w:rsidRPr="00627ED1">
        <w:t xml:space="preserve">Thus we can be assured that due to the creative power of the Word of God every event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foreshadowed in His Tablets has either taken place already, or will come about in the future. Indeed, a careful study of His Writings reveals that many of His promises have been fulfilled. However, there are exceptions to this, and these are related to the subject of the Covenant. The appointment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is one of these exceptions, whereby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purpose, His implied wish, appeared not to materialize.</w:t>
      </w:r>
    </w:p>
    <w:p w14:paraId="48891C2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33</w:t>
      </w:r>
      <w:r>
        <w:rPr>
          <w:rStyle w:val="structure"/>
        </w:rPr>
        <w:t>—en_19920000/</w:t>
      </w:r>
      <w:r w:rsidRPr="00D576C3">
        <w:rPr>
          <w:rStyle w:val="structurevisible"/>
        </w:rPr>
        <w:t>&gt;</w:t>
      </w:r>
    </w:p>
    <w:p w14:paraId="4F08FC06" w14:textId="77777777" w:rsidR="00C57E99" w:rsidRDefault="00627ED1" w:rsidP="00C57E99">
      <w:pPr>
        <w:pStyle w:val="Bodycont"/>
      </w:pPr>
      <w:r w:rsidRPr="00627ED1">
        <w:t xml:space="preserve">The main reason for the non-fulfilment of certain provisions of this momentous document, is that this Covenant, like any covenant, is a reciprocal agreement between two parties. In this case one party is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the other, His followers. In general, the outcome of any agreement between two parties depends upon the manner in which each party fulfils his commitments. If one side fails to carry out his obligations as set out in the contract, the other side will no longer be bound to honour his. For example, let us say that a landlord and a tenant draw up a lease. As long as the tenant pays his rent and meets his other responsibilities, the landlord has no reason to cancel the contract, but if the former fails to discharge his liabilities, the latter will have no choice but to cancel the lease and possibly institute eviction proceedings!</w:t>
      </w:r>
    </w:p>
    <w:p w14:paraId="26B94A7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34</w:t>
      </w:r>
      <w:r>
        <w:rPr>
          <w:rStyle w:val="structure"/>
        </w:rPr>
        <w:t>—en_19920000/</w:t>
      </w:r>
      <w:r w:rsidRPr="00D576C3">
        <w:rPr>
          <w:rStyle w:val="structurevisible"/>
        </w:rPr>
        <w:t>&gt;</w:t>
      </w:r>
    </w:p>
    <w:p w14:paraId="2D69D035" w14:textId="77777777" w:rsidR="00C57E99" w:rsidRDefault="00627ED1" w:rsidP="00C57E99">
      <w:pPr>
        <w:pStyle w:val="Bodycont"/>
      </w:pPr>
      <w:r w:rsidRPr="00627ED1">
        <w:t xml:space="preserve">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formulated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also has two distinct sides. One side is the Almighty, who provides the spiritual energies for the achievement of His purpose, and </w:t>
      </w:r>
      <w:r w:rsidRPr="00627ED1">
        <w:lastRenderedPageBreak/>
        <w:t>who rules over His creatures. The other side is His servants, the recipients of</w:t>
      </w:r>
      <w:r w:rsidRPr="00627ED1">
        <w:rPr>
          <w:rStyle w:val="structurepagenumber"/>
        </w:rPr>
        <w:t xml:space="preserve"> &lt;page 133</w:t>
      </w:r>
      <w:r w:rsidR="00B777C2">
        <w:rPr>
          <w:rStyle w:val="structurepagenumber"/>
        </w:rPr>
        <w:t>/&gt;</w:t>
      </w:r>
      <w:r w:rsidR="00C57E99">
        <w:t xml:space="preserve"> </w:t>
      </w:r>
      <w:r w:rsidRPr="00627ED1">
        <w:t xml:space="preserve">His grace, who abide by His bidding. This Covenant necessitates an interaction between the two parties. As in the analogy of the landlord and the tenant, if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recipients of His grace, had faithfully carried out what was expected of them in this Covenant, then every provision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would have been fulfilled and the plan of God, as ordained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would have materialized. But they did not. The Covenant was broken by no less a person than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himself, who rose up against the Centre of the Cause. Consequently, the plan of God as envisaged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changed, and </w:t>
      </w:r>
      <w:r w:rsidRPr="00627ED1">
        <w:rPr>
          <w:highlight w:val="cyan"/>
        </w:rPr>
        <w:t>Shoghi Effendi</w:t>
      </w:r>
      <w:r w:rsidRPr="00627ED1">
        <w:t xml:space="preserve">, the eldest grandson of </w:t>
      </w:r>
      <w:r w:rsidRPr="00627ED1">
        <w:rPr>
          <w:highlight w:val="yellow"/>
        </w:rPr>
        <w:t>ʿAbdu’l-Bah</w:t>
      </w:r>
      <w:r w:rsidR="00C57E99" w:rsidRPr="000C7039">
        <w:rPr>
          <w:highlight w:val="yellow"/>
        </w:rPr>
        <w:t>á</w:t>
      </w:r>
      <w:r w:rsidRPr="00627ED1">
        <w:t xml:space="preserve">, was appointed as Guardian of the Faith to succeed Him. The same argument may hold for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 xml:space="preserve">Will and Testament of </w:t>
      </w:r>
      <w:r w:rsidRPr="00627ED1">
        <w:rPr>
          <w:rStyle w:val="BookTitle"/>
          <w:highlight w:val="yellow"/>
        </w:rPr>
        <w:t>ʿAbdu’l-Bah</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in which the question of a successor to </w:t>
      </w:r>
      <w:r w:rsidRPr="00627ED1">
        <w:rPr>
          <w:highlight w:val="cyan"/>
        </w:rPr>
        <w:t>Shoghi Effendi</w:t>
      </w:r>
      <w:r w:rsidRPr="00627ED1">
        <w:t xml:space="preserve"> did not materialize.</w:t>
      </w:r>
      <w:r w:rsidRPr="00627ED1">
        <w:rPr>
          <w:rStyle w:val="FootnoteReference"/>
        </w:rPr>
        <w:footnoteReference w:id="280"/>
      </w:r>
    </w:p>
    <w:p w14:paraId="4F653E1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35</w:t>
      </w:r>
      <w:r>
        <w:rPr>
          <w:rStyle w:val="structure"/>
        </w:rPr>
        <w:t>—en_19920000/</w:t>
      </w:r>
      <w:r w:rsidRPr="00D576C3">
        <w:rPr>
          <w:rStyle w:val="structurevisible"/>
        </w:rPr>
        <w:t>&gt;</w:t>
      </w:r>
    </w:p>
    <w:p w14:paraId="7A0C0B70" w14:textId="77777777" w:rsidR="00C57E99" w:rsidRDefault="00627ED1" w:rsidP="00C57E99">
      <w:pPr>
        <w:pStyle w:val="Bodycont"/>
      </w:pPr>
      <w:r w:rsidRPr="00627ED1">
        <w:t xml:space="preserve">The other question, concerning the appointment of such a disloyal person to so exalted a position, may be resolved by a careful examination of another essential feature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namely, the non-interference of each party in the functions of the other. The two parties to this Covenant are not of equal station. After all,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awe-inspiring and the believers are but humble servants. However, God in His justice gives His creatures the opportunity to carry out their duties without His interference; they are given free will to behave as they please. Of course, He has full knowledge of how each individual will behave in discharging the obligations which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placed on him, but He leaves the person free to play his part, and He does not judge him before he commits an error. This is similar to the relationship between a teacher and pupil. In the course of teaching his students the teacher will usually come to know the ability and capacity of each one. Suppose that he finds one of his pupils to be inattentive to his work and negligent in his school duties. He may be certain that his pupil is going to fail his examinations, but foreknowledge of that failure does not entitle the teacher to prevent the student from taking part in them. It is the student’s prerogative to sit for examinations and no one has the right to deprive him of that privilege.</w:t>
      </w:r>
    </w:p>
    <w:p w14:paraId="3B1FB70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36</w:t>
      </w:r>
      <w:r>
        <w:rPr>
          <w:rStyle w:val="structure"/>
        </w:rPr>
        <w:t>—en_19920000/</w:t>
      </w:r>
      <w:r w:rsidRPr="00D576C3">
        <w:rPr>
          <w:rStyle w:val="structurevisible"/>
        </w:rPr>
        <w:t>&gt;</w:t>
      </w:r>
    </w:p>
    <w:p w14:paraId="4ABD84BF" w14:textId="77777777" w:rsidR="00C57E99" w:rsidRDefault="00627ED1" w:rsidP="00C57E99">
      <w:pPr>
        <w:pStyle w:val="Bodycont"/>
      </w:pPr>
      <w:r w:rsidRPr="00627ED1">
        <w:t xml:space="preserve">This analogy helps to clarify the statement about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fully aware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shortcomings, yet, as the second surviving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was his birthright to occupy a station next to that of </w:t>
      </w:r>
      <w:r w:rsidRPr="00627ED1">
        <w:rPr>
          <w:highlight w:val="yellow"/>
        </w:rPr>
        <w:t>ʿAbdu’l-Bah</w:t>
      </w:r>
      <w:r w:rsidR="00C57E99" w:rsidRPr="000C7039">
        <w:rPr>
          <w:highlight w:val="yellow"/>
        </w:rPr>
        <w:t>á</w:t>
      </w:r>
      <w:r w:rsidRPr="00627ED1">
        <w:t xml:space="preserve">. God did not pronounce judgement on him before his rebellion against the Cause.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given the</w:t>
      </w:r>
      <w:r w:rsidRPr="00627ED1">
        <w:rPr>
          <w:rStyle w:val="structurepagenumber"/>
        </w:rPr>
        <w:t xml:space="preserve"> &lt;page 134</w:t>
      </w:r>
      <w:r w:rsidR="00B777C2">
        <w:rPr>
          <w:rStyle w:val="structurepagenumber"/>
        </w:rPr>
        <w:t>/&gt;</w:t>
      </w:r>
      <w:r w:rsidRPr="00627ED1">
        <w:t xml:space="preserve"> chance to mend his ways and take his rightful position within the Faith but he failed, as in a test, and thus perished spiritually.</w:t>
      </w:r>
    </w:p>
    <w:p w14:paraId="639A813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37</w:t>
      </w:r>
      <w:r>
        <w:rPr>
          <w:rStyle w:val="structure"/>
        </w:rPr>
        <w:t>—en_19920000/</w:t>
      </w:r>
      <w:r w:rsidRPr="00D576C3">
        <w:rPr>
          <w:rStyle w:val="structurevisible"/>
        </w:rPr>
        <w:t>&gt;</w:t>
      </w:r>
    </w:p>
    <w:p w14:paraId="395C9936" w14:textId="77777777" w:rsidR="00C57E99" w:rsidRDefault="00627ED1" w:rsidP="00C57E99">
      <w:pPr>
        <w:pStyle w:val="Bodycont"/>
      </w:pPr>
      <w:r w:rsidRPr="00627ED1">
        <w:t xml:space="preserve">Had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remained a true and steadfast believer, had he lived a life of humility and self-effacement, had he devoted all his efforts to the promotion of the Cause and detached himself from earthly things, and had he followed in the footsteps of the Master and emulated the One who was the supreme Exemplar of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then who could have been more suited than he, a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take over the reins of the Cause of God after </w:t>
      </w:r>
      <w:r w:rsidRPr="00627ED1">
        <w:rPr>
          <w:highlight w:val="yellow"/>
        </w:rPr>
        <w:t>ʿAbdu’l-Bah</w:t>
      </w:r>
      <w:r w:rsidR="00C57E99" w:rsidRPr="000C7039">
        <w:rPr>
          <w:highlight w:val="yellow"/>
        </w:rPr>
        <w:t>á</w:t>
      </w:r>
      <w:r w:rsidRPr="00627ED1">
        <w:t xml:space="preserve">? But he did not fulfil any of these conditions, and deprived himself of the bounties which could have been vouchsafed to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06E923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8:</w:t>
      </w:r>
      <w:r w:rsidRPr="00D576C3">
        <w:rPr>
          <w:rStyle w:val="structureparIDparcounter"/>
        </w:rPr>
        <w:t>38</w:t>
      </w:r>
      <w:r>
        <w:rPr>
          <w:rStyle w:val="structure"/>
        </w:rPr>
        <w:t>—en_19920000/</w:t>
      </w:r>
      <w:r w:rsidRPr="00D576C3">
        <w:rPr>
          <w:rStyle w:val="structurevisible"/>
        </w:rPr>
        <w:t>&gt;</w:t>
      </w:r>
    </w:p>
    <w:p w14:paraId="1CEC53E0" w14:textId="77777777" w:rsidR="00C57E99" w:rsidRDefault="00627ED1" w:rsidP="00C57E99">
      <w:pPr>
        <w:pStyle w:val="Bodycont"/>
      </w:pPr>
      <w:r w:rsidRPr="00627ED1">
        <w:t xml:space="preserve">Through his intense jealousy of </w:t>
      </w:r>
      <w:r w:rsidRPr="00627ED1">
        <w:rPr>
          <w:highlight w:val="yellow"/>
        </w:rPr>
        <w:t>ʿAbdu’l-Bah</w:t>
      </w:r>
      <w:r w:rsidR="00C57E99" w:rsidRPr="000C7039">
        <w:rPr>
          <w:highlight w:val="yellow"/>
        </w:rPr>
        <w:t>á</w:t>
      </w:r>
      <w:r w:rsidRPr="00627ED1">
        <w:t xml:space="preserve"> and his lack of spiritual qualities,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sought throughout his life to undermine the position of </w:t>
      </w:r>
      <w:r w:rsidRPr="00627ED1">
        <w:rPr>
          <w:highlight w:val="yellow"/>
        </w:rPr>
        <w:t>ʿAbdu’l-Bah</w:t>
      </w:r>
      <w:r w:rsidR="00C57E99" w:rsidRPr="000C7039">
        <w:rPr>
          <w:highlight w:val="yellow"/>
        </w:rPr>
        <w:t>á</w:t>
      </w:r>
      <w:r w:rsidRPr="00627ED1">
        <w:t xml:space="preserve"> and usurp His God-given station as the Centre of the Covenant. During the lifetime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was impotent to achieve the evil promptings of his heart, because the overshadowing power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overwhelming authority frustrated his ambitions. But as we shall see later, he rebelled against the Covenant immediately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arose in opposition to </w:t>
      </w:r>
      <w:r w:rsidRPr="00627ED1">
        <w:rPr>
          <w:highlight w:val="yellow"/>
        </w:rPr>
        <w:t>ʿAbdu’l-Bah</w:t>
      </w:r>
      <w:r w:rsidR="00C57E99" w:rsidRPr="000C7039">
        <w:rPr>
          <w:highlight w:val="yellow"/>
        </w:rPr>
        <w:t>á</w:t>
      </w:r>
      <w:r w:rsidRPr="00627ED1">
        <w:t>, its Centre.</w:t>
      </w:r>
      <w:r w:rsidRPr="00627ED1">
        <w:rPr>
          <w:rStyle w:val="structurepagenumber"/>
        </w:rPr>
        <w:t xml:space="preserve"> &lt;page 135</w:t>
      </w:r>
      <w:bookmarkStart w:id="17" w:name="ch9"/>
      <w:bookmarkEnd w:id="17"/>
      <w:r w:rsidR="00B777C2">
        <w:rPr>
          <w:rStyle w:val="structurepagenumber"/>
        </w:rPr>
        <w:t>/&gt;</w:t>
      </w:r>
    </w:p>
    <w:p w14:paraId="315A7093"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9</w:t>
      </w:r>
      <w:r w:rsidRPr="00835AAF">
        <w:rPr>
          <w:rStyle w:val="structure"/>
        </w:rPr>
        <w:t>:0</w:t>
      </w:r>
      <w:r>
        <w:rPr>
          <w:rStyle w:val="structure"/>
        </w:rPr>
        <w:t>—en_19920000/</w:t>
      </w:r>
      <w:r w:rsidRPr="00835AAF">
        <w:rPr>
          <w:rStyle w:val="structurevisible"/>
        </w:rPr>
        <w:t>&gt;</w:t>
      </w:r>
      <w:r>
        <w:t>CHAPTER NINE</w:t>
      </w:r>
      <w:r>
        <w:br/>
      </w:r>
      <w:r w:rsidR="00627ED1" w:rsidRPr="00627ED1">
        <w:t xml:space="preserve">The Relationship of </w:t>
      </w:r>
      <w:r w:rsidR="00627ED1" w:rsidRPr="00627ED1">
        <w:rPr>
          <w:highlight w:val="yellow"/>
        </w:rPr>
        <w:t>Bah</w:t>
      </w:r>
      <w:r w:rsidRPr="000C7039">
        <w:rPr>
          <w:highlight w:val="yellow"/>
        </w:rPr>
        <w:t>á</w:t>
      </w:r>
      <w:r w:rsidR="00627ED1" w:rsidRPr="00627ED1">
        <w:rPr>
          <w:rFonts w:asciiTheme="minorHAnsi" w:hAnsiTheme="minorHAnsi"/>
          <w:color w:val="auto"/>
          <w:sz w:val="40"/>
          <w:szCs w:val="36"/>
          <w:highlight w:val="yellow"/>
        </w:rPr>
        <w:t>’</w:t>
      </w:r>
      <w:r w:rsidR="00627ED1" w:rsidRPr="00627ED1">
        <w:rPr>
          <w:highlight w:val="yellow"/>
        </w:rPr>
        <w:t>u</w:t>
      </w:r>
      <w:r w:rsidR="00627ED1" w:rsidRPr="00627ED1">
        <w:rPr>
          <w:rFonts w:asciiTheme="minorHAnsi" w:hAnsiTheme="minorHAnsi"/>
          <w:color w:val="auto"/>
          <w:sz w:val="40"/>
          <w:szCs w:val="36"/>
          <w:highlight w:val="yellow"/>
        </w:rPr>
        <w:t>’</w:t>
      </w:r>
      <w:r w:rsidR="00627ED1" w:rsidRPr="00627ED1">
        <w:rPr>
          <w:highlight w:val="yellow"/>
        </w:rPr>
        <w:t>ll</w:t>
      </w:r>
      <w:r w:rsidRPr="000C7039">
        <w:rPr>
          <w:highlight w:val="yellow"/>
        </w:rPr>
        <w:t>á</w:t>
      </w:r>
      <w:r w:rsidR="00627ED1" w:rsidRPr="00627ED1">
        <w:rPr>
          <w:highlight w:val="yellow"/>
        </w:rPr>
        <w:t>h</w:t>
      </w:r>
      <w:r w:rsidR="00627ED1" w:rsidRPr="00627ED1">
        <w:t xml:space="preserve"> and </w:t>
      </w:r>
      <w:r w:rsidR="00627ED1" w:rsidRPr="00627ED1">
        <w:rPr>
          <w:highlight w:val="yellow"/>
        </w:rPr>
        <w:t>ʿAbdu</w:t>
      </w:r>
      <w:r w:rsidR="00627ED1" w:rsidRPr="00627ED1">
        <w:rPr>
          <w:rFonts w:asciiTheme="minorHAnsi" w:hAnsiTheme="minorHAnsi"/>
          <w:color w:val="auto"/>
          <w:sz w:val="40"/>
          <w:szCs w:val="36"/>
          <w:highlight w:val="yellow"/>
        </w:rPr>
        <w:t>’</w:t>
      </w:r>
      <w:r w:rsidR="00627ED1" w:rsidRPr="00627ED1">
        <w:rPr>
          <w:highlight w:val="yellow"/>
        </w:rPr>
        <w:t>l-Bah</w:t>
      </w:r>
      <w:r w:rsidRPr="000C7039">
        <w:rPr>
          <w:highlight w:val="yellow"/>
        </w:rPr>
        <w:t>á</w:t>
      </w:r>
    </w:p>
    <w:p w14:paraId="759D73B7"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w:t>
      </w:r>
      <w:r>
        <w:rPr>
          <w:rStyle w:val="structure"/>
        </w:rPr>
        <w:t>—en_19920000/</w:t>
      </w:r>
      <w:r w:rsidRPr="00D576C3">
        <w:rPr>
          <w:rStyle w:val="structurevisible"/>
        </w:rPr>
        <w:t>&gt;</w:t>
      </w:r>
    </w:p>
    <w:p w14:paraId="346D3C27" w14:textId="77777777" w:rsidR="00C57E99" w:rsidRDefault="00627ED1" w:rsidP="00C57E99">
      <w:pPr>
        <w:pStyle w:val="Body1st"/>
      </w:pPr>
      <w:r w:rsidRPr="00627ED1">
        <w:t xml:space="preserve">During His Ministry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showered His unfailing bounties upon </w:t>
      </w:r>
      <w:r w:rsidRPr="00627ED1">
        <w:rPr>
          <w:highlight w:val="yellow"/>
        </w:rPr>
        <w:t>ʿAbdu’l-Bah</w:t>
      </w:r>
      <w:r w:rsidR="00C57E99" w:rsidRPr="000C7039">
        <w:rPr>
          <w:highlight w:val="yellow"/>
        </w:rPr>
        <w:t>á</w:t>
      </w:r>
      <w:r w:rsidRPr="00627ED1">
        <w:t>, that Being Whom He had created to be the Centre of His Covenant and the Interpreter of His Word.</w:t>
      </w:r>
    </w:p>
    <w:p w14:paraId="5DA963A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2</w:t>
      </w:r>
      <w:r>
        <w:rPr>
          <w:rStyle w:val="structure"/>
        </w:rPr>
        <w:t>—en_19920000/</w:t>
      </w:r>
      <w:r w:rsidRPr="00D576C3">
        <w:rPr>
          <w:rStyle w:val="structurevisible"/>
        </w:rPr>
        <w:t>&gt;</w:t>
      </w:r>
    </w:p>
    <w:p w14:paraId="466011EC" w14:textId="77777777" w:rsidR="00C57E99" w:rsidRDefault="00627ED1" w:rsidP="00C57E99">
      <w:pPr>
        <w:pStyle w:val="Bodycont"/>
      </w:pPr>
      <w:r w:rsidRPr="00627ED1">
        <w:lastRenderedPageBreak/>
        <w:t xml:space="preserve">It must be remembered that the relationship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members of His family who remained faithful to the Cause was not like the relationship which exists between members of ordinary families. Normally, a father and a son at home have a very intimate and informal attitude towards each other. But in the case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faithful children, it was very different indeed, although that intimate relationship of father and son did exist. However,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completely overshadowed His position as a physical father. </w:t>
      </w:r>
      <w:r w:rsidRPr="00627ED1">
        <w:rPr>
          <w:highlight w:val="yellow"/>
        </w:rPr>
        <w:t>ʿAbdu’l-Bah</w:t>
      </w:r>
      <w:r w:rsidR="00C57E99" w:rsidRPr="000C7039">
        <w:rPr>
          <w:highlight w:val="yellow"/>
        </w:rPr>
        <w:t>á</w:t>
      </w:r>
      <w:r w:rsidRPr="00627ED1">
        <w:t xml:space="preserve">, the Greatest Holy Leaf and the Purest Branch looked upon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not merely as their father, but as their Lord, and because they had truly recognized His station, they acted at all times as most humble servants at His threshold. </w:t>
      </w:r>
      <w:r w:rsidRPr="00627ED1">
        <w:rPr>
          <w:highlight w:val="yellow"/>
        </w:rPr>
        <w:t>ʿAbdu’l-Bah</w:t>
      </w:r>
      <w:r w:rsidR="00C57E99" w:rsidRPr="000C7039">
        <w:rPr>
          <w:highlight w:val="yellow"/>
        </w:rPr>
        <w:t>á</w:t>
      </w:r>
      <w:r w:rsidRPr="00627ED1">
        <w:t xml:space="preserve"> always entered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with such genuine humility and reverence that no one among His followers could express the spirit of lowliness and utter self-effacement as He did. The humility of </w:t>
      </w:r>
      <w:r w:rsidRPr="00627ED1">
        <w:rPr>
          <w:highlight w:val="yellow"/>
        </w:rPr>
        <w:t>ʿAbdu’l-Bah</w:t>
      </w:r>
      <w:r w:rsidR="00C57E99" w:rsidRPr="000C7039">
        <w:rPr>
          <w:highlight w:val="yellow"/>
        </w:rPr>
        <w:t>á</w:t>
      </w:r>
      <w:r w:rsidRPr="00627ED1">
        <w:t xml:space="preserve"> as He bowed before His Father, or prostrated Himself at His feet, demonstrated the unique relationship which existed between this Father and His faithful sons and daughter.</w:t>
      </w:r>
    </w:p>
    <w:p w14:paraId="6E9C5CE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3</w:t>
      </w:r>
      <w:r>
        <w:rPr>
          <w:rStyle w:val="structure"/>
        </w:rPr>
        <w:t>—en_19920000/</w:t>
      </w:r>
      <w:r w:rsidRPr="00D576C3">
        <w:rPr>
          <w:rStyle w:val="structurevisible"/>
        </w:rPr>
        <w:t>&gt;</w:t>
      </w:r>
    </w:p>
    <w:p w14:paraId="7FA5FA43" w14:textId="77777777" w:rsidR="00C57E99" w:rsidRDefault="00627ED1" w:rsidP="00C57E99">
      <w:pPr>
        <w:pStyle w:val="Bodycont"/>
      </w:pPr>
      <w:r w:rsidRPr="00627ED1">
        <w:t xml:space="preserve">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moved to the Mansions of </w:t>
      </w:r>
      <w:r w:rsidRPr="00627ED1">
        <w:rPr>
          <w:highlight w:val="yellow"/>
        </w:rPr>
        <w:t>Mazra</w:t>
      </w:r>
      <w:r w:rsidR="00C57E99" w:rsidRPr="000C7039">
        <w:rPr>
          <w:highlight w:val="yellow"/>
        </w:rPr>
        <w:t>ʿ</w:t>
      </w:r>
      <w:r w:rsidRPr="00627ED1">
        <w:rPr>
          <w:highlight w:val="yellow"/>
        </w:rPr>
        <w:t>ih</w:t>
      </w:r>
      <w:r w:rsidRPr="00627ED1">
        <w:t xml:space="preserve"> and </w:t>
      </w:r>
      <w:r w:rsidRPr="00627ED1">
        <w:rPr>
          <w:highlight w:val="yellow"/>
        </w:rPr>
        <w:t>Bahj</w:t>
      </w:r>
      <w:r w:rsidR="00C57E99" w:rsidRPr="000C7039">
        <w:rPr>
          <w:highlight w:val="yellow"/>
        </w:rPr>
        <w:t>í</w:t>
      </w:r>
      <w:r w:rsidRPr="00627ED1">
        <w:t xml:space="preserve">, </w:t>
      </w:r>
      <w:r w:rsidRPr="00627ED1">
        <w:rPr>
          <w:highlight w:val="yellow"/>
        </w:rPr>
        <w:t>ʿAbdu’l-Bah</w:t>
      </w:r>
      <w:r w:rsidR="00C57E99" w:rsidRPr="000C7039">
        <w:rPr>
          <w:highlight w:val="yellow"/>
        </w:rPr>
        <w:t>á</w:t>
      </w:r>
      <w:r w:rsidRPr="00627ED1">
        <w:t xml:space="preserve"> stayed in </w:t>
      </w:r>
      <w:r w:rsidRPr="00627ED1">
        <w:rPr>
          <w:highlight w:val="yellow"/>
        </w:rPr>
        <w:t>ʿAkk</w:t>
      </w:r>
      <w:r w:rsidR="00C57E99" w:rsidRPr="000C7039">
        <w:rPr>
          <w:highlight w:val="yellow"/>
        </w:rPr>
        <w:t>á</w:t>
      </w:r>
      <w:r w:rsidRPr="00627ED1">
        <w:t>. Whenever He went to attain the presence of His Father, He dismounted from His steed when He approached the Mansion, because he considered it disrespectful for a servant to be riding when he visited his lord.</w:t>
      </w:r>
    </w:p>
    <w:p w14:paraId="1D7EDA7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4</w:t>
      </w:r>
      <w:r>
        <w:rPr>
          <w:rStyle w:val="structure"/>
        </w:rPr>
        <w:t>—en_19920000/</w:t>
      </w:r>
      <w:r w:rsidRPr="00D576C3">
        <w:rPr>
          <w:rStyle w:val="structurevisible"/>
        </w:rPr>
        <w:t>&gt;</w:t>
      </w:r>
    </w:p>
    <w:p w14:paraId="268F15DE" w14:textId="77777777" w:rsidR="00C57E99" w:rsidRDefault="00627ED1" w:rsidP="00C57E99">
      <w:pPr>
        <w:pStyle w:val="Bodycont"/>
      </w:pPr>
      <w:r w:rsidRPr="00627ED1">
        <w:t xml:space="preserve">While </w:t>
      </w:r>
      <w:r w:rsidRPr="00627ED1">
        <w:rPr>
          <w:highlight w:val="yellow"/>
        </w:rPr>
        <w:t>ʿAbdu’l-Bah</w:t>
      </w:r>
      <w:r w:rsidR="00C57E99" w:rsidRPr="000C7039">
        <w:rPr>
          <w:highlight w:val="yellow"/>
        </w:rPr>
        <w:t>á</w:t>
      </w:r>
      <w:r w:rsidRPr="00627ED1">
        <w:t xml:space="preserve"> showed such lowliness and humility, the outpouring of love and admiration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His Son knew no bounds. His pleasure and joy when </w:t>
      </w:r>
      <w:r w:rsidRPr="00627ED1">
        <w:rPr>
          <w:highlight w:val="yellow"/>
        </w:rPr>
        <w:t>ʿAbdu’l-Bah</w:t>
      </w:r>
      <w:r w:rsidR="00C57E99" w:rsidRPr="000C7039">
        <w:rPr>
          <w:highlight w:val="yellow"/>
        </w:rPr>
        <w:t>á</w:t>
      </w:r>
      <w:r w:rsidRPr="00627ED1">
        <w:t xml:space="preserve"> visited Him at the Mansion were evident. So eager was He to receive </w:t>
      </w:r>
      <w:r w:rsidRPr="00627ED1">
        <w:rPr>
          <w:highlight w:val="yellow"/>
        </w:rPr>
        <w:t>ʿAbdu’l-Bah</w:t>
      </w:r>
      <w:r w:rsidR="00C57E99" w:rsidRPr="000C7039">
        <w:rPr>
          <w:highlight w:val="yellow"/>
        </w:rPr>
        <w:t>á</w:t>
      </w:r>
      <w:r w:rsidRPr="00627ED1">
        <w:t xml:space="preserve"> with marks of honour that He would despatch a contingent of the</w:t>
      </w:r>
      <w:r w:rsidRPr="00627ED1">
        <w:rPr>
          <w:rStyle w:val="structurepagenumber"/>
        </w:rPr>
        <w:t xml:space="preserve"> &lt;page </w:t>
      </w:r>
      <w:r w:rsidR="00BE33D6">
        <w:rPr>
          <w:rStyle w:val="structurepagenumber"/>
        </w:rPr>
        <w:t>1</w:t>
      </w:r>
      <w:r w:rsidRPr="00627ED1">
        <w:rPr>
          <w:rStyle w:val="structurepagenumber"/>
        </w:rPr>
        <w:t>36</w:t>
      </w:r>
      <w:r w:rsidR="00B777C2">
        <w:rPr>
          <w:rStyle w:val="structurepagenumber"/>
        </w:rPr>
        <w:t>/&gt;</w:t>
      </w:r>
      <w:r w:rsidRPr="00627ED1">
        <w:t xml:space="preserve"> believers, including His sons, to distant fields outside the Mansion as a welcoming party, while He Himself would be standing on the balcony to watch Him arrive.</w:t>
      </w:r>
    </w:p>
    <w:p w14:paraId="5A469FF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5</w:t>
      </w:r>
      <w:r>
        <w:rPr>
          <w:rStyle w:val="structure"/>
        </w:rPr>
        <w:t>—en_19920000/</w:t>
      </w:r>
      <w:r w:rsidRPr="00D576C3">
        <w:rPr>
          <w:rStyle w:val="structurevisible"/>
        </w:rPr>
        <w:t>&gt;</w:t>
      </w:r>
    </w:p>
    <w:p w14:paraId="6272C687" w14:textId="77777777" w:rsidR="00C57E99" w:rsidRDefault="00627ED1" w:rsidP="00C57E99">
      <w:pPr>
        <w:pStyle w:val="Bodycont"/>
      </w:pPr>
      <w:r w:rsidRPr="00627ED1">
        <w:t xml:space="preserve">One of the reasons that </w:t>
      </w:r>
      <w:r w:rsidRPr="00627ED1">
        <w:rPr>
          <w:highlight w:val="yellow"/>
        </w:rPr>
        <w:t>ʿAbdu’l-Bah</w:t>
      </w:r>
      <w:r w:rsidR="00C57E99" w:rsidRPr="000C7039">
        <w:rPr>
          <w:highlight w:val="yellow"/>
        </w:rPr>
        <w:t>á</w:t>
      </w:r>
      <w:r w:rsidRPr="00627ED1">
        <w:t xml:space="preserve"> stayed in </w:t>
      </w:r>
      <w:r w:rsidRPr="00627ED1">
        <w:rPr>
          <w:highlight w:val="yellow"/>
        </w:rPr>
        <w:t>ʿAkk</w:t>
      </w:r>
      <w:r w:rsidR="00C57E99" w:rsidRPr="000C7039">
        <w:rPr>
          <w:highlight w:val="yellow"/>
        </w:rPr>
        <w:t>á</w:t>
      </w:r>
      <w:r w:rsidRPr="00627ED1">
        <w:t xml:space="preserve"> and did not move with the Blessed Beauty to the Mansions of </w:t>
      </w:r>
      <w:r w:rsidRPr="00627ED1">
        <w:rPr>
          <w:highlight w:val="yellow"/>
        </w:rPr>
        <w:t>Mazra</w:t>
      </w:r>
      <w:r w:rsidR="00C57E99" w:rsidRPr="000C7039">
        <w:rPr>
          <w:highlight w:val="yellow"/>
        </w:rPr>
        <w:t>ʿ</w:t>
      </w:r>
      <w:r w:rsidRPr="00627ED1">
        <w:rPr>
          <w:highlight w:val="yellow"/>
        </w:rPr>
        <w:t>ih</w:t>
      </w:r>
      <w:r w:rsidRPr="00627ED1">
        <w:t xml:space="preserve"> and </w:t>
      </w:r>
      <w:r w:rsidRPr="00627ED1">
        <w:rPr>
          <w:highlight w:val="yellow"/>
        </w:rPr>
        <w:t>Bahj</w:t>
      </w:r>
      <w:r w:rsidR="00C57E99" w:rsidRPr="000C7039">
        <w:rPr>
          <w:highlight w:val="yellow"/>
        </w:rPr>
        <w:t>í</w:t>
      </w:r>
      <w:r w:rsidRPr="00627ED1">
        <w:t xml:space="preserve"> was that His half-brother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w:t>
      </w:r>
      <w:r w:rsidRPr="00627ED1">
        <w:rPr>
          <w:highlight w:val="yellow"/>
        </w:rPr>
        <w:t>Mahd-i-</w:t>
      </w:r>
      <w:r w:rsidR="00C57E99" w:rsidRPr="000C7039">
        <w:rPr>
          <w:highlight w:val="yellow"/>
        </w:rPr>
        <w:t>ʿ</w:t>
      </w:r>
      <w:r w:rsidRPr="00627ED1">
        <w:rPr>
          <w:highlight w:val="yellow"/>
        </w:rPr>
        <w:t>Uly</w:t>
      </w:r>
      <w:r w:rsidR="00C57E99" w:rsidRPr="000C7039">
        <w:rPr>
          <w:highlight w:val="yellow"/>
        </w:rPr>
        <w:t>á</w:t>
      </w:r>
      <w:r w:rsidRPr="00627ED1">
        <w:t xml:space="preserve"> his mother, were so jealous of Him. By staying away from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cherished His eldest Son and extolled His station in glowing terms, </w:t>
      </w:r>
      <w:r w:rsidRPr="00627ED1">
        <w:rPr>
          <w:highlight w:val="yellow"/>
        </w:rPr>
        <w:t>ʿAbdu’l-Bah</w:t>
      </w:r>
      <w:r w:rsidR="00C57E99" w:rsidRPr="000C7039">
        <w:rPr>
          <w:highlight w:val="yellow"/>
        </w:rPr>
        <w:t>á</w:t>
      </w:r>
      <w:r w:rsidRPr="00627ED1">
        <w:t xml:space="preserve"> hoped to somewhat dampen their fires of jealousy. This separation from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painful to </w:t>
      </w:r>
      <w:r w:rsidRPr="00627ED1">
        <w:rPr>
          <w:highlight w:val="yellow"/>
        </w:rPr>
        <w:t>ʿAbdu’l-Bah</w:t>
      </w:r>
      <w:r w:rsidR="00C57E99" w:rsidRPr="000C7039">
        <w:rPr>
          <w:highlight w:val="yellow"/>
        </w:rPr>
        <w:t>á</w:t>
      </w:r>
      <w:r w:rsidRPr="00627ED1">
        <w:t xml:space="preserve">, who nevertheless voluntarily deprived Himself of the bounty of the presence of His Lord in order to pacify His unfaithful brothers. There were also times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missed His Most Great Branch. On several occasions He even wrote in His own handwriting asking Him in tender and loving language to come and visit Him. No pen can describe the true relationship which existed between these two. The outpouring of infinite love and admiration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manifestation of absolute humility and utter nothingness by </w:t>
      </w:r>
      <w:r w:rsidRPr="00627ED1">
        <w:rPr>
          <w:highlight w:val="yellow"/>
        </w:rPr>
        <w:t>ʿAbdu’l-Bah</w:t>
      </w:r>
      <w:r w:rsidR="00C57E99" w:rsidRPr="000C7039">
        <w:rPr>
          <w:highlight w:val="yellow"/>
        </w:rPr>
        <w:t>á</w:t>
      </w:r>
      <w:r w:rsidRPr="00627ED1">
        <w:t xml:space="preserve"> are beyond the experience and understanding of ordinary men.</w:t>
      </w:r>
    </w:p>
    <w:p w14:paraId="68370B0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6</w:t>
      </w:r>
      <w:r>
        <w:rPr>
          <w:rStyle w:val="structure"/>
        </w:rPr>
        <w:t>—en_19920000/</w:t>
      </w:r>
      <w:r w:rsidRPr="00D576C3">
        <w:rPr>
          <w:rStyle w:val="structurevisible"/>
        </w:rPr>
        <w:t>&gt;</w:t>
      </w:r>
    </w:p>
    <w:p w14:paraId="22AFBBAE" w14:textId="77777777" w:rsidR="00C57E99" w:rsidRDefault="00627ED1" w:rsidP="00C57E99">
      <w:pPr>
        <w:pStyle w:val="Bodycont"/>
      </w:pPr>
      <w:r w:rsidRPr="00627ED1">
        <w:t xml:space="preserve">In many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writes in glowing terms of the station of </w:t>
      </w:r>
      <w:r w:rsidRPr="00627ED1">
        <w:rPr>
          <w:highlight w:val="yellow"/>
        </w:rPr>
        <w:t>ʿAbdu’l-Bah</w:t>
      </w:r>
      <w:r w:rsidR="00C57E99" w:rsidRPr="000C7039">
        <w:rPr>
          <w:highlight w:val="yellow"/>
        </w:rPr>
        <w:t>á</w:t>
      </w:r>
      <w:r w:rsidRPr="00627ED1">
        <w:t>. The following passages are gleaned from a wide range of His Writings, some of which are written in His own hand.</w:t>
      </w:r>
    </w:p>
    <w:p w14:paraId="4ABFC06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7</w:t>
      </w:r>
      <w:r>
        <w:rPr>
          <w:rStyle w:val="structure"/>
        </w:rPr>
        <w:t>—en_19920000/</w:t>
      </w:r>
      <w:r w:rsidRPr="00D576C3">
        <w:rPr>
          <w:rStyle w:val="structurevisible"/>
        </w:rPr>
        <w:t>&gt;</w:t>
      </w:r>
    </w:p>
    <w:p w14:paraId="3945001E" w14:textId="77777777" w:rsidR="00C57E99" w:rsidRDefault="00627ED1" w:rsidP="00C57E99">
      <w:pPr>
        <w:pStyle w:val="Bodycont"/>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9316B9">
        <w:rPr>
          <w:rStyle w:val="BookTitle"/>
          <w:highlight w:val="yellow"/>
        </w:rPr>
        <w:t>ú</w:t>
      </w:r>
      <w:r w:rsidRPr="00627ED1">
        <w:rPr>
          <w:rStyle w:val="BookTitle"/>
          <w:highlight w:val="yellow"/>
        </w:rPr>
        <w:t>riy-i-</w:t>
      </w:r>
      <w:r w:rsidR="00C57E99" w:rsidRPr="009316B9">
        <w:rPr>
          <w:rStyle w:val="BookTitle"/>
          <w:highlight w:val="yellow"/>
        </w:rPr>
        <w:t></w:t>
      </w:r>
      <w:r w:rsidRPr="00627ED1">
        <w:rPr>
          <w:rStyle w:val="BookTitle"/>
          <w:highlight w:val="yellow"/>
        </w:rPr>
        <w:t>u</w:t>
      </w:r>
      <w:r w:rsidR="00C57E99" w:rsidRPr="009316B9">
        <w:rPr>
          <w:rStyle w:val="BookTitle"/>
          <w:highlight w:val="yellow"/>
        </w:rPr>
        <w:t>ṣ</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S</w:t>
      </w:r>
      <w:r w:rsidR="00C57E99" w:rsidRPr="000C7039">
        <w:rPr>
          <w:highlight w:val="yellow"/>
        </w:rPr>
        <w:t>ú</w:t>
      </w:r>
      <w:r w:rsidRPr="00627ED1">
        <w:rPr>
          <w:highlight w:val="yellow"/>
        </w:rPr>
        <w:t>rih</w:t>
      </w:r>
      <w:r w:rsidRPr="00627ED1">
        <w:t xml:space="preserve"> of the Branch),</w:t>
      </w:r>
      <w:r w:rsidRPr="00627ED1">
        <w:rPr>
          <w:rStyle w:val="FootnoteReference"/>
        </w:rPr>
        <w:footnoteReference w:id="281"/>
      </w:r>
      <w:r w:rsidRPr="00627ED1">
        <w:t xml:space="preserve"> He exalts the station of </w:t>
      </w:r>
      <w:r w:rsidRPr="00627ED1">
        <w:rPr>
          <w:highlight w:val="yellow"/>
        </w:rPr>
        <w:t>ʿAbdu’l-Bah</w:t>
      </w:r>
      <w:r w:rsidR="00C57E99" w:rsidRPr="000C7039">
        <w:rPr>
          <w:highlight w:val="yellow"/>
        </w:rPr>
        <w:t>á</w:t>
      </w:r>
      <w:r w:rsidRPr="00627ED1">
        <w:t xml:space="preserve"> in these words:</w:t>
      </w:r>
    </w:p>
    <w:p w14:paraId="27224A6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8</w:t>
      </w:r>
      <w:r>
        <w:rPr>
          <w:rStyle w:val="structure"/>
        </w:rPr>
        <w:t>—en_19920000/</w:t>
      </w:r>
      <w:r w:rsidRPr="00D576C3">
        <w:rPr>
          <w:rStyle w:val="structurevisible"/>
        </w:rPr>
        <w:t>&gt;</w:t>
      </w:r>
    </w:p>
    <w:p w14:paraId="698E1508"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 xml:space="preserve">»There hath branched from the </w:t>
      </w:r>
      <w:r w:rsidR="00627ED1" w:rsidRPr="00627ED1">
        <w:rPr>
          <w:rStyle w:val="quotebahaiscripture"/>
          <w:highlight w:val="yellow"/>
        </w:rPr>
        <w:t>Sadratu’l-Muntahá</w:t>
      </w:r>
      <w:r w:rsidR="00627ED1" w:rsidRPr="00627ED1">
        <w:rPr>
          <w:rStyle w:val="quotebahaiscripture"/>
        </w:rPr>
        <w:t xml:space="preserve"> this sacred and glorious Being, this Branch of Holiness; well is it with him that hath sought His shelter and abideth beneath His shadow. Verily the Limb of the Law of God hath sprung forth from this Root which God hath firmly implanted in the Ground of His Will, and Whose Branch hath been so uplifted as to encompass the whole of creation. Magnified be He, therefore, for this sublime, this blessed, this mighty, this exalted Handiwork! ...Render thanks unto God, O people, for His appearance; for verily He is the most great Favour unto you, the most perfect bounty upon you; and through Him every mouldering bone is quickened. Whoso turneth towards Him hath turned towards God, and whoso turneth away from Him hath turned away from My Beauty, hath repudiated My Proof, and </w:t>
      </w:r>
      <w:r w:rsidR="00627ED1" w:rsidRPr="00627ED1">
        <w:rPr>
          <w:rStyle w:val="quotebahaiscripture"/>
        </w:rPr>
        <w:lastRenderedPageBreak/>
        <w:t>transgressed against Me. He is the Trust of God amongst you, His charge within you, His manifestation unto you and His appearance among His favoured servants...«</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82"/>
      </w:r>
    </w:p>
    <w:p w14:paraId="0AC9C12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9</w:t>
      </w:r>
      <w:r>
        <w:rPr>
          <w:rStyle w:val="structure"/>
        </w:rPr>
        <w:t>—en_19920000/</w:t>
      </w:r>
      <w:r w:rsidRPr="00D576C3">
        <w:rPr>
          <w:rStyle w:val="structurevisible"/>
        </w:rPr>
        <w:t>&gt;</w:t>
      </w:r>
    </w:p>
    <w:p w14:paraId="7903C88F" w14:textId="77777777" w:rsidR="00C57E99" w:rsidRDefault="00627ED1" w:rsidP="00C57E99">
      <w:pPr>
        <w:pStyle w:val="Bodyafterquote"/>
      </w:pPr>
      <w:r w:rsidRPr="00627ED1">
        <w:t xml:space="preserve">In another Tablet in His own handwriting,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thus addresses </w:t>
      </w:r>
      <w:r w:rsidRPr="00627ED1">
        <w:rPr>
          <w:highlight w:val="yellow"/>
        </w:rPr>
        <w:t>ʿAbdu’l-Bah</w:t>
      </w:r>
      <w:r w:rsidR="00C57E99" w:rsidRPr="000C7039">
        <w:rPr>
          <w:highlight w:val="yellow"/>
        </w:rPr>
        <w:t>á</w:t>
      </w:r>
      <w:r w:rsidRPr="00627ED1">
        <w:t>:</w:t>
      </w:r>
      <w:r w:rsidRPr="00627ED1">
        <w:rPr>
          <w:rStyle w:val="structurepagenumber"/>
        </w:rPr>
        <w:t xml:space="preserve"> &lt;page 137</w:t>
      </w:r>
      <w:r w:rsidR="00B777C2">
        <w:rPr>
          <w:rStyle w:val="structurepagenumber"/>
        </w:rPr>
        <w:t>/&gt;</w:t>
      </w:r>
    </w:p>
    <w:p w14:paraId="21321C8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10</w:t>
      </w:r>
      <w:r>
        <w:rPr>
          <w:rStyle w:val="structure"/>
        </w:rPr>
        <w:t>—en_19920000/</w:t>
      </w:r>
      <w:r w:rsidRPr="00D576C3">
        <w:rPr>
          <w:rStyle w:val="structurevisible"/>
        </w:rPr>
        <w:t>&gt;</w:t>
      </w:r>
    </w:p>
    <w:p w14:paraId="1A7CFCDA"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»O Thou Who art the apple of Mine eye! My glory, the ocean of My loving-kindness, the sun of My bounty, the heaven of My mercy rest upon Thee. We pray God to illumine the world through Thy knowledge and wisdom, to ordain for Thee that which will gladden Thine heart and impart consolation to Thine eyes.«</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83"/>
      </w:r>
    </w:p>
    <w:p w14:paraId="47FCE53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11</w:t>
      </w:r>
      <w:r>
        <w:rPr>
          <w:rStyle w:val="structure"/>
        </w:rPr>
        <w:t>—en_19920000/</w:t>
      </w:r>
      <w:r w:rsidRPr="00D576C3">
        <w:rPr>
          <w:rStyle w:val="structurevisible"/>
        </w:rPr>
        <w:t>&gt;</w:t>
      </w:r>
    </w:p>
    <w:p w14:paraId="4BF1C399" w14:textId="77777777" w:rsidR="00C57E99" w:rsidRDefault="00627ED1" w:rsidP="00C57E99">
      <w:pPr>
        <w:pStyle w:val="Bodyafterquote"/>
      </w:pPr>
      <w:r w:rsidRPr="00627ED1">
        <w:t>In yet another Tablet, these verses have been revealed by Him:</w:t>
      </w:r>
    </w:p>
    <w:p w14:paraId="14E997E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12</w:t>
      </w:r>
      <w:r>
        <w:rPr>
          <w:rStyle w:val="structure"/>
        </w:rPr>
        <w:t>—en_19920000/</w:t>
      </w:r>
      <w:r w:rsidRPr="00D576C3">
        <w:rPr>
          <w:rStyle w:val="structurevisible"/>
        </w:rPr>
        <w:t>&gt;</w:t>
      </w:r>
    </w:p>
    <w:p w14:paraId="60755228"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»The glory of God rest upon Thee, and upon whosoever serveth Thee and circleth around Thee. Woe, great woe, betide him that opposeth and injureth Thee. Well is it with him that sweareth fealty to Thee; the fire of hell torment him who is Thine enemy.«</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84"/>
      </w:r>
    </w:p>
    <w:p w14:paraId="0FDDAF3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13</w:t>
      </w:r>
      <w:r>
        <w:rPr>
          <w:rStyle w:val="structure"/>
        </w:rPr>
        <w:t>—en_19920000/</w:t>
      </w:r>
      <w:r w:rsidRPr="00D576C3">
        <w:rPr>
          <w:rStyle w:val="structurevisible"/>
        </w:rPr>
        <w:t>&gt;</w:t>
      </w:r>
    </w:p>
    <w:p w14:paraId="46967212" w14:textId="77777777" w:rsidR="00C57E99" w:rsidRDefault="00627ED1" w:rsidP="00C57E99">
      <w:pPr>
        <w:pStyle w:val="Bodyafterquote"/>
      </w:pPr>
      <w:r w:rsidRPr="00627ED1">
        <w:t>And again:</w:t>
      </w:r>
    </w:p>
    <w:p w14:paraId="14A2E7C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14</w:t>
      </w:r>
      <w:r>
        <w:rPr>
          <w:rStyle w:val="structure"/>
        </w:rPr>
        <w:t>—en_19920000/</w:t>
      </w:r>
      <w:r w:rsidRPr="00D576C3">
        <w:rPr>
          <w:rStyle w:val="structurevisible"/>
        </w:rPr>
        <w:t>&gt;</w:t>
      </w:r>
    </w:p>
    <w:p w14:paraId="48A23221"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»We have made Thee a shelter for all mankind, a shield unto all who are in heaven and on earth, a stronghold for whosoever hath believed in God, the Incomparable, the All-Knowing. God grant that through Thee He may protect them, may enrich and sustain them, that He may inspire Thee with that which shall be a wellspring of wealth unto all created things, an ocean of bounty unto all men, and the dayspring of mercy unto all peoples.«</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85"/>
      </w:r>
    </w:p>
    <w:p w14:paraId="1169F35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15</w:t>
      </w:r>
      <w:r>
        <w:rPr>
          <w:rStyle w:val="structure"/>
        </w:rPr>
        <w:t>—en_19920000/</w:t>
      </w:r>
      <w:r w:rsidRPr="00D576C3">
        <w:rPr>
          <w:rStyle w:val="structurevisible"/>
        </w:rPr>
        <w:t>&gt;</w:t>
      </w:r>
    </w:p>
    <w:p w14:paraId="28A9BBF5" w14:textId="77777777" w:rsidR="00C57E99" w:rsidRDefault="00627ED1" w:rsidP="00C57E99">
      <w:pPr>
        <w:pStyle w:val="Bodyafterquote"/>
      </w:pPr>
      <w:r w:rsidRPr="00627ED1">
        <w:t xml:space="preserve">When </w:t>
      </w:r>
      <w:r w:rsidRPr="00627ED1">
        <w:rPr>
          <w:highlight w:val="yellow"/>
        </w:rPr>
        <w:t>ʿAbdu’l-Bah</w:t>
      </w:r>
      <w:r w:rsidR="00C57E99" w:rsidRPr="000C7039">
        <w:rPr>
          <w:highlight w:val="yellow"/>
        </w:rPr>
        <w:t>á</w:t>
      </w:r>
      <w:r w:rsidRPr="00627ED1">
        <w:t xml:space="preserve"> was on a visit to </w:t>
      </w:r>
      <w:r w:rsidRPr="00627ED1">
        <w:rPr>
          <w:highlight w:val="lightGray"/>
        </w:rPr>
        <w:t>Beirut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expressed sorrow because of separation from Him in these words:</w:t>
      </w:r>
    </w:p>
    <w:p w14:paraId="129C6DF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16</w:t>
      </w:r>
      <w:r>
        <w:rPr>
          <w:rStyle w:val="structure"/>
        </w:rPr>
        <w:t>—en_19920000/</w:t>
      </w:r>
      <w:r w:rsidRPr="00D576C3">
        <w:rPr>
          <w:rStyle w:val="structurevisible"/>
        </w:rPr>
        <w:t>&gt;</w:t>
      </w:r>
    </w:p>
    <w:p w14:paraId="1632520D"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 xml:space="preserve">»Praise be to Him Who hath honoured the Land of </w:t>
      </w:r>
      <w:r w:rsidR="00627ED1" w:rsidRPr="00627ED1">
        <w:rPr>
          <w:rStyle w:val="quotebahaiscripture"/>
          <w:highlight w:val="yellow"/>
        </w:rPr>
        <w:t>Bá</w:t>
      </w:r>
      <w:r w:rsidR="00627ED1" w:rsidRPr="00627ED1">
        <w:rPr>
          <w:rStyle w:val="quotebahaiscripture"/>
        </w:rPr>
        <w:t xml:space="preserve"> (</w:t>
      </w:r>
      <w:r w:rsidR="00627ED1" w:rsidRPr="00627ED1">
        <w:rPr>
          <w:rStyle w:val="quotebahaiscripture"/>
          <w:highlight w:val="lightGray"/>
        </w:rPr>
        <w:t>Beirut</w:t>
      </w:r>
      <w:r w:rsidR="00627ED1" w:rsidRPr="00627ED1">
        <w:rPr>
          <w:rStyle w:val="quotebahaiscripture"/>
        </w:rPr>
        <w:t>) through the presence of Him round Whom all names revolve. All the atoms of the earth have announced unto all created things that from behind the gate of the Prison-city there hath appeared and above its horizon there hath shone forth the Orb of the beauty of the great, the Most Mighty Branch of God -- His ancient and immutable Mystery -- proceeding on its way to another land. Sorrow, thereby, hath enveloped this Prison-city, whilst another land rejoiceth... Blessed, doubly blessed, is the ground which His footsteps have trodden, the eye that hath been cheered by the beauty of His countenance, the ear that hath been honoured by hearkening to His call, the heart that hath tasted the sweetness of His love, the breast that hath dilated through His remembrance, the pen that hath voiced His praise, the scroll that hath borne the testimony of His writings.«</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86"/>
      </w:r>
    </w:p>
    <w:p w14:paraId="2382899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17</w:t>
      </w:r>
      <w:r>
        <w:rPr>
          <w:rStyle w:val="structure"/>
        </w:rPr>
        <w:t>—en_19920000/</w:t>
      </w:r>
      <w:r w:rsidRPr="00D576C3">
        <w:rPr>
          <w:rStyle w:val="structurevisible"/>
        </w:rPr>
        <w:t>&gt;</w:t>
      </w:r>
    </w:p>
    <w:p w14:paraId="61E59A5B" w14:textId="77777777" w:rsidR="00C57E99" w:rsidRDefault="00627ED1" w:rsidP="00C57E99">
      <w:pPr>
        <w:pStyle w:val="Bodyafterquote"/>
      </w:pPr>
      <w:r w:rsidRPr="00627ED1">
        <w:t xml:space="preserve">The bounties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showered upon </w:t>
      </w:r>
      <w:r w:rsidRPr="00627ED1">
        <w:rPr>
          <w:highlight w:val="yellow"/>
        </w:rPr>
        <w:t>ʿAbdu’l-Bah</w:t>
      </w:r>
      <w:r w:rsidR="00C57E99" w:rsidRPr="000C7039">
        <w:rPr>
          <w:highlight w:val="yellow"/>
        </w:rPr>
        <w:t>á</w:t>
      </w:r>
      <w:r w:rsidRPr="00627ED1">
        <w:t xml:space="preserve"> were not confined to these and the other Tablets which streamed from His Pen. Innumerable were the occasions both public and private in which He poured out His praise upon </w:t>
      </w:r>
      <w:r w:rsidRPr="00627ED1">
        <w:rPr>
          <w:highlight w:val="yellow"/>
        </w:rPr>
        <w:t>ʿAbdu’l-Bah</w:t>
      </w:r>
      <w:r w:rsidR="00C57E99" w:rsidRPr="000C7039">
        <w:rPr>
          <w:highlight w:val="yellow"/>
        </w:rPr>
        <w:t>á</w:t>
      </w:r>
      <w:r w:rsidRPr="00627ED1">
        <w:t xml:space="preserve">, described His divine attributes in glowing terms, and paid tribute to His noble deeds among the people.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w:t>
      </w:r>
      <w:r w:rsidRPr="00627ED1">
        <w:rPr>
          <w:rStyle w:val="FootnoteReference"/>
        </w:rPr>
        <w:footnoteReference w:id="287"/>
      </w:r>
      <w:r w:rsidRPr="00627ED1">
        <w:t xml:space="preserve"> that Spiritual giant immortalized by the title </w:t>
      </w:r>
      <w:r w:rsidRPr="00627ED1">
        <w:rPr>
          <w:rStyle w:val="quotesterms"/>
        </w:rPr>
        <w:t>›The Angel of Carmel‹</w:t>
      </w:r>
      <w:r w:rsidRPr="00627ED1">
        <w:t xml:space="preserve">, has recorded the following reminiscences of one of his memorable audiences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spoke about the important role </w:t>
      </w:r>
      <w:r w:rsidRPr="00627ED1">
        <w:rPr>
          <w:highlight w:val="yellow"/>
        </w:rPr>
        <w:t>ʿAbdu’l-Bah</w:t>
      </w:r>
      <w:r w:rsidR="00C57E99" w:rsidRPr="000C7039">
        <w:rPr>
          <w:highlight w:val="yellow"/>
        </w:rPr>
        <w:t>á</w:t>
      </w:r>
      <w:r w:rsidRPr="00627ED1">
        <w:rPr>
          <w:rStyle w:val="structurepagenumber"/>
        </w:rPr>
        <w:t xml:space="preserve"> &lt;page 138</w:t>
      </w:r>
      <w:r w:rsidR="00B777C2">
        <w:rPr>
          <w:rStyle w:val="structurepagenumber"/>
        </w:rPr>
        <w:t>/&gt;</w:t>
      </w:r>
      <w:r w:rsidR="00C57E99">
        <w:t xml:space="preserve"> </w:t>
      </w:r>
      <w:r w:rsidRPr="00627ED1">
        <w:t>played in shielding Him from the pressures of the outside world.</w:t>
      </w:r>
    </w:p>
    <w:p w14:paraId="405F84D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18</w:t>
      </w:r>
      <w:r>
        <w:rPr>
          <w:rStyle w:val="structure"/>
        </w:rPr>
        <w:t>—en_19920000/</w:t>
      </w:r>
      <w:r w:rsidRPr="00D576C3">
        <w:rPr>
          <w:rStyle w:val="structurevisible"/>
        </w:rPr>
        <w:t>&gt;</w:t>
      </w:r>
    </w:p>
    <w:p w14:paraId="2B787956" w14:textId="77777777" w:rsidR="00C57E99" w:rsidRPr="00A71BC1" w:rsidRDefault="00C57E99" w:rsidP="00C57E99">
      <w:pPr>
        <w:pStyle w:val="Quote1st"/>
        <w:rPr>
          <w:rStyle w:val="quoteknownauthor"/>
        </w:rPr>
      </w:pPr>
      <w:r w:rsidRPr="0006698A">
        <w:rPr>
          <w:rStyle w:val="structurevisible"/>
        </w:rPr>
        <w:t>&lt;</w:t>
      </w:r>
      <w:r w:rsidRPr="0006698A">
        <w:rPr>
          <w:rStyle w:val="structure"/>
        </w:rPr>
        <w:t>cit Haydar-Ali_%►%_%_%►%_%_%—en_%—%_%</w:t>
      </w:r>
      <w:r w:rsidRPr="0006698A">
        <w:rPr>
          <w:rStyle w:val="structurevisible"/>
        </w:rPr>
        <w:t>&gt;</w:t>
      </w:r>
      <w:r w:rsidR="00627ED1" w:rsidRPr="00627ED1">
        <w:rPr>
          <w:rStyle w:val="quoteknownauthor"/>
        </w:rPr>
        <w:t xml:space="preserve">»During the days of </w:t>
      </w:r>
      <w:r w:rsidR="00627ED1" w:rsidRPr="00627ED1">
        <w:rPr>
          <w:rStyle w:val="quoteknownauthor"/>
          <w:highlight w:val="yellow"/>
        </w:rPr>
        <w:t>Ba</w:t>
      </w:r>
      <w:r>
        <w:rPr>
          <w:rStyle w:val="quoteknownauthor"/>
          <w:highlight w:val="yellow"/>
        </w:rPr>
        <w:t></w:t>
      </w:r>
      <w:r w:rsidR="00627ED1" w:rsidRPr="00627ED1">
        <w:rPr>
          <w:rStyle w:val="quoteknownauthor"/>
          <w:highlight w:val="yellow"/>
        </w:rPr>
        <w:t>dád</w:t>
      </w:r>
      <w:r w:rsidR="00627ED1" w:rsidRPr="00627ED1">
        <w:rPr>
          <w:rStyle w:val="quoteknownauthor"/>
        </w:rPr>
        <w:t xml:space="preserve"> We ourself used to visit the coffee house</w:t>
      </w:r>
      <w:r w:rsidR="00627ED1" w:rsidRPr="00627ED1">
        <w:rPr>
          <w:rStyle w:val="FootnoteReference"/>
        </w:rPr>
        <w:footnoteReference w:id="288"/>
      </w:r>
      <w:r w:rsidR="00627ED1" w:rsidRPr="00627ED1">
        <w:rPr>
          <w:rStyle w:val="quoteknownauthor"/>
        </w:rPr>
        <w:t>and meet with everyone. We associated with people whether they were in the community or outside, whether acquaintances or strangers, whether they came from far or near.</w:t>
      </w:r>
    </w:p>
    <w:p w14:paraId="47D39F6D"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19</w:t>
      </w:r>
      <w:r w:rsidRPr="00627ED1">
        <w:rPr>
          <w:rStyle w:val="structure"/>
        </w:rPr>
        <w:t>—en_19920000/</w:t>
      </w:r>
      <w:r w:rsidRPr="00627ED1">
        <w:rPr>
          <w:rStyle w:val="structurevisible"/>
        </w:rPr>
        <w:t>&gt;</w:t>
      </w:r>
    </w:p>
    <w:p w14:paraId="1C97E181" w14:textId="77777777" w:rsidR="00C57E99" w:rsidRPr="00A71BC1" w:rsidRDefault="00627ED1" w:rsidP="00C57E99">
      <w:pPr>
        <w:pStyle w:val="Quotecont"/>
        <w:rPr>
          <w:rStyle w:val="quoteknownauthor"/>
        </w:rPr>
      </w:pPr>
      <w:r w:rsidRPr="00627ED1">
        <w:rPr>
          <w:rStyle w:val="quoteknownauthor"/>
        </w:rPr>
        <w:lastRenderedPageBreak/>
        <w:t>We considered those who were distant from us to be near, and the strangers as acquaintances. We served the Cause of God, supported His Word, and exalted His Name. The Most Great Branch [</w:t>
      </w:r>
      <w:r w:rsidRPr="00627ED1">
        <w:rPr>
          <w:rStyle w:val="quoteknownauthor"/>
          <w:highlight w:val="yellow"/>
        </w:rPr>
        <w:t>ʿAbdu’l-Bahá</w:t>
      </w:r>
      <w:r w:rsidRPr="00627ED1">
        <w:rPr>
          <w:rStyle w:val="quoteknownauthor"/>
        </w:rPr>
        <w:t xml:space="preserve">] carried out all these services, withstood all the difficulties, and endured the sufferings and calamities to a great extent in Adrianople, and now to a far greater extent in </w:t>
      </w:r>
      <w:r w:rsidRPr="00627ED1">
        <w:rPr>
          <w:rStyle w:val="quoteknownauthor"/>
          <w:highlight w:val="yellow"/>
        </w:rPr>
        <w:t>ʿAkká</w:t>
      </w:r>
      <w:r w:rsidRPr="00627ED1">
        <w:rPr>
          <w:rStyle w:val="quoteknownauthor"/>
        </w:rPr>
        <w:t xml:space="preserve">. Because while in </w:t>
      </w:r>
      <w:r w:rsidRPr="00627ED1">
        <w:rPr>
          <w:rStyle w:val="quoteknownauthor"/>
          <w:highlight w:val="yellow"/>
        </w:rPr>
        <w:t>Ba</w:t>
      </w:r>
      <w:r w:rsidR="00C57E99">
        <w:rPr>
          <w:rStyle w:val="quoteknownauthor"/>
          <w:highlight w:val="yellow"/>
        </w:rPr>
        <w:t></w:t>
      </w:r>
      <w:r w:rsidRPr="00627ED1">
        <w:rPr>
          <w:rStyle w:val="quoteknownauthor"/>
          <w:highlight w:val="yellow"/>
        </w:rPr>
        <w:t>dád</w:t>
      </w:r>
      <w:r w:rsidRPr="00627ED1">
        <w:rPr>
          <w:rStyle w:val="quoteknownauthor"/>
        </w:rPr>
        <w:t>, to all appearances We were not a prisoner, and the Cause of God had hardly enjoyed a fame it does today. Those who opposed it and the enemies who fought against it were comparatively few and far between.</w:t>
      </w:r>
    </w:p>
    <w:p w14:paraId="09B2E197"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20</w:t>
      </w:r>
      <w:r w:rsidRPr="00627ED1">
        <w:rPr>
          <w:rStyle w:val="structure"/>
        </w:rPr>
        <w:t>—en_19920000/</w:t>
      </w:r>
      <w:r w:rsidRPr="00627ED1">
        <w:rPr>
          <w:rStyle w:val="structurevisible"/>
        </w:rPr>
        <w:t>&gt;</w:t>
      </w:r>
    </w:p>
    <w:p w14:paraId="2E851B86" w14:textId="77777777" w:rsidR="00C57E99" w:rsidRDefault="00627ED1" w:rsidP="00C57E99">
      <w:pPr>
        <w:pStyle w:val="Quotecont"/>
      </w:pPr>
      <w:r w:rsidRPr="00627ED1">
        <w:rPr>
          <w:rStyle w:val="quoteknownauthor"/>
        </w:rPr>
        <w:t>In Adrianople We used to meet with some of the people and gave permission to some to attain Our presence. But while in the Most Great Prison We did not meet with anyone</w:t>
      </w:r>
      <w:r w:rsidRPr="00627ED1">
        <w:rPr>
          <w:rStyle w:val="FootnoteReference"/>
        </w:rPr>
        <w:footnoteReference w:id="289"/>
      </w:r>
      <w:r w:rsidRPr="00627ED1">
        <w:rPr>
          <w:rStyle w:val="quoteknownauthor"/>
        </w:rPr>
        <w:t xml:space="preserve"> and have completely closed the door of association with the people. Now the Master has taken upon Himself this arduous task for Our comfort. He is a mighty shield facing the world and its peoples, and so He has relieved Us [from every care]. At first He secured the Mansion of </w:t>
      </w:r>
      <w:r w:rsidRPr="00627ED1">
        <w:rPr>
          <w:rStyle w:val="quoteknownauthor"/>
          <w:highlight w:val="yellow"/>
        </w:rPr>
        <w:t>Mazraʿih</w:t>
      </w:r>
      <w:r w:rsidRPr="00627ED1">
        <w:rPr>
          <w:rStyle w:val="quoteknownauthor"/>
        </w:rPr>
        <w:t xml:space="preserve"> for Us and We stayed there, then the Mansion of </w:t>
      </w:r>
      <w:r w:rsidRPr="00627ED1">
        <w:rPr>
          <w:rStyle w:val="quoteknownauthor"/>
          <w:highlight w:val="yellow"/>
        </w:rPr>
        <w:t>Bahjí</w:t>
      </w:r>
      <w:r w:rsidRPr="00627ED1">
        <w:rPr>
          <w:rStyle w:val="quoteknownauthor"/>
        </w:rPr>
        <w:t xml:space="preserve">. He is so occupied in the service of the Cause that for weeks He does not find the opportunity to come to </w:t>
      </w:r>
      <w:r w:rsidRPr="00627ED1">
        <w:rPr>
          <w:rStyle w:val="quoteknownauthor"/>
          <w:highlight w:val="yellow"/>
        </w:rPr>
        <w:t>Bahjí</w:t>
      </w:r>
      <w:r w:rsidRPr="00627ED1">
        <w:rPr>
          <w:rStyle w:val="quoteknownauthor"/>
        </w:rPr>
        <w:t>. We are engaged in meeting with the believers and revealing the verses of God, while He labours hard and faces every ordeal and suffering. Because to deal and associate with these people is the most arduous task of all.«</w:t>
      </w:r>
      <w:r w:rsidR="00C57E99" w:rsidRPr="0006698A">
        <w:rPr>
          <w:rStyle w:val="structurevisible"/>
        </w:rPr>
        <w:t>&lt;/</w:t>
      </w:r>
      <w:r w:rsidR="00C57E99" w:rsidRPr="0006698A">
        <w:rPr>
          <w:rStyle w:val="structure"/>
        </w:rPr>
        <w:t>cit</w:t>
      </w:r>
      <w:r w:rsidR="00C57E99" w:rsidRPr="0006698A">
        <w:rPr>
          <w:rStyle w:val="structurevisible"/>
        </w:rPr>
        <w:t>&gt;</w:t>
      </w:r>
      <w:r w:rsidRPr="00627ED1">
        <w:t xml:space="preserve"> </w:t>
      </w:r>
      <w:r w:rsidRPr="00627ED1">
        <w:rPr>
          <w:rStyle w:val="FootnoteReference"/>
        </w:rPr>
        <w:footnoteReference w:id="290"/>
      </w:r>
    </w:p>
    <w:p w14:paraId="437DA9F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21</w:t>
      </w:r>
      <w:r>
        <w:rPr>
          <w:rStyle w:val="structure"/>
        </w:rPr>
        <w:t>—en_19920000/</w:t>
      </w:r>
      <w:r w:rsidRPr="00D576C3">
        <w:rPr>
          <w:rStyle w:val="structurevisible"/>
        </w:rPr>
        <w:t>&gt;</w:t>
      </w:r>
    </w:p>
    <w:p w14:paraId="46EE2ABE" w14:textId="77777777" w:rsidR="00C57E99" w:rsidRDefault="00627ED1" w:rsidP="00C57E99">
      <w:pPr>
        <w:pStyle w:val="Bodyafterquote"/>
      </w:pPr>
      <w:r w:rsidRPr="00627ED1">
        <w:rPr>
          <w:highlight w:val="yellow"/>
        </w:rPr>
        <w:t>M</w:t>
      </w:r>
      <w:r w:rsidR="00C57E99" w:rsidRPr="00F43E2C">
        <w:rPr>
          <w:highlight w:val="yellow"/>
        </w:rPr>
        <w:t>í</w:t>
      </w:r>
      <w:r w:rsidRPr="00627ED1">
        <w:rPr>
          <w:highlight w:val="yellow"/>
        </w:rPr>
        <w:t>rz</w:t>
      </w:r>
      <w:r w:rsidR="00C57E99" w:rsidRPr="00F43E2C">
        <w:rPr>
          <w:highlight w:val="yellow"/>
        </w:rPr>
        <w:t>á</w:t>
      </w:r>
      <w:r w:rsidRPr="00627ED1">
        <w:rPr>
          <w:highlight w:val="yellow"/>
        </w:rPr>
        <w:t xml:space="preserve"> Ma</w:t>
      </w:r>
      <w:r w:rsidR="00C57E99" w:rsidRPr="00F43E2C">
        <w:rPr>
          <w:highlight w:val="yellow"/>
        </w:rPr>
        <w:t>ḥ</w:t>
      </w:r>
      <w:r w:rsidRPr="00627ED1">
        <w:rPr>
          <w:highlight w:val="yellow"/>
        </w:rPr>
        <w:t>m</w:t>
      </w:r>
      <w:r w:rsidR="00C57E99" w:rsidRPr="00F43E2C">
        <w:rPr>
          <w:highlight w:val="yellow"/>
        </w:rPr>
        <w:t>ú</w:t>
      </w:r>
      <w:r w:rsidRPr="00627ED1">
        <w:rPr>
          <w:highlight w:val="yellow"/>
        </w:rPr>
        <w:t>d-i-K</w:t>
      </w:r>
      <w:r w:rsidR="00C57E99" w:rsidRPr="00F43E2C">
        <w:rPr>
          <w:highlight w:val="yellow"/>
        </w:rPr>
        <w:t>áá</w:t>
      </w:r>
      <w:r w:rsidRPr="00627ED1">
        <w:rPr>
          <w:highlight w:val="yellow"/>
        </w:rPr>
        <w:t>n</w:t>
      </w:r>
      <w:r w:rsidR="00C57E99" w:rsidRPr="00F43E2C">
        <w:rPr>
          <w:highlight w:val="yellow"/>
        </w:rPr>
        <w:t>í</w:t>
      </w:r>
      <w:r w:rsidRPr="00627ED1">
        <w:t>,</w:t>
      </w:r>
      <w:r w:rsidRPr="00627ED1">
        <w:rPr>
          <w:rStyle w:val="FootnoteReference"/>
        </w:rPr>
        <w:footnoteReference w:id="291"/>
      </w:r>
      <w:r w:rsidRPr="00627ED1">
        <w:t xml:space="preserve"> a trusted follower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was in His service from the days of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and accompanied Him to Adrianople and </w:t>
      </w:r>
      <w:r w:rsidRPr="00627ED1">
        <w:rPr>
          <w:highlight w:val="yellow"/>
        </w:rPr>
        <w:t>ʿAkk</w:t>
      </w:r>
      <w:r w:rsidR="00C57E99" w:rsidRPr="000C7039">
        <w:rPr>
          <w:highlight w:val="yellow"/>
        </w:rPr>
        <w:t>á</w:t>
      </w:r>
      <w:r w:rsidRPr="00627ED1">
        <w:t xml:space="preserve">, has recounted in his memoirs his recollection of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He spoke to a number of believers about the exalted station of </w:t>
      </w:r>
      <w:r w:rsidRPr="00627ED1">
        <w:rPr>
          <w:highlight w:val="yellow"/>
        </w:rPr>
        <w:t>ʿAbdu’l-Bah</w:t>
      </w:r>
      <w:r w:rsidR="00C57E99" w:rsidRPr="000C7039">
        <w:rPr>
          <w:highlight w:val="yellow"/>
        </w:rPr>
        <w:t>á</w:t>
      </w:r>
      <w:r w:rsidRPr="00627ED1">
        <w:t>. Following is a summary translation of his notes:</w:t>
      </w:r>
    </w:p>
    <w:p w14:paraId="39EA95D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22</w:t>
      </w:r>
      <w:r>
        <w:rPr>
          <w:rStyle w:val="structure"/>
        </w:rPr>
        <w:t>—en_19920000/</w:t>
      </w:r>
      <w:r w:rsidRPr="00D576C3">
        <w:rPr>
          <w:rStyle w:val="structurevisible"/>
        </w:rPr>
        <w:t>&gt;</w:t>
      </w:r>
    </w:p>
    <w:p w14:paraId="77831246" w14:textId="77777777" w:rsidR="00C57E99" w:rsidRPr="00A71BC1" w:rsidRDefault="00C57E99" w:rsidP="00C57E99">
      <w:pPr>
        <w:pStyle w:val="Quote1st"/>
        <w:rPr>
          <w:rStyle w:val="quoteknownauthor"/>
        </w:rPr>
      </w:pPr>
      <w:r w:rsidRPr="0006698A">
        <w:rPr>
          <w:rStyle w:val="structurevisible"/>
        </w:rPr>
        <w:t>&lt;</w:t>
      </w:r>
      <w:r w:rsidRPr="0006698A">
        <w:rPr>
          <w:rStyle w:val="structure"/>
        </w:rPr>
        <w:t>cit Mahmud-i-Kashani_%►%_%_%►%_%_%—en_%—%_%</w:t>
      </w:r>
      <w:r w:rsidRPr="0006698A">
        <w:rPr>
          <w:rStyle w:val="structurevisible"/>
        </w:rPr>
        <w:t>&gt;</w:t>
      </w:r>
      <w:r w:rsidR="00627ED1" w:rsidRPr="00627ED1">
        <w:rPr>
          <w:rStyle w:val="quoteknownauthor"/>
        </w:rPr>
        <w:t xml:space="preserve">»...The word </w:t>
      </w:r>
      <w:r w:rsidR="00627ED1" w:rsidRPr="00627ED1">
        <w:rPr>
          <w:rStyle w:val="quoteknownauthor"/>
          <w:highlight w:val="yellow"/>
        </w:rPr>
        <w:t>Áqá</w:t>
      </w:r>
      <w:r w:rsidR="00627ED1" w:rsidRPr="00627ED1">
        <w:rPr>
          <w:rStyle w:val="quoteknownauthor"/>
        </w:rPr>
        <w:t xml:space="preserve"> (The Master) was a designation given to </w:t>
      </w:r>
      <w:r w:rsidR="00627ED1" w:rsidRPr="00627ED1">
        <w:rPr>
          <w:rStyle w:val="quoteknownauthor"/>
          <w:highlight w:val="yellow"/>
        </w:rPr>
        <w:t>ʿAbdu’l-Bahá</w:t>
      </w:r>
      <w:r w:rsidR="00627ED1" w:rsidRPr="00627ED1">
        <w:rPr>
          <w:rStyle w:val="quoteknownauthor"/>
        </w:rPr>
        <w:t xml:space="preserve">. I recall that one day when </w:t>
      </w:r>
      <w:r w:rsidR="00627ED1" w:rsidRPr="00627ED1">
        <w:rPr>
          <w:rStyle w:val="quoteknownauthor"/>
          <w:highlight w:val="yellow"/>
        </w:rPr>
        <w:t>Bahá’u’lláh</w:t>
      </w:r>
      <w:r w:rsidR="00627ED1" w:rsidRPr="00627ED1">
        <w:rPr>
          <w:rStyle w:val="quoteknownauthor"/>
        </w:rPr>
        <w:t xml:space="preserve"> was in the Garden of </w:t>
      </w:r>
      <w:r w:rsidR="00627ED1" w:rsidRPr="00627ED1">
        <w:rPr>
          <w:rStyle w:val="quoteknownauthor"/>
          <w:highlight w:val="yellow"/>
        </w:rPr>
        <w:t>Va</w:t>
      </w:r>
      <w:r>
        <w:rPr>
          <w:rStyle w:val="quoteknownauthor"/>
          <w:highlight w:val="yellow"/>
        </w:rPr>
        <w:t></w:t>
      </w:r>
      <w:r w:rsidR="00627ED1" w:rsidRPr="00627ED1">
        <w:rPr>
          <w:rStyle w:val="quoteknownauthor"/>
          <w:rFonts w:hint="eastAsia"/>
          <w:highlight w:val="yellow"/>
        </w:rPr>
        <w:t></w:t>
      </w:r>
      <w:r w:rsidR="00627ED1" w:rsidRPr="00627ED1">
        <w:rPr>
          <w:rStyle w:val="quoteknownauthor"/>
          <w:rFonts w:hint="eastAsia"/>
          <w:highlight w:val="yellow"/>
        </w:rPr>
        <w:t>á</w:t>
      </w:r>
      <w:r>
        <w:rPr>
          <w:rStyle w:val="quoteknownauthor"/>
          <w:highlight w:val="yellow"/>
        </w:rPr>
        <w:t></w:t>
      </w:r>
      <w:r w:rsidR="00627ED1" w:rsidRPr="00627ED1">
        <w:rPr>
          <w:rStyle w:val="quoteknownauthor"/>
        </w:rPr>
        <w:t xml:space="preserve"> which was a delightful place situated outside </w:t>
      </w:r>
      <w:r w:rsidR="00627ED1" w:rsidRPr="00627ED1">
        <w:rPr>
          <w:rStyle w:val="quoteknownauthor"/>
          <w:highlight w:val="yellow"/>
        </w:rPr>
        <w:t>Ba</w:t>
      </w:r>
      <w:r>
        <w:rPr>
          <w:rStyle w:val="quoteknownauthor"/>
          <w:highlight w:val="yellow"/>
        </w:rPr>
        <w:t></w:t>
      </w:r>
      <w:r w:rsidR="00627ED1" w:rsidRPr="00627ED1">
        <w:rPr>
          <w:rStyle w:val="quoteknownauthor"/>
          <w:highlight w:val="yellow"/>
        </w:rPr>
        <w:t>dád</w:t>
      </w:r>
      <w:r w:rsidR="00627ED1" w:rsidRPr="00627ED1">
        <w:rPr>
          <w:rStyle w:val="quoteknownauthor"/>
        </w:rPr>
        <w:t xml:space="preserve">, which He occasionally used to visit, someone referred to certain individuals as the </w:t>
      </w:r>
      <w:r w:rsidR="00627ED1" w:rsidRPr="00627ED1">
        <w:rPr>
          <w:rStyle w:val="quoteknownauthor"/>
          <w:highlight w:val="yellow"/>
        </w:rPr>
        <w:t>Áqá</w:t>
      </w:r>
      <w:r w:rsidR="00627ED1" w:rsidRPr="00627ED1">
        <w:rPr>
          <w:rStyle w:val="quoteknownauthor"/>
        </w:rPr>
        <w:t>.</w:t>
      </w:r>
      <w:r w:rsidR="00627ED1" w:rsidRPr="00627ED1">
        <w:rPr>
          <w:rStyle w:val="FootnoteReference"/>
        </w:rPr>
        <w:footnoteReference w:id="292"/>
      </w:r>
      <w:r w:rsidR="00627ED1" w:rsidRPr="00627ED1">
        <w:rPr>
          <w:rStyle w:val="quoteknownauthor"/>
        </w:rPr>
        <w:t xml:space="preserve"> On hearing this </w:t>
      </w:r>
      <w:r w:rsidR="00627ED1" w:rsidRPr="00627ED1">
        <w:rPr>
          <w:rStyle w:val="quoteknownauthor"/>
          <w:highlight w:val="yellow"/>
        </w:rPr>
        <w:t>Bahá’u’lláh</w:t>
      </w:r>
      <w:r w:rsidR="00627ED1" w:rsidRPr="00627ED1">
        <w:rPr>
          <w:rStyle w:val="quoteknownauthor"/>
        </w:rPr>
        <w:t xml:space="preserve"> was heard to say with a commanding voice: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reported"/>
        </w:rPr>
        <w:t xml:space="preserve">›Who is the </w:t>
      </w:r>
      <w:r w:rsidR="00627ED1" w:rsidRPr="00627ED1">
        <w:rPr>
          <w:rStyle w:val="quotebahaireported"/>
          <w:highlight w:val="yellow"/>
        </w:rPr>
        <w:t>Áqá</w:t>
      </w:r>
      <w:r w:rsidR="00627ED1" w:rsidRPr="00627ED1">
        <w:rPr>
          <w:rStyle w:val="quotebahaireported"/>
        </w:rPr>
        <w:t xml:space="preserve">? There is only one </w:t>
      </w:r>
      <w:r w:rsidR="00627ED1" w:rsidRPr="00627ED1">
        <w:rPr>
          <w:rStyle w:val="quotebahaireported"/>
          <w:highlight w:val="yellow"/>
        </w:rPr>
        <w:t>Áqá</w:t>
      </w:r>
      <w:r w:rsidR="00627ED1" w:rsidRPr="00627ED1">
        <w:rPr>
          <w:rStyle w:val="quotebahaireported"/>
        </w:rPr>
        <w:t>, and He is the Most Great Branch.‹</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 xml:space="preserve"> </w:t>
      </w:r>
      <w:r w:rsidR="00627ED1" w:rsidRPr="00627ED1">
        <w:rPr>
          <w:rStyle w:val="structurepagenumber"/>
        </w:rPr>
        <w:t xml:space="preserve"> &lt;page 139</w:t>
      </w:r>
      <w:r w:rsidR="00B777C2">
        <w:rPr>
          <w:rStyle w:val="structurepagenumber"/>
        </w:rPr>
        <w:t>/&gt;</w:t>
      </w:r>
      <w:r w:rsidR="00627ED1" w:rsidRPr="00627ED1">
        <w:rPr>
          <w:rStyle w:val="quoteknownauthor"/>
        </w:rPr>
        <w:t xml:space="preserve"> </w:t>
      </w:r>
    </w:p>
    <w:p w14:paraId="7A60F7F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23</w:t>
      </w:r>
      <w:r w:rsidRPr="00627ED1">
        <w:rPr>
          <w:rStyle w:val="structure"/>
        </w:rPr>
        <w:t>—en_19920000/</w:t>
      </w:r>
      <w:r w:rsidRPr="00627ED1">
        <w:rPr>
          <w:rStyle w:val="structurevisible"/>
        </w:rPr>
        <w:t>&gt;</w:t>
      </w:r>
    </w:p>
    <w:p w14:paraId="7515DEB3" w14:textId="77777777" w:rsidR="00C57E99" w:rsidRPr="00A71BC1" w:rsidRDefault="00627ED1" w:rsidP="00C57E99">
      <w:pPr>
        <w:pStyle w:val="Quotecont"/>
        <w:rPr>
          <w:rStyle w:val="quoteknownauthor"/>
        </w:rPr>
      </w:pPr>
      <w:r w:rsidRPr="00627ED1">
        <w:rPr>
          <w:rStyle w:val="quoteknownauthor"/>
          <w:highlight w:val="yellow"/>
        </w:rPr>
        <w:t>Bahá’u’lláh</w:t>
      </w:r>
      <w:r w:rsidRPr="00627ED1">
        <w:rPr>
          <w:rStyle w:val="quoteknownauthor"/>
        </w:rPr>
        <w:t xml:space="preserve"> said the same thing again in the Garden of </w:t>
      </w:r>
      <w:r w:rsidRPr="00627ED1">
        <w:rPr>
          <w:rStyle w:val="quoteknownauthor"/>
          <w:highlight w:val="yellow"/>
        </w:rPr>
        <w:t>Riḍván</w:t>
      </w:r>
      <w:r w:rsidRPr="00627ED1">
        <w:rPr>
          <w:rStyle w:val="quoteknownauthor"/>
        </w:rPr>
        <w:t xml:space="preserve"> in </w:t>
      </w:r>
      <w:r w:rsidRPr="00627ED1">
        <w:rPr>
          <w:rStyle w:val="quoteknownauthor"/>
          <w:highlight w:val="yellow"/>
        </w:rPr>
        <w:t>ʿAkká</w:t>
      </w:r>
      <w:r w:rsidRPr="00627ED1">
        <w:rPr>
          <w:rStyle w:val="quoteknownauthor"/>
        </w:rPr>
        <w:t xml:space="preserve">... On that occasion, someone addressed </w:t>
      </w:r>
      <w:r w:rsidRPr="00627ED1">
        <w:rPr>
          <w:rStyle w:val="quoteknownauthor"/>
          <w:highlight w:val="yellow"/>
        </w:rPr>
        <w:t>Mírzá Muḥammad-ʿAlí</w:t>
      </w:r>
      <w:r w:rsidRPr="00627ED1">
        <w:rPr>
          <w:rStyle w:val="quoteknownauthor"/>
        </w:rPr>
        <w:t xml:space="preserve"> as </w:t>
      </w:r>
      <w:r w:rsidRPr="00627ED1">
        <w:rPr>
          <w:rStyle w:val="quoteknownauthor"/>
          <w:highlight w:val="yellow"/>
        </w:rPr>
        <w:t>Áqá</w:t>
      </w:r>
      <w:r w:rsidRPr="00627ED1">
        <w:rPr>
          <w:rStyle w:val="quoteknownauthor"/>
        </w:rPr>
        <w:t xml:space="preserve">, whereupon </w:t>
      </w:r>
      <w:r w:rsidRPr="00627ED1">
        <w:rPr>
          <w:rStyle w:val="quoteknownauthor"/>
          <w:highlight w:val="yellow"/>
        </w:rPr>
        <w:t>Bahá’u’lláh</w:t>
      </w:r>
      <w:r w:rsidRPr="00627ED1">
        <w:rPr>
          <w:rStyle w:val="quoteknownauthor"/>
        </w:rPr>
        <w:t xml:space="preserve"> admonished him saying: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 xml:space="preserve">›There is one and only one </w:t>
      </w:r>
      <w:r w:rsidRPr="00627ED1">
        <w:rPr>
          <w:rStyle w:val="quotebahaireported"/>
          <w:highlight w:val="yellow"/>
        </w:rPr>
        <w:t>Áqá</w:t>
      </w:r>
      <w:r w:rsidRPr="00627ED1">
        <w:rPr>
          <w:rStyle w:val="quotebahaireported"/>
        </w:rPr>
        <w:t xml:space="preserve"> and He is the Most Great Branch, others should be addressed by their names‹</w:t>
      </w:r>
      <w:r w:rsidRPr="00627ED1">
        <w:rPr>
          <w:rStyle w:val="structurevisible"/>
        </w:rPr>
        <w:t>&lt;/</w:t>
      </w:r>
      <w:r w:rsidRPr="00627ED1">
        <w:rPr>
          <w:rStyle w:val="structure"/>
        </w:rPr>
        <w:t>cit</w:t>
      </w:r>
      <w:r w:rsidRPr="00627ED1">
        <w:rPr>
          <w:rStyle w:val="structurevisible"/>
        </w:rPr>
        <w:t>&gt;</w:t>
      </w:r>
      <w:r w:rsidRPr="00627ED1">
        <w:rPr>
          <w:rStyle w:val="quoteknownauthor"/>
        </w:rPr>
        <w:t>...</w:t>
      </w:r>
    </w:p>
    <w:p w14:paraId="630D71BC"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24</w:t>
      </w:r>
      <w:r w:rsidRPr="00627ED1">
        <w:rPr>
          <w:rStyle w:val="structure"/>
        </w:rPr>
        <w:t>—en_19920000/</w:t>
      </w:r>
      <w:r w:rsidRPr="00627ED1">
        <w:rPr>
          <w:rStyle w:val="structurevisible"/>
        </w:rPr>
        <w:t>&gt;</w:t>
      </w:r>
    </w:p>
    <w:p w14:paraId="15D12B1E" w14:textId="77777777" w:rsidR="00C57E99" w:rsidRPr="0006698A" w:rsidRDefault="00627ED1" w:rsidP="00C57E99">
      <w:pPr>
        <w:pStyle w:val="Quotecont"/>
        <w:rPr>
          <w:rStyle w:val="quoteknownauthor"/>
        </w:rPr>
      </w:pPr>
      <w:r w:rsidRPr="00627ED1">
        <w:rPr>
          <w:rStyle w:val="quoteknownauthor"/>
        </w:rPr>
        <w:t xml:space="preserve">Many a time I was in the presence of </w:t>
      </w:r>
      <w:r w:rsidRPr="00627ED1">
        <w:rPr>
          <w:rStyle w:val="quoteknownauthor"/>
          <w:highlight w:val="yellow"/>
        </w:rPr>
        <w:t>Bahá’u’lláh</w:t>
      </w:r>
      <w:r w:rsidRPr="00627ED1">
        <w:rPr>
          <w:rStyle w:val="quoteknownauthor"/>
        </w:rPr>
        <w:t xml:space="preserve"> when the Master was also present. Because of His presence </w:t>
      </w:r>
      <w:r w:rsidRPr="00627ED1">
        <w:rPr>
          <w:rStyle w:val="quoteknownauthor"/>
          <w:highlight w:val="yellow"/>
        </w:rPr>
        <w:t>Bahá’u’lláh</w:t>
      </w:r>
      <w:r w:rsidRPr="00627ED1">
        <w:rPr>
          <w:rStyle w:val="quoteknownauthor"/>
        </w:rPr>
        <w:t xml:space="preserve"> would be filled with the utmost joy and gladness. One could see His blessed countenance beaming with delight and exultation so lovingly that no words can adequately describe it. Repeatedly He would laud and glorify the Master, and the mere mention of His name would suffice to evoke an indescribable feeling of ecstasy in the Person of the Blessed Beauty. No pen is capable of fully describing this. In many of His Tablets </w:t>
      </w:r>
      <w:r w:rsidRPr="00627ED1">
        <w:rPr>
          <w:rStyle w:val="quoteknownauthor"/>
          <w:highlight w:val="yellow"/>
        </w:rPr>
        <w:t>Bahá’u’lláh</w:t>
      </w:r>
      <w:r w:rsidRPr="00627ED1">
        <w:rPr>
          <w:rStyle w:val="quoteknownauthor"/>
        </w:rPr>
        <w:t xml:space="preserve"> has extolled the station of </w:t>
      </w:r>
      <w:r w:rsidRPr="00627ED1">
        <w:rPr>
          <w:rStyle w:val="quoteknownauthor"/>
          <w:highlight w:val="yellow"/>
        </w:rPr>
        <w:t>ʿAbdu’l-Bahá</w:t>
      </w:r>
      <w:r w:rsidRPr="00627ED1">
        <w:rPr>
          <w:rStyle w:val="quoteknownauthor"/>
        </w:rPr>
        <w:t>...«</w:t>
      </w:r>
      <w:r w:rsidR="00C57E99" w:rsidRPr="0006698A">
        <w:rPr>
          <w:rStyle w:val="structurevisible"/>
        </w:rPr>
        <w:t>&lt;/</w:t>
      </w:r>
      <w:r w:rsidR="00C57E99" w:rsidRPr="0006698A">
        <w:rPr>
          <w:rStyle w:val="structure"/>
        </w:rPr>
        <w:t>cit</w:t>
      </w:r>
      <w:r w:rsidR="00C57E99" w:rsidRPr="0006698A">
        <w:rPr>
          <w:rStyle w:val="structurevisible"/>
        </w:rPr>
        <w:t>&gt;</w:t>
      </w:r>
    </w:p>
    <w:p w14:paraId="146FCE0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25</w:t>
      </w:r>
      <w:r>
        <w:rPr>
          <w:rStyle w:val="structure"/>
        </w:rPr>
        <w:t>—en_19920000/</w:t>
      </w:r>
      <w:r w:rsidRPr="00D576C3">
        <w:rPr>
          <w:rStyle w:val="structurevisible"/>
        </w:rPr>
        <w:t>&gt;</w:t>
      </w:r>
    </w:p>
    <w:p w14:paraId="203EC75E" w14:textId="77777777" w:rsidR="00C57E99" w:rsidRDefault="00C57E99" w:rsidP="00C57E99">
      <w:pPr>
        <w:pStyle w:val="Bodyafterquote"/>
      </w:pPr>
      <w:r w:rsidRPr="00F43E2C">
        <w:rPr>
          <w:highlight w:val="yellow"/>
        </w:rPr>
        <w:t>Ḥá</w:t>
      </w:r>
      <w:r w:rsidR="00627ED1" w:rsidRPr="00627ED1">
        <w:rPr>
          <w:highlight w:val="yellow"/>
        </w:rPr>
        <w:t>j</w:t>
      </w:r>
      <w:r w:rsidRPr="00F43E2C">
        <w:rPr>
          <w:highlight w:val="yellow"/>
        </w:rPr>
        <w:t>í</w:t>
      </w:r>
      <w:r w:rsidR="00627ED1" w:rsidRPr="00627ED1">
        <w:rPr>
          <w:highlight w:val="yellow"/>
        </w:rPr>
        <w:t xml:space="preserve"> M</w:t>
      </w:r>
      <w:r w:rsidRPr="00F43E2C">
        <w:rPr>
          <w:highlight w:val="yellow"/>
        </w:rPr>
        <w:t>í</w:t>
      </w:r>
      <w:r w:rsidR="00627ED1" w:rsidRPr="00627ED1">
        <w:rPr>
          <w:highlight w:val="yellow"/>
        </w:rPr>
        <w:t>rz</w:t>
      </w:r>
      <w:r w:rsidRPr="00F43E2C">
        <w:rPr>
          <w:highlight w:val="yellow"/>
        </w:rPr>
        <w:t>á</w:t>
      </w:r>
      <w:r w:rsidR="00627ED1" w:rsidRPr="00627ED1">
        <w:rPr>
          <w:highlight w:val="yellow"/>
        </w:rPr>
        <w:t xml:space="preserve"> </w:t>
      </w:r>
      <w:r w:rsidRPr="00F43E2C">
        <w:rPr>
          <w:highlight w:val="yellow"/>
        </w:rPr>
        <w:t>Ḥ</w:t>
      </w:r>
      <w:r w:rsidR="00627ED1" w:rsidRPr="00627ED1">
        <w:rPr>
          <w:highlight w:val="yellow"/>
        </w:rPr>
        <w:t>ab</w:t>
      </w:r>
      <w:r w:rsidRPr="00F43E2C">
        <w:rPr>
          <w:highlight w:val="yellow"/>
        </w:rPr>
        <w:t>í</w:t>
      </w:r>
      <w:r w:rsidR="00627ED1" w:rsidRPr="00627ED1">
        <w:rPr>
          <w:highlight w:val="yellow"/>
        </w:rPr>
        <w:t>bu’ll</w:t>
      </w:r>
      <w:r w:rsidRPr="00F43E2C">
        <w:rPr>
          <w:highlight w:val="yellow"/>
        </w:rPr>
        <w:t>á</w:t>
      </w:r>
      <w:r w:rsidR="00627ED1" w:rsidRPr="00627ED1">
        <w:rPr>
          <w:highlight w:val="yellow"/>
        </w:rPr>
        <w:t>h-i-Afn</w:t>
      </w:r>
      <w:r w:rsidRPr="00F43E2C">
        <w:rPr>
          <w:highlight w:val="yellow"/>
        </w:rPr>
        <w:t>á</w:t>
      </w:r>
      <w:r w:rsidR="00627ED1" w:rsidRPr="00627ED1">
        <w:rPr>
          <w:highlight w:val="yellow"/>
        </w:rPr>
        <w:t>n</w:t>
      </w:r>
      <w:r w:rsidR="00627ED1" w:rsidRPr="00627ED1">
        <w:t xml:space="preserve">, a younger son of </w:t>
      </w:r>
      <w:r w:rsidRPr="00F43E2C">
        <w:rPr>
          <w:highlight w:val="yellow"/>
        </w:rPr>
        <w:t>Á</w:t>
      </w:r>
      <w:r w:rsidR="00627ED1" w:rsidRPr="00627ED1">
        <w:rPr>
          <w:highlight w:val="yellow"/>
        </w:rPr>
        <w:t>q</w:t>
      </w:r>
      <w:r w:rsidRPr="00F43E2C">
        <w:rPr>
          <w:highlight w:val="yellow"/>
        </w:rPr>
        <w:t>á</w:t>
      </w:r>
      <w:r w:rsidR="00627ED1" w:rsidRPr="00627ED1">
        <w:rPr>
          <w:highlight w:val="yellow"/>
        </w:rPr>
        <w:t xml:space="preserve"> M</w:t>
      </w:r>
      <w:r w:rsidRPr="00F43E2C">
        <w:rPr>
          <w:highlight w:val="yellow"/>
        </w:rPr>
        <w:t>í</w:t>
      </w:r>
      <w:r w:rsidR="00627ED1" w:rsidRPr="00627ED1">
        <w:rPr>
          <w:highlight w:val="yellow"/>
        </w:rPr>
        <w:t>rz</w:t>
      </w:r>
      <w:r w:rsidRPr="00F43E2C">
        <w:rPr>
          <w:highlight w:val="yellow"/>
        </w:rPr>
        <w:t>á</w:t>
      </w:r>
      <w:r w:rsidR="00627ED1" w:rsidRPr="00627ED1">
        <w:rPr>
          <w:highlight w:val="yellow"/>
        </w:rPr>
        <w:t xml:space="preserve"> </w:t>
      </w:r>
      <w:r w:rsidRPr="00F43E2C">
        <w:rPr>
          <w:highlight w:val="yellow"/>
        </w:rPr>
        <w:t>Á</w:t>
      </w:r>
      <w:r w:rsidR="00627ED1" w:rsidRPr="00627ED1">
        <w:rPr>
          <w:highlight w:val="yellow"/>
        </w:rPr>
        <w:t>q</w:t>
      </w:r>
      <w:r w:rsidRPr="00F43E2C">
        <w:rPr>
          <w:highlight w:val="yellow"/>
        </w:rPr>
        <w:t>á</w:t>
      </w:r>
      <w:r w:rsidR="00627ED1" w:rsidRPr="00627ED1">
        <w:t xml:space="preserve"> entitled </w:t>
      </w:r>
      <w:r w:rsidR="00627ED1" w:rsidRPr="00627ED1">
        <w:rPr>
          <w:highlight w:val="yellow"/>
        </w:rPr>
        <w:t>N</w:t>
      </w:r>
      <w:r w:rsidRPr="00F43E2C">
        <w:rPr>
          <w:highlight w:val="yellow"/>
        </w:rPr>
        <w:t>ú</w:t>
      </w:r>
      <w:r w:rsidR="00627ED1" w:rsidRPr="00627ED1">
        <w:rPr>
          <w:highlight w:val="yellow"/>
        </w:rPr>
        <w:t>ru’d-D</w:t>
      </w:r>
      <w:r w:rsidRPr="00F43E2C">
        <w:rPr>
          <w:highlight w:val="yellow"/>
        </w:rPr>
        <w:t>í</w:t>
      </w:r>
      <w:r w:rsidR="00627ED1" w:rsidRPr="00627ED1">
        <w:rPr>
          <w:highlight w:val="yellow"/>
        </w:rPr>
        <w:t>n</w:t>
      </w:r>
      <w:r w:rsidR="00627ED1" w:rsidRPr="00627ED1">
        <w:t>,</w:t>
      </w:r>
      <w:r w:rsidR="00627ED1" w:rsidRPr="00627ED1">
        <w:rPr>
          <w:rStyle w:val="FootnoteReference"/>
        </w:rPr>
        <w:footnoteReference w:id="293"/>
      </w:r>
      <w:r w:rsidR="00627ED1" w:rsidRPr="00627ED1">
        <w:t xml:space="preserve"> one of the distinguished members of the </w:t>
      </w:r>
      <w:r w:rsidR="00627ED1" w:rsidRPr="00627ED1">
        <w:rPr>
          <w:highlight w:val="yellow"/>
        </w:rPr>
        <w:t>Afn</w:t>
      </w:r>
      <w:r w:rsidRPr="000C7039">
        <w:rPr>
          <w:highlight w:val="yellow"/>
        </w:rPr>
        <w:t>á</w:t>
      </w:r>
      <w:r w:rsidR="00627ED1" w:rsidRPr="00627ED1">
        <w:rPr>
          <w:highlight w:val="yellow"/>
        </w:rPr>
        <w:t>n</w:t>
      </w:r>
      <w:r w:rsidR="00627ED1" w:rsidRPr="00627ED1">
        <w:t xml:space="preserve"> family, has written in his memoirs some interesting stories of his pilgrimage in 1891. The following is an extract from his notes summarized and translated:</w:t>
      </w:r>
    </w:p>
    <w:p w14:paraId="2373342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9:</w:t>
      </w:r>
      <w:r w:rsidRPr="00D576C3">
        <w:rPr>
          <w:rStyle w:val="structureparIDparcounter"/>
        </w:rPr>
        <w:t>26</w:t>
      </w:r>
      <w:r>
        <w:rPr>
          <w:rStyle w:val="structure"/>
        </w:rPr>
        <w:t>—en_19920000/</w:t>
      </w:r>
      <w:r w:rsidRPr="00D576C3">
        <w:rPr>
          <w:rStyle w:val="structurevisible"/>
        </w:rPr>
        <w:t>&gt;</w:t>
      </w:r>
    </w:p>
    <w:p w14:paraId="15A5395B" w14:textId="77777777" w:rsidR="00C57E99" w:rsidRPr="00A71BC1" w:rsidRDefault="00C57E99" w:rsidP="00C57E99">
      <w:pPr>
        <w:pStyle w:val="Quote1st"/>
        <w:rPr>
          <w:rStyle w:val="quoteknownauthor"/>
        </w:rPr>
      </w:pPr>
      <w:r w:rsidRPr="0006698A">
        <w:rPr>
          <w:rStyle w:val="structurevisible"/>
        </w:rPr>
        <w:t>&lt;</w:t>
      </w:r>
      <w:r w:rsidRPr="0006698A">
        <w:rPr>
          <w:rStyle w:val="structure"/>
        </w:rPr>
        <w:t>cit Habibullah-i-Afnan_%►%_%_%►%_%_%—en_%—%_%</w:t>
      </w:r>
      <w:r w:rsidRPr="0006698A">
        <w:rPr>
          <w:rStyle w:val="structurevisible"/>
        </w:rPr>
        <w:t>&gt;</w:t>
      </w:r>
      <w:r w:rsidR="00627ED1" w:rsidRPr="00627ED1">
        <w:rPr>
          <w:rStyle w:val="quoteknownauthor"/>
        </w:rPr>
        <w:t>»One evening we were informed that the Beloved of the World [</w:t>
      </w:r>
      <w:r w:rsidR="00627ED1" w:rsidRPr="00627ED1">
        <w:rPr>
          <w:rStyle w:val="quoteknownauthor"/>
          <w:highlight w:val="yellow"/>
        </w:rPr>
        <w:t>Bahá’u’lláh</w:t>
      </w:r>
      <w:r w:rsidR="00627ED1" w:rsidRPr="00627ED1">
        <w:rPr>
          <w:rStyle w:val="quoteknownauthor"/>
        </w:rPr>
        <w:t xml:space="preserve">] intended to visit the Garden of </w:t>
      </w:r>
      <w:r w:rsidR="00627ED1" w:rsidRPr="00627ED1">
        <w:rPr>
          <w:rStyle w:val="quoteknownauthor"/>
          <w:highlight w:val="green"/>
        </w:rPr>
        <w:t>Junaynih</w:t>
      </w:r>
      <w:r w:rsidR="00627ED1" w:rsidRPr="00627ED1">
        <w:rPr>
          <w:rStyle w:val="FootnoteReference"/>
        </w:rPr>
        <w:footnoteReference w:id="294"/>
      </w:r>
      <w:r w:rsidR="00627ED1" w:rsidRPr="00627ED1">
        <w:rPr>
          <w:rStyle w:val="quoteknownauthor"/>
        </w:rPr>
        <w:t xml:space="preserve"> and had directed that all the pilgrims and resident </w:t>
      </w:r>
      <w:r w:rsidR="00627ED1" w:rsidRPr="00627ED1">
        <w:rPr>
          <w:rStyle w:val="quoteknownauthor"/>
          <w:highlight w:val="yellow"/>
        </w:rPr>
        <w:t>Bahá’ís</w:t>
      </w:r>
      <w:r w:rsidR="00627ED1" w:rsidRPr="00627ED1">
        <w:rPr>
          <w:rStyle w:val="quoteknownauthor"/>
        </w:rPr>
        <w:t xml:space="preserve"> accompany </w:t>
      </w:r>
      <w:r w:rsidR="00627ED1" w:rsidRPr="00627ED1">
        <w:rPr>
          <w:rStyle w:val="quoteknownauthor"/>
        </w:rPr>
        <w:lastRenderedPageBreak/>
        <w:t xml:space="preserve">Him in the morning. That night we could not sleep because we were so excited ... that we should have the bounty of being in His holy presence for several hours the next day. At the hour of dawn we faced His blessed room and engaged in prayers and devotions. Before sunrise we all assembled outside the gate of the Mansion. It took about one hour until His Blessed Person came downstairs and mounted a white donkey... All the believers followed Him on foot to the garden. One of the local believers, </w:t>
      </w:r>
      <w:r w:rsidR="00627ED1" w:rsidRPr="00627ED1">
        <w:rPr>
          <w:rStyle w:val="quoteknownauthor"/>
          <w:highlight w:val="yellow"/>
        </w:rPr>
        <w:t xml:space="preserve">Ḥájí </w:t>
      </w:r>
      <w:r>
        <w:rPr>
          <w:rStyle w:val="quoteknownauthor"/>
          <w:highlight w:val="yellow"/>
        </w:rPr>
        <w:t></w:t>
      </w:r>
      <w:r w:rsidR="00627ED1" w:rsidRPr="00627ED1">
        <w:rPr>
          <w:rStyle w:val="quoteknownauthor"/>
          <w:rFonts w:hint="eastAsia"/>
          <w:highlight w:val="yellow"/>
        </w:rPr>
        <w:t>á</w:t>
      </w:r>
      <w:r w:rsidR="00627ED1" w:rsidRPr="00627ED1">
        <w:rPr>
          <w:rStyle w:val="quoteknownauthor"/>
          <w:highlight w:val="yellow"/>
        </w:rPr>
        <w:t>var</w:t>
      </w:r>
      <w:r w:rsidR="00627ED1" w:rsidRPr="00627ED1">
        <w:rPr>
          <w:rStyle w:val="quoteknownauthor"/>
        </w:rPr>
        <w:t xml:space="preserve">, was a tall man. He walked alongside </w:t>
      </w:r>
      <w:r w:rsidR="00627ED1" w:rsidRPr="00627ED1">
        <w:rPr>
          <w:rStyle w:val="quoteknownauthor"/>
          <w:highlight w:val="yellow"/>
        </w:rPr>
        <w:t>Bahá’u’lláh</w:t>
      </w:r>
      <w:r w:rsidR="00627ED1" w:rsidRPr="00627ED1">
        <w:rPr>
          <w:rStyle w:val="quoteknownauthor"/>
        </w:rPr>
        <w:t xml:space="preserve"> and held an umbrella over His head as a protection against the heat of the sun. The air was refreshing as we arrived in the garden... His Blessed Person was extremely happy that day and each one of the friends received his share of the bounties from His presence. We had lunch in the garden, then we assembled together and attained His presence.</w:t>
      </w:r>
    </w:p>
    <w:p w14:paraId="7E960277"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27</w:t>
      </w:r>
      <w:r w:rsidRPr="00627ED1">
        <w:rPr>
          <w:rStyle w:val="structure"/>
        </w:rPr>
        <w:t>—en_19920000/</w:t>
      </w:r>
      <w:r w:rsidRPr="00627ED1">
        <w:rPr>
          <w:rStyle w:val="structurevisible"/>
        </w:rPr>
        <w:t>&gt;</w:t>
      </w:r>
    </w:p>
    <w:p w14:paraId="5BE98817" w14:textId="77777777" w:rsidR="00C57E99" w:rsidRPr="00A71BC1" w:rsidRDefault="00627ED1" w:rsidP="00C57E99">
      <w:pPr>
        <w:pStyle w:val="Quotecont"/>
        <w:rPr>
          <w:rStyle w:val="quoteknownauthor"/>
        </w:rPr>
      </w:pPr>
      <w:r w:rsidRPr="00627ED1">
        <w:rPr>
          <w:rStyle w:val="quoteknownauthor"/>
        </w:rPr>
        <w:t xml:space="preserve">It was at that time that </w:t>
      </w:r>
      <w:r w:rsidRPr="00627ED1">
        <w:rPr>
          <w:rStyle w:val="quoteknownauthor"/>
          <w:highlight w:val="yellow"/>
        </w:rPr>
        <w:t>ʿAbdu’l-Bahá</w:t>
      </w:r>
      <w:r w:rsidRPr="00627ED1">
        <w:rPr>
          <w:rStyle w:val="quoteknownauthor"/>
        </w:rPr>
        <w:t xml:space="preserve"> arrived from </w:t>
      </w:r>
      <w:r w:rsidRPr="00627ED1">
        <w:rPr>
          <w:rStyle w:val="quoteknownauthor"/>
          <w:highlight w:val="yellow"/>
        </w:rPr>
        <w:t>ʿAkká</w:t>
      </w:r>
      <w:r w:rsidRPr="00627ED1">
        <w:rPr>
          <w:rStyle w:val="quoteknownauthor"/>
        </w:rPr>
        <w:t xml:space="preserve">. The Blessed Beauty said,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›The Master is coming, hasten to attend Him‹</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On those days </w:t>
      </w:r>
      <w:r w:rsidRPr="00627ED1">
        <w:rPr>
          <w:rStyle w:val="quoteknownauthor"/>
          <w:highlight w:val="yellow"/>
        </w:rPr>
        <w:t>Bahá’u’lláh</w:t>
      </w:r>
      <w:r w:rsidRPr="00627ED1">
        <w:rPr>
          <w:rStyle w:val="quoteknownauthor"/>
        </w:rPr>
        <w:t xml:space="preserve"> used to sow the seeds of loyalty and servitude toward </w:t>
      </w:r>
      <w:r w:rsidRPr="00627ED1">
        <w:rPr>
          <w:rStyle w:val="structurevisible"/>
        </w:rPr>
        <w:t>&lt;</w:t>
      </w:r>
      <w:r w:rsidRPr="00627ED1">
        <w:rPr>
          <w:rStyle w:val="structure"/>
        </w:rPr>
        <w:t>cit Bah_%►%_%_%►%_%_%—en_%—%_%</w:t>
      </w:r>
      <w:r w:rsidRPr="00627ED1">
        <w:rPr>
          <w:rStyle w:val="structurevisible"/>
        </w:rPr>
        <w:t>&gt;</w:t>
      </w:r>
      <w:r w:rsidRPr="00627ED1">
        <w:rPr>
          <w:rStyle w:val="quotebahaiscripture"/>
        </w:rPr>
        <w:t>›Him Whom God hath purposed‹</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w:t>
      </w:r>
      <w:r w:rsidRPr="00627ED1">
        <w:rPr>
          <w:rStyle w:val="quoteknownauthor"/>
          <w:highlight w:val="yellow"/>
        </w:rPr>
        <w:t>ʿAbdu’l-Bahá</w:t>
      </w:r>
      <w:r w:rsidRPr="00627ED1">
        <w:rPr>
          <w:rStyle w:val="quoteknownauthor"/>
        </w:rPr>
        <w:t>] in the hearts of the believers and explained the lofty station and hidden reality of the Master to all.</w:t>
      </w:r>
    </w:p>
    <w:p w14:paraId="2916B3B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9:</w:t>
      </w:r>
      <w:r w:rsidRPr="00627ED1">
        <w:rPr>
          <w:rStyle w:val="structureparIDparcounter"/>
        </w:rPr>
        <w:t>28</w:t>
      </w:r>
      <w:r w:rsidRPr="00627ED1">
        <w:rPr>
          <w:rStyle w:val="structure"/>
        </w:rPr>
        <w:t>—en_19920000/</w:t>
      </w:r>
      <w:r w:rsidRPr="00627ED1">
        <w:rPr>
          <w:rStyle w:val="structurevisible"/>
        </w:rPr>
        <w:t>&gt;</w:t>
      </w:r>
    </w:p>
    <w:p w14:paraId="66FA749C" w14:textId="77777777" w:rsidR="00C57E99" w:rsidRDefault="00627ED1" w:rsidP="00C57E99">
      <w:pPr>
        <w:pStyle w:val="Quotecont"/>
      </w:pPr>
      <w:r w:rsidRPr="00627ED1">
        <w:rPr>
          <w:rStyle w:val="quoteknownauthor"/>
        </w:rPr>
        <w:t xml:space="preserve">Attended by everyone, </w:t>
      </w:r>
      <w:r w:rsidRPr="00627ED1">
        <w:rPr>
          <w:rStyle w:val="quoteknownauthor"/>
          <w:highlight w:val="yellow"/>
        </w:rPr>
        <w:t>ʿAbdu’l-Bahá</w:t>
      </w:r>
      <w:r w:rsidRPr="00627ED1">
        <w:rPr>
          <w:rStyle w:val="quoteknownauthor"/>
        </w:rPr>
        <w:t xml:space="preserve"> came with great humility into the presence of the Blessed Beauty. Then the Tongue of Grandeur uttered words to this effect,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›From morning until now this garden was not pleasant,</w:t>
      </w:r>
      <w:r w:rsidRPr="00627ED1">
        <w:rPr>
          <w:rStyle w:val="structurepagenumber"/>
        </w:rPr>
        <w:t xml:space="preserve"> &lt;page 140</w:t>
      </w:r>
      <w:r w:rsidR="00B777C2">
        <w:rPr>
          <w:rStyle w:val="structurepagenumber"/>
        </w:rPr>
        <w:t>/&gt;</w:t>
      </w:r>
      <w:r w:rsidRPr="00627ED1">
        <w:rPr>
          <w:rStyle w:val="quotebahaireported"/>
        </w:rPr>
        <w:t xml:space="preserve"> but now with the presence of the Master it has become truly most delightful.‹</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Then, turning to the Master, He remarked,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›You should have come in the morning.‹</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w:t>
      </w:r>
      <w:r w:rsidRPr="00627ED1">
        <w:rPr>
          <w:rStyle w:val="quoteknownauthor"/>
          <w:highlight w:val="yellow"/>
        </w:rPr>
        <w:t>ʿAbdu’l-Bahá</w:t>
      </w:r>
      <w:r w:rsidRPr="00627ED1">
        <w:rPr>
          <w:rStyle w:val="quoteknownauthor"/>
        </w:rPr>
        <w:t xml:space="preserve"> responded,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 xml:space="preserve">›The Governor of </w:t>
      </w:r>
      <w:r w:rsidRPr="00627ED1">
        <w:rPr>
          <w:rStyle w:val="quotebahaireported"/>
          <w:highlight w:val="yellow"/>
        </w:rPr>
        <w:t>ʿAkká</w:t>
      </w:r>
      <w:r w:rsidRPr="00627ED1">
        <w:rPr>
          <w:rStyle w:val="quotebahaireported"/>
        </w:rPr>
        <w:t xml:space="preserve"> and some residents had requested to meet with Me. Therefore I had to receive and entertain them.‹</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w:t>
      </w:r>
      <w:r w:rsidRPr="00627ED1">
        <w:rPr>
          <w:rStyle w:val="quoteknownauthor"/>
          <w:highlight w:val="yellow"/>
        </w:rPr>
        <w:t>Bahá’u’lláh</w:t>
      </w:r>
      <w:r w:rsidRPr="00627ED1">
        <w:rPr>
          <w:rStyle w:val="quoteknownauthor"/>
        </w:rPr>
        <w:t xml:space="preserve">, with a smiling face, said,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›The Master is our shield. Everybody here lives in the utmost comfort and peace. Association with the outside people such as these is very, very difficult. It is the Master who stands up to everything, and prepares the means of comfort for all the friends. May God protect Him from the evil of the envious and the hostile.‹</w:t>
      </w:r>
      <w:r w:rsidRPr="00627ED1">
        <w:rPr>
          <w:rStyle w:val="structurevisible"/>
        </w:rPr>
        <w:t>&lt;/</w:t>
      </w:r>
      <w:r w:rsidRPr="00627ED1">
        <w:rPr>
          <w:rStyle w:val="structure"/>
        </w:rPr>
        <w:t>cit</w:t>
      </w:r>
      <w:r w:rsidRPr="00627ED1">
        <w:rPr>
          <w:rStyle w:val="structurevisible"/>
        </w:rPr>
        <w:t>&gt;</w:t>
      </w:r>
      <w:r w:rsidRPr="00627ED1">
        <w:rPr>
          <w:rStyle w:val="quoteknownauthor"/>
        </w:rPr>
        <w:t>«</w:t>
      </w:r>
      <w:r w:rsidR="00C57E99" w:rsidRPr="0006698A">
        <w:rPr>
          <w:rStyle w:val="structurevisible"/>
        </w:rPr>
        <w:t>&lt;/</w:t>
      </w:r>
      <w:r w:rsidR="00C57E99" w:rsidRPr="0006698A">
        <w:rPr>
          <w:rStyle w:val="structure"/>
        </w:rPr>
        <w:t>cit</w:t>
      </w:r>
      <w:r w:rsidR="00C57E99" w:rsidRPr="0006698A">
        <w:rPr>
          <w:rStyle w:val="structurevisible"/>
        </w:rPr>
        <w:t>&gt;</w:t>
      </w:r>
      <w:r w:rsidRPr="00627ED1">
        <w:rPr>
          <w:rStyle w:val="FootnoteReference"/>
        </w:rPr>
        <w:footnoteReference w:id="295"/>
      </w:r>
      <w:r w:rsidRPr="00627ED1">
        <w:rPr>
          <w:rStyle w:val="structurepagenumber"/>
        </w:rPr>
        <w:t xml:space="preserve"> &lt;page 141</w:t>
      </w:r>
      <w:r w:rsidR="00B777C2">
        <w:rPr>
          <w:rStyle w:val="structurepagenumber"/>
        </w:rPr>
        <w:t>/&gt;</w:t>
      </w:r>
      <w:r w:rsidR="00C57E99">
        <w:t xml:space="preserve"> </w:t>
      </w:r>
      <w:bookmarkStart w:id="18" w:name="ch10"/>
      <w:bookmarkEnd w:id="18"/>
    </w:p>
    <w:p w14:paraId="315876CA"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10</w:t>
      </w:r>
      <w:r w:rsidRPr="00835AAF">
        <w:rPr>
          <w:rStyle w:val="structure"/>
        </w:rPr>
        <w:t>:0</w:t>
      </w:r>
      <w:r>
        <w:rPr>
          <w:rStyle w:val="structure"/>
        </w:rPr>
        <w:t>—en_19920000/</w:t>
      </w:r>
      <w:r w:rsidRPr="00835AAF">
        <w:rPr>
          <w:rStyle w:val="structurevisible"/>
        </w:rPr>
        <w:t>&gt;</w:t>
      </w:r>
      <w:r>
        <w:t>CHAPTER TEN</w:t>
      </w:r>
      <w:r>
        <w:br/>
      </w:r>
      <w:r w:rsidR="00627ED1" w:rsidRPr="00627ED1">
        <w:t xml:space="preserve">The Appointment of </w:t>
      </w:r>
      <w:r w:rsidR="00627ED1" w:rsidRPr="00627ED1">
        <w:rPr>
          <w:highlight w:val="yellow"/>
        </w:rPr>
        <w:t>ʿAbdu’l-Bah</w:t>
      </w:r>
      <w:r w:rsidRPr="000C7039">
        <w:rPr>
          <w:highlight w:val="yellow"/>
        </w:rPr>
        <w:t>á</w:t>
      </w:r>
    </w:p>
    <w:p w14:paraId="29D1EF5D"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1</w:t>
      </w:r>
      <w:r>
        <w:rPr>
          <w:rStyle w:val="structure"/>
        </w:rPr>
        <w:t>—en_19920000/</w:t>
      </w:r>
      <w:r w:rsidRPr="00D576C3">
        <w:rPr>
          <w:rStyle w:val="structurevisible"/>
        </w:rPr>
        <w:t>&gt;</w:t>
      </w:r>
    </w:p>
    <w:p w14:paraId="75D87D4D" w14:textId="77777777" w:rsidR="00C57E99" w:rsidRDefault="00627ED1" w:rsidP="00C57E99">
      <w:pPr>
        <w:pStyle w:val="Body1st"/>
      </w:pPr>
      <w:r w:rsidRPr="00627ED1">
        <w:t xml:space="preserve">Innumerable are the occasions on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extolled the station of </w:t>
      </w:r>
      <w:r w:rsidRPr="00627ED1">
        <w:rPr>
          <w:highlight w:val="yellow"/>
        </w:rPr>
        <w:t>ʿAbdu’l-Bah</w:t>
      </w:r>
      <w:r w:rsidR="00C57E99" w:rsidRPr="000C7039">
        <w:rPr>
          <w:highlight w:val="yellow"/>
        </w:rPr>
        <w:t>á</w:t>
      </w:r>
      <w:r w:rsidRPr="00627ED1">
        <w:t xml:space="preserve"> and praised His outstanding qualities. But at no time during His Ministry did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disclose to His followers the position of </w:t>
      </w:r>
      <w:r w:rsidRPr="00627ED1">
        <w:rPr>
          <w:highlight w:val="yellow"/>
        </w:rPr>
        <w:t>ʿAbdu’l-Bah</w:t>
      </w:r>
      <w:r w:rsidR="00C57E99" w:rsidRPr="000C7039">
        <w:rPr>
          <w:highlight w:val="yellow"/>
        </w:rPr>
        <w:t>á</w:t>
      </w:r>
      <w:r w:rsidRPr="00627ED1">
        <w:t xml:space="preserve"> as His Successor and the Centre of His Covenant. He kept this a well-guarded secret, and to no one did He intimate that </w:t>
      </w:r>
      <w:r w:rsidRPr="00627ED1">
        <w:rPr>
          <w:highlight w:val="yellow"/>
        </w:rPr>
        <w:t>ʿAbdu’l-Bah</w:t>
      </w:r>
      <w:r w:rsidR="00C57E99" w:rsidRPr="000C7039">
        <w:rPr>
          <w:highlight w:val="yellow"/>
        </w:rPr>
        <w:t>á</w:t>
      </w:r>
      <w:r w:rsidRPr="00627ED1">
        <w:t xml:space="preserve"> would be ministering the affairs of the Cause after Him. The only two references in His Writings on the question of successorship may be found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(The Most Holy Book). In these passages He alludes in language meaningful, profound and eloquent to the One who will become the Centre of the Cause after Him, but does not explicitly mention His name; only indicates that He has issued from Him.</w:t>
      </w:r>
    </w:p>
    <w:p w14:paraId="0D4BEDD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w:t>
      </w:r>
      <w:r>
        <w:rPr>
          <w:rStyle w:val="structure"/>
        </w:rPr>
        <w:t>—en_19920000/</w:t>
      </w:r>
      <w:r w:rsidRPr="00D576C3">
        <w:rPr>
          <w:rStyle w:val="structurevisible"/>
        </w:rPr>
        <w:t>&gt;</w:t>
      </w:r>
    </w:p>
    <w:p w14:paraId="34F0C034"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»When the ocean of My presence hath ebbed and the Book of My Revelation is ended, turn your faces toward Him Whom God hath purposed, Who hath branched from this Ancient Root.«</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96"/>
      </w:r>
    </w:p>
    <w:p w14:paraId="130A55F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3</w:t>
      </w:r>
      <w:r>
        <w:rPr>
          <w:rStyle w:val="structure"/>
        </w:rPr>
        <w:t>—en_19920000/</w:t>
      </w:r>
      <w:r w:rsidRPr="00D576C3">
        <w:rPr>
          <w:rStyle w:val="structurevisible"/>
        </w:rPr>
        <w:t>&gt;</w:t>
      </w:r>
    </w:p>
    <w:p w14:paraId="0E90E516"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»When the Mystic Dove will have winged its flight from its Sanctuary of Praise and sought its far-off goal, its hidden habitation, refer ye whatsoever ye understand not in the Book to Him Who hath branched from this mighty Stock.«</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297"/>
      </w:r>
    </w:p>
    <w:p w14:paraId="67B1363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4</w:t>
      </w:r>
      <w:r>
        <w:rPr>
          <w:rStyle w:val="structure"/>
        </w:rPr>
        <w:t>—en_19920000/</w:t>
      </w:r>
      <w:r w:rsidRPr="00D576C3">
        <w:rPr>
          <w:rStyle w:val="structurevisible"/>
        </w:rPr>
        <w:t>&gt;</w:t>
      </w:r>
    </w:p>
    <w:p w14:paraId="147A934F" w14:textId="77777777" w:rsidR="00C57E99" w:rsidRDefault="00627ED1" w:rsidP="00C57E99">
      <w:pPr>
        <w:pStyle w:val="Bodyafterquote"/>
      </w:pPr>
      <w:r w:rsidRPr="00627ED1">
        <w:t xml:space="preserve">It is known that </w:t>
      </w:r>
      <w:r w:rsidRPr="00627ED1">
        <w:rPr>
          <w:highlight w:val="green"/>
        </w:rPr>
        <w:t>ʿAl</w:t>
      </w:r>
      <w:r w:rsidR="00C57E99" w:rsidRPr="006E2B10">
        <w:rPr>
          <w:highlight w:val="green"/>
        </w:rPr>
        <w:t>í</w:t>
      </w:r>
      <w:r w:rsidRPr="00627ED1">
        <w:rPr>
          <w:highlight w:val="green"/>
        </w:rPr>
        <w:t>-Mu</w:t>
      </w:r>
      <w:r w:rsidR="00C57E99" w:rsidRPr="006E2B10">
        <w:rPr>
          <w:highlight w:val="green"/>
        </w:rPr>
        <w:t>ḥ</w:t>
      </w:r>
      <w:r w:rsidRPr="00627ED1">
        <w:rPr>
          <w:highlight w:val="green"/>
        </w:rPr>
        <w:t>ammad Varq</w:t>
      </w:r>
      <w:r w:rsidR="00C57E99" w:rsidRPr="006E2B10">
        <w:rPr>
          <w:highlight w:val="green"/>
        </w:rPr>
        <w:t>á</w:t>
      </w:r>
      <w:r w:rsidRPr="00627ED1">
        <w:t xml:space="preserve">, the renowned Apostle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asked Him about the identity of the person alluded to in the above verses. In a Tablet </w:t>
      </w:r>
      <w:r w:rsidRPr="00627ED1">
        <w:rPr>
          <w:rStyle w:val="FootnoteReference"/>
        </w:rPr>
        <w:footnoteReference w:id="298"/>
      </w:r>
      <w:r w:rsidRPr="00627ED1">
        <w:t xml:space="preserve"> addressed to </w:t>
      </w:r>
      <w:r w:rsidRPr="00627ED1">
        <w:rPr>
          <w:highlight w:val="yellow"/>
        </w:rPr>
        <w:t>Varq</w:t>
      </w:r>
      <w:r w:rsidR="00C57E99" w:rsidRPr="000C7039">
        <w:rPr>
          <w:highlight w:val="yellow"/>
        </w:rPr>
        <w:t>á</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indicated that the intended person was the Most Great Branch, and after Him the Greater Branch. But this disclosure was not shared with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p>
    <w:p w14:paraId="3D720CAD" w14:textId="77777777" w:rsidR="00C57E99" w:rsidRPr="00D576C3" w:rsidRDefault="00C57E99" w:rsidP="00C57E99">
      <w:pPr>
        <w:pStyle w:val="ParCountercon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10:</w:t>
      </w:r>
      <w:r w:rsidRPr="00D576C3">
        <w:rPr>
          <w:rStyle w:val="structureparIDparcounter"/>
        </w:rPr>
        <w:t>5</w:t>
      </w:r>
      <w:r>
        <w:rPr>
          <w:rStyle w:val="structure"/>
        </w:rPr>
        <w:t>—en_19920000/</w:t>
      </w:r>
      <w:r w:rsidRPr="00D576C3">
        <w:rPr>
          <w:rStyle w:val="structurevisible"/>
        </w:rPr>
        <w:t>&gt;</w:t>
      </w:r>
    </w:p>
    <w:p w14:paraId="5B5D0D8E" w14:textId="77777777" w:rsidR="00C57E99" w:rsidRDefault="00627ED1" w:rsidP="00C57E99">
      <w:pPr>
        <w:pStyle w:val="Bodycont"/>
      </w:pPr>
      <w:r w:rsidRPr="00627ED1">
        <w:t xml:space="preserve">These words were revealed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nineteen years before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During these years, no one who read these passages had any doubt as to the identity of the one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»Whom God had purposed, Who had branched from this Ancient Root«</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It was obvious to all, especially to every member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that this was a reference to </w:t>
      </w:r>
      <w:r w:rsidRPr="00627ED1">
        <w:rPr>
          <w:highlight w:val="yellow"/>
        </w:rPr>
        <w:t>ʿAbdu’l-Bah</w:t>
      </w:r>
      <w:r w:rsidR="00C57E99" w:rsidRPr="000C7039">
        <w:rPr>
          <w:highlight w:val="yellow"/>
        </w:rPr>
        <w:t>á</w:t>
      </w:r>
      <w:r w:rsidRPr="00627ED1">
        <w:t xml:space="preserve"> and no one else.</w:t>
      </w:r>
      <w:r w:rsidRPr="00627ED1">
        <w:rPr>
          <w:rStyle w:val="structurepagenumber"/>
        </w:rPr>
        <w:t xml:space="preserve"> &lt;page 142</w:t>
      </w:r>
      <w:r w:rsidR="00B777C2">
        <w:rPr>
          <w:rStyle w:val="structurepagenumber"/>
        </w:rPr>
        <w:t>/&gt;</w:t>
      </w:r>
    </w:p>
    <w:p w14:paraId="1BDDF01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6</w:t>
      </w:r>
      <w:r>
        <w:rPr>
          <w:rStyle w:val="structure"/>
        </w:rPr>
        <w:t>—en_19920000/</w:t>
      </w:r>
      <w:r w:rsidRPr="00D576C3">
        <w:rPr>
          <w:rStyle w:val="structurevisible"/>
        </w:rPr>
        <w:t>&gt;</w:t>
      </w:r>
    </w:p>
    <w:p w14:paraId="2C5013E5" w14:textId="77777777" w:rsidR="00C57E99" w:rsidRDefault="00627ED1" w:rsidP="00C57E99">
      <w:pPr>
        <w:pStyle w:val="Bodycont"/>
      </w:pPr>
      <w:r w:rsidRPr="00627ED1">
        <w:t xml:space="preserve">The only document which explicitly announced </w:t>
      </w:r>
      <w:r w:rsidRPr="00627ED1">
        <w:rPr>
          <w:highlight w:val="yellow"/>
        </w:rPr>
        <w:t>ʿAbdu’l-Bah</w:t>
      </w:r>
      <w:r w:rsidR="00C57E99" w:rsidRPr="000C7039">
        <w:rPr>
          <w:highlight w:val="yellow"/>
        </w:rPr>
        <w:t>á</w:t>
      </w:r>
      <w:r w:rsidRPr="00627ED1">
        <w:t xml:space="preserve"> as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One to Whom all must turn after His Ascension was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00C57E99" w:rsidRPr="000C7039">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(The Book of My Covenant) which was published among the believers only after His passing. This historic document was probably written at least one year before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it is alluded to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as the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»Crimson Book«</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kept His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secret, retained it in His own possession and did not share its contents with anyone during His lifetime. But there is evidence to suggest that He had intimated its contents to </w:t>
      </w:r>
      <w:r w:rsidRPr="00627ED1">
        <w:rPr>
          <w:highlight w:val="yellow"/>
        </w:rPr>
        <w:t>ʿAbdu’l-Bah</w:t>
      </w:r>
      <w:r w:rsidR="00C57E99" w:rsidRPr="000C7039">
        <w:rPr>
          <w:highlight w:val="yellow"/>
        </w:rPr>
        <w:t>á</w:t>
      </w:r>
      <w:r w:rsidRPr="00627ED1">
        <w:t>.</w:t>
      </w:r>
    </w:p>
    <w:p w14:paraId="17180FD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7</w:t>
      </w:r>
      <w:r>
        <w:rPr>
          <w:rStyle w:val="structure"/>
        </w:rPr>
        <w:t>—en_19920000/</w:t>
      </w:r>
      <w:r w:rsidRPr="00D576C3">
        <w:rPr>
          <w:rStyle w:val="structurevisible"/>
        </w:rPr>
        <w:t>&gt;</w:t>
      </w:r>
    </w:p>
    <w:p w14:paraId="11253255"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entrusted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to </w:t>
      </w:r>
      <w:r w:rsidRPr="00627ED1">
        <w:rPr>
          <w:highlight w:val="yellow"/>
        </w:rPr>
        <w:t>ʿAbdu’l-Bah</w:t>
      </w:r>
      <w:r w:rsidR="00C57E99" w:rsidRPr="000C7039">
        <w:rPr>
          <w:highlight w:val="yellow"/>
        </w:rPr>
        <w:t>á</w:t>
      </w:r>
      <w:r w:rsidRPr="00627ED1">
        <w:t xml:space="preserve"> during His last illness before His Ascension and informed the members of His family a few days before He departed from this world that in a document entrusted by Him to </w:t>
      </w:r>
      <w:r w:rsidRPr="00627ED1">
        <w:rPr>
          <w:highlight w:val="yellow"/>
        </w:rPr>
        <w:t>ʿAbdu’l-Bah</w:t>
      </w:r>
      <w:r w:rsidR="00C57E99" w:rsidRPr="000C7039">
        <w:rPr>
          <w:highlight w:val="yellow"/>
        </w:rPr>
        <w:t>á</w:t>
      </w:r>
      <w:r w:rsidRPr="00627ED1">
        <w:t xml:space="preserve">, He had commended them all to His care. The first time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aloud in the presence of a number of friends was on the ninth day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soon afterwards its text was released to the believers.</w:t>
      </w:r>
    </w:p>
    <w:p w14:paraId="5B089E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8</w:t>
      </w:r>
      <w:r>
        <w:rPr>
          <w:rStyle w:val="structure"/>
        </w:rPr>
        <w:t>—en_19920000/</w:t>
      </w:r>
      <w:r w:rsidRPr="00D576C3">
        <w:rPr>
          <w:rStyle w:val="structurevisible"/>
        </w:rPr>
        <w:t>&gt;</w:t>
      </w:r>
    </w:p>
    <w:p w14:paraId="74AEBFE0" w14:textId="77777777" w:rsidR="00C57E99" w:rsidRDefault="00627ED1" w:rsidP="00C57E99">
      <w:pPr>
        <w:pStyle w:val="Bodycont"/>
      </w:pPr>
      <w:r w:rsidRPr="00627ED1">
        <w:t xml:space="preserve">Since it is so essential to the study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text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is given here.</w:t>
      </w:r>
    </w:p>
    <w:p w14:paraId="6F03D98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9</w:t>
      </w:r>
      <w:r>
        <w:rPr>
          <w:rStyle w:val="structure"/>
        </w:rPr>
        <w:t>—en_19920000/</w:t>
      </w:r>
      <w:r w:rsidRPr="00D576C3">
        <w:rPr>
          <w:rStyle w:val="structurevisible"/>
        </w:rPr>
        <w:t>&gt;</w:t>
      </w:r>
    </w:p>
    <w:p w14:paraId="01BCF247" w14:textId="77777777" w:rsidR="00C57E99" w:rsidRPr="00A71BC1" w:rsidRDefault="00C57E99" w:rsidP="00C57E99">
      <w:pPr>
        <w:pStyle w:val="Quote1st"/>
        <w:rPr>
          <w:rStyle w:val="quotebahaiscripture"/>
        </w:rPr>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 xml:space="preserve">»Although the Realm of Glory hath none of the vanities of the world, yet within the treasury of trust and resignation we have bequeathed to Our heirs an excellent and priceless heritage. Earthly treasures We have not bequeathed, nor have We added such cares as they entail. By God! In earthly riches fear is hidden and peril is concealed. Consider ye and call to mind that which the All-Merciful hath revealed in the </w:t>
      </w:r>
      <w:r w:rsidR="00627ED1" w:rsidRPr="00627ED1">
        <w:rPr>
          <w:rStyle w:val="quotebahaiscripture"/>
          <w:highlight w:val="yellow"/>
        </w:rPr>
        <w:t>Qur’án</w:t>
      </w:r>
      <w:r w:rsidR="00627ED1" w:rsidRPr="00627ED1">
        <w:rPr>
          <w:rStyle w:val="quotebahaiscripture"/>
        </w:rPr>
        <w:t xml:space="preserve">: </w:t>
      </w:r>
      <w:r w:rsidR="00627ED1" w:rsidRPr="00627ED1">
        <w:rPr>
          <w:rStyle w:val="structurevisible"/>
        </w:rPr>
        <w:t>&lt;</w:t>
      </w:r>
      <w:r w:rsidR="00627ED1" w:rsidRPr="00627ED1">
        <w:rPr>
          <w:rStyle w:val="structure"/>
        </w:rPr>
        <w:t>cit Muh_Quran►%_%_%►%_%_%—en_%—%_%</w:t>
      </w:r>
      <w:r w:rsidR="00627ED1" w:rsidRPr="00627ED1">
        <w:rPr>
          <w:rStyle w:val="structurevisible"/>
        </w:rPr>
        <w:t>&gt;</w:t>
      </w:r>
      <w:r w:rsidR="00627ED1" w:rsidRPr="00627ED1">
        <w:rPr>
          <w:rStyle w:val="quoteholyscripture"/>
        </w:rPr>
        <w:t>›Woe betide every slanderer and defamer, him that layeth up riches and counteth them.‹</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FootnoteReference"/>
        </w:rPr>
        <w:footnoteReference w:id="299"/>
      </w:r>
      <w:r w:rsidR="00627ED1" w:rsidRPr="00627ED1">
        <w:rPr>
          <w:rStyle w:val="quotebahaiscripture"/>
        </w:rPr>
        <w:t xml:space="preserve"> Fleeting are the riches of the world; all that perisheth and changeth is not, and hath never been, worthy of attention, except to a recognized measure.</w:t>
      </w:r>
    </w:p>
    <w:p w14:paraId="48A7465D"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10</w:t>
      </w:r>
      <w:r w:rsidRPr="00627ED1">
        <w:rPr>
          <w:rStyle w:val="structure"/>
        </w:rPr>
        <w:t>—en_19920000/</w:t>
      </w:r>
      <w:r w:rsidRPr="00627ED1">
        <w:rPr>
          <w:rStyle w:val="structurevisible"/>
        </w:rPr>
        <w:t>&gt;</w:t>
      </w:r>
    </w:p>
    <w:p w14:paraId="54433CF2" w14:textId="77777777" w:rsidR="00C57E99" w:rsidRPr="00A71BC1" w:rsidRDefault="00627ED1" w:rsidP="00C57E99">
      <w:pPr>
        <w:pStyle w:val="Quotecont"/>
        <w:rPr>
          <w:rStyle w:val="quotebahaiscripture"/>
        </w:rPr>
      </w:pPr>
      <w:r w:rsidRPr="00627ED1">
        <w:rPr>
          <w:rStyle w:val="quotebahaiscripture"/>
        </w:rPr>
        <w:t>The aim of this Wronged One in sustaining woes and tribulations, in revealing the Holy Verses and in demonstrating proofs hath been naught but to quench the flame of hate and enmity, that the horizon of the hearts of men may be illumined with the light of concord and attain real peace and tranquillity. From the dawning-place of the divine Tablet the day-star of this utterance shineth resplendent, and it behoveth everyone to fix his gaze upon it: We exhort you, O peoples of the world, to observe that which will elevate your station. Hold fast to the fear of God and firmly adhere to what is right. Verily I say, the tongue is for mentioning what is good, defile it not with unseemly talk. God hath forgiven what is past. Henceforward everyone should utter that which is meet and seemly, and should refrain from slander, abuse and whatever causeth sadness in men. Lofty is the station of man! Not long ago this exalted Word streamed</w:t>
      </w:r>
      <w:r w:rsidRPr="00627ED1">
        <w:rPr>
          <w:rStyle w:val="structurepagenumber"/>
        </w:rPr>
        <w:t xml:space="preserve"> &lt;page 143</w:t>
      </w:r>
      <w:r w:rsidR="00B777C2">
        <w:rPr>
          <w:rStyle w:val="structurepagenumber"/>
        </w:rPr>
        <w:t>/&gt;</w:t>
      </w:r>
      <w:r w:rsidRPr="00627ED1">
        <w:rPr>
          <w:rStyle w:val="quotebahaiscripture"/>
        </w:rPr>
        <w:t xml:space="preserve"> forth from the treasury of Our Pen of Glory: Great and blessed is this Day -- the Day in which all that lay latent in man hath been and will be made manifest. Lofty is the station of man, were he to hold fast to righteousness and truth and to remain firm and steadfast in the Cause. In the eyes of the All-Merciful a true man appeareth even as a firmament; its sun and moon are his sight and hearing, and his shining and resplendent character its stars. His is the loftiest station, and his influence educateth the world of being.</w:t>
      </w:r>
    </w:p>
    <w:p w14:paraId="3285F49E"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11</w:t>
      </w:r>
      <w:r w:rsidRPr="00627ED1">
        <w:rPr>
          <w:rStyle w:val="structure"/>
        </w:rPr>
        <w:t>—en_19920000/</w:t>
      </w:r>
      <w:r w:rsidRPr="00627ED1">
        <w:rPr>
          <w:rStyle w:val="structurevisible"/>
        </w:rPr>
        <w:t>&gt;</w:t>
      </w:r>
    </w:p>
    <w:p w14:paraId="58063008" w14:textId="77777777" w:rsidR="00C57E99" w:rsidRPr="00A71BC1" w:rsidRDefault="00627ED1" w:rsidP="00C57E99">
      <w:pPr>
        <w:pStyle w:val="Quotecont"/>
        <w:rPr>
          <w:rStyle w:val="quotebahaiscripture"/>
        </w:rPr>
      </w:pPr>
      <w:r w:rsidRPr="00627ED1">
        <w:rPr>
          <w:rStyle w:val="quotebahaiscripture"/>
        </w:rPr>
        <w:t xml:space="preserve">Every receptive soul who hath in this Day inhaled the fragrance of His garment and hath, with a pure heart, set his face towards the all-glorious Horizon is reckoned among the people of </w:t>
      </w:r>
      <w:r w:rsidRPr="00627ED1">
        <w:rPr>
          <w:rStyle w:val="quotebahaiscripture"/>
          <w:highlight w:val="yellow"/>
        </w:rPr>
        <w:t>Bahá</w:t>
      </w:r>
      <w:r w:rsidRPr="00627ED1">
        <w:rPr>
          <w:rStyle w:val="quotebahaiscripture"/>
        </w:rPr>
        <w:t xml:space="preserve"> in the Crimson Book. Grasp ye, in My Name, the chalice of My loving-kindness, drink then your fill in My glorious and wondrous remembrance.</w:t>
      </w:r>
    </w:p>
    <w:p w14:paraId="006D8C8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12</w:t>
      </w:r>
      <w:r w:rsidRPr="00627ED1">
        <w:rPr>
          <w:rStyle w:val="structure"/>
        </w:rPr>
        <w:t>—en_19920000/</w:t>
      </w:r>
      <w:r w:rsidRPr="00627ED1">
        <w:rPr>
          <w:rStyle w:val="structurevisible"/>
        </w:rPr>
        <w:t>&gt;</w:t>
      </w:r>
    </w:p>
    <w:p w14:paraId="05B601C6" w14:textId="77777777" w:rsidR="00C57E99" w:rsidRPr="00A71BC1" w:rsidRDefault="00627ED1" w:rsidP="00C57E99">
      <w:pPr>
        <w:pStyle w:val="Quotecont"/>
        <w:rPr>
          <w:rStyle w:val="quotebahaiscripture"/>
        </w:rPr>
      </w:pPr>
      <w:r w:rsidRPr="00627ED1">
        <w:rPr>
          <w:rStyle w:val="quotebahaiscripture"/>
        </w:rPr>
        <w:lastRenderedPageBreak/>
        <w:t>O ye that dwell on earth! The religion of God is for love and unity; make it not the cause of enmity or dissension. In the eyes of men of insight and the beholders of the Most Sublime Vision, whatsoever are the effective means for safeguarding and promoting the happiness and welfare of the children of men hath already been revealed by the Pen of Glory. But the foolish ones of the earth, being nurtured in evil passions and desires, have remained heedless of the consummate wisdom of Him Who is, in truth, the All-Wise, while their words and deeds are prompted by idle fancies and vain imaginings.</w:t>
      </w:r>
    </w:p>
    <w:p w14:paraId="326EC8C5"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13</w:t>
      </w:r>
      <w:r w:rsidRPr="00627ED1">
        <w:rPr>
          <w:rStyle w:val="structure"/>
        </w:rPr>
        <w:t>—en_19920000/</w:t>
      </w:r>
      <w:r w:rsidRPr="00627ED1">
        <w:rPr>
          <w:rStyle w:val="structurevisible"/>
        </w:rPr>
        <w:t>&gt;</w:t>
      </w:r>
    </w:p>
    <w:p w14:paraId="5F19099C" w14:textId="77777777" w:rsidR="00C57E99" w:rsidRPr="00A71BC1" w:rsidRDefault="00627ED1" w:rsidP="00C57E99">
      <w:pPr>
        <w:pStyle w:val="Quotecont"/>
        <w:rPr>
          <w:rStyle w:val="quotebahaiscripture"/>
        </w:rPr>
      </w:pPr>
      <w:r w:rsidRPr="00627ED1">
        <w:rPr>
          <w:rStyle w:val="quotebahaiscripture"/>
        </w:rPr>
        <w:t>O ye the loved ones and the trustees of God! Kings are the manifestation of the power, and the daysprings of the might and riches, of God. Pray ye on their behalf. He hath invested them with the rulership of the earth and hath singled out the hearts of men as His Own domain.</w:t>
      </w:r>
    </w:p>
    <w:p w14:paraId="5E9290A1"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14</w:t>
      </w:r>
      <w:r w:rsidRPr="00627ED1">
        <w:rPr>
          <w:rStyle w:val="structure"/>
        </w:rPr>
        <w:t>—en_19920000/</w:t>
      </w:r>
      <w:r w:rsidRPr="00627ED1">
        <w:rPr>
          <w:rStyle w:val="structurevisible"/>
        </w:rPr>
        <w:t>&gt;</w:t>
      </w:r>
    </w:p>
    <w:p w14:paraId="37C368AD" w14:textId="77777777" w:rsidR="00C57E99" w:rsidRPr="00A71BC1" w:rsidRDefault="00627ED1" w:rsidP="00C57E99">
      <w:pPr>
        <w:pStyle w:val="Quotecont"/>
        <w:rPr>
          <w:rStyle w:val="quotebahaiscripture"/>
        </w:rPr>
      </w:pPr>
      <w:r w:rsidRPr="00627ED1">
        <w:rPr>
          <w:rStyle w:val="quotebahaiscripture"/>
        </w:rPr>
        <w:t>Conflict and contention are categorically forbidden in His Book. This is a decree of God in this Most Great Revelation. It is divinely preserved from annulment and is invested by Him with the splendour of His confirmation. Verily He is the All-Knowing, the All-Wise.</w:t>
      </w:r>
    </w:p>
    <w:p w14:paraId="5E9375C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15</w:t>
      </w:r>
      <w:r w:rsidRPr="00627ED1">
        <w:rPr>
          <w:rStyle w:val="structure"/>
        </w:rPr>
        <w:t>—en_19920000/</w:t>
      </w:r>
      <w:r w:rsidRPr="00627ED1">
        <w:rPr>
          <w:rStyle w:val="structurevisible"/>
        </w:rPr>
        <w:t>&gt;</w:t>
      </w:r>
    </w:p>
    <w:p w14:paraId="5A1B728B" w14:textId="77777777" w:rsidR="00C57E99" w:rsidRPr="00A71BC1" w:rsidRDefault="00627ED1" w:rsidP="00C57E99">
      <w:pPr>
        <w:pStyle w:val="Quotecont"/>
        <w:rPr>
          <w:rStyle w:val="quotebahaiscripture"/>
        </w:rPr>
      </w:pPr>
      <w:r w:rsidRPr="00627ED1">
        <w:rPr>
          <w:rStyle w:val="quotebahaiscripture"/>
        </w:rPr>
        <w:t xml:space="preserve">It is incumbent upon everyone to aid those daysprings of authority and sources of command who are adorned with the ornament of equity and justice. Blessed are the rulers and the learned among the people of </w:t>
      </w:r>
      <w:r w:rsidRPr="00627ED1">
        <w:rPr>
          <w:rStyle w:val="quotebahaiscripture"/>
          <w:highlight w:val="yellow"/>
        </w:rPr>
        <w:t>Bahá</w:t>
      </w:r>
      <w:r w:rsidRPr="00627ED1">
        <w:rPr>
          <w:rStyle w:val="quotebahaiscripture"/>
        </w:rPr>
        <w:t xml:space="preserve">. They are My trustees among My servants and the manifestations of My commandments amidst My people. Upon them rest My glory, My blessings and My grace which have pervaded the world of being. In this connection the utterances revealed in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Kitáb-i-Aqdas</w:t>
      </w:r>
      <w:r w:rsidRPr="00627ED1">
        <w:rPr>
          <w:rStyle w:val="structurevisible"/>
        </w:rPr>
        <w:t>&lt;/</w:t>
      </w:r>
      <w:r w:rsidRPr="00627ED1">
        <w:rPr>
          <w:rStyle w:val="structure"/>
        </w:rPr>
        <w:t>title</w:t>
      </w:r>
      <w:r w:rsidRPr="00627ED1">
        <w:rPr>
          <w:rStyle w:val="structurevisible"/>
        </w:rPr>
        <w:t>&gt;</w:t>
      </w:r>
      <w:r w:rsidRPr="00627ED1">
        <w:rPr>
          <w:rStyle w:val="quotebahaiscripture"/>
        </w:rPr>
        <w:t xml:space="preserve"> are such that from the horizon of their words the light of divine grace shineth luminous and resplendent.</w:t>
      </w:r>
    </w:p>
    <w:p w14:paraId="6A06315C"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16</w:t>
      </w:r>
      <w:r w:rsidRPr="00627ED1">
        <w:rPr>
          <w:rStyle w:val="structure"/>
        </w:rPr>
        <w:t>—en_19920000/</w:t>
      </w:r>
      <w:r w:rsidRPr="00627ED1">
        <w:rPr>
          <w:rStyle w:val="structurevisible"/>
        </w:rPr>
        <w:t>&gt;</w:t>
      </w:r>
    </w:p>
    <w:p w14:paraId="0AA081B9" w14:textId="77777777" w:rsidR="00C57E99" w:rsidRPr="00A71BC1" w:rsidRDefault="00627ED1" w:rsidP="00C57E99">
      <w:pPr>
        <w:pStyle w:val="Quotecont"/>
        <w:rPr>
          <w:rStyle w:val="quotebahaiscripture"/>
        </w:rPr>
      </w:pPr>
      <w:r w:rsidRPr="00627ED1">
        <w:rPr>
          <w:rStyle w:val="quotebahaiscripture"/>
        </w:rPr>
        <w:t>O ye My Branches! A mighty force, a consummate power lieth concealed in the world of being. Fix your gaze upon it and upon its unifying influence, and not upon the differences which appear from it.</w:t>
      </w:r>
    </w:p>
    <w:p w14:paraId="4A9D4DE1"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17</w:t>
      </w:r>
      <w:r w:rsidRPr="00627ED1">
        <w:rPr>
          <w:rStyle w:val="structure"/>
        </w:rPr>
        <w:t>—en_19920000/</w:t>
      </w:r>
      <w:r w:rsidRPr="00627ED1">
        <w:rPr>
          <w:rStyle w:val="structurevisible"/>
        </w:rPr>
        <w:t>&gt;</w:t>
      </w:r>
    </w:p>
    <w:p w14:paraId="0FC18902" w14:textId="77777777" w:rsidR="00C57E99" w:rsidRPr="00A71BC1" w:rsidRDefault="00627ED1" w:rsidP="00C57E99">
      <w:pPr>
        <w:pStyle w:val="Quotecont"/>
        <w:rPr>
          <w:rStyle w:val="quotebahaiscripture"/>
        </w:rPr>
      </w:pPr>
      <w:r w:rsidRPr="00627ED1">
        <w:rPr>
          <w:rStyle w:val="quotebahaiscripture"/>
        </w:rPr>
        <w:t xml:space="preserve">The Will of the divine Testator is this: It is incumbent upon the </w:t>
      </w:r>
      <w:r w:rsidRPr="00627ED1">
        <w:rPr>
          <w:rStyle w:val="quotebahaiscripture"/>
          <w:highlight w:val="green"/>
        </w:rPr>
        <w:t>A</w:t>
      </w:r>
      <w:r w:rsidRPr="00627ED1">
        <w:rPr>
          <w:rStyle w:val="quotebahaiscripture"/>
          <w:rFonts w:hint="eastAsia"/>
          <w:highlight w:val="green"/>
        </w:rPr>
        <w:t></w:t>
      </w:r>
      <w:r w:rsidRPr="00627ED1">
        <w:rPr>
          <w:rStyle w:val="quotebahaiscripture"/>
          <w:highlight w:val="darkGreen"/>
        </w:rPr>
        <w:t>ṣ</w:t>
      </w:r>
      <w:r w:rsidRPr="00627ED1">
        <w:rPr>
          <w:rStyle w:val="quotebahaiscripture"/>
          <w:highlight w:val="green"/>
        </w:rPr>
        <w:t>án</w:t>
      </w:r>
      <w:r w:rsidRPr="00627ED1">
        <w:rPr>
          <w:rStyle w:val="quotebahaiscripture"/>
        </w:rPr>
        <w:t xml:space="preserve">, the </w:t>
      </w:r>
      <w:r w:rsidRPr="00627ED1">
        <w:rPr>
          <w:rStyle w:val="quotebahaiscripture"/>
          <w:highlight w:val="yellow"/>
        </w:rPr>
        <w:t>Afnán</w:t>
      </w:r>
      <w:r w:rsidRPr="00627ED1">
        <w:rPr>
          <w:rStyle w:val="quotebahaiscripture"/>
        </w:rPr>
        <w:t xml:space="preserve"> and My kindred to turn, one and all, their faces towards the Most Mighty Branch. Consider that which We have revealed in Our Most Holy Book: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›When the ocean of My presence hath ebbed and the Book of My Revelation is ended, turn your faces toward Him Whom God hath purposed, Who hath branched from this Ancient</w:t>
      </w:r>
      <w:r w:rsidRPr="00627ED1">
        <w:rPr>
          <w:rStyle w:val="structurepagenumber"/>
        </w:rPr>
        <w:t xml:space="preserve"> &lt;page 144</w:t>
      </w:r>
      <w:r w:rsidR="00B777C2">
        <w:rPr>
          <w:rStyle w:val="structurepagenumber"/>
        </w:rPr>
        <w:t>/&gt;</w:t>
      </w:r>
      <w:r w:rsidRPr="00627ED1">
        <w:rPr>
          <w:rStyle w:val="quotebahaiscripturequoted"/>
        </w:rPr>
        <w:t xml:space="preserve"> Root.‹</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The object of this sacred Verse is none other except the Most Mighty Branch [</w:t>
      </w:r>
      <w:r w:rsidRPr="00627ED1">
        <w:rPr>
          <w:rStyle w:val="quotebahaiscripture"/>
          <w:highlight w:val="yellow"/>
        </w:rPr>
        <w:t>ʿAbdu’l-Bahá</w:t>
      </w:r>
      <w:r w:rsidRPr="00627ED1">
        <w:rPr>
          <w:rStyle w:val="quotebahaiscripture"/>
        </w:rPr>
        <w:t>]. Thus have We graciously revealed unto you our potent Will, and I am verily the Gracious, the All-Powerful. Verily God hath ordained the station of the Greater Branch [</w:t>
      </w:r>
      <w:r w:rsidRPr="00627ED1">
        <w:rPr>
          <w:rStyle w:val="quotebahaiscripture"/>
          <w:highlight w:val="yellow"/>
        </w:rPr>
        <w:t>Muḥammad-ʿAlí</w:t>
      </w:r>
      <w:r w:rsidRPr="00627ED1">
        <w:rPr>
          <w:rStyle w:val="quotebahaiscripture"/>
        </w:rPr>
        <w:t>] to be beneath that of the Most Great Branch [</w:t>
      </w:r>
      <w:r w:rsidRPr="00627ED1">
        <w:rPr>
          <w:rStyle w:val="quotebahaiscripture"/>
          <w:highlight w:val="yellow"/>
        </w:rPr>
        <w:t>ʿAbdu’l-Bahá</w:t>
      </w:r>
      <w:r w:rsidRPr="00627ED1">
        <w:rPr>
          <w:rStyle w:val="quotebahaiscripture"/>
        </w:rPr>
        <w:t xml:space="preserve">]. He is in truth the Ordainer, the All-Wise. We have chosen </w:t>
      </w:r>
      <w:r w:rsidRPr="00627ED1">
        <w:rPr>
          <w:rStyle w:val="quotesterms"/>
        </w:rPr>
        <w:t>›the Greater‹</w:t>
      </w:r>
      <w:r w:rsidRPr="00627ED1">
        <w:rPr>
          <w:rStyle w:val="quotebahaiscripture"/>
        </w:rPr>
        <w:t xml:space="preserve"> after </w:t>
      </w:r>
      <w:r w:rsidRPr="00627ED1">
        <w:rPr>
          <w:rStyle w:val="quotesterms"/>
        </w:rPr>
        <w:t>›the Most Great‹</w:t>
      </w:r>
      <w:r w:rsidRPr="00627ED1">
        <w:rPr>
          <w:rStyle w:val="quotebahaiscripture"/>
        </w:rPr>
        <w:t>, as decreed by Him Who is the All-Knowing, the All Informed.</w:t>
      </w:r>
    </w:p>
    <w:p w14:paraId="0EB1C428"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18</w:t>
      </w:r>
      <w:r w:rsidRPr="00627ED1">
        <w:rPr>
          <w:rStyle w:val="structure"/>
        </w:rPr>
        <w:t>—en_19920000/</w:t>
      </w:r>
      <w:r w:rsidRPr="00627ED1">
        <w:rPr>
          <w:rStyle w:val="structurevisible"/>
        </w:rPr>
        <w:t>&gt;</w:t>
      </w:r>
    </w:p>
    <w:p w14:paraId="54BEEF5F" w14:textId="77777777" w:rsidR="00C57E99" w:rsidRPr="00A71BC1" w:rsidRDefault="00627ED1" w:rsidP="00C57E99">
      <w:pPr>
        <w:pStyle w:val="Quotecont"/>
        <w:rPr>
          <w:rStyle w:val="quotebahaiscripture"/>
        </w:rPr>
      </w:pPr>
      <w:r w:rsidRPr="00627ED1">
        <w:rPr>
          <w:rStyle w:val="quotebahaiscripture"/>
        </w:rPr>
        <w:t xml:space="preserve">It is enjoined upon everyone to manifest love towards the </w:t>
      </w:r>
      <w:r w:rsidRPr="00627ED1">
        <w:rPr>
          <w:rStyle w:val="quotebahaiscripture"/>
          <w:highlight w:val="green"/>
        </w:rPr>
        <w:t>A</w:t>
      </w:r>
      <w:r w:rsidRPr="00627ED1">
        <w:rPr>
          <w:rStyle w:val="quotebahaiscripture"/>
          <w:rFonts w:hint="eastAsia"/>
          <w:highlight w:val="green"/>
        </w:rPr>
        <w:t></w:t>
      </w:r>
      <w:r w:rsidRPr="00627ED1">
        <w:rPr>
          <w:rStyle w:val="quotebahaiscripture"/>
          <w:highlight w:val="darkGreen"/>
        </w:rPr>
        <w:t>ṣ</w:t>
      </w:r>
      <w:r w:rsidRPr="00627ED1">
        <w:rPr>
          <w:rStyle w:val="quotebahaiscripture"/>
          <w:highlight w:val="green"/>
        </w:rPr>
        <w:t>án</w:t>
      </w:r>
      <w:r w:rsidRPr="00627ED1">
        <w:rPr>
          <w:rStyle w:val="quotebahaiscripture"/>
        </w:rPr>
        <w:t>, but God hath not granted them any right to the property of others.</w:t>
      </w:r>
    </w:p>
    <w:p w14:paraId="3BF1FC3C"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19</w:t>
      </w:r>
      <w:r w:rsidRPr="00627ED1">
        <w:rPr>
          <w:rStyle w:val="structure"/>
        </w:rPr>
        <w:t>—en_19920000/</w:t>
      </w:r>
      <w:r w:rsidRPr="00627ED1">
        <w:rPr>
          <w:rStyle w:val="structurevisible"/>
        </w:rPr>
        <w:t>&gt;</w:t>
      </w:r>
    </w:p>
    <w:p w14:paraId="4D6652C7" w14:textId="77777777" w:rsidR="00C57E99" w:rsidRPr="00A71BC1" w:rsidRDefault="00627ED1" w:rsidP="00C57E99">
      <w:pPr>
        <w:pStyle w:val="Quotecont"/>
        <w:rPr>
          <w:rStyle w:val="quotebahaiscripture"/>
        </w:rPr>
      </w:pPr>
      <w:r w:rsidRPr="00627ED1">
        <w:rPr>
          <w:rStyle w:val="quotebahaiscripture"/>
        </w:rPr>
        <w:t xml:space="preserve">O ye My </w:t>
      </w:r>
      <w:r w:rsidRPr="00627ED1">
        <w:rPr>
          <w:rStyle w:val="quotebahaiscripture"/>
          <w:highlight w:val="green"/>
        </w:rPr>
        <w:t>A</w:t>
      </w:r>
      <w:r w:rsidR="00C57E99">
        <w:rPr>
          <w:rStyle w:val="quotebahaiscripture"/>
          <w:highlight w:val="green"/>
        </w:rPr>
        <w:t></w:t>
      </w:r>
      <w:r w:rsidRPr="00627ED1">
        <w:rPr>
          <w:rStyle w:val="quotebahaiscripture"/>
          <w:highlight w:val="darkGreen"/>
        </w:rPr>
        <w:t>ṣ</w:t>
      </w:r>
      <w:r w:rsidRPr="00627ED1">
        <w:rPr>
          <w:rStyle w:val="quotebahaiscripture"/>
          <w:highlight w:val="green"/>
        </w:rPr>
        <w:t>án</w:t>
      </w:r>
      <w:r w:rsidRPr="00627ED1">
        <w:rPr>
          <w:rStyle w:val="quotebahaiscripture"/>
        </w:rPr>
        <w:t xml:space="preserve">, My </w:t>
      </w:r>
      <w:r w:rsidRPr="00627ED1">
        <w:rPr>
          <w:rStyle w:val="quotebahaiscripture"/>
          <w:highlight w:val="yellow"/>
        </w:rPr>
        <w:t>Afnán</w:t>
      </w:r>
      <w:r w:rsidRPr="00627ED1">
        <w:rPr>
          <w:rStyle w:val="quotebahaiscripture"/>
        </w:rPr>
        <w:t xml:space="preserve"> and My Kindred! We exhort you to fear God, to perform praiseworthy deeds and to do that which is meet and seemly and serveth to exalt your station. Verily I say, fear of God is the greatest commander that can render the Cause of God victorious, and the hosts which best befit this commander have ever been and are an upright character and pure and goodly deeds.</w:t>
      </w:r>
    </w:p>
    <w:p w14:paraId="698272FC"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20</w:t>
      </w:r>
      <w:r w:rsidRPr="00627ED1">
        <w:rPr>
          <w:rStyle w:val="structure"/>
        </w:rPr>
        <w:t>—en_19920000/</w:t>
      </w:r>
      <w:r w:rsidRPr="00627ED1">
        <w:rPr>
          <w:rStyle w:val="structurevisible"/>
        </w:rPr>
        <w:t>&gt;</w:t>
      </w:r>
    </w:p>
    <w:p w14:paraId="4C820D74" w14:textId="77777777" w:rsidR="00C57E99" w:rsidRPr="00A71BC1" w:rsidRDefault="00627ED1" w:rsidP="00C57E99">
      <w:pPr>
        <w:pStyle w:val="Quotecont"/>
        <w:rPr>
          <w:rStyle w:val="quotebahaiscripture"/>
        </w:rPr>
      </w:pPr>
      <w:r w:rsidRPr="00627ED1">
        <w:rPr>
          <w:rStyle w:val="quotebahaiscripture"/>
        </w:rPr>
        <w:t xml:space="preserve">Say: O servants! Let not the means of order be made the cause of confusion and the instrument of union an occasion for discord. We fain would hope that the people of </w:t>
      </w:r>
      <w:r w:rsidRPr="00627ED1">
        <w:rPr>
          <w:rStyle w:val="quotebahaiscripture"/>
          <w:highlight w:val="yellow"/>
        </w:rPr>
        <w:t>Bahá</w:t>
      </w:r>
      <w:r w:rsidRPr="00627ED1">
        <w:rPr>
          <w:rStyle w:val="quotebahaiscripture"/>
        </w:rPr>
        <w:t xml:space="preserve"> may be guided by the blessed words: </w:t>
      </w:r>
      <w:r w:rsidRPr="00627ED1">
        <w:rPr>
          <w:rStyle w:val="structurevisible"/>
        </w:rPr>
        <w:t>&lt;</w:t>
      </w:r>
      <w:r w:rsidRPr="00627ED1">
        <w:rPr>
          <w:rStyle w:val="structure"/>
        </w:rPr>
        <w:t>cit Muh_Quran►%_%_%►%_%_%—en_%—%_%</w:t>
      </w:r>
      <w:r w:rsidRPr="00627ED1">
        <w:rPr>
          <w:rStyle w:val="structurevisible"/>
        </w:rPr>
        <w:t>&gt;</w:t>
      </w:r>
      <w:r w:rsidRPr="00627ED1">
        <w:rPr>
          <w:rStyle w:val="quoteholyscripture"/>
        </w:rPr>
        <w:t>›Say: all things are of God.‹</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This exalted utterance is like unto water for quenching the fire of hate and enmity which smouldereth within the hearts and breasts of men. By this single utterance contending peoples and kindreds will attain the light of true unity. Verily He speaketh the truth and leadeth the way. He is the All-Powerful, the Exalted, the Gracious.</w:t>
      </w:r>
    </w:p>
    <w:p w14:paraId="344B082A"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21</w:t>
      </w:r>
      <w:r w:rsidRPr="00627ED1">
        <w:rPr>
          <w:rStyle w:val="structure"/>
        </w:rPr>
        <w:t>—en_19920000/</w:t>
      </w:r>
      <w:r w:rsidRPr="00627ED1">
        <w:rPr>
          <w:rStyle w:val="structurevisible"/>
        </w:rPr>
        <w:t>&gt;</w:t>
      </w:r>
    </w:p>
    <w:p w14:paraId="3D84F1C0" w14:textId="77777777" w:rsidR="00C57E99" w:rsidRPr="00A71BC1" w:rsidRDefault="00627ED1" w:rsidP="00C57E99">
      <w:pPr>
        <w:pStyle w:val="Quotecont"/>
        <w:rPr>
          <w:rStyle w:val="quotebahaiscripture"/>
        </w:rPr>
      </w:pPr>
      <w:r w:rsidRPr="00627ED1">
        <w:rPr>
          <w:rStyle w:val="quotebahaiscripture"/>
        </w:rPr>
        <w:t xml:space="preserve">It is incumbent upon everyone to show courtesy to, and have regard for the </w:t>
      </w:r>
      <w:r w:rsidRPr="00627ED1">
        <w:rPr>
          <w:rStyle w:val="quotebahaiscripture"/>
          <w:highlight w:val="green"/>
        </w:rPr>
        <w:t>A</w:t>
      </w:r>
      <w:r w:rsidRPr="00627ED1">
        <w:rPr>
          <w:rStyle w:val="quotebahaiscripture"/>
          <w:rFonts w:hint="eastAsia"/>
          <w:highlight w:val="green"/>
        </w:rPr>
        <w:t></w:t>
      </w:r>
      <w:r w:rsidRPr="00627ED1">
        <w:rPr>
          <w:rStyle w:val="quotebahaiscripture"/>
          <w:highlight w:val="darkGreen"/>
        </w:rPr>
        <w:t>ṣ</w:t>
      </w:r>
      <w:r w:rsidRPr="00627ED1">
        <w:rPr>
          <w:rStyle w:val="quotebahaiscripture"/>
          <w:highlight w:val="green"/>
        </w:rPr>
        <w:t>án</w:t>
      </w:r>
      <w:r w:rsidRPr="00627ED1">
        <w:rPr>
          <w:rStyle w:val="quotebahaiscripture"/>
        </w:rPr>
        <w:t xml:space="preserve">, that thereby the Cause of God may be glorified and His Word exalted. This injunction hath time and again been mentioned and recorded in the Holy Writ. Well is it with him who is enabled to achieve that which the Ordainer, the Ancient of Days hath prescribed for him. Ye are bidden moreover to respect the members of the Holy Household, the </w:t>
      </w:r>
      <w:r w:rsidRPr="00627ED1">
        <w:rPr>
          <w:rStyle w:val="quotebahaiscripture"/>
          <w:highlight w:val="yellow"/>
        </w:rPr>
        <w:t>Afnán</w:t>
      </w:r>
      <w:r w:rsidRPr="00627ED1">
        <w:rPr>
          <w:rStyle w:val="quotebahaiscripture"/>
        </w:rPr>
        <w:t xml:space="preserve"> and the kindred. We further admonish you to serve all nations and to strive for the betterment of the world.</w:t>
      </w:r>
    </w:p>
    <w:p w14:paraId="303B18F6"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10:</w:t>
      </w:r>
      <w:r w:rsidRPr="00627ED1">
        <w:rPr>
          <w:rStyle w:val="structureparIDparcounter"/>
        </w:rPr>
        <w:t>22</w:t>
      </w:r>
      <w:r w:rsidRPr="00627ED1">
        <w:rPr>
          <w:rStyle w:val="structure"/>
        </w:rPr>
        <w:t>—en_19920000/</w:t>
      </w:r>
      <w:r w:rsidRPr="00627ED1">
        <w:rPr>
          <w:rStyle w:val="structurevisible"/>
        </w:rPr>
        <w:t>&gt;</w:t>
      </w:r>
    </w:p>
    <w:p w14:paraId="66395069" w14:textId="77777777" w:rsidR="00C57E99" w:rsidRDefault="00627ED1" w:rsidP="00C57E99">
      <w:pPr>
        <w:pStyle w:val="Quotecont"/>
      </w:pPr>
      <w:r w:rsidRPr="00627ED1">
        <w:rPr>
          <w:rStyle w:val="quotebahaiscripture"/>
        </w:rPr>
        <w:t xml:space="preserve">That which is conducive to the regeneration of the world and the salvation of the peoples and kindreds of the earth hath been sent down from the heaven of the utterance of Him Who is the Desire of the world. Give ye a hearing ear to the counsels of the Pen of Glory. Better is this for </w:t>
      </w:r>
      <w:r w:rsidRPr="00627ED1">
        <w:rPr>
          <w:rStyle w:val="quotebahaiscripture"/>
        </w:rPr>
        <w:lastRenderedPageBreak/>
        <w:t>you than all that is on the earth. Unto this beareth witness My glorious and wondrous Book.«</w:t>
      </w:r>
      <w:r w:rsidR="00C57E99" w:rsidRPr="0006698A">
        <w:rPr>
          <w:rStyle w:val="structurevisible"/>
        </w:rPr>
        <w:t>&lt;/</w:t>
      </w:r>
      <w:r w:rsidR="00C57E99" w:rsidRPr="0006698A">
        <w:rPr>
          <w:rStyle w:val="structure"/>
        </w:rPr>
        <w:t>cit</w:t>
      </w:r>
      <w:r w:rsidR="00C57E99" w:rsidRPr="0006698A">
        <w:rPr>
          <w:rStyle w:val="structurevisible"/>
        </w:rPr>
        <w:t>&gt;</w:t>
      </w:r>
      <w:r w:rsidRPr="00627ED1">
        <w:t xml:space="preserve"> </w:t>
      </w:r>
      <w:r w:rsidRPr="00627ED1">
        <w:rPr>
          <w:rStyle w:val="FootnoteReference"/>
        </w:rPr>
        <w:footnoteReference w:id="300"/>
      </w:r>
    </w:p>
    <w:p w14:paraId="3FCEAB1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23</w:t>
      </w:r>
      <w:r>
        <w:rPr>
          <w:rStyle w:val="structure"/>
        </w:rPr>
        <w:t>—en_19920000/</w:t>
      </w:r>
      <w:r w:rsidRPr="00D576C3">
        <w:rPr>
          <w:rStyle w:val="structurevisible"/>
        </w:rPr>
        <w:t>&gt;</w:t>
      </w:r>
    </w:p>
    <w:p w14:paraId="7685FD6C" w14:textId="77777777" w:rsidR="00C57E99" w:rsidRDefault="00627ED1" w:rsidP="00C57E99">
      <w:pPr>
        <w:pStyle w:val="Bodyafterquote"/>
      </w:pPr>
      <w:r w:rsidRPr="00627ED1">
        <w:t xml:space="preserve">Those who are unfamiliar with the history and origins of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who have a superficial understanding of His Faith, may find it strange that whereas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explained every subject to His followers and clarified every question which they raised, He did not specifically name His successor during His lifetime. It is customary, and indeed essential, for a monarch to nominate his heir to the throne. In this way his subjects will have</w:t>
      </w:r>
      <w:r w:rsidRPr="00627ED1">
        <w:rPr>
          <w:rStyle w:val="structurepagenumber"/>
        </w:rPr>
        <w:t xml:space="preserve"> &lt;page 145</w:t>
      </w:r>
      <w:r w:rsidR="00B777C2">
        <w:rPr>
          <w:rStyle w:val="structurepagenumber"/>
        </w:rPr>
        <w:t>/&gt;</w:t>
      </w:r>
      <w:r w:rsidRPr="00627ED1">
        <w:t xml:space="preserve"> every opportunity to become familiar with their future head of state and orientate themselves towards him. What were the reasons that prevented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from doing that? Could He not have announced to the entire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the appointment of </w:t>
      </w:r>
      <w:r w:rsidRPr="00627ED1">
        <w:rPr>
          <w:highlight w:val="yellow"/>
        </w:rPr>
        <w:t>ʿAbdu’l-Bah</w:t>
      </w:r>
      <w:r w:rsidR="00C57E99" w:rsidRPr="000C7039">
        <w:rPr>
          <w:highlight w:val="yellow"/>
        </w:rPr>
        <w:t>á</w:t>
      </w:r>
      <w:r w:rsidRPr="00627ED1">
        <w:t xml:space="preserve"> as the Centre of His Covenant during His own days? Looking at it purely from a human point of view, it appears that had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made such an appointment during His lifetime, all the differences which arose after His Ascension could have been avoided. He, as the Manifestation of God, had the wisdom and authority to settle every misunderstanding, to suppress any opposition, to establish the position of </w:t>
      </w:r>
      <w:r w:rsidRPr="00627ED1">
        <w:rPr>
          <w:highlight w:val="yellow"/>
        </w:rPr>
        <w:t>ʿAbdu’l-Bah</w:t>
      </w:r>
      <w:r w:rsidR="00C57E99" w:rsidRPr="000C7039">
        <w:rPr>
          <w:highlight w:val="yellow"/>
        </w:rPr>
        <w:t>á</w:t>
      </w:r>
      <w:r w:rsidRPr="00627ED1">
        <w:t xml:space="preserve"> in the minds and hearts of the believers on a firm foundation, and to ensure the loyal support of all the members of His family towards His successor.</w:t>
      </w:r>
    </w:p>
    <w:p w14:paraId="0D580C4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24</w:t>
      </w:r>
      <w:r>
        <w:rPr>
          <w:rStyle w:val="structure"/>
        </w:rPr>
        <w:t>—en_19920000/</w:t>
      </w:r>
      <w:r w:rsidRPr="00D576C3">
        <w:rPr>
          <w:rStyle w:val="structurevisible"/>
        </w:rPr>
        <w:t>&gt;</w:t>
      </w:r>
    </w:p>
    <w:p w14:paraId="05DCA764" w14:textId="77777777" w:rsidR="00C57E99" w:rsidRDefault="00627ED1" w:rsidP="00C57E99">
      <w:pPr>
        <w:pStyle w:val="Bodycont"/>
      </w:pPr>
      <w:r w:rsidRPr="00627ED1">
        <w:t xml:space="preserve">But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did none of these things. He did not disclose the identity of the person who was to succeed Him, but kept it a well-guarded secret that had to be divulged only after His passing. As we shall see later, </w:t>
      </w:r>
      <w:r w:rsidRPr="00627ED1">
        <w:rPr>
          <w:highlight w:val="yellow"/>
        </w:rPr>
        <w:t>ʿAbdu’l-Bah</w:t>
      </w:r>
      <w:r w:rsidR="00C57E99" w:rsidRPr="000C7039">
        <w:rPr>
          <w:highlight w:val="yellow"/>
        </w:rPr>
        <w:t>á</w:t>
      </w:r>
      <w:r w:rsidRPr="00627ED1">
        <w:t xml:space="preserve"> also did the same thing in relation to His successor. He did not reveal the identity of </w:t>
      </w:r>
      <w:r w:rsidRPr="00627ED1">
        <w:rPr>
          <w:highlight w:val="cyan"/>
        </w:rPr>
        <w:t>Shoghi Effendi</w:t>
      </w:r>
      <w:r w:rsidRPr="00627ED1">
        <w:t xml:space="preserve"> as Guardian of the Cause of God during His own lifetime. That also was a well-guarded secret which was disclosed only when His Will and Testament was read. It is true that </w:t>
      </w:r>
      <w:r w:rsidRPr="00627ED1">
        <w:rPr>
          <w:highlight w:val="yellow"/>
        </w:rPr>
        <w:t>ʿAbdu’l-Bah</w:t>
      </w:r>
      <w:r w:rsidR="00C57E99" w:rsidRPr="000C7039">
        <w:rPr>
          <w:highlight w:val="yellow"/>
        </w:rPr>
        <w:t>á</w:t>
      </w:r>
      <w:r w:rsidRPr="00627ED1">
        <w:t xml:space="preserve"> intimated to one or two individuals the identity of His successor, but the generality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remained unaware of this.</w:t>
      </w:r>
    </w:p>
    <w:p w14:paraId="7D0E4A6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25</w:t>
      </w:r>
      <w:r>
        <w:rPr>
          <w:rStyle w:val="structure"/>
        </w:rPr>
        <w:t>—en_19920000/</w:t>
      </w:r>
      <w:r w:rsidRPr="00D576C3">
        <w:rPr>
          <w:rStyle w:val="structurevisible"/>
        </w:rPr>
        <w:t>&gt;</w:t>
      </w:r>
    </w:p>
    <w:p w14:paraId="2848DED5" w14:textId="77777777" w:rsidR="00C57E99" w:rsidRDefault="00627ED1" w:rsidP="00C57E99">
      <w:pPr>
        <w:pStyle w:val="Bodycont"/>
      </w:pPr>
      <w:r w:rsidRPr="00627ED1">
        <w:t xml:space="preserve">That the identity of the Centre of the Covenant was kept secret and revealed only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constitutes one of the most important features of the Covenant. A deeper understanding of this Covenant depends upon the individual appreciating the manifold wisdoms hidden in this act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Not until one grasps the purpose and significance of such secrecy in the appointment of the successor, be he </w:t>
      </w:r>
      <w:r w:rsidRPr="00627ED1">
        <w:rPr>
          <w:highlight w:val="yellow"/>
        </w:rPr>
        <w:t>ʿAbdu’l-Bah</w:t>
      </w:r>
      <w:r w:rsidR="00C57E99" w:rsidRPr="000C7039">
        <w:rPr>
          <w:highlight w:val="yellow"/>
        </w:rPr>
        <w:t>á</w:t>
      </w:r>
      <w:r w:rsidRPr="00627ED1">
        <w:t xml:space="preserve">, </w:t>
      </w:r>
      <w:r w:rsidRPr="00627ED1">
        <w:rPr>
          <w:highlight w:val="cyan"/>
        </w:rPr>
        <w:t>Shoghi Effendi</w:t>
      </w:r>
      <w:r w:rsidRPr="00627ED1">
        <w:t xml:space="preserve">, or the Universal House of Justice, will the believer be able to acquire a true comprehension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all its aspects.</w:t>
      </w:r>
    </w:p>
    <w:p w14:paraId="0E9958A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26</w:t>
      </w:r>
      <w:r>
        <w:rPr>
          <w:rStyle w:val="structure"/>
        </w:rPr>
        <w:t>—en_19920000/</w:t>
      </w:r>
      <w:r w:rsidRPr="00D576C3">
        <w:rPr>
          <w:rStyle w:val="structurevisible"/>
        </w:rPr>
        <w:t>&gt;</w:t>
      </w:r>
    </w:p>
    <w:p w14:paraId="2BEA3517" w14:textId="77777777" w:rsidR="00C57E99" w:rsidRDefault="00627ED1" w:rsidP="00C57E99">
      <w:pPr>
        <w:pStyle w:val="Bodycont"/>
      </w:pPr>
      <w:r w:rsidRPr="00627ED1">
        <w:t>Although such an understanding must come about primarily through the believer himself meditating upon the Holy Writings, studying the history of the Covenant, its genesis, and its workings, and praying that his heart may become the recipient of divine knowledge, yet the following explanation may throw some light on this important subject.</w:t>
      </w:r>
    </w:p>
    <w:p w14:paraId="53037EF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27</w:t>
      </w:r>
      <w:r>
        <w:rPr>
          <w:rStyle w:val="structure"/>
        </w:rPr>
        <w:t>—en_19920000/</w:t>
      </w:r>
      <w:r w:rsidRPr="00D576C3">
        <w:rPr>
          <w:rStyle w:val="structurevisible"/>
        </w:rPr>
        <w:t>&gt;</w:t>
      </w:r>
    </w:p>
    <w:p w14:paraId="482A6168" w14:textId="77777777" w:rsidR="00C57E99" w:rsidRDefault="00627ED1" w:rsidP="00C57E99">
      <w:pPr>
        <w:pStyle w:val="Bodycont"/>
      </w:pPr>
      <w:r w:rsidRPr="00627ED1">
        <w:t xml:space="preserve">The main function of the Manifestation of God is to reveal the teachings of God for the age in which He appears. In so doing, He is ready to explain to His followers the meaning and purpose of His Revelation and to solve any difficult questions for them. Both in His association with the believers and in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w:t>
      </w:r>
      <w:r w:rsidRPr="00627ED1">
        <w:rPr>
          <w:rStyle w:val="structurepagenumber"/>
        </w:rPr>
        <w:t xml:space="preserve"> &lt;page 146</w:t>
      </w:r>
      <w:r w:rsidR="00B777C2">
        <w:rPr>
          <w:rStyle w:val="structurepagenumber"/>
        </w:rPr>
        <w:t>/&gt;</w:t>
      </w:r>
      <w:r w:rsidRPr="00627ED1">
        <w:t xml:space="preserve"> always ready to explain the significances which were enshrined in His Writings. Many of His Tablets were revealed in response to the various questions which were asked by His followers and, at times, by others. These questions ranged from weighty religious and spiritual matters to unimportant minor problems which affected the lives and activities of the friends. To all these questions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responded by expounding His teachings, interpreting the Scriptures of the past, clarifying many of their abstruse passages and statements, revealing the mysteries surrounding some of His profound utterances, delineating the features of His New World Order, giving details of the application of His laws and ordinances, and explaining, in simple terms, the verities of His Faith to those who requested further elucidation.</w:t>
      </w:r>
    </w:p>
    <w:p w14:paraId="1CE7BBE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28</w:t>
      </w:r>
      <w:r>
        <w:rPr>
          <w:rStyle w:val="structure"/>
        </w:rPr>
        <w:t>—en_19920000/</w:t>
      </w:r>
      <w:r w:rsidRPr="00D576C3">
        <w:rPr>
          <w:rStyle w:val="structurevisible"/>
        </w:rPr>
        <w:t>&gt;</w:t>
      </w:r>
    </w:p>
    <w:p w14:paraId="0120870E" w14:textId="77777777" w:rsidR="00C57E99" w:rsidRDefault="00627ED1" w:rsidP="00C57E99">
      <w:pPr>
        <w:pStyle w:val="Bodycont"/>
      </w:pPr>
      <w:r w:rsidRPr="00627ED1">
        <w:t xml:space="preserve">However, on one subject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remained silent: designating the person who was to succeed Him. There are many wisdoms in this. Let us return yet again to the analogy of the teacher. It is the teacher’s duty to impart knowledge to his pupils and help them in their work, and he is always ready to </w:t>
      </w:r>
      <w:r w:rsidRPr="00627ED1">
        <w:lastRenderedPageBreak/>
        <w:t>explain the various subjects to his pupils and answer their questions. But on one occasion he must remain silent and refrain from helping them or answering their questions: namely, on the examination day. On that day the students are left on their own and will have to find the answers by themselves. Only those who pass the examinations are elevated to a higher class, and those who fail are not.</w:t>
      </w:r>
    </w:p>
    <w:p w14:paraId="57E9DA6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29</w:t>
      </w:r>
      <w:r>
        <w:rPr>
          <w:rStyle w:val="structure"/>
        </w:rPr>
        <w:t>—en_19920000/</w:t>
      </w:r>
      <w:r w:rsidRPr="00D576C3">
        <w:rPr>
          <w:rStyle w:val="structurevisible"/>
        </w:rPr>
        <w:t>&gt;</w:t>
      </w:r>
    </w:p>
    <w:p w14:paraId="416CBC12" w14:textId="77777777" w:rsidR="00C57E99" w:rsidRDefault="00627ED1" w:rsidP="00C57E99">
      <w:pPr>
        <w:pStyle w:val="Bodycont"/>
      </w:pPr>
      <w:r w:rsidRPr="00627ED1">
        <w:t xml:space="preserve">The history of the Faith demonstrates that the Covenant has always provided great tests for the believers. The </w:t>
      </w:r>
      <w:r w:rsidRPr="00627ED1">
        <w:rPr>
          <w:highlight w:val="yellow"/>
        </w:rPr>
        <w:t>B</w:t>
      </w:r>
      <w:r w:rsidR="00C57E99" w:rsidRPr="000C7039">
        <w:rPr>
          <w:highlight w:val="yellow"/>
        </w:rPr>
        <w:t>á</w:t>
      </w:r>
      <w:r w:rsidRPr="00627ED1">
        <w:rPr>
          <w:highlight w:val="yellow"/>
        </w:rPr>
        <w:t>b</w:t>
      </w:r>
      <w:r w:rsidRPr="00627ED1">
        <w:t xml:space="preserve"> gave the glad-tidings of the coming of </w:t>
      </w:r>
      <w:r w:rsidRPr="00627ED1">
        <w:rPr>
          <w:rStyle w:val="quotesterms"/>
        </w:rPr>
        <w:t>›Him Whom God shall make manifest‹</w:t>
      </w:r>
      <w:r w:rsidRPr="00627ED1">
        <w:t xml:space="preserve"> but did not reveal specifically His identity.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kept the appointment of </w:t>
      </w:r>
      <w:r w:rsidRPr="00627ED1">
        <w:rPr>
          <w:highlight w:val="yellow"/>
        </w:rPr>
        <w:t>ʿAbdu’l-Bah</w:t>
      </w:r>
      <w:r w:rsidR="00C57E99" w:rsidRPr="000C7039">
        <w:rPr>
          <w:highlight w:val="yellow"/>
        </w:rPr>
        <w:t>á</w:t>
      </w:r>
      <w:r w:rsidRPr="00627ED1">
        <w:t xml:space="preserve"> a secret, and so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became, in the terms of the above analogy, the examination paper for the believers. The winds of tests began to blow immediately once the contents of that historic document were published. As we shall see later, the community of the Most Great Name was engulfed in a tempest of unprecedented severity. Many souls who were unfaithful and ambitious broke the Covenant and arose with all their might to wrest the leadership of the Cause from the hand of </w:t>
      </w:r>
      <w:r w:rsidRPr="00627ED1">
        <w:rPr>
          <w:highlight w:val="yellow"/>
        </w:rPr>
        <w:t>ʿAbdu’l-Bah</w:t>
      </w:r>
      <w:r w:rsidR="00C57E99" w:rsidRPr="000C7039">
        <w:rPr>
          <w:highlight w:val="yellow"/>
        </w:rPr>
        <w:t>á</w:t>
      </w:r>
      <w:r w:rsidRPr="00627ED1">
        <w:t>, persisting in their ignoble activities for years until, by their own deeds, they brought about their own extinction.</w:t>
      </w:r>
    </w:p>
    <w:p w14:paraId="0377E04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30</w:t>
      </w:r>
      <w:r>
        <w:rPr>
          <w:rStyle w:val="structure"/>
        </w:rPr>
        <w:t>—en_19920000/</w:t>
      </w:r>
      <w:r w:rsidRPr="00D576C3">
        <w:rPr>
          <w:rStyle w:val="structurevisible"/>
        </w:rPr>
        <w:t>&gt;</w:t>
      </w:r>
    </w:p>
    <w:p w14:paraId="28E2A555" w14:textId="77777777" w:rsidR="00C57E99" w:rsidRDefault="00627ED1" w:rsidP="00C57E99">
      <w:pPr>
        <w:pStyle w:val="Bodycont"/>
      </w:pPr>
      <w:r w:rsidRPr="00627ED1">
        <w:t>These tests</w:t>
      </w:r>
      <w:r w:rsidRPr="00627ED1">
        <w:rPr>
          <w:rStyle w:val="FootnoteReference"/>
        </w:rPr>
        <w:footnoteReference w:id="301"/>
      </w:r>
      <w:r w:rsidRPr="00627ED1">
        <w:t xml:space="preserve"> associated with so mighty an institution as the Covenant are inevitable and constitute an inseparable feature of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all time. Similar tests appeared when the</w:t>
      </w:r>
      <w:r w:rsidRPr="00627ED1">
        <w:rPr>
          <w:rStyle w:val="structurepagenumber"/>
        </w:rPr>
        <w:t xml:space="preserve"> &lt;page 147</w:t>
      </w:r>
      <w:r w:rsidR="00B777C2">
        <w:rPr>
          <w:rStyle w:val="structurepagenumber"/>
        </w:rPr>
        <w:t>/&gt;</w:t>
      </w:r>
      <w:r w:rsidRPr="00627ED1">
        <w:t xml:space="preserve"> contents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 xml:space="preserve">Will and Testament of </w:t>
      </w:r>
      <w:r w:rsidRPr="00627ED1">
        <w:rPr>
          <w:rStyle w:val="BookTitle"/>
          <w:highlight w:val="yellow"/>
        </w:rPr>
        <w:t>ʿAbdu’l-Bah</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were made public. Some ambitious people, among them most of the members of </w:t>
      </w:r>
      <w:r w:rsidRPr="00627ED1">
        <w:rPr>
          <w:highlight w:val="yellow"/>
        </w:rPr>
        <w:t>ʿAbdu’l-Bah</w:t>
      </w:r>
      <w:r w:rsidR="00C57E99" w:rsidRPr="007C5354">
        <w:rPr>
          <w:highlight w:val="yellow"/>
        </w:rPr>
        <w:t>á</w:t>
      </w:r>
      <w:r w:rsidRPr="00627ED1">
        <w:rPr>
          <w:highlight w:val="yellow"/>
        </w:rPr>
        <w:t>’s</w:t>
      </w:r>
      <w:r w:rsidRPr="00627ED1">
        <w:t xml:space="preserve"> own family, who sought leadership and proved to be insincere in their faith, broke the Covenant and rose up against </w:t>
      </w:r>
      <w:r w:rsidRPr="00627ED1">
        <w:rPr>
          <w:highlight w:val="cyan"/>
        </w:rPr>
        <w:t>Shoghi Effendi</w:t>
      </w:r>
      <w:r w:rsidRPr="00627ED1">
        <w:t xml:space="preserve">. Here again,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 xml:space="preserve">Will and Testament of </w:t>
      </w:r>
      <w:r w:rsidRPr="00627ED1">
        <w:rPr>
          <w:rStyle w:val="BookTitle"/>
          <w:highlight w:val="yellow"/>
        </w:rPr>
        <w:t>ʿAbdu’l-Bah</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became an examination paper for the believers.</w:t>
      </w:r>
    </w:p>
    <w:p w14:paraId="19ED7C8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31</w:t>
      </w:r>
      <w:r>
        <w:rPr>
          <w:rStyle w:val="structure"/>
        </w:rPr>
        <w:t>—en_19920000/</w:t>
      </w:r>
      <w:r w:rsidRPr="00D576C3">
        <w:rPr>
          <w:rStyle w:val="structurevisible"/>
        </w:rPr>
        <w:t>&gt;</w:t>
      </w:r>
    </w:p>
    <w:p w14:paraId="46D022C9" w14:textId="77777777" w:rsidR="00C57E99" w:rsidRDefault="00627ED1" w:rsidP="00C57E99">
      <w:pPr>
        <w:pStyle w:val="Bodycont"/>
      </w:pPr>
      <w:r w:rsidRPr="00627ED1">
        <w:t xml:space="preserve">After the passing of </w:t>
      </w:r>
      <w:r w:rsidRPr="00627ED1">
        <w:rPr>
          <w:highlight w:val="cyan"/>
        </w:rPr>
        <w:t>Shoghi Effendi</w:t>
      </w:r>
      <w:r w:rsidRPr="00627ED1">
        <w:t xml:space="preserve">, too, the winds of tests blew and some misguided and egotistical personalities broke away and were cast out of the community of the Most Great Name. This time the non-existence of a will and testament by </w:t>
      </w:r>
      <w:r w:rsidRPr="00627ED1">
        <w:rPr>
          <w:highlight w:val="cyan"/>
        </w:rPr>
        <w:t>Shoghi Effendi</w:t>
      </w:r>
      <w:r w:rsidRPr="00627ED1">
        <w:t xml:space="preserve"> became the examination paper.</w:t>
      </w:r>
    </w:p>
    <w:p w14:paraId="39D352A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10:</w:t>
      </w:r>
      <w:r w:rsidRPr="00D576C3">
        <w:rPr>
          <w:rStyle w:val="structureparIDparcounter"/>
        </w:rPr>
        <w:t>32</w:t>
      </w:r>
      <w:r>
        <w:rPr>
          <w:rStyle w:val="structure"/>
        </w:rPr>
        <w:t>—en_19920000/</w:t>
      </w:r>
      <w:r w:rsidRPr="00D576C3">
        <w:rPr>
          <w:rStyle w:val="structurevisible"/>
        </w:rPr>
        <w:t>&gt;</w:t>
      </w:r>
    </w:p>
    <w:p w14:paraId="7B15F3FA" w14:textId="77777777" w:rsidR="00C57E99" w:rsidRDefault="00627ED1" w:rsidP="00C57E99">
      <w:pPr>
        <w:pStyle w:val="Bodycont"/>
      </w:pPr>
      <w:r w:rsidRPr="00627ED1">
        <w:t xml:space="preserve">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continue to provide the testing ground for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Those few who may succumb to the dictates of their own selfish desires and arise in opposition to the divinely-ordained institutions of the Faith will cut themselves off the tree of the Cause of God and will wither and perish in time. Indeed, one of the distinguishing features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although many of its outstanding followers rebelled against the Covenant and tried with all their might to undermine its foundations, they did not succeed in creating schisms and breaking the unity of the community.</w:t>
      </w:r>
      <w:r w:rsidRPr="00627ED1">
        <w:rPr>
          <w:rStyle w:val="structurepagenumber"/>
        </w:rPr>
        <w:t xml:space="preserve"> &lt;page 148</w:t>
      </w:r>
      <w:bookmarkStart w:id="19" w:name="ch11"/>
      <w:bookmarkEnd w:id="19"/>
      <w:r w:rsidR="00B777C2">
        <w:rPr>
          <w:rStyle w:val="structurepagenumber"/>
        </w:rPr>
        <w:t>/&gt;</w:t>
      </w:r>
    </w:p>
    <w:p w14:paraId="143DC9F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11</w:t>
      </w:r>
      <w:r w:rsidRPr="00835AAF">
        <w:rPr>
          <w:rStyle w:val="structure"/>
        </w:rPr>
        <w:t>:0</w:t>
      </w:r>
      <w:r>
        <w:rPr>
          <w:rStyle w:val="structure"/>
        </w:rPr>
        <w:t>—en_19920000/</w:t>
      </w:r>
      <w:r w:rsidRPr="00835AAF">
        <w:rPr>
          <w:rStyle w:val="structurevisible"/>
        </w:rPr>
        <w:t>&gt;</w:t>
      </w:r>
      <w:r>
        <w:t>CHAPTER ELEVEN</w:t>
      </w:r>
      <w:r>
        <w:br/>
      </w:r>
      <w:r w:rsidR="00627ED1" w:rsidRPr="00627ED1">
        <w:t xml:space="preserve">The Breaking of </w:t>
      </w:r>
      <w:r w:rsidR="00627ED1" w:rsidRPr="00627ED1">
        <w:rPr>
          <w:highlight w:val="yellow"/>
        </w:rPr>
        <w:t>Bah</w:t>
      </w:r>
      <w:r w:rsidRPr="000C7039">
        <w:rPr>
          <w:highlight w:val="yellow"/>
        </w:rPr>
        <w:t>á</w:t>
      </w:r>
      <w:r w:rsidR="00627ED1" w:rsidRPr="00627ED1">
        <w:rPr>
          <w:rFonts w:asciiTheme="minorHAnsi" w:hAnsiTheme="minorHAnsi"/>
          <w:color w:val="auto"/>
          <w:sz w:val="40"/>
          <w:szCs w:val="36"/>
          <w:highlight w:val="yellow"/>
        </w:rPr>
        <w:t>’</w:t>
      </w:r>
      <w:r w:rsidR="00627ED1" w:rsidRPr="00627ED1">
        <w:rPr>
          <w:highlight w:val="yellow"/>
        </w:rPr>
        <w:t>u</w:t>
      </w:r>
      <w:r w:rsidR="00627ED1" w:rsidRPr="00627ED1">
        <w:rPr>
          <w:rFonts w:asciiTheme="minorHAnsi" w:hAnsiTheme="minorHAnsi"/>
          <w:color w:val="auto"/>
          <w:sz w:val="40"/>
          <w:szCs w:val="36"/>
          <w:highlight w:val="yellow"/>
        </w:rPr>
        <w:t>’</w:t>
      </w:r>
      <w:r w:rsidR="00627ED1" w:rsidRPr="00627ED1">
        <w:rPr>
          <w:highlight w:val="yellow"/>
        </w:rPr>
        <w:t>ll</w:t>
      </w:r>
      <w:r w:rsidRPr="000C7039">
        <w:rPr>
          <w:highlight w:val="yellow"/>
        </w:rPr>
        <w:t>á</w:t>
      </w:r>
      <w:r w:rsidR="00627ED1" w:rsidRPr="00627ED1">
        <w:rPr>
          <w:highlight w:val="yellow"/>
        </w:rPr>
        <w:t>h</w:t>
      </w:r>
      <w:r w:rsidR="00627ED1" w:rsidRPr="00627ED1">
        <w:rPr>
          <w:rFonts w:asciiTheme="minorHAnsi" w:hAnsiTheme="minorHAnsi"/>
          <w:color w:val="auto"/>
          <w:sz w:val="40"/>
          <w:szCs w:val="36"/>
          <w:highlight w:val="yellow"/>
        </w:rPr>
        <w:t>’</w:t>
      </w:r>
      <w:r w:rsidR="00627ED1" w:rsidRPr="00627ED1">
        <w:rPr>
          <w:highlight w:val="yellow"/>
        </w:rPr>
        <w:t>s</w:t>
      </w:r>
      <w:r w:rsidR="00627ED1" w:rsidRPr="00627ED1">
        <w:t xml:space="preserve"> Covenant</w:t>
      </w:r>
    </w:p>
    <w:p w14:paraId="2178C971"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w:t>
      </w:r>
      <w:r>
        <w:rPr>
          <w:rStyle w:val="structure"/>
        </w:rPr>
        <w:t>—en_19920000/</w:t>
      </w:r>
      <w:r w:rsidRPr="00D576C3">
        <w:rPr>
          <w:rStyle w:val="structurevisible"/>
        </w:rPr>
        <w:t>&gt;</w:t>
      </w:r>
    </w:p>
    <w:p w14:paraId="31D4B1F1" w14:textId="77777777" w:rsidR="00C57E99" w:rsidRDefault="00627ED1" w:rsidP="00E23AC8">
      <w:pPr>
        <w:pStyle w:val="Body1st"/>
      </w:pPr>
      <w:r w:rsidRPr="00627ED1">
        <w:t xml:space="preserve">The </w:t>
      </w:r>
      <w:r w:rsidRPr="00E23AC8">
        <w:t>passing</w:t>
      </w:r>
      <w:r w:rsidRPr="00627ED1">
        <w:t xml:space="preserv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 28 May 1892 in the Mansion of </w:t>
      </w:r>
      <w:r w:rsidRPr="00627ED1">
        <w:rPr>
          <w:highlight w:val="yellow"/>
        </w:rPr>
        <w:t>Bahj</w:t>
      </w:r>
      <w:r w:rsidR="00C57E99" w:rsidRPr="000C7039">
        <w:rPr>
          <w:highlight w:val="yellow"/>
        </w:rPr>
        <w:t>í</w:t>
      </w:r>
      <w:r w:rsidRPr="00627ED1">
        <w:t xml:space="preserve"> marks the beginning of the most turbulent epoch within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 epoch which witnessed the onslaught of the unfaithful against the Cause on a far greater scale than any so far encountered in the course of its eventful history, including the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The blessed remains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not yet laid to rest when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revealed his true self. Up till then he had given the appearance of being loyal to his Father and to </w:t>
      </w:r>
      <w:r w:rsidRPr="00627ED1">
        <w:rPr>
          <w:highlight w:val="yellow"/>
        </w:rPr>
        <w:t>ʿAbdu’l-Bah</w:t>
      </w:r>
      <w:r w:rsidR="00C57E99" w:rsidRPr="000C7039">
        <w:rPr>
          <w:highlight w:val="yellow"/>
        </w:rPr>
        <w:t>á</w:t>
      </w:r>
      <w:r w:rsidRPr="00627ED1">
        <w:t xml:space="preserve">, but now he launched his ignoble plans to undermine the foundation of the Covenant and overthrow </w:t>
      </w:r>
      <w:r w:rsidRPr="00627ED1">
        <w:rPr>
          <w:highlight w:val="yellow"/>
        </w:rPr>
        <w:t>ʿAbdu’l-Bah</w:t>
      </w:r>
      <w:r w:rsidR="00C57E99" w:rsidRPr="000C7039">
        <w:rPr>
          <w:highlight w:val="yellow"/>
        </w:rPr>
        <w:t>á</w:t>
      </w:r>
      <w:r w:rsidRPr="00627ED1">
        <w:t>, its Centre.</w:t>
      </w:r>
    </w:p>
    <w:p w14:paraId="47BB45B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2</w:t>
      </w:r>
      <w:r>
        <w:rPr>
          <w:rStyle w:val="structure"/>
        </w:rPr>
        <w:t>—en_19920000/</w:t>
      </w:r>
      <w:r w:rsidRPr="00D576C3">
        <w:rPr>
          <w:rStyle w:val="structurevisible"/>
        </w:rPr>
        <w:t>&gt;</w:t>
      </w:r>
    </w:p>
    <w:p w14:paraId="766F3FAB" w14:textId="77777777" w:rsidR="00C57E99" w:rsidRDefault="00627ED1" w:rsidP="008149D2">
      <w:pPr>
        <w:pStyle w:val="Bodycont"/>
      </w:pPr>
      <w:r w:rsidRPr="00627ED1">
        <w:t xml:space="preserve">In a celebrated Tablet,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highlight w:val="yellow"/>
        </w:rPr>
        <w:t>Law</w:t>
      </w:r>
      <w:r w:rsidR="00C57E99" w:rsidRPr="004C36BB">
        <w:rPr>
          <w:rStyle w:val="BookTitle"/>
          <w:highlight w:val="yellow"/>
        </w:rPr>
        <w:t>ḥ</w:t>
      </w:r>
      <w:r w:rsidRPr="00627ED1">
        <w:rPr>
          <w:rStyle w:val="BookTitle"/>
          <w:highlight w:val="yellow"/>
        </w:rPr>
        <w:t>-i-Hiz</w:t>
      </w:r>
      <w:r w:rsidR="00C57E99" w:rsidRPr="00F23763">
        <w:rPr>
          <w:rStyle w:val="BookTitle"/>
          <w:highlight w:val="yellow"/>
        </w:rPr>
        <w:t>á</w:t>
      </w:r>
      <w:r w:rsidRPr="00627ED1">
        <w:rPr>
          <w:rStyle w:val="BookTitle"/>
          <w:highlight w:val="yellow"/>
        </w:rPr>
        <w:t>r Bayt</w:t>
      </w:r>
      <w:r w:rsidR="00C57E99" w:rsidRPr="00F23763">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(Tablet of One Thousand Verses) </w:t>
      </w:r>
      <w:r w:rsidRPr="00627ED1">
        <w:rPr>
          <w:highlight w:val="yellow"/>
        </w:rPr>
        <w:t>ʿAbdu’l-Bah</w:t>
      </w:r>
      <w:r w:rsidR="00C57E99" w:rsidRPr="000C7039">
        <w:rPr>
          <w:highlight w:val="yellow"/>
        </w:rPr>
        <w:t>á</w:t>
      </w:r>
      <w:r w:rsidRPr="00627ED1">
        <w:t xml:space="preserve"> </w:t>
      </w:r>
      <w:r w:rsidRPr="008149D2">
        <w:t>describes</w:t>
      </w:r>
      <w:r w:rsidRPr="00627ED1">
        <w:t xml:space="preserve"> the grievous </w:t>
      </w:r>
      <w:r w:rsidRPr="008149D2">
        <w:t>events</w:t>
      </w:r>
      <w:r w:rsidRPr="00627ED1">
        <w:t xml:space="preserve"> which occurred immediately before and just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states that during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illness, He, </w:t>
      </w:r>
      <w:r w:rsidRPr="00627ED1">
        <w:rPr>
          <w:highlight w:val="yellow"/>
        </w:rPr>
        <w:t>ʿAbdu’l-Bah</w:t>
      </w:r>
      <w:r w:rsidR="00C57E99" w:rsidRPr="000C7039">
        <w:rPr>
          <w:highlight w:val="yellow"/>
        </w:rPr>
        <w:t>á</w:t>
      </w:r>
      <w:r w:rsidRPr="00627ED1">
        <w:t xml:space="preserve">, was in attendance on His blessed Person by day and by night, most of the time in a state of deep sorrow and depression. One day as He lay in His sick-bed,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ordered </w:t>
      </w:r>
      <w:r w:rsidRPr="00627ED1">
        <w:rPr>
          <w:highlight w:val="yellow"/>
        </w:rPr>
        <w:t>ʿAbdu’l-Bah</w:t>
      </w:r>
      <w:r w:rsidR="00C57E99" w:rsidRPr="000C7039">
        <w:rPr>
          <w:highlight w:val="yellow"/>
        </w:rPr>
        <w:t>á</w:t>
      </w:r>
      <w:r w:rsidRPr="00627ED1">
        <w:t xml:space="preserve"> to gather all those of His papers which were in the room and place them in two special cases. It was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practice that whenever He left the Mansion for </w:t>
      </w:r>
      <w:r w:rsidRPr="00627ED1">
        <w:rPr>
          <w:highlight w:val="yellow"/>
        </w:rPr>
        <w:t>ʿAkk</w:t>
      </w:r>
      <w:r w:rsidR="00C57E99" w:rsidRPr="000C7039">
        <w:rPr>
          <w:highlight w:val="yellow"/>
        </w:rPr>
        <w:t>á</w:t>
      </w:r>
      <w:r w:rsidRPr="00627ED1">
        <w:t xml:space="preserve"> or elsewhere, He used to put all His papers in these large cases. Aware of the implications of this command, </w:t>
      </w:r>
      <w:r w:rsidRPr="00627ED1">
        <w:rPr>
          <w:highlight w:val="yellow"/>
        </w:rPr>
        <w:t>ʿAbdu’l-Bah</w:t>
      </w:r>
      <w:r w:rsidR="00C57E99" w:rsidRPr="000C7039">
        <w:rPr>
          <w:highlight w:val="yellow"/>
        </w:rPr>
        <w:t>á</w:t>
      </w:r>
      <w:r w:rsidRPr="00627ED1">
        <w:t xml:space="preserve"> was shaken to the very depths of His </w:t>
      </w:r>
      <w:r w:rsidRPr="00627ED1">
        <w:lastRenderedPageBreak/>
        <w:t xml:space="preserve">being. As He hesitated to comply,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reiterated His orders. With trembling hands and tearful eyes, </w:t>
      </w:r>
      <w:r w:rsidRPr="00627ED1">
        <w:rPr>
          <w:highlight w:val="yellow"/>
        </w:rPr>
        <w:t>ʿAbdu’l-Bah</w:t>
      </w:r>
      <w:r w:rsidR="00C57E99" w:rsidRPr="000C7039">
        <w:rPr>
          <w:highlight w:val="yellow"/>
        </w:rPr>
        <w:t>á</w:t>
      </w:r>
      <w:r w:rsidRPr="00627ED1">
        <w:t xml:space="preserve"> was beginning to gather the papers when </w:t>
      </w:r>
      <w:r w:rsidRPr="00627ED1">
        <w:rPr>
          <w:highlight w:val="yellow"/>
        </w:rPr>
        <w:t>Majdu’d-D</w:t>
      </w:r>
      <w:r w:rsidR="00C57E99" w:rsidRPr="004C36BB">
        <w:rPr>
          <w:highlight w:val="yellow"/>
        </w:rPr>
        <w:t>í</w:t>
      </w:r>
      <w:r w:rsidRPr="00627ED1">
        <w:rPr>
          <w:highlight w:val="yellow"/>
        </w:rPr>
        <w:t>n</w:t>
      </w:r>
      <w:r w:rsidRPr="00627ED1">
        <w:t xml:space="preserve"> entered the room.</w:t>
      </w:r>
    </w:p>
    <w:p w14:paraId="24EA856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3</w:t>
      </w:r>
      <w:r>
        <w:rPr>
          <w:rStyle w:val="structure"/>
        </w:rPr>
        <w:t>—en_19920000/</w:t>
      </w:r>
      <w:r w:rsidRPr="00D576C3">
        <w:rPr>
          <w:rStyle w:val="structurevisible"/>
        </w:rPr>
        <w:t>&gt;</w:t>
      </w:r>
    </w:p>
    <w:p w14:paraId="540D5547" w14:textId="77777777" w:rsidR="00C57E99" w:rsidRDefault="00627ED1" w:rsidP="00C57E99">
      <w:pPr>
        <w:pStyle w:val="Bodycont"/>
      </w:pPr>
      <w:r w:rsidRPr="00627ED1">
        <w:rPr>
          <w:highlight w:val="yellow"/>
        </w:rPr>
        <w:t>Majdu’d-D</w:t>
      </w:r>
      <w:r w:rsidR="00C57E99" w:rsidRPr="004C36BB">
        <w:rPr>
          <w:highlight w:val="yellow"/>
        </w:rPr>
        <w:t>í</w:t>
      </w:r>
      <w:r w:rsidRPr="00627ED1">
        <w:rPr>
          <w:highlight w:val="yellow"/>
        </w:rPr>
        <w:t>n</w:t>
      </w:r>
      <w:r w:rsidRPr="00627ED1">
        <w:t xml:space="preserve"> was a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faithful brother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but he was utterly different from his father. The most treacherous among the family, he was the most formidable enemy of </w:t>
      </w:r>
      <w:r w:rsidRPr="00627ED1">
        <w:rPr>
          <w:highlight w:val="yellow"/>
        </w:rPr>
        <w:t>ʿAbdu’l-Bah</w:t>
      </w:r>
      <w:r w:rsidR="00C57E99" w:rsidRPr="000C7039">
        <w:rPr>
          <w:highlight w:val="yellow"/>
        </w:rPr>
        <w:t>á</w:t>
      </w:r>
      <w:r w:rsidRPr="00627ED1">
        <w:t xml:space="preserve">. Indeed, as we shall see later, he was the backbone, if not the principal instigator,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the arch-breaker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E8D64D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4</w:t>
      </w:r>
      <w:r>
        <w:rPr>
          <w:rStyle w:val="structure"/>
        </w:rPr>
        <w:t>—en_19920000/</w:t>
      </w:r>
      <w:r w:rsidRPr="00D576C3">
        <w:rPr>
          <w:rStyle w:val="structurevisible"/>
        </w:rPr>
        <w:t>&gt;</w:t>
      </w:r>
    </w:p>
    <w:p w14:paraId="3162D3CA" w14:textId="77777777" w:rsidR="00C57E99" w:rsidRDefault="00627ED1" w:rsidP="00C57E99">
      <w:pPr>
        <w:pStyle w:val="Bodycont"/>
      </w:pPr>
      <w:r w:rsidRPr="00627ED1">
        <w:t xml:space="preserve">In this Tablet, </w:t>
      </w:r>
      <w:r w:rsidRPr="00627ED1">
        <w:rPr>
          <w:highlight w:val="yellow"/>
        </w:rPr>
        <w:t>ʿAbdu’l-Bah</w:t>
      </w:r>
      <w:r w:rsidR="00C57E99" w:rsidRPr="000C7039">
        <w:rPr>
          <w:highlight w:val="yellow"/>
        </w:rPr>
        <w:t>á</w:t>
      </w:r>
      <w:r w:rsidRPr="00627ED1">
        <w:t xml:space="preserve"> further describes the agony of His heart as He forced Himself to gather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papers. Seeing</w:t>
      </w:r>
      <w:r w:rsidRPr="00627ED1">
        <w:rPr>
          <w:rStyle w:val="structurepagenumber"/>
        </w:rPr>
        <w:t xml:space="preserve"> &lt;page 149</w:t>
      </w:r>
      <w:r w:rsidR="00B777C2">
        <w:rPr>
          <w:rStyle w:val="structurepagenumber"/>
        </w:rPr>
        <w:t>/&gt;</w:t>
      </w:r>
      <w:r w:rsidRPr="00627ED1">
        <w:t xml:space="preserve"> </w:t>
      </w:r>
      <w:r w:rsidRPr="00627ED1">
        <w:rPr>
          <w:highlight w:val="yellow"/>
        </w:rPr>
        <w:t>Majdu’d-D</w:t>
      </w:r>
      <w:r w:rsidR="00C57E99" w:rsidRPr="004C36BB">
        <w:rPr>
          <w:highlight w:val="yellow"/>
        </w:rPr>
        <w:t>í</w:t>
      </w:r>
      <w:r w:rsidRPr="00627ED1">
        <w:rPr>
          <w:highlight w:val="yellow"/>
        </w:rPr>
        <w:t>n</w:t>
      </w:r>
      <w:r w:rsidRPr="00627ED1">
        <w:t xml:space="preserve">, </w:t>
      </w:r>
      <w:r w:rsidRPr="00627ED1">
        <w:rPr>
          <w:highlight w:val="yellow"/>
        </w:rPr>
        <w:t>ʿAbdu’l-Bah</w:t>
      </w:r>
      <w:r w:rsidR="00C57E99" w:rsidRPr="000C7039">
        <w:rPr>
          <w:highlight w:val="yellow"/>
        </w:rPr>
        <w:t>á</w:t>
      </w:r>
      <w:r w:rsidRPr="00627ED1">
        <w:t xml:space="preserve"> asked for his assistance, so that this task, so extremely painful to Him, might be soon finished. When all the papers, the seals and other items had been locked into the cases,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said to </w:t>
      </w:r>
      <w:r w:rsidRPr="00627ED1">
        <w:rPr>
          <w:highlight w:val="yellow"/>
        </w:rPr>
        <w:t>ʿAbdu’l-Bah</w:t>
      </w:r>
      <w:r w:rsidR="00C57E99" w:rsidRPr="000C7039">
        <w:rPr>
          <w:highlight w:val="yellow"/>
        </w:rPr>
        <w:t>á</w:t>
      </w:r>
      <w:r w:rsidRPr="00627ED1">
        <w:t xml:space="preserve">,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reported"/>
        </w:rPr>
        <w:t>»These two now belong to you.«</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These words, implying the approach of the final hours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earthly life, pierced </w:t>
      </w:r>
      <w:r w:rsidRPr="00627ED1">
        <w:rPr>
          <w:highlight w:val="yellow"/>
        </w:rPr>
        <w:t>ʿAbdu’l-Bah</w:t>
      </w:r>
      <w:r w:rsidR="00C57E99" w:rsidRPr="007C5354">
        <w:rPr>
          <w:highlight w:val="yellow"/>
        </w:rPr>
        <w:t>á</w:t>
      </w:r>
      <w:r w:rsidRPr="00627ED1">
        <w:rPr>
          <w:highlight w:val="yellow"/>
        </w:rPr>
        <w:t>’s</w:t>
      </w:r>
      <w:r w:rsidRPr="00627ED1">
        <w:t xml:space="preserve"> heart like an arrow.</w:t>
      </w:r>
    </w:p>
    <w:p w14:paraId="3763C8F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5</w:t>
      </w:r>
      <w:r>
        <w:rPr>
          <w:rStyle w:val="structure"/>
        </w:rPr>
        <w:t>—en_19920000/</w:t>
      </w:r>
      <w:r w:rsidRPr="00D576C3">
        <w:rPr>
          <w:rStyle w:val="structurevisible"/>
        </w:rPr>
        <w:t>&gt;</w:t>
      </w:r>
    </w:p>
    <w:p w14:paraId="0A22A599" w14:textId="77777777" w:rsidR="00C57E99" w:rsidRDefault="00627ED1" w:rsidP="00C57E99">
      <w:pPr>
        <w:pStyle w:val="Bodycont"/>
      </w:pPr>
      <w:r w:rsidRPr="00627ED1">
        <w:t xml:space="preserve">When the ascension took place, </w:t>
      </w:r>
      <w:r w:rsidRPr="00627ED1">
        <w:rPr>
          <w:highlight w:val="yellow"/>
        </w:rPr>
        <w:t>ʿAbdu’l-Bah</w:t>
      </w:r>
      <w:r w:rsidR="00C57E99" w:rsidRPr="007C5354">
        <w:rPr>
          <w:highlight w:val="yellow"/>
        </w:rPr>
        <w:t>á</w:t>
      </w:r>
      <w:r w:rsidRPr="00627ED1">
        <w:rPr>
          <w:highlight w:val="yellow"/>
        </w:rPr>
        <w:t>’s</w:t>
      </w:r>
      <w:r w:rsidRPr="00627ED1">
        <w:t xml:space="preserve"> grief knew no bounds. The shock He sustained as a result of this calamitous event was so intense that He found it difficult to describe it. He says that in the morning, along with His brother, He began the task of preparing the remains for burial. When they were about to wash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blessed body,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suggested to </w:t>
      </w:r>
      <w:r w:rsidRPr="00627ED1">
        <w:rPr>
          <w:highlight w:val="yellow"/>
        </w:rPr>
        <w:t>ʿAbdu’l-Bah</w:t>
      </w:r>
      <w:r w:rsidR="00C57E99" w:rsidRPr="000C7039">
        <w:rPr>
          <w:highlight w:val="yellow"/>
        </w:rPr>
        <w:t>á</w:t>
      </w:r>
      <w:r w:rsidRPr="00627ED1">
        <w:t xml:space="preserve"> that since the floor would become wet, it would be better to take the two cases out of the room into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h’s</w:t>
      </w:r>
      <w:r w:rsidRPr="00627ED1">
        <w:rPr>
          <w:rStyle w:val="FootnoteReference"/>
        </w:rPr>
        <w:footnoteReference w:id="302"/>
      </w:r>
      <w:r w:rsidRPr="00627ED1">
        <w:t xml:space="preserve"> room. </w:t>
      </w:r>
      <w:r w:rsidRPr="00627ED1">
        <w:rPr>
          <w:highlight w:val="yellow"/>
        </w:rPr>
        <w:t>ʿAbdu’l-Bah</w:t>
      </w:r>
      <w:r w:rsidR="00C57E99" w:rsidRPr="000C7039">
        <w:rPr>
          <w:highlight w:val="yellow"/>
        </w:rPr>
        <w:t>á</w:t>
      </w:r>
      <w:r w:rsidRPr="00627ED1">
        <w:t xml:space="preserve"> was at that point in such a state of shock and grief that He was almost unconscious of His surroundings. He never thought that behind this suggestion could be a treacherous plot designed to rob Him of that precious trust.</w:t>
      </w:r>
    </w:p>
    <w:p w14:paraId="6E37929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6</w:t>
      </w:r>
      <w:r>
        <w:rPr>
          <w:rStyle w:val="structure"/>
        </w:rPr>
        <w:t>—en_19920000/</w:t>
      </w:r>
      <w:r w:rsidRPr="00D576C3">
        <w:rPr>
          <w:rStyle w:val="structurevisible"/>
        </w:rPr>
        <w:t>&gt;</w:t>
      </w:r>
    </w:p>
    <w:p w14:paraId="64FF3A37" w14:textId="77777777" w:rsidR="00C57E99" w:rsidRDefault="00627ED1" w:rsidP="00C57E99">
      <w:pPr>
        <w:pStyle w:val="Bodycont"/>
      </w:pPr>
      <w:r w:rsidRPr="00627ED1">
        <w:t>He agreed, and the two cases were taken out and that was the last He saw of them.</w:t>
      </w:r>
    </w:p>
    <w:p w14:paraId="2E6932F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7</w:t>
      </w:r>
      <w:r>
        <w:rPr>
          <w:rStyle w:val="structure"/>
        </w:rPr>
        <w:t>—en_19920000/</w:t>
      </w:r>
      <w:r w:rsidRPr="00D576C3">
        <w:rPr>
          <w:rStyle w:val="structurevisible"/>
        </w:rPr>
        <w:t>&gt;</w:t>
      </w:r>
    </w:p>
    <w:p w14:paraId="14D4DF30" w14:textId="77777777" w:rsidR="00C57E99" w:rsidRDefault="00627ED1" w:rsidP="00C57E99">
      <w:pPr>
        <w:pStyle w:val="Bodycont"/>
      </w:pPr>
      <w:r w:rsidRPr="00627ED1">
        <w:t xml:space="preserve">The sacred remains were laid to rest that same day. </w:t>
      </w:r>
      <w:r w:rsidRPr="00627ED1">
        <w:rPr>
          <w:highlight w:val="yellow"/>
        </w:rPr>
        <w:t>ʿAbdu’l-Bah</w:t>
      </w:r>
      <w:r w:rsidR="00C57E99" w:rsidRPr="000C7039">
        <w:rPr>
          <w:highlight w:val="yellow"/>
        </w:rPr>
        <w:t>á</w:t>
      </w:r>
      <w:r w:rsidRPr="00627ED1">
        <w:t xml:space="preserve"> was disconsolate and heartbroken. He says that for three consecutive days and nights He could not rest a single moment. He wept for hours and was in a state of unbearable grief. The Light of the World had disappeared from His sight and all around Him had been plunged into darkness. On the fourth night after the ascension, He arose from His bed around midnight and walked a few steps hoping that it might help to bring a measure of tranquillity to His agonized heart. As He began to pace the room, He saw through the window a scene His eyes could scarcely believe. His unfaithful brothers had opened the cases and were looking through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papers, those papers which had been entrusted to Him!</w:t>
      </w:r>
    </w:p>
    <w:p w14:paraId="4582E36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8</w:t>
      </w:r>
      <w:r>
        <w:rPr>
          <w:rStyle w:val="structure"/>
        </w:rPr>
        <w:t>—en_19920000/</w:t>
      </w:r>
      <w:r w:rsidRPr="00D576C3">
        <w:rPr>
          <w:rStyle w:val="structurevisible"/>
        </w:rPr>
        <w:t>&gt;</w:t>
      </w:r>
    </w:p>
    <w:p w14:paraId="495B5570"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was deeply disturbed by the treachery of His brothers so soon after the ascension of their Father. This act of unfaithfulness committed so dishonourably against the most sacred trust of God, inflicted further pain and suffering upon His sorrow-laden heart. He returned to His bed immediately after this incident, for He did not wish His brothers to know He had seen them interfering with the contents of the cases. At this point </w:t>
      </w:r>
      <w:r w:rsidR="00627ED1" w:rsidRPr="00627ED1">
        <w:rPr>
          <w:highlight w:val="yellow"/>
        </w:rPr>
        <w:t>ʿAbdu’l-Bah</w:t>
      </w:r>
      <w:r w:rsidRPr="000C7039">
        <w:rPr>
          <w:highlight w:val="yellow"/>
        </w:rPr>
        <w:t>á</w:t>
      </w:r>
      <w:r w:rsidR="00627ED1" w:rsidRPr="00627ED1">
        <w:t xml:space="preserve"> thought to Himself that since His brothers had not seen the </w:t>
      </w:r>
      <w:r w:rsidRPr="002D5AF8">
        <w:rPr>
          <w:rStyle w:val="structurevisible"/>
        </w:rPr>
        <w:t>&lt;</w:t>
      </w:r>
      <w:r w:rsidRPr="002D5AF8">
        <w:rPr>
          <w:rStyle w:val="structure"/>
        </w:rPr>
        <w:t>title Bah_%</w:t>
      </w:r>
      <w:r w:rsidRPr="002D5AF8">
        <w:rPr>
          <w:rStyle w:val="structurevisible"/>
        </w:rPr>
        <w:t>&gt;</w:t>
      </w:r>
      <w:r w:rsidR="00627ED1" w:rsidRPr="00627ED1">
        <w:rPr>
          <w:rStyle w:val="BookTitle"/>
        </w:rPr>
        <w:t>Will and Testament</w:t>
      </w:r>
      <w:r w:rsidRPr="002D5AF8">
        <w:rPr>
          <w:rStyle w:val="structurevisible"/>
        </w:rPr>
        <w:t>&lt;/</w:t>
      </w:r>
      <w:r w:rsidRPr="002D5AF8">
        <w:rPr>
          <w:rStyle w:val="structure"/>
        </w:rPr>
        <w:t>title</w:t>
      </w:r>
      <w:r w:rsidRPr="002D5AF8">
        <w:rPr>
          <w:rStyle w:val="structurevisible"/>
        </w:rPr>
        <w:t>&gt;</w:t>
      </w:r>
      <w:r w:rsidR="00627ED1" w:rsidRPr="00627ED1">
        <w:t xml:space="preserve">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which was in </w:t>
      </w:r>
      <w:r w:rsidR="00627ED1" w:rsidRPr="00627ED1">
        <w:rPr>
          <w:highlight w:val="yellow"/>
        </w:rPr>
        <w:t>ʿAbdu’l-Bah</w:t>
      </w:r>
      <w:r w:rsidRPr="007C5354">
        <w:rPr>
          <w:highlight w:val="yellow"/>
        </w:rPr>
        <w:t>á</w:t>
      </w:r>
      <w:r w:rsidR="00627ED1" w:rsidRPr="00627ED1">
        <w:rPr>
          <w:highlight w:val="yellow"/>
        </w:rPr>
        <w:t>’s</w:t>
      </w:r>
      <w:r w:rsidR="00627ED1" w:rsidRPr="00627ED1">
        <w:t xml:space="preserve"> possession, they were trying to find some document among His Writings with</w:t>
      </w:r>
      <w:r w:rsidR="00627ED1" w:rsidRPr="00627ED1">
        <w:rPr>
          <w:rStyle w:val="structurepagenumber"/>
        </w:rPr>
        <w:t xml:space="preserve"> &lt;page 150</w:t>
      </w:r>
      <w:r w:rsidR="00B777C2">
        <w:rPr>
          <w:rStyle w:val="structurepagenumber"/>
        </w:rPr>
        <w:t>/&gt;</w:t>
      </w:r>
      <w:r>
        <w:t xml:space="preserve"> </w:t>
      </w:r>
      <w:r w:rsidR="00627ED1" w:rsidRPr="00627ED1">
        <w:t xml:space="preserve">which to justify their intended action of undermining the foundation of the Cause of God and creating a division within the ranks of its avowed supporters. However, </w:t>
      </w:r>
      <w:r w:rsidR="00627ED1" w:rsidRPr="00627ED1">
        <w:rPr>
          <w:highlight w:val="yellow"/>
        </w:rPr>
        <w:t>ʿAbdu’l-Bah</w:t>
      </w:r>
      <w:r w:rsidRPr="000C7039">
        <w:rPr>
          <w:highlight w:val="yellow"/>
        </w:rPr>
        <w:t>á</w:t>
      </w:r>
      <w:r w:rsidR="00627ED1" w:rsidRPr="00627ED1">
        <w:t xml:space="preserve"> hoped, when they saw the </w:t>
      </w:r>
      <w:r w:rsidRPr="002D5AF8">
        <w:rPr>
          <w:rStyle w:val="structurevisible"/>
        </w:rPr>
        <w:t>&lt;</w:t>
      </w:r>
      <w:r w:rsidRPr="002D5AF8">
        <w:rPr>
          <w:rStyle w:val="structure"/>
        </w:rPr>
        <w:t>title Bah_%</w:t>
      </w:r>
      <w:r w:rsidRPr="002D5AF8">
        <w:rPr>
          <w:rStyle w:val="structurevisible"/>
        </w:rPr>
        <w:t>&gt;</w:t>
      </w:r>
      <w:r w:rsidR="00627ED1" w:rsidRPr="00627ED1">
        <w:rPr>
          <w:rStyle w:val="BookTitle"/>
        </w:rPr>
        <w:t>Will and Testament</w:t>
      </w:r>
      <w:r w:rsidRPr="002D5AF8">
        <w:rPr>
          <w:rStyle w:val="structurevisible"/>
        </w:rPr>
        <w:t>&lt;/</w:t>
      </w:r>
      <w:r w:rsidRPr="002D5AF8">
        <w:rPr>
          <w:rStyle w:val="structure"/>
        </w:rPr>
        <w:t>title</w:t>
      </w:r>
      <w:r w:rsidRPr="002D5AF8">
        <w:rPr>
          <w:rStyle w:val="structurevisible"/>
        </w:rPr>
        <w:t>&gt;</w:t>
      </w:r>
      <w:r w:rsidR="00627ED1" w:rsidRPr="00627ED1">
        <w:t>, their efforts would be frustrated and they would then return His trust to Him.</w:t>
      </w:r>
    </w:p>
    <w:p w14:paraId="4FE994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9</w:t>
      </w:r>
      <w:r>
        <w:rPr>
          <w:rStyle w:val="structure"/>
        </w:rPr>
        <w:t>—en_19920000/</w:t>
      </w:r>
      <w:r w:rsidRPr="00D576C3">
        <w:rPr>
          <w:rStyle w:val="structurevisible"/>
        </w:rPr>
        <w:t>&gt;</w:t>
      </w:r>
    </w:p>
    <w:p w14:paraId="4EE5C701" w14:textId="77777777" w:rsidR="00C57E99" w:rsidRDefault="00627ED1" w:rsidP="00C57E99">
      <w:pPr>
        <w:pStyle w:val="Bodycont"/>
      </w:pPr>
      <w:r w:rsidRPr="00627ED1">
        <w:t xml:space="preserve">But alas, this did not happen!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by </w:t>
      </w:r>
      <w:r w:rsidR="00C57E99" w:rsidRPr="00C23342">
        <w:rPr>
          <w:highlight w:val="yellow"/>
        </w:rPr>
        <w:t>Á</w:t>
      </w:r>
      <w:r w:rsidRPr="00627ED1">
        <w:rPr>
          <w:highlight w:val="yellow"/>
        </w:rPr>
        <w:t>q</w:t>
      </w:r>
      <w:r w:rsidR="00C57E99" w:rsidRPr="00C23342">
        <w:rPr>
          <w:highlight w:val="yellow"/>
        </w:rPr>
        <w:t>á</w:t>
      </w:r>
      <w:r w:rsidRPr="00627ED1">
        <w:rPr>
          <w:highlight w:val="yellow"/>
        </w:rPr>
        <w:t xml:space="preserve"> Ri</w:t>
      </w:r>
      <w:r w:rsidR="00C57E99" w:rsidRPr="00C23342">
        <w:rPr>
          <w:highlight w:val="yellow"/>
        </w:rPr>
        <w:t>ḍá</w:t>
      </w:r>
      <w:r w:rsidRPr="00627ED1">
        <w:rPr>
          <w:highlight w:val="yellow"/>
        </w:rPr>
        <w:t>y-i-Qann</w:t>
      </w:r>
      <w:r w:rsidR="00C57E99" w:rsidRPr="00C23342">
        <w:rPr>
          <w:highlight w:val="yellow"/>
        </w:rPr>
        <w:t>á</w:t>
      </w:r>
      <w:r w:rsidRPr="00627ED1">
        <w:rPr>
          <w:highlight w:val="yellow"/>
        </w:rPr>
        <w:t>d</w:t>
      </w:r>
      <w:r w:rsidRPr="00627ED1">
        <w:rPr>
          <w:rStyle w:val="FootnoteReference"/>
        </w:rPr>
        <w:footnoteReference w:id="303"/>
      </w:r>
      <w:r w:rsidRPr="00627ED1">
        <w:t xml:space="preserve"> on the ninth day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presence of nine witnesses chosen from among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companions and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including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On the afternoon of the same day it was read by </w:t>
      </w:r>
      <w:r w:rsidRPr="00627ED1">
        <w:rPr>
          <w:highlight w:val="yellow"/>
        </w:rPr>
        <w:t>Majdu’d-D</w:t>
      </w:r>
      <w:r w:rsidR="00C57E99" w:rsidRPr="004C36BB">
        <w:rPr>
          <w:highlight w:val="yellow"/>
        </w:rPr>
        <w:t>í</w:t>
      </w:r>
      <w:r w:rsidRPr="00627ED1">
        <w:rPr>
          <w:highlight w:val="yellow"/>
        </w:rPr>
        <w:t>n</w:t>
      </w:r>
      <w:r w:rsidRPr="00627ED1">
        <w:t xml:space="preserve"> in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before a large company of the friends, consisting of the </w:t>
      </w:r>
      <w:r w:rsidRPr="00627ED1">
        <w:rPr>
          <w:highlight w:val="green"/>
        </w:rPr>
        <w:t>A</w:t>
      </w:r>
      <w:r w:rsidR="00C57E99" w:rsidRPr="00E55002">
        <w:rPr>
          <w:highlight w:val="green"/>
        </w:rPr>
        <w:t></w:t>
      </w:r>
      <w:r w:rsidRPr="00627ED1">
        <w:rPr>
          <w:highlight w:val="darkGreen"/>
        </w:rPr>
        <w:t>ṣ</w:t>
      </w:r>
      <w:r w:rsidR="00C57E99" w:rsidRPr="00E55002">
        <w:rPr>
          <w:highlight w:val="green"/>
        </w:rPr>
        <w:t>á</w:t>
      </w:r>
      <w:r w:rsidRPr="00627ED1">
        <w:rPr>
          <w:highlight w:val="green"/>
        </w:rPr>
        <w:t>n</w:t>
      </w:r>
      <w:r w:rsidRPr="00627ED1">
        <w:t xml:space="preserve">, the </w:t>
      </w:r>
      <w:r w:rsidRPr="00627ED1">
        <w:rPr>
          <w:highlight w:val="yellow"/>
        </w:rPr>
        <w:t>Afn</w:t>
      </w:r>
      <w:r w:rsidR="00C57E99" w:rsidRPr="000C7039">
        <w:rPr>
          <w:highlight w:val="yellow"/>
        </w:rPr>
        <w:t>á</w:t>
      </w:r>
      <w:r w:rsidRPr="00627ED1">
        <w:rPr>
          <w:highlight w:val="yellow"/>
        </w:rPr>
        <w:t>n</w:t>
      </w:r>
      <w:r w:rsidRPr="00627ED1">
        <w:t xml:space="preserve">, the pilgrims and resident believers. </w:t>
      </w:r>
      <w:r w:rsidRPr="00627ED1">
        <w:rPr>
          <w:highlight w:val="yellow"/>
        </w:rPr>
        <w:t>ʿAbdu’l-Bah</w:t>
      </w:r>
      <w:r w:rsidR="00C57E99" w:rsidRPr="000C7039">
        <w:rPr>
          <w:highlight w:val="yellow"/>
        </w:rPr>
        <w:t>á</w:t>
      </w:r>
      <w:r w:rsidRPr="00627ED1">
        <w:t xml:space="preserve"> says that after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and its contents noted, some rejoiced with exceeding gladness and some grieved with great sorrow. The faces of the faithful were illumined with the light of joy, and those of the falsehearted were covered in the dust of despondency and gloom. </w:t>
      </w:r>
      <w:r w:rsidRPr="00627ED1">
        <w:rPr>
          <w:highlight w:val="yellow"/>
        </w:rPr>
        <w:t>ʿAbdu’l-Bah</w:t>
      </w:r>
      <w:r w:rsidR="00C57E99" w:rsidRPr="000C7039">
        <w:rPr>
          <w:highlight w:val="yellow"/>
        </w:rPr>
        <w:t>á</w:t>
      </w:r>
      <w:r w:rsidRPr="00627ED1">
        <w:t xml:space="preserve"> states that on that day the foundations of Covenant-breaking were laid, the </w:t>
      </w:r>
      <w:r w:rsidRPr="00627ED1">
        <w:lastRenderedPageBreak/>
        <w:t>ocean of vain imagining began to surge, and the fire of dissension and strife was lit, its flame burning more fiercely with the passage of time and consuming the hearts and souls of the faithful in its tormenting heat.</w:t>
      </w:r>
    </w:p>
    <w:p w14:paraId="6010509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10</w:t>
      </w:r>
      <w:r>
        <w:rPr>
          <w:rStyle w:val="structure"/>
        </w:rPr>
        <w:t>—en_19920000/</w:t>
      </w:r>
      <w:r w:rsidRPr="00D576C3">
        <w:rPr>
          <w:rStyle w:val="structurevisible"/>
        </w:rPr>
        <w:t>&gt;</w:t>
      </w:r>
    </w:p>
    <w:p w14:paraId="6CF0D240" w14:textId="77777777" w:rsidR="00C57E99" w:rsidRDefault="00627ED1" w:rsidP="00C57E99">
      <w:pPr>
        <w:pStyle w:val="Bodycont"/>
      </w:pPr>
      <w:r w:rsidRPr="00627ED1">
        <w:t xml:space="preserve">Soon after that historic day when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one of the </w:t>
      </w:r>
      <w:r w:rsidRPr="00627ED1">
        <w:rPr>
          <w:highlight w:val="yellow"/>
        </w:rPr>
        <w:t>Afn</w:t>
      </w:r>
      <w:r w:rsidR="00C57E99" w:rsidRPr="000C7039">
        <w:rPr>
          <w:highlight w:val="yellow"/>
        </w:rPr>
        <w:t>á</w:t>
      </w:r>
      <w:r w:rsidRPr="00627ED1">
        <w:rPr>
          <w:highlight w:val="yellow"/>
        </w:rPr>
        <w:t>n</w:t>
      </w:r>
      <w:r w:rsidRPr="00627ED1">
        <w:t xml:space="preserve"> asked </w:t>
      </w:r>
      <w:r w:rsidRPr="00627ED1">
        <w:rPr>
          <w:highlight w:val="yellow"/>
        </w:rPr>
        <w:t>ʿAbdu’l-Bah</w:t>
      </w:r>
      <w:r w:rsidR="00C57E99" w:rsidRPr="000C7039">
        <w:rPr>
          <w:highlight w:val="yellow"/>
        </w:rPr>
        <w:t>á</w:t>
      </w:r>
      <w:r w:rsidRPr="00627ED1">
        <w:t xml:space="preserve"> to use one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blessed seals to seal a Tablet which had been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honour. When </w:t>
      </w:r>
      <w:r w:rsidRPr="00627ED1">
        <w:rPr>
          <w:highlight w:val="yellow"/>
        </w:rPr>
        <w:t>ʿAbdu’l-Bah</w:t>
      </w:r>
      <w:r w:rsidR="00C57E99" w:rsidRPr="000C7039">
        <w:rPr>
          <w:highlight w:val="yellow"/>
        </w:rPr>
        <w:t>á</w:t>
      </w:r>
      <w:r w:rsidRPr="00627ED1">
        <w:t xml:space="preserve"> asked His brothers to give Him the seals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had been placed in the cases, they pleaded ignorance, saying they did not know anything about the two cases! Bewildered and perplexed by such a remark, </w:t>
      </w:r>
      <w:r w:rsidRPr="00627ED1">
        <w:rPr>
          <w:highlight w:val="yellow"/>
        </w:rPr>
        <w:t>ʿAbdu’l-Bah</w:t>
      </w:r>
      <w:r w:rsidR="00C57E99" w:rsidRPr="000C7039">
        <w:rPr>
          <w:highlight w:val="yellow"/>
        </w:rPr>
        <w:t>á</w:t>
      </w:r>
      <w:r w:rsidRPr="00627ED1">
        <w:t xml:space="preserve"> was plunged further into sorrow and grief. He describes how His whole being began to tremble when He heard such a response from His brothers, and knew that great tests and trials lay ahead.</w:t>
      </w:r>
    </w:p>
    <w:p w14:paraId="6DBEC4D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11</w:t>
      </w:r>
      <w:r>
        <w:rPr>
          <w:rStyle w:val="structure"/>
        </w:rPr>
        <w:t>—en_19920000/</w:t>
      </w:r>
      <w:r w:rsidRPr="00D576C3">
        <w:rPr>
          <w:rStyle w:val="structurevisible"/>
        </w:rPr>
        <w:t>&gt;</w:t>
      </w:r>
    </w:p>
    <w:p w14:paraId="4A91E24A" w14:textId="77777777" w:rsidR="00C57E99" w:rsidRDefault="00627ED1" w:rsidP="00C57E99">
      <w:pPr>
        <w:pStyle w:val="Bodycont"/>
      </w:pPr>
      <w:r w:rsidRPr="00627ED1">
        <w:t xml:space="preserve">Indeed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had the same effect on the believers as an examination paper does on the pupils: divided into two categories, those who pass and those who fail. As soon as the contents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were made public the community was divided into two. Those who remained faithful to its sacred provisions rose to exalted realms of certitude and entered the ark of salvation. Those who violated the provisions were spiritually cast out of the community and returned to the deadly abodes of their own self and passions.</w:t>
      </w:r>
    </w:p>
    <w:p w14:paraId="59A312A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12</w:t>
      </w:r>
      <w:r>
        <w:rPr>
          <w:rStyle w:val="structure"/>
        </w:rPr>
        <w:t>—en_19920000/</w:t>
      </w:r>
      <w:r w:rsidRPr="00D576C3">
        <w:rPr>
          <w:rStyle w:val="structurevisible"/>
        </w:rPr>
        <w:t>&gt;</w:t>
      </w:r>
    </w:p>
    <w:p w14:paraId="600FDF2B" w14:textId="77777777" w:rsidR="00C57E99" w:rsidRDefault="00627ED1" w:rsidP="00C57E99">
      <w:pPr>
        <w:pStyle w:val="Bodycont"/>
      </w:pPr>
      <w:r w:rsidRPr="00627ED1">
        <w:t xml:space="preserve">Although the violation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began in earnest immediately after His ascension, </w:t>
      </w:r>
      <w:r w:rsidRPr="00627ED1">
        <w:rPr>
          <w:highlight w:val="yellow"/>
        </w:rPr>
        <w:t>ʿAbdu’l-Bah</w:t>
      </w:r>
      <w:r w:rsidR="00C57E99" w:rsidRPr="000C7039">
        <w:rPr>
          <w:highlight w:val="yellow"/>
        </w:rPr>
        <w:t>á</w:t>
      </w:r>
      <w:r w:rsidRPr="00627ED1">
        <w:t xml:space="preserve"> did not</w:t>
      </w:r>
      <w:r w:rsidRPr="00627ED1">
        <w:rPr>
          <w:rStyle w:val="structurepagenumber"/>
        </w:rPr>
        <w:t xml:space="preserve"> &lt;page 151</w:t>
      </w:r>
      <w:r w:rsidR="00B777C2">
        <w:rPr>
          <w:rStyle w:val="structurepagenumber"/>
        </w:rPr>
        <w:t>/&gt;</w:t>
      </w:r>
      <w:r w:rsidRPr="00627ED1">
        <w:t xml:space="preserve"> disclose the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and a host of others who followed him in the Holy Land, to the believers in the East or the West. He tried, as He put it, to stop the foul odour of Covenant-breaking from spreading. He endured in silence for about four years all the suffering and humiliation that they heaped upon Him, as well as their onslaught against the Cause of which He was the only Centre. During these years He endeavoured to His utmost to guide these wayward people, who were intent upon destroying the Edifice of the Cause of God, to the path of truth and to infuse into their dying souls the breath of life. But they were haughty and vainglorious, and His loving counsels and admonitions did not penetrate the hardness of their hearts. At the end it was they themselves who disseminated their evil suggestions and vain imaginings among the believers.</w:t>
      </w:r>
    </w:p>
    <w:p w14:paraId="5BF1658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13</w:t>
      </w:r>
      <w:r>
        <w:rPr>
          <w:rStyle w:val="structure"/>
        </w:rPr>
        <w:t>—en_19920000/</w:t>
      </w:r>
      <w:r w:rsidRPr="00D576C3">
        <w:rPr>
          <w:rStyle w:val="structurevisible"/>
        </w:rPr>
        <w:t>&gt;</w:t>
      </w:r>
    </w:p>
    <w:p w14:paraId="56D12EB5" w14:textId="77777777" w:rsidR="00C57E99" w:rsidRDefault="00627ED1" w:rsidP="00C57E99">
      <w:pPr>
        <w:pStyle w:val="Bodycont"/>
      </w:pPr>
      <w:r w:rsidRPr="00627ED1">
        <w:t xml:space="preserve">The whole story of the violation of the Covenant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initially made public by himself. Soon the disease spread through Persia and later in the West, and the plague of Covenant-breaking encompassed the community of the Most Great Name everywhere. Consequently </w:t>
      </w:r>
      <w:r w:rsidRPr="00627ED1">
        <w:rPr>
          <w:highlight w:val="yellow"/>
        </w:rPr>
        <w:t>ʿAbdu’l-Bah</w:t>
      </w:r>
      <w:r w:rsidR="00C57E99" w:rsidRPr="000C7039">
        <w:rPr>
          <w:highlight w:val="yellow"/>
        </w:rPr>
        <w:t>á</w:t>
      </w:r>
      <w:r w:rsidRPr="00627ED1">
        <w:t xml:space="preserve"> wrote innumerable Tablets in which He told the story of Covenant-breaking, unmasked the ugly face of this misguided rebellion, named the violators of the Covenant, demonstrated their unfaithfulness and their evil designs and expatiated on His own sufferings at their hands. He elucidated in great detail the basic principles of the Covenant, its origins, its power and its indestructibility. He also urged the believers to remain steadfast in the Covenant, and inspired them to scale loftier heights in service to His Cause.</w:t>
      </w:r>
    </w:p>
    <w:p w14:paraId="31F9ABD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14</w:t>
      </w:r>
      <w:r>
        <w:rPr>
          <w:rStyle w:val="structure"/>
        </w:rPr>
        <w:t>—en_19920000/</w:t>
      </w:r>
      <w:r w:rsidRPr="00D576C3">
        <w:rPr>
          <w:rStyle w:val="structurevisible"/>
        </w:rPr>
        <w:t>&gt;</w:t>
      </w:r>
    </w:p>
    <w:p w14:paraId="5242725B" w14:textId="77777777" w:rsidR="00C57E99" w:rsidRDefault="00627ED1" w:rsidP="00C57E99">
      <w:pPr>
        <w:pStyle w:val="Bodycont"/>
      </w:pPr>
      <w:r w:rsidRPr="00627ED1">
        <w:t xml:space="preserve">It is appropriate here to define the term Covenant-breaker. A believer who recognizes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for this age will wholeheartedly obey His teachings and commandments. One of these commandments is to turn to </w:t>
      </w:r>
      <w:r w:rsidRPr="00627ED1">
        <w:rPr>
          <w:highlight w:val="yellow"/>
        </w:rPr>
        <w:t>ʿAbdu’l-Bah</w:t>
      </w:r>
      <w:r w:rsidR="00C57E99" w:rsidRPr="000C7039">
        <w:rPr>
          <w:highlight w:val="yellow"/>
        </w:rPr>
        <w:t>á</w:t>
      </w:r>
      <w:r w:rsidRPr="00627ED1">
        <w:t xml:space="preserve"> as the Centre of His Covenant, to be submissive to Him and abide by His bidding. The same is true in relation to </w:t>
      </w:r>
      <w:r w:rsidRPr="00627ED1">
        <w:rPr>
          <w:highlight w:val="cyan"/>
        </w:rPr>
        <w:t>Shoghi Effendi</w:t>
      </w:r>
      <w:r w:rsidRPr="00627ED1">
        <w:t xml:space="preserve"> and the Universal House of Justice. A true believer, therefore, is one who believes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follows those upon whom He has placed the mantle of authority. A Covenant-breaker is one who while professing to believe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arises in active opposition to Him; or to the Centre of the Covenant, </w:t>
      </w:r>
      <w:r w:rsidRPr="00627ED1">
        <w:rPr>
          <w:highlight w:val="yellow"/>
        </w:rPr>
        <w:t>ʿAbdu’l-Bah</w:t>
      </w:r>
      <w:r w:rsidR="00C57E99" w:rsidRPr="000C7039">
        <w:rPr>
          <w:highlight w:val="yellow"/>
        </w:rPr>
        <w:t>á</w:t>
      </w:r>
      <w:r w:rsidRPr="00627ED1">
        <w:t xml:space="preserve">, or to </w:t>
      </w:r>
      <w:r w:rsidRPr="00627ED1">
        <w:rPr>
          <w:highlight w:val="cyan"/>
        </w:rPr>
        <w:t>Shoghi Effendi</w:t>
      </w:r>
      <w:r w:rsidRPr="00627ED1">
        <w:t>; or today to the Universal House of Justice.</w:t>
      </w:r>
    </w:p>
    <w:p w14:paraId="5A29F4A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15</w:t>
      </w:r>
      <w:r>
        <w:rPr>
          <w:rStyle w:val="structure"/>
        </w:rPr>
        <w:t>—en_19920000/</w:t>
      </w:r>
      <w:r w:rsidRPr="00D576C3">
        <w:rPr>
          <w:rStyle w:val="structurevisible"/>
        </w:rPr>
        <w:t>&gt;</w:t>
      </w:r>
    </w:p>
    <w:p w14:paraId="169CBF6F"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described those who break the Covenant as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»birds of night«</w:t>
      </w:r>
      <w:r w:rsidR="00C57E99" w:rsidRPr="00FC7E32">
        <w:rPr>
          <w:rStyle w:val="structurevisible"/>
        </w:rPr>
        <w:t>&lt;/</w:t>
      </w:r>
      <w:r w:rsidR="00C57E99" w:rsidRPr="00FC7E32">
        <w:rPr>
          <w:rStyle w:val="structure"/>
        </w:rPr>
        <w:t>cit</w:t>
      </w:r>
      <w:r w:rsidR="00C57E99" w:rsidRPr="00FC7E32">
        <w:rPr>
          <w:rStyle w:val="structurevisible"/>
        </w:rPr>
        <w:t>&gt;</w:t>
      </w:r>
      <w:r w:rsidRPr="00627ED1">
        <w:t>. This description is very apt because these birds dislike the rays of the sun; if there is light somewhere they flee from it, preferring the darkness. This is the nature of a Covenant-breaker. He perceives the spiritual power and ascendancy of the Centre of the</w:t>
      </w:r>
      <w:r w:rsidRPr="00627ED1">
        <w:rPr>
          <w:rStyle w:val="structurepagenumber"/>
        </w:rPr>
        <w:t xml:space="preserve"> &lt;page 152</w:t>
      </w:r>
      <w:r w:rsidR="00B777C2">
        <w:rPr>
          <w:rStyle w:val="structurepagenumber"/>
        </w:rPr>
        <w:t>/&gt;</w:t>
      </w:r>
      <w:r w:rsidR="00C57E99">
        <w:t xml:space="preserve"> </w:t>
      </w:r>
      <w:r w:rsidRPr="00627ED1">
        <w:t xml:space="preserve">Cause, but cannot bring himself to submit to His authority. Instead he rises in opposition against the One whom he knows to be invested with the potency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w:t>
      </w:r>
    </w:p>
    <w:p w14:paraId="1668C15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16</w:t>
      </w:r>
      <w:r>
        <w:rPr>
          <w:rStyle w:val="structure"/>
        </w:rPr>
        <w:t>—en_19920000/</w:t>
      </w:r>
      <w:r w:rsidRPr="00D576C3">
        <w:rPr>
          <w:rStyle w:val="structurevisible"/>
        </w:rPr>
        <w:t>&gt;</w:t>
      </w:r>
    </w:p>
    <w:p w14:paraId="4BCE1367" w14:textId="77777777" w:rsidR="00C57E99" w:rsidRDefault="00627ED1" w:rsidP="00C57E99">
      <w:pPr>
        <w:pStyle w:val="Bodycont"/>
      </w:pPr>
      <w:r w:rsidRPr="00627ED1">
        <w:t xml:space="preserve">In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authority to expel Covenant-breakers was vested in Himself; later it devolved upon </w:t>
      </w:r>
      <w:r w:rsidRPr="00627ED1">
        <w:rPr>
          <w:highlight w:val="yellow"/>
        </w:rPr>
        <w:t>ʿAbdu’l-Bah</w:t>
      </w:r>
      <w:r w:rsidR="00C57E99" w:rsidRPr="000C7039">
        <w:rPr>
          <w:highlight w:val="yellow"/>
        </w:rPr>
        <w:t>á</w:t>
      </w:r>
      <w:r w:rsidRPr="00627ED1">
        <w:t xml:space="preserve"> as the Centre of the Covenant, and then upon </w:t>
      </w:r>
      <w:r w:rsidRPr="00627ED1">
        <w:rPr>
          <w:highlight w:val="cyan"/>
        </w:rPr>
        <w:t>Shoghi Effendi</w:t>
      </w:r>
      <w:r w:rsidRPr="00627ED1">
        <w:t xml:space="preserve"> as the Guardian of the Cause. At present, should anyone break the Covenant, his expulsion would be by decision of the Hands of the Cause of God residing in the Holy Land, subject to the approval of the Universal House of Justice.</w:t>
      </w:r>
    </w:p>
    <w:p w14:paraId="3BCB265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17</w:t>
      </w:r>
      <w:r>
        <w:rPr>
          <w:rStyle w:val="structure"/>
        </w:rPr>
        <w:t>—en_19920000/</w:t>
      </w:r>
      <w:r w:rsidRPr="00D576C3">
        <w:rPr>
          <w:rStyle w:val="structurevisible"/>
        </w:rPr>
        <w:t>&gt;</w:t>
      </w:r>
    </w:p>
    <w:p w14:paraId="7B8BB6B7" w14:textId="77777777" w:rsidR="00C57E99" w:rsidRDefault="00627ED1" w:rsidP="00C57E99">
      <w:pPr>
        <w:pStyle w:val="Bodycont"/>
      </w:pPr>
      <w:r w:rsidRPr="00627ED1">
        <w:lastRenderedPageBreak/>
        <w:t xml:space="preserve">It is interesting at this juncture to refer briefly to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the youngest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joined hands with his older brother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violated the Covenant and rose up in opposition to </w:t>
      </w:r>
      <w:r w:rsidRPr="00627ED1">
        <w:rPr>
          <w:highlight w:val="yellow"/>
        </w:rPr>
        <w:t>ʿAbdu’l-Bah</w:t>
      </w:r>
      <w:r w:rsidR="00C57E99" w:rsidRPr="000C7039">
        <w:rPr>
          <w:highlight w:val="yellow"/>
        </w:rPr>
        <w:t>á</w:t>
      </w:r>
      <w:r w:rsidRPr="00627ED1">
        <w:t xml:space="preserve">. Some years passed and he, for reasons of his own, went to </w:t>
      </w:r>
      <w:r w:rsidRPr="00627ED1">
        <w:rPr>
          <w:highlight w:val="yellow"/>
        </w:rPr>
        <w:t>ʿAbdu’l-Bah</w:t>
      </w:r>
      <w:r w:rsidR="00C57E99" w:rsidRPr="000C7039">
        <w:rPr>
          <w:highlight w:val="yellow"/>
        </w:rPr>
        <w:t>á</w:t>
      </w:r>
      <w:r w:rsidRPr="00627ED1">
        <w:t xml:space="preserve">, repented his wrongdoings and begged </w:t>
      </w:r>
      <w:r w:rsidRPr="00627ED1">
        <w:rPr>
          <w:highlight w:val="yellow"/>
        </w:rPr>
        <w:t>ʿAbdu’l-Bah</w:t>
      </w:r>
      <w:r w:rsidR="00C57E99" w:rsidRPr="000C7039">
        <w:rPr>
          <w:highlight w:val="yellow"/>
        </w:rPr>
        <w:t>á</w:t>
      </w:r>
      <w:r w:rsidRPr="00627ED1">
        <w:t xml:space="preserve"> to forgive him. With that loving-kindness characteristic of the Master, he was forgiven. On that occasion he wrote and published an epistle addressed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 which he described some of the iniquitous activities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However,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h’s</w:t>
      </w:r>
      <w:r w:rsidRPr="00627ED1">
        <w:t xml:space="preserve"> change of heart lasted for only a short time. He allied himself again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resumed his nefarious activities against the Centre of the Covenant. This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survived his commander-in-chief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by many years, inflicted much pain and suffering upon both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w:t>
      </w:r>
    </w:p>
    <w:p w14:paraId="39ED912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18</w:t>
      </w:r>
      <w:r>
        <w:rPr>
          <w:rStyle w:val="structure"/>
        </w:rPr>
        <w:t>—en_19920000/</w:t>
      </w:r>
      <w:r w:rsidRPr="00D576C3">
        <w:rPr>
          <w:rStyle w:val="structurevisible"/>
        </w:rPr>
        <w:t>&gt;</w:t>
      </w:r>
    </w:p>
    <w:p w14:paraId="69E56232" w14:textId="77777777" w:rsidR="00C57E99" w:rsidRDefault="00627ED1" w:rsidP="00C57E99">
      <w:pPr>
        <w:pStyle w:val="Bodycont"/>
      </w:pPr>
      <w:r w:rsidRPr="00627ED1">
        <w:t xml:space="preserve">In his </w:t>
      </w:r>
      <w:r w:rsidRPr="00627ED1">
        <w:rPr>
          <w:rStyle w:val="quotesterms"/>
        </w:rPr>
        <w:t>›epistle of repentance‹</w:t>
      </w:r>
      <w:r w:rsidRPr="00627ED1">
        <w:t xml:space="preserve">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reveals among other things some of the ignoble works perpetrated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immediately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following is a summary translation of this episode.</w:t>
      </w:r>
    </w:p>
    <w:p w14:paraId="1FF515B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19</w:t>
      </w:r>
      <w:r>
        <w:rPr>
          <w:rStyle w:val="structure"/>
        </w:rPr>
        <w:t>—en_19920000/</w:t>
      </w:r>
      <w:r w:rsidRPr="00D576C3">
        <w:rPr>
          <w:rStyle w:val="structurevisible"/>
        </w:rPr>
        <w:t>&gt;</w:t>
      </w:r>
    </w:p>
    <w:p w14:paraId="18500459" w14:textId="77777777" w:rsidR="00C57E99" w:rsidRPr="00A71BC1" w:rsidRDefault="00C57E99" w:rsidP="00C57E99">
      <w:pPr>
        <w:pStyle w:val="Quote1st"/>
        <w:rPr>
          <w:rStyle w:val="quoteknownauthor"/>
        </w:rPr>
      </w:pPr>
      <w:r w:rsidRPr="0006698A">
        <w:rPr>
          <w:rStyle w:val="structurevisible"/>
        </w:rPr>
        <w:t>&lt;</w:t>
      </w:r>
      <w:r w:rsidRPr="0006698A">
        <w:rPr>
          <w:rStyle w:val="structure"/>
        </w:rPr>
        <w:t>cit Badiullah_%►%_%_%►%_%_%—en_%—%_%</w:t>
      </w:r>
      <w:r w:rsidRPr="0006698A">
        <w:rPr>
          <w:rStyle w:val="structurevisible"/>
        </w:rPr>
        <w:t>&gt;</w:t>
      </w:r>
      <w:r w:rsidR="00627ED1" w:rsidRPr="00627ED1">
        <w:rPr>
          <w:rStyle w:val="quoteknownauthor"/>
        </w:rPr>
        <w:t xml:space="preserve">»During His last illness, </w:t>
      </w:r>
      <w:r w:rsidR="00627ED1" w:rsidRPr="00627ED1">
        <w:rPr>
          <w:rStyle w:val="quoteknownauthor"/>
          <w:highlight w:val="yellow"/>
        </w:rPr>
        <w:t>Bahá’u’lláh</w:t>
      </w:r>
      <w:r w:rsidR="00627ED1" w:rsidRPr="00627ED1">
        <w:rPr>
          <w:rStyle w:val="quoteknownauthor"/>
        </w:rPr>
        <w:t xml:space="preserve"> directed </w:t>
      </w:r>
      <w:r w:rsidR="00627ED1" w:rsidRPr="00627ED1">
        <w:rPr>
          <w:rStyle w:val="quoteknownauthor"/>
          <w:highlight w:val="yellow"/>
        </w:rPr>
        <w:t>ʿAbdu’l-Bahá</w:t>
      </w:r>
      <w:r w:rsidR="00627ED1" w:rsidRPr="00627ED1">
        <w:rPr>
          <w:rStyle w:val="quoteknownauthor"/>
        </w:rPr>
        <w:t xml:space="preserve"> to place His papers and Tablets in two special large cases... These were entrusted by Him to </w:t>
      </w:r>
      <w:r w:rsidR="00627ED1" w:rsidRPr="00627ED1">
        <w:rPr>
          <w:rStyle w:val="quoteknownauthor"/>
          <w:highlight w:val="yellow"/>
        </w:rPr>
        <w:t>ʿAbdu’l-Bahá</w:t>
      </w:r>
      <w:r w:rsidR="00627ED1" w:rsidRPr="00627ED1">
        <w:rPr>
          <w:rStyle w:val="quoteknownauthor"/>
        </w:rPr>
        <w:t xml:space="preserve">.... When the time came to wash the sacred body of </w:t>
      </w:r>
      <w:r w:rsidR="00627ED1" w:rsidRPr="00627ED1">
        <w:rPr>
          <w:rStyle w:val="quoteknownauthor"/>
          <w:highlight w:val="yellow"/>
        </w:rPr>
        <w:t>Bahá’u’lláh</w:t>
      </w:r>
      <w:r w:rsidR="00627ED1" w:rsidRPr="00627ED1">
        <w:rPr>
          <w:rStyle w:val="quoteknownauthor"/>
        </w:rPr>
        <w:t xml:space="preserve">, they brought water in the room. </w:t>
      </w:r>
      <w:r w:rsidR="00627ED1" w:rsidRPr="00627ED1">
        <w:rPr>
          <w:rStyle w:val="quoteknownauthor"/>
          <w:highlight w:val="yellow"/>
        </w:rPr>
        <w:t>Mírzá Muḥammad-ʿAlí</w:t>
      </w:r>
      <w:r w:rsidR="00627ED1" w:rsidRPr="00627ED1">
        <w:rPr>
          <w:rStyle w:val="quoteknownauthor"/>
        </w:rPr>
        <w:t xml:space="preserve"> said to </w:t>
      </w:r>
      <w:r w:rsidR="00627ED1" w:rsidRPr="00627ED1">
        <w:rPr>
          <w:rStyle w:val="quoteknownauthor"/>
          <w:highlight w:val="yellow"/>
        </w:rPr>
        <w:t>ʿAbdu’l-Bahá</w:t>
      </w:r>
      <w:r w:rsidR="00627ED1" w:rsidRPr="00627ED1">
        <w:rPr>
          <w:rStyle w:val="quoteknownauthor"/>
        </w:rPr>
        <w:t xml:space="preserve"> that since water would be poured around the room, it would be better to remove the two cases to another room so that they would not get wet. </w:t>
      </w:r>
      <w:r w:rsidR="00627ED1" w:rsidRPr="00627ED1">
        <w:rPr>
          <w:rStyle w:val="quoteknownauthor"/>
          <w:highlight w:val="yellow"/>
        </w:rPr>
        <w:t>ʿAbdu’l-Bahá</w:t>
      </w:r>
      <w:r w:rsidR="00627ED1" w:rsidRPr="00627ED1">
        <w:rPr>
          <w:rStyle w:val="quoteknownauthor"/>
        </w:rPr>
        <w:t xml:space="preserve"> assented and </w:t>
      </w:r>
      <w:r w:rsidR="00627ED1" w:rsidRPr="00627ED1">
        <w:rPr>
          <w:rStyle w:val="quoteknownauthor"/>
          <w:highlight w:val="yellow"/>
        </w:rPr>
        <w:t>Mírzá Muḥammad-ʿAlí</w:t>
      </w:r>
      <w:r w:rsidR="00627ED1" w:rsidRPr="00627ED1">
        <w:rPr>
          <w:rStyle w:val="quoteknownauthor"/>
        </w:rPr>
        <w:t xml:space="preserve"> asked </w:t>
      </w:r>
      <w:r w:rsidR="00627ED1" w:rsidRPr="00627ED1">
        <w:rPr>
          <w:rStyle w:val="quoteknownauthor"/>
          <w:highlight w:val="yellow"/>
        </w:rPr>
        <w:t>Majdu’d-Dín</w:t>
      </w:r>
      <w:r w:rsidR="00627ED1" w:rsidRPr="00627ED1">
        <w:rPr>
          <w:rStyle w:val="quoteknownauthor"/>
        </w:rPr>
        <w:t xml:space="preserve"> to move them to my room. This was done and the cases were placed in a special cabinet and locked.</w:t>
      </w:r>
    </w:p>
    <w:p w14:paraId="50C39A81"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11:</w:t>
      </w:r>
      <w:r w:rsidRPr="00627ED1">
        <w:rPr>
          <w:rStyle w:val="structureparIDparcounter"/>
        </w:rPr>
        <w:t>20</w:t>
      </w:r>
      <w:r w:rsidRPr="00627ED1">
        <w:rPr>
          <w:rStyle w:val="structure"/>
        </w:rPr>
        <w:t>—en_19920000/</w:t>
      </w:r>
      <w:r w:rsidRPr="00627ED1">
        <w:rPr>
          <w:rStyle w:val="structurevisible"/>
        </w:rPr>
        <w:t>&gt;</w:t>
      </w:r>
    </w:p>
    <w:p w14:paraId="7B0B2E56" w14:textId="77777777" w:rsidR="00C57E99" w:rsidRPr="00A71BC1" w:rsidRDefault="00627ED1" w:rsidP="00A12F00">
      <w:pPr>
        <w:pStyle w:val="Quotecont"/>
        <w:rPr>
          <w:rStyle w:val="quoteknownauthor"/>
        </w:rPr>
      </w:pPr>
      <w:r w:rsidRPr="00627ED1">
        <w:rPr>
          <w:rStyle w:val="quoteknownauthor"/>
        </w:rPr>
        <w:t xml:space="preserve">Three days after the ascension of </w:t>
      </w:r>
      <w:r w:rsidRPr="00627ED1">
        <w:rPr>
          <w:rStyle w:val="quoteknownauthor"/>
          <w:highlight w:val="yellow"/>
        </w:rPr>
        <w:t>Bahá’u’lláh</w:t>
      </w:r>
      <w:r w:rsidRPr="00627ED1">
        <w:rPr>
          <w:rStyle w:val="quoteknownauthor"/>
        </w:rPr>
        <w:t xml:space="preserve">, </w:t>
      </w:r>
      <w:r w:rsidRPr="00627ED1">
        <w:rPr>
          <w:rStyle w:val="quoteknownauthor"/>
          <w:highlight w:val="yellow"/>
        </w:rPr>
        <w:t>Mírzá Muḥammad-ʿAlí</w:t>
      </w:r>
      <w:r w:rsidRPr="00627ED1">
        <w:rPr>
          <w:rStyle w:val="quoteknownauthor"/>
        </w:rPr>
        <w:t xml:space="preserve"> asked me to give him the keys so that he might open the cases. He said: </w:t>
      </w:r>
      <w:r w:rsidRPr="00627ED1">
        <w:rPr>
          <w:rStyle w:val="structurevisible"/>
        </w:rPr>
        <w:t>&lt;</w:t>
      </w:r>
      <w:r w:rsidRPr="00627ED1">
        <w:rPr>
          <w:rStyle w:val="structure"/>
        </w:rPr>
        <w:t>cit Muhammad-Ali_%►%_%_%►%_%_%—en_%—%_%</w:t>
      </w:r>
      <w:r w:rsidRPr="00627ED1">
        <w:rPr>
          <w:rStyle w:val="structurevisible"/>
        </w:rPr>
        <w:t>&gt;</w:t>
      </w:r>
      <w:r w:rsidRPr="00627ED1">
        <w:rPr>
          <w:rStyle w:val="quoteknownauthorreported"/>
        </w:rPr>
        <w:t>›</w:t>
      </w:r>
      <w:r w:rsidRPr="00627ED1">
        <w:rPr>
          <w:rStyle w:val="quoteknownauthorreported"/>
          <w:highlight w:val="yellow"/>
        </w:rPr>
        <w:t>Bahá’u’lláh</w:t>
      </w:r>
      <w:r w:rsidRPr="00627ED1">
        <w:rPr>
          <w:rStyle w:val="quoteknownauthorreported"/>
        </w:rPr>
        <w:t xml:space="preserve"> has placed a certain document in these cases which needs to be studied.‹</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He took the keys from me. The next thing I noticed was that with the help of </w:t>
      </w:r>
      <w:r w:rsidRPr="00627ED1">
        <w:rPr>
          <w:rStyle w:val="quoteknownauthor"/>
          <w:highlight w:val="yellow"/>
        </w:rPr>
        <w:t>Majdu’d-Dín</w:t>
      </w:r>
      <w:r w:rsidRPr="00627ED1">
        <w:rPr>
          <w:rStyle w:val="quoteknownauthor"/>
        </w:rPr>
        <w:t xml:space="preserve">, </w:t>
      </w:r>
      <w:r w:rsidRPr="00627ED1">
        <w:rPr>
          <w:rStyle w:val="quoteknownauthor"/>
          <w:highlight w:val="yellow"/>
        </w:rPr>
        <w:t>ʿAlí-Riḍá</w:t>
      </w:r>
      <w:r w:rsidRPr="00627ED1">
        <w:rPr>
          <w:rStyle w:val="quoteknownauthor"/>
        </w:rPr>
        <w:t>, his sister, and the mother of</w:t>
      </w:r>
      <w:r w:rsidRPr="00627ED1">
        <w:rPr>
          <w:rStyle w:val="structurepagenumber"/>
        </w:rPr>
        <w:t xml:space="preserve"> &lt;page 153</w:t>
      </w:r>
      <w:r w:rsidR="00B777C2">
        <w:rPr>
          <w:rStyle w:val="structurepagenumber"/>
        </w:rPr>
        <w:t>/&gt;</w:t>
      </w:r>
      <w:r w:rsidRPr="00627ED1">
        <w:rPr>
          <w:rStyle w:val="quoteknownauthor"/>
        </w:rPr>
        <w:t xml:space="preserve"> </w:t>
      </w:r>
      <w:r w:rsidR="00DC6AA6" w:rsidRPr="00230826">
        <w:rPr>
          <w:rStyle w:val="quoteknownauthor"/>
          <w:rFonts w:hint="eastAsia"/>
          <w:highlight w:val="yellow"/>
        </w:rPr>
        <w:t></w:t>
      </w:r>
      <w:r w:rsidRPr="00627ED1">
        <w:rPr>
          <w:rStyle w:val="quoteknownauthor"/>
          <w:highlight w:val="yellow"/>
        </w:rPr>
        <w:t>uʿáʿu’lláh</w:t>
      </w:r>
      <w:r w:rsidRPr="00627ED1">
        <w:rPr>
          <w:rStyle w:val="FootnoteReference"/>
        </w:rPr>
        <w:footnoteReference w:id="304"/>
      </w:r>
      <w:r w:rsidRPr="00627ED1">
        <w:rPr>
          <w:rStyle w:val="quoteknownauthor"/>
        </w:rPr>
        <w:t xml:space="preserve"> the cases were taken out of the window onto the balcony of the mansion and from there into the room of </w:t>
      </w:r>
      <w:r w:rsidRPr="00627ED1">
        <w:rPr>
          <w:rStyle w:val="quoteknownauthor"/>
          <w:highlight w:val="yellow"/>
        </w:rPr>
        <w:t>Mírzá Muḥammad-ʿAlí</w:t>
      </w:r>
      <w:r w:rsidRPr="00627ED1">
        <w:rPr>
          <w:rStyle w:val="quoteknownauthor"/>
        </w:rPr>
        <w:t xml:space="preserve">. He took out all the Tablets of </w:t>
      </w:r>
      <w:r w:rsidRPr="00627ED1">
        <w:rPr>
          <w:rStyle w:val="quoteknownauthor"/>
          <w:highlight w:val="yellow"/>
        </w:rPr>
        <w:t>Bahá’u’lláh</w:t>
      </w:r>
      <w:r w:rsidRPr="00627ED1">
        <w:rPr>
          <w:rStyle w:val="quoteknownauthor"/>
        </w:rPr>
        <w:t xml:space="preserve"> which were addressed to individual believers. When I protested at his action, he explained, among other things, that the responsibility of the protection of the Holy Writings had been given to him by </w:t>
      </w:r>
      <w:r w:rsidRPr="00627ED1">
        <w:rPr>
          <w:rStyle w:val="quoteknownauthor"/>
          <w:highlight w:val="yellow"/>
        </w:rPr>
        <w:t>Bahá’u’lláh</w:t>
      </w:r>
      <w:r w:rsidRPr="00627ED1">
        <w:rPr>
          <w:rStyle w:val="quoteknownauthor"/>
        </w:rPr>
        <w:t>, and that he had a Tablet to this effect. However, he did not show me any such Tablet... He also indicated to me in a subtle way that the Most Great Branch</w:t>
      </w:r>
      <w:r w:rsidRPr="00627ED1">
        <w:rPr>
          <w:rStyle w:val="FootnoteReference"/>
        </w:rPr>
        <w:footnoteReference w:id="305"/>
      </w:r>
      <w:r w:rsidRPr="00627ED1">
        <w:rPr>
          <w:rStyle w:val="quoteknownauthor"/>
        </w:rPr>
        <w:t xml:space="preserve"> was against the Cause of </w:t>
      </w:r>
      <w:r w:rsidRPr="00627ED1">
        <w:rPr>
          <w:rStyle w:val="quoteknownauthor"/>
          <w:highlight w:val="yellow"/>
        </w:rPr>
        <w:t>Bahá’u’lláh</w:t>
      </w:r>
      <w:r w:rsidRPr="00627ED1">
        <w:rPr>
          <w:rStyle w:val="quoteknownauthor"/>
        </w:rPr>
        <w:t xml:space="preserve"> and if these Holy Writings were to fall into His hands, he would destroy them and would obliterate the name and every trace of the Blessed Beauty from this world!</w:t>
      </w:r>
    </w:p>
    <w:p w14:paraId="76FD9386"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11:</w:t>
      </w:r>
      <w:r w:rsidRPr="00627ED1">
        <w:rPr>
          <w:rStyle w:val="structureparIDparcounter"/>
        </w:rPr>
        <w:t>21</w:t>
      </w:r>
      <w:r w:rsidRPr="00627ED1">
        <w:rPr>
          <w:rStyle w:val="structure"/>
        </w:rPr>
        <w:t>—en_19920000/</w:t>
      </w:r>
      <w:r w:rsidRPr="00627ED1">
        <w:rPr>
          <w:rStyle w:val="structurevisible"/>
        </w:rPr>
        <w:t>&gt;</w:t>
      </w:r>
    </w:p>
    <w:p w14:paraId="7911664D" w14:textId="77777777" w:rsidR="00C57E99" w:rsidRPr="00A71BC1" w:rsidRDefault="00627ED1" w:rsidP="00C57E99">
      <w:pPr>
        <w:pStyle w:val="Quotecont"/>
        <w:rPr>
          <w:rStyle w:val="quoteknownauthor"/>
        </w:rPr>
      </w:pPr>
      <w:r w:rsidRPr="00627ED1">
        <w:rPr>
          <w:rStyle w:val="quoteknownauthor"/>
        </w:rPr>
        <w:t xml:space="preserve">Another violation by </w:t>
      </w:r>
      <w:r w:rsidRPr="00627ED1">
        <w:rPr>
          <w:rStyle w:val="quoteknownauthor"/>
          <w:highlight w:val="yellow"/>
        </w:rPr>
        <w:t>Mírzá Muḥammad-ʿAlí</w:t>
      </w:r>
      <w:r w:rsidRPr="00627ED1">
        <w:rPr>
          <w:rStyle w:val="quoteknownauthor"/>
        </w:rPr>
        <w:t xml:space="preserve"> was the interpolation of the Holy Writings. For a long time ... he used to say that he possessed a Tablet from the Supreme Pen concerning the person of </w:t>
      </w:r>
      <w:r w:rsidRPr="00627ED1">
        <w:rPr>
          <w:rStyle w:val="quoteknownauthor"/>
          <w:highlight w:val="yellow"/>
        </w:rPr>
        <w:t>ʿAbdu’l-Bahá</w:t>
      </w:r>
      <w:r w:rsidRPr="00627ED1">
        <w:rPr>
          <w:rStyle w:val="quoteknownauthor"/>
        </w:rPr>
        <w:t xml:space="preserve"> and that if he were to publish it, the credibility of </w:t>
      </w:r>
      <w:r w:rsidRPr="00627ED1">
        <w:rPr>
          <w:rStyle w:val="quoteknownauthor"/>
          <w:highlight w:val="yellow"/>
        </w:rPr>
        <w:t>ʿAbdu’l-Bahá</w:t>
      </w:r>
      <w:r w:rsidRPr="00627ED1">
        <w:rPr>
          <w:rStyle w:val="quoteknownauthor"/>
        </w:rPr>
        <w:t xml:space="preserve"> would be finished and His name effaced forever. He spoke of this on numerous occasions to members of the family. Some time elapsed, during which a few individuals questioned me concerning the Tablet in question. I, therefore, asked </w:t>
      </w:r>
      <w:r w:rsidRPr="00627ED1">
        <w:rPr>
          <w:rStyle w:val="quoteknownauthor"/>
          <w:highlight w:val="yellow"/>
        </w:rPr>
        <w:t>Mírzá Muḥammad-ʿAlí</w:t>
      </w:r>
      <w:r w:rsidRPr="00627ED1">
        <w:rPr>
          <w:rStyle w:val="quoteknownauthor"/>
        </w:rPr>
        <w:t xml:space="preserve"> to show it to us, but every time I mentioned it to him, he offered me an excuse and sought a pretext to avoid it. Until, one day, he took out of the case a blessed Tablet which was revealed before </w:t>
      </w:r>
      <w:r w:rsidRPr="00627ED1">
        <w:rPr>
          <w:rStyle w:val="quoteknownauthor"/>
          <w:highlight w:val="yellow"/>
        </w:rPr>
        <w:t>Bahá’u’lláh’s</w:t>
      </w:r>
      <w:r w:rsidRPr="00627ED1">
        <w:rPr>
          <w:rStyle w:val="quoteknownauthor"/>
        </w:rPr>
        <w:t xml:space="preserve"> imprisonment in the Most Great Prison and gave it to me to read. In it </w:t>
      </w:r>
      <w:r w:rsidRPr="00627ED1">
        <w:rPr>
          <w:rStyle w:val="quoteknownauthor"/>
          <w:highlight w:val="yellow"/>
        </w:rPr>
        <w:t>Bahá’u’lláh</w:t>
      </w:r>
      <w:r w:rsidRPr="00627ED1">
        <w:rPr>
          <w:rStyle w:val="quoteknownauthor"/>
        </w:rPr>
        <w:t xml:space="preserve"> condemns the iniquities and wicked deeds perpetrated by His brother </w:t>
      </w:r>
      <w:r w:rsidRPr="00627ED1">
        <w:rPr>
          <w:rStyle w:val="quoteknownauthor"/>
          <w:highlight w:val="yellow"/>
        </w:rPr>
        <w:t>Mírzá Yaḥyá</w:t>
      </w:r>
      <w:r w:rsidRPr="00627ED1">
        <w:rPr>
          <w:rStyle w:val="quoteknownauthor"/>
        </w:rPr>
        <w:t xml:space="preserve">, whom He addresses as </w:t>
      </w:r>
      <w:r w:rsidR="00C57E99" w:rsidRPr="00A71BC1">
        <w:rPr>
          <w:rStyle w:val="structurevisible"/>
        </w:rPr>
        <w:t>&lt;</w:t>
      </w:r>
      <w:r w:rsidR="00C57E99" w:rsidRPr="00A71BC1">
        <w:rPr>
          <w:rStyle w:val="structure"/>
        </w:rPr>
        <w:t>cit Bah_%►%_%_%►%_%_%—en_%—%_%</w:t>
      </w:r>
      <w:r w:rsidR="00C57E99" w:rsidRPr="00A71BC1">
        <w:rPr>
          <w:rStyle w:val="structurevisible"/>
        </w:rPr>
        <w:t>&gt;</w:t>
      </w:r>
      <w:r w:rsidRPr="00627ED1">
        <w:rPr>
          <w:rStyle w:val="quotebahaiscripture"/>
        </w:rPr>
        <w:t>›My brother‹</w:t>
      </w:r>
      <w:r w:rsidR="00C57E99" w:rsidRPr="00A71BC1">
        <w:rPr>
          <w:rStyle w:val="structurevisible"/>
        </w:rPr>
        <w:t>&lt;/</w:t>
      </w:r>
      <w:r w:rsidR="00C57E99" w:rsidRPr="00A71BC1">
        <w:rPr>
          <w:rStyle w:val="structure"/>
        </w:rPr>
        <w:t>cit</w:t>
      </w:r>
      <w:r w:rsidR="00C57E99" w:rsidRPr="00A71BC1">
        <w:rPr>
          <w:rStyle w:val="structurevisible"/>
        </w:rPr>
        <w:t>&gt;</w:t>
      </w:r>
      <w:r w:rsidRPr="00627ED1">
        <w:rPr>
          <w:rStyle w:val="quoteknownauthor"/>
        </w:rPr>
        <w:t xml:space="preserve">. I said to </w:t>
      </w:r>
      <w:r w:rsidRPr="00627ED1">
        <w:rPr>
          <w:rStyle w:val="quoteknownauthor"/>
          <w:highlight w:val="yellow"/>
        </w:rPr>
        <w:t>Mírzá Muḥammad-ʿAlí</w:t>
      </w:r>
      <w:r w:rsidRPr="00627ED1">
        <w:rPr>
          <w:rStyle w:val="quoteknownauthor"/>
        </w:rPr>
        <w:t xml:space="preserve"> that this Tablet had no relevance to the present situation. He said: </w:t>
      </w:r>
      <w:r w:rsidR="00C57E99" w:rsidRPr="00A71BC1">
        <w:rPr>
          <w:rStyle w:val="structurevisible"/>
        </w:rPr>
        <w:t>&lt;</w:t>
      </w:r>
      <w:r w:rsidR="00C57E99" w:rsidRPr="00A71BC1">
        <w:rPr>
          <w:rStyle w:val="structure"/>
        </w:rPr>
        <w:t>cit Muhammad-Ali_%►%_%_%►%_%_%—en_%—%_%</w:t>
      </w:r>
      <w:r w:rsidR="00C57E99" w:rsidRPr="00A71BC1">
        <w:rPr>
          <w:rStyle w:val="structurevisible"/>
        </w:rPr>
        <w:t>&gt;</w:t>
      </w:r>
      <w:r w:rsidRPr="00627ED1">
        <w:rPr>
          <w:rStyle w:val="quoteknownauthorreported"/>
        </w:rPr>
        <w:t xml:space="preserve">›I have permission from </w:t>
      </w:r>
      <w:r w:rsidRPr="00627ED1">
        <w:rPr>
          <w:rStyle w:val="quoteknownauthorreported"/>
          <w:highlight w:val="yellow"/>
        </w:rPr>
        <w:t>Bahá’u’lláh</w:t>
      </w:r>
      <w:r w:rsidRPr="00627ED1">
        <w:rPr>
          <w:rStyle w:val="quoteknownauthorreported"/>
        </w:rPr>
        <w:t xml:space="preserve"> to use my pen and interpolate His Writings for the protection of the Cause. Now since some individuals have exaggerated the station of </w:t>
      </w:r>
      <w:r w:rsidRPr="00627ED1">
        <w:rPr>
          <w:rStyle w:val="quoteknownauthorreported"/>
          <w:highlight w:val="yellow"/>
        </w:rPr>
        <w:t>ʿAbdu’l-Bahá</w:t>
      </w:r>
      <w:r w:rsidRPr="00627ED1">
        <w:rPr>
          <w:rStyle w:val="quoteknownauthorreported"/>
        </w:rPr>
        <w:t xml:space="preserve">, and the Master claims to be the embodiment of Divinity, I will erase the words </w:t>
      </w:r>
      <w:r w:rsidRPr="00627ED1">
        <w:rPr>
          <w:rStyle w:val="quotesterms"/>
        </w:rPr>
        <w:t>»My brother«</w:t>
      </w:r>
      <w:r w:rsidRPr="00627ED1">
        <w:rPr>
          <w:rStyle w:val="quoteknownauthorreported"/>
        </w:rPr>
        <w:t xml:space="preserve"> and insert in its place </w:t>
      </w:r>
      <w:r w:rsidRPr="00627ED1">
        <w:rPr>
          <w:rStyle w:val="quotesterms"/>
        </w:rPr>
        <w:t>»My Greatest Branch«</w:t>
      </w:r>
      <w:r w:rsidRPr="00627ED1">
        <w:rPr>
          <w:rStyle w:val="quoteknownauthorreported"/>
        </w:rPr>
        <w:t>. This I will show to some people in order to check His influence.‹</w:t>
      </w:r>
      <w:r w:rsidR="00C57E99" w:rsidRPr="00A71BC1">
        <w:rPr>
          <w:rStyle w:val="structurevisible"/>
        </w:rPr>
        <w:t>&lt;/</w:t>
      </w:r>
      <w:r w:rsidR="00C57E99" w:rsidRPr="00A71BC1">
        <w:rPr>
          <w:rStyle w:val="structure"/>
        </w:rPr>
        <w:t>cit</w:t>
      </w:r>
      <w:r w:rsidR="00C57E99" w:rsidRPr="00A71BC1">
        <w:rPr>
          <w:rStyle w:val="structurevisible"/>
        </w:rPr>
        <w:t>&gt;</w:t>
      </w:r>
    </w:p>
    <w:p w14:paraId="2B8E8419"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11:</w:t>
      </w:r>
      <w:r w:rsidRPr="00627ED1">
        <w:rPr>
          <w:rStyle w:val="structureparIDparcounter"/>
        </w:rPr>
        <w:t>22</w:t>
      </w:r>
      <w:r w:rsidRPr="00627ED1">
        <w:rPr>
          <w:rStyle w:val="structure"/>
        </w:rPr>
        <w:t>—en_19920000/</w:t>
      </w:r>
      <w:r w:rsidRPr="00627ED1">
        <w:rPr>
          <w:rStyle w:val="structurevisible"/>
        </w:rPr>
        <w:t>&gt;</w:t>
      </w:r>
    </w:p>
    <w:p w14:paraId="156E6AC2" w14:textId="77777777" w:rsidR="00C57E99" w:rsidRDefault="00627ED1" w:rsidP="00C57E99">
      <w:pPr>
        <w:pStyle w:val="Quotecont"/>
      </w:pPr>
      <w:r w:rsidRPr="00627ED1">
        <w:rPr>
          <w:rStyle w:val="quoteknownauthor"/>
        </w:rPr>
        <w:lastRenderedPageBreak/>
        <w:t xml:space="preserve">...After a few minutes, he carried out this interpolation in front of my eyes. Successfully, he changed the words </w:t>
      </w:r>
      <w:r w:rsidRPr="00627ED1">
        <w:rPr>
          <w:rStyle w:val="quotesterms"/>
        </w:rPr>
        <w:t>›My brother‹</w:t>
      </w:r>
      <w:r w:rsidRPr="00627ED1">
        <w:rPr>
          <w:rStyle w:val="quoteknownauthor"/>
        </w:rPr>
        <w:t xml:space="preserve"> to </w:t>
      </w:r>
      <w:r w:rsidRPr="00627ED1">
        <w:rPr>
          <w:rStyle w:val="quotesterms"/>
        </w:rPr>
        <w:t>›My Greatest Branch‹</w:t>
      </w:r>
      <w:r w:rsidRPr="00627ED1">
        <w:rPr>
          <w:rStyle w:val="quoteknownauthor"/>
        </w:rPr>
        <w:t>. I pointed out to him that this action amounted to the betrayal of God’s trust and constituted a sin. I warned him that if he showed the Tablet in this form to anyone, I would divulge the whole event and report the act of interpolation.... On hearing these words he became disturbed and promised that he would not show the Tablet to anyone. He also requested me not to reveal the matter.«</w:t>
      </w:r>
      <w:r w:rsidR="00C57E99" w:rsidRPr="0006698A">
        <w:rPr>
          <w:rStyle w:val="structurevisible"/>
        </w:rPr>
        <w:t>&lt;/</w:t>
      </w:r>
      <w:r w:rsidR="00C57E99" w:rsidRPr="0006698A">
        <w:rPr>
          <w:rStyle w:val="structure"/>
        </w:rPr>
        <w:t>cit</w:t>
      </w:r>
      <w:r w:rsidR="00C57E99" w:rsidRPr="0006698A">
        <w:rPr>
          <w:rStyle w:val="structurevisible"/>
        </w:rPr>
        <w:t>&gt;</w:t>
      </w:r>
      <w:r w:rsidRPr="00627ED1">
        <w:t xml:space="preserve"> </w:t>
      </w:r>
      <w:r w:rsidRPr="00627ED1">
        <w:rPr>
          <w:rStyle w:val="FootnoteReference"/>
        </w:rPr>
        <w:footnoteReference w:id="306"/>
      </w:r>
    </w:p>
    <w:p w14:paraId="4802466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23</w:t>
      </w:r>
      <w:r>
        <w:rPr>
          <w:rStyle w:val="structure"/>
        </w:rPr>
        <w:t>—en_19920000/</w:t>
      </w:r>
      <w:r w:rsidRPr="00D576C3">
        <w:rPr>
          <w:rStyle w:val="structurevisible"/>
        </w:rPr>
        <w:t>&gt;</w:t>
      </w:r>
    </w:p>
    <w:p w14:paraId="1A52D008" w14:textId="77777777" w:rsidR="00C57E99" w:rsidRDefault="00627ED1" w:rsidP="00C57E99">
      <w:pPr>
        <w:pStyle w:val="Bodyafterquote"/>
      </w:pPr>
      <w:r w:rsidRPr="00627ED1">
        <w:t xml:space="preserve">In his </w:t>
      </w:r>
      <w:r w:rsidRPr="00627ED1">
        <w:rPr>
          <w:rStyle w:val="quotesterms"/>
        </w:rPr>
        <w:t>›epistle of repentance‹</w:t>
      </w:r>
      <w:r w:rsidRPr="00627ED1">
        <w:t xml:space="preserve">,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discloses further acts of interpolation of the Holy Tablets. He states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interpolated some of the Tablets which were addressed to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rPr>
          <w:highlight w:val="yellow"/>
        </w:rPr>
        <w:t>s</w:t>
      </w:r>
      <w:r w:rsidRPr="00627ED1">
        <w:t xml:space="preserve"> who had rebelled against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These</w:t>
      </w:r>
      <w:r w:rsidRPr="00627ED1">
        <w:rPr>
          <w:rStyle w:val="structurepagenumber"/>
        </w:rPr>
        <w:t xml:space="preserve"> &lt;page 154</w:t>
      </w:r>
      <w:r w:rsidR="00B777C2">
        <w:rPr>
          <w:rStyle w:val="structurepagenumber"/>
        </w:rPr>
        <w:t>/&gt;</w:t>
      </w:r>
      <w:r w:rsidRPr="00627ED1">
        <w:t xml:space="preserve"> Tablets were condemnatory in tone, and he interpolated them in such a way as to make them appear to condemn the person of </w:t>
      </w:r>
      <w:r w:rsidRPr="00627ED1">
        <w:rPr>
          <w:highlight w:val="yellow"/>
        </w:rPr>
        <w:t>ʿAbdu’l-Bah</w:t>
      </w:r>
      <w:r w:rsidR="00C57E99" w:rsidRPr="000C7039">
        <w:rPr>
          <w:highlight w:val="yellow"/>
        </w:rPr>
        <w:t>á</w:t>
      </w:r>
      <w:r w:rsidRPr="00627ED1">
        <w:t>.</w:t>
      </w:r>
    </w:p>
    <w:p w14:paraId="76037FB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11:</w:t>
      </w:r>
      <w:r w:rsidRPr="00D576C3">
        <w:rPr>
          <w:rStyle w:val="structureparIDparcounter"/>
        </w:rPr>
        <w:t>24</w:t>
      </w:r>
      <w:r>
        <w:rPr>
          <w:rStyle w:val="structure"/>
        </w:rPr>
        <w:t>—en_19920000/</w:t>
      </w:r>
      <w:r w:rsidRPr="00D576C3">
        <w:rPr>
          <w:rStyle w:val="structurevisible"/>
        </w:rPr>
        <w:t>&gt;</w:t>
      </w:r>
    </w:p>
    <w:p w14:paraId="7F48AF1B" w14:textId="77777777" w:rsidR="00C57E99" w:rsidRDefault="00627ED1" w:rsidP="00C57E99">
      <w:pPr>
        <w:pStyle w:val="Bodycont"/>
      </w:pPr>
      <w:r w:rsidRPr="00627ED1">
        <w:t xml:space="preserve">Thus the Covenant-breakers began their shameful careers with acts of deceit, falsehood and corruption of the Text. As the years went by, they intensified their nefarious activities against the Cause of God and its divinely appointed Centre. They created a temporary breach in the ranks of the believers, and caused heart-rending sufferings for </w:t>
      </w:r>
      <w:r w:rsidRPr="00627ED1">
        <w:rPr>
          <w:highlight w:val="yellow"/>
        </w:rPr>
        <w:t>ʿAbdu’l-Bah</w:t>
      </w:r>
      <w:r w:rsidR="00C57E99" w:rsidRPr="000C7039">
        <w:rPr>
          <w:highlight w:val="yellow"/>
        </w:rPr>
        <w:t>á</w:t>
      </w:r>
      <w:r w:rsidRPr="00627ED1">
        <w:t xml:space="preserve"> and His loved ones. But in the end they were overwhelmed by the power of the Covenant, and the only traces they left behind are the stains of their unfaithfulness imprinted upon the pages of the history of the Cause.</w:t>
      </w:r>
      <w:r w:rsidRPr="00627ED1">
        <w:rPr>
          <w:rStyle w:val="structurepagenumber"/>
        </w:rPr>
        <w:t xml:space="preserve"> &lt;page 155</w:t>
      </w:r>
      <w:bookmarkStart w:id="20" w:name="ch12"/>
      <w:bookmarkEnd w:id="20"/>
      <w:r w:rsidR="00B777C2">
        <w:rPr>
          <w:rStyle w:val="structurepagenumber"/>
        </w:rPr>
        <w:t>/&gt;</w:t>
      </w:r>
    </w:p>
    <w:p w14:paraId="22728E3B"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12</w:t>
      </w:r>
      <w:r w:rsidRPr="00835AAF">
        <w:rPr>
          <w:rStyle w:val="structure"/>
        </w:rPr>
        <w:t>:0</w:t>
      </w:r>
      <w:r>
        <w:rPr>
          <w:rStyle w:val="structure"/>
        </w:rPr>
        <w:t>—en_19920000/</w:t>
      </w:r>
      <w:r w:rsidRPr="00835AAF">
        <w:rPr>
          <w:rStyle w:val="structurevisible"/>
        </w:rPr>
        <w:t>&gt;</w:t>
      </w:r>
      <w:r>
        <w:t>CHAPTER TWELVE</w:t>
      </w:r>
      <w:r>
        <w:br/>
      </w:r>
      <w:r w:rsidRPr="00FC7E32">
        <w:rPr>
          <w:rStyle w:val="structurevisible"/>
        </w:rPr>
        <w:t>&lt;</w:t>
      </w:r>
      <w:r w:rsidRPr="00FC7E32">
        <w:rPr>
          <w:rStyle w:val="structure"/>
        </w:rPr>
        <w:t>cit Bah_%►%_%_%►%_%_%—en_%—%_%</w:t>
      </w:r>
      <w:r w:rsidRPr="00FC7E32">
        <w:rPr>
          <w:rStyle w:val="structurevisible"/>
        </w:rPr>
        <w:t>&gt;</w:t>
      </w:r>
      <w:r>
        <w:rPr>
          <w:rStyle w:val="quotebahaiscripture"/>
        </w:rPr>
        <w:t>»</w:t>
      </w:r>
      <w:r w:rsidR="00627ED1" w:rsidRPr="00627ED1">
        <w:rPr>
          <w:rStyle w:val="quotebahaiscripture"/>
        </w:rPr>
        <w:t>The Day that Shall Not Be Followed by Night</w:t>
      </w:r>
      <w:r>
        <w:rPr>
          <w:rStyle w:val="quotebahaiscripture"/>
        </w:rPr>
        <w:t>«</w:t>
      </w:r>
      <w:r w:rsidRPr="00FC7E32">
        <w:rPr>
          <w:rStyle w:val="structurevisible"/>
        </w:rPr>
        <w:t>&lt;/</w:t>
      </w:r>
      <w:r w:rsidRPr="00FC7E32">
        <w:rPr>
          <w:rStyle w:val="structure"/>
        </w:rPr>
        <w:t>cit</w:t>
      </w:r>
      <w:r w:rsidRPr="00FC7E32">
        <w:rPr>
          <w:rStyle w:val="structurevisible"/>
        </w:rPr>
        <w:t>&gt;</w:t>
      </w:r>
    </w:p>
    <w:p w14:paraId="1FC724CF"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w:t>
      </w:r>
      <w:r>
        <w:rPr>
          <w:rStyle w:val="structure"/>
        </w:rPr>
        <w:t>—en_19920000/</w:t>
      </w:r>
      <w:r w:rsidRPr="00D576C3">
        <w:rPr>
          <w:rStyle w:val="structurevisible"/>
        </w:rPr>
        <w:t>&gt;</w:t>
      </w:r>
    </w:p>
    <w:p w14:paraId="35DBD598" w14:textId="77777777" w:rsidR="00C57E99" w:rsidRDefault="00627ED1" w:rsidP="00C57E99">
      <w:pPr>
        <w:pStyle w:val="Body1st"/>
      </w:pPr>
      <w:r w:rsidRPr="00627ED1">
        <w:t xml:space="preserve">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has been the most vital and momentous instrument for safeguarding and strengthening the foundations of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 the one hand it tested the faithfulness of the believers, separating the good from the evil; on the other, it provided the means for protecting the unity and ensuring the wholesomeness of the community. It has been and will continue to be the guarantor of the invincibility of the institutions of the Faith and the means of the fulfilment of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»this is the day that shall not be followed by night«</w:t>
      </w:r>
      <w:r w:rsidR="00C57E99" w:rsidRPr="00FC7E32">
        <w:rPr>
          <w:rStyle w:val="structurevisible"/>
        </w:rPr>
        <w:t>&lt;/</w:t>
      </w:r>
      <w:r w:rsidR="00C57E99" w:rsidRPr="00FC7E32">
        <w:rPr>
          <w:rStyle w:val="structure"/>
        </w:rPr>
        <w:t>cit</w:t>
      </w:r>
      <w:r w:rsidR="00C57E99" w:rsidRPr="00FC7E32">
        <w:rPr>
          <w:rStyle w:val="structurevisible"/>
        </w:rPr>
        <w:t>&gt;</w:t>
      </w:r>
      <w:r w:rsidRPr="00627ED1">
        <w:t>.</w:t>
      </w:r>
    </w:p>
    <w:p w14:paraId="4D9DEB2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w:t>
      </w:r>
      <w:r>
        <w:rPr>
          <w:rStyle w:val="structure"/>
        </w:rPr>
        <w:t>—en_19920000/</w:t>
      </w:r>
      <w:r w:rsidRPr="00D576C3">
        <w:rPr>
          <w:rStyle w:val="structurevisible"/>
        </w:rPr>
        <w:t>&gt;</w:t>
      </w:r>
    </w:p>
    <w:p w14:paraId="3E5232B2" w14:textId="77777777" w:rsidR="00C57E99" w:rsidRDefault="00627ED1" w:rsidP="00C57E99">
      <w:pPr>
        <w:pStyle w:val="Bodycont"/>
      </w:pPr>
      <w:r w:rsidRPr="00627ED1">
        <w:rPr>
          <w:highlight w:val="cyan"/>
        </w:rPr>
        <w:t>Shoghi Effendi</w:t>
      </w:r>
      <w:r w:rsidRPr="00627ED1">
        <w:t xml:space="preserve"> describes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in these words:</w:t>
      </w:r>
    </w:p>
    <w:p w14:paraId="726FAB1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w:t>
      </w:r>
      <w:r>
        <w:rPr>
          <w:rStyle w:val="structure"/>
        </w:rPr>
        <w:t>—en_19920000/</w:t>
      </w:r>
      <w:r w:rsidRPr="00D576C3">
        <w:rPr>
          <w:rStyle w:val="structurevisible"/>
        </w:rPr>
        <w:t>&gt;</w:t>
      </w:r>
    </w:p>
    <w:p w14:paraId="41041FD9" w14:textId="77777777" w:rsidR="00C57E99" w:rsidRPr="00A71BC1" w:rsidRDefault="00C57E99" w:rsidP="00C57E99">
      <w:pPr>
        <w:pStyle w:val="Quote1st"/>
        <w:rPr>
          <w:rStyle w:val="quotebahaiscripture"/>
        </w:rPr>
      </w:pPr>
      <w:r w:rsidRPr="0006698A">
        <w:rPr>
          <w:rStyle w:val="structurevisible"/>
        </w:rPr>
        <w:t>&lt;</w:t>
      </w:r>
      <w:r w:rsidRPr="0006698A">
        <w:rPr>
          <w:rStyle w:val="structure"/>
        </w:rPr>
        <w:t>cit Sho_%►%_%_%►%_%_%—en_%—%_%</w:t>
      </w:r>
      <w:r w:rsidRPr="0006698A">
        <w:rPr>
          <w:rStyle w:val="structurevisible"/>
        </w:rPr>
        <w:t>&gt;</w:t>
      </w:r>
      <w:r w:rsidR="00627ED1" w:rsidRPr="00627ED1">
        <w:rPr>
          <w:rStyle w:val="quotebahaiscripture"/>
        </w:rPr>
        <w:t xml:space="preserve">»To direct and canalize these forces let loose by this Heaven-sent process, and to insure their harmonious and continuous operation after His ascension, an instrument divinely ordained, invested with indisputable authority, organically linked with the Author of the Revelation Himself, was clearly indispensable. That instrument </w:t>
      </w:r>
      <w:r w:rsidR="00627ED1" w:rsidRPr="00627ED1">
        <w:rPr>
          <w:rStyle w:val="quotebahaiscripture"/>
          <w:highlight w:val="yellow"/>
        </w:rPr>
        <w:t>Bahá’u’lláh</w:t>
      </w:r>
      <w:r w:rsidR="00627ED1" w:rsidRPr="00627ED1">
        <w:rPr>
          <w:rStyle w:val="quotebahaiscripture"/>
        </w:rPr>
        <w:t xml:space="preserve"> had expressly provided through the institution of the Covenant, an institution which He had firmly established prior to His ascension. This same Covenant He had anticipated in His </w:t>
      </w:r>
      <w:r w:rsidR="00627ED1" w:rsidRPr="00627ED1">
        <w:rPr>
          <w:rStyle w:val="quotebahaiscripture"/>
          <w:highlight w:val="yellow"/>
        </w:rPr>
        <w:t>Kitáb-i-Aqdas</w:t>
      </w:r>
      <w:r w:rsidR="00627ED1" w:rsidRPr="00627ED1">
        <w:rPr>
          <w:rStyle w:val="quotebahaiscripture"/>
        </w:rPr>
        <w:t xml:space="preserve">, had alluded to it as He bade His last farewell to the members of His family, who had been summoned to His bed-side, in the days immediately preceding His ascension, and had incorporated it in a special document which He designated as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›the Book of My Covenant‹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which He entrusted, during His last illness, to His eldest son </w:t>
      </w:r>
      <w:r w:rsidR="00627ED1" w:rsidRPr="00627ED1">
        <w:rPr>
          <w:rStyle w:val="quotebahaiscripture"/>
          <w:highlight w:val="yellow"/>
        </w:rPr>
        <w:t>ʿAbdu’l-Bahá</w:t>
      </w:r>
      <w:r w:rsidR="00627ED1" w:rsidRPr="00627ED1">
        <w:rPr>
          <w:rStyle w:val="quotebahaiscripture"/>
        </w:rPr>
        <w:t>.</w:t>
      </w:r>
    </w:p>
    <w:p w14:paraId="5646972E"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12:</w:t>
      </w:r>
      <w:r w:rsidRPr="00627ED1">
        <w:rPr>
          <w:rStyle w:val="structureparIDparcounter"/>
        </w:rPr>
        <w:t>4</w:t>
      </w:r>
      <w:r w:rsidRPr="00627ED1">
        <w:rPr>
          <w:rStyle w:val="structure"/>
        </w:rPr>
        <w:t>—en_19920000/</w:t>
      </w:r>
      <w:r w:rsidRPr="00627ED1">
        <w:rPr>
          <w:rStyle w:val="structurevisible"/>
        </w:rPr>
        <w:t>&gt;</w:t>
      </w:r>
    </w:p>
    <w:p w14:paraId="6D22A742" w14:textId="77777777" w:rsidR="00C57E99" w:rsidRDefault="00627ED1" w:rsidP="00C57E99">
      <w:pPr>
        <w:pStyle w:val="Quotecont"/>
      </w:pPr>
      <w:r w:rsidRPr="00627ED1">
        <w:rPr>
          <w:rStyle w:val="quotebahaiscripture"/>
        </w:rPr>
        <w:t xml:space="preserve">Written entirely in His own hand; unsealed on the ninth day after His ascension in the presence of nine witnesses chosen from amongst His companions and members of His Family; read subsequently, on the afternoon of that same day, before a large company assembled in His Most Holy Tomb, including His sons, some of the </w:t>
      </w:r>
      <w:r w:rsidRPr="00627ED1">
        <w:rPr>
          <w:rStyle w:val="quotebahaiscripture"/>
          <w:highlight w:val="yellow"/>
        </w:rPr>
        <w:t>Báb’s</w:t>
      </w:r>
      <w:r w:rsidRPr="00627ED1">
        <w:rPr>
          <w:rStyle w:val="quotebahaiscripture"/>
        </w:rPr>
        <w:t xml:space="preserve"> kinsmen, pilgrims and resident believers, this unique and epoch-making Document, designated by </w:t>
      </w:r>
      <w:r w:rsidRPr="00627ED1">
        <w:rPr>
          <w:rStyle w:val="quotebahaiscripture"/>
          <w:highlight w:val="yellow"/>
        </w:rPr>
        <w:t>Bahá’u’lláh</w:t>
      </w:r>
      <w:r w:rsidRPr="00627ED1">
        <w:rPr>
          <w:rStyle w:val="quotebahaiscripture"/>
        </w:rPr>
        <w:t xml:space="preserve"> as His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›Most Great Tablet‹</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and alluded to by Him as the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›Crimson Book‹</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in His </w:t>
      </w:r>
      <w:r w:rsidRPr="00627ED1">
        <w:rPr>
          <w:rStyle w:val="structurevisible"/>
        </w:rPr>
        <w:t>&lt;</w:t>
      </w:r>
      <w:r w:rsidRPr="00627ED1">
        <w:rPr>
          <w:rStyle w:val="structure"/>
        </w:rPr>
        <w:t>title Bah_%</w:t>
      </w:r>
      <w:r w:rsidRPr="00627ED1">
        <w:rPr>
          <w:rStyle w:val="structurevisible"/>
        </w:rPr>
        <w:t>&gt;</w:t>
      </w:r>
      <w:r w:rsidRPr="00627ED1">
        <w:rPr>
          <w:rStyle w:val="BookTitle"/>
        </w:rPr>
        <w:t>Epistle to the Son of the Wolf</w:t>
      </w:r>
      <w:r w:rsidRPr="00627ED1">
        <w:rPr>
          <w:rStyle w:val="structurevisible"/>
        </w:rPr>
        <w:t>&lt;/</w:t>
      </w:r>
      <w:r w:rsidRPr="00627ED1">
        <w:rPr>
          <w:rStyle w:val="structure"/>
        </w:rPr>
        <w:t>title</w:t>
      </w:r>
      <w:r w:rsidRPr="00627ED1">
        <w:rPr>
          <w:rStyle w:val="structurevisible"/>
        </w:rPr>
        <w:t>&gt;</w:t>
      </w:r>
      <w:r w:rsidRPr="00627ED1">
        <w:rPr>
          <w:rStyle w:val="quotebahaiscripture"/>
        </w:rPr>
        <w:t xml:space="preserve">, can find no parallel in the Scriptures of any previous Dispensation, not excluding that of the </w:t>
      </w:r>
      <w:r w:rsidRPr="00627ED1">
        <w:rPr>
          <w:rStyle w:val="quotebahaiscripture"/>
          <w:highlight w:val="yellow"/>
        </w:rPr>
        <w:t>Báb</w:t>
      </w:r>
      <w:r w:rsidRPr="00627ED1">
        <w:rPr>
          <w:rStyle w:val="quotebahaiscripture"/>
        </w:rPr>
        <w:t xml:space="preserve"> Himself. For nowhere in the books pertaining</w:t>
      </w:r>
      <w:r w:rsidRPr="00627ED1">
        <w:rPr>
          <w:rStyle w:val="structurepagenumber"/>
        </w:rPr>
        <w:t xml:space="preserve"> &lt;page 156</w:t>
      </w:r>
      <w:r w:rsidR="00B777C2">
        <w:rPr>
          <w:rStyle w:val="structurepagenumber"/>
        </w:rPr>
        <w:t>/&gt;</w:t>
      </w:r>
      <w:r w:rsidRPr="00627ED1">
        <w:rPr>
          <w:rStyle w:val="quotebahaiscripture"/>
        </w:rPr>
        <w:t xml:space="preserve"> to any of the world’s religious systems, not even among the writings of the Author of the </w:t>
      </w:r>
      <w:r w:rsidRPr="00627ED1">
        <w:rPr>
          <w:rStyle w:val="quotebahaiscripture"/>
          <w:highlight w:val="yellow"/>
        </w:rPr>
        <w:t>Bábí</w:t>
      </w:r>
      <w:r w:rsidRPr="00627ED1">
        <w:rPr>
          <w:rStyle w:val="quotebahaiscripture"/>
        </w:rPr>
        <w:t xml:space="preserve"> Revelation, do we find any single document establishing a Covenant endowed with an authority comparable to the Covenant which </w:t>
      </w:r>
      <w:r w:rsidRPr="00627ED1">
        <w:rPr>
          <w:rStyle w:val="quotebahaiscripture"/>
          <w:highlight w:val="yellow"/>
        </w:rPr>
        <w:t>Bahá’u’lláh</w:t>
      </w:r>
      <w:r w:rsidRPr="00627ED1">
        <w:rPr>
          <w:rStyle w:val="quotebahaiscripture"/>
        </w:rPr>
        <w:t xml:space="preserve"> had Himself instituted.«</w:t>
      </w:r>
      <w:r w:rsidR="00C57E99" w:rsidRPr="0006698A">
        <w:rPr>
          <w:rStyle w:val="structurevisible"/>
        </w:rPr>
        <w:t>&lt;/</w:t>
      </w:r>
      <w:r w:rsidR="00C57E99" w:rsidRPr="0006698A">
        <w:rPr>
          <w:rStyle w:val="structure"/>
        </w:rPr>
        <w:t>cit</w:t>
      </w:r>
      <w:r w:rsidR="00C57E99" w:rsidRPr="0006698A">
        <w:rPr>
          <w:rStyle w:val="structurevisible"/>
        </w:rPr>
        <w:t>&gt;</w:t>
      </w:r>
      <w:r w:rsidRPr="00627ED1">
        <w:t xml:space="preserve"> </w:t>
      </w:r>
      <w:r w:rsidRPr="00627ED1">
        <w:rPr>
          <w:rStyle w:val="FootnoteReference"/>
        </w:rPr>
        <w:footnoteReference w:id="307"/>
      </w:r>
    </w:p>
    <w:p w14:paraId="6577903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5</w:t>
      </w:r>
      <w:r>
        <w:rPr>
          <w:rStyle w:val="structure"/>
        </w:rPr>
        <w:t>—en_19920000/</w:t>
      </w:r>
      <w:r w:rsidRPr="00D576C3">
        <w:rPr>
          <w:rStyle w:val="structurevisible"/>
        </w:rPr>
        <w:t>&gt;</w:t>
      </w:r>
    </w:p>
    <w:p w14:paraId="36E4E7A6" w14:textId="77777777" w:rsidR="00C57E99" w:rsidRDefault="00627ED1" w:rsidP="00C57E99">
      <w:pPr>
        <w:pStyle w:val="Bodyafterquote"/>
      </w:pPr>
      <w:r w:rsidRPr="00627ED1">
        <w:lastRenderedPageBreak/>
        <w:t xml:space="preserve">By this momentous document the station of </w:t>
      </w:r>
      <w:r w:rsidRPr="00627ED1">
        <w:rPr>
          <w:highlight w:val="yellow"/>
        </w:rPr>
        <w:t>ʿAbdu’l-Bah</w:t>
      </w:r>
      <w:r w:rsidR="00C57E99" w:rsidRPr="000C7039">
        <w:rPr>
          <w:highlight w:val="yellow"/>
        </w:rPr>
        <w:t>á</w:t>
      </w:r>
      <w:r w:rsidRPr="00627ED1">
        <w:t xml:space="preserve"> as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announced to the believers. What was only implicit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was now made explicit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The passage,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»Turn your faces towards Him Whom God hath purposed, Who hath branched from this Ancient Root«</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revealed in the former Book, was now clearly stated to mean </w:t>
      </w:r>
      <w:r w:rsidRPr="00627ED1">
        <w:rPr>
          <w:highlight w:val="yellow"/>
        </w:rPr>
        <w:t>ʿAbdu’l-Bah</w:t>
      </w:r>
      <w:r w:rsidR="00C57E99" w:rsidRPr="000C7039">
        <w:rPr>
          <w:highlight w:val="yellow"/>
        </w:rPr>
        <w:t>á</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unequivocally affirms:</w:t>
      </w:r>
    </w:p>
    <w:p w14:paraId="0697985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6</w:t>
      </w:r>
      <w:r>
        <w:rPr>
          <w:rStyle w:val="structure"/>
        </w:rPr>
        <w:t>—en_19920000/</w:t>
      </w:r>
      <w:r w:rsidRPr="00D576C3">
        <w:rPr>
          <w:rStyle w:val="structurevisible"/>
        </w:rPr>
        <w:t>&gt;</w:t>
      </w:r>
    </w:p>
    <w:p w14:paraId="00BBC43B"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»The object of this sacred Verse is none other except the Most Mighty Branch.«</w:t>
      </w:r>
      <w:r w:rsidRPr="0006698A">
        <w:rPr>
          <w:rStyle w:val="structurevisible"/>
        </w:rPr>
        <w:t>&lt;/</w:t>
      </w:r>
      <w:r w:rsidRPr="0006698A">
        <w:rPr>
          <w:rStyle w:val="structure"/>
        </w:rPr>
        <w:t>cit</w:t>
      </w:r>
      <w:r w:rsidRPr="0006698A">
        <w:rPr>
          <w:rStyle w:val="structurevisible"/>
        </w:rPr>
        <w:t>&gt;</w:t>
      </w:r>
      <w:r w:rsidR="00627ED1" w:rsidRPr="00627ED1">
        <w:rPr>
          <w:rStyle w:val="FootnoteReference"/>
        </w:rPr>
        <w:footnoteReference w:id="308"/>
      </w:r>
    </w:p>
    <w:p w14:paraId="3E63CC9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7</w:t>
      </w:r>
      <w:r>
        <w:rPr>
          <w:rStyle w:val="structure"/>
        </w:rPr>
        <w:t>—en_19920000/</w:t>
      </w:r>
      <w:r w:rsidRPr="00D576C3">
        <w:rPr>
          <w:rStyle w:val="structurevisible"/>
        </w:rPr>
        <w:t>&gt;</w:t>
      </w:r>
    </w:p>
    <w:p w14:paraId="15ADCAA7" w14:textId="77777777" w:rsidR="00C57E99" w:rsidRDefault="00627ED1" w:rsidP="00C57E99">
      <w:pPr>
        <w:pStyle w:val="Bodyafterquote"/>
      </w:pPr>
      <w:r w:rsidRPr="00627ED1">
        <w:t xml:space="preserve">This clear appointment of </w:t>
      </w:r>
      <w:r w:rsidRPr="00627ED1">
        <w:rPr>
          <w:highlight w:val="yellow"/>
        </w:rPr>
        <w:t>ʿAbdu’l-Bah</w:t>
      </w:r>
      <w:r w:rsidR="00C57E99" w:rsidRPr="000C7039">
        <w:rPr>
          <w:highlight w:val="yellow"/>
        </w:rPr>
        <w:t>á</w:t>
      </w:r>
      <w:r w:rsidRPr="00627ED1">
        <w:t xml:space="preserve"> as the Centre of Covenant safeguards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protects it against schism and all manner of division. No other religious dispensation, including that of the </w:t>
      </w:r>
      <w:r w:rsidRPr="00627ED1">
        <w:rPr>
          <w:highlight w:val="yellow"/>
        </w:rPr>
        <w:t>B</w:t>
      </w:r>
      <w:r w:rsidR="00C57E99" w:rsidRPr="000C7039">
        <w:rPr>
          <w:highlight w:val="yellow"/>
        </w:rPr>
        <w:t>á</w:t>
      </w:r>
      <w:r w:rsidRPr="00627ED1">
        <w:rPr>
          <w:highlight w:val="yellow"/>
        </w:rPr>
        <w:t>b</w:t>
      </w:r>
      <w:r w:rsidRPr="00627ED1">
        <w:t xml:space="preserve">, has brought into being an instrument designed to so ensure the unity of its community. Through the institution of the Covenant, the mighty stronghold of the Cause of God has become invincible in spite of the powerful assaults launched against it over a long period of time by the Covenant-breakers. As we shall see later in this book,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supporters viciously attacked the Cause of God with such ferocity that the opposition made against the faithful in previous Dispensations fades into insignificance compared to it. In spite of this, the Covenant-breakers failed miserably and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triumphed.</w:t>
      </w:r>
    </w:p>
    <w:p w14:paraId="4744344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8</w:t>
      </w:r>
      <w:r>
        <w:rPr>
          <w:rStyle w:val="structure"/>
        </w:rPr>
        <w:t>—en_19920000/</w:t>
      </w:r>
      <w:r w:rsidRPr="00D576C3">
        <w:rPr>
          <w:rStyle w:val="structurevisible"/>
        </w:rPr>
        <w:t>&gt;</w:t>
      </w:r>
    </w:p>
    <w:p w14:paraId="1E961F79" w14:textId="77777777" w:rsidR="00C57E99" w:rsidRDefault="00627ED1" w:rsidP="00C57E99">
      <w:pPr>
        <w:pStyle w:val="Bodycont"/>
      </w:pPr>
      <w:r w:rsidRPr="00627ED1">
        <w:t xml:space="preserve">It was not so in past religions. For instance, as we look back upon the history of </w:t>
      </w:r>
      <w:r w:rsidRPr="00627ED1">
        <w:rPr>
          <w:highlight w:val="yellow"/>
        </w:rPr>
        <w:t>Isl</w:t>
      </w:r>
      <w:r w:rsidR="00C57E99" w:rsidRPr="000C7039">
        <w:rPr>
          <w:highlight w:val="yellow"/>
        </w:rPr>
        <w:t>á</w:t>
      </w:r>
      <w:r w:rsidRPr="00627ED1">
        <w:rPr>
          <w:highlight w:val="yellow"/>
        </w:rPr>
        <w:t>m</w:t>
      </w:r>
      <w:r w:rsidRPr="00627ED1">
        <w:t xml:space="preserve"> we note that after the Prophet passed away, His followers almost immediately became divided into the two major sects of </w:t>
      </w:r>
      <w:r w:rsidRPr="00627ED1">
        <w:rPr>
          <w:highlight w:val="yellow"/>
        </w:rPr>
        <w:t>Sunn</w:t>
      </w:r>
      <w:r w:rsidR="00C57E99" w:rsidRPr="000C7039">
        <w:rPr>
          <w:highlight w:val="yellow"/>
        </w:rPr>
        <w:t>í</w:t>
      </w:r>
      <w:r w:rsidRPr="00627ED1">
        <w:t xml:space="preserve"> and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It has been stated already in this book that </w:t>
      </w:r>
      <w:r w:rsidRPr="00627ED1">
        <w:rPr>
          <w:highlight w:val="yellow"/>
        </w:rPr>
        <w:t>Mu</w:t>
      </w:r>
      <w:r w:rsidR="00C57E99" w:rsidRPr="000C7039">
        <w:rPr>
          <w:highlight w:val="yellow"/>
        </w:rPr>
        <w:t>ḥ</w:t>
      </w:r>
      <w:r w:rsidRPr="00627ED1">
        <w:rPr>
          <w:highlight w:val="yellow"/>
        </w:rPr>
        <w:t>ammad</w:t>
      </w:r>
      <w:r w:rsidRPr="00627ED1">
        <w:t xml:space="preserve"> had made a verbal statement appointing </w:t>
      </w:r>
      <w:r w:rsidRPr="00627ED1">
        <w:rPr>
          <w:highlight w:val="green"/>
        </w:rPr>
        <w:t>ʿAl</w:t>
      </w:r>
      <w:r w:rsidR="00C57E99" w:rsidRPr="000C7039">
        <w:rPr>
          <w:highlight w:val="green"/>
        </w:rPr>
        <w:t>í</w:t>
      </w:r>
      <w:r w:rsidRPr="00627ED1">
        <w:rPr>
          <w:highlight w:val="green"/>
        </w:rPr>
        <w:t>-</w:t>
      </w:r>
      <w:r w:rsidRPr="00627ED1">
        <w:rPr>
          <w:highlight w:val="darkYellow"/>
        </w:rPr>
        <w:t>I</w:t>
      </w:r>
      <w:r w:rsidRPr="00627ED1">
        <w:rPr>
          <w:highlight w:val="green"/>
        </w:rPr>
        <w:t>bn-i-Ab</w:t>
      </w:r>
      <w:r w:rsidR="00C57E99" w:rsidRPr="000C7039">
        <w:rPr>
          <w:highlight w:val="green"/>
        </w:rPr>
        <w:t>ú</w:t>
      </w:r>
      <w:r w:rsidRPr="00627ED1">
        <w:rPr>
          <w:highlight w:val="darkYellow"/>
        </w:rPr>
        <w:t xml:space="preserve"> </w:t>
      </w:r>
      <w:r w:rsidR="00C57E99" w:rsidRPr="000C7039">
        <w:rPr>
          <w:highlight w:val="green"/>
        </w:rPr>
        <w:t>Ṭá</w:t>
      </w:r>
      <w:r w:rsidRPr="00627ED1">
        <w:rPr>
          <w:highlight w:val="green"/>
        </w:rPr>
        <w:t>lib</w:t>
      </w:r>
      <w:r w:rsidRPr="00627ED1">
        <w:t xml:space="preserve">, known as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as His Successor. But this appointment became a controversial subject as </w:t>
      </w:r>
      <w:r w:rsidRPr="00627ED1">
        <w:rPr>
          <w:highlight w:val="yellow"/>
        </w:rPr>
        <w:t>Mu</w:t>
      </w:r>
      <w:r w:rsidR="00C57E99" w:rsidRPr="000C7039">
        <w:rPr>
          <w:highlight w:val="yellow"/>
        </w:rPr>
        <w:t>ḥ</w:t>
      </w:r>
      <w:r w:rsidRPr="00627ED1">
        <w:rPr>
          <w:highlight w:val="yellow"/>
        </w:rPr>
        <w:t>ammad</w:t>
      </w:r>
      <w:r w:rsidRPr="00627ED1">
        <w:t xml:space="preserve"> left behind no document to support it.</w:t>
      </w:r>
    </w:p>
    <w:p w14:paraId="004227B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9</w:t>
      </w:r>
      <w:r>
        <w:rPr>
          <w:rStyle w:val="structure"/>
        </w:rPr>
        <w:t>—en_19920000/</w:t>
      </w:r>
      <w:r w:rsidRPr="00D576C3">
        <w:rPr>
          <w:rStyle w:val="structurevisible"/>
        </w:rPr>
        <w:t>&gt;</w:t>
      </w:r>
    </w:p>
    <w:p w14:paraId="04FA919E" w14:textId="77777777" w:rsidR="00C57E99" w:rsidRDefault="00627ED1" w:rsidP="00C57E99">
      <w:pPr>
        <w:pStyle w:val="Bodycont"/>
      </w:pPr>
      <w:r w:rsidRPr="00627ED1">
        <w:t xml:space="preserve">There is an episode widely spoken of, especially among the </w:t>
      </w:r>
      <w:r w:rsidR="00C57E99">
        <w:rPr>
          <w:highlight w:val="green"/>
        </w:rPr>
        <w:t>í</w:t>
      </w:r>
      <w:r w:rsidRPr="00627ED1">
        <w:rPr>
          <w:highlight w:val="green"/>
        </w:rPr>
        <w:t>ʿ</w:t>
      </w:r>
      <w:r w:rsidRPr="00627ED1">
        <w:rPr>
          <w:highlight w:val="darkYellow"/>
        </w:rPr>
        <w:t>a</w:t>
      </w:r>
      <w:r w:rsidRPr="00627ED1">
        <w:rPr>
          <w:highlight w:val="green"/>
        </w:rPr>
        <w:t>hs</w:t>
      </w:r>
      <w:r w:rsidRPr="00627ED1">
        <w:t xml:space="preserve">, concerning the last days of </w:t>
      </w:r>
      <w:r w:rsidRPr="00627ED1">
        <w:rPr>
          <w:highlight w:val="yellow"/>
        </w:rPr>
        <w:t>Mu</w:t>
      </w:r>
      <w:r w:rsidR="00C57E99" w:rsidRPr="000C7039">
        <w:rPr>
          <w:highlight w:val="yellow"/>
        </w:rPr>
        <w:t>ḥ</w:t>
      </w:r>
      <w:r w:rsidRPr="00627ED1">
        <w:rPr>
          <w:highlight w:val="yellow"/>
        </w:rPr>
        <w:t>ammad’s</w:t>
      </w:r>
      <w:r w:rsidRPr="00627ED1">
        <w:t xml:space="preserve"> earthly life. It is claimed that as He lay in His death-bed, four of His outstanding followers were sitting at His bedside. They were </w:t>
      </w:r>
      <w:r w:rsidRPr="00627ED1">
        <w:rPr>
          <w:highlight w:val="green"/>
        </w:rPr>
        <w:t>Ab</w:t>
      </w:r>
      <w:r w:rsidR="00C57E99">
        <w:rPr>
          <w:highlight w:val="green"/>
        </w:rPr>
        <w:t>ú</w:t>
      </w:r>
      <w:r w:rsidRPr="00627ED1">
        <w:rPr>
          <w:highlight w:val="darkYellow"/>
        </w:rPr>
        <w:t xml:space="preserve"> </w:t>
      </w:r>
      <w:r w:rsidRPr="00627ED1">
        <w:rPr>
          <w:highlight w:val="green"/>
        </w:rPr>
        <w:t>Bakr</w:t>
      </w:r>
      <w:r w:rsidRPr="00627ED1">
        <w:t xml:space="preserve">, </w:t>
      </w:r>
      <w:r w:rsidRPr="00627ED1">
        <w:rPr>
          <w:highlight w:val="yellow"/>
        </w:rPr>
        <w:t>ʿUmar</w:t>
      </w:r>
      <w:r w:rsidRPr="00627ED1">
        <w:t xml:space="preserve">, </w:t>
      </w:r>
      <w:r w:rsidRPr="00627ED1">
        <w:rPr>
          <w:highlight w:val="yellow"/>
        </w:rPr>
        <w:t>ʿU</w:t>
      </w:r>
      <w:r w:rsidR="00C57E99" w:rsidRPr="000C7039">
        <w:rPr>
          <w:highlight w:val="yellow"/>
        </w:rPr>
        <w:t></w:t>
      </w:r>
      <w:r w:rsidRPr="00627ED1">
        <w:rPr>
          <w:highlight w:val="yellow"/>
        </w:rPr>
        <w:t>m</w:t>
      </w:r>
      <w:r w:rsidR="00C57E99" w:rsidRPr="000C7039">
        <w:rPr>
          <w:highlight w:val="yellow"/>
        </w:rPr>
        <w:t>á</w:t>
      </w:r>
      <w:r w:rsidRPr="00627ED1">
        <w:rPr>
          <w:highlight w:val="yellow"/>
        </w:rPr>
        <w:t>n</w:t>
      </w:r>
      <w:r w:rsidRPr="00627ED1">
        <w:t xml:space="preserve">, and </w:t>
      </w:r>
      <w:r w:rsidRPr="00627ED1">
        <w:rPr>
          <w:highlight w:val="yellow"/>
        </w:rPr>
        <w:t>ʿAl</w:t>
      </w:r>
      <w:r w:rsidR="00C57E99" w:rsidRPr="000C7039">
        <w:rPr>
          <w:highlight w:val="yellow"/>
        </w:rPr>
        <w:t>í</w:t>
      </w:r>
      <w:r w:rsidRPr="00627ED1">
        <w:t xml:space="preserve">. </w:t>
      </w:r>
      <w:r w:rsidRPr="00627ED1">
        <w:rPr>
          <w:highlight w:val="green"/>
        </w:rPr>
        <w:t>Ab</w:t>
      </w:r>
      <w:r w:rsidR="00C57E99">
        <w:rPr>
          <w:highlight w:val="green"/>
        </w:rPr>
        <w:t>ú</w:t>
      </w:r>
      <w:r w:rsidRPr="00627ED1">
        <w:rPr>
          <w:highlight w:val="darkYellow"/>
        </w:rPr>
        <w:t xml:space="preserve"> </w:t>
      </w:r>
      <w:r w:rsidRPr="00627ED1">
        <w:rPr>
          <w:highlight w:val="green"/>
        </w:rPr>
        <w:t>Bakr</w:t>
      </w:r>
      <w:r w:rsidRPr="00627ED1">
        <w:t xml:space="preserve"> was the father-in-law of the Prophet,</w:t>
      </w:r>
      <w:r w:rsidRPr="00627ED1">
        <w:rPr>
          <w:rStyle w:val="structurepagenumber"/>
        </w:rPr>
        <w:t xml:space="preserve"> &lt;page 157</w:t>
      </w:r>
      <w:r w:rsidR="00B777C2">
        <w:rPr>
          <w:rStyle w:val="structurepagenumber"/>
        </w:rPr>
        <w:t>/&gt;</w:t>
      </w:r>
      <w:r w:rsidR="00C57E99">
        <w:t xml:space="preserve"> </w:t>
      </w:r>
      <w:r w:rsidRPr="00627ED1">
        <w:t xml:space="preserve">and </w:t>
      </w:r>
      <w:r w:rsidRPr="00627ED1">
        <w:rPr>
          <w:highlight w:val="yellow"/>
        </w:rPr>
        <w:t>ʿAl</w:t>
      </w:r>
      <w:r w:rsidR="00C57E99" w:rsidRPr="000C7039">
        <w:rPr>
          <w:highlight w:val="yellow"/>
        </w:rPr>
        <w:t>í</w:t>
      </w:r>
      <w:r w:rsidRPr="00627ED1">
        <w:t xml:space="preserve"> was His cousin and son-in-law. </w:t>
      </w:r>
      <w:r w:rsidRPr="00627ED1">
        <w:rPr>
          <w:highlight w:val="yellow"/>
        </w:rPr>
        <w:t>Mu</w:t>
      </w:r>
      <w:r w:rsidR="00C57E99" w:rsidRPr="000C7039">
        <w:rPr>
          <w:highlight w:val="yellow"/>
        </w:rPr>
        <w:t>ḥ</w:t>
      </w:r>
      <w:r w:rsidRPr="00627ED1">
        <w:rPr>
          <w:highlight w:val="yellow"/>
        </w:rPr>
        <w:t>ammad</w:t>
      </w:r>
      <w:r w:rsidRPr="00627ED1">
        <w:t xml:space="preserve"> is reported to have called for writing materials, wishing to leave some guidance for His followers. But the scheming </w:t>
      </w:r>
      <w:r w:rsidRPr="00627ED1">
        <w:rPr>
          <w:highlight w:val="yellow"/>
        </w:rPr>
        <w:t>ʿUmar</w:t>
      </w:r>
      <w:r w:rsidRPr="00627ED1">
        <w:t xml:space="preserve">, a shrewd tactician, did not allow the wish of the Prophet to be realized. He said that the Prophet, so near the time of His death, was not of sound mind and therefore no writing material should be given to Him. The </w:t>
      </w:r>
      <w:r w:rsidR="00C57E99">
        <w:rPr>
          <w:highlight w:val="green"/>
        </w:rPr>
        <w:t>í</w:t>
      </w:r>
      <w:r w:rsidRPr="00627ED1">
        <w:rPr>
          <w:highlight w:val="green"/>
        </w:rPr>
        <w:t>ʿ</w:t>
      </w:r>
      <w:r w:rsidRPr="00627ED1">
        <w:rPr>
          <w:highlight w:val="darkYellow"/>
        </w:rPr>
        <w:t>a</w:t>
      </w:r>
      <w:r w:rsidRPr="00627ED1">
        <w:rPr>
          <w:highlight w:val="green"/>
        </w:rPr>
        <w:t>hs</w:t>
      </w:r>
      <w:r w:rsidRPr="00627ED1">
        <w:t xml:space="preserve">, who follow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claim that had the Prophet been allowed to write His will he would have confirmed the verbal statement He had made at </w:t>
      </w:r>
      <w:r w:rsidR="00C57E99" w:rsidRPr="000C7039">
        <w:rPr>
          <w:highlight w:val="yellow"/>
        </w:rPr>
        <w:t></w:t>
      </w:r>
      <w:r w:rsidRPr="00627ED1">
        <w:rPr>
          <w:highlight w:val="yellow"/>
        </w:rPr>
        <w:t>ad</w:t>
      </w:r>
      <w:r w:rsidR="00C57E99" w:rsidRPr="000C7039">
        <w:rPr>
          <w:highlight w:val="yellow"/>
        </w:rPr>
        <w:t>í</w:t>
      </w:r>
      <w:r w:rsidRPr="00627ED1">
        <w:rPr>
          <w:highlight w:val="yellow"/>
        </w:rPr>
        <w:t>r-i-</w:t>
      </w:r>
      <w:r w:rsidR="00C57E99" w:rsidRPr="000C7039">
        <w:rPr>
          <w:highlight w:val="yellow"/>
        </w:rPr>
        <w:t></w:t>
      </w:r>
      <w:r w:rsidRPr="00627ED1">
        <w:rPr>
          <w:highlight w:val="yellow"/>
        </w:rPr>
        <w:t>umm</w:t>
      </w:r>
      <w:r w:rsidRPr="00627ED1">
        <w:t xml:space="preserve"> concerning the appointment of </w:t>
      </w:r>
      <w:r w:rsidRPr="00627ED1">
        <w:rPr>
          <w:highlight w:val="yellow"/>
        </w:rPr>
        <w:t>ʿAl</w:t>
      </w:r>
      <w:r w:rsidR="00C57E99" w:rsidRPr="000C7039">
        <w:rPr>
          <w:highlight w:val="yellow"/>
        </w:rPr>
        <w:t>í</w:t>
      </w:r>
      <w:r w:rsidRPr="00627ED1">
        <w:t xml:space="preserve"> as His Successor.</w:t>
      </w:r>
    </w:p>
    <w:p w14:paraId="1BB110B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10</w:t>
      </w:r>
      <w:r>
        <w:rPr>
          <w:rStyle w:val="structure"/>
        </w:rPr>
        <w:t>—en_19920000/</w:t>
      </w:r>
      <w:r w:rsidRPr="00D576C3">
        <w:rPr>
          <w:rStyle w:val="structurevisible"/>
        </w:rPr>
        <w:t>&gt;</w:t>
      </w:r>
    </w:p>
    <w:p w14:paraId="72DB6580" w14:textId="77777777" w:rsidR="00C57E99" w:rsidRDefault="00627ED1" w:rsidP="00C57E99">
      <w:pPr>
        <w:pStyle w:val="Bodycont"/>
      </w:pPr>
      <w:r w:rsidRPr="00627ED1">
        <w:t xml:space="preserve">When </w:t>
      </w:r>
      <w:r w:rsidRPr="00627ED1">
        <w:rPr>
          <w:highlight w:val="yellow"/>
        </w:rPr>
        <w:t>Mu</w:t>
      </w:r>
      <w:r w:rsidR="00C57E99" w:rsidRPr="000C7039">
        <w:rPr>
          <w:highlight w:val="yellow"/>
        </w:rPr>
        <w:t>ḥ</w:t>
      </w:r>
      <w:r w:rsidRPr="00627ED1">
        <w:rPr>
          <w:highlight w:val="yellow"/>
        </w:rPr>
        <w:t>ammad</w:t>
      </w:r>
      <w:r w:rsidRPr="00627ED1">
        <w:t xml:space="preserve"> passed away, </w:t>
      </w:r>
      <w:r w:rsidRPr="00627ED1">
        <w:rPr>
          <w:highlight w:val="yellow"/>
        </w:rPr>
        <w:t>ʿUmar</w:t>
      </w:r>
      <w:r w:rsidRPr="00627ED1">
        <w:t xml:space="preserve"> rallied the majority of the followers around the old and ailing </w:t>
      </w:r>
      <w:r w:rsidRPr="00627ED1">
        <w:rPr>
          <w:highlight w:val="green"/>
        </w:rPr>
        <w:t>Ab</w:t>
      </w:r>
      <w:r w:rsidR="00C57E99">
        <w:rPr>
          <w:highlight w:val="green"/>
        </w:rPr>
        <w:t>ú</w:t>
      </w:r>
      <w:r w:rsidRPr="00627ED1">
        <w:rPr>
          <w:highlight w:val="darkYellow"/>
        </w:rPr>
        <w:t xml:space="preserve"> </w:t>
      </w:r>
      <w:r w:rsidRPr="00627ED1">
        <w:rPr>
          <w:highlight w:val="green"/>
        </w:rPr>
        <w:t>B</w:t>
      </w:r>
      <w:r w:rsidR="00C57E99">
        <w:rPr>
          <w:highlight w:val="green"/>
        </w:rPr>
        <w:t>a</w:t>
      </w:r>
      <w:r w:rsidRPr="00627ED1">
        <w:rPr>
          <w:highlight w:val="green"/>
        </w:rPr>
        <w:t>kr</w:t>
      </w:r>
      <w:r w:rsidRPr="00627ED1">
        <w:t xml:space="preserve"> who enjoyed a great deal of prestige among the people. He became the first </w:t>
      </w:r>
      <w:r w:rsidR="00C57E99" w:rsidRPr="000C7039">
        <w:rPr>
          <w:highlight w:val="yellow"/>
        </w:rPr>
        <w:t></w:t>
      </w:r>
      <w:r w:rsidRPr="00627ED1">
        <w:rPr>
          <w:highlight w:val="yellow"/>
        </w:rPr>
        <w:t>al</w:t>
      </w:r>
      <w:r w:rsidR="00C57E99" w:rsidRPr="000C7039">
        <w:rPr>
          <w:highlight w:val="yellow"/>
        </w:rPr>
        <w:t>í</w:t>
      </w:r>
      <w:r w:rsidRPr="00627ED1">
        <w:rPr>
          <w:highlight w:val="yellow"/>
        </w:rPr>
        <w:t>f</w:t>
      </w:r>
      <w:r w:rsidRPr="00627ED1">
        <w:t xml:space="preserve"> (</w:t>
      </w:r>
      <w:r w:rsidRPr="00627ED1">
        <w:rPr>
          <w:highlight w:val="lightGray"/>
        </w:rPr>
        <w:t>Caliph</w:t>
      </w:r>
      <w:r w:rsidRPr="00627ED1">
        <w:t xml:space="preserve">) of </w:t>
      </w:r>
      <w:r w:rsidRPr="00627ED1">
        <w:rPr>
          <w:highlight w:val="yellow"/>
        </w:rPr>
        <w:t>Isl</w:t>
      </w:r>
      <w:r w:rsidR="00C57E99" w:rsidRPr="000C7039">
        <w:rPr>
          <w:highlight w:val="yellow"/>
        </w:rPr>
        <w:t>á</w:t>
      </w:r>
      <w:r w:rsidRPr="00627ED1">
        <w:rPr>
          <w:highlight w:val="yellow"/>
        </w:rPr>
        <w:t>m</w:t>
      </w:r>
      <w:r w:rsidRPr="00627ED1">
        <w:t xml:space="preserve">. Two years later when </w:t>
      </w:r>
      <w:r w:rsidRPr="00627ED1">
        <w:rPr>
          <w:highlight w:val="green"/>
        </w:rPr>
        <w:t>Ab</w:t>
      </w:r>
      <w:r w:rsidR="00C57E99">
        <w:rPr>
          <w:highlight w:val="green"/>
        </w:rPr>
        <w:t>ú</w:t>
      </w:r>
      <w:r w:rsidRPr="00627ED1">
        <w:rPr>
          <w:highlight w:val="darkYellow"/>
        </w:rPr>
        <w:t xml:space="preserve"> </w:t>
      </w:r>
      <w:r w:rsidRPr="00627ED1">
        <w:rPr>
          <w:highlight w:val="green"/>
        </w:rPr>
        <w:t>Bakr</w:t>
      </w:r>
      <w:r w:rsidRPr="00627ED1">
        <w:t xml:space="preserve"> died, </w:t>
      </w:r>
      <w:r w:rsidRPr="00627ED1">
        <w:rPr>
          <w:highlight w:val="yellow"/>
        </w:rPr>
        <w:t>ʿUmar</w:t>
      </w:r>
      <w:r w:rsidRPr="00627ED1">
        <w:t xml:space="preserve"> became the second </w:t>
      </w:r>
      <w:r w:rsidR="00C57E99" w:rsidRPr="000C7039">
        <w:rPr>
          <w:highlight w:val="yellow"/>
        </w:rPr>
        <w:t></w:t>
      </w:r>
      <w:r w:rsidRPr="00627ED1">
        <w:rPr>
          <w:highlight w:val="yellow"/>
        </w:rPr>
        <w:t>al</w:t>
      </w:r>
      <w:r w:rsidR="00C57E99" w:rsidRPr="000C7039">
        <w:rPr>
          <w:highlight w:val="yellow"/>
        </w:rPr>
        <w:t>í</w:t>
      </w:r>
      <w:r w:rsidRPr="00627ED1">
        <w:rPr>
          <w:highlight w:val="yellow"/>
        </w:rPr>
        <w:t>f</w:t>
      </w:r>
      <w:r w:rsidRPr="00627ED1">
        <w:t xml:space="preserve"> and soon under his direction the military conquests of the </w:t>
      </w:r>
      <w:r w:rsidRPr="00627ED1">
        <w:rPr>
          <w:highlight w:val="yellow"/>
        </w:rPr>
        <w:t>Muslims</w:t>
      </w:r>
      <w:r w:rsidRPr="00627ED1">
        <w:t xml:space="preserve"> began. Through the influence exerted by </w:t>
      </w:r>
      <w:r w:rsidRPr="00627ED1">
        <w:rPr>
          <w:highlight w:val="yellow"/>
        </w:rPr>
        <w:t>ʿUmar</w:t>
      </w:r>
      <w:r w:rsidRPr="00627ED1">
        <w:t xml:space="preserve"> the great majority of the followers of </w:t>
      </w:r>
      <w:r w:rsidRPr="00627ED1">
        <w:rPr>
          <w:highlight w:val="yellow"/>
        </w:rPr>
        <w:t>Mu</w:t>
      </w:r>
      <w:r w:rsidR="00C57E99" w:rsidRPr="000C7039">
        <w:rPr>
          <w:highlight w:val="yellow"/>
        </w:rPr>
        <w:t>ḥ</w:t>
      </w:r>
      <w:r w:rsidRPr="00627ED1">
        <w:rPr>
          <w:highlight w:val="yellow"/>
        </w:rPr>
        <w:t>ammad</w:t>
      </w:r>
      <w:r w:rsidRPr="00627ED1">
        <w:t xml:space="preserve">, the </w:t>
      </w:r>
      <w:r w:rsidRPr="00627ED1">
        <w:rPr>
          <w:highlight w:val="yellow"/>
        </w:rPr>
        <w:t>Sunn</w:t>
      </w:r>
      <w:r w:rsidR="00C57E99" w:rsidRPr="009316B9">
        <w:rPr>
          <w:highlight w:val="yellow"/>
        </w:rPr>
        <w:t>í</w:t>
      </w:r>
      <w:r w:rsidRPr="00627ED1">
        <w:rPr>
          <w:highlight w:val="yellow"/>
        </w:rPr>
        <w:t>s</w:t>
      </w:r>
      <w:r w:rsidRPr="00627ED1">
        <w:t xml:space="preserve">, rejected the claims of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to successorship.</w:t>
      </w:r>
    </w:p>
    <w:p w14:paraId="65D1E6C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11</w:t>
      </w:r>
      <w:r>
        <w:rPr>
          <w:rStyle w:val="structure"/>
        </w:rPr>
        <w:t>—en_19920000/</w:t>
      </w:r>
      <w:r w:rsidRPr="00D576C3">
        <w:rPr>
          <w:rStyle w:val="structurevisible"/>
        </w:rPr>
        <w:t>&gt;</w:t>
      </w:r>
    </w:p>
    <w:p w14:paraId="408F71E1" w14:textId="77777777" w:rsidR="00C57E99" w:rsidRDefault="00627ED1" w:rsidP="00C57E99">
      <w:pPr>
        <w:pStyle w:val="Bodycont"/>
      </w:pPr>
      <w:r w:rsidRPr="00627ED1">
        <w:t xml:space="preserve">It is a fundamental belief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that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was the lawful successor of the Prophet of </w:t>
      </w:r>
      <w:r w:rsidRPr="00627ED1">
        <w:rPr>
          <w:highlight w:val="yellow"/>
        </w:rPr>
        <w:t>Isl</w:t>
      </w:r>
      <w:r w:rsidR="00C57E99" w:rsidRPr="000C7039">
        <w:rPr>
          <w:highlight w:val="yellow"/>
        </w:rPr>
        <w:t>á</w:t>
      </w:r>
      <w:r w:rsidRPr="00627ED1">
        <w:rPr>
          <w:highlight w:val="yellow"/>
        </w:rPr>
        <w:t>m</w:t>
      </w:r>
      <w:r w:rsidRPr="00627ED1">
        <w:t xml:space="preserve">. After him his lineal male descendants known as the </w:t>
      </w:r>
      <w:r w:rsidRPr="00627ED1">
        <w:rPr>
          <w:rStyle w:val="quotesterms"/>
        </w:rPr>
        <w:t xml:space="preserve">›holy </w:t>
      </w:r>
      <w:r w:rsidRPr="00627ED1">
        <w:rPr>
          <w:rStyle w:val="quotesterms"/>
          <w:highlight w:val="yellow"/>
        </w:rPr>
        <w:t>Imáms</w:t>
      </w:r>
      <w:r w:rsidRPr="00627ED1">
        <w:rPr>
          <w:rStyle w:val="quotesterms"/>
        </w:rPr>
        <w:t>‹</w:t>
      </w:r>
      <w:r w:rsidRPr="00627ED1">
        <w:t xml:space="preserve"> led the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community until the year 260 AH.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regarded the </w:t>
      </w:r>
      <w:r w:rsidRPr="00627ED1">
        <w:rPr>
          <w:highlight w:val="yellow"/>
        </w:rPr>
        <w:t>Im</w:t>
      </w:r>
      <w:r w:rsidR="00C57E99" w:rsidRPr="000C7039">
        <w:rPr>
          <w:highlight w:val="yellow"/>
        </w:rPr>
        <w:t>á</w:t>
      </w:r>
      <w:r w:rsidRPr="00627ED1">
        <w:rPr>
          <w:highlight w:val="yellow"/>
        </w:rPr>
        <w:t>ms</w:t>
      </w:r>
      <w:r w:rsidRPr="00627ED1">
        <w:t xml:space="preserve"> as the legitimate successors of the Prophet, acknowledged the value of their work in the elucidation of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confirmed many of their sayings as recorded in the books of </w:t>
      </w:r>
      <w:r w:rsidR="00C57E99" w:rsidRPr="002D5AF8">
        <w:rPr>
          <w:rStyle w:val="structurevisible"/>
        </w:rPr>
        <w:t>&lt;</w:t>
      </w:r>
      <w:r w:rsidR="00C57E99" w:rsidRPr="002D5AF8">
        <w:rPr>
          <w:rStyle w:val="structure"/>
        </w:rPr>
        <w:t>title %_%</w:t>
      </w:r>
      <w:r w:rsidR="00C57E99" w:rsidRPr="002D5AF8">
        <w:rPr>
          <w:rStyle w:val="structurevisible"/>
        </w:rPr>
        <w:t>&gt;</w:t>
      </w:r>
      <w:r w:rsidRPr="00627ED1">
        <w:rPr>
          <w:rStyle w:val="BookTitle"/>
          <w:highlight w:val="yellow"/>
        </w:rPr>
        <w:t>A</w:t>
      </w:r>
      <w:r w:rsidR="00C57E99" w:rsidRPr="0027032C">
        <w:rPr>
          <w:rStyle w:val="BookTitle"/>
          <w:highlight w:val="yellow"/>
        </w:rPr>
        <w:t>ḥá</w:t>
      </w:r>
      <w:r w:rsidRPr="00627ED1">
        <w:rPr>
          <w:rStyle w:val="BookTitle"/>
          <w:highlight w:val="yellow"/>
        </w:rPr>
        <w:t>d</w:t>
      </w:r>
      <w:r w:rsidR="00C57E99" w:rsidRPr="0027032C">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(traditions), quoted several of these in His Writings, interpreted their words, extolled their station (especially that of </w:t>
      </w:r>
      <w:r w:rsidR="00C57E99" w:rsidRPr="000C7039">
        <w:rPr>
          <w:highlight w:val="yellow"/>
        </w:rPr>
        <w:t>Ḥ</w:t>
      </w:r>
      <w:r w:rsidRPr="00627ED1">
        <w:rPr>
          <w:highlight w:val="yellow"/>
        </w:rPr>
        <w:t>usayn</w:t>
      </w:r>
      <w:r w:rsidRPr="00627ED1">
        <w:t xml:space="preserve">, the third </w:t>
      </w:r>
      <w:r w:rsidRPr="00627ED1">
        <w:rPr>
          <w:highlight w:val="yellow"/>
        </w:rPr>
        <w:t>Im</w:t>
      </w:r>
      <w:r w:rsidR="00C57E99" w:rsidRPr="000C7039">
        <w:rPr>
          <w:highlight w:val="yellow"/>
        </w:rPr>
        <w:t>á</w:t>
      </w:r>
      <w:r w:rsidRPr="00627ED1">
        <w:rPr>
          <w:highlight w:val="yellow"/>
        </w:rPr>
        <w:t>m</w:t>
      </w:r>
      <w:r w:rsidRPr="00627ED1">
        <w:t xml:space="preserve">) in glowing terms, and referred to them as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»those unquenchable lights of divine guidance«</w:t>
      </w:r>
      <w:r w:rsidR="00C57E99" w:rsidRPr="00FC7E32">
        <w:rPr>
          <w:rStyle w:val="structurevisible"/>
        </w:rPr>
        <w:t>&lt;/&gt;</w:t>
      </w:r>
      <w:r w:rsidRPr="00627ED1">
        <w:t xml:space="preserve"> </w:t>
      </w:r>
      <w:r w:rsidRPr="00627ED1">
        <w:rPr>
          <w:rStyle w:val="FootnoteReference"/>
        </w:rPr>
        <w:footnoteReference w:id="309"/>
      </w:r>
      <w:r w:rsidRPr="00627ED1">
        <w:t xml:space="preserve"> and </w:t>
      </w:r>
      <w:r w:rsidR="00C57E99" w:rsidRPr="00FC7E32">
        <w:rPr>
          <w:rStyle w:val="structurevisible"/>
        </w:rPr>
        <w:t>&lt;</w:t>
      </w:r>
      <w:r w:rsidR="00C57E99" w:rsidRPr="00FC7E32">
        <w:rPr>
          <w:rStyle w:val="structure"/>
        </w:rPr>
        <w:t xml:space="preserve"> </w:t>
      </w:r>
      <w:r w:rsidR="00C57E99" w:rsidRPr="00FC7E32">
        <w:rPr>
          <w:rStyle w:val="structurevisible"/>
        </w:rPr>
        <w:t>&gt;</w:t>
      </w:r>
      <w:r w:rsidRPr="00627ED1">
        <w:rPr>
          <w:rStyle w:val="quotebahaiscripture"/>
        </w:rPr>
        <w:t>»those lamps of certitude«</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w:t>
      </w:r>
      <w:r w:rsidRPr="00627ED1">
        <w:rPr>
          <w:rStyle w:val="FootnoteReference"/>
        </w:rPr>
        <w:footnoteReference w:id="310"/>
      </w:r>
    </w:p>
    <w:p w14:paraId="5A109B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12</w:t>
      </w:r>
      <w:r>
        <w:rPr>
          <w:rStyle w:val="structure"/>
        </w:rPr>
        <w:t>—en_19920000/</w:t>
      </w:r>
      <w:r w:rsidRPr="00D576C3">
        <w:rPr>
          <w:rStyle w:val="structurevisible"/>
        </w:rPr>
        <w:t>&gt;</w:t>
      </w:r>
    </w:p>
    <w:p w14:paraId="4A360A39" w14:textId="77777777" w:rsidR="00C57E99" w:rsidRDefault="00627ED1" w:rsidP="00C57E99">
      <w:pPr>
        <w:pStyle w:val="Bodycont"/>
      </w:pPr>
      <w:r w:rsidRPr="00627ED1">
        <w:lastRenderedPageBreak/>
        <w:t xml:space="preserve">Through his misguided opposition to </w:t>
      </w:r>
      <w:r w:rsidRPr="00627ED1">
        <w:rPr>
          <w:highlight w:val="yellow"/>
        </w:rPr>
        <w:t>ʿAl</w:t>
      </w:r>
      <w:r w:rsidR="00C57E99" w:rsidRPr="000C7039">
        <w:rPr>
          <w:highlight w:val="yellow"/>
        </w:rPr>
        <w:t>í</w:t>
      </w:r>
      <w:r w:rsidRPr="00627ED1">
        <w:t xml:space="preserve">, </w:t>
      </w:r>
      <w:r w:rsidRPr="00627ED1">
        <w:rPr>
          <w:highlight w:val="yellow"/>
        </w:rPr>
        <w:t>ʿUmar</w:t>
      </w:r>
      <w:r w:rsidRPr="00627ED1">
        <w:t xml:space="preserve"> frustrated the intentions of </w:t>
      </w:r>
      <w:r w:rsidRPr="00627ED1">
        <w:rPr>
          <w:highlight w:val="yellow"/>
        </w:rPr>
        <w:t>Mu</w:t>
      </w:r>
      <w:r w:rsidR="00C57E99" w:rsidRPr="000C7039">
        <w:rPr>
          <w:highlight w:val="yellow"/>
        </w:rPr>
        <w:t>ḥ</w:t>
      </w:r>
      <w:r w:rsidRPr="00627ED1">
        <w:rPr>
          <w:highlight w:val="yellow"/>
        </w:rPr>
        <w:t>ammad</w:t>
      </w:r>
      <w:r w:rsidRPr="00627ED1">
        <w:t xml:space="preserve"> as to His successorship and the direction of the affairs of </w:t>
      </w:r>
      <w:r w:rsidRPr="00627ED1">
        <w:rPr>
          <w:highlight w:val="yellow"/>
        </w:rPr>
        <w:t>Isl</w:t>
      </w:r>
      <w:r w:rsidR="00C57E99" w:rsidRPr="000C7039">
        <w:rPr>
          <w:highlight w:val="yellow"/>
        </w:rPr>
        <w:t>á</w:t>
      </w:r>
      <w:r w:rsidRPr="00627ED1">
        <w:rPr>
          <w:highlight w:val="yellow"/>
        </w:rPr>
        <w:t>m</w:t>
      </w:r>
      <w:r w:rsidRPr="00627ED1">
        <w:t xml:space="preserve">.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attempted to assert his position as </w:t>
      </w:r>
      <w:r w:rsidRPr="00627ED1">
        <w:rPr>
          <w:highlight w:val="yellow"/>
        </w:rPr>
        <w:t>Mu</w:t>
      </w:r>
      <w:r w:rsidR="00C57E99" w:rsidRPr="000C7039">
        <w:rPr>
          <w:highlight w:val="yellow"/>
        </w:rPr>
        <w:t>ḥ</w:t>
      </w:r>
      <w:r w:rsidRPr="00627ED1">
        <w:rPr>
          <w:highlight w:val="yellow"/>
        </w:rPr>
        <w:t>ammad’s</w:t>
      </w:r>
      <w:r w:rsidRPr="00627ED1">
        <w:t xml:space="preserve"> verbally designated successor and the expounder of the Words of God as revealed in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But the response of </w:t>
      </w:r>
      <w:r w:rsidRPr="00627ED1">
        <w:rPr>
          <w:highlight w:val="yellow"/>
        </w:rPr>
        <w:t>ʿUmar</w:t>
      </w:r>
      <w:r w:rsidRPr="00627ED1">
        <w:t xml:space="preserve"> to this claim was his fateful remark: </w:t>
      </w:r>
      <w:r w:rsidR="00C57E99" w:rsidRPr="00FC7E32">
        <w:rPr>
          <w:rStyle w:val="structurevisible"/>
        </w:rPr>
        <w:t>&lt;</w:t>
      </w:r>
      <w:r w:rsidR="00C57E99" w:rsidRPr="00FC7E32">
        <w:rPr>
          <w:rStyle w:val="structure"/>
        </w:rPr>
        <w:t>cit Umar_%►%_%_%►%_%_%—en_%—%_%</w:t>
      </w:r>
      <w:r w:rsidR="00C57E99" w:rsidRPr="00FC7E32">
        <w:rPr>
          <w:rStyle w:val="structurevisible"/>
        </w:rPr>
        <w:t>&gt;</w:t>
      </w:r>
      <w:r w:rsidRPr="00627ED1">
        <w:rPr>
          <w:rStyle w:val="quoteknownauthorreported"/>
        </w:rPr>
        <w:t>»The Book of God is sufficient unto us.«</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This short statement has echoed through the centuries and ages until </w:t>
      </w:r>
      <w:r w:rsidRPr="00627ED1">
        <w:rPr>
          <w:highlight w:val="yellow"/>
        </w:rPr>
        <w:t>ʿAbdu’l-Bah</w:t>
      </w:r>
      <w:r w:rsidR="00C57E99" w:rsidRPr="000C7039">
        <w:rPr>
          <w:highlight w:val="yellow"/>
        </w:rPr>
        <w:t>á</w:t>
      </w:r>
      <w:r w:rsidRPr="00627ED1">
        <w:t xml:space="preserve">, in His celebrated Tablet,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highlight w:val="yellow"/>
        </w:rPr>
        <w:t>Law</w:t>
      </w:r>
      <w:r w:rsidR="00C57E99" w:rsidRPr="004C36BB">
        <w:rPr>
          <w:rStyle w:val="BookTitle"/>
          <w:highlight w:val="yellow"/>
        </w:rPr>
        <w:t>ḥ</w:t>
      </w:r>
      <w:r w:rsidRPr="00627ED1">
        <w:rPr>
          <w:rStyle w:val="BookTitle"/>
          <w:highlight w:val="yellow"/>
        </w:rPr>
        <w:t>-i-Hiz</w:t>
      </w:r>
      <w:r w:rsidR="00C57E99" w:rsidRPr="00F23763">
        <w:rPr>
          <w:rStyle w:val="BookTitle"/>
          <w:highlight w:val="yellow"/>
        </w:rPr>
        <w:t>á</w:t>
      </w:r>
      <w:r w:rsidRPr="00627ED1">
        <w:rPr>
          <w:rStyle w:val="BookTitle"/>
          <w:highlight w:val="yellow"/>
        </w:rPr>
        <w:t>r Bayt</w:t>
      </w:r>
      <w:r w:rsidR="00C57E99" w:rsidRPr="00F23763">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(Tablet of One Thousand Verses), described its woeful consequences. </w:t>
      </w:r>
      <w:r w:rsidRPr="00627ED1">
        <w:rPr>
          <w:highlight w:val="yellow"/>
        </w:rPr>
        <w:t>ʿAbdu’l-Bah</w:t>
      </w:r>
      <w:r w:rsidR="00C57E99" w:rsidRPr="000C7039">
        <w:rPr>
          <w:highlight w:val="yellow"/>
        </w:rPr>
        <w:t>á</w:t>
      </w:r>
      <w:r w:rsidRPr="00627ED1">
        <w:t xml:space="preserve"> states that it was this very statement which caused the foundation of the religion of God in the </w:t>
      </w:r>
      <w:r w:rsidRPr="00627ED1">
        <w:rPr>
          <w:highlight w:val="lightGray"/>
        </w:rPr>
        <w:t>Islamic</w:t>
      </w:r>
      <w:r w:rsidRPr="00627ED1">
        <w:t xml:space="preserve"> Dispensation to be shattered and the ignoble worshippers of self and passion to rule over the righteous souls. It became a deadly weapon with which the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himself was martyred, which caused great divisions within the nation of </w:t>
      </w:r>
      <w:r w:rsidRPr="00627ED1">
        <w:rPr>
          <w:highlight w:val="yellow"/>
        </w:rPr>
        <w:t>Isl</w:t>
      </w:r>
      <w:r w:rsidR="00C57E99" w:rsidRPr="000C7039">
        <w:rPr>
          <w:highlight w:val="yellow"/>
        </w:rPr>
        <w:t>á</w:t>
      </w:r>
      <w:r w:rsidRPr="00627ED1">
        <w:rPr>
          <w:highlight w:val="yellow"/>
        </w:rPr>
        <w:t>m</w:t>
      </w:r>
      <w:r w:rsidRPr="00627ED1">
        <w:t>, and which changed</w:t>
      </w:r>
      <w:r w:rsidRPr="00627ED1">
        <w:rPr>
          <w:rStyle w:val="structurepagenumber"/>
        </w:rPr>
        <w:t xml:space="preserve"> &lt;page 158</w:t>
      </w:r>
      <w:r w:rsidR="00B777C2">
        <w:rPr>
          <w:rStyle w:val="structurepagenumber"/>
        </w:rPr>
        <w:t>/&gt;</w:t>
      </w:r>
      <w:r w:rsidR="00C57E99">
        <w:t xml:space="preserve"> </w:t>
      </w:r>
      <w:r w:rsidRPr="00627ED1">
        <w:t xml:space="preserve">the loving spirit of that nation to that of warriors armed with sword and weapons. As a result of this statement, the head of </w:t>
      </w:r>
      <w:r w:rsidRPr="00627ED1">
        <w:rPr>
          <w:highlight w:val="yellow"/>
        </w:rPr>
        <w:t>Im</w:t>
      </w:r>
      <w:r w:rsidR="00C57E99" w:rsidRPr="004B5466">
        <w:rPr>
          <w:highlight w:val="yellow"/>
        </w:rPr>
        <w:t>á</w:t>
      </w:r>
      <w:r w:rsidRPr="00627ED1">
        <w:rPr>
          <w:highlight w:val="yellow"/>
        </w:rPr>
        <w:t xml:space="preserve">m </w:t>
      </w:r>
      <w:r w:rsidR="00C57E99" w:rsidRPr="004B5466">
        <w:rPr>
          <w:highlight w:val="yellow"/>
        </w:rPr>
        <w:t>Ḥ</w:t>
      </w:r>
      <w:r w:rsidRPr="00627ED1">
        <w:rPr>
          <w:highlight w:val="yellow"/>
        </w:rPr>
        <w:t>usayn</w:t>
      </w:r>
      <w:r w:rsidRPr="00627ED1">
        <w:t xml:space="preserve">, the most illustrious of the </w:t>
      </w:r>
      <w:r w:rsidRPr="00627ED1">
        <w:rPr>
          <w:highlight w:val="yellow"/>
        </w:rPr>
        <w:t>Im</w:t>
      </w:r>
      <w:r w:rsidR="00C57E99" w:rsidRPr="000C7039">
        <w:rPr>
          <w:highlight w:val="yellow"/>
        </w:rPr>
        <w:t>á</w:t>
      </w:r>
      <w:r w:rsidRPr="00627ED1">
        <w:rPr>
          <w:highlight w:val="yellow"/>
        </w:rPr>
        <w:t>ms</w:t>
      </w:r>
      <w:r w:rsidRPr="00627ED1">
        <w:t xml:space="preserve">, was decapitated on the plain of </w:t>
      </w:r>
      <w:r w:rsidRPr="00627ED1">
        <w:rPr>
          <w:highlight w:val="yellow"/>
        </w:rPr>
        <w:t>Karbil</w:t>
      </w:r>
      <w:r w:rsidR="00C57E99" w:rsidRPr="000C7039">
        <w:rPr>
          <w:highlight w:val="yellow"/>
        </w:rPr>
        <w:t>á</w:t>
      </w:r>
      <w:r w:rsidRPr="00627ED1">
        <w:t xml:space="preserve">, the other holy </w:t>
      </w:r>
      <w:r w:rsidRPr="00627ED1">
        <w:rPr>
          <w:highlight w:val="yellow"/>
        </w:rPr>
        <w:t>Im</w:t>
      </w:r>
      <w:r w:rsidR="00C57E99" w:rsidRPr="000C7039">
        <w:rPr>
          <w:highlight w:val="yellow"/>
        </w:rPr>
        <w:t>á</w:t>
      </w:r>
      <w:r w:rsidRPr="00627ED1">
        <w:rPr>
          <w:highlight w:val="yellow"/>
        </w:rPr>
        <w:t>ms</w:t>
      </w:r>
      <w:r w:rsidRPr="00627ED1">
        <w:t xml:space="preserve"> were inflicted with great sufferings, imprisonment and death, and the blood of countless innocent souls was shed for well-nigh twelve hundred years.</w:t>
      </w:r>
    </w:p>
    <w:p w14:paraId="1633052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13</w:t>
      </w:r>
      <w:r>
        <w:rPr>
          <w:rStyle w:val="structure"/>
        </w:rPr>
        <w:t>—en_19920000/</w:t>
      </w:r>
      <w:r w:rsidRPr="00D576C3">
        <w:rPr>
          <w:rStyle w:val="structurevisible"/>
        </w:rPr>
        <w:t>&gt;</w:t>
      </w:r>
    </w:p>
    <w:p w14:paraId="3E585CFD"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further affirms that this statement uttered by </w:t>
      </w:r>
      <w:r w:rsidR="00627ED1" w:rsidRPr="00627ED1">
        <w:rPr>
          <w:highlight w:val="yellow"/>
        </w:rPr>
        <w:t>ʿUmar</w:t>
      </w:r>
      <w:r w:rsidR="00627ED1" w:rsidRPr="00627ED1">
        <w:t xml:space="preserve"> was transformed into the hundreds of bullets centuries later which pierced the breast of the </w:t>
      </w:r>
      <w:r w:rsidR="00627ED1" w:rsidRPr="00627ED1">
        <w:rPr>
          <w:highlight w:val="yellow"/>
        </w:rPr>
        <w:t>B</w:t>
      </w:r>
      <w:r w:rsidRPr="000C7039">
        <w:rPr>
          <w:highlight w:val="yellow"/>
        </w:rPr>
        <w:t>á</w:t>
      </w:r>
      <w:r w:rsidR="00627ED1" w:rsidRPr="00627ED1">
        <w:rPr>
          <w:highlight w:val="yellow"/>
        </w:rPr>
        <w:t>b</w:t>
      </w:r>
      <w:r w:rsidR="00627ED1" w:rsidRPr="00627ED1">
        <w:t xml:space="preserve"> in </w:t>
      </w:r>
      <w:r w:rsidR="00627ED1" w:rsidRPr="00627ED1">
        <w:rPr>
          <w:highlight w:val="yellow"/>
        </w:rPr>
        <w:t>Tabr</w:t>
      </w:r>
      <w:r w:rsidRPr="000C7039">
        <w:rPr>
          <w:highlight w:val="yellow"/>
        </w:rPr>
        <w:t>í</w:t>
      </w:r>
      <w:r w:rsidR="00627ED1" w:rsidRPr="00627ED1">
        <w:rPr>
          <w:highlight w:val="yellow"/>
        </w:rPr>
        <w:t>z</w:t>
      </w:r>
      <w:r w:rsidR="00627ED1" w:rsidRPr="00627ED1">
        <w:t xml:space="preserve">, that this statement became the chains which were placed around the blessed neck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and brought about the untold sufferings inflicted upon Him in the course of His successive exiles.</w:t>
      </w:r>
    </w:p>
    <w:p w14:paraId="5EF430D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14</w:t>
      </w:r>
      <w:r>
        <w:rPr>
          <w:rStyle w:val="structure"/>
        </w:rPr>
        <w:t>—en_19920000/</w:t>
      </w:r>
      <w:r w:rsidRPr="00D576C3">
        <w:rPr>
          <w:rStyle w:val="structurevisible"/>
        </w:rPr>
        <w:t>&gt;</w:t>
      </w:r>
    </w:p>
    <w:p w14:paraId="5903C87B" w14:textId="77777777" w:rsidR="00C57E99" w:rsidRDefault="00627ED1" w:rsidP="00C57E99">
      <w:pPr>
        <w:pStyle w:val="Bodycont"/>
      </w:pPr>
      <w:r w:rsidRPr="00627ED1">
        <w:t xml:space="preserve">All these and many more atrocities committed during the </w:t>
      </w:r>
      <w:r w:rsidRPr="00627ED1">
        <w:rPr>
          <w:highlight w:val="lightGray"/>
        </w:rPr>
        <w:t>Islamic</w:t>
      </w:r>
      <w:r w:rsidRPr="00627ED1">
        <w:t xml:space="preserve"> dispensation </w:t>
      </w:r>
      <w:r w:rsidRPr="00627ED1">
        <w:rPr>
          <w:highlight w:val="yellow"/>
        </w:rPr>
        <w:t>ʿAbdu’l-Bah</w:t>
      </w:r>
      <w:r w:rsidR="00C57E99" w:rsidRPr="000C7039">
        <w:rPr>
          <w:highlight w:val="yellow"/>
        </w:rPr>
        <w:t>á</w:t>
      </w:r>
      <w:r w:rsidRPr="00627ED1">
        <w:t xml:space="preserve"> attributes to the influence of the simple statement </w:t>
      </w:r>
      <w:r w:rsidR="00C57E99" w:rsidRPr="00FC7E32">
        <w:rPr>
          <w:rStyle w:val="structurevisible"/>
        </w:rPr>
        <w:t>&lt;</w:t>
      </w:r>
      <w:r w:rsidR="00C57E99" w:rsidRPr="00FC7E32">
        <w:rPr>
          <w:rStyle w:val="structure"/>
        </w:rPr>
        <w:t>cit Umar_%►%_%_%►%_%_%—en_%—%_%</w:t>
      </w:r>
      <w:r w:rsidR="00C57E99" w:rsidRPr="00FC7E32">
        <w:rPr>
          <w:rStyle w:val="structurevisible"/>
        </w:rPr>
        <w:t>&gt;</w:t>
      </w:r>
      <w:r w:rsidRPr="00627ED1">
        <w:rPr>
          <w:rStyle w:val="quoteknownauthorreported"/>
        </w:rPr>
        <w:t>»The Book of God is sufficient unto us«</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It deprived the greater part of the </w:t>
      </w:r>
      <w:r w:rsidRPr="00627ED1">
        <w:rPr>
          <w:highlight w:val="lightGray"/>
        </w:rPr>
        <w:t>Islamic</w:t>
      </w:r>
      <w:r w:rsidRPr="00627ED1">
        <w:t xml:space="preserve"> nation from the wealth of spiritual knowledge which the holy </w:t>
      </w:r>
      <w:r w:rsidRPr="00627ED1">
        <w:rPr>
          <w:highlight w:val="yellow"/>
        </w:rPr>
        <w:t>Im</w:t>
      </w:r>
      <w:r w:rsidR="00C57E99" w:rsidRPr="000C7039">
        <w:rPr>
          <w:highlight w:val="yellow"/>
        </w:rPr>
        <w:t>á</w:t>
      </w:r>
      <w:r w:rsidRPr="00627ED1">
        <w:rPr>
          <w:highlight w:val="yellow"/>
        </w:rPr>
        <w:t>ms</w:t>
      </w:r>
      <w:r w:rsidRPr="00627ED1">
        <w:t xml:space="preserve"> imparted to their followers through their interpretation and elucidation of the many abstruse passages in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as well as their illuminating prophecies concerning the advent of the </w:t>
      </w:r>
      <w:r w:rsidRPr="00627ED1">
        <w:rPr>
          <w:highlight w:val="yellow"/>
        </w:rPr>
        <w:t>Q</w:t>
      </w:r>
      <w:r w:rsidR="00C57E99" w:rsidRPr="000C7039">
        <w:rPr>
          <w:highlight w:val="yellow"/>
        </w:rPr>
        <w:t>á</w:t>
      </w:r>
      <w:r w:rsidRPr="00627ED1">
        <w:rPr>
          <w:highlight w:val="yellow"/>
        </w:rPr>
        <w:t>’im</w:t>
      </w:r>
      <w:r w:rsidRPr="00627ED1">
        <w:t xml:space="preserve">, the Promised One of </w:t>
      </w:r>
      <w:r w:rsidRPr="00627ED1">
        <w:rPr>
          <w:highlight w:val="yellow"/>
        </w:rPr>
        <w:t>Isl</w:t>
      </w:r>
      <w:r w:rsidR="00C57E99" w:rsidRPr="000C7039">
        <w:rPr>
          <w:highlight w:val="yellow"/>
        </w:rPr>
        <w:t>á</w:t>
      </w:r>
      <w:r w:rsidRPr="00627ED1">
        <w:rPr>
          <w:highlight w:val="yellow"/>
        </w:rPr>
        <w:t>m</w:t>
      </w:r>
      <w:r w:rsidRPr="00627ED1">
        <w:t>.</w:t>
      </w:r>
    </w:p>
    <w:p w14:paraId="012EFEF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15</w:t>
      </w:r>
      <w:r>
        <w:rPr>
          <w:rStyle w:val="structure"/>
        </w:rPr>
        <w:t>—en_19920000/</w:t>
      </w:r>
      <w:r w:rsidRPr="00D576C3">
        <w:rPr>
          <w:rStyle w:val="structurevisible"/>
        </w:rPr>
        <w:t>&gt;</w:t>
      </w:r>
    </w:p>
    <w:p w14:paraId="02F8DD65" w14:textId="77777777" w:rsidR="00C57E99" w:rsidRDefault="00627ED1" w:rsidP="00C57E99">
      <w:pPr>
        <w:pStyle w:val="Bodycont"/>
      </w:pPr>
      <w:r w:rsidRPr="00627ED1">
        <w:t xml:space="preserve">The course of history itself changed as a result of </w:t>
      </w:r>
      <w:r w:rsidRPr="00627ED1">
        <w:rPr>
          <w:highlight w:val="yellow"/>
        </w:rPr>
        <w:t>ʿUmar’s</w:t>
      </w:r>
      <w:r w:rsidRPr="00627ED1">
        <w:t xml:space="preserve"> opposition to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The successful breaking of the Covenant of </w:t>
      </w:r>
      <w:r w:rsidRPr="00627ED1">
        <w:rPr>
          <w:highlight w:val="yellow"/>
        </w:rPr>
        <w:t>Mu</w:t>
      </w:r>
      <w:r w:rsidR="00C57E99" w:rsidRPr="000C7039">
        <w:rPr>
          <w:highlight w:val="yellow"/>
        </w:rPr>
        <w:t>ḥ</w:t>
      </w:r>
      <w:r w:rsidRPr="00627ED1">
        <w:rPr>
          <w:highlight w:val="yellow"/>
        </w:rPr>
        <w:t>ammad</w:t>
      </w:r>
      <w:r w:rsidRPr="00627ED1">
        <w:t xml:space="preserve"> by </w:t>
      </w:r>
      <w:r w:rsidRPr="00627ED1">
        <w:rPr>
          <w:highlight w:val="yellow"/>
        </w:rPr>
        <w:t>ʿUmar</w:t>
      </w:r>
      <w:r w:rsidRPr="00627ED1">
        <w:t xml:space="preserve"> through his refusal to submit to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as the lawful successor of the Prophet and the interpreter of His words, brought about, according to </w:t>
      </w:r>
      <w:r w:rsidRPr="00627ED1">
        <w:rPr>
          <w:highlight w:val="yellow"/>
        </w:rPr>
        <w:t>ʿAbdu’l-Bah</w:t>
      </w:r>
      <w:r w:rsidR="00C57E99" w:rsidRPr="000C7039">
        <w:rPr>
          <w:highlight w:val="yellow"/>
        </w:rPr>
        <w:t>á</w:t>
      </w:r>
      <w:r w:rsidRPr="00627ED1">
        <w:t xml:space="preserve">, the direst of consequences for many nations and peoples. Who knows in what manner the Faith of </w:t>
      </w:r>
      <w:r w:rsidRPr="00627ED1">
        <w:rPr>
          <w:highlight w:val="yellow"/>
        </w:rPr>
        <w:t>Isl</w:t>
      </w:r>
      <w:r w:rsidR="00C57E99" w:rsidRPr="000C7039">
        <w:rPr>
          <w:highlight w:val="yellow"/>
        </w:rPr>
        <w:t>á</w:t>
      </w:r>
      <w:r w:rsidRPr="00627ED1">
        <w:rPr>
          <w:highlight w:val="yellow"/>
        </w:rPr>
        <w:t>m</w:t>
      </w:r>
      <w:r w:rsidRPr="00627ED1">
        <w:t xml:space="preserve"> would have spread and its community developed had all the followers remained faithful to the wishes of </w:t>
      </w:r>
      <w:r w:rsidRPr="00627ED1">
        <w:rPr>
          <w:highlight w:val="yellow"/>
        </w:rPr>
        <w:t>Mu</w:t>
      </w:r>
      <w:r w:rsidR="00C57E99" w:rsidRPr="000C7039">
        <w:rPr>
          <w:highlight w:val="yellow"/>
        </w:rPr>
        <w:t>ḥ</w:t>
      </w:r>
      <w:r w:rsidRPr="00627ED1">
        <w:rPr>
          <w:highlight w:val="yellow"/>
        </w:rPr>
        <w:t>ammad</w:t>
      </w:r>
      <w:r w:rsidRPr="00627ED1">
        <w:t xml:space="preserve"> and followed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as His lawful successor? </w:t>
      </w:r>
      <w:r w:rsidRPr="00627ED1">
        <w:rPr>
          <w:highlight w:val="yellow"/>
        </w:rPr>
        <w:t>ʿAbdu’l-Bah</w:t>
      </w:r>
      <w:r w:rsidR="00C57E99" w:rsidRPr="000C7039">
        <w:rPr>
          <w:highlight w:val="yellow"/>
        </w:rPr>
        <w:t>á</w:t>
      </w:r>
      <w:r w:rsidRPr="00627ED1">
        <w:t xml:space="preserve"> implies in the above Tablet that if the nation of </w:t>
      </w:r>
      <w:r w:rsidRPr="00627ED1">
        <w:rPr>
          <w:highlight w:val="yellow"/>
        </w:rPr>
        <w:t>Isl</w:t>
      </w:r>
      <w:r w:rsidR="00C57E99" w:rsidRPr="000C7039">
        <w:rPr>
          <w:highlight w:val="yellow"/>
        </w:rPr>
        <w:t>á</w:t>
      </w:r>
      <w:r w:rsidRPr="00627ED1">
        <w:rPr>
          <w:highlight w:val="yellow"/>
        </w:rPr>
        <w:t>m</w:t>
      </w:r>
      <w:r w:rsidRPr="00627ED1">
        <w:t xml:space="preserve"> had been faithful to </w:t>
      </w:r>
      <w:r w:rsidRPr="00627ED1">
        <w:rPr>
          <w:highlight w:val="yellow"/>
        </w:rPr>
        <w:t>ʿAl</w:t>
      </w:r>
      <w:r w:rsidR="00C57E99" w:rsidRPr="000C7039">
        <w:rPr>
          <w:highlight w:val="yellow"/>
        </w:rPr>
        <w:t>í</w:t>
      </w:r>
      <w:r w:rsidRPr="00627ED1">
        <w:t xml:space="preserve">, many of the atrocities and cruelties committed since the passing of </w:t>
      </w:r>
      <w:r w:rsidRPr="00627ED1">
        <w:rPr>
          <w:highlight w:val="yellow"/>
        </w:rPr>
        <w:t>Mu</w:t>
      </w:r>
      <w:r w:rsidR="00C57E99" w:rsidRPr="000C7039">
        <w:rPr>
          <w:highlight w:val="yellow"/>
        </w:rPr>
        <w:t>ḥ</w:t>
      </w:r>
      <w:r w:rsidRPr="00627ED1">
        <w:rPr>
          <w:highlight w:val="yellow"/>
        </w:rPr>
        <w:t>ammad</w:t>
      </w:r>
      <w:r w:rsidRPr="00627ED1">
        <w:t xml:space="preserve"> could have been mitigated or avoided.</w:t>
      </w:r>
    </w:p>
    <w:p w14:paraId="205228F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16</w:t>
      </w:r>
      <w:r>
        <w:rPr>
          <w:rStyle w:val="structure"/>
        </w:rPr>
        <w:t>—en_19920000/</w:t>
      </w:r>
      <w:r w:rsidRPr="00D576C3">
        <w:rPr>
          <w:rStyle w:val="structurevisible"/>
        </w:rPr>
        <w:t>&gt;</w:t>
      </w:r>
    </w:p>
    <w:p w14:paraId="0AFB20DB"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wrote the Tablet of </w:t>
      </w:r>
      <w:r w:rsidRPr="002D5AF8">
        <w:rPr>
          <w:rStyle w:val="structurevisible"/>
        </w:rPr>
        <w:t>&lt;</w:t>
      </w:r>
      <w:r w:rsidRPr="002D5AF8">
        <w:rPr>
          <w:rStyle w:val="structure"/>
        </w:rPr>
        <w:t>title Abd_%</w:t>
      </w:r>
      <w:r w:rsidRPr="002D5AF8">
        <w:rPr>
          <w:rStyle w:val="structurevisible"/>
        </w:rPr>
        <w:t>&gt;</w:t>
      </w:r>
      <w:r w:rsidR="00627ED1" w:rsidRPr="00627ED1">
        <w:rPr>
          <w:rStyle w:val="BookTitle"/>
          <w:highlight w:val="yellow"/>
        </w:rPr>
        <w:t>Hiz</w:t>
      </w:r>
      <w:r w:rsidRPr="00F23763">
        <w:rPr>
          <w:rStyle w:val="BookTitle"/>
          <w:highlight w:val="yellow"/>
        </w:rPr>
        <w:t>á</w:t>
      </w:r>
      <w:r w:rsidR="00627ED1" w:rsidRPr="00627ED1">
        <w:rPr>
          <w:rStyle w:val="BookTitle"/>
          <w:highlight w:val="yellow"/>
        </w:rPr>
        <w:t>r Bayt</w:t>
      </w:r>
      <w:r w:rsidRPr="00F23763">
        <w:rPr>
          <w:rStyle w:val="BookTitle"/>
          <w:highlight w:val="yellow"/>
        </w:rPr>
        <w:t>í</w:t>
      </w:r>
      <w:r w:rsidR="00627ED1" w:rsidRPr="00627ED1">
        <w:rPr>
          <w:rStyle w:val="structurevisible"/>
        </w:rPr>
        <w:t>&lt;/</w:t>
      </w:r>
      <w:r w:rsidR="00627ED1" w:rsidRPr="00627ED1">
        <w:rPr>
          <w:rStyle w:val="structure"/>
        </w:rPr>
        <w:t>title</w:t>
      </w:r>
      <w:r w:rsidR="00627ED1" w:rsidRPr="00627ED1">
        <w:rPr>
          <w:rStyle w:val="structurevisible"/>
        </w:rPr>
        <w:t>&gt;</w:t>
      </w:r>
      <w:r w:rsidR="00627ED1" w:rsidRPr="00627ED1">
        <w:t xml:space="preserve"> to </w:t>
      </w:r>
      <w:r w:rsidR="00627ED1" w:rsidRPr="00627ED1">
        <w:rPr>
          <w:highlight w:val="yellow"/>
        </w:rPr>
        <w:t>Jal</w:t>
      </w:r>
      <w:r w:rsidRPr="000C7039">
        <w:rPr>
          <w:highlight w:val="yellow"/>
        </w:rPr>
        <w:t>í</w:t>
      </w:r>
      <w:r w:rsidR="00627ED1" w:rsidRPr="00627ED1">
        <w:rPr>
          <w:highlight w:val="yellow"/>
        </w:rPr>
        <w:t>l-i-</w:t>
      </w:r>
      <w:r w:rsidRPr="000C7039">
        <w:rPr>
          <w:highlight w:val="yellow"/>
        </w:rPr>
        <w:t></w:t>
      </w:r>
      <w:r w:rsidR="00627ED1" w:rsidRPr="00627ED1">
        <w:rPr>
          <w:highlight w:val="darkYellow"/>
        </w:rPr>
        <w:t>ú</w:t>
      </w:r>
      <w:r w:rsidR="00627ED1" w:rsidRPr="00627ED1">
        <w:rPr>
          <w:highlight w:val="yellow"/>
        </w:rPr>
        <w:t>’</w:t>
      </w:r>
      <w:r w:rsidRPr="000C7039">
        <w:rPr>
          <w:highlight w:val="yellow"/>
        </w:rPr>
        <w:t>í</w:t>
      </w:r>
      <w:r w:rsidR="00627ED1" w:rsidRPr="00627ED1">
        <w:t>,</w:t>
      </w:r>
      <w:r w:rsidR="00627ED1" w:rsidRPr="00627ED1">
        <w:rPr>
          <w:rStyle w:val="FootnoteReference"/>
        </w:rPr>
        <w:footnoteReference w:id="311"/>
      </w:r>
      <w:r w:rsidR="00627ED1" w:rsidRPr="00627ED1">
        <w:t xml:space="preserve"> a believer who was being drawn into the Covenant-breakers’ net in the province of </w:t>
      </w:r>
      <w:r w:rsidRPr="00F23763">
        <w:rPr>
          <w:highlight w:val="yellow"/>
        </w:rPr>
        <w:t>Á</w:t>
      </w:r>
      <w:r w:rsidR="00627ED1" w:rsidRPr="00627ED1">
        <w:rPr>
          <w:highlight w:val="yellow"/>
        </w:rPr>
        <w:t>irb</w:t>
      </w:r>
      <w:r w:rsidRPr="00F23763">
        <w:rPr>
          <w:highlight w:val="yellow"/>
        </w:rPr>
        <w:t>á</w:t>
      </w:r>
      <w:r w:rsidR="00627ED1" w:rsidRPr="00627ED1">
        <w:rPr>
          <w:highlight w:val="yellow"/>
        </w:rPr>
        <w:t>yj</w:t>
      </w:r>
      <w:r w:rsidRPr="00F23763">
        <w:rPr>
          <w:highlight w:val="yellow"/>
        </w:rPr>
        <w:t>á</w:t>
      </w:r>
      <w:r w:rsidR="00627ED1" w:rsidRPr="00627ED1">
        <w:rPr>
          <w:highlight w:val="yellow"/>
        </w:rPr>
        <w:t>n</w:t>
      </w:r>
      <w:r w:rsidR="00627ED1" w:rsidRPr="00627ED1">
        <w:t xml:space="preserve">. The reason why </w:t>
      </w:r>
      <w:r w:rsidR="00627ED1" w:rsidRPr="00627ED1">
        <w:rPr>
          <w:highlight w:val="yellow"/>
        </w:rPr>
        <w:t>ʿAbdu’l-Bah</w:t>
      </w:r>
      <w:r w:rsidRPr="000C7039">
        <w:rPr>
          <w:highlight w:val="yellow"/>
        </w:rPr>
        <w:t>á</w:t>
      </w:r>
      <w:r w:rsidR="00627ED1" w:rsidRPr="00627ED1">
        <w:t xml:space="preserve"> dwells at length in this Tablet on the episode of </w:t>
      </w:r>
      <w:r w:rsidR="00627ED1" w:rsidRPr="00627ED1">
        <w:rPr>
          <w:highlight w:val="yellow"/>
        </w:rPr>
        <w:t>ʿUmar</w:t>
      </w:r>
      <w:r w:rsidR="00627ED1" w:rsidRPr="00627ED1">
        <w:t xml:space="preserve"> and explains the dire results of his action in leading the people away from the lawful successor of </w:t>
      </w:r>
      <w:r w:rsidR="00627ED1" w:rsidRPr="00627ED1">
        <w:rPr>
          <w:highlight w:val="yellow"/>
        </w:rPr>
        <w:t>Mu</w:t>
      </w:r>
      <w:r w:rsidRPr="000C7039">
        <w:rPr>
          <w:highlight w:val="yellow"/>
        </w:rPr>
        <w:t>ḥ</w:t>
      </w:r>
      <w:r w:rsidR="00627ED1" w:rsidRPr="00627ED1">
        <w:rPr>
          <w:highlight w:val="yellow"/>
        </w:rPr>
        <w:t>ammad</w:t>
      </w:r>
      <w:r w:rsidR="00627ED1" w:rsidRPr="00627ED1">
        <w:t xml:space="preserve"> is in order to demonstrate the evils of Covenant-breaking and the tragic consequences of the violation of the </w:t>
      </w:r>
      <w:r w:rsidRPr="002D5AF8">
        <w:rPr>
          <w:rStyle w:val="structurevisible"/>
        </w:rPr>
        <w:t>&lt;</w:t>
      </w:r>
      <w:r w:rsidRPr="002D5AF8">
        <w:rPr>
          <w:rStyle w:val="structure"/>
        </w:rPr>
        <w:t>title Bah_%</w:t>
      </w:r>
      <w:r w:rsidRPr="002D5AF8">
        <w:rPr>
          <w:rStyle w:val="structurevisible"/>
        </w:rPr>
        <w:t>&gt;</w:t>
      </w:r>
      <w:r w:rsidR="00627ED1" w:rsidRPr="00627ED1">
        <w:rPr>
          <w:rStyle w:val="BookTitle"/>
          <w:highlight w:val="yellow"/>
        </w:rPr>
        <w:t>Kit</w:t>
      </w:r>
      <w:r w:rsidRPr="000C7039">
        <w:rPr>
          <w:rStyle w:val="BookTitle"/>
          <w:highlight w:val="yellow"/>
        </w:rPr>
        <w:t>á</w:t>
      </w:r>
      <w:r w:rsidR="00627ED1" w:rsidRPr="00627ED1">
        <w:rPr>
          <w:rStyle w:val="BookTitle"/>
          <w:highlight w:val="yellow"/>
        </w:rPr>
        <w:t>b-i-</w:t>
      </w:r>
      <w:r w:rsidRPr="000C7039">
        <w:rPr>
          <w:rStyle w:val="BookTitle"/>
          <w:highlight w:val="yellow"/>
        </w:rPr>
        <w:t>ʿ</w:t>
      </w:r>
      <w:r w:rsidR="00627ED1" w:rsidRPr="00627ED1">
        <w:rPr>
          <w:rStyle w:val="BookTitle"/>
          <w:highlight w:val="yellow"/>
        </w:rPr>
        <w:t>Ahd</w:t>
      </w:r>
      <w:r w:rsidR="00627ED1" w:rsidRPr="00627ED1">
        <w:rPr>
          <w:rStyle w:val="structurevisible"/>
        </w:rPr>
        <w:t>&lt;/</w:t>
      </w:r>
      <w:r w:rsidR="00627ED1" w:rsidRPr="00627ED1">
        <w:rPr>
          <w:rStyle w:val="structure"/>
        </w:rPr>
        <w:t>title</w:t>
      </w:r>
      <w:r w:rsidR="00627ED1" w:rsidRPr="00627ED1">
        <w:rPr>
          <w:rStyle w:val="structurevisible"/>
        </w:rPr>
        <w:t>&gt;</w:t>
      </w:r>
      <w:r w:rsidR="00627ED1" w:rsidRPr="00627ED1">
        <w:t xml:space="preserve">,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h’s</w:t>
      </w:r>
      <w:r w:rsidR="00627ED1" w:rsidRPr="00627ED1">
        <w:t xml:space="preserve"> Will and Testament.</w:t>
      </w:r>
    </w:p>
    <w:p w14:paraId="5F28197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17</w:t>
      </w:r>
      <w:r>
        <w:rPr>
          <w:rStyle w:val="structure"/>
        </w:rPr>
        <w:t>—en_19920000/</w:t>
      </w:r>
      <w:r w:rsidRPr="00D576C3">
        <w:rPr>
          <w:rStyle w:val="structurevisible"/>
        </w:rPr>
        <w:t>&gt;</w:t>
      </w:r>
    </w:p>
    <w:p w14:paraId="20657FED" w14:textId="77777777" w:rsidR="00C57E99" w:rsidRDefault="00627ED1" w:rsidP="00C57E99">
      <w:pPr>
        <w:pStyle w:val="Bodycont"/>
      </w:pPr>
      <w:r w:rsidRPr="00627ED1">
        <w:t>In past Dispensations the Prophets did not establish a firm and unequivocal Covenant with their followers concerning their successors,</w:t>
      </w:r>
      <w:r w:rsidRPr="00627ED1">
        <w:rPr>
          <w:rStyle w:val="structurepagenumber"/>
        </w:rPr>
        <w:t xml:space="preserve"> &lt;page 159</w:t>
      </w:r>
      <w:r w:rsidR="00B777C2">
        <w:rPr>
          <w:rStyle w:val="structurepagenumber"/>
        </w:rPr>
        <w:t>/&gt;</w:t>
      </w:r>
      <w:r w:rsidR="00C57E99">
        <w:t xml:space="preserve"> </w:t>
      </w:r>
      <w:r w:rsidRPr="00627ED1">
        <w:t>nor did they leave behind clear guidance as to how to conduct the affairs of the community after their departure from this world. Consequently, religions became divided into many sects resulting in conflicts and disunity among the followers. But the non-existence of a clear Covenant and lack of guidance should not be construed as a failure on the part of the Founders of religions. To attribute to the Manifestations of God a lack of understanding, of vision and knowledge, is tantamount to attributing shortcomings and imperfections to God Himself. That the Manifestations of God are possessed of divine knowledge and are infallible in their actions constitutes the bedrock of faith and belief in God.</w:t>
      </w:r>
    </w:p>
    <w:p w14:paraId="70E95DC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18</w:t>
      </w:r>
      <w:r>
        <w:rPr>
          <w:rStyle w:val="structure"/>
        </w:rPr>
        <w:t>—en_19920000/</w:t>
      </w:r>
      <w:r w:rsidRPr="00D576C3">
        <w:rPr>
          <w:rStyle w:val="structurevisible"/>
        </w:rPr>
        <w:t>&gt;</w:t>
      </w:r>
    </w:p>
    <w:p w14:paraId="43C02583" w14:textId="77777777" w:rsidR="00C57E99" w:rsidRDefault="00627ED1" w:rsidP="00C57E99">
      <w:pPr>
        <w:pStyle w:val="Bodycont"/>
      </w:pPr>
      <w:r w:rsidRPr="00627ED1">
        <w:t xml:space="preserve">We may ask ourselves, then, why did the Founders of the past religions leave no clear guidance for their followers and what were the reasons which prevented them from making a Covenant in writing as did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D6BFAA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19</w:t>
      </w:r>
      <w:r>
        <w:rPr>
          <w:rStyle w:val="structure"/>
        </w:rPr>
        <w:t>—en_19920000/</w:t>
      </w:r>
      <w:r w:rsidRPr="00D576C3">
        <w:rPr>
          <w:rStyle w:val="structurevisible"/>
        </w:rPr>
        <w:t>&gt;</w:t>
      </w:r>
    </w:p>
    <w:p w14:paraId="727C310F" w14:textId="77777777" w:rsidR="00C57E99" w:rsidRDefault="00627ED1" w:rsidP="00C57E99">
      <w:pPr>
        <w:pStyle w:val="Bodycont"/>
      </w:pPr>
      <w:r w:rsidRPr="00627ED1">
        <w:t xml:space="preserve">A careful study of the history of religions will enable us to realize that the Manifestations of old, those embodiments of God’s attributes, did not make an unequivocal written Covenant with their followers because of the immaturity of the people of the age, who could not have sustained the </w:t>
      </w:r>
      <w:r w:rsidRPr="00627ED1">
        <w:lastRenderedPageBreak/>
        <w:t>rigours, the tests and the strict discipline which the observance of such a Covenant would inevitably have required. Mankind has gone through the stages of infancy, childhood and adolescence. This is the day of the coming of age of humanity. For the Manifestations of God in past ages to establish a written Covenant with their followers would have been like giving a child new clothes and expecting him to keep them clean and tidy forever. It is obvious that he will not be able to comply. A child may roll in mud and stain his clothes, but that is normal for his age: he cannot realistically be assigned a responsibility that he will be unable to undertake. One cannot ask a child to be accountable beyond his stage of development. Only when he comes of age will he become accountable for his actions according to adult expectations.</w:t>
      </w:r>
    </w:p>
    <w:p w14:paraId="2172FC7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20</w:t>
      </w:r>
      <w:r>
        <w:rPr>
          <w:rStyle w:val="structure"/>
        </w:rPr>
        <w:t>—en_19920000/</w:t>
      </w:r>
      <w:r w:rsidRPr="00D576C3">
        <w:rPr>
          <w:rStyle w:val="structurevisible"/>
        </w:rPr>
        <w:t>&gt;</w:t>
      </w:r>
    </w:p>
    <w:p w14:paraId="534C5059" w14:textId="77777777" w:rsidR="00C57E99" w:rsidRDefault="00627ED1" w:rsidP="00C57E99">
      <w:pPr>
        <w:pStyle w:val="Bodycont"/>
      </w:pPr>
      <w:r w:rsidRPr="00627ED1">
        <w:t>Some of the qualities which are essential for remaining faithful to the Covenant are humility and self-abnegation, steadfastness in one’s faith and unquestioned loyalty to the Centre of the Cause, the Successor to the Prophet. The acquiring of these spiritual qualities and the living in accordance with them place great responsibilities on the believers. God therefore relieved the followers of past religions of this burden, knowing that it was beyond their capacity at that time to be held responsible for observing the terms of the Covenant. However, now that mankind is destined to come of age in this day, God has for the first time established a mighty and irrefutable Covenant, and required His servants to obey His commandments and be answerable for their deeds.</w:t>
      </w:r>
      <w:r w:rsidRPr="00627ED1">
        <w:rPr>
          <w:rStyle w:val="structurepagenumber"/>
        </w:rPr>
        <w:t xml:space="preserve"> &lt;page 160</w:t>
      </w:r>
      <w:r w:rsidR="00B777C2">
        <w:rPr>
          <w:rStyle w:val="structurepagenumber"/>
        </w:rPr>
        <w:t>/&gt;</w:t>
      </w:r>
    </w:p>
    <w:p w14:paraId="31B34E7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21</w:t>
      </w:r>
      <w:r>
        <w:rPr>
          <w:rStyle w:val="structure"/>
        </w:rPr>
        <w:t>—en_19920000/</w:t>
      </w:r>
      <w:r w:rsidRPr="00D576C3">
        <w:rPr>
          <w:rStyle w:val="structurevisible"/>
        </w:rPr>
        <w:t>&gt;</w:t>
      </w:r>
    </w:p>
    <w:p w14:paraId="46D6B0F4" w14:textId="77777777" w:rsidR="00C57E99" w:rsidRDefault="00627ED1" w:rsidP="00C57E99">
      <w:pPr>
        <w:pStyle w:val="Bodycont"/>
      </w:pPr>
      <w:r w:rsidRPr="00627ED1">
        <w:t>In spite of the many divisions, schisms and sects formed in past religions, and the great conflicts which ensued as a result, each division flourished and gained strength with the passage of time. For instance, Christians divided themselves into several denominations, and these multiplied as the years went by. Yet the tree of Christianity blossomed even after acquiring several more branches, and each one remained verdant and flourishing. The denominations have survived centuries of conflict and bloodshed. This turmoil and discord within the communities were the growing pains of humanity characteristic of the period of childhood, through which it was passing, and Christ in His all-encompassing wisdom did not impose upon His followers a Covenant whose terms would have been beyond their capacity.</w:t>
      </w:r>
    </w:p>
    <w:p w14:paraId="354F6C8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22</w:t>
      </w:r>
      <w:r>
        <w:rPr>
          <w:rStyle w:val="structure"/>
        </w:rPr>
        <w:t>—en_19920000/</w:t>
      </w:r>
      <w:r w:rsidRPr="00D576C3">
        <w:rPr>
          <w:rStyle w:val="structurevisible"/>
        </w:rPr>
        <w:t>&gt;</w:t>
      </w:r>
    </w:p>
    <w:p w14:paraId="4303B330" w14:textId="77777777" w:rsidR="00C57E99" w:rsidRDefault="00627ED1" w:rsidP="00C57E99">
      <w:pPr>
        <w:pStyle w:val="Bodycont"/>
      </w:pPr>
      <w:r w:rsidRPr="00627ED1">
        <w:rPr>
          <w:highlight w:val="yellow"/>
        </w:rPr>
        <w:t>Isl</w:t>
      </w:r>
      <w:r w:rsidR="00C57E99" w:rsidRPr="000C7039">
        <w:rPr>
          <w:highlight w:val="yellow"/>
        </w:rPr>
        <w:t>á</w:t>
      </w:r>
      <w:r w:rsidRPr="00627ED1">
        <w:rPr>
          <w:highlight w:val="yellow"/>
        </w:rPr>
        <w:t>m</w:t>
      </w:r>
      <w:r w:rsidRPr="00627ED1">
        <w:t xml:space="preserve"> experienced similar conflicts in its turbulent history. Although it is the most recent of the older religions, yet </w:t>
      </w:r>
      <w:r w:rsidRPr="00627ED1">
        <w:rPr>
          <w:highlight w:val="yellow"/>
        </w:rPr>
        <w:t>Mu</w:t>
      </w:r>
      <w:r w:rsidR="00C57E99" w:rsidRPr="000C7039">
        <w:rPr>
          <w:highlight w:val="yellow"/>
        </w:rPr>
        <w:t>ḥ</w:t>
      </w:r>
      <w:r w:rsidRPr="00627ED1">
        <w:rPr>
          <w:highlight w:val="yellow"/>
        </w:rPr>
        <w:t>ammad’s</w:t>
      </w:r>
      <w:r w:rsidRPr="00627ED1">
        <w:t xml:space="preserve"> followers were not sufficiently mature to be given a firm Covenant, similar to that established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requiring them to obey strictly the Prophet’s commandments and above all, not to create divisions within their ranks.</w:t>
      </w:r>
    </w:p>
    <w:p w14:paraId="7FFE161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23</w:t>
      </w:r>
      <w:r>
        <w:rPr>
          <w:rStyle w:val="structure"/>
        </w:rPr>
        <w:t>—en_19920000/</w:t>
      </w:r>
      <w:r w:rsidRPr="00D576C3">
        <w:rPr>
          <w:rStyle w:val="structurevisible"/>
        </w:rPr>
        <w:t>&gt;</w:t>
      </w:r>
    </w:p>
    <w:p w14:paraId="51A298DE" w14:textId="77777777" w:rsidR="00C57E99" w:rsidRDefault="00627ED1" w:rsidP="00C57E99">
      <w:pPr>
        <w:pStyle w:val="Bodycont"/>
      </w:pPr>
      <w:r w:rsidRPr="00627ED1">
        <w:t xml:space="preserve">There was another feature in </w:t>
      </w:r>
      <w:r w:rsidRPr="00627ED1">
        <w:rPr>
          <w:highlight w:val="yellow"/>
        </w:rPr>
        <w:t>Isl</w:t>
      </w:r>
      <w:r w:rsidR="00C57E99" w:rsidRPr="000C7039">
        <w:rPr>
          <w:highlight w:val="yellow"/>
        </w:rPr>
        <w:t>á</w:t>
      </w:r>
      <w:r w:rsidRPr="00627ED1">
        <w:rPr>
          <w:highlight w:val="yellow"/>
        </w:rPr>
        <w:t>m</w:t>
      </w:r>
      <w:r w:rsidRPr="00627ED1">
        <w:t xml:space="preserve"> which it is important to understand. Since </w:t>
      </w:r>
      <w:r w:rsidRPr="00627ED1">
        <w:rPr>
          <w:highlight w:val="yellow"/>
        </w:rPr>
        <w:t>Mu</w:t>
      </w:r>
      <w:r w:rsidR="00C57E99" w:rsidRPr="000C7039">
        <w:rPr>
          <w:highlight w:val="yellow"/>
        </w:rPr>
        <w:t>ḥ</w:t>
      </w:r>
      <w:r w:rsidRPr="00627ED1">
        <w:rPr>
          <w:highlight w:val="yellow"/>
        </w:rPr>
        <w:t>ammad</w:t>
      </w:r>
      <w:r w:rsidRPr="00627ED1">
        <w:t xml:space="preserve"> had made a verbal declaration concerning the station of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implying that he was to be His successor, as we have already stated, the majority of the </w:t>
      </w:r>
      <w:r w:rsidRPr="00627ED1">
        <w:rPr>
          <w:highlight w:val="yellow"/>
        </w:rPr>
        <w:t>Muslims</w:t>
      </w:r>
      <w:r w:rsidRPr="00627ED1">
        <w:t xml:space="preserve"> violated the wishes of their Prophet, rejected </w:t>
      </w:r>
      <w:r w:rsidRPr="00627ED1">
        <w:rPr>
          <w:highlight w:val="yellow"/>
        </w:rPr>
        <w:t>ʿAl</w:t>
      </w:r>
      <w:r w:rsidR="00C57E99" w:rsidRPr="000C7039">
        <w:rPr>
          <w:highlight w:val="yellow"/>
        </w:rPr>
        <w:t>í</w:t>
      </w:r>
      <w:r w:rsidRPr="00627ED1">
        <w:t xml:space="preserve">, and for centuries dominated over those who had followed him.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explains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Salm</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rPr>
          <w:rStyle w:val="FootnoteReference"/>
        </w:rPr>
        <w:footnoteReference w:id="312"/>
      </w:r>
      <w:r w:rsidRPr="00627ED1">
        <w:t xml:space="preserve">that the domination of the unfaithful over the faithful in the </w:t>
      </w:r>
      <w:r w:rsidRPr="00627ED1">
        <w:rPr>
          <w:highlight w:val="lightGray"/>
        </w:rPr>
        <w:t>Islamic</w:t>
      </w:r>
      <w:r w:rsidRPr="00627ED1">
        <w:t xml:space="preserve"> Dispensation was a pre-destined phenomenon which was foreshadowed in a verse of the </w:t>
      </w:r>
      <w:r w:rsidRPr="00627ED1">
        <w:rPr>
          <w:highlight w:val="yellow"/>
        </w:rPr>
        <w:t>Qur’</w:t>
      </w:r>
      <w:r w:rsidR="00C57E99" w:rsidRPr="000C7039">
        <w:rPr>
          <w:highlight w:val="yellow"/>
        </w:rPr>
        <w:t>á</w:t>
      </w:r>
      <w:r w:rsidRPr="00627ED1">
        <w:rPr>
          <w:highlight w:val="yellow"/>
        </w:rPr>
        <w:t>n</w:t>
      </w:r>
      <w:r w:rsidRPr="00627ED1">
        <w:t xml:space="preserve">: </w:t>
      </w:r>
      <w:r w:rsidR="00C57E99" w:rsidRPr="00FC7E32">
        <w:rPr>
          <w:rStyle w:val="structurevisible"/>
        </w:rPr>
        <w:t>&lt;</w:t>
      </w:r>
      <w:r w:rsidR="00C57E99" w:rsidRPr="00FC7E32">
        <w:rPr>
          <w:rStyle w:val="structure"/>
        </w:rPr>
        <w:t>cit Muh_Quran►%_%_%►%_%_%—en_%—%_%</w:t>
      </w:r>
      <w:r w:rsidR="00C57E99" w:rsidRPr="00FC7E32">
        <w:rPr>
          <w:rStyle w:val="structurevisible"/>
        </w:rPr>
        <w:t>&gt;</w:t>
      </w:r>
      <w:r w:rsidRPr="00627ED1">
        <w:rPr>
          <w:rStyle w:val="quoteholyscripture"/>
        </w:rPr>
        <w:t>»There is none other God but God.«</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This phrase contains the most fundamental truth upon which the religion of </w:t>
      </w:r>
      <w:r w:rsidRPr="00627ED1">
        <w:rPr>
          <w:highlight w:val="yellow"/>
        </w:rPr>
        <w:t>Isl</w:t>
      </w:r>
      <w:r w:rsidR="00C57E99" w:rsidRPr="000C7039">
        <w:rPr>
          <w:highlight w:val="yellow"/>
        </w:rPr>
        <w:t>á</w:t>
      </w:r>
      <w:r w:rsidRPr="00627ED1">
        <w:rPr>
          <w:highlight w:val="yellow"/>
        </w:rPr>
        <w:t>m</w:t>
      </w:r>
      <w:r w:rsidRPr="00627ED1">
        <w:t xml:space="preserve"> is based. It is the cardinal statement of faith which every </w:t>
      </w:r>
      <w:r w:rsidRPr="00627ED1">
        <w:rPr>
          <w:highlight w:val="yellow"/>
        </w:rPr>
        <w:t>Muslim</w:t>
      </w:r>
      <w:r w:rsidRPr="00627ED1">
        <w:t xml:space="preserve"> must make in order to declare his belief in </w:t>
      </w:r>
      <w:r w:rsidRPr="00627ED1">
        <w:rPr>
          <w:highlight w:val="yellow"/>
        </w:rPr>
        <w:t>Isl</w:t>
      </w:r>
      <w:r w:rsidR="00C57E99" w:rsidRPr="000C7039">
        <w:rPr>
          <w:highlight w:val="yellow"/>
        </w:rPr>
        <w:t>á</w:t>
      </w:r>
      <w:r w:rsidRPr="00627ED1">
        <w:rPr>
          <w:highlight w:val="yellow"/>
        </w:rPr>
        <w:t>m</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 that there is a mystery hidden in this verse which no one had been able to discover until He revealed it in this Day.</w:t>
      </w:r>
    </w:p>
    <w:p w14:paraId="65CF6A1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24</w:t>
      </w:r>
      <w:r>
        <w:rPr>
          <w:rStyle w:val="structure"/>
        </w:rPr>
        <w:t>—en_19920000/</w:t>
      </w:r>
      <w:r w:rsidRPr="00D576C3">
        <w:rPr>
          <w:rStyle w:val="structurevisible"/>
        </w:rPr>
        <w:t>&gt;</w:t>
      </w:r>
    </w:p>
    <w:p w14:paraId="6126E932" w14:textId="77777777" w:rsidR="00C57E99" w:rsidRDefault="00627ED1" w:rsidP="00C57E99">
      <w:pPr>
        <w:pStyle w:val="Bodycont"/>
      </w:pPr>
      <w:r w:rsidRPr="00627ED1">
        <w:t xml:space="preserve">In this Tablet,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affirms that God, through His wisdom, so worded this phrase that the letter of negation in it (</w:t>
      </w:r>
      <w:r w:rsidRPr="00627ED1">
        <w:rPr>
          <w:rStyle w:val="quotesterms"/>
        </w:rPr>
        <w:t>›none‹</w:t>
      </w:r>
      <w:r w:rsidRPr="00627ED1">
        <w:t xml:space="preserve">) precedes that of affirmation. He thus attributes the domination of the unfaithful over the faithful in the Dispensation of </w:t>
      </w:r>
      <w:r w:rsidRPr="00627ED1">
        <w:rPr>
          <w:highlight w:val="yellow"/>
        </w:rPr>
        <w:t>Isl</w:t>
      </w:r>
      <w:r w:rsidR="00C57E99" w:rsidRPr="000C7039">
        <w:rPr>
          <w:highlight w:val="yellow"/>
        </w:rPr>
        <w:t>á</w:t>
      </w:r>
      <w:r w:rsidRPr="00627ED1">
        <w:rPr>
          <w:highlight w:val="yellow"/>
        </w:rPr>
        <w:t>m</w:t>
      </w:r>
      <w:r w:rsidRPr="00627ED1">
        <w:t xml:space="preserve"> to the mysterious influence of this sacred phrase, which appears repeatedly in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Therefore, as a result of the creative influence of this phrase ever since it was revealed by </w:t>
      </w:r>
      <w:r w:rsidRPr="00627ED1">
        <w:rPr>
          <w:highlight w:val="yellow"/>
        </w:rPr>
        <w:t>Mu</w:t>
      </w:r>
      <w:r w:rsidR="00C57E99" w:rsidRPr="000C7039">
        <w:rPr>
          <w:highlight w:val="yellow"/>
        </w:rPr>
        <w:t>ḥ</w:t>
      </w:r>
      <w:r w:rsidRPr="00627ED1">
        <w:rPr>
          <w:highlight w:val="yellow"/>
        </w:rPr>
        <w:t>ammad</w:t>
      </w:r>
      <w:r w:rsidRPr="00627ED1">
        <w:t xml:space="preserve">, the violators of His unwritten Covenant </w:t>
      </w:r>
      <w:r w:rsidR="00C57E99">
        <w:t>--</w:t>
      </w:r>
      <w:r w:rsidRPr="00627ED1">
        <w:t xml:space="preserve"> those who rejected </w:t>
      </w:r>
      <w:r w:rsidRPr="00627ED1">
        <w:rPr>
          <w:highlight w:val="yellow"/>
        </w:rPr>
        <w:t>ʿAl</w:t>
      </w:r>
      <w:r w:rsidR="00C57E99" w:rsidRPr="000C7039">
        <w:rPr>
          <w:highlight w:val="yellow"/>
        </w:rPr>
        <w:t>í</w:t>
      </w:r>
      <w:r w:rsidRPr="00627ED1">
        <w:t xml:space="preserve"> and represented by the letters of negation </w:t>
      </w:r>
      <w:r w:rsidR="00C57E99">
        <w:t>--</w:t>
      </w:r>
      <w:r w:rsidRPr="00627ED1">
        <w:t xml:space="preserve"> ruled over His faithful followers. All the</w:t>
      </w:r>
      <w:r w:rsidRPr="00627ED1">
        <w:rPr>
          <w:rStyle w:val="structurepagenumber"/>
        </w:rPr>
        <w:t xml:space="preserve"> &lt;page 161</w:t>
      </w:r>
      <w:r w:rsidR="00B777C2">
        <w:rPr>
          <w:rStyle w:val="structurepagenumber"/>
        </w:rPr>
        <w:t>/&gt;</w:t>
      </w:r>
      <w:r w:rsidR="00C57E99">
        <w:t xml:space="preserve"> </w:t>
      </w:r>
      <w:r w:rsidRPr="00627ED1">
        <w:t xml:space="preserve">suffering which the hands of the unfaithful </w:t>
      </w:r>
      <w:r w:rsidR="00C57E99">
        <w:t>--</w:t>
      </w:r>
      <w:r w:rsidRPr="00627ED1">
        <w:t xml:space="preserve"> those who disregarded </w:t>
      </w:r>
      <w:r w:rsidRPr="00627ED1">
        <w:rPr>
          <w:highlight w:val="yellow"/>
        </w:rPr>
        <w:t>Mu</w:t>
      </w:r>
      <w:r w:rsidR="00C57E99" w:rsidRPr="000C7039">
        <w:rPr>
          <w:highlight w:val="yellow"/>
        </w:rPr>
        <w:t>ḥ</w:t>
      </w:r>
      <w:r w:rsidRPr="00627ED1">
        <w:rPr>
          <w:highlight w:val="yellow"/>
        </w:rPr>
        <w:t>ammad’s</w:t>
      </w:r>
      <w:r w:rsidRPr="00627ED1">
        <w:t xml:space="preserve"> wishes and opposed His intended successor </w:t>
      </w:r>
      <w:r w:rsidR="00C57E99">
        <w:t>--</w:t>
      </w:r>
      <w:r w:rsidRPr="00627ED1">
        <w:t xml:space="preserve"> inflicted upon the steadfast </w:t>
      </w:r>
      <w:r w:rsidRPr="00627ED1">
        <w:rPr>
          <w:highlight w:val="yellow"/>
        </w:rPr>
        <w:t>Muslims</w:t>
      </w:r>
      <w:r w:rsidRPr="00627ED1">
        <w:t xml:space="preserve"> was indeed the fulfilment of the hidden significance of this utterance of </w:t>
      </w:r>
      <w:r w:rsidRPr="00627ED1">
        <w:rPr>
          <w:highlight w:val="yellow"/>
        </w:rPr>
        <w:t>Mu</w:t>
      </w:r>
      <w:r w:rsidR="00C57E99" w:rsidRPr="000C7039">
        <w:rPr>
          <w:highlight w:val="yellow"/>
        </w:rPr>
        <w:t>ḥ</w:t>
      </w:r>
      <w:r w:rsidRPr="00627ED1">
        <w:rPr>
          <w:highlight w:val="yellow"/>
        </w:rPr>
        <w:t>ammad</w:t>
      </w:r>
      <w:r w:rsidRPr="00627ED1">
        <w:t xml:space="preserve">. He must have known, through the mystery enshrined in the verse, </w:t>
      </w:r>
      <w:r w:rsidR="00C57E99" w:rsidRPr="00FC7E32">
        <w:rPr>
          <w:rStyle w:val="structurevisible"/>
        </w:rPr>
        <w:t>&lt;</w:t>
      </w:r>
      <w:r w:rsidR="00C57E99" w:rsidRPr="00FC7E32">
        <w:rPr>
          <w:rStyle w:val="structure"/>
        </w:rPr>
        <w:t>cit Muh_Quran►%_%_%►%_%_%—en_%—%_%</w:t>
      </w:r>
      <w:r w:rsidR="00C57E99" w:rsidRPr="00FC7E32">
        <w:rPr>
          <w:rStyle w:val="structurevisible"/>
        </w:rPr>
        <w:t>&gt;</w:t>
      </w:r>
      <w:r w:rsidRPr="00627ED1">
        <w:rPr>
          <w:rStyle w:val="quoteholyscripture"/>
        </w:rPr>
        <w:t>»There is none other God but God«</w:t>
      </w:r>
      <w:r w:rsidR="00C57E99" w:rsidRPr="00FC7E32">
        <w:rPr>
          <w:rStyle w:val="structurevisible"/>
        </w:rPr>
        <w:t>&lt;/</w:t>
      </w:r>
      <w:r w:rsidR="00C57E99" w:rsidRPr="00FC7E32">
        <w:rPr>
          <w:rStyle w:val="structure"/>
        </w:rPr>
        <w:t>cit</w:t>
      </w:r>
      <w:r w:rsidR="00C57E99" w:rsidRPr="00FC7E32">
        <w:rPr>
          <w:rStyle w:val="structurevisible"/>
        </w:rPr>
        <w:t>&gt;</w:t>
      </w:r>
      <w:r w:rsidRPr="00627ED1">
        <w:t xml:space="preserve">, that His followers would be </w:t>
      </w:r>
      <w:r w:rsidRPr="00627ED1">
        <w:lastRenderedPageBreak/>
        <w:t>incapable of maintaining their unity after Him. God had, through His wisdom, so destined that the froward and the insincere took precedence over the obedient and the faithful.</w:t>
      </w:r>
    </w:p>
    <w:p w14:paraId="2CCD1D6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25</w:t>
      </w:r>
      <w:r>
        <w:rPr>
          <w:rStyle w:val="structure"/>
        </w:rPr>
        <w:t>—en_19920000/</w:t>
      </w:r>
      <w:r w:rsidRPr="00D576C3">
        <w:rPr>
          <w:rStyle w:val="structurevisible"/>
        </w:rPr>
        <w:t>&gt;</w:t>
      </w:r>
    </w:p>
    <w:p w14:paraId="53ECA92A" w14:textId="77777777" w:rsidR="00C57E99" w:rsidRDefault="00627ED1" w:rsidP="00C57E99">
      <w:pPr>
        <w:pStyle w:val="Bodycont"/>
      </w:pPr>
      <w:r w:rsidRPr="00627ED1">
        <w:t xml:space="preserve">Referring to this phrase,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same Tablet proclaims in majestic and powerful language that in this day He has removed the letter of negation which had been placed before that of affirmation. This phrase, which the Prophet of </w:t>
      </w:r>
      <w:r w:rsidRPr="00627ED1">
        <w:rPr>
          <w:highlight w:val="yellow"/>
        </w:rPr>
        <w:t>Isl</w:t>
      </w:r>
      <w:r w:rsidR="00C57E99" w:rsidRPr="000C7039">
        <w:rPr>
          <w:highlight w:val="yellow"/>
        </w:rPr>
        <w:t>á</w:t>
      </w:r>
      <w:r w:rsidRPr="00627ED1">
        <w:rPr>
          <w:highlight w:val="yellow"/>
        </w:rPr>
        <w:t>m</w:t>
      </w:r>
      <w:r w:rsidRPr="00627ED1">
        <w:t xml:space="preserve"> regarded as the cornerstone of His Faith, is now in the Dispensation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symbolically replaced by the affirmative phrase </w:t>
      </w:r>
      <w:r w:rsidRPr="00627ED1">
        <w:rPr>
          <w:rStyle w:val="quotesterms"/>
        </w:rPr>
        <w:t>›He is God‹</w:t>
      </w:r>
      <w:r w:rsidRPr="00627ED1">
        <w:t xml:space="preserve">. This signifies that the Author of this Faith holds within His own hands the reins of authority, and, unlike the Dispensations of the past, no one will have the power to wrest it from Him. Hence the assurance in His Writings that this is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»the Day which shall not be followed by night«</w:t>
      </w:r>
      <w:r w:rsidR="00C57E99" w:rsidRPr="00FC7E32">
        <w:rPr>
          <w:rStyle w:val="structurevisible"/>
        </w:rPr>
        <w:t>&lt;/</w:t>
      </w:r>
      <w:r w:rsidR="00C57E99" w:rsidRPr="00FC7E32">
        <w:rPr>
          <w:rStyle w:val="structure"/>
        </w:rPr>
        <w:t>cit</w:t>
      </w:r>
      <w:r w:rsidR="00C57E99" w:rsidRPr="00FC7E32">
        <w:rPr>
          <w:rStyle w:val="structurevisible"/>
        </w:rPr>
        <w:t>&gt;</w:t>
      </w:r>
      <w:r w:rsidRPr="00627ED1">
        <w:t>.</w:t>
      </w:r>
    </w:p>
    <w:p w14:paraId="3922A06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26</w:t>
      </w:r>
      <w:r>
        <w:rPr>
          <w:rStyle w:val="structure"/>
        </w:rPr>
        <w:t>—en_19920000/</w:t>
      </w:r>
      <w:r w:rsidRPr="00D576C3">
        <w:rPr>
          <w:rStyle w:val="structurevisible"/>
        </w:rPr>
        <w:t>&gt;</w:t>
      </w:r>
    </w:p>
    <w:p w14:paraId="00714C38" w14:textId="77777777" w:rsidR="00C57E99" w:rsidRDefault="00627ED1" w:rsidP="00C57E99">
      <w:pPr>
        <w:pStyle w:val="Bodycont"/>
      </w:pPr>
      <w:r w:rsidRPr="00627ED1">
        <w:t>In another of His Tablets He reveals these reassuring words:</w:t>
      </w:r>
    </w:p>
    <w:p w14:paraId="1585B2E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27</w:t>
      </w:r>
      <w:r>
        <w:rPr>
          <w:rStyle w:val="structure"/>
        </w:rPr>
        <w:t>—en_19920000/</w:t>
      </w:r>
      <w:r w:rsidRPr="00D576C3">
        <w:rPr>
          <w:rStyle w:val="structurevisible"/>
        </w:rPr>
        <w:t>&gt;</w:t>
      </w:r>
    </w:p>
    <w:p w14:paraId="452DD284"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»The Hand of Omnipotence hath established His Revelation upon an unassailable, an enduring foundation. Storms of human strife are powerless to undermine its basis, nor will men’s fanciful theories succeed in damaging its structure.«</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313"/>
      </w:r>
    </w:p>
    <w:p w14:paraId="09F1DB9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28</w:t>
      </w:r>
      <w:r>
        <w:rPr>
          <w:rStyle w:val="structure"/>
        </w:rPr>
        <w:t>—en_19920000/</w:t>
      </w:r>
      <w:r w:rsidRPr="00D576C3">
        <w:rPr>
          <w:rStyle w:val="structurevisible"/>
        </w:rPr>
        <w:t>&gt;</w:t>
      </w:r>
    </w:p>
    <w:p w14:paraId="1E814875" w14:textId="77777777" w:rsidR="00C57E99" w:rsidRDefault="00627ED1" w:rsidP="00C57E99">
      <w:pPr>
        <w:pStyle w:val="Bodyafterquote"/>
      </w:pPr>
      <w:r w:rsidRPr="00627ED1">
        <w:t xml:space="preserve">There is yet another mystery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Salm</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while effecting the removal of the letter of negation and replacing it with that of affirmation,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indicates that He will be issuing the command for this change and communicating it to the believers at a later time.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believers who were steadfast in the Covenant were convinced that the command for removing the letter of negation as described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Salm</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was none other than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the Will and Testament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60C570D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29</w:t>
      </w:r>
      <w:r>
        <w:rPr>
          <w:rStyle w:val="structure"/>
        </w:rPr>
        <w:t>—en_19920000/</w:t>
      </w:r>
      <w:r w:rsidRPr="00D576C3">
        <w:rPr>
          <w:rStyle w:val="structurevisible"/>
        </w:rPr>
        <w:t>&gt;</w:t>
      </w:r>
    </w:p>
    <w:p w14:paraId="1187CF9D" w14:textId="77777777" w:rsidR="00C57E99" w:rsidRDefault="00627ED1" w:rsidP="00C57E99">
      <w:pPr>
        <w:pStyle w:val="Bodycont"/>
      </w:pPr>
      <w:r w:rsidRPr="00627ED1">
        <w:t xml:space="preserve">Through this mighty document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established and its Centre appointed. The proof that the letter of negation has been removed is that in this Dispensation the Covenant-breakers have never been, nor will they ever be, able to undermine the unity of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to seize the reins of authority from the divinely ordained institutions which are charged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direct the affairs of His Cause. History has so far confirmed this, and it is one of the distinguishing features of this Dispensation. There have been many powerful attacks launched</w:t>
      </w:r>
      <w:r w:rsidRPr="00627ED1">
        <w:rPr>
          <w:rStyle w:val="structurepagenumber"/>
        </w:rPr>
        <w:t xml:space="preserve"> &lt;page 162</w:t>
      </w:r>
      <w:r w:rsidR="00B777C2">
        <w:rPr>
          <w:rStyle w:val="structurepagenumber"/>
        </w:rPr>
        <w:t>/&gt;</w:t>
      </w:r>
      <w:r w:rsidRPr="00627ED1">
        <w:t xml:space="preserve"> against the Centre of the Cause from within. Those who rebelled against </w:t>
      </w:r>
      <w:r w:rsidRPr="00627ED1">
        <w:rPr>
          <w:highlight w:val="yellow"/>
        </w:rPr>
        <w:t>ʿAbdu’l-Bah</w:t>
      </w:r>
      <w:r w:rsidR="00C57E99" w:rsidRPr="000C7039">
        <w:rPr>
          <w:highlight w:val="yellow"/>
        </w:rPr>
        <w:t>á</w:t>
      </w:r>
      <w:r w:rsidRPr="00627ED1">
        <w:t xml:space="preserve"> were not ignorant or senseless people. On the contrary, most of them were intelligent and capable; some were highly knowledgeable teachers, immensely respected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Persia. In the Holy Land too, some members of the family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knowledgeable and powerful men.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who so prided himself on his talents, was a master of calligraphy, which in those days carried great prestige in the community. He also exerted great influence over people. The ceaseless efforts of the Covenant-breakers at the time of </w:t>
      </w:r>
      <w:r w:rsidRPr="00627ED1">
        <w:rPr>
          <w:highlight w:val="yellow"/>
        </w:rPr>
        <w:t>ʿAbdu’l-Bah</w:t>
      </w:r>
      <w:r w:rsidR="00C57E99" w:rsidRPr="000C7039">
        <w:rPr>
          <w:highlight w:val="yellow"/>
        </w:rPr>
        <w:t>á</w:t>
      </w:r>
      <w:r w:rsidRPr="00627ED1">
        <w:t xml:space="preserve"> to destroy the edifice of the Cause of God appeared to many to be successful at first, but as we have seen, all of them, together with their misguided notions and theories, were thrown into the abyss of extinction and perished miserably.</w:t>
      </w:r>
    </w:p>
    <w:p w14:paraId="2234812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30</w:t>
      </w:r>
      <w:r>
        <w:rPr>
          <w:rStyle w:val="structure"/>
        </w:rPr>
        <w:t>—en_19920000/</w:t>
      </w:r>
      <w:r w:rsidRPr="00D576C3">
        <w:rPr>
          <w:rStyle w:val="structurevisible"/>
        </w:rPr>
        <w:t>&gt;</w:t>
      </w:r>
    </w:p>
    <w:p w14:paraId="534B2A61" w14:textId="77777777" w:rsidR="00C57E99" w:rsidRDefault="00627ED1" w:rsidP="00C57E99">
      <w:pPr>
        <w:pStyle w:val="Bodycont"/>
      </w:pPr>
      <w:r w:rsidRPr="00627ED1">
        <w:t xml:space="preserve">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has been referred to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Crimson Book.</w:t>
      </w:r>
      <w:r w:rsidRPr="00627ED1">
        <w:rPr>
          <w:rStyle w:val="FootnoteReference"/>
        </w:rPr>
        <w:footnoteReference w:id="314"/>
      </w:r>
      <w:r w:rsidRPr="00627ED1">
        <w:t xml:space="preserve"> He used this term in alluding to it about a year before His ascension, in His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This designation is not used exclusively to refer to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but that Tablet is certainly a document which became instrumental in testing the faith of every believer, resulting in separation between the pure in heart and the insincere. Everything revealed in this mighty document may be summarized in one short phrase: </w:t>
      </w:r>
      <w:r w:rsidRPr="00627ED1">
        <w:rPr>
          <w:rStyle w:val="quotesterms"/>
        </w:rPr>
        <w:t>›Turn toward‹</w:t>
      </w:r>
      <w:r w:rsidRPr="00627ED1">
        <w:t>.</w:t>
      </w:r>
    </w:p>
    <w:p w14:paraId="05A59F1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31</w:t>
      </w:r>
      <w:r>
        <w:rPr>
          <w:rStyle w:val="structure"/>
        </w:rPr>
        <w:t>—en_19920000/</w:t>
      </w:r>
      <w:r w:rsidRPr="00D576C3">
        <w:rPr>
          <w:rStyle w:val="structurevisible"/>
        </w:rPr>
        <w:t>&gt;</w:t>
      </w:r>
    </w:p>
    <w:p w14:paraId="3DD4CC49" w14:textId="77777777" w:rsidR="00C57E99" w:rsidRDefault="00C57E99" w:rsidP="00C57E99">
      <w:pPr>
        <w:pStyle w:val="Quote1st"/>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»When the ocean of My presence has ebbed and the Book of My Revelation is ended, turn your faces toward Him Whom God hath purposed, Who hath branched from this Ancient Root.«</w:t>
      </w:r>
      <w:r w:rsidRPr="0006698A">
        <w:rPr>
          <w:rStyle w:val="structurevisible"/>
        </w:rPr>
        <w:t>&lt;/</w:t>
      </w:r>
      <w:r w:rsidRPr="0006698A">
        <w:rPr>
          <w:rStyle w:val="structure"/>
        </w:rPr>
        <w:t>cit</w:t>
      </w:r>
      <w:r w:rsidRPr="0006698A">
        <w:rPr>
          <w:rStyle w:val="structurevisible"/>
        </w:rPr>
        <w:t>&gt;</w:t>
      </w:r>
      <w:r w:rsidR="00627ED1" w:rsidRPr="00627ED1">
        <w:t xml:space="preserve"> </w:t>
      </w:r>
      <w:r w:rsidR="00627ED1" w:rsidRPr="00627ED1">
        <w:rPr>
          <w:rStyle w:val="FootnoteReference"/>
        </w:rPr>
        <w:footnoteReference w:id="315"/>
      </w:r>
    </w:p>
    <w:p w14:paraId="27ADD65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32</w:t>
      </w:r>
      <w:r>
        <w:rPr>
          <w:rStyle w:val="structure"/>
        </w:rPr>
        <w:t>—en_19920000/</w:t>
      </w:r>
      <w:r w:rsidRPr="00D576C3">
        <w:rPr>
          <w:rStyle w:val="structurevisible"/>
        </w:rPr>
        <w:t>&gt;</w:t>
      </w:r>
    </w:p>
    <w:p w14:paraId="530404C5" w14:textId="77777777" w:rsidR="00C57E99" w:rsidRDefault="00627ED1" w:rsidP="00C57E99">
      <w:pPr>
        <w:pStyle w:val="Bodyafterquote"/>
      </w:pPr>
      <w:r w:rsidRPr="00627ED1">
        <w:t xml:space="preserve">The spiritual forces released by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forty years were thus vouchsafed to </w:t>
      </w:r>
      <w:r w:rsidRPr="00627ED1">
        <w:rPr>
          <w:highlight w:val="yellow"/>
        </w:rPr>
        <w:t>ʿAbdu’l-Bah</w:t>
      </w:r>
      <w:r w:rsidR="00C57E99" w:rsidRPr="000C7039">
        <w:rPr>
          <w:highlight w:val="yellow"/>
        </w:rPr>
        <w:t>á</w:t>
      </w:r>
      <w:r w:rsidRPr="00627ED1">
        <w:t xml:space="preserve">. His words, although not of the same rank, have the same validity as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Everything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brought to mankind was deposited within the soul of </w:t>
      </w:r>
      <w:r w:rsidRPr="00627ED1">
        <w:rPr>
          <w:highlight w:val="yellow"/>
        </w:rPr>
        <w:t>ʿAbdu’l-Bah</w:t>
      </w:r>
      <w:r w:rsidR="00C57E99" w:rsidRPr="000C7039">
        <w:rPr>
          <w:highlight w:val="yellow"/>
        </w:rPr>
        <w:t>á</w:t>
      </w:r>
      <w:r w:rsidRPr="00627ED1">
        <w:t xml:space="preserve"> and to receive these the believers had to </w:t>
      </w:r>
      <w:r w:rsidRPr="00627ED1">
        <w:rPr>
          <w:rStyle w:val="quotesterms"/>
        </w:rPr>
        <w:t>›turn toward‹</w:t>
      </w:r>
      <w:r w:rsidRPr="00627ED1">
        <w:t xml:space="preserve"> Him. This act of </w:t>
      </w:r>
      <w:r w:rsidRPr="00627ED1">
        <w:rPr>
          <w:rStyle w:val="quotesterms"/>
        </w:rPr>
        <w:t>›turning‹</w:t>
      </w:r>
      <w:r w:rsidRPr="00627ED1">
        <w:t xml:space="preserve"> is the pivot round which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revolves for all time, and steadfastness in the Covenant will be determined by the extent to which a believer readily turns to the Centre of the Cause.</w:t>
      </w:r>
    </w:p>
    <w:p w14:paraId="5C37D281" w14:textId="77777777" w:rsidR="00C57E99" w:rsidRPr="00D576C3" w:rsidRDefault="00C57E99" w:rsidP="00C57E99">
      <w:pPr>
        <w:pStyle w:val="ParCountercont"/>
        <w:framePr w:wrap="notBeside"/>
        <w:rPr>
          <w:rFonts w:eastAsia="Calibri"/>
        </w:rPr>
      </w:pPr>
      <w:r w:rsidRPr="00D576C3">
        <w:rPr>
          <w:rStyle w:val="structurevisible"/>
        </w:rPr>
        <w:lastRenderedPageBreak/>
        <w:t>&lt;</w:t>
      </w:r>
      <w:r>
        <w:rPr>
          <w:rStyle w:val="structure"/>
        </w:rPr>
        <w:t>par TaherzadehA_Covenant_</w:t>
      </w:r>
      <w:r w:rsidRPr="00D576C3">
        <w:rPr>
          <w:rStyle w:val="structureparIDchapcounter"/>
        </w:rPr>
        <w:t>12:</w:t>
      </w:r>
      <w:r w:rsidRPr="00D576C3">
        <w:rPr>
          <w:rStyle w:val="structureparIDparcounter"/>
        </w:rPr>
        <w:t>33</w:t>
      </w:r>
      <w:r>
        <w:rPr>
          <w:rStyle w:val="structure"/>
        </w:rPr>
        <w:t>—en_19920000/</w:t>
      </w:r>
      <w:r w:rsidRPr="00D576C3">
        <w:rPr>
          <w:rStyle w:val="structurevisible"/>
        </w:rPr>
        <w:t>&gt;</w:t>
      </w:r>
    </w:p>
    <w:p w14:paraId="64939001" w14:textId="77777777" w:rsidR="00C57E99" w:rsidRDefault="00627ED1" w:rsidP="00C57E99">
      <w:pPr>
        <w:pStyle w:val="Bodycont"/>
      </w:pPr>
      <w:r w:rsidRPr="00627ED1">
        <w:t xml:space="preserve">To recognize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believe in Him as the Supreme Manifestation of God is the first and the most essential step for man in his journey to his spiritual abode. But belief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not be acceptable to God unless the believer turns to the Centre of the Covenant, is submissive to Him and wholeheartedly carries out His commandments. Moreover, this magical phrase </w:t>
      </w:r>
      <w:r w:rsidRPr="00627ED1">
        <w:rPr>
          <w:rStyle w:val="quotesterms"/>
        </w:rPr>
        <w:t>›turn toward‹</w:t>
      </w:r>
      <w:r w:rsidRPr="00627ED1">
        <w:t xml:space="preserve"> is not limited to the Ministry of </w:t>
      </w:r>
      <w:r w:rsidRPr="00627ED1">
        <w:rPr>
          <w:highlight w:val="yellow"/>
        </w:rPr>
        <w:t>ʿAbdu’l-Bah</w:t>
      </w:r>
      <w:r w:rsidR="00C57E99" w:rsidRPr="000C7039">
        <w:rPr>
          <w:highlight w:val="yellow"/>
        </w:rPr>
        <w:t>á</w:t>
      </w:r>
      <w:r w:rsidRPr="00627ED1">
        <w:t xml:space="preserve"> only. It is applicable</w:t>
      </w:r>
      <w:r w:rsidRPr="00627ED1">
        <w:rPr>
          <w:rStyle w:val="structurepagenumber"/>
        </w:rPr>
        <w:t xml:space="preserve"> &lt;page 163</w:t>
      </w:r>
      <w:r w:rsidR="00B777C2">
        <w:rPr>
          <w:rStyle w:val="structurepagenumber"/>
        </w:rPr>
        <w:t>/&gt;</w:t>
      </w:r>
      <w:r w:rsidRPr="00627ED1">
        <w:t xml:space="preserve"> for all time. After the passing of </w:t>
      </w:r>
      <w:r w:rsidRPr="00627ED1">
        <w:rPr>
          <w:highlight w:val="yellow"/>
        </w:rPr>
        <w:t>ʿAbdu’l-Bah</w:t>
      </w:r>
      <w:r w:rsidR="00C57E99" w:rsidRPr="000C7039">
        <w:rPr>
          <w:highlight w:val="yellow"/>
        </w:rPr>
        <w:t>á</w:t>
      </w:r>
      <w:r w:rsidRPr="00627ED1">
        <w:t xml:space="preserve">, the believers had again to </w:t>
      </w:r>
      <w:r w:rsidRPr="00627ED1">
        <w:rPr>
          <w:rStyle w:val="quotesterms"/>
        </w:rPr>
        <w:t>›turn toward‹</w:t>
      </w:r>
      <w:r w:rsidRPr="00627ED1">
        <w:t xml:space="preserve"> </w:t>
      </w:r>
      <w:r w:rsidRPr="00627ED1">
        <w:rPr>
          <w:highlight w:val="cyan"/>
        </w:rPr>
        <w:t>Shoghi Effendi</w:t>
      </w:r>
      <w:r w:rsidRPr="00627ED1">
        <w:t>, and today toward the Universal House of Justice.</w:t>
      </w:r>
    </w:p>
    <w:p w14:paraId="0C085AD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34</w:t>
      </w:r>
      <w:r>
        <w:rPr>
          <w:rStyle w:val="structure"/>
        </w:rPr>
        <w:t>—en_19920000/</w:t>
      </w:r>
      <w:r w:rsidRPr="00D576C3">
        <w:rPr>
          <w:rStyle w:val="structurevisible"/>
        </w:rPr>
        <w:t>&gt;</w:t>
      </w:r>
    </w:p>
    <w:p w14:paraId="3791DA33" w14:textId="77777777" w:rsidR="00C57E99" w:rsidRDefault="00627ED1" w:rsidP="00C57E99">
      <w:pPr>
        <w:pStyle w:val="Bodycont"/>
      </w:pPr>
      <w:r w:rsidRPr="00627ED1">
        <w:t xml:space="preserve">To emphasize this important feature of the Covenant the following analogy may be helpful. An aircraft flies in the air because its engines create a special condition which enables the machine to fly; without them the craft will not move. Similarly, belief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Supreme Manifestation of God in this age uplifts the soul and enables it to soar into the spiritual realms. A believer’s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thus acts like the engine in the above analogy. But a powerful engine, however needed, cannot ensure the safety of an aircraft or its smooth landing at its destination. There is a need for the navigational signals which a modern aircraft receives from the control tower to determine its direction, height and speed, and the pilot obeys these instructions almost blindly until the machine lands safely. Without navigational aids and the readiness of the pilot to follow these signals, there is every likelihood that a disaster will take place.</w:t>
      </w:r>
    </w:p>
    <w:p w14:paraId="716CA62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35</w:t>
      </w:r>
      <w:r>
        <w:rPr>
          <w:rStyle w:val="structure"/>
        </w:rPr>
        <w:t>—en_19920000/</w:t>
      </w:r>
      <w:r w:rsidRPr="00D576C3">
        <w:rPr>
          <w:rStyle w:val="structurevisible"/>
        </w:rPr>
        <w:t>&gt;</w:t>
      </w:r>
    </w:p>
    <w:p w14:paraId="702FE968" w14:textId="77777777" w:rsidR="00C57E99" w:rsidRDefault="00627ED1" w:rsidP="00C57E99">
      <w:pPr>
        <w:pStyle w:val="Bodycont"/>
      </w:pPr>
      <w:r w:rsidRPr="00627ED1">
        <w:t xml:space="preserve">Similarly,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not completely sufficient unto itself. The believer has to faithfully obey the guidance he receives from the Centre of the Cause. During the Ministry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was to Him that the believers turned for guidance. Later it was </w:t>
      </w:r>
      <w:r w:rsidRPr="00627ED1">
        <w:rPr>
          <w:highlight w:val="yellow"/>
        </w:rPr>
        <w:t>ʿAbdu’l-Bah</w:t>
      </w:r>
      <w:r w:rsidR="00C57E99" w:rsidRPr="000C7039">
        <w:rPr>
          <w:highlight w:val="yellow"/>
        </w:rPr>
        <w:t>á</w:t>
      </w:r>
      <w:r w:rsidRPr="00627ED1">
        <w:t xml:space="preserve"> who became the Centre for this guidance, after Him </w:t>
      </w:r>
      <w:r w:rsidRPr="00627ED1">
        <w:rPr>
          <w:highlight w:val="cyan"/>
        </w:rPr>
        <w:t>Shoghi Effendi</w:t>
      </w:r>
      <w:r w:rsidRPr="00627ED1">
        <w:t xml:space="preserve">, the Guardian of the Faith, and today the Universal House of Justice. If someone reaches the pinnacle of faith and certitude in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but refuses to follow the guidance of </w:t>
      </w:r>
      <w:r w:rsidRPr="00627ED1">
        <w:rPr>
          <w:highlight w:val="yellow"/>
        </w:rPr>
        <w:t>ʿAbdu’l-Bah</w:t>
      </w:r>
      <w:r w:rsidR="00C57E99" w:rsidRPr="000C7039">
        <w:rPr>
          <w:highlight w:val="yellow"/>
        </w:rPr>
        <w:t>á</w:t>
      </w:r>
      <w:r w:rsidRPr="00627ED1">
        <w:t xml:space="preserve">, of </w:t>
      </w:r>
      <w:r w:rsidRPr="00627ED1">
        <w:rPr>
          <w:highlight w:val="cyan"/>
        </w:rPr>
        <w:t>Shoghi Effendi</w:t>
      </w:r>
      <w:r w:rsidRPr="00627ED1">
        <w:t xml:space="preserve">, or the House of Justice, he cannot be considered a true believer. Those who regarded themselves to be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but arose actively in opposition to </w:t>
      </w:r>
      <w:r w:rsidRPr="00627ED1">
        <w:rPr>
          <w:highlight w:val="yellow"/>
        </w:rPr>
        <w:t>ʿAbdu’l-Bah</w:t>
      </w:r>
      <w:r w:rsidR="00C57E99" w:rsidRPr="000C7039">
        <w:rPr>
          <w:highlight w:val="yellow"/>
        </w:rPr>
        <w:t>á</w:t>
      </w:r>
      <w:r w:rsidRPr="00627ED1">
        <w:t xml:space="preserve"> or </w:t>
      </w:r>
      <w:r w:rsidRPr="00627ED1">
        <w:rPr>
          <w:highlight w:val="cyan"/>
        </w:rPr>
        <w:t>Shoghi Effendi</w:t>
      </w:r>
      <w:r w:rsidRPr="00627ED1">
        <w:t xml:space="preserve"> were pronounced as Covenant-breakers and cast out of the Community of the Most Great Name.</w:t>
      </w:r>
    </w:p>
    <w:p w14:paraId="791A2BB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12:</w:t>
      </w:r>
      <w:r w:rsidRPr="00D576C3">
        <w:rPr>
          <w:rStyle w:val="structureparIDparcounter"/>
        </w:rPr>
        <w:t>36</w:t>
      </w:r>
      <w:r>
        <w:rPr>
          <w:rStyle w:val="structure"/>
        </w:rPr>
        <w:t>—en_19920000/</w:t>
      </w:r>
      <w:r w:rsidRPr="00D576C3">
        <w:rPr>
          <w:rStyle w:val="structurevisible"/>
        </w:rPr>
        <w:t>&gt;</w:t>
      </w:r>
    </w:p>
    <w:p w14:paraId="7C0B41AC" w14:textId="77777777" w:rsidR="00C57E99" w:rsidRDefault="00627ED1" w:rsidP="00C57E99">
      <w:pPr>
        <w:pStyle w:val="Bodycont"/>
      </w:pPr>
      <w:r w:rsidRPr="00627ED1">
        <w:t xml:space="preserve">It is the same today. Those who claim to be believers, accepting the station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but who oppose the Universal House of Justice, are treated in the same way. The imperative necessity of removing such people from the community will become clear as we continue the story.</w:t>
      </w:r>
      <w:r w:rsidRPr="00627ED1">
        <w:rPr>
          <w:rStyle w:val="structurepagenumber"/>
        </w:rPr>
        <w:t xml:space="preserve"> &lt;page 164</w:t>
      </w:r>
      <w:bookmarkStart w:id="21" w:name="ch13"/>
      <w:bookmarkEnd w:id="21"/>
      <w:r w:rsidR="00B777C2">
        <w:rPr>
          <w:rStyle w:val="structurepagenumber"/>
        </w:rPr>
        <w:t>/&gt;</w:t>
      </w:r>
    </w:p>
    <w:p w14:paraId="56E366FC"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13</w:t>
      </w:r>
      <w:r w:rsidRPr="00835AAF">
        <w:rPr>
          <w:rStyle w:val="structure"/>
        </w:rPr>
        <w:t>:0</w:t>
      </w:r>
      <w:r>
        <w:rPr>
          <w:rStyle w:val="structure"/>
        </w:rPr>
        <w:t>—en_19920000/</w:t>
      </w:r>
      <w:r w:rsidRPr="00835AAF">
        <w:rPr>
          <w:rStyle w:val="structurevisible"/>
        </w:rPr>
        <w:t>&gt;</w:t>
      </w:r>
      <w:r>
        <w:t>CHAPTER THIRTEEN</w:t>
      </w:r>
      <w:r>
        <w:br/>
      </w:r>
      <w:r w:rsidR="00627ED1" w:rsidRPr="00627ED1">
        <w:t xml:space="preserve">Principal Covenant-Breakers during the Ministry of </w:t>
      </w:r>
      <w:r w:rsidR="00627ED1" w:rsidRPr="00627ED1">
        <w:rPr>
          <w:highlight w:val="yellow"/>
        </w:rPr>
        <w:t>ʿAbdu</w:t>
      </w:r>
      <w:r w:rsidR="00627ED1" w:rsidRPr="00627ED1">
        <w:rPr>
          <w:rFonts w:asciiTheme="minorHAnsi" w:hAnsiTheme="minorHAnsi"/>
          <w:highlight w:val="yellow"/>
        </w:rPr>
        <w:t>’</w:t>
      </w:r>
      <w:r w:rsidR="00627ED1" w:rsidRPr="00627ED1">
        <w:rPr>
          <w:highlight w:val="yellow"/>
        </w:rPr>
        <w:t>l-Bah</w:t>
      </w:r>
      <w:r w:rsidRPr="000C7039">
        <w:rPr>
          <w:highlight w:val="yellow"/>
        </w:rPr>
        <w:t>á</w:t>
      </w:r>
    </w:p>
    <w:p w14:paraId="6CF2A2FE"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w:t>
      </w:r>
      <w:r>
        <w:rPr>
          <w:rStyle w:val="structure"/>
        </w:rPr>
        <w:t>—en_19920000/</w:t>
      </w:r>
      <w:r w:rsidRPr="00D576C3">
        <w:rPr>
          <w:rStyle w:val="structurevisible"/>
        </w:rPr>
        <w:t>&gt;</w:t>
      </w:r>
    </w:p>
    <w:p w14:paraId="3363D51F" w14:textId="77777777" w:rsidR="00C57E99" w:rsidRDefault="00627ED1" w:rsidP="00C57E99">
      <w:pPr>
        <w:pStyle w:val="Body1st"/>
      </w:pPr>
      <w:r w:rsidRPr="00627ED1">
        <w:t xml:space="preserve">When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no one among the family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the believers questioned its authenticity. Even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the chief violator of its provisions, accepted the fact that the Will and Testament was in the handwriting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Nevertheless, as has already been stated, this unfaithful brother tried very hard through interpolation and corruption of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by forging documents, to discredit the person of </w:t>
      </w:r>
      <w:r w:rsidRPr="00627ED1">
        <w:rPr>
          <w:highlight w:val="yellow"/>
        </w:rPr>
        <w:t>ʿAbdu’l-Bah</w:t>
      </w:r>
      <w:r w:rsidR="00C57E99" w:rsidRPr="000C7039">
        <w:rPr>
          <w:highlight w:val="yellow"/>
        </w:rPr>
        <w:t>á</w:t>
      </w:r>
      <w:r w:rsidRPr="00627ED1">
        <w:t xml:space="preserve">. At the same time he began to sow seeds of doubt concerning </w:t>
      </w:r>
      <w:r w:rsidRPr="00627ED1">
        <w:rPr>
          <w:highlight w:val="yellow"/>
        </w:rPr>
        <w:t>ʿAbdu’l-Bah</w:t>
      </w:r>
      <w:r w:rsidR="00C57E99" w:rsidRPr="000C7039">
        <w:rPr>
          <w:highlight w:val="yellow"/>
        </w:rPr>
        <w:t>á</w:t>
      </w:r>
      <w:r w:rsidRPr="00627ED1">
        <w:t xml:space="preserve"> in the minds of the believers in the Holy Land through misrepresentation. At first this rebellion was covert, but it gathered momentum during the first few years of </w:t>
      </w:r>
      <w:r w:rsidRPr="00627ED1">
        <w:rPr>
          <w:highlight w:val="yellow"/>
        </w:rPr>
        <w:t>ʿAbdu’l-Bah</w:t>
      </w:r>
      <w:r w:rsidR="00C57E99" w:rsidRPr="007C5354">
        <w:rPr>
          <w:highlight w:val="yellow"/>
        </w:rPr>
        <w:t>á</w:t>
      </w:r>
      <w:r w:rsidRPr="00627ED1">
        <w:rPr>
          <w:highlight w:val="yellow"/>
        </w:rPr>
        <w:t>’s</w:t>
      </w:r>
      <w:r w:rsidRPr="00627ED1">
        <w:t xml:space="preserve"> Ministry until it turned into a most vicious campaign of open hostility and opposition towards Him, creating the most serious crisis in the history of the Faith since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7F3E10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w:t>
      </w:r>
      <w:r>
        <w:rPr>
          <w:rStyle w:val="structure"/>
        </w:rPr>
        <w:t>—en_19920000/</w:t>
      </w:r>
      <w:r w:rsidRPr="00D576C3">
        <w:rPr>
          <w:rStyle w:val="structurevisible"/>
        </w:rPr>
        <w:t>&gt;</w:t>
      </w:r>
    </w:p>
    <w:p w14:paraId="020B9592" w14:textId="77777777" w:rsidR="00C57E99" w:rsidRDefault="00627ED1" w:rsidP="00C57E99">
      <w:pPr>
        <w:pStyle w:val="Bodycont"/>
      </w:pPr>
      <w:r w:rsidRPr="00627ED1">
        <w:t xml:space="preserve">In order to survey, however briefly, the nefarious activities of the Covenant-breakers during </w:t>
      </w:r>
      <w:r w:rsidRPr="00627ED1">
        <w:rPr>
          <w:highlight w:val="yellow"/>
        </w:rPr>
        <w:t>ʿAbdu’l-Bah</w:t>
      </w:r>
      <w:r w:rsidR="00C57E99" w:rsidRPr="007C5354">
        <w:rPr>
          <w:highlight w:val="yellow"/>
        </w:rPr>
        <w:t>á</w:t>
      </w:r>
      <w:r w:rsidRPr="00627ED1">
        <w:rPr>
          <w:highlight w:val="yellow"/>
        </w:rPr>
        <w:t>’s</w:t>
      </w:r>
      <w:r w:rsidRPr="00627ED1">
        <w:t xml:space="preserve"> Ministry, it is necessary to mention a few individuals who were the props and </w:t>
      </w:r>
      <w:r w:rsidRPr="00627ED1">
        <w:lastRenderedPageBreak/>
        <w:t xml:space="preserve">mainstay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his activities. Foremost among them in the Holy Land was </w:t>
      </w:r>
      <w:r w:rsidRPr="00627ED1">
        <w:rPr>
          <w:highlight w:val="yellow"/>
        </w:rPr>
        <w:t>Majdu’d-D</w:t>
      </w:r>
      <w:r w:rsidR="00C57E99" w:rsidRPr="004C36BB">
        <w:rPr>
          <w:highlight w:val="yellow"/>
        </w:rPr>
        <w:t>í</w:t>
      </w:r>
      <w:r w:rsidRPr="00627ED1">
        <w:rPr>
          <w:highlight w:val="yellow"/>
        </w:rPr>
        <w:t>n</w:t>
      </w:r>
      <w:r w:rsidRPr="00627ED1">
        <w:t xml:space="preserve">, the son of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the noble brother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was the backbone, the motivating force behind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He had married </w:t>
      </w:r>
      <w:r w:rsidR="00C57E99" w:rsidRPr="00B3241B">
        <w:rPr>
          <w:highlight w:val="darkYellow"/>
        </w:rPr>
        <w:t>Ṣ</w:t>
      </w:r>
      <w:r w:rsidRPr="00627ED1">
        <w:rPr>
          <w:highlight w:val="green"/>
        </w:rPr>
        <w:t>amad</w:t>
      </w:r>
      <w:r w:rsidR="00C57E99">
        <w:rPr>
          <w:highlight w:val="green"/>
        </w:rPr>
        <w:t>í</w:t>
      </w:r>
      <w:r w:rsidRPr="00627ED1">
        <w:rPr>
          <w:highlight w:val="green"/>
        </w:rPr>
        <w:t>yyih</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sister, and was a bitter enemy of </w:t>
      </w:r>
      <w:r w:rsidRPr="00627ED1">
        <w:rPr>
          <w:highlight w:val="yellow"/>
        </w:rPr>
        <w:t>ʿAbdu’l-Bah</w:t>
      </w:r>
      <w:r w:rsidR="00C57E99" w:rsidRPr="000C7039">
        <w:rPr>
          <w:highlight w:val="yellow"/>
        </w:rPr>
        <w:t>á</w:t>
      </w:r>
      <w:r w:rsidRPr="00627ED1">
        <w:t xml:space="preserve">. </w:t>
      </w:r>
      <w:r w:rsidRPr="00627ED1">
        <w:rPr>
          <w:highlight w:val="yellow"/>
        </w:rPr>
        <w:t>ʿAbdu’l-Bah</w:t>
      </w:r>
      <w:r w:rsidR="00C57E99" w:rsidRPr="000C7039">
        <w:rPr>
          <w:highlight w:val="yellow"/>
        </w:rPr>
        <w:t>á</w:t>
      </w:r>
      <w:r w:rsidRPr="00627ED1">
        <w:t xml:space="preserve"> prophesied that </w:t>
      </w:r>
      <w:r w:rsidRPr="00627ED1">
        <w:rPr>
          <w:highlight w:val="yellow"/>
        </w:rPr>
        <w:t>Majdu’d-D</w:t>
      </w:r>
      <w:r w:rsidR="00C57E99" w:rsidRPr="004C36BB">
        <w:rPr>
          <w:highlight w:val="yellow"/>
        </w:rPr>
        <w:t>í</w:t>
      </w:r>
      <w:r w:rsidRPr="00627ED1">
        <w:rPr>
          <w:highlight w:val="yellow"/>
        </w:rPr>
        <w:t>n</w:t>
      </w:r>
      <w:r w:rsidRPr="00627ED1">
        <w:t xml:space="preserve"> would live a long life to see the triumph of the Cause and the frustration of his evil plots. This prophecy was fulfilled: he lived to be over a hundred years old and saw the birth of the Administrative Order, the child of the Covenant, and the strengthening of its foundations by </w:t>
      </w:r>
      <w:r w:rsidRPr="00627ED1">
        <w:rPr>
          <w:highlight w:val="cyan"/>
        </w:rPr>
        <w:t>Shoghi Effendi</w:t>
      </w:r>
      <w:r w:rsidRPr="00627ED1">
        <w:t xml:space="preserve">. </w:t>
      </w:r>
      <w:r w:rsidRPr="00627ED1">
        <w:rPr>
          <w:highlight w:val="yellow"/>
        </w:rPr>
        <w:t>Majdu’d-D</w:t>
      </w:r>
      <w:r w:rsidR="00C57E99" w:rsidRPr="004C36BB">
        <w:rPr>
          <w:highlight w:val="yellow"/>
        </w:rPr>
        <w:t>í</w:t>
      </w:r>
      <w:r w:rsidRPr="00627ED1">
        <w:rPr>
          <w:highlight w:val="yellow"/>
        </w:rPr>
        <w:t>n</w:t>
      </w:r>
      <w:r w:rsidRPr="00627ED1">
        <w:t xml:space="preserve"> died in 1955, two years after the Ten Year Crusade was launched by the Guardian, having witnessed the indisputable ascendancy of the Covenant and the extinction of his hopes and evil designs.</w:t>
      </w:r>
      <w:r w:rsidRPr="00627ED1">
        <w:rPr>
          <w:rStyle w:val="structurepagenumber"/>
        </w:rPr>
        <w:t xml:space="preserve"> &lt;page 165</w:t>
      </w:r>
      <w:r w:rsidR="00B777C2">
        <w:rPr>
          <w:rStyle w:val="structurepagenumber"/>
        </w:rPr>
        <w:t>/&gt;</w:t>
      </w:r>
    </w:p>
    <w:p w14:paraId="1175A9F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3</w:t>
      </w:r>
      <w:r>
        <w:rPr>
          <w:rStyle w:val="structure"/>
        </w:rPr>
        <w:t>—en_19920000/</w:t>
      </w:r>
      <w:r w:rsidRPr="00D576C3">
        <w:rPr>
          <w:rStyle w:val="structurevisible"/>
        </w:rPr>
        <w:t>&gt;</w:t>
      </w:r>
    </w:p>
    <w:p w14:paraId="6A06AE8B" w14:textId="77777777" w:rsidR="00C57E99" w:rsidRDefault="00627ED1" w:rsidP="00C57E99">
      <w:pPr>
        <w:pStyle w:val="Bodycont"/>
      </w:pPr>
      <w:r w:rsidRPr="00627ED1">
        <w:t xml:space="preserve">Another ally and close companion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his youngest brother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We have already described the story of his short-lived repentance.</w:t>
      </w:r>
      <w:r w:rsidRPr="00627ED1">
        <w:rPr>
          <w:rStyle w:val="FootnoteReference"/>
        </w:rPr>
        <w:footnoteReference w:id="316"/>
      </w:r>
      <w:r w:rsidRPr="00627ED1">
        <w:t xml:space="preserve"> His shameful activities against the Centre of the Covenant, and his opposition at a later date to </w:t>
      </w:r>
      <w:r w:rsidRPr="00627ED1">
        <w:rPr>
          <w:highlight w:val="cyan"/>
        </w:rPr>
        <w:t>Shoghi Effendi</w:t>
      </w:r>
      <w:r w:rsidRPr="00627ED1">
        <w:t xml:space="preserve"> will be referred to in the following pages. It is interesting to note that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also lived a long life and died at an advanced age.</w:t>
      </w:r>
    </w:p>
    <w:p w14:paraId="1D62E95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4</w:t>
      </w:r>
      <w:r>
        <w:rPr>
          <w:rStyle w:val="structure"/>
        </w:rPr>
        <w:t>—en_19920000/</w:t>
      </w:r>
      <w:r w:rsidRPr="00D576C3">
        <w:rPr>
          <w:rStyle w:val="structurevisible"/>
        </w:rPr>
        <w:t>&gt;</w:t>
      </w:r>
    </w:p>
    <w:p w14:paraId="769F203F"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other son,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w:t>
      </w:r>
      <w:r w:rsidR="00C57E99" w:rsidRPr="00D93249">
        <w:rPr>
          <w:highlight w:val="yellow"/>
        </w:rPr>
        <w:t>Ḍí</w:t>
      </w:r>
      <w:r w:rsidRPr="00627ED1">
        <w:rPr>
          <w:highlight w:val="yellow"/>
        </w:rPr>
        <w:t>y</w:t>
      </w:r>
      <w:r w:rsidR="00C57E99" w:rsidRPr="00D93249">
        <w:rPr>
          <w:highlight w:val="yellow"/>
        </w:rPr>
        <w:t>á</w:t>
      </w:r>
      <w:r w:rsidRPr="00627ED1">
        <w:rPr>
          <w:highlight w:val="yellow"/>
        </w:rPr>
        <w:t>’u’ll</w:t>
      </w:r>
      <w:r w:rsidR="00C57E99" w:rsidRPr="00D93249">
        <w:rPr>
          <w:highlight w:val="yellow"/>
        </w:rPr>
        <w:t>á</w:t>
      </w:r>
      <w:r w:rsidRPr="00627ED1">
        <w:rPr>
          <w:highlight w:val="yellow"/>
        </w:rPr>
        <w:t>h</w:t>
      </w:r>
      <w:r w:rsidRPr="00627ED1">
        <w:t xml:space="preserve">, was a vacillating person who wavered in his allegiance to the Centre of the Covenant; he was easily manipulated and became a willing tool in the hands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He lived in the Mansion of </w:t>
      </w:r>
      <w:r w:rsidRPr="00627ED1">
        <w:rPr>
          <w:highlight w:val="yellow"/>
        </w:rPr>
        <w:t>Bahj</w:t>
      </w:r>
      <w:r w:rsidR="00C57E99" w:rsidRPr="000C7039">
        <w:rPr>
          <w:highlight w:val="yellow"/>
        </w:rPr>
        <w:t>í</w:t>
      </w:r>
      <w:r w:rsidRPr="00627ED1">
        <w:t xml:space="preserve"> along with the rest of the family, all of whom were affected by the spirit of Covenant-breaking.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w:t>
      </w:r>
      <w:r w:rsidR="00C57E99" w:rsidRPr="00D93249">
        <w:rPr>
          <w:highlight w:val="yellow"/>
        </w:rPr>
        <w:t>Ḍí</w:t>
      </w:r>
      <w:r w:rsidRPr="00627ED1">
        <w:rPr>
          <w:highlight w:val="yellow"/>
        </w:rPr>
        <w:t>y</w:t>
      </w:r>
      <w:r w:rsidR="00C57E99" w:rsidRPr="00D93249">
        <w:rPr>
          <w:highlight w:val="yellow"/>
        </w:rPr>
        <w:t>á</w:t>
      </w:r>
      <w:r w:rsidRPr="00627ED1">
        <w:rPr>
          <w:highlight w:val="yellow"/>
        </w:rPr>
        <w:t>’u’ll</w:t>
      </w:r>
      <w:r w:rsidR="00C57E99" w:rsidRPr="00D93249">
        <w:rPr>
          <w:highlight w:val="yellow"/>
        </w:rPr>
        <w:t>á</w:t>
      </w:r>
      <w:r w:rsidRPr="00627ED1">
        <w:rPr>
          <w:highlight w:val="yellow"/>
        </w:rPr>
        <w:t>h</w:t>
      </w:r>
      <w:r w:rsidRPr="00627ED1">
        <w:t xml:space="preserve"> died in 1898 not very long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did not live to take an effective part in all the hostile activities which his brother was conducting against </w:t>
      </w:r>
      <w:r w:rsidRPr="00627ED1">
        <w:rPr>
          <w:highlight w:val="yellow"/>
        </w:rPr>
        <w:t>ʿAbdu’l-Bah</w:t>
      </w:r>
      <w:r w:rsidR="00C57E99" w:rsidRPr="000C7039">
        <w:rPr>
          <w:highlight w:val="yellow"/>
        </w:rPr>
        <w:t>á</w:t>
      </w:r>
      <w:r w:rsidRPr="00627ED1">
        <w:t xml:space="preserve">. After his death </w:t>
      </w:r>
      <w:r w:rsidRPr="00627ED1">
        <w:rPr>
          <w:highlight w:val="yellow"/>
        </w:rPr>
        <w:t>ʿAbdu’l-Bah</w:t>
      </w:r>
      <w:r w:rsidR="00C57E99" w:rsidRPr="000C7039">
        <w:rPr>
          <w:highlight w:val="yellow"/>
        </w:rPr>
        <w:t>á</w:t>
      </w:r>
      <w:r w:rsidRPr="00627ED1">
        <w:t xml:space="preserve"> said that He had forgiven him.</w:t>
      </w:r>
    </w:p>
    <w:p w14:paraId="51A5091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5</w:t>
      </w:r>
      <w:r>
        <w:rPr>
          <w:rStyle w:val="structure"/>
        </w:rPr>
        <w:t>—en_19920000/</w:t>
      </w:r>
      <w:r w:rsidRPr="00D576C3">
        <w:rPr>
          <w:rStyle w:val="structurevisible"/>
        </w:rPr>
        <w:t>&gt;</w:t>
      </w:r>
    </w:p>
    <w:p w14:paraId="4359DEDE" w14:textId="77777777" w:rsidR="00C57E99" w:rsidRDefault="00627ED1" w:rsidP="00C57E99">
      <w:pPr>
        <w:pStyle w:val="Bodycont"/>
      </w:pPr>
      <w:r w:rsidRPr="00627ED1">
        <w:t xml:space="preserve">Apart from these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who rose up against </w:t>
      </w:r>
      <w:r w:rsidRPr="00627ED1">
        <w:rPr>
          <w:highlight w:val="yellow"/>
        </w:rPr>
        <w:t>ʿAbdu’l-Bah</w:t>
      </w:r>
      <w:r w:rsidR="00C57E99" w:rsidRPr="000C7039">
        <w:rPr>
          <w:highlight w:val="yellow"/>
        </w:rPr>
        <w:t>á</w:t>
      </w:r>
      <w:r w:rsidRPr="00627ED1">
        <w:t xml:space="preserve">, there were others in the Holy Land who joined hands with them. Notorious among them was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amanuensis, who had fallen from grace during the last months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w:t>
      </w:r>
      <w:r w:rsidRPr="00627ED1">
        <w:rPr>
          <w:rStyle w:val="FootnoteReference"/>
        </w:rPr>
        <w:footnoteReference w:id="317"/>
      </w:r>
      <w:r w:rsidRPr="00627ED1">
        <w:t xml:space="preserve">His rebellion against the Centre of the Covenant wiped out his forty-year record of service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stained the annals of the Faith.</w:t>
      </w:r>
    </w:p>
    <w:p w14:paraId="69C7B0A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6</w:t>
      </w:r>
      <w:r>
        <w:rPr>
          <w:rStyle w:val="structure"/>
        </w:rPr>
        <w:t>—en_19920000/</w:t>
      </w:r>
      <w:r w:rsidRPr="00D576C3">
        <w:rPr>
          <w:rStyle w:val="structurevisible"/>
        </w:rPr>
        <w:t>&gt;</w:t>
      </w:r>
    </w:p>
    <w:p w14:paraId="2CD0035B" w14:textId="77777777" w:rsidR="00C57E99" w:rsidRDefault="00627ED1" w:rsidP="00C57E99">
      <w:pPr>
        <w:pStyle w:val="Bodycont"/>
      </w:pPr>
      <w:r w:rsidRPr="00627ED1">
        <w:t xml:space="preserve">Another opponent of the Covenant was </w:t>
      </w:r>
      <w:r w:rsidRPr="00627ED1">
        <w:rPr>
          <w:highlight w:val="yellow"/>
        </w:rPr>
        <w:t>Mu</w:t>
      </w:r>
      <w:r w:rsidR="00C57E99" w:rsidRPr="000C7039">
        <w:rPr>
          <w:highlight w:val="yellow"/>
        </w:rPr>
        <w:t>ḥ</w:t>
      </w:r>
      <w:r w:rsidRPr="00627ED1">
        <w:rPr>
          <w:highlight w:val="yellow"/>
        </w:rPr>
        <w:t>ammad-Jav</w:t>
      </w:r>
      <w:r w:rsidR="00C57E99" w:rsidRPr="000C7039">
        <w:rPr>
          <w:highlight w:val="yellow"/>
        </w:rPr>
        <w:t>á</w:t>
      </w:r>
      <w:r w:rsidRPr="00627ED1">
        <w:rPr>
          <w:highlight w:val="yellow"/>
        </w:rPr>
        <w:t>d-i-Qazv</w:t>
      </w:r>
      <w:r w:rsidR="00C57E99" w:rsidRPr="000C7039">
        <w:rPr>
          <w:highlight w:val="yellow"/>
        </w:rPr>
        <w:t>í</w:t>
      </w:r>
      <w:r w:rsidRPr="00627ED1">
        <w:rPr>
          <w:highlight w:val="yellow"/>
        </w:rPr>
        <w:t>n</w:t>
      </w:r>
      <w:r w:rsidR="00C57E99" w:rsidRPr="000C7039">
        <w:rPr>
          <w:highlight w:val="yellow"/>
        </w:rPr>
        <w:t>í</w:t>
      </w:r>
      <w:r w:rsidRPr="00627ED1">
        <w:t xml:space="preserve">. He first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some years later he went to Adrianople and remained in the service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He was among those who accompanied Him to </w:t>
      </w:r>
      <w:r w:rsidRPr="00627ED1">
        <w:rPr>
          <w:highlight w:val="yellow"/>
        </w:rPr>
        <w:t>ʿAkk</w:t>
      </w:r>
      <w:r w:rsidR="00C57E99" w:rsidRPr="000C7039">
        <w:rPr>
          <w:highlight w:val="yellow"/>
        </w:rPr>
        <w:t>á</w:t>
      </w:r>
      <w:r w:rsidRPr="00627ED1">
        <w:t xml:space="preserve">, was the recipient of His boundless favours, transcribed His Writings, and was entitled </w:t>
      </w:r>
      <w:r w:rsidRPr="00627ED1">
        <w:rPr>
          <w:rStyle w:val="quotestermsoriental"/>
        </w:rPr>
        <w:t>›</w:t>
      </w:r>
      <w:r w:rsidRPr="00627ED1">
        <w:rPr>
          <w:rStyle w:val="quotestermsoriental"/>
          <w:highlight w:val="yellow"/>
        </w:rPr>
        <w:t>Ismu’lláhu’l-Javád</w:t>
      </w:r>
      <w:r w:rsidRPr="00627ED1">
        <w:rPr>
          <w:rStyle w:val="quotestermsoriental"/>
        </w:rPr>
        <w:t>‹</w:t>
      </w:r>
      <w:r w:rsidRPr="00627ED1">
        <w:t xml:space="preserve"> (The Name of God </w:t>
      </w:r>
      <w:r w:rsidRPr="00627ED1">
        <w:rPr>
          <w:highlight w:val="yellow"/>
        </w:rPr>
        <w:t>Jav</w:t>
      </w:r>
      <w:r w:rsidR="00C57E99" w:rsidRPr="000C7039">
        <w:rPr>
          <w:highlight w:val="yellow"/>
        </w:rPr>
        <w:t>á</w:t>
      </w:r>
      <w:r w:rsidRPr="00627ED1">
        <w:rPr>
          <w:highlight w:val="yellow"/>
        </w:rPr>
        <w:t>d</w:t>
      </w:r>
      <w:r w:rsidRPr="00627ED1">
        <w:t xml:space="preserve">) by Him. </w:t>
      </w:r>
      <w:r w:rsidRPr="00627ED1">
        <w:rPr>
          <w:highlight w:val="yellow"/>
        </w:rPr>
        <w:t>Mu</w:t>
      </w:r>
      <w:r w:rsidR="00C57E99" w:rsidRPr="000C7039">
        <w:rPr>
          <w:highlight w:val="yellow"/>
        </w:rPr>
        <w:t>ḥ</w:t>
      </w:r>
      <w:r w:rsidRPr="00627ED1">
        <w:rPr>
          <w:highlight w:val="yellow"/>
        </w:rPr>
        <w:t>ammad-Jav</w:t>
      </w:r>
      <w:r w:rsidR="00C57E99" w:rsidRPr="000C7039">
        <w:rPr>
          <w:highlight w:val="yellow"/>
        </w:rPr>
        <w:t>á</w:t>
      </w:r>
      <w:r w:rsidRPr="00627ED1">
        <w:rPr>
          <w:highlight w:val="yellow"/>
        </w:rPr>
        <w:t>d</w:t>
      </w:r>
      <w:r w:rsidRPr="00627ED1">
        <w:t xml:space="preserve"> was an arrogant man who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betrayed his Lord and became one of the adversaries of </w:t>
      </w:r>
      <w:r w:rsidRPr="00627ED1">
        <w:rPr>
          <w:highlight w:val="yellow"/>
        </w:rPr>
        <w:t>ʿAbdu’l-Bah</w:t>
      </w:r>
      <w:r w:rsidR="00C57E99" w:rsidRPr="000C7039">
        <w:rPr>
          <w:highlight w:val="yellow"/>
        </w:rPr>
        <w:t>á</w:t>
      </w:r>
      <w:r w:rsidRPr="00627ED1">
        <w:t xml:space="preserve"> in spite of </w:t>
      </w:r>
      <w:r w:rsidRPr="00627ED1">
        <w:rPr>
          <w:highlight w:val="yellow"/>
        </w:rPr>
        <w:t>ʿAbdu’l-Bah</w:t>
      </w:r>
      <w:r w:rsidR="00C57E99" w:rsidRPr="007C5354">
        <w:rPr>
          <w:highlight w:val="yellow"/>
        </w:rPr>
        <w:t>á</w:t>
      </w:r>
      <w:r w:rsidRPr="00627ED1">
        <w:rPr>
          <w:highlight w:val="yellow"/>
        </w:rPr>
        <w:t>’s</w:t>
      </w:r>
      <w:r w:rsidRPr="00627ED1">
        <w:t xml:space="preserve"> efforts to protect him from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wicked designs. Although he was devoid of knowledge and learning, he attacked the Centre of the Covenant in his venomous writings which contain many inaccuracies, falsehoods and calumnies.</w:t>
      </w:r>
    </w:p>
    <w:p w14:paraId="431D7EF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7</w:t>
      </w:r>
      <w:r>
        <w:rPr>
          <w:rStyle w:val="structure"/>
        </w:rPr>
        <w:t>—en_19920000/</w:t>
      </w:r>
      <w:r w:rsidRPr="00D576C3">
        <w:rPr>
          <w:rStyle w:val="structurevisible"/>
        </w:rPr>
        <w:t>&gt;</w:t>
      </w:r>
    </w:p>
    <w:p w14:paraId="5D9DB44F" w14:textId="77777777" w:rsidR="00C57E99" w:rsidRDefault="00627ED1" w:rsidP="00C57E99">
      <w:pPr>
        <w:pStyle w:val="Bodycont"/>
      </w:pPr>
      <w:r w:rsidRPr="00627ED1">
        <w:t>At the same time as the believers in the Holy Land were being tested by the disease of Covenant-breaking, a number of outstanding teachers of the Faith in Persia who were ambitious for the leadership of that community also defected and rose up in opposition against the Centre of the Covenant. The main source of rebellion was the</w:t>
      </w:r>
      <w:r w:rsidRPr="00627ED1">
        <w:rPr>
          <w:rStyle w:val="structurepagenumber"/>
        </w:rPr>
        <w:t xml:space="preserve"> &lt;page 166</w:t>
      </w:r>
      <w:r w:rsidR="00B777C2">
        <w:rPr>
          <w:rStyle w:val="structurepagenumber"/>
        </w:rPr>
        <w:t>/&gt;</w:t>
      </w:r>
      <w:r w:rsidRPr="00627ED1">
        <w:t xml:space="preserve"> proud and egotistical </w:t>
      </w:r>
      <w:r w:rsidRPr="00627ED1">
        <w:rPr>
          <w:highlight w:val="yellow"/>
        </w:rPr>
        <w:t>Jam</w:t>
      </w:r>
      <w:r w:rsidR="00C57E99" w:rsidRPr="000C7039">
        <w:rPr>
          <w:highlight w:val="yellow"/>
        </w:rPr>
        <w:t>á</w:t>
      </w:r>
      <w:r w:rsidRPr="00627ED1">
        <w:rPr>
          <w:highlight w:val="yellow"/>
        </w:rPr>
        <w:t>l-i-Bur</w:t>
      </w:r>
      <w:r w:rsidR="00C57E99" w:rsidRPr="000C7039">
        <w:rPr>
          <w:highlight w:val="yellow"/>
        </w:rPr>
        <w:t>ú</w:t>
      </w:r>
      <w:r w:rsidRPr="00627ED1">
        <w:rPr>
          <w:highlight w:val="yellow"/>
        </w:rPr>
        <w:t>jird</w:t>
      </w:r>
      <w:r w:rsidR="00C57E99" w:rsidRPr="000C7039">
        <w:rPr>
          <w:highlight w:val="yellow"/>
        </w:rPr>
        <w:t>í</w:t>
      </w:r>
      <w:r w:rsidRPr="00627ED1">
        <w:t xml:space="preserve">. For many years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this ambitious and deceitful man was foremost among the teachers of the Faith and his fame had spread throughout the community.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concealed his faults, revealed many Tablets in his name, entitled him </w:t>
      </w:r>
      <w:r w:rsidRPr="00627ED1">
        <w:rPr>
          <w:rStyle w:val="quotestermsoriental"/>
        </w:rPr>
        <w:t>›</w:t>
      </w:r>
      <w:r w:rsidRPr="00627ED1">
        <w:rPr>
          <w:rStyle w:val="quotestermsoriental"/>
          <w:highlight w:val="yellow"/>
        </w:rPr>
        <w:t>Ismu’lláhu’l-Jamál</w:t>
      </w:r>
      <w:r w:rsidRPr="00627ED1">
        <w:rPr>
          <w:rStyle w:val="quotestermsoriental"/>
        </w:rPr>
        <w:t>‹</w:t>
      </w:r>
      <w:r w:rsidRPr="00627ED1">
        <w:t xml:space="preserve"> (The Name of God </w:t>
      </w:r>
      <w:r w:rsidRPr="00627ED1">
        <w:rPr>
          <w:highlight w:val="yellow"/>
        </w:rPr>
        <w:t>Jam</w:t>
      </w:r>
      <w:r w:rsidR="00C57E99" w:rsidRPr="000C7039">
        <w:rPr>
          <w:highlight w:val="yellow"/>
        </w:rPr>
        <w:t>á</w:t>
      </w:r>
      <w:r w:rsidRPr="00627ED1">
        <w:rPr>
          <w:highlight w:val="yellow"/>
        </w:rPr>
        <w:t>l</w:t>
      </w:r>
      <w:r w:rsidRPr="00627ED1">
        <w:t xml:space="preserve">), exhorted him to faithfulness and purity of motive, at times admonished him for those of his actions which were harmful to the Faith, and overlooked his shortcomings with forbearance and magnanimity. However, his hypocrisy was known to those who were close to him. Before embracing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Jam</w:t>
      </w:r>
      <w:r w:rsidR="00C57E99" w:rsidRPr="000C7039">
        <w:rPr>
          <w:highlight w:val="yellow"/>
        </w:rPr>
        <w:t>á</w:t>
      </w:r>
      <w:r w:rsidRPr="00627ED1">
        <w:rPr>
          <w:highlight w:val="yellow"/>
        </w:rPr>
        <w:t>l</w:t>
      </w:r>
      <w:r w:rsidRPr="00627ED1">
        <w:t xml:space="preserve"> had been a learned </w:t>
      </w:r>
      <w:r w:rsidRPr="00627ED1">
        <w:rPr>
          <w:highlight w:val="yellow"/>
        </w:rPr>
        <w:t>mujtahid</w:t>
      </w:r>
      <w:r w:rsidRPr="00627ED1">
        <w:t xml:space="preserve"> from the town of </w:t>
      </w:r>
      <w:r w:rsidRPr="00627ED1">
        <w:rPr>
          <w:highlight w:val="yellow"/>
        </w:rPr>
        <w:t>Bur</w:t>
      </w:r>
      <w:r w:rsidR="00C57E99" w:rsidRPr="000C7039">
        <w:rPr>
          <w:highlight w:val="yellow"/>
        </w:rPr>
        <w:t>ú</w:t>
      </w:r>
      <w:r w:rsidRPr="00627ED1">
        <w:rPr>
          <w:highlight w:val="yellow"/>
        </w:rPr>
        <w:t>jird</w:t>
      </w:r>
      <w:r w:rsidRPr="00627ED1">
        <w:t xml:space="preserve">. Many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Persia who could not see his deceitful and egotistical nature looked upon him as a man of God and treated him with great respect. It was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w:t>
      </w:r>
      <w:r w:rsidRPr="00627ED1">
        <w:rPr>
          <w:highlight w:val="yellow"/>
        </w:rPr>
        <w:t>Jam</w:t>
      </w:r>
      <w:r w:rsidR="00C57E99" w:rsidRPr="000C7039">
        <w:rPr>
          <w:highlight w:val="yellow"/>
        </w:rPr>
        <w:t>á</w:t>
      </w:r>
      <w:r w:rsidRPr="00627ED1">
        <w:rPr>
          <w:highlight w:val="yellow"/>
        </w:rPr>
        <w:t>l</w:t>
      </w:r>
      <w:r w:rsidRPr="00627ED1">
        <w:t xml:space="preserve"> showed his true colours, rejected the Covenant and rebelled against its Centre.</w:t>
      </w:r>
    </w:p>
    <w:p w14:paraId="061B12F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8</w:t>
      </w:r>
      <w:r>
        <w:rPr>
          <w:rStyle w:val="structure"/>
        </w:rPr>
        <w:t>—en_19920000/</w:t>
      </w:r>
      <w:r w:rsidRPr="00D576C3">
        <w:rPr>
          <w:rStyle w:val="structurevisible"/>
        </w:rPr>
        <w:t>&gt;</w:t>
      </w:r>
    </w:p>
    <w:p w14:paraId="57B36685" w14:textId="77777777" w:rsidR="00C57E99" w:rsidRDefault="00627ED1" w:rsidP="00C57E99">
      <w:pPr>
        <w:pStyle w:val="Bodycont"/>
      </w:pPr>
      <w:r w:rsidRPr="00627ED1">
        <w:t xml:space="preserve">There were other teachers of the Faith in Persia who were also proud and ambitious. Notorious among them was </w:t>
      </w:r>
      <w:r w:rsidRPr="00627ED1">
        <w:rPr>
          <w:highlight w:val="yellow"/>
        </w:rPr>
        <w:t>Siyyid Mihd</w:t>
      </w:r>
      <w:r w:rsidR="00C57E99" w:rsidRPr="004D314C">
        <w:rPr>
          <w:highlight w:val="yellow"/>
        </w:rPr>
        <w:t>í</w:t>
      </w:r>
      <w:r w:rsidRPr="00627ED1">
        <w:rPr>
          <w:highlight w:val="yellow"/>
        </w:rPr>
        <w:t>y-i-Dahaj</w:t>
      </w:r>
      <w:r w:rsidR="00C57E99" w:rsidRPr="004D314C">
        <w:rPr>
          <w:highlight w:val="yellow"/>
        </w:rPr>
        <w:t>í</w:t>
      </w:r>
      <w:r w:rsidRPr="00627ED1">
        <w:t xml:space="preserve"> entitled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rStyle w:val="quotestermsoriental"/>
        </w:rPr>
        <w:t>›</w:t>
      </w:r>
      <w:r w:rsidRPr="00627ED1">
        <w:rPr>
          <w:rStyle w:val="quotestermsoriental"/>
          <w:highlight w:val="yellow"/>
        </w:rPr>
        <w:t>Ismu’lláhu’l-Mihdí</w:t>
      </w:r>
      <w:r w:rsidRPr="00627ED1">
        <w:rPr>
          <w:rStyle w:val="quotestermsoriental"/>
        </w:rPr>
        <w:t>‹</w:t>
      </w:r>
      <w:r w:rsidRPr="00627ED1">
        <w:t xml:space="preserve"> (The Name of God </w:t>
      </w:r>
      <w:r w:rsidRPr="00627ED1">
        <w:rPr>
          <w:highlight w:val="yellow"/>
        </w:rPr>
        <w:t>Mihd</w:t>
      </w:r>
      <w:r w:rsidR="00C57E99" w:rsidRPr="000C7039">
        <w:rPr>
          <w:highlight w:val="yellow"/>
        </w:rPr>
        <w:t>í</w:t>
      </w:r>
      <w:r w:rsidRPr="00627ED1">
        <w:t xml:space="preserve">). He too was treated with loving kindness and forbearance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an eloquent </w:t>
      </w:r>
      <w:r w:rsidRPr="00627ED1">
        <w:lastRenderedPageBreak/>
        <w:t xml:space="preserve">teacher of the Cause and highly esteemed by the believers. </w:t>
      </w:r>
      <w:r w:rsidRPr="00627ED1">
        <w:rPr>
          <w:highlight w:val="yellow"/>
        </w:rPr>
        <w:t>Jal</w:t>
      </w:r>
      <w:r w:rsidR="00C57E99" w:rsidRPr="000C7039">
        <w:rPr>
          <w:highlight w:val="yellow"/>
        </w:rPr>
        <w:t>í</w:t>
      </w:r>
      <w:r w:rsidRPr="00627ED1">
        <w:rPr>
          <w:highlight w:val="yellow"/>
        </w:rPr>
        <w:t>l-i-</w:t>
      </w:r>
      <w:r w:rsidR="00C57E99" w:rsidRPr="000C7039">
        <w:rPr>
          <w:highlight w:val="yellow"/>
        </w:rPr>
        <w:t></w:t>
      </w:r>
      <w:r w:rsidRPr="00627ED1">
        <w:rPr>
          <w:highlight w:val="darkYellow"/>
        </w:rPr>
        <w:t>ú</w:t>
      </w:r>
      <w:r w:rsidRPr="00627ED1">
        <w:rPr>
          <w:highlight w:val="yellow"/>
        </w:rPr>
        <w:t>’</w:t>
      </w:r>
      <w:r w:rsidR="00C57E99" w:rsidRPr="000C7039">
        <w:rPr>
          <w:highlight w:val="yellow"/>
        </w:rPr>
        <w:t>í</w:t>
      </w:r>
      <w:r w:rsidRPr="00627ED1">
        <w:t xml:space="preserve"> was another well-known believer, for whom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revealed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I</w:t>
      </w:r>
      <w:r w:rsidR="00C57E99" w:rsidRPr="000C7039">
        <w:rPr>
          <w:rStyle w:val="BookTitle"/>
          <w:highlight w:val="yellow"/>
        </w:rPr>
        <w:t></w:t>
      </w:r>
      <w:r w:rsidRPr="00627ED1">
        <w:rPr>
          <w:rStyle w:val="BookTitle"/>
          <w:highlight w:val="yellow"/>
        </w:rPr>
        <w:t>r</w:t>
      </w:r>
      <w:r w:rsidR="00C57E99" w:rsidRPr="000C7039">
        <w:rPr>
          <w:rStyle w:val="BookTitle"/>
          <w:highlight w:val="yellow"/>
        </w:rPr>
        <w:t>á</w:t>
      </w:r>
      <w:r w:rsidRPr="00627ED1">
        <w:rPr>
          <w:rStyle w:val="BookTitle"/>
          <w:highlight w:val="yellow"/>
        </w:rPr>
        <w:t>q</w:t>
      </w:r>
      <w:r w:rsidR="00C57E99" w:rsidRPr="000C7039">
        <w:rPr>
          <w:rStyle w:val="BookTitle"/>
          <w:highlight w:val="yellow"/>
        </w:rPr>
        <w:t>á</w:t>
      </w:r>
      <w:r w:rsidRPr="00627ED1">
        <w:rPr>
          <w:rStyle w:val="BookTitle"/>
          <w:highlight w:val="yellow"/>
        </w:rPr>
        <w:t>t</w:t>
      </w:r>
      <w:r w:rsidRPr="00627ED1">
        <w:rPr>
          <w:rStyle w:val="structurevisible"/>
        </w:rPr>
        <w:t>&lt;/</w:t>
      </w:r>
      <w:r w:rsidRPr="00627ED1">
        <w:rPr>
          <w:rStyle w:val="structure"/>
        </w:rPr>
        <w:t>title</w:t>
      </w:r>
      <w:r w:rsidRPr="00627ED1">
        <w:rPr>
          <w:rStyle w:val="structurevisible"/>
        </w:rPr>
        <w:t>&gt;</w:t>
      </w:r>
      <w:r w:rsidRPr="00627ED1">
        <w:t xml:space="preserve">. These men and several others who were engaged in the service of the Cause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but who in their hearts lusted for glory and leadership of the community, were tested through the institution of the Covenant. They failed to comply with the provisions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broke the Covenant and were expelled from the community.</w:t>
      </w:r>
    </w:p>
    <w:p w14:paraId="1870DF8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9</w:t>
      </w:r>
      <w:r>
        <w:rPr>
          <w:rStyle w:val="structure"/>
        </w:rPr>
        <w:t>—en_19920000/</w:t>
      </w:r>
      <w:r w:rsidRPr="00D576C3">
        <w:rPr>
          <w:rStyle w:val="structurevisible"/>
        </w:rPr>
        <w:t>&gt;</w:t>
      </w:r>
    </w:p>
    <w:p w14:paraId="3D3BDE0A" w14:textId="77777777" w:rsidR="00C57E99" w:rsidRDefault="00627ED1" w:rsidP="00C57E99">
      <w:pPr>
        <w:pStyle w:val="Bodycont"/>
      </w:pPr>
      <w:r w:rsidRPr="00627ED1">
        <w:t xml:space="preserve">Those who are unfamiliar with the workings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may find it difficult to understand the reasons why these hypocritical, proud and ambitious men were not cast out of the community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during His lifetime since He was well aware of their corruption and deceit. To appreciate this important point, one must remember that although the Manifestation of God continually urges the believers to purify their motives in the service of the Cause and exhorts them to remove every trace of hypocrisy from their hearts, He does not question those motives. Rather He looks upon them with a sin-covering eye and instead of examining their hearts to find their faults and shortcomings, He calls upon them to serve His Cause and praises them when they do so. Through the outpouring of loving kindness and encouragement He seeks to improve the character of those who have embraced His Cause. Only if a believer arises to actively oppose the Centre of the Cause will he then need to be cast out of the community.</w:t>
      </w:r>
      <w:r w:rsidRPr="00627ED1">
        <w:rPr>
          <w:rStyle w:val="structurepagenumber"/>
        </w:rPr>
        <w:t xml:space="preserve"> &lt;page 167</w:t>
      </w:r>
      <w:r w:rsidR="00B777C2">
        <w:rPr>
          <w:rStyle w:val="structurepagenumber"/>
        </w:rPr>
        <w:t>/&gt;</w:t>
      </w:r>
    </w:p>
    <w:p w14:paraId="3CC1EE9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10</w:t>
      </w:r>
      <w:r>
        <w:rPr>
          <w:rStyle w:val="structure"/>
        </w:rPr>
        <w:t>—en_19920000/</w:t>
      </w:r>
      <w:r w:rsidRPr="00D576C3">
        <w:rPr>
          <w:rStyle w:val="structurevisible"/>
        </w:rPr>
        <w:t>&gt;</w:t>
      </w:r>
    </w:p>
    <w:p w14:paraId="76EBD3B9" w14:textId="77777777" w:rsidR="00C57E99" w:rsidRDefault="00627ED1" w:rsidP="00C57E99">
      <w:pPr>
        <w:pStyle w:val="Bodycont"/>
      </w:pPr>
      <w:r w:rsidRPr="00627ED1">
        <w:rPr>
          <w:highlight w:val="yellow"/>
        </w:rPr>
        <w:t>Jam</w:t>
      </w:r>
      <w:r w:rsidR="00C57E99" w:rsidRPr="000C7039">
        <w:rPr>
          <w:highlight w:val="yellow"/>
        </w:rPr>
        <w:t>á</w:t>
      </w:r>
      <w:r w:rsidRPr="00627ED1">
        <w:rPr>
          <w:highlight w:val="yellow"/>
        </w:rPr>
        <w:t>l</w:t>
      </w:r>
      <w:r w:rsidRPr="00627ED1">
        <w:t xml:space="preserve">, and others like him who later became Covenant-breakers, were assiduously serving the Cause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They did not rise up to oppose His Cause or His Person. Consequently, they received His blessings and favours continually. However, when the provisions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were announced and the faithful were separated from the unfaithful, they cut themselves off from the body of the Cause of God.</w:t>
      </w:r>
    </w:p>
    <w:p w14:paraId="5026667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11</w:t>
      </w:r>
      <w:r>
        <w:rPr>
          <w:rStyle w:val="structure"/>
        </w:rPr>
        <w:t>—en_19920000/</w:t>
      </w:r>
      <w:r w:rsidRPr="00D576C3">
        <w:rPr>
          <w:rStyle w:val="structurevisible"/>
        </w:rPr>
        <w:t>&gt;</w:t>
      </w:r>
    </w:p>
    <w:p w14:paraId="6C364357" w14:textId="77777777" w:rsidR="00C57E99" w:rsidRDefault="00627ED1" w:rsidP="00C57E99">
      <w:pPr>
        <w:pStyle w:val="Bodycont"/>
      </w:pPr>
      <w:r w:rsidRPr="00627ED1">
        <w:t xml:space="preserve">One of the main factors which turns a believer into a Covenant-breaker is ambition to become prominent in the community, to rise to a high station within the Faith. This is the common objective of most Covenant-breakers. Such individuals have not realized that the only station which God has destined for man is that of servitude </w:t>
      </w:r>
      <w:r w:rsidR="00C57E99">
        <w:t>--</w:t>
      </w:r>
      <w:r w:rsidRPr="00627ED1">
        <w:t xml:space="preserve"> servitude to God and servitude to his fellow-man.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abolished priesthood and to no one has He given any authority to rule over others. There are no individual leaders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the Faith does not harbour egotistical personalities. Of course there are learned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outstanding teachers, administrators and pioneers, but none of these people, however outstanding, can exert authority over the community. Their greatness is in their humility, servitude and self-effacement. Those who rebelled against the Covenant did not understand or pay attention to this principle, of such importance to the Covenant of God with man.</w:t>
      </w:r>
    </w:p>
    <w:p w14:paraId="78C2457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12</w:t>
      </w:r>
      <w:r>
        <w:rPr>
          <w:rStyle w:val="structure"/>
        </w:rPr>
        <w:t>—en_19920000/</w:t>
      </w:r>
      <w:r w:rsidRPr="00D576C3">
        <w:rPr>
          <w:rStyle w:val="structurevisible"/>
        </w:rPr>
        <w:t>&gt;</w:t>
      </w:r>
    </w:p>
    <w:p w14:paraId="4FEF8639" w14:textId="77777777" w:rsidR="00C57E99" w:rsidRDefault="00627ED1" w:rsidP="00947A76">
      <w:pPr>
        <w:pStyle w:val="Bodycont"/>
      </w:pPr>
      <w:r w:rsidRPr="00627ED1">
        <w:t xml:space="preserve">In this life we note that opposites attract each other like the poles of a magnet. God and man may be said to be positioned on the two opposite poles. God is the Sovereign Lord of all, and man a humble servant, hence there is a force of attraction between the two. </w:t>
      </w:r>
      <w:r w:rsidR="00C57E99" w:rsidRPr="00FC7E32">
        <w:rPr>
          <w:rStyle w:val="structurevisible"/>
        </w:rPr>
        <w:t>&lt;</w:t>
      </w:r>
      <w:r w:rsidR="00C57E99" w:rsidRPr="00FC7E32">
        <w:rPr>
          <w:rStyle w:val="structure"/>
        </w:rPr>
        <w:t>cit Bah_%►%_%_%►%_%_%—en_%—%_%</w:t>
      </w:r>
      <w:r w:rsidR="00C57E99" w:rsidRPr="00FC7E32">
        <w:rPr>
          <w:rStyle w:val="structurevisible"/>
        </w:rPr>
        <w:t>&gt;</w:t>
      </w:r>
      <w:r w:rsidRPr="00627ED1">
        <w:rPr>
          <w:rStyle w:val="quotebahaiscripture"/>
        </w:rPr>
        <w:t>»I loved thy creation, hence I created thee«</w:t>
      </w:r>
      <w:r w:rsidR="00C57E99" w:rsidRPr="00FC7E32">
        <w:rPr>
          <w:rStyle w:val="structurevisible"/>
        </w:rPr>
        <w:t>&lt;/</w:t>
      </w:r>
      <w:r w:rsidR="00C57E99" w:rsidRPr="00FC7E32">
        <w:rPr>
          <w:rStyle w:val="structure"/>
        </w:rPr>
        <w:t>cit</w:t>
      </w:r>
      <w:r w:rsidR="00C57E99" w:rsidRPr="00FC7E32">
        <w:rPr>
          <w:rStyle w:val="structurevisible"/>
        </w:rPr>
        <w:t>&gt;</w:t>
      </w:r>
      <w:r w:rsidRPr="00627ED1">
        <w:t>,</w:t>
      </w:r>
      <w:r w:rsidRPr="00627ED1">
        <w:rPr>
          <w:rStyle w:val="FootnoteReference"/>
        </w:rPr>
        <w:footnoteReference w:id="318"/>
      </w:r>
      <w:r w:rsidRPr="00627ED1">
        <w:t xml:space="preserve"> is the voice of God addressing His servants. God is the possessor of all divine attributes. But by reason of His Sovereignty, He cannot be humble. The best gift, then, which man can offer to God is the only one which He does not already possess, namely, humility and servitude. These are the most befitting attributes for man. The lordship of God and the servitude of man are opposites bound together by the force of love. On the other hand, we note in the analogy of the magnet that similar poles repel each other. Therefore, should an individual, having recognized a Manifestation of God, aspire to reach His station or attempt to appear equal with Him, such an act will provoke the wrath of God and there will be a force of repulsion between the two parties. This is Covenant-breaking.</w:t>
      </w:r>
    </w:p>
    <w:p w14:paraId="32FD282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13</w:t>
      </w:r>
      <w:r>
        <w:rPr>
          <w:rStyle w:val="structure"/>
        </w:rPr>
        <w:t>—en_19920000/</w:t>
      </w:r>
      <w:r w:rsidRPr="00D576C3">
        <w:rPr>
          <w:rStyle w:val="structurevisible"/>
        </w:rPr>
        <w:t>&gt;</w:t>
      </w:r>
    </w:p>
    <w:p w14:paraId="34F93149" w14:textId="77777777" w:rsidR="00C57E99" w:rsidRDefault="00627ED1" w:rsidP="00C57E99">
      <w:pPr>
        <w:pStyle w:val="Bodycont"/>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the Holy Mariner</w:t>
      </w:r>
      <w:r w:rsidR="00C57E99" w:rsidRPr="002D5AF8">
        <w:rPr>
          <w:rStyle w:val="structurevisible"/>
        </w:rPr>
        <w:t>&lt;/</w:t>
      </w:r>
      <w:r w:rsidR="00C57E99" w:rsidRPr="002D5AF8">
        <w:rPr>
          <w:rStyle w:val="structure"/>
        </w:rPr>
        <w:t>title</w:t>
      </w:r>
      <w:r w:rsidR="00C57E99" w:rsidRPr="002D5AF8">
        <w:rPr>
          <w:rStyle w:val="structurevisible"/>
        </w:rPr>
        <w:t>&gt;</w:t>
      </w:r>
      <w:r w:rsidRPr="00627ED1">
        <w:t>,</w:t>
      </w:r>
      <w:r w:rsidRPr="00627ED1">
        <w:rPr>
          <w:rStyle w:val="FootnoteReference"/>
        </w:rPr>
        <w:footnoteReference w:id="319"/>
      </w:r>
      <w:r w:rsidRPr="00627ED1">
        <w:t xml:space="preserve"> whose main theme is the Covenant,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confirms that should man be desirous to rise to that level which is beyond him and which is solely ordained for</w:t>
      </w:r>
      <w:r w:rsidRPr="00627ED1">
        <w:rPr>
          <w:rStyle w:val="structurepagenumber"/>
        </w:rPr>
        <w:t xml:space="preserve"> &lt;page 168</w:t>
      </w:r>
      <w:r w:rsidR="00B777C2">
        <w:rPr>
          <w:rStyle w:val="structurepagenumber"/>
        </w:rPr>
        <w:t>/&gt;</w:t>
      </w:r>
      <w:r w:rsidR="00C57E99">
        <w:t xml:space="preserve"> </w:t>
      </w:r>
      <w:r w:rsidRPr="00627ED1">
        <w:t xml:space="preserve">God’s Chosen Ones, he will be cast out from the realms on high. These are His words: </w:t>
      </w:r>
    </w:p>
    <w:p w14:paraId="56E4994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14</w:t>
      </w:r>
      <w:r>
        <w:rPr>
          <w:rStyle w:val="structure"/>
        </w:rPr>
        <w:t>—en_19920000/</w:t>
      </w:r>
      <w:r w:rsidRPr="00D576C3">
        <w:rPr>
          <w:rStyle w:val="structurevisible"/>
        </w:rPr>
        <w:t>&gt;</w:t>
      </w:r>
    </w:p>
    <w:p w14:paraId="1ADA32BC" w14:textId="77777777" w:rsidR="00C57E99" w:rsidRPr="00A71BC1" w:rsidRDefault="00C57E99" w:rsidP="00C57E99">
      <w:pPr>
        <w:pStyle w:val="Quote1st"/>
        <w:rPr>
          <w:rStyle w:val="quotebahaiscripture"/>
        </w:rPr>
      </w:pPr>
      <w:r w:rsidRPr="0006698A">
        <w:rPr>
          <w:rStyle w:val="structurevisible"/>
        </w:rPr>
        <w:t>&lt;</w:t>
      </w:r>
      <w:r w:rsidRPr="0006698A">
        <w:rPr>
          <w:rStyle w:val="structure"/>
        </w:rPr>
        <w:t>cit Bah_%►%_%_%►%_%_%—en_%—%_%</w:t>
      </w:r>
      <w:r w:rsidRPr="0006698A">
        <w:rPr>
          <w:rStyle w:val="structurevisible"/>
        </w:rPr>
        <w:t>&gt;</w:t>
      </w:r>
      <w:r w:rsidR="00627ED1" w:rsidRPr="00627ED1">
        <w:rPr>
          <w:rStyle w:val="quotebahaiscripture"/>
        </w:rPr>
        <w:t>»...They have desired to ascend unto that state which the Lord hath ordained to be above their stations.</w:t>
      </w:r>
    </w:p>
    <w:p w14:paraId="3FD91144" w14:textId="77777777" w:rsidR="00C57E99" w:rsidRPr="00A71BC1" w:rsidRDefault="00627ED1" w:rsidP="00C57E99">
      <w:pPr>
        <w:pStyle w:val="ParCountercont"/>
        <w:framePr w:wrap="notBeside"/>
        <w:rPr>
          <w:rFonts w:eastAsia="Calibri"/>
        </w:rPr>
      </w:pPr>
      <w:r w:rsidRPr="00627ED1">
        <w:rPr>
          <w:rStyle w:val="structurevisible"/>
        </w:rPr>
        <w:lastRenderedPageBreak/>
        <w:t>&lt;</w:t>
      </w:r>
      <w:r w:rsidRPr="00627ED1">
        <w:rPr>
          <w:rStyle w:val="structure"/>
        </w:rPr>
        <w:t>par TaherzadehA_Covenant_</w:t>
      </w:r>
      <w:r w:rsidRPr="00627ED1">
        <w:rPr>
          <w:rStyle w:val="structureparIDchapcounter"/>
        </w:rPr>
        <w:t>13:</w:t>
      </w:r>
      <w:r w:rsidRPr="00627ED1">
        <w:rPr>
          <w:rStyle w:val="structureparIDparcounter"/>
        </w:rPr>
        <w:t>15</w:t>
      </w:r>
      <w:r w:rsidRPr="00627ED1">
        <w:rPr>
          <w:rStyle w:val="structure"/>
        </w:rPr>
        <w:t>—en_19920000/</w:t>
      </w:r>
      <w:r w:rsidRPr="00627ED1">
        <w:rPr>
          <w:rStyle w:val="structurevisible"/>
        </w:rPr>
        <w:t>&gt;</w:t>
      </w:r>
    </w:p>
    <w:p w14:paraId="057835AC" w14:textId="77777777" w:rsidR="00C57E99" w:rsidRPr="00A71BC1" w:rsidRDefault="00627ED1" w:rsidP="00C57E99">
      <w:pPr>
        <w:pStyle w:val="Quote1st"/>
        <w:rPr>
          <w:rStyle w:val="quotebahaiscripture"/>
        </w:rPr>
      </w:pPr>
      <w:r w:rsidRPr="00627ED1">
        <w:rPr>
          <w:rStyle w:val="quotebahaiscripture"/>
        </w:rPr>
        <w:t>Whereupon the burning meteor cast them out from them that abide in the Kingdom of His Presence,</w:t>
      </w:r>
    </w:p>
    <w:p w14:paraId="6FAFC466"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13:</w:t>
      </w:r>
      <w:r w:rsidRPr="00627ED1">
        <w:rPr>
          <w:rStyle w:val="structureparIDparcounter"/>
        </w:rPr>
        <w:t>16</w:t>
      </w:r>
      <w:r w:rsidRPr="00627ED1">
        <w:rPr>
          <w:rStyle w:val="structure"/>
        </w:rPr>
        <w:t>—en_19920000/</w:t>
      </w:r>
      <w:r w:rsidRPr="00627ED1">
        <w:rPr>
          <w:rStyle w:val="structurevisible"/>
        </w:rPr>
        <w:t>&gt;</w:t>
      </w:r>
    </w:p>
    <w:p w14:paraId="450E70BE" w14:textId="77777777" w:rsidR="00C57E99" w:rsidRPr="00A71BC1" w:rsidRDefault="00627ED1" w:rsidP="00C57E99">
      <w:pPr>
        <w:pStyle w:val="Quote1st"/>
        <w:rPr>
          <w:rStyle w:val="quotebahaiscripture"/>
        </w:rPr>
      </w:pPr>
      <w:r w:rsidRPr="00627ED1">
        <w:rPr>
          <w:rStyle w:val="quotebahaiscripture"/>
        </w:rPr>
        <w:t>And they heard the Voice of Grandeur raised from behind the unseen pavilion upon the Height of Glory:</w:t>
      </w:r>
    </w:p>
    <w:p w14:paraId="5608143F"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13:</w:t>
      </w:r>
      <w:r w:rsidRPr="00627ED1">
        <w:rPr>
          <w:rStyle w:val="structureparIDparcounter"/>
        </w:rPr>
        <w:t>17</w:t>
      </w:r>
      <w:r w:rsidRPr="00627ED1">
        <w:rPr>
          <w:rStyle w:val="structure"/>
        </w:rPr>
        <w:t>—en_19920000/</w:t>
      </w:r>
      <w:r w:rsidRPr="00627ED1">
        <w:rPr>
          <w:rStyle w:val="structurevisible"/>
        </w:rPr>
        <w:t>&gt;</w:t>
      </w:r>
    </w:p>
    <w:p w14:paraId="0EFD8BF5" w14:textId="77777777" w:rsidR="00C57E99" w:rsidRPr="00A71BC1" w:rsidRDefault="00627ED1" w:rsidP="00C57E99">
      <w:pPr>
        <w:pStyle w:val="Quote1st"/>
        <w:rPr>
          <w:rStyle w:val="quotesdirectspeech"/>
        </w:rPr>
      </w:pPr>
      <w:r w:rsidRPr="00627ED1">
        <w:rPr>
          <w:rStyle w:val="quotesdirectspeech"/>
        </w:rPr>
        <w:t>›O guardian angels! Return them to their abode in the world below.</w:t>
      </w:r>
    </w:p>
    <w:p w14:paraId="2FEEEC07" w14:textId="77777777" w:rsidR="00C57E99" w:rsidRPr="00A71BC1"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13:</w:t>
      </w:r>
      <w:r w:rsidRPr="00627ED1">
        <w:rPr>
          <w:rStyle w:val="structureparIDparcounter"/>
        </w:rPr>
        <w:t>18</w:t>
      </w:r>
      <w:r w:rsidRPr="00627ED1">
        <w:rPr>
          <w:rStyle w:val="structure"/>
        </w:rPr>
        <w:t>—en_19920000/</w:t>
      </w:r>
      <w:r w:rsidRPr="00627ED1">
        <w:rPr>
          <w:rStyle w:val="structurevisible"/>
        </w:rPr>
        <w:t>&gt;</w:t>
      </w:r>
    </w:p>
    <w:p w14:paraId="7BE1A0F4" w14:textId="77777777" w:rsidR="00C57E99" w:rsidRPr="0006698A" w:rsidRDefault="00627ED1" w:rsidP="00C57E99">
      <w:pPr>
        <w:pStyle w:val="Quote1st"/>
        <w:rPr>
          <w:rStyle w:val="quotebahaiscripture"/>
        </w:rPr>
      </w:pPr>
      <w:r w:rsidRPr="00627ED1">
        <w:rPr>
          <w:rStyle w:val="quotesdirectspeech"/>
        </w:rPr>
        <w:t>Inasmuch as they have purposed to rise to that sphere which the wings of the celestial dove have never attained...‹</w:t>
      </w:r>
      <w:r w:rsidRPr="00627ED1">
        <w:rPr>
          <w:rStyle w:val="quotebahaiscripture"/>
        </w:rPr>
        <w:t>«</w:t>
      </w:r>
      <w:r w:rsidR="00C57E99" w:rsidRPr="0006698A">
        <w:rPr>
          <w:rStyle w:val="structurevisible"/>
        </w:rPr>
        <w:t>&lt;/</w:t>
      </w:r>
      <w:r w:rsidR="00C57E99" w:rsidRPr="0006698A">
        <w:rPr>
          <w:rStyle w:val="structure"/>
        </w:rPr>
        <w:t>cit</w:t>
      </w:r>
      <w:r w:rsidR="00C57E99" w:rsidRPr="0006698A">
        <w:rPr>
          <w:rStyle w:val="structurevisible"/>
        </w:rPr>
        <w:t>&gt;</w:t>
      </w:r>
    </w:p>
    <w:p w14:paraId="19E8BDB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19</w:t>
      </w:r>
      <w:r>
        <w:rPr>
          <w:rStyle w:val="structure"/>
        </w:rPr>
        <w:t>—en_19920000/</w:t>
      </w:r>
      <w:r w:rsidRPr="00D576C3">
        <w:rPr>
          <w:rStyle w:val="structurevisible"/>
        </w:rPr>
        <w:t>&gt;</w:t>
      </w:r>
    </w:p>
    <w:p w14:paraId="10C389FA" w14:textId="77777777" w:rsidR="00C57E99" w:rsidRDefault="00627ED1" w:rsidP="00C57E99">
      <w:pPr>
        <w:pStyle w:val="Bodyafterquote"/>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t xml:space="preserve"> through his actions proved to be the fulfilment of these words, for he longed to take the place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indeed, when formally apprised in Adrianople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claim he made his counterclaim and announced himself as the bearer of a new Revelation.</w:t>
      </w:r>
    </w:p>
    <w:p w14:paraId="3890E38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20</w:t>
      </w:r>
      <w:r>
        <w:rPr>
          <w:rStyle w:val="structure"/>
        </w:rPr>
        <w:t>—en_19920000/</w:t>
      </w:r>
      <w:r w:rsidRPr="00D576C3">
        <w:rPr>
          <w:rStyle w:val="structurevisible"/>
        </w:rPr>
        <w:t>&gt;</w:t>
      </w:r>
    </w:p>
    <w:p w14:paraId="2975BC96"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the same. He knew the station of </w:t>
      </w:r>
      <w:r w:rsidRPr="00627ED1">
        <w:rPr>
          <w:highlight w:val="yellow"/>
        </w:rPr>
        <w:t>ʿAbdu’l-Bah</w:t>
      </w:r>
      <w:r w:rsidR="00C57E99" w:rsidRPr="000C7039">
        <w:rPr>
          <w:highlight w:val="yellow"/>
        </w:rPr>
        <w:t>á</w:t>
      </w:r>
      <w:r w:rsidRPr="00627ED1">
        <w:t xml:space="preserve"> as the Centre of the Covenant, the One to whom all believers must turn. Yet he wanted to be a partner with </w:t>
      </w:r>
      <w:r w:rsidRPr="00627ED1">
        <w:rPr>
          <w:highlight w:val="yellow"/>
        </w:rPr>
        <w:t>ʿAbdu’l-Bah</w:t>
      </w:r>
      <w:r w:rsidR="00C57E99" w:rsidRPr="000C7039">
        <w:rPr>
          <w:highlight w:val="yellow"/>
        </w:rPr>
        <w:t>á</w:t>
      </w:r>
      <w:r w:rsidRPr="00627ED1">
        <w:t xml:space="preserve">. The fact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rose up with all his power to oppose </w:t>
      </w:r>
      <w:r w:rsidRPr="00627ED1">
        <w:rPr>
          <w:highlight w:val="yellow"/>
        </w:rPr>
        <w:t>ʿAbdu’l-Bah</w:t>
      </w:r>
      <w:r w:rsidR="00C57E99" w:rsidRPr="000C7039">
        <w:rPr>
          <w:highlight w:val="yellow"/>
        </w:rPr>
        <w:t>á</w:t>
      </w:r>
      <w:r w:rsidRPr="00627ED1">
        <w:t xml:space="preserve"> is a clear sign that he considered himself equal to the Master.</w:t>
      </w:r>
    </w:p>
    <w:p w14:paraId="24D09AB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21</w:t>
      </w:r>
      <w:r>
        <w:rPr>
          <w:rStyle w:val="structure"/>
        </w:rPr>
        <w:t>—en_19920000/</w:t>
      </w:r>
      <w:r w:rsidRPr="00D576C3">
        <w:rPr>
          <w:rStyle w:val="structurevisible"/>
        </w:rPr>
        <w:t>&gt;</w:t>
      </w:r>
    </w:p>
    <w:p w14:paraId="71CC183F" w14:textId="77777777" w:rsidR="00C57E99" w:rsidRDefault="00627ED1" w:rsidP="00C57E99">
      <w:pPr>
        <w:pStyle w:val="Bodycont"/>
      </w:pPr>
      <w:r w:rsidRPr="00627ED1">
        <w:t xml:space="preserve">A child will never challenge a giant to a fight, because he knows that he is no match for the giant. But a man who chooses to fight with another, must of necessity regard himself to be possessed of at least the same strength as his opponent. The very act of opposition by one party is in itself an indication that it considers itself to be on a par with the other. All those who became Covenant-breakers were in this category. They rose up in opposition against the Centre of the Cause, but in reality their opposition amounted to exalting themselves to a position from which they were able to encounter </w:t>
      </w:r>
      <w:r w:rsidRPr="00627ED1">
        <w:rPr>
          <w:highlight w:val="yellow"/>
        </w:rPr>
        <w:t>ʿAbdu’l-Bah</w:t>
      </w:r>
      <w:r w:rsidR="00C57E99" w:rsidRPr="000C7039">
        <w:rPr>
          <w:highlight w:val="yellow"/>
        </w:rPr>
        <w:t>á</w:t>
      </w:r>
      <w:r w:rsidRPr="00627ED1">
        <w:t xml:space="preserve"> and challenge His authority. Consequently, as in the analogy of the poles of the magnet, they were rejected and cast out of the community of the Most Great Name.</w:t>
      </w:r>
    </w:p>
    <w:p w14:paraId="3DCB2AD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22</w:t>
      </w:r>
      <w:r>
        <w:rPr>
          <w:rStyle w:val="structure"/>
        </w:rPr>
        <w:t>—en_19920000/</w:t>
      </w:r>
      <w:r w:rsidRPr="00D576C3">
        <w:rPr>
          <w:rStyle w:val="structurevisible"/>
        </w:rPr>
        <w:t>&gt;</w:t>
      </w:r>
    </w:p>
    <w:p w14:paraId="36364634" w14:textId="77777777" w:rsidR="00C57E99" w:rsidRDefault="00627ED1" w:rsidP="00C57E99">
      <w:pPr>
        <w:pStyle w:val="Bodycont"/>
      </w:pPr>
      <w:r w:rsidRPr="00627ED1">
        <w:t xml:space="preserve">Another feature of these episodes of Covenant-breaking which has puzzled many people is the fact that almost the entire family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defected. Why is it that those who were nearest to Him, who were members of His household, His sons and daughters, should be foremost among the violators of His Covenant? In normal circumstances when a person attains a prominent position in the community, it is often the family members who rally around him and lend their whole-hearted support. But in the case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r w:rsidRPr="00627ED1">
        <w:rPr>
          <w:rStyle w:val="structurepagenumber"/>
        </w:rPr>
        <w:t xml:space="preserve"> &lt;page 169</w:t>
      </w:r>
      <w:r w:rsidR="00B777C2">
        <w:rPr>
          <w:rStyle w:val="structurepagenumber"/>
        </w:rPr>
        <w:t>/&gt;</w:t>
      </w:r>
      <w:r w:rsidRPr="00627ED1">
        <w:t xml:space="preserve"> it was the reverse, and as we shall see, a similar situation was created within the family of </w:t>
      </w:r>
      <w:r w:rsidRPr="00627ED1">
        <w:rPr>
          <w:highlight w:val="yellow"/>
        </w:rPr>
        <w:t>ʿAbdu’l-Bah</w:t>
      </w:r>
      <w:r w:rsidR="00C57E99" w:rsidRPr="000C7039">
        <w:rPr>
          <w:highlight w:val="yellow"/>
        </w:rPr>
        <w:t>á</w:t>
      </w:r>
      <w:r w:rsidRPr="00627ED1">
        <w:t xml:space="preserve"> after His passing. To appreciate the reasons for this, we observe once again that the proper attitude of a believer towards the Manifestation of God should be a true demonstration of servitude, self-effacement and complete obedience. Whenever these qualities are absent, a barrier will be created between man and God. In such a case the believer may be associating with the Manifestation of God in person, yet because of this barrier, he will not be able to appreciate His glory or become enchanted with His Revelation.</w:t>
      </w:r>
    </w:p>
    <w:p w14:paraId="5B300E2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23</w:t>
      </w:r>
      <w:r>
        <w:rPr>
          <w:rStyle w:val="structure"/>
        </w:rPr>
        <w:t>—en_19920000/</w:t>
      </w:r>
      <w:r w:rsidRPr="00D576C3">
        <w:rPr>
          <w:rStyle w:val="structurevisible"/>
        </w:rPr>
        <w:t>&gt;</w:t>
      </w:r>
    </w:p>
    <w:p w14:paraId="5D9C097E" w14:textId="77777777" w:rsidR="00C57E99" w:rsidRDefault="00627ED1" w:rsidP="00C57E99">
      <w:pPr>
        <w:pStyle w:val="Bodycont"/>
      </w:pPr>
      <w:r w:rsidRPr="00627ED1">
        <w:t>One might, by way of analogy, compare such believers to those who, with no knowledge of mathematics, go to hear an eminent mathematician expounding his theories. Obviously, they are not able to understand him or appreciate his brilliant work. They can see him in no other light than that of an ordinary human being whose words are incomprehensible to them. So they begin to judge the scientist by their own standards and consequently remain unmoved by his intellectual powers. The closer they are to him, the better they can see his personal and human nature, which acts as a barrier and hides his greatness from them. Only those who understand mathematics can appreciate the real genius of the scientist. In their view, his scientific knowledge outweighs his human characteristics, and therefore they do not focus their attention on his outward appearance and human limitations.</w:t>
      </w:r>
    </w:p>
    <w:p w14:paraId="4625155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13:</w:t>
      </w:r>
      <w:r w:rsidRPr="00D576C3">
        <w:rPr>
          <w:rStyle w:val="structureparIDparcounter"/>
        </w:rPr>
        <w:t>24</w:t>
      </w:r>
      <w:r>
        <w:rPr>
          <w:rStyle w:val="structure"/>
        </w:rPr>
        <w:t>—en_19920000/</w:t>
      </w:r>
      <w:r w:rsidRPr="00D576C3">
        <w:rPr>
          <w:rStyle w:val="structurevisible"/>
        </w:rPr>
        <w:t>&gt;</w:t>
      </w:r>
    </w:p>
    <w:p w14:paraId="17B194E3" w14:textId="77777777" w:rsidR="00C57E99" w:rsidRDefault="00627ED1" w:rsidP="00C57E99">
      <w:pPr>
        <w:pStyle w:val="Bodycont"/>
      </w:pPr>
      <w:r w:rsidRPr="00627ED1">
        <w:t xml:space="preserve">This analogy sheds light on the Covenant-breaking by most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and on the reasons for their unfaithfulness to Him.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kinfolk who followed him did not possess that spiritual quality which makes a man humble and enables him to recognize the splendours of God’s Revelation in this day. Because of their ambitious nature and their lack of spirituality and self-effacement, their inner eyes were blinded </w:t>
      </w:r>
      <w:r w:rsidR="00C57E99">
        <w:t>--</w:t>
      </w:r>
      <w:r w:rsidRPr="00627ED1">
        <w:t xml:space="preserve"> unable to discern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spiritual powers. They could see Him only with their outward eyes, and because they were closest to Him, they saw Him as an ordinary human being. They found Him to be, in their estimation, just a great man and nothing more. In reality they had not recognized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Manifestation of God. As long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among them, they were subdued by His authority and at the same time </w:t>
      </w:r>
      <w:r w:rsidRPr="00627ED1">
        <w:lastRenderedPageBreak/>
        <w:t>basked in the sunshine of His favours and were accorded honours and privileges by His followers. But after His ascension, these same members of His family turned their backs on Him and broke His Covenant.</w:t>
      </w:r>
      <w:r w:rsidRPr="00627ED1">
        <w:rPr>
          <w:rStyle w:val="structurepagenumber"/>
        </w:rPr>
        <w:t xml:space="preserve"> &lt;page 170</w:t>
      </w:r>
      <w:bookmarkStart w:id="22" w:name="ch14"/>
      <w:bookmarkEnd w:id="22"/>
      <w:r w:rsidR="00B777C2">
        <w:rPr>
          <w:rStyle w:val="structurepagenumber"/>
        </w:rPr>
        <w:t>/&gt;</w:t>
      </w:r>
    </w:p>
    <w:p w14:paraId="12A984DC" w14:textId="77777777" w:rsidR="00E67803" w:rsidRDefault="00C57E99">
      <w:pPr>
        <w:pStyle w:val="Heading2"/>
      </w:pPr>
      <w:r w:rsidRPr="00835AAF">
        <w:rPr>
          <w:rStyle w:val="structurevisible"/>
        </w:rPr>
        <w:t>&lt;</w:t>
      </w:r>
      <w:r>
        <w:rPr>
          <w:rStyle w:val="structure"/>
        </w:rPr>
        <w:t>par TaherzadehA_Covenant_</w:t>
      </w:r>
      <w:r w:rsidRPr="0004620A">
        <w:rPr>
          <w:rStyle w:val="structurechapcounter"/>
        </w:rPr>
        <w:t>14</w:t>
      </w:r>
      <w:r w:rsidRPr="00835AAF">
        <w:rPr>
          <w:rStyle w:val="structure"/>
        </w:rPr>
        <w:t>:0</w:t>
      </w:r>
      <w:r>
        <w:rPr>
          <w:rStyle w:val="structure"/>
        </w:rPr>
        <w:t>—en_19920000/</w:t>
      </w:r>
      <w:r w:rsidRPr="00835AAF">
        <w:rPr>
          <w:rStyle w:val="structurevisible"/>
        </w:rPr>
        <w:t>&gt;</w:t>
      </w:r>
      <w:r>
        <w:t>CHAPTER FOURTEEN</w:t>
      </w:r>
      <w:r>
        <w:br/>
      </w:r>
      <w:r w:rsidR="00627ED1" w:rsidRPr="00627ED1">
        <w:rPr>
          <w:sz w:val="28"/>
          <w:szCs w:val="27"/>
          <w:lang w:val="en-US"/>
        </w:rPr>
        <w:t>Clandestine Opposition to the Covenant</w:t>
      </w:r>
    </w:p>
    <w:p w14:paraId="0C5AAED6"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1</w:t>
      </w:r>
      <w:r>
        <w:rPr>
          <w:rStyle w:val="structure"/>
        </w:rPr>
        <w:t>—en_19920000/</w:t>
      </w:r>
      <w:r w:rsidRPr="00D576C3">
        <w:rPr>
          <w:rStyle w:val="structurevisible"/>
        </w:rPr>
        <w:t>&gt;</w:t>
      </w:r>
    </w:p>
    <w:p w14:paraId="0DF20317" w14:textId="77777777" w:rsidR="00C57E99" w:rsidRDefault="00627ED1" w:rsidP="00C57E99">
      <w:pPr>
        <w:pStyle w:val="Body1st"/>
      </w:pPr>
      <w:r w:rsidRPr="00627ED1">
        <w:t xml:space="preserve">That </w:t>
      </w:r>
      <w:r w:rsidRPr="00627ED1">
        <w:rPr>
          <w:highlight w:val="yellow"/>
        </w:rPr>
        <w:t>ʿAbdu’l-Bah</w:t>
      </w:r>
      <w:r w:rsidR="00C57E99" w:rsidRPr="000C7039">
        <w:rPr>
          <w:highlight w:val="yellow"/>
        </w:rPr>
        <w:t>á</w:t>
      </w:r>
      <w:r w:rsidRPr="00627ED1">
        <w:t xml:space="preserve"> did not disclose the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or of those who followed him,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outside the Holy Land for about four years was made possible because the rebellion was at first covert and only those who were close to the Holy Family were aware of it. As the years went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became more vociferous in his opposition and the news of his dissension gradually leaked out. During these four years </w:t>
      </w:r>
      <w:r w:rsidRPr="00627ED1">
        <w:rPr>
          <w:highlight w:val="yellow"/>
        </w:rPr>
        <w:t>ʿAbdu’l-Bah</w:t>
      </w:r>
      <w:r w:rsidR="00C57E99" w:rsidRPr="000C7039">
        <w:rPr>
          <w:highlight w:val="yellow"/>
        </w:rPr>
        <w:t>á</w:t>
      </w:r>
      <w:r w:rsidRPr="00627ED1">
        <w:t xml:space="preserve"> instructed that all letters written by the believers in the Holy Land addressed to the friends in Persia had to be submitted to Him for approval. He usually placed His seal on the letters if the contents met with His approval. Even most of the dissidents used to comply. In this way </w:t>
      </w:r>
      <w:r w:rsidRPr="00627ED1">
        <w:rPr>
          <w:highlight w:val="yellow"/>
        </w:rPr>
        <w:t>ʿAbdu’l-Bah</w:t>
      </w:r>
      <w:r w:rsidR="00C57E99" w:rsidRPr="000C7039">
        <w:rPr>
          <w:highlight w:val="yellow"/>
        </w:rPr>
        <w:t>á</w:t>
      </w:r>
      <w:r w:rsidRPr="00627ED1">
        <w:t xml:space="preserve"> tried to contain this deadly disease of Covenant-breaking within the Holy Land. During this four-year period He made every effort to guide these misguided souls to the straight path of truth. He even intimated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that since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appointed him to succeed </w:t>
      </w:r>
      <w:r w:rsidRPr="00627ED1">
        <w:rPr>
          <w:highlight w:val="yellow"/>
        </w:rPr>
        <w:t>ʿAbdu’l-Bah</w:t>
      </w:r>
      <w:r w:rsidR="00C57E99" w:rsidRPr="000C7039">
        <w:rPr>
          <w:highlight w:val="yellow"/>
        </w:rPr>
        <w:t>á</w:t>
      </w:r>
      <w:r w:rsidRPr="00627ED1">
        <w:rPr>
          <w:rStyle w:val="FootnoteReference"/>
        </w:rPr>
        <w:footnoteReference w:id="320"/>
      </w:r>
      <w:r w:rsidRPr="00627ED1">
        <w:t xml:space="preserve"> he could achieve his heart’s desire at a later time. But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is reported to have responded: </w:t>
      </w:r>
      <w:r w:rsidR="00C57E99" w:rsidRPr="006261DF">
        <w:rPr>
          <w:rStyle w:val="structurevisible"/>
        </w:rPr>
        <w:t>&lt;</w:t>
      </w:r>
      <w:r w:rsidR="00C57E99" w:rsidRPr="006261DF">
        <w:rPr>
          <w:rStyle w:val="structure"/>
        </w:rPr>
        <w:t>cit Muhammad-Ali_%►%_%_%►%_%_%—en_%—%_%</w:t>
      </w:r>
      <w:r w:rsidR="00C57E99" w:rsidRPr="006261DF">
        <w:rPr>
          <w:rStyle w:val="structurevisible"/>
        </w:rPr>
        <w:t>&gt;</w:t>
      </w:r>
      <w:r w:rsidRPr="00627ED1">
        <w:rPr>
          <w:rStyle w:val="quoteknownauthorreported"/>
        </w:rPr>
        <w:t>»How can I be sure that I shall survive you?«</w:t>
      </w:r>
      <w:r w:rsidR="00C57E99" w:rsidRPr="006261DF">
        <w:rPr>
          <w:rStyle w:val="structurevisible"/>
        </w:rPr>
        <w:t>&lt;/</w:t>
      </w:r>
      <w:r w:rsidR="00C57E99" w:rsidRPr="006261DF">
        <w:rPr>
          <w:rStyle w:val="structure"/>
        </w:rPr>
        <w:t>cit</w:t>
      </w:r>
      <w:r w:rsidR="00C57E99" w:rsidRPr="006261DF">
        <w:rPr>
          <w:rStyle w:val="structurevisible"/>
        </w:rPr>
        <w:t>&gt;</w:t>
      </w:r>
    </w:p>
    <w:p w14:paraId="186D377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w:t>
      </w:r>
      <w:r>
        <w:rPr>
          <w:rStyle w:val="structure"/>
        </w:rPr>
        <w:t>—en_19920000/</w:t>
      </w:r>
      <w:r w:rsidRPr="00D576C3">
        <w:rPr>
          <w:rStyle w:val="structurevisible"/>
        </w:rPr>
        <w:t>&gt;</w:t>
      </w:r>
    </w:p>
    <w:p w14:paraId="30F4925D" w14:textId="77777777" w:rsidR="00C57E99" w:rsidRDefault="00627ED1" w:rsidP="00C57E99">
      <w:pPr>
        <w:pStyle w:val="Bodycont"/>
      </w:pPr>
      <w:r w:rsidRPr="00627ED1">
        <w:t xml:space="preserve">Unfortunately, the more </w:t>
      </w:r>
      <w:r w:rsidRPr="00627ED1">
        <w:rPr>
          <w:highlight w:val="yellow"/>
        </w:rPr>
        <w:t>ʿAbdu’l-Bah</w:t>
      </w:r>
      <w:r w:rsidR="00C57E99" w:rsidRPr="000C7039">
        <w:rPr>
          <w:highlight w:val="yellow"/>
        </w:rPr>
        <w:t>á</w:t>
      </w:r>
      <w:r w:rsidRPr="00627ED1">
        <w:t xml:space="preserve"> showered loving counsel upon the Covenant-breakers, the more haughty and rebellious they became. At last it was they themselves who announced their rebellion by distributing their messages of calumny and falsehood to the believers in the East. They made subtle remarks in their letters to Persia designed to undermine the faith of the believers in the person of </w:t>
      </w:r>
      <w:r w:rsidRPr="00627ED1">
        <w:rPr>
          <w:highlight w:val="yellow"/>
        </w:rPr>
        <w:t>ʿAbdu’l-Bah</w:t>
      </w:r>
      <w:r w:rsidR="00C57E99" w:rsidRPr="000C7039">
        <w:rPr>
          <w:highlight w:val="yellow"/>
        </w:rPr>
        <w:t>á</w:t>
      </w:r>
      <w:r w:rsidRPr="00627ED1">
        <w:t xml:space="preserve">. The following is a summary translation of an account given by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that renowned teacher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 a letter he received in Persia from </w:t>
      </w:r>
      <w:r w:rsidRPr="00627ED1">
        <w:rPr>
          <w:highlight w:val="yellow"/>
        </w:rPr>
        <w:t>Mu</w:t>
      </w:r>
      <w:r w:rsidR="00C57E99" w:rsidRPr="000C7039">
        <w:rPr>
          <w:highlight w:val="yellow"/>
        </w:rPr>
        <w:t>ḥ</w:t>
      </w:r>
      <w:r w:rsidRPr="00627ED1">
        <w:rPr>
          <w:highlight w:val="yellow"/>
        </w:rPr>
        <w:t>ammad-Jav</w:t>
      </w:r>
      <w:r w:rsidR="00C57E99" w:rsidRPr="000C7039">
        <w:rPr>
          <w:highlight w:val="yellow"/>
        </w:rPr>
        <w:t>á</w:t>
      </w:r>
      <w:r w:rsidRPr="00627ED1">
        <w:rPr>
          <w:highlight w:val="yellow"/>
        </w:rPr>
        <w:t>d-i-Qazv</w:t>
      </w:r>
      <w:r w:rsidR="00C57E99" w:rsidRPr="000C7039">
        <w:rPr>
          <w:highlight w:val="yellow"/>
        </w:rPr>
        <w:t>í</w:t>
      </w:r>
      <w:r w:rsidRPr="00627ED1">
        <w:rPr>
          <w:highlight w:val="yellow"/>
        </w:rPr>
        <w:t>n</w:t>
      </w:r>
      <w:r w:rsidR="00C57E99" w:rsidRPr="000C7039">
        <w:rPr>
          <w:highlight w:val="yellow"/>
        </w:rPr>
        <w:t>í</w:t>
      </w:r>
      <w:r w:rsidRPr="00627ED1">
        <w:t>, one of the Covenant-breakers resident in the Holy Land.</w:t>
      </w:r>
      <w:r w:rsidRPr="00627ED1">
        <w:rPr>
          <w:rStyle w:val="structurepagenumber"/>
        </w:rPr>
        <w:t xml:space="preserve"> &lt;page 171</w:t>
      </w:r>
      <w:r w:rsidR="00B777C2">
        <w:rPr>
          <w:rStyle w:val="structurepagenumber"/>
        </w:rPr>
        <w:t>/&gt;</w:t>
      </w:r>
    </w:p>
    <w:p w14:paraId="319FC8F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w:t>
      </w:r>
      <w:r>
        <w:rPr>
          <w:rStyle w:val="structure"/>
        </w:rPr>
        <w:t>—en_19920000/</w:t>
      </w:r>
      <w:r w:rsidRPr="00D576C3">
        <w:rPr>
          <w:rStyle w:val="structurevisible"/>
        </w:rPr>
        <w:t>&gt;</w:t>
      </w:r>
    </w:p>
    <w:p w14:paraId="59EE4529" w14:textId="77777777" w:rsidR="00C57E99" w:rsidRPr="00BF2F84" w:rsidRDefault="00C57E99" w:rsidP="00A12F00">
      <w:pPr>
        <w:pStyle w:val="Quote1st"/>
        <w:rPr>
          <w:rStyle w:val="quoteknownauthor"/>
        </w:rPr>
      </w:pPr>
      <w:r w:rsidRPr="00F92370">
        <w:rPr>
          <w:rStyle w:val="structurevisible"/>
        </w:rPr>
        <w:t>&lt;</w:t>
      </w:r>
      <w:r w:rsidRPr="00F92370">
        <w:rPr>
          <w:rStyle w:val="structure"/>
        </w:rPr>
        <w:t>cit Haydar-Ali_%►%_%_%►%_%_%—en_%—%_%</w:t>
      </w:r>
      <w:r w:rsidRPr="00F92370">
        <w:rPr>
          <w:rStyle w:val="structurevisible"/>
        </w:rPr>
        <w:t>&gt;</w:t>
      </w:r>
      <w:r w:rsidR="00627ED1" w:rsidRPr="00627ED1">
        <w:rPr>
          <w:rStyle w:val="quoteknownauthor"/>
        </w:rPr>
        <w:t xml:space="preserve">»Since the days of </w:t>
      </w:r>
      <w:r w:rsidR="00627ED1" w:rsidRPr="00627ED1">
        <w:rPr>
          <w:rStyle w:val="quoteknownauthor"/>
          <w:highlight w:val="yellow"/>
        </w:rPr>
        <w:t>Bahá’u’lláh</w:t>
      </w:r>
      <w:r w:rsidR="00627ED1" w:rsidRPr="00627ED1">
        <w:rPr>
          <w:rStyle w:val="quoteknownauthor"/>
        </w:rPr>
        <w:t xml:space="preserve"> in Adrianople I had a close relationship with </w:t>
      </w:r>
      <w:r w:rsidR="00627ED1" w:rsidRPr="00627ED1">
        <w:rPr>
          <w:rStyle w:val="quoteknownauthor"/>
          <w:highlight w:val="yellow"/>
        </w:rPr>
        <w:t>Muḥammad-Javád-i-Qazvíní</w:t>
      </w:r>
      <w:r w:rsidR="00627ED1" w:rsidRPr="00627ED1">
        <w:rPr>
          <w:rStyle w:val="quoteknownauthor"/>
        </w:rPr>
        <w:t xml:space="preserve">. He was my correspondent through whom I used to dispatch my letters to His Holy Presence. I received a confidential letter from </w:t>
      </w:r>
      <w:r w:rsidR="00627ED1" w:rsidRPr="00627ED1">
        <w:rPr>
          <w:rStyle w:val="quoteknownauthor"/>
          <w:highlight w:val="yellow"/>
        </w:rPr>
        <w:t>Javád</w:t>
      </w:r>
      <w:r w:rsidR="00627ED1" w:rsidRPr="00627ED1">
        <w:rPr>
          <w:rStyle w:val="quoteknownauthor"/>
        </w:rPr>
        <w:t xml:space="preserve"> [during the early years of </w:t>
      </w:r>
      <w:r w:rsidR="00627ED1" w:rsidRPr="00627ED1">
        <w:rPr>
          <w:rStyle w:val="quoteknownauthor"/>
          <w:highlight w:val="yellow"/>
        </w:rPr>
        <w:t>ʿAbdu’l-Bahá’s</w:t>
      </w:r>
      <w:r w:rsidR="00627ED1" w:rsidRPr="00627ED1">
        <w:rPr>
          <w:rStyle w:val="quoteknownauthor"/>
        </w:rPr>
        <w:t xml:space="preserve"> ministry] in which he advised me that in my letters to the friends, I should not write the usual words, </w:t>
      </w:r>
      <w:r w:rsidR="00627ED1" w:rsidRPr="00627ED1">
        <w:rPr>
          <w:rStyle w:val="quotesterms"/>
        </w:rPr>
        <w:t>›May my life be a sacrifice for you‹</w:t>
      </w:r>
      <w:r w:rsidR="00627ED1" w:rsidRPr="00627ED1">
        <w:rPr>
          <w:rStyle w:val="quoteknownauthor"/>
        </w:rPr>
        <w:t xml:space="preserve">, nor begin my letters [to </w:t>
      </w:r>
      <w:r w:rsidR="00627ED1" w:rsidRPr="00627ED1">
        <w:rPr>
          <w:rStyle w:val="quoteknownauthor"/>
          <w:highlight w:val="yellow"/>
        </w:rPr>
        <w:t>ʿAbdu’l-Bahá</w:t>
      </w:r>
      <w:r w:rsidR="00627ED1" w:rsidRPr="00627ED1">
        <w:rPr>
          <w:rStyle w:val="quoteknownauthor"/>
        </w:rPr>
        <w:t xml:space="preserve">] with words of praise or supplication to Him. Neither should I address them to any single </w:t>
      </w:r>
      <w:r w:rsidR="00DC6AA6" w:rsidRPr="00230826">
        <w:rPr>
          <w:rStyle w:val="quoteknownauthor"/>
          <w:rFonts w:hint="eastAsia"/>
          <w:highlight w:val="yellow"/>
        </w:rPr>
        <w:t></w:t>
      </w:r>
      <w:r w:rsidR="00627ED1" w:rsidRPr="00627ED1">
        <w:rPr>
          <w:rStyle w:val="quoteknownauthor"/>
          <w:highlight w:val="yellow"/>
        </w:rPr>
        <w:t>uṣn</w:t>
      </w:r>
      <w:r w:rsidR="00627ED1" w:rsidRPr="00627ED1">
        <w:rPr>
          <w:rStyle w:val="quoteknownauthor"/>
        </w:rPr>
        <w:t xml:space="preserve"> (Branch),</w:t>
      </w:r>
      <w:r w:rsidR="00627ED1" w:rsidRPr="00627ED1">
        <w:rPr>
          <w:rStyle w:val="FootnoteReference"/>
        </w:rPr>
        <w:footnoteReference w:id="321"/>
      </w:r>
      <w:r w:rsidR="00627ED1" w:rsidRPr="00627ED1">
        <w:rPr>
          <w:rStyle w:val="quoteknownauthor"/>
        </w:rPr>
        <w:t xml:space="preserve"> instead they should be addressed to the </w:t>
      </w:r>
      <w:r w:rsidR="00627ED1" w:rsidRPr="00627ED1">
        <w:rPr>
          <w:rStyle w:val="quoteknownauthor"/>
          <w:highlight w:val="yellow"/>
        </w:rPr>
        <w:t>A</w:t>
      </w:r>
      <w:r w:rsidR="00116523">
        <w:rPr>
          <w:rStyle w:val="quoteknownauthor"/>
          <w:highlight w:val="yellow"/>
        </w:rPr>
        <w:t></w:t>
      </w:r>
      <w:r w:rsidR="00627ED1" w:rsidRPr="00627ED1">
        <w:rPr>
          <w:rStyle w:val="quoteknownauthor"/>
          <w:highlight w:val="darkYellow"/>
        </w:rPr>
        <w:t>ṣ</w:t>
      </w:r>
      <w:r w:rsidR="00627ED1" w:rsidRPr="00627ED1">
        <w:rPr>
          <w:rStyle w:val="quoteknownauthor"/>
          <w:highlight w:val="yellow"/>
        </w:rPr>
        <w:t>án</w:t>
      </w:r>
      <w:r w:rsidR="00627ED1" w:rsidRPr="00627ED1">
        <w:rPr>
          <w:rStyle w:val="quoteknownauthor"/>
        </w:rPr>
        <w:t xml:space="preserve"> (Branches).</w:t>
      </w:r>
    </w:p>
    <w:p w14:paraId="24E01907" w14:textId="77777777" w:rsidR="00C57E99" w:rsidRPr="00BF2F84"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4</w:t>
      </w:r>
      <w:r w:rsidRPr="00627ED1">
        <w:rPr>
          <w:rStyle w:val="structure"/>
        </w:rPr>
        <w:t>—en_19920000/</w:t>
      </w:r>
      <w:r w:rsidRPr="00627ED1">
        <w:rPr>
          <w:rStyle w:val="structurevisible"/>
        </w:rPr>
        <w:t>&gt;</w:t>
      </w:r>
    </w:p>
    <w:p w14:paraId="442CE0EF" w14:textId="77777777" w:rsidR="00C57E99" w:rsidRPr="00BF2F84" w:rsidRDefault="00627ED1" w:rsidP="00C57E99">
      <w:pPr>
        <w:pStyle w:val="Quotecont"/>
        <w:rPr>
          <w:rStyle w:val="quoteknownauthor"/>
        </w:rPr>
      </w:pPr>
      <w:r w:rsidRPr="00627ED1">
        <w:rPr>
          <w:rStyle w:val="quoteknownauthor"/>
        </w:rPr>
        <w:t xml:space="preserve">The perusal of this letter indicated to me that some form of secret opposition to the Centre of the Covenant was taking place and that </w:t>
      </w:r>
      <w:r w:rsidRPr="00627ED1">
        <w:rPr>
          <w:rStyle w:val="quoteknownauthor"/>
          <w:highlight w:val="yellow"/>
        </w:rPr>
        <w:t>Muḥammad-Javád</w:t>
      </w:r>
      <w:r w:rsidRPr="00627ED1">
        <w:rPr>
          <w:rStyle w:val="quoteknownauthor"/>
        </w:rPr>
        <w:t xml:space="preserve"> himself was one of the dissidents...</w:t>
      </w:r>
    </w:p>
    <w:p w14:paraId="08BDFDEE" w14:textId="77777777" w:rsidR="00C57E99" w:rsidRPr="00BF2F84"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5</w:t>
      </w:r>
      <w:r w:rsidRPr="00627ED1">
        <w:rPr>
          <w:rStyle w:val="structure"/>
        </w:rPr>
        <w:t>—en_19920000/</w:t>
      </w:r>
      <w:r w:rsidRPr="00627ED1">
        <w:rPr>
          <w:rStyle w:val="structurevisible"/>
        </w:rPr>
        <w:t>&gt;</w:t>
      </w:r>
    </w:p>
    <w:p w14:paraId="7BC34369" w14:textId="77777777" w:rsidR="00C57E99" w:rsidRDefault="00627ED1" w:rsidP="00C57E99">
      <w:pPr>
        <w:pStyle w:val="Quotecont"/>
      </w:pPr>
      <w:r w:rsidRPr="00627ED1">
        <w:rPr>
          <w:rStyle w:val="quoteknownauthor"/>
        </w:rPr>
        <w:t xml:space="preserve">In reply I wrote him a letter in which I rejected his proposals and stated that unless </w:t>
      </w:r>
      <w:r w:rsidRPr="00627ED1">
        <w:rPr>
          <w:rStyle w:val="quoteknownauthor"/>
          <w:highlight w:val="yellow"/>
        </w:rPr>
        <w:t>ʿAbdu’l-Bahá</w:t>
      </w:r>
      <w:r w:rsidRPr="00627ED1">
        <w:rPr>
          <w:rStyle w:val="quoteknownauthor"/>
        </w:rPr>
        <w:t xml:space="preserve"> made such a demand, I would not pay any attention to such advice. I also told him not to write to me again. Since </w:t>
      </w:r>
      <w:r w:rsidRPr="00627ED1">
        <w:rPr>
          <w:rStyle w:val="quoteknownauthor"/>
          <w:highlight w:val="yellow"/>
        </w:rPr>
        <w:t>Muḥammad-Javád</w:t>
      </w:r>
      <w:r w:rsidRPr="00627ED1">
        <w:rPr>
          <w:rStyle w:val="quoteknownauthor"/>
        </w:rPr>
        <w:t xml:space="preserve"> did not respond to my letter I was assured that the birds of darkness were on the move and the clamour of the foreboders of evil would be heard soon. I felt certain that </w:t>
      </w:r>
      <w:r w:rsidRPr="00627ED1">
        <w:rPr>
          <w:rStyle w:val="quoteknownauthor"/>
          <w:highlight w:val="yellow"/>
        </w:rPr>
        <w:t>Javád</w:t>
      </w:r>
      <w:r w:rsidRPr="00627ED1">
        <w:rPr>
          <w:rStyle w:val="quoteknownauthor"/>
        </w:rPr>
        <w:t xml:space="preserve"> and </w:t>
      </w:r>
      <w:r w:rsidRPr="00627ED1">
        <w:rPr>
          <w:rStyle w:val="quoteknownauthor"/>
          <w:highlight w:val="yellow"/>
        </w:rPr>
        <w:t>Jamál-i-Burújirdí</w:t>
      </w:r>
      <w:r w:rsidRPr="00627ED1">
        <w:rPr>
          <w:rStyle w:val="quoteknownauthor"/>
        </w:rPr>
        <w:t xml:space="preserve"> were both secretly involved, so with all my heart and soul I used to pray on their behalf so that they might return to the path of truth. I kept this matter confidential, but it never occurred to me that the source of sedition was </w:t>
      </w:r>
      <w:r w:rsidRPr="00627ED1">
        <w:rPr>
          <w:rStyle w:val="quoteknownauthor"/>
          <w:highlight w:val="yellow"/>
        </w:rPr>
        <w:t>Mírzá Muḥammad-ʿAlí</w:t>
      </w:r>
      <w:r w:rsidRPr="00627ED1">
        <w:rPr>
          <w:rStyle w:val="quoteknownauthor"/>
        </w:rPr>
        <w:t xml:space="preserve"> along with other members of </w:t>
      </w:r>
      <w:r w:rsidRPr="00627ED1">
        <w:rPr>
          <w:rStyle w:val="quoteknownauthor"/>
          <w:highlight w:val="yellow"/>
        </w:rPr>
        <w:t>Bahá’u’lláh’s</w:t>
      </w:r>
      <w:r w:rsidRPr="00627ED1">
        <w:rPr>
          <w:rStyle w:val="quoteknownauthor"/>
        </w:rPr>
        <w:t xml:space="preserve"> family, because I did not think they were so foolish and egotistical.«</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22"/>
      </w:r>
    </w:p>
    <w:p w14:paraId="0CFE1CF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6</w:t>
      </w:r>
      <w:r>
        <w:rPr>
          <w:rStyle w:val="structure"/>
        </w:rPr>
        <w:t>—en_19920000/</w:t>
      </w:r>
      <w:r w:rsidRPr="00D576C3">
        <w:rPr>
          <w:rStyle w:val="structurevisible"/>
        </w:rPr>
        <w:t>&gt;</w:t>
      </w:r>
    </w:p>
    <w:p w14:paraId="0BA8FE87" w14:textId="77777777" w:rsidR="00C57E99" w:rsidRDefault="00627ED1" w:rsidP="00C57E99">
      <w:pPr>
        <w:pStyle w:val="Bodyafterquote"/>
      </w:pPr>
      <w:r w:rsidRPr="00627ED1">
        <w:t xml:space="preserve">Soon after these developments,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with </w:t>
      </w:r>
      <w:r w:rsidRPr="00627ED1">
        <w:rPr>
          <w:highlight w:val="yellow"/>
        </w:rPr>
        <w:t>ʿAbdu’l-Bah</w:t>
      </w:r>
      <w:r w:rsidR="00C57E99" w:rsidRPr="007C5354">
        <w:rPr>
          <w:highlight w:val="yellow"/>
        </w:rPr>
        <w:t>á</w:t>
      </w:r>
      <w:r w:rsidRPr="00627ED1">
        <w:rPr>
          <w:highlight w:val="yellow"/>
        </w:rPr>
        <w:t>’s</w:t>
      </w:r>
      <w:r w:rsidRPr="00627ED1">
        <w:t xml:space="preserve"> permission, proceeded to the Holy Land. En route he visited the believers in many towns and villages including </w:t>
      </w:r>
      <w:r w:rsidRPr="00627ED1">
        <w:rPr>
          <w:highlight w:val="yellow"/>
        </w:rPr>
        <w:t>ʿI</w:t>
      </w:r>
      <w:r w:rsidR="00C57E99" w:rsidRPr="000C7039">
        <w:rPr>
          <w:highlight w:val="yellow"/>
        </w:rPr>
        <w:t></w:t>
      </w:r>
      <w:r w:rsidRPr="00627ED1">
        <w:rPr>
          <w:highlight w:val="yellow"/>
        </w:rPr>
        <w:t>q</w:t>
      </w:r>
      <w:r w:rsidR="00C57E99" w:rsidRPr="000C7039">
        <w:rPr>
          <w:highlight w:val="yellow"/>
        </w:rPr>
        <w:t>á</w:t>
      </w:r>
      <w:r w:rsidRPr="00627ED1">
        <w:rPr>
          <w:highlight w:val="yellow"/>
        </w:rPr>
        <w:t>b</w:t>
      </w:r>
      <w:r w:rsidR="00C57E99" w:rsidRPr="000C7039">
        <w:rPr>
          <w:highlight w:val="yellow"/>
        </w:rPr>
        <w:t>á</w:t>
      </w:r>
      <w:r w:rsidRPr="00627ED1">
        <w:rPr>
          <w:highlight w:val="yellow"/>
        </w:rPr>
        <w:t>d</w:t>
      </w:r>
      <w:r w:rsidRPr="00627ED1">
        <w:t xml:space="preserve">, </w:t>
      </w:r>
      <w:r w:rsidRPr="00627ED1">
        <w:rPr>
          <w:highlight w:val="yellow"/>
        </w:rPr>
        <w:t>B</w:t>
      </w:r>
      <w:r w:rsidR="00C57E99" w:rsidRPr="000C7039">
        <w:rPr>
          <w:highlight w:val="yellow"/>
        </w:rPr>
        <w:t>á</w:t>
      </w:r>
      <w:r w:rsidRPr="00627ED1">
        <w:rPr>
          <w:highlight w:val="yellow"/>
        </w:rPr>
        <w:t>k</w:t>
      </w:r>
      <w:r w:rsidR="00C57E99" w:rsidRPr="000C7039">
        <w:rPr>
          <w:highlight w:val="yellow"/>
        </w:rPr>
        <w:t>ú</w:t>
      </w:r>
      <w:r w:rsidRPr="00627ED1">
        <w:t xml:space="preserve">, </w:t>
      </w:r>
      <w:r w:rsidRPr="00627ED1">
        <w:rPr>
          <w:highlight w:val="yellow"/>
        </w:rPr>
        <w:t>Na</w:t>
      </w:r>
      <w:r w:rsidR="00C57E99" w:rsidRPr="00AA269E">
        <w:rPr>
          <w:highlight w:val="yellow"/>
        </w:rPr>
        <w:t></w:t>
      </w:r>
      <w:r w:rsidRPr="00627ED1">
        <w:rPr>
          <w:highlight w:val="yellow"/>
        </w:rPr>
        <w:t>jav</w:t>
      </w:r>
      <w:r w:rsidR="00C57E99" w:rsidRPr="00AA269E">
        <w:rPr>
          <w:highlight w:val="yellow"/>
        </w:rPr>
        <w:t>á</w:t>
      </w:r>
      <w:r w:rsidRPr="00627ED1">
        <w:rPr>
          <w:highlight w:val="yellow"/>
        </w:rPr>
        <w:t>n</w:t>
      </w:r>
      <w:r w:rsidRPr="00627ED1">
        <w:t xml:space="preserve">, </w:t>
      </w:r>
      <w:r w:rsidRPr="00627ED1">
        <w:rPr>
          <w:highlight w:val="yellow"/>
        </w:rPr>
        <w:t>Ganjih</w:t>
      </w:r>
      <w:r w:rsidRPr="00627ED1">
        <w:t xml:space="preserve"> and </w:t>
      </w:r>
      <w:r w:rsidRPr="00627ED1">
        <w:rPr>
          <w:highlight w:val="yellow"/>
        </w:rPr>
        <w:t>Tifl</w:t>
      </w:r>
      <w:r w:rsidR="00C57E99" w:rsidRPr="000C7039">
        <w:rPr>
          <w:highlight w:val="yellow"/>
        </w:rPr>
        <w:t>í</w:t>
      </w:r>
      <w:r w:rsidRPr="00627ED1">
        <w:rPr>
          <w:highlight w:val="yellow"/>
        </w:rPr>
        <w:t>s</w:t>
      </w:r>
      <w:r w:rsidRPr="00627ED1">
        <w:t xml:space="preserve"> (</w:t>
      </w:r>
      <w:r w:rsidRPr="00627ED1">
        <w:rPr>
          <w:highlight w:val="lightGray"/>
        </w:rPr>
        <w:t>Tbilisi</w:t>
      </w:r>
      <w:r w:rsidRPr="00627ED1">
        <w:t xml:space="preserve">). Everywhere he found the believers steadfast in the Covenant, enchanted by the utterances of </w:t>
      </w:r>
      <w:r w:rsidRPr="00627ED1">
        <w:rPr>
          <w:highlight w:val="yellow"/>
        </w:rPr>
        <w:t>ʿAbdu’l-Bah</w:t>
      </w:r>
      <w:r w:rsidR="00C57E99" w:rsidRPr="000C7039">
        <w:rPr>
          <w:highlight w:val="yellow"/>
        </w:rPr>
        <w:t>á</w:t>
      </w:r>
      <w:r w:rsidRPr="00627ED1">
        <w:t xml:space="preserve"> in His Tablets, and serving the Faith with enthusiasm and devotion. Being assured in his heart that severe tests and trials were about to engulf the community, </w:t>
      </w:r>
      <w:r w:rsidR="00C57E99" w:rsidRPr="000C7039">
        <w:rPr>
          <w:highlight w:val="yellow"/>
        </w:rPr>
        <w:t>Ḥá</w:t>
      </w:r>
      <w:r w:rsidRPr="00627ED1">
        <w:rPr>
          <w:highlight w:val="yellow"/>
        </w:rPr>
        <w:t>j</w:t>
      </w:r>
      <w:r w:rsidR="00C57E99" w:rsidRPr="000C7039">
        <w:rPr>
          <w:highlight w:val="yellow"/>
        </w:rPr>
        <w:t>í</w:t>
      </w:r>
      <w:r w:rsidRPr="00627ED1">
        <w:t xml:space="preserve"> in his contact with the believers encouraged them to turn with heart and soul to no one but the Master, to regard His words and utterances to be as valid as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and to refrain from any action which ran counter to His good-pleasure. The loving counsels of </w:t>
      </w:r>
      <w:r w:rsidR="00C57E99" w:rsidRPr="000C7039">
        <w:rPr>
          <w:highlight w:val="yellow"/>
        </w:rPr>
        <w:t>Ḥá</w:t>
      </w:r>
      <w:r w:rsidRPr="00627ED1">
        <w:rPr>
          <w:highlight w:val="yellow"/>
        </w:rPr>
        <w:t>j</w:t>
      </w:r>
      <w:r w:rsidR="00C57E99" w:rsidRPr="000C7039">
        <w:rPr>
          <w:highlight w:val="yellow"/>
        </w:rPr>
        <w:t>í</w:t>
      </w:r>
      <w:r w:rsidRPr="00627ED1">
        <w:t xml:space="preserve"> were warmly welcomed everywhere, and the believers vowed to remain steadfast in the Covenant, come what may.</w:t>
      </w:r>
    </w:p>
    <w:p w14:paraId="6D3944A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7</w:t>
      </w:r>
      <w:r>
        <w:rPr>
          <w:rStyle w:val="structure"/>
        </w:rPr>
        <w:t>—en_19920000/</w:t>
      </w:r>
      <w:r w:rsidRPr="00D576C3">
        <w:rPr>
          <w:rStyle w:val="structurevisible"/>
        </w:rPr>
        <w:t>&gt;</w:t>
      </w:r>
    </w:p>
    <w:p w14:paraId="490AA82F" w14:textId="77777777" w:rsidR="00C57E99" w:rsidRDefault="00627ED1" w:rsidP="00C57E99">
      <w:pPr>
        <w:pStyle w:val="Bodycont"/>
      </w:pPr>
      <w:r w:rsidRPr="00627ED1">
        <w:t xml:space="preserve">When </w:t>
      </w:r>
      <w:r w:rsidR="00C57E99" w:rsidRPr="000C7039">
        <w:rPr>
          <w:highlight w:val="yellow"/>
        </w:rPr>
        <w:t>Ḥá</w:t>
      </w:r>
      <w:r w:rsidRPr="00627ED1">
        <w:rPr>
          <w:highlight w:val="yellow"/>
        </w:rPr>
        <w:t>j</w:t>
      </w:r>
      <w:r w:rsidR="00C57E99" w:rsidRPr="000C7039">
        <w:rPr>
          <w:highlight w:val="yellow"/>
        </w:rPr>
        <w:t>í</w:t>
      </w:r>
      <w:r w:rsidRPr="00627ED1">
        <w:t xml:space="preserve"> arrived in </w:t>
      </w:r>
      <w:r w:rsidRPr="00627ED1">
        <w:rPr>
          <w:highlight w:val="lightGray"/>
        </w:rPr>
        <w:t>Beirut</w:t>
      </w:r>
      <w:r w:rsidRPr="00627ED1">
        <w:t xml:space="preserve"> he stayed with a devoted believer, </w:t>
      </w:r>
      <w:r w:rsidR="00C57E99" w:rsidRPr="00AA269E">
        <w:rPr>
          <w:highlight w:val="yellow"/>
        </w:rPr>
        <w:t>Á</w:t>
      </w:r>
      <w:r w:rsidRPr="00627ED1">
        <w:rPr>
          <w:highlight w:val="yellow"/>
        </w:rPr>
        <w:t>q</w:t>
      </w:r>
      <w:r w:rsidR="00C57E99" w:rsidRPr="00AA269E">
        <w:rPr>
          <w:highlight w:val="yellow"/>
        </w:rPr>
        <w:t>á</w:t>
      </w:r>
      <w:r w:rsidRPr="00627ED1">
        <w:rPr>
          <w:highlight w:val="yellow"/>
        </w:rPr>
        <w:t xml:space="preserve"> Mu</w:t>
      </w:r>
      <w:r w:rsidR="00C57E99" w:rsidRPr="00AA269E">
        <w:rPr>
          <w:highlight w:val="yellow"/>
        </w:rPr>
        <w:t>ḥ</w:t>
      </w:r>
      <w:r w:rsidRPr="00627ED1">
        <w:rPr>
          <w:highlight w:val="yellow"/>
        </w:rPr>
        <w:t>ammad</w:t>
      </w:r>
      <w:r w:rsidRPr="00627ED1">
        <w:rPr>
          <w:highlight w:val="darkYellow"/>
        </w:rPr>
        <w:t>-</w:t>
      </w:r>
      <w:r w:rsidRPr="00627ED1">
        <w:rPr>
          <w:highlight w:val="yellow"/>
        </w:rPr>
        <w:t>Mu</w:t>
      </w:r>
      <w:r w:rsidR="00C57E99" w:rsidRPr="00AA269E">
        <w:rPr>
          <w:highlight w:val="yellow"/>
        </w:rPr>
        <w:t>ṣṭ</w:t>
      </w:r>
      <w:r w:rsidRPr="00627ED1">
        <w:rPr>
          <w:highlight w:val="yellow"/>
        </w:rPr>
        <w:t>af</w:t>
      </w:r>
      <w:r w:rsidR="00C57E99" w:rsidRPr="00AA269E">
        <w:rPr>
          <w:highlight w:val="yellow"/>
        </w:rPr>
        <w:t>á</w:t>
      </w:r>
      <w:r w:rsidRPr="00627ED1">
        <w:rPr>
          <w:highlight w:val="yellow"/>
        </w:rPr>
        <w:t>y-i-Ba</w:t>
      </w:r>
      <w:r w:rsidR="00C57E99" w:rsidRPr="00AA269E">
        <w:rPr>
          <w:highlight w:val="yellow"/>
        </w:rPr>
        <w:t></w:t>
      </w:r>
      <w:r w:rsidRPr="00627ED1">
        <w:rPr>
          <w:highlight w:val="yellow"/>
        </w:rPr>
        <w:t>d</w:t>
      </w:r>
      <w:r w:rsidR="00C57E99" w:rsidRPr="00AA269E">
        <w:rPr>
          <w:highlight w:val="yellow"/>
        </w:rPr>
        <w:t>á</w:t>
      </w:r>
      <w:r w:rsidRPr="00627ED1">
        <w:rPr>
          <w:highlight w:val="yellow"/>
        </w:rPr>
        <w:t>d</w:t>
      </w:r>
      <w:r w:rsidR="00C57E99" w:rsidRPr="00AA269E">
        <w:rPr>
          <w:highlight w:val="yellow"/>
        </w:rPr>
        <w:t>í</w:t>
      </w:r>
      <w:r w:rsidRPr="00627ED1">
        <w:t xml:space="preserve">, who intimated to him the opposition and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a few others, contained so far by </w:t>
      </w:r>
      <w:r w:rsidRPr="00627ED1">
        <w:rPr>
          <w:highlight w:val="yellow"/>
        </w:rPr>
        <w:t>ʿAbdu’l-Bah</w:t>
      </w:r>
      <w:r w:rsidR="00C57E99" w:rsidRPr="000C7039">
        <w:rPr>
          <w:highlight w:val="yellow"/>
        </w:rPr>
        <w:t>á</w:t>
      </w:r>
      <w:r w:rsidRPr="00627ED1">
        <w:t xml:space="preserve"> within the family and a small circle of friends. Immediately upon his arrival at the pilgrim house in </w:t>
      </w:r>
      <w:r w:rsidRPr="00627ED1">
        <w:rPr>
          <w:highlight w:val="yellow"/>
        </w:rPr>
        <w:t>ʿAkk</w:t>
      </w:r>
      <w:r w:rsidR="00C57E99" w:rsidRPr="000C7039">
        <w:rPr>
          <w:highlight w:val="yellow"/>
        </w:rPr>
        <w:t>á</w:t>
      </w:r>
      <w:r w:rsidRPr="00627ED1">
        <w:t xml:space="preserve">, </w:t>
      </w:r>
      <w:r w:rsidR="00C57E99" w:rsidRPr="000C7039">
        <w:rPr>
          <w:highlight w:val="yellow"/>
        </w:rPr>
        <w:t>Ḥá</w:t>
      </w:r>
      <w:r w:rsidRPr="00627ED1">
        <w:rPr>
          <w:highlight w:val="yellow"/>
        </w:rPr>
        <w:t>j</w:t>
      </w:r>
      <w:r w:rsidR="00C57E99" w:rsidRPr="000C7039">
        <w:rPr>
          <w:highlight w:val="yellow"/>
        </w:rPr>
        <w:t>í</w:t>
      </w:r>
      <w:r w:rsidRPr="00627ED1">
        <w:t xml:space="preserve"> wrote a letter to the Master. He talks about his letter,</w:t>
      </w:r>
      <w:r w:rsidRPr="00627ED1">
        <w:rPr>
          <w:rStyle w:val="structurepagenumber"/>
        </w:rPr>
        <w:t xml:space="preserve"> &lt;page 172</w:t>
      </w:r>
      <w:r w:rsidR="00B777C2">
        <w:rPr>
          <w:rStyle w:val="structurepagenumber"/>
        </w:rPr>
        <w:t>/&gt;</w:t>
      </w:r>
      <w:r w:rsidRPr="00627ED1">
        <w:t xml:space="preserve"> tells the story of attaining the presence of </w:t>
      </w:r>
      <w:r w:rsidRPr="00627ED1">
        <w:rPr>
          <w:highlight w:val="yellow"/>
        </w:rPr>
        <w:t>ʿAbdu’l-Bah</w:t>
      </w:r>
      <w:r w:rsidR="00C57E99" w:rsidRPr="000C7039">
        <w:rPr>
          <w:highlight w:val="yellow"/>
        </w:rPr>
        <w:t>á</w:t>
      </w:r>
      <w:r w:rsidRPr="00627ED1">
        <w:t xml:space="preserve"> and of other events associated with his pilgrimage during those turbulent months. This is a summary translation of his reminiscences:</w:t>
      </w:r>
    </w:p>
    <w:p w14:paraId="38E2E8D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8</w:t>
      </w:r>
      <w:r>
        <w:rPr>
          <w:rStyle w:val="structure"/>
        </w:rPr>
        <w:t>—en_19920000/</w:t>
      </w:r>
      <w:r w:rsidRPr="00D576C3">
        <w:rPr>
          <w:rStyle w:val="structurevisible"/>
        </w:rPr>
        <w:t>&gt;</w:t>
      </w:r>
    </w:p>
    <w:p w14:paraId="740C65A9" w14:textId="77777777" w:rsidR="00C57E99" w:rsidRPr="0083254B" w:rsidRDefault="00C57E99" w:rsidP="00C57E99">
      <w:pPr>
        <w:pStyle w:val="Quote1st"/>
        <w:rPr>
          <w:rStyle w:val="quoteknownauthor"/>
        </w:rPr>
      </w:pPr>
      <w:r w:rsidRPr="00F92370">
        <w:rPr>
          <w:rStyle w:val="structurevisible"/>
        </w:rPr>
        <w:t>&lt;</w:t>
      </w:r>
      <w:r w:rsidRPr="00F92370">
        <w:rPr>
          <w:rStyle w:val="structure"/>
        </w:rPr>
        <w:t>cit Haydar-Ali_%►%_%_%►%_%_%—en_%—%_%</w:t>
      </w:r>
      <w:r w:rsidRPr="00F92370">
        <w:rPr>
          <w:rStyle w:val="structurevisible"/>
        </w:rPr>
        <w:t>&gt;</w:t>
      </w:r>
      <w:r w:rsidR="00627ED1" w:rsidRPr="00627ED1">
        <w:rPr>
          <w:rStyle w:val="quoteknownauthor"/>
        </w:rPr>
        <w:t xml:space="preserve">»...In this letter I stated that I do not turn to anybody except the Master, and I do not wish to meet with any believer except those whom the Beloved wishes me to meet. Even praying at the Holy Shrine of </w:t>
      </w:r>
      <w:r w:rsidR="00627ED1" w:rsidRPr="00627ED1">
        <w:rPr>
          <w:rStyle w:val="quoteknownauthor"/>
          <w:highlight w:val="yellow"/>
        </w:rPr>
        <w:t>Bahá’u’lláh</w:t>
      </w:r>
      <w:r w:rsidR="00627ED1" w:rsidRPr="00627ED1">
        <w:rPr>
          <w:rStyle w:val="quoteknownauthor"/>
        </w:rPr>
        <w:t xml:space="preserve"> and circumambulating that exalted spot around which circle in adoration the Concourse on High, are dependent on the will of the Master. Praise and thanksgiving be to God that on the day of my arrival I was given the privilege of praying at and circumambulating the Shrine in the presence of </w:t>
      </w:r>
      <w:r w:rsidR="00627ED1" w:rsidRPr="00627ED1">
        <w:rPr>
          <w:rStyle w:val="quoteknownauthor"/>
          <w:highlight w:val="yellow"/>
        </w:rPr>
        <w:t>ʿAbdu’l-Bahá</w:t>
      </w:r>
      <w:r w:rsidR="00627ED1" w:rsidRPr="00627ED1">
        <w:rPr>
          <w:rStyle w:val="quoteknownauthor"/>
        </w:rPr>
        <w:t xml:space="preserve"> who chanted the Tablet of Visitation Himself. In what a radiant condition I found myself, and to what heights of spirituality I was carried as a result of this experience, are impossible for me to describe. With my inner eyes I saw the Heavenly Kingdom, witnessed the Blessed Beauty, exalted be His glory, seated upon the Throne of His Majesty and Authority, and was assured of the penetration of His Holy Word in the hearts of men...</w:t>
      </w:r>
    </w:p>
    <w:p w14:paraId="1AA4FC82"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9</w:t>
      </w:r>
      <w:r w:rsidRPr="00627ED1">
        <w:rPr>
          <w:rStyle w:val="structure"/>
        </w:rPr>
        <w:t>—en_19920000/</w:t>
      </w:r>
      <w:r w:rsidRPr="00627ED1">
        <w:rPr>
          <w:rStyle w:val="structurevisible"/>
        </w:rPr>
        <w:t>&gt;</w:t>
      </w:r>
    </w:p>
    <w:p w14:paraId="4677C14C" w14:textId="77777777" w:rsidR="00C57E99" w:rsidRPr="0083254B" w:rsidRDefault="00627ED1" w:rsidP="00C57E99">
      <w:pPr>
        <w:pStyle w:val="Quotecont"/>
        <w:rPr>
          <w:rStyle w:val="quoteknownauthor"/>
        </w:rPr>
      </w:pPr>
      <w:r w:rsidRPr="00627ED1">
        <w:rPr>
          <w:rStyle w:val="quoteknownauthor"/>
        </w:rPr>
        <w:t xml:space="preserve">Through the flattery and empty compliments of some hypocrites, </w:t>
      </w:r>
      <w:r w:rsidRPr="00627ED1">
        <w:rPr>
          <w:rStyle w:val="quoteknownauthor"/>
          <w:highlight w:val="yellow"/>
        </w:rPr>
        <w:t>Mírzá Muḥammad-ʿAlí</w:t>
      </w:r>
      <w:r w:rsidRPr="00627ED1">
        <w:rPr>
          <w:rStyle w:val="quoteknownauthor"/>
        </w:rPr>
        <w:t>, in the prime of his youth, entertained the thought of rebellion, cherished the inordinate ambition of becoming great, and lusted for leadership. He therefore put together some absurd passages and referred to them as Revelations from God and secretly despatched them far and wide.</w:t>
      </w:r>
      <w:r w:rsidRPr="00627ED1">
        <w:rPr>
          <w:rStyle w:val="FootnoteReference"/>
        </w:rPr>
        <w:footnoteReference w:id="323"/>
      </w:r>
      <w:r w:rsidRPr="00627ED1">
        <w:rPr>
          <w:rStyle w:val="quoteknownauthor"/>
        </w:rPr>
        <w:t xml:space="preserve"> And, when his mischievous deeds and the corrupt intentions hidden in his heart were disclosed, the Pen of Glory revealed a Tablet stating that He had conferred upon </w:t>
      </w:r>
      <w:r w:rsidRPr="00627ED1">
        <w:rPr>
          <w:rStyle w:val="quoteknownauthor"/>
          <w:highlight w:val="yellow"/>
        </w:rPr>
        <w:t>Mírzá Muḥammad-ʿAlí</w:t>
      </w:r>
      <w:r w:rsidRPr="00627ED1">
        <w:rPr>
          <w:rStyle w:val="quoteknownauthor"/>
        </w:rPr>
        <w:t xml:space="preserve"> the power of utterance, that he was only as a leaf of the divine lote-tree, and that if the holy breezes of His Revelation were to cease to waft over him he would, as a dry leaf, fall upon the earth and perish. In reality he was already spiritually cut off in those days [in Adrianople], but it was hidden from the eyes because He Who conceals the faults of men had covered it up.</w:t>
      </w:r>
    </w:p>
    <w:p w14:paraId="7B3F51AE"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10</w:t>
      </w:r>
      <w:r w:rsidRPr="00627ED1">
        <w:rPr>
          <w:rStyle w:val="structure"/>
        </w:rPr>
        <w:t>—en_19920000/</w:t>
      </w:r>
      <w:r w:rsidRPr="00627ED1">
        <w:rPr>
          <w:rStyle w:val="structurevisible"/>
        </w:rPr>
        <w:t>&gt;</w:t>
      </w:r>
    </w:p>
    <w:p w14:paraId="472D6E95" w14:textId="77777777" w:rsidR="00C57E99" w:rsidRPr="0083254B" w:rsidRDefault="00627ED1" w:rsidP="00C57E99">
      <w:pPr>
        <w:pStyle w:val="Quotecont"/>
        <w:rPr>
          <w:rStyle w:val="quoteknownauthor"/>
        </w:rPr>
      </w:pPr>
      <w:r w:rsidRPr="00627ED1">
        <w:rPr>
          <w:rStyle w:val="quoteknownauthor"/>
        </w:rPr>
        <w:t xml:space="preserve">It was obvious that </w:t>
      </w:r>
      <w:r w:rsidRPr="00627ED1">
        <w:rPr>
          <w:rStyle w:val="quoteknownauthor"/>
          <w:highlight w:val="yellow"/>
        </w:rPr>
        <w:t>Mírzá Muḥammad-ʿAlí</w:t>
      </w:r>
      <w:r w:rsidRPr="00627ED1">
        <w:rPr>
          <w:rStyle w:val="quoteknownauthor"/>
        </w:rPr>
        <w:t xml:space="preserve"> had not truly repented after committing these misdeeds. On the contrary, he and a few others were watering the tree of his rebelliousness. They were secretly engaged in intrigues and satanic ambitions. Some believers were aware of their condition, but for the sake of God they did not reveal it. This situation continued until the last years of the Ministry of the Day-Star of the World [</w:t>
      </w:r>
      <w:r w:rsidRPr="00627ED1">
        <w:rPr>
          <w:rStyle w:val="quoteknownauthor"/>
          <w:highlight w:val="yellow"/>
        </w:rPr>
        <w:t>Bahá’u’lláh</w:t>
      </w:r>
      <w:r w:rsidRPr="00627ED1">
        <w:rPr>
          <w:rStyle w:val="quoteknownauthor"/>
        </w:rPr>
        <w:t xml:space="preserve">], when </w:t>
      </w:r>
      <w:r w:rsidRPr="00627ED1">
        <w:rPr>
          <w:rStyle w:val="quoteknownauthor"/>
          <w:highlight w:val="yellow"/>
        </w:rPr>
        <w:t>Muḥammad-Javád-i-Qazvíní</w:t>
      </w:r>
      <w:r w:rsidRPr="00627ED1">
        <w:rPr>
          <w:rStyle w:val="quoteknownauthor"/>
        </w:rPr>
        <w:t xml:space="preserve"> and </w:t>
      </w:r>
      <w:r w:rsidRPr="00627ED1">
        <w:rPr>
          <w:rStyle w:val="quoteknownauthor"/>
          <w:highlight w:val="yellow"/>
        </w:rPr>
        <w:t>Jamál-i-Burújirdí</w:t>
      </w:r>
      <w:r w:rsidRPr="00627ED1">
        <w:rPr>
          <w:rStyle w:val="quoteknownauthor"/>
        </w:rPr>
        <w:t xml:space="preserve"> secretly united with </w:t>
      </w:r>
      <w:r w:rsidRPr="00627ED1">
        <w:rPr>
          <w:rStyle w:val="quoteknownauthor"/>
          <w:highlight w:val="yellow"/>
        </w:rPr>
        <w:t>Mírzá Muḥammad-ʿAlí</w:t>
      </w:r>
      <w:r w:rsidRPr="00627ED1">
        <w:rPr>
          <w:rStyle w:val="quoteknownauthor"/>
        </w:rPr>
        <w:t xml:space="preserve"> in their plots to create discord and dissension within the community. They succeeded in enlisting a few others within their fold. These two men convinced </w:t>
      </w:r>
      <w:r w:rsidRPr="00627ED1">
        <w:rPr>
          <w:rStyle w:val="quoteknownauthor"/>
          <w:highlight w:val="yellow"/>
        </w:rPr>
        <w:t>Mírzá Muḥammad-ʿAlí</w:t>
      </w:r>
      <w:r w:rsidRPr="00627ED1">
        <w:rPr>
          <w:rStyle w:val="quoteknownauthor"/>
        </w:rPr>
        <w:t xml:space="preserve"> that since the bulk of the believers in Persia were looking up to them, he would become the one to whom all would turn and he could present himself as the Centre of the Cause. Their deceitfulness</w:t>
      </w:r>
      <w:r w:rsidRPr="00627ED1">
        <w:rPr>
          <w:rStyle w:val="structurepagenumber"/>
        </w:rPr>
        <w:t xml:space="preserve"> &lt;page 173</w:t>
      </w:r>
      <w:r w:rsidR="00B777C2">
        <w:rPr>
          <w:rStyle w:val="structurepagenumber"/>
        </w:rPr>
        <w:t>/&gt;</w:t>
      </w:r>
      <w:r w:rsidRPr="00627ED1">
        <w:rPr>
          <w:rStyle w:val="quoteknownauthor"/>
        </w:rPr>
        <w:t xml:space="preserve"> and hypocrisy were fully disclosed through their misdeeds after the setting of the Sun of Truth.</w:t>
      </w:r>
    </w:p>
    <w:p w14:paraId="34F81309"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11</w:t>
      </w:r>
      <w:r w:rsidRPr="00627ED1">
        <w:rPr>
          <w:rStyle w:val="structure"/>
        </w:rPr>
        <w:t>—en_19920000/</w:t>
      </w:r>
      <w:r w:rsidRPr="00627ED1">
        <w:rPr>
          <w:rStyle w:val="structurevisible"/>
        </w:rPr>
        <w:t>&gt;</w:t>
      </w:r>
    </w:p>
    <w:p w14:paraId="2BFF0FFF" w14:textId="77777777" w:rsidR="00C57E99" w:rsidRPr="0083254B" w:rsidRDefault="00627ED1" w:rsidP="00C57E99">
      <w:pPr>
        <w:pStyle w:val="Quotecont"/>
        <w:rPr>
          <w:rStyle w:val="quoteknownauthor"/>
        </w:rPr>
      </w:pPr>
      <w:r w:rsidRPr="00627ED1">
        <w:rPr>
          <w:rStyle w:val="quoteknownauthor"/>
        </w:rPr>
        <w:t>As the Day-Star of the Incomparable Beauty hid itself from the eyes of men, and began to shed its light from the Realm of Glory upon the peoples of the world, and His confirmations and assistance were showered upon the Centre of His Covenant, these unfaithful ones began to promote their designs. When they came in contact with the believers, whether residents or pilgrims, they opened the subject of the oneness of God saying that God is one, there is no partner with Him, and the Most Great Infallibility belongs to Him, exalted be His Glory.</w:t>
      </w:r>
      <w:r w:rsidRPr="00627ED1">
        <w:rPr>
          <w:rStyle w:val="FootnoteReference"/>
        </w:rPr>
        <w:footnoteReference w:id="324"/>
      </w:r>
      <w:r w:rsidRPr="00627ED1">
        <w:rPr>
          <w:rStyle w:val="quoteknownauthor"/>
        </w:rPr>
        <w:t xml:space="preserve"> The believers were surprised and bewildered at such statements. They could not understand to whom they were imputing their strange suggestions, for no one had claimed to be a partner with God or be a possessor of the Most Great Infallibility.</w:t>
      </w:r>
    </w:p>
    <w:p w14:paraId="7315674D"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12</w:t>
      </w:r>
      <w:r w:rsidRPr="00627ED1">
        <w:rPr>
          <w:rStyle w:val="structure"/>
        </w:rPr>
        <w:t>—en_19920000/</w:t>
      </w:r>
      <w:r w:rsidRPr="00627ED1">
        <w:rPr>
          <w:rStyle w:val="structurevisible"/>
        </w:rPr>
        <w:t>&gt;</w:t>
      </w:r>
    </w:p>
    <w:p w14:paraId="1728E19F" w14:textId="77777777" w:rsidR="00C57E99" w:rsidRPr="0083254B" w:rsidRDefault="00627ED1" w:rsidP="00C57E99">
      <w:pPr>
        <w:pStyle w:val="Quotecont"/>
        <w:rPr>
          <w:rStyle w:val="quoteknownauthor"/>
        </w:rPr>
      </w:pPr>
      <w:r w:rsidRPr="00627ED1">
        <w:rPr>
          <w:rStyle w:val="quoteknownauthor"/>
        </w:rPr>
        <w:t xml:space="preserve">These insinuations continued until the believers noticed that </w:t>
      </w:r>
      <w:r w:rsidRPr="00627ED1">
        <w:rPr>
          <w:rStyle w:val="quoteknownauthor"/>
          <w:highlight w:val="yellow"/>
        </w:rPr>
        <w:t>ʿAbdu’l-Bahá</w:t>
      </w:r>
      <w:r w:rsidRPr="00627ED1">
        <w:rPr>
          <w:rStyle w:val="quoteknownauthor"/>
        </w:rPr>
        <w:t xml:space="preserve"> treated </w:t>
      </w:r>
      <w:r w:rsidRPr="00627ED1">
        <w:rPr>
          <w:rStyle w:val="quoteknownauthor"/>
          <w:highlight w:val="yellow"/>
        </w:rPr>
        <w:t>Mírzá Muḥammad-ʿAlí</w:t>
      </w:r>
      <w:r w:rsidRPr="00627ED1">
        <w:rPr>
          <w:rStyle w:val="quoteknownauthor"/>
        </w:rPr>
        <w:t xml:space="preserve"> with much greater respect than at the time of </w:t>
      </w:r>
      <w:r w:rsidRPr="00627ED1">
        <w:rPr>
          <w:rStyle w:val="quoteknownauthor"/>
          <w:highlight w:val="yellow"/>
        </w:rPr>
        <w:t>Bahá’u’lláh</w:t>
      </w:r>
      <w:r w:rsidRPr="00627ED1">
        <w:rPr>
          <w:rStyle w:val="quoteknownauthor"/>
        </w:rPr>
        <w:t>. On the other hand, the Arch-breaker of the Covenant and his entourage had considerably lessened the measure of honour and respect that they humbly used to show the Master in the days of the Blessed Beauty. Added to this treatment, the Covenant-breakers through their words and deeds and by subtle hints were attempting to belittle the Master and to dishonour Him. When the believers realized this, they kept away from the unfaithful and as far as possible did not seek to associate with them in private.</w:t>
      </w:r>
    </w:p>
    <w:p w14:paraId="166452ED"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13</w:t>
      </w:r>
      <w:r w:rsidRPr="00627ED1">
        <w:rPr>
          <w:rStyle w:val="structure"/>
        </w:rPr>
        <w:t>—en_19920000/</w:t>
      </w:r>
      <w:r w:rsidRPr="00627ED1">
        <w:rPr>
          <w:rStyle w:val="structurevisible"/>
        </w:rPr>
        <w:t>&gt;</w:t>
      </w:r>
    </w:p>
    <w:p w14:paraId="21CE107C" w14:textId="77777777" w:rsidR="00C57E99" w:rsidRPr="0083254B" w:rsidRDefault="00627ED1" w:rsidP="00A12F00">
      <w:pPr>
        <w:pStyle w:val="Quotecont"/>
        <w:rPr>
          <w:rStyle w:val="quoteknownauthor"/>
        </w:rPr>
      </w:pPr>
      <w:r w:rsidRPr="00627ED1">
        <w:rPr>
          <w:rStyle w:val="quoteknownauthor"/>
        </w:rPr>
        <w:t xml:space="preserve">Two devoted believers, </w:t>
      </w:r>
      <w:r w:rsidRPr="00627ED1">
        <w:rPr>
          <w:rStyle w:val="quoteknownauthor"/>
          <w:highlight w:val="yellow"/>
        </w:rPr>
        <w:t>Áqá Muḥammad-Riḍáy-i-</w:t>
      </w:r>
      <w:r w:rsidR="00116523">
        <w:rPr>
          <w:rStyle w:val="quoteknownauthor"/>
          <w:highlight w:val="yellow"/>
        </w:rPr>
        <w:t></w:t>
      </w:r>
      <w:r w:rsidRPr="00627ED1">
        <w:rPr>
          <w:rStyle w:val="quoteknownauthor"/>
          <w:rFonts w:hint="eastAsia"/>
          <w:highlight w:val="yellow"/>
        </w:rPr>
        <w:t>í</w:t>
      </w:r>
      <w:r w:rsidRPr="00627ED1">
        <w:rPr>
          <w:rStyle w:val="quoteknownauthor"/>
          <w:highlight w:val="yellow"/>
        </w:rPr>
        <w:t>rází</w:t>
      </w:r>
      <w:r w:rsidRPr="00627ED1">
        <w:rPr>
          <w:rStyle w:val="FootnoteReference"/>
        </w:rPr>
        <w:footnoteReference w:id="325"/>
      </w:r>
      <w:r w:rsidRPr="00627ED1">
        <w:rPr>
          <w:rStyle w:val="quoteknownauthor"/>
        </w:rPr>
        <w:t xml:space="preserve"> and </w:t>
      </w:r>
      <w:r w:rsidRPr="00627ED1">
        <w:rPr>
          <w:rStyle w:val="quoteknownauthor"/>
          <w:highlight w:val="green"/>
        </w:rPr>
        <w:t>Mírzá Maḥmúd-i-K</w:t>
      </w:r>
      <w:r w:rsidRPr="00627ED1">
        <w:rPr>
          <w:rStyle w:val="quoteknownauthor"/>
          <w:highlight w:val="darkYellow"/>
        </w:rPr>
        <w:t>a</w:t>
      </w:r>
      <w:r w:rsidR="00DC6AA6" w:rsidRPr="00230826">
        <w:rPr>
          <w:rStyle w:val="quoteknownauthor"/>
          <w:rFonts w:hint="eastAsia"/>
          <w:highlight w:val="green"/>
        </w:rPr>
        <w:t></w:t>
      </w:r>
      <w:r w:rsidRPr="00627ED1">
        <w:rPr>
          <w:rStyle w:val="quoteknownauthor"/>
          <w:rFonts w:hint="eastAsia"/>
          <w:highlight w:val="green"/>
        </w:rPr>
        <w:t>á</w:t>
      </w:r>
      <w:r w:rsidRPr="00627ED1">
        <w:rPr>
          <w:rStyle w:val="quoteknownauthor"/>
          <w:highlight w:val="green"/>
        </w:rPr>
        <w:t>ní</w:t>
      </w:r>
      <w:r w:rsidRPr="00627ED1">
        <w:rPr>
          <w:rStyle w:val="quoteknownauthor"/>
        </w:rPr>
        <w:t xml:space="preserve">, went together to meet </w:t>
      </w:r>
      <w:r w:rsidRPr="00627ED1">
        <w:rPr>
          <w:rStyle w:val="quoteknownauthor"/>
          <w:highlight w:val="yellow"/>
        </w:rPr>
        <w:t>Mírzá Muḥammad-ʿAlí</w:t>
      </w:r>
      <w:r w:rsidRPr="00627ED1">
        <w:rPr>
          <w:rStyle w:val="quoteknownauthor"/>
        </w:rPr>
        <w:t>. They showed the utmost respect to him, and in a spirit of humility and loving kindness counselled him with genuine concern. By giving some hints or relating certain stories, they conveyed to him the dire consequences of his rebellion. But instead of taking to heart their admonitions, and heeding their loving advice to change his ways, he was hurt that they counselled him in this manner.</w:t>
      </w:r>
    </w:p>
    <w:p w14:paraId="795B3C56"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14</w:t>
      </w:r>
      <w:r w:rsidRPr="00627ED1">
        <w:rPr>
          <w:rStyle w:val="structure"/>
        </w:rPr>
        <w:t>—en_19920000/</w:t>
      </w:r>
      <w:r w:rsidRPr="00627ED1">
        <w:rPr>
          <w:rStyle w:val="structurevisible"/>
        </w:rPr>
        <w:t>&gt;</w:t>
      </w:r>
    </w:p>
    <w:p w14:paraId="3C26A089" w14:textId="77777777" w:rsidR="00C57E99" w:rsidRPr="0083254B" w:rsidRDefault="00627ED1" w:rsidP="00C57E99">
      <w:pPr>
        <w:pStyle w:val="Quotecont"/>
        <w:rPr>
          <w:rStyle w:val="quoteknownauthor"/>
        </w:rPr>
      </w:pPr>
      <w:r w:rsidRPr="00627ED1">
        <w:rPr>
          <w:rStyle w:val="quoteknownauthor"/>
        </w:rPr>
        <w:t xml:space="preserve">The Master continued to overlook </w:t>
      </w:r>
      <w:r w:rsidRPr="00627ED1">
        <w:rPr>
          <w:rStyle w:val="quoteknownauthor"/>
          <w:highlight w:val="yellow"/>
        </w:rPr>
        <w:t>Mírzá Muḥammad-ʿAlí’s</w:t>
      </w:r>
      <w:r w:rsidRPr="00627ED1">
        <w:rPr>
          <w:rStyle w:val="quoteknownauthor"/>
        </w:rPr>
        <w:t xml:space="preserve"> wrong-doings and treated him with the utmost love and kindness in spite of his rebellion. Whereas in the days of the Blessed Beauty </w:t>
      </w:r>
      <w:r w:rsidRPr="00627ED1">
        <w:rPr>
          <w:rStyle w:val="quoteknownauthor"/>
          <w:highlight w:val="yellow"/>
        </w:rPr>
        <w:t>Mírzá Muḥammad-ʿAlí</w:t>
      </w:r>
      <w:r w:rsidRPr="00627ED1">
        <w:rPr>
          <w:rStyle w:val="quoteknownauthor"/>
        </w:rPr>
        <w:t xml:space="preserve"> showed so much respect to </w:t>
      </w:r>
      <w:r w:rsidRPr="00627ED1">
        <w:rPr>
          <w:rStyle w:val="quoteknownauthor"/>
          <w:highlight w:val="yellow"/>
        </w:rPr>
        <w:t>ʿAbdu’l-Bahá</w:t>
      </w:r>
      <w:r w:rsidRPr="00627ED1">
        <w:rPr>
          <w:rStyle w:val="quoteknownauthor"/>
        </w:rPr>
        <w:t xml:space="preserve"> that he would not take a seat in His presence without His permission, now it was different; it was the Master who as a sign of loving respect would arise from His seat when he or his associates arrived in a gathering. At first </w:t>
      </w:r>
      <w:r w:rsidRPr="00627ED1">
        <w:rPr>
          <w:rStyle w:val="quoteknownauthor"/>
          <w:highlight w:val="yellow"/>
        </w:rPr>
        <w:t>ʿAbdu’l-Bahá’s</w:t>
      </w:r>
      <w:r w:rsidRPr="00627ED1">
        <w:rPr>
          <w:rStyle w:val="quoteknownauthor"/>
        </w:rPr>
        <w:t xml:space="preserve"> counsels were given to them in private, through hints and suggestions which pointed the way to their everlasting salvation and glory. But since through their rebellion they gradually tore apart the veil which had until then concealed their wrongdoings, the Master began to counsel them</w:t>
      </w:r>
      <w:r w:rsidRPr="00627ED1">
        <w:rPr>
          <w:rStyle w:val="structurepagenumber"/>
        </w:rPr>
        <w:t xml:space="preserve"> &lt;page 174</w:t>
      </w:r>
      <w:r w:rsidR="00B777C2">
        <w:rPr>
          <w:rStyle w:val="structurepagenumber"/>
        </w:rPr>
        <w:t>/&gt;</w:t>
      </w:r>
      <w:r w:rsidRPr="00627ED1">
        <w:rPr>
          <w:rStyle w:val="quoteknownauthor"/>
        </w:rPr>
        <w:t xml:space="preserve"> publicly in words such as these: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›Do not by your actions quench the fire and extinguish the light of God. Take not a step that would lead to degradation of the Word of God. Do not behave in such a way as to cause the enemies to rejoice and the loved ones to lament.‹</w:t>
      </w:r>
      <w:r w:rsidRPr="00627ED1">
        <w:rPr>
          <w:rStyle w:val="structurevisible"/>
        </w:rPr>
        <w:t>&lt;/</w:t>
      </w:r>
      <w:r w:rsidRPr="00627ED1">
        <w:rPr>
          <w:rStyle w:val="structure"/>
        </w:rPr>
        <w:t>cit</w:t>
      </w:r>
      <w:r w:rsidRPr="00627ED1">
        <w:rPr>
          <w:rStyle w:val="structurevisible"/>
        </w:rPr>
        <w:t>&gt;</w:t>
      </w:r>
      <w:r w:rsidRPr="00627ED1">
        <w:rPr>
          <w:rStyle w:val="FootnoteReference"/>
        </w:rPr>
        <w:footnoteReference w:id="326"/>
      </w:r>
      <w:r w:rsidRPr="00627ED1">
        <w:rPr>
          <w:rStyle w:val="quoteknownauthor"/>
        </w:rPr>
        <w:t xml:space="preserve"> </w:t>
      </w:r>
      <w:r w:rsidRPr="00627ED1">
        <w:rPr>
          <w:rStyle w:val="quoteknownauthor"/>
          <w:highlight w:val="yellow"/>
        </w:rPr>
        <w:t>ʿAbdu’l-Bahá</w:t>
      </w:r>
      <w:r w:rsidRPr="00627ED1">
        <w:rPr>
          <w:rStyle w:val="quoteknownauthor"/>
        </w:rPr>
        <w:t xml:space="preserve"> warned them lovingly and repeatedly about the dire consequences of their evil doings, but all these counsels fell on deaf ears and they followed the path of pride, hate and rebellion.</w:t>
      </w:r>
    </w:p>
    <w:p w14:paraId="30E973D3"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15</w:t>
      </w:r>
      <w:r w:rsidRPr="00627ED1">
        <w:rPr>
          <w:rStyle w:val="structure"/>
        </w:rPr>
        <w:t>—en_19920000/</w:t>
      </w:r>
      <w:r w:rsidRPr="00627ED1">
        <w:rPr>
          <w:rStyle w:val="structurevisible"/>
        </w:rPr>
        <w:t>&gt;</w:t>
      </w:r>
    </w:p>
    <w:p w14:paraId="070D2725" w14:textId="77777777" w:rsidR="00C57E99" w:rsidRPr="0083254B" w:rsidRDefault="00627ED1" w:rsidP="00C57E99">
      <w:pPr>
        <w:pStyle w:val="Quotecont"/>
        <w:rPr>
          <w:rStyle w:val="quoteknownauthor"/>
        </w:rPr>
      </w:pPr>
      <w:r w:rsidRPr="00627ED1">
        <w:rPr>
          <w:rStyle w:val="quoteknownauthor"/>
        </w:rPr>
        <w:t xml:space="preserve">About three months after my arrival in the Holy Land, the Master sent me to Egypt. Since </w:t>
      </w:r>
      <w:r w:rsidRPr="00627ED1">
        <w:rPr>
          <w:rStyle w:val="quoteknownauthor"/>
          <w:highlight w:val="yellow"/>
        </w:rPr>
        <w:t>ʿAbdu’l-Bahá</w:t>
      </w:r>
      <w:r w:rsidRPr="00627ED1">
        <w:rPr>
          <w:rStyle w:val="quoteknownauthor"/>
        </w:rPr>
        <w:t xml:space="preserve"> had warned the friends not to discuss the rebellion of </w:t>
      </w:r>
      <w:r w:rsidRPr="00627ED1">
        <w:rPr>
          <w:rStyle w:val="quoteknownauthor"/>
          <w:highlight w:val="yellow"/>
        </w:rPr>
        <w:t>Mírzá Muḥammad-ʿAlí</w:t>
      </w:r>
      <w:r w:rsidRPr="00627ED1">
        <w:rPr>
          <w:rStyle w:val="quoteknownauthor"/>
        </w:rPr>
        <w:t xml:space="preserve">, I addressed a letter to him when I was in Egypt, the gist of which was as follows: </w:t>
      </w:r>
      <w:r w:rsidRPr="00627ED1">
        <w:rPr>
          <w:rStyle w:val="structurevisible"/>
        </w:rPr>
        <w:t>&lt;</w:t>
      </w:r>
      <w:r w:rsidRPr="00627ED1">
        <w:rPr>
          <w:rStyle w:val="structure"/>
        </w:rPr>
        <w:t>cit Haydar-Ali_%►%_%_%►%_%_%—en_%—%_%</w:t>
      </w:r>
      <w:r w:rsidRPr="00627ED1">
        <w:rPr>
          <w:rStyle w:val="structurevisible"/>
        </w:rPr>
        <w:t>&gt;</w:t>
      </w:r>
      <w:r w:rsidRPr="00627ED1">
        <w:rPr>
          <w:rStyle w:val="quoteknownauthor"/>
        </w:rPr>
        <w:t xml:space="preserve">›The people of </w:t>
      </w:r>
      <w:r w:rsidRPr="00627ED1">
        <w:rPr>
          <w:rStyle w:val="quoteknownauthor"/>
          <w:highlight w:val="yellow"/>
        </w:rPr>
        <w:t>Bahá</w:t>
      </w:r>
      <w:r w:rsidRPr="00627ED1">
        <w:rPr>
          <w:rStyle w:val="quoteknownauthor"/>
        </w:rPr>
        <w:t xml:space="preserve"> expected that after the setting of the Sun of Truth, you would show the same measure of humility, submissiveness and obedience to the Centre of the Covenant that you demonstrated in the Holy Presence of </w:t>
      </w:r>
      <w:r w:rsidRPr="00627ED1">
        <w:rPr>
          <w:rStyle w:val="quoteknownauthor"/>
          <w:highlight w:val="yellow"/>
        </w:rPr>
        <w:t>Bahá’u’lláh</w:t>
      </w:r>
      <w:r w:rsidRPr="00627ED1">
        <w:rPr>
          <w:rStyle w:val="quoteknownauthor"/>
        </w:rPr>
        <w:t xml:space="preserve">. We have all observed that in the days of the Blessed Beauty, you would not have taken your seat in the presence of the Master without His permission. Each time that He came to </w:t>
      </w:r>
      <w:r w:rsidRPr="00627ED1">
        <w:rPr>
          <w:rStyle w:val="quoteknownauthor"/>
          <w:highlight w:val="yellow"/>
        </w:rPr>
        <w:t>Bahjí</w:t>
      </w:r>
      <w:r w:rsidRPr="00627ED1">
        <w:rPr>
          <w:rStyle w:val="quoteknownauthor"/>
        </w:rPr>
        <w:t xml:space="preserve"> to attain the presence of His beloved Father, you along with others, as commanded by </w:t>
      </w:r>
      <w:r w:rsidRPr="00627ED1">
        <w:rPr>
          <w:rStyle w:val="quoteknownauthor"/>
          <w:highlight w:val="yellow"/>
        </w:rPr>
        <w:t>Bahá’u’lláh</w:t>
      </w:r>
      <w:r w:rsidRPr="00627ED1">
        <w:rPr>
          <w:rStyle w:val="quoteknownauthor"/>
        </w:rPr>
        <w:t xml:space="preserve">, went as a welcoming party as far as the Garden of </w:t>
      </w:r>
      <w:r w:rsidRPr="00627ED1">
        <w:rPr>
          <w:rStyle w:val="quoteknownauthor"/>
          <w:highlight w:val="yellow"/>
        </w:rPr>
        <w:t>Jammál</w:t>
      </w:r>
      <w:r w:rsidRPr="00627ED1">
        <w:rPr>
          <w:rStyle w:val="FootnoteReference"/>
        </w:rPr>
        <w:footnoteReference w:id="327"/>
      </w:r>
      <w:r w:rsidRPr="00627ED1">
        <w:rPr>
          <w:rStyle w:val="quoteknownauthor"/>
        </w:rPr>
        <w:t xml:space="preserve"> to greet Him. Now we see that when any one of you arrives in the room, it is the Master who as a token of respect for you arises from His seat and will not sit down until the person takes his seat.</w:t>
      </w:r>
    </w:p>
    <w:p w14:paraId="1EA3607B"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16</w:t>
      </w:r>
      <w:r w:rsidRPr="00627ED1">
        <w:rPr>
          <w:rStyle w:val="structure"/>
        </w:rPr>
        <w:t>—en_19920000/</w:t>
      </w:r>
      <w:r w:rsidRPr="00627ED1">
        <w:rPr>
          <w:rStyle w:val="structurevisible"/>
        </w:rPr>
        <w:t>&gt;</w:t>
      </w:r>
    </w:p>
    <w:p w14:paraId="7CB8FE56" w14:textId="77777777" w:rsidR="00C57E99" w:rsidRPr="0083254B" w:rsidRDefault="00627ED1" w:rsidP="00C57E99">
      <w:pPr>
        <w:pStyle w:val="Quotecont"/>
        <w:rPr>
          <w:rStyle w:val="quoteknownauthor"/>
        </w:rPr>
      </w:pPr>
      <w:r w:rsidRPr="00627ED1">
        <w:rPr>
          <w:rStyle w:val="quoteknownauthor"/>
        </w:rPr>
        <w:t xml:space="preserve">We have also noticed that when His blessed Person arrives at </w:t>
      </w:r>
      <w:r w:rsidRPr="00627ED1">
        <w:rPr>
          <w:rStyle w:val="quoteknownauthor"/>
          <w:highlight w:val="yellow"/>
        </w:rPr>
        <w:t>Bahjí</w:t>
      </w:r>
      <w:r w:rsidRPr="00627ED1">
        <w:rPr>
          <w:rStyle w:val="quoteknownauthor"/>
        </w:rPr>
        <w:t xml:space="preserve"> after having walked</w:t>
      </w:r>
      <w:r w:rsidRPr="00627ED1">
        <w:rPr>
          <w:rStyle w:val="FootnoteReference"/>
        </w:rPr>
        <w:footnoteReference w:id="328"/>
      </w:r>
      <w:r w:rsidRPr="00627ED1">
        <w:rPr>
          <w:rStyle w:val="quoteknownauthor"/>
        </w:rPr>
        <w:t xml:space="preserve"> all the way from </w:t>
      </w:r>
      <w:r w:rsidRPr="00627ED1">
        <w:rPr>
          <w:rStyle w:val="quoteknownauthor"/>
          <w:highlight w:val="yellow"/>
        </w:rPr>
        <w:t>ʿAkká</w:t>
      </w:r>
      <w:r w:rsidRPr="00627ED1">
        <w:rPr>
          <w:rStyle w:val="quoteknownauthor"/>
        </w:rPr>
        <w:t xml:space="preserve"> as a token of His utter humility to the sacred Threshold, not only do you refuse to go out to welcome Him, but after He enters the Sacred Shrine, those who are in your company come down the steps of the Mansion slowly one by one and go towards the Shrine, and you yourself are the last one to appear. Again, when He has come out of the Shrine and is about to depart for </w:t>
      </w:r>
      <w:r w:rsidRPr="00627ED1">
        <w:rPr>
          <w:rStyle w:val="quoteknownauthor"/>
          <w:highlight w:val="yellow"/>
        </w:rPr>
        <w:t>ʿAkká</w:t>
      </w:r>
      <w:r w:rsidRPr="00627ED1">
        <w:rPr>
          <w:rStyle w:val="quoteknownauthor"/>
        </w:rPr>
        <w:t>, you walk away towards the Mansion before being dismissed from His presence.</w:t>
      </w:r>
      <w:r w:rsidRPr="00627ED1">
        <w:rPr>
          <w:rStyle w:val="FootnoteReference"/>
        </w:rPr>
        <w:footnoteReference w:id="329"/>
      </w:r>
      <w:r w:rsidRPr="00627ED1">
        <w:rPr>
          <w:rStyle w:val="quoteknownauthor"/>
        </w:rPr>
        <w:t xml:space="preserve"> Indeed, you are back inside the Mansion before He leaves. Now that you do not go to welcome Him at the entrance of the Garden of Jammal, you could at least ask permission to leave His presence, or wait outside the Shrine until He departs.</w:t>
      </w:r>
    </w:p>
    <w:p w14:paraId="60021729"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17</w:t>
      </w:r>
      <w:r w:rsidRPr="00627ED1">
        <w:rPr>
          <w:rStyle w:val="structure"/>
        </w:rPr>
        <w:t>—en_19920000/</w:t>
      </w:r>
      <w:r w:rsidRPr="00627ED1">
        <w:rPr>
          <w:rStyle w:val="structurevisible"/>
        </w:rPr>
        <w:t>&gt;</w:t>
      </w:r>
    </w:p>
    <w:p w14:paraId="4B3F6BB7" w14:textId="77777777" w:rsidR="00C57E99" w:rsidRPr="0083254B" w:rsidRDefault="00627ED1" w:rsidP="00C57E99">
      <w:pPr>
        <w:pStyle w:val="Quotecont"/>
        <w:rPr>
          <w:rStyle w:val="quoteknownauthor"/>
        </w:rPr>
      </w:pPr>
      <w:r w:rsidRPr="00627ED1">
        <w:rPr>
          <w:rStyle w:val="quoteknownauthor"/>
        </w:rPr>
        <w:t xml:space="preserve">In the past you always addressed Him as </w:t>
      </w:r>
      <w:r w:rsidR="00C57E99" w:rsidRPr="0083254B">
        <w:rPr>
          <w:rStyle w:val="structurevisible"/>
        </w:rPr>
        <w:t>&lt;</w:t>
      </w:r>
      <w:r w:rsidR="00C57E99" w:rsidRPr="0083254B">
        <w:rPr>
          <w:rStyle w:val="structure"/>
        </w:rPr>
        <w:t>cit Muhammad-Ali_%►%_%_%►%_%_%—en_%—%_%</w:t>
      </w:r>
      <w:r w:rsidR="00C57E99" w:rsidRPr="0083254B">
        <w:rPr>
          <w:rStyle w:val="structurevisible"/>
        </w:rPr>
        <w:t>&gt;</w:t>
      </w:r>
      <w:r w:rsidRPr="00627ED1">
        <w:rPr>
          <w:rStyle w:val="quoteknownauthorreported"/>
        </w:rPr>
        <w:t>»the Master«</w:t>
      </w:r>
      <w:r w:rsidR="00C57E99" w:rsidRPr="0083254B">
        <w:rPr>
          <w:rStyle w:val="structurevisible"/>
        </w:rPr>
        <w:t>&lt;/</w:t>
      </w:r>
      <w:r w:rsidR="00C57E99" w:rsidRPr="0083254B">
        <w:rPr>
          <w:rStyle w:val="structure"/>
        </w:rPr>
        <w:t>cit</w:t>
      </w:r>
      <w:r w:rsidR="00C57E99" w:rsidRPr="0083254B">
        <w:rPr>
          <w:rStyle w:val="structurevisible"/>
        </w:rPr>
        <w:t>&gt;</w:t>
      </w:r>
      <w:r w:rsidRPr="00627ED1">
        <w:rPr>
          <w:rStyle w:val="quoteknownauthor"/>
        </w:rPr>
        <w:t xml:space="preserve">, but now refer to Him as </w:t>
      </w:r>
      <w:r w:rsidR="00C57E99" w:rsidRPr="0083254B">
        <w:rPr>
          <w:rStyle w:val="structurevisible"/>
        </w:rPr>
        <w:t>&lt;</w:t>
      </w:r>
      <w:r w:rsidR="00C57E99" w:rsidRPr="0083254B">
        <w:rPr>
          <w:rStyle w:val="structure"/>
        </w:rPr>
        <w:t>cit Muhammad-Ali_%►%_%_%►%_%_%—en_%—%_%</w:t>
      </w:r>
      <w:r w:rsidR="00C57E99" w:rsidRPr="0083254B">
        <w:rPr>
          <w:rStyle w:val="structurevisible"/>
        </w:rPr>
        <w:t>&gt;</w:t>
      </w:r>
      <w:r w:rsidRPr="00627ED1">
        <w:rPr>
          <w:rStyle w:val="quoteknownauthorreported"/>
        </w:rPr>
        <w:t>»my brother«</w:t>
      </w:r>
      <w:r w:rsidR="00C57E99" w:rsidRPr="0083254B">
        <w:rPr>
          <w:rStyle w:val="structurevisible"/>
        </w:rPr>
        <w:t>&lt;/</w:t>
      </w:r>
      <w:r w:rsidR="00C57E99" w:rsidRPr="0083254B">
        <w:rPr>
          <w:rStyle w:val="structure"/>
        </w:rPr>
        <w:t>cit</w:t>
      </w:r>
      <w:r w:rsidR="00C57E99" w:rsidRPr="0083254B">
        <w:rPr>
          <w:rStyle w:val="structurevisible"/>
        </w:rPr>
        <w:t>&gt;</w:t>
      </w:r>
      <w:r w:rsidRPr="00627ED1">
        <w:rPr>
          <w:rStyle w:val="quoteknownauthor"/>
        </w:rPr>
        <w:t>. We are surprised and do not know the reason for all this humiliating treatment to which you have subjected His blessed Person. Is your contemptuousness because of all the services that He has rendered to the Cause and to the Person of the Blessed Beauty? Or is it because He was the One who brought about your exaltation and honour</w:t>
      </w:r>
      <w:r w:rsidRPr="00627ED1">
        <w:rPr>
          <w:rStyle w:val="structurepagenumber"/>
        </w:rPr>
        <w:t xml:space="preserve"> &lt;page 175</w:t>
      </w:r>
      <w:r w:rsidR="00B777C2">
        <w:rPr>
          <w:rStyle w:val="structurepagenumber"/>
        </w:rPr>
        <w:t>/&gt;</w:t>
      </w:r>
      <w:r w:rsidRPr="00627ED1">
        <w:rPr>
          <w:rStyle w:val="quoteknownauthor"/>
        </w:rPr>
        <w:t xml:space="preserve"> among the people, and enabled you to live in the utmost comfort and luxury? While you enjoyed a life of pleasure, and engaged in pastimes such as hunting and other recreations, His blessed Person did not have a moment to rest. Do you behave toward Him in a disdainful manner because it was He who, from the early days of the rising of the Day-Star of the World [</w:t>
      </w:r>
      <w:r w:rsidRPr="00627ED1">
        <w:rPr>
          <w:rStyle w:val="quoteknownauthor"/>
          <w:highlight w:val="yellow"/>
        </w:rPr>
        <w:t>Bahá’u’lláh</w:t>
      </w:r>
      <w:r w:rsidRPr="00627ED1">
        <w:rPr>
          <w:rStyle w:val="quoteknownauthor"/>
        </w:rPr>
        <w:t xml:space="preserve">] from the horizon of </w:t>
      </w:r>
      <w:r w:rsidRPr="00627ED1">
        <w:rPr>
          <w:rStyle w:val="quoteknownauthor"/>
          <w:highlight w:val="yellow"/>
        </w:rPr>
        <w:t>Ṭihrán</w:t>
      </w:r>
      <w:r w:rsidRPr="00627ED1">
        <w:rPr>
          <w:rStyle w:val="quoteknownauthor"/>
        </w:rPr>
        <w:t xml:space="preserve"> and </w:t>
      </w:r>
      <w:r w:rsidRPr="00627ED1">
        <w:rPr>
          <w:rStyle w:val="quoteknownauthor"/>
          <w:highlight w:val="yellow"/>
        </w:rPr>
        <w:t>ʿIráq</w:t>
      </w:r>
      <w:r w:rsidRPr="00627ED1">
        <w:rPr>
          <w:rStyle w:val="quoteknownauthor"/>
        </w:rPr>
        <w:t xml:space="preserve">, was the Master and the leader of all the people of </w:t>
      </w:r>
      <w:r w:rsidRPr="00627ED1">
        <w:rPr>
          <w:rStyle w:val="quoteknownauthor"/>
          <w:highlight w:val="yellow"/>
        </w:rPr>
        <w:t>Bahá</w:t>
      </w:r>
      <w:r w:rsidRPr="00627ED1">
        <w:rPr>
          <w:rStyle w:val="quoteknownauthor"/>
        </w:rPr>
        <w:t xml:space="preserve">? Or is your behaviour towards Him due to all the sufferings and hardships that were, and are, being inflicted upon His blessed Person from every quarter? He has stood up with the utmost firmness and strength in resisting the onslaught of the enemy and has, singly and alone, exerted every effort in the promotion of the word of God and the diffusion of its fragrances, while you are conducting a life of luxury and spending your time in riding and sightseeing. Does the particular text of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Kitáb-i-Aqdas</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which was later confirmed in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Kitáb-i-ʿAhd</w:t>
      </w:r>
      <w:r w:rsidRPr="00627ED1">
        <w:rPr>
          <w:rStyle w:val="structurevisible"/>
        </w:rPr>
        <w:t>&lt;/</w:t>
      </w:r>
      <w:r w:rsidRPr="00627ED1">
        <w:rPr>
          <w:rStyle w:val="structure"/>
        </w:rPr>
        <w:t>title</w:t>
      </w:r>
      <w:r w:rsidRPr="00627ED1">
        <w:rPr>
          <w:rStyle w:val="structurevisible"/>
        </w:rPr>
        <w:t>&gt;</w:t>
      </w:r>
      <w:r w:rsidRPr="00627ED1">
        <w:rPr>
          <w:rStyle w:val="quoteknownauthor"/>
        </w:rPr>
        <w:t xml:space="preserve">, that all the </w:t>
      </w:r>
      <w:r w:rsidRPr="00627ED1">
        <w:rPr>
          <w:rStyle w:val="quoteknownauthor"/>
          <w:highlight w:val="yellow"/>
        </w:rPr>
        <w:t>A</w:t>
      </w:r>
      <w:r w:rsidR="00116523">
        <w:rPr>
          <w:rStyle w:val="quoteknownauthor"/>
          <w:highlight w:val="yellow"/>
        </w:rPr>
        <w:t></w:t>
      </w:r>
      <w:r w:rsidRPr="00627ED1">
        <w:rPr>
          <w:rStyle w:val="quoteknownauthor"/>
          <w:highlight w:val="darkYellow"/>
        </w:rPr>
        <w:t>ṣ</w:t>
      </w:r>
      <w:r w:rsidRPr="00627ED1">
        <w:rPr>
          <w:rStyle w:val="quoteknownauthor"/>
          <w:highlight w:val="yellow"/>
        </w:rPr>
        <w:t>án</w:t>
      </w:r>
      <w:r w:rsidRPr="00627ED1">
        <w:rPr>
          <w:rStyle w:val="quoteknownauthor"/>
        </w:rPr>
        <w:t xml:space="preserve"> must turn to Him, and gird up their loins in His obedience, provide justification for you to belittle His exalted station?</w:t>
      </w:r>
    </w:p>
    <w:p w14:paraId="5B1433EE"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18</w:t>
      </w:r>
      <w:r w:rsidRPr="00627ED1">
        <w:rPr>
          <w:rStyle w:val="structure"/>
        </w:rPr>
        <w:t>—en_19920000/</w:t>
      </w:r>
      <w:r w:rsidRPr="00627ED1">
        <w:rPr>
          <w:rStyle w:val="structurevisible"/>
        </w:rPr>
        <w:t>&gt;</w:t>
      </w:r>
    </w:p>
    <w:p w14:paraId="3119133E" w14:textId="77777777" w:rsidR="00C57E99" w:rsidRPr="0083254B" w:rsidRDefault="00627ED1" w:rsidP="00C57E99">
      <w:pPr>
        <w:pStyle w:val="Quotecont"/>
        <w:rPr>
          <w:rStyle w:val="quoteknownauthor"/>
        </w:rPr>
      </w:pPr>
      <w:r w:rsidRPr="00627ED1">
        <w:rPr>
          <w:rStyle w:val="quoteknownauthor"/>
        </w:rPr>
        <w:t>Besides all this, when this servant and other believers notice the extraordinary loving kindness and humility the Centre of the Covenant shows to you, while you appear proud and haughty before His peerless and incomparable Person, what conclusion do we reach? In the light of all this, whom should we regard as a true believer in the Blessed Beauty, and whom should we consider steadfast in His Covenant?</w:t>
      </w:r>
    </w:p>
    <w:p w14:paraId="2A040CF0" w14:textId="77777777" w:rsidR="00C57E99" w:rsidRPr="0083254B"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19</w:t>
      </w:r>
      <w:r w:rsidRPr="00627ED1">
        <w:rPr>
          <w:rStyle w:val="structure"/>
        </w:rPr>
        <w:t>—en_19920000/</w:t>
      </w:r>
      <w:r w:rsidRPr="00627ED1">
        <w:rPr>
          <w:rStyle w:val="structurevisible"/>
        </w:rPr>
        <w:t>&gt;</w:t>
      </w:r>
    </w:p>
    <w:p w14:paraId="78711DBD" w14:textId="77777777" w:rsidR="00C57E99" w:rsidRDefault="00627ED1" w:rsidP="00C57E99">
      <w:pPr>
        <w:pStyle w:val="Quotecont"/>
      </w:pPr>
      <w:r w:rsidRPr="00627ED1">
        <w:rPr>
          <w:rStyle w:val="quoteknownauthor"/>
        </w:rPr>
        <w:t xml:space="preserve">The believers have endured all manner of oppression. They have suffered imprisonment and exile and been inflicted with hardship and persecution. These souls will not deviate from the straight path. They will cling fast to the Covenant of </w:t>
      </w:r>
      <w:r w:rsidRPr="00627ED1">
        <w:rPr>
          <w:rStyle w:val="quoteknownauthor"/>
          <w:highlight w:val="yellow"/>
        </w:rPr>
        <w:t>Bahá’u’lláh</w:t>
      </w:r>
      <w:r w:rsidRPr="00627ED1">
        <w:rPr>
          <w:rStyle w:val="quoteknownauthor"/>
        </w:rPr>
        <w:t xml:space="preserve"> and its Centre, He </w:t>
      </w:r>
      <w:r w:rsidRPr="00627ED1">
        <w:rPr>
          <w:rStyle w:val="structurevisible"/>
        </w:rPr>
        <w:t>&lt;</w:t>
      </w:r>
      <w:r w:rsidRPr="00627ED1">
        <w:rPr>
          <w:rStyle w:val="structure"/>
        </w:rPr>
        <w:t>cit Bah_%►%_%_%►%_%_%—en_%—%_%</w:t>
      </w:r>
      <w:r w:rsidRPr="00627ED1">
        <w:rPr>
          <w:rStyle w:val="structurevisible"/>
        </w:rPr>
        <w:t>&gt;</w:t>
      </w:r>
      <w:r w:rsidRPr="00627ED1">
        <w:rPr>
          <w:rStyle w:val="quotebahaiscripture"/>
        </w:rPr>
        <w:t>»who hath branched from this Ancient Root«</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They will not loosen their hold on that </w:t>
      </w:r>
      <w:r w:rsidRPr="00627ED1">
        <w:rPr>
          <w:rStyle w:val="structurevisible"/>
        </w:rPr>
        <w:t>&lt;</w:t>
      </w:r>
      <w:r w:rsidRPr="00627ED1">
        <w:rPr>
          <w:rStyle w:val="structure"/>
        </w:rPr>
        <w:t>cit Bah_%►%_%_%►%_%_%—en_%—%_%</w:t>
      </w:r>
      <w:r w:rsidRPr="00627ED1">
        <w:rPr>
          <w:rStyle w:val="structurevisible"/>
        </w:rPr>
        <w:t>&gt;</w:t>
      </w:r>
      <w:r w:rsidRPr="00627ED1">
        <w:rPr>
          <w:rStyle w:val="quotebahaiscripture"/>
        </w:rPr>
        <w:t>»excellent and priceless heritage«</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which </w:t>
      </w:r>
      <w:r w:rsidRPr="00627ED1">
        <w:rPr>
          <w:rStyle w:val="quoteknownauthor"/>
          <w:highlight w:val="yellow"/>
        </w:rPr>
        <w:t>Bahá’u’lláh</w:t>
      </w:r>
      <w:r w:rsidRPr="00627ED1">
        <w:rPr>
          <w:rStyle w:val="quoteknownauthor"/>
        </w:rPr>
        <w:t xml:space="preserve"> has bequeathed to His heirs...‹</w:t>
      </w:r>
      <w:r w:rsidRPr="00627ED1">
        <w:rPr>
          <w:rStyle w:val="structurevisible"/>
        </w:rPr>
        <w:t>&lt;/</w:t>
      </w:r>
      <w:r w:rsidRPr="00627ED1">
        <w:rPr>
          <w:rStyle w:val="structure"/>
        </w:rPr>
        <w:t>cit</w:t>
      </w:r>
      <w:r w:rsidRPr="00627ED1">
        <w:rPr>
          <w:rStyle w:val="structurevisible"/>
        </w:rPr>
        <w:t>&gt;</w:t>
      </w:r>
      <w:r w:rsidRPr="00627ED1">
        <w:rPr>
          <w:rStyle w:val="quoteknownauthor"/>
        </w:rPr>
        <w:t>«</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30"/>
      </w:r>
    </w:p>
    <w:p w14:paraId="268ED19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20</w:t>
      </w:r>
      <w:r>
        <w:rPr>
          <w:rStyle w:val="structure"/>
        </w:rPr>
        <w:t>—en_19920000/</w:t>
      </w:r>
      <w:r w:rsidRPr="00D576C3">
        <w:rPr>
          <w:rStyle w:val="structurevisible"/>
        </w:rPr>
        <w:t>&gt;</w:t>
      </w:r>
    </w:p>
    <w:p w14:paraId="500BB0D3" w14:textId="77777777" w:rsidR="00C57E99" w:rsidRDefault="00627ED1" w:rsidP="00C57E99">
      <w:pPr>
        <w:pStyle w:val="Bodyafterquote"/>
      </w:pPr>
      <w:r w:rsidRPr="00627ED1">
        <w:t xml:space="preserve">Some time later,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returned to </w:t>
      </w:r>
      <w:r w:rsidRPr="00627ED1">
        <w:rPr>
          <w:highlight w:val="yellow"/>
        </w:rPr>
        <w:t>ʿAkk</w:t>
      </w:r>
      <w:r w:rsidR="00C57E99" w:rsidRPr="000C7039">
        <w:rPr>
          <w:highlight w:val="yellow"/>
        </w:rPr>
        <w:t>á</w:t>
      </w:r>
      <w:r w:rsidRPr="00627ED1">
        <w:t xml:space="preserve"> and from there was directed by </w:t>
      </w:r>
      <w:r w:rsidRPr="00627ED1">
        <w:rPr>
          <w:highlight w:val="yellow"/>
        </w:rPr>
        <w:t>ʿAbdu’l-Bah</w:t>
      </w:r>
      <w:r w:rsidR="00C57E99" w:rsidRPr="000C7039">
        <w:rPr>
          <w:highlight w:val="yellow"/>
        </w:rPr>
        <w:t>á</w:t>
      </w:r>
      <w:r w:rsidRPr="00627ED1">
        <w:t xml:space="preserve"> to proceed to Persia via Bombay. The day before his departure, </w:t>
      </w:r>
      <w:r w:rsidRPr="00627ED1">
        <w:rPr>
          <w:highlight w:val="yellow"/>
        </w:rPr>
        <w:t>ʿAbdu’l-Bah</w:t>
      </w:r>
      <w:r w:rsidR="00C57E99" w:rsidRPr="000C7039">
        <w:rPr>
          <w:highlight w:val="yellow"/>
        </w:rPr>
        <w:t>á</w:t>
      </w:r>
      <w:r w:rsidRPr="00627ED1">
        <w:t xml:space="preserve"> asked him to pay a visit to the Mansion of </w:t>
      </w:r>
      <w:r w:rsidRPr="00627ED1">
        <w:rPr>
          <w:highlight w:val="yellow"/>
        </w:rPr>
        <w:t>Bahj</w:t>
      </w:r>
      <w:r w:rsidR="00C57E99" w:rsidRPr="000C7039">
        <w:rPr>
          <w:highlight w:val="yellow"/>
        </w:rPr>
        <w:t>í</w:t>
      </w:r>
      <w:r w:rsidRPr="00627ED1">
        <w:t xml:space="preserve"> for the purpose of saying farewell to the family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6B8B6B1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21</w:t>
      </w:r>
      <w:r>
        <w:rPr>
          <w:rStyle w:val="structure"/>
        </w:rPr>
        <w:t>—en_19920000/</w:t>
      </w:r>
      <w:r w:rsidRPr="00D576C3">
        <w:rPr>
          <w:rStyle w:val="structurevisible"/>
        </w:rPr>
        <w:t>&gt;</w:t>
      </w:r>
    </w:p>
    <w:p w14:paraId="5E9916EB" w14:textId="77777777" w:rsidR="00C57E99" w:rsidRDefault="00627ED1" w:rsidP="00C57E99">
      <w:pPr>
        <w:pStyle w:val="Bodycont"/>
      </w:pPr>
      <w:r w:rsidRPr="00627ED1">
        <w:t xml:space="preserve">At this juncture we recall that </w:t>
      </w:r>
      <w:r w:rsidRPr="00627ED1">
        <w:rPr>
          <w:highlight w:val="yellow"/>
        </w:rPr>
        <w:t>ʿAbdu’l-Bah</w:t>
      </w:r>
      <w:r w:rsidR="00C57E99" w:rsidRPr="000C7039">
        <w:rPr>
          <w:highlight w:val="yellow"/>
        </w:rPr>
        <w:t>á</w:t>
      </w:r>
      <w:r w:rsidRPr="00627ED1">
        <w:t xml:space="preserve"> and His family did not live in the Mansion of </w:t>
      </w:r>
      <w:r w:rsidRPr="00627ED1">
        <w:rPr>
          <w:highlight w:val="yellow"/>
        </w:rPr>
        <w:t>Bahj</w:t>
      </w:r>
      <w:r w:rsidR="00C57E99" w:rsidRPr="000C7039">
        <w:rPr>
          <w:highlight w:val="yellow"/>
        </w:rPr>
        <w:t>í</w:t>
      </w:r>
      <w:r w:rsidRPr="00627ED1">
        <w:t xml:space="preserve"> but that the rest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resided there. Only some rooms on the ground floor were reserved for </w:t>
      </w:r>
      <w:r w:rsidRPr="00627ED1">
        <w:rPr>
          <w:highlight w:val="yellow"/>
        </w:rPr>
        <w:t>ʿAbdu’l-Bah</w:t>
      </w:r>
      <w:r w:rsidR="00C57E99" w:rsidRPr="007C5354">
        <w:rPr>
          <w:highlight w:val="yellow"/>
        </w:rPr>
        <w:t>á</w:t>
      </w:r>
      <w:r w:rsidRPr="00627ED1">
        <w:rPr>
          <w:highlight w:val="yellow"/>
        </w:rPr>
        <w:t>’s</w:t>
      </w:r>
      <w:r w:rsidRPr="00627ED1">
        <w:t xml:space="preserve"> use whenever He visited the Mansion. Even these were taken over by the Covenant-breakers once their opposition to Him was intensified and became public. It was then that </w:t>
      </w:r>
      <w:r w:rsidRPr="00627ED1">
        <w:rPr>
          <w:highlight w:val="yellow"/>
        </w:rPr>
        <w:t>ʿAbdu’l-Bah</w:t>
      </w:r>
      <w:r w:rsidR="00C57E99" w:rsidRPr="000C7039">
        <w:rPr>
          <w:highlight w:val="yellow"/>
        </w:rPr>
        <w:t>á</w:t>
      </w:r>
      <w:r w:rsidRPr="00627ED1">
        <w:t xml:space="preserve"> took over a few rooms known as the pilgrim house, in the vicinity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His own use. Here He rested after the fatigue of the journey from </w:t>
      </w:r>
      <w:r w:rsidRPr="00627ED1">
        <w:rPr>
          <w:highlight w:val="yellow"/>
        </w:rPr>
        <w:t>ʿAkk</w:t>
      </w:r>
      <w:r w:rsidR="00C57E99" w:rsidRPr="000C7039">
        <w:rPr>
          <w:highlight w:val="yellow"/>
        </w:rPr>
        <w:t>á</w:t>
      </w:r>
      <w:r w:rsidRPr="00627ED1">
        <w:t>. He also received the believers in that house. The Mansion was occupied by the Covenant-breakers for several decades after the Master’s passing and it was</w:t>
      </w:r>
      <w:r w:rsidRPr="00627ED1">
        <w:rPr>
          <w:rStyle w:val="structurepagenumber"/>
        </w:rPr>
        <w:t xml:space="preserve"> &lt;page 176</w:t>
      </w:r>
      <w:r w:rsidR="00B777C2">
        <w:rPr>
          <w:rStyle w:val="structurepagenumber"/>
        </w:rPr>
        <w:t>/&gt;</w:t>
      </w:r>
      <w:r w:rsidRPr="00627ED1">
        <w:t xml:space="preserve"> </w:t>
      </w:r>
      <w:r w:rsidRPr="00627ED1">
        <w:rPr>
          <w:highlight w:val="cyan"/>
        </w:rPr>
        <w:t>Shoghi Effendi</w:t>
      </w:r>
      <w:r w:rsidRPr="00627ED1">
        <w:t xml:space="preserve"> who succeeded in driving them out and cleansing that hallowed spot from their pollution.</w:t>
      </w:r>
    </w:p>
    <w:p w14:paraId="3211180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22</w:t>
      </w:r>
      <w:r>
        <w:rPr>
          <w:rStyle w:val="structure"/>
        </w:rPr>
        <w:t>—en_19920000/</w:t>
      </w:r>
      <w:r w:rsidRPr="00D576C3">
        <w:rPr>
          <w:rStyle w:val="structurevisible"/>
        </w:rPr>
        <w:t>&gt;</w:t>
      </w:r>
    </w:p>
    <w:p w14:paraId="54D48D07"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intimated to </w:t>
      </w:r>
      <w:r w:rsidRPr="006F4E00">
        <w:rPr>
          <w:highlight w:val="yellow"/>
        </w:rPr>
        <w:t>Ḥá</w:t>
      </w:r>
      <w:r w:rsidR="00627ED1" w:rsidRPr="00627ED1">
        <w:rPr>
          <w:highlight w:val="yellow"/>
        </w:rPr>
        <w:t>j</w:t>
      </w:r>
      <w:r w:rsidRPr="006F4E00">
        <w:rPr>
          <w:highlight w:val="yellow"/>
        </w:rPr>
        <w:t>í</w:t>
      </w:r>
      <w:r w:rsidR="00627ED1" w:rsidRPr="00627ED1">
        <w:rPr>
          <w:highlight w:val="yellow"/>
        </w:rPr>
        <w:t xml:space="preserve"> M</w:t>
      </w:r>
      <w:r w:rsidRPr="006F4E00">
        <w:rPr>
          <w:highlight w:val="yellow"/>
        </w:rPr>
        <w:t>í</w:t>
      </w:r>
      <w:r w:rsidR="00627ED1" w:rsidRPr="00627ED1">
        <w:rPr>
          <w:highlight w:val="yellow"/>
        </w:rPr>
        <w:t>rz</w:t>
      </w:r>
      <w:r w:rsidRPr="006F4E00">
        <w:rPr>
          <w:highlight w:val="yellow"/>
        </w:rPr>
        <w:t>á</w:t>
      </w:r>
      <w:r w:rsidR="00627ED1" w:rsidRPr="00627ED1">
        <w:rPr>
          <w:highlight w:val="yellow"/>
        </w:rPr>
        <w:t xml:space="preserve"> </w:t>
      </w:r>
      <w:r w:rsidRPr="006F4E00">
        <w:rPr>
          <w:highlight w:val="yellow"/>
        </w:rPr>
        <w:t>Ḥ</w:t>
      </w:r>
      <w:r w:rsidR="00627ED1" w:rsidRPr="00627ED1">
        <w:rPr>
          <w:highlight w:val="yellow"/>
        </w:rPr>
        <w:t>aydar-</w:t>
      </w:r>
      <w:r w:rsidRPr="006F4E00">
        <w:rPr>
          <w:highlight w:val="yellow"/>
        </w:rPr>
        <w:t>ʿ</w:t>
      </w:r>
      <w:r w:rsidR="00627ED1" w:rsidRPr="00627ED1">
        <w:rPr>
          <w:highlight w:val="yellow"/>
        </w:rPr>
        <w:t>Al</w:t>
      </w:r>
      <w:r w:rsidRPr="006F4E00">
        <w:rPr>
          <w:highlight w:val="yellow"/>
        </w:rPr>
        <w:t>í</w:t>
      </w:r>
      <w:r w:rsidR="00627ED1" w:rsidRPr="00627ED1">
        <w:t xml:space="preserve"> that when he visited the Mansion to say farewell, he would be invited by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to meet with him in private. </w:t>
      </w:r>
      <w:r w:rsidR="00627ED1" w:rsidRPr="00627ED1">
        <w:rPr>
          <w:highlight w:val="yellow"/>
        </w:rPr>
        <w:t>ʿAbdu’l-Bah</w:t>
      </w:r>
      <w:r w:rsidRPr="000C7039">
        <w:rPr>
          <w:highlight w:val="yellow"/>
        </w:rPr>
        <w:t>á</w:t>
      </w:r>
      <w:r w:rsidR="00627ED1" w:rsidRPr="00627ED1">
        <w:t xml:space="preserve"> advised the </w:t>
      </w:r>
      <w:r w:rsidRPr="000C7039">
        <w:rPr>
          <w:highlight w:val="yellow"/>
        </w:rPr>
        <w:t>Ḥá</w:t>
      </w:r>
      <w:r w:rsidR="00627ED1" w:rsidRPr="00627ED1">
        <w:rPr>
          <w:highlight w:val="yellow"/>
        </w:rPr>
        <w:t>j</w:t>
      </w:r>
      <w:r w:rsidRPr="000C7039">
        <w:rPr>
          <w:highlight w:val="yellow"/>
        </w:rPr>
        <w:t>í</w:t>
      </w:r>
      <w:r w:rsidR="00627ED1" w:rsidRPr="00627ED1">
        <w:t xml:space="preserve"> that should he receive such an invitation, he should accept and with great humility say whatever his heart and conscience dictated to him. This is how the </w:t>
      </w:r>
      <w:r w:rsidRPr="000C7039">
        <w:rPr>
          <w:highlight w:val="yellow"/>
        </w:rPr>
        <w:t>Ḥá</w:t>
      </w:r>
      <w:r w:rsidR="00627ED1" w:rsidRPr="00627ED1">
        <w:rPr>
          <w:highlight w:val="yellow"/>
        </w:rPr>
        <w:t>j</w:t>
      </w:r>
      <w:r w:rsidRPr="000C7039">
        <w:rPr>
          <w:highlight w:val="yellow"/>
        </w:rPr>
        <w:t>í</w:t>
      </w:r>
      <w:r w:rsidR="00627ED1" w:rsidRPr="00627ED1">
        <w:t xml:space="preserve"> records the story of the interview.</w:t>
      </w:r>
    </w:p>
    <w:p w14:paraId="79332B5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23</w:t>
      </w:r>
      <w:r>
        <w:rPr>
          <w:rStyle w:val="structure"/>
        </w:rPr>
        <w:t>—en_19920000/</w:t>
      </w:r>
      <w:r w:rsidRPr="00D576C3">
        <w:rPr>
          <w:rStyle w:val="structurevisible"/>
        </w:rPr>
        <w:t>&gt;</w:t>
      </w:r>
    </w:p>
    <w:p w14:paraId="3B13AF95" w14:textId="77777777" w:rsidR="00C57E99" w:rsidRPr="000657A7" w:rsidRDefault="00C57E99" w:rsidP="00A12F00">
      <w:pPr>
        <w:pStyle w:val="Quote1st"/>
        <w:rPr>
          <w:rStyle w:val="quoteknownauthor"/>
        </w:rPr>
      </w:pPr>
      <w:r w:rsidRPr="00F92370">
        <w:rPr>
          <w:rStyle w:val="structurevisible"/>
        </w:rPr>
        <w:t>&lt;</w:t>
      </w:r>
      <w:r w:rsidRPr="00F92370">
        <w:rPr>
          <w:rStyle w:val="structure"/>
        </w:rPr>
        <w:t>cit Haydar-Ali_%►%_%_%►%_%_%—en_%—%_%</w:t>
      </w:r>
      <w:r w:rsidRPr="00F92370">
        <w:rPr>
          <w:rStyle w:val="structurevisible"/>
        </w:rPr>
        <w:t>&gt;</w:t>
      </w:r>
      <w:r w:rsidR="00627ED1" w:rsidRPr="00627ED1">
        <w:rPr>
          <w:rStyle w:val="quoteknownauthor"/>
        </w:rPr>
        <w:t xml:space="preserve">»It was late at night that </w:t>
      </w:r>
      <w:r w:rsidR="00627ED1" w:rsidRPr="00627ED1">
        <w:rPr>
          <w:rStyle w:val="quoteknownauthor"/>
          <w:highlight w:val="yellow"/>
        </w:rPr>
        <w:t>Mírzá Muḥammad-ʿAlí</w:t>
      </w:r>
      <w:r w:rsidR="00627ED1" w:rsidRPr="00627ED1">
        <w:rPr>
          <w:rStyle w:val="quoteknownauthor"/>
        </w:rPr>
        <w:t xml:space="preserve"> summoned me to his room. He asked his son </w:t>
      </w:r>
      <w:r w:rsidR="00DC6AA6" w:rsidRPr="00230826">
        <w:rPr>
          <w:rStyle w:val="quoteknownauthor"/>
          <w:rFonts w:hint="eastAsia"/>
          <w:highlight w:val="yellow"/>
        </w:rPr>
        <w:t></w:t>
      </w:r>
      <w:r w:rsidR="00627ED1" w:rsidRPr="00627ED1">
        <w:rPr>
          <w:rStyle w:val="quoteknownauthor"/>
          <w:highlight w:val="yellow"/>
        </w:rPr>
        <w:t>uʿáʿu’lláh</w:t>
      </w:r>
      <w:r w:rsidR="00627ED1" w:rsidRPr="00627ED1">
        <w:rPr>
          <w:rStyle w:val="quoteknownauthor"/>
        </w:rPr>
        <w:t xml:space="preserve">, who was present, to leave, because he wanted to talk to me confidentially. After much conversation, he said: </w:t>
      </w:r>
      <w:r w:rsidR="00627ED1" w:rsidRPr="00627ED1">
        <w:rPr>
          <w:rStyle w:val="structurevisible"/>
        </w:rPr>
        <w:t>&lt;</w:t>
      </w:r>
      <w:r w:rsidR="00627ED1" w:rsidRPr="00627ED1">
        <w:rPr>
          <w:rStyle w:val="structure"/>
        </w:rPr>
        <w:t>cit Muhammad-Ali_%►%_%_%►%_%_%—en_%—%_%</w:t>
      </w:r>
      <w:r w:rsidR="00627ED1" w:rsidRPr="00627ED1">
        <w:rPr>
          <w:rStyle w:val="structurevisible"/>
        </w:rPr>
        <w:t>&gt;</w:t>
      </w:r>
      <w:r w:rsidR="00627ED1" w:rsidRPr="00627ED1">
        <w:rPr>
          <w:rStyle w:val="quoteknownauthorreported"/>
        </w:rPr>
        <w:t>›I wish to ask you a question in confidence. Don’t you think that I could have also inherited what my brother [</w:t>
      </w:r>
      <w:r w:rsidR="00627ED1" w:rsidRPr="00627ED1">
        <w:rPr>
          <w:rStyle w:val="quoteknownauthorreported"/>
          <w:highlight w:val="yellow"/>
        </w:rPr>
        <w:t>ʿAbdu’l-Bahá</w:t>
      </w:r>
      <w:r w:rsidR="00627ED1" w:rsidRPr="00627ED1">
        <w:rPr>
          <w:rStyle w:val="quoteknownauthorreported"/>
        </w:rPr>
        <w:t>] has inherited from the Blessed Beauty?‹</w:t>
      </w:r>
      <w:r w:rsidR="00627ED1" w:rsidRPr="00627ED1">
        <w:rPr>
          <w:rStyle w:val="structurevisible"/>
        </w:rPr>
        <w:t>&lt;/</w:t>
      </w:r>
      <w:r w:rsidR="00627ED1" w:rsidRPr="00627ED1">
        <w:rPr>
          <w:rStyle w:val="structure"/>
        </w:rPr>
        <w:t>cit</w:t>
      </w:r>
      <w:r w:rsidR="00627ED1" w:rsidRPr="00627ED1">
        <w:rPr>
          <w:rStyle w:val="structurevisible"/>
        </w:rPr>
        <w:t>&gt;</w:t>
      </w:r>
    </w:p>
    <w:p w14:paraId="7D43B979" w14:textId="77777777" w:rsidR="00C57E99" w:rsidRPr="000657A7"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24</w:t>
      </w:r>
      <w:r w:rsidRPr="00627ED1">
        <w:rPr>
          <w:rStyle w:val="structure"/>
        </w:rPr>
        <w:t>—en_19920000/</w:t>
      </w:r>
      <w:r w:rsidRPr="00627ED1">
        <w:rPr>
          <w:rStyle w:val="structurevisible"/>
        </w:rPr>
        <w:t>&gt;</w:t>
      </w:r>
    </w:p>
    <w:p w14:paraId="2A2F48B3" w14:textId="77777777" w:rsidR="00C57E99" w:rsidRPr="000657A7" w:rsidRDefault="00627ED1" w:rsidP="00A12F00">
      <w:pPr>
        <w:pStyle w:val="Quotecont"/>
        <w:rPr>
          <w:rStyle w:val="quotesdirectspeech"/>
        </w:rPr>
      </w:pPr>
      <w:r w:rsidRPr="00627ED1">
        <w:rPr>
          <w:rStyle w:val="quoteknownauthor"/>
        </w:rPr>
        <w:t xml:space="preserve">I said to him: </w:t>
      </w:r>
      <w:r w:rsidRPr="00627ED1">
        <w:rPr>
          <w:rStyle w:val="quotesdirectspeech"/>
        </w:rPr>
        <w:t xml:space="preserve">›In all His references to </w:t>
      </w:r>
      <w:r w:rsidRPr="00627ED1">
        <w:rPr>
          <w:rStyle w:val="quotesdirectspeech"/>
          <w:highlight w:val="yellow"/>
        </w:rPr>
        <w:t>ʿAbdu’l-Bahá</w:t>
      </w:r>
      <w:r w:rsidRPr="00627ED1">
        <w:rPr>
          <w:rStyle w:val="quotesdirectspeech"/>
        </w:rPr>
        <w:t xml:space="preserve">, the Blessed Beauty has assigned to Him all the exalted names and praiseworthy attributes. He enjoined on us all to show forth, for the exaltation of His Cause, the utmost love and humility toward His Person. In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Kitáb-i-ʿAhd</w:t>
      </w:r>
      <w:r w:rsidRPr="00627ED1">
        <w:rPr>
          <w:rStyle w:val="structurevisible"/>
        </w:rPr>
        <w:t>&lt;/</w:t>
      </w:r>
      <w:r w:rsidRPr="00627ED1">
        <w:rPr>
          <w:rStyle w:val="structure"/>
        </w:rPr>
        <w:t>title</w:t>
      </w:r>
      <w:r w:rsidRPr="00627ED1">
        <w:rPr>
          <w:rStyle w:val="structurevisible"/>
        </w:rPr>
        <w:t>&gt;</w:t>
      </w:r>
      <w:r w:rsidRPr="00627ED1">
        <w:rPr>
          <w:rStyle w:val="quotesdirectspeech"/>
        </w:rPr>
        <w:t xml:space="preserve">, He has clearly stated: </w:t>
      </w:r>
      <w:r w:rsidRPr="00627ED1">
        <w:rPr>
          <w:rStyle w:val="structurevisible"/>
        </w:rPr>
        <w:t>&lt;</w:t>
      </w:r>
      <w:r w:rsidRPr="00627ED1">
        <w:rPr>
          <w:rStyle w:val="structure"/>
        </w:rPr>
        <w:t>cit Bab_%►%_%_%►%_%_%—en_%—%_%</w:t>
      </w:r>
      <w:r w:rsidRPr="00627ED1">
        <w:rPr>
          <w:rStyle w:val="structurevisible"/>
        </w:rPr>
        <w:t>&gt;</w:t>
      </w:r>
      <w:r w:rsidR="00DC6AA6" w:rsidRPr="00230826">
        <w:rPr>
          <w:rStyle w:val="quotebahaiscriptureBab"/>
          <w:rFonts w:hint="cs"/>
        </w:rPr>
        <w:t>»</w:t>
      </w:r>
      <w:r w:rsidRPr="00D266CC">
        <w:rPr>
          <w:rStyle w:val="quotebahaiscriptureBab"/>
        </w:rPr>
        <w:t>It is incumbent upon the A</w:t>
      </w:r>
      <w:r w:rsidR="00116523" w:rsidRPr="00D266CC">
        <w:rPr>
          <w:rStyle w:val="quotebahaiscriptureBab"/>
        </w:rPr>
        <w:t></w:t>
      </w:r>
      <w:r w:rsidRPr="00D266CC">
        <w:rPr>
          <w:rStyle w:val="quotebahaiscriptureBab"/>
        </w:rPr>
        <w:t>ṣán, the Afnán and My kindred to turn, one and all, their faces toward the Most Mighty Branch.«</w:t>
      </w:r>
      <w:r w:rsidRPr="00627ED1">
        <w:rPr>
          <w:rStyle w:val="structurevisible"/>
        </w:rPr>
        <w:t>&lt;/</w:t>
      </w:r>
      <w:r w:rsidRPr="00627ED1">
        <w:rPr>
          <w:rStyle w:val="structure"/>
        </w:rPr>
        <w:t>cit</w:t>
      </w:r>
      <w:r w:rsidRPr="00627ED1">
        <w:rPr>
          <w:rStyle w:val="structurevisible"/>
        </w:rPr>
        <w:t>&gt;</w:t>
      </w:r>
      <w:r w:rsidRPr="00627ED1">
        <w:rPr>
          <w:rStyle w:val="quotesdirectspeech"/>
        </w:rPr>
        <w:t xml:space="preserve"> Therefore to the extent that you show forth humility, self-effacement and utter nothingness to His blessed Person [</w:t>
      </w:r>
      <w:r w:rsidRPr="00627ED1">
        <w:rPr>
          <w:rStyle w:val="quotesdirectspeech"/>
          <w:highlight w:val="yellow"/>
        </w:rPr>
        <w:t>ʿAbdu’l-Bahá</w:t>
      </w:r>
      <w:r w:rsidRPr="00627ED1">
        <w:rPr>
          <w:rStyle w:val="quotesdirectspeech"/>
        </w:rPr>
        <w:t xml:space="preserve">], you will accordingly acquire the exalted qualities you wish to have. Based on the same principle, you will lose these qualities to the extent that you lessen the measure of your humility and submissiveness toward Him. The reason for this is that all the praise and honour which are bestowed upon you by </w:t>
      </w:r>
      <w:r w:rsidRPr="00627ED1">
        <w:rPr>
          <w:rStyle w:val="quotesdirectspeech"/>
          <w:highlight w:val="yellow"/>
        </w:rPr>
        <w:t>Bahá’u’lláh</w:t>
      </w:r>
      <w:r w:rsidRPr="00627ED1">
        <w:rPr>
          <w:rStyle w:val="quotesdirectspeech"/>
        </w:rPr>
        <w:t xml:space="preserve"> are dependent upon certain conditions. Certain verses of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Kitáb-i-Aqdas</w:t>
      </w:r>
      <w:r w:rsidRPr="00627ED1">
        <w:rPr>
          <w:rStyle w:val="structurevisible"/>
        </w:rPr>
        <w:t>&lt;/</w:t>
      </w:r>
      <w:r w:rsidRPr="00627ED1">
        <w:rPr>
          <w:rStyle w:val="structure"/>
        </w:rPr>
        <w:t>title</w:t>
      </w:r>
      <w:r w:rsidRPr="00627ED1">
        <w:rPr>
          <w:rStyle w:val="structurevisible"/>
        </w:rPr>
        <w:t>&gt;</w:t>
      </w:r>
      <w:r w:rsidRPr="00627ED1">
        <w:rPr>
          <w:rStyle w:val="quotesdirectspeech"/>
        </w:rPr>
        <w:t xml:space="preserve"> and their further elucidation in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Kitáb-i-ʿAhd</w:t>
      </w:r>
      <w:r w:rsidRPr="00627ED1">
        <w:rPr>
          <w:rStyle w:val="structurevisible"/>
        </w:rPr>
        <w:t>&lt;/</w:t>
      </w:r>
      <w:r w:rsidRPr="00627ED1">
        <w:rPr>
          <w:rStyle w:val="structure"/>
        </w:rPr>
        <w:t>title</w:t>
      </w:r>
      <w:r w:rsidRPr="00627ED1">
        <w:rPr>
          <w:rStyle w:val="structurevisible"/>
        </w:rPr>
        <w:t>&gt;</w:t>
      </w:r>
      <w:r w:rsidRPr="00627ED1">
        <w:rPr>
          <w:rStyle w:val="quotesdirectspeech"/>
        </w:rPr>
        <w:t xml:space="preserve"> are as unequivocal and clear as the sun in mid-sky. God forbid, if for one moment in your heart you might think the passage in the </w:t>
      </w:r>
      <w:r w:rsidRPr="00627ED1">
        <w:rPr>
          <w:rStyle w:val="structurevisible"/>
        </w:rPr>
        <w:t>&lt;</w:t>
      </w:r>
      <w:r w:rsidRPr="00627ED1">
        <w:rPr>
          <w:rStyle w:val="structure"/>
        </w:rPr>
        <w:t>title Bah_%</w:t>
      </w:r>
      <w:r w:rsidRPr="00627ED1">
        <w:rPr>
          <w:rStyle w:val="structurevisible"/>
        </w:rPr>
        <w:t>&gt;</w:t>
      </w:r>
      <w:r w:rsidRPr="00627ED1">
        <w:rPr>
          <w:rStyle w:val="BookTitle"/>
          <w:highlight w:val="yellow"/>
        </w:rPr>
        <w:t>Kitáb-i-ʿAhd</w:t>
      </w:r>
      <w:r w:rsidRPr="00627ED1">
        <w:rPr>
          <w:rStyle w:val="structurevisible"/>
        </w:rPr>
        <w:t>&lt;/</w:t>
      </w:r>
      <w:r w:rsidRPr="00627ED1">
        <w:rPr>
          <w:rStyle w:val="structure"/>
        </w:rPr>
        <w:t>title</w:t>
      </w:r>
      <w:r w:rsidRPr="00627ED1">
        <w:rPr>
          <w:rStyle w:val="structurevisible"/>
        </w:rPr>
        <w:t>&gt;</w:t>
      </w:r>
      <w:r w:rsidRPr="00627ED1">
        <w:rPr>
          <w:rStyle w:val="quotesdirectspeech"/>
        </w:rPr>
        <w:t xml:space="preserve"> ought to have directed the </w:t>
      </w:r>
      <w:r w:rsidRPr="00627ED1">
        <w:rPr>
          <w:rStyle w:val="quotesdirectspeech"/>
          <w:highlight w:val="yellow"/>
        </w:rPr>
        <w:t>A</w:t>
      </w:r>
      <w:r w:rsidR="00116523">
        <w:rPr>
          <w:rStyle w:val="quotesdirectspeech"/>
          <w:highlight w:val="yellow"/>
        </w:rPr>
        <w:t></w:t>
      </w:r>
      <w:r w:rsidRPr="00627ED1">
        <w:rPr>
          <w:rStyle w:val="quotesdirectspeech"/>
          <w:highlight w:val="darkYellow"/>
        </w:rPr>
        <w:t>ṣ</w:t>
      </w:r>
      <w:r w:rsidRPr="00627ED1">
        <w:rPr>
          <w:rStyle w:val="quotesdirectspeech"/>
          <w:highlight w:val="yellow"/>
        </w:rPr>
        <w:t>án</w:t>
      </w:r>
      <w:r w:rsidRPr="00627ED1">
        <w:rPr>
          <w:rStyle w:val="quotesdirectspeech"/>
        </w:rPr>
        <w:t xml:space="preserve">, the </w:t>
      </w:r>
      <w:r w:rsidRPr="00627ED1">
        <w:rPr>
          <w:rStyle w:val="quotesdirectspeech"/>
          <w:highlight w:val="yellow"/>
        </w:rPr>
        <w:t>Afnán</w:t>
      </w:r>
      <w:r w:rsidRPr="00627ED1">
        <w:rPr>
          <w:rStyle w:val="quotesdirectspeech"/>
        </w:rPr>
        <w:t xml:space="preserve"> and others to turn their faces to </w:t>
      </w:r>
      <w:r w:rsidR="00DC6AA6" w:rsidRPr="00230826">
        <w:rPr>
          <w:rStyle w:val="quotesdirectspeech"/>
          <w:rFonts w:hint="eastAsia"/>
          <w:highlight w:val="yellow"/>
        </w:rPr>
        <w:t></w:t>
      </w:r>
      <w:r w:rsidRPr="00627ED1">
        <w:rPr>
          <w:rStyle w:val="quotesdirectspeech"/>
          <w:highlight w:val="yellow"/>
        </w:rPr>
        <w:t>uṣn-i-Akbar</w:t>
      </w:r>
      <w:r w:rsidRPr="00627ED1">
        <w:rPr>
          <w:rStyle w:val="quotesdirectspeech"/>
        </w:rPr>
        <w:t xml:space="preserve"> [The Greater Branch, i.e. </w:t>
      </w:r>
      <w:r w:rsidRPr="00627ED1">
        <w:rPr>
          <w:rStyle w:val="quotesdirectspeech"/>
          <w:highlight w:val="yellow"/>
        </w:rPr>
        <w:t>Mírzá Muḥammad-ʿAlí</w:t>
      </w:r>
      <w:r w:rsidRPr="00627ED1">
        <w:rPr>
          <w:rStyle w:val="quotesdirectspeech"/>
        </w:rPr>
        <w:t>). It is clear that you do not possess what the Master possesses. God, exalted be He, does not act hypocritically, nor does He create means of division among people. It is impossible for the One True God to entrust the guardianship of His Cause to two individuals at the same time... Apart from all this, who is it in this world of being that can claim to rival the Master on any level?‹</w:t>
      </w:r>
    </w:p>
    <w:p w14:paraId="7304CAAC" w14:textId="77777777" w:rsidR="00C57E99" w:rsidRPr="000657A7"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25</w:t>
      </w:r>
      <w:r w:rsidRPr="00627ED1">
        <w:rPr>
          <w:rStyle w:val="structure"/>
        </w:rPr>
        <w:t>—en_19920000/</w:t>
      </w:r>
      <w:r w:rsidRPr="00627ED1">
        <w:rPr>
          <w:rStyle w:val="structurevisible"/>
        </w:rPr>
        <w:t>&gt;</w:t>
      </w:r>
    </w:p>
    <w:p w14:paraId="19E02BE9" w14:textId="77777777" w:rsidR="00C57E99" w:rsidRDefault="00627ED1" w:rsidP="00C57E99">
      <w:pPr>
        <w:pStyle w:val="Quotecont"/>
      </w:pPr>
      <w:r w:rsidRPr="00627ED1">
        <w:rPr>
          <w:rStyle w:val="quoteknownauthor"/>
        </w:rPr>
        <w:t>I was talking on these lines when he arose from his seat saying it was time to go to bed, so I left him.«</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31"/>
      </w:r>
    </w:p>
    <w:p w14:paraId="4801543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26</w:t>
      </w:r>
      <w:r>
        <w:rPr>
          <w:rStyle w:val="structure"/>
        </w:rPr>
        <w:t>—en_19920000/</w:t>
      </w:r>
      <w:r w:rsidRPr="00D576C3">
        <w:rPr>
          <w:rStyle w:val="structurevisible"/>
        </w:rPr>
        <w:t>&gt;</w:t>
      </w:r>
    </w:p>
    <w:p w14:paraId="7607F819" w14:textId="77777777" w:rsidR="00C57E99" w:rsidRDefault="00627ED1" w:rsidP="00C57E99">
      <w:pPr>
        <w:pStyle w:val="Bodyafterquote"/>
      </w:pPr>
      <w:r w:rsidRPr="00627ED1">
        <w:t xml:space="preserve">The campaign of opposition to </w:t>
      </w:r>
      <w:r w:rsidRPr="00627ED1">
        <w:rPr>
          <w:highlight w:val="yellow"/>
        </w:rPr>
        <w:t>ʿAbdu’l-Bah</w:t>
      </w:r>
      <w:r w:rsidR="00C57E99" w:rsidRPr="000C7039">
        <w:rPr>
          <w:highlight w:val="yellow"/>
        </w:rPr>
        <w:t>á</w:t>
      </w:r>
      <w:r w:rsidRPr="00627ED1">
        <w:t xml:space="preserve"> led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acquired greater momentum as the years went by. Soon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who had already won the support of most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rPr>
          <w:rStyle w:val="structurepagenumber"/>
        </w:rPr>
        <w:t xml:space="preserve"> &lt;page 177</w:t>
      </w:r>
      <w:r w:rsidR="00B777C2">
        <w:rPr>
          <w:rStyle w:val="structurepagenumber"/>
        </w:rPr>
        <w:t>/&gt;</w:t>
      </w:r>
      <w:r w:rsidRPr="00627ED1">
        <w:t xml:space="preserve"> family, began secretly to undermine the faith of the believers in </w:t>
      </w:r>
      <w:r w:rsidRPr="00627ED1">
        <w:rPr>
          <w:highlight w:val="yellow"/>
        </w:rPr>
        <w:t>ʿAkk</w:t>
      </w:r>
      <w:r w:rsidR="00C57E99" w:rsidRPr="000C7039">
        <w:rPr>
          <w:highlight w:val="yellow"/>
        </w:rPr>
        <w:t>á</w:t>
      </w:r>
      <w:r w:rsidRPr="00627ED1">
        <w:t xml:space="preserve">, to weaken their love and loyalty toward the Master and eventually win them over to his own camp. He and his associates knew those who were steadfast in the Covenant and those who were weak, simple-hearted, or proud and ambitious. They by-passed the former and concentrated on sowing the seeds of doubt in the hearts of the latter, adopting different methods to achieve their purpose. In all these they hid themselves under the cloak of hypocrisy and did their best to pose as the most devoted, the most pious and the most humble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the land. For example, one way of misleading a simple-hearted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was for a few agents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 get close to him individually, and establish bonds of friendship with him. Each one of them posed as the most humble followers of </w:t>
      </w:r>
      <w:r w:rsidRPr="00627ED1">
        <w:rPr>
          <w:highlight w:val="yellow"/>
        </w:rPr>
        <w:t>ʿAbdu’l-Bah</w:t>
      </w:r>
      <w:r w:rsidR="00C57E99" w:rsidRPr="000C7039">
        <w:rPr>
          <w:highlight w:val="yellow"/>
        </w:rPr>
        <w:t>á</w:t>
      </w:r>
      <w:r w:rsidRPr="00627ED1">
        <w:t xml:space="preserve">, and in the course of conversation they praised the Master with unusual exaggeration. For instance they would say that He was a Manifestation of God, that His station was equal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that He was the embodiment of divinity Himself and that in their prayers they turn to Him instead of turning to God. One after the other would convey to the individual such preposterous thoughts and assure him falsely that </w:t>
      </w:r>
      <w:r w:rsidRPr="00627ED1">
        <w:rPr>
          <w:highlight w:val="yellow"/>
        </w:rPr>
        <w:t>ʿAbdu’l-Bah</w:t>
      </w:r>
      <w:r w:rsidR="00C57E99" w:rsidRPr="000C7039">
        <w:rPr>
          <w:highlight w:val="yellow"/>
        </w:rPr>
        <w:t>á</w:t>
      </w:r>
      <w:r w:rsidRPr="00627ED1">
        <w:t xml:space="preserve"> had claimed such a station for Himself. When they were sure that the loyal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was beginning to have doubts about </w:t>
      </w:r>
      <w:r w:rsidRPr="00627ED1">
        <w:rPr>
          <w:highlight w:val="yellow"/>
        </w:rPr>
        <w:t>ʿAbdu’l-Bah</w:t>
      </w:r>
      <w:r w:rsidR="00C57E99" w:rsidRPr="007C5354">
        <w:rPr>
          <w:highlight w:val="yellow"/>
        </w:rPr>
        <w:t>á</w:t>
      </w:r>
      <w:r w:rsidRPr="00627ED1">
        <w:rPr>
          <w:highlight w:val="yellow"/>
        </w:rPr>
        <w:t>’s</w:t>
      </w:r>
      <w:r w:rsidRPr="00627ED1">
        <w:t xml:space="preserve"> station, they would then despatch other persons to him who would disprove and strongly criticize those fabricated claims which they had slanderously attributed to </w:t>
      </w:r>
      <w:r w:rsidRPr="00627ED1">
        <w:rPr>
          <w:highlight w:val="yellow"/>
        </w:rPr>
        <w:t>ʿAbdu’l-Bah</w:t>
      </w:r>
      <w:r w:rsidR="00C57E99" w:rsidRPr="000C7039">
        <w:rPr>
          <w:highlight w:val="yellow"/>
        </w:rPr>
        <w:t>á</w:t>
      </w:r>
      <w:r w:rsidRPr="00627ED1">
        <w:t>. In this way through deceit and falsehood, they would weaken the faith of the believer to a point where he would be invited to join a group of dissidents.</w:t>
      </w:r>
    </w:p>
    <w:p w14:paraId="2AC5D38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27</w:t>
      </w:r>
      <w:r>
        <w:rPr>
          <w:rStyle w:val="structure"/>
        </w:rPr>
        <w:t>—en_19920000/</w:t>
      </w:r>
      <w:r w:rsidRPr="00D576C3">
        <w:rPr>
          <w:rStyle w:val="structurevisible"/>
        </w:rPr>
        <w:t>&gt;</w:t>
      </w:r>
    </w:p>
    <w:p w14:paraId="025123BD" w14:textId="77777777" w:rsidR="00C57E99" w:rsidRDefault="00627ED1" w:rsidP="00C57E99">
      <w:pPr>
        <w:pStyle w:val="Bodycont"/>
      </w:pPr>
      <w:r w:rsidRPr="00627ED1">
        <w:t xml:space="preserve">Another trick played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to shower praise upon an outstanding teacher of the Faith who was steadfast in the Covenant. Consequently, some believers would conclude that the famous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teacher must have joined the ranks of the Covenant-breakers. This could result in the defection of some weak and uninformed believers. Once,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associates published a paper in which they paid great tribute to the famous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w:t>
      </w:r>
      <w:r w:rsidRPr="00627ED1">
        <w:rPr>
          <w:highlight w:val="darkYellow"/>
        </w:rPr>
        <w:t>-</w:t>
      </w:r>
      <w:r w:rsidRPr="00627ED1">
        <w:rPr>
          <w:highlight w:val="yellow"/>
        </w:rPr>
        <w:t>Fa</w:t>
      </w:r>
      <w:r w:rsidR="00C57E99" w:rsidRPr="009B5652">
        <w:rPr>
          <w:highlight w:val="yellow"/>
        </w:rPr>
        <w:t>ḍ</w:t>
      </w:r>
      <w:r w:rsidRPr="00627ED1">
        <w:rPr>
          <w:highlight w:val="yellow"/>
        </w:rPr>
        <w:t>l</w:t>
      </w:r>
      <w:r w:rsidRPr="00627ED1">
        <w:t xml:space="preserve">, and extolled him in superlative terms. No sooner was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w:t>
      </w:r>
      <w:r w:rsidRPr="00627ED1">
        <w:rPr>
          <w:highlight w:val="darkYellow"/>
        </w:rPr>
        <w:t>-</w:t>
      </w:r>
      <w:r w:rsidRPr="00627ED1">
        <w:rPr>
          <w:highlight w:val="yellow"/>
        </w:rPr>
        <w:t>Fa</w:t>
      </w:r>
      <w:r w:rsidR="00C57E99" w:rsidRPr="009B5652">
        <w:rPr>
          <w:highlight w:val="yellow"/>
        </w:rPr>
        <w:t>ḍ</w:t>
      </w:r>
      <w:r w:rsidRPr="00627ED1">
        <w:rPr>
          <w:highlight w:val="yellow"/>
        </w:rPr>
        <w:t>l</w:t>
      </w:r>
      <w:r w:rsidRPr="00627ED1">
        <w:t xml:space="preserve"> informed of this than he wrote an open letter saying that they had no right to praise him and that this action alone had exposed their hypocrisy, for he was abhorred in their sight. If any praise was due to him, it ought to come from the friends of </w:t>
      </w:r>
      <w:r w:rsidRPr="00627ED1">
        <w:rPr>
          <w:highlight w:val="yellow"/>
        </w:rPr>
        <w:t>ʿAbdu’l-Bah</w:t>
      </w:r>
      <w:r w:rsidR="00C57E99" w:rsidRPr="000C7039">
        <w:rPr>
          <w:highlight w:val="yellow"/>
        </w:rPr>
        <w:t>á</w:t>
      </w:r>
      <w:r w:rsidRPr="00627ED1">
        <w:t>. He handed this letter to the Master who directed that it be read aloud at a meeting of the friends.</w:t>
      </w:r>
    </w:p>
    <w:p w14:paraId="7DD4AB8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28</w:t>
      </w:r>
      <w:r>
        <w:rPr>
          <w:rStyle w:val="structure"/>
        </w:rPr>
        <w:t>—en_19920000/</w:t>
      </w:r>
      <w:r w:rsidRPr="00D576C3">
        <w:rPr>
          <w:rStyle w:val="structurevisible"/>
        </w:rPr>
        <w:t>&gt;</w:t>
      </w:r>
    </w:p>
    <w:p w14:paraId="62C537C7" w14:textId="77777777" w:rsidR="00C57E99" w:rsidRDefault="00627ED1" w:rsidP="00C57E99">
      <w:pPr>
        <w:pStyle w:val="Bodycont"/>
      </w:pPr>
      <w:r w:rsidRPr="00627ED1">
        <w:t xml:space="preserve">There were other ways through which the Covenant-breakers succeeded by deceitful practices in gathering a number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around themselves. At the same time,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had</w:t>
      </w:r>
      <w:r w:rsidRPr="00627ED1">
        <w:rPr>
          <w:rStyle w:val="structurepagenumber"/>
        </w:rPr>
        <w:t xml:space="preserve"> &lt;page 178</w:t>
      </w:r>
      <w:r w:rsidR="00B777C2">
        <w:rPr>
          <w:rStyle w:val="structurepagenumber"/>
        </w:rPr>
        <w:t>/&gt;</w:t>
      </w:r>
      <w:r w:rsidRPr="00627ED1">
        <w:t xml:space="preserve"> established secret links with </w:t>
      </w:r>
      <w:r w:rsidRPr="00627ED1">
        <w:rPr>
          <w:highlight w:val="yellow"/>
        </w:rPr>
        <w:t>Jam</w:t>
      </w:r>
      <w:r w:rsidR="00C57E99" w:rsidRPr="000C7039">
        <w:rPr>
          <w:highlight w:val="yellow"/>
        </w:rPr>
        <w:t>á</w:t>
      </w:r>
      <w:r w:rsidRPr="00627ED1">
        <w:rPr>
          <w:highlight w:val="yellow"/>
        </w:rPr>
        <w:t>l-i-Bur</w:t>
      </w:r>
      <w:r w:rsidR="00C57E99" w:rsidRPr="000C7039">
        <w:rPr>
          <w:highlight w:val="yellow"/>
        </w:rPr>
        <w:t>ú</w:t>
      </w:r>
      <w:r w:rsidRPr="00627ED1">
        <w:rPr>
          <w:highlight w:val="yellow"/>
        </w:rPr>
        <w:t>jird</w:t>
      </w:r>
      <w:r w:rsidR="00C57E99" w:rsidRPr="000C7039">
        <w:rPr>
          <w:highlight w:val="yellow"/>
        </w:rPr>
        <w:t>í</w:t>
      </w:r>
      <w:r w:rsidRPr="00627ED1">
        <w:t xml:space="preserve"> and a few others in Persia. Together they had designed a strategy to make their rebellion public and divide the community of the Most Great Name at a propitious time.</w:t>
      </w:r>
    </w:p>
    <w:p w14:paraId="42F9C70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29</w:t>
      </w:r>
      <w:r>
        <w:rPr>
          <w:rStyle w:val="structure"/>
        </w:rPr>
        <w:t>—en_19920000/</w:t>
      </w:r>
      <w:r w:rsidRPr="00D576C3">
        <w:rPr>
          <w:rStyle w:val="structurevisible"/>
        </w:rPr>
        <w:t>&gt;</w:t>
      </w:r>
    </w:p>
    <w:p w14:paraId="03561DEF" w14:textId="77777777" w:rsidR="00C57E99" w:rsidRDefault="00627ED1" w:rsidP="00C57E99">
      <w:pPr>
        <w:pStyle w:val="Bodycont"/>
      </w:pPr>
      <w:r w:rsidRPr="00627ED1">
        <w:t xml:space="preserve">As we have stated before, for four years </w:t>
      </w:r>
      <w:r w:rsidRPr="00627ED1">
        <w:rPr>
          <w:highlight w:val="yellow"/>
        </w:rPr>
        <w:t>ʿAbdu’l-Bah</w:t>
      </w:r>
      <w:r w:rsidR="00C57E99" w:rsidRPr="000C7039">
        <w:rPr>
          <w:highlight w:val="yellow"/>
        </w:rPr>
        <w:t>á</w:t>
      </w:r>
      <w:r w:rsidRPr="00627ED1">
        <w:t xml:space="preserve"> had done everything in His power to guide these people to the straight path, and He did not reveal their breaking of the Covenant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outside the Holy Land. However, after four years of strengthening their position,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party felt that it was time to unmask themselves. They did this by printing letters loaded with falsehoods, misleading statements, and calumnies against the Centre of the Covenant, posing themselves as the voice of truth trying to purify the Cause which they shamelessly claimed to have been polluted by those who were faithful to </w:t>
      </w:r>
      <w:r w:rsidRPr="00627ED1">
        <w:rPr>
          <w:highlight w:val="yellow"/>
        </w:rPr>
        <w:t>ʿAbdu’l-Bah</w:t>
      </w:r>
      <w:r w:rsidR="00C57E99" w:rsidRPr="000C7039">
        <w:rPr>
          <w:highlight w:val="yellow"/>
        </w:rPr>
        <w:t>á</w:t>
      </w:r>
      <w:r w:rsidRPr="00627ED1">
        <w:t xml:space="preserve">. In his propaganda,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did not contest the authenticity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rather he expressed his grievance that he had been barred from partnership with </w:t>
      </w:r>
      <w:r w:rsidRPr="00627ED1">
        <w:rPr>
          <w:highlight w:val="yellow"/>
        </w:rPr>
        <w:t>ʿAbdu’l-Bah</w:t>
      </w:r>
      <w:r w:rsidR="00C57E99" w:rsidRPr="000C7039">
        <w:rPr>
          <w:highlight w:val="yellow"/>
        </w:rPr>
        <w:t>á</w:t>
      </w:r>
      <w:r w:rsidRPr="00627ED1">
        <w:t xml:space="preserve"> in directing the affairs of the Cause. He wanted to share with Him the station of the Centre of the Covenant.</w:t>
      </w:r>
    </w:p>
    <w:p w14:paraId="19C715F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30</w:t>
      </w:r>
      <w:r>
        <w:rPr>
          <w:rStyle w:val="structure"/>
        </w:rPr>
        <w:t>—en_19920000/</w:t>
      </w:r>
      <w:r w:rsidRPr="00D576C3">
        <w:rPr>
          <w:rStyle w:val="structurevisible"/>
        </w:rPr>
        <w:t>&gt;</w:t>
      </w:r>
    </w:p>
    <w:p w14:paraId="05A385A6" w14:textId="77777777" w:rsidR="00C57E99" w:rsidRDefault="00627ED1" w:rsidP="00C57E99">
      <w:pPr>
        <w:pStyle w:val="Bodycont"/>
      </w:pPr>
      <w:r w:rsidRPr="00627ED1">
        <w:t xml:space="preserve">It was as a result of these letters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that </w:t>
      </w:r>
      <w:r w:rsidRPr="00627ED1">
        <w:rPr>
          <w:highlight w:val="yellow"/>
        </w:rPr>
        <w:t>ʿAbdu’l-Bah</w:t>
      </w:r>
      <w:r w:rsidR="00C57E99" w:rsidRPr="000C7039">
        <w:rPr>
          <w:highlight w:val="yellow"/>
        </w:rPr>
        <w:t>á</w:t>
      </w:r>
      <w:r w:rsidRPr="00627ED1">
        <w:t xml:space="preserve"> in His Tablets began openly to refer to the breaking of the Covenant by His unfaithful brother; from then on, right up to the end of His life, He explained in innumerable Tablets the significance of the Covenant and urged the friends to remain steadfast in the Cause of God.</w:t>
      </w:r>
    </w:p>
    <w:p w14:paraId="6D4AD2A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31</w:t>
      </w:r>
      <w:r>
        <w:rPr>
          <w:rStyle w:val="structure"/>
        </w:rPr>
        <w:t>—en_19920000/</w:t>
      </w:r>
      <w:r w:rsidRPr="00D576C3">
        <w:rPr>
          <w:rStyle w:val="structurevisible"/>
        </w:rPr>
        <w:t>&gt;</w:t>
      </w:r>
    </w:p>
    <w:p w14:paraId="6A7FFD9F" w14:textId="77777777" w:rsidR="00C57E99" w:rsidRDefault="00627ED1" w:rsidP="00C57E99">
      <w:pPr>
        <w:pStyle w:val="Bodycont"/>
      </w:pPr>
      <w:r w:rsidRPr="00627ED1">
        <w:t xml:space="preserve">Concerning the dispatch for the first time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letters to Persia,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n-i-Afr</w:t>
      </w:r>
      <w:r w:rsidR="00C57E99" w:rsidRPr="009B5652">
        <w:rPr>
          <w:highlight w:val="yellow"/>
        </w:rPr>
        <w:t>ú</w:t>
      </w:r>
      <w:r w:rsidRPr="00627ED1">
        <w:rPr>
          <w:highlight w:val="yellow"/>
        </w:rPr>
        <w:t>tih</w:t>
      </w:r>
      <w:r w:rsidRPr="00627ED1">
        <w:t>, one of the faithful secretaries of the Master, relates the following story.</w:t>
      </w:r>
    </w:p>
    <w:p w14:paraId="4B31BC5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32</w:t>
      </w:r>
      <w:r>
        <w:rPr>
          <w:rStyle w:val="structure"/>
        </w:rPr>
        <w:t>—en_19920000/</w:t>
      </w:r>
      <w:r w:rsidRPr="00D576C3">
        <w:rPr>
          <w:rStyle w:val="structurevisible"/>
        </w:rPr>
        <w:t>&gt;</w:t>
      </w:r>
    </w:p>
    <w:p w14:paraId="4E142270" w14:textId="77777777" w:rsidR="00C57E99" w:rsidRDefault="00C57E99" w:rsidP="00C57E99">
      <w:pPr>
        <w:pStyle w:val="Quote1st"/>
      </w:pPr>
      <w:r w:rsidRPr="002E530A">
        <w:rPr>
          <w:rStyle w:val="structurevisible"/>
        </w:rPr>
        <w:t>&lt;</w:t>
      </w:r>
      <w:r w:rsidRPr="002E530A">
        <w:rPr>
          <w:rStyle w:val="structure"/>
        </w:rPr>
        <w:t>cit Khan, Yunis_%►%_%_%►%_%_%—en_%—%_%</w:t>
      </w:r>
      <w:r w:rsidRPr="002E530A">
        <w:rPr>
          <w:rStyle w:val="structurevisible"/>
        </w:rPr>
        <w:t>&gt;</w:t>
      </w:r>
      <w:r w:rsidR="00627ED1" w:rsidRPr="00627ED1">
        <w:rPr>
          <w:rStyle w:val="quoteknownauthor"/>
        </w:rPr>
        <w:t>»</w:t>
      </w:r>
      <w:r w:rsidR="00627ED1" w:rsidRPr="00627ED1">
        <w:rPr>
          <w:rStyle w:val="quoteknownauthor"/>
          <w:highlight w:val="yellow"/>
        </w:rPr>
        <w:t>ʿAbdu’l-Bahá</w:t>
      </w:r>
      <w:r w:rsidR="00627ED1" w:rsidRPr="00627ED1">
        <w:rPr>
          <w:rStyle w:val="quoteknownauthor"/>
        </w:rPr>
        <w:t xml:space="preserve"> often used to say: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reported"/>
        </w:rPr>
        <w:t xml:space="preserve">›One day </w:t>
      </w:r>
      <w:r w:rsidR="00627ED1" w:rsidRPr="00627ED1">
        <w:rPr>
          <w:rStyle w:val="quotebahaireported"/>
          <w:highlight w:val="yellow"/>
        </w:rPr>
        <w:t>Mírzá Ḍíyá’u’lláh</w:t>
      </w:r>
      <w:r w:rsidR="00627ED1" w:rsidRPr="00627ED1">
        <w:rPr>
          <w:rStyle w:val="FootnoteReference"/>
        </w:rPr>
        <w:footnoteReference w:id="332"/>
      </w:r>
      <w:r w:rsidR="00627ED1" w:rsidRPr="00627ED1">
        <w:rPr>
          <w:rStyle w:val="quotebahaireported"/>
        </w:rPr>
        <w:t xml:space="preserve"> came to see Me. I noticed he was looking at his fingers which were stained with ink and was expecting Me to comment on them. I did not say anything, so he himself volunteered the information, saying, </w:t>
      </w:r>
      <w:r w:rsidR="00627ED1" w:rsidRPr="00627ED1">
        <w:rPr>
          <w:rStyle w:val="structurevisible"/>
        </w:rPr>
        <w:t>&lt;</w:t>
      </w:r>
      <w:r w:rsidR="00627ED1" w:rsidRPr="00627ED1">
        <w:rPr>
          <w:rStyle w:val="structure"/>
        </w:rPr>
        <w:t>cit Diyaullah_%►%_%_%►%_%_%—en_%—%_%</w:t>
      </w:r>
      <w:r w:rsidR="00627ED1" w:rsidRPr="00627ED1">
        <w:rPr>
          <w:rStyle w:val="structurevisible"/>
        </w:rPr>
        <w:t>&gt;</w:t>
      </w:r>
      <w:r w:rsidR="00627ED1" w:rsidRPr="00627ED1">
        <w:rPr>
          <w:rStyle w:val="quoteknownauthorreported"/>
        </w:rPr>
        <w:t>»Last night until the early hours of the morning we were engaged in writing letters and gelatine printing, consequently my fingers have been stained. My brother [</w:t>
      </w:r>
      <w:r w:rsidR="00627ED1" w:rsidRPr="00627ED1">
        <w:rPr>
          <w:rStyle w:val="quoteknownauthorreported"/>
          <w:highlight w:val="yellow"/>
        </w:rPr>
        <w:t>Mírzá Muḥammad-ʿAlí</w:t>
      </w:r>
      <w:r w:rsidR="00627ED1" w:rsidRPr="00627ED1">
        <w:rPr>
          <w:rStyle w:val="quoteknownauthorreported"/>
        </w:rPr>
        <w:t>] had written a letter of which we printed several copies and sent them away this morning.«</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reported"/>
        </w:rPr>
        <w:t xml:space="preserve"> I asked him: Did you really write and dispatch them? And when he answered in the affirmative, I said: I swear by the Righteousness of God, a day shall come when </w:t>
      </w:r>
      <w:r w:rsidR="00627ED1" w:rsidRPr="00627ED1">
        <w:rPr>
          <w:rStyle w:val="quotebahaireported"/>
          <w:highlight w:val="yellow"/>
        </w:rPr>
        <w:t>Mírzá Muḥammad-ʿAlí</w:t>
      </w:r>
      <w:r w:rsidR="00627ED1" w:rsidRPr="00627ED1">
        <w:rPr>
          <w:rStyle w:val="quotebahaireported"/>
        </w:rPr>
        <w:t xml:space="preserve"> would wish that his fingers had been cut off so that he could not have taken the pen to announce his breaking of the Covenant. For four years I have concealed this matter so that the beloved of God might not learn of your unfaithfulness to the Covenant. It is now beyond my power to conceal it any longer. You have announced yourselves to the believers.‹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Pr="002E530A">
        <w:rPr>
          <w:rStyle w:val="structurevisible"/>
        </w:rPr>
        <w:t>&lt;/</w:t>
      </w:r>
      <w:r w:rsidRPr="002E530A">
        <w:rPr>
          <w:rStyle w:val="structure"/>
        </w:rPr>
        <w:t>cit</w:t>
      </w:r>
      <w:r w:rsidRPr="002E530A">
        <w:rPr>
          <w:rStyle w:val="structurevisible"/>
        </w:rPr>
        <w:t>&gt;</w:t>
      </w:r>
      <w:r w:rsidR="00627ED1" w:rsidRPr="00627ED1">
        <w:t xml:space="preserve"> </w:t>
      </w:r>
      <w:r w:rsidR="00627ED1" w:rsidRPr="00627ED1">
        <w:rPr>
          <w:rStyle w:val="FootnoteReference"/>
        </w:rPr>
        <w:footnoteReference w:id="333"/>
      </w:r>
      <w:r w:rsidR="00627ED1" w:rsidRPr="00627ED1">
        <w:rPr>
          <w:rStyle w:val="structurepagenumber"/>
        </w:rPr>
        <w:t xml:space="preserve"> &lt;page 179</w:t>
      </w:r>
      <w:r w:rsidR="00B777C2">
        <w:rPr>
          <w:rStyle w:val="structurepagenumber"/>
        </w:rPr>
        <w:t>/&gt;</w:t>
      </w:r>
      <w:r>
        <w:t xml:space="preserve"> </w:t>
      </w:r>
    </w:p>
    <w:p w14:paraId="7579F6A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33</w:t>
      </w:r>
      <w:r>
        <w:rPr>
          <w:rStyle w:val="structure"/>
        </w:rPr>
        <w:t>—en_19920000/</w:t>
      </w:r>
      <w:r w:rsidRPr="00D576C3">
        <w:rPr>
          <w:rStyle w:val="structurevisible"/>
        </w:rPr>
        <w:t>&gt;</w:t>
      </w:r>
    </w:p>
    <w:p w14:paraId="62F962CD" w14:textId="77777777" w:rsidR="00C57E99" w:rsidRDefault="00627ED1" w:rsidP="00EF38C8">
      <w:pPr>
        <w:pStyle w:val="Bodyafterquote"/>
      </w:pPr>
      <w:r w:rsidRPr="00627ED1">
        <w:t xml:space="preserve">The family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those who became Covenant-breakers, were leading a very comfortable life in the Mansion of </w:t>
      </w:r>
      <w:r w:rsidRPr="00627ED1">
        <w:rPr>
          <w:highlight w:val="yellow"/>
        </w:rPr>
        <w:t>Bahj</w:t>
      </w:r>
      <w:r w:rsidR="00C57E99" w:rsidRPr="000C7039">
        <w:rPr>
          <w:highlight w:val="yellow"/>
        </w:rPr>
        <w:t>í</w:t>
      </w:r>
      <w:r w:rsidRPr="00627ED1">
        <w:t xml:space="preserve">.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lifetime, His three sons and His amanuensis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had hoarded a great many valuable gifts which the believers had presented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These gifts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declined to accept for Himself. He was detached from all earthly </w:t>
      </w:r>
      <w:r w:rsidRPr="00EF38C8">
        <w:t>possessions</w:t>
      </w:r>
      <w:r w:rsidRPr="00627ED1">
        <w:t xml:space="preserve">, and so were </w:t>
      </w:r>
      <w:r w:rsidRPr="00627ED1">
        <w:rPr>
          <w:highlight w:val="yellow"/>
        </w:rPr>
        <w:t>ʿAbdu’l-Bah</w:t>
      </w:r>
      <w:r w:rsidR="00C57E99" w:rsidRPr="000C7039">
        <w:rPr>
          <w:highlight w:val="yellow"/>
        </w:rPr>
        <w:t>á</w:t>
      </w:r>
      <w:r w:rsidRPr="00627ED1">
        <w:t xml:space="preserve">, His mother and His sister, the Greatest Holy Leaf.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coveted these gifts, and so did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Consequently these individuals had amassed considerable wealth. Indeed, as we shall see later in this book,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brothers at one time plotted to take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life in order to take over his possessions.</w:t>
      </w:r>
    </w:p>
    <w:p w14:paraId="14503A6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34</w:t>
      </w:r>
      <w:r>
        <w:rPr>
          <w:rStyle w:val="structure"/>
        </w:rPr>
        <w:t>—en_19920000/</w:t>
      </w:r>
      <w:r w:rsidRPr="00D576C3">
        <w:rPr>
          <w:rStyle w:val="structurevisible"/>
        </w:rPr>
        <w:t>&gt;</w:t>
      </w:r>
    </w:p>
    <w:p w14:paraId="64DD326B" w14:textId="77777777" w:rsidR="00C57E99" w:rsidRDefault="00627ED1" w:rsidP="00C57E99">
      <w:pPr>
        <w:pStyle w:val="Bodycont"/>
      </w:pPr>
      <w:r w:rsidRPr="00627ED1">
        <w:t xml:space="preserve">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family lived prosperously. </w:t>
      </w:r>
      <w:r w:rsidRPr="00627ED1">
        <w:rPr>
          <w:highlight w:val="yellow"/>
        </w:rPr>
        <w:t>ʿAbdu’l-Bah</w:t>
      </w:r>
      <w:r w:rsidR="00C57E99" w:rsidRPr="000C7039">
        <w:rPr>
          <w:highlight w:val="yellow"/>
        </w:rPr>
        <w:t>á</w:t>
      </w:r>
      <w:r w:rsidRPr="00627ED1">
        <w:t xml:space="preserve"> continued for many years to send funds and large supplies of food to the inhabitants of the Mansion; He sent them everything they needed to make them comfortable. The three brothers, their families and close relatives all enjoyed a life of luxury and leisure. The following is a summary translation of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rPr>
          <w:highlight w:val="yellow"/>
        </w:rPr>
        <w:t>’s</w:t>
      </w:r>
      <w:r w:rsidRPr="00627ED1">
        <w:t xml:space="preserve"> remarks on the above subject.</w:t>
      </w:r>
    </w:p>
    <w:p w14:paraId="14E42B2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35</w:t>
      </w:r>
      <w:r>
        <w:rPr>
          <w:rStyle w:val="structure"/>
        </w:rPr>
        <w:t>—en_19920000/</w:t>
      </w:r>
      <w:r w:rsidRPr="00D576C3">
        <w:rPr>
          <w:rStyle w:val="structurevisible"/>
        </w:rPr>
        <w:t>&gt;</w:t>
      </w:r>
    </w:p>
    <w:p w14:paraId="10577F49" w14:textId="77777777" w:rsidR="00C57E99" w:rsidRPr="00FD6EBE" w:rsidRDefault="00C57E99" w:rsidP="00C57E99">
      <w:pPr>
        <w:pStyle w:val="Quote1st"/>
        <w:rPr>
          <w:rStyle w:val="quoteknownauthor"/>
        </w:rPr>
      </w:pPr>
      <w:r w:rsidRPr="006B675C">
        <w:rPr>
          <w:rStyle w:val="structurevisible"/>
        </w:rPr>
        <w:t>&lt;</w:t>
      </w:r>
      <w:r w:rsidRPr="006B675C">
        <w:rPr>
          <w:rStyle w:val="structure"/>
        </w:rPr>
        <w:t>cit Haydar-Ali_%►%_%_%►%_%_%—en_%—%_%</w:t>
      </w:r>
      <w:r w:rsidRPr="006B675C">
        <w:rPr>
          <w:rStyle w:val="structurevisible"/>
        </w:rPr>
        <w:t>&gt;</w:t>
      </w:r>
      <w:r w:rsidR="00627ED1" w:rsidRPr="00627ED1">
        <w:rPr>
          <w:rStyle w:val="quoteknownauthor"/>
        </w:rPr>
        <w:t xml:space="preserve">»All the gifts that the Master received, as well as the funds relating to the </w:t>
      </w:r>
      <w:r w:rsidR="00627ED1" w:rsidRPr="00627ED1">
        <w:rPr>
          <w:rStyle w:val="quoteknownauthor"/>
          <w:highlight w:val="yellow"/>
        </w:rPr>
        <w:t>Ḥuqúqu’lláh</w:t>
      </w:r>
      <w:r w:rsidR="00627ED1" w:rsidRPr="00627ED1">
        <w:rPr>
          <w:rStyle w:val="quoteknownauthor"/>
        </w:rPr>
        <w:t xml:space="preserve">, He used to send to the Mansion for the upkeep of the family. Also He had bought for them a number of horses of the best breed which were kept in the stables at the Mansion. The Covenant-breakers often spent their time riding and hunting. When they went to </w:t>
      </w:r>
      <w:r w:rsidR="00627ED1" w:rsidRPr="00627ED1">
        <w:rPr>
          <w:rStyle w:val="quoteknownauthor"/>
          <w:highlight w:val="yellow"/>
        </w:rPr>
        <w:t>ʿAkká</w:t>
      </w:r>
      <w:r w:rsidR="00627ED1" w:rsidRPr="00627ED1">
        <w:rPr>
          <w:rStyle w:val="quoteknownauthor"/>
        </w:rPr>
        <w:t>, they rode horses</w:t>
      </w:r>
      <w:r w:rsidR="00627ED1" w:rsidRPr="00627ED1">
        <w:rPr>
          <w:rStyle w:val="FootnoteReference"/>
        </w:rPr>
        <w:footnoteReference w:id="334"/>
      </w:r>
      <w:r w:rsidR="00627ED1" w:rsidRPr="00627ED1">
        <w:rPr>
          <w:rStyle w:val="quoteknownauthor"/>
        </w:rPr>
        <w:t xml:space="preserve"> flanked on each side by ten or twelve armed horsemen as guards. In this way they impressed everyone. They entered the city with a pomp and grandeur usually reserved for the governor and the chiefs. In contrast to this, the Master often used to walk and occasionally rode a donkey as He went alone to the Shrine of </w:t>
      </w:r>
      <w:r w:rsidR="00627ED1" w:rsidRPr="00627ED1">
        <w:rPr>
          <w:rStyle w:val="quoteknownauthor"/>
          <w:highlight w:val="yellow"/>
        </w:rPr>
        <w:t>Bahá’u’lláh</w:t>
      </w:r>
      <w:r w:rsidR="00627ED1" w:rsidRPr="00627ED1">
        <w:rPr>
          <w:rStyle w:val="quoteknownauthor"/>
        </w:rPr>
        <w:t xml:space="preserve">. Thus they considered themselves victorious when they reflected on their outward pomp and glory, while they regarded </w:t>
      </w:r>
      <w:r w:rsidR="00627ED1" w:rsidRPr="00627ED1">
        <w:rPr>
          <w:rStyle w:val="quoteknownauthor"/>
          <w:highlight w:val="yellow"/>
        </w:rPr>
        <w:t>ʿAbdu’l-Bahá’s</w:t>
      </w:r>
      <w:r w:rsidR="00627ED1" w:rsidRPr="00627ED1">
        <w:rPr>
          <w:rStyle w:val="quoteknownauthor"/>
        </w:rPr>
        <w:t xml:space="preserve"> lowliness and simplicity as a sign of His weakness and defeat...</w:t>
      </w:r>
    </w:p>
    <w:p w14:paraId="07BAD56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14:</w:t>
      </w:r>
      <w:r w:rsidRPr="00627ED1">
        <w:rPr>
          <w:rStyle w:val="structureparIDparcounter"/>
        </w:rPr>
        <w:t>36</w:t>
      </w:r>
      <w:r w:rsidRPr="00627ED1">
        <w:rPr>
          <w:rStyle w:val="structure"/>
        </w:rPr>
        <w:t>—en_19920000/</w:t>
      </w:r>
      <w:r w:rsidRPr="00627ED1">
        <w:rPr>
          <w:rStyle w:val="structurevisible"/>
        </w:rPr>
        <w:t>&gt;</w:t>
      </w:r>
    </w:p>
    <w:p w14:paraId="2598DD7B" w14:textId="77777777" w:rsidR="00C57E99" w:rsidRDefault="00627ED1" w:rsidP="00C57E99">
      <w:pPr>
        <w:pStyle w:val="Quotecont"/>
      </w:pPr>
      <w:r w:rsidRPr="00627ED1">
        <w:rPr>
          <w:rStyle w:val="quoteknownauthor"/>
        </w:rPr>
        <w:t xml:space="preserve">The Master had instructed </w:t>
      </w:r>
      <w:r w:rsidRPr="00627ED1">
        <w:rPr>
          <w:rStyle w:val="quoteknownauthor"/>
          <w:highlight w:val="yellow"/>
        </w:rPr>
        <w:t>Áqá Faraju’lláh</w:t>
      </w:r>
      <w:r w:rsidRPr="00627ED1">
        <w:rPr>
          <w:rStyle w:val="quoteknownauthor"/>
        </w:rPr>
        <w:t xml:space="preserve">, who was His caterer, to send to the Mansion any amount of food and other supplies which the Covenant-breakers requested. But they used to demand five or six times more than their needs. They were determined to take excessive funds from the Master so as to make Him helpless and force upon Him the humiliation of borrowing money from the people. In spite of all this, </w:t>
      </w:r>
      <w:r w:rsidRPr="00627ED1">
        <w:rPr>
          <w:rStyle w:val="quoteknownauthor"/>
          <w:highlight w:val="yellow"/>
        </w:rPr>
        <w:t>ʿAbdu’l-Bahá</w:t>
      </w:r>
      <w:r w:rsidRPr="00627ED1">
        <w:rPr>
          <w:rStyle w:val="quoteknownauthor"/>
        </w:rPr>
        <w:t xml:space="preserve"> ensured that they received large supplies of food, clothing, and other necessities of life. Moreover, every gift which was sent to Him </w:t>
      </w:r>
      <w:r w:rsidRPr="00627ED1">
        <w:rPr>
          <w:rStyle w:val="quoteknownauthor"/>
          <w:highlight w:val="yellow"/>
        </w:rPr>
        <w:t>ʿAbdu’l-Bahá</w:t>
      </w:r>
      <w:r w:rsidRPr="00627ED1">
        <w:rPr>
          <w:rStyle w:val="quoteknownauthor"/>
        </w:rPr>
        <w:t xml:space="preserve"> would dispatch to the Mansion, and many of the funds which He received as </w:t>
      </w:r>
      <w:r w:rsidRPr="00627ED1">
        <w:rPr>
          <w:rStyle w:val="quoteknownauthor"/>
          <w:highlight w:val="yellow"/>
        </w:rPr>
        <w:t>Ḥuqúqu’lláh</w:t>
      </w:r>
      <w:r w:rsidRPr="00627ED1">
        <w:rPr>
          <w:rStyle w:val="quoteknownauthor"/>
        </w:rPr>
        <w:t xml:space="preserve"> were given to them. These manifestations of generosity and compassion which </w:t>
      </w:r>
      <w:r w:rsidRPr="00627ED1">
        <w:rPr>
          <w:rStyle w:val="quoteknownauthor"/>
          <w:highlight w:val="yellow"/>
        </w:rPr>
        <w:t>ʿAbdu’l-Bahá</w:t>
      </w:r>
      <w:r w:rsidRPr="00627ED1">
        <w:rPr>
          <w:rStyle w:val="quoteknownauthor"/>
        </w:rPr>
        <w:t xml:space="preserve"> showered upon</w:t>
      </w:r>
      <w:r w:rsidRPr="00627ED1">
        <w:rPr>
          <w:rStyle w:val="structurepagenumber"/>
        </w:rPr>
        <w:t xml:space="preserve"> &lt;page 180</w:t>
      </w:r>
      <w:r w:rsidR="00B777C2">
        <w:rPr>
          <w:rStyle w:val="structurepagenumber"/>
        </w:rPr>
        <w:t>/&gt;</w:t>
      </w:r>
      <w:r w:rsidRPr="00627ED1">
        <w:rPr>
          <w:rStyle w:val="quoteknownauthor"/>
        </w:rPr>
        <w:t xml:space="preserve"> them in spite of their malevolence were interpreted by them as fear and helplessness. Consequently the more they received His gracious gifts and favours, the more haughty they became, and progressively intensified their opposition to His blessed Person.«</w:t>
      </w:r>
      <w:r w:rsidR="00C57E99" w:rsidRPr="006B675C">
        <w:rPr>
          <w:rStyle w:val="structurevisible"/>
        </w:rPr>
        <w:t>&lt;/</w:t>
      </w:r>
      <w:r w:rsidR="00C57E99" w:rsidRPr="006B675C">
        <w:rPr>
          <w:rStyle w:val="structure"/>
        </w:rPr>
        <w:t>cit</w:t>
      </w:r>
      <w:r w:rsidR="00C57E99" w:rsidRPr="006B675C">
        <w:rPr>
          <w:rStyle w:val="structurevisible"/>
        </w:rPr>
        <w:t>&gt;</w:t>
      </w:r>
      <w:r w:rsidRPr="00627ED1">
        <w:t xml:space="preserve"> </w:t>
      </w:r>
      <w:r w:rsidRPr="00627ED1">
        <w:rPr>
          <w:rStyle w:val="FootnoteReference"/>
        </w:rPr>
        <w:footnoteReference w:id="335"/>
      </w:r>
    </w:p>
    <w:p w14:paraId="7475791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37</w:t>
      </w:r>
      <w:r>
        <w:rPr>
          <w:rStyle w:val="structure"/>
        </w:rPr>
        <w:t>—en_19920000/</w:t>
      </w:r>
      <w:r w:rsidRPr="00D576C3">
        <w:rPr>
          <w:rStyle w:val="structurevisible"/>
        </w:rPr>
        <w:t>&gt;</w:t>
      </w:r>
    </w:p>
    <w:p w14:paraId="59B37D83" w14:textId="77777777" w:rsidR="00C57E99" w:rsidRDefault="00627ED1" w:rsidP="00C57E99">
      <w:pPr>
        <w:pStyle w:val="Bodyafterquote"/>
      </w:pPr>
      <w:r w:rsidRPr="00627ED1">
        <w:t xml:space="preserve">During the early years of their rebellion, the Covenant-breakers noticing on the one hand their own prosperity and apparent success in converting a considerable number to their side, and </w:t>
      </w:r>
      <w:r w:rsidRPr="00627ED1">
        <w:rPr>
          <w:highlight w:val="yellow"/>
        </w:rPr>
        <w:t>ʿAbdu’l-Bah</w:t>
      </w:r>
      <w:r w:rsidR="00C57E99" w:rsidRPr="007C5354">
        <w:rPr>
          <w:highlight w:val="yellow"/>
        </w:rPr>
        <w:t>á</w:t>
      </w:r>
      <w:r w:rsidRPr="00627ED1">
        <w:rPr>
          <w:highlight w:val="yellow"/>
        </w:rPr>
        <w:t>’s</w:t>
      </w:r>
      <w:r w:rsidRPr="00627ED1">
        <w:t xml:space="preserve"> humility and loving generosity on the other, were convinced that theirs would be a victorious outcome.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recounts:</w:t>
      </w:r>
    </w:p>
    <w:p w14:paraId="55E2E4B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38</w:t>
      </w:r>
      <w:r>
        <w:rPr>
          <w:rStyle w:val="structure"/>
        </w:rPr>
        <w:t>—en_19920000/</w:t>
      </w:r>
      <w:r w:rsidRPr="00D576C3">
        <w:rPr>
          <w:rStyle w:val="structurevisible"/>
        </w:rPr>
        <w:t>&gt;</w:t>
      </w:r>
    </w:p>
    <w:p w14:paraId="7C6DA11D" w14:textId="77777777" w:rsidR="00C57E99" w:rsidRDefault="00C57E99" w:rsidP="00153F87">
      <w:pPr>
        <w:pStyle w:val="Quote1st"/>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»I heard several times from the Master saying: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reported"/>
        </w:rPr>
        <w:t xml:space="preserve">›Once I was counselling </w:t>
      </w:r>
      <w:r w:rsidR="00627ED1" w:rsidRPr="00627ED1">
        <w:rPr>
          <w:rStyle w:val="quotebahaireported"/>
          <w:highlight w:val="yellow"/>
        </w:rPr>
        <w:t>Majdu’d-Dín</w:t>
      </w:r>
      <w:r w:rsidR="00DC6AA6" w:rsidRPr="00230826">
        <w:rPr>
          <w:rStyle w:val="FootnoteReference"/>
          <w:i/>
          <w:iCs w:val="0"/>
          <w:color w:val="3366FF"/>
          <w:shd w:val="clear" w:color="auto" w:fill="CCCCFF"/>
        </w:rPr>
        <w:footnoteReference w:id="336"/>
      </w:r>
      <w:r w:rsidR="00627ED1" w:rsidRPr="00627ED1">
        <w:rPr>
          <w:rStyle w:val="quotebahaireported"/>
        </w:rPr>
        <w:t xml:space="preserve"> and trying to guide him in a spirit of love and compassion. I admonished him to abandon the path of error, and warned him of the remorseful consequences of his deeds. But I spoke to him with such fervour that tears came to My eyes. Then I noticed that upon seeing my emotions, </w:t>
      </w:r>
      <w:r w:rsidR="00627ED1" w:rsidRPr="00627ED1">
        <w:rPr>
          <w:rStyle w:val="quotebahaireported"/>
          <w:highlight w:val="yellow"/>
        </w:rPr>
        <w:t>Majdu’d-Dín</w:t>
      </w:r>
      <w:r w:rsidR="00627ED1" w:rsidRPr="00627ED1">
        <w:rPr>
          <w:rStyle w:val="quotebahaireported"/>
        </w:rPr>
        <w:t xml:space="preserve"> was scornfully smiling at Me, thinking in his heart how well I had been defeated! Thereupon I raised my voice at him saying </w:t>
      </w:r>
      <w:r w:rsidR="00627ED1" w:rsidRPr="00627ED1">
        <w:rPr>
          <w:rStyle w:val="quotesdirectspeech"/>
        </w:rPr>
        <w:t>»O wretched one! My tears were shed when, out of pity, I reflected upon your miserable state, and not for myself. Did you think I had become helpless and impotent because of my pleading to you?«</w:t>
      </w:r>
      <w:r w:rsidR="00627ED1" w:rsidRPr="00627ED1">
        <w:rPr>
          <w:rStyle w:val="quotebahaireported"/>
        </w:rPr>
        <w:t>‹</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Pr="00F92370">
        <w:rPr>
          <w:rStyle w:val="structurevisible"/>
        </w:rPr>
        <w:t>&lt;/</w:t>
      </w:r>
      <w:r w:rsidRPr="00F92370">
        <w:rPr>
          <w:rStyle w:val="structure"/>
        </w:rPr>
        <w:t>cit</w:t>
      </w:r>
      <w:r w:rsidRPr="00F92370">
        <w:rPr>
          <w:rStyle w:val="structurevisible"/>
        </w:rPr>
        <w:t>&gt;</w:t>
      </w:r>
      <w:r w:rsidR="00627ED1" w:rsidRPr="00627ED1">
        <w:t xml:space="preserve"> </w:t>
      </w:r>
      <w:r w:rsidR="00627ED1" w:rsidRPr="00627ED1">
        <w:rPr>
          <w:rStyle w:val="FootnoteReference"/>
        </w:rPr>
        <w:footnoteReference w:id="337"/>
      </w:r>
    </w:p>
    <w:p w14:paraId="14CAC4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14:</w:t>
      </w:r>
      <w:r w:rsidRPr="00D576C3">
        <w:rPr>
          <w:rStyle w:val="structureparIDparcounter"/>
        </w:rPr>
        <w:t>39</w:t>
      </w:r>
      <w:r>
        <w:rPr>
          <w:rStyle w:val="structure"/>
        </w:rPr>
        <w:t>—en_19920000/</w:t>
      </w:r>
      <w:r w:rsidRPr="00D576C3">
        <w:rPr>
          <w:rStyle w:val="structurevisible"/>
        </w:rPr>
        <w:t>&gt;</w:t>
      </w:r>
    </w:p>
    <w:p w14:paraId="41ECE2A3" w14:textId="77777777" w:rsidR="00C57E99" w:rsidRDefault="00C57E99" w:rsidP="00C57E99">
      <w:pPr>
        <w:pStyle w:val="Bodyafterquote"/>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patience and loving kindness, demonstrated in the above story, were thus interpreted by the Covenant-breakers as weakness. This misconception, coupled with the notion that theirs was a life of prosperity and honour, while </w:t>
      </w:r>
      <w:r w:rsidR="00627ED1" w:rsidRPr="00627ED1">
        <w:rPr>
          <w:highlight w:val="yellow"/>
        </w:rPr>
        <w:t>ʿAbdu’l-Bah</w:t>
      </w:r>
      <w:r w:rsidRPr="000C7039">
        <w:rPr>
          <w:highlight w:val="yellow"/>
        </w:rPr>
        <w:t>á</w:t>
      </w:r>
      <w:r w:rsidR="00627ED1" w:rsidRPr="00627ED1">
        <w:t xml:space="preserve"> and His family were living an austere life burdened by having to supply the exorbitant expenses they demanded, emboldened the Covenant-breakers to step up their campaign of misrepresentation against </w:t>
      </w:r>
      <w:r w:rsidR="00627ED1" w:rsidRPr="00627ED1">
        <w:rPr>
          <w:highlight w:val="yellow"/>
        </w:rPr>
        <w:t>ʿAbdu’l-Bah</w:t>
      </w:r>
      <w:r w:rsidRPr="000C7039">
        <w:rPr>
          <w:highlight w:val="yellow"/>
        </w:rPr>
        <w:t>á</w:t>
      </w:r>
      <w:r w:rsidR="00627ED1" w:rsidRPr="00627ED1">
        <w:t xml:space="preserve">. In this, they received encouragement from the enemies of the Faith, as well as from the aides and deputies of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in Persia.</w:t>
      </w:r>
      <w:r w:rsidR="00627ED1" w:rsidRPr="00627ED1">
        <w:rPr>
          <w:rStyle w:val="structurepagenumber"/>
        </w:rPr>
        <w:t xml:space="preserve"> &lt;page 181</w:t>
      </w:r>
      <w:bookmarkStart w:id="23" w:name="ch15"/>
      <w:bookmarkEnd w:id="23"/>
      <w:r w:rsidR="00B777C2">
        <w:rPr>
          <w:rStyle w:val="structurepagenumber"/>
        </w:rPr>
        <w:t>/&gt;</w:t>
      </w:r>
    </w:p>
    <w:p w14:paraId="37BF4BDA"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15</w:t>
      </w:r>
      <w:r w:rsidRPr="00835AAF">
        <w:rPr>
          <w:rStyle w:val="structure"/>
        </w:rPr>
        <w:t>:0</w:t>
      </w:r>
      <w:r>
        <w:rPr>
          <w:rStyle w:val="structure"/>
        </w:rPr>
        <w:t>—en_19920000/</w:t>
      </w:r>
      <w:r w:rsidRPr="00835AAF">
        <w:rPr>
          <w:rStyle w:val="structurevisible"/>
        </w:rPr>
        <w:t>&gt;</w:t>
      </w:r>
      <w:r>
        <w:t>CHAPTER FIFTEEN</w:t>
      </w:r>
      <w:r>
        <w:br/>
      </w:r>
      <w:r w:rsidR="00627ED1" w:rsidRPr="00627ED1">
        <w:rPr>
          <w:highlight w:val="yellow"/>
        </w:rPr>
        <w:t>M</w:t>
      </w:r>
      <w:r w:rsidRPr="00F41007">
        <w:rPr>
          <w:highlight w:val="yellow"/>
        </w:rPr>
        <w:t>í</w:t>
      </w:r>
      <w:r w:rsidR="00627ED1" w:rsidRPr="00627ED1">
        <w:rPr>
          <w:highlight w:val="yellow"/>
        </w:rPr>
        <w:t>rz</w:t>
      </w:r>
      <w:r w:rsidRPr="00F41007">
        <w:rPr>
          <w:highlight w:val="yellow"/>
        </w:rPr>
        <w:t>á</w:t>
      </w:r>
      <w:r w:rsidR="00627ED1" w:rsidRPr="00627ED1">
        <w:rPr>
          <w:highlight w:val="yellow"/>
        </w:rPr>
        <w:t xml:space="preserve"> </w:t>
      </w:r>
      <w:r w:rsidRPr="00F41007">
        <w:rPr>
          <w:highlight w:val="yellow"/>
        </w:rPr>
        <w:t>Á</w:t>
      </w:r>
      <w:r w:rsidR="00627ED1" w:rsidRPr="00627ED1">
        <w:rPr>
          <w:highlight w:val="yellow"/>
        </w:rPr>
        <w:t>q</w:t>
      </w:r>
      <w:r w:rsidRPr="00F41007">
        <w:rPr>
          <w:highlight w:val="yellow"/>
        </w:rPr>
        <w:t>á</w:t>
      </w:r>
      <w:r w:rsidR="00627ED1" w:rsidRPr="00627ED1">
        <w:rPr>
          <w:highlight w:val="yellow"/>
        </w:rPr>
        <w:t xml:space="preserve"> J</w:t>
      </w:r>
      <w:r w:rsidRPr="00F41007">
        <w:rPr>
          <w:highlight w:val="yellow"/>
        </w:rPr>
        <w:t>á</w:t>
      </w:r>
      <w:r w:rsidR="00627ED1" w:rsidRPr="00627ED1">
        <w:rPr>
          <w:highlight w:val="yellow"/>
        </w:rPr>
        <w:t>n</w:t>
      </w:r>
    </w:p>
    <w:p w14:paraId="40CDAC5B"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w:t>
      </w:r>
      <w:r>
        <w:rPr>
          <w:rStyle w:val="structure"/>
        </w:rPr>
        <w:t>—en_19920000/</w:t>
      </w:r>
      <w:r w:rsidRPr="00D576C3">
        <w:rPr>
          <w:rStyle w:val="structurevisible"/>
        </w:rPr>
        <w:t>&gt;</w:t>
      </w:r>
    </w:p>
    <w:p w14:paraId="2D5A07CF" w14:textId="77777777" w:rsidR="00C57E99" w:rsidRDefault="00627ED1" w:rsidP="00C57E99">
      <w:pPr>
        <w:pStyle w:val="Body1st"/>
      </w:pPr>
      <w:r w:rsidRPr="00627ED1">
        <w:t xml:space="preserve">On the fifth anniversary of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amanuensis, threw in his lot with the Covenant-breakers and became one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most powerful tools. He created a great disturbance among the believers which brought suffering and anguish to the heart of </w:t>
      </w:r>
      <w:r w:rsidRPr="00627ED1">
        <w:rPr>
          <w:highlight w:val="yellow"/>
        </w:rPr>
        <w:t>ʿAbdu’l-Bah</w:t>
      </w:r>
      <w:r w:rsidR="00C57E99" w:rsidRPr="000C7039">
        <w:rPr>
          <w:highlight w:val="yellow"/>
        </w:rPr>
        <w:t>á</w:t>
      </w:r>
      <w:r w:rsidRPr="00627ED1">
        <w:t xml:space="preserve"> for some time.</w:t>
      </w:r>
    </w:p>
    <w:p w14:paraId="71EA677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2</w:t>
      </w:r>
      <w:r>
        <w:rPr>
          <w:rStyle w:val="structure"/>
        </w:rPr>
        <w:t>—en_19920000/</w:t>
      </w:r>
      <w:r w:rsidRPr="00D576C3">
        <w:rPr>
          <w:rStyle w:val="structurevisible"/>
        </w:rPr>
        <w:t>&gt;</w:t>
      </w:r>
    </w:p>
    <w:p w14:paraId="489117B4" w14:textId="77777777" w:rsidR="00C57E99" w:rsidRDefault="00627ED1" w:rsidP="00C57E99">
      <w:pPr>
        <w:pStyle w:val="Bodycont"/>
      </w:pP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had been the first person to believe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w:t>
      </w:r>
      <w:r w:rsidRPr="00627ED1">
        <w:rPr>
          <w:rStyle w:val="quotesterms"/>
        </w:rPr>
        <w:t>›Him Whom God shall make manifest‹</w:t>
      </w:r>
      <w:r w:rsidRPr="00627ED1">
        <w:t xml:space="preserve">. He did not belong to the learned class, having only an elementary education. In his youth he used to make soap and sell it for a living. Soapmaking was a humble trade in those days, and it was often carried out in the home by people who were not well educated.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went to </w:t>
      </w:r>
      <w:r w:rsidRPr="00627ED1">
        <w:rPr>
          <w:highlight w:val="yellow"/>
        </w:rPr>
        <w:t>ʿIr</w:t>
      </w:r>
      <w:r w:rsidR="00C57E99" w:rsidRPr="000C7039">
        <w:rPr>
          <w:highlight w:val="yellow"/>
        </w:rPr>
        <w:t>á</w:t>
      </w:r>
      <w:r w:rsidRPr="00627ED1">
        <w:rPr>
          <w:highlight w:val="yellow"/>
        </w:rPr>
        <w:t>q</w:t>
      </w:r>
      <w:r w:rsidRPr="00627ED1">
        <w:t xml:space="preserve"> soon after the arrival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that country, and his first meeting with Him took place in the house of a friend in </w:t>
      </w:r>
      <w:r w:rsidRPr="00627ED1">
        <w:rPr>
          <w:highlight w:val="yellow"/>
        </w:rPr>
        <w:t>Karbil</w:t>
      </w:r>
      <w:r w:rsidR="00C57E99" w:rsidRPr="000C7039">
        <w:rPr>
          <w:highlight w:val="yellow"/>
        </w:rPr>
        <w:t>á</w:t>
      </w:r>
      <w:r w:rsidRPr="00627ED1">
        <w:t>.</w:t>
      </w:r>
    </w:p>
    <w:p w14:paraId="0147207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w:t>
      </w:r>
      <w:r>
        <w:rPr>
          <w:rStyle w:val="structure"/>
        </w:rPr>
        <w:t>—en_19920000/</w:t>
      </w:r>
      <w:r w:rsidRPr="00D576C3">
        <w:rPr>
          <w:rStyle w:val="structurevisible"/>
        </w:rPr>
        <w:t>&gt;</w:t>
      </w:r>
    </w:p>
    <w:p w14:paraId="20B476E7" w14:textId="77777777" w:rsidR="00C57E99" w:rsidRDefault="00627ED1" w:rsidP="00C57E99">
      <w:pPr>
        <w:pStyle w:val="Bodycont"/>
      </w:pPr>
      <w:r w:rsidRPr="00627ED1">
        <w:t xml:space="preserve">There in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sensed a great spiritual power emanating from Him, a power that transformed his whole being. He was the first one to whom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gave an intimation of the as yet unrevealed glory of His station. He also chose him as His personal servant and gave him the title of </w:t>
      </w:r>
      <w:r w:rsidR="00C57E99" w:rsidRPr="000C7039">
        <w:rPr>
          <w:highlight w:val="yellow"/>
        </w:rPr>
        <w:t>á</w:t>
      </w:r>
      <w:r w:rsidRPr="00627ED1">
        <w:rPr>
          <w:highlight w:val="yellow"/>
        </w:rPr>
        <w:t>dim</w:t>
      </w:r>
      <w:r w:rsidRPr="00627ED1">
        <w:t xml:space="preserve"> (servant), and later </w:t>
      </w:r>
      <w:r w:rsidR="00C57E99" w:rsidRPr="000C7039">
        <w:rPr>
          <w:highlight w:val="yellow"/>
        </w:rPr>
        <w:t>á</w:t>
      </w:r>
      <w:r w:rsidRPr="00627ED1">
        <w:rPr>
          <w:highlight w:val="yellow"/>
        </w:rPr>
        <w:t>dimu’ll</w:t>
      </w:r>
      <w:r w:rsidR="00C57E99" w:rsidRPr="000C7039">
        <w:rPr>
          <w:highlight w:val="yellow"/>
        </w:rPr>
        <w:t>á</w:t>
      </w:r>
      <w:r w:rsidRPr="00627ED1">
        <w:rPr>
          <w:highlight w:val="yellow"/>
        </w:rPr>
        <w:t>h</w:t>
      </w:r>
      <w:r w:rsidRPr="00627ED1">
        <w:t xml:space="preserve"> (servant of God).</w:t>
      </w:r>
    </w:p>
    <w:p w14:paraId="46424C5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w:t>
      </w:r>
      <w:r>
        <w:rPr>
          <w:rStyle w:val="structure"/>
        </w:rPr>
        <w:t>—en_19920000/</w:t>
      </w:r>
      <w:r w:rsidRPr="00D576C3">
        <w:rPr>
          <w:rStyle w:val="structurevisible"/>
        </w:rPr>
        <w:t>&gt;</w:t>
      </w:r>
    </w:p>
    <w:p w14:paraId="7876A0F1" w14:textId="77777777" w:rsidR="00C57E99" w:rsidRDefault="00627ED1" w:rsidP="00C57E99">
      <w:pPr>
        <w:pStyle w:val="Bodycont"/>
      </w:pPr>
      <w:r w:rsidRPr="00627ED1">
        <w:t xml:space="preserve">At the same time that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was the </w:t>
      </w:r>
      <w:r w:rsidRPr="00627ED1">
        <w:rPr>
          <w:rStyle w:val="quotesterms"/>
        </w:rPr>
        <w:t>›servant in attendance‹</w:t>
      </w:r>
      <w:r w:rsidRPr="00627ED1">
        <w:t xml:space="preserve">, he was empowered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act as His amanuensis in spite of his inadequate education. This he did till the end of the Ministry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This man indeed served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assiduously for years in the triple functions of secretary, servant and companion. In the whole range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companions, there was nobody so close to Him as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He was for years a channel of communication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believers. It was a common practice for the believers to send their petitions or letters to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who would then present them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7A093A1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5</w:t>
      </w:r>
      <w:r>
        <w:rPr>
          <w:rStyle w:val="structure"/>
        </w:rPr>
        <w:t>—en_19920000/</w:t>
      </w:r>
      <w:r w:rsidRPr="00D576C3">
        <w:rPr>
          <w:rStyle w:val="structurevisible"/>
        </w:rPr>
        <w:t>&gt;</w:t>
      </w:r>
    </w:p>
    <w:p w14:paraId="4F060D45" w14:textId="77777777" w:rsidR="00C57E99" w:rsidRDefault="00627ED1" w:rsidP="00C57E99">
      <w:pPr>
        <w:pStyle w:val="Bodycont"/>
      </w:pPr>
      <w:r w:rsidRPr="00627ED1">
        <w:t xml:space="preserve">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retirement to the mountains of </w:t>
      </w:r>
      <w:r w:rsidRPr="00627ED1">
        <w:rPr>
          <w:highlight w:val="yellow"/>
        </w:rPr>
        <w:t>Kurdist</w:t>
      </w:r>
      <w:r w:rsidR="00C57E99" w:rsidRPr="000C7039">
        <w:rPr>
          <w:highlight w:val="yellow"/>
        </w:rPr>
        <w:t>á</w:t>
      </w:r>
      <w:r w:rsidRPr="00627ED1">
        <w:rPr>
          <w:highlight w:val="yellow"/>
        </w:rPr>
        <w:t>n</w:t>
      </w:r>
      <w:r w:rsidRPr="00627ED1">
        <w:t xml:space="preserv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was engaged for some time in the service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rStyle w:val="structurepagenumber"/>
        </w:rPr>
        <w:t xml:space="preserve"> &lt;page 182</w:t>
      </w:r>
      <w:r w:rsidR="00B777C2">
        <w:rPr>
          <w:rStyle w:val="structurepagenumber"/>
        </w:rPr>
        <w:t>/&gt;</w:t>
      </w:r>
      <w:r w:rsidR="00C57E99">
        <w:t xml:space="preserve"> </w:t>
      </w:r>
      <w:r w:rsidRPr="00627ED1">
        <w:rPr>
          <w:highlight w:val="yellow"/>
        </w:rPr>
        <w:t>Ya</w:t>
      </w:r>
      <w:r w:rsidR="00C57E99" w:rsidRPr="000C7039">
        <w:rPr>
          <w:highlight w:val="yellow"/>
        </w:rPr>
        <w:t>ḥ</w:t>
      </w:r>
      <w:r w:rsidRPr="00627ED1">
        <w:rPr>
          <w:highlight w:val="yellow"/>
        </w:rPr>
        <w:t>y</w:t>
      </w:r>
      <w:r w:rsidR="00C57E99" w:rsidRPr="000C7039">
        <w:rPr>
          <w:highlight w:val="yellow"/>
        </w:rPr>
        <w:t>á</w:t>
      </w:r>
      <w:r w:rsidRPr="00627ED1">
        <w:t xml:space="preserve"> who wanted him to go to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on a secret mission to assassinate </w:t>
      </w:r>
      <w:r w:rsidRPr="00627ED1">
        <w:rPr>
          <w:highlight w:val="yellow"/>
        </w:rPr>
        <w:t>N</w:t>
      </w:r>
      <w:r w:rsidR="00C57E99" w:rsidRPr="000C7039">
        <w:rPr>
          <w:highlight w:val="yellow"/>
        </w:rPr>
        <w:t>áṣ</w:t>
      </w:r>
      <w:r w:rsidRPr="00627ED1">
        <w:rPr>
          <w:highlight w:val="yellow"/>
        </w:rPr>
        <w:t>iri’d-D</w:t>
      </w:r>
      <w:r w:rsidR="00C57E99" w:rsidRPr="000C7039">
        <w:rPr>
          <w:highlight w:val="yellow"/>
        </w:rPr>
        <w:t>í</w:t>
      </w:r>
      <w:r w:rsidRPr="00627ED1">
        <w:rPr>
          <w:highlight w:val="yellow"/>
        </w:rPr>
        <w:t xml:space="preserve">n </w:t>
      </w:r>
      <w:r w:rsidR="00C57E99" w:rsidRPr="000C7039">
        <w:rPr>
          <w:highlight w:val="yellow"/>
        </w:rPr>
        <w:t>á</w:t>
      </w:r>
      <w:r w:rsidRPr="00627ED1">
        <w:rPr>
          <w:highlight w:val="yellow"/>
        </w:rPr>
        <w:t>h</w:t>
      </w:r>
      <w:r w:rsidRPr="00627ED1">
        <w:t xml:space="preserv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accepted this criminal mission, and soon after his arrival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managed to obtain access to the court of the </w:t>
      </w:r>
      <w:r w:rsidR="00C57E99" w:rsidRPr="000C7039">
        <w:rPr>
          <w:highlight w:val="yellow"/>
        </w:rPr>
        <w:t>á</w:t>
      </w:r>
      <w:r w:rsidRPr="00627ED1">
        <w:rPr>
          <w:highlight w:val="yellow"/>
        </w:rPr>
        <w:t>h</w:t>
      </w:r>
      <w:r w:rsidRPr="00627ED1">
        <w:t xml:space="preserve"> in the guise of a labourer. However, having failed to carry out his sinister intention and realizing the extent of his folly, he returned to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When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came back from His solitary retirement in the mountains of </w:t>
      </w:r>
      <w:r w:rsidRPr="00627ED1">
        <w:rPr>
          <w:highlight w:val="yellow"/>
        </w:rPr>
        <w:t>Kurdist</w:t>
      </w:r>
      <w:r w:rsidR="00C57E99" w:rsidRPr="000C7039">
        <w:rPr>
          <w:highlight w:val="yellow"/>
        </w:rPr>
        <w:t>á</w:t>
      </w:r>
      <w:r w:rsidRPr="00627ED1">
        <w:rPr>
          <w:highlight w:val="yellow"/>
        </w:rPr>
        <w:t>n</w:t>
      </w:r>
      <w:r w:rsidRPr="00627ED1">
        <w:t xml:space="preserv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begged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forgiveness for his part in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evil scheme and was then permitted to resume his services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638019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6</w:t>
      </w:r>
      <w:r>
        <w:rPr>
          <w:rStyle w:val="structure"/>
        </w:rPr>
        <w:t>—en_19920000/</w:t>
      </w:r>
      <w:r w:rsidRPr="00D576C3">
        <w:rPr>
          <w:rStyle w:val="structurevisible"/>
        </w:rPr>
        <w:t>&gt;</w:t>
      </w:r>
    </w:p>
    <w:p w14:paraId="1DA19217" w14:textId="77777777" w:rsidR="00C57E99" w:rsidRDefault="00627ED1" w:rsidP="00C57E99">
      <w:pPr>
        <w:pStyle w:val="Bodycont"/>
      </w:pPr>
      <w:r w:rsidRPr="00627ED1">
        <w:t xml:space="preserve">As we have seen, being very close to the Manifestation of God can be spiritually fatal to anyone who is not detached from the things of this world. Only those who are humble, utterly self-effacing and without any trace of ambition, yearning only for His good-pleasure, can survive in His presence.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did not have these qualities. In the course of his service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as the years went by, he became proud of himself and at times caused displeasure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 his misconduct. At such times, </w:t>
      </w:r>
      <w:r w:rsidRPr="00627ED1">
        <w:rPr>
          <w:highlight w:val="yellow"/>
        </w:rPr>
        <w:t>ʿAbdu’l-Bah</w:t>
      </w:r>
      <w:r w:rsidR="00C57E99" w:rsidRPr="000C7039">
        <w:rPr>
          <w:highlight w:val="yellow"/>
        </w:rPr>
        <w:t>á</w:t>
      </w:r>
      <w:r w:rsidRPr="00627ED1">
        <w:t xml:space="preserve"> used to rebuke him and plead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forgive his wrongdoings. There were even occasions when </w:t>
      </w:r>
      <w:r w:rsidRPr="00627ED1">
        <w:rPr>
          <w:highlight w:val="yellow"/>
        </w:rPr>
        <w:t>ʿAbdu’l-Bah</w:t>
      </w:r>
      <w:r w:rsidR="00C57E99" w:rsidRPr="000C7039">
        <w:rPr>
          <w:highlight w:val="yellow"/>
        </w:rPr>
        <w:t>á</w:t>
      </w:r>
      <w:r w:rsidRPr="00627ED1">
        <w:t xml:space="preserve"> chastised him with His own hand because of the serious nature of his conduct toward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5A6E317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7</w:t>
      </w:r>
      <w:r>
        <w:rPr>
          <w:rStyle w:val="structure"/>
        </w:rPr>
        <w:t>—en_19920000/</w:t>
      </w:r>
      <w:r w:rsidRPr="00D576C3">
        <w:rPr>
          <w:rStyle w:val="structurevisible"/>
        </w:rPr>
        <w:t>&gt;</w:t>
      </w:r>
    </w:p>
    <w:p w14:paraId="506D0D34" w14:textId="77777777" w:rsidR="00C57E99" w:rsidRDefault="00627ED1" w:rsidP="00C57E99">
      <w:pPr>
        <w:pStyle w:val="Bodycont"/>
      </w:pPr>
      <w:r w:rsidRPr="00627ED1">
        <w:t xml:space="preserve">In spite of all these shortcomings,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worked very hard and for years was engaged day and night in taking down the words which were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His </w:t>
      </w:r>
      <w:r w:rsidRPr="00627ED1">
        <w:rPr>
          <w:rStyle w:val="quotesterms"/>
        </w:rPr>
        <w:t>›revelation writings‹</w:t>
      </w:r>
      <w:r w:rsidRPr="00627ED1">
        <w:rPr>
          <w:rStyle w:val="FootnoteReference"/>
        </w:rPr>
        <w:footnoteReference w:id="338"/>
      </w:r>
      <w:r w:rsidRPr="00627ED1">
        <w:t xml:space="preserve"> are a testimony to the onrushing forces of the Revelation of the words of God, which were sent down with a rapidity and profusion unprecedented in the history of religion. It was close to the end of His earthly life that, deeply displeased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unbefitting behaviour at the time,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dispensed with his services and dismissed him from His presence.</w:t>
      </w:r>
    </w:p>
    <w:p w14:paraId="02A075B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8</w:t>
      </w:r>
      <w:r>
        <w:rPr>
          <w:rStyle w:val="structure"/>
        </w:rPr>
        <w:t>—en_19920000/</w:t>
      </w:r>
      <w:r w:rsidRPr="00D576C3">
        <w:rPr>
          <w:rStyle w:val="structurevisible"/>
        </w:rPr>
        <w:t>&gt;</w:t>
      </w:r>
    </w:p>
    <w:p w14:paraId="60D07738" w14:textId="77777777" w:rsidR="00C57E99" w:rsidRDefault="00627ED1" w:rsidP="00C57E99">
      <w:pPr>
        <w:pStyle w:val="Bodycont"/>
      </w:pPr>
      <w:r w:rsidRPr="00627ED1">
        <w:t xml:space="preserve">It is interesting that God establishes His Faith in the world with the help of the most unsuitable people.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was neither a learned person capable of assuming the awesome responsibility of an amanuensis to the Manifestation of God, nor did he have those qualities which are essential for serving Him. </w:t>
      </w:r>
      <w:r w:rsidRPr="00627ED1">
        <w:rPr>
          <w:highlight w:val="yellow"/>
        </w:rPr>
        <w:t>ʿAbdu’l-Bah</w:t>
      </w:r>
      <w:r w:rsidR="00C57E99" w:rsidRPr="000C7039">
        <w:rPr>
          <w:highlight w:val="yellow"/>
        </w:rPr>
        <w:t>á</w:t>
      </w:r>
      <w:r w:rsidRPr="00627ED1">
        <w:t xml:space="preserve"> also had some individuals who worked very closely with Him; among them were a few who proved to be both unfaithful and incompetent servants. Indeed,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were both surrounded by a number of close companions who later became Covenant-breakers. Yet, in spite of this serious handicap of working with incompetent, unfaithful, and sometimes dangerous individuals, God promotes His Faith, and thereby demonstrates His power and</w:t>
      </w:r>
      <w:r w:rsidRPr="00627ED1">
        <w:rPr>
          <w:rStyle w:val="structurepagenumber"/>
        </w:rPr>
        <w:t xml:space="preserve"> &lt;page 183</w:t>
      </w:r>
      <w:r w:rsidR="00B777C2">
        <w:rPr>
          <w:rStyle w:val="structurepagenumber"/>
        </w:rPr>
        <w:t>/&gt;</w:t>
      </w:r>
      <w:r w:rsidR="00C57E99">
        <w:t xml:space="preserve"> </w:t>
      </w:r>
      <w:r w:rsidRPr="00627ED1">
        <w:t>omnipotence to His servants. The Revealers of the Word of God in past Dispensations have testified to this. In the Gospels we read:</w:t>
      </w:r>
    </w:p>
    <w:p w14:paraId="387A90B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9</w:t>
      </w:r>
      <w:r>
        <w:rPr>
          <w:rStyle w:val="structure"/>
        </w:rPr>
        <w:t>—en_19920000/</w:t>
      </w:r>
      <w:r w:rsidRPr="00D576C3">
        <w:rPr>
          <w:rStyle w:val="structurevisible"/>
        </w:rPr>
        <w:t>&gt;</w:t>
      </w:r>
    </w:p>
    <w:p w14:paraId="510E8024" w14:textId="77777777" w:rsidR="00C57E99" w:rsidRDefault="00C57E99" w:rsidP="00C57E99">
      <w:pPr>
        <w:pStyle w:val="Quote1st"/>
      </w:pPr>
      <w:r w:rsidRPr="00F92370">
        <w:rPr>
          <w:rStyle w:val="structurevisible"/>
        </w:rPr>
        <w:t>&lt;</w:t>
      </w:r>
      <w:r w:rsidRPr="00F92370">
        <w:rPr>
          <w:rStyle w:val="structure"/>
        </w:rPr>
        <w:t>cit Bible_Bible►%_%_%►%_%_%—en_%—%_%</w:t>
      </w:r>
      <w:r w:rsidRPr="00F92370">
        <w:rPr>
          <w:rStyle w:val="structurevisible"/>
        </w:rPr>
        <w:t>&gt;</w:t>
      </w:r>
      <w:r w:rsidR="00627ED1" w:rsidRPr="00627ED1">
        <w:rPr>
          <w:rStyle w:val="quoteholyscripture"/>
        </w:rPr>
        <w:t>»Blessed are the meek, for they shall inherit the earth.«</w:t>
      </w:r>
      <w:r w:rsidRPr="00F92370">
        <w:rPr>
          <w:rStyle w:val="structurevisible"/>
        </w:rPr>
        <w:t>&lt;/</w:t>
      </w:r>
      <w:r w:rsidRPr="00F92370">
        <w:rPr>
          <w:rStyle w:val="structure"/>
        </w:rPr>
        <w:t>cit</w:t>
      </w:r>
      <w:r w:rsidRPr="00F92370">
        <w:rPr>
          <w:rStyle w:val="structurevisible"/>
        </w:rPr>
        <w:t>&gt;</w:t>
      </w:r>
      <w:r w:rsidR="00627ED1" w:rsidRPr="00627ED1">
        <w:t xml:space="preserve"> </w:t>
      </w:r>
      <w:r w:rsidR="00627ED1" w:rsidRPr="00627ED1">
        <w:rPr>
          <w:rStyle w:val="FootnoteReference"/>
        </w:rPr>
        <w:footnoteReference w:id="339"/>
      </w:r>
    </w:p>
    <w:p w14:paraId="3456BFB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10</w:t>
      </w:r>
      <w:r>
        <w:rPr>
          <w:rStyle w:val="structure"/>
        </w:rPr>
        <w:t>—en_19920000/</w:t>
      </w:r>
      <w:r w:rsidRPr="00D576C3">
        <w:rPr>
          <w:rStyle w:val="structurevisible"/>
        </w:rPr>
        <w:t>&gt;</w:t>
      </w:r>
    </w:p>
    <w:p w14:paraId="7F06AD9E" w14:textId="77777777" w:rsidR="00C57E99" w:rsidRDefault="00627ED1" w:rsidP="00C57E99">
      <w:pPr>
        <w:pStyle w:val="Bodyafterquote"/>
      </w:pPr>
      <w:r w:rsidRPr="00627ED1">
        <w:t xml:space="preserve">And in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w:t>
      </w:r>
    </w:p>
    <w:p w14:paraId="3E3F7F2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11</w:t>
      </w:r>
      <w:r>
        <w:rPr>
          <w:rStyle w:val="structure"/>
        </w:rPr>
        <w:t>—en_19920000/</w:t>
      </w:r>
      <w:r w:rsidRPr="00D576C3">
        <w:rPr>
          <w:rStyle w:val="structurevisible"/>
        </w:rPr>
        <w:t>&gt;</w:t>
      </w:r>
    </w:p>
    <w:p w14:paraId="24FF006C" w14:textId="77777777" w:rsidR="00C57E99" w:rsidRDefault="00C57E99" w:rsidP="00C57E99">
      <w:pPr>
        <w:pStyle w:val="Quote1st"/>
      </w:pPr>
      <w:r w:rsidRPr="00F92370">
        <w:rPr>
          <w:rStyle w:val="structurevisible"/>
        </w:rPr>
        <w:t>&lt;</w:t>
      </w:r>
      <w:r w:rsidRPr="00F92370">
        <w:rPr>
          <w:rStyle w:val="structure"/>
        </w:rPr>
        <w:t>cit Muh_Quran►%_%_%►%_%_%—en_%—%_%</w:t>
      </w:r>
      <w:r w:rsidRPr="00F92370">
        <w:rPr>
          <w:rStyle w:val="structurevisible"/>
        </w:rPr>
        <w:t>&gt;</w:t>
      </w:r>
      <w:r w:rsidR="00627ED1" w:rsidRPr="00627ED1">
        <w:rPr>
          <w:rStyle w:val="quoteholyscripture"/>
        </w:rPr>
        <w:t>»We wished to favour those who were weak in the land and make them leaders and heirs.«</w:t>
      </w:r>
      <w:r w:rsidRPr="00F92370">
        <w:rPr>
          <w:rStyle w:val="structurevisible"/>
        </w:rPr>
        <w:t>&lt;/</w:t>
      </w:r>
      <w:r w:rsidRPr="00F92370">
        <w:rPr>
          <w:rStyle w:val="structure"/>
        </w:rPr>
        <w:t>cit</w:t>
      </w:r>
      <w:r w:rsidRPr="00F92370">
        <w:rPr>
          <w:rStyle w:val="structurevisible"/>
        </w:rPr>
        <w:t>&gt;</w:t>
      </w:r>
      <w:r w:rsidR="00627ED1" w:rsidRPr="00627ED1">
        <w:t xml:space="preserve"> </w:t>
      </w:r>
      <w:r w:rsidR="00627ED1" w:rsidRPr="00627ED1">
        <w:rPr>
          <w:rStyle w:val="FootnoteReference"/>
        </w:rPr>
        <w:footnoteReference w:id="340"/>
      </w:r>
    </w:p>
    <w:p w14:paraId="65BFFA9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12</w:t>
      </w:r>
      <w:r>
        <w:rPr>
          <w:rStyle w:val="structure"/>
        </w:rPr>
        <w:t>—en_19920000/</w:t>
      </w:r>
      <w:r w:rsidRPr="00D576C3">
        <w:rPr>
          <w:rStyle w:val="structurevisible"/>
        </w:rPr>
        <w:t>&gt;</w:t>
      </w:r>
    </w:p>
    <w:p w14:paraId="10FE288A" w14:textId="77777777" w:rsidR="00C57E99" w:rsidRDefault="00627ED1" w:rsidP="00C57E99">
      <w:pPr>
        <w:pStyle w:val="Bodyafterquote"/>
      </w:pPr>
      <w:r w:rsidRPr="00627ED1">
        <w:t xml:space="preserve">Even today, when almost one hundred and fifty years have passed since the birth of the Faith,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t>
      </w:r>
      <w:r w:rsidR="00C57E99">
        <w:t>--</w:t>
      </w:r>
      <w:r w:rsidRPr="00627ED1">
        <w:t xml:space="preserve"> in spite of its inadequate resources as compared with mankind’s enormous resources in every field </w:t>
      </w:r>
      <w:r w:rsidR="00C57E99">
        <w:t>--</w:t>
      </w:r>
      <w:r w:rsidRPr="00627ED1">
        <w:t xml:space="preserve"> is growing all over the world. The institutions of the Faith are established in many parts of the globe and the foundations of its Administrative Order, destined in the fullness of time to emerge as a world order for the unification of the human race, are being laid everywhere by men and women who in most cases are devoid of fame, social standing, power or authority.</w:t>
      </w:r>
    </w:p>
    <w:p w14:paraId="0165DEE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13</w:t>
      </w:r>
      <w:r>
        <w:rPr>
          <w:rStyle w:val="structure"/>
        </w:rPr>
        <w:t>—en_19920000/</w:t>
      </w:r>
      <w:r w:rsidRPr="00D576C3">
        <w:rPr>
          <w:rStyle w:val="structurevisible"/>
        </w:rPr>
        <w:t>&gt;</w:t>
      </w:r>
    </w:p>
    <w:p w14:paraId="3C24C9D6" w14:textId="77777777" w:rsidR="00C57E99" w:rsidRDefault="00627ED1" w:rsidP="00C57E99">
      <w:pPr>
        <w:pStyle w:val="Bodycont"/>
      </w:pPr>
      <w:r w:rsidRPr="00627ED1">
        <w:t xml:space="preserve">During his years of service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Mírzá Áqá Ján</w:t>
      </w:r>
      <w:r w:rsidRPr="00627ED1">
        <w:t xml:space="preserve"> had accumulated some wealth by requesting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let him have some of the gifts which the believers had sent to Him. As we have seen,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mostly gave away these offerings to individuals.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had also acquired some properties with the cooperation of the three sons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were highly attached to material things.</w:t>
      </w:r>
    </w:p>
    <w:p w14:paraId="6A5FFDF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14</w:t>
      </w:r>
      <w:r>
        <w:rPr>
          <w:rStyle w:val="structure"/>
        </w:rPr>
        <w:t>—en_19920000/</w:t>
      </w:r>
      <w:r w:rsidRPr="00D576C3">
        <w:rPr>
          <w:rStyle w:val="structurevisible"/>
        </w:rPr>
        <w:t>&gt;</w:t>
      </w:r>
    </w:p>
    <w:p w14:paraId="7F9FEA1D" w14:textId="77777777" w:rsidR="00C57E99" w:rsidRDefault="00627ED1" w:rsidP="00C57E99">
      <w:pPr>
        <w:pStyle w:val="Bodycont"/>
      </w:pPr>
      <w:r w:rsidRPr="00627ED1">
        <w:t xml:space="preserve">Soon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Covenant-breakers led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plotted to take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life in order to gain possession of his properties. Their pretext was that because of his unfaithfulness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towards the end of His earthly life, he had to be put to death.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n-i-Afr</w:t>
      </w:r>
      <w:r w:rsidR="00C57E99" w:rsidRPr="009B5652">
        <w:rPr>
          <w:highlight w:val="yellow"/>
        </w:rPr>
        <w:t>ú</w:t>
      </w:r>
      <w:r w:rsidRPr="00627ED1">
        <w:rPr>
          <w:highlight w:val="yellow"/>
        </w:rPr>
        <w:t>tih</w:t>
      </w:r>
      <w:r w:rsidRPr="00627ED1">
        <w:t xml:space="preserve">, a devoted believer who served </w:t>
      </w:r>
      <w:r w:rsidRPr="00627ED1">
        <w:rPr>
          <w:highlight w:val="yellow"/>
        </w:rPr>
        <w:t>ʿAbdu’l-Bah</w:t>
      </w:r>
      <w:r w:rsidR="00C57E99" w:rsidRPr="000C7039">
        <w:rPr>
          <w:highlight w:val="yellow"/>
        </w:rPr>
        <w:t>á</w:t>
      </w:r>
      <w:r w:rsidRPr="00627ED1">
        <w:t xml:space="preserve"> as a secretary for nine years in </w:t>
      </w:r>
      <w:r w:rsidRPr="00627ED1">
        <w:rPr>
          <w:highlight w:val="yellow"/>
        </w:rPr>
        <w:t>ʿAkk</w:t>
      </w:r>
      <w:r w:rsidR="00C57E99" w:rsidRPr="000C7039">
        <w:rPr>
          <w:highlight w:val="yellow"/>
        </w:rPr>
        <w:t>á</w:t>
      </w:r>
      <w:r w:rsidRPr="00627ED1">
        <w:t xml:space="preserve">, and was acclaimed by </w:t>
      </w:r>
      <w:r w:rsidRPr="00627ED1">
        <w:rPr>
          <w:highlight w:val="cyan"/>
        </w:rPr>
        <w:t>Shoghi Effendi</w:t>
      </w:r>
      <w:r w:rsidRPr="00627ED1">
        <w:t xml:space="preserve"> as a </w:t>
      </w:r>
      <w:r w:rsidRPr="00627ED1">
        <w:rPr>
          <w:rStyle w:val="quotesterms"/>
        </w:rPr>
        <w:t>›herald of the Covenant‹</w:t>
      </w:r>
      <w:r w:rsidRPr="00627ED1">
        <w:t xml:space="preserve">, and </w:t>
      </w:r>
      <w:r w:rsidRPr="00627ED1">
        <w:rPr>
          <w:rStyle w:val="quotesterms"/>
        </w:rPr>
        <w:t>›trusted secretary‹</w:t>
      </w:r>
      <w:r w:rsidRPr="00627ED1">
        <w:t xml:space="preserve"> of the Master, has left to posterity a most interesting account concerning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later years in </w:t>
      </w:r>
      <w:r w:rsidRPr="00627ED1">
        <w:rPr>
          <w:highlight w:val="yellow"/>
        </w:rPr>
        <w:t>ʿAkk</w:t>
      </w:r>
      <w:r w:rsidR="00C57E99" w:rsidRPr="000C7039">
        <w:rPr>
          <w:highlight w:val="yellow"/>
        </w:rPr>
        <w:t>á</w:t>
      </w:r>
      <w:r w:rsidRPr="00627ED1">
        <w:t xml:space="preserve"> around 1897. The following is a summary translation of some extracts from his memoirs describing his first meeting with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and of the events which took place on the fifth anniversary of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when a great tragedy was quietly and effectively diverted:</w:t>
      </w:r>
    </w:p>
    <w:p w14:paraId="34E5498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15</w:t>
      </w:r>
      <w:r>
        <w:rPr>
          <w:rStyle w:val="structure"/>
        </w:rPr>
        <w:t>—en_19920000/</w:t>
      </w:r>
      <w:r w:rsidRPr="00D576C3">
        <w:rPr>
          <w:rStyle w:val="structurevisible"/>
        </w:rPr>
        <w:t>&gt;</w:t>
      </w:r>
    </w:p>
    <w:p w14:paraId="5B41B427"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»At the time of the passing of </w:t>
      </w:r>
      <w:r w:rsidR="00627ED1" w:rsidRPr="00627ED1">
        <w:rPr>
          <w:rStyle w:val="quoteknownauthor"/>
          <w:highlight w:val="yellow"/>
        </w:rPr>
        <w:t>Bahá’u’lláh</w:t>
      </w:r>
      <w:r w:rsidR="00627ED1" w:rsidRPr="00627ED1">
        <w:rPr>
          <w:rStyle w:val="quoteknownauthor"/>
        </w:rPr>
        <w:t xml:space="preserve">, </w:t>
      </w:r>
      <w:r w:rsidR="00627ED1" w:rsidRPr="00627ED1">
        <w:rPr>
          <w:rStyle w:val="quoteknownauthor"/>
          <w:highlight w:val="yellow"/>
        </w:rPr>
        <w:t>Mírzá Áqá Ján</w:t>
      </w:r>
      <w:r w:rsidR="00627ED1" w:rsidRPr="00627ED1">
        <w:rPr>
          <w:rStyle w:val="quoteknownauthor"/>
        </w:rPr>
        <w:t xml:space="preserve">, who had fallen from grace, was living an ignominious life. However, as a result of </w:t>
      </w:r>
      <w:r w:rsidR="00627ED1" w:rsidRPr="00627ED1">
        <w:rPr>
          <w:rStyle w:val="quoteknownauthor"/>
          <w:highlight w:val="yellow"/>
        </w:rPr>
        <w:t>Bahá’u’lláh’s</w:t>
      </w:r>
      <w:r w:rsidR="00627ED1" w:rsidRPr="00627ED1">
        <w:rPr>
          <w:rStyle w:val="quoteknownauthor"/>
        </w:rPr>
        <w:t xml:space="preserve"> generosity, he had a reasonable income. The Covenant-breakers had secretly resolved to take his life. Probably the reason for this was either to seize his properties or because </w:t>
      </w:r>
      <w:r w:rsidR="00627ED1" w:rsidRPr="00627ED1">
        <w:rPr>
          <w:rStyle w:val="quoteknownauthor"/>
          <w:highlight w:val="yellow"/>
        </w:rPr>
        <w:t>Bahá’u’lláh</w:t>
      </w:r>
      <w:r w:rsidR="00627ED1" w:rsidRPr="00627ED1">
        <w:rPr>
          <w:rStyle w:val="quoteknownauthor"/>
        </w:rPr>
        <w:t xml:space="preserve"> had not been</w:t>
      </w:r>
      <w:r w:rsidR="00627ED1" w:rsidRPr="00627ED1">
        <w:rPr>
          <w:rStyle w:val="structurepagenumber"/>
        </w:rPr>
        <w:t xml:space="preserve"> &lt;page 184</w:t>
      </w:r>
      <w:r w:rsidR="00B777C2">
        <w:rPr>
          <w:rStyle w:val="structurepagenumber"/>
        </w:rPr>
        <w:t>/&gt;</w:t>
      </w:r>
      <w:r w:rsidR="00627ED1" w:rsidRPr="00627ED1">
        <w:rPr>
          <w:rStyle w:val="quoteknownauthor"/>
        </w:rPr>
        <w:t xml:space="preserve"> pleased with his conduct towards the end of His life. </w:t>
      </w:r>
      <w:r w:rsidR="00627ED1" w:rsidRPr="00627ED1">
        <w:rPr>
          <w:rStyle w:val="quoteknownauthor"/>
          <w:highlight w:val="yellow"/>
        </w:rPr>
        <w:t>Mírzá Áqá Ján</w:t>
      </w:r>
      <w:r w:rsidR="00627ED1" w:rsidRPr="00627ED1">
        <w:rPr>
          <w:rStyle w:val="quoteknownauthor"/>
        </w:rPr>
        <w:t xml:space="preserve"> discovered their plot and went immediately to </w:t>
      </w:r>
      <w:r w:rsidR="00627ED1" w:rsidRPr="00627ED1">
        <w:rPr>
          <w:rStyle w:val="quoteknownauthor"/>
          <w:highlight w:val="yellow"/>
        </w:rPr>
        <w:t>ʿAbdu’l-Bahá</w:t>
      </w:r>
      <w:r w:rsidR="00627ED1" w:rsidRPr="00627ED1">
        <w:rPr>
          <w:rStyle w:val="quoteknownauthor"/>
        </w:rPr>
        <w:t>, begged forgiveness for his misdeeds and took refuge in His house...</w:t>
      </w:r>
    </w:p>
    <w:p w14:paraId="02A9114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16</w:t>
      </w:r>
      <w:r w:rsidRPr="00627ED1">
        <w:rPr>
          <w:rStyle w:val="structure"/>
        </w:rPr>
        <w:t>—en_19920000/</w:t>
      </w:r>
      <w:r w:rsidRPr="00627ED1">
        <w:rPr>
          <w:rStyle w:val="structurevisible"/>
        </w:rPr>
        <w:t>&gt;</w:t>
      </w:r>
    </w:p>
    <w:p w14:paraId="2B09048C" w14:textId="77777777" w:rsidR="00C57E99" w:rsidRPr="00FD6EBE" w:rsidRDefault="00627ED1" w:rsidP="00C57E99">
      <w:pPr>
        <w:pStyle w:val="Quotecont"/>
        <w:rPr>
          <w:rStyle w:val="quoteknownauthor"/>
        </w:rPr>
      </w:pPr>
      <w:r w:rsidRPr="00627ED1">
        <w:rPr>
          <w:rStyle w:val="quoteknownauthor"/>
        </w:rPr>
        <w:t xml:space="preserve">...On most occasions when we were summoned to the presence of </w:t>
      </w:r>
      <w:r w:rsidRPr="00627ED1">
        <w:rPr>
          <w:rStyle w:val="quoteknownauthor"/>
          <w:highlight w:val="yellow"/>
        </w:rPr>
        <w:t>ʿAbdu’l-Bahá</w:t>
      </w:r>
      <w:r w:rsidRPr="00627ED1">
        <w:rPr>
          <w:rStyle w:val="quoteknownauthor"/>
        </w:rPr>
        <w:t xml:space="preserve"> in His reception room, I noticed that an old man, short in stature, with a white beard and brown complexion, arrived in the room after everyone else. First he would prostrate himself at the threshold of the room [</w:t>
      </w:r>
      <w:r w:rsidRPr="00627ED1">
        <w:rPr>
          <w:rStyle w:val="quoteknownauthor"/>
          <w:highlight w:val="yellow"/>
        </w:rPr>
        <w:t>ʿAbdu’l-Bahá’s</w:t>
      </w:r>
      <w:r w:rsidRPr="00627ED1">
        <w:rPr>
          <w:rStyle w:val="quoteknownauthor"/>
        </w:rPr>
        <w:t xml:space="preserve">], then he would enter, bow to the waist and, when </w:t>
      </w:r>
      <w:r w:rsidRPr="00627ED1">
        <w:rPr>
          <w:rStyle w:val="quoteknownauthor"/>
          <w:highlight w:val="yellow"/>
        </w:rPr>
        <w:t>ʿAbdu’l-Bahá</w:t>
      </w:r>
      <w:r w:rsidRPr="00627ED1">
        <w:rPr>
          <w:rStyle w:val="quoteknownauthor"/>
        </w:rPr>
        <w:t xml:space="preserve"> acknowledged him, sit at the threshold. I was curious to know who this person was and several times it occurred to me that when I left the room I should inquire of the resident believers as to his identity. For some time, however, I forgot to ask. This was due to the fact that we were so intoxicated by the wine of the Master’s bounteous utterances that when we left Him we were not in a mood to talk to each other.</w:t>
      </w:r>
    </w:p>
    <w:p w14:paraId="14003F5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17</w:t>
      </w:r>
      <w:r w:rsidRPr="00627ED1">
        <w:rPr>
          <w:rStyle w:val="structure"/>
        </w:rPr>
        <w:t>—en_19920000/</w:t>
      </w:r>
      <w:r w:rsidRPr="00627ED1">
        <w:rPr>
          <w:rStyle w:val="structurevisible"/>
        </w:rPr>
        <w:t>&gt;</w:t>
      </w:r>
    </w:p>
    <w:p w14:paraId="688A93DE" w14:textId="77777777" w:rsidR="00C57E99" w:rsidRPr="00FD6EBE" w:rsidRDefault="00627ED1" w:rsidP="00C57E99">
      <w:pPr>
        <w:pStyle w:val="Quotecont"/>
        <w:rPr>
          <w:rStyle w:val="quoteknownauthor"/>
        </w:rPr>
      </w:pPr>
      <w:r w:rsidRPr="00627ED1">
        <w:rPr>
          <w:rStyle w:val="quoteknownauthor"/>
        </w:rPr>
        <w:t xml:space="preserve">One day I was sitting [in the presence of </w:t>
      </w:r>
      <w:r w:rsidRPr="00627ED1">
        <w:rPr>
          <w:rStyle w:val="quoteknownauthor"/>
          <w:highlight w:val="yellow"/>
        </w:rPr>
        <w:t>ʿAbdu’l-Bahá</w:t>
      </w:r>
      <w:r w:rsidRPr="00627ED1">
        <w:rPr>
          <w:rStyle w:val="quoteknownauthor"/>
        </w:rPr>
        <w:t xml:space="preserve">] very close to the entrance of the room. I saw the old man arriving. At first he prostrated himself at the entrance to the corridor, then approached the room and again prostrated himself at the threshold. He then entered, bowed low before </w:t>
      </w:r>
      <w:r w:rsidRPr="00627ED1">
        <w:rPr>
          <w:rStyle w:val="quoteknownauthor"/>
          <w:highlight w:val="yellow"/>
        </w:rPr>
        <w:t>ʿAbdu’l-Bahá</w:t>
      </w:r>
      <w:r w:rsidRPr="00627ED1">
        <w:rPr>
          <w:rStyle w:val="quoteknownauthor"/>
        </w:rPr>
        <w:t xml:space="preserve"> and stood there until </w:t>
      </w:r>
      <w:r w:rsidRPr="00627ED1">
        <w:rPr>
          <w:rStyle w:val="quoteknownauthor"/>
          <w:highlight w:val="yellow"/>
        </w:rPr>
        <w:t>ʿAbdu’l-Bahá</w:t>
      </w:r>
      <w:r w:rsidRPr="00627ED1">
        <w:rPr>
          <w:rStyle w:val="quoteknownauthor"/>
        </w:rPr>
        <w:t xml:space="preserve"> indicated to him to be seated, whereupon he sat with downcast eyes near the door... By this time I was very curious to know who this person was, and why I had not seen him among the believers in the town.</w:t>
      </w:r>
    </w:p>
    <w:p w14:paraId="27578C6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18</w:t>
      </w:r>
      <w:r w:rsidRPr="00627ED1">
        <w:rPr>
          <w:rStyle w:val="structure"/>
        </w:rPr>
        <w:t>—en_19920000/</w:t>
      </w:r>
      <w:r w:rsidRPr="00627ED1">
        <w:rPr>
          <w:rStyle w:val="structurevisible"/>
        </w:rPr>
        <w:t>&gt;</w:t>
      </w:r>
    </w:p>
    <w:p w14:paraId="64B1522F" w14:textId="77777777" w:rsidR="00C57E99" w:rsidRDefault="00627ED1" w:rsidP="00C57E99">
      <w:pPr>
        <w:pStyle w:val="Quotecont"/>
      </w:pPr>
      <w:r w:rsidRPr="00627ED1">
        <w:rPr>
          <w:rStyle w:val="quoteknownauthor"/>
        </w:rPr>
        <w:t xml:space="preserve">When we all left the presence of the Master, I noticed that this man went into the inner section of the house. I asked someone about him and was told that he was </w:t>
      </w:r>
      <w:r w:rsidRPr="00627ED1">
        <w:rPr>
          <w:rStyle w:val="quoteknownauthor"/>
          <w:highlight w:val="yellow"/>
        </w:rPr>
        <w:t>Mírzá Áqá Ján</w:t>
      </w:r>
      <w:r w:rsidRPr="00627ED1">
        <w:rPr>
          <w:rStyle w:val="quoteknownauthor"/>
        </w:rPr>
        <w:t xml:space="preserve">... I questioned my friends further, asking what </w:t>
      </w:r>
      <w:r w:rsidRPr="00627ED1">
        <w:rPr>
          <w:rStyle w:val="quoteknownauthor"/>
          <w:highlight w:val="yellow"/>
        </w:rPr>
        <w:t>Mírzá Áqá Ján</w:t>
      </w:r>
      <w:r w:rsidRPr="00627ED1">
        <w:rPr>
          <w:rStyle w:val="quoteknownauthor"/>
        </w:rPr>
        <w:t xml:space="preserve"> was doing here. Is he not, I asked, the person who was rejected by </w:t>
      </w:r>
      <w:r w:rsidRPr="00627ED1">
        <w:rPr>
          <w:rStyle w:val="quoteknownauthor"/>
          <w:highlight w:val="yellow"/>
        </w:rPr>
        <w:t>Bahá’u’lláh</w:t>
      </w:r>
      <w:r w:rsidRPr="00627ED1">
        <w:rPr>
          <w:rStyle w:val="quoteknownauthor"/>
        </w:rPr>
        <w:t xml:space="preserve"> and whom the Covenant-breakers were intent upon murdering? They told me that he had now taken refuge in the house of the Master. In those days I often thought about </w:t>
      </w:r>
      <w:r w:rsidRPr="00627ED1">
        <w:rPr>
          <w:rStyle w:val="quoteknownauthor"/>
          <w:highlight w:val="yellow"/>
        </w:rPr>
        <w:t>Mírzá Áqá Ján</w:t>
      </w:r>
      <w:r w:rsidRPr="00627ED1">
        <w:rPr>
          <w:rStyle w:val="quoteknownauthor"/>
        </w:rPr>
        <w:t>, who had fallen from grace, and wondered what would happen to him in the end. How little did I know then that, in a fortnight’s time, he would play an important and unforgettable role in the arena of the Cause and that I myself would be one of the spectators...«</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41"/>
      </w:r>
    </w:p>
    <w:p w14:paraId="01AAB2F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19</w:t>
      </w:r>
      <w:r>
        <w:rPr>
          <w:rStyle w:val="structure"/>
        </w:rPr>
        <w:t>—en_19920000/</w:t>
      </w:r>
      <w:r w:rsidRPr="00D576C3">
        <w:rPr>
          <w:rStyle w:val="structurevisible"/>
        </w:rPr>
        <w:t>&gt;</w:t>
      </w:r>
    </w:p>
    <w:p w14:paraId="0CA051B3" w14:textId="77777777" w:rsidR="00C57E99" w:rsidRDefault="00C57E99" w:rsidP="00C57E99">
      <w:pPr>
        <w:pStyle w:val="Bodyafterquote"/>
      </w:pPr>
      <w:r w:rsidRPr="003B687D">
        <w:rPr>
          <w:highlight w:val="yellow"/>
        </w:rPr>
        <w:t>Ḥá</w:t>
      </w:r>
      <w:r w:rsidR="00627ED1" w:rsidRPr="00627ED1">
        <w:rPr>
          <w:highlight w:val="yellow"/>
        </w:rPr>
        <w:t>j</w:t>
      </w:r>
      <w:r w:rsidRPr="003B687D">
        <w:rPr>
          <w:highlight w:val="yellow"/>
        </w:rPr>
        <w:t>í</w:t>
      </w:r>
      <w:r w:rsidR="00627ED1" w:rsidRPr="00627ED1">
        <w:rPr>
          <w:highlight w:val="yellow"/>
        </w:rPr>
        <w:t xml:space="preserve"> </w:t>
      </w:r>
      <w:r w:rsidRPr="003B687D">
        <w:rPr>
          <w:highlight w:val="yellow"/>
        </w:rPr>
        <w:t>ʿ</w:t>
      </w:r>
      <w:r w:rsidR="00627ED1" w:rsidRPr="00627ED1">
        <w:rPr>
          <w:highlight w:val="yellow"/>
        </w:rPr>
        <w:t>Al</w:t>
      </w:r>
      <w:r w:rsidRPr="003B687D">
        <w:rPr>
          <w:highlight w:val="yellow"/>
        </w:rPr>
        <w:t>í</w:t>
      </w:r>
      <w:r w:rsidR="00627ED1" w:rsidRPr="00627ED1">
        <w:rPr>
          <w:highlight w:val="yellow"/>
        </w:rPr>
        <w:t>y-i-Yazd</w:t>
      </w:r>
      <w:r w:rsidRPr="003B687D">
        <w:rPr>
          <w:highlight w:val="yellow"/>
        </w:rPr>
        <w:t>í</w:t>
      </w:r>
      <w:r w:rsidR="00627ED1" w:rsidRPr="00627ED1">
        <w:t>,</w:t>
      </w:r>
      <w:r w:rsidR="00627ED1" w:rsidRPr="00627ED1">
        <w:rPr>
          <w:rStyle w:val="FootnoteReference"/>
        </w:rPr>
        <w:footnoteReference w:id="342"/>
      </w:r>
      <w:r w:rsidR="00627ED1" w:rsidRPr="00627ED1">
        <w:t xml:space="preserve"> also a resident in </w:t>
      </w:r>
      <w:r w:rsidR="00627ED1" w:rsidRPr="00627ED1">
        <w:rPr>
          <w:highlight w:val="yellow"/>
        </w:rPr>
        <w:t>ʿAkk</w:t>
      </w:r>
      <w:r w:rsidRPr="000C7039">
        <w:rPr>
          <w:highlight w:val="yellow"/>
        </w:rPr>
        <w:t>á</w:t>
      </w:r>
      <w:r w:rsidR="00627ED1" w:rsidRPr="00627ED1">
        <w:t xml:space="preserve"> since the early days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h’s</w:t>
      </w:r>
      <w:r w:rsidR="00627ED1" w:rsidRPr="00627ED1">
        <w:t xml:space="preserve"> arrival in that city, was fully informed about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w:t>
      </w:r>
      <w:r w:rsidRPr="000C7039">
        <w:rPr>
          <w:highlight w:val="yellow"/>
        </w:rPr>
        <w:t>Á</w:t>
      </w:r>
      <w:r w:rsidR="00627ED1" w:rsidRPr="00627ED1">
        <w:rPr>
          <w:highlight w:val="yellow"/>
        </w:rPr>
        <w:t>q</w:t>
      </w:r>
      <w:r w:rsidRPr="000C7039">
        <w:rPr>
          <w:highlight w:val="yellow"/>
        </w:rPr>
        <w:t>á</w:t>
      </w:r>
      <w:r w:rsidR="00627ED1" w:rsidRPr="00627ED1">
        <w:rPr>
          <w:highlight w:val="yellow"/>
        </w:rPr>
        <w:t xml:space="preserve"> J</w:t>
      </w:r>
      <w:r w:rsidRPr="000C7039">
        <w:rPr>
          <w:highlight w:val="yellow"/>
        </w:rPr>
        <w:t>á</w:t>
      </w:r>
      <w:r w:rsidR="00627ED1" w:rsidRPr="00627ED1">
        <w:rPr>
          <w:highlight w:val="yellow"/>
        </w:rPr>
        <w:t>n’s</w:t>
      </w:r>
      <w:r w:rsidR="00627ED1" w:rsidRPr="00627ED1">
        <w:t xml:space="preserve"> involvement with the Covenant-breakers. In his memoirs, he has recorded his story. The following is a summary translation of his account:</w:t>
      </w:r>
    </w:p>
    <w:p w14:paraId="7D6AFAB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20</w:t>
      </w:r>
      <w:r>
        <w:rPr>
          <w:rStyle w:val="structure"/>
        </w:rPr>
        <w:t>—en_19920000/</w:t>
      </w:r>
      <w:r w:rsidRPr="00D576C3">
        <w:rPr>
          <w:rStyle w:val="structurevisible"/>
        </w:rPr>
        <w:t>&gt;</w:t>
      </w:r>
    </w:p>
    <w:p w14:paraId="0C20781E"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Aliy-i-Yazdi_%►%_%_%►%_%_%—en_%—%_%</w:t>
      </w:r>
      <w:r w:rsidRPr="00F92370">
        <w:rPr>
          <w:rStyle w:val="structurevisible"/>
        </w:rPr>
        <w:t>&gt;</w:t>
      </w:r>
      <w:r w:rsidR="00627ED1" w:rsidRPr="00627ED1">
        <w:rPr>
          <w:rStyle w:val="quoteknownauthor"/>
        </w:rPr>
        <w:t xml:space="preserve">»Some time after </w:t>
      </w:r>
      <w:r w:rsidR="00627ED1" w:rsidRPr="00627ED1">
        <w:rPr>
          <w:rStyle w:val="quoteknownauthor"/>
          <w:highlight w:val="yellow"/>
        </w:rPr>
        <w:t>Mírzá Áqá Ján</w:t>
      </w:r>
      <w:r w:rsidR="00627ED1" w:rsidRPr="00627ED1">
        <w:rPr>
          <w:rStyle w:val="quoteknownauthor"/>
        </w:rPr>
        <w:t xml:space="preserve"> was permitted by </w:t>
      </w:r>
      <w:r w:rsidR="00627ED1" w:rsidRPr="00627ED1">
        <w:rPr>
          <w:rStyle w:val="quoteknownauthor"/>
          <w:highlight w:val="yellow"/>
        </w:rPr>
        <w:t>ʿAbdu’l-Bahá</w:t>
      </w:r>
      <w:r w:rsidR="00627ED1" w:rsidRPr="00627ED1">
        <w:rPr>
          <w:rStyle w:val="quoteknownauthor"/>
        </w:rPr>
        <w:t xml:space="preserve"> to take refuge in His house, the ill-fated standard of Covenant-breaking was upraised. The </w:t>
      </w:r>
      <w:r w:rsidR="00627ED1" w:rsidRPr="00627ED1">
        <w:rPr>
          <w:rStyle w:val="quoteknownauthor"/>
          <w:highlight w:val="yellow"/>
        </w:rPr>
        <w:t>A</w:t>
      </w:r>
      <w:r w:rsidR="00116523">
        <w:rPr>
          <w:rStyle w:val="quoteknownauthor"/>
          <w:highlight w:val="yellow"/>
        </w:rPr>
        <w:t></w:t>
      </w:r>
      <w:r w:rsidR="00627ED1" w:rsidRPr="00627ED1">
        <w:rPr>
          <w:rStyle w:val="quoteknownauthor"/>
          <w:highlight w:val="darkYellow"/>
        </w:rPr>
        <w:t>ṣ</w:t>
      </w:r>
      <w:r w:rsidR="00627ED1" w:rsidRPr="00627ED1">
        <w:rPr>
          <w:rStyle w:val="quoteknownauthor"/>
          <w:highlight w:val="yellow"/>
        </w:rPr>
        <w:t>án</w:t>
      </w:r>
      <w:r w:rsidR="00627ED1" w:rsidRPr="00627ED1">
        <w:rPr>
          <w:rStyle w:val="FootnoteReference"/>
        </w:rPr>
        <w:footnoteReference w:id="343"/>
      </w:r>
      <w:r w:rsidR="00627ED1" w:rsidRPr="00627ED1">
        <w:rPr>
          <w:rStyle w:val="quoteknownauthor"/>
        </w:rPr>
        <w:t xml:space="preserve"> began to regret the departure of </w:t>
      </w:r>
      <w:r w:rsidR="00627ED1" w:rsidRPr="00627ED1">
        <w:rPr>
          <w:rStyle w:val="quoteknownauthor"/>
          <w:highlight w:val="yellow"/>
        </w:rPr>
        <w:t>Mírzá Áqá Ján</w:t>
      </w:r>
      <w:r w:rsidR="00627ED1" w:rsidRPr="00627ED1">
        <w:rPr>
          <w:rStyle w:val="quoteknownauthor"/>
        </w:rPr>
        <w:t xml:space="preserve"> from their midst. They thought that if he were present among them, with his cooperation they could influence more believers to join the</w:t>
      </w:r>
      <w:r w:rsidR="00627ED1" w:rsidRPr="00627ED1">
        <w:rPr>
          <w:rStyle w:val="structurepagenumber"/>
        </w:rPr>
        <w:t xml:space="preserve"> &lt;page 185</w:t>
      </w:r>
      <w:r w:rsidR="00B777C2">
        <w:rPr>
          <w:rStyle w:val="structurepagenumber"/>
        </w:rPr>
        <w:t>/&gt;</w:t>
      </w:r>
      <w:r w:rsidR="00627ED1" w:rsidRPr="00627ED1">
        <w:rPr>
          <w:rStyle w:val="quoteknownauthor"/>
        </w:rPr>
        <w:t xml:space="preserve"> Covenant-breakers. They deplored his absence among them, and tried over a long period of time to devise a plan for arranging his return to the Mansion of </w:t>
      </w:r>
      <w:r w:rsidR="00627ED1" w:rsidRPr="00627ED1">
        <w:rPr>
          <w:rStyle w:val="quoteknownauthor"/>
          <w:highlight w:val="yellow"/>
        </w:rPr>
        <w:t>Bahjí</w:t>
      </w:r>
      <w:r w:rsidR="00627ED1" w:rsidRPr="00627ED1">
        <w:rPr>
          <w:rStyle w:val="quoteknownauthor"/>
        </w:rPr>
        <w:t xml:space="preserve"> where he had been originally living. After some time, through careful planning, </w:t>
      </w:r>
      <w:r w:rsidR="00627ED1" w:rsidRPr="00627ED1">
        <w:rPr>
          <w:rStyle w:val="quoteknownauthor"/>
          <w:highlight w:val="yellow"/>
        </w:rPr>
        <w:t>Muḥammad-Javád-i-Qazvíní</w:t>
      </w:r>
      <w:r w:rsidR="00627ED1" w:rsidRPr="00627ED1">
        <w:rPr>
          <w:rStyle w:val="FootnoteReference"/>
        </w:rPr>
        <w:footnoteReference w:id="344"/>
      </w:r>
      <w:r w:rsidR="00627ED1" w:rsidRPr="00627ED1">
        <w:rPr>
          <w:rStyle w:val="quoteknownauthor"/>
        </w:rPr>
        <w:t xml:space="preserve"> managed to meet </w:t>
      </w:r>
      <w:r w:rsidR="00627ED1" w:rsidRPr="00627ED1">
        <w:rPr>
          <w:rStyle w:val="quoteknownauthor"/>
          <w:highlight w:val="yellow"/>
        </w:rPr>
        <w:t>Mírzá Áqá Ján</w:t>
      </w:r>
      <w:r w:rsidR="00627ED1" w:rsidRPr="00627ED1">
        <w:rPr>
          <w:rStyle w:val="quoteknownauthor"/>
        </w:rPr>
        <w:t xml:space="preserve"> when the latter was shopping at a certain bakery. He conversed with him there for a considerable period of time and urged him to leave the house of the Master and return to </w:t>
      </w:r>
      <w:r w:rsidR="00627ED1" w:rsidRPr="00627ED1">
        <w:rPr>
          <w:rStyle w:val="quoteknownauthor"/>
          <w:highlight w:val="yellow"/>
        </w:rPr>
        <w:t>Bahjí</w:t>
      </w:r>
      <w:r w:rsidR="00627ED1" w:rsidRPr="00627ED1">
        <w:rPr>
          <w:rStyle w:val="quoteknownauthor"/>
        </w:rPr>
        <w:t>. But he did not succeed in winning him over.</w:t>
      </w:r>
    </w:p>
    <w:p w14:paraId="54ACCC0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21</w:t>
      </w:r>
      <w:r w:rsidRPr="00627ED1">
        <w:rPr>
          <w:rStyle w:val="structure"/>
        </w:rPr>
        <w:t>—en_19920000/</w:t>
      </w:r>
      <w:r w:rsidRPr="00627ED1">
        <w:rPr>
          <w:rStyle w:val="structurevisible"/>
        </w:rPr>
        <w:t>&gt;</w:t>
      </w:r>
    </w:p>
    <w:p w14:paraId="041BD3B5" w14:textId="77777777" w:rsidR="00C57E99" w:rsidRPr="00FD6EBE" w:rsidRDefault="00627ED1" w:rsidP="00A12F00">
      <w:pPr>
        <w:pStyle w:val="Quotecont"/>
        <w:rPr>
          <w:rStyle w:val="quoteknownauthor"/>
        </w:rPr>
      </w:pPr>
      <w:r w:rsidRPr="00627ED1">
        <w:rPr>
          <w:rStyle w:val="quoteknownauthor"/>
        </w:rPr>
        <w:t xml:space="preserve">At this point the </w:t>
      </w:r>
      <w:r w:rsidRPr="00627ED1">
        <w:rPr>
          <w:rStyle w:val="quoteknownauthor"/>
          <w:highlight w:val="yellow"/>
        </w:rPr>
        <w:t>A</w:t>
      </w:r>
      <w:r w:rsidRPr="00627ED1">
        <w:rPr>
          <w:rStyle w:val="quoteknownauthor"/>
          <w:rFonts w:hint="eastAsia"/>
          <w:highlight w:val="yellow"/>
        </w:rPr>
        <w:t></w:t>
      </w:r>
      <w:r w:rsidRPr="00627ED1">
        <w:rPr>
          <w:rStyle w:val="quoteknownauthor"/>
          <w:highlight w:val="darkYellow"/>
        </w:rPr>
        <w:t>ṣ</w:t>
      </w:r>
      <w:r w:rsidRPr="00627ED1">
        <w:rPr>
          <w:rStyle w:val="quoteknownauthor"/>
          <w:highlight w:val="yellow"/>
        </w:rPr>
        <w:t>án</w:t>
      </w:r>
      <w:r w:rsidRPr="00627ED1">
        <w:rPr>
          <w:rStyle w:val="quoteknownauthor"/>
        </w:rPr>
        <w:t xml:space="preserve"> and a few others including </w:t>
      </w:r>
      <w:r w:rsidRPr="00627ED1">
        <w:rPr>
          <w:rStyle w:val="quoteknownauthor"/>
          <w:highlight w:val="yellow"/>
        </w:rPr>
        <w:t>Majdu’d-Dín</w:t>
      </w:r>
      <w:r w:rsidRPr="00627ED1">
        <w:rPr>
          <w:rStyle w:val="quoteknownauthor"/>
        </w:rPr>
        <w:t xml:space="preserve"> and </w:t>
      </w:r>
      <w:r w:rsidRPr="00627ED1">
        <w:rPr>
          <w:rStyle w:val="quoteknownauthor"/>
          <w:highlight w:val="yellow"/>
        </w:rPr>
        <w:t>Javád-i-Qazvíní</w:t>
      </w:r>
      <w:r w:rsidRPr="00627ED1">
        <w:rPr>
          <w:rStyle w:val="quoteknownauthor"/>
        </w:rPr>
        <w:t xml:space="preserve"> consulted together and decided to address a letter to </w:t>
      </w:r>
      <w:r w:rsidRPr="00627ED1">
        <w:rPr>
          <w:rStyle w:val="quoteknownauthor"/>
          <w:highlight w:val="yellow"/>
        </w:rPr>
        <w:t>Mírzá Áqá Ján</w:t>
      </w:r>
      <w:r w:rsidRPr="00627ED1">
        <w:rPr>
          <w:rStyle w:val="quoteknownauthor"/>
        </w:rPr>
        <w:t xml:space="preserve"> purported to be on behalf of all the </w:t>
      </w:r>
      <w:r w:rsidRPr="00627ED1">
        <w:rPr>
          <w:rStyle w:val="quoteknownauthor"/>
          <w:highlight w:val="yellow"/>
        </w:rPr>
        <w:t>Bahá’ís</w:t>
      </w:r>
      <w:r w:rsidRPr="00627ED1">
        <w:rPr>
          <w:rStyle w:val="quoteknownauthor"/>
        </w:rPr>
        <w:t xml:space="preserve"> of Persia. The gist of the letter was as follows: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›O </w:t>
      </w:r>
      <w:r w:rsidR="00DC6AA6" w:rsidRPr="00230826">
        <w:rPr>
          <w:rStyle w:val="quoteknownauthorreported"/>
          <w:rFonts w:hint="eastAsia"/>
          <w:highlight w:val="yellow"/>
        </w:rPr>
        <w:t></w:t>
      </w:r>
      <w:r w:rsidRPr="00627ED1">
        <w:rPr>
          <w:rStyle w:val="quoteknownauthorreported"/>
          <w:rFonts w:hint="eastAsia"/>
          <w:highlight w:val="yellow"/>
        </w:rPr>
        <w:t>á</w:t>
      </w:r>
      <w:r w:rsidRPr="00627ED1">
        <w:rPr>
          <w:rStyle w:val="quoteknownauthorreported"/>
          <w:highlight w:val="yellow"/>
        </w:rPr>
        <w:t>dem</w:t>
      </w:r>
      <w:r w:rsidRPr="00627ED1">
        <w:rPr>
          <w:rStyle w:val="quoteknownauthorreported"/>
        </w:rPr>
        <w:t>!</w:t>
      </w:r>
      <w:r w:rsidRPr="00627ED1">
        <w:rPr>
          <w:rStyle w:val="FootnoteReference"/>
        </w:rPr>
        <w:footnoteReference w:id="345"/>
      </w:r>
      <w:r w:rsidRPr="00627ED1">
        <w:rPr>
          <w:rStyle w:val="quoteknownauthorreported"/>
        </w:rPr>
        <w:t xml:space="preserve"> how long will you remain silent? For how long should we tarry in the wilderness of error? All of us look for your guidance and turn to you to hear your counsel. This is because you are aware of all things, you were the amanuensis of </w:t>
      </w:r>
      <w:r w:rsidRPr="00627ED1">
        <w:rPr>
          <w:rStyle w:val="quoteknownauthorreported"/>
          <w:highlight w:val="yellow"/>
        </w:rPr>
        <w:t>Bahá’u’lláh</w:t>
      </w:r>
      <w:r w:rsidRPr="00627ED1">
        <w:rPr>
          <w:rStyle w:val="quoteknownauthorreported"/>
        </w:rPr>
        <w:t xml:space="preserve">. Everyone is now awaiting to hear from you. We know that the </w:t>
      </w:r>
      <w:r w:rsidRPr="00627ED1">
        <w:rPr>
          <w:rStyle w:val="quoteknownauthorreported"/>
          <w:highlight w:val="yellow"/>
        </w:rPr>
        <w:t>A</w:t>
      </w:r>
      <w:r w:rsidR="00116523">
        <w:rPr>
          <w:rStyle w:val="quoteknownauthorreported"/>
          <w:highlight w:val="yellow"/>
        </w:rPr>
        <w:t></w:t>
      </w:r>
      <w:r w:rsidRPr="00627ED1">
        <w:rPr>
          <w:rStyle w:val="quoteknownauthorreported"/>
          <w:highlight w:val="darkYellow"/>
        </w:rPr>
        <w:t>ṣ</w:t>
      </w:r>
      <w:r w:rsidRPr="00627ED1">
        <w:rPr>
          <w:rStyle w:val="quoteknownauthorreported"/>
          <w:highlight w:val="yellow"/>
        </w:rPr>
        <w:t>án</w:t>
      </w:r>
      <w:r w:rsidRPr="00627ED1">
        <w:rPr>
          <w:rStyle w:val="quoteknownauthorreported"/>
        </w:rPr>
        <w:t xml:space="preserve"> are not as informed as you are. You are responsible for all the wrongs that the believers go through because you remain silent. The differences which have arisen after the Ascension of </w:t>
      </w:r>
      <w:r w:rsidRPr="00627ED1">
        <w:rPr>
          <w:rStyle w:val="quoteknownauthorreported"/>
          <w:highlight w:val="yellow"/>
        </w:rPr>
        <w:t>Bahá’u’lláh</w:t>
      </w:r>
      <w:r w:rsidRPr="00627ED1">
        <w:rPr>
          <w:rStyle w:val="quoteknownauthorreported"/>
        </w:rPr>
        <w:t xml:space="preserve"> have made all the </w:t>
      </w:r>
      <w:r w:rsidRPr="00627ED1">
        <w:rPr>
          <w:rStyle w:val="quoteknownauthorreported"/>
          <w:highlight w:val="yellow"/>
        </w:rPr>
        <w:t>Bahá’ís</w:t>
      </w:r>
      <w:r w:rsidRPr="00627ED1">
        <w:rPr>
          <w:rStyle w:val="quoteknownauthorreported"/>
        </w:rPr>
        <w:t xml:space="preserve"> of Persia bewildered and perplexed. Because of your silence you are responsible for this distressing situation. All our eyes are turned to you and our ears are waiting to hear from you.‹</w:t>
      </w:r>
      <w:r w:rsidRPr="00627ED1">
        <w:rPr>
          <w:rStyle w:val="structurevisible"/>
        </w:rPr>
        <w:t>&lt;/</w:t>
      </w:r>
      <w:r w:rsidRPr="00627ED1">
        <w:rPr>
          <w:rStyle w:val="structure"/>
        </w:rPr>
        <w:t>cit</w:t>
      </w:r>
      <w:r w:rsidRPr="00627ED1">
        <w:rPr>
          <w:rStyle w:val="structurevisible"/>
        </w:rPr>
        <w:t>&gt;</w:t>
      </w:r>
    </w:p>
    <w:p w14:paraId="3A956BD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22</w:t>
      </w:r>
      <w:r w:rsidRPr="00627ED1">
        <w:rPr>
          <w:rStyle w:val="structure"/>
        </w:rPr>
        <w:t>—en_19920000/</w:t>
      </w:r>
      <w:r w:rsidRPr="00627ED1">
        <w:rPr>
          <w:rStyle w:val="structurevisible"/>
        </w:rPr>
        <w:t>&gt;</w:t>
      </w:r>
    </w:p>
    <w:p w14:paraId="115713F0" w14:textId="77777777" w:rsidR="00C57E99" w:rsidRPr="00FD6EBE" w:rsidRDefault="00627ED1" w:rsidP="00C57E99">
      <w:pPr>
        <w:pStyle w:val="Quotecont"/>
        <w:rPr>
          <w:rStyle w:val="quoteknownauthor"/>
        </w:rPr>
      </w:pPr>
      <w:r w:rsidRPr="00627ED1">
        <w:rPr>
          <w:rStyle w:val="quoteknownauthor"/>
        </w:rPr>
        <w:t xml:space="preserve">The </w:t>
      </w:r>
      <w:r w:rsidRPr="00627ED1">
        <w:rPr>
          <w:rStyle w:val="quoteknownauthor"/>
          <w:highlight w:val="yellow"/>
        </w:rPr>
        <w:t>A</w:t>
      </w:r>
      <w:r w:rsidRPr="00627ED1">
        <w:rPr>
          <w:rStyle w:val="quoteknownauthor"/>
          <w:rFonts w:hint="eastAsia"/>
          <w:highlight w:val="yellow"/>
        </w:rPr>
        <w:t></w:t>
      </w:r>
      <w:r w:rsidRPr="00627ED1">
        <w:rPr>
          <w:rStyle w:val="quoteknownauthor"/>
          <w:highlight w:val="darkYellow"/>
        </w:rPr>
        <w:t>ṣ</w:t>
      </w:r>
      <w:r w:rsidRPr="00627ED1">
        <w:rPr>
          <w:rStyle w:val="quoteknownauthor"/>
          <w:highlight w:val="yellow"/>
        </w:rPr>
        <w:t>án</w:t>
      </w:r>
      <w:r w:rsidRPr="00627ED1">
        <w:rPr>
          <w:rStyle w:val="quoteknownauthor"/>
        </w:rPr>
        <w:t xml:space="preserve"> sent the above draft to </w:t>
      </w:r>
      <w:r w:rsidRPr="00627ED1">
        <w:rPr>
          <w:rStyle w:val="quoteknownauthor"/>
          <w:highlight w:val="yellow"/>
        </w:rPr>
        <w:t>Mullá Ḥusayn-i-Jahrumí</w:t>
      </w:r>
      <w:r w:rsidRPr="00627ED1">
        <w:rPr>
          <w:rStyle w:val="FootnoteReference"/>
        </w:rPr>
        <w:footnoteReference w:id="346"/>
      </w:r>
      <w:r w:rsidRPr="00627ED1">
        <w:rPr>
          <w:rStyle w:val="quoteknownauthor"/>
        </w:rPr>
        <w:t xml:space="preserve"> who was residing in Bombay, India, and instructed him to copy it in his own handwriting and post it to </w:t>
      </w:r>
      <w:r w:rsidRPr="00627ED1">
        <w:rPr>
          <w:rStyle w:val="quoteknownauthor"/>
          <w:highlight w:val="yellow"/>
        </w:rPr>
        <w:t>Mírzá Áqá Ján</w:t>
      </w:r>
      <w:r w:rsidRPr="00627ED1">
        <w:rPr>
          <w:rStyle w:val="quoteknownauthor"/>
        </w:rPr>
        <w:t xml:space="preserve">, care of the Archbreaker of the Covenant. This he did and when the letter arrived, they decided that he should receive it personally. They arranged to hand the letter to him in the Shrine of </w:t>
      </w:r>
      <w:r w:rsidRPr="00627ED1">
        <w:rPr>
          <w:rStyle w:val="quoteknownauthor"/>
          <w:highlight w:val="yellow"/>
        </w:rPr>
        <w:t>Bahá’u’lláh</w:t>
      </w:r>
      <w:r w:rsidRPr="00627ED1">
        <w:rPr>
          <w:rStyle w:val="quoteknownauthor"/>
        </w:rPr>
        <w:t xml:space="preserve">. Usually when </w:t>
      </w:r>
      <w:r w:rsidRPr="00627ED1">
        <w:rPr>
          <w:rStyle w:val="quoteknownauthor"/>
          <w:highlight w:val="yellow"/>
        </w:rPr>
        <w:t>Mírzá Áqá Ján</w:t>
      </w:r>
      <w:r w:rsidRPr="00627ED1">
        <w:rPr>
          <w:rStyle w:val="quoteknownauthor"/>
        </w:rPr>
        <w:t xml:space="preserve"> went to the Shrine, he would sit down for about an hour, close his eyes and raise his hands upwards saying prayers. One day when he was seated in this manner, the daughter of </w:t>
      </w:r>
      <w:r w:rsidRPr="00627ED1">
        <w:rPr>
          <w:rStyle w:val="quoteknownauthor"/>
          <w:highlight w:val="yellow"/>
        </w:rPr>
        <w:t>Samandar</w:t>
      </w:r>
      <w:r w:rsidRPr="00627ED1">
        <w:rPr>
          <w:rStyle w:val="FootnoteReference"/>
        </w:rPr>
        <w:footnoteReference w:id="347"/>
      </w:r>
      <w:r w:rsidRPr="00627ED1">
        <w:rPr>
          <w:rStyle w:val="quoteknownauthor"/>
        </w:rPr>
        <w:t xml:space="preserve"> inconspicuously placed the letter in his hands. Later, he opened his eyes and saw the letter, but did not know who had placed it there.</w:t>
      </w:r>
    </w:p>
    <w:p w14:paraId="54A4A93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23</w:t>
      </w:r>
      <w:r w:rsidRPr="00627ED1">
        <w:rPr>
          <w:rStyle w:val="structure"/>
        </w:rPr>
        <w:t>—en_19920000/</w:t>
      </w:r>
      <w:r w:rsidRPr="00627ED1">
        <w:rPr>
          <w:rStyle w:val="structurevisible"/>
        </w:rPr>
        <w:t>&gt;</w:t>
      </w:r>
    </w:p>
    <w:p w14:paraId="4BFB8FD2" w14:textId="77777777" w:rsidR="00C57E99" w:rsidRPr="00FD6EBE" w:rsidRDefault="00627ED1" w:rsidP="00C57E99">
      <w:pPr>
        <w:pStyle w:val="Quotecont"/>
        <w:rPr>
          <w:rStyle w:val="quoteknownauthor"/>
        </w:rPr>
      </w:pPr>
      <w:r w:rsidRPr="00627ED1">
        <w:rPr>
          <w:rStyle w:val="quoteknownauthor"/>
        </w:rPr>
        <w:t xml:space="preserve">He took the letter with him to </w:t>
      </w:r>
      <w:r w:rsidRPr="00627ED1">
        <w:rPr>
          <w:rStyle w:val="quoteknownauthor"/>
          <w:highlight w:val="yellow"/>
        </w:rPr>
        <w:t>ʿAkká</w:t>
      </w:r>
      <w:r w:rsidRPr="00627ED1">
        <w:rPr>
          <w:rStyle w:val="quoteknownauthor"/>
        </w:rPr>
        <w:t xml:space="preserve">. We can guess what kind of thoughts must have come to him when he read it. He imagined that as soon as he made a statement, all the believers in Persia would respond positively to him. The fire of pride and rebellion began to burn within his heart. He then intimated to </w:t>
      </w:r>
      <w:r w:rsidRPr="00627ED1">
        <w:rPr>
          <w:rStyle w:val="quoteknownauthor"/>
          <w:highlight w:val="yellow"/>
        </w:rPr>
        <w:t>Muḥammad-Javád-i-Qazvíní</w:t>
      </w:r>
      <w:r w:rsidRPr="00627ED1">
        <w:rPr>
          <w:rStyle w:val="quoteknownauthor"/>
        </w:rPr>
        <w:t xml:space="preserve"> his intention to give a feast on the anniversary of the Ascension of </w:t>
      </w:r>
      <w:r w:rsidRPr="00627ED1">
        <w:rPr>
          <w:rStyle w:val="quoteknownauthor"/>
          <w:highlight w:val="yellow"/>
        </w:rPr>
        <w:t>Bahá’u’lláh</w:t>
      </w:r>
      <w:r w:rsidRPr="00627ED1">
        <w:rPr>
          <w:rStyle w:val="quoteknownauthor"/>
        </w:rPr>
        <w:t>, invite all the believers to it, and there release some important news and announce to them certain vital matters.</w:t>
      </w:r>
      <w:r w:rsidRPr="00627ED1">
        <w:rPr>
          <w:rStyle w:val="structurepagenumber"/>
        </w:rPr>
        <w:t xml:space="preserve"> &lt;page 186</w:t>
      </w:r>
      <w:r w:rsidR="00B777C2">
        <w:rPr>
          <w:rStyle w:val="structurepagenumber"/>
        </w:rPr>
        <w:t>/&gt;</w:t>
      </w:r>
    </w:p>
    <w:p w14:paraId="0CC94F0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24</w:t>
      </w:r>
      <w:r w:rsidRPr="00627ED1">
        <w:rPr>
          <w:rStyle w:val="structure"/>
        </w:rPr>
        <w:t>—en_19920000/</w:t>
      </w:r>
      <w:r w:rsidRPr="00627ED1">
        <w:rPr>
          <w:rStyle w:val="structurevisible"/>
        </w:rPr>
        <w:t>&gt;</w:t>
      </w:r>
    </w:p>
    <w:p w14:paraId="21E94397" w14:textId="77777777" w:rsidR="00C57E99" w:rsidRPr="00F92370" w:rsidRDefault="00627ED1" w:rsidP="00C57E99">
      <w:pPr>
        <w:pStyle w:val="Quotecont"/>
        <w:rPr>
          <w:rStyle w:val="quoteknownauthor"/>
        </w:rPr>
      </w:pPr>
      <w:r w:rsidRPr="00627ED1">
        <w:rPr>
          <w:rStyle w:val="quoteknownauthor"/>
        </w:rPr>
        <w:t>Some time passed and the anniversary of the Ascension drew near. He made all the arrangements for the feast. When the time arrived, and the believers had assembled, he stood up and began his talk. He explained that when he was utterly oblivious of himself and his surroundings at the Shrine, a letter came down from heaven and landed in his hands. He then started reading it when some believers stopped him, saying that his story was nothing but vain imaginings, and that everyone must turn to the Centre of the Covenant. Through his action, he was about to create a great upheaval, when suddenly the Master arrived at the scene and quenched this fire which was about to engulf everyone.«</w:t>
      </w:r>
      <w:r w:rsidR="00C57E99" w:rsidRPr="00F92370">
        <w:rPr>
          <w:rStyle w:val="structurevisible"/>
        </w:rPr>
        <w:t>&lt;/</w:t>
      </w:r>
      <w:r w:rsidR="00C57E99" w:rsidRPr="00F92370">
        <w:rPr>
          <w:rStyle w:val="structure"/>
        </w:rPr>
        <w:t>cit</w:t>
      </w:r>
      <w:r w:rsidR="00C57E99" w:rsidRPr="00F92370">
        <w:rPr>
          <w:rStyle w:val="structurevisible"/>
        </w:rPr>
        <w:t>&gt;</w:t>
      </w:r>
    </w:p>
    <w:p w14:paraId="0CD2CA5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25</w:t>
      </w:r>
      <w:r>
        <w:rPr>
          <w:rStyle w:val="structure"/>
        </w:rPr>
        <w:t>—en_19920000/</w:t>
      </w:r>
      <w:r w:rsidRPr="00D576C3">
        <w:rPr>
          <w:rStyle w:val="structurevisible"/>
        </w:rPr>
        <w:t>&gt;</w:t>
      </w:r>
    </w:p>
    <w:p w14:paraId="0DA9B803"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elaborates the story. The following is a summary translation of his words:</w:t>
      </w:r>
    </w:p>
    <w:p w14:paraId="4305125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26</w:t>
      </w:r>
      <w:r>
        <w:rPr>
          <w:rStyle w:val="structure"/>
        </w:rPr>
        <w:t>—en_19920000/</w:t>
      </w:r>
      <w:r w:rsidRPr="00D576C3">
        <w:rPr>
          <w:rStyle w:val="structurevisible"/>
        </w:rPr>
        <w:t>&gt;</w:t>
      </w:r>
    </w:p>
    <w:p w14:paraId="349DB035"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»As we were approaching the anniversary of the Ascension of </w:t>
      </w:r>
      <w:r w:rsidR="00627ED1" w:rsidRPr="00627ED1">
        <w:rPr>
          <w:rStyle w:val="quoteknownauthor"/>
          <w:highlight w:val="yellow"/>
        </w:rPr>
        <w:t>Bahá’u’lláh</w:t>
      </w:r>
      <w:r w:rsidR="00627ED1" w:rsidRPr="00627ED1">
        <w:rPr>
          <w:rStyle w:val="quoteknownauthor"/>
        </w:rPr>
        <w:t xml:space="preserve">, the friends seemed depressed with heavy hearts. Their usual enthusiasm and joy was not evident any more. There appeared to be some dark event on the horizon. The tone of the Master’s utterances was also different. The friends attributed all this to the approaching anniversary of the Ascension. We were informed that on that anniversary the believers would commemorate the passing of </w:t>
      </w:r>
      <w:r w:rsidR="00627ED1" w:rsidRPr="00627ED1">
        <w:rPr>
          <w:rStyle w:val="quoteknownauthor"/>
          <w:highlight w:val="yellow"/>
        </w:rPr>
        <w:t>Bahá’u’lláh</w:t>
      </w:r>
      <w:r w:rsidR="00627ED1" w:rsidRPr="00627ED1">
        <w:rPr>
          <w:rStyle w:val="quoteknownauthor"/>
        </w:rPr>
        <w:t xml:space="preserve"> by keeping vigil and staying awake the whole night, that before the dawn, they would all go to the Shrine of </w:t>
      </w:r>
      <w:r w:rsidR="00627ED1" w:rsidRPr="00627ED1">
        <w:rPr>
          <w:rStyle w:val="quoteknownauthor"/>
          <w:highlight w:val="yellow"/>
        </w:rPr>
        <w:t>Bahá’u’lláh</w:t>
      </w:r>
      <w:r w:rsidR="00627ED1" w:rsidRPr="00627ED1">
        <w:rPr>
          <w:rStyle w:val="quoteknownauthor"/>
        </w:rPr>
        <w:t xml:space="preserve">, and that on the following day a feast would be given in the name of </w:t>
      </w:r>
      <w:r w:rsidR="00627ED1" w:rsidRPr="00627ED1">
        <w:rPr>
          <w:rStyle w:val="quoteknownauthor"/>
          <w:highlight w:val="yellow"/>
        </w:rPr>
        <w:t>Mírzá Áqá Ján</w:t>
      </w:r>
      <w:r w:rsidR="00627ED1" w:rsidRPr="00627ED1">
        <w:rPr>
          <w:rStyle w:val="quoteknownauthor"/>
        </w:rPr>
        <w:t>.</w:t>
      </w:r>
    </w:p>
    <w:p w14:paraId="207DACD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27</w:t>
      </w:r>
      <w:r w:rsidRPr="00627ED1">
        <w:rPr>
          <w:rStyle w:val="structure"/>
        </w:rPr>
        <w:t>—en_19920000/</w:t>
      </w:r>
      <w:r w:rsidRPr="00627ED1">
        <w:rPr>
          <w:rStyle w:val="structurevisible"/>
        </w:rPr>
        <w:t>&gt;</w:t>
      </w:r>
    </w:p>
    <w:p w14:paraId="105D31F7" w14:textId="77777777" w:rsidR="00C57E99" w:rsidRPr="00FD6EBE" w:rsidRDefault="00627ED1" w:rsidP="00C57E99">
      <w:pPr>
        <w:pStyle w:val="Quotecont"/>
        <w:rPr>
          <w:rStyle w:val="quoteknownauthor"/>
        </w:rPr>
      </w:pPr>
      <w:r w:rsidRPr="00627ED1">
        <w:rPr>
          <w:rStyle w:val="quoteknownauthor"/>
        </w:rPr>
        <w:t xml:space="preserve">On the evening of the anniversary, all the believers resident in Haifa and </w:t>
      </w:r>
      <w:r w:rsidRPr="00627ED1">
        <w:rPr>
          <w:rStyle w:val="quoteknownauthor"/>
          <w:highlight w:val="yellow"/>
        </w:rPr>
        <w:t>ʿAkká</w:t>
      </w:r>
      <w:r w:rsidRPr="00627ED1">
        <w:rPr>
          <w:rStyle w:val="quoteknownauthor"/>
        </w:rPr>
        <w:t xml:space="preserve"> who were able to take part attended a special commemoration meeting which was held in the Pilgrim House [at </w:t>
      </w:r>
      <w:r w:rsidRPr="00627ED1">
        <w:rPr>
          <w:rStyle w:val="quoteknownauthor"/>
          <w:highlight w:val="yellow"/>
        </w:rPr>
        <w:t>ʿAkká</w:t>
      </w:r>
      <w:r w:rsidRPr="00627ED1">
        <w:rPr>
          <w:rStyle w:val="quoteknownauthor"/>
        </w:rPr>
        <w:t xml:space="preserve">]. Prayers and Tablets were chanted in the presence of the Master... Before the dawn we were summoned by the Master who gave to each one of us a glass containing rose-water and a lighted candle. In this way we all walked in an orderly manner in a procession towards the gate of the city on our way to the Shrine of </w:t>
      </w:r>
      <w:r w:rsidRPr="00627ED1">
        <w:rPr>
          <w:rStyle w:val="quoteknownauthor"/>
          <w:highlight w:val="yellow"/>
        </w:rPr>
        <w:t>Bahá’u’lláh</w:t>
      </w:r>
      <w:r w:rsidRPr="00627ED1">
        <w:rPr>
          <w:rStyle w:val="quoteknownauthor"/>
        </w:rPr>
        <w:t xml:space="preserve">. We were all in a state of grief and sorrow. The Master was walking along with us. He ordered two or three believers who had melodious voices to take turns and chant some prayers and poems of </w:t>
      </w:r>
      <w:r w:rsidRPr="00627ED1">
        <w:rPr>
          <w:rStyle w:val="quoteknownauthor"/>
          <w:highlight w:val="yellow"/>
        </w:rPr>
        <w:t>Bahá’u’lláh</w:t>
      </w:r>
      <w:r w:rsidRPr="00627ED1">
        <w:rPr>
          <w:rStyle w:val="quoteknownauthor"/>
        </w:rPr>
        <w:t xml:space="preserve"> on the way. Our souls were truly carried away to the realms beyond as we walked with tearful eyes towards the Holy Shrine.</w:t>
      </w:r>
    </w:p>
    <w:p w14:paraId="6252937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28</w:t>
      </w:r>
      <w:r w:rsidRPr="00627ED1">
        <w:rPr>
          <w:rStyle w:val="structure"/>
        </w:rPr>
        <w:t>—en_19920000/</w:t>
      </w:r>
      <w:r w:rsidRPr="00627ED1">
        <w:rPr>
          <w:rStyle w:val="structurevisible"/>
        </w:rPr>
        <w:t>&gt;</w:t>
      </w:r>
    </w:p>
    <w:p w14:paraId="14F11C8C" w14:textId="77777777" w:rsidR="00C57E99" w:rsidRPr="00FD6EBE" w:rsidRDefault="00627ED1" w:rsidP="00C57E99">
      <w:pPr>
        <w:pStyle w:val="Quotecont"/>
        <w:rPr>
          <w:rStyle w:val="quoteknownauthor"/>
        </w:rPr>
      </w:pPr>
      <w:r w:rsidRPr="00627ED1">
        <w:rPr>
          <w:rStyle w:val="quoteknownauthor"/>
        </w:rPr>
        <w:t>We all entered the Shrine, and as directed by the Master, we poured the rose-water on the flowerbed in the small garden and pushed the lighted candles into the soil. Grief-stricken and with the utmost humility we stood as the Master chanted the Tablet of Visitation. As He chanted, as always tears flowed from His eyes. We all wept aloud with Him and when He retired to another room, we could not control our weeping... After He had gone we kept on praying in the Shrine.</w:t>
      </w:r>
    </w:p>
    <w:p w14:paraId="00E0DD3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29</w:t>
      </w:r>
      <w:r w:rsidRPr="00627ED1">
        <w:rPr>
          <w:rStyle w:val="structure"/>
        </w:rPr>
        <w:t>—en_19920000/</w:t>
      </w:r>
      <w:r w:rsidRPr="00627ED1">
        <w:rPr>
          <w:rStyle w:val="structurevisible"/>
        </w:rPr>
        <w:t>&gt;</w:t>
      </w:r>
    </w:p>
    <w:p w14:paraId="4D922200" w14:textId="77777777" w:rsidR="00C57E99" w:rsidRDefault="00627ED1" w:rsidP="00C57E99">
      <w:pPr>
        <w:pStyle w:val="Quotecont"/>
      </w:pPr>
      <w:r w:rsidRPr="00627ED1">
        <w:rPr>
          <w:rStyle w:val="quoteknownauthor"/>
        </w:rPr>
        <w:t>In the morning, we went to the pilgrim house situated on the ground floor of the Mansion,</w:t>
      </w:r>
      <w:r w:rsidRPr="00627ED1">
        <w:rPr>
          <w:rStyle w:val="FootnoteReference"/>
        </w:rPr>
        <w:footnoteReference w:id="348"/>
      </w:r>
      <w:r w:rsidRPr="00627ED1">
        <w:rPr>
          <w:rStyle w:val="quoteknownauthor"/>
        </w:rPr>
        <w:t xml:space="preserve"> had our own morning tea and rested for some time... Once again we went to the Shrine and prayed. Then we came</w:t>
      </w:r>
      <w:r w:rsidRPr="00627ED1">
        <w:rPr>
          <w:rStyle w:val="structurepagenumber"/>
        </w:rPr>
        <w:t xml:space="preserve"> &lt;page 187</w:t>
      </w:r>
      <w:r w:rsidR="00B777C2">
        <w:rPr>
          <w:rStyle w:val="structurepagenumber"/>
        </w:rPr>
        <w:t>/&gt;</w:t>
      </w:r>
      <w:r w:rsidRPr="00627ED1">
        <w:rPr>
          <w:rStyle w:val="quoteknownauthor"/>
        </w:rPr>
        <w:t xml:space="preserve"> out, had lunch and rested for a while. We all felt spiritually tired, our hearts were heavy and our thoughts agitated. We noticed the Covenant-breakers were actively moving around with a few non</w:t>
      </w:r>
      <w:r w:rsidRPr="00627ED1">
        <w:rPr>
          <w:rStyle w:val="quoteknownauthor"/>
          <w:highlight w:val="yellow"/>
        </w:rPr>
        <w:t>-Bahá’ís</w:t>
      </w:r>
      <w:r w:rsidRPr="00627ED1">
        <w:rPr>
          <w:rStyle w:val="quoteknownauthor"/>
        </w:rPr>
        <w:t>. It did not take long before we discovered their evil conspiracy designed to create a great upheaval for Us.«</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49"/>
      </w:r>
      <w:r w:rsidRPr="00627ED1">
        <w:t xml:space="preserve"> </w:t>
      </w:r>
    </w:p>
    <w:p w14:paraId="7A2F303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30</w:t>
      </w:r>
      <w:r>
        <w:rPr>
          <w:rStyle w:val="structure"/>
        </w:rPr>
        <w:t>—en_19920000/</w:t>
      </w:r>
      <w:r w:rsidRPr="00D576C3">
        <w:rPr>
          <w:rStyle w:val="structurevisible"/>
        </w:rPr>
        <w:t>&gt;</w:t>
      </w:r>
    </w:p>
    <w:p w14:paraId="7F5AA272" w14:textId="77777777" w:rsidR="00C57E99" w:rsidRDefault="00627ED1" w:rsidP="00C57E99">
      <w:pPr>
        <w:pStyle w:val="Bodyafterquote"/>
      </w:pPr>
      <w:r w:rsidRPr="00627ED1">
        <w:t xml:space="preserve">In order to appreciate the seriousness of the events which would have disrupted the affairs of the community and placed </w:t>
      </w:r>
      <w:r w:rsidRPr="00627ED1">
        <w:rPr>
          <w:highlight w:val="yellow"/>
        </w:rPr>
        <w:t>ʿAbdu’l-Bah</w:t>
      </w:r>
      <w:r w:rsidR="00C57E99" w:rsidRPr="007C5354">
        <w:rPr>
          <w:highlight w:val="yellow"/>
        </w:rPr>
        <w:t>á</w:t>
      </w:r>
      <w:r w:rsidRPr="00627ED1">
        <w:rPr>
          <w:highlight w:val="yellow"/>
        </w:rPr>
        <w:t>’s</w:t>
      </w:r>
      <w:r w:rsidRPr="00627ED1">
        <w:t xml:space="preserve"> life in danger had the Covenant-breakers’ plans materialized, we should note that when the Covenant-breakers realized that they were no longer in a position to take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life, as he had sought asylum in the house of </w:t>
      </w:r>
      <w:r w:rsidRPr="00627ED1">
        <w:rPr>
          <w:highlight w:val="yellow"/>
        </w:rPr>
        <w:t>ʿAbdu’l-Bah</w:t>
      </w:r>
      <w:r w:rsidR="00C57E99" w:rsidRPr="000C7039">
        <w:rPr>
          <w:highlight w:val="yellow"/>
        </w:rPr>
        <w:t>á</w:t>
      </w:r>
      <w:r w:rsidRPr="00627ED1">
        <w:t xml:space="preserve">, they decided to exploit him instead for their own purposes. While he was living in the house of </w:t>
      </w:r>
      <w:r w:rsidRPr="00627ED1">
        <w:rPr>
          <w:highlight w:val="yellow"/>
        </w:rPr>
        <w:t>ʿAbdu’l-Bah</w:t>
      </w:r>
      <w:r w:rsidR="00C57E99" w:rsidRPr="000C7039">
        <w:rPr>
          <w:highlight w:val="yellow"/>
        </w:rPr>
        <w:t>á</w:t>
      </w:r>
      <w:r w:rsidRPr="00627ED1">
        <w:t xml:space="preserve">, the Covenant-breakers secretly established contact with him and together they made a plan of action against </w:t>
      </w:r>
      <w:r w:rsidRPr="00627ED1">
        <w:rPr>
          <w:highlight w:val="yellow"/>
        </w:rPr>
        <w:t>ʿAbdu’l-Bah</w:t>
      </w:r>
      <w:r w:rsidR="00C57E99" w:rsidRPr="000C7039">
        <w:rPr>
          <w:highlight w:val="yellow"/>
        </w:rPr>
        <w:t>á</w:t>
      </w:r>
      <w:r w:rsidRPr="00627ED1">
        <w:t xml:space="preserve">.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writes the story:</w:t>
      </w:r>
    </w:p>
    <w:p w14:paraId="5316ED3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31</w:t>
      </w:r>
      <w:r>
        <w:rPr>
          <w:rStyle w:val="structure"/>
        </w:rPr>
        <w:t>—en_19920000/</w:t>
      </w:r>
      <w:r w:rsidRPr="00D576C3">
        <w:rPr>
          <w:rStyle w:val="structurevisible"/>
        </w:rPr>
        <w:t>&gt;</w:t>
      </w:r>
    </w:p>
    <w:p w14:paraId="31975649"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»...The Covenant-breakers decided to take advantage of </w:t>
      </w:r>
      <w:r w:rsidR="00627ED1" w:rsidRPr="00627ED1">
        <w:rPr>
          <w:rStyle w:val="quoteknownauthor"/>
          <w:highlight w:val="yellow"/>
        </w:rPr>
        <w:t>Mírzá Áqá Ján’s</w:t>
      </w:r>
      <w:r w:rsidR="00627ED1" w:rsidRPr="00627ED1">
        <w:rPr>
          <w:rStyle w:val="quoteknownauthor"/>
        </w:rPr>
        <w:t xml:space="preserve"> situation to create trouble and mischief [for </w:t>
      </w:r>
      <w:r w:rsidR="00627ED1" w:rsidRPr="00627ED1">
        <w:rPr>
          <w:rStyle w:val="quoteknownauthor"/>
          <w:highlight w:val="yellow"/>
        </w:rPr>
        <w:t>ʿAbdu’l-Bahá</w:t>
      </w:r>
      <w:r w:rsidR="00627ED1" w:rsidRPr="00627ED1">
        <w:rPr>
          <w:rStyle w:val="quoteknownauthor"/>
        </w:rPr>
        <w:t xml:space="preserve">]... They succeeded in establishing a secret link with him and urged him to help them in stirring up sedition among believers. They maintained communication with him, and, over a long period, devised a plan to create discord and disturbance within the community. Since </w:t>
      </w:r>
      <w:r w:rsidR="00627ED1" w:rsidRPr="00627ED1">
        <w:rPr>
          <w:rStyle w:val="quoteknownauthor"/>
          <w:highlight w:val="yellow"/>
        </w:rPr>
        <w:t>Mírzá Áqá Ján</w:t>
      </w:r>
      <w:r w:rsidR="00627ED1" w:rsidRPr="00627ED1">
        <w:rPr>
          <w:rStyle w:val="quoteknownauthor"/>
        </w:rPr>
        <w:t xml:space="preserve"> had been </w:t>
      </w:r>
      <w:r w:rsidR="00627ED1" w:rsidRPr="00627ED1">
        <w:rPr>
          <w:rStyle w:val="quoteknownauthor"/>
          <w:highlight w:val="yellow"/>
        </w:rPr>
        <w:t>Bahá’u’lláh’s</w:t>
      </w:r>
      <w:r w:rsidR="00627ED1" w:rsidRPr="00627ED1">
        <w:rPr>
          <w:rStyle w:val="quoteknownauthor"/>
        </w:rPr>
        <w:t xml:space="preserve"> amanuensis and had recorded the words of God as they were revealed, he was induced to arise and himself lay claim to divine revelation.</w:t>
      </w:r>
    </w:p>
    <w:p w14:paraId="15D5F94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32</w:t>
      </w:r>
      <w:r w:rsidRPr="00627ED1">
        <w:rPr>
          <w:rStyle w:val="structure"/>
        </w:rPr>
        <w:t>—en_19920000/</w:t>
      </w:r>
      <w:r w:rsidRPr="00627ED1">
        <w:rPr>
          <w:rStyle w:val="structurevisible"/>
        </w:rPr>
        <w:t>&gt;</w:t>
      </w:r>
    </w:p>
    <w:p w14:paraId="4CC9BD16" w14:textId="77777777" w:rsidR="00C57E99" w:rsidRPr="00FD6EBE" w:rsidRDefault="00627ED1" w:rsidP="00C57E99">
      <w:pPr>
        <w:pStyle w:val="Quotecont"/>
        <w:rPr>
          <w:rStyle w:val="quoteknownauthor"/>
        </w:rPr>
      </w:pPr>
      <w:r w:rsidRPr="00627ED1">
        <w:rPr>
          <w:rStyle w:val="quoteknownauthor"/>
        </w:rPr>
        <w:t xml:space="preserve">As a result of their promptings, </w:t>
      </w:r>
      <w:r w:rsidRPr="00627ED1">
        <w:rPr>
          <w:rStyle w:val="quoteknownauthor"/>
          <w:highlight w:val="yellow"/>
        </w:rPr>
        <w:t>Mírzá Áqá Ján</w:t>
      </w:r>
      <w:r w:rsidRPr="00627ED1">
        <w:rPr>
          <w:rStyle w:val="quoteknownauthor"/>
        </w:rPr>
        <w:t xml:space="preserve">, this ill-fated man, worked for a long time to prepare some writings. In these he claimed that in a dream he had attained the presence of </w:t>
      </w:r>
      <w:r w:rsidRPr="00627ED1">
        <w:rPr>
          <w:rStyle w:val="quoteknownauthor"/>
          <w:highlight w:val="yellow"/>
        </w:rPr>
        <w:t>Bahá’u’lláh</w:t>
      </w:r>
      <w:r w:rsidRPr="00627ED1">
        <w:rPr>
          <w:rStyle w:val="quoteknownauthor"/>
        </w:rPr>
        <w:t xml:space="preserve"> and had become the recipient of divine revelation and inspiration. These writings contained passages which invoked the wrath of God upon certain believers and were intended to be delivered to them.</w:t>
      </w:r>
    </w:p>
    <w:p w14:paraId="7267E51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33</w:t>
      </w:r>
      <w:r w:rsidRPr="00627ED1">
        <w:rPr>
          <w:rStyle w:val="structure"/>
        </w:rPr>
        <w:t>—en_19920000/</w:t>
      </w:r>
      <w:r w:rsidRPr="00627ED1">
        <w:rPr>
          <w:rStyle w:val="structurevisible"/>
        </w:rPr>
        <w:t>&gt;</w:t>
      </w:r>
    </w:p>
    <w:p w14:paraId="16CC4CA5" w14:textId="77777777" w:rsidR="00C57E99" w:rsidRDefault="00627ED1" w:rsidP="00C57E99">
      <w:pPr>
        <w:pStyle w:val="Quotecont"/>
      </w:pPr>
      <w:r w:rsidRPr="00627ED1">
        <w:rPr>
          <w:rStyle w:val="quoteknownauthor"/>
          <w:highlight w:val="yellow"/>
        </w:rPr>
        <w:t>Mírzá Áqá Ján</w:t>
      </w:r>
      <w:r w:rsidRPr="00627ED1">
        <w:rPr>
          <w:rStyle w:val="quoteknownauthor"/>
        </w:rPr>
        <w:t xml:space="preserve"> even claimed that he had received a Tablet from heaven written in green ink, in which he was commanded to save the Faith from the hands of infidels. The false accusations and calumnies with which he charged </w:t>
      </w:r>
      <w:r w:rsidRPr="00627ED1">
        <w:rPr>
          <w:rStyle w:val="quoteknownauthor"/>
          <w:highlight w:val="yellow"/>
        </w:rPr>
        <w:t>ʿAbdu’l-Bahá</w:t>
      </w:r>
      <w:r w:rsidRPr="00627ED1">
        <w:rPr>
          <w:rStyle w:val="quoteknownauthor"/>
        </w:rPr>
        <w:t xml:space="preserve">, the Centre of the Covenant, were much worse than those which Covenant-breakers had already brought against Him. It was arranged that on a certain day, which should be the time of revolt, </w:t>
      </w:r>
      <w:r w:rsidRPr="00627ED1">
        <w:rPr>
          <w:rStyle w:val="quoteknownauthor"/>
          <w:highlight w:val="yellow"/>
        </w:rPr>
        <w:t>Mírzá Áqá Ján</w:t>
      </w:r>
      <w:r w:rsidRPr="00627ED1">
        <w:rPr>
          <w:rStyle w:val="quoteknownauthor"/>
        </w:rPr>
        <w:t xml:space="preserve"> would hand all these papers written in the same style as his </w:t>
      </w:r>
      <w:r w:rsidRPr="00627ED1">
        <w:rPr>
          <w:rStyle w:val="quotesterms"/>
        </w:rPr>
        <w:t>›Revelation writings‹</w:t>
      </w:r>
      <w:r w:rsidRPr="00627ED1">
        <w:rPr>
          <w:rStyle w:val="quoteknownauthor"/>
        </w:rPr>
        <w:t xml:space="preserve"> to the Covenant-breakers who would then have them transcribed, as in the days of </w:t>
      </w:r>
      <w:r w:rsidRPr="00627ED1">
        <w:rPr>
          <w:rStyle w:val="quoteknownauthor"/>
          <w:highlight w:val="yellow"/>
        </w:rPr>
        <w:t>Bahá’u’lláh</w:t>
      </w:r>
      <w:r w:rsidRPr="00627ED1">
        <w:rPr>
          <w:rStyle w:val="quoteknownauthor"/>
        </w:rPr>
        <w:t xml:space="preserve">, in the handwriting of </w:t>
      </w:r>
      <w:r w:rsidRPr="00627ED1">
        <w:rPr>
          <w:rStyle w:val="quoteknownauthor"/>
          <w:highlight w:val="yellow"/>
        </w:rPr>
        <w:t>Mírzá Majdu’d-Dín</w:t>
      </w:r>
      <w:r w:rsidRPr="00627ED1">
        <w:rPr>
          <w:rStyle w:val="FootnoteReference"/>
        </w:rPr>
        <w:footnoteReference w:id="350"/>
      </w:r>
      <w:r w:rsidRPr="00627ED1">
        <w:rPr>
          <w:rStyle w:val="quoteknownauthor"/>
        </w:rPr>
        <w:t xml:space="preserve">, and disseminated among the </w:t>
      </w:r>
      <w:r w:rsidRPr="00627ED1">
        <w:rPr>
          <w:rStyle w:val="quoteknownauthor"/>
          <w:highlight w:val="yellow"/>
        </w:rPr>
        <w:t>Bahá’ís</w:t>
      </w:r>
      <w:r w:rsidRPr="00627ED1">
        <w:rPr>
          <w:rStyle w:val="quoteknownauthor"/>
        </w:rPr>
        <w:t>.«</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51"/>
      </w:r>
    </w:p>
    <w:p w14:paraId="36A50CB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34</w:t>
      </w:r>
      <w:r>
        <w:rPr>
          <w:rStyle w:val="structure"/>
        </w:rPr>
        <w:t>—en_19920000/</w:t>
      </w:r>
      <w:r w:rsidRPr="00D576C3">
        <w:rPr>
          <w:rStyle w:val="structurevisible"/>
        </w:rPr>
        <w:t>&gt;</w:t>
      </w:r>
    </w:p>
    <w:p w14:paraId="74E599DA"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in his memoirs goes on to explain that the Covenant-breakers had decided to put their plans into operation on the day of the anniversary of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They</w:t>
      </w:r>
      <w:r w:rsidRPr="00627ED1">
        <w:rPr>
          <w:rStyle w:val="structurepagenumber"/>
        </w:rPr>
        <w:t xml:space="preserve"> &lt;page 188</w:t>
      </w:r>
      <w:r w:rsidR="00B777C2">
        <w:rPr>
          <w:rStyle w:val="structurepagenumber"/>
        </w:rPr>
        <w:t>/&gt;</w:t>
      </w:r>
      <w:r w:rsidRPr="00627ED1">
        <w:t xml:space="preserve"> knew that all the believers would then be assembled outside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so they planned with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that he should speak openly against </w:t>
      </w:r>
      <w:r w:rsidRPr="00627ED1">
        <w:rPr>
          <w:highlight w:val="yellow"/>
        </w:rPr>
        <w:t>ʿAbdu’l-Bah</w:t>
      </w:r>
      <w:r w:rsidR="00C57E99" w:rsidRPr="000C7039">
        <w:rPr>
          <w:highlight w:val="yellow"/>
        </w:rPr>
        <w:t>á</w:t>
      </w:r>
      <w:r w:rsidRPr="00627ED1">
        <w:t xml:space="preserve"> in that gathering, in order to create tension and unrest. At the same time the Covenant-breakers made arrangements for a certain </w:t>
      </w:r>
      <w:r w:rsidRPr="00627ED1">
        <w:rPr>
          <w:highlight w:val="yellow"/>
        </w:rPr>
        <w:t>Ya</w:t>
      </w:r>
      <w:r w:rsidR="00C57E99" w:rsidRPr="00603CFB">
        <w:rPr>
          <w:highlight w:val="yellow"/>
        </w:rPr>
        <w:t>ḥ</w:t>
      </w:r>
      <w:r w:rsidRPr="00627ED1">
        <w:rPr>
          <w:highlight w:val="yellow"/>
        </w:rPr>
        <w:t>y</w:t>
      </w:r>
      <w:r w:rsidR="00C57E99" w:rsidRPr="00603CFB">
        <w:rPr>
          <w:highlight w:val="yellow"/>
        </w:rPr>
        <w:t>á</w:t>
      </w:r>
      <w:r w:rsidRPr="00627ED1">
        <w:rPr>
          <w:highlight w:val="yellow"/>
        </w:rPr>
        <w:t xml:space="preserve"> </w:t>
      </w:r>
      <w:r w:rsidRPr="00627ED1">
        <w:rPr>
          <w:highlight w:val="darkYellow"/>
        </w:rPr>
        <w:t>Ṭ</w:t>
      </w:r>
      <w:r w:rsidR="00C57E99" w:rsidRPr="00B94A49">
        <w:rPr>
          <w:highlight w:val="yellow"/>
        </w:rPr>
        <w:t>á</w:t>
      </w:r>
      <w:r w:rsidRPr="00627ED1">
        <w:rPr>
          <w:highlight w:val="yellow"/>
        </w:rPr>
        <w:t>b</w:t>
      </w:r>
      <w:r w:rsidR="00C57E99" w:rsidRPr="00B94A49">
        <w:rPr>
          <w:highlight w:val="yellow"/>
        </w:rPr>
        <w:t>ú</w:t>
      </w:r>
      <w:r w:rsidRPr="00627ED1">
        <w:rPr>
          <w:highlight w:val="yellow"/>
        </w:rPr>
        <w:t xml:space="preserve">r </w:t>
      </w:r>
      <w:r w:rsidR="00C57E99" w:rsidRPr="00B94A49">
        <w:rPr>
          <w:highlight w:val="yellow"/>
        </w:rPr>
        <w:t>Á</w:t>
      </w:r>
      <w:r w:rsidRPr="00627ED1">
        <w:rPr>
          <w:highlight w:val="yellow"/>
        </w:rPr>
        <w:t>q</w:t>
      </w:r>
      <w:r w:rsidR="00C57E99" w:rsidRPr="00B94A49">
        <w:rPr>
          <w:highlight w:val="yellow"/>
        </w:rPr>
        <w:t>á</w:t>
      </w:r>
      <w:r w:rsidRPr="00627ED1">
        <w:rPr>
          <w:highlight w:val="yellow"/>
        </w:rPr>
        <w:t>s</w:t>
      </w:r>
      <w:r w:rsidR="00C57E99" w:rsidRPr="00B94A49">
        <w:rPr>
          <w:highlight w:val="yellow"/>
        </w:rPr>
        <w:t>í</w:t>
      </w:r>
      <w:r w:rsidRPr="00627ED1">
        <w:t xml:space="preserve"> to be present on that day. He was a high-ranking government official hostile to </w:t>
      </w:r>
      <w:r w:rsidRPr="00627ED1">
        <w:rPr>
          <w:highlight w:val="yellow"/>
        </w:rPr>
        <w:t>ʿAbdu’l-Bah</w:t>
      </w:r>
      <w:r w:rsidR="00C57E99" w:rsidRPr="000C7039">
        <w:rPr>
          <w:highlight w:val="yellow"/>
        </w:rPr>
        <w:t>á</w:t>
      </w:r>
      <w:r w:rsidRPr="00627ED1">
        <w:t xml:space="preserve">; he was heavily bribed by the Covenant-breakers and was very friendly towards them. His function was to remain out of sight until the expected disturbances had broken out, when he and his men would appear on the scene and take action against the believers. He would then send a report against </w:t>
      </w:r>
      <w:r w:rsidRPr="00627ED1">
        <w:rPr>
          <w:highlight w:val="yellow"/>
        </w:rPr>
        <w:t>ʿAbdu’l-Bah</w:t>
      </w:r>
      <w:r w:rsidR="00C57E99" w:rsidRPr="000C7039">
        <w:rPr>
          <w:highlight w:val="yellow"/>
        </w:rPr>
        <w:t>á</w:t>
      </w:r>
      <w:r w:rsidRPr="00627ED1">
        <w:t xml:space="preserve"> to the government authorities in Constantinople and request His banishment from the Holy Land. That would also give the Covenant-breakers the opportunity to take possession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was in </w:t>
      </w:r>
      <w:r w:rsidRPr="00627ED1">
        <w:rPr>
          <w:highlight w:val="yellow"/>
        </w:rPr>
        <w:t>ʿAbdu’l-Bah</w:t>
      </w:r>
      <w:r w:rsidR="00C57E99" w:rsidRPr="007C5354">
        <w:rPr>
          <w:highlight w:val="yellow"/>
        </w:rPr>
        <w:t>á</w:t>
      </w:r>
      <w:r w:rsidRPr="00627ED1">
        <w:rPr>
          <w:highlight w:val="yellow"/>
        </w:rPr>
        <w:t>’s</w:t>
      </w:r>
      <w:r w:rsidRPr="00627ED1">
        <w:t xml:space="preserve"> custody.</w:t>
      </w:r>
    </w:p>
    <w:p w14:paraId="274C241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35</w:t>
      </w:r>
      <w:r>
        <w:rPr>
          <w:rStyle w:val="structure"/>
        </w:rPr>
        <w:t>—en_19920000/</w:t>
      </w:r>
      <w:r w:rsidRPr="00D576C3">
        <w:rPr>
          <w:rStyle w:val="structurevisible"/>
        </w:rPr>
        <w:t>&gt;</w:t>
      </w:r>
    </w:p>
    <w:p w14:paraId="2F10CBB0" w14:textId="77777777" w:rsidR="00C57E99" w:rsidRDefault="00627ED1" w:rsidP="00C57E99">
      <w:pPr>
        <w:pStyle w:val="Bodycont"/>
      </w:pPr>
      <w:r w:rsidRPr="00627ED1">
        <w:t xml:space="preserve">We turn again to the memoirs of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who describes the sequence of events which took place in the afternoon of that day:</w:t>
      </w:r>
    </w:p>
    <w:p w14:paraId="3262F0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36</w:t>
      </w:r>
      <w:r>
        <w:rPr>
          <w:rStyle w:val="structure"/>
        </w:rPr>
        <w:t>—en_19920000/</w:t>
      </w:r>
      <w:r w:rsidRPr="00D576C3">
        <w:rPr>
          <w:rStyle w:val="structurevisible"/>
        </w:rPr>
        <w:t>&gt;</w:t>
      </w:r>
    </w:p>
    <w:p w14:paraId="18A42AD7"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»Having had afternoon tea, everyone was on the point of going to the Shrine of </w:t>
      </w:r>
      <w:r w:rsidR="00627ED1" w:rsidRPr="00627ED1">
        <w:rPr>
          <w:rStyle w:val="quoteknownauthor"/>
          <w:highlight w:val="yellow"/>
        </w:rPr>
        <w:t>Bahá’u’lláh</w:t>
      </w:r>
      <w:r w:rsidR="00627ED1" w:rsidRPr="00627ED1">
        <w:rPr>
          <w:rStyle w:val="quoteknownauthor"/>
        </w:rPr>
        <w:t xml:space="preserve">, when we heard that </w:t>
      </w:r>
      <w:r w:rsidR="00627ED1" w:rsidRPr="00627ED1">
        <w:rPr>
          <w:rStyle w:val="quoteknownauthor"/>
          <w:highlight w:val="yellow"/>
        </w:rPr>
        <w:t>Mírzá Áqá Ján</w:t>
      </w:r>
      <w:r w:rsidR="00627ED1" w:rsidRPr="00627ED1">
        <w:rPr>
          <w:rStyle w:val="quoteknownauthor"/>
        </w:rPr>
        <w:t xml:space="preserve"> wished to speak and that there were chairs placed for us in front of the Mansion.</w:t>
      </w:r>
    </w:p>
    <w:p w14:paraId="6D0C3AB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37</w:t>
      </w:r>
      <w:r w:rsidRPr="00627ED1">
        <w:rPr>
          <w:rStyle w:val="structure"/>
        </w:rPr>
        <w:t>—en_19920000/</w:t>
      </w:r>
      <w:r w:rsidRPr="00627ED1">
        <w:rPr>
          <w:rStyle w:val="structurevisible"/>
        </w:rPr>
        <w:t>&gt;</w:t>
      </w:r>
    </w:p>
    <w:p w14:paraId="0934882C" w14:textId="77777777" w:rsidR="00C57E99" w:rsidRDefault="00627ED1" w:rsidP="00C57E99">
      <w:pPr>
        <w:pStyle w:val="Quotecont"/>
      </w:pPr>
      <w:r w:rsidRPr="00627ED1">
        <w:rPr>
          <w:rStyle w:val="quoteknownauthor"/>
        </w:rPr>
        <w:t xml:space="preserve">This old man who was always prostrating himself at the feet of </w:t>
      </w:r>
      <w:r w:rsidRPr="00627ED1">
        <w:rPr>
          <w:rStyle w:val="quoteknownauthor"/>
          <w:highlight w:val="yellow"/>
        </w:rPr>
        <w:t>ʿAbdu’l-Bahá</w:t>
      </w:r>
      <w:r w:rsidRPr="00627ED1">
        <w:rPr>
          <w:rStyle w:val="quoteknownauthor"/>
        </w:rPr>
        <w:t xml:space="preserve"> was now standing on a stool so that he might be seen by all... As he spoke I noticed that he was far from coherent and I waited to catch the import of his words, but eventually became frustrated... I could see that he was filled with fear and was trembling, but I could hear only a few words now and then, such as: </w:t>
      </w:r>
      <w:r w:rsidRPr="00627ED1">
        <w:rPr>
          <w:rStyle w:val="structurevisible"/>
        </w:rPr>
        <w:t>&lt;</w:t>
      </w:r>
      <w:r w:rsidRPr="00627ED1">
        <w:rPr>
          <w:rStyle w:val="structure"/>
        </w:rPr>
        <w:t>cit Aqa Jan_%►%_%_%►%_%_%—en_%—%_%</w:t>
      </w:r>
      <w:r w:rsidRPr="00627ED1">
        <w:rPr>
          <w:rStyle w:val="structurevisible"/>
        </w:rPr>
        <w:t>&gt;</w:t>
      </w:r>
      <w:r w:rsidRPr="00627ED1">
        <w:rPr>
          <w:rStyle w:val="quoteknownauthorreported"/>
        </w:rPr>
        <w:t>›As I prostrated myself, I fell asleep...‹</w:t>
      </w:r>
      <w:r w:rsidRPr="00627ED1">
        <w:rPr>
          <w:rStyle w:val="structurevisible"/>
        </w:rPr>
        <w:t>&lt;/&gt;</w:t>
      </w:r>
      <w:r w:rsidRPr="00627ED1">
        <w:rPr>
          <w:rStyle w:val="quoteknownauthor"/>
        </w:rPr>
        <w:t xml:space="preserve"> </w:t>
      </w:r>
      <w:r w:rsidRPr="00627ED1">
        <w:rPr>
          <w:rStyle w:val="structurevisible"/>
        </w:rPr>
        <w:t>&lt;</w:t>
      </w:r>
      <w:r w:rsidRPr="00627ED1">
        <w:rPr>
          <w:rStyle w:val="structure"/>
        </w:rPr>
        <w:t xml:space="preserve"> </w:t>
      </w:r>
      <w:r w:rsidRPr="00627ED1">
        <w:rPr>
          <w:rStyle w:val="structurevisible"/>
        </w:rPr>
        <w:t>&gt;</w:t>
      </w:r>
      <w:r w:rsidRPr="00627ED1">
        <w:rPr>
          <w:rStyle w:val="quoteknownauthorreported"/>
        </w:rPr>
        <w:t>›The Blessed Beauty told me...‹</w:t>
      </w:r>
      <w:r w:rsidRPr="00627ED1">
        <w:rPr>
          <w:rStyle w:val="structurevisible"/>
        </w:rPr>
        <w:t>&lt;/&gt;</w:t>
      </w:r>
      <w:r w:rsidRPr="00627ED1">
        <w:rPr>
          <w:rStyle w:val="quoteknownauthor"/>
        </w:rPr>
        <w:t xml:space="preserve"> </w:t>
      </w:r>
      <w:r w:rsidRPr="00627ED1">
        <w:rPr>
          <w:rStyle w:val="structurevisible"/>
        </w:rPr>
        <w:t>&lt;</w:t>
      </w:r>
      <w:r w:rsidRPr="00627ED1">
        <w:rPr>
          <w:rStyle w:val="structure"/>
        </w:rPr>
        <w:t xml:space="preserve"> </w:t>
      </w:r>
      <w:r w:rsidRPr="00627ED1">
        <w:rPr>
          <w:rStyle w:val="structurevisible"/>
        </w:rPr>
        <w:t>&gt;</w:t>
      </w:r>
      <w:r w:rsidRPr="00627ED1">
        <w:rPr>
          <w:rStyle w:val="quoteknownauthorreported"/>
        </w:rPr>
        <w:t>›This letter in green ink was handed to me...‹</w:t>
      </w:r>
      <w:r w:rsidRPr="00627ED1">
        <w:rPr>
          <w:rStyle w:val="structurevisible"/>
        </w:rPr>
        <w:t>&lt;/&gt;</w:t>
      </w:r>
      <w:r w:rsidRPr="00627ED1">
        <w:rPr>
          <w:rStyle w:val="quoteknownauthor"/>
        </w:rPr>
        <w:t xml:space="preserve"> </w:t>
      </w:r>
      <w:r w:rsidRPr="00627ED1">
        <w:rPr>
          <w:rStyle w:val="structurevisible"/>
        </w:rPr>
        <w:t>&lt;</w:t>
      </w:r>
      <w:r w:rsidRPr="00627ED1">
        <w:rPr>
          <w:rStyle w:val="structure"/>
        </w:rPr>
        <w:t xml:space="preserve"> </w:t>
      </w:r>
      <w:r w:rsidRPr="00627ED1">
        <w:rPr>
          <w:rStyle w:val="structurevisible"/>
        </w:rPr>
        <w:t>&gt;</w:t>
      </w:r>
      <w:r w:rsidRPr="00627ED1">
        <w:rPr>
          <w:rStyle w:val="quoteknownauthorreported"/>
        </w:rPr>
        <w:t>›Why are you sitting idle?‹</w:t>
      </w:r>
      <w:r w:rsidRPr="00627ED1">
        <w:rPr>
          <w:rStyle w:val="structurevisible"/>
        </w:rPr>
        <w:t>&lt;/&gt;</w:t>
      </w:r>
      <w:r w:rsidRPr="00627ED1">
        <w:rPr>
          <w:rStyle w:val="quoteknownauthor"/>
        </w:rPr>
        <w:t xml:space="preserve"> </w:t>
      </w:r>
      <w:r w:rsidRPr="00627ED1">
        <w:rPr>
          <w:rStyle w:val="structurevisible"/>
        </w:rPr>
        <w:t>&lt;</w:t>
      </w:r>
      <w:r w:rsidRPr="00627ED1">
        <w:rPr>
          <w:rStyle w:val="structure"/>
        </w:rPr>
        <w:t xml:space="preserve"> </w:t>
      </w:r>
      <w:r w:rsidRPr="00627ED1">
        <w:rPr>
          <w:rStyle w:val="structurevisible"/>
        </w:rPr>
        <w:t>&gt;</w:t>
      </w:r>
      <w:r w:rsidRPr="00627ED1">
        <w:rPr>
          <w:rStyle w:val="quoteknownauthorreported"/>
        </w:rPr>
        <w:t>›Why, why?‹</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Having abstained from sleep the night before, and having now to listen to such ridiculous talk, I became impatient and left. </w:t>
      </w:r>
      <w:r w:rsidRPr="00627ED1">
        <w:rPr>
          <w:rStyle w:val="quoteknownauthor"/>
          <w:highlight w:val="yellow"/>
        </w:rPr>
        <w:t>Mírzá Maḥmúd-i-Ká</w:t>
      </w:r>
      <w:r w:rsidR="00116523">
        <w:rPr>
          <w:rStyle w:val="quoteknownauthor"/>
          <w:highlight w:val="yellow"/>
        </w:rPr>
        <w:t></w:t>
      </w:r>
      <w:r w:rsidRPr="00627ED1">
        <w:rPr>
          <w:rStyle w:val="quoteknownauthor"/>
          <w:rFonts w:hint="eastAsia"/>
          <w:highlight w:val="yellow"/>
        </w:rPr>
        <w:t>á</w:t>
      </w:r>
      <w:r w:rsidRPr="00627ED1">
        <w:rPr>
          <w:rStyle w:val="quoteknownauthor"/>
          <w:highlight w:val="yellow"/>
        </w:rPr>
        <w:t>ní</w:t>
      </w:r>
      <w:r w:rsidRPr="00627ED1">
        <w:rPr>
          <w:rStyle w:val="quoteknownauthor"/>
        </w:rPr>
        <w:t xml:space="preserve">, a resident believer, protested to </w:t>
      </w:r>
      <w:r w:rsidRPr="00627ED1">
        <w:rPr>
          <w:rStyle w:val="quoteknownauthor"/>
          <w:highlight w:val="yellow"/>
        </w:rPr>
        <w:t>Mírzá Áqá Ján</w:t>
      </w:r>
      <w:r w:rsidRPr="00627ED1">
        <w:rPr>
          <w:rStyle w:val="quoteknownauthor"/>
        </w:rPr>
        <w:t xml:space="preserve"> and soon there was an uproar.«</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52"/>
      </w:r>
    </w:p>
    <w:p w14:paraId="3F58BA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38</w:t>
      </w:r>
      <w:r>
        <w:rPr>
          <w:rStyle w:val="structure"/>
        </w:rPr>
        <w:t>—en_19920000/</w:t>
      </w:r>
      <w:r w:rsidRPr="00D576C3">
        <w:rPr>
          <w:rStyle w:val="structurevisible"/>
        </w:rPr>
        <w:t>&gt;</w:t>
      </w:r>
    </w:p>
    <w:p w14:paraId="4A033ADD"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adds that just then,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Al</w:t>
      </w:r>
      <w:r w:rsidR="00C57E99" w:rsidRPr="00F41007">
        <w:rPr>
          <w:highlight w:val="yellow"/>
        </w:rPr>
        <w:t>í</w:t>
      </w:r>
      <w:r w:rsidRPr="00627ED1">
        <w:rPr>
          <w:highlight w:val="yellow"/>
        </w:rPr>
        <w:t>-Akbar</w:t>
      </w:r>
      <w:r w:rsidRPr="00627ED1">
        <w:t xml:space="preserve">, son of </w:t>
      </w:r>
      <w:r w:rsidRPr="00627ED1">
        <w:rPr>
          <w:highlight w:val="yellow"/>
        </w:rPr>
        <w:t>Mi</w:t>
      </w:r>
      <w:r w:rsidR="00C57E99" w:rsidRPr="000C7039">
        <w:rPr>
          <w:highlight w:val="yellow"/>
        </w:rPr>
        <w:t></w:t>
      </w:r>
      <w:r w:rsidRPr="00627ED1">
        <w:rPr>
          <w:highlight w:val="yellow"/>
        </w:rPr>
        <w:t>k</w:t>
      </w:r>
      <w:r w:rsidR="00C57E99" w:rsidRPr="000C7039">
        <w:rPr>
          <w:highlight w:val="yellow"/>
        </w:rPr>
        <w:t>í</w:t>
      </w:r>
      <w:r w:rsidRPr="00627ED1">
        <w:rPr>
          <w:highlight w:val="yellow"/>
        </w:rPr>
        <w:t>n-Qalam</w:t>
      </w:r>
      <w:r w:rsidRPr="00627ED1">
        <w:t xml:space="preserve"> and a steadfast believer, hurriedly ran to </w:t>
      </w:r>
      <w:r w:rsidRPr="00627ED1">
        <w:rPr>
          <w:highlight w:val="yellow"/>
        </w:rPr>
        <w:t>ʿAbdu’l-Bah</w:t>
      </w:r>
      <w:r w:rsidR="00C57E99" w:rsidRPr="007C5354">
        <w:rPr>
          <w:highlight w:val="yellow"/>
        </w:rPr>
        <w:t>á</w:t>
      </w:r>
      <w:r w:rsidRPr="00627ED1">
        <w:rPr>
          <w:highlight w:val="yellow"/>
        </w:rPr>
        <w:t>’s</w:t>
      </w:r>
      <w:r w:rsidRPr="00627ED1">
        <w:t xml:space="preserve"> room and informed Him of the incident. As soon as </w:t>
      </w:r>
      <w:r w:rsidRPr="00627ED1">
        <w:rPr>
          <w:highlight w:val="yellow"/>
        </w:rPr>
        <w:t>ʿAbdu’l-Bah</w:t>
      </w:r>
      <w:r w:rsidR="00C57E99" w:rsidRPr="000C7039">
        <w:rPr>
          <w:highlight w:val="yellow"/>
        </w:rPr>
        <w:t>á</w:t>
      </w:r>
      <w:r w:rsidRPr="00627ED1">
        <w:t xml:space="preserve"> arrived with an angry countenance,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ran towards the Shrine and entered it shouting abuse, followed by the same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Al</w:t>
      </w:r>
      <w:r w:rsidR="00C57E99" w:rsidRPr="00F41007">
        <w:rPr>
          <w:highlight w:val="yellow"/>
        </w:rPr>
        <w:t>í</w:t>
      </w:r>
      <w:r w:rsidRPr="00627ED1">
        <w:rPr>
          <w:highlight w:val="yellow"/>
        </w:rPr>
        <w:t>-Akbar</w:t>
      </w:r>
      <w:r w:rsidRPr="00627ED1">
        <w:t xml:space="preserve"> who confronted him inside. In the course of some struggle which ensued between the two, a few bundles of paper consisting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writings, which had been tied around his waist and hidden inside his cloak, fell to the ground. By this time </w:t>
      </w:r>
      <w:r w:rsidRPr="00627ED1">
        <w:rPr>
          <w:highlight w:val="yellow"/>
        </w:rPr>
        <w:t>ʿAbdu’l-Bah</w:t>
      </w:r>
      <w:r w:rsidR="00C57E99" w:rsidRPr="000C7039">
        <w:rPr>
          <w:highlight w:val="yellow"/>
        </w:rPr>
        <w:t>á</w:t>
      </w:r>
      <w:r w:rsidRPr="00627ED1">
        <w:t xml:space="preserve"> had entered the Shrine and ordered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ʿ</w:t>
      </w:r>
      <w:r w:rsidRPr="00627ED1">
        <w:rPr>
          <w:highlight w:val="yellow"/>
        </w:rPr>
        <w:t>Al</w:t>
      </w:r>
      <w:r w:rsidR="00C57E99" w:rsidRPr="00F41007">
        <w:rPr>
          <w:highlight w:val="yellow"/>
        </w:rPr>
        <w:t>í</w:t>
      </w:r>
      <w:r w:rsidRPr="00627ED1">
        <w:rPr>
          <w:highlight w:val="yellow"/>
        </w:rPr>
        <w:t>-Akbar</w:t>
      </w:r>
      <w:r w:rsidRPr="00627ED1">
        <w:t xml:space="preserve"> to take possession of the papers. These were written in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 xml:space="preserve"> J</w:t>
      </w:r>
      <w:r w:rsidR="00C57E99" w:rsidRPr="000C7039">
        <w:rPr>
          <w:highlight w:val="yellow"/>
        </w:rPr>
        <w:t>á</w:t>
      </w:r>
      <w:r w:rsidRPr="00627ED1">
        <w:rPr>
          <w:highlight w:val="yellow"/>
        </w:rPr>
        <w:t>n’s</w:t>
      </w:r>
      <w:r w:rsidRPr="00627ED1">
        <w:t xml:space="preserve"> hand, imitating the style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writings in a wrathful tone.</w:t>
      </w:r>
      <w:r w:rsidRPr="00627ED1">
        <w:rPr>
          <w:rStyle w:val="structurepagenumber"/>
        </w:rPr>
        <w:t xml:space="preserve"> &lt;page 189</w:t>
      </w:r>
      <w:r w:rsidR="00B777C2">
        <w:rPr>
          <w:rStyle w:val="structurepagenumber"/>
        </w:rPr>
        <w:t>/&gt;</w:t>
      </w:r>
      <w:r w:rsidR="00C57E99">
        <w:t xml:space="preserve"> </w:t>
      </w:r>
      <w:r w:rsidRPr="00627ED1">
        <w:t xml:space="preserve">Addressed to many believers, they contained passages highly condemnatory of </w:t>
      </w:r>
      <w:r w:rsidRPr="00627ED1">
        <w:rPr>
          <w:highlight w:val="yellow"/>
        </w:rPr>
        <w:t>ʿAbdu’l-Bah</w:t>
      </w:r>
      <w:r w:rsidR="00C57E99" w:rsidRPr="000C7039">
        <w:rPr>
          <w:highlight w:val="yellow"/>
        </w:rPr>
        <w:t>á</w:t>
      </w:r>
      <w:r w:rsidRPr="00627ED1">
        <w:t>, attacking Him in most shameful language.</w:t>
      </w:r>
    </w:p>
    <w:p w14:paraId="78F61B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39</w:t>
      </w:r>
      <w:r>
        <w:rPr>
          <w:rStyle w:val="structure"/>
        </w:rPr>
        <w:t>—en_19920000/</w:t>
      </w:r>
      <w:r w:rsidRPr="00D576C3">
        <w:rPr>
          <w:rStyle w:val="structurevisible"/>
        </w:rPr>
        <w:t>&gt;</w:t>
      </w:r>
    </w:p>
    <w:p w14:paraId="1495A0C7" w14:textId="77777777" w:rsidR="00C57E99" w:rsidRDefault="00627ED1" w:rsidP="00C57E99">
      <w:pPr>
        <w:pStyle w:val="Bodycont"/>
      </w:pPr>
      <w:r w:rsidRPr="00627ED1">
        <w:t xml:space="preserve">As a result of </w:t>
      </w:r>
      <w:r w:rsidRPr="00627ED1">
        <w:rPr>
          <w:highlight w:val="yellow"/>
        </w:rPr>
        <w:t>ʿAbdu’l-Bah</w:t>
      </w:r>
      <w:r w:rsidR="00C57E99" w:rsidRPr="007C5354">
        <w:rPr>
          <w:highlight w:val="yellow"/>
        </w:rPr>
        <w:t>á</w:t>
      </w:r>
      <w:r w:rsidRPr="00627ED1">
        <w:rPr>
          <w:highlight w:val="yellow"/>
        </w:rPr>
        <w:t>’s</w:t>
      </w:r>
      <w:r w:rsidRPr="00627ED1">
        <w:t xml:space="preserve"> presence, and as He went toward the Shrine, the believers followed Him and in absolute calm and with a sense of profound reverence stood outside. The hostile government officials headed by </w:t>
      </w:r>
      <w:r w:rsidRPr="00627ED1">
        <w:rPr>
          <w:highlight w:val="yellow"/>
        </w:rPr>
        <w:t>Ya</w:t>
      </w:r>
      <w:r w:rsidR="00C57E99" w:rsidRPr="00603CFB">
        <w:rPr>
          <w:highlight w:val="yellow"/>
        </w:rPr>
        <w:t>ḥ</w:t>
      </w:r>
      <w:r w:rsidRPr="00627ED1">
        <w:rPr>
          <w:highlight w:val="yellow"/>
        </w:rPr>
        <w:t>y</w:t>
      </w:r>
      <w:r w:rsidR="00C57E99" w:rsidRPr="00603CFB">
        <w:rPr>
          <w:highlight w:val="yellow"/>
        </w:rPr>
        <w:t>á</w:t>
      </w:r>
      <w:r w:rsidRPr="00627ED1">
        <w:rPr>
          <w:highlight w:val="yellow"/>
        </w:rPr>
        <w:t xml:space="preserve"> </w:t>
      </w:r>
      <w:r w:rsidR="00C57E99" w:rsidRPr="00B94A49">
        <w:rPr>
          <w:highlight w:val="yellow"/>
        </w:rPr>
        <w:t>Ṭá</w:t>
      </w:r>
      <w:r w:rsidRPr="00627ED1">
        <w:rPr>
          <w:highlight w:val="yellow"/>
        </w:rPr>
        <w:t>b</w:t>
      </w:r>
      <w:r w:rsidR="00C57E99" w:rsidRPr="00B94A49">
        <w:rPr>
          <w:highlight w:val="yellow"/>
        </w:rPr>
        <w:t>ú</w:t>
      </w:r>
      <w:r w:rsidRPr="00627ED1">
        <w:rPr>
          <w:highlight w:val="yellow"/>
        </w:rPr>
        <w:t xml:space="preserve">r </w:t>
      </w:r>
      <w:r w:rsidR="00C57E99" w:rsidRPr="00B94A49">
        <w:rPr>
          <w:highlight w:val="yellow"/>
        </w:rPr>
        <w:t>Á</w:t>
      </w:r>
      <w:r w:rsidRPr="00627ED1">
        <w:rPr>
          <w:highlight w:val="yellow"/>
        </w:rPr>
        <w:t>q</w:t>
      </w:r>
      <w:r w:rsidR="00C57E99" w:rsidRPr="00B94A49">
        <w:rPr>
          <w:highlight w:val="yellow"/>
        </w:rPr>
        <w:t>á</w:t>
      </w:r>
      <w:r w:rsidRPr="00627ED1">
        <w:rPr>
          <w:highlight w:val="yellow"/>
        </w:rPr>
        <w:t>s</w:t>
      </w:r>
      <w:r w:rsidR="00C57E99" w:rsidRPr="00B94A49">
        <w:rPr>
          <w:highlight w:val="yellow"/>
        </w:rPr>
        <w:t>í</w:t>
      </w:r>
      <w:r w:rsidRPr="00627ED1">
        <w:t xml:space="preserve">, who were viewing these events from behind the windows of the room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waiting for a struggle to ensue between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and the Covenant-breakers so that they could charge the former with disturbance of the peace, were disappointed, as were their fellow-conspirators.</w:t>
      </w:r>
    </w:p>
    <w:p w14:paraId="4B45BE5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40</w:t>
      </w:r>
      <w:r>
        <w:rPr>
          <w:rStyle w:val="structure"/>
        </w:rPr>
        <w:t>—en_19920000/</w:t>
      </w:r>
      <w:r w:rsidRPr="00D576C3">
        <w:rPr>
          <w:rStyle w:val="structurevisible"/>
        </w:rPr>
        <w:t>&gt;</w:t>
      </w:r>
    </w:p>
    <w:p w14:paraId="4DA41DD2" w14:textId="77777777" w:rsidR="00C57E99" w:rsidRDefault="00627ED1" w:rsidP="003A757F">
      <w:pPr>
        <w:pStyle w:val="Bodycont"/>
      </w:pPr>
      <w:r w:rsidRPr="00627ED1">
        <w:t xml:space="preserve">After this event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openly threw in his lot with the Covenant-breakers and became one of their ablest supporters. Some time later, they arranged for him to reside in the very building of the Shrine </w:t>
      </w:r>
      <w:r w:rsidR="003A757F">
        <w:t xml:space="preserve"> </w:t>
      </w:r>
      <w:r w:rsidRPr="00627ED1">
        <w:t xml:space="preserve">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lived there till his death in 1901. As a result of this reprehensible action enabling such a perfidious figure as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to live within the confines of the holiest spot on this earth, </w:t>
      </w:r>
      <w:r w:rsidRPr="00627ED1">
        <w:rPr>
          <w:highlight w:val="yellow"/>
        </w:rPr>
        <w:t>ʿAbdu’l-Bah</w:t>
      </w:r>
      <w:r w:rsidR="00C57E99" w:rsidRPr="000C7039">
        <w:rPr>
          <w:highlight w:val="yellow"/>
        </w:rPr>
        <w:t>á</w:t>
      </w:r>
      <w:r w:rsidRPr="00627ED1">
        <w:t xml:space="preserve"> did not permit the faithful believers to enter the Shrine during this period. He Himself used to pray outside the Holy Precincts.</w:t>
      </w:r>
    </w:p>
    <w:p w14:paraId="2C18D1B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41</w:t>
      </w:r>
      <w:r>
        <w:rPr>
          <w:rStyle w:val="structure"/>
        </w:rPr>
        <w:t>—en_19920000/</w:t>
      </w:r>
      <w:r w:rsidRPr="00D576C3">
        <w:rPr>
          <w:rStyle w:val="structurevisible"/>
        </w:rPr>
        <w:t>&gt;</w:t>
      </w:r>
    </w:p>
    <w:p w14:paraId="4F3122F4" w14:textId="77777777" w:rsidR="00C57E99" w:rsidRDefault="00627ED1" w:rsidP="00C57E99">
      <w:pPr>
        <w:pStyle w:val="Bodycont"/>
      </w:pPr>
      <w:r w:rsidRPr="00627ED1">
        <w:t xml:space="preserve">One of the most beautiful scenes depicting </w:t>
      </w:r>
      <w:r w:rsidRPr="00627ED1">
        <w:rPr>
          <w:highlight w:val="yellow"/>
        </w:rPr>
        <w:t>ʿAbdu’l-Bah</w:t>
      </w:r>
      <w:r w:rsidR="00C57E99" w:rsidRPr="007C5354">
        <w:rPr>
          <w:highlight w:val="yellow"/>
        </w:rPr>
        <w:t>á</w:t>
      </w:r>
      <w:r w:rsidRPr="00627ED1">
        <w:rPr>
          <w:highlight w:val="yellow"/>
        </w:rPr>
        <w:t>’s</w:t>
      </w:r>
      <w:r w:rsidRPr="00627ED1">
        <w:t xml:space="preserve"> profound humility, reverence and utter nothingness as He approached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described by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in his memoirs. He recounts details of </w:t>
      </w:r>
      <w:r w:rsidRPr="00627ED1">
        <w:rPr>
          <w:highlight w:val="yellow"/>
        </w:rPr>
        <w:t>ʿAbdu’l-Bah</w:t>
      </w:r>
      <w:r w:rsidR="00C57E99" w:rsidRPr="007C5354">
        <w:rPr>
          <w:highlight w:val="yellow"/>
        </w:rPr>
        <w:t>á</w:t>
      </w:r>
      <w:r w:rsidRPr="00627ED1">
        <w:rPr>
          <w:highlight w:val="yellow"/>
        </w:rPr>
        <w:t>’s</w:t>
      </w:r>
      <w:r w:rsidRPr="00627ED1">
        <w:t xml:space="preserve"> visits to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during the first few years after the Ascension of His beloved Father. </w:t>
      </w:r>
      <w:r w:rsidRPr="00627ED1">
        <w:rPr>
          <w:highlight w:val="yellow"/>
        </w:rPr>
        <w:t>ʿAbdu’l-Bah</w:t>
      </w:r>
      <w:r w:rsidR="00C57E99" w:rsidRPr="000C7039">
        <w:rPr>
          <w:highlight w:val="yellow"/>
        </w:rPr>
        <w:t>á</w:t>
      </w:r>
      <w:r w:rsidRPr="00627ED1">
        <w:t xml:space="preserve"> had directed the believers to visit the Holy Shrine in the afternoons of Fridays and Sundays and He Himself often joined them. Arrangements were made for them to be taken from </w:t>
      </w:r>
      <w:r w:rsidRPr="00627ED1">
        <w:rPr>
          <w:highlight w:val="yellow"/>
        </w:rPr>
        <w:t>ʿAkk</w:t>
      </w:r>
      <w:r w:rsidR="00C57E99" w:rsidRPr="000C7039">
        <w:rPr>
          <w:highlight w:val="yellow"/>
        </w:rPr>
        <w:t>á</w:t>
      </w:r>
      <w:r w:rsidRPr="00627ED1">
        <w:t xml:space="preserve"> to </w:t>
      </w:r>
      <w:r w:rsidRPr="00627ED1">
        <w:rPr>
          <w:highlight w:val="yellow"/>
        </w:rPr>
        <w:t>Bahj</w:t>
      </w:r>
      <w:r w:rsidR="00C57E99" w:rsidRPr="000C7039">
        <w:rPr>
          <w:highlight w:val="yellow"/>
        </w:rPr>
        <w:t>í</w:t>
      </w:r>
      <w:r w:rsidRPr="00627ED1">
        <w:t xml:space="preserve">, usually in </w:t>
      </w:r>
      <w:r w:rsidRPr="00627ED1">
        <w:rPr>
          <w:highlight w:val="yellow"/>
        </w:rPr>
        <w:t>ʿAbdu’l-Bah</w:t>
      </w:r>
      <w:r w:rsidR="00C57E99" w:rsidRPr="007C5354">
        <w:rPr>
          <w:highlight w:val="yellow"/>
        </w:rPr>
        <w:t>á</w:t>
      </w:r>
      <w:r w:rsidRPr="00627ED1">
        <w:rPr>
          <w:highlight w:val="yellow"/>
        </w:rPr>
        <w:t>’s</w:t>
      </w:r>
      <w:r w:rsidRPr="00627ED1">
        <w:t xml:space="preserve"> two carriages</w:t>
      </w:r>
      <w:r w:rsidRPr="00627ED1">
        <w:rPr>
          <w:rStyle w:val="FootnoteReference"/>
        </w:rPr>
        <w:footnoteReference w:id="353"/>
      </w:r>
      <w:r w:rsidRPr="00627ED1">
        <w:t xml:space="preserve"> which made several journeys to transport the entire community. The Master Himself often used to walk the entire distance. When the believers had all assembled, they would be summoned by </w:t>
      </w:r>
      <w:r w:rsidRPr="00627ED1">
        <w:rPr>
          <w:highlight w:val="yellow"/>
        </w:rPr>
        <w:t>ʿAbdu’l-Bah</w:t>
      </w:r>
      <w:r w:rsidR="00C57E99" w:rsidRPr="000C7039">
        <w:rPr>
          <w:highlight w:val="yellow"/>
        </w:rPr>
        <w:t>á</w:t>
      </w:r>
      <w:r w:rsidRPr="00627ED1">
        <w:t xml:space="preserve"> to enter the Shrine. One by one, with absolute devotion and in complete silence, they entered, while </w:t>
      </w:r>
      <w:r w:rsidRPr="00627ED1">
        <w:rPr>
          <w:highlight w:val="yellow"/>
        </w:rPr>
        <w:t>ʿAbdu’l-Bah</w:t>
      </w:r>
      <w:r w:rsidR="00C57E99" w:rsidRPr="000C7039">
        <w:rPr>
          <w:highlight w:val="yellow"/>
        </w:rPr>
        <w:t>á</w:t>
      </w:r>
      <w:r w:rsidRPr="00627ED1">
        <w:t xml:space="preserve"> filled the palm of the hand of each person with rose-water, with which they refreshed themselves. When everyone had entered, </w:t>
      </w:r>
      <w:r w:rsidRPr="00627ED1">
        <w:rPr>
          <w:highlight w:val="yellow"/>
        </w:rPr>
        <w:t>ʿAbdu’l-Bah</w:t>
      </w:r>
      <w:r w:rsidR="00C57E99" w:rsidRPr="000C7039">
        <w:rPr>
          <w:highlight w:val="yellow"/>
        </w:rPr>
        <w:t>á</w:t>
      </w:r>
      <w:r w:rsidRPr="00627ED1">
        <w:t xml:space="preserve"> would chant the Tablet of Visitation with such fervour and devotion that all hearts were uplifted and souls exhilarated.</w:t>
      </w:r>
    </w:p>
    <w:p w14:paraId="2B16D89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42</w:t>
      </w:r>
      <w:r>
        <w:rPr>
          <w:rStyle w:val="structure"/>
        </w:rPr>
        <w:t>—en_19920000/</w:t>
      </w:r>
      <w:r w:rsidRPr="00D576C3">
        <w:rPr>
          <w:rStyle w:val="structurevisible"/>
        </w:rPr>
        <w:t>&gt;</w:t>
      </w:r>
    </w:p>
    <w:p w14:paraId="267ED1B3" w14:textId="77777777" w:rsidR="00C57E99" w:rsidRDefault="00627ED1" w:rsidP="00C57E99">
      <w:pPr>
        <w:pStyle w:val="Bodycont"/>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further describes that the visit to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 Holy Days was much more ceremonious and was</w:t>
      </w:r>
      <w:r w:rsidRPr="00627ED1">
        <w:rPr>
          <w:rStyle w:val="structurepagenumber"/>
        </w:rPr>
        <w:t xml:space="preserve"> &lt;page 190</w:t>
      </w:r>
      <w:r w:rsidR="00B777C2">
        <w:rPr>
          <w:rStyle w:val="structurepagenumber"/>
        </w:rPr>
        <w:t>/&gt;</w:t>
      </w:r>
      <w:r w:rsidRPr="00627ED1">
        <w:t xml:space="preserve"> conducted with such dignity and spirituality that the inhabitants of </w:t>
      </w:r>
      <w:r w:rsidRPr="00627ED1">
        <w:rPr>
          <w:highlight w:val="yellow"/>
        </w:rPr>
        <w:t>ʿAkk</w:t>
      </w:r>
      <w:r w:rsidR="00C57E99" w:rsidRPr="000C7039">
        <w:rPr>
          <w:highlight w:val="yellow"/>
        </w:rPr>
        <w:t>á</w:t>
      </w:r>
      <w:r w:rsidRPr="00627ED1">
        <w:t xml:space="preserve"> and the neighbouring towns were deeply touched by the devotion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The government officials, judges and other dignitaries were so impressed with the spirit which animated the believers as they walked together toward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they longed to join their procession and partake of the spiritual bounties which were conferred upon them by </w:t>
      </w:r>
      <w:r w:rsidRPr="00627ED1">
        <w:rPr>
          <w:highlight w:val="yellow"/>
        </w:rPr>
        <w:t>ʿAbdu’l-Bah</w:t>
      </w:r>
      <w:r w:rsidR="00C57E99" w:rsidRPr="000C7039">
        <w:rPr>
          <w:highlight w:val="yellow"/>
        </w:rPr>
        <w:t>á</w:t>
      </w:r>
      <w:r w:rsidRPr="00627ED1">
        <w:t>.</w:t>
      </w:r>
    </w:p>
    <w:p w14:paraId="6A3F7B2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43</w:t>
      </w:r>
      <w:r>
        <w:rPr>
          <w:rStyle w:val="structure"/>
        </w:rPr>
        <w:t>—en_19920000/</w:t>
      </w:r>
      <w:r w:rsidRPr="00D576C3">
        <w:rPr>
          <w:rStyle w:val="structurevisible"/>
        </w:rPr>
        <w:t>&gt;</w:t>
      </w:r>
    </w:p>
    <w:p w14:paraId="20642059" w14:textId="77777777" w:rsidR="00C57E99" w:rsidRDefault="00627ED1" w:rsidP="00C57E99">
      <w:pPr>
        <w:pStyle w:val="Bodycont"/>
      </w:pPr>
      <w:r w:rsidRPr="00627ED1">
        <w:t xml:space="preserve">The following is a summary translation of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n’s</w:t>
      </w:r>
      <w:r w:rsidRPr="00627ED1">
        <w:t xml:space="preserve"> account:</w:t>
      </w:r>
    </w:p>
    <w:p w14:paraId="3C39AB0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44</w:t>
      </w:r>
      <w:r>
        <w:rPr>
          <w:rStyle w:val="structure"/>
        </w:rPr>
        <w:t>—en_19920000/</w:t>
      </w:r>
      <w:r w:rsidRPr="00D576C3">
        <w:rPr>
          <w:rStyle w:val="structurevisible"/>
        </w:rPr>
        <w:t>&gt;</w:t>
      </w:r>
    </w:p>
    <w:p w14:paraId="0B6239CE"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»On the day of the </w:t>
      </w:r>
      <w:r w:rsidR="00627ED1" w:rsidRPr="00627ED1">
        <w:rPr>
          <w:rStyle w:val="quoteknownauthor"/>
          <w:highlight w:val="yellow"/>
        </w:rPr>
        <w:t>Bahá’í</w:t>
      </w:r>
      <w:r w:rsidR="00627ED1" w:rsidRPr="00627ED1">
        <w:rPr>
          <w:rStyle w:val="quoteknownauthor"/>
        </w:rPr>
        <w:t xml:space="preserve"> festivals, a large quantity of pots filled with flowers intended for the Shrine of </w:t>
      </w:r>
      <w:r w:rsidR="00627ED1" w:rsidRPr="00627ED1">
        <w:rPr>
          <w:rStyle w:val="quoteknownauthor"/>
          <w:highlight w:val="yellow"/>
        </w:rPr>
        <w:t>Bahá’u’lláh</w:t>
      </w:r>
      <w:r w:rsidR="00627ED1" w:rsidRPr="00627ED1">
        <w:rPr>
          <w:rStyle w:val="quoteknownauthor"/>
        </w:rPr>
        <w:t xml:space="preserve"> were brought to the outer apartment of the house of </w:t>
      </w:r>
      <w:r w:rsidR="00627ED1" w:rsidRPr="00627ED1">
        <w:rPr>
          <w:rStyle w:val="quoteknownauthor"/>
          <w:highlight w:val="yellow"/>
        </w:rPr>
        <w:t>ʿAbdu’l-Bahá</w:t>
      </w:r>
      <w:r w:rsidR="00627ED1" w:rsidRPr="00627ED1">
        <w:rPr>
          <w:rStyle w:val="quoteknownauthor"/>
        </w:rPr>
        <w:t xml:space="preserve">. All the pilgrims and resident believers dressed in their best clothes would assemble outside the house at a certain time (usually about two hours before sunset, or at other times when the heat of the sun was not unbearable). The procession to the Shrine would then start. The believers walked two by two, each person carrying a flower-pot on his shoulder. In later years, because of the opposition of the Covenant-breakers, the procession would start outside the gate of the city of </w:t>
      </w:r>
      <w:r w:rsidR="00627ED1" w:rsidRPr="00627ED1">
        <w:rPr>
          <w:rStyle w:val="quoteknownauthor"/>
          <w:highlight w:val="yellow"/>
        </w:rPr>
        <w:t>ʿAkká</w:t>
      </w:r>
      <w:r w:rsidR="00627ED1" w:rsidRPr="00627ED1">
        <w:rPr>
          <w:rStyle w:val="quoteknownauthor"/>
        </w:rPr>
        <w:t xml:space="preserve"> where the flower-pots were also placed.</w:t>
      </w:r>
    </w:p>
    <w:p w14:paraId="525051A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45</w:t>
      </w:r>
      <w:r w:rsidRPr="00627ED1">
        <w:rPr>
          <w:rStyle w:val="structure"/>
        </w:rPr>
        <w:t>—en_19920000/</w:t>
      </w:r>
      <w:r w:rsidRPr="00627ED1">
        <w:rPr>
          <w:rStyle w:val="structurevisible"/>
        </w:rPr>
        <w:t>&gt;</w:t>
      </w:r>
    </w:p>
    <w:p w14:paraId="6E5947E3" w14:textId="77777777" w:rsidR="00C57E99" w:rsidRPr="00FD6EBE" w:rsidRDefault="00627ED1" w:rsidP="00C57E99">
      <w:pPr>
        <w:pStyle w:val="Quotecont"/>
        <w:rPr>
          <w:rStyle w:val="quoteknownauthor"/>
        </w:rPr>
      </w:pPr>
      <w:r w:rsidRPr="00627ED1">
        <w:rPr>
          <w:rStyle w:val="quoteknownauthor"/>
        </w:rPr>
        <w:t xml:space="preserve">While carrying a flower-pot on His shoulders, the Blessed Person of </w:t>
      </w:r>
      <w:r w:rsidRPr="00627ED1">
        <w:rPr>
          <w:rStyle w:val="quoteknownauthor"/>
          <w:highlight w:val="yellow"/>
        </w:rPr>
        <w:t>ʿAbdu’l-Bahá</w:t>
      </w:r>
      <w:r w:rsidRPr="00627ED1">
        <w:rPr>
          <w:rStyle w:val="quoteknownauthor"/>
        </w:rPr>
        <w:t xml:space="preserve">, like the commander of an army, walked sometimes in the front and sometimes beside the procession and issued various instructions on the way. Usually two or three people who had melodious voices were directed by Him to chant, one after the other, some poems of </w:t>
      </w:r>
      <w:r w:rsidRPr="00627ED1">
        <w:rPr>
          <w:rStyle w:val="quoteknownauthor"/>
          <w:highlight w:val="yellow"/>
        </w:rPr>
        <w:t>Bahá’u’lláh</w:t>
      </w:r>
      <w:r w:rsidRPr="00627ED1">
        <w:rPr>
          <w:rStyle w:val="quoteknownauthor"/>
        </w:rPr>
        <w:t xml:space="preserve"> or other suitable verses related to a particular </w:t>
      </w:r>
      <w:r w:rsidRPr="00627ED1">
        <w:rPr>
          <w:rStyle w:val="quoteknownauthor"/>
          <w:highlight w:val="yellow"/>
        </w:rPr>
        <w:t>Bahá’í</w:t>
      </w:r>
      <w:r w:rsidRPr="00627ED1">
        <w:rPr>
          <w:rStyle w:val="quoteknownauthor"/>
        </w:rPr>
        <w:t xml:space="preserve"> festival which famous </w:t>
      </w:r>
      <w:r w:rsidRPr="00627ED1">
        <w:rPr>
          <w:rStyle w:val="quoteknownauthor"/>
          <w:highlight w:val="yellow"/>
        </w:rPr>
        <w:t>Bahá’í</w:t>
      </w:r>
      <w:r w:rsidRPr="00627ED1">
        <w:rPr>
          <w:rStyle w:val="quoteknownauthor"/>
        </w:rPr>
        <w:t xml:space="preserve"> poets had written. In this way, solemnly and with great dignity, they would walk slowly towards the Shrine of </w:t>
      </w:r>
      <w:r w:rsidRPr="00627ED1">
        <w:rPr>
          <w:rStyle w:val="quoteknownauthor"/>
          <w:highlight w:val="yellow"/>
        </w:rPr>
        <w:t>Bahá’u’lláh</w:t>
      </w:r>
      <w:r w:rsidRPr="00627ED1">
        <w:rPr>
          <w:rStyle w:val="quoteknownauthor"/>
        </w:rPr>
        <w:t>.</w:t>
      </w:r>
    </w:p>
    <w:p w14:paraId="7227AF9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15:</w:t>
      </w:r>
      <w:r w:rsidRPr="00627ED1">
        <w:rPr>
          <w:rStyle w:val="structureparIDparcounter"/>
        </w:rPr>
        <w:t>46</w:t>
      </w:r>
      <w:r w:rsidRPr="00627ED1">
        <w:rPr>
          <w:rStyle w:val="structure"/>
        </w:rPr>
        <w:t>—en_19920000/</w:t>
      </w:r>
      <w:r w:rsidRPr="00627ED1">
        <w:rPr>
          <w:rStyle w:val="structurevisible"/>
        </w:rPr>
        <w:t>&gt;</w:t>
      </w:r>
    </w:p>
    <w:p w14:paraId="77885C37" w14:textId="77777777" w:rsidR="00C57E99" w:rsidRDefault="00627ED1" w:rsidP="00C57E99">
      <w:pPr>
        <w:pStyle w:val="Quotecont"/>
      </w:pPr>
      <w:r w:rsidRPr="00627ED1">
        <w:rPr>
          <w:rStyle w:val="quoteknownauthor"/>
        </w:rPr>
        <w:t xml:space="preserve">As soon as that Holy Place became visible to the eye, all would halt at the behest of the Master ... while someone would chant a prayer. To what spiritual worlds one would be carried at this time is impossible for me to describe... As the believers approached the Shrine, the flower-pots were handed in, and another prayer chanted. Then all would retire to a room where refreshments would be served. When all had rested and refreshed themselves, they would be summoned by </w:t>
      </w:r>
      <w:r w:rsidRPr="00627ED1">
        <w:rPr>
          <w:rStyle w:val="quoteknownauthor"/>
          <w:highlight w:val="yellow"/>
        </w:rPr>
        <w:t>ʿAbdu’l-Bahá</w:t>
      </w:r>
      <w:r w:rsidRPr="00627ED1">
        <w:rPr>
          <w:rStyle w:val="quoteknownauthor"/>
        </w:rPr>
        <w:t xml:space="preserve"> to enter the Shrine. The Tablet of Visitation would be chanted as usual by </w:t>
      </w:r>
      <w:r w:rsidRPr="00627ED1">
        <w:rPr>
          <w:rStyle w:val="quoteknownauthor"/>
          <w:highlight w:val="yellow"/>
        </w:rPr>
        <w:t>ʿAbdu’l-Bahá</w:t>
      </w:r>
      <w:r w:rsidRPr="00627ED1">
        <w:rPr>
          <w:rStyle w:val="quoteknownauthor"/>
        </w:rPr>
        <w:t>. Then the believers were allowed to sit down to chant prayers and Tablets...«</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54"/>
      </w:r>
    </w:p>
    <w:p w14:paraId="4546AFE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47</w:t>
      </w:r>
      <w:r>
        <w:rPr>
          <w:rStyle w:val="structure"/>
        </w:rPr>
        <w:t>—en_19920000/</w:t>
      </w:r>
      <w:r w:rsidRPr="00D576C3">
        <w:rPr>
          <w:rStyle w:val="structurevisible"/>
        </w:rPr>
        <w:t>&gt;</w:t>
      </w:r>
    </w:p>
    <w:p w14:paraId="43D614FE"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mentions that it was when the Covenant-breakers intensified their attacks against the Cause that they took possession of the room on the ground floor of the Mansion where the believers usually assembled. As a result, the believers moved to a house (pilgrim house) near the Mansion where the same facilities were provided for them. He recounts that as time went on, the Master obtained about one hundred large copper vessels for carrying water. Thus the believers were enabled to take water from a nearby spring</w:t>
      </w:r>
      <w:r w:rsidRPr="00627ED1">
        <w:rPr>
          <w:rStyle w:val="structurepagenumber"/>
        </w:rPr>
        <w:t xml:space="preserve"> &lt;page 191</w:t>
      </w:r>
      <w:r w:rsidR="00B777C2">
        <w:rPr>
          <w:rStyle w:val="structurepagenumber"/>
        </w:rPr>
        <w:t>/&gt;</w:t>
      </w:r>
      <w:r w:rsidRPr="00627ED1">
        <w:t xml:space="preserve"> and carry the vessels on their shoulders to water the flower-beds which </w:t>
      </w:r>
      <w:r w:rsidRPr="00627ED1">
        <w:rPr>
          <w:highlight w:val="yellow"/>
        </w:rPr>
        <w:t>ʿAbdu’l-Bah</w:t>
      </w:r>
      <w:r w:rsidR="00C57E99" w:rsidRPr="000C7039">
        <w:rPr>
          <w:highlight w:val="yellow"/>
        </w:rPr>
        <w:t>á</w:t>
      </w:r>
      <w:r w:rsidRPr="00627ED1">
        <w:t xml:space="preserve"> had made around the Shrine. He considered this service to be so meritorious that He Himself used to accompany the friends to the spring and carry a water-vessel on His own shoulder.</w:t>
      </w:r>
    </w:p>
    <w:p w14:paraId="06F02E5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48</w:t>
      </w:r>
      <w:r>
        <w:rPr>
          <w:rStyle w:val="structure"/>
        </w:rPr>
        <w:t>—en_19920000/</w:t>
      </w:r>
      <w:r w:rsidRPr="00D576C3">
        <w:rPr>
          <w:rStyle w:val="structurevisible"/>
        </w:rPr>
        <w:t>&gt;</w:t>
      </w:r>
    </w:p>
    <w:p w14:paraId="472E7FD2" w14:textId="77777777" w:rsidR="00C57E99" w:rsidRDefault="00C57E99" w:rsidP="00C57E99">
      <w:pPr>
        <w:pStyle w:val="Bodycont"/>
      </w:pPr>
      <w:r w:rsidRPr="006F4E00">
        <w:rPr>
          <w:highlight w:val="yellow"/>
        </w:rPr>
        <w:t>Ḥá</w:t>
      </w:r>
      <w:r w:rsidR="00627ED1" w:rsidRPr="00627ED1">
        <w:rPr>
          <w:highlight w:val="yellow"/>
        </w:rPr>
        <w:t>j</w:t>
      </w:r>
      <w:r w:rsidRPr="006F4E00">
        <w:rPr>
          <w:highlight w:val="yellow"/>
        </w:rPr>
        <w:t>í</w:t>
      </w:r>
      <w:r w:rsidR="00627ED1" w:rsidRPr="00627ED1">
        <w:rPr>
          <w:highlight w:val="yellow"/>
        </w:rPr>
        <w:t xml:space="preserve"> M</w:t>
      </w:r>
      <w:r w:rsidRPr="006F4E00">
        <w:rPr>
          <w:highlight w:val="yellow"/>
        </w:rPr>
        <w:t>í</w:t>
      </w:r>
      <w:r w:rsidR="00627ED1" w:rsidRPr="00627ED1">
        <w:rPr>
          <w:highlight w:val="yellow"/>
        </w:rPr>
        <w:t>rz</w:t>
      </w:r>
      <w:r w:rsidRPr="006F4E00">
        <w:rPr>
          <w:highlight w:val="yellow"/>
        </w:rPr>
        <w:t>á</w:t>
      </w:r>
      <w:r w:rsidR="00627ED1" w:rsidRPr="00627ED1">
        <w:rPr>
          <w:highlight w:val="yellow"/>
        </w:rPr>
        <w:t xml:space="preserve"> </w:t>
      </w:r>
      <w:r w:rsidRPr="006F4E00">
        <w:rPr>
          <w:highlight w:val="yellow"/>
        </w:rPr>
        <w:t>Ḥ</w:t>
      </w:r>
      <w:r w:rsidR="00627ED1" w:rsidRPr="00627ED1">
        <w:rPr>
          <w:highlight w:val="yellow"/>
        </w:rPr>
        <w:t>aydar-</w:t>
      </w:r>
      <w:r w:rsidRPr="006F4E00">
        <w:rPr>
          <w:highlight w:val="yellow"/>
        </w:rPr>
        <w:t>ʿ</w:t>
      </w:r>
      <w:r w:rsidR="00627ED1" w:rsidRPr="00627ED1">
        <w:rPr>
          <w:highlight w:val="yellow"/>
        </w:rPr>
        <w:t>Al</w:t>
      </w:r>
      <w:r w:rsidRPr="006F4E00">
        <w:rPr>
          <w:highlight w:val="yellow"/>
        </w:rPr>
        <w:t>í</w:t>
      </w:r>
      <w:r w:rsidR="00627ED1" w:rsidRPr="00627ED1">
        <w:t xml:space="preserve"> recalls many scenes in which </w:t>
      </w:r>
      <w:r w:rsidR="00627ED1" w:rsidRPr="00627ED1">
        <w:rPr>
          <w:highlight w:val="yellow"/>
        </w:rPr>
        <w:t>ʿAbdu’l-Bah</w:t>
      </w:r>
      <w:r w:rsidRPr="000C7039">
        <w:rPr>
          <w:highlight w:val="yellow"/>
        </w:rPr>
        <w:t>á</w:t>
      </w:r>
      <w:r w:rsidR="00627ED1" w:rsidRPr="00627ED1">
        <w:t xml:space="preserve"> was seen to be carrying heavy vessels of water on His shoulder for watering the flowers and shrubs in the garden around the Shrine. So strenuous was this task for the Master that sweat could be seen pouring from His face as He carried this heavy burden. The same chronicler has recounted that on several occasions, He was seen gathering soil, placing it inside His cloak and carrying the load on His shoulders to where He was making some flower-beds in the small garden He had created with His own hands in order to beautify the approaches to the Holy Shrine.</w:t>
      </w:r>
    </w:p>
    <w:p w14:paraId="5DEA685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49</w:t>
      </w:r>
      <w:r>
        <w:rPr>
          <w:rStyle w:val="structure"/>
        </w:rPr>
        <w:t>—en_19920000/</w:t>
      </w:r>
      <w:r w:rsidRPr="00D576C3">
        <w:rPr>
          <w:rStyle w:val="structurevisible"/>
        </w:rPr>
        <w:t>&gt;</w:t>
      </w:r>
    </w:p>
    <w:p w14:paraId="04B0BAC7" w14:textId="77777777" w:rsidR="00C57E99" w:rsidRDefault="00627ED1" w:rsidP="00C57E99">
      <w:pPr>
        <w:pStyle w:val="Bodycont"/>
      </w:pPr>
      <w:r w:rsidRPr="00627ED1">
        <w:t xml:space="preserve">Dr </w:t>
      </w:r>
      <w:r w:rsidR="00C57E99" w:rsidRPr="000376B6">
        <w:rPr>
          <w:highlight w:val="yellow"/>
        </w:rPr>
        <w:t>Ḥ</w:t>
      </w:r>
      <w:r w:rsidRPr="00627ED1">
        <w:rPr>
          <w:highlight w:val="yellow"/>
        </w:rPr>
        <w:t>ab</w:t>
      </w:r>
      <w:r w:rsidR="00C57E99" w:rsidRPr="000376B6">
        <w:rPr>
          <w:highlight w:val="yellow"/>
        </w:rPr>
        <w:t>í</w:t>
      </w:r>
      <w:r w:rsidRPr="00627ED1">
        <w:rPr>
          <w:highlight w:val="yellow"/>
        </w:rPr>
        <w:t>b Mu’ayyad</w:t>
      </w:r>
      <w:r w:rsidRPr="00627ED1">
        <w:t xml:space="preserve">, another faithful secretary of </w:t>
      </w:r>
      <w:r w:rsidRPr="00627ED1">
        <w:rPr>
          <w:highlight w:val="yellow"/>
        </w:rPr>
        <w:t>ʿAbdu’l-Bah</w:t>
      </w:r>
      <w:r w:rsidR="00C57E99" w:rsidRPr="000C7039">
        <w:rPr>
          <w:highlight w:val="yellow"/>
        </w:rPr>
        <w:t>á</w:t>
      </w:r>
      <w:r w:rsidRPr="00627ED1">
        <w:t xml:space="preserve">, writes in his memoirs that when a few years later a mechanical pump was installed in the garden near the Shrine, </w:t>
      </w:r>
      <w:r w:rsidRPr="00627ED1">
        <w:rPr>
          <w:highlight w:val="yellow"/>
        </w:rPr>
        <w:t>ʿAbdu’l-Bah</w:t>
      </w:r>
      <w:r w:rsidR="00C57E99" w:rsidRPr="000C7039">
        <w:rPr>
          <w:highlight w:val="yellow"/>
        </w:rPr>
        <w:t>á</w:t>
      </w:r>
      <w:r w:rsidRPr="00627ED1">
        <w:t xml:space="preserve"> used to pump water from the well with His own hands. Dr </w:t>
      </w:r>
      <w:r w:rsidRPr="00627ED1">
        <w:rPr>
          <w:highlight w:val="yellow"/>
        </w:rPr>
        <w:t>Mu’ayyad</w:t>
      </w:r>
      <w:r w:rsidRPr="00627ED1">
        <w:t xml:space="preserve"> recalls that on a certain day in 1914, </w:t>
      </w:r>
      <w:r w:rsidRPr="00627ED1">
        <w:rPr>
          <w:highlight w:val="yellow"/>
        </w:rPr>
        <w:t>ʿAbdu’l-Bah</w:t>
      </w:r>
      <w:r w:rsidR="00C57E99" w:rsidRPr="000C7039">
        <w:rPr>
          <w:highlight w:val="yellow"/>
        </w:rPr>
        <w:t>á</w:t>
      </w:r>
      <w:r w:rsidRPr="00627ED1">
        <w:t>, who was then seventy years of age, moved the handle of the pump for 19 minutes non-stop and stored a great deal of water for later use in the gardens!</w:t>
      </w:r>
    </w:p>
    <w:p w14:paraId="0AFA257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50</w:t>
      </w:r>
      <w:r>
        <w:rPr>
          <w:rStyle w:val="structure"/>
        </w:rPr>
        <w:t>—en_19920000/</w:t>
      </w:r>
      <w:r w:rsidRPr="00D576C3">
        <w:rPr>
          <w:rStyle w:val="structurevisible"/>
        </w:rPr>
        <w:t>&gt;</w:t>
      </w:r>
    </w:p>
    <w:p w14:paraId="397CBA93" w14:textId="77777777" w:rsidR="00C57E99" w:rsidRDefault="00627ED1" w:rsidP="00C57E99">
      <w:pPr>
        <w:pStyle w:val="Bodycont"/>
      </w:pPr>
      <w:r w:rsidRPr="00627ED1">
        <w:t xml:space="preserve">Returning to the story of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we have noted that as long as he used the building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his residence, the Master did not allow the believers to enter it. Instead of praying inside the Shrine, </w:t>
      </w:r>
      <w:r w:rsidRPr="00627ED1">
        <w:rPr>
          <w:highlight w:val="yellow"/>
        </w:rPr>
        <w:t>ʿAbdu’l-Bah</w:t>
      </w:r>
      <w:r w:rsidR="00C57E99" w:rsidRPr="000C7039">
        <w:rPr>
          <w:highlight w:val="yellow"/>
        </w:rPr>
        <w:t>á</w:t>
      </w:r>
      <w:r w:rsidRPr="00627ED1">
        <w:t xml:space="preserve">, accompanied by the believers, would stand outside in the small garden and chant the Tablet of Visitation, following which </w:t>
      </w:r>
      <w:r w:rsidRPr="00627ED1">
        <w:rPr>
          <w:highlight w:val="yellow"/>
        </w:rPr>
        <w:t>ʿAbdu’l-Bah</w:t>
      </w:r>
      <w:r w:rsidR="00C57E99" w:rsidRPr="000C7039">
        <w:rPr>
          <w:highlight w:val="yellow"/>
        </w:rPr>
        <w:t>á</w:t>
      </w:r>
      <w:r w:rsidRPr="00627ED1">
        <w:t xml:space="preserve"> and the believers would sit on the ground near the Shrine and recite prayers. But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who was a very vulgar man, often caused a disturbance for those who had assembled to pray.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recalling one of those occasions when </w:t>
      </w:r>
      <w:r w:rsidRPr="00627ED1">
        <w:rPr>
          <w:highlight w:val="yellow"/>
        </w:rPr>
        <w:t>ʿAbdu’l-Bah</w:t>
      </w:r>
      <w:r w:rsidR="00C57E99" w:rsidRPr="000C7039">
        <w:rPr>
          <w:highlight w:val="yellow"/>
        </w:rPr>
        <w:t>á</w:t>
      </w:r>
      <w:r w:rsidRPr="00627ED1">
        <w:t xml:space="preserve"> together with a large number of believers, including </w:t>
      </w:r>
      <w:r w:rsidR="00C57E99" w:rsidRPr="000C7039">
        <w:rPr>
          <w:highlight w:val="yellow"/>
        </w:rPr>
        <w:t>Ḥá</w:t>
      </w:r>
      <w:r w:rsidRPr="00627ED1">
        <w:rPr>
          <w:highlight w:val="yellow"/>
        </w:rPr>
        <w:t>j</w:t>
      </w:r>
      <w:r w:rsidR="00C57E99" w:rsidRPr="000C7039">
        <w:rPr>
          <w:highlight w:val="yellow"/>
        </w:rPr>
        <w:t>í</w:t>
      </w:r>
      <w:r w:rsidRPr="00627ED1">
        <w:t xml:space="preserve"> himself, had gone to pray at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recounts the following story:</w:t>
      </w:r>
    </w:p>
    <w:p w14:paraId="010E598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51</w:t>
      </w:r>
      <w:r>
        <w:rPr>
          <w:rStyle w:val="structure"/>
        </w:rPr>
        <w:t>—en_19920000/</w:t>
      </w:r>
      <w:r w:rsidRPr="00D576C3">
        <w:rPr>
          <w:rStyle w:val="structurevisible"/>
        </w:rPr>
        <w:t>&gt;</w:t>
      </w:r>
    </w:p>
    <w:p w14:paraId="1E8DEF8E" w14:textId="77777777" w:rsidR="00C57E99" w:rsidRDefault="00C57E99" w:rsidP="00C57E99">
      <w:pPr>
        <w:pStyle w:val="Quote1st"/>
      </w:pPr>
      <w:r w:rsidRPr="00F92370">
        <w:rPr>
          <w:rStyle w:val="structurevisible"/>
        </w:rPr>
        <w:t>&lt;</w:t>
      </w:r>
      <w:r w:rsidRPr="00F92370">
        <w:rPr>
          <w:rStyle w:val="structure"/>
        </w:rPr>
        <w:t>cit Haydar-Ali_%►%_%_%►%_%_%—en_%—%_%</w:t>
      </w:r>
      <w:r w:rsidRPr="00F92370">
        <w:rPr>
          <w:rStyle w:val="structurevisible"/>
        </w:rPr>
        <w:t>&gt;</w:t>
      </w:r>
      <w:r w:rsidR="00627ED1" w:rsidRPr="00627ED1">
        <w:rPr>
          <w:rStyle w:val="quoteknownauthor"/>
        </w:rPr>
        <w:t xml:space="preserve">»After saying the Tablet of Visitation and circumambulating the Holy Shrine, the Master, in great humility and self-effacement sat on the ground outside, and the friends sat in rows behind Him. As </w:t>
      </w:r>
      <w:r w:rsidR="00627ED1" w:rsidRPr="00627ED1">
        <w:rPr>
          <w:rStyle w:val="quoteknownauthor"/>
          <w:highlight w:val="yellow"/>
        </w:rPr>
        <w:t>Mírzá Maḥmúd-i-Ká</w:t>
      </w:r>
      <w:r w:rsidR="00116523">
        <w:rPr>
          <w:rStyle w:val="quoteknownauthor"/>
          <w:highlight w:val="yellow"/>
        </w:rPr>
        <w:t></w:t>
      </w:r>
      <w:r w:rsidR="00627ED1" w:rsidRPr="00627ED1">
        <w:rPr>
          <w:rStyle w:val="quoteknownauthor"/>
          <w:rFonts w:hint="eastAsia"/>
          <w:highlight w:val="yellow"/>
        </w:rPr>
        <w:t>á</w:t>
      </w:r>
      <w:r w:rsidR="00627ED1" w:rsidRPr="00627ED1">
        <w:rPr>
          <w:rStyle w:val="quoteknownauthor"/>
          <w:highlight w:val="yellow"/>
        </w:rPr>
        <w:t>ní</w:t>
      </w:r>
      <w:r w:rsidR="00627ED1" w:rsidRPr="00627ED1">
        <w:rPr>
          <w:rStyle w:val="FootnoteReference"/>
        </w:rPr>
        <w:footnoteReference w:id="355"/>
      </w:r>
      <w:r w:rsidR="00627ED1" w:rsidRPr="00627ED1">
        <w:rPr>
          <w:rStyle w:val="quoteknownauthor"/>
        </w:rPr>
        <w:t xml:space="preserve"> began to chant a prayer, </w:t>
      </w:r>
      <w:r w:rsidR="00627ED1" w:rsidRPr="00627ED1">
        <w:rPr>
          <w:rStyle w:val="quoteknownauthor"/>
          <w:highlight w:val="yellow"/>
        </w:rPr>
        <w:t>Mírzá Áqá Ján</w:t>
      </w:r>
      <w:r w:rsidR="00627ED1" w:rsidRPr="00627ED1">
        <w:rPr>
          <w:rStyle w:val="quoteknownauthor"/>
        </w:rPr>
        <w:t>, wearing a white shroud, ran out of the Shrine bare-headed and bare-foot muttering some words and like a drunkard staggering to the right and to the left, came toward us. As he walked in the middle of the rows where we were sitting, one of the Covenant-breakers came by the order of the Centre of Sedition [</w:t>
      </w:r>
      <w:r w:rsidR="00627ED1" w:rsidRPr="00627ED1">
        <w:rPr>
          <w:rStyle w:val="quoteknownauthor"/>
          <w:highlight w:val="yellow"/>
        </w:rPr>
        <w:t>Mírzá Muḥammad-ʿAlí</w:t>
      </w:r>
      <w:r w:rsidR="00627ED1" w:rsidRPr="00627ED1">
        <w:rPr>
          <w:rStyle w:val="quoteknownauthor"/>
        </w:rPr>
        <w:t>] and took him away. When he left him,</w:t>
      </w:r>
      <w:r w:rsidR="00627ED1" w:rsidRPr="00627ED1">
        <w:rPr>
          <w:rStyle w:val="structurepagenumber"/>
        </w:rPr>
        <w:t xml:space="preserve"> &lt;page 192</w:t>
      </w:r>
      <w:r w:rsidR="00B777C2">
        <w:rPr>
          <w:rStyle w:val="structurepagenumber"/>
        </w:rPr>
        <w:t>/&gt;</w:t>
      </w:r>
      <w:r w:rsidR="00627ED1" w:rsidRPr="00627ED1">
        <w:rPr>
          <w:rStyle w:val="quoteknownauthor"/>
        </w:rPr>
        <w:t xml:space="preserve"> </w:t>
      </w:r>
      <w:r w:rsidR="00627ED1" w:rsidRPr="00627ED1">
        <w:rPr>
          <w:rStyle w:val="quoteknownauthor"/>
          <w:highlight w:val="yellow"/>
        </w:rPr>
        <w:t>Mírzá Áqá Ján</w:t>
      </w:r>
      <w:r w:rsidR="00627ED1" w:rsidRPr="00627ED1">
        <w:rPr>
          <w:rStyle w:val="quoteknownauthor"/>
        </w:rPr>
        <w:t xml:space="preserve"> came back again. The same person took him away for the second time. These comings and goings were repeated five or six times. At the end, the order was issued from the same Source of Sedition to hold him in front of the Shrine. Thereupon, </w:t>
      </w:r>
      <w:r w:rsidR="00627ED1" w:rsidRPr="00627ED1">
        <w:rPr>
          <w:rStyle w:val="quoteknownauthor"/>
          <w:highlight w:val="yellow"/>
        </w:rPr>
        <w:t>Mírzá Áqá Ján</w:t>
      </w:r>
      <w:r w:rsidR="00627ED1" w:rsidRPr="00627ED1">
        <w:rPr>
          <w:rStyle w:val="quoteknownauthor"/>
        </w:rPr>
        <w:t>, turning his face toward the assembled friends, began to hurl unspeakable insults at them in loud and offensive language.«</w:t>
      </w:r>
      <w:r w:rsidRPr="00F92370">
        <w:rPr>
          <w:rStyle w:val="structurevisible"/>
        </w:rPr>
        <w:t>&lt;/</w:t>
      </w:r>
      <w:r w:rsidRPr="00F92370">
        <w:rPr>
          <w:rStyle w:val="structure"/>
        </w:rPr>
        <w:t>cit</w:t>
      </w:r>
      <w:r w:rsidRPr="00F92370">
        <w:rPr>
          <w:rStyle w:val="structurevisible"/>
        </w:rPr>
        <w:t>&gt;</w:t>
      </w:r>
      <w:r w:rsidR="00627ED1" w:rsidRPr="00627ED1">
        <w:t xml:space="preserve"> </w:t>
      </w:r>
      <w:r w:rsidR="00627ED1" w:rsidRPr="00627ED1">
        <w:rPr>
          <w:rStyle w:val="FootnoteReference"/>
        </w:rPr>
        <w:footnoteReference w:id="356"/>
      </w:r>
      <w:r w:rsidR="00627ED1" w:rsidRPr="00627ED1">
        <w:t xml:space="preserve"> </w:t>
      </w:r>
    </w:p>
    <w:p w14:paraId="462BEE0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15:</w:t>
      </w:r>
      <w:r w:rsidRPr="00D576C3">
        <w:rPr>
          <w:rStyle w:val="structureparIDparcounter"/>
        </w:rPr>
        <w:t>52</w:t>
      </w:r>
      <w:r>
        <w:rPr>
          <w:rStyle w:val="structure"/>
        </w:rPr>
        <w:t>—en_19920000/</w:t>
      </w:r>
      <w:r w:rsidRPr="00D576C3">
        <w:rPr>
          <w:rStyle w:val="structurevisible"/>
        </w:rPr>
        <w:t>&gt;</w:t>
      </w:r>
    </w:p>
    <w:p w14:paraId="1E5881C4" w14:textId="77777777" w:rsidR="00C57E99" w:rsidRDefault="00627ED1" w:rsidP="00C57E99">
      <w:pPr>
        <w:pStyle w:val="Bodyafterquote"/>
      </w:pPr>
      <w:r w:rsidRPr="00627ED1">
        <w:t xml:space="preserve">In his memoirs,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quotes some of the words which this notorious man had shouted at the top of his voice in the presence of </w:t>
      </w:r>
      <w:r w:rsidRPr="00627ED1">
        <w:rPr>
          <w:highlight w:val="yellow"/>
        </w:rPr>
        <w:t>ʿAbdu’l-Bah</w:t>
      </w:r>
      <w:r w:rsidR="00C57E99" w:rsidRPr="000C7039">
        <w:rPr>
          <w:highlight w:val="yellow"/>
        </w:rPr>
        <w:t>á</w:t>
      </w:r>
      <w:r w:rsidRPr="00627ED1">
        <w:t xml:space="preserve">, words which were not only vulgar and offensive but which were blasphemous in relation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whom He had served for almost forty years. Such a man was honoured and respected by the Covenant-breakers and was regarded as one of their best agents for fomenting discord and spreading sedition within the community.</w:t>
      </w:r>
      <w:r w:rsidRPr="00627ED1">
        <w:rPr>
          <w:rStyle w:val="structurepagenumber"/>
        </w:rPr>
        <w:t xml:space="preserve"> &lt;page 193</w:t>
      </w:r>
      <w:bookmarkStart w:id="24" w:name="ch16"/>
      <w:bookmarkEnd w:id="24"/>
      <w:r w:rsidR="00B777C2">
        <w:rPr>
          <w:rStyle w:val="structurepagenumber"/>
        </w:rPr>
        <w:t>/&gt;</w:t>
      </w:r>
    </w:p>
    <w:p w14:paraId="447702EF"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16</w:t>
      </w:r>
      <w:r w:rsidRPr="00835AAF">
        <w:rPr>
          <w:rStyle w:val="structure"/>
        </w:rPr>
        <w:t>:0</w:t>
      </w:r>
      <w:r>
        <w:rPr>
          <w:rStyle w:val="structure"/>
        </w:rPr>
        <w:t>—en_19920000/</w:t>
      </w:r>
      <w:r w:rsidRPr="00835AAF">
        <w:rPr>
          <w:rStyle w:val="structurevisible"/>
        </w:rPr>
        <w:t>&gt;</w:t>
      </w:r>
      <w:r>
        <w:t>CHAPTER SIXTEEN</w:t>
      </w:r>
      <w:r>
        <w:br/>
      </w:r>
      <w:r w:rsidR="00627ED1" w:rsidRPr="00627ED1">
        <w:t>Discrediting the Centre of the Covenant</w:t>
      </w:r>
    </w:p>
    <w:p w14:paraId="24B876A6"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1</w:t>
      </w:r>
      <w:r>
        <w:rPr>
          <w:rStyle w:val="structure"/>
        </w:rPr>
        <w:t>—en_19920000/</w:t>
      </w:r>
      <w:r w:rsidRPr="00D576C3">
        <w:rPr>
          <w:rStyle w:val="structurevisible"/>
        </w:rPr>
        <w:t>&gt;</w:t>
      </w:r>
    </w:p>
    <w:p w14:paraId="53AC8064" w14:textId="77777777" w:rsidR="00C57E99" w:rsidRDefault="00627ED1" w:rsidP="00C57E99">
      <w:pPr>
        <w:pStyle w:val="Body1st"/>
      </w:pPr>
      <w:r w:rsidRPr="00627ED1">
        <w:t xml:space="preserve">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campaign of discrediting </w:t>
      </w:r>
      <w:r w:rsidRPr="00627ED1">
        <w:rPr>
          <w:highlight w:val="yellow"/>
        </w:rPr>
        <w:t>ʿAbdu’l-Bah</w:t>
      </w:r>
      <w:r w:rsidR="00C57E99" w:rsidRPr="000C7039">
        <w:rPr>
          <w:highlight w:val="yellow"/>
        </w:rPr>
        <w:t>á</w:t>
      </w:r>
      <w:r w:rsidRPr="00627ED1">
        <w:t xml:space="preserve"> in the eyes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gathered momentum, he began to direct his attention to the non</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public, fertile ground for spreading false accusations against Him. It was much easier to poison the minds of those who, although they knew the Master, were not spiritually close to Him. The Covenant-breakers invented several stories of different kinds and began to propagate them among influential people, those who held important positions in </w:t>
      </w:r>
      <w:r w:rsidRPr="00627ED1">
        <w:rPr>
          <w:highlight w:val="yellow"/>
        </w:rPr>
        <w:t>ʿAkk</w:t>
      </w:r>
      <w:r w:rsidR="00C57E99" w:rsidRPr="000C7039">
        <w:rPr>
          <w:highlight w:val="yellow"/>
        </w:rPr>
        <w:t>á</w:t>
      </w:r>
      <w:r w:rsidRPr="00627ED1">
        <w:t xml:space="preserve"> and neighbouring towns. Thus they completely disregarded the interests of the Faith they claimed to believe in, and acted in a manner that clearly demonstrated their disbelief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their denunciation of His Cause.</w:t>
      </w:r>
    </w:p>
    <w:p w14:paraId="1BC65E1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w:t>
      </w:r>
      <w:r>
        <w:rPr>
          <w:rStyle w:val="structure"/>
        </w:rPr>
        <w:t>—en_19920000/</w:t>
      </w:r>
      <w:r w:rsidRPr="00D576C3">
        <w:rPr>
          <w:rStyle w:val="structurevisible"/>
        </w:rPr>
        <w:t>&gt;</w:t>
      </w:r>
    </w:p>
    <w:p w14:paraId="24153396" w14:textId="77777777" w:rsidR="00C57E99" w:rsidRDefault="00627ED1" w:rsidP="00C57E99">
      <w:pPr>
        <w:pStyle w:val="Bodycont"/>
      </w:pPr>
      <w:r w:rsidRPr="00627ED1">
        <w:t xml:space="preserve">One of the most shameful pieces of propaganda was their accusation that </w:t>
      </w:r>
      <w:r w:rsidRPr="00627ED1">
        <w:rPr>
          <w:highlight w:val="yellow"/>
        </w:rPr>
        <w:t>ʿAbdu’l-Bah</w:t>
      </w:r>
      <w:r w:rsidR="00C57E99" w:rsidRPr="000C7039">
        <w:rPr>
          <w:highlight w:val="yellow"/>
        </w:rPr>
        <w:t>á</w:t>
      </w:r>
      <w:r w:rsidRPr="00627ED1">
        <w:t xml:space="preserve"> had cut off their livelihood by withholding funds and provisions to which they were entitled. Nothing could have been further from the truth. As has been stated before, </w:t>
      </w:r>
      <w:r w:rsidRPr="00627ED1">
        <w:rPr>
          <w:highlight w:val="yellow"/>
        </w:rPr>
        <w:t>ʿAbdu’l-Bah</w:t>
      </w:r>
      <w:r w:rsidR="00C57E99" w:rsidRPr="000C7039">
        <w:rPr>
          <w:highlight w:val="yellow"/>
        </w:rPr>
        <w:t>á</w:t>
      </w:r>
      <w:r w:rsidRPr="00627ED1">
        <w:t xml:space="preserve"> used to send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 great part of the funds which He received from the believers in Persia. He also had made ample arrangements for all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to receive food and other provisions, amounting to many times more than their needs. Whereas the Master and His family lived a life of austerity, His unfaithful brothers and the rest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lived luxuriously in the Mansion of </w:t>
      </w:r>
      <w:r w:rsidRPr="00627ED1">
        <w:rPr>
          <w:highlight w:val="yellow"/>
        </w:rPr>
        <w:t>Bahj</w:t>
      </w:r>
      <w:r w:rsidR="00C57E99" w:rsidRPr="000C7039">
        <w:rPr>
          <w:highlight w:val="yellow"/>
        </w:rPr>
        <w:t>í</w:t>
      </w:r>
      <w:r w:rsidRPr="00627ED1">
        <w:t xml:space="preserve">. Despite all this,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younger brothers used to complain to people that they were destitute and their families on the verge of starvation.</w:t>
      </w:r>
    </w:p>
    <w:p w14:paraId="5C68CC0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w:t>
      </w:r>
      <w:r>
        <w:rPr>
          <w:rStyle w:val="structure"/>
        </w:rPr>
        <w:t>—en_19920000/</w:t>
      </w:r>
      <w:r w:rsidRPr="00D576C3">
        <w:rPr>
          <w:rStyle w:val="structurevisible"/>
        </w:rPr>
        <w:t>&gt;</w:t>
      </w:r>
    </w:p>
    <w:p w14:paraId="3B68B7EF" w14:textId="77777777" w:rsidR="00C57E99" w:rsidRDefault="00627ED1" w:rsidP="00C57E99">
      <w:pPr>
        <w:pStyle w:val="Bodycont"/>
      </w:pPr>
      <w:r w:rsidRPr="00627ED1">
        <w:t xml:space="preserve">It must be remembered that in all the years that </w:t>
      </w:r>
      <w:r w:rsidRPr="00627ED1">
        <w:rPr>
          <w:highlight w:val="yellow"/>
        </w:rPr>
        <w:t>ʿAbdu’l-Bah</w:t>
      </w:r>
      <w:r w:rsidR="00C57E99" w:rsidRPr="000C7039">
        <w:rPr>
          <w:highlight w:val="yellow"/>
        </w:rPr>
        <w:t>á</w:t>
      </w:r>
      <w:r w:rsidRPr="00627ED1">
        <w:t xml:space="preserve"> lived in </w:t>
      </w:r>
      <w:r w:rsidRPr="00627ED1">
        <w:rPr>
          <w:highlight w:val="yellow"/>
        </w:rPr>
        <w:t>ʿAkk</w:t>
      </w:r>
      <w:r w:rsidR="00C57E99" w:rsidRPr="000C7039">
        <w:rPr>
          <w:highlight w:val="yellow"/>
        </w:rPr>
        <w:t>á</w:t>
      </w:r>
      <w:r w:rsidRPr="00627ED1">
        <w:t xml:space="preserve"> no one except a few enemies had ever doubted His exalted character, His magnanimity, His loving kindness and generosity towards the inhabitants of the Holy Land in general and </w:t>
      </w:r>
      <w:r w:rsidRPr="00627ED1">
        <w:rPr>
          <w:highlight w:val="yellow"/>
        </w:rPr>
        <w:t>ʿAkk</w:t>
      </w:r>
      <w:r w:rsidR="00C57E99" w:rsidRPr="000C7039">
        <w:rPr>
          <w:highlight w:val="yellow"/>
        </w:rPr>
        <w:t>á</w:t>
      </w:r>
      <w:r w:rsidRPr="00627ED1">
        <w:t xml:space="preserve"> in particular. He was a compassionate father to all, a refuge for the poor, a true guide for the rich and a wise counsellor for the rulers of the land. But now because of the falsehoods invented by the</w:t>
      </w:r>
      <w:r w:rsidRPr="00627ED1">
        <w:rPr>
          <w:rStyle w:val="structurepagenumber"/>
        </w:rPr>
        <w:t xml:space="preserve"> &lt;page 194</w:t>
      </w:r>
      <w:r w:rsidR="00B777C2">
        <w:rPr>
          <w:rStyle w:val="structurepagenumber"/>
        </w:rPr>
        <w:t>/&gt;</w:t>
      </w:r>
      <w:r w:rsidRPr="00627ED1">
        <w:t xml:space="preserve"> Covenant-breakers, people who were hitherto great admirers of </w:t>
      </w:r>
      <w:r w:rsidRPr="00627ED1">
        <w:rPr>
          <w:highlight w:val="yellow"/>
        </w:rPr>
        <w:t>ʿAbdu’l-Bah</w:t>
      </w:r>
      <w:r w:rsidR="00C57E99" w:rsidRPr="000C7039">
        <w:rPr>
          <w:highlight w:val="yellow"/>
        </w:rPr>
        <w:t>á</w:t>
      </w:r>
      <w:r w:rsidRPr="00627ED1">
        <w:t xml:space="preserve"> became at first confused and in the course of time when similar accusations were repeated, became disillusioned and lost their faith and confidence in Him altogether.</w:t>
      </w:r>
    </w:p>
    <w:p w14:paraId="3B6521E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4</w:t>
      </w:r>
      <w:r>
        <w:rPr>
          <w:rStyle w:val="structure"/>
        </w:rPr>
        <w:t>—en_19920000/</w:t>
      </w:r>
      <w:r w:rsidRPr="00D576C3">
        <w:rPr>
          <w:rStyle w:val="structurevisible"/>
        </w:rPr>
        <w:t>&gt;</w:t>
      </w:r>
    </w:p>
    <w:p w14:paraId="31D302E6" w14:textId="77777777" w:rsidR="00C57E99" w:rsidRDefault="00627ED1" w:rsidP="00C57E99">
      <w:pPr>
        <w:pStyle w:val="Bodycont"/>
      </w:pPr>
      <w:r w:rsidRPr="00627ED1">
        <w:t xml:space="preserve">In order to deceive people into believing that he had become destitute,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used to send his sons, dressed in rags, to the homes of important people where they begged for money. They pretended that they did not have even a loaf of bread in their home and that the whole family was on the verge of starvation. In spite of the fact that they were living a life of luxury due to the care and protection of </w:t>
      </w:r>
      <w:r w:rsidRPr="00627ED1">
        <w:rPr>
          <w:highlight w:val="yellow"/>
        </w:rPr>
        <w:t>ʿAbdu’l-Bah</w:t>
      </w:r>
      <w:r w:rsidR="00C57E99" w:rsidRPr="000C7039">
        <w:rPr>
          <w:highlight w:val="yellow"/>
        </w:rPr>
        <w:t>á</w:t>
      </w:r>
      <w:r w:rsidRPr="00627ED1">
        <w:t xml:space="preserve">, they were yet accusing Him of withholding their source of livelihood.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tells an interesting story, summarised below:</w:t>
      </w:r>
    </w:p>
    <w:p w14:paraId="0722F2D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5</w:t>
      </w:r>
      <w:r>
        <w:rPr>
          <w:rStyle w:val="structure"/>
        </w:rPr>
        <w:t>—en_19920000/</w:t>
      </w:r>
      <w:r w:rsidRPr="00D576C3">
        <w:rPr>
          <w:rStyle w:val="structurevisible"/>
        </w:rPr>
        <w:t>&gt;</w:t>
      </w:r>
    </w:p>
    <w:p w14:paraId="62CA1DC8"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Yunis Khan_%►%_%_%►%_%_%—en_%—%_%</w:t>
      </w:r>
      <w:r w:rsidRPr="00F92370">
        <w:rPr>
          <w:rStyle w:val="structurevisible"/>
        </w:rPr>
        <w:t>&gt;</w:t>
      </w:r>
      <w:r w:rsidR="00627ED1" w:rsidRPr="00627ED1">
        <w:rPr>
          <w:rStyle w:val="quoteknownauthor"/>
        </w:rPr>
        <w:t xml:space="preserve">»One of the deceitful schemes contrived by Covenant-breakers after the ascension of </w:t>
      </w:r>
      <w:r w:rsidR="00627ED1" w:rsidRPr="00627ED1">
        <w:rPr>
          <w:rStyle w:val="quoteknownauthor"/>
          <w:highlight w:val="yellow"/>
        </w:rPr>
        <w:t>Bahá’u’lláh</w:t>
      </w:r>
      <w:r w:rsidR="00627ED1" w:rsidRPr="00627ED1">
        <w:rPr>
          <w:rStyle w:val="quoteknownauthor"/>
        </w:rPr>
        <w:t xml:space="preserve"> was that, on the one hand, they placed a great financial burden on </w:t>
      </w:r>
      <w:r w:rsidR="00627ED1" w:rsidRPr="00627ED1">
        <w:rPr>
          <w:rStyle w:val="quoteknownauthor"/>
          <w:highlight w:val="yellow"/>
        </w:rPr>
        <w:t>ʿAbdu’l-Bahá</w:t>
      </w:r>
      <w:r w:rsidR="00627ED1" w:rsidRPr="00627ED1">
        <w:rPr>
          <w:rStyle w:val="quoteknownauthor"/>
        </w:rPr>
        <w:t xml:space="preserve"> by receiving exorbitant sums of money from Him, and on the other, claimed poverty, destitution and hunger. At the same time they spread false rumours among the believers (in Persia) that some of </w:t>
      </w:r>
      <w:r w:rsidR="00627ED1" w:rsidRPr="00627ED1">
        <w:rPr>
          <w:rStyle w:val="quoteknownauthor"/>
          <w:highlight w:val="yellow"/>
        </w:rPr>
        <w:t>ʿAbdu’l-Bahá’s</w:t>
      </w:r>
      <w:r w:rsidR="00627ED1" w:rsidRPr="00627ED1">
        <w:rPr>
          <w:rStyle w:val="quoteknownauthor"/>
        </w:rPr>
        <w:t xml:space="preserve"> companions had stolen His seals, with which they were issuing receipts for </w:t>
      </w:r>
      <w:r w:rsidR="00627ED1" w:rsidRPr="00627ED1">
        <w:rPr>
          <w:rStyle w:val="quoteknownauthor"/>
          <w:highlight w:val="yellow"/>
        </w:rPr>
        <w:t>Ḥuqúqu’lláh</w:t>
      </w:r>
      <w:r w:rsidR="00627ED1" w:rsidRPr="00627ED1">
        <w:rPr>
          <w:rStyle w:val="FootnoteReference"/>
        </w:rPr>
        <w:footnoteReference w:id="357"/>
      </w:r>
      <w:r w:rsidR="00627ED1" w:rsidRPr="00627ED1">
        <w:rPr>
          <w:rStyle w:val="quoteknownauthor"/>
        </w:rPr>
        <w:t xml:space="preserve"> and pocketing the proceeds. The Master often told us that the Covenant-breakers had done this so that the believers might stop sending funds and cause financial hardships for Him.</w:t>
      </w:r>
    </w:p>
    <w:p w14:paraId="7EE5640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6</w:t>
      </w:r>
      <w:r w:rsidRPr="00627ED1">
        <w:rPr>
          <w:rStyle w:val="structure"/>
        </w:rPr>
        <w:t>—en_19920000/</w:t>
      </w:r>
      <w:r w:rsidRPr="00627ED1">
        <w:rPr>
          <w:rStyle w:val="structurevisible"/>
        </w:rPr>
        <w:t>&gt;</w:t>
      </w:r>
    </w:p>
    <w:p w14:paraId="413B9A11" w14:textId="77777777" w:rsidR="00C57E99" w:rsidRPr="00FD6EBE" w:rsidRDefault="00627ED1" w:rsidP="00C57E99">
      <w:pPr>
        <w:pStyle w:val="Quotecont"/>
        <w:rPr>
          <w:rStyle w:val="quoteknownauthor"/>
        </w:rPr>
      </w:pPr>
      <w:r w:rsidRPr="00627ED1">
        <w:rPr>
          <w:rStyle w:val="quoteknownauthor"/>
        </w:rPr>
        <w:t xml:space="preserve">Their claims of poverty however, became so serious ... that eventually they began to beg. They continued in carrying out this shameful practice of begging from people both high and low, and consequently they brought about great degradation for the Cause of God... Whenever they received a gift of money from the Master they would intensify their begging operation. When the news of such activities reached </w:t>
      </w:r>
      <w:r w:rsidRPr="00627ED1">
        <w:rPr>
          <w:rStyle w:val="quoteknownauthor"/>
          <w:highlight w:val="yellow"/>
        </w:rPr>
        <w:t>ʿAbdu’l-Bahá</w:t>
      </w:r>
      <w:r w:rsidRPr="00627ED1">
        <w:rPr>
          <w:rStyle w:val="quoteknownauthor"/>
        </w:rPr>
        <w:t>, He would usually be overcome with grief and sorrow. To cite an example:</w:t>
      </w:r>
    </w:p>
    <w:p w14:paraId="26924E2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7</w:t>
      </w:r>
      <w:r w:rsidRPr="00627ED1">
        <w:rPr>
          <w:rStyle w:val="structure"/>
        </w:rPr>
        <w:t>—en_19920000/</w:t>
      </w:r>
      <w:r w:rsidRPr="00627ED1">
        <w:rPr>
          <w:rStyle w:val="structurevisible"/>
        </w:rPr>
        <w:t>&gt;</w:t>
      </w:r>
    </w:p>
    <w:p w14:paraId="55CBF432" w14:textId="77777777" w:rsidR="00C57E99" w:rsidRPr="00FD6EBE" w:rsidRDefault="00627ED1" w:rsidP="00A12F00">
      <w:pPr>
        <w:pStyle w:val="Quotecont"/>
        <w:rPr>
          <w:rStyle w:val="quoteknownauthor"/>
        </w:rPr>
      </w:pPr>
      <w:r w:rsidRPr="00627ED1">
        <w:rPr>
          <w:rStyle w:val="quoteknownauthor"/>
        </w:rPr>
        <w:t xml:space="preserve">One afternoon, when a number of visitors and resident believers had assembled in the </w:t>
      </w:r>
      <w:r w:rsidRPr="00627ED1">
        <w:rPr>
          <w:rStyle w:val="quoteknownauthor"/>
          <w:highlight w:val="yellow"/>
        </w:rPr>
        <w:t>Bírúní</w:t>
      </w:r>
      <w:r w:rsidRPr="00627ED1">
        <w:rPr>
          <w:rStyle w:val="quoteknownauthor"/>
        </w:rPr>
        <w:t xml:space="preserve"> [outer apartment] of the house of </w:t>
      </w:r>
      <w:r w:rsidRPr="00627ED1">
        <w:rPr>
          <w:rStyle w:val="quoteknownauthor"/>
          <w:highlight w:val="yellow"/>
        </w:rPr>
        <w:t>ʿAbdu’l-Bahá</w:t>
      </w:r>
      <w:r w:rsidRPr="00627ED1">
        <w:rPr>
          <w:rStyle w:val="quoteknownauthor"/>
        </w:rPr>
        <w:t xml:space="preserve">, a certain respectable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rPr>
        <w:t xml:space="preserve"> (his name I do not recall) arrived. He was well known to the Master and trusted by Him. He was held in high esteem by the people of Syria and Palestine and was a successful merchant in these regions. Since he was a pious man, he had been appointed by the Ottoman government as the </w:t>
      </w:r>
      <w:r w:rsidRPr="00627ED1">
        <w:rPr>
          <w:rStyle w:val="quoteknownauthor"/>
          <w:highlight w:val="lightGray"/>
        </w:rPr>
        <w:t>Mufti</w:t>
      </w:r>
      <w:r w:rsidRPr="00627ED1">
        <w:rPr>
          <w:rStyle w:val="quoteknownauthor"/>
        </w:rPr>
        <w:t xml:space="preserve"> of </w:t>
      </w:r>
      <w:r w:rsidRPr="00627ED1">
        <w:rPr>
          <w:rStyle w:val="quoteknownauthor"/>
          <w:highlight w:val="yellow"/>
        </w:rPr>
        <w:t>ʿAkká</w:t>
      </w:r>
      <w:r w:rsidRPr="00627ED1">
        <w:rPr>
          <w:rStyle w:val="quoteknownauthor"/>
        </w:rPr>
        <w:t xml:space="preserve">, and was a centre of attention to all the people. He sat next to the Master and after a brief exchange of greetings he began to convey some information to </w:t>
      </w:r>
      <w:r w:rsidRPr="00627ED1">
        <w:rPr>
          <w:rStyle w:val="quoteknownauthor"/>
          <w:highlight w:val="yellow"/>
        </w:rPr>
        <w:t>ʿAbdu’l-Bahá</w:t>
      </w:r>
      <w:r w:rsidRPr="00627ED1">
        <w:rPr>
          <w:rStyle w:val="quoteknownauthor"/>
        </w:rPr>
        <w:t xml:space="preserve"> by whispering into His ear.</w:t>
      </w:r>
    </w:p>
    <w:p w14:paraId="0C64027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8</w:t>
      </w:r>
      <w:r w:rsidRPr="00627ED1">
        <w:rPr>
          <w:rStyle w:val="structure"/>
        </w:rPr>
        <w:t>—en_19920000/</w:t>
      </w:r>
      <w:r w:rsidRPr="00627ED1">
        <w:rPr>
          <w:rStyle w:val="structurevisible"/>
        </w:rPr>
        <w:t>&gt;</w:t>
      </w:r>
    </w:p>
    <w:p w14:paraId="73BEB8E9" w14:textId="77777777" w:rsidR="00C57E99" w:rsidRPr="00FD6EBE" w:rsidRDefault="00627ED1" w:rsidP="00A12F00">
      <w:pPr>
        <w:pStyle w:val="Quotecont"/>
        <w:rPr>
          <w:rStyle w:val="quoteknownauthorreported"/>
        </w:rPr>
      </w:pPr>
      <w:r w:rsidRPr="00627ED1">
        <w:rPr>
          <w:rStyle w:val="quoteknownauthor"/>
        </w:rPr>
        <w:t xml:space="preserve">At this time everyone was silently gazing upon the face of the Master. His countenance displayed various modes of expression -- anger, astonishment and a mild smile. When the whispering came to an end, </w:t>
      </w:r>
      <w:r w:rsidRPr="00627ED1">
        <w:rPr>
          <w:rStyle w:val="quoteknownauthor"/>
          <w:highlight w:val="yellow"/>
        </w:rPr>
        <w:t>ʿAbdu’l-Bahá</w:t>
      </w:r>
      <w:r w:rsidRPr="00627ED1">
        <w:rPr>
          <w:rStyle w:val="quoteknownauthor"/>
        </w:rPr>
        <w:t xml:space="preserve"> ... asked the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rPr>
        <w:t xml:space="preserve"> to recount his story to the assembled friends</w:t>
      </w:r>
      <w:r w:rsidRPr="00627ED1">
        <w:rPr>
          <w:rStyle w:val="structurepagenumber"/>
        </w:rPr>
        <w:t xml:space="preserve"> &lt;page 195</w:t>
      </w:r>
      <w:r w:rsidR="00B777C2">
        <w:rPr>
          <w:rStyle w:val="structurepagenumber"/>
        </w:rPr>
        <w:t>/&gt;</w:t>
      </w:r>
      <w:r w:rsidRPr="00627ED1">
        <w:rPr>
          <w:rStyle w:val="quoteknownauthor"/>
        </w:rPr>
        <w:t xml:space="preserve"> ... which he did in these words: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›A certain honoured person [one of the dignitaries known to the Master] came to see me in my office this morning... I noticed he was very sad and depressed... After much persuasion on my part he said: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»A person [</w:t>
      </w:r>
      <w:r w:rsidRPr="00627ED1">
        <w:rPr>
          <w:rStyle w:val="quoteknownauthorreported"/>
          <w:highlight w:val="yellow"/>
        </w:rPr>
        <w:t>ʿAbdu’l-Bahá</w:t>
      </w:r>
      <w:r w:rsidRPr="00627ED1">
        <w:rPr>
          <w:rStyle w:val="quoteknownauthorreported"/>
        </w:rPr>
        <w:t>] whom up to now I considered to be equal to a Prophet of God is, today, in my sight ...«</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He did not finish the sentence.</w:t>
      </w:r>
    </w:p>
    <w:p w14:paraId="76C8B94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9</w:t>
      </w:r>
      <w:r w:rsidRPr="00627ED1">
        <w:rPr>
          <w:rStyle w:val="structure"/>
        </w:rPr>
        <w:t>—en_19920000/</w:t>
      </w:r>
      <w:r w:rsidRPr="00627ED1">
        <w:rPr>
          <w:rStyle w:val="structurevisible"/>
        </w:rPr>
        <w:t>&gt;</w:t>
      </w:r>
    </w:p>
    <w:p w14:paraId="0D77E123" w14:textId="77777777" w:rsidR="00C57E99" w:rsidRPr="00FD6EBE" w:rsidRDefault="00627ED1" w:rsidP="00C57E99">
      <w:pPr>
        <w:pStyle w:val="Quotecont"/>
        <w:rPr>
          <w:rStyle w:val="quoteknownauthorreported"/>
        </w:rPr>
      </w:pPr>
      <w:r w:rsidRPr="00627ED1">
        <w:rPr>
          <w:rStyle w:val="quoteknownauthorreported"/>
        </w:rPr>
        <w:t xml:space="preserve">After much insistence on my part, promising that I should keep his story confidential, he continued: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»Today I met </w:t>
      </w:r>
      <w:r w:rsidRPr="00627ED1">
        <w:rPr>
          <w:rStyle w:val="quoteknownauthorreported"/>
          <w:highlight w:val="yellow"/>
        </w:rPr>
        <w:t>Mírzá Muḥammad-ʿAlí</w:t>
      </w:r>
      <w:r w:rsidRPr="00627ED1">
        <w:rPr>
          <w:rStyle w:val="quoteknownauthorreported"/>
        </w:rPr>
        <w:t xml:space="preserve">. He complained bitterly about his brother, </w:t>
      </w:r>
      <w:r w:rsidRPr="00627ED1">
        <w:rPr>
          <w:rStyle w:val="quoteknownauthorreported"/>
          <w:highlight w:val="darkGreen"/>
        </w:rPr>
        <w:t>ʿ</w:t>
      </w:r>
      <w:r w:rsidRPr="00627ED1">
        <w:rPr>
          <w:rStyle w:val="quoteknownauthorreported"/>
          <w:highlight w:val="yellow"/>
        </w:rPr>
        <w:t>Abbás Effendi</w:t>
      </w:r>
      <w:r w:rsidRPr="00627ED1">
        <w:rPr>
          <w:rStyle w:val="quoteknownauthorreported"/>
        </w:rPr>
        <w:t>.</w:t>
      </w:r>
      <w:r w:rsidRPr="00627ED1">
        <w:rPr>
          <w:rStyle w:val="FootnoteReference"/>
        </w:rPr>
        <w:footnoteReference w:id="358"/>
      </w:r>
      <w:r w:rsidRPr="00627ED1">
        <w:rPr>
          <w:rStyle w:val="quoteknownauthorreported"/>
        </w:rPr>
        <w:t xml:space="preserve"> He told me many stories which deeply surprised and saddened me... This poor man is now destitute... He is in need of daily bread. </w:t>
      </w:r>
      <w:r w:rsidRPr="00627ED1">
        <w:rPr>
          <w:rStyle w:val="quoteknownauthorreported"/>
          <w:highlight w:val="yellow"/>
        </w:rPr>
        <w:t>Mírzá Muḥammad-ʿAlí</w:t>
      </w:r>
      <w:r w:rsidRPr="00627ED1">
        <w:rPr>
          <w:rStyle w:val="quoteknownauthorreported"/>
        </w:rPr>
        <w:t xml:space="preserve"> told me that his children were today crying for a piece of bread and he could not provide for them... I was so shaken and upset hearing </w:t>
      </w:r>
      <w:r w:rsidRPr="00627ED1">
        <w:rPr>
          <w:rStyle w:val="quoteknownauthorreported"/>
          <w:highlight w:val="yellow"/>
        </w:rPr>
        <w:t>Mírzá Muḥammad-ʿAlí’s</w:t>
      </w:r>
      <w:r w:rsidRPr="00627ED1">
        <w:rPr>
          <w:rStyle w:val="quoteknownauthorreported"/>
        </w:rPr>
        <w:t xml:space="preserve"> story that I was about to give him some money, but decided instead to send him some wheat...«</w:t>
      </w:r>
      <w:r w:rsidRPr="00627ED1">
        <w:rPr>
          <w:rStyle w:val="structurevisible"/>
        </w:rPr>
        <w:t>&lt;/</w:t>
      </w:r>
      <w:r w:rsidRPr="00627ED1">
        <w:rPr>
          <w:rStyle w:val="structure"/>
        </w:rPr>
        <w:t>cit</w:t>
      </w:r>
      <w:r w:rsidRPr="00627ED1">
        <w:rPr>
          <w:rStyle w:val="structurevisible"/>
        </w:rPr>
        <w:t>&gt;</w:t>
      </w:r>
    </w:p>
    <w:p w14:paraId="4B04AC3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10</w:t>
      </w:r>
      <w:r w:rsidRPr="00627ED1">
        <w:rPr>
          <w:rStyle w:val="structure"/>
        </w:rPr>
        <w:t>—en_19920000/</w:t>
      </w:r>
      <w:r w:rsidRPr="00627ED1">
        <w:rPr>
          <w:rStyle w:val="structurevisible"/>
        </w:rPr>
        <w:t>&gt;</w:t>
      </w:r>
    </w:p>
    <w:p w14:paraId="0D4EC1A6" w14:textId="77777777" w:rsidR="00C57E99" w:rsidRPr="00FD6EBE" w:rsidRDefault="00627ED1" w:rsidP="00C57E99">
      <w:pPr>
        <w:pStyle w:val="Quotecont"/>
        <w:rPr>
          <w:rStyle w:val="quoteknownauthorreported"/>
        </w:rPr>
      </w:pPr>
      <w:r w:rsidRPr="00627ED1">
        <w:rPr>
          <w:rStyle w:val="quoteknownauthorreported"/>
        </w:rPr>
        <w:t xml:space="preserve">When his story was finished, not wishing to disclose to my friend that </w:t>
      </w:r>
      <w:r w:rsidRPr="00627ED1">
        <w:rPr>
          <w:rStyle w:val="quoteknownauthorreported"/>
          <w:highlight w:val="yellow"/>
        </w:rPr>
        <w:t>Mírzá Muḥammad-ʿAlí</w:t>
      </w:r>
      <w:r w:rsidRPr="00627ED1">
        <w:rPr>
          <w:rStyle w:val="quoteknownauthorreported"/>
        </w:rPr>
        <w:t xml:space="preserve"> had a credit account with me, and that I keep his money for him in my bank, I said to him, </w:t>
      </w:r>
      <w:r w:rsidRPr="00627ED1">
        <w:rPr>
          <w:rStyle w:val="quotesdirectspeech"/>
        </w:rPr>
        <w:t xml:space="preserve">»There is no need for you to send wheat or other provisions. Please go and tell </w:t>
      </w:r>
      <w:r w:rsidRPr="00627ED1">
        <w:rPr>
          <w:rStyle w:val="quotesdirectspeech"/>
          <w:highlight w:val="yellow"/>
        </w:rPr>
        <w:t>Mírzá Muḥammad-ʿAlí</w:t>
      </w:r>
      <w:r w:rsidRPr="00627ED1">
        <w:rPr>
          <w:rStyle w:val="quotesdirectspeech"/>
        </w:rPr>
        <w:t xml:space="preserve"> that he can come to me for funds up to a thousand Liras.«</w:t>
      </w:r>
      <w:r w:rsidRPr="00627ED1">
        <w:rPr>
          <w:rStyle w:val="quoteknownauthorreported"/>
        </w:rPr>
        <w:t xml:space="preserve"> My friend, who did not understand me, said,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w:t>
      </w:r>
      <w:r w:rsidRPr="00627ED1">
        <w:rPr>
          <w:rStyle w:val="quoteknownauthorreported"/>
          <w:highlight w:val="yellow"/>
        </w:rPr>
        <w:t>Mírzá Muḥammad-ʿAlí</w:t>
      </w:r>
      <w:r w:rsidRPr="00627ED1">
        <w:rPr>
          <w:rStyle w:val="quoteknownauthorreported"/>
        </w:rPr>
        <w:t xml:space="preserve"> is a respectable person, he will never beg for money.«</w:t>
      </w:r>
      <w:r w:rsidRPr="00627ED1">
        <w:rPr>
          <w:rStyle w:val="structurevisible"/>
        </w:rPr>
        <w:t>&lt;/</w:t>
      </w:r>
      <w:r w:rsidRPr="00627ED1">
        <w:rPr>
          <w:rStyle w:val="structure"/>
        </w:rPr>
        <w:t>cit</w:t>
      </w:r>
      <w:r w:rsidRPr="00627ED1">
        <w:rPr>
          <w:rStyle w:val="structurevisible"/>
        </w:rPr>
        <w:t>&gt;</w:t>
      </w:r>
    </w:p>
    <w:p w14:paraId="2167BBB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11</w:t>
      </w:r>
      <w:r w:rsidRPr="00627ED1">
        <w:rPr>
          <w:rStyle w:val="structure"/>
        </w:rPr>
        <w:t>—en_19920000/</w:t>
      </w:r>
      <w:r w:rsidRPr="00627ED1">
        <w:rPr>
          <w:rStyle w:val="structurevisible"/>
        </w:rPr>
        <w:t>&gt;</w:t>
      </w:r>
    </w:p>
    <w:p w14:paraId="23996773" w14:textId="77777777" w:rsidR="00C57E99" w:rsidRPr="00FD6EBE" w:rsidRDefault="00627ED1" w:rsidP="00A12F00">
      <w:pPr>
        <w:pStyle w:val="Quotecont"/>
        <w:rPr>
          <w:rStyle w:val="quoteknownauthorreported"/>
        </w:rPr>
      </w:pPr>
      <w:r w:rsidRPr="00627ED1">
        <w:rPr>
          <w:rStyle w:val="quoteknownauthorreported"/>
        </w:rPr>
        <w:t xml:space="preserve">Realizing that my friend could not see that </w:t>
      </w:r>
      <w:r w:rsidRPr="00627ED1">
        <w:rPr>
          <w:rStyle w:val="quoteknownauthorreported"/>
          <w:highlight w:val="yellow"/>
        </w:rPr>
        <w:t>Mírzá Muḥammad-ʿAlí</w:t>
      </w:r>
      <w:r w:rsidRPr="00627ED1">
        <w:rPr>
          <w:rStyle w:val="quoteknownauthorreported"/>
        </w:rPr>
        <w:t xml:space="preserve"> had been lying to him, I decided to disclose to him the true situation. I said to him, </w:t>
      </w:r>
      <w:r w:rsidRPr="00627ED1">
        <w:rPr>
          <w:rStyle w:val="quotesdirectspeech"/>
        </w:rPr>
        <w:t xml:space="preserve">»Please go to </w:t>
      </w:r>
      <w:r w:rsidRPr="00627ED1">
        <w:rPr>
          <w:rStyle w:val="quotesdirectspeech"/>
          <w:highlight w:val="yellow"/>
        </w:rPr>
        <w:t>Mírzá Muḥammad-ʿAlí</w:t>
      </w:r>
      <w:r w:rsidRPr="00627ED1">
        <w:rPr>
          <w:rStyle w:val="quotesdirectspeech"/>
        </w:rPr>
        <w:t xml:space="preserve"> and tell him that the </w:t>
      </w:r>
      <w:r w:rsidR="00DC6AA6" w:rsidRPr="00230826">
        <w:rPr>
          <w:rStyle w:val="quotesdirectspeech"/>
          <w:rFonts w:hint="eastAsia"/>
          <w:highlight w:val="yellow"/>
        </w:rPr>
        <w:t></w:t>
      </w:r>
      <w:r w:rsidRPr="00627ED1">
        <w:rPr>
          <w:rStyle w:val="quotesdirectspeech"/>
          <w:highlight w:val="yellow"/>
        </w:rPr>
        <w:t>ay</w:t>
      </w:r>
      <w:r w:rsidRPr="00627ED1">
        <w:rPr>
          <w:rStyle w:val="quotesdirectspeech"/>
          <w:rFonts w:hint="eastAsia"/>
          <w:highlight w:val="yellow"/>
        </w:rPr>
        <w:t></w:t>
      </w:r>
      <w:r w:rsidRPr="00627ED1">
        <w:rPr>
          <w:rStyle w:val="quotesdirectspeech"/>
        </w:rPr>
        <w:t xml:space="preserve"> says that he should take a fraction of the sixty Liras he received the other day from his office and purchase some bread for his children.«</w:t>
      </w:r>
      <w:r w:rsidRPr="00627ED1">
        <w:rPr>
          <w:rStyle w:val="quoteknownauthorreported"/>
        </w:rPr>
        <w:t xml:space="preserve"> My friend still could not understand, he said,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»If </w:t>
      </w:r>
      <w:r w:rsidRPr="00627ED1">
        <w:rPr>
          <w:rStyle w:val="quoteknownauthorreported"/>
          <w:highlight w:val="yellow"/>
        </w:rPr>
        <w:t>Mírzá Muḥammad-ʿAlí</w:t>
      </w:r>
      <w:r w:rsidRPr="00627ED1">
        <w:rPr>
          <w:rStyle w:val="quoteknownauthorreported"/>
        </w:rPr>
        <w:t xml:space="preserve"> had even a piece of bread to eat, he would not have come to me in such a state of degradation and humility.«</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At this point I opened my safe and showed him a cheque which bore </w:t>
      </w:r>
      <w:r w:rsidRPr="00627ED1">
        <w:rPr>
          <w:rStyle w:val="quoteknownauthorreported"/>
          <w:highlight w:val="yellow"/>
        </w:rPr>
        <w:t>Mírzá Muḥammad-ʿAlí’s</w:t>
      </w:r>
      <w:r w:rsidRPr="00627ED1">
        <w:rPr>
          <w:rStyle w:val="quoteknownauthorreported"/>
        </w:rPr>
        <w:t xml:space="preserve"> signature and which I had cashed for him only the day before. I said, </w:t>
      </w:r>
      <w:r w:rsidRPr="00627ED1">
        <w:rPr>
          <w:rStyle w:val="quotesdirectspeech"/>
        </w:rPr>
        <w:t xml:space="preserve">»Now that you have seen the cheque with his signature go and tell </w:t>
      </w:r>
      <w:r w:rsidRPr="00627ED1">
        <w:rPr>
          <w:rStyle w:val="quotesdirectspeech"/>
          <w:highlight w:val="yellow"/>
        </w:rPr>
        <w:t>Mírzá Muḥammad-ʿAlí</w:t>
      </w:r>
      <w:r w:rsidRPr="00627ED1">
        <w:rPr>
          <w:rStyle w:val="quotesdirectspeech"/>
        </w:rPr>
        <w:t xml:space="preserve"> that he should be ashamed of himself feigning poverty and resorting to beggary. Tell him that no one will be deceived by his imposture.«</w:t>
      </w:r>
    </w:p>
    <w:p w14:paraId="4F2265F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12</w:t>
      </w:r>
      <w:r w:rsidRPr="00627ED1">
        <w:rPr>
          <w:rStyle w:val="structure"/>
        </w:rPr>
        <w:t>—en_19920000/</w:t>
      </w:r>
      <w:r w:rsidRPr="00627ED1">
        <w:rPr>
          <w:rStyle w:val="structurevisible"/>
        </w:rPr>
        <w:t>&gt;</w:t>
      </w:r>
    </w:p>
    <w:p w14:paraId="75ADAD1B" w14:textId="77777777" w:rsidR="00C57E99" w:rsidRPr="00FD6EBE" w:rsidRDefault="00627ED1" w:rsidP="00C57E99">
      <w:pPr>
        <w:pStyle w:val="Quotecont"/>
        <w:rPr>
          <w:rStyle w:val="quoteknownauthor"/>
        </w:rPr>
      </w:pPr>
      <w:r w:rsidRPr="00627ED1">
        <w:rPr>
          <w:rStyle w:val="quoteknownauthorreported"/>
        </w:rPr>
        <w:t xml:space="preserve">Upon seeing the cheque, my friend was stunned. He was overcome by an inner agitation which showed itself outwardly in his face. He was so highly disturbed that for a few minutes he remained speechless. Then, with tears flowing down his face, he said,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»What a fool I have been. I was deceived by this Satan, and uttered some disparaging remarks about my Lord. Now how can I atone for this transgression.«</w:t>
      </w:r>
      <w:r w:rsidRPr="00627ED1">
        <w:rPr>
          <w:rStyle w:val="structurevisible"/>
        </w:rPr>
        <w:t>&lt;/</w:t>
      </w:r>
      <w:r w:rsidRPr="00627ED1">
        <w:rPr>
          <w:rStyle w:val="structure"/>
        </w:rPr>
        <w:t>cit</w:t>
      </w:r>
      <w:r w:rsidRPr="00627ED1">
        <w:rPr>
          <w:rStyle w:val="structurevisible"/>
        </w:rPr>
        <w:t>&gt;</w:t>
      </w:r>
      <w:r w:rsidRPr="00627ED1">
        <w:rPr>
          <w:rStyle w:val="quoteknownauthorreported"/>
        </w:rPr>
        <w:t xml:space="preserve"> He then asked me to come here and beg forgiveness for him, saying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 xml:space="preserve">»I will go myself later to the presence of </w:t>
      </w:r>
      <w:r w:rsidRPr="00627ED1">
        <w:rPr>
          <w:rStyle w:val="quoteknownauthorreported"/>
          <w:highlight w:val="yellow"/>
        </w:rPr>
        <w:t>ʿAbdu’l-Bahá</w:t>
      </w:r>
      <w:r w:rsidRPr="00627ED1">
        <w:rPr>
          <w:rStyle w:val="quoteknownauthorreported"/>
        </w:rPr>
        <w:t xml:space="preserve"> and will kiss the hem of His garment.«</w:t>
      </w:r>
      <w:r w:rsidRPr="00627ED1">
        <w:rPr>
          <w:rStyle w:val="structurevisible"/>
        </w:rPr>
        <w:t>&lt;/</w:t>
      </w:r>
      <w:r w:rsidRPr="00627ED1">
        <w:rPr>
          <w:rStyle w:val="structure"/>
        </w:rPr>
        <w:t>cit</w:t>
      </w:r>
      <w:r w:rsidRPr="00627ED1">
        <w:rPr>
          <w:rStyle w:val="structurevisible"/>
        </w:rPr>
        <w:t>&gt;</w:t>
      </w:r>
      <w:r w:rsidRPr="00627ED1">
        <w:rPr>
          <w:rStyle w:val="quoteknownauthorreported"/>
        </w:rPr>
        <w:t>‹</w:t>
      </w:r>
      <w:r w:rsidRPr="00627ED1">
        <w:rPr>
          <w:rStyle w:val="structurevisible"/>
        </w:rPr>
        <w:t>&lt;/</w:t>
      </w:r>
      <w:r w:rsidRPr="00627ED1">
        <w:rPr>
          <w:rStyle w:val="structure"/>
        </w:rPr>
        <w:t>cit</w:t>
      </w:r>
      <w:r w:rsidRPr="00627ED1">
        <w:rPr>
          <w:rStyle w:val="structurevisible"/>
        </w:rPr>
        <w:t>&gt;</w:t>
      </w:r>
      <w:r w:rsidRPr="00627ED1">
        <w:rPr>
          <w:rStyle w:val="FootnoteReference"/>
        </w:rPr>
        <w:footnoteReference w:id="359"/>
      </w:r>
    </w:p>
    <w:p w14:paraId="22D6EDD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13</w:t>
      </w:r>
      <w:r w:rsidRPr="00627ED1">
        <w:rPr>
          <w:rStyle w:val="structure"/>
        </w:rPr>
        <w:t>—en_19920000/</w:t>
      </w:r>
      <w:r w:rsidRPr="00627ED1">
        <w:rPr>
          <w:rStyle w:val="structurevisible"/>
        </w:rPr>
        <w:t>&gt;</w:t>
      </w:r>
    </w:p>
    <w:p w14:paraId="2A6FA694" w14:textId="77777777" w:rsidR="00C57E99" w:rsidRPr="00FD6EBE" w:rsidRDefault="00627ED1" w:rsidP="00C57E99">
      <w:pPr>
        <w:pStyle w:val="Quotecont"/>
        <w:rPr>
          <w:rStyle w:val="quoteknownauthor"/>
        </w:rPr>
      </w:pPr>
      <w:r w:rsidRPr="00627ED1">
        <w:rPr>
          <w:rStyle w:val="quoteknownauthor"/>
        </w:rPr>
        <w:t xml:space="preserve">Before leaving us, the </w:t>
      </w:r>
      <w:r w:rsidRPr="00627ED1">
        <w:rPr>
          <w:rStyle w:val="quoteknownauthor"/>
          <w:rFonts w:hint="eastAsia"/>
          <w:highlight w:val="yellow"/>
        </w:rPr>
        <w:t></w:t>
      </w:r>
      <w:r w:rsidRPr="00627ED1">
        <w:rPr>
          <w:rStyle w:val="quoteknownauthor"/>
          <w:highlight w:val="yellow"/>
        </w:rPr>
        <w:t>ay</w:t>
      </w:r>
      <w:r w:rsidR="00116523">
        <w:rPr>
          <w:rStyle w:val="quoteknownauthor"/>
          <w:highlight w:val="yellow"/>
        </w:rPr>
        <w:t></w:t>
      </w:r>
      <w:r w:rsidRPr="00627ED1">
        <w:rPr>
          <w:rStyle w:val="quoteknownauthor"/>
        </w:rPr>
        <w:t xml:space="preserve"> said to </w:t>
      </w:r>
      <w:r w:rsidRPr="00627ED1">
        <w:rPr>
          <w:rStyle w:val="quoteknownauthor"/>
          <w:highlight w:val="yellow"/>
        </w:rPr>
        <w:t>ʿAbdu’l-Bahá</w:t>
      </w:r>
      <w:r w:rsidRPr="00627ED1">
        <w:rPr>
          <w:rStyle w:val="quoteknownauthor"/>
        </w:rPr>
        <w:t xml:space="preserve">: </w:t>
      </w:r>
      <w:r w:rsidRPr="00627ED1">
        <w:rPr>
          <w:rStyle w:val="structurevisible"/>
        </w:rPr>
        <w:t>&lt;</w:t>
      </w:r>
      <w:r w:rsidRPr="00627ED1">
        <w:rPr>
          <w:rStyle w:val="structure"/>
        </w:rPr>
        <w:t>cit %_%►%_%_%►%_%_%—en_%—%_%</w:t>
      </w:r>
      <w:r w:rsidRPr="00627ED1">
        <w:rPr>
          <w:rStyle w:val="structurevisible"/>
        </w:rPr>
        <w:t>&gt;</w:t>
      </w:r>
      <w:r w:rsidRPr="00627ED1">
        <w:rPr>
          <w:rStyle w:val="quoteknownauthorreported"/>
        </w:rPr>
        <w:t>›My Lord, in this world you have no enemy except Your own brother.‹</w:t>
      </w:r>
      <w:r w:rsidRPr="00627ED1">
        <w:rPr>
          <w:rStyle w:val="structurevisible"/>
        </w:rPr>
        <w:t>&lt;/</w:t>
      </w:r>
      <w:r w:rsidRPr="00627ED1">
        <w:rPr>
          <w:rStyle w:val="structure"/>
        </w:rPr>
        <w:t>cit</w:t>
      </w:r>
      <w:r w:rsidRPr="00627ED1">
        <w:rPr>
          <w:rStyle w:val="structurevisible"/>
        </w:rPr>
        <w:t>&gt;</w:t>
      </w:r>
      <w:r w:rsidRPr="00627ED1">
        <w:rPr>
          <w:rStyle w:val="structurepagenumber"/>
        </w:rPr>
        <w:t xml:space="preserve"> &lt;page 196</w:t>
      </w:r>
      <w:r w:rsidR="00B777C2">
        <w:rPr>
          <w:rStyle w:val="structurepagenumber"/>
        </w:rPr>
        <w:t>/&gt;</w:t>
      </w:r>
    </w:p>
    <w:p w14:paraId="1856423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14</w:t>
      </w:r>
      <w:r w:rsidRPr="00627ED1">
        <w:rPr>
          <w:rStyle w:val="structure"/>
        </w:rPr>
        <w:t>—en_19920000/</w:t>
      </w:r>
      <w:r w:rsidRPr="00627ED1">
        <w:rPr>
          <w:rStyle w:val="structurevisible"/>
        </w:rPr>
        <w:t>&gt;</w:t>
      </w:r>
    </w:p>
    <w:p w14:paraId="40366E7A" w14:textId="77777777" w:rsidR="00C57E99" w:rsidRDefault="00627ED1" w:rsidP="00C57E99">
      <w:pPr>
        <w:pStyle w:val="Quotecont"/>
      </w:pPr>
      <w:r w:rsidRPr="00627ED1">
        <w:rPr>
          <w:rStyle w:val="quoteknownauthor"/>
        </w:rPr>
        <w:t xml:space="preserve">When the </w:t>
      </w:r>
      <w:r w:rsidRPr="00627ED1">
        <w:rPr>
          <w:rStyle w:val="quoteknownauthor"/>
          <w:rFonts w:hint="eastAsia"/>
          <w:highlight w:val="yellow"/>
        </w:rPr>
        <w:t></w:t>
      </w:r>
      <w:r w:rsidRPr="00627ED1">
        <w:rPr>
          <w:rStyle w:val="quoteknownauthor"/>
          <w:highlight w:val="yellow"/>
        </w:rPr>
        <w:t>ay</w:t>
      </w:r>
      <w:r w:rsidR="00116523">
        <w:rPr>
          <w:rStyle w:val="quoteknownauthor"/>
          <w:highlight w:val="yellow"/>
        </w:rPr>
        <w:t></w:t>
      </w:r>
      <w:r w:rsidRPr="00627ED1">
        <w:rPr>
          <w:rStyle w:val="quoteknownauthor"/>
        </w:rPr>
        <w:t xml:space="preserve"> departed, the Master spoke about the Covenant-breakers and said that they had girded up their loins for the extinction of the Cause of God. He spoke in this vein for a short time and when He saw that the friends were all becoming sad, He changed the subject and with His soul-stirring utterances, He gave us the glad tidings of the ascendency of the Cause of God in the future. He categorically stated that ere long these dark clouds would be dispersed, the domain of the Covenant-breakers would be rolled up, and assured us that the Cause of God would not become the plaything of children. He told us to ponder upon the activities of the Covenant-breakers. Because of their enmity toward Him, they go through so much degradation and abasement, appear in the guise of beggars, and solicit alms for themselves. Yet, they have achieved nothing except to bring upon themselves further humiliation and dishonour.«</w:t>
      </w:r>
      <w:r w:rsidR="00C57E99" w:rsidRPr="00F92370">
        <w:rPr>
          <w:rStyle w:val="structurevisible"/>
        </w:rPr>
        <w:t>&lt;/</w:t>
      </w:r>
      <w:r w:rsidR="00C57E99" w:rsidRPr="00F92370">
        <w:rPr>
          <w:rStyle w:val="structure"/>
        </w:rPr>
        <w:t>cit</w:t>
      </w:r>
      <w:r w:rsidR="00C57E99" w:rsidRPr="00F92370">
        <w:rPr>
          <w:rStyle w:val="structurevisible"/>
        </w:rPr>
        <w:t>&gt;</w:t>
      </w:r>
      <w:r w:rsidRPr="00627ED1">
        <w:t xml:space="preserve"> </w:t>
      </w:r>
      <w:r w:rsidRPr="00627ED1">
        <w:rPr>
          <w:rStyle w:val="FootnoteReference"/>
        </w:rPr>
        <w:footnoteReference w:id="360"/>
      </w:r>
    </w:p>
    <w:p w14:paraId="033910E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15</w:t>
      </w:r>
      <w:r>
        <w:rPr>
          <w:rStyle w:val="structure"/>
        </w:rPr>
        <w:t>—en_19920000/</w:t>
      </w:r>
      <w:r w:rsidRPr="00D576C3">
        <w:rPr>
          <w:rStyle w:val="structurevisible"/>
        </w:rPr>
        <w:t>&gt;</w:t>
      </w:r>
    </w:p>
    <w:p w14:paraId="3F49DB1D" w14:textId="77777777" w:rsidR="00C57E99" w:rsidRDefault="00627ED1" w:rsidP="00C57E99">
      <w:pPr>
        <w:pStyle w:val="Bodyafterquote"/>
      </w:pPr>
      <w:r w:rsidRPr="00627ED1">
        <w:t xml:space="preserve">There are innumerable accounts left by </w:t>
      </w:r>
      <w:r w:rsidRPr="00627ED1">
        <w:rPr>
          <w:highlight w:val="yellow"/>
        </w:rPr>
        <w:t>ʿAbdu’l-Bah</w:t>
      </w:r>
      <w:r w:rsidR="00C57E99" w:rsidRPr="007C5354">
        <w:rPr>
          <w:highlight w:val="yellow"/>
        </w:rPr>
        <w:t>á</w:t>
      </w:r>
      <w:r w:rsidRPr="00627ED1">
        <w:rPr>
          <w:highlight w:val="yellow"/>
        </w:rPr>
        <w:t>’s</w:t>
      </w:r>
      <w:r w:rsidRPr="00627ED1">
        <w:t xml:space="preserve"> friends describing similar activities by the Covenant-breakers. </w:t>
      </w:r>
      <w:r w:rsidR="00C57E99" w:rsidRPr="008030E2">
        <w:rPr>
          <w:highlight w:val="yellow"/>
        </w:rPr>
        <w:t>Ḥá</w:t>
      </w:r>
      <w:r w:rsidRPr="00627ED1">
        <w:rPr>
          <w:highlight w:val="yellow"/>
        </w:rPr>
        <w:t>j</w:t>
      </w:r>
      <w:r w:rsidR="00C57E99" w:rsidRPr="008030E2">
        <w:rPr>
          <w:highlight w:val="yellow"/>
        </w:rPr>
        <w:t>í</w:t>
      </w:r>
      <w:r w:rsidRPr="00627ED1">
        <w:rPr>
          <w:highlight w:val="yellow"/>
        </w:rPr>
        <w:t xml:space="preserve"> </w:t>
      </w:r>
      <w:r w:rsidR="00C57E99" w:rsidRPr="008030E2">
        <w:rPr>
          <w:highlight w:val="yellow"/>
        </w:rPr>
        <w:t>ʿ</w:t>
      </w:r>
      <w:r w:rsidRPr="00627ED1">
        <w:rPr>
          <w:highlight w:val="yellow"/>
        </w:rPr>
        <w:t>Al</w:t>
      </w:r>
      <w:r w:rsidR="00C57E99" w:rsidRPr="008030E2">
        <w:rPr>
          <w:highlight w:val="yellow"/>
        </w:rPr>
        <w:t>í</w:t>
      </w:r>
      <w:r w:rsidRPr="00627ED1">
        <w:rPr>
          <w:highlight w:val="yellow"/>
        </w:rPr>
        <w:t xml:space="preserve"> Yazd</w:t>
      </w:r>
      <w:r w:rsidR="00C57E99" w:rsidRPr="008030E2">
        <w:rPr>
          <w:highlight w:val="yellow"/>
        </w:rPr>
        <w:t>í</w:t>
      </w:r>
      <w:r w:rsidRPr="00627ED1">
        <w:rPr>
          <w:rStyle w:val="FootnoteReference"/>
        </w:rPr>
        <w:footnoteReference w:id="361"/>
      </w:r>
      <w:r w:rsidRPr="00627ED1">
        <w:t xml:space="preserve"> who was one of the resident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w:t>
      </w:r>
      <w:r w:rsidRPr="00627ED1">
        <w:rPr>
          <w:highlight w:val="yellow"/>
        </w:rPr>
        <w:t>ʿAkk</w:t>
      </w:r>
      <w:r w:rsidR="00C57E99" w:rsidRPr="000C7039">
        <w:rPr>
          <w:highlight w:val="yellow"/>
        </w:rPr>
        <w:t>á</w:t>
      </w:r>
      <w:r w:rsidRPr="00627ED1">
        <w:t xml:space="preserve"> during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and lived long to serve the Cause of God during </w:t>
      </w:r>
      <w:r w:rsidRPr="00627ED1">
        <w:rPr>
          <w:highlight w:val="cyan"/>
        </w:rPr>
        <w:t>Shoghi Effendi’s</w:t>
      </w:r>
      <w:r w:rsidRPr="00627ED1">
        <w:t xml:space="preserve"> ministry, recounts a similar story. He writes:</w:t>
      </w:r>
    </w:p>
    <w:p w14:paraId="0F67AAA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16</w:t>
      </w:r>
      <w:r>
        <w:rPr>
          <w:rStyle w:val="structure"/>
        </w:rPr>
        <w:t>—en_19920000/</w:t>
      </w:r>
      <w:r w:rsidRPr="00D576C3">
        <w:rPr>
          <w:rStyle w:val="structurevisible"/>
        </w:rPr>
        <w:t>&gt;</w:t>
      </w:r>
    </w:p>
    <w:p w14:paraId="170B6FBD" w14:textId="77777777" w:rsidR="00C57E99" w:rsidRPr="00FD6EBE" w:rsidRDefault="00C57E99" w:rsidP="00C57E99">
      <w:pPr>
        <w:pStyle w:val="Quote1st"/>
        <w:rPr>
          <w:rStyle w:val="quoteknownauthor"/>
        </w:rPr>
      </w:pPr>
      <w:r w:rsidRPr="00F92370">
        <w:rPr>
          <w:rStyle w:val="structurevisible"/>
        </w:rPr>
        <w:t>&lt;</w:t>
      </w:r>
      <w:r w:rsidRPr="00F92370">
        <w:rPr>
          <w:rStyle w:val="structure"/>
        </w:rPr>
        <w:t>cit Haji Ali Yazdi_%►%_%_%►%_%_%—en_%—%_%</w:t>
      </w:r>
      <w:r w:rsidRPr="00F92370">
        <w:rPr>
          <w:rStyle w:val="structurevisible"/>
        </w:rPr>
        <w:t>&gt;</w:t>
      </w:r>
      <w:r w:rsidR="00627ED1" w:rsidRPr="00627ED1">
        <w:rPr>
          <w:rStyle w:val="quoteknownauthor"/>
        </w:rPr>
        <w:t xml:space="preserve">»One day when the Master received from </w:t>
      </w:r>
      <w:r w:rsidR="00627ED1" w:rsidRPr="00627ED1">
        <w:rPr>
          <w:rStyle w:val="quoteknownauthor"/>
          <w:highlight w:val="yellow"/>
        </w:rPr>
        <w:t>ʿAdasíyyih</w:t>
      </w:r>
      <w:r w:rsidR="00627ED1" w:rsidRPr="00627ED1">
        <w:rPr>
          <w:rStyle w:val="quoteknownauthor"/>
        </w:rPr>
        <w:t xml:space="preserve"> a large quantity of wheat, the annual income from a certain property, He sent it all to the Mansion of </w:t>
      </w:r>
      <w:r w:rsidR="00627ED1" w:rsidRPr="00627ED1">
        <w:rPr>
          <w:rStyle w:val="quoteknownauthor"/>
          <w:highlight w:val="yellow"/>
        </w:rPr>
        <w:t>Bahjí</w:t>
      </w:r>
      <w:r w:rsidR="00627ED1" w:rsidRPr="00627ED1">
        <w:rPr>
          <w:rStyle w:val="quoteknownauthor"/>
        </w:rPr>
        <w:t xml:space="preserve">, but </w:t>
      </w:r>
      <w:r w:rsidR="00627ED1" w:rsidRPr="00627ED1">
        <w:rPr>
          <w:rStyle w:val="quoteknownauthor"/>
          <w:highlight w:val="yellow"/>
        </w:rPr>
        <w:t>Mírzá Muḥammad-ʿAlí</w:t>
      </w:r>
      <w:r w:rsidR="00627ED1" w:rsidRPr="00627ED1">
        <w:rPr>
          <w:rStyle w:val="quoteknownauthor"/>
        </w:rPr>
        <w:t xml:space="preserve"> returned it to Him. At the same time, he sent a petition to the local government complaining that </w:t>
      </w:r>
      <w:r w:rsidR="00627ED1" w:rsidRPr="00627ED1">
        <w:rPr>
          <w:rStyle w:val="quoteknownauthor"/>
          <w:highlight w:val="yellow"/>
        </w:rPr>
        <w:t>ʿAbdu’l-Bahá</w:t>
      </w:r>
      <w:r w:rsidR="00627ED1" w:rsidRPr="00627ED1">
        <w:rPr>
          <w:rStyle w:val="quoteknownauthor"/>
        </w:rPr>
        <w:t xml:space="preserve"> owed him his share of the annual income of that same property which he had earlier refused to accept, and pleaded with the authorities to intervene so that he could remedy a serious shortage of food in his household.</w:t>
      </w:r>
    </w:p>
    <w:p w14:paraId="2CCA64A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17</w:t>
      </w:r>
      <w:r w:rsidRPr="00627ED1">
        <w:rPr>
          <w:rStyle w:val="structure"/>
        </w:rPr>
        <w:t>—en_19920000/</w:t>
      </w:r>
      <w:r w:rsidRPr="00627ED1">
        <w:rPr>
          <w:rStyle w:val="structurevisible"/>
        </w:rPr>
        <w:t>&gt;</w:t>
      </w:r>
    </w:p>
    <w:p w14:paraId="6B851178" w14:textId="77777777" w:rsidR="00C57E99" w:rsidRPr="00FD6EBE" w:rsidRDefault="00627ED1" w:rsidP="00C57E99">
      <w:pPr>
        <w:pStyle w:val="Quotecont"/>
        <w:rPr>
          <w:rStyle w:val="quoteknownauthor"/>
        </w:rPr>
      </w:pPr>
      <w:r w:rsidRPr="00627ED1">
        <w:rPr>
          <w:rStyle w:val="quoteknownauthor"/>
        </w:rPr>
        <w:t xml:space="preserve">This ignoble action was so manifestly provocative that even some of his supporters warned him that government intervention would harm the Cause. He is reported to have said, </w:t>
      </w:r>
      <w:r w:rsidRPr="00627ED1">
        <w:rPr>
          <w:rStyle w:val="structurevisible"/>
        </w:rPr>
        <w:t>&lt;</w:t>
      </w:r>
      <w:r w:rsidRPr="00627ED1">
        <w:rPr>
          <w:rStyle w:val="structure"/>
        </w:rPr>
        <w:t>cit Muhammad-Ali_%►%_%_%►%_%_%—en_%—%_%</w:t>
      </w:r>
      <w:r w:rsidRPr="00627ED1">
        <w:rPr>
          <w:rStyle w:val="structurevisible"/>
        </w:rPr>
        <w:t>&gt;</w:t>
      </w:r>
      <w:r w:rsidRPr="00627ED1">
        <w:rPr>
          <w:rStyle w:val="quoteknownauthorreported"/>
        </w:rPr>
        <w:t xml:space="preserve">›Which harm is greater, this one or </w:t>
      </w:r>
      <w:r w:rsidRPr="00627ED1">
        <w:rPr>
          <w:rStyle w:val="quoteknownauthorreported"/>
          <w:highlight w:val="yellow"/>
        </w:rPr>
        <w:t>ʿAbdu’l-Bahá’s</w:t>
      </w:r>
      <w:r w:rsidRPr="00627ED1">
        <w:rPr>
          <w:rStyle w:val="quoteknownauthorreported"/>
        </w:rPr>
        <w:t xml:space="preserve"> claim that He is a Manifestation of God, that </w:t>
      </w:r>
      <w:r w:rsidRPr="00627ED1">
        <w:rPr>
          <w:rStyle w:val="quoteknownauthorreported"/>
          <w:highlight w:val="yellow"/>
        </w:rPr>
        <w:t>Bahá’u’lláh</w:t>
      </w:r>
      <w:r w:rsidRPr="00627ED1">
        <w:rPr>
          <w:rStyle w:val="quoteknownauthorreported"/>
        </w:rPr>
        <w:t xml:space="preserve"> and the </w:t>
      </w:r>
      <w:r w:rsidRPr="00627ED1">
        <w:rPr>
          <w:rStyle w:val="quoteknownauthorreported"/>
          <w:highlight w:val="yellow"/>
        </w:rPr>
        <w:t>Báb</w:t>
      </w:r>
      <w:r w:rsidRPr="00627ED1">
        <w:rPr>
          <w:rStyle w:val="quoteknownauthorreported"/>
        </w:rPr>
        <w:t xml:space="preserve"> are His forerunners, and that He is determined to eliminate the Cause of </w:t>
      </w:r>
      <w:r w:rsidRPr="00627ED1">
        <w:rPr>
          <w:rStyle w:val="quoteknownauthorreported"/>
          <w:highlight w:val="yellow"/>
        </w:rPr>
        <w:t>Bahá’u’lláh</w:t>
      </w:r>
      <w:r w:rsidRPr="00627ED1">
        <w:rPr>
          <w:rStyle w:val="quoteknownauthorreported"/>
        </w:rPr>
        <w:t xml:space="preserve"> and establish instead His own Cause and new teachings?‹</w:t>
      </w:r>
      <w:r w:rsidRPr="00627ED1">
        <w:rPr>
          <w:rStyle w:val="structurevisible"/>
        </w:rPr>
        <w:t>&lt;/</w:t>
      </w:r>
      <w:r w:rsidRPr="00627ED1">
        <w:rPr>
          <w:rStyle w:val="structure"/>
        </w:rPr>
        <w:t>cit</w:t>
      </w:r>
      <w:r w:rsidRPr="00627ED1">
        <w:rPr>
          <w:rStyle w:val="structurevisible"/>
        </w:rPr>
        <w:t>&gt;</w:t>
      </w:r>
    </w:p>
    <w:p w14:paraId="6AFC1384"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18</w:t>
      </w:r>
      <w:r w:rsidRPr="00627ED1">
        <w:rPr>
          <w:rStyle w:val="structure"/>
        </w:rPr>
        <w:t>—en_19920000/</w:t>
      </w:r>
      <w:r w:rsidRPr="00627ED1">
        <w:rPr>
          <w:rStyle w:val="structurevisible"/>
        </w:rPr>
        <w:t>&gt;</w:t>
      </w:r>
    </w:p>
    <w:p w14:paraId="63859095" w14:textId="77777777" w:rsidR="00C57E99" w:rsidRPr="00FD6EBE" w:rsidRDefault="00627ED1" w:rsidP="00C57E99">
      <w:pPr>
        <w:pStyle w:val="Quotecont"/>
        <w:rPr>
          <w:rStyle w:val="quoteknownauthor"/>
        </w:rPr>
      </w:pPr>
      <w:r w:rsidRPr="00627ED1">
        <w:rPr>
          <w:rStyle w:val="quoteknownauthor"/>
        </w:rPr>
        <w:t xml:space="preserve">This petition was sent purely to humiliate the Master. The officer in charge sent for </w:t>
      </w:r>
      <w:r w:rsidRPr="00627ED1">
        <w:rPr>
          <w:rStyle w:val="quoteknownauthor"/>
          <w:highlight w:val="yellow"/>
        </w:rPr>
        <w:t>ʿAbdu’l-Bahá</w:t>
      </w:r>
      <w:r w:rsidRPr="00627ED1">
        <w:rPr>
          <w:rStyle w:val="quoteknownauthor"/>
        </w:rPr>
        <w:t xml:space="preserve"> and acquainted Him of His brother’s claim. Whereupon, </w:t>
      </w:r>
      <w:r w:rsidRPr="00627ED1">
        <w:rPr>
          <w:rStyle w:val="quoteknownauthor"/>
          <w:highlight w:val="yellow"/>
        </w:rPr>
        <w:t>ʿAbdu’l-Bahá</w:t>
      </w:r>
      <w:r w:rsidRPr="00627ED1">
        <w:rPr>
          <w:rStyle w:val="quoteknownauthor"/>
        </w:rPr>
        <w:t xml:space="preserve"> summoned </w:t>
      </w:r>
      <w:r w:rsidRPr="00627ED1">
        <w:rPr>
          <w:rStyle w:val="quoteknownauthor"/>
          <w:highlight w:val="yellow"/>
        </w:rPr>
        <w:t>Áqá Riḍá Qannád</w:t>
      </w:r>
      <w:r w:rsidRPr="00627ED1">
        <w:rPr>
          <w:rStyle w:val="quoteknownauthor"/>
        </w:rPr>
        <w:t xml:space="preserve"> who was in charge of His domestic affairs and who in the presence of the officer produced the books and determined the full annual income, which amounted to five hundred and twenty Liras. It was further determined that </w:t>
      </w:r>
      <w:r w:rsidRPr="00627ED1">
        <w:rPr>
          <w:rStyle w:val="quoteknownauthor"/>
          <w:highlight w:val="yellow"/>
        </w:rPr>
        <w:t>Mírzá Muḥammad-ʿAlí’s</w:t>
      </w:r>
      <w:r w:rsidRPr="00627ED1">
        <w:rPr>
          <w:rStyle w:val="quoteknownauthor"/>
        </w:rPr>
        <w:t xml:space="preserve"> share was only eighty Liras. But </w:t>
      </w:r>
      <w:r w:rsidRPr="00627ED1">
        <w:rPr>
          <w:rStyle w:val="quoteknownauthor"/>
          <w:highlight w:val="yellow"/>
        </w:rPr>
        <w:t>ʿAbdu’l-Bahá</w:t>
      </w:r>
      <w:r w:rsidRPr="00627ED1">
        <w:rPr>
          <w:rStyle w:val="quoteknownauthor"/>
        </w:rPr>
        <w:t xml:space="preserve"> informed the officer that upon getting a receipt from </w:t>
      </w:r>
      <w:r w:rsidRPr="00627ED1">
        <w:rPr>
          <w:rStyle w:val="quoteknownauthor"/>
          <w:highlight w:val="yellow"/>
        </w:rPr>
        <w:t>Mírzá Muḥammad-ʿAlí</w:t>
      </w:r>
      <w:r w:rsidRPr="00627ED1">
        <w:rPr>
          <w:rStyle w:val="quoteknownauthor"/>
        </w:rPr>
        <w:t>, He would be glad to pay him the full amount of five</w:t>
      </w:r>
      <w:r w:rsidRPr="00627ED1">
        <w:rPr>
          <w:rStyle w:val="structurepagenumber"/>
        </w:rPr>
        <w:t xml:space="preserve"> &lt;page 197</w:t>
      </w:r>
      <w:r w:rsidR="00B777C2">
        <w:rPr>
          <w:rStyle w:val="structurepagenumber"/>
        </w:rPr>
        <w:t>/&gt;</w:t>
      </w:r>
      <w:r w:rsidRPr="00627ED1">
        <w:rPr>
          <w:rStyle w:val="quoteknownauthor"/>
        </w:rPr>
        <w:t xml:space="preserve"> hundred and twenty Liras to be transferred to him through the government officer. A messenger was sent by the officer to inform </w:t>
      </w:r>
      <w:r w:rsidRPr="00627ED1">
        <w:rPr>
          <w:rStyle w:val="quoteknownauthor"/>
          <w:highlight w:val="yellow"/>
        </w:rPr>
        <w:t>Mírzá Muḥammad-ʿAlí</w:t>
      </w:r>
      <w:r w:rsidRPr="00627ED1">
        <w:rPr>
          <w:rStyle w:val="quoteknownauthor"/>
        </w:rPr>
        <w:t xml:space="preserve"> of the offer and to ask him to sign the document.</w:t>
      </w:r>
    </w:p>
    <w:p w14:paraId="1608980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19</w:t>
      </w:r>
      <w:r w:rsidRPr="00627ED1">
        <w:rPr>
          <w:rStyle w:val="structure"/>
        </w:rPr>
        <w:t>—en_19920000/</w:t>
      </w:r>
      <w:r w:rsidRPr="00627ED1">
        <w:rPr>
          <w:rStyle w:val="structurevisible"/>
        </w:rPr>
        <w:t>&gt;</w:t>
      </w:r>
    </w:p>
    <w:p w14:paraId="62BDB7C2" w14:textId="77777777" w:rsidR="00C57E99" w:rsidRPr="00F92370" w:rsidRDefault="00627ED1" w:rsidP="00C57E99">
      <w:pPr>
        <w:pStyle w:val="Quotecont"/>
        <w:rPr>
          <w:rStyle w:val="quoteknownauthor"/>
        </w:rPr>
      </w:pPr>
      <w:r w:rsidRPr="00627ED1">
        <w:rPr>
          <w:rStyle w:val="quoteknownauthor"/>
        </w:rPr>
        <w:t xml:space="preserve">A day later, </w:t>
      </w:r>
      <w:r w:rsidRPr="00627ED1">
        <w:rPr>
          <w:rStyle w:val="quoteknownauthor"/>
          <w:highlight w:val="yellow"/>
        </w:rPr>
        <w:t>ʿAbdu’l-Bahá</w:t>
      </w:r>
      <w:r w:rsidRPr="00627ED1">
        <w:rPr>
          <w:rStyle w:val="quoteknownauthor"/>
        </w:rPr>
        <w:t xml:space="preserve"> was again invited to the government office and handed a receipt, which, although it was issued by </w:t>
      </w:r>
      <w:r w:rsidRPr="00627ED1">
        <w:rPr>
          <w:rStyle w:val="quoteknownauthor"/>
          <w:highlight w:val="yellow"/>
        </w:rPr>
        <w:t>Mírzá Muḥammad-ʿAlí</w:t>
      </w:r>
      <w:r w:rsidRPr="00627ED1">
        <w:rPr>
          <w:rStyle w:val="quoteknownauthor"/>
        </w:rPr>
        <w:t xml:space="preserve">, bore a signature which had no resemblance to his. </w:t>
      </w:r>
      <w:r w:rsidRPr="00627ED1">
        <w:rPr>
          <w:rStyle w:val="quoteknownauthor"/>
          <w:highlight w:val="yellow"/>
        </w:rPr>
        <w:t>ʿAbdu’l-Bahá</w:t>
      </w:r>
      <w:r w:rsidRPr="00627ED1">
        <w:rPr>
          <w:rStyle w:val="quoteknownauthor"/>
        </w:rPr>
        <w:t xml:space="preserve"> refused to accept it and the officer in charge rebuked the messenger and ordered him to return to </w:t>
      </w:r>
      <w:r w:rsidRPr="00627ED1">
        <w:rPr>
          <w:rStyle w:val="quoteknownauthor"/>
          <w:highlight w:val="yellow"/>
        </w:rPr>
        <w:t>Mírzá Muḥammad-ʿAlí</w:t>
      </w:r>
      <w:r w:rsidRPr="00627ED1">
        <w:rPr>
          <w:rStyle w:val="quoteknownauthor"/>
        </w:rPr>
        <w:t xml:space="preserve"> and get a genuine signature this time. When the document arrived a second time </w:t>
      </w:r>
      <w:r w:rsidRPr="00627ED1">
        <w:rPr>
          <w:rStyle w:val="quoteknownauthor"/>
          <w:highlight w:val="yellow"/>
        </w:rPr>
        <w:t>ʿAbdu’l-Bahá</w:t>
      </w:r>
      <w:r w:rsidRPr="00627ED1">
        <w:rPr>
          <w:rStyle w:val="quoteknownauthor"/>
        </w:rPr>
        <w:t xml:space="preserve"> was again invited to the office. Again it was the same story. The signature was not genuine. This time the officer became very angry because of </w:t>
      </w:r>
      <w:r w:rsidRPr="00627ED1">
        <w:rPr>
          <w:rStyle w:val="quoteknownauthor"/>
          <w:highlight w:val="yellow"/>
        </w:rPr>
        <w:t>Mírzá Muḥammad-ʿAlí’s</w:t>
      </w:r>
      <w:r w:rsidRPr="00627ED1">
        <w:rPr>
          <w:rStyle w:val="quoteknownauthor"/>
        </w:rPr>
        <w:t xml:space="preserve"> deceitful action. He apologized to </w:t>
      </w:r>
      <w:r w:rsidRPr="00627ED1">
        <w:rPr>
          <w:rStyle w:val="quoteknownauthor"/>
          <w:highlight w:val="yellow"/>
        </w:rPr>
        <w:t>ʿAbdu’l-Bahá</w:t>
      </w:r>
      <w:r w:rsidRPr="00627ED1">
        <w:rPr>
          <w:rStyle w:val="quoteknownauthor"/>
        </w:rPr>
        <w:t xml:space="preserve"> and offered to sign the receipt himself and send the money to its recipient -- an offer which was accepted by Him.«</w:t>
      </w:r>
      <w:r w:rsidR="00C57E99" w:rsidRPr="00F92370">
        <w:rPr>
          <w:rStyle w:val="structurevisible"/>
        </w:rPr>
        <w:t>&lt;/</w:t>
      </w:r>
      <w:r w:rsidR="00C57E99" w:rsidRPr="00F92370">
        <w:rPr>
          <w:rStyle w:val="structure"/>
        </w:rPr>
        <w:t>cit</w:t>
      </w:r>
      <w:r w:rsidR="00C57E99" w:rsidRPr="00F92370">
        <w:rPr>
          <w:rStyle w:val="structurevisible"/>
        </w:rPr>
        <w:t>&gt;</w:t>
      </w:r>
    </w:p>
    <w:p w14:paraId="233F7E8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20</w:t>
      </w:r>
      <w:r>
        <w:rPr>
          <w:rStyle w:val="structure"/>
        </w:rPr>
        <w:t>—en_19920000/</w:t>
      </w:r>
      <w:r w:rsidRPr="00D576C3">
        <w:rPr>
          <w:rStyle w:val="structurevisible"/>
        </w:rPr>
        <w:t>&gt;</w:t>
      </w:r>
    </w:p>
    <w:p w14:paraId="55E67801" w14:textId="77777777" w:rsidR="00C57E99" w:rsidRDefault="00627ED1" w:rsidP="00C57E99">
      <w:pPr>
        <w:pStyle w:val="Bodyafterquote"/>
      </w:pPr>
      <w:r w:rsidRPr="00627ED1">
        <w:t xml:space="preserve">All these things were done to inflict humiliation upon the Master and to hurt Him as much as possible. For many years the Covenant-breakers carried out this type of campaign to discredit </w:t>
      </w:r>
      <w:r w:rsidRPr="00627ED1">
        <w:rPr>
          <w:highlight w:val="yellow"/>
        </w:rPr>
        <w:t>ʿAbdu’l-Bah</w:t>
      </w:r>
      <w:r w:rsidR="00C57E99" w:rsidRPr="000C7039">
        <w:rPr>
          <w:highlight w:val="yellow"/>
        </w:rPr>
        <w:t>á</w:t>
      </w:r>
      <w:r w:rsidRPr="00627ED1">
        <w:t xml:space="preserve">, not knowing that falsehood can never survive and that the power of truth will prevail in the end. Of course, the Cause of God became victorious through the potency of the Covenant, and the Covenant-breakers by their actions extinguished their own spiritual life. But in the meantime, until they finally became impotent, they created a great disturbance within the community. Not satisfied with sowing the seeds of disunity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not content with spreading falsehood among the inhabitants of </w:t>
      </w:r>
      <w:r w:rsidRPr="00627ED1">
        <w:rPr>
          <w:highlight w:val="yellow"/>
        </w:rPr>
        <w:t>ʿAkk</w:t>
      </w:r>
      <w:r w:rsidR="00C57E99" w:rsidRPr="000C7039">
        <w:rPr>
          <w:highlight w:val="yellow"/>
        </w:rPr>
        <w:t>á</w:t>
      </w:r>
      <w:r w:rsidRPr="00627ED1">
        <w:t xml:space="preserve"> and the neighbouring lands, they took their tales of woe to foreign nationals too. Disguised as paupers, they claimed to have been treated cruelly by </w:t>
      </w:r>
      <w:r w:rsidRPr="00627ED1">
        <w:rPr>
          <w:highlight w:val="yellow"/>
        </w:rPr>
        <w:t>ʿAbdu’l-Bah</w:t>
      </w:r>
      <w:r w:rsidR="00C57E99" w:rsidRPr="000C7039">
        <w:rPr>
          <w:highlight w:val="yellow"/>
        </w:rPr>
        <w:t>á</w:t>
      </w:r>
      <w:r w:rsidRPr="00627ED1">
        <w:t>.</w:t>
      </w:r>
    </w:p>
    <w:p w14:paraId="0596B29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21</w:t>
      </w:r>
      <w:r>
        <w:rPr>
          <w:rStyle w:val="structure"/>
        </w:rPr>
        <w:t>—en_19920000/</w:t>
      </w:r>
      <w:r w:rsidRPr="00D576C3">
        <w:rPr>
          <w:rStyle w:val="structurevisible"/>
        </w:rPr>
        <w:t>&gt;</w:t>
      </w:r>
    </w:p>
    <w:p w14:paraId="014DA70B" w14:textId="77777777" w:rsidR="00C57E99" w:rsidRDefault="00627ED1" w:rsidP="00C57E99">
      <w:pPr>
        <w:pStyle w:val="Bodycont"/>
      </w:pPr>
      <w:r w:rsidRPr="00627ED1">
        <w:t xml:space="preserve">One such person in whom the Covenant-breakers confided was Rosamond Dale Owen, the wife of Laurence Oliphant, the Victorian traveller and writer who lived several years in the Holy Land. Mrs Oliphant, a staunch Christian committed to the defence of the Christian religion, became alarmed at the progress of the Faith, as can be seen from her book </w:t>
      </w:r>
      <w:r w:rsidR="00C57E99" w:rsidRPr="002D5AF8">
        <w:rPr>
          <w:rStyle w:val="structurevisible"/>
        </w:rPr>
        <w:t>&lt;</w:t>
      </w:r>
      <w:r w:rsidR="00C57E99" w:rsidRPr="002D5AF8">
        <w:rPr>
          <w:rStyle w:val="structure"/>
        </w:rPr>
        <w:t>title Rosamond Dale Owen_%</w:t>
      </w:r>
      <w:r w:rsidR="00C57E99" w:rsidRPr="002D5AF8">
        <w:rPr>
          <w:rStyle w:val="structurevisible"/>
        </w:rPr>
        <w:t>&gt;</w:t>
      </w:r>
      <w:r w:rsidRPr="00627ED1">
        <w:rPr>
          <w:rStyle w:val="BookTitle"/>
        </w:rPr>
        <w:t>My Perilous Life in Palestine</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deceitfully complained to her that </w:t>
      </w:r>
      <w:r w:rsidRPr="00627ED1">
        <w:rPr>
          <w:highlight w:val="yellow"/>
        </w:rPr>
        <w:t>ʿAbdu’l-Bah</w:t>
      </w:r>
      <w:r w:rsidR="00C57E99" w:rsidRPr="000C7039">
        <w:rPr>
          <w:highlight w:val="yellow"/>
        </w:rPr>
        <w:t>á</w:t>
      </w:r>
      <w:r w:rsidRPr="00627ED1">
        <w:t xml:space="preserve"> had usurped his rights and those of his brothers and that consequently he was in dire financial need. He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made other preposterous claims, all designed to discredit </w:t>
      </w:r>
      <w:r w:rsidRPr="00627ED1">
        <w:rPr>
          <w:highlight w:val="yellow"/>
        </w:rPr>
        <w:t>ʿAbdu’l-Bah</w:t>
      </w:r>
      <w:r w:rsidR="00C57E99" w:rsidRPr="000C7039">
        <w:rPr>
          <w:highlight w:val="yellow"/>
        </w:rPr>
        <w:t>á</w:t>
      </w:r>
      <w:r w:rsidRPr="00627ED1">
        <w:t xml:space="preserve">. These brothers knew only too well that Mrs Oliphant was very unhappy about the growth of the Faith and its spread among Christians in the West; they hoped that their slanderous remarks about </w:t>
      </w:r>
      <w:r w:rsidRPr="00627ED1">
        <w:rPr>
          <w:highlight w:val="yellow"/>
        </w:rPr>
        <w:t>ʿAbdu’l-Bah</w:t>
      </w:r>
      <w:r w:rsidR="00C57E99" w:rsidRPr="000C7039">
        <w:rPr>
          <w:highlight w:val="yellow"/>
        </w:rPr>
        <w:t>á</w:t>
      </w:r>
      <w:r w:rsidRPr="00627ED1">
        <w:t xml:space="preserve"> might serve as ammunition in her opposition to the Faith and to the Master as its Head. And this is exactly the way it happened.</w:t>
      </w:r>
      <w:r w:rsidRPr="00627ED1">
        <w:rPr>
          <w:rStyle w:val="structurepagenumber"/>
        </w:rPr>
        <w:t xml:space="preserve"> &lt;page 198</w:t>
      </w:r>
      <w:r w:rsidR="00B777C2">
        <w:rPr>
          <w:rStyle w:val="structurepagenumber"/>
        </w:rPr>
        <w:t>/&gt;</w:t>
      </w:r>
    </w:p>
    <w:p w14:paraId="1B0E0B3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22</w:t>
      </w:r>
      <w:r>
        <w:rPr>
          <w:rStyle w:val="structure"/>
        </w:rPr>
        <w:t>—en_19920000/</w:t>
      </w:r>
      <w:r w:rsidRPr="00D576C3">
        <w:rPr>
          <w:rStyle w:val="structurevisible"/>
        </w:rPr>
        <w:t>&gt;</w:t>
      </w:r>
    </w:p>
    <w:p w14:paraId="04D11BFF" w14:textId="77777777" w:rsidR="00C57E99" w:rsidRDefault="00627ED1" w:rsidP="00C57E99">
      <w:pPr>
        <w:pStyle w:val="Bodycont"/>
      </w:pPr>
      <w:r w:rsidRPr="00627ED1">
        <w:t xml:space="preserve">The following few passages gleaned from Mrs Oliphant’s book show the extent to which the calumnies and falsehoods which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had uttered played into the hands of its author, who used them to discredit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652BAA8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23</w:t>
      </w:r>
      <w:r>
        <w:rPr>
          <w:rStyle w:val="structure"/>
        </w:rPr>
        <w:t>—en_19920000/</w:t>
      </w:r>
      <w:r w:rsidRPr="00D576C3">
        <w:rPr>
          <w:rStyle w:val="structurevisible"/>
        </w:rPr>
        <w:t>&gt;</w:t>
      </w:r>
    </w:p>
    <w:p w14:paraId="573A485C"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OliphantRDO_%►%_%_%►%_%_%—en_%—%_%</w:t>
      </w:r>
      <w:r w:rsidRPr="00262635">
        <w:rPr>
          <w:rStyle w:val="structurevisible"/>
        </w:rPr>
        <w:t>&gt;</w:t>
      </w:r>
      <w:r w:rsidR="00627ED1" w:rsidRPr="00627ED1">
        <w:rPr>
          <w:rStyle w:val="quoteknownauthor"/>
        </w:rPr>
        <w:t>»He [</w:t>
      </w:r>
      <w:r w:rsidR="00627ED1" w:rsidRPr="00627ED1">
        <w:rPr>
          <w:rStyle w:val="quoteknownauthor"/>
          <w:highlight w:val="yellow"/>
        </w:rPr>
        <w:t>Mírzá Badíʿu’lláh</w:t>
      </w:r>
      <w:r w:rsidR="00627ED1" w:rsidRPr="00627ED1">
        <w:rPr>
          <w:rStyle w:val="quoteknownauthor"/>
        </w:rPr>
        <w:t xml:space="preserve">] was a political prisoner in </w:t>
      </w:r>
      <w:r w:rsidR="00627ED1" w:rsidRPr="00627ED1">
        <w:rPr>
          <w:rStyle w:val="quoteknownauthor"/>
          <w:highlight w:val="magenta"/>
        </w:rPr>
        <w:t>St. Jean d’Acre</w:t>
      </w:r>
      <w:r w:rsidR="00627ED1" w:rsidRPr="00627ED1">
        <w:rPr>
          <w:rStyle w:val="quoteknownauthor"/>
        </w:rPr>
        <w:t xml:space="preserve"> for a number of years, and I found that he and his family of seven persons were about to starve...</w:t>
      </w:r>
    </w:p>
    <w:p w14:paraId="71F6D9D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24</w:t>
      </w:r>
      <w:r w:rsidRPr="00627ED1">
        <w:rPr>
          <w:rStyle w:val="structure"/>
        </w:rPr>
        <w:t>—en_19920000/</w:t>
      </w:r>
      <w:r w:rsidRPr="00627ED1">
        <w:rPr>
          <w:rStyle w:val="structurevisible"/>
        </w:rPr>
        <w:t>&gt;</w:t>
      </w:r>
    </w:p>
    <w:p w14:paraId="261121CC" w14:textId="77777777" w:rsidR="00C57E99" w:rsidRPr="00FD6EBE" w:rsidRDefault="00627ED1" w:rsidP="00C57E99">
      <w:pPr>
        <w:pStyle w:val="Quotecont"/>
        <w:rPr>
          <w:rStyle w:val="quoteknownauthor"/>
        </w:rPr>
      </w:pPr>
      <w:r w:rsidRPr="00627ED1">
        <w:rPr>
          <w:rStyle w:val="quoteknownauthor"/>
          <w:highlight w:val="magenta"/>
        </w:rPr>
        <w:t>Abbas Effendi</w:t>
      </w:r>
      <w:r w:rsidRPr="00627ED1">
        <w:rPr>
          <w:rStyle w:val="quoteknownauthor"/>
        </w:rPr>
        <w:t xml:space="preserve"> and his family live comfortably, whereas </w:t>
      </w:r>
      <w:r w:rsidRPr="00627ED1">
        <w:rPr>
          <w:rStyle w:val="quoteknownauthor"/>
          <w:highlight w:val="magenta"/>
        </w:rPr>
        <w:t>Bedi-Allah</w:t>
      </w:r>
      <w:r w:rsidRPr="00627ED1">
        <w:rPr>
          <w:rStyle w:val="quoteknownauthor"/>
        </w:rPr>
        <w:t xml:space="preserve"> [sic] and his family would almost have starved had I not come to the rescue...</w:t>
      </w:r>
    </w:p>
    <w:p w14:paraId="7A4A443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25</w:t>
      </w:r>
      <w:r w:rsidRPr="00627ED1">
        <w:rPr>
          <w:rStyle w:val="structure"/>
        </w:rPr>
        <w:t>—en_19920000/</w:t>
      </w:r>
      <w:r w:rsidRPr="00627ED1">
        <w:rPr>
          <w:rStyle w:val="structurevisible"/>
        </w:rPr>
        <w:t>&gt;</w:t>
      </w:r>
    </w:p>
    <w:p w14:paraId="0E288352" w14:textId="77777777" w:rsidR="00C57E99" w:rsidRPr="00FD6EBE" w:rsidRDefault="00627ED1" w:rsidP="00C57E99">
      <w:pPr>
        <w:pStyle w:val="Quotecont"/>
        <w:rPr>
          <w:rStyle w:val="quoteknownauthor"/>
        </w:rPr>
      </w:pPr>
      <w:r w:rsidRPr="00627ED1">
        <w:rPr>
          <w:rStyle w:val="quoteknownauthor"/>
        </w:rPr>
        <w:t xml:space="preserve">I understand that </w:t>
      </w:r>
      <w:r w:rsidRPr="00627ED1">
        <w:rPr>
          <w:rStyle w:val="quoteknownauthor"/>
          <w:highlight w:val="magenta"/>
        </w:rPr>
        <w:t>Mohammed Ali</w:t>
      </w:r>
      <w:r w:rsidRPr="00627ED1">
        <w:rPr>
          <w:rStyle w:val="quoteknownauthor"/>
        </w:rPr>
        <w:t xml:space="preserve"> [sic] the second son, is as great a sufferer, having been saved from extreme poverty only by the exertions of some relatives in America...</w:t>
      </w:r>
    </w:p>
    <w:p w14:paraId="4342AC3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26</w:t>
      </w:r>
      <w:r w:rsidRPr="00627ED1">
        <w:rPr>
          <w:rStyle w:val="structure"/>
        </w:rPr>
        <w:t>—en_19920000/</w:t>
      </w:r>
      <w:r w:rsidRPr="00627ED1">
        <w:rPr>
          <w:rStyle w:val="structurevisible"/>
        </w:rPr>
        <w:t>&gt;</w:t>
      </w:r>
    </w:p>
    <w:p w14:paraId="6FD69CFD" w14:textId="77777777" w:rsidR="00C57E99" w:rsidRPr="00FD6EBE" w:rsidRDefault="00627ED1" w:rsidP="00C57E99">
      <w:pPr>
        <w:pStyle w:val="Quotecont"/>
        <w:rPr>
          <w:rStyle w:val="quoteknownauthor"/>
        </w:rPr>
      </w:pPr>
      <w:r w:rsidRPr="00627ED1">
        <w:rPr>
          <w:rStyle w:val="quoteknownauthor"/>
        </w:rPr>
        <w:t xml:space="preserve">If the numerous Christian followers of </w:t>
      </w:r>
      <w:r w:rsidRPr="00627ED1">
        <w:rPr>
          <w:rStyle w:val="quoteknownauthor"/>
          <w:highlight w:val="magenta"/>
        </w:rPr>
        <w:t>Abbas Effendi</w:t>
      </w:r>
      <w:r w:rsidRPr="00627ED1">
        <w:rPr>
          <w:rStyle w:val="quoteknownauthor"/>
        </w:rPr>
        <w:t>, in England and America, consider this a noble course of action, their ideas of brotherly love, must be, so it seems to me, somewhat peculiar...</w:t>
      </w:r>
    </w:p>
    <w:p w14:paraId="1751874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16:</w:t>
      </w:r>
      <w:r w:rsidRPr="00627ED1">
        <w:rPr>
          <w:rStyle w:val="structureparIDparcounter"/>
        </w:rPr>
        <w:t>27</w:t>
      </w:r>
      <w:r w:rsidRPr="00627ED1">
        <w:rPr>
          <w:rStyle w:val="structure"/>
        </w:rPr>
        <w:t>—en_19920000/</w:t>
      </w:r>
      <w:r w:rsidRPr="00627ED1">
        <w:rPr>
          <w:rStyle w:val="structurevisible"/>
        </w:rPr>
        <w:t>&gt;</w:t>
      </w:r>
    </w:p>
    <w:p w14:paraId="2DBF81E4" w14:textId="77777777" w:rsidR="00C57E99" w:rsidRDefault="00627ED1" w:rsidP="00C57E99">
      <w:pPr>
        <w:pStyle w:val="Quotecont"/>
      </w:pPr>
      <w:r w:rsidRPr="00627ED1">
        <w:rPr>
          <w:rStyle w:val="quoteknownauthor"/>
        </w:rPr>
        <w:t xml:space="preserve">I understand that there are at least three million Christians who are followers and admirers of </w:t>
      </w:r>
      <w:r w:rsidRPr="00627ED1">
        <w:rPr>
          <w:rStyle w:val="quoteknownauthor"/>
          <w:highlight w:val="magenta"/>
        </w:rPr>
        <w:t>Abbas Effendi</w:t>
      </w:r>
      <w:r w:rsidRPr="00627ED1">
        <w:rPr>
          <w:rStyle w:val="quoteknownauthor"/>
        </w:rPr>
        <w:t xml:space="preserve">. This scarcely seems possible, but if it be true, then it is for these people to determine whether a man of the character of </w:t>
      </w:r>
      <w:r w:rsidRPr="00627ED1">
        <w:rPr>
          <w:rStyle w:val="quoteknownauthor"/>
          <w:highlight w:val="magenta"/>
        </w:rPr>
        <w:t>Abbas Effendi</w:t>
      </w:r>
      <w:r w:rsidRPr="00627ED1">
        <w:rPr>
          <w:rStyle w:val="quoteknownauthor"/>
        </w:rPr>
        <w:t>, letting his brother almost starve while he lived comfortably, is fitted to teach Christians a more Christ-like mode of life.«</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62"/>
      </w:r>
    </w:p>
    <w:p w14:paraId="26E6CC2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28</w:t>
      </w:r>
      <w:r>
        <w:rPr>
          <w:rStyle w:val="structure"/>
        </w:rPr>
        <w:t>—en_19920000/</w:t>
      </w:r>
      <w:r w:rsidRPr="00D576C3">
        <w:rPr>
          <w:rStyle w:val="structurevisible"/>
        </w:rPr>
        <w:t>&gt;</w:t>
      </w:r>
    </w:p>
    <w:p w14:paraId="7F3333E8" w14:textId="77777777" w:rsidR="00C57E99" w:rsidRDefault="00627ED1" w:rsidP="00C57E99">
      <w:pPr>
        <w:pStyle w:val="Bodyafterquote"/>
      </w:pPr>
      <w:r w:rsidRPr="00627ED1">
        <w:t xml:space="preserve">Much has happened since these uncomplimentary remarks were written about the Master. It is evident today that the darkness of falsehood has been vanquished by the light of truth. The Christ-like Person of </w:t>
      </w:r>
      <w:r w:rsidRPr="00627ED1">
        <w:rPr>
          <w:highlight w:val="yellow"/>
        </w:rPr>
        <w:t>ʿAbdu’l-Bah</w:t>
      </w:r>
      <w:r w:rsidR="00C57E99" w:rsidRPr="000C7039">
        <w:rPr>
          <w:highlight w:val="yellow"/>
        </w:rPr>
        <w:t>á</w:t>
      </w:r>
      <w:r w:rsidRPr="00627ED1">
        <w:t xml:space="preserve">, the perfect Exemplar of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 stainless Mirror reflecting His light, established a noble example for man to follow in this Dispensation. These disparaging remarks about the Master, whose virtuous life of service to humanity has been acclaimed by friends and foe alike, would have brought great satisfaction to the Covenant-breakers, had it not been for the fact that by the time Mrs Oliphant’s book was published they had become powerless and were on the verge of extinction.</w:t>
      </w:r>
    </w:p>
    <w:p w14:paraId="6A5B448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29</w:t>
      </w:r>
      <w:r>
        <w:rPr>
          <w:rStyle w:val="structure"/>
        </w:rPr>
        <w:t>—en_19920000/</w:t>
      </w:r>
      <w:r w:rsidRPr="00D576C3">
        <w:rPr>
          <w:rStyle w:val="structurevisible"/>
        </w:rPr>
        <w:t>&gt;</w:t>
      </w:r>
    </w:p>
    <w:p w14:paraId="4A6051E5" w14:textId="77777777" w:rsidR="00C57E99" w:rsidRDefault="00627ED1" w:rsidP="00C57E99">
      <w:pPr>
        <w:pStyle w:val="Bodycont"/>
      </w:pPr>
      <w:r w:rsidRPr="00627ED1">
        <w:t xml:space="preserve">Another act of treachery which that prime mover of mischief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perpetrated soon after the defection of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was the drawing up of an official indictment against </w:t>
      </w:r>
      <w:r w:rsidRPr="00627ED1">
        <w:rPr>
          <w:highlight w:val="yellow"/>
        </w:rPr>
        <w:t>ʿAbdu’l-Bah</w:t>
      </w:r>
      <w:r w:rsidR="00C57E99" w:rsidRPr="000C7039">
        <w:rPr>
          <w:highlight w:val="yellow"/>
        </w:rPr>
        <w:t>á</w:t>
      </w:r>
      <w:r w:rsidRPr="00627ED1">
        <w:t xml:space="preserve"> replete with preposterous accusations. This he did with the help of </w:t>
      </w:r>
      <w:r w:rsidR="00C57E99" w:rsidRPr="00B94A49">
        <w:rPr>
          <w:highlight w:val="yellow"/>
        </w:rPr>
        <w:t>Ṭá</w:t>
      </w:r>
      <w:r w:rsidRPr="00627ED1">
        <w:rPr>
          <w:highlight w:val="yellow"/>
        </w:rPr>
        <w:t>b</w:t>
      </w:r>
      <w:r w:rsidR="00C57E99" w:rsidRPr="00B94A49">
        <w:rPr>
          <w:highlight w:val="yellow"/>
        </w:rPr>
        <w:t>ú</w:t>
      </w:r>
      <w:r w:rsidRPr="00627ED1">
        <w:rPr>
          <w:highlight w:val="yellow"/>
        </w:rPr>
        <w:t xml:space="preserve">r </w:t>
      </w:r>
      <w:r w:rsidR="00C57E99" w:rsidRPr="00B94A49">
        <w:rPr>
          <w:highlight w:val="yellow"/>
        </w:rPr>
        <w:t>Á</w:t>
      </w:r>
      <w:r w:rsidRPr="00627ED1">
        <w:rPr>
          <w:highlight w:val="yellow"/>
        </w:rPr>
        <w:t>q</w:t>
      </w:r>
      <w:r w:rsidR="00C57E99" w:rsidRPr="00B94A49">
        <w:rPr>
          <w:highlight w:val="yellow"/>
        </w:rPr>
        <w:t>á</w:t>
      </w:r>
      <w:r w:rsidRPr="00627ED1">
        <w:rPr>
          <w:highlight w:val="yellow"/>
        </w:rPr>
        <w:t>s</w:t>
      </w:r>
      <w:r w:rsidR="00C57E99" w:rsidRPr="00B94A49">
        <w:rPr>
          <w:highlight w:val="yellow"/>
        </w:rPr>
        <w:t>í</w:t>
      </w:r>
      <w:r w:rsidRPr="00627ED1">
        <w:t>,</w:t>
      </w:r>
      <w:r w:rsidRPr="00627ED1">
        <w:rPr>
          <w:rStyle w:val="FootnoteReference"/>
        </w:rPr>
        <w:footnoteReference w:id="363"/>
      </w:r>
      <w:r w:rsidRPr="00627ED1">
        <w:t xml:space="preserve"> the chief of police whom he had bribed heavily. The case was taken to a court in </w:t>
      </w:r>
      <w:r w:rsidRPr="00627ED1">
        <w:rPr>
          <w:highlight w:val="yellow"/>
        </w:rPr>
        <w:t>ʿAkk</w:t>
      </w:r>
      <w:r w:rsidR="00C57E99" w:rsidRPr="000C7039">
        <w:rPr>
          <w:highlight w:val="yellow"/>
        </w:rPr>
        <w:t>á</w:t>
      </w:r>
      <w:r w:rsidRPr="00627ED1">
        <w:t xml:space="preserve">; there were five main complaints which the sons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lodged against </w:t>
      </w:r>
      <w:r w:rsidRPr="00627ED1">
        <w:rPr>
          <w:highlight w:val="yellow"/>
        </w:rPr>
        <w:t>ʿAbdu’l-Bah</w:t>
      </w:r>
      <w:r w:rsidR="00C57E99" w:rsidRPr="000C7039">
        <w:rPr>
          <w:highlight w:val="yellow"/>
        </w:rPr>
        <w:t>á</w:t>
      </w:r>
      <w:r w:rsidRPr="00627ED1">
        <w:t>. They claimed that:</w:t>
      </w:r>
    </w:p>
    <w:p w14:paraId="6C32A52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30</w:t>
      </w:r>
      <w:r>
        <w:rPr>
          <w:rStyle w:val="structure"/>
        </w:rPr>
        <w:t>—en_19920000/</w:t>
      </w:r>
      <w:r w:rsidRPr="00D576C3">
        <w:rPr>
          <w:rStyle w:val="structurevisible"/>
        </w:rPr>
        <w:t>&gt;</w:t>
      </w:r>
    </w:p>
    <w:p w14:paraId="6DF645F2" w14:textId="77777777" w:rsidR="00C57E99" w:rsidRDefault="00627ED1" w:rsidP="00C57E99">
      <w:pPr>
        <w:pStyle w:val="Bodylist-1"/>
      </w:pPr>
      <w:r w:rsidRPr="00627ED1">
        <w:t xml:space="preserve">1.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only a holy man who did not claim to be a prophet. He spent His time in seclusion, prayer and meditation,</w:t>
      </w:r>
      <w:r w:rsidRPr="00627ED1">
        <w:rPr>
          <w:rStyle w:val="structurepagenumber"/>
        </w:rPr>
        <w:t xml:space="preserve"> &lt;page 199</w:t>
      </w:r>
      <w:r w:rsidR="00B777C2">
        <w:rPr>
          <w:rStyle w:val="structurepagenumber"/>
        </w:rPr>
        <w:t>/&gt;</w:t>
      </w:r>
      <w:r w:rsidRPr="00627ED1">
        <w:t xml:space="preserve"> whereas </w:t>
      </w:r>
      <w:r w:rsidRPr="00627ED1">
        <w:rPr>
          <w:highlight w:val="yellow"/>
        </w:rPr>
        <w:t>ʿAbdu’l-Bah</w:t>
      </w:r>
      <w:r w:rsidR="00C57E99" w:rsidRPr="000C7039">
        <w:rPr>
          <w:highlight w:val="yellow"/>
        </w:rPr>
        <w:t>á</w:t>
      </w:r>
      <w:r w:rsidRPr="00627ED1">
        <w:t xml:space="preserve"> for political ends had exalted the station of His Father to that of a Supreme Manifestation of God, and of the Essence of Divinity.</w:t>
      </w:r>
    </w:p>
    <w:p w14:paraId="1BE6361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31</w:t>
      </w:r>
      <w:r>
        <w:rPr>
          <w:rStyle w:val="structure"/>
        </w:rPr>
        <w:t>—en_19920000/</w:t>
      </w:r>
      <w:r w:rsidRPr="00D576C3">
        <w:rPr>
          <w:rStyle w:val="structurevisible"/>
        </w:rPr>
        <w:t>&gt;</w:t>
      </w:r>
    </w:p>
    <w:p w14:paraId="69B6272F" w14:textId="77777777" w:rsidR="00C57E99" w:rsidRDefault="00627ED1" w:rsidP="00C57E99">
      <w:pPr>
        <w:pStyle w:val="Bodylist-1"/>
      </w:pPr>
      <w:r w:rsidRPr="00627ED1">
        <w:t xml:space="preserve">2. </w:t>
      </w:r>
      <w:r w:rsidRPr="00627ED1">
        <w:rPr>
          <w:highlight w:val="yellow"/>
        </w:rPr>
        <w:t>ʿAbdu’l-Bah</w:t>
      </w:r>
      <w:r w:rsidR="00C57E99" w:rsidRPr="000C7039">
        <w:rPr>
          <w:highlight w:val="yellow"/>
        </w:rPr>
        <w:t>á</w:t>
      </w:r>
      <w:r w:rsidRPr="00627ED1">
        <w:t xml:space="preserve"> did not deal with them in accordance with the provisions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Will and Testament.</w:t>
      </w:r>
    </w:p>
    <w:p w14:paraId="0C0A289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32</w:t>
      </w:r>
      <w:r>
        <w:rPr>
          <w:rStyle w:val="structure"/>
        </w:rPr>
        <w:t>—en_19920000/</w:t>
      </w:r>
      <w:r w:rsidRPr="00D576C3">
        <w:rPr>
          <w:rStyle w:val="structurevisible"/>
        </w:rPr>
        <w:t>&gt;</w:t>
      </w:r>
    </w:p>
    <w:p w14:paraId="7CC30B21" w14:textId="77777777" w:rsidR="00C57E99" w:rsidRDefault="00627ED1" w:rsidP="00C57E99">
      <w:pPr>
        <w:pStyle w:val="Bodylist-1"/>
      </w:pPr>
      <w:r w:rsidRPr="00627ED1">
        <w:t xml:space="preserve">3. They had been deprived of their right to inherit a vast estate left behind by their Father,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618EE3A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33</w:t>
      </w:r>
      <w:r>
        <w:rPr>
          <w:rStyle w:val="structure"/>
        </w:rPr>
        <w:t>—en_19920000/</w:t>
      </w:r>
      <w:r w:rsidRPr="00D576C3">
        <w:rPr>
          <w:rStyle w:val="structurevisible"/>
        </w:rPr>
        <w:t>&gt;</w:t>
      </w:r>
    </w:p>
    <w:p w14:paraId="41BF6E08" w14:textId="77777777" w:rsidR="00C57E99" w:rsidRDefault="00627ED1" w:rsidP="00C57E99">
      <w:pPr>
        <w:pStyle w:val="Bodylist-1"/>
      </w:pPr>
      <w:r w:rsidRPr="00627ED1">
        <w:t xml:space="preserve">4. None of the gifts or funds which were sent in the name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given to them.</w:t>
      </w:r>
    </w:p>
    <w:p w14:paraId="67ECFAE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34</w:t>
      </w:r>
      <w:r>
        <w:rPr>
          <w:rStyle w:val="structure"/>
        </w:rPr>
        <w:t>—en_19920000/</w:t>
      </w:r>
      <w:r w:rsidRPr="00D576C3">
        <w:rPr>
          <w:rStyle w:val="structurevisible"/>
        </w:rPr>
        <w:t>&gt;</w:t>
      </w:r>
    </w:p>
    <w:p w14:paraId="096158A4" w14:textId="77777777" w:rsidR="00C57E99" w:rsidRDefault="00627ED1" w:rsidP="00C57E99">
      <w:pPr>
        <w:pStyle w:val="Bodylist-1"/>
      </w:pPr>
      <w:r w:rsidRPr="00627ED1">
        <w:t xml:space="preserve">5. </w:t>
      </w:r>
      <w:r w:rsidRPr="00627ED1">
        <w:rPr>
          <w:highlight w:val="yellow"/>
        </w:rPr>
        <w:t>ʿAbdu’l-Bah</w:t>
      </w:r>
      <w:r w:rsidR="00C57E99" w:rsidRPr="000C7039">
        <w:rPr>
          <w:highlight w:val="yellow"/>
        </w:rPr>
        <w:t>á</w:t>
      </w:r>
      <w:r w:rsidRPr="00627ED1">
        <w:t xml:space="preserve"> had caused thousands of their friends in Persia and India to turn against them and shun their company.</w:t>
      </w:r>
    </w:p>
    <w:p w14:paraId="7692495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35</w:t>
      </w:r>
      <w:r>
        <w:rPr>
          <w:rStyle w:val="structure"/>
        </w:rPr>
        <w:t>—en_19920000/</w:t>
      </w:r>
      <w:r w:rsidRPr="00D576C3">
        <w:rPr>
          <w:rStyle w:val="structurevisible"/>
        </w:rPr>
        <w:t>&gt;</w:t>
      </w:r>
    </w:p>
    <w:p w14:paraId="65139C0A" w14:textId="77777777" w:rsidR="00C57E99" w:rsidRDefault="00627ED1" w:rsidP="00C57E99">
      <w:pPr>
        <w:pStyle w:val="Bodyafterlist"/>
      </w:pPr>
      <w:r w:rsidRPr="00627ED1">
        <w:t xml:space="preserve">Such reckless action by members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against the Cause which they privately claimed to uphold, whose Author they knew was not just a </w:t>
      </w:r>
      <w:r w:rsidRPr="00627ED1">
        <w:rPr>
          <w:rStyle w:val="quotesterms"/>
        </w:rPr>
        <w:t>›holy man‹</w:t>
      </w:r>
      <w:r w:rsidRPr="00627ED1">
        <w:t>, but One who had proclaimed His mission to the kings and rulers of the world as the Promised One of all ages, exposes the hypocrisy of the Covenant-breakers, their treachery and their utter faithlessness in the Cause of God. These characteristics are true of the Covenant-breakers of the past, present and future. They are cut off from the tree of the Cause and as such are devoid of faith and spiritual life. They never shirk from employing any means, however degrading and nefarious, to undermine the foundations of the Cause and rob the believers of their faith.</w:t>
      </w:r>
    </w:p>
    <w:p w14:paraId="3C560FF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36</w:t>
      </w:r>
      <w:r>
        <w:rPr>
          <w:rStyle w:val="structure"/>
        </w:rPr>
        <w:t>—en_19920000/</w:t>
      </w:r>
      <w:r w:rsidRPr="00D576C3">
        <w:rPr>
          <w:rStyle w:val="structurevisible"/>
        </w:rPr>
        <w:t>&gt;</w:t>
      </w:r>
    </w:p>
    <w:p w14:paraId="4CAF3286" w14:textId="77777777" w:rsidR="00C57E99" w:rsidRDefault="00627ED1" w:rsidP="00C57E99">
      <w:pPr>
        <w:pStyle w:val="Bodycont"/>
      </w:pPr>
      <w:r w:rsidRPr="00627ED1">
        <w:t xml:space="preserve">In taking his case to court,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never imagined that in defence of the Cause </w:t>
      </w:r>
      <w:r w:rsidRPr="00627ED1">
        <w:rPr>
          <w:highlight w:val="yellow"/>
        </w:rPr>
        <w:t>ʿAbdu’l-Bah</w:t>
      </w:r>
      <w:r w:rsidR="00C57E99" w:rsidRPr="000C7039">
        <w:rPr>
          <w:highlight w:val="yellow"/>
        </w:rPr>
        <w:t>á</w:t>
      </w:r>
      <w:r w:rsidRPr="00627ED1">
        <w:t xml:space="preserve"> would go so far as to read aloud the contents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Will and Testament, in the courtroom. By reading parts of this momentous document, </w:t>
      </w:r>
      <w:r w:rsidRPr="00627ED1">
        <w:rPr>
          <w:highlight w:val="yellow"/>
        </w:rPr>
        <w:t>ʿAbdu’l-Bah</w:t>
      </w:r>
      <w:r w:rsidR="00C57E99" w:rsidRPr="000C7039">
        <w:rPr>
          <w:highlight w:val="yellow"/>
        </w:rPr>
        <w:t>á</w:t>
      </w:r>
      <w:r w:rsidRPr="00627ED1">
        <w:t xml:space="preserve"> made it clear that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not merely that of a </w:t>
      </w:r>
      <w:r w:rsidRPr="00627ED1">
        <w:rPr>
          <w:rStyle w:val="quotesterms"/>
        </w:rPr>
        <w:t>›holy man‹</w:t>
      </w:r>
      <w:r w:rsidRPr="00627ED1">
        <w:t xml:space="preserve"> who spent His time in prayer and meditation. Rather, he was the Lord of all men calling the peoples of the world to carry out His teachings and exhorting them to unity and fellowship.</w:t>
      </w:r>
    </w:p>
    <w:p w14:paraId="7832169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37</w:t>
      </w:r>
      <w:r>
        <w:rPr>
          <w:rStyle w:val="structure"/>
        </w:rPr>
        <w:t>—en_19920000/</w:t>
      </w:r>
      <w:r w:rsidRPr="00D576C3">
        <w:rPr>
          <w:rStyle w:val="structurevisible"/>
        </w:rPr>
        <w:t>&gt;</w:t>
      </w:r>
    </w:p>
    <w:p w14:paraId="3498BB5A" w14:textId="77777777" w:rsidR="00C57E99" w:rsidRDefault="00627ED1" w:rsidP="00C57E99">
      <w:pPr>
        <w:pStyle w:val="Bodycont"/>
      </w:pPr>
      <w:r w:rsidRPr="00627ED1">
        <w:t xml:space="preserve">It is reported that in the presence of the officials </w:t>
      </w:r>
      <w:r w:rsidRPr="00627ED1">
        <w:rPr>
          <w:highlight w:val="yellow"/>
        </w:rPr>
        <w:t>ʿAbdu’l-Bah</w:t>
      </w:r>
      <w:r w:rsidR="00C57E99" w:rsidRPr="000C7039">
        <w:rPr>
          <w:highlight w:val="yellow"/>
        </w:rPr>
        <w:t>á</w:t>
      </w:r>
      <w:r w:rsidRPr="00627ED1">
        <w:t xml:space="preserve"> openly declared His own position as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Promoter of His Cause and the Interpreter of His teachings, the One to whom the </w:t>
      </w:r>
      <w:r w:rsidRPr="00627ED1">
        <w:rPr>
          <w:highlight w:val="yellow"/>
        </w:rPr>
        <w:t>A</w:t>
      </w:r>
      <w:r w:rsidR="00C57E99" w:rsidRPr="000C7039">
        <w:rPr>
          <w:highlight w:val="yellow"/>
        </w:rPr>
        <w:t></w:t>
      </w:r>
      <w:r w:rsidR="00C57E99" w:rsidRPr="00B94A49">
        <w:rPr>
          <w:highlight w:val="darkYellow"/>
        </w:rPr>
        <w:t>ṣ</w:t>
      </w:r>
      <w:r w:rsidR="00C57E99" w:rsidRPr="000C7039">
        <w:rPr>
          <w:highlight w:val="yellow"/>
        </w:rPr>
        <w:t>á</w:t>
      </w:r>
      <w:r w:rsidRPr="00627ED1">
        <w:rPr>
          <w:highlight w:val="yellow"/>
        </w:rPr>
        <w:t>n</w:t>
      </w:r>
      <w:r w:rsidRPr="00627ED1">
        <w:t xml:space="preserve">, the </w:t>
      </w:r>
      <w:r w:rsidRPr="00627ED1">
        <w:rPr>
          <w:highlight w:val="yellow"/>
        </w:rPr>
        <w:t>Afn</w:t>
      </w:r>
      <w:r w:rsidR="00C57E99" w:rsidRPr="000C7039">
        <w:rPr>
          <w:highlight w:val="yellow"/>
        </w:rPr>
        <w:t>á</w:t>
      </w:r>
      <w:r w:rsidRPr="00627ED1">
        <w:rPr>
          <w:highlight w:val="yellow"/>
        </w:rPr>
        <w:t>n</w:t>
      </w:r>
      <w:r w:rsidRPr="00627ED1">
        <w:t xml:space="preserve">, the kindred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all the believers must turn. He explained that since the Covenant-breakers had arisen against Him they had violated the provisions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Will, and consequently the believers had cut off their relationship with them. He is reported to have told the officials that for four years He had not disclosed their rebellion to the believers, but that the Covenant-breakers themselves had announced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their opposition to Him and had thereby cut themselves off from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r w:rsidRPr="00627ED1">
        <w:rPr>
          <w:rStyle w:val="structurepagenumber"/>
        </w:rPr>
        <w:t xml:space="preserve"> &lt;page 200</w:t>
      </w:r>
      <w:r w:rsidR="00B777C2">
        <w:rPr>
          <w:rStyle w:val="structurepagenumber"/>
        </w:rPr>
        <w:t>/&gt;</w:t>
      </w:r>
    </w:p>
    <w:p w14:paraId="62583D2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38</w:t>
      </w:r>
      <w:r>
        <w:rPr>
          <w:rStyle w:val="structure"/>
        </w:rPr>
        <w:t>—en_19920000/</w:t>
      </w:r>
      <w:r w:rsidRPr="00D576C3">
        <w:rPr>
          <w:rStyle w:val="structurevisible"/>
        </w:rPr>
        <w:t>&gt;</w:t>
      </w:r>
    </w:p>
    <w:p w14:paraId="6E2E78EC" w14:textId="77777777" w:rsidR="00C57E99" w:rsidRDefault="00627ED1" w:rsidP="00C57E99">
      <w:pPr>
        <w:pStyle w:val="Bodycont"/>
      </w:pPr>
      <w:r w:rsidRPr="00627ED1">
        <w:t xml:space="preserve">He refuted the other claims of His brothers just as forcefully Quoting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He demonstrated that they were not entitled to receive any of the Funds of the Faith which were donated by the believers, for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that document states: </w:t>
      </w:r>
      <w:r w:rsidR="00C57E99" w:rsidRPr="004D12F2">
        <w:rPr>
          <w:rStyle w:val="structurevisible"/>
        </w:rPr>
        <w:t>&lt;</w:t>
      </w:r>
      <w:r w:rsidR="00C57E99" w:rsidRPr="004D12F2">
        <w:rPr>
          <w:rStyle w:val="structure"/>
        </w:rPr>
        <w:t>cit Bah_%►%_%_%►%_%_%—en_%—%_%</w:t>
      </w:r>
      <w:r w:rsidR="00C57E99" w:rsidRPr="004D12F2">
        <w:rPr>
          <w:rStyle w:val="structurevisible"/>
        </w:rPr>
        <w:t>&gt;</w:t>
      </w:r>
      <w:r w:rsidRPr="00627ED1">
        <w:rPr>
          <w:rStyle w:val="quotebahaiscripture"/>
        </w:rPr>
        <w:t>»...God hath not granted them any right to the property of others«</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On the question of inheritance, </w:t>
      </w:r>
      <w:r w:rsidRPr="00627ED1">
        <w:rPr>
          <w:highlight w:val="yellow"/>
        </w:rPr>
        <w:t>ʿAbdu’l-Bah</w:t>
      </w:r>
      <w:r w:rsidR="00C57E99" w:rsidRPr="000C7039">
        <w:rPr>
          <w:highlight w:val="yellow"/>
        </w:rPr>
        <w:t>á</w:t>
      </w:r>
      <w:r w:rsidRPr="00627ED1">
        <w:t xml:space="preserve"> stated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lived a life of austerity and had left no estate for anyone to inherit. He is reported to have quoted the celebrated passage from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4D12F2">
        <w:rPr>
          <w:rStyle w:val="structurevisible"/>
        </w:rPr>
        <w:t>&lt;</w:t>
      </w:r>
      <w:r w:rsidR="00C57E99" w:rsidRPr="004D12F2">
        <w:rPr>
          <w:rStyle w:val="structure"/>
        </w:rPr>
        <w:t>cit Bah_%►%_%_%►%_%_%—en_%—%_%</w:t>
      </w:r>
      <w:r w:rsidR="00C57E99" w:rsidRPr="004D12F2">
        <w:rPr>
          <w:rStyle w:val="structurevisible"/>
        </w:rPr>
        <w:t>&gt;</w:t>
      </w:r>
      <w:r w:rsidRPr="00627ED1">
        <w:rPr>
          <w:rStyle w:val="quotebahaiscripture"/>
        </w:rPr>
        <w:t>»Earthly treasures We have not bequeathed, nor have We added such cares as they entail. By God! in earthly riches fear is hidden and peril is concealed.«</w:t>
      </w:r>
      <w:r w:rsidR="00C57E99" w:rsidRPr="004D12F2">
        <w:rPr>
          <w:rStyle w:val="structurevisible"/>
        </w:rPr>
        <w:t>&lt;/</w:t>
      </w:r>
      <w:r w:rsidR="00C57E99" w:rsidRPr="004D12F2">
        <w:rPr>
          <w:rStyle w:val="structure"/>
        </w:rPr>
        <w:t>cit</w:t>
      </w:r>
      <w:r w:rsidR="00C57E99" w:rsidRPr="004D12F2">
        <w:rPr>
          <w:rStyle w:val="structurevisible"/>
        </w:rPr>
        <w:t>&gt;</w:t>
      </w:r>
    </w:p>
    <w:p w14:paraId="07E1F6B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39</w:t>
      </w:r>
      <w:r>
        <w:rPr>
          <w:rStyle w:val="structure"/>
        </w:rPr>
        <w:t>—en_19920000/</w:t>
      </w:r>
      <w:r w:rsidRPr="00D576C3">
        <w:rPr>
          <w:rStyle w:val="structurevisible"/>
        </w:rPr>
        <w:t>&gt;</w:t>
      </w:r>
    </w:p>
    <w:p w14:paraId="02C188A5" w14:textId="77777777" w:rsidR="00C57E99" w:rsidRDefault="00627ED1" w:rsidP="00C57E99">
      <w:pPr>
        <w:pStyle w:val="Bodycont"/>
      </w:pPr>
      <w:r w:rsidRPr="00627ED1">
        <w:t xml:space="preserve">However, </w:t>
      </w:r>
      <w:r w:rsidRPr="00627ED1">
        <w:rPr>
          <w:highlight w:val="yellow"/>
        </w:rPr>
        <w:t>ʿAbdu’l-Bah</w:t>
      </w:r>
      <w:r w:rsidR="00C57E99" w:rsidRPr="000C7039">
        <w:rPr>
          <w:highlight w:val="yellow"/>
        </w:rPr>
        <w:t>á</w:t>
      </w:r>
      <w:r w:rsidRPr="00627ED1">
        <w:t xml:space="preserve"> confirmed that there were two priceless items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possession </w:t>
      </w:r>
      <w:r w:rsidR="00C57E99">
        <w:t>--</w:t>
      </w:r>
      <w:r w:rsidRPr="00627ED1">
        <w:t xml:space="preserve"> one a rare copy of the </w:t>
      </w:r>
      <w:r w:rsidR="00C57E99" w:rsidRPr="002D5AF8">
        <w:rPr>
          <w:rStyle w:val="structurevisible"/>
        </w:rPr>
        <w:t>&lt;</w:t>
      </w:r>
      <w:r w:rsidR="00C57E99" w:rsidRPr="002D5AF8">
        <w:rPr>
          <w:rStyle w:val="structure"/>
        </w:rPr>
        <w:t>title Muh_Quran</w:t>
      </w:r>
      <w:r w:rsidR="00C57E99" w:rsidRPr="002D5AF8">
        <w:rPr>
          <w:rStyle w:val="structurevisible"/>
        </w:rPr>
        <w:t>&gt;</w:t>
      </w:r>
      <w:r w:rsidRPr="00627ED1">
        <w:rPr>
          <w:rStyle w:val="BookTitle"/>
          <w:highlight w:val="yellow"/>
        </w:rPr>
        <w:t>Qur’</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the other a set of prayer beads </w:t>
      </w:r>
      <w:r w:rsidR="00C57E99">
        <w:t>--</w:t>
      </w:r>
      <w:r w:rsidRPr="00627ED1">
        <w:t xml:space="preserve"> and that both these items of inestimable value had been seen by a few dignitaries of </w:t>
      </w:r>
      <w:r w:rsidRPr="00627ED1">
        <w:rPr>
          <w:highlight w:val="yellow"/>
        </w:rPr>
        <w:t>ʿAkk</w:t>
      </w:r>
      <w:r w:rsidR="00C57E99" w:rsidRPr="000C7039">
        <w:rPr>
          <w:highlight w:val="yellow"/>
        </w:rPr>
        <w:t>á</w:t>
      </w:r>
      <w:r w:rsidRPr="00627ED1">
        <w:t xml:space="preserve">. These two unique possessions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been taken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were kept by him. These and other personal effects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such as His garments were distributed by him to various officials to serve as chattels of bribery and at the same time provide a means of humiliating </w:t>
      </w:r>
      <w:r w:rsidRPr="00627ED1">
        <w:rPr>
          <w:highlight w:val="yellow"/>
        </w:rPr>
        <w:t>ʿAbdu’l-Bah</w:t>
      </w:r>
      <w:r w:rsidR="00C57E99" w:rsidRPr="000C7039">
        <w:rPr>
          <w:highlight w:val="yellow"/>
        </w:rPr>
        <w:t>á</w:t>
      </w:r>
      <w:r w:rsidRPr="00627ED1">
        <w:t xml:space="preserve">. For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knew that the Master considered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personal belongings to be sacred and that they should be preserved with reverence. Therefore, in order to hurt </w:t>
      </w:r>
      <w:r w:rsidRPr="00627ED1">
        <w:rPr>
          <w:highlight w:val="yellow"/>
        </w:rPr>
        <w:t>ʿAbdu’l-Bah</w:t>
      </w:r>
      <w:r w:rsidR="00C57E99" w:rsidRPr="000C7039">
        <w:rPr>
          <w:highlight w:val="yellow"/>
        </w:rPr>
        <w:t>á</w:t>
      </w:r>
      <w:r w:rsidRPr="00627ED1">
        <w:t xml:space="preserve">, he gave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prayer beads to one of the enemies of the Faith and persuaded him to try to show them to Him. It is reported that one day this man showed the beads to </w:t>
      </w:r>
      <w:r w:rsidRPr="00627ED1">
        <w:rPr>
          <w:highlight w:val="yellow"/>
        </w:rPr>
        <w:t>ʿAbdu’l-Bah</w:t>
      </w:r>
      <w:r w:rsidR="00C57E99" w:rsidRPr="000C7039">
        <w:rPr>
          <w:highlight w:val="yellow"/>
        </w:rPr>
        <w:t>á</w:t>
      </w:r>
      <w:r w:rsidRPr="00627ED1">
        <w:t xml:space="preserve"> and asked Him if He could put a price on them, to which He responded that their value depended on who was using them.</w:t>
      </w:r>
    </w:p>
    <w:p w14:paraId="55A3D91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16:</w:t>
      </w:r>
      <w:r w:rsidRPr="00D576C3">
        <w:rPr>
          <w:rStyle w:val="structureparIDparcounter"/>
        </w:rPr>
        <w:t>40</w:t>
      </w:r>
      <w:r>
        <w:rPr>
          <w:rStyle w:val="structure"/>
        </w:rPr>
        <w:t>—en_19920000/</w:t>
      </w:r>
      <w:r w:rsidRPr="00D576C3">
        <w:rPr>
          <w:rStyle w:val="structurevisible"/>
        </w:rPr>
        <w:t>&gt;</w:t>
      </w:r>
    </w:p>
    <w:p w14:paraId="09CC1536" w14:textId="77777777" w:rsidR="00C57E99" w:rsidRDefault="00627ED1" w:rsidP="00C57E99">
      <w:pPr>
        <w:pStyle w:val="Bodycont"/>
      </w:pPr>
      <w:r w:rsidRPr="00627ED1">
        <w:t xml:space="preserve">On another occasion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gave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cloak and a pair of His spectacles to the Deputy Governor of Haifa as a bribe and urged him to wear them when he visited the Master. This he did, and appeared before </w:t>
      </w:r>
      <w:r w:rsidRPr="00627ED1">
        <w:rPr>
          <w:highlight w:val="yellow"/>
        </w:rPr>
        <w:t>ʿAbdu’l-Bah</w:t>
      </w:r>
      <w:r w:rsidR="00C57E99" w:rsidRPr="000C7039">
        <w:rPr>
          <w:highlight w:val="yellow"/>
        </w:rPr>
        <w:t>á</w:t>
      </w:r>
      <w:r w:rsidRPr="00627ED1">
        <w:t xml:space="preserve"> brazenly spectacled and wearing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cloak. Soon afterwards however, this man was dismissed from his post and met with some misfortune. He then went to </w:t>
      </w:r>
      <w:r w:rsidRPr="00627ED1">
        <w:rPr>
          <w:highlight w:val="yellow"/>
        </w:rPr>
        <w:t>ʿAbdu’l-Bah</w:t>
      </w:r>
      <w:r w:rsidR="00C57E99" w:rsidRPr="000C7039">
        <w:rPr>
          <w:highlight w:val="yellow"/>
        </w:rPr>
        <w:t>á</w:t>
      </w:r>
      <w:r w:rsidRPr="00627ED1">
        <w:t xml:space="preserve">, begged forgiveness for his shameful behaviour and confessed that he had been urged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 act as he did. </w:t>
      </w:r>
      <w:r w:rsidRPr="00627ED1">
        <w:rPr>
          <w:highlight w:val="yellow"/>
        </w:rPr>
        <w:t>ʿAbdu’l-Bah</w:t>
      </w:r>
      <w:r w:rsidR="00C57E99" w:rsidRPr="000C7039">
        <w:rPr>
          <w:highlight w:val="yellow"/>
        </w:rPr>
        <w:t>á</w:t>
      </w:r>
      <w:r w:rsidRPr="00627ED1">
        <w:t xml:space="preserve"> showered His kindness and generosity upon him, and helped him to resolve his difficulties. This was always </w:t>
      </w:r>
      <w:r w:rsidRPr="00627ED1">
        <w:rPr>
          <w:highlight w:val="yellow"/>
        </w:rPr>
        <w:t>ʿAbdu’l-Bah</w:t>
      </w:r>
      <w:r w:rsidR="00C57E99" w:rsidRPr="007C5354">
        <w:rPr>
          <w:highlight w:val="yellow"/>
        </w:rPr>
        <w:t>á</w:t>
      </w:r>
      <w:r w:rsidRPr="00627ED1">
        <w:rPr>
          <w:highlight w:val="yellow"/>
        </w:rPr>
        <w:t>’s</w:t>
      </w:r>
      <w:r w:rsidRPr="00627ED1">
        <w:t xml:space="preserve"> way </w:t>
      </w:r>
      <w:r w:rsidR="00C57E99">
        <w:t>--</w:t>
      </w:r>
      <w:r w:rsidRPr="00627ED1">
        <w:t xml:space="preserve"> to extend a helping hand with all His love to those enemies who had wronged Him and inflicted sufferings upon Him. The above episode of the court case was widely publicized and once again the Covenant-breakers were frustrated in their actions and failed to humiliate the Master.</w:t>
      </w:r>
      <w:r w:rsidRPr="00627ED1">
        <w:rPr>
          <w:rStyle w:val="structurepagenumber"/>
        </w:rPr>
        <w:t xml:space="preserve"> &lt;page 201</w:t>
      </w:r>
      <w:bookmarkStart w:id="25" w:name="ch17"/>
      <w:bookmarkEnd w:id="25"/>
      <w:r w:rsidR="00B777C2">
        <w:rPr>
          <w:rStyle w:val="structurepagenumber"/>
        </w:rPr>
        <w:t>/&gt;</w:t>
      </w:r>
    </w:p>
    <w:p w14:paraId="75567887"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17</w:t>
      </w:r>
      <w:r w:rsidRPr="00835AAF">
        <w:rPr>
          <w:rStyle w:val="structure"/>
        </w:rPr>
        <w:t>:0</w:t>
      </w:r>
      <w:r>
        <w:rPr>
          <w:rStyle w:val="structure"/>
        </w:rPr>
        <w:t>—en_19920000/</w:t>
      </w:r>
      <w:r w:rsidRPr="00835AAF">
        <w:rPr>
          <w:rStyle w:val="structurevisible"/>
        </w:rPr>
        <w:t>&gt;</w:t>
      </w:r>
      <w:r>
        <w:t>CHAPTER SEVENTEEN</w:t>
      </w:r>
      <w:r>
        <w:br/>
      </w:r>
      <w:r w:rsidRPr="000C7039">
        <w:rPr>
          <w:highlight w:val="yellow"/>
        </w:rPr>
        <w:t>ʿ</w:t>
      </w:r>
      <w:r w:rsidR="00627ED1" w:rsidRPr="00627ED1">
        <w:rPr>
          <w:highlight w:val="yellow"/>
        </w:rPr>
        <w:t>Abdu</w:t>
      </w:r>
      <w:r w:rsidR="00627ED1" w:rsidRPr="00627ED1">
        <w:rPr>
          <w:rFonts w:asciiTheme="minorHAnsi" w:hAnsiTheme="minorHAnsi"/>
          <w:color w:val="auto"/>
          <w:sz w:val="40"/>
          <w:szCs w:val="36"/>
          <w:highlight w:val="yellow"/>
        </w:rPr>
        <w:t>’</w:t>
      </w:r>
      <w:r w:rsidR="00627ED1" w:rsidRPr="00627ED1">
        <w:rPr>
          <w:highlight w:val="yellow"/>
        </w:rPr>
        <w:t>l-Bah</w:t>
      </w:r>
      <w:r w:rsidRPr="000C7039">
        <w:rPr>
          <w:highlight w:val="yellow"/>
        </w:rPr>
        <w:t>á</w:t>
      </w:r>
      <w:r w:rsidR="00627ED1" w:rsidRPr="00627ED1">
        <w:t xml:space="preserve"> in Action</w:t>
      </w:r>
    </w:p>
    <w:p w14:paraId="115AD0ED"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w:t>
      </w:r>
      <w:r>
        <w:rPr>
          <w:rStyle w:val="structure"/>
        </w:rPr>
        <w:t>—en_19920000/</w:t>
      </w:r>
      <w:r w:rsidRPr="00D576C3">
        <w:rPr>
          <w:rStyle w:val="structurevisible"/>
        </w:rPr>
        <w:t>&gt;</w:t>
      </w:r>
    </w:p>
    <w:p w14:paraId="640DCD91" w14:textId="77777777" w:rsidR="00C57E99" w:rsidRDefault="00627ED1" w:rsidP="009309C3">
      <w:pPr>
        <w:pStyle w:val="Body1st"/>
      </w:pPr>
      <w:r w:rsidRPr="00627ED1">
        <w:t xml:space="preserve">While all these calumnies were circulating in </w:t>
      </w:r>
      <w:r w:rsidRPr="00627ED1">
        <w:rPr>
          <w:highlight w:val="yellow"/>
        </w:rPr>
        <w:t>ʿAkk</w:t>
      </w:r>
      <w:r w:rsidR="00C57E99" w:rsidRPr="000C7039">
        <w:rPr>
          <w:highlight w:val="yellow"/>
        </w:rPr>
        <w:t>á</w:t>
      </w:r>
      <w:r w:rsidRPr="00627ED1">
        <w:t xml:space="preserve"> and the neighbouring areas, </w:t>
      </w:r>
      <w:r w:rsidRPr="00627ED1">
        <w:rPr>
          <w:highlight w:val="yellow"/>
        </w:rPr>
        <w:t>ʿAbdu’l-Bah</w:t>
      </w:r>
      <w:r w:rsidR="00C57E99" w:rsidRPr="000C7039">
        <w:rPr>
          <w:highlight w:val="yellow"/>
        </w:rPr>
        <w:t>á</w:t>
      </w:r>
      <w:r w:rsidRPr="00627ED1">
        <w:t xml:space="preserve">, through His </w:t>
      </w:r>
      <w:r w:rsidRPr="009309C3">
        <w:t>exemplary</w:t>
      </w:r>
      <w:r w:rsidRPr="00627ED1">
        <w:t xml:space="preserve"> life, dispelled the gloom resulting from the falsehoods which had been surrounding the community of the Most Great Name. During this time, when He Himself was the target of dire afflictions and sufferings, He cast upon everyone around Him the light of truth, of divine virtues and spiritual teachings.</w:t>
      </w:r>
    </w:p>
    <w:p w14:paraId="009419B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2</w:t>
      </w:r>
      <w:r>
        <w:rPr>
          <w:rStyle w:val="structure"/>
        </w:rPr>
        <w:t>—en_19920000/</w:t>
      </w:r>
      <w:r w:rsidRPr="00D576C3">
        <w:rPr>
          <w:rStyle w:val="structurevisible"/>
        </w:rPr>
        <w:t>&gt;</w:t>
      </w:r>
    </w:p>
    <w:p w14:paraId="4CABDD8B" w14:textId="77777777" w:rsidR="00C57E99" w:rsidRDefault="00627ED1" w:rsidP="00C57E99">
      <w:pPr>
        <w:pStyle w:val="Bodycont"/>
      </w:pPr>
      <w:r w:rsidRPr="00627ED1">
        <w:t xml:space="preserve">Although we can never understand the reality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Manifestation of God, or of </w:t>
      </w:r>
      <w:r w:rsidRPr="00627ED1">
        <w:rPr>
          <w:highlight w:val="yellow"/>
        </w:rPr>
        <w:t>ʿAbdu’l-Bah</w:t>
      </w:r>
      <w:r w:rsidR="00C57E99" w:rsidRPr="000C7039">
        <w:rPr>
          <w:highlight w:val="yellow"/>
        </w:rPr>
        <w:t>á</w:t>
      </w:r>
      <w:r w:rsidRPr="00627ED1">
        <w:t xml:space="preserve">, the Most Great Mystery of God and the Centre of His Covenant, we can observe some of their superhuman characteristics. Unlike a human being whose mind can only deal with one subject at a time, </w:t>
      </w:r>
      <w:r w:rsidRPr="00627ED1">
        <w:rPr>
          <w:highlight w:val="yellow"/>
        </w:rPr>
        <w:t>ʿAbdu’l-Bah</w:t>
      </w:r>
      <w:r w:rsidR="00C57E99" w:rsidRPr="000C7039">
        <w:rPr>
          <w:highlight w:val="yellow"/>
        </w:rPr>
        <w:t>á</w:t>
      </w:r>
      <w:r w:rsidRPr="00627ED1">
        <w:t xml:space="preserve">, who had all the powers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conferred upon Him, was free from this limitation. Usually a person becomes overwhelmed when afflicted by sufferings or faced with insurmountable obstacles. Under such circumstances even men of outstanding ability show their weakness and reveal their human frailty. They try to cope with one problem at a time, and they often seek the help of experts and advisors to help them make a decision.</w:t>
      </w:r>
    </w:p>
    <w:p w14:paraId="785F09B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3</w:t>
      </w:r>
      <w:r>
        <w:rPr>
          <w:rStyle w:val="structure"/>
        </w:rPr>
        <w:t>—en_19920000/</w:t>
      </w:r>
      <w:r w:rsidRPr="00D576C3">
        <w:rPr>
          <w:rStyle w:val="structurevisible"/>
        </w:rPr>
        <w:t>&gt;</w:t>
      </w:r>
    </w:p>
    <w:p w14:paraId="7103BBB1" w14:textId="77777777" w:rsidR="00C57E99" w:rsidRDefault="00627ED1" w:rsidP="00C57E99">
      <w:pPr>
        <w:pStyle w:val="Bodycont"/>
      </w:pPr>
      <w:r w:rsidRPr="00627ED1">
        <w:t xml:space="preserve">Not so with </w:t>
      </w:r>
      <w:r w:rsidRPr="00627ED1">
        <w:rPr>
          <w:highlight w:val="yellow"/>
        </w:rPr>
        <w:t>ʿAbdu’l-Bah</w:t>
      </w:r>
      <w:r w:rsidR="00C57E99" w:rsidRPr="000C7039">
        <w:rPr>
          <w:highlight w:val="yellow"/>
        </w:rPr>
        <w:t>á</w:t>
      </w:r>
      <w:r w:rsidRPr="00627ED1">
        <w:t xml:space="preserve">. In the first place He acted independently, for no individual was qualified to advise or assist Him in His manifold activities. His soul was not bound by the limitations of the world of humanity, and His mind was not overwhelmed when faced with a host of problems simultaneously. In the midst of calamities, when the ablest of men would have succumbed to pressure, He remained detached, while directing His attention to whatever He desired. This is one of the distinguishing characteristics of the Manifestation of God and His Chosen Ones.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explained this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quoting the celebrated </w:t>
      </w:r>
      <w:r w:rsidRPr="00627ED1">
        <w:rPr>
          <w:highlight w:val="lightGray"/>
        </w:rPr>
        <w:t>Islamic</w:t>
      </w:r>
      <w:r w:rsidRPr="00627ED1">
        <w:t xml:space="preserve"> passage: </w:t>
      </w:r>
      <w:r w:rsidR="00C57E99" w:rsidRPr="004D12F2">
        <w:rPr>
          <w:rStyle w:val="structurevisible"/>
        </w:rPr>
        <w:t>&lt;</w:t>
      </w:r>
      <w:r w:rsidR="00C57E99" w:rsidRPr="004D12F2">
        <w:rPr>
          <w:rStyle w:val="structure"/>
        </w:rPr>
        <w:t>cit %_hadith►%_%_%►%_%_%—en_%—%_%</w:t>
      </w:r>
      <w:r w:rsidR="00C57E99" w:rsidRPr="004D12F2">
        <w:rPr>
          <w:rStyle w:val="structurevisible"/>
        </w:rPr>
        <w:t>&gt;</w:t>
      </w:r>
      <w:r w:rsidRPr="00627ED1">
        <w:rPr>
          <w:rStyle w:val="quoteholytradition"/>
        </w:rPr>
        <w:t>»Nothing whatsoever keepeth Him from being occupied with any other thing.«</w:t>
      </w:r>
      <w:r w:rsidR="00C57E99" w:rsidRPr="004D12F2">
        <w:rPr>
          <w:rStyle w:val="structurevisible"/>
        </w:rPr>
        <w:t>&lt;/</w:t>
      </w:r>
      <w:r w:rsidR="00C57E99" w:rsidRPr="004D12F2">
        <w:rPr>
          <w:rStyle w:val="structure"/>
        </w:rPr>
        <w:t>cit</w:t>
      </w:r>
      <w:r w:rsidR="00C57E99" w:rsidRPr="004D12F2">
        <w:rPr>
          <w:rStyle w:val="structurevisible"/>
        </w:rPr>
        <w:t>&gt;</w:t>
      </w:r>
      <w:r w:rsidRPr="00627ED1">
        <w:rPr>
          <w:rStyle w:val="FootnoteReference"/>
        </w:rPr>
        <w:footnoteReference w:id="364"/>
      </w:r>
      <w:r w:rsidRPr="00627ED1">
        <w:rPr>
          <w:rStyle w:val="structurepagenumber"/>
        </w:rPr>
        <w:t xml:space="preserve"> &lt;page 202</w:t>
      </w:r>
      <w:r w:rsidR="00B777C2">
        <w:rPr>
          <w:rStyle w:val="structurepagenumber"/>
        </w:rPr>
        <w:t>/&gt;</w:t>
      </w:r>
    </w:p>
    <w:p w14:paraId="374460D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4</w:t>
      </w:r>
      <w:r>
        <w:rPr>
          <w:rStyle w:val="structure"/>
        </w:rPr>
        <w:t>—en_19920000/</w:t>
      </w:r>
      <w:r w:rsidRPr="00D576C3">
        <w:rPr>
          <w:rStyle w:val="structurevisible"/>
        </w:rPr>
        <w:t>&gt;</w:t>
      </w:r>
    </w:p>
    <w:p w14:paraId="55434B4E" w14:textId="77777777" w:rsidR="00C57E99" w:rsidRDefault="00627ED1" w:rsidP="00C57E99">
      <w:pPr>
        <w:pStyle w:val="Bodycont"/>
      </w:pPr>
      <w:r w:rsidRPr="00627ED1">
        <w:t xml:space="preserve">Although the Manifestations of God and these specially chosen ones such as </w:t>
      </w:r>
      <w:r w:rsidRPr="00627ED1">
        <w:rPr>
          <w:highlight w:val="yellow"/>
        </w:rPr>
        <w:t>ʿAbdu’l-Bah</w:t>
      </w:r>
      <w:r w:rsidR="00C57E99" w:rsidRPr="000C7039">
        <w:rPr>
          <w:highlight w:val="yellow"/>
        </w:rPr>
        <w:t>á</w:t>
      </w:r>
      <w:r w:rsidRPr="00627ED1">
        <w:t xml:space="preserve"> feel the agony of sufferings inflicted on them by their enemies, and their human nature experiences pain both mental and physical, their souls are not affected by any man-made affliction. They abide in a realm far beyond the ken of mortal men, and wield the spiritual sceptre of authority and power with which they rule over humanity. These powers are at first hidden from the eyes of most people, but with the passage of time humanity observes the influence of their word and the spread of their Faith.</w:t>
      </w:r>
    </w:p>
    <w:p w14:paraId="11ACC23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5</w:t>
      </w:r>
      <w:r>
        <w:rPr>
          <w:rStyle w:val="structure"/>
        </w:rPr>
        <w:t>—en_19920000/</w:t>
      </w:r>
      <w:r w:rsidRPr="00D576C3">
        <w:rPr>
          <w:rStyle w:val="structurevisible"/>
        </w:rPr>
        <w:t>&gt;</w:t>
      </w:r>
    </w:p>
    <w:p w14:paraId="2BA3410C" w14:textId="77777777" w:rsidR="00C57E99" w:rsidRDefault="00627ED1" w:rsidP="00C57E99">
      <w:pPr>
        <w:pStyle w:val="Bodycont"/>
      </w:pPr>
      <w:r w:rsidRPr="00627ED1">
        <w:t xml:space="preserve">Thus we observe that at a time when </w:t>
      </w:r>
      <w:r w:rsidRPr="00627ED1">
        <w:rPr>
          <w:highlight w:val="yellow"/>
        </w:rPr>
        <w:t>ʿAbdu’l-Bah</w:t>
      </w:r>
      <w:r w:rsidR="00C57E99" w:rsidRPr="000C7039">
        <w:rPr>
          <w:highlight w:val="yellow"/>
        </w:rPr>
        <w:t>á</w:t>
      </w:r>
      <w:r w:rsidRPr="00627ED1">
        <w:t xml:space="preserve"> was suffering grievously at the hands of the Covenant-breakers and was continually confronted by the implacable enmity of His unfaithful brothers, He was occupied day and night with the promotion of the Cause throughout the world. Unaffected by the onslaught of the Covenant-breakers, His love and encouragement continued to be showered in great profusion upon the believers in both the East and the West. No amount of opposition was capable of deterring Him from His purpose. At a time when He was being attacked on every side by the Covenant-breakers, and the believers were dispirited and disconsolate, He cheered the friends, strengthened their faith, assured them of the invincibility of the Covenant and widened their vision to see the greatness of the Cause and its ultimate victory.</w:t>
      </w:r>
    </w:p>
    <w:p w14:paraId="3103426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6</w:t>
      </w:r>
      <w:r>
        <w:rPr>
          <w:rStyle w:val="structure"/>
        </w:rPr>
        <w:t>—en_19920000/</w:t>
      </w:r>
      <w:r w:rsidRPr="00D576C3">
        <w:rPr>
          <w:rStyle w:val="structurevisible"/>
        </w:rPr>
        <w:t>&gt;</w:t>
      </w:r>
    </w:p>
    <w:p w14:paraId="65162E9F" w14:textId="77777777" w:rsidR="00C57E99" w:rsidRDefault="00C57E99" w:rsidP="00C57E99">
      <w:pPr>
        <w:pStyle w:val="Bodycont"/>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trusted secretary and confidant Dr </w:t>
      </w:r>
      <w:r w:rsidR="00627ED1" w:rsidRPr="00627ED1">
        <w:rPr>
          <w:highlight w:val="yellow"/>
        </w:rPr>
        <w:t>Y</w:t>
      </w:r>
      <w:r w:rsidRPr="009B5652">
        <w:rPr>
          <w:highlight w:val="yellow"/>
        </w:rPr>
        <w:t>ú</w:t>
      </w:r>
      <w:r w:rsidR="00627ED1" w:rsidRPr="00627ED1">
        <w:rPr>
          <w:highlight w:val="yellow"/>
        </w:rPr>
        <w:t xml:space="preserve">nis </w:t>
      </w:r>
      <w:r w:rsidRPr="009B5652">
        <w:rPr>
          <w:highlight w:val="yellow"/>
        </w:rPr>
        <w:t>á</w:t>
      </w:r>
      <w:r w:rsidR="00627ED1" w:rsidRPr="00627ED1">
        <w:rPr>
          <w:highlight w:val="yellow"/>
        </w:rPr>
        <w:t>n</w:t>
      </w:r>
      <w:r w:rsidR="00627ED1" w:rsidRPr="00627ED1">
        <w:t xml:space="preserve"> has left to posterity his reminiscences of the Master during this most turbulent period of His Ministry. The following is a summary translation of his celebrated memoirs.</w:t>
      </w:r>
    </w:p>
    <w:p w14:paraId="1F076A1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7</w:t>
      </w:r>
      <w:r>
        <w:rPr>
          <w:rStyle w:val="structure"/>
        </w:rPr>
        <w:t>—en_19920000/</w:t>
      </w:r>
      <w:r w:rsidRPr="00D576C3">
        <w:rPr>
          <w:rStyle w:val="structurevisible"/>
        </w:rPr>
        <w:t>&gt;</w:t>
      </w:r>
    </w:p>
    <w:p w14:paraId="7A7EF15D"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Yunis Khan_%►%_%_%►%_%_%—en_%—%_%</w:t>
      </w:r>
      <w:r w:rsidRPr="00262635">
        <w:rPr>
          <w:rStyle w:val="structurevisible"/>
        </w:rPr>
        <w:t>&gt;</w:t>
      </w:r>
      <w:r w:rsidR="00627ED1" w:rsidRPr="00627ED1">
        <w:rPr>
          <w:rStyle w:val="quoteknownauthor"/>
        </w:rPr>
        <w:t>»In those days when the showers of sedition and conspiracy were raining down, and the storms of tests and trials were blowing with fury, a fierce hurricane was raging around the Ark of the Cause of God. But it was the Centre of the Covenant who was at the helm. Through the potency of His words and the authority of His directives, He was navigating the Sacred Ark toward the shores of salvation. The sway of His pen and the influence of His utterances were both means whereby He was guiding the people to the highway of blissfulness and prosperity. In the same way that the traces of His pen are imprinted for all time upon the pages of His Tablets, His blessed words were engraved upon the hearts of those who were privileged to hear Him and their recollections were transmitted from heart to heart. His utterances in those days were as varied as His Writings.</w:t>
      </w:r>
    </w:p>
    <w:p w14:paraId="72FE6F4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8</w:t>
      </w:r>
      <w:r w:rsidRPr="00627ED1">
        <w:rPr>
          <w:rStyle w:val="structure"/>
        </w:rPr>
        <w:t>—en_19920000/</w:t>
      </w:r>
      <w:r w:rsidRPr="00627ED1">
        <w:rPr>
          <w:rStyle w:val="structurevisible"/>
        </w:rPr>
        <w:t>&gt;</w:t>
      </w:r>
    </w:p>
    <w:p w14:paraId="25FFBF40" w14:textId="77777777" w:rsidR="00C57E99" w:rsidRDefault="00627ED1" w:rsidP="00C57E99">
      <w:pPr>
        <w:pStyle w:val="Quotecont"/>
      </w:pPr>
      <w:r w:rsidRPr="00627ED1">
        <w:rPr>
          <w:rStyle w:val="quoteknownauthor"/>
        </w:rPr>
        <w:t xml:space="preserve">In His talks He often used to share with us many glad tidings of the future progress of the Cause of God. He likened our days of anguish and sadness to the early days of Christianity and </w:t>
      </w:r>
      <w:r w:rsidRPr="00627ED1">
        <w:rPr>
          <w:rStyle w:val="quoteknownauthor"/>
          <w:highlight w:val="yellow"/>
        </w:rPr>
        <w:t>Islám</w:t>
      </w:r>
      <w:r w:rsidRPr="00627ED1">
        <w:rPr>
          <w:rStyle w:val="quoteknownauthor"/>
        </w:rPr>
        <w:t xml:space="preserve"> which had also been very turbulent; but these religions were later exalted in the land. Similarly, He assured us in clear terms of the ascendancy and victory of</w:t>
      </w:r>
      <w:r w:rsidRPr="00627ED1">
        <w:rPr>
          <w:rStyle w:val="structurepagenumber"/>
        </w:rPr>
        <w:t xml:space="preserve"> &lt;page 203</w:t>
      </w:r>
      <w:r w:rsidR="00B777C2">
        <w:rPr>
          <w:rStyle w:val="structurepagenumber"/>
        </w:rPr>
        <w:t>/&gt;</w:t>
      </w:r>
      <w:r w:rsidRPr="00627ED1">
        <w:rPr>
          <w:rStyle w:val="quoteknownauthor"/>
        </w:rPr>
        <w:t xml:space="preserve"> the Cause of </w:t>
      </w:r>
      <w:r w:rsidRPr="00627ED1">
        <w:rPr>
          <w:rStyle w:val="quoteknownauthor"/>
          <w:highlight w:val="yellow"/>
        </w:rPr>
        <w:t>Bahá’u’lláh</w:t>
      </w:r>
      <w:r w:rsidRPr="00627ED1">
        <w:rPr>
          <w:rStyle w:val="quoteknownauthor"/>
        </w:rPr>
        <w:t xml:space="preserve">... His utterances on the future of the Cause were delivered with eloquence and effectiveness and were imbued with a power and authority born of the heavenly realms such that they penetrated the depths of our hearts. Our souls were so assured and uplifted that we, His hearers, did not have to imagine forthcoming events. Rather, we found ourselves experiencing all the bountiful happenings of the future. The eternal glory and ultimate successes of the Cause of God were so vividly portrayed by Him that the passage of time was irrelevant, for we saw the past, present and the future at the same time. All of this was because the promises of the Master concerning the ascendancy of the Cause were absolutely clear, explicit and irrevocable... Now [after a few decades] many of the prophecies of </w:t>
      </w:r>
      <w:r w:rsidRPr="00627ED1">
        <w:rPr>
          <w:rStyle w:val="quoteknownauthor"/>
          <w:highlight w:val="yellow"/>
        </w:rPr>
        <w:t>ʿAbdu’l-Bahá</w:t>
      </w:r>
      <w:r w:rsidRPr="00627ED1">
        <w:rPr>
          <w:rStyle w:val="quoteknownauthor"/>
        </w:rPr>
        <w:t xml:space="preserve"> have already been fulfilled, for instance who could ever have imagined that the small village of Haifa would become, within so short a period, as foreshadowed by </w:t>
      </w:r>
      <w:r w:rsidRPr="00627ED1">
        <w:rPr>
          <w:rStyle w:val="quoteknownauthor"/>
          <w:highlight w:val="yellow"/>
        </w:rPr>
        <w:t>ʿAbdu’l-Bahá</w:t>
      </w:r>
      <w:r w:rsidRPr="00627ED1">
        <w:rPr>
          <w:rStyle w:val="quoteknownauthor"/>
        </w:rPr>
        <w:t>, a great city and an important port...«</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65"/>
      </w:r>
    </w:p>
    <w:p w14:paraId="5F58C69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9</w:t>
      </w:r>
      <w:r>
        <w:rPr>
          <w:rStyle w:val="structure"/>
        </w:rPr>
        <w:t>—en_19920000/</w:t>
      </w:r>
      <w:r w:rsidRPr="00D576C3">
        <w:rPr>
          <w:rStyle w:val="structurevisible"/>
        </w:rPr>
        <w:t>&gt;</w:t>
      </w:r>
    </w:p>
    <w:p w14:paraId="6BC7DF4E"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describes how </w:t>
      </w:r>
      <w:r w:rsidRPr="00627ED1">
        <w:rPr>
          <w:highlight w:val="yellow"/>
        </w:rPr>
        <w:t>ʿAbdu’l-Bah</w:t>
      </w:r>
      <w:r w:rsidR="00C57E99" w:rsidRPr="000C7039">
        <w:rPr>
          <w:highlight w:val="yellow"/>
        </w:rPr>
        <w:t>á</w:t>
      </w:r>
      <w:r w:rsidRPr="00627ED1">
        <w:t xml:space="preserve">, in the midst of intense suffering at the hand of the Covenant-breakers, earnestly prayed that yet more suffering and hardship might descend upon Him. As tribulations increased, His desire to bear them increased correspondingly. He often used to speak about illustrious martyrs such as </w:t>
      </w:r>
      <w:r w:rsidRPr="00627ED1">
        <w:rPr>
          <w:highlight w:val="yellow"/>
        </w:rPr>
        <w:t>Varq</w:t>
      </w:r>
      <w:r w:rsidR="00C57E99" w:rsidRPr="000C7039">
        <w:rPr>
          <w:highlight w:val="yellow"/>
        </w:rPr>
        <w:t>á</w:t>
      </w:r>
      <w:r w:rsidRPr="00627ED1">
        <w:t xml:space="preserve">, and then, in a joyous and excited tone, He would express His heartfelt desire to lay down His life in the path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So moving were His words that all His loved ones who heard Him were overcome with emotion, their souls uplifted and their hearts filled with a new spirit of sacrifice in their readiness to follow in the footsteps of their Beloved.</w:t>
      </w:r>
    </w:p>
    <w:p w14:paraId="6DCE999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10</w:t>
      </w:r>
      <w:r>
        <w:rPr>
          <w:rStyle w:val="structure"/>
        </w:rPr>
        <w:t>—en_19920000/</w:t>
      </w:r>
      <w:r w:rsidRPr="00D576C3">
        <w:rPr>
          <w:rStyle w:val="structurevisible"/>
        </w:rPr>
        <w:t>&gt;</w:t>
      </w:r>
    </w:p>
    <w:p w14:paraId="29E7F3A1" w14:textId="77777777" w:rsidR="00C57E99" w:rsidRDefault="00627ED1" w:rsidP="00C57E99">
      <w:pPr>
        <w:pStyle w:val="Bodycont"/>
      </w:pPr>
      <w:r w:rsidRPr="00627ED1">
        <w:t xml:space="preserve">Another of </w:t>
      </w:r>
      <w:r w:rsidRPr="00627ED1">
        <w:rPr>
          <w:highlight w:val="yellow"/>
        </w:rPr>
        <w:t>ʿAbdu’l-Bah</w:t>
      </w:r>
      <w:r w:rsidR="00C57E99" w:rsidRPr="007C5354">
        <w:rPr>
          <w:highlight w:val="yellow"/>
        </w:rPr>
        <w:t>á</w:t>
      </w:r>
      <w:r w:rsidRPr="00627ED1">
        <w:rPr>
          <w:highlight w:val="yellow"/>
        </w:rPr>
        <w:t>’s</w:t>
      </w:r>
      <w:r w:rsidRPr="00627ED1">
        <w:t xml:space="preserve"> exhortations, according to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concerned the ordinance of teaching the Faith versus steadfastness in the Covenant. Of course, teaching the Cause of God is the most meritorious of all deeds and is described by Him as </w:t>
      </w:r>
      <w:r w:rsidR="00C57E99" w:rsidRPr="004D12F2">
        <w:rPr>
          <w:rStyle w:val="structurevisible"/>
        </w:rPr>
        <w:t>&lt;</w:t>
      </w:r>
      <w:r w:rsidR="00C57E99" w:rsidRPr="004D12F2">
        <w:rPr>
          <w:rStyle w:val="structure"/>
        </w:rPr>
        <w:t>cit Abd_%►%_%_%►%_%_%—en_%—%_%</w:t>
      </w:r>
      <w:r w:rsidR="00C57E99" w:rsidRPr="004D12F2">
        <w:rPr>
          <w:rStyle w:val="structurevisible"/>
        </w:rPr>
        <w:t>&gt;</w:t>
      </w:r>
      <w:r w:rsidRPr="00627ED1">
        <w:rPr>
          <w:rStyle w:val="quotebahaiscripture"/>
        </w:rPr>
        <w:t>»the head corner-stone of the foundation itself«</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Teaching the Cause is the primary and the most vital duty of a believer. Yet during those perilous times when the Covenant-breakers were actively engaged in spreading their venomous propaganda within the community, and were trying with all their power to break up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the Master advised the believers that deepening the friends in the subject of the Covenant and assisting them to remain firm in their faith took precedence over teaching. He explained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ordained that when serving the Faith one must act with wisdom, taking into consideration the particular circumstances existing at a given time.</w:t>
      </w:r>
    </w:p>
    <w:p w14:paraId="427A280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11</w:t>
      </w:r>
      <w:r>
        <w:rPr>
          <w:rStyle w:val="structure"/>
        </w:rPr>
        <w:t>—en_19920000/</w:t>
      </w:r>
      <w:r w:rsidRPr="00D576C3">
        <w:rPr>
          <w:rStyle w:val="structurevisible"/>
        </w:rPr>
        <w:t>&gt;</w:t>
      </w:r>
    </w:p>
    <w:p w14:paraId="635D70E6" w14:textId="77777777" w:rsidR="00C57E99" w:rsidRDefault="00627ED1" w:rsidP="00C57E99">
      <w:pPr>
        <w:pStyle w:val="Bodycont"/>
      </w:pPr>
      <w:r w:rsidRPr="00627ED1">
        <w:t>He likened the work of the friends in those days to that of building a house while the Covenant-breakers were trying to raze it to the ground. In such circumstances, instead of adding another storey to</w:t>
      </w:r>
      <w:r w:rsidRPr="00627ED1">
        <w:rPr>
          <w:rStyle w:val="structurepagenumber"/>
        </w:rPr>
        <w:t xml:space="preserve"> &lt;page 204</w:t>
      </w:r>
      <w:r w:rsidR="00B777C2">
        <w:rPr>
          <w:rStyle w:val="structurepagenumber"/>
        </w:rPr>
        <w:t>/&gt;</w:t>
      </w:r>
      <w:r w:rsidRPr="00627ED1">
        <w:t xml:space="preserve"> the house, all efforts must be directed to the protection of the structure itself. He assured those who were privileged to hear Him of the advent of a day when the foundation of the Cause of God would be secure and safe, and promised that when that time came He would direct the believers to engage once again in actively teaching the Cause of God.</w:t>
      </w:r>
    </w:p>
    <w:p w14:paraId="12C10CC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12</w:t>
      </w:r>
      <w:r>
        <w:rPr>
          <w:rStyle w:val="structure"/>
        </w:rPr>
        <w:t>—en_19920000/</w:t>
      </w:r>
      <w:r w:rsidRPr="00D576C3">
        <w:rPr>
          <w:rStyle w:val="structurevisible"/>
        </w:rPr>
        <w:t>&gt;</w:t>
      </w:r>
    </w:p>
    <w:p w14:paraId="13143DB5" w14:textId="77777777" w:rsidR="00C57E99" w:rsidRDefault="00627ED1" w:rsidP="00C57E99">
      <w:pPr>
        <w:pStyle w:val="Bodycont"/>
      </w:pPr>
      <w:r w:rsidRPr="00627ED1">
        <w:t xml:space="preserve">During those turbulent years when the Covenant-breakers were engaged in making mischief in the Holy Land, the believers’ only refuge was the shelter of </w:t>
      </w:r>
      <w:r w:rsidRPr="00627ED1">
        <w:rPr>
          <w:highlight w:val="yellow"/>
        </w:rPr>
        <w:t>ʿAbdu’l-Bah</w:t>
      </w:r>
      <w:r w:rsidR="00C57E99" w:rsidRPr="007C5354">
        <w:rPr>
          <w:highlight w:val="yellow"/>
        </w:rPr>
        <w:t>á</w:t>
      </w:r>
      <w:r w:rsidRPr="00627ED1">
        <w:rPr>
          <w:highlight w:val="yellow"/>
        </w:rPr>
        <w:t>’s</w:t>
      </w:r>
      <w:r w:rsidRPr="00627ED1">
        <w:t xml:space="preserve"> presence. He could be likened to a vast ocean at whose shores His loved ones gathered in order to receive a portion of its life-giving waters. Each believer received his share in accordance with his capacity. Some who had come empty-handed merely enjoyed seeing that vast and fathomless ocean. Others who had more capacity had come with a vessel in hand, and each one received a draught of the water of life. Still others, yet unsatisfied, immersed themselves in that ocean and found some of the inestimable pearls of wisdom and knowledge which lay concealed in its depths.</w:t>
      </w:r>
    </w:p>
    <w:p w14:paraId="0A90158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13</w:t>
      </w:r>
      <w:r>
        <w:rPr>
          <w:rStyle w:val="structure"/>
        </w:rPr>
        <w:t>—en_19920000/</w:t>
      </w:r>
      <w:r w:rsidRPr="00D576C3">
        <w:rPr>
          <w:rStyle w:val="structurevisible"/>
        </w:rPr>
        <w:t>&gt;</w:t>
      </w:r>
    </w:p>
    <w:p w14:paraId="5497C964" w14:textId="77777777" w:rsidR="00C57E99" w:rsidRDefault="00627ED1" w:rsidP="009309C3">
      <w:pPr>
        <w:pStyle w:val="Bodycont"/>
      </w:pPr>
      <w:r w:rsidRPr="00627ED1">
        <w:t xml:space="preserve">That ocean </w:t>
      </w:r>
      <w:r w:rsidR="00C57E99">
        <w:t>--</w:t>
      </w:r>
      <w:r w:rsidRPr="00627ED1">
        <w:t xml:space="preserve"> the person of </w:t>
      </w:r>
      <w:r w:rsidRPr="00627ED1">
        <w:rPr>
          <w:highlight w:val="yellow"/>
        </w:rPr>
        <w:t>ʿAbdu’l-Bah</w:t>
      </w:r>
      <w:r w:rsidR="00C57E99" w:rsidRPr="000C7039">
        <w:rPr>
          <w:highlight w:val="yellow"/>
        </w:rPr>
        <w:t>á</w:t>
      </w:r>
      <w:r w:rsidRPr="00627ED1">
        <w:t xml:space="preserve"> </w:t>
      </w:r>
      <w:r w:rsidR="00C57E99">
        <w:t>--</w:t>
      </w:r>
      <w:r w:rsidRPr="00627ED1">
        <w:t xml:space="preserve"> appeared in various forms on different occasions. At times it was calm, at others surging with mighty waves. When it was calm, every beholder would find himself in a state of joy and tranquillity. When its billowing waves surged, it cast gems of inestimable value upon the shores. At such times, the utterances of </w:t>
      </w:r>
      <w:r w:rsidRPr="00627ED1">
        <w:rPr>
          <w:highlight w:val="yellow"/>
        </w:rPr>
        <w:t>ʿAbdu’l-Bah</w:t>
      </w:r>
      <w:r w:rsidR="00C57E99" w:rsidRPr="000C7039">
        <w:rPr>
          <w:highlight w:val="yellow"/>
        </w:rPr>
        <w:t>á</w:t>
      </w:r>
      <w:r w:rsidRPr="00627ED1">
        <w:t xml:space="preserve"> captivated the hearts of His loved ones, who were carried away into spiritual realms utterly oblivious of their own selves and wholly devoted to Him. The effect of the </w:t>
      </w:r>
      <w:r w:rsidRPr="009309C3">
        <w:t>presence</w:t>
      </w:r>
      <w:r w:rsidRPr="00627ED1">
        <w:t xml:space="preserve"> of </w:t>
      </w:r>
      <w:r w:rsidRPr="00627ED1">
        <w:rPr>
          <w:highlight w:val="yellow"/>
        </w:rPr>
        <w:t>ʿAbdu’l-Bah</w:t>
      </w:r>
      <w:r w:rsidR="00C57E99" w:rsidRPr="000C7039">
        <w:rPr>
          <w:highlight w:val="yellow"/>
        </w:rPr>
        <w:t>á</w:t>
      </w:r>
      <w:r w:rsidRPr="00627ED1">
        <w:t xml:space="preserve"> upon the believers cannot be adequately explained by the above analogy. Suffice it to say that the pure in heart who attained His presence were transformed into a new creation; they became spiritual giants who championed the Cause of the Covenant and defended it with heroism and sacrifice.</w:t>
      </w:r>
    </w:p>
    <w:p w14:paraId="5E15F53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14</w:t>
      </w:r>
      <w:r>
        <w:rPr>
          <w:rStyle w:val="structure"/>
        </w:rPr>
        <w:t>—en_19920000/</w:t>
      </w:r>
      <w:r w:rsidRPr="00D576C3">
        <w:rPr>
          <w:rStyle w:val="structurevisible"/>
        </w:rPr>
        <w:t>&gt;</w:t>
      </w:r>
    </w:p>
    <w:p w14:paraId="0B6E254B" w14:textId="77777777" w:rsidR="00C57E99" w:rsidRDefault="00627ED1" w:rsidP="00C57E99">
      <w:pPr>
        <w:pStyle w:val="Bodycont"/>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in his memoirs asserts that the mere glance of </w:t>
      </w:r>
      <w:r w:rsidRPr="00627ED1">
        <w:rPr>
          <w:highlight w:val="yellow"/>
        </w:rPr>
        <w:t>ʿAbdu’l-Bah</w:t>
      </w:r>
      <w:r w:rsidR="00C57E99" w:rsidRPr="000C7039">
        <w:rPr>
          <w:highlight w:val="yellow"/>
        </w:rPr>
        <w:t>á</w:t>
      </w:r>
      <w:r w:rsidRPr="00627ED1">
        <w:t xml:space="preserve"> upon a believer released mysterious forces which at times were capable of transforming the life of the individual. This is a summary of his observations as he describes the various effects of the Master’s glances:</w:t>
      </w:r>
    </w:p>
    <w:p w14:paraId="1B99529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15</w:t>
      </w:r>
      <w:r>
        <w:rPr>
          <w:rStyle w:val="structure"/>
        </w:rPr>
        <w:t>—en_19920000/</w:t>
      </w:r>
      <w:r w:rsidRPr="00D576C3">
        <w:rPr>
          <w:rStyle w:val="structurevisible"/>
        </w:rPr>
        <w:t>&gt;</w:t>
      </w:r>
    </w:p>
    <w:p w14:paraId="64022200"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Yunis Khan_%►%_%_%►%_%_%—en_%—%_%</w:t>
      </w:r>
      <w:r w:rsidRPr="00262635">
        <w:rPr>
          <w:rStyle w:val="structurevisible"/>
        </w:rPr>
        <w:t>&gt;</w:t>
      </w:r>
      <w:r w:rsidR="00627ED1" w:rsidRPr="00627ED1">
        <w:rPr>
          <w:rStyle w:val="quoteknownauthor"/>
        </w:rPr>
        <w:t>»One glance, which thankfully did not appear except on rare occasions was that of wrath and anger. It reflected the wrath of God from which one had to flee for refuge to Him...</w:t>
      </w:r>
    </w:p>
    <w:p w14:paraId="40DF4E3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16</w:t>
      </w:r>
      <w:r w:rsidRPr="00627ED1">
        <w:rPr>
          <w:rStyle w:val="structure"/>
        </w:rPr>
        <w:t>—en_19920000/</w:t>
      </w:r>
      <w:r w:rsidRPr="00627ED1">
        <w:rPr>
          <w:rStyle w:val="structurevisible"/>
        </w:rPr>
        <w:t>&gt;</w:t>
      </w:r>
    </w:p>
    <w:p w14:paraId="51C86341" w14:textId="77777777" w:rsidR="00C57E99" w:rsidRPr="00FD6EBE" w:rsidRDefault="00627ED1" w:rsidP="00C57E99">
      <w:pPr>
        <w:pStyle w:val="Quotecont"/>
        <w:rPr>
          <w:rStyle w:val="quoteknownauthor"/>
        </w:rPr>
      </w:pPr>
      <w:r w:rsidRPr="00627ED1">
        <w:rPr>
          <w:rStyle w:val="quoteknownauthor"/>
        </w:rPr>
        <w:t>There was a glance of love and compassion which was evident at all times. It conferred life and brought joy to everyone...</w:t>
      </w:r>
    </w:p>
    <w:p w14:paraId="0F94953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17</w:t>
      </w:r>
      <w:r w:rsidRPr="00627ED1">
        <w:rPr>
          <w:rStyle w:val="structure"/>
        </w:rPr>
        <w:t>—en_19920000/</w:t>
      </w:r>
      <w:r w:rsidRPr="00627ED1">
        <w:rPr>
          <w:rStyle w:val="structurevisible"/>
        </w:rPr>
        <w:t>&gt;</w:t>
      </w:r>
    </w:p>
    <w:p w14:paraId="522C7E2C" w14:textId="77777777" w:rsidR="00C57E99" w:rsidRPr="00FD6EBE" w:rsidRDefault="00627ED1" w:rsidP="00C57E99">
      <w:pPr>
        <w:pStyle w:val="Quotecont"/>
        <w:rPr>
          <w:rStyle w:val="quoteknownauthor"/>
        </w:rPr>
      </w:pPr>
      <w:r w:rsidRPr="00627ED1">
        <w:rPr>
          <w:rStyle w:val="quoteknownauthor"/>
        </w:rPr>
        <w:t xml:space="preserve">Another glance was that which enchanted the hearts and attracted the souls. I observed many a time in the narrow and dark streets of </w:t>
      </w:r>
      <w:r w:rsidRPr="00627ED1">
        <w:rPr>
          <w:rStyle w:val="quoteknownauthor"/>
          <w:highlight w:val="yellow"/>
        </w:rPr>
        <w:t>ʿAkká</w:t>
      </w:r>
      <w:r w:rsidRPr="00627ED1">
        <w:rPr>
          <w:rStyle w:val="quoteknownauthor"/>
        </w:rPr>
        <w:t xml:space="preserve">, that with one look, the strangers were so attracted to </w:t>
      </w:r>
      <w:r w:rsidRPr="00627ED1">
        <w:rPr>
          <w:rStyle w:val="quoteknownauthor"/>
          <w:highlight w:val="yellow"/>
        </w:rPr>
        <w:t>ʿAbdu’l-Bahá</w:t>
      </w:r>
      <w:r w:rsidRPr="00627ED1">
        <w:rPr>
          <w:rStyle w:val="quoteknownauthor"/>
        </w:rPr>
        <w:t xml:space="preserve"> as to</w:t>
      </w:r>
      <w:r w:rsidRPr="00627ED1">
        <w:rPr>
          <w:rStyle w:val="structurepagenumber"/>
        </w:rPr>
        <w:t xml:space="preserve"> &lt;page 205</w:t>
      </w:r>
      <w:r w:rsidR="00B777C2">
        <w:rPr>
          <w:rStyle w:val="structurepagenumber"/>
        </w:rPr>
        <w:t>/&gt;</w:t>
      </w:r>
      <w:r w:rsidRPr="00627ED1">
        <w:rPr>
          <w:rStyle w:val="quoteknownauthor"/>
        </w:rPr>
        <w:t xml:space="preserve"> follow Him until He dismissed them. This particular glance has many aspects which I am not in a position to describe...</w:t>
      </w:r>
    </w:p>
    <w:p w14:paraId="0FF1441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18</w:t>
      </w:r>
      <w:r w:rsidRPr="00627ED1">
        <w:rPr>
          <w:rStyle w:val="structure"/>
        </w:rPr>
        <w:t>—en_19920000/</w:t>
      </w:r>
      <w:r w:rsidRPr="00627ED1">
        <w:rPr>
          <w:rStyle w:val="structurevisible"/>
        </w:rPr>
        <w:t>&gt;</w:t>
      </w:r>
    </w:p>
    <w:p w14:paraId="35CED61E" w14:textId="77777777" w:rsidR="00C57E99" w:rsidRPr="00FD6EBE" w:rsidRDefault="00627ED1" w:rsidP="00C57E99">
      <w:pPr>
        <w:pStyle w:val="Quotecont"/>
        <w:rPr>
          <w:rStyle w:val="quoteknownauthor"/>
        </w:rPr>
      </w:pPr>
      <w:r w:rsidRPr="00627ED1">
        <w:rPr>
          <w:rStyle w:val="quoteknownauthor"/>
        </w:rPr>
        <w:t xml:space="preserve">There was a glance by which He expressed His satisfaction and pleasure to a person, as if to say, </w:t>
      </w:r>
      <w:r w:rsidRPr="00627ED1">
        <w:rPr>
          <w:rStyle w:val="quotesdirectspeech"/>
        </w:rPr>
        <w:t>›I am pleased with you.‹</w:t>
      </w:r>
      <w:r w:rsidRPr="00627ED1">
        <w:rPr>
          <w:rStyle w:val="quoteknownauthor"/>
        </w:rPr>
        <w:t xml:space="preserve"> This glance was shown to both the obedient and the rebellious.</w:t>
      </w:r>
    </w:p>
    <w:p w14:paraId="5AF8FE9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19</w:t>
      </w:r>
      <w:r w:rsidRPr="00627ED1">
        <w:rPr>
          <w:rStyle w:val="structure"/>
        </w:rPr>
        <w:t>—en_19920000/</w:t>
      </w:r>
      <w:r w:rsidRPr="00627ED1">
        <w:rPr>
          <w:rStyle w:val="structurevisible"/>
        </w:rPr>
        <w:t>&gt;</w:t>
      </w:r>
    </w:p>
    <w:p w14:paraId="1D4C8BFA" w14:textId="77777777" w:rsidR="00C57E99" w:rsidRPr="00FD6EBE" w:rsidRDefault="00627ED1" w:rsidP="00C57E99">
      <w:pPr>
        <w:pStyle w:val="Quotecont"/>
        <w:rPr>
          <w:rStyle w:val="quoteknownauthor"/>
        </w:rPr>
      </w:pPr>
      <w:r w:rsidRPr="00627ED1">
        <w:rPr>
          <w:rStyle w:val="quoteknownauthor"/>
        </w:rPr>
        <w:t xml:space="preserve">Another glance was one which released great spiritual potency. If ever He cast such a glance upon a person, that person’s greatest wish would have been granted, if he so desired. But who is it that in such an atmosphere could have any desire other than to seek the good-pleasure of His Lord? I myself have seen this type of a glance many a time. In this mood, one longs for sufferings in the path of God. And, some like </w:t>
      </w:r>
      <w:r w:rsidRPr="00627ED1">
        <w:rPr>
          <w:rStyle w:val="quoteknownauthor"/>
          <w:highlight w:val="yellow"/>
        </w:rPr>
        <w:t>Varqá</w:t>
      </w:r>
      <w:r w:rsidRPr="00627ED1">
        <w:rPr>
          <w:rStyle w:val="quoteknownauthor"/>
        </w:rPr>
        <w:t xml:space="preserve"> have, under the influence of this glance, gone to the field of martyrdom.</w:t>
      </w:r>
      <w:r w:rsidRPr="00627ED1">
        <w:rPr>
          <w:rStyle w:val="FootnoteReference"/>
        </w:rPr>
        <w:footnoteReference w:id="366"/>
      </w:r>
    </w:p>
    <w:p w14:paraId="1CA2BF7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20</w:t>
      </w:r>
      <w:r w:rsidRPr="00627ED1">
        <w:rPr>
          <w:rStyle w:val="structure"/>
        </w:rPr>
        <w:t>—en_19920000/</w:t>
      </w:r>
      <w:r w:rsidRPr="00627ED1">
        <w:rPr>
          <w:rStyle w:val="structurevisible"/>
        </w:rPr>
        <w:t>&gt;</w:t>
      </w:r>
    </w:p>
    <w:p w14:paraId="2A987401" w14:textId="77777777" w:rsidR="00C57E99" w:rsidRPr="00FD6EBE" w:rsidRDefault="00627ED1" w:rsidP="00C57E99">
      <w:pPr>
        <w:pStyle w:val="Quotecont"/>
        <w:rPr>
          <w:rStyle w:val="quoteknownauthor"/>
        </w:rPr>
      </w:pPr>
      <w:r w:rsidRPr="00627ED1">
        <w:rPr>
          <w:rStyle w:val="quoteknownauthor"/>
        </w:rPr>
        <w:t>There was a glance through which a person realized that all that was hidden in his heart, whether of the past or of the future, was known to the Master.</w:t>
      </w:r>
    </w:p>
    <w:p w14:paraId="35A7052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21</w:t>
      </w:r>
      <w:r w:rsidRPr="00627ED1">
        <w:rPr>
          <w:rStyle w:val="structure"/>
        </w:rPr>
        <w:t>—en_19920000/</w:t>
      </w:r>
      <w:r w:rsidRPr="00627ED1">
        <w:rPr>
          <w:rStyle w:val="structurevisible"/>
        </w:rPr>
        <w:t>&gt;</w:t>
      </w:r>
    </w:p>
    <w:p w14:paraId="637EA61A" w14:textId="77777777" w:rsidR="00C57E99" w:rsidRDefault="00627ED1" w:rsidP="00A12F00">
      <w:pPr>
        <w:pStyle w:val="Quotecont"/>
      </w:pPr>
      <w:r w:rsidRPr="00627ED1">
        <w:rPr>
          <w:rStyle w:val="quoteknownauthor"/>
        </w:rPr>
        <w:t xml:space="preserve">Above all, there was a glance which, if ever it was directed to an individual, caused that individual to become the recipient of knowledge and understanding. At one time we all saw two believers who were enchanted by this glance and became the possessors of divine knowledge. One was </w:t>
      </w:r>
      <w:r w:rsidRPr="00627ED1">
        <w:rPr>
          <w:rStyle w:val="quoteknownauthor"/>
          <w:highlight w:val="yellow"/>
        </w:rPr>
        <w:t>Fáḍil-i-</w:t>
      </w:r>
      <w:r w:rsidR="00116523">
        <w:rPr>
          <w:rStyle w:val="quoteknownauthor"/>
          <w:highlight w:val="yellow"/>
        </w:rPr>
        <w:t></w:t>
      </w:r>
      <w:r w:rsidRPr="00627ED1">
        <w:rPr>
          <w:rStyle w:val="quoteknownauthor"/>
          <w:rFonts w:hint="eastAsia"/>
          <w:highlight w:val="yellow"/>
        </w:rPr>
        <w:t>í</w:t>
      </w:r>
      <w:r w:rsidRPr="00627ED1">
        <w:rPr>
          <w:rStyle w:val="quoteknownauthor"/>
          <w:highlight w:val="yellow"/>
        </w:rPr>
        <w:t>rází</w:t>
      </w:r>
      <w:r w:rsidRPr="00627ED1">
        <w:rPr>
          <w:rStyle w:val="quoteknownauthor"/>
        </w:rPr>
        <w:t>,</w:t>
      </w:r>
      <w:r w:rsidRPr="00627ED1">
        <w:rPr>
          <w:rStyle w:val="FootnoteReference"/>
        </w:rPr>
        <w:footnoteReference w:id="367"/>
      </w:r>
      <w:r w:rsidRPr="00627ED1">
        <w:rPr>
          <w:rStyle w:val="quoteknownauthor"/>
        </w:rPr>
        <w:t xml:space="preserve"> the other </w:t>
      </w:r>
      <w:r w:rsidR="00DC6AA6" w:rsidRPr="00230826">
        <w:rPr>
          <w:rStyle w:val="quoteknownauthor"/>
          <w:rFonts w:hint="eastAsia"/>
          <w:highlight w:val="yellow"/>
        </w:rPr>
        <w:t></w:t>
      </w:r>
      <w:r w:rsidRPr="00627ED1">
        <w:rPr>
          <w:rStyle w:val="quoteknownauthor"/>
          <w:highlight w:val="yellow"/>
        </w:rPr>
        <w:t>ay</w:t>
      </w:r>
      <w:r w:rsidRPr="00627ED1">
        <w:rPr>
          <w:rStyle w:val="quoteknownauthor"/>
          <w:rFonts w:hint="eastAsia"/>
          <w:highlight w:val="yellow"/>
        </w:rPr>
        <w:t></w:t>
      </w:r>
      <w:r w:rsidRPr="00627ED1">
        <w:rPr>
          <w:rStyle w:val="quoteknownauthor"/>
          <w:highlight w:val="yellow"/>
        </w:rPr>
        <w:t xml:space="preserve"> ʿAlí-Akbar-i-Qú</w:t>
      </w:r>
      <w:r w:rsidR="00116523">
        <w:rPr>
          <w:rStyle w:val="quoteknownauthor"/>
          <w:highlight w:val="yellow"/>
        </w:rPr>
        <w:t></w:t>
      </w:r>
      <w:r w:rsidRPr="00627ED1">
        <w:rPr>
          <w:rStyle w:val="quoteknownauthor"/>
          <w:rFonts w:hint="eastAsia"/>
          <w:highlight w:val="yellow"/>
        </w:rPr>
        <w:t>á</w:t>
      </w:r>
      <w:r w:rsidRPr="00627ED1">
        <w:rPr>
          <w:rStyle w:val="quoteknownauthor"/>
          <w:highlight w:val="yellow"/>
        </w:rPr>
        <w:t>ní</w:t>
      </w:r>
      <w:r w:rsidR="0004214A" w:rsidRPr="00627ED1">
        <w:rPr>
          <w:rStyle w:val="FootnoteReference"/>
        </w:rPr>
        <w:footnoteReference w:id="368"/>
      </w:r>
      <w:r w:rsidRPr="00627ED1">
        <w:rPr>
          <w:rStyle w:val="quoteknownauthor"/>
        </w:rPr>
        <w:t>...«</w:t>
      </w:r>
      <w:r w:rsidR="00C57E99" w:rsidRPr="00262635">
        <w:rPr>
          <w:rStyle w:val="structurevisible"/>
        </w:rPr>
        <w:t>&lt;/</w:t>
      </w:r>
      <w:r w:rsidR="00C57E99" w:rsidRPr="00262635">
        <w:rPr>
          <w:rStyle w:val="structure"/>
        </w:rPr>
        <w:t>cit</w:t>
      </w:r>
      <w:r w:rsidR="00C57E99" w:rsidRPr="00262635">
        <w:rPr>
          <w:rStyle w:val="structurevisible"/>
        </w:rPr>
        <w:t>&gt;</w:t>
      </w:r>
      <w:r w:rsidRPr="00627ED1">
        <w:rPr>
          <w:rStyle w:val="FootnoteReference"/>
        </w:rPr>
        <w:footnoteReference w:id="369"/>
      </w:r>
    </w:p>
    <w:p w14:paraId="0CB71EF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22</w:t>
      </w:r>
      <w:r>
        <w:rPr>
          <w:rStyle w:val="structure"/>
        </w:rPr>
        <w:t>—en_19920000/</w:t>
      </w:r>
      <w:r w:rsidRPr="00D576C3">
        <w:rPr>
          <w:rStyle w:val="structurevisible"/>
        </w:rPr>
        <w:t>&gt;</w:t>
      </w:r>
    </w:p>
    <w:p w14:paraId="682BDCAB" w14:textId="77777777" w:rsidR="00C57E99" w:rsidRDefault="00627ED1" w:rsidP="00C57E99">
      <w:pPr>
        <w:pStyle w:val="Bodyafterquote"/>
      </w:pPr>
      <w:r w:rsidRPr="00627ED1">
        <w:t xml:space="preserve">It can be seen from these reminiscences that the person of </w:t>
      </w:r>
      <w:r w:rsidRPr="00627ED1">
        <w:rPr>
          <w:highlight w:val="yellow"/>
        </w:rPr>
        <w:t>ʿAbdu’l-Bah</w:t>
      </w:r>
      <w:r w:rsidR="00C57E99" w:rsidRPr="000C7039">
        <w:rPr>
          <w:highlight w:val="yellow"/>
        </w:rPr>
        <w:t>á</w:t>
      </w:r>
      <w:r w:rsidRPr="00627ED1">
        <w:t xml:space="preserve"> strengthened the faith of His loved ones who attained His presence through the spiritual powers conferred upon Him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thus enabled them to withstand the onslaught of the Covenant-breakers. This privilege was the experience of those believers who were resident in the Holy Land and the pilgrims who arrived from time to time. But the great majority of the friends who were living in other parts of the world received their spiritual sustenance from the Master through the innumerable Tablets which flowed from His pen.</w:t>
      </w:r>
    </w:p>
    <w:p w14:paraId="75BD7E6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23</w:t>
      </w:r>
      <w:r>
        <w:rPr>
          <w:rStyle w:val="structure"/>
        </w:rPr>
        <w:t>—en_19920000/</w:t>
      </w:r>
      <w:r w:rsidRPr="00D576C3">
        <w:rPr>
          <w:rStyle w:val="structurevisible"/>
        </w:rPr>
        <w:t>&gt;</w:t>
      </w:r>
    </w:p>
    <w:p w14:paraId="01A675E2" w14:textId="77777777" w:rsidR="00C57E99" w:rsidRDefault="00627ED1" w:rsidP="00C57E99">
      <w:pPr>
        <w:pStyle w:val="Bodycont"/>
      </w:pPr>
      <w:r w:rsidRPr="00627ED1">
        <w:t xml:space="preserve">Again we turn to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n’s</w:t>
      </w:r>
      <w:r w:rsidRPr="00627ED1">
        <w:t xml:space="preserve"> memoirs for a glimpse of the manner in which </w:t>
      </w:r>
      <w:r w:rsidRPr="00627ED1">
        <w:rPr>
          <w:highlight w:val="yellow"/>
        </w:rPr>
        <w:t>ʿAbdu’l-Bah</w:t>
      </w:r>
      <w:r w:rsidR="00C57E99" w:rsidRPr="000C7039">
        <w:rPr>
          <w:highlight w:val="yellow"/>
        </w:rPr>
        <w:t>á</w:t>
      </w:r>
      <w:r w:rsidRPr="00627ED1">
        <w:t xml:space="preserve"> wrote Tablets or dictated them in the presence of the believers.</w:t>
      </w:r>
    </w:p>
    <w:p w14:paraId="6A05116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17:</w:t>
      </w:r>
      <w:r w:rsidRPr="00D576C3">
        <w:rPr>
          <w:rStyle w:val="structureparIDparcounter"/>
        </w:rPr>
        <w:t>24</w:t>
      </w:r>
      <w:r>
        <w:rPr>
          <w:rStyle w:val="structure"/>
        </w:rPr>
        <w:t>—en_19920000/</w:t>
      </w:r>
      <w:r w:rsidRPr="00D576C3">
        <w:rPr>
          <w:rStyle w:val="structurevisible"/>
        </w:rPr>
        <w:t>&gt;</w:t>
      </w:r>
    </w:p>
    <w:p w14:paraId="5F788B82"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Yunis Khan_%►%_%_%►%_%_%—en_%—%_%</w:t>
      </w:r>
      <w:r w:rsidRPr="00262635">
        <w:rPr>
          <w:rStyle w:val="structurevisible"/>
        </w:rPr>
        <w:t>&gt;</w:t>
      </w:r>
      <w:r w:rsidR="00627ED1" w:rsidRPr="00627ED1">
        <w:rPr>
          <w:rStyle w:val="quoteknownauthor"/>
        </w:rPr>
        <w:t xml:space="preserve">»There are various accounts by </w:t>
      </w:r>
      <w:r w:rsidR="00627ED1" w:rsidRPr="00627ED1">
        <w:rPr>
          <w:rStyle w:val="quoteknownauthor"/>
          <w:highlight w:val="yellow"/>
        </w:rPr>
        <w:t>Bahá’í</w:t>
      </w:r>
      <w:r w:rsidR="00627ED1" w:rsidRPr="00627ED1">
        <w:rPr>
          <w:rStyle w:val="quoteknownauthor"/>
        </w:rPr>
        <w:t xml:space="preserve"> pilgrims and visitors concerning the revelation of Tablets by </w:t>
      </w:r>
      <w:r w:rsidR="00627ED1" w:rsidRPr="00627ED1">
        <w:rPr>
          <w:rStyle w:val="quoteknownauthor"/>
          <w:highlight w:val="yellow"/>
        </w:rPr>
        <w:t>ʿAbdu’l-Bahá</w:t>
      </w:r>
      <w:r w:rsidR="00627ED1" w:rsidRPr="00627ED1">
        <w:rPr>
          <w:rStyle w:val="quoteknownauthor"/>
        </w:rPr>
        <w:t xml:space="preserve">. Some have said that at the time of revelation their souls were transported into realms of the spirit while their whole beings were shaking with excitement. Others have testified that they saw with their own eyes that while the Master was entertaining believers and non-believers and speaking to them in Turkish He was, at the same time, dictating His Tablets in </w:t>
      </w:r>
      <w:r w:rsidR="00627ED1" w:rsidRPr="00627ED1">
        <w:rPr>
          <w:rStyle w:val="quoteknownauthor"/>
          <w:highlight w:val="lightGray"/>
        </w:rPr>
        <w:t>Arabic</w:t>
      </w:r>
      <w:r w:rsidR="00627ED1" w:rsidRPr="00627ED1">
        <w:rPr>
          <w:rStyle w:val="quoteknownauthor"/>
        </w:rPr>
        <w:t xml:space="preserve"> and the secretary was taking down His words. Some have said that they saw the Master Himself writing Tablets in </w:t>
      </w:r>
      <w:r w:rsidR="00627ED1" w:rsidRPr="00627ED1">
        <w:rPr>
          <w:rStyle w:val="quoteknownauthor"/>
          <w:highlight w:val="lightGray"/>
        </w:rPr>
        <w:t>Arabic</w:t>
      </w:r>
      <w:r w:rsidR="00627ED1" w:rsidRPr="00627ED1">
        <w:rPr>
          <w:rStyle w:val="quoteknownauthor"/>
        </w:rPr>
        <w:t xml:space="preserve"> while speaking in Turkish to the</w:t>
      </w:r>
      <w:r w:rsidR="00627ED1" w:rsidRPr="00627ED1">
        <w:rPr>
          <w:rStyle w:val="structurepagenumber"/>
        </w:rPr>
        <w:t xml:space="preserve"> &lt;page 206</w:t>
      </w:r>
      <w:r w:rsidR="00B777C2">
        <w:rPr>
          <w:rStyle w:val="structurepagenumber"/>
        </w:rPr>
        <w:t>/&gt;</w:t>
      </w:r>
      <w:r w:rsidR="00627ED1" w:rsidRPr="00627ED1">
        <w:rPr>
          <w:rStyle w:val="quoteknownauthor"/>
        </w:rPr>
        <w:t xml:space="preserve"> friends. Others have seen Him writing a Tablet in His own hand in Persian, while at the same time dictating one to His secretary in </w:t>
      </w:r>
      <w:r w:rsidR="00627ED1" w:rsidRPr="00627ED1">
        <w:rPr>
          <w:rStyle w:val="quoteknownauthor"/>
          <w:highlight w:val="lightGray"/>
        </w:rPr>
        <w:t>Arabic</w:t>
      </w:r>
      <w:r w:rsidR="00627ED1" w:rsidRPr="00627ED1">
        <w:rPr>
          <w:rStyle w:val="quoteknownauthor"/>
        </w:rPr>
        <w:t>. Some speak of the unusual speed of His writing as well as the majesty of His utterances. There are no exaggerations in the above statements. Each person has described his observations in accordance with his own understanding...</w:t>
      </w:r>
    </w:p>
    <w:p w14:paraId="2E8CD44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25</w:t>
      </w:r>
      <w:r w:rsidRPr="00627ED1">
        <w:rPr>
          <w:rStyle w:val="structure"/>
        </w:rPr>
        <w:t>—en_19920000/</w:t>
      </w:r>
      <w:r w:rsidRPr="00627ED1">
        <w:rPr>
          <w:rStyle w:val="structurevisible"/>
        </w:rPr>
        <w:t>&gt;</w:t>
      </w:r>
    </w:p>
    <w:p w14:paraId="6BB90175" w14:textId="77777777" w:rsidR="00C57E99" w:rsidRPr="00FD6EBE" w:rsidRDefault="00627ED1" w:rsidP="00C57E99">
      <w:pPr>
        <w:pStyle w:val="Quotecont"/>
        <w:rPr>
          <w:rStyle w:val="quoteknownauthor"/>
        </w:rPr>
      </w:pPr>
      <w:r w:rsidRPr="00627ED1">
        <w:rPr>
          <w:rStyle w:val="quoteknownauthor"/>
        </w:rPr>
        <w:t xml:space="preserve">The revelation of Tablets had a greater effect on the believers than other experiences in the presence of </w:t>
      </w:r>
      <w:r w:rsidRPr="00627ED1">
        <w:rPr>
          <w:rStyle w:val="quoteknownauthor"/>
          <w:highlight w:val="yellow"/>
        </w:rPr>
        <w:t>ʿAbdu’l-Bahá</w:t>
      </w:r>
      <w:r w:rsidRPr="00627ED1">
        <w:rPr>
          <w:rStyle w:val="quoteknownauthor"/>
        </w:rPr>
        <w:t xml:space="preserve">. His Tablets were written in the following manner. Whenever </w:t>
      </w:r>
      <w:r w:rsidRPr="00627ED1">
        <w:rPr>
          <w:rStyle w:val="quoteknownauthor"/>
          <w:highlight w:val="yellow"/>
        </w:rPr>
        <w:t>ʿAbdu’l-Bahá</w:t>
      </w:r>
      <w:r w:rsidRPr="00627ED1">
        <w:rPr>
          <w:rStyle w:val="quoteknownauthor"/>
        </w:rPr>
        <w:t xml:space="preserve"> was freed from His various daily engagements, He summoned </w:t>
      </w:r>
      <w:r w:rsidRPr="00627ED1">
        <w:rPr>
          <w:rStyle w:val="quoteknownauthor"/>
          <w:highlight w:val="yellow"/>
        </w:rPr>
        <w:t>Mírzá Núru’d’Dín</w:t>
      </w:r>
      <w:r w:rsidRPr="00627ED1">
        <w:rPr>
          <w:rStyle w:val="quoteknownauthor"/>
        </w:rPr>
        <w:t xml:space="preserve">, His secretary, and began dictating to him. At times He would simultaneously review the Tablets previously revealed, inscribed and ready for His signature. It was on such occasions that He wrote and dictated at the same time. He was truly the embodiment of the verse: </w:t>
      </w:r>
      <w:r w:rsidRPr="00627ED1">
        <w:rPr>
          <w:rStyle w:val="structurevisible"/>
        </w:rPr>
        <w:t>&lt;</w:t>
      </w:r>
      <w:r w:rsidRPr="00627ED1">
        <w:rPr>
          <w:rStyle w:val="structure"/>
        </w:rPr>
        <w:t>cit %_hadith►%_%_%►%_%_%—en_%—%_%</w:t>
      </w:r>
      <w:r w:rsidRPr="00627ED1">
        <w:rPr>
          <w:rStyle w:val="structurevisible"/>
        </w:rPr>
        <w:t>&gt;</w:t>
      </w:r>
      <w:r w:rsidRPr="00627ED1">
        <w:rPr>
          <w:rStyle w:val="quoteholytradition"/>
        </w:rPr>
        <w:t>›Nothing whatsoever keepeth Him from being occupied with any other thing.‹</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There was no thought or action which could distract Him.</w:t>
      </w:r>
    </w:p>
    <w:p w14:paraId="3379D8E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26</w:t>
      </w:r>
      <w:r w:rsidRPr="00627ED1">
        <w:rPr>
          <w:rStyle w:val="structure"/>
        </w:rPr>
        <w:t>—en_19920000/</w:t>
      </w:r>
      <w:r w:rsidRPr="00627ED1">
        <w:rPr>
          <w:rStyle w:val="structurevisible"/>
        </w:rPr>
        <w:t>&gt;</w:t>
      </w:r>
    </w:p>
    <w:p w14:paraId="6482988A" w14:textId="77777777" w:rsidR="00C57E99" w:rsidRPr="00FD6EBE" w:rsidRDefault="00627ED1" w:rsidP="00C57E99">
      <w:pPr>
        <w:pStyle w:val="Quotecont"/>
        <w:rPr>
          <w:rStyle w:val="quoteknownauthor"/>
        </w:rPr>
      </w:pPr>
      <w:r w:rsidRPr="00627ED1">
        <w:rPr>
          <w:rStyle w:val="quoteknownauthor"/>
        </w:rPr>
        <w:t xml:space="preserve">As the revelation of Tablets continued, the believers, who were usually gathered in the room below, or in the Pilgrim House, or walking in the streets of </w:t>
      </w:r>
      <w:r w:rsidRPr="00627ED1">
        <w:rPr>
          <w:rStyle w:val="quoteknownauthor"/>
          <w:highlight w:val="yellow"/>
        </w:rPr>
        <w:t>ʿAkká</w:t>
      </w:r>
      <w:r w:rsidRPr="00627ED1">
        <w:rPr>
          <w:rStyle w:val="quoteknownauthor"/>
        </w:rPr>
        <w:t xml:space="preserve">, were all eager to attain the presence of the Master and hear His words as He dictated to His secretary in answer to letters He had received. When summoned, they would arrive and be seated. After greeting them lovingly, the revelation of Tablets would begin. Sometimes He would dictate in a loud, clear voice, sometimes He would chant His dictation in the same melodious voice as He chanted the Tablet of Visitation at the Shrine of </w:t>
      </w:r>
      <w:r w:rsidRPr="00627ED1">
        <w:rPr>
          <w:rStyle w:val="quoteknownauthor"/>
          <w:highlight w:val="yellow"/>
        </w:rPr>
        <w:t>Bahá’u’lláh</w:t>
      </w:r>
      <w:r w:rsidRPr="00627ED1">
        <w:rPr>
          <w:rStyle w:val="quoteknownauthor"/>
        </w:rPr>
        <w:t>. As a result of this marvellous experience, those present were immersed in the sea of astonishment. Some would find that their questions were answered, and some learned a lesson from this heavenly experience. As the revelation of the Tablets continued, all became exhilarated and turned their hearts and souls to the Kingdom on high.</w:t>
      </w:r>
    </w:p>
    <w:p w14:paraId="0122CDB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27</w:t>
      </w:r>
      <w:r w:rsidRPr="00627ED1">
        <w:rPr>
          <w:rStyle w:val="structure"/>
        </w:rPr>
        <w:t>—en_19920000/</w:t>
      </w:r>
      <w:r w:rsidRPr="00627ED1">
        <w:rPr>
          <w:rStyle w:val="structurevisible"/>
        </w:rPr>
        <w:t>&gt;</w:t>
      </w:r>
    </w:p>
    <w:p w14:paraId="2F398D77" w14:textId="77777777" w:rsidR="00C57E99" w:rsidRPr="00FD6EBE" w:rsidRDefault="00627ED1" w:rsidP="00C57E99">
      <w:pPr>
        <w:pStyle w:val="Quotecont"/>
        <w:rPr>
          <w:rStyle w:val="quoteknownauthor"/>
        </w:rPr>
      </w:pPr>
      <w:r w:rsidRPr="00627ED1">
        <w:rPr>
          <w:rStyle w:val="quoteknownauthor"/>
        </w:rPr>
        <w:t xml:space="preserve">But alas, such meetings of fellowship and love would often be interrupted by visiting strangers. The house of the Master was open to all. There being no guards posted at the gate, people would come in. If the new arrivals were not antagonistic toward the Faith and were worthy to listen to the exalted words of the Master, then after welcoming them and showing His loving kindness to each one, He would resume dictating His words to His secretary. But if they were not worthy, or if they overcrowded the room, the Master dismissed the believers and dealt with the situation as He deemed proper. This was how </w:t>
      </w:r>
      <w:r w:rsidRPr="00627ED1">
        <w:rPr>
          <w:rStyle w:val="quoteknownauthor"/>
          <w:highlight w:val="yellow"/>
        </w:rPr>
        <w:t>ʿAbdu’l-Bahá</w:t>
      </w:r>
      <w:r w:rsidRPr="00627ED1">
        <w:rPr>
          <w:rStyle w:val="quoteknownauthor"/>
        </w:rPr>
        <w:t xml:space="preserve"> dictated to His secretary.</w:t>
      </w:r>
    </w:p>
    <w:p w14:paraId="4DF4CE5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28</w:t>
      </w:r>
      <w:r w:rsidRPr="00627ED1">
        <w:rPr>
          <w:rStyle w:val="structure"/>
        </w:rPr>
        <w:t>—en_19920000/</w:t>
      </w:r>
      <w:r w:rsidRPr="00627ED1">
        <w:rPr>
          <w:rStyle w:val="structurevisible"/>
        </w:rPr>
        <w:t>&gt;</w:t>
      </w:r>
    </w:p>
    <w:p w14:paraId="439DE412" w14:textId="77777777" w:rsidR="00C57E99" w:rsidRPr="00FD6EBE" w:rsidRDefault="00627ED1" w:rsidP="00C57E99">
      <w:pPr>
        <w:pStyle w:val="Quotecont"/>
        <w:rPr>
          <w:rStyle w:val="quoteknownauthor"/>
        </w:rPr>
      </w:pPr>
      <w:r w:rsidRPr="00627ED1">
        <w:rPr>
          <w:rStyle w:val="quoteknownauthor"/>
        </w:rPr>
        <w:t>But most of the time He wrote the Tablets with His own hand in the circumstances described above. Whenever He was free, He would take the pen and begin to write. But as He did not wish the believers who were assembled in the room to become tired or bored, He would talk to them while He was writing... As others arrived, He would welcome each and shower upon all His loving kindness, and yet His pen was moving. Occasionally he would read aloud what He was writing. There were also periods of silence. The Master, as He continued to write, often</w:t>
      </w:r>
      <w:r w:rsidRPr="00627ED1">
        <w:rPr>
          <w:rStyle w:val="structurepagenumber"/>
        </w:rPr>
        <w:t xml:space="preserve"> &lt;page 207</w:t>
      </w:r>
      <w:r w:rsidR="00B777C2">
        <w:rPr>
          <w:rStyle w:val="structurepagenumber"/>
        </w:rPr>
        <w:t>/&gt;</w:t>
      </w:r>
      <w:r w:rsidRPr="00627ED1">
        <w:rPr>
          <w:rStyle w:val="quoteknownauthor"/>
        </w:rPr>
        <w:t xml:space="preserve"> broke the silence saying: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›Talk among yourselves, I will be able to hear you.‹</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However, the believers were so carried away by His peerless Beauty that they would remain silent.</w:t>
      </w:r>
    </w:p>
    <w:p w14:paraId="1B4368B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29</w:t>
      </w:r>
      <w:r w:rsidRPr="00627ED1">
        <w:rPr>
          <w:rStyle w:val="structure"/>
        </w:rPr>
        <w:t>—en_19920000/</w:t>
      </w:r>
      <w:r w:rsidRPr="00627ED1">
        <w:rPr>
          <w:rStyle w:val="structurevisible"/>
        </w:rPr>
        <w:t>&gt;</w:t>
      </w:r>
    </w:p>
    <w:p w14:paraId="04144C8F" w14:textId="77777777" w:rsidR="00C57E99" w:rsidRPr="00FD6EBE" w:rsidRDefault="00627ED1" w:rsidP="00C57E99">
      <w:pPr>
        <w:pStyle w:val="Quotecont"/>
        <w:rPr>
          <w:rStyle w:val="quoteknownauthor"/>
        </w:rPr>
      </w:pPr>
      <w:r w:rsidRPr="00627ED1">
        <w:rPr>
          <w:rStyle w:val="quoteknownauthor"/>
        </w:rPr>
        <w:t xml:space="preserve">Only the new arrivals, those who had not been invited, such as some </w:t>
      </w:r>
      <w:r w:rsidRPr="00627ED1">
        <w:rPr>
          <w:rStyle w:val="quoteknownauthor"/>
          <w:highlight w:val="lightGray"/>
        </w:rPr>
        <w:t>Arab</w:t>
      </w:r>
      <w:r w:rsidRPr="00627ED1">
        <w:rPr>
          <w:rStyle w:val="quoteknownauthor"/>
        </w:rPr>
        <w:t xml:space="preserve"> </w:t>
      </w:r>
      <w:r w:rsidRPr="00627ED1">
        <w:rPr>
          <w:rStyle w:val="quoteknownauthor"/>
          <w:rFonts w:hint="eastAsia"/>
          <w:highlight w:val="yellow"/>
        </w:rPr>
        <w:t></w:t>
      </w:r>
      <w:r w:rsidRPr="00627ED1">
        <w:rPr>
          <w:rStyle w:val="quoteknownauthor"/>
          <w:highlight w:val="yellow"/>
        </w:rPr>
        <w:t>ay</w:t>
      </w:r>
      <w:r w:rsidR="00116523">
        <w:rPr>
          <w:rStyle w:val="quoteknownauthor"/>
          <w:highlight w:val="yellow"/>
        </w:rPr>
        <w:t></w:t>
      </w:r>
      <w:r w:rsidRPr="00627ED1">
        <w:rPr>
          <w:rStyle w:val="quoteknownauthor"/>
        </w:rPr>
        <w:t xml:space="preserve">, or an Ottoman dignitary, would break the silence. After the usual greetings and words of welcome which befitted the guests, the pen of </w:t>
      </w:r>
      <w:r w:rsidRPr="00627ED1">
        <w:rPr>
          <w:rStyle w:val="quoteknownauthor"/>
          <w:highlight w:val="yellow"/>
        </w:rPr>
        <w:t>ʿAbdu’l-Bahá</w:t>
      </w:r>
      <w:r w:rsidRPr="00627ED1">
        <w:rPr>
          <w:rStyle w:val="quoteknownauthor"/>
        </w:rPr>
        <w:t xml:space="preserve"> would begin to move while He conversed with them. Whenever there was silence, He would ask the newly arrived guest to broach a subject and discuss it together. Then He Himself entered the conversation... Sometimes the guests conducted heated arguments and yet throughout the noise and clamour they created, the Master’s Pen kept on moving on His Tablets...</w:t>
      </w:r>
    </w:p>
    <w:p w14:paraId="19C9BFE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17:</w:t>
      </w:r>
      <w:r w:rsidRPr="00627ED1">
        <w:rPr>
          <w:rStyle w:val="structureparIDparcounter"/>
        </w:rPr>
        <w:t>30</w:t>
      </w:r>
      <w:r w:rsidRPr="00627ED1">
        <w:rPr>
          <w:rStyle w:val="structure"/>
        </w:rPr>
        <w:t>—en_19920000/</w:t>
      </w:r>
      <w:r w:rsidRPr="00627ED1">
        <w:rPr>
          <w:rStyle w:val="structurevisible"/>
        </w:rPr>
        <w:t>&gt;</w:t>
      </w:r>
    </w:p>
    <w:p w14:paraId="6BD3AC00" w14:textId="77777777" w:rsidR="00C57E99" w:rsidRDefault="00627ED1" w:rsidP="00C57E99">
      <w:pPr>
        <w:pStyle w:val="Quotecont"/>
      </w:pPr>
      <w:r w:rsidRPr="00627ED1">
        <w:rPr>
          <w:rStyle w:val="quoteknownauthor"/>
        </w:rPr>
        <w:t>My purpose in describing the revelation of the Tablets in detail is to enable the people to appreciate the manner in which these Tablets, which uplift the souls and exhilarate the hearts, were written under such difficult and trying circumstances. Another amazing aspect of these Tablets is that it was not only the believers, who heard the Master reciting them, who were inspired, but also the deniers and mischief-makers, who were deeply moved and humbled by this experience.«</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70"/>
      </w:r>
      <w:r w:rsidRPr="00627ED1">
        <w:rPr>
          <w:rStyle w:val="structurepagenumber"/>
        </w:rPr>
        <w:t xml:space="preserve"> &lt;page 208</w:t>
      </w:r>
      <w:bookmarkStart w:id="26" w:name="ch18"/>
      <w:bookmarkEnd w:id="26"/>
      <w:r w:rsidR="00B777C2">
        <w:rPr>
          <w:rStyle w:val="structurepagenumber"/>
        </w:rPr>
        <w:t>/&gt;</w:t>
      </w:r>
    </w:p>
    <w:p w14:paraId="327A66D9"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18</w:t>
      </w:r>
      <w:r w:rsidRPr="00835AAF">
        <w:rPr>
          <w:rStyle w:val="structure"/>
        </w:rPr>
        <w:t>:0</w:t>
      </w:r>
      <w:r>
        <w:rPr>
          <w:rStyle w:val="structure"/>
        </w:rPr>
        <w:t>—en_19920000/</w:t>
      </w:r>
      <w:r w:rsidRPr="00835AAF">
        <w:rPr>
          <w:rStyle w:val="structurevisible"/>
        </w:rPr>
        <w:t>&gt;</w:t>
      </w:r>
      <w:r>
        <w:t>CHAPTER EIGHTEEN</w:t>
      </w:r>
      <w:r>
        <w:br/>
      </w:r>
      <w:r w:rsidR="00627ED1" w:rsidRPr="00627ED1">
        <w:t>Covenant-breaking in Persia</w:t>
      </w:r>
    </w:p>
    <w:p w14:paraId="1CC86D93" w14:textId="77777777" w:rsidR="00C57E99" w:rsidRPr="00D576C3" w:rsidRDefault="00C57E99" w:rsidP="00C57E99">
      <w:pPr>
        <w:pStyle w:val="ParCounter1s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w:t>
      </w:r>
      <w:r>
        <w:rPr>
          <w:rStyle w:val="structure"/>
        </w:rPr>
        <w:t>—en_19920000/</w:t>
      </w:r>
      <w:r w:rsidRPr="00D576C3">
        <w:rPr>
          <w:rStyle w:val="structurevisible"/>
        </w:rPr>
        <w:t>&gt;</w:t>
      </w:r>
    </w:p>
    <w:p w14:paraId="5020529B" w14:textId="77777777" w:rsidR="00C57E99" w:rsidRDefault="00627ED1" w:rsidP="00C57E99">
      <w:pPr>
        <w:pStyle w:val="Body1st"/>
      </w:pPr>
      <w:r w:rsidRPr="00627ED1">
        <w:t xml:space="preserve">Soon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rebellion became known in private circles within the family, secret contacts were established between him and a number of eminent teachers of the Faith in Persia, those who were corrupt and ambitious individuals and who lusted for leadership in the community. Thus, from the very start, the Arch-breaker of the Covenant sowed the seeds of dissension in the hearts of those who were egotistical by nature and were disposed to disloyalty and faithlessness. Some among these misguided people played their part very well in that for a number of years they did not disclose to anyone their true intentions. They mingled with the faithful believers and posed as loyal defenders of the Covenant.</w:t>
      </w:r>
    </w:p>
    <w:p w14:paraId="030DD29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w:t>
      </w:r>
      <w:r>
        <w:rPr>
          <w:rStyle w:val="structure"/>
        </w:rPr>
        <w:t>—en_19920000/</w:t>
      </w:r>
      <w:r w:rsidRPr="00D576C3">
        <w:rPr>
          <w:rStyle w:val="structurevisible"/>
        </w:rPr>
        <w:t>&gt;</w:t>
      </w:r>
    </w:p>
    <w:p w14:paraId="44557D65" w14:textId="77777777" w:rsidR="00C57E99" w:rsidRDefault="00627ED1" w:rsidP="00C57E99">
      <w:pPr>
        <w:pStyle w:val="Bodycont"/>
      </w:pPr>
      <w:r w:rsidRPr="00627ED1">
        <w:t xml:space="preserve">Notorious among them was </w:t>
      </w:r>
      <w:r w:rsidRPr="00627ED1">
        <w:rPr>
          <w:highlight w:val="yellow"/>
        </w:rPr>
        <w:t>Jam</w:t>
      </w:r>
      <w:r w:rsidR="00C57E99" w:rsidRPr="000C7039">
        <w:rPr>
          <w:highlight w:val="yellow"/>
        </w:rPr>
        <w:t>á</w:t>
      </w:r>
      <w:r w:rsidRPr="00627ED1">
        <w:rPr>
          <w:highlight w:val="yellow"/>
        </w:rPr>
        <w:t>l-i-Bur</w:t>
      </w:r>
      <w:r w:rsidR="00C57E99" w:rsidRPr="000C7039">
        <w:rPr>
          <w:highlight w:val="yellow"/>
        </w:rPr>
        <w:t>ú</w:t>
      </w:r>
      <w:r w:rsidRPr="00627ED1">
        <w:rPr>
          <w:highlight w:val="yellow"/>
        </w:rPr>
        <w:t>jird</w:t>
      </w:r>
      <w:r w:rsidR="00C57E99" w:rsidRPr="000C7039">
        <w:rPr>
          <w:highlight w:val="yellow"/>
        </w:rPr>
        <w:t>í</w:t>
      </w:r>
      <w:r w:rsidRPr="00627ED1">
        <w:t xml:space="preserve">, the most prominent among the Covenant-breakers in Persia. It will be helpful for the study of the spread of Covenant-breaking in Persia to dwell at some length on the infamous life of this man who considered himself the chief representative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that country.</w:t>
      </w:r>
      <w:r w:rsidRPr="00627ED1">
        <w:rPr>
          <w:rStyle w:val="FootnoteReference"/>
        </w:rPr>
        <w:footnoteReference w:id="371"/>
      </w:r>
    </w:p>
    <w:p w14:paraId="1EB8538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w:t>
      </w:r>
      <w:r>
        <w:rPr>
          <w:rStyle w:val="structure"/>
        </w:rPr>
        <w:t>—en_19920000/</w:t>
      </w:r>
      <w:r w:rsidRPr="00D576C3">
        <w:rPr>
          <w:rStyle w:val="structurevisible"/>
        </w:rPr>
        <w:t>&gt;</w:t>
      </w:r>
    </w:p>
    <w:p w14:paraId="206A1A1F" w14:textId="77777777" w:rsidR="00C57E99" w:rsidRDefault="00627ED1" w:rsidP="00C57E99">
      <w:pPr>
        <w:pStyle w:val="Bodycont"/>
      </w:pPr>
      <w:r w:rsidRPr="00627ED1">
        <w:t xml:space="preserve">Before embracing the Faith during the Ministry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Jam</w:t>
      </w:r>
      <w:r w:rsidR="00C57E99" w:rsidRPr="000C7039">
        <w:rPr>
          <w:highlight w:val="yellow"/>
        </w:rPr>
        <w:t>á</w:t>
      </w:r>
      <w:r w:rsidRPr="00627ED1">
        <w:rPr>
          <w:highlight w:val="yellow"/>
        </w:rPr>
        <w:t>l</w:t>
      </w:r>
      <w:r w:rsidRPr="00627ED1">
        <w:t xml:space="preserve"> was an accomplished </w:t>
      </w:r>
      <w:r w:rsidRPr="00627ED1">
        <w:rPr>
          <w:highlight w:val="yellow"/>
        </w:rPr>
        <w:t>Muslim</w:t>
      </w:r>
      <w:r w:rsidRPr="00627ED1">
        <w:t xml:space="preserve"> clergyman. He was knowledgeable, a notable orator. When he accepted the Faith, he did not relinquish those practices which were characteristic of the </w:t>
      </w:r>
      <w:r w:rsidRPr="00627ED1">
        <w:rPr>
          <w:highlight w:val="yellow"/>
        </w:rPr>
        <w:t>Muslim</w:t>
      </w:r>
      <w:r w:rsidRPr="00627ED1">
        <w:t xml:space="preserve"> clergy. For instance, he continued to wear cleric’s robes, and never gave up the trait of superiority and pride which had been ingrained upon his character in his former days. He continued his customary </w:t>
      </w:r>
      <w:r w:rsidRPr="00627ED1">
        <w:rPr>
          <w:highlight w:val="lightGray"/>
        </w:rPr>
        <w:t>Islamic</w:t>
      </w:r>
      <w:r w:rsidRPr="00627ED1">
        <w:t xml:space="preserve"> practice of making his hands available for those believers who would wish to kiss them. He used to explain that although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forbidden the kissing of hands in this Dispensation, </w:t>
      </w:r>
      <w:r w:rsidRPr="00627ED1">
        <w:rPr>
          <w:highlight w:val="yellow"/>
        </w:rPr>
        <w:t>Jam</w:t>
      </w:r>
      <w:r w:rsidR="00C57E99" w:rsidRPr="000C7039">
        <w:rPr>
          <w:highlight w:val="yellow"/>
        </w:rPr>
        <w:t>á</w:t>
      </w:r>
      <w:r w:rsidRPr="00627ED1">
        <w:rPr>
          <w:highlight w:val="yellow"/>
        </w:rPr>
        <w:t>l</w:t>
      </w:r>
      <w:r w:rsidRPr="00627ED1">
        <w:t xml:space="preserve"> had decided that in the circumstances prevailing at the time, such a practice would be conducive to the exaltation of the Cause! Yet, in spite of all this, when he entered the Faith, the believers in</w:t>
      </w:r>
      <w:r w:rsidRPr="00627ED1">
        <w:rPr>
          <w:rStyle w:val="structurepagenumber"/>
        </w:rPr>
        <w:t xml:space="preserve"> &lt;page 209</w:t>
      </w:r>
      <w:r w:rsidR="00B777C2">
        <w:rPr>
          <w:rStyle w:val="structurepagenumber"/>
        </w:rPr>
        <w:t>/&gt;</w:t>
      </w:r>
      <w:r w:rsidRPr="00627ED1">
        <w:t xml:space="preserve"> Persia gathered around him, for he was a man of learning and knowledge.</w:t>
      </w:r>
    </w:p>
    <w:p w14:paraId="2178DF32"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w:t>
      </w:r>
      <w:r>
        <w:rPr>
          <w:rStyle w:val="structure"/>
        </w:rPr>
        <w:t>—en_19920000/</w:t>
      </w:r>
      <w:r w:rsidRPr="00D576C3">
        <w:rPr>
          <w:rStyle w:val="structurevisible"/>
        </w:rPr>
        <w:t>&gt;</w:t>
      </w:r>
    </w:p>
    <w:p w14:paraId="35174307" w14:textId="77777777" w:rsidR="00C57E99" w:rsidRDefault="00627ED1" w:rsidP="00C57E99">
      <w:pPr>
        <w:pStyle w:val="Bodycont"/>
      </w:pPr>
      <w:r w:rsidRPr="00627ED1">
        <w:t xml:space="preserve">It must be understood that in those days the people of Persia </w:t>
      </w:r>
      <w:r w:rsidR="00C57E99">
        <w:t>--</w:t>
      </w:r>
      <w:r w:rsidRPr="00627ED1">
        <w:t xml:space="preserve"> most of whom were illiterate </w:t>
      </w:r>
      <w:r w:rsidR="00C57E99">
        <w:t>--</w:t>
      </w:r>
      <w:r w:rsidRPr="00627ED1">
        <w:t xml:space="preserve"> were brought up to follow the clergy. In </w:t>
      </w:r>
      <w:r w:rsidRPr="00627ED1">
        <w:rPr>
          <w:highlight w:val="lightGray"/>
        </w:rPr>
        <w:t>Islamic</w:t>
      </w:r>
      <w:r w:rsidRPr="00627ED1">
        <w:t xml:space="preserve"> countries, men of learning were highly revered by the masses. There is no clergy in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but He has exhorted His followers to honour the truly learned in the Cause, those whose knowledge and learning have not become the cause of pride and self-glorification.</w:t>
      </w:r>
    </w:p>
    <w:p w14:paraId="5873306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5</w:t>
      </w:r>
      <w:r>
        <w:rPr>
          <w:rStyle w:val="structure"/>
        </w:rPr>
        <w:t>—en_19920000/</w:t>
      </w:r>
      <w:r w:rsidRPr="00D576C3">
        <w:rPr>
          <w:rStyle w:val="structurevisible"/>
        </w:rPr>
        <w:t>&gt;</w:t>
      </w:r>
    </w:p>
    <w:p w14:paraId="561560A5" w14:textId="77777777" w:rsidR="00C57E99" w:rsidRDefault="00627ED1" w:rsidP="00C57E99">
      <w:pPr>
        <w:pStyle w:val="Bodycont"/>
      </w:pPr>
      <w:r w:rsidRPr="00627ED1">
        <w:t xml:space="preserve">No doubt it is concerning such people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revealed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w:t>
      </w:r>
    </w:p>
    <w:p w14:paraId="0D2989B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6</w:t>
      </w:r>
      <w:r>
        <w:rPr>
          <w:rStyle w:val="structure"/>
        </w:rPr>
        <w:t>—en_19920000/</w:t>
      </w:r>
      <w:r w:rsidRPr="00D576C3">
        <w:rPr>
          <w:rStyle w:val="structurevisible"/>
        </w:rPr>
        <w:t>&gt;</w:t>
      </w:r>
    </w:p>
    <w:p w14:paraId="0D95CB70" w14:textId="77777777" w:rsidR="00C57E99" w:rsidRDefault="00C57E99" w:rsidP="00C57E99">
      <w:pPr>
        <w:pStyle w:val="Quote1st"/>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 xml:space="preserve">»Happy are ye, O ye the learned ones in </w:t>
      </w:r>
      <w:r w:rsidR="00627ED1" w:rsidRPr="00627ED1">
        <w:rPr>
          <w:rStyle w:val="quotebahaiscripture"/>
          <w:highlight w:val="yellow"/>
        </w:rPr>
        <w:t>Bahá</w:t>
      </w:r>
      <w:r w:rsidR="00627ED1" w:rsidRPr="00627ED1">
        <w:rPr>
          <w:rStyle w:val="quotebahaiscripture"/>
        </w:rPr>
        <w:t>. By the Lord! Ye are the billows of the Most Mighty Ocean, the stars of the firmament of Glory, the standards of triumph waving betwixt earth and heaven. Ye are the manifestations of steadfastness amidst men and the daysprings of Divine Utterance to all that dwell on earth. Well is it with him that turneth unto you and woe betide the froward.«</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372"/>
      </w:r>
    </w:p>
    <w:p w14:paraId="46AA4ED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7</w:t>
      </w:r>
      <w:r>
        <w:rPr>
          <w:rStyle w:val="structure"/>
        </w:rPr>
        <w:t>—en_19920000/</w:t>
      </w:r>
      <w:r w:rsidRPr="00D576C3">
        <w:rPr>
          <w:rStyle w:val="structurevisible"/>
        </w:rPr>
        <w:t>&gt;</w:t>
      </w:r>
    </w:p>
    <w:p w14:paraId="0EA089EC" w14:textId="77777777" w:rsidR="00C57E99" w:rsidRDefault="00627ED1" w:rsidP="00C57E99">
      <w:pPr>
        <w:pStyle w:val="Bodyafterquote"/>
      </w:pPr>
      <w:r w:rsidRPr="00627ED1">
        <w:t xml:space="preserve">A person who is truly learned in the Faith is one who reaches such heights of detachment that he sincerely regards his learning as utter nothingness compared with the truths of the Cause of God. He becomes the embodiment of humility and self-effacement. Unfortunately </w:t>
      </w:r>
      <w:r w:rsidRPr="00627ED1">
        <w:rPr>
          <w:highlight w:val="yellow"/>
        </w:rPr>
        <w:t>Jam</w:t>
      </w:r>
      <w:r w:rsidR="00C57E99" w:rsidRPr="000C7039">
        <w:rPr>
          <w:highlight w:val="yellow"/>
        </w:rPr>
        <w:t>á</w:t>
      </w:r>
      <w:r w:rsidRPr="00627ED1">
        <w:rPr>
          <w:highlight w:val="yellow"/>
        </w:rPr>
        <w:t>l</w:t>
      </w:r>
      <w:r w:rsidRPr="00627ED1">
        <w:t xml:space="preserve"> did not fall into this category of </w:t>
      </w:r>
      <w:r w:rsidRPr="00627ED1">
        <w:rPr>
          <w:rStyle w:val="quotesterms"/>
        </w:rPr>
        <w:t xml:space="preserve">›the learned ones in </w:t>
      </w:r>
      <w:r w:rsidRPr="00627ED1">
        <w:rPr>
          <w:rStyle w:val="quotesterms"/>
          <w:highlight w:val="yellow"/>
        </w:rPr>
        <w:t>Bahá</w:t>
      </w:r>
      <w:r w:rsidRPr="00627ED1">
        <w:rPr>
          <w:rStyle w:val="quotesterms"/>
        </w:rPr>
        <w:t>‹</w:t>
      </w:r>
      <w:r w:rsidRPr="00627ED1">
        <w:t>; he was a deceitful and hypocritical man who longed for glory. Yet the great majority of the believers did not realize this; they considered him a man of God and treated him with great respect.</w:t>
      </w:r>
    </w:p>
    <w:p w14:paraId="3FD7CC1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8</w:t>
      </w:r>
      <w:r>
        <w:rPr>
          <w:rStyle w:val="structure"/>
        </w:rPr>
        <w:t>—en_19920000/</w:t>
      </w:r>
      <w:r w:rsidRPr="00D576C3">
        <w:rPr>
          <w:rStyle w:val="structurevisible"/>
        </w:rPr>
        <w:t>&gt;</w:t>
      </w:r>
    </w:p>
    <w:p w14:paraId="54BD98BF" w14:textId="77777777" w:rsidR="00C57E99" w:rsidRDefault="00627ED1" w:rsidP="00C57E99">
      <w:pPr>
        <w:pStyle w:val="Bodycont"/>
      </w:pPr>
      <w:r w:rsidRPr="00627ED1">
        <w:t xml:space="preserve">Till the end of His earthly life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showered His bounties upon </w:t>
      </w:r>
      <w:r w:rsidRPr="00627ED1">
        <w:rPr>
          <w:highlight w:val="yellow"/>
        </w:rPr>
        <w:t>Jam</w:t>
      </w:r>
      <w:r w:rsidR="00C57E99" w:rsidRPr="000C7039">
        <w:rPr>
          <w:highlight w:val="yellow"/>
        </w:rPr>
        <w:t>á</w:t>
      </w:r>
      <w:r w:rsidRPr="00627ED1">
        <w:rPr>
          <w:highlight w:val="yellow"/>
        </w:rPr>
        <w:t>l</w:t>
      </w:r>
      <w:r w:rsidRPr="00627ED1">
        <w:t xml:space="preserve">. He concealed his faults and shortcomings and instead exhorted him to righteousness and piety. In one of His Tablets, </w:t>
      </w:r>
      <w:r w:rsidRPr="00627ED1">
        <w:rPr>
          <w:rStyle w:val="FootnoteReference"/>
        </w:rPr>
        <w:footnoteReference w:id="373"/>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explains that through His attribute </w:t>
      </w:r>
      <w:r w:rsidRPr="00627ED1">
        <w:rPr>
          <w:rStyle w:val="quotesterms"/>
        </w:rPr>
        <w:t>›the Concealer‹</w:t>
      </w:r>
      <w:r w:rsidRPr="00627ED1">
        <w:t xml:space="preserve">, He has concealed the faults and shortcomings of many deceitful men, who, as a result, have thought that the Manifestation of God was ignorant of their evil deeds. These men did not realize that, through the knowledge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fully aware of their wrongdoings. The sin-covering eye of God did not disclose their iniquities, and only when they were about to rise up against the Centre of the Cause and involve themselves in activities which harmed the Faith, did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expel them from the community of the Most Great Name.</w:t>
      </w:r>
    </w:p>
    <w:p w14:paraId="0899C40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9</w:t>
      </w:r>
      <w:r>
        <w:rPr>
          <w:rStyle w:val="structure"/>
        </w:rPr>
        <w:t>—en_19920000/</w:t>
      </w:r>
      <w:r w:rsidRPr="00D576C3">
        <w:rPr>
          <w:rStyle w:val="structurevisible"/>
        </w:rPr>
        <w:t>&gt;</w:t>
      </w:r>
    </w:p>
    <w:p w14:paraId="0E024F49" w14:textId="77777777" w:rsidR="00C57E99" w:rsidRDefault="00627ED1" w:rsidP="00C57E99">
      <w:pPr>
        <w:pStyle w:val="Bodycont"/>
      </w:pPr>
      <w:r w:rsidRPr="00627ED1">
        <w:t xml:space="preserve">In a Tablet to a certain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reveals these exalted words:</w:t>
      </w:r>
    </w:p>
    <w:p w14:paraId="09A857F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10</w:t>
      </w:r>
      <w:r>
        <w:rPr>
          <w:rStyle w:val="structure"/>
        </w:rPr>
        <w:t>—en_19920000/</w:t>
      </w:r>
      <w:r w:rsidRPr="00D576C3">
        <w:rPr>
          <w:rStyle w:val="structurevisible"/>
        </w:rPr>
        <w:t>&gt;</w:t>
      </w:r>
    </w:p>
    <w:p w14:paraId="1A43A4A1" w14:textId="77777777" w:rsidR="00C57E99" w:rsidRPr="00FD6EBE" w:rsidRDefault="00C57E99" w:rsidP="00C57E99">
      <w:pPr>
        <w:pStyle w:val="Quote1st"/>
        <w:rPr>
          <w:rStyle w:val="quotebahaiscripture"/>
        </w:rPr>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»I swear by the beauty of the Well-Beloved! This is the Mercy that hath encompassed the entire creation, the Day whereon the grace of God hath permeated and pervaded all things. The living waters of My mercy, O</w:t>
      </w:r>
      <w:r w:rsidR="00627ED1" w:rsidRPr="00627ED1">
        <w:rPr>
          <w:rStyle w:val="structurepagenumber"/>
        </w:rPr>
        <w:t xml:space="preserve"> &lt;page 210</w:t>
      </w:r>
      <w:r w:rsidR="00B777C2">
        <w:rPr>
          <w:rStyle w:val="structurepagenumber"/>
        </w:rPr>
        <w:t>/&gt;</w:t>
      </w:r>
      <w:r w:rsidR="00627ED1" w:rsidRPr="00627ED1">
        <w:rPr>
          <w:rStyle w:val="quotebahaiscripture"/>
        </w:rPr>
        <w:t xml:space="preserve"> </w:t>
      </w:r>
      <w:r w:rsidR="00627ED1" w:rsidRPr="00627ED1">
        <w:rPr>
          <w:rStyle w:val="quotebahaiscripture"/>
          <w:highlight w:val="yellow"/>
        </w:rPr>
        <w:t>ʿAlí</w:t>
      </w:r>
      <w:r w:rsidR="00627ED1" w:rsidRPr="00627ED1">
        <w:rPr>
          <w:rStyle w:val="quotebahaiscripture"/>
        </w:rPr>
        <w:t>, are fast pouring down, and Mine heart is melting with the heat of My tenderness and love. At no time have I been able to reconcile Myself to the afflictions befalling My loved ones, or to any trouble that could becloud the joy of their hearts.</w:t>
      </w:r>
    </w:p>
    <w:p w14:paraId="300F7EA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11</w:t>
      </w:r>
      <w:r w:rsidRPr="00627ED1">
        <w:rPr>
          <w:rStyle w:val="structure"/>
        </w:rPr>
        <w:t>—en_19920000/</w:t>
      </w:r>
      <w:r w:rsidRPr="00627ED1">
        <w:rPr>
          <w:rStyle w:val="structurevisible"/>
        </w:rPr>
        <w:t>&gt;</w:t>
      </w:r>
    </w:p>
    <w:p w14:paraId="5D7B3937" w14:textId="77777777" w:rsidR="00C57E99" w:rsidRPr="00FD6EBE" w:rsidRDefault="00627ED1" w:rsidP="00C57E99">
      <w:pPr>
        <w:pStyle w:val="Quotecont"/>
        <w:rPr>
          <w:rStyle w:val="quotebahaiscripture"/>
        </w:rPr>
      </w:pPr>
      <w:r w:rsidRPr="00627ED1">
        <w:rPr>
          <w:rStyle w:val="quotebahaiscripture"/>
        </w:rPr>
        <w:t xml:space="preserve">Every time My name </w:t>
      </w:r>
      <w:r w:rsidRPr="00627ED1">
        <w:rPr>
          <w:rStyle w:val="quotesterms"/>
        </w:rPr>
        <w:t>›the All-Merciful‹</w:t>
      </w:r>
      <w:r w:rsidRPr="00627ED1">
        <w:rPr>
          <w:rStyle w:val="quotebahaiscripture"/>
        </w:rPr>
        <w:t xml:space="preserve"> was told that one of My lovers hath breathed a word that runneth counter to My wish, it repaired, grief-stricken and disconsolate to its abode; and whenever My name </w:t>
      </w:r>
      <w:r w:rsidRPr="00627ED1">
        <w:rPr>
          <w:rStyle w:val="quotesterms"/>
        </w:rPr>
        <w:t>›the Concealer‹</w:t>
      </w:r>
      <w:r w:rsidRPr="00627ED1">
        <w:rPr>
          <w:rStyle w:val="quotebahaiscripture"/>
        </w:rPr>
        <w:t xml:space="preserve"> discovered that one of My followers had inflicted any shame or humiliation on his neighbour, it, likewise, turned back chagrined and sorrowful to its retreats of glory, and there wept and mourned with a sore lamentation. And whenever My name </w:t>
      </w:r>
      <w:r w:rsidRPr="00627ED1">
        <w:rPr>
          <w:rStyle w:val="quotesterms"/>
        </w:rPr>
        <w:t>›the Ever-Forgiving‹</w:t>
      </w:r>
      <w:r w:rsidRPr="00627ED1">
        <w:rPr>
          <w:rStyle w:val="quotebahaiscripture"/>
        </w:rPr>
        <w:t xml:space="preserve"> perceived that any one of My friends had committed any transgression, it cried out in its great distress, and, overcome with anguish, fell upon the dust, and was borne away by a company of the invisible angels to its habitation in the realms above.</w:t>
      </w:r>
    </w:p>
    <w:p w14:paraId="5B4EDDA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12</w:t>
      </w:r>
      <w:r w:rsidRPr="00627ED1">
        <w:rPr>
          <w:rStyle w:val="structure"/>
        </w:rPr>
        <w:t>—en_19920000/</w:t>
      </w:r>
      <w:r w:rsidRPr="00627ED1">
        <w:rPr>
          <w:rStyle w:val="structurevisible"/>
        </w:rPr>
        <w:t>&gt;</w:t>
      </w:r>
    </w:p>
    <w:p w14:paraId="7B9B28DC" w14:textId="77777777" w:rsidR="00C57E99" w:rsidRDefault="00627ED1" w:rsidP="00C57E99">
      <w:pPr>
        <w:pStyle w:val="Quotecont"/>
      </w:pPr>
      <w:r w:rsidRPr="00627ED1">
        <w:rPr>
          <w:rStyle w:val="quotebahaiscripture"/>
        </w:rPr>
        <w:t xml:space="preserve">By Myself, the True One, O </w:t>
      </w:r>
      <w:r w:rsidRPr="00627ED1">
        <w:rPr>
          <w:rStyle w:val="quotebahaiscripture"/>
          <w:highlight w:val="yellow"/>
        </w:rPr>
        <w:t>ʿAlí</w:t>
      </w:r>
      <w:r w:rsidRPr="00627ED1">
        <w:rPr>
          <w:rStyle w:val="quotebahaiscripture"/>
        </w:rPr>
        <w:t xml:space="preserve">! The fire that hath inflamed the heart of </w:t>
      </w:r>
      <w:r w:rsidRPr="00627ED1">
        <w:rPr>
          <w:rStyle w:val="quotebahaiscripture"/>
          <w:highlight w:val="yellow"/>
        </w:rPr>
        <w:t>Bahá</w:t>
      </w:r>
      <w:r w:rsidRPr="00627ED1">
        <w:rPr>
          <w:rStyle w:val="quotebahaiscripture"/>
        </w:rPr>
        <w:t xml:space="preserve"> is fiercer than the fire that gloweth in thine heart, and His lamentation louder than thy lamentation. Every time the sin committed by any one amongst them was breathed in the Court of His Presence, the Ancient Beauty would be so filled with shame as to wish He could hide the glory of His countenance from the eyes of all men, for He hath, at all times, fixed His gaze on their fidelity, and observed its essential requisites.«</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74"/>
      </w:r>
    </w:p>
    <w:p w14:paraId="0A7B7929"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13</w:t>
      </w:r>
      <w:r>
        <w:rPr>
          <w:rStyle w:val="structure"/>
        </w:rPr>
        <w:t>—en_19920000/</w:t>
      </w:r>
      <w:r w:rsidRPr="00D576C3">
        <w:rPr>
          <w:rStyle w:val="structurevisible"/>
        </w:rPr>
        <w:t>&gt;</w:t>
      </w:r>
    </w:p>
    <w:p w14:paraId="3DE3C979" w14:textId="77777777" w:rsidR="00C57E99" w:rsidRDefault="00627ED1" w:rsidP="00C57E99">
      <w:pPr>
        <w:pStyle w:val="Bodyafterquote"/>
      </w:pPr>
      <w:r w:rsidRPr="00627ED1">
        <w:t xml:space="preserve">Because of his knowledge and learning, </w:t>
      </w:r>
      <w:r w:rsidRPr="00627ED1">
        <w:rPr>
          <w:highlight w:val="yellow"/>
        </w:rPr>
        <w:t>Jam</w:t>
      </w:r>
      <w:r w:rsidR="00C57E99" w:rsidRPr="000C7039">
        <w:rPr>
          <w:highlight w:val="yellow"/>
        </w:rPr>
        <w:t>á</w:t>
      </w:r>
      <w:r w:rsidRPr="00627ED1">
        <w:rPr>
          <w:highlight w:val="yellow"/>
        </w:rPr>
        <w:t>l</w:t>
      </w:r>
      <w:r w:rsidRPr="00627ED1">
        <w:t xml:space="preserve"> emerged as one of the most famous teachers of the Faith during the Ministry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overlooked his shortcomings, revealed many Tablets in his honour, and entitled him </w:t>
      </w:r>
      <w:r w:rsidRPr="00627ED1">
        <w:rPr>
          <w:highlight w:val="yellow"/>
        </w:rPr>
        <w:t>Ismu’ll</w:t>
      </w:r>
      <w:r w:rsidR="00C57E99" w:rsidRPr="004D314C">
        <w:rPr>
          <w:highlight w:val="yellow"/>
        </w:rPr>
        <w:t>á</w:t>
      </w:r>
      <w:r w:rsidRPr="00627ED1">
        <w:rPr>
          <w:highlight w:val="yellow"/>
        </w:rPr>
        <w:t>hu’l-Jam</w:t>
      </w:r>
      <w:r w:rsidR="00C57E99" w:rsidRPr="004D314C">
        <w:rPr>
          <w:highlight w:val="yellow"/>
        </w:rPr>
        <w:t>á</w:t>
      </w:r>
      <w:r w:rsidRPr="00627ED1">
        <w:rPr>
          <w:highlight w:val="yellow"/>
        </w:rPr>
        <w:t>l</w:t>
      </w:r>
      <w:r w:rsidRPr="00627ED1">
        <w:t xml:space="preserve"> (The Name of God Beauty). His fame spread throughout the community, and the believers flocked to the meetings in which he was present.</w:t>
      </w:r>
    </w:p>
    <w:p w14:paraId="66B50DE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14</w:t>
      </w:r>
      <w:r>
        <w:rPr>
          <w:rStyle w:val="structure"/>
        </w:rPr>
        <w:t>—en_19920000/</w:t>
      </w:r>
      <w:r w:rsidRPr="00D576C3">
        <w:rPr>
          <w:rStyle w:val="structurevisible"/>
        </w:rPr>
        <w:t>&gt;</w:t>
      </w:r>
    </w:p>
    <w:p w14:paraId="4AE36D26" w14:textId="77777777" w:rsidR="00C57E99" w:rsidRDefault="00627ED1" w:rsidP="00C57E99">
      <w:pPr>
        <w:pStyle w:val="Bodycont"/>
      </w:pPr>
      <w:r w:rsidRPr="00627ED1">
        <w:rPr>
          <w:highlight w:val="yellow"/>
        </w:rPr>
        <w:t>Jam</w:t>
      </w:r>
      <w:r w:rsidR="00C57E99" w:rsidRPr="000C7039">
        <w:rPr>
          <w:highlight w:val="yellow"/>
        </w:rPr>
        <w:t>á</w:t>
      </w:r>
      <w:r w:rsidRPr="00627ED1">
        <w:rPr>
          <w:highlight w:val="yellow"/>
        </w:rPr>
        <w:t>l</w:t>
      </w:r>
      <w:r w:rsidRPr="00627ED1">
        <w:t xml:space="preserve"> displayed much pride in his association with the believers. He was a vain and conceited person who sacrificed everything to his own fame and popularity. In one of His talks </w:t>
      </w:r>
      <w:r w:rsidRPr="00627ED1">
        <w:rPr>
          <w:rStyle w:val="FootnoteReference"/>
        </w:rPr>
        <w:footnoteReference w:id="375"/>
      </w:r>
      <w:r w:rsidRPr="00627ED1">
        <w:t xml:space="preserve"> to the friends in Haifa, </w:t>
      </w:r>
      <w:r w:rsidRPr="00627ED1">
        <w:rPr>
          <w:highlight w:val="yellow"/>
        </w:rPr>
        <w:t>ʿAbdu’l-Bah</w:t>
      </w:r>
      <w:r w:rsidR="00C57E99" w:rsidRPr="000C7039">
        <w:rPr>
          <w:highlight w:val="yellow"/>
        </w:rPr>
        <w:t>á</w:t>
      </w:r>
      <w:r w:rsidRPr="00627ED1">
        <w:t xml:space="preserve"> is reported to have said that </w:t>
      </w:r>
      <w:r w:rsidRPr="00627ED1">
        <w:rPr>
          <w:highlight w:val="yellow"/>
        </w:rPr>
        <w:t>Jam</w:t>
      </w:r>
      <w:r w:rsidR="00C57E99" w:rsidRPr="000C7039">
        <w:rPr>
          <w:highlight w:val="yellow"/>
        </w:rPr>
        <w:t>á</w:t>
      </w:r>
      <w:r w:rsidRPr="00627ED1">
        <w:rPr>
          <w:highlight w:val="yellow"/>
        </w:rPr>
        <w:t>l</w:t>
      </w:r>
      <w:r w:rsidRPr="00627ED1">
        <w:t xml:space="preserve"> was so proud that he did not allow the believers to sit in his presence. In order to show their respect, they had to stand to hear him speak. Once, an old man who was not a believer had come to one of his meetings to investigate the Faith. When he saw everyone was standing, he had to obtain special permission from </w:t>
      </w:r>
      <w:r w:rsidRPr="00627ED1">
        <w:rPr>
          <w:highlight w:val="yellow"/>
        </w:rPr>
        <w:t>Jam</w:t>
      </w:r>
      <w:r w:rsidR="00C57E99" w:rsidRPr="000C7039">
        <w:rPr>
          <w:highlight w:val="yellow"/>
        </w:rPr>
        <w:t>á</w:t>
      </w:r>
      <w:r w:rsidRPr="00627ED1">
        <w:rPr>
          <w:highlight w:val="yellow"/>
        </w:rPr>
        <w:t>l</w:t>
      </w:r>
      <w:r w:rsidRPr="00627ED1">
        <w:t xml:space="preserve"> to sit down, for he was an old person and could not stand on his feet for long. </w:t>
      </w:r>
      <w:r w:rsidRPr="00627ED1">
        <w:rPr>
          <w:highlight w:val="yellow"/>
        </w:rPr>
        <w:t>ʿAbdu’l-Bah</w:t>
      </w:r>
      <w:r w:rsidR="00C57E99" w:rsidRPr="000C7039">
        <w:rPr>
          <w:highlight w:val="yellow"/>
        </w:rPr>
        <w:t>á</w:t>
      </w:r>
      <w:r w:rsidRPr="00627ED1">
        <w:t xml:space="preserve"> said that it was a good thing that </w:t>
      </w:r>
      <w:r w:rsidRPr="00627ED1">
        <w:rPr>
          <w:highlight w:val="yellow"/>
        </w:rPr>
        <w:t>Jam</w:t>
      </w:r>
      <w:r w:rsidR="00C57E99" w:rsidRPr="000C7039">
        <w:rPr>
          <w:highlight w:val="yellow"/>
        </w:rPr>
        <w:t>á</w:t>
      </w:r>
      <w:r w:rsidRPr="00627ED1">
        <w:rPr>
          <w:highlight w:val="yellow"/>
        </w:rPr>
        <w:t>l</w:t>
      </w:r>
      <w:r w:rsidRPr="00627ED1">
        <w:t xml:space="preserve"> was finally expelled, as he was like unto a poison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He said that the Cause of God was like an ocean which cleanses itself by casting upon its shores the dead bodies and loathsome objects which are no use to it.</w:t>
      </w:r>
    </w:p>
    <w:p w14:paraId="11DF2BE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15</w:t>
      </w:r>
      <w:r>
        <w:rPr>
          <w:rStyle w:val="structure"/>
        </w:rPr>
        <w:t>—en_19920000/</w:t>
      </w:r>
      <w:r w:rsidRPr="00D576C3">
        <w:rPr>
          <w:rStyle w:val="structurevisible"/>
        </w:rPr>
        <w:t>&gt;</w:t>
      </w:r>
    </w:p>
    <w:p w14:paraId="39A47312" w14:textId="77777777" w:rsidR="00C57E99" w:rsidRDefault="00627ED1" w:rsidP="00C57E99">
      <w:pPr>
        <w:pStyle w:val="Bodycont"/>
      </w:pPr>
      <w:r w:rsidRPr="00627ED1">
        <w:t>It is a well-known story among the believers who knew him closely, that when he went to visit his friends, after knocking on the</w:t>
      </w:r>
      <w:r w:rsidRPr="00627ED1">
        <w:rPr>
          <w:rStyle w:val="structurepagenumber"/>
        </w:rPr>
        <w:t xml:space="preserve"> &lt;page 211</w:t>
      </w:r>
      <w:r w:rsidR="00B777C2">
        <w:rPr>
          <w:rStyle w:val="structurepagenumber"/>
        </w:rPr>
        <w:t>/&gt;</w:t>
      </w:r>
      <w:r w:rsidRPr="00627ED1">
        <w:t xml:space="preserve"> door, when the owner of the house asked </w:t>
      </w:r>
      <w:r w:rsidRPr="00627ED1">
        <w:rPr>
          <w:rStyle w:val="quotesdirectspeech"/>
        </w:rPr>
        <w:t>»Who is it?«</w:t>
      </w:r>
      <w:r w:rsidRPr="00627ED1">
        <w:t xml:space="preserve">, he used to respond: </w:t>
      </w:r>
      <w:r w:rsidR="00C57E99" w:rsidRPr="004D12F2">
        <w:rPr>
          <w:rStyle w:val="structurevisible"/>
        </w:rPr>
        <w:t>&lt;</w:t>
      </w:r>
      <w:r w:rsidR="00C57E99" w:rsidRPr="004D12F2">
        <w:rPr>
          <w:rStyle w:val="structure"/>
        </w:rPr>
        <w:t>cit Jamal-i-Burujirdi_%►%_%_%►%_%_%—en_%—%_%</w:t>
      </w:r>
      <w:r w:rsidR="00C57E99" w:rsidRPr="004D12F2">
        <w:rPr>
          <w:rStyle w:val="structurevisible"/>
        </w:rPr>
        <w:t>&gt;</w:t>
      </w:r>
      <w:r w:rsidRPr="00627ED1">
        <w:rPr>
          <w:rStyle w:val="quoteknownauthorreported"/>
        </w:rPr>
        <w:t xml:space="preserve">»This is </w:t>
      </w:r>
      <w:r w:rsidRPr="00627ED1">
        <w:rPr>
          <w:rStyle w:val="quoteknownauthorreported"/>
          <w:highlight w:val="yellow"/>
        </w:rPr>
        <w:t>Jamál-i-Mubárak</w:t>
      </w:r>
      <w:r w:rsidRPr="00627ED1">
        <w:rPr>
          <w:rStyle w:val="quoteknownauthorreported"/>
        </w:rPr>
        <w:t>«</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(The Blessed Beauty), a title which is exclusively used to designate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74DF42D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16</w:t>
      </w:r>
      <w:r>
        <w:rPr>
          <w:rStyle w:val="structure"/>
        </w:rPr>
        <w:t>—en_19920000/</w:t>
      </w:r>
      <w:r w:rsidRPr="00D576C3">
        <w:rPr>
          <w:rStyle w:val="structurevisible"/>
        </w:rPr>
        <w:t>&gt;</w:t>
      </w:r>
    </w:p>
    <w:p w14:paraId="34133E7E" w14:textId="77777777" w:rsidR="00C57E99" w:rsidRDefault="00627ED1" w:rsidP="00C57E99">
      <w:pPr>
        <w:pStyle w:val="Bodycont"/>
      </w:pPr>
      <w:r w:rsidRPr="00627ED1">
        <w:t xml:space="preserve">In his writings he used to refer to himself in such superlative terms that if the reader were unaware of the identity of the writer, he could easily mistake the author for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glorifying His divine station in exalted terms. For example, his name being </w:t>
      </w:r>
      <w:r w:rsidRPr="00627ED1">
        <w:rPr>
          <w:highlight w:val="yellow"/>
        </w:rPr>
        <w:t>Jam</w:t>
      </w:r>
      <w:r w:rsidR="00C57E99" w:rsidRPr="000C7039">
        <w:rPr>
          <w:highlight w:val="yellow"/>
        </w:rPr>
        <w:t>á</w:t>
      </w:r>
      <w:r w:rsidRPr="00627ED1">
        <w:rPr>
          <w:highlight w:val="yellow"/>
        </w:rPr>
        <w:t>l</w:t>
      </w:r>
      <w:r w:rsidRPr="00627ED1">
        <w:t xml:space="preserve"> (Beauty), he prefaced one of his letters in these words:</w:t>
      </w:r>
    </w:p>
    <w:p w14:paraId="61513745"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17</w:t>
      </w:r>
      <w:r>
        <w:rPr>
          <w:rStyle w:val="structure"/>
        </w:rPr>
        <w:t>—en_19920000/</w:t>
      </w:r>
      <w:r w:rsidRPr="00D576C3">
        <w:rPr>
          <w:rStyle w:val="structurevisible"/>
        </w:rPr>
        <w:t>&gt;</w:t>
      </w:r>
    </w:p>
    <w:p w14:paraId="03C2478F" w14:textId="77777777" w:rsidR="00C57E99" w:rsidRPr="00262635" w:rsidRDefault="00C57E99" w:rsidP="00C57E99">
      <w:pPr>
        <w:pStyle w:val="Quote1st"/>
        <w:rPr>
          <w:rStyle w:val="quotebahaiscripture"/>
        </w:rPr>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 xml:space="preserve">»Verily, </w:t>
      </w:r>
      <w:r w:rsidR="00627ED1" w:rsidRPr="00627ED1">
        <w:rPr>
          <w:rStyle w:val="quotebahaiscripture"/>
          <w:highlight w:val="yellow"/>
        </w:rPr>
        <w:t>Jamálu’l-ʿIlm</w:t>
      </w:r>
      <w:r w:rsidR="00627ED1" w:rsidRPr="00627ED1">
        <w:rPr>
          <w:rStyle w:val="quotebahaiscripture"/>
        </w:rPr>
        <w:t xml:space="preserve"> (Beauty of Knowledge) has manifested himself with the power of truth.«</w:t>
      </w:r>
      <w:r w:rsidRPr="00262635">
        <w:rPr>
          <w:rStyle w:val="structurevisible"/>
        </w:rPr>
        <w:t>&lt;/</w:t>
      </w:r>
      <w:r w:rsidRPr="00262635">
        <w:rPr>
          <w:rStyle w:val="structure"/>
        </w:rPr>
        <w:t>cit</w:t>
      </w:r>
      <w:r w:rsidRPr="00262635">
        <w:rPr>
          <w:rStyle w:val="structurevisible"/>
        </w:rPr>
        <w:t>&gt;</w:t>
      </w:r>
    </w:p>
    <w:p w14:paraId="4F3FE53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18</w:t>
      </w:r>
      <w:r>
        <w:rPr>
          <w:rStyle w:val="structure"/>
        </w:rPr>
        <w:t>—en_19920000/</w:t>
      </w:r>
      <w:r w:rsidRPr="00D576C3">
        <w:rPr>
          <w:rStyle w:val="structurevisible"/>
        </w:rPr>
        <w:t>&gt;</w:t>
      </w:r>
    </w:p>
    <w:p w14:paraId="6149EFAF" w14:textId="77777777" w:rsidR="00C57E99" w:rsidRDefault="00627ED1" w:rsidP="00C57E99">
      <w:pPr>
        <w:pStyle w:val="Bodyafterquote"/>
      </w:pPr>
      <w:r w:rsidRPr="00627ED1">
        <w:t>And he closed this letter with these words:</w:t>
      </w:r>
    </w:p>
    <w:p w14:paraId="6C7CF1F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19</w:t>
      </w:r>
      <w:r>
        <w:rPr>
          <w:rStyle w:val="structure"/>
        </w:rPr>
        <w:t>—en_19920000/</w:t>
      </w:r>
      <w:r w:rsidRPr="00D576C3">
        <w:rPr>
          <w:rStyle w:val="structurevisible"/>
        </w:rPr>
        <w:t>&gt;</w:t>
      </w:r>
    </w:p>
    <w:p w14:paraId="105AEE44" w14:textId="77777777" w:rsidR="00C57E99" w:rsidRPr="00262635" w:rsidRDefault="00C57E99" w:rsidP="00C57E99">
      <w:pPr>
        <w:pStyle w:val="Quote1st"/>
        <w:rPr>
          <w:rStyle w:val="quotebahaiscripture"/>
        </w:rPr>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»Verily, God has opened to my face the door of all knowledge. It is fitting that you seek my advice in all things... For in truth I am the most learned of the divines on this earth...«</w:t>
      </w:r>
      <w:r w:rsidRPr="00262635">
        <w:rPr>
          <w:rStyle w:val="structurevisible"/>
        </w:rPr>
        <w:t>&lt;/</w:t>
      </w:r>
      <w:r w:rsidRPr="00262635">
        <w:rPr>
          <w:rStyle w:val="structure"/>
        </w:rPr>
        <w:t>cit</w:t>
      </w:r>
      <w:r w:rsidRPr="00262635">
        <w:rPr>
          <w:rStyle w:val="structurevisible"/>
        </w:rPr>
        <w:t>&gt;</w:t>
      </w:r>
    </w:p>
    <w:p w14:paraId="0B736B4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20</w:t>
      </w:r>
      <w:r>
        <w:rPr>
          <w:rStyle w:val="structure"/>
        </w:rPr>
        <w:t>—en_19920000/</w:t>
      </w:r>
      <w:r w:rsidRPr="00D576C3">
        <w:rPr>
          <w:rStyle w:val="structurevisible"/>
        </w:rPr>
        <w:t>&gt;</w:t>
      </w:r>
    </w:p>
    <w:p w14:paraId="65E6CAE5" w14:textId="77777777" w:rsidR="00C57E99" w:rsidRDefault="00627ED1" w:rsidP="00C57E99">
      <w:pPr>
        <w:pStyle w:val="Bodyafterquote"/>
      </w:pPr>
      <w:r w:rsidRPr="00627ED1">
        <w:t xml:space="preserve">These preposterous claims were made by this man during the time that he was regarded as one of the outstanding teachers of the Faith.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often exhorted him to moderation, chastity and piety.</w:t>
      </w:r>
    </w:p>
    <w:p w14:paraId="6202A00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21</w:t>
      </w:r>
      <w:r>
        <w:rPr>
          <w:rStyle w:val="structure"/>
        </w:rPr>
        <w:t>—en_19920000/</w:t>
      </w:r>
      <w:r w:rsidRPr="00D576C3">
        <w:rPr>
          <w:rStyle w:val="structurevisible"/>
        </w:rPr>
        <w:t>&gt;</w:t>
      </w:r>
    </w:p>
    <w:p w14:paraId="19C35CBB" w14:textId="77777777" w:rsidR="00C57E99" w:rsidRDefault="00627ED1" w:rsidP="00C57E99">
      <w:pPr>
        <w:pStyle w:val="Bodycont"/>
      </w:pPr>
      <w:r w:rsidRPr="00627ED1">
        <w:t xml:space="preserve">Although most believers were unable at first to see through the hypocrisy of </w:t>
      </w:r>
      <w:r w:rsidRPr="00627ED1">
        <w:rPr>
          <w:highlight w:val="yellow"/>
        </w:rPr>
        <w:t>Jam</w:t>
      </w:r>
      <w:r w:rsidR="00C57E99" w:rsidRPr="000C7039">
        <w:rPr>
          <w:highlight w:val="yellow"/>
        </w:rPr>
        <w:t>á</w:t>
      </w:r>
      <w:r w:rsidRPr="00627ED1">
        <w:rPr>
          <w:highlight w:val="yellow"/>
        </w:rPr>
        <w:t>l</w:t>
      </w:r>
      <w:r w:rsidRPr="00627ED1">
        <w:t xml:space="preserve">, or tolerated him because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 His sin-covering eye concealed his shortcomings, there were some who recognized his true nature at first sight. There were even some who found him so unbearable that they confronted him in different ways. One such a person was </w:t>
      </w:r>
      <w:r w:rsidRPr="00627ED1">
        <w:rPr>
          <w:highlight w:val="yellow"/>
        </w:rPr>
        <w:t>Ust</w:t>
      </w:r>
      <w:r w:rsidR="00C57E99" w:rsidRPr="007A4458">
        <w:rPr>
          <w:highlight w:val="yellow"/>
        </w:rPr>
        <w:t>á</w:t>
      </w:r>
      <w:r w:rsidRPr="00627ED1">
        <w:rPr>
          <w:highlight w:val="yellow"/>
        </w:rPr>
        <w:t>d Mu</w:t>
      </w:r>
      <w:r w:rsidR="00C57E99" w:rsidRPr="007A4458">
        <w:rPr>
          <w:highlight w:val="yellow"/>
        </w:rPr>
        <w:t>ḥ</w:t>
      </w:r>
      <w:r w:rsidRPr="00627ED1">
        <w:rPr>
          <w:highlight w:val="yellow"/>
        </w:rPr>
        <w:t>ammad-</w:t>
      </w:r>
      <w:r w:rsidR="00C57E99" w:rsidRPr="007A4458">
        <w:rPr>
          <w:highlight w:val="yellow"/>
        </w:rPr>
        <w:t>ʿ</w:t>
      </w:r>
      <w:r w:rsidRPr="00627ED1">
        <w:rPr>
          <w:highlight w:val="yellow"/>
        </w:rPr>
        <w:t>Al</w:t>
      </w:r>
      <w:r w:rsidR="00C57E99" w:rsidRPr="007A4458">
        <w:rPr>
          <w:highlight w:val="yellow"/>
        </w:rPr>
        <w:t>í</w:t>
      </w:r>
      <w:r w:rsidRPr="00627ED1">
        <w:rPr>
          <w:highlight w:val="yellow"/>
        </w:rPr>
        <w:t>y-i-Salm</w:t>
      </w:r>
      <w:r w:rsidR="00C57E99" w:rsidRPr="007A4458">
        <w:rPr>
          <w:highlight w:val="yellow"/>
        </w:rPr>
        <w:t>á</w:t>
      </w:r>
      <w:r w:rsidRPr="00627ED1">
        <w:rPr>
          <w:highlight w:val="yellow"/>
        </w:rPr>
        <w:t>n</w:t>
      </w:r>
      <w:r w:rsidR="00C57E99" w:rsidRPr="007A4458">
        <w:rPr>
          <w:highlight w:val="yellow"/>
        </w:rPr>
        <w:t>í</w:t>
      </w:r>
      <w:r w:rsidRPr="00627ED1">
        <w:t xml:space="preserve">, that devoted believer who for many years acted as a servant in the household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serving Him as a barber and bath-attendant and who had not been able to keep silent about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faithlessness.</w:t>
      </w:r>
      <w:r w:rsidRPr="00627ED1">
        <w:rPr>
          <w:rStyle w:val="FootnoteReference"/>
        </w:rPr>
        <w:footnoteReference w:id="376"/>
      </w:r>
      <w:r w:rsidRPr="00627ED1">
        <w:t xml:space="preserve"> Although uneducated, he has left behind verses of poetry written in adoration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of which critics have acknowledged the beauty, lucidity and profundity. Believers who recite them become uplifted and inspired. His words, deep and full of significance, move the soul and open before one’s eyes vistas of love and adoration for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76C9406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22</w:t>
      </w:r>
      <w:r>
        <w:rPr>
          <w:rStyle w:val="structure"/>
        </w:rPr>
        <w:t>—en_19920000/</w:t>
      </w:r>
      <w:r w:rsidRPr="00D576C3">
        <w:rPr>
          <w:rStyle w:val="structurevisible"/>
        </w:rPr>
        <w:t>&gt;</w:t>
      </w:r>
    </w:p>
    <w:p w14:paraId="21B7D043" w14:textId="77777777" w:rsidR="00C57E99" w:rsidRDefault="00627ED1" w:rsidP="00C57E99">
      <w:pPr>
        <w:pStyle w:val="Bodycont"/>
      </w:pPr>
      <w:r w:rsidRPr="00627ED1">
        <w:t xml:space="preserve">There was another side to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rPr>
          <w:highlight w:val="yellow"/>
        </w:rPr>
        <w:t>’s</w:t>
      </w:r>
      <w:r w:rsidRPr="00627ED1">
        <w:t xml:space="preserve"> personality. He was a brave and outspoken person who could at times use rough and offensive language. He was also very perceptive of people’s motives and character. The following is a story from </w:t>
      </w:r>
      <w:r w:rsidRPr="00627ED1">
        <w:rPr>
          <w:highlight w:val="yellow"/>
        </w:rPr>
        <w:t>Salm</w:t>
      </w:r>
      <w:r w:rsidR="00C57E99" w:rsidRPr="000C7039">
        <w:rPr>
          <w:highlight w:val="yellow"/>
        </w:rPr>
        <w:t>á</w:t>
      </w:r>
      <w:r w:rsidRPr="00627ED1">
        <w:rPr>
          <w:highlight w:val="yellow"/>
        </w:rPr>
        <w:t>n</w:t>
      </w:r>
      <w:r w:rsidR="00C57E99" w:rsidRPr="000C7039">
        <w:rPr>
          <w:highlight w:val="yellow"/>
        </w:rPr>
        <w:t>í</w:t>
      </w:r>
      <w:r w:rsidRPr="00627ED1">
        <w:rPr>
          <w:highlight w:val="yellow"/>
        </w:rPr>
        <w:t>’s</w:t>
      </w:r>
      <w:r w:rsidRPr="00627ED1">
        <w:t xml:space="preserve"> memoirs which describes his immediate reaction upon meeting </w:t>
      </w:r>
      <w:r w:rsidRPr="00627ED1">
        <w:rPr>
          <w:highlight w:val="yellow"/>
        </w:rPr>
        <w:t>Jam</w:t>
      </w:r>
      <w:r w:rsidR="00C57E99" w:rsidRPr="000C7039">
        <w:rPr>
          <w:highlight w:val="yellow"/>
        </w:rPr>
        <w:t>á</w:t>
      </w:r>
      <w:r w:rsidRPr="00627ED1">
        <w:rPr>
          <w:highlight w:val="yellow"/>
        </w:rPr>
        <w:t>l-i-Bur</w:t>
      </w:r>
      <w:r w:rsidR="00C57E99" w:rsidRPr="000C7039">
        <w:rPr>
          <w:highlight w:val="yellow"/>
        </w:rPr>
        <w:t>ú</w:t>
      </w:r>
      <w:r w:rsidRPr="00627ED1">
        <w:rPr>
          <w:highlight w:val="yellow"/>
        </w:rPr>
        <w:t>jird</w:t>
      </w:r>
      <w:r w:rsidR="00C57E99" w:rsidRPr="000C7039">
        <w:rPr>
          <w:highlight w:val="yellow"/>
        </w:rPr>
        <w:t>í</w:t>
      </w:r>
      <w:r w:rsidRPr="00627ED1">
        <w:t xml:space="preserve"> for the first time. This meeting took place in the outer apartment of the house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Adrianople where </w:t>
      </w:r>
      <w:r w:rsidRPr="00627ED1">
        <w:rPr>
          <w:highlight w:val="yellow"/>
        </w:rPr>
        <w:t>Jam</w:t>
      </w:r>
      <w:r w:rsidR="00C57E99" w:rsidRPr="000C7039">
        <w:rPr>
          <w:highlight w:val="yellow"/>
        </w:rPr>
        <w:t>á</w:t>
      </w:r>
      <w:r w:rsidRPr="00627ED1">
        <w:rPr>
          <w:highlight w:val="yellow"/>
        </w:rPr>
        <w:t>l</w:t>
      </w:r>
      <w:r w:rsidRPr="00627ED1">
        <w:t xml:space="preserve"> was seated in anticipation of being ushered into His presence.</w:t>
      </w:r>
      <w:r w:rsidRPr="00627ED1">
        <w:rPr>
          <w:rStyle w:val="structurepagenumber"/>
        </w:rPr>
        <w:t xml:space="preserve"> &lt;page 212</w:t>
      </w:r>
      <w:r w:rsidR="00B777C2">
        <w:rPr>
          <w:rStyle w:val="structurepagenumber"/>
        </w:rPr>
        <w:t>/&gt;</w:t>
      </w:r>
    </w:p>
    <w:p w14:paraId="23BD5A1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23</w:t>
      </w:r>
      <w:r>
        <w:rPr>
          <w:rStyle w:val="structure"/>
        </w:rPr>
        <w:t>—en_19920000/</w:t>
      </w:r>
      <w:r w:rsidRPr="00D576C3">
        <w:rPr>
          <w:rStyle w:val="structurevisible"/>
        </w:rPr>
        <w:t>&gt;</w:t>
      </w:r>
    </w:p>
    <w:p w14:paraId="32368764"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Muhammad-Aliy-i-Salmani_%►%_%_%►%_%_%—en_%—%_%</w:t>
      </w:r>
      <w:r w:rsidRPr="00262635">
        <w:rPr>
          <w:rStyle w:val="structurevisible"/>
        </w:rPr>
        <w:t>&gt;</w:t>
      </w:r>
      <w:r w:rsidR="00627ED1" w:rsidRPr="00627ED1">
        <w:rPr>
          <w:rStyle w:val="quoteknownauthor"/>
        </w:rPr>
        <w:t xml:space="preserve">»One day I brought water into the outer apartment of the house of </w:t>
      </w:r>
      <w:r w:rsidR="00627ED1" w:rsidRPr="00627ED1">
        <w:rPr>
          <w:rStyle w:val="quoteknownauthor"/>
          <w:highlight w:val="yellow"/>
        </w:rPr>
        <w:t>Bahá’u’lláh</w:t>
      </w:r>
      <w:r w:rsidR="00627ED1" w:rsidRPr="00627ED1">
        <w:rPr>
          <w:rStyle w:val="quoteknownauthor"/>
        </w:rPr>
        <w:t xml:space="preserve"> where I learnt that </w:t>
      </w:r>
      <w:r w:rsidR="00627ED1" w:rsidRPr="00627ED1">
        <w:rPr>
          <w:rStyle w:val="quoteknownauthor"/>
          <w:highlight w:val="yellow"/>
        </w:rPr>
        <w:t>Áqá Jamál-i-Burújirdí</w:t>
      </w:r>
      <w:r w:rsidR="00627ED1" w:rsidRPr="00627ED1">
        <w:rPr>
          <w:rStyle w:val="quoteknownauthor"/>
        </w:rPr>
        <w:t xml:space="preserve"> had arrived. I went into the reception room and found him seated in a corner, clad in an </w:t>
      </w:r>
      <w:r w:rsidR="00627ED1" w:rsidRPr="00627ED1">
        <w:rPr>
          <w:rStyle w:val="quoteknownauthor"/>
          <w:highlight w:val="yellow"/>
        </w:rPr>
        <w:t>ʿabá</w:t>
      </w:r>
      <w:r w:rsidR="00627ED1" w:rsidRPr="00627ED1">
        <w:rPr>
          <w:rStyle w:val="quoteknownauthor"/>
        </w:rPr>
        <w:t xml:space="preserve"> [cloak] and wearing a large </w:t>
      </w:r>
      <w:r w:rsidR="00627ED1" w:rsidRPr="00627ED1">
        <w:rPr>
          <w:rStyle w:val="quoteknownauthor"/>
          <w:highlight w:val="lightGray"/>
        </w:rPr>
        <w:t>turban</w:t>
      </w:r>
      <w:r w:rsidR="00627ED1" w:rsidRPr="00627ED1">
        <w:rPr>
          <w:rStyle w:val="quoteknownauthor"/>
        </w:rPr>
        <w:t>.</w:t>
      </w:r>
      <w:r w:rsidR="00627ED1" w:rsidRPr="00627ED1">
        <w:rPr>
          <w:rStyle w:val="FootnoteReference"/>
        </w:rPr>
        <w:footnoteReference w:id="377"/>
      </w:r>
      <w:r w:rsidR="00627ED1" w:rsidRPr="00627ED1">
        <w:rPr>
          <w:rStyle w:val="quoteknownauthor"/>
        </w:rPr>
        <w:t xml:space="preserve"> He held his hands in such a way that if anyone was so inclined he could kiss them!</w:t>
      </w:r>
      <w:r w:rsidR="00627ED1" w:rsidRPr="00627ED1">
        <w:rPr>
          <w:rStyle w:val="FootnoteReference"/>
        </w:rPr>
        <w:footnoteReference w:id="378"/>
      </w:r>
      <w:r w:rsidR="00627ED1" w:rsidRPr="00627ED1">
        <w:rPr>
          <w:rStyle w:val="quoteknownauthor"/>
        </w:rPr>
        <w:t xml:space="preserve"> He had not yet attained the presence of </w:t>
      </w:r>
      <w:r w:rsidR="00627ED1" w:rsidRPr="00627ED1">
        <w:rPr>
          <w:rStyle w:val="quoteknownauthor"/>
          <w:highlight w:val="yellow"/>
        </w:rPr>
        <w:t>Bahá’u’lláh</w:t>
      </w:r>
      <w:r w:rsidR="00627ED1" w:rsidRPr="00627ED1">
        <w:rPr>
          <w:rStyle w:val="quoteknownauthor"/>
        </w:rPr>
        <w:t>. That creature was a peculiar looking priest.</w:t>
      </w:r>
    </w:p>
    <w:p w14:paraId="70F4C90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24</w:t>
      </w:r>
      <w:r w:rsidRPr="00627ED1">
        <w:rPr>
          <w:rStyle w:val="structure"/>
        </w:rPr>
        <w:t>—en_19920000/</w:t>
      </w:r>
      <w:r w:rsidRPr="00627ED1">
        <w:rPr>
          <w:rStyle w:val="structurevisible"/>
        </w:rPr>
        <w:t>&gt;</w:t>
      </w:r>
    </w:p>
    <w:p w14:paraId="79D169EF" w14:textId="77777777" w:rsidR="00C57E99" w:rsidRPr="00FD6EBE" w:rsidRDefault="00627ED1" w:rsidP="00C57E99">
      <w:pPr>
        <w:pStyle w:val="Quotecont"/>
        <w:rPr>
          <w:rStyle w:val="quoteknownauthor"/>
        </w:rPr>
      </w:pPr>
      <w:r w:rsidRPr="00627ED1">
        <w:rPr>
          <w:rStyle w:val="quoteknownauthor"/>
        </w:rPr>
        <w:t xml:space="preserve">I used to consider myself to be a schemer and a man of cunning. So I walked in, uttered a casual greeting of </w:t>
      </w:r>
      <w:r w:rsidRPr="00627ED1">
        <w:rPr>
          <w:rStyle w:val="quotestermsoriental"/>
        </w:rPr>
        <w:t>›</w:t>
      </w:r>
      <w:r w:rsidRPr="00627ED1">
        <w:rPr>
          <w:rStyle w:val="quotestermsoriental"/>
          <w:highlight w:val="yellow"/>
        </w:rPr>
        <w:t>Alláh-u-Abhá</w:t>
      </w:r>
      <w:r w:rsidRPr="00627ED1">
        <w:rPr>
          <w:rStyle w:val="quotestermsoriental"/>
        </w:rPr>
        <w:t>‹</w:t>
      </w:r>
      <w:r w:rsidRPr="00627ED1">
        <w:rPr>
          <w:rStyle w:val="quoteknownauthor"/>
        </w:rPr>
        <w:t xml:space="preserve">, and without paying any attention to him sat at the other end of the room. Then I lay down on the floor and after some time arose and sat down again. I did all this to hurt his vanity for he was a pompous man who was seated in the reception room of the Blessed Beauty with an air of superiority and a greatly inflated ego. After having treated him disrespectfully in this manner, I looked at him for a while and then said, </w:t>
      </w:r>
      <w:r w:rsidRPr="00627ED1">
        <w:rPr>
          <w:rStyle w:val="quotesdirectspeech"/>
        </w:rPr>
        <w:t>›How are you?‹</w:t>
      </w:r>
      <w:r w:rsidRPr="00627ED1">
        <w:rPr>
          <w:rStyle w:val="quoteknownauthor"/>
        </w:rPr>
        <w:t xml:space="preserve"> He merely shook his head at me. I then left him there and went about my own duties until the afternoon when they brought the news that he was summoned to the presence of </w:t>
      </w:r>
      <w:r w:rsidRPr="00627ED1">
        <w:rPr>
          <w:rStyle w:val="quoteknownauthor"/>
          <w:highlight w:val="yellow"/>
        </w:rPr>
        <w:t>Bahá’u’lláh</w:t>
      </w:r>
      <w:r w:rsidRPr="00627ED1">
        <w:rPr>
          <w:rStyle w:val="quoteknownauthor"/>
        </w:rPr>
        <w:t xml:space="preserve">. I went in and called him to follow me. I took him to the inner apartments of the house, we went up the stairs into </w:t>
      </w:r>
      <w:r w:rsidRPr="00627ED1">
        <w:rPr>
          <w:rStyle w:val="quoteknownauthor"/>
          <w:highlight w:val="yellow"/>
        </w:rPr>
        <w:t>Bahá’u’lláh’s</w:t>
      </w:r>
      <w:r w:rsidRPr="00627ED1">
        <w:rPr>
          <w:rStyle w:val="quoteknownauthor"/>
        </w:rPr>
        <w:t xml:space="preserve"> room. The Purest Branch</w:t>
      </w:r>
      <w:r w:rsidRPr="00627ED1">
        <w:rPr>
          <w:rStyle w:val="FootnoteReference"/>
        </w:rPr>
        <w:footnoteReference w:id="379"/>
      </w:r>
      <w:r w:rsidRPr="00627ED1">
        <w:rPr>
          <w:rStyle w:val="quoteknownauthor"/>
        </w:rPr>
        <w:t xml:space="preserve"> was standing in the presence of the Blessed Beauty.</w:t>
      </w:r>
    </w:p>
    <w:p w14:paraId="71D9E5D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25</w:t>
      </w:r>
      <w:r w:rsidRPr="00627ED1">
        <w:rPr>
          <w:rStyle w:val="structure"/>
        </w:rPr>
        <w:t>—en_19920000/</w:t>
      </w:r>
      <w:r w:rsidRPr="00627ED1">
        <w:rPr>
          <w:rStyle w:val="structurevisible"/>
        </w:rPr>
        <w:t>&gt;</w:t>
      </w:r>
    </w:p>
    <w:p w14:paraId="4F535839" w14:textId="77777777" w:rsidR="00C57E99" w:rsidRDefault="00627ED1" w:rsidP="00C57E99">
      <w:pPr>
        <w:pStyle w:val="Quotecont"/>
      </w:pPr>
      <w:r w:rsidRPr="00627ED1">
        <w:rPr>
          <w:rStyle w:val="quoteknownauthor"/>
        </w:rPr>
        <w:t xml:space="preserve">I stood at the entrance to the room. </w:t>
      </w:r>
      <w:r w:rsidRPr="00627ED1">
        <w:rPr>
          <w:rStyle w:val="quoteknownauthor"/>
          <w:highlight w:val="yellow"/>
        </w:rPr>
        <w:t>Jamál</w:t>
      </w:r>
      <w:r w:rsidRPr="00627ED1">
        <w:rPr>
          <w:rStyle w:val="quoteknownauthor"/>
        </w:rPr>
        <w:t xml:space="preserve"> went in pretending to be trembling all over and then fell on the ground, this was a mere act. The Blessed Beauty was seated; the Purest Branch went forward to help </w:t>
      </w:r>
      <w:r w:rsidRPr="00627ED1">
        <w:rPr>
          <w:rStyle w:val="quoteknownauthor"/>
          <w:highlight w:val="yellow"/>
        </w:rPr>
        <w:t>Jamál</w:t>
      </w:r>
      <w:r w:rsidRPr="00627ED1">
        <w:rPr>
          <w:rStyle w:val="quoteknownauthor"/>
        </w:rPr>
        <w:t xml:space="preserve"> to his feet. But </w:t>
      </w:r>
      <w:r w:rsidRPr="00627ED1">
        <w:rPr>
          <w:rStyle w:val="quoteknownauthor"/>
          <w:highlight w:val="yellow"/>
        </w:rPr>
        <w:t>Bahá’u’lláh</w:t>
      </w:r>
      <w:r w:rsidRPr="00627ED1">
        <w:rPr>
          <w:rStyle w:val="quoteknownauthor"/>
        </w:rPr>
        <w:t xml:space="preserve"> stopped him, saying </w:t>
      </w:r>
      <w:r w:rsidRPr="00627ED1">
        <w:rPr>
          <w:rStyle w:val="structurevisible"/>
        </w:rPr>
        <w:t>&lt;</w:t>
      </w:r>
      <w:r w:rsidRPr="00627ED1">
        <w:rPr>
          <w:rStyle w:val="structure"/>
        </w:rPr>
        <w:t>cit Bah_%►%_%_%►%_%_%—en_%—%_%</w:t>
      </w:r>
      <w:r w:rsidRPr="00627ED1">
        <w:rPr>
          <w:rStyle w:val="structurevisible"/>
        </w:rPr>
        <w:t>&gt;</w:t>
      </w:r>
      <w:r w:rsidRPr="00627ED1">
        <w:rPr>
          <w:rStyle w:val="quotebahaireported"/>
        </w:rPr>
        <w:t>›Leave him alone, he will get up himself.‹</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After a while he arose; he sat at first and then stood up. </w:t>
      </w:r>
      <w:r w:rsidRPr="00627ED1">
        <w:rPr>
          <w:rStyle w:val="quoteknownauthor"/>
          <w:highlight w:val="yellow"/>
        </w:rPr>
        <w:t>Bahá’u’lláh</w:t>
      </w:r>
      <w:r w:rsidRPr="00627ED1">
        <w:rPr>
          <w:rStyle w:val="quoteknownauthor"/>
        </w:rPr>
        <w:t xml:space="preserve"> afterwards dismissed him from His presence and did not say anything. </w:t>
      </w:r>
      <w:r w:rsidRPr="00627ED1">
        <w:rPr>
          <w:rStyle w:val="quoteknownauthor"/>
          <w:highlight w:val="yellow"/>
        </w:rPr>
        <w:t>Jamál</w:t>
      </w:r>
      <w:r w:rsidRPr="00627ED1">
        <w:rPr>
          <w:rStyle w:val="quoteknownauthor"/>
        </w:rPr>
        <w:t xml:space="preserve"> ... stayed for a few days, then </w:t>
      </w:r>
      <w:r w:rsidRPr="00627ED1">
        <w:rPr>
          <w:rStyle w:val="quoteknownauthor"/>
          <w:highlight w:val="yellow"/>
        </w:rPr>
        <w:t>Bahá’u’lláh</w:t>
      </w:r>
      <w:r w:rsidRPr="00627ED1">
        <w:rPr>
          <w:rStyle w:val="quoteknownauthor"/>
        </w:rPr>
        <w:t xml:space="preserve"> sent him back to Persia. This man was corrupt from the beginning, his aim was nothing but leadership...«</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80"/>
      </w:r>
    </w:p>
    <w:p w14:paraId="4B6C6AE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26</w:t>
      </w:r>
      <w:r>
        <w:rPr>
          <w:rStyle w:val="structure"/>
        </w:rPr>
        <w:t>—en_19920000/</w:t>
      </w:r>
      <w:r w:rsidRPr="00D576C3">
        <w:rPr>
          <w:rStyle w:val="structurevisible"/>
        </w:rPr>
        <w:t>&gt;</w:t>
      </w:r>
    </w:p>
    <w:p w14:paraId="194F1FB4" w14:textId="77777777" w:rsidR="00C57E99" w:rsidRDefault="00627ED1" w:rsidP="00C57E99">
      <w:pPr>
        <w:pStyle w:val="Bodyafterquote"/>
      </w:pPr>
      <w:r w:rsidRPr="00627ED1">
        <w:rPr>
          <w:highlight w:val="yellow"/>
        </w:rPr>
        <w:t>Jam</w:t>
      </w:r>
      <w:r w:rsidR="00C57E99" w:rsidRPr="000C7039">
        <w:rPr>
          <w:highlight w:val="yellow"/>
        </w:rPr>
        <w:t>á</w:t>
      </w:r>
      <w:r w:rsidRPr="00627ED1">
        <w:rPr>
          <w:highlight w:val="yellow"/>
        </w:rPr>
        <w:t>l</w:t>
      </w:r>
      <w:r w:rsidRPr="00627ED1">
        <w:t xml:space="preserve"> was one of those who read the text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soon after it was revealed.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permitted him to copy some excerpts and share them with the believers. According to his own testimony, he asked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make him exempt from obedience to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granted him his wish and conveyed to him that he was free and did not have to obey the laws of that book. It is interesting to note that on one occasion when he was boasting about the freedom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granted him, someone recited these words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to him: </w:t>
      </w:r>
      <w:r w:rsidR="00C57E99" w:rsidRPr="004D12F2">
        <w:rPr>
          <w:rStyle w:val="structurevisible"/>
        </w:rPr>
        <w:t>&lt;</w:t>
      </w:r>
      <w:r w:rsidR="00C57E99" w:rsidRPr="004D12F2">
        <w:rPr>
          <w:rStyle w:val="structure"/>
        </w:rPr>
        <w:t>cit Bah_%►%_%_%►%_%_%—en_%—%_%</w:t>
      </w:r>
      <w:r w:rsidR="00C57E99" w:rsidRPr="004D12F2">
        <w:rPr>
          <w:rStyle w:val="structurevisible"/>
        </w:rPr>
        <w:t>&gt;</w:t>
      </w:r>
      <w:r w:rsidRPr="00627ED1">
        <w:rPr>
          <w:rStyle w:val="quotebahaiscripture"/>
        </w:rPr>
        <w:t>»Know ye that the embodiment of liberty and its symbol is the animal.«</w:t>
      </w:r>
      <w:r w:rsidR="00C57E99" w:rsidRPr="004D12F2">
        <w:rPr>
          <w:rStyle w:val="structurevisible"/>
        </w:rPr>
        <w:t>&lt;/</w:t>
      </w:r>
      <w:r w:rsidR="00C57E99" w:rsidRPr="004D12F2">
        <w:rPr>
          <w:rStyle w:val="structure"/>
        </w:rPr>
        <w:t>cit</w:t>
      </w:r>
      <w:r w:rsidR="00C57E99" w:rsidRPr="004D12F2">
        <w:rPr>
          <w:rStyle w:val="structurevisible"/>
        </w:rPr>
        <w:t>&gt;</w:t>
      </w:r>
      <w:r w:rsidRPr="00627ED1">
        <w:rPr>
          <w:rStyle w:val="structurepagenumber"/>
        </w:rPr>
        <w:t xml:space="preserve"> &lt;page 213</w:t>
      </w:r>
      <w:r w:rsidR="00B777C2">
        <w:rPr>
          <w:rStyle w:val="structurepagenumber"/>
        </w:rPr>
        <w:t>/&gt;</w:t>
      </w:r>
    </w:p>
    <w:p w14:paraId="0B7FFDC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27</w:t>
      </w:r>
      <w:r>
        <w:rPr>
          <w:rStyle w:val="structure"/>
        </w:rPr>
        <w:t>—en_19920000/</w:t>
      </w:r>
      <w:r w:rsidRPr="00D576C3">
        <w:rPr>
          <w:rStyle w:val="structurevisible"/>
        </w:rPr>
        <w:t>&gt;</w:t>
      </w:r>
    </w:p>
    <w:p w14:paraId="48389144" w14:textId="77777777" w:rsidR="00C57E99" w:rsidRDefault="00627ED1" w:rsidP="00C57E99">
      <w:pPr>
        <w:pStyle w:val="Bodycont"/>
      </w:pPr>
      <w:r w:rsidRPr="00627ED1">
        <w:t xml:space="preserve">Since </w:t>
      </w:r>
      <w:r w:rsidRPr="00627ED1">
        <w:rPr>
          <w:highlight w:val="yellow"/>
        </w:rPr>
        <w:t>Jam</w:t>
      </w:r>
      <w:r w:rsidR="00C57E99" w:rsidRPr="000C7039">
        <w:rPr>
          <w:highlight w:val="yellow"/>
        </w:rPr>
        <w:t>á</w:t>
      </w:r>
      <w:r w:rsidRPr="00627ED1">
        <w:rPr>
          <w:highlight w:val="yellow"/>
        </w:rPr>
        <w:t>l</w:t>
      </w:r>
      <w:r w:rsidRPr="00627ED1">
        <w:t xml:space="preserve"> considered himself superior to others, he rose up against several outstanding teachers of the Faith during the lifetime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opposed the Hands of the Cause who were appointed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highly jealous of </w:t>
      </w:r>
      <w:r w:rsidRPr="00627ED1">
        <w:rPr>
          <w:highlight w:val="yellow"/>
        </w:rPr>
        <w:t>M</w:t>
      </w:r>
      <w:r w:rsidR="00C57E99" w:rsidRPr="001875FE">
        <w:rPr>
          <w:highlight w:val="yellow"/>
        </w:rPr>
        <w:t>í</w:t>
      </w:r>
      <w:r w:rsidRPr="00627ED1">
        <w:rPr>
          <w:highlight w:val="yellow"/>
        </w:rPr>
        <w:t>rz</w:t>
      </w:r>
      <w:r w:rsidR="00C57E99" w:rsidRPr="001875FE">
        <w:rPr>
          <w:highlight w:val="yellow"/>
        </w:rPr>
        <w:t>á</w:t>
      </w:r>
      <w:r w:rsidRPr="00627ED1">
        <w:rPr>
          <w:highlight w:val="yellow"/>
        </w:rPr>
        <w:t xml:space="preserve"> </w:t>
      </w:r>
      <w:r w:rsidR="00C57E99" w:rsidRPr="006E2B10">
        <w:rPr>
          <w:highlight w:val="green"/>
        </w:rPr>
        <w:t>ʿ</w:t>
      </w:r>
      <w:r w:rsidRPr="00627ED1">
        <w:rPr>
          <w:highlight w:val="green"/>
        </w:rPr>
        <w:t>Al</w:t>
      </w:r>
      <w:r w:rsidR="00C57E99" w:rsidRPr="006E2B10">
        <w:rPr>
          <w:highlight w:val="green"/>
        </w:rPr>
        <w:t>í</w:t>
      </w:r>
      <w:r w:rsidRPr="00627ED1">
        <w:rPr>
          <w:highlight w:val="green"/>
        </w:rPr>
        <w:t>-Mu</w:t>
      </w:r>
      <w:r w:rsidR="00C57E99" w:rsidRPr="006E2B10">
        <w:rPr>
          <w:highlight w:val="green"/>
        </w:rPr>
        <w:t>ḥ</w:t>
      </w:r>
      <w:r w:rsidRPr="00627ED1">
        <w:rPr>
          <w:highlight w:val="green"/>
        </w:rPr>
        <w:t>ammad Varq</w:t>
      </w:r>
      <w:r w:rsidR="00C57E99" w:rsidRPr="006E2B10">
        <w:rPr>
          <w:highlight w:val="green"/>
        </w:rPr>
        <w:t>á</w:t>
      </w:r>
      <w:r w:rsidRPr="00627ED1">
        <w:t xml:space="preserve">, one of the illustrious Apostles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since he considered himself an authority in the Faith, he worked very hard until he prevented </w:t>
      </w:r>
      <w:r w:rsidRPr="00627ED1">
        <w:rPr>
          <w:highlight w:val="yellow"/>
        </w:rPr>
        <w:t>Varq</w:t>
      </w:r>
      <w:r w:rsidR="00C57E99" w:rsidRPr="000C7039">
        <w:rPr>
          <w:highlight w:val="yellow"/>
        </w:rPr>
        <w:t>á</w:t>
      </w:r>
      <w:r w:rsidRPr="00627ED1">
        <w:t xml:space="preserve"> from settling in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where </w:t>
      </w:r>
      <w:r w:rsidRPr="00627ED1">
        <w:rPr>
          <w:highlight w:val="yellow"/>
        </w:rPr>
        <w:t>Jam</w:t>
      </w:r>
      <w:r w:rsidR="00C57E99" w:rsidRPr="000C7039">
        <w:rPr>
          <w:highlight w:val="yellow"/>
        </w:rPr>
        <w:t>á</w:t>
      </w:r>
      <w:r w:rsidRPr="00627ED1">
        <w:rPr>
          <w:highlight w:val="yellow"/>
        </w:rPr>
        <w:t>l</w:t>
      </w:r>
      <w:r w:rsidRPr="00627ED1">
        <w:t xml:space="preserve"> resided at the time.</w:t>
      </w:r>
    </w:p>
    <w:p w14:paraId="3D29B7D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28</w:t>
      </w:r>
      <w:r>
        <w:rPr>
          <w:rStyle w:val="structure"/>
        </w:rPr>
        <w:t>—en_19920000/</w:t>
      </w:r>
      <w:r w:rsidRPr="00D576C3">
        <w:rPr>
          <w:rStyle w:val="structurevisible"/>
        </w:rPr>
        <w:t>&gt;</w:t>
      </w:r>
    </w:p>
    <w:p w14:paraId="047EA0A8" w14:textId="77777777" w:rsidR="00C57E99" w:rsidRDefault="00627ED1" w:rsidP="00C57E99">
      <w:pPr>
        <w:pStyle w:val="Bodycont"/>
      </w:pPr>
      <w:r w:rsidRPr="00627ED1">
        <w:t xml:space="preserve">The lust for leadership had so possessed him that he rose up against any of the teachers of the Faith who became successful in service to the community. For example, on one occasion, two outstanding believers,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and </w:t>
      </w:r>
      <w:r w:rsidRPr="00627ED1">
        <w:rPr>
          <w:highlight w:val="yellow"/>
        </w:rPr>
        <w:t>Ibn-i-A</w:t>
      </w:r>
      <w:r w:rsidR="00C57E99" w:rsidRPr="000C7039">
        <w:rPr>
          <w:highlight w:val="yellow"/>
        </w:rPr>
        <w:t>ṣ</w:t>
      </w:r>
      <w:r w:rsidRPr="00627ED1">
        <w:rPr>
          <w:highlight w:val="yellow"/>
        </w:rPr>
        <w:t>daq</w:t>
      </w:r>
      <w:r w:rsidRPr="00627ED1">
        <w:t xml:space="preserve"> (who was later appointed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Hand of His Cause), were on their way to the province of </w:t>
      </w:r>
      <w:r w:rsidR="00C57E99" w:rsidRPr="000C7039">
        <w:rPr>
          <w:highlight w:val="yellow"/>
        </w:rPr>
        <w:t></w:t>
      </w:r>
      <w:r w:rsidRPr="00627ED1">
        <w:rPr>
          <w:highlight w:val="yellow"/>
        </w:rPr>
        <w:t>ur</w:t>
      </w:r>
      <w:r w:rsidR="00C57E99" w:rsidRPr="000C7039">
        <w:rPr>
          <w:highlight w:val="yellow"/>
        </w:rPr>
        <w:t>á</w:t>
      </w:r>
      <w:r w:rsidRPr="00627ED1">
        <w:rPr>
          <w:highlight w:val="yellow"/>
        </w:rPr>
        <w:t>s</w:t>
      </w:r>
      <w:r w:rsidR="00C57E99" w:rsidRPr="000C7039">
        <w:rPr>
          <w:highlight w:val="yellow"/>
        </w:rPr>
        <w:t>á</w:t>
      </w:r>
      <w:r w:rsidRPr="00627ED1">
        <w:rPr>
          <w:highlight w:val="yellow"/>
        </w:rPr>
        <w:t>n</w:t>
      </w:r>
      <w:r w:rsidRPr="00627ED1">
        <w:t xml:space="preserve"> to meet the believers and teach the Cause. </w:t>
      </w:r>
      <w:r w:rsidRPr="00627ED1">
        <w:rPr>
          <w:highlight w:val="yellow"/>
        </w:rPr>
        <w:t>Jam</w:t>
      </w:r>
      <w:r w:rsidR="00C57E99" w:rsidRPr="000C7039">
        <w:rPr>
          <w:highlight w:val="yellow"/>
        </w:rPr>
        <w:t>á</w:t>
      </w:r>
      <w:r w:rsidRPr="00627ED1">
        <w:rPr>
          <w:highlight w:val="yellow"/>
        </w:rPr>
        <w:t>l</w:t>
      </w:r>
      <w:r w:rsidRPr="00627ED1">
        <w:t xml:space="preserve"> became highly jealous of these two men. Secretly he warned the friends to keep away from them and introduced them with a vulgar term as two </w:t>
      </w:r>
      <w:r w:rsidRPr="00627ED1">
        <w:rPr>
          <w:rStyle w:val="quotesterms"/>
        </w:rPr>
        <w:t>›foreboders of evil‹</w:t>
      </w:r>
      <w:r w:rsidRPr="00627ED1">
        <w:t xml:space="preserve">. This action evoked the wrath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veil of concealment which for years had protected </w:t>
      </w:r>
      <w:r w:rsidRPr="00627ED1">
        <w:rPr>
          <w:highlight w:val="yellow"/>
        </w:rPr>
        <w:t>Jam</w:t>
      </w:r>
      <w:r w:rsidR="00C57E99" w:rsidRPr="000C7039">
        <w:rPr>
          <w:highlight w:val="yellow"/>
        </w:rPr>
        <w:t>á</w:t>
      </w:r>
      <w:r w:rsidRPr="00627ED1">
        <w:rPr>
          <w:highlight w:val="yellow"/>
        </w:rPr>
        <w:t>l</w:t>
      </w:r>
      <w:r w:rsidRPr="00627ED1">
        <w:t xml:space="preserve"> in the hope that he would repent was now rent asunder. The sin-covering eye of God which through loving-kindness had watched over him for so long was withdrawn. In a wrathful Tablet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condemned the actions of </w:t>
      </w:r>
      <w:r w:rsidRPr="00627ED1">
        <w:rPr>
          <w:highlight w:val="yellow"/>
        </w:rPr>
        <w:t>Jam</w:t>
      </w:r>
      <w:r w:rsidR="00C57E99" w:rsidRPr="000C7039">
        <w:rPr>
          <w:highlight w:val="yellow"/>
        </w:rPr>
        <w:t>á</w:t>
      </w:r>
      <w:r w:rsidRPr="00627ED1">
        <w:rPr>
          <w:highlight w:val="yellow"/>
        </w:rPr>
        <w:t>l</w:t>
      </w:r>
      <w:r w:rsidRPr="00627ED1">
        <w:t xml:space="preserve"> and severely rebuked him for his behaviour. </w:t>
      </w:r>
      <w:r w:rsidRPr="00627ED1">
        <w:rPr>
          <w:highlight w:val="yellow"/>
        </w:rPr>
        <w:t>Jam</w:t>
      </w:r>
      <w:r w:rsidR="00C57E99" w:rsidRPr="000C7039">
        <w:rPr>
          <w:highlight w:val="yellow"/>
        </w:rPr>
        <w:t>á</w:t>
      </w:r>
      <w:r w:rsidRPr="00627ED1">
        <w:rPr>
          <w:highlight w:val="yellow"/>
        </w:rPr>
        <w:t>l</w:t>
      </w:r>
      <w:r w:rsidRPr="00627ED1">
        <w:t>, however, survived this great blow, which for a time, shattered his prestige and reputation among the friends. He was a master of hypocrisy and soon managed to regain his position as one of the renowned teachers of the Faith in the community.</w:t>
      </w:r>
    </w:p>
    <w:p w14:paraId="08E5EF9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29</w:t>
      </w:r>
      <w:r>
        <w:rPr>
          <w:rStyle w:val="structure"/>
        </w:rPr>
        <w:t>—en_19920000/</w:t>
      </w:r>
      <w:r w:rsidRPr="00D576C3">
        <w:rPr>
          <w:rStyle w:val="structurevisible"/>
        </w:rPr>
        <w:t>&gt;</w:t>
      </w:r>
    </w:p>
    <w:p w14:paraId="7824AA1F" w14:textId="77777777" w:rsidR="00C57E99" w:rsidRDefault="00627ED1" w:rsidP="00C57E99">
      <w:pPr>
        <w:pStyle w:val="Bodycont"/>
      </w:pPr>
      <w:r w:rsidRPr="00627ED1">
        <w:t xml:space="preserve">When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took place </w:t>
      </w:r>
      <w:r w:rsidRPr="00627ED1">
        <w:rPr>
          <w:highlight w:val="yellow"/>
        </w:rPr>
        <w:t>Jam</w:t>
      </w:r>
      <w:r w:rsidR="00C57E99" w:rsidRPr="000C7039">
        <w:rPr>
          <w:highlight w:val="yellow"/>
        </w:rPr>
        <w:t>á</w:t>
      </w:r>
      <w:r w:rsidRPr="00627ED1">
        <w:rPr>
          <w:highlight w:val="yellow"/>
        </w:rPr>
        <w:t>l</w:t>
      </w:r>
      <w:r w:rsidRPr="00627ED1">
        <w:t xml:space="preserve"> became very tense and agitated. When he saw the first message which </w:t>
      </w:r>
      <w:r w:rsidRPr="00627ED1">
        <w:rPr>
          <w:highlight w:val="yellow"/>
        </w:rPr>
        <w:t>ʿAbdu’l-Bah</w:t>
      </w:r>
      <w:r w:rsidR="00C57E99" w:rsidRPr="000C7039">
        <w:rPr>
          <w:highlight w:val="yellow"/>
        </w:rPr>
        <w:t>á</w:t>
      </w:r>
      <w:r w:rsidRPr="00627ED1">
        <w:t xml:space="preserve"> sent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he dismissed it by saying, </w:t>
      </w:r>
      <w:r w:rsidR="00C57E99" w:rsidRPr="004D12F2">
        <w:rPr>
          <w:rStyle w:val="structurevisible"/>
        </w:rPr>
        <w:t>&lt;</w:t>
      </w:r>
      <w:r w:rsidR="00C57E99" w:rsidRPr="004D12F2">
        <w:rPr>
          <w:rStyle w:val="structure"/>
        </w:rPr>
        <w:t>cit Jamal-i-Burujirdi_%►%_%_%►%_%_%—en_%—%_%</w:t>
      </w:r>
      <w:r w:rsidR="00C57E99" w:rsidRPr="004D12F2">
        <w:rPr>
          <w:rStyle w:val="structurevisible"/>
        </w:rPr>
        <w:t>&gt;</w:t>
      </w:r>
      <w:r w:rsidRPr="00627ED1">
        <w:rPr>
          <w:rStyle w:val="quoteknownauthorreported"/>
        </w:rPr>
        <w:t xml:space="preserve">»The </w:t>
      </w:r>
      <w:r w:rsidRPr="00627ED1">
        <w:rPr>
          <w:rStyle w:val="quoteknownauthorreported"/>
          <w:highlight w:val="yellow"/>
        </w:rPr>
        <w:t>A</w:t>
      </w:r>
      <w:r w:rsidR="00116523">
        <w:rPr>
          <w:rStyle w:val="quoteknownauthorreported"/>
          <w:highlight w:val="yellow"/>
        </w:rPr>
        <w:t></w:t>
      </w:r>
      <w:r w:rsidRPr="00627ED1">
        <w:rPr>
          <w:rStyle w:val="quoteknownauthorreported"/>
          <w:highlight w:val="darkYellow"/>
        </w:rPr>
        <w:t>ṣ</w:t>
      </w:r>
      <w:r w:rsidRPr="00627ED1">
        <w:rPr>
          <w:rStyle w:val="quoteknownauthorreported"/>
          <w:highlight w:val="yellow"/>
        </w:rPr>
        <w:t>án</w:t>
      </w:r>
      <w:r w:rsidRPr="00627ED1">
        <w:rPr>
          <w:rStyle w:val="FootnoteReference"/>
        </w:rPr>
        <w:footnoteReference w:id="381"/>
      </w:r>
      <w:r w:rsidRPr="00627ED1">
        <w:rPr>
          <w:rStyle w:val="quoteknownauthorreported"/>
        </w:rPr>
        <w:t xml:space="preserve"> are young and immature.«</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This remark was a reference to </w:t>
      </w:r>
      <w:r w:rsidRPr="00627ED1">
        <w:rPr>
          <w:highlight w:val="yellow"/>
        </w:rPr>
        <w:t>ʿAbdu’l-Bah</w:t>
      </w:r>
      <w:r w:rsidR="00C57E99" w:rsidRPr="000C7039">
        <w:rPr>
          <w:highlight w:val="yellow"/>
        </w:rPr>
        <w:t>á</w:t>
      </w:r>
      <w:r w:rsidRPr="00627ED1">
        <w:t xml:space="preserve">. </w:t>
      </w:r>
      <w:r w:rsidRPr="00627ED1">
        <w:rPr>
          <w:highlight w:val="yellow"/>
        </w:rPr>
        <w:t>Jam</w:t>
      </w:r>
      <w:r w:rsidR="00C57E99" w:rsidRPr="000C7039">
        <w:rPr>
          <w:highlight w:val="yellow"/>
        </w:rPr>
        <w:t>á</w:t>
      </w:r>
      <w:r w:rsidRPr="00627ED1">
        <w:rPr>
          <w:highlight w:val="yellow"/>
        </w:rPr>
        <w:t>l</w:t>
      </w:r>
      <w:r w:rsidRPr="00627ED1">
        <w:t xml:space="preserve"> was the first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 to travel to the Holy Land, very soon after the ascension. He went there without seeking permission from </w:t>
      </w:r>
      <w:r w:rsidRPr="00627ED1">
        <w:rPr>
          <w:highlight w:val="yellow"/>
        </w:rPr>
        <w:t>ʿAbdu’l-Bah</w:t>
      </w:r>
      <w:r w:rsidR="00C57E99" w:rsidRPr="000C7039">
        <w:rPr>
          <w:highlight w:val="yellow"/>
        </w:rPr>
        <w:t>á</w:t>
      </w:r>
      <w:r w:rsidRPr="00627ED1">
        <w:t xml:space="preserve">, met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stayed there for a few months, and returned to Persia. From that time onwards, his attitude and feelings disturbed the hearts of those who came in close contact with him. The words and counsels of </w:t>
      </w:r>
      <w:r w:rsidRPr="00627ED1">
        <w:rPr>
          <w:highlight w:val="yellow"/>
        </w:rPr>
        <w:t>ʿAbdu’l-Bah</w:t>
      </w:r>
      <w:r w:rsidR="00C57E99" w:rsidRPr="000C7039">
        <w:rPr>
          <w:highlight w:val="yellow"/>
        </w:rPr>
        <w:t>á</w:t>
      </w:r>
      <w:r w:rsidRPr="00627ED1">
        <w:t xml:space="preserve"> exhorting him to servitude and detachment went unheeded. The poison of Covenant-breaking had been effectively injected into his whole being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although outwardly he professed loyalty to </w:t>
      </w:r>
      <w:r w:rsidRPr="00627ED1">
        <w:rPr>
          <w:highlight w:val="yellow"/>
        </w:rPr>
        <w:t>ʿAbdu’l-Bah</w:t>
      </w:r>
      <w:r w:rsidR="00C57E99" w:rsidRPr="000C7039">
        <w:rPr>
          <w:highlight w:val="yellow"/>
        </w:rPr>
        <w:t>á</w:t>
      </w:r>
      <w:r w:rsidRPr="00627ED1">
        <w:t>, inwardly he was preparing himself for the day when he would</w:t>
      </w:r>
      <w:r w:rsidRPr="00627ED1">
        <w:rPr>
          <w:rStyle w:val="structurepagenumber"/>
        </w:rPr>
        <w:t xml:space="preserve"> &lt;page 214</w:t>
      </w:r>
      <w:r w:rsidR="00B777C2">
        <w:rPr>
          <w:rStyle w:val="structurepagenumber"/>
        </w:rPr>
        <w:t>/&gt;</w:t>
      </w:r>
      <w:r w:rsidR="00C57E99">
        <w:t xml:space="preserve"> </w:t>
      </w:r>
      <w:r w:rsidRPr="00627ED1">
        <w:t xml:space="preserve">become the head of the Faith in Persia. To this end, he influenced certain individuals in each province to act as his representatives. This was not difficult for him to achieve, since several teachers of the Faith in different parts of the country were his supporters, and, as the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kept a secret for a few years, </w:t>
      </w:r>
      <w:r w:rsidRPr="00627ED1">
        <w:rPr>
          <w:highlight w:val="yellow"/>
        </w:rPr>
        <w:t>Jam</w:t>
      </w:r>
      <w:r w:rsidR="00C57E99" w:rsidRPr="000C7039">
        <w:rPr>
          <w:highlight w:val="yellow"/>
        </w:rPr>
        <w:t>á</w:t>
      </w:r>
      <w:r w:rsidRPr="00627ED1">
        <w:rPr>
          <w:highlight w:val="yellow"/>
        </w:rPr>
        <w:t>l</w:t>
      </w:r>
      <w:r w:rsidRPr="00627ED1">
        <w:t xml:space="preserve"> had no choice but to continue his activities within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p>
    <w:p w14:paraId="319F71A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30</w:t>
      </w:r>
      <w:r>
        <w:rPr>
          <w:rStyle w:val="structure"/>
        </w:rPr>
        <w:t>—en_19920000/</w:t>
      </w:r>
      <w:r w:rsidRPr="00D576C3">
        <w:rPr>
          <w:rStyle w:val="structurevisible"/>
        </w:rPr>
        <w:t>&gt;</w:t>
      </w:r>
    </w:p>
    <w:p w14:paraId="4CD80063" w14:textId="77777777" w:rsidR="00C57E99" w:rsidRDefault="00627ED1" w:rsidP="00C57E99">
      <w:pPr>
        <w:pStyle w:val="Bodycont"/>
      </w:pPr>
      <w:r w:rsidRPr="00627ED1">
        <w:t xml:space="preserve">During the early years of the Ministry of </w:t>
      </w:r>
      <w:r w:rsidRPr="00627ED1">
        <w:rPr>
          <w:highlight w:val="yellow"/>
        </w:rPr>
        <w:t>ʿAbdu’l-Bah</w:t>
      </w:r>
      <w:r w:rsidR="00C57E99" w:rsidRPr="000C7039">
        <w:rPr>
          <w:highlight w:val="yellow"/>
        </w:rPr>
        <w:t>á</w:t>
      </w:r>
      <w:r w:rsidRPr="00627ED1">
        <w:t xml:space="preserve">, the Hands of the Cause and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had come to the conclusion that </w:t>
      </w:r>
      <w:r w:rsidRPr="00627ED1">
        <w:rPr>
          <w:highlight w:val="yellow"/>
        </w:rPr>
        <w:t>Jam</w:t>
      </w:r>
      <w:r w:rsidR="00C57E99" w:rsidRPr="000C7039">
        <w:rPr>
          <w:highlight w:val="yellow"/>
        </w:rPr>
        <w:t>á</w:t>
      </w:r>
      <w:r w:rsidRPr="00627ED1">
        <w:rPr>
          <w:highlight w:val="yellow"/>
        </w:rPr>
        <w:t>l</w:t>
      </w:r>
      <w:r w:rsidRPr="00627ED1">
        <w:t xml:space="preserve"> was disloyal to the Covenant, and they used to confront him in different ways, but </w:t>
      </w:r>
      <w:r w:rsidRPr="00627ED1">
        <w:rPr>
          <w:highlight w:val="yellow"/>
        </w:rPr>
        <w:t>ʿAbdu’l-Bah</w:t>
      </w:r>
      <w:r w:rsidR="00C57E99" w:rsidRPr="000C7039">
        <w:rPr>
          <w:highlight w:val="yellow"/>
        </w:rPr>
        <w:t>á</w:t>
      </w:r>
      <w:r w:rsidRPr="00627ED1">
        <w:t xml:space="preserve"> tried His utmost to keep him within the fold so as to protect the faithful from his satanic influence. Some time before the election of the first Spiritual Assembly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rPr>
          <w:rStyle w:val="FootnoteReference"/>
        </w:rPr>
        <w:footnoteReference w:id="382"/>
      </w:r>
      <w:r w:rsidRPr="00627ED1">
        <w:t xml:space="preserve"> </w:t>
      </w:r>
      <w:r w:rsidRPr="00627ED1">
        <w:rPr>
          <w:highlight w:val="yellow"/>
        </w:rPr>
        <w:t>ʿAbdu’l-Bah</w:t>
      </w:r>
      <w:r w:rsidR="00C57E99" w:rsidRPr="000C7039">
        <w:rPr>
          <w:highlight w:val="yellow"/>
        </w:rPr>
        <w:t>á</w:t>
      </w:r>
      <w:r w:rsidRPr="00627ED1">
        <w:t xml:space="preserve"> asked the four Hands of the Cause to establish a consultative council consisting of themselves and a few prominent teachers of the Faith. When the Hands did not include </w:t>
      </w:r>
      <w:r w:rsidRPr="00627ED1">
        <w:rPr>
          <w:highlight w:val="yellow"/>
        </w:rPr>
        <w:t>Jam</w:t>
      </w:r>
      <w:r w:rsidR="00C57E99" w:rsidRPr="000C7039">
        <w:rPr>
          <w:highlight w:val="yellow"/>
        </w:rPr>
        <w:t>á</w:t>
      </w:r>
      <w:r w:rsidRPr="00627ED1">
        <w:rPr>
          <w:highlight w:val="yellow"/>
        </w:rPr>
        <w:t>l</w:t>
      </w:r>
      <w:r w:rsidRPr="00627ED1">
        <w:t xml:space="preserve"> in their meetings he became indignant and openly attacked the Hands in such unspeakably offensive language that the believers became deeply disturbed and were apprehensive of the consequences of such open confrontations.</w:t>
      </w:r>
    </w:p>
    <w:p w14:paraId="1593C55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31</w:t>
      </w:r>
      <w:r>
        <w:rPr>
          <w:rStyle w:val="structure"/>
        </w:rPr>
        <w:t>—en_19920000/</w:t>
      </w:r>
      <w:r w:rsidRPr="00D576C3">
        <w:rPr>
          <w:rStyle w:val="structurevisible"/>
        </w:rPr>
        <w:t>&gt;</w:t>
      </w:r>
    </w:p>
    <w:p w14:paraId="61053E64" w14:textId="77777777" w:rsidR="00C57E99" w:rsidRDefault="00627ED1" w:rsidP="00C57E99">
      <w:pPr>
        <w:pStyle w:val="Bodycont"/>
      </w:pPr>
      <w:r w:rsidRPr="00627ED1">
        <w:t xml:space="preserve">At this juncture, through the mediation of certain believers including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the Hands decided to include </w:t>
      </w:r>
      <w:r w:rsidRPr="00627ED1">
        <w:rPr>
          <w:highlight w:val="yellow"/>
        </w:rPr>
        <w:t>Jam</w:t>
      </w:r>
      <w:r w:rsidR="00C57E99" w:rsidRPr="000C7039">
        <w:rPr>
          <w:highlight w:val="yellow"/>
        </w:rPr>
        <w:t>á</w:t>
      </w:r>
      <w:r w:rsidRPr="00627ED1">
        <w:rPr>
          <w:highlight w:val="yellow"/>
        </w:rPr>
        <w:t>l</w:t>
      </w:r>
      <w:r w:rsidRPr="00627ED1">
        <w:t xml:space="preserve"> in their consultative meetings for the sake of the unity of the Cause. However, when invited to take part, he made his acceptance conditional upon his becoming the chairman of the Consultative Council, and he demanded that, similar to the Hands, he should have the right of casting two votes. In order to pacify this egotistical man, the Hands accepted his terms, and </w:t>
      </w:r>
      <w:r w:rsidRPr="00627ED1">
        <w:rPr>
          <w:highlight w:val="yellow"/>
        </w:rPr>
        <w:t>Jam</w:t>
      </w:r>
      <w:r w:rsidR="00C57E99" w:rsidRPr="000C7039">
        <w:rPr>
          <w:highlight w:val="yellow"/>
        </w:rPr>
        <w:t>á</w:t>
      </w:r>
      <w:r w:rsidRPr="00627ED1">
        <w:rPr>
          <w:highlight w:val="yellow"/>
        </w:rPr>
        <w:t>l</w:t>
      </w:r>
      <w:r w:rsidRPr="00627ED1">
        <w:t xml:space="preserve"> thrived as chairman of the Council for a period.</w:t>
      </w:r>
    </w:p>
    <w:p w14:paraId="2137623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32</w:t>
      </w:r>
      <w:r>
        <w:rPr>
          <w:rStyle w:val="structure"/>
        </w:rPr>
        <w:t>—en_19920000/</w:t>
      </w:r>
      <w:r w:rsidRPr="00D576C3">
        <w:rPr>
          <w:rStyle w:val="structurevisible"/>
        </w:rPr>
        <w:t>&gt;</w:t>
      </w:r>
    </w:p>
    <w:p w14:paraId="64C084D1" w14:textId="77777777" w:rsidR="00C57E99" w:rsidRDefault="00627ED1" w:rsidP="00C57E99">
      <w:pPr>
        <w:pStyle w:val="Bodycont"/>
      </w:pPr>
      <w:r w:rsidRPr="00627ED1">
        <w:t xml:space="preserve">Over the course of several decades </w:t>
      </w:r>
      <w:r w:rsidRPr="00627ED1">
        <w:rPr>
          <w:highlight w:val="yellow"/>
        </w:rPr>
        <w:t>Jam</w:t>
      </w:r>
      <w:r w:rsidR="00C57E99" w:rsidRPr="000C7039">
        <w:rPr>
          <w:highlight w:val="yellow"/>
        </w:rPr>
        <w:t>á</w:t>
      </w:r>
      <w:r w:rsidRPr="00627ED1">
        <w:rPr>
          <w:highlight w:val="yellow"/>
        </w:rPr>
        <w:t>l</w:t>
      </w:r>
      <w:r w:rsidRPr="00627ED1">
        <w:t xml:space="preserve"> had captured the attention of many admirers. For example, many believers in the city of </w:t>
      </w:r>
      <w:r w:rsidRPr="00627ED1">
        <w:rPr>
          <w:highlight w:val="yellow"/>
        </w:rPr>
        <w:t>Qazv</w:t>
      </w:r>
      <w:r w:rsidR="00C57E99" w:rsidRPr="000C7039">
        <w:rPr>
          <w:highlight w:val="yellow"/>
        </w:rPr>
        <w:t>í</w:t>
      </w:r>
      <w:r w:rsidRPr="00627ED1">
        <w:rPr>
          <w:highlight w:val="yellow"/>
        </w:rPr>
        <w:t>n</w:t>
      </w:r>
      <w:r w:rsidRPr="00627ED1">
        <w:t xml:space="preserve"> were his staunch supporters and he considered that city to be his stronghold and refuge in time of need. He was also very popular among the believers in the province of </w:t>
      </w:r>
      <w:r w:rsidRPr="00627ED1">
        <w:rPr>
          <w:highlight w:val="yellow"/>
        </w:rPr>
        <w:t>M</w:t>
      </w:r>
      <w:r w:rsidR="00C57E99" w:rsidRPr="000C7039">
        <w:rPr>
          <w:highlight w:val="yellow"/>
        </w:rPr>
        <w:t>á</w:t>
      </w:r>
      <w:r w:rsidRPr="00627ED1">
        <w:rPr>
          <w:highlight w:val="yellow"/>
        </w:rPr>
        <w:t>zindar</w:t>
      </w:r>
      <w:r w:rsidR="00C57E99" w:rsidRPr="000C7039">
        <w:rPr>
          <w:highlight w:val="yellow"/>
        </w:rPr>
        <w:t>á</w:t>
      </w:r>
      <w:r w:rsidRPr="00627ED1">
        <w:rPr>
          <w:highlight w:val="yellow"/>
        </w:rPr>
        <w:t>n</w:t>
      </w:r>
      <w:r w:rsidRPr="00627ED1">
        <w:t>. His position as the chairman of the Council boosted his standing in the Faith and the believers in these communities rallied around him in every way possible.</w:t>
      </w:r>
    </w:p>
    <w:p w14:paraId="48B42AC7"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33</w:t>
      </w:r>
      <w:r>
        <w:rPr>
          <w:rStyle w:val="structure"/>
        </w:rPr>
        <w:t>—en_19920000/</w:t>
      </w:r>
      <w:r w:rsidRPr="00D576C3">
        <w:rPr>
          <w:rStyle w:val="structurevisible"/>
        </w:rPr>
        <w:t>&gt;</w:t>
      </w:r>
    </w:p>
    <w:p w14:paraId="42DA00DD" w14:textId="77777777" w:rsidR="00C57E99" w:rsidRDefault="00627ED1" w:rsidP="00C57E99">
      <w:pPr>
        <w:pStyle w:val="Bodycont"/>
      </w:pPr>
      <w:r w:rsidRPr="00627ED1">
        <w:t xml:space="preserve">In the meantime, </w:t>
      </w:r>
      <w:r w:rsidRPr="00627ED1">
        <w:rPr>
          <w:highlight w:val="yellow"/>
        </w:rPr>
        <w:t>ʿAbdu’l-Bah</w:t>
      </w:r>
      <w:r w:rsidR="00C57E99" w:rsidRPr="000C7039">
        <w:rPr>
          <w:highlight w:val="yellow"/>
        </w:rPr>
        <w:t>á</w:t>
      </w:r>
      <w:r w:rsidRPr="00627ED1">
        <w:t xml:space="preserve"> continued to exhort </w:t>
      </w:r>
      <w:r w:rsidRPr="00627ED1">
        <w:rPr>
          <w:highlight w:val="yellow"/>
        </w:rPr>
        <w:t>Jam</w:t>
      </w:r>
      <w:r w:rsidR="00C57E99" w:rsidRPr="000C7039">
        <w:rPr>
          <w:highlight w:val="yellow"/>
        </w:rPr>
        <w:t>á</w:t>
      </w:r>
      <w:r w:rsidRPr="00627ED1">
        <w:rPr>
          <w:highlight w:val="yellow"/>
        </w:rPr>
        <w:t>l</w:t>
      </w:r>
      <w:r w:rsidRPr="00627ED1">
        <w:t xml:space="preserve"> to steadfastness in the Covenant, and to purity of motive. The Tablets addressed to him during this period are indicative of His loving concern for </w:t>
      </w:r>
      <w:r w:rsidRPr="00627ED1">
        <w:rPr>
          <w:highlight w:val="yellow"/>
        </w:rPr>
        <w:t>Jam</w:t>
      </w:r>
      <w:r w:rsidR="00C57E99" w:rsidRPr="000C7039">
        <w:rPr>
          <w:highlight w:val="yellow"/>
        </w:rPr>
        <w:t>á</w:t>
      </w:r>
      <w:r w:rsidRPr="00627ED1">
        <w:rPr>
          <w:highlight w:val="yellow"/>
        </w:rPr>
        <w:t>l’s</w:t>
      </w:r>
      <w:r w:rsidRPr="00627ED1">
        <w:t xml:space="preserve"> spiritual survival. But, alas, in the end </w:t>
      </w:r>
      <w:r w:rsidRPr="00627ED1">
        <w:rPr>
          <w:highlight w:val="yellow"/>
        </w:rPr>
        <w:t>Jam</w:t>
      </w:r>
      <w:r w:rsidR="00C57E99" w:rsidRPr="000C7039">
        <w:rPr>
          <w:highlight w:val="yellow"/>
        </w:rPr>
        <w:t>á</w:t>
      </w:r>
      <w:r w:rsidRPr="00627ED1">
        <w:rPr>
          <w:highlight w:val="yellow"/>
        </w:rPr>
        <w:t>l</w:t>
      </w:r>
      <w:r w:rsidRPr="00627ED1">
        <w:t xml:space="preserve"> lost</w:t>
      </w:r>
      <w:r w:rsidRPr="00627ED1">
        <w:rPr>
          <w:rStyle w:val="structurepagenumber"/>
        </w:rPr>
        <w:t xml:space="preserve"> &lt;page 215</w:t>
      </w:r>
      <w:r w:rsidR="00B777C2">
        <w:rPr>
          <w:rStyle w:val="structurepagenumber"/>
        </w:rPr>
        <w:t>/&gt;</w:t>
      </w:r>
      <w:r w:rsidR="00C57E99">
        <w:t xml:space="preserve"> </w:t>
      </w:r>
      <w:r w:rsidRPr="00627ED1">
        <w:t xml:space="preserve">this battle. When the rebellion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became public knowledge and his circular letters misrepresenting the station of </w:t>
      </w:r>
      <w:r w:rsidRPr="00627ED1">
        <w:rPr>
          <w:highlight w:val="yellow"/>
        </w:rPr>
        <w:t>ʿAbdu’l-Bah</w:t>
      </w:r>
      <w:r w:rsidR="00C57E99" w:rsidRPr="000C7039">
        <w:rPr>
          <w:highlight w:val="yellow"/>
        </w:rPr>
        <w:t>á</w:t>
      </w:r>
      <w:r w:rsidRPr="00627ED1">
        <w:t xml:space="preserve"> reached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 </w:t>
      </w:r>
      <w:r w:rsidRPr="00627ED1">
        <w:rPr>
          <w:highlight w:val="yellow"/>
        </w:rPr>
        <w:t>Jam</w:t>
      </w:r>
      <w:r w:rsidR="00C57E99" w:rsidRPr="000C7039">
        <w:rPr>
          <w:highlight w:val="yellow"/>
        </w:rPr>
        <w:t>á</w:t>
      </w:r>
      <w:r w:rsidRPr="00627ED1">
        <w:rPr>
          <w:highlight w:val="yellow"/>
        </w:rPr>
        <w:t>l</w:t>
      </w:r>
      <w:r w:rsidRPr="00627ED1">
        <w:t xml:space="preserve"> threw in his lot with the Arch-breaker of the Covenant. By transferring his loyalty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t>
      </w:r>
      <w:r w:rsidRPr="00627ED1">
        <w:rPr>
          <w:highlight w:val="yellow"/>
        </w:rPr>
        <w:t>Jam</w:t>
      </w:r>
      <w:r w:rsidR="00C57E99" w:rsidRPr="000C7039">
        <w:rPr>
          <w:highlight w:val="yellow"/>
        </w:rPr>
        <w:t>á</w:t>
      </w:r>
      <w:r w:rsidRPr="00627ED1">
        <w:rPr>
          <w:highlight w:val="yellow"/>
        </w:rPr>
        <w:t>l</w:t>
      </w:r>
      <w:r w:rsidRPr="00627ED1">
        <w:t xml:space="preserve"> expected to become the indisputable head of the Faith in Persia, a position which had been promised him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himself, but after </w:t>
      </w:r>
      <w:r w:rsidRPr="00627ED1">
        <w:rPr>
          <w:highlight w:val="yellow"/>
        </w:rPr>
        <w:t>Jam</w:t>
      </w:r>
      <w:r w:rsidR="00C57E99" w:rsidRPr="000C7039">
        <w:rPr>
          <w:highlight w:val="yellow"/>
        </w:rPr>
        <w:t>á</w:t>
      </w:r>
      <w:r w:rsidRPr="00627ED1">
        <w:rPr>
          <w:highlight w:val="yellow"/>
        </w:rPr>
        <w:t>l</w:t>
      </w:r>
      <w:r w:rsidRPr="00627ED1">
        <w:t xml:space="preserve"> became involved in activities against the Covenant, he was expelled from the Faith by </w:t>
      </w:r>
      <w:r w:rsidRPr="00627ED1">
        <w:rPr>
          <w:highlight w:val="yellow"/>
        </w:rPr>
        <w:t>ʿAbdu’l-Bah</w:t>
      </w:r>
      <w:r w:rsidR="00C57E99" w:rsidRPr="000C7039">
        <w:rPr>
          <w:highlight w:val="yellow"/>
        </w:rPr>
        <w:t>á</w:t>
      </w:r>
      <w:r w:rsidRPr="00627ED1">
        <w:t xml:space="preserve">. No sooner did the believers become informed of this than the entire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Persia, with the exception of a handful of people, shunned his company. Those very few individuals who joined him in his odious activities were likewise cast out of the community and also isolated.</w:t>
      </w:r>
    </w:p>
    <w:p w14:paraId="405FFFB1"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34</w:t>
      </w:r>
      <w:r>
        <w:rPr>
          <w:rStyle w:val="structure"/>
        </w:rPr>
        <w:t>—en_19920000/</w:t>
      </w:r>
      <w:r w:rsidRPr="00D576C3">
        <w:rPr>
          <w:rStyle w:val="structurevisible"/>
        </w:rPr>
        <w:t>&gt;</w:t>
      </w:r>
    </w:p>
    <w:p w14:paraId="3DE1083C" w14:textId="77777777" w:rsidR="00C57E99" w:rsidRDefault="00627ED1" w:rsidP="00C57E99">
      <w:pPr>
        <w:pStyle w:val="Bodycont"/>
      </w:pPr>
      <w:r w:rsidRPr="00627ED1">
        <w:t xml:space="preserve">The manner in which the believers swiftly cut their association with </w:t>
      </w:r>
      <w:r w:rsidRPr="00627ED1">
        <w:rPr>
          <w:highlight w:val="yellow"/>
        </w:rPr>
        <w:t>Jam</w:t>
      </w:r>
      <w:r w:rsidR="00C57E99" w:rsidRPr="000C7039">
        <w:rPr>
          <w:highlight w:val="yellow"/>
        </w:rPr>
        <w:t>á</w:t>
      </w:r>
      <w:r w:rsidRPr="00627ED1">
        <w:rPr>
          <w:highlight w:val="yellow"/>
        </w:rPr>
        <w:t>l</w:t>
      </w:r>
      <w:r w:rsidRPr="00627ED1">
        <w:t xml:space="preserve"> came as a surprise to many an observer. For example, he was rejected by almost the entire community in </w:t>
      </w:r>
      <w:r w:rsidRPr="00627ED1">
        <w:rPr>
          <w:highlight w:val="yellow"/>
        </w:rPr>
        <w:t>Qazv</w:t>
      </w:r>
      <w:r w:rsidR="00C57E99" w:rsidRPr="000C7039">
        <w:rPr>
          <w:highlight w:val="yellow"/>
        </w:rPr>
        <w:t>í</w:t>
      </w:r>
      <w:r w:rsidRPr="00627ED1">
        <w:rPr>
          <w:highlight w:val="yellow"/>
        </w:rPr>
        <w:t>n</w:t>
      </w:r>
      <w:r w:rsidRPr="00627ED1">
        <w:t xml:space="preserve">, where he had his most ardent admirers. The same thing happened in </w:t>
      </w:r>
      <w:r w:rsidRPr="00627ED1">
        <w:rPr>
          <w:highlight w:val="yellow"/>
        </w:rPr>
        <w:t>M</w:t>
      </w:r>
      <w:r w:rsidR="00C57E99" w:rsidRPr="000C7039">
        <w:rPr>
          <w:highlight w:val="yellow"/>
        </w:rPr>
        <w:t>á</w:t>
      </w:r>
      <w:r w:rsidRPr="00627ED1">
        <w:rPr>
          <w:highlight w:val="yellow"/>
        </w:rPr>
        <w:t>zindar</w:t>
      </w:r>
      <w:r w:rsidR="00C57E99" w:rsidRPr="000C7039">
        <w:rPr>
          <w:highlight w:val="yellow"/>
        </w:rPr>
        <w:t>á</w:t>
      </w:r>
      <w:r w:rsidRPr="00627ED1">
        <w:rPr>
          <w:highlight w:val="yellow"/>
        </w:rPr>
        <w:t>n</w:t>
      </w:r>
      <w:r w:rsidRPr="00627ED1">
        <w:t xml:space="preserve">. While the believers had previously given him respect and veneration, after his defection he was shunned so effectively that he could not find even one family to offer him hospitality in that province. In some places, for example in </w:t>
      </w:r>
      <w:r w:rsidR="00C57E99" w:rsidRPr="00F23763">
        <w:rPr>
          <w:highlight w:val="yellow"/>
        </w:rPr>
        <w:t>Á</w:t>
      </w:r>
      <w:r w:rsidRPr="00627ED1">
        <w:rPr>
          <w:highlight w:val="yellow"/>
        </w:rPr>
        <w:t>irb</w:t>
      </w:r>
      <w:r w:rsidR="00C57E99" w:rsidRPr="00F23763">
        <w:rPr>
          <w:highlight w:val="yellow"/>
        </w:rPr>
        <w:t>á</w:t>
      </w:r>
      <w:r w:rsidRPr="00627ED1">
        <w:rPr>
          <w:highlight w:val="yellow"/>
        </w:rPr>
        <w:t>yj</w:t>
      </w:r>
      <w:r w:rsidR="00C57E99" w:rsidRPr="00F23763">
        <w:rPr>
          <w:highlight w:val="yellow"/>
        </w:rPr>
        <w:t>á</w:t>
      </w:r>
      <w:r w:rsidRPr="00627ED1">
        <w:rPr>
          <w:highlight w:val="yellow"/>
        </w:rPr>
        <w:t>n</w:t>
      </w:r>
      <w:r w:rsidRPr="00627ED1">
        <w:t>, he found a few individuals who harboured him, but he and his dwindling associates swiftly sank into oblivion.</w:t>
      </w:r>
    </w:p>
    <w:p w14:paraId="7D05C4F4"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35</w:t>
      </w:r>
      <w:r>
        <w:rPr>
          <w:rStyle w:val="structure"/>
        </w:rPr>
        <w:t>—en_19920000/</w:t>
      </w:r>
      <w:r w:rsidRPr="00D576C3">
        <w:rPr>
          <w:rStyle w:val="structurevisible"/>
        </w:rPr>
        <w:t>&gt;</w:t>
      </w:r>
    </w:p>
    <w:p w14:paraId="6161B8B4" w14:textId="77777777" w:rsidR="00C57E99" w:rsidRDefault="00627ED1" w:rsidP="00C57E99">
      <w:pPr>
        <w:pStyle w:val="Bodycont"/>
      </w:pPr>
      <w:r w:rsidRPr="00627ED1">
        <w:t xml:space="preserve">At the height of </w:t>
      </w:r>
      <w:r w:rsidRPr="00627ED1">
        <w:rPr>
          <w:highlight w:val="yellow"/>
        </w:rPr>
        <w:t>Jam</w:t>
      </w:r>
      <w:r w:rsidR="00C57E99" w:rsidRPr="000C7039">
        <w:rPr>
          <w:highlight w:val="yellow"/>
        </w:rPr>
        <w:t>á</w:t>
      </w:r>
      <w:r w:rsidRPr="00627ED1">
        <w:rPr>
          <w:highlight w:val="yellow"/>
        </w:rPr>
        <w:t>l’s</w:t>
      </w:r>
      <w:r w:rsidRPr="00627ED1">
        <w:t xml:space="preserve"> popularity and success, </w:t>
      </w:r>
      <w:r w:rsidRPr="00627ED1">
        <w:rPr>
          <w:highlight w:val="yellow"/>
        </w:rPr>
        <w:t>ʿAbdu’l-Bah</w:t>
      </w:r>
      <w:r w:rsidR="00C57E99" w:rsidRPr="000C7039">
        <w:rPr>
          <w:highlight w:val="yellow"/>
        </w:rPr>
        <w:t>á</w:t>
      </w:r>
      <w:r w:rsidRPr="00627ED1">
        <w:t xml:space="preserve"> wrote him a Tablet in which He emphasized the importance of steadfastness in the Covenant. In this Tablet He states </w:t>
      </w:r>
      <w:r w:rsidRPr="00627ED1">
        <w:rPr>
          <w:rStyle w:val="FootnoteReference"/>
        </w:rPr>
        <w:footnoteReference w:id="383"/>
      </w:r>
      <w:r w:rsidRPr="00627ED1">
        <w:t xml:space="preserve"> that in this day the confirmations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reach only those who are firm in the Covenant. He affirms that even should the embodiment of the Holy Spirit fail to turn to the Centre of the Covenant, it will become a dead body, whereas a child who remains steadfast in the Covenant will be assisted by the hosts of the Supreme Concourse. Ironically, this Tablet of </w:t>
      </w:r>
      <w:r w:rsidRPr="00627ED1">
        <w:rPr>
          <w:highlight w:val="yellow"/>
        </w:rPr>
        <w:t>ʿAbdu’l-Bah</w:t>
      </w:r>
      <w:r w:rsidR="00C57E99" w:rsidRPr="000C7039">
        <w:rPr>
          <w:highlight w:val="yellow"/>
        </w:rPr>
        <w:t>á</w:t>
      </w:r>
      <w:r w:rsidRPr="00627ED1">
        <w:t xml:space="preserve"> found its fulfilment in </w:t>
      </w:r>
      <w:r w:rsidRPr="00627ED1">
        <w:rPr>
          <w:highlight w:val="yellow"/>
        </w:rPr>
        <w:t>Jam</w:t>
      </w:r>
      <w:r w:rsidR="00C57E99" w:rsidRPr="000C7039">
        <w:rPr>
          <w:highlight w:val="yellow"/>
        </w:rPr>
        <w:t>á</w:t>
      </w:r>
      <w:r w:rsidRPr="00627ED1">
        <w:rPr>
          <w:highlight w:val="yellow"/>
        </w:rPr>
        <w:t>l</w:t>
      </w:r>
      <w:r w:rsidRPr="00627ED1">
        <w:t xml:space="preserve"> and his few assistants, who withered away spiritually.</w:t>
      </w:r>
    </w:p>
    <w:p w14:paraId="7CF7B92A"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36</w:t>
      </w:r>
      <w:r>
        <w:rPr>
          <w:rStyle w:val="structure"/>
        </w:rPr>
        <w:t>—en_19920000/</w:t>
      </w:r>
      <w:r w:rsidRPr="00D576C3">
        <w:rPr>
          <w:rStyle w:val="structurevisible"/>
        </w:rPr>
        <w:t>&gt;</w:t>
      </w:r>
    </w:p>
    <w:p w14:paraId="4687700D" w14:textId="77777777" w:rsidR="00C57E99" w:rsidRDefault="00627ED1" w:rsidP="00C57E99">
      <w:pPr>
        <w:pStyle w:val="Bodycont"/>
      </w:pPr>
      <w:r w:rsidRPr="00627ED1">
        <w:t xml:space="preserve">Notorious among </w:t>
      </w:r>
      <w:r w:rsidRPr="00627ED1">
        <w:rPr>
          <w:highlight w:val="yellow"/>
        </w:rPr>
        <w:t>Jam</w:t>
      </w:r>
      <w:r w:rsidR="00C57E99" w:rsidRPr="000C7039">
        <w:rPr>
          <w:highlight w:val="yellow"/>
        </w:rPr>
        <w:t>á</w:t>
      </w:r>
      <w:r w:rsidRPr="00627ED1">
        <w:rPr>
          <w:highlight w:val="yellow"/>
        </w:rPr>
        <w:t>l’s</w:t>
      </w:r>
      <w:r w:rsidRPr="00627ED1">
        <w:t xml:space="preserve"> lieutenants was </w:t>
      </w:r>
      <w:r w:rsidRPr="00627ED1">
        <w:rPr>
          <w:highlight w:val="yellow"/>
        </w:rPr>
        <w:t>Jal</w:t>
      </w:r>
      <w:r w:rsidR="00C57E99" w:rsidRPr="000C7039">
        <w:rPr>
          <w:highlight w:val="yellow"/>
        </w:rPr>
        <w:t>í</w:t>
      </w:r>
      <w:r w:rsidRPr="00627ED1">
        <w:rPr>
          <w:highlight w:val="yellow"/>
        </w:rPr>
        <w:t>l-i-</w:t>
      </w:r>
      <w:r w:rsidR="00C57E99" w:rsidRPr="000C7039">
        <w:rPr>
          <w:highlight w:val="yellow"/>
        </w:rPr>
        <w:t></w:t>
      </w:r>
      <w:r w:rsidRPr="00627ED1">
        <w:rPr>
          <w:highlight w:val="darkYellow"/>
        </w:rPr>
        <w:t>ú</w:t>
      </w:r>
      <w:r w:rsidRPr="00627ED1">
        <w:rPr>
          <w:highlight w:val="yellow"/>
        </w:rPr>
        <w:t>’</w:t>
      </w:r>
      <w:r w:rsidR="00C57E99" w:rsidRPr="000C7039">
        <w:rPr>
          <w:highlight w:val="yellow"/>
        </w:rPr>
        <w:t>í</w:t>
      </w:r>
      <w:r w:rsidRPr="00627ED1">
        <w:t xml:space="preserve">, who acted for some time as his agent in </w:t>
      </w:r>
      <w:r w:rsidR="00C57E99" w:rsidRPr="00F23763">
        <w:rPr>
          <w:highlight w:val="yellow"/>
        </w:rPr>
        <w:t>Á</w:t>
      </w:r>
      <w:r w:rsidRPr="00627ED1">
        <w:rPr>
          <w:highlight w:val="yellow"/>
        </w:rPr>
        <w:t>irb</w:t>
      </w:r>
      <w:r w:rsidR="00C57E99" w:rsidRPr="00F23763">
        <w:rPr>
          <w:highlight w:val="yellow"/>
        </w:rPr>
        <w:t>á</w:t>
      </w:r>
      <w:r w:rsidRPr="00627ED1">
        <w:rPr>
          <w:highlight w:val="yellow"/>
        </w:rPr>
        <w:t>yj</w:t>
      </w:r>
      <w:r w:rsidR="00C57E99" w:rsidRPr="00F23763">
        <w:rPr>
          <w:highlight w:val="yellow"/>
        </w:rPr>
        <w:t>á</w:t>
      </w:r>
      <w:r w:rsidRPr="00627ED1">
        <w:rPr>
          <w:highlight w:val="yellow"/>
        </w:rPr>
        <w:t>n</w:t>
      </w:r>
      <w:r w:rsidRPr="00627ED1">
        <w:t xml:space="preserv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I</w:t>
      </w:r>
      <w:r w:rsidR="00C57E99" w:rsidRPr="000C7039">
        <w:rPr>
          <w:rStyle w:val="BookTitle"/>
          <w:highlight w:val="yellow"/>
        </w:rPr>
        <w:t></w:t>
      </w:r>
      <w:r w:rsidRPr="00627ED1">
        <w:rPr>
          <w:rStyle w:val="BookTitle"/>
          <w:highlight w:val="yellow"/>
        </w:rPr>
        <w:t>r</w:t>
      </w:r>
      <w:r w:rsidR="00C57E99" w:rsidRPr="000C7039">
        <w:rPr>
          <w:rStyle w:val="BookTitle"/>
          <w:highlight w:val="yellow"/>
        </w:rPr>
        <w:t>á</w:t>
      </w:r>
      <w:r w:rsidRPr="00627ED1">
        <w:rPr>
          <w:rStyle w:val="BookTitle"/>
          <w:highlight w:val="yellow"/>
        </w:rPr>
        <w:t>q</w:t>
      </w:r>
      <w:r w:rsidR="00C57E99" w:rsidRPr="000C7039">
        <w:rPr>
          <w:rStyle w:val="BookTitle"/>
          <w:highlight w:val="yellow"/>
        </w:rPr>
        <w:t>á</w:t>
      </w:r>
      <w:r w:rsidRPr="00627ED1">
        <w:rPr>
          <w:rStyle w:val="BookTitle"/>
          <w:highlight w:val="yellow"/>
        </w:rPr>
        <w:t>t</w:t>
      </w:r>
      <w:r w:rsidRPr="00627ED1">
        <w:rPr>
          <w:rStyle w:val="structurevisible"/>
        </w:rPr>
        <w:t>&lt;/</w:t>
      </w:r>
      <w:r w:rsidRPr="00627ED1">
        <w:rPr>
          <w:rStyle w:val="structure"/>
        </w:rPr>
        <w:t>title</w:t>
      </w:r>
      <w:r w:rsidRPr="00627ED1">
        <w:rPr>
          <w:rStyle w:val="structurevisible"/>
        </w:rPr>
        <w:t>&gt;</w:t>
      </w:r>
      <w:r w:rsidRPr="00627ED1">
        <w:t xml:space="preserve"> was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honour of </w:t>
      </w:r>
      <w:r w:rsidRPr="00627ED1">
        <w:rPr>
          <w:highlight w:val="yellow"/>
        </w:rPr>
        <w:t>Jal</w:t>
      </w:r>
      <w:r w:rsidR="00C57E99" w:rsidRPr="000C7039">
        <w:rPr>
          <w:highlight w:val="yellow"/>
        </w:rPr>
        <w:t>í</w:t>
      </w:r>
      <w:r w:rsidRPr="00627ED1">
        <w:rPr>
          <w:highlight w:val="yellow"/>
        </w:rPr>
        <w:t>l</w:t>
      </w:r>
      <w:r w:rsidRPr="00627ED1">
        <w:t xml:space="preserve">. It was to him that </w:t>
      </w:r>
      <w:r w:rsidRPr="00627ED1">
        <w:rPr>
          <w:highlight w:val="yellow"/>
        </w:rPr>
        <w:t>ʿAbdu’l-Bah</w:t>
      </w:r>
      <w:r w:rsidR="00C57E99" w:rsidRPr="000C7039">
        <w:rPr>
          <w:highlight w:val="yellow"/>
        </w:rPr>
        <w:t>á</w:t>
      </w:r>
      <w:r w:rsidRPr="00627ED1">
        <w:t xml:space="preserve"> wrote the celebrated Tablet known as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4C36BB">
        <w:rPr>
          <w:rStyle w:val="BookTitle"/>
          <w:highlight w:val="yellow"/>
        </w:rPr>
        <w:t>ḥ</w:t>
      </w:r>
      <w:r w:rsidRPr="00627ED1">
        <w:rPr>
          <w:rStyle w:val="BookTitle"/>
          <w:highlight w:val="yellow"/>
        </w:rPr>
        <w:t>-i-Hiz</w:t>
      </w:r>
      <w:r w:rsidR="00C57E99" w:rsidRPr="00F23763">
        <w:rPr>
          <w:rStyle w:val="BookTitle"/>
          <w:highlight w:val="yellow"/>
        </w:rPr>
        <w:t>á</w:t>
      </w:r>
      <w:r w:rsidRPr="00627ED1">
        <w:rPr>
          <w:rStyle w:val="BookTitle"/>
          <w:highlight w:val="yellow"/>
        </w:rPr>
        <w:t>r Bayt</w:t>
      </w:r>
      <w:r w:rsidR="00C57E99" w:rsidRPr="00F23763">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One Thousand Verses</w:t>
      </w:r>
      <w:r w:rsidR="00C57E99" w:rsidRPr="002D5AF8">
        <w:rPr>
          <w:rStyle w:val="structurevisible"/>
        </w:rPr>
        <w:t>&lt;/</w:t>
      </w:r>
      <w:r w:rsidR="00C57E99" w:rsidRPr="002D5AF8">
        <w:rPr>
          <w:rStyle w:val="structure"/>
        </w:rPr>
        <w:t>title</w:t>
      </w:r>
      <w:r w:rsidR="00C57E99" w:rsidRPr="002D5AF8">
        <w:rPr>
          <w:rStyle w:val="structurevisible"/>
        </w:rPr>
        <w:t>&gt;</w:t>
      </w:r>
      <w:r w:rsidRPr="00627ED1">
        <w:t>)</w:t>
      </w:r>
      <w:r w:rsidRPr="00627ED1">
        <w:rPr>
          <w:rStyle w:val="FootnoteReference"/>
        </w:rPr>
        <w:footnoteReference w:id="384"/>
      </w:r>
      <w:r w:rsidRPr="00627ED1">
        <w:t xml:space="preserve">in order to protect </w:t>
      </w:r>
      <w:r w:rsidRPr="00627ED1">
        <w:rPr>
          <w:highlight w:val="yellow"/>
        </w:rPr>
        <w:t>Jal</w:t>
      </w:r>
      <w:r w:rsidR="00C57E99" w:rsidRPr="000C7039">
        <w:rPr>
          <w:highlight w:val="yellow"/>
        </w:rPr>
        <w:t>í</w:t>
      </w:r>
      <w:r w:rsidRPr="00627ED1">
        <w:rPr>
          <w:highlight w:val="yellow"/>
        </w:rPr>
        <w:t>l</w:t>
      </w:r>
      <w:r w:rsidRPr="00627ED1">
        <w:t xml:space="preserve"> from the venomous influence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In this Tablet </w:t>
      </w:r>
      <w:r w:rsidRPr="00627ED1">
        <w:rPr>
          <w:highlight w:val="yellow"/>
        </w:rPr>
        <w:t>ʿAbdu’l-Bah</w:t>
      </w:r>
      <w:r w:rsidR="00C57E99" w:rsidRPr="000C7039">
        <w:rPr>
          <w:highlight w:val="yellow"/>
        </w:rPr>
        <w:t>á</w:t>
      </w:r>
      <w:r w:rsidRPr="00627ED1">
        <w:t xml:space="preserve"> explains the basis of the Covenant, describes its vital role in preserving the unity of the Faith, relates the causes of disunity among the followers of older religions, and lays great emphasis on</w:t>
      </w:r>
      <w:r w:rsidRPr="00627ED1">
        <w:rPr>
          <w:rStyle w:val="structurepagenumber"/>
        </w:rPr>
        <w:t xml:space="preserve"> &lt;page 216</w:t>
      </w:r>
      <w:r w:rsidR="00B777C2">
        <w:rPr>
          <w:rStyle w:val="structurepagenumber"/>
        </w:rPr>
        <w:t>/&gt;</w:t>
      </w:r>
      <w:r w:rsidR="00C57E99">
        <w:t xml:space="preserve"> </w:t>
      </w:r>
      <w:r w:rsidRPr="00627ED1">
        <w:t>the importance of firmness in the Covenant in order to preserve unity in this dispensation.</w:t>
      </w:r>
    </w:p>
    <w:p w14:paraId="54E27CD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37</w:t>
      </w:r>
      <w:r>
        <w:rPr>
          <w:rStyle w:val="structure"/>
        </w:rPr>
        <w:t>—en_19920000/</w:t>
      </w:r>
      <w:r w:rsidRPr="00D576C3">
        <w:rPr>
          <w:rStyle w:val="structurevisible"/>
        </w:rPr>
        <w:t>&gt;</w:t>
      </w:r>
    </w:p>
    <w:p w14:paraId="0FDCF178" w14:textId="77777777" w:rsidR="00C57E99" w:rsidRDefault="00627ED1" w:rsidP="00C57E99">
      <w:pPr>
        <w:pStyle w:val="Bodycont"/>
      </w:pPr>
      <w:r w:rsidRPr="00627ED1">
        <w:t xml:space="preserve">In this Tablet </w:t>
      </w:r>
      <w:r w:rsidRPr="00627ED1">
        <w:rPr>
          <w:highlight w:val="yellow"/>
        </w:rPr>
        <w:t>ʿAbdu’l-Bah</w:t>
      </w:r>
      <w:r w:rsidR="00C57E99" w:rsidRPr="000C7039">
        <w:rPr>
          <w:highlight w:val="yellow"/>
        </w:rPr>
        <w:t>á</w:t>
      </w:r>
      <w:r w:rsidRPr="00627ED1">
        <w:t xml:space="preserve"> recounts the following story. A certain King of Syria wrote a letter ordering the Governor of Aleppo to count the Jews in his town. By the time the letter reached the Governor a fly had deposited a dot on the word </w:t>
      </w:r>
      <w:r w:rsidRPr="00627ED1">
        <w:rPr>
          <w:rStyle w:val="quotestermsoriental"/>
        </w:rPr>
        <w:t>›</w:t>
      </w:r>
      <w:r w:rsidRPr="00627ED1">
        <w:rPr>
          <w:rStyle w:val="quotestermsoriental"/>
          <w:highlight w:val="yellow"/>
        </w:rPr>
        <w:t>Iḥṣú</w:t>
      </w:r>
      <w:r w:rsidRPr="00627ED1">
        <w:rPr>
          <w:rStyle w:val="quotestermsoriental"/>
        </w:rPr>
        <w:t>‹</w:t>
      </w:r>
      <w:r w:rsidRPr="00627ED1">
        <w:t xml:space="preserve"> (count), and it read </w:t>
      </w:r>
      <w:r w:rsidRPr="00627ED1">
        <w:rPr>
          <w:rStyle w:val="quotestermsoriental"/>
        </w:rPr>
        <w:t>›</w:t>
      </w:r>
      <w:r w:rsidRPr="00627ED1">
        <w:rPr>
          <w:rStyle w:val="quotestermsoriental"/>
          <w:highlight w:val="yellow"/>
        </w:rPr>
        <w:t>I</w:t>
      </w:r>
      <w:r w:rsidR="00116523">
        <w:rPr>
          <w:rStyle w:val="quotestermsoriental"/>
          <w:highlight w:val="yellow"/>
        </w:rPr>
        <w:t></w:t>
      </w:r>
      <w:r w:rsidRPr="00627ED1">
        <w:rPr>
          <w:rStyle w:val="quotestermsoriental"/>
          <w:highlight w:val="yellow"/>
        </w:rPr>
        <w:t>ṣú</w:t>
      </w:r>
      <w:r w:rsidRPr="00627ED1">
        <w:rPr>
          <w:rStyle w:val="quotestermsoriental"/>
        </w:rPr>
        <w:t>‹</w:t>
      </w:r>
      <w:r w:rsidRPr="00627ED1">
        <w:t xml:space="preserve"> (castrate). Consequently, because of the adding of a dot, a tragic injustice was committed and all the males of the Jewish community in that city were castrated. </w:t>
      </w:r>
      <w:r w:rsidRPr="00627ED1">
        <w:rPr>
          <w:highlight w:val="yellow"/>
        </w:rPr>
        <w:t>ʿAbdu’l-Bah</w:t>
      </w:r>
      <w:r w:rsidR="00C57E99" w:rsidRPr="000C7039">
        <w:rPr>
          <w:highlight w:val="yellow"/>
        </w:rPr>
        <w:t>á</w:t>
      </w:r>
      <w:r w:rsidRPr="00627ED1">
        <w:t xml:space="preserve"> uses this story to illustrate the importance of adhering to the sacred Text, not to add man-made interpretations to it, neither adding a dot or taking one away. He thus refers to the treachery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who was at the time busy corrupting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2A28518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38</w:t>
      </w:r>
      <w:r>
        <w:rPr>
          <w:rStyle w:val="structure"/>
        </w:rPr>
        <w:t>—en_19920000/</w:t>
      </w:r>
      <w:r w:rsidRPr="00D576C3">
        <w:rPr>
          <w:rStyle w:val="structurevisible"/>
        </w:rPr>
        <w:t>&gt;</w:t>
      </w:r>
    </w:p>
    <w:p w14:paraId="67CB6B39" w14:textId="77777777" w:rsidR="00C57E99" w:rsidRDefault="00627ED1" w:rsidP="00C57E99">
      <w:pPr>
        <w:pStyle w:val="Bodycont"/>
      </w:pPr>
      <w:r w:rsidRPr="00627ED1">
        <w:t xml:space="preserve">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4C36BB">
        <w:rPr>
          <w:rStyle w:val="BookTitle"/>
          <w:highlight w:val="yellow"/>
        </w:rPr>
        <w:t>ḥ</w:t>
      </w:r>
      <w:r w:rsidRPr="00627ED1">
        <w:rPr>
          <w:rStyle w:val="BookTitle"/>
          <w:highlight w:val="yellow"/>
        </w:rPr>
        <w:t>-i-Hiz</w:t>
      </w:r>
      <w:r w:rsidR="00C57E99" w:rsidRPr="00F23763">
        <w:rPr>
          <w:rStyle w:val="BookTitle"/>
          <w:highlight w:val="yellow"/>
        </w:rPr>
        <w:t>á</w:t>
      </w:r>
      <w:r w:rsidRPr="00627ED1">
        <w:rPr>
          <w:rStyle w:val="BookTitle"/>
          <w:highlight w:val="yellow"/>
        </w:rPr>
        <w:t>r Bayt</w:t>
      </w:r>
      <w:r w:rsidR="00C57E99" w:rsidRPr="00F23763">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rPr>
          <w:rStyle w:val="FootnoteReference"/>
        </w:rPr>
        <w:footnoteReference w:id="385"/>
      </w:r>
      <w:r w:rsidRPr="00627ED1">
        <w:t xml:space="preserve"> is one of the most momentous Tablets of </w:t>
      </w:r>
      <w:r w:rsidRPr="00627ED1">
        <w:rPr>
          <w:highlight w:val="yellow"/>
        </w:rPr>
        <w:t>ʿAbdu’l-Bah</w:t>
      </w:r>
      <w:r w:rsidR="00C57E99" w:rsidRPr="000C7039">
        <w:rPr>
          <w:highlight w:val="yellow"/>
        </w:rPr>
        <w:t>á</w:t>
      </w:r>
      <w:r w:rsidRPr="00627ED1">
        <w:t xml:space="preserve"> concerning the Covenant and its significance in this Dispensation. It was revealed by the Master in the year 1315 AH (1897-8), a time of great agitation in the Holy Land when the Covenant-breakers were actively looking for any material with which to criticize the Master. Since </w:t>
      </w:r>
      <w:r w:rsidRPr="00627ED1">
        <w:rPr>
          <w:highlight w:val="yellow"/>
        </w:rPr>
        <w:t>ʿAbdu’l-Bah</w:t>
      </w:r>
      <w:r w:rsidR="00C57E99" w:rsidRPr="000C7039">
        <w:rPr>
          <w:highlight w:val="yellow"/>
        </w:rPr>
        <w:t>á</w:t>
      </w:r>
      <w:r w:rsidRPr="00627ED1">
        <w:t xml:space="preserve"> in this Tablet had equated the activities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 that of </w:t>
      </w:r>
      <w:r w:rsidRPr="00627ED1">
        <w:rPr>
          <w:highlight w:val="yellow"/>
        </w:rPr>
        <w:t>ʿUmar</w:t>
      </w:r>
      <w:r w:rsidRPr="00627ED1">
        <w:t xml:space="preserve">, the second </w:t>
      </w:r>
      <w:r w:rsidRPr="00627ED1">
        <w:rPr>
          <w:highlight w:val="lightGray"/>
        </w:rPr>
        <w:t>Caliph</w:t>
      </w:r>
      <w:r w:rsidRPr="00627ED1">
        <w:t xml:space="preserve"> of </w:t>
      </w:r>
      <w:r w:rsidRPr="00627ED1">
        <w:rPr>
          <w:highlight w:val="yellow"/>
        </w:rPr>
        <w:t>Isl</w:t>
      </w:r>
      <w:r w:rsidR="00C57E99" w:rsidRPr="000C7039">
        <w:rPr>
          <w:highlight w:val="yellow"/>
        </w:rPr>
        <w:t>á</w:t>
      </w:r>
      <w:r w:rsidRPr="00627ED1">
        <w:rPr>
          <w:highlight w:val="yellow"/>
        </w:rPr>
        <w:t>m</w:t>
      </w:r>
      <w:r w:rsidRPr="00627ED1">
        <w:t xml:space="preserve">, He knew that if the Tablet fell into the hands of the Covenant-breakers, it would add fuel to the fire. Therefore He sent a trusted servant of the Cause, </w:t>
      </w:r>
      <w:r w:rsidRPr="00627ED1">
        <w:rPr>
          <w:highlight w:val="green"/>
        </w:rPr>
        <w:t>M</w:t>
      </w:r>
      <w:r w:rsidR="00C57E99">
        <w:rPr>
          <w:highlight w:val="green"/>
        </w:rPr>
        <w:t>í</w:t>
      </w:r>
      <w:r w:rsidRPr="00627ED1">
        <w:rPr>
          <w:highlight w:val="green"/>
        </w:rPr>
        <w:t>rz</w:t>
      </w:r>
      <w:r w:rsidR="00C57E99">
        <w:rPr>
          <w:highlight w:val="green"/>
        </w:rPr>
        <w:t>á</w:t>
      </w:r>
      <w:r w:rsidRPr="00627ED1">
        <w:rPr>
          <w:highlight w:val="green"/>
        </w:rPr>
        <w:t xml:space="preserve"> Ma</w:t>
      </w:r>
      <w:r w:rsidR="00C57E99">
        <w:rPr>
          <w:highlight w:val="green"/>
        </w:rPr>
        <w:t>ḥ</w:t>
      </w:r>
      <w:r w:rsidRPr="00627ED1">
        <w:rPr>
          <w:highlight w:val="green"/>
        </w:rPr>
        <w:t>m</w:t>
      </w:r>
      <w:r w:rsidR="00C57E99">
        <w:rPr>
          <w:highlight w:val="green"/>
        </w:rPr>
        <w:t>ú</w:t>
      </w:r>
      <w:r w:rsidRPr="00627ED1">
        <w:rPr>
          <w:highlight w:val="green"/>
        </w:rPr>
        <w:t>d-i-Zar</w:t>
      </w:r>
      <w:r w:rsidR="00C57E99" w:rsidRPr="00F65CD0">
        <w:rPr>
          <w:highlight w:val="darkYellow"/>
        </w:rPr>
        <w:t></w:t>
      </w:r>
      <w:r w:rsidR="00C57E99">
        <w:rPr>
          <w:highlight w:val="green"/>
        </w:rPr>
        <w:t>á</w:t>
      </w:r>
      <w:r w:rsidRPr="00627ED1">
        <w:rPr>
          <w:highlight w:val="green"/>
        </w:rPr>
        <w:t>n</w:t>
      </w:r>
      <w:r w:rsidR="00C57E99">
        <w:rPr>
          <w:highlight w:val="green"/>
        </w:rPr>
        <w:t>í</w:t>
      </w:r>
      <w:r w:rsidRPr="00627ED1">
        <w:t xml:space="preserve"> to </w:t>
      </w:r>
      <w:r w:rsidRPr="00627ED1">
        <w:rPr>
          <w:highlight w:val="yellow"/>
        </w:rPr>
        <w:t>Tabr</w:t>
      </w:r>
      <w:r w:rsidR="00C57E99" w:rsidRPr="000C7039">
        <w:rPr>
          <w:highlight w:val="yellow"/>
        </w:rPr>
        <w:t>í</w:t>
      </w:r>
      <w:r w:rsidRPr="00627ED1">
        <w:rPr>
          <w:highlight w:val="yellow"/>
        </w:rPr>
        <w:t>z</w:t>
      </w:r>
      <w:r w:rsidRPr="00627ED1">
        <w:t xml:space="preserve">, the capital of </w:t>
      </w:r>
      <w:r w:rsidR="00C57E99" w:rsidRPr="00F23763">
        <w:rPr>
          <w:highlight w:val="yellow"/>
        </w:rPr>
        <w:t>Á</w:t>
      </w:r>
      <w:r w:rsidRPr="00627ED1">
        <w:rPr>
          <w:highlight w:val="yellow"/>
        </w:rPr>
        <w:t>irb</w:t>
      </w:r>
      <w:r w:rsidR="00C57E99" w:rsidRPr="00F23763">
        <w:rPr>
          <w:highlight w:val="yellow"/>
        </w:rPr>
        <w:t>á</w:t>
      </w:r>
      <w:r w:rsidRPr="00627ED1">
        <w:rPr>
          <w:highlight w:val="yellow"/>
        </w:rPr>
        <w:t>yj</w:t>
      </w:r>
      <w:r w:rsidR="00C57E99" w:rsidRPr="00F23763">
        <w:rPr>
          <w:highlight w:val="yellow"/>
        </w:rPr>
        <w:t>á</w:t>
      </w:r>
      <w:r w:rsidRPr="00627ED1">
        <w:rPr>
          <w:highlight w:val="yellow"/>
        </w:rPr>
        <w:t>n</w:t>
      </w:r>
      <w:r w:rsidRPr="00627ED1">
        <w:t xml:space="preserve">, with instructions to read aloud the full contents of the Tablet to </w:t>
      </w:r>
      <w:r w:rsidRPr="00627ED1">
        <w:rPr>
          <w:highlight w:val="yellow"/>
        </w:rPr>
        <w:t>Jal</w:t>
      </w:r>
      <w:r w:rsidR="00C57E99" w:rsidRPr="000C7039">
        <w:rPr>
          <w:highlight w:val="yellow"/>
        </w:rPr>
        <w:t>í</w:t>
      </w:r>
      <w:r w:rsidRPr="00627ED1">
        <w:rPr>
          <w:highlight w:val="yellow"/>
        </w:rPr>
        <w:t>l</w:t>
      </w:r>
      <w:r w:rsidRPr="00627ED1">
        <w:t xml:space="preserve">, but not to hand him a copy. </w:t>
      </w:r>
      <w:r w:rsidRPr="00627ED1">
        <w:rPr>
          <w:highlight w:val="yellow"/>
        </w:rPr>
        <w:t>Jal</w:t>
      </w:r>
      <w:r w:rsidR="00C57E99" w:rsidRPr="000C7039">
        <w:rPr>
          <w:highlight w:val="yellow"/>
        </w:rPr>
        <w:t>í</w:t>
      </w:r>
      <w:r w:rsidRPr="00627ED1">
        <w:rPr>
          <w:highlight w:val="yellow"/>
        </w:rPr>
        <w:t>l</w:t>
      </w:r>
      <w:r w:rsidRPr="00627ED1">
        <w:t xml:space="preserve"> heard this highly enlightening Tablet in full but, alas, the lust of leadership had blinded his eyes and stopped his ears. He continued with his rebellion, but soon witnessed the futility of his efforts and died in ignominy.</w:t>
      </w:r>
    </w:p>
    <w:p w14:paraId="01DD4DBE"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39</w:t>
      </w:r>
      <w:r>
        <w:rPr>
          <w:rStyle w:val="structure"/>
        </w:rPr>
        <w:t>—en_19920000/</w:t>
      </w:r>
      <w:r w:rsidRPr="00D576C3">
        <w:rPr>
          <w:rStyle w:val="structurevisible"/>
        </w:rPr>
        <w:t>&gt;</w:t>
      </w:r>
    </w:p>
    <w:p w14:paraId="21FC11F2" w14:textId="77777777" w:rsidR="00C57E99" w:rsidRDefault="00627ED1" w:rsidP="00C57E99">
      <w:pPr>
        <w:pStyle w:val="Bodycont"/>
      </w:pPr>
      <w:r w:rsidRPr="00627ED1">
        <w:t xml:space="preserve">There were a few other teachers who also rebelled against the Covenant in Persia. </w:t>
      </w:r>
      <w:r w:rsidRPr="00627ED1">
        <w:rPr>
          <w:highlight w:val="yellow"/>
        </w:rPr>
        <w:t>Siyyid Mihd</w:t>
      </w:r>
      <w:r w:rsidR="00C57E99" w:rsidRPr="004D314C">
        <w:rPr>
          <w:highlight w:val="yellow"/>
        </w:rPr>
        <w:t>í</w:t>
      </w:r>
      <w:r w:rsidRPr="00627ED1">
        <w:rPr>
          <w:highlight w:val="yellow"/>
        </w:rPr>
        <w:t>y-i-Dahaj</w:t>
      </w:r>
      <w:r w:rsidR="00C57E99" w:rsidRPr="004D314C">
        <w:rPr>
          <w:highlight w:val="yellow"/>
        </w:rPr>
        <w:t>í</w:t>
      </w:r>
      <w:r w:rsidRPr="00627ED1">
        <w:t xml:space="preserve"> was one. Like </w:t>
      </w:r>
      <w:r w:rsidRPr="00627ED1">
        <w:rPr>
          <w:highlight w:val="yellow"/>
        </w:rPr>
        <w:t>Jam</w:t>
      </w:r>
      <w:r w:rsidR="00C57E99" w:rsidRPr="000C7039">
        <w:rPr>
          <w:highlight w:val="yellow"/>
        </w:rPr>
        <w:t>á</w:t>
      </w:r>
      <w:r w:rsidRPr="00627ED1">
        <w:rPr>
          <w:highlight w:val="yellow"/>
        </w:rPr>
        <w:t>l</w:t>
      </w:r>
      <w:r w:rsidRPr="00627ED1">
        <w:t xml:space="preserve"> he was also a learned man and a very capable teacher of the Faith.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conferred upon him the title of </w:t>
      </w:r>
      <w:r w:rsidRPr="00627ED1">
        <w:rPr>
          <w:highlight w:val="yellow"/>
        </w:rPr>
        <w:t>Ismu’ll</w:t>
      </w:r>
      <w:r w:rsidR="00C57E99" w:rsidRPr="000C7039">
        <w:rPr>
          <w:highlight w:val="yellow"/>
        </w:rPr>
        <w:t>á</w:t>
      </w:r>
      <w:r w:rsidRPr="00627ED1">
        <w:rPr>
          <w:highlight w:val="yellow"/>
        </w:rPr>
        <w:t>hu’l-Mihd</w:t>
      </w:r>
      <w:r w:rsidR="00C57E99" w:rsidRPr="000C7039">
        <w:rPr>
          <w:highlight w:val="yellow"/>
        </w:rPr>
        <w:t>í</w:t>
      </w:r>
      <w:r w:rsidRPr="00627ED1">
        <w:t xml:space="preserve"> (The Name of God </w:t>
      </w:r>
      <w:r w:rsidRPr="00627ED1">
        <w:rPr>
          <w:highlight w:val="yellow"/>
        </w:rPr>
        <w:t>Mihd</w:t>
      </w:r>
      <w:r w:rsidR="00C57E99" w:rsidRPr="000C7039">
        <w:rPr>
          <w:highlight w:val="yellow"/>
        </w:rPr>
        <w:t>í</w:t>
      </w:r>
      <w:r w:rsidRPr="00627ED1">
        <w:t xml:space="preserve">) and revealed many Tablets in his honour. </w:t>
      </w:r>
      <w:r w:rsidRPr="00627ED1">
        <w:rPr>
          <w:highlight w:val="yellow"/>
        </w:rPr>
        <w:t>Siyyid Mihd</w:t>
      </w:r>
      <w:r w:rsidR="00C57E99" w:rsidRPr="000C7039">
        <w:rPr>
          <w:highlight w:val="yellow"/>
        </w:rPr>
        <w:t>í</w:t>
      </w:r>
      <w:r w:rsidRPr="00627ED1">
        <w:t xml:space="preserve"> was a native of </w:t>
      </w:r>
      <w:r w:rsidRPr="00627ED1">
        <w:rPr>
          <w:highlight w:val="yellow"/>
        </w:rPr>
        <w:t>Dahaj</w:t>
      </w:r>
      <w:r w:rsidRPr="00627ED1">
        <w:t xml:space="preserve"> in the province of </w:t>
      </w:r>
      <w:r w:rsidRPr="00627ED1">
        <w:rPr>
          <w:highlight w:val="yellow"/>
        </w:rPr>
        <w:t>Yazd</w:t>
      </w:r>
      <w:r w:rsidRPr="00627ED1">
        <w:t xml:space="preserve">. He attained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Adrianople and </w:t>
      </w:r>
      <w:r w:rsidRPr="00627ED1">
        <w:rPr>
          <w:highlight w:val="yellow"/>
        </w:rPr>
        <w:t>ʿAkk</w:t>
      </w:r>
      <w:r w:rsidR="00C57E99" w:rsidRPr="000C7039">
        <w:rPr>
          <w:highlight w:val="yellow"/>
        </w:rPr>
        <w:t>á</w:t>
      </w:r>
      <w:r w:rsidRPr="00627ED1">
        <w:t xml:space="preserve"> and received His unfailing bounties. Like </w:t>
      </w:r>
      <w:r w:rsidRPr="00627ED1">
        <w:rPr>
          <w:highlight w:val="yellow"/>
        </w:rPr>
        <w:t>Jam</w:t>
      </w:r>
      <w:r w:rsidR="00C57E99" w:rsidRPr="000C7039">
        <w:rPr>
          <w:highlight w:val="yellow"/>
        </w:rPr>
        <w:t>á</w:t>
      </w:r>
      <w:r w:rsidRPr="00627ED1">
        <w:rPr>
          <w:highlight w:val="yellow"/>
        </w:rPr>
        <w:t>l</w:t>
      </w:r>
      <w:r w:rsidRPr="00627ED1">
        <w:t xml:space="preserve">, he travelled widely throughout Persia and was much honoured by the believers. Yet people who were endowed with discernment found him to be insincere, egotistical and deeply attached to the things of this world. Notable among those who have written their impressions of him is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who also wrote about </w:t>
      </w:r>
      <w:r w:rsidRPr="00627ED1">
        <w:rPr>
          <w:highlight w:val="yellow"/>
        </w:rPr>
        <w:t>Jam</w:t>
      </w:r>
      <w:r w:rsidR="00C57E99" w:rsidRPr="000C7039">
        <w:rPr>
          <w:highlight w:val="yellow"/>
        </w:rPr>
        <w:t>á</w:t>
      </w:r>
      <w:r w:rsidRPr="00627ED1">
        <w:rPr>
          <w:highlight w:val="yellow"/>
        </w:rPr>
        <w:t>l-i-Bur</w:t>
      </w:r>
      <w:r w:rsidR="00C57E99" w:rsidRPr="000C7039">
        <w:rPr>
          <w:highlight w:val="yellow"/>
        </w:rPr>
        <w:t>ú</w:t>
      </w:r>
      <w:r w:rsidRPr="00627ED1">
        <w:rPr>
          <w:highlight w:val="yellow"/>
        </w:rPr>
        <w:t>jird</w:t>
      </w:r>
      <w:r w:rsidR="00C57E99" w:rsidRPr="000C7039">
        <w:rPr>
          <w:highlight w:val="yellow"/>
        </w:rPr>
        <w:t>í</w:t>
      </w:r>
      <w:r w:rsidRPr="00627ED1">
        <w:t>. A</w:t>
      </w:r>
      <w:r w:rsidRPr="00627ED1">
        <w:rPr>
          <w:rStyle w:val="structurepagenumber"/>
        </w:rPr>
        <w:t xml:space="preserve"> &lt;page 217</w:t>
      </w:r>
      <w:r w:rsidR="00B777C2">
        <w:rPr>
          <w:rStyle w:val="structurepagenumber"/>
        </w:rPr>
        <w:t>/&gt;</w:t>
      </w:r>
      <w:r w:rsidRPr="00627ED1">
        <w:t xml:space="preserve"> perusal of his narratives makes it clear that these two men had at least one thing in common, namely their insatiable lust for leadership. For example, </w:t>
      </w:r>
      <w:r w:rsidRPr="00627ED1">
        <w:rPr>
          <w:highlight w:val="yellow"/>
        </w:rPr>
        <w:t>Siyyid Mihd</w:t>
      </w:r>
      <w:r w:rsidR="00C57E99" w:rsidRPr="000C7039">
        <w:rPr>
          <w:highlight w:val="yellow"/>
        </w:rPr>
        <w:t>í</w:t>
      </w:r>
      <w:r w:rsidRPr="00627ED1">
        <w:t xml:space="preserve"> always entered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gatherings with an air of superiority. He loved to have a retinue of the faithful walk behind him, and at night he was preceded by a number of believers who carried lanterns for him. As there was no public lighting in those days, people carried lanterns at night. Important men had their servants carry a lantern in front of them. This made a spectacular scene in those days; for normally only one servant or friend with a lantern accompanied a prominent person at night. In </w:t>
      </w:r>
      <w:r w:rsidRPr="00627ED1">
        <w:rPr>
          <w:highlight w:val="yellow"/>
        </w:rPr>
        <w:t>Siyyid Mihd</w:t>
      </w:r>
      <w:r w:rsidR="00C57E99" w:rsidRPr="000C7039">
        <w:rPr>
          <w:highlight w:val="yellow"/>
        </w:rPr>
        <w:t>í</w:t>
      </w:r>
      <w:r w:rsidRPr="00627ED1">
        <w:rPr>
          <w:highlight w:val="yellow"/>
        </w:rPr>
        <w:t>’s</w:t>
      </w:r>
      <w:r w:rsidRPr="00627ED1">
        <w:t xml:space="preserve"> case some believers even vied with each other to perform this service, and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recalls an evening when no less than fourteen men, with lanterns in hand, escorted him to a meeting!</w:t>
      </w:r>
    </w:p>
    <w:p w14:paraId="5E4932E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40</w:t>
      </w:r>
      <w:r>
        <w:rPr>
          <w:rStyle w:val="structure"/>
        </w:rPr>
        <w:t>—en_19920000/</w:t>
      </w:r>
      <w:r w:rsidRPr="00D576C3">
        <w:rPr>
          <w:rStyle w:val="structurevisible"/>
        </w:rPr>
        <w:t>&gt;</w:t>
      </w:r>
    </w:p>
    <w:p w14:paraId="39339FEA" w14:textId="77777777" w:rsidR="00C57E99" w:rsidRDefault="00627ED1" w:rsidP="00C57E99">
      <w:pPr>
        <w:pStyle w:val="Bodycont"/>
      </w:pPr>
      <w:r w:rsidRPr="00627ED1">
        <w:t xml:space="preserve">Men such as these always fall.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does not harbour people who are egotistical and seek to glorify themselves. Its hallmark is servitude, and the standard it demands is sincerity and purity of motive. It is not therefore surprising that, like </w:t>
      </w:r>
      <w:r w:rsidRPr="00627ED1">
        <w:rPr>
          <w:highlight w:val="yellow"/>
        </w:rPr>
        <w:t>Jam</w:t>
      </w:r>
      <w:r w:rsidR="00C57E99" w:rsidRPr="000C7039">
        <w:rPr>
          <w:highlight w:val="yellow"/>
        </w:rPr>
        <w:t>á</w:t>
      </w:r>
      <w:r w:rsidRPr="00627ED1">
        <w:rPr>
          <w:highlight w:val="yellow"/>
        </w:rPr>
        <w:t>l</w:t>
      </w:r>
      <w:r w:rsidRPr="00627ED1">
        <w:t xml:space="preserve">, </w:t>
      </w:r>
      <w:r w:rsidRPr="00627ED1">
        <w:rPr>
          <w:highlight w:val="yellow"/>
        </w:rPr>
        <w:t>Siyyid Mihd</w:t>
      </w:r>
      <w:r w:rsidR="00C57E99" w:rsidRPr="000C7039">
        <w:rPr>
          <w:highlight w:val="yellow"/>
        </w:rPr>
        <w:t>í</w:t>
      </w:r>
      <w:r w:rsidRPr="00627ED1">
        <w:t xml:space="preserve"> was toppled to the ground when the winds of tests began to blow. He ultimately broke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in the hope of becoming one of the undisputed leaders of the Faith in Persia, joined hands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rebelled against the appointed Centre of the Cause of God. When this became known in Persia, the believers left him to his own devices, and soon his glory was turned into abasement. In response he at first made a great deal of clamour and noise within the community, which agitated the minds of many, but the power of the Covenant finally swept him into the abyss of ignominy and cleansed the Faith from his pollution.</w:t>
      </w:r>
    </w:p>
    <w:p w14:paraId="0C8AAA7B"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41</w:t>
      </w:r>
      <w:r>
        <w:rPr>
          <w:rStyle w:val="structure"/>
        </w:rPr>
        <w:t>—en_19920000/</w:t>
      </w:r>
      <w:r w:rsidRPr="00D576C3">
        <w:rPr>
          <w:rStyle w:val="structurevisible"/>
        </w:rPr>
        <w:t>&gt;</w:t>
      </w:r>
    </w:p>
    <w:p w14:paraId="3EBAD553" w14:textId="77777777" w:rsidR="00C57E99" w:rsidRDefault="00627ED1" w:rsidP="00C57E99">
      <w:pPr>
        <w:pStyle w:val="Bodycont"/>
      </w:pPr>
      <w:r w:rsidRPr="00627ED1">
        <w:t xml:space="preserve">Seldom in the history of the Cause do we find an occasion when the power of the Covenant manifested itself with such intensity and effectiveness as it did in Persia after the expulsion from the Faith of those who rebelled against the Centre of the Covenant. The speed with which the pollution of Covenant-breaking was removed from the community of the Most Great Name in the Cradle of the Faith was truly spectacular. The reaction of the believers in that country to the news of the defection of some of the great teachers of the Faith such as </w:t>
      </w:r>
      <w:r w:rsidRPr="00627ED1">
        <w:rPr>
          <w:highlight w:val="yellow"/>
        </w:rPr>
        <w:t>Jam</w:t>
      </w:r>
      <w:r w:rsidR="00C57E99" w:rsidRPr="000C7039">
        <w:rPr>
          <w:highlight w:val="yellow"/>
        </w:rPr>
        <w:t>á</w:t>
      </w:r>
      <w:r w:rsidRPr="00627ED1">
        <w:rPr>
          <w:highlight w:val="yellow"/>
        </w:rPr>
        <w:t>l</w:t>
      </w:r>
      <w:r w:rsidRPr="00627ED1">
        <w:t xml:space="preserve"> and others was to shun them almost immediately. No less significant was the fact that the entire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of Persia, with the exception of a very few individuals, remained loyal to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efforts of the Covenant-breakers in misleading the believers were so ineffective that towards the end of </w:t>
      </w:r>
      <w:r w:rsidRPr="00627ED1">
        <w:rPr>
          <w:highlight w:val="yellow"/>
        </w:rPr>
        <w:t>ʿAbdu’l-Bah</w:t>
      </w:r>
      <w:r w:rsidR="00C57E99" w:rsidRPr="007C5354">
        <w:rPr>
          <w:highlight w:val="yellow"/>
        </w:rPr>
        <w:t>á</w:t>
      </w:r>
      <w:r w:rsidRPr="00627ED1">
        <w:rPr>
          <w:highlight w:val="yellow"/>
        </w:rPr>
        <w:t>’s</w:t>
      </w:r>
      <w:r w:rsidRPr="00627ED1">
        <w:t xml:space="preserve"> Ministry there was hardly a soul anywhere in that vast community who could be labelled as a Covenant-breaker.</w:t>
      </w:r>
      <w:r w:rsidRPr="00627ED1">
        <w:rPr>
          <w:rStyle w:val="structurepagenumber"/>
        </w:rPr>
        <w:t xml:space="preserve"> &lt;page 218</w:t>
      </w:r>
      <w:r w:rsidR="00B777C2">
        <w:rPr>
          <w:rStyle w:val="structurepagenumber"/>
        </w:rPr>
        <w:t>/&gt;</w:t>
      </w:r>
    </w:p>
    <w:p w14:paraId="2096A42D"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42</w:t>
      </w:r>
      <w:r>
        <w:rPr>
          <w:rStyle w:val="structure"/>
        </w:rPr>
        <w:t>—en_19920000/</w:t>
      </w:r>
      <w:r w:rsidRPr="00D576C3">
        <w:rPr>
          <w:rStyle w:val="structurevisible"/>
        </w:rPr>
        <w:t>&gt;</w:t>
      </w:r>
    </w:p>
    <w:p w14:paraId="4E250FB7" w14:textId="77777777" w:rsidR="00C57E99" w:rsidRDefault="00627ED1" w:rsidP="00F12F7C">
      <w:pPr>
        <w:pStyle w:val="Bodycont"/>
      </w:pPr>
      <w:r w:rsidRPr="00627ED1">
        <w:t xml:space="preserve">This magnificent achievement was due primarily to the </w:t>
      </w:r>
      <w:r w:rsidRPr="00F12F7C">
        <w:t>devotion</w:t>
      </w:r>
      <w:r w:rsidRPr="00627ED1">
        <w:t xml:space="preserve"> and attachment of the believers to the Cause, and further, to the untiring activities of some of the most loyal and learned teachers of the Faith who deepened the believers in the subject of the Covenant. These holy souls, </w:t>
      </w:r>
      <w:r w:rsidR="00C57E99" w:rsidRPr="004D12F2">
        <w:rPr>
          <w:rStyle w:val="structurevisible"/>
        </w:rPr>
        <w:t>&lt;</w:t>
      </w:r>
      <w:r w:rsidR="00C57E99" w:rsidRPr="004D12F2">
        <w:rPr>
          <w:rStyle w:val="structure"/>
        </w:rPr>
        <w:t>cit Bah_%►%_%_%►%_%_%—en_%—%_%</w:t>
      </w:r>
      <w:r w:rsidR="00C57E99" w:rsidRPr="004D12F2">
        <w:rPr>
          <w:rStyle w:val="structurevisible"/>
        </w:rPr>
        <w:t>&gt;</w:t>
      </w:r>
      <w:r w:rsidRPr="00627ED1">
        <w:rPr>
          <w:rStyle w:val="quotebahaiscripture"/>
        </w:rPr>
        <w:t xml:space="preserve">»the learned ones in </w:t>
      </w:r>
      <w:r w:rsidRPr="00627ED1">
        <w:rPr>
          <w:rStyle w:val="quotebahaiscripture"/>
          <w:highlight w:val="yellow"/>
        </w:rPr>
        <w:t>Bahá</w:t>
      </w:r>
      <w:r w:rsidRPr="00627ED1">
        <w:rPr>
          <w:rStyle w:val="quotebahaiscripture"/>
        </w:rPr>
        <w:t>«</w:t>
      </w:r>
      <w:r w:rsidR="00C57E99" w:rsidRPr="004D12F2">
        <w:rPr>
          <w:rStyle w:val="structurevisible"/>
        </w:rPr>
        <w:t>&lt;/&gt;</w:t>
      </w:r>
      <w:r w:rsidRPr="00627ED1">
        <w:t xml:space="preserve"> whom He describes as </w:t>
      </w:r>
      <w:r w:rsidR="00093FF0" w:rsidRPr="00093FF0">
        <w:rPr>
          <w:rStyle w:val="structurevisible"/>
        </w:rPr>
        <w:t>&lt;</w:t>
      </w:r>
      <w:r w:rsidR="00093FF0" w:rsidRPr="00093FF0">
        <w:rPr>
          <w:rStyle w:val="structure"/>
        </w:rPr>
        <w:t xml:space="preserve"> </w:t>
      </w:r>
      <w:r w:rsidR="00093FF0" w:rsidRPr="00093FF0">
        <w:rPr>
          <w:rStyle w:val="structurevisible"/>
        </w:rPr>
        <w:t>&gt;</w:t>
      </w:r>
      <w:r w:rsidRPr="00627ED1">
        <w:rPr>
          <w:rStyle w:val="quotebahaiscripture"/>
        </w:rPr>
        <w:t>»the billows of the most Mighty Ocean«</w:t>
      </w:r>
      <w:r w:rsidR="00093FF0" w:rsidRPr="00093FF0">
        <w:rPr>
          <w:rStyle w:val="structurevisible"/>
        </w:rPr>
        <w:t>&lt;/&gt;</w:t>
      </w:r>
      <w:r w:rsidRPr="00627ED1">
        <w:t xml:space="preserve">, and </w:t>
      </w:r>
      <w:r w:rsidR="00093FF0" w:rsidRPr="00093FF0">
        <w:rPr>
          <w:rStyle w:val="structurevisible"/>
        </w:rPr>
        <w:t>&lt;</w:t>
      </w:r>
      <w:r w:rsidR="00093FF0" w:rsidRPr="00093FF0">
        <w:rPr>
          <w:rStyle w:val="structure"/>
        </w:rPr>
        <w:t xml:space="preserve"> </w:t>
      </w:r>
      <w:r w:rsidR="00093FF0" w:rsidRPr="00093FF0">
        <w:rPr>
          <w:rStyle w:val="structurevisible"/>
        </w:rPr>
        <w:t>&gt;</w:t>
      </w:r>
      <w:r w:rsidRPr="00627ED1">
        <w:rPr>
          <w:rStyle w:val="quotebahaiscripture"/>
        </w:rPr>
        <w:t>»the stars of the firmament of Glory«</w:t>
      </w:r>
      <w:r w:rsidR="00093FF0" w:rsidRPr="00093FF0">
        <w:rPr>
          <w:rStyle w:val="structurevisible"/>
        </w:rPr>
        <w:t>&lt;/</w:t>
      </w:r>
      <w:r w:rsidR="00093FF0" w:rsidRPr="00093FF0">
        <w:rPr>
          <w:rStyle w:val="structure"/>
        </w:rPr>
        <w:t>cit</w:t>
      </w:r>
      <w:r w:rsidR="00093FF0" w:rsidRPr="00093FF0">
        <w:rPr>
          <w:rStyle w:val="structurevisible"/>
        </w:rPr>
        <w:t>&gt;</w:t>
      </w:r>
      <w:r w:rsidRPr="00627ED1">
        <w:t xml:space="preserve">, were the Hands of the Cause of God as well as some outstanding teachers like </w:t>
      </w:r>
      <w:r w:rsidR="00C57E99" w:rsidRPr="00F65CD0">
        <w:rPr>
          <w:highlight w:val="yellow"/>
        </w:rPr>
        <w:t>Ḥá</w:t>
      </w:r>
      <w:r w:rsidRPr="00627ED1">
        <w:rPr>
          <w:highlight w:val="yellow"/>
        </w:rPr>
        <w:t>j</w:t>
      </w:r>
      <w:r w:rsidR="00C57E99" w:rsidRPr="00F65CD0">
        <w:rPr>
          <w:highlight w:val="yellow"/>
        </w:rPr>
        <w:t>í</w:t>
      </w:r>
      <w:r w:rsidRPr="00627ED1">
        <w:rPr>
          <w:highlight w:val="yellow"/>
        </w:rPr>
        <w:t xml:space="preserve"> Abu’l-</w:t>
      </w:r>
      <w:r w:rsidR="00C57E99" w:rsidRPr="00F65CD0">
        <w:rPr>
          <w:highlight w:val="yellow"/>
        </w:rPr>
        <w:t>Ḥ</w:t>
      </w:r>
      <w:r w:rsidRPr="00627ED1">
        <w:rPr>
          <w:highlight w:val="yellow"/>
        </w:rPr>
        <w:t>asan-i-Am</w:t>
      </w:r>
      <w:r w:rsidR="00C57E99" w:rsidRPr="00F65CD0">
        <w:rPr>
          <w:highlight w:val="yellow"/>
        </w:rPr>
        <w:t>í</w:t>
      </w:r>
      <w:r w:rsidRPr="00627ED1">
        <w:rPr>
          <w:highlight w:val="yellow"/>
        </w:rPr>
        <w:t>n</w:t>
      </w:r>
      <w:r w:rsidRPr="00627ED1">
        <w:t xml:space="preserve">,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xml:space="preserve"> and several others. Soon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these souls travelled extensively throughout Persia and met with the entire community. In spite of the lack of modern transport facilities these steadfast souls travelled by donkey to every town and village, and met with every believer either individually or in gatherings. They explained the verities of the Faith to them in great detail, helped them to study many of the Tablets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discussed the significances enshrined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and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and convincingly clarified any questions which they raised. These devoted teachers of the Cause were so imbued with the love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that wherever they went they imparted that same love to the believers. They were truly </w:t>
      </w:r>
      <w:r w:rsidR="00C57E99" w:rsidRPr="004D12F2">
        <w:rPr>
          <w:rStyle w:val="structurevisible"/>
        </w:rPr>
        <w:t>&lt;</w:t>
      </w:r>
      <w:r w:rsidR="00C57E99" w:rsidRPr="004D12F2">
        <w:rPr>
          <w:rStyle w:val="structure"/>
        </w:rPr>
        <w:t>cit Bah_%►%_%_%►%_%_%—en_%—%_%</w:t>
      </w:r>
      <w:r w:rsidR="00C57E99" w:rsidRPr="004D12F2">
        <w:rPr>
          <w:rStyle w:val="structurevisible"/>
        </w:rPr>
        <w:t>&gt;</w:t>
      </w:r>
      <w:r w:rsidRPr="00627ED1">
        <w:rPr>
          <w:rStyle w:val="quotebahaiscripture"/>
        </w:rPr>
        <w:t>»a river of life eternal«</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to the loved ones of God and were instrumental in strengthening the faith of the believers and confirming them in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7ED8B04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43</w:t>
      </w:r>
      <w:r>
        <w:rPr>
          <w:rStyle w:val="structure"/>
        </w:rPr>
        <w:t>—en_19920000/</w:t>
      </w:r>
      <w:r w:rsidRPr="00D576C3">
        <w:rPr>
          <w:rStyle w:val="structurevisible"/>
        </w:rPr>
        <w:t>&gt;</w:t>
      </w:r>
    </w:p>
    <w:p w14:paraId="59EE801C" w14:textId="77777777" w:rsidR="00C57E99" w:rsidRDefault="00627ED1" w:rsidP="00C57E99">
      <w:pPr>
        <w:pStyle w:val="Bodycont"/>
      </w:pPr>
      <w:r w:rsidRPr="00627ED1">
        <w:t xml:space="preserve">Although Covenant-breaking did not become an issue in Persia itself, the believers in that country were aware of the perfidy of the Arch-breaker of the Covenant and his associates in conducting their disgraceful intrigues against </w:t>
      </w:r>
      <w:r w:rsidRPr="00627ED1">
        <w:rPr>
          <w:highlight w:val="yellow"/>
        </w:rPr>
        <w:t>ʿAbdu’l-Bah</w:t>
      </w:r>
      <w:r w:rsidR="00C57E99" w:rsidRPr="000C7039">
        <w:rPr>
          <w:highlight w:val="yellow"/>
        </w:rPr>
        <w:t>á</w:t>
      </w:r>
      <w:r w:rsidRPr="00627ED1">
        <w:t xml:space="preserve"> in the Holy Land. These ignoble activities became instrumental in increasing the love that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entertained in their hearts for the Master. The more the Covenant-breakers inflicted sufferings upon Him, the more intense became this love, and as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turned with more devotion to </w:t>
      </w:r>
      <w:r w:rsidRPr="00627ED1">
        <w:rPr>
          <w:highlight w:val="yellow"/>
        </w:rPr>
        <w:t>ʿAbdu’l-Bah</w:t>
      </w:r>
      <w:r w:rsidR="00C57E99" w:rsidRPr="000C7039">
        <w:rPr>
          <w:highlight w:val="yellow"/>
        </w:rPr>
        <w:t>á</w:t>
      </w:r>
      <w:r w:rsidRPr="00627ED1">
        <w:t xml:space="preserve"> they became more successful in their teaching activities, and consequently the community expanded considerably during those days.</w:t>
      </w:r>
    </w:p>
    <w:p w14:paraId="2DB58B9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44</w:t>
      </w:r>
      <w:r>
        <w:rPr>
          <w:rStyle w:val="structure"/>
        </w:rPr>
        <w:t>—en_19920000/</w:t>
      </w:r>
      <w:r w:rsidRPr="00D576C3">
        <w:rPr>
          <w:rStyle w:val="structurevisible"/>
        </w:rPr>
        <w:t>&gt;</w:t>
      </w:r>
    </w:p>
    <w:p w14:paraId="28B7E18A" w14:textId="77777777" w:rsidR="00C57E99" w:rsidRDefault="00627ED1" w:rsidP="00C57E99">
      <w:pPr>
        <w:pStyle w:val="Bodycont"/>
      </w:pPr>
      <w:r w:rsidRPr="00627ED1">
        <w:t xml:space="preserve">Another outcome of this love for the Master was the manner in which the believers in Persia referred to Him in glowing terms and praised His station in laudatory language. Whereas He considered Himself a servant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believers called Him by those exalted designations which the Pen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conferred upon Him, designations such as </w:t>
      </w:r>
      <w:r w:rsidRPr="00627ED1">
        <w:rPr>
          <w:rStyle w:val="quotesterms"/>
        </w:rPr>
        <w:t>›The Master‹</w:t>
      </w:r>
      <w:r w:rsidRPr="00627ED1">
        <w:t xml:space="preserve">, </w:t>
      </w:r>
      <w:r w:rsidRPr="00627ED1">
        <w:rPr>
          <w:rStyle w:val="quotesterms"/>
        </w:rPr>
        <w:t>›The Most Great Mystery of God‹</w:t>
      </w:r>
      <w:r w:rsidRPr="00627ED1">
        <w:t xml:space="preserve">, </w:t>
      </w:r>
      <w:r w:rsidRPr="00627ED1">
        <w:rPr>
          <w:rStyle w:val="quotesterms"/>
        </w:rPr>
        <w:t>›The Most Mighty Branch‹</w:t>
      </w:r>
      <w:r w:rsidRPr="00627ED1">
        <w:t xml:space="preserve">, </w:t>
      </w:r>
      <w:r w:rsidRPr="00627ED1">
        <w:rPr>
          <w:rStyle w:val="quotesterms"/>
        </w:rPr>
        <w:t>›The Limb of the Law of God‹</w:t>
      </w:r>
      <w:r w:rsidRPr="00627ED1">
        <w:t xml:space="preserve">, the Being </w:t>
      </w:r>
      <w:r w:rsidRPr="00627ED1">
        <w:rPr>
          <w:rStyle w:val="quotesterms"/>
        </w:rPr>
        <w:t>›round Whom all names revolve‹</w:t>
      </w:r>
      <w:r w:rsidRPr="00627ED1">
        <w:t xml:space="preserve">, and several others. This made </w:t>
      </w:r>
      <w:r w:rsidRPr="00627ED1">
        <w:rPr>
          <w:highlight w:val="yellow"/>
        </w:rPr>
        <w:t>ʿAbdu’l-Bah</w:t>
      </w:r>
      <w:r w:rsidR="00C57E99" w:rsidRPr="000C7039">
        <w:rPr>
          <w:highlight w:val="yellow"/>
        </w:rPr>
        <w:t>á</w:t>
      </w:r>
      <w:r w:rsidRPr="00627ED1">
        <w:t xml:space="preserve"> very unhappy. Indeed, </w:t>
      </w:r>
      <w:r w:rsidRPr="00627ED1">
        <w:rPr>
          <w:highlight w:val="yellow"/>
        </w:rPr>
        <w:t>ʿAbdu’l-Bah</w:t>
      </w:r>
      <w:r w:rsidR="00C57E99" w:rsidRPr="000C7039">
        <w:rPr>
          <w:highlight w:val="yellow"/>
        </w:rPr>
        <w:t>á</w:t>
      </w:r>
      <w:r w:rsidRPr="00627ED1">
        <w:t xml:space="preserve"> always emphasized His station as one of servitude to the</w:t>
      </w:r>
      <w:r w:rsidRPr="00627ED1">
        <w:rPr>
          <w:rStyle w:val="structurepagenumber"/>
        </w:rPr>
        <w:t xml:space="preserve"> &lt;page 219</w:t>
      </w:r>
      <w:r w:rsidR="00B777C2">
        <w:rPr>
          <w:rStyle w:val="structurepagenumber"/>
        </w:rPr>
        <w:t>/&gt;</w:t>
      </w:r>
      <w:r w:rsidR="00C57E99">
        <w:t xml:space="preserve"> </w:t>
      </w:r>
      <w:r w:rsidRPr="00627ED1">
        <w:t xml:space="preserve">Blessed Beauty. In his memoirs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reports </w:t>
      </w:r>
      <w:r w:rsidRPr="00627ED1">
        <w:rPr>
          <w:highlight w:val="yellow"/>
        </w:rPr>
        <w:t>ʿAbdu’l-Bah</w:t>
      </w:r>
      <w:r w:rsidR="00C57E99" w:rsidRPr="000C7039">
        <w:rPr>
          <w:highlight w:val="yellow"/>
        </w:rPr>
        <w:t>á</w:t>
      </w:r>
      <w:r w:rsidRPr="00627ED1">
        <w:t xml:space="preserve"> as saying that He does not claim a station for Himself, but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conferred upon Him a special bounty, that His words became creative and that whatever He says will come to pass.</w:t>
      </w:r>
    </w:p>
    <w:p w14:paraId="315436E3"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45</w:t>
      </w:r>
      <w:r>
        <w:rPr>
          <w:rStyle w:val="structure"/>
        </w:rPr>
        <w:t>—en_19920000/</w:t>
      </w:r>
      <w:r w:rsidRPr="00D576C3">
        <w:rPr>
          <w:rStyle w:val="structurevisible"/>
        </w:rPr>
        <w:t>&gt;</w:t>
      </w:r>
    </w:p>
    <w:p w14:paraId="06CA6E72" w14:textId="77777777" w:rsidR="00C57E99" w:rsidRDefault="00627ED1" w:rsidP="00C57E99">
      <w:pPr>
        <w:pStyle w:val="Bodycont"/>
      </w:pPr>
      <w:r w:rsidRPr="00627ED1">
        <w:t xml:space="preserve">Soon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were differences among the believers concerning the station of </w:t>
      </w:r>
      <w:r w:rsidRPr="00627ED1">
        <w:rPr>
          <w:highlight w:val="yellow"/>
        </w:rPr>
        <w:t>ʿAbdu’l-Bah</w:t>
      </w:r>
      <w:r w:rsidR="00C57E99" w:rsidRPr="000C7039">
        <w:rPr>
          <w:highlight w:val="yellow"/>
        </w:rPr>
        <w:t>á</w:t>
      </w:r>
      <w:r w:rsidRPr="00627ED1">
        <w:t xml:space="preserve">. Some regarded Him as having the same identity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00C57E99">
        <w:t>--</w:t>
      </w:r>
      <w:r w:rsidRPr="00627ED1">
        <w:t xml:space="preserve"> a belief which runs counter to the basic verities enshrined within the Faith </w:t>
      </w:r>
      <w:r w:rsidR="00C57E99">
        <w:t>--</w:t>
      </w:r>
      <w:r w:rsidRPr="00627ED1">
        <w:t xml:space="preserve"> and in several Tablets </w:t>
      </w:r>
      <w:r w:rsidRPr="00627ED1">
        <w:rPr>
          <w:highlight w:val="yellow"/>
        </w:rPr>
        <w:t>ʿAbdu’l-Bah</w:t>
      </w:r>
      <w:r w:rsidR="00C57E99" w:rsidRPr="000C7039">
        <w:rPr>
          <w:highlight w:val="yellow"/>
        </w:rPr>
        <w:t>á</w:t>
      </w:r>
      <w:r w:rsidRPr="00627ED1">
        <w:t xml:space="preserve"> clarified His own position. He explained that although He was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Interpreter of His words, He was nevertheless a lowly servant at the threshold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one of His Tablets </w:t>
      </w:r>
      <w:r w:rsidRPr="00627ED1">
        <w:rPr>
          <w:highlight w:val="yellow"/>
        </w:rPr>
        <w:t>ʿAbdu’l-Bah</w:t>
      </w:r>
      <w:r w:rsidR="00C57E99" w:rsidRPr="000C7039">
        <w:rPr>
          <w:highlight w:val="yellow"/>
        </w:rPr>
        <w:t>á</w:t>
      </w:r>
      <w:r w:rsidRPr="00627ED1">
        <w:t xml:space="preserve"> writes:</w:t>
      </w:r>
    </w:p>
    <w:p w14:paraId="1EFBC5EF"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46</w:t>
      </w:r>
      <w:r>
        <w:rPr>
          <w:rStyle w:val="structure"/>
        </w:rPr>
        <w:t>—en_19920000/</w:t>
      </w:r>
      <w:r w:rsidRPr="00D576C3">
        <w:rPr>
          <w:rStyle w:val="structurevisible"/>
        </w:rPr>
        <w:t>&gt;</w:t>
      </w:r>
    </w:p>
    <w:p w14:paraId="3BE53658"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 xml:space="preserve">»This is my firm, my unshakable conviction, the essence of my unconcealed and explicit belief -- a conviction and belief which the denizens of the </w:t>
      </w:r>
      <w:r w:rsidR="00627ED1" w:rsidRPr="00627ED1">
        <w:rPr>
          <w:rStyle w:val="quotebahaiscripture"/>
          <w:highlight w:val="yellow"/>
        </w:rPr>
        <w:t>Abhá</w:t>
      </w:r>
      <w:r w:rsidR="00627ED1" w:rsidRPr="00627ED1">
        <w:rPr>
          <w:rStyle w:val="quotebahaiscripture"/>
        </w:rPr>
        <w:t xml:space="preserve"> Kingdom fully share: The Blessed Beauty is the Sun of Truth, and His light the light of truth. The </w:t>
      </w:r>
      <w:r w:rsidR="00627ED1" w:rsidRPr="00627ED1">
        <w:rPr>
          <w:rStyle w:val="quotebahaiscripture"/>
          <w:highlight w:val="yellow"/>
        </w:rPr>
        <w:t>Báb</w:t>
      </w:r>
      <w:r w:rsidR="00627ED1" w:rsidRPr="00627ED1">
        <w:rPr>
          <w:rStyle w:val="quotebahaiscripture"/>
        </w:rPr>
        <w:t xml:space="preserve"> is likewise the Sun of Truth, and His light the light of truth... My station is the station of servitude -- a servitude which is complete, pure and real, firmly established, enduring, obvious, explicitly revealed and subject to no interpretation whatever... I am the Interpreter of the Word of God; such is my interpretation.«</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386"/>
      </w:r>
    </w:p>
    <w:p w14:paraId="6362A39C"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47</w:t>
      </w:r>
      <w:r>
        <w:rPr>
          <w:rStyle w:val="structure"/>
        </w:rPr>
        <w:t>—en_19920000/</w:t>
      </w:r>
      <w:r w:rsidRPr="00D576C3">
        <w:rPr>
          <w:rStyle w:val="structurevisible"/>
        </w:rPr>
        <w:t>&gt;</w:t>
      </w:r>
    </w:p>
    <w:p w14:paraId="5A2B891D" w14:textId="77777777" w:rsidR="00C57E99" w:rsidRDefault="00627ED1" w:rsidP="00C57E99">
      <w:pPr>
        <w:pStyle w:val="Bodyafterquote"/>
      </w:pPr>
      <w:r w:rsidRPr="00627ED1">
        <w:t xml:space="preserve">At one time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to whom we have referred previously, wrote a letter to </w:t>
      </w:r>
      <w:r w:rsidRPr="00627ED1">
        <w:rPr>
          <w:highlight w:val="yellow"/>
        </w:rPr>
        <w:t>ʿAbdu’l-Bah</w:t>
      </w:r>
      <w:r w:rsidR="00C57E99" w:rsidRPr="000C7039">
        <w:rPr>
          <w:highlight w:val="yellow"/>
        </w:rPr>
        <w:t>á</w:t>
      </w:r>
      <w:r w:rsidRPr="00627ED1">
        <w:t xml:space="preserve"> and asked Him to explain the significance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utterances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9316B9">
        <w:rPr>
          <w:rStyle w:val="BookTitle"/>
          <w:highlight w:val="yellow"/>
        </w:rPr>
        <w:t>ú</w:t>
      </w:r>
      <w:r w:rsidRPr="00627ED1">
        <w:rPr>
          <w:rStyle w:val="BookTitle"/>
          <w:highlight w:val="yellow"/>
        </w:rPr>
        <w:t>riy-i-</w:t>
      </w:r>
      <w:r w:rsidR="00C57E99" w:rsidRPr="009316B9">
        <w:rPr>
          <w:rStyle w:val="BookTitle"/>
          <w:highlight w:val="yellow"/>
        </w:rPr>
        <w:t></w:t>
      </w:r>
      <w:r w:rsidRPr="00627ED1">
        <w:rPr>
          <w:rStyle w:val="BookTitle"/>
          <w:highlight w:val="yellow"/>
        </w:rPr>
        <w:t>u</w:t>
      </w:r>
      <w:r w:rsidR="00C57E99" w:rsidRPr="009316B9">
        <w:rPr>
          <w:rStyle w:val="BookTitle"/>
          <w:highlight w:val="yellow"/>
        </w:rPr>
        <w:t>ṣ</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and other Tablets including certain verses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Ma</w:t>
      </w:r>
      <w:r w:rsidR="00C57E99" w:rsidRPr="000C7039">
        <w:rPr>
          <w:rStyle w:val="BookTitle"/>
          <w:highlight w:val="yellow"/>
        </w:rPr>
        <w:t></w:t>
      </w:r>
      <w:r w:rsidRPr="00627ED1">
        <w:rPr>
          <w:rStyle w:val="BookTitle"/>
          <w:highlight w:val="yellow"/>
        </w:rPr>
        <w:t>nav</w:t>
      </w:r>
      <w:r w:rsidR="00C57E99" w:rsidRPr="000C7039">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concerning the exalted station of the Branch. In reply, </w:t>
      </w:r>
      <w:r w:rsidRPr="00627ED1">
        <w:rPr>
          <w:highlight w:val="yellow"/>
        </w:rPr>
        <w:t>ʿAbdu’l-Bah</w:t>
      </w:r>
      <w:r w:rsidR="00C57E99" w:rsidRPr="000C7039">
        <w:rPr>
          <w:highlight w:val="yellow"/>
        </w:rPr>
        <w:t>á</w:t>
      </w:r>
      <w:r w:rsidRPr="00627ED1">
        <w:t xml:space="preserve"> wrote a Tablet in which He announced His station of servitude most eloquently and besought the Almighty to immerse Him in the ocean of servitude. He then made the following statement:</w:t>
      </w:r>
    </w:p>
    <w:p w14:paraId="5337F786"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48</w:t>
      </w:r>
      <w:r>
        <w:rPr>
          <w:rStyle w:val="structure"/>
        </w:rPr>
        <w:t>—en_19920000/</w:t>
      </w:r>
      <w:r w:rsidRPr="00D576C3">
        <w:rPr>
          <w:rStyle w:val="structurevisible"/>
        </w:rPr>
        <w:t>&gt;</w:t>
      </w:r>
    </w:p>
    <w:p w14:paraId="251FAF4A"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 xml:space="preserve">»I am according to the explicit texts of the </w:t>
      </w:r>
      <w:r w:rsidR="00627ED1" w:rsidRPr="00627ED1">
        <w:rPr>
          <w:rStyle w:val="quotebahaiscripture"/>
          <w:highlight w:val="yellow"/>
        </w:rPr>
        <w:t>Kitáb-i-Aqdas</w:t>
      </w:r>
      <w:r w:rsidR="00627ED1" w:rsidRPr="00627ED1">
        <w:rPr>
          <w:rStyle w:val="quotebahaiscripture"/>
        </w:rPr>
        <w:t xml:space="preserve"> and the </w:t>
      </w:r>
      <w:r w:rsidR="00627ED1" w:rsidRPr="00627ED1">
        <w:rPr>
          <w:rStyle w:val="quotebahaiscripture"/>
          <w:highlight w:val="yellow"/>
        </w:rPr>
        <w:t>Kitáb-i-ʿAhd</w:t>
      </w:r>
      <w:r w:rsidR="00627ED1" w:rsidRPr="00627ED1">
        <w:rPr>
          <w:rStyle w:val="quotebahaiscripture"/>
        </w:rPr>
        <w:t xml:space="preserve"> the manifest Interpreter of the Word of God... Whoso deviates from my interpretation is a victim of his own fancy... I affirm that the true meaning, the real significance, the innermost secret of these verses, of these very words, is my own servitude to the sacred Threshold of the </w:t>
      </w:r>
      <w:r w:rsidR="00627ED1" w:rsidRPr="00627ED1">
        <w:rPr>
          <w:rStyle w:val="quotebahaiscripture"/>
          <w:highlight w:val="yellow"/>
        </w:rPr>
        <w:t>Abhá</w:t>
      </w:r>
      <w:r w:rsidR="00627ED1" w:rsidRPr="00627ED1">
        <w:rPr>
          <w:rStyle w:val="quotebahaiscripture"/>
        </w:rPr>
        <w:t xml:space="preserve"> Beauty, my complete self-effacement, my utter nothingness before Him. This is my resplendent crown, my most precious adorning. On this I pride myself in the kingdom of earth and heaven. Therein I glory among the company of the well-favoured!«</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387"/>
      </w:r>
    </w:p>
    <w:p w14:paraId="4B947B08"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49</w:t>
      </w:r>
      <w:r>
        <w:rPr>
          <w:rStyle w:val="structure"/>
        </w:rPr>
        <w:t>—en_19920000/</w:t>
      </w:r>
      <w:r w:rsidRPr="00D576C3">
        <w:rPr>
          <w:rStyle w:val="structurevisible"/>
        </w:rPr>
        <w:t>&gt;</w:t>
      </w:r>
    </w:p>
    <w:p w14:paraId="1A40B0E2" w14:textId="77777777" w:rsidR="00C57E99" w:rsidRDefault="00627ED1" w:rsidP="00C57E99">
      <w:pPr>
        <w:pStyle w:val="Bodyafterquote"/>
      </w:pPr>
      <w:r w:rsidRPr="00627ED1">
        <w:t xml:space="preserve">The following is a summary translation of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n’s</w:t>
      </w:r>
      <w:r w:rsidRPr="00627ED1">
        <w:t xml:space="preserve"> recollections concerning </w:t>
      </w:r>
      <w:r w:rsidRPr="00627ED1">
        <w:rPr>
          <w:highlight w:val="yellow"/>
        </w:rPr>
        <w:t>ʿAbdu’l-Bah</w:t>
      </w:r>
      <w:r w:rsidR="00C57E99" w:rsidRPr="007C5354">
        <w:rPr>
          <w:highlight w:val="yellow"/>
        </w:rPr>
        <w:t>á</w:t>
      </w:r>
      <w:r w:rsidRPr="00627ED1">
        <w:rPr>
          <w:highlight w:val="yellow"/>
        </w:rPr>
        <w:t>’s</w:t>
      </w:r>
      <w:r w:rsidRPr="00627ED1">
        <w:t xml:space="preserve"> station of servitude.</w:t>
      </w:r>
    </w:p>
    <w:p w14:paraId="3ECE92D0" w14:textId="77777777" w:rsidR="00C57E99" w:rsidRPr="00D576C3" w:rsidRDefault="00C57E99" w:rsidP="00C57E99">
      <w:pPr>
        <w:pStyle w:val="ParCountercont"/>
        <w:framePr w:wrap="notBeside"/>
        <w:rPr>
          <w:rFonts w:eastAsia="Calibri"/>
        </w:rPr>
      </w:pPr>
      <w:r w:rsidRPr="00D576C3">
        <w:rPr>
          <w:rStyle w:val="structurevisible"/>
        </w:rPr>
        <w:t>&lt;</w:t>
      </w:r>
      <w:r>
        <w:rPr>
          <w:rStyle w:val="structure"/>
        </w:rPr>
        <w:t>par TaherzadehA_Covenant_</w:t>
      </w:r>
      <w:r w:rsidRPr="00D576C3">
        <w:rPr>
          <w:rStyle w:val="structureparIDchapcounter"/>
        </w:rPr>
        <w:t>18:</w:t>
      </w:r>
      <w:r w:rsidRPr="00D576C3">
        <w:rPr>
          <w:rStyle w:val="structureparIDparcounter"/>
        </w:rPr>
        <w:t>50</w:t>
      </w:r>
      <w:r>
        <w:rPr>
          <w:rStyle w:val="structure"/>
        </w:rPr>
        <w:t>—en_19920000/</w:t>
      </w:r>
      <w:r w:rsidRPr="00D576C3">
        <w:rPr>
          <w:rStyle w:val="structurevisible"/>
        </w:rPr>
        <w:t>&gt;</w:t>
      </w:r>
    </w:p>
    <w:p w14:paraId="15E2FEB2"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Yunis Khan_%►%_%_%►%_%_%—en_%—%_%</w:t>
      </w:r>
      <w:r w:rsidRPr="00262635">
        <w:rPr>
          <w:rStyle w:val="structurevisible"/>
        </w:rPr>
        <w:t>&gt;</w:t>
      </w:r>
      <w:r w:rsidR="00627ED1" w:rsidRPr="00627ED1">
        <w:rPr>
          <w:rStyle w:val="quoteknownauthor"/>
        </w:rPr>
        <w:t>»As the Covenant-breakers intensified their campaign of trouble-making for the Master and went on belittling His station, many of the steadfast believers, due to their enormous love for Him, exaggerated His</w:t>
      </w:r>
      <w:r w:rsidR="00627ED1" w:rsidRPr="00627ED1">
        <w:rPr>
          <w:rStyle w:val="structurepagenumber"/>
        </w:rPr>
        <w:t xml:space="preserve"> &lt;page 220</w:t>
      </w:r>
      <w:r w:rsidR="00B777C2">
        <w:rPr>
          <w:rStyle w:val="structurepagenumber"/>
        </w:rPr>
        <w:t>/&gt;</w:t>
      </w:r>
      <w:r w:rsidR="00627ED1" w:rsidRPr="00627ED1">
        <w:rPr>
          <w:rStyle w:val="quoteknownauthor"/>
        </w:rPr>
        <w:t xml:space="preserve"> station. Eventually all this resulted in a situation that if a believer was moved, for instance, to compose a poem about </w:t>
      </w:r>
      <w:r w:rsidR="00627ED1" w:rsidRPr="00627ED1">
        <w:rPr>
          <w:rStyle w:val="quoteknownauthor"/>
          <w:highlight w:val="yellow"/>
        </w:rPr>
        <w:t>ʿAbdu’l-Bahá’s</w:t>
      </w:r>
      <w:r w:rsidR="00627ED1" w:rsidRPr="00627ED1">
        <w:rPr>
          <w:rStyle w:val="quoteknownauthor"/>
        </w:rPr>
        <w:t xml:space="preserve"> servitude, he would assuredly become the recipient of the Master’s unbounded favours and bounties. But if, on the contrary, he would sing His praises and exalt His name, He would be displeased, and even ask the writer to repent and beg forgiveness.</w:t>
      </w:r>
    </w:p>
    <w:p w14:paraId="4051B0E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51</w:t>
      </w:r>
      <w:r w:rsidRPr="00627ED1">
        <w:rPr>
          <w:rStyle w:val="structure"/>
        </w:rPr>
        <w:t>—en_19920000/</w:t>
      </w:r>
      <w:r w:rsidRPr="00627ED1">
        <w:rPr>
          <w:rStyle w:val="structurevisible"/>
        </w:rPr>
        <w:t>&gt;</w:t>
      </w:r>
    </w:p>
    <w:p w14:paraId="18FD7221" w14:textId="77777777" w:rsidR="00C57E99" w:rsidRPr="00FD6EBE" w:rsidRDefault="00627ED1" w:rsidP="00C57E99">
      <w:pPr>
        <w:pStyle w:val="Quotecont"/>
        <w:rPr>
          <w:rStyle w:val="quoteknownauthor"/>
        </w:rPr>
      </w:pPr>
      <w:r w:rsidRPr="00627ED1">
        <w:rPr>
          <w:rStyle w:val="quoteknownauthor"/>
        </w:rPr>
        <w:t xml:space="preserve">The only station that He retained for Himself was that of the appointed Interpreter of the Writings of </w:t>
      </w:r>
      <w:r w:rsidRPr="00627ED1">
        <w:rPr>
          <w:rStyle w:val="quoteknownauthor"/>
          <w:highlight w:val="yellow"/>
        </w:rPr>
        <w:t>Bahá’u’lláh</w:t>
      </w:r>
      <w:r w:rsidRPr="00627ED1">
        <w:rPr>
          <w:rStyle w:val="quoteknownauthor"/>
        </w:rPr>
        <w:t xml:space="preserve">. And this He did so that if a person ever sought to glorify His station by referring to the many exalted titles by which </w:t>
      </w:r>
      <w:r w:rsidRPr="00627ED1">
        <w:rPr>
          <w:rStyle w:val="quoteknownauthor"/>
          <w:highlight w:val="yellow"/>
        </w:rPr>
        <w:t>Bahá’u’lláh</w:t>
      </w:r>
      <w:r w:rsidRPr="00627ED1">
        <w:rPr>
          <w:rStyle w:val="quoteknownauthor"/>
        </w:rPr>
        <w:t xml:space="preserve"> had designated Him, He then would merely say,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 xml:space="preserve">›I am the Interpreter of the Words of God and my interpretation of all these designations is </w:t>
      </w:r>
      <w:r w:rsidRPr="00627ED1">
        <w:rPr>
          <w:rStyle w:val="quotebahaireported"/>
          <w:highlight w:val="yellow"/>
        </w:rPr>
        <w:t>ʿAbdu’l-Bahá</w:t>
      </w:r>
      <w:r w:rsidRPr="00627ED1">
        <w:rPr>
          <w:rStyle w:val="quotebahaireported"/>
        </w:rPr>
        <w:t xml:space="preserve"> (Servant of </w:t>
      </w:r>
      <w:r w:rsidRPr="00627ED1">
        <w:rPr>
          <w:rStyle w:val="quotebahaireported"/>
          <w:highlight w:val="yellow"/>
        </w:rPr>
        <w:t>Bahá’u’lláh</w:t>
      </w:r>
      <w:r w:rsidRPr="00627ED1">
        <w:rPr>
          <w:rStyle w:val="quotebahaireported"/>
        </w:rPr>
        <w:t>)‹</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At one stage He wrote many Tablets and prayers concerning His own station of servitude. Among them was a prayer which is now used as a Prayer of Visitation for </w:t>
      </w:r>
      <w:r w:rsidRPr="00627ED1">
        <w:rPr>
          <w:rStyle w:val="quoteknownauthor"/>
          <w:highlight w:val="yellow"/>
        </w:rPr>
        <w:t>ʿAbdu’l-Bahá</w:t>
      </w:r>
      <w:r w:rsidRPr="00627ED1">
        <w:rPr>
          <w:rStyle w:val="quoteknownauthor"/>
        </w:rPr>
        <w:t xml:space="preserve">. Concerning this prayer He wrote, </w:t>
      </w:r>
      <w:r w:rsidRPr="00627ED1">
        <w:rPr>
          <w:rStyle w:val="structurevisible"/>
        </w:rPr>
        <w:t>&lt;</w:t>
      </w:r>
      <w:r w:rsidRPr="00627ED1">
        <w:rPr>
          <w:rStyle w:val="structure"/>
        </w:rPr>
        <w:t>cit Abd_%►%_%_%►%_%_%—en_%—%_%</w:t>
      </w:r>
      <w:r w:rsidRPr="00627ED1">
        <w:rPr>
          <w:rStyle w:val="structurevisible"/>
        </w:rPr>
        <w:t>&gt;</w:t>
      </w:r>
      <w:r w:rsidRPr="00627ED1">
        <w:rPr>
          <w:rStyle w:val="quotebahaiscripture"/>
        </w:rPr>
        <w:t>›Whoso reciteth this prayer with lowliness and fervour will bring gladness and joy to the heart of this servant; it will be even as meeting Him face to face.‹</w:t>
      </w:r>
      <w:r w:rsidRPr="00627ED1">
        <w:rPr>
          <w:rStyle w:val="structurevisible"/>
        </w:rPr>
        <w:t>&lt;/</w:t>
      </w:r>
      <w:r w:rsidRPr="00627ED1">
        <w:rPr>
          <w:rStyle w:val="structure"/>
        </w:rPr>
        <w:t>cit</w:t>
      </w:r>
      <w:r w:rsidRPr="00627ED1">
        <w:rPr>
          <w:rStyle w:val="structurevisible"/>
        </w:rPr>
        <w:t>&gt;</w:t>
      </w:r>
    </w:p>
    <w:p w14:paraId="4E10236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52</w:t>
      </w:r>
      <w:r w:rsidRPr="00627ED1">
        <w:rPr>
          <w:rStyle w:val="structure"/>
        </w:rPr>
        <w:t>—en_19920000/</w:t>
      </w:r>
      <w:r w:rsidRPr="00627ED1">
        <w:rPr>
          <w:rStyle w:val="structurevisible"/>
        </w:rPr>
        <w:t>&gt;</w:t>
      </w:r>
    </w:p>
    <w:p w14:paraId="5C2AB780" w14:textId="77777777" w:rsidR="00C57E99" w:rsidRPr="00FD6EBE" w:rsidRDefault="00627ED1" w:rsidP="00C57E99">
      <w:pPr>
        <w:pStyle w:val="Quotecont"/>
        <w:rPr>
          <w:rStyle w:val="quoteknownauthor"/>
        </w:rPr>
      </w:pPr>
      <w:r w:rsidRPr="00627ED1">
        <w:rPr>
          <w:rStyle w:val="quoteknownauthor"/>
        </w:rPr>
        <w:t xml:space="preserve">In this prayer He describes His station of servitude in such lowly terms: </w:t>
      </w:r>
      <w:r w:rsidRPr="00627ED1">
        <w:rPr>
          <w:rStyle w:val="structurevisible"/>
        </w:rPr>
        <w:t>&lt;</w:t>
      </w:r>
      <w:r w:rsidRPr="00627ED1">
        <w:rPr>
          <w:rStyle w:val="structure"/>
        </w:rPr>
        <w:t>cit Abd_%►%_%_%►%_%_%—en_%—%_%</w:t>
      </w:r>
      <w:r w:rsidRPr="00627ED1">
        <w:rPr>
          <w:rStyle w:val="structurevisible"/>
        </w:rPr>
        <w:t>&gt;</w:t>
      </w:r>
      <w:r w:rsidRPr="00627ED1">
        <w:rPr>
          <w:rStyle w:val="quotebahaiscripture"/>
        </w:rPr>
        <w:t>›Lord! Give me to drink from the chalice of selflessness; with its robe clothe me, and in its ocean immerse me. Make me as dust in the pathway of Thy loved ones, and grant that I may offer up my soul for the earth ennobled by the footsteps of Thy Chosen ones in Thy path, O Lord of Glory in the Highest.‹</w:t>
      </w:r>
      <w:r w:rsidRPr="00627ED1">
        <w:rPr>
          <w:rStyle w:val="structurevisible"/>
        </w:rPr>
        <w:t>&lt;/</w:t>
      </w:r>
      <w:r w:rsidRPr="00627ED1">
        <w:rPr>
          <w:rStyle w:val="structure"/>
        </w:rPr>
        <w:t>cit</w:t>
      </w:r>
      <w:r w:rsidRPr="00627ED1">
        <w:rPr>
          <w:rStyle w:val="structurevisible"/>
        </w:rPr>
        <w:t>&gt;</w:t>
      </w:r>
    </w:p>
    <w:p w14:paraId="6DCE933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53</w:t>
      </w:r>
      <w:r w:rsidRPr="00627ED1">
        <w:rPr>
          <w:rStyle w:val="structure"/>
        </w:rPr>
        <w:t>—en_19920000/</w:t>
      </w:r>
      <w:r w:rsidRPr="00627ED1">
        <w:rPr>
          <w:rStyle w:val="structurevisible"/>
        </w:rPr>
        <w:t>&gt;</w:t>
      </w:r>
    </w:p>
    <w:p w14:paraId="28F2D6DD" w14:textId="77777777" w:rsidR="00C57E99" w:rsidRPr="00FD6EBE" w:rsidRDefault="00627ED1" w:rsidP="00C57E99">
      <w:pPr>
        <w:pStyle w:val="Quotecont"/>
        <w:rPr>
          <w:rStyle w:val="quoteknownauthor"/>
        </w:rPr>
      </w:pPr>
      <w:r w:rsidRPr="00627ED1">
        <w:rPr>
          <w:rStyle w:val="quoteknownauthor"/>
        </w:rPr>
        <w:t>O dear reader! Most of the believers know this prayer by heart and are in the habit of reciting it every morning, this is why this servant has not quoted its full text here. My appeal to you now is to recite this prayer</w:t>
      </w:r>
      <w:r w:rsidRPr="00627ED1">
        <w:rPr>
          <w:rStyle w:val="FootnoteReference"/>
        </w:rPr>
        <w:footnoteReference w:id="388"/>
      </w:r>
      <w:r w:rsidRPr="00627ED1">
        <w:rPr>
          <w:rStyle w:val="quoteknownauthor"/>
        </w:rPr>
        <w:t xml:space="preserve"> first and then read the following which is entitled:</w:t>
      </w:r>
    </w:p>
    <w:p w14:paraId="0729982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54</w:t>
      </w:r>
      <w:r w:rsidRPr="00627ED1">
        <w:rPr>
          <w:rStyle w:val="structure"/>
        </w:rPr>
        <w:t>—en_19920000/</w:t>
      </w:r>
      <w:r w:rsidRPr="00627ED1">
        <w:rPr>
          <w:rStyle w:val="structurevisible"/>
        </w:rPr>
        <w:t>&gt;</w:t>
      </w:r>
    </w:p>
    <w:p w14:paraId="61BEEF07" w14:textId="77777777" w:rsidR="00C57E99" w:rsidRPr="00FD6EBE" w:rsidRDefault="00627ED1" w:rsidP="00C57E99">
      <w:pPr>
        <w:pStyle w:val="Quote1st"/>
        <w:rPr>
          <w:rStyle w:val="quoteknownauthor"/>
        </w:rPr>
      </w:pPr>
      <w:r w:rsidRPr="00627ED1">
        <w:rPr>
          <w:rStyle w:val="quoteknownauthor"/>
        </w:rPr>
        <w:t>The Story of a Bitter-Sweet Experience</w:t>
      </w:r>
    </w:p>
    <w:p w14:paraId="74E4B7B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55</w:t>
      </w:r>
      <w:r w:rsidRPr="00627ED1">
        <w:rPr>
          <w:rStyle w:val="structure"/>
        </w:rPr>
        <w:t>—en_19920000/</w:t>
      </w:r>
      <w:r w:rsidRPr="00627ED1">
        <w:rPr>
          <w:rStyle w:val="structurevisible"/>
        </w:rPr>
        <w:t>&gt;</w:t>
      </w:r>
    </w:p>
    <w:p w14:paraId="0569791F" w14:textId="77777777" w:rsidR="00C57E99" w:rsidRPr="00FD6EBE" w:rsidRDefault="00627ED1" w:rsidP="00C57E99">
      <w:pPr>
        <w:pStyle w:val="Quotecont"/>
        <w:rPr>
          <w:rStyle w:val="quoteknownauthor"/>
        </w:rPr>
      </w:pPr>
      <w:r w:rsidRPr="00627ED1">
        <w:rPr>
          <w:rStyle w:val="quoteknownauthor"/>
        </w:rPr>
        <w:t xml:space="preserve">In those days when the friends in Persia were aflame with the fire of love, and at the same time, they were, with a spirit of forbearance, burning in that fire of envy and hatred, of calumny and slander created by the people of malice and the Covenant-breakers, </w:t>
      </w:r>
      <w:r w:rsidRPr="00627ED1">
        <w:rPr>
          <w:rStyle w:val="quoteknownauthor"/>
          <w:highlight w:val="yellow"/>
        </w:rPr>
        <w:t>Bahá’í</w:t>
      </w:r>
      <w:r w:rsidRPr="00627ED1">
        <w:rPr>
          <w:rStyle w:val="quoteknownauthor"/>
        </w:rPr>
        <w:t xml:space="preserve"> poets and people of letters in that country used to write poems in praise and glorification of </w:t>
      </w:r>
      <w:r w:rsidRPr="00627ED1">
        <w:rPr>
          <w:rStyle w:val="quoteknownauthor"/>
          <w:highlight w:val="yellow"/>
        </w:rPr>
        <w:t>ʿAbdu’l-Bahá</w:t>
      </w:r>
      <w:r w:rsidRPr="00627ED1">
        <w:rPr>
          <w:rStyle w:val="quoteknownauthor"/>
        </w:rPr>
        <w:t>. In laudatory and most eloquent language they used to acclaim His exalted station.</w:t>
      </w:r>
    </w:p>
    <w:p w14:paraId="3A585B3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56</w:t>
      </w:r>
      <w:r w:rsidRPr="00627ED1">
        <w:rPr>
          <w:rStyle w:val="structure"/>
        </w:rPr>
        <w:t>—en_19920000/</w:t>
      </w:r>
      <w:r w:rsidRPr="00627ED1">
        <w:rPr>
          <w:rStyle w:val="structurevisible"/>
        </w:rPr>
        <w:t>&gt;</w:t>
      </w:r>
    </w:p>
    <w:p w14:paraId="6AB0860D" w14:textId="77777777" w:rsidR="00C57E99" w:rsidRPr="00FD6EBE" w:rsidRDefault="00627ED1" w:rsidP="00C57E99">
      <w:pPr>
        <w:pStyle w:val="Quotecont"/>
        <w:rPr>
          <w:rStyle w:val="quoteknownauthor"/>
        </w:rPr>
      </w:pPr>
      <w:r w:rsidRPr="00627ED1">
        <w:rPr>
          <w:rStyle w:val="quoteknownauthor"/>
        </w:rPr>
        <w:t xml:space="preserve">But we, the resident </w:t>
      </w:r>
      <w:r w:rsidRPr="00627ED1">
        <w:rPr>
          <w:rStyle w:val="quoteknownauthor"/>
          <w:highlight w:val="yellow"/>
        </w:rPr>
        <w:t>Bahá’ís</w:t>
      </w:r>
      <w:r w:rsidRPr="00627ED1">
        <w:rPr>
          <w:rStyle w:val="quoteknownauthor"/>
        </w:rPr>
        <w:t xml:space="preserve"> of </w:t>
      </w:r>
      <w:r w:rsidRPr="00627ED1">
        <w:rPr>
          <w:rStyle w:val="quoteknownauthor"/>
          <w:highlight w:val="yellow"/>
        </w:rPr>
        <w:t>ʿAkká</w:t>
      </w:r>
      <w:r w:rsidRPr="00627ED1">
        <w:rPr>
          <w:rStyle w:val="quoteknownauthor"/>
        </w:rPr>
        <w:t xml:space="preserve">, the spot round which the Concourse on High circle in adoration, were very careful not to breathe a word about the station of sovereignty and lordship of the blessed Person of </w:t>
      </w:r>
      <w:r w:rsidRPr="00627ED1">
        <w:rPr>
          <w:rStyle w:val="quoteknownauthor"/>
          <w:highlight w:val="yellow"/>
        </w:rPr>
        <w:t>ʿAbdu’l-Bahá</w:t>
      </w:r>
      <w:r w:rsidRPr="00627ED1">
        <w:rPr>
          <w:rStyle w:val="quoteknownauthor"/>
        </w:rPr>
        <w:t>. We knew well that He had often advised the poets that instead of singing His praise they ought to exalt His station of servitude and utter self-effacement.</w:t>
      </w:r>
    </w:p>
    <w:p w14:paraId="1113939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57</w:t>
      </w:r>
      <w:r w:rsidRPr="00627ED1">
        <w:rPr>
          <w:rStyle w:val="structure"/>
        </w:rPr>
        <w:t>—en_19920000/</w:t>
      </w:r>
      <w:r w:rsidRPr="00627ED1">
        <w:rPr>
          <w:rStyle w:val="structurevisible"/>
        </w:rPr>
        <w:t>&gt;</w:t>
      </w:r>
    </w:p>
    <w:p w14:paraId="3711CCCA" w14:textId="77777777" w:rsidR="00C57E99" w:rsidRPr="00FD6EBE" w:rsidRDefault="00627ED1" w:rsidP="00C57E99">
      <w:pPr>
        <w:pStyle w:val="Quotecont"/>
        <w:rPr>
          <w:rStyle w:val="quoteknownauthor"/>
        </w:rPr>
      </w:pPr>
      <w:r w:rsidRPr="00627ED1">
        <w:rPr>
          <w:rStyle w:val="quoteknownauthor"/>
        </w:rPr>
        <w:t xml:space="preserve">During this time, one day I received a letter from one of the handmaidens of God... This letter, composed in verse, and laudatory in its tone, was addressed to </w:t>
      </w:r>
      <w:r w:rsidRPr="00627ED1">
        <w:rPr>
          <w:rStyle w:val="quoteknownauthor"/>
          <w:highlight w:val="yellow"/>
        </w:rPr>
        <w:t>ʿAbdu’l-Bahá</w:t>
      </w:r>
      <w:r w:rsidRPr="00627ED1">
        <w:rPr>
          <w:rStyle w:val="quoteknownauthor"/>
        </w:rPr>
        <w:t xml:space="preserve"> in the form of a supplication to the holy presence of God. I handed the poem to the Master as He was</w:t>
      </w:r>
      <w:r w:rsidRPr="00627ED1">
        <w:rPr>
          <w:rStyle w:val="structurepagenumber"/>
        </w:rPr>
        <w:t xml:space="preserve"> &lt;page 221</w:t>
      </w:r>
      <w:r w:rsidR="00B777C2">
        <w:rPr>
          <w:rStyle w:val="structurepagenumber"/>
        </w:rPr>
        <w:t>/&gt;</w:t>
      </w:r>
      <w:r w:rsidRPr="00627ED1">
        <w:rPr>
          <w:rStyle w:val="quoteknownauthor"/>
        </w:rPr>
        <w:t xml:space="preserve"> coming down the steps of the house in front of the sea. I thought it was the right moment to give it to Him. He had hardly read one or two lines when He suddenly turned His face towards me and with the utmost sadness and a deep sense of grief said: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›Now even you hand me letters such as this! , Don’t you know the measure of pain and sorrow which overtakes me when I hear people addressing me with such exalted titles? Even you have not recognized me! If you have not appreciated this, then what can be expected of others? Don’t you see all that I do day and night, and everything I write in my letters... I swear by Almighty God that I consider myself lowlier than each and every one of the loved ones of the Blessed Beauty. This is my firm conviction... Tell me if I am wrong. This is my greatest wish. I don’t even wish to make this claim, because I dislike every claim.‹</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He then turned towards the </w:t>
      </w:r>
      <w:r w:rsidRPr="00627ED1">
        <w:rPr>
          <w:rStyle w:val="quoteknownauthor"/>
          <w:highlight w:val="green"/>
        </w:rPr>
        <w:t>Qibl</w:t>
      </w:r>
      <w:r w:rsidRPr="00627ED1">
        <w:rPr>
          <w:rStyle w:val="quoteknownauthor"/>
          <w:highlight w:val="darkYellow"/>
        </w:rPr>
        <w:t>í</w:t>
      </w:r>
      <w:r w:rsidRPr="00627ED1">
        <w:rPr>
          <w:rStyle w:val="quoteknownauthor"/>
          <w:highlight w:val="green"/>
        </w:rPr>
        <w:t>h</w:t>
      </w:r>
      <w:r w:rsidRPr="00627ED1">
        <w:rPr>
          <w:rStyle w:val="quoteknownauthor"/>
        </w:rPr>
        <w:t xml:space="preserve"> and said,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›O Blessed Beauty, grant me this station‹</w:t>
      </w:r>
      <w:r w:rsidRPr="00627ED1">
        <w:rPr>
          <w:rStyle w:val="structurevisible"/>
        </w:rPr>
        <w:t>&lt;/</w:t>
      </w:r>
      <w:r w:rsidRPr="00627ED1">
        <w:rPr>
          <w:rStyle w:val="structure"/>
        </w:rPr>
        <w:t>cit</w:t>
      </w:r>
      <w:r w:rsidRPr="00627ED1">
        <w:rPr>
          <w:rStyle w:val="structurevisible"/>
        </w:rPr>
        <w:t>&gt;</w:t>
      </w:r>
      <w:r w:rsidRPr="00627ED1">
        <w:rPr>
          <w:rStyle w:val="quoteknownauthor"/>
        </w:rPr>
        <w:t>...</w:t>
      </w:r>
    </w:p>
    <w:p w14:paraId="40EA3F6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58</w:t>
      </w:r>
      <w:r w:rsidRPr="00627ED1">
        <w:rPr>
          <w:rStyle w:val="structure"/>
        </w:rPr>
        <w:t>—en_19920000/</w:t>
      </w:r>
      <w:r w:rsidRPr="00627ED1">
        <w:rPr>
          <w:rStyle w:val="structurevisible"/>
        </w:rPr>
        <w:t>&gt;</w:t>
      </w:r>
    </w:p>
    <w:p w14:paraId="758FC422" w14:textId="77777777" w:rsidR="00C57E99" w:rsidRPr="00FD6EBE" w:rsidRDefault="00627ED1" w:rsidP="00C57E99">
      <w:pPr>
        <w:pStyle w:val="Quotecont"/>
        <w:rPr>
          <w:rStyle w:val="quoteknownauthor"/>
        </w:rPr>
      </w:pPr>
      <w:r w:rsidRPr="00627ED1">
        <w:rPr>
          <w:rStyle w:val="quoteknownauthor"/>
          <w:highlight w:val="yellow"/>
        </w:rPr>
        <w:t>ʿAbdu’l-Bahá</w:t>
      </w:r>
      <w:r w:rsidRPr="00627ED1">
        <w:rPr>
          <w:rStyle w:val="quoteknownauthor"/>
        </w:rPr>
        <w:t xml:space="preserve"> spoke angrily in this vein with such vigour that my heart almost stopped. I had a sensation of choking, my whole body became numb. Truly, I felt that life was going out of me. Not only was the power of speech taken from me, but energy for breathing seemed to have gone also. I wished the earth would open and swallow me up so that I might never again see my Lord so grief-stricken as this. Truly for a moment I was not present in this world. Only when the Master resumed His walking down the stairs, the sound of His shoes jolted me. I quickly followed Him. I heard Him say: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›I told the Covenant-breakers that the more they hurt me, the more will the believers exalt my station to the point of exaggeration...‹</w:t>
      </w:r>
      <w:r w:rsidRPr="00627ED1">
        <w:rPr>
          <w:rStyle w:val="structurevisible"/>
        </w:rPr>
        <w:t>&lt;/</w:t>
      </w:r>
      <w:r w:rsidRPr="00627ED1">
        <w:rPr>
          <w:rStyle w:val="structure"/>
        </w:rPr>
        <w:t>cit</w:t>
      </w:r>
      <w:r w:rsidRPr="00627ED1">
        <w:rPr>
          <w:rStyle w:val="structurevisible"/>
        </w:rPr>
        <w:t>&gt;</w:t>
      </w:r>
    </w:p>
    <w:p w14:paraId="27644B8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59</w:t>
      </w:r>
      <w:r w:rsidRPr="00627ED1">
        <w:rPr>
          <w:rStyle w:val="structure"/>
        </w:rPr>
        <w:t>—en_19920000/</w:t>
      </w:r>
      <w:r w:rsidRPr="00627ED1">
        <w:rPr>
          <w:rStyle w:val="structurevisible"/>
        </w:rPr>
        <w:t>&gt;</w:t>
      </w:r>
    </w:p>
    <w:p w14:paraId="4DB17725" w14:textId="77777777" w:rsidR="00C57E99" w:rsidRPr="00FD6EBE" w:rsidRDefault="00627ED1" w:rsidP="00C57E99">
      <w:pPr>
        <w:pStyle w:val="Quotecont"/>
        <w:rPr>
          <w:rStyle w:val="quoteknownauthor"/>
        </w:rPr>
      </w:pPr>
      <w:r w:rsidRPr="00627ED1">
        <w:rPr>
          <w:rStyle w:val="quoteknownauthor"/>
        </w:rPr>
        <w:t>Now that the blame was removed from the believers and placed on the Covenant-breakers, I somewhat regained consciousness and a little life. I listened carefully to His words, but my thoughts were elsewhere. I now understood that it was the iniquities and transgressions perpetrated by these ruthless Covenant-breakers which had produced a strong reaction among the believers who could not control their feelings and sentiments.</w:t>
      </w:r>
    </w:p>
    <w:p w14:paraId="2C3493C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60</w:t>
      </w:r>
      <w:r w:rsidRPr="00627ED1">
        <w:rPr>
          <w:rStyle w:val="structure"/>
        </w:rPr>
        <w:t>—en_19920000/</w:t>
      </w:r>
      <w:r w:rsidRPr="00627ED1">
        <w:rPr>
          <w:rStyle w:val="structurevisible"/>
        </w:rPr>
        <w:t>&gt;</w:t>
      </w:r>
    </w:p>
    <w:p w14:paraId="7815B16C" w14:textId="77777777" w:rsidR="00C57E99" w:rsidRPr="00FD6EBE" w:rsidRDefault="00627ED1" w:rsidP="00C57E99">
      <w:pPr>
        <w:pStyle w:val="Quotecont"/>
        <w:rPr>
          <w:rStyle w:val="quoteknownauthor"/>
        </w:rPr>
      </w:pPr>
      <w:r w:rsidRPr="00627ED1">
        <w:rPr>
          <w:rStyle w:val="quoteknownauthor"/>
        </w:rPr>
        <w:t xml:space="preserve">This bitter experience of mine was ended now. The Master was pacing up and down the hall and speaking more about the machinations of the Covenant-breakers. But I was not in a position to think properly or meditate deeply. I was very perturbed that I had brought such grief upon the Master, and I did not know what to do. Then I heard Him say: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›This is in no way the fault of the friends. They say these things because of their steadfastness, their love and devotion...‹</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Again my thoughts were directed to His words. Then I heard Him say to me: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›You are very dear to Me, etc...‹</w:t>
      </w:r>
      <w:r w:rsidRPr="00627ED1">
        <w:rPr>
          <w:rStyle w:val="structurevisible"/>
        </w:rPr>
        <w:t>&lt;/</w:t>
      </w:r>
      <w:r w:rsidRPr="00627ED1">
        <w:rPr>
          <w:rStyle w:val="structure"/>
        </w:rPr>
        <w:t>cit</w:t>
      </w:r>
      <w:r w:rsidRPr="00627ED1">
        <w:rPr>
          <w:rStyle w:val="structurevisible"/>
        </w:rPr>
        <w:t>&gt;</w:t>
      </w:r>
      <w:r w:rsidRPr="00627ED1">
        <w:rPr>
          <w:rStyle w:val="FootnoteReference"/>
        </w:rPr>
        <w:footnoteReference w:id="389"/>
      </w:r>
      <w:r w:rsidRPr="00627ED1">
        <w:rPr>
          <w:rStyle w:val="quoteknownauthor"/>
        </w:rPr>
        <w:t xml:space="preserve"> From these utterances I realized that it was always the Master’s way never ever to allow a soul to be hurt. And now this was a time for giving me comfort and encouragement. The pressure in my heart was now released. All the anguish pent up in me was gone. I burst into tears which flowed in great profusion upon my cheeks and I listened more carefully. I heard His utterances as He showered His bounties upon</w:t>
      </w:r>
      <w:r w:rsidRPr="00627ED1">
        <w:rPr>
          <w:rStyle w:val="structurepagenumber"/>
        </w:rPr>
        <w:t xml:space="preserve"> &lt;page 222</w:t>
      </w:r>
      <w:r w:rsidR="00B777C2">
        <w:rPr>
          <w:rStyle w:val="structurepagenumber"/>
        </w:rPr>
        <w:t>/&gt;</w:t>
      </w:r>
      <w:r w:rsidRPr="00627ED1">
        <w:rPr>
          <w:rStyle w:val="quoteknownauthor"/>
        </w:rPr>
        <w:t xml:space="preserve"> me in such heartwarming and affectionate terms that they went far beyond the normal limits of encouragement. So much loving kindness and favour He bestowed upon me that when I considered my limited capacity and worth, I could not bear to hear Him; therefore I never allowed those words to enter into my memory. Nevertheless, I was filled with such an indescribable joy and ecstasy that I wished the doors of heaven would open and I could ascend to the Kingdom on high.</w:t>
      </w:r>
    </w:p>
    <w:p w14:paraId="734479A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61</w:t>
      </w:r>
      <w:r w:rsidRPr="00627ED1">
        <w:rPr>
          <w:rStyle w:val="structure"/>
        </w:rPr>
        <w:t>—en_19920000/</w:t>
      </w:r>
      <w:r w:rsidRPr="00627ED1">
        <w:rPr>
          <w:rStyle w:val="structurevisible"/>
        </w:rPr>
        <w:t>&gt;</w:t>
      </w:r>
    </w:p>
    <w:p w14:paraId="24FC4B4C" w14:textId="77777777" w:rsidR="00C57E99" w:rsidRPr="00FD6EBE" w:rsidRDefault="00627ED1" w:rsidP="00C57E99">
      <w:pPr>
        <w:pStyle w:val="Quotecont"/>
        <w:rPr>
          <w:rStyle w:val="quoteknownauthor"/>
        </w:rPr>
      </w:pPr>
      <w:r w:rsidRPr="00627ED1">
        <w:rPr>
          <w:rStyle w:val="quoteknownauthor"/>
        </w:rPr>
        <w:t xml:space="preserve">When He dismissed me from His presence I went towards the Pilgrim House in such a state of intoxication and excitement that I walked all around the streets of </w:t>
      </w:r>
      <w:r w:rsidRPr="00627ED1">
        <w:rPr>
          <w:rStyle w:val="quoteknownauthor"/>
          <w:highlight w:val="yellow"/>
        </w:rPr>
        <w:t>ʿAkká</w:t>
      </w:r>
      <w:r w:rsidRPr="00627ED1">
        <w:rPr>
          <w:rStyle w:val="quoteknownauthor"/>
        </w:rPr>
        <w:t>, not knowing where I was going!</w:t>
      </w:r>
    </w:p>
    <w:p w14:paraId="7DE162A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18:</w:t>
      </w:r>
      <w:r w:rsidRPr="00627ED1">
        <w:rPr>
          <w:rStyle w:val="structureparIDparcounter"/>
        </w:rPr>
        <w:t>62</w:t>
      </w:r>
      <w:r w:rsidRPr="00627ED1">
        <w:rPr>
          <w:rStyle w:val="structure"/>
        </w:rPr>
        <w:t>—en_19920000/</w:t>
      </w:r>
      <w:r w:rsidRPr="00627ED1">
        <w:rPr>
          <w:rStyle w:val="structurevisible"/>
        </w:rPr>
        <w:t>&gt;</w:t>
      </w:r>
    </w:p>
    <w:p w14:paraId="4A9345F0" w14:textId="77777777" w:rsidR="00C57E99" w:rsidRDefault="00627ED1" w:rsidP="00C57E99">
      <w:pPr>
        <w:pStyle w:val="Quotecont"/>
      </w:pPr>
      <w:r w:rsidRPr="00627ED1">
        <w:rPr>
          <w:rStyle w:val="quoteknownauthor"/>
        </w:rPr>
        <w:t xml:space="preserve">And now, my dear reader, you can see how a bitter experience turned into a sweet one, and how it all ended. The earth did not open up to swallow me, neither did the heavens open to let me go up! And, so I can write down the stories of those days and in memory of His radiant countenance may say to you: </w:t>
      </w:r>
      <w:r w:rsidRPr="00627ED1">
        <w:rPr>
          <w:rStyle w:val="quotesdirectspeech"/>
        </w:rPr>
        <w:t>›</w:t>
      </w:r>
      <w:r w:rsidRPr="00627ED1">
        <w:rPr>
          <w:rStyle w:val="quotesdirectspeech"/>
          <w:highlight w:val="yellow"/>
        </w:rPr>
        <w:t>All</w:t>
      </w:r>
      <w:r w:rsidRPr="00627ED1">
        <w:rPr>
          <w:rStyle w:val="quotesdirectspeech"/>
          <w:highlight w:val="darkYellow"/>
        </w:rPr>
        <w:t>a</w:t>
      </w:r>
      <w:r w:rsidRPr="00627ED1">
        <w:rPr>
          <w:rStyle w:val="quotesdirectspeech"/>
          <w:highlight w:val="yellow"/>
        </w:rPr>
        <w:t>h-u-Abhá</w:t>
      </w:r>
      <w:r w:rsidRPr="00627ED1">
        <w:rPr>
          <w:rStyle w:val="quotesdirectspeech"/>
        </w:rPr>
        <w:t>!‹</w:t>
      </w:r>
      <w:r w:rsidRPr="00627ED1">
        <w:rPr>
          <w:rStyle w:val="quoteknownauthor"/>
        </w:rPr>
        <w:t>«</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90"/>
      </w:r>
      <w:r w:rsidRPr="00627ED1">
        <w:rPr>
          <w:rStyle w:val="structurepagenumber"/>
        </w:rPr>
        <w:t xml:space="preserve"> &lt;page 223</w:t>
      </w:r>
      <w:bookmarkStart w:id="27" w:name="ch19"/>
      <w:bookmarkEnd w:id="27"/>
      <w:r w:rsidR="00B777C2">
        <w:rPr>
          <w:rStyle w:val="structurepagenumber"/>
        </w:rPr>
        <w:t>/&gt;</w:t>
      </w:r>
    </w:p>
    <w:p w14:paraId="0EEEDFEF"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19</w:t>
      </w:r>
      <w:r w:rsidRPr="00835AAF">
        <w:rPr>
          <w:rStyle w:val="structure"/>
        </w:rPr>
        <w:t>:0</w:t>
      </w:r>
      <w:r>
        <w:rPr>
          <w:rStyle w:val="structure"/>
        </w:rPr>
        <w:t>—en_19920000/</w:t>
      </w:r>
      <w:r w:rsidRPr="00835AAF">
        <w:rPr>
          <w:rStyle w:val="structurevisible"/>
        </w:rPr>
        <w:t>&gt;</w:t>
      </w:r>
      <w:r>
        <w:t>CHAPTER NINETEEN</w:t>
      </w:r>
      <w:r>
        <w:br/>
      </w:r>
      <w:r w:rsidR="00627ED1" w:rsidRPr="00627ED1">
        <w:t xml:space="preserve">Building the Shrine of the </w:t>
      </w:r>
      <w:r w:rsidR="00627ED1" w:rsidRPr="00627ED1">
        <w:rPr>
          <w:highlight w:val="yellow"/>
        </w:rPr>
        <w:t>B</w:t>
      </w:r>
      <w:r w:rsidRPr="000C7039">
        <w:rPr>
          <w:highlight w:val="yellow"/>
        </w:rPr>
        <w:t>á</w:t>
      </w:r>
      <w:r w:rsidR="00627ED1" w:rsidRPr="00627ED1">
        <w:rPr>
          <w:highlight w:val="yellow"/>
        </w:rPr>
        <w:t>b</w:t>
      </w:r>
    </w:p>
    <w:p w14:paraId="7D117BD5"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w:t>
      </w:r>
      <w:r>
        <w:rPr>
          <w:rStyle w:val="structure"/>
        </w:rPr>
        <w:t>—en_19920000/</w:t>
      </w:r>
      <w:r w:rsidRPr="00936C68">
        <w:rPr>
          <w:rStyle w:val="structurevisible"/>
        </w:rPr>
        <w:t>&gt;</w:t>
      </w:r>
    </w:p>
    <w:p w14:paraId="22C89A6F" w14:textId="77777777" w:rsidR="00C57E99" w:rsidRDefault="00627ED1" w:rsidP="00C57E99">
      <w:pPr>
        <w:pStyle w:val="Body1st"/>
      </w:pPr>
      <w:r w:rsidRPr="00627ED1">
        <w:t xml:space="preserve">In the early part of the year 1900 </w:t>
      </w:r>
      <w:r w:rsidRPr="00627ED1">
        <w:rPr>
          <w:highlight w:val="yellow"/>
        </w:rPr>
        <w:t>ʿAbdu’l-Bah</w:t>
      </w:r>
      <w:r w:rsidR="00C57E99" w:rsidRPr="000C7039">
        <w:rPr>
          <w:highlight w:val="yellow"/>
        </w:rPr>
        <w:t>á</w:t>
      </w:r>
      <w:r w:rsidRPr="00627ED1">
        <w:t xml:space="preserve"> began to build the foundations of the Shrine of the </w:t>
      </w:r>
      <w:r w:rsidRPr="00627ED1">
        <w:rPr>
          <w:highlight w:val="yellow"/>
        </w:rPr>
        <w:t>B</w:t>
      </w:r>
      <w:r w:rsidR="00C57E99" w:rsidRPr="000C7039">
        <w:rPr>
          <w:highlight w:val="yellow"/>
        </w:rPr>
        <w:t>á</w:t>
      </w:r>
      <w:r w:rsidRPr="00627ED1">
        <w:rPr>
          <w:highlight w:val="yellow"/>
        </w:rPr>
        <w:t>b</w:t>
      </w:r>
      <w:r w:rsidRPr="00627ED1">
        <w:t xml:space="preserve"> and consequently Haifa became the focal point of His attention. The Master rented three houses in Haifa. One was for Himself and the occasional visit by members of His family. Another was a four-roomed house for Eastern pilgrims. One room in this house was set aside for the Master Himself, one for the office of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Taq</w:t>
      </w:r>
      <w:r w:rsidR="00C57E99" w:rsidRPr="00BC34B7">
        <w:rPr>
          <w:highlight w:val="yellow"/>
        </w:rPr>
        <w:t>í</w:t>
      </w:r>
      <w:r w:rsidRPr="00627ED1">
        <w:rPr>
          <w:highlight w:val="yellow"/>
        </w:rPr>
        <w:t>y-i-Man</w:t>
      </w:r>
      <w:r w:rsidR="00C57E99" w:rsidRPr="00BC34B7">
        <w:rPr>
          <w:highlight w:val="yellow"/>
        </w:rPr>
        <w:t>á</w:t>
      </w:r>
      <w:r w:rsidRPr="00627ED1">
        <w:rPr>
          <w:highlight w:val="yellow"/>
        </w:rPr>
        <w:t>d</w:t>
      </w:r>
      <w:r w:rsidR="00C57E99" w:rsidRPr="00BC34B7">
        <w:rPr>
          <w:highlight w:val="yellow"/>
        </w:rPr>
        <w:t>í</w:t>
      </w:r>
      <w:r w:rsidRPr="00627ED1">
        <w:t>,</w:t>
      </w:r>
      <w:r w:rsidRPr="00627ED1">
        <w:rPr>
          <w:rStyle w:val="FootnoteReference"/>
        </w:rPr>
        <w:footnoteReference w:id="391"/>
      </w:r>
      <w:r w:rsidRPr="00627ED1">
        <w:t xml:space="preserve"> and the other two for the use of pilgrims. A third house with four rooms was suitably furnished for the increasing number of Western pilgrims who had begun to visit </w:t>
      </w:r>
      <w:r w:rsidRPr="00627ED1">
        <w:rPr>
          <w:highlight w:val="yellow"/>
        </w:rPr>
        <w:t>ʿAbdu’l-Bah</w:t>
      </w:r>
      <w:r w:rsidR="00C57E99" w:rsidRPr="000C7039">
        <w:rPr>
          <w:highlight w:val="yellow"/>
        </w:rPr>
        <w:t>á</w:t>
      </w:r>
      <w:r w:rsidRPr="00627ED1">
        <w:t xml:space="preserve"> from late 1898. Up to the year 1900 there were several pilgrims who stayed in these houses, but once </w:t>
      </w:r>
      <w:r w:rsidRPr="00627ED1">
        <w:rPr>
          <w:highlight w:val="yellow"/>
        </w:rPr>
        <w:t>ʿAbdu’l-Bah</w:t>
      </w:r>
      <w:r w:rsidR="00C57E99" w:rsidRPr="000C7039">
        <w:rPr>
          <w:highlight w:val="yellow"/>
        </w:rPr>
        <w:t>á</w:t>
      </w:r>
      <w:r w:rsidRPr="00627ED1">
        <w:t xml:space="preserve"> began to build the Shrine on Mount Carmel, He discouraged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from coming on pilgrimage</w:t>
      </w:r>
      <w:r w:rsidRPr="00627ED1">
        <w:rPr>
          <w:rStyle w:val="FootnoteReference"/>
        </w:rPr>
        <w:footnoteReference w:id="392"/>
      </w:r>
      <w:r w:rsidRPr="00627ED1">
        <w:t xml:space="preserve">and so the houses remained for the most part untenanted.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describes the state of affairs in Haifa just after the turn of the century. The following is a summary translation from his fascinating memoirs:</w:t>
      </w:r>
    </w:p>
    <w:p w14:paraId="04D9582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w:t>
      </w:r>
      <w:r>
        <w:rPr>
          <w:rStyle w:val="structure"/>
        </w:rPr>
        <w:t>—en_19920000/</w:t>
      </w:r>
      <w:r w:rsidRPr="00936C68">
        <w:rPr>
          <w:rStyle w:val="structurevisible"/>
        </w:rPr>
        <w:t>&gt;</w:t>
      </w:r>
    </w:p>
    <w:p w14:paraId="2116F8F4"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Yunis Khan_%►%_%_%►%_%_%—en_%—%_%</w:t>
      </w:r>
      <w:r w:rsidRPr="00262635">
        <w:rPr>
          <w:rStyle w:val="structurevisible"/>
        </w:rPr>
        <w:t>&gt;</w:t>
      </w:r>
      <w:r w:rsidR="00627ED1" w:rsidRPr="00627ED1">
        <w:rPr>
          <w:rStyle w:val="quoteknownauthor"/>
        </w:rPr>
        <w:t xml:space="preserve">»The work of building the foundation of the Shrine of the </w:t>
      </w:r>
      <w:r w:rsidR="00627ED1" w:rsidRPr="00627ED1">
        <w:rPr>
          <w:rStyle w:val="quoteknownauthor"/>
          <w:highlight w:val="yellow"/>
        </w:rPr>
        <w:t>Báb</w:t>
      </w:r>
      <w:r w:rsidR="00627ED1" w:rsidRPr="00627ED1">
        <w:rPr>
          <w:rStyle w:val="quoteknownauthor"/>
        </w:rPr>
        <w:t xml:space="preserve"> was proceeding well. The Blessed Master used to come to Haifa frequently for supervision of the construction work. He would stay a few days during which the </w:t>
      </w:r>
      <w:r w:rsidR="00627ED1" w:rsidRPr="00627ED1">
        <w:rPr>
          <w:rStyle w:val="quoteknownauthor"/>
          <w:highlight w:val="yellow"/>
        </w:rPr>
        <w:t>Bahá’ís</w:t>
      </w:r>
      <w:r w:rsidR="00627ED1" w:rsidRPr="00627ED1">
        <w:rPr>
          <w:rStyle w:val="quoteknownauthor"/>
        </w:rPr>
        <w:t xml:space="preserve"> and non</w:t>
      </w:r>
      <w:r w:rsidR="00627ED1" w:rsidRPr="00627ED1">
        <w:rPr>
          <w:rStyle w:val="quoteknownauthor"/>
          <w:highlight w:val="yellow"/>
        </w:rPr>
        <w:t>-Bahá’ís</w:t>
      </w:r>
      <w:r w:rsidR="00627ED1" w:rsidRPr="00627ED1">
        <w:rPr>
          <w:rStyle w:val="quoteknownauthor"/>
        </w:rPr>
        <w:t xml:space="preserve"> attained His presence...</w:t>
      </w:r>
    </w:p>
    <w:p w14:paraId="0959720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3</w:t>
      </w:r>
      <w:r w:rsidRPr="00627ED1">
        <w:rPr>
          <w:rStyle w:val="structure"/>
        </w:rPr>
        <w:t>—en_19920000/</w:t>
      </w:r>
      <w:r w:rsidRPr="00627ED1">
        <w:rPr>
          <w:rStyle w:val="structurevisible"/>
        </w:rPr>
        <w:t>&gt;</w:t>
      </w:r>
    </w:p>
    <w:p w14:paraId="477716CF" w14:textId="77777777" w:rsidR="00C57E99" w:rsidRPr="00FD6EBE" w:rsidRDefault="00627ED1" w:rsidP="00C57E99">
      <w:pPr>
        <w:pStyle w:val="Quotecont"/>
        <w:rPr>
          <w:rStyle w:val="quoteknownauthor"/>
        </w:rPr>
      </w:pPr>
      <w:r w:rsidRPr="00627ED1">
        <w:rPr>
          <w:rStyle w:val="quoteknownauthor"/>
        </w:rPr>
        <w:t>Certain changes had taken place during the three or four years preceding the year 1900.</w:t>
      </w:r>
    </w:p>
    <w:p w14:paraId="3EB2CE8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4</w:t>
      </w:r>
      <w:r w:rsidRPr="00627ED1">
        <w:rPr>
          <w:rStyle w:val="structure"/>
        </w:rPr>
        <w:t>—en_19920000/</w:t>
      </w:r>
      <w:r w:rsidRPr="00627ED1">
        <w:rPr>
          <w:rStyle w:val="structurevisible"/>
        </w:rPr>
        <w:t>&gt;</w:t>
      </w:r>
    </w:p>
    <w:p w14:paraId="6CA8F364" w14:textId="77777777" w:rsidR="00C57E99" w:rsidRPr="00FD6EBE" w:rsidRDefault="00627ED1" w:rsidP="00C57E99">
      <w:pPr>
        <w:pStyle w:val="QuoteList"/>
        <w:rPr>
          <w:rStyle w:val="quoteknownauthor"/>
        </w:rPr>
      </w:pPr>
      <w:r w:rsidRPr="00627ED1">
        <w:rPr>
          <w:rStyle w:val="quoteknownauthor"/>
        </w:rPr>
        <w:t xml:space="preserve">1. </w:t>
      </w:r>
      <w:r w:rsidRPr="00627ED1">
        <w:rPr>
          <w:rStyle w:val="quoteknownauthor"/>
          <w:highlight w:val="yellow"/>
        </w:rPr>
        <w:t>Mírzá Áqá Ján</w:t>
      </w:r>
      <w:r w:rsidRPr="00627ED1">
        <w:rPr>
          <w:rStyle w:val="quoteknownauthor"/>
        </w:rPr>
        <w:t xml:space="preserve"> ... had passed away.</w:t>
      </w:r>
    </w:p>
    <w:p w14:paraId="288E3CF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5</w:t>
      </w:r>
      <w:r w:rsidRPr="00627ED1">
        <w:rPr>
          <w:rStyle w:val="structure"/>
        </w:rPr>
        <w:t>—en_19920000/</w:t>
      </w:r>
      <w:r w:rsidRPr="00627ED1">
        <w:rPr>
          <w:rStyle w:val="structurevisible"/>
        </w:rPr>
        <w:t>&gt;</w:t>
      </w:r>
    </w:p>
    <w:p w14:paraId="73C49588" w14:textId="77777777" w:rsidR="00C57E99" w:rsidRPr="00FD6EBE" w:rsidRDefault="00627ED1" w:rsidP="00C57E99">
      <w:pPr>
        <w:pStyle w:val="QuoteList"/>
        <w:rPr>
          <w:rStyle w:val="quoteknownauthor"/>
        </w:rPr>
      </w:pPr>
      <w:r w:rsidRPr="00627ED1">
        <w:rPr>
          <w:rStyle w:val="quoteknownauthor"/>
        </w:rPr>
        <w:t xml:space="preserve">2. </w:t>
      </w:r>
      <w:r w:rsidRPr="00627ED1">
        <w:rPr>
          <w:rStyle w:val="quoteknownauthor"/>
          <w:highlight w:val="yellow"/>
        </w:rPr>
        <w:t>Mírzá Ḍíyá’u’lláh</w:t>
      </w:r>
      <w:r w:rsidRPr="00627ED1">
        <w:rPr>
          <w:rStyle w:val="quoteknownauthor"/>
        </w:rPr>
        <w:t xml:space="preserve">, the vacillating son of </w:t>
      </w:r>
      <w:r w:rsidRPr="00627ED1">
        <w:rPr>
          <w:rStyle w:val="quoteknownauthor"/>
          <w:highlight w:val="yellow"/>
        </w:rPr>
        <w:t>Bahá’u’lláh</w:t>
      </w:r>
      <w:r w:rsidRPr="00627ED1">
        <w:rPr>
          <w:rStyle w:val="quoteknownauthor"/>
        </w:rPr>
        <w:t xml:space="preserve"> ... had also passed away.</w:t>
      </w:r>
    </w:p>
    <w:p w14:paraId="57A9742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6</w:t>
      </w:r>
      <w:r w:rsidRPr="00627ED1">
        <w:rPr>
          <w:rStyle w:val="structure"/>
        </w:rPr>
        <w:t>—en_19920000/</w:t>
      </w:r>
      <w:r w:rsidRPr="00627ED1">
        <w:rPr>
          <w:rStyle w:val="structurevisible"/>
        </w:rPr>
        <w:t>&gt;</w:t>
      </w:r>
    </w:p>
    <w:p w14:paraId="1AD9A575" w14:textId="77777777" w:rsidR="00C57E99" w:rsidRPr="00FD6EBE" w:rsidRDefault="00627ED1" w:rsidP="00C57E99">
      <w:pPr>
        <w:pStyle w:val="QuoteList"/>
        <w:rPr>
          <w:rStyle w:val="quoteknownauthor"/>
        </w:rPr>
      </w:pPr>
      <w:r w:rsidRPr="00627ED1">
        <w:rPr>
          <w:rStyle w:val="quoteknownauthor"/>
        </w:rPr>
        <w:t xml:space="preserve">3. The room on the ground floor of the Mansion of </w:t>
      </w:r>
      <w:r w:rsidRPr="00627ED1">
        <w:rPr>
          <w:rStyle w:val="quoteknownauthor"/>
          <w:highlight w:val="yellow"/>
        </w:rPr>
        <w:t>Bahjí</w:t>
      </w:r>
      <w:r w:rsidRPr="00627ED1">
        <w:rPr>
          <w:rStyle w:val="quoteknownauthor"/>
        </w:rPr>
        <w:t xml:space="preserve"> which was used by the believers had been taken over by the Covenant-breakers...</w:t>
      </w:r>
    </w:p>
    <w:p w14:paraId="2AAD3034"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7</w:t>
      </w:r>
      <w:r w:rsidRPr="00627ED1">
        <w:rPr>
          <w:rStyle w:val="structure"/>
        </w:rPr>
        <w:t>—en_19920000/</w:t>
      </w:r>
      <w:r w:rsidRPr="00627ED1">
        <w:rPr>
          <w:rStyle w:val="structurevisible"/>
        </w:rPr>
        <w:t>&gt;</w:t>
      </w:r>
    </w:p>
    <w:p w14:paraId="511F054B" w14:textId="77777777" w:rsidR="00C57E99" w:rsidRPr="00FD6EBE" w:rsidRDefault="00627ED1" w:rsidP="00C57E99">
      <w:pPr>
        <w:pStyle w:val="QuoteList"/>
        <w:rPr>
          <w:rStyle w:val="quoteknownauthor"/>
        </w:rPr>
      </w:pPr>
      <w:r w:rsidRPr="00627ED1">
        <w:rPr>
          <w:rStyle w:val="quoteknownauthor"/>
        </w:rPr>
        <w:t>4. The Covenant-breakers had given up their earlier practice of demanding payment of their expenses from the Master; consequently, the</w:t>
      </w:r>
      <w:r w:rsidRPr="00627ED1">
        <w:rPr>
          <w:rStyle w:val="structurepagenumber"/>
        </w:rPr>
        <w:t xml:space="preserve"> &lt;page 224</w:t>
      </w:r>
      <w:r w:rsidR="00B777C2">
        <w:rPr>
          <w:rStyle w:val="structurepagenumber"/>
        </w:rPr>
        <w:t>/&gt;</w:t>
      </w:r>
      <w:r w:rsidRPr="00627ED1">
        <w:rPr>
          <w:rStyle w:val="quoteknownauthor"/>
        </w:rPr>
        <w:t xml:space="preserve"> hardships in His own household resulting from the shortage of funds in previous years, had somewhat eased. However, from time to time, He would find some reason to send funds to His unfaithful brothers.</w:t>
      </w:r>
    </w:p>
    <w:p w14:paraId="2E1AF63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8</w:t>
      </w:r>
      <w:r w:rsidRPr="00627ED1">
        <w:rPr>
          <w:rStyle w:val="structure"/>
        </w:rPr>
        <w:t>—en_19920000/</w:t>
      </w:r>
      <w:r w:rsidRPr="00627ED1">
        <w:rPr>
          <w:rStyle w:val="structurevisible"/>
        </w:rPr>
        <w:t>&gt;</w:t>
      </w:r>
    </w:p>
    <w:p w14:paraId="5B65AD38" w14:textId="77777777" w:rsidR="00C57E99" w:rsidRPr="00FD6EBE" w:rsidRDefault="00627ED1" w:rsidP="00C57E99">
      <w:pPr>
        <w:pStyle w:val="QuoteList"/>
        <w:rPr>
          <w:rStyle w:val="quoteknownauthor"/>
        </w:rPr>
      </w:pPr>
      <w:r w:rsidRPr="00627ED1">
        <w:rPr>
          <w:rStyle w:val="quoteknownauthor"/>
        </w:rPr>
        <w:t xml:space="preserve">5. The activities of the chief of police of </w:t>
      </w:r>
      <w:r w:rsidRPr="00627ED1">
        <w:rPr>
          <w:rStyle w:val="quoteknownauthor"/>
          <w:highlight w:val="yellow"/>
        </w:rPr>
        <w:t>ʿAkká</w:t>
      </w:r>
      <w:r w:rsidRPr="00627ED1">
        <w:rPr>
          <w:rStyle w:val="quoteknownauthor"/>
        </w:rPr>
        <w:t xml:space="preserve">, </w:t>
      </w:r>
      <w:r w:rsidRPr="00627ED1">
        <w:rPr>
          <w:rStyle w:val="quoteknownauthor"/>
          <w:highlight w:val="yellow"/>
        </w:rPr>
        <w:t>Yaḥyá Ṭábúr Áqásí</w:t>
      </w:r>
      <w:r w:rsidRPr="00627ED1">
        <w:rPr>
          <w:rStyle w:val="quoteknownauthor"/>
        </w:rPr>
        <w:t>, against the Cause of God, had produced the opposite effect. He himself was dismissed from his post and later when he became destitute, he went to the Master and received help from Him.</w:t>
      </w:r>
    </w:p>
    <w:p w14:paraId="66B3317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9</w:t>
      </w:r>
      <w:r w:rsidRPr="00627ED1">
        <w:rPr>
          <w:rStyle w:val="structure"/>
        </w:rPr>
        <w:t>—en_19920000/</w:t>
      </w:r>
      <w:r w:rsidRPr="00627ED1">
        <w:rPr>
          <w:rStyle w:val="structurevisible"/>
        </w:rPr>
        <w:t>&gt;</w:t>
      </w:r>
    </w:p>
    <w:p w14:paraId="037E2A5B" w14:textId="77777777" w:rsidR="00C57E99" w:rsidRPr="00FD6EBE" w:rsidRDefault="00627ED1" w:rsidP="00C57E99">
      <w:pPr>
        <w:pStyle w:val="QuoteList"/>
        <w:rPr>
          <w:rStyle w:val="quoteknownauthor"/>
        </w:rPr>
      </w:pPr>
      <w:r w:rsidRPr="00627ED1">
        <w:rPr>
          <w:rStyle w:val="quoteknownauthor"/>
        </w:rPr>
        <w:t>6. During the past three years, groups of pilgrims from both the East and the West had visited regularly. The town of Haifa had become a centre for the believers where meetings and festive gatherings were often held, but in obedience to the advice of the Master, these gatherings are not so frequent these days.</w:t>
      </w:r>
    </w:p>
    <w:p w14:paraId="1A2BA36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10</w:t>
      </w:r>
      <w:r w:rsidRPr="00627ED1">
        <w:rPr>
          <w:rStyle w:val="structure"/>
        </w:rPr>
        <w:t>—en_19920000/</w:t>
      </w:r>
      <w:r w:rsidRPr="00627ED1">
        <w:rPr>
          <w:rStyle w:val="structurevisible"/>
        </w:rPr>
        <w:t>&gt;</w:t>
      </w:r>
    </w:p>
    <w:p w14:paraId="17285EB1" w14:textId="77777777" w:rsidR="00C57E99" w:rsidRPr="00FD6EBE" w:rsidRDefault="00627ED1" w:rsidP="00C57E99">
      <w:pPr>
        <w:pStyle w:val="QuoteList"/>
        <w:rPr>
          <w:rStyle w:val="quoteknownauthor"/>
        </w:rPr>
      </w:pPr>
      <w:r w:rsidRPr="00627ED1">
        <w:rPr>
          <w:rStyle w:val="quoteknownauthor"/>
        </w:rPr>
        <w:t xml:space="preserve">7. The Covenant-breakers, who had not succeeded in their previous intrigues against </w:t>
      </w:r>
      <w:r w:rsidRPr="00627ED1">
        <w:rPr>
          <w:rStyle w:val="quoteknownauthor"/>
          <w:highlight w:val="yellow"/>
        </w:rPr>
        <w:t>ʿAbdu’l-Bahá</w:t>
      </w:r>
      <w:r w:rsidRPr="00627ED1">
        <w:rPr>
          <w:rStyle w:val="quoteknownauthor"/>
        </w:rPr>
        <w:t xml:space="preserve">, began to create fresh trouble by causing alarm among the mischievous elements of the population. They misrepresented </w:t>
      </w:r>
      <w:r w:rsidRPr="00627ED1">
        <w:rPr>
          <w:rStyle w:val="quoteknownauthor"/>
          <w:highlight w:val="yellow"/>
        </w:rPr>
        <w:t>ʿAbdu’l-Bahá’s</w:t>
      </w:r>
      <w:r w:rsidRPr="00627ED1">
        <w:rPr>
          <w:rStyle w:val="quoteknownauthor"/>
        </w:rPr>
        <w:t xml:space="preserve"> plans for the construction of the mausoleum of the </w:t>
      </w:r>
      <w:r w:rsidRPr="00627ED1">
        <w:rPr>
          <w:rStyle w:val="quoteknownauthor"/>
          <w:highlight w:val="yellow"/>
        </w:rPr>
        <w:t>Báb</w:t>
      </w:r>
      <w:r w:rsidRPr="00627ED1">
        <w:rPr>
          <w:rStyle w:val="quoteknownauthor"/>
        </w:rPr>
        <w:t>.</w:t>
      </w:r>
    </w:p>
    <w:p w14:paraId="02C56F9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11</w:t>
      </w:r>
      <w:r w:rsidRPr="00627ED1">
        <w:rPr>
          <w:rStyle w:val="structure"/>
        </w:rPr>
        <w:t>—en_19920000/</w:t>
      </w:r>
      <w:r w:rsidRPr="00627ED1">
        <w:rPr>
          <w:rStyle w:val="structurevisible"/>
        </w:rPr>
        <w:t>&gt;</w:t>
      </w:r>
    </w:p>
    <w:p w14:paraId="6B56ABAD" w14:textId="77777777" w:rsidR="00C57E99" w:rsidRDefault="00627ED1" w:rsidP="00C57E99">
      <w:pPr>
        <w:pStyle w:val="QuoteList"/>
      </w:pPr>
      <w:r w:rsidRPr="00627ED1">
        <w:rPr>
          <w:rStyle w:val="quoteknownauthor"/>
        </w:rPr>
        <w:t xml:space="preserve">8. Two of the Covenant-breakers made attempts on the life of </w:t>
      </w:r>
      <w:r w:rsidRPr="00627ED1">
        <w:rPr>
          <w:rStyle w:val="quoteknownauthor"/>
          <w:highlight w:val="yellow"/>
        </w:rPr>
        <w:t>ʿAbdu’l-Bahá</w:t>
      </w:r>
      <w:r w:rsidRPr="00627ED1">
        <w:rPr>
          <w:rStyle w:val="quoteknownauthor"/>
        </w:rPr>
        <w:t xml:space="preserve">. One had, on two different occasions, placed poison in a jug of drinking water used by Him. This was discovered in time. The other one carried a dagger hidden under his clothes with the intention of taking His life, but did not succeed in his attempt. Later both men regretted their actions. </w:t>
      </w:r>
      <w:r w:rsidRPr="00627ED1">
        <w:rPr>
          <w:rStyle w:val="quoteknownauthor"/>
          <w:highlight w:val="yellow"/>
        </w:rPr>
        <w:t>ʿAbdu’l-Bahá</w:t>
      </w:r>
      <w:r w:rsidRPr="00627ED1">
        <w:rPr>
          <w:rStyle w:val="quoteknownauthor"/>
        </w:rPr>
        <w:t xml:space="preserve"> forgave one and turned a blind eye to the other.«</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93"/>
      </w:r>
    </w:p>
    <w:p w14:paraId="7704F20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12</w:t>
      </w:r>
      <w:r>
        <w:rPr>
          <w:rStyle w:val="structure"/>
        </w:rPr>
        <w:t>—en_19920000/</w:t>
      </w:r>
      <w:r w:rsidRPr="00936C68">
        <w:rPr>
          <w:rStyle w:val="structurevisible"/>
        </w:rPr>
        <w:t>&gt;</w:t>
      </w:r>
    </w:p>
    <w:p w14:paraId="13C6C45A" w14:textId="77777777" w:rsidR="00C57E99" w:rsidRDefault="00627ED1" w:rsidP="00C57E99">
      <w:pPr>
        <w:pStyle w:val="Bodyafterlist"/>
      </w:pPr>
      <w:r w:rsidRPr="00627ED1">
        <w:t xml:space="preserve">The construction of the Shrine of the </w:t>
      </w:r>
      <w:r w:rsidRPr="00627ED1">
        <w:rPr>
          <w:highlight w:val="yellow"/>
        </w:rPr>
        <w:t>B</w:t>
      </w:r>
      <w:r w:rsidR="00C57E99" w:rsidRPr="000C7039">
        <w:rPr>
          <w:highlight w:val="yellow"/>
        </w:rPr>
        <w:t>á</w:t>
      </w:r>
      <w:r w:rsidRPr="00627ED1">
        <w:rPr>
          <w:highlight w:val="yellow"/>
        </w:rPr>
        <w:t>b</w:t>
      </w:r>
      <w:r w:rsidRPr="00627ED1">
        <w:t xml:space="preserve"> was the greatest undertaking during the opening years of the twentieth century. This was a sacred task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during the last years of His life had specifically asked </w:t>
      </w:r>
      <w:r w:rsidRPr="00627ED1">
        <w:rPr>
          <w:highlight w:val="yellow"/>
        </w:rPr>
        <w:t>ʿAbdu’l-Bah</w:t>
      </w:r>
      <w:r w:rsidR="00C57E99" w:rsidRPr="000C7039">
        <w:rPr>
          <w:highlight w:val="yellow"/>
        </w:rPr>
        <w:t>á</w:t>
      </w:r>
      <w:r w:rsidRPr="00627ED1">
        <w:t xml:space="preserve"> to accomplish. The purchase of the site for the Shrine took a long time, for under the influence of the Covenant-breakers the owner at first refused to sell. After many difficulties, when negotiations for the sale of the land were completed and ownership passed to </w:t>
      </w:r>
      <w:r w:rsidRPr="00627ED1">
        <w:rPr>
          <w:highlight w:val="yellow"/>
        </w:rPr>
        <w:t>ʿAbdu’l-Bah</w:t>
      </w:r>
      <w:r w:rsidR="00C57E99" w:rsidRPr="000C7039">
        <w:rPr>
          <w:highlight w:val="yellow"/>
        </w:rPr>
        <w:t>á</w:t>
      </w:r>
      <w:r w:rsidRPr="00627ED1">
        <w:t xml:space="preserve">, it became necessary to purchase another piece of land situated on the south side to provide access to the building site. At the instigation of the Covenant-breakers, the owner demanded an exorbitant price for this land, and even when </w:t>
      </w:r>
      <w:r w:rsidRPr="00627ED1">
        <w:rPr>
          <w:highlight w:val="yellow"/>
        </w:rPr>
        <w:t>ʿAbdu’l-Bah</w:t>
      </w:r>
      <w:r w:rsidR="00C57E99" w:rsidRPr="000C7039">
        <w:rPr>
          <w:highlight w:val="yellow"/>
        </w:rPr>
        <w:t>á</w:t>
      </w:r>
      <w:r w:rsidRPr="00627ED1">
        <w:t xml:space="preserve"> offered to pay a very large sum for it, the owner was determined not to sell. </w:t>
      </w:r>
      <w:r w:rsidRPr="00627ED1">
        <w:rPr>
          <w:highlight w:val="yellow"/>
        </w:rPr>
        <w:t>ʿAbdu’l-Bah</w:t>
      </w:r>
      <w:r w:rsidR="00C57E99" w:rsidRPr="000C7039">
        <w:rPr>
          <w:highlight w:val="yellow"/>
        </w:rPr>
        <w:t>á</w:t>
      </w:r>
      <w:r w:rsidRPr="00627ED1">
        <w:t xml:space="preserve"> was heard to make the following remark concerning this episode:</w:t>
      </w:r>
    </w:p>
    <w:p w14:paraId="4B676C4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13</w:t>
      </w:r>
      <w:r>
        <w:rPr>
          <w:rStyle w:val="structure"/>
        </w:rPr>
        <w:t>—en_19920000/</w:t>
      </w:r>
      <w:r w:rsidRPr="00936C68">
        <w:rPr>
          <w:rStyle w:val="structurevisible"/>
        </w:rPr>
        <w:t>&gt;</w:t>
      </w:r>
    </w:p>
    <w:p w14:paraId="59B12FB0"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reported"/>
        </w:rPr>
        <w:t xml:space="preserve">»Every stone of that building, every stone of the road leading to it, I have with infinite tears and at tremendous cost, raised and placed in position. One night I was so hemmed in by My anxieties that I had no other recourse than to recite and repeat over and over again a prayer of the </w:t>
      </w:r>
      <w:r w:rsidR="00627ED1" w:rsidRPr="00627ED1">
        <w:rPr>
          <w:rStyle w:val="quotebahaireported"/>
          <w:highlight w:val="yellow"/>
        </w:rPr>
        <w:t>Báb</w:t>
      </w:r>
      <w:r w:rsidR="00627ED1" w:rsidRPr="00627ED1">
        <w:rPr>
          <w:rStyle w:val="quotebahaireported"/>
        </w:rPr>
        <w:t xml:space="preserve"> which I had in My possession, the recital of which greatly calmed Me. The next morning the owner of the plot himself came to Me, apologized and begged Me to purchase the property.«</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394"/>
      </w:r>
      <w:r w:rsidR="00627ED1" w:rsidRPr="00627ED1">
        <w:rPr>
          <w:rStyle w:val="structurepagenumber"/>
        </w:rPr>
        <w:t xml:space="preserve"> &lt;page 225</w:t>
      </w:r>
      <w:r w:rsidR="00B777C2">
        <w:rPr>
          <w:rStyle w:val="structurepagenumber"/>
        </w:rPr>
        <w:t>/&gt;</w:t>
      </w:r>
    </w:p>
    <w:p w14:paraId="7D7F5B9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14</w:t>
      </w:r>
      <w:r>
        <w:rPr>
          <w:rStyle w:val="structure"/>
        </w:rPr>
        <w:t>—en_19920000/</w:t>
      </w:r>
      <w:r w:rsidRPr="00936C68">
        <w:rPr>
          <w:rStyle w:val="structurevisible"/>
        </w:rPr>
        <w:t>&gt;</w:t>
      </w:r>
    </w:p>
    <w:p w14:paraId="19EA665C"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heard </w:t>
      </w:r>
      <w:r w:rsidRPr="00627ED1">
        <w:rPr>
          <w:highlight w:val="yellow"/>
        </w:rPr>
        <w:t>ʿAbdu’l-Bah</w:t>
      </w:r>
      <w:r w:rsidR="00C57E99" w:rsidRPr="000C7039">
        <w:rPr>
          <w:highlight w:val="yellow"/>
        </w:rPr>
        <w:t>á</w:t>
      </w:r>
      <w:r w:rsidRPr="00627ED1">
        <w:t xml:space="preserve"> say that when the owner offered his land, he begged the Master to forgive him, saying that His brothers had urged him not to sell and had promised to pay twice as much as </w:t>
      </w:r>
      <w:r w:rsidRPr="00627ED1">
        <w:rPr>
          <w:highlight w:val="yellow"/>
        </w:rPr>
        <w:t>ʿAbdu’l-Bah</w:t>
      </w:r>
      <w:r w:rsidR="00C57E99" w:rsidRPr="000C7039">
        <w:rPr>
          <w:highlight w:val="yellow"/>
        </w:rPr>
        <w:t>á</w:t>
      </w:r>
      <w:r w:rsidRPr="00627ED1">
        <w:t xml:space="preserve">. The Master at first declined to purchase the property, the owner insisted and at the end prostrated himself at the feet of </w:t>
      </w:r>
      <w:r w:rsidRPr="00627ED1">
        <w:rPr>
          <w:highlight w:val="yellow"/>
        </w:rPr>
        <w:t>ʿAbdu’l-Bah</w:t>
      </w:r>
      <w:r w:rsidR="00C57E99" w:rsidRPr="000C7039">
        <w:rPr>
          <w:highlight w:val="yellow"/>
        </w:rPr>
        <w:t>á</w:t>
      </w:r>
      <w:r w:rsidRPr="00627ED1">
        <w:t xml:space="preserve"> and begged Him to take the land free of charge. Thereupon </w:t>
      </w:r>
      <w:r w:rsidRPr="00627ED1">
        <w:rPr>
          <w:highlight w:val="yellow"/>
        </w:rPr>
        <w:t>ʿAbdu’l-Bah</w:t>
      </w:r>
      <w:r w:rsidR="00C57E99" w:rsidRPr="000C7039">
        <w:rPr>
          <w:highlight w:val="yellow"/>
        </w:rPr>
        <w:t>á</w:t>
      </w:r>
      <w:r w:rsidRPr="00627ED1">
        <w:t xml:space="preserve"> summoned </w:t>
      </w:r>
      <w:r w:rsidR="00C57E99" w:rsidRPr="00C23342">
        <w:rPr>
          <w:highlight w:val="yellow"/>
        </w:rPr>
        <w:t>Á</w:t>
      </w:r>
      <w:r w:rsidRPr="00627ED1">
        <w:rPr>
          <w:highlight w:val="yellow"/>
        </w:rPr>
        <w:t>q</w:t>
      </w:r>
      <w:r w:rsidR="00C57E99" w:rsidRPr="00C23342">
        <w:rPr>
          <w:highlight w:val="yellow"/>
        </w:rPr>
        <w:t>á</w:t>
      </w:r>
      <w:r w:rsidRPr="00627ED1">
        <w:rPr>
          <w:highlight w:val="yellow"/>
        </w:rPr>
        <w:t xml:space="preserve"> Ri</w:t>
      </w:r>
      <w:r w:rsidR="00C57E99" w:rsidRPr="00C23342">
        <w:rPr>
          <w:highlight w:val="yellow"/>
        </w:rPr>
        <w:t>ḍá</w:t>
      </w:r>
      <w:r w:rsidRPr="00627ED1">
        <w:rPr>
          <w:highlight w:val="yellow"/>
        </w:rPr>
        <w:t>y-i-Qann</w:t>
      </w:r>
      <w:r w:rsidR="00C57E99" w:rsidRPr="00C23342">
        <w:rPr>
          <w:highlight w:val="yellow"/>
        </w:rPr>
        <w:t>á</w:t>
      </w:r>
      <w:r w:rsidRPr="00627ED1">
        <w:rPr>
          <w:highlight w:val="yellow"/>
        </w:rPr>
        <w:t>d</w:t>
      </w:r>
      <w:r w:rsidRPr="00627ED1">
        <w:t>, who was in charge of His financial affairs, and directed him to make the necessary arrangements for the purchase of the plot at a fair price.</w:t>
      </w:r>
    </w:p>
    <w:p w14:paraId="5065A67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15</w:t>
      </w:r>
      <w:r>
        <w:rPr>
          <w:rStyle w:val="structure"/>
        </w:rPr>
        <w:t>—en_19920000/</w:t>
      </w:r>
      <w:r w:rsidRPr="00936C68">
        <w:rPr>
          <w:rStyle w:val="structurevisible"/>
        </w:rPr>
        <w:t>&gt;</w:t>
      </w:r>
    </w:p>
    <w:p w14:paraId="66B03BA2" w14:textId="77777777" w:rsidR="00C57E99" w:rsidRDefault="00627ED1" w:rsidP="00C57E99">
      <w:pPr>
        <w:pStyle w:val="Bodycont"/>
      </w:pPr>
      <w:r w:rsidRPr="00627ED1">
        <w:t xml:space="preserve">As soon as He purchased the site which had been blessed by the footsteps of the Ancient Beauty, </w:t>
      </w:r>
      <w:r w:rsidRPr="00627ED1">
        <w:rPr>
          <w:highlight w:val="yellow"/>
        </w:rPr>
        <w:t>ʿAbdu’l-Bah</w:t>
      </w:r>
      <w:r w:rsidR="00C57E99" w:rsidRPr="000C7039">
        <w:rPr>
          <w:highlight w:val="yellow"/>
        </w:rPr>
        <w:t>á</w:t>
      </w:r>
      <w:r w:rsidRPr="00627ED1">
        <w:t xml:space="preserve"> focused all His attention on the building work. So deeply was He committed to erecting a worthy mausoleum for the Martyr-Prophet of the Faith, that according to the testimony of some of His loved ones He used to speak enthusiastically about it every day. His frequent visits to Haifa were for the sole purpose of supervising the work, and the believers resident in Haifa used to assemble on Mount Carmel to attain His presence. At that time, when there was nothing on the site but heaps of stones and mud, the Master often spoke to them joyously about the future of that blessed spot. He prophesied that the Shrine and the gardens around it would become the most beautiful and majestic spectacle on the mountain. So emphatic and clear were His words about the future of the Shrine that the believers who heard Him speak were able to visualize its grandeur and beauty with their mind’s eye.</w:t>
      </w:r>
    </w:p>
    <w:p w14:paraId="11ECA13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16</w:t>
      </w:r>
      <w:r>
        <w:rPr>
          <w:rStyle w:val="structure"/>
        </w:rPr>
        <w:t>—en_19920000/</w:t>
      </w:r>
      <w:r w:rsidRPr="00936C68">
        <w:rPr>
          <w:rStyle w:val="structurevisible"/>
        </w:rPr>
        <w:t>&gt;</w:t>
      </w:r>
    </w:p>
    <w:p w14:paraId="3DF1ECB6" w14:textId="77777777" w:rsidR="00C57E99" w:rsidRDefault="00627ED1" w:rsidP="00C57E99">
      <w:pPr>
        <w:pStyle w:val="Bodycont"/>
      </w:pPr>
      <w:r w:rsidRPr="00627ED1">
        <w:t xml:space="preserve">Some years later, </w:t>
      </w:r>
      <w:r w:rsidRPr="00627ED1">
        <w:rPr>
          <w:highlight w:val="yellow"/>
        </w:rPr>
        <w:t>ʿAbdu’l-Bah</w:t>
      </w:r>
      <w:r w:rsidR="00C57E99" w:rsidRPr="000C7039">
        <w:rPr>
          <w:highlight w:val="yellow"/>
        </w:rPr>
        <w:t>á</w:t>
      </w:r>
      <w:r w:rsidRPr="00627ED1">
        <w:t xml:space="preserve"> is reported by Dr </w:t>
      </w:r>
      <w:r w:rsidR="00C57E99" w:rsidRPr="000376B6">
        <w:rPr>
          <w:highlight w:val="yellow"/>
        </w:rPr>
        <w:t>Ḥ</w:t>
      </w:r>
      <w:r w:rsidRPr="00627ED1">
        <w:rPr>
          <w:highlight w:val="yellow"/>
        </w:rPr>
        <w:t>ab</w:t>
      </w:r>
      <w:r w:rsidR="00C57E99" w:rsidRPr="000376B6">
        <w:rPr>
          <w:highlight w:val="yellow"/>
        </w:rPr>
        <w:t>í</w:t>
      </w:r>
      <w:r w:rsidRPr="00627ED1">
        <w:rPr>
          <w:highlight w:val="yellow"/>
        </w:rPr>
        <w:t>b Mu’ayyad</w:t>
      </w:r>
      <w:r w:rsidRPr="00627ED1">
        <w:t xml:space="preserve"> to have spoken the following words at a time when Mount Carmel was still a largely uninhabited heap of rocks, and the Shrine consisted of only six rooms built of stone. Today much of His vision has been fulfilled:</w:t>
      </w:r>
    </w:p>
    <w:p w14:paraId="0512D64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17</w:t>
      </w:r>
      <w:r>
        <w:rPr>
          <w:rStyle w:val="structure"/>
        </w:rPr>
        <w:t>—en_19920000/</w:t>
      </w:r>
      <w:r w:rsidRPr="00936C68">
        <w:rPr>
          <w:rStyle w:val="structurevisible"/>
        </w:rPr>
        <w:t>&gt;</w:t>
      </w:r>
    </w:p>
    <w:p w14:paraId="3EB2A181" w14:textId="77777777" w:rsidR="00C57E99" w:rsidRDefault="00C57E99" w:rsidP="00C57E99">
      <w:pPr>
        <w:pStyle w:val="Quote1st"/>
      </w:pPr>
      <w:r w:rsidRPr="00262635">
        <w:rPr>
          <w:rStyle w:val="structurevisible"/>
        </w:rPr>
        <w:t>&lt;</w:t>
      </w:r>
      <w:r w:rsidRPr="00262635">
        <w:rPr>
          <w:rStyle w:val="structure"/>
        </w:rPr>
        <w:t>cit Habib Muayyad_%►%_%_%►%_%_%—en_%—%_%</w:t>
      </w:r>
      <w:r w:rsidRPr="00262635">
        <w:rPr>
          <w:rStyle w:val="structurevisible"/>
        </w:rPr>
        <w:t>&gt;</w:t>
      </w:r>
      <w:r w:rsidR="00627ED1" w:rsidRPr="00627ED1">
        <w:rPr>
          <w:rStyle w:val="quoteknownauthor"/>
        </w:rPr>
        <w:t xml:space="preserve">»On one occasion when </w:t>
      </w:r>
      <w:r w:rsidR="00627ED1" w:rsidRPr="00627ED1">
        <w:rPr>
          <w:rStyle w:val="quoteknownauthor"/>
          <w:highlight w:val="yellow"/>
        </w:rPr>
        <w:t>ʿAbdu’l-Bahá</w:t>
      </w:r>
      <w:r w:rsidR="00627ED1" w:rsidRPr="00627ED1">
        <w:rPr>
          <w:rStyle w:val="quoteknownauthor"/>
        </w:rPr>
        <w:t xml:space="preserve"> was strolling in the gardens [near the Shrine of the </w:t>
      </w:r>
      <w:r w:rsidR="00627ED1" w:rsidRPr="00627ED1">
        <w:rPr>
          <w:rStyle w:val="quoteknownauthor"/>
          <w:highlight w:val="yellow"/>
        </w:rPr>
        <w:t>Báb</w:t>
      </w:r>
      <w:r w:rsidR="00627ED1" w:rsidRPr="00627ED1">
        <w:rPr>
          <w:rStyle w:val="quoteknownauthor"/>
        </w:rPr>
        <w:t xml:space="preserve">] His eyes were focused upon the sea and the city of </w:t>
      </w:r>
      <w:r w:rsidR="00627ED1" w:rsidRPr="00627ED1">
        <w:rPr>
          <w:rStyle w:val="quoteknownauthor"/>
          <w:highlight w:val="yellow"/>
        </w:rPr>
        <w:t>ʿAkká</w:t>
      </w:r>
      <w:r w:rsidR="00627ED1" w:rsidRPr="00627ED1">
        <w:rPr>
          <w:rStyle w:val="quoteknownauthor"/>
        </w:rPr>
        <w:t xml:space="preserve"> for some time. After a few moments of silence, He said,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reported"/>
        </w:rPr>
        <w:t xml:space="preserve">›I have seen many places abroad, but nowhere has the fresh air and the beautiful scenery of the Shrine of the </w:t>
      </w:r>
      <w:r w:rsidR="00627ED1" w:rsidRPr="00627ED1">
        <w:rPr>
          <w:rStyle w:val="quotebahaireported"/>
          <w:highlight w:val="yellow"/>
        </w:rPr>
        <w:t>Báb</w:t>
      </w:r>
      <w:r w:rsidR="00627ED1" w:rsidRPr="00627ED1">
        <w:rPr>
          <w:rStyle w:val="quotebahaireported"/>
        </w:rPr>
        <w:t xml:space="preserve">. Ere long this mountain will become habitable. Many fine buildings will be built on it. The Shrine of the </w:t>
      </w:r>
      <w:r w:rsidR="00627ED1" w:rsidRPr="00627ED1">
        <w:rPr>
          <w:rStyle w:val="quotebahaireported"/>
          <w:highlight w:val="yellow"/>
        </w:rPr>
        <w:t>Báb</w:t>
      </w:r>
      <w:r w:rsidR="00627ED1" w:rsidRPr="00627ED1">
        <w:rPr>
          <w:rStyle w:val="quotebahaireported"/>
        </w:rPr>
        <w:t xml:space="preserve"> will be constructed in the most exquisite fashion and will appear with the utmost beauty and magnificence. Terraces will be built from the bottom of the mountain to the top. Nine terraces from the bottom to the Shrine and nine terraces from the Shrine to the summit. Gardens with colourful flowers will be laid down on all these terraces. A single street lined with flower beds will link the seafront to the Shrine. Pilgrims who arrive by ship will be able to see the dome of the Shrine from a long distance out at sea. The kings of the earth, bare-headed, and the queens, will walk up the</w:t>
      </w:r>
      <w:r w:rsidR="00627ED1" w:rsidRPr="00627ED1">
        <w:rPr>
          <w:rStyle w:val="structurepagenumber"/>
        </w:rPr>
        <w:t xml:space="preserve"> &lt;page 226</w:t>
      </w:r>
      <w:r w:rsidR="00B777C2">
        <w:rPr>
          <w:rStyle w:val="structurepagenumber"/>
        </w:rPr>
        <w:t>/&gt;</w:t>
      </w:r>
      <w:r w:rsidR="00627ED1" w:rsidRPr="00627ED1">
        <w:rPr>
          <w:rStyle w:val="quotebahaireported"/>
        </w:rPr>
        <w:t xml:space="preserve"> street of the Shrine carrying bouquets of flowers. With bowed heads they will arrive as pilgrims, and prostrate themselves at the sacred threshold...‹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FootnoteReference"/>
        </w:rPr>
        <w:footnoteReference w:id="395"/>
      </w:r>
      <w:r w:rsidR="00627ED1" w:rsidRPr="00627ED1">
        <w:rPr>
          <w:rStyle w:val="quoteknownauthor"/>
        </w:rPr>
        <w:t>«</w:t>
      </w:r>
      <w:r w:rsidRPr="00262635">
        <w:rPr>
          <w:rStyle w:val="structurevisible"/>
        </w:rPr>
        <w:t>&lt;/</w:t>
      </w:r>
      <w:r w:rsidRPr="00262635">
        <w:rPr>
          <w:rStyle w:val="structure"/>
        </w:rPr>
        <w:t>cit</w:t>
      </w:r>
      <w:r w:rsidRPr="00262635">
        <w:rPr>
          <w:rStyle w:val="structurevisible"/>
        </w:rPr>
        <w:t>&gt;</w:t>
      </w:r>
      <w:r w:rsidR="00627ED1" w:rsidRPr="00627ED1">
        <w:rPr>
          <w:rStyle w:val="FootnoteReference"/>
        </w:rPr>
        <w:footnoteReference w:id="396"/>
      </w:r>
    </w:p>
    <w:p w14:paraId="65EAB18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18</w:t>
      </w:r>
      <w:r>
        <w:rPr>
          <w:rStyle w:val="structure"/>
        </w:rPr>
        <w:t>—en_19920000/</w:t>
      </w:r>
      <w:r w:rsidRPr="00936C68">
        <w:rPr>
          <w:rStyle w:val="structurevisible"/>
        </w:rPr>
        <w:t>&gt;</w:t>
      </w:r>
    </w:p>
    <w:p w14:paraId="77AA1FF9" w14:textId="77777777" w:rsidR="00C57E99" w:rsidRDefault="00627ED1" w:rsidP="00C57E99">
      <w:pPr>
        <w:pStyle w:val="Bodyafterquote"/>
      </w:pPr>
      <w:r w:rsidRPr="00627ED1">
        <w:t xml:space="preserve">The same chronicler has recounted that on another occasion </w:t>
      </w:r>
      <w:r w:rsidRPr="00627ED1">
        <w:rPr>
          <w:highlight w:val="yellow"/>
        </w:rPr>
        <w:t>ʿAbdu’l-Bah</w:t>
      </w:r>
      <w:r w:rsidR="00C57E99" w:rsidRPr="000C7039">
        <w:rPr>
          <w:highlight w:val="yellow"/>
        </w:rPr>
        <w:t>á</w:t>
      </w:r>
      <w:r w:rsidRPr="00627ED1">
        <w:t xml:space="preserve"> spoke on the same subject to a number of believers in the Holy Land:</w:t>
      </w:r>
    </w:p>
    <w:p w14:paraId="549984A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19</w:t>
      </w:r>
      <w:r>
        <w:rPr>
          <w:rStyle w:val="structure"/>
        </w:rPr>
        <w:t>—en_19920000/</w:t>
      </w:r>
      <w:r w:rsidRPr="00936C68">
        <w:rPr>
          <w:rStyle w:val="structurevisible"/>
        </w:rPr>
        <w:t>&gt;</w:t>
      </w:r>
    </w:p>
    <w:p w14:paraId="2083A602" w14:textId="77777777" w:rsidR="00C57E99" w:rsidRPr="00FD6EBE" w:rsidRDefault="00C57E99" w:rsidP="00C57E99">
      <w:pPr>
        <w:pStyle w:val="Quote1st"/>
        <w:rPr>
          <w:rStyle w:val="quotebahaireported"/>
        </w:rPr>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reported"/>
        </w:rPr>
        <w:t xml:space="preserve">»...The future of Mount Carmel is very bright. I can see it now covered all over with a blanket of light. I can see many ships anchored at the Port of Haifa. I can see the kings of the earth with vases of flowers in their hands walking solemnly toward the Shrine of </w:t>
      </w:r>
      <w:r w:rsidR="00627ED1" w:rsidRPr="00627ED1">
        <w:rPr>
          <w:rStyle w:val="quotebahaireported"/>
          <w:highlight w:val="yellow"/>
        </w:rPr>
        <w:t>Bahá’u’lláh</w:t>
      </w:r>
      <w:r w:rsidR="00627ED1" w:rsidRPr="00627ED1">
        <w:rPr>
          <w:rStyle w:val="quotebahaireported"/>
        </w:rPr>
        <w:t xml:space="preserve"> and the </w:t>
      </w:r>
      <w:r w:rsidR="00627ED1" w:rsidRPr="00627ED1">
        <w:rPr>
          <w:rStyle w:val="quotebahaireported"/>
          <w:highlight w:val="yellow"/>
        </w:rPr>
        <w:t>Báb</w:t>
      </w:r>
      <w:r w:rsidR="00627ED1" w:rsidRPr="00627ED1">
        <w:rPr>
          <w:rStyle w:val="quotebahaireported"/>
        </w:rPr>
        <w:t xml:space="preserve"> with absolute devotion and in a state of prayer and supplication. At the time that they put a crown of thorns on His head, Christ could see the kings of the earth bowing before Him, but others could not see this. </w:t>
      </w:r>
    </w:p>
    <w:p w14:paraId="7584674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19:</w:t>
      </w:r>
      <w:r w:rsidRPr="00627ED1">
        <w:rPr>
          <w:rStyle w:val="structureparIDparcounter"/>
        </w:rPr>
        <w:t>20</w:t>
      </w:r>
      <w:r w:rsidRPr="00627ED1">
        <w:rPr>
          <w:rStyle w:val="structure"/>
        </w:rPr>
        <w:t>—en_19920000/</w:t>
      </w:r>
      <w:r w:rsidRPr="00627ED1">
        <w:rPr>
          <w:rStyle w:val="structurevisible"/>
        </w:rPr>
        <w:t>&gt;</w:t>
      </w:r>
    </w:p>
    <w:p w14:paraId="737BE73C" w14:textId="77777777" w:rsidR="00C57E99" w:rsidRDefault="00627ED1" w:rsidP="00C57E99">
      <w:pPr>
        <w:pStyle w:val="Quotecont"/>
      </w:pPr>
      <w:r w:rsidRPr="00627ED1">
        <w:rPr>
          <w:rStyle w:val="quotebahaireported"/>
        </w:rPr>
        <w:t>And now I can see not only powerful lamps which will floodlight this mountain brightly, but I can also see Houses of Worship, hospitals, schools, homes for the handicapped, orphanages and all the other humanitarian institutions erected on Mount Carmel.«</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397"/>
      </w:r>
    </w:p>
    <w:p w14:paraId="7362E92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21</w:t>
      </w:r>
      <w:r>
        <w:rPr>
          <w:rStyle w:val="structure"/>
        </w:rPr>
        <w:t>—en_19920000/</w:t>
      </w:r>
      <w:r w:rsidRPr="00936C68">
        <w:rPr>
          <w:rStyle w:val="structurevisible"/>
        </w:rPr>
        <w:t>&gt;</w:t>
      </w:r>
    </w:p>
    <w:p w14:paraId="3497367D" w14:textId="77777777" w:rsidR="00C57E99" w:rsidRDefault="00627ED1" w:rsidP="00C57E99">
      <w:pPr>
        <w:pStyle w:val="Bodyafterquote"/>
      </w:pPr>
      <w:r w:rsidRPr="00627ED1">
        <w:t xml:space="preserve">As the building work on Mount Carmel proceeded the believers were overjoyed at the prospect of the interment of the remains of the </w:t>
      </w:r>
      <w:r w:rsidRPr="00627ED1">
        <w:rPr>
          <w:highlight w:val="yellow"/>
        </w:rPr>
        <w:t>B</w:t>
      </w:r>
      <w:r w:rsidR="00C57E99" w:rsidRPr="000C7039">
        <w:rPr>
          <w:highlight w:val="yellow"/>
        </w:rPr>
        <w:t>á</w:t>
      </w:r>
      <w:r w:rsidRPr="00627ED1">
        <w:rPr>
          <w:highlight w:val="yellow"/>
        </w:rPr>
        <w:t>b</w:t>
      </w:r>
      <w:r w:rsidRPr="00627ED1">
        <w:t xml:space="preserve"> in that holy spot. But the Covenant-breakers, who were being continually frustrated in their devious activities and forced to witness the ascendancy of the Covenant, particularly the arrival of pilgrims from the West, were aroused to inflict yet another blow upon the Master.</w:t>
      </w:r>
    </w:p>
    <w:p w14:paraId="2812319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22</w:t>
      </w:r>
      <w:r>
        <w:rPr>
          <w:rStyle w:val="structure"/>
        </w:rPr>
        <w:t>—en_19920000/</w:t>
      </w:r>
      <w:r w:rsidRPr="00936C68">
        <w:rPr>
          <w:rStyle w:val="structurevisible"/>
        </w:rPr>
        <w:t>&gt;</w:t>
      </w:r>
    </w:p>
    <w:p w14:paraId="5D05B2C4" w14:textId="77777777" w:rsidR="00C57E99" w:rsidRDefault="00627ED1" w:rsidP="00C57E99">
      <w:pPr>
        <w:pStyle w:val="Bodycont"/>
      </w:pPr>
      <w:r w:rsidRPr="00627ED1">
        <w:t xml:space="preserve">It was in the year 1901 that </w:t>
      </w:r>
      <w:r w:rsidRPr="00627ED1">
        <w:rPr>
          <w:highlight w:val="yellow"/>
        </w:rPr>
        <w:t>ʿAbdu’l-Bah</w:t>
      </w:r>
      <w:r w:rsidR="00C57E99" w:rsidRPr="000C7039">
        <w:rPr>
          <w:highlight w:val="yellow"/>
        </w:rPr>
        <w:t>á</w:t>
      </w:r>
      <w:r w:rsidRPr="00627ED1">
        <w:t xml:space="preserve">, in the course of His talks with the believers, foresaw the approach of some impending tribulation which would be caused by the Covenant-breakers. He is reported to have intimated to the friends that the Covenant-breakers would create great trouble for Him, but that they themselves would be the first to be trapped in the mesh of their own devising and that only later would He Himself become a target of their schemes. </w:t>
      </w:r>
      <w:r w:rsidRPr="00627ED1">
        <w:rPr>
          <w:highlight w:val="yellow"/>
        </w:rPr>
        <w:t>ʿAbdu’l-Bah</w:t>
      </w:r>
      <w:r w:rsidR="00C57E99" w:rsidRPr="000C7039">
        <w:rPr>
          <w:highlight w:val="yellow"/>
        </w:rPr>
        <w:t>á</w:t>
      </w:r>
      <w:r w:rsidRPr="00627ED1">
        <w:t xml:space="preserve"> often spoke in this vein to His companions during those days. He intimated to them that whereas He welcomed afflictions in the path of God, His brothers would be the ones who would suffer. The believers were concerned about such predictions and did not know what kind of problems would be created for the Master. Their only prayer was that God might intervene and avert any ordeal which might be in store for Him.</w:t>
      </w:r>
    </w:p>
    <w:p w14:paraId="3EA7F08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23</w:t>
      </w:r>
      <w:r>
        <w:rPr>
          <w:rStyle w:val="structure"/>
        </w:rPr>
        <w:t>—en_19920000/</w:t>
      </w:r>
      <w:r w:rsidRPr="00936C68">
        <w:rPr>
          <w:rStyle w:val="structurevisible"/>
        </w:rPr>
        <w:t>&gt;</w:t>
      </w:r>
    </w:p>
    <w:p w14:paraId="4BC35764" w14:textId="77777777" w:rsidR="00C57E99" w:rsidRDefault="00627ED1" w:rsidP="00C57E99">
      <w:pPr>
        <w:pStyle w:val="Bodycont"/>
      </w:pPr>
      <w:r w:rsidRPr="00627ED1">
        <w:t xml:space="preserve">By August 1901 the building work on Mount Carmel had reached an advanced stage, and </w:t>
      </w:r>
      <w:r w:rsidRPr="00627ED1">
        <w:rPr>
          <w:highlight w:val="yellow"/>
        </w:rPr>
        <w:t>ʿAbdu’l-Bah</w:t>
      </w:r>
      <w:r w:rsidR="00C57E99" w:rsidRPr="000C7039">
        <w:rPr>
          <w:highlight w:val="yellow"/>
        </w:rPr>
        <w:t>á</w:t>
      </w:r>
      <w:r w:rsidRPr="00627ED1">
        <w:t xml:space="preserve"> was visiting Haifa frequently, when suddenly a great upheaval occurred in </w:t>
      </w:r>
      <w:r w:rsidRPr="00627ED1">
        <w:rPr>
          <w:highlight w:val="yellow"/>
        </w:rPr>
        <w:t>ʿAkk</w:t>
      </w:r>
      <w:r w:rsidR="00C57E99" w:rsidRPr="000C7039">
        <w:rPr>
          <w:highlight w:val="yellow"/>
        </w:rPr>
        <w:t>á</w:t>
      </w:r>
      <w:r w:rsidRPr="00627ED1">
        <w:t>. On 20 August</w:t>
      </w:r>
      <w:r w:rsidRPr="00627ED1">
        <w:rPr>
          <w:rStyle w:val="structurepagenumber"/>
        </w:rPr>
        <w:t xml:space="preserve"> &lt;page 227</w:t>
      </w:r>
      <w:r w:rsidR="00B777C2">
        <w:rPr>
          <w:rStyle w:val="structurepagenumber"/>
        </w:rPr>
        <w:t>/&gt;</w:t>
      </w:r>
      <w:r w:rsidRPr="00627ED1">
        <w:t xml:space="preserve"> 1901 the believers celebrated the anniversary of the Declaration of the </w:t>
      </w:r>
      <w:r w:rsidRPr="00627ED1">
        <w:rPr>
          <w:highlight w:val="yellow"/>
        </w:rPr>
        <w:t>B</w:t>
      </w:r>
      <w:r w:rsidR="00C57E99" w:rsidRPr="000C7039">
        <w:rPr>
          <w:highlight w:val="yellow"/>
        </w:rPr>
        <w:t>á</w:t>
      </w:r>
      <w:r w:rsidRPr="00627ED1">
        <w:rPr>
          <w:highlight w:val="yellow"/>
        </w:rPr>
        <w:t>b</w:t>
      </w:r>
      <w:r w:rsidRPr="00627ED1">
        <w:t xml:space="preserve"> (according to the lunar calendar) at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at </w:t>
      </w:r>
      <w:r w:rsidRPr="00627ED1">
        <w:rPr>
          <w:highlight w:val="yellow"/>
        </w:rPr>
        <w:t>Bahj</w:t>
      </w:r>
      <w:r w:rsidR="00C57E99" w:rsidRPr="000C7039">
        <w:rPr>
          <w:highlight w:val="yellow"/>
        </w:rPr>
        <w:t>í</w:t>
      </w:r>
      <w:r w:rsidRPr="00627ED1">
        <w:t xml:space="preserve">. On His return to </w:t>
      </w:r>
      <w:r w:rsidRPr="00627ED1">
        <w:rPr>
          <w:highlight w:val="yellow"/>
        </w:rPr>
        <w:t>ʿAkk</w:t>
      </w:r>
      <w:r w:rsidR="00C57E99" w:rsidRPr="000C7039">
        <w:rPr>
          <w:highlight w:val="yellow"/>
        </w:rPr>
        <w:t>á</w:t>
      </w:r>
      <w:r w:rsidRPr="00627ED1">
        <w:t xml:space="preserve">, </w:t>
      </w:r>
      <w:r w:rsidRPr="00627ED1">
        <w:rPr>
          <w:highlight w:val="yellow"/>
        </w:rPr>
        <w:t>ʿAbdu’l-Bah</w:t>
      </w:r>
      <w:r w:rsidR="00C57E99" w:rsidRPr="000C7039">
        <w:rPr>
          <w:highlight w:val="yellow"/>
        </w:rPr>
        <w:t>á</w:t>
      </w:r>
      <w:r w:rsidRPr="00627ED1">
        <w:t xml:space="preserve"> was informed that His brothers had been escorted by soldiers from </w:t>
      </w:r>
      <w:r w:rsidRPr="00627ED1">
        <w:rPr>
          <w:highlight w:val="yellow"/>
        </w:rPr>
        <w:t>Bahj</w:t>
      </w:r>
      <w:r w:rsidR="00C57E99" w:rsidRPr="000C7039">
        <w:rPr>
          <w:highlight w:val="yellow"/>
        </w:rPr>
        <w:t>í</w:t>
      </w:r>
      <w:r w:rsidRPr="00627ED1">
        <w:t xml:space="preserve"> and brought to </w:t>
      </w:r>
      <w:r w:rsidRPr="00627ED1">
        <w:rPr>
          <w:highlight w:val="yellow"/>
        </w:rPr>
        <w:t>ʿAkk</w:t>
      </w:r>
      <w:r w:rsidR="00C57E99" w:rsidRPr="000C7039">
        <w:rPr>
          <w:highlight w:val="yellow"/>
        </w:rPr>
        <w:t>á</w:t>
      </w:r>
      <w:r w:rsidRPr="00627ED1">
        <w:t xml:space="preserve"> in great humiliation. </w:t>
      </w:r>
      <w:r w:rsidRPr="00627ED1">
        <w:rPr>
          <w:highlight w:val="yellow"/>
        </w:rPr>
        <w:t>Majdu’d-D</w:t>
      </w:r>
      <w:r w:rsidR="00C57E99" w:rsidRPr="004C36BB">
        <w:rPr>
          <w:highlight w:val="yellow"/>
        </w:rPr>
        <w:t>í</w:t>
      </w:r>
      <w:r w:rsidRPr="00627ED1">
        <w:rPr>
          <w:highlight w:val="yellow"/>
        </w:rPr>
        <w:t>n</w:t>
      </w:r>
      <w:r w:rsidRPr="00627ED1">
        <w:t xml:space="preserve"> had also been brought from Tiberias. The Master immediately went to the authorities to enquire about the reason for their arrest. It was then that the Governor informed </w:t>
      </w:r>
      <w:r w:rsidRPr="00627ED1">
        <w:rPr>
          <w:highlight w:val="yellow"/>
        </w:rPr>
        <w:t>ʿAbdu’l-Bah</w:t>
      </w:r>
      <w:r w:rsidR="00C57E99" w:rsidRPr="000C7039">
        <w:rPr>
          <w:highlight w:val="yellow"/>
        </w:rPr>
        <w:t>á</w:t>
      </w:r>
      <w:r w:rsidRPr="00627ED1">
        <w:t xml:space="preserve"> of the contents of an order from the </w:t>
      </w:r>
      <w:r w:rsidRPr="00627ED1">
        <w:rPr>
          <w:highlight w:val="lightGray"/>
        </w:rPr>
        <w:t>Sul</w:t>
      </w:r>
      <w:r w:rsidR="00C57E99" w:rsidRPr="00A94403">
        <w:rPr>
          <w:highlight w:val="lightGray"/>
        </w:rPr>
        <w:t>ta</w:t>
      </w:r>
      <w:r w:rsidRPr="00627ED1">
        <w:rPr>
          <w:highlight w:val="lightGray"/>
        </w:rPr>
        <w:t>n</w:t>
      </w:r>
      <w:r w:rsidRPr="00627ED1">
        <w:t xml:space="preserve"> that He and His brothers were to be confined within the walls of the city of </w:t>
      </w:r>
      <w:r w:rsidRPr="00627ED1">
        <w:rPr>
          <w:highlight w:val="yellow"/>
        </w:rPr>
        <w:t>ʿAkk</w:t>
      </w:r>
      <w:r w:rsidR="00C57E99" w:rsidRPr="000C7039">
        <w:rPr>
          <w:highlight w:val="yellow"/>
        </w:rPr>
        <w:t>á</w:t>
      </w:r>
      <w:r w:rsidRPr="00627ED1">
        <w:t xml:space="preserve">, and that the same restrictions which had been imposed upon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companions in the Most Great Prison were to be re-introduced. Furthermore, none of the believers themselves were to be allowed to leave the city and all their activities had to be monitored by the authorities.</w:t>
      </w:r>
    </w:p>
    <w:p w14:paraId="1FFC63D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24</w:t>
      </w:r>
      <w:r>
        <w:rPr>
          <w:rStyle w:val="structure"/>
        </w:rPr>
        <w:t>—en_19920000/</w:t>
      </w:r>
      <w:r w:rsidRPr="00936C68">
        <w:rPr>
          <w:rStyle w:val="structurevisible"/>
        </w:rPr>
        <w:t>&gt;</w:t>
      </w:r>
    </w:p>
    <w:p w14:paraId="308EA750" w14:textId="77777777" w:rsidR="00C57E99" w:rsidRDefault="00627ED1" w:rsidP="00C57E99">
      <w:pPr>
        <w:pStyle w:val="Bodycont"/>
      </w:pPr>
      <w:r w:rsidRPr="00627ED1">
        <w:t xml:space="preserve">Although in the early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in </w:t>
      </w:r>
      <w:r w:rsidRPr="00627ED1">
        <w:rPr>
          <w:highlight w:val="yellow"/>
        </w:rPr>
        <w:t>ʿAkk</w:t>
      </w:r>
      <w:r w:rsidR="00C57E99" w:rsidRPr="000C7039">
        <w:rPr>
          <w:highlight w:val="yellow"/>
        </w:rPr>
        <w:t>á</w:t>
      </w:r>
      <w:r w:rsidRPr="00627ED1">
        <w:t xml:space="preserve"> such restrictions were enforceable, now, after so many years, when the Master had become the object of the love and adoration of the people, it was impossible to enforce this edict fully. Indeed, the Governor himself, who was a great admirer of </w:t>
      </w:r>
      <w:r w:rsidRPr="00627ED1">
        <w:rPr>
          <w:highlight w:val="yellow"/>
        </w:rPr>
        <w:t>ʿAbdu’l-Bah</w:t>
      </w:r>
      <w:r w:rsidR="00C57E99" w:rsidRPr="000C7039">
        <w:rPr>
          <w:highlight w:val="yellow"/>
        </w:rPr>
        <w:t>á</w:t>
      </w:r>
      <w:r w:rsidRPr="00627ED1">
        <w:t>, had been so embarrassed by the order that he had delayed its implementation for some time.</w:t>
      </w:r>
    </w:p>
    <w:p w14:paraId="6BB5861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25</w:t>
      </w:r>
      <w:r>
        <w:rPr>
          <w:rStyle w:val="structure"/>
        </w:rPr>
        <w:t>—en_19920000/</w:t>
      </w:r>
      <w:r w:rsidRPr="00936C68">
        <w:rPr>
          <w:rStyle w:val="structurevisible"/>
        </w:rPr>
        <w:t>&gt;</w:t>
      </w:r>
    </w:p>
    <w:p w14:paraId="2DE64559" w14:textId="77777777" w:rsidR="00C57E99" w:rsidRDefault="00627ED1" w:rsidP="00C57E99">
      <w:pPr>
        <w:pStyle w:val="Bodycont"/>
      </w:pPr>
      <w:r w:rsidRPr="00627ED1">
        <w:t xml:space="preserve">This re-incarceration was the direct result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misrepresentations to </w:t>
      </w:r>
      <w:r w:rsidRPr="00627ED1">
        <w:rPr>
          <w:highlight w:val="yellow"/>
        </w:rPr>
        <w:t>N</w:t>
      </w:r>
      <w:r w:rsidR="00C57E99" w:rsidRPr="009D139B">
        <w:rPr>
          <w:highlight w:val="yellow"/>
        </w:rPr>
        <w:t>áẓ</w:t>
      </w:r>
      <w:r w:rsidRPr="00627ED1">
        <w:rPr>
          <w:highlight w:val="yellow"/>
        </w:rPr>
        <w:t>im P</w:t>
      </w:r>
      <w:r w:rsidR="00C57E99" w:rsidRPr="009D139B">
        <w:rPr>
          <w:highlight w:val="yellow"/>
        </w:rPr>
        <w:t>áá</w:t>
      </w:r>
      <w:r w:rsidRPr="00627ED1">
        <w:t xml:space="preserve">, the Governor of the Province of Syria. The circumstances of this episode are described by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in his </w:t>
      </w:r>
      <w:r w:rsidRPr="00627ED1">
        <w:rPr>
          <w:rStyle w:val="quotesterms"/>
        </w:rPr>
        <w:t>›letter of confession‹</w:t>
      </w:r>
      <w:r w:rsidRPr="00627ED1">
        <w:rPr>
          <w:rStyle w:val="FootnoteReference"/>
        </w:rPr>
        <w:footnoteReference w:id="398"/>
      </w:r>
      <w:r w:rsidRPr="00627ED1">
        <w:t xml:space="preserve"> written a few years after this incident. He states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sent </w:t>
      </w:r>
      <w:r w:rsidRPr="00627ED1">
        <w:rPr>
          <w:highlight w:val="yellow"/>
        </w:rPr>
        <w:t>M</w:t>
      </w:r>
      <w:r w:rsidR="00C57E99" w:rsidRPr="00364370">
        <w:rPr>
          <w:highlight w:val="yellow"/>
        </w:rPr>
        <w:t>í</w:t>
      </w:r>
      <w:r w:rsidRPr="00627ED1">
        <w:rPr>
          <w:highlight w:val="yellow"/>
        </w:rPr>
        <w:t>rz</w:t>
      </w:r>
      <w:r w:rsidR="00C57E99" w:rsidRPr="00364370">
        <w:rPr>
          <w:highlight w:val="yellow"/>
        </w:rPr>
        <w:t>á</w:t>
      </w:r>
      <w:r w:rsidRPr="00627ED1">
        <w:rPr>
          <w:highlight w:val="yellow"/>
        </w:rPr>
        <w:t xml:space="preserve"> Majdu’d-D</w:t>
      </w:r>
      <w:r w:rsidR="00C57E99" w:rsidRPr="00364370">
        <w:rPr>
          <w:highlight w:val="yellow"/>
        </w:rPr>
        <w:t>í</w:t>
      </w:r>
      <w:r w:rsidRPr="00627ED1">
        <w:rPr>
          <w:highlight w:val="yellow"/>
        </w:rPr>
        <w:t>n</w:t>
      </w:r>
      <w:r w:rsidRPr="00627ED1">
        <w:t xml:space="preserve"> to Damascus to present a petition to the Governor complaining about the activities of </w:t>
      </w:r>
      <w:r w:rsidRPr="00627ED1">
        <w:rPr>
          <w:highlight w:val="yellow"/>
        </w:rPr>
        <w:t>ʿAbdu’l-Bah</w:t>
      </w:r>
      <w:r w:rsidR="00C57E99" w:rsidRPr="000C7039">
        <w:rPr>
          <w:highlight w:val="yellow"/>
        </w:rPr>
        <w:t>á</w:t>
      </w:r>
      <w:r w:rsidRPr="00627ED1">
        <w:t xml:space="preserve">. The main purpose of this treacherous act was to alarm the authorities by misrepresenting the purpose of the building on Mount Carmel as a fortress designed to raise rebellion, and informing them of large gatherings in </w:t>
      </w:r>
      <w:r w:rsidRPr="00627ED1">
        <w:rPr>
          <w:highlight w:val="yellow"/>
        </w:rPr>
        <w:t>ʿAkk</w:t>
      </w:r>
      <w:r w:rsidR="00C57E99" w:rsidRPr="000C7039">
        <w:rPr>
          <w:highlight w:val="yellow"/>
        </w:rPr>
        <w:t>á</w:t>
      </w:r>
      <w:r w:rsidRPr="00627ED1">
        <w:t>, and the comings and goings of Americans whom he described as military advisers.</w:t>
      </w:r>
    </w:p>
    <w:p w14:paraId="75FF404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26</w:t>
      </w:r>
      <w:r>
        <w:rPr>
          <w:rStyle w:val="structure"/>
        </w:rPr>
        <w:t>—en_19920000/</w:t>
      </w:r>
      <w:r w:rsidRPr="00936C68">
        <w:rPr>
          <w:rStyle w:val="structurevisible"/>
        </w:rPr>
        <w:t>&gt;</w:t>
      </w:r>
    </w:p>
    <w:p w14:paraId="5C518835" w14:textId="77777777" w:rsidR="00C57E99" w:rsidRDefault="00627ED1" w:rsidP="00C57E99">
      <w:pPr>
        <w:pStyle w:val="Bodycont"/>
      </w:pPr>
      <w:r w:rsidRPr="00627ED1">
        <w:t xml:space="preserve">It is known that </w:t>
      </w:r>
      <w:r w:rsidRPr="00627ED1">
        <w:rPr>
          <w:highlight w:val="yellow"/>
        </w:rPr>
        <w:t>Majdu’d-D</w:t>
      </w:r>
      <w:r w:rsidR="00C57E99" w:rsidRPr="004C36BB">
        <w:rPr>
          <w:highlight w:val="yellow"/>
        </w:rPr>
        <w:t>í</w:t>
      </w:r>
      <w:r w:rsidRPr="00627ED1">
        <w:rPr>
          <w:highlight w:val="yellow"/>
        </w:rPr>
        <w:t>n</w:t>
      </w:r>
      <w:r w:rsidRPr="00627ED1">
        <w:t xml:space="preserve"> took expensive gifts for the Governor as a bribe, and asked his help in bringing about </w:t>
      </w:r>
      <w:r w:rsidRPr="00627ED1">
        <w:rPr>
          <w:highlight w:val="yellow"/>
        </w:rPr>
        <w:t>ʿAbdu’l-Bah</w:t>
      </w:r>
      <w:r w:rsidR="00C57E99" w:rsidRPr="007C5354">
        <w:rPr>
          <w:highlight w:val="yellow"/>
        </w:rPr>
        <w:t>á</w:t>
      </w:r>
      <w:r w:rsidRPr="00627ED1">
        <w:rPr>
          <w:highlight w:val="yellow"/>
        </w:rPr>
        <w:t>’s</w:t>
      </w:r>
      <w:r w:rsidRPr="00627ED1">
        <w:t xml:space="preserve"> deportation. Indeed, at other times and in the course of their several appeals to the government authorities in Syria, the Covenant-breakers had had to raise large sums of money to bribe various officials. Having used up the entire estate of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for this purpose, they sold a one-third share of the Mansion of </w:t>
      </w:r>
      <w:r w:rsidRPr="00627ED1">
        <w:rPr>
          <w:highlight w:val="yellow"/>
        </w:rPr>
        <w:t>Bahj</w:t>
      </w:r>
      <w:r w:rsidR="00C57E99" w:rsidRPr="000C7039">
        <w:rPr>
          <w:highlight w:val="yellow"/>
        </w:rPr>
        <w:t>í</w:t>
      </w:r>
      <w:r w:rsidRPr="00627ED1">
        <w:t xml:space="preserve"> for one thousand two hundred Liras to </w:t>
      </w:r>
      <w:r w:rsidRPr="00627ED1">
        <w:rPr>
          <w:highlight w:val="yellow"/>
        </w:rPr>
        <w:t>Ya</w:t>
      </w:r>
      <w:r w:rsidR="00C57E99" w:rsidRPr="00603CFB">
        <w:rPr>
          <w:highlight w:val="yellow"/>
        </w:rPr>
        <w:t>ḥ</w:t>
      </w:r>
      <w:r w:rsidRPr="00627ED1">
        <w:rPr>
          <w:highlight w:val="yellow"/>
        </w:rPr>
        <w:t>y</w:t>
      </w:r>
      <w:r w:rsidR="00C57E99" w:rsidRPr="00603CFB">
        <w:rPr>
          <w:highlight w:val="yellow"/>
        </w:rPr>
        <w:t>á</w:t>
      </w:r>
      <w:r w:rsidRPr="00627ED1">
        <w:rPr>
          <w:highlight w:val="yellow"/>
        </w:rPr>
        <w:t xml:space="preserve"> </w:t>
      </w:r>
      <w:r w:rsidR="00C57E99" w:rsidRPr="00B94A49">
        <w:rPr>
          <w:highlight w:val="yellow"/>
        </w:rPr>
        <w:t>Ṭá</w:t>
      </w:r>
      <w:r w:rsidRPr="00627ED1">
        <w:rPr>
          <w:highlight w:val="yellow"/>
        </w:rPr>
        <w:t>b</w:t>
      </w:r>
      <w:r w:rsidR="00C57E99" w:rsidRPr="00B94A49">
        <w:rPr>
          <w:highlight w:val="yellow"/>
        </w:rPr>
        <w:t>ú</w:t>
      </w:r>
      <w:r w:rsidRPr="00627ED1">
        <w:rPr>
          <w:highlight w:val="yellow"/>
        </w:rPr>
        <w:t xml:space="preserve">r </w:t>
      </w:r>
      <w:r w:rsidR="00C57E99" w:rsidRPr="00B94A49">
        <w:rPr>
          <w:highlight w:val="yellow"/>
        </w:rPr>
        <w:t>Á</w:t>
      </w:r>
      <w:r w:rsidRPr="00627ED1">
        <w:rPr>
          <w:highlight w:val="yellow"/>
        </w:rPr>
        <w:t>q</w:t>
      </w:r>
      <w:r w:rsidR="00C57E99" w:rsidRPr="00B94A49">
        <w:rPr>
          <w:highlight w:val="yellow"/>
        </w:rPr>
        <w:t>á</w:t>
      </w:r>
      <w:r w:rsidRPr="00627ED1">
        <w:rPr>
          <w:highlight w:val="yellow"/>
        </w:rPr>
        <w:t>s</w:t>
      </w:r>
      <w:r w:rsidR="00C57E99" w:rsidRPr="00B94A49">
        <w:rPr>
          <w:highlight w:val="yellow"/>
        </w:rPr>
        <w:t>í</w:t>
      </w:r>
      <w:r w:rsidRPr="00627ED1">
        <w:t>,</w:t>
      </w:r>
      <w:r w:rsidRPr="00627ED1">
        <w:rPr>
          <w:rStyle w:val="FootnoteReference"/>
        </w:rPr>
        <w:footnoteReference w:id="399"/>
      </w:r>
      <w:r w:rsidRPr="00627ED1">
        <w:t xml:space="preserve"> that inveterate enemy of the Faith, and used the whole sum in bribes to officials.</w:t>
      </w:r>
      <w:r w:rsidRPr="00627ED1">
        <w:rPr>
          <w:rStyle w:val="structurepagenumber"/>
        </w:rPr>
        <w:t xml:space="preserve"> &lt;page 228</w:t>
      </w:r>
      <w:r w:rsidR="00B777C2">
        <w:rPr>
          <w:rStyle w:val="structurepagenumber"/>
        </w:rPr>
        <w:t>/&gt;</w:t>
      </w:r>
    </w:p>
    <w:p w14:paraId="3EE33DE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27</w:t>
      </w:r>
      <w:r>
        <w:rPr>
          <w:rStyle w:val="structure"/>
        </w:rPr>
        <w:t>—en_19920000/</w:t>
      </w:r>
      <w:r w:rsidRPr="00936C68">
        <w:rPr>
          <w:rStyle w:val="structurevisible"/>
        </w:rPr>
        <w:t>&gt;</w:t>
      </w:r>
    </w:p>
    <w:p w14:paraId="2EC9DEC5" w14:textId="77777777" w:rsidR="00C57E99" w:rsidRDefault="00627ED1" w:rsidP="00C57E99">
      <w:pPr>
        <w:pStyle w:val="Bodycont"/>
      </w:pPr>
      <w:r w:rsidRPr="00627ED1">
        <w:rPr>
          <w:highlight w:val="yellow"/>
        </w:rPr>
        <w:t>Majdu’d-D</w:t>
      </w:r>
      <w:r w:rsidR="00C57E99" w:rsidRPr="004C36BB">
        <w:rPr>
          <w:highlight w:val="yellow"/>
        </w:rPr>
        <w:t>í</w:t>
      </w:r>
      <w:r w:rsidRPr="00627ED1">
        <w:rPr>
          <w:highlight w:val="yellow"/>
        </w:rPr>
        <w:t>n</w:t>
      </w:r>
      <w:r w:rsidRPr="00627ED1">
        <w:t xml:space="preserve"> arrived back from his mission in a jubilant mood having secured the Governor’s promise of aid. But events now took a different turn. Upon receiving the Governor’s report, </w:t>
      </w:r>
      <w:r w:rsidRPr="00627ED1">
        <w:rPr>
          <w:highlight w:val="yellow"/>
        </w:rPr>
        <w:t>Sul</w:t>
      </w:r>
      <w:r w:rsidR="00C57E99" w:rsidRPr="000C7039">
        <w:rPr>
          <w:highlight w:val="yellow"/>
        </w:rPr>
        <w:t>ṭá</w:t>
      </w:r>
      <w:r w:rsidRPr="00627ED1">
        <w:rPr>
          <w:highlight w:val="yellow"/>
        </w:rPr>
        <w:t xml:space="preserve">n </w:t>
      </w:r>
      <w:r w:rsidR="00C57E99" w:rsidRPr="000C7039">
        <w:rPr>
          <w:highlight w:val="yellow"/>
        </w:rPr>
        <w:t>ʿ</w:t>
      </w:r>
      <w:r w:rsidRPr="00627ED1">
        <w:rPr>
          <w:highlight w:val="yellow"/>
        </w:rPr>
        <w:t>Abdu’l-</w:t>
      </w:r>
      <w:r w:rsidR="00C57E99" w:rsidRPr="000C7039">
        <w:rPr>
          <w:highlight w:val="yellow"/>
        </w:rPr>
        <w:t>Ḥ</w:t>
      </w:r>
      <w:r w:rsidRPr="00627ED1">
        <w:rPr>
          <w:highlight w:val="yellow"/>
        </w:rPr>
        <w:t>am</w:t>
      </w:r>
      <w:r w:rsidR="00C57E99" w:rsidRPr="000C7039">
        <w:rPr>
          <w:highlight w:val="yellow"/>
        </w:rPr>
        <w:t>í</w:t>
      </w:r>
      <w:r w:rsidRPr="00627ED1">
        <w:rPr>
          <w:highlight w:val="yellow"/>
        </w:rPr>
        <w:t>d</w:t>
      </w:r>
      <w:r w:rsidRPr="00627ED1">
        <w:t xml:space="preserve"> became alarmed and ordered that incarceration be reimposed upon </w:t>
      </w:r>
      <w:r w:rsidRPr="00627ED1">
        <w:rPr>
          <w:highlight w:val="yellow"/>
        </w:rPr>
        <w:t>ʿAbdu’l-Bah</w:t>
      </w:r>
      <w:r w:rsidR="00C57E99" w:rsidRPr="000C7039">
        <w:rPr>
          <w:highlight w:val="yellow"/>
        </w:rPr>
        <w:t>á</w:t>
      </w:r>
      <w:r w:rsidRPr="00627ED1">
        <w:t xml:space="preserve">, His brothers and His followers. Consequently, to the surprise of </w:t>
      </w:r>
      <w:r w:rsidRPr="00627ED1">
        <w:rPr>
          <w:highlight w:val="yellow"/>
        </w:rPr>
        <w:t>Majdu’d-D</w:t>
      </w:r>
      <w:r w:rsidR="00C57E99" w:rsidRPr="004C36BB">
        <w:rPr>
          <w:highlight w:val="yellow"/>
        </w:rPr>
        <w:t>í</w:t>
      </w:r>
      <w:r w:rsidRPr="00627ED1">
        <w:rPr>
          <w:highlight w:val="yellow"/>
        </w:rPr>
        <w:t>n</w:t>
      </w:r>
      <w:r w:rsidRPr="00627ED1">
        <w:t xml:space="preserve">, his plans misfired and he himself, as well as his chief,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together with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were incarcerated in the city of </w:t>
      </w:r>
      <w:r w:rsidRPr="00627ED1">
        <w:rPr>
          <w:highlight w:val="yellow"/>
        </w:rPr>
        <w:t>ʿAkk</w:t>
      </w:r>
      <w:r w:rsidR="00C57E99" w:rsidRPr="000C7039">
        <w:rPr>
          <w:highlight w:val="yellow"/>
        </w:rPr>
        <w:t>á</w:t>
      </w:r>
      <w:r w:rsidRPr="00627ED1">
        <w:t xml:space="preserve"> by the order of the </w:t>
      </w:r>
      <w:r w:rsidRPr="00627ED1">
        <w:rPr>
          <w:highlight w:val="lightGray"/>
        </w:rPr>
        <w:t>Sul</w:t>
      </w:r>
      <w:r w:rsidR="00C57E99" w:rsidRPr="00A94403">
        <w:rPr>
          <w:highlight w:val="lightGray"/>
        </w:rPr>
        <w:t>ta</w:t>
      </w:r>
      <w:r w:rsidRPr="00627ED1">
        <w:rPr>
          <w:highlight w:val="lightGray"/>
        </w:rPr>
        <w:t>n</w:t>
      </w:r>
      <w:r w:rsidRPr="00627ED1">
        <w:t xml:space="preserve">. The prophecy of </w:t>
      </w:r>
      <w:r w:rsidRPr="00627ED1">
        <w:rPr>
          <w:highlight w:val="yellow"/>
        </w:rPr>
        <w:t>ʿAbdu’l-Bah</w:t>
      </w:r>
      <w:r w:rsidR="00C57E99" w:rsidRPr="000C7039">
        <w:rPr>
          <w:highlight w:val="yellow"/>
        </w:rPr>
        <w:t>á</w:t>
      </w:r>
      <w:r w:rsidRPr="00627ED1">
        <w:t xml:space="preserve"> was fulfilled: His brothers were the first to fall into their own trap.</w:t>
      </w:r>
    </w:p>
    <w:p w14:paraId="1173F2F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28</w:t>
      </w:r>
      <w:r>
        <w:rPr>
          <w:rStyle w:val="structure"/>
        </w:rPr>
        <w:t>—en_19920000/</w:t>
      </w:r>
      <w:r w:rsidRPr="00936C68">
        <w:rPr>
          <w:rStyle w:val="structurevisible"/>
        </w:rPr>
        <w:t>&gt;</w:t>
      </w:r>
    </w:p>
    <w:p w14:paraId="283D1845" w14:textId="77777777" w:rsidR="00C57E99" w:rsidRDefault="00627ED1" w:rsidP="00C57E99">
      <w:pPr>
        <w:pStyle w:val="Bodycont"/>
      </w:pPr>
      <w:r w:rsidRPr="00627ED1">
        <w:t xml:space="preserve">The Master, as always, submitted Himself to the cruelties which His enemies had inflicted upon Him. He accepted the new restrictions in a spirit of radiant acquiescence. The greatest deprivation for Him was His separation from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He could not visit during this time. He was also cut off from the building work on Mount Carmel, although He made arrangements for it to continue. For about seven years while this incarceration was in force </w:t>
      </w:r>
      <w:r w:rsidRPr="00627ED1">
        <w:rPr>
          <w:highlight w:val="yellow"/>
        </w:rPr>
        <w:t>ʿAbdu’l-Bah</w:t>
      </w:r>
      <w:r w:rsidR="00C57E99" w:rsidRPr="000C7039">
        <w:rPr>
          <w:highlight w:val="yellow"/>
        </w:rPr>
        <w:t>á</w:t>
      </w:r>
      <w:r w:rsidRPr="00627ED1">
        <w:t xml:space="preserve"> continued to direct the affairs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 both East and West through the outpouring of His voluminous writings. As the years went by, more pilgrims and visitors were received in His rented house adjacent to the barracks, known as the house of </w:t>
      </w:r>
      <w:r w:rsidRPr="00627ED1">
        <w:rPr>
          <w:highlight w:val="yellow"/>
        </w:rPr>
        <w:t>ʿAbdu’ll</w:t>
      </w:r>
      <w:r w:rsidR="00C57E99" w:rsidRPr="009D139B">
        <w:rPr>
          <w:highlight w:val="yellow"/>
        </w:rPr>
        <w:t>á</w:t>
      </w:r>
      <w:r w:rsidRPr="00627ED1">
        <w:rPr>
          <w:highlight w:val="yellow"/>
        </w:rPr>
        <w:t>h P</w:t>
      </w:r>
      <w:r w:rsidR="00C57E99" w:rsidRPr="009D139B">
        <w:rPr>
          <w:highlight w:val="yellow"/>
        </w:rPr>
        <w:t>áá</w:t>
      </w:r>
      <w:r w:rsidRPr="00627ED1">
        <w:t xml:space="preserve">. On the upper storey of this house He built a small wooden cabin in which He could pray, turning in the direction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4AD8D26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29</w:t>
      </w:r>
      <w:r>
        <w:rPr>
          <w:rStyle w:val="structure"/>
        </w:rPr>
        <w:t>—en_19920000/</w:t>
      </w:r>
      <w:r w:rsidRPr="00936C68">
        <w:rPr>
          <w:rStyle w:val="structurevisible"/>
        </w:rPr>
        <w:t>&gt;</w:t>
      </w:r>
    </w:p>
    <w:p w14:paraId="7B0D84BF" w14:textId="77777777" w:rsidR="00C57E99" w:rsidRDefault="00627ED1" w:rsidP="00C57E99">
      <w:pPr>
        <w:pStyle w:val="Bodycont"/>
      </w:pPr>
      <w:r w:rsidRPr="00627ED1">
        <w:t xml:space="preserve">As to His brothers: upon being brought to </w:t>
      </w:r>
      <w:r w:rsidRPr="00627ED1">
        <w:rPr>
          <w:highlight w:val="yellow"/>
        </w:rPr>
        <w:t>ʿAkk</w:t>
      </w:r>
      <w:r w:rsidR="00C57E99" w:rsidRPr="000C7039">
        <w:rPr>
          <w:highlight w:val="yellow"/>
        </w:rPr>
        <w:t>á</w:t>
      </w:r>
      <w:r w:rsidRPr="00627ED1">
        <w:t xml:space="preserve"> where they were ordered to live,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wrote two letters, one after the other, to the Governor of Damascus (whom he had already bribed) desperately seeking assistance for his release. But his letters were left unanswered. However, </w:t>
      </w:r>
      <w:r w:rsidRPr="00627ED1">
        <w:rPr>
          <w:highlight w:val="yellow"/>
        </w:rPr>
        <w:t>ʿAbdu’l-Bah</w:t>
      </w:r>
      <w:r w:rsidR="00C57E99" w:rsidRPr="000C7039">
        <w:rPr>
          <w:highlight w:val="yellow"/>
        </w:rPr>
        <w:t>á</w:t>
      </w:r>
      <w:r w:rsidRPr="00627ED1">
        <w:t xml:space="preserve"> met the civil and military authorities and interceded for the release of His brothers, saying that they were not able to endure such restrictions, and secured their freedom. He also secured freedom for the other believers, who were allowed to resume the occupations in which they had been previously engaged, but He assured the authorities that He Himself would remain within the walls of the city.</w:t>
      </w:r>
    </w:p>
    <w:p w14:paraId="50AA9BD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30</w:t>
      </w:r>
      <w:r>
        <w:rPr>
          <w:rStyle w:val="structure"/>
        </w:rPr>
        <w:t>—en_19920000/</w:t>
      </w:r>
      <w:r w:rsidRPr="00936C68">
        <w:rPr>
          <w:rStyle w:val="structurevisible"/>
        </w:rPr>
        <w:t>&gt;</w:t>
      </w:r>
    </w:p>
    <w:p w14:paraId="3C290B60" w14:textId="77777777" w:rsidR="00C57E99" w:rsidRDefault="00627ED1" w:rsidP="00C57E99">
      <w:pPr>
        <w:pStyle w:val="Bodycont"/>
      </w:pPr>
      <w:r w:rsidRPr="00627ED1">
        <w:t xml:space="preserve">As to the cause of the restrictions,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he at first flatly denied having had any communication with the Governor of Damascus and </w:t>
      </w:r>
      <w:r w:rsidRPr="00627ED1">
        <w:rPr>
          <w:highlight w:val="yellow"/>
        </w:rPr>
        <w:t>Majdu’d-D</w:t>
      </w:r>
      <w:r w:rsidR="00C57E99" w:rsidRPr="004C36BB">
        <w:rPr>
          <w:highlight w:val="yellow"/>
        </w:rPr>
        <w:t>í</w:t>
      </w:r>
      <w:r w:rsidRPr="00627ED1">
        <w:rPr>
          <w:highlight w:val="yellow"/>
        </w:rPr>
        <w:t>n</w:t>
      </w:r>
      <w:r w:rsidRPr="00627ED1">
        <w:t xml:space="preserve"> did likewise. They both alleged that the edict of the </w:t>
      </w:r>
      <w:r w:rsidRPr="00627ED1">
        <w:rPr>
          <w:highlight w:val="lightGray"/>
        </w:rPr>
        <w:t>Sul</w:t>
      </w:r>
      <w:r w:rsidR="00C57E99" w:rsidRPr="00A94403">
        <w:rPr>
          <w:highlight w:val="lightGray"/>
        </w:rPr>
        <w:t>ta</w:t>
      </w:r>
      <w:r w:rsidRPr="00627ED1">
        <w:rPr>
          <w:highlight w:val="lightGray"/>
        </w:rPr>
        <w:t>n</w:t>
      </w:r>
      <w:r w:rsidRPr="00627ED1">
        <w:t xml:space="preserve"> for re-incarceration had been issued as a result of the publication of a book by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xml:space="preserve">, the great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 but the truth soon surfaced. </w:t>
      </w:r>
      <w:r w:rsidR="00C57E99" w:rsidRPr="003B687D">
        <w:rPr>
          <w:highlight w:val="yellow"/>
        </w:rPr>
        <w:t>Ḥá</w:t>
      </w:r>
      <w:r w:rsidRPr="00627ED1">
        <w:rPr>
          <w:highlight w:val="yellow"/>
        </w:rPr>
        <w:t>j</w:t>
      </w:r>
      <w:r w:rsidR="00C57E99" w:rsidRPr="003B687D">
        <w:rPr>
          <w:highlight w:val="yellow"/>
        </w:rPr>
        <w:t>í</w:t>
      </w:r>
      <w:r w:rsidRPr="00627ED1">
        <w:rPr>
          <w:highlight w:val="yellow"/>
        </w:rPr>
        <w:t xml:space="preserve"> </w:t>
      </w:r>
      <w:r w:rsidR="00C57E99" w:rsidRPr="006E2B10">
        <w:rPr>
          <w:highlight w:val="yellow"/>
        </w:rPr>
        <w:t>ʿ</w:t>
      </w:r>
      <w:r w:rsidRPr="00627ED1">
        <w:rPr>
          <w:highlight w:val="yellow"/>
        </w:rPr>
        <w:t>Al</w:t>
      </w:r>
      <w:r w:rsidR="00C57E99" w:rsidRPr="006E2B10">
        <w:rPr>
          <w:highlight w:val="yellow"/>
        </w:rPr>
        <w:t>í</w:t>
      </w:r>
      <w:r w:rsidRPr="00627ED1">
        <w:rPr>
          <w:highlight w:val="yellow"/>
        </w:rPr>
        <w:t>y-i-Yazd</w:t>
      </w:r>
      <w:r w:rsidR="00C57E99" w:rsidRPr="006E2B10">
        <w:rPr>
          <w:highlight w:val="yellow"/>
        </w:rPr>
        <w:t>í</w:t>
      </w:r>
      <w:r w:rsidRPr="00627ED1">
        <w:rPr>
          <w:rStyle w:val="FootnoteReference"/>
        </w:rPr>
        <w:footnoteReference w:id="400"/>
      </w:r>
      <w:r w:rsidRPr="00627ED1">
        <w:t xml:space="preserve"> has described in his memoirs the circumstances which exposed the treachery</w:t>
      </w:r>
      <w:r w:rsidRPr="00627ED1">
        <w:rPr>
          <w:rStyle w:val="structurepagenumber"/>
        </w:rPr>
        <w:t xml:space="preserve"> &lt;page 229</w:t>
      </w:r>
      <w:r w:rsidR="00B777C2">
        <w:rPr>
          <w:rStyle w:val="structurepagenumber"/>
        </w:rPr>
        <w:t>/&gt;</w:t>
      </w:r>
      <w:r w:rsidR="00C57E99">
        <w:t xml:space="preserve"> </w:t>
      </w:r>
      <w:r w:rsidRPr="00627ED1">
        <w:t xml:space="preserve">of </w:t>
      </w:r>
      <w:r w:rsidRPr="00627ED1">
        <w:rPr>
          <w:highlight w:val="yellow"/>
        </w:rPr>
        <w:t>Majdu’d-D</w:t>
      </w:r>
      <w:r w:rsidR="00C57E99" w:rsidRPr="004C36BB">
        <w:rPr>
          <w:highlight w:val="yellow"/>
        </w:rPr>
        <w:t>í</w:t>
      </w:r>
      <w:r w:rsidRPr="00627ED1">
        <w:rPr>
          <w:highlight w:val="yellow"/>
        </w:rPr>
        <w:t>n</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According to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w:t>
      </w:r>
      <w:r w:rsidR="00C57E99" w:rsidRPr="000C7039">
        <w:rPr>
          <w:highlight w:val="yellow"/>
        </w:rPr>
        <w:t>ʿ</w:t>
      </w:r>
      <w:r w:rsidRPr="00627ED1">
        <w:rPr>
          <w:highlight w:val="yellow"/>
        </w:rPr>
        <w:t>Al</w:t>
      </w:r>
      <w:r w:rsidR="00C57E99" w:rsidRPr="000C7039">
        <w:rPr>
          <w:highlight w:val="yellow"/>
        </w:rPr>
        <w:t>í</w:t>
      </w:r>
      <w:r w:rsidRPr="00627ED1">
        <w:t xml:space="preserve">, </w:t>
      </w:r>
      <w:r w:rsidRPr="00627ED1">
        <w:rPr>
          <w:highlight w:val="yellow"/>
        </w:rPr>
        <w:t>Majdu’d-D</w:t>
      </w:r>
      <w:r w:rsidR="00C57E99" w:rsidRPr="004C36BB">
        <w:rPr>
          <w:highlight w:val="yellow"/>
        </w:rPr>
        <w:t>í</w:t>
      </w:r>
      <w:r w:rsidRPr="00627ED1">
        <w:rPr>
          <w:highlight w:val="yellow"/>
        </w:rPr>
        <w:t>n</w:t>
      </w:r>
      <w:r w:rsidRPr="00627ED1">
        <w:t xml:space="preserve"> had delivered two petitions personally, one to </w:t>
      </w:r>
      <w:r w:rsidRPr="00627ED1">
        <w:rPr>
          <w:highlight w:val="yellow"/>
        </w:rPr>
        <w:t>N</w:t>
      </w:r>
      <w:r w:rsidR="00C57E99" w:rsidRPr="009D139B">
        <w:rPr>
          <w:highlight w:val="yellow"/>
        </w:rPr>
        <w:t>áẓ</w:t>
      </w:r>
      <w:r w:rsidRPr="00627ED1">
        <w:rPr>
          <w:highlight w:val="yellow"/>
        </w:rPr>
        <w:t>im P</w:t>
      </w:r>
      <w:r w:rsidR="00C57E99" w:rsidRPr="009D139B">
        <w:rPr>
          <w:highlight w:val="yellow"/>
        </w:rPr>
        <w:t>áá</w:t>
      </w:r>
      <w:r w:rsidRPr="00627ED1">
        <w:t xml:space="preserve"> and the other to </w:t>
      </w:r>
      <w:r w:rsidRPr="00627ED1">
        <w:rPr>
          <w:highlight w:val="yellow"/>
        </w:rPr>
        <w:t>Far</w:t>
      </w:r>
      <w:r w:rsidR="00C57E99" w:rsidRPr="002E555E">
        <w:rPr>
          <w:highlight w:val="yellow"/>
        </w:rPr>
        <w:t>í</w:t>
      </w:r>
      <w:r w:rsidRPr="00627ED1">
        <w:rPr>
          <w:highlight w:val="yellow"/>
        </w:rPr>
        <w:t>q P</w:t>
      </w:r>
      <w:r w:rsidR="00C57E99" w:rsidRPr="002E555E">
        <w:rPr>
          <w:highlight w:val="yellow"/>
        </w:rPr>
        <w:t>áá</w:t>
      </w:r>
      <w:r w:rsidRPr="00627ED1">
        <w:t xml:space="preserve">. The latter was a high-ranking military officer friendly towards </w:t>
      </w:r>
      <w:r w:rsidRPr="00627ED1">
        <w:rPr>
          <w:highlight w:val="yellow"/>
        </w:rPr>
        <w:t>ʿAbdu’l-Bah</w:t>
      </w:r>
      <w:r w:rsidR="00C57E99" w:rsidRPr="000C7039">
        <w:rPr>
          <w:highlight w:val="yellow"/>
        </w:rPr>
        <w:t>á</w:t>
      </w:r>
      <w:r w:rsidRPr="00627ED1">
        <w:t xml:space="preserve">. It appears that the second petition was presented in response to a question raised by </w:t>
      </w:r>
      <w:r w:rsidRPr="00627ED1">
        <w:rPr>
          <w:highlight w:val="yellow"/>
        </w:rPr>
        <w:t>Far</w:t>
      </w:r>
      <w:r w:rsidR="00C57E99" w:rsidRPr="002E555E">
        <w:rPr>
          <w:highlight w:val="yellow"/>
        </w:rPr>
        <w:t>í</w:t>
      </w:r>
      <w:r w:rsidRPr="00627ED1">
        <w:rPr>
          <w:highlight w:val="yellow"/>
        </w:rPr>
        <w:t>q P</w:t>
      </w:r>
      <w:r w:rsidR="00C57E99" w:rsidRPr="002E555E">
        <w:rPr>
          <w:highlight w:val="yellow"/>
        </w:rPr>
        <w:t>áá</w:t>
      </w:r>
      <w:r w:rsidRPr="00627ED1">
        <w:t xml:space="preserve">, who wanted to know the nature of disagreements between </w:t>
      </w:r>
      <w:r w:rsidRPr="00627ED1">
        <w:rPr>
          <w:highlight w:val="yellow"/>
        </w:rPr>
        <w:t>ʿAbdu’l-Bah</w:t>
      </w:r>
      <w:r w:rsidR="00C57E99" w:rsidRPr="000C7039">
        <w:rPr>
          <w:highlight w:val="yellow"/>
        </w:rPr>
        <w:t>á</w:t>
      </w:r>
      <w:r w:rsidRPr="00627ED1">
        <w:t xml:space="preserve"> and His brothers.</w:t>
      </w:r>
    </w:p>
    <w:p w14:paraId="0DA6494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31</w:t>
      </w:r>
      <w:r>
        <w:rPr>
          <w:rStyle w:val="structure"/>
        </w:rPr>
        <w:t>—en_19920000/</w:t>
      </w:r>
      <w:r w:rsidRPr="00936C68">
        <w:rPr>
          <w:rStyle w:val="structurevisible"/>
        </w:rPr>
        <w:t>&gt;</w:t>
      </w:r>
    </w:p>
    <w:p w14:paraId="3F55F5BF" w14:textId="77777777" w:rsidR="00C57E99" w:rsidRDefault="00627ED1" w:rsidP="00C57E99">
      <w:pPr>
        <w:pStyle w:val="Bodycont"/>
      </w:pPr>
      <w:r w:rsidRPr="00627ED1">
        <w:t xml:space="preserve">In order to confuse the issue for </w:t>
      </w:r>
      <w:r w:rsidRPr="00627ED1">
        <w:rPr>
          <w:highlight w:val="yellow"/>
        </w:rPr>
        <w:t>Far</w:t>
      </w:r>
      <w:r w:rsidR="00C57E99" w:rsidRPr="002E555E">
        <w:rPr>
          <w:highlight w:val="yellow"/>
        </w:rPr>
        <w:t>í</w:t>
      </w:r>
      <w:r w:rsidRPr="00627ED1">
        <w:rPr>
          <w:highlight w:val="yellow"/>
        </w:rPr>
        <w:t>q P</w:t>
      </w:r>
      <w:r w:rsidR="00C57E99" w:rsidRPr="002E555E">
        <w:rPr>
          <w:highlight w:val="yellow"/>
        </w:rPr>
        <w:t>áá</w:t>
      </w:r>
      <w:r w:rsidRPr="00627ED1">
        <w:t xml:space="preserve">, who was a </w:t>
      </w:r>
      <w:r w:rsidRPr="00627ED1">
        <w:rPr>
          <w:highlight w:val="yellow"/>
        </w:rPr>
        <w:t>Sunn</w:t>
      </w:r>
      <w:r w:rsidR="00C57E99" w:rsidRPr="000C7039">
        <w:rPr>
          <w:highlight w:val="yellow"/>
        </w:rPr>
        <w:t>í</w:t>
      </w:r>
      <w:r w:rsidRPr="00627ED1">
        <w:rPr>
          <w:highlight w:val="yellow"/>
        </w:rPr>
        <w:t xml:space="preserve"> Muslim</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w:t>
      </w:r>
      <w:r w:rsidRPr="00627ED1">
        <w:rPr>
          <w:highlight w:val="yellow"/>
        </w:rPr>
        <w:t>Majdu’d-D</w:t>
      </w:r>
      <w:r w:rsidR="00C57E99" w:rsidRPr="004C36BB">
        <w:rPr>
          <w:highlight w:val="yellow"/>
        </w:rPr>
        <w:t>í</w:t>
      </w:r>
      <w:r w:rsidRPr="00627ED1">
        <w:rPr>
          <w:highlight w:val="yellow"/>
        </w:rPr>
        <w:t>n</w:t>
      </w:r>
      <w:r w:rsidRPr="00627ED1">
        <w:t xml:space="preserve"> forged a document which they attributed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they sent this document along with their petition. In this document they composed, in the name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certain complimentary passages in praise of </w:t>
      </w:r>
      <w:r w:rsidRPr="00627ED1">
        <w:rPr>
          <w:highlight w:val="yellow"/>
        </w:rPr>
        <w:t>ʿUmar</w:t>
      </w:r>
      <w:r w:rsidRPr="00627ED1">
        <w:t xml:space="preserve">, the second </w:t>
      </w:r>
      <w:r w:rsidRPr="00627ED1">
        <w:rPr>
          <w:highlight w:val="lightGray"/>
        </w:rPr>
        <w:t>Caliph</w:t>
      </w:r>
      <w:r w:rsidRPr="00627ED1">
        <w:t xml:space="preserve"> of </w:t>
      </w:r>
      <w:r w:rsidRPr="00627ED1">
        <w:rPr>
          <w:highlight w:val="yellow"/>
        </w:rPr>
        <w:t>Sunn</w:t>
      </w:r>
      <w:r w:rsidR="00C57E99" w:rsidRPr="000C7039">
        <w:rPr>
          <w:highlight w:val="yellow"/>
        </w:rPr>
        <w:t>í</w:t>
      </w:r>
      <w:r w:rsidRPr="00627ED1">
        <w:rPr>
          <w:highlight w:val="yellow"/>
        </w:rPr>
        <w:t xml:space="preserve"> Isl</w:t>
      </w:r>
      <w:r w:rsidR="00C57E99" w:rsidRPr="000C7039">
        <w:rPr>
          <w:highlight w:val="yellow"/>
        </w:rPr>
        <w:t>á</w:t>
      </w:r>
      <w:r w:rsidRPr="00627ED1">
        <w:rPr>
          <w:highlight w:val="yellow"/>
        </w:rPr>
        <w:t>m</w:t>
      </w:r>
      <w:r w:rsidRPr="00627ED1">
        <w:t xml:space="preserve">. In so doing, they made it seem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 follower of </w:t>
      </w:r>
      <w:r w:rsidRPr="00627ED1">
        <w:rPr>
          <w:highlight w:val="yellow"/>
        </w:rPr>
        <w:t>Sunn</w:t>
      </w:r>
      <w:r w:rsidR="00C57E99" w:rsidRPr="000C7039">
        <w:rPr>
          <w:highlight w:val="yellow"/>
        </w:rPr>
        <w:t>í</w:t>
      </w:r>
      <w:r w:rsidRPr="00627ED1">
        <w:rPr>
          <w:highlight w:val="yellow"/>
        </w:rPr>
        <w:t xml:space="preserve"> Isl</w:t>
      </w:r>
      <w:r w:rsidR="00C57E99" w:rsidRPr="000C7039">
        <w:rPr>
          <w:highlight w:val="yellow"/>
        </w:rPr>
        <w:t>á</w:t>
      </w:r>
      <w:r w:rsidRPr="00627ED1">
        <w:rPr>
          <w:highlight w:val="yellow"/>
        </w:rPr>
        <w:t>m</w:t>
      </w:r>
      <w:r w:rsidRPr="00627ED1">
        <w:t xml:space="preserve">. The other document which they sent to the </w:t>
      </w:r>
      <w:r w:rsidRPr="00627ED1">
        <w:rPr>
          <w:highlight w:val="yellow"/>
        </w:rPr>
        <w:t>P</w:t>
      </w:r>
      <w:r w:rsidR="00C57E99" w:rsidRPr="000C7039">
        <w:rPr>
          <w:highlight w:val="yellow"/>
        </w:rPr>
        <w:t>áá</w:t>
      </w:r>
      <w:r w:rsidRPr="00627ED1">
        <w:t xml:space="preserve"> contained parts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4C36BB">
        <w:rPr>
          <w:rStyle w:val="BookTitle"/>
          <w:highlight w:val="yellow"/>
        </w:rPr>
        <w:t>ḥ</w:t>
      </w:r>
      <w:r w:rsidRPr="00627ED1">
        <w:rPr>
          <w:rStyle w:val="BookTitle"/>
          <w:highlight w:val="yellow"/>
        </w:rPr>
        <w:t>-i-Hiz</w:t>
      </w:r>
      <w:r w:rsidR="00C57E99" w:rsidRPr="00F23763">
        <w:rPr>
          <w:rStyle w:val="BookTitle"/>
          <w:highlight w:val="yellow"/>
        </w:rPr>
        <w:t>á</w:t>
      </w:r>
      <w:r w:rsidRPr="00627ED1">
        <w:rPr>
          <w:rStyle w:val="BookTitle"/>
          <w:highlight w:val="yellow"/>
        </w:rPr>
        <w:t>r Bayt</w:t>
      </w:r>
      <w:r w:rsidR="00C57E99" w:rsidRPr="00F23763">
        <w:rPr>
          <w:rStyle w:val="BookTitle"/>
          <w:highlight w:val="yellow"/>
        </w:rPr>
        <w:t>í</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One Thousand Verses</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in which </w:t>
      </w:r>
      <w:r w:rsidRPr="00627ED1">
        <w:rPr>
          <w:highlight w:val="yellow"/>
        </w:rPr>
        <w:t>ʿAbdu’l-Bah</w:t>
      </w:r>
      <w:r w:rsidR="00C57E99" w:rsidRPr="000C7039">
        <w:rPr>
          <w:highlight w:val="yellow"/>
        </w:rPr>
        <w:t>á</w:t>
      </w:r>
      <w:r w:rsidRPr="00627ED1">
        <w:t xml:space="preserve"> condemned </w:t>
      </w:r>
      <w:r w:rsidRPr="00627ED1">
        <w:rPr>
          <w:highlight w:val="yellow"/>
        </w:rPr>
        <w:t>ʿUmar</w:t>
      </w:r>
      <w:r w:rsidRPr="00627ED1">
        <w:t xml:space="preserve"> in strong terms. In their petition they then alleged that </w:t>
      </w:r>
      <w:r w:rsidRPr="00627ED1">
        <w:rPr>
          <w:highlight w:val="yellow"/>
        </w:rPr>
        <w:t>ʿAbdu’l-Bah</w:t>
      </w:r>
      <w:r w:rsidR="00C57E99" w:rsidRPr="000C7039">
        <w:rPr>
          <w:highlight w:val="yellow"/>
        </w:rPr>
        <w:t>á</w:t>
      </w:r>
      <w:r w:rsidRPr="00627ED1">
        <w:t xml:space="preserve"> was inciting His followers to arise in enmity against the </w:t>
      </w:r>
      <w:r w:rsidRPr="00627ED1">
        <w:rPr>
          <w:highlight w:val="yellow"/>
        </w:rPr>
        <w:t>Sunn</w:t>
      </w:r>
      <w:r w:rsidR="00C57E99" w:rsidRPr="009316B9">
        <w:rPr>
          <w:highlight w:val="yellow"/>
        </w:rPr>
        <w:t>í</w:t>
      </w:r>
      <w:r w:rsidRPr="00627ED1">
        <w:rPr>
          <w:highlight w:val="yellow"/>
        </w:rPr>
        <w:t>s</w:t>
      </w:r>
      <w:r w:rsidRPr="00627ED1">
        <w:t xml:space="preserve">, whereas the rest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were admirers of </w:t>
      </w:r>
      <w:r w:rsidRPr="00627ED1">
        <w:rPr>
          <w:highlight w:val="yellow"/>
        </w:rPr>
        <w:t>ʿUmar</w:t>
      </w:r>
      <w:r w:rsidRPr="00627ED1">
        <w:t xml:space="preserve"> and the </w:t>
      </w:r>
      <w:r w:rsidRPr="00627ED1">
        <w:rPr>
          <w:highlight w:val="yellow"/>
        </w:rPr>
        <w:t>Sunn</w:t>
      </w:r>
      <w:r w:rsidR="00C57E99" w:rsidRPr="000C7039">
        <w:rPr>
          <w:highlight w:val="yellow"/>
        </w:rPr>
        <w:t>í</w:t>
      </w:r>
      <w:r w:rsidRPr="00627ED1">
        <w:t xml:space="preserve"> community.</w:t>
      </w:r>
    </w:p>
    <w:p w14:paraId="5FC168C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32</w:t>
      </w:r>
      <w:r>
        <w:rPr>
          <w:rStyle w:val="structure"/>
        </w:rPr>
        <w:t>—en_19920000/</w:t>
      </w:r>
      <w:r w:rsidRPr="00936C68">
        <w:rPr>
          <w:rStyle w:val="structurevisible"/>
        </w:rPr>
        <w:t>&gt;</w:t>
      </w:r>
    </w:p>
    <w:p w14:paraId="19DD12E1" w14:textId="77777777" w:rsidR="00C57E99" w:rsidRDefault="00627ED1" w:rsidP="00C57E99">
      <w:pPr>
        <w:pStyle w:val="Bodycont"/>
      </w:pP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w:t>
      </w:r>
      <w:r w:rsidRPr="00627ED1">
        <w:rPr>
          <w:highlight w:val="yellow"/>
        </w:rPr>
        <w:t>Majdu’d-D</w:t>
      </w:r>
      <w:r w:rsidR="00C57E99" w:rsidRPr="004C36BB">
        <w:rPr>
          <w:highlight w:val="yellow"/>
        </w:rPr>
        <w:t>í</w:t>
      </w:r>
      <w:r w:rsidRPr="00627ED1">
        <w:rPr>
          <w:highlight w:val="yellow"/>
        </w:rPr>
        <w:t>n</w:t>
      </w:r>
      <w:r w:rsidRPr="00627ED1">
        <w:t xml:space="preserve"> continued to deny having sent any petition to Damascus until </w:t>
      </w:r>
      <w:r w:rsidRPr="00627ED1">
        <w:rPr>
          <w:highlight w:val="yellow"/>
        </w:rPr>
        <w:t>Far</w:t>
      </w:r>
      <w:r w:rsidR="00C57E99" w:rsidRPr="002E555E">
        <w:rPr>
          <w:highlight w:val="yellow"/>
        </w:rPr>
        <w:t>í</w:t>
      </w:r>
      <w:r w:rsidRPr="00627ED1">
        <w:rPr>
          <w:highlight w:val="yellow"/>
        </w:rPr>
        <w:t>q P</w:t>
      </w:r>
      <w:r w:rsidR="00C57E99" w:rsidRPr="002E555E">
        <w:rPr>
          <w:highlight w:val="yellow"/>
        </w:rPr>
        <w:t>áá</w:t>
      </w:r>
      <w:r w:rsidRPr="00627ED1">
        <w:t xml:space="preserve"> at last sent it to </w:t>
      </w:r>
      <w:r w:rsidRPr="00627ED1">
        <w:rPr>
          <w:highlight w:val="yellow"/>
        </w:rPr>
        <w:t>ʿAbdu’l-Bah</w:t>
      </w:r>
      <w:r w:rsidR="00C57E99" w:rsidRPr="000C7039">
        <w:rPr>
          <w:highlight w:val="yellow"/>
        </w:rPr>
        <w:t>á</w:t>
      </w:r>
      <w:r w:rsidRPr="00627ED1">
        <w:t xml:space="preserve">, who upon receiving it sent it to the mother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so that she could see the treachery of her offspring and son-in-law </w:t>
      </w:r>
      <w:r w:rsidRPr="00627ED1">
        <w:rPr>
          <w:highlight w:val="yellow"/>
        </w:rPr>
        <w:t>Majdu’d-D</w:t>
      </w:r>
      <w:r w:rsidR="00C57E99" w:rsidRPr="004C36BB">
        <w:rPr>
          <w:highlight w:val="yellow"/>
        </w:rPr>
        <w:t>í</w:t>
      </w:r>
      <w:r w:rsidRPr="00627ED1">
        <w:rPr>
          <w:highlight w:val="yellow"/>
        </w:rPr>
        <w:t>n</w:t>
      </w:r>
      <w:r w:rsidRPr="00627ED1">
        <w:t>.</w:t>
      </w:r>
    </w:p>
    <w:p w14:paraId="5129F5E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33</w:t>
      </w:r>
      <w:r>
        <w:rPr>
          <w:rStyle w:val="structure"/>
        </w:rPr>
        <w:t>—en_19920000/</w:t>
      </w:r>
      <w:r w:rsidRPr="00936C68">
        <w:rPr>
          <w:rStyle w:val="structurevisible"/>
        </w:rPr>
        <w:t>&gt;</w:t>
      </w:r>
    </w:p>
    <w:p w14:paraId="51CAEF7D" w14:textId="77777777" w:rsidR="00C57E99" w:rsidRDefault="00627ED1" w:rsidP="00C57E99">
      <w:pPr>
        <w:pStyle w:val="Bodycont"/>
      </w:pPr>
      <w:r w:rsidRPr="00627ED1">
        <w:t xml:space="preserve">When these preposterous activities came to light, it opened the eyes of some of the Covenant-breakers who had previously been duped into believing that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a true follower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These simple-hearted men, who had been for so long deceived by the Arch-breaker of the Covenant, went to </w:t>
      </w:r>
      <w:r w:rsidRPr="00627ED1">
        <w:rPr>
          <w:highlight w:val="yellow"/>
        </w:rPr>
        <w:t>ʿAbdu’l-Bah</w:t>
      </w:r>
      <w:r w:rsidR="00C57E99" w:rsidRPr="000C7039">
        <w:rPr>
          <w:highlight w:val="yellow"/>
        </w:rPr>
        <w:t>á</w:t>
      </w:r>
      <w:r w:rsidRPr="00627ED1">
        <w:t>, expressed remorse for their folly and were bountifully forgiven by Him.</w:t>
      </w:r>
    </w:p>
    <w:p w14:paraId="7152691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34</w:t>
      </w:r>
      <w:r>
        <w:rPr>
          <w:rStyle w:val="structure"/>
        </w:rPr>
        <w:t>—en_19920000/</w:t>
      </w:r>
      <w:r w:rsidRPr="00936C68">
        <w:rPr>
          <w:rStyle w:val="structurevisible"/>
        </w:rPr>
        <w:t>&gt;</w:t>
      </w:r>
    </w:p>
    <w:p w14:paraId="0195CF81" w14:textId="77777777" w:rsidR="00C57E99" w:rsidRDefault="00627ED1" w:rsidP="00C57E99">
      <w:pPr>
        <w:pStyle w:val="Bodycont"/>
      </w:pPr>
      <w:r w:rsidRPr="00627ED1">
        <w:t xml:space="preserve">As we look back upon these events, we can only be amazed at the craftiness of such a two-faced hypocrite who on the one hand professed to his misguided followers the divine origin of the Revelation of his Father, thereby posing as the most holy and truthful person, worthy of being emulated by all, and on the other, shamelessly announced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himself to be followers of </w:t>
      </w:r>
      <w:r w:rsidRPr="00627ED1">
        <w:rPr>
          <w:highlight w:val="yellow"/>
        </w:rPr>
        <w:t>Sunn</w:t>
      </w:r>
      <w:r w:rsidR="00C57E99" w:rsidRPr="000C7039">
        <w:rPr>
          <w:highlight w:val="yellow"/>
        </w:rPr>
        <w:t>í</w:t>
      </w:r>
      <w:r w:rsidRPr="00627ED1">
        <w:rPr>
          <w:highlight w:val="yellow"/>
        </w:rPr>
        <w:t xml:space="preserve"> Isl</w:t>
      </w:r>
      <w:r w:rsidR="00C57E99" w:rsidRPr="000C7039">
        <w:rPr>
          <w:highlight w:val="yellow"/>
        </w:rPr>
        <w:t>á</w:t>
      </w:r>
      <w:r w:rsidRPr="00627ED1">
        <w:rPr>
          <w:highlight w:val="yellow"/>
        </w:rPr>
        <w:t>m</w:t>
      </w:r>
      <w:r w:rsidRPr="00627ED1">
        <w:t xml:space="preserve">. Of course,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knew only too well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clearly taught His followers that </w:t>
      </w:r>
      <w:r w:rsidRPr="00627ED1">
        <w:rPr>
          <w:highlight w:val="yellow"/>
        </w:rPr>
        <w:t>ʿUmar</w:t>
      </w:r>
      <w:r w:rsidRPr="00627ED1">
        <w:t xml:space="preserve">, the second </w:t>
      </w:r>
      <w:r w:rsidRPr="00627ED1">
        <w:rPr>
          <w:highlight w:val="lightGray"/>
        </w:rPr>
        <w:t>Caliph</w:t>
      </w:r>
      <w:r w:rsidRPr="00627ED1">
        <w:t xml:space="preserve"> of </w:t>
      </w:r>
      <w:r w:rsidRPr="00627ED1">
        <w:rPr>
          <w:highlight w:val="yellow"/>
        </w:rPr>
        <w:t>Sunn</w:t>
      </w:r>
      <w:r w:rsidR="00C57E99" w:rsidRPr="000C7039">
        <w:rPr>
          <w:highlight w:val="yellow"/>
        </w:rPr>
        <w:t>í</w:t>
      </w:r>
      <w:r w:rsidRPr="00627ED1">
        <w:rPr>
          <w:highlight w:val="yellow"/>
        </w:rPr>
        <w:t xml:space="preserve"> Isl</w:t>
      </w:r>
      <w:r w:rsidR="00C57E99" w:rsidRPr="000C7039">
        <w:rPr>
          <w:highlight w:val="yellow"/>
        </w:rPr>
        <w:t>á</w:t>
      </w:r>
      <w:r w:rsidRPr="00627ED1">
        <w:rPr>
          <w:highlight w:val="yellow"/>
        </w:rPr>
        <w:t>m</w:t>
      </w:r>
      <w:r w:rsidRPr="00627ED1">
        <w:t xml:space="preserve">, had broken the unwritten Covenant of </w:t>
      </w:r>
      <w:r w:rsidRPr="00627ED1">
        <w:rPr>
          <w:highlight w:val="yellow"/>
        </w:rPr>
        <w:t>Mu</w:t>
      </w:r>
      <w:r w:rsidR="00C57E99" w:rsidRPr="000C7039">
        <w:rPr>
          <w:highlight w:val="yellow"/>
        </w:rPr>
        <w:t>ḥ</w:t>
      </w:r>
      <w:r w:rsidRPr="00627ED1">
        <w:rPr>
          <w:highlight w:val="yellow"/>
        </w:rPr>
        <w:t>ammad</w:t>
      </w:r>
      <w:r w:rsidRPr="00627ED1">
        <w:t xml:space="preserve"> and unlawfully usurped the successorship of the Prophet from </w:t>
      </w:r>
      <w:r w:rsidRPr="00627ED1">
        <w:rPr>
          <w:highlight w:val="yellow"/>
        </w:rPr>
        <w:t>Im</w:t>
      </w:r>
      <w:r w:rsidR="00C57E99" w:rsidRPr="000C7039">
        <w:rPr>
          <w:highlight w:val="yellow"/>
        </w:rPr>
        <w:t>á</w:t>
      </w:r>
      <w:r w:rsidRPr="00627ED1">
        <w:rPr>
          <w:highlight w:val="yellow"/>
        </w:rPr>
        <w:t xml:space="preserve">m </w:t>
      </w:r>
      <w:r w:rsidR="00C57E99" w:rsidRPr="000C7039">
        <w:rPr>
          <w:highlight w:val="yellow"/>
        </w:rPr>
        <w:t>ʿ</w:t>
      </w:r>
      <w:r w:rsidRPr="00627ED1">
        <w:rPr>
          <w:highlight w:val="yellow"/>
        </w:rPr>
        <w:t>Al</w:t>
      </w:r>
      <w:r w:rsidR="00C57E99" w:rsidRPr="000C7039">
        <w:rPr>
          <w:highlight w:val="yellow"/>
        </w:rPr>
        <w:t>í</w:t>
      </w:r>
      <w:r w:rsidRPr="00627ED1">
        <w:t xml:space="preserve">. He also knew that the holy </w:t>
      </w:r>
      <w:r w:rsidRPr="00627ED1">
        <w:rPr>
          <w:highlight w:val="yellow"/>
        </w:rPr>
        <w:t>Im</w:t>
      </w:r>
      <w:r w:rsidR="00C57E99" w:rsidRPr="000C7039">
        <w:rPr>
          <w:highlight w:val="yellow"/>
        </w:rPr>
        <w:t>á</w:t>
      </w:r>
      <w:r w:rsidRPr="00627ED1">
        <w:rPr>
          <w:highlight w:val="yellow"/>
        </w:rPr>
        <w:t>ms</w:t>
      </w:r>
      <w:r w:rsidRPr="00627ED1">
        <w:t xml:space="preserve"> of the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sect of </w:t>
      </w:r>
      <w:r w:rsidRPr="00627ED1">
        <w:rPr>
          <w:highlight w:val="yellow"/>
        </w:rPr>
        <w:t>Isl</w:t>
      </w:r>
      <w:r w:rsidR="00C57E99" w:rsidRPr="000C7039">
        <w:rPr>
          <w:highlight w:val="yellow"/>
        </w:rPr>
        <w:t>á</w:t>
      </w:r>
      <w:r w:rsidRPr="00627ED1">
        <w:rPr>
          <w:highlight w:val="yellow"/>
        </w:rPr>
        <w:t>m</w:t>
      </w:r>
      <w:r w:rsidRPr="00627ED1">
        <w:t xml:space="preserve">, whose stations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extolled in His Writings, were the</w:t>
      </w:r>
      <w:r w:rsidRPr="00627ED1">
        <w:rPr>
          <w:rStyle w:val="structurepagenumber"/>
        </w:rPr>
        <w:t xml:space="preserve"> &lt;page 230</w:t>
      </w:r>
      <w:r w:rsidR="00B777C2">
        <w:rPr>
          <w:rStyle w:val="structurepagenumber"/>
        </w:rPr>
        <w:t>/&gt;</w:t>
      </w:r>
      <w:r w:rsidR="00C57E99">
        <w:t xml:space="preserve"> </w:t>
      </w:r>
      <w:r w:rsidRPr="00627ED1">
        <w:t xml:space="preserve">true successors of the Prophet. Despite this there were no limits to which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would not go in order to destroy </w:t>
      </w:r>
      <w:r w:rsidRPr="00627ED1">
        <w:rPr>
          <w:highlight w:val="yellow"/>
        </w:rPr>
        <w:t>ʿAbdu’l-Bah</w:t>
      </w:r>
      <w:r w:rsidR="00C57E99" w:rsidRPr="000C7039">
        <w:rPr>
          <w:highlight w:val="yellow"/>
        </w:rPr>
        <w:t>á</w:t>
      </w:r>
      <w:r w:rsidRPr="00627ED1">
        <w:t>. He was a master in the art of falsification, and, as we shall see later in this book, he continued in this vein for years, spreading falsehood and calumnies against the Centre of the Covenant.</w:t>
      </w:r>
    </w:p>
    <w:p w14:paraId="6B4633F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19:</w:t>
      </w:r>
      <w:r w:rsidRPr="00936C68">
        <w:rPr>
          <w:rStyle w:val="structureparIDparcounter"/>
        </w:rPr>
        <w:t>35</w:t>
      </w:r>
      <w:r>
        <w:rPr>
          <w:rStyle w:val="structure"/>
        </w:rPr>
        <w:t>—en_19920000/</w:t>
      </w:r>
      <w:r w:rsidRPr="00936C68">
        <w:rPr>
          <w:rStyle w:val="structurevisible"/>
        </w:rPr>
        <w:t>&gt;</w:t>
      </w:r>
    </w:p>
    <w:p w14:paraId="7F4596F3" w14:textId="77777777" w:rsidR="00C57E99" w:rsidRDefault="00627ED1" w:rsidP="00C57E99">
      <w:pPr>
        <w:pStyle w:val="Bodycont"/>
      </w:pPr>
      <w:r w:rsidRPr="00627ED1">
        <w:t xml:space="preserve">When it became public knowledge that the cause of imposing this new incarceration was </w:t>
      </w:r>
      <w:r w:rsidRPr="00627ED1">
        <w:rPr>
          <w:highlight w:val="yellow"/>
        </w:rPr>
        <w:t>Majdu’d-D</w:t>
      </w:r>
      <w:r w:rsidR="00C57E99" w:rsidRPr="004D314C">
        <w:rPr>
          <w:highlight w:val="yellow"/>
        </w:rPr>
        <w:t>í</w:t>
      </w:r>
      <w:r w:rsidRPr="00627ED1">
        <w:rPr>
          <w:highlight w:val="yellow"/>
        </w:rPr>
        <w:t>n’s</w:t>
      </w:r>
      <w:r w:rsidRPr="00627ED1">
        <w:t xml:space="preserve"> petition, the Covenant-breakers became subdued and chastened for some time. However, once released from the bondage of incarceration within the Prison City,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associates became content with their own freedom, and jubilant that the Master, whom they hated so bitterly, was confined within the walls of </w:t>
      </w:r>
      <w:r w:rsidRPr="00627ED1">
        <w:rPr>
          <w:highlight w:val="yellow"/>
        </w:rPr>
        <w:t>ʿAkk</w:t>
      </w:r>
      <w:r w:rsidR="00C57E99" w:rsidRPr="000C7039">
        <w:rPr>
          <w:highlight w:val="yellow"/>
        </w:rPr>
        <w:t>á</w:t>
      </w:r>
      <w:r w:rsidRPr="00627ED1">
        <w:t xml:space="preserve">. They therefore considered this a victory, and foolishly thought that the end of </w:t>
      </w:r>
      <w:r w:rsidRPr="00627ED1">
        <w:rPr>
          <w:highlight w:val="yellow"/>
        </w:rPr>
        <w:t>ʿAbdu’l-Bah</w:t>
      </w:r>
      <w:r w:rsidR="00C57E99" w:rsidRPr="000C7039">
        <w:rPr>
          <w:highlight w:val="yellow"/>
        </w:rPr>
        <w:t>á</w:t>
      </w:r>
      <w:r w:rsidRPr="00627ED1">
        <w:t xml:space="preserve"> and His leadership was in sight. Little did they know that light cannot be put out by darkness and the power of God cannot be made ineffective through the opposition of the ignoble among men.</w:t>
      </w:r>
      <w:r w:rsidRPr="00627ED1">
        <w:rPr>
          <w:rStyle w:val="structurepagenumber"/>
        </w:rPr>
        <w:t xml:space="preserve"> &lt;page 231</w:t>
      </w:r>
      <w:bookmarkStart w:id="28" w:name="ch20"/>
      <w:bookmarkEnd w:id="28"/>
      <w:r w:rsidR="00B777C2">
        <w:rPr>
          <w:rStyle w:val="structurepagenumber"/>
        </w:rPr>
        <w:t>/&gt;</w:t>
      </w:r>
    </w:p>
    <w:p w14:paraId="2BBCE17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20</w:t>
      </w:r>
      <w:r w:rsidRPr="00835AAF">
        <w:rPr>
          <w:rStyle w:val="structure"/>
        </w:rPr>
        <w:t>:0</w:t>
      </w:r>
      <w:r>
        <w:rPr>
          <w:rStyle w:val="structure"/>
        </w:rPr>
        <w:t>—en_19920000/</w:t>
      </w:r>
      <w:r w:rsidRPr="00835AAF">
        <w:rPr>
          <w:rStyle w:val="structurevisible"/>
        </w:rPr>
        <w:t>&gt;</w:t>
      </w:r>
      <w:r>
        <w:t>CHAPTER TWENTY</w:t>
      </w:r>
      <w:r>
        <w:br/>
      </w:r>
      <w:r w:rsidR="00627ED1" w:rsidRPr="00627ED1">
        <w:t>Years of Incarceration</w:t>
      </w:r>
    </w:p>
    <w:p w14:paraId="08215497"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w:t>
      </w:r>
      <w:r>
        <w:rPr>
          <w:rStyle w:val="structure"/>
        </w:rPr>
        <w:t>—en_19920000/</w:t>
      </w:r>
      <w:r w:rsidRPr="00936C68">
        <w:rPr>
          <w:rStyle w:val="structurevisible"/>
        </w:rPr>
        <w:t>&gt;</w:t>
      </w:r>
    </w:p>
    <w:p w14:paraId="01B6E29A" w14:textId="77777777" w:rsidR="00C57E99" w:rsidRDefault="00627ED1" w:rsidP="00C57E99">
      <w:pPr>
        <w:pStyle w:val="Body1st"/>
      </w:pPr>
      <w:r w:rsidRPr="00627ED1">
        <w:t xml:space="preserve">During the years of His confinement in the city of </w:t>
      </w:r>
      <w:r w:rsidRPr="00627ED1">
        <w:rPr>
          <w:highlight w:val="yellow"/>
        </w:rPr>
        <w:t>ʿAkk</w:t>
      </w:r>
      <w:r w:rsidR="00C57E99" w:rsidRPr="000C7039">
        <w:rPr>
          <w:highlight w:val="yellow"/>
        </w:rPr>
        <w:t>á</w:t>
      </w:r>
      <w:r w:rsidRPr="00627ED1">
        <w:t xml:space="preserve"> </w:t>
      </w:r>
      <w:r w:rsidRPr="00627ED1">
        <w:rPr>
          <w:highlight w:val="yellow"/>
        </w:rPr>
        <w:t>ʿAbdu’l-Bah</w:t>
      </w:r>
      <w:r w:rsidR="00C57E99" w:rsidRPr="000C7039">
        <w:rPr>
          <w:highlight w:val="yellow"/>
        </w:rPr>
        <w:t>á</w:t>
      </w:r>
      <w:r w:rsidRPr="00627ED1">
        <w:t xml:space="preserve"> was engaged in writing numerous Tablets either in His own handwriting or by dictation to His secretaries. Through these He continued to guide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their service to the Cause, urging them to remain steadfast in the Covenant and diffuse the divine fragrances with wisdom and perseverance. Though restricted in His movements, the Master was now living in relative peace, directing the construction of the Shrine of the </w:t>
      </w:r>
      <w:r w:rsidRPr="00627ED1">
        <w:rPr>
          <w:highlight w:val="yellow"/>
        </w:rPr>
        <w:t>B</w:t>
      </w:r>
      <w:r w:rsidR="00C57E99" w:rsidRPr="000C7039">
        <w:rPr>
          <w:highlight w:val="yellow"/>
        </w:rPr>
        <w:t>á</w:t>
      </w:r>
      <w:r w:rsidRPr="00627ED1">
        <w:rPr>
          <w:highlight w:val="yellow"/>
        </w:rPr>
        <w:t>b</w:t>
      </w:r>
      <w:r w:rsidRPr="00627ED1">
        <w:t xml:space="preserve"> on Mount Carmel, while the emanations of His pen continued to enrapture the souls of the faithful, thus enabling them to scale loftier heights of service in His Cause.</w:t>
      </w:r>
    </w:p>
    <w:p w14:paraId="601FD4D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2</w:t>
      </w:r>
      <w:r>
        <w:rPr>
          <w:rStyle w:val="structure"/>
        </w:rPr>
        <w:t>—en_19920000/</w:t>
      </w:r>
      <w:r w:rsidRPr="00936C68">
        <w:rPr>
          <w:rStyle w:val="structurevisible"/>
        </w:rPr>
        <w:t>&gt;</w:t>
      </w:r>
    </w:p>
    <w:p w14:paraId="4034D3A3" w14:textId="77777777" w:rsidR="00C57E99" w:rsidRDefault="00627ED1" w:rsidP="00C57E99">
      <w:pPr>
        <w:pStyle w:val="Bodycont"/>
      </w:pPr>
      <w:r w:rsidRPr="00627ED1">
        <w:t xml:space="preserve">Many significant achievements in the history of the Faith occurred during this time. In 1902, through </w:t>
      </w:r>
      <w:r w:rsidRPr="00627ED1">
        <w:rPr>
          <w:highlight w:val="yellow"/>
        </w:rPr>
        <w:t>ʿAbdu’l-Bah</w:t>
      </w:r>
      <w:r w:rsidR="00C57E99" w:rsidRPr="007C5354">
        <w:rPr>
          <w:highlight w:val="yellow"/>
        </w:rPr>
        <w:t>á</w:t>
      </w:r>
      <w:r w:rsidRPr="00627ED1">
        <w:rPr>
          <w:highlight w:val="yellow"/>
        </w:rPr>
        <w:t>’s</w:t>
      </w:r>
      <w:r w:rsidRPr="00627ED1">
        <w:t xml:space="preserve"> instruction and guidance, the foundation stone of the </w:t>
      </w:r>
      <w:r w:rsidRPr="00627ED1">
        <w:rPr>
          <w:highlight w:val="yellow"/>
        </w:rPr>
        <w:t>Ma</w:t>
      </w:r>
      <w:r w:rsidR="00C57E99" w:rsidRPr="000C7039">
        <w:rPr>
          <w:highlight w:val="yellow"/>
        </w:rPr>
        <w:t></w:t>
      </w:r>
      <w:r w:rsidRPr="00627ED1">
        <w:rPr>
          <w:highlight w:val="yellow"/>
        </w:rPr>
        <w:t>riqu’l-A</w:t>
      </w:r>
      <w:r w:rsidR="00C57E99" w:rsidRPr="000C7039">
        <w:rPr>
          <w:highlight w:val="yellow"/>
        </w:rPr>
        <w:t></w:t>
      </w:r>
      <w:r w:rsidRPr="00627ED1">
        <w:rPr>
          <w:highlight w:val="yellow"/>
        </w:rPr>
        <w:t>k</w:t>
      </w:r>
      <w:r w:rsidR="00C57E99" w:rsidRPr="000C7039">
        <w:rPr>
          <w:highlight w:val="yellow"/>
        </w:rPr>
        <w:t>á</w:t>
      </w:r>
      <w:r w:rsidRPr="00627ED1">
        <w:rPr>
          <w:highlight w:val="yellow"/>
        </w:rPr>
        <w:t>r</w:t>
      </w:r>
      <w:r w:rsidRPr="00627ED1">
        <w:rPr>
          <w:rStyle w:val="FootnoteReference"/>
        </w:rPr>
        <w:footnoteReference w:id="401"/>
      </w:r>
      <w:r w:rsidRPr="00627ED1">
        <w:t xml:space="preserve"> in </w:t>
      </w:r>
      <w:r w:rsidRPr="00627ED1">
        <w:rPr>
          <w:highlight w:val="yellow"/>
        </w:rPr>
        <w:t>ʿI</w:t>
      </w:r>
      <w:r w:rsidR="00C57E99" w:rsidRPr="000C7039">
        <w:rPr>
          <w:highlight w:val="yellow"/>
        </w:rPr>
        <w:t></w:t>
      </w:r>
      <w:r w:rsidRPr="00627ED1">
        <w:rPr>
          <w:highlight w:val="yellow"/>
        </w:rPr>
        <w:t>q</w:t>
      </w:r>
      <w:r w:rsidR="00C57E99" w:rsidRPr="000C7039">
        <w:rPr>
          <w:highlight w:val="yellow"/>
        </w:rPr>
        <w:t>á</w:t>
      </w:r>
      <w:r w:rsidRPr="00627ED1">
        <w:rPr>
          <w:highlight w:val="yellow"/>
        </w:rPr>
        <w:t>b</w:t>
      </w:r>
      <w:r w:rsidR="00C57E99" w:rsidRPr="000C7039">
        <w:rPr>
          <w:highlight w:val="yellow"/>
        </w:rPr>
        <w:t>á</w:t>
      </w:r>
      <w:r w:rsidRPr="00627ED1">
        <w:rPr>
          <w:highlight w:val="yellow"/>
        </w:rPr>
        <w:t>d</w:t>
      </w:r>
      <w:r w:rsidRPr="00627ED1">
        <w:t xml:space="preserve"> was laid. This was the first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House of Worship in the world. </w:t>
      </w:r>
    </w:p>
    <w:p w14:paraId="45A7E00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w:t>
      </w:r>
      <w:r>
        <w:rPr>
          <w:rStyle w:val="structure"/>
        </w:rPr>
        <w:t>—en_19920000/</w:t>
      </w:r>
      <w:r w:rsidRPr="00936C68">
        <w:rPr>
          <w:rStyle w:val="structurevisible"/>
        </w:rPr>
        <w:t>&gt;</w:t>
      </w:r>
    </w:p>
    <w:p w14:paraId="544AD8F1" w14:textId="77777777" w:rsidR="00C57E99" w:rsidRDefault="00627ED1" w:rsidP="00C57E99">
      <w:pPr>
        <w:pStyle w:val="Bodycont"/>
      </w:pPr>
      <w:r w:rsidRPr="00627ED1">
        <w:t xml:space="preserve">Another significant development during this period was the breathing of a new spirit of dedication and steadfastness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both the East and the West. This spirit was particularly intensified as a result of the upheaval in the summer of 1903 in </w:t>
      </w:r>
      <w:r w:rsidRPr="00627ED1">
        <w:rPr>
          <w:highlight w:val="yellow"/>
        </w:rPr>
        <w:t>Yazd</w:t>
      </w:r>
      <w:r w:rsidRPr="00627ED1">
        <w:t xml:space="preserve"> and neighbouring villages, when a great many souls were martyred in the most moving circumstances, shedding through their amazing steadfastness and exemplary heroism an imperishable lustre upon the annals of the Faith.</w:t>
      </w:r>
    </w:p>
    <w:p w14:paraId="5671725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4</w:t>
      </w:r>
      <w:r>
        <w:rPr>
          <w:rStyle w:val="structure"/>
        </w:rPr>
        <w:t>—en_19920000/</w:t>
      </w:r>
      <w:r w:rsidRPr="00936C68">
        <w:rPr>
          <w:rStyle w:val="structurevisible"/>
        </w:rPr>
        <w:t>&gt;</w:t>
      </w:r>
    </w:p>
    <w:p w14:paraId="593B3BF4" w14:textId="77777777" w:rsidR="00C57E99" w:rsidRDefault="00627ED1" w:rsidP="00C57E99">
      <w:pPr>
        <w:pStyle w:val="Bodycont"/>
      </w:pPr>
      <w:r w:rsidRPr="00627ED1">
        <w:t xml:space="preserve">In the Holy Land, while the Covenant-breakers were rejoicing that </w:t>
      </w:r>
      <w:r w:rsidRPr="00627ED1">
        <w:rPr>
          <w:highlight w:val="yellow"/>
        </w:rPr>
        <w:t>ʿAbdu’l-Bah</w:t>
      </w:r>
      <w:r w:rsidR="00C57E99" w:rsidRPr="000C7039">
        <w:rPr>
          <w:highlight w:val="yellow"/>
        </w:rPr>
        <w:t>á</w:t>
      </w:r>
      <w:r w:rsidRPr="00627ED1">
        <w:t xml:space="preserve"> had been made a prisoner, many of the public were moved to sympathize with the Cause. The friendly Governor of </w:t>
      </w:r>
      <w:r w:rsidRPr="00627ED1">
        <w:rPr>
          <w:highlight w:val="yellow"/>
        </w:rPr>
        <w:t>ʿAkk</w:t>
      </w:r>
      <w:r w:rsidR="00C57E99" w:rsidRPr="000C7039">
        <w:rPr>
          <w:highlight w:val="yellow"/>
        </w:rPr>
        <w:t>á</w:t>
      </w:r>
      <w:r w:rsidRPr="00627ED1">
        <w:t xml:space="preserve"> made several attempts to persuade </w:t>
      </w:r>
      <w:r w:rsidRPr="00627ED1">
        <w:rPr>
          <w:highlight w:val="yellow"/>
        </w:rPr>
        <w:t>ʿAbdu’l-Bah</w:t>
      </w:r>
      <w:r w:rsidR="00C57E99" w:rsidRPr="000C7039">
        <w:rPr>
          <w:highlight w:val="yellow"/>
        </w:rPr>
        <w:t>á</w:t>
      </w:r>
      <w:r w:rsidRPr="00627ED1">
        <w:t xml:space="preserve"> not to confine Himself within the city walls, but to go and visit other places outside </w:t>
      </w:r>
      <w:r w:rsidRPr="00627ED1">
        <w:rPr>
          <w:highlight w:val="yellow"/>
        </w:rPr>
        <w:t>ʿAkk</w:t>
      </w:r>
      <w:r w:rsidR="00C57E99" w:rsidRPr="000C7039">
        <w:rPr>
          <w:highlight w:val="yellow"/>
        </w:rPr>
        <w:t>á</w:t>
      </w:r>
      <w:r w:rsidRPr="00627ED1">
        <w:t xml:space="preserve">; however, the Master declined the suggestion. Eventually the Governor asked </w:t>
      </w:r>
      <w:r w:rsidRPr="00627ED1">
        <w:rPr>
          <w:highlight w:val="yellow"/>
        </w:rPr>
        <w:t>ʿAbdu’l-Bah</w:t>
      </w:r>
      <w:r w:rsidR="00C57E99" w:rsidRPr="000C7039">
        <w:rPr>
          <w:highlight w:val="yellow"/>
        </w:rPr>
        <w:t>á</w:t>
      </w:r>
      <w:r w:rsidRPr="00627ED1">
        <w:t xml:space="preserve"> to accompany him on a visit to the</w:t>
      </w:r>
      <w:r w:rsidRPr="00627ED1">
        <w:rPr>
          <w:rStyle w:val="structurepagenumber"/>
        </w:rPr>
        <w:t xml:space="preserve"> &lt;page 232</w:t>
      </w:r>
      <w:r w:rsidR="00B777C2">
        <w:rPr>
          <w:rStyle w:val="structurepagenumber"/>
        </w:rPr>
        <w:t>/&gt;</w:t>
      </w:r>
      <w:r w:rsidR="00C57E99">
        <w:t xml:space="preserve"> </w:t>
      </w:r>
      <w:r w:rsidRPr="00627ED1">
        <w:t xml:space="preserve">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Master granted his wish and together they left the city and went to </w:t>
      </w:r>
      <w:r w:rsidRPr="00627ED1">
        <w:rPr>
          <w:highlight w:val="yellow"/>
        </w:rPr>
        <w:t>Bahj</w:t>
      </w:r>
      <w:r w:rsidR="00C57E99" w:rsidRPr="000C7039">
        <w:rPr>
          <w:highlight w:val="yellow"/>
        </w:rPr>
        <w:t>í</w:t>
      </w:r>
      <w:r w:rsidRPr="00627ED1">
        <w:t xml:space="preserve">. In order to further circumvent the strict edict of the </w:t>
      </w:r>
      <w:r w:rsidRPr="00627ED1">
        <w:rPr>
          <w:highlight w:val="lightGray"/>
        </w:rPr>
        <w:t>Sul</w:t>
      </w:r>
      <w:r w:rsidR="00C57E99" w:rsidRPr="00A94403">
        <w:rPr>
          <w:highlight w:val="lightGray"/>
        </w:rPr>
        <w:t>ta</w:t>
      </w:r>
      <w:r w:rsidRPr="00627ED1">
        <w:rPr>
          <w:highlight w:val="lightGray"/>
        </w:rPr>
        <w:t>n</w:t>
      </w:r>
      <w:r w:rsidRPr="00627ED1">
        <w:t xml:space="preserve">, the Governor arranged another visit, and this time he invited other high-ranking officials to accompany him, including </w:t>
      </w:r>
      <w:r w:rsidRPr="00627ED1">
        <w:rPr>
          <w:highlight w:val="yellow"/>
        </w:rPr>
        <w:t>Far</w:t>
      </w:r>
      <w:r w:rsidR="00C57E99" w:rsidRPr="002E555E">
        <w:rPr>
          <w:highlight w:val="yellow"/>
        </w:rPr>
        <w:t>í</w:t>
      </w:r>
      <w:r w:rsidRPr="00627ED1">
        <w:rPr>
          <w:highlight w:val="yellow"/>
        </w:rPr>
        <w:t>q P</w:t>
      </w:r>
      <w:r w:rsidR="00C57E99" w:rsidRPr="002E555E">
        <w:rPr>
          <w:highlight w:val="yellow"/>
        </w:rPr>
        <w:t>áá</w:t>
      </w:r>
      <w:r w:rsidRPr="00627ED1">
        <w:t xml:space="preserve"> mentioned earlier.</w:t>
      </w:r>
    </w:p>
    <w:p w14:paraId="5077F82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w:t>
      </w:r>
      <w:r>
        <w:rPr>
          <w:rStyle w:val="structure"/>
        </w:rPr>
        <w:t>—en_19920000/</w:t>
      </w:r>
      <w:r w:rsidRPr="00936C68">
        <w:rPr>
          <w:rStyle w:val="structurevisible"/>
        </w:rPr>
        <w:t>&gt;</w:t>
      </w:r>
    </w:p>
    <w:p w14:paraId="2576C077" w14:textId="77777777" w:rsidR="00C57E99" w:rsidRDefault="00627ED1" w:rsidP="00C57E99">
      <w:pPr>
        <w:pStyle w:val="Bodycont"/>
      </w:pPr>
      <w:r w:rsidRPr="00627ED1">
        <w:t xml:space="preserve">When the party arrived at </w:t>
      </w:r>
      <w:r w:rsidRPr="00627ED1">
        <w:rPr>
          <w:highlight w:val="yellow"/>
        </w:rPr>
        <w:t>Bahj</w:t>
      </w:r>
      <w:r w:rsidR="00C57E99" w:rsidRPr="000C7039">
        <w:rPr>
          <w:highlight w:val="yellow"/>
        </w:rPr>
        <w:t>í</w:t>
      </w:r>
      <w:r w:rsidRPr="00627ED1">
        <w:t xml:space="preserve">, the Covenant-breakers witnessed the majestic figure of </w:t>
      </w:r>
      <w:r w:rsidRPr="00627ED1">
        <w:rPr>
          <w:highlight w:val="yellow"/>
        </w:rPr>
        <w:t>ʿAbdu’l-Bah</w:t>
      </w:r>
      <w:r w:rsidR="00C57E99" w:rsidRPr="000C7039">
        <w:rPr>
          <w:highlight w:val="yellow"/>
        </w:rPr>
        <w:t>á</w:t>
      </w:r>
      <w:r w:rsidRPr="00627ED1">
        <w:t xml:space="preserve"> walking at the front of the procession, and the dignitaries walking behind Him as a mark of respect. When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saw the honour and reverence which the Governor and other officials paid to the Master, he became very disheartened, and his hopes that incarceration might diminish </w:t>
      </w:r>
      <w:r w:rsidRPr="00627ED1">
        <w:rPr>
          <w:highlight w:val="yellow"/>
        </w:rPr>
        <w:t>ʿAbdu’l-Bah</w:t>
      </w:r>
      <w:r w:rsidR="00C57E99" w:rsidRPr="007C5354">
        <w:rPr>
          <w:highlight w:val="yellow"/>
        </w:rPr>
        <w:t>á</w:t>
      </w:r>
      <w:r w:rsidRPr="00627ED1">
        <w:rPr>
          <w:highlight w:val="yellow"/>
        </w:rPr>
        <w:t>’s</w:t>
      </w:r>
      <w:r w:rsidRPr="00627ED1">
        <w:t xml:space="preserve"> ascendancy were dashed.</w:t>
      </w:r>
    </w:p>
    <w:p w14:paraId="57C24AB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w:t>
      </w:r>
      <w:r>
        <w:rPr>
          <w:rStyle w:val="structure"/>
        </w:rPr>
        <w:t>—en_19920000/</w:t>
      </w:r>
      <w:r w:rsidRPr="00936C68">
        <w:rPr>
          <w:rStyle w:val="structurevisible"/>
        </w:rPr>
        <w:t>&gt;</w:t>
      </w:r>
    </w:p>
    <w:p w14:paraId="53B9B5EF" w14:textId="77777777" w:rsidR="00C57E99" w:rsidRDefault="00627ED1" w:rsidP="00C57E99">
      <w:pPr>
        <w:pStyle w:val="Bodycont"/>
      </w:pPr>
      <w:r w:rsidRPr="00627ED1">
        <w:t xml:space="preserve">As the year 1902 went by, pilgrims from the East and West were permitted by </w:t>
      </w:r>
      <w:r w:rsidRPr="00627ED1">
        <w:rPr>
          <w:highlight w:val="yellow"/>
        </w:rPr>
        <w:t>ʿAbdu’l-Bah</w:t>
      </w:r>
      <w:r w:rsidR="00C57E99" w:rsidRPr="000C7039">
        <w:rPr>
          <w:highlight w:val="yellow"/>
        </w:rPr>
        <w:t>á</w:t>
      </w:r>
      <w:r w:rsidRPr="00627ED1">
        <w:t xml:space="preserve"> to come again. All who attained the presence of the Master became magnetized by the spiritual forces He released and when they returned home they warmed the hearts of the friends through the fire of divine love ignited by the Master in their hearts. As we look back upon those perilous years we note that far from impeding the progress of the Faith, </w:t>
      </w:r>
      <w:r w:rsidRPr="00627ED1">
        <w:rPr>
          <w:highlight w:val="yellow"/>
        </w:rPr>
        <w:t>ʿAbdu’l-Bah</w:t>
      </w:r>
      <w:r w:rsidR="00C57E99" w:rsidRPr="007C5354">
        <w:rPr>
          <w:highlight w:val="yellow"/>
        </w:rPr>
        <w:t>á</w:t>
      </w:r>
      <w:r w:rsidRPr="00627ED1">
        <w:rPr>
          <w:highlight w:val="yellow"/>
        </w:rPr>
        <w:t>’s</w:t>
      </w:r>
      <w:r w:rsidRPr="00627ED1">
        <w:t xml:space="preserve"> incarceration in the city of </w:t>
      </w:r>
      <w:r w:rsidRPr="00627ED1">
        <w:rPr>
          <w:highlight w:val="yellow"/>
        </w:rPr>
        <w:t>ʿAkk</w:t>
      </w:r>
      <w:r w:rsidR="00C57E99" w:rsidRPr="000C7039">
        <w:rPr>
          <w:highlight w:val="yellow"/>
        </w:rPr>
        <w:t>á</w:t>
      </w:r>
      <w:r w:rsidRPr="00627ED1">
        <w:t>, with all the hardships it entailed, coincided with an upsurge of the activities of the friends and the expansion of the community throughout the world.</w:t>
      </w:r>
    </w:p>
    <w:p w14:paraId="16856F0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7</w:t>
      </w:r>
      <w:r>
        <w:rPr>
          <w:rStyle w:val="structure"/>
        </w:rPr>
        <w:t>—en_19920000/</w:t>
      </w:r>
      <w:r w:rsidRPr="00936C68">
        <w:rPr>
          <w:rStyle w:val="structurevisible"/>
        </w:rPr>
        <w:t>&gt;</w:t>
      </w:r>
    </w:p>
    <w:p w14:paraId="1801849D" w14:textId="77777777" w:rsidR="00C57E99" w:rsidRDefault="00627ED1" w:rsidP="00C57E99">
      <w:pPr>
        <w:pStyle w:val="Bodycont"/>
      </w:pPr>
      <w:r w:rsidRPr="00627ED1">
        <w:t>Eye-witnesses have testified that during this agitated period in His life He used to pen no less than ninety Tablets per day in His own hand. It was the outpouring of these Tablets in such profusion that was chiefly responsible for the expansion of the Faith and the exhilaration and upliftment of the believers everywhere.</w:t>
      </w:r>
    </w:p>
    <w:p w14:paraId="0D49346F"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8</w:t>
      </w:r>
      <w:r>
        <w:rPr>
          <w:rStyle w:val="structure"/>
        </w:rPr>
        <w:t>—en_19920000/</w:t>
      </w:r>
      <w:r w:rsidRPr="00936C68">
        <w:rPr>
          <w:rStyle w:val="structurevisible"/>
        </w:rPr>
        <w:t>&gt;</w:t>
      </w:r>
    </w:p>
    <w:p w14:paraId="4C6D3F0B" w14:textId="77777777" w:rsidR="00C57E99" w:rsidRDefault="00627ED1" w:rsidP="00C57E99">
      <w:pPr>
        <w:pStyle w:val="Bodycont"/>
      </w:pPr>
      <w:r w:rsidRPr="00627ED1">
        <w:t xml:space="preserve">As these developments were taking place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 Covenant-breakers resumed their malicious propaganda against the Master. In 1904 fresh adversities appeared on the horizon. The Covenant-breakers had assiduously plotted until the friendly Governor of </w:t>
      </w:r>
      <w:r w:rsidRPr="00627ED1">
        <w:rPr>
          <w:highlight w:val="yellow"/>
        </w:rPr>
        <w:t>ʿAkk</w:t>
      </w:r>
      <w:r w:rsidR="00C57E99" w:rsidRPr="000C7039">
        <w:rPr>
          <w:highlight w:val="yellow"/>
        </w:rPr>
        <w:t>á</w:t>
      </w:r>
      <w:r w:rsidRPr="00627ED1">
        <w:t xml:space="preserve"> was replaced by one who was hostile toward </w:t>
      </w:r>
      <w:r w:rsidRPr="00627ED1">
        <w:rPr>
          <w:highlight w:val="yellow"/>
        </w:rPr>
        <w:t>ʿAbdu’l-Bah</w:t>
      </w:r>
      <w:r w:rsidR="00C57E99" w:rsidRPr="000C7039">
        <w:rPr>
          <w:highlight w:val="yellow"/>
        </w:rPr>
        <w:t>á</w:t>
      </w:r>
      <w:r w:rsidRPr="00627ED1">
        <w:t xml:space="preserv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took full advantage of this and stirred up mischief among certain elements of the population who had shown their opposition toward the Master. As a result, newspapers in Syria and Egypt wrote disturbing reports about Him, and the partisans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fanned into flame all the unfounded allegations these articles contained.</w:t>
      </w:r>
    </w:p>
    <w:p w14:paraId="1618761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9</w:t>
      </w:r>
      <w:r>
        <w:rPr>
          <w:rStyle w:val="structure"/>
        </w:rPr>
        <w:t>—en_19920000/</w:t>
      </w:r>
      <w:r w:rsidRPr="00936C68">
        <w:rPr>
          <w:rStyle w:val="structurevisible"/>
        </w:rPr>
        <w:t>&gt;</w:t>
      </w:r>
    </w:p>
    <w:p w14:paraId="43773C2D" w14:textId="77777777" w:rsidR="00C57E99" w:rsidRDefault="00627ED1" w:rsidP="00C57E99">
      <w:pPr>
        <w:pStyle w:val="Bodycont"/>
      </w:pPr>
      <w:r w:rsidRPr="00627ED1">
        <w:t xml:space="preserve">These activities culminated in the Arch-breaker of the Covenant finally drawing up an official indictment against the Master. In it he brought false and outrageous accusations against Him, and through bribery gathered a number of signatures from certain inhabitants of </w:t>
      </w:r>
      <w:r w:rsidRPr="00627ED1">
        <w:rPr>
          <w:highlight w:val="yellow"/>
        </w:rPr>
        <w:t>ʿAkk</w:t>
      </w:r>
      <w:r w:rsidR="00C57E99" w:rsidRPr="000C7039">
        <w:rPr>
          <w:highlight w:val="yellow"/>
        </w:rPr>
        <w:t>á</w:t>
      </w:r>
      <w:r w:rsidRPr="00627ED1">
        <w:t xml:space="preserve"> to support his case. This document was sent to the authorities in Istanbul, the Seat of </w:t>
      </w:r>
      <w:r w:rsidRPr="00627ED1">
        <w:rPr>
          <w:highlight w:val="yellow"/>
        </w:rPr>
        <w:t>Sul</w:t>
      </w:r>
      <w:r w:rsidR="00C57E99" w:rsidRPr="000C7039">
        <w:rPr>
          <w:highlight w:val="yellow"/>
        </w:rPr>
        <w:t>ṭá</w:t>
      </w:r>
      <w:r w:rsidRPr="00627ED1">
        <w:rPr>
          <w:highlight w:val="yellow"/>
        </w:rPr>
        <w:t xml:space="preserve">n </w:t>
      </w:r>
      <w:r w:rsidR="00C57E99" w:rsidRPr="000C7039">
        <w:rPr>
          <w:highlight w:val="yellow"/>
        </w:rPr>
        <w:t>ʿ</w:t>
      </w:r>
      <w:r w:rsidRPr="00627ED1">
        <w:rPr>
          <w:highlight w:val="yellow"/>
        </w:rPr>
        <w:t>Abdu’l-</w:t>
      </w:r>
      <w:r w:rsidR="00C57E99" w:rsidRPr="000C7039">
        <w:rPr>
          <w:highlight w:val="yellow"/>
        </w:rPr>
        <w:t>Ḥ</w:t>
      </w:r>
      <w:r w:rsidRPr="00627ED1">
        <w:rPr>
          <w:highlight w:val="yellow"/>
        </w:rPr>
        <w:t>am</w:t>
      </w:r>
      <w:r w:rsidR="00C57E99" w:rsidRPr="000C7039">
        <w:rPr>
          <w:highlight w:val="yellow"/>
        </w:rPr>
        <w:t>í</w:t>
      </w:r>
      <w:r w:rsidRPr="00627ED1">
        <w:rPr>
          <w:highlight w:val="yellow"/>
        </w:rPr>
        <w:t>d</w:t>
      </w:r>
      <w:r w:rsidRPr="00627ED1">
        <w:t>, in the hope that the</w:t>
      </w:r>
      <w:r w:rsidRPr="00627ED1">
        <w:rPr>
          <w:rStyle w:val="structurepagenumber"/>
        </w:rPr>
        <w:t xml:space="preserve"> &lt;page 233</w:t>
      </w:r>
      <w:r w:rsidR="00B777C2">
        <w:rPr>
          <w:rStyle w:val="structurepagenumber"/>
        </w:rPr>
        <w:t>/&gt;</w:t>
      </w:r>
      <w:r w:rsidR="00C57E99">
        <w:t xml:space="preserve"> </w:t>
      </w:r>
      <w:r w:rsidRPr="00627ED1">
        <w:rPr>
          <w:highlight w:val="lightGray"/>
        </w:rPr>
        <w:t>Sul</w:t>
      </w:r>
      <w:r w:rsidR="00C57E99" w:rsidRPr="00A94403">
        <w:rPr>
          <w:highlight w:val="lightGray"/>
        </w:rPr>
        <w:t>ta</w:t>
      </w:r>
      <w:r w:rsidRPr="00627ED1">
        <w:rPr>
          <w:highlight w:val="lightGray"/>
        </w:rPr>
        <w:t>n</w:t>
      </w:r>
      <w:r w:rsidRPr="00627ED1">
        <w:t xml:space="preserve">, who was a despot, might take measures to destroy </w:t>
      </w:r>
      <w:r w:rsidRPr="00627ED1">
        <w:rPr>
          <w:highlight w:val="yellow"/>
        </w:rPr>
        <w:t>ʿAbdu’l-Bah</w:t>
      </w:r>
      <w:r w:rsidR="00C57E99" w:rsidRPr="000C7039">
        <w:rPr>
          <w:highlight w:val="yellow"/>
        </w:rPr>
        <w:t>á</w:t>
      </w:r>
      <w:r w:rsidRPr="00627ED1">
        <w:t>.</w:t>
      </w:r>
    </w:p>
    <w:p w14:paraId="504C72C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10</w:t>
      </w:r>
      <w:r>
        <w:rPr>
          <w:rStyle w:val="structure"/>
        </w:rPr>
        <w:t>—en_19920000/</w:t>
      </w:r>
      <w:r w:rsidRPr="00936C68">
        <w:rPr>
          <w:rStyle w:val="structurevisible"/>
        </w:rPr>
        <w:t>&gt;</w:t>
      </w:r>
    </w:p>
    <w:p w14:paraId="1FDCDDE5" w14:textId="77777777" w:rsidR="00C57E99" w:rsidRDefault="00627ED1" w:rsidP="00C57E99">
      <w:pPr>
        <w:pStyle w:val="Bodycont"/>
      </w:pPr>
      <w:r w:rsidRPr="00627ED1">
        <w:t xml:space="preserve">As a result of all this, it did not take very long before a Commission of Enquiry arrived in </w:t>
      </w:r>
      <w:r w:rsidRPr="00627ED1">
        <w:rPr>
          <w:highlight w:val="yellow"/>
        </w:rPr>
        <w:t>ʿAkk</w:t>
      </w:r>
      <w:r w:rsidR="00C57E99" w:rsidRPr="000C7039">
        <w:rPr>
          <w:highlight w:val="yellow"/>
        </w:rPr>
        <w:t>á</w:t>
      </w:r>
      <w:r w:rsidRPr="00627ED1">
        <w:t xml:space="preserve">. The news spread immediately and agitation seized the inhabitants of the city. Spies were planted in the neighbourhood and the approaches to the house of the Master were watched day and night. For the protection of the Faith and the community, </w:t>
      </w:r>
      <w:r w:rsidRPr="00627ED1">
        <w:rPr>
          <w:highlight w:val="yellow"/>
        </w:rPr>
        <w:t>ʿAbdu’l-Bah</w:t>
      </w:r>
      <w:r w:rsidR="00C57E99" w:rsidRPr="000C7039">
        <w:rPr>
          <w:highlight w:val="yellow"/>
        </w:rPr>
        <w:t>á</w:t>
      </w:r>
      <w:r w:rsidRPr="00627ED1">
        <w:t xml:space="preserve"> advised most of the believers to leave </w:t>
      </w:r>
      <w:r w:rsidRPr="00627ED1">
        <w:rPr>
          <w:highlight w:val="yellow"/>
        </w:rPr>
        <w:t>ʿAkk</w:t>
      </w:r>
      <w:r w:rsidR="00C57E99" w:rsidRPr="000C7039">
        <w:rPr>
          <w:highlight w:val="yellow"/>
        </w:rPr>
        <w:t>á</w:t>
      </w:r>
      <w:r w:rsidRPr="00627ED1">
        <w:t xml:space="preserve"> and seek residence elsewhere. At the same time, pilgrimage by the believers was also temporarily halted.</w:t>
      </w:r>
    </w:p>
    <w:p w14:paraId="77394F3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11</w:t>
      </w:r>
      <w:r>
        <w:rPr>
          <w:rStyle w:val="structure"/>
        </w:rPr>
        <w:t>—en_19920000/</w:t>
      </w:r>
      <w:r w:rsidRPr="00936C68">
        <w:rPr>
          <w:rStyle w:val="structurevisible"/>
        </w:rPr>
        <w:t>&gt;</w:t>
      </w:r>
    </w:p>
    <w:p w14:paraId="6CA1C813"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was summoned by the Commission to face charges brought against Him by the violators of the Covenant. He visited the members of the Commission several times, and ably refuted the false accusations. He disproved each one of these in such a masterly way as to leave no doubt about their spurious nature. His explanations, spoken with majesty and eloquence, were so convincing that the members of the Commission had no choice but to dismiss the case and return home. Once again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and his fellow conspirators were frustrated. Their shameful public encounter with the Master brought no benefit to them; instead it had cost them large sums of money in bribes.</w:t>
      </w:r>
    </w:p>
    <w:p w14:paraId="158576E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12</w:t>
      </w:r>
      <w:r>
        <w:rPr>
          <w:rStyle w:val="structure"/>
        </w:rPr>
        <w:t>—en_19920000/</w:t>
      </w:r>
      <w:r w:rsidRPr="00936C68">
        <w:rPr>
          <w:rStyle w:val="structurevisible"/>
        </w:rPr>
        <w:t>&gt;</w:t>
      </w:r>
    </w:p>
    <w:p w14:paraId="3C2FCC25" w14:textId="77777777" w:rsidR="00C57E99" w:rsidRDefault="00627ED1" w:rsidP="00C57E99">
      <w:pPr>
        <w:pStyle w:val="Bodycont"/>
      </w:pPr>
      <w:r w:rsidRPr="00627ED1">
        <w:t xml:space="preserve">As the year 1904 drew to a close, the Master’s situation gradually returned to normal, the believers returned to their homes in </w:t>
      </w:r>
      <w:r w:rsidRPr="00627ED1">
        <w:rPr>
          <w:highlight w:val="yellow"/>
        </w:rPr>
        <w:t>ʿAkk</w:t>
      </w:r>
      <w:r w:rsidR="00C57E99" w:rsidRPr="000C7039">
        <w:rPr>
          <w:highlight w:val="yellow"/>
        </w:rPr>
        <w:t>á</w:t>
      </w:r>
      <w:r w:rsidRPr="00627ED1">
        <w:t xml:space="preserve">, and even pilgrimages were resumed. On one occasion, when a few pilgrims were seated in His presence, </w:t>
      </w:r>
      <w:r w:rsidRPr="00627ED1">
        <w:rPr>
          <w:highlight w:val="yellow"/>
        </w:rPr>
        <w:t>ʿAbdu’l-Bah</w:t>
      </w:r>
      <w:r w:rsidR="00C57E99" w:rsidRPr="000C7039">
        <w:rPr>
          <w:highlight w:val="yellow"/>
        </w:rPr>
        <w:t>á</w:t>
      </w:r>
      <w:r w:rsidRPr="00627ED1">
        <w:t xml:space="preserve"> described His suffering at the hands of the Covenant-breakers. The stories He recounted were so heart-rending that all who heard Him were deeply distressed. At this point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asked the Master to tell him how long these Covenant-breakers would continue to oppose Him. </w:t>
      </w:r>
      <w:r w:rsidRPr="00627ED1">
        <w:rPr>
          <w:highlight w:val="yellow"/>
        </w:rPr>
        <w:t>ʿAbdu’l-Bah</w:t>
      </w:r>
      <w:r w:rsidR="00C57E99" w:rsidRPr="000C7039">
        <w:rPr>
          <w:highlight w:val="yellow"/>
        </w:rPr>
        <w:t>á</w:t>
      </w:r>
      <w:r w:rsidRPr="00627ED1">
        <w:t xml:space="preserve"> is reported to have said that in four years’ time they would become impotent to act against Him. He then stated that whereas in the future some vestige would remain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Ya</w:t>
      </w:r>
      <w:r w:rsidR="00C57E99" w:rsidRPr="000C7039">
        <w:rPr>
          <w:highlight w:val="yellow"/>
        </w:rPr>
        <w:t>ḥ</w:t>
      </w:r>
      <w:r w:rsidRPr="00627ED1">
        <w:rPr>
          <w:highlight w:val="yellow"/>
        </w:rPr>
        <w:t>y</w:t>
      </w:r>
      <w:r w:rsidR="00C57E99" w:rsidRPr="000C7039">
        <w:rPr>
          <w:highlight w:val="yellow"/>
        </w:rPr>
        <w:t>á</w:t>
      </w:r>
      <w:r w:rsidRPr="00627ED1">
        <w:rPr>
          <w:highlight w:val="yellow"/>
        </w:rPr>
        <w:t>’s</w:t>
      </w:r>
      <w:r w:rsidRPr="00627ED1">
        <w:t xml:space="preserve"> followers in the world, no trace would be left of these Covenant-breakers. And indeed, as we shall see in the forthcoming pages, this prophecy of </w:t>
      </w:r>
      <w:r w:rsidRPr="00627ED1">
        <w:rPr>
          <w:highlight w:val="yellow"/>
        </w:rPr>
        <w:t>ʿAbdu’l-Bah</w:t>
      </w:r>
      <w:r w:rsidR="00C57E99" w:rsidRPr="000C7039">
        <w:rPr>
          <w:highlight w:val="yellow"/>
        </w:rPr>
        <w:t>á</w:t>
      </w:r>
      <w:r w:rsidRPr="00627ED1">
        <w:t xml:space="preserve"> has been fulfilled.</w:t>
      </w:r>
    </w:p>
    <w:p w14:paraId="10B778D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13</w:t>
      </w:r>
      <w:r>
        <w:rPr>
          <w:rStyle w:val="structure"/>
        </w:rPr>
        <w:t>—en_19920000/</w:t>
      </w:r>
      <w:r w:rsidRPr="00936C68">
        <w:rPr>
          <w:rStyle w:val="structurevisible"/>
        </w:rPr>
        <w:t>&gt;</w:t>
      </w:r>
    </w:p>
    <w:p w14:paraId="69A2A771" w14:textId="77777777" w:rsidR="00C57E99" w:rsidRDefault="00627ED1" w:rsidP="00C57E99">
      <w:pPr>
        <w:pStyle w:val="Bodycont"/>
      </w:pPr>
      <w:r w:rsidRPr="00627ED1">
        <w:t>In one of His talks the Master is reported to have said that God always assisted the Covenant-breakers during His Ministry and enabled them to make every possible breach in the stronghold of the Cause, so that the Master might stop them all, and thus ensure that others in the future would be unable to do likewise.</w:t>
      </w:r>
    </w:p>
    <w:p w14:paraId="1FFE78C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14</w:t>
      </w:r>
      <w:r>
        <w:rPr>
          <w:rStyle w:val="structure"/>
        </w:rPr>
        <w:t>—en_19920000/</w:t>
      </w:r>
      <w:r w:rsidRPr="00936C68">
        <w:rPr>
          <w:rStyle w:val="structurevisible"/>
        </w:rPr>
        <w:t>&gt;</w:t>
      </w:r>
    </w:p>
    <w:p w14:paraId="006B9B19" w14:textId="77777777" w:rsidR="00C57E99" w:rsidRDefault="00627ED1" w:rsidP="00C57E99">
      <w:pPr>
        <w:pStyle w:val="Bodycont"/>
      </w:pPr>
      <w:r w:rsidRPr="00627ED1">
        <w:t xml:space="preserve">The years 1905 and 1906 passed without major incident, although </w:t>
      </w:r>
      <w:r w:rsidRPr="00627ED1">
        <w:rPr>
          <w:highlight w:val="yellow"/>
        </w:rPr>
        <w:t>ʿAbdu’l-Bah</w:t>
      </w:r>
      <w:r w:rsidR="00C57E99" w:rsidRPr="000C7039">
        <w:rPr>
          <w:highlight w:val="yellow"/>
        </w:rPr>
        <w:t>á</w:t>
      </w:r>
      <w:r w:rsidRPr="00627ED1">
        <w:t xml:space="preserve"> was continually harassed by these enemies of the Faith and had to take appropriate measures to protect the Cause from their various manoeuvres. In the meantime the political situation in the</w:t>
      </w:r>
      <w:r w:rsidRPr="00627ED1">
        <w:rPr>
          <w:rStyle w:val="structurepagenumber"/>
        </w:rPr>
        <w:t xml:space="preserve"> &lt;page 234</w:t>
      </w:r>
      <w:r w:rsidR="00B777C2">
        <w:rPr>
          <w:rStyle w:val="structurepagenumber"/>
        </w:rPr>
        <w:t>/&gt;</w:t>
      </w:r>
      <w:r w:rsidRPr="00627ED1">
        <w:t xml:space="preserve"> heart of the Ottoman Empire was becoming increasingly unstable, and the </w:t>
      </w:r>
      <w:r w:rsidRPr="00627ED1">
        <w:rPr>
          <w:highlight w:val="lightGray"/>
        </w:rPr>
        <w:t>Sul</w:t>
      </w:r>
      <w:r w:rsidR="00C57E99" w:rsidRPr="00A94403">
        <w:rPr>
          <w:highlight w:val="lightGray"/>
        </w:rPr>
        <w:t>ta</w:t>
      </w:r>
      <w:r w:rsidRPr="00627ED1">
        <w:rPr>
          <w:highlight w:val="lightGray"/>
        </w:rPr>
        <w:t>n</w:t>
      </w:r>
      <w:r w:rsidRPr="00627ED1">
        <w:t xml:space="preserve"> correspondingly alarmed. He was known to be nervous of any popular movement in the country and had shown himself ruthless in dealing with dissidents.</w:t>
      </w:r>
    </w:p>
    <w:p w14:paraId="3B29C1C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15</w:t>
      </w:r>
      <w:r>
        <w:rPr>
          <w:rStyle w:val="structure"/>
        </w:rPr>
        <w:t>—en_19920000/</w:t>
      </w:r>
      <w:r w:rsidRPr="00936C68">
        <w:rPr>
          <w:rStyle w:val="structurevisible"/>
        </w:rPr>
        <w:t>&gt;</w:t>
      </w:r>
    </w:p>
    <w:p w14:paraId="4BFBFC3C" w14:textId="77777777" w:rsidR="00C57E99" w:rsidRDefault="00627ED1" w:rsidP="00C57E99">
      <w:pPr>
        <w:pStyle w:val="Bodycont"/>
      </w:pPr>
      <w:r w:rsidRPr="00627ED1">
        <w:t xml:space="preserve">The Covenant-breakers, who had lost hope of carrying out their evil plots, were heartened by the political situation in Istanbul. They now decided to take advantage of the </w:t>
      </w:r>
      <w:r w:rsidRPr="00627ED1">
        <w:rPr>
          <w:highlight w:val="lightGray"/>
        </w:rPr>
        <w:t>Sul</w:t>
      </w:r>
      <w:r w:rsidR="00C57E99" w:rsidRPr="00A94403">
        <w:rPr>
          <w:highlight w:val="lightGray"/>
        </w:rPr>
        <w:t>ta</w:t>
      </w:r>
      <w:r w:rsidRPr="00627ED1">
        <w:rPr>
          <w:highlight w:val="lightGray"/>
        </w:rPr>
        <w:t>n’s</w:t>
      </w:r>
      <w:r w:rsidRPr="00627ED1">
        <w:t xml:space="preserve"> weakness and play on his fears and suspicions. All they had to do was to re-open their case against </w:t>
      </w:r>
      <w:r w:rsidRPr="00627ED1">
        <w:rPr>
          <w:highlight w:val="yellow"/>
        </w:rPr>
        <w:t>ʿAbdu’l-Bah</w:t>
      </w:r>
      <w:r w:rsidR="00C57E99" w:rsidRPr="000C7039">
        <w:rPr>
          <w:highlight w:val="yellow"/>
        </w:rPr>
        <w:t>á</w:t>
      </w:r>
      <w:r w:rsidRPr="00627ED1">
        <w:t xml:space="preserve"> and send their complaints anew to the court of the </w:t>
      </w:r>
      <w:r w:rsidRPr="00627ED1">
        <w:rPr>
          <w:highlight w:val="lightGray"/>
        </w:rPr>
        <w:t>Sul</w:t>
      </w:r>
      <w:r w:rsidR="00C57E99" w:rsidRPr="00A94403">
        <w:rPr>
          <w:highlight w:val="lightGray"/>
        </w:rPr>
        <w:t>ta</w:t>
      </w:r>
      <w:r w:rsidRPr="00627ED1">
        <w:rPr>
          <w:highlight w:val="lightGray"/>
        </w:rPr>
        <w:t>n</w:t>
      </w:r>
      <w:r w:rsidRPr="00627ED1">
        <w:t>. This they did, but their last major onslaught against the Master proved to be a complete failure.</w:t>
      </w:r>
    </w:p>
    <w:p w14:paraId="1D08624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16</w:t>
      </w:r>
      <w:r>
        <w:rPr>
          <w:rStyle w:val="structure"/>
        </w:rPr>
        <w:t>—en_19920000/</w:t>
      </w:r>
      <w:r w:rsidRPr="00936C68">
        <w:rPr>
          <w:rStyle w:val="structurevisible"/>
        </w:rPr>
        <w:t>&gt;</w:t>
      </w:r>
    </w:p>
    <w:p w14:paraId="65AF7836" w14:textId="77777777" w:rsidR="00C57E99" w:rsidRDefault="00627ED1" w:rsidP="00C57E99">
      <w:pPr>
        <w:pStyle w:val="Bodycont"/>
      </w:pPr>
      <w:r w:rsidRPr="00627ED1">
        <w:t xml:space="preserve">In their petition,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associates reaffirmed their false claim that whereas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merely a holy man and an admirer of </w:t>
      </w:r>
      <w:r w:rsidRPr="00627ED1">
        <w:rPr>
          <w:highlight w:val="yellow"/>
        </w:rPr>
        <w:t>Sunn</w:t>
      </w:r>
      <w:r w:rsidR="00C57E99" w:rsidRPr="000C7039">
        <w:rPr>
          <w:highlight w:val="yellow"/>
        </w:rPr>
        <w:t>í</w:t>
      </w:r>
      <w:r w:rsidRPr="00627ED1">
        <w:rPr>
          <w:highlight w:val="yellow"/>
        </w:rPr>
        <w:t xml:space="preserve"> Isl</w:t>
      </w:r>
      <w:r w:rsidR="00C57E99" w:rsidRPr="000C7039">
        <w:rPr>
          <w:highlight w:val="yellow"/>
        </w:rPr>
        <w:t>á</w:t>
      </w:r>
      <w:r w:rsidRPr="00627ED1">
        <w:rPr>
          <w:highlight w:val="yellow"/>
        </w:rPr>
        <w:t>m</w:t>
      </w:r>
      <w:r w:rsidRPr="00627ED1">
        <w:t xml:space="preserve">, </w:t>
      </w:r>
      <w:r w:rsidRPr="00627ED1">
        <w:rPr>
          <w:highlight w:val="yellow"/>
        </w:rPr>
        <w:t>ʿAbdu’l-Bah</w:t>
      </w:r>
      <w:r w:rsidR="00C57E99" w:rsidRPr="000C7039">
        <w:rPr>
          <w:highlight w:val="yellow"/>
        </w:rPr>
        <w:t>á</w:t>
      </w:r>
      <w:r w:rsidRPr="00627ED1">
        <w:t xml:space="preserve"> had condemned the </w:t>
      </w:r>
      <w:r w:rsidRPr="00627ED1">
        <w:rPr>
          <w:highlight w:val="yellow"/>
        </w:rPr>
        <w:t>Sunn</w:t>
      </w:r>
      <w:r w:rsidR="00C57E99" w:rsidRPr="000C7039">
        <w:rPr>
          <w:highlight w:val="yellow"/>
        </w:rPr>
        <w:t>í</w:t>
      </w:r>
      <w:r w:rsidRPr="00627ED1">
        <w:t xml:space="preserve"> Faith and claimed the station of Prophethood for Himself. They also charged that </w:t>
      </w:r>
      <w:r w:rsidRPr="00627ED1">
        <w:rPr>
          <w:highlight w:val="yellow"/>
        </w:rPr>
        <w:t>ʿAbdu’l-Bah</w:t>
      </w:r>
      <w:r w:rsidR="00C57E99" w:rsidRPr="000C7039">
        <w:rPr>
          <w:highlight w:val="yellow"/>
        </w:rPr>
        <w:t>á</w:t>
      </w:r>
      <w:r w:rsidRPr="00627ED1">
        <w:t xml:space="preserve"> had not only acquired vast tracts of land in </w:t>
      </w:r>
      <w:r w:rsidRPr="00627ED1">
        <w:rPr>
          <w:highlight w:val="yellow"/>
        </w:rPr>
        <w:t>ʿAkk</w:t>
      </w:r>
      <w:r w:rsidR="00C57E99" w:rsidRPr="000C7039">
        <w:rPr>
          <w:highlight w:val="yellow"/>
        </w:rPr>
        <w:t>á</w:t>
      </w:r>
      <w:r w:rsidRPr="00627ED1">
        <w:t xml:space="preserve"> and neighbouring villages, and had gathered a large following in the Holy Land, but that He had also built a mighty fortress on Mount Carmel,</w:t>
      </w:r>
      <w:r w:rsidRPr="00627ED1">
        <w:rPr>
          <w:rStyle w:val="FootnoteReference"/>
        </w:rPr>
        <w:footnoteReference w:id="402"/>
      </w:r>
      <w:r w:rsidRPr="00627ED1">
        <w:t xml:space="preserve"> had made a banner of </w:t>
      </w:r>
      <w:r w:rsidRPr="00627ED1">
        <w:rPr>
          <w:rStyle w:val="quotestermsoriental"/>
        </w:rPr>
        <w:t>›</w:t>
      </w:r>
      <w:r w:rsidRPr="00627ED1">
        <w:rPr>
          <w:rStyle w:val="quotestermsoriental"/>
          <w:highlight w:val="yellow"/>
        </w:rPr>
        <w:t>Yá</w:t>
      </w:r>
      <w:r w:rsidRPr="00627ED1">
        <w:rPr>
          <w:rStyle w:val="quotestermsoriental"/>
          <w:highlight w:val="darkYellow"/>
        </w:rPr>
        <w:t xml:space="preserve"> </w:t>
      </w:r>
      <w:r w:rsidRPr="00627ED1">
        <w:rPr>
          <w:rStyle w:val="quotestermsoriental"/>
          <w:highlight w:val="yellow"/>
        </w:rPr>
        <w:t>Bahá’u’l-Abhá</w:t>
      </w:r>
      <w:r w:rsidRPr="00627ED1">
        <w:rPr>
          <w:rStyle w:val="quotestermsoriental"/>
        </w:rPr>
        <w:t>‹</w:t>
      </w:r>
      <w:r w:rsidRPr="00627ED1">
        <w:t xml:space="preserve"> and raised it among the inhabitants, had received American and other Western military advisers</w:t>
      </w:r>
      <w:r w:rsidRPr="00627ED1">
        <w:rPr>
          <w:rStyle w:val="FootnoteReference"/>
        </w:rPr>
        <w:footnoteReference w:id="403"/>
      </w:r>
      <w:r w:rsidRPr="00627ED1">
        <w:t xml:space="preserve"> at His home, and was about to overthrow the government. Such inflammatory claims, made at a time when the government was apprehensive of revolt by some of the Turkish factions, disturbed the mind of the </w:t>
      </w:r>
      <w:r w:rsidRPr="00627ED1">
        <w:rPr>
          <w:highlight w:val="lightGray"/>
        </w:rPr>
        <w:t>Sul</w:t>
      </w:r>
      <w:r w:rsidR="00C57E99" w:rsidRPr="00A94403">
        <w:rPr>
          <w:highlight w:val="lightGray"/>
        </w:rPr>
        <w:t>ta</w:t>
      </w:r>
      <w:r w:rsidRPr="00627ED1">
        <w:rPr>
          <w:highlight w:val="lightGray"/>
        </w:rPr>
        <w:t>n</w:t>
      </w:r>
      <w:r w:rsidRPr="00627ED1">
        <w:t xml:space="preserve">, who immediately ordered a new Commission of Enquiry to be despatched to </w:t>
      </w:r>
      <w:r w:rsidRPr="00627ED1">
        <w:rPr>
          <w:highlight w:val="yellow"/>
        </w:rPr>
        <w:t>ʿAkk</w:t>
      </w:r>
      <w:r w:rsidR="00C57E99" w:rsidRPr="000C7039">
        <w:rPr>
          <w:highlight w:val="yellow"/>
        </w:rPr>
        <w:t>á</w:t>
      </w:r>
      <w:r w:rsidRPr="00627ED1">
        <w:t xml:space="preserve">. This Commission, consisting of four officials, arrived in the winter of 1907. They had in their possession all the papers relating to the previous Commission of Enquiry, which had, ironically enough, found all the allegations against </w:t>
      </w:r>
      <w:r w:rsidRPr="00627ED1">
        <w:rPr>
          <w:highlight w:val="yellow"/>
        </w:rPr>
        <w:t>ʿAbdu’l-Bah</w:t>
      </w:r>
      <w:r w:rsidR="00C57E99" w:rsidRPr="000C7039">
        <w:rPr>
          <w:highlight w:val="yellow"/>
        </w:rPr>
        <w:t>á</w:t>
      </w:r>
      <w:r w:rsidRPr="00627ED1">
        <w:t xml:space="preserve"> to be baseless.</w:t>
      </w:r>
    </w:p>
    <w:p w14:paraId="17A3ACD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17</w:t>
      </w:r>
      <w:r>
        <w:rPr>
          <w:rStyle w:val="structure"/>
        </w:rPr>
        <w:t>—en_19920000/</w:t>
      </w:r>
      <w:r w:rsidRPr="00936C68">
        <w:rPr>
          <w:rStyle w:val="structurevisible"/>
        </w:rPr>
        <w:t>&gt;</w:t>
      </w:r>
    </w:p>
    <w:p w14:paraId="7D29E221" w14:textId="77777777" w:rsidR="00C57E99" w:rsidRDefault="00627ED1" w:rsidP="00C57E99">
      <w:pPr>
        <w:pStyle w:val="Bodycont"/>
      </w:pPr>
      <w:r w:rsidRPr="00627ED1">
        <w:t xml:space="preserve">The Commission assumed full authority in the administration of the City, dismissed the Governor of </w:t>
      </w:r>
      <w:r w:rsidRPr="00627ED1">
        <w:rPr>
          <w:highlight w:val="yellow"/>
        </w:rPr>
        <w:t>ʿAkk</w:t>
      </w:r>
      <w:r w:rsidR="00C57E99" w:rsidRPr="000C7039">
        <w:rPr>
          <w:highlight w:val="yellow"/>
        </w:rPr>
        <w:t>á</w:t>
      </w:r>
      <w:r w:rsidRPr="00627ED1">
        <w:t xml:space="preserve"> who was friendly toward </w:t>
      </w:r>
      <w:r w:rsidRPr="00627ED1">
        <w:rPr>
          <w:highlight w:val="yellow"/>
        </w:rPr>
        <w:t>ʿAbdu’l-Bah</w:t>
      </w:r>
      <w:r w:rsidR="00C57E99" w:rsidRPr="000C7039">
        <w:rPr>
          <w:highlight w:val="yellow"/>
        </w:rPr>
        <w:t>á</w:t>
      </w:r>
      <w:r w:rsidRPr="00627ED1">
        <w:t xml:space="preserve">, and even disregarded the orders from the Governor of the Province of Syria who wielded supreme authority over the region. The members of the Commission then established direct contact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associates, and planned their course of action in consort with them. They took as their residence the house of </w:t>
      </w:r>
      <w:r w:rsidRPr="00627ED1">
        <w:rPr>
          <w:highlight w:val="yellow"/>
        </w:rPr>
        <w:t>ʿAbdu’l-</w:t>
      </w:r>
      <w:r w:rsidR="00C57E99" w:rsidRPr="00A57389">
        <w:rPr>
          <w:highlight w:val="yellow"/>
        </w:rPr>
        <w:t></w:t>
      </w:r>
      <w:r w:rsidRPr="00627ED1">
        <w:rPr>
          <w:highlight w:val="yellow"/>
        </w:rPr>
        <w:t>an</w:t>
      </w:r>
      <w:r w:rsidR="00C57E99" w:rsidRPr="00A57389">
        <w:rPr>
          <w:highlight w:val="yellow"/>
        </w:rPr>
        <w:t>í</w:t>
      </w:r>
      <w:r w:rsidRPr="00627ED1">
        <w:rPr>
          <w:highlight w:val="yellow"/>
        </w:rPr>
        <w:t xml:space="preserve"> Bay</w:t>
      </w:r>
      <w:r w:rsidR="00C57E99" w:rsidRPr="00A57389">
        <w:rPr>
          <w:highlight w:val="yellow"/>
        </w:rPr>
        <w:t>ḍú</w:t>
      </w:r>
      <w:r w:rsidRPr="00627ED1">
        <w:rPr>
          <w:highlight w:val="yellow"/>
        </w:rPr>
        <w:t>n</w:t>
      </w:r>
      <w:r w:rsidRPr="00627ED1">
        <w:t xml:space="preserve">, a wealthy and influential man who was living in close proximity to the Mansion of </w:t>
      </w:r>
      <w:r w:rsidRPr="00627ED1">
        <w:rPr>
          <w:highlight w:val="yellow"/>
        </w:rPr>
        <w:t>Bahj</w:t>
      </w:r>
      <w:r w:rsidR="00C57E99" w:rsidRPr="000C7039">
        <w:rPr>
          <w:highlight w:val="yellow"/>
        </w:rPr>
        <w:t>í</w:t>
      </w:r>
      <w:r w:rsidRPr="00627ED1">
        <w:t xml:space="preserve"> and had friendly association with the violators of the Covenant.</w:t>
      </w:r>
    </w:p>
    <w:p w14:paraId="4AD5172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18</w:t>
      </w:r>
      <w:r>
        <w:rPr>
          <w:rStyle w:val="structure"/>
        </w:rPr>
        <w:t>—en_19920000/</w:t>
      </w:r>
      <w:r w:rsidRPr="00936C68">
        <w:rPr>
          <w:rStyle w:val="structurevisible"/>
        </w:rPr>
        <w:t>&gt;</w:t>
      </w:r>
    </w:p>
    <w:p w14:paraId="6BE532AA" w14:textId="77777777" w:rsidR="00C57E99" w:rsidRDefault="00627ED1" w:rsidP="00C57E99">
      <w:pPr>
        <w:pStyle w:val="Bodycont"/>
      </w:pPr>
      <w:r w:rsidRPr="00627ED1">
        <w:t xml:space="preserve">Their first act was to again plant a number of spies around the house of </w:t>
      </w:r>
      <w:r w:rsidRPr="00627ED1">
        <w:rPr>
          <w:highlight w:val="yellow"/>
        </w:rPr>
        <w:t>ʿAbdu’l-Bah</w:t>
      </w:r>
      <w:r w:rsidR="00C57E99" w:rsidRPr="000C7039">
        <w:rPr>
          <w:highlight w:val="yellow"/>
        </w:rPr>
        <w:t>á</w:t>
      </w:r>
      <w:r w:rsidRPr="00627ED1">
        <w:t>. They then began to obtain testimonies from</w:t>
      </w:r>
      <w:r w:rsidRPr="00627ED1">
        <w:rPr>
          <w:rStyle w:val="structurepagenumber"/>
        </w:rPr>
        <w:t xml:space="preserve"> &lt;page 235</w:t>
      </w:r>
      <w:r w:rsidR="00B777C2">
        <w:rPr>
          <w:rStyle w:val="structurepagenumber"/>
        </w:rPr>
        <w:t>/&gt;</w:t>
      </w:r>
      <w:r w:rsidRPr="00627ED1">
        <w:t xml:space="preserve"> those very enemies who had put their signature to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original petition to the authorities. With the assistance of the Covenant-breakers, the members of the Commission even sought to bring pressure upon people to testify against the Master. In this way, through intimidation, people were forced to give false testimony while a local grocer who refused to comply was put in jail. Thus the inhabitants of the city were afraid to approach the house of the Master, lest they become incriminated by the authorities. Even the poor of </w:t>
      </w:r>
      <w:r w:rsidRPr="00627ED1">
        <w:rPr>
          <w:highlight w:val="yellow"/>
        </w:rPr>
        <w:t>ʿAkk</w:t>
      </w:r>
      <w:r w:rsidR="00C57E99" w:rsidRPr="000C7039">
        <w:rPr>
          <w:highlight w:val="yellow"/>
        </w:rPr>
        <w:t>á</w:t>
      </w:r>
      <w:r w:rsidRPr="00627ED1">
        <w:t xml:space="preserve">, whom </w:t>
      </w:r>
      <w:r w:rsidRPr="00627ED1">
        <w:rPr>
          <w:highlight w:val="yellow"/>
        </w:rPr>
        <w:t>ʿAbdu’l-Bah</w:t>
      </w:r>
      <w:r w:rsidR="00C57E99" w:rsidRPr="000C7039">
        <w:rPr>
          <w:highlight w:val="yellow"/>
        </w:rPr>
        <w:t>á</w:t>
      </w:r>
      <w:r w:rsidRPr="00627ED1">
        <w:t xml:space="preserve"> had succoured always, did not dare to come in contact with Him.</w:t>
      </w:r>
    </w:p>
    <w:p w14:paraId="52D5904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19</w:t>
      </w:r>
      <w:r>
        <w:rPr>
          <w:rStyle w:val="structure"/>
        </w:rPr>
        <w:t>—en_19920000/</w:t>
      </w:r>
      <w:r w:rsidRPr="00936C68">
        <w:rPr>
          <w:rStyle w:val="structurevisible"/>
        </w:rPr>
        <w:t>&gt;</w:t>
      </w:r>
    </w:p>
    <w:p w14:paraId="660BE80D" w14:textId="77777777" w:rsidR="00C57E99" w:rsidRDefault="00627ED1" w:rsidP="00C57E99">
      <w:pPr>
        <w:pStyle w:val="Bodycont"/>
      </w:pPr>
      <w:r w:rsidRPr="00627ED1">
        <w:t xml:space="preserve">At one point the members of the Commission paid a visit to Mount Carmel, examined the six-room building of the Shrine, noted its massive walls, and commented on its extraordinary strength. Later in their report, they confirmed the Covenant-breakers’ allegation that </w:t>
      </w:r>
      <w:r w:rsidRPr="00627ED1">
        <w:rPr>
          <w:highlight w:val="yellow"/>
        </w:rPr>
        <w:t>ʿAbdu’l-Bah</w:t>
      </w:r>
      <w:r w:rsidR="00C57E99" w:rsidRPr="000C7039">
        <w:rPr>
          <w:highlight w:val="yellow"/>
        </w:rPr>
        <w:t>á</w:t>
      </w:r>
      <w:r w:rsidRPr="00627ED1">
        <w:t xml:space="preserve"> had indeed built a fortress on a strategic location on the mountain! They also endorsed the other charges which had been brought against Him. Soon rumours began to circulate far and wide that the Commission was about to exile the Master to </w:t>
      </w:r>
      <w:r w:rsidRPr="00627ED1">
        <w:rPr>
          <w:highlight w:val="green"/>
        </w:rPr>
        <w:t>F</w:t>
      </w:r>
      <w:r w:rsidR="00C57E99" w:rsidRPr="00A57389">
        <w:rPr>
          <w:highlight w:val="darkYellow"/>
        </w:rPr>
        <w:t>i</w:t>
      </w:r>
      <w:r w:rsidRPr="00627ED1">
        <w:rPr>
          <w:highlight w:val="green"/>
        </w:rPr>
        <w:t>z</w:t>
      </w:r>
      <w:r w:rsidR="00C57E99" w:rsidRPr="00A57389">
        <w:rPr>
          <w:highlight w:val="green"/>
        </w:rPr>
        <w:t>á</w:t>
      </w:r>
      <w:r w:rsidRPr="00627ED1">
        <w:rPr>
          <w:highlight w:val="green"/>
        </w:rPr>
        <w:t>n</w:t>
      </w:r>
      <w:r w:rsidRPr="00627ED1">
        <w:t xml:space="preserve"> in Tripolitania, situated in the middle of the desert in North Africa.</w:t>
      </w:r>
    </w:p>
    <w:p w14:paraId="71D21DC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20</w:t>
      </w:r>
      <w:r>
        <w:rPr>
          <w:rStyle w:val="structure"/>
        </w:rPr>
        <w:t>—en_19920000/</w:t>
      </w:r>
      <w:r w:rsidRPr="00936C68">
        <w:rPr>
          <w:rStyle w:val="structurevisible"/>
        </w:rPr>
        <w:t>&gt;</w:t>
      </w:r>
    </w:p>
    <w:p w14:paraId="24CD3A14" w14:textId="77777777" w:rsidR="00C57E99" w:rsidRDefault="00627ED1" w:rsidP="00C57E99">
      <w:pPr>
        <w:pStyle w:val="Bodycont"/>
      </w:pPr>
      <w:r w:rsidRPr="00627ED1">
        <w:t xml:space="preserve">During this period the Master remained unperturbed and confident. He continued to write His Tablets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and the West, spent some time in planting a few trees in His small garden, and to the astonishment of some notables of </w:t>
      </w:r>
      <w:r w:rsidRPr="00627ED1">
        <w:rPr>
          <w:highlight w:val="yellow"/>
        </w:rPr>
        <w:t>ʿAkk</w:t>
      </w:r>
      <w:r w:rsidR="00C57E99" w:rsidRPr="000C7039">
        <w:rPr>
          <w:highlight w:val="yellow"/>
        </w:rPr>
        <w:t>á</w:t>
      </w:r>
      <w:r w:rsidRPr="00627ED1">
        <w:t xml:space="preserve"> who considered His banishment to be imminent, was seen to be attending to repairs of His rented house. Their surprise was further intensified when they learned that He had bought and stored fuel for the winter.</w:t>
      </w:r>
    </w:p>
    <w:p w14:paraId="7039E28F"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21</w:t>
      </w:r>
      <w:r>
        <w:rPr>
          <w:rStyle w:val="structure"/>
        </w:rPr>
        <w:t>—en_19920000/</w:t>
      </w:r>
      <w:r w:rsidRPr="00936C68">
        <w:rPr>
          <w:rStyle w:val="structurevisible"/>
        </w:rPr>
        <w:t>&gt;</w:t>
      </w:r>
    </w:p>
    <w:p w14:paraId="77B58B38" w14:textId="77777777" w:rsidR="00C57E99" w:rsidRDefault="00627ED1" w:rsidP="00C57E99">
      <w:pPr>
        <w:pStyle w:val="Bodycont"/>
      </w:pPr>
      <w:r w:rsidRPr="00627ED1">
        <w:t xml:space="preserve">The members of the Commission, who were actively engaged in preparing their report in collaboration with the Covenant-breakers, sent one of their agents to </w:t>
      </w:r>
      <w:r w:rsidRPr="00627ED1">
        <w:rPr>
          <w:highlight w:val="yellow"/>
        </w:rPr>
        <w:t>ʿAbdu’l-Bah</w:t>
      </w:r>
      <w:r w:rsidR="00C57E99" w:rsidRPr="000C7039">
        <w:rPr>
          <w:highlight w:val="yellow"/>
        </w:rPr>
        <w:t>á</w:t>
      </w:r>
      <w:r w:rsidRPr="00627ED1">
        <w:t xml:space="preserve"> inviting Him to meet with them, but He declined the invitation, saying that the Commission was biased against Him, and as such there was no point in meeting with its members. At the same time He had made it clear, as on previous occasions, that He was ready to submit Himself to whatever decision they made and reminded them that His greatest ambition was to follow in the footsteps of His Lord the </w:t>
      </w:r>
      <w:r w:rsidRPr="00627ED1">
        <w:rPr>
          <w:highlight w:val="yellow"/>
        </w:rPr>
        <w:t>B</w:t>
      </w:r>
      <w:r w:rsidR="00C57E99" w:rsidRPr="000C7039">
        <w:rPr>
          <w:highlight w:val="yellow"/>
        </w:rPr>
        <w:t>á</w:t>
      </w:r>
      <w:r w:rsidRPr="00627ED1">
        <w:rPr>
          <w:highlight w:val="yellow"/>
        </w:rPr>
        <w:t>b</w:t>
      </w:r>
      <w:r w:rsidRPr="00627ED1">
        <w:t xml:space="preserve"> and die a martyr’s death.</w:t>
      </w:r>
    </w:p>
    <w:p w14:paraId="0AAAEC8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22</w:t>
      </w:r>
      <w:r>
        <w:rPr>
          <w:rStyle w:val="structure"/>
        </w:rPr>
        <w:t>—en_19920000/</w:t>
      </w:r>
      <w:r w:rsidRPr="00936C68">
        <w:rPr>
          <w:rStyle w:val="structurevisible"/>
        </w:rPr>
        <w:t>&gt;</w:t>
      </w:r>
    </w:p>
    <w:p w14:paraId="5A413416"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Himself mentioned this episode in a talk to the friends The following is the gist of what He said:</w:t>
      </w:r>
    </w:p>
    <w:p w14:paraId="1278148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23</w:t>
      </w:r>
      <w:r>
        <w:rPr>
          <w:rStyle w:val="structure"/>
        </w:rPr>
        <w:t>—en_19920000/</w:t>
      </w:r>
      <w:r w:rsidRPr="00936C68">
        <w:rPr>
          <w:rStyle w:val="structurevisible"/>
        </w:rPr>
        <w:t>&gt;</w:t>
      </w:r>
    </w:p>
    <w:p w14:paraId="23B90F8F" w14:textId="77777777" w:rsidR="00C57E99" w:rsidRPr="00FD6EBE" w:rsidRDefault="00C57E99" w:rsidP="00A12F00">
      <w:pPr>
        <w:pStyle w:val="Quote1st"/>
        <w:rPr>
          <w:rStyle w:val="quotebahaireported"/>
        </w:rPr>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reported"/>
        </w:rPr>
        <w:t xml:space="preserve">»Upon their arrival, the Commission of Enquiry invited Me to meet with them, but I declined. They sent a certain official by the name of </w:t>
      </w:r>
      <w:r w:rsidR="00627ED1" w:rsidRPr="00627ED1">
        <w:rPr>
          <w:rStyle w:val="quotebahaireported"/>
          <w:highlight w:val="darkYellow"/>
        </w:rPr>
        <w:t>Ḥ</w:t>
      </w:r>
      <w:r w:rsidR="00627ED1" w:rsidRPr="00627ED1">
        <w:rPr>
          <w:rStyle w:val="quotebahaireported"/>
          <w:highlight w:val="green"/>
        </w:rPr>
        <w:t>ikmat Big</w:t>
      </w:r>
      <w:r w:rsidR="00627ED1" w:rsidRPr="00627ED1">
        <w:rPr>
          <w:rStyle w:val="quotebahaireported"/>
        </w:rPr>
        <w:t xml:space="preserve"> to persuade Me to call on them. This agent begged Me, and even hypocritically brought tears to his eyes, pleading with Me to meet with</w:t>
      </w:r>
      <w:r w:rsidR="00627ED1" w:rsidRPr="00627ED1">
        <w:rPr>
          <w:rStyle w:val="structurepagenumber"/>
        </w:rPr>
        <w:t xml:space="preserve"> &lt;page 236</w:t>
      </w:r>
      <w:r w:rsidR="00B777C2">
        <w:rPr>
          <w:rStyle w:val="structurepagenumber"/>
        </w:rPr>
        <w:t>/&gt;</w:t>
      </w:r>
      <w:r w:rsidR="00627ED1" w:rsidRPr="00627ED1">
        <w:rPr>
          <w:rStyle w:val="quotebahaireported"/>
        </w:rPr>
        <w:t xml:space="preserve"> members of the Commission even for a short time. I told him that since they had come to investigate accusations against Me, it would be better that I did not meet them. I told him that they had already sent a report to the capital, and I had sent a letter to </w:t>
      </w:r>
      <w:r w:rsidR="00627ED1" w:rsidRPr="00627ED1">
        <w:rPr>
          <w:rStyle w:val="quotebahaireported"/>
          <w:highlight w:val="yellow"/>
        </w:rPr>
        <w:t>Sulṭán ʿAbdu’l-Ḥamíd</w:t>
      </w:r>
      <w:r w:rsidR="00627ED1" w:rsidRPr="00627ED1">
        <w:rPr>
          <w:rStyle w:val="quotebahaireported"/>
        </w:rPr>
        <w:t xml:space="preserve"> through </w:t>
      </w:r>
      <w:r w:rsidR="00DC6AA6" w:rsidRPr="00230826">
        <w:rPr>
          <w:rStyle w:val="quotebahaireported"/>
          <w:rFonts w:hint="eastAsia"/>
          <w:highlight w:val="yellow"/>
        </w:rPr>
        <w:t></w:t>
      </w:r>
      <w:r w:rsidR="00627ED1" w:rsidRPr="00627ED1">
        <w:rPr>
          <w:rStyle w:val="quotebahaireported"/>
          <w:highlight w:val="yellow"/>
        </w:rPr>
        <w:t>ay</w:t>
      </w:r>
      <w:r w:rsidR="00627ED1" w:rsidRPr="00627ED1">
        <w:rPr>
          <w:rStyle w:val="quotebahaireported"/>
          <w:rFonts w:hint="eastAsia"/>
          <w:highlight w:val="yellow"/>
        </w:rPr>
        <w:t></w:t>
      </w:r>
      <w:r w:rsidR="00627ED1" w:rsidRPr="00627ED1">
        <w:rPr>
          <w:rStyle w:val="quotebahaireported"/>
          <w:highlight w:val="yellow"/>
        </w:rPr>
        <w:t xml:space="preserve"> Badru’d-Dín</w:t>
      </w:r>
      <w:r w:rsidR="00627ED1" w:rsidRPr="00627ED1">
        <w:rPr>
          <w:rStyle w:val="quotebahaireported"/>
        </w:rPr>
        <w:t>, the gist of which was as follows:</w:t>
      </w:r>
    </w:p>
    <w:p w14:paraId="0D96AC7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24</w:t>
      </w:r>
      <w:r w:rsidRPr="00627ED1">
        <w:rPr>
          <w:rStyle w:val="structure"/>
        </w:rPr>
        <w:t>—en_19920000/</w:t>
      </w:r>
      <w:r w:rsidRPr="00627ED1">
        <w:rPr>
          <w:rStyle w:val="structurevisible"/>
        </w:rPr>
        <w:t>&gt;</w:t>
      </w:r>
    </w:p>
    <w:p w14:paraId="6863A1C1" w14:textId="77777777" w:rsidR="00C57E99" w:rsidRPr="00FD6EBE" w:rsidRDefault="00627ED1" w:rsidP="00C57E99">
      <w:pPr>
        <w:pStyle w:val="Quotecont"/>
        <w:rPr>
          <w:rStyle w:val="quotebahaireported"/>
        </w:rPr>
      </w:pPr>
      <w:r w:rsidRPr="00627ED1">
        <w:rPr>
          <w:rStyle w:val="structurevisible"/>
        </w:rPr>
        <w:t>&lt;</w:t>
      </w:r>
      <w:r w:rsidRPr="00627ED1">
        <w:rPr>
          <w:rStyle w:val="structure"/>
        </w:rPr>
        <w:t>cit Abd_%►%_%_%►%_%_%—en_%—%_%</w:t>
      </w:r>
      <w:r w:rsidRPr="00627ED1">
        <w:rPr>
          <w:rStyle w:val="structurevisible"/>
        </w:rPr>
        <w:t>&gt;</w:t>
      </w:r>
      <w:r w:rsidRPr="00627ED1">
        <w:rPr>
          <w:rStyle w:val="quotebahaireported"/>
        </w:rPr>
        <w:t xml:space="preserve">›The members of the Commission have come to </w:t>
      </w:r>
      <w:r w:rsidRPr="00627ED1">
        <w:rPr>
          <w:rStyle w:val="quotebahaireported"/>
          <w:highlight w:val="yellow"/>
        </w:rPr>
        <w:t>ʿAkká</w:t>
      </w:r>
      <w:r w:rsidRPr="00627ED1">
        <w:rPr>
          <w:rStyle w:val="quotebahaireported"/>
        </w:rPr>
        <w:t>, but I have not met with them. I understand that they have made a report in which they have levelled several accusations against Me and for this I am grateful. Their main complaints are as follows:</w:t>
      </w:r>
    </w:p>
    <w:p w14:paraId="5141565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25</w:t>
      </w:r>
      <w:r w:rsidRPr="00627ED1">
        <w:rPr>
          <w:rStyle w:val="structure"/>
        </w:rPr>
        <w:t>—en_19920000/</w:t>
      </w:r>
      <w:r w:rsidRPr="00627ED1">
        <w:rPr>
          <w:rStyle w:val="structurevisible"/>
        </w:rPr>
        <w:t>&gt;</w:t>
      </w:r>
    </w:p>
    <w:p w14:paraId="529ADAD1" w14:textId="77777777" w:rsidR="00C57E99" w:rsidRPr="00FD6EBE" w:rsidRDefault="00627ED1" w:rsidP="00C57E99">
      <w:pPr>
        <w:pStyle w:val="QuoteList"/>
        <w:rPr>
          <w:rStyle w:val="quotebahaireported"/>
        </w:rPr>
      </w:pPr>
      <w:r w:rsidRPr="00627ED1">
        <w:rPr>
          <w:rStyle w:val="quotebahaireported"/>
        </w:rPr>
        <w:t>1. That I have rebelled against the government and established My own.</w:t>
      </w:r>
    </w:p>
    <w:p w14:paraId="19C9642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26</w:t>
      </w:r>
      <w:r w:rsidRPr="00627ED1">
        <w:rPr>
          <w:rStyle w:val="structure"/>
        </w:rPr>
        <w:t>—en_19920000/</w:t>
      </w:r>
      <w:r w:rsidRPr="00627ED1">
        <w:rPr>
          <w:rStyle w:val="structurevisible"/>
        </w:rPr>
        <w:t>&gt;</w:t>
      </w:r>
    </w:p>
    <w:p w14:paraId="5E134EE1" w14:textId="77777777" w:rsidR="00C57E99" w:rsidRPr="00FD6EBE" w:rsidRDefault="00627ED1" w:rsidP="00C57E99">
      <w:pPr>
        <w:pStyle w:val="QuoteList"/>
        <w:rPr>
          <w:rStyle w:val="quotebahaireported"/>
        </w:rPr>
      </w:pPr>
      <w:r w:rsidRPr="00627ED1">
        <w:rPr>
          <w:rStyle w:val="quotebahaireported"/>
        </w:rPr>
        <w:t>2. That I have built fortifications on Mount Carmel.</w:t>
      </w:r>
    </w:p>
    <w:p w14:paraId="25C6087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27</w:t>
      </w:r>
      <w:r w:rsidRPr="00627ED1">
        <w:rPr>
          <w:rStyle w:val="structure"/>
        </w:rPr>
        <w:t>—en_19920000/</w:t>
      </w:r>
      <w:r w:rsidRPr="00627ED1">
        <w:rPr>
          <w:rStyle w:val="structurevisible"/>
        </w:rPr>
        <w:t>&gt;</w:t>
      </w:r>
    </w:p>
    <w:p w14:paraId="393FD1AA" w14:textId="77777777" w:rsidR="00C57E99" w:rsidRPr="00FD6EBE" w:rsidRDefault="00627ED1" w:rsidP="00C57E99">
      <w:pPr>
        <w:pStyle w:val="QuoteList"/>
        <w:rPr>
          <w:rStyle w:val="quotebahaireported"/>
        </w:rPr>
      </w:pPr>
      <w:r w:rsidRPr="00627ED1">
        <w:rPr>
          <w:rStyle w:val="quotebahaireported"/>
        </w:rPr>
        <w:t xml:space="preserve">3. That with the help of </w:t>
      </w:r>
      <w:r w:rsidRPr="00627ED1">
        <w:rPr>
          <w:rStyle w:val="quotebahaireported"/>
          <w:highlight w:val="yellow"/>
        </w:rPr>
        <w:t xml:space="preserve">Mírzá </w:t>
      </w:r>
      <w:r w:rsidR="00116523">
        <w:rPr>
          <w:rStyle w:val="quotebahaireported"/>
          <w:highlight w:val="yellow"/>
        </w:rPr>
        <w:t></w:t>
      </w:r>
      <w:r w:rsidRPr="00627ED1">
        <w:rPr>
          <w:rStyle w:val="quotebahaireported"/>
          <w:highlight w:val="yellow"/>
        </w:rPr>
        <w:t>ikru’lláh</w:t>
      </w:r>
      <w:r w:rsidRPr="00627ED1">
        <w:rPr>
          <w:rStyle w:val="FootnoteReference"/>
        </w:rPr>
        <w:footnoteReference w:id="404"/>
      </w:r>
      <w:r w:rsidRPr="00627ED1">
        <w:rPr>
          <w:rStyle w:val="quotebahaireported"/>
        </w:rPr>
        <w:t xml:space="preserve"> I have hoisted a banner with the inscription of </w:t>
      </w:r>
      <w:r w:rsidRPr="00627ED1">
        <w:rPr>
          <w:rStyle w:val="quotestermsoriental"/>
        </w:rPr>
        <w:t>»</w:t>
      </w:r>
      <w:r w:rsidRPr="00627ED1">
        <w:rPr>
          <w:rStyle w:val="quotestermsoriental"/>
          <w:highlight w:val="yellow"/>
        </w:rPr>
        <w:t>Yá</w:t>
      </w:r>
      <w:r w:rsidRPr="00627ED1">
        <w:rPr>
          <w:rStyle w:val="quotestermsoriental"/>
          <w:highlight w:val="darkYellow"/>
        </w:rPr>
        <w:t xml:space="preserve"> </w:t>
      </w:r>
      <w:r w:rsidRPr="00627ED1">
        <w:rPr>
          <w:rStyle w:val="quotestermsoriental"/>
          <w:highlight w:val="yellow"/>
        </w:rPr>
        <w:t>Bahá’u’l-Abhá</w:t>
      </w:r>
      <w:r w:rsidRPr="00627ED1">
        <w:rPr>
          <w:rStyle w:val="quotestermsoriental"/>
        </w:rPr>
        <w:t>«</w:t>
      </w:r>
      <w:r w:rsidRPr="00627ED1">
        <w:rPr>
          <w:rStyle w:val="quotebahaireported"/>
        </w:rPr>
        <w:t xml:space="preserve"> [O Glory of the Most Glorious] among the inhabitants including the Bedouins.</w:t>
      </w:r>
    </w:p>
    <w:p w14:paraId="605B3A14"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28</w:t>
      </w:r>
      <w:r w:rsidRPr="00627ED1">
        <w:rPr>
          <w:rStyle w:val="structure"/>
        </w:rPr>
        <w:t>—en_19920000/</w:t>
      </w:r>
      <w:r w:rsidRPr="00627ED1">
        <w:rPr>
          <w:rStyle w:val="structurevisible"/>
        </w:rPr>
        <w:t>&gt;</w:t>
      </w:r>
    </w:p>
    <w:p w14:paraId="26CFEA82" w14:textId="77777777" w:rsidR="00C57E99" w:rsidRPr="00FD6EBE" w:rsidRDefault="00627ED1" w:rsidP="00C57E99">
      <w:pPr>
        <w:pStyle w:val="QuoteList"/>
        <w:rPr>
          <w:rStyle w:val="quotebahaireported"/>
        </w:rPr>
      </w:pPr>
      <w:r w:rsidRPr="00627ED1">
        <w:rPr>
          <w:rStyle w:val="quotebahaireported"/>
        </w:rPr>
        <w:t xml:space="preserve">4. That two-thirds of the land in </w:t>
      </w:r>
      <w:r w:rsidRPr="00627ED1">
        <w:rPr>
          <w:rStyle w:val="quotebahaireported"/>
          <w:highlight w:val="yellow"/>
        </w:rPr>
        <w:t>ʿAkká</w:t>
      </w:r>
      <w:r w:rsidRPr="00627ED1">
        <w:rPr>
          <w:rStyle w:val="quotebahaireported"/>
        </w:rPr>
        <w:t xml:space="preserve"> is owned by Me.</w:t>
      </w:r>
    </w:p>
    <w:p w14:paraId="11643D8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29</w:t>
      </w:r>
      <w:r w:rsidRPr="00627ED1">
        <w:rPr>
          <w:rStyle w:val="structure"/>
        </w:rPr>
        <w:t>—en_19920000/</w:t>
      </w:r>
      <w:r w:rsidRPr="00627ED1">
        <w:rPr>
          <w:rStyle w:val="structurevisible"/>
        </w:rPr>
        <w:t>&gt;</w:t>
      </w:r>
    </w:p>
    <w:p w14:paraId="4D98C4F2" w14:textId="77777777" w:rsidR="00C57E99" w:rsidRPr="00FD6EBE" w:rsidRDefault="00627ED1" w:rsidP="00C57E99">
      <w:pPr>
        <w:pStyle w:val="Quote1st"/>
        <w:rPr>
          <w:rStyle w:val="quotebahaireported"/>
        </w:rPr>
      </w:pPr>
      <w:r w:rsidRPr="00627ED1">
        <w:rPr>
          <w:rStyle w:val="quotebahaireported"/>
        </w:rPr>
        <w:t>The reason that I am grateful to the members of the Commission for the above accusations is that by their first complaint, they have, in reality, praised Me and attributed great powers to Me. How can a prisoner and an exile establish a new government? Anyone who could do that deserves to be congratulated.</w:t>
      </w:r>
    </w:p>
    <w:p w14:paraId="78C8698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30</w:t>
      </w:r>
      <w:r w:rsidRPr="00627ED1">
        <w:rPr>
          <w:rStyle w:val="structure"/>
        </w:rPr>
        <w:t>—en_19920000/</w:t>
      </w:r>
      <w:r w:rsidRPr="00627ED1">
        <w:rPr>
          <w:rStyle w:val="structurevisible"/>
        </w:rPr>
        <w:t>&gt;</w:t>
      </w:r>
    </w:p>
    <w:p w14:paraId="3B8461CA" w14:textId="77777777" w:rsidR="00C57E99" w:rsidRPr="00FD6EBE" w:rsidRDefault="00627ED1" w:rsidP="00C57E99">
      <w:pPr>
        <w:pStyle w:val="Quotecont"/>
        <w:rPr>
          <w:rStyle w:val="quotebahaireported"/>
        </w:rPr>
      </w:pPr>
      <w:r w:rsidRPr="00627ED1">
        <w:rPr>
          <w:rStyle w:val="quotebahaireported"/>
        </w:rPr>
        <w:t>Similarly, by their second complaint they have also commended Me by ascribing to Me extraordinary capabilities. It would be a miracle for one who is a captive in the hands of the authorities to build fortifications strong enough to be capable of withstanding bombardment by powerful naval ships.</w:t>
      </w:r>
    </w:p>
    <w:p w14:paraId="60A859D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31</w:t>
      </w:r>
      <w:r w:rsidRPr="00627ED1">
        <w:rPr>
          <w:rStyle w:val="structure"/>
        </w:rPr>
        <w:t>—en_19920000/</w:t>
      </w:r>
      <w:r w:rsidRPr="00627ED1">
        <w:rPr>
          <w:rStyle w:val="structurevisible"/>
        </w:rPr>
        <w:t>&gt;</w:t>
      </w:r>
    </w:p>
    <w:p w14:paraId="358ACC85" w14:textId="77777777" w:rsidR="00C57E99" w:rsidRPr="00FD6EBE" w:rsidRDefault="00627ED1" w:rsidP="00C57E99">
      <w:pPr>
        <w:pStyle w:val="Quotecont"/>
        <w:rPr>
          <w:rStyle w:val="quotebahaireported"/>
        </w:rPr>
      </w:pPr>
      <w:r w:rsidRPr="00627ED1">
        <w:rPr>
          <w:rStyle w:val="quotebahaireported"/>
        </w:rPr>
        <w:t>But one is surprised by their third complaint, for how is it that the many government agents posted all over the country have failed to see the banner which has allegedly been hoisted among the inhabitants of these lands? Perhaps, during the last two years these officials have been asleep, or some angels have blinded their eyes.</w:t>
      </w:r>
    </w:p>
    <w:p w14:paraId="28D4CE2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32</w:t>
      </w:r>
      <w:r w:rsidRPr="00627ED1">
        <w:rPr>
          <w:rStyle w:val="structure"/>
        </w:rPr>
        <w:t>—en_19920000/</w:t>
      </w:r>
      <w:r w:rsidRPr="00627ED1">
        <w:rPr>
          <w:rStyle w:val="structurevisible"/>
        </w:rPr>
        <w:t>&gt;</w:t>
      </w:r>
    </w:p>
    <w:p w14:paraId="06F48A3B" w14:textId="77777777" w:rsidR="00C57E99" w:rsidRDefault="00627ED1" w:rsidP="00C57E99">
      <w:pPr>
        <w:pStyle w:val="Quotecont"/>
      </w:pPr>
      <w:r w:rsidRPr="00627ED1">
        <w:rPr>
          <w:rStyle w:val="quotebahaireported"/>
        </w:rPr>
        <w:t xml:space="preserve">Concerning the fourth complaint, that I own most of the land in </w:t>
      </w:r>
      <w:r w:rsidRPr="00627ED1">
        <w:rPr>
          <w:rStyle w:val="quotebahaireported"/>
          <w:highlight w:val="yellow"/>
        </w:rPr>
        <w:t>ʿAkká</w:t>
      </w:r>
      <w:r w:rsidRPr="00627ED1">
        <w:rPr>
          <w:rStyle w:val="quotebahaireported"/>
        </w:rPr>
        <w:t xml:space="preserve"> and neighbouring villages, I am willing to sell them all for the small sum of one thousand liras.‹</w:t>
      </w:r>
      <w:r w:rsidRPr="00627ED1">
        <w:rPr>
          <w:rStyle w:val="structurevisible"/>
        </w:rPr>
        <w:t>&lt;/</w:t>
      </w:r>
      <w:r w:rsidRPr="00627ED1">
        <w:rPr>
          <w:rStyle w:val="structure"/>
        </w:rPr>
        <w:t>cit</w:t>
      </w:r>
      <w:r w:rsidRPr="00627ED1">
        <w:rPr>
          <w:rStyle w:val="structurevisible"/>
        </w:rPr>
        <w:t>&gt;</w:t>
      </w:r>
      <w:r w:rsidRPr="00627ED1">
        <w:rPr>
          <w:rStyle w:val="quotebahaireported"/>
        </w:rPr>
        <w:t>«</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405"/>
      </w:r>
    </w:p>
    <w:p w14:paraId="6E679C6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33</w:t>
      </w:r>
      <w:r>
        <w:rPr>
          <w:rStyle w:val="structure"/>
        </w:rPr>
        <w:t>—en_19920000/</w:t>
      </w:r>
      <w:r w:rsidRPr="00936C68">
        <w:rPr>
          <w:rStyle w:val="structurevisible"/>
        </w:rPr>
        <w:t>&gt;</w:t>
      </w:r>
    </w:p>
    <w:p w14:paraId="17E8D4C5" w14:textId="77777777" w:rsidR="00C57E99" w:rsidRDefault="00627ED1" w:rsidP="00C57E99">
      <w:pPr>
        <w:pStyle w:val="Bodyafterquote"/>
      </w:pPr>
      <w:r w:rsidRPr="00627ED1">
        <w:t xml:space="preserve">That </w:t>
      </w:r>
      <w:r w:rsidRPr="00627ED1">
        <w:rPr>
          <w:highlight w:val="yellow"/>
        </w:rPr>
        <w:t>ʿAbdu’l-Bah</w:t>
      </w:r>
      <w:r w:rsidR="00C57E99" w:rsidRPr="000C7039">
        <w:rPr>
          <w:highlight w:val="yellow"/>
        </w:rPr>
        <w:t>á</w:t>
      </w:r>
      <w:r w:rsidRPr="00627ED1">
        <w:t xml:space="preserve"> wrote this letter in such ironic language is indicative of the depravity of those with whom He was dealing. In the meantime, events were moving to a climax in which it was almost certain that </w:t>
      </w:r>
      <w:r w:rsidRPr="00627ED1">
        <w:rPr>
          <w:highlight w:val="yellow"/>
        </w:rPr>
        <w:t>ʿAbdu’l-Bah</w:t>
      </w:r>
      <w:r w:rsidR="00C57E99" w:rsidRPr="000C7039">
        <w:rPr>
          <w:highlight w:val="yellow"/>
        </w:rPr>
        <w:t>á</w:t>
      </w:r>
      <w:r w:rsidRPr="00627ED1">
        <w:t xml:space="preserve"> would be exiled or put to death. The atmosphere was becoming more tense with every passing day.</w:t>
      </w:r>
    </w:p>
    <w:p w14:paraId="5A37550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34</w:t>
      </w:r>
      <w:r>
        <w:rPr>
          <w:rStyle w:val="structure"/>
        </w:rPr>
        <w:t>—en_19920000/</w:t>
      </w:r>
      <w:r w:rsidRPr="00936C68">
        <w:rPr>
          <w:rStyle w:val="structurevisible"/>
        </w:rPr>
        <w:t>&gt;</w:t>
      </w:r>
    </w:p>
    <w:p w14:paraId="17C57749" w14:textId="77777777" w:rsidR="00C57E99" w:rsidRDefault="00627ED1" w:rsidP="00C57E99">
      <w:pPr>
        <w:pStyle w:val="Bodycont"/>
      </w:pPr>
      <w:r w:rsidRPr="00627ED1">
        <w:t xml:space="preserve">There is an interesting account of an Italian who was Acting Consul for Spain at this time. He was an admirer of the Master and his wife was friendly with the family of </w:t>
      </w:r>
      <w:r w:rsidRPr="00627ED1">
        <w:rPr>
          <w:highlight w:val="yellow"/>
        </w:rPr>
        <w:t>ʿAbdu’l-Bah</w:t>
      </w:r>
      <w:r w:rsidR="00C57E99" w:rsidRPr="000C7039">
        <w:rPr>
          <w:highlight w:val="yellow"/>
        </w:rPr>
        <w:t>á</w:t>
      </w:r>
      <w:r w:rsidRPr="00627ED1">
        <w:t xml:space="preserve">. This man and his relatives were the chief agents of an Italian shipping company. When he was informed that </w:t>
      </w:r>
      <w:r w:rsidRPr="00627ED1">
        <w:rPr>
          <w:highlight w:val="yellow"/>
        </w:rPr>
        <w:t>ʿAbdu’l-Bah</w:t>
      </w:r>
      <w:r w:rsidR="00C57E99" w:rsidRPr="007C5354">
        <w:rPr>
          <w:highlight w:val="yellow"/>
        </w:rPr>
        <w:t>á</w:t>
      </w:r>
      <w:r w:rsidRPr="00627ED1">
        <w:rPr>
          <w:highlight w:val="yellow"/>
        </w:rPr>
        <w:t>’s</w:t>
      </w:r>
      <w:r w:rsidRPr="00627ED1">
        <w:t xml:space="preserve"> life was in danger, he came to the Master in the dead of night and offered to transport Him</w:t>
      </w:r>
      <w:r w:rsidRPr="00627ED1">
        <w:rPr>
          <w:rStyle w:val="structurepagenumber"/>
        </w:rPr>
        <w:t xml:space="preserve"> &lt;page 237</w:t>
      </w:r>
      <w:r w:rsidR="00B777C2">
        <w:rPr>
          <w:rStyle w:val="structurepagenumber"/>
        </w:rPr>
        <w:t>/&gt;</w:t>
      </w:r>
      <w:r w:rsidR="00C57E99">
        <w:t xml:space="preserve"> </w:t>
      </w:r>
      <w:r w:rsidRPr="00627ED1">
        <w:t xml:space="preserve">out of the Holy Land to a safe spot. He even delayed a particular ship’s departure for a few days in the hope of rescuing Him. </w:t>
      </w:r>
      <w:r w:rsidRPr="00627ED1">
        <w:rPr>
          <w:highlight w:val="yellow"/>
        </w:rPr>
        <w:t>ʿAbdu’l-Bah</w:t>
      </w:r>
      <w:r w:rsidR="00C57E99" w:rsidRPr="000C7039">
        <w:rPr>
          <w:highlight w:val="yellow"/>
        </w:rPr>
        <w:t>á</w:t>
      </w:r>
      <w:r w:rsidRPr="00627ED1">
        <w:t xml:space="preserve"> took the unusual step of inviting some of the elders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w:t>
      </w:r>
      <w:r w:rsidRPr="00627ED1">
        <w:rPr>
          <w:highlight w:val="yellow"/>
        </w:rPr>
        <w:t>ʿAkk</w:t>
      </w:r>
      <w:r w:rsidR="00C57E99" w:rsidRPr="000C7039">
        <w:rPr>
          <w:highlight w:val="yellow"/>
        </w:rPr>
        <w:t>á</w:t>
      </w:r>
      <w:r w:rsidRPr="00627ED1">
        <w:t xml:space="preserve">, including the celebrated </w:t>
      </w:r>
      <w:r w:rsidR="00C57E99" w:rsidRPr="006F4E00">
        <w:rPr>
          <w:highlight w:val="yellow"/>
        </w:rPr>
        <w:t>Ḥá</w:t>
      </w:r>
      <w:r w:rsidRPr="00627ED1">
        <w:rPr>
          <w:highlight w:val="yellow"/>
        </w:rPr>
        <w:t>j</w:t>
      </w:r>
      <w:r w:rsidR="00C57E99" w:rsidRPr="006F4E00">
        <w:rPr>
          <w:highlight w:val="yellow"/>
        </w:rPr>
        <w:t>í</w:t>
      </w:r>
      <w:r w:rsidRPr="00627ED1">
        <w:rPr>
          <w:highlight w:val="yellow"/>
        </w:rPr>
        <w:t xml:space="preserve"> M</w:t>
      </w:r>
      <w:r w:rsidR="00C57E99" w:rsidRPr="006F4E00">
        <w:rPr>
          <w:highlight w:val="yellow"/>
        </w:rPr>
        <w:t>í</w:t>
      </w:r>
      <w:r w:rsidRPr="00627ED1">
        <w:rPr>
          <w:highlight w:val="yellow"/>
        </w:rPr>
        <w:t>rz</w:t>
      </w:r>
      <w:r w:rsidR="00C57E99" w:rsidRPr="006F4E00">
        <w:rPr>
          <w:highlight w:val="yellow"/>
        </w:rPr>
        <w:t>á</w:t>
      </w:r>
      <w:r w:rsidRPr="00627ED1">
        <w:rPr>
          <w:highlight w:val="yellow"/>
        </w:rPr>
        <w:t xml:space="preserve"> </w:t>
      </w:r>
      <w:r w:rsidR="00C57E99" w:rsidRPr="006F4E00">
        <w:rPr>
          <w:highlight w:val="yellow"/>
        </w:rPr>
        <w:t>Ḥ</w:t>
      </w:r>
      <w:r w:rsidRPr="00627ED1">
        <w:rPr>
          <w:highlight w:val="yellow"/>
        </w:rPr>
        <w:t>aydar-</w:t>
      </w:r>
      <w:r w:rsidR="00C57E99" w:rsidRPr="006F4E00">
        <w:rPr>
          <w:highlight w:val="yellow"/>
        </w:rPr>
        <w:t>ʿ</w:t>
      </w:r>
      <w:r w:rsidRPr="00627ED1">
        <w:rPr>
          <w:highlight w:val="yellow"/>
        </w:rPr>
        <w:t>Al</w:t>
      </w:r>
      <w:r w:rsidR="00C57E99" w:rsidRPr="006F4E00">
        <w:rPr>
          <w:highlight w:val="yellow"/>
        </w:rPr>
        <w:t>í</w:t>
      </w:r>
      <w:r w:rsidRPr="00627ED1">
        <w:t xml:space="preserve">, to consult together and give their opinion on this offer. It is amusing to see how </w:t>
      </w:r>
      <w:r w:rsidRPr="00627ED1">
        <w:rPr>
          <w:highlight w:val="yellow"/>
        </w:rPr>
        <w:t>ʿAbdu’l-Bah</w:t>
      </w:r>
      <w:r w:rsidR="00C57E99" w:rsidRPr="000C7039">
        <w:rPr>
          <w:highlight w:val="yellow"/>
        </w:rPr>
        <w:t>á</w:t>
      </w:r>
      <w:r w:rsidRPr="00627ED1">
        <w:t xml:space="preserve"> wanted to test these people and teach them a lesson. The group unanimously decided to advise the Master to accept the offer of the Italian friend and leave the Holy Land for a place of safety. </w:t>
      </w:r>
      <w:r w:rsidRPr="00627ED1">
        <w:rPr>
          <w:highlight w:val="yellow"/>
        </w:rPr>
        <w:t>ʿAbdu’l-Bah</w:t>
      </w:r>
      <w:r w:rsidR="00C57E99" w:rsidRPr="000C7039">
        <w:rPr>
          <w:highlight w:val="yellow"/>
        </w:rPr>
        <w:t>á</w:t>
      </w:r>
      <w:r w:rsidRPr="00627ED1">
        <w:t xml:space="preserve"> looked at them disapprovingly, and reminded them that running away had never been the practice of the Chosen Ones of God. His Lord the </w:t>
      </w:r>
      <w:r w:rsidRPr="00627ED1">
        <w:rPr>
          <w:highlight w:val="yellow"/>
        </w:rPr>
        <w:t>B</w:t>
      </w:r>
      <w:r w:rsidR="00C57E99" w:rsidRPr="000C7039">
        <w:rPr>
          <w:highlight w:val="yellow"/>
        </w:rPr>
        <w:t>á</w:t>
      </w:r>
      <w:r w:rsidRPr="00627ED1">
        <w:rPr>
          <w:highlight w:val="yellow"/>
        </w:rPr>
        <w:t>b</w:t>
      </w:r>
      <w:r w:rsidRPr="00627ED1">
        <w:t xml:space="preserve"> had offered up His life, so how could He do otherwise? As a result of this episode, each one of the group recognized his own shortsightedness and lack of understanding of the spirit of the Faith.</w:t>
      </w:r>
    </w:p>
    <w:p w14:paraId="0D7DF68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35</w:t>
      </w:r>
      <w:r>
        <w:rPr>
          <w:rStyle w:val="structure"/>
        </w:rPr>
        <w:t>—en_19920000/</w:t>
      </w:r>
      <w:r w:rsidRPr="00936C68">
        <w:rPr>
          <w:rStyle w:val="structurevisible"/>
        </w:rPr>
        <w:t>&gt;</w:t>
      </w:r>
    </w:p>
    <w:p w14:paraId="346745B4" w14:textId="77777777" w:rsidR="00C57E99" w:rsidRDefault="00627ED1" w:rsidP="00C57E99">
      <w:pPr>
        <w:pStyle w:val="Bodycont"/>
      </w:pPr>
      <w:r w:rsidRPr="00627ED1">
        <w:t xml:space="preserve">Then, one day, late in the afternoon, the members of the Commission of Enquiry boarded their ship in Haifa and headed towards </w:t>
      </w:r>
      <w:r w:rsidRPr="00627ED1">
        <w:rPr>
          <w:highlight w:val="yellow"/>
        </w:rPr>
        <w:t>ʿAkk</w:t>
      </w:r>
      <w:r w:rsidR="00C57E99" w:rsidRPr="000C7039">
        <w:rPr>
          <w:highlight w:val="yellow"/>
        </w:rPr>
        <w:t>á</w:t>
      </w:r>
      <w:r w:rsidRPr="00627ED1">
        <w:t xml:space="preserve">. The sun was setting as the ship sailed closer to the prison city. Everyone in Haifa and </w:t>
      </w:r>
      <w:r w:rsidRPr="00627ED1">
        <w:rPr>
          <w:highlight w:val="yellow"/>
        </w:rPr>
        <w:t>ʿAkk</w:t>
      </w:r>
      <w:r w:rsidR="00C57E99" w:rsidRPr="000C7039">
        <w:rPr>
          <w:highlight w:val="yellow"/>
        </w:rPr>
        <w:t>á</w:t>
      </w:r>
      <w:r w:rsidRPr="00627ED1">
        <w:t xml:space="preserve"> was certain that the ship was on its way to take </w:t>
      </w:r>
      <w:r w:rsidRPr="00627ED1">
        <w:rPr>
          <w:highlight w:val="yellow"/>
        </w:rPr>
        <w:t>ʿAbdu’l-Bah</w:t>
      </w:r>
      <w:r w:rsidR="00C57E99" w:rsidRPr="000C7039">
        <w:rPr>
          <w:highlight w:val="yellow"/>
        </w:rPr>
        <w:t>á</w:t>
      </w:r>
      <w:r w:rsidRPr="00627ED1">
        <w:t xml:space="preserve"> on board as a prisoner. In the meantime, </w:t>
      </w:r>
      <w:r w:rsidRPr="00627ED1">
        <w:rPr>
          <w:highlight w:val="yellow"/>
        </w:rPr>
        <w:t>ʿAbdu’l-Bah</w:t>
      </w:r>
      <w:r w:rsidR="00C57E99" w:rsidRPr="000C7039">
        <w:rPr>
          <w:highlight w:val="yellow"/>
        </w:rPr>
        <w:t>á</w:t>
      </w:r>
      <w:r w:rsidRPr="00627ED1">
        <w:t xml:space="preserve"> was calmly pacing the yard in His house, and the believers, extremely perturbed, were nervously watching the approaching ship. Suddenly, to their great relief, the ship changed course, headed out to sea and sailed towards Istanbul.</w:t>
      </w:r>
    </w:p>
    <w:p w14:paraId="78E9C7C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36</w:t>
      </w:r>
      <w:r>
        <w:rPr>
          <w:rStyle w:val="structure"/>
        </w:rPr>
        <w:t>—en_19920000/</w:t>
      </w:r>
      <w:r w:rsidRPr="00936C68">
        <w:rPr>
          <w:rStyle w:val="structurevisible"/>
        </w:rPr>
        <w:t>&gt;</w:t>
      </w:r>
    </w:p>
    <w:p w14:paraId="3BA12E40" w14:textId="77777777" w:rsidR="00C57E99" w:rsidRDefault="00627ED1" w:rsidP="00C57E99">
      <w:pPr>
        <w:pStyle w:val="Bodycont"/>
      </w:pPr>
      <w:r w:rsidRPr="00627ED1">
        <w:t xml:space="preserve">In one of His Tablets </w:t>
      </w:r>
      <w:r w:rsidRPr="00627ED1">
        <w:rPr>
          <w:highlight w:val="yellow"/>
        </w:rPr>
        <w:t>ʿAbdu’l-Bah</w:t>
      </w:r>
      <w:r w:rsidR="00C57E99" w:rsidRPr="000C7039">
        <w:rPr>
          <w:highlight w:val="yellow"/>
        </w:rPr>
        <w:t>á</w:t>
      </w:r>
      <w:r w:rsidRPr="00627ED1">
        <w:t xml:space="preserve"> states that at that moment the guns of God went into action, removed the chains from the neck of </w:t>
      </w:r>
      <w:r w:rsidRPr="00627ED1">
        <w:rPr>
          <w:highlight w:val="yellow"/>
        </w:rPr>
        <w:t>ʿAbdu’l-Bah</w:t>
      </w:r>
      <w:r w:rsidR="00C57E99" w:rsidRPr="000C7039">
        <w:rPr>
          <w:highlight w:val="yellow"/>
        </w:rPr>
        <w:t>á</w:t>
      </w:r>
      <w:r w:rsidRPr="00627ED1">
        <w:t xml:space="preserve"> and placed them on the neck of </w:t>
      </w:r>
      <w:r w:rsidRPr="00627ED1">
        <w:rPr>
          <w:highlight w:val="yellow"/>
        </w:rPr>
        <w:t>ʿAbdu’l-</w:t>
      </w:r>
      <w:r w:rsidR="00C57E99" w:rsidRPr="000C7039">
        <w:rPr>
          <w:highlight w:val="yellow"/>
        </w:rPr>
        <w:t>Ḥ</w:t>
      </w:r>
      <w:r w:rsidRPr="00627ED1">
        <w:rPr>
          <w:highlight w:val="yellow"/>
        </w:rPr>
        <w:t>am</w:t>
      </w:r>
      <w:r w:rsidR="00C57E99" w:rsidRPr="000C7039">
        <w:rPr>
          <w:highlight w:val="yellow"/>
        </w:rPr>
        <w:t>í</w:t>
      </w:r>
      <w:r w:rsidRPr="00627ED1">
        <w:rPr>
          <w:highlight w:val="yellow"/>
        </w:rPr>
        <w:t>d</w:t>
      </w:r>
      <w:r w:rsidRPr="00627ED1">
        <w:t xml:space="preserve">, the </w:t>
      </w:r>
      <w:r w:rsidRPr="00627ED1">
        <w:rPr>
          <w:highlight w:val="lightGray"/>
        </w:rPr>
        <w:t>Sul</w:t>
      </w:r>
      <w:r w:rsidR="00C57E99" w:rsidRPr="00A94403">
        <w:rPr>
          <w:highlight w:val="lightGray"/>
        </w:rPr>
        <w:t>ta</w:t>
      </w:r>
      <w:r w:rsidRPr="00627ED1">
        <w:rPr>
          <w:highlight w:val="lightGray"/>
        </w:rPr>
        <w:t>n</w:t>
      </w:r>
      <w:r w:rsidRPr="00627ED1">
        <w:t xml:space="preserve"> of Turkey. This was a reference to the ultimate fate of the </w:t>
      </w:r>
      <w:r w:rsidRPr="00627ED1">
        <w:rPr>
          <w:highlight w:val="lightGray"/>
        </w:rPr>
        <w:t>Sul</w:t>
      </w:r>
      <w:r w:rsidR="00C57E99" w:rsidRPr="00A94403">
        <w:rPr>
          <w:highlight w:val="lightGray"/>
        </w:rPr>
        <w:t>ta</w:t>
      </w:r>
      <w:r w:rsidRPr="00627ED1">
        <w:rPr>
          <w:highlight w:val="lightGray"/>
        </w:rPr>
        <w:t>n</w:t>
      </w:r>
      <w:r w:rsidRPr="00627ED1">
        <w:t xml:space="preserve">, who narrowly escaped death when returning from the mosque on a fateful Friday that same year. A bomb which was meant for him exploded, killing and injuring others, and it was this event which prompted the authorities to recall the members of the Commission. Some months later, the </w:t>
      </w:r>
      <w:r w:rsidRPr="00627ED1">
        <w:rPr>
          <w:rStyle w:val="quotesterms"/>
        </w:rPr>
        <w:t xml:space="preserve">›Young </w:t>
      </w:r>
      <w:r w:rsidRPr="00627ED1">
        <w:rPr>
          <w:rStyle w:val="quotesterms"/>
          <w:highlight w:val="lightGray"/>
        </w:rPr>
        <w:t>Turk</w:t>
      </w:r>
      <w:r w:rsidRPr="00627ED1">
        <w:rPr>
          <w:rStyle w:val="quotesterms"/>
        </w:rPr>
        <w:t>‹</w:t>
      </w:r>
      <w:r w:rsidRPr="00627ED1">
        <w:t xml:space="preserve"> Revolutionaries demanded from the </w:t>
      </w:r>
      <w:r w:rsidRPr="00627ED1">
        <w:rPr>
          <w:highlight w:val="lightGray"/>
        </w:rPr>
        <w:t>Sul</w:t>
      </w:r>
      <w:r w:rsidR="00C57E99" w:rsidRPr="00A94403">
        <w:rPr>
          <w:highlight w:val="lightGray"/>
        </w:rPr>
        <w:t>ta</w:t>
      </w:r>
      <w:r w:rsidRPr="00627ED1">
        <w:rPr>
          <w:highlight w:val="lightGray"/>
        </w:rPr>
        <w:t>n</w:t>
      </w:r>
      <w:r w:rsidRPr="00627ED1">
        <w:t xml:space="preserve"> the release of all political prisoners. This was done, and in the summer of 1908 </w:t>
      </w:r>
      <w:r w:rsidRPr="00627ED1">
        <w:rPr>
          <w:highlight w:val="yellow"/>
        </w:rPr>
        <w:t>ʿAbdu’l-Bah</w:t>
      </w:r>
      <w:r w:rsidR="00C57E99" w:rsidRPr="000C7039">
        <w:rPr>
          <w:highlight w:val="yellow"/>
        </w:rPr>
        <w:t>á</w:t>
      </w:r>
      <w:r w:rsidRPr="00627ED1">
        <w:t xml:space="preserve"> was freed. A few months later the tyrannical </w:t>
      </w:r>
      <w:r w:rsidRPr="00627ED1">
        <w:rPr>
          <w:highlight w:val="yellow"/>
        </w:rPr>
        <w:t>Sul</w:t>
      </w:r>
      <w:r w:rsidR="00C57E99" w:rsidRPr="000C7039">
        <w:rPr>
          <w:highlight w:val="yellow"/>
        </w:rPr>
        <w:t>ṭá</w:t>
      </w:r>
      <w:r w:rsidRPr="00627ED1">
        <w:rPr>
          <w:highlight w:val="yellow"/>
        </w:rPr>
        <w:t xml:space="preserve">n </w:t>
      </w:r>
      <w:r w:rsidR="00C57E99" w:rsidRPr="000C7039">
        <w:rPr>
          <w:highlight w:val="yellow"/>
        </w:rPr>
        <w:t>ʿ</w:t>
      </w:r>
      <w:r w:rsidRPr="00627ED1">
        <w:rPr>
          <w:highlight w:val="yellow"/>
        </w:rPr>
        <w:t>Abdu’l-</w:t>
      </w:r>
      <w:r w:rsidR="00C57E99" w:rsidRPr="000C7039">
        <w:rPr>
          <w:highlight w:val="yellow"/>
        </w:rPr>
        <w:t>Ḥ</w:t>
      </w:r>
      <w:r w:rsidRPr="00627ED1">
        <w:rPr>
          <w:highlight w:val="yellow"/>
        </w:rPr>
        <w:t>am</w:t>
      </w:r>
      <w:r w:rsidR="00C57E99" w:rsidRPr="000C7039">
        <w:rPr>
          <w:highlight w:val="yellow"/>
        </w:rPr>
        <w:t>í</w:t>
      </w:r>
      <w:r w:rsidRPr="00627ED1">
        <w:rPr>
          <w:highlight w:val="yellow"/>
        </w:rPr>
        <w:t>d</w:t>
      </w:r>
      <w:r w:rsidRPr="00627ED1">
        <w:t xml:space="preserve"> was deposed. </w:t>
      </w:r>
      <w:r w:rsidRPr="00627ED1">
        <w:rPr>
          <w:highlight w:val="yellow"/>
        </w:rPr>
        <w:t>ʿAbdu’l-Bah</w:t>
      </w:r>
      <w:r w:rsidR="00C57E99" w:rsidRPr="007C5354">
        <w:rPr>
          <w:highlight w:val="yellow"/>
        </w:rPr>
        <w:t>á</w:t>
      </w:r>
      <w:r w:rsidRPr="00627ED1">
        <w:rPr>
          <w:highlight w:val="yellow"/>
        </w:rPr>
        <w:t>’s</w:t>
      </w:r>
      <w:r w:rsidRPr="00627ED1">
        <w:t xml:space="preserve"> total freedom after forty years of imprisonment thus enabled Him to fulfil one of the most important undertakings of His Ministry, the interment of the remains of the </w:t>
      </w:r>
      <w:r w:rsidRPr="00627ED1">
        <w:rPr>
          <w:highlight w:val="yellow"/>
        </w:rPr>
        <w:t>B</w:t>
      </w:r>
      <w:r w:rsidR="00C57E99" w:rsidRPr="000C7039">
        <w:rPr>
          <w:highlight w:val="yellow"/>
        </w:rPr>
        <w:t>á</w:t>
      </w:r>
      <w:r w:rsidRPr="00627ED1">
        <w:rPr>
          <w:highlight w:val="yellow"/>
        </w:rPr>
        <w:t>b</w:t>
      </w:r>
      <w:r w:rsidRPr="00627ED1">
        <w:t>, the Martyr-Prophet of the Faith, in the Shrine built by Him on Mount Carmel.</w:t>
      </w:r>
      <w:r w:rsidRPr="00627ED1">
        <w:rPr>
          <w:rStyle w:val="FootnoteReference"/>
        </w:rPr>
        <w:footnoteReference w:id="406"/>
      </w:r>
    </w:p>
    <w:p w14:paraId="31781FE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37</w:t>
      </w:r>
      <w:r>
        <w:rPr>
          <w:rStyle w:val="structure"/>
        </w:rPr>
        <w:t>—en_19920000/</w:t>
      </w:r>
      <w:r w:rsidRPr="00936C68">
        <w:rPr>
          <w:rStyle w:val="structurevisible"/>
        </w:rPr>
        <w:t>&gt;</w:t>
      </w:r>
    </w:p>
    <w:p w14:paraId="686C7B71" w14:textId="77777777" w:rsidR="00C57E99" w:rsidRDefault="00627ED1" w:rsidP="00C57E99">
      <w:pPr>
        <w:pStyle w:val="Bodycont"/>
      </w:pPr>
      <w:r w:rsidRPr="00627ED1">
        <w:t xml:space="preserve">In one of His Tablets to the believers in Persia, </w:t>
      </w:r>
      <w:r w:rsidRPr="00627ED1">
        <w:rPr>
          <w:highlight w:val="yellow"/>
        </w:rPr>
        <w:t>ʿAbdu’l-Bah</w:t>
      </w:r>
      <w:r w:rsidR="00C57E99" w:rsidRPr="000C7039">
        <w:rPr>
          <w:highlight w:val="yellow"/>
        </w:rPr>
        <w:t>á</w:t>
      </w:r>
      <w:r w:rsidRPr="00627ED1">
        <w:t xml:space="preserve"> describes some of the events in the Holy Land during this period.</w:t>
      </w:r>
      <w:r w:rsidRPr="00627ED1">
        <w:rPr>
          <w:rStyle w:val="structurepagenumber"/>
        </w:rPr>
        <w:t xml:space="preserve"> &lt;page 238</w:t>
      </w:r>
      <w:r w:rsidR="00B777C2">
        <w:rPr>
          <w:rStyle w:val="structurepagenumber"/>
        </w:rPr>
        <w:t>/&gt;</w:t>
      </w:r>
    </w:p>
    <w:p w14:paraId="24C8836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38</w:t>
      </w:r>
      <w:r>
        <w:rPr>
          <w:rStyle w:val="structure"/>
        </w:rPr>
        <w:t>—en_19920000/</w:t>
      </w:r>
      <w:r w:rsidRPr="00936C68">
        <w:rPr>
          <w:rStyle w:val="structurevisible"/>
        </w:rPr>
        <w:t>&gt;</w:t>
      </w:r>
    </w:p>
    <w:p w14:paraId="3B66E396" w14:textId="77777777" w:rsidR="00C57E99" w:rsidRPr="00FD6EBE" w:rsidRDefault="00C57E99" w:rsidP="00C57E99">
      <w:pPr>
        <w:pStyle w:val="Quote1st"/>
        <w:rPr>
          <w:rStyle w:val="quotebahaiscripture"/>
        </w:rPr>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 xml:space="preserve">»O ye the cherished loved ones of </w:t>
      </w:r>
      <w:r w:rsidR="00627ED1" w:rsidRPr="00627ED1">
        <w:rPr>
          <w:rStyle w:val="quotebahaiscripture"/>
          <w:highlight w:val="yellow"/>
        </w:rPr>
        <w:t>ʿAbdu’l-Bahá</w:t>
      </w:r>
      <w:r w:rsidR="00627ED1" w:rsidRPr="00627ED1">
        <w:rPr>
          <w:rStyle w:val="quotebahaiscripture"/>
        </w:rPr>
        <w:t>! It is a long time now since my inward ear hath heard any sweet melodies out of certain regions, or my heart been gladdened; and this despite the fact that ye are ever present in my thoughts and standing clearly visible before my sight. Filled to overflowing is the goblet of my heart with the wine of the love I bear you, and my yearning to set eyes upon you streameth like the spirit through my arteries and veins. From this it is clear how great is my affliction. At this time and throughout this tempest of calamities now tossing its waves to high heaven, cruel and incessant darts are being hurled against me from every point of the compass, and at every moment, here in the Holy Land, terrifying news is received, and every day bringeth its quota of horror. The Centre of Sedition had imagined that it needed but his arrogant rebellion to bring down the Covenant and Testament in ruins; it needed but this, so he thought, to turn the righteous away from the Holy Will. Wherefore he sent out far and wide his leaflets of doubt, devising many a secret scheme. Now he would cry out that God’s edifice had been subverted and His divine commands annulled, and that accordingly, the Covenant and Testament was abolished. Again he would set himself to sighing and groaning that he was being held a prisoner and was kept hungry and thirsty day and night. Another day he would raise an uproar, saying that the oneness of God had been denied, since another Manifestation had been proclaimed, prior to the expiration of a thousand years.</w:t>
      </w:r>
    </w:p>
    <w:p w14:paraId="7535B60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39</w:t>
      </w:r>
      <w:r w:rsidRPr="00627ED1">
        <w:rPr>
          <w:rStyle w:val="structure"/>
        </w:rPr>
        <w:t>—en_19920000/</w:t>
      </w:r>
      <w:r w:rsidRPr="00627ED1">
        <w:rPr>
          <w:rStyle w:val="structurevisible"/>
        </w:rPr>
        <w:t>&gt;</w:t>
      </w:r>
    </w:p>
    <w:p w14:paraId="2895F248" w14:textId="77777777" w:rsidR="00C57E99" w:rsidRPr="00FD6EBE" w:rsidRDefault="00627ED1" w:rsidP="00C57E99">
      <w:pPr>
        <w:pStyle w:val="Quotecont"/>
        <w:rPr>
          <w:rStyle w:val="quotebahaiscripture"/>
        </w:rPr>
      </w:pPr>
      <w:r w:rsidRPr="00627ED1">
        <w:rPr>
          <w:rStyle w:val="quotebahaiscripture"/>
        </w:rPr>
        <w:t xml:space="preserve">When he saw that his calumnies had no effect, he gradually formed a plan to incite a disturbance. He began stirring up mischief, and went knocking at every door. He started making false accusations to the officials of the Government. He approached some of the foreigners, made himself their intimate, and together with them prepared a document and presented it to the Seat of the </w:t>
      </w:r>
      <w:r w:rsidRPr="00627ED1">
        <w:rPr>
          <w:rStyle w:val="quotebahaiscripture"/>
          <w:highlight w:val="lightGray"/>
        </w:rPr>
        <w:t>Sultanate</w:t>
      </w:r>
      <w:r w:rsidRPr="00627ED1">
        <w:rPr>
          <w:rStyle w:val="quotebahaiscripture"/>
        </w:rPr>
        <w:t xml:space="preserve">, bringing consternation to the authorities. Among the many slanderous charges was this, that this hapless one had raised up a standard of revolt, a flag bearing the words </w:t>
      </w:r>
      <w:r w:rsidRPr="00627ED1">
        <w:rPr>
          <w:rStyle w:val="quotebahaiscripture"/>
          <w:highlight w:val="yellow"/>
        </w:rPr>
        <w:t>Yá</w:t>
      </w:r>
      <w:r w:rsidRPr="00627ED1">
        <w:rPr>
          <w:rStyle w:val="quotebahaiscripture"/>
          <w:highlight w:val="darkYellow"/>
        </w:rPr>
        <w:t xml:space="preserve"> </w:t>
      </w:r>
      <w:r w:rsidRPr="00627ED1">
        <w:rPr>
          <w:rStyle w:val="quotebahaiscripture"/>
          <w:highlight w:val="yellow"/>
        </w:rPr>
        <w:t>Bahá’u’l-Abhá</w:t>
      </w:r>
      <w:r w:rsidRPr="00627ED1">
        <w:rPr>
          <w:rStyle w:val="quotebahaiscripture"/>
        </w:rPr>
        <w:t>; that I had paraded this throughout the countryside, to every city, town and village, and even among the desert tribes, and had summoned all the inhabitants to unite under this flag.</w:t>
      </w:r>
    </w:p>
    <w:p w14:paraId="1B7C7AD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40</w:t>
      </w:r>
      <w:r w:rsidRPr="00627ED1">
        <w:rPr>
          <w:rStyle w:val="structure"/>
        </w:rPr>
        <w:t>—en_19920000/</w:t>
      </w:r>
      <w:r w:rsidRPr="00627ED1">
        <w:rPr>
          <w:rStyle w:val="structurevisible"/>
        </w:rPr>
        <w:t>&gt;</w:t>
      </w:r>
    </w:p>
    <w:p w14:paraId="1180626B" w14:textId="77777777" w:rsidR="00C57E99" w:rsidRPr="00FD6EBE" w:rsidRDefault="00627ED1" w:rsidP="00C57E99">
      <w:pPr>
        <w:pStyle w:val="Quotecont"/>
        <w:rPr>
          <w:rStyle w:val="quotebahaiscripture"/>
        </w:rPr>
      </w:pPr>
      <w:r w:rsidRPr="00627ED1">
        <w:rPr>
          <w:rStyle w:val="quotebahaiscripture"/>
        </w:rPr>
        <w:t xml:space="preserve">O my Lord, verily I seek refuge with Thee from the very thought of such an act, which is contrary to all the commandments of </w:t>
      </w:r>
      <w:r w:rsidRPr="00627ED1">
        <w:rPr>
          <w:rStyle w:val="quotebahaiscripture"/>
          <w:highlight w:val="yellow"/>
        </w:rPr>
        <w:t>Bahá’u’lláh</w:t>
      </w:r>
      <w:r w:rsidRPr="00627ED1">
        <w:rPr>
          <w:rStyle w:val="quotebahaiscripture"/>
        </w:rPr>
        <w:t>, and which would indeed be a mighty wrong that none but a grievous sinner would ever perpetrate. For Thou hast made it incumbent upon us to obey the rulers and kings.</w:t>
      </w:r>
    </w:p>
    <w:p w14:paraId="054C691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41</w:t>
      </w:r>
      <w:r w:rsidRPr="00627ED1">
        <w:rPr>
          <w:rStyle w:val="structure"/>
        </w:rPr>
        <w:t>—en_19920000/</w:t>
      </w:r>
      <w:r w:rsidRPr="00627ED1">
        <w:rPr>
          <w:rStyle w:val="structurevisible"/>
        </w:rPr>
        <w:t>&gt;</w:t>
      </w:r>
    </w:p>
    <w:p w14:paraId="5F6805AC" w14:textId="77777777" w:rsidR="00C57E99" w:rsidRPr="00FD6EBE" w:rsidRDefault="00627ED1" w:rsidP="00C57E99">
      <w:pPr>
        <w:pStyle w:val="Quotecont"/>
        <w:rPr>
          <w:rStyle w:val="quotebahaiscripture"/>
        </w:rPr>
      </w:pPr>
      <w:r w:rsidRPr="00627ED1">
        <w:rPr>
          <w:rStyle w:val="quotebahaiscripture"/>
        </w:rPr>
        <w:t xml:space="preserve">Another of his slanders was that the Shrine on Mount Carmel was a fortress that I had built strong and impregnable -- this when the building under construction compriseth six rooms -- and that I had named it </w:t>
      </w:r>
      <w:r w:rsidRPr="00627ED1">
        <w:rPr>
          <w:rStyle w:val="quotebahaiscripture"/>
          <w:highlight w:val="lightGray"/>
        </w:rPr>
        <w:t>Medina</w:t>
      </w:r>
      <w:r w:rsidRPr="00627ED1">
        <w:rPr>
          <w:rStyle w:val="quotebahaiscripture"/>
        </w:rPr>
        <w:t xml:space="preserve"> the Resplendent, while I had named the Holy Tomb</w:t>
      </w:r>
      <w:r w:rsidRPr="00627ED1">
        <w:rPr>
          <w:rStyle w:val="FootnoteReference"/>
        </w:rPr>
        <w:footnoteReference w:id="407"/>
      </w:r>
      <w:r w:rsidRPr="00627ED1">
        <w:rPr>
          <w:rStyle w:val="quotebahaiscripture"/>
        </w:rPr>
        <w:t xml:space="preserve"> </w:t>
      </w:r>
      <w:r w:rsidRPr="00627ED1">
        <w:rPr>
          <w:rStyle w:val="quotebahaiscripture"/>
          <w:highlight w:val="lightGray"/>
        </w:rPr>
        <w:t>Mecca</w:t>
      </w:r>
      <w:r w:rsidRPr="00627ED1">
        <w:rPr>
          <w:rStyle w:val="quotebahaiscripture"/>
        </w:rPr>
        <w:t xml:space="preserve"> the Glorified. Yet another of his calumnies was that I had established an independent sovereignty, and that -- God forbid! God forbid! God forbid! --</w:t>
      </w:r>
      <w:r w:rsidRPr="00627ED1">
        <w:rPr>
          <w:rStyle w:val="structurepagenumber"/>
        </w:rPr>
        <w:t xml:space="preserve"> &lt;page 239</w:t>
      </w:r>
      <w:r w:rsidR="00B777C2">
        <w:rPr>
          <w:rStyle w:val="structurepagenumber"/>
        </w:rPr>
        <w:t>/&gt;</w:t>
      </w:r>
      <w:r w:rsidRPr="00627ED1">
        <w:rPr>
          <w:rStyle w:val="quotebahaiscripture"/>
        </w:rPr>
        <w:t xml:space="preserve"> I had summoned all the believers to join me in this massive wrongdoing. How dire, O my Lord, is his slander!</w:t>
      </w:r>
    </w:p>
    <w:p w14:paraId="34AE766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42</w:t>
      </w:r>
      <w:r w:rsidRPr="00627ED1">
        <w:rPr>
          <w:rStyle w:val="structure"/>
        </w:rPr>
        <w:t>—en_19920000/</w:t>
      </w:r>
      <w:r w:rsidRPr="00627ED1">
        <w:rPr>
          <w:rStyle w:val="structurevisible"/>
        </w:rPr>
        <w:t>&gt;</w:t>
      </w:r>
    </w:p>
    <w:p w14:paraId="2401C608" w14:textId="77777777" w:rsidR="00C57E99" w:rsidRPr="00FD6EBE" w:rsidRDefault="00627ED1" w:rsidP="00C57E99">
      <w:pPr>
        <w:pStyle w:val="Quotecont"/>
        <w:rPr>
          <w:rStyle w:val="quotebahaiscripture"/>
        </w:rPr>
      </w:pPr>
      <w:r w:rsidRPr="00627ED1">
        <w:rPr>
          <w:rStyle w:val="quotebahaiscripture"/>
        </w:rPr>
        <w:t xml:space="preserve">Yet again, he claimeth that since the Holy Shrine hath become a point visited by pilgrims from all over the world, great damage will accrue to this Government and people. He, the Centre of Sedition, averreth that he himself hath had no hand in all these matters, that he is a </w:t>
      </w:r>
      <w:r w:rsidRPr="00627ED1">
        <w:rPr>
          <w:rStyle w:val="quotebahaiscripture"/>
          <w:highlight w:val="yellow"/>
        </w:rPr>
        <w:t>Sunní</w:t>
      </w:r>
      <w:r w:rsidRPr="00627ED1">
        <w:rPr>
          <w:rStyle w:val="quotebahaiscripture"/>
        </w:rPr>
        <w:t xml:space="preserve"> of the </w:t>
      </w:r>
      <w:r w:rsidRPr="00627ED1">
        <w:rPr>
          <w:rStyle w:val="quotebahaiscripture"/>
          <w:highlight w:val="darkYellow"/>
        </w:rPr>
        <w:t>Sunnites</w:t>
      </w:r>
      <w:r w:rsidRPr="00627ED1">
        <w:rPr>
          <w:rStyle w:val="quotebahaiscripture"/>
        </w:rPr>
        <w:t xml:space="preserve"> and a devoted follower of </w:t>
      </w:r>
      <w:r w:rsidRPr="00627ED1">
        <w:rPr>
          <w:rStyle w:val="quotebahaiscripture"/>
          <w:highlight w:val="yellow"/>
        </w:rPr>
        <w:t>Abú</w:t>
      </w:r>
      <w:r w:rsidRPr="00627ED1">
        <w:rPr>
          <w:rStyle w:val="quotebahaiscripture"/>
          <w:highlight w:val="darkYellow"/>
        </w:rPr>
        <w:t>-</w:t>
      </w:r>
      <w:r w:rsidRPr="00627ED1">
        <w:rPr>
          <w:rStyle w:val="quotebahaiscripture"/>
          <w:highlight w:val="yellow"/>
        </w:rPr>
        <w:t>Bakr</w:t>
      </w:r>
      <w:r w:rsidRPr="00627ED1">
        <w:rPr>
          <w:rStyle w:val="quotebahaiscripture"/>
        </w:rPr>
        <w:t xml:space="preserve"> and </w:t>
      </w:r>
      <w:r w:rsidRPr="00627ED1">
        <w:rPr>
          <w:rStyle w:val="quotebahaiscripture"/>
          <w:highlight w:val="yellow"/>
        </w:rPr>
        <w:t>ʿUmar</w:t>
      </w:r>
      <w:r w:rsidRPr="00627ED1">
        <w:rPr>
          <w:rStyle w:val="quotebahaiscripture"/>
        </w:rPr>
        <w:t xml:space="preserve">, and regardeth </w:t>
      </w:r>
      <w:r w:rsidRPr="00627ED1">
        <w:rPr>
          <w:rStyle w:val="quotebahaiscripture"/>
          <w:highlight w:val="yellow"/>
        </w:rPr>
        <w:t>Bahá’u’lláh</w:t>
      </w:r>
      <w:r w:rsidRPr="00627ED1">
        <w:rPr>
          <w:rStyle w:val="quotebahaiscripture"/>
        </w:rPr>
        <w:t xml:space="preserve"> as only a pious man and a mystic; all these things, he saith, were set afoot by this wronged one.</w:t>
      </w:r>
    </w:p>
    <w:p w14:paraId="7316EE9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43</w:t>
      </w:r>
      <w:r w:rsidRPr="00627ED1">
        <w:rPr>
          <w:rStyle w:val="structure"/>
        </w:rPr>
        <w:t>—en_19920000/</w:t>
      </w:r>
      <w:r w:rsidRPr="00627ED1">
        <w:rPr>
          <w:rStyle w:val="structurevisible"/>
        </w:rPr>
        <w:t>&gt;</w:t>
      </w:r>
    </w:p>
    <w:p w14:paraId="51CC9802" w14:textId="77777777" w:rsidR="00C57E99" w:rsidRPr="00FD6EBE" w:rsidRDefault="00627ED1" w:rsidP="00C57E99">
      <w:pPr>
        <w:pStyle w:val="Quotecont"/>
        <w:rPr>
          <w:rStyle w:val="quotebahaiscripture"/>
        </w:rPr>
      </w:pPr>
      <w:r w:rsidRPr="00627ED1">
        <w:rPr>
          <w:rStyle w:val="quotebahaiscripture"/>
        </w:rPr>
        <w:t xml:space="preserve">To be brief, a Commission of Investigation was appointed by the </w:t>
      </w:r>
      <w:r w:rsidRPr="00627ED1">
        <w:rPr>
          <w:rStyle w:val="quotebahaiscripture"/>
          <w:highlight w:val="yellow"/>
        </w:rPr>
        <w:t>Sul</w:t>
      </w:r>
      <w:r w:rsidRPr="00627ED1">
        <w:rPr>
          <w:rStyle w:val="quotebahaiscripture"/>
          <w:highlight w:val="darkYellow"/>
        </w:rPr>
        <w:t>ṭá</w:t>
      </w:r>
      <w:r w:rsidRPr="00627ED1">
        <w:rPr>
          <w:rStyle w:val="quotebahaiscripture"/>
          <w:highlight w:val="yellow"/>
        </w:rPr>
        <w:t>n</w:t>
      </w:r>
      <w:r w:rsidRPr="00627ED1">
        <w:rPr>
          <w:rStyle w:val="quotebahaiscripture"/>
        </w:rPr>
        <w:t>, may the glory of his reign endure. The Commission journeyed hither and immediately upon arrival betook themselves to the house of one of the accusers. They then summoned the group who, working with my brother, had prepared the accusatory document and asked them whether it was true. The group explained the contents of the document, stated that everything they had reported therein was nothing but the truth, and added further accusations. Thus they functioned at one and the same time as plaintiffs, witnesses, and judge.</w:t>
      </w:r>
    </w:p>
    <w:p w14:paraId="30F06D8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44</w:t>
      </w:r>
      <w:r w:rsidRPr="00627ED1">
        <w:rPr>
          <w:rStyle w:val="structure"/>
        </w:rPr>
        <w:t>—en_19920000/</w:t>
      </w:r>
      <w:r w:rsidRPr="00627ED1">
        <w:rPr>
          <w:rStyle w:val="structurevisible"/>
        </w:rPr>
        <w:t>&gt;</w:t>
      </w:r>
    </w:p>
    <w:p w14:paraId="12A7987C" w14:textId="77777777" w:rsidR="00C57E99" w:rsidRPr="00FD6EBE" w:rsidRDefault="00627ED1" w:rsidP="00C57E99">
      <w:pPr>
        <w:pStyle w:val="Quotecont"/>
        <w:rPr>
          <w:rStyle w:val="quotebahaiscripture"/>
        </w:rPr>
      </w:pPr>
      <w:r w:rsidRPr="00627ED1">
        <w:rPr>
          <w:rStyle w:val="quotebahaiscripture"/>
        </w:rPr>
        <w:t xml:space="preserve">The Commission hath now returned to the seat of the </w:t>
      </w:r>
      <w:r w:rsidRPr="00627ED1">
        <w:rPr>
          <w:rStyle w:val="quotebahaiscripture"/>
          <w:highlight w:val="lightGray"/>
        </w:rPr>
        <w:t>Caliphate</w:t>
      </w:r>
      <w:r w:rsidRPr="00627ED1">
        <w:rPr>
          <w:rStyle w:val="quotebahaiscripture"/>
        </w:rPr>
        <w:t xml:space="preserve">, and reports of a most frightful nature are coming in daily from that city. However, praised be God, </w:t>
      </w:r>
      <w:r w:rsidRPr="00627ED1">
        <w:rPr>
          <w:rStyle w:val="quotebahaiscripture"/>
          <w:highlight w:val="yellow"/>
        </w:rPr>
        <w:t>ʿAbdu’l-Bahá</w:t>
      </w:r>
      <w:r w:rsidRPr="00627ED1">
        <w:rPr>
          <w:rStyle w:val="quotebahaiscripture"/>
        </w:rPr>
        <w:t xml:space="preserve"> remaineth composed and unperturbed. To none do I bear ill will because of this defamation. I have made all my affairs conditioned upon His irresistible Will and I am waiting, indeed in perfect happiness, to offer my life and prepared for whatever dire affliction may be in store. Praise be to God, the loving believers also accept and remain submissive to God’s Will, content with it, radiantly acquiescent, offering thanks.</w:t>
      </w:r>
    </w:p>
    <w:p w14:paraId="429193D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45</w:t>
      </w:r>
      <w:r w:rsidRPr="00627ED1">
        <w:rPr>
          <w:rStyle w:val="structure"/>
        </w:rPr>
        <w:t>—en_19920000/</w:t>
      </w:r>
      <w:r w:rsidRPr="00627ED1">
        <w:rPr>
          <w:rStyle w:val="structurevisible"/>
        </w:rPr>
        <w:t>&gt;</w:t>
      </w:r>
    </w:p>
    <w:p w14:paraId="65E204FC" w14:textId="77777777" w:rsidR="00C57E99" w:rsidRPr="00FD6EBE" w:rsidRDefault="00627ED1" w:rsidP="00C57E99">
      <w:pPr>
        <w:pStyle w:val="Quotecont"/>
        <w:rPr>
          <w:rStyle w:val="quotebahaiscripture"/>
        </w:rPr>
      </w:pPr>
      <w:r w:rsidRPr="00627ED1">
        <w:rPr>
          <w:rStyle w:val="quotebahaiscripture"/>
        </w:rPr>
        <w:t>The Centre of Sedition hath imagined that once the blood of this wronged one is spilled out, once I have been cast away on the wide desert sands or drowned in the Mediterranean Sea -- nameless, gone without trace, with none to tell of me -- then would he at last have a field where he could urge his steed ahead, and with his mallet of lies and doubts, hit hard at the polo ball of his ambitions, and carry off the prize.</w:t>
      </w:r>
    </w:p>
    <w:p w14:paraId="2AE61BE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46</w:t>
      </w:r>
      <w:r w:rsidRPr="00627ED1">
        <w:rPr>
          <w:rStyle w:val="structure"/>
        </w:rPr>
        <w:t>—en_19920000/</w:t>
      </w:r>
      <w:r w:rsidRPr="00627ED1">
        <w:rPr>
          <w:rStyle w:val="structurevisible"/>
        </w:rPr>
        <w:t>&gt;</w:t>
      </w:r>
    </w:p>
    <w:p w14:paraId="58C84288" w14:textId="77777777" w:rsidR="00C57E99" w:rsidRPr="00FD6EBE" w:rsidRDefault="00627ED1" w:rsidP="00C57E99">
      <w:pPr>
        <w:pStyle w:val="Quotecont"/>
        <w:rPr>
          <w:rStyle w:val="quotebahaiscripture"/>
        </w:rPr>
      </w:pPr>
      <w:r w:rsidRPr="00627ED1">
        <w:rPr>
          <w:rStyle w:val="quotebahaiscripture"/>
        </w:rPr>
        <w:t xml:space="preserve">Far from it! For even if the sweet musk-scent of faithfulness should pass, and leave no trace behind, who would be drawn by the stench of perfidy? And even if some gazelle of heaven were to be ripped apart by dogs and wolves, who would go running to seek out a ravening wolf? Even should the day of the Mystic Nightingale draw to its close, who would ever lend his ear to the raven’s croak, or the cawing of the crow? What an empty supposition is his! What a foolish presumption! </w:t>
      </w:r>
      <w:r w:rsidRPr="00627ED1">
        <w:rPr>
          <w:rStyle w:val="structurevisible"/>
        </w:rPr>
        <w:t>&lt;</w:t>
      </w:r>
      <w:r w:rsidRPr="00627ED1">
        <w:rPr>
          <w:rStyle w:val="structure"/>
        </w:rPr>
        <w:t>cit Muh_Quran►%_%_%►%_%_%—en_%—%_%</w:t>
      </w:r>
      <w:r w:rsidRPr="00627ED1">
        <w:rPr>
          <w:rStyle w:val="structurevisible"/>
        </w:rPr>
        <w:t>&gt;</w:t>
      </w:r>
      <w:r w:rsidRPr="00627ED1">
        <w:rPr>
          <w:rStyle w:val="quoteholyscripture"/>
        </w:rPr>
        <w:t>›Their works are like the vapour in a desert which the thirsty dreameth to be water, until when he cometh unto it, he findeth nothing.‹</w:t>
      </w:r>
      <w:r w:rsidRPr="00627ED1">
        <w:rPr>
          <w:rStyle w:val="structurevisible"/>
        </w:rPr>
        <w:t>&lt;/</w:t>
      </w:r>
      <w:r w:rsidRPr="00627ED1">
        <w:rPr>
          <w:rStyle w:val="structure"/>
        </w:rPr>
        <w:t>cit</w:t>
      </w:r>
      <w:r w:rsidRPr="00627ED1">
        <w:rPr>
          <w:rStyle w:val="structurevisible"/>
        </w:rPr>
        <w:t>&gt;</w:t>
      </w:r>
      <w:r w:rsidRPr="00627ED1">
        <w:rPr>
          <w:rStyle w:val="FootnoteReference"/>
        </w:rPr>
        <w:footnoteReference w:id="408"/>
      </w:r>
    </w:p>
    <w:p w14:paraId="15AD334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47</w:t>
      </w:r>
      <w:r w:rsidRPr="00627ED1">
        <w:rPr>
          <w:rStyle w:val="structure"/>
        </w:rPr>
        <w:t>—en_19920000/</w:t>
      </w:r>
      <w:r w:rsidRPr="00627ED1">
        <w:rPr>
          <w:rStyle w:val="structurevisible"/>
        </w:rPr>
        <w:t>&gt;</w:t>
      </w:r>
    </w:p>
    <w:p w14:paraId="3095C6EC" w14:textId="77777777" w:rsidR="00C57E99" w:rsidRPr="00FD6EBE" w:rsidRDefault="00627ED1" w:rsidP="00C57E99">
      <w:pPr>
        <w:pStyle w:val="Quotecont"/>
        <w:rPr>
          <w:rStyle w:val="quotebahaiscripture"/>
        </w:rPr>
      </w:pPr>
      <w:r w:rsidRPr="00627ED1">
        <w:rPr>
          <w:rStyle w:val="quotebahaiscripture"/>
        </w:rPr>
        <w:t xml:space="preserve">O ye loved ones of God! Be ye firm of foot, and fixed of heart, and through the power of the Blessed Beauty’s help, stand ye committed to your purpose. Serve ye the Cause of God. Face ye all nations of the world with the constancy and the endurance of the people of </w:t>
      </w:r>
      <w:r w:rsidRPr="00627ED1">
        <w:rPr>
          <w:rStyle w:val="quotebahaiscripture"/>
          <w:highlight w:val="yellow"/>
        </w:rPr>
        <w:t>Bahá</w:t>
      </w:r>
      <w:r w:rsidRPr="00627ED1">
        <w:rPr>
          <w:rStyle w:val="quotebahaiscripture"/>
        </w:rPr>
        <w:t>, that all men</w:t>
      </w:r>
      <w:r w:rsidRPr="00627ED1">
        <w:rPr>
          <w:rStyle w:val="structurepagenumber"/>
        </w:rPr>
        <w:t xml:space="preserve"> &lt;page 240</w:t>
      </w:r>
      <w:r w:rsidR="00B777C2">
        <w:rPr>
          <w:rStyle w:val="structurepagenumber"/>
        </w:rPr>
        <w:t>/&gt;</w:t>
      </w:r>
      <w:r w:rsidRPr="00627ED1">
        <w:rPr>
          <w:rStyle w:val="quotebahaiscripture"/>
        </w:rPr>
        <w:t xml:space="preserve"> may be astounded and ask how this could be, that your hearts are as well-springs of confidence and faith, and as mines so rich in the love of God. Be ye so, that ye shall neither fail nor falter on account of these tragedies in the Holy Land; let not these dread events make you despondent. And if all the believers be put to the sword, and only one be left, let that one cry out in the name of the Lord and tell the joyous tidings; let that one rise up and confront all the peoples of the earth...</w:t>
      </w:r>
    </w:p>
    <w:p w14:paraId="7CFD1D2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20:</w:t>
      </w:r>
      <w:r w:rsidRPr="00627ED1">
        <w:rPr>
          <w:rStyle w:val="structureparIDparcounter"/>
        </w:rPr>
        <w:t>48</w:t>
      </w:r>
      <w:r w:rsidRPr="00627ED1">
        <w:rPr>
          <w:rStyle w:val="structure"/>
        </w:rPr>
        <w:t>—en_19920000/</w:t>
      </w:r>
      <w:r w:rsidRPr="00627ED1">
        <w:rPr>
          <w:rStyle w:val="structurevisible"/>
        </w:rPr>
        <w:t>&gt;</w:t>
      </w:r>
    </w:p>
    <w:p w14:paraId="15555890" w14:textId="77777777" w:rsidR="00C57E99" w:rsidRDefault="00627ED1" w:rsidP="00C57E99">
      <w:pPr>
        <w:pStyle w:val="Quotecont"/>
      </w:pPr>
      <w:r w:rsidRPr="00627ED1">
        <w:rPr>
          <w:rStyle w:val="quotebahaiscripture"/>
        </w:rPr>
        <w:t xml:space="preserve">O ye loving friends! Strive ye with heart and soul to make this world the mirror-image of the Kingdom, that this nether world may teem with the blessings of the world of God, that the voices of the Company on high may be raised in acclamation, and signs and tokens of the bounties and bestowals of </w:t>
      </w:r>
      <w:r w:rsidRPr="00627ED1">
        <w:rPr>
          <w:rStyle w:val="quotebahaiscripture"/>
          <w:highlight w:val="yellow"/>
        </w:rPr>
        <w:t>Bahá’u’lláh</w:t>
      </w:r>
      <w:r w:rsidRPr="00627ED1">
        <w:rPr>
          <w:rStyle w:val="quotebahaiscripture"/>
        </w:rPr>
        <w:t xml:space="preserve"> may encompass all the earth...«</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409"/>
      </w:r>
    </w:p>
    <w:p w14:paraId="063340B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49</w:t>
      </w:r>
      <w:r>
        <w:rPr>
          <w:rStyle w:val="structure"/>
        </w:rPr>
        <w:t>—en_19920000/</w:t>
      </w:r>
      <w:r w:rsidRPr="00936C68">
        <w:rPr>
          <w:rStyle w:val="structurevisible"/>
        </w:rPr>
        <w:t>&gt;</w:t>
      </w:r>
    </w:p>
    <w:p w14:paraId="77457880" w14:textId="77777777" w:rsidR="00C57E99" w:rsidRDefault="00C57E99" w:rsidP="00C57E99">
      <w:pPr>
        <w:pStyle w:val="Bodyafterquote"/>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dramatic release from confinement was the greatest blow that the Covenant-breakers had ever sustained in their entire period of opposition of the Master. It signalized the approaching end of their satanic endeavours to uproot from within the very foundations of the Cause of God. </w:t>
      </w:r>
      <w:r w:rsidR="00627ED1" w:rsidRPr="00627ED1">
        <w:rPr>
          <w:highlight w:val="yellow"/>
        </w:rPr>
        <w:t>ʿAbdu’l-Bah</w:t>
      </w:r>
      <w:r w:rsidRPr="007C5354">
        <w:rPr>
          <w:highlight w:val="yellow"/>
        </w:rPr>
        <w:t>á</w:t>
      </w:r>
      <w:r w:rsidR="00627ED1" w:rsidRPr="00627ED1">
        <w:rPr>
          <w:highlight w:val="yellow"/>
        </w:rPr>
        <w:t>’s</w:t>
      </w:r>
      <w:r w:rsidR="00627ED1" w:rsidRPr="00627ED1">
        <w:t xml:space="preserve"> prophecy, uttered in 1904, that in four years’ time they would become impotent, was thus fulfilled.</w:t>
      </w:r>
    </w:p>
    <w:p w14:paraId="3F2CBB2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50</w:t>
      </w:r>
      <w:r>
        <w:rPr>
          <w:rStyle w:val="structure"/>
        </w:rPr>
        <w:t>—en_19920000/</w:t>
      </w:r>
      <w:r w:rsidRPr="00936C68">
        <w:rPr>
          <w:rStyle w:val="structurevisible"/>
        </w:rPr>
        <w:t>&gt;</w:t>
      </w:r>
    </w:p>
    <w:p w14:paraId="32150D0E" w14:textId="77777777" w:rsidR="00C57E99" w:rsidRDefault="00627ED1" w:rsidP="00C57E99">
      <w:pPr>
        <w:pStyle w:val="Bodycont"/>
      </w:pPr>
      <w:r w:rsidRPr="00627ED1">
        <w:t xml:space="preserve">During these turbulent and perilous years of incarceration great dangers had faced the Cause of God, and </w:t>
      </w:r>
      <w:r w:rsidRPr="00627ED1">
        <w:rPr>
          <w:highlight w:val="yellow"/>
        </w:rPr>
        <w:t>ʿAbdu’l-Bah</w:t>
      </w:r>
      <w:r w:rsidR="00C57E99" w:rsidRPr="000C7039">
        <w:rPr>
          <w:highlight w:val="yellow"/>
        </w:rPr>
        <w:t>á</w:t>
      </w:r>
      <w:r w:rsidRPr="00627ED1">
        <w:t xml:space="preserve"> had written in many of His Tablets about the sufferings which were inflicted on Him by His faithless brothers in this period. The threat from the Commission of Enquiry was not the only danger. One of the disgraceful accusations made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against </w:t>
      </w:r>
      <w:r w:rsidRPr="00627ED1">
        <w:rPr>
          <w:highlight w:val="yellow"/>
        </w:rPr>
        <w:t>ʿAbdu’l-Bah</w:t>
      </w:r>
      <w:r w:rsidR="00C57E99" w:rsidRPr="000C7039">
        <w:rPr>
          <w:highlight w:val="yellow"/>
        </w:rPr>
        <w:t>á</w:t>
      </w:r>
      <w:r w:rsidRPr="00627ED1">
        <w:t xml:space="preserve"> was that </w:t>
      </w:r>
      <w:r w:rsidRPr="00627ED1">
        <w:rPr>
          <w:highlight w:val="yellow"/>
        </w:rPr>
        <w:t>ʿAbdu’l-Bah</w:t>
      </w:r>
      <w:r w:rsidR="00C57E99" w:rsidRPr="000C7039">
        <w:rPr>
          <w:highlight w:val="yellow"/>
        </w:rPr>
        <w:t>á</w:t>
      </w:r>
      <w:r w:rsidRPr="00627ED1">
        <w:t xml:space="preserve"> claimed to be a new Manifestation of God following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They made a plan to take His life, pointing to the following passage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as justification:</w:t>
      </w:r>
    </w:p>
    <w:p w14:paraId="6CA2A0E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51</w:t>
      </w:r>
      <w:r>
        <w:rPr>
          <w:rStyle w:val="structure"/>
        </w:rPr>
        <w:t>—en_19920000/</w:t>
      </w:r>
      <w:r w:rsidRPr="00936C68">
        <w:rPr>
          <w:rStyle w:val="structurevisible"/>
        </w:rPr>
        <w:t>&gt;</w:t>
      </w:r>
    </w:p>
    <w:p w14:paraId="3603E7C8" w14:textId="77777777" w:rsidR="00C57E99" w:rsidRDefault="00C57E99" w:rsidP="00C57E99">
      <w:pPr>
        <w:pStyle w:val="Quote1st"/>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»Whoso layeth claim to a Revelation direct from God, ere the expiration of a full thousand years, such a man is assuredly a lying imposter. We pray God that He may graciously assist him to retract and repudiate such claim. Should he repent, God will, no doubt, forgive him. If, however, he persisteth in his error, God will, assuredly, send down one who will deal mercilessly with him. Terrible, indeed, is God in punishing!«</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0"/>
      </w:r>
    </w:p>
    <w:p w14:paraId="4EDFB51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52</w:t>
      </w:r>
      <w:r>
        <w:rPr>
          <w:rStyle w:val="structure"/>
        </w:rPr>
        <w:t>—en_19920000/</w:t>
      </w:r>
      <w:r w:rsidRPr="00936C68">
        <w:rPr>
          <w:rStyle w:val="structurevisible"/>
        </w:rPr>
        <w:t>&gt;</w:t>
      </w:r>
    </w:p>
    <w:p w14:paraId="7733914A" w14:textId="77777777" w:rsidR="00C57E99" w:rsidRDefault="00C57E99" w:rsidP="00C57E99">
      <w:pPr>
        <w:pStyle w:val="Bodyafterquote"/>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Will and Testament was penned by Him during these fateful years. In the following passage </w:t>
      </w:r>
      <w:r w:rsidR="00627ED1" w:rsidRPr="00627ED1">
        <w:rPr>
          <w:highlight w:val="yellow"/>
        </w:rPr>
        <w:t>ʿAbdu’l-Bah</w:t>
      </w:r>
      <w:r w:rsidRPr="000C7039">
        <w:rPr>
          <w:highlight w:val="yellow"/>
        </w:rPr>
        <w:t>á</w:t>
      </w:r>
      <w:r w:rsidR="00627ED1" w:rsidRPr="00627ED1">
        <w:t xml:space="preserve"> mentions one of the sons of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w:t>
      </w:r>
      <w:r w:rsidRPr="00C23342">
        <w:rPr>
          <w:highlight w:val="yellow"/>
        </w:rPr>
        <w:t></w:t>
      </w:r>
      <w:r w:rsidR="00627ED1" w:rsidRPr="00627ED1">
        <w:rPr>
          <w:highlight w:val="yellow"/>
        </w:rPr>
        <w:t>u</w:t>
      </w:r>
      <w:r w:rsidRPr="00C23342">
        <w:rPr>
          <w:highlight w:val="yellow"/>
        </w:rPr>
        <w:t>ʿáʿ</w:t>
      </w:r>
      <w:r w:rsidR="00627ED1" w:rsidRPr="00627ED1">
        <w:rPr>
          <w:highlight w:val="yellow"/>
        </w:rPr>
        <w:t>u’ll</w:t>
      </w:r>
      <w:r w:rsidRPr="00C23342">
        <w:rPr>
          <w:highlight w:val="yellow"/>
        </w:rPr>
        <w:t>á</w:t>
      </w:r>
      <w:r w:rsidR="00627ED1" w:rsidRPr="00627ED1">
        <w:rPr>
          <w:highlight w:val="yellow"/>
        </w:rPr>
        <w:t>h</w:t>
      </w:r>
      <w:r w:rsidR="00627ED1" w:rsidRPr="00627ED1">
        <w:t>, as one who was aware of this plan to take His life:</w:t>
      </w:r>
    </w:p>
    <w:p w14:paraId="1059C4D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53</w:t>
      </w:r>
      <w:r>
        <w:rPr>
          <w:rStyle w:val="structure"/>
        </w:rPr>
        <w:t>—en_19920000/</w:t>
      </w:r>
      <w:r w:rsidRPr="00936C68">
        <w:rPr>
          <w:rStyle w:val="structurevisible"/>
        </w:rPr>
        <w:t>&gt;</w:t>
      </w:r>
    </w:p>
    <w:p w14:paraId="5EE11072"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 xml:space="preserve">»In like manner, the focal Centre of Hate hath purposed to put </w:t>
      </w:r>
      <w:r w:rsidR="00627ED1" w:rsidRPr="00627ED1">
        <w:rPr>
          <w:rStyle w:val="quotebahaiscripture"/>
          <w:highlight w:val="yellow"/>
        </w:rPr>
        <w:t>ʿAbdu’l-Bahá</w:t>
      </w:r>
      <w:r w:rsidR="00627ED1" w:rsidRPr="00627ED1">
        <w:rPr>
          <w:rStyle w:val="quotebahaiscripture"/>
        </w:rPr>
        <w:t xml:space="preserve"> to death and this is supported by the testimony written by </w:t>
      </w:r>
      <w:r w:rsidR="00627ED1" w:rsidRPr="00627ED1">
        <w:rPr>
          <w:rStyle w:val="quotebahaiscripture"/>
          <w:highlight w:val="yellow"/>
        </w:rPr>
        <w:t xml:space="preserve">Mírzá </w:t>
      </w:r>
      <w:r w:rsidR="00116523">
        <w:rPr>
          <w:rStyle w:val="quotebahaiscripture"/>
          <w:highlight w:val="yellow"/>
        </w:rPr>
        <w:t></w:t>
      </w:r>
      <w:r w:rsidR="00627ED1" w:rsidRPr="00627ED1">
        <w:rPr>
          <w:rStyle w:val="quotebahaiscripture"/>
          <w:highlight w:val="yellow"/>
        </w:rPr>
        <w:t>uʿáʿu’lláh</w:t>
      </w:r>
      <w:r w:rsidR="00627ED1" w:rsidRPr="00627ED1">
        <w:rPr>
          <w:rStyle w:val="quotebahaiscripture"/>
        </w:rPr>
        <w:t xml:space="preserve"> himself and is here enclosed. It is evident and indisputable that they are privily and with the utmost subtlety engaged in conspiring against me. The following are his very words written by him in this</w:t>
      </w:r>
      <w:r w:rsidR="00627ED1" w:rsidRPr="00627ED1">
        <w:rPr>
          <w:rStyle w:val="structurepagenumber"/>
        </w:rPr>
        <w:t xml:space="preserve"> &lt;page 241</w:t>
      </w:r>
      <w:r w:rsidR="00B777C2">
        <w:rPr>
          <w:rStyle w:val="structurepagenumber"/>
        </w:rPr>
        <w:t>/&gt;</w:t>
      </w:r>
      <w:r w:rsidR="00627ED1" w:rsidRPr="00627ED1">
        <w:rPr>
          <w:rStyle w:val="quotebahaiscripture"/>
        </w:rPr>
        <w:t xml:space="preserve"> letter: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knownauthor"/>
        </w:rPr>
        <w:t xml:space="preserve">›I curse at every moment him that hath kindled this discord, imprecate in these words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
        </w:rPr>
        <w:t>»Lord! have no mercy upon him«</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 xml:space="preserve"> and I hope ere long God will make manifest the one that shall have no pity on him, who now weareth another garb and about whom I cannot any more explain.‹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Reference he doth make by these words to the sacred verse that beginneth as follows: </w:t>
      </w:r>
      <w:r w:rsidR="00627ED1" w:rsidRPr="00627ED1">
        <w:rPr>
          <w:rStyle w:val="structurevisible"/>
        </w:rPr>
        <w:t>&lt;</w:t>
      </w:r>
      <w:r w:rsidR="00627ED1" w:rsidRPr="00627ED1">
        <w:rPr>
          <w:rStyle w:val="structure"/>
        </w:rPr>
        <w:t>cit Bah_%►%_%_%►%_%_%—en_%—%_%</w:t>
      </w:r>
      <w:r w:rsidR="00627ED1" w:rsidRPr="00627ED1">
        <w:rPr>
          <w:rStyle w:val="structurevisible"/>
        </w:rPr>
        <w:t>&gt;</w:t>
      </w:r>
      <w:r w:rsidR="00627ED1" w:rsidRPr="00627ED1">
        <w:rPr>
          <w:rStyle w:val="quotebahaiscripturequoted"/>
        </w:rPr>
        <w:t>›He that layeth a claim ere the passing of a thousand years...‹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Reflect! How intent they are upon the death of </w:t>
      </w:r>
      <w:r w:rsidR="00627ED1" w:rsidRPr="00627ED1">
        <w:rPr>
          <w:rStyle w:val="quotebahaiscripture"/>
          <w:highlight w:val="yellow"/>
        </w:rPr>
        <w:t>ʿAbdu’l-Bahá</w:t>
      </w:r>
      <w:r w:rsidR="00627ED1" w:rsidRPr="00627ED1">
        <w:rPr>
          <w:rStyle w:val="quotebahaiscripture"/>
        </w:rPr>
        <w:t xml:space="preserve">! Ponder in your hearts upon the phrase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knownauthor"/>
        </w:rPr>
        <w:t>›I cannot any more explain‹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realize what schemes they are devising for this purpose. They fear lest, too fully explained, the letter might fall into alien hands and their schemes be foiled and frustrated. The phrase is only foretelling good tidings to come, namely that regarding this all requisite arrangements have been made.«</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1"/>
      </w:r>
    </w:p>
    <w:p w14:paraId="7B40C2E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54</w:t>
      </w:r>
      <w:r>
        <w:rPr>
          <w:rStyle w:val="structure"/>
        </w:rPr>
        <w:t>—en_19920000/</w:t>
      </w:r>
      <w:r w:rsidRPr="00936C68">
        <w:rPr>
          <w:rStyle w:val="structurevisible"/>
        </w:rPr>
        <w:t>&gt;</w:t>
      </w:r>
    </w:p>
    <w:p w14:paraId="7E82CBF2" w14:textId="77777777" w:rsidR="00C57E99" w:rsidRDefault="00627ED1" w:rsidP="00C57E99">
      <w:pPr>
        <w:pStyle w:val="Bodyafterquote"/>
      </w:pPr>
      <w:r w:rsidRPr="00627ED1">
        <w:t xml:space="preserve">Here too from the Will and Testament are </w:t>
      </w:r>
      <w:r w:rsidRPr="00627ED1">
        <w:rPr>
          <w:highlight w:val="yellow"/>
        </w:rPr>
        <w:t>ʿAbdu’l-Bah</w:t>
      </w:r>
      <w:r w:rsidR="00C57E99" w:rsidRPr="007C5354">
        <w:rPr>
          <w:highlight w:val="yellow"/>
        </w:rPr>
        <w:t>á</w:t>
      </w:r>
      <w:r w:rsidRPr="00627ED1">
        <w:rPr>
          <w:highlight w:val="yellow"/>
        </w:rPr>
        <w:t>’s</w:t>
      </w:r>
      <w:r w:rsidRPr="00627ED1">
        <w:t xml:space="preserve"> words which speak eloquently of the perils threatening His life:</w:t>
      </w:r>
    </w:p>
    <w:p w14:paraId="7AD6F8A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55</w:t>
      </w:r>
      <w:r>
        <w:rPr>
          <w:rStyle w:val="structure"/>
        </w:rPr>
        <w:t>—en_19920000/</w:t>
      </w:r>
      <w:r w:rsidRPr="00936C68">
        <w:rPr>
          <w:rStyle w:val="structurevisible"/>
        </w:rPr>
        <w:t>&gt;</w:t>
      </w:r>
    </w:p>
    <w:p w14:paraId="240CF9C1"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»O dearly beloved friends! I am now in very great danger and the hope of even an hour’s life is lost to me. I am thus constrained to write these lines for the protection of the Cause of God, the preservation of His Law, the safeguarding of His Word and the safety of His Teachings. By the Ancient Beauty! This wronged one hath in no wise borne nor doth he bear a grudge against any one; towards none doth he entertain any ill-feeling and uttereth no word save for the good of the world. My supreme obligation, however, of necessity, prompteth me to guard and preserve the Cause of God. Thus, with the greatest regret, I counsel you saying: -- Guard ye the Cause of God, protect His law and have the utmost fear of discord.«</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2"/>
      </w:r>
    </w:p>
    <w:p w14:paraId="20D61CAF"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56</w:t>
      </w:r>
      <w:r>
        <w:rPr>
          <w:rStyle w:val="structure"/>
        </w:rPr>
        <w:t>—en_19920000/</w:t>
      </w:r>
      <w:r w:rsidRPr="00936C68">
        <w:rPr>
          <w:rStyle w:val="structurevisible"/>
        </w:rPr>
        <w:t>&gt;</w:t>
      </w:r>
    </w:p>
    <w:p w14:paraId="5117288F" w14:textId="77777777" w:rsidR="00C57E99" w:rsidRDefault="00627ED1" w:rsidP="00C57E99">
      <w:pPr>
        <w:pStyle w:val="Bodyafterquote"/>
      </w:pPr>
      <w:r w:rsidRPr="00627ED1">
        <w:t xml:space="preserve">Surrounded thus by enemies within and without, </w:t>
      </w:r>
      <w:r w:rsidRPr="00627ED1">
        <w:rPr>
          <w:highlight w:val="yellow"/>
        </w:rPr>
        <w:t>ʿAbdu’l-Bah</w:t>
      </w:r>
      <w:r w:rsidR="00C57E99" w:rsidRPr="000C7039">
        <w:rPr>
          <w:highlight w:val="yellow"/>
        </w:rPr>
        <w:t>á</w:t>
      </w:r>
      <w:r w:rsidRPr="00627ED1">
        <w:t xml:space="preserve"> in the Will and Testament now appointed His grandson </w:t>
      </w:r>
      <w:r w:rsidRPr="00627ED1">
        <w:rPr>
          <w:highlight w:val="cyan"/>
        </w:rPr>
        <w:t>Shoghi Effendi</w:t>
      </w:r>
      <w:r w:rsidRPr="00627ED1">
        <w:t xml:space="preserve">, who was then a young child, as the Guardian of the Cause. At this same time He also wrote a Tablet </w:t>
      </w:r>
      <w:r w:rsidRPr="00627ED1">
        <w:rPr>
          <w:rStyle w:val="FootnoteReference"/>
        </w:rPr>
        <w:footnoteReference w:id="413"/>
      </w:r>
      <w:r w:rsidRPr="00627ED1">
        <w:t xml:space="preserve"> of great significance to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ammad-Taq</w:t>
      </w:r>
      <w:r w:rsidR="00C57E99" w:rsidRPr="000C7039">
        <w:rPr>
          <w:highlight w:val="yellow"/>
        </w:rPr>
        <w:t>í</w:t>
      </w:r>
      <w:r w:rsidRPr="00627ED1">
        <w:t xml:space="preserve">, the </w:t>
      </w:r>
      <w:r w:rsidRPr="00627ED1">
        <w:rPr>
          <w:highlight w:val="yellow"/>
        </w:rPr>
        <w:t>Vak</w:t>
      </w:r>
      <w:r w:rsidR="00C57E99" w:rsidRPr="000C7039">
        <w:rPr>
          <w:highlight w:val="yellow"/>
        </w:rPr>
        <w:t>í</w:t>
      </w:r>
      <w:r w:rsidRPr="00627ED1">
        <w:rPr>
          <w:highlight w:val="yellow"/>
        </w:rPr>
        <w:t>lu’d-Dawlih</w:t>
      </w:r>
      <w:r w:rsidRPr="00627ED1">
        <w:t xml:space="preserve">, the cousin of the </w:t>
      </w:r>
      <w:r w:rsidRPr="00627ED1">
        <w:rPr>
          <w:highlight w:val="yellow"/>
        </w:rPr>
        <w:t>B</w:t>
      </w:r>
      <w:r w:rsidR="00C57E99" w:rsidRPr="000C7039">
        <w:rPr>
          <w:highlight w:val="yellow"/>
        </w:rPr>
        <w:t>á</w:t>
      </w:r>
      <w:r w:rsidRPr="00627ED1">
        <w:rPr>
          <w:highlight w:val="yellow"/>
        </w:rPr>
        <w:t>b</w:t>
      </w:r>
      <w:r w:rsidRPr="00627ED1">
        <w:t xml:space="preserve">. He was a distinguished believer who was designated by </w:t>
      </w:r>
      <w:r w:rsidRPr="00627ED1">
        <w:rPr>
          <w:highlight w:val="yellow"/>
        </w:rPr>
        <w:t>ʿAbdu’l-Bah</w:t>
      </w:r>
      <w:r w:rsidR="00C57E99" w:rsidRPr="000C7039">
        <w:rPr>
          <w:highlight w:val="yellow"/>
        </w:rPr>
        <w:t>á</w:t>
      </w:r>
      <w:r w:rsidRPr="00627ED1">
        <w:t xml:space="preserve"> as one of the </w:t>
      </w:r>
      <w:r w:rsidR="00C57E99" w:rsidRPr="004D12F2">
        <w:rPr>
          <w:rStyle w:val="structurevisible"/>
        </w:rPr>
        <w:t>&lt;</w:t>
      </w:r>
      <w:r w:rsidR="00C57E99" w:rsidRPr="004D12F2">
        <w:rPr>
          <w:rStyle w:val="structure"/>
        </w:rPr>
        <w:t>cit Bible_Bible►%_%_%►%_%_%—en_%—%_%</w:t>
      </w:r>
      <w:r w:rsidR="00C57E99" w:rsidRPr="004D12F2">
        <w:rPr>
          <w:rStyle w:val="structurevisible"/>
        </w:rPr>
        <w:t>&gt;</w:t>
      </w:r>
      <w:r w:rsidRPr="00627ED1">
        <w:rPr>
          <w:rStyle w:val="quoteholyscripture"/>
        </w:rPr>
        <w:t>»...four and twenty elders which sat before God on their seats...«</w:t>
      </w:r>
      <w:r w:rsidR="00C57E99" w:rsidRPr="004D12F2">
        <w:rPr>
          <w:rStyle w:val="structurevisible"/>
        </w:rPr>
        <w:t>&lt;/</w:t>
      </w:r>
      <w:r w:rsidR="00C57E99" w:rsidRPr="004D12F2">
        <w:rPr>
          <w:rStyle w:val="structure"/>
        </w:rPr>
        <w:t>cit</w:t>
      </w:r>
      <w:r w:rsidR="00C57E99" w:rsidRPr="004D12F2">
        <w:rPr>
          <w:rStyle w:val="structurevisible"/>
        </w:rPr>
        <w:t>&gt;</w:t>
      </w:r>
      <w:r w:rsidRPr="00627ED1">
        <w:t xml:space="preserve"> mentioned in the Revelation of St John the Divine.</w:t>
      </w:r>
      <w:r w:rsidRPr="00627ED1">
        <w:rPr>
          <w:rStyle w:val="FootnoteReference"/>
        </w:rPr>
        <w:footnoteReference w:id="414"/>
      </w:r>
      <w:r w:rsidRPr="00627ED1">
        <w:t xml:space="preserve"> In this Tablet He intimates to the </w:t>
      </w:r>
      <w:r w:rsidRPr="00627ED1">
        <w:rPr>
          <w:highlight w:val="yellow"/>
        </w:rPr>
        <w:t>Vak</w:t>
      </w:r>
      <w:r w:rsidR="00C57E99" w:rsidRPr="000C7039">
        <w:rPr>
          <w:highlight w:val="yellow"/>
        </w:rPr>
        <w:t>í</w:t>
      </w:r>
      <w:r w:rsidRPr="00627ED1">
        <w:rPr>
          <w:highlight w:val="yellow"/>
        </w:rPr>
        <w:t>lu’d-Dawlih</w:t>
      </w:r>
      <w:r w:rsidRPr="00627ED1">
        <w:t xml:space="preserve"> the great dangers which have surrounded His person, and urges him to make arrangements, when and if it becomes necessary, for the election of the Universal House of Justice. To bring this about, He directs him to gather the </w:t>
      </w:r>
      <w:r w:rsidRPr="00627ED1">
        <w:rPr>
          <w:highlight w:val="yellow"/>
        </w:rPr>
        <w:t>Afn</w:t>
      </w:r>
      <w:r w:rsidR="00C57E99" w:rsidRPr="000C7039">
        <w:rPr>
          <w:highlight w:val="yellow"/>
        </w:rPr>
        <w:t>á</w:t>
      </w:r>
      <w:r w:rsidRPr="00627ED1">
        <w:rPr>
          <w:highlight w:val="yellow"/>
        </w:rPr>
        <w:t>n</w:t>
      </w:r>
      <w:r w:rsidRPr="00627ED1">
        <w:rPr>
          <w:rStyle w:val="FootnoteReference"/>
        </w:rPr>
        <w:footnoteReference w:id="415"/>
      </w:r>
      <w:r w:rsidRPr="00627ED1">
        <w:t xml:space="preserve"> and the Hands of the Cause in one place and establish this institution in accordance with the provisions of His Will and Testament. </w:t>
      </w:r>
      <w:r w:rsidRPr="00627ED1">
        <w:rPr>
          <w:rStyle w:val="structurepagenumber"/>
        </w:rPr>
        <w:t xml:space="preserve"> &lt;page 242</w:t>
      </w:r>
      <w:r w:rsidR="00B777C2">
        <w:rPr>
          <w:rStyle w:val="structurepagenumber"/>
        </w:rPr>
        <w:t>/&gt;</w:t>
      </w:r>
    </w:p>
    <w:p w14:paraId="007BDEA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57</w:t>
      </w:r>
      <w:r>
        <w:rPr>
          <w:rStyle w:val="structure"/>
        </w:rPr>
        <w:t>—en_19920000/</w:t>
      </w:r>
      <w:r w:rsidRPr="00936C68">
        <w:rPr>
          <w:rStyle w:val="structurevisible"/>
        </w:rPr>
        <w:t>&gt;</w:t>
      </w:r>
    </w:p>
    <w:p w14:paraId="2B187073" w14:textId="77777777" w:rsidR="00C57E99" w:rsidRDefault="00627ED1" w:rsidP="00C57E99">
      <w:pPr>
        <w:pStyle w:val="Bodycont"/>
      </w:pPr>
      <w:r w:rsidRPr="00627ED1">
        <w:t xml:space="preserve">It is in the same Tablet that He gives the glad-tidings of the progress of the Cause, emphasizes its greatness, foretells the appearance of dire opposition by the nations of the world, and assures its followers of ultimate victory. The following passage is part of this Tablet translated into English by </w:t>
      </w:r>
      <w:r w:rsidRPr="00627ED1">
        <w:rPr>
          <w:highlight w:val="cyan"/>
        </w:rPr>
        <w:t>Shoghi Effendi</w:t>
      </w:r>
      <w:r w:rsidRPr="00627ED1">
        <w:t>:</w:t>
      </w:r>
    </w:p>
    <w:p w14:paraId="639EBAD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58</w:t>
      </w:r>
      <w:r>
        <w:rPr>
          <w:rStyle w:val="structure"/>
        </w:rPr>
        <w:t>—en_19920000/</w:t>
      </w:r>
      <w:r w:rsidRPr="00936C68">
        <w:rPr>
          <w:rStyle w:val="structurevisible"/>
        </w:rPr>
        <w:t>&gt;</w:t>
      </w:r>
    </w:p>
    <w:p w14:paraId="5B722E31"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 xml:space="preserve">»How great, how very great is the Cause! How very fierce the onslaught of all the peoples and kindreds of the earth. Ere long shall the clamour of the multitude throughout Africa, throughout America, the cry of the European and of the </w:t>
      </w:r>
      <w:r w:rsidR="00627ED1" w:rsidRPr="00627ED1">
        <w:rPr>
          <w:rStyle w:val="quotebahaiscripture"/>
          <w:highlight w:val="lightGray"/>
        </w:rPr>
        <w:t>Turk</w:t>
      </w:r>
      <w:r w:rsidR="00627ED1" w:rsidRPr="00627ED1">
        <w:rPr>
          <w:rStyle w:val="quotebahaiscripture"/>
        </w:rPr>
        <w:t xml:space="preserve">, the groaning of India and China, be heard from far and near. One and all, they shall arise with all their power to resist His Cause. Then shall the knights of the Lord, assisted by His grace from on high, strengthened by faith, aided by the power of understanding, and reinforced by the legions of the Covenant, arise and make manifest the truth of the verse: </w:t>
      </w:r>
      <w:r w:rsidR="00627ED1" w:rsidRPr="00627ED1">
        <w:rPr>
          <w:rStyle w:val="structurevisible"/>
        </w:rPr>
        <w:t>&lt;</w:t>
      </w:r>
      <w:r w:rsidR="00627ED1" w:rsidRPr="00627ED1">
        <w:rPr>
          <w:rStyle w:val="structure"/>
        </w:rPr>
        <w:t>cit Muh_Quran►%_%_%►%_%_%—en_%—%_%</w:t>
      </w:r>
      <w:r w:rsidR="00627ED1" w:rsidRPr="00627ED1">
        <w:rPr>
          <w:rStyle w:val="structurevisible"/>
        </w:rPr>
        <w:t>&gt;</w:t>
      </w:r>
      <w:r w:rsidR="00627ED1" w:rsidRPr="00627ED1">
        <w:rPr>
          <w:rStyle w:val="quoteholyscripture"/>
        </w:rPr>
        <w:t>›Behold the confusion that hath befallen the tribes of the defeated!‹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6"/>
      </w:r>
    </w:p>
    <w:p w14:paraId="466307C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59</w:t>
      </w:r>
      <w:r>
        <w:rPr>
          <w:rStyle w:val="structure"/>
        </w:rPr>
        <w:t>—en_19920000/</w:t>
      </w:r>
      <w:r w:rsidRPr="00936C68">
        <w:rPr>
          <w:rStyle w:val="structurevisible"/>
        </w:rPr>
        <w:t>&gt;</w:t>
      </w:r>
    </w:p>
    <w:p w14:paraId="602E78C4" w14:textId="77777777" w:rsidR="00C57E99" w:rsidRDefault="00627ED1" w:rsidP="00C57E99">
      <w:pPr>
        <w:pStyle w:val="Bodyafterquote"/>
      </w:pPr>
      <w:r w:rsidRPr="00627ED1">
        <w:t xml:space="preserve">These ominous events, the struggle between the forces of light and darkness, foreshadowed in such clear and unequivocal terms, have not as yet taken place except in the Cradle of the Faith, where the onslaught of the people against the persecuted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has continued from time to time since its birth in 1844. The opposition which, according to the above prophecy is to take place on a universal scale, will have a far greater effect in the promotion of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than that which past persecutions have ever produced. The Founders of the Faith and the Guardian of the Cause have, in many of their writings, described the dire opposition which the infant Faith of God will encounter from its enemies, both secular and ecclesiastic, prophesying stupendous victories which will be won as a result of this opposition.</w:t>
      </w:r>
    </w:p>
    <w:p w14:paraId="71DBF3B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60</w:t>
      </w:r>
      <w:r>
        <w:rPr>
          <w:rStyle w:val="structure"/>
        </w:rPr>
        <w:t>—en_19920000/</w:t>
      </w:r>
      <w:r w:rsidRPr="00936C68">
        <w:rPr>
          <w:rStyle w:val="structurevisible"/>
        </w:rPr>
        <w:t>&gt;</w:t>
      </w:r>
    </w:p>
    <w:p w14:paraId="1E2248CB" w14:textId="77777777" w:rsidR="00C57E99" w:rsidRDefault="00627ED1" w:rsidP="00C57E99">
      <w:pPr>
        <w:pStyle w:val="Bodycont"/>
      </w:pPr>
      <w:r w:rsidRPr="00627ED1">
        <w:t xml:space="preserve">In one of His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states:</w:t>
      </w:r>
    </w:p>
    <w:p w14:paraId="244F50F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61</w:t>
      </w:r>
      <w:r>
        <w:rPr>
          <w:rStyle w:val="structure"/>
        </w:rPr>
        <w:t>—en_19920000/</w:t>
      </w:r>
      <w:r w:rsidRPr="00936C68">
        <w:rPr>
          <w:rStyle w:val="structurevisible"/>
        </w:rPr>
        <w:t>&gt;</w:t>
      </w:r>
    </w:p>
    <w:p w14:paraId="11E1D692" w14:textId="77777777" w:rsidR="00C57E99" w:rsidRDefault="00C57E99" w:rsidP="00C57E99">
      <w:pPr>
        <w:pStyle w:val="Quote1st"/>
      </w:pPr>
      <w:r w:rsidRPr="00262635">
        <w:rPr>
          <w:rStyle w:val="structurevisible"/>
        </w:rPr>
        <w:t>&lt;</w:t>
      </w:r>
      <w:r w:rsidRPr="00262635">
        <w:rPr>
          <w:rStyle w:val="structure"/>
        </w:rPr>
        <w:t>cit Bah_%►%_%_%►%_%_%—en_%—%_%</w:t>
      </w:r>
      <w:r w:rsidRPr="00262635">
        <w:rPr>
          <w:rStyle w:val="structurevisible"/>
        </w:rPr>
        <w:t>&gt;</w:t>
      </w:r>
      <w:r w:rsidR="00627ED1" w:rsidRPr="00627ED1">
        <w:rPr>
          <w:rStyle w:val="quotebahaiscripture"/>
        </w:rPr>
        <w:t>»Behold how in this Dispensation the worthless and foolish have fondly imagined that by such instruments as massacre, plunder and banishment they can extinguish the Lamp which the Hand of Divine power hath lit, or eclipse the Day Star of everlasting splendour. How utterly unaware they seem to be of the truth that such adversity is the oil that feedeth the flame of this Lamp! Such is God’s transforming power. He changeth whatsoever He willeth; He verily hath power over all things...«</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7"/>
      </w:r>
    </w:p>
    <w:p w14:paraId="1FF1536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62</w:t>
      </w:r>
      <w:r>
        <w:rPr>
          <w:rStyle w:val="structure"/>
        </w:rPr>
        <w:t>—en_19920000/</w:t>
      </w:r>
      <w:r w:rsidRPr="00936C68">
        <w:rPr>
          <w:rStyle w:val="structurevisible"/>
        </w:rPr>
        <w:t>&gt;</w:t>
      </w:r>
    </w:p>
    <w:p w14:paraId="0819E214" w14:textId="77777777" w:rsidR="00C57E99" w:rsidRDefault="00627ED1" w:rsidP="00C57E99">
      <w:pPr>
        <w:pStyle w:val="Bodyafterquote"/>
      </w:pPr>
      <w:r w:rsidRPr="00627ED1">
        <w:t xml:space="preserve">The following are the words of </w:t>
      </w:r>
      <w:r w:rsidRPr="00627ED1">
        <w:rPr>
          <w:highlight w:val="yellow"/>
        </w:rPr>
        <w:t>ʿAbdu’l-Bah</w:t>
      </w:r>
      <w:r w:rsidR="00C57E99" w:rsidRPr="000C7039">
        <w:rPr>
          <w:highlight w:val="yellow"/>
        </w:rPr>
        <w:t>á</w:t>
      </w:r>
      <w:r w:rsidRPr="00627ED1">
        <w:t xml:space="preserve"> describing the onslaught of the peoples of the world upon the Faith:</w:t>
      </w:r>
    </w:p>
    <w:p w14:paraId="6402C13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63</w:t>
      </w:r>
      <w:r>
        <w:rPr>
          <w:rStyle w:val="structure"/>
        </w:rPr>
        <w:t>—en_19920000/</w:t>
      </w:r>
      <w:r w:rsidRPr="00936C68">
        <w:rPr>
          <w:rStyle w:val="structurevisible"/>
        </w:rPr>
        <w:t>&gt;</w:t>
      </w:r>
    </w:p>
    <w:p w14:paraId="58BABA9C" w14:textId="77777777" w:rsidR="00C57E99" w:rsidRDefault="00C57E99" w:rsidP="00C57E99">
      <w:pPr>
        <w:pStyle w:val="Quote1st"/>
      </w:pPr>
      <w:r w:rsidRPr="00262635">
        <w:rPr>
          <w:rStyle w:val="structurevisible"/>
        </w:rPr>
        <w:t>&lt;</w:t>
      </w:r>
      <w:r w:rsidRPr="00262635">
        <w:rPr>
          <w:rStyle w:val="structure"/>
        </w:rPr>
        <w:t>cit Abd_%►%_%_%►%_%_%—en_%—%_%</w:t>
      </w:r>
      <w:r w:rsidRPr="00262635">
        <w:rPr>
          <w:rStyle w:val="structurevisible"/>
        </w:rPr>
        <w:t>&gt;</w:t>
      </w:r>
      <w:r w:rsidR="00627ED1" w:rsidRPr="00627ED1">
        <w:rPr>
          <w:rStyle w:val="quotebahaiscripture"/>
        </w:rPr>
        <w:t>»This day the powers of all the leaders of religion are directed towards the dispersion of the congregation of the All-Merciful, and the shattering of the Divine Edifice. The hosts of the world, whether material, cultural or political are from every side launching their assault, for the Cause is</w:t>
      </w:r>
      <w:r w:rsidR="00627ED1" w:rsidRPr="00627ED1">
        <w:rPr>
          <w:rStyle w:val="structurepagenumber"/>
        </w:rPr>
        <w:t xml:space="preserve"> &lt;page 243</w:t>
      </w:r>
      <w:r w:rsidR="00B777C2">
        <w:rPr>
          <w:rStyle w:val="structurepagenumber"/>
        </w:rPr>
        <w:t>/&gt;</w:t>
      </w:r>
      <w:r w:rsidR="00627ED1" w:rsidRPr="00627ED1">
        <w:rPr>
          <w:rStyle w:val="quotebahaiscripture"/>
        </w:rPr>
        <w:t xml:space="preserve"> great, very great. Its greatness is, in this day, clear and manifest to men’s eyes.«</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8"/>
      </w:r>
    </w:p>
    <w:p w14:paraId="0E95E0E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64</w:t>
      </w:r>
      <w:r>
        <w:rPr>
          <w:rStyle w:val="structure"/>
        </w:rPr>
        <w:t>—en_19920000/</w:t>
      </w:r>
      <w:r w:rsidRPr="00936C68">
        <w:rPr>
          <w:rStyle w:val="structurevisible"/>
        </w:rPr>
        <w:t>&gt;</w:t>
      </w:r>
    </w:p>
    <w:p w14:paraId="26E16C16" w14:textId="77777777" w:rsidR="00C57E99" w:rsidRDefault="00627ED1" w:rsidP="00C57E99">
      <w:pPr>
        <w:pStyle w:val="Bodyafterquote"/>
      </w:pPr>
      <w:r w:rsidRPr="00627ED1">
        <w:rPr>
          <w:highlight w:val="cyan"/>
        </w:rPr>
        <w:t>Shoghi Effendi</w:t>
      </w:r>
      <w:r w:rsidRPr="00627ED1">
        <w:t xml:space="preserve"> has also foreshadowed in many of his writings the advent of severe opposition to the Cause of God on a universal scale. We cite a few passages:</w:t>
      </w:r>
    </w:p>
    <w:p w14:paraId="30FC58F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65</w:t>
      </w:r>
      <w:r>
        <w:rPr>
          <w:rStyle w:val="structure"/>
        </w:rPr>
        <w:t>—en_19920000/</w:t>
      </w:r>
      <w:r w:rsidRPr="00936C68">
        <w:rPr>
          <w:rStyle w:val="structurevisible"/>
        </w:rPr>
        <w:t>&gt;</w:t>
      </w:r>
    </w:p>
    <w:p w14:paraId="5BEEC94F" w14:textId="77777777" w:rsidR="00C57E99" w:rsidRDefault="00C57E99" w:rsidP="00C57E99">
      <w:pPr>
        <w:pStyle w:val="Quote1st"/>
      </w:pPr>
      <w:r w:rsidRPr="00262635">
        <w:rPr>
          <w:rStyle w:val="structurevisible"/>
        </w:rPr>
        <w:t>&lt;</w:t>
      </w:r>
      <w:r w:rsidRPr="00262635">
        <w:rPr>
          <w:rStyle w:val="structure"/>
        </w:rPr>
        <w:t>cit Sho_%►%_%_%►%_%_%—en_%—%_%</w:t>
      </w:r>
      <w:r w:rsidRPr="00262635">
        <w:rPr>
          <w:rStyle w:val="structurevisible"/>
        </w:rPr>
        <w:t>&gt;</w:t>
      </w:r>
      <w:r w:rsidR="00627ED1" w:rsidRPr="00627ED1">
        <w:rPr>
          <w:rStyle w:val="quotebahaiscripture"/>
        </w:rPr>
        <w:t xml:space="preserve">»The resistless march of the Faith of </w:t>
      </w:r>
      <w:r w:rsidR="00627ED1" w:rsidRPr="00627ED1">
        <w:rPr>
          <w:rStyle w:val="quotebahaiscripture"/>
          <w:highlight w:val="yellow"/>
        </w:rPr>
        <w:t>Bahá’u’lláh</w:t>
      </w:r>
      <w:r w:rsidR="00627ED1" w:rsidRPr="00627ED1">
        <w:rPr>
          <w:rStyle w:val="quotebahaiscripture"/>
        </w:rPr>
        <w:t xml:space="preserve"> ... propelled by the stimulating influences which the unwisdom of its enemies and the force latent within itself, both engender, resolves itself into a series of rhythmic pulsations, precipitated, on the one hand, through the explosive outbursts of its foes, and the vibrations of Divine Power, on the other, which speed it, with ever-increasing momentum, along that predestined course traced for it by the Hand of the Almighty.«</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19"/>
      </w:r>
    </w:p>
    <w:p w14:paraId="72ADCF0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66</w:t>
      </w:r>
      <w:r>
        <w:rPr>
          <w:rStyle w:val="structure"/>
        </w:rPr>
        <w:t>—en_19920000/</w:t>
      </w:r>
      <w:r w:rsidRPr="00936C68">
        <w:rPr>
          <w:rStyle w:val="structurevisible"/>
        </w:rPr>
        <w:t>&gt;</w:t>
      </w:r>
    </w:p>
    <w:p w14:paraId="10EB94D6" w14:textId="77777777" w:rsidR="00C57E99" w:rsidRDefault="00C57E99" w:rsidP="00C57E99">
      <w:pPr>
        <w:pStyle w:val="Quote1st"/>
      </w:pPr>
      <w:r w:rsidRPr="00262635">
        <w:rPr>
          <w:rStyle w:val="structurevisible"/>
        </w:rPr>
        <w:t>&lt;</w:t>
      </w:r>
      <w:r w:rsidRPr="00262635">
        <w:rPr>
          <w:rStyle w:val="structure"/>
        </w:rPr>
        <w:t>cit Sho_%►%_%_%►%_%_%—en_%—%_%</w:t>
      </w:r>
      <w:r w:rsidRPr="00262635">
        <w:rPr>
          <w:rStyle w:val="structurevisible"/>
        </w:rPr>
        <w:t>&gt;</w:t>
      </w:r>
      <w:r w:rsidR="00627ED1" w:rsidRPr="00627ED1">
        <w:rPr>
          <w:rStyle w:val="quotebahaiscripture"/>
        </w:rPr>
        <w:t xml:space="preserve">»We cannot believe that as the Movement grows in strength, in authority and in influence, the perplexities and the sufferings it has had to contend with in the past will correspondingly decrease and vanish. Nay, as it grows from strength to strength, the fanatical defendants of the strongholds of orthodoxy, whatever be their denomination, realizing the penetrating influence of this growing Faith, will arise and strain every nerve to extinguish its light and discredit its name. For has not our beloved </w:t>
      </w:r>
      <w:r w:rsidR="00627ED1" w:rsidRPr="00627ED1">
        <w:rPr>
          <w:rStyle w:val="quotebahaiscripture"/>
          <w:highlight w:val="yellow"/>
        </w:rPr>
        <w:t>ʿAbdu’l-Bahá</w:t>
      </w:r>
      <w:r w:rsidR="00627ED1" w:rsidRPr="00627ED1">
        <w:rPr>
          <w:rStyle w:val="quotebahaiscripture"/>
        </w:rPr>
        <w:t xml:space="preserve"> sent forth His glowing prophecy from behind the prison walls of the citadel of </w:t>
      </w:r>
      <w:r w:rsidR="00627ED1" w:rsidRPr="00627ED1">
        <w:rPr>
          <w:rStyle w:val="quotebahaiscripture"/>
          <w:highlight w:val="yellow"/>
        </w:rPr>
        <w:t>ʿAkká</w:t>
      </w:r>
      <w:r w:rsidR="00627ED1" w:rsidRPr="00627ED1">
        <w:rPr>
          <w:rStyle w:val="quotebahaiscripture"/>
        </w:rPr>
        <w:t xml:space="preserve"> -- words so significant in their forecast of the coming world turmoil, yet so rich in their promise of eventual victory...«</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20"/>
      </w:r>
    </w:p>
    <w:p w14:paraId="38B99B3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67</w:t>
      </w:r>
      <w:r>
        <w:rPr>
          <w:rStyle w:val="structure"/>
        </w:rPr>
        <w:t>—en_19920000/</w:t>
      </w:r>
      <w:r w:rsidRPr="00936C68">
        <w:rPr>
          <w:rStyle w:val="structurevisible"/>
        </w:rPr>
        <w:t>&gt;</w:t>
      </w:r>
    </w:p>
    <w:p w14:paraId="4383DBFA" w14:textId="77777777" w:rsidR="00C57E99" w:rsidRDefault="00C57E99" w:rsidP="00C57E99">
      <w:pPr>
        <w:pStyle w:val="Quote1st"/>
      </w:pPr>
      <w:r w:rsidRPr="00262635">
        <w:rPr>
          <w:rStyle w:val="structurevisible"/>
        </w:rPr>
        <w:t>&lt;</w:t>
      </w:r>
      <w:r w:rsidRPr="00262635">
        <w:rPr>
          <w:rStyle w:val="structure"/>
        </w:rPr>
        <w:t>cit Sho_%►%_%_%►%_%_%—en_%—%_%</w:t>
      </w:r>
      <w:r w:rsidRPr="00262635">
        <w:rPr>
          <w:rStyle w:val="structurevisible"/>
        </w:rPr>
        <w:t>&gt;</w:t>
      </w:r>
      <w:r w:rsidR="00627ED1" w:rsidRPr="00627ED1">
        <w:rPr>
          <w:rStyle w:val="quotebahaiscripture"/>
        </w:rPr>
        <w:t xml:space="preserve">»Nor should a survey of the outstanding features of so blessed and fruitful a ministry omit mention of the prophecies which the unerring pen of the appointed Centre of </w:t>
      </w:r>
      <w:r w:rsidR="00627ED1" w:rsidRPr="00627ED1">
        <w:rPr>
          <w:rStyle w:val="quotebahaiscripture"/>
          <w:highlight w:val="yellow"/>
        </w:rPr>
        <w:t>Bahá’u’lláh’s</w:t>
      </w:r>
      <w:r w:rsidR="00627ED1" w:rsidRPr="00627ED1">
        <w:rPr>
          <w:rStyle w:val="quotebahaiscripture"/>
        </w:rPr>
        <w:t xml:space="preserve"> Covenant has recorded! These foreshadow the fierceness of the onslaught that the resistless march of the Faith must provoke in the West, in India and in the Far East when it meets the time-honoured sacerdotal orders of the Christian, the Buddhist and Hindu religions. They foreshadow the turmoil which its emancipation from the fetters of religious orthodoxy will cast in the American, the European, the Asiatic and African continents.«</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21"/>
      </w:r>
    </w:p>
    <w:p w14:paraId="349AE79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68</w:t>
      </w:r>
      <w:r>
        <w:rPr>
          <w:rStyle w:val="structure"/>
        </w:rPr>
        <w:t>—en_19920000/</w:t>
      </w:r>
      <w:r w:rsidRPr="00936C68">
        <w:rPr>
          <w:rStyle w:val="structurevisible"/>
        </w:rPr>
        <w:t>&gt;</w:t>
      </w:r>
    </w:p>
    <w:p w14:paraId="35B3DA5C" w14:textId="77777777" w:rsidR="00C57E99" w:rsidRDefault="00C57E99" w:rsidP="00C57E99">
      <w:pPr>
        <w:pStyle w:val="Quote1st"/>
      </w:pPr>
      <w:r w:rsidRPr="00262635">
        <w:rPr>
          <w:rStyle w:val="structurevisible"/>
        </w:rPr>
        <w:t>&lt;</w:t>
      </w:r>
      <w:r w:rsidRPr="00262635">
        <w:rPr>
          <w:rStyle w:val="structure"/>
        </w:rPr>
        <w:t>cit Sho_%►%_%_%►%_%_%—en_%—%_%</w:t>
      </w:r>
      <w:r w:rsidRPr="00262635">
        <w:rPr>
          <w:rStyle w:val="structurevisible"/>
        </w:rPr>
        <w:t>&gt;</w:t>
      </w:r>
      <w:r w:rsidR="00627ED1" w:rsidRPr="00627ED1">
        <w:rPr>
          <w:rStyle w:val="quotebahaiscripture"/>
        </w:rPr>
        <w:t xml:space="preserve">»For let every earnest upholder of the Cause of </w:t>
      </w:r>
      <w:r w:rsidR="00627ED1" w:rsidRPr="00627ED1">
        <w:rPr>
          <w:rStyle w:val="quotebahaiscripture"/>
          <w:highlight w:val="yellow"/>
        </w:rPr>
        <w:t>Bahá’u’lláh</w:t>
      </w:r>
      <w:r w:rsidR="00627ED1" w:rsidRPr="00627ED1">
        <w:rPr>
          <w:rStyle w:val="quotebahaiscripture"/>
        </w:rPr>
        <w:t xml:space="preserve"> realize that the storms which this struggling Faith of God must needs encounter, as the process of the disintegration of society advances, shall be fiercer than any which it has already experienced. Let him be aware that so soon as the full measure of the stupendous claim of the Faith of </w:t>
      </w:r>
      <w:r w:rsidR="00627ED1" w:rsidRPr="00627ED1">
        <w:rPr>
          <w:rStyle w:val="quotebahaiscripture"/>
          <w:highlight w:val="yellow"/>
        </w:rPr>
        <w:t>Bahá’u’lláh</w:t>
      </w:r>
      <w:r w:rsidR="00627ED1" w:rsidRPr="00627ED1">
        <w:rPr>
          <w:rStyle w:val="quotebahaiscripture"/>
        </w:rPr>
        <w:t xml:space="preserve"> comes to be recognized by those time-honoured and powerful strongholds of orthodoxy, whose deliberate aim is to maintain their stranglehold over the thoughts and consciences of men, this infant Faith will have to contend with enemies more powerful and more insidious than the cruellest torture-mongers and the most fanatical clerics who have afflicted it in the past. What foes may not in the course of the convulsions that shall seize a dying civilization be brought into existence, who will reinforce the indignities which have already been heaped upon it!«</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22"/>
      </w:r>
      <w:r w:rsidR="00627ED1" w:rsidRPr="00627ED1">
        <w:rPr>
          <w:rStyle w:val="structurepagenumber"/>
        </w:rPr>
        <w:t xml:space="preserve"> &lt;page 244</w:t>
      </w:r>
      <w:r w:rsidR="00B777C2">
        <w:rPr>
          <w:rStyle w:val="structurepagenumber"/>
        </w:rPr>
        <w:t>/&gt;</w:t>
      </w:r>
    </w:p>
    <w:p w14:paraId="4FCCC5F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20:</w:t>
      </w:r>
      <w:r w:rsidRPr="00936C68">
        <w:rPr>
          <w:rStyle w:val="structureparIDparcounter"/>
        </w:rPr>
        <w:t>69</w:t>
      </w:r>
      <w:r>
        <w:rPr>
          <w:rStyle w:val="structure"/>
        </w:rPr>
        <w:t>—en_19920000/</w:t>
      </w:r>
      <w:r w:rsidRPr="00936C68">
        <w:rPr>
          <w:rStyle w:val="structurevisible"/>
        </w:rPr>
        <w:t>&gt;</w:t>
      </w:r>
    </w:p>
    <w:p w14:paraId="7DD3D764" w14:textId="77777777" w:rsidR="00C57E99" w:rsidRDefault="00C57E99" w:rsidP="00C57E99">
      <w:pPr>
        <w:pStyle w:val="Quote1st"/>
      </w:pPr>
      <w:r w:rsidRPr="00262635">
        <w:rPr>
          <w:rStyle w:val="structurevisible"/>
        </w:rPr>
        <w:t>&lt;</w:t>
      </w:r>
      <w:r w:rsidRPr="00262635">
        <w:rPr>
          <w:rStyle w:val="structure"/>
        </w:rPr>
        <w:t>cit Sho_%►%_%_%►%_%_%—en_%—%_%</w:t>
      </w:r>
      <w:r w:rsidRPr="00262635">
        <w:rPr>
          <w:rStyle w:val="structurevisible"/>
        </w:rPr>
        <w:t>&gt;</w:t>
      </w:r>
      <w:r w:rsidR="00627ED1" w:rsidRPr="00627ED1">
        <w:rPr>
          <w:rStyle w:val="quotebahaiscripture"/>
        </w:rPr>
        <w:t>»Fierce as may seem the onslaught of the forces of darkness that may still afflict this Cause, desperate and prolonged as may be that struggle, severe as may be the disappointments it may still experience, the ascendancy it will eventually obtain will be such as no other Faith has ever in its history achieved...«</w:t>
      </w:r>
      <w:r w:rsidRPr="00262635">
        <w:rPr>
          <w:rStyle w:val="structurevisible"/>
        </w:rPr>
        <w:t>&lt;/</w:t>
      </w:r>
      <w:r w:rsidRPr="00262635">
        <w:rPr>
          <w:rStyle w:val="structure"/>
        </w:rPr>
        <w:t>cit</w:t>
      </w:r>
      <w:r w:rsidRPr="00262635">
        <w:rPr>
          <w:rStyle w:val="structurevisible"/>
        </w:rPr>
        <w:t>&gt;</w:t>
      </w:r>
      <w:r w:rsidR="00627ED1" w:rsidRPr="00627ED1">
        <w:t xml:space="preserve"> </w:t>
      </w:r>
      <w:r w:rsidR="00627ED1" w:rsidRPr="00627ED1">
        <w:rPr>
          <w:rStyle w:val="FootnoteReference"/>
        </w:rPr>
        <w:footnoteReference w:id="423"/>
      </w:r>
      <w:r w:rsidR="00627ED1" w:rsidRPr="00627ED1">
        <w:rPr>
          <w:rStyle w:val="structurepagenumber"/>
        </w:rPr>
        <w:t xml:space="preserve"> &lt;page 245</w:t>
      </w:r>
      <w:bookmarkStart w:id="29" w:name="ch21"/>
      <w:bookmarkEnd w:id="29"/>
      <w:r w:rsidR="00B777C2">
        <w:rPr>
          <w:rStyle w:val="structurepagenumber"/>
        </w:rPr>
        <w:t>/&gt;</w:t>
      </w:r>
    </w:p>
    <w:p w14:paraId="42FB13C9"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21</w:t>
      </w:r>
      <w:r w:rsidRPr="00835AAF">
        <w:rPr>
          <w:rStyle w:val="structure"/>
        </w:rPr>
        <w:t>:0</w:t>
      </w:r>
      <w:r>
        <w:rPr>
          <w:rStyle w:val="structure"/>
        </w:rPr>
        <w:t>—en_19920000/</w:t>
      </w:r>
      <w:r w:rsidRPr="00835AAF">
        <w:rPr>
          <w:rStyle w:val="structurevisible"/>
        </w:rPr>
        <w:t>&gt;</w:t>
      </w:r>
      <w:r>
        <w:t>CHAPTER TWENTY-ONE</w:t>
      </w:r>
      <w:r>
        <w:br/>
      </w:r>
      <w:r w:rsidR="00627ED1" w:rsidRPr="00627ED1">
        <w:t>Covenant-breaking in the West</w:t>
      </w:r>
    </w:p>
    <w:p w14:paraId="3532D49F"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w:t>
      </w:r>
      <w:r>
        <w:rPr>
          <w:rStyle w:val="structure"/>
        </w:rPr>
        <w:t>—en_19920000/</w:t>
      </w:r>
      <w:r w:rsidRPr="00936C68">
        <w:rPr>
          <w:rStyle w:val="structurevisible"/>
        </w:rPr>
        <w:t>&gt;</w:t>
      </w:r>
    </w:p>
    <w:p w14:paraId="7A139FFD" w14:textId="77777777" w:rsidR="00C57E99" w:rsidRDefault="00627ED1" w:rsidP="00C57E99">
      <w:pPr>
        <w:pStyle w:val="Body1st"/>
      </w:pPr>
      <w:r w:rsidRPr="00627ED1">
        <w:t xml:space="preserve">We now go back a few years to return to </w:t>
      </w:r>
      <w:r w:rsidRPr="00627ED1">
        <w:rPr>
          <w:highlight w:val="yellow"/>
        </w:rPr>
        <w:t>ʿAkk</w:t>
      </w:r>
      <w:r w:rsidR="00C57E99" w:rsidRPr="000C7039">
        <w:rPr>
          <w:highlight w:val="yellow"/>
        </w:rPr>
        <w:t>á</w:t>
      </w:r>
      <w:r w:rsidRPr="00627ED1">
        <w:t xml:space="preserve"> at the close of the nineteenth century. As we have seen, the Covenant-breakers were becoming very frustrated, for they found themselves impotent to arrest the progress of the Cause of God. The news of the expansion of the Faith, especially the conversion of a number of souls in the Western world, had caused the fire of jealousy to burn more fiercely within their breasts. In December 1898 the first party of western pilgrims had arrived in the Holy Land and attained the presence of </w:t>
      </w:r>
      <w:r w:rsidRPr="00627ED1">
        <w:rPr>
          <w:highlight w:val="yellow"/>
        </w:rPr>
        <w:t>ʿAbdu’l-Bah</w:t>
      </w:r>
      <w:r w:rsidR="00C57E99" w:rsidRPr="000C7039">
        <w:rPr>
          <w:highlight w:val="yellow"/>
        </w:rPr>
        <w:t>á</w:t>
      </w:r>
      <w:r w:rsidRPr="00627ED1">
        <w:t>. For the first time these newly enrolled believers came in contact with the magnetic personality of the Master. They felt the warmth of His genuine love and compassion and saw the light of divine spirit shining from His countenance.</w:t>
      </w:r>
    </w:p>
    <w:p w14:paraId="5DEDB10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w:t>
      </w:r>
      <w:r>
        <w:rPr>
          <w:rStyle w:val="structure"/>
        </w:rPr>
        <w:t>—en_19920000/</w:t>
      </w:r>
      <w:r w:rsidRPr="00936C68">
        <w:rPr>
          <w:rStyle w:val="structurevisible"/>
        </w:rPr>
        <w:t>&gt;</w:t>
      </w:r>
    </w:p>
    <w:p w14:paraId="02AC7C90" w14:textId="77777777" w:rsidR="00C57E99" w:rsidRDefault="00627ED1" w:rsidP="00C57E99">
      <w:pPr>
        <w:pStyle w:val="Bodycont"/>
      </w:pPr>
      <w:r w:rsidRPr="00627ED1">
        <w:t xml:space="preserve">May Bolles Maxwell, who was among them, describes her impressions of meeting </w:t>
      </w:r>
      <w:r w:rsidRPr="00627ED1">
        <w:rPr>
          <w:highlight w:val="yellow"/>
        </w:rPr>
        <w:t>ʿAbdu’l-Bah</w:t>
      </w:r>
      <w:r w:rsidR="00C57E99" w:rsidRPr="000C7039">
        <w:rPr>
          <w:highlight w:val="yellow"/>
        </w:rPr>
        <w:t>á</w:t>
      </w:r>
      <w:r w:rsidRPr="00627ED1">
        <w:t xml:space="preserve"> for the first time in these words:</w:t>
      </w:r>
    </w:p>
    <w:p w14:paraId="2E3343D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3</w:t>
      </w:r>
      <w:r>
        <w:rPr>
          <w:rStyle w:val="structure"/>
        </w:rPr>
        <w:t>—en_19920000/</w:t>
      </w:r>
      <w:r w:rsidRPr="00936C68">
        <w:rPr>
          <w:rStyle w:val="structurevisible"/>
        </w:rPr>
        <w:t>&gt;</w:t>
      </w:r>
    </w:p>
    <w:p w14:paraId="7FBDF99A" w14:textId="77777777" w:rsidR="00C57E99" w:rsidRPr="00FD6EBE" w:rsidRDefault="00C57E99" w:rsidP="00C57E99">
      <w:pPr>
        <w:pStyle w:val="Quote1st"/>
        <w:rPr>
          <w:rStyle w:val="quoteknownauthor"/>
        </w:rPr>
      </w:pPr>
      <w:r w:rsidRPr="00262635">
        <w:rPr>
          <w:rStyle w:val="structurevisible"/>
        </w:rPr>
        <w:t>&lt;</w:t>
      </w:r>
      <w:r w:rsidRPr="00262635">
        <w:rPr>
          <w:rStyle w:val="structure"/>
        </w:rPr>
        <w:t>cit Maxwell, May_%►%_%_%►%_%_%—en_%—%_%</w:t>
      </w:r>
      <w:r w:rsidRPr="00262635">
        <w:rPr>
          <w:rStyle w:val="structurevisible"/>
        </w:rPr>
        <w:t>&gt;</w:t>
      </w:r>
      <w:r w:rsidR="00627ED1" w:rsidRPr="00627ED1">
        <w:rPr>
          <w:rStyle w:val="quoteknownauthor"/>
        </w:rPr>
        <w:t>»In a moment I stood on the threshold and dimly saw a room full of people sitting quietly about the walls, and then I beheld my Beloved. I found myself at His feet, and He gently raised me and seated me beside Him, all the while saying some loving words in Persian in a voice that shook my heart. Of that first meeting I can remember neither joy nor pain nor anything that I can name. I had been carried suddenly to too great a height; my soul had come in contact with the Divine Spirit; and this force so pure, so holy, so mighty, had overwhelmed me. He spoke to each one of us in turn of ourselves and our lives and those whom we loved, and although His Words were so few and so simple they breathed the Spirit of Life to our souls...</w:t>
      </w:r>
    </w:p>
    <w:p w14:paraId="361D74C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4</w:t>
      </w:r>
      <w:r w:rsidRPr="00627ED1">
        <w:rPr>
          <w:rStyle w:val="structure"/>
        </w:rPr>
        <w:t>—en_19920000/</w:t>
      </w:r>
      <w:r w:rsidRPr="00627ED1">
        <w:rPr>
          <w:rStyle w:val="structurevisible"/>
        </w:rPr>
        <w:t>&gt;</w:t>
      </w:r>
    </w:p>
    <w:p w14:paraId="23156BBB" w14:textId="77777777" w:rsidR="00C57E99" w:rsidRDefault="00627ED1" w:rsidP="00C57E99">
      <w:pPr>
        <w:pStyle w:val="Quotecont"/>
      </w:pPr>
      <w:r w:rsidRPr="00627ED1">
        <w:rPr>
          <w:rStyle w:val="quoteknownauthor"/>
        </w:rPr>
        <w:t xml:space="preserve">We could not remove our eyes from His glorious face: we heard all He said; we drank tea with Him at His bidding; but existence seemed suspended, and when He arose and suddenly left us we came back with a start to life: but never again, thank God, to the same life on this earth! We had </w:t>
      </w:r>
      <w:r w:rsidRPr="00627ED1">
        <w:rPr>
          <w:rStyle w:val="structurevisible"/>
        </w:rPr>
        <w:t>&lt;</w:t>
      </w:r>
      <w:r w:rsidRPr="00627ED1">
        <w:rPr>
          <w:rStyle w:val="structure"/>
        </w:rPr>
        <w:t>cit %_%%_►%_%_%►%_%_%—en_%—%_%</w:t>
      </w:r>
      <w:r w:rsidRPr="00627ED1">
        <w:rPr>
          <w:rStyle w:val="structurevisible"/>
        </w:rPr>
        <w:t>&gt;</w:t>
      </w:r>
      <w:r w:rsidRPr="00627ED1">
        <w:rPr>
          <w:rStyle w:val="quoteunknownsource"/>
        </w:rPr>
        <w:t>›beheld the King in His beauty. We had seen the land which is very far off.‹</w:t>
      </w:r>
      <w:r w:rsidRPr="00627ED1">
        <w:rPr>
          <w:rStyle w:val="structurevisible"/>
        </w:rPr>
        <w:t>&lt;/</w:t>
      </w:r>
      <w:r w:rsidRPr="00627ED1">
        <w:rPr>
          <w:rStyle w:val="structure"/>
        </w:rPr>
        <w:t>cit</w:t>
      </w:r>
      <w:r w:rsidRPr="00627ED1">
        <w:rPr>
          <w:rStyle w:val="structurevisible"/>
        </w:rPr>
        <w:t>&gt;</w:t>
      </w:r>
      <w:r w:rsidRPr="00627ED1">
        <w:rPr>
          <w:rStyle w:val="quoteknownauthor"/>
        </w:rPr>
        <w:t>«</w:t>
      </w:r>
      <w:r w:rsidR="00C57E99" w:rsidRPr="00262635">
        <w:rPr>
          <w:rStyle w:val="structurevisible"/>
        </w:rPr>
        <w:t>&lt;/</w:t>
      </w:r>
      <w:r w:rsidR="00C57E99" w:rsidRPr="00262635">
        <w:rPr>
          <w:rStyle w:val="structure"/>
        </w:rPr>
        <w:t>cit</w:t>
      </w:r>
      <w:r w:rsidR="00C57E99" w:rsidRPr="00262635">
        <w:rPr>
          <w:rStyle w:val="structurevisible"/>
        </w:rPr>
        <w:t>&gt;</w:t>
      </w:r>
      <w:r w:rsidRPr="00627ED1">
        <w:t xml:space="preserve"> </w:t>
      </w:r>
      <w:r w:rsidRPr="00627ED1">
        <w:rPr>
          <w:rStyle w:val="FootnoteReference"/>
        </w:rPr>
        <w:footnoteReference w:id="424"/>
      </w:r>
    </w:p>
    <w:p w14:paraId="07D2A75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5</w:t>
      </w:r>
      <w:r>
        <w:rPr>
          <w:rStyle w:val="structure"/>
        </w:rPr>
        <w:t>—en_19920000/</w:t>
      </w:r>
      <w:r w:rsidRPr="00936C68">
        <w:rPr>
          <w:rStyle w:val="structurevisible"/>
        </w:rPr>
        <w:t>&gt;</w:t>
      </w:r>
    </w:p>
    <w:p w14:paraId="3769CC15" w14:textId="77777777" w:rsidR="00C57E99" w:rsidRDefault="00627ED1" w:rsidP="00C57E99">
      <w:pPr>
        <w:pStyle w:val="Bodyafterquote"/>
      </w:pPr>
      <w:r w:rsidRPr="00627ED1">
        <w:t xml:space="preserve">Another disciple of </w:t>
      </w:r>
      <w:r w:rsidRPr="00627ED1">
        <w:rPr>
          <w:highlight w:val="yellow"/>
        </w:rPr>
        <w:t>ʿAbdu’l-Bah</w:t>
      </w:r>
      <w:r w:rsidR="00C57E99" w:rsidRPr="000C7039">
        <w:rPr>
          <w:highlight w:val="yellow"/>
        </w:rPr>
        <w:t>á</w:t>
      </w:r>
      <w:r w:rsidRPr="00627ED1">
        <w:t>, Mrs Thornburgh-Cropper, writes:</w:t>
      </w:r>
      <w:r w:rsidRPr="00627ED1">
        <w:rPr>
          <w:rStyle w:val="structurepagenumber"/>
        </w:rPr>
        <w:t xml:space="preserve"> &lt;page 246</w:t>
      </w:r>
      <w:r w:rsidR="00B777C2">
        <w:rPr>
          <w:rStyle w:val="structurepagenumber"/>
        </w:rPr>
        <w:t>/&gt;</w:t>
      </w:r>
    </w:p>
    <w:p w14:paraId="70C70C8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6</w:t>
      </w:r>
      <w:r>
        <w:rPr>
          <w:rStyle w:val="structure"/>
        </w:rPr>
        <w:t>—en_19920000/</w:t>
      </w:r>
      <w:r w:rsidRPr="00936C68">
        <w:rPr>
          <w:rStyle w:val="structurevisible"/>
        </w:rPr>
        <w:t>&gt;</w:t>
      </w:r>
    </w:p>
    <w:p w14:paraId="1F399601"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Thornburgh-Cropper, Mary_%►%_%_%►%_%_%—en_%—%_%</w:t>
      </w:r>
      <w:r w:rsidRPr="00353040">
        <w:rPr>
          <w:rStyle w:val="structurevisible"/>
        </w:rPr>
        <w:t>&gt;</w:t>
      </w:r>
      <w:r w:rsidR="00627ED1" w:rsidRPr="00627ED1">
        <w:rPr>
          <w:rStyle w:val="quoteknownauthor"/>
        </w:rPr>
        <w:t>»Upon arrival</w:t>
      </w:r>
      <w:r w:rsidR="00627ED1" w:rsidRPr="00627ED1">
        <w:rPr>
          <w:rStyle w:val="FootnoteReference"/>
        </w:rPr>
        <w:footnoteReference w:id="425"/>
      </w:r>
      <w:r w:rsidR="00627ED1" w:rsidRPr="00627ED1">
        <w:rPr>
          <w:rStyle w:val="quoteknownauthor"/>
        </w:rPr>
        <w:t xml:space="preserve"> we went to an hotel, where we remained until nightfall as it was too dangerous for us, and for </w:t>
      </w:r>
      <w:r w:rsidR="00627ED1" w:rsidRPr="00627ED1">
        <w:rPr>
          <w:rStyle w:val="quoteknownauthor"/>
          <w:highlight w:val="yellow"/>
        </w:rPr>
        <w:t>ʿAbdu’l-Bahá</w:t>
      </w:r>
      <w:r w:rsidR="00627ED1" w:rsidRPr="00627ED1">
        <w:rPr>
          <w:rStyle w:val="quoteknownauthor"/>
        </w:rPr>
        <w:t>, ... for strangers to be seen entering the city of sorrow.</w:t>
      </w:r>
    </w:p>
    <w:p w14:paraId="7F3C65E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7</w:t>
      </w:r>
      <w:r w:rsidRPr="00627ED1">
        <w:rPr>
          <w:rStyle w:val="structure"/>
        </w:rPr>
        <w:t>—en_19920000/</w:t>
      </w:r>
      <w:r w:rsidRPr="00627ED1">
        <w:rPr>
          <w:rStyle w:val="structurevisible"/>
        </w:rPr>
        <w:t>&gt;</w:t>
      </w:r>
    </w:p>
    <w:p w14:paraId="4B1F0C77" w14:textId="77777777" w:rsidR="00C57E99" w:rsidRPr="00FD6EBE" w:rsidRDefault="00627ED1" w:rsidP="00C57E99">
      <w:pPr>
        <w:pStyle w:val="Quotecont"/>
        <w:rPr>
          <w:rStyle w:val="quoteknownauthor"/>
        </w:rPr>
      </w:pPr>
      <w:r w:rsidRPr="00627ED1">
        <w:rPr>
          <w:rStyle w:val="quoteknownauthor"/>
        </w:rPr>
        <w:t xml:space="preserve">We took a carriage after the night had fallen, and drove along the hard sand by </w:t>
      </w:r>
      <w:r w:rsidRPr="00627ED1">
        <w:rPr>
          <w:rStyle w:val="structurevisible"/>
        </w:rPr>
        <w:t>&lt;</w:t>
      </w:r>
      <w:r w:rsidRPr="00627ED1">
        <w:rPr>
          <w:rStyle w:val="structure"/>
        </w:rPr>
        <w:t>cit %_%%_►%_%_%►%_%_%—en_%—%_%</w:t>
      </w:r>
      <w:r w:rsidRPr="00627ED1">
        <w:rPr>
          <w:rStyle w:val="structurevisible"/>
        </w:rPr>
        <w:t>&gt;</w:t>
      </w:r>
      <w:r w:rsidRPr="00627ED1">
        <w:rPr>
          <w:rStyle w:val="quoteunknownsource"/>
        </w:rPr>
        <w:t>›way of the sea beyond Jordan‹</w:t>
      </w:r>
      <w:r w:rsidRPr="00627ED1">
        <w:rPr>
          <w:rStyle w:val="structurevisible"/>
        </w:rPr>
        <w:t>&lt;/</w:t>
      </w:r>
      <w:r w:rsidRPr="00627ED1">
        <w:rPr>
          <w:rStyle w:val="structure"/>
        </w:rPr>
        <w:t>cit</w:t>
      </w:r>
      <w:r w:rsidRPr="00627ED1">
        <w:rPr>
          <w:rStyle w:val="structurevisible"/>
        </w:rPr>
        <w:t>&gt;</w:t>
      </w:r>
      <w:r w:rsidRPr="00627ED1">
        <w:rPr>
          <w:rStyle w:val="quoteknownauthor"/>
        </w:rPr>
        <w:t>, which led us to the gates of the prison city. There our trusted driver arranged for us to enter. Once inside we found the friends who were awaiting us, and we started up the uneven stairs that led to Him. Someone went before us with a small piece of candle, which cast strange shadows on the walls of this silent place.</w:t>
      </w:r>
    </w:p>
    <w:p w14:paraId="012E034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8</w:t>
      </w:r>
      <w:r w:rsidRPr="00627ED1">
        <w:rPr>
          <w:rStyle w:val="structure"/>
        </w:rPr>
        <w:t>—en_19920000/</w:t>
      </w:r>
      <w:r w:rsidRPr="00627ED1">
        <w:rPr>
          <w:rStyle w:val="structurevisible"/>
        </w:rPr>
        <w:t>&gt;</w:t>
      </w:r>
    </w:p>
    <w:p w14:paraId="5D4090A9" w14:textId="77777777" w:rsidR="00C57E99" w:rsidRPr="00FD6EBE" w:rsidRDefault="00627ED1" w:rsidP="00C57E99">
      <w:pPr>
        <w:pStyle w:val="Quotecont"/>
        <w:rPr>
          <w:rStyle w:val="quoteknownauthor"/>
        </w:rPr>
      </w:pPr>
      <w:r w:rsidRPr="00627ED1">
        <w:rPr>
          <w:rStyle w:val="quoteknownauthor"/>
        </w:rPr>
        <w:t xml:space="preserve">Suddenly the light caught a form that at first seemed a vision of mist and light. It was the Master which the candle-light had revealed to us. His white robe, and silver, flowing hair, and shining blue eyes gave the impression of a spirit, rather than of a human being. We tried to tell Him how deeply grateful we were at His receiving us.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›No,‹</w:t>
      </w:r>
      <w:r w:rsidRPr="00627ED1">
        <w:rPr>
          <w:rStyle w:val="structurevisible"/>
        </w:rPr>
        <w:t>&lt;/&gt;</w:t>
      </w:r>
      <w:r w:rsidRPr="00627ED1">
        <w:rPr>
          <w:rStyle w:val="quoteknownauthor"/>
        </w:rPr>
        <w:t xml:space="preserve"> He answered, </w:t>
      </w:r>
      <w:r w:rsidRPr="00627ED1">
        <w:rPr>
          <w:rStyle w:val="structurevisible"/>
        </w:rPr>
        <w:t>&lt;</w:t>
      </w:r>
      <w:r w:rsidRPr="00627ED1">
        <w:rPr>
          <w:rStyle w:val="structure"/>
        </w:rPr>
        <w:t xml:space="preserve"> </w:t>
      </w:r>
      <w:r w:rsidRPr="00627ED1">
        <w:rPr>
          <w:rStyle w:val="structurevisible"/>
        </w:rPr>
        <w:t>&gt;</w:t>
      </w:r>
      <w:r w:rsidRPr="00627ED1">
        <w:rPr>
          <w:rStyle w:val="quotebahaireported"/>
        </w:rPr>
        <w:t>›you are kind to come...‹</w:t>
      </w:r>
      <w:r w:rsidRPr="00627ED1">
        <w:rPr>
          <w:rStyle w:val="structurevisible"/>
        </w:rPr>
        <w:t>&lt;/</w:t>
      </w:r>
      <w:r w:rsidRPr="00627ED1">
        <w:rPr>
          <w:rStyle w:val="structure"/>
        </w:rPr>
        <w:t>cit</w:t>
      </w:r>
      <w:r w:rsidRPr="00627ED1">
        <w:rPr>
          <w:rStyle w:val="structurevisible"/>
        </w:rPr>
        <w:t>&gt;</w:t>
      </w:r>
    </w:p>
    <w:p w14:paraId="10FA836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9</w:t>
      </w:r>
      <w:r w:rsidRPr="00627ED1">
        <w:rPr>
          <w:rStyle w:val="structure"/>
        </w:rPr>
        <w:t>—en_19920000/</w:t>
      </w:r>
      <w:r w:rsidRPr="00627ED1">
        <w:rPr>
          <w:rStyle w:val="structurevisible"/>
        </w:rPr>
        <w:t>&gt;</w:t>
      </w:r>
    </w:p>
    <w:p w14:paraId="758EF953" w14:textId="77777777" w:rsidR="00C57E99" w:rsidRDefault="00627ED1" w:rsidP="00C57E99">
      <w:pPr>
        <w:pStyle w:val="Quotecont"/>
      </w:pPr>
      <w:r w:rsidRPr="00627ED1">
        <w:rPr>
          <w:rStyle w:val="quoteknownauthor"/>
        </w:rPr>
        <w:t xml:space="preserve">Then He smiled, and we recognized the Light which He possessed in the radiance which moved over His fine and noble face. It was an amazing experience. We four visitors from the Western world felt that our voyage, with all its accompanying inconvenience, was a small price to pay for such treasure as we received from the spirit and words of the Master, Whom we had crossed mountain and seas and nations to meet. Thus began our work to </w:t>
      </w:r>
      <w:r w:rsidRPr="00627ED1">
        <w:rPr>
          <w:rStyle w:val="structurevisible"/>
        </w:rPr>
        <w:t>&lt;</w:t>
      </w:r>
      <w:r w:rsidRPr="00627ED1">
        <w:rPr>
          <w:rStyle w:val="structure"/>
        </w:rPr>
        <w:t>cit %_%%_►%_%_%►%_%_%—en_%—%_%</w:t>
      </w:r>
      <w:r w:rsidRPr="00627ED1">
        <w:rPr>
          <w:rStyle w:val="structurevisible"/>
        </w:rPr>
        <w:t>&gt;</w:t>
      </w:r>
      <w:r w:rsidRPr="00627ED1">
        <w:rPr>
          <w:rStyle w:val="quoteunknownsource"/>
        </w:rPr>
        <w:t>›spread the teachings‹</w:t>
      </w:r>
      <w:r w:rsidRPr="00627ED1">
        <w:rPr>
          <w:rStyle w:val="structurevisible"/>
        </w:rPr>
        <w:t>&lt;/&gt;</w:t>
      </w:r>
      <w:r w:rsidRPr="00627ED1">
        <w:rPr>
          <w:rStyle w:val="quoteknownauthor"/>
        </w:rPr>
        <w:t xml:space="preserve">, to </w:t>
      </w:r>
      <w:r w:rsidRPr="00627ED1">
        <w:rPr>
          <w:rStyle w:val="structurevisible"/>
        </w:rPr>
        <w:t>&lt;</w:t>
      </w:r>
      <w:r w:rsidRPr="00627ED1">
        <w:rPr>
          <w:rStyle w:val="structure"/>
        </w:rPr>
        <w:t xml:space="preserve"> </w:t>
      </w:r>
      <w:r w:rsidRPr="00627ED1">
        <w:rPr>
          <w:rStyle w:val="structurevisible"/>
        </w:rPr>
        <w:t>&gt;</w:t>
      </w:r>
      <w:r w:rsidRPr="00627ED1">
        <w:rPr>
          <w:rStyle w:val="quoteunknownsource"/>
        </w:rPr>
        <w:t xml:space="preserve">›mention the Name of </w:t>
      </w:r>
      <w:r w:rsidRPr="00627ED1">
        <w:rPr>
          <w:rStyle w:val="quoteunknownsource"/>
          <w:highlight w:val="yellow"/>
        </w:rPr>
        <w:t>Bahá’u’lláh</w:t>
      </w:r>
      <w:r w:rsidRPr="00627ED1">
        <w:rPr>
          <w:rStyle w:val="quoteunknownsource"/>
        </w:rPr>
        <w:t>, and acquaint the world with the Message‹</w:t>
      </w:r>
      <w:r w:rsidRPr="00627ED1">
        <w:rPr>
          <w:rStyle w:val="structurevisible"/>
        </w:rPr>
        <w:t>&lt;/</w:t>
      </w:r>
      <w:r w:rsidRPr="00627ED1">
        <w:rPr>
          <w:rStyle w:val="structure"/>
        </w:rPr>
        <w:t>cit</w:t>
      </w:r>
      <w:r w:rsidRPr="00627ED1">
        <w:rPr>
          <w:rStyle w:val="structurevisible"/>
        </w:rPr>
        <w:t>&gt;</w:t>
      </w:r>
      <w:r w:rsidRPr="00627ED1">
        <w:rPr>
          <w:rStyle w:val="quoteknownauthor"/>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26"/>
      </w:r>
    </w:p>
    <w:p w14:paraId="08FFE43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10</w:t>
      </w:r>
      <w:r>
        <w:rPr>
          <w:rStyle w:val="structure"/>
        </w:rPr>
        <w:t>—en_19920000/</w:t>
      </w:r>
      <w:r w:rsidRPr="00936C68">
        <w:rPr>
          <w:rStyle w:val="structurevisible"/>
        </w:rPr>
        <w:t>&gt;</w:t>
      </w:r>
    </w:p>
    <w:p w14:paraId="5BE387AB" w14:textId="77777777" w:rsidR="00C57E99" w:rsidRDefault="00627ED1" w:rsidP="00C57E99">
      <w:pPr>
        <w:pStyle w:val="Bodyafterquote"/>
      </w:pPr>
      <w:r w:rsidRPr="00627ED1">
        <w:t xml:space="preserve">During their short visit these pilgrims became galvanized by the soul-stirring words of the Master. They were utterly devoted to Him and longed to serve Him and the Cause He represented with unflinching loyalty and faithfulness. These souls showed such radiance and heavenly joy as a result of meeting </w:t>
      </w:r>
      <w:r w:rsidRPr="00627ED1">
        <w:rPr>
          <w:highlight w:val="yellow"/>
        </w:rPr>
        <w:t>ʿAbdu’l-Bah</w:t>
      </w:r>
      <w:r w:rsidR="00C57E99" w:rsidRPr="000C7039">
        <w:rPr>
          <w:highlight w:val="yellow"/>
        </w:rPr>
        <w:t>á</w:t>
      </w:r>
      <w:r w:rsidRPr="00627ED1">
        <w:t xml:space="preserve"> that the Covenant-breakers became inflamed with rage and envy; their gloom and disappointment knew no bounds. They had to find a way to counteract these developments and to devise a plan to impede the progress of the Cause in the West. At last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discovered a means whereby he could attempt to disrupt the unity of the believers in America.</w:t>
      </w:r>
    </w:p>
    <w:p w14:paraId="42D89BF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11</w:t>
      </w:r>
      <w:r>
        <w:rPr>
          <w:rStyle w:val="structure"/>
        </w:rPr>
        <w:t>—en_19920000/</w:t>
      </w:r>
      <w:r w:rsidRPr="00936C68">
        <w:rPr>
          <w:rStyle w:val="structurevisible"/>
        </w:rPr>
        <w:t>&gt;</w:t>
      </w:r>
    </w:p>
    <w:p w14:paraId="0AE41B57" w14:textId="77777777" w:rsidR="00C57E99" w:rsidRDefault="00627ED1" w:rsidP="00C57E99">
      <w:pPr>
        <w:pStyle w:val="Bodycont"/>
      </w:pPr>
      <w:r w:rsidRPr="00627ED1">
        <w:t xml:space="preserve">Among the party from the West which came to visit the Master was a man by the name of </w:t>
      </w:r>
      <w:r w:rsidRPr="00627ED1">
        <w:rPr>
          <w:highlight w:val="yellow"/>
        </w:rPr>
        <w:t>Ibr</w:t>
      </w:r>
      <w:r w:rsidR="00C57E99" w:rsidRPr="00361134">
        <w:rPr>
          <w:highlight w:val="yellow"/>
        </w:rPr>
        <w:t>á</w:t>
      </w:r>
      <w:r w:rsidRPr="00627ED1">
        <w:rPr>
          <w:highlight w:val="yellow"/>
        </w:rPr>
        <w:t>h</w:t>
      </w:r>
      <w:r w:rsidR="00C57E99" w:rsidRPr="00361134">
        <w:rPr>
          <w:highlight w:val="yellow"/>
        </w:rPr>
        <w:t>í</w:t>
      </w:r>
      <w:r w:rsidRPr="00627ED1">
        <w:rPr>
          <w:highlight w:val="yellow"/>
        </w:rPr>
        <w:t xml:space="preserve">m </w:t>
      </w:r>
      <w:r w:rsidR="00C57E99" w:rsidRPr="00361134">
        <w:rPr>
          <w:highlight w:val="yellow"/>
        </w:rPr>
        <w:t></w:t>
      </w:r>
      <w:r w:rsidRPr="00627ED1">
        <w:rPr>
          <w:highlight w:val="yellow"/>
        </w:rPr>
        <w:t>ayru’ll</w:t>
      </w:r>
      <w:r w:rsidR="00C57E99" w:rsidRPr="00361134">
        <w:rPr>
          <w:highlight w:val="yellow"/>
        </w:rPr>
        <w:t>á</w:t>
      </w:r>
      <w:r w:rsidRPr="00627ED1">
        <w:rPr>
          <w:highlight w:val="yellow"/>
        </w:rPr>
        <w:t>h</w:t>
      </w:r>
      <w:r w:rsidRPr="00627ED1">
        <w:t xml:space="preserve">. He was a Lebanese Christian who had embraced the Cause in Egypt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lifetime and had moved to the United States in 1892. Two years later he succeeded in converting Thornton Chase, the first western Christian to embrace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Master referred to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as </w:t>
      </w:r>
      <w:r w:rsidR="00C57E99" w:rsidRPr="00414956">
        <w:rPr>
          <w:rStyle w:val="structurevisible"/>
        </w:rPr>
        <w:t>&lt;</w:t>
      </w:r>
      <w:r w:rsidR="00C57E99" w:rsidRPr="00414956">
        <w:rPr>
          <w:rStyle w:val="structure"/>
        </w:rPr>
        <w:t>cit Abd_%►%_%_%►%_%_%—en_%—%_%</w:t>
      </w:r>
      <w:r w:rsidR="00C57E99" w:rsidRPr="00414956">
        <w:rPr>
          <w:rStyle w:val="structurevisible"/>
        </w:rPr>
        <w:t>&gt;</w:t>
      </w:r>
      <w:r w:rsidRPr="00627ED1">
        <w:rPr>
          <w:rStyle w:val="quotebahaiscripture"/>
        </w:rPr>
        <w:t>»</w:t>
      </w:r>
      <w:r w:rsidRPr="00627ED1">
        <w:rPr>
          <w:rStyle w:val="quotebahaiscripture"/>
          <w:highlight w:val="yellow"/>
        </w:rPr>
        <w:t>Bahá’s</w:t>
      </w:r>
      <w:r w:rsidRPr="00627ED1">
        <w:rPr>
          <w:rStyle w:val="quotebahaiscripture"/>
        </w:rPr>
        <w:t xml:space="preserve"> Peter«</w:t>
      </w:r>
      <w:r w:rsidR="00C57E99" w:rsidRPr="00414956">
        <w:rPr>
          <w:rStyle w:val="structurevisible"/>
        </w:rPr>
        <w:t>&lt;/</w:t>
      </w:r>
      <w:r w:rsidR="00C57E99" w:rsidRPr="00414956">
        <w:rPr>
          <w:rStyle w:val="structure"/>
        </w:rPr>
        <w:t>cit</w:t>
      </w:r>
      <w:r w:rsidR="00C57E99" w:rsidRPr="00414956">
        <w:rPr>
          <w:rStyle w:val="structurevisible"/>
        </w:rPr>
        <w:t>&gt;</w:t>
      </w:r>
      <w:r w:rsidRPr="00627ED1">
        <w:t xml:space="preserve">. For a few years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taught the Faith to several souls in various parts of the United States. He was the only teacher to whom the believers turned for enlightenment in that vast country.</w:t>
      </w:r>
      <w:r w:rsidRPr="00627ED1">
        <w:rPr>
          <w:rStyle w:val="structurepagenumber"/>
        </w:rPr>
        <w:t xml:space="preserve"> &lt;page 247</w:t>
      </w:r>
      <w:r w:rsidR="00B777C2">
        <w:rPr>
          <w:rStyle w:val="structurepagenumber"/>
        </w:rPr>
        <w:t>/&gt;</w:t>
      </w:r>
    </w:p>
    <w:p w14:paraId="6BF98C7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12</w:t>
      </w:r>
      <w:r>
        <w:rPr>
          <w:rStyle w:val="structure"/>
        </w:rPr>
        <w:t>—en_19920000/</w:t>
      </w:r>
      <w:r w:rsidRPr="00936C68">
        <w:rPr>
          <w:rStyle w:val="structurevisible"/>
        </w:rPr>
        <w:t>&gt;</w:t>
      </w:r>
    </w:p>
    <w:p w14:paraId="5F8E32A7" w14:textId="77777777" w:rsidR="00C57E99" w:rsidRDefault="00627ED1" w:rsidP="00C57E99">
      <w:pPr>
        <w:pStyle w:val="Bodycont"/>
      </w:pPr>
      <w:r w:rsidRPr="00627ED1">
        <w:t xml:space="preserve">During the time that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was turning to </w:t>
      </w:r>
      <w:r w:rsidRPr="00627ED1">
        <w:rPr>
          <w:highlight w:val="yellow"/>
        </w:rPr>
        <w:t>ʿAbdu’l-Bah</w:t>
      </w:r>
      <w:r w:rsidR="00C57E99" w:rsidRPr="000C7039">
        <w:rPr>
          <w:highlight w:val="yellow"/>
        </w:rPr>
        <w:t>á</w:t>
      </w:r>
      <w:r w:rsidRPr="00627ED1">
        <w:t xml:space="preserve"> and was loyal to Him, he had succeeded in converting several people to the Faith. In one of his letters to the Master he expresses profound loyalty to Him and gives the news of the conversion of several souls in America. The following is a translation of this letter, which he wrote in 1897.</w:t>
      </w:r>
    </w:p>
    <w:p w14:paraId="6D3A1BE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13</w:t>
      </w:r>
      <w:r>
        <w:rPr>
          <w:rStyle w:val="structure"/>
        </w:rPr>
        <w:t>—en_19920000/</w:t>
      </w:r>
      <w:r w:rsidRPr="00936C68">
        <w:rPr>
          <w:rStyle w:val="structurevisible"/>
        </w:rPr>
        <w:t>&gt;</w:t>
      </w:r>
    </w:p>
    <w:p w14:paraId="694CD0E5" w14:textId="77777777" w:rsidR="00C57E99" w:rsidRDefault="00C57E99" w:rsidP="00C57E99">
      <w:pPr>
        <w:pStyle w:val="Quote1st"/>
      </w:pPr>
      <w:r w:rsidRPr="00353040">
        <w:rPr>
          <w:rStyle w:val="structurevisible"/>
        </w:rPr>
        <w:t>&lt;</w:t>
      </w:r>
      <w:r w:rsidRPr="00353040">
        <w:rPr>
          <w:rStyle w:val="structure"/>
        </w:rPr>
        <w:t>cit Khayrullah_%►%_%_%►%_%_%—en_%—%_%</w:t>
      </w:r>
      <w:r w:rsidRPr="00353040">
        <w:rPr>
          <w:rStyle w:val="structurevisible"/>
        </w:rPr>
        <w:t>&gt;</w:t>
      </w:r>
      <w:r w:rsidR="00627ED1" w:rsidRPr="00627ED1">
        <w:rPr>
          <w:rStyle w:val="quoteknownauthor"/>
        </w:rPr>
        <w:t xml:space="preserve">»To the sacred court of my Master and the Master of the entire world ... may my soul be a sacrifice unto the dust of His pathway; After offering obedience and servitude unto the sacred threshold of my Master, I beg to state that the believers in these regions and I greet the morn immersed in the sea of your bounties, and meet the night with the grace of your mercy which encompasses the East and the West of the earth, because you have turned unto them and unto me the glances of your favour. You have revealed of divine verses three Tablets: one for the believers in America, one for </w:t>
      </w:r>
      <w:r w:rsidR="00627ED1" w:rsidRPr="00627ED1">
        <w:rPr>
          <w:rStyle w:val="quoteknownauthor"/>
          <w:highlight w:val="yellow"/>
        </w:rPr>
        <w:t>An</w:t>
      </w:r>
      <w:r w:rsidR="00627ED1" w:rsidRPr="00627ED1">
        <w:rPr>
          <w:rStyle w:val="quoteknownauthor"/>
          <w:highlight w:val="darkYellow"/>
        </w:rPr>
        <w:t>ṭ</w:t>
      </w:r>
      <w:r w:rsidR="00627ED1" w:rsidRPr="00627ED1">
        <w:rPr>
          <w:rStyle w:val="quoteknownauthor"/>
          <w:highlight w:val="yellow"/>
        </w:rPr>
        <w:t xml:space="preserve">ún Effendi </w:t>
      </w:r>
      <w:r w:rsidR="00627ED1" w:rsidRPr="00627ED1">
        <w:rPr>
          <w:rStyle w:val="quoteknownauthor"/>
          <w:highlight w:val="darkYellow"/>
        </w:rPr>
        <w:t>Ḥ</w:t>
      </w:r>
      <w:r w:rsidR="00627ED1" w:rsidRPr="00627ED1">
        <w:rPr>
          <w:rStyle w:val="quoteknownauthor"/>
          <w:highlight w:val="yellow"/>
        </w:rPr>
        <w:t>addád</w:t>
      </w:r>
      <w:r w:rsidR="00627ED1" w:rsidRPr="00627ED1">
        <w:rPr>
          <w:rStyle w:val="quoteknownauthor"/>
        </w:rPr>
        <w:t>, and the last one for your servant, who forever and ever, lowly and poor, awaits the generous dispensations of his bountiful Lord... Enclosed with this petition are seventy-four petitions from those who have recently come into the Faith of God, and shall soon send other petitions. Seekers who wish to hear the Word of God and come into the knowledge of truth arrive in large numbers...«</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27"/>
      </w:r>
    </w:p>
    <w:p w14:paraId="42F6BDB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14</w:t>
      </w:r>
      <w:r>
        <w:rPr>
          <w:rStyle w:val="structure"/>
        </w:rPr>
        <w:t>—en_19920000/</w:t>
      </w:r>
      <w:r w:rsidRPr="00936C68">
        <w:rPr>
          <w:rStyle w:val="structurevisible"/>
        </w:rPr>
        <w:t>&gt;</w:t>
      </w:r>
    </w:p>
    <w:p w14:paraId="0ED96EED" w14:textId="77777777" w:rsidR="00C57E99" w:rsidRDefault="00627ED1" w:rsidP="00C57E99">
      <w:pPr>
        <w:pStyle w:val="Bodyafterquote"/>
      </w:pPr>
      <w:r w:rsidRPr="00627ED1">
        <w:t xml:space="preserve">But here is an example of how pride and ambition can extinguish the fire of faith which burns in the heart of a believer. There is nothing more vital for a follower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becomes successful in teaching the Cause than genuine humility, utter self-effacement and complete servitude toward the loved ones of God. But alas,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was vain and egotistical. As the years went by and he saw the fruit of his teaching work multiply, he became proud and entertained the thought of dividing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into two parts, he becoming the leader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West, and </w:t>
      </w:r>
      <w:r w:rsidRPr="00627ED1">
        <w:rPr>
          <w:highlight w:val="yellow"/>
        </w:rPr>
        <w:t>ʿAbdu’l-Bah</w:t>
      </w:r>
      <w:r w:rsidR="00C57E99" w:rsidRPr="000C7039">
        <w:rPr>
          <w:highlight w:val="yellow"/>
        </w:rPr>
        <w:t>á</w:t>
      </w:r>
      <w:r w:rsidRPr="00627ED1">
        <w:t xml:space="preserve"> that of the East!</w:t>
      </w:r>
    </w:p>
    <w:p w14:paraId="4681323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15</w:t>
      </w:r>
      <w:r>
        <w:rPr>
          <w:rStyle w:val="structure"/>
        </w:rPr>
        <w:t>—en_19920000/</w:t>
      </w:r>
      <w:r w:rsidRPr="00936C68">
        <w:rPr>
          <w:rStyle w:val="structurevisible"/>
        </w:rPr>
        <w:t>&gt;</w:t>
      </w:r>
    </w:p>
    <w:p w14:paraId="65706A0E" w14:textId="77777777" w:rsidR="00C57E99" w:rsidRDefault="00627ED1" w:rsidP="00C57E99">
      <w:pPr>
        <w:pStyle w:val="Bodycont"/>
      </w:pPr>
      <w:r w:rsidRPr="00627ED1">
        <w:t xml:space="preserve">While nurturing these selfish ambitions in his heart, he arrived in </w:t>
      </w:r>
      <w:r w:rsidRPr="00627ED1">
        <w:rPr>
          <w:highlight w:val="yellow"/>
        </w:rPr>
        <w:t>ʿAkk</w:t>
      </w:r>
      <w:r w:rsidR="00C57E99" w:rsidRPr="000C7039">
        <w:rPr>
          <w:highlight w:val="yellow"/>
        </w:rPr>
        <w:t>á</w:t>
      </w:r>
      <w:r w:rsidRPr="00627ED1">
        <w:t xml:space="preserve"> and met the Master for the first time. He felt His majesty and authority as well as His love and compassion. For a short while He showed his subordination to </w:t>
      </w:r>
      <w:r w:rsidRPr="00627ED1">
        <w:rPr>
          <w:highlight w:val="yellow"/>
        </w:rPr>
        <w:t>ʿAbdu’l-Bah</w:t>
      </w:r>
      <w:r w:rsidR="00C57E99" w:rsidRPr="000C7039">
        <w:rPr>
          <w:highlight w:val="yellow"/>
        </w:rPr>
        <w:t>á</w:t>
      </w:r>
      <w:r w:rsidRPr="00627ED1">
        <w:t xml:space="preserve"> who one day took him to Mount Carmel and there laid the foundation stone of the mausoleum of the </w:t>
      </w:r>
      <w:r w:rsidRPr="00627ED1">
        <w:rPr>
          <w:highlight w:val="yellow"/>
        </w:rPr>
        <w:t>B</w:t>
      </w:r>
      <w:r w:rsidR="00C57E99" w:rsidRPr="000C7039">
        <w:rPr>
          <w:highlight w:val="yellow"/>
        </w:rPr>
        <w:t>á</w:t>
      </w:r>
      <w:r w:rsidRPr="00627ED1">
        <w:rPr>
          <w:highlight w:val="yellow"/>
        </w:rPr>
        <w:t>b</w:t>
      </w:r>
      <w:r w:rsidRPr="00627ED1">
        <w:t xml:space="preserve"> on the site purchased by Him and chosen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w:t>
      </w:r>
    </w:p>
    <w:p w14:paraId="24A1818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16</w:t>
      </w:r>
      <w:r>
        <w:rPr>
          <w:rStyle w:val="structure"/>
        </w:rPr>
        <w:t>—en_19920000/</w:t>
      </w:r>
      <w:r w:rsidRPr="00936C68">
        <w:rPr>
          <w:rStyle w:val="structurevisible"/>
        </w:rPr>
        <w:t>&gt;</w:t>
      </w:r>
    </w:p>
    <w:p w14:paraId="62F2640A" w14:textId="77777777" w:rsidR="00C57E99" w:rsidRDefault="00627ED1" w:rsidP="00C57E99">
      <w:pPr>
        <w:pStyle w:val="Bodycont"/>
      </w:pPr>
      <w:r w:rsidRPr="00627ED1">
        <w:t xml:space="preserve">In the meantime,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had discovered signs of ambition and egotism in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which he exploited to the full. Soon a clandestine relationship was established between the two and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became a tool in the hand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He joined the infamous band of Covenant-breakers, rose up in opposition against </w:t>
      </w:r>
      <w:r w:rsidRPr="00627ED1">
        <w:rPr>
          <w:highlight w:val="yellow"/>
        </w:rPr>
        <w:t>ʿAbdu’l-Bah</w:t>
      </w:r>
      <w:r w:rsidR="00C57E99" w:rsidRPr="000C7039">
        <w:rPr>
          <w:highlight w:val="yellow"/>
        </w:rPr>
        <w:t>á</w:t>
      </w:r>
      <w:r w:rsidRPr="00627ED1">
        <w:t>, disseminated his misgivings among the</w:t>
      </w:r>
      <w:r w:rsidRPr="00627ED1">
        <w:rPr>
          <w:rStyle w:val="structurepagenumber"/>
        </w:rPr>
        <w:t xml:space="preserve"> &lt;page 248</w:t>
      </w:r>
      <w:r w:rsidR="00B777C2">
        <w:rPr>
          <w:rStyle w:val="structurepagenumber"/>
        </w:rPr>
        <w:t>/&gt;</w:t>
      </w:r>
      <w:r w:rsidR="00C57E99">
        <w:t xml:space="preserve"> </w:t>
      </w:r>
      <w:r w:rsidRPr="00627ED1">
        <w:t xml:space="preserve">friends, and published far and wide some of his own ideologies. His defection brought great tests for the believers in the West, but the vast majority of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remained faithful to the Cause.</w:t>
      </w:r>
    </w:p>
    <w:p w14:paraId="07F4D19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17</w:t>
      </w:r>
      <w:r>
        <w:rPr>
          <w:rStyle w:val="structure"/>
        </w:rPr>
        <w:t>—en_19920000/</w:t>
      </w:r>
      <w:r w:rsidRPr="00936C68">
        <w:rPr>
          <w:rStyle w:val="structurevisible"/>
        </w:rPr>
        <w:t>&gt;</w:t>
      </w:r>
    </w:p>
    <w:p w14:paraId="56194E4B" w14:textId="77777777" w:rsidR="00C57E99" w:rsidRDefault="00627ED1" w:rsidP="00C57E99">
      <w:pPr>
        <w:pStyle w:val="Bodycont"/>
      </w:pPr>
      <w:r w:rsidRPr="00627ED1">
        <w:t xml:space="preserve">The news of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h’s</w:t>
      </w:r>
      <w:r w:rsidRPr="00627ED1">
        <w:t xml:space="preserve"> defection brought sorrow to the heart of </w:t>
      </w:r>
      <w:r w:rsidRPr="00627ED1">
        <w:rPr>
          <w:highlight w:val="yellow"/>
        </w:rPr>
        <w:t>ʿAbdu’l-Bah</w:t>
      </w:r>
      <w:r w:rsidR="00C57E99" w:rsidRPr="000C7039">
        <w:rPr>
          <w:highlight w:val="yellow"/>
        </w:rPr>
        <w:t>á</w:t>
      </w:r>
      <w:r w:rsidRPr="00627ED1">
        <w:t xml:space="preserve">, who tried to save him as he was heading toward his spiritual downfall. In 1901 the Master asked </w:t>
      </w:r>
      <w:r w:rsidRPr="00627ED1">
        <w:rPr>
          <w:highlight w:val="yellow"/>
        </w:rPr>
        <w:t>ʿAbdu’l-Kar</w:t>
      </w:r>
      <w:r w:rsidR="00C57E99" w:rsidRPr="000C7039">
        <w:rPr>
          <w:highlight w:val="yellow"/>
        </w:rPr>
        <w:t>í</w:t>
      </w:r>
      <w:r w:rsidRPr="00627ED1">
        <w:rPr>
          <w:highlight w:val="yellow"/>
        </w:rPr>
        <w:t>m-i-</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00C57E99" w:rsidRPr="000C7039">
        <w:rPr>
          <w:highlight w:val="yellow"/>
        </w:rPr>
        <w:t>í</w:t>
      </w:r>
      <w:r w:rsidRPr="00627ED1">
        <w:t xml:space="preserve">, a merchant from Cairo who had taught the Faith to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to go to the United States especially to make this faltering soul realize the error of his ways. When his mission failed </w:t>
      </w:r>
      <w:r w:rsidRPr="00627ED1">
        <w:rPr>
          <w:highlight w:val="yellow"/>
        </w:rPr>
        <w:t>ʿAbdu’l-Bah</w:t>
      </w:r>
      <w:r w:rsidR="00C57E99" w:rsidRPr="000C7039">
        <w:rPr>
          <w:highlight w:val="yellow"/>
        </w:rPr>
        <w:t>á</w:t>
      </w:r>
      <w:r w:rsidRPr="00627ED1">
        <w:t xml:space="preserve"> sent </w:t>
      </w:r>
      <w:r w:rsidR="00C57E99" w:rsidRPr="00361134">
        <w:rPr>
          <w:highlight w:val="yellow"/>
        </w:rPr>
        <w:t>Ḥá</w:t>
      </w:r>
      <w:r w:rsidRPr="00627ED1">
        <w:rPr>
          <w:highlight w:val="yellow"/>
        </w:rPr>
        <w:t>j</w:t>
      </w:r>
      <w:r w:rsidR="00C57E99" w:rsidRPr="00361134">
        <w:rPr>
          <w:highlight w:val="yellow"/>
        </w:rPr>
        <w:t>í</w:t>
      </w:r>
      <w:r w:rsidRPr="00627ED1">
        <w:rPr>
          <w:highlight w:val="yellow"/>
        </w:rPr>
        <w:t xml:space="preserve"> M</w:t>
      </w:r>
      <w:r w:rsidR="00C57E99" w:rsidRPr="00361134">
        <w:rPr>
          <w:highlight w:val="yellow"/>
        </w:rPr>
        <w:t>í</w:t>
      </w:r>
      <w:r w:rsidRPr="00627ED1">
        <w:rPr>
          <w:highlight w:val="yellow"/>
        </w:rPr>
        <w:t>rz</w:t>
      </w:r>
      <w:r w:rsidR="00C57E99" w:rsidRPr="00361134">
        <w:rPr>
          <w:highlight w:val="yellow"/>
        </w:rPr>
        <w:t>á</w:t>
      </w:r>
      <w:r w:rsidRPr="00627ED1">
        <w:rPr>
          <w:highlight w:val="yellow"/>
        </w:rPr>
        <w:t xml:space="preserve"> </w:t>
      </w:r>
      <w:r w:rsidR="00C57E99" w:rsidRPr="00361134">
        <w:rPr>
          <w:highlight w:val="yellow"/>
        </w:rPr>
        <w:t>Ḥ</w:t>
      </w:r>
      <w:r w:rsidRPr="00627ED1">
        <w:rPr>
          <w:highlight w:val="yellow"/>
        </w:rPr>
        <w:t>asan-i-</w:t>
      </w:r>
      <w:r w:rsidR="00C57E99" w:rsidRPr="00361134">
        <w:rPr>
          <w:highlight w:val="yellow"/>
        </w:rPr>
        <w:t></w:t>
      </w:r>
      <w:r w:rsidRPr="00627ED1">
        <w:rPr>
          <w:highlight w:val="yellow"/>
        </w:rPr>
        <w:t>ur</w:t>
      </w:r>
      <w:r w:rsidR="00C57E99" w:rsidRPr="00361134">
        <w:rPr>
          <w:highlight w:val="yellow"/>
        </w:rPr>
        <w:t>á</w:t>
      </w:r>
      <w:r w:rsidRPr="00627ED1">
        <w:rPr>
          <w:highlight w:val="yellow"/>
        </w:rPr>
        <w:t>s</w:t>
      </w:r>
      <w:r w:rsidR="00C57E99" w:rsidRPr="00361134">
        <w:rPr>
          <w:highlight w:val="yellow"/>
        </w:rPr>
        <w:t>á</w:t>
      </w:r>
      <w:r w:rsidRPr="00627ED1">
        <w:rPr>
          <w:highlight w:val="yellow"/>
        </w:rPr>
        <w:t>n</w:t>
      </w:r>
      <w:r w:rsidR="00C57E99" w:rsidRPr="00361134">
        <w:rPr>
          <w:highlight w:val="yellow"/>
        </w:rPr>
        <w:t>í</w:t>
      </w:r>
      <w:r w:rsidRPr="00627ED1">
        <w:t xml:space="preserve"> in that same year for the same purpose. He also could not help. When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C57E99" w:rsidRPr="000C7039">
        <w:rPr>
          <w:highlight w:val="yellow"/>
        </w:rPr>
        <w:t>Ḥ</w:t>
      </w:r>
      <w:r w:rsidRPr="00627ED1">
        <w:rPr>
          <w:highlight w:val="yellow"/>
        </w:rPr>
        <w:t>asan</w:t>
      </w:r>
      <w:r w:rsidRPr="00627ED1">
        <w:t xml:space="preserve"> returned, </w:t>
      </w:r>
      <w:r w:rsidRPr="00627ED1">
        <w:rPr>
          <w:highlight w:val="yellow"/>
        </w:rPr>
        <w:t>M</w:t>
      </w:r>
      <w:r w:rsidR="00C57E99" w:rsidRPr="00361134">
        <w:rPr>
          <w:highlight w:val="yellow"/>
        </w:rPr>
        <w:t>í</w:t>
      </w:r>
      <w:r w:rsidRPr="00627ED1">
        <w:rPr>
          <w:highlight w:val="yellow"/>
        </w:rPr>
        <w:t>rz</w:t>
      </w:r>
      <w:r w:rsidR="00C57E99" w:rsidRPr="00361134">
        <w:rPr>
          <w:highlight w:val="yellow"/>
        </w:rPr>
        <w:t>á</w:t>
      </w:r>
      <w:r w:rsidRPr="00627ED1">
        <w:rPr>
          <w:highlight w:val="yellow"/>
        </w:rPr>
        <w:t xml:space="preserve"> Asadu’ll</w:t>
      </w:r>
      <w:r w:rsidR="00C57E99" w:rsidRPr="00361134">
        <w:rPr>
          <w:highlight w:val="yellow"/>
        </w:rPr>
        <w:t>á</w:t>
      </w:r>
      <w:r w:rsidRPr="00627ED1">
        <w:rPr>
          <w:highlight w:val="yellow"/>
        </w:rPr>
        <w:t>h-i-I</w:t>
      </w:r>
      <w:r w:rsidR="00C57E99" w:rsidRPr="00361134">
        <w:rPr>
          <w:highlight w:val="yellow"/>
        </w:rPr>
        <w:t>ṣ</w:t>
      </w:r>
      <w:r w:rsidRPr="00627ED1">
        <w:rPr>
          <w:highlight w:val="yellow"/>
        </w:rPr>
        <w:t>fah</w:t>
      </w:r>
      <w:r w:rsidR="00C57E99" w:rsidRPr="00361134">
        <w:rPr>
          <w:highlight w:val="yellow"/>
        </w:rPr>
        <w:t>á</w:t>
      </w:r>
      <w:r w:rsidRPr="00627ED1">
        <w:rPr>
          <w:highlight w:val="yellow"/>
        </w:rPr>
        <w:t>n</w:t>
      </w:r>
      <w:r w:rsidR="00C57E99" w:rsidRPr="00361134">
        <w:rPr>
          <w:highlight w:val="yellow"/>
        </w:rPr>
        <w:t>í</w:t>
      </w:r>
      <w:r w:rsidRPr="00627ED1">
        <w:t xml:space="preserve"> was despatched to the United States. He was the one who had previously been commissioned by </w:t>
      </w:r>
      <w:r w:rsidRPr="00627ED1">
        <w:rPr>
          <w:highlight w:val="yellow"/>
        </w:rPr>
        <w:t>ʿAbdu’l-Bah</w:t>
      </w:r>
      <w:r w:rsidR="00C57E99" w:rsidRPr="000C7039">
        <w:rPr>
          <w:highlight w:val="yellow"/>
        </w:rPr>
        <w:t>á</w:t>
      </w:r>
      <w:r w:rsidRPr="00627ED1">
        <w:t xml:space="preserve"> to transport the remains of the </w:t>
      </w:r>
      <w:r w:rsidRPr="00627ED1">
        <w:rPr>
          <w:highlight w:val="yellow"/>
        </w:rPr>
        <w:t>B</w:t>
      </w:r>
      <w:r w:rsidR="00C57E99" w:rsidRPr="000C7039">
        <w:rPr>
          <w:highlight w:val="yellow"/>
        </w:rPr>
        <w:t>á</w:t>
      </w:r>
      <w:r w:rsidRPr="00627ED1">
        <w:rPr>
          <w:highlight w:val="yellow"/>
        </w:rPr>
        <w:t>b</w:t>
      </w:r>
      <w:r w:rsidRPr="00627ED1">
        <w:t xml:space="preserve"> to the Holy Land, a task which he had carried out with great success. He had a link with the Holy Family since he had married a sister of </w:t>
      </w: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the wife of </w:t>
      </w:r>
      <w:r w:rsidRPr="00627ED1">
        <w:rPr>
          <w:highlight w:val="yellow"/>
        </w:rPr>
        <w:t>ʿAbdu’l-Bah</w:t>
      </w:r>
      <w:r w:rsidR="00C57E99" w:rsidRPr="000C7039">
        <w:rPr>
          <w:highlight w:val="yellow"/>
        </w:rPr>
        <w:t>á</w:t>
      </w:r>
      <w:r w:rsidRPr="00627ED1">
        <w:t xml:space="preserve">. Although he tried to help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w:t>
      </w:r>
      <w:r w:rsidRPr="00627ED1">
        <w:t xml:space="preserve"> remain faithful to the Covenant, sadly, a few years later, he himself and his son Dr </w:t>
      </w:r>
      <w:r w:rsidRPr="00627ED1">
        <w:rPr>
          <w:highlight w:val="green"/>
        </w:rPr>
        <w:t>Far</w:t>
      </w:r>
      <w:r w:rsidR="00C57E99" w:rsidRPr="00601C22">
        <w:rPr>
          <w:highlight w:val="green"/>
        </w:rPr>
        <w:t>í</w:t>
      </w:r>
      <w:r w:rsidRPr="00627ED1">
        <w:rPr>
          <w:highlight w:val="green"/>
        </w:rPr>
        <w:t>d</w:t>
      </w:r>
      <w:r w:rsidRPr="00627ED1">
        <w:t xml:space="preserve"> (</w:t>
      </w:r>
      <w:r w:rsidRPr="00627ED1">
        <w:rPr>
          <w:highlight w:val="green"/>
        </w:rPr>
        <w:t>Fareed</w:t>
      </w:r>
      <w:r w:rsidRPr="00627ED1">
        <w:t>) likewise became Covenant-breakers.</w:t>
      </w:r>
    </w:p>
    <w:p w14:paraId="23DD752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18</w:t>
      </w:r>
      <w:r>
        <w:rPr>
          <w:rStyle w:val="structure"/>
        </w:rPr>
        <w:t>—en_19920000/</w:t>
      </w:r>
      <w:r w:rsidRPr="00936C68">
        <w:rPr>
          <w:rStyle w:val="structurevisible"/>
        </w:rPr>
        <w:t>&gt;</w:t>
      </w:r>
    </w:p>
    <w:p w14:paraId="01E528B3" w14:textId="77777777" w:rsidR="00C57E99" w:rsidRDefault="00627ED1" w:rsidP="00C57E99">
      <w:pPr>
        <w:pStyle w:val="Bodycont"/>
      </w:pPr>
      <w:r w:rsidRPr="00627ED1">
        <w:t xml:space="preserve">It is interesting to note that in spite of all </w:t>
      </w:r>
      <w:r w:rsidR="00C57E99" w:rsidRPr="000C7039">
        <w:rPr>
          <w:highlight w:val="yellow"/>
        </w:rPr>
        <w:t></w:t>
      </w:r>
      <w:r w:rsidRPr="00627ED1">
        <w:rPr>
          <w:highlight w:val="yellow"/>
        </w:rPr>
        <w:t>ayru’ll</w:t>
      </w:r>
      <w:r w:rsidR="00C57E99" w:rsidRPr="000C7039">
        <w:rPr>
          <w:highlight w:val="yellow"/>
        </w:rPr>
        <w:t>á</w:t>
      </w:r>
      <w:r w:rsidRPr="00627ED1">
        <w:rPr>
          <w:highlight w:val="yellow"/>
        </w:rPr>
        <w:t>h’s</w:t>
      </w:r>
      <w:r w:rsidRPr="00627ED1">
        <w:t xml:space="preserve"> attempts to mislead those whom he had earlier helped to embrace the Faith, he did not succeed in bringing about a schism in the community. As in Persia, the believers remained loyal to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thereafter refused to associate with their teacher. This can be credited to a great extent to the arrival in the United States of the celebrated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xml:space="preserve"> in 1901. The visit of this eminent teacher, which was undertaken at the behest of </w:t>
      </w:r>
      <w:r w:rsidRPr="00627ED1">
        <w:rPr>
          <w:highlight w:val="yellow"/>
        </w:rPr>
        <w:t>ʿAbdu’l-Bah</w:t>
      </w:r>
      <w:r w:rsidR="00C57E99" w:rsidRPr="000C7039">
        <w:rPr>
          <w:highlight w:val="yellow"/>
        </w:rPr>
        <w:t>á</w:t>
      </w:r>
      <w:r w:rsidRPr="00627ED1">
        <w:t xml:space="preserve">, lasted for about two years. During this period,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xml:space="preserve"> dedicated himself fully to the task of deepening the believers in verities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spent many hours, day and night, discussing various aspects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its history, its teachings, its laws and its Covenant, which he pointed out was the guarantor of the unity of the Community. In the course of these discussions he was able to clarify those subjects which had hitherto been obscure to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this he was assisted by </w:t>
      </w:r>
      <w:r w:rsidRPr="00627ED1">
        <w:rPr>
          <w:highlight w:val="cyan"/>
        </w:rPr>
        <w:t>Ali-Kuli Khan</w:t>
      </w:r>
      <w:r w:rsidRPr="00627ED1">
        <w:t xml:space="preserve">, who acted as his interpreter. Thus, as a result of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l’s</w:t>
      </w:r>
      <w:r w:rsidRPr="00627ED1">
        <w:t xml:space="preserve"> teaching work, the believers in America became filled with the spirit of faith and vitality, and many among them were transformed into spiritual giants of this Dispensation.</w:t>
      </w:r>
    </w:p>
    <w:p w14:paraId="4F571D5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19</w:t>
      </w:r>
      <w:r>
        <w:rPr>
          <w:rStyle w:val="structure"/>
        </w:rPr>
        <w:t>—en_19920000/</w:t>
      </w:r>
      <w:r w:rsidRPr="00936C68">
        <w:rPr>
          <w:rStyle w:val="structurevisible"/>
        </w:rPr>
        <w:t>&gt;</w:t>
      </w:r>
    </w:p>
    <w:p w14:paraId="5C0D62EE" w14:textId="77777777" w:rsidR="00C57E99" w:rsidRDefault="00C57E99" w:rsidP="00C57E99">
      <w:pPr>
        <w:pStyle w:val="Bodycont"/>
      </w:pPr>
      <w:r w:rsidRPr="000C7039">
        <w:rPr>
          <w:highlight w:val="yellow"/>
        </w:rPr>
        <w:t></w:t>
      </w:r>
      <w:r w:rsidR="00627ED1" w:rsidRPr="00627ED1">
        <w:rPr>
          <w:highlight w:val="yellow"/>
        </w:rPr>
        <w:t>ayru’ll</w:t>
      </w:r>
      <w:r w:rsidRPr="000C7039">
        <w:rPr>
          <w:highlight w:val="yellow"/>
        </w:rPr>
        <w:t>á</w:t>
      </w:r>
      <w:r w:rsidR="00627ED1" w:rsidRPr="00627ED1">
        <w:rPr>
          <w:highlight w:val="yellow"/>
        </w:rPr>
        <w:t>h</w:t>
      </w:r>
      <w:r w:rsidR="00627ED1" w:rsidRPr="00627ED1">
        <w:t xml:space="preserve">, who craved power and continued to struggle to become the leader of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community in the West, was being continually urged by the Arch-breaker of the Covenant to foment discord and contention among the believers, and the efforts of</w:t>
      </w:r>
      <w:r w:rsidR="00627ED1" w:rsidRPr="00627ED1">
        <w:rPr>
          <w:rStyle w:val="structurepagenumber"/>
        </w:rPr>
        <w:t xml:space="preserve"> &lt;page 249</w:t>
      </w:r>
      <w:r w:rsidR="00B777C2">
        <w:rPr>
          <w:rStyle w:val="structurepagenumber"/>
        </w:rPr>
        <w:t>/&gt;</w:t>
      </w:r>
      <w:r>
        <w:t xml:space="preserve"> </w:t>
      </w:r>
      <w:r w:rsidR="00627ED1" w:rsidRPr="00627ED1">
        <w:t xml:space="preserve">prominent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teachers to purify his heart and mind from the poison of Covenant-breaking failed. </w:t>
      </w:r>
      <w:r w:rsidR="00627ED1" w:rsidRPr="00627ED1">
        <w:rPr>
          <w:highlight w:val="yellow"/>
        </w:rPr>
        <w:t>ʿAbdu’l-Bah</w:t>
      </w:r>
      <w:r w:rsidRPr="000C7039">
        <w:rPr>
          <w:highlight w:val="yellow"/>
        </w:rPr>
        <w:t>á</w:t>
      </w:r>
      <w:r w:rsidR="00627ED1" w:rsidRPr="00627ED1">
        <w:t xml:space="preserve"> expelled him from the community and commented that as a result of his violation of the Covenant he would be reckoned as dead, and that soon the repugnant odour of his deeds would repel people everywhere. In 1917 </w:t>
      </w:r>
      <w:r w:rsidRPr="000C7039">
        <w:rPr>
          <w:highlight w:val="yellow"/>
        </w:rPr>
        <w:t></w:t>
      </w:r>
      <w:r w:rsidR="00627ED1" w:rsidRPr="00627ED1">
        <w:rPr>
          <w:highlight w:val="yellow"/>
        </w:rPr>
        <w:t>ayru’ll</w:t>
      </w:r>
      <w:r w:rsidRPr="000C7039">
        <w:rPr>
          <w:highlight w:val="yellow"/>
        </w:rPr>
        <w:t>á</w:t>
      </w:r>
      <w:r w:rsidR="00627ED1" w:rsidRPr="00627ED1">
        <w:rPr>
          <w:highlight w:val="yellow"/>
        </w:rPr>
        <w:t>h</w:t>
      </w:r>
      <w:r w:rsidR="00627ED1" w:rsidRPr="00627ED1">
        <w:t xml:space="preserve"> wrote a letter to Professor Edward Browne of Cambridge which is indicative of his despair:</w:t>
      </w:r>
    </w:p>
    <w:p w14:paraId="08992A8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20</w:t>
      </w:r>
      <w:r>
        <w:rPr>
          <w:rStyle w:val="structure"/>
        </w:rPr>
        <w:t>—en_19920000/</w:t>
      </w:r>
      <w:r w:rsidRPr="00936C68">
        <w:rPr>
          <w:rStyle w:val="structurevisible"/>
        </w:rPr>
        <w:t>&gt;</w:t>
      </w:r>
    </w:p>
    <w:p w14:paraId="7700CC90" w14:textId="77777777" w:rsidR="00C57E99" w:rsidRDefault="00C57E99" w:rsidP="00C57E99">
      <w:pPr>
        <w:pStyle w:val="Quote1st"/>
      </w:pPr>
      <w:r w:rsidRPr="00353040">
        <w:rPr>
          <w:rStyle w:val="structurevisible"/>
        </w:rPr>
        <w:t>&lt;</w:t>
      </w:r>
      <w:r w:rsidRPr="00353040">
        <w:rPr>
          <w:rStyle w:val="structure"/>
        </w:rPr>
        <w:t>cit Khayrullah_%►%_%_%►%_%_%—en_%—%_%</w:t>
      </w:r>
      <w:r w:rsidRPr="00353040">
        <w:rPr>
          <w:rStyle w:val="structurevisible"/>
        </w:rPr>
        <w:t>&gt;</w:t>
      </w:r>
      <w:r w:rsidR="00627ED1" w:rsidRPr="00627ED1">
        <w:rPr>
          <w:rStyle w:val="quoteknownauthor"/>
        </w:rPr>
        <w:t xml:space="preserve">»The </w:t>
      </w:r>
      <w:r w:rsidR="00627ED1" w:rsidRPr="00627ED1">
        <w:rPr>
          <w:rStyle w:val="quoteknownauthor"/>
          <w:highlight w:val="yellow"/>
        </w:rPr>
        <w:t>Bahá’í</w:t>
      </w:r>
      <w:r w:rsidR="00627ED1" w:rsidRPr="00627ED1">
        <w:rPr>
          <w:rStyle w:val="quoteknownauthor"/>
        </w:rPr>
        <w:t xml:space="preserve"> movement in America became slow and dull since the sad dissension reached the West nineteen years ago. I thought then that to call the people to this Great Truth was equivalent to inviting them into a quarrel. But the visit of </w:t>
      </w:r>
      <w:r w:rsidR="00627ED1" w:rsidRPr="00627ED1">
        <w:rPr>
          <w:rStyle w:val="quoteknownauthor"/>
          <w:highlight w:val="magenta"/>
        </w:rPr>
        <w:t>ʿAbbás Efendi</w:t>
      </w:r>
      <w:r w:rsidR="00627ED1" w:rsidRPr="00627ED1">
        <w:rPr>
          <w:rStyle w:val="quoteknownauthor"/>
        </w:rPr>
        <w:t xml:space="preserve"> </w:t>
      </w:r>
      <w:r w:rsidR="00627ED1" w:rsidRPr="00627ED1">
        <w:rPr>
          <w:rStyle w:val="quoteknownauthor"/>
          <w:highlight w:val="yellow"/>
        </w:rPr>
        <w:t>ʿAbdu’l-Bahá</w:t>
      </w:r>
      <w:r w:rsidR="00627ED1" w:rsidRPr="00627ED1">
        <w:rPr>
          <w:rStyle w:val="quoteknownauthor"/>
        </w:rPr>
        <w:t xml:space="preserve"> to this country, his false teachings, his misrepresentation of </w:t>
      </w:r>
      <w:r w:rsidR="00627ED1" w:rsidRPr="00627ED1">
        <w:rPr>
          <w:rStyle w:val="quoteknownauthor"/>
          <w:highlight w:val="green"/>
        </w:rPr>
        <w:t>Bahá’ism</w:t>
      </w:r>
      <w:r w:rsidR="00627ED1" w:rsidRPr="00627ED1">
        <w:rPr>
          <w:rStyle w:val="quoteknownauthor"/>
        </w:rPr>
        <w:t xml:space="preserve">, his dissimulation, and the knowledge that his end is nigh, aroused me to rise up for helping the work of God, declaring the Truth, and refuting the false attacks of theologians and missionaries. Now I am struggling hard to vivify the Cause of God, after its having received by the visit of </w:t>
      </w:r>
      <w:r w:rsidR="00627ED1" w:rsidRPr="00627ED1">
        <w:rPr>
          <w:rStyle w:val="quoteknownauthor"/>
          <w:highlight w:val="magenta"/>
        </w:rPr>
        <w:t>ʿAbbás Efendi</w:t>
      </w:r>
      <w:r w:rsidR="00627ED1" w:rsidRPr="00627ED1">
        <w:rPr>
          <w:rStyle w:val="quoteknownauthor"/>
        </w:rPr>
        <w:t xml:space="preserve"> a death-blow.«</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28"/>
      </w:r>
    </w:p>
    <w:p w14:paraId="74B49C8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21</w:t>
      </w:r>
      <w:r>
        <w:rPr>
          <w:rStyle w:val="structure"/>
        </w:rPr>
        <w:t>—en_19920000/</w:t>
      </w:r>
      <w:r w:rsidRPr="00936C68">
        <w:rPr>
          <w:rStyle w:val="structurevisible"/>
        </w:rPr>
        <w:t>&gt;</w:t>
      </w:r>
    </w:p>
    <w:p w14:paraId="4FE50C28" w14:textId="77777777" w:rsidR="00C57E99" w:rsidRDefault="00627ED1" w:rsidP="00C57E99">
      <w:pPr>
        <w:pStyle w:val="Bodyafterquote"/>
      </w:pPr>
      <w:r w:rsidRPr="00627ED1">
        <w:t xml:space="preserve">On the other hand, as the years went by,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spread throughout the United States and Canada. It reached the continent of Europe, where a nucleus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was established in several countries including Britain, France and Germany. When </w:t>
      </w:r>
      <w:r w:rsidRPr="00627ED1">
        <w:rPr>
          <w:highlight w:val="yellow"/>
        </w:rPr>
        <w:t>ʿAbdu’l-Bah</w:t>
      </w:r>
      <w:r w:rsidR="00C57E99" w:rsidRPr="000C7039">
        <w:rPr>
          <w:highlight w:val="yellow"/>
        </w:rPr>
        <w:t>á</w:t>
      </w:r>
      <w:r w:rsidRPr="00627ED1">
        <w:t xml:space="preserve"> was freed from His forty-year confinement He travelled to the West and openly proclaimed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the people of Europe and America. So powerful was the influence He exerted on the hearts of the people that great numbers flocked to churches and public halls to gaze upon His countenance and hear Him speak. The believers in the West who came into contact with the person of </w:t>
      </w:r>
      <w:r w:rsidRPr="00627ED1">
        <w:rPr>
          <w:highlight w:val="yellow"/>
        </w:rPr>
        <w:t>ʿAbdu’l-Bah</w:t>
      </w:r>
      <w:r w:rsidR="00C57E99" w:rsidRPr="000C7039">
        <w:rPr>
          <w:highlight w:val="yellow"/>
        </w:rPr>
        <w:t>á</w:t>
      </w:r>
      <w:r w:rsidRPr="00627ED1">
        <w:t xml:space="preserve"> were transformed spiritually and magnetized by His all-encompassing love. </w:t>
      </w:r>
      <w:r w:rsidRPr="00627ED1">
        <w:rPr>
          <w:highlight w:val="yellow"/>
        </w:rPr>
        <w:t>ʿAbdu’l-Bah</w:t>
      </w:r>
      <w:r w:rsidR="00C57E99" w:rsidRPr="000C7039">
        <w:rPr>
          <w:highlight w:val="yellow"/>
        </w:rPr>
        <w:t>á</w:t>
      </w:r>
      <w:r w:rsidRPr="00627ED1">
        <w:t xml:space="preserve"> laid such a solid foundation, specially in North America, that a few years later He conferred upon that community a measure of primacy in the execution of His Tablets of the Divine Plan.</w:t>
      </w:r>
      <w:r w:rsidRPr="00627ED1">
        <w:rPr>
          <w:rStyle w:val="FootnoteReference"/>
        </w:rPr>
        <w:footnoteReference w:id="429"/>
      </w:r>
    </w:p>
    <w:p w14:paraId="211027C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22</w:t>
      </w:r>
      <w:r>
        <w:rPr>
          <w:rStyle w:val="structure"/>
        </w:rPr>
        <w:t>—en_19920000/</w:t>
      </w:r>
      <w:r w:rsidRPr="00936C68">
        <w:rPr>
          <w:rStyle w:val="structurevisible"/>
        </w:rPr>
        <w:t>&gt;</w:t>
      </w:r>
    </w:p>
    <w:p w14:paraId="03D307EA" w14:textId="77777777" w:rsidR="00C57E99" w:rsidRDefault="00627ED1" w:rsidP="00C57E99">
      <w:pPr>
        <w:pStyle w:val="Bodycont"/>
      </w:pPr>
      <w:r w:rsidRPr="00627ED1">
        <w:rPr>
          <w:highlight w:val="cyan"/>
        </w:rPr>
        <w:t>Shoghi Effendi</w:t>
      </w:r>
      <w:r w:rsidRPr="00627ED1">
        <w:t xml:space="preserve"> describes the significance of </w:t>
      </w:r>
      <w:r w:rsidRPr="00627ED1">
        <w:rPr>
          <w:highlight w:val="yellow"/>
        </w:rPr>
        <w:t>ʿAbdu’l-Bah</w:t>
      </w:r>
      <w:r w:rsidR="00C57E99" w:rsidRPr="007C5354">
        <w:rPr>
          <w:highlight w:val="yellow"/>
        </w:rPr>
        <w:t>á</w:t>
      </w:r>
      <w:r w:rsidRPr="00627ED1">
        <w:rPr>
          <w:highlight w:val="yellow"/>
        </w:rPr>
        <w:t>’s</w:t>
      </w:r>
      <w:r w:rsidRPr="00627ED1">
        <w:t xml:space="preserve"> travels to the West and the power of the Covenant in these words:</w:t>
      </w:r>
    </w:p>
    <w:p w14:paraId="51E350D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23</w:t>
      </w:r>
      <w:r>
        <w:rPr>
          <w:rStyle w:val="structure"/>
        </w:rPr>
        <w:t>—en_19920000/</w:t>
      </w:r>
      <w:r w:rsidRPr="00936C68">
        <w:rPr>
          <w:rStyle w:val="structurevisible"/>
        </w:rPr>
        <w:t>&gt;</w:t>
      </w:r>
    </w:p>
    <w:p w14:paraId="18A0D765"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w:t>
      </w:r>
      <w:r w:rsidR="00627ED1" w:rsidRPr="00627ED1">
        <w:rPr>
          <w:rStyle w:val="quotebahaiscripture"/>
          <w:highlight w:val="yellow"/>
        </w:rPr>
        <w:t>ʿAbdu’l-Bahá’s</w:t>
      </w:r>
      <w:r w:rsidR="00627ED1" w:rsidRPr="00627ED1">
        <w:rPr>
          <w:rStyle w:val="quotebahaiscripture"/>
        </w:rPr>
        <w:t xml:space="preserve"> historic journeys to the West, and in particular His eight-month tour of the United States of America, may be said to have marked the culmination of His ministry, a ministry whose untold blessings and stupendous achievements only future generations can adequately estimate. As the day-star of </w:t>
      </w:r>
      <w:r w:rsidR="00627ED1" w:rsidRPr="00627ED1">
        <w:rPr>
          <w:rStyle w:val="quotebahaiscripture"/>
          <w:highlight w:val="yellow"/>
        </w:rPr>
        <w:t>Bahá’u’lláh’s</w:t>
      </w:r>
      <w:r w:rsidR="00627ED1" w:rsidRPr="00627ED1">
        <w:rPr>
          <w:rStyle w:val="quotebahaiscripture"/>
        </w:rPr>
        <w:t xml:space="preserve"> Revelation had shone forth in its meridian splendour at the hour of the proclamation of His Message to the rulers of the earth in the city of Adrianople, so did the Orb of His Covenant mount its zenith and shed its brightest rays when</w:t>
      </w:r>
      <w:r w:rsidR="00627ED1" w:rsidRPr="00627ED1">
        <w:rPr>
          <w:rStyle w:val="structurepagenumber"/>
        </w:rPr>
        <w:t xml:space="preserve"> &lt;page 250</w:t>
      </w:r>
      <w:r w:rsidR="00B777C2">
        <w:rPr>
          <w:rStyle w:val="structurepagenumber"/>
        </w:rPr>
        <w:t>/&gt;</w:t>
      </w:r>
      <w:r w:rsidR="00627ED1" w:rsidRPr="00627ED1">
        <w:rPr>
          <w:rStyle w:val="quotebahaiscripture"/>
        </w:rPr>
        <w:t xml:space="preserve"> He Who was its appointed Centre arose to blazon the glory and greatness of His Father’s Faith among the peoples of the West.</w:t>
      </w:r>
    </w:p>
    <w:p w14:paraId="6D73F34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24</w:t>
      </w:r>
      <w:r w:rsidRPr="00627ED1">
        <w:rPr>
          <w:rStyle w:val="structure"/>
        </w:rPr>
        <w:t>—en_19920000/</w:t>
      </w:r>
      <w:r w:rsidRPr="00627ED1">
        <w:rPr>
          <w:rStyle w:val="structurevisible"/>
        </w:rPr>
        <w:t>&gt;</w:t>
      </w:r>
    </w:p>
    <w:p w14:paraId="14484CAD" w14:textId="77777777" w:rsidR="00C57E99" w:rsidRDefault="00627ED1" w:rsidP="00C57E99">
      <w:pPr>
        <w:pStyle w:val="Quotecont"/>
      </w:pPr>
      <w:r w:rsidRPr="00627ED1">
        <w:rPr>
          <w:rStyle w:val="quotebahaiscripture"/>
        </w:rPr>
        <w:t xml:space="preserve">That divinely instituted Covenant had, shortly after its inception, demonstrated beyond the shadow of a doubt its invincible strength through its decisive triumph over the dark forces which its Arch-Breaker had with such determination arrayed against it. Its energizing power had soon after been proclaimed through the signal victories which its torch-bearers had so rapidly and courageously won in the far-off cities of Western Europe and the United States of America. Its high claims had, moreover, been fully vindicated through its ability to safeguard the unity and integrity of the Faith in both the East and the West. It had subsequently given further proof of its indomitable strength by the memorable victory it registered through the downfall of </w:t>
      </w:r>
      <w:r w:rsidRPr="00627ED1">
        <w:rPr>
          <w:rStyle w:val="quotebahaiscripture"/>
          <w:highlight w:val="yellow"/>
        </w:rPr>
        <w:t>Sulṭán ʿAbdu’l-Ḥamíd</w:t>
      </w:r>
      <w:r w:rsidRPr="00627ED1">
        <w:rPr>
          <w:rStyle w:val="quotebahaiscripture"/>
        </w:rPr>
        <w:t xml:space="preserve">, and the consequent release of its appointed Centre from a forty-year captivity. It had provided for those still inclined to doubt its Divine origin yet another indisputable testimony to its solidity by enabling </w:t>
      </w:r>
      <w:r w:rsidRPr="00627ED1">
        <w:rPr>
          <w:rStyle w:val="quotebahaiscripture"/>
          <w:highlight w:val="yellow"/>
        </w:rPr>
        <w:t>ʿAbdu’l-Bahá</w:t>
      </w:r>
      <w:r w:rsidRPr="00627ED1">
        <w:rPr>
          <w:rStyle w:val="quotebahaiscripture"/>
        </w:rPr>
        <w:t xml:space="preserve">, in the face of formidable obstacles, to effect the transfer and the final entombment of the </w:t>
      </w:r>
      <w:r w:rsidRPr="00627ED1">
        <w:rPr>
          <w:rStyle w:val="quotebahaiscripture"/>
          <w:highlight w:val="yellow"/>
        </w:rPr>
        <w:t>Báb’s</w:t>
      </w:r>
      <w:r w:rsidRPr="00627ED1">
        <w:rPr>
          <w:rStyle w:val="quotebahaiscripture"/>
        </w:rPr>
        <w:t xml:space="preserve"> remains in a mausoleum on Mt. Carmel. It had manifested also before all mankind, with a force and in a measure hitherto unapproached, its vast potentialities when it empowered Him in Whom its spirit and its purpose were enshrined to embark on a three-year-long mission to the Western world -- a mission so momentous that it deserves to rank as the greatest exploit ever to be associated with His ministry.«</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30"/>
      </w:r>
    </w:p>
    <w:p w14:paraId="34B23BB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25</w:t>
      </w:r>
      <w:r>
        <w:rPr>
          <w:rStyle w:val="structure"/>
        </w:rPr>
        <w:t>—en_19920000/</w:t>
      </w:r>
      <w:r w:rsidRPr="00936C68">
        <w:rPr>
          <w:rStyle w:val="structurevisible"/>
        </w:rPr>
        <w:t>&gt;</w:t>
      </w:r>
    </w:p>
    <w:p w14:paraId="34AA0EDC" w14:textId="77777777" w:rsidR="00C57E99" w:rsidRDefault="00C57E99" w:rsidP="00C57E99">
      <w:pPr>
        <w:pStyle w:val="Bodyafterquote"/>
      </w:pP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success in proclaiming the Cause to multitudes in the West, and the tributes which were paid Him by people of power and influence likewise came as the most paralysing blow to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and his associates. In one of His Tablets written in this period, </w:t>
      </w:r>
      <w:r w:rsidR="00627ED1" w:rsidRPr="00627ED1">
        <w:rPr>
          <w:highlight w:val="yellow"/>
        </w:rPr>
        <w:t>ʿAbdu’l-Bah</w:t>
      </w:r>
      <w:r w:rsidRPr="000C7039">
        <w:rPr>
          <w:highlight w:val="yellow"/>
        </w:rPr>
        <w:t>á</w:t>
      </w:r>
      <w:r w:rsidR="00627ED1" w:rsidRPr="00627ED1">
        <w:t xml:space="preserve"> refers to the Covenant-breakers, who were on the retreat, as </w:t>
      </w:r>
      <w:r w:rsidRPr="00414956">
        <w:rPr>
          <w:rStyle w:val="structurevisible"/>
        </w:rPr>
        <w:t>&lt;</w:t>
      </w:r>
      <w:r w:rsidRPr="00414956">
        <w:rPr>
          <w:rStyle w:val="structure"/>
        </w:rPr>
        <w:t>cit Abd_%►%_%_%►%_%_%—en_%—%_%</w:t>
      </w:r>
      <w:r w:rsidRPr="00414956">
        <w:rPr>
          <w:rStyle w:val="structurevisible"/>
        </w:rPr>
        <w:t>&gt;</w:t>
      </w:r>
      <w:r w:rsidR="00627ED1" w:rsidRPr="00627ED1">
        <w:rPr>
          <w:rStyle w:val="quotebahaiscripture"/>
        </w:rPr>
        <w:t>»blind creatures that dwell beneath the earth«</w:t>
      </w:r>
      <w:r w:rsidRPr="00414956">
        <w:rPr>
          <w:rStyle w:val="structurevisible"/>
        </w:rPr>
        <w:t>&lt;/</w:t>
      </w:r>
      <w:r w:rsidRPr="00414956">
        <w:rPr>
          <w:rStyle w:val="structure"/>
        </w:rPr>
        <w:t>cit</w:t>
      </w:r>
      <w:r w:rsidRPr="00414956">
        <w:rPr>
          <w:rStyle w:val="structurevisible"/>
        </w:rPr>
        <w:t>&gt;</w:t>
      </w:r>
      <w:r w:rsidR="00627ED1" w:rsidRPr="00627ED1">
        <w:t>. The following is part of this Tablet:</w:t>
      </w:r>
    </w:p>
    <w:p w14:paraId="7B08E1E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26</w:t>
      </w:r>
      <w:r>
        <w:rPr>
          <w:rStyle w:val="structure"/>
        </w:rPr>
        <w:t>—en_19920000/</w:t>
      </w:r>
      <w:r w:rsidRPr="00936C68">
        <w:rPr>
          <w:rStyle w:val="structurevisible"/>
        </w:rPr>
        <w:t>&gt;</w:t>
      </w:r>
    </w:p>
    <w:p w14:paraId="1ECFBF9A"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 xml:space="preserve">»O ye loved ones of God! Praise be to Him, the bright banner of the Covenant is flying higher every day, while the flag of perfidy hath been reversed, and hangeth at half-mast. The benighted attackers have been shaken to their core; they are now as ruined sepulchres, and even as blind creatures that dwell beneath the earth they creep and crawl about a corner of the tomb, and out of that hole, from time to time, like unto savage beasts, do they jibber and howl. Glory be to God! How can the darkness hope to overcome the light, how can a magician’s cords hold fast </w:t>
      </w:r>
      <w:r w:rsidR="00627ED1" w:rsidRPr="00627ED1">
        <w:rPr>
          <w:rStyle w:val="structurevisible"/>
        </w:rPr>
        <w:t>&lt;</w:t>
      </w:r>
      <w:r w:rsidR="00627ED1" w:rsidRPr="00627ED1">
        <w:rPr>
          <w:rStyle w:val="structure"/>
        </w:rPr>
        <w:t>cit Muh_Quran►%_%_%►%_%_%—en_%—%_%</w:t>
      </w:r>
      <w:r w:rsidR="00627ED1" w:rsidRPr="00627ED1">
        <w:rPr>
          <w:rStyle w:val="structurevisible"/>
        </w:rPr>
        <w:t>&gt;</w:t>
      </w:r>
      <w:r w:rsidR="00627ED1" w:rsidRPr="00627ED1">
        <w:rPr>
          <w:rStyle w:val="quoteholyscripture"/>
        </w:rPr>
        <w:t>»a serpent plain for all to see«</w:t>
      </w:r>
      <w:r w:rsidR="00627ED1" w:rsidRPr="00627ED1">
        <w:rPr>
          <w:rStyle w:val="structurevisible"/>
        </w:rPr>
        <w:t>&lt;/&gt;</w:t>
      </w:r>
      <w:r w:rsidR="00627ED1" w:rsidRPr="00627ED1">
        <w:rPr>
          <w:rStyle w:val="quotebahaiscripture"/>
        </w:rPr>
        <w:t xml:space="preserve">?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holyscripture"/>
        </w:rPr>
        <w:t>»Then lo! It swallowed up their lying wonders.«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FootnoteReference"/>
        </w:rPr>
        <w:footnoteReference w:id="431"/>
      </w:r>
      <w:r w:rsidR="00627ED1" w:rsidRPr="00627ED1">
        <w:rPr>
          <w:rStyle w:val="quotebahaiscripture"/>
        </w:rPr>
        <w:t xml:space="preserve"> Alas for them! They have deluded themselves with a fable, and to indulge their appetites they have done away with their own selves. They gave up everlasting glory in exchange for human pride, and they sacrificed greatness in both worlds to the demands of the insistent self.</w:t>
      </w:r>
      <w:r w:rsidR="00627ED1" w:rsidRPr="00627ED1">
        <w:rPr>
          <w:rStyle w:val="structurepagenumber"/>
        </w:rPr>
        <w:t xml:space="preserve"> &lt;page 251</w:t>
      </w:r>
      <w:r w:rsidR="00B777C2">
        <w:rPr>
          <w:rStyle w:val="structurepagenumber"/>
        </w:rPr>
        <w:t>/&gt;</w:t>
      </w:r>
      <w:r w:rsidR="00627ED1" w:rsidRPr="00627ED1">
        <w:rPr>
          <w:rStyle w:val="quotebahaiscripture"/>
        </w:rPr>
        <w:t xml:space="preserve"> This is that of which We have forewarned you. Ere long shall ye behold the foolish in manifest loss.«</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32"/>
      </w:r>
      <w:r w:rsidR="00627ED1" w:rsidRPr="00627ED1">
        <w:t xml:space="preserve"> </w:t>
      </w:r>
    </w:p>
    <w:p w14:paraId="22F6388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27</w:t>
      </w:r>
      <w:r>
        <w:rPr>
          <w:rStyle w:val="structure"/>
        </w:rPr>
        <w:t>—en_19920000/</w:t>
      </w:r>
      <w:r w:rsidRPr="00936C68">
        <w:rPr>
          <w:rStyle w:val="structurevisible"/>
        </w:rPr>
        <w:t>&gt;</w:t>
      </w:r>
    </w:p>
    <w:p w14:paraId="5AE2AA97" w14:textId="77777777" w:rsidR="00C57E99" w:rsidRDefault="00627ED1" w:rsidP="00C57E99">
      <w:pPr>
        <w:pStyle w:val="Bodyafterquote"/>
      </w:pPr>
      <w:r w:rsidRPr="00627ED1">
        <w:t xml:space="preserve">In many of His Tablets </w:t>
      </w:r>
      <w:r w:rsidRPr="00627ED1">
        <w:rPr>
          <w:highlight w:val="yellow"/>
        </w:rPr>
        <w:t>ʿAbdu’l-Bah</w:t>
      </w:r>
      <w:r w:rsidR="00C57E99" w:rsidRPr="000C7039">
        <w:rPr>
          <w:highlight w:val="yellow"/>
        </w:rPr>
        <w:t>á</w:t>
      </w:r>
      <w:r w:rsidRPr="00627ED1">
        <w:t xml:space="preserve"> assured the believers that in the end the Covenant-breakers who rose up against Him during His Ministry would fail utterly and perish in disgrace. For instance, in a Tablet we find this prophecy:</w:t>
      </w:r>
    </w:p>
    <w:p w14:paraId="44B75B1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28</w:t>
      </w:r>
      <w:r>
        <w:rPr>
          <w:rStyle w:val="structure"/>
        </w:rPr>
        <w:t>—en_19920000/</w:t>
      </w:r>
      <w:r w:rsidRPr="00936C68">
        <w:rPr>
          <w:rStyle w:val="structurevisible"/>
        </w:rPr>
        <w:t>&gt;</w:t>
      </w:r>
    </w:p>
    <w:p w14:paraId="492F55D4"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»The case of all of them resembleth the violation of the Covenant by Judas Iscariot and his followers. Consider: hath any result or trace remained after them? Not even a name hath been left by his followers and although a number of Jews sided with him it was as if he had no followers at all. This Judas Iscariot who was the leader of the apostles betrayed Christ for thirty pieces of silver. Take heed, O ye people of perception!</w:t>
      </w:r>
    </w:p>
    <w:p w14:paraId="37FC8E3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29</w:t>
      </w:r>
      <w:r w:rsidRPr="00627ED1">
        <w:rPr>
          <w:rStyle w:val="structure"/>
        </w:rPr>
        <w:t>—en_19920000/</w:t>
      </w:r>
      <w:r w:rsidRPr="00627ED1">
        <w:rPr>
          <w:rStyle w:val="structurevisible"/>
        </w:rPr>
        <w:t>&gt;</w:t>
      </w:r>
    </w:p>
    <w:p w14:paraId="6EE9AD66" w14:textId="77777777" w:rsidR="00C57E99" w:rsidRDefault="00627ED1" w:rsidP="00C57E99">
      <w:pPr>
        <w:pStyle w:val="Quotecont"/>
      </w:pPr>
      <w:r w:rsidRPr="00627ED1">
        <w:rPr>
          <w:rStyle w:val="quotebahaiscripture"/>
        </w:rPr>
        <w:t xml:space="preserve">At this time these insignificant violators will surely betray the Centre of the Covenant for the large sum which by every subtle means they have begged. It is now thirty years since </w:t>
      </w:r>
      <w:r w:rsidRPr="00627ED1">
        <w:rPr>
          <w:rStyle w:val="quotebahaiscripture"/>
          <w:highlight w:val="yellow"/>
        </w:rPr>
        <w:t>Bahá’u’lláh</w:t>
      </w:r>
      <w:r w:rsidRPr="00627ED1">
        <w:rPr>
          <w:rStyle w:val="quotebahaiscripture"/>
        </w:rPr>
        <w:t xml:space="preserve"> ascended, and in that time these violators have striven with might and main. What have they achieved? Under all conditions those who have remained firm in the Covenant have conquered, while the violators have met defeat, disappointment and dejection. After the ascension of </w:t>
      </w:r>
      <w:r w:rsidRPr="00627ED1">
        <w:rPr>
          <w:rStyle w:val="quotebahaiscripture"/>
          <w:highlight w:val="yellow"/>
        </w:rPr>
        <w:t>ʿAbdu’l-Bahá</w:t>
      </w:r>
      <w:r w:rsidRPr="00627ED1">
        <w:rPr>
          <w:rStyle w:val="quotebahaiscripture"/>
        </w:rPr>
        <w:t>, no trace of them shall remain. These souls are ignorant of what will happen and are proud of their own fancies.«</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33"/>
      </w:r>
    </w:p>
    <w:p w14:paraId="15AE09D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30</w:t>
      </w:r>
      <w:r>
        <w:rPr>
          <w:rStyle w:val="structure"/>
        </w:rPr>
        <w:t>—en_19920000/</w:t>
      </w:r>
      <w:r w:rsidRPr="00936C68">
        <w:rPr>
          <w:rStyle w:val="structurevisible"/>
        </w:rPr>
        <w:t>&gt;</w:t>
      </w:r>
    </w:p>
    <w:p w14:paraId="50BBF9E2" w14:textId="77777777" w:rsidR="00C57E99" w:rsidRDefault="00627ED1" w:rsidP="00C57E99">
      <w:pPr>
        <w:pStyle w:val="Bodyafterquote"/>
      </w:pPr>
      <w:r w:rsidRPr="00627ED1">
        <w:rPr>
          <w:highlight w:val="cyan"/>
        </w:rPr>
        <w:t>Shoghi Effendi</w:t>
      </w:r>
      <w:r w:rsidRPr="00627ED1">
        <w:t xml:space="preserve"> briefly describes the doom of those few individuals who struggled with all their might to wrest the reins of the Cause from the hands of </w:t>
      </w:r>
      <w:r w:rsidRPr="00627ED1">
        <w:rPr>
          <w:highlight w:val="yellow"/>
        </w:rPr>
        <w:t>ʿAbdu’l-Bah</w:t>
      </w:r>
      <w:r w:rsidR="00C57E99" w:rsidRPr="000C7039">
        <w:rPr>
          <w:highlight w:val="yellow"/>
        </w:rPr>
        <w:t>á</w:t>
      </w:r>
      <w:r w:rsidRPr="00627ED1">
        <w:t>, and to subvert the Divine Edifice which the Lord had reared for all mankind.</w:t>
      </w:r>
    </w:p>
    <w:p w14:paraId="566E343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21:</w:t>
      </w:r>
      <w:r w:rsidRPr="00936C68">
        <w:rPr>
          <w:rStyle w:val="structureparIDparcounter"/>
        </w:rPr>
        <w:t>31</w:t>
      </w:r>
      <w:r>
        <w:rPr>
          <w:rStyle w:val="structure"/>
        </w:rPr>
        <w:t>—en_19920000/</w:t>
      </w:r>
      <w:r w:rsidRPr="00936C68">
        <w:rPr>
          <w:rStyle w:val="structurevisible"/>
        </w:rPr>
        <w:t>&gt;</w:t>
      </w:r>
    </w:p>
    <w:p w14:paraId="5CD5BEAD" w14:textId="77777777" w:rsidR="00C57E99" w:rsidRPr="00FD6EBE" w:rsidRDefault="00C57E99" w:rsidP="00A12F00">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he [</w:t>
      </w:r>
      <w:r w:rsidR="00627ED1" w:rsidRPr="00627ED1">
        <w:rPr>
          <w:rStyle w:val="quotebahaiscripture"/>
          <w:highlight w:val="yellow"/>
        </w:rPr>
        <w:t>Mírzá Muḥammad-ʿAlí</w:t>
      </w:r>
      <w:r w:rsidR="00627ED1" w:rsidRPr="00627ED1">
        <w:rPr>
          <w:rStyle w:val="quotebahaiscripture"/>
        </w:rPr>
        <w:t xml:space="preserve">] who, from the moment the Divine Covenant was born until the end of his life, showed a hatred more unrelenting than that which animated the afore-mentioned adversaries of </w:t>
      </w:r>
      <w:r w:rsidR="00627ED1" w:rsidRPr="00627ED1">
        <w:rPr>
          <w:rStyle w:val="quotebahaiscripture"/>
          <w:highlight w:val="yellow"/>
        </w:rPr>
        <w:t>ʿAbdu’l-Bahá</w:t>
      </w:r>
      <w:r w:rsidR="00627ED1" w:rsidRPr="00627ED1">
        <w:rPr>
          <w:rStyle w:val="quotebahaiscripture"/>
        </w:rPr>
        <w:t xml:space="preserve">, who plotted more energetically than any one of them against Him, and afflicted his Father’s Faith with a shame more grievous than any which its external enemies had inflicted upon it -- such a man, together with the infamous crew of Covenant-breakers whom he had misled and instigated, was condemned to witness, in a growing measure, as had been the case with </w:t>
      </w:r>
      <w:r w:rsidR="00627ED1" w:rsidRPr="00627ED1">
        <w:rPr>
          <w:rStyle w:val="quotebahaiscripture"/>
          <w:highlight w:val="yellow"/>
        </w:rPr>
        <w:t>Mírzá Yaḥyá</w:t>
      </w:r>
      <w:r w:rsidR="00627ED1" w:rsidRPr="00627ED1">
        <w:rPr>
          <w:rStyle w:val="quotebahaiscripture"/>
        </w:rPr>
        <w:t xml:space="preserve"> and his henchmen, the frustration of his evil designs, the evaporation of all his hopes, the exposition of his true motives and the complete extinction of his erstwhile honour and glory. His brother, </w:t>
      </w:r>
      <w:r w:rsidR="00627ED1" w:rsidRPr="00627ED1">
        <w:rPr>
          <w:rStyle w:val="quotebahaiscripture"/>
          <w:highlight w:val="yellow"/>
        </w:rPr>
        <w:t>Mírzá Ḍíyá’u’lláh</w:t>
      </w:r>
      <w:r w:rsidR="00627ED1" w:rsidRPr="00627ED1">
        <w:rPr>
          <w:rStyle w:val="quotebahaiscripture"/>
        </w:rPr>
        <w:t xml:space="preserve">, died prematurely; </w:t>
      </w:r>
      <w:r w:rsidR="00627ED1" w:rsidRPr="00627ED1">
        <w:rPr>
          <w:rStyle w:val="quotebahaiscripture"/>
          <w:highlight w:val="yellow"/>
        </w:rPr>
        <w:t>Mírzá Áqá Ján</w:t>
      </w:r>
      <w:r w:rsidR="00627ED1" w:rsidRPr="00627ED1">
        <w:rPr>
          <w:rStyle w:val="quotebahaiscripture"/>
        </w:rPr>
        <w:t xml:space="preserve">, his dupe, followed that same brother, three years later, to the grave; and </w:t>
      </w:r>
      <w:r w:rsidR="00627ED1" w:rsidRPr="00627ED1">
        <w:rPr>
          <w:rStyle w:val="quotebahaiscripture"/>
          <w:highlight w:val="yellow"/>
        </w:rPr>
        <w:t>Mírzá Badíʿu’lláh</w:t>
      </w:r>
      <w:r w:rsidR="00627ED1" w:rsidRPr="00627ED1">
        <w:rPr>
          <w:rStyle w:val="quotebahaiscripture"/>
        </w:rPr>
        <w:t xml:space="preserve">, his chief accomplice, betrayed his cause, published a signed denunciation of his evil acts, but rejoined him again, only to be alienated from him in consequence of the scandalous behaviour of his own daughter. </w:t>
      </w:r>
      <w:r w:rsidR="00627ED1" w:rsidRPr="00627ED1">
        <w:rPr>
          <w:rStyle w:val="quotebahaiscripture"/>
          <w:highlight w:val="yellow"/>
        </w:rPr>
        <w:t>Mírzá Muḥammad-ʿAlí’s</w:t>
      </w:r>
      <w:r w:rsidR="00627ED1" w:rsidRPr="00627ED1">
        <w:rPr>
          <w:rStyle w:val="quotebahaiscripture"/>
        </w:rPr>
        <w:t xml:space="preserve"> half-sister, </w:t>
      </w:r>
      <w:r w:rsidR="00627ED1" w:rsidRPr="00627ED1">
        <w:rPr>
          <w:rStyle w:val="quotebahaiscripture"/>
          <w:highlight w:val="yellow"/>
        </w:rPr>
        <w:t>Furú</w:t>
      </w:r>
      <w:r w:rsidR="00116523">
        <w:rPr>
          <w:rStyle w:val="quotebahaiscripture"/>
          <w:highlight w:val="yellow"/>
        </w:rPr>
        <w:t></w:t>
      </w:r>
      <w:r w:rsidR="00627ED1" w:rsidRPr="00627ED1">
        <w:rPr>
          <w:rStyle w:val="quotebahaiscripture"/>
          <w:rFonts w:hint="eastAsia"/>
          <w:highlight w:val="yellow"/>
        </w:rPr>
        <w:t>í</w:t>
      </w:r>
      <w:r w:rsidR="00627ED1" w:rsidRPr="00627ED1">
        <w:rPr>
          <w:rStyle w:val="quotebahaiscripture"/>
          <w:highlight w:val="yellow"/>
        </w:rPr>
        <w:t>yyih</w:t>
      </w:r>
      <w:r w:rsidR="00627ED1" w:rsidRPr="00627ED1">
        <w:rPr>
          <w:rStyle w:val="quotebahaiscripture"/>
        </w:rPr>
        <w:t xml:space="preserve">, died of cancer, whilst her husband, </w:t>
      </w:r>
      <w:r w:rsidR="00627ED1" w:rsidRPr="00627ED1">
        <w:rPr>
          <w:rStyle w:val="quotebahaiscripture"/>
          <w:highlight w:val="yellow"/>
        </w:rPr>
        <w:t>Siyyid ʿAlí</w:t>
      </w:r>
      <w:r w:rsidR="00627ED1" w:rsidRPr="00627ED1">
        <w:rPr>
          <w:rStyle w:val="quotebahaiscripture"/>
        </w:rPr>
        <w:t xml:space="preserve">, passed away from a heart attack before his sons could reach him, the eldest being subsequently stricken in the prime of life, by the same malady. </w:t>
      </w:r>
      <w:r w:rsidR="00627ED1" w:rsidRPr="00627ED1">
        <w:rPr>
          <w:rStyle w:val="quotebahaiscripture"/>
          <w:highlight w:val="yellow"/>
        </w:rPr>
        <w:t>Muḥammad-Javád-i-Qazv</w:t>
      </w:r>
      <w:r w:rsidR="00627ED1" w:rsidRPr="00627ED1">
        <w:rPr>
          <w:rStyle w:val="quotebahaiscripture"/>
          <w:highlight w:val="darkYellow"/>
        </w:rPr>
        <w:t>í</w:t>
      </w:r>
      <w:r w:rsidR="00627ED1" w:rsidRPr="00627ED1">
        <w:rPr>
          <w:rStyle w:val="quotebahaiscripture"/>
          <w:highlight w:val="yellow"/>
        </w:rPr>
        <w:t>ní</w:t>
      </w:r>
      <w:r w:rsidR="00627ED1" w:rsidRPr="00627ED1">
        <w:rPr>
          <w:rStyle w:val="quotebahaiscripture"/>
        </w:rPr>
        <w:t>, a</w:t>
      </w:r>
      <w:r w:rsidR="00627ED1" w:rsidRPr="00627ED1">
        <w:rPr>
          <w:rStyle w:val="structurepagenumber"/>
        </w:rPr>
        <w:t xml:space="preserve"> &lt;page 252</w:t>
      </w:r>
      <w:r w:rsidR="00B777C2">
        <w:rPr>
          <w:rStyle w:val="structurepagenumber"/>
        </w:rPr>
        <w:t>/&gt;</w:t>
      </w:r>
      <w:r w:rsidR="00627ED1" w:rsidRPr="00627ED1">
        <w:rPr>
          <w:rStyle w:val="quotebahaiscripture"/>
        </w:rPr>
        <w:t xml:space="preserve"> notorious Covenant-breaker, perished miserably. </w:t>
      </w:r>
      <w:r w:rsidR="00DC6AA6" w:rsidRPr="00230826">
        <w:rPr>
          <w:rStyle w:val="quotebahaiscripture"/>
          <w:rFonts w:hint="eastAsia"/>
          <w:highlight w:val="yellow"/>
        </w:rPr>
        <w:t></w:t>
      </w:r>
      <w:r w:rsidR="00627ED1" w:rsidRPr="00627ED1">
        <w:rPr>
          <w:rStyle w:val="quotebahaiscripture"/>
          <w:highlight w:val="yellow"/>
        </w:rPr>
        <w:t>uʿáʿu’lláh</w:t>
      </w:r>
      <w:r w:rsidR="00627ED1" w:rsidRPr="00627ED1">
        <w:rPr>
          <w:rStyle w:val="quotebahaiscripture"/>
        </w:rPr>
        <w:t xml:space="preserve"> who, as witnessed by </w:t>
      </w:r>
      <w:r w:rsidR="00627ED1" w:rsidRPr="00627ED1">
        <w:rPr>
          <w:rStyle w:val="quotebahaiscripture"/>
          <w:highlight w:val="yellow"/>
        </w:rPr>
        <w:t>ʿAbdu’l-Bahá</w:t>
      </w:r>
      <w:r w:rsidR="00627ED1" w:rsidRPr="00627ED1">
        <w:rPr>
          <w:rStyle w:val="quotebahaiscripture"/>
        </w:rPr>
        <w:t xml:space="preserve"> in His Will, had counted on the murder of the Centre of the Covenant, and who had been despatched to the United States by his father to join forces with </w:t>
      </w:r>
      <w:r w:rsidR="00627ED1" w:rsidRPr="00627ED1">
        <w:rPr>
          <w:rStyle w:val="quotebahaiscripture"/>
          <w:highlight w:val="yellow"/>
        </w:rPr>
        <w:t xml:space="preserve">Ibráhím </w:t>
      </w:r>
      <w:r w:rsidR="00116523">
        <w:rPr>
          <w:rStyle w:val="quotebahaiscripture"/>
          <w:highlight w:val="yellow"/>
        </w:rPr>
        <w:t></w:t>
      </w:r>
      <w:r w:rsidR="00627ED1" w:rsidRPr="00627ED1">
        <w:rPr>
          <w:rStyle w:val="quotebahaiscripture"/>
          <w:highlight w:val="yellow"/>
        </w:rPr>
        <w:t>ayru’lláh</w:t>
      </w:r>
      <w:r w:rsidR="00627ED1" w:rsidRPr="00627ED1">
        <w:rPr>
          <w:rStyle w:val="quotebahaiscripture"/>
        </w:rPr>
        <w:t xml:space="preserve">, returned crestfallen and empty-handed from his inglorious mission. </w:t>
      </w:r>
      <w:r w:rsidR="00627ED1" w:rsidRPr="00627ED1">
        <w:rPr>
          <w:rStyle w:val="quotebahaiscripture"/>
          <w:highlight w:val="yellow"/>
        </w:rPr>
        <w:t>Jamál-i-Burújirdí</w:t>
      </w:r>
      <w:r w:rsidR="00627ED1" w:rsidRPr="00627ED1">
        <w:rPr>
          <w:rStyle w:val="quotebahaiscripture"/>
        </w:rPr>
        <w:t xml:space="preserve">, </w:t>
      </w:r>
      <w:r w:rsidR="00627ED1" w:rsidRPr="00627ED1">
        <w:rPr>
          <w:rStyle w:val="quotebahaiscripture"/>
          <w:highlight w:val="yellow"/>
        </w:rPr>
        <w:t>Mírzá Muḥammad-ʿAlí’s</w:t>
      </w:r>
      <w:r w:rsidR="00627ED1" w:rsidRPr="00627ED1">
        <w:rPr>
          <w:rStyle w:val="quotebahaiscripture"/>
        </w:rPr>
        <w:t xml:space="preserve"> ablest lieutenant in Persia, fell a prey to a fatal and loathsome disease; </w:t>
      </w:r>
      <w:r w:rsidR="00627ED1" w:rsidRPr="00627ED1">
        <w:rPr>
          <w:rStyle w:val="quotebahaiscripture"/>
          <w:highlight w:val="yellow"/>
        </w:rPr>
        <w:t>Siyyid Mihdíy-i-Dahají</w:t>
      </w:r>
      <w:r w:rsidR="00627ED1" w:rsidRPr="00627ED1">
        <w:rPr>
          <w:rStyle w:val="quotebahaiscripture"/>
        </w:rPr>
        <w:t xml:space="preserve">, who, betraying </w:t>
      </w:r>
      <w:r w:rsidR="00627ED1" w:rsidRPr="00627ED1">
        <w:rPr>
          <w:rStyle w:val="quotebahaiscripture"/>
          <w:highlight w:val="yellow"/>
        </w:rPr>
        <w:t>ʿAbdu’l-Bahá</w:t>
      </w:r>
      <w:r w:rsidR="00627ED1" w:rsidRPr="00627ED1">
        <w:rPr>
          <w:rStyle w:val="quotebahaiscripture"/>
        </w:rPr>
        <w:t xml:space="preserve">, joined the Covenant-breakers, died in obscurity and poverty, followed by his wife and his two sons; </w:t>
      </w:r>
      <w:r w:rsidR="00627ED1" w:rsidRPr="00627ED1">
        <w:rPr>
          <w:rStyle w:val="quotebahaiscripture"/>
          <w:highlight w:val="yellow"/>
        </w:rPr>
        <w:t>Mírzá Ḥusayn-ʿAlíy-i-Jahrumí</w:t>
      </w:r>
      <w:r w:rsidR="00627ED1" w:rsidRPr="00627ED1">
        <w:rPr>
          <w:rStyle w:val="quotebahaiscripture"/>
        </w:rPr>
        <w:t xml:space="preserve">, </w:t>
      </w:r>
      <w:r w:rsidR="00627ED1" w:rsidRPr="00627ED1">
        <w:rPr>
          <w:rStyle w:val="quotebahaiscripture"/>
          <w:highlight w:val="yellow"/>
        </w:rPr>
        <w:t>Mírzá Ḥusayn-i-</w:t>
      </w:r>
      <w:r w:rsidR="00116523">
        <w:rPr>
          <w:rStyle w:val="quotebahaiscripture"/>
          <w:highlight w:val="yellow"/>
        </w:rPr>
        <w:t></w:t>
      </w:r>
      <w:r w:rsidR="00627ED1" w:rsidRPr="00627ED1">
        <w:rPr>
          <w:rStyle w:val="quotebahaiscripture"/>
          <w:rFonts w:hint="eastAsia"/>
          <w:highlight w:val="yellow"/>
        </w:rPr>
        <w:t>í</w:t>
      </w:r>
      <w:r w:rsidR="00627ED1" w:rsidRPr="00627ED1">
        <w:rPr>
          <w:rStyle w:val="quotebahaiscripture"/>
          <w:highlight w:val="yellow"/>
        </w:rPr>
        <w:t>ráz</w:t>
      </w:r>
      <w:r w:rsidR="00627ED1" w:rsidRPr="00627ED1">
        <w:rPr>
          <w:rStyle w:val="quotebahaiscripture"/>
          <w:highlight w:val="darkYellow"/>
        </w:rPr>
        <w:t>íy-</w:t>
      </w:r>
      <w:r w:rsidR="00627ED1" w:rsidRPr="00627ED1">
        <w:rPr>
          <w:rStyle w:val="quotebahaiscripture"/>
          <w:highlight w:val="yellow"/>
        </w:rPr>
        <w:t>i-</w:t>
      </w:r>
      <w:r w:rsidR="00116523">
        <w:rPr>
          <w:rStyle w:val="quotebahaiscripture"/>
          <w:highlight w:val="yellow"/>
        </w:rPr>
        <w:t></w:t>
      </w:r>
      <w:r w:rsidR="00627ED1" w:rsidRPr="00627ED1">
        <w:rPr>
          <w:rStyle w:val="quotebahaiscripture"/>
          <w:highlight w:val="yellow"/>
        </w:rPr>
        <w:t>urṭúmí</w:t>
      </w:r>
      <w:r w:rsidR="00627ED1" w:rsidRPr="00627ED1">
        <w:rPr>
          <w:rStyle w:val="quotebahaiscripture"/>
        </w:rPr>
        <w:t xml:space="preserve"> and </w:t>
      </w:r>
      <w:r w:rsidR="00627ED1" w:rsidRPr="00627ED1">
        <w:rPr>
          <w:rStyle w:val="quotebahaiscripture"/>
          <w:highlight w:val="yellow"/>
        </w:rPr>
        <w:t>Ḥájí Muḥammad-Ḥusayn-i-Ká</w:t>
      </w:r>
      <w:r w:rsidR="00116523">
        <w:rPr>
          <w:rStyle w:val="quotebahaiscripture"/>
          <w:highlight w:val="yellow"/>
        </w:rPr>
        <w:t></w:t>
      </w:r>
      <w:r w:rsidR="00627ED1" w:rsidRPr="00627ED1">
        <w:rPr>
          <w:rStyle w:val="quotebahaiscripture"/>
          <w:rFonts w:hint="eastAsia"/>
          <w:highlight w:val="yellow"/>
        </w:rPr>
        <w:t>á</w:t>
      </w:r>
      <w:r w:rsidR="00627ED1" w:rsidRPr="00627ED1">
        <w:rPr>
          <w:rStyle w:val="quotebahaiscripture"/>
          <w:highlight w:val="yellow"/>
        </w:rPr>
        <w:t>ní</w:t>
      </w:r>
      <w:r w:rsidR="00627ED1" w:rsidRPr="00627ED1">
        <w:rPr>
          <w:rStyle w:val="quotebahaiscripture"/>
        </w:rPr>
        <w:t xml:space="preserve">, who represented the arch-breaker of the Covenant in Persia, India and Egypt, failed utterly in their missions; whilst the greedy and conceited </w:t>
      </w:r>
      <w:r w:rsidR="00627ED1" w:rsidRPr="00627ED1">
        <w:rPr>
          <w:rStyle w:val="quotebahaiscripture"/>
          <w:highlight w:val="yellow"/>
        </w:rPr>
        <w:t>Ibráhím-i-</w:t>
      </w:r>
      <w:r w:rsidR="00116523">
        <w:rPr>
          <w:rStyle w:val="quotebahaiscripture"/>
          <w:highlight w:val="yellow"/>
        </w:rPr>
        <w:t></w:t>
      </w:r>
      <w:r w:rsidR="00627ED1" w:rsidRPr="00627ED1">
        <w:rPr>
          <w:rStyle w:val="quotebahaiscripture"/>
          <w:highlight w:val="yellow"/>
        </w:rPr>
        <w:t>ayru’lláh</w:t>
      </w:r>
      <w:r w:rsidR="00627ED1" w:rsidRPr="00627ED1">
        <w:rPr>
          <w:rStyle w:val="quotebahaiscripture"/>
        </w:rPr>
        <w:t xml:space="preserve">, who had chosen to uphold the banner of his rebellion in America for no less than twenty year, and who had the temerity to denounce, in writing, </w:t>
      </w:r>
      <w:r w:rsidR="00627ED1" w:rsidRPr="00627ED1">
        <w:rPr>
          <w:rStyle w:val="quotebahaiscripture"/>
          <w:highlight w:val="yellow"/>
        </w:rPr>
        <w:t>ʿAbdu’l-Bahá</w:t>
      </w:r>
      <w:r w:rsidR="00627ED1" w:rsidRPr="00627ED1">
        <w:rPr>
          <w:rStyle w:val="quotebahaiscripture"/>
        </w:rPr>
        <w:t xml:space="preserve">, His </w:t>
      </w:r>
      <w:r w:rsidR="00627ED1" w:rsidRPr="00627ED1">
        <w:rPr>
          <w:rStyle w:val="structurevisible"/>
        </w:rPr>
        <w:t>&lt;</w:t>
      </w:r>
      <w:r w:rsidR="00627ED1" w:rsidRPr="00627ED1">
        <w:rPr>
          <w:rStyle w:val="structure"/>
        </w:rPr>
        <w:t>cit Khayrullah_%►%_%_%►%_%_%—en_%—%_%</w:t>
      </w:r>
      <w:r w:rsidR="00627ED1" w:rsidRPr="00627ED1">
        <w:rPr>
          <w:rStyle w:val="structurevisible"/>
        </w:rPr>
        <w:t>&gt;</w:t>
      </w:r>
      <w:r w:rsidR="00627ED1" w:rsidRPr="00627ED1">
        <w:rPr>
          <w:rStyle w:val="quoteknownauthor"/>
        </w:rPr>
        <w:t xml:space="preserve">›false teachings, His misrepresentations of </w:t>
      </w:r>
      <w:r w:rsidR="00627ED1" w:rsidRPr="00627ED1">
        <w:rPr>
          <w:rStyle w:val="quoteknownauthor"/>
          <w:highlight w:val="green"/>
        </w:rPr>
        <w:t>Bahaism</w:t>
      </w:r>
      <w:r w:rsidR="00627ED1" w:rsidRPr="00627ED1">
        <w:rPr>
          <w:rStyle w:val="quoteknownauthor"/>
        </w:rPr>
        <w:t>, His dissimulation‹</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and to stigmatize His visit to America as </w:t>
      </w:r>
      <w:r w:rsidR="00627ED1" w:rsidRPr="00627ED1">
        <w:rPr>
          <w:rStyle w:val="structurevisible"/>
        </w:rPr>
        <w:t>&lt;</w:t>
      </w:r>
      <w:r w:rsidR="00627ED1" w:rsidRPr="00627ED1">
        <w:rPr>
          <w:rStyle w:val="structure"/>
        </w:rPr>
        <w:t>cit Khayrullah_%►%_%_%►%_%_%—en_%—%_%</w:t>
      </w:r>
      <w:r w:rsidR="00627ED1" w:rsidRPr="00627ED1">
        <w:rPr>
          <w:rStyle w:val="structurevisible"/>
        </w:rPr>
        <w:t>&gt;</w:t>
      </w:r>
      <w:r w:rsidR="00627ED1" w:rsidRPr="00627ED1">
        <w:rPr>
          <w:rStyle w:val="quoteknownauthor"/>
        </w:rPr>
        <w:t>›a death-blow‹</w:t>
      </w:r>
      <w:r w:rsidR="00627ED1" w:rsidRPr="00627ED1">
        <w:rPr>
          <w:rStyle w:val="structurevisible"/>
        </w:rPr>
        <w:t>&lt;/&gt;</w:t>
      </w:r>
      <w:r w:rsidR="00627ED1" w:rsidRPr="00627ED1">
        <w:rPr>
          <w:rStyle w:val="quotebahaiscripture"/>
        </w:rPr>
        <w:t xml:space="preserve"> to the </w:t>
      </w:r>
      <w:r w:rsidR="00627ED1" w:rsidRPr="00627ED1">
        <w:rPr>
          <w:rStyle w:val="structurevisible"/>
        </w:rPr>
        <w:t>&lt;</w:t>
      </w:r>
      <w:r w:rsidR="00627ED1" w:rsidRPr="00627ED1">
        <w:rPr>
          <w:rStyle w:val="structure"/>
        </w:rPr>
        <w:t xml:space="preserve"> </w:t>
      </w:r>
      <w:r w:rsidR="00627ED1" w:rsidRPr="00627ED1">
        <w:rPr>
          <w:rStyle w:val="structurevisible"/>
        </w:rPr>
        <w:t>&gt;</w:t>
      </w:r>
      <w:r w:rsidR="00627ED1" w:rsidRPr="00627ED1">
        <w:rPr>
          <w:rStyle w:val="quoteknownauthor"/>
        </w:rPr>
        <w:t>›Cause of God‹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met his death soon after he had uttered these denunciations, utterly abandoned and despised by the entire body of the members of a community, whose founders he himself had converted to the Faith, and in the very land that bore witness to the multiplying evidences of the established ascendancy of </w:t>
      </w:r>
      <w:r w:rsidR="00627ED1" w:rsidRPr="00627ED1">
        <w:rPr>
          <w:rStyle w:val="quotebahaiscripture"/>
          <w:highlight w:val="yellow"/>
        </w:rPr>
        <w:t>ʿAbdu’l-Bahá</w:t>
      </w:r>
      <w:r w:rsidR="00627ED1" w:rsidRPr="00627ED1">
        <w:rPr>
          <w:rStyle w:val="quotebahaiscripture"/>
        </w:rPr>
        <w:t>, Whose authority he had, in his later years, vowed to uproot.</w:t>
      </w:r>
    </w:p>
    <w:p w14:paraId="0F00E27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21:</w:t>
      </w:r>
      <w:r w:rsidRPr="00627ED1">
        <w:rPr>
          <w:rStyle w:val="structureparIDparcounter"/>
        </w:rPr>
        <w:t>32</w:t>
      </w:r>
      <w:r w:rsidRPr="00627ED1">
        <w:rPr>
          <w:rStyle w:val="structure"/>
        </w:rPr>
        <w:t>—en_19920000/</w:t>
      </w:r>
      <w:r w:rsidRPr="00627ED1">
        <w:rPr>
          <w:rStyle w:val="structurevisible"/>
        </w:rPr>
        <w:t>&gt;</w:t>
      </w:r>
    </w:p>
    <w:p w14:paraId="2FFDC7FA" w14:textId="77777777" w:rsidR="00C57E99" w:rsidRDefault="00627ED1" w:rsidP="00C57E99">
      <w:pPr>
        <w:pStyle w:val="Quotecont"/>
      </w:pPr>
      <w:r w:rsidRPr="00627ED1">
        <w:rPr>
          <w:rStyle w:val="quotebahaiscripture"/>
        </w:rPr>
        <w:t xml:space="preserve">As to those who had openly espoused the cause of this arch-breaker of </w:t>
      </w:r>
      <w:r w:rsidRPr="00627ED1">
        <w:rPr>
          <w:rStyle w:val="quotebahaiscripture"/>
          <w:highlight w:val="yellow"/>
        </w:rPr>
        <w:t>Bahá’u’lláh’s</w:t>
      </w:r>
      <w:r w:rsidRPr="00627ED1">
        <w:rPr>
          <w:rStyle w:val="quotebahaiscripture"/>
        </w:rPr>
        <w:t xml:space="preserve"> Covenant, or who had secretly sympathized with him, whilst outwardly supporting </w:t>
      </w:r>
      <w:r w:rsidRPr="00627ED1">
        <w:rPr>
          <w:rStyle w:val="quotebahaiscripture"/>
          <w:highlight w:val="yellow"/>
        </w:rPr>
        <w:t>ʿAbdu’l-Bahá</w:t>
      </w:r>
      <w:r w:rsidRPr="00627ED1">
        <w:rPr>
          <w:rStyle w:val="quotebahaiscripture"/>
        </w:rPr>
        <w:t xml:space="preserve">, some eventually repented and were forgiven; others became disillusioned and lost their faith entirely; a few apostatized, whilst the rest dwindled away, leaving him in the end, except for a handful of his relatives, alone and unsupported. Surviving </w:t>
      </w:r>
      <w:r w:rsidRPr="00627ED1">
        <w:rPr>
          <w:rStyle w:val="quotebahaiscripture"/>
          <w:highlight w:val="yellow"/>
        </w:rPr>
        <w:t>ʿAbdu’l-Bahá</w:t>
      </w:r>
      <w:r w:rsidRPr="00627ED1">
        <w:rPr>
          <w:rStyle w:val="quotebahaiscripture"/>
        </w:rPr>
        <w:t xml:space="preserve"> by almost twenty years, he who had so audaciously affirmed to His face that he had no assurance he might outlive Him, lived long enough to witness the utter bankruptcy of his cause, leading meanwhile a wretched existence within the walls of a Mansion that had once housed a crowd of his supporters; was denied by the civil authorities, as a result of the crisis he had after </w:t>
      </w:r>
      <w:r w:rsidRPr="00627ED1">
        <w:rPr>
          <w:rStyle w:val="quotebahaiscripture"/>
          <w:highlight w:val="yellow"/>
        </w:rPr>
        <w:t>ʿAbdu’l-Bahá’s</w:t>
      </w:r>
      <w:r w:rsidRPr="00627ED1">
        <w:rPr>
          <w:rStyle w:val="quotebahaiscripture"/>
        </w:rPr>
        <w:t xml:space="preserve"> passing foolishly precipitated, the official custody of his Father’s Tomb; was compelled, a few years later, to vacate that same Mansion, which, through his flagrant neglect, had fallen into a dilapidated condition; was stricken with paralysis which crippled half his body; lay bedridden in pain for months before he died; and was buried according to </w:t>
      </w:r>
      <w:r w:rsidRPr="00627ED1">
        <w:rPr>
          <w:rStyle w:val="quotebahaiscripture"/>
          <w:highlight w:val="yellow"/>
        </w:rPr>
        <w:t>Muslim</w:t>
      </w:r>
      <w:r w:rsidRPr="00627ED1">
        <w:rPr>
          <w:rStyle w:val="quotebahaiscripture"/>
        </w:rPr>
        <w:t xml:space="preserve"> rites, in the immediate vicinity of a local </w:t>
      </w:r>
      <w:r w:rsidRPr="00627ED1">
        <w:rPr>
          <w:rStyle w:val="quotebahaiscripture"/>
          <w:highlight w:val="yellow"/>
        </w:rPr>
        <w:t>Muslim</w:t>
      </w:r>
      <w:r w:rsidRPr="00627ED1">
        <w:rPr>
          <w:rStyle w:val="quotebahaiscripture"/>
        </w:rPr>
        <w:t xml:space="preserve"> shrine, his grave remaining until the present day devoid of even a tombstone -- a pitiful reminder of the hollowness of the claims he had advanced, of the depths of infamy to which he had sunk, and of the severity of the retribution his acts had so richly merited.«</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34"/>
      </w:r>
      <w:r w:rsidRPr="00627ED1">
        <w:rPr>
          <w:rStyle w:val="structurepagenumber"/>
        </w:rPr>
        <w:t xml:space="preserve"> &lt;page 253</w:t>
      </w:r>
      <w:bookmarkStart w:id="30" w:name="ch22"/>
      <w:bookmarkEnd w:id="30"/>
      <w:r w:rsidR="00B777C2">
        <w:rPr>
          <w:rStyle w:val="structurepagenumber"/>
        </w:rPr>
        <w:t>/&gt;</w:t>
      </w:r>
    </w:p>
    <w:p w14:paraId="35ED913F"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22</w:t>
      </w:r>
      <w:r w:rsidRPr="00835AAF">
        <w:rPr>
          <w:rStyle w:val="structure"/>
        </w:rPr>
        <w:t>:0</w:t>
      </w:r>
      <w:r>
        <w:rPr>
          <w:rStyle w:val="structure"/>
        </w:rPr>
        <w:t>—en_19920000/</w:t>
      </w:r>
      <w:r w:rsidRPr="00835AAF">
        <w:rPr>
          <w:rStyle w:val="structurevisible"/>
        </w:rPr>
        <w:t>&gt;</w:t>
      </w:r>
      <w:r>
        <w:t>CHAPTER TWENTY-TWO</w:t>
      </w:r>
      <w:r>
        <w:br/>
      </w:r>
      <w:r w:rsidR="00627ED1" w:rsidRPr="00627ED1">
        <w:t xml:space="preserve">The </w:t>
      </w:r>
      <w:r w:rsidR="00627ED1" w:rsidRPr="00627ED1">
        <w:rPr>
          <w:highlight w:val="yellow"/>
        </w:rPr>
        <w:t>Bah</w:t>
      </w:r>
      <w:r w:rsidRPr="000C7039">
        <w:rPr>
          <w:highlight w:val="yellow"/>
        </w:rPr>
        <w:t>á</w:t>
      </w:r>
      <w:r w:rsidR="00627ED1" w:rsidRPr="00627ED1">
        <w:rPr>
          <w:sz w:val="40"/>
          <w:szCs w:val="36"/>
          <w:highlight w:val="yellow"/>
        </w:rPr>
        <w:t>’</w:t>
      </w:r>
      <w:r w:rsidRPr="000C7039">
        <w:rPr>
          <w:highlight w:val="yellow"/>
        </w:rPr>
        <w:t>í</w:t>
      </w:r>
      <w:r w:rsidR="00627ED1" w:rsidRPr="00627ED1">
        <w:t xml:space="preserve"> Attitude to Covenant-Breaking</w:t>
      </w:r>
    </w:p>
    <w:p w14:paraId="75E9E60A"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w:t>
      </w:r>
      <w:r>
        <w:rPr>
          <w:rStyle w:val="structure"/>
        </w:rPr>
        <w:t>—en_19920000/</w:t>
      </w:r>
      <w:r w:rsidRPr="00936C68">
        <w:rPr>
          <w:rStyle w:val="structurevisible"/>
        </w:rPr>
        <w:t>&gt;</w:t>
      </w:r>
    </w:p>
    <w:p w14:paraId="292B0AC4" w14:textId="77777777" w:rsidR="00C57E99" w:rsidRDefault="00627ED1" w:rsidP="00C57E99">
      <w:pPr>
        <w:pStyle w:val="Body1st"/>
      </w:pPr>
      <w:r w:rsidRPr="00627ED1">
        <w:t>Covenant-breaking is a deadly spiritual disease, and never before in the history of religion have its pernicious effects been brought to light. In this Dispensation however, the position of the Covenant-breakers and their spiritual condition have been exposed and fully examined. As we have described in a previous chapter,</w:t>
      </w:r>
      <w:r w:rsidRPr="00627ED1">
        <w:rPr>
          <w:rStyle w:val="FootnoteReference"/>
        </w:rPr>
        <w:footnoteReference w:id="435"/>
      </w:r>
      <w:r w:rsidRPr="00627ED1">
        <w:t xml:space="preserve"> Covenant-breaking provokes the wrath of God. Therefore, when a believer breaks the Covenant, his spiritual life-line is cut off. Although he may have great knowledge of the teachings and the history of the Faith, and may have had a brilliant record of service to the Cause, he becomes a lifeless being. Spiritually he turns blind and deaf, and his heart turns cold and bereft of faith. In reality he is not the same person any more. This is the reason why the violators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acted in the way they did.</w:t>
      </w:r>
    </w:p>
    <w:p w14:paraId="7348C1D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w:t>
      </w:r>
      <w:r>
        <w:rPr>
          <w:rStyle w:val="structure"/>
        </w:rPr>
        <w:t>—en_19920000/</w:t>
      </w:r>
      <w:r w:rsidRPr="00936C68">
        <w:rPr>
          <w:rStyle w:val="structurevisible"/>
        </w:rPr>
        <w:t>&gt;</w:t>
      </w:r>
    </w:p>
    <w:p w14:paraId="4942321F" w14:textId="77777777" w:rsidR="00C57E99" w:rsidRDefault="00627ED1" w:rsidP="00C57E99">
      <w:pPr>
        <w:pStyle w:val="Bodycont"/>
      </w:pPr>
      <w:r w:rsidRPr="00627ED1">
        <w:t>We observe in nature that water can only flow from a high level to a lower one. It cannot flow to a point on the same level or on a higher one. Similarly, in order for a believer to receive the bounties of God from on high, he must be positioned at the opposite end of the scale, to be lowly, humble and self-effacing. This the Covenant-breakers were not. They aspired to be equal to the Centre of the Covenant, and thus the spiritual energies released by God could not reach them, and they became deprived of the outpouring of the spirit of faith. Their lives, once guided by the Light of Truth, were now based on falsehood. Deception, intrigue, dishonesty and violence became their way of life. These vices have proved throughout the ages to be the weapons which the ungodly uses against the righteous. But in the end they are obliterated by the power of truth.</w:t>
      </w:r>
    </w:p>
    <w:p w14:paraId="0B89AC6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w:t>
      </w:r>
      <w:r>
        <w:rPr>
          <w:rStyle w:val="structure"/>
        </w:rPr>
        <w:t>—en_19920000/</w:t>
      </w:r>
      <w:r w:rsidRPr="00936C68">
        <w:rPr>
          <w:rStyle w:val="structurevisible"/>
        </w:rPr>
        <w:t>&gt;</w:t>
      </w:r>
    </w:p>
    <w:p w14:paraId="3BA7966D" w14:textId="77777777" w:rsidR="00C57E99" w:rsidRDefault="00627ED1" w:rsidP="00C57E99">
      <w:pPr>
        <w:pStyle w:val="Bodycont"/>
      </w:pPr>
      <w:r w:rsidRPr="00627ED1">
        <w:t xml:space="preserve">These unholy characteristics are not exclusive to the violators at the time of </w:t>
      </w:r>
      <w:r w:rsidRPr="00627ED1">
        <w:rPr>
          <w:highlight w:val="yellow"/>
        </w:rPr>
        <w:t>ʿAbdu’l-Bah</w:t>
      </w:r>
      <w:r w:rsidR="00C57E99" w:rsidRPr="000C7039">
        <w:rPr>
          <w:highlight w:val="yellow"/>
        </w:rPr>
        <w:t>á</w:t>
      </w:r>
      <w:r w:rsidRPr="00627ED1">
        <w:t xml:space="preserve">. The Covenant-breakers who opposed </w:t>
      </w:r>
      <w:r w:rsidRPr="00627ED1">
        <w:rPr>
          <w:highlight w:val="cyan"/>
        </w:rPr>
        <w:t>Shoghi Effendi</w:t>
      </w:r>
      <w:r w:rsidRPr="00627ED1">
        <w:t>, and those who appeared after his passing, conducted their shameful careers in the same manner.</w:t>
      </w:r>
    </w:p>
    <w:p w14:paraId="2742B77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4</w:t>
      </w:r>
      <w:r>
        <w:rPr>
          <w:rStyle w:val="structure"/>
        </w:rPr>
        <w:t>—en_19920000/</w:t>
      </w:r>
      <w:r w:rsidRPr="00936C68">
        <w:rPr>
          <w:rStyle w:val="structurevisible"/>
        </w:rPr>
        <w:t>&gt;</w:t>
      </w:r>
    </w:p>
    <w:p w14:paraId="4585A208" w14:textId="77777777" w:rsidR="00C57E99" w:rsidRDefault="00627ED1" w:rsidP="00C57E99">
      <w:pPr>
        <w:pStyle w:val="Bodycont"/>
      </w:pPr>
      <w:r w:rsidRPr="00627ED1">
        <w:t>It is necessary here to distinguish between the enemies of the Faith and Covenant-breakers. The former attack the Cause of God mainly</w:t>
      </w:r>
      <w:r w:rsidRPr="00627ED1">
        <w:rPr>
          <w:rStyle w:val="structurepagenumber"/>
        </w:rPr>
        <w:t xml:space="preserve"> &lt;page 254</w:t>
      </w:r>
      <w:r w:rsidR="00B777C2">
        <w:rPr>
          <w:rStyle w:val="structurepagenumber"/>
        </w:rPr>
        <w:t>/&gt;</w:t>
      </w:r>
      <w:r w:rsidRPr="00627ED1">
        <w:t xml:space="preserve"> through ignorance, and perhaps they will be forgiven by God. The latter, however, know where the Source of Truth is, but are unable to turn to it; instead, for their own selfish reasons, they knowingly rise up against it. To inflict harm upon a human being is reprehensible in the sight of God, and perhaps can be forgiven by Him. But to wilfully oppose the Cause of the Almighty and strike at its roots, as the violators of the Covenant do, are grave transgressions which are unforgivable. Christ, for example, describes this as a </w:t>
      </w:r>
      <w:r w:rsidR="00C57E99" w:rsidRPr="00663F8C">
        <w:rPr>
          <w:rStyle w:val="structurevisible"/>
        </w:rPr>
        <w:t>&lt;</w:t>
      </w:r>
      <w:r w:rsidR="00C57E99" w:rsidRPr="00663F8C">
        <w:rPr>
          <w:rStyle w:val="structure"/>
        </w:rPr>
        <w:t>cit Bible_Bible►%_%_%►%_%_%—en_%—%_%</w:t>
      </w:r>
      <w:r w:rsidR="00C57E99" w:rsidRPr="00663F8C">
        <w:rPr>
          <w:rStyle w:val="structurevisible"/>
        </w:rPr>
        <w:t>&gt;</w:t>
      </w:r>
      <w:r w:rsidRPr="00627ED1">
        <w:rPr>
          <w:rStyle w:val="quoteholyscripture"/>
        </w:rPr>
        <w:t>»sin against the Holy Ghost«</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The subject of Covenant-breaking was frequently broached by the Master according to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n’s</w:t>
      </w:r>
      <w:r w:rsidRPr="00627ED1">
        <w:t xml:space="preserve"> testimony. In order to protect the community from their poisonous influence, He used to speak about their schemes and intrigues, their plots and conspiracies. He often likened Covenant-breaking to a contagious disease: the only way to prevent it from spreading was to confine the patient and place him in quarantine. He used to explain that physical health is not contagious. The health of one individual has no effect on another individual. But an infectious disease spreads rapidly and can affect a multitude. </w:t>
      </w:r>
      <w:r w:rsidRPr="00627ED1">
        <w:rPr>
          <w:highlight w:val="yellow"/>
        </w:rPr>
        <w:t>ʿAbdu’l-Bah</w:t>
      </w:r>
      <w:r w:rsidR="00C57E99" w:rsidRPr="000C7039">
        <w:rPr>
          <w:highlight w:val="yellow"/>
        </w:rPr>
        <w:t>á</w:t>
      </w:r>
      <w:r w:rsidRPr="00627ED1">
        <w:t xml:space="preserve"> often explained that the protection of the believers from the deadly disease of Covenant-breaking was imperative, and could be achieved only by cutting off association with them.</w:t>
      </w:r>
    </w:p>
    <w:p w14:paraId="32A5D72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5</w:t>
      </w:r>
      <w:r>
        <w:rPr>
          <w:rStyle w:val="structure"/>
        </w:rPr>
        <w:t>—en_19920000/</w:t>
      </w:r>
      <w:r w:rsidRPr="00936C68">
        <w:rPr>
          <w:rStyle w:val="structurevisible"/>
        </w:rPr>
        <w:t>&gt;</w:t>
      </w:r>
    </w:p>
    <w:p w14:paraId="1F3C19F6" w14:textId="77777777" w:rsidR="00C57E99" w:rsidRDefault="00627ED1" w:rsidP="00C57E99">
      <w:pPr>
        <w:pStyle w:val="Bodycont"/>
      </w:pPr>
      <w:r w:rsidRPr="00627ED1">
        <w:t xml:space="preserve">In one of His last messages to the American believers, </w:t>
      </w:r>
      <w:r w:rsidRPr="00627ED1">
        <w:rPr>
          <w:highlight w:val="yellow"/>
        </w:rPr>
        <w:t>ʿAbdu’l-Bah</w:t>
      </w:r>
      <w:r w:rsidR="00C57E99" w:rsidRPr="000C7039">
        <w:rPr>
          <w:highlight w:val="yellow"/>
        </w:rPr>
        <w:t>á</w:t>
      </w:r>
      <w:r w:rsidRPr="00627ED1">
        <w:t xml:space="preserve"> warned them of the consequences of association with the Covenant-breakers. He cabled them:</w:t>
      </w:r>
    </w:p>
    <w:p w14:paraId="5FBCB29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6</w:t>
      </w:r>
      <w:r>
        <w:rPr>
          <w:rStyle w:val="structure"/>
        </w:rPr>
        <w:t>—en_19920000/</w:t>
      </w:r>
      <w:r w:rsidRPr="00936C68">
        <w:rPr>
          <w:rStyle w:val="structurevisible"/>
        </w:rPr>
        <w:t>&gt;</w:t>
      </w:r>
    </w:p>
    <w:p w14:paraId="651BCB27"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»He who sits with leper catches leprosy. He who is with Christ shuns Pharisees and abhors Judas Iscariot. Certainly shun violators...«</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36"/>
      </w:r>
    </w:p>
    <w:p w14:paraId="764D8CE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7</w:t>
      </w:r>
      <w:r>
        <w:rPr>
          <w:rStyle w:val="structure"/>
        </w:rPr>
        <w:t>—en_19920000/</w:t>
      </w:r>
      <w:r w:rsidRPr="00936C68">
        <w:rPr>
          <w:rStyle w:val="structurevisible"/>
        </w:rPr>
        <w:t>&gt;</w:t>
      </w:r>
    </w:p>
    <w:p w14:paraId="18227B4B" w14:textId="77777777" w:rsidR="00C57E99" w:rsidRDefault="00627ED1" w:rsidP="00C57E99">
      <w:pPr>
        <w:pStyle w:val="Bodyafterquote"/>
      </w:pPr>
      <w:r w:rsidRPr="00627ED1">
        <w:t xml:space="preserve">In many of their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have warned the believers emphatically to avoid associating with the Covenant-breakers. In His Will and Testament, </w:t>
      </w:r>
      <w:r w:rsidRPr="00627ED1">
        <w:rPr>
          <w:highlight w:val="yellow"/>
        </w:rPr>
        <w:t>ʿAbdu’l-Bah</w:t>
      </w:r>
      <w:r w:rsidR="00C57E99" w:rsidRPr="000C7039">
        <w:rPr>
          <w:highlight w:val="yellow"/>
        </w:rPr>
        <w:t>á</w:t>
      </w:r>
      <w:r w:rsidRPr="00627ED1">
        <w:t xml:space="preserve"> admonishes them in these words:</w:t>
      </w:r>
    </w:p>
    <w:p w14:paraId="7DE0A0E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8</w:t>
      </w:r>
      <w:r>
        <w:rPr>
          <w:rStyle w:val="structure"/>
        </w:rPr>
        <w:t>—en_19920000/</w:t>
      </w:r>
      <w:r w:rsidRPr="00936C68">
        <w:rPr>
          <w:rStyle w:val="structurevisible"/>
        </w:rPr>
        <w:t>&gt;</w:t>
      </w:r>
    </w:p>
    <w:p w14:paraId="2D8A4BD0"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»One of the greatest and most fundamental principles of the Cause of God is to shun and avoid entirely the Covenant-breakers, for they will utterly destroy the Cause of God, exterminate His Law and render of no account all efforts exerted in the past.«</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37"/>
      </w:r>
    </w:p>
    <w:p w14:paraId="2D8B288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9</w:t>
      </w:r>
      <w:r>
        <w:rPr>
          <w:rStyle w:val="structure"/>
        </w:rPr>
        <w:t>—en_19920000/</w:t>
      </w:r>
      <w:r w:rsidRPr="00936C68">
        <w:rPr>
          <w:rStyle w:val="structurevisible"/>
        </w:rPr>
        <w:t>&gt;</w:t>
      </w:r>
    </w:p>
    <w:p w14:paraId="4E9EA533" w14:textId="77777777" w:rsidR="00C57E99" w:rsidRDefault="00627ED1" w:rsidP="00C57E99">
      <w:pPr>
        <w:pStyle w:val="Bodyafterquote"/>
      </w:pPr>
      <w:r w:rsidRPr="00627ED1">
        <w:t xml:space="preserve">In answer to a question </w:t>
      </w:r>
      <w:r w:rsidRPr="00627ED1">
        <w:rPr>
          <w:highlight w:val="yellow"/>
        </w:rPr>
        <w:t>ʿAbdu’l-Bah</w:t>
      </w:r>
      <w:r w:rsidR="00C57E99" w:rsidRPr="000C7039">
        <w:rPr>
          <w:highlight w:val="yellow"/>
        </w:rPr>
        <w:t>á</w:t>
      </w:r>
      <w:r w:rsidRPr="00627ED1">
        <w:t xml:space="preserve"> wrote:</w:t>
      </w:r>
    </w:p>
    <w:p w14:paraId="37346D6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10</w:t>
      </w:r>
      <w:r>
        <w:rPr>
          <w:rStyle w:val="structure"/>
        </w:rPr>
        <w:t>—en_19920000/</w:t>
      </w:r>
      <w:r w:rsidRPr="00936C68">
        <w:rPr>
          <w:rStyle w:val="structurevisible"/>
        </w:rPr>
        <w:t>&gt;</w:t>
      </w:r>
    </w:p>
    <w:p w14:paraId="71567E2E"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»Thou hadst asked some questions; that why the blessed and spiritual souls, who are firm and steadfast, shun the company of degenerate persons. This is because, that just as bodily diseases ... are contagious, likewise the spiritual diseases are also infectious. If a consumptive should associate with a thousand safe and healthy persons, the safety and health of these thousand persons would not affect the consumptive and would not cure him of his consumption. But when this consumptive associates</w:t>
      </w:r>
      <w:r w:rsidR="00627ED1" w:rsidRPr="00627ED1">
        <w:rPr>
          <w:rStyle w:val="structurepagenumber"/>
        </w:rPr>
        <w:t xml:space="preserve"> &lt;page 255</w:t>
      </w:r>
      <w:r w:rsidR="00B777C2">
        <w:rPr>
          <w:rStyle w:val="structurepagenumber"/>
        </w:rPr>
        <w:t>/&gt;</w:t>
      </w:r>
      <w:r w:rsidR="00627ED1" w:rsidRPr="00627ED1">
        <w:rPr>
          <w:rStyle w:val="quotebahaiscripture"/>
        </w:rPr>
        <w:t xml:space="preserve"> with those thousand souls, in a short time the disease of consumption will infect a number of those healthy persons. This is a clear and self-evident question.«</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38"/>
      </w:r>
    </w:p>
    <w:p w14:paraId="1E33A28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11</w:t>
      </w:r>
      <w:r>
        <w:rPr>
          <w:rStyle w:val="structure"/>
        </w:rPr>
        <w:t>—en_19920000/</w:t>
      </w:r>
      <w:r w:rsidRPr="00936C68">
        <w:rPr>
          <w:rStyle w:val="structurevisible"/>
        </w:rPr>
        <w:t>&gt;</w:t>
      </w:r>
    </w:p>
    <w:p w14:paraId="3DEEB33D" w14:textId="77777777" w:rsidR="00C57E99" w:rsidRDefault="00627ED1" w:rsidP="00C57E99">
      <w:pPr>
        <w:pStyle w:val="Bodyafterquote"/>
      </w:pPr>
      <w:r w:rsidRPr="00627ED1">
        <w:t>To check the spread of this spiritual disease, it is necessary not only to shun the Covenant-breakers, but also to expel them from the community in the same way that a cancerous growth is cut out of the body. As has already been stated, the Prophets of old did not establish a firm and explicit Covenant</w:t>
      </w:r>
      <w:r w:rsidRPr="00627ED1">
        <w:rPr>
          <w:rStyle w:val="FootnoteReference"/>
        </w:rPr>
        <w:footnoteReference w:id="439"/>
      </w:r>
      <w:r w:rsidRPr="00627ED1">
        <w:t xml:space="preserve">with their followers, and so the adherents of past religions did not experience a discipline which necessitated the cutting off of one’s association with the violators. A look at the history of religions, a history which clearly reveals the many schisms which have taken place, will amply demonstrate the danger. If, in this Dispensation, the Covenant-breakers had not been expelled and had been allowed to associate freely with the believers, certainly after a short period of time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too would have been divided into sects as in other religions, its unity, which is its distinguishing feature, would have been destroyed forever and its goal of establishing the oneness of mankind on this planet brought to naught.</w:t>
      </w:r>
    </w:p>
    <w:p w14:paraId="095F0CB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12</w:t>
      </w:r>
      <w:r>
        <w:rPr>
          <w:rStyle w:val="structure"/>
        </w:rPr>
        <w:t>—en_19920000/</w:t>
      </w:r>
      <w:r w:rsidRPr="00936C68">
        <w:rPr>
          <w:rStyle w:val="structurevisible"/>
        </w:rPr>
        <w:t>&gt;</w:t>
      </w:r>
    </w:p>
    <w:p w14:paraId="1E77B55B" w14:textId="77777777" w:rsidR="00C57E99" w:rsidRDefault="00627ED1" w:rsidP="00C57E99">
      <w:pPr>
        <w:pStyle w:val="Bodycont"/>
      </w:pPr>
      <w:r w:rsidRPr="00627ED1">
        <w:t xml:space="preserve">In order to appreciate this matter, let us examine some of the laws of nature as applied to a human body. The Cause of God may be likened to the body of man. When healthy, the body can withstand manifold external pressures. It can endure extremes of temperature, overcome thirst and hunger, defend itself when confronted with hardship, and preserve its wholesomeness against the effects of disease. Similarly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can withstand the onslaught of its external enemies and can resist every opposition from its adversaries. All the persecutions whereby thousands of its followers were martyred have failed to extinguish its light, break up its unity or undermine its rising institutions.</w:t>
      </w:r>
    </w:p>
    <w:p w14:paraId="7175149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13</w:t>
      </w:r>
      <w:r>
        <w:rPr>
          <w:rStyle w:val="structure"/>
        </w:rPr>
        <w:t>—en_19920000/</w:t>
      </w:r>
      <w:r w:rsidRPr="00936C68">
        <w:rPr>
          <w:rStyle w:val="structurevisible"/>
        </w:rPr>
        <w:t>&gt;</w:t>
      </w:r>
    </w:p>
    <w:p w14:paraId="33A4997C" w14:textId="77777777" w:rsidR="00C57E99" w:rsidRDefault="00627ED1" w:rsidP="00C57E99">
      <w:pPr>
        <w:pStyle w:val="Bodycont"/>
      </w:pPr>
      <w:r w:rsidRPr="00627ED1">
        <w:t>On the other hand, a healthy person can be fatally afflicted if poison is allowed to enter his blood stream and circulate within it. Such an intrusion, if allowed to take place, will undoubtedly end the person’s life. Nature has provided certain organs inside the body, an immune system which removes the unwanted poisonous substances from the blood stream and discharges them at intervals, thus cleansing the body from their deadly effects and ensuring its health and well-being.</w:t>
      </w:r>
    </w:p>
    <w:p w14:paraId="4CA10AC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14</w:t>
      </w:r>
      <w:r>
        <w:rPr>
          <w:rStyle w:val="structure"/>
        </w:rPr>
        <w:t>—en_19920000/</w:t>
      </w:r>
      <w:r w:rsidRPr="00936C68">
        <w:rPr>
          <w:rStyle w:val="structurevisible"/>
        </w:rPr>
        <w:t>&gt;</w:t>
      </w:r>
    </w:p>
    <w:p w14:paraId="5927613D" w14:textId="77777777" w:rsidR="00C57E99" w:rsidRDefault="00627ED1" w:rsidP="00C57E99">
      <w:pPr>
        <w:pStyle w:val="Bodycont"/>
      </w:pPr>
      <w:r w:rsidRPr="00627ED1">
        <w:t xml:space="preserve">It is the same with the Cause of God.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provided an instrument for casting out from the community any individual who, while claiming to be a believer, opposes the Centre of the</w:t>
      </w:r>
      <w:r w:rsidRPr="00627ED1">
        <w:rPr>
          <w:rStyle w:val="structurepagenumber"/>
        </w:rPr>
        <w:t xml:space="preserve"> &lt;page 256</w:t>
      </w:r>
      <w:r w:rsidR="00B777C2">
        <w:rPr>
          <w:rStyle w:val="structurepagenumber"/>
        </w:rPr>
        <w:t>/&gt;</w:t>
      </w:r>
      <w:r w:rsidR="00C57E99">
        <w:t xml:space="preserve"> </w:t>
      </w:r>
      <w:r w:rsidRPr="00627ED1">
        <w:t>Cause and tries to remain in the community to disrupt its foundations. When the unwholesome elements, those egotistical personalities who lust for power and are ready to sacrifice the religion of God to their own selfish desires, are expelled from the Faith, the community, cleansed from the poison of Covenant-breaking, acquires a fresh vitality and vigour, and is enabled to maintain its health, and continue its forward march toward ultimate victory.</w:t>
      </w:r>
    </w:p>
    <w:p w14:paraId="56CA3F0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15</w:t>
      </w:r>
      <w:r>
        <w:rPr>
          <w:rStyle w:val="structure"/>
        </w:rPr>
        <w:t>—en_19920000/</w:t>
      </w:r>
      <w:r w:rsidRPr="00936C68">
        <w:rPr>
          <w:rStyle w:val="structurevisible"/>
        </w:rPr>
        <w:t>&gt;</w:t>
      </w:r>
    </w:p>
    <w:p w14:paraId="27E179B1" w14:textId="77777777" w:rsidR="00C57E99" w:rsidRDefault="00627ED1" w:rsidP="00C57E99">
      <w:pPr>
        <w:pStyle w:val="Bodycont"/>
      </w:pPr>
      <w:r w:rsidRPr="00627ED1">
        <w:t xml:space="preserve">During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authority to expel Covenant-breakers was vested in Himself alone. Later it devolved upon </w:t>
      </w:r>
      <w:r w:rsidRPr="00627ED1">
        <w:rPr>
          <w:highlight w:val="yellow"/>
        </w:rPr>
        <w:t>ʿAbdu’l-Bah</w:t>
      </w:r>
      <w:r w:rsidR="00C57E99" w:rsidRPr="000C7039">
        <w:rPr>
          <w:highlight w:val="yellow"/>
        </w:rPr>
        <w:t>á</w:t>
      </w:r>
      <w:r w:rsidRPr="00627ED1">
        <w:t xml:space="preserve">, as the Centre of the Covenant, and then upon </w:t>
      </w:r>
      <w:r w:rsidRPr="00627ED1">
        <w:rPr>
          <w:highlight w:val="cyan"/>
        </w:rPr>
        <w:t>Shoghi Effendi</w:t>
      </w:r>
      <w:r w:rsidRPr="00627ED1">
        <w:t>, as the Guardian of the Cause. Today this expulsion would take place by decision of the Hands of the Cause of God</w:t>
      </w:r>
      <w:r w:rsidRPr="00627ED1">
        <w:rPr>
          <w:rStyle w:val="FootnoteReference"/>
        </w:rPr>
        <w:footnoteReference w:id="440"/>
      </w:r>
      <w:r w:rsidRPr="00627ED1">
        <w:t xml:space="preserve"> residing in the Holy Land, subject to the approval of the Universal House of Justice.</w:t>
      </w:r>
    </w:p>
    <w:p w14:paraId="100635F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16</w:t>
      </w:r>
      <w:r>
        <w:rPr>
          <w:rStyle w:val="structure"/>
        </w:rPr>
        <w:t>—en_19920000/</w:t>
      </w:r>
      <w:r w:rsidRPr="00936C68">
        <w:rPr>
          <w:rStyle w:val="structurevisible"/>
        </w:rPr>
        <w:t>&gt;</w:t>
      </w:r>
    </w:p>
    <w:p w14:paraId="59514D8C" w14:textId="77777777" w:rsidR="00C57E99" w:rsidRDefault="00627ED1" w:rsidP="00C57E99">
      <w:pPr>
        <w:pStyle w:val="Bodycont"/>
      </w:pPr>
      <w:r w:rsidRPr="00627ED1">
        <w:t xml:space="preserve">It is important to realize that no one is lightly or hurriedly declared a Covenant-breaker by the Centre of the Cause. Great efforts are made to enlighten the individual and guide him to the path of truth. Only when every possible effort to save him from his spiritual downfall has failed will he be expelled from the community. For example, </w:t>
      </w:r>
      <w:r w:rsidRPr="00627ED1">
        <w:rPr>
          <w:highlight w:val="yellow"/>
        </w:rPr>
        <w:t>ʿAbdu’l-Bah</w:t>
      </w:r>
      <w:r w:rsidR="00C57E99" w:rsidRPr="000C7039">
        <w:rPr>
          <w:highlight w:val="yellow"/>
        </w:rPr>
        <w:t>á</w:t>
      </w:r>
      <w:r w:rsidRPr="00627ED1">
        <w:t xml:space="preserve"> made every endeavour during the first few years of His Ministry to change the attitude of His unfaithful brothers; only after they failed to heed His counsels and intensified their rebellion did He announce them as Covenant-breakers and cast them out of the community.</w:t>
      </w:r>
    </w:p>
    <w:p w14:paraId="1F18E7A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17</w:t>
      </w:r>
      <w:r>
        <w:rPr>
          <w:rStyle w:val="structure"/>
        </w:rPr>
        <w:t>—en_19920000/</w:t>
      </w:r>
      <w:r w:rsidRPr="00936C68">
        <w:rPr>
          <w:rStyle w:val="structurevisible"/>
        </w:rPr>
        <w:t>&gt;</w:t>
      </w:r>
    </w:p>
    <w:p w14:paraId="197AB0F5" w14:textId="77777777" w:rsidR="00C57E99" w:rsidRDefault="00627ED1" w:rsidP="00C57E99">
      <w:pPr>
        <w:pStyle w:val="Bodycont"/>
      </w:pPr>
      <w:r w:rsidRPr="00627ED1">
        <w:t xml:space="preserve">Never before has a Manifestation of God created the instrument whereby the breakers of His Covenant, those who oppose the Centre of the Cause from within the community, are cast out. This is one of the unique features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providing a means by which the Cause of God is purged from the impurities which may force their way in from time to time.</w:t>
      </w:r>
    </w:p>
    <w:p w14:paraId="12E3539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18</w:t>
      </w:r>
      <w:r>
        <w:rPr>
          <w:rStyle w:val="structure"/>
        </w:rPr>
        <w:t>—en_19920000/</w:t>
      </w:r>
      <w:r w:rsidRPr="00936C68">
        <w:rPr>
          <w:rStyle w:val="structurevisible"/>
        </w:rPr>
        <w:t>&gt;</w:t>
      </w:r>
    </w:p>
    <w:p w14:paraId="360A7E41" w14:textId="77777777" w:rsidR="00C57E99" w:rsidRDefault="00627ED1" w:rsidP="00C57E99">
      <w:pPr>
        <w:pStyle w:val="Bodycont"/>
      </w:pPr>
      <w:r w:rsidRPr="00627ED1">
        <w:t xml:space="preserve">In one of His Tablets </w:t>
      </w:r>
      <w:r w:rsidRPr="00627ED1">
        <w:rPr>
          <w:highlight w:val="yellow"/>
        </w:rPr>
        <w:t>ʿAbdu’l-Bah</w:t>
      </w:r>
      <w:r w:rsidR="00C57E99" w:rsidRPr="000C7039">
        <w:rPr>
          <w:highlight w:val="yellow"/>
        </w:rPr>
        <w:t>á</w:t>
      </w:r>
      <w:r w:rsidRPr="00627ED1">
        <w:t xml:space="preserve"> describes the Covenant-breakers as dead bodies which the ocean casts out on its shores:</w:t>
      </w:r>
    </w:p>
    <w:p w14:paraId="4B9A588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19</w:t>
      </w:r>
      <w:r>
        <w:rPr>
          <w:rStyle w:val="structure"/>
        </w:rPr>
        <w:t>—en_19920000/</w:t>
      </w:r>
      <w:r w:rsidRPr="00936C68">
        <w:rPr>
          <w:rStyle w:val="structurevisible"/>
        </w:rPr>
        <w:t>&gt;</w:t>
      </w:r>
    </w:p>
    <w:p w14:paraId="7B424558"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»The tests of every dispensation are in direct proportion to the greatness of the Cause, and as heretofore such a manifest Covenant, written by the Supreme Pen, hath not been entered upon, the tests are proportionately more severe. These trials cause the feeble souls to waver while those who are firm are not affected. These agitations of the violators are no more than the foam of the ocean, which is one of its inseparable features; but the ocean of the Covenant shall surge and shall cast ashore the bodies of the dead, for it cannot retain them. Thus it is seen that the ocean of the</w:t>
      </w:r>
      <w:r w:rsidR="00627ED1" w:rsidRPr="00627ED1">
        <w:rPr>
          <w:rStyle w:val="structurepagenumber"/>
        </w:rPr>
        <w:t xml:space="preserve"> &lt;page 257</w:t>
      </w:r>
      <w:r w:rsidR="00B777C2">
        <w:rPr>
          <w:rStyle w:val="structurepagenumber"/>
        </w:rPr>
        <w:t>/&gt;</w:t>
      </w:r>
      <w:r w:rsidR="00627ED1" w:rsidRPr="00627ED1">
        <w:rPr>
          <w:rStyle w:val="quotebahaiscripture"/>
        </w:rPr>
        <w:t xml:space="preserve"> Covenant hath surged and surged until it hath thrown out the dead bodies -- souls that are deprived of the Spirit of God and are lost in passion and self and are seeking leadership. This foam of the ocean shall not endure and shall soon disperse and vanish, while the ocean of the Covenant shall eternally surge and roar...</w:t>
      </w:r>
    </w:p>
    <w:p w14:paraId="386B442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20</w:t>
      </w:r>
      <w:r w:rsidRPr="00627ED1">
        <w:rPr>
          <w:rStyle w:val="structure"/>
        </w:rPr>
        <w:t>—en_19920000/</w:t>
      </w:r>
      <w:r w:rsidRPr="00627ED1">
        <w:rPr>
          <w:rStyle w:val="structurevisible"/>
        </w:rPr>
        <w:t>&gt;</w:t>
      </w:r>
    </w:p>
    <w:p w14:paraId="06230190" w14:textId="77777777" w:rsidR="00C57E99" w:rsidRDefault="00627ED1" w:rsidP="00C57E99">
      <w:pPr>
        <w:pStyle w:val="Quotecont"/>
      </w:pPr>
      <w:r w:rsidRPr="00627ED1">
        <w:rPr>
          <w:rStyle w:val="quotebahaiscripture"/>
        </w:rPr>
        <w:t>From the early days of creation down to the present time, throughout all the divine dispensations, such a firm and explicit Covenant hath not been entered upon. In view of this fact is it possible for this foam to remain on the surface of the ocean of the Covenant? No, by God! The violators are trampling upon their own dignity, are uprooting their own foundations and are proud at being upheld by flatterers who exert a great effort to shake the faith of feeble souls. But this action of theirs is of no consequence; it is a mirage and not water, foam and not the sea, mist and not a cloud, illusion and not reality. All this ye shall soon see.«</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1"/>
      </w:r>
    </w:p>
    <w:p w14:paraId="07FF9FE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21</w:t>
      </w:r>
      <w:r>
        <w:rPr>
          <w:rStyle w:val="structure"/>
        </w:rPr>
        <w:t>—en_19920000/</w:t>
      </w:r>
      <w:r w:rsidRPr="00936C68">
        <w:rPr>
          <w:rStyle w:val="structurevisible"/>
        </w:rPr>
        <w:t>&gt;</w:t>
      </w:r>
    </w:p>
    <w:p w14:paraId="74A6D375" w14:textId="77777777" w:rsidR="00C57E99" w:rsidRDefault="00627ED1" w:rsidP="00C57E99">
      <w:pPr>
        <w:pStyle w:val="Bodyafterquote"/>
      </w:pPr>
      <w:r w:rsidRPr="00627ED1">
        <w:t>Those who are expelled from the Faith as Covenant-breakers are left to their own devices. The believers will never oppose them in their activities and they are left free to continue their actions against the Cause of God. But the history of the Faith demonstrates that by their very opposition to the Centre of the Faith they sow the seeds of their own extinction, and after a while fade away ignominiously. Their position is like that of a branch once it is cut off from the tree. At first it is green and appears to have some life, but as it has no root, it will inevitably wither and die.</w:t>
      </w:r>
    </w:p>
    <w:p w14:paraId="3F0B2E9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22</w:t>
      </w:r>
      <w:r>
        <w:rPr>
          <w:rStyle w:val="structure"/>
        </w:rPr>
        <w:t>—en_19920000/</w:t>
      </w:r>
      <w:r w:rsidRPr="00936C68">
        <w:rPr>
          <w:rStyle w:val="structurevisible"/>
        </w:rPr>
        <w:t>&gt;</w:t>
      </w:r>
    </w:p>
    <w:p w14:paraId="2B06E65E" w14:textId="77777777" w:rsidR="00C57E99" w:rsidRDefault="00627ED1" w:rsidP="00C57E99">
      <w:pPr>
        <w:pStyle w:val="Bodycont"/>
      </w:pPr>
      <w:r w:rsidRPr="00627ED1">
        <w:t xml:space="preserve">Severing association with Covenant-breakers must not be confused with acts of opposition or hatred toward them.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recounts a story of </w:t>
      </w:r>
      <w:r w:rsidRPr="00627ED1">
        <w:rPr>
          <w:highlight w:val="yellow"/>
        </w:rPr>
        <w:t>ʿAbdu’l-Bah</w:t>
      </w:r>
      <w:r w:rsidR="00C57E99" w:rsidRPr="000C7039">
        <w:rPr>
          <w:highlight w:val="yellow"/>
        </w:rPr>
        <w:t>á</w:t>
      </w:r>
      <w:r w:rsidRPr="00627ED1">
        <w:t xml:space="preserve"> which throws light on this subject. The following is a summary translation of a part of his memoirs:</w:t>
      </w:r>
    </w:p>
    <w:p w14:paraId="42C06EA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23</w:t>
      </w:r>
      <w:r>
        <w:rPr>
          <w:rStyle w:val="structure"/>
        </w:rPr>
        <w:t>—en_19920000/</w:t>
      </w:r>
      <w:r w:rsidRPr="00936C68">
        <w:rPr>
          <w:rStyle w:val="structurevisible"/>
        </w:rPr>
        <w:t>&gt;</w:t>
      </w:r>
    </w:p>
    <w:p w14:paraId="6B60DF17"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Yunis Khan_%►%_%_%►%_%_%—en_%—%_%</w:t>
      </w:r>
      <w:r w:rsidRPr="00353040">
        <w:rPr>
          <w:rStyle w:val="structurevisible"/>
        </w:rPr>
        <w:t>&gt;</w:t>
      </w:r>
      <w:r w:rsidR="00627ED1" w:rsidRPr="00627ED1">
        <w:rPr>
          <w:rStyle w:val="quoteknownauthor"/>
        </w:rPr>
        <w:t xml:space="preserve">»Sometimes in the course of His talks, </w:t>
      </w:r>
      <w:r w:rsidR="00627ED1" w:rsidRPr="00627ED1">
        <w:rPr>
          <w:rStyle w:val="quoteknownauthor"/>
          <w:highlight w:val="yellow"/>
        </w:rPr>
        <w:t>ʿAbdu’l-Bahá</w:t>
      </w:r>
      <w:r w:rsidR="00627ED1" w:rsidRPr="00627ED1">
        <w:rPr>
          <w:rStyle w:val="quoteknownauthor"/>
        </w:rPr>
        <w:t xml:space="preserve"> used to explain that Covenant-breaking exerts an evil influence upon the conduct and morals of the public. The seed of sedition which the Covenant-breakers have sown among the people is capable of inclining the world of humanity toward ungodliness and iniquity. Therefore, the believers must manifest righteousness and divine virtues in their lives, so as to remove the foul odour of this rebellion from the world. At the same time they will have to be vigilant and resourceful lest the Covenant-breakers influence public opinion, because whenever their foul breath reaches a certain area, it impairs the spiritual nostrils of the people and obscures their vision. Consequently these people are unable to inhale the sweet savours of holiness, or to behold the effulgence of the divine light...</w:t>
      </w:r>
    </w:p>
    <w:p w14:paraId="7E5B75E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24</w:t>
      </w:r>
      <w:r w:rsidRPr="00627ED1">
        <w:rPr>
          <w:rStyle w:val="structure"/>
        </w:rPr>
        <w:t>—en_19920000/</w:t>
      </w:r>
      <w:r w:rsidRPr="00627ED1">
        <w:rPr>
          <w:rStyle w:val="structurevisible"/>
        </w:rPr>
        <w:t>&gt;</w:t>
      </w:r>
    </w:p>
    <w:p w14:paraId="15C81FFA" w14:textId="77777777" w:rsidR="00C57E99" w:rsidRPr="00FD6EBE" w:rsidRDefault="00627ED1" w:rsidP="00C57E99">
      <w:pPr>
        <w:pStyle w:val="Quotecont"/>
        <w:rPr>
          <w:rStyle w:val="quoteknownauthor"/>
        </w:rPr>
      </w:pPr>
      <w:r w:rsidRPr="00627ED1">
        <w:rPr>
          <w:rStyle w:val="quoteknownauthor"/>
        </w:rPr>
        <w:t xml:space="preserve">One of the important duties enjoined upon the loved ones of God is to make every endeavour to prevent the Covenant-breakers from infiltrating the </w:t>
      </w:r>
      <w:r w:rsidRPr="00627ED1">
        <w:rPr>
          <w:rStyle w:val="quoteknownauthor"/>
          <w:highlight w:val="yellow"/>
        </w:rPr>
        <w:t>Bahá’í</w:t>
      </w:r>
      <w:r w:rsidRPr="00627ED1">
        <w:rPr>
          <w:rStyle w:val="quoteknownauthor"/>
        </w:rPr>
        <w:t xml:space="preserve"> community...</w:t>
      </w:r>
    </w:p>
    <w:p w14:paraId="397F7EA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25</w:t>
      </w:r>
      <w:r w:rsidRPr="00627ED1">
        <w:rPr>
          <w:rStyle w:val="structure"/>
        </w:rPr>
        <w:t>—en_19920000/</w:t>
      </w:r>
      <w:r w:rsidRPr="00627ED1">
        <w:rPr>
          <w:rStyle w:val="structurevisible"/>
        </w:rPr>
        <w:t>&gt;</w:t>
      </w:r>
    </w:p>
    <w:p w14:paraId="6B2BB046" w14:textId="77777777" w:rsidR="00C57E99" w:rsidRPr="00FD6EBE" w:rsidRDefault="00627ED1" w:rsidP="00C57E99">
      <w:pPr>
        <w:pStyle w:val="Quotecont"/>
        <w:rPr>
          <w:rStyle w:val="quoteknownauthor"/>
        </w:rPr>
      </w:pPr>
      <w:r w:rsidRPr="00627ED1">
        <w:rPr>
          <w:rStyle w:val="quoteknownauthor"/>
          <w:highlight w:val="yellow"/>
        </w:rPr>
        <w:t>ʿAbdu’l-Bahá</w:t>
      </w:r>
      <w:r w:rsidRPr="00627ED1">
        <w:rPr>
          <w:rStyle w:val="quoteknownauthor"/>
        </w:rPr>
        <w:t xml:space="preserve"> quoted </w:t>
      </w:r>
      <w:r w:rsidRPr="00627ED1">
        <w:rPr>
          <w:rStyle w:val="quoteknownauthor"/>
          <w:highlight w:val="yellow"/>
        </w:rPr>
        <w:t>Bahá’u’lláh</w:t>
      </w:r>
      <w:r w:rsidRPr="00627ED1">
        <w:rPr>
          <w:rStyle w:val="quoteknownauthor"/>
        </w:rPr>
        <w:t xml:space="preserve"> as saying that should one who is a follower of </w:t>
      </w:r>
      <w:r w:rsidRPr="00627ED1">
        <w:rPr>
          <w:rStyle w:val="quoteknownauthor"/>
          <w:highlight w:val="yellow"/>
        </w:rPr>
        <w:t>Mírzá Yaḥyá</w:t>
      </w:r>
      <w:r w:rsidRPr="00627ED1">
        <w:rPr>
          <w:rStyle w:val="quoteknownauthor"/>
        </w:rPr>
        <w:t xml:space="preserve"> be living in a town, the foul odour of his presence will linger for a long time in that town and the progress of the</w:t>
      </w:r>
      <w:r w:rsidRPr="00627ED1">
        <w:rPr>
          <w:rStyle w:val="structurepagenumber"/>
        </w:rPr>
        <w:t xml:space="preserve"> &lt;page 258</w:t>
      </w:r>
      <w:r w:rsidR="00B777C2">
        <w:rPr>
          <w:rStyle w:val="structurepagenumber"/>
        </w:rPr>
        <w:t>/&gt;</w:t>
      </w:r>
      <w:r w:rsidRPr="00627ED1">
        <w:rPr>
          <w:rStyle w:val="quoteknownauthor"/>
        </w:rPr>
        <w:t xml:space="preserve"> Cause of God will be impeded there. The Master gave the example of the City of </w:t>
      </w:r>
      <w:r w:rsidRPr="00627ED1">
        <w:rPr>
          <w:rStyle w:val="quoteknownauthor"/>
          <w:highlight w:val="yellow"/>
        </w:rPr>
        <w:t>Kirmán</w:t>
      </w:r>
      <w:r w:rsidRPr="00627ED1">
        <w:rPr>
          <w:rStyle w:val="FootnoteReference"/>
        </w:rPr>
        <w:footnoteReference w:id="442"/>
      </w:r>
      <w:r w:rsidRPr="00627ED1">
        <w:rPr>
          <w:rStyle w:val="quoteknownauthor"/>
        </w:rPr>
        <w:t xml:space="preserve"> and said that the breath of the Covenant-breakers [</w:t>
      </w:r>
      <w:r w:rsidRPr="00627ED1">
        <w:rPr>
          <w:rStyle w:val="quoteknownauthor"/>
          <w:highlight w:val="yellow"/>
        </w:rPr>
        <w:t>Muḥammad-ʿAlí</w:t>
      </w:r>
      <w:r w:rsidRPr="00627ED1">
        <w:rPr>
          <w:rStyle w:val="quoteknownauthor"/>
        </w:rPr>
        <w:t xml:space="preserve"> and his associates], which is none other than the tempting of Satan, is far more deadly than that of the followers of </w:t>
      </w:r>
      <w:r w:rsidRPr="00627ED1">
        <w:rPr>
          <w:rStyle w:val="quoteknownauthor"/>
          <w:highlight w:val="yellow"/>
        </w:rPr>
        <w:t>Mírzá Yaḥyá</w:t>
      </w:r>
      <w:r w:rsidRPr="00627ED1">
        <w:rPr>
          <w:rStyle w:val="quoteknownauthor"/>
        </w:rPr>
        <w:t>...</w:t>
      </w:r>
    </w:p>
    <w:p w14:paraId="0616702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26</w:t>
      </w:r>
      <w:r w:rsidRPr="00627ED1">
        <w:rPr>
          <w:rStyle w:val="structure"/>
        </w:rPr>
        <w:t>—en_19920000/</w:t>
      </w:r>
      <w:r w:rsidRPr="00627ED1">
        <w:rPr>
          <w:rStyle w:val="structurevisible"/>
        </w:rPr>
        <w:t>&gt;</w:t>
      </w:r>
    </w:p>
    <w:p w14:paraId="25DA6D34" w14:textId="77777777" w:rsidR="00C57E99" w:rsidRPr="00FD6EBE" w:rsidRDefault="00627ED1" w:rsidP="00C57E99">
      <w:pPr>
        <w:pStyle w:val="Quotecont"/>
        <w:rPr>
          <w:rStyle w:val="quoteknownauthor"/>
        </w:rPr>
      </w:pPr>
      <w:r w:rsidRPr="00627ED1">
        <w:rPr>
          <w:rStyle w:val="quoteknownauthor"/>
        </w:rPr>
        <w:t xml:space="preserve">One day when this servant and two other friends were in </w:t>
      </w:r>
      <w:r w:rsidRPr="00627ED1">
        <w:rPr>
          <w:rStyle w:val="quoteknownauthor"/>
          <w:highlight w:val="yellow"/>
        </w:rPr>
        <w:t>ʿAbdu’l-Bahá’s</w:t>
      </w:r>
      <w:r w:rsidRPr="00627ED1">
        <w:rPr>
          <w:rStyle w:val="quoteknownauthor"/>
        </w:rPr>
        <w:t xml:space="preserve"> presence, He was talking in the same vein about Covenant-breakers... At one point I remembered an incident which happened in </w:t>
      </w:r>
      <w:r w:rsidRPr="00627ED1">
        <w:rPr>
          <w:rStyle w:val="quoteknownauthor"/>
          <w:highlight w:val="yellow"/>
        </w:rPr>
        <w:t>Ṭihrán</w:t>
      </w:r>
      <w:r w:rsidRPr="00627ED1">
        <w:rPr>
          <w:rStyle w:val="quoteknownauthor"/>
        </w:rPr>
        <w:t xml:space="preserve">, and in order to support His arguments, I said: </w:t>
      </w:r>
      <w:r w:rsidRPr="00627ED1">
        <w:rPr>
          <w:rStyle w:val="quotesdirectspeech"/>
        </w:rPr>
        <w:t xml:space="preserve">›A new school has recently been opened in </w:t>
      </w:r>
      <w:r w:rsidRPr="00627ED1">
        <w:rPr>
          <w:rStyle w:val="quotesdirectspeech"/>
          <w:highlight w:val="yellow"/>
        </w:rPr>
        <w:t>Ṭihrán</w:t>
      </w:r>
      <w:r w:rsidRPr="00627ED1">
        <w:rPr>
          <w:rStyle w:val="quotesdirectspeech"/>
        </w:rPr>
        <w:t xml:space="preserve">, and </w:t>
      </w:r>
      <w:r w:rsidRPr="00627ED1">
        <w:rPr>
          <w:rStyle w:val="quotesdirectspeech"/>
          <w:highlight w:val="yellow"/>
        </w:rPr>
        <w:t>Ḥubbu’lláh</w:t>
      </w:r>
      <w:r w:rsidRPr="00627ED1">
        <w:rPr>
          <w:rStyle w:val="quotesdirectspeech"/>
        </w:rPr>
        <w:t xml:space="preserve">, a son of the notorious </w:t>
      </w:r>
      <w:r w:rsidRPr="00627ED1">
        <w:rPr>
          <w:rStyle w:val="quotesdirectspeech"/>
          <w:highlight w:val="yellow"/>
        </w:rPr>
        <w:t>Jamál-i-Burújirdí</w:t>
      </w:r>
      <w:r w:rsidRPr="00627ED1">
        <w:rPr>
          <w:rStyle w:val="quotesdirectspeech"/>
        </w:rPr>
        <w:t xml:space="preserve"> [father and son were both Covenant-breakers], was being considered for employment as a teacher. As soon as we heard of this, the Hands of the Cause, two other friends and myself consulted together in a meeting and agreed to do everything in our power to prevent the appointment of </w:t>
      </w:r>
      <w:r w:rsidRPr="00627ED1">
        <w:rPr>
          <w:rStyle w:val="quotesdirectspeech"/>
          <w:highlight w:val="yellow"/>
        </w:rPr>
        <w:t>Ḥubbu’lláh</w:t>
      </w:r>
      <w:r w:rsidRPr="00627ED1">
        <w:rPr>
          <w:rStyle w:val="quotesdirectspeech"/>
        </w:rPr>
        <w:t xml:space="preserve"> to this post. We sent a certain individual to persuade the school authorities not to appoint him...‹</w:t>
      </w:r>
    </w:p>
    <w:p w14:paraId="479C2B3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27</w:t>
      </w:r>
      <w:r w:rsidRPr="00627ED1">
        <w:rPr>
          <w:rStyle w:val="structure"/>
        </w:rPr>
        <w:t>—en_19920000/</w:t>
      </w:r>
      <w:r w:rsidRPr="00627ED1">
        <w:rPr>
          <w:rStyle w:val="structurevisible"/>
        </w:rPr>
        <w:t>&gt;</w:t>
      </w:r>
    </w:p>
    <w:p w14:paraId="4D33008C" w14:textId="77777777" w:rsidR="00C57E99" w:rsidRDefault="00627ED1" w:rsidP="00C57E99">
      <w:pPr>
        <w:pStyle w:val="Quotecont"/>
      </w:pPr>
      <w:r w:rsidRPr="00627ED1">
        <w:rPr>
          <w:rStyle w:val="quoteknownauthor"/>
        </w:rPr>
        <w:t xml:space="preserve">I had not yet finished my sentence, when </w:t>
      </w:r>
      <w:r w:rsidRPr="00627ED1">
        <w:rPr>
          <w:rStyle w:val="quoteknownauthor"/>
          <w:highlight w:val="yellow"/>
        </w:rPr>
        <w:t>ʿAbdu’l-Bahá</w:t>
      </w:r>
      <w:r w:rsidRPr="00627ED1">
        <w:rPr>
          <w:rStyle w:val="quoteknownauthor"/>
        </w:rPr>
        <w:t xml:space="preserve"> interrupted me and instead of praising our action, said: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 xml:space="preserve">›Do you mean to say that you consulted together and decided to stop a Covenant-breaker earning a living? This is not the way to serve the Cause of God. In matters connected with one’s livelihood there should be no differentiation between a believer and a Covenant-breaker. The loved ones of the </w:t>
      </w:r>
      <w:r w:rsidRPr="00627ED1">
        <w:rPr>
          <w:rStyle w:val="quotebahaireported"/>
          <w:highlight w:val="yellow"/>
        </w:rPr>
        <w:t>Abhá</w:t>
      </w:r>
      <w:r w:rsidRPr="00627ED1">
        <w:rPr>
          <w:rStyle w:val="quotebahaireported"/>
        </w:rPr>
        <w:t xml:space="preserve"> Beauty must be the signs of the bounty of God among the people. They should, like the sun, illumine the world, and like the clouds of the spring season rain down upon everything. They must not look upon the capacity and worthiness of the individual...‹</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w:t>
      </w:r>
      <w:r w:rsidRPr="00627ED1">
        <w:rPr>
          <w:rStyle w:val="quoteknownauthor"/>
          <w:highlight w:val="yellow"/>
        </w:rPr>
        <w:t>ʿAbdu’l-Bahá</w:t>
      </w:r>
      <w:r w:rsidRPr="00627ED1">
        <w:rPr>
          <w:rStyle w:val="quoteknownauthor"/>
        </w:rPr>
        <w:t xml:space="preserve"> spoke in this vein to us for some time and I hung my head in shame!«</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3"/>
      </w:r>
    </w:p>
    <w:p w14:paraId="38A8E8B4"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28</w:t>
      </w:r>
      <w:r>
        <w:rPr>
          <w:rStyle w:val="structure"/>
        </w:rPr>
        <w:t>—en_19920000/</w:t>
      </w:r>
      <w:r w:rsidRPr="00936C68">
        <w:rPr>
          <w:rStyle w:val="structurevisible"/>
        </w:rPr>
        <w:t>&gt;</w:t>
      </w:r>
    </w:p>
    <w:p w14:paraId="42F4262B" w14:textId="77777777" w:rsidR="00C57E99" w:rsidRDefault="00627ED1" w:rsidP="00C57E99">
      <w:pPr>
        <w:pStyle w:val="Bodyafterquote"/>
      </w:pPr>
      <w:r w:rsidRPr="00627ED1">
        <w:t xml:space="preserve">In many of their Tablets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exhorted the believers to show the utmost kindness to all, including their enemies, and to pray for them.</w:t>
      </w:r>
    </w:p>
    <w:p w14:paraId="2B69253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29</w:t>
      </w:r>
      <w:r>
        <w:rPr>
          <w:rStyle w:val="structure"/>
        </w:rPr>
        <w:t>—en_19920000/</w:t>
      </w:r>
      <w:r w:rsidRPr="00936C68">
        <w:rPr>
          <w:rStyle w:val="structurevisible"/>
        </w:rPr>
        <w:t>&gt;</w:t>
      </w:r>
    </w:p>
    <w:p w14:paraId="7BC5E13B" w14:textId="77777777" w:rsidR="00C57E99" w:rsidRDefault="00627ED1" w:rsidP="00C57E99">
      <w:pPr>
        <w:pStyle w:val="Bodycont"/>
      </w:pPr>
      <w:r w:rsidRPr="00627ED1">
        <w:t xml:space="preserve">In His Will and Testament </w:t>
      </w:r>
      <w:r w:rsidRPr="00627ED1">
        <w:rPr>
          <w:highlight w:val="yellow"/>
        </w:rPr>
        <w:t>ʿAbdu’l-Bah</w:t>
      </w:r>
      <w:r w:rsidR="00C57E99" w:rsidRPr="000C7039">
        <w:rPr>
          <w:highlight w:val="yellow"/>
        </w:rPr>
        <w:t>á</w:t>
      </w:r>
      <w:r w:rsidRPr="00627ED1">
        <w:t xml:space="preserve"> counsels His loved ones in these words:</w:t>
      </w:r>
    </w:p>
    <w:p w14:paraId="715E995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30</w:t>
      </w:r>
      <w:r>
        <w:rPr>
          <w:rStyle w:val="structure"/>
        </w:rPr>
        <w:t>—en_19920000/</w:t>
      </w:r>
      <w:r w:rsidRPr="00936C68">
        <w:rPr>
          <w:rStyle w:val="structurevisible"/>
        </w:rPr>
        <w:t>&gt;</w:t>
      </w:r>
    </w:p>
    <w:p w14:paraId="552E1AE3"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 xml:space="preserve">»Wherefore, O my loving friends! Consort with all the peoples, kindred and religions of the world with the utmost truthfulness, uprightness, faithfulness, kindliness, good-will and friendliness; that all the world of being may be filled with the holy ecstasy of the grace of </w:t>
      </w:r>
      <w:r w:rsidR="00627ED1" w:rsidRPr="00627ED1">
        <w:rPr>
          <w:rStyle w:val="quotebahaiscripture"/>
          <w:highlight w:val="yellow"/>
        </w:rPr>
        <w:t>Bahá</w:t>
      </w:r>
      <w:r w:rsidR="00627ED1" w:rsidRPr="00627ED1">
        <w:rPr>
          <w:rStyle w:val="quotebahaiscripture"/>
        </w:rPr>
        <w:t>, that ignorance, enmity, hate and rancour may vanish from the world and the darkness of estrangement amidst the peoples and kindreds of the world may give way to the Light of Unity. Should other peoples and nations be unfaithful to you show your fidelity unto them, should they be unjust toward you show justice towards them, should they keep aloof from you attract them to yourself, should they show their enmity be friendly towards them, should they poison your lives, sweeten their souls, should they inflict a wound upon you, be a salve to their sores. Such are the attributes of the sincere! Such are the attributes of the truthful!«</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44"/>
      </w:r>
      <w:r w:rsidR="00627ED1" w:rsidRPr="00627ED1">
        <w:rPr>
          <w:rStyle w:val="structurepagenumber"/>
        </w:rPr>
        <w:t xml:space="preserve"> &lt;page 259</w:t>
      </w:r>
      <w:r w:rsidR="00B777C2">
        <w:rPr>
          <w:rStyle w:val="structurepagenumber"/>
        </w:rPr>
        <w:t>/&gt;</w:t>
      </w:r>
    </w:p>
    <w:p w14:paraId="64CA66C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31</w:t>
      </w:r>
      <w:r>
        <w:rPr>
          <w:rStyle w:val="structure"/>
        </w:rPr>
        <w:t>—en_19920000/</w:t>
      </w:r>
      <w:r w:rsidRPr="00936C68">
        <w:rPr>
          <w:rStyle w:val="structurevisible"/>
        </w:rPr>
        <w:t>&gt;</w:t>
      </w:r>
    </w:p>
    <w:p w14:paraId="43D5EB36" w14:textId="77777777" w:rsidR="00C57E99" w:rsidRDefault="00627ED1" w:rsidP="00C57E99">
      <w:pPr>
        <w:pStyle w:val="Bodyafterquote"/>
      </w:pPr>
      <w:r w:rsidRPr="00627ED1">
        <w:t xml:space="preserve">Whereas association with the peoples of the world is enjoined on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the Covenant-breakers are a legitimate exception. They are cast out of the community and shunned by the believers, but to hate, oppose or confront them is against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above story by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demonstrates that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are forbidden to take any measures designed to harm the Covenant-breakers or obstruct their personal work and activities. On the contrary, knowing that these people are misguided and ignorant of the truth, the believers should overlook and forgive their transgressions. Following in the foot-steps of the Master, they are encouraged to feel the utmost compassion toward them in their hearts, for they are aware that unless these misguided souls change their ways, their plight will be disastrous and their end perilous. Since they do not associate with Covenant-breakers, the only way they can help them is to pray that they may be guided to the pathway of truth. Indeed, a number of Covenant-breakers have recognized their folly, repented to the Centre of the Cause, been forgiven and welcomed back into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The following prayer of </w:t>
      </w:r>
      <w:r w:rsidRPr="00627ED1">
        <w:rPr>
          <w:highlight w:val="yellow"/>
        </w:rPr>
        <w:t>ʿAbdu’l-Bah</w:t>
      </w:r>
      <w:r w:rsidR="00C57E99" w:rsidRPr="000C7039">
        <w:rPr>
          <w:highlight w:val="yellow"/>
        </w:rPr>
        <w:t>á</w:t>
      </w:r>
      <w:r w:rsidRPr="00627ED1">
        <w:t xml:space="preserve"> for the Covenant-breakers, who had inflicted untold sufferings upon Him for almost three decades, demonstrates that although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shun these sick souls, they do not bear antagonism or hatred toward them in their hearts.</w:t>
      </w:r>
    </w:p>
    <w:p w14:paraId="00AD475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32</w:t>
      </w:r>
      <w:r>
        <w:rPr>
          <w:rStyle w:val="structure"/>
        </w:rPr>
        <w:t>—en_19920000/</w:t>
      </w:r>
      <w:r w:rsidRPr="00936C68">
        <w:rPr>
          <w:rStyle w:val="structurevisible"/>
        </w:rPr>
        <w:t>&gt;</w:t>
      </w:r>
    </w:p>
    <w:p w14:paraId="1295B9F5"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»I call upon Thee, O Lord my God! with my tongue and with all my heart, not to requite them for their cruelty and their wrong-doings, their craft and their mischief, for they are foolish and ignoble and know not what they do. They discern not good from evil, neither do they distinguish right from wrong, nor justice from injustice. They follow their own desires and walk in the footsteps of the most imperfect and foolish amongst them. O my Lord! Have mercy upon them, shield them from all afflictions in these troubled times and grant that all trials and hardships may be the lot of this Thy servant that hath fallen into this darksome pit. Single me out for every woe and make me a sacrifice for all Thy loved ones. O Lord, Most High! May my soul, my life, my being, my spirit, my all be offered up for them. O God, my God! Lowly, suppliant and fallen upon my face, I beseech Thee with all the ardour of my invocation to pardon whosoever hath hurt me, forgive him that conspired against me and offended me, and wash away the misdeeds of them that have wrought injustice upon me. Vouchsafe unto them Thy good gifts, give them joy, relieve them from sorrow, grant them peace and prosperity, give them Thy bliss and pour upon them Thy bounty.</w:t>
      </w:r>
    </w:p>
    <w:p w14:paraId="150BA31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22:</w:t>
      </w:r>
      <w:r w:rsidRPr="00627ED1">
        <w:rPr>
          <w:rStyle w:val="structureparIDparcounter"/>
        </w:rPr>
        <w:t>33</w:t>
      </w:r>
      <w:r w:rsidRPr="00627ED1">
        <w:rPr>
          <w:rStyle w:val="structure"/>
        </w:rPr>
        <w:t>—en_19920000/</w:t>
      </w:r>
      <w:r w:rsidRPr="00627ED1">
        <w:rPr>
          <w:rStyle w:val="structurevisible"/>
        </w:rPr>
        <w:t>&gt;</w:t>
      </w:r>
    </w:p>
    <w:p w14:paraId="7A7C08A5" w14:textId="77777777" w:rsidR="00C57E99" w:rsidRDefault="00627ED1" w:rsidP="00C57E99">
      <w:pPr>
        <w:pStyle w:val="Quotecont"/>
      </w:pPr>
      <w:r w:rsidRPr="00627ED1">
        <w:rPr>
          <w:rStyle w:val="quotebahaiscripture"/>
        </w:rPr>
        <w:t>Thou are the Powerful, the Gracious, the Help in Peril, the Self-Subsisting!«</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5"/>
      </w:r>
    </w:p>
    <w:p w14:paraId="0364AA5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34</w:t>
      </w:r>
      <w:r>
        <w:rPr>
          <w:rStyle w:val="structure"/>
        </w:rPr>
        <w:t>—en_19920000/</w:t>
      </w:r>
      <w:r w:rsidRPr="00936C68">
        <w:rPr>
          <w:rStyle w:val="structurevisible"/>
        </w:rPr>
        <w:t>&gt;</w:t>
      </w:r>
    </w:p>
    <w:p w14:paraId="47E7F910" w14:textId="77777777" w:rsidR="00C57E99" w:rsidRDefault="00627ED1" w:rsidP="00C57E99">
      <w:pPr>
        <w:pStyle w:val="Bodyafterquote"/>
      </w:pPr>
      <w:r w:rsidRPr="00627ED1">
        <w:t>It is helpful at this juncture to clarify the difference between Covenant-breakers and those who withdraw from the Faith of</w:t>
      </w:r>
      <w:r w:rsidRPr="00627ED1">
        <w:rPr>
          <w:rStyle w:val="structurepagenumber"/>
        </w:rPr>
        <w:t xml:space="preserve"> &lt;page 260</w:t>
      </w:r>
      <w:r w:rsidR="00B777C2">
        <w:rPr>
          <w:rStyle w:val="structurepagenumber"/>
        </w:rPr>
        <w:t>/&gt;</w:t>
      </w:r>
      <w:r w:rsidR="00C57E99">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are always a small number of individuals who recognize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embrace His Faith, and even become active members of the community, but later, for some reason, change their minds and withdraw from the Faith. Such individuals are not Covenant-breakers.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will maintain friendly relationships with such people and respect their decision to withdraw their membership in the Faith.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enjoined upon His followers to associate with them in a spirit of love and fellowship.</w:t>
      </w:r>
    </w:p>
    <w:p w14:paraId="294AC7C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35</w:t>
      </w:r>
      <w:r>
        <w:rPr>
          <w:rStyle w:val="structure"/>
        </w:rPr>
        <w:t>—en_19920000/</w:t>
      </w:r>
      <w:r w:rsidRPr="00936C68">
        <w:rPr>
          <w:rStyle w:val="structurevisible"/>
        </w:rPr>
        <w:t>&gt;</w:t>
      </w:r>
    </w:p>
    <w:p w14:paraId="34DE3B5D" w14:textId="77777777" w:rsidR="00C57E99" w:rsidRDefault="00627ED1" w:rsidP="00C57E99">
      <w:pPr>
        <w:pStyle w:val="Bodycont"/>
      </w:pPr>
      <w:r w:rsidRPr="00627ED1">
        <w:t xml:space="preserve">There is another category of believers who become deprived of their administrative rights by the sanction, at the present time, of the National Spiritual Assemblies. This happens when the individual flagrantly breaks certain laws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are related to social or administrative activities and by so doing brings disgrace upon the Faith. Although not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good standing, these people are nevertheless part of the community and may, under certain conditions, regain their administrative rights.</w:t>
      </w:r>
    </w:p>
    <w:p w14:paraId="4C98291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36</w:t>
      </w:r>
      <w:r>
        <w:rPr>
          <w:rStyle w:val="structure"/>
        </w:rPr>
        <w:t>—en_19920000/</w:t>
      </w:r>
      <w:r w:rsidRPr="00936C68">
        <w:rPr>
          <w:rStyle w:val="structurevisible"/>
        </w:rPr>
        <w:t>&gt;</w:t>
      </w:r>
    </w:p>
    <w:p w14:paraId="046E1E92"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has described Covenant-breaking as a contagious disease and therefore counselled the believers for the sake of their own salvation and the unity of the community, to cut their association from Covenant-breakers and have no personal contact with them. By the same token, the believers are also strongly discouraged from reading their propaganda, for their words also can inject poison into the mind. When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w:t>
      </w:r>
      <w:r w:rsidR="00627ED1" w:rsidRPr="00627ED1">
        <w:rPr>
          <w:highlight w:val="yellow"/>
        </w:rPr>
        <w:t>Al</w:t>
      </w:r>
      <w:r w:rsidRPr="000C7039">
        <w:rPr>
          <w:highlight w:val="yellow"/>
        </w:rPr>
        <w:t>í</w:t>
      </w:r>
      <w:r w:rsidR="00627ED1" w:rsidRPr="00627ED1">
        <w:t xml:space="preserve"> distributed his false propaganda against the Centre of the Covenant, the recipients in Persia who were loyal to the Faith used to return his communications to him sealed and unread. The same is true today.</w:t>
      </w:r>
    </w:p>
    <w:p w14:paraId="0F97832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22:</w:t>
      </w:r>
      <w:r w:rsidRPr="00936C68">
        <w:rPr>
          <w:rStyle w:val="structureparIDparcounter"/>
        </w:rPr>
        <w:t>37</w:t>
      </w:r>
      <w:r>
        <w:rPr>
          <w:rStyle w:val="structure"/>
        </w:rPr>
        <w:t>—en_19920000/</w:t>
      </w:r>
      <w:r w:rsidRPr="00936C68">
        <w:rPr>
          <w:rStyle w:val="structurevisible"/>
        </w:rPr>
        <w:t>&gt;</w:t>
      </w:r>
    </w:p>
    <w:p w14:paraId="428E7CC1" w14:textId="77777777" w:rsidR="00C57E99" w:rsidRDefault="00627ED1" w:rsidP="00C57E99">
      <w:pPr>
        <w:pStyle w:val="Bodycont"/>
      </w:pPr>
      <w:r w:rsidRPr="00627ED1">
        <w:t xml:space="preserve">By their fidelity, courage, and faith, the believers during the Ministries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rallied around the Centre of the Cause, guarded the stronghold of the Faith, protected it from the onslaught of the Covenant-breakers, and prevented them from spreading their venom among the believers. Thus they handed down to later generations a world-wide community whose unity is firmly established and the invincibility of its rising institutions fully demonstrated.</w:t>
      </w:r>
      <w:r w:rsidRPr="00627ED1">
        <w:rPr>
          <w:rStyle w:val="structurepagenumber"/>
        </w:rPr>
        <w:t xml:space="preserve"> &lt;page 261</w:t>
      </w:r>
      <w:bookmarkStart w:id="31" w:name="ch23"/>
      <w:bookmarkEnd w:id="31"/>
      <w:r w:rsidR="00B777C2">
        <w:rPr>
          <w:rStyle w:val="structurepagenumber"/>
        </w:rPr>
        <w:t>/&gt;</w:t>
      </w:r>
    </w:p>
    <w:p w14:paraId="6F54C3F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23</w:t>
      </w:r>
      <w:r w:rsidRPr="00835AAF">
        <w:rPr>
          <w:rStyle w:val="structure"/>
        </w:rPr>
        <w:t>:0</w:t>
      </w:r>
      <w:r>
        <w:rPr>
          <w:rStyle w:val="structure"/>
        </w:rPr>
        <w:t>—en_19920000/</w:t>
      </w:r>
      <w:r w:rsidRPr="00835AAF">
        <w:rPr>
          <w:rStyle w:val="structurevisible"/>
        </w:rPr>
        <w:t>&gt;</w:t>
      </w:r>
      <w:r>
        <w:t>CHAPTER TWENTY-THREE</w:t>
      </w:r>
      <w:r>
        <w:br/>
      </w:r>
      <w:r w:rsidR="00627ED1" w:rsidRPr="00627ED1">
        <w:t>Fostering Steadfastness in the Covenant</w:t>
      </w:r>
    </w:p>
    <w:p w14:paraId="21EDC780"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w:t>
      </w:r>
      <w:r>
        <w:rPr>
          <w:rStyle w:val="structure"/>
        </w:rPr>
        <w:t>—en_19920000/</w:t>
      </w:r>
      <w:r w:rsidRPr="00936C68">
        <w:rPr>
          <w:rStyle w:val="structurevisible"/>
        </w:rPr>
        <w:t>&gt;</w:t>
      </w:r>
    </w:p>
    <w:p w14:paraId="3A0B2FF9" w14:textId="77777777" w:rsidR="00C57E99" w:rsidRDefault="00627ED1" w:rsidP="00C57E99">
      <w:pPr>
        <w:pStyle w:val="Body1st"/>
      </w:pPr>
      <w:r w:rsidRPr="00627ED1">
        <w:t xml:space="preserve">One of the most important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the unfettered search after truth. By this is meant that the individual is duty bound to search after truth prayerfully and without prejudice until, it is hoped, he is enabled to recognize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for this age, and to embrace His Cause. There is nothing more precious and more vital for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than his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But faith is a relative term. Its intensity varies in individuals and is dependent upon the extent to which one has recognised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Supreme Manifestation of God.</w:t>
      </w:r>
    </w:p>
    <w:p w14:paraId="5A3C3F5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w:t>
      </w:r>
      <w:r>
        <w:rPr>
          <w:rStyle w:val="structure"/>
        </w:rPr>
        <w:t>—en_19920000/</w:t>
      </w:r>
      <w:r w:rsidRPr="00936C68">
        <w:rPr>
          <w:rStyle w:val="structurevisible"/>
        </w:rPr>
        <w:t>&gt;</w:t>
      </w:r>
    </w:p>
    <w:p w14:paraId="5455FACA" w14:textId="77777777" w:rsidR="00C57E99" w:rsidRDefault="00627ED1" w:rsidP="00C57E99">
      <w:pPr>
        <w:pStyle w:val="Bodycont"/>
      </w:pPr>
      <w:r w:rsidRPr="00627ED1">
        <w:t xml:space="preserve">Once a believer embraces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will have unlimited scope in the investigation of the many truths enshrined in the Revelation; this path of exploration in the teachings can continue until the end of one’s life. </w:t>
      </w:r>
      <w:r w:rsidRPr="00627ED1">
        <w:rPr>
          <w:highlight w:val="cyan"/>
        </w:rPr>
        <w:t>Shoghi Effendi</w:t>
      </w:r>
      <w:r w:rsidRPr="00627ED1">
        <w:t xml:space="preserve"> has made it </w:t>
      </w:r>
      <w:r w:rsidR="00C57E99" w:rsidRPr="00663F8C">
        <w:rPr>
          <w:rStyle w:val="structurevisible"/>
        </w:rPr>
        <w:t>&lt;</w:t>
      </w:r>
      <w:r w:rsidR="00C57E99" w:rsidRPr="00663F8C">
        <w:rPr>
          <w:rStyle w:val="structure"/>
        </w:rPr>
        <w:t>cit Sho_%►%_%_%►%_%_%—en_%—%_%</w:t>
      </w:r>
      <w:r w:rsidR="00C57E99" w:rsidRPr="00663F8C">
        <w:rPr>
          <w:rStyle w:val="structurevisible"/>
        </w:rPr>
        <w:t>&gt;</w:t>
      </w:r>
      <w:r w:rsidRPr="00627ED1">
        <w:rPr>
          <w:rStyle w:val="quotebahaiscripture"/>
        </w:rPr>
        <w:t>»the first obligation«</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of a believer to deepen his understanding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These are his words:</w:t>
      </w:r>
    </w:p>
    <w:p w14:paraId="0182F49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w:t>
      </w:r>
      <w:r>
        <w:rPr>
          <w:rStyle w:val="structure"/>
        </w:rPr>
        <w:t>—en_19920000/</w:t>
      </w:r>
      <w:r w:rsidRPr="00936C68">
        <w:rPr>
          <w:rStyle w:val="structurevisible"/>
        </w:rPr>
        <w:t>&gt;</w:t>
      </w:r>
    </w:p>
    <w:p w14:paraId="17EE4390" w14:textId="77777777" w:rsidR="00C57E99" w:rsidRDefault="00C57E99" w:rsidP="00C57E99">
      <w:pPr>
        <w:pStyle w:val="Quote1st"/>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»To strive to obtain a more adequate understanding of the significance of </w:t>
      </w:r>
      <w:r w:rsidR="00627ED1" w:rsidRPr="00627ED1">
        <w:rPr>
          <w:rStyle w:val="quotebahaiscripture"/>
          <w:highlight w:val="yellow"/>
        </w:rPr>
        <w:t>Bahá’u’lláh’s</w:t>
      </w:r>
      <w:r w:rsidR="00627ED1" w:rsidRPr="00627ED1">
        <w:rPr>
          <w:rStyle w:val="quotebahaiscripture"/>
        </w:rPr>
        <w:t xml:space="preserve"> stupendous Revelation must, it is my unalterable conviction, remain the first obligation and the object of the constant endeavour of each one of its loyal adherents. An exact and thorough comprehension of so vast a system, so sublime a revelation, so sacred a trust, is for obvious reasons beyond the reach and ken of our finite minds. We can, however, and it is our bounden duty to seek to derive fresh inspiration and added sustenance as we labour for the propagation of His Faith through a clearer apprehension of the truths it enshrines and the principles on which it is based.«</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46"/>
      </w:r>
    </w:p>
    <w:p w14:paraId="2AA2A4B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w:t>
      </w:r>
      <w:r>
        <w:rPr>
          <w:rStyle w:val="structure"/>
        </w:rPr>
        <w:t>—en_19920000/</w:t>
      </w:r>
      <w:r w:rsidRPr="00936C68">
        <w:rPr>
          <w:rStyle w:val="structurevisible"/>
        </w:rPr>
        <w:t>&gt;</w:t>
      </w:r>
    </w:p>
    <w:p w14:paraId="3C959E57" w14:textId="77777777" w:rsidR="00C57E99" w:rsidRDefault="00627ED1" w:rsidP="00C57E99">
      <w:pPr>
        <w:pStyle w:val="Bodyafterquote"/>
      </w:pPr>
      <w:r w:rsidRPr="00627ED1">
        <w:t xml:space="preserve">When the individual recognizes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a spark of faith is ignited in his heart. At first a faint glimmer of light, this spark must be allowed to become a fire of ever-growing intensity, for it is then that the believer will fall in love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But how can a person who has just embraced this belief draw closer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fan into flame the spark of his faith and increase his love for Him day by day?</w:t>
      </w:r>
    </w:p>
    <w:p w14:paraId="52E844F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5</w:t>
      </w:r>
      <w:r>
        <w:rPr>
          <w:rStyle w:val="structure"/>
        </w:rPr>
        <w:t>—en_19920000/</w:t>
      </w:r>
      <w:r w:rsidRPr="00936C68">
        <w:rPr>
          <w:rStyle w:val="structurevisible"/>
        </w:rPr>
        <w:t>&gt;</w:t>
      </w:r>
    </w:p>
    <w:p w14:paraId="33AB63BF" w14:textId="77777777" w:rsidR="00C57E99" w:rsidRDefault="00627ED1" w:rsidP="00C57E99">
      <w:pPr>
        <w:pStyle w:val="Bodycont"/>
      </w:pPr>
      <w:r w:rsidRPr="00627ED1">
        <w:t xml:space="preserve">It is stated in </w:t>
      </w:r>
      <w:r w:rsidRPr="00627ED1">
        <w:rPr>
          <w:highlight w:val="yellow"/>
        </w:rPr>
        <w:t>Isl</w:t>
      </w:r>
      <w:r w:rsidR="00C57E99" w:rsidRPr="000C7039">
        <w:rPr>
          <w:highlight w:val="yellow"/>
        </w:rPr>
        <w:t>á</w:t>
      </w:r>
      <w:r w:rsidRPr="00627ED1">
        <w:rPr>
          <w:highlight w:val="yellow"/>
        </w:rPr>
        <w:t>m</w:t>
      </w:r>
      <w:r w:rsidRPr="00627ED1">
        <w:t xml:space="preserve">,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confirms and reiterates this, that </w:t>
      </w:r>
      <w:r w:rsidR="00C57E99" w:rsidRPr="00663F8C">
        <w:rPr>
          <w:rStyle w:val="structurevisible"/>
        </w:rPr>
        <w:t>&lt;</w:t>
      </w:r>
      <w:r w:rsidR="00C57E99" w:rsidRPr="00663F8C">
        <w:rPr>
          <w:rStyle w:val="structure"/>
        </w:rPr>
        <w:t>cit %_hadith►%_%_%►%_%_%—en_%—%_%</w:t>
      </w:r>
      <w:r w:rsidR="00C57E99" w:rsidRPr="00663F8C">
        <w:rPr>
          <w:rStyle w:val="structurevisible"/>
        </w:rPr>
        <w:t>&gt;</w:t>
      </w:r>
      <w:r w:rsidRPr="00627ED1">
        <w:rPr>
          <w:rStyle w:val="quoteholytradition"/>
        </w:rPr>
        <w:t>»Knowledge is a light which God casteth into the heart of</w:t>
      </w:r>
      <w:r w:rsidRPr="00627ED1">
        <w:rPr>
          <w:rStyle w:val="structurepagenumber"/>
        </w:rPr>
        <w:t xml:space="preserve"> &lt;page 262</w:t>
      </w:r>
      <w:r w:rsidR="00B777C2">
        <w:rPr>
          <w:rStyle w:val="structurepagenumber"/>
        </w:rPr>
        <w:t>/&gt;</w:t>
      </w:r>
      <w:r w:rsidRPr="00627ED1">
        <w:rPr>
          <w:rStyle w:val="quoteholytradition"/>
        </w:rPr>
        <w:t xml:space="preserve"> whomsoever He willeth.«</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The statement that the heart is the dawning-place of the knowledge of God may sound strange to some, because it is commonly thought that the mind is the vehicle for acquiring knowledge and not the heart. But faith and knowledge of God, like seeds, are planted first in the heart. It is only afterwards that the mind grasps the truth and begins to understand it. In the end it is the interaction of the two </w:t>
      </w:r>
      <w:r w:rsidR="00C57E99">
        <w:t>--</w:t>
      </w:r>
      <w:r w:rsidRPr="00627ED1">
        <w:t xml:space="preserve"> the heart and the mind </w:t>
      </w:r>
      <w:r w:rsidR="00C57E99">
        <w:t>--</w:t>
      </w:r>
      <w:r w:rsidRPr="00627ED1">
        <w:t xml:space="preserve"> which brings confirmation and certitude to the soul.</w:t>
      </w:r>
    </w:p>
    <w:p w14:paraId="511E54F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6</w:t>
      </w:r>
      <w:r>
        <w:rPr>
          <w:rStyle w:val="structure"/>
        </w:rPr>
        <w:t>—en_19920000/</w:t>
      </w:r>
      <w:r w:rsidRPr="00936C68">
        <w:rPr>
          <w:rStyle w:val="structurevisible"/>
        </w:rPr>
        <w:t>&gt;</w:t>
      </w:r>
    </w:p>
    <w:p w14:paraId="13ADE1D2" w14:textId="77777777" w:rsidR="00C57E99" w:rsidRDefault="00627ED1" w:rsidP="00C57E99">
      <w:pPr>
        <w:pStyle w:val="Bodycont"/>
      </w:pPr>
      <w:r w:rsidRPr="00627ED1">
        <w:t xml:space="preserve">Although in some cases a believer’s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may come to him through an intellectual approach, its intensification and growth day by day cannot continue purely by intellectual pursuits. And if a person’s faith does not increase with the passage of time it is like a child which is born but fails to grow. Such a person is very likely to feel a measure of doubt in his innermost heart concerning the Faith, and may experience great conflicts in his mind, especially when he goes through tests. Although intellectually he may accept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Manifestation of God and may even be well versed in His Writings, he will not be able to have that absolute certitude which endows a human being with spiritual qualities and confers upon him perpetual contentment, assurance and happiness.</w:t>
      </w:r>
    </w:p>
    <w:p w14:paraId="10BCEC3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7</w:t>
      </w:r>
      <w:r>
        <w:rPr>
          <w:rStyle w:val="structure"/>
        </w:rPr>
        <w:t>—en_19920000/</w:t>
      </w:r>
      <w:r w:rsidRPr="00936C68">
        <w:rPr>
          <w:rStyle w:val="structurevisible"/>
        </w:rPr>
        <w:t>&gt;</w:t>
      </w:r>
    </w:p>
    <w:p w14:paraId="3ABEB2ED" w14:textId="77777777" w:rsidR="00C57E99" w:rsidRDefault="00627ED1" w:rsidP="00C57E99">
      <w:pPr>
        <w:pStyle w:val="Bodycont"/>
      </w:pPr>
      <w:r w:rsidRPr="00627ED1">
        <w:t xml:space="preserve">The heart is the focal point of warmth and love. It is characteristic of the heart to fall in love with another party, but it is the individual who finds and chooses that party. If he turns his affections to the material world, his heart will very easily become attached to material things. But if he turns to God and spiritual things, then his heart can fall in love with his Creator, provided he fulfils one condition stated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40E309B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8</w:t>
      </w:r>
      <w:r>
        <w:rPr>
          <w:rStyle w:val="structure"/>
        </w:rPr>
        <w:t>—en_19920000/</w:t>
      </w:r>
      <w:r w:rsidRPr="00936C68">
        <w:rPr>
          <w:rStyle w:val="structurevisible"/>
        </w:rPr>
        <w:t>&gt;</w:t>
      </w:r>
    </w:p>
    <w:p w14:paraId="60F950C1"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»O Son of Being!</w:t>
      </w:r>
    </w:p>
    <w:p w14:paraId="579BE5B0" w14:textId="77777777" w:rsidR="00C57E99" w:rsidRDefault="00627ED1" w:rsidP="00C57E99">
      <w:pPr>
        <w:pStyle w:val="Quotecont"/>
      </w:pPr>
      <w:r w:rsidRPr="00627ED1">
        <w:rPr>
          <w:rStyle w:val="quotebahaiscripture"/>
        </w:rPr>
        <w:t>Thy heart is My home; sanctify it for My descent. Thy spirit is My place of revelation; cleanse it for my Manifestation.«</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7"/>
      </w:r>
    </w:p>
    <w:p w14:paraId="12C7682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9</w:t>
      </w:r>
      <w:r>
        <w:rPr>
          <w:rStyle w:val="structure"/>
        </w:rPr>
        <w:t>—en_19920000/</w:t>
      </w:r>
      <w:r w:rsidRPr="00936C68">
        <w:rPr>
          <w:rStyle w:val="structurevisible"/>
        </w:rPr>
        <w:t>&gt;</w:t>
      </w:r>
    </w:p>
    <w:p w14:paraId="06F38A7F" w14:textId="77777777" w:rsidR="00C57E99" w:rsidRDefault="00627ED1" w:rsidP="00C57E99">
      <w:pPr>
        <w:pStyle w:val="Bodyafterquote"/>
      </w:pPr>
      <w:r w:rsidRPr="00627ED1">
        <w:t xml:space="preserve">How can one sanctify the heart? In another passage,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explains:</w:t>
      </w:r>
    </w:p>
    <w:p w14:paraId="4814D3F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10</w:t>
      </w:r>
      <w:r>
        <w:rPr>
          <w:rStyle w:val="structure"/>
        </w:rPr>
        <w:t>—en_19920000/</w:t>
      </w:r>
      <w:r w:rsidRPr="00936C68">
        <w:rPr>
          <w:rStyle w:val="structurevisible"/>
        </w:rPr>
        <w:t>&gt;</w:t>
      </w:r>
    </w:p>
    <w:p w14:paraId="6213D263"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»O Son of Dust!</w:t>
      </w:r>
    </w:p>
    <w:p w14:paraId="2D7B1A40" w14:textId="77777777" w:rsidR="00C57E99" w:rsidRDefault="00627ED1" w:rsidP="00C57E99">
      <w:pPr>
        <w:pStyle w:val="Quotecont"/>
      </w:pPr>
      <w:r w:rsidRPr="00627ED1">
        <w:rPr>
          <w:rStyle w:val="quotebahaiscripture"/>
        </w:rPr>
        <w:t>All that is in heaven and earth I have ordained for thee, except the human heart, which I have made the habitation of My beauty and glory; yet thou didst give My home and dwelling to another than Me; and whenever the manifestation of My holiness sought His own abode, a stranger found He there, and, homeless, hastened unto the sanctuary of the Beloved...«</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8"/>
      </w:r>
    </w:p>
    <w:p w14:paraId="66AACD8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11</w:t>
      </w:r>
      <w:r>
        <w:rPr>
          <w:rStyle w:val="structure"/>
        </w:rPr>
        <w:t>—en_19920000/</w:t>
      </w:r>
      <w:r w:rsidRPr="00936C68">
        <w:rPr>
          <w:rStyle w:val="structurevisible"/>
        </w:rPr>
        <w:t>&gt;</w:t>
      </w:r>
    </w:p>
    <w:p w14:paraId="419AE046" w14:textId="77777777" w:rsidR="00C57E99" w:rsidRDefault="00627ED1" w:rsidP="00C57E99">
      <w:pPr>
        <w:pStyle w:val="Bodyafterquote"/>
      </w:pPr>
      <w:r w:rsidRPr="00627ED1">
        <w:t>And again:</w:t>
      </w:r>
    </w:p>
    <w:p w14:paraId="6D9AB46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12</w:t>
      </w:r>
      <w:r>
        <w:rPr>
          <w:rStyle w:val="structure"/>
        </w:rPr>
        <w:t>—en_19920000/</w:t>
      </w:r>
      <w:r w:rsidRPr="00936C68">
        <w:rPr>
          <w:rStyle w:val="structurevisible"/>
        </w:rPr>
        <w:t>&gt;</w:t>
      </w:r>
    </w:p>
    <w:p w14:paraId="630868A7"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»O My Friend in Word!</w:t>
      </w:r>
    </w:p>
    <w:p w14:paraId="54A3AB34" w14:textId="77777777" w:rsidR="00C57E99" w:rsidRDefault="00627ED1" w:rsidP="00C57E99">
      <w:pPr>
        <w:pStyle w:val="Quotecont"/>
      </w:pPr>
      <w:r w:rsidRPr="00627ED1">
        <w:rPr>
          <w:rStyle w:val="quotebahaiscripture"/>
        </w:rPr>
        <w:t>Ponder a while. Hast thou ever heard that friend and foe should abide in one heart? Cast out then the stranger, that the Friend may enter His home.«</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49"/>
      </w:r>
      <w:r w:rsidRPr="00627ED1">
        <w:rPr>
          <w:rStyle w:val="structurepagenumber"/>
        </w:rPr>
        <w:t xml:space="preserve"> &lt;page 263</w:t>
      </w:r>
      <w:r w:rsidR="00B777C2">
        <w:rPr>
          <w:rStyle w:val="structurepagenumber"/>
        </w:rPr>
        <w:t>/&gt;</w:t>
      </w:r>
    </w:p>
    <w:p w14:paraId="25EBD03F"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13</w:t>
      </w:r>
      <w:r>
        <w:rPr>
          <w:rStyle w:val="structure"/>
        </w:rPr>
        <w:t>—en_19920000/</w:t>
      </w:r>
      <w:r w:rsidRPr="00936C68">
        <w:rPr>
          <w:rStyle w:val="structurevisible"/>
        </w:rPr>
        <w:t>&gt;</w:t>
      </w:r>
    </w:p>
    <w:p w14:paraId="62A0B902" w14:textId="77777777" w:rsidR="00C57E99" w:rsidRDefault="00627ED1" w:rsidP="00C57E99">
      <w:pPr>
        <w:pStyle w:val="Bodyafterquote"/>
      </w:pPr>
      <w:r w:rsidRPr="00627ED1">
        <w:t xml:space="preserve">To acquire faith, then, and enable the revelation of God to shine within the heart, one must cast out the </w:t>
      </w:r>
      <w:r w:rsidRPr="00627ED1">
        <w:rPr>
          <w:rStyle w:val="quotesterms"/>
        </w:rPr>
        <w:t>›stranger‹</w:t>
      </w:r>
      <w:r w:rsidRPr="00627ED1">
        <w:t xml:space="preserve">. This </w:t>
      </w:r>
      <w:r w:rsidRPr="00627ED1">
        <w:rPr>
          <w:rStyle w:val="quotesterms"/>
        </w:rPr>
        <w:t>›stranger‹</w:t>
      </w:r>
      <w:r w:rsidRPr="00627ED1">
        <w:t xml:space="preserve"> is man’s attachment to this world. The most formidable type of attachment, and the most harmful, is attachment to one’s own self. It manifests itself mainly in the form of pride in one’s own knowledge and in other accomplishments such as rank and position. It is the love of one’s own self that renders the individual opinionated, self-centred, proud and egotistical, and in fact denudes him of spiritual qualities. Such a person has indeed harboured within his heart a great enemy, namely, the </w:t>
      </w:r>
      <w:r w:rsidRPr="00627ED1">
        <w:rPr>
          <w:rStyle w:val="quotesterms"/>
        </w:rPr>
        <w:t>›stranger‹</w:t>
      </w:r>
      <w:r w:rsidRPr="00627ED1">
        <w:t xml:space="preserve">, referred to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Even if he becomes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he will find it difficult to derive spiritual upliftment from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because attachment to his own self has become a barrier between him and God.</w:t>
      </w:r>
    </w:p>
    <w:p w14:paraId="4AE65D7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14</w:t>
      </w:r>
      <w:r>
        <w:rPr>
          <w:rStyle w:val="structure"/>
        </w:rPr>
        <w:t>—en_19920000/</w:t>
      </w:r>
      <w:r w:rsidRPr="00936C68">
        <w:rPr>
          <w:rStyle w:val="structurevisible"/>
        </w:rPr>
        <w:t>&gt;</w:t>
      </w:r>
    </w:p>
    <w:p w14:paraId="029B781E" w14:textId="77777777" w:rsidR="00C57E99" w:rsidRDefault="00627ED1" w:rsidP="00C57E99">
      <w:pPr>
        <w:pStyle w:val="Bodycont"/>
      </w:pPr>
      <w:r w:rsidRPr="00627ED1">
        <w:t xml:space="preserve">To read the Writings purely with the eye of intellect, while proudly regarding oneself as a being endowed with great qualities and accomplishments, undoubtedly closes the door to the bounties and confirmations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words therefore cannot influence the heart. Of course when a person truly recognises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the Manifestation of God he becomes humble before Him, and this is one of the main prerequisites for driving the </w:t>
      </w:r>
      <w:r w:rsidRPr="00627ED1">
        <w:rPr>
          <w:rStyle w:val="quotesterms"/>
        </w:rPr>
        <w:t>›stranger‹</w:t>
      </w:r>
      <w:r w:rsidRPr="00627ED1">
        <w:t xml:space="preserve">, step by step, out of one’s heart. </w:t>
      </w:r>
      <w:r w:rsidR="00C57E99" w:rsidRPr="00663F8C">
        <w:rPr>
          <w:rStyle w:val="structurevisible"/>
        </w:rPr>
        <w:t>&lt;</w:t>
      </w:r>
      <w:r w:rsidR="00C57E99" w:rsidRPr="00663F8C">
        <w:rPr>
          <w:rStyle w:val="structure"/>
        </w:rPr>
        <w:t>cit Bah_%►%_%_%►%_%_%—en_%—%_%</w:t>
      </w:r>
      <w:r w:rsidR="00C57E99" w:rsidRPr="00663F8C">
        <w:rPr>
          <w:rStyle w:val="structurevisible"/>
        </w:rPr>
        <w:t>&gt;</w:t>
      </w:r>
      <w:r w:rsidRPr="00627ED1">
        <w:rPr>
          <w:rStyle w:val="quotebahaiscripture"/>
        </w:rPr>
        <w:t>»Humble thyself before Me, that I may graciously visit thee ...«</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is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clear admonition to man.</w:t>
      </w:r>
    </w:p>
    <w:p w14:paraId="215BD5F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15</w:t>
      </w:r>
      <w:r>
        <w:rPr>
          <w:rStyle w:val="structure"/>
        </w:rPr>
        <w:t>—en_19920000/</w:t>
      </w:r>
      <w:r w:rsidRPr="00936C68">
        <w:rPr>
          <w:rStyle w:val="structurevisible"/>
        </w:rPr>
        <w:t>&gt;</w:t>
      </w:r>
    </w:p>
    <w:p w14:paraId="5B2D2281"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»Blind thine eyes, that thou mayest behold My beauty; stop thine ears, that thou mayest hearken unto the sweet melody of My voice; empty thyself of all learning, that thou mayest partake of My knowledge; and sanctify thyself from riches, that thou mayest obtain a lasting share from the ocean of My eternal wealth...«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0"/>
      </w:r>
    </w:p>
    <w:p w14:paraId="6D91864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16</w:t>
      </w:r>
      <w:r>
        <w:rPr>
          <w:rStyle w:val="structure"/>
        </w:rPr>
        <w:t>—en_19920000/</w:t>
      </w:r>
      <w:r w:rsidRPr="00936C68">
        <w:rPr>
          <w:rStyle w:val="structurevisible"/>
        </w:rPr>
        <w:t>&gt;</w:t>
      </w:r>
    </w:p>
    <w:p w14:paraId="02DA3734" w14:textId="77777777" w:rsidR="00C57E99" w:rsidRDefault="00627ED1" w:rsidP="00C57E99">
      <w:pPr>
        <w:pStyle w:val="Bodyafterquote"/>
      </w:pPr>
      <w:r w:rsidRPr="00627ED1">
        <w:t xml:space="preserve">There is a beautiful Persian story in verse which elucidates this point quite vividly. It concerns a drop of rain falling down from the clouds. The drop knew itself to be the water of life, the most precious element that God had created, and so it was proud of itself. Boasting all the way down it suddenly saw that it was falling into an ocean beneath. Suddenly it recognised its own insignificance and exclaimed: </w:t>
      </w:r>
      <w:r w:rsidRPr="00627ED1">
        <w:rPr>
          <w:rStyle w:val="quotesdirectspeech"/>
        </w:rPr>
        <w:t>»If this exists then what am l?!«</w:t>
      </w:r>
      <w:r w:rsidRPr="00627ED1">
        <w:t xml:space="preserve"> When the ocean heard this expression of humility it attracted the drop to itself and, as a reward, made it a companion of the pearl.</w:t>
      </w:r>
    </w:p>
    <w:p w14:paraId="088489D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17</w:t>
      </w:r>
      <w:r>
        <w:rPr>
          <w:rStyle w:val="structure"/>
        </w:rPr>
        <w:t>—en_19920000/</w:t>
      </w:r>
      <w:r w:rsidRPr="00936C68">
        <w:rPr>
          <w:rStyle w:val="structurevisible"/>
        </w:rPr>
        <w:t>&gt;</w:t>
      </w:r>
    </w:p>
    <w:p w14:paraId="5FA9405F" w14:textId="77777777" w:rsidR="00C57E99" w:rsidRDefault="00627ED1" w:rsidP="00C57E99">
      <w:pPr>
        <w:pStyle w:val="Bodycont"/>
      </w:pPr>
      <w:r w:rsidRPr="00627ED1">
        <w:t xml:space="preserve">The following is part of one of the obligatory prayers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Though very brief, it is reminiscent of the story of the drop and the ocean, and serves as a perfect confession of who we are:</w:t>
      </w:r>
    </w:p>
    <w:p w14:paraId="7B17549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18</w:t>
      </w:r>
      <w:r>
        <w:rPr>
          <w:rStyle w:val="structure"/>
        </w:rPr>
        <w:t>—en_19920000/</w:t>
      </w:r>
      <w:r w:rsidRPr="00936C68">
        <w:rPr>
          <w:rStyle w:val="structurevisible"/>
        </w:rPr>
        <w:t>&gt;</w:t>
      </w:r>
    </w:p>
    <w:p w14:paraId="49161354"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»I bear witness, O my God, that Thou has created me to know Thee and to worship Thee. I testify, at this moment, to my powerlessness and to Thy might, to my poverty and to Thy wealth...«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1"/>
      </w:r>
      <w:r w:rsidR="00627ED1" w:rsidRPr="00627ED1">
        <w:rPr>
          <w:rStyle w:val="structurepagenumber"/>
        </w:rPr>
        <w:t xml:space="preserve"> &lt;page 264</w:t>
      </w:r>
      <w:r w:rsidR="00B777C2">
        <w:rPr>
          <w:rStyle w:val="structurepagenumber"/>
        </w:rPr>
        <w:t>/&gt;</w:t>
      </w:r>
    </w:p>
    <w:p w14:paraId="6EF066F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19</w:t>
      </w:r>
      <w:r>
        <w:rPr>
          <w:rStyle w:val="structure"/>
        </w:rPr>
        <w:t>—en_19920000/</w:t>
      </w:r>
      <w:r w:rsidRPr="00936C68">
        <w:rPr>
          <w:rStyle w:val="structurevisible"/>
        </w:rPr>
        <w:t>&gt;</w:t>
      </w:r>
    </w:p>
    <w:p w14:paraId="17A9F4D5" w14:textId="77777777" w:rsidR="00C57E99" w:rsidRDefault="00627ED1" w:rsidP="00C57E99">
      <w:pPr>
        <w:pStyle w:val="Bodyafterquote"/>
      </w:pPr>
      <w:r w:rsidRPr="00627ED1">
        <w:t xml:space="preserve">The daily recital of any of the three obligatory prayers can act as a mighty weapon in the spiritual battle against one’s own self, a battle that every believer must fight in order to subdue his greatest enemy and drive the </w:t>
      </w:r>
      <w:r w:rsidRPr="00627ED1">
        <w:rPr>
          <w:rStyle w:val="quotesterms"/>
        </w:rPr>
        <w:t>›stranger‹</w:t>
      </w:r>
      <w:r w:rsidRPr="00627ED1">
        <w:t xml:space="preserve"> away. The recital of the obligatory prayer, which is enjoined upon every believer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constitutes one of the most sacred rites of the Faith, is a major factor in enabling a soul to recognise its own importance in relation to its Creator and to acknowledge its own shortcomings.</w:t>
      </w:r>
    </w:p>
    <w:p w14:paraId="6E225BB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20</w:t>
      </w:r>
      <w:r>
        <w:rPr>
          <w:rStyle w:val="structure"/>
        </w:rPr>
        <w:t>—en_19920000/</w:t>
      </w:r>
      <w:r w:rsidRPr="00936C68">
        <w:rPr>
          <w:rStyle w:val="structurevisible"/>
        </w:rPr>
        <w:t>&gt;</w:t>
      </w:r>
    </w:p>
    <w:p w14:paraId="3725F24C" w14:textId="77777777" w:rsidR="00C57E99" w:rsidRDefault="00627ED1" w:rsidP="00C57E99">
      <w:pPr>
        <w:pStyle w:val="Bodycont"/>
      </w:pPr>
      <w:r w:rsidRPr="00627ED1">
        <w:t xml:space="preserve">The saying of obligatory prayers, coupled with the daily reciting of the Holy Writings as ordained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Pr="00627ED1">
        <w:rPr>
          <w:highlight w:val="yellow"/>
        </w:rPr>
        <w:t>Kit</w:t>
      </w:r>
      <w:r w:rsidR="00C57E99" w:rsidRPr="000C7039">
        <w:rPr>
          <w:highlight w:val="yellow"/>
        </w:rPr>
        <w:t>á</w:t>
      </w:r>
      <w:r w:rsidRPr="00627ED1">
        <w:rPr>
          <w:highlight w:val="yellow"/>
        </w:rPr>
        <w:t>b-i-Aqdas</w:t>
      </w:r>
      <w:r w:rsidRPr="00627ED1">
        <w:t xml:space="preserve">, and a deeper study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enable the believer to gain a glimpse of the majesty and grandeur of the Blessed Beauty. Like the drop when it saw the ocean, he will become humble and self-effacing. The </w:t>
      </w:r>
      <w:r w:rsidRPr="00627ED1">
        <w:rPr>
          <w:rStyle w:val="quotesterms"/>
        </w:rPr>
        <w:t>›stranger‹</w:t>
      </w:r>
      <w:r w:rsidRPr="00627ED1">
        <w:t xml:space="preserve"> will be driven out and the heart filled with the spirit of God’s Faith. It is at this stage that the believer will be tested.</w:t>
      </w:r>
    </w:p>
    <w:p w14:paraId="45CD0DA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21</w:t>
      </w:r>
      <w:r>
        <w:rPr>
          <w:rStyle w:val="structure"/>
        </w:rPr>
        <w:t>—en_19920000/</w:t>
      </w:r>
      <w:r w:rsidRPr="00936C68">
        <w:rPr>
          <w:rStyle w:val="structurevisible"/>
        </w:rPr>
        <w:t>&gt;</w:t>
      </w:r>
    </w:p>
    <w:p w14:paraId="669264EF" w14:textId="77777777" w:rsidR="00C57E99" w:rsidRDefault="00627ED1" w:rsidP="00C57E99">
      <w:pPr>
        <w:pStyle w:val="Bodycont"/>
      </w:pPr>
      <w:r w:rsidRPr="00627ED1">
        <w:t>Tests are an integral part of life. Even in the physical world there are tests: for example, we note that when there is movement there is also resistance; the faster one moves, the greater the resistance. Therefore, a fast-moving object meets enormous resistance from the air because of its sheer speed.</w:t>
      </w:r>
    </w:p>
    <w:p w14:paraId="193722C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22</w:t>
      </w:r>
      <w:r>
        <w:rPr>
          <w:rStyle w:val="structure"/>
        </w:rPr>
        <w:t>—en_19920000/</w:t>
      </w:r>
      <w:r w:rsidRPr="00936C68">
        <w:rPr>
          <w:rStyle w:val="structurevisible"/>
        </w:rPr>
        <w:t>&gt;</w:t>
      </w:r>
    </w:p>
    <w:p w14:paraId="733E1317" w14:textId="77777777" w:rsidR="00C57E99" w:rsidRDefault="00627ED1" w:rsidP="00C57E99">
      <w:pPr>
        <w:pStyle w:val="Bodycont"/>
      </w:pPr>
      <w:r w:rsidRPr="00627ED1">
        <w:t xml:space="preserve">This is true in a spiritual sense too. When the individual recognizes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embraces His Cause, he is tested in many ways, often without realizing it. Each time he is successful in passing a test, he will acquire greater spiritual insight and grow stronger in faith. He will then come closer to God and will be elevated to a higher level of service; next time his tests will be more difficult. We are not always able to pass a test, but God in His mercy will provide the opportunity to overcome the barriers on another occasion. But if through attachment to this world the ego dominates, one’s faith will be weakened and one may even lose it altogether.</w:t>
      </w:r>
    </w:p>
    <w:p w14:paraId="2F6F61A7"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23</w:t>
      </w:r>
      <w:r>
        <w:rPr>
          <w:rStyle w:val="structure"/>
        </w:rPr>
        <w:t>—en_19920000/</w:t>
      </w:r>
      <w:r w:rsidRPr="00936C68">
        <w:rPr>
          <w:rStyle w:val="structurevisible"/>
        </w:rPr>
        <w:t>&gt;</w:t>
      </w:r>
    </w:p>
    <w:p w14:paraId="5F0206BA" w14:textId="77777777" w:rsidR="00C57E99" w:rsidRDefault="00627ED1" w:rsidP="00C57E99">
      <w:pPr>
        <w:pStyle w:val="Bodycont"/>
      </w:pPr>
      <w:r w:rsidRPr="00627ED1">
        <w:t xml:space="preserve">For no matter how strongly an individual may believe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however intense may be his love for Him, his faith will depend upon the extent to which he is willing and eager to obey His laws, teachings and commandments. Indeed, man’s part in the Covenant is to first recognize and then wholeheartedly obey the Manifestation of God in every respect.</w:t>
      </w:r>
    </w:p>
    <w:p w14:paraId="6BC8FD3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24</w:t>
      </w:r>
      <w:r>
        <w:rPr>
          <w:rStyle w:val="structure"/>
        </w:rPr>
        <w:t>—en_19920000/</w:t>
      </w:r>
      <w:r w:rsidRPr="00936C68">
        <w:rPr>
          <w:rStyle w:val="structurevisible"/>
        </w:rPr>
        <w:t>&gt;</w:t>
      </w:r>
    </w:p>
    <w:p w14:paraId="18A6F32F" w14:textId="77777777" w:rsidR="00C57E99" w:rsidRDefault="00627ED1" w:rsidP="00C57E99">
      <w:pPr>
        <w:pStyle w:val="Bodycont"/>
      </w:pPr>
      <w:r w:rsidRPr="00627ED1">
        <w:t xml:space="preserve">Many people today frown upon the word </w:t>
      </w:r>
      <w:r w:rsidRPr="00627ED1">
        <w:rPr>
          <w:rStyle w:val="quotesterms"/>
        </w:rPr>
        <w:t>›obedience‹</w:t>
      </w:r>
      <w:r w:rsidRPr="00627ED1">
        <w:t>. In present-day society, in which all moral and spiritual values are declining, the concept of obedience is usually associated with dictatorship, tyranny, religious fanaticism and narrow-mindedness. Often this view is held by educated men and women who are otherwise open-minded and intelligent. These people come from all walks of life; some belong to religious movements with liberal leanings, others may be humanist,</w:t>
      </w:r>
      <w:r w:rsidRPr="00627ED1">
        <w:rPr>
          <w:rStyle w:val="structurepagenumber"/>
        </w:rPr>
        <w:t xml:space="preserve"> &lt;page 265</w:t>
      </w:r>
      <w:r w:rsidR="00B777C2">
        <w:rPr>
          <w:rStyle w:val="structurepagenumber"/>
        </w:rPr>
        <w:t>/&gt;</w:t>
      </w:r>
      <w:r w:rsidR="00C57E99">
        <w:t xml:space="preserve"> </w:t>
      </w:r>
      <w:r w:rsidRPr="00627ED1">
        <w:t>agnostic or atheists. They have keenly observed the terrible consequences which blind obedience to various political regimes or religious hierarchies has engendered, and they are fearful of any movement, whether religious or secular, which demands absolute obedience to its commandments.</w:t>
      </w:r>
    </w:p>
    <w:p w14:paraId="57CC219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25</w:t>
      </w:r>
      <w:r>
        <w:rPr>
          <w:rStyle w:val="structure"/>
        </w:rPr>
        <w:t>—en_19920000/</w:t>
      </w:r>
      <w:r w:rsidRPr="00936C68">
        <w:rPr>
          <w:rStyle w:val="structurevisible"/>
        </w:rPr>
        <w:t>&gt;</w:t>
      </w:r>
    </w:p>
    <w:p w14:paraId="4D30D387"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consider these people to be worthy of praise and admiration, fully sympathize with their views and appreciate their apprehension. They are not to be blamed for their attitude towards the subject. The fault lies within religious and political institutions; even a cursory study of the old established religions, now broken up into so many differing sects, indicates that their leaders have strayed far from the path which their Founders originally laid down for them. Many of these leaders have misrepresented the true religion of God, misunderstood its purpose, misinterpreted its teachings, adulterated its verities, compromised its principles, fabricated its dogmas, and, for expediency and selfish benefit, paid only lip service to its spiritual truths. There are today millions of people, followers of the world’s major religions, who have fallen into the trap of outdated religious doctrines which they do not comprehend, but who blindly accept and follow their leaders.</w:t>
      </w:r>
    </w:p>
    <w:p w14:paraId="652FB4B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26</w:t>
      </w:r>
      <w:r>
        <w:rPr>
          <w:rStyle w:val="structure"/>
        </w:rPr>
        <w:t>—en_19920000/</w:t>
      </w:r>
      <w:r w:rsidRPr="00936C68">
        <w:rPr>
          <w:rStyle w:val="structurevisible"/>
        </w:rPr>
        <w:t>&gt;</w:t>
      </w:r>
    </w:p>
    <w:p w14:paraId="7233AB30" w14:textId="77777777" w:rsidR="00C57E99" w:rsidRDefault="00627ED1" w:rsidP="00C57E99">
      <w:pPr>
        <w:pStyle w:val="Bodycont"/>
      </w:pPr>
      <w:r w:rsidRPr="00627ED1">
        <w:t xml:space="preserve">No wonder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condemned religious leaders in such strong terms as these:</w:t>
      </w:r>
    </w:p>
    <w:p w14:paraId="433B35D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27</w:t>
      </w:r>
      <w:r>
        <w:rPr>
          <w:rStyle w:val="structure"/>
        </w:rPr>
        <w:t>—en_19920000/</w:t>
      </w:r>
      <w:r w:rsidRPr="00936C68">
        <w:rPr>
          <w:rStyle w:val="structurevisible"/>
        </w:rPr>
        <w:t>&gt;</w:t>
      </w:r>
    </w:p>
    <w:p w14:paraId="518C639F"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»The source and origin of tyranny have been the divines. Through the sentences pronounced by these haughty and wayward souls the rulers of the earth have wrought that which ye have heard... The reins of the heedless masses have been, and are, in the hands of the exponents of idle fancies and vain imaginings. Those decree what they please.«</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2"/>
      </w:r>
    </w:p>
    <w:p w14:paraId="11D6BCA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28</w:t>
      </w:r>
      <w:r>
        <w:rPr>
          <w:rStyle w:val="structure"/>
        </w:rPr>
        <w:t>—en_19920000/</w:t>
      </w:r>
      <w:r w:rsidRPr="00936C68">
        <w:rPr>
          <w:rStyle w:val="structurevisible"/>
        </w:rPr>
        <w:t>&gt;</w:t>
      </w:r>
    </w:p>
    <w:p w14:paraId="7610301A" w14:textId="77777777" w:rsidR="00C57E99" w:rsidRDefault="00627ED1" w:rsidP="00C57E99">
      <w:pPr>
        <w:pStyle w:val="Bodyafterquote"/>
      </w:pPr>
      <w:r w:rsidRPr="00627ED1">
        <w:t xml:space="preserve">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He states:</w:t>
      </w:r>
    </w:p>
    <w:p w14:paraId="661242B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29</w:t>
      </w:r>
      <w:r>
        <w:rPr>
          <w:rStyle w:val="structure"/>
        </w:rPr>
        <w:t>—en_19920000/</w:t>
      </w:r>
      <w:r w:rsidRPr="00936C68">
        <w:rPr>
          <w:rStyle w:val="structurevisible"/>
        </w:rPr>
        <w:t>&gt;</w:t>
      </w:r>
    </w:p>
    <w:p w14:paraId="659553D8"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»Leaders of religion, in every age, have hindered their people from attaining the shores of eternal salvation, inasmuch as they held the reins of authority in their mighty grasp. Some for the lust of leadership, others through want of knowledge and understanding, have been the cause of the deprivation of the people.«</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3"/>
      </w:r>
    </w:p>
    <w:p w14:paraId="2CBE739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30</w:t>
      </w:r>
      <w:r>
        <w:rPr>
          <w:rStyle w:val="structure"/>
        </w:rPr>
        <w:t>—en_19920000/</w:t>
      </w:r>
      <w:r w:rsidRPr="00936C68">
        <w:rPr>
          <w:rStyle w:val="structurevisible"/>
        </w:rPr>
        <w:t>&gt;</w:t>
      </w:r>
    </w:p>
    <w:p w14:paraId="21662853" w14:textId="77777777" w:rsidR="00C57E99" w:rsidRDefault="00627ED1" w:rsidP="00C57E99">
      <w:pPr>
        <w:pStyle w:val="Bodyafterquote"/>
      </w:pPr>
      <w:r w:rsidRPr="00627ED1">
        <w:t>In another passage in the same book He deplores the state of those who blindly follow their religious leaders:</w:t>
      </w:r>
    </w:p>
    <w:p w14:paraId="6725CD4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31</w:t>
      </w:r>
      <w:r>
        <w:rPr>
          <w:rStyle w:val="structure"/>
        </w:rPr>
        <w:t>—en_19920000/</w:t>
      </w:r>
      <w:r w:rsidRPr="00936C68">
        <w:rPr>
          <w:rStyle w:val="structurevisible"/>
        </w:rPr>
        <w:t>&gt;</w:t>
      </w:r>
    </w:p>
    <w:p w14:paraId="3040B718"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»And the people also, utterly ignoring God and taking them for their masters, have placed themselves unreservedly under the authority of these pompous and hypocritical leaders, for they have no sight, no hearing, no heart of their own to distinguish truth from falsehood.«</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4"/>
      </w:r>
    </w:p>
    <w:p w14:paraId="3DBCE43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32</w:t>
      </w:r>
      <w:r>
        <w:rPr>
          <w:rStyle w:val="structure"/>
        </w:rPr>
        <w:t>—en_19920000/</w:t>
      </w:r>
      <w:r w:rsidRPr="00936C68">
        <w:rPr>
          <w:rStyle w:val="structurevisible"/>
        </w:rPr>
        <w:t>&gt;</w:t>
      </w:r>
    </w:p>
    <w:p w14:paraId="128B08CA" w14:textId="77777777" w:rsidR="00C57E99" w:rsidRDefault="00627ED1" w:rsidP="00C57E99">
      <w:pPr>
        <w:pStyle w:val="Bodyafterquote"/>
      </w:pPr>
      <w:r w:rsidRPr="00627ED1">
        <w:t>The new spirit of the age breathing into the minds and hearts of men in this century has awakened many of them to this tragedy. Religious leaders have so distorted the truth of their religions that their voices, which in olden days inspired multitudes, are now heard</w:t>
      </w:r>
      <w:r w:rsidRPr="00627ED1">
        <w:rPr>
          <w:rStyle w:val="structurepagenumber"/>
        </w:rPr>
        <w:t xml:space="preserve"> &lt;page 266</w:t>
      </w:r>
      <w:r w:rsidR="00B777C2">
        <w:rPr>
          <w:rStyle w:val="structurepagenumber"/>
        </w:rPr>
        <w:t>/&gt;</w:t>
      </w:r>
      <w:r w:rsidR="00C57E99">
        <w:t xml:space="preserve"> </w:t>
      </w:r>
      <w:r w:rsidRPr="00627ED1">
        <w:t>by these people with various degrees of indifference or hostility. Consequently, a great many people today have broken the shackles which religious leaders had placed on their minds and succeeded in freeing themselves from this bondage. Many are disillusioned with religion altogether, some are lukewarm followers, while others have swelled the ranks of agnostics and atheists. Most of these people are honest thinkers who have come as a result of their bitter experience to denounce the doctrine of obedience to the teachings of a religion.</w:t>
      </w:r>
    </w:p>
    <w:p w14:paraId="7ADCF0D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33</w:t>
      </w:r>
      <w:r>
        <w:rPr>
          <w:rStyle w:val="structure"/>
        </w:rPr>
        <w:t>—en_19920000/</w:t>
      </w:r>
      <w:r w:rsidRPr="00936C68">
        <w:rPr>
          <w:rStyle w:val="structurevisible"/>
        </w:rPr>
        <w:t>&gt;</w:t>
      </w:r>
    </w:p>
    <w:p w14:paraId="090F6E0D" w14:textId="77777777" w:rsidR="00C57E99" w:rsidRDefault="00627ED1" w:rsidP="00C57E99">
      <w:pPr>
        <w:pStyle w:val="Bodycont"/>
      </w:pPr>
      <w:r w:rsidRPr="00627ED1">
        <w:t xml:space="preserve">It is not only the leaders of the established religions who, by misrepresenting the teachings of their Faiths, have alienated the people. We also come across many a </w:t>
      </w:r>
      <w:r w:rsidRPr="00627ED1">
        <w:rPr>
          <w:rStyle w:val="quotesterms"/>
        </w:rPr>
        <w:t>›false prophet‹</w:t>
      </w:r>
      <w:r w:rsidRPr="00627ED1">
        <w:t xml:space="preserve"> who, out of love for leadership and personal gain, has appeared in the guise of a </w:t>
      </w:r>
      <w:r w:rsidRPr="00627ED1">
        <w:rPr>
          <w:rStyle w:val="quotesterms"/>
        </w:rPr>
        <w:t>›holy man‹</w:t>
      </w:r>
      <w:r w:rsidRPr="00627ED1">
        <w:t>, announcing himself as a saviour of men and founder of a religious sect, advocating some sensational or corrupt and immoral practice. He then attracts simple-minded or ignorant persons to his cause, exploits them for his own benefit, holds them tight in the clutches of his authority and rules over their minds and souls. It is this kind of blind obedience which is abhorred by every discerning person.</w:t>
      </w:r>
    </w:p>
    <w:p w14:paraId="2FFDA06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34</w:t>
      </w:r>
      <w:r>
        <w:rPr>
          <w:rStyle w:val="structure"/>
        </w:rPr>
        <w:t>—en_19920000/</w:t>
      </w:r>
      <w:r w:rsidRPr="00936C68">
        <w:rPr>
          <w:rStyle w:val="structurevisible"/>
        </w:rPr>
        <w:t>&gt;</w:t>
      </w:r>
    </w:p>
    <w:p w14:paraId="2FFF1AF5" w14:textId="77777777" w:rsidR="00C57E99" w:rsidRDefault="00627ED1" w:rsidP="00C57E99">
      <w:pPr>
        <w:pStyle w:val="Bodycont"/>
      </w:pPr>
      <w:r w:rsidRPr="00627ED1">
        <w:t>On the other hand, man in his daily life wholeheartedly obeys the directive of individuals or institutions that speak with the voice of truth. He is willing to accept authority which is credible and trustworthy in his view. For instance, a motorist will unhesitatingly follow the sign-post on a road until he reaches his destination. This blind following is due to his faith in the authority of the body which has set up the signposts. Similarly, a patient will willingly allow a surgeon to operate on a cancerous growth because he has faith in his diagnosis.</w:t>
      </w:r>
    </w:p>
    <w:p w14:paraId="68BA01C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35</w:t>
      </w:r>
      <w:r>
        <w:rPr>
          <w:rStyle w:val="structure"/>
        </w:rPr>
        <w:t>—en_19920000/</w:t>
      </w:r>
      <w:r w:rsidRPr="00936C68">
        <w:rPr>
          <w:rStyle w:val="structurevisible"/>
        </w:rPr>
        <w:t>&gt;</w:t>
      </w:r>
    </w:p>
    <w:p w14:paraId="42E3ABF4" w14:textId="77777777" w:rsidR="00C57E99" w:rsidRDefault="00627ED1" w:rsidP="00C57E99">
      <w:pPr>
        <w:pStyle w:val="Bodycont"/>
      </w:pPr>
      <w:r w:rsidRPr="00627ED1">
        <w:t xml:space="preserve">There will be a similar response if one recognizes the truth of the Cause of God. Once recognized as credible, obedience to the teachings will not be difficult to achieve. Since man’s part in the Covenant of God is obedience to His teachings, it is clear that he cannot fulfil his obligation unless he recognizes the truth of His Revelation. It is highly significant that the first subject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chosen to expound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is the part man has to play in this Covenant with his Creator. The following is the opening paragraph of the Most Holy Book:</w:t>
      </w:r>
    </w:p>
    <w:p w14:paraId="33487600"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36</w:t>
      </w:r>
      <w:r>
        <w:rPr>
          <w:rStyle w:val="structure"/>
        </w:rPr>
        <w:t>—en_19920000/</w:t>
      </w:r>
      <w:r w:rsidRPr="00936C68">
        <w:rPr>
          <w:rStyle w:val="structurevisible"/>
        </w:rPr>
        <w:t>&gt;</w:t>
      </w:r>
    </w:p>
    <w:p w14:paraId="7DE3A6FA"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»The first duty prescribed by God for His servants is the recognition of Him Who is the Dayspring of His Revelation and the Fountain of His laws, Who representeth the Godhead in both the Kingdom of His Cause and the world of creation. Whoso achieveth this duty hath attained unto all good; and whoso is deprived thereof, hath gone astray, though he be the author of every righteous deed. It behoveth every one who reacheth this most sublime station, this summit of transcendent glory, to observe</w:t>
      </w:r>
      <w:r w:rsidR="00627ED1" w:rsidRPr="00627ED1">
        <w:rPr>
          <w:rStyle w:val="structurepagenumber"/>
        </w:rPr>
        <w:t xml:space="preserve"> &lt;page 267</w:t>
      </w:r>
      <w:r w:rsidR="00B777C2">
        <w:rPr>
          <w:rStyle w:val="structurepagenumber"/>
        </w:rPr>
        <w:t>/&gt;</w:t>
      </w:r>
      <w:r w:rsidR="00627ED1" w:rsidRPr="00627ED1">
        <w:rPr>
          <w:rStyle w:val="quotebahaiscripture"/>
        </w:rPr>
        <w:t xml:space="preserve"> every ordinance of Him Who is the Desire of the world. These twin duties are inseparable. Neither is acceptable without the other. Thus hath it been decreed by Him Who is the Source of Divine inspiration.«</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5"/>
      </w:r>
    </w:p>
    <w:p w14:paraId="2189C1E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37</w:t>
      </w:r>
      <w:r>
        <w:rPr>
          <w:rStyle w:val="structure"/>
        </w:rPr>
        <w:t>—en_19920000/</w:t>
      </w:r>
      <w:r w:rsidRPr="00936C68">
        <w:rPr>
          <w:rStyle w:val="structurevisible"/>
        </w:rPr>
        <w:t>&gt;</w:t>
      </w:r>
    </w:p>
    <w:p w14:paraId="3CDF8E5C" w14:textId="77777777" w:rsidR="00C57E99" w:rsidRDefault="00627ED1" w:rsidP="00C57E99">
      <w:pPr>
        <w:pStyle w:val="Bodyafterquote"/>
      </w:pPr>
      <w:r w:rsidRPr="00627ED1">
        <w:t>So we see that what is required of man in this Covenant is two-fold: to recognize the Manifestation of God as the source of all good and then to follow His commandments.</w:t>
      </w:r>
    </w:p>
    <w:p w14:paraId="67652D0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38</w:t>
      </w:r>
      <w:r>
        <w:rPr>
          <w:rStyle w:val="structure"/>
        </w:rPr>
        <w:t>—en_19920000/</w:t>
      </w:r>
      <w:r w:rsidRPr="00936C68">
        <w:rPr>
          <w:rStyle w:val="structurevisible"/>
        </w:rPr>
        <w:t>&gt;</w:t>
      </w:r>
    </w:p>
    <w:p w14:paraId="2F7E0618" w14:textId="77777777" w:rsidR="00C57E99" w:rsidRDefault="00627ED1" w:rsidP="00C57E99">
      <w:pPr>
        <w:pStyle w:val="Bodycont"/>
      </w:pPr>
      <w:r w:rsidRPr="00627ED1">
        <w:t xml:space="preserve">As has already been stated, one of the most important commandments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to turn to the Centre of His Covenant after Him. This injunction has been revealed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and other Tablets.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S</w:t>
      </w:r>
      <w:r w:rsidR="00C57E99" w:rsidRPr="009316B9">
        <w:rPr>
          <w:rStyle w:val="BookTitle"/>
          <w:highlight w:val="yellow"/>
        </w:rPr>
        <w:t>ú</w:t>
      </w:r>
      <w:r w:rsidRPr="00627ED1">
        <w:rPr>
          <w:rStyle w:val="BookTitle"/>
          <w:highlight w:val="yellow"/>
        </w:rPr>
        <w:t>riy-i-</w:t>
      </w:r>
      <w:r w:rsidR="00C57E99" w:rsidRPr="009316B9">
        <w:rPr>
          <w:rStyle w:val="BookTitle"/>
          <w:highlight w:val="yellow"/>
        </w:rPr>
        <w:t></w:t>
      </w:r>
      <w:r w:rsidRPr="00627ED1">
        <w:rPr>
          <w:rStyle w:val="BookTitle"/>
          <w:highlight w:val="yellow"/>
        </w:rPr>
        <w:t>u</w:t>
      </w:r>
      <w:r w:rsidR="00C57E99" w:rsidRPr="009316B9">
        <w:rPr>
          <w:rStyle w:val="BookTitle"/>
          <w:highlight w:val="yellow"/>
        </w:rPr>
        <w:t>ṣ</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refers to </w:t>
      </w:r>
      <w:r w:rsidRPr="00627ED1">
        <w:rPr>
          <w:highlight w:val="yellow"/>
        </w:rPr>
        <w:t>ʿAbdu’l-Bah</w:t>
      </w:r>
      <w:r w:rsidR="00C57E99" w:rsidRPr="000C7039">
        <w:rPr>
          <w:highlight w:val="yellow"/>
        </w:rPr>
        <w:t>á</w:t>
      </w:r>
      <w:r w:rsidRPr="00627ED1">
        <w:t xml:space="preserve"> in these words:</w:t>
      </w:r>
    </w:p>
    <w:p w14:paraId="10BC8D4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39</w:t>
      </w:r>
      <w:r>
        <w:rPr>
          <w:rStyle w:val="structure"/>
        </w:rPr>
        <w:t>—en_19920000/</w:t>
      </w:r>
      <w:r w:rsidRPr="00936C68">
        <w:rPr>
          <w:rStyle w:val="structurevisible"/>
        </w:rPr>
        <w:t>&gt;</w:t>
      </w:r>
    </w:p>
    <w:p w14:paraId="2C85A0DC"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»Render thanks unto God, O people, for His appearance; for verily He is the most great Favour unto you, the most perfect bounty upon you; and through Him every mouldering bone is quickened. Whoso turneth towards Him hath turned towards God, and whoso turneth away from Him hath turned away from My Beauty, hath repudiated My Proof, and transgressed against Me. He is the Trust of God amongst you, His charge within you, His manifestation unto you and His appearance among His favoured servants... We have sent Him down in the form of a human temple. Blest and sanctified be God Who createth whatsoever He willeth through His inviolable, His infallible decree. They who deprive themselves of the shadow of the Branch, are lost in the wilderness of error, are consumed by the heat of worldly desires, and are of those who will assuredly perish.«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6"/>
      </w:r>
    </w:p>
    <w:p w14:paraId="1D78E24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40</w:t>
      </w:r>
      <w:r>
        <w:rPr>
          <w:rStyle w:val="structure"/>
        </w:rPr>
        <w:t>—en_19920000/</w:t>
      </w:r>
      <w:r w:rsidRPr="00936C68">
        <w:rPr>
          <w:rStyle w:val="structurevisible"/>
        </w:rPr>
        <w:t>&gt;</w:t>
      </w:r>
    </w:p>
    <w:p w14:paraId="418C9248" w14:textId="77777777" w:rsidR="00C57E99" w:rsidRDefault="00627ED1" w:rsidP="009309C3">
      <w:pPr>
        <w:pStyle w:val="Bodyafterquote"/>
      </w:pPr>
      <w:r w:rsidRPr="00627ED1">
        <w:t xml:space="preserve">Therefore, to a true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who is steadfast in the Covenant, obedience to the utterances of </w:t>
      </w:r>
      <w:r w:rsidRPr="00627ED1">
        <w:rPr>
          <w:highlight w:val="yellow"/>
        </w:rPr>
        <w:t>ʿAbdu’l-Bah</w:t>
      </w:r>
      <w:r w:rsidR="00C57E99" w:rsidRPr="000C7039">
        <w:rPr>
          <w:highlight w:val="yellow"/>
        </w:rPr>
        <w:t>á</w:t>
      </w:r>
      <w:r w:rsidRPr="00627ED1">
        <w:t xml:space="preserve"> is obedience to God. Recognition of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believing in Him, important as they are, will not be a sufficient guarantee of one’s faith unless one remains loyal and steadfast in His Covenant. One of the distinguishing features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He has not abandoned His followers to their own devices. He has left in their midst a source of divine guidance to which they can turn. He conferred His divine </w:t>
      </w:r>
      <w:r w:rsidRPr="009309C3">
        <w:t>powers</w:t>
      </w:r>
      <w:r w:rsidRPr="00627ED1">
        <w:t xml:space="preserve"> and authority upon </w:t>
      </w:r>
      <w:r w:rsidRPr="00627ED1">
        <w:rPr>
          <w:highlight w:val="yellow"/>
        </w:rPr>
        <w:t>ʿAbdu’l-Bah</w:t>
      </w:r>
      <w:r w:rsidR="00C57E99" w:rsidRPr="000C7039">
        <w:rPr>
          <w:highlight w:val="yellow"/>
        </w:rPr>
        <w:t>á</w:t>
      </w:r>
      <w:r w:rsidRPr="00627ED1">
        <w:t xml:space="preserve"> and made a firm covenant with the believers to follow and obey Him with absolute devotion and love. This covenant was extended to include </w:t>
      </w:r>
      <w:r w:rsidRPr="00627ED1">
        <w:rPr>
          <w:highlight w:val="cyan"/>
        </w:rPr>
        <w:t>Shoghi Effendi</w:t>
      </w:r>
      <w:r w:rsidRPr="00627ED1">
        <w:t xml:space="preserve"> and the Universal House of Justice. Therefore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not a mere acknowledgement of His divine message, but involves, in addition, obedience and faithfulness to those upon whom He has conferred the mantle of infallibility.</w:t>
      </w:r>
    </w:p>
    <w:p w14:paraId="48D4B69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41</w:t>
      </w:r>
      <w:r>
        <w:rPr>
          <w:rStyle w:val="structure"/>
        </w:rPr>
        <w:t>—en_19920000/</w:t>
      </w:r>
      <w:r w:rsidRPr="00936C68">
        <w:rPr>
          <w:rStyle w:val="structurevisible"/>
        </w:rPr>
        <w:t>&gt;</w:t>
      </w:r>
    </w:p>
    <w:p w14:paraId="236E7270" w14:textId="77777777" w:rsidR="00C57E99" w:rsidRDefault="00627ED1" w:rsidP="00C57E99">
      <w:pPr>
        <w:pStyle w:val="Bodycont"/>
      </w:pPr>
      <w:r w:rsidRPr="00627ED1">
        <w:t xml:space="preserve">It is natural for a human being to accept and follow those teachings with which he is already in agreement. The measure of man’s steadfastness in the Covenant, however, may be determined by the individual’s response to teachings or statements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Holy Writings which may be contrary to his way of thinking. Should a</w:t>
      </w:r>
      <w:r w:rsidRPr="00627ED1">
        <w:rPr>
          <w:rStyle w:val="structurepagenumber"/>
        </w:rPr>
        <w:t xml:space="preserve"> &lt;page 268</w:t>
      </w:r>
      <w:r w:rsidR="00B777C2">
        <w:rPr>
          <w:rStyle w:val="structurepagenumber"/>
        </w:rPr>
        <w:t>/&gt;</w:t>
      </w:r>
      <w:r w:rsidRPr="00627ED1">
        <w:t xml:space="preserve"> believer who comes across such a teaching, unhesitatingly and at once acknowledge that he must be wrong in his understanding of the subject, and that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teachings are the truth born of the Revelation of God for this age, such a soul is truly firm in the Covenant. Of course, the individual may go through conflicts in his mind resulting from his inability to understand the wisdom of a particular statement; he should not despair, for through prayer and action he may in time recognise the truth of the point that caused him such a problem earlier.</w:t>
      </w:r>
    </w:p>
    <w:p w14:paraId="5F28FE83"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42</w:t>
      </w:r>
      <w:r>
        <w:rPr>
          <w:rStyle w:val="structure"/>
        </w:rPr>
        <w:t>—en_19920000/</w:t>
      </w:r>
      <w:r w:rsidRPr="00936C68">
        <w:rPr>
          <w:rStyle w:val="structurevisible"/>
        </w:rPr>
        <w:t>&gt;</w:t>
      </w:r>
    </w:p>
    <w:p w14:paraId="42B8E0E6" w14:textId="77777777" w:rsidR="00C57E99" w:rsidRDefault="00627ED1" w:rsidP="00C57E99">
      <w:pPr>
        <w:pStyle w:val="Bodycont"/>
      </w:pPr>
      <w:r w:rsidRPr="00627ED1">
        <w:t xml:space="preserve">By the time the Ministry of </w:t>
      </w:r>
      <w:r w:rsidRPr="00627ED1">
        <w:rPr>
          <w:highlight w:val="yellow"/>
        </w:rPr>
        <w:t>ʿAbdu’l-Bah</w:t>
      </w:r>
      <w:r w:rsidR="00C57E99" w:rsidRPr="000C7039">
        <w:rPr>
          <w:highlight w:val="yellow"/>
        </w:rPr>
        <w:t>á</w:t>
      </w:r>
      <w:r w:rsidRPr="00627ED1">
        <w:t xml:space="preserve"> was drawing to a close, the communities of the East and the West had grown steadily and the believers had been deepened in the subject of the Covenant. Firmness in the Covenant was the most commonly discussed topic among the friends in those days. Indeed, </w:t>
      </w:r>
      <w:r w:rsidRPr="00627ED1">
        <w:rPr>
          <w:highlight w:val="yellow"/>
        </w:rPr>
        <w:t>ʿAbdu’l-Bah</w:t>
      </w:r>
      <w:r w:rsidR="00C57E99" w:rsidRPr="000C7039">
        <w:rPr>
          <w:highlight w:val="yellow"/>
        </w:rPr>
        <w:t>á</w:t>
      </w:r>
      <w:r w:rsidRPr="00627ED1">
        <w:t xml:space="preserve"> had bestowed upon them a most precious heritage: a wealth of knowledge and understanding of the Covenant, its significance and its vital link with the faith of the believer. </w:t>
      </w:r>
    </w:p>
    <w:p w14:paraId="4998B451"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43</w:t>
      </w:r>
      <w:r>
        <w:rPr>
          <w:rStyle w:val="structure"/>
        </w:rPr>
        <w:t>—en_19920000/</w:t>
      </w:r>
      <w:r w:rsidRPr="00936C68">
        <w:rPr>
          <w:rStyle w:val="structurevisible"/>
        </w:rPr>
        <w:t>&gt;</w:t>
      </w:r>
    </w:p>
    <w:p w14:paraId="024A5C53" w14:textId="77777777" w:rsidR="00C57E99" w:rsidRDefault="00627ED1" w:rsidP="00C57E99">
      <w:pPr>
        <w:pStyle w:val="Bodycont"/>
      </w:pPr>
      <w:r w:rsidRPr="00627ED1">
        <w:t xml:space="preserve">Those who have reached the pinnacle of faith and recognize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with absolute certitude </w:t>
      </w:r>
      <w:r w:rsidR="00C57E99">
        <w:t>--</w:t>
      </w:r>
      <w:r w:rsidRPr="00627ED1">
        <w:t xml:space="preserve"> that He and no one else is God’s Viceregent on earth </w:t>
      </w:r>
      <w:r w:rsidR="00C57E99">
        <w:t>--</w:t>
      </w:r>
      <w:r w:rsidRPr="00627ED1">
        <w:t xml:space="preserve"> cannot but render instant and exact obedience to every one of His commandments. In a spirit of love and devotion, they will also show the same measure of obedience and submissiveness to the words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and to the directives of the Universal House of Justice. The following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revealed in the </w:t>
      </w:r>
      <w:r w:rsidRPr="00627ED1">
        <w:rPr>
          <w:highlight w:val="yellow"/>
        </w:rPr>
        <w:t>Kit</w:t>
      </w:r>
      <w:r w:rsidR="00C57E99" w:rsidRPr="000C7039">
        <w:rPr>
          <w:highlight w:val="yellow"/>
        </w:rPr>
        <w:t>á</w:t>
      </w:r>
      <w:r w:rsidRPr="00627ED1">
        <w:rPr>
          <w:highlight w:val="yellow"/>
        </w:rPr>
        <w:t>b-i-Aqdas</w:t>
      </w:r>
      <w:r w:rsidRPr="00627ED1">
        <w:t xml:space="preserve"> establish for all time the criterion for constancy and firmness in His Covenant:</w:t>
      </w:r>
    </w:p>
    <w:p w14:paraId="79C487E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44</w:t>
      </w:r>
      <w:r>
        <w:rPr>
          <w:rStyle w:val="structure"/>
        </w:rPr>
        <w:t>—en_19920000/</w:t>
      </w:r>
      <w:r w:rsidRPr="00936C68">
        <w:rPr>
          <w:rStyle w:val="structurevisible"/>
        </w:rPr>
        <w:t>&gt;</w:t>
      </w:r>
    </w:p>
    <w:p w14:paraId="039ED27D" w14:textId="77777777" w:rsidR="00C57E99" w:rsidRDefault="00C57E99" w:rsidP="00C57E99">
      <w:pPr>
        <w:pStyle w:val="Quote1st"/>
      </w:pPr>
      <w:r w:rsidRPr="00353040">
        <w:rPr>
          <w:rStyle w:val="structurevisible"/>
        </w:rPr>
        <w:t>&lt;</w:t>
      </w:r>
      <w:r w:rsidRPr="00353040">
        <w:rPr>
          <w:rStyle w:val="structure"/>
        </w:rPr>
        <w:t>cit Bah_%►%_%_%►%_%_%—en_%—%_%</w:t>
      </w:r>
      <w:r w:rsidRPr="00353040">
        <w:rPr>
          <w:rStyle w:val="structurevisible"/>
        </w:rPr>
        <w:t>&gt;</w:t>
      </w:r>
      <w:r w:rsidR="00627ED1" w:rsidRPr="00627ED1">
        <w:rPr>
          <w:rStyle w:val="quotebahaiscripture"/>
        </w:rPr>
        <w:t>»Were He to decree as lawful the thing which from time immemorial had been forbidden, and forbid that which had, at all times, been regarded as lawful, to none is given the right to question His authority. Whoso will hesitate, though it be for less than a moment, should be regarded as a transgressor.«</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57"/>
      </w:r>
      <w:r w:rsidR="00627ED1" w:rsidRPr="00627ED1">
        <w:t xml:space="preserve"> </w:t>
      </w:r>
    </w:p>
    <w:p w14:paraId="7EFDAB8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45</w:t>
      </w:r>
      <w:r>
        <w:rPr>
          <w:rStyle w:val="structure"/>
        </w:rPr>
        <w:t>—en_19920000/</w:t>
      </w:r>
      <w:r w:rsidRPr="00936C68">
        <w:rPr>
          <w:rStyle w:val="structurevisible"/>
        </w:rPr>
        <w:t>&gt;</w:t>
      </w:r>
    </w:p>
    <w:p w14:paraId="64AB0528" w14:textId="77777777" w:rsidR="00C57E99" w:rsidRDefault="00627ED1" w:rsidP="00C57E99">
      <w:pPr>
        <w:pStyle w:val="Bodyafterquote"/>
      </w:pPr>
      <w:r w:rsidRPr="00627ED1">
        <w:t xml:space="preserve">Steadfastness in the Covenant is a relative term, and its intensity varies in each individual. The measure of a believer’s firmness in the Covenant depends upon the extent to which he will readily acknowledge the truth of the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of those upon whom He has conferred infallibility.</w:t>
      </w:r>
    </w:p>
    <w:p w14:paraId="0FF1AD9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46</w:t>
      </w:r>
      <w:r>
        <w:rPr>
          <w:rStyle w:val="structure"/>
        </w:rPr>
        <w:t>—en_19920000/</w:t>
      </w:r>
      <w:r w:rsidRPr="00936C68">
        <w:rPr>
          <w:rStyle w:val="structurevisible"/>
        </w:rPr>
        <w:t>&gt;</w:t>
      </w:r>
    </w:p>
    <w:p w14:paraId="459C6BF1" w14:textId="77777777" w:rsidR="00C57E99" w:rsidRDefault="00627ED1" w:rsidP="00C57E99">
      <w:pPr>
        <w:pStyle w:val="Bodycont"/>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that trusted secretary of the Master who was immortalized by the designation </w:t>
      </w:r>
      <w:r w:rsidRPr="00627ED1">
        <w:rPr>
          <w:rStyle w:val="quotesterms"/>
        </w:rPr>
        <w:t>›herald of the Covenant‹</w:t>
      </w:r>
      <w:r w:rsidRPr="00627ED1">
        <w:t xml:space="preserve">, has, in his precious memoirs, left for posterity some examples of firmness in the Covenant. The following is a summary translation of a story which describes the aftermath of the defection of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to the Covenant-breakers, when a great many of his defamatory letters fell</w:t>
      </w:r>
      <w:r w:rsidRPr="00627ED1">
        <w:rPr>
          <w:rStyle w:val="structurepagenumber"/>
        </w:rPr>
        <w:t xml:space="preserve"> &lt;page 269</w:t>
      </w:r>
      <w:r w:rsidR="00B777C2">
        <w:rPr>
          <w:rStyle w:val="structurepagenumber"/>
        </w:rPr>
        <w:t>/&gt;</w:t>
      </w:r>
      <w:r w:rsidR="00C57E99">
        <w:t xml:space="preserve"> </w:t>
      </w:r>
      <w:r w:rsidRPr="00627ED1">
        <w:t xml:space="preserve">into the hands of </w:t>
      </w:r>
      <w:r w:rsidRPr="00627ED1">
        <w:rPr>
          <w:highlight w:val="yellow"/>
        </w:rPr>
        <w:t>ʿAbdu’l-Bah</w:t>
      </w:r>
      <w:r w:rsidR="00C57E99" w:rsidRPr="000C7039">
        <w:rPr>
          <w:highlight w:val="yellow"/>
        </w:rPr>
        <w:t>á</w:t>
      </w:r>
      <w:r w:rsidRPr="00627ED1">
        <w:t>.</w:t>
      </w:r>
      <w:r w:rsidRPr="00627ED1">
        <w:rPr>
          <w:rStyle w:val="FootnoteReference"/>
        </w:rPr>
        <w:footnoteReference w:id="458"/>
      </w:r>
      <w:r w:rsidRPr="00627ED1">
        <w:t xml:space="preserve"> It is a story which demonstrates the intensity of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n’s</w:t>
      </w:r>
      <w:r w:rsidRPr="00627ED1">
        <w:t xml:space="preserve"> faith in the Master and his utter submission to His word.</w:t>
      </w:r>
    </w:p>
    <w:p w14:paraId="1CE5D558"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47</w:t>
      </w:r>
      <w:r>
        <w:rPr>
          <w:rStyle w:val="structure"/>
        </w:rPr>
        <w:t>—en_19920000/</w:t>
      </w:r>
      <w:r w:rsidRPr="00936C68">
        <w:rPr>
          <w:rStyle w:val="structurevisible"/>
        </w:rPr>
        <w:t>&gt;</w:t>
      </w:r>
    </w:p>
    <w:p w14:paraId="38364DD0"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Yunis Khan_%►%_%_%►%_%_%—en_%—%_%</w:t>
      </w:r>
      <w:r w:rsidRPr="00353040">
        <w:rPr>
          <w:rStyle w:val="structurevisible"/>
        </w:rPr>
        <w:t>&gt;</w:t>
      </w:r>
      <w:r w:rsidR="00627ED1" w:rsidRPr="00627ED1">
        <w:rPr>
          <w:rStyle w:val="quoteknownauthor"/>
        </w:rPr>
        <w:t xml:space="preserve">»After the rebellion of </w:t>
      </w:r>
      <w:r w:rsidR="00627ED1" w:rsidRPr="00627ED1">
        <w:rPr>
          <w:rStyle w:val="quoteknownauthor"/>
          <w:highlight w:val="yellow"/>
        </w:rPr>
        <w:t>Mírzá Áqá Ján</w:t>
      </w:r>
      <w:r w:rsidR="00627ED1" w:rsidRPr="00627ED1">
        <w:rPr>
          <w:rStyle w:val="quoteknownauthor"/>
        </w:rPr>
        <w:t xml:space="preserve">, his many letters written in denunciation of the Covenant were scattered all over a table in the reception room of </w:t>
      </w:r>
      <w:r w:rsidR="00627ED1" w:rsidRPr="00627ED1">
        <w:rPr>
          <w:rStyle w:val="quoteknownauthor"/>
          <w:highlight w:val="yellow"/>
        </w:rPr>
        <w:t>ʿAbdu’l-Bahá</w:t>
      </w:r>
      <w:r w:rsidR="00627ED1" w:rsidRPr="00627ED1">
        <w:rPr>
          <w:rStyle w:val="quoteknownauthor"/>
        </w:rPr>
        <w:t xml:space="preserve">, and the friends used to read some of them and become aware of the machinations and plots of the troublemakers and stirrers of mischief... In those days when He visited the reception room, </w:t>
      </w:r>
      <w:r w:rsidR="00627ED1" w:rsidRPr="00627ED1">
        <w:rPr>
          <w:rStyle w:val="quoteknownauthor"/>
          <w:highlight w:val="yellow"/>
        </w:rPr>
        <w:t>ʿAbdu’l-Bahá</w:t>
      </w:r>
      <w:r w:rsidR="00627ED1" w:rsidRPr="00627ED1">
        <w:rPr>
          <w:rStyle w:val="quoteknownauthor"/>
        </w:rPr>
        <w:t xml:space="preserve"> would often say something about these letters. One day, as He was looking at them, His attention was drawn to a certain letter which He picked up and read aloud; He showed its seal and signature to the friends who were present. As I was standing at the far end of the room, He called me to come forward and see the signature for myself. As a gesture of humility I bowed and went a little forward. He again called me to come close and see it. I took one step forward and bowed, meaning that it was not necessary for me to see as I believed that the words of the Master were true. Thereupon for the third time He emphatically ordered me to go forward and see the signature with my own eyes. This time I complied with His command.</w:t>
      </w:r>
    </w:p>
    <w:p w14:paraId="1653EAE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23:</w:t>
      </w:r>
      <w:r w:rsidRPr="00627ED1">
        <w:rPr>
          <w:rStyle w:val="structureparIDparcounter"/>
        </w:rPr>
        <w:t>48</w:t>
      </w:r>
      <w:r w:rsidRPr="00627ED1">
        <w:rPr>
          <w:rStyle w:val="structure"/>
        </w:rPr>
        <w:t>—en_19920000/</w:t>
      </w:r>
      <w:r w:rsidRPr="00627ED1">
        <w:rPr>
          <w:rStyle w:val="structurevisible"/>
        </w:rPr>
        <w:t>&gt;</w:t>
      </w:r>
    </w:p>
    <w:p w14:paraId="2C6828B7" w14:textId="77777777" w:rsidR="00C57E99" w:rsidRDefault="00627ED1" w:rsidP="00C57E99">
      <w:pPr>
        <w:pStyle w:val="Quotecont"/>
      </w:pPr>
      <w:r w:rsidRPr="00627ED1">
        <w:rPr>
          <w:rStyle w:val="quoteknownauthor"/>
        </w:rPr>
        <w:t>After this experience my mind was troubled and I became very concerned. I wanted to know what was the wisdom of the Master in insisting that I must see the signature with my own eyes, because I did not believe in my eyes as much as I believed in the words of the Master. My vision might make mistakes but His words were the truth of God’s Revelation. For a long time I was worried that perhaps I did not have enough faith. I used to pray about this, until years later the wisdom of it became clear to me...«</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59"/>
      </w:r>
    </w:p>
    <w:p w14:paraId="32EECB2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49</w:t>
      </w:r>
      <w:r>
        <w:rPr>
          <w:rStyle w:val="structure"/>
        </w:rPr>
        <w:t>—en_19920000/</w:t>
      </w:r>
      <w:r w:rsidRPr="00936C68">
        <w:rPr>
          <w:rStyle w:val="structurevisible"/>
        </w:rPr>
        <w:t>&gt;</w:t>
      </w:r>
    </w:p>
    <w:p w14:paraId="0DF536E5"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explains that some time later when he returned to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he became aware that some of the believers were confused about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One day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met a certain Prince who was a believer of wide repute, but who could not understand that </w:t>
      </w:r>
      <w:r w:rsidRPr="00627ED1">
        <w:rPr>
          <w:highlight w:val="yellow"/>
        </w:rPr>
        <w:t>M</w:t>
      </w:r>
      <w:r w:rsidR="00C57E99" w:rsidRPr="00F41007">
        <w:rPr>
          <w:highlight w:val="yellow"/>
        </w:rPr>
        <w:t>í</w:t>
      </w:r>
      <w:r w:rsidRPr="00627ED1">
        <w:rPr>
          <w:highlight w:val="yellow"/>
        </w:rPr>
        <w:t>rz</w:t>
      </w:r>
      <w:r w:rsidR="00C57E99" w:rsidRPr="00F41007">
        <w:rPr>
          <w:highlight w:val="yellow"/>
        </w:rPr>
        <w:t>á</w:t>
      </w:r>
      <w:r w:rsidRPr="00627ED1">
        <w:rPr>
          <w:highlight w:val="yellow"/>
        </w:rPr>
        <w:t xml:space="preserve"> </w:t>
      </w:r>
      <w:r w:rsidR="00C57E99" w:rsidRPr="00F41007">
        <w:rPr>
          <w:highlight w:val="yellow"/>
        </w:rPr>
        <w:t>Á</w:t>
      </w:r>
      <w:r w:rsidRPr="00627ED1">
        <w:rPr>
          <w:highlight w:val="yellow"/>
        </w:rPr>
        <w:t>q</w:t>
      </w:r>
      <w:r w:rsidR="00C57E99" w:rsidRPr="00F41007">
        <w:rPr>
          <w:highlight w:val="yellow"/>
        </w:rPr>
        <w:t>á</w:t>
      </w:r>
      <w:r w:rsidRPr="00627ED1">
        <w:rPr>
          <w:highlight w:val="yellow"/>
        </w:rPr>
        <w:t xml:space="preserve"> J</w:t>
      </w:r>
      <w:r w:rsidR="00C57E99" w:rsidRPr="00F41007">
        <w:rPr>
          <w:highlight w:val="yellow"/>
        </w:rPr>
        <w:t>á</w:t>
      </w:r>
      <w:r w:rsidRPr="00627ED1">
        <w:rPr>
          <w:highlight w:val="yellow"/>
        </w:rPr>
        <w:t>n</w:t>
      </w:r>
      <w:r w:rsidRPr="00627ED1">
        <w:t xml:space="preserve"> had been unfaithful and had written many defamatory letters addressed to various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continues the story:</w:t>
      </w:r>
    </w:p>
    <w:p w14:paraId="1347B5D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50</w:t>
      </w:r>
      <w:r>
        <w:rPr>
          <w:rStyle w:val="structure"/>
        </w:rPr>
        <w:t>—en_19920000/</w:t>
      </w:r>
      <w:r w:rsidRPr="00936C68">
        <w:rPr>
          <w:rStyle w:val="structurevisible"/>
        </w:rPr>
        <w:t>&gt;</w:t>
      </w:r>
    </w:p>
    <w:p w14:paraId="41182AB0" w14:textId="77777777" w:rsidR="00C57E99" w:rsidRDefault="00C57E99" w:rsidP="00C57E99">
      <w:pPr>
        <w:pStyle w:val="Quote1st"/>
      </w:pPr>
      <w:r w:rsidRPr="00353040">
        <w:rPr>
          <w:rStyle w:val="structurevisible"/>
        </w:rPr>
        <w:t>&lt;</w:t>
      </w:r>
      <w:r w:rsidRPr="00353040">
        <w:rPr>
          <w:rStyle w:val="structure"/>
        </w:rPr>
        <w:t>cit Yunis Khan_%►%_%_%►%_%_%—en_%—%_%</w:t>
      </w:r>
      <w:r w:rsidRPr="00353040">
        <w:rPr>
          <w:rStyle w:val="structurevisible"/>
        </w:rPr>
        <w:t>&gt;</w:t>
      </w:r>
      <w:r w:rsidR="00627ED1" w:rsidRPr="00627ED1">
        <w:rPr>
          <w:rStyle w:val="quoteknownauthor"/>
        </w:rPr>
        <w:t xml:space="preserve">»I said to the Prince that I had seen the letters myself, indeed I was ordered by the Master to examine </w:t>
      </w:r>
      <w:r w:rsidR="00627ED1" w:rsidRPr="00627ED1">
        <w:rPr>
          <w:rStyle w:val="quoteknownauthor"/>
          <w:highlight w:val="yellow"/>
        </w:rPr>
        <w:t>Mírzá Áqá Ján’s</w:t>
      </w:r>
      <w:r w:rsidR="00627ED1" w:rsidRPr="00627ED1">
        <w:rPr>
          <w:rStyle w:val="quoteknownauthor"/>
        </w:rPr>
        <w:t xml:space="preserve"> signature and seal. He said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knownauthorreported"/>
        </w:rPr>
        <w:t>›Did you really see it with your own eyes?‹</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 xml:space="preserve"> When I answered in the affirmative, he said: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knownauthorreported"/>
        </w:rPr>
        <w:t>›I trust in your words; you have dispelled my doubts. I am so relieved.‹</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 xml:space="preserve"> I said to him: </w:t>
      </w:r>
      <w:r w:rsidR="00627ED1" w:rsidRPr="00627ED1">
        <w:rPr>
          <w:rStyle w:val="quotesdirectspeech"/>
        </w:rPr>
        <w:t>›You don’t know how relieved I am!‹</w:t>
      </w:r>
      <w:r w:rsidR="00627ED1" w:rsidRPr="00627ED1">
        <w:rPr>
          <w:rStyle w:val="quoteknownauthor"/>
        </w:rPr>
        <w:t xml:space="preserve"> Then I told him the story of the anguish of my heart.«</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60"/>
      </w:r>
    </w:p>
    <w:p w14:paraId="572A682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23:</w:t>
      </w:r>
      <w:r w:rsidRPr="00936C68">
        <w:rPr>
          <w:rStyle w:val="structureparIDparcounter"/>
        </w:rPr>
        <w:t>51</w:t>
      </w:r>
      <w:r>
        <w:rPr>
          <w:rStyle w:val="structure"/>
        </w:rPr>
        <w:t>—en_19920000/</w:t>
      </w:r>
      <w:r w:rsidRPr="00936C68">
        <w:rPr>
          <w:rStyle w:val="structurevisible"/>
        </w:rPr>
        <w:t>&gt;</w:t>
      </w:r>
    </w:p>
    <w:p w14:paraId="10EA34DA"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then realized that the Master’s insistence that he see the signature with his own eyes had not meant that he was not firm in the Covenant, but was rather necessary in order to strengthen the faith of this other believer</w:t>
      </w:r>
      <w:r w:rsidR="00C57E99">
        <w:t>.</w:t>
      </w:r>
      <w:r w:rsidRPr="00627ED1">
        <w:rPr>
          <w:rStyle w:val="structurepagenumber"/>
        </w:rPr>
        <w:t xml:space="preserve"> &lt;page </w:t>
      </w:r>
      <w:r w:rsidR="00C57E99">
        <w:rPr>
          <w:rStyle w:val="structurepagenumber"/>
        </w:rPr>
        <w:t>270</w:t>
      </w:r>
      <w:bookmarkStart w:id="32" w:name="ch24"/>
      <w:bookmarkEnd w:id="32"/>
      <w:r w:rsidR="00B777C2">
        <w:rPr>
          <w:rStyle w:val="structurepagenumber"/>
        </w:rPr>
        <w:t>/&gt;</w:t>
      </w:r>
      <w:r w:rsidR="00C57E99" w:rsidRPr="00074FF5">
        <w:rPr>
          <w:rStyle w:val="structurepagenumber"/>
        </w:rPr>
        <w:t xml:space="preserve"> &lt;page 271</w:t>
      </w:r>
      <w:r w:rsidR="00B777C2">
        <w:rPr>
          <w:rStyle w:val="structurepagenumber"/>
        </w:rPr>
        <w:t>/&gt;</w:t>
      </w:r>
    </w:p>
    <w:p w14:paraId="03FA47C5" w14:textId="77777777" w:rsidR="00E67803" w:rsidRDefault="00C57E99">
      <w:pPr>
        <w:pStyle w:val="Heading1"/>
      </w:pPr>
      <w:r w:rsidRPr="00835AAF">
        <w:rPr>
          <w:rStyle w:val="structurevisible"/>
        </w:rPr>
        <w:t>&lt;</w:t>
      </w:r>
      <w:r>
        <w:rPr>
          <w:rStyle w:val="structure"/>
        </w:rPr>
        <w:t>par TaherzadehA_Covenant_</w:t>
      </w:r>
      <w:r w:rsidR="00627ED1" w:rsidRPr="00627ED1">
        <w:rPr>
          <w:rStyle w:val="structurepartcounter"/>
        </w:rPr>
        <w:t>3</w:t>
      </w:r>
      <w:r>
        <w:rPr>
          <w:rStyle w:val="structure"/>
        </w:rPr>
        <w:t>:</w:t>
      </w:r>
      <w:r w:rsidRPr="00835AAF">
        <w:rPr>
          <w:rStyle w:val="structure"/>
        </w:rPr>
        <w:t>0</w:t>
      </w:r>
      <w:r>
        <w:rPr>
          <w:rStyle w:val="structure"/>
        </w:rPr>
        <w:t>—en_19920000/</w:t>
      </w:r>
      <w:r w:rsidRPr="00835AAF">
        <w:rPr>
          <w:rStyle w:val="structurevisible"/>
        </w:rPr>
        <w:t>&gt;</w:t>
      </w:r>
      <w:r w:rsidR="00627ED1" w:rsidRPr="00627ED1">
        <w:rPr>
          <w:rFonts w:eastAsiaTheme="minorHAnsi"/>
          <w:color w:val="943634" w:themeColor="accent2" w:themeShade="BF"/>
          <w:sz w:val="36"/>
        </w:rPr>
        <w:t>PART III</w:t>
      </w:r>
    </w:p>
    <w:p w14:paraId="33A0095D" w14:textId="77777777" w:rsidR="00C57E99" w:rsidRDefault="00627ED1" w:rsidP="00C57E99">
      <w:pPr>
        <w:spacing w:after="200" w:line="276" w:lineRule="auto"/>
      </w:pPr>
      <w:r w:rsidRPr="00627ED1">
        <w:rPr>
          <w:rFonts w:eastAsia="MS Mincho"/>
          <w:sz w:val="22"/>
        </w:rPr>
        <w:t>THE LESSER COVENANT</w:t>
      </w:r>
    </w:p>
    <w:p w14:paraId="1D94027D" w14:textId="77777777" w:rsidR="00C57E99" w:rsidRDefault="00627ED1" w:rsidP="00C57E99">
      <w:pPr>
        <w:spacing w:after="200" w:line="276" w:lineRule="auto"/>
      </w:pPr>
      <w:r w:rsidRPr="00627ED1">
        <w:rPr>
          <w:rFonts w:eastAsia="MS Mincho"/>
          <w:sz w:val="22"/>
        </w:rPr>
        <w:t>2. The Formative Age</w:t>
      </w:r>
      <w:r w:rsidRPr="00627ED1">
        <w:rPr>
          <w:rStyle w:val="structurepagenumber"/>
        </w:rPr>
        <w:t xml:space="preserve"> &lt;page </w:t>
      </w:r>
      <w:r w:rsidR="00C57E99">
        <w:rPr>
          <w:rStyle w:val="structurepagenumber"/>
        </w:rPr>
        <w:t>272</w:t>
      </w:r>
      <w:r w:rsidR="00B777C2">
        <w:rPr>
          <w:rStyle w:val="structurepagenumber"/>
        </w:rPr>
        <w:t>/&gt;</w:t>
      </w:r>
      <w:r w:rsidR="00C57E99" w:rsidRPr="00074FF5">
        <w:rPr>
          <w:rStyle w:val="structurepagenumber"/>
        </w:rPr>
        <w:t xml:space="preserve"> &lt;page </w:t>
      </w:r>
      <w:r w:rsidR="00C57E99">
        <w:rPr>
          <w:rStyle w:val="structurepagenumber"/>
        </w:rPr>
        <w:t>273</w:t>
      </w:r>
      <w:r w:rsidR="00B777C2">
        <w:rPr>
          <w:rStyle w:val="structurepagenumber"/>
        </w:rPr>
        <w:t>/&gt;</w:t>
      </w:r>
    </w:p>
    <w:p w14:paraId="523036BF"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24</w:t>
      </w:r>
      <w:r w:rsidRPr="00835AAF">
        <w:rPr>
          <w:rStyle w:val="structure"/>
        </w:rPr>
        <w:t>:0</w:t>
      </w:r>
      <w:r>
        <w:rPr>
          <w:rStyle w:val="structure"/>
        </w:rPr>
        <w:t>—en_19920000/</w:t>
      </w:r>
      <w:r w:rsidRPr="00835AAF">
        <w:rPr>
          <w:rStyle w:val="structurevisible"/>
        </w:rPr>
        <w:t>&gt;</w:t>
      </w:r>
      <w:r>
        <w:t>CHAPTER TWENTY-FOUR</w:t>
      </w:r>
      <w:r>
        <w:br/>
      </w:r>
      <w:r w:rsidR="00627ED1" w:rsidRPr="00627ED1">
        <w:t>The Close of the Heroic Age</w:t>
      </w:r>
    </w:p>
    <w:p w14:paraId="1EB12637" w14:textId="77777777" w:rsidR="00C57E99" w:rsidRPr="00936C68" w:rsidRDefault="00C57E99" w:rsidP="00C57E99">
      <w:pPr>
        <w:pStyle w:val="ParCounter1s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w:t>
      </w:r>
      <w:r>
        <w:rPr>
          <w:rStyle w:val="structure"/>
        </w:rPr>
        <w:t>—en_19920000/</w:t>
      </w:r>
      <w:r w:rsidRPr="00936C68">
        <w:rPr>
          <w:rStyle w:val="structurevisible"/>
        </w:rPr>
        <w:t>&gt;</w:t>
      </w:r>
    </w:p>
    <w:p w14:paraId="0D13C3E1" w14:textId="77777777" w:rsidR="00C57E99" w:rsidRDefault="00627ED1" w:rsidP="00C57E99">
      <w:pPr>
        <w:pStyle w:val="Body1st"/>
      </w:pPr>
      <w:r w:rsidRPr="00627ED1">
        <w:t xml:space="preserve">As we survey the Ministry of </w:t>
      </w:r>
      <w:r w:rsidRPr="00627ED1">
        <w:rPr>
          <w:highlight w:val="yellow"/>
        </w:rPr>
        <w:t>ʿAbdu’l-Bah</w:t>
      </w:r>
      <w:r w:rsidR="00C57E99" w:rsidRPr="000C7039">
        <w:rPr>
          <w:highlight w:val="yellow"/>
        </w:rPr>
        <w:t>á</w:t>
      </w:r>
      <w:r w:rsidRPr="00627ED1">
        <w:t xml:space="preserve">, we are struck by the evidences of unprecedented victories which had been won in both East and West as a direct result of the establishment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overshadowing power of divine authority born of that Covenant and released to the community of the Most Great Name by </w:t>
      </w:r>
      <w:r w:rsidRPr="00627ED1">
        <w:rPr>
          <w:highlight w:val="yellow"/>
        </w:rPr>
        <w:t>ʿAbdu’l-Bah</w:t>
      </w:r>
      <w:r w:rsidR="00C57E99" w:rsidRPr="000C7039">
        <w:rPr>
          <w:highlight w:val="yellow"/>
        </w:rPr>
        <w:t>á</w:t>
      </w:r>
      <w:r w:rsidRPr="00627ED1">
        <w:t xml:space="preserve"> over a period of almost three decades, had endowed the believers with a new vitality. That same power had also confounded both the Covenant-breakers and their non</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allies. The Centre of the Covenant Himself, though surrounded by a host of unfaithful, cruel and devious relatives and other individuals who had broken the Covenant and were assiduously trying to eliminate Him, had established His ascendancy over His adversaries and demonstrated the invincibility of the Cause. He had built for posterity that solid foundation upon which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is now based, and invested the believers with the impregnable armour of the Covenant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bequeathed to His followers for the protection of their Faith.</w:t>
      </w:r>
    </w:p>
    <w:p w14:paraId="4A4E558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2</w:t>
      </w:r>
      <w:r>
        <w:rPr>
          <w:rStyle w:val="structure"/>
        </w:rPr>
        <w:t>—en_19920000/</w:t>
      </w:r>
      <w:r w:rsidRPr="00936C68">
        <w:rPr>
          <w:rStyle w:val="structurevisible"/>
        </w:rPr>
        <w:t>&gt;</w:t>
      </w:r>
    </w:p>
    <w:p w14:paraId="3A34A849" w14:textId="77777777" w:rsidR="00C57E99" w:rsidRDefault="00627ED1" w:rsidP="00C57E99">
      <w:pPr>
        <w:pStyle w:val="Bodycont"/>
      </w:pPr>
      <w:r w:rsidRPr="00627ED1">
        <w:t xml:space="preserve">During </w:t>
      </w:r>
      <w:r w:rsidRPr="00627ED1">
        <w:rPr>
          <w:highlight w:val="yellow"/>
        </w:rPr>
        <w:t>ʿAbdu’l-Bah</w:t>
      </w:r>
      <w:r w:rsidR="00C57E99" w:rsidRPr="007C5354">
        <w:rPr>
          <w:highlight w:val="yellow"/>
        </w:rPr>
        <w:t>á</w:t>
      </w:r>
      <w:r w:rsidRPr="00627ED1">
        <w:rPr>
          <w:highlight w:val="yellow"/>
        </w:rPr>
        <w:t>’s</w:t>
      </w:r>
      <w:r w:rsidRPr="00627ED1">
        <w:t xml:space="preserve"> Ministry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reached the Western world, but adherents of the Cause were few in number in most parts of the globe. Had the violators of the Covenant remained faithful, the Cause of God would have achieved greater victories and vast numbers would have embraced the Faith. The breaking of the Covenant, as we have already stated,</w:t>
      </w:r>
      <w:r w:rsidRPr="00627ED1">
        <w:rPr>
          <w:rStyle w:val="FootnoteReference"/>
        </w:rPr>
        <w:footnoteReference w:id="461"/>
      </w:r>
      <w:r w:rsidRPr="00627ED1">
        <w:t xml:space="preserve"> caused the course of history to change. However, because of the greatness of this Revelation which has ushered in the Day of God, the Covenant-breakers did not succeed in changing the character of the Faith, or in altering the course of its progress. Their action has only resulted in slowing down its growth and delaying the spread of its Message.</w:t>
      </w:r>
    </w:p>
    <w:p w14:paraId="1128DCD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3</w:t>
      </w:r>
      <w:r>
        <w:rPr>
          <w:rStyle w:val="structure"/>
        </w:rPr>
        <w:t>—en_19920000/</w:t>
      </w:r>
      <w:r w:rsidRPr="00936C68">
        <w:rPr>
          <w:rStyle w:val="structurevisible"/>
        </w:rPr>
        <w:t>&gt;</w:t>
      </w:r>
    </w:p>
    <w:p w14:paraId="67AD52FC" w14:textId="77777777" w:rsidR="00C57E99" w:rsidRDefault="00627ED1" w:rsidP="00C57E99">
      <w:pPr>
        <w:pStyle w:val="Bodycont"/>
      </w:pPr>
      <w:r w:rsidRPr="00627ED1">
        <w:t xml:space="preserve">In one of His Tablets, </w:t>
      </w:r>
      <w:r w:rsidRPr="00627ED1">
        <w:rPr>
          <w:highlight w:val="yellow"/>
        </w:rPr>
        <w:t>ʿAbdu’l-Bah</w:t>
      </w:r>
      <w:r w:rsidR="00C57E99" w:rsidRPr="000C7039">
        <w:rPr>
          <w:highlight w:val="yellow"/>
        </w:rPr>
        <w:t>á</w:t>
      </w:r>
      <w:r w:rsidRPr="00627ED1">
        <w:t xml:space="preserve"> confirms that the onward march of the Faith had been slowed down by the action of the Covenant-breakers. These are His words:</w:t>
      </w:r>
      <w:r w:rsidRPr="00627ED1">
        <w:rPr>
          <w:rStyle w:val="structurepagenumber"/>
        </w:rPr>
        <w:t xml:space="preserve"> &lt;page 274</w:t>
      </w:r>
      <w:r w:rsidR="00B777C2">
        <w:rPr>
          <w:rStyle w:val="structurepagenumber"/>
        </w:rPr>
        <w:t>/&gt;</w:t>
      </w:r>
    </w:p>
    <w:p w14:paraId="7F558BC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4</w:t>
      </w:r>
      <w:r>
        <w:rPr>
          <w:rStyle w:val="structure"/>
        </w:rPr>
        <w:t>—en_19920000/</w:t>
      </w:r>
      <w:r w:rsidRPr="00936C68">
        <w:rPr>
          <w:rStyle w:val="structurevisible"/>
        </w:rPr>
        <w:t>&gt;</w:t>
      </w:r>
    </w:p>
    <w:p w14:paraId="0FE113CA"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»...This musk-scented breeze</w:t>
      </w:r>
      <w:r w:rsidR="00627ED1" w:rsidRPr="00627ED1">
        <w:rPr>
          <w:rStyle w:val="FootnoteReference"/>
        </w:rPr>
        <w:footnoteReference w:id="462"/>
      </w:r>
      <w:r w:rsidR="00627ED1" w:rsidRPr="00627ED1">
        <w:rPr>
          <w:rStyle w:val="quotebahaiscripture"/>
        </w:rPr>
        <w:t xml:space="preserve"> shall perfume the nostrils of the people of the world, and this spirit shall resuscitate the dead.</w:t>
      </w:r>
    </w:p>
    <w:p w14:paraId="48C0D77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5</w:t>
      </w:r>
      <w:r w:rsidRPr="00627ED1">
        <w:rPr>
          <w:rStyle w:val="structure"/>
        </w:rPr>
        <w:t>—en_19920000/</w:t>
      </w:r>
      <w:r w:rsidRPr="00627ED1">
        <w:rPr>
          <w:rStyle w:val="structurevisible"/>
        </w:rPr>
        <w:t>&gt;</w:t>
      </w:r>
    </w:p>
    <w:p w14:paraId="2916DB14" w14:textId="77777777" w:rsidR="00C57E99" w:rsidRDefault="00627ED1" w:rsidP="00C57E99">
      <w:pPr>
        <w:pStyle w:val="Quotecont"/>
      </w:pPr>
      <w:r w:rsidRPr="00627ED1">
        <w:rPr>
          <w:rStyle w:val="quotebahaiscripture"/>
        </w:rPr>
        <w:t>The offensive odour of violation hath temporarily arrested the onward movement of the Cause, for otherwise the divine teachings, like unto the rays of the sun, would immediately spread and permeate all regions.«</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63"/>
      </w:r>
    </w:p>
    <w:p w14:paraId="6CDF68DA"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6</w:t>
      </w:r>
      <w:r>
        <w:rPr>
          <w:rStyle w:val="structure"/>
        </w:rPr>
        <w:t>—en_19920000/</w:t>
      </w:r>
      <w:r w:rsidRPr="00936C68">
        <w:rPr>
          <w:rStyle w:val="structurevisible"/>
        </w:rPr>
        <w:t>&gt;</w:t>
      </w:r>
    </w:p>
    <w:p w14:paraId="51C66430" w14:textId="77777777" w:rsidR="00C57E99" w:rsidRDefault="00627ED1" w:rsidP="00C57E99">
      <w:pPr>
        <w:pStyle w:val="Bodyafterquote"/>
      </w:pPr>
      <w:r w:rsidRPr="00627ED1">
        <w:rPr>
          <w:highlight w:val="cyan"/>
        </w:rPr>
        <w:t>Shoghi Effendi</w:t>
      </w:r>
      <w:r w:rsidRPr="00627ED1">
        <w:t xml:space="preserve"> has summarized some of the major achievements of the Cause during the Ministry of the Master in the following passage:</w:t>
      </w:r>
    </w:p>
    <w:p w14:paraId="42FE5BFB"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7</w:t>
      </w:r>
      <w:r>
        <w:rPr>
          <w:rStyle w:val="structure"/>
        </w:rPr>
        <w:t>—en_19920000/</w:t>
      </w:r>
      <w:r w:rsidRPr="00936C68">
        <w:rPr>
          <w:rStyle w:val="structurevisible"/>
        </w:rPr>
        <w:t>&gt;</w:t>
      </w:r>
    </w:p>
    <w:p w14:paraId="331B7E28" w14:textId="77777777" w:rsidR="00C57E99" w:rsidRDefault="00C57E99" w:rsidP="00C57E99">
      <w:pPr>
        <w:pStyle w:val="Quote1st"/>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»Through Him the Covenant, that </w:t>
      </w:r>
      <w:r w:rsidR="00627ED1" w:rsidRPr="00627ED1">
        <w:rPr>
          <w:rStyle w:val="structurevisible"/>
        </w:rPr>
        <w:t>&lt;</w:t>
      </w:r>
      <w:r w:rsidR="00627ED1" w:rsidRPr="00627ED1">
        <w:rPr>
          <w:rStyle w:val="structure"/>
        </w:rPr>
        <w:t>cit %_%►%_%_%►%_%_%—en_%—%_%</w:t>
      </w:r>
      <w:r w:rsidR="00627ED1" w:rsidRPr="00627ED1">
        <w:rPr>
          <w:rStyle w:val="structurevisible"/>
        </w:rPr>
        <w:t>&gt;</w:t>
      </w:r>
      <w:r w:rsidR="00627ED1" w:rsidRPr="00627ED1">
        <w:rPr>
          <w:rStyle w:val="quotebahaiscripturequoted"/>
        </w:rPr>
        <w:t>›excellent and priceless Heritage‹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bahaiscripture"/>
        </w:rPr>
        <w:t xml:space="preserve"> bequeathed by the Author of the </w:t>
      </w:r>
      <w:r w:rsidR="00627ED1" w:rsidRPr="00627ED1">
        <w:rPr>
          <w:rStyle w:val="quotebahaiscripture"/>
          <w:highlight w:val="yellow"/>
        </w:rPr>
        <w:t>Bahá’í</w:t>
      </w:r>
      <w:r w:rsidR="00627ED1" w:rsidRPr="00627ED1">
        <w:rPr>
          <w:rStyle w:val="quotebahaiscripture"/>
        </w:rPr>
        <w:t xml:space="preserve"> Revelation, has been proclaimed, championed and vindicated. Through the power which that Divine Instrument had conferred upon Him the light of God’s infant Faith had penetrated the West, had diffused itself as far as the Islands of the Pacific, and illumined the fringes of the Australian continent. Through His personal intervention the Message, Whose Bearer had tasted the bitterness of a life-long captivity, had been noised abroad, and its character and purpose disclosed, for the first time in its history, before enthusiastic and representative audiences in the chief cities of Europe and of the North American continent. Through His unrelaxing vigilance the holy remains of the </w:t>
      </w:r>
      <w:r w:rsidR="00627ED1" w:rsidRPr="00627ED1">
        <w:rPr>
          <w:rStyle w:val="quotebahaiscripture"/>
          <w:highlight w:val="yellow"/>
        </w:rPr>
        <w:t>Báb</w:t>
      </w:r>
      <w:r w:rsidR="00627ED1" w:rsidRPr="00627ED1">
        <w:rPr>
          <w:rStyle w:val="quotebahaiscripture"/>
        </w:rPr>
        <w:t xml:space="preserve">, brought forth at long last from their fifty-year concealment, had been safely transported to the Holy Land and permanently and befittingly enshrined in the very spot which </w:t>
      </w:r>
      <w:r w:rsidR="00627ED1" w:rsidRPr="00627ED1">
        <w:rPr>
          <w:rStyle w:val="quotebahaiscripture"/>
          <w:highlight w:val="yellow"/>
        </w:rPr>
        <w:t>Bahá’u’lláh</w:t>
      </w:r>
      <w:r w:rsidR="00627ED1" w:rsidRPr="00627ED1">
        <w:rPr>
          <w:rStyle w:val="quotebahaiscripture"/>
        </w:rPr>
        <w:t xml:space="preserve"> Himself had designated for them and had blessed with His presence. Through His bold initiative the first </w:t>
      </w:r>
      <w:r w:rsidR="00627ED1" w:rsidRPr="00627ED1">
        <w:rPr>
          <w:rStyle w:val="quotebahaiscripture"/>
          <w:highlight w:val="yellow"/>
        </w:rPr>
        <w:t>Ma</w:t>
      </w:r>
      <w:r w:rsidR="00116523">
        <w:rPr>
          <w:rStyle w:val="quotebahaiscripture"/>
          <w:highlight w:val="yellow"/>
        </w:rPr>
        <w:t></w:t>
      </w:r>
      <w:r w:rsidR="00627ED1" w:rsidRPr="00627ED1">
        <w:rPr>
          <w:rStyle w:val="quotebahaiscripture"/>
          <w:highlight w:val="yellow"/>
        </w:rPr>
        <w:t>riqu’l-A</w:t>
      </w:r>
      <w:r w:rsidR="00116523">
        <w:rPr>
          <w:rStyle w:val="quotebahaiscripture"/>
          <w:highlight w:val="yellow"/>
        </w:rPr>
        <w:t></w:t>
      </w:r>
      <w:r w:rsidR="00627ED1" w:rsidRPr="00627ED1">
        <w:rPr>
          <w:rStyle w:val="quotebahaiscripture"/>
          <w:highlight w:val="yellow"/>
        </w:rPr>
        <w:t>kár</w:t>
      </w:r>
      <w:r w:rsidR="00627ED1" w:rsidRPr="00627ED1">
        <w:rPr>
          <w:rStyle w:val="quotebahaiscripture"/>
        </w:rPr>
        <w:t xml:space="preserve"> of the </w:t>
      </w:r>
      <w:r w:rsidR="00627ED1" w:rsidRPr="00627ED1">
        <w:rPr>
          <w:rStyle w:val="quotebahaiscripture"/>
          <w:highlight w:val="yellow"/>
        </w:rPr>
        <w:t>Bahá’í</w:t>
      </w:r>
      <w:r w:rsidR="00627ED1" w:rsidRPr="00627ED1">
        <w:rPr>
          <w:rStyle w:val="quotebahaiscripture"/>
        </w:rPr>
        <w:t xml:space="preserve"> world had been reared in Central Asia, in Russian </w:t>
      </w:r>
      <w:r w:rsidR="00627ED1" w:rsidRPr="00627ED1">
        <w:rPr>
          <w:rStyle w:val="quotebahaiscripture"/>
          <w:highlight w:val="yellow"/>
        </w:rPr>
        <w:t>Turkistán</w:t>
      </w:r>
      <w:r w:rsidR="00627ED1" w:rsidRPr="00627ED1">
        <w:rPr>
          <w:rStyle w:val="quotebahaiscripture"/>
        </w:rPr>
        <w:t xml:space="preserve">, whilst through His unfailing encouragement a similar enterprise, of still vaster proportions, had been undertaken, and its land dedicated by Himself in the heart of the North American continent. Through the sustaining grace over-shadowing Him since the inception of His ministry His royal adversary had been humbled to the dust, the arch-breaker of His Father’s Covenant had been utterly routed, and the danger which, ever since </w:t>
      </w:r>
      <w:r w:rsidR="00627ED1" w:rsidRPr="00627ED1">
        <w:rPr>
          <w:rStyle w:val="quotebahaiscripture"/>
          <w:highlight w:val="yellow"/>
        </w:rPr>
        <w:t>Bahá’u’lláh</w:t>
      </w:r>
      <w:r w:rsidR="00627ED1" w:rsidRPr="00627ED1">
        <w:rPr>
          <w:rStyle w:val="quotebahaiscripture"/>
        </w:rPr>
        <w:t xml:space="preserve"> had been banished to Turkish soil, had been threatening the heart of the Faith, definitely removed. In pursuance of His instructions, and in conformity with the principles enunciated and the laws ordained by His Father, the rudimentary institutions, heralding the formal inauguration of the Administrative Order to be founded after His passing, had taken shape and been established. Through His unremitting labours, as reflected in the treatises He composed, the thousands of Tablets He revealed, the discourses He delivered, the prayers, poems and commentaries He left to posterity, mostly in Persian, some in </w:t>
      </w:r>
      <w:r w:rsidR="00627ED1" w:rsidRPr="00627ED1">
        <w:rPr>
          <w:rStyle w:val="quotebahaiscripture"/>
          <w:highlight w:val="lightGray"/>
        </w:rPr>
        <w:t>Arabic</w:t>
      </w:r>
      <w:r w:rsidR="00627ED1" w:rsidRPr="00627ED1">
        <w:rPr>
          <w:rStyle w:val="quotebahaiscripture"/>
        </w:rPr>
        <w:t xml:space="preserve"> and a few in Turkish, the laws and principles, constituting the warp and woof of His Father’s Revelation, had been elucidated, its fundamentals restated and interpreted, its tenets given detailed application and the validity and indispensability of its verities fully and publicly demonstrated. Through the warnings He sounded, an unheeding humanity, steeped in materialism and forgetful of</w:t>
      </w:r>
      <w:r w:rsidR="00627ED1" w:rsidRPr="00627ED1">
        <w:rPr>
          <w:rStyle w:val="structurepagenumber"/>
        </w:rPr>
        <w:t xml:space="preserve"> &lt;page 275</w:t>
      </w:r>
      <w:r w:rsidR="00B777C2">
        <w:rPr>
          <w:rStyle w:val="structurepagenumber"/>
        </w:rPr>
        <w:t>/&gt;</w:t>
      </w:r>
      <w:r w:rsidR="00627ED1" w:rsidRPr="00627ED1">
        <w:rPr>
          <w:rStyle w:val="quotebahaiscripture"/>
        </w:rPr>
        <w:t xml:space="preserve"> its God, had been apprized of the perils threatening to disrupt its ordered life, and made, in consequence of its persistent perversity, to sustain the initial shocks of that world upheaval which continues, until the present day, to rock the foundations of human society. And lastly, through the mandate He had issued to a valiant community, the concerted achievements of whose members had shed so great a lustre on the annals of His own ministry, He had set in motion a Plan which, soon after its formal inauguration, achieved the opening of the Australian continent, which, in a later period, was to be instrumental in winning over the heart of a royal convert to His Father’s Cause, and which, today, through the irresistible unfoldment of its potentialities, is so marvellously quickening the spiritual life of all the Republics of Latin America as to constitute a befitting conclusion to the records of an entire century.«</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64"/>
      </w:r>
    </w:p>
    <w:p w14:paraId="40C3936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8</w:t>
      </w:r>
      <w:r>
        <w:rPr>
          <w:rStyle w:val="structure"/>
        </w:rPr>
        <w:t>—en_19920000/</w:t>
      </w:r>
      <w:r w:rsidRPr="00936C68">
        <w:rPr>
          <w:rStyle w:val="structurevisible"/>
        </w:rPr>
        <w:t>&gt;</w:t>
      </w:r>
    </w:p>
    <w:p w14:paraId="29FBC711" w14:textId="77777777" w:rsidR="00C57E99" w:rsidRDefault="00627ED1" w:rsidP="00C57E99">
      <w:pPr>
        <w:pStyle w:val="Bodyafterquote"/>
      </w:pPr>
      <w:r w:rsidRPr="00627ED1">
        <w:t xml:space="preserve">With the passing of </w:t>
      </w:r>
      <w:r w:rsidRPr="00627ED1">
        <w:rPr>
          <w:highlight w:val="yellow"/>
        </w:rPr>
        <w:t>ʿAbdu’l-Bah</w:t>
      </w:r>
      <w:r w:rsidR="00C57E99" w:rsidRPr="000C7039">
        <w:rPr>
          <w:highlight w:val="yellow"/>
        </w:rPr>
        <w:t>á</w:t>
      </w:r>
      <w:r w:rsidRPr="00627ED1">
        <w:t xml:space="preserve"> on 28 November 1921, the most glorious period in the history of the Faith, described by </w:t>
      </w:r>
      <w:r w:rsidRPr="00627ED1">
        <w:rPr>
          <w:highlight w:val="cyan"/>
        </w:rPr>
        <w:t>Shoghi Effendi</w:t>
      </w:r>
      <w:r w:rsidRPr="00627ED1">
        <w:t xml:space="preserve"> as the </w:t>
      </w:r>
      <w:r w:rsidRPr="00627ED1">
        <w:rPr>
          <w:rStyle w:val="quotesterms"/>
        </w:rPr>
        <w:t>›heroic‹</w:t>
      </w:r>
      <w:r w:rsidRPr="00627ED1">
        <w:t xml:space="preserve"> or </w:t>
      </w:r>
      <w:r w:rsidRPr="00627ED1">
        <w:rPr>
          <w:rStyle w:val="quotesterms"/>
        </w:rPr>
        <w:t>›Apostolic‹</w:t>
      </w:r>
      <w:r w:rsidRPr="00627ED1">
        <w:t xml:space="preserve"> age, came to an end. The most precious seed of the community of the Most Great Name, planted in the soil of human society by the hand of the Blessed Beauty and watered by the blood of countless martyrs of the Faith, had germinated; by the time of the ascension of </w:t>
      </w:r>
      <w:r w:rsidRPr="00627ED1">
        <w:rPr>
          <w:highlight w:val="yellow"/>
        </w:rPr>
        <w:t>ʿAbdu’l-Bah</w:t>
      </w:r>
      <w:r w:rsidR="00C57E99" w:rsidRPr="000C7039">
        <w:rPr>
          <w:highlight w:val="yellow"/>
        </w:rPr>
        <w:t>á</w:t>
      </w:r>
      <w:r w:rsidRPr="00627ED1">
        <w:t xml:space="preserve"> it had grown sufficiently to attract the allegiance of a number of followers. The stage was now set for the further growth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the succeeding years of the </w:t>
      </w:r>
      <w:r w:rsidRPr="00627ED1">
        <w:rPr>
          <w:rStyle w:val="quotesterms"/>
        </w:rPr>
        <w:t>›Formative Age‹</w:t>
      </w:r>
      <w:r w:rsidRPr="00627ED1">
        <w:t xml:space="preserve">, destined to flourish in the fullness of time as a world community embracing the peoples and nations of the world in one common Faith. Concerning that consummation in the development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community </w:t>
      </w:r>
      <w:r w:rsidRPr="00627ED1">
        <w:rPr>
          <w:highlight w:val="cyan"/>
        </w:rPr>
        <w:t>Shoghi Effendi</w:t>
      </w:r>
      <w:r w:rsidRPr="00627ED1">
        <w:t xml:space="preserve"> writes:</w:t>
      </w:r>
    </w:p>
    <w:p w14:paraId="3B10A46D"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9</w:t>
      </w:r>
      <w:r>
        <w:rPr>
          <w:rStyle w:val="structure"/>
        </w:rPr>
        <w:t>—en_19920000/</w:t>
      </w:r>
      <w:r w:rsidRPr="00936C68">
        <w:rPr>
          <w:rStyle w:val="structurevisible"/>
        </w:rPr>
        <w:t>&gt;</w:t>
      </w:r>
    </w:p>
    <w:p w14:paraId="0880CDDB"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»The Age that had witnessed the birth and rise of the Faith had now closed. The Heroic, the Apostolic Age of the Dispensation of </w:t>
      </w:r>
      <w:r w:rsidR="00627ED1" w:rsidRPr="00627ED1">
        <w:rPr>
          <w:rStyle w:val="quotebahaiscripture"/>
          <w:highlight w:val="yellow"/>
        </w:rPr>
        <w:t>Bahá’u’lláh</w:t>
      </w:r>
      <w:r w:rsidR="00627ED1" w:rsidRPr="00627ED1">
        <w:rPr>
          <w:rStyle w:val="quotebahaiscripture"/>
        </w:rPr>
        <w:t>, that primitive period in which its Founders had lived, in which its life had been generated, in which its greatest heroes had struggled and quaffed the cup of martyrdom, and its pristine foundations been established -- a period whose splendours no victories in this or any future age, however brilliant, can rival -- had now terminated with the passing of One Whose mission may be regarded as the link binding the Age in which the seed of the newborn Message had been incubating and those which are destined to witness its efflorescence and ultimate fruition.</w:t>
      </w:r>
    </w:p>
    <w:p w14:paraId="5065FF6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10</w:t>
      </w:r>
      <w:r w:rsidRPr="00627ED1">
        <w:rPr>
          <w:rStyle w:val="structure"/>
        </w:rPr>
        <w:t>—en_19920000/</w:t>
      </w:r>
      <w:r w:rsidRPr="00627ED1">
        <w:rPr>
          <w:rStyle w:val="structurevisible"/>
        </w:rPr>
        <w:t>&gt;</w:t>
      </w:r>
    </w:p>
    <w:p w14:paraId="74032E9C" w14:textId="77777777" w:rsidR="00C57E99" w:rsidRDefault="00627ED1" w:rsidP="00C57E99">
      <w:pPr>
        <w:pStyle w:val="Quotecont"/>
      </w:pPr>
      <w:r w:rsidRPr="00627ED1">
        <w:rPr>
          <w:rStyle w:val="quotebahaiscripture"/>
        </w:rPr>
        <w:t xml:space="preserve">The Formative Period, the Iron Age, of that Dispensation was now beginning, the Age in which the institutions, local, national and international, of the Faith of </w:t>
      </w:r>
      <w:r w:rsidRPr="00627ED1">
        <w:rPr>
          <w:rStyle w:val="quotebahaiscripture"/>
          <w:highlight w:val="yellow"/>
        </w:rPr>
        <w:t>Bahá’u’lláh</w:t>
      </w:r>
      <w:r w:rsidRPr="00627ED1">
        <w:rPr>
          <w:rStyle w:val="quotebahaiscripture"/>
        </w:rPr>
        <w:t xml:space="preserve"> were to take shape, develop and become fully consolidated, in anticipation of the third, the last, the Golden Age destined to witness the emergence of a world-embracing Order enshrining the ultimate fruit of God’s latest Revelation to mankind, a fruit whose maturity must signalize the establishment of a world civilization and the formal inauguration of the Kingdom of the Father upon earth as promised by Jesus Christ Himself.«</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65"/>
      </w:r>
      <w:r w:rsidRPr="00627ED1">
        <w:rPr>
          <w:rStyle w:val="structurepagenumber"/>
        </w:rPr>
        <w:t xml:space="preserve"> &lt;page 276</w:t>
      </w:r>
      <w:r w:rsidR="00B777C2">
        <w:rPr>
          <w:rStyle w:val="structurepagenumber"/>
        </w:rPr>
        <w:t>/&gt;</w:t>
      </w:r>
    </w:p>
    <w:p w14:paraId="392018F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11</w:t>
      </w:r>
      <w:r>
        <w:rPr>
          <w:rStyle w:val="structure"/>
        </w:rPr>
        <w:t>—en_19920000/</w:t>
      </w:r>
      <w:r w:rsidRPr="00936C68">
        <w:rPr>
          <w:rStyle w:val="structurevisible"/>
        </w:rPr>
        <w:t>&gt;</w:t>
      </w:r>
    </w:p>
    <w:p w14:paraId="1F6ADD81" w14:textId="77777777" w:rsidR="00C57E99" w:rsidRDefault="00627ED1" w:rsidP="00C57E99">
      <w:pPr>
        <w:pStyle w:val="Bodyafterquote"/>
      </w:pPr>
      <w:r w:rsidRPr="00627ED1">
        <w:t xml:space="preserve">Although the passing of </w:t>
      </w:r>
      <w:r w:rsidRPr="00627ED1">
        <w:rPr>
          <w:highlight w:val="yellow"/>
        </w:rPr>
        <w:t>ʿAbdu’l-Bah</w:t>
      </w:r>
      <w:r w:rsidR="00C57E99" w:rsidRPr="000C7039">
        <w:rPr>
          <w:highlight w:val="yellow"/>
        </w:rPr>
        <w:t>á</w:t>
      </w:r>
      <w:r w:rsidRPr="00627ED1">
        <w:t xml:space="preserve"> was a harbinger of a new Age which was to usher in the systematic development and consolidation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its immediate effect upon the believers was that of a paralysing blow striking them down and plunging them into agony. The loss of the Master was a calamity to the grief-stricken and inconsolable community. Added to this tragic bereavement was a deep sense of anxiety which seized the minds and hearts of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immediately after </w:t>
      </w:r>
      <w:r w:rsidRPr="00627ED1">
        <w:rPr>
          <w:highlight w:val="yellow"/>
        </w:rPr>
        <w:t>ʿAbdu’l-Bah</w:t>
      </w:r>
      <w:r w:rsidR="00C57E99" w:rsidRPr="007C5354">
        <w:rPr>
          <w:highlight w:val="yellow"/>
        </w:rPr>
        <w:t>á</w:t>
      </w:r>
      <w:r w:rsidRPr="00627ED1">
        <w:rPr>
          <w:highlight w:val="yellow"/>
        </w:rPr>
        <w:t>’s</w:t>
      </w:r>
      <w:r w:rsidRPr="00627ED1">
        <w:t xml:space="preserve"> passing. This bitter ordeal, which lasted for no less than forty days, ended with the announcement by the Greatest Holy Leaf of the appointment of </w:t>
      </w:r>
      <w:r w:rsidRPr="00627ED1">
        <w:rPr>
          <w:highlight w:val="cyan"/>
        </w:rPr>
        <w:t>Shoghi Effendi</w:t>
      </w:r>
      <w:r w:rsidRPr="00627ED1">
        <w:t xml:space="preserve"> as the Guardian of the Faith, as set out in the Will and Testament of the Master.</w:t>
      </w:r>
    </w:p>
    <w:p w14:paraId="61C0578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12</w:t>
      </w:r>
      <w:r>
        <w:rPr>
          <w:rStyle w:val="structure"/>
        </w:rPr>
        <w:t>—en_19920000/</w:t>
      </w:r>
      <w:r w:rsidRPr="00936C68">
        <w:rPr>
          <w:rStyle w:val="structurevisible"/>
        </w:rPr>
        <w:t>&gt;</w:t>
      </w:r>
    </w:p>
    <w:p w14:paraId="2AEBDD8B" w14:textId="77777777" w:rsidR="00C57E99" w:rsidRDefault="00627ED1" w:rsidP="00C57E99">
      <w:pPr>
        <w:pStyle w:val="Bodycont"/>
      </w:pPr>
      <w:r w:rsidRPr="00627ED1">
        <w:t xml:space="preserve">During the short period separating the ascension of the Master and the announcement of </w:t>
      </w:r>
      <w:r w:rsidRPr="00627ED1">
        <w:rPr>
          <w:highlight w:val="cyan"/>
        </w:rPr>
        <w:t>Shoghi Effendi’s</w:t>
      </w:r>
      <w:r w:rsidRPr="00627ED1">
        <w:t xml:space="preserve"> appointment, the perturbing thought uppermost in the minds of some of the believers was the position of the Arch-breaker of the Covenant,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he going to succeed </w:t>
      </w:r>
      <w:r w:rsidRPr="00627ED1">
        <w:rPr>
          <w:highlight w:val="yellow"/>
        </w:rPr>
        <w:t>ʿAbdu’l-Bah</w:t>
      </w:r>
      <w:r w:rsidR="00C57E99" w:rsidRPr="000C7039">
        <w:rPr>
          <w:highlight w:val="yellow"/>
        </w:rPr>
        <w:t>á</w:t>
      </w:r>
      <w:r w:rsidRPr="00627ED1">
        <w:t xml:space="preserve"> as laid down in the </w:t>
      </w:r>
      <w:r w:rsidRPr="00627ED1">
        <w:rPr>
          <w:highlight w:val="yellow"/>
        </w:rPr>
        <w:t>Kit</w:t>
      </w:r>
      <w:r w:rsidR="00C57E99" w:rsidRPr="000C7039">
        <w:rPr>
          <w:highlight w:val="yellow"/>
        </w:rPr>
        <w:t>á</w:t>
      </w:r>
      <w:r w:rsidRPr="00627ED1">
        <w:rPr>
          <w:highlight w:val="yellow"/>
        </w:rPr>
        <w:t>b-i-</w:t>
      </w:r>
      <w:r w:rsidR="00C57E99" w:rsidRPr="000C7039">
        <w:rPr>
          <w:highlight w:val="yellow"/>
        </w:rPr>
        <w:t>ʿ</w:t>
      </w:r>
      <w:r w:rsidRPr="00627ED1">
        <w:rPr>
          <w:highlight w:val="yellow"/>
        </w:rPr>
        <w:t>Ahd</w:t>
      </w:r>
      <w:r w:rsidRPr="00627ED1">
        <w:t xml:space="preserve">, the Will and Testament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Some were confused, wondering how the provisions of this momentous document could be allowed to materialize when the very person who had assiduously tried to undermine the foundation of the Cause of God for almost thirty years was none other than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himself. But the great majority of the believers knew that because of his deviation from the Faith, his appointment was null and void. We have discussed this particular subject in more detail in Chapter 8 describing the circumstances through which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appointment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not fulfilled.</w:t>
      </w:r>
    </w:p>
    <w:p w14:paraId="359EFA1C"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13</w:t>
      </w:r>
      <w:r>
        <w:rPr>
          <w:rStyle w:val="structure"/>
        </w:rPr>
        <w:t>—en_19920000/</w:t>
      </w:r>
      <w:r w:rsidRPr="00936C68">
        <w:rPr>
          <w:rStyle w:val="structurevisible"/>
        </w:rPr>
        <w:t>&gt;</w:t>
      </w:r>
    </w:p>
    <w:p w14:paraId="2EEDCB21" w14:textId="77777777" w:rsidR="00C57E99" w:rsidRDefault="00627ED1" w:rsidP="00C57E99">
      <w:pPr>
        <w:pStyle w:val="Bodycont"/>
      </w:pPr>
      <w:r w:rsidRPr="00627ED1">
        <w:t xml:space="preserve">Soon after </w:t>
      </w:r>
      <w:r w:rsidRPr="00627ED1">
        <w:rPr>
          <w:highlight w:val="yellow"/>
        </w:rPr>
        <w:t>ʿAbdu’l-Bah</w:t>
      </w:r>
      <w:r w:rsidR="00C57E99" w:rsidRPr="007C5354">
        <w:rPr>
          <w:highlight w:val="yellow"/>
        </w:rPr>
        <w:t>á</w:t>
      </w:r>
      <w:r w:rsidRPr="00627ED1">
        <w:rPr>
          <w:highlight w:val="yellow"/>
        </w:rPr>
        <w:t>’s</w:t>
      </w:r>
      <w:r w:rsidRPr="00627ED1">
        <w:t xml:space="preserve"> ascension,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published far and wide his claim that according to the text of the </w:t>
      </w:r>
      <w:r w:rsidRPr="00627ED1">
        <w:rPr>
          <w:highlight w:val="yellow"/>
        </w:rPr>
        <w:t>Kit</w:t>
      </w:r>
      <w:r w:rsidR="00C57E99" w:rsidRPr="000C7039">
        <w:rPr>
          <w:highlight w:val="yellow"/>
        </w:rPr>
        <w:t>á</w:t>
      </w:r>
      <w:r w:rsidRPr="00627ED1">
        <w:rPr>
          <w:highlight w:val="yellow"/>
        </w:rPr>
        <w:t>b-i-</w:t>
      </w:r>
      <w:r w:rsidR="00C57E99" w:rsidRPr="000C7039">
        <w:rPr>
          <w:highlight w:val="yellow"/>
        </w:rPr>
        <w:t>ʿ</w:t>
      </w:r>
      <w:r w:rsidRPr="00627ED1">
        <w:rPr>
          <w:highlight w:val="yellow"/>
        </w:rPr>
        <w:t>Ahd</w:t>
      </w:r>
      <w:r w:rsidRPr="00627ED1">
        <w:t xml:space="preserve"> he was now </w:t>
      </w:r>
      <w:r w:rsidRPr="00627ED1">
        <w:rPr>
          <w:highlight w:val="yellow"/>
        </w:rPr>
        <w:t>ʿAbdu’l-Bah</w:t>
      </w:r>
      <w:r w:rsidR="00C57E99" w:rsidRPr="007C5354">
        <w:rPr>
          <w:highlight w:val="yellow"/>
        </w:rPr>
        <w:t>á</w:t>
      </w:r>
      <w:r w:rsidRPr="00627ED1">
        <w:rPr>
          <w:highlight w:val="yellow"/>
        </w:rPr>
        <w:t>’s</w:t>
      </w:r>
      <w:r w:rsidRPr="00627ED1">
        <w:t xml:space="preserve"> successor. Not only did he publish this claim among the Persian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but he also announced himself as the successor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an Egyptian newspaper.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Egypt responded to his statement by publishing a refutation of his claims in the same newspaper. The following account by </w:t>
      </w:r>
      <w:r w:rsidRPr="00627ED1">
        <w:rPr>
          <w:highlight w:val="green"/>
        </w:rPr>
        <w:t>Mu</w:t>
      </w:r>
      <w:r w:rsidR="00C57E99" w:rsidRPr="00CC04A2">
        <w:rPr>
          <w:highlight w:val="green"/>
        </w:rPr>
        <w:t>ḥ</w:t>
      </w:r>
      <w:r w:rsidRPr="00627ED1">
        <w:rPr>
          <w:highlight w:val="green"/>
        </w:rPr>
        <w:t>ammad S</w:t>
      </w:r>
      <w:r w:rsidRPr="00627ED1">
        <w:rPr>
          <w:highlight w:val="darkYellow"/>
        </w:rPr>
        <w:t>ai</w:t>
      </w:r>
      <w:r w:rsidRPr="00627ED1">
        <w:rPr>
          <w:highlight w:val="green"/>
        </w:rPr>
        <w:t>d A</w:t>
      </w:r>
      <w:r w:rsidRPr="00627ED1">
        <w:rPr>
          <w:highlight w:val="darkYellow"/>
        </w:rPr>
        <w:t>dh</w:t>
      </w:r>
      <w:r w:rsidRPr="00627ED1">
        <w:rPr>
          <w:highlight w:val="green"/>
        </w:rPr>
        <w:t>am</w:t>
      </w:r>
      <w:r w:rsidRPr="00627ED1">
        <w:t>, an Egyptian believer, describes the events which took place during those anxiety-filled days:</w:t>
      </w:r>
    </w:p>
    <w:p w14:paraId="73968B59"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14</w:t>
      </w:r>
      <w:r>
        <w:rPr>
          <w:rStyle w:val="structure"/>
        </w:rPr>
        <w:t>—en_19920000/</w:t>
      </w:r>
      <w:r w:rsidRPr="00936C68">
        <w:rPr>
          <w:rStyle w:val="structurevisible"/>
        </w:rPr>
        <w:t>&gt;</w:t>
      </w:r>
    </w:p>
    <w:p w14:paraId="716CD7C8"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Muhammad Said Adham_%►%_%_%►%_%_%—en_%—%_%</w:t>
      </w:r>
      <w:r w:rsidRPr="00353040">
        <w:rPr>
          <w:rStyle w:val="structurevisible"/>
        </w:rPr>
        <w:t>&gt;</w:t>
      </w:r>
      <w:r w:rsidR="00627ED1" w:rsidRPr="00627ED1">
        <w:rPr>
          <w:rStyle w:val="quoteknownauthor"/>
        </w:rPr>
        <w:t>»The beauty of the Beloved disappeared and the hearts are melted by this great calamity. Our only hope is to raise the banner of the Covenant, and with all righteousness, unity and servitude we serve His sublime threshold.</w:t>
      </w:r>
    </w:p>
    <w:p w14:paraId="779EF6A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15</w:t>
      </w:r>
      <w:r w:rsidRPr="00627ED1">
        <w:rPr>
          <w:rStyle w:val="structure"/>
        </w:rPr>
        <w:t>—en_19920000/</w:t>
      </w:r>
      <w:r w:rsidRPr="00627ED1">
        <w:rPr>
          <w:rStyle w:val="structurevisible"/>
        </w:rPr>
        <w:t>&gt;</w:t>
      </w:r>
    </w:p>
    <w:p w14:paraId="2868A31C" w14:textId="77777777" w:rsidR="00C57E99" w:rsidRPr="00FD6EBE" w:rsidRDefault="00627ED1" w:rsidP="00C57E99">
      <w:pPr>
        <w:pStyle w:val="Quotecont"/>
        <w:rPr>
          <w:rStyle w:val="quoteknownauthor"/>
        </w:rPr>
      </w:pPr>
      <w:r w:rsidRPr="00627ED1">
        <w:rPr>
          <w:rStyle w:val="quoteknownauthor"/>
        </w:rPr>
        <w:t xml:space="preserve">A few days later the great violator addressed the </w:t>
      </w:r>
      <w:r w:rsidRPr="00627ED1">
        <w:rPr>
          <w:rStyle w:val="quoteknownauthor"/>
          <w:highlight w:val="magenta"/>
        </w:rPr>
        <w:t>Bahais</w:t>
      </w:r>
      <w:r w:rsidRPr="00627ED1">
        <w:rPr>
          <w:rStyle w:val="quoteknownauthor"/>
        </w:rPr>
        <w:t xml:space="preserve"> through the columns of the </w:t>
      </w:r>
      <w:r w:rsidRPr="00627ED1">
        <w:rPr>
          <w:rStyle w:val="quoteknownauthor"/>
          <w:highlight w:val="lightGray"/>
        </w:rPr>
        <w:t>Arabic</w:t>
      </w:r>
      <w:r w:rsidRPr="00627ED1">
        <w:rPr>
          <w:rStyle w:val="quoteknownauthor"/>
        </w:rPr>
        <w:t xml:space="preserve"> newspapers, calling upon them to follow him, according, as he stated, to the will of </w:t>
      </w:r>
      <w:r w:rsidRPr="00627ED1">
        <w:rPr>
          <w:rStyle w:val="LayoutSmallCaps"/>
          <w:highlight w:val="magenta"/>
        </w:rPr>
        <w:t>Baha’Ullah</w:t>
      </w:r>
      <w:r w:rsidRPr="00627ED1">
        <w:rPr>
          <w:rStyle w:val="quoteknownauthor"/>
        </w:rPr>
        <w:t>, pretending, in his call, that although he had been separated from his brother by God’s destiny,</w:t>
      </w:r>
      <w:r w:rsidRPr="00627ED1">
        <w:rPr>
          <w:rStyle w:val="structurepagenumber"/>
        </w:rPr>
        <w:t xml:space="preserve"> &lt;page 277</w:t>
      </w:r>
      <w:r w:rsidR="00B777C2">
        <w:rPr>
          <w:rStyle w:val="structurepagenumber"/>
        </w:rPr>
        <w:t>/&gt;</w:t>
      </w:r>
      <w:r w:rsidRPr="00627ED1">
        <w:rPr>
          <w:rStyle w:val="quoteknownauthor"/>
        </w:rPr>
        <w:t xml:space="preserve"> yet the filial relationship and hearty sensations were strong in his heart, and he tried outwardly to show sorrow for the passing of </w:t>
      </w:r>
      <w:r w:rsidRPr="00627ED1">
        <w:rPr>
          <w:rStyle w:val="quoteknownauthor"/>
          <w:highlight w:val="magenta"/>
        </w:rPr>
        <w:t>Abdul-Baha</w:t>
      </w:r>
      <w:r w:rsidRPr="00627ED1">
        <w:rPr>
          <w:rStyle w:val="quoteknownauthor"/>
        </w:rPr>
        <w:t xml:space="preserve">. One of his only two followers in Alexandria confirmed his call on a page of the same paper, but the House of Spirituality in Cairo replied and contested both statements, stating in effect that this violator is not recognized at all by the </w:t>
      </w:r>
      <w:r w:rsidRPr="00627ED1">
        <w:rPr>
          <w:rStyle w:val="quoteknownauthor"/>
          <w:highlight w:val="magenta"/>
        </w:rPr>
        <w:t>Bahais</w:t>
      </w:r>
      <w:r w:rsidRPr="00627ED1">
        <w:rPr>
          <w:rStyle w:val="quoteknownauthor"/>
        </w:rPr>
        <w:t xml:space="preserve">, and since he has violated the Covenant of </w:t>
      </w:r>
      <w:r w:rsidRPr="00627ED1">
        <w:rPr>
          <w:rStyle w:val="LayoutSmallCaps"/>
          <w:highlight w:val="magenta"/>
        </w:rPr>
        <w:t>Baha’Ullah</w:t>
      </w:r>
      <w:r w:rsidRPr="00627ED1">
        <w:rPr>
          <w:rStyle w:val="quoteknownauthor"/>
        </w:rPr>
        <w:t xml:space="preserve"> for thirty years, he is not considered among the </w:t>
      </w:r>
      <w:r w:rsidRPr="00627ED1">
        <w:rPr>
          <w:rStyle w:val="quoteknownauthor"/>
          <w:highlight w:val="magenta"/>
        </w:rPr>
        <w:t>Bahais</w:t>
      </w:r>
      <w:r w:rsidRPr="00627ED1">
        <w:rPr>
          <w:rStyle w:val="quoteknownauthor"/>
        </w:rPr>
        <w:t xml:space="preserve">, and has not the authority to speak in their behalf, for all the affairs of the </w:t>
      </w:r>
      <w:r w:rsidRPr="00627ED1">
        <w:rPr>
          <w:rStyle w:val="quoteknownauthor"/>
          <w:highlight w:val="magenta"/>
        </w:rPr>
        <w:t>Bahais</w:t>
      </w:r>
      <w:r w:rsidRPr="00627ED1">
        <w:rPr>
          <w:rStyle w:val="quoteknownauthor"/>
        </w:rPr>
        <w:t xml:space="preserve"> are now directed by the Houses of Spirituality, all over the world, whose members are elected and who will come under the control of the House of Justice, and they are the only representatives of the </w:t>
      </w:r>
      <w:r w:rsidRPr="00627ED1">
        <w:rPr>
          <w:rStyle w:val="quoteknownauthor"/>
          <w:highlight w:val="magenta"/>
        </w:rPr>
        <w:t>Bahais</w:t>
      </w:r>
      <w:r w:rsidRPr="00627ED1">
        <w:rPr>
          <w:rStyle w:val="quoteknownauthor"/>
        </w:rPr>
        <w:t xml:space="preserve">. And this violator is not a </w:t>
      </w:r>
      <w:r w:rsidRPr="00627ED1">
        <w:rPr>
          <w:rStyle w:val="quoteknownauthor"/>
          <w:highlight w:val="magenta"/>
        </w:rPr>
        <w:t>Bahai</w:t>
      </w:r>
      <w:r w:rsidRPr="00627ED1">
        <w:rPr>
          <w:rStyle w:val="quoteknownauthor"/>
        </w:rPr>
        <w:t xml:space="preserve"> in the true sense of the word and according to the dictates of </w:t>
      </w:r>
      <w:r w:rsidRPr="00627ED1">
        <w:rPr>
          <w:rStyle w:val="LayoutSmallCaps"/>
          <w:highlight w:val="magenta"/>
        </w:rPr>
        <w:t>Baha’Ullah</w:t>
      </w:r>
      <w:r w:rsidRPr="00627ED1">
        <w:rPr>
          <w:rStyle w:val="quoteknownauthor"/>
        </w:rPr>
        <w:t xml:space="preserve">. This reply was given especially for the benefit of the public, to give them correct information and to prove to them that the violators are not </w:t>
      </w:r>
      <w:r w:rsidRPr="00627ED1">
        <w:rPr>
          <w:rStyle w:val="quoteknownauthor"/>
          <w:highlight w:val="magenta"/>
        </w:rPr>
        <w:t>Bahais</w:t>
      </w:r>
      <w:r w:rsidRPr="00627ED1">
        <w:rPr>
          <w:rStyle w:val="quoteknownauthor"/>
        </w:rPr>
        <w:t xml:space="preserve"> and were cut off thirty years ago by their disobedience to the command of </w:t>
      </w:r>
      <w:r w:rsidRPr="00627ED1">
        <w:rPr>
          <w:rStyle w:val="LayoutSmallCaps"/>
          <w:highlight w:val="magenta"/>
        </w:rPr>
        <w:t>Baha’Ullah</w:t>
      </w:r>
      <w:r w:rsidRPr="00627ED1">
        <w:rPr>
          <w:rStyle w:val="quoteknownauthor"/>
        </w:rPr>
        <w:t xml:space="preserve"> to turn, after His departure, to the Centre of the Covenant, </w:t>
      </w:r>
      <w:r w:rsidRPr="00627ED1">
        <w:rPr>
          <w:rStyle w:val="quoteknownauthor"/>
          <w:highlight w:val="magenta"/>
        </w:rPr>
        <w:t>Abdul-Baha</w:t>
      </w:r>
      <w:r w:rsidRPr="00627ED1">
        <w:rPr>
          <w:rStyle w:val="quoteknownauthor"/>
        </w:rPr>
        <w:t>, and by their harmful actions to the Cause.</w:t>
      </w:r>
    </w:p>
    <w:p w14:paraId="51461F3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16</w:t>
      </w:r>
      <w:r w:rsidRPr="00627ED1">
        <w:rPr>
          <w:rStyle w:val="structure"/>
        </w:rPr>
        <w:t>—en_19920000/</w:t>
      </w:r>
      <w:r w:rsidRPr="00627ED1">
        <w:rPr>
          <w:rStyle w:val="structurevisible"/>
        </w:rPr>
        <w:t>&gt;</w:t>
      </w:r>
    </w:p>
    <w:p w14:paraId="0A279995" w14:textId="77777777" w:rsidR="00C57E99" w:rsidRDefault="00627ED1" w:rsidP="00C57E99">
      <w:pPr>
        <w:pStyle w:val="Quotecont"/>
      </w:pPr>
      <w:r w:rsidRPr="00627ED1">
        <w:rPr>
          <w:rStyle w:val="quoteknownauthor"/>
        </w:rPr>
        <w:t>The reply produced the desired effect and we, individually, spread it among the inquirers and thus enlarged the circle of its influence.«</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66"/>
      </w:r>
    </w:p>
    <w:p w14:paraId="2C3BA97E"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17</w:t>
      </w:r>
      <w:r>
        <w:rPr>
          <w:rStyle w:val="structure"/>
        </w:rPr>
        <w:t>—en_19920000/</w:t>
      </w:r>
      <w:r w:rsidRPr="00936C68">
        <w:rPr>
          <w:rStyle w:val="structurevisible"/>
        </w:rPr>
        <w:t>&gt;</w:t>
      </w:r>
    </w:p>
    <w:p w14:paraId="07E221BD" w14:textId="77777777" w:rsidR="00C57E99" w:rsidRDefault="00627ED1" w:rsidP="00C57E99">
      <w:pPr>
        <w:pStyle w:val="Bodyafterquote"/>
      </w:pPr>
      <w:r w:rsidRPr="00627ED1">
        <w:t xml:space="preserve">In the United States of America a public statement was issued by </w:t>
      </w:r>
      <w:r w:rsidR="00C57E99" w:rsidRPr="00C23342">
        <w:rPr>
          <w:highlight w:val="yellow"/>
        </w:rPr>
        <w:t></w:t>
      </w:r>
      <w:r w:rsidRPr="00627ED1">
        <w:rPr>
          <w:highlight w:val="yellow"/>
        </w:rPr>
        <w:t>u</w:t>
      </w:r>
      <w:r w:rsidR="00C57E99" w:rsidRPr="00C23342">
        <w:rPr>
          <w:highlight w:val="yellow"/>
        </w:rPr>
        <w:t>ʿáʿ</w:t>
      </w:r>
      <w:r w:rsidRPr="00627ED1">
        <w:rPr>
          <w:highlight w:val="yellow"/>
        </w:rPr>
        <w:t>u’ll</w:t>
      </w:r>
      <w:r w:rsidR="00C57E99" w:rsidRPr="00C23342">
        <w:rPr>
          <w:highlight w:val="yellow"/>
        </w:rPr>
        <w:t>á</w:t>
      </w:r>
      <w:r w:rsidRPr="00627ED1">
        <w:rPr>
          <w:highlight w:val="yellow"/>
        </w:rPr>
        <w:t>h</w:t>
      </w:r>
      <w:r w:rsidRPr="00627ED1">
        <w:t xml:space="preserve">, that son of the Arch-breaker of the Covenant who had been involved in the conspiracy to put </w:t>
      </w:r>
      <w:r w:rsidRPr="00627ED1">
        <w:rPr>
          <w:highlight w:val="yellow"/>
        </w:rPr>
        <w:t>ʿAbdu’l-Bah</w:t>
      </w:r>
      <w:r w:rsidR="00C57E99" w:rsidRPr="000C7039">
        <w:rPr>
          <w:highlight w:val="yellow"/>
        </w:rPr>
        <w:t>á</w:t>
      </w:r>
      <w:r w:rsidRPr="00627ED1">
        <w:t xml:space="preserve"> to death. In it he invited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turn to his father who, he claimed, was the legitimate successor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after </w:t>
      </w:r>
      <w:r w:rsidRPr="00627ED1">
        <w:rPr>
          <w:highlight w:val="yellow"/>
        </w:rPr>
        <w:t>ʿAbdu’l-Bah</w:t>
      </w:r>
      <w:r w:rsidR="00C57E99" w:rsidRPr="000C7039">
        <w:rPr>
          <w:highlight w:val="yellow"/>
        </w:rPr>
        <w:t>á</w:t>
      </w:r>
      <w:r w:rsidRPr="00627ED1">
        <w:t>. His call was utterly ignored by the believers in the West.</w:t>
      </w:r>
    </w:p>
    <w:p w14:paraId="093516C5"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18</w:t>
      </w:r>
      <w:r>
        <w:rPr>
          <w:rStyle w:val="structure"/>
        </w:rPr>
        <w:t>—en_19920000/</w:t>
      </w:r>
      <w:r w:rsidRPr="00936C68">
        <w:rPr>
          <w:rStyle w:val="structurevisible"/>
        </w:rPr>
        <w:t>&gt;</w:t>
      </w:r>
    </w:p>
    <w:p w14:paraId="54B74581" w14:textId="77777777" w:rsidR="00C57E99" w:rsidRDefault="00627ED1" w:rsidP="00C57E99">
      <w:pPr>
        <w:pStyle w:val="Bodycont"/>
      </w:pPr>
      <w:r w:rsidRPr="00627ED1">
        <w:t xml:space="preserve">In Persia, with the exception of a few Covenant-breakers,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paid no attention to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rPr>
          <w:highlight w:val="yellow"/>
        </w:rPr>
        <w:t>’s</w:t>
      </w:r>
      <w:r w:rsidRPr="00627ED1">
        <w:t xml:space="preserve"> circular letters claiming successorship of </w:t>
      </w:r>
      <w:r w:rsidRPr="00627ED1">
        <w:rPr>
          <w:highlight w:val="yellow"/>
        </w:rPr>
        <w:t>ʿAbdu’l-Bah</w:t>
      </w:r>
      <w:r w:rsidR="00C57E99" w:rsidRPr="000C7039">
        <w:rPr>
          <w:highlight w:val="yellow"/>
        </w:rPr>
        <w:t>á</w:t>
      </w:r>
      <w:r w:rsidRPr="00627ED1">
        <w:t xml:space="preserve">. The publication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among the believers brought much comfort and consolation to their hearts; they realised that the Master had not abandoned them, but rather had left the custodianship of the Cause of God in the hands of </w:t>
      </w:r>
      <w:r w:rsidRPr="00627ED1">
        <w:rPr>
          <w:highlight w:val="cyan"/>
        </w:rPr>
        <w:t>Shoghi Effendi</w:t>
      </w:r>
      <w:r w:rsidRPr="00627ED1">
        <w:t>, His eldest grandson, whom He appointed as the Guardian of the Faith and the Interpreter of the Holy Writings.</w:t>
      </w:r>
    </w:p>
    <w:p w14:paraId="15F239B6"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19</w:t>
      </w:r>
      <w:r>
        <w:rPr>
          <w:rStyle w:val="structure"/>
        </w:rPr>
        <w:t>—en_19920000/</w:t>
      </w:r>
      <w:r w:rsidRPr="00936C68">
        <w:rPr>
          <w:rStyle w:val="structurevisible"/>
        </w:rPr>
        <w:t>&gt;</w:t>
      </w:r>
    </w:p>
    <w:p w14:paraId="089CB86A" w14:textId="77777777" w:rsidR="00C57E99" w:rsidRDefault="00627ED1" w:rsidP="00C57E99">
      <w:pPr>
        <w:pStyle w:val="Bodycont"/>
      </w:pPr>
      <w:r w:rsidRPr="00627ED1">
        <w:t xml:space="preserve">When </w:t>
      </w:r>
      <w:r w:rsidRPr="00627ED1">
        <w:rPr>
          <w:highlight w:val="yellow"/>
        </w:rPr>
        <w:t>ʿAbdu’l-Bah</w:t>
      </w:r>
      <w:r w:rsidR="00C57E99" w:rsidRPr="000C7039">
        <w:rPr>
          <w:highlight w:val="yellow"/>
        </w:rPr>
        <w:t>á</w:t>
      </w:r>
      <w:r w:rsidRPr="00627ED1">
        <w:t xml:space="preserve"> passed away in Haifa, </w:t>
      </w:r>
      <w:r w:rsidRPr="00627ED1">
        <w:rPr>
          <w:highlight w:val="cyan"/>
        </w:rPr>
        <w:t>Shoghi Effendi</w:t>
      </w:r>
      <w:r w:rsidRPr="00627ED1">
        <w:t xml:space="preserve"> was studying at Oxford University in England. The news of the ascension of </w:t>
      </w:r>
      <w:r w:rsidRPr="00627ED1">
        <w:rPr>
          <w:highlight w:val="yellow"/>
        </w:rPr>
        <w:t>ʿAbdu’l-Bah</w:t>
      </w:r>
      <w:r w:rsidR="00C57E99" w:rsidRPr="000C7039">
        <w:rPr>
          <w:highlight w:val="yellow"/>
        </w:rPr>
        <w:t>á</w:t>
      </w:r>
      <w:r w:rsidRPr="00627ED1">
        <w:t xml:space="preserve"> came to him as a shattering blow, so much so that when he was informed of it he collapsed and fell flat on the ground. We read the following account by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in her immortal work </w:t>
      </w:r>
      <w:r w:rsidR="00C57E99" w:rsidRPr="002D5AF8">
        <w:rPr>
          <w:rStyle w:val="structurevisible"/>
        </w:rPr>
        <w:t>&lt;</w:t>
      </w:r>
      <w:r w:rsidR="00C57E99" w:rsidRPr="002D5AF8">
        <w:rPr>
          <w:rStyle w:val="structure"/>
        </w:rPr>
        <w:t>title Ruhiyyih_%</w:t>
      </w:r>
      <w:r w:rsidR="00C57E99" w:rsidRPr="002D5AF8">
        <w:rPr>
          <w:rStyle w:val="structurevisible"/>
        </w:rPr>
        <w:t>&gt;</w:t>
      </w:r>
      <w:r w:rsidRPr="00627ED1">
        <w:rPr>
          <w:rStyle w:val="BookTitle"/>
        </w:rPr>
        <w:t>The Priceless Pearl</w:t>
      </w:r>
      <w:r w:rsidR="00C57E99" w:rsidRPr="002D5AF8">
        <w:rPr>
          <w:rStyle w:val="structurevisible"/>
        </w:rPr>
        <w:t>&lt;/</w:t>
      </w:r>
      <w:r w:rsidR="00C57E99" w:rsidRPr="002D5AF8">
        <w:rPr>
          <w:rStyle w:val="structure"/>
        </w:rPr>
        <w:t>title</w:t>
      </w:r>
      <w:r w:rsidR="00C57E99" w:rsidRPr="002D5AF8">
        <w:rPr>
          <w:rStyle w:val="structurevisible"/>
        </w:rPr>
        <w:t>&gt;</w:t>
      </w:r>
      <w:r w:rsidRPr="00627ED1">
        <w:t>.</w:t>
      </w:r>
    </w:p>
    <w:p w14:paraId="7F5B5DF2" w14:textId="77777777" w:rsidR="00C57E99" w:rsidRPr="00936C68" w:rsidRDefault="00C57E99" w:rsidP="00C57E99">
      <w:pPr>
        <w:pStyle w:val="ParCountercont"/>
        <w:framePr w:wrap="notBeside"/>
        <w:rPr>
          <w:rFonts w:eastAsia="Calibri"/>
        </w:rPr>
      </w:pPr>
      <w:r w:rsidRPr="00936C68">
        <w:rPr>
          <w:rStyle w:val="structurevisible"/>
        </w:rPr>
        <w:t>&lt;</w:t>
      </w:r>
      <w:r>
        <w:rPr>
          <w:rStyle w:val="structure"/>
        </w:rPr>
        <w:t>par TaherzadehA_Covenant_</w:t>
      </w:r>
      <w:r w:rsidRPr="00936C68">
        <w:rPr>
          <w:rStyle w:val="structureparIDchapcounter"/>
        </w:rPr>
        <w:t>24:</w:t>
      </w:r>
      <w:r w:rsidRPr="00936C68">
        <w:rPr>
          <w:rStyle w:val="structureparIDparcounter"/>
        </w:rPr>
        <w:t>20</w:t>
      </w:r>
      <w:r>
        <w:rPr>
          <w:rStyle w:val="structure"/>
        </w:rPr>
        <w:t>—en_19920000/</w:t>
      </w:r>
      <w:r w:rsidRPr="00936C68">
        <w:rPr>
          <w:rStyle w:val="structurevisible"/>
        </w:rPr>
        <w:t>&gt;</w:t>
      </w:r>
    </w:p>
    <w:p w14:paraId="6F3009E4"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»The address of Major Tudor Pole, in London, was often used as the distributing point for cables and letters to the </w:t>
      </w:r>
      <w:r w:rsidR="00627ED1" w:rsidRPr="00627ED1">
        <w:rPr>
          <w:rStyle w:val="quoteknownauthor"/>
          <w:highlight w:val="yellow"/>
        </w:rPr>
        <w:t>Bahá’ís</w:t>
      </w:r>
      <w:r w:rsidR="00627ED1" w:rsidRPr="00627ED1">
        <w:rPr>
          <w:rStyle w:val="quoteknownauthor"/>
        </w:rPr>
        <w:t xml:space="preserve">. </w:t>
      </w:r>
      <w:r w:rsidR="00627ED1" w:rsidRPr="00627ED1">
        <w:rPr>
          <w:rStyle w:val="quoteknownauthor"/>
          <w:highlight w:val="cyan"/>
        </w:rPr>
        <w:t>Shoghi Effendi</w:t>
      </w:r>
      <w:r w:rsidR="00627ED1" w:rsidRPr="00627ED1">
        <w:rPr>
          <w:rStyle w:val="quoteknownauthor"/>
        </w:rPr>
        <w:t xml:space="preserve"> himself, whenever he went up to London, usually called there. On 29 November 1921 at 9.30 in the morning the following cable reached that office:</w:t>
      </w:r>
      <w:r w:rsidR="00627ED1" w:rsidRPr="00627ED1">
        <w:rPr>
          <w:rStyle w:val="structurepagenumber"/>
        </w:rPr>
        <w:t xml:space="preserve"> &lt;page 278</w:t>
      </w:r>
      <w:r w:rsidR="00B777C2">
        <w:rPr>
          <w:rStyle w:val="structurepagenumber"/>
        </w:rPr>
        <w:t>/&gt;</w:t>
      </w:r>
    </w:p>
    <w:p w14:paraId="20F86F2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21</w:t>
      </w:r>
      <w:r w:rsidRPr="00627ED1">
        <w:rPr>
          <w:rStyle w:val="structure"/>
        </w:rPr>
        <w:t>—en_19920000/</w:t>
      </w:r>
      <w:r w:rsidRPr="00627ED1">
        <w:rPr>
          <w:rStyle w:val="structurevisible"/>
        </w:rPr>
        <w:t>&gt;</w:t>
      </w:r>
    </w:p>
    <w:p w14:paraId="75CC3634" w14:textId="77777777" w:rsidR="00C57E99" w:rsidRPr="00FD6EBE" w:rsidRDefault="00627ED1" w:rsidP="00C57E99">
      <w:pPr>
        <w:pStyle w:val="Letterbodycable"/>
        <w:rPr>
          <w:rStyle w:val="quoteknownauthor"/>
        </w:rPr>
      </w:pPr>
      <w:r w:rsidRPr="00627ED1">
        <w:rPr>
          <w:rStyle w:val="quoteknownauthor"/>
        </w:rPr>
        <w:t>Cyclometry London</w:t>
      </w:r>
    </w:p>
    <w:p w14:paraId="3648545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22</w:t>
      </w:r>
      <w:r w:rsidRPr="00627ED1">
        <w:rPr>
          <w:rStyle w:val="structure"/>
        </w:rPr>
        <w:t>—en_19920000/</w:t>
      </w:r>
      <w:r w:rsidRPr="00627ED1">
        <w:rPr>
          <w:rStyle w:val="structurevisible"/>
        </w:rPr>
        <w:t>&gt;</w:t>
      </w:r>
    </w:p>
    <w:p w14:paraId="0FD8535E" w14:textId="77777777" w:rsidR="00C57E99" w:rsidRPr="00FD6EBE" w:rsidRDefault="00627ED1" w:rsidP="00C57E99">
      <w:pPr>
        <w:pStyle w:val="Letterbodycable"/>
        <w:rPr>
          <w:rStyle w:val="quoteknownauthor"/>
        </w:rPr>
      </w:pPr>
      <w:r w:rsidRPr="00627ED1">
        <w:rPr>
          <w:rStyle w:val="quoteknownauthor"/>
        </w:rPr>
        <w:t xml:space="preserve">His Holiness </w:t>
      </w:r>
      <w:r w:rsidRPr="00627ED1">
        <w:rPr>
          <w:rStyle w:val="quoteknownauthor"/>
          <w:highlight w:val="yellow"/>
        </w:rPr>
        <w:t>ʿAbdu’l-Bahá</w:t>
      </w:r>
      <w:r w:rsidRPr="00627ED1">
        <w:rPr>
          <w:rStyle w:val="quoteknownauthor"/>
        </w:rPr>
        <w:t xml:space="preserve"> ascended </w:t>
      </w:r>
      <w:r w:rsidRPr="00627ED1">
        <w:rPr>
          <w:rStyle w:val="quoteknownauthor"/>
          <w:highlight w:val="yellow"/>
        </w:rPr>
        <w:t>Abhá</w:t>
      </w:r>
      <w:r w:rsidRPr="00627ED1">
        <w:rPr>
          <w:rStyle w:val="quoteknownauthor"/>
        </w:rPr>
        <w:t xml:space="preserve"> Kingdom. Inform friends.</w:t>
      </w:r>
    </w:p>
    <w:p w14:paraId="7902F4B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23</w:t>
      </w:r>
      <w:r w:rsidRPr="00627ED1">
        <w:rPr>
          <w:rStyle w:val="structure"/>
        </w:rPr>
        <w:t>—en_19920000/</w:t>
      </w:r>
      <w:r w:rsidRPr="00627ED1">
        <w:rPr>
          <w:rStyle w:val="structurevisible"/>
        </w:rPr>
        <w:t>&gt;</w:t>
      </w:r>
    </w:p>
    <w:p w14:paraId="017414B0" w14:textId="77777777" w:rsidR="00C57E99" w:rsidRPr="00FD6EBE" w:rsidRDefault="00627ED1" w:rsidP="00C57E99">
      <w:pPr>
        <w:pStyle w:val="Letterbodycable"/>
        <w:rPr>
          <w:rStyle w:val="quoteknownauthor"/>
        </w:rPr>
      </w:pPr>
      <w:r w:rsidRPr="00627ED1">
        <w:rPr>
          <w:rStyle w:val="quoteknownauthor"/>
        </w:rPr>
        <w:t>Greatest Holy Leaf</w:t>
      </w:r>
    </w:p>
    <w:p w14:paraId="5D4A5A8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24</w:t>
      </w:r>
      <w:r w:rsidRPr="00627ED1">
        <w:rPr>
          <w:rStyle w:val="structure"/>
        </w:rPr>
        <w:t>—en_19920000/</w:t>
      </w:r>
      <w:r w:rsidRPr="00627ED1">
        <w:rPr>
          <w:rStyle w:val="structurevisible"/>
        </w:rPr>
        <w:t>&gt;</w:t>
      </w:r>
    </w:p>
    <w:p w14:paraId="088109C1" w14:textId="77777777" w:rsidR="00C57E99" w:rsidRDefault="00627ED1" w:rsidP="00C57E99">
      <w:pPr>
        <w:pStyle w:val="Quote1st"/>
      </w:pPr>
      <w:r w:rsidRPr="00627ED1">
        <w:rPr>
          <w:rStyle w:val="quoteknownauthor"/>
        </w:rPr>
        <w:t xml:space="preserve">In notes he made of this terrible event and its immediate repercussions Tudor Pole records that he immediately notified the friends by wire, telephone and letter. I believe he must have telephoned </w:t>
      </w:r>
      <w:r w:rsidRPr="00627ED1">
        <w:rPr>
          <w:rStyle w:val="quoteknownauthor"/>
          <w:highlight w:val="cyan"/>
        </w:rPr>
        <w:t>Shoghi Effendi</w:t>
      </w:r>
      <w:r w:rsidRPr="00627ED1">
        <w:rPr>
          <w:rStyle w:val="quoteknownauthor"/>
        </w:rPr>
        <w:t xml:space="preserve">, asking him to come at once to his office, but not conveying to him at that distance a piece of news which he well knew might prove too much of a shock. However this may be, at about noon </w:t>
      </w:r>
      <w:r w:rsidRPr="00627ED1">
        <w:rPr>
          <w:rStyle w:val="quoteknownauthor"/>
          <w:highlight w:val="cyan"/>
        </w:rPr>
        <w:t>Shoghi Effendi</w:t>
      </w:r>
      <w:r w:rsidRPr="00627ED1">
        <w:rPr>
          <w:rStyle w:val="quoteknownauthor"/>
        </w:rPr>
        <w:t xml:space="preserve"> reached London, went to 61 St James’ Street (off Piccadilly and not far from Buckingham Palace) and was shown into the private office. Tudor Pole was not in the room at the moment but as </w:t>
      </w:r>
      <w:r w:rsidRPr="00627ED1">
        <w:rPr>
          <w:rStyle w:val="quoteknownauthor"/>
          <w:highlight w:val="cyan"/>
        </w:rPr>
        <w:t>Shoghi Effendi</w:t>
      </w:r>
      <w:r w:rsidRPr="00627ED1">
        <w:rPr>
          <w:rStyle w:val="quoteknownauthor"/>
        </w:rPr>
        <w:t xml:space="preserve"> stood there his eye was caught by the name of </w:t>
      </w:r>
      <w:r w:rsidRPr="00627ED1">
        <w:rPr>
          <w:rStyle w:val="quoteknownauthor"/>
          <w:highlight w:val="yellow"/>
        </w:rPr>
        <w:t>ʿAbdu’l-Bahá</w:t>
      </w:r>
      <w:r w:rsidRPr="00627ED1">
        <w:rPr>
          <w:rStyle w:val="quoteknownauthor"/>
        </w:rPr>
        <w:t xml:space="preserve"> on the open cablegram lying on the desk and he read it. When Tudor Pole entered the room a moment later he found </w:t>
      </w:r>
      <w:r w:rsidRPr="00627ED1">
        <w:rPr>
          <w:rStyle w:val="quoteknownauthor"/>
          <w:highlight w:val="cyan"/>
        </w:rPr>
        <w:t>Shoghi Effendi</w:t>
      </w:r>
      <w:r w:rsidRPr="00627ED1">
        <w:rPr>
          <w:rStyle w:val="quoteknownauthor"/>
        </w:rPr>
        <w:t xml:space="preserve"> in a state of collapse, dazed and bewildered by this catastrophic news. He was taken to the home of Miss Grand, one of the London believers, and put to bed there for a few days. </w:t>
      </w:r>
      <w:r w:rsidRPr="00627ED1">
        <w:rPr>
          <w:rStyle w:val="quoteknownauthor"/>
          <w:highlight w:val="cyan"/>
        </w:rPr>
        <w:t>Shoghi Effendi’s</w:t>
      </w:r>
      <w:r w:rsidRPr="00627ED1">
        <w:rPr>
          <w:rStyle w:val="quoteknownauthor"/>
        </w:rPr>
        <w:t xml:space="preserve"> sister Rouhangeze (sic) was studying in London and she, Lady Blomfield and others did all they could to comfort the heart-stricken youth.«</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67"/>
      </w:r>
    </w:p>
    <w:p w14:paraId="595FDBF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24:</w:t>
      </w:r>
      <w:r w:rsidRPr="009801BC">
        <w:rPr>
          <w:rStyle w:val="structureparIDparcounter"/>
        </w:rPr>
        <w:t>25</w:t>
      </w:r>
      <w:r>
        <w:rPr>
          <w:rStyle w:val="structure"/>
        </w:rPr>
        <w:t>—en_19920000/</w:t>
      </w:r>
      <w:r w:rsidRPr="009801BC">
        <w:rPr>
          <w:rStyle w:val="structurevisible"/>
        </w:rPr>
        <w:t>&gt;</w:t>
      </w:r>
    </w:p>
    <w:p w14:paraId="4D86B566" w14:textId="77777777" w:rsidR="00C57E99" w:rsidRDefault="00627ED1" w:rsidP="00C57E99">
      <w:pPr>
        <w:pStyle w:val="Bodyafterquote"/>
      </w:pPr>
      <w:r w:rsidRPr="00627ED1">
        <w:t xml:space="preserve">In a letter to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friend written a few days after the passing of the Master, </w:t>
      </w:r>
      <w:r w:rsidRPr="00627ED1">
        <w:rPr>
          <w:highlight w:val="cyan"/>
        </w:rPr>
        <w:t>Shoghi Effendi</w:t>
      </w:r>
      <w:r w:rsidRPr="00627ED1">
        <w:t xml:space="preserve"> shares with him his thoughts about </w:t>
      </w:r>
      <w:r w:rsidRPr="00627ED1">
        <w:rPr>
          <w:highlight w:val="yellow"/>
        </w:rPr>
        <w:t>ʿAbdu’l-Bah</w:t>
      </w:r>
      <w:r w:rsidR="00C57E99" w:rsidRPr="000C7039">
        <w:rPr>
          <w:highlight w:val="yellow"/>
        </w:rPr>
        <w:t>á</w:t>
      </w:r>
      <w:r w:rsidRPr="00627ED1">
        <w:t xml:space="preserve"> and informs him of his plans:</w:t>
      </w:r>
    </w:p>
    <w:p w14:paraId="43E9F102"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24:</w:t>
      </w:r>
      <w:r w:rsidRPr="009801BC">
        <w:rPr>
          <w:rStyle w:val="structureparIDparcounter"/>
        </w:rPr>
        <w:t>26</w:t>
      </w:r>
      <w:r>
        <w:rPr>
          <w:rStyle w:val="structure"/>
        </w:rPr>
        <w:t>—en_19920000/</w:t>
      </w:r>
      <w:r w:rsidRPr="009801BC">
        <w:rPr>
          <w:rStyle w:val="structurevisible"/>
        </w:rPr>
        <w:t>&gt;</w:t>
      </w:r>
    </w:p>
    <w:p w14:paraId="00CFA33C"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»The terrible news has for some days so overwhelmed my body, my mind and my soul that I was laid for a couple of days in bed almost senseless, absent-minded and greatly agitated. Gradually His power revived me and breathed in me a confidence that I hope will henceforth guide me and inspire me in my humble work of service. The day had to come, but how sudden and unexpected. The fact however that His Cause has created so many and such beautiful souls all over the world is a sure guarantee that it will live and prosper and ere long will compass the world! I am immediately starting for Haifa to receive the instructions He has left and have now made a supreme determination to dedicate my life to His service and by His aid to carry out His instructions all the days of my life.</w:t>
      </w:r>
    </w:p>
    <w:p w14:paraId="38B5EF8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27</w:t>
      </w:r>
      <w:r w:rsidRPr="00627ED1">
        <w:rPr>
          <w:rStyle w:val="structure"/>
        </w:rPr>
        <w:t>—en_19920000/</w:t>
      </w:r>
      <w:r w:rsidRPr="00627ED1">
        <w:rPr>
          <w:rStyle w:val="structurevisible"/>
        </w:rPr>
        <w:t>&gt;</w:t>
      </w:r>
    </w:p>
    <w:p w14:paraId="36B36A8F" w14:textId="77777777" w:rsidR="00C57E99" w:rsidRPr="00FD6EBE" w:rsidRDefault="00627ED1" w:rsidP="00C57E99">
      <w:pPr>
        <w:pStyle w:val="Quotecont"/>
        <w:rPr>
          <w:rStyle w:val="quotebahaiscripture"/>
        </w:rPr>
      </w:pPr>
      <w:r w:rsidRPr="00627ED1">
        <w:rPr>
          <w:rStyle w:val="quotebahaiscripture"/>
        </w:rPr>
        <w:t>The friends have insisted on my spending a day or two of rest in this place with Dr. Esslemont after the shock I have sustained and tomorrow I shall start back to London and thence to the Holy Land.</w:t>
      </w:r>
    </w:p>
    <w:p w14:paraId="1C0BC4B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28</w:t>
      </w:r>
      <w:r w:rsidRPr="00627ED1">
        <w:rPr>
          <w:rStyle w:val="structure"/>
        </w:rPr>
        <w:t>—en_19920000/</w:t>
      </w:r>
      <w:r w:rsidRPr="00627ED1">
        <w:rPr>
          <w:rStyle w:val="structurevisible"/>
        </w:rPr>
        <w:t>&gt;</w:t>
      </w:r>
    </w:p>
    <w:p w14:paraId="0A85A4DA" w14:textId="77777777" w:rsidR="00C57E99" w:rsidRPr="00FD6EBE" w:rsidRDefault="00627ED1" w:rsidP="00C57E99">
      <w:pPr>
        <w:pStyle w:val="Quotecont"/>
        <w:rPr>
          <w:rStyle w:val="quotebahaiscripture"/>
        </w:rPr>
      </w:pPr>
      <w:r w:rsidRPr="00627ED1">
        <w:rPr>
          <w:rStyle w:val="quotebahaiscripture"/>
        </w:rPr>
        <w:t xml:space="preserve">The stir which is now aroused in the </w:t>
      </w:r>
      <w:r w:rsidRPr="00627ED1">
        <w:rPr>
          <w:rStyle w:val="quotebahaiscripture"/>
          <w:highlight w:val="yellow"/>
        </w:rPr>
        <w:t>Bahá’í</w:t>
      </w:r>
      <w:r w:rsidRPr="00627ED1">
        <w:rPr>
          <w:rStyle w:val="quotebahaiscripture"/>
        </w:rPr>
        <w:t xml:space="preserve"> world is an impetus to this Cause and will awaken every faithful soul to shoulder the responsibilities which the Master has now placed upon every one of us.</w:t>
      </w:r>
    </w:p>
    <w:p w14:paraId="4411FDE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29</w:t>
      </w:r>
      <w:r w:rsidRPr="00627ED1">
        <w:rPr>
          <w:rStyle w:val="structure"/>
        </w:rPr>
        <w:t>—en_19920000/</w:t>
      </w:r>
      <w:r w:rsidRPr="00627ED1">
        <w:rPr>
          <w:rStyle w:val="structurevisible"/>
        </w:rPr>
        <w:t>&gt;</w:t>
      </w:r>
    </w:p>
    <w:p w14:paraId="0146AEC3" w14:textId="77777777" w:rsidR="00C57E99" w:rsidRPr="00FD6EBE" w:rsidRDefault="00627ED1" w:rsidP="00C57E99">
      <w:pPr>
        <w:pStyle w:val="Quotecont"/>
        <w:rPr>
          <w:rStyle w:val="quotebahaiscripture"/>
        </w:rPr>
      </w:pPr>
      <w:r w:rsidRPr="00627ED1">
        <w:rPr>
          <w:rStyle w:val="quotebahaiscripture"/>
        </w:rPr>
        <w:t xml:space="preserve">The Holy Land will remain the focal centre of the </w:t>
      </w:r>
      <w:r w:rsidRPr="00627ED1">
        <w:rPr>
          <w:rStyle w:val="quotebahaiscripture"/>
          <w:highlight w:val="yellow"/>
        </w:rPr>
        <w:t>Bahá’í</w:t>
      </w:r>
      <w:r w:rsidRPr="00627ED1">
        <w:rPr>
          <w:rStyle w:val="quotebahaiscripture"/>
        </w:rPr>
        <w:t xml:space="preserve"> world; a new era will now come upon it. The Master in His great vision has consolidated His work and His spirit assures me that its results will soon be made manifest.</w:t>
      </w:r>
      <w:r w:rsidRPr="00627ED1">
        <w:rPr>
          <w:rStyle w:val="structurepagenumber"/>
        </w:rPr>
        <w:t xml:space="preserve"> &lt;page 279</w:t>
      </w:r>
      <w:r w:rsidR="00B777C2">
        <w:rPr>
          <w:rStyle w:val="structurepagenumber"/>
        </w:rPr>
        <w:t>/&gt;</w:t>
      </w:r>
    </w:p>
    <w:p w14:paraId="0FAB1D8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30</w:t>
      </w:r>
      <w:r w:rsidRPr="00627ED1">
        <w:rPr>
          <w:rStyle w:val="structure"/>
        </w:rPr>
        <w:t>—en_19920000/</w:t>
      </w:r>
      <w:r w:rsidRPr="00627ED1">
        <w:rPr>
          <w:rStyle w:val="structurevisible"/>
        </w:rPr>
        <w:t>&gt;</w:t>
      </w:r>
    </w:p>
    <w:p w14:paraId="32985760" w14:textId="77777777" w:rsidR="00C57E99" w:rsidRPr="00FD6EBE" w:rsidRDefault="00627ED1" w:rsidP="00C57E99">
      <w:pPr>
        <w:pStyle w:val="Quotecont"/>
        <w:rPr>
          <w:rStyle w:val="quotebahaiscripture"/>
        </w:rPr>
      </w:pPr>
      <w:r w:rsidRPr="00627ED1">
        <w:rPr>
          <w:rStyle w:val="quotebahaiscripture"/>
        </w:rPr>
        <w:t>I am starting with Lady Blomfield for Haifa, and if we are delayed in London for our passage I shall then come and see you and tell you how marvellously the Master has designed His work after Him and what remarkable utterances He has pronounced with regard to the future of the Cause.</w:t>
      </w:r>
    </w:p>
    <w:p w14:paraId="195CDDF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24:</w:t>
      </w:r>
      <w:r w:rsidRPr="00627ED1">
        <w:rPr>
          <w:rStyle w:val="structureparIDparcounter"/>
        </w:rPr>
        <w:t>31</w:t>
      </w:r>
      <w:r w:rsidRPr="00627ED1">
        <w:rPr>
          <w:rStyle w:val="structure"/>
        </w:rPr>
        <w:t>—en_19920000/</w:t>
      </w:r>
      <w:r w:rsidRPr="00627ED1">
        <w:rPr>
          <w:rStyle w:val="structurevisible"/>
        </w:rPr>
        <w:t>&gt;</w:t>
      </w:r>
    </w:p>
    <w:p w14:paraId="1ABC5E5B" w14:textId="77777777" w:rsidR="00C57E99" w:rsidRPr="00FD6EBE" w:rsidRDefault="00627ED1" w:rsidP="00C57E99">
      <w:pPr>
        <w:pStyle w:val="Quotecont"/>
        <w:rPr>
          <w:rStyle w:val="quotebahaiscripture"/>
        </w:rPr>
      </w:pPr>
      <w:r w:rsidRPr="00627ED1">
        <w:rPr>
          <w:rStyle w:val="quotebahaiscripture"/>
        </w:rPr>
        <w:t xml:space="preserve">With prayer and faith in His Cause, I am your well-wisher in His service, </w:t>
      </w:r>
    </w:p>
    <w:p w14:paraId="477C906D" w14:textId="77777777" w:rsidR="00C57E99" w:rsidRDefault="00627ED1" w:rsidP="00C57E99">
      <w:pPr>
        <w:pStyle w:val="Quotesigned"/>
      </w:pPr>
      <w:r w:rsidRPr="00627ED1">
        <w:rPr>
          <w:rStyle w:val="quotebahaiscripture"/>
          <w:highlight w:val="cyan"/>
        </w:rPr>
        <w:t>Shoghi</w:t>
      </w:r>
      <w:r w:rsidRPr="00627ED1">
        <w:rPr>
          <w:rStyle w:val="quotebahaiscripture"/>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p>
    <w:p w14:paraId="10BD931C"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24:</w:t>
      </w:r>
      <w:r w:rsidRPr="009801BC">
        <w:rPr>
          <w:rStyle w:val="structureparIDparcounter"/>
        </w:rPr>
        <w:t>32</w:t>
      </w:r>
      <w:r>
        <w:rPr>
          <w:rStyle w:val="structure"/>
        </w:rPr>
        <w:t>—en_19920000/</w:t>
      </w:r>
      <w:r w:rsidRPr="009801BC">
        <w:rPr>
          <w:rStyle w:val="structurevisible"/>
        </w:rPr>
        <w:t>&gt;</w:t>
      </w:r>
    </w:p>
    <w:p w14:paraId="53C14B5F" w14:textId="77777777" w:rsidR="00C57E99" w:rsidRDefault="00627ED1" w:rsidP="00C57E99">
      <w:pPr>
        <w:pStyle w:val="Bodyafterquote"/>
      </w:pPr>
      <w:r w:rsidRPr="00627ED1">
        <w:t xml:space="preserve">From </w:t>
      </w:r>
      <w:r w:rsidRPr="00627ED1">
        <w:rPr>
          <w:highlight w:val="cyan"/>
        </w:rPr>
        <w:t>Shoghi Effendi’s</w:t>
      </w:r>
      <w:r w:rsidRPr="00627ED1">
        <w:t xml:space="preserve"> other statements it is clear that although he knew that an envelope addressed to him by the Master was awaiting his return to the Holy Land, he had no prior knowledge at this time that he was appointed by </w:t>
      </w:r>
      <w:r w:rsidRPr="00627ED1">
        <w:rPr>
          <w:highlight w:val="yellow"/>
        </w:rPr>
        <w:t>ʿAbdu’l-Bah</w:t>
      </w:r>
      <w:r w:rsidR="00C57E99" w:rsidRPr="000C7039">
        <w:rPr>
          <w:highlight w:val="yellow"/>
        </w:rPr>
        <w:t>á</w:t>
      </w:r>
      <w:r w:rsidRPr="00627ED1">
        <w:t xml:space="preserve"> in His Will and Testament as the Guardian of the Faith, the Interpreter of the Word of God, and the One to whom all were bidden to turn. Such a heavy burden, so suddenly and unexpectedly laid upon his shoulders, came to him as a further shock not less agonizing than the earlier one caused by the news of </w:t>
      </w:r>
      <w:r w:rsidRPr="00627ED1">
        <w:rPr>
          <w:highlight w:val="yellow"/>
        </w:rPr>
        <w:t>ʿAbdu’l-Bah</w:t>
      </w:r>
      <w:r w:rsidR="00C57E99" w:rsidRPr="007C5354">
        <w:rPr>
          <w:highlight w:val="yellow"/>
        </w:rPr>
        <w:t>á</w:t>
      </w:r>
      <w:r w:rsidRPr="00627ED1">
        <w:rPr>
          <w:highlight w:val="yellow"/>
        </w:rPr>
        <w:t>’s</w:t>
      </w:r>
      <w:r w:rsidRPr="00627ED1">
        <w:t xml:space="preserve"> passing.</w:t>
      </w:r>
      <w:r w:rsidRPr="00627ED1">
        <w:rPr>
          <w:rStyle w:val="structurepagenumber"/>
        </w:rPr>
        <w:t xml:space="preserve"> &lt;page 280</w:t>
      </w:r>
      <w:bookmarkStart w:id="33" w:name="ch25"/>
      <w:bookmarkEnd w:id="33"/>
      <w:r w:rsidR="00B777C2">
        <w:rPr>
          <w:rStyle w:val="structurepagenumber"/>
        </w:rPr>
        <w:t>/&gt;</w:t>
      </w:r>
    </w:p>
    <w:p w14:paraId="3975702D"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25</w:t>
      </w:r>
      <w:r w:rsidRPr="00835AAF">
        <w:rPr>
          <w:rStyle w:val="structure"/>
        </w:rPr>
        <w:t>:0</w:t>
      </w:r>
      <w:r>
        <w:rPr>
          <w:rStyle w:val="structure"/>
        </w:rPr>
        <w:t>—en_19920000/</w:t>
      </w:r>
      <w:r w:rsidRPr="00835AAF">
        <w:rPr>
          <w:rStyle w:val="structurevisible"/>
        </w:rPr>
        <w:t>&gt;</w:t>
      </w:r>
      <w:r>
        <w:t>CHAPTER TWENTY-FIVE</w:t>
      </w:r>
      <w:r>
        <w:br/>
      </w:r>
      <w:r w:rsidR="00627ED1" w:rsidRPr="00627ED1">
        <w:rPr>
          <w:highlight w:val="cyan"/>
        </w:rPr>
        <w:t>Shoghi Effendi</w:t>
      </w:r>
      <w:r w:rsidR="00627ED1" w:rsidRPr="00627ED1">
        <w:t>, Guardian of the Faith</w:t>
      </w:r>
    </w:p>
    <w:p w14:paraId="695D4111" w14:textId="77777777" w:rsidR="00C57E99" w:rsidRPr="009801BC" w:rsidRDefault="00C57E99" w:rsidP="00C57E99">
      <w:pPr>
        <w:pStyle w:val="ParCounter1s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w:t>
      </w:r>
      <w:r>
        <w:rPr>
          <w:rStyle w:val="structure"/>
        </w:rPr>
        <w:t>—en_19920000/</w:t>
      </w:r>
      <w:r w:rsidRPr="009801BC">
        <w:rPr>
          <w:rStyle w:val="structurevisible"/>
        </w:rPr>
        <w:t>&gt;</w:t>
      </w:r>
    </w:p>
    <w:p w14:paraId="39961765" w14:textId="77777777" w:rsidR="00C57E99" w:rsidRDefault="00627ED1" w:rsidP="00C57E99">
      <w:pPr>
        <w:pStyle w:val="Body1st"/>
      </w:pPr>
      <w:r w:rsidRPr="00627ED1">
        <w:rPr>
          <w:highlight w:val="cyan"/>
        </w:rPr>
        <w:t>Shoghi Effendi</w:t>
      </w:r>
      <w:r w:rsidRPr="00627ED1">
        <w:t xml:space="preserve"> was born on 1 March 1897 into the household of </w:t>
      </w:r>
      <w:r w:rsidRPr="00627ED1">
        <w:rPr>
          <w:highlight w:val="yellow"/>
        </w:rPr>
        <w:t>ʿAbdu’l-Bah</w:t>
      </w:r>
      <w:r w:rsidR="00C57E99" w:rsidRPr="000C7039">
        <w:rPr>
          <w:highlight w:val="yellow"/>
        </w:rPr>
        <w:t>á</w:t>
      </w:r>
      <w:r w:rsidRPr="00627ED1">
        <w:t xml:space="preserve"> in the prison city of </w:t>
      </w:r>
      <w:r w:rsidRPr="00627ED1">
        <w:rPr>
          <w:highlight w:val="yellow"/>
        </w:rPr>
        <w:t>ʿAkk</w:t>
      </w:r>
      <w:r w:rsidR="00C57E99" w:rsidRPr="000C7039">
        <w:rPr>
          <w:highlight w:val="yellow"/>
        </w:rPr>
        <w:t>á</w:t>
      </w:r>
      <w:r w:rsidRPr="00627ED1">
        <w:t xml:space="preserve">. He was a descendant of both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w:t>
      </w:r>
      <w:r w:rsidRPr="00627ED1">
        <w:rPr>
          <w:highlight w:val="yellow"/>
        </w:rPr>
        <w:t>B</w:t>
      </w:r>
      <w:r w:rsidR="00C57E99" w:rsidRPr="000C7039">
        <w:rPr>
          <w:highlight w:val="yellow"/>
        </w:rPr>
        <w:t>á</w:t>
      </w:r>
      <w:r w:rsidRPr="00627ED1">
        <w:rPr>
          <w:highlight w:val="yellow"/>
        </w:rPr>
        <w:t>b</w:t>
      </w:r>
      <w:r w:rsidRPr="00627ED1">
        <w:t xml:space="preserve">. His mother </w:t>
      </w:r>
      <w:r w:rsidR="00C57E99" w:rsidRPr="00163722">
        <w:rPr>
          <w:highlight w:val="yellow"/>
        </w:rPr>
        <w:t>Ḍí</w:t>
      </w:r>
      <w:r w:rsidRPr="00627ED1">
        <w:rPr>
          <w:highlight w:val="yellow"/>
        </w:rPr>
        <w:t>y</w:t>
      </w:r>
      <w:r w:rsidR="00C57E99" w:rsidRPr="00163722">
        <w:rPr>
          <w:highlight w:val="yellow"/>
        </w:rPr>
        <w:t>á</w:t>
      </w:r>
      <w:r w:rsidRPr="00627ED1">
        <w:rPr>
          <w:highlight w:val="yellow"/>
        </w:rPr>
        <w:t>’</w:t>
      </w:r>
      <w:r w:rsidR="00C57E99" w:rsidRPr="00163722">
        <w:rPr>
          <w:highlight w:val="yellow"/>
        </w:rPr>
        <w:t>í</w:t>
      </w:r>
      <w:r w:rsidRPr="00627ED1">
        <w:rPr>
          <w:highlight w:val="yellow"/>
        </w:rPr>
        <w:t xml:space="preserve">yyih </w:t>
      </w:r>
      <w:r w:rsidR="00C57E99" w:rsidRPr="00163722">
        <w:rPr>
          <w:highlight w:val="yellow"/>
        </w:rPr>
        <w:t>á</w:t>
      </w:r>
      <w:r w:rsidRPr="00627ED1">
        <w:rPr>
          <w:highlight w:val="yellow"/>
        </w:rPr>
        <w:t>num</w:t>
      </w:r>
      <w:r w:rsidRPr="00627ED1">
        <w:t xml:space="preserve"> was the eldest daughter of </w:t>
      </w:r>
      <w:r w:rsidRPr="00627ED1">
        <w:rPr>
          <w:highlight w:val="yellow"/>
        </w:rPr>
        <w:t>ʿAbdu’l-Bah</w:t>
      </w:r>
      <w:r w:rsidR="00C57E99" w:rsidRPr="000C7039">
        <w:rPr>
          <w:highlight w:val="yellow"/>
        </w:rPr>
        <w:t>á</w:t>
      </w:r>
      <w:r w:rsidRPr="00627ED1">
        <w:t xml:space="preserve">. His father </w:t>
      </w:r>
      <w:r w:rsidRPr="00627ED1">
        <w:rPr>
          <w:highlight w:val="yellow"/>
        </w:rPr>
        <w:t>M</w:t>
      </w:r>
      <w:r w:rsidR="00C57E99" w:rsidRPr="00163722">
        <w:rPr>
          <w:highlight w:val="yellow"/>
        </w:rPr>
        <w:t>í</w:t>
      </w:r>
      <w:r w:rsidRPr="00627ED1">
        <w:rPr>
          <w:highlight w:val="yellow"/>
        </w:rPr>
        <w:t>rz</w:t>
      </w:r>
      <w:r w:rsidR="00C57E99" w:rsidRPr="00163722">
        <w:rPr>
          <w:highlight w:val="yellow"/>
        </w:rPr>
        <w:t>á</w:t>
      </w:r>
      <w:r w:rsidRPr="00627ED1">
        <w:rPr>
          <w:highlight w:val="yellow"/>
        </w:rPr>
        <w:t xml:space="preserve"> H</w:t>
      </w:r>
      <w:r w:rsidR="00C57E99" w:rsidRPr="00982710">
        <w:rPr>
          <w:highlight w:val="yellow"/>
        </w:rPr>
        <w:t>á</w:t>
      </w:r>
      <w:r w:rsidRPr="00627ED1">
        <w:rPr>
          <w:highlight w:val="yellow"/>
        </w:rPr>
        <w:t>d</w:t>
      </w:r>
      <w:r w:rsidR="00C57E99" w:rsidRPr="00982710">
        <w:rPr>
          <w:highlight w:val="yellow"/>
        </w:rPr>
        <w:t>í</w:t>
      </w:r>
      <w:r w:rsidRPr="00627ED1">
        <w:rPr>
          <w:highlight w:val="yellow"/>
        </w:rPr>
        <w:t xml:space="preserve"> </w:t>
      </w:r>
      <w:r w:rsidR="00C57E99" w:rsidRPr="00982710">
        <w:rPr>
          <w:highlight w:val="yellow"/>
        </w:rPr>
        <w:t>í</w:t>
      </w:r>
      <w:r w:rsidRPr="00627ED1">
        <w:rPr>
          <w:highlight w:val="yellow"/>
        </w:rPr>
        <w:t>r</w:t>
      </w:r>
      <w:r w:rsidR="00C57E99" w:rsidRPr="00982710">
        <w:rPr>
          <w:highlight w:val="yellow"/>
        </w:rPr>
        <w:t>á</w:t>
      </w:r>
      <w:r w:rsidRPr="00627ED1">
        <w:rPr>
          <w:highlight w:val="yellow"/>
        </w:rPr>
        <w:t>z</w:t>
      </w:r>
      <w:r w:rsidR="00C57E99" w:rsidRPr="00982710">
        <w:rPr>
          <w:highlight w:val="yellow"/>
        </w:rPr>
        <w:t>í</w:t>
      </w:r>
      <w:r w:rsidRPr="00627ED1">
        <w:t xml:space="preserve"> was an </w:t>
      </w:r>
      <w:r w:rsidRPr="00627ED1">
        <w:rPr>
          <w:highlight w:val="yellow"/>
        </w:rPr>
        <w:t>Afn</w:t>
      </w:r>
      <w:r w:rsidR="00C57E99" w:rsidRPr="000C7039">
        <w:rPr>
          <w:highlight w:val="yellow"/>
        </w:rPr>
        <w:t>á</w:t>
      </w:r>
      <w:r w:rsidRPr="00627ED1">
        <w:rPr>
          <w:highlight w:val="yellow"/>
        </w:rPr>
        <w:t>n</w:t>
      </w:r>
      <w:r w:rsidRPr="00627ED1">
        <w:t xml:space="preserve">, a grandson of </w:t>
      </w:r>
      <w:r w:rsidR="00C57E99" w:rsidRPr="00163722">
        <w:rPr>
          <w:highlight w:val="yellow"/>
        </w:rPr>
        <w:t>Ḥá</w:t>
      </w:r>
      <w:r w:rsidRPr="00627ED1">
        <w:rPr>
          <w:highlight w:val="yellow"/>
        </w:rPr>
        <w:t>j</w:t>
      </w:r>
      <w:r w:rsidR="00C57E99" w:rsidRPr="00163722">
        <w:rPr>
          <w:highlight w:val="yellow"/>
        </w:rPr>
        <w:t>í</w:t>
      </w:r>
      <w:r w:rsidRPr="00627ED1">
        <w:rPr>
          <w:highlight w:val="yellow"/>
        </w:rPr>
        <w:t xml:space="preserve"> M</w:t>
      </w:r>
      <w:r w:rsidR="00C57E99" w:rsidRPr="00163722">
        <w:rPr>
          <w:highlight w:val="yellow"/>
        </w:rPr>
        <w:t>í</w:t>
      </w:r>
      <w:r w:rsidRPr="00627ED1">
        <w:rPr>
          <w:highlight w:val="yellow"/>
        </w:rPr>
        <w:t>rz</w:t>
      </w:r>
      <w:r w:rsidR="00C57E99" w:rsidRPr="00163722">
        <w:rPr>
          <w:highlight w:val="yellow"/>
        </w:rPr>
        <w:t>á</w:t>
      </w:r>
      <w:r w:rsidRPr="00627ED1">
        <w:rPr>
          <w:highlight w:val="yellow"/>
        </w:rPr>
        <w:t xml:space="preserve"> Abu’l-Q</w:t>
      </w:r>
      <w:r w:rsidR="00C57E99" w:rsidRPr="00163722">
        <w:rPr>
          <w:highlight w:val="yellow"/>
        </w:rPr>
        <w:t>á</w:t>
      </w:r>
      <w:r w:rsidRPr="00627ED1">
        <w:rPr>
          <w:highlight w:val="yellow"/>
        </w:rPr>
        <w:t>sim</w:t>
      </w:r>
      <w:r w:rsidRPr="00627ED1">
        <w:t xml:space="preserve">, who was a cousin of the mother of the </w:t>
      </w:r>
      <w:r w:rsidRPr="00627ED1">
        <w:rPr>
          <w:highlight w:val="yellow"/>
        </w:rPr>
        <w:t>B</w:t>
      </w:r>
      <w:r w:rsidR="00C57E99" w:rsidRPr="000C7039">
        <w:rPr>
          <w:highlight w:val="yellow"/>
        </w:rPr>
        <w:t>á</w:t>
      </w:r>
      <w:r w:rsidRPr="00627ED1">
        <w:rPr>
          <w:highlight w:val="yellow"/>
        </w:rPr>
        <w:t>b</w:t>
      </w:r>
      <w:r w:rsidRPr="00627ED1">
        <w:t xml:space="preserve"> and a brother of His wife. Thus </w:t>
      </w:r>
      <w:r w:rsidRPr="00627ED1">
        <w:rPr>
          <w:highlight w:val="yellow"/>
        </w:rPr>
        <w:t>ʿAbdu’l-Bah</w:t>
      </w:r>
      <w:r w:rsidR="00C57E99" w:rsidRPr="000C7039">
        <w:rPr>
          <w:highlight w:val="yellow"/>
        </w:rPr>
        <w:t>á</w:t>
      </w:r>
      <w:r w:rsidRPr="00627ED1">
        <w:t xml:space="preserve"> describes </w:t>
      </w:r>
      <w:r w:rsidRPr="00627ED1">
        <w:rPr>
          <w:highlight w:val="cyan"/>
        </w:rPr>
        <w:t>Shoghi Effendi</w:t>
      </w:r>
      <w:r w:rsidRPr="00627ED1">
        <w:t xml:space="preserve"> as </w:t>
      </w:r>
      <w:r w:rsidR="00C57E99" w:rsidRPr="00353040">
        <w:rPr>
          <w:rStyle w:val="structurevisible"/>
        </w:rPr>
        <w:t>&lt;</w:t>
      </w:r>
      <w:r w:rsidR="00C57E99" w:rsidRPr="00353040">
        <w:rPr>
          <w:rStyle w:val="structure"/>
        </w:rPr>
        <w:t>cit Abd_%►%_%_%►%_%_%—en_%—%_%</w:t>
      </w:r>
      <w:r w:rsidR="00C57E99" w:rsidRPr="00353040">
        <w:rPr>
          <w:rStyle w:val="structurevisible"/>
        </w:rPr>
        <w:t>&gt;</w:t>
      </w:r>
      <w:r w:rsidRPr="00627ED1">
        <w:rPr>
          <w:rStyle w:val="quotebahaiscripture"/>
        </w:rPr>
        <w:t>»the most wondrous, unique and priceless pearl that doth gleam from out the twin surging seas ... the blest and sacred bough that hath branched out from the twin holy Trees.«</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68"/>
      </w:r>
    </w:p>
    <w:p w14:paraId="4E0C5EF3"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w:t>
      </w:r>
      <w:r>
        <w:rPr>
          <w:rStyle w:val="structure"/>
        </w:rPr>
        <w:t>—en_19920000/</w:t>
      </w:r>
      <w:r w:rsidRPr="009801BC">
        <w:rPr>
          <w:rStyle w:val="structurevisible"/>
        </w:rPr>
        <w:t>&gt;</w:t>
      </w:r>
    </w:p>
    <w:p w14:paraId="4BA36146" w14:textId="77777777" w:rsidR="00C57E99" w:rsidRDefault="00627ED1" w:rsidP="00C57E99">
      <w:pPr>
        <w:pStyle w:val="Bodycont"/>
      </w:pPr>
      <w:r w:rsidRPr="00627ED1">
        <w:t xml:space="preserve">Knowing full well the glorious mission which the Almighty had destined for His first grandson, </w:t>
      </w:r>
      <w:r w:rsidRPr="00627ED1">
        <w:rPr>
          <w:highlight w:val="yellow"/>
        </w:rPr>
        <w:t>ʿAbdu’l-Bah</w:t>
      </w:r>
      <w:r w:rsidR="00C57E99" w:rsidRPr="000C7039">
        <w:rPr>
          <w:highlight w:val="yellow"/>
        </w:rPr>
        <w:t>á</w:t>
      </w:r>
      <w:r w:rsidRPr="00627ED1">
        <w:t xml:space="preserve"> extended to him from the time he was born a special measure of care and love, and kept him under the wings of His protection. A few of those who had been admitted to the presence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who were endowed with spiritual insight observed that the same relationship which existed between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rPr>
          <w:rStyle w:val="FootnoteReference"/>
        </w:rPr>
        <w:footnoteReference w:id="469"/>
      </w:r>
      <w:r w:rsidRPr="00627ED1">
        <w:t xml:space="preserve"> was also apparent between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That deep sense of humility and utter nothingness which </w:t>
      </w:r>
      <w:r w:rsidRPr="00627ED1">
        <w:rPr>
          <w:highlight w:val="yellow"/>
        </w:rPr>
        <w:t>ʿAbdu’l-Bah</w:t>
      </w:r>
      <w:r w:rsidR="00C57E99" w:rsidRPr="000C7039">
        <w:rPr>
          <w:highlight w:val="yellow"/>
        </w:rPr>
        <w:t>á</w:t>
      </w:r>
      <w:r w:rsidRPr="00627ED1">
        <w:t xml:space="preserve"> manifested toward His Father and which was reciprocated by Him through an outpouring of bounty and love, was likewise established between the young grandchild and his beloved Master. But in order to avoid creating jealousy in the family, </w:t>
      </w:r>
      <w:r w:rsidRPr="00627ED1">
        <w:rPr>
          <w:highlight w:val="yellow"/>
        </w:rPr>
        <w:t>ʿAbdu’l-Bah</w:t>
      </w:r>
      <w:r w:rsidR="00C57E99" w:rsidRPr="000C7039">
        <w:rPr>
          <w:highlight w:val="yellow"/>
        </w:rPr>
        <w:t>á</w:t>
      </w:r>
      <w:r w:rsidRPr="00627ED1">
        <w:t xml:space="preserve"> was cautious of openly showing the intensity of His love for </w:t>
      </w:r>
      <w:r w:rsidRPr="00627ED1">
        <w:rPr>
          <w:highlight w:val="cyan"/>
        </w:rPr>
        <w:t>Shoghi Effendi</w:t>
      </w:r>
      <w:r w:rsidRPr="00627ED1">
        <w:t xml:space="preserve">. In spite of this, those believers who were endowed with discernment had noticed this special relationship and had no doubt that the reins of the Cause of God would one day be placed in the hands of </w:t>
      </w:r>
      <w:r w:rsidRPr="00627ED1">
        <w:rPr>
          <w:highlight w:val="cyan"/>
        </w:rPr>
        <w:t>Shoghi Effendi</w:t>
      </w:r>
      <w:r w:rsidRPr="00627ED1">
        <w:t>.</w:t>
      </w:r>
    </w:p>
    <w:p w14:paraId="55D7A1D4"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w:t>
      </w:r>
      <w:r>
        <w:rPr>
          <w:rStyle w:val="structure"/>
        </w:rPr>
        <w:t>—en_19920000/</w:t>
      </w:r>
      <w:r w:rsidRPr="009801BC">
        <w:rPr>
          <w:rStyle w:val="structurevisible"/>
        </w:rPr>
        <w:t>&gt;</w:t>
      </w:r>
    </w:p>
    <w:p w14:paraId="4C683554" w14:textId="77777777" w:rsidR="00C57E99" w:rsidRDefault="00C57E99" w:rsidP="00C57E99">
      <w:pPr>
        <w:pStyle w:val="Bodycont"/>
      </w:pPr>
      <w:r w:rsidRPr="006F4E00">
        <w:rPr>
          <w:highlight w:val="yellow"/>
        </w:rPr>
        <w:t>Ḥá</w:t>
      </w:r>
      <w:r w:rsidR="00627ED1" w:rsidRPr="00627ED1">
        <w:rPr>
          <w:highlight w:val="yellow"/>
        </w:rPr>
        <w:t>j</w:t>
      </w:r>
      <w:r w:rsidRPr="006F4E00">
        <w:rPr>
          <w:highlight w:val="yellow"/>
        </w:rPr>
        <w:t>í</w:t>
      </w:r>
      <w:r w:rsidR="00627ED1" w:rsidRPr="00627ED1">
        <w:rPr>
          <w:highlight w:val="yellow"/>
        </w:rPr>
        <w:t xml:space="preserve"> M</w:t>
      </w:r>
      <w:r w:rsidRPr="006F4E00">
        <w:rPr>
          <w:highlight w:val="yellow"/>
        </w:rPr>
        <w:t>í</w:t>
      </w:r>
      <w:r w:rsidR="00627ED1" w:rsidRPr="00627ED1">
        <w:rPr>
          <w:highlight w:val="yellow"/>
        </w:rPr>
        <w:t>rz</w:t>
      </w:r>
      <w:r w:rsidRPr="006F4E00">
        <w:rPr>
          <w:highlight w:val="yellow"/>
        </w:rPr>
        <w:t>á</w:t>
      </w:r>
      <w:r w:rsidR="00627ED1" w:rsidRPr="00627ED1">
        <w:rPr>
          <w:highlight w:val="yellow"/>
        </w:rPr>
        <w:t xml:space="preserve"> </w:t>
      </w:r>
      <w:r w:rsidRPr="006F4E00">
        <w:rPr>
          <w:highlight w:val="yellow"/>
        </w:rPr>
        <w:t>Ḥ</w:t>
      </w:r>
      <w:r w:rsidR="00627ED1" w:rsidRPr="00627ED1">
        <w:rPr>
          <w:highlight w:val="yellow"/>
        </w:rPr>
        <w:t>aydar-</w:t>
      </w:r>
      <w:r w:rsidRPr="006F4E00">
        <w:rPr>
          <w:highlight w:val="yellow"/>
        </w:rPr>
        <w:t>ʿ</w:t>
      </w:r>
      <w:r w:rsidR="00627ED1" w:rsidRPr="00627ED1">
        <w:rPr>
          <w:highlight w:val="yellow"/>
        </w:rPr>
        <w:t>Al</w:t>
      </w:r>
      <w:r w:rsidRPr="006F4E00">
        <w:rPr>
          <w:highlight w:val="yellow"/>
        </w:rPr>
        <w:t>í</w:t>
      </w:r>
      <w:r w:rsidR="00627ED1" w:rsidRPr="00627ED1">
        <w:t xml:space="preserve"> and Dr </w:t>
      </w:r>
      <w:r w:rsidR="00627ED1" w:rsidRPr="00627ED1">
        <w:rPr>
          <w:highlight w:val="yellow"/>
        </w:rPr>
        <w:t>Y</w:t>
      </w:r>
      <w:r w:rsidRPr="009B5652">
        <w:rPr>
          <w:highlight w:val="yellow"/>
        </w:rPr>
        <w:t>ú</w:t>
      </w:r>
      <w:r w:rsidR="00627ED1" w:rsidRPr="00627ED1">
        <w:rPr>
          <w:highlight w:val="yellow"/>
        </w:rPr>
        <w:t xml:space="preserve">nis </w:t>
      </w:r>
      <w:r w:rsidRPr="009B5652">
        <w:rPr>
          <w:highlight w:val="yellow"/>
        </w:rPr>
        <w:t>á</w:t>
      </w:r>
      <w:r w:rsidR="00627ED1" w:rsidRPr="00627ED1">
        <w:rPr>
          <w:highlight w:val="yellow"/>
        </w:rPr>
        <w:t>n</w:t>
      </w:r>
      <w:r w:rsidR="00627ED1" w:rsidRPr="00627ED1">
        <w:t xml:space="preserve"> were among these enlightened believers. The famous poet and devoted promoter of the Cause </w:t>
      </w:r>
      <w:r w:rsidRPr="00163722">
        <w:rPr>
          <w:highlight w:val="yellow"/>
        </w:rPr>
        <w:t>ʿ</w:t>
      </w:r>
      <w:r w:rsidR="00627ED1" w:rsidRPr="00627ED1">
        <w:rPr>
          <w:highlight w:val="yellow"/>
        </w:rPr>
        <w:t>Andal</w:t>
      </w:r>
      <w:r w:rsidRPr="00163722">
        <w:rPr>
          <w:highlight w:val="yellow"/>
        </w:rPr>
        <w:t>í</w:t>
      </w:r>
      <w:r w:rsidR="00627ED1" w:rsidRPr="00627ED1">
        <w:rPr>
          <w:highlight w:val="yellow"/>
        </w:rPr>
        <w:t>b</w:t>
      </w:r>
      <w:r w:rsidR="00627ED1" w:rsidRPr="00627ED1">
        <w:t xml:space="preserve"> saw signs of his future glory as </w:t>
      </w:r>
      <w:r w:rsidR="00627ED1" w:rsidRPr="00627ED1">
        <w:rPr>
          <w:highlight w:val="cyan"/>
        </w:rPr>
        <w:t>Shoghi Effendi</w:t>
      </w:r>
      <w:r w:rsidR="00627ED1" w:rsidRPr="00627ED1">
        <w:t xml:space="preserve"> lay in his cradle, and he composed a most delightful lullaby, a song of praise and victory for him. </w:t>
      </w:r>
      <w:r w:rsidR="00627ED1" w:rsidRPr="00627ED1">
        <w:rPr>
          <w:highlight w:val="yellow"/>
        </w:rPr>
        <w:t>ʿAbdu’l-Bah</w:t>
      </w:r>
      <w:r w:rsidRPr="000C7039">
        <w:rPr>
          <w:highlight w:val="yellow"/>
        </w:rPr>
        <w:t>á</w:t>
      </w:r>
      <w:r w:rsidR="00627ED1" w:rsidRPr="00627ED1">
        <w:t xml:space="preserve"> conferred upon His first</w:t>
      </w:r>
      <w:r w:rsidR="00627ED1" w:rsidRPr="00627ED1">
        <w:rPr>
          <w:rStyle w:val="structurepagenumber"/>
        </w:rPr>
        <w:t xml:space="preserve"> &lt;page 281</w:t>
      </w:r>
      <w:r w:rsidR="00B777C2">
        <w:rPr>
          <w:rStyle w:val="structurepagenumber"/>
        </w:rPr>
        <w:t>/&gt;</w:t>
      </w:r>
      <w:r w:rsidR="00627ED1" w:rsidRPr="00627ED1">
        <w:t xml:space="preserve"> grandchild the name </w:t>
      </w:r>
      <w:r w:rsidR="00627ED1" w:rsidRPr="00627ED1">
        <w:rPr>
          <w:rStyle w:val="quotesterms"/>
        </w:rPr>
        <w:t>›</w:t>
      </w:r>
      <w:r w:rsidR="00627ED1" w:rsidRPr="00627ED1">
        <w:rPr>
          <w:rStyle w:val="quotesterms"/>
          <w:highlight w:val="green"/>
        </w:rPr>
        <w:t>Shoghi</w:t>
      </w:r>
      <w:r w:rsidR="00627ED1" w:rsidRPr="00627ED1">
        <w:rPr>
          <w:rStyle w:val="quotesterms"/>
        </w:rPr>
        <w:t>‹</w:t>
      </w:r>
      <w:r w:rsidR="00627ED1" w:rsidRPr="00627ED1">
        <w:t xml:space="preserve"> (one who longs), but commanded everyone to add the title </w:t>
      </w:r>
      <w:r w:rsidR="00627ED1" w:rsidRPr="00627ED1">
        <w:rPr>
          <w:rStyle w:val="quotesterms"/>
        </w:rPr>
        <w:t>›Effendi‹</w:t>
      </w:r>
      <w:r w:rsidR="00627ED1" w:rsidRPr="00627ED1">
        <w:rPr>
          <w:rStyle w:val="FootnoteReference"/>
        </w:rPr>
        <w:footnoteReference w:id="470"/>
      </w:r>
      <w:r w:rsidR="00627ED1" w:rsidRPr="00627ED1">
        <w:t xml:space="preserve"> after his name. He even told the father of </w:t>
      </w:r>
      <w:r w:rsidR="00627ED1" w:rsidRPr="00627ED1">
        <w:rPr>
          <w:highlight w:val="cyan"/>
        </w:rPr>
        <w:t>Shoghi Effendi</w:t>
      </w:r>
      <w:r w:rsidR="00627ED1" w:rsidRPr="00627ED1">
        <w:t xml:space="preserve"> not to call him merely </w:t>
      </w:r>
      <w:r w:rsidR="00627ED1" w:rsidRPr="00627ED1">
        <w:rPr>
          <w:rStyle w:val="quotesterms"/>
        </w:rPr>
        <w:t>›</w:t>
      </w:r>
      <w:r w:rsidR="00627ED1" w:rsidRPr="00627ED1">
        <w:rPr>
          <w:rStyle w:val="quotesterms"/>
          <w:highlight w:val="green"/>
        </w:rPr>
        <w:t>Shoghi</w:t>
      </w:r>
      <w:r w:rsidR="00627ED1" w:rsidRPr="00627ED1">
        <w:rPr>
          <w:rStyle w:val="quotesterms"/>
        </w:rPr>
        <w:t>‹</w:t>
      </w:r>
      <w:r w:rsidR="00627ED1" w:rsidRPr="00627ED1">
        <w:t xml:space="preserve">. The Master Himself called him </w:t>
      </w:r>
      <w:r w:rsidR="00627ED1" w:rsidRPr="00627ED1">
        <w:rPr>
          <w:highlight w:val="cyan"/>
        </w:rPr>
        <w:t>Shoghi Effendi</w:t>
      </w:r>
      <w:r w:rsidR="00627ED1" w:rsidRPr="00627ED1">
        <w:t xml:space="preserve"> when he was only a child, and wrote this prayer which reveals His cherished hopes for the future of His first grandchild.</w:t>
      </w:r>
    </w:p>
    <w:p w14:paraId="54D2C642"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4</w:t>
      </w:r>
      <w:r>
        <w:rPr>
          <w:rStyle w:val="structure"/>
        </w:rPr>
        <w:t>—en_19920000/</w:t>
      </w:r>
      <w:r w:rsidRPr="009801BC">
        <w:rPr>
          <w:rStyle w:val="structurevisible"/>
        </w:rPr>
        <w:t>&gt;</w:t>
      </w:r>
    </w:p>
    <w:p w14:paraId="350CBDA6"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 xml:space="preserve">»...O God! This is a branch sprung from the tree of Thy mercy. Through Thy grace and bounty enable him to grow and through the showers of Thy generosity cause him to become a verdant, flourishing, blossoming and fruitful branch. Gladden the eyes of his parents, Thou Who giveth to whomsoever Thou willest, and bestow upon him the name </w:t>
      </w:r>
      <w:r w:rsidR="00627ED1" w:rsidRPr="00627ED1">
        <w:rPr>
          <w:rStyle w:val="quotebahaiscripture"/>
          <w:highlight w:val="cyan"/>
        </w:rPr>
        <w:t>Shoghi</w:t>
      </w:r>
      <w:r w:rsidR="00627ED1" w:rsidRPr="00627ED1">
        <w:rPr>
          <w:rStyle w:val="quotebahaiscripture"/>
        </w:rPr>
        <w:t xml:space="preserve"> so that he may yearn for Thy Kingdom and soar into the realms of the unseen!«</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71"/>
      </w:r>
    </w:p>
    <w:p w14:paraId="44D463D1"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5</w:t>
      </w:r>
      <w:r>
        <w:rPr>
          <w:rStyle w:val="structure"/>
        </w:rPr>
        <w:t>—en_19920000/</w:t>
      </w:r>
      <w:r w:rsidRPr="009801BC">
        <w:rPr>
          <w:rStyle w:val="structurevisible"/>
        </w:rPr>
        <w:t>&gt;</w:t>
      </w:r>
    </w:p>
    <w:p w14:paraId="230632F4" w14:textId="77777777" w:rsidR="00C57E99" w:rsidRDefault="00627ED1" w:rsidP="00C57E99">
      <w:pPr>
        <w:pStyle w:val="Bodyafterquote"/>
      </w:pPr>
      <w:r w:rsidRPr="00627ED1">
        <w:t xml:space="preserve">From his early childhood, </w:t>
      </w:r>
      <w:r w:rsidRPr="00627ED1">
        <w:rPr>
          <w:highlight w:val="cyan"/>
        </w:rPr>
        <w:t>Shoghi Effendi</w:t>
      </w:r>
      <w:r w:rsidRPr="00627ED1">
        <w:t xml:space="preserve"> developed a passionate love for </w:t>
      </w:r>
      <w:r w:rsidRPr="00627ED1">
        <w:rPr>
          <w:highlight w:val="yellow"/>
        </w:rPr>
        <w:t>ʿAbdu’l-Bah</w:t>
      </w:r>
      <w:r w:rsidR="00C57E99" w:rsidRPr="000C7039">
        <w:rPr>
          <w:highlight w:val="yellow"/>
        </w:rPr>
        <w:t>á</w:t>
      </w:r>
      <w:r w:rsidRPr="00627ED1">
        <w:t xml:space="preserve">. Their relationship was unlike that between any other child and his grandfather; it was a spiritual force, a heavenly power which linked </w:t>
      </w:r>
      <w:r w:rsidRPr="00627ED1">
        <w:rPr>
          <w:highlight w:val="cyan"/>
        </w:rPr>
        <w:t>Shoghi Effendi</w:t>
      </w:r>
      <w:r w:rsidRPr="00627ED1">
        <w:t xml:space="preserve"> with his beloved Master. It was this degree of attachment and humble devotion which was reminiscent of </w:t>
      </w:r>
      <w:r w:rsidRPr="00627ED1">
        <w:rPr>
          <w:highlight w:val="yellow"/>
        </w:rPr>
        <w:t>ʿAbdu’l-Bah</w:t>
      </w:r>
      <w:r w:rsidR="00C57E99" w:rsidRPr="007C5354">
        <w:rPr>
          <w:highlight w:val="yellow"/>
        </w:rPr>
        <w:t>á</w:t>
      </w:r>
      <w:r w:rsidRPr="00627ED1">
        <w:rPr>
          <w:highlight w:val="yellow"/>
        </w:rPr>
        <w:t>’s</w:t>
      </w:r>
      <w:r w:rsidRPr="00627ED1">
        <w:t xml:space="preserve"> own attitude toward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Mrs Ella Goodall Cooper, one of the distinguished believers of the West who attained the presence of </w:t>
      </w:r>
      <w:r w:rsidRPr="00627ED1">
        <w:rPr>
          <w:highlight w:val="yellow"/>
        </w:rPr>
        <w:t>ʿAbdu’l-Bah</w:t>
      </w:r>
      <w:r w:rsidR="00C57E99" w:rsidRPr="000C7039">
        <w:rPr>
          <w:highlight w:val="yellow"/>
        </w:rPr>
        <w:t>á</w:t>
      </w:r>
      <w:r w:rsidRPr="00627ED1">
        <w:t xml:space="preserve"> in </w:t>
      </w:r>
      <w:r w:rsidRPr="00627ED1">
        <w:rPr>
          <w:highlight w:val="yellow"/>
        </w:rPr>
        <w:t>ʿAkk</w:t>
      </w:r>
      <w:r w:rsidR="00C57E99" w:rsidRPr="000C7039">
        <w:rPr>
          <w:highlight w:val="yellow"/>
        </w:rPr>
        <w:t>á</w:t>
      </w:r>
      <w:r w:rsidRPr="00627ED1">
        <w:t xml:space="preserve"> in 1899, has recounted her impressions of </w:t>
      </w:r>
      <w:r w:rsidRPr="00627ED1">
        <w:rPr>
          <w:highlight w:val="cyan"/>
        </w:rPr>
        <w:t>Shoghi Effendi</w:t>
      </w:r>
      <w:r w:rsidRPr="00627ED1">
        <w:t xml:space="preserve"> as a child when he came into a room to pay his respects to the Master. This took place in the house of </w:t>
      </w:r>
      <w:r w:rsidRPr="00627ED1">
        <w:rPr>
          <w:highlight w:val="yellow"/>
        </w:rPr>
        <w:t>ʿAbdu’ll</w:t>
      </w:r>
      <w:r w:rsidR="00C57E99" w:rsidRPr="009D139B">
        <w:rPr>
          <w:highlight w:val="yellow"/>
        </w:rPr>
        <w:t>á</w:t>
      </w:r>
      <w:r w:rsidRPr="00627ED1">
        <w:rPr>
          <w:highlight w:val="yellow"/>
        </w:rPr>
        <w:t>h P</w:t>
      </w:r>
      <w:r w:rsidR="00C57E99" w:rsidRPr="009D139B">
        <w:rPr>
          <w:highlight w:val="yellow"/>
        </w:rPr>
        <w:t>áá</w:t>
      </w:r>
      <w:r w:rsidRPr="00627ED1">
        <w:t>.</w:t>
      </w:r>
    </w:p>
    <w:p w14:paraId="3FDD6EF1"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6</w:t>
      </w:r>
      <w:r>
        <w:rPr>
          <w:rStyle w:val="structure"/>
        </w:rPr>
        <w:t>—en_19920000/</w:t>
      </w:r>
      <w:r w:rsidRPr="009801BC">
        <w:rPr>
          <w:rStyle w:val="structurevisible"/>
        </w:rPr>
        <w:t>&gt;</w:t>
      </w:r>
    </w:p>
    <w:p w14:paraId="2CF5E526"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Goodall, Ella_%►%_%_%►%_%_%—en_%—%_%</w:t>
      </w:r>
      <w:r w:rsidRPr="00353040">
        <w:rPr>
          <w:rStyle w:val="structurevisible"/>
        </w:rPr>
        <w:t>&gt;</w:t>
      </w:r>
      <w:r w:rsidR="00627ED1" w:rsidRPr="00627ED1">
        <w:rPr>
          <w:rStyle w:val="quoteknownauthor"/>
        </w:rPr>
        <w:t xml:space="preserve">»One day ... I had joined the ladies of the Family in the room of the Greatest Holy Leaf for early morning tea, the beloved Master was sitting in His favourite corner of the </w:t>
      </w:r>
      <w:r w:rsidR="00627ED1" w:rsidRPr="00627ED1">
        <w:rPr>
          <w:rStyle w:val="quoteknownauthor"/>
          <w:highlight w:val="lightGray"/>
        </w:rPr>
        <w:t>divan</w:t>
      </w:r>
      <w:r w:rsidR="00627ED1" w:rsidRPr="00627ED1">
        <w:rPr>
          <w:rStyle w:val="quoteknownauthor"/>
        </w:rPr>
        <w:t xml:space="preserve"> where, through the window on His right, He could look over the ramparts and see the blue Mediterranean beyond. He was busy writing Tablets, and the quiet peace of the room was broken only by the bubble of the samovar, where one of the young maidservants, sitting on the floor before it, was brewing the tea.</w:t>
      </w:r>
    </w:p>
    <w:p w14:paraId="7064B53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7</w:t>
      </w:r>
      <w:r w:rsidRPr="00627ED1">
        <w:rPr>
          <w:rStyle w:val="structure"/>
        </w:rPr>
        <w:t>—en_19920000/</w:t>
      </w:r>
      <w:r w:rsidRPr="00627ED1">
        <w:rPr>
          <w:rStyle w:val="structurevisible"/>
        </w:rPr>
        <w:t>&gt;</w:t>
      </w:r>
    </w:p>
    <w:p w14:paraId="6289446A" w14:textId="77777777" w:rsidR="00C57E99" w:rsidRDefault="00627ED1" w:rsidP="00C57E99">
      <w:pPr>
        <w:pStyle w:val="Quotecont"/>
      </w:pPr>
      <w:r w:rsidRPr="00627ED1">
        <w:rPr>
          <w:rStyle w:val="quoteknownauthor"/>
        </w:rPr>
        <w:t xml:space="preserve">Presently the Master looked up from His writing with a smile, and requested </w:t>
      </w:r>
      <w:r w:rsidRPr="00627ED1">
        <w:rPr>
          <w:rStyle w:val="quoteknownauthor"/>
          <w:highlight w:val="magenta"/>
        </w:rPr>
        <w:t>Ziyyih Khanum</w:t>
      </w:r>
      <w:r w:rsidRPr="00627ED1">
        <w:rPr>
          <w:rStyle w:val="quoteknownauthor"/>
        </w:rPr>
        <w:t xml:space="preserve"> to chant a prayer. As she finished, a small figure appeared in the open doorway, directly opposite </w:t>
      </w:r>
      <w:r w:rsidRPr="00627ED1">
        <w:rPr>
          <w:rStyle w:val="quoteknownauthor"/>
          <w:highlight w:val="yellow"/>
        </w:rPr>
        <w:t>ʿAbdu’l-Bahá</w:t>
      </w:r>
      <w:r w:rsidRPr="00627ED1">
        <w:rPr>
          <w:rStyle w:val="quoteknownauthor"/>
        </w:rPr>
        <w:t xml:space="preserve">. Having dropped off his shoes he stepped into the room, with his eyes focused on the Master’s face. </w:t>
      </w:r>
      <w:r w:rsidRPr="00627ED1">
        <w:rPr>
          <w:rStyle w:val="quoteknownauthor"/>
          <w:highlight w:val="yellow"/>
        </w:rPr>
        <w:t>ʿAbdu’l-Bahá</w:t>
      </w:r>
      <w:r w:rsidRPr="00627ED1">
        <w:rPr>
          <w:rStyle w:val="quoteknownauthor"/>
        </w:rPr>
        <w:t xml:space="preserve"> returned his gaze with such a look of loving welcome it seemed to beckon the small one to approach Him. </w:t>
      </w:r>
      <w:r w:rsidRPr="00627ED1">
        <w:rPr>
          <w:rStyle w:val="quoteknownauthor"/>
          <w:highlight w:val="cyan"/>
        </w:rPr>
        <w:t>Shoghi</w:t>
      </w:r>
      <w:r w:rsidRPr="00627ED1">
        <w:rPr>
          <w:rStyle w:val="quoteknownauthor"/>
        </w:rPr>
        <w:t xml:space="preserve">, that beautiful little boy, with his exquisite cameo face and his soulful appealing, dark eyes, walked slowly toward the </w:t>
      </w:r>
      <w:r w:rsidRPr="00627ED1">
        <w:rPr>
          <w:rStyle w:val="quoteknownauthor"/>
          <w:highlight w:val="lightGray"/>
        </w:rPr>
        <w:t>divan</w:t>
      </w:r>
      <w:r w:rsidRPr="00627ED1">
        <w:rPr>
          <w:rStyle w:val="quoteknownauthor"/>
        </w:rPr>
        <w:t xml:space="preserve">, the Master drawing him as by an invisible thread, until he stood quite close in front of Him. As he paused there a moment </w:t>
      </w:r>
      <w:r w:rsidRPr="00627ED1">
        <w:rPr>
          <w:rStyle w:val="quoteknownauthor"/>
          <w:highlight w:val="yellow"/>
        </w:rPr>
        <w:t>ʿAbdu’l-Bahá</w:t>
      </w:r>
      <w:r w:rsidRPr="00627ED1">
        <w:rPr>
          <w:rStyle w:val="quoteknownauthor"/>
        </w:rPr>
        <w:t xml:space="preserve"> did not offer to embrace him but sat perfectly still, only nodding His head two or three</w:t>
      </w:r>
      <w:r w:rsidRPr="00627ED1">
        <w:rPr>
          <w:rStyle w:val="structurepagenumber"/>
        </w:rPr>
        <w:t xml:space="preserve"> &lt;page 282</w:t>
      </w:r>
      <w:r w:rsidR="00B777C2">
        <w:rPr>
          <w:rStyle w:val="structurepagenumber"/>
        </w:rPr>
        <w:t>/&gt;</w:t>
      </w:r>
      <w:r w:rsidRPr="00627ED1">
        <w:rPr>
          <w:rStyle w:val="quoteknownauthor"/>
        </w:rPr>
        <w:t xml:space="preserve"> times, slowly and impressively, as if to say -- </w:t>
      </w:r>
      <w:r w:rsidRPr="00627ED1">
        <w:rPr>
          <w:rStyle w:val="quotesdirectspeech"/>
        </w:rPr>
        <w:t>›You see? This tie connecting us is not just that of a physical grandfather but something far deeper and more significant.‹</w:t>
      </w:r>
      <w:r w:rsidRPr="00627ED1">
        <w:rPr>
          <w:rStyle w:val="quoteknownauthor"/>
        </w:rPr>
        <w:t xml:space="preserve"> While we breathlessly watched to see what he would do, the little boy reached down and picking up the hem of </w:t>
      </w:r>
      <w:r w:rsidRPr="00627ED1">
        <w:rPr>
          <w:rStyle w:val="quoteknownauthor"/>
          <w:highlight w:val="yellow"/>
        </w:rPr>
        <w:t>ʿAbdu’l-Bahá’s</w:t>
      </w:r>
      <w:r w:rsidRPr="00627ED1">
        <w:rPr>
          <w:rStyle w:val="quoteknownauthor"/>
        </w:rPr>
        <w:t xml:space="preserve"> robe he touched it reverently to his forehead, and kissed it, then gently replaced it, while never taking his eyes from the adored Master’s face. The next moment he turned away, and scampered off to play, like any normal child... At that time he was </w:t>
      </w:r>
      <w:r w:rsidRPr="00627ED1">
        <w:rPr>
          <w:rStyle w:val="quoteknownauthor"/>
          <w:highlight w:val="yellow"/>
        </w:rPr>
        <w:t>ʿAbdu’l-Bahá’s</w:t>
      </w:r>
      <w:r w:rsidRPr="00627ED1">
        <w:rPr>
          <w:rStyle w:val="quoteknownauthor"/>
        </w:rPr>
        <w:t xml:space="preserve"> only grandchild ... and, naturally, he was of immense interest to the pilgrims.«</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72"/>
      </w:r>
    </w:p>
    <w:p w14:paraId="47128853"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8</w:t>
      </w:r>
      <w:r>
        <w:rPr>
          <w:rStyle w:val="structure"/>
        </w:rPr>
        <w:t>—en_19920000/</w:t>
      </w:r>
      <w:r w:rsidRPr="009801BC">
        <w:rPr>
          <w:rStyle w:val="structurevisible"/>
        </w:rPr>
        <w:t>&gt;</w:t>
      </w:r>
    </w:p>
    <w:p w14:paraId="2D04AE9F" w14:textId="77777777" w:rsidR="00C57E99" w:rsidRDefault="00627ED1" w:rsidP="00C57E99">
      <w:pPr>
        <w:pStyle w:val="Bodyafterquote"/>
      </w:pPr>
      <w:r w:rsidRPr="00627ED1">
        <w:t xml:space="preserve">This attitude of humility and profound reverence toward the Master was one of the most outstanding features of the life and personality of </w:t>
      </w:r>
      <w:r w:rsidRPr="00627ED1">
        <w:rPr>
          <w:highlight w:val="cyan"/>
        </w:rPr>
        <w:t>Shoghi Effendi</w:t>
      </w:r>
      <w:r w:rsidRPr="00627ED1">
        <w:t xml:space="preserve"> till the end of his life.</w:t>
      </w:r>
    </w:p>
    <w:p w14:paraId="27ABD4C4"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9</w:t>
      </w:r>
      <w:r>
        <w:rPr>
          <w:rStyle w:val="structure"/>
        </w:rPr>
        <w:t>—en_19920000/</w:t>
      </w:r>
      <w:r w:rsidRPr="009801BC">
        <w:rPr>
          <w:rStyle w:val="structurevisible"/>
        </w:rPr>
        <w:t>&gt;</w:t>
      </w:r>
    </w:p>
    <w:p w14:paraId="060E363A" w14:textId="77777777" w:rsidR="00C57E99" w:rsidRDefault="00627ED1" w:rsidP="00C57E99">
      <w:pPr>
        <w:pStyle w:val="Bodycont"/>
      </w:pPr>
      <w:r w:rsidRPr="00627ED1">
        <w:t xml:space="preserve">When </w:t>
      </w:r>
      <w:r w:rsidRPr="00627ED1">
        <w:rPr>
          <w:highlight w:val="cyan"/>
        </w:rPr>
        <w:t>Shoghi Effendi</w:t>
      </w:r>
      <w:r w:rsidRPr="00627ED1">
        <w:t xml:space="preserve"> was a child, a Persian believer asked </w:t>
      </w:r>
      <w:r w:rsidRPr="00627ED1">
        <w:rPr>
          <w:highlight w:val="yellow"/>
        </w:rPr>
        <w:t>ʿAbdu’l-Bah</w:t>
      </w:r>
      <w:r w:rsidR="00C57E99" w:rsidRPr="000C7039">
        <w:rPr>
          <w:highlight w:val="yellow"/>
        </w:rPr>
        <w:t>á</w:t>
      </w:r>
      <w:r w:rsidRPr="00627ED1">
        <w:t xml:space="preserve"> about the future of the Cause after Him. In a Tablet He wrote;</w:t>
      </w:r>
    </w:p>
    <w:p w14:paraId="6A430C6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10</w:t>
      </w:r>
      <w:r>
        <w:rPr>
          <w:rStyle w:val="structure"/>
        </w:rPr>
        <w:t>—en_19920000/</w:t>
      </w:r>
      <w:r w:rsidRPr="009801BC">
        <w:rPr>
          <w:rStyle w:val="structurevisible"/>
        </w:rPr>
        <w:t>&gt;</w:t>
      </w:r>
    </w:p>
    <w:p w14:paraId="2940F576" w14:textId="77777777" w:rsidR="00C57E99" w:rsidRDefault="00C57E99" w:rsidP="00C57E99">
      <w:pPr>
        <w:pStyle w:val="Quote1st"/>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»...Know verily that this is a well-guarded secret. It is even as a gem concealed within its shell. That it will be revealed is predestined. The time will come when its light will appear, when its evidences will be made manifest, and its secrets unravelled.«</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73"/>
      </w:r>
    </w:p>
    <w:p w14:paraId="3C15825D"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11</w:t>
      </w:r>
      <w:r>
        <w:rPr>
          <w:rStyle w:val="structure"/>
        </w:rPr>
        <w:t>—en_19920000/</w:t>
      </w:r>
      <w:r w:rsidRPr="009801BC">
        <w:rPr>
          <w:rStyle w:val="structurevisible"/>
        </w:rPr>
        <w:t>&gt;</w:t>
      </w:r>
    </w:p>
    <w:p w14:paraId="2037031A" w14:textId="77777777" w:rsidR="00C57E99" w:rsidRDefault="00627ED1" w:rsidP="00C57E99">
      <w:pPr>
        <w:pStyle w:val="Bodyafterquote"/>
      </w:pPr>
      <w:r w:rsidRPr="00627ED1">
        <w:t xml:space="preserve">Another believer from America wrote to the Master that from the study of the Bible one gathers that the prophecy of Isaiah </w:t>
      </w:r>
      <w:r w:rsidR="00C57E99" w:rsidRPr="00663F8C">
        <w:rPr>
          <w:rStyle w:val="structurevisible"/>
        </w:rPr>
        <w:t>&lt;</w:t>
      </w:r>
      <w:r w:rsidR="00C57E99" w:rsidRPr="00663F8C">
        <w:rPr>
          <w:rStyle w:val="structure"/>
        </w:rPr>
        <w:t>cit Bible_Bible►%_%_%►%_%_%—en_%—%_%</w:t>
      </w:r>
      <w:r w:rsidR="00C57E99" w:rsidRPr="00663F8C">
        <w:rPr>
          <w:rStyle w:val="structurevisible"/>
        </w:rPr>
        <w:t>&gt;</w:t>
      </w:r>
      <w:r w:rsidRPr="00627ED1">
        <w:rPr>
          <w:rStyle w:val="quoteholyscripture"/>
        </w:rPr>
        <w:t>»a little child shall lead them«</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w:t>
      </w:r>
      <w:r w:rsidRPr="00627ED1">
        <w:rPr>
          <w:rStyle w:val="FootnoteReference"/>
        </w:rPr>
        <w:footnoteReference w:id="474"/>
      </w:r>
      <w:r w:rsidRPr="00627ED1">
        <w:t xml:space="preserve"> relates to the time after </w:t>
      </w:r>
      <w:r w:rsidRPr="00627ED1">
        <w:rPr>
          <w:highlight w:val="yellow"/>
        </w:rPr>
        <w:t>ʿAbdu’l-Bah</w:t>
      </w:r>
      <w:r w:rsidR="00C57E99" w:rsidRPr="000C7039">
        <w:rPr>
          <w:highlight w:val="yellow"/>
        </w:rPr>
        <w:t>á</w:t>
      </w:r>
      <w:r w:rsidRPr="00627ED1">
        <w:t>, and wanted to know if this referred to a real person who would succeed Him. In answer to this, the following Tablet was written:</w:t>
      </w:r>
    </w:p>
    <w:p w14:paraId="797EC3B3"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12</w:t>
      </w:r>
      <w:r>
        <w:rPr>
          <w:rStyle w:val="structure"/>
        </w:rPr>
        <w:t>—en_19920000/</w:t>
      </w:r>
      <w:r w:rsidRPr="009801BC">
        <w:rPr>
          <w:rStyle w:val="structurevisible"/>
        </w:rPr>
        <w:t>&gt;</w:t>
      </w:r>
    </w:p>
    <w:p w14:paraId="0F26A044"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»O Maidservant of God!</w:t>
      </w:r>
    </w:p>
    <w:p w14:paraId="57DF1C74" w14:textId="77777777" w:rsidR="00C57E99" w:rsidRPr="00FD6EBE" w:rsidRDefault="00627ED1" w:rsidP="00C57E99">
      <w:pPr>
        <w:pStyle w:val="Quotecont"/>
        <w:rPr>
          <w:rStyle w:val="quotebahaiscripture"/>
        </w:rPr>
      </w:pPr>
      <w:r w:rsidRPr="00627ED1">
        <w:rPr>
          <w:rStyle w:val="quotebahaiscripture"/>
        </w:rPr>
        <w:t>Verily, that child is born and is alive and from him will appear wondrous things that thou wilt hear of in the future. Thou shalt behold him endowed with the most perfect appearance, supreme capacity, absolute perfection, consummate power and unsurpassed might. His face will shine with a radiance that illumines all the horizons of the world; therefore forget this not as long as thou dost live inasmuch as ages and centuries will bear traces of him.</w:t>
      </w:r>
    </w:p>
    <w:p w14:paraId="2553807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13</w:t>
      </w:r>
      <w:r w:rsidRPr="00627ED1">
        <w:rPr>
          <w:rStyle w:val="structure"/>
        </w:rPr>
        <w:t>—en_19920000/</w:t>
      </w:r>
      <w:r w:rsidRPr="00627ED1">
        <w:rPr>
          <w:rStyle w:val="structurevisible"/>
        </w:rPr>
        <w:t>&gt;</w:t>
      </w:r>
    </w:p>
    <w:p w14:paraId="0F74CF92" w14:textId="77777777" w:rsidR="00C57E99" w:rsidRPr="00FD6EBE" w:rsidRDefault="00627ED1" w:rsidP="00C57E99">
      <w:pPr>
        <w:pStyle w:val="Quotecont"/>
        <w:rPr>
          <w:rStyle w:val="quotebahaiscripture"/>
        </w:rPr>
      </w:pPr>
      <w:r w:rsidRPr="00627ED1">
        <w:rPr>
          <w:rStyle w:val="quotebahaiscripture"/>
        </w:rPr>
        <w:t xml:space="preserve">Upon thee be greetings and praise </w:t>
      </w:r>
    </w:p>
    <w:p w14:paraId="0F4BC233" w14:textId="77777777" w:rsidR="00C57E99" w:rsidRDefault="00627ED1" w:rsidP="00C57E99">
      <w:pPr>
        <w:pStyle w:val="Quotesigned"/>
      </w:pPr>
      <w:r w:rsidRPr="00627ED1">
        <w:rPr>
          <w:rStyle w:val="quoteknownauthor"/>
          <w:highlight w:val="yellow"/>
        </w:rPr>
        <w:t>ʿAbdu’l-Bahá ʿAbbás</w:t>
      </w:r>
      <w:r w:rsidRPr="00627ED1">
        <w:rPr>
          <w:rStyle w:val="quoteknownauthor"/>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75"/>
      </w:r>
    </w:p>
    <w:p w14:paraId="6865CDCE"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14</w:t>
      </w:r>
      <w:r>
        <w:rPr>
          <w:rStyle w:val="structure"/>
        </w:rPr>
        <w:t>—en_19920000/</w:t>
      </w:r>
      <w:r w:rsidRPr="009801BC">
        <w:rPr>
          <w:rStyle w:val="structurevisible"/>
        </w:rPr>
        <w:t>&gt;</w:t>
      </w:r>
    </w:p>
    <w:p w14:paraId="24954948" w14:textId="77777777" w:rsidR="00C57E99" w:rsidRDefault="00627ED1" w:rsidP="00C57E99">
      <w:pPr>
        <w:pStyle w:val="Bodyafterquote"/>
      </w:pPr>
      <w:r w:rsidRPr="00627ED1">
        <w:t xml:space="preserve">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who was not aware of this Tablet, once received a letter from an American believer saying that some of the friends had heard that the one who would succeed the Master had been born recently. At first, Dr </w:t>
      </w:r>
      <w:r w:rsidRPr="00627ED1">
        <w:rPr>
          <w:highlight w:val="yellow"/>
        </w:rPr>
        <w:t>Y</w:t>
      </w:r>
      <w:r w:rsidR="00C57E99" w:rsidRPr="009B5652">
        <w:rPr>
          <w:highlight w:val="yellow"/>
        </w:rPr>
        <w:t>ú</w:t>
      </w:r>
      <w:r w:rsidRPr="00627ED1">
        <w:rPr>
          <w:highlight w:val="yellow"/>
        </w:rPr>
        <w:t xml:space="preserve">nis </w:t>
      </w:r>
      <w:r w:rsidR="00C57E99" w:rsidRPr="009B5652">
        <w:rPr>
          <w:highlight w:val="yellow"/>
        </w:rPr>
        <w:t>á</w:t>
      </w:r>
      <w:r w:rsidRPr="00627ED1">
        <w:rPr>
          <w:highlight w:val="yellow"/>
        </w:rPr>
        <w:t>n</w:t>
      </w:r>
      <w:r w:rsidRPr="00627ED1">
        <w:t xml:space="preserve"> found it very difficult to mention this to </w:t>
      </w:r>
      <w:r w:rsidRPr="00627ED1">
        <w:rPr>
          <w:highlight w:val="yellow"/>
        </w:rPr>
        <w:t>ʿAbdu’l-Bah</w:t>
      </w:r>
      <w:r w:rsidR="00C57E99" w:rsidRPr="000C7039">
        <w:rPr>
          <w:highlight w:val="yellow"/>
        </w:rPr>
        <w:t>á</w:t>
      </w:r>
      <w:r w:rsidRPr="00627ED1">
        <w:t xml:space="preserve">, because he could not bring himself to think of a day when the Master would pass away. After some days, he mentioned the question timorously and in a low voice, whereupon </w:t>
      </w:r>
      <w:r w:rsidRPr="00627ED1">
        <w:rPr>
          <w:highlight w:val="yellow"/>
        </w:rPr>
        <w:t>ʿAbdu’l-Bah</w:t>
      </w:r>
      <w:r w:rsidR="00C57E99" w:rsidRPr="000C7039">
        <w:rPr>
          <w:highlight w:val="yellow"/>
        </w:rPr>
        <w:t>á</w:t>
      </w:r>
      <w:r w:rsidRPr="00627ED1">
        <w:t xml:space="preserve"> responded in the affirmative and said: </w:t>
      </w:r>
      <w:r w:rsidR="00C57E99" w:rsidRPr="00663F8C">
        <w:rPr>
          <w:rStyle w:val="structurevisible"/>
        </w:rPr>
        <w:t>&lt;</w:t>
      </w:r>
      <w:r w:rsidR="00C57E99" w:rsidRPr="00663F8C">
        <w:rPr>
          <w:rStyle w:val="structure"/>
        </w:rPr>
        <w:t>cit Abd_%►%_%_%►%_%_%—en_%—%_%</w:t>
      </w:r>
      <w:r w:rsidR="00C57E99" w:rsidRPr="00663F8C">
        <w:rPr>
          <w:rStyle w:val="structurevisible"/>
        </w:rPr>
        <w:t>&gt;</w:t>
      </w:r>
      <w:r w:rsidRPr="00627ED1">
        <w:rPr>
          <w:rStyle w:val="quotebahaireported"/>
        </w:rPr>
        <w:t>»The triumph of the Cause of God is in his hands.«</w:t>
      </w:r>
      <w:r w:rsidR="00C57E99" w:rsidRPr="00663F8C">
        <w:rPr>
          <w:rStyle w:val="structurevisible"/>
        </w:rPr>
        <w:t>&lt;/</w:t>
      </w:r>
      <w:r w:rsidR="00C57E99" w:rsidRPr="00663F8C">
        <w:rPr>
          <w:rStyle w:val="structure"/>
        </w:rPr>
        <w:t>cit</w:t>
      </w:r>
      <w:r w:rsidR="00C57E99" w:rsidRPr="00663F8C">
        <w:rPr>
          <w:rStyle w:val="structurevisible"/>
        </w:rPr>
        <w:t>&gt;</w:t>
      </w:r>
      <w:r w:rsidRPr="00627ED1">
        <w:rPr>
          <w:rStyle w:val="structurepagenumber"/>
        </w:rPr>
        <w:t xml:space="preserve"> &lt;page 283</w:t>
      </w:r>
      <w:r w:rsidR="00B777C2">
        <w:rPr>
          <w:rStyle w:val="structurepagenumber"/>
        </w:rPr>
        <w:t>/&gt;</w:t>
      </w:r>
    </w:p>
    <w:p w14:paraId="0E2902C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15</w:t>
      </w:r>
      <w:r>
        <w:rPr>
          <w:rStyle w:val="structure"/>
        </w:rPr>
        <w:t>—en_19920000/</w:t>
      </w:r>
      <w:r w:rsidRPr="009801BC">
        <w:rPr>
          <w:rStyle w:val="structurevisible"/>
        </w:rPr>
        <w:t>&gt;</w:t>
      </w:r>
    </w:p>
    <w:p w14:paraId="565C9244" w14:textId="77777777" w:rsidR="00C57E99" w:rsidRDefault="00627ED1" w:rsidP="00C57E99">
      <w:pPr>
        <w:pStyle w:val="Bodycont"/>
      </w:pPr>
      <w:r w:rsidRPr="00627ED1">
        <w:rPr>
          <w:highlight w:val="cyan"/>
        </w:rPr>
        <w:t>Shoghi Effendi</w:t>
      </w:r>
      <w:r w:rsidRPr="00627ED1">
        <w:t xml:space="preserve"> grew up in the household of </w:t>
      </w:r>
      <w:r w:rsidRPr="00627ED1">
        <w:rPr>
          <w:highlight w:val="yellow"/>
        </w:rPr>
        <w:t>ʿAbdu’l-Bah</w:t>
      </w:r>
      <w:r w:rsidR="00C57E99" w:rsidRPr="000C7039">
        <w:rPr>
          <w:highlight w:val="yellow"/>
        </w:rPr>
        <w:t>á</w:t>
      </w:r>
      <w:r w:rsidRPr="00627ED1">
        <w:t xml:space="preserve"> under His care and protection, but his childhood years were spent in </w:t>
      </w:r>
      <w:r w:rsidRPr="00627ED1">
        <w:rPr>
          <w:highlight w:val="yellow"/>
        </w:rPr>
        <w:t>ʿAkk</w:t>
      </w:r>
      <w:r w:rsidR="00C57E99" w:rsidRPr="000C7039">
        <w:rPr>
          <w:highlight w:val="yellow"/>
        </w:rPr>
        <w:t>á</w:t>
      </w:r>
      <w:r w:rsidRPr="00627ED1">
        <w:t xml:space="preserve"> during the time when the Master and His family were incarcerated within the walls of the City and subjected to violent opposition by the Covenant-breakers. Great dangers surrounded the Holy Family. Thus </w:t>
      </w:r>
      <w:r w:rsidRPr="00627ED1">
        <w:rPr>
          <w:highlight w:val="cyan"/>
        </w:rPr>
        <w:t>Shoghi Effendi</w:t>
      </w:r>
      <w:r w:rsidRPr="00627ED1">
        <w:t xml:space="preserve"> experienced, from the early years of his life, the venomous assaults launched against the Cause by the violators of the Covenant. When at one point the situation in </w:t>
      </w:r>
      <w:r w:rsidRPr="00627ED1">
        <w:rPr>
          <w:highlight w:val="yellow"/>
        </w:rPr>
        <w:t>ʿAkk</w:t>
      </w:r>
      <w:r w:rsidR="00C57E99" w:rsidRPr="000C7039">
        <w:rPr>
          <w:highlight w:val="yellow"/>
        </w:rPr>
        <w:t>á</w:t>
      </w:r>
      <w:r w:rsidRPr="00627ED1">
        <w:t xml:space="preserve"> became too dangerous and unbearable, </w:t>
      </w:r>
      <w:r w:rsidRPr="00627ED1">
        <w:rPr>
          <w:highlight w:val="yellow"/>
        </w:rPr>
        <w:t>ʿAbdu’l-Bah</w:t>
      </w:r>
      <w:r w:rsidR="00C57E99" w:rsidRPr="000C7039">
        <w:rPr>
          <w:highlight w:val="yellow"/>
        </w:rPr>
        <w:t>á</w:t>
      </w:r>
      <w:r w:rsidRPr="00627ED1">
        <w:t xml:space="preserve"> sent </w:t>
      </w:r>
      <w:r w:rsidRPr="00627ED1">
        <w:rPr>
          <w:highlight w:val="cyan"/>
        </w:rPr>
        <w:t>Shoghi Effendi</w:t>
      </w:r>
      <w:r w:rsidRPr="00627ED1">
        <w:t xml:space="preserve"> to Haifa with his nurse; here he lived until the Master was released from imprisonment and the Holy Family moved there permanently.</w:t>
      </w:r>
    </w:p>
    <w:p w14:paraId="38640BDA"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16</w:t>
      </w:r>
      <w:r>
        <w:rPr>
          <w:rStyle w:val="structure"/>
        </w:rPr>
        <w:t>—en_19920000/</w:t>
      </w:r>
      <w:r w:rsidRPr="009801BC">
        <w:rPr>
          <w:rStyle w:val="structurevisible"/>
        </w:rPr>
        <w:t>&gt;</w:t>
      </w:r>
    </w:p>
    <w:p w14:paraId="7127792B" w14:textId="77777777" w:rsidR="00C57E99" w:rsidRDefault="00627ED1" w:rsidP="00C57E99">
      <w:pPr>
        <w:pStyle w:val="Bodycont"/>
      </w:pPr>
      <w:r w:rsidRPr="00627ED1">
        <w:t xml:space="preserve">Concerning </w:t>
      </w:r>
      <w:r w:rsidRPr="00627ED1">
        <w:rPr>
          <w:highlight w:val="cyan"/>
        </w:rPr>
        <w:t>Shoghi Effendi’s</w:t>
      </w:r>
      <w:r w:rsidRPr="00627ED1">
        <w:t xml:space="preserve"> schooling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w:t>
      </w:r>
      <w:r w:rsidR="00C57E99">
        <w:t xml:space="preserve"> </w:t>
      </w:r>
    </w:p>
    <w:p w14:paraId="126051B2"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17</w:t>
      </w:r>
      <w:r>
        <w:rPr>
          <w:rStyle w:val="structure"/>
        </w:rPr>
        <w:t>—en_19920000/</w:t>
      </w:r>
      <w:r w:rsidRPr="009801BC">
        <w:rPr>
          <w:rStyle w:val="structurevisible"/>
        </w:rPr>
        <w:t>&gt;</w:t>
      </w:r>
    </w:p>
    <w:p w14:paraId="142AE2DF" w14:textId="77777777" w:rsidR="00C57E99" w:rsidRDefault="00C57E99" w:rsidP="00C57E99">
      <w:pPr>
        <w:pStyle w:val="Quote1st"/>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w:t>
      </w:r>
      <w:r w:rsidR="00627ED1" w:rsidRPr="00627ED1">
        <w:rPr>
          <w:rStyle w:val="quoteknownauthor"/>
          <w:highlight w:val="cyan"/>
        </w:rPr>
        <w:t>Shoghi Effendi</w:t>
      </w:r>
      <w:r w:rsidR="00627ED1" w:rsidRPr="00627ED1">
        <w:rPr>
          <w:rStyle w:val="quoteknownauthor"/>
        </w:rPr>
        <w:t xml:space="preserve"> entered the best school in Haifa, the </w:t>
      </w:r>
      <w:r w:rsidR="00627ED1" w:rsidRPr="00627ED1">
        <w:rPr>
          <w:rStyle w:val="emphasisbyauthor"/>
        </w:rPr>
        <w:t>Collège des Frères</w:t>
      </w:r>
      <w:r w:rsidR="00627ED1" w:rsidRPr="00627ED1">
        <w:rPr>
          <w:rStyle w:val="quoteknownauthor"/>
        </w:rPr>
        <w:t xml:space="preserve">, conducted by the Jesuits. He told me he had been very unhappy there. Indeed, I gathered from him that he never was really happy in either school or university. In spite of his innately joyous nature, his sensitivity and his background -- so different from that of others in every way -- could not but set him apart and give rise to many a heart-ache; indeed, he was one of those people whose open and innocent hearts, keen minds and affectionate natures seem to combine to bring upon them more shocks and suffering in life than is the lot of most men. Because of his unhappiness in this school </w:t>
      </w:r>
      <w:r w:rsidR="00627ED1" w:rsidRPr="00627ED1">
        <w:rPr>
          <w:rStyle w:val="quoteknownauthor"/>
          <w:highlight w:val="yellow"/>
        </w:rPr>
        <w:t>ʿAbdu’l-Bahá</w:t>
      </w:r>
      <w:r w:rsidR="00627ED1" w:rsidRPr="00627ED1">
        <w:rPr>
          <w:rStyle w:val="quoteknownauthor"/>
        </w:rPr>
        <w:t xml:space="preserve"> decided to send him to </w:t>
      </w:r>
      <w:r w:rsidR="00627ED1" w:rsidRPr="00627ED1">
        <w:rPr>
          <w:rStyle w:val="quoteknownauthor"/>
          <w:highlight w:val="lightGray"/>
        </w:rPr>
        <w:t>Beirut</w:t>
      </w:r>
      <w:r w:rsidR="00627ED1" w:rsidRPr="00627ED1">
        <w:rPr>
          <w:rStyle w:val="quoteknownauthor"/>
        </w:rPr>
        <w:t xml:space="preserve"> where he attended another Catholic school as a boarder, and where he was equally unhappy. Learning of this in Haifa the family sent a trusted </w:t>
      </w:r>
      <w:r w:rsidR="00627ED1" w:rsidRPr="00627ED1">
        <w:rPr>
          <w:rStyle w:val="quoteknownauthor"/>
          <w:highlight w:val="yellow"/>
        </w:rPr>
        <w:t>Bahá’í</w:t>
      </w:r>
      <w:r w:rsidR="00627ED1" w:rsidRPr="00627ED1">
        <w:rPr>
          <w:rStyle w:val="quoteknownauthor"/>
        </w:rPr>
        <w:t xml:space="preserve"> woman to rent a home for </w:t>
      </w:r>
      <w:r w:rsidR="00627ED1" w:rsidRPr="00627ED1">
        <w:rPr>
          <w:rStyle w:val="quoteknownauthor"/>
          <w:highlight w:val="cyan"/>
        </w:rPr>
        <w:t>Shoghi Effendi</w:t>
      </w:r>
      <w:r w:rsidR="00627ED1" w:rsidRPr="00627ED1">
        <w:rPr>
          <w:rStyle w:val="quoteknownauthor"/>
        </w:rPr>
        <w:t xml:space="preserve"> in </w:t>
      </w:r>
      <w:r w:rsidR="00627ED1" w:rsidRPr="00627ED1">
        <w:rPr>
          <w:rStyle w:val="quoteknownauthor"/>
          <w:highlight w:val="lightGray"/>
        </w:rPr>
        <w:t>Beirut</w:t>
      </w:r>
      <w:r w:rsidR="00627ED1" w:rsidRPr="00627ED1">
        <w:rPr>
          <w:rStyle w:val="quoteknownauthor"/>
        </w:rPr>
        <w:t xml:space="preserve"> and take care of and wait on him. It was not long before she wrote to his father that he was very unhappy at school, would refuse to go to it sometimes for days, and was getting thin and run down. His father showed this letter to </w:t>
      </w:r>
      <w:r w:rsidR="00627ED1" w:rsidRPr="00627ED1">
        <w:rPr>
          <w:rStyle w:val="quoteknownauthor"/>
          <w:highlight w:val="yellow"/>
        </w:rPr>
        <w:t>ʿAbdu’l-Bahá</w:t>
      </w:r>
      <w:r w:rsidR="00627ED1" w:rsidRPr="00627ED1">
        <w:rPr>
          <w:rStyle w:val="quoteknownauthor"/>
        </w:rPr>
        <w:t xml:space="preserve"> Who then had arrangements made for </w:t>
      </w:r>
      <w:r w:rsidR="00627ED1" w:rsidRPr="00627ED1">
        <w:rPr>
          <w:rStyle w:val="quoteknownauthor"/>
          <w:highlight w:val="cyan"/>
        </w:rPr>
        <w:t>Shoghi Effendi</w:t>
      </w:r>
      <w:r w:rsidR="00627ED1" w:rsidRPr="00627ED1">
        <w:rPr>
          <w:rStyle w:val="quoteknownauthor"/>
        </w:rPr>
        <w:t xml:space="preserve"> to enter the Syrian Protestant College, which had a school as well as a university, later known as the American College in </w:t>
      </w:r>
      <w:r w:rsidR="00627ED1" w:rsidRPr="00627ED1">
        <w:rPr>
          <w:rStyle w:val="quoteknownauthor"/>
          <w:highlight w:val="lightGray"/>
        </w:rPr>
        <w:t>Beirut</w:t>
      </w:r>
      <w:r w:rsidR="00627ED1" w:rsidRPr="00627ED1">
        <w:rPr>
          <w:rStyle w:val="quoteknownauthor"/>
        </w:rPr>
        <w:t xml:space="preserve">, and which the Guardian entered when he finished what was then equivalent to the high school. </w:t>
      </w:r>
      <w:r w:rsidR="00627ED1" w:rsidRPr="00627ED1">
        <w:rPr>
          <w:rStyle w:val="quoteknownauthor"/>
          <w:highlight w:val="cyan"/>
        </w:rPr>
        <w:t>Shoghi Effendi</w:t>
      </w:r>
      <w:r w:rsidR="00627ED1" w:rsidRPr="00627ED1">
        <w:rPr>
          <w:rStyle w:val="quoteknownauthor"/>
        </w:rPr>
        <w:t xml:space="preserve"> spent his vacations at home in Haifa, in the presence as often as possible of the grandfather he idolized and Whom it was the object of his life to serve. The entire course of </w:t>
      </w:r>
      <w:r w:rsidR="00627ED1" w:rsidRPr="00627ED1">
        <w:rPr>
          <w:rStyle w:val="quoteknownauthor"/>
          <w:highlight w:val="cyan"/>
        </w:rPr>
        <w:t>Shoghi Effendi’s</w:t>
      </w:r>
      <w:r w:rsidR="00627ED1" w:rsidRPr="00627ED1">
        <w:rPr>
          <w:rStyle w:val="quoteknownauthor"/>
        </w:rPr>
        <w:t xml:space="preserve"> studies was aimed by him at fitting himself to serve the Master, interpret for Him and translate His letters into English.«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76"/>
      </w:r>
    </w:p>
    <w:p w14:paraId="4C4E4A3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18</w:t>
      </w:r>
      <w:r>
        <w:rPr>
          <w:rStyle w:val="structure"/>
        </w:rPr>
        <w:t>—en_19920000/</w:t>
      </w:r>
      <w:r w:rsidRPr="009801BC">
        <w:rPr>
          <w:rStyle w:val="structurevisible"/>
        </w:rPr>
        <w:t>&gt;</w:t>
      </w:r>
    </w:p>
    <w:p w14:paraId="7283266E" w14:textId="77777777" w:rsidR="00C57E99" w:rsidRDefault="00627ED1" w:rsidP="00C57E99">
      <w:pPr>
        <w:pStyle w:val="Bodyafterquote"/>
      </w:pPr>
      <w:r w:rsidRPr="00627ED1">
        <w:rPr>
          <w:highlight w:val="cyan"/>
        </w:rPr>
        <w:t>Shoghi Effendi</w:t>
      </w:r>
      <w:r w:rsidRPr="00627ED1">
        <w:t xml:space="preserve"> received his Bachelor of Arts degree from the University of </w:t>
      </w:r>
      <w:r w:rsidRPr="00627ED1">
        <w:rPr>
          <w:highlight w:val="lightGray"/>
        </w:rPr>
        <w:t>Beirut</w:t>
      </w:r>
      <w:r w:rsidRPr="00627ED1">
        <w:t xml:space="preserve"> in 1918. He was then able to return to Haifa and serve the Master, which he did uninterruptedly, day and night, with a devotion that knew no bounds. Not only did he serve Him as secretary and translator of His Tablets into English, he also attended to many other duties which he took upon himself in order to assist the Master in His manifold activities. He did this with characteristic sincerity, promptness, and thoroughness, and brought great joy to</w:t>
      </w:r>
      <w:r w:rsidRPr="00627ED1">
        <w:rPr>
          <w:rStyle w:val="structurepagenumber"/>
        </w:rPr>
        <w:t xml:space="preserve"> &lt;page 284</w:t>
      </w:r>
      <w:r w:rsidR="00B777C2">
        <w:rPr>
          <w:rStyle w:val="structurepagenumber"/>
        </w:rPr>
        <w:t>/&gt;</w:t>
      </w:r>
      <w:r w:rsidR="00C57E99">
        <w:t xml:space="preserve"> </w:t>
      </w:r>
      <w:r w:rsidRPr="00627ED1">
        <w:t xml:space="preserve">the heart of the Master. The following story told by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demonstrates </w:t>
      </w:r>
      <w:r w:rsidRPr="00627ED1">
        <w:rPr>
          <w:highlight w:val="cyan"/>
        </w:rPr>
        <w:t>Shoghi Effendi’s</w:t>
      </w:r>
      <w:r w:rsidRPr="00627ED1">
        <w:t xml:space="preserve"> earnestness and perseverance in his work throughout his life.</w:t>
      </w:r>
    </w:p>
    <w:p w14:paraId="2C66381B"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19</w:t>
      </w:r>
      <w:r>
        <w:rPr>
          <w:rStyle w:val="structure"/>
        </w:rPr>
        <w:t>—en_19920000/</w:t>
      </w:r>
      <w:r w:rsidRPr="009801BC">
        <w:rPr>
          <w:rStyle w:val="structurevisible"/>
        </w:rPr>
        <w:t>&gt;</w:t>
      </w:r>
    </w:p>
    <w:p w14:paraId="68833E3F" w14:textId="77777777" w:rsidR="00C57E99" w:rsidRDefault="00C57E99" w:rsidP="00C57E99">
      <w:pPr>
        <w:pStyle w:val="Quote1st"/>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»Although the Master’s work had now increased to such an extent that many people were engaged in constantly serving and assisting Him, there can be no doubt that no one compared with </w:t>
      </w:r>
      <w:r w:rsidR="00627ED1" w:rsidRPr="00627ED1">
        <w:rPr>
          <w:rStyle w:val="quoteknownauthor"/>
          <w:highlight w:val="cyan"/>
        </w:rPr>
        <w:t>Shoghi Effendi</w:t>
      </w:r>
      <w:r w:rsidR="00627ED1" w:rsidRPr="00627ED1">
        <w:rPr>
          <w:rStyle w:val="quoteknownauthor"/>
        </w:rPr>
        <w:t xml:space="preserve">. I remember the Guardian telling me of how (I believe it must have been in early 1920) one of the old American </w:t>
      </w:r>
      <w:r w:rsidR="00627ED1" w:rsidRPr="00627ED1">
        <w:rPr>
          <w:rStyle w:val="quoteknownauthor"/>
          <w:highlight w:val="yellow"/>
        </w:rPr>
        <w:t>Bahá’ís</w:t>
      </w:r>
      <w:r w:rsidR="00627ED1" w:rsidRPr="00627ED1">
        <w:rPr>
          <w:rStyle w:val="quoteknownauthor"/>
        </w:rPr>
        <w:t xml:space="preserve"> had sent a gift to the Master of a Cunningham automobile; notice of its arrival at the quayside in port came just as the weekend commenced and the Master gave </w:t>
      </w:r>
      <w:r w:rsidR="00627ED1" w:rsidRPr="00627ED1">
        <w:rPr>
          <w:rStyle w:val="quoteknownauthor"/>
          <w:highlight w:val="cyan"/>
        </w:rPr>
        <w:t>Shoghi Effendi</w:t>
      </w:r>
      <w:r w:rsidR="00627ED1" w:rsidRPr="00627ED1">
        <w:rPr>
          <w:rStyle w:val="quoteknownauthor"/>
        </w:rPr>
        <w:t xml:space="preserve"> instructions to see that it was cleared and delivered to the house. </w:t>
      </w:r>
      <w:r w:rsidR="00627ED1" w:rsidRPr="00627ED1">
        <w:rPr>
          <w:rStyle w:val="quoteknownauthor"/>
          <w:highlight w:val="cyan"/>
        </w:rPr>
        <w:t>Shoghi Effendi</w:t>
      </w:r>
      <w:r w:rsidR="00627ED1" w:rsidRPr="00627ED1">
        <w:rPr>
          <w:rStyle w:val="quoteknownauthor"/>
        </w:rPr>
        <w:t xml:space="preserve"> told me that although the next day there were no high officials in the port and it was not a business day, he succeeded in getting the car delivered and when it arrived he went to the Master and informed Him it was outside the door. He said the Master was very surprised and immensely pleased and asked him how he had succeeded in doing this. </w:t>
      </w:r>
      <w:r w:rsidR="00627ED1" w:rsidRPr="00627ED1">
        <w:rPr>
          <w:rStyle w:val="quoteknownauthor"/>
          <w:highlight w:val="cyan"/>
        </w:rPr>
        <w:t>Shoghi Effendi</w:t>
      </w:r>
      <w:r w:rsidR="00627ED1" w:rsidRPr="00627ED1">
        <w:rPr>
          <w:rStyle w:val="quoteknownauthor"/>
        </w:rPr>
        <w:t xml:space="preserve"> told Him he had taken the papers and gone to the homes of various officials, asking them to sign the documents and give the necessary orders for the car of Sir </w:t>
      </w:r>
      <w:r w:rsidR="00627ED1" w:rsidRPr="00627ED1">
        <w:rPr>
          <w:rStyle w:val="quoteknownauthor"/>
          <w:highlight w:val="yellow"/>
        </w:rPr>
        <w:t>ʿAbdu’l-Bahá ʿAbbás</w:t>
      </w:r>
      <w:r w:rsidR="00627ED1" w:rsidRPr="00627ED1">
        <w:rPr>
          <w:rStyle w:val="quoteknownauthor"/>
        </w:rPr>
        <w:t xml:space="preserve"> to be delivered to Him at once. This was typical of the way </w:t>
      </w:r>
      <w:r w:rsidR="00627ED1" w:rsidRPr="00627ED1">
        <w:rPr>
          <w:rStyle w:val="quoteknownauthor"/>
          <w:highlight w:val="cyan"/>
        </w:rPr>
        <w:t>Shoghi Effendi</w:t>
      </w:r>
      <w:r w:rsidR="00627ED1" w:rsidRPr="00627ED1">
        <w:rPr>
          <w:rStyle w:val="quoteknownauthor"/>
        </w:rPr>
        <w:t xml:space="preserve"> did his work throughout his entire life. He always wanted everything done at once, if not sooner, and everything he had any personal control over progressed at that speed.«</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77"/>
      </w:r>
    </w:p>
    <w:p w14:paraId="0DF7D9F2"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20</w:t>
      </w:r>
      <w:r>
        <w:rPr>
          <w:rStyle w:val="structure"/>
        </w:rPr>
        <w:t>—en_19920000/</w:t>
      </w:r>
      <w:r w:rsidRPr="009801BC">
        <w:rPr>
          <w:rStyle w:val="structurevisible"/>
        </w:rPr>
        <w:t>&gt;</w:t>
      </w:r>
    </w:p>
    <w:p w14:paraId="7870D155" w14:textId="77777777" w:rsidR="00C57E99" w:rsidRDefault="00627ED1" w:rsidP="00C57E99">
      <w:pPr>
        <w:pStyle w:val="Bodyafterquote"/>
      </w:pPr>
      <w:r w:rsidRPr="00627ED1">
        <w:t xml:space="preserve">For a period of two years, until 1920, </w:t>
      </w:r>
      <w:r w:rsidRPr="00627ED1">
        <w:rPr>
          <w:highlight w:val="cyan"/>
        </w:rPr>
        <w:t>Shoghi Effendi</w:t>
      </w:r>
      <w:r w:rsidRPr="00627ED1">
        <w:t xml:space="preserve"> was the constant companion of </w:t>
      </w:r>
      <w:r w:rsidRPr="00627ED1">
        <w:rPr>
          <w:highlight w:val="yellow"/>
        </w:rPr>
        <w:t>ʿAbdu’l-Bah</w:t>
      </w:r>
      <w:r w:rsidR="00C57E99" w:rsidRPr="000C7039">
        <w:rPr>
          <w:highlight w:val="yellow"/>
        </w:rPr>
        <w:t>á</w:t>
      </w:r>
      <w:r w:rsidRPr="00627ED1">
        <w:t xml:space="preserve">. He accompanied his grandfather when He visited high ranking government officials or religious dignitaries, and saw how the Master treated His friends and dealt with His enemies. In all these encounters, </w:t>
      </w:r>
      <w:r w:rsidRPr="00627ED1">
        <w:rPr>
          <w:highlight w:val="cyan"/>
        </w:rPr>
        <w:t>Shoghi Effendi</w:t>
      </w:r>
      <w:r w:rsidRPr="00627ED1">
        <w:t xml:space="preserve"> observed the manner in which </w:t>
      </w:r>
      <w:r w:rsidRPr="00627ED1">
        <w:rPr>
          <w:highlight w:val="yellow"/>
        </w:rPr>
        <w:t>ʿAbdu’l-Bah</w:t>
      </w:r>
      <w:r w:rsidR="00C57E99" w:rsidRPr="000C7039">
        <w:rPr>
          <w:highlight w:val="yellow"/>
        </w:rPr>
        <w:t>á</w:t>
      </w:r>
      <w:r w:rsidRPr="00627ED1">
        <w:t xml:space="preserve"> conducted Himself, with that majesty and authority which were characteristic of His Person. This period, which brought </w:t>
      </w:r>
      <w:r w:rsidRPr="00627ED1">
        <w:rPr>
          <w:highlight w:val="cyan"/>
        </w:rPr>
        <w:t>Shoghi Effendi</w:t>
      </w:r>
      <w:r w:rsidRPr="00627ED1">
        <w:t xml:space="preserve"> so close to the Master and linked his heart with His, were among the most fertile years of his life. But this intimate association, in the course of which </w:t>
      </w:r>
      <w:r w:rsidRPr="00627ED1">
        <w:rPr>
          <w:highlight w:val="yellow"/>
        </w:rPr>
        <w:t>ʿAbdu’l-Bah</w:t>
      </w:r>
      <w:r w:rsidR="00C57E99" w:rsidRPr="000C7039">
        <w:rPr>
          <w:highlight w:val="yellow"/>
        </w:rPr>
        <w:t>á</w:t>
      </w:r>
      <w:r w:rsidRPr="00627ED1">
        <w:t xml:space="preserve"> bountifully endowed the future Guardian of the Cause of God with special powers and capacities, irrevocably came to an end when it was decided that </w:t>
      </w:r>
      <w:r w:rsidRPr="00627ED1">
        <w:rPr>
          <w:highlight w:val="cyan"/>
        </w:rPr>
        <w:t>Shoghi Effendi</w:t>
      </w:r>
      <w:r w:rsidRPr="00627ED1">
        <w:t xml:space="preserve"> should enter Oxford University in England to perfect his English in order to achieve his heart’s desire to better translate the Tablets of </w:t>
      </w:r>
      <w:r w:rsidRPr="00627ED1">
        <w:rPr>
          <w:highlight w:val="yellow"/>
        </w:rPr>
        <w:t>ʿAbdu’l-Bah</w:t>
      </w:r>
      <w:r w:rsidR="00C57E99" w:rsidRPr="000C7039">
        <w:rPr>
          <w:highlight w:val="yellow"/>
        </w:rPr>
        <w:t>á</w:t>
      </w:r>
      <w:r w:rsidRPr="00627ED1">
        <w:t xml:space="preserve"> and other holy writings.</w:t>
      </w:r>
    </w:p>
    <w:p w14:paraId="1B1BA178"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21</w:t>
      </w:r>
      <w:r>
        <w:rPr>
          <w:rStyle w:val="structure"/>
        </w:rPr>
        <w:t>—en_19920000/</w:t>
      </w:r>
      <w:r w:rsidRPr="009801BC">
        <w:rPr>
          <w:rStyle w:val="structurevisible"/>
        </w:rPr>
        <w:t>&gt;</w:t>
      </w:r>
    </w:p>
    <w:p w14:paraId="0E0E282D" w14:textId="77777777" w:rsidR="00C57E99" w:rsidRDefault="00627ED1" w:rsidP="00C57E99">
      <w:pPr>
        <w:pStyle w:val="Bodycont"/>
      </w:pPr>
      <w:r w:rsidRPr="00627ED1">
        <w:rPr>
          <w:highlight w:val="cyan"/>
        </w:rPr>
        <w:t>Shoghi Effendi</w:t>
      </w:r>
      <w:r w:rsidRPr="00627ED1">
        <w:t xml:space="preserve"> left the Holy Land in the spring of 1920 and began his studies at Balliol College in the autumn of that year. During his short stay in Oxford </w:t>
      </w:r>
      <w:r w:rsidR="00C57E99">
        <w:t>--</w:t>
      </w:r>
      <w:r w:rsidRPr="00627ED1">
        <w:t xml:space="preserve"> a little over one year </w:t>
      </w:r>
      <w:r w:rsidR="00C57E99">
        <w:t>--</w:t>
      </w:r>
      <w:r w:rsidRPr="00627ED1">
        <w:t xml:space="preserve"> he concentrated all his energies on mastering the English language. But he could not complete his education, for the plan of God cut across his plans in a most painful way when </w:t>
      </w:r>
      <w:r w:rsidRPr="00627ED1">
        <w:rPr>
          <w:highlight w:val="yellow"/>
        </w:rPr>
        <w:t>ʿAbdu’l-Bah</w:t>
      </w:r>
      <w:r w:rsidR="00C57E99" w:rsidRPr="000C7039">
        <w:rPr>
          <w:highlight w:val="yellow"/>
        </w:rPr>
        <w:t>á</w:t>
      </w:r>
      <w:r w:rsidRPr="00627ED1">
        <w:t xml:space="preserve"> passed away.</w:t>
      </w:r>
      <w:r w:rsidRPr="00627ED1">
        <w:rPr>
          <w:rStyle w:val="structurepagenumber"/>
        </w:rPr>
        <w:t xml:space="preserve"> &lt;page 285</w:t>
      </w:r>
      <w:r w:rsidR="00B777C2">
        <w:rPr>
          <w:rStyle w:val="structurepagenumber"/>
        </w:rPr>
        <w:t>/&gt;</w:t>
      </w:r>
    </w:p>
    <w:p w14:paraId="502806E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22</w:t>
      </w:r>
      <w:r>
        <w:rPr>
          <w:rStyle w:val="structure"/>
        </w:rPr>
        <w:t>—en_19920000/</w:t>
      </w:r>
      <w:r w:rsidRPr="009801BC">
        <w:rPr>
          <w:rStyle w:val="structurevisible"/>
        </w:rPr>
        <w:t>&gt;</w:t>
      </w:r>
    </w:p>
    <w:p w14:paraId="2A9EEEB2" w14:textId="77777777" w:rsidR="00C57E99" w:rsidRDefault="00627ED1" w:rsidP="00C57E99">
      <w:pPr>
        <w:pStyle w:val="Bodycont"/>
      </w:pPr>
      <w:r w:rsidRPr="00627ED1">
        <w:t xml:space="preserve">Accompanied by his sister </w:t>
      </w:r>
      <w:r w:rsidR="00AF3D82" w:rsidRPr="00627ED1">
        <w:rPr>
          <w:highlight w:val="yellow"/>
        </w:rPr>
        <w:t>R</w:t>
      </w:r>
      <w:r w:rsidR="00AF3D82" w:rsidRPr="000C7039">
        <w:rPr>
          <w:highlight w:val="yellow"/>
        </w:rPr>
        <w:t>úḥ</w:t>
      </w:r>
      <w:r w:rsidR="00AF3D82" w:rsidRPr="00627ED1">
        <w:rPr>
          <w:highlight w:val="yellow"/>
        </w:rPr>
        <w:t>ang</w:t>
      </w:r>
      <w:r w:rsidR="00AF3D82" w:rsidRPr="000C7039">
        <w:rPr>
          <w:highlight w:val="yellow"/>
        </w:rPr>
        <w:t>í</w:t>
      </w:r>
      <w:r w:rsidR="00AF3D82" w:rsidRPr="00627ED1">
        <w:rPr>
          <w:highlight w:val="yellow"/>
        </w:rPr>
        <w:t>z</w:t>
      </w:r>
      <w:r w:rsidRPr="00627ED1">
        <w:t xml:space="preserve"> and by Lady Blomfield, </w:t>
      </w:r>
      <w:r w:rsidRPr="00627ED1">
        <w:rPr>
          <w:highlight w:val="cyan"/>
        </w:rPr>
        <w:t>Shoghi Effendi</w:t>
      </w:r>
      <w:r w:rsidRPr="00627ED1">
        <w:t xml:space="preserve"> sailed from England on 16 December and arrived in Haifa on the 29th, one month after the passing of the Master. The agony of bereavement had taken its toll, and </w:t>
      </w:r>
      <w:r w:rsidRPr="00627ED1">
        <w:rPr>
          <w:highlight w:val="cyan"/>
        </w:rPr>
        <w:t>Shoghi Effendi</w:t>
      </w:r>
      <w:r w:rsidRPr="00627ED1">
        <w:t xml:space="preserve"> was physically a broken man. So frail was he that he had to be assisted up the steps of his home on his arrival. Grief-stricken by the absence of the Master, he then had to be confined to bed for a number of days.</w:t>
      </w:r>
    </w:p>
    <w:p w14:paraId="2E37DD6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23</w:t>
      </w:r>
      <w:r>
        <w:rPr>
          <w:rStyle w:val="structure"/>
        </w:rPr>
        <w:t>—en_19920000/</w:t>
      </w:r>
      <w:r w:rsidRPr="009801BC">
        <w:rPr>
          <w:rStyle w:val="structurevisible"/>
        </w:rPr>
        <w:t>&gt;</w:t>
      </w:r>
    </w:p>
    <w:p w14:paraId="3035C835" w14:textId="77777777" w:rsidR="00C57E99" w:rsidRDefault="00627ED1" w:rsidP="00C57E99">
      <w:pPr>
        <w:pStyle w:val="Bodycont"/>
      </w:pPr>
      <w:r w:rsidRPr="00627ED1">
        <w:t xml:space="preserve">The Will and Testament of </w:t>
      </w:r>
      <w:r w:rsidRPr="00627ED1">
        <w:rPr>
          <w:highlight w:val="yellow"/>
        </w:rPr>
        <w:t>ʿAbdu’l-Bah</w:t>
      </w:r>
      <w:r w:rsidR="00C57E99" w:rsidRPr="000C7039">
        <w:rPr>
          <w:highlight w:val="yellow"/>
        </w:rPr>
        <w:t>á</w:t>
      </w:r>
      <w:r w:rsidRPr="00627ED1">
        <w:t xml:space="preserve"> was awaiting the arrival of </w:t>
      </w:r>
      <w:r w:rsidRPr="00627ED1">
        <w:rPr>
          <w:highlight w:val="cyan"/>
        </w:rPr>
        <w:t>Shoghi Effendi</w:t>
      </w:r>
      <w:r w:rsidRPr="00627ED1">
        <w:t xml:space="preserve"> to be opened. Concerning this,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w:t>
      </w:r>
    </w:p>
    <w:p w14:paraId="1A4E628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24</w:t>
      </w:r>
      <w:r>
        <w:rPr>
          <w:rStyle w:val="structure"/>
        </w:rPr>
        <w:t>—en_19920000/</w:t>
      </w:r>
      <w:r w:rsidRPr="009801BC">
        <w:rPr>
          <w:rStyle w:val="structurevisible"/>
        </w:rPr>
        <w:t>&gt;</w:t>
      </w:r>
    </w:p>
    <w:p w14:paraId="4C26EDF9" w14:textId="77777777" w:rsidR="00C57E99" w:rsidRDefault="00C57E99" w:rsidP="00C57E99">
      <w:pPr>
        <w:pStyle w:val="Quote1st"/>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»When </w:t>
      </w:r>
      <w:r w:rsidR="00627ED1" w:rsidRPr="00627ED1">
        <w:rPr>
          <w:rStyle w:val="quoteknownauthor"/>
          <w:highlight w:val="yellow"/>
        </w:rPr>
        <w:t>ʿAbdu’l-Bahá</w:t>
      </w:r>
      <w:r w:rsidR="00627ED1" w:rsidRPr="00627ED1">
        <w:rPr>
          <w:rStyle w:val="quoteknownauthor"/>
        </w:rPr>
        <w:t xml:space="preserve"> so unexpectedly and quietly passed away, after no serious illness, the distracted members of His family searched His papers to see if by chance He had left any instructions as to where He should be buried. Finding none, they entombed Him in the centre of the three rooms adjacent to the inner Shrine of the </w:t>
      </w:r>
      <w:r w:rsidR="00627ED1" w:rsidRPr="00627ED1">
        <w:rPr>
          <w:rStyle w:val="quoteknownauthor"/>
          <w:highlight w:val="yellow"/>
        </w:rPr>
        <w:t>Báb</w:t>
      </w:r>
      <w:r w:rsidR="00627ED1" w:rsidRPr="00627ED1">
        <w:rPr>
          <w:rStyle w:val="quoteknownauthor"/>
        </w:rPr>
        <w:t xml:space="preserve">. They discovered His Will -- which consists of three Wills written at different times and forming one document -- addressed to </w:t>
      </w:r>
      <w:r w:rsidR="00627ED1" w:rsidRPr="00627ED1">
        <w:rPr>
          <w:rStyle w:val="quoteknownauthor"/>
          <w:highlight w:val="cyan"/>
        </w:rPr>
        <w:t>Shoghi Effendi</w:t>
      </w:r>
      <w:r w:rsidR="00627ED1" w:rsidRPr="00627ED1">
        <w:rPr>
          <w:rStyle w:val="quoteknownauthor"/>
        </w:rPr>
        <w:t xml:space="preserve">. It now became the painful duty of </w:t>
      </w:r>
      <w:r w:rsidR="00627ED1" w:rsidRPr="00627ED1">
        <w:rPr>
          <w:rStyle w:val="quoteknownauthor"/>
          <w:highlight w:val="cyan"/>
        </w:rPr>
        <w:t>Shoghi Effendi</w:t>
      </w:r>
      <w:r w:rsidR="00627ED1" w:rsidRPr="00627ED1">
        <w:rPr>
          <w:rStyle w:val="quoteknownauthor"/>
        </w:rPr>
        <w:t xml:space="preserve"> to hear what was in it; a few days after his arrival they read it to him. In order to understand even a little of the effect this had on him we must remember that he himself stated on more than one occasion, not only to me, but to others who were present at the table of the Western Pilgrim House, that he had had no foreknowledge of the existence of the Institution of Guardianship, least of all that he was appointed as Guardian; that the most he had expected was that perhaps, because he was the eldest grandson, </w:t>
      </w:r>
      <w:r w:rsidR="00627ED1" w:rsidRPr="00627ED1">
        <w:rPr>
          <w:rStyle w:val="quoteknownauthor"/>
          <w:highlight w:val="yellow"/>
        </w:rPr>
        <w:t>ʿAbdu’l-Bahá</w:t>
      </w:r>
      <w:r w:rsidR="00627ED1" w:rsidRPr="00627ED1">
        <w:rPr>
          <w:rStyle w:val="quoteknownauthor"/>
        </w:rPr>
        <w:t xml:space="preserve"> might have left instructions as to how the Universal House of Justice was to be elected and he might have been designated the one to see these were carried out and act as Convenor of the gathering which would elect it.«</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78"/>
      </w:r>
    </w:p>
    <w:p w14:paraId="0C8438E2"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25</w:t>
      </w:r>
      <w:r>
        <w:rPr>
          <w:rStyle w:val="structure"/>
        </w:rPr>
        <w:t>—en_19920000/</w:t>
      </w:r>
      <w:r w:rsidRPr="009801BC">
        <w:rPr>
          <w:rStyle w:val="structurevisible"/>
        </w:rPr>
        <w:t>&gt;</w:t>
      </w:r>
    </w:p>
    <w:p w14:paraId="4786FE42" w14:textId="77777777" w:rsidR="00C57E99" w:rsidRDefault="00627ED1" w:rsidP="00C57E99">
      <w:pPr>
        <w:pStyle w:val="Bodyafterquote"/>
      </w:pPr>
      <w:r w:rsidRPr="00627ED1">
        <w:t xml:space="preserve">The belief that the Universal House of Justice would come into being immediately after the passing of </w:t>
      </w:r>
      <w:r w:rsidRPr="00627ED1">
        <w:rPr>
          <w:highlight w:val="yellow"/>
        </w:rPr>
        <w:t>ʿAbdu’l-Bah</w:t>
      </w:r>
      <w:r w:rsidR="00C57E99" w:rsidRPr="000C7039">
        <w:rPr>
          <w:highlight w:val="yellow"/>
        </w:rPr>
        <w:t>á</w:t>
      </w:r>
      <w:r w:rsidRPr="00627ED1">
        <w:t xml:space="preserve"> was not uncommon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Many of them thought this would happen, and soon after </w:t>
      </w:r>
      <w:r w:rsidRPr="00627ED1">
        <w:rPr>
          <w:highlight w:val="cyan"/>
        </w:rPr>
        <w:t>Shoghi Effendi’s</w:t>
      </w:r>
      <w:r w:rsidRPr="00627ED1">
        <w:t xml:space="preserve"> appointment a few ambitious individuals such as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and </w:t>
      </w:r>
      <w:r w:rsidRPr="00627ED1">
        <w:rPr>
          <w:highlight w:val="cyan"/>
        </w:rPr>
        <w:t>Ahmad Sohrab</w:t>
      </w:r>
      <w:r w:rsidRPr="00627ED1">
        <w:rPr>
          <w:rStyle w:val="FootnoteReference"/>
        </w:rPr>
        <w:footnoteReference w:id="479"/>
      </w:r>
      <w:r w:rsidRPr="00627ED1">
        <w:t xml:space="preserve"> tried to insist that the House of Justice should be formed without delay. It is interesting to note that the Master, when in America, spoke to a few friends about the protection of the Faith and the role of the Universal House of Justice in securing this. Here is a summary translation of His words as recorded by </w:t>
      </w:r>
      <w:r w:rsidRPr="00627ED1">
        <w:rPr>
          <w:highlight w:val="yellow"/>
        </w:rPr>
        <w:t>M</w:t>
      </w:r>
      <w:r w:rsidR="00C57E99" w:rsidRPr="00751710">
        <w:rPr>
          <w:highlight w:val="yellow"/>
        </w:rPr>
        <w:t>í</w:t>
      </w:r>
      <w:r w:rsidRPr="00627ED1">
        <w:rPr>
          <w:highlight w:val="yellow"/>
        </w:rPr>
        <w:t>rz</w:t>
      </w:r>
      <w:r w:rsidR="00C57E99" w:rsidRPr="00751710">
        <w:rPr>
          <w:highlight w:val="yellow"/>
        </w:rPr>
        <w:t>á</w:t>
      </w:r>
      <w:r w:rsidRPr="00627ED1">
        <w:rPr>
          <w:highlight w:val="yellow"/>
        </w:rPr>
        <w:t xml:space="preserve"> Ma</w:t>
      </w:r>
      <w:r w:rsidR="00C57E99" w:rsidRPr="00304DF9">
        <w:rPr>
          <w:highlight w:val="yellow"/>
        </w:rPr>
        <w:t>ḥ</w:t>
      </w:r>
      <w:r w:rsidRPr="00627ED1">
        <w:rPr>
          <w:highlight w:val="yellow"/>
        </w:rPr>
        <w:t>m</w:t>
      </w:r>
      <w:r w:rsidR="00C57E99" w:rsidRPr="00304DF9">
        <w:rPr>
          <w:highlight w:val="yellow"/>
        </w:rPr>
        <w:t>ú</w:t>
      </w:r>
      <w:r w:rsidRPr="00627ED1">
        <w:rPr>
          <w:highlight w:val="yellow"/>
        </w:rPr>
        <w:t>d Zarq</w:t>
      </w:r>
      <w:r w:rsidR="00C57E99" w:rsidRPr="00304DF9">
        <w:rPr>
          <w:highlight w:val="yellow"/>
        </w:rPr>
        <w:t>á</w:t>
      </w:r>
      <w:r w:rsidRPr="00627ED1">
        <w:rPr>
          <w:highlight w:val="yellow"/>
        </w:rPr>
        <w:t>n</w:t>
      </w:r>
      <w:r w:rsidR="00C57E99" w:rsidRPr="00304DF9">
        <w:rPr>
          <w:highlight w:val="yellow"/>
        </w:rPr>
        <w:t>í</w:t>
      </w:r>
      <w:r w:rsidRPr="00627ED1">
        <w:t>, the faithful chronicler of His journeys to the West:</w:t>
      </w:r>
    </w:p>
    <w:p w14:paraId="20D500B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26</w:t>
      </w:r>
      <w:r>
        <w:rPr>
          <w:rStyle w:val="structure"/>
        </w:rPr>
        <w:t>—en_19920000/</w:t>
      </w:r>
      <w:r w:rsidRPr="009801BC">
        <w:rPr>
          <w:rStyle w:val="structurevisible"/>
        </w:rPr>
        <w:t>&gt;</w:t>
      </w:r>
    </w:p>
    <w:p w14:paraId="268A5FE7" w14:textId="77777777" w:rsidR="00C57E99" w:rsidRDefault="00C57E99" w:rsidP="00C57E99">
      <w:pPr>
        <w:pStyle w:val="Quote1st"/>
      </w:pPr>
      <w:r w:rsidRPr="00353040">
        <w:rPr>
          <w:rStyle w:val="structurevisible"/>
        </w:rPr>
        <w:t>&lt;</w:t>
      </w:r>
      <w:r w:rsidRPr="00353040">
        <w:rPr>
          <w:rStyle w:val="structure"/>
        </w:rPr>
        <w:t>cit Zarqani, Mahmud_%►%_%_%►%_%_%—en_%—%_%</w:t>
      </w:r>
      <w:r w:rsidRPr="00353040">
        <w:rPr>
          <w:rStyle w:val="structurevisible"/>
        </w:rPr>
        <w:t>&gt;</w:t>
      </w:r>
      <w:r w:rsidR="00627ED1" w:rsidRPr="00627ED1">
        <w:rPr>
          <w:rStyle w:val="quoteknownauthor"/>
        </w:rPr>
        <w:t xml:space="preserve">»In the car, on the way to the hotel, </w:t>
      </w:r>
      <w:r w:rsidR="00627ED1" w:rsidRPr="00627ED1">
        <w:rPr>
          <w:rStyle w:val="quoteknownauthor"/>
          <w:highlight w:val="yellow"/>
        </w:rPr>
        <w:t>ʿAbdu’l-Bahá</w:t>
      </w:r>
      <w:r w:rsidR="00627ED1" w:rsidRPr="00627ED1">
        <w:rPr>
          <w:rStyle w:val="quoteknownauthor"/>
        </w:rPr>
        <w:t xml:space="preserve"> expressed His deep concern about the future of the Cause and said: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reported"/>
        </w:rPr>
        <w:t>›I have endured hardships on this journey in order that no breaches may take place within the Cause of God. But I am not optimistic about the turn of events after Me. If I</w:t>
      </w:r>
      <w:r w:rsidR="00627ED1" w:rsidRPr="00627ED1">
        <w:rPr>
          <w:rStyle w:val="structurepagenumber"/>
        </w:rPr>
        <w:t xml:space="preserve"> &lt;page 286</w:t>
      </w:r>
      <w:r w:rsidR="00B777C2">
        <w:rPr>
          <w:rStyle w:val="structurepagenumber"/>
        </w:rPr>
        <w:t>/&gt;</w:t>
      </w:r>
      <w:r w:rsidR="00627ED1" w:rsidRPr="00627ED1">
        <w:rPr>
          <w:rStyle w:val="quotebahaireported"/>
        </w:rPr>
        <w:t xml:space="preserve"> were certain that all would be well, I would not have left the Holy Land, I would have stayed there close to the Holy Shrine. After the martyrdom of the </w:t>
      </w:r>
      <w:r w:rsidR="00627ED1" w:rsidRPr="00627ED1">
        <w:rPr>
          <w:rStyle w:val="quotebahaireported"/>
          <w:highlight w:val="yellow"/>
        </w:rPr>
        <w:t>Báb</w:t>
      </w:r>
      <w:r w:rsidR="00627ED1" w:rsidRPr="00627ED1">
        <w:rPr>
          <w:rStyle w:val="quotebahaireported"/>
        </w:rPr>
        <w:t xml:space="preserve">, the Cause of God for the first time came under strong attack by </w:t>
      </w:r>
      <w:r w:rsidR="00627ED1" w:rsidRPr="00627ED1">
        <w:rPr>
          <w:rStyle w:val="quotebahaireported"/>
          <w:highlight w:val="green"/>
        </w:rPr>
        <w:t>Mírzá Yaḥy</w:t>
      </w:r>
      <w:r w:rsidR="00627ED1" w:rsidRPr="00627ED1">
        <w:rPr>
          <w:rStyle w:val="quotebahaireported"/>
          <w:highlight w:val="darkYellow"/>
        </w:rPr>
        <w:t>a</w:t>
      </w:r>
      <w:r w:rsidR="00627ED1" w:rsidRPr="00627ED1">
        <w:rPr>
          <w:rStyle w:val="quotebahaireported"/>
        </w:rPr>
        <w:t xml:space="preserve">. Another time after the ascension of </w:t>
      </w:r>
      <w:r w:rsidR="00627ED1" w:rsidRPr="00627ED1">
        <w:rPr>
          <w:rStyle w:val="quotebahaireported"/>
          <w:highlight w:val="yellow"/>
        </w:rPr>
        <w:t>Bahá’u’lláh</w:t>
      </w:r>
      <w:r w:rsidR="00627ED1" w:rsidRPr="00627ED1">
        <w:rPr>
          <w:rStyle w:val="quotebahaireported"/>
        </w:rPr>
        <w:t xml:space="preserve"> it was severely assailed by the Covenant-breakers. I am now afraid that after Me some egotistical persons might make fresh attempts to introduce divisions within the community of the friends. If the time were propitious, the House of Justice could be brought into being and it would protect the Cause.‹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80"/>
      </w:r>
    </w:p>
    <w:p w14:paraId="258DE375"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27</w:t>
      </w:r>
      <w:r>
        <w:rPr>
          <w:rStyle w:val="structure"/>
        </w:rPr>
        <w:t>—en_19920000/</w:t>
      </w:r>
      <w:r w:rsidRPr="009801BC">
        <w:rPr>
          <w:rStyle w:val="structurevisible"/>
        </w:rPr>
        <w:t>&gt;</w:t>
      </w:r>
    </w:p>
    <w:p w14:paraId="4F5BBE5E" w14:textId="77777777" w:rsidR="00C57E99" w:rsidRDefault="00627ED1" w:rsidP="00C57E99">
      <w:pPr>
        <w:pStyle w:val="Bodyafterquote"/>
      </w:pPr>
      <w:r w:rsidRPr="00627ED1">
        <w:t xml:space="preserve">The Master knew well that Covenant-breakers old and new would renew their onslaught against the Cause of God. From the way the institutions of the Faith have developed since the ascension of </w:t>
      </w:r>
      <w:r w:rsidRPr="00627ED1">
        <w:rPr>
          <w:highlight w:val="yellow"/>
        </w:rPr>
        <w:t>ʿAbdu’l-Bah</w:t>
      </w:r>
      <w:r w:rsidR="00C57E99" w:rsidRPr="000C7039">
        <w:rPr>
          <w:highlight w:val="yellow"/>
        </w:rPr>
        <w:t>á</w:t>
      </w:r>
      <w:r w:rsidRPr="00627ED1">
        <w:t>, it can be seen that it was not timely then to establish the Universal House of Justice straight away. In His wisdom He knew that the Faith first needed a Guardian, whose purpose would be, on the one hand, to lay the foundation of the Administrative Order for future generations to build upon, and, on the other, to wipe out the evils of Covenant-breaking in the Holy Land.</w:t>
      </w:r>
    </w:p>
    <w:p w14:paraId="0DA30534"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28</w:t>
      </w:r>
      <w:r>
        <w:rPr>
          <w:rStyle w:val="structure"/>
        </w:rPr>
        <w:t>—en_19920000/</w:t>
      </w:r>
      <w:r w:rsidRPr="009801BC">
        <w:rPr>
          <w:rStyle w:val="structurevisible"/>
        </w:rPr>
        <w:t>&gt;</w:t>
      </w:r>
    </w:p>
    <w:p w14:paraId="420B4254" w14:textId="77777777" w:rsidR="00C57E99" w:rsidRDefault="00627ED1" w:rsidP="00C57E99">
      <w:pPr>
        <w:pStyle w:val="Bodycont"/>
      </w:pPr>
      <w:r w:rsidRPr="00627ED1">
        <w:t xml:space="preserve">Although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was read out to </w:t>
      </w:r>
      <w:r w:rsidRPr="00627ED1">
        <w:rPr>
          <w:highlight w:val="cyan"/>
        </w:rPr>
        <w:t>Shoghi Effendi</w:t>
      </w:r>
      <w:r w:rsidRPr="00627ED1">
        <w:t xml:space="preserve"> soon after his arrival in Haifa, it had to be formally presented to the members of the Family and others in the Holy Land. On 3 January 1922 in the presence of nine persons, mainly senior members of </w:t>
      </w:r>
      <w:r w:rsidRPr="00627ED1">
        <w:rPr>
          <w:highlight w:val="yellow"/>
        </w:rPr>
        <w:t>ʿAbdu’l-Bah</w:t>
      </w:r>
      <w:r w:rsidR="00C57E99" w:rsidRPr="007C5354">
        <w:rPr>
          <w:highlight w:val="yellow"/>
        </w:rPr>
        <w:t>á</w:t>
      </w:r>
      <w:r w:rsidRPr="00627ED1">
        <w:rPr>
          <w:highlight w:val="yellow"/>
        </w:rPr>
        <w:t>’s</w:t>
      </w:r>
      <w:r w:rsidRPr="00627ED1">
        <w:t xml:space="preserve"> family, and in </w:t>
      </w:r>
      <w:r w:rsidRPr="00627ED1">
        <w:rPr>
          <w:highlight w:val="cyan"/>
        </w:rPr>
        <w:t>Shoghi Effendi’s</w:t>
      </w:r>
      <w:r w:rsidRPr="00627ED1">
        <w:t xml:space="preserve"> absence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was read aloud, and its seal, signature and handwriting were shown to them. Later, the Greatest Holy Leaf sent cables to Persia and America </w:t>
      </w:r>
      <w:r w:rsidR="00C57E99">
        <w:t>--</w:t>
      </w:r>
      <w:r w:rsidRPr="00627ED1">
        <w:t xml:space="preserve"> the two major communities at that time </w:t>
      </w:r>
      <w:r w:rsidR="00C57E99">
        <w:t>--</w:t>
      </w:r>
      <w:r w:rsidRPr="00627ED1">
        <w:t xml:space="preserve"> informing them that according to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w:t>
      </w:r>
      <w:r w:rsidRPr="00627ED1">
        <w:rPr>
          <w:highlight w:val="cyan"/>
        </w:rPr>
        <w:t>Shoghi Effendi</w:t>
      </w:r>
      <w:r w:rsidRPr="00627ED1">
        <w:t xml:space="preserve"> was appointed </w:t>
      </w:r>
      <w:r w:rsidR="00C57E99" w:rsidRPr="00FD6EBE">
        <w:rPr>
          <w:rStyle w:val="structurevisible"/>
        </w:rPr>
        <w:t>&lt;</w:t>
      </w:r>
      <w:r w:rsidR="00C57E99" w:rsidRPr="00FD6EBE">
        <w:rPr>
          <w:rStyle w:val="structure"/>
        </w:rPr>
        <w:t>cit Abd_%►%_%_%►%_%_%—en_%—%_%</w:t>
      </w:r>
      <w:r w:rsidR="00C57E99" w:rsidRPr="00FD6EBE">
        <w:rPr>
          <w:rStyle w:val="structurevisible"/>
        </w:rPr>
        <w:t>&gt;</w:t>
      </w:r>
      <w:r w:rsidRPr="00627ED1">
        <w:rPr>
          <w:rStyle w:val="quotebahaiscripture"/>
        </w:rPr>
        <w:t>»Guardian of the Cause of God«</w:t>
      </w:r>
      <w:r w:rsidR="00C57E99" w:rsidRPr="00FD6EBE">
        <w:rPr>
          <w:rStyle w:val="structurevisible"/>
        </w:rPr>
        <w:t>&lt;/</w:t>
      </w:r>
      <w:r w:rsidR="00C57E99" w:rsidRPr="00FD6EBE">
        <w:rPr>
          <w:rStyle w:val="structure"/>
        </w:rPr>
        <w:t>cit</w:t>
      </w:r>
      <w:r w:rsidR="00C57E99" w:rsidRPr="00FD6EBE">
        <w:rPr>
          <w:rStyle w:val="structurevisible"/>
        </w:rPr>
        <w:t>&gt;</w:t>
      </w:r>
      <w:r w:rsidRPr="00627ED1">
        <w:t>.</w:t>
      </w:r>
    </w:p>
    <w:p w14:paraId="44FC7153"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29</w:t>
      </w:r>
      <w:r>
        <w:rPr>
          <w:rStyle w:val="structure"/>
        </w:rPr>
        <w:t>—en_19920000/</w:t>
      </w:r>
      <w:r w:rsidRPr="009801BC">
        <w:rPr>
          <w:rStyle w:val="structurevisible"/>
        </w:rPr>
        <w:t>&gt;</w:t>
      </w:r>
    </w:p>
    <w:p w14:paraId="23944AB5" w14:textId="77777777" w:rsidR="00C57E99" w:rsidRDefault="00627ED1" w:rsidP="00C57E99">
      <w:pPr>
        <w:pStyle w:val="Bodycont"/>
      </w:pPr>
      <w:r w:rsidRPr="00627ED1">
        <w:t xml:space="preserve">A major source of consolation and support for </w:t>
      </w:r>
      <w:r w:rsidRPr="00627ED1">
        <w:rPr>
          <w:highlight w:val="cyan"/>
        </w:rPr>
        <w:t>Shoghi Effendi</w:t>
      </w:r>
      <w:r w:rsidRPr="00627ED1">
        <w:t xml:space="preserve"> from the time he returned to the Holy land until the end of her earthly life in 1932 was the Greatest Holy Leaf, the adored sister of </w:t>
      </w:r>
      <w:r w:rsidRPr="00627ED1">
        <w:rPr>
          <w:highlight w:val="yellow"/>
        </w:rPr>
        <w:t>ʿAbdu’l-Bah</w:t>
      </w:r>
      <w:r w:rsidR="00C57E99" w:rsidRPr="000C7039">
        <w:rPr>
          <w:highlight w:val="yellow"/>
        </w:rPr>
        <w:t>á</w:t>
      </w:r>
      <w:r w:rsidRPr="00627ED1">
        <w:t xml:space="preserve">. She, the most outstanding woman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Dispensation, was a tower of strength for everyone. And now that the Master had gone to His heavenly abode, the burden of many responsibilities, and, especially in the early days, the protection of the Guardian from the assaults of the Covenant-breakers, were placed upon her shoulders.</w:t>
      </w:r>
    </w:p>
    <w:p w14:paraId="0B02B52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30</w:t>
      </w:r>
      <w:r>
        <w:rPr>
          <w:rStyle w:val="structure"/>
        </w:rPr>
        <w:t>—en_19920000/</w:t>
      </w:r>
      <w:r w:rsidRPr="009801BC">
        <w:rPr>
          <w:rStyle w:val="structurevisible"/>
        </w:rPr>
        <w:t>&gt;</w:t>
      </w:r>
    </w:p>
    <w:p w14:paraId="01EC8A3D" w14:textId="77777777" w:rsidR="00C57E99" w:rsidRDefault="00627ED1" w:rsidP="00C57E99">
      <w:pPr>
        <w:pStyle w:val="Bodycont"/>
      </w:pP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w:t>
      </w:r>
    </w:p>
    <w:p w14:paraId="6A7FFD4E"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31</w:t>
      </w:r>
      <w:r>
        <w:rPr>
          <w:rStyle w:val="structure"/>
        </w:rPr>
        <w:t>—en_19920000/</w:t>
      </w:r>
      <w:r w:rsidRPr="009801BC">
        <w:rPr>
          <w:rStyle w:val="structurevisible"/>
        </w:rPr>
        <w:t>&gt;</w:t>
      </w:r>
    </w:p>
    <w:p w14:paraId="4B258D8D" w14:textId="77777777" w:rsidR="00C57E99" w:rsidRDefault="00C57E99" w:rsidP="00C57E99">
      <w:pPr>
        <w:pStyle w:val="Quote1st"/>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»Immediately after these events </w:t>
      </w:r>
      <w:r w:rsidR="00627ED1" w:rsidRPr="00627ED1">
        <w:rPr>
          <w:rStyle w:val="quoteknownauthor"/>
          <w:highlight w:val="cyan"/>
        </w:rPr>
        <w:t>Shoghi Effendi</w:t>
      </w:r>
      <w:r w:rsidR="00627ED1" w:rsidRPr="00627ED1">
        <w:rPr>
          <w:rStyle w:val="quoteknownauthor"/>
        </w:rPr>
        <w:t xml:space="preserve"> selected eight passages from the Will and circulated them among the </w:t>
      </w:r>
      <w:r w:rsidR="00627ED1" w:rsidRPr="00627ED1">
        <w:rPr>
          <w:rStyle w:val="quoteknownauthor"/>
          <w:highlight w:val="yellow"/>
        </w:rPr>
        <w:t>Bahá’ís</w:t>
      </w:r>
      <w:r w:rsidR="00627ED1" w:rsidRPr="00627ED1">
        <w:rPr>
          <w:rStyle w:val="quoteknownauthor"/>
        </w:rPr>
        <w:t xml:space="preserve">; only one of these referred to himself, was very brief and was quoted as follows. </w:t>
      </w:r>
      <w:r w:rsidR="00627ED1" w:rsidRPr="00627ED1">
        <w:rPr>
          <w:rStyle w:val="structurevisible"/>
        </w:rPr>
        <w:t>&lt;</w:t>
      </w:r>
      <w:r w:rsidR="00627ED1" w:rsidRPr="00627ED1">
        <w:rPr>
          <w:rStyle w:val="structure"/>
        </w:rPr>
        <w:t>cit Abd_%►%_%_%►%_%_%—en_%—%_%</w:t>
      </w:r>
      <w:r w:rsidR="00627ED1" w:rsidRPr="00627ED1">
        <w:rPr>
          <w:rStyle w:val="structurevisible"/>
        </w:rPr>
        <w:t>&gt;</w:t>
      </w:r>
      <w:r w:rsidR="00627ED1" w:rsidRPr="00627ED1">
        <w:rPr>
          <w:rStyle w:val="quotebahaiscripture"/>
        </w:rPr>
        <w:t xml:space="preserve">›O ye the faithful loved ones of </w:t>
      </w:r>
      <w:r w:rsidR="00627ED1" w:rsidRPr="00627ED1">
        <w:rPr>
          <w:rStyle w:val="quotebahaiscripture"/>
          <w:highlight w:val="yellow"/>
        </w:rPr>
        <w:t>ʿAbdu’l-Bahá</w:t>
      </w:r>
      <w:r w:rsidR="00627ED1" w:rsidRPr="00627ED1">
        <w:rPr>
          <w:rStyle w:val="quotebahaiscripture"/>
        </w:rPr>
        <w:t xml:space="preserve">! It is incumbent upon you to take the greatest care of </w:t>
      </w:r>
      <w:r w:rsidR="00627ED1" w:rsidRPr="00627ED1">
        <w:rPr>
          <w:rStyle w:val="quotebahaiscripture"/>
          <w:highlight w:val="cyan"/>
        </w:rPr>
        <w:t>Shoghi Effendi</w:t>
      </w:r>
      <w:r w:rsidR="00627ED1" w:rsidRPr="00627ED1">
        <w:rPr>
          <w:rStyle w:val="quotebahaiscripture"/>
        </w:rPr>
        <w:t xml:space="preserve">... For he is, after </w:t>
      </w:r>
      <w:r w:rsidR="00627ED1" w:rsidRPr="00627ED1">
        <w:rPr>
          <w:rStyle w:val="quotebahaiscripture"/>
          <w:highlight w:val="yellow"/>
        </w:rPr>
        <w:t>ʿAbdu’l-Bahá</w:t>
      </w:r>
      <w:r w:rsidR="00627ED1" w:rsidRPr="00627ED1">
        <w:rPr>
          <w:rStyle w:val="quotebahaiscripture"/>
        </w:rPr>
        <w:t>, the</w:t>
      </w:r>
      <w:r w:rsidR="00627ED1" w:rsidRPr="00627ED1">
        <w:rPr>
          <w:rStyle w:val="structurepagenumber"/>
        </w:rPr>
        <w:t xml:space="preserve"> &lt;page 287</w:t>
      </w:r>
      <w:r w:rsidR="00B777C2">
        <w:rPr>
          <w:rStyle w:val="structurepagenumber"/>
        </w:rPr>
        <w:t>/&gt;</w:t>
      </w:r>
      <w:r w:rsidR="00627ED1" w:rsidRPr="00627ED1">
        <w:rPr>
          <w:rStyle w:val="quotebahaiscripture"/>
        </w:rPr>
        <w:t xml:space="preserve"> guardian of the Cause of God, the </w:t>
      </w:r>
      <w:r w:rsidR="00627ED1" w:rsidRPr="00627ED1">
        <w:rPr>
          <w:rStyle w:val="quotebahaiscripture"/>
          <w:highlight w:val="yellow"/>
        </w:rPr>
        <w:t>Afnán</w:t>
      </w:r>
      <w:r w:rsidR="00627ED1" w:rsidRPr="00627ED1">
        <w:rPr>
          <w:rStyle w:val="quotebahaiscripture"/>
        </w:rPr>
        <w:t>, the Hands (pillars) of the Cause and the beloved of the Lord must obey him and turn unto him.‹</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 xml:space="preserve"> Of all the thundering and tremendous passages in the Will referring to himself, </w:t>
      </w:r>
      <w:r w:rsidR="00627ED1" w:rsidRPr="00627ED1">
        <w:rPr>
          <w:rStyle w:val="quoteknownauthor"/>
          <w:highlight w:val="cyan"/>
        </w:rPr>
        <w:t>Shoghi Effendi</w:t>
      </w:r>
      <w:r w:rsidR="00627ED1" w:rsidRPr="00627ED1">
        <w:rPr>
          <w:rStyle w:val="quoteknownauthor"/>
        </w:rPr>
        <w:t xml:space="preserve"> chose the least astounding and provocative to first circulate among the </w:t>
      </w:r>
      <w:r w:rsidR="00627ED1" w:rsidRPr="00627ED1">
        <w:rPr>
          <w:rStyle w:val="quoteknownauthor"/>
          <w:highlight w:val="yellow"/>
        </w:rPr>
        <w:t>Bahá’ís</w:t>
      </w:r>
      <w:r w:rsidR="00627ED1" w:rsidRPr="00627ED1">
        <w:rPr>
          <w:rStyle w:val="quoteknownauthor"/>
        </w:rPr>
        <w:t>. Guided and guiding he was from the very beginning.«</w:t>
      </w:r>
      <w:r w:rsidRPr="00353040">
        <w:rPr>
          <w:rStyle w:val="structurevisible"/>
        </w:rPr>
        <w:t>&lt;/</w:t>
      </w:r>
      <w:r w:rsidRPr="00353040">
        <w:rPr>
          <w:rStyle w:val="structure"/>
        </w:rPr>
        <w:t>cit</w:t>
      </w:r>
      <w:r w:rsidRPr="00353040">
        <w:rPr>
          <w:rStyle w:val="structurevisible"/>
        </w:rPr>
        <w:t>&gt;</w:t>
      </w:r>
      <w:r w:rsidR="00627ED1" w:rsidRPr="00627ED1">
        <w:rPr>
          <w:rStyle w:val="FootnoteReference"/>
        </w:rPr>
        <w:footnoteReference w:id="481"/>
      </w:r>
    </w:p>
    <w:p w14:paraId="7AB4407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32</w:t>
      </w:r>
      <w:r>
        <w:rPr>
          <w:rStyle w:val="structure"/>
        </w:rPr>
        <w:t>—en_19920000/</w:t>
      </w:r>
      <w:r w:rsidRPr="009801BC">
        <w:rPr>
          <w:rStyle w:val="structurevisible"/>
        </w:rPr>
        <w:t>&gt;</w:t>
      </w:r>
    </w:p>
    <w:p w14:paraId="701B4603" w14:textId="77777777" w:rsidR="00C57E99" w:rsidRDefault="00627ED1" w:rsidP="00C57E99">
      <w:pPr>
        <w:pStyle w:val="Bodyafterquote"/>
      </w:pPr>
      <w:r w:rsidRPr="00627ED1">
        <w:t xml:space="preserve">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was now embarking upon a new age, but as in those days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when the community had entered a prolonged period of tests and trials,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likewise provided the same challenges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 have discussed in some detail the significance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that of </w:t>
      </w:r>
      <w:r w:rsidRPr="00627ED1">
        <w:rPr>
          <w:highlight w:val="yellow"/>
        </w:rPr>
        <w:t>ʿAbdu’l-Bah</w:t>
      </w:r>
      <w:r w:rsidR="00C57E99" w:rsidRPr="000C7039">
        <w:rPr>
          <w:highlight w:val="yellow"/>
        </w:rPr>
        <w:t>á</w:t>
      </w:r>
      <w:r w:rsidRPr="00627ED1">
        <w:t xml:space="preserve">, and how these two Wills acted as examination papers for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Before they were issued, every believer was part of the community of the Most Great Name, and there was no division, but after their contents became known; the unfaithful failed the tests of the Covenant; they were cast out and the community was purged.</w:t>
      </w:r>
    </w:p>
    <w:p w14:paraId="6159E749"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33</w:t>
      </w:r>
      <w:r>
        <w:rPr>
          <w:rStyle w:val="structure"/>
        </w:rPr>
        <w:t>—en_19920000/</w:t>
      </w:r>
      <w:r w:rsidRPr="009801BC">
        <w:rPr>
          <w:rStyle w:val="structurevisible"/>
        </w:rPr>
        <w:t>&gt;</w:t>
      </w:r>
    </w:p>
    <w:p w14:paraId="510AC1A5" w14:textId="77777777" w:rsidR="00C57E99" w:rsidRDefault="00627ED1" w:rsidP="00C57E99">
      <w:pPr>
        <w:pStyle w:val="Bodycont"/>
      </w:pPr>
      <w:r w:rsidRPr="00627ED1">
        <w:t xml:space="preserve">The news of </w:t>
      </w:r>
      <w:r w:rsidRPr="00627ED1">
        <w:rPr>
          <w:highlight w:val="cyan"/>
        </w:rPr>
        <w:t>Shoghi Effendi’s</w:t>
      </w:r>
      <w:r w:rsidRPr="00627ED1">
        <w:t xml:space="preserve"> appointment as Guardian of the Cause of God was hailed by the entire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There were nevertheless some faithless individuals, motivated by their ambition to emerge as leaders of the community, who arose in opposition to </w:t>
      </w:r>
      <w:r w:rsidRPr="00627ED1">
        <w:rPr>
          <w:highlight w:val="cyan"/>
        </w:rPr>
        <w:t>Shoghi Effendi</w:t>
      </w:r>
      <w:r w:rsidRPr="00627ED1">
        <w:t xml:space="preserve"> and despite all his efforts to save them, proved unrepentant and were expelled from the community. However, it took some time before these egotistical personalities surfaced and launched their attacks.</w:t>
      </w:r>
    </w:p>
    <w:p w14:paraId="24B3C6E3"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34</w:t>
      </w:r>
      <w:r>
        <w:rPr>
          <w:rStyle w:val="structure"/>
        </w:rPr>
        <w:t>—en_19920000/</w:t>
      </w:r>
      <w:r w:rsidRPr="009801BC">
        <w:rPr>
          <w:rStyle w:val="structurevisible"/>
        </w:rPr>
        <w:t>&gt;</w:t>
      </w:r>
    </w:p>
    <w:p w14:paraId="1FE1B42E" w14:textId="77777777" w:rsidR="00C57E99" w:rsidRDefault="00627ED1" w:rsidP="00C57E99">
      <w:pPr>
        <w:pStyle w:val="Bodycont"/>
      </w:pPr>
      <w:r w:rsidRPr="00627ED1">
        <w:t xml:space="preserve">There was another category of people, who, although they did not openly oppose </w:t>
      </w:r>
      <w:r w:rsidRPr="00627ED1">
        <w:rPr>
          <w:highlight w:val="cyan"/>
        </w:rPr>
        <w:t>Shoghi Effendi</w:t>
      </w:r>
      <w:r w:rsidRPr="00627ED1">
        <w:t xml:space="preserve"> in those early days, ultimately revealed their lack of faith in him as the Guardian of the Cause of God. These included most of the members of </w:t>
      </w:r>
      <w:r w:rsidRPr="00627ED1">
        <w:rPr>
          <w:highlight w:val="yellow"/>
        </w:rPr>
        <w:t>ʿAbdu’l-Bah</w:t>
      </w:r>
      <w:r w:rsidR="00C57E99" w:rsidRPr="007C5354">
        <w:rPr>
          <w:highlight w:val="yellow"/>
        </w:rPr>
        <w:t>á</w:t>
      </w:r>
      <w:r w:rsidRPr="00627ED1">
        <w:rPr>
          <w:highlight w:val="yellow"/>
        </w:rPr>
        <w:t>’s</w:t>
      </w:r>
      <w:r w:rsidRPr="00627ED1">
        <w:t xml:space="preserve"> family. They failed to see </w:t>
      </w:r>
      <w:r w:rsidRPr="00627ED1">
        <w:rPr>
          <w:highlight w:val="cyan"/>
        </w:rPr>
        <w:t>Shoghi Effendi</w:t>
      </w:r>
      <w:r w:rsidRPr="00627ED1">
        <w:t xml:space="preserve"> in the light of </w:t>
      </w:r>
      <w:r w:rsidRPr="00627ED1">
        <w:rPr>
          <w:highlight w:val="yellow"/>
        </w:rPr>
        <w:t>ʿAbdu’l-Bah</w:t>
      </w:r>
      <w:r w:rsidR="00C57E99" w:rsidRPr="007C5354">
        <w:rPr>
          <w:highlight w:val="yellow"/>
        </w:rPr>
        <w:t>á</w:t>
      </w:r>
      <w:r w:rsidRPr="00627ED1">
        <w:rPr>
          <w:highlight w:val="yellow"/>
        </w:rPr>
        <w:t>’s</w:t>
      </w:r>
      <w:r w:rsidRPr="00627ED1">
        <w:t xml:space="preserv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in which he is referred to, among other things, as the </w:t>
      </w:r>
      <w:r w:rsidR="00C57E99" w:rsidRPr="00663F8C">
        <w:rPr>
          <w:rStyle w:val="structurevisible"/>
        </w:rPr>
        <w:t>&lt;</w:t>
      </w:r>
      <w:r w:rsidR="00C57E99" w:rsidRPr="00663F8C">
        <w:rPr>
          <w:rStyle w:val="structure"/>
        </w:rPr>
        <w:t>cit Abd_%►%_%_%►%_%_%—en_%—%_%</w:t>
      </w:r>
      <w:r w:rsidR="00C57E99" w:rsidRPr="00663F8C">
        <w:rPr>
          <w:rStyle w:val="structurevisible"/>
        </w:rPr>
        <w:t>&gt;</w:t>
      </w:r>
      <w:r w:rsidRPr="00627ED1">
        <w:rPr>
          <w:rStyle w:val="quotebahaiscripture"/>
        </w:rPr>
        <w:t>»Sign of God«</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the </w:t>
      </w:r>
      <w:r w:rsidR="00C57E99" w:rsidRPr="00663F8C">
        <w:rPr>
          <w:rStyle w:val="structurevisible"/>
        </w:rPr>
        <w:t>&lt;</w:t>
      </w:r>
      <w:r w:rsidR="00C57E99" w:rsidRPr="00663F8C">
        <w:rPr>
          <w:rStyle w:val="structure"/>
        </w:rPr>
        <w:t>cit Abd_%►%_%_%►%_%_%—en_%—%_%</w:t>
      </w:r>
      <w:r w:rsidR="00C57E99" w:rsidRPr="00663F8C">
        <w:rPr>
          <w:rStyle w:val="structurevisible"/>
        </w:rPr>
        <w:t>&gt;</w:t>
      </w:r>
      <w:r w:rsidRPr="00627ED1">
        <w:rPr>
          <w:rStyle w:val="quotebahaiscripture"/>
        </w:rPr>
        <w:t>»expounder of the Words of God«</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and the </w:t>
      </w:r>
      <w:r w:rsidR="00C57E99" w:rsidRPr="00663F8C">
        <w:rPr>
          <w:rStyle w:val="structurevisible"/>
        </w:rPr>
        <w:t>&lt;</w:t>
      </w:r>
      <w:r w:rsidR="00C57E99" w:rsidRPr="00663F8C">
        <w:rPr>
          <w:rStyle w:val="structure"/>
        </w:rPr>
        <w:t>cit Abd_%►%_%_%►%_%_%—en_%—%_%</w:t>
      </w:r>
      <w:r w:rsidR="00C57E99" w:rsidRPr="00663F8C">
        <w:rPr>
          <w:rStyle w:val="structurevisible"/>
        </w:rPr>
        <w:t>&gt;</w:t>
      </w:r>
      <w:r w:rsidRPr="00627ED1">
        <w:rPr>
          <w:rStyle w:val="quotebahaiscripture"/>
        </w:rPr>
        <w:t>»Light that ... shineth from the Dayspring of Divine Guidance«</w:t>
      </w:r>
      <w:r w:rsidR="00C57E99" w:rsidRPr="00663F8C">
        <w:rPr>
          <w:rStyle w:val="structurevisible"/>
        </w:rPr>
        <w:t>&lt;/</w:t>
      </w:r>
      <w:r w:rsidR="00C57E99" w:rsidRPr="00663F8C">
        <w:rPr>
          <w:rStyle w:val="structure"/>
        </w:rPr>
        <w:t>cit</w:t>
      </w:r>
      <w:r w:rsidR="00C57E99" w:rsidRPr="00663F8C">
        <w:rPr>
          <w:rStyle w:val="structurevisible"/>
        </w:rPr>
        <w:t>&gt;</w:t>
      </w:r>
      <w:r w:rsidRPr="00627ED1">
        <w:t xml:space="preserve">. These people contended that since </w:t>
      </w:r>
      <w:r w:rsidRPr="00627ED1">
        <w:rPr>
          <w:highlight w:val="cyan"/>
        </w:rPr>
        <w:t>Shoghi Effendi</w:t>
      </w:r>
      <w:r w:rsidRPr="00627ED1">
        <w:t xml:space="preserve"> was only a youth, he ought to establish the House of Justice so that it could assist him in his work. In later years, one by one, the members of the family rose up against </w:t>
      </w:r>
      <w:r w:rsidRPr="00627ED1">
        <w:rPr>
          <w:highlight w:val="cyan"/>
        </w:rPr>
        <w:t>Shoghi Effendi</w:t>
      </w:r>
      <w:r w:rsidRPr="00627ED1">
        <w:t>, violated the Covenant, and were responsible for the greatest of sufferings which were inflicted upon him during his ministry.</w:t>
      </w:r>
    </w:p>
    <w:p w14:paraId="30CA07A7"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35</w:t>
      </w:r>
      <w:r>
        <w:rPr>
          <w:rStyle w:val="structure"/>
        </w:rPr>
        <w:t>—en_19920000/</w:t>
      </w:r>
      <w:r w:rsidRPr="009801BC">
        <w:rPr>
          <w:rStyle w:val="structurevisible"/>
        </w:rPr>
        <w:t>&gt;</w:t>
      </w:r>
    </w:p>
    <w:p w14:paraId="51945B52" w14:textId="77777777" w:rsidR="00C57E99" w:rsidRDefault="00627ED1" w:rsidP="00C57E99">
      <w:pPr>
        <w:pStyle w:val="Bodycont"/>
      </w:pPr>
      <w:r w:rsidRPr="00627ED1">
        <w:t xml:space="preserve">But the immediate opposition came from the old, established Covenant-breakers, especially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his brother and his associates. These unscrupulous men, who during the latter part of </w:t>
      </w:r>
      <w:r w:rsidRPr="00627ED1">
        <w:rPr>
          <w:highlight w:val="yellow"/>
        </w:rPr>
        <w:t>ʿAbdu’l-Bah</w:t>
      </w:r>
      <w:r w:rsidR="00C57E99" w:rsidRPr="007C5354">
        <w:rPr>
          <w:highlight w:val="yellow"/>
        </w:rPr>
        <w:t>á</w:t>
      </w:r>
      <w:r w:rsidRPr="00627ED1">
        <w:rPr>
          <w:highlight w:val="yellow"/>
        </w:rPr>
        <w:t>’s</w:t>
      </w:r>
      <w:r w:rsidRPr="00627ED1">
        <w:t xml:space="preserve"> Ministry had became demoralized, with no choice but to creep into the limbo of ignominy and defeat, raised</w:t>
      </w:r>
      <w:r w:rsidRPr="00627ED1">
        <w:rPr>
          <w:rStyle w:val="structurepagenumber"/>
        </w:rPr>
        <w:t xml:space="preserve"> &lt;page 288</w:t>
      </w:r>
      <w:r w:rsidR="00B777C2">
        <w:rPr>
          <w:rStyle w:val="structurepagenumber"/>
        </w:rPr>
        <w:t>/&gt;</w:t>
      </w:r>
      <w:r w:rsidR="00C57E99">
        <w:t xml:space="preserve"> </w:t>
      </w:r>
      <w:r w:rsidRPr="00627ED1">
        <w:t xml:space="preserve">their heads once again when they saw a youth of twenty-five years of age at the helm. They thought they could wrest the leadership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from him, but soon discovered that they were gravely mistaken.</w:t>
      </w:r>
    </w:p>
    <w:p w14:paraId="438047D5"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36</w:t>
      </w:r>
      <w:r>
        <w:rPr>
          <w:rStyle w:val="structure"/>
        </w:rPr>
        <w:t>—en_19920000/</w:t>
      </w:r>
      <w:r w:rsidRPr="009801BC">
        <w:rPr>
          <w:rStyle w:val="structurevisible"/>
        </w:rPr>
        <w:t>&gt;</w:t>
      </w:r>
    </w:p>
    <w:p w14:paraId="2B509790" w14:textId="77777777" w:rsidR="00C57E99" w:rsidRDefault="00627ED1" w:rsidP="00C57E99">
      <w:pPr>
        <w:pStyle w:val="Bodycont"/>
      </w:pPr>
      <w:r w:rsidRPr="00627ED1">
        <w:t xml:space="preserve">The Arch-breaker of the Covenant in the Holy Land, and a few of his supporters in America and Persia, actively tried to create division within the Community. Shortly before </w:t>
      </w:r>
      <w:r w:rsidRPr="00627ED1">
        <w:rPr>
          <w:highlight w:val="cyan"/>
        </w:rPr>
        <w:t>Shoghi Effendi’s</w:t>
      </w:r>
      <w:r w:rsidRPr="00627ED1">
        <w:t xml:space="preserve"> arrival in Haifa, the Greatest Holy Leaf sent a cable to the American believers which read: </w:t>
      </w:r>
      <w:r w:rsidR="00C57E99" w:rsidRPr="00A61E85">
        <w:rPr>
          <w:rStyle w:val="LayoutSmallCaps"/>
        </w:rPr>
        <w:t>now is period of great tests. the friends should be firm and united. nakeseens</w:t>
      </w:r>
      <w:r w:rsidRPr="00627ED1">
        <w:rPr>
          <w:rStyle w:val="FootnoteReference"/>
        </w:rPr>
        <w:footnoteReference w:id="482"/>
      </w:r>
      <w:r w:rsidR="00C57E99" w:rsidRPr="00A61E85">
        <w:rPr>
          <w:rStyle w:val="LayoutSmallCaps"/>
        </w:rPr>
        <w:t xml:space="preserve"> starting activities through press, other channels all over world. select committee of wise cool heads to handle press propaganda in america.</w:t>
      </w:r>
      <w:r w:rsidRPr="00627ED1">
        <w:t xml:space="preserve"> </w:t>
      </w:r>
      <w:r w:rsidRPr="00627ED1">
        <w:rPr>
          <w:rStyle w:val="FootnoteReference"/>
        </w:rPr>
        <w:footnoteReference w:id="483"/>
      </w:r>
    </w:p>
    <w:p w14:paraId="4DD33957"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37</w:t>
      </w:r>
      <w:r>
        <w:rPr>
          <w:rStyle w:val="structure"/>
        </w:rPr>
        <w:t>—en_19920000/</w:t>
      </w:r>
      <w:r w:rsidRPr="009801BC">
        <w:rPr>
          <w:rStyle w:val="structurevisible"/>
        </w:rPr>
        <w:t>&gt;</w:t>
      </w:r>
    </w:p>
    <w:p w14:paraId="3B4BAA21" w14:textId="77777777" w:rsidR="00C57E99" w:rsidRDefault="00627ED1" w:rsidP="00C57E99">
      <w:pPr>
        <w:pStyle w:val="Bodycont"/>
      </w:pPr>
      <w:r w:rsidRPr="00627ED1">
        <w:t xml:space="preserve">At the same time as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calling on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follow him as </w:t>
      </w:r>
      <w:r w:rsidRPr="00627ED1">
        <w:rPr>
          <w:highlight w:val="yellow"/>
        </w:rPr>
        <w:t>ʿAbdu’l-Bah</w:t>
      </w:r>
      <w:r w:rsidR="00C57E99" w:rsidRPr="007C5354">
        <w:rPr>
          <w:highlight w:val="yellow"/>
        </w:rPr>
        <w:t>á</w:t>
      </w:r>
      <w:r w:rsidRPr="00627ED1">
        <w:rPr>
          <w:highlight w:val="yellow"/>
        </w:rPr>
        <w:t>’s</w:t>
      </w:r>
      <w:r w:rsidRPr="00627ED1">
        <w:t xml:space="preserve"> successor, he took ruthless action to take over the custody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himself.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describes this:</w:t>
      </w:r>
    </w:p>
    <w:p w14:paraId="60CA8090"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38</w:t>
      </w:r>
      <w:r>
        <w:rPr>
          <w:rStyle w:val="structure"/>
        </w:rPr>
        <w:t>—en_19920000/</w:t>
      </w:r>
      <w:r w:rsidRPr="009801BC">
        <w:rPr>
          <w:rStyle w:val="structurevisible"/>
        </w:rPr>
        <w:t>&gt;</w:t>
      </w:r>
    </w:p>
    <w:p w14:paraId="53B30694" w14:textId="77777777" w:rsidR="00C57E99" w:rsidRDefault="00C57E99" w:rsidP="00C57E99">
      <w:pPr>
        <w:pStyle w:val="Quote1st"/>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»Shortly after </w:t>
      </w:r>
      <w:r w:rsidR="00627ED1" w:rsidRPr="00627ED1">
        <w:rPr>
          <w:rStyle w:val="quoteknownauthor"/>
          <w:highlight w:val="yellow"/>
        </w:rPr>
        <w:t>ʿAbdu’l-Bahá’s</w:t>
      </w:r>
      <w:r w:rsidR="00627ED1" w:rsidRPr="00627ED1">
        <w:rPr>
          <w:rStyle w:val="quoteknownauthor"/>
        </w:rPr>
        <w:t xml:space="preserve"> ascension, this disgruntled and perfidious half-brother had filed a claim, based on </w:t>
      </w:r>
      <w:r w:rsidR="00627ED1" w:rsidRPr="00627ED1">
        <w:rPr>
          <w:rStyle w:val="quoteknownauthor"/>
          <w:highlight w:val="lightGray"/>
        </w:rPr>
        <w:t>Islamic</w:t>
      </w:r>
      <w:r w:rsidR="00627ED1" w:rsidRPr="00627ED1">
        <w:rPr>
          <w:rStyle w:val="quoteknownauthor"/>
        </w:rPr>
        <w:t xml:space="preserve"> law (he who pretended he had still a right to be the successor of </w:t>
      </w:r>
      <w:r w:rsidR="00627ED1" w:rsidRPr="00627ED1">
        <w:rPr>
          <w:rStyle w:val="quoteknownauthor"/>
          <w:highlight w:val="yellow"/>
        </w:rPr>
        <w:t>Bahá’u’lláh</w:t>
      </w:r>
      <w:r w:rsidR="00627ED1" w:rsidRPr="00627ED1">
        <w:rPr>
          <w:rStyle w:val="quoteknownauthor"/>
        </w:rPr>
        <w:t xml:space="preserve">!), for a portion of the estate of </w:t>
      </w:r>
      <w:r w:rsidR="00627ED1" w:rsidRPr="00627ED1">
        <w:rPr>
          <w:rStyle w:val="quoteknownauthor"/>
          <w:highlight w:val="yellow"/>
        </w:rPr>
        <w:t>ʿAbdu’l-Bahá</w:t>
      </w:r>
      <w:r w:rsidR="00627ED1" w:rsidRPr="00627ED1">
        <w:rPr>
          <w:rStyle w:val="quoteknownauthor"/>
        </w:rPr>
        <w:t xml:space="preserve"> which he now claimed a right to as His brother. He had sent for his son, who had been living in America and agitating his father’s claims there, to join him in this new and direct attack on the Master and His family. Not content with this exhibition of his true nature he applied to the civil authorities to turn over the custodianship of </w:t>
      </w:r>
      <w:r w:rsidR="00627ED1" w:rsidRPr="00627ED1">
        <w:rPr>
          <w:rStyle w:val="quoteknownauthor"/>
          <w:highlight w:val="yellow"/>
        </w:rPr>
        <w:t>Bahá’u’lláh’s</w:t>
      </w:r>
      <w:r w:rsidR="00627ED1" w:rsidRPr="00627ED1">
        <w:rPr>
          <w:rStyle w:val="quoteknownauthor"/>
        </w:rPr>
        <w:t xml:space="preserve"> Shrine to him on the grounds that he was </w:t>
      </w:r>
      <w:r w:rsidR="00627ED1" w:rsidRPr="00627ED1">
        <w:rPr>
          <w:rStyle w:val="quoteknownauthor"/>
          <w:highlight w:val="yellow"/>
        </w:rPr>
        <w:t>ʿAbdu’l-Bahá’s</w:t>
      </w:r>
      <w:r w:rsidR="00627ED1" w:rsidRPr="00627ED1">
        <w:rPr>
          <w:rStyle w:val="quoteknownauthor"/>
        </w:rPr>
        <w:t xml:space="preserve"> lawful successor. The British authorities refused on the grounds that it appeared to be a religious issue; he then appealed to the </w:t>
      </w:r>
      <w:r w:rsidR="00627ED1" w:rsidRPr="00627ED1">
        <w:rPr>
          <w:rStyle w:val="quoteknownauthor"/>
          <w:highlight w:val="yellow"/>
        </w:rPr>
        <w:t>Muslim</w:t>
      </w:r>
      <w:r w:rsidR="00627ED1" w:rsidRPr="00627ED1">
        <w:rPr>
          <w:rStyle w:val="quoteknownauthor"/>
        </w:rPr>
        <w:t xml:space="preserve"> religious head and asked the </w:t>
      </w:r>
      <w:r w:rsidR="00627ED1" w:rsidRPr="00627ED1">
        <w:rPr>
          <w:rStyle w:val="quoteknownauthor"/>
          <w:highlight w:val="lightGray"/>
        </w:rPr>
        <w:t>Mufti</w:t>
      </w:r>
      <w:r w:rsidR="00627ED1" w:rsidRPr="00627ED1">
        <w:rPr>
          <w:rStyle w:val="quoteknownauthor"/>
        </w:rPr>
        <w:t xml:space="preserve"> of </w:t>
      </w:r>
      <w:r w:rsidR="00627ED1" w:rsidRPr="00627ED1">
        <w:rPr>
          <w:rStyle w:val="quoteknownauthor"/>
          <w:highlight w:val="magenta"/>
        </w:rPr>
        <w:t>Akka</w:t>
      </w:r>
      <w:r w:rsidR="00627ED1" w:rsidRPr="00627ED1">
        <w:rPr>
          <w:rStyle w:val="quoteknownauthor"/>
        </w:rPr>
        <w:t xml:space="preserve"> to take formal charge of </w:t>
      </w:r>
      <w:r w:rsidR="00627ED1" w:rsidRPr="00627ED1">
        <w:rPr>
          <w:rStyle w:val="quoteknownauthor"/>
          <w:highlight w:val="yellow"/>
        </w:rPr>
        <w:t>Bahá’u’lláh’s</w:t>
      </w:r>
      <w:r w:rsidR="00627ED1" w:rsidRPr="00627ED1">
        <w:rPr>
          <w:rStyle w:val="quoteknownauthor"/>
        </w:rPr>
        <w:t xml:space="preserve"> Shrine; this dignitary, however, said he did not see how he could do this as the </w:t>
      </w:r>
      <w:r w:rsidR="00627ED1" w:rsidRPr="00627ED1">
        <w:rPr>
          <w:rStyle w:val="quoteknownauthor"/>
          <w:highlight w:val="yellow"/>
        </w:rPr>
        <w:t>Bahá’í</w:t>
      </w:r>
      <w:r w:rsidR="00627ED1" w:rsidRPr="00627ED1">
        <w:rPr>
          <w:rStyle w:val="quoteknownauthor"/>
        </w:rPr>
        <w:t xml:space="preserve"> teachings were not in conformity with </w:t>
      </w:r>
      <w:r w:rsidR="00627ED1" w:rsidRPr="00627ED1">
        <w:rPr>
          <w:rStyle w:val="quoteknownauthor"/>
          <w:highlight w:val="magenta"/>
        </w:rPr>
        <w:t>Shariah</w:t>
      </w:r>
      <w:r w:rsidR="00627ED1" w:rsidRPr="00627ED1">
        <w:rPr>
          <w:rStyle w:val="quoteknownauthor"/>
        </w:rPr>
        <w:t xml:space="preserve"> law. All other avenues having failed he sent his younger brother, </w:t>
      </w:r>
      <w:r w:rsidR="00627ED1" w:rsidRPr="00627ED1">
        <w:rPr>
          <w:rStyle w:val="quoteknownauthor"/>
          <w:highlight w:val="magenta"/>
        </w:rPr>
        <w:t>Badiullah</w:t>
      </w:r>
      <w:r w:rsidR="00627ED1" w:rsidRPr="00627ED1">
        <w:rPr>
          <w:rStyle w:val="quoteknownauthor"/>
        </w:rPr>
        <w:t xml:space="preserve">, with some of their supporters, to visit the Shrine of </w:t>
      </w:r>
      <w:r w:rsidR="00627ED1" w:rsidRPr="00627ED1">
        <w:rPr>
          <w:rStyle w:val="quoteknownauthor"/>
          <w:highlight w:val="yellow"/>
        </w:rPr>
        <w:t>Bahá’u’lláh</w:t>
      </w:r>
      <w:r w:rsidR="00627ED1" w:rsidRPr="00627ED1">
        <w:rPr>
          <w:rStyle w:val="quoteknownauthor"/>
        </w:rPr>
        <w:t xml:space="preserve"> where, on Tuesday, 30 January, they forcibly seized the keys of the Holy Tomb from the </w:t>
      </w:r>
      <w:r w:rsidR="00627ED1" w:rsidRPr="00627ED1">
        <w:rPr>
          <w:rStyle w:val="quoteknownauthor"/>
          <w:highlight w:val="yellow"/>
        </w:rPr>
        <w:t>Bahá’í</w:t>
      </w:r>
      <w:r w:rsidR="00627ED1" w:rsidRPr="00627ED1">
        <w:rPr>
          <w:rStyle w:val="quoteknownauthor"/>
        </w:rPr>
        <w:t xml:space="preserve"> caretaker, thus asserting </w:t>
      </w:r>
      <w:r w:rsidR="00627ED1" w:rsidRPr="00627ED1">
        <w:rPr>
          <w:rStyle w:val="quoteknownauthor"/>
          <w:highlight w:val="yellow"/>
        </w:rPr>
        <w:t>Muḥammad</w:t>
      </w:r>
      <w:r w:rsidR="00627ED1" w:rsidRPr="00627ED1">
        <w:rPr>
          <w:rStyle w:val="quoteknownauthor"/>
          <w:highlight w:val="darkYellow"/>
        </w:rPr>
        <w:t xml:space="preserve"> </w:t>
      </w:r>
      <w:r w:rsidR="00627ED1" w:rsidRPr="00627ED1">
        <w:rPr>
          <w:rStyle w:val="quoteknownauthor"/>
          <w:highlight w:val="yellow"/>
        </w:rPr>
        <w:t>ʿAlí’s</w:t>
      </w:r>
      <w:r w:rsidR="00627ED1" w:rsidRPr="00627ED1">
        <w:rPr>
          <w:rStyle w:val="quoteknownauthor"/>
        </w:rPr>
        <w:t xml:space="preserve"> right to be the lawful custodian of his Father’s resting-place. This unprincipled act created such a commotion in the </w:t>
      </w:r>
      <w:r w:rsidR="00627ED1" w:rsidRPr="00627ED1">
        <w:rPr>
          <w:rStyle w:val="quoteknownauthor"/>
          <w:highlight w:val="yellow"/>
        </w:rPr>
        <w:t>Bahá’í</w:t>
      </w:r>
      <w:r w:rsidR="00627ED1" w:rsidRPr="00627ED1">
        <w:rPr>
          <w:rStyle w:val="quoteknownauthor"/>
        </w:rPr>
        <w:t xml:space="preserve"> Community that the Governor of </w:t>
      </w:r>
      <w:r w:rsidR="00627ED1" w:rsidRPr="00627ED1">
        <w:rPr>
          <w:rStyle w:val="quoteknownauthor"/>
          <w:highlight w:val="magenta"/>
        </w:rPr>
        <w:t>Akka</w:t>
      </w:r>
      <w:r w:rsidR="00627ED1" w:rsidRPr="00627ED1">
        <w:rPr>
          <w:rStyle w:val="quoteknownauthor"/>
        </w:rPr>
        <w:t xml:space="preserve"> ordered the keys to be handed over to the authorities, posted guards at the Shrine, but went no further, refusing to return the keys to either party.«</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84"/>
      </w:r>
    </w:p>
    <w:p w14:paraId="161035AF"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39</w:t>
      </w:r>
      <w:r>
        <w:rPr>
          <w:rStyle w:val="structure"/>
        </w:rPr>
        <w:t>—en_19920000/</w:t>
      </w:r>
      <w:r w:rsidRPr="009801BC">
        <w:rPr>
          <w:rStyle w:val="structurevisible"/>
        </w:rPr>
        <w:t>&gt;</w:t>
      </w:r>
    </w:p>
    <w:p w14:paraId="06E82CDB" w14:textId="77777777" w:rsidR="00C57E99" w:rsidRDefault="00627ED1" w:rsidP="00C57E99">
      <w:pPr>
        <w:pStyle w:val="Bodyafterquote"/>
      </w:pPr>
      <w:r w:rsidRPr="00627ED1">
        <w:t xml:space="preserve">Since </w:t>
      </w:r>
      <w:r w:rsidRPr="00627ED1">
        <w:rPr>
          <w:highlight w:val="cyan"/>
        </w:rPr>
        <w:t>Shoghi Effendi</w:t>
      </w:r>
      <w:r w:rsidRPr="00627ED1">
        <w:t xml:space="preserve"> had arrived in Haifa, the shock of the announcement of his appointment as the Guardian of the Faith, coupled with the terrible ordeal of the passing of the Master, were taking their toll on his health. He was so crushed under the weight of</w:t>
      </w:r>
      <w:r w:rsidRPr="00627ED1">
        <w:rPr>
          <w:rStyle w:val="structurepagenumber"/>
        </w:rPr>
        <w:t xml:space="preserve"> &lt;page 289</w:t>
      </w:r>
      <w:r w:rsidR="00B777C2">
        <w:rPr>
          <w:rStyle w:val="structurepagenumber"/>
        </w:rPr>
        <w:t>/&gt;</w:t>
      </w:r>
      <w:r w:rsidRPr="00627ED1">
        <w:t xml:space="preserve"> bereavement that he could not even attend a memorial meeting for the Master which was held in His residence forty days after His ascension. Three weeks later, this latest transgression by the Covenant-breakers in laying hands on the sacred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came as a further blow.</w:t>
      </w:r>
    </w:p>
    <w:p w14:paraId="140D7C77"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40</w:t>
      </w:r>
      <w:r>
        <w:rPr>
          <w:rStyle w:val="structure"/>
        </w:rPr>
        <w:t>—en_19920000/</w:t>
      </w:r>
      <w:r w:rsidRPr="009801BC">
        <w:rPr>
          <w:rStyle w:val="structurevisible"/>
        </w:rPr>
        <w:t>&gt;</w:t>
      </w:r>
    </w:p>
    <w:p w14:paraId="646CAFD4" w14:textId="77777777" w:rsidR="00C57E99" w:rsidRDefault="00627ED1" w:rsidP="00C57E99">
      <w:pPr>
        <w:pStyle w:val="Bodycont"/>
      </w:pPr>
      <w:r w:rsidRPr="00627ED1">
        <w:t xml:space="preserve">Although the seizure of the key of the Shrine by this bitterest enemy brought further shock and sorrow to the tender and sensitive heart of </w:t>
      </w:r>
      <w:r w:rsidRPr="00627ED1">
        <w:rPr>
          <w:highlight w:val="cyan"/>
        </w:rPr>
        <w:t>Shoghi Effendi</w:t>
      </w:r>
      <w:r w:rsidRPr="00627ED1">
        <w:t xml:space="preserve">, yet, in spite of his physical weakness, the evidence of divine guidance was apparent in his actions, actions characterised by a resolve and a wisdom which called to mind the wisdom of </w:t>
      </w:r>
      <w:r w:rsidRPr="00627ED1">
        <w:rPr>
          <w:highlight w:val="yellow"/>
        </w:rPr>
        <w:t>ʿAbdu’l-Bah</w:t>
      </w:r>
      <w:r w:rsidR="00C57E99" w:rsidRPr="000C7039">
        <w:rPr>
          <w:highlight w:val="yellow"/>
        </w:rPr>
        <w:t>á</w:t>
      </w:r>
      <w:r w:rsidRPr="00627ED1">
        <w:t xml:space="preserve"> and His penetrating foresight. </w:t>
      </w:r>
      <w:r w:rsidRPr="00627ED1">
        <w:rPr>
          <w:highlight w:val="cyan"/>
        </w:rPr>
        <w:t>Shoghi Effendi</w:t>
      </w:r>
      <w:r w:rsidRPr="00627ED1">
        <w:t xml:space="preserve"> appealed to the government for the return of the key, but his absence from the Holy Land, which lasted about eight months, postponed the issue. He pursued this matter with great diligence until full rights of possession were restored to him by the authorities.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 in greater detail about this episode:</w:t>
      </w:r>
    </w:p>
    <w:p w14:paraId="38A2469C" w14:textId="77777777" w:rsidR="00C57E99" w:rsidRPr="009801BC" w:rsidRDefault="00C57E99" w:rsidP="00C57E99">
      <w:pPr>
        <w:pStyle w:val="ParCountercont"/>
        <w:framePr w:wrap="notBeside"/>
        <w:rPr>
          <w:rFonts w:eastAsia="Calibri"/>
        </w:rPr>
      </w:pPr>
      <w:r w:rsidRPr="009801BC">
        <w:rPr>
          <w:rStyle w:val="structurevisible"/>
        </w:rPr>
        <w:t>&lt;</w:t>
      </w:r>
      <w:r>
        <w:rPr>
          <w:rStyle w:val="structure"/>
        </w:rPr>
        <w:t>par TaherzadehA_Covenant_</w:t>
      </w:r>
      <w:r w:rsidRPr="009801BC">
        <w:rPr>
          <w:rStyle w:val="structureparIDchapcounter"/>
        </w:rPr>
        <w:t>25:</w:t>
      </w:r>
      <w:r w:rsidRPr="009801BC">
        <w:rPr>
          <w:rStyle w:val="structureparIDparcounter"/>
        </w:rPr>
        <w:t>41</w:t>
      </w:r>
      <w:r>
        <w:rPr>
          <w:rStyle w:val="structure"/>
        </w:rPr>
        <w:t>—en_19920000/</w:t>
      </w:r>
      <w:r w:rsidRPr="009801BC">
        <w:rPr>
          <w:rStyle w:val="structurevisible"/>
        </w:rPr>
        <w:t>&gt;</w:t>
      </w:r>
    </w:p>
    <w:p w14:paraId="447BAC68" w14:textId="77777777" w:rsidR="00C57E99" w:rsidRPr="00FD6EBE" w:rsidRDefault="00C57E99" w:rsidP="00C57E99">
      <w:pPr>
        <w:pStyle w:val="Quote1st"/>
        <w:rPr>
          <w:rStyle w:val="quoteknownauthor"/>
        </w:rPr>
      </w:pPr>
      <w:r w:rsidRPr="00353040">
        <w:rPr>
          <w:rStyle w:val="structurevisible"/>
        </w:rPr>
        <w:t>&lt;</w:t>
      </w:r>
      <w:r w:rsidRPr="00353040">
        <w:rPr>
          <w:rStyle w:val="structure"/>
        </w:rPr>
        <w:t>cit Ruhiyyih_%►%_%_%►%_%_%—en_%—%_%</w:t>
      </w:r>
      <w:r w:rsidRPr="00353040">
        <w:rPr>
          <w:rStyle w:val="structurevisible"/>
        </w:rPr>
        <w:t>&gt;</w:t>
      </w:r>
      <w:r w:rsidR="00627ED1" w:rsidRPr="00627ED1">
        <w:rPr>
          <w:rStyle w:val="quoteknownauthor"/>
        </w:rPr>
        <w:t xml:space="preserve">»The matter which concerned </w:t>
      </w:r>
      <w:r w:rsidR="00627ED1" w:rsidRPr="00627ED1">
        <w:rPr>
          <w:rStyle w:val="quoteknownauthor"/>
          <w:highlight w:val="cyan"/>
        </w:rPr>
        <w:t>Shoghi Effendi</w:t>
      </w:r>
      <w:r w:rsidR="00627ED1" w:rsidRPr="00627ED1">
        <w:rPr>
          <w:rStyle w:val="quoteknownauthor"/>
        </w:rPr>
        <w:t xml:space="preserve"> most, however, was the Shrine of </w:t>
      </w:r>
      <w:r w:rsidR="00627ED1" w:rsidRPr="00627ED1">
        <w:rPr>
          <w:rStyle w:val="quoteknownauthor"/>
          <w:highlight w:val="yellow"/>
        </w:rPr>
        <w:t>Bahá’u’lláh</w:t>
      </w:r>
      <w:r w:rsidR="00627ED1" w:rsidRPr="00627ED1">
        <w:rPr>
          <w:rStyle w:val="quoteknownauthor"/>
        </w:rPr>
        <w:t xml:space="preserve"> at </w:t>
      </w:r>
      <w:r w:rsidR="00627ED1" w:rsidRPr="00627ED1">
        <w:rPr>
          <w:rStyle w:val="quoteknownauthor"/>
          <w:highlight w:val="yellow"/>
        </w:rPr>
        <w:t>Bahjí</w:t>
      </w:r>
      <w:r w:rsidR="00627ED1" w:rsidRPr="00627ED1">
        <w:rPr>
          <w:rStyle w:val="quoteknownauthor"/>
        </w:rPr>
        <w:t xml:space="preserve">. The keys of the inner Tomb were still held by the authorities; the right of access to other parts of the Shrine was accorded </w:t>
      </w:r>
      <w:r w:rsidR="00627ED1" w:rsidRPr="00627ED1">
        <w:rPr>
          <w:rStyle w:val="quoteknownauthor"/>
          <w:highlight w:val="yellow"/>
        </w:rPr>
        <w:t>Bahá’ís</w:t>
      </w:r>
      <w:r w:rsidR="00627ED1" w:rsidRPr="00627ED1">
        <w:rPr>
          <w:rStyle w:val="quoteknownauthor"/>
        </w:rPr>
        <w:t xml:space="preserve"> and Covenant-breakers alike; the </w:t>
      </w:r>
      <w:r w:rsidR="00627ED1" w:rsidRPr="00627ED1">
        <w:rPr>
          <w:rStyle w:val="quoteknownauthor"/>
          <w:highlight w:val="yellow"/>
        </w:rPr>
        <w:t>Bahá’í</w:t>
      </w:r>
      <w:r w:rsidR="00627ED1" w:rsidRPr="00627ED1">
        <w:rPr>
          <w:rStyle w:val="quoteknownauthor"/>
        </w:rPr>
        <w:t xml:space="preserve"> custodian looked after it as before, and any decision seemed in a state of abeyance. </w:t>
      </w:r>
      <w:r w:rsidR="00627ED1" w:rsidRPr="00627ED1">
        <w:rPr>
          <w:rStyle w:val="quoteknownauthor"/>
          <w:highlight w:val="cyan"/>
        </w:rPr>
        <w:t>Shoghi Effendi</w:t>
      </w:r>
      <w:r w:rsidR="00627ED1" w:rsidRPr="00627ED1">
        <w:rPr>
          <w:rStyle w:val="quoteknownauthor"/>
        </w:rPr>
        <w:t xml:space="preserve"> never rested until, through representations he made to the authorities, backed by insistent pressure from </w:t>
      </w:r>
      <w:r w:rsidR="00627ED1" w:rsidRPr="00627ED1">
        <w:rPr>
          <w:rStyle w:val="quoteknownauthor"/>
          <w:highlight w:val="yellow"/>
        </w:rPr>
        <w:t>Bahá’ís</w:t>
      </w:r>
      <w:r w:rsidR="00627ED1" w:rsidRPr="00627ED1">
        <w:rPr>
          <w:rStyle w:val="quoteknownauthor"/>
        </w:rPr>
        <w:t xml:space="preserve"> all over the world, he succeeded in getting the custody of the Holy Tomb back into his own hands. On 7 February 1923 he wrote to Tudor Pole: </w:t>
      </w:r>
      <w:r w:rsidR="00627ED1" w:rsidRPr="00627ED1">
        <w:rPr>
          <w:rStyle w:val="structurevisible"/>
        </w:rPr>
        <w:t>&lt;</w:t>
      </w:r>
      <w:r w:rsidR="00627ED1" w:rsidRPr="00627ED1">
        <w:rPr>
          <w:rStyle w:val="structure"/>
        </w:rPr>
        <w:t>cit Sho_%►%_%_%►%_%_%—en_%—%_%</w:t>
      </w:r>
      <w:r w:rsidR="00627ED1" w:rsidRPr="00627ED1">
        <w:rPr>
          <w:rStyle w:val="structurevisible"/>
        </w:rPr>
        <w:t>&gt;</w:t>
      </w:r>
      <w:r w:rsidR="00627ED1" w:rsidRPr="00627ED1">
        <w:rPr>
          <w:rStyle w:val="quotebahaiscripture"/>
        </w:rPr>
        <w:t xml:space="preserve">›I have had a long talk with Col. Symes and have fully explained to him the exact state of affairs, the unmistakable and overwhelming voice of all the </w:t>
      </w:r>
      <w:r w:rsidR="00627ED1" w:rsidRPr="00627ED1">
        <w:rPr>
          <w:rStyle w:val="quotebahaiscripture"/>
          <w:highlight w:val="yellow"/>
        </w:rPr>
        <w:t>Bahá’í</w:t>
      </w:r>
      <w:r w:rsidR="00627ED1" w:rsidRPr="00627ED1">
        <w:rPr>
          <w:rStyle w:val="quotebahaiscripture"/>
        </w:rPr>
        <w:t xml:space="preserve"> Community and their unshakable determination to stand by the Will and Testament of </w:t>
      </w:r>
      <w:r w:rsidR="00627ED1" w:rsidRPr="00627ED1">
        <w:rPr>
          <w:rStyle w:val="quotebahaiscripture"/>
          <w:highlight w:val="yellow"/>
        </w:rPr>
        <w:t>ʿAbdu’l-Bahá</w:t>
      </w:r>
      <w:r w:rsidR="00627ED1" w:rsidRPr="00627ED1">
        <w:rPr>
          <w:rStyle w:val="quotebahaiscripture"/>
        </w:rPr>
        <w:t xml:space="preserve">. Recently sent a message to </w:t>
      </w:r>
      <w:r w:rsidR="00627ED1" w:rsidRPr="00627ED1">
        <w:rPr>
          <w:rStyle w:val="quotebahaiscripture"/>
          <w:highlight w:val="yellow"/>
        </w:rPr>
        <w:t>Muḥammad</w:t>
      </w:r>
      <w:r w:rsidR="00627ED1" w:rsidRPr="00627ED1">
        <w:rPr>
          <w:rStyle w:val="quotebahaiscripture"/>
          <w:highlight w:val="darkYellow"/>
        </w:rPr>
        <w:t xml:space="preserve"> </w:t>
      </w:r>
      <w:r w:rsidR="00627ED1" w:rsidRPr="00627ED1">
        <w:rPr>
          <w:rStyle w:val="quotebahaiscripture"/>
          <w:highlight w:val="yellow"/>
        </w:rPr>
        <w:t>ʿAlí</w:t>
      </w:r>
      <w:r w:rsidR="00627ED1" w:rsidRPr="00627ED1">
        <w:rPr>
          <w:rStyle w:val="quotebahaiscripture"/>
        </w:rPr>
        <w:t xml:space="preserve"> requiring from him the sum of .108. for the expenses of the policeman, contending that he being the aggressor is liable to this expense. So far he has not complied with this request and I await future developments with deep anxiety.‹</w:t>
      </w:r>
      <w:r w:rsidR="00627ED1" w:rsidRPr="00627ED1">
        <w:rPr>
          <w:rStyle w:val="structurevisible"/>
        </w:rPr>
        <w:t>&lt;/</w:t>
      </w:r>
      <w:r w:rsidR="00627ED1" w:rsidRPr="00627ED1">
        <w:rPr>
          <w:rStyle w:val="structure"/>
        </w:rPr>
        <w:t>cit</w:t>
      </w:r>
      <w:r w:rsidR="00627ED1" w:rsidRPr="00627ED1">
        <w:rPr>
          <w:rStyle w:val="structurevisible"/>
        </w:rPr>
        <w:t>&gt;</w:t>
      </w:r>
    </w:p>
    <w:p w14:paraId="5791F48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42</w:t>
      </w:r>
      <w:r w:rsidRPr="00627ED1">
        <w:rPr>
          <w:rStyle w:val="structure"/>
        </w:rPr>
        <w:t>—en_19920000/</w:t>
      </w:r>
      <w:r w:rsidRPr="00627ED1">
        <w:rPr>
          <w:rStyle w:val="structurevisible"/>
        </w:rPr>
        <w:t>&gt;</w:t>
      </w:r>
    </w:p>
    <w:p w14:paraId="155F150C" w14:textId="77777777" w:rsidR="00C57E99" w:rsidRPr="00FD6EBE" w:rsidRDefault="00627ED1" w:rsidP="00C57E99">
      <w:pPr>
        <w:pStyle w:val="Quotecont"/>
        <w:rPr>
          <w:rStyle w:val="quoteknownauthor"/>
        </w:rPr>
      </w:pPr>
      <w:r w:rsidRPr="00627ED1">
        <w:rPr>
          <w:rStyle w:val="quoteknownauthor"/>
        </w:rPr>
        <w:t xml:space="preserve">The following day </w:t>
      </w:r>
      <w:r w:rsidRPr="00627ED1">
        <w:rPr>
          <w:rStyle w:val="quoteknownauthor"/>
          <w:highlight w:val="cyan"/>
        </w:rPr>
        <w:t>Shoghi Effendi</w:t>
      </w:r>
      <w:r w:rsidRPr="00627ED1">
        <w:rPr>
          <w:rStyle w:val="quoteknownauthor"/>
        </w:rPr>
        <w:t xml:space="preserve"> received this telegram from his cousin, who was in Jerusalem:</w:t>
      </w:r>
    </w:p>
    <w:p w14:paraId="7BB728B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43</w:t>
      </w:r>
      <w:r w:rsidRPr="00627ED1">
        <w:rPr>
          <w:rStyle w:val="structure"/>
        </w:rPr>
        <w:t>—en_19920000/</w:t>
      </w:r>
      <w:r w:rsidRPr="00627ED1">
        <w:rPr>
          <w:rStyle w:val="structurevisible"/>
        </w:rPr>
        <w:t>&gt;</w:t>
      </w:r>
    </w:p>
    <w:p w14:paraId="3CA155D6" w14:textId="77777777" w:rsidR="00C57E99" w:rsidRPr="00FD6EBE" w:rsidRDefault="00627ED1" w:rsidP="00C57E99">
      <w:pPr>
        <w:pStyle w:val="Letterbodycable"/>
        <w:rPr>
          <w:rStyle w:val="quoteknownauthor"/>
        </w:rPr>
      </w:pPr>
      <w:r w:rsidRPr="00627ED1">
        <w:rPr>
          <w:rStyle w:val="quoteknownauthor"/>
        </w:rPr>
        <w:t xml:space="preserve">His Eminence </w:t>
      </w:r>
      <w:r w:rsidRPr="00627ED1">
        <w:rPr>
          <w:rStyle w:val="quoteknownauthor"/>
          <w:highlight w:val="cyan"/>
        </w:rPr>
        <w:t>Shoghi Effendi Rabb</w:t>
      </w:r>
      <w:r w:rsidRPr="00627ED1">
        <w:rPr>
          <w:rStyle w:val="quoteknownauthor"/>
          <w:highlight w:val="darkYellow"/>
        </w:rPr>
        <w:t>a</w:t>
      </w:r>
      <w:r w:rsidRPr="00627ED1">
        <w:rPr>
          <w:rStyle w:val="quoteknownauthor"/>
          <w:highlight w:val="cyan"/>
        </w:rPr>
        <w:t>n</w:t>
      </w:r>
      <w:r w:rsidRPr="00627ED1">
        <w:rPr>
          <w:rStyle w:val="quoteknownauthor"/>
          <w:highlight w:val="darkYellow"/>
        </w:rPr>
        <w:t>i</w:t>
      </w:r>
      <w:r w:rsidRPr="00627ED1">
        <w:rPr>
          <w:rStyle w:val="quoteknownauthor"/>
        </w:rPr>
        <w:t>, Haifa.</w:t>
      </w:r>
    </w:p>
    <w:p w14:paraId="1466C17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44</w:t>
      </w:r>
      <w:r w:rsidRPr="00627ED1">
        <w:rPr>
          <w:rStyle w:val="structure"/>
        </w:rPr>
        <w:t>—en_19920000/</w:t>
      </w:r>
      <w:r w:rsidRPr="00627ED1">
        <w:rPr>
          <w:rStyle w:val="structurevisible"/>
        </w:rPr>
        <w:t>&gt;</w:t>
      </w:r>
    </w:p>
    <w:p w14:paraId="4519D4F1" w14:textId="77777777" w:rsidR="00C57E99" w:rsidRDefault="00627ED1" w:rsidP="00C57E99">
      <w:pPr>
        <w:pStyle w:val="Letterbodycable"/>
      </w:pPr>
      <w:r w:rsidRPr="00627ED1">
        <w:rPr>
          <w:rStyle w:val="quoteknownauthor"/>
        </w:rPr>
        <w:t>Letter received immediate steps taken the final decision by the High Commissioner is in our favour the key is yours.«</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Fonts w:ascii="Palatino Linotype ebf" w:hAnsi="Palatino Linotype ebf"/>
        </w:rPr>
        <w:footnoteReference w:id="485"/>
      </w:r>
    </w:p>
    <w:p w14:paraId="0B0AF70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25:</w:t>
      </w:r>
      <w:r w:rsidRPr="00A9368A">
        <w:rPr>
          <w:rStyle w:val="structureparIDparcounter"/>
        </w:rPr>
        <w:t>45</w:t>
      </w:r>
      <w:r>
        <w:rPr>
          <w:rStyle w:val="structure"/>
        </w:rPr>
        <w:t>—en_19920000/</w:t>
      </w:r>
      <w:r w:rsidRPr="00A9368A">
        <w:rPr>
          <w:rStyle w:val="structurevisible"/>
        </w:rPr>
        <w:t>&gt;</w:t>
      </w:r>
    </w:p>
    <w:p w14:paraId="3EB44480" w14:textId="77777777" w:rsidR="00C57E99" w:rsidRDefault="00627ED1" w:rsidP="00C57E99">
      <w:pPr>
        <w:pStyle w:val="Bodyafterquote"/>
      </w:pPr>
      <w:r w:rsidRPr="00627ED1">
        <w:t xml:space="preserve">As time went on, the pressures from the Covenant-breakers increased. At the same time, there were some whom </w:t>
      </w:r>
      <w:r w:rsidRPr="00627ED1">
        <w:rPr>
          <w:highlight w:val="yellow"/>
        </w:rPr>
        <w:t>ʿAbdu’l-Bah</w:t>
      </w:r>
      <w:r w:rsidR="00C57E99" w:rsidRPr="000C7039">
        <w:rPr>
          <w:highlight w:val="yellow"/>
        </w:rPr>
        <w:t>á</w:t>
      </w:r>
      <w:r w:rsidRPr="00627ED1">
        <w:t xml:space="preserve"> had befriended, but who did not take </w:t>
      </w:r>
      <w:r w:rsidRPr="00627ED1">
        <w:rPr>
          <w:highlight w:val="cyan"/>
        </w:rPr>
        <w:t>Shoghi Effendi’s</w:t>
      </w:r>
      <w:r w:rsidRPr="00627ED1">
        <w:t xml:space="preserve"> leadership seriously because they thought he could never manage to govern the affairs of the Faith after </w:t>
      </w:r>
      <w:r w:rsidRPr="00627ED1">
        <w:rPr>
          <w:highlight w:val="yellow"/>
        </w:rPr>
        <w:t>ʿAbdu’l-Bah</w:t>
      </w:r>
      <w:r w:rsidR="00C57E99" w:rsidRPr="000C7039">
        <w:rPr>
          <w:highlight w:val="yellow"/>
        </w:rPr>
        <w:t>á</w:t>
      </w:r>
      <w:r w:rsidRPr="00627ED1">
        <w:t>. These people created an uneasy situation within the Family by their negative attitude. For</w:t>
      </w:r>
      <w:r w:rsidRPr="00627ED1">
        <w:rPr>
          <w:rStyle w:val="structurepagenumber"/>
        </w:rPr>
        <w:t xml:space="preserve"> &lt;page 290</w:t>
      </w:r>
      <w:r w:rsidR="00B777C2">
        <w:rPr>
          <w:rStyle w:val="structurepagenumber"/>
        </w:rPr>
        <w:t>/&gt;</w:t>
      </w:r>
      <w:r w:rsidRPr="00627ED1">
        <w:t xml:space="preserve"> instance, when they noticed that </w:t>
      </w:r>
      <w:r w:rsidRPr="00627ED1">
        <w:rPr>
          <w:highlight w:val="cyan"/>
        </w:rPr>
        <w:t>Shoghi Effendi</w:t>
      </w:r>
      <w:r w:rsidRPr="00627ED1">
        <w:t xml:space="preserve"> was not following the practice of </w:t>
      </w:r>
      <w:r w:rsidRPr="00627ED1">
        <w:rPr>
          <w:highlight w:val="yellow"/>
        </w:rPr>
        <w:t>ʿAbdu’l-Bah</w:t>
      </w:r>
      <w:r w:rsidR="00C57E99" w:rsidRPr="000C7039">
        <w:rPr>
          <w:highlight w:val="yellow"/>
        </w:rPr>
        <w:t>á</w:t>
      </w:r>
      <w:r w:rsidRPr="00627ED1">
        <w:t xml:space="preserve"> in attending the mosque every Friday, and that he wore European clothes, they gradually distanced themselves from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p>
    <w:p w14:paraId="24B4C4B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25:</w:t>
      </w:r>
      <w:r w:rsidRPr="00A9368A">
        <w:rPr>
          <w:rStyle w:val="structureparIDparcounter"/>
        </w:rPr>
        <w:t>46</w:t>
      </w:r>
      <w:r>
        <w:rPr>
          <w:rStyle w:val="structure"/>
        </w:rPr>
        <w:t>—en_19920000/</w:t>
      </w:r>
      <w:r w:rsidRPr="00A9368A">
        <w:rPr>
          <w:rStyle w:val="structurevisible"/>
        </w:rPr>
        <w:t>&gt;</w:t>
      </w:r>
    </w:p>
    <w:p w14:paraId="45EC18CB" w14:textId="77777777" w:rsidR="00C57E99" w:rsidRDefault="00627ED1" w:rsidP="00C57E99">
      <w:pPr>
        <w:pStyle w:val="Bodycont"/>
      </w:pPr>
      <w:r w:rsidRPr="00627ED1">
        <w:t xml:space="preserve">It is important to note at this juncture that although </w:t>
      </w:r>
      <w:r w:rsidRPr="00627ED1">
        <w:rPr>
          <w:highlight w:val="cyan"/>
        </w:rPr>
        <w:t>Shoghi Effendi</w:t>
      </w:r>
      <w:r w:rsidRPr="00627ED1">
        <w:t xml:space="preserve"> did not find it appropriate in his day, there had been great wisdom in </w:t>
      </w:r>
      <w:r w:rsidRPr="00627ED1">
        <w:rPr>
          <w:highlight w:val="yellow"/>
        </w:rPr>
        <w:t>ʿAbdu’l-Bah</w:t>
      </w:r>
      <w:r w:rsidR="00C57E99" w:rsidRPr="007C5354">
        <w:rPr>
          <w:highlight w:val="yellow"/>
        </w:rPr>
        <w:t>á</w:t>
      </w:r>
      <w:r w:rsidRPr="00627ED1">
        <w:rPr>
          <w:highlight w:val="yellow"/>
        </w:rPr>
        <w:t>’s</w:t>
      </w:r>
      <w:r w:rsidRPr="00627ED1">
        <w:t xml:space="preserve"> attendance at the mosque during His Ministry. At the time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arrival, the people of </w:t>
      </w:r>
      <w:r w:rsidRPr="00627ED1">
        <w:rPr>
          <w:highlight w:val="yellow"/>
        </w:rPr>
        <w:t>ʿAkk</w:t>
      </w:r>
      <w:r w:rsidR="00C57E99" w:rsidRPr="000C7039">
        <w:rPr>
          <w:highlight w:val="yellow"/>
        </w:rPr>
        <w:t>á</w:t>
      </w:r>
      <w:r w:rsidRPr="00627ED1">
        <w:t xml:space="preserve"> considered a man who did not attend a mosque or a church to be an infidel. The Faith had neither formulated its teachings and laws, nor was its true identity known to the inhabitants of the Holy Land. It had been presented to the population as a misguided sect of unbelievers. In these circumstances, refusal to go to the mosque would have stigmatized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companions as infidels. By attending the mosque they came to be regarded in the eyes of the public as believers in God. One of the useful by-products of attending the mosque was that </w:t>
      </w:r>
      <w:r w:rsidRPr="00627ED1">
        <w:rPr>
          <w:highlight w:val="yellow"/>
        </w:rPr>
        <w:t>ʿAbdu’l-Bah</w:t>
      </w:r>
      <w:r w:rsidR="00C57E99" w:rsidRPr="000C7039">
        <w:rPr>
          <w:highlight w:val="yellow"/>
        </w:rPr>
        <w:t>á</w:t>
      </w:r>
      <w:r w:rsidRPr="00627ED1">
        <w:t xml:space="preserve"> established a marvellous relationship with the people, and in time emerged, in the words of an admirer, as the </w:t>
      </w:r>
      <w:r w:rsidRPr="00627ED1">
        <w:rPr>
          <w:rStyle w:val="quotesterms"/>
        </w:rPr>
        <w:t xml:space="preserve">›Master of </w:t>
      </w:r>
      <w:r w:rsidRPr="00627ED1">
        <w:rPr>
          <w:rStyle w:val="quotesterms"/>
          <w:highlight w:val="yellow"/>
        </w:rPr>
        <w:t>ʿAkká</w:t>
      </w:r>
      <w:r w:rsidRPr="00627ED1">
        <w:rPr>
          <w:rStyle w:val="quotesterms"/>
        </w:rPr>
        <w:t>‹</w:t>
      </w:r>
      <w:r w:rsidRPr="00627ED1">
        <w:t>.</w:t>
      </w:r>
    </w:p>
    <w:p w14:paraId="0D7FFBF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25:</w:t>
      </w:r>
      <w:r w:rsidRPr="00A9368A">
        <w:rPr>
          <w:rStyle w:val="structureparIDparcounter"/>
        </w:rPr>
        <w:t>47</w:t>
      </w:r>
      <w:r>
        <w:rPr>
          <w:rStyle w:val="structure"/>
        </w:rPr>
        <w:t>—en_19920000/</w:t>
      </w:r>
      <w:r w:rsidRPr="00A9368A">
        <w:rPr>
          <w:rStyle w:val="structurevisible"/>
        </w:rPr>
        <w:t>&gt;</w:t>
      </w:r>
    </w:p>
    <w:p w14:paraId="01F0F803" w14:textId="77777777" w:rsidR="00C57E99" w:rsidRDefault="00627ED1" w:rsidP="00C57E99">
      <w:pPr>
        <w:pStyle w:val="Bodycont"/>
      </w:pPr>
      <w:r w:rsidRPr="00627ED1">
        <w:t xml:space="preserve">Bearing in mind his ill-health and the weight of the custodianship of so mighty a Cause which was so suddenly placed upon his shoulders, the pressures which were building up around </w:t>
      </w:r>
      <w:r w:rsidRPr="00627ED1">
        <w:rPr>
          <w:highlight w:val="cyan"/>
        </w:rPr>
        <w:t>Shoghi Effendi</w:t>
      </w:r>
      <w:r w:rsidRPr="00627ED1">
        <w:t xml:space="preserve"> were intolerable. Under such circumstances he decided to leave the Holy Land for a temporary period during which he hoped to pray and commune with his Beloved in solitude, to regain his strength and confidence, and return to the duties which were awaiting him at the World Centre. He announced his decision in a letter he wrote in English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West, and in a similar one in Persian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w:t>
      </w:r>
    </w:p>
    <w:p w14:paraId="14674C0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25:</w:t>
      </w:r>
      <w:r w:rsidRPr="00A9368A">
        <w:rPr>
          <w:rStyle w:val="structureparIDparcounter"/>
        </w:rPr>
        <w:t>48</w:t>
      </w:r>
      <w:r>
        <w:rPr>
          <w:rStyle w:val="structure"/>
        </w:rPr>
        <w:t>—en_19920000/</w:t>
      </w:r>
      <w:r w:rsidRPr="00A9368A">
        <w:rPr>
          <w:rStyle w:val="structurevisible"/>
        </w:rPr>
        <w:t>&gt;</w:t>
      </w:r>
    </w:p>
    <w:p w14:paraId="59DD7B12"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»He is God!</w:t>
      </w:r>
    </w:p>
    <w:p w14:paraId="20C7450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49</w:t>
      </w:r>
      <w:r w:rsidRPr="00627ED1">
        <w:rPr>
          <w:rStyle w:val="structure"/>
        </w:rPr>
        <w:t>—en_19920000/</w:t>
      </w:r>
      <w:r w:rsidRPr="00627ED1">
        <w:rPr>
          <w:rStyle w:val="structurevisible"/>
        </w:rPr>
        <w:t>&gt;</w:t>
      </w:r>
    </w:p>
    <w:p w14:paraId="17B0993B" w14:textId="77777777" w:rsidR="00C57E99" w:rsidRPr="00FD6EBE" w:rsidRDefault="00627ED1" w:rsidP="00C57E99">
      <w:pPr>
        <w:pStyle w:val="Quotecont"/>
        <w:rPr>
          <w:rStyle w:val="quotebahaiscripture"/>
        </w:rPr>
      </w:pPr>
      <w:r w:rsidRPr="00627ED1">
        <w:rPr>
          <w:rStyle w:val="quotebahaiscripture"/>
        </w:rPr>
        <w:t xml:space="preserve">This servant, after that grievous event and great calamity -- the ascension of His Holiness </w:t>
      </w:r>
      <w:r w:rsidRPr="00627ED1">
        <w:rPr>
          <w:rStyle w:val="quotebahaiscripture"/>
          <w:highlight w:val="yellow"/>
        </w:rPr>
        <w:t>ʿAbdu’l-Bahá</w:t>
      </w:r>
      <w:r w:rsidRPr="00627ED1">
        <w:rPr>
          <w:rStyle w:val="quotebahaiscripture"/>
        </w:rPr>
        <w:t xml:space="preserve"> to the </w:t>
      </w:r>
      <w:r w:rsidRPr="00627ED1">
        <w:rPr>
          <w:rStyle w:val="quotebahaiscripture"/>
          <w:highlight w:val="yellow"/>
        </w:rPr>
        <w:t>Abhá</w:t>
      </w:r>
      <w:r w:rsidRPr="00627ED1">
        <w:rPr>
          <w:rStyle w:val="quotebahaiscripture"/>
        </w:rPr>
        <w:t xml:space="preserve"> Kingdom -- has been so stricken with grief and pain and so entangled in the troubles (created) by the enemies of the Cause of God, that I consider my presence here, at such a time and in such an atmosphere, is not in accordance with the fulfillment of my important and sacred duties.</w:t>
      </w:r>
    </w:p>
    <w:p w14:paraId="6CF324E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50</w:t>
      </w:r>
      <w:r w:rsidRPr="00627ED1">
        <w:rPr>
          <w:rStyle w:val="structure"/>
        </w:rPr>
        <w:t>—en_19920000/</w:t>
      </w:r>
      <w:r w:rsidRPr="00627ED1">
        <w:rPr>
          <w:rStyle w:val="structurevisible"/>
        </w:rPr>
        <w:t>&gt;</w:t>
      </w:r>
    </w:p>
    <w:p w14:paraId="46DC96A7" w14:textId="77777777" w:rsidR="00C57E99" w:rsidRPr="00FD6EBE" w:rsidRDefault="00627ED1" w:rsidP="00C57E99">
      <w:pPr>
        <w:pStyle w:val="Quotecont"/>
        <w:rPr>
          <w:rStyle w:val="quotebahaiscripture"/>
        </w:rPr>
      </w:pPr>
      <w:r w:rsidRPr="00627ED1">
        <w:rPr>
          <w:rStyle w:val="quotebahaiscripture"/>
        </w:rPr>
        <w:t>For this reason, unable to do otherwise, I have left for a time the affairs of the Cause, both at home and abroad, under the supervision of the Holy Family and the headship of the Greatest Holy Leaf -- may my soul be a sacrifice to her -- until, by the Grace of God, having gained health, strength, self-confidence and spiritual energy, and having taken into my hands, in accordance with my aim and desire, entirely and regularly the work of service, I shall attain to my utmost spiritual hope and aspiration.</w:t>
      </w:r>
    </w:p>
    <w:p w14:paraId="178C569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25:</w:t>
      </w:r>
      <w:r w:rsidRPr="00627ED1">
        <w:rPr>
          <w:rStyle w:val="structureparIDparcounter"/>
        </w:rPr>
        <w:t>51</w:t>
      </w:r>
      <w:r w:rsidRPr="00627ED1">
        <w:rPr>
          <w:rStyle w:val="structure"/>
        </w:rPr>
        <w:t>—en_19920000/</w:t>
      </w:r>
      <w:r w:rsidRPr="00627ED1">
        <w:rPr>
          <w:rStyle w:val="structurevisible"/>
        </w:rPr>
        <w:t>&gt;</w:t>
      </w:r>
    </w:p>
    <w:p w14:paraId="7DE1C09A" w14:textId="77777777" w:rsidR="00C57E99" w:rsidRPr="00FD6EBE" w:rsidRDefault="00627ED1" w:rsidP="00C57E99">
      <w:pPr>
        <w:pStyle w:val="Quotecont"/>
        <w:rPr>
          <w:rStyle w:val="quotebahaiscripture"/>
        </w:rPr>
      </w:pPr>
      <w:r w:rsidRPr="00627ED1">
        <w:rPr>
          <w:rStyle w:val="quotebahaiscripture"/>
        </w:rPr>
        <w:t xml:space="preserve">The servant of His Threshold, </w:t>
      </w:r>
    </w:p>
    <w:p w14:paraId="58A6E288" w14:textId="77777777" w:rsidR="00C57E99" w:rsidRDefault="00627ED1" w:rsidP="00C57E99">
      <w:pPr>
        <w:pStyle w:val="Quotesigned"/>
      </w:pPr>
      <w:r w:rsidRPr="00627ED1">
        <w:rPr>
          <w:rStyle w:val="quotebahaiscripture"/>
          <w:highlight w:val="cyan"/>
        </w:rPr>
        <w:t>Shoghi</w:t>
      </w:r>
      <w:r w:rsidRPr="00627ED1">
        <w:rPr>
          <w:rStyle w:val="quotebahaiscripture"/>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86"/>
      </w:r>
      <w:r w:rsidRPr="00627ED1">
        <w:rPr>
          <w:rStyle w:val="structurepagenumber"/>
        </w:rPr>
        <w:t xml:space="preserve"> &lt;page 291</w:t>
      </w:r>
      <w:r w:rsidR="00B777C2">
        <w:rPr>
          <w:rStyle w:val="structurepagenumber"/>
        </w:rPr>
        <w:t>/&gt;</w:t>
      </w:r>
      <w:r w:rsidR="00C57E99">
        <w:t xml:space="preserve"> </w:t>
      </w:r>
    </w:p>
    <w:p w14:paraId="154D6EB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25:</w:t>
      </w:r>
      <w:r w:rsidRPr="00A9368A">
        <w:rPr>
          <w:rStyle w:val="structureparIDparcounter"/>
        </w:rPr>
        <w:t>52</w:t>
      </w:r>
      <w:r>
        <w:rPr>
          <w:rStyle w:val="structure"/>
        </w:rPr>
        <w:t>—en_19920000/</w:t>
      </w:r>
      <w:r w:rsidRPr="00A9368A">
        <w:rPr>
          <w:rStyle w:val="structurevisible"/>
        </w:rPr>
        <w:t>&gt;</w:t>
      </w:r>
    </w:p>
    <w:p w14:paraId="569D7796" w14:textId="77777777" w:rsidR="00C57E99" w:rsidRDefault="00627ED1" w:rsidP="00C57E99">
      <w:pPr>
        <w:pStyle w:val="Bodyafterquote"/>
      </w:pPr>
      <w:r w:rsidRPr="00627ED1">
        <w:t xml:space="preserve">At so crucial a time in the history of the Faith, the direction of the affairs of the Cause by the Holy Family headed by the Greatest Holy Leaf is yet more evidence of the invincibility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we look back upon those critical days so soon after the passing of the Master, when the Covenant-breakers had embarked upon their relentless campaign of opposition, the departure of </w:t>
      </w:r>
      <w:r w:rsidRPr="00627ED1">
        <w:rPr>
          <w:highlight w:val="cyan"/>
        </w:rPr>
        <w:t>Shoghi Effendi</w:t>
      </w:r>
      <w:r w:rsidRPr="00627ED1">
        <w:t xml:space="preserve"> from the Holy Land seemed, if we look at it from a human point of view, to provide an opportunity for the Covenant-breakers to manoeuvre divisions within the community. But there were no such ill effects. Although the Guardian had left, the believers remained united and steadfast in the Covenant. They rallied around the Greatest Holy Leaf, that noble figure who bore the weight of so great a responsibility during </w:t>
      </w:r>
      <w:r w:rsidRPr="00627ED1">
        <w:rPr>
          <w:highlight w:val="cyan"/>
        </w:rPr>
        <w:t>Shoghi Effendi’s</w:t>
      </w:r>
      <w:r w:rsidRPr="00627ED1">
        <w:t xml:space="preserve"> absence, and who handed the reins of the Cause back to him on his return. Through her writings she instilled the spirit of confidence into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directed the manifold efforts of the believers. These writings, addressed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and the West, are inspiring, eloquent and soul-stirring. In their lucidity, profundity and style, they are similar to the Tablets of </w:t>
      </w:r>
      <w:r w:rsidRPr="00627ED1">
        <w:rPr>
          <w:highlight w:val="yellow"/>
        </w:rPr>
        <w:t>ʿAbdu’l-Bah</w:t>
      </w:r>
      <w:r w:rsidR="00C57E99" w:rsidRPr="000C7039">
        <w:rPr>
          <w:highlight w:val="yellow"/>
        </w:rPr>
        <w:t>á</w:t>
      </w:r>
      <w:r w:rsidRPr="00627ED1">
        <w:t xml:space="preserve">. In them the Greatest Holy Leaf urges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remain firm in their faith and steadfast in their love for the Guardian of the Cause of God. From the moment the Master passed away until her last breath, the Greatest Holy Leaf poured out upon </w:t>
      </w:r>
      <w:r w:rsidRPr="00627ED1">
        <w:rPr>
          <w:highlight w:val="cyan"/>
        </w:rPr>
        <w:t>Shoghi Effendi</w:t>
      </w:r>
      <w:r w:rsidRPr="00627ED1">
        <w:t xml:space="preserve"> her loving support and protection. To attempt to recount her noble activities and splendid leadership during this period is beyond the scope of this book; suffice it to say that having rendered devoted services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during the Heroic Age of the Faith, she played a vital role in the Formative Age. She was instrumental in helping to bring about a transition from that former Age into the latter. During </w:t>
      </w:r>
      <w:r w:rsidRPr="00627ED1">
        <w:rPr>
          <w:highlight w:val="cyan"/>
        </w:rPr>
        <w:t>Shoghi Effendi’s</w:t>
      </w:r>
      <w:r w:rsidRPr="00627ED1">
        <w:t xml:space="preserve"> absence from the Holy Land, she prepared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for the advent of a new day in the fortunes of the Faith, and after his return she continued to support him in the work of the building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new World Order.</w:t>
      </w:r>
      <w:r w:rsidRPr="00627ED1">
        <w:rPr>
          <w:rStyle w:val="structurepagenumber"/>
        </w:rPr>
        <w:t xml:space="preserve"> &lt;page 292</w:t>
      </w:r>
      <w:bookmarkStart w:id="34" w:name="ch26"/>
      <w:bookmarkEnd w:id="34"/>
      <w:r w:rsidR="00B777C2">
        <w:rPr>
          <w:rStyle w:val="structurepagenumber"/>
        </w:rPr>
        <w:t>/&gt;</w:t>
      </w:r>
    </w:p>
    <w:p w14:paraId="7201A129"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26</w:t>
      </w:r>
      <w:r w:rsidRPr="00835AAF">
        <w:rPr>
          <w:rStyle w:val="structure"/>
        </w:rPr>
        <w:t>:0</w:t>
      </w:r>
      <w:r>
        <w:rPr>
          <w:rStyle w:val="structure"/>
        </w:rPr>
        <w:t>—en_19920000/</w:t>
      </w:r>
      <w:r w:rsidRPr="00835AAF">
        <w:rPr>
          <w:rStyle w:val="structurevisible"/>
        </w:rPr>
        <w:t>&gt;</w:t>
      </w:r>
      <w:r>
        <w:t>CHAPTER TWENTY-SIX</w:t>
      </w:r>
      <w:r>
        <w:br/>
      </w:r>
      <w:r w:rsidR="00627ED1" w:rsidRPr="00627ED1">
        <w:t>Building the Foundations of the Administrative Order</w:t>
      </w:r>
    </w:p>
    <w:p w14:paraId="4390A2C5" w14:textId="77777777" w:rsidR="00C57E99" w:rsidRPr="00A9368A" w:rsidRDefault="00C57E99" w:rsidP="00C57E99">
      <w:pPr>
        <w:pStyle w:val="ParCounter1s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w:t>
      </w:r>
      <w:r>
        <w:rPr>
          <w:rStyle w:val="structure"/>
        </w:rPr>
        <w:t>—en_19920000/</w:t>
      </w:r>
      <w:r w:rsidRPr="00A9368A">
        <w:rPr>
          <w:rStyle w:val="structurevisible"/>
        </w:rPr>
        <w:t>&gt;</w:t>
      </w:r>
    </w:p>
    <w:p w14:paraId="1EC14998" w14:textId="77777777" w:rsidR="00C57E99" w:rsidRDefault="00627ED1" w:rsidP="000A7D59">
      <w:pPr>
        <w:pStyle w:val="Body1st"/>
      </w:pPr>
      <w:r w:rsidRPr="00627ED1">
        <w:t xml:space="preserve">When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was circulated among the friends, many who studied its provisions reached the conclusion that the formation of the Universal House of Justice had to take place at an early date. Indeed, in January 1922, soon after the announcement of his appointment as the Guardian of the Faith was made </w:t>
      </w:r>
      <w:r w:rsidRPr="00627ED1">
        <w:rPr>
          <w:highlight w:val="cyan"/>
        </w:rPr>
        <w:t>Shoghi Effendi</w:t>
      </w:r>
      <w:r w:rsidRPr="00627ED1">
        <w:t xml:space="preserve"> wrote a very inspiring letter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w:t>
      </w:r>
      <w:r w:rsidRPr="00627ED1">
        <w:rPr>
          <w:rStyle w:val="FootnoteReference"/>
        </w:rPr>
        <w:footnoteReference w:id="487"/>
      </w:r>
      <w:r w:rsidRPr="00627ED1">
        <w:t xml:space="preserve"> in which he indicated that he would be sending them detailed arrangements for the establishment of the Universal House of Justice.</w:t>
      </w:r>
    </w:p>
    <w:p w14:paraId="7831008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w:t>
      </w:r>
      <w:r>
        <w:rPr>
          <w:rStyle w:val="structure"/>
        </w:rPr>
        <w:t>—en_19920000/</w:t>
      </w:r>
      <w:r w:rsidRPr="00A9368A">
        <w:rPr>
          <w:rStyle w:val="structurevisible"/>
        </w:rPr>
        <w:t>&gt;</w:t>
      </w:r>
    </w:p>
    <w:p w14:paraId="0AEDBFEB" w14:textId="77777777" w:rsidR="00C57E99" w:rsidRDefault="00627ED1" w:rsidP="00C57E99">
      <w:pPr>
        <w:pStyle w:val="Bodycont"/>
      </w:pPr>
      <w:r w:rsidRPr="00627ED1">
        <w:t xml:space="preserve">Shortly before </w:t>
      </w:r>
      <w:r w:rsidRPr="00627ED1">
        <w:rPr>
          <w:highlight w:val="cyan"/>
        </w:rPr>
        <w:t>Shoghi Effendi’s</w:t>
      </w:r>
      <w:r w:rsidRPr="00627ED1">
        <w:t xml:space="preserve"> departure for Europe, a number of prominent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visited the Holy Land at his invitation. They impressed upon him the necessity of bringing into being the House of Justice. This opinion, as we have seen, was shared by most members of </w:t>
      </w:r>
      <w:r w:rsidRPr="00627ED1">
        <w:rPr>
          <w:highlight w:val="yellow"/>
        </w:rPr>
        <w:t>ʿAbdu’l-Bah</w:t>
      </w:r>
      <w:r w:rsidR="00C57E99" w:rsidRPr="007C5354">
        <w:rPr>
          <w:highlight w:val="yellow"/>
        </w:rPr>
        <w:t>á</w:t>
      </w:r>
      <w:r w:rsidRPr="00627ED1">
        <w:rPr>
          <w:highlight w:val="yellow"/>
        </w:rPr>
        <w:t>’s</w:t>
      </w:r>
      <w:r w:rsidRPr="00627ED1">
        <w:t xml:space="preserve"> family as well as some high-ranking government officials. Most likely the government authorities were concerned about </w:t>
      </w:r>
      <w:r w:rsidRPr="00627ED1">
        <w:rPr>
          <w:highlight w:val="cyan"/>
        </w:rPr>
        <w:t>Shoghi Effendi’s</w:t>
      </w:r>
      <w:r w:rsidRPr="00627ED1">
        <w:t xml:space="preserve"> ability to govern the affairs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single-handed. This lack of faith by non</w:t>
      </w:r>
      <w:r w:rsidRPr="00627ED1">
        <w:rPr>
          <w:highlight w:val="yellow"/>
        </w:rPr>
        <w:t>-Bahá’ís</w:t>
      </w:r>
      <w:r w:rsidRPr="00627ED1">
        <w:t xml:space="preserve"> was understandable, but from the members of the family it revealed a sign of weakness in the Covenant.</w:t>
      </w:r>
    </w:p>
    <w:p w14:paraId="5DE8468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w:t>
      </w:r>
      <w:r>
        <w:rPr>
          <w:rStyle w:val="structure"/>
        </w:rPr>
        <w:t>—en_19920000/</w:t>
      </w:r>
      <w:r w:rsidRPr="00A9368A">
        <w:rPr>
          <w:rStyle w:val="structurevisible"/>
        </w:rPr>
        <w:t>&gt;</w:t>
      </w:r>
    </w:p>
    <w:p w14:paraId="32E59C2E" w14:textId="77777777" w:rsidR="00C57E99" w:rsidRDefault="00627ED1" w:rsidP="00C57E99">
      <w:pPr>
        <w:pStyle w:val="Bodycont"/>
      </w:pPr>
      <w:r w:rsidRPr="00627ED1">
        <w:t xml:space="preserve">Apart from his own thoughts, the pressure of public opinion for the establishment of the House of Justice must have exercised </w:t>
      </w:r>
      <w:r w:rsidRPr="00627ED1">
        <w:rPr>
          <w:highlight w:val="cyan"/>
        </w:rPr>
        <w:t>Shoghi Effendi’s</w:t>
      </w:r>
      <w:r w:rsidRPr="00627ED1">
        <w:t xml:space="preserve"> mind for some time, but the guidance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protection, as promised by </w:t>
      </w:r>
      <w:r w:rsidRPr="00627ED1">
        <w:rPr>
          <w:highlight w:val="yellow"/>
        </w:rPr>
        <w:t>ʿAbdu’l-Bah</w:t>
      </w:r>
      <w:r w:rsidR="00C57E99" w:rsidRPr="000C7039">
        <w:rPr>
          <w:highlight w:val="yellow"/>
        </w:rPr>
        <w:t>á</w:t>
      </w:r>
      <w:r w:rsidRPr="00627ED1">
        <w:t xml:space="preserve">, were always vouchsafed to the Guardian, and his decisions were divinely guided. It did not take long before </w:t>
      </w:r>
      <w:r w:rsidRPr="00627ED1">
        <w:rPr>
          <w:highlight w:val="cyan"/>
        </w:rPr>
        <w:t>Shoghi Effendi</w:t>
      </w:r>
      <w:r w:rsidRPr="00627ED1">
        <w:t xml:space="preserve"> decided that the time was not ripe for the formation of the Universal House of Justice. In retrospect it can be seen that such an august institution needed a solid foundation upon which it could be built. The Local Spiritual Assemblies</w:t>
      </w:r>
      <w:r w:rsidRPr="00627ED1">
        <w:rPr>
          <w:rStyle w:val="FootnoteReference"/>
        </w:rPr>
        <w:footnoteReference w:id="488"/>
      </w:r>
      <w:r w:rsidRPr="00627ED1">
        <w:t xml:space="preserve"> which are the foundation of this Supreme Institution</w:t>
      </w:r>
      <w:r w:rsidRPr="00627ED1">
        <w:rPr>
          <w:rStyle w:val="structurepagenumber"/>
        </w:rPr>
        <w:t xml:space="preserve"> &lt;page 293</w:t>
      </w:r>
      <w:r w:rsidR="00B777C2">
        <w:rPr>
          <w:rStyle w:val="structurepagenumber"/>
        </w:rPr>
        <w:t>/&gt;</w:t>
      </w:r>
      <w:r w:rsidRPr="00627ED1">
        <w:t xml:space="preserve"> were weak and very few in number, and National Spiritual Assemblies,</w:t>
      </w:r>
      <w:r w:rsidRPr="00627ED1">
        <w:rPr>
          <w:rStyle w:val="FootnoteReference"/>
        </w:rPr>
        <w:footnoteReference w:id="489"/>
      </w:r>
      <w:r w:rsidRPr="00627ED1">
        <w:t xml:space="preserve"> the pillars upon which it had to be erected, were non-existent.</w:t>
      </w:r>
    </w:p>
    <w:p w14:paraId="2DA557F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w:t>
      </w:r>
      <w:r>
        <w:rPr>
          <w:rStyle w:val="structure"/>
        </w:rPr>
        <w:t>—en_19920000/</w:t>
      </w:r>
      <w:r w:rsidRPr="00A9368A">
        <w:rPr>
          <w:rStyle w:val="structurevisible"/>
        </w:rPr>
        <w:t>&gt;</w:t>
      </w:r>
    </w:p>
    <w:p w14:paraId="3B2C94F8" w14:textId="77777777" w:rsidR="00C57E99" w:rsidRDefault="00627ED1" w:rsidP="00C57E99">
      <w:pPr>
        <w:pStyle w:val="Bodycont"/>
      </w:pPr>
      <w:r w:rsidRPr="00627ED1">
        <w:t xml:space="preserve">It must be remembered that towards the end of </w:t>
      </w:r>
      <w:r w:rsidRPr="00627ED1">
        <w:rPr>
          <w:highlight w:val="yellow"/>
        </w:rPr>
        <w:t>ʿAbdu’l-Bah</w:t>
      </w:r>
      <w:r w:rsidR="00C57E99" w:rsidRPr="007C5354">
        <w:rPr>
          <w:highlight w:val="yellow"/>
        </w:rPr>
        <w:t>á</w:t>
      </w:r>
      <w:r w:rsidRPr="00627ED1">
        <w:rPr>
          <w:highlight w:val="yellow"/>
        </w:rPr>
        <w:t>’s</w:t>
      </w:r>
      <w:r w:rsidRPr="00627ED1">
        <w:t xml:space="preserve"> Ministry, there were only a few rudimentary local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institutions in America and Persia.</w:t>
      </w:r>
      <w:r w:rsidRPr="00627ED1">
        <w:rPr>
          <w:rStyle w:val="FootnoteReference"/>
        </w:rPr>
        <w:footnoteReference w:id="490"/>
      </w:r>
      <w:r w:rsidRPr="00627ED1">
        <w:t xml:space="preserve">They were loosely organised, and the believers had no conception of the real function of a Local Spiritual Assembly, nor did they have any experience in the art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consultation. In these circumstances, </w:t>
      </w:r>
      <w:r w:rsidRPr="00627ED1">
        <w:rPr>
          <w:highlight w:val="cyan"/>
        </w:rPr>
        <w:t>Shoghi Effendi</w:t>
      </w:r>
      <w:r w:rsidRPr="00627ED1">
        <w:t xml:space="preserve"> wisely concentrated his attention on the building of the local and national institutions of the Faith which were later to buttress and support the structure of the international institutions. Although he was physically under a great deal of strain and stress, nevertheless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protection was surrounding him. With the unshakeable resolve and determination which were characteristic of him, and before departing for Europe in April 1922, </w:t>
      </w:r>
      <w:r w:rsidRPr="00627ED1">
        <w:rPr>
          <w:highlight w:val="cyan"/>
        </w:rPr>
        <w:t>Shoghi Effendi</w:t>
      </w:r>
      <w:r w:rsidRPr="00627ED1">
        <w:t xml:space="preserve"> sent verbal messages to Germany and Britain to form Local Spiritual Assemblies and to arrange for the election of a National Assembly in each country. To the United States he sent a message to transform the body known as </w:t>
      </w:r>
      <w:r w:rsidRPr="00627ED1">
        <w:rPr>
          <w:rStyle w:val="quotesterms"/>
        </w:rPr>
        <w:t>›Executive Board‹</w:t>
      </w:r>
      <w:r w:rsidRPr="00627ED1">
        <w:t xml:space="preserve"> into a legislative institution. As we look back upon these early days of </w:t>
      </w:r>
      <w:r w:rsidRPr="00627ED1">
        <w:rPr>
          <w:highlight w:val="cyan"/>
        </w:rPr>
        <w:t>Shoghi Effendi’s</w:t>
      </w:r>
      <w:r w:rsidRPr="00627ED1">
        <w:t xml:space="preserve"> ministry, we may see these actions as initial steps towards the erection of the framework of 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85BB9B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5</w:t>
      </w:r>
      <w:r>
        <w:rPr>
          <w:rStyle w:val="structure"/>
        </w:rPr>
        <w:t>—en_19920000/</w:t>
      </w:r>
      <w:r w:rsidRPr="00A9368A">
        <w:rPr>
          <w:rStyle w:val="structurevisible"/>
        </w:rPr>
        <w:t>&gt;</w:t>
      </w:r>
    </w:p>
    <w:p w14:paraId="31EFC612" w14:textId="77777777" w:rsidR="00C57E99" w:rsidRDefault="00627ED1" w:rsidP="00C57E99">
      <w:pPr>
        <w:pStyle w:val="Bodycont"/>
      </w:pPr>
      <w:r w:rsidRPr="00627ED1">
        <w:t xml:space="preserve">On his return to the Holy Land in December 1922, </w:t>
      </w:r>
      <w:r w:rsidRPr="00627ED1">
        <w:rPr>
          <w:highlight w:val="cyan"/>
        </w:rPr>
        <w:t>Shoghi Effendi</w:t>
      </w:r>
      <w:r w:rsidRPr="00627ED1">
        <w:t xml:space="preserve">, recovered from his fatigue, refreshed and re-invigorated, took over the reins of the Cause of God and actively dedicated himself to the task of directing the many activities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in the East and the West. From the start he found himself in need of a competent secretariat for English and Persian letters. The only person who responded to his call for such service was the renowned Dr John Esslemont who served the Guardian with the utmost devotion, zeal and enthusiasm until his untimely death in 1925 robbed </w:t>
      </w:r>
      <w:r w:rsidRPr="00627ED1">
        <w:rPr>
          <w:highlight w:val="cyan"/>
        </w:rPr>
        <w:t>Shoghi Effendi</w:t>
      </w:r>
      <w:r w:rsidRPr="00627ED1">
        <w:t xml:space="preserve"> of one of his ablest assistants. Although he tried to invite others to undertake a similar service, there were no suitable candidates available anywhere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568E634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6</w:t>
      </w:r>
      <w:r>
        <w:rPr>
          <w:rStyle w:val="structure"/>
        </w:rPr>
        <w:t>—en_19920000/</w:t>
      </w:r>
      <w:r w:rsidRPr="00A9368A">
        <w:rPr>
          <w:rStyle w:val="structurevisible"/>
        </w:rPr>
        <w:t>&gt;</w:t>
      </w:r>
    </w:p>
    <w:p w14:paraId="2F8454BE" w14:textId="77777777" w:rsidR="00C57E99" w:rsidRDefault="00627ED1" w:rsidP="00C57E99">
      <w:pPr>
        <w:pStyle w:val="Bodycont"/>
      </w:pPr>
      <w:r w:rsidRPr="00627ED1">
        <w:t xml:space="preserve">There were very few believers, if any, who had the vision and the experience needed to work with </w:t>
      </w:r>
      <w:r w:rsidRPr="00627ED1">
        <w:rPr>
          <w:highlight w:val="cyan"/>
        </w:rPr>
        <w:t>Shoghi Effendi</w:t>
      </w:r>
      <w:r w:rsidRPr="00627ED1">
        <w:t xml:space="preserve"> in his efforts to build the foundations of the institutions of the Faith around the world. Although there were a number of outstanding scholars of the Faith in Persia who had studied all the Holy Writings available to them and were well versed in the history of the Faith as well as in the</w:t>
      </w:r>
      <w:r w:rsidRPr="00627ED1">
        <w:rPr>
          <w:rStyle w:val="structurepagenumber"/>
        </w:rPr>
        <w:t xml:space="preserve"> &lt;page 294</w:t>
      </w:r>
      <w:r w:rsidR="00B777C2">
        <w:rPr>
          <w:rStyle w:val="structurepagenumber"/>
        </w:rPr>
        <w:t>/&gt;</w:t>
      </w:r>
      <w:r w:rsidRPr="00627ED1">
        <w:t xml:space="preserve"> Scriptures of older religions, it is highly unlikely that any of them had perceived the significance of the institutions of the Faith, the inevitability of their rise and the emergence of 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framework of His World Order for mankind. These learned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fully conscious of the importance of the Spiritual Assemblies,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had emphasized. But probably none of them realized that the Local Spiritual Assembly was destined to become the primary institution of the Administrative Order, of which very little was known at the time. Nor did anyone realize that the institutions of the Faith would become channels for the flow of the spiritual forces latent within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02B3D9B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7</w:t>
      </w:r>
      <w:r>
        <w:rPr>
          <w:rStyle w:val="structure"/>
        </w:rPr>
        <w:t>—en_19920000/</w:t>
      </w:r>
      <w:r w:rsidRPr="00A9368A">
        <w:rPr>
          <w:rStyle w:val="structurevisible"/>
        </w:rPr>
        <w:t>&gt;</w:t>
      </w:r>
    </w:p>
    <w:p w14:paraId="48B3E90B" w14:textId="77777777" w:rsidR="00C57E99" w:rsidRDefault="00627ED1" w:rsidP="00C57E99">
      <w:pPr>
        <w:pStyle w:val="Bodycont"/>
      </w:pPr>
      <w:r w:rsidRPr="00627ED1">
        <w:t xml:space="preserve">It becomes clear now only after the lapse of many decades how little the early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understood the basic principles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Administrative Order, whose foundations </w:t>
      </w:r>
      <w:r w:rsidRPr="00627ED1">
        <w:rPr>
          <w:highlight w:val="cyan"/>
        </w:rPr>
        <w:t>Shoghi Effendi</w:t>
      </w:r>
      <w:r w:rsidRPr="00627ED1">
        <w:t xml:space="preserve"> had begun to build. This is perhaps the main reason why </w:t>
      </w:r>
      <w:r w:rsidRPr="00627ED1">
        <w:rPr>
          <w:highlight w:val="cyan"/>
        </w:rPr>
        <w:t>Shoghi Effendi</w:t>
      </w:r>
      <w:r w:rsidRPr="00627ED1">
        <w:t xml:space="preserve"> could not find a single believer who sufficiently understood the nature of the work which he had set himself to carry out, and who was free to come to the Holy Land and assist him. In the West, for example, there was Horace Holley, an able administrator who had grasped the significance of what </w:t>
      </w:r>
      <w:r w:rsidRPr="00627ED1">
        <w:rPr>
          <w:highlight w:val="cyan"/>
        </w:rPr>
        <w:t>Shoghi Effendi</w:t>
      </w:r>
      <w:r w:rsidRPr="00627ED1">
        <w:t xml:space="preserve"> was doing, and would serve him faithfully in the important work of building the local and national institutions of the Faith in America. But because of his work there, he could not be spared to go to the Holy Land to assist </w:t>
      </w:r>
      <w:r w:rsidRPr="00627ED1">
        <w:rPr>
          <w:highlight w:val="cyan"/>
        </w:rPr>
        <w:t>Shoghi Effendi</w:t>
      </w:r>
      <w:r w:rsidRPr="00627ED1">
        <w:t>.</w:t>
      </w:r>
    </w:p>
    <w:p w14:paraId="3900213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8</w:t>
      </w:r>
      <w:r>
        <w:rPr>
          <w:rStyle w:val="structure"/>
        </w:rPr>
        <w:t>—en_19920000/</w:t>
      </w:r>
      <w:r w:rsidRPr="00A9368A">
        <w:rPr>
          <w:rStyle w:val="structurevisible"/>
        </w:rPr>
        <w:t>&gt;</w:t>
      </w:r>
    </w:p>
    <w:p w14:paraId="550814A0" w14:textId="77777777" w:rsidR="00C57E99" w:rsidRDefault="00627ED1" w:rsidP="00C57E99">
      <w:pPr>
        <w:pStyle w:val="Bodycont"/>
      </w:pPr>
      <w:r w:rsidRPr="00627ED1">
        <w:t xml:space="preserve">It is important to realize that whoever was given the privilege to work with the Guardian was never in a position to make a decision for him. It was he and he alone who directed the affairs of the Cause. Unlike world leaders who usually authorize their subordinates to make decisions,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were the sole decision-makers, because they alone were the recipients of divine guidance and no one else was. Indeed, the writings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are all products of that infallible guidance which was conferred upon them by the Author of the Faith Himself.</w:t>
      </w:r>
    </w:p>
    <w:p w14:paraId="320C147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9</w:t>
      </w:r>
      <w:r>
        <w:rPr>
          <w:rStyle w:val="structure"/>
        </w:rPr>
        <w:t>—en_19920000/</w:t>
      </w:r>
      <w:r w:rsidRPr="00A9368A">
        <w:rPr>
          <w:rStyle w:val="structurevisible"/>
        </w:rPr>
        <w:t>&gt;</w:t>
      </w:r>
    </w:p>
    <w:p w14:paraId="1479167C" w14:textId="77777777" w:rsidR="00C57E99" w:rsidRDefault="00627ED1" w:rsidP="00C57E99">
      <w:pPr>
        <w:pStyle w:val="Bodycont"/>
      </w:pPr>
      <w:r w:rsidRPr="00627ED1">
        <w:t xml:space="preserve">In order to comprehend the workings and development of 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one should study its genesis. It goes back to the Author of the Faith Himself. A distinguishing feature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the Word of God, sent down for the spiritualization and guidance of man, has been preserved in its original purity and freed from every manner of human interference. This vast and glorious Revelation is not subject to man’s meddling, for to no one is given the right to tamper with His Word or His teachings.</w:t>
      </w:r>
      <w:r w:rsidRPr="00627ED1">
        <w:rPr>
          <w:rStyle w:val="structurepagenumber"/>
        </w:rPr>
        <w:t xml:space="preserve"> &lt;page 295</w:t>
      </w:r>
      <w:r w:rsidR="00B777C2">
        <w:rPr>
          <w:rStyle w:val="structurepagenumber"/>
        </w:rPr>
        <w:t>/&gt;</w:t>
      </w:r>
    </w:p>
    <w:p w14:paraId="046047F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10</w:t>
      </w:r>
      <w:r>
        <w:rPr>
          <w:rStyle w:val="structure"/>
        </w:rPr>
        <w:t>—en_19920000/</w:t>
      </w:r>
      <w:r w:rsidRPr="00A9368A">
        <w:rPr>
          <w:rStyle w:val="structurevisible"/>
        </w:rPr>
        <w:t>&gt;</w:t>
      </w:r>
    </w:p>
    <w:p w14:paraId="7CB4F1E4" w14:textId="77777777" w:rsidR="00C57E99" w:rsidRDefault="00627ED1" w:rsidP="00C57E99">
      <w:pPr>
        <w:pStyle w:val="Bodycont"/>
      </w:pPr>
      <w:r w:rsidRPr="00627ED1">
        <w:t>In a previous chapter</w:t>
      </w:r>
      <w:r w:rsidRPr="00627ED1">
        <w:rPr>
          <w:rStyle w:val="FootnoteReference"/>
        </w:rPr>
        <w:footnoteReference w:id="491"/>
      </w:r>
      <w:r w:rsidRPr="00627ED1">
        <w:t xml:space="preserve"> we stated that the revelation of the Word of God may be likened to the rain which falls and creates a pool which in this analogy represents the repository of the Word of God </w:t>
      </w:r>
      <w:r w:rsidR="00C57E99">
        <w:t>--</w:t>
      </w:r>
      <w:r w:rsidRPr="00627ED1">
        <w:t xml:space="preserve"> of the holy scriptures of each religion. In this Dispensation, the outpourings of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have been so copious as to create a veritable ocean of Revelation,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sealed off this ocean from all intruders. During His lifetime, He Himself proffered the Water of Life to the peoples of the world, and after His passing, the outpouring of His Revelation was channelled through the person of </w:t>
      </w:r>
      <w:r w:rsidRPr="00627ED1">
        <w:rPr>
          <w:highlight w:val="yellow"/>
        </w:rPr>
        <w:t>ʿAbdu’l-Bah</w:t>
      </w:r>
      <w:r w:rsidR="00C57E99" w:rsidRPr="000C7039">
        <w:rPr>
          <w:highlight w:val="yellow"/>
        </w:rPr>
        <w:t>á</w:t>
      </w:r>
      <w:r w:rsidRPr="00627ED1">
        <w:t xml:space="preserve">. He it was who was created especially by God to act after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container and reservoir for this great ocean.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did not simply hand over His word and His Revelation free for all to manipulate. Rather, He entrusted them to </w:t>
      </w:r>
      <w:r w:rsidRPr="00627ED1">
        <w:rPr>
          <w:highlight w:val="yellow"/>
        </w:rPr>
        <w:t>ʿAbdu’l-Bah</w:t>
      </w:r>
      <w:r w:rsidR="00C57E99" w:rsidRPr="000C7039">
        <w:rPr>
          <w:highlight w:val="yellow"/>
        </w:rPr>
        <w:t>á</w:t>
      </w:r>
      <w:r w:rsidRPr="00627ED1">
        <w:t xml:space="preserve"> and enjoined upon all the believers to turn to Him in order to receive their portion of the bounties of God which were enshrined within His Revelation. To no one did He give the right to interpret His words, to add or take away even a dot from His Writings. Using the above analogy, this mighty ocean was placed within the Person of </w:t>
      </w:r>
      <w:r w:rsidRPr="00627ED1">
        <w:rPr>
          <w:highlight w:val="yellow"/>
        </w:rPr>
        <w:t>ʿAbdu’l-Bah</w:t>
      </w:r>
      <w:r w:rsidR="00C57E99" w:rsidRPr="000C7039">
        <w:rPr>
          <w:highlight w:val="yellow"/>
        </w:rPr>
        <w:t>á</w:t>
      </w:r>
      <w:r w:rsidRPr="00627ED1">
        <w:t xml:space="preserve">, who acted as a wall around it and sealed it off from man’s interference. So thoroughly did He embody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within His soul that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was only through </w:t>
      </w:r>
      <w:r w:rsidRPr="00627ED1">
        <w:rPr>
          <w:highlight w:val="yellow"/>
        </w:rPr>
        <w:t>ʿAbdu’l-Bah</w:t>
      </w:r>
      <w:r w:rsidR="00C57E99" w:rsidRPr="000C7039">
        <w:rPr>
          <w:highlight w:val="yellow"/>
        </w:rPr>
        <w:t>á</w:t>
      </w:r>
      <w:r w:rsidRPr="00627ED1">
        <w:t xml:space="preserve"> that the redeeming power of His Faith and the spiritual energies He had released could flow to mankind.</w:t>
      </w:r>
    </w:p>
    <w:p w14:paraId="44B0B60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11</w:t>
      </w:r>
      <w:r>
        <w:rPr>
          <w:rStyle w:val="structure"/>
        </w:rPr>
        <w:t>—en_19920000/</w:t>
      </w:r>
      <w:r w:rsidRPr="00A9368A">
        <w:rPr>
          <w:rStyle w:val="structurevisible"/>
        </w:rPr>
        <w:t>&gt;</w:t>
      </w:r>
    </w:p>
    <w:p w14:paraId="4A434012" w14:textId="77777777" w:rsidR="00C57E99" w:rsidRDefault="00627ED1" w:rsidP="00C57E99">
      <w:pPr>
        <w:pStyle w:val="Bodycont"/>
      </w:pPr>
      <w:r w:rsidRPr="00627ED1">
        <w:t xml:space="preserve">Despite the many unscrupulous attempts to break through the walls which protected that ocean, despite those several outstanding followers of the Faith who rebelled against the Centre of the Covenant in order to promote their own selfish desires, to introduce their own ideas into the teachings, to divide the Faith of God and consequently to contaminate the heavenly stream of the Word of God,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based on a firm foundation and the walls around the ocean </w:t>
      </w:r>
      <w:r w:rsidR="00C57E99">
        <w:t>--</w:t>
      </w:r>
      <w:r w:rsidRPr="00627ED1">
        <w:t xml:space="preserve"> the Covenant </w:t>
      </w:r>
      <w:r w:rsidR="00C57E99">
        <w:t>--</w:t>
      </w:r>
      <w:r w:rsidRPr="00627ED1">
        <w:t xml:space="preserve"> were impregnable. This great ocean surged within the soul of </w:t>
      </w:r>
      <w:r w:rsidRPr="00627ED1">
        <w:rPr>
          <w:highlight w:val="yellow"/>
        </w:rPr>
        <w:t>ʿAbdu’l-Bah</w:t>
      </w:r>
      <w:r w:rsidR="00C57E99" w:rsidRPr="000C7039">
        <w:rPr>
          <w:highlight w:val="yellow"/>
        </w:rPr>
        <w:t>á</w:t>
      </w:r>
      <w:r w:rsidRPr="00627ED1">
        <w:t xml:space="preserve"> for twenty-nine years, and He bestowed its life-giving waters upon thousands of men and women throughout the East and the West. He left for posterity the unadulterated Word of God free of every trace of distortion or defilement.</w:t>
      </w:r>
    </w:p>
    <w:p w14:paraId="10FDC81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12</w:t>
      </w:r>
      <w:r>
        <w:rPr>
          <w:rStyle w:val="structure"/>
        </w:rPr>
        <w:t>—en_19920000/</w:t>
      </w:r>
      <w:r w:rsidRPr="00A9368A">
        <w:rPr>
          <w:rStyle w:val="structurevisible"/>
        </w:rPr>
        <w:t>&gt;</w:t>
      </w:r>
    </w:p>
    <w:p w14:paraId="72F29E47" w14:textId="77777777" w:rsidR="00C57E99" w:rsidRDefault="00627ED1" w:rsidP="00C57E99">
      <w:pPr>
        <w:pStyle w:val="Bodycont"/>
      </w:pPr>
      <w:r w:rsidRPr="00627ED1">
        <w:t xml:space="preserve">God in His everlasting Covenant has bestowed upon mankind two priceless gifts. One is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which is supreme over all things; the other, His Centre of the Covenant. He has given man both the ocean and the receptacle for it. These two gifts are God’s part in His Covenant. Man’s part is to draw the life-giving</w:t>
      </w:r>
      <w:r w:rsidRPr="00627ED1">
        <w:rPr>
          <w:rStyle w:val="structurepagenumber"/>
        </w:rPr>
        <w:t xml:space="preserve"> &lt;page 296</w:t>
      </w:r>
      <w:r w:rsidR="00B777C2">
        <w:rPr>
          <w:rStyle w:val="structurepagenumber"/>
        </w:rPr>
        <w:t>/&gt;</w:t>
      </w:r>
      <w:r w:rsidRPr="00627ED1">
        <w:t xml:space="preserve"> waters of His Revelation from this reservoir. But how was it possible for this objective to be achieved after the passing of </w:t>
      </w:r>
      <w:r w:rsidRPr="00627ED1">
        <w:rPr>
          <w:highlight w:val="yellow"/>
        </w:rPr>
        <w:t>ʿAbdu’l-Bah</w:t>
      </w:r>
      <w:r w:rsidR="00C57E99" w:rsidRPr="000C7039">
        <w:rPr>
          <w:highlight w:val="yellow"/>
        </w:rPr>
        <w:t>á</w:t>
      </w:r>
      <w:r w:rsidRPr="00627ED1">
        <w:t>? To bring this about, the Master delineated in His Will and Testament the outlines of a marvellous scheme: the institutions of the Administrative Order, designed to provide access to this spiritual reservoir.</w:t>
      </w:r>
    </w:p>
    <w:p w14:paraId="60AF0E4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13</w:t>
      </w:r>
      <w:r>
        <w:rPr>
          <w:rStyle w:val="structure"/>
        </w:rPr>
        <w:t>—en_19920000/</w:t>
      </w:r>
      <w:r w:rsidRPr="00A9368A">
        <w:rPr>
          <w:rStyle w:val="structurevisible"/>
        </w:rPr>
        <w:t>&gt;</w:t>
      </w:r>
    </w:p>
    <w:p w14:paraId="36C325F0" w14:textId="77777777" w:rsidR="00C57E99" w:rsidRDefault="00627ED1" w:rsidP="00C57E99">
      <w:pPr>
        <w:pStyle w:val="Bodycont"/>
      </w:pPr>
      <w:r w:rsidRPr="00627ED1">
        <w:t xml:space="preserve">The believers in the Formative Age had now to play their part, as bidden by </w:t>
      </w:r>
      <w:r w:rsidRPr="00627ED1">
        <w:rPr>
          <w:highlight w:val="yellow"/>
        </w:rPr>
        <w:t>ʿAbdu’l-Bah</w:t>
      </w:r>
      <w:r w:rsidR="00C57E99" w:rsidRPr="000C7039">
        <w:rPr>
          <w:highlight w:val="yellow"/>
        </w:rPr>
        <w:t>á</w:t>
      </w:r>
      <w:r w:rsidRPr="00627ED1">
        <w:t xml:space="preserve">, in the building up of the institutions of the Faith which were to act as channels for carrying the energies released by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every part of the planet. The raising of these institutions is to be regarded as the role that man has to fulfil in the eternal Covenant which God has made with him in this Dispensation.</w:t>
      </w:r>
    </w:p>
    <w:p w14:paraId="77933CD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14</w:t>
      </w:r>
      <w:r>
        <w:rPr>
          <w:rStyle w:val="structure"/>
        </w:rPr>
        <w:t>—en_19920000/</w:t>
      </w:r>
      <w:r w:rsidRPr="00A9368A">
        <w:rPr>
          <w:rStyle w:val="structurevisible"/>
        </w:rPr>
        <w:t>&gt;</w:t>
      </w:r>
    </w:p>
    <w:p w14:paraId="66928123" w14:textId="77777777" w:rsidR="00C57E99" w:rsidRDefault="00627ED1" w:rsidP="00C57E99">
      <w:pPr>
        <w:pStyle w:val="Bodycont"/>
      </w:pPr>
      <w:r w:rsidRPr="00627ED1">
        <w:t xml:space="preserve">Knowing their inadequacy and immaturity, </w:t>
      </w:r>
      <w:r w:rsidRPr="00627ED1">
        <w:rPr>
          <w:highlight w:val="yellow"/>
        </w:rPr>
        <w:t>ʿAbdu’l-Bah</w:t>
      </w:r>
      <w:r w:rsidR="00C57E99" w:rsidRPr="000C7039">
        <w:rPr>
          <w:highlight w:val="yellow"/>
        </w:rPr>
        <w:t>á</w:t>
      </w:r>
      <w:r w:rsidRPr="00627ED1">
        <w:t xml:space="preserve"> did not leave the believers alone in this task. He gave them </w:t>
      </w:r>
      <w:r w:rsidRPr="00627ED1">
        <w:rPr>
          <w:highlight w:val="cyan"/>
        </w:rPr>
        <w:t>Shoghi Effendi</w:t>
      </w:r>
      <w:r w:rsidRPr="00627ED1">
        <w:t xml:space="preserve">, whom He extolled as a pearl, unique and priceless, the Sign of God on earth, the Guardian of the Cause of God and the Expounder and Interpreter of His Word. The blue-print of the institutions, local, national and international </w:t>
      </w:r>
      <w:r w:rsidR="00C57E99">
        <w:t>--</w:t>
      </w:r>
      <w:r w:rsidRPr="00627ED1">
        <w:t xml:space="preserve"> the channels designed to carry the water of life </w:t>
      </w:r>
      <w:r w:rsidR="00C57E99">
        <w:t>--</w:t>
      </w:r>
      <w:r w:rsidRPr="00627ED1">
        <w:t xml:space="preserve"> had been given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w:t>
      </w:r>
      <w:r w:rsidRPr="00627ED1">
        <w:rPr>
          <w:highlight w:val="cyan"/>
        </w:rPr>
        <w:t>Shoghi Effendi’s</w:t>
      </w:r>
      <w:r w:rsidRPr="00627ED1">
        <w:t xml:space="preserve"> task then was that of the builder. In the same way as a city engineer distributes clean water to each home from the reservoir by means of the pumping station and the use of main ducts and local pipes, the world-vitalizing forces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pour out from its World Centre through the institutions of the Guardianship and the Universal House of Justice into the National Spiritual Assemblies and through these to the Local Spiritual Assemblies all over the planet. Thus the water of life, deposited within the ocean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and protected by the institution of the Covenant, is carried to the peoples of the world through the national and local institutions of the Faith without being adulterated by man.</w:t>
      </w:r>
    </w:p>
    <w:p w14:paraId="1D7104F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15</w:t>
      </w:r>
      <w:r>
        <w:rPr>
          <w:rStyle w:val="structure"/>
        </w:rPr>
        <w:t>—en_19920000/</w:t>
      </w:r>
      <w:r w:rsidRPr="00A9368A">
        <w:rPr>
          <w:rStyle w:val="structurevisible"/>
        </w:rPr>
        <w:t>&gt;</w:t>
      </w:r>
    </w:p>
    <w:p w14:paraId="13D93F9F" w14:textId="77777777" w:rsidR="00C57E99" w:rsidRDefault="00627ED1" w:rsidP="00C57E99">
      <w:pPr>
        <w:pStyle w:val="Bodycont"/>
      </w:pPr>
      <w:r w:rsidRPr="00627ED1">
        <w:t xml:space="preserve">In the course of his thirty-six years of Guardianship, </w:t>
      </w:r>
      <w:r w:rsidRPr="00627ED1">
        <w:rPr>
          <w:highlight w:val="cyan"/>
        </w:rPr>
        <w:t>Shoghi Effendi</w:t>
      </w:r>
      <w:r w:rsidRPr="00627ED1">
        <w:t xml:space="preserve"> acted, in terms of the above analogy, as the pumping station, connecting the ocean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to the National and Local Assemblies. Today this function is performed by the Universal House of Justice, and the world-vivifying forces of the Faith stream out from this divinely ordained institution into a vast network of Assemblies, bestowing spiritual life upon multitudes in every part of the world. Concerning the significance of these divinely ordained channels, </w:t>
      </w:r>
      <w:r w:rsidRPr="00627ED1">
        <w:rPr>
          <w:highlight w:val="cyan"/>
        </w:rPr>
        <w:t>Shoghi Effendi</w:t>
      </w:r>
      <w:r w:rsidRPr="00627ED1">
        <w:t xml:space="preserve"> makes this remarkable statement:</w:t>
      </w:r>
    </w:p>
    <w:p w14:paraId="106A64D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16</w:t>
      </w:r>
      <w:r>
        <w:rPr>
          <w:rStyle w:val="structure"/>
        </w:rPr>
        <w:t>—en_19920000/</w:t>
      </w:r>
      <w:r w:rsidRPr="00A9368A">
        <w:rPr>
          <w:rStyle w:val="structurevisible"/>
        </w:rPr>
        <w:t>&gt;</w:t>
      </w:r>
    </w:p>
    <w:p w14:paraId="5CAB8124" w14:textId="77777777" w:rsidR="00C57E99" w:rsidRDefault="00C57E99" w:rsidP="00A12F00">
      <w:pPr>
        <w:pStyle w:val="Quote1st"/>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»The moment had now arrived</w:t>
      </w:r>
      <w:r w:rsidR="00627ED1" w:rsidRPr="00627ED1">
        <w:rPr>
          <w:rStyle w:val="FootnoteReference"/>
        </w:rPr>
        <w:footnoteReference w:id="492"/>
      </w:r>
      <w:r w:rsidR="00627ED1" w:rsidRPr="00627ED1">
        <w:rPr>
          <w:rStyle w:val="quotebahaiscripture"/>
        </w:rPr>
        <w:t xml:space="preserve"> for that undying, that world-vitalizing Spirit that was born in </w:t>
      </w:r>
      <w:r w:rsidR="00DC6AA6" w:rsidRPr="00230826">
        <w:rPr>
          <w:rStyle w:val="quotebahaiscripture"/>
          <w:rFonts w:hint="eastAsia"/>
          <w:highlight w:val="yellow"/>
        </w:rPr>
        <w:t></w:t>
      </w:r>
      <w:r w:rsidR="00627ED1" w:rsidRPr="00627ED1">
        <w:rPr>
          <w:rStyle w:val="quotebahaiscripture"/>
          <w:rFonts w:hint="eastAsia"/>
          <w:highlight w:val="yellow"/>
        </w:rPr>
        <w:t>í</w:t>
      </w:r>
      <w:r w:rsidR="00627ED1" w:rsidRPr="00627ED1">
        <w:rPr>
          <w:rStyle w:val="quotebahaiscripture"/>
          <w:highlight w:val="yellow"/>
        </w:rPr>
        <w:t>ráz</w:t>
      </w:r>
      <w:r w:rsidR="00627ED1" w:rsidRPr="00627ED1">
        <w:rPr>
          <w:rStyle w:val="quotebahaiscripture"/>
        </w:rPr>
        <w:t xml:space="preserve">, that had been rekindled in </w:t>
      </w:r>
      <w:r w:rsidR="00627ED1" w:rsidRPr="00627ED1">
        <w:rPr>
          <w:rStyle w:val="quotebahaiscripture"/>
          <w:highlight w:val="yellow"/>
        </w:rPr>
        <w:t>Ṭihrán</w:t>
      </w:r>
      <w:r w:rsidR="00627ED1" w:rsidRPr="00627ED1">
        <w:rPr>
          <w:rStyle w:val="quotebahaiscripture"/>
        </w:rPr>
        <w:t xml:space="preserve">, that had been fanned into flame in </w:t>
      </w:r>
      <w:r w:rsidR="00627ED1" w:rsidRPr="00627ED1">
        <w:rPr>
          <w:rStyle w:val="quotebahaiscripture"/>
          <w:highlight w:val="yellow"/>
        </w:rPr>
        <w:t>Ba</w:t>
      </w:r>
      <w:r w:rsidR="00116523">
        <w:rPr>
          <w:rStyle w:val="quotebahaiscripture"/>
          <w:highlight w:val="yellow"/>
        </w:rPr>
        <w:t></w:t>
      </w:r>
      <w:r w:rsidR="00627ED1" w:rsidRPr="00627ED1">
        <w:rPr>
          <w:rStyle w:val="quotebahaiscripture"/>
          <w:highlight w:val="yellow"/>
        </w:rPr>
        <w:t>dád</w:t>
      </w:r>
      <w:r w:rsidR="00627ED1" w:rsidRPr="00627ED1">
        <w:rPr>
          <w:rStyle w:val="quotebahaiscripture"/>
        </w:rPr>
        <w:t xml:space="preserve"> and Adrianople, that had been carried</w:t>
      </w:r>
      <w:r w:rsidR="00627ED1" w:rsidRPr="00627ED1">
        <w:rPr>
          <w:rStyle w:val="structurepagenumber"/>
        </w:rPr>
        <w:t xml:space="preserve"> &lt;page 297</w:t>
      </w:r>
      <w:r w:rsidR="00B777C2">
        <w:rPr>
          <w:rStyle w:val="structurepagenumber"/>
        </w:rPr>
        <w:t>/&gt;</w:t>
      </w:r>
      <w:r w:rsidR="00627ED1" w:rsidRPr="00627ED1">
        <w:rPr>
          <w:rStyle w:val="quotebahaiscripture"/>
        </w:rPr>
        <w:t xml:space="preserve"> to the West, and was now illuminating the fringes of five continents, to incarnate itself in institutions designed to canalize its outspreading energies and stimulate its growth.«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493"/>
      </w:r>
    </w:p>
    <w:p w14:paraId="3A8637A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17</w:t>
      </w:r>
      <w:r>
        <w:rPr>
          <w:rStyle w:val="structure"/>
        </w:rPr>
        <w:t>—en_19920000/</w:t>
      </w:r>
      <w:r w:rsidRPr="00A9368A">
        <w:rPr>
          <w:rStyle w:val="structurevisible"/>
        </w:rPr>
        <w:t>&gt;</w:t>
      </w:r>
    </w:p>
    <w:p w14:paraId="4A116831" w14:textId="77777777" w:rsidR="00C57E99" w:rsidRDefault="00627ED1" w:rsidP="00C57E99">
      <w:pPr>
        <w:pStyle w:val="Bodyafterquote"/>
      </w:pPr>
      <w:r w:rsidRPr="00627ED1">
        <w:t xml:space="preserve">The </w:t>
      </w:r>
      <w:r w:rsidRPr="00627ED1">
        <w:rPr>
          <w:rStyle w:val="quotesterms"/>
        </w:rPr>
        <w:t>›world-vitalizing spirit‹</w:t>
      </w:r>
      <w:r w:rsidRPr="00627ED1">
        <w:t xml:space="preserve"> mentioned by </w:t>
      </w:r>
      <w:r w:rsidRPr="00627ED1">
        <w:rPr>
          <w:highlight w:val="cyan"/>
        </w:rPr>
        <w:t>Shoghi Effendi</w:t>
      </w:r>
      <w:r w:rsidRPr="00627ED1">
        <w:t xml:space="preserve"> is generated by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is the cause of the quickening of mankind. It is the vivifying energies released by this spirit which penetrate the hearts of men and enable them to recognize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embrace His Faith.</w:t>
      </w:r>
    </w:p>
    <w:p w14:paraId="18D702EF"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18</w:t>
      </w:r>
      <w:r>
        <w:rPr>
          <w:rStyle w:val="structure"/>
        </w:rPr>
        <w:t>—en_19920000/</w:t>
      </w:r>
      <w:r w:rsidRPr="00A9368A">
        <w:rPr>
          <w:rStyle w:val="structurevisible"/>
        </w:rPr>
        <w:t>&gt;</w:t>
      </w:r>
    </w:p>
    <w:p w14:paraId="0B984A38" w14:textId="77777777" w:rsidR="00C57E99" w:rsidRDefault="00627ED1" w:rsidP="00C57E99">
      <w:pPr>
        <w:pStyle w:val="Bodycont"/>
      </w:pPr>
      <w:r w:rsidRPr="00627ED1">
        <w:t xml:space="preserve">This statement by </w:t>
      </w:r>
      <w:r w:rsidRPr="00627ED1">
        <w:rPr>
          <w:highlight w:val="cyan"/>
        </w:rPr>
        <w:t>Shoghi Effendi</w:t>
      </w:r>
      <w:r w:rsidRPr="00627ED1">
        <w:t xml:space="preserve"> conferred a completely new insight upon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every land. It became evident to them that whereas in the Heroic Age</w:t>
      </w:r>
      <w:r w:rsidRPr="00627ED1">
        <w:rPr>
          <w:rStyle w:val="FootnoteReference"/>
        </w:rPr>
        <w:footnoteReference w:id="494"/>
      </w:r>
      <w:r w:rsidRPr="00627ED1">
        <w:t xml:space="preserve"> this </w:t>
      </w:r>
      <w:r w:rsidRPr="00627ED1">
        <w:rPr>
          <w:rStyle w:val="quotesterms"/>
        </w:rPr>
        <w:t>›world-vitalizing spirit‹</w:t>
      </w:r>
      <w:r w:rsidRPr="00627ED1">
        <w:t xml:space="preserve"> which bestowed spiritual life upon the believers had been released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Themselves, in the Formative Age this same spirit reaches humanity through the instrumentality of the local, national and international institutions of the Faith. It follows therefore, that in this day, a Local Spiritual Assembly becomes a channel through which the forces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can reach a locality. Once this institution is established, the believers in that locality can bring this </w:t>
      </w:r>
      <w:r w:rsidRPr="00627ED1">
        <w:rPr>
          <w:rStyle w:val="quotesterms"/>
        </w:rPr>
        <w:t>›world-vitalizing spirit‹</w:t>
      </w:r>
      <w:r w:rsidRPr="00627ED1">
        <w:t xml:space="preserve"> into contact with the people, thus enabling its life-giving energies to enter their hearts.</w:t>
      </w:r>
    </w:p>
    <w:p w14:paraId="6C63ED1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19</w:t>
      </w:r>
      <w:r>
        <w:rPr>
          <w:rStyle w:val="structure"/>
        </w:rPr>
        <w:t>—en_19920000/</w:t>
      </w:r>
      <w:r w:rsidRPr="00A9368A">
        <w:rPr>
          <w:rStyle w:val="structurevisible"/>
        </w:rPr>
        <w:t>&gt;</w:t>
      </w:r>
    </w:p>
    <w:p w14:paraId="508B14F2" w14:textId="77777777" w:rsidR="00C57E99" w:rsidRDefault="00627ED1" w:rsidP="00C57E99">
      <w:pPr>
        <w:pStyle w:val="Bodycont"/>
      </w:pPr>
      <w:r w:rsidRPr="00627ED1">
        <w:t xml:space="preserve">The usual process by which an individual is influenced by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becomes assured of its truth is through the instrumentality of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teacher, or by reading some literature on the Faith. But in the final analysis, what makes a person a confirmed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is the spirit of the Faith which touches his heart. This spirit flows today through the Spiritual Assembly and permeates the locality where this institution is established. The Spiritual Assembly thus plays a vital part in releasing the spiritual energies emanating from the ocean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 town, city or village.</w:t>
      </w:r>
    </w:p>
    <w:p w14:paraId="02AF6B5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20</w:t>
      </w:r>
      <w:r>
        <w:rPr>
          <w:rStyle w:val="structure"/>
        </w:rPr>
        <w:t>—en_19920000/</w:t>
      </w:r>
      <w:r w:rsidRPr="00A9368A">
        <w:rPr>
          <w:rStyle w:val="structurevisible"/>
        </w:rPr>
        <w:t>&gt;</w:t>
      </w:r>
    </w:p>
    <w:p w14:paraId="1EB5EA3C" w14:textId="77777777" w:rsidR="00C57E99" w:rsidRDefault="00627ED1" w:rsidP="00C57E99">
      <w:pPr>
        <w:pStyle w:val="Bodycont"/>
      </w:pPr>
      <w:r w:rsidRPr="00627ED1">
        <w:t xml:space="preserve">Should there be no Spiritual Assembly in a locality,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group</w:t>
      </w:r>
      <w:r w:rsidRPr="00627ED1">
        <w:rPr>
          <w:rStyle w:val="FootnoteReference"/>
        </w:rPr>
        <w:footnoteReference w:id="495"/>
      </w:r>
      <w:r w:rsidRPr="00627ED1">
        <w:t xml:space="preserve"> will provide this channel, for it is an institution which is destined to evolve into a Spiritual Assembly. The same is true of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centre</w:t>
      </w:r>
      <w:r w:rsidRPr="00627ED1">
        <w:rPr>
          <w:rStyle w:val="FootnoteReference"/>
        </w:rPr>
        <w:footnoteReference w:id="496"/>
      </w:r>
      <w:r w:rsidRPr="00627ED1">
        <w:t xml:space="preserve"> when the lone individual acts as a nucleus of an Assembly. It can be seen therefore that the institution of the Spiritual Assembly is the essential element in the propagation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throughout the world. The other element is the individual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who is the means for diffusing </w:t>
      </w:r>
      <w:r w:rsidRPr="00627ED1">
        <w:rPr>
          <w:rStyle w:val="quotesterms"/>
        </w:rPr>
        <w:t>›divine fragrances‹</w:t>
      </w:r>
      <w:r w:rsidRPr="00627ED1">
        <w:t xml:space="preserve"> among the people. All this demonstrates that the local, national and international institutions of the Faith, the carriers of the </w:t>
      </w:r>
      <w:r w:rsidRPr="00627ED1">
        <w:rPr>
          <w:rStyle w:val="quotesterms"/>
        </w:rPr>
        <w:t>›world-vitalizing</w:t>
      </w:r>
      <w:r w:rsidRPr="00627ED1">
        <w:rPr>
          <w:rStyle w:val="structurepagenumber"/>
        </w:rPr>
        <w:t xml:space="preserve"> &lt;page 298</w:t>
      </w:r>
      <w:r w:rsidR="00B777C2">
        <w:rPr>
          <w:rStyle w:val="structurepagenumber"/>
        </w:rPr>
        <w:t>/&gt;</w:t>
      </w:r>
      <w:r w:rsidRPr="00627ED1">
        <w:rPr>
          <w:rStyle w:val="quotesterms"/>
        </w:rPr>
        <w:t xml:space="preserve"> spirit‹</w:t>
      </w:r>
      <w:r w:rsidRPr="00627ED1">
        <w:t>, are an essential means for the propagation of the Faith, its establishment in every land, and its emergence in the fullness of time.</w:t>
      </w:r>
      <w:r w:rsidR="00C57E99">
        <w:t xml:space="preserve"> </w:t>
      </w:r>
      <w:r w:rsidRPr="00627ED1">
        <w:t xml:space="preserve"> </w:t>
      </w:r>
    </w:p>
    <w:p w14:paraId="43E7BC6B"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21</w:t>
      </w:r>
      <w:r>
        <w:rPr>
          <w:rStyle w:val="structure"/>
        </w:rPr>
        <w:t>—en_19920000/</w:t>
      </w:r>
      <w:r w:rsidRPr="00A9368A">
        <w:rPr>
          <w:rStyle w:val="structurevisible"/>
        </w:rPr>
        <w:t>&gt;</w:t>
      </w:r>
    </w:p>
    <w:p w14:paraId="2C341D54" w14:textId="77777777" w:rsidR="00C57E99" w:rsidRDefault="00627ED1" w:rsidP="00C57E99">
      <w:pPr>
        <w:pStyle w:val="Bodycont"/>
      </w:pPr>
      <w:r w:rsidRPr="00627ED1">
        <w:t xml:space="preserve">It took several years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appreciate the significance of the Local and National Spiritual Assemblies and their relationship to the institution of the Universal House of Justice. A clear picture emerged when </w:t>
      </w:r>
      <w:r w:rsidRPr="00627ED1">
        <w:rPr>
          <w:highlight w:val="cyan"/>
        </w:rPr>
        <w:t>Shoghi Effendi</w:t>
      </w:r>
      <w:r w:rsidRPr="00627ED1">
        <w:t xml:space="preserve"> built a monument over the grave of the Greatest Holy Leaf on Mount Carmel. He described this monument as a symbol of the Administrative Order. It consists of a base, symbolic of the Local Spiritual Assemblies, a number of columns placed upon the base, symbolic of the National Spiritual Assemblies, and a dome built upon these representing the Universal House of Justice. The weight of this supreme institution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placed upon the National Spiritual Assemblies which in turn rest upon the Local Spiritual Assemblies. This interdependence of the institutions of the Administrative Order, which is built from the grass roots upwards (and not from the top down!) demonstrates that, in the absence of Local and National Spiritual Assemblies, it was not possible for </w:t>
      </w:r>
      <w:r w:rsidRPr="00627ED1">
        <w:rPr>
          <w:highlight w:val="cyan"/>
        </w:rPr>
        <w:t>Shoghi Effendi</w:t>
      </w:r>
      <w:r w:rsidRPr="00627ED1">
        <w:t xml:space="preserve"> to arrange for the election of the Universal House of Justice.</w:t>
      </w:r>
    </w:p>
    <w:p w14:paraId="6655EBC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22</w:t>
      </w:r>
      <w:r>
        <w:rPr>
          <w:rStyle w:val="structure"/>
        </w:rPr>
        <w:t>—en_19920000/</w:t>
      </w:r>
      <w:r w:rsidRPr="00A9368A">
        <w:rPr>
          <w:rStyle w:val="structurevisible"/>
        </w:rPr>
        <w:t>&gt;</w:t>
      </w:r>
    </w:p>
    <w:p w14:paraId="0943A124" w14:textId="77777777" w:rsidR="00C57E99" w:rsidRDefault="00627ED1" w:rsidP="00C57E99">
      <w:pPr>
        <w:pStyle w:val="Bodycont"/>
      </w:pPr>
      <w:r w:rsidRPr="00627ED1">
        <w:t xml:space="preserve">The Administrative Order is the nucleus and the pattern of the promised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must come into being in the distant future; this Administrative Order has been developing since the ministry of </w:t>
      </w:r>
      <w:r w:rsidRPr="00627ED1">
        <w:rPr>
          <w:highlight w:val="cyan"/>
        </w:rPr>
        <w:t>Shoghi Effendi</w:t>
      </w:r>
      <w:r w:rsidRPr="00627ED1">
        <w:t xml:space="preserve"> began in 192</w:t>
      </w:r>
      <w:r w:rsidR="00C57E99">
        <w:t>1</w:t>
      </w:r>
      <w:r w:rsidRPr="00627ED1">
        <w:t xml:space="preserve">. It is functioning today and is concerned with the affairs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but the writings of </w:t>
      </w:r>
      <w:r w:rsidRPr="00627ED1">
        <w:rPr>
          <w:highlight w:val="cyan"/>
        </w:rPr>
        <w:t>Shoghi Effendi</w:t>
      </w:r>
      <w:r w:rsidRPr="00627ED1">
        <w:t xml:space="preserve"> make it clear that it is destined in the fullness of time to evolve into that new World Order designed to govern the whole of the human race under one universal Faith. It is important to note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revealed the principles of His new World Order and ordained the establishment of some of its institutions. </w:t>
      </w:r>
      <w:r w:rsidRPr="00627ED1">
        <w:rPr>
          <w:highlight w:val="yellow"/>
        </w:rPr>
        <w:t>ʿAbdu’l-Bah</w:t>
      </w:r>
      <w:r w:rsidR="00C57E99" w:rsidRPr="000C7039">
        <w:rPr>
          <w:highlight w:val="yellow"/>
        </w:rPr>
        <w:t>á</w:t>
      </w:r>
      <w:r w:rsidRPr="00627ED1">
        <w:t xml:space="preserve">, in His Will and Testament, created further institutions and thus filled the gaps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deliberately left open. Like an architect, </w:t>
      </w:r>
      <w:r w:rsidRPr="00627ED1">
        <w:rPr>
          <w:highlight w:val="yellow"/>
        </w:rPr>
        <w:t>ʿAbdu’l-Bah</w:t>
      </w:r>
      <w:r w:rsidR="00C57E99" w:rsidRPr="000C7039">
        <w:rPr>
          <w:highlight w:val="yellow"/>
        </w:rPr>
        <w:t>á</w:t>
      </w:r>
      <w:r w:rsidRPr="00627ED1">
        <w:t xml:space="preserve">, in this important document, delineated the features of the Administrative Order and appointed </w:t>
      </w:r>
      <w:r w:rsidRPr="00627ED1">
        <w:rPr>
          <w:highlight w:val="cyan"/>
        </w:rPr>
        <w:t>Shoghi Effendi</w:t>
      </w:r>
      <w:r w:rsidRPr="00627ED1">
        <w:t xml:space="preserve"> to be its builder.</w:t>
      </w:r>
    </w:p>
    <w:p w14:paraId="0289A61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23</w:t>
      </w:r>
      <w:r>
        <w:rPr>
          <w:rStyle w:val="structure"/>
        </w:rPr>
        <w:t>—en_19920000/</w:t>
      </w:r>
      <w:r w:rsidRPr="00A9368A">
        <w:rPr>
          <w:rStyle w:val="structurevisible"/>
        </w:rPr>
        <w:t>&gt;</w:t>
      </w:r>
    </w:p>
    <w:p w14:paraId="75B67DAC" w14:textId="77777777" w:rsidR="00C57E99" w:rsidRDefault="00627ED1" w:rsidP="00C57E99">
      <w:pPr>
        <w:pStyle w:val="Bodycont"/>
      </w:pPr>
      <w:r w:rsidRPr="00627ED1">
        <w:t xml:space="preserve">Barely two months had passed from the passing of the Master when </w:t>
      </w:r>
      <w:r w:rsidRPr="00627ED1">
        <w:rPr>
          <w:highlight w:val="cyan"/>
        </w:rPr>
        <w:t>Shoghi Effendi</w:t>
      </w:r>
      <w:r w:rsidRPr="00627ED1">
        <w:t xml:space="preserve">, grief-stricken and disconsolate, and encompassed by a number of distressing problems including bitter opposition from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the </w:t>
      </w:r>
      <w:r w:rsidRPr="00627ED1">
        <w:rPr>
          <w:rStyle w:val="quotesterms"/>
        </w:rPr>
        <w:t>›old‹</w:t>
      </w:r>
      <w:r w:rsidRPr="00627ED1">
        <w:t xml:space="preserve"> Covenant-breakers, turned his attention to the two major communities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Persia and America. In January 1922 he wrote important letters to these two communities in which he urged the believers in tender and moving language to arise in service for the triumph of His Cause. The following excerpts from his first letter to the friends in</w:t>
      </w:r>
      <w:r w:rsidRPr="00627ED1">
        <w:rPr>
          <w:rStyle w:val="structurepagenumber"/>
        </w:rPr>
        <w:t xml:space="preserve"> &lt;page 299</w:t>
      </w:r>
      <w:r w:rsidR="00B777C2">
        <w:rPr>
          <w:rStyle w:val="structurepagenumber"/>
        </w:rPr>
        <w:t>/&gt;</w:t>
      </w:r>
      <w:r w:rsidRPr="00627ED1">
        <w:t xml:space="preserve"> North America demonstrate his extraordinary capacity to rise above the intense afflictions which had assailed him from every direction, to entirely detach himself from his other cares and to turn his attention to the vital issues of enthusing the believers and assuring them of the promise of divine assistance.</w:t>
      </w:r>
    </w:p>
    <w:p w14:paraId="7500393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24</w:t>
      </w:r>
      <w:r>
        <w:rPr>
          <w:rStyle w:val="structure"/>
        </w:rPr>
        <w:t>—en_19920000/</w:t>
      </w:r>
      <w:r w:rsidRPr="00A9368A">
        <w:rPr>
          <w:rStyle w:val="structurevisible"/>
        </w:rPr>
        <w:t>&gt;</w:t>
      </w:r>
    </w:p>
    <w:p w14:paraId="249F6B44"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»Dearly beloved brethren and sisters in </w:t>
      </w:r>
      <w:r w:rsidR="00627ED1" w:rsidRPr="00627ED1">
        <w:rPr>
          <w:rStyle w:val="quotebahaiscripture"/>
          <w:highlight w:val="yellow"/>
        </w:rPr>
        <w:t>ʿAbdu’l-Bahá</w:t>
      </w:r>
      <w:r w:rsidR="00627ED1" w:rsidRPr="00627ED1">
        <w:rPr>
          <w:rStyle w:val="quotebahaiscripture"/>
        </w:rPr>
        <w:t>:</w:t>
      </w:r>
    </w:p>
    <w:p w14:paraId="12E2CE6C"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25</w:t>
      </w:r>
      <w:r w:rsidRPr="00627ED1">
        <w:rPr>
          <w:rStyle w:val="structure"/>
        </w:rPr>
        <w:t>—en_19920000/</w:t>
      </w:r>
      <w:r w:rsidRPr="00627ED1">
        <w:rPr>
          <w:rStyle w:val="structurevisible"/>
        </w:rPr>
        <w:t>&gt;</w:t>
      </w:r>
    </w:p>
    <w:p w14:paraId="2215B9FC" w14:textId="77777777" w:rsidR="00C57E99" w:rsidRPr="00FD6EBE" w:rsidRDefault="00627ED1" w:rsidP="00C57E99">
      <w:pPr>
        <w:pStyle w:val="Quotecont"/>
        <w:rPr>
          <w:rStyle w:val="quotebahaiscripture"/>
        </w:rPr>
      </w:pPr>
      <w:r w:rsidRPr="00627ED1">
        <w:rPr>
          <w:rStyle w:val="quotebahaiscripture"/>
        </w:rPr>
        <w:t>At this early hour when the morning light is just breaking upon the Holy Land, whilst the gloom of the dear Master’s bereavement is still hanging thick upon the hearts, I feel as if my soul turns in yearning love and full of hope to that great company of His loved ones across the seas, who now share with us all the agonies of His separation.</w:t>
      </w:r>
    </w:p>
    <w:p w14:paraId="368CCD9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26</w:t>
      </w:r>
      <w:r w:rsidRPr="00627ED1">
        <w:rPr>
          <w:rStyle w:val="structure"/>
        </w:rPr>
        <w:t>—en_19920000/</w:t>
      </w:r>
      <w:r w:rsidRPr="00627ED1">
        <w:rPr>
          <w:rStyle w:val="structurevisible"/>
        </w:rPr>
        <w:t>&gt;</w:t>
      </w:r>
    </w:p>
    <w:p w14:paraId="52B7F9EA" w14:textId="77777777" w:rsidR="00C57E99" w:rsidRPr="00FD6EBE" w:rsidRDefault="00627ED1" w:rsidP="00C57E99">
      <w:pPr>
        <w:pStyle w:val="Quotecont"/>
        <w:rPr>
          <w:rStyle w:val="quotebahaiscripture"/>
        </w:rPr>
      </w:pPr>
      <w:r w:rsidRPr="00627ED1">
        <w:rPr>
          <w:rStyle w:val="quotebahaiscripture"/>
        </w:rPr>
        <w:t>...the shock has been too terrible and sudden for us all to recover from in so short a time, but whenever we recall His Sayings and read His Writings, hope springs in our hearts and gives us the peace that no other material comfort can give.</w:t>
      </w:r>
    </w:p>
    <w:p w14:paraId="76FB5A9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27</w:t>
      </w:r>
      <w:r w:rsidRPr="00627ED1">
        <w:rPr>
          <w:rStyle w:val="structure"/>
        </w:rPr>
        <w:t>—en_19920000/</w:t>
      </w:r>
      <w:r w:rsidRPr="00627ED1">
        <w:rPr>
          <w:rStyle w:val="structurevisible"/>
        </w:rPr>
        <w:t>&gt;</w:t>
      </w:r>
    </w:p>
    <w:p w14:paraId="23CFA28F" w14:textId="77777777" w:rsidR="00C57E99" w:rsidRPr="00FD6EBE" w:rsidRDefault="00627ED1" w:rsidP="00C57E99">
      <w:pPr>
        <w:pStyle w:val="Quotecont"/>
        <w:rPr>
          <w:rStyle w:val="quotebahaiscripture"/>
        </w:rPr>
      </w:pPr>
      <w:r w:rsidRPr="00627ED1">
        <w:rPr>
          <w:rStyle w:val="quotebahaiscripture"/>
        </w:rPr>
        <w:t xml:space="preserve">How well I remember when, more than two years ago, the Beloved Master turning to a distinguished visitor of His, who was seated by Him in His garden, suddenly broke the silence and said: --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›My work is now done upon this plane; it is time for me to pass on to the other world.‹</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Did He not in more than one occasion state clearly and emphatically: -- </w:t>
      </w:r>
      <w:r w:rsidRPr="00627ED1">
        <w:rPr>
          <w:rStyle w:val="structurevisible"/>
        </w:rPr>
        <w:t>&lt;</w:t>
      </w:r>
      <w:r w:rsidRPr="00627ED1">
        <w:rPr>
          <w:rStyle w:val="structure"/>
        </w:rPr>
        <w:t>cit Abd_%►%_%_%►%_%_%—en_%—%_%</w:t>
      </w:r>
      <w:r w:rsidRPr="00627ED1">
        <w:rPr>
          <w:rStyle w:val="structurevisible"/>
        </w:rPr>
        <w:t>&gt;</w:t>
      </w:r>
      <w:r w:rsidRPr="00627ED1">
        <w:rPr>
          <w:rStyle w:val="quotebahaireported"/>
        </w:rPr>
        <w:t>›Were ye to know what will come to pass after Me, surely would ye pray that my end be hastened.‹</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In a Tablet sent to Persia when the storm raised years ago by that Committee of Investigation was fiercely raging around Him, when the days of His incarceration were at their blackest, He reveals the following: -- </w:t>
      </w:r>
      <w:r w:rsidRPr="00627ED1">
        <w:rPr>
          <w:rStyle w:val="structurevisible"/>
        </w:rPr>
        <w:t>&lt;</w:t>
      </w:r>
      <w:r w:rsidRPr="00627ED1">
        <w:rPr>
          <w:rStyle w:val="structure"/>
        </w:rPr>
        <w:t>cit Abd_%►%_%_%►%_%_%—en_%—%_%</w:t>
      </w:r>
      <w:r w:rsidRPr="00627ED1">
        <w:rPr>
          <w:rStyle w:val="structurevisible"/>
        </w:rPr>
        <w:t>&gt;</w:t>
      </w:r>
      <w:r w:rsidRPr="00627ED1">
        <w:rPr>
          <w:rStyle w:val="quotebahaiscripturequoted"/>
        </w:rPr>
        <w:t>›Now in this world of being, the Hand of Divine Power hath firmly laid the foundations of this all-highest Bounty and this wondrous Gift. Gradually whatsoever is latent in the inner-most of this Holy Cycle shall appear and be made manifest, for now is but the beginning of its growth and the dayspring of the revelation of its Signs. Ere the close of this Century and of this Age, it shall be made clear and manifest how wondrous was that Springtide and how heavenly was that Gift!‹</w:t>
      </w:r>
      <w:r w:rsidRPr="00627ED1">
        <w:rPr>
          <w:rStyle w:val="structurevisible"/>
        </w:rPr>
        <w:t>&lt;/</w:t>
      </w:r>
      <w:r w:rsidRPr="00627ED1">
        <w:rPr>
          <w:rStyle w:val="structure"/>
        </w:rPr>
        <w:t>cit</w:t>
      </w:r>
      <w:r w:rsidRPr="00627ED1">
        <w:rPr>
          <w:rStyle w:val="structurevisible"/>
        </w:rPr>
        <w:t>&gt;</w:t>
      </w:r>
    </w:p>
    <w:p w14:paraId="6F9C0EE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28</w:t>
      </w:r>
      <w:r w:rsidRPr="00627ED1">
        <w:rPr>
          <w:rStyle w:val="structure"/>
        </w:rPr>
        <w:t>—en_19920000/</w:t>
      </w:r>
      <w:r w:rsidRPr="00627ED1">
        <w:rPr>
          <w:rStyle w:val="structurevisible"/>
        </w:rPr>
        <w:t>&gt;</w:t>
      </w:r>
    </w:p>
    <w:p w14:paraId="50F4B4A5" w14:textId="77777777" w:rsidR="00C57E99" w:rsidRDefault="00627ED1" w:rsidP="00C57E99">
      <w:pPr>
        <w:pStyle w:val="Quotecont"/>
      </w:pPr>
      <w:r w:rsidRPr="00627ED1">
        <w:rPr>
          <w:rStyle w:val="quotebahaiscripture"/>
        </w:rPr>
        <w:t>With such assuring Utterances and the unmistakable evidences of His sure and clear knowledge that His end was nigh, is there any reason why the followers of His Faith, the world over, should be perturbed? Are not the prayers He revealed for us sufficient source of inspiration to every worker in His Cause? Have not His instructions paved before us the broad and straight Path of Teaching? Will not His now doubly effective power of Grace sustain us, strengthen us and confirm us in our work for Him? Ours is the duty to strive by day and night to fulfil our own obligations and then trust in His Guidance and never failing Grace. Unity amongst the friends, selflessness in our labours in His Path, detachment from all worldly things, the greatest prudence and caution in every step we take, earnest endeavour to carry out only what is His Holy Will and Pleasure the constant awareness of His Presence and of the example of His Life, the absolute shunning of whomsoever we feel to be an enemy of the Cause ... these, and foremost among them is the need for unity, appear to me as our most vital duties, should we dedicate our lives for His</w:t>
      </w:r>
      <w:r w:rsidRPr="00627ED1">
        <w:rPr>
          <w:rStyle w:val="structurepagenumber"/>
        </w:rPr>
        <w:t xml:space="preserve"> &lt;page 300</w:t>
      </w:r>
      <w:r w:rsidR="00B777C2">
        <w:rPr>
          <w:rStyle w:val="structurepagenumber"/>
        </w:rPr>
        <w:t>/&gt;</w:t>
      </w:r>
      <w:r w:rsidRPr="00627ED1">
        <w:rPr>
          <w:rStyle w:val="quotebahaiscripture"/>
        </w:rPr>
        <w:t xml:space="preserve"> service. Should we in this spirit arise to serve Him, what surer and greater promise have we than the one His Glorious Father, </w:t>
      </w:r>
      <w:r w:rsidRPr="00627ED1">
        <w:rPr>
          <w:rStyle w:val="quotebahaiscripture"/>
          <w:highlight w:val="yellow"/>
        </w:rPr>
        <w:t>Bahá’u’lláh</w:t>
      </w:r>
      <w:r w:rsidRPr="00627ED1">
        <w:rPr>
          <w:rStyle w:val="quotebahaiscripture"/>
        </w:rPr>
        <w:t xml:space="preserve">, gives us in His Most Holy Book: --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›Verily, We behold you from Our Realm of Effulgent Glory, and shall graciously aid whosoever ariseth for the triumph of Our Cause with the hosts of the Celestial Concourse and a company of Our chosen angels.‹</w:t>
      </w:r>
      <w:r w:rsidRPr="00627ED1">
        <w:rPr>
          <w:rStyle w:val="structurevisible"/>
        </w:rPr>
        <w:t>&lt;/</w:t>
      </w:r>
      <w:r w:rsidRPr="00627ED1">
        <w:rPr>
          <w:rStyle w:val="structure"/>
        </w:rPr>
        <w:t>cit</w:t>
      </w:r>
      <w:r w:rsidRPr="00627ED1">
        <w:rPr>
          <w:rStyle w:val="structurevisible"/>
        </w:rPr>
        <w:t>&gt;</w:t>
      </w:r>
      <w:r w:rsidRPr="00627ED1">
        <w:rPr>
          <w:rStyle w:val="quotebahaiscripture"/>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97"/>
      </w:r>
    </w:p>
    <w:p w14:paraId="56C2FA2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29</w:t>
      </w:r>
      <w:r>
        <w:rPr>
          <w:rStyle w:val="structure"/>
        </w:rPr>
        <w:t>—en_19920000/</w:t>
      </w:r>
      <w:r w:rsidRPr="00A9368A">
        <w:rPr>
          <w:rStyle w:val="structurevisible"/>
        </w:rPr>
        <w:t>&gt;</w:t>
      </w:r>
    </w:p>
    <w:p w14:paraId="11048131" w14:textId="77777777" w:rsidR="00C57E99" w:rsidRDefault="00627ED1" w:rsidP="00C57E99">
      <w:pPr>
        <w:pStyle w:val="Bodyafterquote"/>
      </w:pPr>
      <w:r w:rsidRPr="00627ED1">
        <w:rPr>
          <w:highlight w:val="cyan"/>
        </w:rPr>
        <w:t>Shoghi Effendi</w:t>
      </w:r>
      <w:r w:rsidRPr="00627ED1">
        <w:t xml:space="preserve"> thus embarked upon the building of the foundations of the Administrative Order. Issuing his second letter to the friends in America as early as March 1922, a little over three months after the passing of </w:t>
      </w:r>
      <w:r w:rsidRPr="00627ED1">
        <w:rPr>
          <w:highlight w:val="yellow"/>
        </w:rPr>
        <w:t>ʿAbdu’l-Bah</w:t>
      </w:r>
      <w:r w:rsidR="00C57E99" w:rsidRPr="000C7039">
        <w:rPr>
          <w:highlight w:val="yellow"/>
        </w:rPr>
        <w:t>á</w:t>
      </w:r>
      <w:r w:rsidRPr="00627ED1">
        <w:t xml:space="preserve">, he began a programme of education of the believers in the art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administration. In this letter, </w:t>
      </w:r>
      <w:r w:rsidRPr="00627ED1">
        <w:rPr>
          <w:highlight w:val="cyan"/>
        </w:rPr>
        <w:t>Shoghi Effendi</w:t>
      </w:r>
      <w:r w:rsidRPr="00627ED1">
        <w:t xml:space="preserve"> calls on the American believers to recognize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»the full significance of this Hour of Transition«</w:t>
      </w:r>
      <w:r w:rsidR="00C57E99" w:rsidRPr="00C6500A">
        <w:rPr>
          <w:rStyle w:val="structurevisible"/>
        </w:rPr>
        <w:t>&lt;/&gt;</w:t>
      </w:r>
      <w:r w:rsidRPr="00627ED1">
        <w:t xml:space="preserve">, calls on them to set aside </w:t>
      </w:r>
      <w:r w:rsidR="00C57E99" w:rsidRPr="00C6500A">
        <w:rPr>
          <w:rStyle w:val="structurevisible"/>
        </w:rPr>
        <w:t>&lt;</w:t>
      </w:r>
      <w:r w:rsidR="00C57E99" w:rsidRPr="00C6500A">
        <w:rPr>
          <w:rStyle w:val="structure"/>
        </w:rPr>
        <w:t xml:space="preserve"> </w:t>
      </w:r>
      <w:r w:rsidR="00C57E99" w:rsidRPr="00C6500A">
        <w:rPr>
          <w:rStyle w:val="structurevisible"/>
        </w:rPr>
        <w:t>&gt;</w:t>
      </w:r>
      <w:r w:rsidRPr="00627ED1">
        <w:rPr>
          <w:rStyle w:val="quotebahaiscripture"/>
        </w:rPr>
        <w:t>»minor considerations«</w:t>
      </w:r>
      <w:r w:rsidR="00C57E99" w:rsidRPr="00C6500A">
        <w:rPr>
          <w:rStyle w:val="structurevisible"/>
        </w:rPr>
        <w:t>&lt;/&gt;</w:t>
      </w:r>
      <w:r w:rsidRPr="00627ED1">
        <w:t xml:space="preserve"> and to </w:t>
      </w:r>
      <w:r w:rsidR="00C57E99" w:rsidRPr="00C6500A">
        <w:rPr>
          <w:rStyle w:val="structurevisible"/>
        </w:rPr>
        <w:t>&lt;</w:t>
      </w:r>
      <w:r w:rsidR="00C57E99" w:rsidRPr="00C6500A">
        <w:rPr>
          <w:rStyle w:val="structure"/>
        </w:rPr>
        <w:t xml:space="preserve"> </w:t>
      </w:r>
      <w:r w:rsidR="00C57E99" w:rsidRPr="00C6500A">
        <w:rPr>
          <w:rStyle w:val="structurevisible"/>
        </w:rPr>
        <w:t>&gt;</w:t>
      </w:r>
      <w:r w:rsidRPr="00627ED1">
        <w:rPr>
          <w:rStyle w:val="quotebahaiscripture"/>
        </w:rPr>
        <w:t>»present a solid united front to the world animated by no other desire but to serve and propagate His Cause«</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He emphasizes the importance of having Local Spiritual Assemblies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»in every locality where the number of adult declared believers exceeds nine«</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and advocates the establishment, through indirect election by the believers, of a National Body to administer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»the spiritual activities of the body of the friends in that land«</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He quotes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describing the duties and functions of the Spiritual Assemblies, the attitude of those who take counsel together, the spirit that must animate them during consultation, and the steps they must take to bring about unity, love and harmony among the members of the Assembly. Indeed,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consultation is one of the most important subjects which </w:t>
      </w:r>
      <w:r w:rsidRPr="00627ED1">
        <w:rPr>
          <w:highlight w:val="cyan"/>
        </w:rPr>
        <w:t>Shoghi Effendi</w:t>
      </w:r>
      <w:r w:rsidRPr="00627ED1">
        <w:t xml:space="preserve"> dwells upon in this letter.</w:t>
      </w:r>
    </w:p>
    <w:p w14:paraId="74DCFD6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30</w:t>
      </w:r>
      <w:r>
        <w:rPr>
          <w:rStyle w:val="structure"/>
        </w:rPr>
        <w:t>—en_19920000/</w:t>
      </w:r>
      <w:r w:rsidRPr="00A9368A">
        <w:rPr>
          <w:rStyle w:val="structurevisible"/>
        </w:rPr>
        <w:t>&gt;</w:t>
      </w:r>
    </w:p>
    <w:p w14:paraId="5CF258FE" w14:textId="77777777" w:rsidR="00C57E99" w:rsidRDefault="00627ED1" w:rsidP="00C57E99">
      <w:pPr>
        <w:pStyle w:val="Bodycont"/>
      </w:pPr>
      <w:r w:rsidRPr="00627ED1">
        <w:t xml:space="preserve">He quotes parts of a celebrated Tablet by </w:t>
      </w:r>
      <w:r w:rsidRPr="00627ED1">
        <w:rPr>
          <w:highlight w:val="yellow"/>
        </w:rPr>
        <w:t>ʿAbdu’l-Bah</w:t>
      </w:r>
      <w:r w:rsidR="00C57E99" w:rsidRPr="000C7039">
        <w:rPr>
          <w:highlight w:val="yellow"/>
        </w:rPr>
        <w:t>á</w:t>
      </w:r>
      <w:r w:rsidRPr="00627ED1">
        <w:t xml:space="preserve"> which may be regarded as a charter for the functioning of every Spiritual Assembly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584CFCC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31</w:t>
      </w:r>
      <w:r>
        <w:rPr>
          <w:rStyle w:val="structure"/>
        </w:rPr>
        <w:t>—en_19920000/</w:t>
      </w:r>
      <w:r w:rsidRPr="00A9368A">
        <w:rPr>
          <w:rStyle w:val="structurevisible"/>
        </w:rPr>
        <w:t>&gt;</w:t>
      </w:r>
    </w:p>
    <w:p w14:paraId="1C8A962B"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Abd_%►%_%_%►%_%_%—en_%—%_%</w:t>
      </w:r>
      <w:r w:rsidRPr="00353040">
        <w:rPr>
          <w:rStyle w:val="structurevisible"/>
        </w:rPr>
        <w:t>&gt;</w:t>
      </w:r>
      <w:r w:rsidR="00627ED1" w:rsidRPr="00627ED1">
        <w:rPr>
          <w:rStyle w:val="quotebahaiscripture"/>
        </w:rPr>
        <w:t xml:space="preserve">»The prime requisites for them that take counsel together are purity of motive, radiance of spirit, detachment from all else save God, attraction to His Divine Fragrances, humility and lowliness amongst His loved ones, patience and long-suffering in difficulties and servitude to His exalted Threshold. Should they be graciously aided to acquire these attributes, victory from the unseen Kingdom of </w:t>
      </w:r>
      <w:r w:rsidR="00627ED1" w:rsidRPr="00627ED1">
        <w:rPr>
          <w:rStyle w:val="quotebahaiscripture"/>
          <w:highlight w:val="yellow"/>
        </w:rPr>
        <w:t>Bahá</w:t>
      </w:r>
      <w:r w:rsidR="00627ED1" w:rsidRPr="00627ED1">
        <w:rPr>
          <w:rStyle w:val="quotebahaiscripture"/>
        </w:rPr>
        <w:t xml:space="preserve"> shall be vouchsafed to them. In this day, assemblies of consultation are of the greatest importance and a vital necessity. Obedience unto them is essential and obligatory. The members thereof must take counsel together in such wise that no occasion for ill-feeling or discord may arise. This can be attained when every member expresseth with absolute freedom his own opinion and setteth forth his argument. Should any one oppose, he must on no account feel hurt for not until matters are fully discussed can the right way be revealed. The shining spark of truth cometh forth only after the clash of differing opinions. If after discussion, a decision be carried</w:t>
      </w:r>
      <w:r w:rsidR="00627ED1" w:rsidRPr="00627ED1">
        <w:rPr>
          <w:rStyle w:val="structurepagenumber"/>
        </w:rPr>
        <w:t xml:space="preserve"> &lt;page 301</w:t>
      </w:r>
      <w:r w:rsidR="00B777C2">
        <w:rPr>
          <w:rStyle w:val="structurepagenumber"/>
        </w:rPr>
        <w:t>/&gt;</w:t>
      </w:r>
      <w:r w:rsidR="00627ED1" w:rsidRPr="00627ED1">
        <w:rPr>
          <w:rStyle w:val="quotebahaiscripture"/>
        </w:rPr>
        <w:t xml:space="preserve"> unanimously well and good; but if, the Lord forbid, differences of opinion should arise, a majority of voices must prevail.</w:t>
      </w:r>
    </w:p>
    <w:p w14:paraId="0BAFBFB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32</w:t>
      </w:r>
      <w:r w:rsidRPr="00627ED1">
        <w:rPr>
          <w:rStyle w:val="structure"/>
        </w:rPr>
        <w:t>—en_19920000/</w:t>
      </w:r>
      <w:r w:rsidRPr="00627ED1">
        <w:rPr>
          <w:rStyle w:val="structurevisible"/>
        </w:rPr>
        <w:t>&gt;</w:t>
      </w:r>
    </w:p>
    <w:p w14:paraId="705AD659" w14:textId="77777777" w:rsidR="00C57E99" w:rsidRDefault="00627ED1" w:rsidP="00C57E99">
      <w:pPr>
        <w:pStyle w:val="Quotecont"/>
      </w:pPr>
      <w:r w:rsidRPr="00627ED1">
        <w:rPr>
          <w:rStyle w:val="quotebahaiscripture"/>
        </w:rPr>
        <w:t>The first condition is absolute love and harmony amongst the members of the assembly. They must be wholly free from estrangement and must manifest in themselves the Unity of God, for they are the waves of one sea, the drops of one river, the stars of one heaven, the rays of one sun, the trees of one orchard, the flowers of one garden. Should harmony of thought and absolute unity be non-existent, that gathering shall be dispersed and that assembly be brought to naught. The second condition: -- They must when coming together turn their faces to the Kingdom on High and ask aid from the Realm of Glory. They must then proceed with the utmost devotion, courtesy, dignity, care and moderation to express their views. They must in every matter search out the truth and not insist upon their own opinion, for stubbornness and persistence in one’s views will lead ultimately to discord and wrangling and the truth will remain hidden. The honoured members must with all freedom express their own thoughts, and it is in no wise permissible for one to belittle the thought of another, nay, he must with moderation set forth the truth, and should differences of opinion arise a majority of voices must prevail, and all must obey and submit to the majority. It is again not permitted that any one of the honoured members object to or censure, whether in or out of the meeting, any decision arrived at previously, though that decision be not right, for such criticism would prevent any decision from being enforced. In short, whatsoever thing is arranged in harmony and with love and purity of motive, its result is light, and should the least trace of estrangement prevail the result shall be darkness upon darkness.... If this be so regarded, that assembly shall be of God, but otherwise it shall lead to coolness and alienation that proceed from the Evil One. Discussions must all be confined to spiritual matters that pertain to the training of souls, the instruction of children, the relief of the poor, the help of the feeble throughout all classes in the world, kindness to all peoples, the diffusion of the fragrances of God and the exaltation of His Holy Word. Should they endeavour to fulfil these conditions the Grace of the Holy Spirit shall be vouchsafed unto them, and that assembly shall become the centre of the Divine blessings, the hosts of Divine confirmation shall come to their aid, and they shall day by day receive a new effusion of Spirit.«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98"/>
      </w:r>
    </w:p>
    <w:p w14:paraId="67DE12B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33</w:t>
      </w:r>
      <w:r>
        <w:rPr>
          <w:rStyle w:val="structure"/>
        </w:rPr>
        <w:t>—en_19920000/</w:t>
      </w:r>
      <w:r w:rsidRPr="00A9368A">
        <w:rPr>
          <w:rStyle w:val="structurevisible"/>
        </w:rPr>
        <w:t>&gt;</w:t>
      </w:r>
    </w:p>
    <w:p w14:paraId="4D81A09F" w14:textId="77777777" w:rsidR="00C57E99" w:rsidRDefault="00627ED1" w:rsidP="00C57E99">
      <w:pPr>
        <w:pStyle w:val="Bodyafterquote"/>
      </w:pPr>
      <w:r w:rsidRPr="00627ED1">
        <w:t xml:space="preserve">The pattern of the institutions of the Faith was thus to be first built up in North America, which he referred to as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»the Cradle of the Administrative Order«</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Later,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institutions in other countries were to be fashioned on the same model. This was a noteworthy action, which as the years went by proved to be of vital importance for the development of the institutions of the Faith throughout the world. </w:t>
      </w:r>
      <w:r w:rsidRPr="00627ED1">
        <w:rPr>
          <w:highlight w:val="cyan"/>
        </w:rPr>
        <w:t>Shoghi Effendi’s</w:t>
      </w:r>
      <w:r w:rsidRPr="00627ED1">
        <w:t xml:space="preserve"> directives, embodied in his letters, for the establishment and proper functioning of spiritual assemblies and other agencies of the Faith, were issued in the course of several years</w:t>
      </w:r>
      <w:r w:rsidRPr="00627ED1">
        <w:rPr>
          <w:rStyle w:val="structurepagenumber"/>
        </w:rPr>
        <w:t xml:space="preserve"> &lt;page 302</w:t>
      </w:r>
      <w:r w:rsidR="00B777C2">
        <w:rPr>
          <w:rStyle w:val="structurepagenumber"/>
        </w:rPr>
        <w:t>/&gt;</w:t>
      </w:r>
      <w:r w:rsidR="00C57E99">
        <w:t xml:space="preserve"> </w:t>
      </w:r>
      <w:r w:rsidRPr="00627ED1">
        <w:t>and were implemented and put into practice first by the North American community, thus creating a suitable pattern for other communities to adopt.</w:t>
      </w:r>
    </w:p>
    <w:p w14:paraId="00FBC3F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34</w:t>
      </w:r>
      <w:r>
        <w:rPr>
          <w:rStyle w:val="structure"/>
        </w:rPr>
        <w:t>—en_19920000/</w:t>
      </w:r>
      <w:r w:rsidRPr="00A9368A">
        <w:rPr>
          <w:rStyle w:val="structurevisible"/>
        </w:rPr>
        <w:t>&gt;</w:t>
      </w:r>
    </w:p>
    <w:p w14:paraId="55988F4D" w14:textId="77777777" w:rsidR="00C57E99" w:rsidRDefault="00627ED1" w:rsidP="00C57E99">
      <w:pPr>
        <w:pStyle w:val="Bodycont"/>
      </w:pPr>
      <w:r w:rsidRPr="00627ED1">
        <w:t xml:space="preserve">In the early years of the Guardianship there were two major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in the world: Persia and North America. Persia was the Cradle of the Faith. The twin Manifestations of God, the </w:t>
      </w:r>
      <w:r w:rsidRPr="00627ED1">
        <w:rPr>
          <w:highlight w:val="yellow"/>
        </w:rPr>
        <w:t>B</w:t>
      </w:r>
      <w:r w:rsidR="00C57E99" w:rsidRPr="000C7039">
        <w:rPr>
          <w:highlight w:val="yellow"/>
        </w:rPr>
        <w:t>á</w:t>
      </w:r>
      <w:r w:rsidRPr="00627ED1">
        <w:rPr>
          <w:highlight w:val="yellow"/>
        </w:rPr>
        <w:t>b</w:t>
      </w:r>
      <w:r w:rsidRPr="00627ED1">
        <w:t xml:space="preserve">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had appeared in that country when its people were sunk in the depths of ignorance and perversity, but from within such a corrupt nation God raised up heroes and heroines, men and women who were transformed into spiritual giants and who became immortalized through their sacrificial deeds during the Heroic Age of the Faith. Through this transformation the power of God and the influence of His word could be demonstrated to the peoples of the world.</w:t>
      </w:r>
    </w:p>
    <w:p w14:paraId="58BE50E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35</w:t>
      </w:r>
      <w:r>
        <w:rPr>
          <w:rStyle w:val="structure"/>
        </w:rPr>
        <w:t>—en_19920000/</w:t>
      </w:r>
      <w:r w:rsidRPr="00A9368A">
        <w:rPr>
          <w:rStyle w:val="structurevisible"/>
        </w:rPr>
        <w:t>&gt;</w:t>
      </w:r>
    </w:p>
    <w:p w14:paraId="183230EB" w14:textId="77777777" w:rsidR="00C57E99" w:rsidRDefault="00627ED1" w:rsidP="00C57E99">
      <w:pPr>
        <w:pStyle w:val="Bodycont"/>
      </w:pPr>
      <w:r w:rsidRPr="00627ED1">
        <w:t xml:space="preserve">Now, in the Formative Age, this same process was to be repeated in the West. </w:t>
      </w:r>
      <w:r w:rsidRPr="00627ED1">
        <w:rPr>
          <w:highlight w:val="cyan"/>
        </w:rPr>
        <w:t>Shoghi Effendi</w:t>
      </w:r>
      <w:r w:rsidRPr="00627ED1">
        <w:t xml:space="preserve"> decided to build up the institutions of the new world order in North America, a continent which despite its spirit of enterprise and benevolence, was </w:t>
      </w:r>
      <w:r w:rsidRPr="00627ED1">
        <w:rPr>
          <w:rStyle w:val="quotesterms"/>
        </w:rPr>
        <w:t>›notorious‹</w:t>
      </w:r>
      <w:r w:rsidRPr="00627ED1">
        <w:t xml:space="preserve">, he said, for its political and social corruption. Once again God’s omnipotence was to be demonstrated, through the building up of the Faith’s nascent institutions within such a materialistic society. Concerning this development, </w:t>
      </w:r>
      <w:r w:rsidRPr="00627ED1">
        <w:rPr>
          <w:highlight w:val="cyan"/>
        </w:rPr>
        <w:t>Shoghi Effendi</w:t>
      </w:r>
      <w:r w:rsidRPr="00627ED1">
        <w:t xml:space="preserve"> writes:</w:t>
      </w:r>
    </w:p>
    <w:p w14:paraId="588B650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36</w:t>
      </w:r>
      <w:r>
        <w:rPr>
          <w:rStyle w:val="structure"/>
        </w:rPr>
        <w:t>—en_19920000/</w:t>
      </w:r>
      <w:r w:rsidRPr="00A9368A">
        <w:rPr>
          <w:rStyle w:val="structurevisible"/>
        </w:rPr>
        <w:t>&gt;</w:t>
      </w:r>
    </w:p>
    <w:p w14:paraId="76AFF6EA"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»In the light of this fundamental principle it should always be borne in mind, nor can it be sufficiently emphasized, that the primary reason why the </w:t>
      </w:r>
      <w:r w:rsidR="00627ED1" w:rsidRPr="00627ED1">
        <w:rPr>
          <w:rStyle w:val="quotebahaiscripture"/>
          <w:highlight w:val="yellow"/>
        </w:rPr>
        <w:t>Báb</w:t>
      </w:r>
      <w:r w:rsidR="00627ED1" w:rsidRPr="00627ED1">
        <w:rPr>
          <w:rStyle w:val="quotebahaiscripture"/>
        </w:rPr>
        <w:t xml:space="preserve"> and </w:t>
      </w:r>
      <w:r w:rsidR="00627ED1" w:rsidRPr="00627ED1">
        <w:rPr>
          <w:rStyle w:val="quotebahaiscripture"/>
          <w:highlight w:val="yellow"/>
        </w:rPr>
        <w:t>Bahá’u’lláh</w:t>
      </w:r>
      <w:r w:rsidR="00627ED1" w:rsidRPr="00627ED1">
        <w:rPr>
          <w:rStyle w:val="quotebahaiscripture"/>
        </w:rPr>
        <w:t xml:space="preserve"> chose to appear in Persia, and to make it the first repository of their Revelation, was because, of all the peoples and nations of the civilized world, that race and nation had, as so often depicted by </w:t>
      </w:r>
      <w:r w:rsidR="00627ED1" w:rsidRPr="00627ED1">
        <w:rPr>
          <w:rStyle w:val="quotebahaiscripture"/>
          <w:highlight w:val="yellow"/>
        </w:rPr>
        <w:t>ʿAbdu’l-Bahá</w:t>
      </w:r>
      <w:r w:rsidR="00627ED1" w:rsidRPr="00627ED1">
        <w:rPr>
          <w:rStyle w:val="quotebahaiscripture"/>
        </w:rPr>
        <w:t xml:space="preserve">, sunk to such ignominious depths, and manifested so great a perversity, as to find no parallel among its contemporaries. For no more convincing proof could be adduced demonstrating the regenerating spirit animating the Revelations proclaimed by the </w:t>
      </w:r>
      <w:r w:rsidR="00627ED1" w:rsidRPr="00627ED1">
        <w:rPr>
          <w:rStyle w:val="quotebahaiscripture"/>
          <w:highlight w:val="yellow"/>
        </w:rPr>
        <w:t>Báb</w:t>
      </w:r>
      <w:r w:rsidR="00627ED1" w:rsidRPr="00627ED1">
        <w:rPr>
          <w:rStyle w:val="quotebahaiscripture"/>
        </w:rPr>
        <w:t xml:space="preserve"> and </w:t>
      </w:r>
      <w:r w:rsidR="00627ED1" w:rsidRPr="00627ED1">
        <w:rPr>
          <w:rStyle w:val="quotebahaiscripture"/>
          <w:highlight w:val="yellow"/>
        </w:rPr>
        <w:t>Bahá’u’lláh</w:t>
      </w:r>
      <w:r w:rsidR="00627ED1" w:rsidRPr="00627ED1">
        <w:rPr>
          <w:rStyle w:val="quotebahaiscripture"/>
        </w:rPr>
        <w:t xml:space="preserve"> than their power to transform what can be truly regarded as one of the most backward, the most cowardly, and perverse of peoples into a race of heroes, fit to effect in turn a similar revolution in the life of mankind. To have appeared among a race or nation which by its intrinsic worth and high attainments seemed to warrant the inestimable privilege of being made the receptacle of such a Revelation would in the eyes of an unbelieving world greatly reduce the efficacy of that Message, and to detract from the self-sufficiency of its omnipotent power. The contrast so strikingly presented in the pages of </w:t>
      </w:r>
      <w:r w:rsidR="00627ED1" w:rsidRPr="00627ED1">
        <w:rPr>
          <w:rStyle w:val="quotebahaiscripture"/>
          <w:highlight w:val="yellow"/>
        </w:rPr>
        <w:t>Nabíl’s</w:t>
      </w:r>
      <w:r w:rsidR="00627ED1" w:rsidRPr="00627ED1">
        <w:rPr>
          <w:rStyle w:val="quotebahaiscripture"/>
        </w:rPr>
        <w:t xml:space="preserve"> Narrative between the heroism that immortalized the life and deeds of the Dawn-Breakers and the degeneracy and cowardice of their defamers and persecutors is in itself a most impressive testimony to the truth of the Message of Him Who had instilled such a spirit into the breasts of His disciples. For any believer of that race to maintain that the excellence of his country and the innate</w:t>
      </w:r>
      <w:r w:rsidR="00627ED1" w:rsidRPr="00627ED1">
        <w:rPr>
          <w:rStyle w:val="structurepagenumber"/>
        </w:rPr>
        <w:t xml:space="preserve"> &lt;page 303</w:t>
      </w:r>
      <w:r w:rsidR="00B777C2">
        <w:rPr>
          <w:rStyle w:val="structurepagenumber"/>
        </w:rPr>
        <w:t>/&gt;</w:t>
      </w:r>
      <w:r w:rsidR="00627ED1" w:rsidRPr="00627ED1">
        <w:rPr>
          <w:rStyle w:val="quotebahaiscripture"/>
        </w:rPr>
        <w:t xml:space="preserve"> nobility of its people were the fundamental reasons for its being singled out as the primary receptacle of the Revelations of the </w:t>
      </w:r>
      <w:r w:rsidR="00627ED1" w:rsidRPr="00627ED1">
        <w:rPr>
          <w:rStyle w:val="quotebahaiscripture"/>
          <w:highlight w:val="yellow"/>
        </w:rPr>
        <w:t>Báb</w:t>
      </w:r>
      <w:r w:rsidR="00627ED1" w:rsidRPr="00627ED1">
        <w:rPr>
          <w:rStyle w:val="quotebahaiscripture"/>
        </w:rPr>
        <w:t xml:space="preserve"> and </w:t>
      </w:r>
      <w:r w:rsidR="00627ED1" w:rsidRPr="00627ED1">
        <w:rPr>
          <w:rStyle w:val="quotebahaiscripture"/>
          <w:highlight w:val="yellow"/>
        </w:rPr>
        <w:t>Bahá’u’lláh</w:t>
      </w:r>
      <w:r w:rsidR="00627ED1" w:rsidRPr="00627ED1">
        <w:rPr>
          <w:rStyle w:val="quotebahaiscripture"/>
        </w:rPr>
        <w:t xml:space="preserve"> would be untenable in the face of the overwhelming evidence afforded so convincingly by that Narrative.</w:t>
      </w:r>
    </w:p>
    <w:p w14:paraId="57A0576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37</w:t>
      </w:r>
      <w:r w:rsidRPr="00627ED1">
        <w:rPr>
          <w:rStyle w:val="structure"/>
        </w:rPr>
        <w:t>—en_19920000/</w:t>
      </w:r>
      <w:r w:rsidRPr="00627ED1">
        <w:rPr>
          <w:rStyle w:val="structurevisible"/>
        </w:rPr>
        <w:t>&gt;</w:t>
      </w:r>
    </w:p>
    <w:p w14:paraId="3D45257D" w14:textId="77777777" w:rsidR="00C57E99" w:rsidRPr="00FD6EBE" w:rsidRDefault="00627ED1" w:rsidP="00C57E99">
      <w:pPr>
        <w:pStyle w:val="Quotecont"/>
        <w:rPr>
          <w:rStyle w:val="quotebahaiscripture"/>
        </w:rPr>
      </w:pPr>
      <w:r w:rsidRPr="00627ED1">
        <w:rPr>
          <w:rStyle w:val="quotebahaiscripture"/>
        </w:rPr>
        <w:t xml:space="preserve">To a lesser degree this principle must of necessity apply to the country which has vindicated its right to be regarded as the cradle of the World Order of </w:t>
      </w:r>
      <w:r w:rsidRPr="00627ED1">
        <w:rPr>
          <w:rStyle w:val="quotebahaiscripture"/>
          <w:highlight w:val="yellow"/>
        </w:rPr>
        <w:t>Bahá’u’lláh</w:t>
      </w:r>
      <w:r w:rsidRPr="00627ED1">
        <w:rPr>
          <w:rStyle w:val="quotebahaiscripture"/>
        </w:rPr>
        <w:t xml:space="preserve">. So great a function, so noble a role, can be regarded as no less inferior to the part played by those immortal souls who, through their sublime renunciation and unparalleled deeds, have been responsible for the birth of the Faith itself. Let not, therefore, those who are to participate so predominantly in the birth of that world civilization, which is the direct offspring of their Faith, imagine for a moment that for some mysterious purpose or by any reason of inherent excellence or special merit </w:t>
      </w:r>
      <w:r w:rsidRPr="00627ED1">
        <w:rPr>
          <w:rStyle w:val="quotebahaiscripture"/>
          <w:highlight w:val="yellow"/>
        </w:rPr>
        <w:t>Bahá’u’lláh</w:t>
      </w:r>
      <w:r w:rsidRPr="00627ED1">
        <w:rPr>
          <w:rStyle w:val="quotebahaiscripture"/>
        </w:rPr>
        <w:t xml:space="preserve"> has chosen to confer upon their country and people so great and lasting a distinction. It is precisely by reason of the patent evils which, notwithstanding its other admittedly great characteristics and achievements, an excessive and binding materialism has unfortunately engendered within it that the Author of their Faith and the Centre of His Covenant have singled it out to become the standard-bearer of the New World Order envisaged in their writings. It is by such means as this that </w:t>
      </w:r>
      <w:r w:rsidRPr="00627ED1">
        <w:rPr>
          <w:rStyle w:val="quotebahaiscripture"/>
          <w:highlight w:val="yellow"/>
        </w:rPr>
        <w:t>Bahá’u’lláh</w:t>
      </w:r>
      <w:r w:rsidRPr="00627ED1">
        <w:rPr>
          <w:rStyle w:val="quotebahaiscripture"/>
        </w:rPr>
        <w:t xml:space="preserve"> can best demonstrate to a heedless generation His almighty power to raise up from the very midst of a people, immersed in a sea of materialism, a prey to one of the most virulent and long-standing forms of racial prejudice, and notorious for its political corruption, lawlessness and laxity in moral standards, men and women who, as time goes by, will increasingly exemplify those essential virtues of self-renunciation, of moral rectitude, of chastity, of indiscriminating fellowship, of holy discipline, and of spiritual insight that will fit them for the preponderating share they will have in calling into being that World Order and that World Civilization of which their country, no less than the entire human race, stands in desperate need. Theirs will be the duty and privilege, in their capacity first as the establishers of one of the most powerful pillars sustaining the edifice of the Universal House of Justice, and then as the champion-builders of that New World Order of which that House is to be the nucleus and forerunner, to inculcate, demonstrate, and apply those twin and sorely-needed principles of Divine justice and order -- principles to which the political corruption and the moral license, increasingly staining the society to which they belong, offer so sad and striking a contrast.</w:t>
      </w:r>
    </w:p>
    <w:p w14:paraId="20BC12E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26:</w:t>
      </w:r>
      <w:r w:rsidRPr="00627ED1">
        <w:rPr>
          <w:rStyle w:val="structureparIDparcounter"/>
        </w:rPr>
        <w:t>38</w:t>
      </w:r>
      <w:r w:rsidRPr="00627ED1">
        <w:rPr>
          <w:rStyle w:val="structure"/>
        </w:rPr>
        <w:t>—en_19920000/</w:t>
      </w:r>
      <w:r w:rsidRPr="00627ED1">
        <w:rPr>
          <w:rStyle w:val="structurevisible"/>
        </w:rPr>
        <w:t>&gt;</w:t>
      </w:r>
    </w:p>
    <w:p w14:paraId="6A2E6110" w14:textId="77777777" w:rsidR="00C57E99" w:rsidRDefault="00627ED1" w:rsidP="00C57E99">
      <w:pPr>
        <w:pStyle w:val="Quotecont"/>
      </w:pPr>
      <w:r w:rsidRPr="00627ED1">
        <w:rPr>
          <w:rStyle w:val="quotebahaiscripture"/>
        </w:rPr>
        <w:t xml:space="preserve">Observations such as these, however distasteful and depressing they may be, should not, in the least, blind us to those virtues and qualities of high intelligence, of youthfulness, of unbounded initiative, and enterprise which the nation as a whole so conspicuously displays, an which are being increasingly reflected by the community of the believers within it. Upon these virtues and qualities, no less than upon the elimination of the evils referred to, must depend, to a very great extent, the ability of that community to lay a firm foundation for the country’s future role in ushering in the Golden Age of the Cause of </w:t>
      </w:r>
      <w:r w:rsidRPr="00627ED1">
        <w:rPr>
          <w:rStyle w:val="quotebahaiscripture"/>
          <w:highlight w:val="yellow"/>
        </w:rPr>
        <w:t>Bahá’u’lláh</w:t>
      </w:r>
      <w:r w:rsidRPr="00627ED1">
        <w:rPr>
          <w:rStyle w:val="quotebahaiscripture"/>
        </w:rPr>
        <w:t>.«</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499"/>
      </w:r>
      <w:r w:rsidRPr="00627ED1">
        <w:rPr>
          <w:rStyle w:val="structurepagenumber"/>
        </w:rPr>
        <w:t xml:space="preserve"> &lt;page 304</w:t>
      </w:r>
      <w:r w:rsidR="00B777C2">
        <w:rPr>
          <w:rStyle w:val="structurepagenumber"/>
        </w:rPr>
        <w:t>/&gt;</w:t>
      </w:r>
    </w:p>
    <w:p w14:paraId="104E9CA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39</w:t>
      </w:r>
      <w:r>
        <w:rPr>
          <w:rStyle w:val="structure"/>
        </w:rPr>
        <w:t>—en_19920000/</w:t>
      </w:r>
      <w:r w:rsidRPr="00A9368A">
        <w:rPr>
          <w:rStyle w:val="structurevisible"/>
        </w:rPr>
        <w:t>&gt;</w:t>
      </w:r>
    </w:p>
    <w:p w14:paraId="32DC4D1E" w14:textId="77777777" w:rsidR="00C57E99" w:rsidRDefault="00627ED1" w:rsidP="00C57E99">
      <w:pPr>
        <w:pStyle w:val="Bodyafterquote"/>
      </w:pPr>
      <w:r w:rsidRPr="00627ED1">
        <w:t xml:space="preserve">In the first sixteen years of his Guardianship </w:t>
      </w:r>
      <w:r w:rsidRPr="00627ED1">
        <w:rPr>
          <w:highlight w:val="cyan"/>
        </w:rPr>
        <w:t>Shoghi Effendi</w:t>
      </w:r>
      <w:r w:rsidRPr="00627ED1">
        <w:t xml:space="preserve"> devoted his efforts to teaching the principles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administration patiently and with the utmost love and perseverance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and the West. He taught them how to build spiritual assemblies, how to serve on them, and how to reinforce and consolidate their foundations. In the course of innumerable letters which he wrote in English and Persian to individuals as well as to Assemblies during this period, he explained the significance of the Administrative Order, the role of the institutions of the Faith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and their future emergence as the framework of the new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4887564F"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40</w:t>
      </w:r>
      <w:r>
        <w:rPr>
          <w:rStyle w:val="structure"/>
        </w:rPr>
        <w:t>—en_19920000/</w:t>
      </w:r>
      <w:r w:rsidRPr="00A9368A">
        <w:rPr>
          <w:rStyle w:val="structurevisible"/>
        </w:rPr>
        <w:t>&gt;</w:t>
      </w:r>
    </w:p>
    <w:p w14:paraId="0B06E972" w14:textId="77777777" w:rsidR="00C57E99" w:rsidRDefault="00627ED1" w:rsidP="00C57E99">
      <w:pPr>
        <w:pStyle w:val="Bodycont"/>
      </w:pPr>
      <w:r w:rsidRPr="00627ED1">
        <w:t xml:space="preserve">In pursuit of this he elaborated on various aspects of the functioning of these Assemblies, the manner of their election, the election of delegates to the National Convention and their responsibilities in electing the National Spiritual Assembly, the relationship which must bind the Local to the National bodies, the management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Fund, and other details which ensure, on the one hand, uniformity of practice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on matters of principle, and on the other, diversity on issues of a secondary nature.</w:t>
      </w:r>
    </w:p>
    <w:p w14:paraId="23367E9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41</w:t>
      </w:r>
      <w:r>
        <w:rPr>
          <w:rStyle w:val="structure"/>
        </w:rPr>
        <w:t>—en_19920000/</w:t>
      </w:r>
      <w:r w:rsidRPr="00A9368A">
        <w:rPr>
          <w:rStyle w:val="structurevisible"/>
        </w:rPr>
        <w:t>&gt;</w:t>
      </w:r>
    </w:p>
    <w:p w14:paraId="7CA398A8" w14:textId="77777777" w:rsidR="00C57E99" w:rsidRDefault="00627ED1" w:rsidP="00C57E99">
      <w:pPr>
        <w:pStyle w:val="Bodycont"/>
      </w:pPr>
      <w:r w:rsidRPr="00627ED1">
        <w:t xml:space="preserve">It is important to state at this juncture that during the thirty-six years of his Guardianship and as a consequence of his building the foundations of the Administrative Order, </w:t>
      </w:r>
      <w:r w:rsidRPr="00627ED1">
        <w:rPr>
          <w:highlight w:val="cyan"/>
        </w:rPr>
        <w:t>Shoghi Effendi</w:t>
      </w:r>
      <w:r w:rsidRPr="00627ED1">
        <w:t xml:space="preserve"> did not add anything to, or take anything from, the teachings, laws and principles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had promulgated. In his capacity as the authorized Interpreter of the Word of God, and as the Guardian of the Cause appointed by </w:t>
      </w:r>
      <w:r w:rsidRPr="00627ED1">
        <w:rPr>
          <w:highlight w:val="yellow"/>
        </w:rPr>
        <w:t>ʿAbdu’l-Bah</w:t>
      </w:r>
      <w:r w:rsidR="00C57E99" w:rsidRPr="000C7039">
        <w:rPr>
          <w:highlight w:val="yellow"/>
        </w:rPr>
        <w:t>á</w:t>
      </w:r>
      <w:r w:rsidRPr="00627ED1">
        <w:t xml:space="preserve">, he applied those teachings and ordinances to the structuring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implemented those directives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had either implicitly or explicitly issued in Their Writings for the building up of these institutions. These, he explained were to be the channels for the flow of the spiritual forces released by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Indeed, </w:t>
      </w:r>
      <w:r w:rsidRPr="00627ED1">
        <w:rPr>
          <w:highlight w:val="cyan"/>
        </w:rPr>
        <w:t>Shoghi Effendi</w:t>
      </w:r>
      <w:r w:rsidRPr="00627ED1">
        <w:t xml:space="preserve"> did not make pronouncements or issue explanations or directives on matters which were not already included in the Sacred Text. He referred these to the Universal House of Justice, which is authorized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legislate on those subjects which are either obscure, or not mentioned in the Writings.</w:t>
      </w:r>
    </w:p>
    <w:p w14:paraId="2B24668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42</w:t>
      </w:r>
      <w:r>
        <w:rPr>
          <w:rStyle w:val="structure"/>
        </w:rPr>
        <w:t>—en_19920000/</w:t>
      </w:r>
      <w:r w:rsidRPr="00A9368A">
        <w:rPr>
          <w:rStyle w:val="structurevisible"/>
        </w:rPr>
        <w:t>&gt;</w:t>
      </w:r>
    </w:p>
    <w:p w14:paraId="2E7D5E46" w14:textId="77777777" w:rsidR="00C57E99" w:rsidRDefault="00627ED1" w:rsidP="00C57E99">
      <w:pPr>
        <w:pStyle w:val="Bodycont"/>
      </w:pPr>
      <w:r w:rsidRPr="00627ED1">
        <w:t xml:space="preserve">It did not take very long for the believers in both the East and the West to realize that the day had now dawned for the structuring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throughout the world. In the Heroic Age of the Faith, the believers were so enamoured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that they hardly paid any attention to anything but Him; they were intoxicated by the wine of His presence. Many of the early believers who had come in contact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had become</w:t>
      </w:r>
      <w:r w:rsidRPr="00627ED1">
        <w:rPr>
          <w:rStyle w:val="structurepagenumber"/>
        </w:rPr>
        <w:t xml:space="preserve"> &lt;page 305</w:t>
      </w:r>
      <w:r w:rsidR="00B777C2">
        <w:rPr>
          <w:rStyle w:val="structurepagenumber"/>
        </w:rPr>
        <w:t>/&gt;</w:t>
      </w:r>
      <w:r w:rsidR="00C57E99">
        <w:t xml:space="preserve"> </w:t>
      </w:r>
      <w:r w:rsidRPr="00627ED1">
        <w:t xml:space="preserve">new creations endowed with divine qualities and ablaze with His love. These souls were oblivious of themselves, so wholly were they attracted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Most of them did not know much about the laws and the teachings of the Faith, but they were so carried into the realms of the spirit by His all-swaying power that they willingly offered up their lives for their Beloved.</w:t>
      </w:r>
    </w:p>
    <w:p w14:paraId="1A965D2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43</w:t>
      </w:r>
      <w:r>
        <w:rPr>
          <w:rStyle w:val="structure"/>
        </w:rPr>
        <w:t>—en_19920000/</w:t>
      </w:r>
      <w:r w:rsidRPr="00A9368A">
        <w:rPr>
          <w:rStyle w:val="structurevisible"/>
        </w:rPr>
        <w:t>&gt;</w:t>
      </w:r>
    </w:p>
    <w:p w14:paraId="157F6939" w14:textId="77777777" w:rsidR="00C57E99" w:rsidRDefault="00627ED1" w:rsidP="00C57E99">
      <w:pPr>
        <w:pStyle w:val="Bodycont"/>
      </w:pPr>
      <w:r w:rsidRPr="00627ED1">
        <w:t xml:space="preserve">But now in the Formative Age, it was time to put into practice some of the teachings and ordinances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whose purpose was building the foundations of His new World Order. Through </w:t>
      </w:r>
      <w:r w:rsidRPr="00627ED1">
        <w:rPr>
          <w:highlight w:val="cyan"/>
        </w:rPr>
        <w:t>Shoghi Effendi’s</w:t>
      </w:r>
      <w:r w:rsidRPr="00627ED1">
        <w:t xml:space="preserve"> guidance, new vision and new insight were bestowed upon the believers. They began to appreciate the workings of the Faith, and many souls rendered valuable service in establishing Local and National Spiritual Assemblies in various parts of the world. During these first sixteen years of the Guardianship a growing number of Local Spiritual Assemblies were established in many countries, and no less than eight National Spiritual Assemblies were formed in the five continents.</w:t>
      </w:r>
    </w:p>
    <w:p w14:paraId="53F465F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44</w:t>
      </w:r>
      <w:r>
        <w:rPr>
          <w:rStyle w:val="structure"/>
        </w:rPr>
        <w:t>—en_19920000/</w:t>
      </w:r>
      <w:r w:rsidRPr="00A9368A">
        <w:rPr>
          <w:rStyle w:val="structurevisible"/>
        </w:rPr>
        <w:t>&gt;</w:t>
      </w:r>
    </w:p>
    <w:p w14:paraId="61F82EF6" w14:textId="77777777" w:rsidR="00C57E99" w:rsidRDefault="00627ED1" w:rsidP="00C57E99">
      <w:pPr>
        <w:pStyle w:val="Bodycont"/>
      </w:pPr>
      <w:r w:rsidRPr="00627ED1">
        <w:t xml:space="preserve">Among other events which took place during this period, the most grievous was the passing of the Greatest Holy Leaf in July 1932. The anguish her death brought to the heart of </w:t>
      </w:r>
      <w:r w:rsidRPr="00627ED1">
        <w:rPr>
          <w:highlight w:val="cyan"/>
        </w:rPr>
        <w:t>Shoghi Effendi</w:t>
      </w:r>
      <w:r w:rsidRPr="00627ED1">
        <w:t xml:space="preserve"> is indescribable. She had been the only source of solace, encouragement and real support for him in the family. In the course of a few years after her passing, almost the entire family of </w:t>
      </w:r>
      <w:r w:rsidRPr="00627ED1">
        <w:rPr>
          <w:highlight w:val="yellow"/>
        </w:rPr>
        <w:t>ʿAbdu’l-Bah</w:t>
      </w:r>
      <w:r w:rsidR="00C57E99" w:rsidRPr="000C7039">
        <w:rPr>
          <w:highlight w:val="yellow"/>
        </w:rPr>
        <w:t>á</w:t>
      </w:r>
      <w:r w:rsidRPr="00627ED1">
        <w:t xml:space="preserve"> broke the Covenant one after another and rose up against him. Forsaken and betrayed, </w:t>
      </w:r>
      <w:r w:rsidRPr="00627ED1">
        <w:rPr>
          <w:highlight w:val="cyan"/>
        </w:rPr>
        <w:t>Shoghi Effendi</w:t>
      </w:r>
      <w:r w:rsidRPr="00627ED1">
        <w:t xml:space="preserve"> earned the enormous weight of the responsibilities of the Cause, alone, until, in 1937, he took as his consort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the only daughter of Mr and Mrs Sutherland Maxwell, and she assisted him ably till the end of his life in 1957.</w:t>
      </w:r>
    </w:p>
    <w:p w14:paraId="092E6DB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45</w:t>
      </w:r>
      <w:r>
        <w:rPr>
          <w:rStyle w:val="structure"/>
        </w:rPr>
        <w:t>—en_19920000/</w:t>
      </w:r>
      <w:r w:rsidRPr="00A9368A">
        <w:rPr>
          <w:rStyle w:val="structurevisible"/>
        </w:rPr>
        <w:t>&gt;</w:t>
      </w:r>
    </w:p>
    <w:p w14:paraId="55347B05" w14:textId="77777777" w:rsidR="00C57E99" w:rsidRDefault="00627ED1" w:rsidP="00C57E99">
      <w:pPr>
        <w:pStyle w:val="Bodycont"/>
      </w:pPr>
      <w:r w:rsidRPr="00627ED1">
        <w:t xml:space="preserve">This union brought special joy to the hearts of the American believers. In answer to their message of congratulations, </w:t>
      </w:r>
      <w:r w:rsidRPr="00627ED1">
        <w:rPr>
          <w:highlight w:val="cyan"/>
        </w:rPr>
        <w:t>Shoghi Effendi</w:t>
      </w:r>
      <w:r w:rsidRPr="00627ED1">
        <w:t xml:space="preserve"> sent the following cable to the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United States and Canada.</w:t>
      </w:r>
    </w:p>
    <w:p w14:paraId="596051B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46</w:t>
      </w:r>
      <w:r>
        <w:rPr>
          <w:rStyle w:val="structure"/>
        </w:rPr>
        <w:t>—en_19920000/</w:t>
      </w:r>
      <w:r w:rsidRPr="00A9368A">
        <w:rPr>
          <w:rStyle w:val="structurevisible"/>
        </w:rPr>
        <w:t>&gt;</w:t>
      </w:r>
    </w:p>
    <w:p w14:paraId="5F2BF70E" w14:textId="77777777" w:rsidR="00C57E99" w:rsidRDefault="00C57E99" w:rsidP="00C57E99">
      <w:pPr>
        <w:pStyle w:val="Quote1st"/>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»Deeply moved by your message. Institution of Guardianship, head cornerstone of the Administrative Order of the Cause of </w:t>
      </w:r>
      <w:r w:rsidR="00627ED1" w:rsidRPr="00627ED1">
        <w:rPr>
          <w:rStyle w:val="quotebahaiscripture"/>
          <w:highlight w:val="yellow"/>
        </w:rPr>
        <w:t>Bahá’u’lláh</w:t>
      </w:r>
      <w:r w:rsidR="00627ED1" w:rsidRPr="00627ED1">
        <w:rPr>
          <w:rStyle w:val="quotebahaiscripture"/>
        </w:rPr>
        <w:t xml:space="preserve">, already ennobled through its organic connection with the Persons of Twin Founders of the </w:t>
      </w:r>
      <w:r w:rsidR="00627ED1" w:rsidRPr="00627ED1">
        <w:rPr>
          <w:rStyle w:val="quotebahaiscripture"/>
          <w:highlight w:val="yellow"/>
        </w:rPr>
        <w:t>Bahá’í</w:t>
      </w:r>
      <w:r w:rsidR="00627ED1" w:rsidRPr="00627ED1">
        <w:rPr>
          <w:rStyle w:val="quotebahaiscripture"/>
        </w:rPr>
        <w:t xml:space="preserve"> Faith, is now further reinforced through direct association with West and particularly with the American believers, whose spiritual destiny is to usher in the World order of </w:t>
      </w:r>
      <w:r w:rsidR="00627ED1" w:rsidRPr="00627ED1">
        <w:rPr>
          <w:rStyle w:val="quotebahaiscripture"/>
          <w:highlight w:val="yellow"/>
        </w:rPr>
        <w:t>Bahá’u’lláh</w:t>
      </w:r>
      <w:r w:rsidR="00627ED1" w:rsidRPr="00627ED1">
        <w:rPr>
          <w:rStyle w:val="quotebahaiscripture"/>
        </w:rPr>
        <w:t>. For my part I desire to congratulate community of American believers on acquisition of tie vitally binding them to so weighty an organ of their Faith.«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500"/>
      </w:r>
    </w:p>
    <w:p w14:paraId="34B1AD8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47</w:t>
      </w:r>
      <w:r>
        <w:rPr>
          <w:rStyle w:val="structure"/>
        </w:rPr>
        <w:t>—en_19920000/</w:t>
      </w:r>
      <w:r w:rsidRPr="00A9368A">
        <w:rPr>
          <w:rStyle w:val="structurevisible"/>
        </w:rPr>
        <w:t>&gt;</w:t>
      </w:r>
    </w:p>
    <w:p w14:paraId="1F5BCF6B" w14:textId="77777777" w:rsidR="00C57E99" w:rsidRDefault="00627ED1" w:rsidP="00C57E99">
      <w:pPr>
        <w:pStyle w:val="Bodyafterquote"/>
      </w:pPr>
      <w:r w:rsidRPr="00627ED1">
        <w:t>The achievements of the Faith and the important events which took place during these first sixteen years of the Guardianship are numerous. Notable among them was the verdict of the highest</w:t>
      </w:r>
      <w:r w:rsidRPr="00627ED1">
        <w:rPr>
          <w:rStyle w:val="structurepagenumber"/>
        </w:rPr>
        <w:t xml:space="preserve"> &lt;page 306</w:t>
      </w:r>
      <w:r w:rsidR="00B777C2">
        <w:rPr>
          <w:rStyle w:val="structurepagenumber"/>
        </w:rPr>
        <w:t>/&gt;</w:t>
      </w:r>
      <w:r w:rsidRPr="00627ED1">
        <w:t xml:space="preserve"> ecclesiastical court in Egypt issued on 10 May 1925 declaring the Faith to be heretical in character, and wholly incompatible with </w:t>
      </w:r>
      <w:r w:rsidRPr="00627ED1">
        <w:rPr>
          <w:highlight w:val="yellow"/>
        </w:rPr>
        <w:t>Isl</w:t>
      </w:r>
      <w:r w:rsidR="00C57E99" w:rsidRPr="000C7039">
        <w:rPr>
          <w:highlight w:val="yellow"/>
        </w:rPr>
        <w:t>á</w:t>
      </w:r>
      <w:r w:rsidRPr="00627ED1">
        <w:rPr>
          <w:highlight w:val="yellow"/>
        </w:rPr>
        <w:t>m</w:t>
      </w:r>
      <w:r w:rsidRPr="00627ED1">
        <w:t xml:space="preserve">. This document was hailed as a victory by the Guardian because it acknowledged that the Faith is an independent religion, and that it is as different from </w:t>
      </w:r>
      <w:r w:rsidRPr="00627ED1">
        <w:rPr>
          <w:highlight w:val="yellow"/>
        </w:rPr>
        <w:t>Isl</w:t>
      </w:r>
      <w:r w:rsidR="00C57E99" w:rsidRPr="000C7039">
        <w:rPr>
          <w:highlight w:val="yellow"/>
        </w:rPr>
        <w:t>á</w:t>
      </w:r>
      <w:r w:rsidRPr="00627ED1">
        <w:rPr>
          <w:highlight w:val="yellow"/>
        </w:rPr>
        <w:t>m</w:t>
      </w:r>
      <w:r w:rsidRPr="00627ED1">
        <w:t xml:space="preserve"> as </w:t>
      </w:r>
      <w:r w:rsidRPr="00627ED1">
        <w:rPr>
          <w:highlight w:val="yellow"/>
        </w:rPr>
        <w:t>Isl</w:t>
      </w:r>
      <w:r w:rsidR="00C57E99" w:rsidRPr="000C7039">
        <w:rPr>
          <w:highlight w:val="yellow"/>
        </w:rPr>
        <w:t>á</w:t>
      </w:r>
      <w:r w:rsidRPr="00627ED1">
        <w:rPr>
          <w:highlight w:val="yellow"/>
        </w:rPr>
        <w:t>m</w:t>
      </w:r>
      <w:r w:rsidRPr="00627ED1">
        <w:t xml:space="preserve"> is from either the Christian or Jewish Faiths.</w:t>
      </w:r>
    </w:p>
    <w:p w14:paraId="2031038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48</w:t>
      </w:r>
      <w:r>
        <w:rPr>
          <w:rStyle w:val="structure"/>
        </w:rPr>
        <w:t>—en_19920000/</w:t>
      </w:r>
      <w:r w:rsidRPr="00A9368A">
        <w:rPr>
          <w:rStyle w:val="structurevisible"/>
        </w:rPr>
        <w:t>&gt;</w:t>
      </w:r>
    </w:p>
    <w:p w14:paraId="13603838" w14:textId="77777777" w:rsidR="00C57E99" w:rsidRDefault="00627ED1" w:rsidP="00C57E99">
      <w:pPr>
        <w:pStyle w:val="Bodycont"/>
      </w:pPr>
      <w:r w:rsidRPr="00627ED1">
        <w:t xml:space="preserve">Another event which created great agitation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occupied much of </w:t>
      </w:r>
      <w:r w:rsidRPr="00627ED1">
        <w:rPr>
          <w:highlight w:val="cyan"/>
        </w:rPr>
        <w:t>Shoghi Effendi’s</w:t>
      </w:r>
      <w:r w:rsidRPr="00627ED1">
        <w:t xml:space="preserve"> time, and brought anxiety to him was the seizure of the House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by the </w:t>
      </w:r>
      <w:r w:rsidR="00C57E99">
        <w:rPr>
          <w:highlight w:val="green"/>
        </w:rPr>
        <w:t>í</w:t>
      </w:r>
      <w:r w:rsidRPr="00627ED1">
        <w:rPr>
          <w:highlight w:val="green"/>
        </w:rPr>
        <w:t>ʿ</w:t>
      </w:r>
      <w:r w:rsidRPr="00627ED1">
        <w:rPr>
          <w:highlight w:val="darkYellow"/>
        </w:rPr>
        <w:t>a</w:t>
      </w:r>
      <w:r w:rsidRPr="00627ED1">
        <w:rPr>
          <w:highlight w:val="green"/>
        </w:rPr>
        <w:t>h</w:t>
      </w:r>
      <w:r w:rsidRPr="00627ED1">
        <w:t xml:space="preserve"> community there. This resulted in the submission of a petition to the Council of the League of Nations. After a great many deliberations by that body, a resolution upholding the claim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to that House was issued, but was not implemented by the government concerned.</w:t>
      </w:r>
    </w:p>
    <w:p w14:paraId="6D59735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49</w:t>
      </w:r>
      <w:r>
        <w:rPr>
          <w:rStyle w:val="structure"/>
        </w:rPr>
        <w:t>—en_19920000/</w:t>
      </w:r>
      <w:r w:rsidRPr="00A9368A">
        <w:rPr>
          <w:rStyle w:val="structurevisible"/>
        </w:rPr>
        <w:t>&gt;</w:t>
      </w:r>
    </w:p>
    <w:p w14:paraId="1BAAB6E3" w14:textId="77777777" w:rsidR="00C57E99" w:rsidRDefault="00627ED1" w:rsidP="00C57E99">
      <w:pPr>
        <w:pStyle w:val="Bodycont"/>
      </w:pPr>
      <w:r w:rsidRPr="00627ED1">
        <w:t xml:space="preserve">Among the glorious victories in this period were the teaching exploits of Martha Root, who travelled several times around the world and proclaimed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a spirit of selfless devotion and self-sacrifice to a great many people. This culminated in Queen Marie of Romania’s acknowledgement of the truths enshrined in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one of her letters to </w:t>
      </w:r>
      <w:r w:rsidRPr="00627ED1">
        <w:rPr>
          <w:highlight w:val="cyan"/>
        </w:rPr>
        <w:t>Shoghi Effendi</w:t>
      </w:r>
      <w:r w:rsidRPr="00627ED1">
        <w:t xml:space="preserve"> this noble Queen wrote these moving words:</w:t>
      </w:r>
    </w:p>
    <w:p w14:paraId="7F36D3B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50</w:t>
      </w:r>
      <w:r>
        <w:rPr>
          <w:rStyle w:val="structure"/>
        </w:rPr>
        <w:t>—en_19920000/</w:t>
      </w:r>
      <w:r w:rsidRPr="00A9368A">
        <w:rPr>
          <w:rStyle w:val="structurevisible"/>
        </w:rPr>
        <w:t>&gt;</w:t>
      </w:r>
    </w:p>
    <w:p w14:paraId="75641419" w14:textId="77777777" w:rsidR="00C57E99" w:rsidRDefault="00C57E99" w:rsidP="00C57E99">
      <w:pPr>
        <w:pStyle w:val="Quote1st"/>
      </w:pPr>
      <w:r w:rsidRPr="00353040">
        <w:rPr>
          <w:rStyle w:val="structurevisible"/>
        </w:rPr>
        <w:t>&lt;</w:t>
      </w:r>
      <w:r w:rsidRPr="00353040">
        <w:rPr>
          <w:rStyle w:val="structure"/>
        </w:rPr>
        <w:t>cit Queen Mary_%►%_%_%►%_%_%—en_%—%_%</w:t>
      </w:r>
      <w:r w:rsidRPr="00353040">
        <w:rPr>
          <w:rStyle w:val="structurevisible"/>
        </w:rPr>
        <w:t>&gt;</w:t>
      </w:r>
      <w:r w:rsidR="00627ED1" w:rsidRPr="00627ED1">
        <w:rPr>
          <w:rStyle w:val="quoteknownauthor"/>
        </w:rPr>
        <w:t xml:space="preserve">»Indeed a great light came to me with the Message of </w:t>
      </w:r>
      <w:r w:rsidR="00627ED1" w:rsidRPr="00627ED1">
        <w:rPr>
          <w:rStyle w:val="quoteknownauthor"/>
          <w:highlight w:val="yellow"/>
        </w:rPr>
        <w:t>Bahá’u’lláh</w:t>
      </w:r>
      <w:r w:rsidR="00627ED1" w:rsidRPr="00627ED1">
        <w:rPr>
          <w:rStyle w:val="quoteknownauthor"/>
        </w:rPr>
        <w:t xml:space="preserve"> and </w:t>
      </w:r>
      <w:r w:rsidR="00627ED1" w:rsidRPr="00627ED1">
        <w:rPr>
          <w:rStyle w:val="quoteknownauthor"/>
          <w:highlight w:val="yellow"/>
        </w:rPr>
        <w:t>ʿAbdu’l-Bahá</w:t>
      </w:r>
      <w:r w:rsidR="00627ED1" w:rsidRPr="00627ED1">
        <w:rPr>
          <w:rStyle w:val="quoteknownauthor"/>
        </w:rPr>
        <w:t>. It came as all great messages come at an hour of dire grief and inner conflict and distress, so the seed sank deeply... We pass on the Message from mouth to mouth and all those we give it to see a light suddenly lighting before them and much that was obscure and perplexing becomes simple, luminous and full of hope as never before... With bowed head I recognize that I too am but an instrument in greater Hands and rejoice in the Knowledge...«</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501"/>
      </w:r>
    </w:p>
    <w:p w14:paraId="1B640B6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26:</w:t>
      </w:r>
      <w:r w:rsidRPr="00A9368A">
        <w:rPr>
          <w:rStyle w:val="structureparIDparcounter"/>
        </w:rPr>
        <w:t>51</w:t>
      </w:r>
      <w:r>
        <w:rPr>
          <w:rStyle w:val="structure"/>
        </w:rPr>
        <w:t>—en_19920000/</w:t>
      </w:r>
      <w:r w:rsidRPr="00A9368A">
        <w:rPr>
          <w:rStyle w:val="structurevisible"/>
        </w:rPr>
        <w:t>&gt;</w:t>
      </w:r>
    </w:p>
    <w:p w14:paraId="68154B4C" w14:textId="77777777" w:rsidR="00C57E99" w:rsidRDefault="00627ED1" w:rsidP="00C57E99">
      <w:pPr>
        <w:pStyle w:val="Bodyafterquote"/>
      </w:pPr>
      <w:r w:rsidRPr="00627ED1">
        <w:t xml:space="preserve">Other significant developments during this period were the growth of organized youth activities; the enlargement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endowments and properties in the Holy Land, the United States and Persia; the acquisition of historic sites connected with the Faith in Persia; the formation of an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Archives, and the implementation of the ordinance of the Nineteen Day Feast as enjoined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Although the injunction of the Nineteen Day Feast had been well known to the believers in Persia from the days of the </w:t>
      </w:r>
      <w:r w:rsidRPr="00627ED1">
        <w:rPr>
          <w:highlight w:val="yellow"/>
        </w:rPr>
        <w:t>B</w:t>
      </w:r>
      <w:r w:rsidR="00C57E99" w:rsidRPr="000C7039">
        <w:rPr>
          <w:highlight w:val="yellow"/>
        </w:rPr>
        <w:t>á</w:t>
      </w:r>
      <w:r w:rsidRPr="00627ED1">
        <w:rPr>
          <w:highlight w:val="yellow"/>
        </w:rPr>
        <w:t>b</w:t>
      </w:r>
      <w:r w:rsidRPr="00627ED1">
        <w:t xml:space="preserve">, yet it was not strictly observed.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those days used to hold meetings quite frequently at their homes, but these were not organized at nineteen-day intervals. It was </w:t>
      </w:r>
      <w:r w:rsidRPr="00627ED1">
        <w:rPr>
          <w:highlight w:val="cyan"/>
        </w:rPr>
        <w:t>Shoghi Effendi</w:t>
      </w:r>
      <w:r w:rsidRPr="00627ED1">
        <w:t xml:space="preserve"> who encouraged the regular observance of the Feast, explained its significance as the bedrock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delineated its main features as the spiritual, the administrative and social parts.</w:t>
      </w:r>
      <w:r w:rsidRPr="00627ED1">
        <w:rPr>
          <w:rStyle w:val="structurepagenumber"/>
        </w:rPr>
        <w:t xml:space="preserve"> &lt;page 307</w:t>
      </w:r>
      <w:bookmarkStart w:id="35" w:name="ch27"/>
      <w:bookmarkEnd w:id="35"/>
      <w:r w:rsidR="00B777C2">
        <w:rPr>
          <w:rStyle w:val="structurepagenumber"/>
        </w:rPr>
        <w:t>/&gt;</w:t>
      </w:r>
    </w:p>
    <w:p w14:paraId="13F69241"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27</w:t>
      </w:r>
      <w:r w:rsidRPr="00835AAF">
        <w:rPr>
          <w:rStyle w:val="structure"/>
        </w:rPr>
        <w:t>:0</w:t>
      </w:r>
      <w:r>
        <w:rPr>
          <w:rStyle w:val="structure"/>
        </w:rPr>
        <w:t>—en_19920000/</w:t>
      </w:r>
      <w:r w:rsidRPr="00835AAF">
        <w:rPr>
          <w:rStyle w:val="structurevisible"/>
        </w:rPr>
        <w:t>&gt;</w:t>
      </w:r>
      <w:r>
        <w:t>CHAPTER TWENTY-SEVEN</w:t>
      </w:r>
      <w:r>
        <w:br/>
      </w:r>
      <w:r w:rsidR="00627ED1" w:rsidRPr="00627ED1">
        <w:t xml:space="preserve">The Expounder of the Revelation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p>
    <w:p w14:paraId="755593D0" w14:textId="77777777" w:rsidR="00C57E99" w:rsidRPr="00A9368A" w:rsidRDefault="00C57E99" w:rsidP="00C57E99">
      <w:pPr>
        <w:pStyle w:val="ParCounter1s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w:t>
      </w:r>
      <w:r>
        <w:rPr>
          <w:rStyle w:val="structure"/>
        </w:rPr>
        <w:t>—en_19920000/</w:t>
      </w:r>
      <w:r w:rsidRPr="00A9368A">
        <w:rPr>
          <w:rStyle w:val="structurevisible"/>
        </w:rPr>
        <w:t>&gt;</w:t>
      </w:r>
    </w:p>
    <w:p w14:paraId="6F148859" w14:textId="77777777" w:rsidR="00C57E99" w:rsidRDefault="00627ED1" w:rsidP="00C57E99">
      <w:pPr>
        <w:pStyle w:val="Body1st"/>
      </w:pPr>
      <w:r w:rsidRPr="00627ED1">
        <w:t xml:space="preserve">Of all the work the Guardian did during his ministry, the greatest and the most enduring contribution to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may be said to be his writings, which derive their excellence from the Revelation itself. </w:t>
      </w:r>
      <w:r w:rsidRPr="00627ED1">
        <w:rPr>
          <w:highlight w:val="cyan"/>
        </w:rPr>
        <w:t>Shoghi Effendi</w:t>
      </w:r>
      <w:r w:rsidRPr="00627ED1">
        <w:t xml:space="preserve"> received his inspiration from the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which are revealed in the greatest majesty and eloquence and have produced a new and wonderful style in both Persian and </w:t>
      </w:r>
      <w:r w:rsidRPr="00627ED1">
        <w:rPr>
          <w:highlight w:val="lightGray"/>
        </w:rPr>
        <w:t>Arabic</w:t>
      </w:r>
      <w:r w:rsidRPr="00627ED1">
        <w:t xml:space="preserve"> literature. They inspired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scholars and writers, who were not only uplifted by the profundity of their words but were enchanted with the new style and new terminologies, which they tried to emulate in their own works. But no one was able to achieve this as </w:t>
      </w:r>
      <w:r w:rsidRPr="00627ED1">
        <w:rPr>
          <w:highlight w:val="cyan"/>
        </w:rPr>
        <w:t>Shoghi Effendi</w:t>
      </w:r>
      <w:r w:rsidRPr="00627ED1">
        <w:t xml:space="preserve"> did. He grew up in the school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and </w:t>
      </w:r>
      <w:r w:rsidRPr="00627ED1">
        <w:rPr>
          <w:highlight w:val="yellow"/>
        </w:rPr>
        <w:t>ʿAbdu’l-Bah</w:t>
      </w:r>
      <w:r w:rsidR="00C57E99" w:rsidRPr="007C5354">
        <w:rPr>
          <w:highlight w:val="yellow"/>
        </w:rPr>
        <w:t>á</w:t>
      </w:r>
      <w:r w:rsidRPr="00627ED1">
        <w:rPr>
          <w:highlight w:val="yellow"/>
        </w:rPr>
        <w:t>’s</w:t>
      </w:r>
      <w:r w:rsidRPr="00627ED1">
        <w:t xml:space="preserve"> writings, he imbibed the essence of their words in such wise that his writings possess a special potency, born of the utterances of the Author of the Faith and of the Centre of His Covenant.</w:t>
      </w:r>
    </w:p>
    <w:p w14:paraId="01BFACDB"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w:t>
      </w:r>
      <w:r>
        <w:rPr>
          <w:rStyle w:val="structure"/>
        </w:rPr>
        <w:t>—en_19920000/</w:t>
      </w:r>
      <w:r w:rsidRPr="00A9368A">
        <w:rPr>
          <w:rStyle w:val="structurevisible"/>
        </w:rPr>
        <w:t>&gt;</w:t>
      </w:r>
    </w:p>
    <w:p w14:paraId="3156FE0A" w14:textId="77777777" w:rsidR="00C57E99" w:rsidRDefault="00627ED1" w:rsidP="00C57E99">
      <w:pPr>
        <w:pStyle w:val="Bodycont"/>
      </w:pPr>
      <w:r w:rsidRPr="00627ED1">
        <w:t xml:space="preserve">The writings of </w:t>
      </w:r>
      <w:r w:rsidRPr="00627ED1">
        <w:rPr>
          <w:highlight w:val="cyan"/>
        </w:rPr>
        <w:t>Shoghi Effendi</w:t>
      </w:r>
      <w:r w:rsidRPr="00627ED1">
        <w:t xml:space="preserve">, looking at them from a literary point of view alone, are truly superb. The eloquence and beauty of his compositions in Persian and </w:t>
      </w:r>
      <w:r w:rsidRPr="00627ED1">
        <w:rPr>
          <w:highlight w:val="lightGray"/>
        </w:rPr>
        <w:t>Arabic</w:t>
      </w:r>
      <w:r w:rsidRPr="00627ED1">
        <w:t xml:space="preserve"> are breathtaking. Although English was not his mother tongue, his writings in that language have been acclaimed by scholars to be remarkable in their expressiveness, forcefulness and fluency. The following passages demonstrate the descriptive power of his inspired pen. Recounting the episode of the </w:t>
      </w:r>
      <w:r w:rsidRPr="00627ED1">
        <w:rPr>
          <w:highlight w:val="yellow"/>
        </w:rPr>
        <w:t>B</w:t>
      </w:r>
      <w:r w:rsidR="00C57E99" w:rsidRPr="000C7039">
        <w:rPr>
          <w:highlight w:val="yellow"/>
        </w:rPr>
        <w:t>á</w:t>
      </w:r>
      <w:r w:rsidRPr="00627ED1">
        <w:rPr>
          <w:highlight w:val="yellow"/>
        </w:rPr>
        <w:t>b</w:t>
      </w:r>
      <w:r w:rsidRPr="00627ED1">
        <w:t>, he writes:</w:t>
      </w:r>
    </w:p>
    <w:p w14:paraId="715C8D1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3</w:t>
      </w:r>
      <w:r>
        <w:rPr>
          <w:rStyle w:val="structure"/>
        </w:rPr>
        <w:t>—en_19920000/</w:t>
      </w:r>
      <w:r w:rsidRPr="00A9368A">
        <w:rPr>
          <w:rStyle w:val="structurevisible"/>
        </w:rPr>
        <w:t>&gt;</w:t>
      </w:r>
    </w:p>
    <w:p w14:paraId="069E8D52" w14:textId="77777777" w:rsidR="00C57E99" w:rsidRDefault="00C57E99" w:rsidP="00A12F00">
      <w:pPr>
        <w:pStyle w:val="Quote1st"/>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 xml:space="preserve">»We behold, as we survey the episodes of this first act of a sublime drama, the figure of its Master Hero, the </w:t>
      </w:r>
      <w:r w:rsidR="00627ED1" w:rsidRPr="00627ED1">
        <w:rPr>
          <w:rStyle w:val="quotebahaiscripture"/>
          <w:highlight w:val="yellow"/>
        </w:rPr>
        <w:t>Báb</w:t>
      </w:r>
      <w:r w:rsidR="00627ED1" w:rsidRPr="00627ED1">
        <w:rPr>
          <w:rStyle w:val="quotebahaiscripture"/>
        </w:rPr>
        <w:t xml:space="preserve">, arise meteor-like above the horizon of </w:t>
      </w:r>
      <w:r w:rsidR="00DC6AA6" w:rsidRPr="00230826">
        <w:rPr>
          <w:rStyle w:val="quotebahaiscripture"/>
          <w:rFonts w:hint="eastAsia"/>
          <w:highlight w:val="yellow"/>
        </w:rPr>
        <w:t></w:t>
      </w:r>
      <w:r w:rsidR="00627ED1" w:rsidRPr="00627ED1">
        <w:rPr>
          <w:rStyle w:val="quotebahaiscripture"/>
          <w:rFonts w:hint="eastAsia"/>
          <w:highlight w:val="yellow"/>
        </w:rPr>
        <w:t>í</w:t>
      </w:r>
      <w:r w:rsidR="00627ED1" w:rsidRPr="00627ED1">
        <w:rPr>
          <w:rStyle w:val="quotebahaiscripture"/>
          <w:highlight w:val="yellow"/>
        </w:rPr>
        <w:t>ráz</w:t>
      </w:r>
      <w:r w:rsidR="00627ED1" w:rsidRPr="00627ED1">
        <w:rPr>
          <w:rStyle w:val="quotebahaiscripture"/>
        </w:rPr>
        <w:t>, traverse the sombre sky of Persia from south to north, decline with tragic swiftness, and perish in a blaze of glory. We see His satellites, a galaxy of God-intoxicated heroes, mount above that same horizon, irradiate that same incandescent light, burn themselves out with that self-same swiftness, and impart in their turn an added impetus to the steadily gathering momentum of God’s nascent Faith.«</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502"/>
      </w:r>
      <w:r w:rsidR="00627ED1" w:rsidRPr="00627ED1">
        <w:rPr>
          <w:rStyle w:val="structurepagenumber"/>
        </w:rPr>
        <w:t xml:space="preserve"> &lt;page 308</w:t>
      </w:r>
      <w:r w:rsidR="00B777C2">
        <w:rPr>
          <w:rStyle w:val="structurepagenumber"/>
        </w:rPr>
        <w:t>/&gt;</w:t>
      </w:r>
    </w:p>
    <w:p w14:paraId="0BA038F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4</w:t>
      </w:r>
      <w:r>
        <w:rPr>
          <w:rStyle w:val="structure"/>
        </w:rPr>
        <w:t>—en_19920000/</w:t>
      </w:r>
      <w:r w:rsidRPr="00A9368A">
        <w:rPr>
          <w:rStyle w:val="structurevisible"/>
        </w:rPr>
        <w:t>&gt;</w:t>
      </w:r>
    </w:p>
    <w:p w14:paraId="1CB61BB9" w14:textId="77777777" w:rsidR="00C57E99" w:rsidRDefault="00627ED1" w:rsidP="00C57E99">
      <w:pPr>
        <w:pStyle w:val="Bodyafterquote"/>
      </w:pPr>
      <w:r w:rsidRPr="00627ED1">
        <w:t>On the occasion of the passing of the Greatest Holy Leaf, he writes:</w:t>
      </w:r>
    </w:p>
    <w:p w14:paraId="11524055"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5</w:t>
      </w:r>
      <w:r>
        <w:rPr>
          <w:rStyle w:val="structure"/>
        </w:rPr>
        <w:t>—en_19920000/</w:t>
      </w:r>
      <w:r w:rsidRPr="00A9368A">
        <w:rPr>
          <w:rStyle w:val="structurevisible"/>
        </w:rPr>
        <w:t>&gt;</w:t>
      </w:r>
    </w:p>
    <w:p w14:paraId="1B7AB23B" w14:textId="77777777" w:rsidR="00C57E99" w:rsidRPr="00FD6EBE" w:rsidRDefault="00C57E99" w:rsidP="00C57E99">
      <w:pPr>
        <w:pStyle w:val="Quote1st"/>
        <w:rPr>
          <w:rStyle w:val="quotebahaiscripture"/>
        </w:rPr>
      </w:pPr>
      <w:r w:rsidRPr="00353040">
        <w:rPr>
          <w:rStyle w:val="structurevisible"/>
        </w:rPr>
        <w:t>&lt;</w:t>
      </w:r>
      <w:r w:rsidRPr="00353040">
        <w:rPr>
          <w:rStyle w:val="structure"/>
        </w:rPr>
        <w:t>cit Sho_%►%_%_%►%_%_%—en_%—%_%</w:t>
      </w:r>
      <w:r w:rsidRPr="00353040">
        <w:rPr>
          <w:rStyle w:val="structurevisible"/>
        </w:rPr>
        <w:t>&gt;</w:t>
      </w:r>
      <w:r w:rsidR="00627ED1" w:rsidRPr="00627ED1">
        <w:rPr>
          <w:rStyle w:val="quotebahaiscripture"/>
        </w:rPr>
        <w:t>»Whatever betide us, however distressing the vicissitudes which the nascent Faith of God may yet experience, we pledge ourselves, before the mercy-seat of thy glorious Father, to hand on, unimpaired and undivided, to generations yet unborn, the glory of that tradition of which thou hast been its most brilliant exemplar.</w:t>
      </w:r>
    </w:p>
    <w:p w14:paraId="4D14417F"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27:</w:t>
      </w:r>
      <w:r w:rsidRPr="00627ED1">
        <w:rPr>
          <w:rStyle w:val="structureparIDparcounter"/>
        </w:rPr>
        <w:t>6</w:t>
      </w:r>
      <w:r w:rsidRPr="00627ED1">
        <w:rPr>
          <w:rStyle w:val="structure"/>
        </w:rPr>
        <w:t>—en_19920000/</w:t>
      </w:r>
      <w:r w:rsidRPr="00627ED1">
        <w:rPr>
          <w:rStyle w:val="structurevisible"/>
        </w:rPr>
        <w:t>&gt;</w:t>
      </w:r>
    </w:p>
    <w:p w14:paraId="1D218A98" w14:textId="77777777" w:rsidR="00C57E99" w:rsidRDefault="00627ED1" w:rsidP="00C57E99">
      <w:pPr>
        <w:pStyle w:val="Quotecont"/>
      </w:pPr>
      <w:r w:rsidRPr="00627ED1">
        <w:rPr>
          <w:rStyle w:val="quotebahaiscripture"/>
        </w:rPr>
        <w:t xml:space="preserve">In the innermost recesses of our hearts, O thou exalted Leaf of the </w:t>
      </w:r>
      <w:r w:rsidRPr="00627ED1">
        <w:rPr>
          <w:rStyle w:val="quotebahaiscripture"/>
          <w:highlight w:val="yellow"/>
        </w:rPr>
        <w:t>Abhá</w:t>
      </w:r>
      <w:r w:rsidRPr="00627ED1">
        <w:rPr>
          <w:rStyle w:val="quotebahaiscripture"/>
        </w:rPr>
        <w:t xml:space="preserve"> Paradise, we have reared for thee a shining mansion that the hand of time can never undermine, a shrine which shall frame eternally the matchless beauty of thy countenance, an altar whereon the fire of thy consuming love shall burn forever.«</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503"/>
      </w:r>
    </w:p>
    <w:p w14:paraId="2ACE9A7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7</w:t>
      </w:r>
      <w:r>
        <w:rPr>
          <w:rStyle w:val="structure"/>
        </w:rPr>
        <w:t>—en_19920000/</w:t>
      </w:r>
      <w:r w:rsidRPr="00A9368A">
        <w:rPr>
          <w:rStyle w:val="structurevisible"/>
        </w:rPr>
        <w:t>&gt;</w:t>
      </w:r>
    </w:p>
    <w:p w14:paraId="5307EE37" w14:textId="77777777" w:rsidR="00C57E99" w:rsidRDefault="00627ED1" w:rsidP="00C57E99">
      <w:pPr>
        <w:pStyle w:val="Bodyafterquote"/>
      </w:pPr>
      <w:r w:rsidRPr="00627ED1">
        <w:t xml:space="preserve">These passages, so beautifully composed, speak for themselves. Those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who have studied </w:t>
      </w:r>
      <w:r w:rsidRPr="00627ED1">
        <w:rPr>
          <w:highlight w:val="cyan"/>
        </w:rPr>
        <w:t>Shoghi Effendi’s</w:t>
      </w:r>
      <w:r w:rsidRPr="00627ED1">
        <w:t xml:space="preserve"> works realize that he was under the guidance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his pen inspired by Him. Thousands of letters to individuals, Spiritual Assemblies, and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throughout the world poured from that pen, expounding the teachings and laws of the Faith. These letters are a priceless heritage for generations to come, until the end of this Dispensation .</w:t>
      </w:r>
    </w:p>
    <w:p w14:paraId="724A95E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8</w:t>
      </w:r>
      <w:r>
        <w:rPr>
          <w:rStyle w:val="structure"/>
        </w:rPr>
        <w:t>—en_19920000/</w:t>
      </w:r>
      <w:r w:rsidRPr="00A9368A">
        <w:rPr>
          <w:rStyle w:val="structurevisible"/>
        </w:rPr>
        <w:t>&gt;</w:t>
      </w:r>
    </w:p>
    <w:p w14:paraId="3265F4FF" w14:textId="77777777" w:rsidR="00C57E99" w:rsidRDefault="00627ED1" w:rsidP="00C57E99">
      <w:pPr>
        <w:pStyle w:val="Bodycont"/>
      </w:pPr>
      <w:r w:rsidRPr="00627ED1">
        <w:t xml:space="preserve">The only work that </w:t>
      </w:r>
      <w:r w:rsidRPr="00627ED1">
        <w:rPr>
          <w:highlight w:val="cyan"/>
        </w:rPr>
        <w:t>Shoghi Effendi</w:t>
      </w:r>
      <w:r w:rsidRPr="00627ED1">
        <w:t xml:space="preserve"> wrote originally as a book is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God Passes By</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 masterpiece, it is a concise history filled with vivid detail of the significant events of the first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century; it covers the ministries of the </w:t>
      </w:r>
      <w:r w:rsidRPr="00627ED1">
        <w:rPr>
          <w:highlight w:val="yellow"/>
        </w:rPr>
        <w:t>B</w:t>
      </w:r>
      <w:r w:rsidR="00C57E99" w:rsidRPr="000C7039">
        <w:rPr>
          <w:highlight w:val="yellow"/>
        </w:rPr>
        <w:t>á</w:t>
      </w:r>
      <w:r w:rsidRPr="00627ED1">
        <w:rPr>
          <w:highlight w:val="yellow"/>
        </w:rPr>
        <w:t>b</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as well as the birth and development of the Administrative Order. In his masterly style, </w:t>
      </w:r>
      <w:r w:rsidRPr="00627ED1">
        <w:rPr>
          <w:highlight w:val="cyan"/>
        </w:rPr>
        <w:t>Shoghi Effendi</w:t>
      </w:r>
      <w:r w:rsidRPr="00627ED1">
        <w:t xml:space="preserve"> has condensed many volumes of material within the compass of a few hundred pages. Almost every line of this book is laden with information superbly gleaned, without apparent effort, from numerous historical documents and narratives. It is also profusely and delicately laced with quotations from the vast reservoir of the writings of the Central Figures of the Faith.</w:t>
      </w:r>
    </w:p>
    <w:p w14:paraId="0C749D1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9</w:t>
      </w:r>
      <w:r>
        <w:rPr>
          <w:rStyle w:val="structure"/>
        </w:rPr>
        <w:t>—en_19920000/</w:t>
      </w:r>
      <w:r w:rsidRPr="00A9368A">
        <w:rPr>
          <w:rStyle w:val="structurevisible"/>
        </w:rPr>
        <w:t>&gt;</w:t>
      </w:r>
    </w:p>
    <w:p w14:paraId="70BBA657" w14:textId="77777777" w:rsidR="00C57E99" w:rsidRDefault="00627ED1" w:rsidP="00C57E99">
      <w:pPr>
        <w:pStyle w:val="Bodycont"/>
      </w:pPr>
      <w:r w:rsidRPr="00627ED1">
        <w:t xml:space="preserve">The importance attached to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God Passes By</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is not merely due to the historical detail which it contains. Being the Guardian of the Faith, </w:t>
      </w:r>
      <w:r w:rsidRPr="00627ED1">
        <w:rPr>
          <w:highlight w:val="cyan"/>
        </w:rPr>
        <w:t>Shoghi Effendi</w:t>
      </w:r>
      <w:r w:rsidRPr="00627ED1">
        <w:t xml:space="preserve"> was more qualified than anyone else to write such a book 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history, because the art of writing any history lies not merely in describing events, but in relating them to each other, putting them in their proper context and in interpreting their influence in society.</w:t>
      </w:r>
    </w:p>
    <w:p w14:paraId="69E944C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10</w:t>
      </w:r>
      <w:r>
        <w:rPr>
          <w:rStyle w:val="structure"/>
        </w:rPr>
        <w:t>—en_19920000/</w:t>
      </w:r>
      <w:r w:rsidRPr="00A9368A">
        <w:rPr>
          <w:rStyle w:val="structurevisible"/>
        </w:rPr>
        <w:t>&gt;</w:t>
      </w:r>
    </w:p>
    <w:p w14:paraId="350052CC" w14:textId="77777777" w:rsidR="00C57E99" w:rsidRDefault="00627ED1" w:rsidP="00C57E99">
      <w:pPr>
        <w:pStyle w:val="Bodycont"/>
      </w:pPr>
      <w:r w:rsidRPr="00627ED1">
        <w:t xml:space="preserve">As the unerring interpreter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Writings, </w:t>
      </w:r>
      <w:r w:rsidRPr="00627ED1">
        <w:rPr>
          <w:highlight w:val="cyan"/>
        </w:rPr>
        <w:t>Shoghi Effendi</w:t>
      </w:r>
      <w:r w:rsidRPr="00627ED1">
        <w:t xml:space="preserve"> was endowed with a unique capacity to understand and appreciate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an extent that no other human being can ever hope to achieve. Therein lies the unique nature of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God Passes By</w:t>
      </w:r>
      <w:r w:rsidR="00C57E99" w:rsidRPr="002D5AF8">
        <w:rPr>
          <w:rStyle w:val="structurevisible"/>
        </w:rPr>
        <w:t>&lt;/</w:t>
      </w:r>
      <w:r w:rsidR="00C57E99" w:rsidRPr="002D5AF8">
        <w:rPr>
          <w:rStyle w:val="structure"/>
        </w:rPr>
        <w:t>title</w:t>
      </w:r>
      <w:r w:rsidR="00C57E99" w:rsidRPr="002D5AF8">
        <w:rPr>
          <w:rStyle w:val="structurevisible"/>
        </w:rPr>
        <w:t>&gt;</w:t>
      </w:r>
      <w:r w:rsidRPr="00627ED1">
        <w:t>. In it he elucidates every major event in the light of</w:t>
      </w:r>
      <w:r w:rsidRPr="00627ED1">
        <w:rPr>
          <w:rStyle w:val="structurepagenumber"/>
        </w:rPr>
        <w:t xml:space="preserve"> &lt;page 309</w:t>
      </w:r>
      <w:r w:rsidR="00B777C2">
        <w:rPr>
          <w:rStyle w:val="structurepagenumber"/>
        </w:rPr>
        <w:t>/&gt;</w:t>
      </w:r>
      <w:r w:rsidRPr="00627ED1">
        <w:t xml:space="preserve">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injects into every subject a measure of the truth of the Faith. In the course of writing the accounts of the lives of the Central Figures of the Cause and their disciples, he explains the true motives behind their actions, comments on the effect of these actions, puts into right perspective the heroism and self-sacrifice of the </w:t>
      </w:r>
      <w:r w:rsidRPr="00627ED1">
        <w:rPr>
          <w:highlight w:val="yellow"/>
        </w:rPr>
        <w:t>B</w:t>
      </w:r>
      <w:r w:rsidR="00C57E99" w:rsidRPr="000C7039">
        <w:rPr>
          <w:highlight w:val="yellow"/>
        </w:rPr>
        <w:t>á</w:t>
      </w:r>
      <w:r w:rsidRPr="00627ED1">
        <w:rPr>
          <w:highlight w:val="yellow"/>
        </w:rPr>
        <w:t>b</w:t>
      </w:r>
      <w:r w:rsidR="00C57E99" w:rsidRPr="000C7039">
        <w:rPr>
          <w:highlight w:val="yellow"/>
        </w:rPr>
        <w:t>í</w:t>
      </w:r>
      <w:r w:rsidRPr="00627ED1">
        <w:t xml:space="preserve"> and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martyrs, enumerates the victories and the crises that the Faith has encountered, recounts the downfall of its enemies, demonstrates the unfoldment of its world-embracing institutions and foreshadows its future destiny.</w:t>
      </w:r>
    </w:p>
    <w:p w14:paraId="6875210B"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11</w:t>
      </w:r>
      <w:r>
        <w:rPr>
          <w:rStyle w:val="structure"/>
        </w:rPr>
        <w:t>—en_19920000/</w:t>
      </w:r>
      <w:r w:rsidRPr="00A9368A">
        <w:rPr>
          <w:rStyle w:val="structurevisible"/>
        </w:rPr>
        <w:t>&gt;</w:t>
      </w:r>
    </w:p>
    <w:p w14:paraId="70818107" w14:textId="77777777" w:rsidR="00C57E99" w:rsidRDefault="00627ED1" w:rsidP="00C57E99">
      <w:pPr>
        <w:pStyle w:val="Bodycont"/>
      </w:pPr>
      <w:r w:rsidRPr="00627ED1">
        <w:rPr>
          <w:highlight w:val="cyan"/>
        </w:rPr>
        <w:t>Shoghi Effendi’s</w:t>
      </w:r>
      <w:r w:rsidRPr="00627ED1">
        <w:t xml:space="preserve"> matchless translations of the writings of the </w:t>
      </w:r>
      <w:r w:rsidRPr="00627ED1">
        <w:rPr>
          <w:highlight w:val="yellow"/>
        </w:rPr>
        <w:t>B</w:t>
      </w:r>
      <w:r w:rsidR="00C57E99" w:rsidRPr="000C7039">
        <w:rPr>
          <w:highlight w:val="yellow"/>
        </w:rPr>
        <w:t>á</w:t>
      </w:r>
      <w:r w:rsidRPr="00627ED1">
        <w:rPr>
          <w:highlight w:val="yellow"/>
        </w:rPr>
        <w:t>b</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from Persian and </w:t>
      </w:r>
      <w:r w:rsidRPr="00627ED1">
        <w:rPr>
          <w:highlight w:val="lightGray"/>
        </w:rPr>
        <w:t>Arabic</w:t>
      </w:r>
      <w:r w:rsidRPr="00627ED1">
        <w:t xml:space="preserve"> into English, are another priceless gift to the world. There is no doubt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that these superb renderings, which have evoked the praise and appreciation of so many outstanding scholars, were not due to </w:t>
      </w:r>
      <w:r w:rsidRPr="00627ED1">
        <w:rPr>
          <w:highlight w:val="cyan"/>
        </w:rPr>
        <w:t>Shoghi Effendi’s</w:t>
      </w:r>
      <w:r w:rsidRPr="00627ED1">
        <w:t xml:space="preserve"> academic attainments alone, but were influenced by the guidance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was vouchsafed to him during his ministry. The modes of expression and the composition of sentences in the Persian and </w:t>
      </w:r>
      <w:r w:rsidRPr="00627ED1">
        <w:rPr>
          <w:highlight w:val="lightGray"/>
        </w:rPr>
        <w:t>Arabic</w:t>
      </w:r>
      <w:r w:rsidRPr="00627ED1">
        <w:t xml:space="preserve"> languages are different from those in English. There are also many words in these two languages for which there are no English equivalents. </w:t>
      </w:r>
      <w:r w:rsidRPr="00627ED1">
        <w:rPr>
          <w:highlight w:val="cyan"/>
        </w:rPr>
        <w:t>Shoghi Effendi</w:t>
      </w:r>
      <w:r w:rsidRPr="00627ED1">
        <w:t xml:space="preserve"> has overcome these difficulties so successfully that, without losing any thought or concept of the original, he conveys the meaning faithfully in elegant English fully comprehensible to the reader, while at the same time retaining the special flavour of their original form. In translating the Holy Writings </w:t>
      </w:r>
      <w:r w:rsidRPr="00627ED1">
        <w:rPr>
          <w:highlight w:val="cyan"/>
        </w:rPr>
        <w:t>Shoghi Effendi</w:t>
      </w:r>
      <w:r w:rsidRPr="00627ED1">
        <w:t xml:space="preserve"> has left for posterity a priceless, well-endowed model. The words, phrases and sentences he has used to translate the writings of the Central Figures of the Faith are extensively consulted and used by those who, since his passing, have been engaged in the task of rendering the matchless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and </w:t>
      </w:r>
      <w:r w:rsidRPr="00627ED1">
        <w:rPr>
          <w:highlight w:val="yellow"/>
        </w:rPr>
        <w:t>ʿAbdu’l-Bah</w:t>
      </w:r>
      <w:r w:rsidR="00C57E99" w:rsidRPr="000C7039">
        <w:rPr>
          <w:highlight w:val="yellow"/>
        </w:rPr>
        <w:t>á</w:t>
      </w:r>
      <w:r w:rsidRPr="00627ED1">
        <w:t xml:space="preserve"> into English.</w:t>
      </w:r>
    </w:p>
    <w:p w14:paraId="333FE82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12</w:t>
      </w:r>
      <w:r>
        <w:rPr>
          <w:rStyle w:val="structure"/>
        </w:rPr>
        <w:t>—en_19920000/</w:t>
      </w:r>
      <w:r w:rsidRPr="00A9368A">
        <w:rPr>
          <w:rStyle w:val="structurevisible"/>
        </w:rPr>
        <w:t>&gt;</w:t>
      </w:r>
    </w:p>
    <w:p w14:paraId="35BAB8ED" w14:textId="77777777" w:rsidR="00C57E99" w:rsidRDefault="00627ED1" w:rsidP="00C57E99">
      <w:pPr>
        <w:pStyle w:val="Bodycont"/>
      </w:pPr>
      <w:r w:rsidRPr="00627ED1">
        <w:t xml:space="preserve">The major translations by </w:t>
      </w:r>
      <w:r w:rsidRPr="00627ED1">
        <w:rPr>
          <w:highlight w:val="cyan"/>
        </w:rPr>
        <w:t>Shoghi Effendi</w:t>
      </w:r>
      <w:r w:rsidRPr="00627ED1">
        <w:t xml:space="preserve"> of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include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Hidden Words</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Í</w:t>
      </w:r>
      <w:r w:rsidRPr="00627ED1">
        <w:rPr>
          <w:rStyle w:val="BookTitle"/>
          <w:highlight w:val="yellow"/>
        </w:rPr>
        <w:t>q</w:t>
      </w:r>
      <w:r w:rsidR="00C57E99" w:rsidRPr="000C7039">
        <w:rPr>
          <w:rStyle w:val="BookTitle"/>
          <w:highlight w:val="yellow"/>
        </w:rPr>
        <w:t>á</w:t>
      </w:r>
      <w:r w:rsidRPr="00627ED1">
        <w:rPr>
          <w:rStyle w:val="BookTitle"/>
          <w:highlight w:val="yellow"/>
        </w:rPr>
        <w:t>n</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 xml:space="preserve">Gleanings from the Writings of </w:t>
      </w:r>
      <w:r w:rsidRPr="00627ED1">
        <w:rPr>
          <w:rStyle w:val="BookTitle"/>
          <w:highlight w:val="yellow"/>
        </w:rPr>
        <w:t>Bah</w:t>
      </w:r>
      <w:r w:rsidR="00C57E99" w:rsidRPr="000C7039">
        <w:rPr>
          <w:rStyle w:val="BookTitle"/>
          <w:highlight w:val="yellow"/>
        </w:rPr>
        <w:t>á</w:t>
      </w:r>
      <w:r w:rsidRPr="00627ED1">
        <w:rPr>
          <w:rStyle w:val="BookTitle"/>
          <w:highlight w:val="yellow"/>
        </w:rPr>
        <w:t>’u’ll</w:t>
      </w:r>
      <w:r w:rsidR="00C57E99" w:rsidRPr="000C7039">
        <w:rPr>
          <w:rStyle w:val="BookTitle"/>
          <w:highlight w:val="yellow"/>
        </w:rPr>
        <w:t>á</w:t>
      </w:r>
      <w:r w:rsidRPr="00627ED1">
        <w:rPr>
          <w:rStyle w:val="BookTitle"/>
          <w:highlight w:val="yellow"/>
        </w:rPr>
        <w:t>h</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 xml:space="preserve">Prayers and Meditations of </w:t>
      </w:r>
      <w:r w:rsidRPr="00627ED1">
        <w:rPr>
          <w:rStyle w:val="BookTitle"/>
          <w:highlight w:val="yellow"/>
        </w:rPr>
        <w:t>Bah</w:t>
      </w:r>
      <w:r w:rsidR="00C57E99" w:rsidRPr="000C7039">
        <w:rPr>
          <w:rStyle w:val="BookTitle"/>
          <w:highlight w:val="yellow"/>
        </w:rPr>
        <w:t>á</w:t>
      </w:r>
      <w:r w:rsidRPr="00627ED1">
        <w:rPr>
          <w:rStyle w:val="BookTitle"/>
          <w:highlight w:val="yellow"/>
        </w:rPr>
        <w:t>’u’ll</w:t>
      </w:r>
      <w:r w:rsidR="00C57E99" w:rsidRPr="000C7039">
        <w:rPr>
          <w:rStyle w:val="BookTitle"/>
          <w:highlight w:val="yellow"/>
        </w:rPr>
        <w:t>á</w:t>
      </w:r>
      <w:r w:rsidRPr="00627ED1">
        <w:rPr>
          <w:rStyle w:val="BookTitle"/>
          <w:highlight w:val="yellow"/>
        </w:rPr>
        <w:t>h</w:t>
      </w:r>
      <w:r w:rsidRPr="00627ED1">
        <w:rPr>
          <w:rStyle w:val="structurevisible"/>
        </w:rPr>
        <w:t>&lt;/</w:t>
      </w:r>
      <w:r w:rsidRPr="00627ED1">
        <w:rPr>
          <w:rStyle w:val="structure"/>
        </w:rPr>
        <w:t>title</w:t>
      </w:r>
      <w:r w:rsidRPr="00627ED1">
        <w:rPr>
          <w:rStyle w:val="structurevisible"/>
        </w:rPr>
        <w:t>&gt;</w:t>
      </w:r>
      <w:r w:rsidRPr="00627ED1">
        <w:t xml:space="preserv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Epistle to the Son of the Wolf</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and numerous passages which he quoted in his own writings. Although not holy scripture, </w:t>
      </w:r>
      <w:r w:rsidR="00C57E99" w:rsidRPr="002D5AF8">
        <w:rPr>
          <w:rStyle w:val="structurevisible"/>
        </w:rPr>
        <w:t>&lt;</w:t>
      </w:r>
      <w:r w:rsidR="00C57E99" w:rsidRPr="002D5AF8">
        <w:rPr>
          <w:rStyle w:val="structure"/>
        </w:rPr>
        <w:t>title Nabil-i-Azam_%</w:t>
      </w:r>
      <w:r w:rsidR="00C57E99" w:rsidRPr="002D5AF8">
        <w:rPr>
          <w:rStyle w:val="structurevisible"/>
        </w:rPr>
        <w:t>&gt;</w:t>
      </w:r>
      <w:r w:rsidRPr="00627ED1">
        <w:rPr>
          <w:rStyle w:val="BookTitle"/>
        </w:rPr>
        <w:t>The Dawn-Breakers</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the history of the first few years of the Faith by </w:t>
      </w:r>
      <w:r w:rsidRPr="00627ED1">
        <w:rPr>
          <w:highlight w:val="yellow"/>
        </w:rPr>
        <w:t>Nab</w:t>
      </w:r>
      <w:r w:rsidR="00C57E99" w:rsidRPr="000C7039">
        <w:rPr>
          <w:highlight w:val="yellow"/>
        </w:rPr>
        <w:t>í</w:t>
      </w:r>
      <w:r w:rsidRPr="00627ED1">
        <w:rPr>
          <w:highlight w:val="yellow"/>
        </w:rPr>
        <w:t>l-i-A</w:t>
      </w:r>
      <w:r w:rsidR="00C57E99" w:rsidRPr="000C7039">
        <w:rPr>
          <w:highlight w:val="yellow"/>
        </w:rPr>
        <w:t>ʿẓ</w:t>
      </w:r>
      <w:r w:rsidRPr="00627ED1">
        <w:rPr>
          <w:highlight w:val="yellow"/>
        </w:rPr>
        <w:t>am</w:t>
      </w:r>
      <w:r w:rsidRPr="00627ED1">
        <w:t xml:space="preserve"> was also masterfully edited and translated by </w:t>
      </w:r>
      <w:r w:rsidRPr="00627ED1">
        <w:rPr>
          <w:highlight w:val="cyan"/>
        </w:rPr>
        <w:t>Shoghi Effendi</w:t>
      </w:r>
      <w:r w:rsidRPr="00627ED1">
        <w:t xml:space="preserve">. The publication of this monumental work in 1932 contributed greatly to a deeper understanding of the life and Revelation of the </w:t>
      </w:r>
      <w:r w:rsidRPr="00627ED1">
        <w:rPr>
          <w:highlight w:val="yellow"/>
        </w:rPr>
        <w:t>B</w:t>
      </w:r>
      <w:r w:rsidR="00C57E99" w:rsidRPr="000C7039">
        <w:rPr>
          <w:highlight w:val="yellow"/>
        </w:rPr>
        <w:t>á</w:t>
      </w:r>
      <w:r w:rsidRPr="00627ED1">
        <w:rPr>
          <w:highlight w:val="yellow"/>
        </w:rPr>
        <w:t>b</w:t>
      </w:r>
      <w:r w:rsidRPr="00627ED1">
        <w:t>.</w:t>
      </w:r>
    </w:p>
    <w:p w14:paraId="575526E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13</w:t>
      </w:r>
      <w:r>
        <w:rPr>
          <w:rStyle w:val="structure"/>
        </w:rPr>
        <w:t>—en_19920000/</w:t>
      </w:r>
      <w:r w:rsidRPr="00A9368A">
        <w:rPr>
          <w:rStyle w:val="structurevisible"/>
        </w:rPr>
        <w:t>&gt;</w:t>
      </w:r>
    </w:p>
    <w:p w14:paraId="78C143DA" w14:textId="77777777" w:rsidR="00C57E99" w:rsidRDefault="00627ED1" w:rsidP="00C57E99">
      <w:pPr>
        <w:pStyle w:val="Bodycont"/>
      </w:pPr>
      <w:r w:rsidRPr="00627ED1">
        <w:t xml:space="preserve">The writings of </w:t>
      </w:r>
      <w:r w:rsidRPr="00627ED1">
        <w:rPr>
          <w:highlight w:val="cyan"/>
        </w:rPr>
        <w:t>Shoghi Effendi</w:t>
      </w:r>
      <w:r w:rsidRPr="00627ED1">
        <w:t xml:space="preserve"> in Persian and English, although not in the same category as the Tablets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have greatly enriched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literature. In expounding and interpreting the revealed Word, as he was empowered to do by</w:t>
      </w:r>
      <w:r w:rsidRPr="00627ED1">
        <w:rPr>
          <w:rStyle w:val="structurepagenumber"/>
        </w:rPr>
        <w:t xml:space="preserve"> &lt;page 310</w:t>
      </w:r>
      <w:r w:rsidR="00B777C2">
        <w:rPr>
          <w:rStyle w:val="structurepagenumber"/>
        </w:rPr>
        <w:t>/&gt;</w:t>
      </w:r>
      <w:r w:rsidRPr="00627ED1">
        <w:t xml:space="preserve"> </w:t>
      </w:r>
      <w:r w:rsidRPr="00627ED1">
        <w:rPr>
          <w:highlight w:val="yellow"/>
        </w:rPr>
        <w:t>ʿAbdu’l-Bah</w:t>
      </w:r>
      <w:r w:rsidR="00C57E99" w:rsidRPr="000C7039">
        <w:rPr>
          <w:highlight w:val="yellow"/>
        </w:rPr>
        <w:t>á</w:t>
      </w:r>
      <w:r w:rsidRPr="00627ED1">
        <w:t xml:space="preserve"> in the Will and Testament, he clarified many of the abstruse and mysterious passages in the Writings of the Central Figures of the Faith. A source of inspiration for the believers, his letters addressed to individuals and Spiritual Assemblies provide a vast reservoir of guidance which will assist and enlighten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until the end of this Dispensation in its endeavours to build up and maintain the world-embracing institutions of the new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usher in the Golden Age of His Faith.</w:t>
      </w:r>
    </w:p>
    <w:p w14:paraId="2954F24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14</w:t>
      </w:r>
      <w:r>
        <w:rPr>
          <w:rStyle w:val="structure"/>
        </w:rPr>
        <w:t>—en_19920000/</w:t>
      </w:r>
      <w:r w:rsidRPr="00A9368A">
        <w:rPr>
          <w:rStyle w:val="structurevisible"/>
        </w:rPr>
        <w:t>&gt;</w:t>
      </w:r>
    </w:p>
    <w:p w14:paraId="3ADFD088" w14:textId="77777777" w:rsidR="00C57E99" w:rsidRDefault="00627ED1" w:rsidP="00C57E99">
      <w:pPr>
        <w:pStyle w:val="Bodycont"/>
      </w:pPr>
      <w:r w:rsidRPr="00627ED1">
        <w:t xml:space="preserve">In the early days of his ministry, when the believers in East and West were engaged in promoting the Faith and establishing its institutions, </w:t>
      </w:r>
      <w:r w:rsidRPr="00627ED1">
        <w:rPr>
          <w:highlight w:val="cyan"/>
        </w:rPr>
        <w:t>Shoghi Effendi</w:t>
      </w:r>
      <w:r w:rsidRPr="00627ED1">
        <w:t xml:space="preserve"> turned his attention to the community in Persia in order to initiate the process of the implementation of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The friends in that country were subjected to sporadic outbursts of persecution, resulting in the martyrdom of many. Having built up the framework of the Administrative Order throughout many towns and villages where Local Spiritual Assemblies were functioning, he gave the Persian believers this special task of great importance to the Cause.</w:t>
      </w:r>
    </w:p>
    <w:p w14:paraId="374FCE7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15</w:t>
      </w:r>
      <w:r>
        <w:rPr>
          <w:rStyle w:val="structure"/>
        </w:rPr>
        <w:t>—en_19920000/</w:t>
      </w:r>
      <w:r w:rsidRPr="00A9368A">
        <w:rPr>
          <w:rStyle w:val="structurevisible"/>
        </w:rPr>
        <w:t>&gt;</w:t>
      </w:r>
    </w:p>
    <w:p w14:paraId="0BB09C00" w14:textId="77777777" w:rsidR="00C57E99" w:rsidRDefault="00627ED1" w:rsidP="00C57E99">
      <w:pPr>
        <w:pStyle w:val="Bodycont"/>
      </w:pPr>
      <w:r w:rsidRPr="00627ED1">
        <w:rPr>
          <w:highlight w:val="cyan"/>
        </w:rPr>
        <w:t>Shoghi Effendi</w:t>
      </w:r>
      <w:r w:rsidRPr="00627ED1">
        <w:t xml:space="preserve"> refers to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as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»the Charter of the future world civilization«</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The laws revealed in that Book are one of the pillars upon which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rests. The other pillar is the principles of the Faith which were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Tablets and especially elucidated by </w:t>
      </w:r>
      <w:r w:rsidRPr="00627ED1">
        <w:rPr>
          <w:highlight w:val="yellow"/>
        </w:rPr>
        <w:t>ʿAbdu’l-Bah</w:t>
      </w:r>
      <w:r w:rsidR="00C57E99" w:rsidRPr="000C7039">
        <w:rPr>
          <w:highlight w:val="yellow"/>
        </w:rPr>
        <w:t>á</w:t>
      </w:r>
      <w:r w:rsidRPr="00627ED1">
        <w:t xml:space="preserve"> in the course of His travels in the West. That the laws and the principles of the Faith are the two basic parts of the World Order is borne out by </w:t>
      </w:r>
      <w:r w:rsidRPr="00627ED1">
        <w:rPr>
          <w:highlight w:val="cyan"/>
        </w:rPr>
        <w:t>Shoghi Effendi’s</w:t>
      </w:r>
      <w:r w:rsidRPr="00627ED1">
        <w:t xml:space="preserve"> statement: </w:t>
      </w:r>
      <w:r w:rsidR="00C57E99" w:rsidRPr="00353040">
        <w:rPr>
          <w:rStyle w:val="structurevisible"/>
        </w:rPr>
        <w:t>&lt;</w:t>
      </w:r>
      <w:r w:rsidR="00C57E99" w:rsidRPr="00353040">
        <w:rPr>
          <w:rStyle w:val="structure"/>
        </w:rPr>
        <w:t>cit Sho_%►%_%_%►%_%_%—en_%—%_%</w:t>
      </w:r>
      <w:r w:rsidR="00C57E99" w:rsidRPr="00353040">
        <w:rPr>
          <w:rStyle w:val="structurevisible"/>
        </w:rPr>
        <w:t>&gt;</w:t>
      </w:r>
      <w:r w:rsidRPr="00627ED1">
        <w:rPr>
          <w:rStyle w:val="quotebahaiscripture"/>
        </w:rPr>
        <w:t xml:space="preserve">»Behind the walls of the prison fortress of </w:t>
      </w:r>
      <w:r w:rsidRPr="00627ED1">
        <w:rPr>
          <w:rStyle w:val="quotebahaiscripture"/>
          <w:highlight w:val="yellow"/>
        </w:rPr>
        <w:t>ʿAkká</w:t>
      </w:r>
      <w:r w:rsidRPr="00627ED1">
        <w:rPr>
          <w:rStyle w:val="quotebahaiscripture"/>
        </w:rPr>
        <w:t xml:space="preserve"> the Bearer of God’s newborn Revelation had ordained the laws and formulated the principles that were to constitute the warp and woof of His World Order.«</w:t>
      </w:r>
      <w:r w:rsidR="00C57E99" w:rsidRPr="00353040">
        <w:rPr>
          <w:rStyle w:val="structurevisible"/>
        </w:rPr>
        <w:t>&lt;/</w:t>
      </w:r>
      <w:r w:rsidR="00C57E99" w:rsidRPr="00353040">
        <w:rPr>
          <w:rStyle w:val="structure"/>
        </w:rPr>
        <w:t>cit</w:t>
      </w:r>
      <w:r w:rsidR="00C57E99" w:rsidRPr="00353040">
        <w:rPr>
          <w:rStyle w:val="structurevisible"/>
        </w:rPr>
        <w:t>&gt;</w:t>
      </w:r>
      <w:r w:rsidRPr="00627ED1">
        <w:t xml:space="preserve"> </w:t>
      </w:r>
      <w:r w:rsidRPr="00627ED1">
        <w:rPr>
          <w:rStyle w:val="FootnoteReference"/>
        </w:rPr>
        <w:footnoteReference w:id="504"/>
      </w:r>
    </w:p>
    <w:p w14:paraId="115D6DA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16</w:t>
      </w:r>
      <w:r>
        <w:rPr>
          <w:rStyle w:val="structure"/>
        </w:rPr>
        <w:t>—en_19920000/</w:t>
      </w:r>
      <w:r w:rsidRPr="00A9368A">
        <w:rPr>
          <w:rStyle w:val="structurevisible"/>
        </w:rPr>
        <w:t>&gt;</w:t>
      </w:r>
    </w:p>
    <w:p w14:paraId="4843E48D" w14:textId="77777777" w:rsidR="00C57E99" w:rsidRDefault="00627ED1" w:rsidP="00C57E99">
      <w:pPr>
        <w:pStyle w:val="Bodycont"/>
      </w:pPr>
      <w:r w:rsidRPr="00627ED1">
        <w:t xml:space="preserve">The concept of religious law as the mainstay of a religion is not often fully appreciated by followers of other religions, including Christians. This is perhaps because the Message of Christ was primarily the establishment of spiritual teachings among His followers, and He did not lay down many laws. On the other hand, a great emphasis is placed upon religious law in </w:t>
      </w:r>
      <w:r w:rsidRPr="00627ED1">
        <w:rPr>
          <w:highlight w:val="yellow"/>
        </w:rPr>
        <w:t>Isl</w:t>
      </w:r>
      <w:r w:rsidR="00C57E99" w:rsidRPr="000C7039">
        <w:rPr>
          <w:highlight w:val="yellow"/>
        </w:rPr>
        <w:t>á</w:t>
      </w:r>
      <w:r w:rsidRPr="00627ED1">
        <w:rPr>
          <w:highlight w:val="yellow"/>
        </w:rPr>
        <w:t>m</w:t>
      </w:r>
      <w:r w:rsidRPr="00627ED1">
        <w:t xml:space="preserve">, as in Judaism. The laws promulgated by the Prophet of </w:t>
      </w:r>
      <w:r w:rsidRPr="00627ED1">
        <w:rPr>
          <w:highlight w:val="yellow"/>
        </w:rPr>
        <w:t>Isl</w:t>
      </w:r>
      <w:r w:rsidR="00C57E99" w:rsidRPr="000C7039">
        <w:rPr>
          <w:highlight w:val="yellow"/>
        </w:rPr>
        <w:t>á</w:t>
      </w:r>
      <w:r w:rsidRPr="00627ED1">
        <w:rPr>
          <w:highlight w:val="yellow"/>
        </w:rPr>
        <w:t>m</w:t>
      </w:r>
      <w:r w:rsidRPr="00627ED1">
        <w:t xml:space="preserve"> play an important role in His religion, and obedience to them is considered by </w:t>
      </w:r>
      <w:r w:rsidRPr="00627ED1">
        <w:rPr>
          <w:highlight w:val="yellow"/>
        </w:rPr>
        <w:t>Muslims</w:t>
      </w:r>
      <w:r w:rsidRPr="00627ED1">
        <w:t xml:space="preserve"> to be conducive to the good pleasure of God. For over a thousand years the people of Persia were accustomed to observe the laws of </w:t>
      </w:r>
      <w:r w:rsidRPr="00627ED1">
        <w:rPr>
          <w:highlight w:val="yellow"/>
        </w:rPr>
        <w:t>Isl</w:t>
      </w:r>
      <w:r w:rsidR="00C57E99" w:rsidRPr="000C7039">
        <w:rPr>
          <w:highlight w:val="yellow"/>
        </w:rPr>
        <w:t>á</w:t>
      </w:r>
      <w:r w:rsidRPr="00627ED1">
        <w:rPr>
          <w:highlight w:val="yellow"/>
        </w:rPr>
        <w:t>m</w:t>
      </w:r>
      <w:r w:rsidRPr="00627ED1">
        <w:t>, and considered it to be an act of devotion to God.</w:t>
      </w:r>
    </w:p>
    <w:p w14:paraId="6FA3C2FF"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17</w:t>
      </w:r>
      <w:r>
        <w:rPr>
          <w:rStyle w:val="structure"/>
        </w:rPr>
        <w:t>—en_19920000/</w:t>
      </w:r>
      <w:r w:rsidRPr="00A9368A">
        <w:rPr>
          <w:rStyle w:val="structurevisible"/>
        </w:rPr>
        <w:t>&gt;</w:t>
      </w:r>
    </w:p>
    <w:p w14:paraId="787C9F4D" w14:textId="77777777" w:rsidR="00C57E99" w:rsidRDefault="00627ED1" w:rsidP="00C57E99">
      <w:pPr>
        <w:pStyle w:val="Bodycont"/>
      </w:pPr>
      <w:r w:rsidRPr="00627ED1">
        <w:t xml:space="preserve">Because of their </w:t>
      </w:r>
      <w:r w:rsidRPr="00627ED1">
        <w:rPr>
          <w:highlight w:val="lightGray"/>
        </w:rPr>
        <w:t>Islamic</w:t>
      </w:r>
      <w:r w:rsidRPr="00627ED1">
        <w:t xml:space="preserve"> background, the believers in Persia were very well suited to put into practice some of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Not only were they accustomed to observing religious law,</w:t>
      </w:r>
      <w:r w:rsidRPr="00627ED1">
        <w:rPr>
          <w:rStyle w:val="structurepagenumber"/>
        </w:rPr>
        <w:t xml:space="preserve"> &lt;page 311</w:t>
      </w:r>
      <w:r w:rsidR="00B777C2">
        <w:rPr>
          <w:rStyle w:val="structurepagenumber"/>
        </w:rPr>
        <w:t>/&gt;</w:t>
      </w:r>
      <w:r w:rsidRPr="00627ED1">
        <w:t xml:space="preserve"> but they also had access to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which the believers in the West did not. However, during the Ministries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so overwhelmed by the outpouring of the Word of God and so oblivious of everything except their Beloved, that it was as if they were not living in this world. Their thoughts were focused on the glory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they spent their energies in teaching their fellow men. In these circumstances they did not dwell much on the laws and ordinances of the new Dispensation.</w:t>
      </w:r>
    </w:p>
    <w:p w14:paraId="5FF8581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18</w:t>
      </w:r>
      <w:r>
        <w:rPr>
          <w:rStyle w:val="structure"/>
        </w:rPr>
        <w:t>—en_19920000/</w:t>
      </w:r>
      <w:r w:rsidRPr="00A9368A">
        <w:rPr>
          <w:rStyle w:val="structurevisible"/>
        </w:rPr>
        <w:t>&gt;</w:t>
      </w:r>
    </w:p>
    <w:p w14:paraId="55593636" w14:textId="77777777" w:rsidR="00C57E99" w:rsidRDefault="00627ED1" w:rsidP="00C57E99">
      <w:pPr>
        <w:pStyle w:val="Bodycont"/>
      </w:pPr>
      <w:r w:rsidRPr="00627ED1">
        <w:t xml:space="preserve">In addition, there were the exhortations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not to exceed the bounds of wisdom if they were to implement any of His laws. For instance,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forbidden His followers to use the public baths of Persia, because in those days they were extremely filthy.</w:t>
      </w:r>
      <w:r w:rsidRPr="00627ED1">
        <w:rPr>
          <w:rStyle w:val="FootnoteReference"/>
        </w:rPr>
        <w:footnoteReference w:id="505"/>
      </w:r>
      <w:r w:rsidRPr="00627ED1">
        <w:t xml:space="preserve"> Yet when one of the believers urged the friends to observe this commandment,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stopped him doing this, and advised the friends not to implement this injunction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at that time, because if they were to keep away from the public baths the enemies of the Faith would become agitated and this would result in increased persecution of the friends. There were other instances where the implementation of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Aqdas</w:t>
      </w:r>
      <w:r w:rsidRPr="00627ED1">
        <w:rPr>
          <w:rStyle w:val="structurevisible"/>
        </w:rPr>
        <w:t>&lt;/</w:t>
      </w:r>
      <w:r w:rsidRPr="00627ED1">
        <w:rPr>
          <w:rStyle w:val="structure"/>
        </w:rPr>
        <w:t>title</w:t>
      </w:r>
      <w:r w:rsidRPr="00627ED1">
        <w:rPr>
          <w:rStyle w:val="structurevisible"/>
        </w:rPr>
        <w:t>&gt;</w:t>
      </w:r>
      <w:r w:rsidRPr="00627ED1">
        <w:t xml:space="preserve"> was either unwise, untimely or utterly impractical.</w:t>
      </w:r>
    </w:p>
    <w:p w14:paraId="5A81A21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19</w:t>
      </w:r>
      <w:r>
        <w:rPr>
          <w:rStyle w:val="structure"/>
        </w:rPr>
        <w:t>—en_19920000/</w:t>
      </w:r>
      <w:r w:rsidRPr="00A9368A">
        <w:rPr>
          <w:rStyle w:val="structurevisible"/>
        </w:rPr>
        <w:t>&gt;</w:t>
      </w:r>
    </w:p>
    <w:p w14:paraId="3A350CF9" w14:textId="77777777" w:rsidR="00C57E99" w:rsidRDefault="00627ED1" w:rsidP="00C57E99">
      <w:pPr>
        <w:pStyle w:val="Bodycont"/>
      </w:pPr>
      <w:r w:rsidRPr="00627ED1">
        <w:t xml:space="preserve">For these and other reasons,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during the Heroic Age of the Faith were not very inclined (with the exception of some spiritual ordinances such as obligatory prayer and fasting) to carry out the laws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They lived their lives by following the customs, traditions and laws of older religions. For instance, they married according to the laws of their former religion, depending on their backgrounds. Those who came from a </w:t>
      </w:r>
      <w:r w:rsidRPr="00627ED1">
        <w:rPr>
          <w:highlight w:val="yellow"/>
        </w:rPr>
        <w:t>Muslim</w:t>
      </w:r>
      <w:r w:rsidRPr="00627ED1">
        <w:t xml:space="preserve"> background followed the laws of </w:t>
      </w:r>
      <w:r w:rsidRPr="00627ED1">
        <w:rPr>
          <w:highlight w:val="yellow"/>
        </w:rPr>
        <w:t>Isl</w:t>
      </w:r>
      <w:r w:rsidR="00C57E99" w:rsidRPr="000C7039">
        <w:rPr>
          <w:highlight w:val="yellow"/>
        </w:rPr>
        <w:t>á</w:t>
      </w:r>
      <w:r w:rsidRPr="00627ED1">
        <w:rPr>
          <w:highlight w:val="yellow"/>
        </w:rPr>
        <w:t>m</w:t>
      </w:r>
      <w:r w:rsidRPr="00627ED1">
        <w:t xml:space="preserve"> and had </w:t>
      </w:r>
      <w:r w:rsidRPr="00627ED1">
        <w:rPr>
          <w:highlight w:val="lightGray"/>
        </w:rPr>
        <w:t>Islamic</w:t>
      </w:r>
      <w:r w:rsidRPr="00627ED1">
        <w:t xml:space="preserve"> marriage ceremonies, while those of Jewish or Zoroastrian origin followed the marriage ceremonies of those religions. In other fields too the believers observed the various religious laws which were practised by the nation.</w:t>
      </w:r>
    </w:p>
    <w:p w14:paraId="203F8F8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20</w:t>
      </w:r>
      <w:r>
        <w:rPr>
          <w:rStyle w:val="structure"/>
        </w:rPr>
        <w:t>—en_19920000/</w:t>
      </w:r>
      <w:r w:rsidRPr="00A9368A">
        <w:rPr>
          <w:rStyle w:val="structurevisible"/>
        </w:rPr>
        <w:t>&gt;</w:t>
      </w:r>
    </w:p>
    <w:p w14:paraId="41717360" w14:textId="77777777" w:rsidR="00C57E99" w:rsidRDefault="00627ED1" w:rsidP="00C57E99">
      <w:pPr>
        <w:pStyle w:val="Bodycont"/>
      </w:pPr>
      <w:r w:rsidRPr="00627ED1">
        <w:t xml:space="preserve">It was </w:t>
      </w:r>
      <w:r w:rsidRPr="00627ED1">
        <w:rPr>
          <w:highlight w:val="cyan"/>
        </w:rPr>
        <w:t>Shoghi Effendi</w:t>
      </w:r>
      <w:r w:rsidRPr="00627ED1">
        <w:t xml:space="preserve"> who began the implementation of some of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in Persia in the early days of his ministry. He directed the Local Spiritual Assemblies in that country to begin to apply certain of these laws. In the course of his ministry, he elaborated a great deal on their application, explained many intricacies connected with them, urged the Spiritual Assemblies never to compromise when enforcing the laws, counselled them to uphold the standard of justice and impartiality in all cases, and advocated the imposition of sanctions in the form of deprivation of</w:t>
      </w:r>
      <w:r w:rsidRPr="00627ED1">
        <w:rPr>
          <w:rStyle w:val="structurepagenumber"/>
        </w:rPr>
        <w:t xml:space="preserve"> &lt;page 312</w:t>
      </w:r>
      <w:r w:rsidR="00B777C2">
        <w:rPr>
          <w:rStyle w:val="structurepagenumber"/>
        </w:rPr>
        <w:t>/&gt;</w:t>
      </w:r>
      <w:r w:rsidR="00C57E99">
        <w:t xml:space="preserve"> </w:t>
      </w:r>
      <w:r w:rsidRPr="00627ED1">
        <w:t>voting rights on those who flagrantly violated the laws, or who through their misdeeds brought disgrace upon the Faith.</w:t>
      </w:r>
    </w:p>
    <w:p w14:paraId="3863FB19"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21</w:t>
      </w:r>
      <w:r>
        <w:rPr>
          <w:rStyle w:val="structure"/>
        </w:rPr>
        <w:t>—en_19920000/</w:t>
      </w:r>
      <w:r w:rsidRPr="00A9368A">
        <w:rPr>
          <w:rStyle w:val="structurevisible"/>
        </w:rPr>
        <w:t>&gt;</w:t>
      </w:r>
    </w:p>
    <w:p w14:paraId="6EA4C406" w14:textId="77777777" w:rsidR="00C57E99" w:rsidRDefault="00627ED1" w:rsidP="00C57E99">
      <w:pPr>
        <w:pStyle w:val="Bodycont"/>
      </w:pPr>
      <w:r w:rsidRPr="00627ED1">
        <w:t xml:space="preserve">For more than three decades in innumerable letters to the National and Local Spiritual Assemblies as well as to individuals in Persia, </w:t>
      </w:r>
      <w:r w:rsidRPr="00627ED1">
        <w:rPr>
          <w:highlight w:val="cyan"/>
        </w:rPr>
        <w:t>Shoghi Effendi</w:t>
      </w:r>
      <w:r w:rsidRPr="00627ED1">
        <w:t xml:space="preserve"> elucidated the details of 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He thus built up in this particular field a great reservoir of knowledge and experience in the application of the laws which will be of great value in the future when the whole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will be in a position to put into practice the laws of this new Dispensation.</w:t>
      </w:r>
    </w:p>
    <w:p w14:paraId="4201012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22</w:t>
      </w:r>
      <w:r>
        <w:rPr>
          <w:rStyle w:val="structure"/>
        </w:rPr>
        <w:t>—en_19920000/</w:t>
      </w:r>
      <w:r w:rsidRPr="00A9368A">
        <w:rPr>
          <w:rStyle w:val="structurevisible"/>
        </w:rPr>
        <w:t>&gt;</w:t>
      </w:r>
    </w:p>
    <w:p w14:paraId="3B953F02" w14:textId="77777777" w:rsidR="00C57E99" w:rsidRDefault="00627ED1" w:rsidP="00C57E99">
      <w:pPr>
        <w:pStyle w:val="Bodycont"/>
      </w:pPr>
      <w:r w:rsidRPr="00627ED1">
        <w:t xml:space="preserve">As a result of the observance of certain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laws the believers in Persia were able to distance themselves from old religious practices and instead identify themselves with the new World Order. For instance,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marriage ceremony took the place of </w:t>
      </w:r>
      <w:r w:rsidRPr="00627ED1">
        <w:rPr>
          <w:highlight w:val="lightGray"/>
        </w:rPr>
        <w:t>Islamic</w:t>
      </w:r>
      <w:r w:rsidRPr="00627ED1">
        <w:t xml:space="preserve">, Jewish or Zoroastrian ceremonies. It is interesting to note that since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marriage ceremony was not recognized legally by the government of Persia, and since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refused to have any other religious ceremony to legalize their marriage, the couple had to face certain deprivations in their lives, and at one time the newly wedded husband had to serve a few months’ sentence in prison. In spite of these difficulties, </w:t>
      </w:r>
      <w:r w:rsidRPr="00627ED1">
        <w:rPr>
          <w:highlight w:val="cyan"/>
        </w:rPr>
        <w:t>Shoghi Effendi</w:t>
      </w:r>
      <w:r w:rsidRPr="00627ED1">
        <w:t xml:space="preserve"> urged the believers to remain steadfast and not to bow to government pressure, for in this way they could demonstrate the independent character of the Faith to the public.</w:t>
      </w:r>
    </w:p>
    <w:p w14:paraId="679EF86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23</w:t>
      </w:r>
      <w:r>
        <w:rPr>
          <w:rStyle w:val="structure"/>
        </w:rPr>
        <w:t>—en_19920000/</w:t>
      </w:r>
      <w:r w:rsidRPr="00A9368A">
        <w:rPr>
          <w:rStyle w:val="structurevisible"/>
        </w:rPr>
        <w:t>&gt;</w:t>
      </w:r>
    </w:p>
    <w:p w14:paraId="58AC8EF6" w14:textId="77777777" w:rsidR="00C57E99" w:rsidRDefault="00627ED1" w:rsidP="00C57E99">
      <w:pPr>
        <w:pStyle w:val="Bodycont"/>
      </w:pPr>
      <w:r w:rsidRPr="00627ED1">
        <w:t xml:space="preserve">It is important at this juncture to mention that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are enjoined to obey the government on matters which deal with the administration of their Faith or with matters of secondary importance. But on matters of faith and spiritual subjects they prefer to die rather than renounce their beliefs. The observance of the laws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the members of the community brought in its wake a vitality, a solidarity and a new identity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of Persia.</w:t>
      </w:r>
    </w:p>
    <w:p w14:paraId="6EF563C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24</w:t>
      </w:r>
      <w:r>
        <w:rPr>
          <w:rStyle w:val="structure"/>
        </w:rPr>
        <w:t>—en_19920000/</w:t>
      </w:r>
      <w:r w:rsidRPr="00A9368A">
        <w:rPr>
          <w:rStyle w:val="structurevisible"/>
        </w:rPr>
        <w:t>&gt;</w:t>
      </w:r>
    </w:p>
    <w:p w14:paraId="5700F4FF" w14:textId="77777777" w:rsidR="00C57E99" w:rsidRDefault="00627ED1" w:rsidP="00C57E99">
      <w:pPr>
        <w:pStyle w:val="Bodycont"/>
      </w:pPr>
      <w:r w:rsidRPr="00627ED1">
        <w:t xml:space="preserve">In certain cases </w:t>
      </w:r>
      <w:r w:rsidRPr="00627ED1">
        <w:rPr>
          <w:highlight w:val="cyan"/>
        </w:rPr>
        <w:t>Shoghi Effendi</w:t>
      </w:r>
      <w:r w:rsidRPr="00627ED1">
        <w:t xml:space="preserve"> urged the friends of Persia not to compromise on basic principles, even if it meant great hardship. One example is the closure of all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schools in various towns in Persia in 1934 by order of the government as a direct result of the refusal by the believers to keep the schools open 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holy days. There were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schools for boys and separate ones for girls in most major cities and sometimes there were more than two schools in a town.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schools, which were owned and controlled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were usually known as the best-run schools in the country and many non</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pupils attended them. Their closure came as a blow to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and non</w:t>
      </w:r>
      <w:r w:rsidRPr="00627ED1">
        <w:rPr>
          <w:highlight w:val="yellow"/>
        </w:rPr>
        <w:t>-Bahá’ís</w:t>
      </w:r>
      <w:r w:rsidRPr="00627ED1">
        <w:t xml:space="preserve"> alike, but a compromise in order to enable the government to re-open the schools was unthinkable to </w:t>
      </w:r>
      <w:r w:rsidRPr="00627ED1">
        <w:rPr>
          <w:highlight w:val="cyan"/>
        </w:rPr>
        <w:t>Shoghi Effendi</w:t>
      </w:r>
      <w:r w:rsidRPr="00627ED1">
        <w:t xml:space="preserve">, for it was against the law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requiring suspension of work 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holy days.</w:t>
      </w:r>
      <w:r w:rsidRPr="00627ED1">
        <w:rPr>
          <w:rStyle w:val="structurepagenumber"/>
        </w:rPr>
        <w:t xml:space="preserve"> &lt;page 313</w:t>
      </w:r>
      <w:r w:rsidR="00B777C2">
        <w:rPr>
          <w:rStyle w:val="structurepagenumber"/>
        </w:rPr>
        <w:t>/&gt;</w:t>
      </w:r>
    </w:p>
    <w:p w14:paraId="5AC3CDA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25</w:t>
      </w:r>
      <w:r>
        <w:rPr>
          <w:rStyle w:val="structure"/>
        </w:rPr>
        <w:t>—en_19920000/</w:t>
      </w:r>
      <w:r w:rsidRPr="00A9368A">
        <w:rPr>
          <w:rStyle w:val="structurevisible"/>
        </w:rPr>
        <w:t>&gt;</w:t>
      </w:r>
    </w:p>
    <w:p w14:paraId="24B5528A" w14:textId="77777777" w:rsidR="00C57E99" w:rsidRDefault="00627ED1" w:rsidP="00C57E99">
      <w:pPr>
        <w:pStyle w:val="Bodycont"/>
      </w:pPr>
      <w:r w:rsidRPr="00627ED1">
        <w:t xml:space="preserve">The laws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were not enforced in the West during the earlier part of the ministry of </w:t>
      </w:r>
      <w:r w:rsidRPr="00627ED1">
        <w:rPr>
          <w:highlight w:val="cyan"/>
        </w:rPr>
        <w:t>Shoghi Effendi</w:t>
      </w:r>
      <w:r w:rsidRPr="00627ED1">
        <w:t xml:space="preserve">. Later, when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began to build up the institutions of the Faith, he introduced a few of the laws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basic and essential for the communities in the Western world. Thus in 1935 he wrote, through his secretary, to the National Spiritual Assembly of the United States and Canada:</w:t>
      </w:r>
    </w:p>
    <w:p w14:paraId="5B2C4DE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27:</w:t>
      </w:r>
      <w:r w:rsidRPr="00A9368A">
        <w:rPr>
          <w:rStyle w:val="structureparIDparcounter"/>
        </w:rPr>
        <w:t>26</w:t>
      </w:r>
      <w:r>
        <w:rPr>
          <w:rStyle w:val="structure"/>
        </w:rPr>
        <w:t>—en_19920000/</w:t>
      </w:r>
      <w:r w:rsidRPr="00A9368A">
        <w:rPr>
          <w:rStyle w:val="structurevisible"/>
        </w:rPr>
        <w:t>&gt;</w:t>
      </w:r>
    </w:p>
    <w:p w14:paraId="4DB6561D" w14:textId="77777777" w:rsidR="00C57E99" w:rsidRDefault="00C57E99" w:rsidP="00C57E99">
      <w:pPr>
        <w:pStyle w:val="Quote1st"/>
      </w:pPr>
      <w:r w:rsidRPr="00353040">
        <w:rPr>
          <w:rStyle w:val="structurevisible"/>
        </w:rPr>
        <w:t>&lt;</w:t>
      </w:r>
      <w:r w:rsidRPr="00353040">
        <w:rPr>
          <w:rStyle w:val="structure"/>
        </w:rPr>
        <w:t>cit %_%►%_%_%►%_%_%—en_%—%_%</w:t>
      </w:r>
      <w:r w:rsidRPr="00353040">
        <w:rPr>
          <w:rStyle w:val="structurevisible"/>
        </w:rPr>
        <w:t>&gt;</w:t>
      </w:r>
      <w:r w:rsidR="00627ED1" w:rsidRPr="00627ED1">
        <w:rPr>
          <w:rStyle w:val="quotebahaiscripture"/>
        </w:rPr>
        <w:t xml:space="preserve">»He feels it his duty to explain that the Laws revealed by </w:t>
      </w:r>
      <w:r w:rsidR="00627ED1" w:rsidRPr="00627ED1">
        <w:rPr>
          <w:rStyle w:val="quotebahaiscripture"/>
          <w:highlight w:val="yellow"/>
        </w:rPr>
        <w:t>Bahá’u’lláh</w:t>
      </w:r>
      <w:r w:rsidR="00627ED1" w:rsidRPr="00627ED1">
        <w:rPr>
          <w:rStyle w:val="quotebahaiscripture"/>
        </w:rPr>
        <w:t xml:space="preserve"> in the </w:t>
      </w:r>
      <w:r w:rsidR="00627ED1" w:rsidRPr="00627ED1">
        <w:rPr>
          <w:rStyle w:val="quotebahaiscripture"/>
          <w:highlight w:val="yellow"/>
        </w:rPr>
        <w:t>Aqdas</w:t>
      </w:r>
      <w:r w:rsidR="00627ED1" w:rsidRPr="00627ED1">
        <w:rPr>
          <w:rStyle w:val="quotebahaiscripture"/>
        </w:rPr>
        <w:t xml:space="preserve"> are, whenever practicable and not in direct conflict with the Civil Laws of the land, absolutely binding on every believer or </w:t>
      </w:r>
      <w:r w:rsidR="00627ED1" w:rsidRPr="00627ED1">
        <w:rPr>
          <w:rStyle w:val="quotebahaiscripture"/>
          <w:highlight w:val="yellow"/>
        </w:rPr>
        <w:t>Bahá’í</w:t>
      </w:r>
      <w:r w:rsidR="00627ED1" w:rsidRPr="00627ED1">
        <w:rPr>
          <w:rStyle w:val="quotebahaiscripture"/>
        </w:rPr>
        <w:t xml:space="preserve"> institution whether in the East or in the West. Certain laws, such as fasting, obligatory prayers, the consent of the parents before marriage, avoidance of alcoholic drinks, monogamy, should be regarded by all believers as universally and vitally applicable at the present time. Others have been formulated in anticipation of a state of society, destined to emerge from the chaotic conditions that prevail today. When the </w:t>
      </w:r>
      <w:r w:rsidR="00627ED1" w:rsidRPr="00627ED1">
        <w:rPr>
          <w:rStyle w:val="quotebahaiscripture"/>
          <w:highlight w:val="yellow"/>
        </w:rPr>
        <w:t>Aqdas</w:t>
      </w:r>
      <w:r w:rsidR="00627ED1" w:rsidRPr="00627ED1">
        <w:rPr>
          <w:rStyle w:val="quotebahaiscripture"/>
        </w:rPr>
        <w:t xml:space="preserve"> is published this matter will be further explained and elucidated. What has not been formulated in the </w:t>
      </w:r>
      <w:r w:rsidR="00627ED1" w:rsidRPr="00627ED1">
        <w:rPr>
          <w:rStyle w:val="quotebahaiscripture"/>
          <w:highlight w:val="yellow"/>
        </w:rPr>
        <w:t>Aqdas</w:t>
      </w:r>
      <w:r w:rsidR="00627ED1" w:rsidRPr="00627ED1">
        <w:rPr>
          <w:rStyle w:val="quotebahaiscripture"/>
        </w:rPr>
        <w:t xml:space="preserve">, in addition to matters of detail and of secondary importance arising out of the application of the laws already formulated by </w:t>
      </w:r>
      <w:r w:rsidR="00627ED1" w:rsidRPr="00627ED1">
        <w:rPr>
          <w:rStyle w:val="quotebahaiscripture"/>
          <w:highlight w:val="yellow"/>
        </w:rPr>
        <w:t>Bahá’u’lláh</w:t>
      </w:r>
      <w:r w:rsidR="00627ED1" w:rsidRPr="00627ED1">
        <w:rPr>
          <w:rStyle w:val="quotebahaiscripture"/>
        </w:rPr>
        <w:t xml:space="preserve">, will have to be enacted by the Universal House of Justice. This body can supplement but never invalidate or modify in the least degree what has already been formulated by </w:t>
      </w:r>
      <w:r w:rsidR="00627ED1" w:rsidRPr="00627ED1">
        <w:rPr>
          <w:rStyle w:val="quotebahaiscripture"/>
          <w:highlight w:val="yellow"/>
        </w:rPr>
        <w:t>Bahá’u’lláh</w:t>
      </w:r>
      <w:r w:rsidR="00627ED1" w:rsidRPr="00627ED1">
        <w:rPr>
          <w:rStyle w:val="quotebahaiscripture"/>
        </w:rPr>
        <w:t>. Nor has the Guardian any right whatsoever to lessen the binding effect, much less to abrogate the provisions of so fundamental and sacred a Book.«</w:t>
      </w:r>
      <w:r w:rsidRPr="00353040">
        <w:rPr>
          <w:rStyle w:val="structurevisible"/>
        </w:rPr>
        <w:t>&lt;/</w:t>
      </w:r>
      <w:r w:rsidRPr="00353040">
        <w:rPr>
          <w:rStyle w:val="structure"/>
        </w:rPr>
        <w:t>cit</w:t>
      </w:r>
      <w:r w:rsidRPr="00353040">
        <w:rPr>
          <w:rStyle w:val="structurevisible"/>
        </w:rPr>
        <w:t>&gt;</w:t>
      </w:r>
      <w:r w:rsidR="00627ED1" w:rsidRPr="00627ED1">
        <w:t xml:space="preserve"> </w:t>
      </w:r>
      <w:r w:rsidR="00627ED1" w:rsidRPr="00627ED1">
        <w:rPr>
          <w:rStyle w:val="FootnoteReference"/>
        </w:rPr>
        <w:footnoteReference w:id="506"/>
      </w:r>
      <w:r w:rsidR="00627ED1" w:rsidRPr="00627ED1">
        <w:rPr>
          <w:rStyle w:val="structurepagenumber"/>
        </w:rPr>
        <w:t xml:space="preserve"> &lt;page 314</w:t>
      </w:r>
      <w:bookmarkStart w:id="36" w:name="ch28"/>
      <w:bookmarkEnd w:id="36"/>
      <w:r w:rsidR="00B777C2">
        <w:rPr>
          <w:rStyle w:val="structurepagenumber"/>
        </w:rPr>
        <w:t>/&gt;</w:t>
      </w:r>
    </w:p>
    <w:p w14:paraId="67126848"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28</w:t>
      </w:r>
      <w:r w:rsidRPr="00835AAF">
        <w:rPr>
          <w:rStyle w:val="structure"/>
        </w:rPr>
        <w:t>:0</w:t>
      </w:r>
      <w:r>
        <w:rPr>
          <w:rStyle w:val="structure"/>
        </w:rPr>
        <w:t>—en_19920000/</w:t>
      </w:r>
      <w:r w:rsidRPr="00835AAF">
        <w:rPr>
          <w:rStyle w:val="structurevisible"/>
        </w:rPr>
        <w:t>&gt;</w:t>
      </w:r>
      <w:r>
        <w:t>CHAPTER TWENTY-EIGHT</w:t>
      </w:r>
      <w:r>
        <w:br/>
      </w:r>
      <w:r w:rsidR="00627ED1" w:rsidRPr="00627ED1">
        <w:t>The Administrative Order in Action</w:t>
      </w:r>
    </w:p>
    <w:p w14:paraId="48377284" w14:textId="77777777" w:rsidR="00C57E99" w:rsidRPr="00A9368A" w:rsidRDefault="00C57E99" w:rsidP="00C57E99">
      <w:pPr>
        <w:pStyle w:val="ParCounter1s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w:t>
      </w:r>
      <w:r>
        <w:rPr>
          <w:rStyle w:val="structure"/>
        </w:rPr>
        <w:t>—en_19920000/</w:t>
      </w:r>
      <w:r w:rsidRPr="00A9368A">
        <w:rPr>
          <w:rStyle w:val="structurevisible"/>
        </w:rPr>
        <w:t>&gt;</w:t>
      </w:r>
    </w:p>
    <w:p w14:paraId="1230FC0F" w14:textId="77777777" w:rsidR="00C57E99" w:rsidRDefault="00627ED1" w:rsidP="00C57E99">
      <w:pPr>
        <w:pStyle w:val="Body1st"/>
      </w:pPr>
      <w:r w:rsidRPr="00627ED1">
        <w:t xml:space="preserve">In North America, the scene of the building of the pattern of the Administrative Order, the institutions of the Faith had grown and developed to such an extent after sixteen years of receiving guidance and direction from the Guardian that in 1937 he was able to launch the first Seven Year Plan of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This highly significant enterprise opened a fresh chapter in the history of the Formative Age. The main goals of the Plan were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»the permanent establishment of at least one centre in every state of the American Republic and in every Republic of the American Continent«</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as well as the resumption of work for completion of the exterior ornamentation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House of Worship at Wilmette, temporarily halted for lack of funds during the recession of the 1930s. This historic Plan entrusted by </w:t>
      </w:r>
      <w:r w:rsidRPr="00627ED1">
        <w:rPr>
          <w:highlight w:val="cyan"/>
        </w:rPr>
        <w:t>Shoghi Effendi</w:t>
      </w:r>
      <w:r w:rsidRPr="00627ED1">
        <w:t xml:space="preserve"> to the North American Community marks the initial phase of the first epoch</w:t>
      </w:r>
      <w:r w:rsidRPr="00627ED1">
        <w:rPr>
          <w:rStyle w:val="FootnoteReference"/>
        </w:rPr>
        <w:footnoteReference w:id="507"/>
      </w:r>
      <w:r w:rsidRPr="00627ED1">
        <w:t xml:space="preserve"> of the fulfilment of the Tablets of the Divine Plan of </w:t>
      </w:r>
      <w:r w:rsidRPr="00627ED1">
        <w:rPr>
          <w:highlight w:val="yellow"/>
        </w:rPr>
        <w:t>ʿAbdu’l-Bah</w:t>
      </w:r>
      <w:r w:rsidR="00C57E99" w:rsidRPr="000C7039">
        <w:rPr>
          <w:highlight w:val="yellow"/>
        </w:rPr>
        <w:t>á</w:t>
      </w:r>
      <w:r w:rsidRPr="00627ED1">
        <w:t xml:space="preserve">. These Tablets, fourteen in all, written by the Master during the First World War and addressed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various States of America and one to Canada, are the Charter for teaching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throughout the world and a mandate conferred by </w:t>
      </w:r>
      <w:r w:rsidRPr="00627ED1">
        <w:rPr>
          <w:highlight w:val="yellow"/>
        </w:rPr>
        <w:t>ʿAbdu’l-Bah</w:t>
      </w:r>
      <w:r w:rsidR="00C57E99" w:rsidRPr="000C7039">
        <w:rPr>
          <w:highlight w:val="yellow"/>
        </w:rPr>
        <w:t>á</w:t>
      </w:r>
      <w:r w:rsidRPr="00627ED1">
        <w:t xml:space="preserve"> upon the North American Community.</w:t>
      </w:r>
    </w:p>
    <w:p w14:paraId="7C42979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2</w:t>
      </w:r>
      <w:r>
        <w:rPr>
          <w:rStyle w:val="structure"/>
        </w:rPr>
        <w:t>—en_19920000/</w:t>
      </w:r>
      <w:r w:rsidRPr="00A9368A">
        <w:rPr>
          <w:rStyle w:val="structurevisible"/>
        </w:rPr>
        <w:t>&gt;</w:t>
      </w:r>
    </w:p>
    <w:p w14:paraId="21BDD139" w14:textId="77777777" w:rsidR="00C57E99" w:rsidRDefault="00627ED1" w:rsidP="00C57E99">
      <w:pPr>
        <w:pStyle w:val="Bodycont"/>
      </w:pPr>
      <w:r w:rsidRPr="00627ED1">
        <w:t xml:space="preserve">When </w:t>
      </w:r>
      <w:r w:rsidRPr="00627ED1">
        <w:rPr>
          <w:highlight w:val="cyan"/>
        </w:rPr>
        <w:t>Shoghi Effendi</w:t>
      </w:r>
      <w:r w:rsidRPr="00627ED1">
        <w:t xml:space="preserve"> called upon the American believers to execute the Seven Year Plan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was still in the early stages of its development. It might be compared to a child which stands on its own feet for the first time. His mother, excited and proud, holds his hand and encourages him to take a few steps, only to see him fall down. Again she lifts the child up and with much reassurance and love takes his hand and helps him to take another step, until he can at last walk by himself. This is almost what </w:t>
      </w:r>
      <w:r w:rsidRPr="00627ED1">
        <w:rPr>
          <w:highlight w:val="cyan"/>
        </w:rPr>
        <w:t>Shoghi Effendi</w:t>
      </w:r>
      <w:r w:rsidRPr="00627ED1">
        <w:t xml:space="preserve"> did with the North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the early stages of its development. He gave them a Plan, and for seven years he lovingly held their hands, supported them in their difficulties,</w:t>
      </w:r>
      <w:r w:rsidRPr="00627ED1">
        <w:rPr>
          <w:rStyle w:val="structurepagenumber"/>
        </w:rPr>
        <w:t xml:space="preserve"> &lt;page 315</w:t>
      </w:r>
      <w:r w:rsidR="00B777C2">
        <w:rPr>
          <w:rStyle w:val="structurepagenumber"/>
        </w:rPr>
        <w:t>/&gt;</w:t>
      </w:r>
      <w:r w:rsidRPr="00627ED1">
        <w:t xml:space="preserve"> guided every step they took and poured his encouragement upon them, until in 1944, the Centenary of the birth of the Faith in Persia, the Plan was successfully won.</w:t>
      </w:r>
    </w:p>
    <w:p w14:paraId="0A10441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3</w:t>
      </w:r>
      <w:r>
        <w:rPr>
          <w:rStyle w:val="structure"/>
        </w:rPr>
        <w:t>—en_19920000/</w:t>
      </w:r>
      <w:r w:rsidRPr="00A9368A">
        <w:rPr>
          <w:rStyle w:val="structurevisible"/>
        </w:rPr>
        <w:t>&gt;</w:t>
      </w:r>
    </w:p>
    <w:p w14:paraId="2D0FD0D0" w14:textId="77777777" w:rsidR="00C57E99" w:rsidRDefault="00627ED1" w:rsidP="00C57E99">
      <w:pPr>
        <w:pStyle w:val="Bodycont"/>
      </w:pPr>
      <w:r w:rsidRPr="00627ED1">
        <w:t xml:space="preserve">In this Plan </w:t>
      </w:r>
      <w:r w:rsidRPr="00627ED1">
        <w:rPr>
          <w:highlight w:val="cyan"/>
        </w:rPr>
        <w:t>Shoghi Effendi</w:t>
      </w:r>
      <w:r w:rsidRPr="00627ED1">
        <w:t xml:space="preserve"> introduced two basic strategies which have been carried out ever since throughout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for teaching the Cause and building its institutions. One is the dispatch of a believer </w:t>
      </w:r>
      <w:r w:rsidR="00C57E99">
        <w:t>--</w:t>
      </w:r>
      <w:r w:rsidRPr="00627ED1">
        <w:t xml:space="preserve">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pioneer </w:t>
      </w:r>
      <w:r w:rsidR="00C57E99">
        <w:t>--</w:t>
      </w:r>
      <w:r w:rsidRPr="00627ED1">
        <w:t xml:space="preserve"> to a territory; the pioneer engages in teaching the Cause until enough people embrace the Faith to be able to establish a Local Spiritual Assembly. The other is the systematic formation of Spiritual Assemblies in various localities, so that at the end of a Plan a specific number of Assemblies have been established. The Seven Year Plan served as a model for all the other teaching plans that followed. The two invariable elements of every Plan so far have been the planting of the banner of the Faith in localities where there are no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and the establishment of a number of Spiritual Assemblies in a country or a region.</w:t>
      </w:r>
    </w:p>
    <w:p w14:paraId="52CA7B7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4</w:t>
      </w:r>
      <w:r>
        <w:rPr>
          <w:rStyle w:val="structure"/>
        </w:rPr>
        <w:t>—en_19920000/</w:t>
      </w:r>
      <w:r w:rsidRPr="00A9368A">
        <w:rPr>
          <w:rStyle w:val="structurevisible"/>
        </w:rPr>
        <w:t>&gt;</w:t>
      </w:r>
    </w:p>
    <w:p w14:paraId="3CEFCED6" w14:textId="77777777" w:rsidR="00C57E99" w:rsidRDefault="00627ED1" w:rsidP="00C57E99">
      <w:pPr>
        <w:pStyle w:val="Bodycont"/>
      </w:pPr>
      <w:r w:rsidRPr="00627ED1">
        <w:t xml:space="preserve">It took quite a long time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throughout the world to appreciate the significance of the American Seven Year Plan. One reason for this was the lack of an efficient system of communication, especially during the war years. By the time the goals of the Plan were triumphantly won, coinciding with the world-wide celebration on 23 May 1944 of the centenary of the birth of the Faith, the number of Local Spiritual Assemblies in the United States had almost doubled, the number of localities in which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residing had considerably increased, the nucleus of the institutions of the Administrative Order had been established in every republic of Latin America, and the exterior ornamentation of the only House of Worship in the Western world had been completed.</w:t>
      </w:r>
    </w:p>
    <w:p w14:paraId="56DEC79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5</w:t>
      </w:r>
      <w:r>
        <w:rPr>
          <w:rStyle w:val="structure"/>
        </w:rPr>
        <w:t>—en_19920000/</w:t>
      </w:r>
      <w:r w:rsidRPr="00A9368A">
        <w:rPr>
          <w:rStyle w:val="structurevisible"/>
        </w:rPr>
        <w:t>&gt;</w:t>
      </w:r>
    </w:p>
    <w:p w14:paraId="3B9B3875" w14:textId="77777777" w:rsidR="00C57E99" w:rsidRDefault="00627ED1" w:rsidP="00C57E99">
      <w:pPr>
        <w:pStyle w:val="Bodycont"/>
      </w:pPr>
      <w:r w:rsidRPr="00627ED1">
        <w:t xml:space="preserve">The news of these victories created excitement throughout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It awakened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other lands to the significance of these marvellous developments in the Americas, opening their eyes to the pattern of methodical expansion and consolidation of the institutions of the Faith which had taken place as a result of this first teaching Plan devised and initiated by </w:t>
      </w:r>
      <w:r w:rsidRPr="00627ED1">
        <w:rPr>
          <w:highlight w:val="cyan"/>
        </w:rPr>
        <w:t>Shoghi Effendi</w:t>
      </w:r>
      <w:r w:rsidRPr="00627ED1">
        <w:t xml:space="preserve"> and carried out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the Cradle of the Administrative Order. Such glorious achievements by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who for most of the seven-year period were bitterly handicapped through the formidable difficulties of the war years, inspired the believers in other parts of the world, and created an upsurge of enthusiasm and confidence in their hearts.</w:t>
      </w:r>
    </w:p>
    <w:p w14:paraId="4CD1A31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6</w:t>
      </w:r>
      <w:r>
        <w:rPr>
          <w:rStyle w:val="structure"/>
        </w:rPr>
        <w:t>—en_19920000/</w:t>
      </w:r>
      <w:r w:rsidRPr="00A9368A">
        <w:rPr>
          <w:rStyle w:val="structurevisible"/>
        </w:rPr>
        <w:t>&gt;</w:t>
      </w:r>
    </w:p>
    <w:p w14:paraId="216B7BBC" w14:textId="77777777" w:rsidR="00C57E99" w:rsidRDefault="00627ED1" w:rsidP="00C57E99">
      <w:pPr>
        <w:pStyle w:val="Bodycont"/>
      </w:pPr>
      <w:r w:rsidRPr="00627ED1">
        <w:t xml:space="preserve">The first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to turn to the Guardian was the British, who sent a cable to him during their National Convention of 1944 and asked for a similar plan in the British Isles. To this </w:t>
      </w:r>
      <w:r w:rsidRPr="00627ED1">
        <w:rPr>
          <w:highlight w:val="cyan"/>
        </w:rPr>
        <w:t>Shoghi Effendi</w:t>
      </w:r>
      <w:r w:rsidRPr="00627ED1">
        <w:t xml:space="preserve"> responded favourably; he gave them a Six Year Plan to end</w:t>
      </w:r>
      <w:r w:rsidRPr="00627ED1">
        <w:rPr>
          <w:rStyle w:val="structurepagenumber"/>
        </w:rPr>
        <w:t xml:space="preserve"> &lt;page 316</w:t>
      </w:r>
      <w:r w:rsidR="00B777C2">
        <w:rPr>
          <w:rStyle w:val="structurepagenumber"/>
        </w:rPr>
        <w:t>/&gt;</w:t>
      </w:r>
      <w:r w:rsidR="00C57E99">
        <w:t xml:space="preserve"> </w:t>
      </w:r>
      <w:r w:rsidRPr="00627ED1">
        <w:t xml:space="preserve">in 1950. Other national plans followed within two to three years. As each National Assembly reached a state of readiness, </w:t>
      </w:r>
      <w:r w:rsidRPr="00627ED1">
        <w:rPr>
          <w:highlight w:val="cyan"/>
        </w:rPr>
        <w:t>Shoghi Effendi</w:t>
      </w:r>
      <w:r w:rsidRPr="00627ED1">
        <w:t xml:space="preserve"> gave them a plan mainly designed to increase the number and consolidate the foundation of Local Assemblies, to open up virgin territories to the Faith, and to multiply the number of localities in which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resided in that country.</w:t>
      </w:r>
    </w:p>
    <w:p w14:paraId="337699D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7</w:t>
      </w:r>
      <w:r>
        <w:rPr>
          <w:rStyle w:val="structure"/>
        </w:rPr>
        <w:t>—en_19920000/</w:t>
      </w:r>
      <w:r w:rsidRPr="00A9368A">
        <w:rPr>
          <w:rStyle w:val="structurevisible"/>
        </w:rPr>
        <w:t>&gt;</w:t>
      </w:r>
    </w:p>
    <w:p w14:paraId="67F98076" w14:textId="77777777" w:rsidR="00C57E99" w:rsidRDefault="00627ED1" w:rsidP="00C57E99">
      <w:pPr>
        <w:pStyle w:val="Bodycont"/>
      </w:pPr>
      <w:r w:rsidRPr="00627ED1">
        <w:t xml:space="preserve">Foremost among these was the second Seven Year Plan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United States and Canada, whose duration marked the second phase of the first Epoch</w:t>
      </w:r>
      <w:r w:rsidRPr="00627ED1">
        <w:rPr>
          <w:rStyle w:val="FootnoteReference"/>
        </w:rPr>
        <w:footnoteReference w:id="508"/>
      </w:r>
      <w:r w:rsidRPr="00627ED1">
        <w:t xml:space="preserve"> of the Divine Plan of </w:t>
      </w:r>
      <w:r w:rsidRPr="00627ED1">
        <w:rPr>
          <w:highlight w:val="yellow"/>
        </w:rPr>
        <w:t>ʿAbdu’l-Bah</w:t>
      </w:r>
      <w:r w:rsidR="00C57E99" w:rsidRPr="000C7039">
        <w:rPr>
          <w:highlight w:val="yellow"/>
        </w:rPr>
        <w:t>á</w:t>
      </w:r>
      <w:r w:rsidRPr="00627ED1">
        <w:t xml:space="preserve">. This teaching Plan began in 1946 and incorporated some major international goals, including the establishment of Local Spiritual Assemblies in ten countries of Western Europe, the formation of three National Spiritual Assemblies in the Western Hemisphere, and the interior ornamentation of the House of Worship in Wilmette. These were successfully accomplished in 1953. Other national plans carried out at the same time were the Indian Four-and-a-Half Year Plan followed by a Nineteen Month Plan, the Persian Forty-Five Month Plan, the Australian Six Year Plan, the </w:t>
      </w:r>
      <w:r w:rsidRPr="00627ED1">
        <w:rPr>
          <w:highlight w:val="yellow"/>
        </w:rPr>
        <w:t>ʿIr</w:t>
      </w:r>
      <w:r w:rsidR="00C57E99" w:rsidRPr="000C7039">
        <w:rPr>
          <w:highlight w:val="yellow"/>
        </w:rPr>
        <w:t>á</w:t>
      </w:r>
      <w:r w:rsidRPr="00627ED1">
        <w:rPr>
          <w:highlight w:val="yellow"/>
        </w:rPr>
        <w:t>q</w:t>
      </w:r>
      <w:r w:rsidR="00C57E99" w:rsidRPr="000C7039">
        <w:rPr>
          <w:highlight w:val="yellow"/>
        </w:rPr>
        <w:t>í</w:t>
      </w:r>
      <w:r w:rsidRPr="00627ED1">
        <w:t xml:space="preserve"> Three Year Plan, the Egyptian Five Year Plan, the German Five Year Plan, and the Canadian Five Year Plan. Each of these Plans either ended in 1950, the hundredth anniversary of the Martyrdom of the </w:t>
      </w:r>
      <w:r w:rsidRPr="00627ED1">
        <w:rPr>
          <w:highlight w:val="yellow"/>
        </w:rPr>
        <w:t>B</w:t>
      </w:r>
      <w:r w:rsidR="00C57E99" w:rsidRPr="000C7039">
        <w:rPr>
          <w:highlight w:val="yellow"/>
        </w:rPr>
        <w:t>á</w:t>
      </w:r>
      <w:r w:rsidRPr="00627ED1">
        <w:rPr>
          <w:highlight w:val="yellow"/>
        </w:rPr>
        <w:t>b</w:t>
      </w:r>
      <w:r w:rsidRPr="00627ED1">
        <w:t xml:space="preserve">, or in 1953, the Holy Year, the centenary of the birth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in the </w:t>
      </w:r>
      <w:r w:rsidRPr="00627ED1">
        <w:rPr>
          <w:highlight w:val="yellow"/>
        </w:rPr>
        <w:t>S</w:t>
      </w:r>
      <w:r w:rsidR="00C57E99" w:rsidRPr="000C7039">
        <w:rPr>
          <w:highlight w:val="yellow"/>
        </w:rPr>
        <w:t>í</w:t>
      </w:r>
      <w:r w:rsidRPr="00627ED1">
        <w:rPr>
          <w:highlight w:val="yellow"/>
        </w:rPr>
        <w:t>y</w:t>
      </w:r>
      <w:r w:rsidR="00C57E99" w:rsidRPr="000C7039">
        <w:rPr>
          <w:highlight w:val="yellow"/>
        </w:rPr>
        <w:t>á</w:t>
      </w:r>
      <w:r w:rsidRPr="00627ED1">
        <w:rPr>
          <w:highlight w:val="yellow"/>
        </w:rPr>
        <w:t>h-</w:t>
      </w:r>
      <w:r w:rsidR="00C57E99" w:rsidRPr="000C7039">
        <w:rPr>
          <w:highlight w:val="yellow"/>
        </w:rPr>
        <w:t>á</w:t>
      </w:r>
      <w:r w:rsidRPr="00627ED1">
        <w:rPr>
          <w:highlight w:val="yellow"/>
        </w:rPr>
        <w:t>l</w:t>
      </w:r>
      <w:r w:rsidRPr="00627ED1">
        <w:t xml:space="preserve">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w:t>
      </w:r>
    </w:p>
    <w:p w14:paraId="69C20C2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8</w:t>
      </w:r>
      <w:r>
        <w:rPr>
          <w:rStyle w:val="structure"/>
        </w:rPr>
        <w:t>—en_19920000/</w:t>
      </w:r>
      <w:r w:rsidRPr="00A9368A">
        <w:rPr>
          <w:rStyle w:val="structurevisible"/>
        </w:rPr>
        <w:t>&gt;</w:t>
      </w:r>
    </w:p>
    <w:p w14:paraId="5459137A" w14:textId="77777777" w:rsidR="00C57E99" w:rsidRDefault="00627ED1" w:rsidP="00C57E99">
      <w:pPr>
        <w:pStyle w:val="Bodycont"/>
      </w:pPr>
      <w:r w:rsidRPr="00627ED1">
        <w:t xml:space="preserve">Prior to the launching of these national plans,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mostly active only in their own towns or villages. They taught the Faith to the local people, rendered their services to the Cause locally, were thinking in local terms and involved themselves in local activities. They did not have a sense of a 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identity, and were not concerned with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activities in other towns within their country. Although there were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in many localities, there was no proper cohesion between them. The 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as a dynamic unit embracing the whole nation and pulsating with inter-assembly activities had not yet come into being. However, these national plans provided the means for active communication between the communities in each country, and afforded believers the opportunity to take part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activities outside their own local communities. Thus a sense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national identity was gradually created in the minds of the believers and their local outlook changed into a national one. Parallel with this, the means of communication were also improved in most countries during this period, resulting in more effective co-operation and cohesion between local communities. A similar transformation took</w:t>
      </w:r>
      <w:r w:rsidRPr="00627ED1">
        <w:rPr>
          <w:rStyle w:val="structurepagenumber"/>
        </w:rPr>
        <w:t xml:space="preserve"> &lt;page 317</w:t>
      </w:r>
      <w:r w:rsidR="00B777C2">
        <w:rPr>
          <w:rStyle w:val="structurepagenumber"/>
        </w:rPr>
        <w:t>/&gt;</w:t>
      </w:r>
      <w:r w:rsidRPr="00627ED1">
        <w:t xml:space="preserve"> place during the Ten Year Crusade</w:t>
      </w:r>
      <w:r w:rsidRPr="00627ED1">
        <w:rPr>
          <w:rStyle w:val="FootnoteReference"/>
        </w:rPr>
        <w:footnoteReference w:id="509"/>
      </w:r>
      <w:r w:rsidRPr="00627ED1">
        <w:t xml:space="preserve"> when the 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found themselves integrated into one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Here again the activities which had been carried out on a national level were extended during the Crusade to include the whole world and as a result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international community with all its agencies came into being.</w:t>
      </w:r>
    </w:p>
    <w:p w14:paraId="784D0AF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9</w:t>
      </w:r>
      <w:r>
        <w:rPr>
          <w:rStyle w:val="structure"/>
        </w:rPr>
        <w:t>—en_19920000/</w:t>
      </w:r>
      <w:r w:rsidRPr="00A9368A">
        <w:rPr>
          <w:rStyle w:val="structurevisible"/>
        </w:rPr>
        <w:t>&gt;</w:t>
      </w:r>
    </w:p>
    <w:p w14:paraId="3EAA3877" w14:textId="77777777" w:rsidR="00C57E99" w:rsidRDefault="00627ED1" w:rsidP="00C57E99">
      <w:pPr>
        <w:pStyle w:val="Bodycont"/>
      </w:pPr>
      <w:r w:rsidRPr="00627ED1">
        <w:t xml:space="preserve">In 1950 the Guardian announced the launching of a Two Year Plan for Africa. This Plan proved to be of special significance in the development of the institutions of the Faith world-wide. The responsibility for its execution was given to the British National Spiritual Assembly with the co-operation of the National Spiritual Assemblies of the United States, Persia, and Egypt. This was the first inter-Assembly co-operation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paving the way for the launching in 1953 of the Ten Year Crusade during which every National Spiritual Assembly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took part in a world-encircling Plan. The Two Year Africa Plan was announced to the British Community by the Guardian on the eve of their triumphant conclusion of the Six Year Plan. It was to be launched in 1951, but the British believers began its implementation almost immediately after its announcement in 1950. A year later </w:t>
      </w:r>
      <w:r w:rsidRPr="00627ED1">
        <w:rPr>
          <w:highlight w:val="cyan"/>
        </w:rPr>
        <w:t>Shoghi Effendi</w:t>
      </w:r>
      <w:r w:rsidRPr="00627ED1">
        <w:t xml:space="preserve"> wrote the National Spiritual Assembly of the British Isles a letter of great import. We quote an excerpt here:</w:t>
      </w:r>
    </w:p>
    <w:p w14:paraId="2344F09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10</w:t>
      </w:r>
      <w:r>
        <w:rPr>
          <w:rStyle w:val="structure"/>
        </w:rPr>
        <w:t>—en_19920000/</w:t>
      </w:r>
      <w:r w:rsidRPr="00A9368A">
        <w:rPr>
          <w:rStyle w:val="structurevisible"/>
        </w:rPr>
        <w:t>&gt;</w:t>
      </w:r>
    </w:p>
    <w:p w14:paraId="26CEB603" w14:textId="77777777" w:rsidR="00C57E99" w:rsidRPr="00FD6EBE" w:rsidRDefault="00C57E99" w:rsidP="00C57E99">
      <w:pPr>
        <w:pStyle w:val="Quote1st"/>
        <w:rPr>
          <w:rStyle w:val="quoteunknownsource"/>
        </w:rPr>
      </w:pPr>
      <w:r w:rsidRPr="00B43268">
        <w:rPr>
          <w:rStyle w:val="structurevisible"/>
        </w:rPr>
        <w:t>&lt;</w:t>
      </w:r>
      <w:r w:rsidRPr="00B43268">
        <w:rPr>
          <w:rStyle w:val="structure"/>
        </w:rPr>
        <w:t>cit %_%%_►%_%_%►%_%_%—en_%—%_%</w:t>
      </w:r>
      <w:r w:rsidRPr="00B43268">
        <w:rPr>
          <w:rStyle w:val="structurevisible"/>
        </w:rPr>
        <w:t>&gt;</w:t>
      </w:r>
      <w:r w:rsidR="00DC6AA6" w:rsidRPr="00230826">
        <w:rPr>
          <w:rStyle w:val="quotebahaiscripture"/>
          <w:rFonts w:hint="cs"/>
        </w:rPr>
        <w:t>»</w:t>
      </w:r>
      <w:r w:rsidR="00DC6AA6" w:rsidRPr="00230826">
        <w:rPr>
          <w:rStyle w:val="quotebahaiscripture"/>
        </w:rPr>
        <w:t xml:space="preserve">The magnificent spirit of devotion and the initiative and resourcefulness demonstrated in recent months by a triumphant community, in its eagerness to launch, ahead of the appointed time, the enterprise destined to carry the fame of its members and establish its outposts as far afield as the African Continent, merit the highest praise. By their organising ability, by their zeal in enlisting the collaboration of their sister communities in the African, the American and Asiatic continents for the effective prosecution of this epoch-making enterprise; by the tenacity, sagacity and fidelity which they have displayed in the course of its opening phase; by their utter consecration and their complete reliance on the One Who watches over their destiny, they have set an example worthy of emulation by the members of </w:t>
      </w:r>
      <w:r w:rsidR="00DC6AA6" w:rsidRPr="00230826">
        <w:rPr>
          <w:rStyle w:val="quotebahaiscripture"/>
          <w:highlight w:val="yellow"/>
        </w:rPr>
        <w:t>Bah</w:t>
      </w:r>
      <w:r w:rsidR="00DC6AA6" w:rsidRPr="00230826">
        <w:rPr>
          <w:rStyle w:val="quotebahaiscripture"/>
          <w:rFonts w:hint="cs"/>
          <w:highlight w:val="yellow"/>
        </w:rPr>
        <w:t>á’í</w:t>
      </w:r>
      <w:r w:rsidR="00DC6AA6" w:rsidRPr="00230826">
        <w:rPr>
          <w:rStyle w:val="quotebahaiscripture"/>
        </w:rPr>
        <w:t xml:space="preserve"> communities in both the East and the West.</w:t>
      </w:r>
    </w:p>
    <w:p w14:paraId="63294CC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11</w:t>
      </w:r>
      <w:r w:rsidRPr="00627ED1">
        <w:rPr>
          <w:rStyle w:val="structure"/>
        </w:rPr>
        <w:t>—en_19920000/</w:t>
      </w:r>
      <w:r w:rsidRPr="00627ED1">
        <w:rPr>
          <w:rStyle w:val="structurevisible"/>
        </w:rPr>
        <w:t>&gt;</w:t>
      </w:r>
    </w:p>
    <w:p w14:paraId="4274721F" w14:textId="77777777" w:rsidR="00C57E99" w:rsidRPr="00FD6EBE" w:rsidRDefault="00DC6AA6" w:rsidP="00C57E99">
      <w:pPr>
        <w:pStyle w:val="Quotecont"/>
        <w:rPr>
          <w:rStyle w:val="quoteunknownsource"/>
        </w:rPr>
      </w:pPr>
      <w:r w:rsidRPr="00230826">
        <w:rPr>
          <w:rStyle w:val="quotebahaiscripture"/>
        </w:rPr>
        <w:t>The despatch of the first pioneer to Tanganyika, signalising the inauguration of the African campaign, following so closely upon the successful termination of the Six Year Plan, will be recognised by posterity as the initial move in an undertaking designed to supplement and enrich the record of signal collective services rendered by the members of this community within the confines and throughout the length and breadth of its homeland. On it, however great the support it will receive from its sister communities in the days to come, will devolve the chief responsibility of guiding the destinies, of supplying the</w:t>
      </w:r>
      <w:r w:rsidR="00627ED1" w:rsidRPr="00627ED1">
        <w:rPr>
          <w:rStyle w:val="structurepagenumber"/>
        </w:rPr>
        <w:t xml:space="preserve"> &lt;page 318</w:t>
      </w:r>
      <w:r w:rsidR="00B777C2">
        <w:rPr>
          <w:rStyle w:val="structurepagenumber"/>
        </w:rPr>
        <w:t>/&gt;</w:t>
      </w:r>
      <w:r w:rsidRPr="00230826">
        <w:rPr>
          <w:rStyle w:val="quotebahaiscripture"/>
        </w:rPr>
        <w:t xml:space="preserve"> motive power, and of contributing to the resources of a crusade which for the first time in </w:t>
      </w:r>
      <w:r w:rsidRPr="00230826">
        <w:rPr>
          <w:rStyle w:val="quotebahaiscripture"/>
          <w:highlight w:val="yellow"/>
        </w:rPr>
        <w:t>Bah</w:t>
      </w:r>
      <w:r w:rsidRPr="00230826">
        <w:rPr>
          <w:rStyle w:val="quotebahaiscripture"/>
          <w:rFonts w:hint="cs"/>
          <w:highlight w:val="yellow"/>
        </w:rPr>
        <w:t>á’í</w:t>
      </w:r>
      <w:r w:rsidRPr="00230826">
        <w:rPr>
          <w:rStyle w:val="quotebahaiscripture"/>
        </w:rPr>
        <w:t xml:space="preserve"> history, involves the collaboration, and affects the fortunes, of no less than four National Assemblies, in both Hemispheres and within four continents of the globe.</w:t>
      </w:r>
    </w:p>
    <w:p w14:paraId="084AEFB3"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12</w:t>
      </w:r>
      <w:r w:rsidRPr="00627ED1">
        <w:rPr>
          <w:rStyle w:val="structure"/>
        </w:rPr>
        <w:t>—en_19920000/</w:t>
      </w:r>
      <w:r w:rsidRPr="00627ED1">
        <w:rPr>
          <w:rStyle w:val="structurevisible"/>
        </w:rPr>
        <w:t>&gt;</w:t>
      </w:r>
    </w:p>
    <w:p w14:paraId="3DDA50BD" w14:textId="77777777" w:rsidR="00C57E99" w:rsidRDefault="00DC6AA6" w:rsidP="00C57E99">
      <w:pPr>
        <w:pStyle w:val="Quotecont"/>
      </w:pPr>
      <w:r w:rsidRPr="00230826">
        <w:rPr>
          <w:rStyle w:val="quotebahaiscripture"/>
        </w:rPr>
        <w:t xml:space="preserve">On the success of this enterprise, unprecedented in its scope, unique in its character and immense in its spiritual potentialities, must depend the initiation, at a later period in the Formative Age of the Faith, of undertakings embracing within their range all National Assemblies functioning throughout the </w:t>
      </w:r>
      <w:r w:rsidRPr="00230826">
        <w:rPr>
          <w:rStyle w:val="quotebahaiscripture"/>
          <w:highlight w:val="yellow"/>
        </w:rPr>
        <w:t>Bah</w:t>
      </w:r>
      <w:r w:rsidRPr="00230826">
        <w:rPr>
          <w:rStyle w:val="quotebahaiscripture"/>
          <w:rFonts w:hint="cs"/>
          <w:highlight w:val="yellow"/>
        </w:rPr>
        <w:t>á’í</w:t>
      </w:r>
      <w:r w:rsidRPr="00230826">
        <w:rPr>
          <w:rStyle w:val="quotebahaiscripture"/>
        </w:rPr>
        <w:t xml:space="preserve"> World, undertakings constituting in themselves a prelude to the launching of world-wide enterprises destined to be embarked upon, in future epochs of that same Age, by the Universal House of Justice, that will symbolise the unity and coordinate and unify the activities of these National Assemblies.</w:t>
      </w:r>
      <w:r w:rsidRPr="00230826">
        <w:rPr>
          <w:rStyle w:val="quotebahaiscripture"/>
          <w:rFonts w:hint="cs"/>
        </w:rPr>
        <w:t>«</w:t>
      </w:r>
      <w:r w:rsidR="00C57E99" w:rsidRPr="00B43268">
        <w:rPr>
          <w:rStyle w:val="structurevisible"/>
        </w:rPr>
        <w:t>&lt;/</w:t>
      </w:r>
      <w:r w:rsidR="00C57E99" w:rsidRPr="00B43268">
        <w:rPr>
          <w:rStyle w:val="structure"/>
        </w:rPr>
        <w:t>cit</w:t>
      </w:r>
      <w:r w:rsidR="00C57E99" w:rsidRPr="00B43268">
        <w:rPr>
          <w:rStyle w:val="structurevisible"/>
        </w:rPr>
        <w:t>&gt;</w:t>
      </w:r>
      <w:r w:rsidR="00627ED1" w:rsidRPr="00627ED1">
        <w:t xml:space="preserve"> </w:t>
      </w:r>
      <w:r w:rsidR="00627ED1" w:rsidRPr="00627ED1">
        <w:rPr>
          <w:rStyle w:val="FootnoteReference"/>
        </w:rPr>
        <w:footnoteReference w:id="510"/>
      </w:r>
    </w:p>
    <w:p w14:paraId="7B582AA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13</w:t>
      </w:r>
      <w:r>
        <w:rPr>
          <w:rStyle w:val="structure"/>
        </w:rPr>
        <w:t>—en_19920000/</w:t>
      </w:r>
      <w:r w:rsidRPr="00A9368A">
        <w:rPr>
          <w:rStyle w:val="structurevisible"/>
        </w:rPr>
        <w:t>&gt;</w:t>
      </w:r>
    </w:p>
    <w:p w14:paraId="0069AAF5" w14:textId="77777777" w:rsidR="00C57E99" w:rsidRDefault="00627ED1" w:rsidP="00C57E99">
      <w:pPr>
        <w:pStyle w:val="Bodyafterquote"/>
      </w:pPr>
      <w:r w:rsidRPr="00627ED1">
        <w:t xml:space="preserve">These words of </w:t>
      </w:r>
      <w:r w:rsidRPr="00627ED1">
        <w:rPr>
          <w:highlight w:val="cyan"/>
        </w:rPr>
        <w:t>Shoghi Effendi</w:t>
      </w:r>
      <w:r w:rsidRPr="00627ED1">
        <w:t xml:space="preserve"> were truly prophetic, for they alluded to a time when the Guardian would not be there to launch other teaching plans after the Ten Year Crusade, and to the fact that these would be formulated by the Universal House of Justice. The Africa Plan resulted in spectacular advances for the Faith: the Cause of God was introduced for the first time into several countries of that vast continent, and large numbers of the African peoples embraced the Faith.</w:t>
      </w:r>
    </w:p>
    <w:p w14:paraId="70D01B65"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14</w:t>
      </w:r>
      <w:r>
        <w:rPr>
          <w:rStyle w:val="structure"/>
        </w:rPr>
        <w:t>—en_19920000/</w:t>
      </w:r>
      <w:r w:rsidRPr="00A9368A">
        <w:rPr>
          <w:rStyle w:val="structurevisible"/>
        </w:rPr>
        <w:t>&gt;</w:t>
      </w:r>
    </w:p>
    <w:p w14:paraId="7AB7D9D7" w14:textId="77777777" w:rsidR="00C57E99" w:rsidRDefault="00627ED1" w:rsidP="00C57E99">
      <w:pPr>
        <w:pStyle w:val="Bodycont"/>
      </w:pPr>
      <w:r w:rsidRPr="00627ED1">
        <w:t>At a time when the Guardian was subjected to unbearable pressures due to the unfaithfulness of many of the Master’s family, these unprecedented victories in Africa brought great joy to his heart, a joy that remained with him till the end of his life.</w:t>
      </w:r>
    </w:p>
    <w:p w14:paraId="7A2D07C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15</w:t>
      </w:r>
      <w:r>
        <w:rPr>
          <w:rStyle w:val="structure"/>
        </w:rPr>
        <w:t>—en_19920000/</w:t>
      </w:r>
      <w:r w:rsidRPr="00A9368A">
        <w:rPr>
          <w:rStyle w:val="structurevisible"/>
        </w:rPr>
        <w:t>&gt;</w:t>
      </w:r>
    </w:p>
    <w:p w14:paraId="2C8FAB05" w14:textId="77777777" w:rsidR="00C57E99" w:rsidRDefault="00627ED1" w:rsidP="00C57E99">
      <w:pPr>
        <w:pStyle w:val="Bodycont"/>
      </w:pPr>
      <w:r w:rsidRPr="00627ED1">
        <w:t xml:space="preserve">The victories won in Africa, together with the triumphant conclusion of all the national plans, endowed the Community of the Most Great Name with enormous potentiality for the expansion and consolidation of the Faith on a world-wide scale. The national communities had by then acquired the vision and the capacity to take part in the first, and greatest ever, international Plan, designated as the Ten Year Crusade, which was launched by the Guardian in 1953. He referred to this Plan as a </w:t>
      </w:r>
      <w:r w:rsidR="00C57E99" w:rsidRPr="00C6500A">
        <w:rPr>
          <w:rStyle w:val="structurevisible"/>
        </w:rPr>
        <w:t>&lt;</w:t>
      </w:r>
      <w:r w:rsidR="00C57E99" w:rsidRPr="00C6500A">
        <w:rPr>
          <w:rStyle w:val="structure"/>
        </w:rPr>
        <w:t>cit Sho_%►%_%_%►%_%_%—en_%—%_%</w:t>
      </w:r>
      <w:r w:rsidR="00C57E99" w:rsidRPr="00C6500A">
        <w:rPr>
          <w:rStyle w:val="structurevisible"/>
        </w:rPr>
        <w:t>&gt;</w:t>
      </w:r>
      <w:r w:rsidRPr="00627ED1">
        <w:rPr>
          <w:rStyle w:val="quotebahaiscripture"/>
        </w:rPr>
        <w:t xml:space="preserve">»spiritual venture, at once arduous, audacious, challenging, unprecedented in scope and character in the entire field of </w:t>
      </w:r>
      <w:r w:rsidRPr="00627ED1">
        <w:rPr>
          <w:rStyle w:val="quotebahaiscripture"/>
          <w:highlight w:val="yellow"/>
        </w:rPr>
        <w:t>Bahá’í</w:t>
      </w:r>
      <w:r w:rsidRPr="00627ED1">
        <w:rPr>
          <w:rStyle w:val="quotebahaiscripture"/>
        </w:rPr>
        <w:t xml:space="preserve"> history«</w:t>
      </w:r>
      <w:r w:rsidR="00C57E99" w:rsidRPr="00C6500A">
        <w:rPr>
          <w:rStyle w:val="structurevisible"/>
        </w:rPr>
        <w:t>&lt;/</w:t>
      </w:r>
      <w:r w:rsidR="00C57E99" w:rsidRPr="00C6500A">
        <w:rPr>
          <w:rStyle w:val="structure"/>
        </w:rPr>
        <w:t>cit</w:t>
      </w:r>
      <w:r w:rsidR="00C57E99" w:rsidRPr="00C6500A">
        <w:rPr>
          <w:rStyle w:val="structurevisible"/>
        </w:rPr>
        <w:t>&gt;</w:t>
      </w:r>
      <w:r w:rsidRPr="00627ED1">
        <w:t xml:space="preserve">. </w:t>
      </w:r>
      <w:r w:rsidRPr="00627ED1">
        <w:rPr>
          <w:rStyle w:val="FootnoteReference"/>
        </w:rPr>
        <w:footnoteReference w:id="511"/>
      </w:r>
      <w:r w:rsidRPr="00627ED1">
        <w:t xml:space="preserve"> The concept of the spiritual conquest of the virgin territories on the planet, as well as the formation of forty-eight new National Spiritual Assemblies and many other goals</w:t>
      </w:r>
      <w:r w:rsidRPr="00627ED1">
        <w:rPr>
          <w:rStyle w:val="FootnoteReference"/>
        </w:rPr>
        <w:footnoteReference w:id="512"/>
      </w:r>
      <w:r w:rsidRPr="00627ED1">
        <w:t xml:space="preserve"> specified in detail by </w:t>
      </w:r>
      <w:r w:rsidRPr="00627ED1">
        <w:rPr>
          <w:highlight w:val="cyan"/>
        </w:rPr>
        <w:t>Shoghi Effendi</w:t>
      </w:r>
      <w:r w:rsidRPr="00627ED1">
        <w:t xml:space="preserve"> astonished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and staggered the imagination of the believers everywhere. The following excerpts from the exhilarating Message announcing the launching of the Ten Year Spiritual Crusade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by the Guardian in October 1952 demonstrates his world-embracing vision</w:t>
      </w:r>
      <w:r w:rsidRPr="00627ED1">
        <w:rPr>
          <w:rStyle w:val="structurepagenumber"/>
        </w:rPr>
        <w:t xml:space="preserve"> &lt;page 319</w:t>
      </w:r>
      <w:r w:rsidR="00B777C2">
        <w:rPr>
          <w:rStyle w:val="structurepagenumber"/>
        </w:rPr>
        <w:t>/&gt;</w:t>
      </w:r>
      <w:r w:rsidRPr="00627ED1">
        <w:t xml:space="preserve"> and dynamism, and the fervour with which he inspired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to arise and bring victory to the Cause of God:</w:t>
      </w:r>
    </w:p>
    <w:p w14:paraId="1EA096F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28:</w:t>
      </w:r>
      <w:r w:rsidRPr="00A9368A">
        <w:rPr>
          <w:rStyle w:val="structureparIDparcounter"/>
        </w:rPr>
        <w:t>16</w:t>
      </w:r>
      <w:r>
        <w:rPr>
          <w:rStyle w:val="structure"/>
        </w:rPr>
        <w:t>—en_19920000/</w:t>
      </w:r>
      <w:r w:rsidRPr="00A9368A">
        <w:rPr>
          <w:rStyle w:val="structurevisible"/>
        </w:rPr>
        <w:t>&gt;</w:t>
      </w:r>
    </w:p>
    <w:p w14:paraId="11CB50E7" w14:textId="77777777" w:rsidR="00C57E99" w:rsidRPr="00FD6EBE" w:rsidRDefault="00C57E99" w:rsidP="00C57E99">
      <w:pPr>
        <w:pStyle w:val="Quote1st"/>
        <w:rPr>
          <w:rStyle w:val="quotebahaiscripture"/>
        </w:rPr>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»Feel hour propitious to proclaim to the entire </w:t>
      </w:r>
      <w:r w:rsidR="00627ED1" w:rsidRPr="00627ED1">
        <w:rPr>
          <w:rStyle w:val="quotebahaiscripture"/>
          <w:highlight w:val="yellow"/>
        </w:rPr>
        <w:t>Bahá’í</w:t>
      </w:r>
      <w:r w:rsidR="00627ED1" w:rsidRPr="00627ED1">
        <w:rPr>
          <w:rStyle w:val="quotebahaiscripture"/>
        </w:rPr>
        <w:t xml:space="preserve"> world the projected launching on the occasion of the convocation of the approaching Intercontinental Conferences on the four continents of the globe the fate-laden, soul-stirring, decade-long, world-embracing Spiritual Crusade involving the simultaneous initiation of twelve national Ten Year Plans and the concerted participation of all National Spiritual Assemblies of the </w:t>
      </w:r>
      <w:r w:rsidR="00627ED1" w:rsidRPr="00627ED1">
        <w:rPr>
          <w:rStyle w:val="quotebahaiscripture"/>
          <w:highlight w:val="yellow"/>
        </w:rPr>
        <w:t>Bahá’í</w:t>
      </w:r>
      <w:r w:rsidR="00627ED1" w:rsidRPr="00627ED1">
        <w:rPr>
          <w:rStyle w:val="quotebahaiscripture"/>
        </w:rPr>
        <w:t xml:space="preserve"> world aiming at the immediate extension of </w:t>
      </w:r>
      <w:r w:rsidR="00627ED1" w:rsidRPr="00627ED1">
        <w:rPr>
          <w:rStyle w:val="quotebahaiscripture"/>
          <w:highlight w:val="yellow"/>
        </w:rPr>
        <w:t>Bahá’u’lláh’s</w:t>
      </w:r>
      <w:r w:rsidR="00627ED1" w:rsidRPr="00627ED1">
        <w:rPr>
          <w:rStyle w:val="quotebahaiscripture"/>
        </w:rPr>
        <w:t xml:space="preserve"> spiritual dominion as well as the eventual establishment of the structure of His administrative order in all remaining Sovereign States, Principal Dependencies comprising Principalities, </w:t>
      </w:r>
      <w:r w:rsidR="00627ED1" w:rsidRPr="00627ED1">
        <w:rPr>
          <w:rStyle w:val="quotebahaiscripture"/>
          <w:highlight w:val="lightGray"/>
        </w:rPr>
        <w:t>Sultanates</w:t>
      </w:r>
      <w:r w:rsidR="00627ED1" w:rsidRPr="00627ED1">
        <w:rPr>
          <w:rStyle w:val="quotebahaiscripture"/>
        </w:rPr>
        <w:t xml:space="preserve">, </w:t>
      </w:r>
      <w:r w:rsidR="00627ED1" w:rsidRPr="00627ED1">
        <w:rPr>
          <w:rStyle w:val="quotebahaiscripture"/>
          <w:highlight w:val="lightGray"/>
        </w:rPr>
        <w:t>Emirates</w:t>
      </w:r>
      <w:r w:rsidR="00627ED1" w:rsidRPr="00627ED1">
        <w:rPr>
          <w:rStyle w:val="quotebahaiscripture"/>
        </w:rPr>
        <w:t xml:space="preserve">, </w:t>
      </w:r>
      <w:r w:rsidR="00627ED1" w:rsidRPr="00627ED1">
        <w:rPr>
          <w:rStyle w:val="quotebahaiscripture"/>
          <w:highlight w:val="darkYellow"/>
        </w:rPr>
        <w:t>Sh</w:t>
      </w:r>
      <w:r w:rsidR="00627ED1" w:rsidRPr="00627ED1">
        <w:rPr>
          <w:rStyle w:val="quotebahaiscripture"/>
          <w:highlight w:val="green"/>
        </w:rPr>
        <w:t>ay</w:t>
      </w:r>
      <w:r w:rsidR="00627ED1" w:rsidRPr="00627ED1">
        <w:rPr>
          <w:rStyle w:val="quotebahaiscripture"/>
          <w:highlight w:val="darkYellow"/>
        </w:rPr>
        <w:t>kh</w:t>
      </w:r>
      <w:r w:rsidR="00627ED1" w:rsidRPr="00627ED1">
        <w:rPr>
          <w:rStyle w:val="quotebahaiscripture"/>
          <w:highlight w:val="green"/>
        </w:rPr>
        <w:t>doms</w:t>
      </w:r>
      <w:r w:rsidR="00627ED1" w:rsidRPr="00627ED1">
        <w:rPr>
          <w:rStyle w:val="quotebahaiscripture"/>
        </w:rPr>
        <w:t xml:space="preserve">, Protectorates, Trust Territories, and Crown Colonies scattered over the surface of the entire planet. The entire body of the avowed supporters of </w:t>
      </w:r>
      <w:r w:rsidR="00627ED1" w:rsidRPr="00627ED1">
        <w:rPr>
          <w:rStyle w:val="quotebahaiscripture"/>
          <w:highlight w:val="yellow"/>
        </w:rPr>
        <w:t>Bahá’u’lláh’s</w:t>
      </w:r>
      <w:r w:rsidR="00627ED1" w:rsidRPr="00627ED1">
        <w:rPr>
          <w:rStyle w:val="quotebahaiscripture"/>
        </w:rPr>
        <w:t xml:space="preserve"> all-conquering Faith are now summoned to achieve in a single decade feats eclipsing in totality the achievements which in the course of the eleven preceding decades illuminated the annals of </w:t>
      </w:r>
      <w:r w:rsidR="00627ED1" w:rsidRPr="00627ED1">
        <w:rPr>
          <w:rStyle w:val="quotebahaiscripture"/>
          <w:highlight w:val="yellow"/>
        </w:rPr>
        <w:t>Bahá’í</w:t>
      </w:r>
      <w:r w:rsidR="00627ED1" w:rsidRPr="00627ED1">
        <w:rPr>
          <w:rStyle w:val="quotebahaiscripture"/>
        </w:rPr>
        <w:t xml:space="preserve"> pioneering.</w:t>
      </w:r>
    </w:p>
    <w:p w14:paraId="3FEB6DF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17</w:t>
      </w:r>
      <w:r w:rsidRPr="00627ED1">
        <w:rPr>
          <w:rStyle w:val="structure"/>
        </w:rPr>
        <w:t>—en_19920000/</w:t>
      </w:r>
      <w:r w:rsidRPr="00627ED1">
        <w:rPr>
          <w:rStyle w:val="structurevisible"/>
        </w:rPr>
        <w:t>&gt;</w:t>
      </w:r>
    </w:p>
    <w:p w14:paraId="45E71BA3" w14:textId="77777777" w:rsidR="00C57E99" w:rsidRPr="00FD6EBE" w:rsidRDefault="00627ED1" w:rsidP="00C57E99">
      <w:pPr>
        <w:pStyle w:val="Quotecont"/>
        <w:rPr>
          <w:rStyle w:val="quotebahaiscripture"/>
        </w:rPr>
      </w:pPr>
      <w:r w:rsidRPr="00627ED1">
        <w:rPr>
          <w:rStyle w:val="quotebahaiscripture"/>
        </w:rPr>
        <w:t xml:space="preserve">The four-fold objectives of the forthcoming Crusade, marking the third and last phase of the initial epoch of the evolution of </w:t>
      </w:r>
      <w:r w:rsidRPr="00627ED1">
        <w:rPr>
          <w:rStyle w:val="quotebahaiscripture"/>
          <w:highlight w:val="yellow"/>
        </w:rPr>
        <w:t>ʿAbdu’l-Bahá’s</w:t>
      </w:r>
      <w:r w:rsidRPr="00627ED1">
        <w:rPr>
          <w:rStyle w:val="quotebahaiscripture"/>
        </w:rPr>
        <w:t xml:space="preserve"> Divine Plan are destined to culminate in the world-wide festivities commemorating the fast-approaching Most Great Jubilee. First, development of the institutions at the World Centre of the Faith in the Holy Land. Second, consolidation, through carefully devised measures on the home front of the twelve territories destined to serve as administrative bases for the operations of the twelve National Plans. Third, consolidation of all territories already opened to the Faith. Fourth, the opening of the remaining chief virgin territories on the planet through specific allotments to each National Assembly functioning in the </w:t>
      </w:r>
      <w:r w:rsidRPr="00627ED1">
        <w:rPr>
          <w:rStyle w:val="quotebahaiscripture"/>
          <w:highlight w:val="yellow"/>
        </w:rPr>
        <w:t>Bahá’í</w:t>
      </w:r>
      <w:r w:rsidRPr="00627ED1">
        <w:rPr>
          <w:rStyle w:val="quotebahaiscripture"/>
        </w:rPr>
        <w:t xml:space="preserve"> world.</w:t>
      </w:r>
    </w:p>
    <w:p w14:paraId="4E1C13C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18</w:t>
      </w:r>
      <w:r w:rsidRPr="00627ED1">
        <w:rPr>
          <w:rStyle w:val="structure"/>
        </w:rPr>
        <w:t>—en_19920000/</w:t>
      </w:r>
      <w:r w:rsidRPr="00627ED1">
        <w:rPr>
          <w:rStyle w:val="structurevisible"/>
        </w:rPr>
        <w:t>&gt;</w:t>
      </w:r>
    </w:p>
    <w:p w14:paraId="2630ACA4" w14:textId="77777777" w:rsidR="00C57E99" w:rsidRPr="00FD6EBE" w:rsidRDefault="00627ED1" w:rsidP="00C57E99">
      <w:pPr>
        <w:pStyle w:val="Quotecont"/>
        <w:rPr>
          <w:rStyle w:val="quotebahaiscripture"/>
        </w:rPr>
      </w:pPr>
      <w:r w:rsidRPr="00627ED1">
        <w:rPr>
          <w:rStyle w:val="quotebahaiscripture"/>
        </w:rPr>
        <w:t xml:space="preserve">The projected historic, spiritual venture, at once arduous, audacious, challenging, unprecedented in scope and character in the entire field of </w:t>
      </w:r>
      <w:r w:rsidRPr="00627ED1">
        <w:rPr>
          <w:rStyle w:val="quotebahaiscripture"/>
          <w:highlight w:val="yellow"/>
        </w:rPr>
        <w:t>Bahá’í</w:t>
      </w:r>
      <w:r w:rsidRPr="00627ED1">
        <w:rPr>
          <w:rStyle w:val="quotebahaiscripture"/>
        </w:rPr>
        <w:t xml:space="preserve"> history, soon to be set in motion, involves:... Adoption of preliminary measures to the construction of </w:t>
      </w:r>
      <w:r w:rsidRPr="00627ED1">
        <w:rPr>
          <w:rStyle w:val="quotebahaiscripture"/>
          <w:highlight w:val="yellow"/>
        </w:rPr>
        <w:t>Bahá’u’lláh’s</w:t>
      </w:r>
      <w:r w:rsidRPr="00627ED1">
        <w:rPr>
          <w:rStyle w:val="quotebahaiscripture"/>
        </w:rPr>
        <w:t xml:space="preserve"> Sepulchre in the Holy Land.</w:t>
      </w:r>
    </w:p>
    <w:p w14:paraId="345BCB2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19</w:t>
      </w:r>
      <w:r w:rsidRPr="00627ED1">
        <w:rPr>
          <w:rStyle w:val="structure"/>
        </w:rPr>
        <w:t>—en_19920000/</w:t>
      </w:r>
      <w:r w:rsidRPr="00627ED1">
        <w:rPr>
          <w:rStyle w:val="structurevisible"/>
        </w:rPr>
        <w:t>&gt;</w:t>
      </w:r>
    </w:p>
    <w:p w14:paraId="408D33CA" w14:textId="77777777" w:rsidR="00C57E99" w:rsidRPr="00FD6EBE" w:rsidRDefault="00627ED1" w:rsidP="00C57E99">
      <w:pPr>
        <w:pStyle w:val="Quotecont"/>
        <w:rPr>
          <w:rStyle w:val="quotebahaiscripture"/>
        </w:rPr>
      </w:pPr>
      <w:r w:rsidRPr="00627ED1">
        <w:rPr>
          <w:rStyle w:val="quotebahaiscripture"/>
        </w:rPr>
        <w:t xml:space="preserve">Doubling the number of countries within the pale of the Faith through planting its banner in the remaining Sovereign States of the planet as well as the remaining virgin Territories mentioned in </w:t>
      </w:r>
      <w:r w:rsidRPr="00627ED1">
        <w:rPr>
          <w:rStyle w:val="quotebahaiscripture"/>
          <w:highlight w:val="yellow"/>
        </w:rPr>
        <w:t>ʿAbdu’l-Bahá’s</w:t>
      </w:r>
      <w:r w:rsidRPr="00627ED1">
        <w:rPr>
          <w:rStyle w:val="quotebahaiscripture"/>
        </w:rPr>
        <w:t xml:space="preserve"> Tablets of the Divine Plan, involving the opening of forty-one countries on the Asiatic, thirty-three on the African, thirty on the European, twenty-seven on the American continents. Over twofold increase in the number of languages into which </w:t>
      </w:r>
      <w:r w:rsidRPr="00627ED1">
        <w:rPr>
          <w:rStyle w:val="quotebahaiscripture"/>
          <w:highlight w:val="yellow"/>
        </w:rPr>
        <w:t>Bahá’í</w:t>
      </w:r>
      <w:r w:rsidRPr="00627ED1">
        <w:rPr>
          <w:rStyle w:val="quotebahaiscripture"/>
        </w:rPr>
        <w:t xml:space="preserve"> literature is translated, printed or in process of translation -- forty in Asia, thirty-one in Africa, ten each in Europe and America, to be allocated to the American, British, Indian and Australian </w:t>
      </w:r>
      <w:r w:rsidRPr="00627ED1">
        <w:rPr>
          <w:rStyle w:val="quotebahaiscripture"/>
          <w:highlight w:val="yellow"/>
        </w:rPr>
        <w:t>Bahá’í</w:t>
      </w:r>
      <w:r w:rsidRPr="00627ED1">
        <w:rPr>
          <w:rStyle w:val="quotebahaiscripture"/>
        </w:rPr>
        <w:t xml:space="preserve"> communities, including for the most part those into which Gospels have been already translated. Doubling the number of </w:t>
      </w:r>
      <w:r w:rsidRPr="00627ED1">
        <w:rPr>
          <w:rStyle w:val="quotebahaiscripture"/>
          <w:highlight w:val="yellow"/>
        </w:rPr>
        <w:t>Ma</w:t>
      </w:r>
      <w:r w:rsidR="00116523">
        <w:rPr>
          <w:rStyle w:val="quotebahaiscripture"/>
          <w:highlight w:val="yellow"/>
        </w:rPr>
        <w:t></w:t>
      </w:r>
      <w:r w:rsidRPr="00627ED1">
        <w:rPr>
          <w:rStyle w:val="quotebahaiscripture"/>
          <w:highlight w:val="yellow"/>
        </w:rPr>
        <w:t>riqu’l-A</w:t>
      </w:r>
      <w:r w:rsidR="00116523">
        <w:rPr>
          <w:rStyle w:val="quotebahaiscripture"/>
          <w:highlight w:val="yellow"/>
        </w:rPr>
        <w:t></w:t>
      </w:r>
      <w:r w:rsidRPr="00627ED1">
        <w:rPr>
          <w:rStyle w:val="quotebahaiscripture"/>
          <w:highlight w:val="yellow"/>
        </w:rPr>
        <w:t>kárs</w:t>
      </w:r>
      <w:r w:rsidRPr="00627ED1">
        <w:rPr>
          <w:rStyle w:val="quotebahaiscripture"/>
        </w:rPr>
        <w:t>, through the initiation of the construction of one on the Asiatic and the other on the European continent. The acquisition of</w:t>
      </w:r>
      <w:r w:rsidRPr="00627ED1">
        <w:rPr>
          <w:rStyle w:val="structurepagenumber"/>
        </w:rPr>
        <w:t xml:space="preserve"> &lt;page 320</w:t>
      </w:r>
      <w:r w:rsidR="00B777C2">
        <w:rPr>
          <w:rStyle w:val="structurepagenumber"/>
        </w:rPr>
        <w:t>/&gt;</w:t>
      </w:r>
      <w:r w:rsidRPr="00627ED1">
        <w:rPr>
          <w:rStyle w:val="quotebahaiscripture"/>
        </w:rPr>
        <w:t xml:space="preserve"> the site of the future </w:t>
      </w:r>
      <w:r w:rsidRPr="00627ED1">
        <w:rPr>
          <w:rStyle w:val="quotebahaiscripture"/>
          <w:highlight w:val="yellow"/>
        </w:rPr>
        <w:t>Ma</w:t>
      </w:r>
      <w:r w:rsidR="00116523">
        <w:rPr>
          <w:rStyle w:val="quotebahaiscripture"/>
          <w:highlight w:val="yellow"/>
        </w:rPr>
        <w:t></w:t>
      </w:r>
      <w:r w:rsidRPr="00627ED1">
        <w:rPr>
          <w:rStyle w:val="quotebahaiscripture"/>
          <w:highlight w:val="yellow"/>
        </w:rPr>
        <w:t>riqu’l-A</w:t>
      </w:r>
      <w:r w:rsidR="00116523">
        <w:rPr>
          <w:rStyle w:val="quotebahaiscripture"/>
          <w:highlight w:val="yellow"/>
        </w:rPr>
        <w:t></w:t>
      </w:r>
      <w:r w:rsidRPr="00627ED1">
        <w:rPr>
          <w:rStyle w:val="quotebahaiscripture"/>
          <w:highlight w:val="yellow"/>
        </w:rPr>
        <w:t>kár</w:t>
      </w:r>
      <w:r w:rsidRPr="00627ED1">
        <w:rPr>
          <w:rStyle w:val="quotebahaiscripture"/>
        </w:rPr>
        <w:t xml:space="preserve"> on Mount Carmel. The purchase of the land for eleven future Temples, three on the American, three on the African, two on the Asiatic, two on the European, one on the Australian continents. The erection of the first dependency of the </w:t>
      </w:r>
      <w:r w:rsidRPr="00627ED1">
        <w:rPr>
          <w:rStyle w:val="quotebahaiscripture"/>
          <w:highlight w:val="yellow"/>
        </w:rPr>
        <w:t>Ma</w:t>
      </w:r>
      <w:r w:rsidR="00116523">
        <w:rPr>
          <w:rStyle w:val="quotebahaiscripture"/>
          <w:highlight w:val="yellow"/>
        </w:rPr>
        <w:t></w:t>
      </w:r>
      <w:r w:rsidRPr="00627ED1">
        <w:rPr>
          <w:rStyle w:val="quotebahaiscripture"/>
          <w:highlight w:val="yellow"/>
        </w:rPr>
        <w:t>riqu’l-A</w:t>
      </w:r>
      <w:r w:rsidR="00116523">
        <w:rPr>
          <w:rStyle w:val="quotebahaiscripture"/>
          <w:highlight w:val="yellow"/>
        </w:rPr>
        <w:t></w:t>
      </w:r>
      <w:r w:rsidRPr="00627ED1">
        <w:rPr>
          <w:rStyle w:val="quotebahaiscripture"/>
          <w:highlight w:val="yellow"/>
        </w:rPr>
        <w:t>kár</w:t>
      </w:r>
      <w:r w:rsidRPr="00627ED1">
        <w:rPr>
          <w:rStyle w:val="quotebahaiscripture"/>
        </w:rPr>
        <w:t xml:space="preserve"> in Wilmette. The development of the functions of the institution of the Hands of the Cause. The establishment of a </w:t>
      </w:r>
      <w:r w:rsidRPr="00627ED1">
        <w:rPr>
          <w:rStyle w:val="quotebahaiscripture"/>
          <w:highlight w:val="yellow"/>
        </w:rPr>
        <w:t>Bahá’í</w:t>
      </w:r>
      <w:r w:rsidRPr="00627ED1">
        <w:rPr>
          <w:rStyle w:val="quotebahaiscripture"/>
        </w:rPr>
        <w:t xml:space="preserve"> Court in the Holy Land, preliminary to the emergence of the Universal House of Justice... Extension of international </w:t>
      </w:r>
      <w:r w:rsidRPr="00627ED1">
        <w:rPr>
          <w:rStyle w:val="quotebahaiscripture"/>
          <w:highlight w:val="yellow"/>
        </w:rPr>
        <w:t>Bahá’í</w:t>
      </w:r>
      <w:r w:rsidRPr="00627ED1">
        <w:rPr>
          <w:rStyle w:val="quotebahaiscripture"/>
        </w:rPr>
        <w:t xml:space="preserve"> endowments in the Holy Land, on the plain of </w:t>
      </w:r>
      <w:r w:rsidRPr="00627ED1">
        <w:rPr>
          <w:rStyle w:val="quotebahaiscripture"/>
          <w:highlight w:val="yellow"/>
        </w:rPr>
        <w:t>ʿAkká</w:t>
      </w:r>
      <w:r w:rsidRPr="00627ED1">
        <w:rPr>
          <w:rStyle w:val="quotebahaiscripture"/>
        </w:rPr>
        <w:t xml:space="preserve"> and the slopes of Mount Carmel. Construction of international </w:t>
      </w:r>
      <w:r w:rsidRPr="00627ED1">
        <w:rPr>
          <w:rStyle w:val="quotebahaiscripture"/>
          <w:highlight w:val="yellow"/>
        </w:rPr>
        <w:t>Bahá’í</w:t>
      </w:r>
      <w:r w:rsidRPr="00627ED1">
        <w:rPr>
          <w:rStyle w:val="quotebahaiscripture"/>
        </w:rPr>
        <w:t xml:space="preserve"> Archives in the neighbourhood of the </w:t>
      </w:r>
      <w:r w:rsidRPr="00627ED1">
        <w:rPr>
          <w:rStyle w:val="quotebahaiscripture"/>
          <w:highlight w:val="yellow"/>
        </w:rPr>
        <w:t>Báb’s</w:t>
      </w:r>
      <w:r w:rsidRPr="00627ED1">
        <w:rPr>
          <w:rStyle w:val="quotebahaiscripture"/>
        </w:rPr>
        <w:t xml:space="preserve"> Sepulchre... More than quadruple the number of National Spiritual Assemblies -- twenty-one on the American, thirteen on the European, ten on the Asiatic, three on the African and one on the Australian continents. Multiply seven-fold national </w:t>
      </w:r>
      <w:r w:rsidRPr="00627ED1">
        <w:rPr>
          <w:rStyle w:val="quotebahaiscripture"/>
          <w:highlight w:val="yellow"/>
        </w:rPr>
        <w:t>Ḥaẓíratu’l-Quds</w:t>
      </w:r>
      <w:r w:rsidRPr="00627ED1">
        <w:rPr>
          <w:rStyle w:val="quotebahaiscripture"/>
        </w:rPr>
        <w:t xml:space="preserve">, their establishment in the capital cities of the chief Sovereign States and chief cities of the principal Dependencies of the planet -- twenty-one in America, fifteen in Europe, nine in Asia, three in Africa, one in New Zealand. Framing national </w:t>
      </w:r>
      <w:r w:rsidRPr="00627ED1">
        <w:rPr>
          <w:rStyle w:val="quotebahaiscripture"/>
          <w:highlight w:val="yellow"/>
        </w:rPr>
        <w:t>Bahá’í</w:t>
      </w:r>
      <w:r w:rsidRPr="00627ED1">
        <w:rPr>
          <w:rStyle w:val="quotebahaiscripture"/>
        </w:rPr>
        <w:t xml:space="preserve"> constitutions, and establishment of national </w:t>
      </w:r>
      <w:r w:rsidRPr="00627ED1">
        <w:rPr>
          <w:rStyle w:val="quotebahaiscripture"/>
          <w:highlight w:val="yellow"/>
        </w:rPr>
        <w:t>Bahá’í</w:t>
      </w:r>
      <w:r w:rsidRPr="00627ED1">
        <w:rPr>
          <w:rStyle w:val="quotebahaiscripture"/>
        </w:rPr>
        <w:t xml:space="preserve"> endowments in same capitals and cities of same States and Dependencies.</w:t>
      </w:r>
    </w:p>
    <w:p w14:paraId="0408B51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20</w:t>
      </w:r>
      <w:r w:rsidRPr="00627ED1">
        <w:rPr>
          <w:rStyle w:val="structure"/>
        </w:rPr>
        <w:t>—en_19920000/</w:t>
      </w:r>
      <w:r w:rsidRPr="00627ED1">
        <w:rPr>
          <w:rStyle w:val="structurevisible"/>
        </w:rPr>
        <w:t>&gt;</w:t>
      </w:r>
    </w:p>
    <w:p w14:paraId="5D16D0C5" w14:textId="77777777" w:rsidR="00C57E99" w:rsidRPr="00FD6EBE" w:rsidRDefault="00627ED1" w:rsidP="00C57E99">
      <w:pPr>
        <w:pStyle w:val="Quotecont"/>
        <w:rPr>
          <w:rStyle w:val="quotebahaiscripture"/>
        </w:rPr>
      </w:pPr>
      <w:r w:rsidRPr="00627ED1">
        <w:rPr>
          <w:rStyle w:val="quotebahaiscripture"/>
        </w:rPr>
        <w:t xml:space="preserve">More than quintuple the number of incorporated National Assemblies -- twenty-one in America, thirteen in Europe, twelve in Asia, three in Africa, one in Australasia. The establishment of six national </w:t>
      </w:r>
      <w:r w:rsidRPr="00627ED1">
        <w:rPr>
          <w:rStyle w:val="quotebahaiscripture"/>
          <w:highlight w:val="yellow"/>
        </w:rPr>
        <w:t>Bahá’í</w:t>
      </w:r>
      <w:r w:rsidRPr="00627ED1">
        <w:rPr>
          <w:rStyle w:val="quotebahaiscripture"/>
        </w:rPr>
        <w:t xml:space="preserve"> Publishing Trusts -- two in America, two in Asia, one in Africa, one in Europe.</w:t>
      </w:r>
    </w:p>
    <w:p w14:paraId="4F540AF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21</w:t>
      </w:r>
      <w:r w:rsidRPr="00627ED1">
        <w:rPr>
          <w:rStyle w:val="structure"/>
        </w:rPr>
        <w:t>—en_19920000/</w:t>
      </w:r>
      <w:r w:rsidRPr="00627ED1">
        <w:rPr>
          <w:rStyle w:val="structurevisible"/>
        </w:rPr>
        <w:t>&gt;</w:t>
      </w:r>
    </w:p>
    <w:p w14:paraId="66360ADC" w14:textId="77777777" w:rsidR="00C57E99" w:rsidRPr="00FD6EBE" w:rsidRDefault="00627ED1" w:rsidP="00C57E99">
      <w:pPr>
        <w:pStyle w:val="Quotecont"/>
        <w:rPr>
          <w:rStyle w:val="quotebahaiscripture"/>
        </w:rPr>
      </w:pPr>
      <w:r w:rsidRPr="00627ED1">
        <w:rPr>
          <w:rStyle w:val="quotebahaiscripture"/>
        </w:rPr>
        <w:t xml:space="preserve">Current </w:t>
      </w:r>
      <w:r w:rsidRPr="00627ED1">
        <w:rPr>
          <w:rStyle w:val="quotebahaiscripture"/>
          <w:highlight w:val="yellow"/>
        </w:rPr>
        <w:t>Bahá’í</w:t>
      </w:r>
      <w:r w:rsidRPr="00627ED1">
        <w:rPr>
          <w:rStyle w:val="quotebahaiscripture"/>
        </w:rPr>
        <w:t xml:space="preserve"> history must henceforth, as second decade of second </w:t>
      </w:r>
      <w:r w:rsidRPr="00627ED1">
        <w:rPr>
          <w:rStyle w:val="quotebahaiscripture"/>
          <w:highlight w:val="yellow"/>
        </w:rPr>
        <w:t>Bahá’í</w:t>
      </w:r>
      <w:r w:rsidRPr="00627ED1">
        <w:rPr>
          <w:rStyle w:val="quotebahaiscripture"/>
        </w:rPr>
        <w:t xml:space="preserve"> century opens, move rapidly and majestically as it has never moved before since the inception of the Faith over a century ago. Earthly symbols of </w:t>
      </w:r>
      <w:r w:rsidRPr="00627ED1">
        <w:rPr>
          <w:rStyle w:val="quotebahaiscripture"/>
          <w:highlight w:val="yellow"/>
        </w:rPr>
        <w:t>Bahá’u’lláh’s</w:t>
      </w:r>
      <w:r w:rsidRPr="00627ED1">
        <w:rPr>
          <w:rStyle w:val="quotebahaiscripture"/>
        </w:rPr>
        <w:t xml:space="preserve"> unearthly Sovereignty must needs, ere the decade separating the two memorable Jubilees draws to a close, be raised as far north as Franklin beyond the Arctic Circle and as far south as the Falkland Islands, marking the southern extremity of the western hemisphere, amidst the remote, lonely, inhospitable islands of the archipelagos of the South Pacific, the Indian and Atlantic oceans, the mountain fastnesses of Tibet, the jungles of Africa, the deserts of </w:t>
      </w:r>
      <w:r w:rsidRPr="00627ED1">
        <w:rPr>
          <w:rStyle w:val="quotebahaiscripture"/>
          <w:highlight w:val="lightGray"/>
        </w:rPr>
        <w:t>Arabia</w:t>
      </w:r>
      <w:r w:rsidRPr="00627ED1">
        <w:rPr>
          <w:rStyle w:val="quotebahaiscripture"/>
        </w:rPr>
        <w:t>, the steppes of Russia, the Indian Reservations of North America, the wastelands of Siberia and Mongolia, amongst the Eskimos of Greenland and Alaska, the Negroes of Africa, Buddhist strongholds in the heart of Asia, amongst Lapps of Finland, the Polynesians of the South Sea Islands, Negritos of the archipelagos of the South Pacific Ocean.</w:t>
      </w:r>
    </w:p>
    <w:p w14:paraId="424B854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28:</w:t>
      </w:r>
      <w:r w:rsidRPr="00627ED1">
        <w:rPr>
          <w:rStyle w:val="structureparIDparcounter"/>
        </w:rPr>
        <w:t>22</w:t>
      </w:r>
      <w:r w:rsidRPr="00627ED1">
        <w:rPr>
          <w:rStyle w:val="structure"/>
        </w:rPr>
        <w:t>—en_19920000/</w:t>
      </w:r>
      <w:r w:rsidRPr="00627ED1">
        <w:rPr>
          <w:rStyle w:val="structurevisible"/>
        </w:rPr>
        <w:t>&gt;</w:t>
      </w:r>
    </w:p>
    <w:p w14:paraId="6645733F" w14:textId="77777777" w:rsidR="00C57E99" w:rsidRDefault="00627ED1" w:rsidP="00C57E99">
      <w:pPr>
        <w:pStyle w:val="Quotecont"/>
      </w:pPr>
      <w:r w:rsidRPr="00627ED1">
        <w:rPr>
          <w:rStyle w:val="quotebahaiscripture"/>
        </w:rPr>
        <w:t xml:space="preserve">The broad outlines of the world-encircling plan were divinely revealed. Its course was chartered by </w:t>
      </w:r>
      <w:r w:rsidRPr="00627ED1">
        <w:rPr>
          <w:rStyle w:val="quotebahaiscripture"/>
          <w:highlight w:val="yellow"/>
        </w:rPr>
        <w:t>ʿAbdu’l-Bahá’s</w:t>
      </w:r>
      <w:r w:rsidRPr="00627ED1">
        <w:rPr>
          <w:rStyle w:val="quotebahaiscripture"/>
        </w:rPr>
        <w:t xml:space="preserve"> infallible Pen. Its shining goals have been set. The requisite administrative machinery has been created. Signal has been given by the Author of the Plan, its Supreme Commander. The Lord of Hosts, the King of Kings has pledged unfailing aid to every crusader battling for His Cause. Invisible battalions are mustered, rank upon rank, ready to pour forth reinforcements from on high. </w:t>
      </w:r>
      <w:r w:rsidRPr="00627ED1">
        <w:rPr>
          <w:rStyle w:val="quotebahaiscripture"/>
          <w:highlight w:val="yellow"/>
        </w:rPr>
        <w:t>Bahá’u’lláh’s</w:t>
      </w:r>
      <w:r w:rsidRPr="00627ED1">
        <w:rPr>
          <w:rStyle w:val="quotebahaiscripture"/>
        </w:rPr>
        <w:t xml:space="preserve"> army of light is standing on the threshold of the Holy Year. Let them, as they enter it, vow with one voice, one heart, one soul, never</w:t>
      </w:r>
      <w:r w:rsidRPr="00627ED1">
        <w:rPr>
          <w:rStyle w:val="structurepagenumber"/>
        </w:rPr>
        <w:t xml:space="preserve"> &lt;page 321</w:t>
      </w:r>
      <w:r w:rsidR="00B777C2">
        <w:rPr>
          <w:rStyle w:val="structurepagenumber"/>
        </w:rPr>
        <w:t>/&gt;</w:t>
      </w:r>
      <w:r w:rsidRPr="00627ED1">
        <w:rPr>
          <w:rStyle w:val="quotebahaiscripture"/>
        </w:rPr>
        <w:t xml:space="preserve"> to turn back in the entire course of the fateful decade ahead until each and every one will have contributed his share in laying on a world-wide scale an unassailable administrative foundation for </w:t>
      </w:r>
      <w:r w:rsidRPr="00627ED1">
        <w:rPr>
          <w:rStyle w:val="quotebahaiscripture"/>
          <w:highlight w:val="yellow"/>
        </w:rPr>
        <w:t>Bahá’u’lláh’s</w:t>
      </w:r>
      <w:r w:rsidRPr="00627ED1">
        <w:rPr>
          <w:rStyle w:val="quotebahaiscripture"/>
        </w:rPr>
        <w:t xml:space="preserve"> Christ-promised Kingdom on earth, swelling thereby the chorus of universal jubilation wherein earth and heaven will join as prophesied by Daniel, echoed by </w:t>
      </w:r>
      <w:r w:rsidRPr="00627ED1">
        <w:rPr>
          <w:rStyle w:val="quotebahaiscripture"/>
          <w:highlight w:val="yellow"/>
        </w:rPr>
        <w:t>ʿAbdu’l-Bahá</w:t>
      </w:r>
      <w:r w:rsidRPr="00627ED1">
        <w:rPr>
          <w:rStyle w:val="quotebahaiscripture"/>
        </w:rPr>
        <w:t xml:space="preserve">: </w:t>
      </w:r>
      <w:r w:rsidRPr="00627ED1">
        <w:rPr>
          <w:rStyle w:val="structurevisible"/>
        </w:rPr>
        <w:t>&lt;</w:t>
      </w:r>
      <w:r w:rsidRPr="00627ED1">
        <w:rPr>
          <w:rStyle w:val="structure"/>
        </w:rPr>
        <w:t>cit Bible_Bible►%_%_%►%_%_%—en_%—%_%</w:t>
      </w:r>
      <w:r w:rsidRPr="00627ED1">
        <w:rPr>
          <w:rStyle w:val="structurevisible"/>
        </w:rPr>
        <w:t>&gt;</w:t>
      </w:r>
      <w:r w:rsidRPr="00627ED1">
        <w:rPr>
          <w:rStyle w:val="quoteholyscripture"/>
        </w:rPr>
        <w:t>›on that day will the faithful rejoice with exceeding gladness.‹</w:t>
      </w:r>
      <w:r w:rsidRPr="00627ED1">
        <w:rPr>
          <w:rStyle w:val="structurevisible"/>
        </w:rPr>
        <w:t>&lt;/</w:t>
      </w:r>
      <w:r w:rsidRPr="00627ED1">
        <w:rPr>
          <w:rStyle w:val="structure"/>
        </w:rPr>
        <w:t>cit</w:t>
      </w:r>
      <w:r w:rsidRPr="00627ED1">
        <w:rPr>
          <w:rStyle w:val="structurevisible"/>
        </w:rPr>
        <w:t>&gt;</w:t>
      </w:r>
      <w:r w:rsidRPr="00627ED1">
        <w:rPr>
          <w:rStyle w:val="quotebahaiscripture"/>
        </w:rPr>
        <w:t>«</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13"/>
      </w:r>
      <w:r w:rsidRPr="00627ED1">
        <w:rPr>
          <w:rStyle w:val="structurepagenumber"/>
        </w:rPr>
        <w:t xml:space="preserve"> &lt;page 322</w:t>
      </w:r>
      <w:bookmarkStart w:id="37" w:name="ch29"/>
      <w:bookmarkEnd w:id="37"/>
      <w:r w:rsidR="00B777C2">
        <w:rPr>
          <w:rStyle w:val="structurepagenumber"/>
        </w:rPr>
        <w:t>/&gt;</w:t>
      </w:r>
    </w:p>
    <w:p w14:paraId="11633266"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29</w:t>
      </w:r>
      <w:r w:rsidRPr="00835AAF">
        <w:rPr>
          <w:rStyle w:val="structure"/>
        </w:rPr>
        <w:t>:0</w:t>
      </w:r>
      <w:r>
        <w:rPr>
          <w:rStyle w:val="structure"/>
        </w:rPr>
        <w:t>—en_19920000/</w:t>
      </w:r>
      <w:r w:rsidRPr="00835AAF">
        <w:rPr>
          <w:rStyle w:val="structurevisible"/>
        </w:rPr>
        <w:t>&gt;</w:t>
      </w:r>
      <w:r>
        <w:t>CHAPTER TWENTY-NINE</w:t>
      </w:r>
      <w:r>
        <w:br/>
      </w:r>
      <w:r w:rsidR="00627ED1" w:rsidRPr="00627ED1">
        <w:t>Vital Developments at the World Centre</w:t>
      </w:r>
    </w:p>
    <w:p w14:paraId="259125DC" w14:textId="77777777" w:rsidR="00C57E99" w:rsidRPr="00A9368A" w:rsidRDefault="00C57E99" w:rsidP="00C57E99">
      <w:pPr>
        <w:pStyle w:val="ParCounter1s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w:t>
      </w:r>
      <w:r>
        <w:rPr>
          <w:rStyle w:val="structure"/>
        </w:rPr>
        <w:t>—en_19920000/</w:t>
      </w:r>
      <w:r w:rsidRPr="00A9368A">
        <w:rPr>
          <w:rStyle w:val="structurevisible"/>
        </w:rPr>
        <w:t>&gt;</w:t>
      </w:r>
    </w:p>
    <w:p w14:paraId="4C66223E" w14:textId="77777777" w:rsidR="00C57E99" w:rsidRDefault="00627ED1" w:rsidP="00C57E99">
      <w:pPr>
        <w:pStyle w:val="Body1st"/>
      </w:pPr>
      <w:r w:rsidRPr="00627ED1">
        <w:t xml:space="preserve">One of the most important developments in the period of </w:t>
      </w:r>
      <w:r w:rsidRPr="00627ED1">
        <w:rPr>
          <w:highlight w:val="cyan"/>
        </w:rPr>
        <w:t>Shoghi Effendi’s</w:t>
      </w:r>
      <w:r w:rsidRPr="00627ED1">
        <w:t xml:space="preserve"> ministry is the appointment in 1951 of the first contingent of the Hands of the Cause of God: twelve in all. This institution was created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towards the end of His Ministry when He appointed four Hands of the Cause</w:t>
      </w:r>
      <w:r w:rsidRPr="00627ED1">
        <w:rPr>
          <w:rStyle w:val="FootnoteReference"/>
        </w:rPr>
        <w:footnoteReference w:id="514"/>
      </w:r>
      <w:r w:rsidRPr="00627ED1">
        <w:t xml:space="preserve"> charged with the responsibility of teaching and promoting the interests of the Faith. </w:t>
      </w:r>
      <w:r w:rsidRPr="00627ED1">
        <w:rPr>
          <w:highlight w:val="yellow"/>
        </w:rPr>
        <w:t>ʿAbdu’l-Bah</w:t>
      </w:r>
      <w:r w:rsidR="00C57E99" w:rsidRPr="000C7039">
        <w:rPr>
          <w:highlight w:val="yellow"/>
        </w:rPr>
        <w:t>á</w:t>
      </w:r>
      <w:r w:rsidRPr="00627ED1">
        <w:t xml:space="preserve"> describes the duties of the Hands of the Cause in these words:</w:t>
      </w:r>
    </w:p>
    <w:p w14:paraId="053C7CA5"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w:t>
      </w:r>
      <w:r>
        <w:rPr>
          <w:rStyle w:val="structure"/>
        </w:rPr>
        <w:t>—en_19920000/</w:t>
      </w:r>
      <w:r w:rsidRPr="00A9368A">
        <w:rPr>
          <w:rStyle w:val="structurevisible"/>
        </w:rPr>
        <w:t>&gt;</w:t>
      </w:r>
    </w:p>
    <w:p w14:paraId="7C866A6E" w14:textId="77777777" w:rsidR="00C57E99" w:rsidRDefault="00C57E99" w:rsidP="00C57E99">
      <w:pPr>
        <w:pStyle w:val="Quote1st"/>
      </w:pPr>
      <w:r w:rsidRPr="00B43268">
        <w:rPr>
          <w:rStyle w:val="structurevisible"/>
        </w:rPr>
        <w:t>&lt;</w:t>
      </w:r>
      <w:r w:rsidRPr="00B43268">
        <w:rPr>
          <w:rStyle w:val="structure"/>
        </w:rPr>
        <w:t>cit Abd_%►%_%_%►%_%_%—en_%—%_%</w:t>
      </w:r>
      <w:r w:rsidRPr="00B43268">
        <w:rPr>
          <w:rStyle w:val="structurevisible"/>
        </w:rPr>
        <w:t>&gt;</w:t>
      </w:r>
      <w:r w:rsidR="00627ED1" w:rsidRPr="00627ED1">
        <w:rPr>
          <w:rStyle w:val="quotebahaiscripture"/>
        </w:rPr>
        <w:t>»The obligation of the Hands of the Cause of God are to diffuse the Divine Fragrances, to edify the souls of men, to promote learning, to improve the character of all men and to be, at all times and under all conditions, sanctified and detached from earthly things. They must manifest the fear of God by their conduct, their manners, their deeds and their words.«</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15"/>
      </w:r>
    </w:p>
    <w:p w14:paraId="4BADE96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w:t>
      </w:r>
      <w:r>
        <w:rPr>
          <w:rStyle w:val="structure"/>
        </w:rPr>
        <w:t>—en_19920000/</w:t>
      </w:r>
      <w:r w:rsidRPr="00A9368A">
        <w:rPr>
          <w:rStyle w:val="structurevisible"/>
        </w:rPr>
        <w:t>&gt;</w:t>
      </w:r>
    </w:p>
    <w:p w14:paraId="69E026E7" w14:textId="77777777" w:rsidR="00C57E99" w:rsidRDefault="00627ED1" w:rsidP="00C57E99">
      <w:pPr>
        <w:pStyle w:val="Bodyafterquote"/>
      </w:pPr>
      <w:r w:rsidRPr="00627ED1">
        <w:t xml:space="preserve">The four Hands appointed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served during the ministry of </w:t>
      </w:r>
      <w:r w:rsidRPr="00627ED1">
        <w:rPr>
          <w:highlight w:val="yellow"/>
        </w:rPr>
        <w:t>ʿAbdu’l-Bah</w:t>
      </w:r>
      <w:r w:rsidR="00C57E99" w:rsidRPr="000C7039">
        <w:rPr>
          <w:highlight w:val="yellow"/>
        </w:rPr>
        <w:t>á</w:t>
      </w:r>
      <w:r w:rsidRPr="00627ED1">
        <w:t xml:space="preserve">. </w:t>
      </w:r>
      <w:r w:rsidRPr="00627ED1">
        <w:rPr>
          <w:highlight w:val="yellow"/>
        </w:rPr>
        <w:t>ʿAbdu’l-Bah</w:t>
      </w:r>
      <w:r w:rsidR="00C57E99" w:rsidRPr="000C7039">
        <w:rPr>
          <w:highlight w:val="yellow"/>
        </w:rPr>
        <w:t>á</w:t>
      </w:r>
      <w:r w:rsidRPr="00627ED1">
        <w:t xml:space="preserve"> did not appoint any Hands; He only conferred this rank upon a few posthumously. However, He authorized </w:t>
      </w:r>
      <w:r w:rsidRPr="00627ED1">
        <w:rPr>
          <w:highlight w:val="cyan"/>
        </w:rPr>
        <w:t>Shoghi Effendi</w:t>
      </w:r>
      <w:r w:rsidRPr="00627ED1">
        <w:t xml:space="preserve"> to appoint Hands during his ministry. </w:t>
      </w:r>
      <w:r w:rsidRPr="00627ED1">
        <w:rPr>
          <w:highlight w:val="cyan"/>
        </w:rPr>
        <w:t>Shoghi Effendi</w:t>
      </w:r>
      <w:r w:rsidRPr="00627ED1">
        <w:t xml:space="preserve"> waited thirty years before he implemented the wishes of the Master, although he nominated some posthumously during this period. As we look back upon the early years of the Guardianship, we observe a lack of maturity on the part of the main body of the believers as they strove to build up the institutions of the Faith under the direction of the Guardian himself. But after thirty years of active participation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activities,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around the world had acquired sufficient capacity to derive benefit from the institution of the Hands, who played a magnificent role in the acceleration of the development of the Administrative Order towards the end of the Guardian’s ministry and beyond.</w:t>
      </w:r>
    </w:p>
    <w:p w14:paraId="574149E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4</w:t>
      </w:r>
      <w:r>
        <w:rPr>
          <w:rStyle w:val="structure"/>
        </w:rPr>
        <w:t>—en_19920000/</w:t>
      </w:r>
      <w:r w:rsidRPr="00A9368A">
        <w:rPr>
          <w:rStyle w:val="structurevisible"/>
        </w:rPr>
        <w:t>&gt;</w:t>
      </w:r>
    </w:p>
    <w:p w14:paraId="7EBC0E08" w14:textId="77777777" w:rsidR="00C57E99" w:rsidRDefault="00627ED1" w:rsidP="00C57E99">
      <w:pPr>
        <w:pStyle w:val="Bodycont"/>
      </w:pPr>
      <w:r w:rsidRPr="00627ED1">
        <w:t xml:space="preserve">Three of the Hands were invited by </w:t>
      </w:r>
      <w:r w:rsidRPr="00627ED1">
        <w:rPr>
          <w:highlight w:val="cyan"/>
        </w:rPr>
        <w:t>Shoghi Effendi</w:t>
      </w:r>
      <w:r w:rsidRPr="00627ED1">
        <w:t xml:space="preserve"> to serve at the World Centre while the remainder were to discharge their responsibilities on a continental basis. Later, from time to time, </w:t>
      </w:r>
      <w:r w:rsidRPr="00627ED1">
        <w:rPr>
          <w:highlight w:val="cyan"/>
        </w:rPr>
        <w:t>Shoghi Effendi</w:t>
      </w:r>
      <w:r w:rsidRPr="00627ED1">
        <w:t xml:space="preserve"> elevated a number of individuals to the rank of Hand of the</w:t>
      </w:r>
      <w:r w:rsidRPr="00627ED1">
        <w:rPr>
          <w:rStyle w:val="structurepagenumber"/>
        </w:rPr>
        <w:t xml:space="preserve"> &lt;page 323</w:t>
      </w:r>
      <w:r w:rsidR="00B777C2">
        <w:rPr>
          <w:rStyle w:val="structurepagenumber"/>
        </w:rPr>
        <w:t>/&gt;</w:t>
      </w:r>
      <w:r w:rsidR="00C57E99">
        <w:t xml:space="preserve"> </w:t>
      </w:r>
      <w:r w:rsidRPr="00627ED1">
        <w:t xml:space="preserve">Cause. He appointed altogether thirty-one Hands, </w:t>
      </w:r>
      <w:r w:rsidRPr="00627ED1">
        <w:rPr>
          <w:rStyle w:val="FootnoteReference"/>
        </w:rPr>
        <w:footnoteReference w:id="516"/>
      </w:r>
      <w:r w:rsidRPr="00627ED1">
        <w:t xml:space="preserve"> twenty-seven of whom were still living at the time of his passing in 1957. The presence of the Hands of the Cause in the Holy Land serving the Guardian during the last six years of his life proved to be a significant development in the unfoldment of the Administrative Order, for it as a prelude to the time when the Hands had to take the responsibility of administering the affairs of the Faith for a short period after the passing of </w:t>
      </w:r>
      <w:r w:rsidRPr="00627ED1">
        <w:rPr>
          <w:highlight w:val="cyan"/>
        </w:rPr>
        <w:t>Shoghi Effendi</w:t>
      </w:r>
      <w:r w:rsidRPr="00627ED1">
        <w:t>.</w:t>
      </w:r>
    </w:p>
    <w:p w14:paraId="0F734C2F"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5</w:t>
      </w:r>
      <w:r>
        <w:rPr>
          <w:rStyle w:val="structure"/>
        </w:rPr>
        <w:t>—en_19920000/</w:t>
      </w:r>
      <w:r w:rsidRPr="00A9368A">
        <w:rPr>
          <w:rStyle w:val="structurevisible"/>
        </w:rPr>
        <w:t>&gt;</w:t>
      </w:r>
    </w:p>
    <w:p w14:paraId="553E638A" w14:textId="77777777" w:rsidR="00C57E99" w:rsidRDefault="00627ED1" w:rsidP="00C57E99">
      <w:pPr>
        <w:pStyle w:val="Bodycont"/>
      </w:pPr>
      <w:r w:rsidRPr="00627ED1">
        <w:t xml:space="preserve">Another significant development in the unfoldment of the Administrative Order was the establishment at the World Centre of the Faith of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whose members were appointed by </w:t>
      </w:r>
      <w:r w:rsidRPr="00627ED1">
        <w:rPr>
          <w:highlight w:val="cyan"/>
        </w:rPr>
        <w:t>Shoghi Effendi</w:t>
      </w:r>
      <w:r w:rsidRPr="00627ED1">
        <w:t xml:space="preserve">. It was established in 1951; its membership was increased to eight in 1952 and to nine in 1953. Of this institution </w:t>
      </w:r>
      <w:r w:rsidRPr="00627ED1">
        <w:rPr>
          <w:highlight w:val="cyan"/>
        </w:rPr>
        <w:t>Shoghi Effendi</w:t>
      </w:r>
      <w:r w:rsidRPr="00627ED1">
        <w:t xml:space="preserve"> writes:</w:t>
      </w:r>
    </w:p>
    <w:p w14:paraId="557D956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6</w:t>
      </w:r>
      <w:r>
        <w:rPr>
          <w:rStyle w:val="structure"/>
        </w:rPr>
        <w:t>—en_19920000/</w:t>
      </w:r>
      <w:r w:rsidRPr="00A9368A">
        <w:rPr>
          <w:rStyle w:val="structurevisible"/>
        </w:rPr>
        <w:t>&gt;</w:t>
      </w:r>
    </w:p>
    <w:p w14:paraId="4DD86176" w14:textId="77777777" w:rsidR="00C57E99" w:rsidRDefault="00C57E99" w:rsidP="00C57E99">
      <w:pPr>
        <w:pStyle w:val="Quote1st"/>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»Hail with thankful, joyous heart at long last the constitution of International Council which history will acclaim as the greatest event shedding lustre upon second Epoch of Formative Age of </w:t>
      </w:r>
      <w:r w:rsidR="00627ED1" w:rsidRPr="00627ED1">
        <w:rPr>
          <w:rStyle w:val="quotebahaiscripture"/>
          <w:highlight w:val="yellow"/>
        </w:rPr>
        <w:t>Bahá’í</w:t>
      </w:r>
      <w:r w:rsidR="00627ED1" w:rsidRPr="00627ED1">
        <w:rPr>
          <w:rStyle w:val="quotebahaiscripture"/>
        </w:rPr>
        <w:t xml:space="preserve"> Dispensation potentially unsurpassed by an enterprise undertaken since inception of Administrative Order of Faith on morrow of </w:t>
      </w:r>
      <w:r w:rsidR="00627ED1" w:rsidRPr="00627ED1">
        <w:rPr>
          <w:rStyle w:val="quotebahaiscripture"/>
          <w:highlight w:val="yellow"/>
        </w:rPr>
        <w:t>ʿAbdu’l-Bahá’s</w:t>
      </w:r>
      <w:r w:rsidR="00627ED1" w:rsidRPr="00627ED1">
        <w:rPr>
          <w:rStyle w:val="quotebahaiscripture"/>
        </w:rPr>
        <w:t xml:space="preserve"> ascension, ranking second only to glorious immortal events associated with Ministries of the Three Central Figures of Faith...«</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17"/>
      </w:r>
    </w:p>
    <w:p w14:paraId="011FC0B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7</w:t>
      </w:r>
      <w:r>
        <w:rPr>
          <w:rStyle w:val="structure"/>
        </w:rPr>
        <w:t>—en_19920000/</w:t>
      </w:r>
      <w:r w:rsidRPr="00A9368A">
        <w:rPr>
          <w:rStyle w:val="structurevisible"/>
        </w:rPr>
        <w:t>&gt;</w:t>
      </w:r>
    </w:p>
    <w:p w14:paraId="3A2FEB17" w14:textId="77777777" w:rsidR="00C57E99" w:rsidRDefault="00627ED1" w:rsidP="00C57E99">
      <w:pPr>
        <w:pStyle w:val="Bodyafterquote"/>
      </w:pPr>
      <w:r w:rsidRPr="00627ED1">
        <w:t xml:space="preserve">Concerning the functions of the International Council </w:t>
      </w:r>
      <w:r w:rsidRPr="00627ED1">
        <w:rPr>
          <w:highlight w:val="cyan"/>
        </w:rPr>
        <w:t>Shoghi Effendi</w:t>
      </w:r>
      <w:r w:rsidRPr="00627ED1">
        <w:t xml:space="preserve"> writes:</w:t>
      </w:r>
    </w:p>
    <w:p w14:paraId="5B5AB25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8</w:t>
      </w:r>
      <w:r>
        <w:rPr>
          <w:rStyle w:val="structure"/>
        </w:rPr>
        <w:t>—en_19920000/</w:t>
      </w:r>
      <w:r w:rsidRPr="00A9368A">
        <w:rPr>
          <w:rStyle w:val="structurevisible"/>
        </w:rPr>
        <w:t>&gt;</w:t>
      </w:r>
    </w:p>
    <w:p w14:paraId="41778E04" w14:textId="77777777" w:rsidR="00C57E99" w:rsidRDefault="00C57E99" w:rsidP="00C57E99">
      <w:pPr>
        <w:pStyle w:val="Quote1st"/>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»Nascent Institution now created is invested with threefold function: first, to forge link with authorities of newly emerged State; second, to assist me to discharge responsibilities involved in erection of mighty superstructure of the </w:t>
      </w:r>
      <w:r w:rsidR="00627ED1" w:rsidRPr="00627ED1">
        <w:rPr>
          <w:rStyle w:val="quotebahaiscripture"/>
          <w:highlight w:val="yellow"/>
        </w:rPr>
        <w:t>Báb’s</w:t>
      </w:r>
      <w:r w:rsidR="00627ED1" w:rsidRPr="00627ED1">
        <w:rPr>
          <w:rStyle w:val="quotebahaiscripture"/>
        </w:rPr>
        <w:t xml:space="preserve"> Holy Shrine; third, to conduct negotiations related to matters of personal status with civil authorities.«</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18"/>
      </w:r>
    </w:p>
    <w:p w14:paraId="228FF8F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9</w:t>
      </w:r>
      <w:r>
        <w:rPr>
          <w:rStyle w:val="structure"/>
        </w:rPr>
        <w:t>—en_19920000/</w:t>
      </w:r>
      <w:r w:rsidRPr="00A9368A">
        <w:rPr>
          <w:rStyle w:val="structurevisible"/>
        </w:rPr>
        <w:t>&gt;</w:t>
      </w:r>
    </w:p>
    <w:p w14:paraId="084EB01D" w14:textId="77777777" w:rsidR="00C57E99" w:rsidRDefault="00627ED1" w:rsidP="00C57E99">
      <w:pPr>
        <w:pStyle w:val="Bodyafterquote"/>
      </w:pPr>
      <w:r w:rsidRPr="00627ED1">
        <w:t xml:space="preserve">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working under the direction of </w:t>
      </w:r>
      <w:r w:rsidRPr="00627ED1">
        <w:rPr>
          <w:highlight w:val="cyan"/>
        </w:rPr>
        <w:t>Shoghi Effendi</w:t>
      </w:r>
      <w:r w:rsidRPr="00627ED1">
        <w:t xml:space="preserve">, rendered him valuable services in carrying out some of the important tasks in the Holy Land. This resulted in the further strengthening of the World Centre of the Faith. The manner in which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carried out its duties is described in </w:t>
      </w:r>
      <w:r w:rsidR="00C57E99" w:rsidRPr="002D5AF8">
        <w:rPr>
          <w:rStyle w:val="structurevisible"/>
        </w:rPr>
        <w:t>&lt;</w:t>
      </w:r>
      <w:r w:rsidR="00C57E99" w:rsidRPr="002D5AF8">
        <w:rPr>
          <w:rStyle w:val="structure"/>
        </w:rPr>
        <w:t>title Ruhiyyih_%</w:t>
      </w:r>
      <w:r w:rsidR="00C57E99" w:rsidRPr="002D5AF8">
        <w:rPr>
          <w:rStyle w:val="structurevisible"/>
        </w:rPr>
        <w:t>&gt;</w:t>
      </w:r>
      <w:r w:rsidRPr="00627ED1">
        <w:rPr>
          <w:rStyle w:val="BookTitle"/>
        </w:rPr>
        <w:t>The Priceless Pearl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by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w:t>
      </w:r>
    </w:p>
    <w:p w14:paraId="4DC70B9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10</w:t>
      </w:r>
      <w:r>
        <w:rPr>
          <w:rStyle w:val="structure"/>
        </w:rPr>
        <w:t>—en_19920000/</w:t>
      </w:r>
      <w:r w:rsidRPr="00A9368A">
        <w:rPr>
          <w:rStyle w:val="structurevisible"/>
        </w:rPr>
        <w:t>&gt;</w:t>
      </w:r>
    </w:p>
    <w:p w14:paraId="6814B5DC" w14:textId="77777777" w:rsidR="00C57E99" w:rsidRDefault="00C57E99" w:rsidP="00C57E99">
      <w:pPr>
        <w:pStyle w:val="Quote1st"/>
      </w:pPr>
      <w:r w:rsidRPr="00B43268">
        <w:rPr>
          <w:rStyle w:val="structurevisible"/>
        </w:rPr>
        <w:t>&lt;</w:t>
      </w:r>
      <w:r w:rsidRPr="00B43268">
        <w:rPr>
          <w:rStyle w:val="structure"/>
        </w:rPr>
        <w:t>cit Ruhiyyih_%►%_%_%►%_%_%—en_%—%_%</w:t>
      </w:r>
      <w:r w:rsidRPr="00B43268">
        <w:rPr>
          <w:rStyle w:val="structurevisible"/>
        </w:rPr>
        <w:t>&gt;</w:t>
      </w:r>
      <w:r w:rsidR="00627ED1" w:rsidRPr="00627ED1">
        <w:rPr>
          <w:rStyle w:val="quoteknownauthor"/>
        </w:rPr>
        <w:t xml:space="preserve">»...In its functions the International </w:t>
      </w:r>
      <w:r w:rsidR="00627ED1" w:rsidRPr="00627ED1">
        <w:rPr>
          <w:rStyle w:val="quoteknownauthor"/>
          <w:highlight w:val="yellow"/>
        </w:rPr>
        <w:t>Bahá’í</w:t>
      </w:r>
      <w:r w:rsidR="00627ED1" w:rsidRPr="00627ED1">
        <w:rPr>
          <w:rStyle w:val="quoteknownauthor"/>
        </w:rPr>
        <w:t xml:space="preserve"> Council acted as that Secretariat the Guardian, so many years earlier, had desired to establish; its members received their instructions from him individually, in the informal atmosphere of the dinners at the Pilgrim House table, and not formally as a body; its meetings were infrequent as all its members were kept constantly busy with the many tasks allotted to them by the Guardian himself. Skilfully </w:t>
      </w:r>
      <w:r w:rsidR="00627ED1" w:rsidRPr="00627ED1">
        <w:rPr>
          <w:rStyle w:val="quoteknownauthor"/>
          <w:highlight w:val="cyan"/>
        </w:rPr>
        <w:t>Shoghi Effendi</w:t>
      </w:r>
      <w:r w:rsidR="00627ED1" w:rsidRPr="00627ED1">
        <w:rPr>
          <w:rStyle w:val="quoteknownauthor"/>
        </w:rPr>
        <w:t xml:space="preserve"> used this new institution to create in the minds of government and city officials the image of a body of an international character handling the administrative affairs at</w:t>
      </w:r>
      <w:r w:rsidR="00627ED1" w:rsidRPr="00627ED1">
        <w:rPr>
          <w:rStyle w:val="structurepagenumber"/>
        </w:rPr>
        <w:t xml:space="preserve"> &lt;page 324</w:t>
      </w:r>
      <w:r w:rsidR="00B777C2">
        <w:rPr>
          <w:rStyle w:val="structurepagenumber"/>
        </w:rPr>
        <w:t>/&gt;</w:t>
      </w:r>
      <w:r w:rsidR="00627ED1" w:rsidRPr="00627ED1">
        <w:rPr>
          <w:rStyle w:val="quoteknownauthor"/>
        </w:rPr>
        <w:t xml:space="preserve"> World Centre. It was no concern of the public how much or how little that body had authority; we who were on it knew </w:t>
      </w:r>
      <w:r w:rsidR="00627ED1" w:rsidRPr="00627ED1">
        <w:rPr>
          <w:rStyle w:val="quoteknownauthor"/>
          <w:highlight w:val="cyan"/>
        </w:rPr>
        <w:t>Shoghi Effendi</w:t>
      </w:r>
      <w:r w:rsidR="00627ED1" w:rsidRPr="00627ED1">
        <w:rPr>
          <w:rStyle w:val="quoteknownauthor"/>
        </w:rPr>
        <w:t xml:space="preserve"> was everything; the public, however, began to see an image which could evolve later into the Universal House of Justice.«</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19"/>
      </w:r>
    </w:p>
    <w:p w14:paraId="7D91AB7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11</w:t>
      </w:r>
      <w:r>
        <w:rPr>
          <w:rStyle w:val="structure"/>
        </w:rPr>
        <w:t>—en_19920000/</w:t>
      </w:r>
      <w:r w:rsidRPr="00A9368A">
        <w:rPr>
          <w:rStyle w:val="structurevisible"/>
        </w:rPr>
        <w:t>&gt;</w:t>
      </w:r>
    </w:p>
    <w:p w14:paraId="586CA9D5" w14:textId="77777777" w:rsidR="00C57E99" w:rsidRDefault="00627ED1" w:rsidP="00C57E99">
      <w:pPr>
        <w:pStyle w:val="Bodyafterquote"/>
      </w:pPr>
      <w:r w:rsidRPr="00627ED1">
        <w:t xml:space="preserve">In his writings </w:t>
      </w:r>
      <w:r w:rsidRPr="00627ED1">
        <w:rPr>
          <w:highlight w:val="cyan"/>
        </w:rPr>
        <w:t>Shoghi Effendi</w:t>
      </w:r>
      <w:r w:rsidRPr="00627ED1">
        <w:t xml:space="preserve"> attached great importance to the International Council, which was to evolve by stages into the Universal House of Justice. The first stage was the Council in its initial form as an appointed body. The second stage was its becoming an elected body. This took place in 1961, during the Custodianship of the Hands of the Cause, when the National Spiritual Assemblies throughout the world elected a nine-member Council. The third stage was for the Council to be transformed into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Court</w:t>
      </w:r>
      <w:r w:rsidRPr="00627ED1">
        <w:rPr>
          <w:rStyle w:val="FootnoteReference"/>
        </w:rPr>
        <w:footnoteReference w:id="520"/>
      </w:r>
      <w:r w:rsidRPr="00627ED1">
        <w:t xml:space="preserve"> in Israel, and the fourth stage was to be the election and the establishment of the Universal House of Justice. The third stage did not materialize because when the Hands of the Cause, after the passing of </w:t>
      </w:r>
      <w:r w:rsidRPr="00627ED1">
        <w:rPr>
          <w:highlight w:val="cyan"/>
        </w:rPr>
        <w:t>Shoghi Effendi</w:t>
      </w:r>
      <w:r w:rsidRPr="00627ED1">
        <w:t xml:space="preserve">, investigated the matter through legal channels they found that the prerogatives and privileges which could legally be granted to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Court were inadequate or unbefitting the prestige of the Faith. The International Council continued its service until 1963 when it ceased to exist with the election of the Universal House of Justice.</w:t>
      </w:r>
    </w:p>
    <w:p w14:paraId="5BBC3EE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12</w:t>
      </w:r>
      <w:r>
        <w:rPr>
          <w:rStyle w:val="structure"/>
        </w:rPr>
        <w:t>—en_19920000/</w:t>
      </w:r>
      <w:r w:rsidRPr="00A9368A">
        <w:rPr>
          <w:rStyle w:val="structurevisible"/>
        </w:rPr>
        <w:t>&gt;</w:t>
      </w:r>
    </w:p>
    <w:p w14:paraId="5FC5D452" w14:textId="77777777" w:rsidR="00C57E99" w:rsidRDefault="00627ED1" w:rsidP="00C57E99">
      <w:pPr>
        <w:pStyle w:val="Bodycont"/>
      </w:pPr>
      <w:r w:rsidRPr="00627ED1">
        <w:t xml:space="preserve">The presence of the Hands of the Cause and members of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in the Holy Land who were engaged in rendering various forms of service to </w:t>
      </w:r>
      <w:r w:rsidRPr="00627ED1">
        <w:rPr>
          <w:highlight w:val="cyan"/>
        </w:rPr>
        <w:t>Shoghi Effendi</w:t>
      </w:r>
      <w:r w:rsidRPr="00627ED1">
        <w:t xml:space="preserve"> unfortunately did not reduce his work-load. On the contrary, it increased it. Towards the latter part of </w:t>
      </w:r>
      <w:r w:rsidRPr="00627ED1">
        <w:rPr>
          <w:highlight w:val="cyan"/>
        </w:rPr>
        <w:t>Shoghi Effendi’s</w:t>
      </w:r>
      <w:r w:rsidRPr="00627ED1">
        <w:t xml:space="preserve"> ministry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had grown enormously, the institutions of the Faith, both local and national, had multiplied. The World Centre had also grown. The building of the Shrine of the </w:t>
      </w:r>
      <w:r w:rsidRPr="00627ED1">
        <w:rPr>
          <w:highlight w:val="yellow"/>
        </w:rPr>
        <w:t>B</w:t>
      </w:r>
      <w:r w:rsidR="00C57E99" w:rsidRPr="000C7039">
        <w:rPr>
          <w:highlight w:val="yellow"/>
        </w:rPr>
        <w:t>á</w:t>
      </w:r>
      <w:r w:rsidRPr="00627ED1">
        <w:rPr>
          <w:highlight w:val="yellow"/>
        </w:rPr>
        <w:t>b</w:t>
      </w:r>
      <w:r w:rsidRPr="00627ED1">
        <w:t xml:space="preserve">, the Terraces and the Archives, the work of the beautification of the Gardens in Haifa and </w:t>
      </w:r>
      <w:r w:rsidRPr="00627ED1">
        <w:rPr>
          <w:highlight w:val="yellow"/>
        </w:rPr>
        <w:t>Bahj</w:t>
      </w:r>
      <w:r w:rsidR="00C57E99" w:rsidRPr="000C7039">
        <w:rPr>
          <w:highlight w:val="yellow"/>
        </w:rPr>
        <w:t>í</w:t>
      </w:r>
      <w:r w:rsidRPr="00627ED1">
        <w:t xml:space="preserve">, as well as the strengthening of ties with the government: all these developments brought in their wake heavier burdens to be borne by </w:t>
      </w:r>
      <w:r w:rsidRPr="00627ED1">
        <w:rPr>
          <w:highlight w:val="cyan"/>
        </w:rPr>
        <w:t>Shoghi Effendi</w:t>
      </w:r>
      <w:r w:rsidRPr="00627ED1">
        <w:t xml:space="preserve"> during the later part of his ministry. One of his most momentous achievements was the construction of the superstructure of the Shrine of the </w:t>
      </w:r>
      <w:r w:rsidRPr="00627ED1">
        <w:rPr>
          <w:highlight w:val="yellow"/>
        </w:rPr>
        <w:t>B</w:t>
      </w:r>
      <w:r w:rsidR="00C57E99" w:rsidRPr="000C7039">
        <w:rPr>
          <w:highlight w:val="yellow"/>
        </w:rPr>
        <w:t>á</w:t>
      </w:r>
      <w:r w:rsidRPr="00627ED1">
        <w:rPr>
          <w:highlight w:val="yellow"/>
        </w:rPr>
        <w:t>b</w:t>
      </w:r>
      <w:r w:rsidRPr="00627ED1">
        <w:t xml:space="preserve">. This was the culmination of a historic process which, beginning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Law</w:t>
      </w:r>
      <w:r w:rsidR="00C57E99" w:rsidRPr="000C7039">
        <w:rPr>
          <w:rStyle w:val="BookTitle"/>
          <w:highlight w:val="yellow"/>
        </w:rPr>
        <w:t>ḥ</w:t>
      </w:r>
      <w:r w:rsidRPr="00627ED1">
        <w:rPr>
          <w:rStyle w:val="BookTitle"/>
          <w:highlight w:val="yellow"/>
        </w:rPr>
        <w:t>-i-Karmil</w:t>
      </w:r>
      <w:r w:rsidRPr="00627ED1">
        <w:rPr>
          <w:rStyle w:val="structurevisible"/>
        </w:rPr>
        <w:t>&lt;/</w:t>
      </w:r>
      <w:r w:rsidRPr="00627ED1">
        <w:rPr>
          <w:rStyle w:val="structure"/>
        </w:rPr>
        <w:t>title</w:t>
      </w:r>
      <w:r w:rsidRPr="00627ED1">
        <w:rPr>
          <w:rStyle w:val="structurevisible"/>
        </w:rPr>
        <w:t>&gt;</w:t>
      </w:r>
      <w:r w:rsidRPr="00627ED1">
        <w:rPr>
          <w:rStyle w:val="FootnoteReference"/>
        </w:rPr>
        <w:footnoteReference w:id="521"/>
      </w:r>
      <w:r w:rsidRPr="00627ED1">
        <w:t xml:space="preserve"> (Tablet of Carmel) toward the end of His earthly life, was accelerated during the Master’s ministry through the construction of the original building on Mount Carmel and the interment of the holy remains of the </w:t>
      </w:r>
      <w:r w:rsidRPr="00627ED1">
        <w:rPr>
          <w:highlight w:val="yellow"/>
        </w:rPr>
        <w:t>B</w:t>
      </w:r>
      <w:r w:rsidR="00C57E99" w:rsidRPr="000C7039">
        <w:rPr>
          <w:highlight w:val="yellow"/>
        </w:rPr>
        <w:t>á</w:t>
      </w:r>
      <w:r w:rsidRPr="00627ED1">
        <w:rPr>
          <w:highlight w:val="yellow"/>
        </w:rPr>
        <w:t>b</w:t>
      </w:r>
      <w:r w:rsidRPr="00627ED1">
        <w:t xml:space="preserve"> in one of its chambers. It was fulfilled in 1953 through the building of a majestic mausoleum</w:t>
      </w:r>
      <w:r w:rsidRPr="00627ED1">
        <w:rPr>
          <w:rStyle w:val="structurepagenumber"/>
        </w:rPr>
        <w:t xml:space="preserve"> &lt;page 325</w:t>
      </w:r>
      <w:r w:rsidR="00B777C2">
        <w:rPr>
          <w:rStyle w:val="structurepagenumber"/>
        </w:rPr>
        <w:t>/&gt;</w:t>
      </w:r>
      <w:r w:rsidRPr="00627ED1">
        <w:t xml:space="preserve"> which enshrines the edifice built by the Master, in whose centre is deposited the sacred dust of the Martyr-Prophet of this Dispensation.</w:t>
      </w:r>
    </w:p>
    <w:p w14:paraId="436F34A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13</w:t>
      </w:r>
      <w:r>
        <w:rPr>
          <w:rStyle w:val="structure"/>
        </w:rPr>
        <w:t>—en_19920000/</w:t>
      </w:r>
      <w:r w:rsidRPr="00A9368A">
        <w:rPr>
          <w:rStyle w:val="structurevisible"/>
        </w:rPr>
        <w:t>&gt;</w:t>
      </w:r>
    </w:p>
    <w:p w14:paraId="1C4446A9" w14:textId="77777777" w:rsidR="00C57E99" w:rsidRDefault="00627ED1" w:rsidP="00C57E99">
      <w:pPr>
        <w:pStyle w:val="Bodycont"/>
      </w:pPr>
      <w:r w:rsidRPr="00627ED1">
        <w:t xml:space="preserve">In 1951, halfway through building the superstructure of the Shrine, </w:t>
      </w:r>
      <w:r w:rsidRPr="00627ED1">
        <w:rPr>
          <w:highlight w:val="cyan"/>
        </w:rPr>
        <w:t>Shoghi Effendi</w:t>
      </w:r>
      <w:r w:rsidRPr="00627ED1">
        <w:t xml:space="preserve"> wrote an illuminating letter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about the sacredness of that holy Spot. The following is an excerpt:</w:t>
      </w:r>
    </w:p>
    <w:p w14:paraId="0257804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14</w:t>
      </w:r>
      <w:r>
        <w:rPr>
          <w:rStyle w:val="structure"/>
        </w:rPr>
        <w:t>—en_19920000/</w:t>
      </w:r>
      <w:r w:rsidRPr="00A9368A">
        <w:rPr>
          <w:rStyle w:val="structurevisible"/>
        </w:rPr>
        <w:t>&gt;</w:t>
      </w:r>
    </w:p>
    <w:p w14:paraId="71E04D06" w14:textId="77777777" w:rsidR="00C57E99" w:rsidRPr="00FD6EBE" w:rsidRDefault="00C57E99" w:rsidP="00C57E99">
      <w:pPr>
        <w:pStyle w:val="Quote1st"/>
        <w:rPr>
          <w:rStyle w:val="quotebahaiscripture"/>
        </w:rPr>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»I cannot at this juncture overemphasize the sacredness of that holy dust embosomed in the heart of the Vineyard of God, or overrate the unimaginable potencies of this mighty institution founded sixty years ago, through the operation of the Will of, and the definite selection made by, the Founder of our Faith, on the occasion of His historic visit to that holy mountain, nor can I lay too much stress on the role which this institution, to which the construction of the superstructure of this edifice is bound to lend an unprecedented impetus, is destined to play in the unfoldment of the World Administrative Centre of the Faith of </w:t>
      </w:r>
      <w:r w:rsidR="00627ED1" w:rsidRPr="00627ED1">
        <w:rPr>
          <w:rStyle w:val="quotebahaiscripture"/>
          <w:highlight w:val="yellow"/>
        </w:rPr>
        <w:t>Bahá’u’lláh</w:t>
      </w:r>
      <w:r w:rsidR="00627ED1" w:rsidRPr="00627ED1">
        <w:rPr>
          <w:rStyle w:val="quotebahaiscripture"/>
        </w:rPr>
        <w:t xml:space="preserve"> and in the efflorescence of its highest institutions constituting the embryo of its future World Order.</w:t>
      </w:r>
    </w:p>
    <w:p w14:paraId="44F7D25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15</w:t>
      </w:r>
      <w:r w:rsidRPr="00627ED1">
        <w:rPr>
          <w:rStyle w:val="structure"/>
        </w:rPr>
        <w:t>—en_19920000/</w:t>
      </w:r>
      <w:r w:rsidRPr="00627ED1">
        <w:rPr>
          <w:rStyle w:val="structurevisible"/>
        </w:rPr>
        <w:t>&gt;</w:t>
      </w:r>
    </w:p>
    <w:p w14:paraId="724D71C7" w14:textId="77777777" w:rsidR="00C57E99" w:rsidRPr="00FD6EBE" w:rsidRDefault="00627ED1" w:rsidP="00C57E99">
      <w:pPr>
        <w:pStyle w:val="Quotecont"/>
        <w:rPr>
          <w:rStyle w:val="quotebahaiscripture"/>
        </w:rPr>
      </w:pPr>
      <w:r w:rsidRPr="00627ED1">
        <w:rPr>
          <w:rStyle w:val="quotebahaiscripture"/>
        </w:rPr>
        <w:t xml:space="preserve">For, just as in the realm of the spirit, the reality of the </w:t>
      </w:r>
      <w:r w:rsidRPr="00627ED1">
        <w:rPr>
          <w:rStyle w:val="quotebahaiscripture"/>
          <w:highlight w:val="yellow"/>
        </w:rPr>
        <w:t>Báb</w:t>
      </w:r>
      <w:r w:rsidRPr="00627ED1">
        <w:rPr>
          <w:rStyle w:val="quotebahaiscripture"/>
        </w:rPr>
        <w:t xml:space="preserve"> has been hailed by the Author of the </w:t>
      </w:r>
      <w:r w:rsidRPr="00627ED1">
        <w:rPr>
          <w:rStyle w:val="quotebahaiscripture"/>
          <w:highlight w:val="yellow"/>
        </w:rPr>
        <w:t>Bahá’í</w:t>
      </w:r>
      <w:r w:rsidRPr="00627ED1">
        <w:rPr>
          <w:rStyle w:val="quotebahaiscripture"/>
        </w:rPr>
        <w:t xml:space="preserve"> Revelation as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›The Point round Whom the realities of the Prophets and Messengers revolve‹</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so, on this visible plane, His sacred remains constitute the heart and centre of what may be regarded as nine concentric circles, paralleling thereby, and adding further emphasis to the central position accorded by the Founder of our Faith to One </w:t>
      </w:r>
      <w:r w:rsidRPr="00627ED1">
        <w:rPr>
          <w:rStyle w:val="structurevisible"/>
        </w:rPr>
        <w:t>&lt;</w:t>
      </w:r>
      <w:r w:rsidRPr="00627ED1">
        <w:rPr>
          <w:rStyle w:val="structure"/>
        </w:rPr>
        <w:t>cit %_%►%_%_%►%_%_%—en_%—%_%</w:t>
      </w:r>
      <w:r w:rsidRPr="00627ED1">
        <w:rPr>
          <w:rStyle w:val="structurevisible"/>
        </w:rPr>
        <w:t>&gt;</w:t>
      </w:r>
      <w:r w:rsidRPr="00627ED1">
        <w:rPr>
          <w:rStyle w:val="quotebahaiscripturequoted"/>
        </w:rPr>
        <w:t>›from Whom God hath caused to proceed the knowledge of all that was and shall be‹</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w:t>
      </w:r>
      <w:r w:rsidRPr="00627ED1">
        <w:rPr>
          <w:rStyle w:val="structurevisible"/>
        </w:rPr>
        <w:t>&lt;</w:t>
      </w:r>
      <w:r w:rsidRPr="00627ED1">
        <w:rPr>
          <w:rStyle w:val="structure"/>
        </w:rPr>
        <w:t>cit Bab_%►%_%_%►%_%_%—en_%—%_%</w:t>
      </w:r>
      <w:r w:rsidRPr="00627ED1">
        <w:rPr>
          <w:rStyle w:val="structurevisible"/>
        </w:rPr>
        <w:t>&gt;</w:t>
      </w:r>
      <w:r w:rsidRPr="00D266CC">
        <w:rPr>
          <w:rStyle w:val="quotebahaiscriptureBab"/>
        </w:rPr>
        <w:t>›the Primal Point from which have been generated all created things‹</w:t>
      </w:r>
      <w:r w:rsidRPr="00627ED1">
        <w:rPr>
          <w:rStyle w:val="structurevisible"/>
        </w:rPr>
        <w:t>&lt;/</w:t>
      </w:r>
      <w:r w:rsidRPr="00627ED1">
        <w:rPr>
          <w:rStyle w:val="structure"/>
        </w:rPr>
        <w:t>cit</w:t>
      </w:r>
      <w:r w:rsidRPr="00627ED1">
        <w:rPr>
          <w:rStyle w:val="structurevisible"/>
        </w:rPr>
        <w:t>&gt;</w:t>
      </w:r>
      <w:r w:rsidRPr="00627ED1">
        <w:rPr>
          <w:rStyle w:val="quotebahaiscripture"/>
        </w:rPr>
        <w:t>.</w:t>
      </w:r>
    </w:p>
    <w:p w14:paraId="2012CA25"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16</w:t>
      </w:r>
      <w:r w:rsidRPr="00627ED1">
        <w:rPr>
          <w:rStyle w:val="structure"/>
        </w:rPr>
        <w:t>—en_19920000/</w:t>
      </w:r>
      <w:r w:rsidRPr="00627ED1">
        <w:rPr>
          <w:rStyle w:val="structurevisible"/>
        </w:rPr>
        <w:t>&gt;</w:t>
      </w:r>
    </w:p>
    <w:p w14:paraId="0BE1A1D2" w14:textId="77777777" w:rsidR="00C57E99" w:rsidRDefault="00627ED1" w:rsidP="00C57E99">
      <w:pPr>
        <w:pStyle w:val="Quotecont"/>
      </w:pPr>
      <w:r w:rsidRPr="00627ED1">
        <w:rPr>
          <w:rStyle w:val="quotebahaiscripture"/>
        </w:rPr>
        <w:t xml:space="preserve">The outermost circle in this vast system, the visible counterpart of the pivotal position conferred on the Herald of our Faith, is none other than the entire planet. Within the heart of this planet lies the </w:t>
      </w:r>
      <w:r w:rsidRPr="00627ED1">
        <w:rPr>
          <w:rStyle w:val="structurevisible"/>
        </w:rPr>
        <w:t>&lt;</w:t>
      </w:r>
      <w:r w:rsidRPr="00627ED1">
        <w:rPr>
          <w:rStyle w:val="structure"/>
        </w:rPr>
        <w:t>cit %_%►%_%_%►%_%_%—en_%—%_%</w:t>
      </w:r>
      <w:r w:rsidRPr="00627ED1">
        <w:rPr>
          <w:rStyle w:val="structurevisible"/>
        </w:rPr>
        <w:t>&gt;</w:t>
      </w:r>
      <w:r w:rsidRPr="00627ED1">
        <w:rPr>
          <w:rStyle w:val="quotebahaiscripturequoted"/>
        </w:rPr>
        <w:t>›Most Holy Land‹</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acclaimed by </w:t>
      </w:r>
      <w:r w:rsidRPr="00627ED1">
        <w:rPr>
          <w:rStyle w:val="quotebahaiscripture"/>
          <w:highlight w:val="yellow"/>
        </w:rPr>
        <w:t>ʿAbdu’l-Bahá</w:t>
      </w:r>
      <w:r w:rsidRPr="00627ED1">
        <w:rPr>
          <w:rStyle w:val="quotebahaiscripture"/>
        </w:rPr>
        <w:t xml:space="preserve"> as </w:t>
      </w:r>
      <w:r w:rsidRPr="00627ED1">
        <w:rPr>
          <w:rStyle w:val="structurevisible"/>
        </w:rPr>
        <w:t>&lt;</w:t>
      </w:r>
      <w:r w:rsidRPr="00627ED1">
        <w:rPr>
          <w:rStyle w:val="structure"/>
        </w:rPr>
        <w:t>cit Abd_%►%_%_%►%_%_%—en_%—%_%</w:t>
      </w:r>
      <w:r w:rsidRPr="00627ED1">
        <w:rPr>
          <w:rStyle w:val="structurevisible"/>
        </w:rPr>
        <w:t>&gt;</w:t>
      </w:r>
      <w:r w:rsidRPr="00627ED1">
        <w:rPr>
          <w:rStyle w:val="quotebahaiscripturequoted"/>
        </w:rPr>
        <w:t>›the Nest of the Prophets‹</w:t>
      </w:r>
      <w:r w:rsidRPr="00627ED1">
        <w:rPr>
          <w:rStyle w:val="structurevisible"/>
        </w:rPr>
        <w:t>&lt;/</w:t>
      </w:r>
      <w:r w:rsidRPr="00627ED1">
        <w:rPr>
          <w:rStyle w:val="structure"/>
        </w:rPr>
        <w:t>cit</w:t>
      </w:r>
      <w:r w:rsidRPr="00627ED1">
        <w:rPr>
          <w:rStyle w:val="structurevisible"/>
        </w:rPr>
        <w:t>&gt;</w:t>
      </w:r>
      <w:r w:rsidRPr="00627ED1">
        <w:rPr>
          <w:rStyle w:val="quotebahaiscripture"/>
        </w:rPr>
        <w:t xml:space="preserve"> and which must be regarded as the centre of the world and the </w:t>
      </w:r>
      <w:r w:rsidRPr="00627ED1">
        <w:rPr>
          <w:rStyle w:val="quotebahaiscripture"/>
          <w:highlight w:val="yellow"/>
        </w:rPr>
        <w:t>Qibl</w:t>
      </w:r>
      <w:r w:rsidRPr="00627ED1">
        <w:rPr>
          <w:rStyle w:val="quotebahaiscripture"/>
          <w:highlight w:val="darkYellow"/>
        </w:rPr>
        <w:t>i</w:t>
      </w:r>
      <w:r w:rsidRPr="00627ED1">
        <w:rPr>
          <w:rStyle w:val="quotebahaiscripture"/>
          <w:highlight w:val="yellow"/>
        </w:rPr>
        <w:t>h</w:t>
      </w:r>
      <w:r w:rsidRPr="00627ED1">
        <w:rPr>
          <w:rStyle w:val="quotebahaiscripture"/>
        </w:rPr>
        <w:t xml:space="preserve"> of the nations. Within this Most Holy Land rises the Mountain of God of immemorial sanctity, the Vineyard of the Lord, the Retreat of Elijah, Whose return the </w:t>
      </w:r>
      <w:r w:rsidRPr="00627ED1">
        <w:rPr>
          <w:rStyle w:val="quotebahaiscripture"/>
          <w:highlight w:val="yellow"/>
        </w:rPr>
        <w:t>Báb</w:t>
      </w:r>
      <w:r w:rsidRPr="00627ED1">
        <w:rPr>
          <w:rStyle w:val="quotebahaiscripture"/>
        </w:rPr>
        <w:t xml:space="preserve"> Himself symbolizes. Reposing on the breast of this holy mountain are the extensive properties permanently dedicated to, and constituting the sacred precincts of, the </w:t>
      </w:r>
      <w:r w:rsidRPr="00627ED1">
        <w:rPr>
          <w:rStyle w:val="quotebahaiscripture"/>
          <w:highlight w:val="yellow"/>
        </w:rPr>
        <w:t>Báb’s</w:t>
      </w:r>
      <w:r w:rsidRPr="00627ED1">
        <w:rPr>
          <w:rStyle w:val="quotebahaiscripture"/>
        </w:rPr>
        <w:t xml:space="preserve"> holy Sepulchre. In the midst of these properties, recognized as the international endowments of the Faith, is situated the most holy court, an enclosure comprising gardens and terraces which at once embellish, and lend a peculiar charm to, these sacred precincts. Embosomed in these lovely and verdant surroundings stands in all its exquisite beauty the mausoleum of the </w:t>
      </w:r>
      <w:r w:rsidRPr="00627ED1">
        <w:rPr>
          <w:rStyle w:val="quotebahaiscripture"/>
          <w:highlight w:val="yellow"/>
        </w:rPr>
        <w:t>Báb</w:t>
      </w:r>
      <w:r w:rsidRPr="00627ED1">
        <w:rPr>
          <w:rStyle w:val="quotebahaiscripture"/>
        </w:rPr>
        <w:t xml:space="preserve">, the shell designed to preserve and adorn the original structure raised by </w:t>
      </w:r>
      <w:r w:rsidRPr="00627ED1">
        <w:rPr>
          <w:rStyle w:val="quotebahaiscripture"/>
          <w:highlight w:val="yellow"/>
        </w:rPr>
        <w:t>ʿAbdu’l-Bahá</w:t>
      </w:r>
      <w:r w:rsidRPr="00627ED1">
        <w:rPr>
          <w:rStyle w:val="quotebahaiscripture"/>
        </w:rPr>
        <w:t xml:space="preserve"> as the tomb of the Martyr-Herald of our Faith. Within it this shell is enshrined that Pearl of Great Price, the holy of holies, those chambers which constitute the tomb itself, and which were constructed</w:t>
      </w:r>
      <w:r w:rsidRPr="00627ED1">
        <w:rPr>
          <w:rStyle w:val="structurepagenumber"/>
        </w:rPr>
        <w:t xml:space="preserve"> &lt;page 326</w:t>
      </w:r>
      <w:r w:rsidR="00B777C2">
        <w:rPr>
          <w:rStyle w:val="structurepagenumber"/>
        </w:rPr>
        <w:t>/&gt;</w:t>
      </w:r>
      <w:r w:rsidRPr="00627ED1">
        <w:rPr>
          <w:rStyle w:val="quotebahaiscripture"/>
        </w:rPr>
        <w:t xml:space="preserve"> by </w:t>
      </w:r>
      <w:r w:rsidRPr="00627ED1">
        <w:rPr>
          <w:rStyle w:val="quotebahaiscripture"/>
          <w:highlight w:val="yellow"/>
        </w:rPr>
        <w:t>ʿAbdu’l-Bahá</w:t>
      </w:r>
      <w:r w:rsidRPr="00627ED1">
        <w:rPr>
          <w:rStyle w:val="quotebahaiscripture"/>
        </w:rPr>
        <w:t xml:space="preserve">. Within the heart of this holy of holies is the tabernacle the vault wherein reposes the most holy casket. Within the vault rests the alabaster sarcophagus in which is deposited that inestimable jewel, the </w:t>
      </w:r>
      <w:r w:rsidRPr="00627ED1">
        <w:rPr>
          <w:rStyle w:val="quotebahaiscripture"/>
          <w:highlight w:val="yellow"/>
        </w:rPr>
        <w:t>Báb’s</w:t>
      </w:r>
      <w:r w:rsidRPr="00627ED1">
        <w:rPr>
          <w:rStyle w:val="quotebahaiscripture"/>
        </w:rPr>
        <w:t xml:space="preserve"> holy dust. So precious is this dust that the very earth surrounding the edifice enshrining this dust has been extolled by the Centre of </w:t>
      </w:r>
      <w:r w:rsidRPr="00627ED1">
        <w:rPr>
          <w:rStyle w:val="quotebahaiscripture"/>
          <w:highlight w:val="yellow"/>
        </w:rPr>
        <w:t>Bahá’u’lláh’s</w:t>
      </w:r>
      <w:r w:rsidRPr="00627ED1">
        <w:rPr>
          <w:rStyle w:val="quotebahaiscripture"/>
        </w:rPr>
        <w:t xml:space="preserve"> Covenant, in one of His Tablets in which He named the five doors belonging to the six chambers which He originally erected after five of the believers associated with the construction of the Shrine, as being endowed with such potency as to have inspired Him in bestowing these names, whilst the tomb itself housing this dust He acclaimed as the spot round which the Concourse on high circle in adoration.«</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22"/>
      </w:r>
    </w:p>
    <w:p w14:paraId="6A09A77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17</w:t>
      </w:r>
      <w:r>
        <w:rPr>
          <w:rStyle w:val="structure"/>
        </w:rPr>
        <w:t>—en_19920000/</w:t>
      </w:r>
      <w:r w:rsidRPr="00A9368A">
        <w:rPr>
          <w:rStyle w:val="structurevisible"/>
        </w:rPr>
        <w:t>&gt;</w:t>
      </w:r>
    </w:p>
    <w:p w14:paraId="0F6B5B14" w14:textId="77777777" w:rsidR="00C57E99" w:rsidRDefault="00627ED1" w:rsidP="00C57E99">
      <w:pPr>
        <w:pStyle w:val="Bodyafterquote"/>
      </w:pPr>
      <w:r w:rsidRPr="00627ED1">
        <w:t xml:space="preserve">Of the exquisite beauty of this Shrine </w:t>
      </w:r>
      <w:r w:rsidRPr="00627ED1">
        <w:rPr>
          <w:highlight w:val="cyan"/>
        </w:rPr>
        <w:t>Shoghi Effendi</w:t>
      </w:r>
      <w:r w:rsidRPr="00627ED1">
        <w:t xml:space="preserve"> writes:</w:t>
      </w:r>
    </w:p>
    <w:p w14:paraId="2491BAA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18</w:t>
      </w:r>
      <w:r>
        <w:rPr>
          <w:rStyle w:val="structure"/>
        </w:rPr>
        <w:t>—en_19920000/</w:t>
      </w:r>
      <w:r w:rsidRPr="00A9368A">
        <w:rPr>
          <w:rStyle w:val="structurevisible"/>
        </w:rPr>
        <w:t>&gt;</w:t>
      </w:r>
    </w:p>
    <w:p w14:paraId="05B153FC" w14:textId="77777777" w:rsidR="00C57E99" w:rsidRDefault="00C57E99" w:rsidP="00C57E99">
      <w:pPr>
        <w:pStyle w:val="Quote1st"/>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»...The Queen of Carmel enthroned on God’s Mountain, crowned in glowing gold, robed in shimmering white, girdled in emerald green, enchanting every eye from air, sea, plain and hill.«</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23"/>
      </w:r>
    </w:p>
    <w:p w14:paraId="7EEFA57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19</w:t>
      </w:r>
      <w:r>
        <w:rPr>
          <w:rStyle w:val="structure"/>
        </w:rPr>
        <w:t>—en_19920000/</w:t>
      </w:r>
      <w:r w:rsidRPr="00A9368A">
        <w:rPr>
          <w:rStyle w:val="structurevisible"/>
        </w:rPr>
        <w:t>&gt;</w:t>
      </w:r>
    </w:p>
    <w:p w14:paraId="4AAAB10C" w14:textId="77777777" w:rsidR="00C57E99" w:rsidRDefault="00627ED1" w:rsidP="00C57E99">
      <w:pPr>
        <w:pStyle w:val="Bodyafterquote"/>
      </w:pPr>
      <w:r w:rsidRPr="00627ED1">
        <w:t xml:space="preserve">The Shrine of the </w:t>
      </w:r>
      <w:r w:rsidRPr="00627ED1">
        <w:rPr>
          <w:highlight w:val="yellow"/>
        </w:rPr>
        <w:t>B</w:t>
      </w:r>
      <w:r w:rsidR="00C57E99" w:rsidRPr="000C7039">
        <w:rPr>
          <w:highlight w:val="yellow"/>
        </w:rPr>
        <w:t>á</w:t>
      </w:r>
      <w:r w:rsidRPr="00627ED1">
        <w:rPr>
          <w:highlight w:val="yellow"/>
        </w:rPr>
        <w:t>b</w:t>
      </w:r>
      <w:r w:rsidRPr="00627ED1">
        <w:t xml:space="preserve">, referred to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Carmel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as the </w:t>
      </w:r>
      <w:r w:rsidR="00C57E99" w:rsidRPr="00FD6EBE">
        <w:rPr>
          <w:rStyle w:val="structurevisible"/>
        </w:rPr>
        <w:t>&lt;</w:t>
      </w:r>
      <w:r w:rsidR="00C57E99" w:rsidRPr="00FD6EBE">
        <w:rPr>
          <w:rStyle w:val="structure"/>
        </w:rPr>
        <w:t>cit Bah_%►%_%_%►%_%_%—en_%—%_%</w:t>
      </w:r>
      <w:r w:rsidR="00C57E99" w:rsidRPr="00FD6EBE">
        <w:rPr>
          <w:rStyle w:val="structurevisible"/>
        </w:rPr>
        <w:t>&gt;</w:t>
      </w:r>
      <w:r w:rsidRPr="00627ED1">
        <w:rPr>
          <w:rStyle w:val="quotebahaiscripture"/>
        </w:rPr>
        <w:t>»City of God«</w:t>
      </w:r>
      <w:r w:rsidR="00C57E99" w:rsidRPr="00FD6EBE">
        <w:rPr>
          <w:rStyle w:val="structurevisible"/>
        </w:rPr>
        <w:t>&lt;/</w:t>
      </w:r>
      <w:r w:rsidR="00C57E99" w:rsidRPr="00FD6EBE">
        <w:rPr>
          <w:rStyle w:val="structure"/>
        </w:rPr>
        <w:t>cit</w:t>
      </w:r>
      <w:r w:rsidR="00C57E99" w:rsidRPr="00FD6EBE">
        <w:rPr>
          <w:rStyle w:val="structurevisible"/>
        </w:rPr>
        <w:t>&gt;</w:t>
      </w:r>
      <w:r w:rsidRPr="00627ED1">
        <w:t xml:space="preserve"> and the </w:t>
      </w:r>
      <w:r w:rsidR="00C57E99" w:rsidRPr="00FD6EBE">
        <w:rPr>
          <w:rStyle w:val="structurevisible"/>
        </w:rPr>
        <w:t>&lt;</w:t>
      </w:r>
      <w:r w:rsidR="00C57E99" w:rsidRPr="00FD6EBE">
        <w:rPr>
          <w:rStyle w:val="structure"/>
        </w:rPr>
        <w:t>cit Bah_%►%_%_%►%_%_%—en_%—%_%</w:t>
      </w:r>
      <w:r w:rsidR="00C57E99" w:rsidRPr="00FD6EBE">
        <w:rPr>
          <w:rStyle w:val="structurevisible"/>
        </w:rPr>
        <w:t>&gt;</w:t>
      </w:r>
      <w:r w:rsidRPr="00627ED1">
        <w:rPr>
          <w:rStyle w:val="quotebahaiscripture"/>
        </w:rPr>
        <w:t xml:space="preserve">»celestial </w:t>
      </w:r>
      <w:r w:rsidRPr="00627ED1">
        <w:rPr>
          <w:rStyle w:val="quotebahaiscripture"/>
          <w:highlight w:val="green"/>
        </w:rPr>
        <w:t>Kaaba</w:t>
      </w:r>
      <w:r w:rsidRPr="00627ED1">
        <w:rPr>
          <w:rStyle w:val="quotebahaiscripture"/>
        </w:rPr>
        <w:t>«</w:t>
      </w:r>
      <w:r w:rsidR="00C57E99" w:rsidRPr="00FD6EBE">
        <w:rPr>
          <w:rStyle w:val="structurevisible"/>
        </w:rPr>
        <w:t>&lt;/</w:t>
      </w:r>
      <w:r w:rsidR="00C57E99" w:rsidRPr="00FD6EBE">
        <w:rPr>
          <w:rStyle w:val="structure"/>
        </w:rPr>
        <w:t>cit</w:t>
      </w:r>
      <w:r w:rsidR="00C57E99" w:rsidRPr="00FD6EBE">
        <w:rPr>
          <w:rStyle w:val="structurevisible"/>
        </w:rPr>
        <w:t>&gt;</w:t>
      </w:r>
      <w:r w:rsidRPr="00627ED1">
        <w:t xml:space="preserve">, is the spiritual Centre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on Mount Carmel. The administrative Centre is alluded to in the same Tablet as the sailing of </w:t>
      </w:r>
      <w:r w:rsidR="00C57E99" w:rsidRPr="00FD6EBE">
        <w:rPr>
          <w:rStyle w:val="structurevisible"/>
        </w:rPr>
        <w:t>&lt;</w:t>
      </w:r>
      <w:r w:rsidR="00C57E99" w:rsidRPr="00FD6EBE">
        <w:rPr>
          <w:rStyle w:val="structure"/>
        </w:rPr>
        <w:t>cit Bah_%►%_%_%►%_%_%—en_%—%_%</w:t>
      </w:r>
      <w:r w:rsidR="00C57E99" w:rsidRPr="00FD6EBE">
        <w:rPr>
          <w:rStyle w:val="structurevisible"/>
        </w:rPr>
        <w:t>&gt;</w:t>
      </w:r>
      <w:r w:rsidRPr="00627ED1">
        <w:rPr>
          <w:rStyle w:val="quotebahaiscripture"/>
        </w:rPr>
        <w:t>»His Ark«</w:t>
      </w:r>
      <w:r w:rsidR="00C57E99" w:rsidRPr="00FD6EBE">
        <w:rPr>
          <w:rStyle w:val="structurevisible"/>
        </w:rPr>
        <w:t>&lt;/</w:t>
      </w:r>
      <w:r w:rsidR="00C57E99" w:rsidRPr="00FD6EBE">
        <w:rPr>
          <w:rStyle w:val="structure"/>
        </w:rPr>
        <w:t>cit</w:t>
      </w:r>
      <w:r w:rsidR="00C57E99" w:rsidRPr="00FD6EBE">
        <w:rPr>
          <w:rStyle w:val="structurevisible"/>
        </w:rPr>
        <w:t>&gt;</w:t>
      </w:r>
      <w:r w:rsidRPr="00627ED1">
        <w:rPr>
          <w:rStyle w:val="FootnoteReference"/>
        </w:rPr>
        <w:footnoteReference w:id="524"/>
      </w:r>
      <w:r w:rsidRPr="00627ED1">
        <w:t xml:space="preserve"> upon that Mountain. This Ark has been described by the Guardian as the Ark of the Laws of God. The world administrative centre of the Faith was brought into being by </w:t>
      </w:r>
      <w:r w:rsidRPr="00627ED1">
        <w:rPr>
          <w:highlight w:val="cyan"/>
        </w:rPr>
        <w:t>Shoghi Effendi</w:t>
      </w:r>
      <w:r w:rsidRPr="00627ED1">
        <w:t xml:space="preserve"> in stages. In 1932 the remains of the Greatest Holy Leaf were laid to rest in close proximity to the Shrine of the </w:t>
      </w:r>
      <w:r w:rsidRPr="00627ED1">
        <w:rPr>
          <w:highlight w:val="yellow"/>
        </w:rPr>
        <w:t>B</w:t>
      </w:r>
      <w:r w:rsidR="00C57E99" w:rsidRPr="000C7039">
        <w:rPr>
          <w:highlight w:val="yellow"/>
        </w:rPr>
        <w:t>á</w:t>
      </w:r>
      <w:r w:rsidRPr="00627ED1">
        <w:rPr>
          <w:highlight w:val="yellow"/>
        </w:rPr>
        <w:t>b</w:t>
      </w:r>
      <w:r w:rsidRPr="00627ED1">
        <w:t xml:space="preserve"> on Mount Carmel. Later, in 1939 the remains of the Purest Branch and </w:t>
      </w:r>
      <w:r w:rsidRPr="00627ED1">
        <w:rPr>
          <w:highlight w:val="yellow"/>
        </w:rPr>
        <w:t>Navv</w:t>
      </w:r>
      <w:r w:rsidR="00C57E99" w:rsidRPr="000C7039">
        <w:rPr>
          <w:highlight w:val="yellow"/>
        </w:rPr>
        <w:t>á</w:t>
      </w:r>
      <w:r w:rsidRPr="00627ED1">
        <w:rPr>
          <w:highlight w:val="yellow"/>
        </w:rPr>
        <w:t>b</w:t>
      </w:r>
      <w:r w:rsidRPr="00627ED1">
        <w:t xml:space="preserve">, his mother, were transferred to that same spot. This momentous event was a prelude to the establishment, around the resting places of these exalted souls, of a series of buildings comprising the world administrative headquarters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Concerning this </w:t>
      </w:r>
      <w:r w:rsidRPr="00627ED1">
        <w:rPr>
          <w:highlight w:val="cyan"/>
        </w:rPr>
        <w:t>Shoghi Effendi</w:t>
      </w:r>
      <w:r w:rsidRPr="00627ED1">
        <w:t xml:space="preserve"> wrote:</w:t>
      </w:r>
    </w:p>
    <w:p w14:paraId="115700D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20</w:t>
      </w:r>
      <w:r>
        <w:rPr>
          <w:rStyle w:val="structure"/>
        </w:rPr>
        <w:t>—en_19920000/</w:t>
      </w:r>
      <w:r w:rsidRPr="00A9368A">
        <w:rPr>
          <w:rStyle w:val="structurevisible"/>
        </w:rPr>
        <w:t>&gt;</w:t>
      </w:r>
    </w:p>
    <w:p w14:paraId="51C7E5A9" w14:textId="77777777" w:rsidR="00C57E99" w:rsidRDefault="00C57E99" w:rsidP="00C57E99">
      <w:pPr>
        <w:pStyle w:val="Quote1st"/>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»The transfer of the sacred remains of the brother and mother of our Lord and Master </w:t>
      </w:r>
      <w:r w:rsidR="00627ED1" w:rsidRPr="00627ED1">
        <w:rPr>
          <w:rStyle w:val="quotebahaiscripture"/>
          <w:highlight w:val="yellow"/>
        </w:rPr>
        <w:t>ʿAbdu’l-Bahá</w:t>
      </w:r>
      <w:r w:rsidR="00627ED1" w:rsidRPr="00627ED1">
        <w:rPr>
          <w:rStyle w:val="quotebahaiscripture"/>
        </w:rPr>
        <w:t xml:space="preserve"> to Mount Carmel and their final interment within the hallowed precincts of the Shrine of the </w:t>
      </w:r>
      <w:r w:rsidR="00627ED1" w:rsidRPr="00627ED1">
        <w:rPr>
          <w:rStyle w:val="quotebahaiscripture"/>
          <w:highlight w:val="yellow"/>
        </w:rPr>
        <w:t>Báb</w:t>
      </w:r>
      <w:r w:rsidR="00627ED1" w:rsidRPr="00627ED1">
        <w:rPr>
          <w:rStyle w:val="quotebahaiscripture"/>
        </w:rPr>
        <w:t>, and in the immediate neighbourhood of the resting place of the Greatest Holy Leaf, constitute, apart from their historic associations and the tender sentiments they arouse, events of such capital institutional significance as only future happenings, steadily and mysteriously unfolding at the world centre of our Faith, can adequately demonstrate.«</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rPr>
        <w:footnoteReference w:id="525"/>
      </w:r>
    </w:p>
    <w:p w14:paraId="7CC26F0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21</w:t>
      </w:r>
      <w:r>
        <w:rPr>
          <w:rStyle w:val="structure"/>
        </w:rPr>
        <w:t>—en_19920000/</w:t>
      </w:r>
      <w:r w:rsidRPr="00A9368A">
        <w:rPr>
          <w:rStyle w:val="structurevisible"/>
        </w:rPr>
        <w:t>&gt;</w:t>
      </w:r>
    </w:p>
    <w:p w14:paraId="4A29D880" w14:textId="77777777" w:rsidR="00C57E99" w:rsidRDefault="00627ED1" w:rsidP="00C57E99">
      <w:pPr>
        <w:pStyle w:val="Bodyafterquote"/>
      </w:pPr>
      <w:r w:rsidRPr="00627ED1">
        <w:t xml:space="preserve">In the following passages </w:t>
      </w:r>
      <w:r w:rsidRPr="00627ED1">
        <w:rPr>
          <w:highlight w:val="cyan"/>
        </w:rPr>
        <w:t>Shoghi Effendi</w:t>
      </w:r>
      <w:r w:rsidRPr="00627ED1">
        <w:t xml:space="preserve"> describes the nature, the significance and the future glory of the world administrative centre of the Faith. On the occasion of the successful termination of</w:t>
      </w:r>
      <w:r w:rsidRPr="00627ED1">
        <w:rPr>
          <w:rStyle w:val="structurepagenumber"/>
        </w:rPr>
        <w:t xml:space="preserve"> &lt;page 327</w:t>
      </w:r>
      <w:r w:rsidR="00B777C2">
        <w:rPr>
          <w:rStyle w:val="structurepagenumber"/>
        </w:rPr>
        <w:t>/&gt;</w:t>
      </w:r>
      <w:r w:rsidRPr="00627ED1">
        <w:t xml:space="preserve"> negotiations for the acquisition of a certain plot of property on Mount Carmel he writes:</w:t>
      </w:r>
    </w:p>
    <w:p w14:paraId="42637DA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22</w:t>
      </w:r>
      <w:r>
        <w:rPr>
          <w:rStyle w:val="structure"/>
        </w:rPr>
        <w:t>—en_19920000/</w:t>
      </w:r>
      <w:r w:rsidRPr="00A9368A">
        <w:rPr>
          <w:rStyle w:val="structurevisible"/>
        </w:rPr>
        <w:t>&gt;</w:t>
      </w:r>
    </w:p>
    <w:p w14:paraId="7DD7DFEE" w14:textId="77777777" w:rsidR="00C57E99" w:rsidRPr="00FD6EBE" w:rsidRDefault="00C57E99" w:rsidP="00C57E99">
      <w:pPr>
        <w:pStyle w:val="Quote1st"/>
        <w:rPr>
          <w:rStyle w:val="quotebahaiscripture"/>
        </w:rPr>
      </w:pPr>
      <w:r w:rsidRPr="00C90591">
        <w:rPr>
          <w:rStyle w:val="structurevisible"/>
        </w:rPr>
        <w:t>&lt;</w:t>
      </w:r>
      <w:r w:rsidRPr="00C90591">
        <w:rPr>
          <w:rStyle w:val="structure"/>
        </w:rPr>
        <w:t>cit Sho_%►%_%_%►%_%_%—en_%—%_%</w:t>
      </w:r>
      <w:r w:rsidRPr="00C90591">
        <w:rPr>
          <w:rStyle w:val="structurevisible"/>
        </w:rPr>
        <w:t>&gt;</w:t>
      </w:r>
      <w:r w:rsidR="00627ED1" w:rsidRPr="00627ED1">
        <w:rPr>
          <w:rStyle w:val="quotebahaiscripture"/>
        </w:rPr>
        <w:t xml:space="preserve">»The ownership of this plot will now enable us to locate the site, excavate the foundations, and erect the structure, of the International </w:t>
      </w:r>
      <w:r w:rsidR="00627ED1" w:rsidRPr="00627ED1">
        <w:rPr>
          <w:rStyle w:val="quotebahaiscripture"/>
          <w:highlight w:val="yellow"/>
        </w:rPr>
        <w:t>Bahá’í</w:t>
      </w:r>
      <w:r w:rsidR="00627ED1" w:rsidRPr="00627ED1">
        <w:rPr>
          <w:rStyle w:val="quotebahaiscripture"/>
        </w:rPr>
        <w:t xml:space="preserve"> Archives ... which will serve as the permanent and befitting repository for the priceless and numerous relics associated with the Twin Founders of the Faith, with the Perfect Exemplar of its teachings and with its heroes, saints and martyrs, and the building of which constitutes one of the foremost objectives of the Ten-Year Plan.</w:t>
      </w:r>
    </w:p>
    <w:p w14:paraId="5DB6A81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23</w:t>
      </w:r>
      <w:r w:rsidRPr="00627ED1">
        <w:rPr>
          <w:rStyle w:val="structure"/>
        </w:rPr>
        <w:t>—en_19920000/</w:t>
      </w:r>
      <w:r w:rsidRPr="00627ED1">
        <w:rPr>
          <w:rStyle w:val="structurevisible"/>
        </w:rPr>
        <w:t>&gt;</w:t>
      </w:r>
    </w:p>
    <w:p w14:paraId="435C6E13" w14:textId="77777777" w:rsidR="00C57E99" w:rsidRPr="00FD6EBE" w:rsidRDefault="00627ED1" w:rsidP="00C57E99">
      <w:pPr>
        <w:pStyle w:val="Quotecont"/>
        <w:rPr>
          <w:rStyle w:val="quotebahaiscripture"/>
        </w:rPr>
      </w:pPr>
      <w:r w:rsidRPr="00627ED1">
        <w:rPr>
          <w:rStyle w:val="quotebahaiscripture"/>
        </w:rPr>
        <w:t xml:space="preserve">The raising of this Edifice will in turn herald the construction, in the course of successive epochs of the Formative Age of the Faith, of several other structures, which will serve as the administrative seats of such divinely appointed institutions as the Guardianship, the Hands of the Cause, and the Universal House of Justice. These Edifices will, in the shape of a far-flung arc, and following a harmonizing style of architecture, surround the resting-places of the Greatest Holy Leaf, ranking as foremost among the members of her sex in the </w:t>
      </w:r>
      <w:r w:rsidRPr="00627ED1">
        <w:rPr>
          <w:rStyle w:val="quotebahaiscripture"/>
          <w:highlight w:val="yellow"/>
        </w:rPr>
        <w:t>Bahá’í</w:t>
      </w:r>
      <w:r w:rsidRPr="00627ED1">
        <w:rPr>
          <w:rStyle w:val="quotebahaiscripture"/>
        </w:rPr>
        <w:t xml:space="preserve"> Dispensation, of her Brother, offered up as a ransom by </w:t>
      </w:r>
      <w:r w:rsidRPr="00627ED1">
        <w:rPr>
          <w:rStyle w:val="quotebahaiscripture"/>
          <w:highlight w:val="yellow"/>
        </w:rPr>
        <w:t>Bahá’u’lláh</w:t>
      </w:r>
      <w:r w:rsidRPr="00627ED1">
        <w:rPr>
          <w:rStyle w:val="quotebahaiscripture"/>
        </w:rPr>
        <w:t xml:space="preserve"> for the quickening of the world and its unification, and of their Mother, proclaimed by Him to be His chosen </w:t>
      </w:r>
      <w:r w:rsidRPr="00627ED1">
        <w:rPr>
          <w:rStyle w:val="structurevisible"/>
        </w:rPr>
        <w:t>&lt;</w:t>
      </w:r>
      <w:r w:rsidRPr="00627ED1">
        <w:rPr>
          <w:rStyle w:val="structure"/>
        </w:rPr>
        <w:t>cit Bah_%►%_%_%►%_%_%—en_%—%_%</w:t>
      </w:r>
      <w:r w:rsidRPr="00627ED1">
        <w:rPr>
          <w:rStyle w:val="structurevisible"/>
        </w:rPr>
        <w:t>&gt;</w:t>
      </w:r>
      <w:r w:rsidRPr="00627ED1">
        <w:rPr>
          <w:rStyle w:val="quotebahaiscripturequoted"/>
        </w:rPr>
        <w:t>›consort in all the worlds of God‹</w:t>
      </w:r>
      <w:r w:rsidRPr="00627ED1">
        <w:rPr>
          <w:rStyle w:val="structurevisible"/>
        </w:rPr>
        <w:t>&lt;/</w:t>
      </w:r>
      <w:r w:rsidRPr="00627ED1">
        <w:rPr>
          <w:rStyle w:val="structure"/>
        </w:rPr>
        <w:t>cit</w:t>
      </w:r>
      <w:r w:rsidRPr="00627ED1">
        <w:rPr>
          <w:rStyle w:val="structurevisible"/>
        </w:rPr>
        <w:t>&gt;</w:t>
      </w:r>
      <w:r w:rsidRPr="00627ED1">
        <w:rPr>
          <w:rStyle w:val="quotebahaiscripture"/>
        </w:rPr>
        <w:t>. The ultimate completion of this stupendous undertaking will mark the culmination of the development of a world-wide divinely-appointed Administrative Order whose beginnings may be traced as far back as the concluding years of the Heroic Age of the Faith.</w:t>
      </w:r>
    </w:p>
    <w:p w14:paraId="4BF7AD5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24</w:t>
      </w:r>
      <w:r w:rsidRPr="00627ED1">
        <w:rPr>
          <w:rStyle w:val="structure"/>
        </w:rPr>
        <w:t>—en_19920000/</w:t>
      </w:r>
      <w:r w:rsidRPr="00627ED1">
        <w:rPr>
          <w:rStyle w:val="structurevisible"/>
        </w:rPr>
        <w:t>&gt;</w:t>
      </w:r>
    </w:p>
    <w:p w14:paraId="77C0AACE" w14:textId="77777777" w:rsidR="00C57E99" w:rsidRDefault="00627ED1" w:rsidP="00C57E99">
      <w:pPr>
        <w:pStyle w:val="Quotecont"/>
      </w:pPr>
      <w:r w:rsidRPr="00627ED1">
        <w:rPr>
          <w:rStyle w:val="quotebahaiscripture"/>
        </w:rPr>
        <w:t xml:space="preserve">This vast and irresistible process, unexampled in the spiritual history of mankind, and which will synchronize with two no less significant developments -- the establishment of the Lesser Peace and the evolution of </w:t>
      </w:r>
      <w:r w:rsidRPr="00627ED1">
        <w:rPr>
          <w:rStyle w:val="quotebahaiscripture"/>
          <w:highlight w:val="yellow"/>
        </w:rPr>
        <w:t>Bahá’í</w:t>
      </w:r>
      <w:r w:rsidRPr="00627ED1">
        <w:rPr>
          <w:rStyle w:val="quotebahaiscripture"/>
        </w:rPr>
        <w:t xml:space="preserve"> national and local institutions -- the one outside and the other within the </w:t>
      </w:r>
      <w:r w:rsidRPr="00627ED1">
        <w:rPr>
          <w:rStyle w:val="quotebahaiscripture"/>
          <w:highlight w:val="yellow"/>
        </w:rPr>
        <w:t>Bahá’í</w:t>
      </w:r>
      <w:r w:rsidRPr="00627ED1">
        <w:rPr>
          <w:rStyle w:val="quotebahaiscripture"/>
        </w:rPr>
        <w:t xml:space="preserve"> world -- will attain its final consummation, in the Golden Age of the Faith, through the raising of the standard of the Most Great Peace, and the emergence, in the plenitude of its power and glory, of the focal Centre of the agencies constituting the World Order of </w:t>
      </w:r>
      <w:r w:rsidRPr="00627ED1">
        <w:rPr>
          <w:rStyle w:val="quotebahaiscripture"/>
          <w:highlight w:val="yellow"/>
        </w:rPr>
        <w:t>Bahá’u’lláh</w:t>
      </w:r>
      <w:r w:rsidRPr="00627ED1">
        <w:rPr>
          <w:rStyle w:val="quotebahaiscripture"/>
        </w:rPr>
        <w:t xml:space="preserve">. The final establishment of this seat of the future </w:t>
      </w:r>
      <w:r w:rsidRPr="00627ED1">
        <w:rPr>
          <w:rStyle w:val="quotebahaiscripture"/>
          <w:highlight w:val="yellow"/>
        </w:rPr>
        <w:t>Bahá’í</w:t>
      </w:r>
      <w:r w:rsidRPr="00627ED1">
        <w:rPr>
          <w:rStyle w:val="quotebahaiscripture"/>
        </w:rPr>
        <w:t xml:space="preserve"> World Commonwealth will signalize at once the proclamation of the sovereignty of the Founder of our Faith and the advent of the Kingdom of the Father repeatedly lauded and promised by Jesus Christ.«</w:t>
      </w:r>
      <w:r w:rsidR="00C57E99" w:rsidRPr="00C90591">
        <w:rPr>
          <w:rStyle w:val="structurevisible"/>
        </w:rPr>
        <w:t>&lt;/</w:t>
      </w:r>
      <w:r w:rsidR="00C57E99" w:rsidRPr="00C90591">
        <w:rPr>
          <w:rStyle w:val="structure"/>
        </w:rPr>
        <w:t>cit</w:t>
      </w:r>
      <w:r w:rsidR="00C57E99" w:rsidRPr="00C90591">
        <w:rPr>
          <w:rStyle w:val="structurevisible"/>
        </w:rPr>
        <w:t>&gt;</w:t>
      </w:r>
      <w:r w:rsidRPr="00627ED1">
        <w:t xml:space="preserve"> </w:t>
      </w:r>
      <w:r w:rsidRPr="00627ED1">
        <w:rPr>
          <w:rStyle w:val="FootnoteReference"/>
        </w:rPr>
        <w:footnoteReference w:id="526"/>
      </w:r>
    </w:p>
    <w:p w14:paraId="35658B6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25</w:t>
      </w:r>
      <w:r>
        <w:rPr>
          <w:rStyle w:val="structure"/>
        </w:rPr>
        <w:t>—en_19920000/</w:t>
      </w:r>
      <w:r w:rsidRPr="00A9368A">
        <w:rPr>
          <w:rStyle w:val="structurevisible"/>
        </w:rPr>
        <w:t>&gt;</w:t>
      </w:r>
    </w:p>
    <w:p w14:paraId="13A113D5" w14:textId="77777777" w:rsidR="00C57E99" w:rsidRDefault="00627ED1" w:rsidP="00C57E99">
      <w:pPr>
        <w:pStyle w:val="Bodyafterquote"/>
      </w:pPr>
      <w:r w:rsidRPr="00627ED1">
        <w:rPr>
          <w:highlight w:val="cyan"/>
        </w:rPr>
        <w:t>Shoghi Effendi</w:t>
      </w:r>
      <w:r w:rsidRPr="00627ED1">
        <w:t xml:space="preserve"> began the building of the International Archives in 1954 and completed it by 1957. This was another remarkable accomplishment at the World Centre, a building majestically raised at the extreme end of the Arc on Mount Carmel, and enshrining within its walls the most precious relics of the Founders of the Faith as well as other historical materials of great value.</w:t>
      </w:r>
    </w:p>
    <w:p w14:paraId="2582951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26</w:t>
      </w:r>
      <w:r>
        <w:rPr>
          <w:rStyle w:val="structure"/>
        </w:rPr>
        <w:t>—en_19920000/</w:t>
      </w:r>
      <w:r w:rsidRPr="00A9368A">
        <w:rPr>
          <w:rStyle w:val="structurevisible"/>
        </w:rPr>
        <w:t>&gt;</w:t>
      </w:r>
    </w:p>
    <w:p w14:paraId="1D9D79FB" w14:textId="77777777" w:rsidR="00C57E99" w:rsidRDefault="00627ED1" w:rsidP="00C57E99">
      <w:pPr>
        <w:pStyle w:val="Bodycont"/>
      </w:pPr>
      <w:r w:rsidRPr="00627ED1">
        <w:t xml:space="preserve">One of the distinguishing features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unlike the </w:t>
      </w:r>
      <w:r w:rsidRPr="00627ED1">
        <w:rPr>
          <w:highlight w:val="lightGray"/>
        </w:rPr>
        <w:t>Islamic</w:t>
      </w:r>
      <w:r w:rsidRPr="00627ED1">
        <w:t xml:space="preserve"> or Christian Faiths, its spiritual and administrative centres are located in one area.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that of</w:t>
      </w:r>
      <w:r w:rsidRPr="00627ED1">
        <w:rPr>
          <w:rStyle w:val="structurepagenumber"/>
        </w:rPr>
        <w:t xml:space="preserve"> &lt;page 328</w:t>
      </w:r>
      <w:r w:rsidR="00B777C2">
        <w:rPr>
          <w:rStyle w:val="structurepagenumber"/>
        </w:rPr>
        <w:t>/&gt;</w:t>
      </w:r>
      <w:r w:rsidRPr="00627ED1">
        <w:t xml:space="preserve"> the </w:t>
      </w:r>
      <w:r w:rsidRPr="00627ED1">
        <w:rPr>
          <w:highlight w:val="yellow"/>
        </w:rPr>
        <w:t>B</w:t>
      </w:r>
      <w:r w:rsidR="00C57E99" w:rsidRPr="000C7039">
        <w:rPr>
          <w:highlight w:val="yellow"/>
        </w:rPr>
        <w:t>á</w:t>
      </w:r>
      <w:r w:rsidRPr="00627ED1">
        <w:rPr>
          <w:highlight w:val="yellow"/>
        </w:rPr>
        <w:t>b</w:t>
      </w:r>
      <w:r w:rsidRPr="00627ED1">
        <w:t xml:space="preserve"> constitute the spiritual centre, and the various buildings around the Arc on Mount Carmel its administrative centre. These two are thus combined together in one spot. In </w:t>
      </w:r>
      <w:r w:rsidRPr="00627ED1">
        <w:rPr>
          <w:highlight w:val="yellow"/>
        </w:rPr>
        <w:t>Isl</w:t>
      </w:r>
      <w:r w:rsidR="00C57E99" w:rsidRPr="000C7039">
        <w:rPr>
          <w:highlight w:val="yellow"/>
        </w:rPr>
        <w:t>á</w:t>
      </w:r>
      <w:r w:rsidRPr="00627ED1">
        <w:rPr>
          <w:highlight w:val="yellow"/>
        </w:rPr>
        <w:t>m</w:t>
      </w:r>
      <w:r w:rsidRPr="00627ED1">
        <w:t xml:space="preserve"> the two centres were separated: the spiritual centre was in </w:t>
      </w:r>
      <w:r w:rsidRPr="00627ED1">
        <w:rPr>
          <w:highlight w:val="lightGray"/>
        </w:rPr>
        <w:t>Mecca</w:t>
      </w:r>
      <w:r w:rsidRPr="00627ED1">
        <w:t xml:space="preserve">, while the </w:t>
      </w:r>
      <w:r w:rsidRPr="00627ED1">
        <w:rPr>
          <w:highlight w:val="lightGray"/>
        </w:rPr>
        <w:t>Islamic</w:t>
      </w:r>
      <w:r w:rsidRPr="00627ED1">
        <w:t xml:space="preserve"> institutions invested with temporal power were removed from </w:t>
      </w:r>
      <w:r w:rsidRPr="00627ED1">
        <w:rPr>
          <w:highlight w:val="lightGray"/>
        </w:rPr>
        <w:t>Arabia</w:t>
      </w:r>
      <w:r w:rsidRPr="00627ED1">
        <w:t xml:space="preserve"> to other lands. The same was true of Christianity when its main churches, the centres for the administration of the community, were removed from the Holy Land, its spiritual centre.</w:t>
      </w:r>
    </w:p>
    <w:p w14:paraId="3D5D4CA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27</w:t>
      </w:r>
      <w:r>
        <w:rPr>
          <w:rStyle w:val="structure"/>
        </w:rPr>
        <w:t>—en_19920000/</w:t>
      </w:r>
      <w:r w:rsidRPr="00A9368A">
        <w:rPr>
          <w:rStyle w:val="structurevisible"/>
        </w:rPr>
        <w:t>&gt;</w:t>
      </w:r>
    </w:p>
    <w:p w14:paraId="3F518A0A" w14:textId="77777777" w:rsidR="00C57E99" w:rsidRDefault="00627ED1" w:rsidP="00C57E99">
      <w:pPr>
        <w:pStyle w:val="Bodycont"/>
      </w:pPr>
      <w:r w:rsidRPr="00627ED1">
        <w:t xml:space="preserve">During the thirty-six years of his ministry </w:t>
      </w:r>
      <w:r w:rsidRPr="00627ED1">
        <w:rPr>
          <w:highlight w:val="cyan"/>
        </w:rPr>
        <w:t>Shoghi Effendi</w:t>
      </w:r>
      <w:r w:rsidRPr="00627ED1">
        <w:t xml:space="preserve"> created, from the very limited resources which were at his disposal, a befitting World Centre in which the Holy Shrines and other holy places were preserved and in some cases restored in the most dignified way. A special feature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holy places and other institutions at the World Centre is that most are surrounded by gardens, especially laid out to grace and embellish them. This practice takes its origin from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was greatly attracted by the beauty of nature. In spite of their meagre resources, the believers of His days tried wherever possible to create simple yet beautiful surroundings for Him. They even brought flowering trees and shrubs from lands as far away as Persia and planted them in the Garden of </w:t>
      </w:r>
      <w:r w:rsidRPr="00627ED1">
        <w:rPr>
          <w:highlight w:val="yellow"/>
        </w:rPr>
        <w:t>Ri</w:t>
      </w:r>
      <w:r w:rsidR="00C57E99" w:rsidRPr="000C7039">
        <w:rPr>
          <w:highlight w:val="yellow"/>
        </w:rPr>
        <w:t>ḍ</w:t>
      </w:r>
      <w:r w:rsidRPr="00627ED1">
        <w:rPr>
          <w:highlight w:val="yellow"/>
        </w:rPr>
        <w:t>v</w:t>
      </w:r>
      <w:r w:rsidR="00C57E99" w:rsidRPr="000C7039">
        <w:rPr>
          <w:highlight w:val="yellow"/>
        </w:rPr>
        <w:t>á</w:t>
      </w:r>
      <w:r w:rsidRPr="00627ED1">
        <w:rPr>
          <w:highlight w:val="yellow"/>
        </w:rPr>
        <w:t>n</w:t>
      </w:r>
      <w:r w:rsidRPr="00627ED1">
        <w:t xml:space="preserve"> outside </w:t>
      </w:r>
      <w:r w:rsidRPr="00627ED1">
        <w:rPr>
          <w:highlight w:val="yellow"/>
        </w:rPr>
        <w:t>ʿAkk</w:t>
      </w:r>
      <w:r w:rsidR="00C57E99" w:rsidRPr="000C7039">
        <w:rPr>
          <w:highlight w:val="yellow"/>
        </w:rPr>
        <w:t>á</w:t>
      </w:r>
      <w:r w:rsidRPr="00627ED1">
        <w:t xml:space="preserve">,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loved to visit after so many years of incarceration within the walls of the City.</w:t>
      </w:r>
    </w:p>
    <w:p w14:paraId="36297B6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28</w:t>
      </w:r>
      <w:r>
        <w:rPr>
          <w:rStyle w:val="structure"/>
        </w:rPr>
        <w:t>—en_19920000/</w:t>
      </w:r>
      <w:r w:rsidRPr="00A9368A">
        <w:rPr>
          <w:rStyle w:val="structurevisible"/>
        </w:rPr>
        <w:t>&gt;</w:t>
      </w:r>
    </w:p>
    <w:p w14:paraId="706FC2C1"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during His Ministry laid out small gardens around the Shrine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and the </w:t>
      </w:r>
      <w:r w:rsidR="00627ED1" w:rsidRPr="00627ED1">
        <w:rPr>
          <w:highlight w:val="yellow"/>
        </w:rPr>
        <w:t>B</w:t>
      </w:r>
      <w:r w:rsidRPr="000C7039">
        <w:rPr>
          <w:highlight w:val="yellow"/>
        </w:rPr>
        <w:t>á</w:t>
      </w:r>
      <w:r w:rsidR="00627ED1" w:rsidRPr="00627ED1">
        <w:rPr>
          <w:highlight w:val="yellow"/>
        </w:rPr>
        <w:t>b</w:t>
      </w:r>
      <w:r w:rsidR="00627ED1" w:rsidRPr="00627ED1">
        <w:t xml:space="preserve">. </w:t>
      </w:r>
      <w:r w:rsidR="00627ED1" w:rsidRPr="00627ED1">
        <w:rPr>
          <w:highlight w:val="cyan"/>
        </w:rPr>
        <w:t>Shoghi Effendi</w:t>
      </w:r>
      <w:r w:rsidR="00627ED1" w:rsidRPr="00627ED1">
        <w:t xml:space="preserve"> enlarged these and made new and extensive gardens all over Mount Carmel and in </w:t>
      </w:r>
      <w:r w:rsidR="00627ED1" w:rsidRPr="00627ED1">
        <w:rPr>
          <w:highlight w:val="yellow"/>
        </w:rPr>
        <w:t>Bahj</w:t>
      </w:r>
      <w:r w:rsidRPr="000C7039">
        <w:rPr>
          <w:highlight w:val="yellow"/>
        </w:rPr>
        <w:t>í</w:t>
      </w:r>
      <w:r w:rsidR="00627ED1" w:rsidRPr="00627ED1">
        <w:t xml:space="preserve">. He himself designed and created these exquisite formal gardens around the Shrines and other Monuments which are so admired by the public. The Shrine of the </w:t>
      </w:r>
      <w:r w:rsidR="00627ED1" w:rsidRPr="00627ED1">
        <w:rPr>
          <w:highlight w:val="yellow"/>
        </w:rPr>
        <w:t>B</w:t>
      </w:r>
      <w:r w:rsidRPr="000C7039">
        <w:rPr>
          <w:highlight w:val="yellow"/>
        </w:rPr>
        <w:t>á</w:t>
      </w:r>
      <w:r w:rsidR="00627ED1" w:rsidRPr="00627ED1">
        <w:rPr>
          <w:highlight w:val="yellow"/>
        </w:rPr>
        <w:t>b</w:t>
      </w:r>
      <w:r w:rsidR="00627ED1" w:rsidRPr="00627ED1">
        <w:t xml:space="preserve"> and the gardens around it were further enhanced when </w:t>
      </w:r>
      <w:r w:rsidR="00627ED1" w:rsidRPr="00627ED1">
        <w:rPr>
          <w:highlight w:val="cyan"/>
        </w:rPr>
        <w:t>Shoghi Effendi</w:t>
      </w:r>
      <w:r w:rsidR="00627ED1" w:rsidRPr="00627ED1">
        <w:t xml:space="preserve"> built nine terraces on the hillside below the Shrine, as </w:t>
      </w:r>
      <w:r w:rsidR="00627ED1" w:rsidRPr="00627ED1">
        <w:rPr>
          <w:highlight w:val="yellow"/>
        </w:rPr>
        <w:t>ʿAbdu’l-Bah</w:t>
      </w:r>
      <w:r w:rsidRPr="000C7039">
        <w:rPr>
          <w:highlight w:val="yellow"/>
        </w:rPr>
        <w:t>á</w:t>
      </w:r>
      <w:r w:rsidR="00627ED1" w:rsidRPr="00627ED1">
        <w:t xml:space="preserve"> had envisaged.</w:t>
      </w:r>
    </w:p>
    <w:p w14:paraId="0A8F69F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29</w:t>
      </w:r>
      <w:r>
        <w:rPr>
          <w:rStyle w:val="structure"/>
        </w:rPr>
        <w:t>—en_19920000/</w:t>
      </w:r>
      <w:r w:rsidRPr="00A9368A">
        <w:rPr>
          <w:rStyle w:val="structurevisible"/>
        </w:rPr>
        <w:t>&gt;</w:t>
      </w:r>
    </w:p>
    <w:p w14:paraId="3AE1DCC3" w14:textId="77777777" w:rsidR="00C57E99" w:rsidRDefault="00627ED1" w:rsidP="00C57E99">
      <w:pPr>
        <w:pStyle w:val="Bodycont"/>
      </w:pPr>
      <w:r w:rsidRPr="00627ED1">
        <w:t xml:space="preserve">In spite of these successes in Haifa, </w:t>
      </w:r>
      <w:r w:rsidRPr="00627ED1">
        <w:rPr>
          <w:highlight w:val="cyan"/>
        </w:rPr>
        <w:t>Shoghi Effendi</w:t>
      </w:r>
      <w:r w:rsidRPr="00627ED1">
        <w:t xml:space="preserve"> experienced great difficulties in his efforts to extend and beautify the gardens surrounding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Mansion of </w:t>
      </w:r>
      <w:r w:rsidRPr="00627ED1">
        <w:rPr>
          <w:highlight w:val="yellow"/>
        </w:rPr>
        <w:t>Bahj</w:t>
      </w:r>
      <w:r w:rsidR="00C57E99" w:rsidRPr="000C7039">
        <w:rPr>
          <w:highlight w:val="yellow"/>
        </w:rPr>
        <w:t>í</w:t>
      </w:r>
      <w:r w:rsidRPr="00627ED1">
        <w:t xml:space="preserve"> which </w:t>
      </w:r>
      <w:r w:rsidR="00C57E99" w:rsidRPr="00DE442E">
        <w:rPr>
          <w:rStyle w:val="structurevisible"/>
        </w:rPr>
        <w:t>&lt;</w:t>
      </w:r>
      <w:r w:rsidR="00C57E99" w:rsidRPr="00DE442E">
        <w:rPr>
          <w:rStyle w:val="structure"/>
        </w:rPr>
        <w:t>cit Bah_%►%_%_%►%_%_%—en_%—%_%</w:t>
      </w:r>
      <w:r w:rsidR="00C57E99" w:rsidRPr="00DE442E">
        <w:rPr>
          <w:rStyle w:val="structurevisible"/>
        </w:rPr>
        <w:t>&gt;</w:t>
      </w:r>
      <w:r w:rsidRPr="00627ED1">
        <w:rPr>
          <w:rStyle w:val="quotebahaiscripture"/>
        </w:rPr>
        <w:t>»God hath ordained as the most sublime vision of mankind«</w:t>
      </w:r>
      <w:r w:rsidR="00C57E99" w:rsidRPr="00DE442E">
        <w:rPr>
          <w:rStyle w:val="structurevisible"/>
        </w:rPr>
        <w:t>&lt;/</w:t>
      </w:r>
      <w:r w:rsidR="00C57E99" w:rsidRPr="00DE442E">
        <w:rPr>
          <w:rStyle w:val="structure"/>
        </w:rPr>
        <w:t>cit</w:t>
      </w:r>
      <w:r w:rsidR="00C57E99" w:rsidRPr="00DE442E">
        <w:rPr>
          <w:rStyle w:val="structurevisible"/>
        </w:rPr>
        <w:t>&gt;</w:t>
      </w:r>
      <w:r w:rsidRPr="00627ED1">
        <w:t xml:space="preserve"> and where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spent the last twelve years of His life, had been occupied by the Covenant-breakers for almost forty years since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had fallen into such a pitiful state of disrepair that the roof had caved in in many places and its rooms were largely abandoned.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who used it as his personal residence, had no choice but to ask </w:t>
      </w:r>
      <w:r w:rsidRPr="00627ED1">
        <w:rPr>
          <w:highlight w:val="cyan"/>
        </w:rPr>
        <w:t>Shoghi Effendi</w:t>
      </w:r>
      <w:r w:rsidRPr="00627ED1">
        <w:t xml:space="preserve"> to repair the building. In 1929 the building was vacated and repair work began immediately. </w:t>
      </w:r>
      <w:r w:rsidRPr="00627ED1">
        <w:rPr>
          <w:highlight w:val="cyan"/>
        </w:rPr>
        <w:t>Shoghi Effendi</w:t>
      </w:r>
      <w:r w:rsidRPr="00627ED1">
        <w:t xml:space="preserve"> restored the Mansion to its original state, furnished it with beautiful carpets, placed in its rooms various photographs and some original items associated with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as</w:t>
      </w:r>
      <w:r w:rsidRPr="00627ED1">
        <w:rPr>
          <w:rStyle w:val="structurepagenumber"/>
        </w:rPr>
        <w:t xml:space="preserve"> &lt;page 329</w:t>
      </w:r>
      <w:r w:rsidR="00B777C2">
        <w:rPr>
          <w:rStyle w:val="structurepagenumber"/>
        </w:rPr>
        <w:t>/&gt;</w:t>
      </w:r>
      <w:r w:rsidR="00C57E99">
        <w:t xml:space="preserve"> </w:t>
      </w:r>
      <w:r w:rsidRPr="00627ED1">
        <w:t xml:space="preserve">well as bookcases filled with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literature in many languages. He then invited the British High Commissioner to view the Mansion with him. It was on the occasion of that visit that the High Commissioner decided that the Mansion was a holy site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and a place of pilgrimage for them. Thus the custody of this sacred place was transferred to </w:t>
      </w:r>
      <w:r w:rsidRPr="00627ED1">
        <w:rPr>
          <w:highlight w:val="cyan"/>
        </w:rPr>
        <w:t>Shoghi Effendi</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was not allowed in the Mansion again.</w:t>
      </w:r>
    </w:p>
    <w:p w14:paraId="05DEF41E"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30</w:t>
      </w:r>
      <w:r>
        <w:rPr>
          <w:rStyle w:val="structure"/>
        </w:rPr>
        <w:t>—en_19920000/</w:t>
      </w:r>
      <w:r w:rsidRPr="00A9368A">
        <w:rPr>
          <w:rStyle w:val="structurevisible"/>
        </w:rPr>
        <w:t>&gt;</w:t>
      </w:r>
    </w:p>
    <w:p w14:paraId="5547DD1E" w14:textId="77777777" w:rsidR="00C57E99" w:rsidRDefault="00627ED1" w:rsidP="00C57E99">
      <w:pPr>
        <w:pStyle w:val="Bodycont"/>
      </w:pPr>
      <w:r w:rsidRPr="00627ED1">
        <w:t xml:space="preserve">At the sides of the Mansion and near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were several houses which had been built by the Covenant-breakers over the years. It was a disgrace to build such houses around such holy precincts, and it had been </w:t>
      </w:r>
      <w:r w:rsidRPr="00627ED1">
        <w:rPr>
          <w:highlight w:val="cyan"/>
        </w:rPr>
        <w:t>Shoghi Effendi’s</w:t>
      </w:r>
      <w:r w:rsidRPr="00627ED1">
        <w:t xml:space="preserve"> aim for many years to demolish and cleanse the area from the pollution of Covenant-breakers. This was achieved in two stages: one in 1952, the other in the last year of </w:t>
      </w:r>
      <w:r w:rsidRPr="00627ED1">
        <w:rPr>
          <w:highlight w:val="cyan"/>
        </w:rPr>
        <w:t>Shoghi Effendi’s</w:t>
      </w:r>
      <w:r w:rsidRPr="00627ED1">
        <w:t xml:space="preserve"> life.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 in </w:t>
      </w:r>
      <w:r w:rsidR="00C57E99" w:rsidRPr="002D5AF8">
        <w:rPr>
          <w:rStyle w:val="structurevisible"/>
        </w:rPr>
        <w:t>&lt;</w:t>
      </w:r>
      <w:r w:rsidR="00C57E99" w:rsidRPr="002D5AF8">
        <w:rPr>
          <w:rStyle w:val="structure"/>
        </w:rPr>
        <w:t>title Ruhiyyih_%</w:t>
      </w:r>
      <w:r w:rsidR="00C57E99" w:rsidRPr="002D5AF8">
        <w:rPr>
          <w:rStyle w:val="structurevisible"/>
        </w:rPr>
        <w:t>&gt;</w:t>
      </w:r>
      <w:r w:rsidRPr="00627ED1">
        <w:rPr>
          <w:rStyle w:val="BookTitle"/>
        </w:rPr>
        <w:t>The Priceless Pearl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as follows:</w:t>
      </w:r>
    </w:p>
    <w:p w14:paraId="40FAA6E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31</w:t>
      </w:r>
      <w:r>
        <w:rPr>
          <w:rStyle w:val="structure"/>
        </w:rPr>
        <w:t>—en_19920000/</w:t>
      </w:r>
      <w:r w:rsidRPr="00A9368A">
        <w:rPr>
          <w:rStyle w:val="structurevisible"/>
        </w:rPr>
        <w:t>&gt;</w:t>
      </w:r>
    </w:p>
    <w:p w14:paraId="6AE1F868" w14:textId="77777777" w:rsidR="00C57E99" w:rsidRPr="00FD6EBE" w:rsidRDefault="00C57E99" w:rsidP="00C57E99">
      <w:pPr>
        <w:pStyle w:val="Quote1st"/>
        <w:rPr>
          <w:rStyle w:val="quoteknownauthor"/>
        </w:rPr>
      </w:pPr>
      <w:r w:rsidRPr="00B43268">
        <w:rPr>
          <w:rStyle w:val="structurevisible"/>
        </w:rPr>
        <w:t>&lt;</w:t>
      </w:r>
      <w:r w:rsidRPr="00B43268">
        <w:rPr>
          <w:rStyle w:val="structure"/>
        </w:rPr>
        <w:t>cit Ruhiyyih_%►%_%_%►%_%_%—en_%—%_%</w:t>
      </w:r>
      <w:r w:rsidRPr="00B43268">
        <w:rPr>
          <w:rStyle w:val="structurevisible"/>
        </w:rPr>
        <w:t>&gt;</w:t>
      </w:r>
      <w:r w:rsidR="00627ED1" w:rsidRPr="00627ED1">
        <w:rPr>
          <w:rStyle w:val="quoteknownauthor"/>
        </w:rPr>
        <w:t xml:space="preserve">»I remember how, in spite of the fact that </w:t>
      </w:r>
      <w:r w:rsidR="00627ED1" w:rsidRPr="00627ED1">
        <w:rPr>
          <w:rStyle w:val="quoteknownauthor"/>
          <w:highlight w:val="cyan"/>
        </w:rPr>
        <w:t>Shoghi Effendi</w:t>
      </w:r>
      <w:r w:rsidR="00627ED1" w:rsidRPr="00627ED1">
        <w:rPr>
          <w:rStyle w:val="quoteknownauthor"/>
        </w:rPr>
        <w:t xml:space="preserve"> had possession of the Mansion, he was constantly irked, until the very end of his life, by the fact that Covenant-breakers still occupied the adjacent house. The night of the Ascension of </w:t>
      </w:r>
      <w:r w:rsidR="00627ED1" w:rsidRPr="00627ED1">
        <w:rPr>
          <w:rStyle w:val="quoteknownauthor"/>
          <w:highlight w:val="yellow"/>
        </w:rPr>
        <w:t>Bahá’u’lláh</w:t>
      </w:r>
      <w:r w:rsidR="00627ED1" w:rsidRPr="00627ED1">
        <w:rPr>
          <w:rStyle w:val="quoteknownauthor"/>
        </w:rPr>
        <w:t xml:space="preserve">, when the Guardian, at the head of the </w:t>
      </w:r>
      <w:r w:rsidR="00627ED1" w:rsidRPr="00627ED1">
        <w:rPr>
          <w:rStyle w:val="quoteknownauthor"/>
          <w:highlight w:val="yellow"/>
        </w:rPr>
        <w:t>Bahá’í</w:t>
      </w:r>
      <w:r w:rsidR="00627ED1" w:rsidRPr="00627ED1">
        <w:rPr>
          <w:rStyle w:val="quoteknownauthor"/>
        </w:rPr>
        <w:t xml:space="preserve"> men, would proceed to His Shrine after visiting the room in the Mansion in which He had passed away, he was obliged to pass in front of the room where the Covenant-breakers were keeping their own vigil and often they would make audible comments on him as he passed, adding to the distress of a night that was already distressing enough in its associations....</w:t>
      </w:r>
    </w:p>
    <w:p w14:paraId="7A039DB9"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32</w:t>
      </w:r>
      <w:r w:rsidRPr="00627ED1">
        <w:rPr>
          <w:rStyle w:val="structure"/>
        </w:rPr>
        <w:t>—en_19920000/</w:t>
      </w:r>
      <w:r w:rsidRPr="00627ED1">
        <w:rPr>
          <w:rStyle w:val="structurevisible"/>
        </w:rPr>
        <w:t>&gt;</w:t>
      </w:r>
    </w:p>
    <w:p w14:paraId="77C6AA6E" w14:textId="77777777" w:rsidR="00C57E99" w:rsidRDefault="00627ED1" w:rsidP="00C57E99">
      <w:pPr>
        <w:pStyle w:val="Quotecont"/>
      </w:pPr>
      <w:r w:rsidRPr="00627ED1">
        <w:rPr>
          <w:rStyle w:val="quoteknownauthor"/>
        </w:rPr>
        <w:t xml:space="preserve">From the time, in January 1923, when he had written to the eldest son of </w:t>
      </w:r>
      <w:r w:rsidRPr="00627ED1">
        <w:rPr>
          <w:rStyle w:val="quoteknownauthor"/>
          <w:highlight w:val="yellow"/>
        </w:rPr>
        <w:t>Bahá’u’lláh’s</w:t>
      </w:r>
      <w:r w:rsidRPr="00627ED1">
        <w:rPr>
          <w:rStyle w:val="quoteknownauthor"/>
        </w:rPr>
        <w:t xml:space="preserve"> daughter requesting him to make a definite pronouncement that whatever the legal rights of these </w:t>
      </w:r>
      <w:r w:rsidRPr="00627ED1">
        <w:rPr>
          <w:rStyle w:val="quoteknownauthor"/>
          <w:highlight w:val="yellow"/>
        </w:rPr>
        <w:t>Afnáns</w:t>
      </w:r>
      <w:r w:rsidRPr="00627ED1">
        <w:rPr>
          <w:rStyle w:val="quoteknownauthor"/>
        </w:rPr>
        <w:t xml:space="preserve"> might be the Shrine at </w:t>
      </w:r>
      <w:r w:rsidRPr="00627ED1">
        <w:rPr>
          <w:rStyle w:val="quoteknownauthor"/>
          <w:highlight w:val="yellow"/>
        </w:rPr>
        <w:t>Bahjí</w:t>
      </w:r>
      <w:r w:rsidRPr="00627ED1">
        <w:rPr>
          <w:rStyle w:val="quoteknownauthor"/>
        </w:rPr>
        <w:t xml:space="preserve"> because of its nature belonged to the </w:t>
      </w:r>
      <w:r w:rsidRPr="00627ED1">
        <w:rPr>
          <w:rStyle w:val="quoteknownauthor"/>
          <w:highlight w:val="yellow"/>
        </w:rPr>
        <w:t>Bahá’í</w:t>
      </w:r>
      <w:r w:rsidRPr="00627ED1">
        <w:rPr>
          <w:rStyle w:val="quoteknownauthor"/>
        </w:rPr>
        <w:t xml:space="preserve"> Movement, until the end of his life, </w:t>
      </w:r>
      <w:r w:rsidRPr="00627ED1">
        <w:rPr>
          <w:rStyle w:val="quoteknownauthor"/>
          <w:highlight w:val="cyan"/>
        </w:rPr>
        <w:t>Shoghi Effendi</w:t>
      </w:r>
      <w:r w:rsidRPr="00627ED1">
        <w:rPr>
          <w:rStyle w:val="quoteknownauthor"/>
        </w:rPr>
        <w:t xml:space="preserve"> struggled to place on an unshakeable foundation the legal position of this Sacred Spot, in spite of the opposition of that tainted band of relatives who resisted his every effort for over thirty years. It was due to the mysterious workings of Providence that after the War of Independence, through the mass exodus of the </w:t>
      </w:r>
      <w:r w:rsidRPr="00627ED1">
        <w:rPr>
          <w:rStyle w:val="quoteknownauthor"/>
          <w:highlight w:val="lightGray"/>
        </w:rPr>
        <w:t>Arabs</w:t>
      </w:r>
      <w:r w:rsidRPr="00627ED1">
        <w:rPr>
          <w:rStyle w:val="quoteknownauthor"/>
        </w:rPr>
        <w:t xml:space="preserve">, including many enemies of the Faith, </w:t>
      </w:r>
      <w:r w:rsidRPr="00627ED1">
        <w:rPr>
          <w:rStyle w:val="quoteknownauthor"/>
          <w:highlight w:val="cyan"/>
        </w:rPr>
        <w:t>Shoghi Effendi</w:t>
      </w:r>
      <w:r w:rsidRPr="00627ED1">
        <w:rPr>
          <w:rStyle w:val="quoteknownauthor"/>
        </w:rPr>
        <w:t xml:space="preserve"> was able to at last emerge triumphant from this long struggle. In 1952 the long-coveted lands surrounding the Tomb and Mansion of </w:t>
      </w:r>
      <w:r w:rsidRPr="00627ED1">
        <w:rPr>
          <w:rStyle w:val="quoteknownauthor"/>
          <w:highlight w:val="yellow"/>
        </w:rPr>
        <w:t>Bahá’u’lláh</w:t>
      </w:r>
      <w:r w:rsidRPr="00627ED1">
        <w:rPr>
          <w:rStyle w:val="quoteknownauthor"/>
        </w:rPr>
        <w:t xml:space="preserve">, amounting to over 145,000 square metres, were obtained. As early as 1931 </w:t>
      </w:r>
      <w:r w:rsidRPr="00627ED1">
        <w:rPr>
          <w:rStyle w:val="quoteknownauthor"/>
          <w:highlight w:val="cyan"/>
        </w:rPr>
        <w:t>Shoghi Effendi</w:t>
      </w:r>
      <w:r w:rsidRPr="00627ED1">
        <w:rPr>
          <w:rStyle w:val="quoteknownauthor"/>
        </w:rPr>
        <w:t xml:space="preserve"> had endeavoured to get the Government to requisition part of this land -- which had originally belonged to the Mansion property but had been usurped by the </w:t>
      </w:r>
      <w:r w:rsidRPr="00627ED1">
        <w:rPr>
          <w:rStyle w:val="quoteknownauthor"/>
          <w:highlight w:val="yellow"/>
        </w:rPr>
        <w:t>Muslim</w:t>
      </w:r>
      <w:r w:rsidRPr="00627ED1">
        <w:rPr>
          <w:rStyle w:val="quoteknownauthor"/>
        </w:rPr>
        <w:t xml:space="preserve"> friends and supporters of </w:t>
      </w:r>
      <w:r w:rsidRPr="00627ED1">
        <w:rPr>
          <w:rStyle w:val="quoteknownauthor"/>
          <w:highlight w:val="yellow"/>
        </w:rPr>
        <w:t>Muḥammad</w:t>
      </w:r>
      <w:r w:rsidRPr="00627ED1">
        <w:rPr>
          <w:rStyle w:val="quoteknownauthor"/>
          <w:highlight w:val="darkYellow"/>
        </w:rPr>
        <w:t xml:space="preserve"> </w:t>
      </w:r>
      <w:r w:rsidRPr="00627ED1">
        <w:rPr>
          <w:rStyle w:val="quoteknownauthor"/>
          <w:highlight w:val="yellow"/>
        </w:rPr>
        <w:t>ʿAlí</w:t>
      </w:r>
      <w:r w:rsidRPr="00627ED1">
        <w:rPr>
          <w:rStyle w:val="quoteknownauthor"/>
        </w:rPr>
        <w:t xml:space="preserve"> -- but it had refused to intervene and the asking price was over ten times the market value of the land. The Guardian had to wait over twenty years until the fortunes of war brought it back to its rightful owners. In addition to this both the Pilgrim House, which had been under the control of </w:t>
      </w:r>
      <w:r w:rsidRPr="00627ED1">
        <w:rPr>
          <w:rStyle w:val="quoteknownauthor"/>
          <w:highlight w:val="yellow"/>
        </w:rPr>
        <w:t>ʿAbdu’l-Bahá</w:t>
      </w:r>
      <w:r w:rsidRPr="00627ED1">
        <w:rPr>
          <w:rStyle w:val="quoteknownauthor"/>
        </w:rPr>
        <w:t xml:space="preserve"> since the ascension of </w:t>
      </w:r>
      <w:r w:rsidRPr="00627ED1">
        <w:rPr>
          <w:rStyle w:val="quoteknownauthor"/>
          <w:highlight w:val="yellow"/>
        </w:rPr>
        <w:t>Bahá’u’lláh</w:t>
      </w:r>
      <w:r w:rsidRPr="00627ED1">
        <w:rPr>
          <w:rStyle w:val="quoteknownauthor"/>
        </w:rPr>
        <w:t>, and</w:t>
      </w:r>
      <w:r w:rsidRPr="00627ED1">
        <w:rPr>
          <w:rStyle w:val="structurepagenumber"/>
        </w:rPr>
        <w:t xml:space="preserve"> &lt;page 330</w:t>
      </w:r>
      <w:r w:rsidR="00B777C2">
        <w:rPr>
          <w:rStyle w:val="structurepagenumber"/>
        </w:rPr>
        <w:t>/&gt;</w:t>
      </w:r>
      <w:r w:rsidRPr="00627ED1">
        <w:rPr>
          <w:rStyle w:val="quoteknownauthor"/>
        </w:rPr>
        <w:t xml:space="preserve"> a building known as the Tea House of the Master, where He often entertained the believers -- including the first group of pilgrims from the West -- were acquired by the Guardian during the last years of his life.«</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27"/>
      </w:r>
    </w:p>
    <w:p w14:paraId="1B85314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33</w:t>
      </w:r>
      <w:r>
        <w:rPr>
          <w:rStyle w:val="structure"/>
        </w:rPr>
        <w:t>—en_19920000/</w:t>
      </w:r>
      <w:r w:rsidRPr="00A9368A">
        <w:rPr>
          <w:rStyle w:val="structurevisible"/>
        </w:rPr>
        <w:t>&gt;</w:t>
      </w:r>
    </w:p>
    <w:p w14:paraId="5FC0393F" w14:textId="77777777" w:rsidR="00C57E99" w:rsidRDefault="00627ED1" w:rsidP="00C57E99">
      <w:pPr>
        <w:pStyle w:val="Bodyafterquote"/>
      </w:pPr>
      <w:r w:rsidRPr="00627ED1">
        <w:t xml:space="preserve">One of the Covenant-breakers had built a blacksmith’s shop next to the eastern wall of the Holy Tomb. There were also stables which had been built between the Mansion and the Shrine. </w:t>
      </w:r>
      <w:r w:rsidRPr="00627ED1">
        <w:rPr>
          <w:highlight w:val="cyan"/>
        </w:rPr>
        <w:t>Shoghi Effendi</w:t>
      </w:r>
      <w:r w:rsidRPr="00627ED1">
        <w:t xml:space="preserve"> removed these unsightly buildings. He created an inner court between the block of buildings in which the Holy Tomb is situated, and the wall of the Mansion Garden. Toward the south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was a small one-storey building with five rooms which was in ruins. It had been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possession during the days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When </w:t>
      </w:r>
      <w:r w:rsidRPr="00627ED1">
        <w:rPr>
          <w:highlight w:val="cyan"/>
        </w:rPr>
        <w:t>Shoghi Effendi</w:t>
      </w:r>
      <w:r w:rsidRPr="00627ED1">
        <w:t xml:space="preserve"> began to demolish this building, the Covenant-breakers served the custodian of the Shrine with a stay order from the Haifa Court on the grounds that they had a small share in the property.</w:t>
      </w:r>
    </w:p>
    <w:p w14:paraId="6C61188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34</w:t>
      </w:r>
      <w:r>
        <w:rPr>
          <w:rStyle w:val="structure"/>
        </w:rPr>
        <w:t>—en_19920000/</w:t>
      </w:r>
      <w:r w:rsidRPr="00A9368A">
        <w:rPr>
          <w:rStyle w:val="structurevisible"/>
        </w:rPr>
        <w:t>&gt;</w:t>
      </w:r>
    </w:p>
    <w:p w14:paraId="63F6C96F" w14:textId="77777777" w:rsidR="00C57E99" w:rsidRDefault="00627ED1" w:rsidP="00C57E99">
      <w:pPr>
        <w:pStyle w:val="Bodycont"/>
      </w:pPr>
      <w:r w:rsidRPr="00627ED1">
        <w:t xml:space="preserve">The bitterness of the Covenant-breakers was motivated by </w:t>
      </w:r>
      <w:r w:rsidRPr="00627ED1">
        <w:rPr>
          <w:highlight w:val="yellow"/>
        </w:rPr>
        <w:t>Majdu’d-D</w:t>
      </w:r>
      <w:r w:rsidR="00C57E99" w:rsidRPr="004C36BB">
        <w:rPr>
          <w:highlight w:val="yellow"/>
        </w:rPr>
        <w:t>í</w:t>
      </w:r>
      <w:r w:rsidRPr="00627ED1">
        <w:rPr>
          <w:highlight w:val="yellow"/>
        </w:rPr>
        <w:t>n</w:t>
      </w:r>
      <w:r w:rsidRPr="00627ED1">
        <w:t xml:space="preserve">, then a few years short of a hundred and paralyzed, who was living in one of the houses in close proximity to the Mansion. A struggle ensued led by the notorious </w:t>
      </w:r>
      <w:r w:rsidRPr="00627ED1">
        <w:rPr>
          <w:highlight w:val="green"/>
        </w:rPr>
        <w:t>S</w:t>
      </w:r>
      <w:r w:rsidR="00C57E99">
        <w:rPr>
          <w:highlight w:val="green"/>
        </w:rPr>
        <w:t>á</w:t>
      </w:r>
      <w:r w:rsidR="00C57E99" w:rsidRPr="00B3241B">
        <w:rPr>
          <w:highlight w:val="darkYellow"/>
        </w:rPr>
        <w:t>ḍí</w:t>
      </w:r>
      <w:r w:rsidRPr="00627ED1">
        <w:rPr>
          <w:highlight w:val="green"/>
        </w:rPr>
        <w:t>j</w:t>
      </w:r>
      <w:r w:rsidRPr="00627ED1">
        <w:rPr>
          <w:highlight w:val="darkYellow"/>
        </w:rPr>
        <w:t>i</w:t>
      </w:r>
      <w:r w:rsidRPr="00627ED1">
        <w:rPr>
          <w:highlight w:val="green"/>
        </w:rPr>
        <w:t>h</w:t>
      </w:r>
      <w:r w:rsidRPr="00627ED1">
        <w:t>,</w:t>
      </w:r>
      <w:r w:rsidRPr="00627ED1">
        <w:rPr>
          <w:rStyle w:val="FootnoteReference"/>
        </w:rPr>
        <w:footnoteReference w:id="528"/>
      </w:r>
      <w:r w:rsidRPr="00627ED1">
        <w:t xml:space="preserve"> a daughter of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This lasted for a long time, the legal action initiated by the Covenant-breakers took its course, until they had the temerity to summon the Head of the Faith himself as a witness in court. It was at this point that as a result of </w:t>
      </w:r>
      <w:r w:rsidRPr="00627ED1">
        <w:rPr>
          <w:highlight w:val="cyan"/>
        </w:rPr>
        <w:t>Shoghi Effendi’s</w:t>
      </w:r>
      <w:r w:rsidRPr="00627ED1">
        <w:t xml:space="preserve"> appeal to the Government stating that the matter was a religious issue, the case was lifted from the civil court, and orders were issued in 1952 directly from the Government in favour of </w:t>
      </w:r>
      <w:r w:rsidRPr="00627ED1">
        <w:rPr>
          <w:highlight w:val="cyan"/>
        </w:rPr>
        <w:t>Shoghi Effendi</w:t>
      </w:r>
      <w:r w:rsidRPr="00627ED1">
        <w:t>.</w:t>
      </w:r>
    </w:p>
    <w:p w14:paraId="0D9A91C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35</w:t>
      </w:r>
      <w:r>
        <w:rPr>
          <w:rStyle w:val="structure"/>
        </w:rPr>
        <w:t>—en_19920000/</w:t>
      </w:r>
      <w:r w:rsidRPr="00A9368A">
        <w:rPr>
          <w:rStyle w:val="structurevisible"/>
        </w:rPr>
        <w:t>&gt;</w:t>
      </w:r>
    </w:p>
    <w:p w14:paraId="7DD81D37" w14:textId="77777777" w:rsidR="00C57E99" w:rsidRDefault="00627ED1" w:rsidP="00C57E99">
      <w:pPr>
        <w:pStyle w:val="Bodycont"/>
      </w:pPr>
      <w:r w:rsidRPr="00627ED1">
        <w:t xml:space="preserve">Within forty-eight hours of the receipt of the official order, the half-demolished building was razed to the ground. The following statement by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in Haifa describes the amazing transformation which took place in the vicinity of the Shrines:</w:t>
      </w:r>
    </w:p>
    <w:p w14:paraId="66E5CC9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36</w:t>
      </w:r>
      <w:r>
        <w:rPr>
          <w:rStyle w:val="structure"/>
        </w:rPr>
        <w:t>—en_19920000/</w:t>
      </w:r>
      <w:r w:rsidRPr="00A9368A">
        <w:rPr>
          <w:rStyle w:val="structurevisible"/>
        </w:rPr>
        <w:t>&gt;</w:t>
      </w:r>
    </w:p>
    <w:p w14:paraId="18E61E83" w14:textId="77777777" w:rsidR="00C57E99" w:rsidRPr="00FD6EBE" w:rsidRDefault="00C57E99" w:rsidP="00C57E99">
      <w:pPr>
        <w:pStyle w:val="Quote1st"/>
        <w:rPr>
          <w:rStyle w:val="quotebahaiinstitutions"/>
        </w:rPr>
      </w:pPr>
      <w:r w:rsidRPr="00B43268">
        <w:rPr>
          <w:rStyle w:val="structurevisible"/>
        </w:rPr>
        <w:t>&lt;</w:t>
      </w:r>
      <w:r w:rsidRPr="00B43268">
        <w:rPr>
          <w:rStyle w:val="structure"/>
        </w:rPr>
        <w:t>cit International Bahai Council_%►%_%_%►%_%_%—en_%—%_%</w:t>
      </w:r>
      <w:r w:rsidRPr="00B43268">
        <w:rPr>
          <w:rStyle w:val="structurevisible"/>
        </w:rPr>
        <w:t>&gt;</w:t>
      </w:r>
      <w:r w:rsidR="00627ED1" w:rsidRPr="00627ED1">
        <w:rPr>
          <w:rStyle w:val="quotebahaiinstitutions"/>
        </w:rPr>
        <w:t xml:space="preserve">»...Servants, </w:t>
      </w:r>
      <w:r w:rsidR="00627ED1" w:rsidRPr="00627ED1">
        <w:rPr>
          <w:rStyle w:val="quotebahaiinstitutions"/>
          <w:highlight w:val="lightGray"/>
        </w:rPr>
        <w:t>Arab</w:t>
      </w:r>
      <w:r w:rsidR="00627ED1" w:rsidRPr="00627ED1">
        <w:rPr>
          <w:rStyle w:val="quotebahaiinstitutions"/>
        </w:rPr>
        <w:t xml:space="preserve"> labourers and </w:t>
      </w:r>
      <w:r w:rsidR="00627ED1" w:rsidRPr="00627ED1">
        <w:rPr>
          <w:rStyle w:val="quotebahaiinstitutions"/>
          <w:highlight w:val="yellow"/>
        </w:rPr>
        <w:t>Bahá’í</w:t>
      </w:r>
      <w:r w:rsidR="00627ED1" w:rsidRPr="00627ED1">
        <w:rPr>
          <w:rStyle w:val="quotebahaiinstitutions"/>
        </w:rPr>
        <w:t xml:space="preserve"> pilgrims had scattered the stones of the building in a blast of joy.</w:t>
      </w:r>
    </w:p>
    <w:p w14:paraId="4F2D4BC6"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37</w:t>
      </w:r>
      <w:r w:rsidRPr="00627ED1">
        <w:rPr>
          <w:rStyle w:val="structure"/>
        </w:rPr>
        <w:t>—en_19920000/</w:t>
      </w:r>
      <w:r w:rsidRPr="00627ED1">
        <w:rPr>
          <w:rStyle w:val="structurevisible"/>
        </w:rPr>
        <w:t>&gt;</w:t>
      </w:r>
    </w:p>
    <w:p w14:paraId="17C0D003" w14:textId="77777777" w:rsidR="00C57E99" w:rsidRPr="00FD6EBE" w:rsidRDefault="00627ED1" w:rsidP="00C57E99">
      <w:pPr>
        <w:pStyle w:val="Quotecont"/>
        <w:rPr>
          <w:rStyle w:val="quotebahaiinstitutions"/>
        </w:rPr>
      </w:pPr>
      <w:r w:rsidRPr="00627ED1">
        <w:rPr>
          <w:rStyle w:val="quotebahaiinstitutions"/>
        </w:rPr>
        <w:t xml:space="preserve">One week later the Guardian of the Cause, who went over to </w:t>
      </w:r>
      <w:r w:rsidRPr="00627ED1">
        <w:rPr>
          <w:rStyle w:val="quotebahaiinstitutions"/>
          <w:highlight w:val="yellow"/>
        </w:rPr>
        <w:t>Bahjí</w:t>
      </w:r>
      <w:r w:rsidRPr="00627ED1">
        <w:rPr>
          <w:rStyle w:val="quotebahaiinstitutions"/>
        </w:rPr>
        <w:t xml:space="preserve"> himself to supervise the work, had created, in time for the night of the Ascension of </w:t>
      </w:r>
      <w:r w:rsidRPr="00627ED1">
        <w:rPr>
          <w:rStyle w:val="quotebahaiinstitutions"/>
          <w:highlight w:val="yellow"/>
        </w:rPr>
        <w:t>Bahá’u’lláh</w:t>
      </w:r>
      <w:r w:rsidRPr="00627ED1">
        <w:rPr>
          <w:rStyle w:val="quotebahaiinstitutions"/>
        </w:rPr>
        <w:t xml:space="preserve"> a beautiful entrance, into what is now called the Holy Court leading to the Shrine. In front of the Mansion, and in the very spot where the ruined house had stood, a wide expanse of garden sprung from the dust, marble vases, carved white Carrara marble ornaments, lamp posts, cypress trees, borders, pebbled walks -- lo! like a dream they spread before the eyes of the </w:t>
      </w:r>
      <w:r w:rsidRPr="00627ED1">
        <w:rPr>
          <w:rStyle w:val="quotebahaiinstitutions"/>
          <w:highlight w:val="yellow"/>
        </w:rPr>
        <w:t>Bahá’ís</w:t>
      </w:r>
      <w:r w:rsidRPr="00627ED1">
        <w:rPr>
          <w:rStyle w:val="quotebahaiinstitutions"/>
        </w:rPr>
        <w:t xml:space="preserve">. Indeed the </w:t>
      </w:r>
      <w:r w:rsidRPr="00627ED1">
        <w:rPr>
          <w:rStyle w:val="quotebahaiinstitutions"/>
          <w:highlight w:val="lightGray"/>
        </w:rPr>
        <w:t>Arab</w:t>
      </w:r>
      <w:r w:rsidRPr="00627ED1">
        <w:rPr>
          <w:rStyle w:val="quotebahaiinstitutions"/>
        </w:rPr>
        <w:t xml:space="preserve"> labourers would quote to each other the old saying: </w:t>
      </w:r>
      <w:r w:rsidRPr="00627ED1">
        <w:rPr>
          <w:rStyle w:val="quotessaying"/>
        </w:rPr>
        <w:t>›The ring of Solomon</w:t>
      </w:r>
      <w:r w:rsidRPr="00627ED1">
        <w:rPr>
          <w:rStyle w:val="structurepagenumber"/>
        </w:rPr>
        <w:t xml:space="preserve"> &lt;page 331</w:t>
      </w:r>
      <w:r w:rsidR="00B777C2">
        <w:rPr>
          <w:rStyle w:val="structurepagenumber"/>
        </w:rPr>
        <w:t>/&gt;</w:t>
      </w:r>
      <w:r w:rsidRPr="00627ED1">
        <w:rPr>
          <w:rStyle w:val="quotessaying"/>
        </w:rPr>
        <w:t xml:space="preserve"> has been found!‹</w:t>
      </w:r>
      <w:r w:rsidRPr="00627ED1">
        <w:rPr>
          <w:rStyle w:val="quotebahaiinstitutions"/>
        </w:rPr>
        <w:t>, which stems from a tradition that the king lost his ring, and that whoever found it and turned it on his finger -- whatever he wished for would materialize instantly.</w:t>
      </w:r>
    </w:p>
    <w:p w14:paraId="5AF8B7D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29:</w:t>
      </w:r>
      <w:r w:rsidRPr="00627ED1">
        <w:rPr>
          <w:rStyle w:val="structureparIDparcounter"/>
        </w:rPr>
        <w:t>38</w:t>
      </w:r>
      <w:r w:rsidRPr="00627ED1">
        <w:rPr>
          <w:rStyle w:val="structure"/>
        </w:rPr>
        <w:t>—en_19920000/</w:t>
      </w:r>
      <w:r w:rsidRPr="00627ED1">
        <w:rPr>
          <w:rStyle w:val="structurevisible"/>
        </w:rPr>
        <w:t>&gt;</w:t>
      </w:r>
    </w:p>
    <w:p w14:paraId="12B18827" w14:textId="77777777" w:rsidR="00C57E99" w:rsidRPr="00B43268" w:rsidRDefault="00627ED1" w:rsidP="00C57E99">
      <w:pPr>
        <w:pStyle w:val="Quotecont"/>
        <w:rPr>
          <w:rStyle w:val="quotebahaiinstitutions"/>
        </w:rPr>
      </w:pPr>
      <w:r w:rsidRPr="00627ED1">
        <w:rPr>
          <w:rStyle w:val="quotebahaiinstitutions"/>
        </w:rPr>
        <w:t xml:space="preserve">Without the innocent remark thrown out by the Guardian one day as he left </w:t>
      </w:r>
      <w:r w:rsidRPr="00627ED1">
        <w:rPr>
          <w:rStyle w:val="quotebahaiinstitutions"/>
          <w:highlight w:val="yellow"/>
        </w:rPr>
        <w:t>Bahjí</w:t>
      </w:r>
      <w:r w:rsidRPr="00627ED1">
        <w:rPr>
          <w:rStyle w:val="quotebahaiinstitutions"/>
        </w:rPr>
        <w:t xml:space="preserve"> after visiting the Holy Tomb to the keeper: </w:t>
      </w:r>
      <w:r w:rsidRPr="00627ED1">
        <w:rPr>
          <w:rStyle w:val="structurevisible"/>
        </w:rPr>
        <w:t>&lt;</w:t>
      </w:r>
      <w:r w:rsidRPr="00627ED1">
        <w:rPr>
          <w:rStyle w:val="structure"/>
        </w:rPr>
        <w:t>cit Sho_%►%_%_%►%_%_%—en_%—%_%</w:t>
      </w:r>
      <w:r w:rsidRPr="00627ED1">
        <w:rPr>
          <w:rStyle w:val="structurevisible"/>
        </w:rPr>
        <w:t>&gt;</w:t>
      </w:r>
      <w:r w:rsidRPr="00627ED1">
        <w:rPr>
          <w:rStyle w:val="quotebahaireported"/>
        </w:rPr>
        <w:t>›Bring labourers and destroy these ruins,‹</w:t>
      </w:r>
      <w:r w:rsidRPr="00627ED1">
        <w:rPr>
          <w:rStyle w:val="structurevisible"/>
        </w:rPr>
        <w:t>&lt;/</w:t>
      </w:r>
      <w:r w:rsidRPr="00627ED1">
        <w:rPr>
          <w:rStyle w:val="structure"/>
        </w:rPr>
        <w:t>cit</w:t>
      </w:r>
      <w:r w:rsidRPr="00627ED1">
        <w:rPr>
          <w:rStyle w:val="structurevisible"/>
        </w:rPr>
        <w:t>&gt;</w:t>
      </w:r>
      <w:r w:rsidRPr="00627ED1">
        <w:rPr>
          <w:rStyle w:val="quotebahaiinstitutions"/>
        </w:rPr>
        <w:t xml:space="preserve"> and which he made because he could no longer tolerate this dilapidation so near the Holy Shrine, and because he desired to build a befitting entrance at the end of the Garden adjacent to the Shrine, which had never had, for sixty years, any entrance, befitting or otherwise, the Covenant-breakers would not have once again been routed, suffered defeat and lost many of the privileges they enjoyed for sixty years in respect to visiting the Holy Shrine.«</w:t>
      </w:r>
      <w:r w:rsidR="00C57E99" w:rsidRPr="00B43268">
        <w:rPr>
          <w:rStyle w:val="structurevisible"/>
        </w:rPr>
        <w:t>&lt;/</w:t>
      </w:r>
      <w:r w:rsidR="00C57E99" w:rsidRPr="00B43268">
        <w:rPr>
          <w:rStyle w:val="structure"/>
        </w:rPr>
        <w:t>cit</w:t>
      </w:r>
      <w:r w:rsidR="00C57E99" w:rsidRPr="00B43268">
        <w:rPr>
          <w:rStyle w:val="structurevisible"/>
        </w:rPr>
        <w:t>&gt;</w:t>
      </w:r>
    </w:p>
    <w:p w14:paraId="3FC0F9D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39</w:t>
      </w:r>
      <w:r>
        <w:rPr>
          <w:rStyle w:val="structure"/>
        </w:rPr>
        <w:t>—en_19920000/</w:t>
      </w:r>
      <w:r w:rsidRPr="00A9368A">
        <w:rPr>
          <w:rStyle w:val="structurevisible"/>
        </w:rPr>
        <w:t>&gt;</w:t>
      </w:r>
    </w:p>
    <w:p w14:paraId="693E67E1" w14:textId="77777777" w:rsidR="00C57E99" w:rsidRDefault="00627ED1" w:rsidP="00C57E99">
      <w:pPr>
        <w:pStyle w:val="Bodyafterquote"/>
      </w:pPr>
      <w:r w:rsidRPr="00627ED1">
        <w:t>The final stage in securing the government order for the demolition of the rest of the houses situated in close proximity to the Mansion and occupied by the few remaining Covenant-breakers took place in 1957. This will be described later in this book.</w:t>
      </w:r>
    </w:p>
    <w:p w14:paraId="1A23FF5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40</w:t>
      </w:r>
      <w:r>
        <w:rPr>
          <w:rStyle w:val="structure"/>
        </w:rPr>
        <w:t>—en_19920000/</w:t>
      </w:r>
      <w:r w:rsidRPr="00A9368A">
        <w:rPr>
          <w:rStyle w:val="structurevisible"/>
        </w:rPr>
        <w:t>&gt;</w:t>
      </w:r>
    </w:p>
    <w:p w14:paraId="7207E6A6" w14:textId="77777777" w:rsidR="00C57E99" w:rsidRDefault="00627ED1" w:rsidP="00C57E99">
      <w:pPr>
        <w:pStyle w:val="Bodycont"/>
      </w:pPr>
      <w:r w:rsidRPr="00627ED1">
        <w:t xml:space="preserve">Outside </w:t>
      </w:r>
      <w:r w:rsidRPr="00627ED1">
        <w:rPr>
          <w:highlight w:val="yellow"/>
        </w:rPr>
        <w:t>ʿAkk</w:t>
      </w:r>
      <w:r w:rsidR="00C57E99" w:rsidRPr="000C7039">
        <w:rPr>
          <w:highlight w:val="yellow"/>
        </w:rPr>
        <w:t>á</w:t>
      </w:r>
      <w:r w:rsidRPr="00627ED1">
        <w:t xml:space="preserve"> stands the Mansion of </w:t>
      </w:r>
      <w:r w:rsidRPr="00627ED1">
        <w:rPr>
          <w:highlight w:val="yellow"/>
        </w:rPr>
        <w:t>Mazra</w:t>
      </w:r>
      <w:r w:rsidR="00C57E99" w:rsidRPr="000C7039">
        <w:rPr>
          <w:highlight w:val="yellow"/>
        </w:rPr>
        <w:t>ʿ</w:t>
      </w:r>
      <w:r w:rsidRPr="00627ED1">
        <w:rPr>
          <w:highlight w:val="yellow"/>
        </w:rPr>
        <w:t>ih</w:t>
      </w:r>
      <w:r w:rsidRPr="00627ED1">
        <w:t xml:space="preserve">, which served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residence after His release from the Prison City. This building was a religious endowment, and after much effort </w:t>
      </w:r>
      <w:r w:rsidRPr="00627ED1">
        <w:rPr>
          <w:highlight w:val="cyan"/>
        </w:rPr>
        <w:t>Shoghi Effendi</w:t>
      </w:r>
      <w:r w:rsidRPr="00627ED1">
        <w:t xml:space="preserve"> secured, in 1950, the sanction of the highest government authority to lease</w:t>
      </w:r>
      <w:r w:rsidRPr="00627ED1">
        <w:rPr>
          <w:rStyle w:val="FootnoteReference"/>
        </w:rPr>
        <w:footnoteReference w:id="529"/>
      </w:r>
      <w:r w:rsidRPr="00627ED1">
        <w:t xml:space="preserve">it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as a Holy Place. </w:t>
      </w:r>
      <w:r w:rsidRPr="00627ED1">
        <w:rPr>
          <w:highlight w:val="cyan"/>
        </w:rPr>
        <w:t>Shoghi Effendi</w:t>
      </w:r>
      <w:r w:rsidRPr="00627ED1">
        <w:t xml:space="preserve"> furnished the Mansion befittingly, beautified the gardens around it and opened it for pilgrims to visit. The work of restoration and furnishing of the Holy Places and other institutions, as well as the extension and beautification of gardens in Haifa and </w:t>
      </w:r>
      <w:r w:rsidRPr="00627ED1">
        <w:rPr>
          <w:highlight w:val="yellow"/>
        </w:rPr>
        <w:t>Bahj</w:t>
      </w:r>
      <w:r w:rsidR="00C57E99" w:rsidRPr="000C7039">
        <w:rPr>
          <w:highlight w:val="yellow"/>
        </w:rPr>
        <w:t>í</w:t>
      </w:r>
      <w:r w:rsidRPr="00627ED1">
        <w:t xml:space="preserve">, occupied a great part of </w:t>
      </w:r>
      <w:r w:rsidRPr="00627ED1">
        <w:rPr>
          <w:highlight w:val="cyan"/>
        </w:rPr>
        <w:t>Shoghi Effendi’s</w:t>
      </w:r>
      <w:r w:rsidRPr="00627ED1">
        <w:t xml:space="preserve"> time and effort, and is one of his most outstanding achievements during the thirty-six years of his Guardianship. To describe all these labours in detail is beyond the scope of this book.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w:t>
      </w:r>
      <w:r w:rsidRPr="00627ED1">
        <w:rPr>
          <w:highlight w:val="yellow"/>
        </w:rPr>
        <w:t>ánum</w:t>
      </w:r>
      <w:r w:rsidRPr="00627ED1">
        <w:t xml:space="preserve"> writes:</w:t>
      </w:r>
    </w:p>
    <w:p w14:paraId="34286F0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29:</w:t>
      </w:r>
      <w:r w:rsidRPr="00A9368A">
        <w:rPr>
          <w:rStyle w:val="structureparIDparcounter"/>
        </w:rPr>
        <w:t>41</w:t>
      </w:r>
      <w:r>
        <w:rPr>
          <w:rStyle w:val="structure"/>
        </w:rPr>
        <w:t>—en_19920000/</w:t>
      </w:r>
      <w:r w:rsidRPr="00A9368A">
        <w:rPr>
          <w:rStyle w:val="structurevisible"/>
        </w:rPr>
        <w:t>&gt;</w:t>
      </w:r>
    </w:p>
    <w:p w14:paraId="0E386225" w14:textId="77777777" w:rsidR="00C57E99" w:rsidRDefault="00C57E99" w:rsidP="00C57E99">
      <w:pPr>
        <w:pStyle w:val="Quote1st"/>
      </w:pPr>
      <w:r w:rsidRPr="005550A0">
        <w:rPr>
          <w:rStyle w:val="structurevisible"/>
        </w:rPr>
        <w:t>&lt;</w:t>
      </w:r>
      <w:r w:rsidRPr="005550A0">
        <w:rPr>
          <w:rStyle w:val="structure"/>
        </w:rPr>
        <w:t>cit Ruhiyyih_%►%_%_%►%_%_%—en_%—%_%</w:t>
      </w:r>
      <w:r w:rsidRPr="005550A0">
        <w:rPr>
          <w:rStyle w:val="structurevisible"/>
        </w:rPr>
        <w:t>&gt;</w:t>
      </w:r>
      <w:r w:rsidR="00627ED1" w:rsidRPr="00627ED1">
        <w:rPr>
          <w:rStyle w:val="quoteknownauthor"/>
        </w:rPr>
        <w:t xml:space="preserve">»The development of the World Centre of the Faith under the aegis of the Guardian represents one of the major achievements of his life and can only be compared in importance to the spread and consolidation of the Cause itself throughout the entire globe. Of the unique significance of this Centre </w:t>
      </w:r>
      <w:r w:rsidR="00627ED1" w:rsidRPr="00627ED1">
        <w:rPr>
          <w:rStyle w:val="quoteknownauthor"/>
          <w:highlight w:val="cyan"/>
        </w:rPr>
        <w:t>Shoghi Effendi</w:t>
      </w:r>
      <w:r w:rsidR="00627ED1" w:rsidRPr="00627ED1">
        <w:rPr>
          <w:rStyle w:val="quoteknownauthor"/>
        </w:rPr>
        <w:t xml:space="preserve"> wrote that it was: </w:t>
      </w:r>
      <w:r w:rsidR="00627ED1" w:rsidRPr="00627ED1">
        <w:rPr>
          <w:rStyle w:val="structurevisible"/>
        </w:rPr>
        <w:t>&lt;</w:t>
      </w:r>
      <w:r w:rsidR="00627ED1" w:rsidRPr="00627ED1">
        <w:rPr>
          <w:rStyle w:val="structure"/>
        </w:rPr>
        <w:t>cit Sho_%►%_%_%►%_%_%—en_%—%_%</w:t>
      </w:r>
      <w:r w:rsidR="00627ED1" w:rsidRPr="00627ED1">
        <w:rPr>
          <w:rStyle w:val="structurevisible"/>
        </w:rPr>
        <w:t>&gt;</w:t>
      </w:r>
      <w:r w:rsidR="00627ED1" w:rsidRPr="00627ED1">
        <w:rPr>
          <w:rStyle w:val="quotebahaiscripture"/>
        </w:rPr>
        <w:t xml:space="preserve">›...the Holy Land -- the </w:t>
      </w:r>
      <w:r w:rsidR="00627ED1" w:rsidRPr="00627ED1">
        <w:rPr>
          <w:rStyle w:val="quotebahaiscripture"/>
          <w:highlight w:val="yellow"/>
        </w:rPr>
        <w:t>Qibl</w:t>
      </w:r>
      <w:r w:rsidR="00627ED1" w:rsidRPr="00627ED1">
        <w:rPr>
          <w:rStyle w:val="quotebahaiscripture"/>
          <w:highlight w:val="darkYellow"/>
        </w:rPr>
        <w:t>i</w:t>
      </w:r>
      <w:r w:rsidR="00627ED1" w:rsidRPr="00627ED1">
        <w:rPr>
          <w:rStyle w:val="quotebahaiscripture"/>
          <w:highlight w:val="yellow"/>
        </w:rPr>
        <w:t>h</w:t>
      </w:r>
      <w:r w:rsidR="00627ED1" w:rsidRPr="00627ED1">
        <w:rPr>
          <w:rStyle w:val="quotebahaiscripture"/>
        </w:rPr>
        <w:t xml:space="preserve"> of a world community, the heart from which the energizing influences of a vivifying Faith continually stream, and the seat and centre around which the diversified activities of a divinely appointed Administrative Order revolve‹</w:t>
      </w:r>
      <w:r w:rsidR="00627ED1" w:rsidRPr="00627ED1">
        <w:rPr>
          <w:rStyle w:val="structurevisible"/>
        </w:rPr>
        <w:t>&lt;/</w:t>
      </w:r>
      <w:r w:rsidR="00627ED1" w:rsidRPr="00627ED1">
        <w:rPr>
          <w:rStyle w:val="structure"/>
        </w:rPr>
        <w:t>cit</w:t>
      </w:r>
      <w:r w:rsidR="00627ED1" w:rsidRPr="00627ED1">
        <w:rPr>
          <w:rStyle w:val="structurevisible"/>
        </w:rPr>
        <w:t>&gt;</w:t>
      </w:r>
      <w:r w:rsidR="00627ED1" w:rsidRPr="00627ED1">
        <w:rPr>
          <w:rStyle w:val="quoteknownauthor"/>
        </w:rPr>
        <w:t>.«</w:t>
      </w:r>
      <w:r w:rsidRPr="005550A0">
        <w:rPr>
          <w:rStyle w:val="structurevisible"/>
        </w:rPr>
        <w:t>&lt;/</w:t>
      </w:r>
      <w:r w:rsidRPr="005550A0">
        <w:rPr>
          <w:rStyle w:val="structure"/>
        </w:rPr>
        <w:t>cit</w:t>
      </w:r>
      <w:r w:rsidRPr="005550A0">
        <w:rPr>
          <w:rStyle w:val="structurevisible"/>
        </w:rPr>
        <w:t>&gt;</w:t>
      </w:r>
      <w:r w:rsidR="00627ED1" w:rsidRPr="00627ED1">
        <w:t xml:space="preserve"> </w:t>
      </w:r>
      <w:r w:rsidR="00627ED1" w:rsidRPr="00627ED1">
        <w:rPr>
          <w:rStyle w:val="FootnoteReference"/>
        </w:rPr>
        <w:footnoteReference w:id="530"/>
      </w:r>
      <w:r w:rsidR="00627ED1" w:rsidRPr="00627ED1">
        <w:rPr>
          <w:rStyle w:val="structurepagenumber"/>
        </w:rPr>
        <w:t xml:space="preserve"> &lt;page 332</w:t>
      </w:r>
      <w:bookmarkStart w:id="38" w:name="ch30"/>
      <w:bookmarkEnd w:id="38"/>
      <w:r w:rsidR="00B777C2">
        <w:rPr>
          <w:rStyle w:val="structurepagenumber"/>
        </w:rPr>
        <w:t>/&gt;</w:t>
      </w:r>
    </w:p>
    <w:p w14:paraId="2419EFEC"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30</w:t>
      </w:r>
      <w:r w:rsidRPr="00835AAF">
        <w:rPr>
          <w:rStyle w:val="structure"/>
        </w:rPr>
        <w:t>:0</w:t>
      </w:r>
      <w:r>
        <w:rPr>
          <w:rStyle w:val="structure"/>
        </w:rPr>
        <w:t>—en_19920000/</w:t>
      </w:r>
      <w:r w:rsidRPr="00835AAF">
        <w:rPr>
          <w:rStyle w:val="structurevisible"/>
        </w:rPr>
        <w:t>&gt;</w:t>
      </w:r>
      <w:r>
        <w:t>CHAPTER THIRTY</w:t>
      </w:r>
      <w:r>
        <w:br/>
      </w:r>
      <w:r w:rsidR="00627ED1" w:rsidRPr="00627ED1">
        <w:t>Rebellion in the East against the Guardian</w:t>
      </w:r>
    </w:p>
    <w:p w14:paraId="1215F958" w14:textId="77777777" w:rsidR="00C57E99" w:rsidRPr="00A9368A" w:rsidRDefault="00C57E99" w:rsidP="00C57E99">
      <w:pPr>
        <w:pStyle w:val="ParCounter1s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w:t>
      </w:r>
      <w:r>
        <w:rPr>
          <w:rStyle w:val="structure"/>
        </w:rPr>
        <w:t>—en_19920000/</w:t>
      </w:r>
      <w:r w:rsidRPr="00A9368A">
        <w:rPr>
          <w:rStyle w:val="structurevisible"/>
        </w:rPr>
        <w:t>&gt;</w:t>
      </w:r>
    </w:p>
    <w:p w14:paraId="700B58D1" w14:textId="77777777" w:rsidR="00C57E99" w:rsidRDefault="00627ED1" w:rsidP="00C57E99">
      <w:pPr>
        <w:pStyle w:val="Body1st"/>
      </w:pPr>
      <w:r w:rsidRPr="00627ED1">
        <w:t xml:space="preserve">The ministry of </w:t>
      </w:r>
      <w:r w:rsidRPr="00627ED1">
        <w:rPr>
          <w:highlight w:val="cyan"/>
        </w:rPr>
        <w:t>Shoghi Effendi</w:t>
      </w:r>
      <w:r w:rsidRPr="00627ED1">
        <w:t xml:space="preserve"> was characterized on the one hand by the release of the enormous spiritual forces which resulted in the building of the institutions of the Administrative Order and the achievement of momentous victories unprecedented in the annals of the Faith, and on the other hand by the anguish, tribulation and untold suffering which he endured at the hands of the enemies of the Faith, both from within and without, throughout the thirty-six years of the Guardianship. These two contrasting aspects of his ministry </w:t>
      </w:r>
      <w:r w:rsidR="00C57E99">
        <w:t>--</w:t>
      </w:r>
      <w:r w:rsidRPr="00627ED1">
        <w:t xml:space="preserve"> one the superb achievements of the Cause, the other, the cruel pains he underwent </w:t>
      </w:r>
      <w:r w:rsidR="00C57E99">
        <w:t>--</w:t>
      </w:r>
      <w:r w:rsidRPr="00627ED1">
        <w:t xml:space="preserve"> are inseparable parts of his life, and thus portray the enormous pressures which were brought to bear upon him during each and every day of his ministry.</w:t>
      </w:r>
    </w:p>
    <w:p w14:paraId="7E5B3E7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w:t>
      </w:r>
      <w:r>
        <w:rPr>
          <w:rStyle w:val="structure"/>
        </w:rPr>
        <w:t>—en_19920000/</w:t>
      </w:r>
      <w:r w:rsidRPr="00A9368A">
        <w:rPr>
          <w:rStyle w:val="structurevisible"/>
        </w:rPr>
        <w:t>&gt;</w:t>
      </w:r>
    </w:p>
    <w:p w14:paraId="0D7739EA" w14:textId="77777777" w:rsidR="00C57E99" w:rsidRDefault="00627ED1" w:rsidP="00C57E99">
      <w:pPr>
        <w:pStyle w:val="Bodycont"/>
      </w:pPr>
      <w:r w:rsidRPr="00627ED1">
        <w:t xml:space="preserve">One of the titles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the Wronged One of the World, and this title could well be applied to </w:t>
      </w:r>
      <w:r w:rsidRPr="00627ED1">
        <w:rPr>
          <w:highlight w:val="cyan"/>
        </w:rPr>
        <w:t>Shoghi Effendi</w:t>
      </w:r>
      <w:r w:rsidRPr="00627ED1">
        <w:t xml:space="preserve"> too, for he suffered in silence the torments inflicted on him by those who were closest to him. Whereas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main enemies had been the divines of </w:t>
      </w:r>
      <w:r w:rsidRPr="00627ED1">
        <w:rPr>
          <w:highlight w:val="yellow"/>
        </w:rPr>
        <w:t>Isl</w:t>
      </w:r>
      <w:r w:rsidR="00C57E99" w:rsidRPr="000C7039">
        <w:rPr>
          <w:highlight w:val="yellow"/>
        </w:rPr>
        <w:t>á</w:t>
      </w:r>
      <w:r w:rsidRPr="00627ED1">
        <w:rPr>
          <w:highlight w:val="yellow"/>
        </w:rPr>
        <w:t>m</w:t>
      </w:r>
      <w:r w:rsidRPr="00627ED1">
        <w:t xml:space="preserve"> and the despotic monarchs of Persia and Turkey, the main adversaries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were the Covenant-breakers. </w:t>
      </w:r>
      <w:r w:rsidRPr="00627ED1">
        <w:rPr>
          <w:highlight w:val="yellow"/>
        </w:rPr>
        <w:t>ʿAbdu’l-Bah</w:t>
      </w:r>
      <w:r w:rsidR="00C57E99" w:rsidRPr="000C7039">
        <w:rPr>
          <w:highlight w:val="yellow"/>
        </w:rPr>
        <w:t>á</w:t>
      </w:r>
      <w:r w:rsidRPr="00627ED1">
        <w:t xml:space="preserve">, unlike </w:t>
      </w:r>
      <w:r w:rsidRPr="00627ED1">
        <w:rPr>
          <w:highlight w:val="cyan"/>
        </w:rPr>
        <w:t>Shoghi Effendi</w:t>
      </w:r>
      <w:r w:rsidRPr="00627ED1">
        <w:t xml:space="preserve">, did not always remain silent when sufferings were heaped upon Him. In His writings and public appearances He disclosed the evil-doings of the Covenant-breakers and thus frustrated their wicked schemes to some extent. But </w:t>
      </w:r>
      <w:r w:rsidRPr="00627ED1">
        <w:rPr>
          <w:highlight w:val="cyan"/>
        </w:rPr>
        <w:t>Shoghi Effendi</w:t>
      </w:r>
      <w:r w:rsidRPr="00627ED1">
        <w:t xml:space="preserve"> acted differently; he did not follow </w:t>
      </w:r>
      <w:r w:rsidRPr="00627ED1">
        <w:rPr>
          <w:highlight w:val="yellow"/>
        </w:rPr>
        <w:t>ʿAbdu’l-Bah</w:t>
      </w:r>
      <w:r w:rsidR="00C57E99" w:rsidRPr="007C5354">
        <w:rPr>
          <w:highlight w:val="yellow"/>
        </w:rPr>
        <w:t>á</w:t>
      </w:r>
      <w:r w:rsidRPr="00627ED1">
        <w:rPr>
          <w:highlight w:val="yellow"/>
        </w:rPr>
        <w:t>’s</w:t>
      </w:r>
      <w:r w:rsidRPr="00627ED1">
        <w:t xml:space="preserve"> pattern of life as a public figure. He concentrated on his work of directing the affairs of the Cause and building the institutions of the Faith mainly through correspondence. In so doing, he privately endured the onslaught of the enemies from within with resignation and forbearance.</w:t>
      </w:r>
    </w:p>
    <w:p w14:paraId="31F576C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3</w:t>
      </w:r>
      <w:r>
        <w:rPr>
          <w:rStyle w:val="structure"/>
        </w:rPr>
        <w:t>—en_19920000/</w:t>
      </w:r>
      <w:r w:rsidRPr="00A9368A">
        <w:rPr>
          <w:rStyle w:val="structurevisible"/>
        </w:rPr>
        <w:t>&gt;</w:t>
      </w:r>
    </w:p>
    <w:p w14:paraId="30DAE060" w14:textId="77777777" w:rsidR="00C57E99" w:rsidRDefault="00627ED1" w:rsidP="00C57E99">
      <w:pPr>
        <w:pStyle w:val="Bodycont"/>
      </w:pPr>
      <w:r w:rsidRPr="00627ED1">
        <w:t xml:space="preserve">We recall that towards the end of </w:t>
      </w:r>
      <w:r w:rsidRPr="00627ED1">
        <w:rPr>
          <w:highlight w:val="yellow"/>
        </w:rPr>
        <w:t>ʿAbdu’l-Bah</w:t>
      </w:r>
      <w:r w:rsidR="00C57E99" w:rsidRPr="007C5354">
        <w:rPr>
          <w:highlight w:val="yellow"/>
        </w:rPr>
        <w:t>á</w:t>
      </w:r>
      <w:r w:rsidRPr="00627ED1">
        <w:rPr>
          <w:highlight w:val="yellow"/>
        </w:rPr>
        <w:t>’s</w:t>
      </w:r>
      <w:r w:rsidRPr="00627ED1">
        <w:t xml:space="preserve"> ministry, the band of old Covenant-breakers had to curtail their ignoble activities and retire into their dens as a result of the unprecedented progress of</w:t>
      </w:r>
      <w:r w:rsidRPr="00627ED1">
        <w:rPr>
          <w:rStyle w:val="structurepagenumber"/>
        </w:rPr>
        <w:t xml:space="preserve"> &lt;page 333</w:t>
      </w:r>
      <w:r w:rsidR="00B777C2">
        <w:rPr>
          <w:rStyle w:val="structurepagenumber"/>
        </w:rPr>
        <w:t>/&gt;</w:t>
      </w:r>
      <w:r w:rsidR="00C57E99">
        <w:t xml:space="preserve"> </w:t>
      </w:r>
      <w:r w:rsidRPr="00627ED1">
        <w:t xml:space="preserve">the Faith in the east and the west as well as the magnetic personality of Master which had subdued their vigour. But when the Master was succeeded by </w:t>
      </w:r>
      <w:r w:rsidRPr="00627ED1">
        <w:rPr>
          <w:highlight w:val="cyan"/>
        </w:rPr>
        <w:t>Shoghi Effendi</w:t>
      </w:r>
      <w:r w:rsidRPr="00627ED1">
        <w:t xml:space="preserve">, they re-appeared on the scene and took advantage of the intense shock of the passing of </w:t>
      </w:r>
      <w:r w:rsidRPr="00627ED1">
        <w:rPr>
          <w:highlight w:val="yellow"/>
        </w:rPr>
        <w:t>ʿAbdu’l-Bah</w:t>
      </w:r>
      <w:r w:rsidR="00C57E99" w:rsidRPr="000C7039">
        <w:rPr>
          <w:highlight w:val="yellow"/>
        </w:rPr>
        <w:t>á</w:t>
      </w:r>
      <w:r w:rsidRPr="00627ED1">
        <w:t xml:space="preserve"> which caused the Guardian’s illness and necessitated his temporary departure from the Holy Land. With renewed energy, these unfaithful men and women unleashed their attacks on the Cause of God and its youthful leader.</w:t>
      </w:r>
    </w:p>
    <w:p w14:paraId="57DE972B"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4</w:t>
      </w:r>
      <w:r>
        <w:rPr>
          <w:rStyle w:val="structure"/>
        </w:rPr>
        <w:t>—en_19920000/</w:t>
      </w:r>
      <w:r w:rsidRPr="00A9368A">
        <w:rPr>
          <w:rStyle w:val="structurevisible"/>
        </w:rPr>
        <w:t>&gt;</w:t>
      </w:r>
    </w:p>
    <w:p w14:paraId="115A33BA" w14:textId="77777777" w:rsidR="00C57E99" w:rsidRDefault="00627ED1" w:rsidP="00C57E99">
      <w:pPr>
        <w:pStyle w:val="Bodycont"/>
      </w:pPr>
      <w:r w:rsidRPr="00627ED1">
        <w:t xml:space="preserve">We have already seen how in the early days of </w:t>
      </w:r>
      <w:r w:rsidRPr="00627ED1">
        <w:rPr>
          <w:highlight w:val="cyan"/>
        </w:rPr>
        <w:t>Shoghi Effendi’s</w:t>
      </w:r>
      <w:r w:rsidRPr="00627ED1">
        <w:t xml:space="preserve"> ministry, this infamous band of old Covenant-breakers, led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made a fierce assault on the sacred institutions of the Faith including the seizure, by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of the keys of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from its faithful custodian. As the years went by, they intensified their opposition to </w:t>
      </w:r>
      <w:r w:rsidRPr="00627ED1">
        <w:rPr>
          <w:highlight w:val="cyan"/>
        </w:rPr>
        <w:t>Shoghi Effendi</w:t>
      </w:r>
      <w:r w:rsidRPr="00627ED1">
        <w:t xml:space="preserve"> and were subsequently strengthened when most members of </w:t>
      </w:r>
      <w:r w:rsidRPr="00627ED1">
        <w:rPr>
          <w:highlight w:val="yellow"/>
        </w:rPr>
        <w:t>ʿAbdu’l-Bah</w:t>
      </w:r>
      <w:r w:rsidR="00C57E99" w:rsidRPr="007C5354">
        <w:rPr>
          <w:highlight w:val="yellow"/>
        </w:rPr>
        <w:t>á</w:t>
      </w:r>
      <w:r w:rsidRPr="00627ED1">
        <w:rPr>
          <w:highlight w:val="yellow"/>
        </w:rPr>
        <w:t>’s</w:t>
      </w:r>
      <w:r w:rsidRPr="00627ED1">
        <w:t xml:space="preserve"> family joined them. Hand in hand, they rose up against the Guardian of the Cause of God and fought him with all their venom and hatred until the end of his life.</w:t>
      </w:r>
    </w:p>
    <w:p w14:paraId="4C7F17A6"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5</w:t>
      </w:r>
      <w:r>
        <w:rPr>
          <w:rStyle w:val="structure"/>
        </w:rPr>
        <w:t>—en_19920000/</w:t>
      </w:r>
      <w:r w:rsidRPr="00A9368A">
        <w:rPr>
          <w:rStyle w:val="structurevisible"/>
        </w:rPr>
        <w:t>&gt;</w:t>
      </w:r>
    </w:p>
    <w:p w14:paraId="42BB142B" w14:textId="77777777" w:rsidR="00C57E99" w:rsidRDefault="00627ED1" w:rsidP="00C57E99">
      <w:pPr>
        <w:pStyle w:val="Bodycont"/>
      </w:pPr>
      <w:r w:rsidRPr="00627ED1">
        <w:t xml:space="preserve">The opposition to the Guardian was not limited to Covenant-breakers residing in the Holy Land. Several believers raised their heads in violation of the Covenant in other parts of the world and began their onslaught against him from the early days of his ministry. One of the age-old factors which led certain believers to violate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their ambition and pride in wanting to become leaders of the community and obtain important positions in the Cause. The truth, however, is that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has no leaders as such, and those who are elected or appointed to an administrative office are expected to be servants of the Cause </w:t>
      </w:r>
      <w:r w:rsidR="00C57E99">
        <w:t>--</w:t>
      </w:r>
      <w:r w:rsidRPr="00627ED1">
        <w:t xml:space="preserve"> those who will manifest the qualities of self-effacement, humility and detachment from the things of this world. An inherent characteristic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that it does not harbour egotistical personalities. Its watchword is the servitude which was so exemplified by </w:t>
      </w:r>
      <w:r w:rsidRPr="00627ED1">
        <w:rPr>
          <w:highlight w:val="yellow"/>
        </w:rPr>
        <w:t>ʿAbdu’l-Bah</w:t>
      </w:r>
      <w:r w:rsidR="00C57E99" w:rsidRPr="000C7039">
        <w:rPr>
          <w:highlight w:val="yellow"/>
        </w:rPr>
        <w:t>á</w:t>
      </w:r>
      <w:r w:rsidRPr="00627ED1">
        <w:t xml:space="preserve"> in His life. His supplication to God was to give Him </w:t>
      </w:r>
      <w:r w:rsidR="00C57E99" w:rsidRPr="00157374">
        <w:rPr>
          <w:rStyle w:val="structurevisible"/>
        </w:rPr>
        <w:t>&lt;</w:t>
      </w:r>
      <w:r w:rsidR="00C57E99" w:rsidRPr="00157374">
        <w:rPr>
          <w:rStyle w:val="structure"/>
        </w:rPr>
        <w:t>cit Abd_%►%_%_%►%_%_%—en_%—%_%</w:t>
      </w:r>
      <w:r w:rsidR="00C57E99" w:rsidRPr="00157374">
        <w:rPr>
          <w:rStyle w:val="structurevisible"/>
        </w:rPr>
        <w:t>&gt;</w:t>
      </w:r>
      <w:r w:rsidRPr="00627ED1">
        <w:rPr>
          <w:rStyle w:val="quotebahaiscripture"/>
        </w:rPr>
        <w:t>»to drink from the chalice of selflessness«</w:t>
      </w:r>
      <w:r w:rsidR="00C57E99" w:rsidRPr="00157374">
        <w:rPr>
          <w:rStyle w:val="structurevisible"/>
        </w:rPr>
        <w:t>&lt;/</w:t>
      </w:r>
      <w:r w:rsidR="00C57E99" w:rsidRPr="00157374">
        <w:rPr>
          <w:rStyle w:val="structure"/>
        </w:rPr>
        <w:t>cit</w:t>
      </w:r>
      <w:r w:rsidR="00C57E99" w:rsidRPr="00157374">
        <w:rPr>
          <w:rStyle w:val="structurevisible"/>
        </w:rPr>
        <w:t>&gt;</w:t>
      </w:r>
      <w:r w:rsidRPr="00627ED1">
        <w:t xml:space="preserve"> and to make Him as </w:t>
      </w:r>
      <w:r w:rsidR="00C57E99" w:rsidRPr="00D6486B">
        <w:rPr>
          <w:rStyle w:val="structurevisible"/>
        </w:rPr>
        <w:t>&lt;</w:t>
      </w:r>
      <w:r w:rsidR="00C57E99" w:rsidRPr="00D6486B">
        <w:rPr>
          <w:rStyle w:val="structure"/>
        </w:rPr>
        <w:t xml:space="preserve"> </w:t>
      </w:r>
      <w:r w:rsidR="00C57E99" w:rsidRPr="00D6486B">
        <w:rPr>
          <w:rStyle w:val="structurevisible"/>
        </w:rPr>
        <w:t>&gt;</w:t>
      </w:r>
      <w:r w:rsidRPr="00627ED1">
        <w:rPr>
          <w:rStyle w:val="quotebahaiscripture"/>
        </w:rPr>
        <w:t>»dust«</w:t>
      </w:r>
      <w:r w:rsidR="00C57E99" w:rsidRPr="00D6486B">
        <w:rPr>
          <w:rStyle w:val="structurevisible"/>
        </w:rPr>
        <w:t>&lt;/</w:t>
      </w:r>
      <w:r w:rsidR="00C57E99" w:rsidRPr="00D6486B">
        <w:rPr>
          <w:rStyle w:val="structure"/>
        </w:rPr>
        <w:t>cit</w:t>
      </w:r>
      <w:r w:rsidR="00C57E99" w:rsidRPr="00D6486B">
        <w:rPr>
          <w:rStyle w:val="structurevisible"/>
        </w:rPr>
        <w:t>&gt;</w:t>
      </w:r>
      <w:r w:rsidRPr="00627ED1">
        <w:t xml:space="preserve"> in the pathway of the loved ones of God.</w:t>
      </w:r>
    </w:p>
    <w:p w14:paraId="1E019FCC"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6</w:t>
      </w:r>
      <w:r>
        <w:rPr>
          <w:rStyle w:val="structure"/>
        </w:rPr>
        <w:t>—en_19920000/</w:t>
      </w:r>
      <w:r w:rsidRPr="00A9368A">
        <w:rPr>
          <w:rStyle w:val="structurevisible"/>
        </w:rPr>
        <w:t>&gt;</w:t>
      </w:r>
    </w:p>
    <w:p w14:paraId="3F5C1759" w14:textId="77777777" w:rsidR="00C57E99" w:rsidRDefault="00627ED1" w:rsidP="00C57E99">
      <w:pPr>
        <w:pStyle w:val="Bodycont"/>
      </w:pPr>
      <w:r w:rsidRPr="00627ED1">
        <w:t xml:space="preserve">Considering the exalted attribute of </w:t>
      </w:r>
      <w:r w:rsidRPr="00627ED1">
        <w:rPr>
          <w:rStyle w:val="quotesterms"/>
        </w:rPr>
        <w:t>›servitude‹</w:t>
      </w:r>
      <w:r w:rsidRPr="00627ED1">
        <w:t xml:space="preserve"> which must govern the activities of the friends, as exemplified by </w:t>
      </w:r>
      <w:r w:rsidRPr="00627ED1">
        <w:rPr>
          <w:highlight w:val="yellow"/>
        </w:rPr>
        <w:t>ʿAbdu’l-Bah</w:t>
      </w:r>
      <w:r w:rsidR="00C57E99" w:rsidRPr="000C7039">
        <w:rPr>
          <w:highlight w:val="yellow"/>
        </w:rPr>
        <w:t>á</w:t>
      </w:r>
      <w:r w:rsidRPr="00627ED1">
        <w:t xml:space="preserve">, it is not surprising to witness the eventual downfall of those who, either through their folly or their ambition and pride, tried with all their power to introduce into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concepts of leadership and dominance, and to create the cult of personality within its ranks. These people in their struggle for power brought about severe crises in the community; they violated the Covenant,</w:t>
      </w:r>
      <w:r w:rsidRPr="00627ED1">
        <w:rPr>
          <w:rStyle w:val="structurepagenumber"/>
        </w:rPr>
        <w:t xml:space="preserve"> &lt;page 334</w:t>
      </w:r>
      <w:r w:rsidR="00B777C2">
        <w:rPr>
          <w:rStyle w:val="structurepagenumber"/>
        </w:rPr>
        <w:t>/&gt;</w:t>
      </w:r>
      <w:r w:rsidR="00C57E99">
        <w:t xml:space="preserve"> </w:t>
      </w:r>
      <w:r w:rsidRPr="00627ED1">
        <w:t xml:space="preserve">rose up against </w:t>
      </w:r>
      <w:r w:rsidRPr="00627ED1">
        <w:rPr>
          <w:highlight w:val="cyan"/>
        </w:rPr>
        <w:t>Shoghi Effendi</w:t>
      </w:r>
      <w:r w:rsidRPr="00627ED1">
        <w:t xml:space="preserve"> and, in the end, tragically destroyed themselves .</w:t>
      </w:r>
    </w:p>
    <w:p w14:paraId="4AF87AB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7</w:t>
      </w:r>
      <w:r>
        <w:rPr>
          <w:rStyle w:val="structure"/>
        </w:rPr>
        <w:t>—en_19920000/</w:t>
      </w:r>
      <w:r w:rsidRPr="00A9368A">
        <w:rPr>
          <w:rStyle w:val="structurevisible"/>
        </w:rPr>
        <w:t>&gt;</w:t>
      </w:r>
    </w:p>
    <w:p w14:paraId="3987851C" w14:textId="77777777" w:rsidR="00C57E99" w:rsidRDefault="00627ED1" w:rsidP="00C57E99">
      <w:pPr>
        <w:pStyle w:val="Bodycont"/>
      </w:pPr>
      <w:r w:rsidRPr="00627ED1">
        <w:t xml:space="preserve">Soon after </w:t>
      </w:r>
      <w:r w:rsidRPr="00627ED1">
        <w:rPr>
          <w:highlight w:val="cyan"/>
        </w:rPr>
        <w:t>Shoghi Effendi</w:t>
      </w:r>
      <w:r w:rsidRPr="00627ED1">
        <w:t xml:space="preserve"> assumed the office of the Guardianship, and while there was widespread expectation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immediate establishment of the Universal House of Justice, some egotistical personalities longed to become members of that august institution. One such person in the East was </w:t>
      </w:r>
      <w:r w:rsidRPr="00627ED1">
        <w:rPr>
          <w:highlight w:val="yellow"/>
        </w:rPr>
        <w:t>ʿAbdu’l-</w:t>
      </w:r>
      <w:r w:rsidR="00C57E99" w:rsidRPr="000C7039">
        <w:rPr>
          <w:highlight w:val="yellow"/>
        </w:rPr>
        <w:t>Ḥ</w:t>
      </w:r>
      <w:r w:rsidRPr="00627ED1">
        <w:rPr>
          <w:highlight w:val="yellow"/>
        </w:rPr>
        <w:t>usayn</w:t>
      </w:r>
      <w:r w:rsidRPr="00627ED1">
        <w:t xml:space="preserve">, entitled by </w:t>
      </w:r>
      <w:r w:rsidRPr="00627ED1">
        <w:rPr>
          <w:highlight w:val="yellow"/>
        </w:rPr>
        <w:t>ʿAbdu’l-Bah</w:t>
      </w:r>
      <w:r w:rsidR="00C57E99" w:rsidRPr="000C7039">
        <w:rPr>
          <w:highlight w:val="yellow"/>
        </w:rPr>
        <w:t>á</w:t>
      </w:r>
      <w:r w:rsidRPr="00627ED1">
        <w:t xml:space="preserve"> as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(Wanderer). In the West it was </w:t>
      </w:r>
      <w:r w:rsidRPr="00627ED1">
        <w:rPr>
          <w:highlight w:val="cyan"/>
        </w:rPr>
        <w:t>Ahmad Sohrab</w:t>
      </w:r>
      <w:r w:rsidRPr="00627ED1">
        <w:t>. Both men were prominent teachers of the Faith in Persia and North America respectively, and both had one thing in common: a passionate love of leadership.</w:t>
      </w:r>
    </w:p>
    <w:p w14:paraId="1F0A4E7A"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8</w:t>
      </w:r>
      <w:r>
        <w:rPr>
          <w:rStyle w:val="structure"/>
        </w:rPr>
        <w:t>—en_19920000/</w:t>
      </w:r>
      <w:r w:rsidRPr="00A9368A">
        <w:rPr>
          <w:rStyle w:val="structurevisible"/>
        </w:rPr>
        <w:t>&gt;</w:t>
      </w:r>
    </w:p>
    <w:p w14:paraId="697166D9" w14:textId="77777777" w:rsidR="00C57E99" w:rsidRDefault="00C57E99" w:rsidP="00C57E99">
      <w:pPr>
        <w:pStyle w:val="Bodycont"/>
      </w:pPr>
      <w:r w:rsidRPr="000C7039">
        <w:rPr>
          <w:highlight w:val="yellow"/>
        </w:rPr>
        <w:t>Á</w:t>
      </w:r>
      <w:r w:rsidR="00627ED1" w:rsidRPr="00627ED1">
        <w:rPr>
          <w:highlight w:val="yellow"/>
        </w:rPr>
        <w:t>v</w:t>
      </w:r>
      <w:r w:rsidRPr="000C7039">
        <w:rPr>
          <w:highlight w:val="yellow"/>
        </w:rPr>
        <w:t>á</w:t>
      </w:r>
      <w:r w:rsidR="00627ED1" w:rsidRPr="00627ED1">
        <w:rPr>
          <w:highlight w:val="yellow"/>
        </w:rPr>
        <w:t>rih</w:t>
      </w:r>
      <w:r w:rsidR="00627ED1" w:rsidRPr="00627ED1">
        <w:t xml:space="preserve"> was a native of the village of </w:t>
      </w:r>
      <w:r w:rsidR="00627ED1" w:rsidRPr="00627ED1">
        <w:rPr>
          <w:highlight w:val="yellow"/>
        </w:rPr>
        <w:t>Taft</w:t>
      </w:r>
      <w:r w:rsidR="00627ED1" w:rsidRPr="00627ED1">
        <w:t xml:space="preserve"> in the Province of </w:t>
      </w:r>
      <w:r w:rsidR="00627ED1" w:rsidRPr="00627ED1">
        <w:rPr>
          <w:highlight w:val="yellow"/>
        </w:rPr>
        <w:t>Yazd</w:t>
      </w:r>
      <w:r w:rsidR="00627ED1" w:rsidRPr="00627ED1">
        <w:t xml:space="preserve">. Before he embraced the Faith he was a </w:t>
      </w:r>
      <w:r w:rsidR="00627ED1" w:rsidRPr="00627ED1">
        <w:rPr>
          <w:highlight w:val="yellow"/>
        </w:rPr>
        <w:t>Muslim</w:t>
      </w:r>
      <w:r w:rsidR="00627ED1" w:rsidRPr="00627ED1">
        <w:t xml:space="preserve"> clergyman. Soon after becoming a follower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he was recognized by the believers to be a man of learning and knowledge, and not long after that he became renowned as one of the erudite teachers of the Faith. For several years, he travelled around Persia, </w:t>
      </w:r>
      <w:r w:rsidR="00627ED1" w:rsidRPr="00627ED1">
        <w:rPr>
          <w:highlight w:val="yellow"/>
        </w:rPr>
        <w:t>ʿIr</w:t>
      </w:r>
      <w:r w:rsidRPr="000C7039">
        <w:rPr>
          <w:highlight w:val="yellow"/>
        </w:rPr>
        <w:t>á</w:t>
      </w:r>
      <w:r w:rsidR="00627ED1" w:rsidRPr="00627ED1">
        <w:rPr>
          <w:highlight w:val="yellow"/>
        </w:rPr>
        <w:t>q</w:t>
      </w:r>
      <w:r w:rsidR="00627ED1" w:rsidRPr="00627ED1">
        <w:t xml:space="preserve"> and Egypt, and became one of the most respected and famous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rPr>
          <w:highlight w:val="yellow"/>
        </w:rPr>
        <w:t>s</w:t>
      </w:r>
      <w:r w:rsidR="00627ED1" w:rsidRPr="00627ED1">
        <w:t xml:space="preserve"> of the East as he employed his talents in teaching and writing for the Faith. </w:t>
      </w:r>
      <w:r w:rsidR="00627ED1" w:rsidRPr="00627ED1">
        <w:rPr>
          <w:highlight w:val="yellow"/>
        </w:rPr>
        <w:t>ʿAbdu’l-Bah</w:t>
      </w:r>
      <w:r w:rsidRPr="000C7039">
        <w:rPr>
          <w:highlight w:val="yellow"/>
        </w:rPr>
        <w:t>á</w:t>
      </w:r>
      <w:r w:rsidR="00627ED1" w:rsidRPr="00627ED1">
        <w:t>, who was fully aware of the vices and corrupt practices of this man, did not prevent him from serving the Cause, and as long as he acted faithfully in relation to the Faith, He encouraged him, praised his work, and wrote several Tablets in his honour.</w:t>
      </w:r>
    </w:p>
    <w:p w14:paraId="3E838C7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9</w:t>
      </w:r>
      <w:r>
        <w:rPr>
          <w:rStyle w:val="structure"/>
        </w:rPr>
        <w:t>—en_19920000/</w:t>
      </w:r>
      <w:r w:rsidRPr="00A9368A">
        <w:rPr>
          <w:rStyle w:val="structurevisible"/>
        </w:rPr>
        <w:t>&gt;</w:t>
      </w:r>
    </w:p>
    <w:p w14:paraId="57AF9D52" w14:textId="77777777" w:rsidR="00C57E99" w:rsidRDefault="00627ED1" w:rsidP="00C57E99">
      <w:pPr>
        <w:pStyle w:val="Bodycont"/>
      </w:pPr>
      <w:r w:rsidRPr="00627ED1">
        <w:t xml:space="preserve">However, from the beginning of his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involvement, he displayed a pride and vanity which puzzled those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who were in close contact with him. They could not reconcile the quality and goodness of his service to the Cause with his egotistical behaviour, and were surprised when they came across some of his despicable habits such as smoking opium in secret, a practice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strictly forbidden. However, the rank and file of the believers were drawn to him, and during the time when he was actively teaching the Faith and promoting its interests he became renowned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as the foremost teacher of the Cause in the community and the outstanding personality within its ranks.</w:t>
      </w:r>
    </w:p>
    <w:p w14:paraId="07333D9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10</w:t>
      </w:r>
      <w:r>
        <w:rPr>
          <w:rStyle w:val="structure"/>
        </w:rPr>
        <w:t>—en_19920000/</w:t>
      </w:r>
      <w:r w:rsidRPr="00A9368A">
        <w:rPr>
          <w:rStyle w:val="structurevisible"/>
        </w:rPr>
        <w:t>&gt;</w:t>
      </w:r>
    </w:p>
    <w:p w14:paraId="53CD90EE" w14:textId="77777777" w:rsidR="00C57E99" w:rsidRDefault="00627ED1" w:rsidP="00C57E99">
      <w:pPr>
        <w:pStyle w:val="Bodycont"/>
      </w:pPr>
      <w:r w:rsidRPr="00627ED1">
        <w:t xml:space="preserve">Shortly after the passing of </w:t>
      </w:r>
      <w:r w:rsidRPr="00627ED1">
        <w:rPr>
          <w:highlight w:val="yellow"/>
        </w:rPr>
        <w:t>ʿAbdu’l-Bah</w:t>
      </w:r>
      <w:r w:rsidR="00C57E99" w:rsidRPr="000C7039">
        <w:rPr>
          <w:highlight w:val="yellow"/>
        </w:rPr>
        <w:t>á</w:t>
      </w:r>
      <w:r w:rsidRPr="00627ED1">
        <w:t xml:space="preserve">, a number of prominent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from several countries were invited to go to the Holy Land in order that </w:t>
      </w:r>
      <w:r w:rsidRPr="00627ED1">
        <w:rPr>
          <w:highlight w:val="cyan"/>
        </w:rPr>
        <w:t>Shoghi Effendi</w:t>
      </w:r>
      <w:r w:rsidRPr="00627ED1">
        <w:t xml:space="preserve"> might discuss the affairs of the Cause with them.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was one of them, but he arrived late and so missed the discussions. However, he did have the opportunity to talk about various matters with </w:t>
      </w:r>
      <w:r w:rsidRPr="00627ED1">
        <w:rPr>
          <w:highlight w:val="cyan"/>
        </w:rPr>
        <w:t>Shoghi Effendi</w:t>
      </w:r>
      <w:r w:rsidRPr="00627ED1">
        <w:t xml:space="preserve">. One of the dreams entertained by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was to become a member of the Universal House of Justice. He knew that if there were to be an election of this body, he would most likely be elected, as he was one of the foremost teachers</w:t>
      </w:r>
      <w:r w:rsidRPr="00627ED1">
        <w:rPr>
          <w:rStyle w:val="structurepagenumber"/>
        </w:rPr>
        <w:t xml:space="preserve"> &lt;page 335</w:t>
      </w:r>
      <w:r w:rsidR="00B777C2">
        <w:rPr>
          <w:rStyle w:val="structurepagenumber"/>
        </w:rPr>
        <w:t>/&gt;</w:t>
      </w:r>
      <w:r w:rsidR="00C57E99">
        <w:t xml:space="preserve"> </w:t>
      </w:r>
      <w:r w:rsidRPr="00627ED1">
        <w:t>of the Faith in Persia and well-known even in some communities in the West.</w:t>
      </w:r>
    </w:p>
    <w:p w14:paraId="103DEF94"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11</w:t>
      </w:r>
      <w:r>
        <w:rPr>
          <w:rStyle w:val="structure"/>
        </w:rPr>
        <w:t>—en_19920000/</w:t>
      </w:r>
      <w:r w:rsidRPr="00A9368A">
        <w:rPr>
          <w:rStyle w:val="structurevisible"/>
        </w:rPr>
        <w:t>&gt;</w:t>
      </w:r>
    </w:p>
    <w:p w14:paraId="331CB092" w14:textId="77777777" w:rsidR="00C57E99" w:rsidRDefault="00C57E99" w:rsidP="00C57E99">
      <w:pPr>
        <w:pStyle w:val="Bodycont"/>
      </w:pPr>
      <w:r w:rsidRPr="000C7039">
        <w:rPr>
          <w:highlight w:val="yellow"/>
        </w:rPr>
        <w:t>Á</w:t>
      </w:r>
      <w:r w:rsidR="00627ED1" w:rsidRPr="00627ED1">
        <w:rPr>
          <w:highlight w:val="yellow"/>
        </w:rPr>
        <w:t>v</w:t>
      </w:r>
      <w:r w:rsidRPr="000C7039">
        <w:rPr>
          <w:highlight w:val="yellow"/>
        </w:rPr>
        <w:t>á</w:t>
      </w:r>
      <w:r w:rsidR="00627ED1" w:rsidRPr="00627ED1">
        <w:rPr>
          <w:highlight w:val="yellow"/>
        </w:rPr>
        <w:t>rih</w:t>
      </w:r>
      <w:r w:rsidR="00627ED1" w:rsidRPr="00627ED1">
        <w:t xml:space="preserve"> was an outright hypocrite who had endeared himself to the friends. This he did by writing letters, full of loving exhortation couched in moving language, which he used to disseminate among the believers in both the East and the West. He wrote one such letter in April 1923 addressed to the annual Convention of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rPr>
          <w:highlight w:val="yellow"/>
        </w:rPr>
        <w:t>s</w:t>
      </w:r>
      <w:r w:rsidR="00627ED1" w:rsidRPr="00627ED1">
        <w:t xml:space="preserve"> of the United States of America. Although he had no faith in </w:t>
      </w:r>
      <w:r w:rsidR="00627ED1" w:rsidRPr="00627ED1">
        <w:rPr>
          <w:highlight w:val="cyan"/>
        </w:rPr>
        <w:t>Shoghi Effendi</w:t>
      </w:r>
      <w:r w:rsidR="00627ED1" w:rsidRPr="00627ED1">
        <w:t xml:space="preserve"> and was about to undermine his position as the Guardian of the Faith, yet he used to write to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communities extolling his station in superlative terms and urged the friends to turn to him and remain steadfast in the Covenant.</w:t>
      </w:r>
    </w:p>
    <w:p w14:paraId="6EAEA688"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12</w:t>
      </w:r>
      <w:r>
        <w:rPr>
          <w:rStyle w:val="structure"/>
        </w:rPr>
        <w:t>—en_19920000/</w:t>
      </w:r>
      <w:r w:rsidRPr="00A9368A">
        <w:rPr>
          <w:rStyle w:val="structurevisible"/>
        </w:rPr>
        <w:t>&gt;</w:t>
      </w:r>
    </w:p>
    <w:p w14:paraId="3D3792E9" w14:textId="77777777" w:rsidR="00C57E99" w:rsidRDefault="00627ED1" w:rsidP="00C57E99">
      <w:pPr>
        <w:pStyle w:val="Bodycont"/>
      </w:pPr>
      <w:r w:rsidRPr="00627ED1">
        <w:t xml:space="preserve">Considering himself to be an erudite and knowledgeable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and regarding </w:t>
      </w:r>
      <w:r w:rsidRPr="00627ED1">
        <w:rPr>
          <w:highlight w:val="cyan"/>
        </w:rPr>
        <w:t>Shoghi Effendi</w:t>
      </w:r>
      <w:r w:rsidRPr="00627ED1">
        <w:t xml:space="preserve"> as young and inexperienced,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advised him in Haifa to arrange for the establishment of the Universal House of Justice at an early stage. </w:t>
      </w:r>
      <w:r w:rsidRPr="00627ED1">
        <w:rPr>
          <w:highlight w:val="cyan"/>
        </w:rPr>
        <w:t>Shoghi Effendi</w:t>
      </w:r>
      <w:r w:rsidRPr="00627ED1">
        <w:t xml:space="preserve"> clearly explained to him that the election of that body had to wait until such time as local and national Spiritual Assemblies could be formed in various countries and were fully functioning. But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was not satisfied with this explanation and was still determined to press his point of view.</w:t>
      </w:r>
    </w:p>
    <w:p w14:paraId="180BD6E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13</w:t>
      </w:r>
      <w:r>
        <w:rPr>
          <w:rStyle w:val="structure"/>
        </w:rPr>
        <w:t>—en_19920000/</w:t>
      </w:r>
      <w:r w:rsidRPr="00A9368A">
        <w:rPr>
          <w:rStyle w:val="structurevisible"/>
        </w:rPr>
        <w:t>&gt;</w:t>
      </w:r>
    </w:p>
    <w:p w14:paraId="193F2E3D" w14:textId="77777777" w:rsidR="00C57E99" w:rsidRDefault="00627ED1" w:rsidP="00C57E99">
      <w:pPr>
        <w:pStyle w:val="Bodycont"/>
      </w:pPr>
      <w:r w:rsidRPr="00627ED1">
        <w:t xml:space="preserve">After </w:t>
      </w:r>
      <w:r w:rsidR="00C57E99" w:rsidRPr="000C7039">
        <w:rPr>
          <w:highlight w:val="yellow"/>
        </w:rPr>
        <w:t>Á</w:t>
      </w:r>
      <w:r w:rsidRPr="00627ED1">
        <w:rPr>
          <w:highlight w:val="yellow"/>
        </w:rPr>
        <w:t>v</w:t>
      </w:r>
      <w:r w:rsidR="00C57E99" w:rsidRPr="000C7039">
        <w:rPr>
          <w:highlight w:val="yellow"/>
        </w:rPr>
        <w:t>á</w:t>
      </w:r>
      <w:r w:rsidRPr="00627ED1">
        <w:rPr>
          <w:highlight w:val="yellow"/>
        </w:rPr>
        <w:t>rih’s</w:t>
      </w:r>
      <w:r w:rsidRPr="00627ED1">
        <w:t xml:space="preserve"> short stay in the Holy Land, </w:t>
      </w:r>
      <w:r w:rsidRPr="00627ED1">
        <w:rPr>
          <w:highlight w:val="cyan"/>
        </w:rPr>
        <w:t>Shoghi Effendi</w:t>
      </w:r>
      <w:r w:rsidRPr="00627ED1">
        <w:t xml:space="preserve"> advised him to proceed to England where he was to help the believers deepen their knowledge of the Faith. He arrived there some time in January 1923, and after a short stay he went to Egypt where he succeeded in publishing two volumes of the book</w:t>
      </w:r>
      <w:r w:rsidRPr="00627ED1">
        <w:rPr>
          <w:rStyle w:val="FootnoteReference"/>
        </w:rPr>
        <w:footnoteReference w:id="531"/>
      </w:r>
      <w:r w:rsidRPr="00627ED1">
        <w:t xml:space="preserve"> he had written on the history of the Faith. He achieved this aim with the help of certain believers early in September 1923.</w:t>
      </w:r>
    </w:p>
    <w:p w14:paraId="27DD8BFD"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14</w:t>
      </w:r>
      <w:r>
        <w:rPr>
          <w:rStyle w:val="structure"/>
        </w:rPr>
        <w:t>—en_19920000/</w:t>
      </w:r>
      <w:r w:rsidRPr="00A9368A">
        <w:rPr>
          <w:rStyle w:val="structurevisible"/>
        </w:rPr>
        <w:t>&gt;</w:t>
      </w:r>
    </w:p>
    <w:p w14:paraId="79503ABB" w14:textId="77777777" w:rsidR="00C57E99" w:rsidRDefault="00627ED1" w:rsidP="00C57E99">
      <w:pPr>
        <w:pStyle w:val="Bodycont"/>
      </w:pPr>
      <w:r w:rsidRPr="00627ED1">
        <w:t xml:space="preserve">During the few months that he remained in Cairo, he created dissension and disunity among the believers to such an extent that the Spiritual Assembly of Cairo complained to </w:t>
      </w:r>
      <w:r w:rsidRPr="00627ED1">
        <w:rPr>
          <w:highlight w:val="cyan"/>
        </w:rPr>
        <w:t>Shoghi Effendi</w:t>
      </w:r>
      <w:r w:rsidRPr="00627ED1">
        <w:t xml:space="preserve">. Thus he was again invited to go to the Holy Land.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questioned the authenticity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but was satisfied with it when he was shown the original copy in </w:t>
      </w:r>
      <w:r w:rsidRPr="00627ED1">
        <w:rPr>
          <w:highlight w:val="yellow"/>
        </w:rPr>
        <w:t>ʿAbdu’l-Bah</w:t>
      </w:r>
      <w:r w:rsidR="00C57E99" w:rsidRPr="007C5354">
        <w:rPr>
          <w:highlight w:val="yellow"/>
        </w:rPr>
        <w:t>á</w:t>
      </w:r>
      <w:r w:rsidRPr="00627ED1">
        <w:rPr>
          <w:highlight w:val="yellow"/>
        </w:rPr>
        <w:t>’s</w:t>
      </w:r>
      <w:r w:rsidRPr="00627ED1">
        <w:t xml:space="preserve"> handwriting. He then met with the Greatest Holy Leaf and reiterated to her his opinion that </w:t>
      </w:r>
      <w:r w:rsidRPr="00627ED1">
        <w:rPr>
          <w:highlight w:val="cyan"/>
        </w:rPr>
        <w:t>Shoghi Effendi</w:t>
      </w:r>
      <w:r w:rsidRPr="00627ED1">
        <w:t xml:space="preserve"> should be advised to call for the election of the Universal House of Justice. He is reported to have uttered a veiled threat that if his demand were not acted upon, he would have no choice but to arouse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 to rebel against the Guardian.</w:t>
      </w:r>
    </w:p>
    <w:p w14:paraId="15E9FF4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15</w:t>
      </w:r>
      <w:r>
        <w:rPr>
          <w:rStyle w:val="structure"/>
        </w:rPr>
        <w:t>—en_19920000/</w:t>
      </w:r>
      <w:r w:rsidRPr="00A9368A">
        <w:rPr>
          <w:rStyle w:val="structurevisible"/>
        </w:rPr>
        <w:t>&gt;</w:t>
      </w:r>
    </w:p>
    <w:p w14:paraId="4CF27366" w14:textId="77777777" w:rsidR="00C57E99" w:rsidRDefault="00627ED1" w:rsidP="00C57E99">
      <w:pPr>
        <w:pStyle w:val="Bodycont"/>
      </w:pPr>
      <w:r w:rsidRPr="00627ED1">
        <w:t>In the meantime, he wrote letters to the believers expressing his dissatisfaction with the way the affairs of the Cause were being</w:t>
      </w:r>
      <w:r w:rsidRPr="00627ED1">
        <w:rPr>
          <w:rStyle w:val="structurepagenumber"/>
        </w:rPr>
        <w:t xml:space="preserve"> &lt;page 336</w:t>
      </w:r>
      <w:r w:rsidR="00B777C2">
        <w:rPr>
          <w:rStyle w:val="structurepagenumber"/>
        </w:rPr>
        <w:t>/&gt;</w:t>
      </w:r>
      <w:r w:rsidR="00C57E99">
        <w:t xml:space="preserve"> </w:t>
      </w:r>
      <w:r w:rsidRPr="00627ED1">
        <w:t xml:space="preserve">conducted. When he arrived in Persia, he began propagating his misconceived ideas aimed at creating division among the friends there. In May 1924 the Spiritual Assembly of </w:t>
      </w:r>
      <w:r w:rsidR="00C57E99" w:rsidRPr="000C7039">
        <w:rPr>
          <w:highlight w:val="yellow"/>
        </w:rPr>
        <w:t>Ṭ</w:t>
      </w:r>
      <w:r w:rsidRPr="00627ED1">
        <w:rPr>
          <w:highlight w:val="yellow"/>
        </w:rPr>
        <w:t>ihr</w:t>
      </w:r>
      <w:r w:rsidR="00C57E99" w:rsidRPr="000C7039">
        <w:rPr>
          <w:highlight w:val="yellow"/>
        </w:rPr>
        <w:t>á</w:t>
      </w:r>
      <w:r w:rsidRPr="00627ED1">
        <w:rPr>
          <w:highlight w:val="yellow"/>
        </w:rPr>
        <w:t>n</w:t>
      </w:r>
      <w:r w:rsidRPr="00627ED1">
        <w:t xml:space="preserve"> sought guidance from the Guardian as to how to deal with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The response was that the friends must be protected from his misguided intentions, and a few days later the Greatest Holy Leaf sent the following message to the Trustee of the </w:t>
      </w:r>
      <w:r w:rsidR="00C57E99" w:rsidRPr="000C7039">
        <w:rPr>
          <w:highlight w:val="yellow"/>
        </w:rPr>
        <w:t>Ḥ</w:t>
      </w:r>
      <w:r w:rsidRPr="00627ED1">
        <w:rPr>
          <w:highlight w:val="yellow"/>
        </w:rPr>
        <w:t>uq</w:t>
      </w:r>
      <w:r w:rsidR="00C57E99" w:rsidRPr="000C7039">
        <w:rPr>
          <w:highlight w:val="yellow"/>
        </w:rPr>
        <w:t>ú</w:t>
      </w:r>
      <w:r w:rsidRPr="00627ED1">
        <w:rPr>
          <w:highlight w:val="yellow"/>
        </w:rPr>
        <w:t>qu’ll</w:t>
      </w:r>
      <w:r w:rsidR="00C57E99" w:rsidRPr="000C7039">
        <w:rPr>
          <w:highlight w:val="yellow"/>
        </w:rPr>
        <w:t>á</w:t>
      </w:r>
      <w:r w:rsidRPr="00627ED1">
        <w:rPr>
          <w:highlight w:val="yellow"/>
        </w:rPr>
        <w:t>h</w:t>
      </w:r>
      <w:r w:rsidRPr="00627ED1">
        <w:t xml:space="preserve">, </w:t>
      </w:r>
      <w:r w:rsidR="00C57E99" w:rsidRPr="00E8259C">
        <w:rPr>
          <w:highlight w:val="yellow"/>
        </w:rPr>
        <w:t>Ḥá</w:t>
      </w:r>
      <w:r w:rsidRPr="00627ED1">
        <w:rPr>
          <w:highlight w:val="yellow"/>
        </w:rPr>
        <w:t>j</w:t>
      </w:r>
      <w:r w:rsidR="00C57E99" w:rsidRPr="00E8259C">
        <w:rPr>
          <w:highlight w:val="yellow"/>
        </w:rPr>
        <w:t>í</w:t>
      </w:r>
      <w:r w:rsidRPr="00627ED1">
        <w:rPr>
          <w:highlight w:val="yellow"/>
        </w:rPr>
        <w:t xml:space="preserve"> Abu’l-</w:t>
      </w:r>
      <w:r w:rsidR="00C57E99" w:rsidRPr="00E8259C">
        <w:rPr>
          <w:highlight w:val="yellow"/>
        </w:rPr>
        <w:t>Ḥ</w:t>
      </w:r>
      <w:r w:rsidRPr="00627ED1">
        <w:rPr>
          <w:highlight w:val="yellow"/>
        </w:rPr>
        <w:t>asan</w:t>
      </w:r>
      <w:r w:rsidRPr="00627ED1">
        <w:t xml:space="preserve"> entitled </w:t>
      </w:r>
      <w:r w:rsidRPr="00627ED1">
        <w:rPr>
          <w:highlight w:val="yellow"/>
        </w:rPr>
        <w:t>Am</w:t>
      </w:r>
      <w:r w:rsidR="00C57E99" w:rsidRPr="000C7039">
        <w:rPr>
          <w:highlight w:val="yellow"/>
        </w:rPr>
        <w:t>í</w:t>
      </w:r>
      <w:r w:rsidRPr="00627ED1">
        <w:rPr>
          <w:highlight w:val="yellow"/>
        </w:rPr>
        <w:t>n</w:t>
      </w:r>
      <w:r w:rsidRPr="00627ED1">
        <w:t>.</w:t>
      </w:r>
    </w:p>
    <w:p w14:paraId="0C41E38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16</w:t>
      </w:r>
      <w:r>
        <w:rPr>
          <w:rStyle w:val="structure"/>
        </w:rPr>
        <w:t>—en_19920000/</w:t>
      </w:r>
      <w:r w:rsidRPr="00A9368A">
        <w:rPr>
          <w:rStyle w:val="structurevisible"/>
        </w:rPr>
        <w:t>&gt;</w:t>
      </w:r>
    </w:p>
    <w:p w14:paraId="56C272DB" w14:textId="77777777" w:rsidR="00C57E99" w:rsidRPr="00FD6EBE" w:rsidRDefault="00C57E99" w:rsidP="00C57E99">
      <w:pPr>
        <w:pStyle w:val="Quote1st"/>
        <w:rPr>
          <w:rStyle w:val="quoteknownauthor"/>
        </w:rPr>
      </w:pPr>
      <w:r w:rsidRPr="00B43268">
        <w:rPr>
          <w:rStyle w:val="structurevisible"/>
        </w:rPr>
        <w:t>&lt;</w:t>
      </w:r>
      <w:r w:rsidRPr="00B43268">
        <w:rPr>
          <w:rStyle w:val="structure"/>
        </w:rPr>
        <w:t>cit Bahiyyih_%►%_%_%►%_%_%—en_%—%_%</w:t>
      </w:r>
      <w:r w:rsidRPr="00B43268">
        <w:rPr>
          <w:rStyle w:val="structurevisible"/>
        </w:rPr>
        <w:t>&gt;</w:t>
      </w:r>
      <w:r w:rsidR="00627ED1" w:rsidRPr="00627ED1">
        <w:rPr>
          <w:rStyle w:val="quoteknownauthor"/>
        </w:rPr>
        <w:t xml:space="preserve">»The question of </w:t>
      </w:r>
      <w:r w:rsidR="00627ED1" w:rsidRPr="00627ED1">
        <w:rPr>
          <w:rStyle w:val="quoteknownauthor"/>
          <w:highlight w:val="yellow"/>
        </w:rPr>
        <w:t>Ávárih</w:t>
      </w:r>
      <w:r w:rsidR="00627ED1" w:rsidRPr="00627ED1">
        <w:rPr>
          <w:rStyle w:val="quoteknownauthor"/>
        </w:rPr>
        <w:t xml:space="preserve"> has surely come to your attention. In spite of the fact that last year, the first time that he visited this sacred Spot, he was shown the greatest kindness and love, and he was the object of every consideration and care, and everything was done to help him in every way; that when he left for Europe, as the reason for his visit was to teach the Faith, and he was favoured and praised by the Guardian, the friends in England showed him reverence to what was really an exaggerated degree, and received him with the warmest hospitality -- that is, no one failed in showing him the utmost regard -- still, when he returned to Cairo and busied himself with publishing his book, as it became apparent later on, he put the Assembly and the friends at odds, stirred up the mischief himself and then secretly wrote here and there that there was trouble in Cairo, and presented the situation so as to further his own ends.</w:t>
      </w:r>
    </w:p>
    <w:p w14:paraId="7CBD19F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17</w:t>
      </w:r>
      <w:r w:rsidRPr="00627ED1">
        <w:rPr>
          <w:rStyle w:val="structure"/>
        </w:rPr>
        <w:t>—en_19920000/</w:t>
      </w:r>
      <w:r w:rsidRPr="00627ED1">
        <w:rPr>
          <w:rStyle w:val="structurevisible"/>
        </w:rPr>
        <w:t>&gt;</w:t>
      </w:r>
    </w:p>
    <w:p w14:paraId="7D9A13D6" w14:textId="77777777" w:rsidR="00C57E99" w:rsidRPr="00FD6EBE" w:rsidRDefault="00627ED1" w:rsidP="00C57E99">
      <w:pPr>
        <w:pStyle w:val="Quotecont"/>
        <w:rPr>
          <w:rStyle w:val="quoteknownauthor"/>
        </w:rPr>
      </w:pPr>
      <w:r w:rsidRPr="00627ED1">
        <w:rPr>
          <w:rStyle w:val="quoteknownauthor"/>
        </w:rPr>
        <w:t xml:space="preserve">The beloved Guardian at once laid hold of every possible means to quiet the dissension in Cairo, but it proved impossible because </w:t>
      </w:r>
      <w:r w:rsidRPr="00627ED1">
        <w:rPr>
          <w:rStyle w:val="quoteknownauthor"/>
          <w:highlight w:val="yellow"/>
        </w:rPr>
        <w:t>Ávárih</w:t>
      </w:r>
      <w:r w:rsidRPr="00627ED1">
        <w:rPr>
          <w:rStyle w:val="quoteknownauthor"/>
        </w:rPr>
        <w:t>, using all kinds of devices, prevented the reconciliation of the Assembly and the friends in that city. When the Guardian could endure this no longer and there was nothing more that he could do, with deep regret he left the Holy Land. His letter clearly shows how heavy was his heart.</w:t>
      </w:r>
    </w:p>
    <w:p w14:paraId="1AF7E35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18</w:t>
      </w:r>
      <w:r w:rsidRPr="00627ED1">
        <w:rPr>
          <w:rStyle w:val="structure"/>
        </w:rPr>
        <w:t>—en_19920000/</w:t>
      </w:r>
      <w:r w:rsidRPr="00627ED1">
        <w:rPr>
          <w:rStyle w:val="structurevisible"/>
        </w:rPr>
        <w:t>&gt;</w:t>
      </w:r>
    </w:p>
    <w:p w14:paraId="32DA52E8" w14:textId="77777777" w:rsidR="00C57E99" w:rsidRPr="00FD6EBE" w:rsidRDefault="00627ED1" w:rsidP="00C57E99">
      <w:pPr>
        <w:pStyle w:val="Quotecont"/>
        <w:rPr>
          <w:rStyle w:val="quoteknownauthor"/>
        </w:rPr>
      </w:pPr>
      <w:r w:rsidRPr="00627ED1">
        <w:rPr>
          <w:rStyle w:val="quoteknownauthor"/>
        </w:rPr>
        <w:t xml:space="preserve">Later, </w:t>
      </w:r>
      <w:r w:rsidRPr="00627ED1">
        <w:rPr>
          <w:rStyle w:val="quoteknownauthor"/>
          <w:highlight w:val="yellow"/>
        </w:rPr>
        <w:t>Ávárih</w:t>
      </w:r>
      <w:r w:rsidRPr="00627ED1">
        <w:rPr>
          <w:rStyle w:val="quoteknownauthor"/>
        </w:rPr>
        <w:t xml:space="preserve"> left Egypt and came again to the Holy Land, and the interesting thing is that the moment he left, the misunderstandings among the friends in Cairo disappeared, and </w:t>
      </w:r>
      <w:r w:rsidRPr="00627ED1">
        <w:rPr>
          <w:rStyle w:val="quoteknownauthor"/>
          <w:highlight w:val="yellow"/>
        </w:rPr>
        <w:t>Bahá’í</w:t>
      </w:r>
      <w:r w:rsidRPr="00627ED1">
        <w:rPr>
          <w:rStyle w:val="quoteknownauthor"/>
        </w:rPr>
        <w:t xml:space="preserve"> affairs went forward again in proper fashion, so that it became perfectly clear that he had been the cause of the disruption.</w:t>
      </w:r>
    </w:p>
    <w:p w14:paraId="7CAB6C3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19</w:t>
      </w:r>
      <w:r w:rsidRPr="00627ED1">
        <w:rPr>
          <w:rStyle w:val="structure"/>
        </w:rPr>
        <w:t>—en_19920000/</w:t>
      </w:r>
      <w:r w:rsidRPr="00627ED1">
        <w:rPr>
          <w:rStyle w:val="structurevisible"/>
        </w:rPr>
        <w:t>&gt;</w:t>
      </w:r>
    </w:p>
    <w:p w14:paraId="576457D2" w14:textId="77777777" w:rsidR="00C57E99" w:rsidRPr="00FD6EBE" w:rsidRDefault="00627ED1" w:rsidP="00C57E99">
      <w:pPr>
        <w:pStyle w:val="Quotecont"/>
        <w:rPr>
          <w:rStyle w:val="quoteknownauthor"/>
        </w:rPr>
      </w:pPr>
      <w:r w:rsidRPr="00627ED1">
        <w:rPr>
          <w:rStyle w:val="quoteknownauthor"/>
        </w:rPr>
        <w:t xml:space="preserve">From here, too, he began to send out letters, and it would only grieve you to tell of the falsehoods and calumnies they contained. In </w:t>
      </w:r>
      <w:r w:rsidRPr="00627ED1">
        <w:rPr>
          <w:rStyle w:val="quoteknownauthor"/>
          <w:highlight w:val="lightGray"/>
        </w:rPr>
        <w:t>Beirut</w:t>
      </w:r>
      <w:r w:rsidRPr="00627ED1">
        <w:rPr>
          <w:rStyle w:val="quoteknownauthor"/>
        </w:rPr>
        <w:t xml:space="preserve">, too, his talks and his actions were the same, and he spread the word that, God forbid, there is dissension everywhere. Accordingly, in order to protect the Cause of God, a telegram was sent to </w:t>
      </w:r>
      <w:r w:rsidRPr="00627ED1">
        <w:rPr>
          <w:rStyle w:val="quoteknownauthor"/>
          <w:highlight w:val="yellow"/>
        </w:rPr>
        <w:t>Ba</w:t>
      </w:r>
      <w:r w:rsidRPr="00627ED1">
        <w:rPr>
          <w:rStyle w:val="quoteknownauthor"/>
          <w:rFonts w:hint="eastAsia"/>
          <w:highlight w:val="yellow"/>
        </w:rPr>
        <w:t></w:t>
      </w:r>
      <w:r w:rsidRPr="00627ED1">
        <w:rPr>
          <w:rStyle w:val="quoteknownauthor"/>
          <w:highlight w:val="yellow"/>
        </w:rPr>
        <w:t>dád</w:t>
      </w:r>
      <w:r w:rsidRPr="00627ED1">
        <w:rPr>
          <w:rStyle w:val="quoteknownauthor"/>
        </w:rPr>
        <w:t xml:space="preserve">, citing these words of the Ancient Beauty -- exalted be His glory: </w:t>
      </w:r>
      <w:r w:rsidRPr="00627ED1">
        <w:rPr>
          <w:rStyle w:val="structurevisible"/>
        </w:rPr>
        <w:t>&lt;</w:t>
      </w:r>
      <w:r w:rsidRPr="00627ED1">
        <w:rPr>
          <w:rStyle w:val="structure"/>
        </w:rPr>
        <w:t>cit Bah_%►%_%_%►%_%_%—en_%—%_%</w:t>
      </w:r>
      <w:r w:rsidRPr="00627ED1">
        <w:rPr>
          <w:rStyle w:val="structurevisible"/>
        </w:rPr>
        <w:t>&gt;</w:t>
      </w:r>
      <w:r w:rsidRPr="00627ED1">
        <w:rPr>
          <w:rStyle w:val="quotebahaiscripture"/>
        </w:rPr>
        <w:t>›Place not your trust in every new arrival, and believe not every speaker.‹</w:t>
      </w:r>
      <w:r w:rsidRPr="00627ED1">
        <w:rPr>
          <w:rStyle w:val="structurevisible"/>
        </w:rPr>
        <w:t>&lt;/</w:t>
      </w:r>
      <w:r w:rsidRPr="00627ED1">
        <w:rPr>
          <w:rStyle w:val="structure"/>
        </w:rPr>
        <w:t>cit</w:t>
      </w:r>
      <w:r w:rsidRPr="00627ED1">
        <w:rPr>
          <w:rStyle w:val="structurevisible"/>
        </w:rPr>
        <w:t>&gt;</w:t>
      </w:r>
      <w:r w:rsidRPr="00627ED1">
        <w:rPr>
          <w:rStyle w:val="quoteknownauthor"/>
        </w:rPr>
        <w:t xml:space="preserve"> As a result, when he reached </w:t>
      </w:r>
      <w:r w:rsidRPr="00627ED1">
        <w:rPr>
          <w:rStyle w:val="quoteknownauthor"/>
          <w:highlight w:val="yellow"/>
        </w:rPr>
        <w:t>Ba</w:t>
      </w:r>
      <w:r w:rsidR="00116523">
        <w:rPr>
          <w:rStyle w:val="quoteknownauthor"/>
          <w:highlight w:val="yellow"/>
        </w:rPr>
        <w:t></w:t>
      </w:r>
      <w:r w:rsidRPr="00627ED1">
        <w:rPr>
          <w:rStyle w:val="quoteknownauthor"/>
          <w:highlight w:val="yellow"/>
        </w:rPr>
        <w:t>dád</w:t>
      </w:r>
      <w:r w:rsidRPr="00627ED1">
        <w:rPr>
          <w:rStyle w:val="quoteknownauthor"/>
        </w:rPr>
        <w:t>, and wished to stir up mischief there, the friends, with great dignity and firmness, restrained him, and avoided his company.</w:t>
      </w:r>
    </w:p>
    <w:p w14:paraId="3F89F04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20</w:t>
      </w:r>
      <w:r w:rsidRPr="00627ED1">
        <w:rPr>
          <w:rStyle w:val="structure"/>
        </w:rPr>
        <w:t>—en_19920000/</w:t>
      </w:r>
      <w:r w:rsidRPr="00627ED1">
        <w:rPr>
          <w:rStyle w:val="structurevisible"/>
        </w:rPr>
        <w:t>&gt;</w:t>
      </w:r>
    </w:p>
    <w:p w14:paraId="29D3973B" w14:textId="77777777" w:rsidR="00C57E99" w:rsidRDefault="00627ED1" w:rsidP="00C57E99">
      <w:pPr>
        <w:pStyle w:val="Quotecont"/>
      </w:pPr>
      <w:r w:rsidRPr="00627ED1">
        <w:rPr>
          <w:rStyle w:val="quoteknownauthor"/>
        </w:rPr>
        <w:t>The point is that although such talk and such behaviour have no effect and no importance whatsoever, and do not merit our attention, still this disloyalty of his in these days of trial and sorrow is such that, unable to</w:t>
      </w:r>
      <w:r w:rsidRPr="00627ED1">
        <w:rPr>
          <w:rStyle w:val="structurepagenumber"/>
        </w:rPr>
        <w:t xml:space="preserve"> &lt;page 337</w:t>
      </w:r>
      <w:r w:rsidR="00B777C2">
        <w:rPr>
          <w:rStyle w:val="structurepagenumber"/>
        </w:rPr>
        <w:t>/&gt;</w:t>
      </w:r>
      <w:r w:rsidRPr="00627ED1">
        <w:rPr>
          <w:rStyle w:val="quoteknownauthor"/>
        </w:rPr>
        <w:t xml:space="preserve"> bear the situation any longer, this grieved and helpless one has felt obliged to set down a brief account of what actually took place.«</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32"/>
      </w:r>
    </w:p>
    <w:p w14:paraId="355D7831"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21</w:t>
      </w:r>
      <w:r>
        <w:rPr>
          <w:rStyle w:val="structure"/>
        </w:rPr>
        <w:t>—en_19920000/</w:t>
      </w:r>
      <w:r w:rsidRPr="00A9368A">
        <w:rPr>
          <w:rStyle w:val="structurevisible"/>
        </w:rPr>
        <w:t>&gt;</w:t>
      </w:r>
    </w:p>
    <w:p w14:paraId="5DD8CDC2" w14:textId="77777777" w:rsidR="00C57E99" w:rsidRDefault="00627ED1" w:rsidP="00C57E99">
      <w:pPr>
        <w:pStyle w:val="Bodyafterquote"/>
      </w:pPr>
      <w:r w:rsidRPr="00627ED1">
        <w:t xml:space="preserve">This clear violation of the Covenant isolated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from the believers. Even his wife left him and refused to associate with him. Soon he changed his tactics and wrote a series of letters to various members of </w:t>
      </w:r>
      <w:r w:rsidRPr="00627ED1">
        <w:rPr>
          <w:highlight w:val="yellow"/>
        </w:rPr>
        <w:t>ʿAbdu’l-Bah</w:t>
      </w:r>
      <w:r w:rsidR="00C57E99" w:rsidRPr="007C5354">
        <w:rPr>
          <w:highlight w:val="yellow"/>
        </w:rPr>
        <w:t>á</w:t>
      </w:r>
      <w:r w:rsidRPr="00627ED1">
        <w:rPr>
          <w:highlight w:val="yellow"/>
        </w:rPr>
        <w:t>’s</w:t>
      </w:r>
      <w:r w:rsidRPr="00627ED1">
        <w:t xml:space="preserve"> family saying that there had been misunderstandings and suggested that if </w:t>
      </w:r>
      <w:r w:rsidRPr="00627ED1">
        <w:rPr>
          <w:highlight w:val="cyan"/>
        </w:rPr>
        <w:t>Shoghi Effendi</w:t>
      </w:r>
      <w:r w:rsidRPr="00627ED1">
        <w:t xml:space="preserve"> was willing to arrange an annual income for him, he would be willing to alter his attitude and stop his activities against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615A8323"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22</w:t>
      </w:r>
      <w:r>
        <w:rPr>
          <w:rStyle w:val="structure"/>
        </w:rPr>
        <w:t>—en_19920000/</w:t>
      </w:r>
      <w:r w:rsidRPr="00A9368A">
        <w:rPr>
          <w:rStyle w:val="structurevisible"/>
        </w:rPr>
        <w:t>&gt;</w:t>
      </w:r>
    </w:p>
    <w:p w14:paraId="6865B2A0" w14:textId="77777777" w:rsidR="00C57E99" w:rsidRDefault="00627ED1" w:rsidP="00C57E99">
      <w:pPr>
        <w:pStyle w:val="Bodycont"/>
      </w:pPr>
      <w:r w:rsidRPr="00627ED1">
        <w:t xml:space="preserve">Covenant-breaking is a spiritual disease and those who are affected by it are victims of their own selfish ambitions. It is only through a real awakening of the soul and recognizing one’s transgressions against God that a Covenant-breaker can find the urge to repent, and when the repentant is sincere, God will forgive his past and restore his spiritual health. Indeed, there were a number of Covenant-breakers who were forgiven in this way by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w:t>
      </w:r>
    </w:p>
    <w:p w14:paraId="208286F5"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23</w:t>
      </w:r>
      <w:r>
        <w:rPr>
          <w:rStyle w:val="structure"/>
        </w:rPr>
        <w:t>—en_19920000/</w:t>
      </w:r>
      <w:r w:rsidRPr="00A9368A">
        <w:rPr>
          <w:rStyle w:val="structurevisible"/>
        </w:rPr>
        <w:t>&gt;</w:t>
      </w:r>
    </w:p>
    <w:p w14:paraId="4A802EE2" w14:textId="77777777" w:rsidR="00C57E99" w:rsidRDefault="00627ED1" w:rsidP="00C57E99">
      <w:pPr>
        <w:pStyle w:val="Bodycont"/>
      </w:pPr>
      <w:r w:rsidRPr="00627ED1">
        <w:t xml:space="preserve">However, in the several letters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wrote asking for reinstatement there was no expression of repentance. When there was no positive response to his letters, he unveiled his satanic nature and wrote most abusive letters to </w:t>
      </w:r>
      <w:r w:rsidRPr="00627ED1">
        <w:rPr>
          <w:highlight w:val="cyan"/>
        </w:rPr>
        <w:t>Shoghi Effendi</w:t>
      </w:r>
      <w:r w:rsidRPr="00627ED1">
        <w:t xml:space="preserve"> in which he used rude and offensive language and vowed to destroy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altogether. There was never among the Covenant-breakers during </w:t>
      </w:r>
      <w:r w:rsidRPr="00627ED1">
        <w:rPr>
          <w:highlight w:val="cyan"/>
        </w:rPr>
        <w:t>Shoghi Effendi’s</w:t>
      </w:r>
      <w:r w:rsidRPr="00627ED1">
        <w:t xml:space="preserve"> ministry a man so vile and hypocritical as he.</w:t>
      </w:r>
    </w:p>
    <w:p w14:paraId="329371B0"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24</w:t>
      </w:r>
      <w:r>
        <w:rPr>
          <w:rStyle w:val="structure"/>
        </w:rPr>
        <w:t>—en_19920000/</w:t>
      </w:r>
      <w:r w:rsidRPr="00A9368A">
        <w:rPr>
          <w:rStyle w:val="structurevisible"/>
        </w:rPr>
        <w:t>&gt;</w:t>
      </w:r>
    </w:p>
    <w:p w14:paraId="5D7D41C1" w14:textId="77777777" w:rsidR="00C57E99" w:rsidRDefault="00627ED1" w:rsidP="00C57E99">
      <w:pPr>
        <w:pStyle w:val="Bodycont"/>
      </w:pPr>
      <w:r w:rsidRPr="00627ED1">
        <w:t xml:space="preserve">Covenant-breakers usually oppose the Centre of the Faith, but most of them have claimed to be believers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However, in this case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rebelled against the Faith itself. This he did despite the fact that he had spent more than two decades teaching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had published voluminous writings declaring its truth and testifying to the authenticity of the message of its Founder. He joined hands with the </w:t>
      </w:r>
      <w:r w:rsidRPr="00627ED1">
        <w:rPr>
          <w:highlight w:val="yellow"/>
        </w:rPr>
        <w:t>Muslim</w:t>
      </w:r>
      <w:r w:rsidRPr="00627ED1">
        <w:t xml:space="preserve"> clergy and Christian missionaries in attacking the Faith in Persia. He disseminated far and wide a series of his despicable publications against the Faith. In foul language, he attacked every aspect of the Faith, misrepresented its aims, and uttered slanders about its Central Figures whom he attacked in most distasteful terms. </w:t>
      </w:r>
      <w:r w:rsidR="00C57E99" w:rsidRPr="007A2401">
        <w:rPr>
          <w:rStyle w:val="structurevisible"/>
        </w:rPr>
        <w:t>&lt;</w:t>
      </w:r>
      <w:r w:rsidR="00C57E99" w:rsidRPr="007A2401">
        <w:rPr>
          <w:rStyle w:val="structure"/>
        </w:rPr>
        <w:t>cit Sho_%►%_%_%►%_%_%—en_%—%_%</w:t>
      </w:r>
      <w:r w:rsidR="00C57E99" w:rsidRPr="007A2401">
        <w:rPr>
          <w:rStyle w:val="structurevisible"/>
        </w:rPr>
        <w:t>&gt;</w:t>
      </w:r>
      <w:r w:rsidRPr="00627ED1">
        <w:rPr>
          <w:rStyle w:val="quotebahaiscripture"/>
        </w:rPr>
        <w:t>»The volumes«</w:t>
      </w:r>
      <w:r w:rsidR="00C57E99" w:rsidRPr="007A2401">
        <w:rPr>
          <w:rStyle w:val="structurevisible"/>
        </w:rPr>
        <w:t>&lt;/&gt;</w:t>
      </w:r>
      <w:r w:rsidRPr="00627ED1">
        <w:t xml:space="preserve">, </w:t>
      </w:r>
      <w:r w:rsidRPr="00627ED1">
        <w:rPr>
          <w:highlight w:val="cyan"/>
        </w:rPr>
        <w:t>Shoghi Effendi</w:t>
      </w:r>
      <w:r w:rsidRPr="00627ED1">
        <w:t xml:space="preserve"> writes, </w:t>
      </w:r>
      <w:r w:rsidR="00C57E99" w:rsidRPr="007A2401">
        <w:rPr>
          <w:rStyle w:val="structurevisible"/>
        </w:rPr>
        <w:t>&lt;</w:t>
      </w:r>
      <w:r w:rsidR="00C57E99" w:rsidRPr="007A2401">
        <w:rPr>
          <w:rStyle w:val="structure"/>
        </w:rPr>
        <w:t xml:space="preserve"> </w:t>
      </w:r>
      <w:r w:rsidR="00C57E99" w:rsidRPr="007A2401">
        <w:rPr>
          <w:rStyle w:val="structurevisible"/>
        </w:rPr>
        <w:t>&gt;</w:t>
      </w:r>
      <w:r w:rsidRPr="00627ED1">
        <w:rPr>
          <w:rStyle w:val="quotebahaiscripture"/>
        </w:rPr>
        <w:t>»which a shameless apostate composed and disseminated ... in his brazen efforts not only to disrupt that Order [Administrative Order] but to undermine the very Faith which had conceived it proved ... abortive.«</w:t>
      </w:r>
      <w:r w:rsidR="00C57E99" w:rsidRPr="007A2401">
        <w:rPr>
          <w:rStyle w:val="structurevisible"/>
        </w:rPr>
        <w:t>&lt;/</w:t>
      </w:r>
      <w:r w:rsidR="00C57E99" w:rsidRPr="007A2401">
        <w:rPr>
          <w:rStyle w:val="structure"/>
        </w:rPr>
        <w:t>cit</w:t>
      </w:r>
      <w:r w:rsidR="00C57E99" w:rsidRPr="007A2401">
        <w:rPr>
          <w:rStyle w:val="structurevisible"/>
        </w:rPr>
        <w:t>&gt;</w:t>
      </w:r>
      <w:r w:rsidRPr="00627ED1">
        <w:t xml:space="preserve"> </w:t>
      </w:r>
      <w:r w:rsidRPr="00627ED1">
        <w:rPr>
          <w:rStyle w:val="FootnoteReference"/>
        </w:rPr>
        <w:footnoteReference w:id="533"/>
      </w:r>
    </w:p>
    <w:p w14:paraId="29507AA2"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25</w:t>
      </w:r>
      <w:r>
        <w:rPr>
          <w:rStyle w:val="structure"/>
        </w:rPr>
        <w:t>—en_19920000/</w:t>
      </w:r>
      <w:r w:rsidRPr="00A9368A">
        <w:rPr>
          <w:rStyle w:val="structurevisible"/>
        </w:rPr>
        <w:t>&gt;</w:t>
      </w:r>
    </w:p>
    <w:p w14:paraId="0F7D5373" w14:textId="77777777" w:rsidR="00C57E99" w:rsidRDefault="00627ED1" w:rsidP="00C57E99">
      <w:pPr>
        <w:pStyle w:val="Bodycont"/>
      </w:pPr>
      <w:r w:rsidRPr="00627ED1">
        <w:t xml:space="preserve">In one of his letters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 who had completely ignored the activities of this ignoble man, </w:t>
      </w:r>
      <w:r w:rsidRPr="00627ED1">
        <w:rPr>
          <w:highlight w:val="cyan"/>
        </w:rPr>
        <w:t>Shoghi Effendi</w:t>
      </w:r>
      <w:r w:rsidRPr="00627ED1">
        <w:t xml:space="preserve"> referred to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as a dead body which the surging ocean of the Cause of God</w:t>
      </w:r>
      <w:r w:rsidRPr="00627ED1">
        <w:rPr>
          <w:rStyle w:val="structurepagenumber"/>
        </w:rPr>
        <w:t xml:space="preserve"> &lt;page 338</w:t>
      </w:r>
      <w:r w:rsidR="00B777C2">
        <w:rPr>
          <w:rStyle w:val="structurepagenumber"/>
        </w:rPr>
        <w:t>/&gt;</w:t>
      </w:r>
      <w:r w:rsidR="00C57E99">
        <w:t xml:space="preserve"> </w:t>
      </w:r>
      <w:r w:rsidRPr="00627ED1">
        <w:t xml:space="preserve">had cast upon its shores and thus cleansed itself from its pollution. A few years later, </w:t>
      </w:r>
      <w:r w:rsidRPr="00627ED1">
        <w:rPr>
          <w:highlight w:val="cyan"/>
        </w:rPr>
        <w:t>Shoghi Effendi</w:t>
      </w:r>
      <w:r w:rsidRPr="00627ED1">
        <w:t xml:space="preserve"> introduced the episode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West in these words:</w:t>
      </w:r>
    </w:p>
    <w:p w14:paraId="55F717E7" w14:textId="77777777" w:rsidR="00C57E99" w:rsidRPr="00A9368A" w:rsidRDefault="00C57E99" w:rsidP="00C57E99">
      <w:pPr>
        <w:pStyle w:val="ParCountercont"/>
        <w:framePr w:wrap="notBeside"/>
        <w:rPr>
          <w:rFonts w:eastAsia="Calibri"/>
        </w:rPr>
      </w:pPr>
      <w:r w:rsidRPr="00A9368A">
        <w:rPr>
          <w:rStyle w:val="structurevisible"/>
        </w:rPr>
        <w:t>&lt;</w:t>
      </w:r>
      <w:r>
        <w:rPr>
          <w:rStyle w:val="structure"/>
        </w:rPr>
        <w:t>par TaherzadehA_Covenant_</w:t>
      </w:r>
      <w:r w:rsidRPr="00A9368A">
        <w:rPr>
          <w:rStyle w:val="structureparIDchapcounter"/>
        </w:rPr>
        <w:t>30:</w:t>
      </w:r>
      <w:r w:rsidRPr="00A9368A">
        <w:rPr>
          <w:rStyle w:val="structureparIDparcounter"/>
        </w:rPr>
        <w:t>26</w:t>
      </w:r>
      <w:r>
        <w:rPr>
          <w:rStyle w:val="structure"/>
        </w:rPr>
        <w:t>—en_19920000/</w:t>
      </w:r>
      <w:r w:rsidRPr="00A9368A">
        <w:rPr>
          <w:rStyle w:val="structurevisible"/>
        </w:rPr>
        <w:t>&gt;</w:t>
      </w:r>
    </w:p>
    <w:p w14:paraId="035CCA72" w14:textId="77777777" w:rsidR="00C57E99" w:rsidRPr="00FD6EBE" w:rsidRDefault="00C57E99" w:rsidP="00C57E99">
      <w:pPr>
        <w:pStyle w:val="Quote1st"/>
        <w:rPr>
          <w:rStyle w:val="quotebahaiscripture"/>
        </w:rPr>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»To the Honoured Members of the </w:t>
      </w:r>
      <w:r w:rsidR="00627ED1" w:rsidRPr="00627ED1">
        <w:rPr>
          <w:rStyle w:val="quotebahaiscripture"/>
          <w:highlight w:val="yellow"/>
        </w:rPr>
        <w:t>Bahá’í</w:t>
      </w:r>
      <w:r w:rsidR="00627ED1" w:rsidRPr="00627ED1">
        <w:rPr>
          <w:rStyle w:val="quotebahaiscripture"/>
        </w:rPr>
        <w:t xml:space="preserve"> National Spiritual Assemblies throughout the West.</w:t>
      </w:r>
    </w:p>
    <w:p w14:paraId="19CF1C8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27</w:t>
      </w:r>
      <w:r w:rsidRPr="00627ED1">
        <w:rPr>
          <w:rStyle w:val="structure"/>
        </w:rPr>
        <w:t>—en_19920000/</w:t>
      </w:r>
      <w:r w:rsidRPr="00627ED1">
        <w:rPr>
          <w:rStyle w:val="structurevisible"/>
        </w:rPr>
        <w:t>&gt;</w:t>
      </w:r>
    </w:p>
    <w:p w14:paraId="39855755" w14:textId="77777777" w:rsidR="00C57E99" w:rsidRPr="00FD6EBE" w:rsidRDefault="00627ED1" w:rsidP="00C57E99">
      <w:pPr>
        <w:pStyle w:val="Quotecont"/>
        <w:rPr>
          <w:rStyle w:val="quotebahaiscripture"/>
        </w:rPr>
      </w:pPr>
      <w:r w:rsidRPr="00627ED1">
        <w:rPr>
          <w:rStyle w:val="quotebahaiscripture"/>
        </w:rPr>
        <w:t>My dear fellow-workers:</w:t>
      </w:r>
    </w:p>
    <w:p w14:paraId="4B7422E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28</w:t>
      </w:r>
      <w:r w:rsidRPr="00627ED1">
        <w:rPr>
          <w:rStyle w:val="structure"/>
        </w:rPr>
        <w:t>—en_19920000/</w:t>
      </w:r>
      <w:r w:rsidRPr="00627ED1">
        <w:rPr>
          <w:rStyle w:val="structurevisible"/>
        </w:rPr>
        <w:t>&gt;</w:t>
      </w:r>
    </w:p>
    <w:p w14:paraId="416B0B1F" w14:textId="77777777" w:rsidR="00C57E99" w:rsidRPr="00FD6EBE" w:rsidRDefault="00627ED1" w:rsidP="00C57E99">
      <w:pPr>
        <w:pStyle w:val="Quotecont"/>
        <w:rPr>
          <w:rStyle w:val="quotebahaiscripture"/>
        </w:rPr>
      </w:pPr>
      <w:r w:rsidRPr="00627ED1">
        <w:rPr>
          <w:rStyle w:val="quotebahaiscripture"/>
        </w:rPr>
        <w:t>With feelings of burning indignation I find myself impelled to acquaint you with various events that have recently transpired in Persia. Though in their immediate effect these happenings may prove gravely disquieting to the followers of the Faith in Persia and elsewhere, yet they cannot but eventually contribute to the strengthening and purification of the Cause we steadfastly love and serve.</w:t>
      </w:r>
    </w:p>
    <w:p w14:paraId="429687F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29</w:t>
      </w:r>
      <w:r w:rsidRPr="00627ED1">
        <w:rPr>
          <w:rStyle w:val="structure"/>
        </w:rPr>
        <w:t>—en_19920000/</w:t>
      </w:r>
      <w:r w:rsidRPr="00627ED1">
        <w:rPr>
          <w:rStyle w:val="structurevisible"/>
        </w:rPr>
        <w:t>&gt;</w:t>
      </w:r>
    </w:p>
    <w:p w14:paraId="23EBEC0C" w14:textId="77777777" w:rsidR="00C57E99" w:rsidRPr="00FD6EBE" w:rsidRDefault="00627ED1" w:rsidP="00C57E99">
      <w:pPr>
        <w:pStyle w:val="Quotecont"/>
        <w:rPr>
          <w:rStyle w:val="quotebahaiscripture"/>
        </w:rPr>
      </w:pPr>
      <w:r w:rsidRPr="00627ED1">
        <w:rPr>
          <w:rStyle w:val="quotebahaiscripture"/>
        </w:rPr>
        <w:t xml:space="preserve">I refer to the treacherous conduct of a professed adherent of the teaching of </w:t>
      </w:r>
      <w:r w:rsidRPr="00627ED1">
        <w:rPr>
          <w:rStyle w:val="quotebahaiscripture"/>
          <w:highlight w:val="yellow"/>
        </w:rPr>
        <w:t>Bahá’u’lláh</w:t>
      </w:r>
      <w:r w:rsidRPr="00627ED1">
        <w:rPr>
          <w:rStyle w:val="quotebahaiscripture"/>
        </w:rPr>
        <w:t xml:space="preserve">, by the name of </w:t>
      </w:r>
      <w:r w:rsidRPr="00627ED1">
        <w:rPr>
          <w:rStyle w:val="quotebahaiscripture"/>
          <w:highlight w:val="magenta"/>
        </w:rPr>
        <w:t>ʿAbdu’l-Husayn Avarih</w:t>
      </w:r>
      <w:r w:rsidRPr="00627ED1">
        <w:rPr>
          <w:rStyle w:val="quotebahaiscripture"/>
        </w:rPr>
        <w:t>, hitherto regarded as a respected teacher of the Cause, and not unknown by a few of its followers in Europe. Of a nature and character whom those who have learned to know him well have never ceased to despise, even in the brightest days of his public career in the Cause, he has of late been driven by the force of circumstances which his shortsightedness has gravely miscalculated to throw off the mask which for so many years hid his hideous self.</w:t>
      </w:r>
    </w:p>
    <w:p w14:paraId="2CCB5AD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30</w:t>
      </w:r>
      <w:r w:rsidRPr="00627ED1">
        <w:rPr>
          <w:rStyle w:val="structure"/>
        </w:rPr>
        <w:t>—en_19920000/</w:t>
      </w:r>
      <w:r w:rsidRPr="00627ED1">
        <w:rPr>
          <w:rStyle w:val="structurevisible"/>
        </w:rPr>
        <w:t>&gt;</w:t>
      </w:r>
    </w:p>
    <w:p w14:paraId="10695CE0" w14:textId="77777777" w:rsidR="00C57E99" w:rsidRPr="00FD6EBE" w:rsidRDefault="00627ED1" w:rsidP="00C57E99">
      <w:pPr>
        <w:pStyle w:val="Quotecont"/>
        <w:rPr>
          <w:rStyle w:val="quotebahaiscripture"/>
        </w:rPr>
      </w:pPr>
      <w:r w:rsidRPr="00627ED1">
        <w:rPr>
          <w:rStyle w:val="quotebahaiscripture"/>
        </w:rPr>
        <w:t xml:space="preserve">The sudden removal of the commanding personality of our beloved </w:t>
      </w:r>
      <w:r w:rsidRPr="00627ED1">
        <w:rPr>
          <w:rStyle w:val="quotebahaiscripture"/>
          <w:highlight w:val="yellow"/>
        </w:rPr>
        <w:t>ʿAbdu’l-Bahá</w:t>
      </w:r>
      <w:r w:rsidRPr="00627ED1">
        <w:rPr>
          <w:rStyle w:val="quotebahaiscripture"/>
        </w:rPr>
        <w:t xml:space="preserve">; the confused consternation that seized His followers in the years immediately succeeding His passing; the reputation which to superficial eyes he had acquired by his travels in Europe; the success attending his voluminous compilation of the history of the Cause -- these and other circumstances emboldened him to launch a campaign of insinuation and fraud aiming at the eventual overthrow of the institutions expressly provided by </w:t>
      </w:r>
      <w:r w:rsidRPr="00627ED1">
        <w:rPr>
          <w:rStyle w:val="quotebahaiscripture"/>
          <w:highlight w:val="yellow"/>
        </w:rPr>
        <w:t>Bahá’u’lláh</w:t>
      </w:r>
      <w:r w:rsidRPr="00627ED1">
        <w:rPr>
          <w:rStyle w:val="quotebahaiscripture"/>
        </w:rPr>
        <w:t xml:space="preserve">. He saw clearly his chance in the complete disruption of the Cause to capture the allegiance if not of the whole world-wide </w:t>
      </w:r>
      <w:r w:rsidRPr="00627ED1">
        <w:rPr>
          <w:rStyle w:val="quotebahaiscripture"/>
          <w:highlight w:val="yellow"/>
        </w:rPr>
        <w:t>Bahá’í</w:t>
      </w:r>
      <w:r w:rsidRPr="00627ED1">
        <w:rPr>
          <w:rStyle w:val="quotebahaiscripture"/>
        </w:rPr>
        <w:t xml:space="preserve"> community of at least a considerable section of its followers in the East.</w:t>
      </w:r>
    </w:p>
    <w:p w14:paraId="351CC4A2"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31</w:t>
      </w:r>
      <w:r w:rsidRPr="00627ED1">
        <w:rPr>
          <w:rStyle w:val="structure"/>
        </w:rPr>
        <w:t>—en_19920000/</w:t>
      </w:r>
      <w:r w:rsidRPr="00627ED1">
        <w:rPr>
          <w:rStyle w:val="structurevisible"/>
        </w:rPr>
        <w:t>&gt;</w:t>
      </w:r>
    </w:p>
    <w:p w14:paraId="2BB04ABA" w14:textId="77777777" w:rsidR="00C57E99" w:rsidRPr="00FD6EBE" w:rsidRDefault="00627ED1" w:rsidP="00C57E99">
      <w:pPr>
        <w:pStyle w:val="Quotecont"/>
        <w:rPr>
          <w:rStyle w:val="quotebahaiscripture"/>
        </w:rPr>
      </w:pPr>
      <w:r w:rsidRPr="00627ED1">
        <w:rPr>
          <w:rStyle w:val="quotebahaiscripture"/>
        </w:rPr>
        <w:t xml:space="preserve">No sooner had his evil whisperings reached the ears of the loyal and vigilant followers of </w:t>
      </w:r>
      <w:r w:rsidRPr="00627ED1">
        <w:rPr>
          <w:rStyle w:val="quotebahaiscripture"/>
          <w:highlight w:val="yellow"/>
        </w:rPr>
        <w:t>Bahá’u’lláh</w:t>
      </w:r>
      <w:r w:rsidRPr="00627ED1">
        <w:rPr>
          <w:rStyle w:val="quotebahaiscripture"/>
        </w:rPr>
        <w:t>, than they arose with overwhelming force and unhesitating determination to denounce him as a dangerous enemy seeking to undermine the faith and sap the loyalty of the adherents of the Cause of God. Shunned by the entire body of the believers, abandoned by his life-long and most intimate friends, deserted by his wife, separated from his only child, refused admittance into even his own home, denied of the profit he hoped to derive from the sale and circulation of his book, he found to his utter amazement and remorse his best hopes irretrievably shattered.</w:t>
      </w:r>
    </w:p>
    <w:p w14:paraId="252F8D2D"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32</w:t>
      </w:r>
      <w:r w:rsidRPr="00627ED1">
        <w:rPr>
          <w:rStyle w:val="structure"/>
        </w:rPr>
        <w:t>—en_19920000/</w:t>
      </w:r>
      <w:r w:rsidRPr="00627ED1">
        <w:rPr>
          <w:rStyle w:val="structurevisible"/>
        </w:rPr>
        <w:t>&gt;</w:t>
      </w:r>
    </w:p>
    <w:p w14:paraId="2C47B564" w14:textId="77777777" w:rsidR="00C57E99" w:rsidRPr="00FD6EBE" w:rsidRDefault="00627ED1" w:rsidP="00C57E99">
      <w:pPr>
        <w:pStyle w:val="Quotecont"/>
        <w:rPr>
          <w:rStyle w:val="quotebahaiscripture"/>
        </w:rPr>
      </w:pPr>
      <w:r w:rsidRPr="00627ED1">
        <w:rPr>
          <w:rStyle w:val="quotebahaiscripture"/>
        </w:rPr>
        <w:t>Forsaken and bankrupt, and in desperate rage, he now with startling audacity sought to expose to friend and foe, the futility and hollowness which he attributed to the Cause, thereby revealing the depths of his own</w:t>
      </w:r>
      <w:r w:rsidRPr="00627ED1">
        <w:rPr>
          <w:rStyle w:val="structurepagenumber"/>
        </w:rPr>
        <w:t xml:space="preserve"> &lt;page 339</w:t>
      </w:r>
      <w:r w:rsidR="00B777C2">
        <w:rPr>
          <w:rStyle w:val="structurepagenumber"/>
        </w:rPr>
        <w:t>/&gt;</w:t>
      </w:r>
      <w:r w:rsidRPr="00627ED1">
        <w:rPr>
          <w:rStyle w:val="quotebahaiscripture"/>
        </w:rPr>
        <w:t xml:space="preserve"> degradation and folly. He has with bitter hatred conspired with the fanatical clergy and the orthodox members of foreign Missions in </w:t>
      </w:r>
      <w:r w:rsidRPr="00627ED1">
        <w:rPr>
          <w:rStyle w:val="quotebahaiscripture"/>
          <w:highlight w:val="yellow"/>
        </w:rPr>
        <w:t>Ṭihrán</w:t>
      </w:r>
      <w:r w:rsidRPr="00627ED1">
        <w:rPr>
          <w:rStyle w:val="quotebahaiscripture"/>
        </w:rPr>
        <w:t>, allied himself with every hostile element in the Capital, directed with fiendish subtlety his appeal to the highest dignitaries of the State and sought by every method to secure financial assistance for the furtherance of his aim.</w:t>
      </w:r>
    </w:p>
    <w:p w14:paraId="56068017"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33</w:t>
      </w:r>
      <w:r w:rsidRPr="00627ED1">
        <w:rPr>
          <w:rStyle w:val="structure"/>
        </w:rPr>
        <w:t>—en_19920000/</w:t>
      </w:r>
      <w:r w:rsidRPr="00627ED1">
        <w:rPr>
          <w:rStyle w:val="structurevisible"/>
        </w:rPr>
        <w:t>&gt;</w:t>
      </w:r>
    </w:p>
    <w:p w14:paraId="526CC620" w14:textId="77777777" w:rsidR="00C57E99" w:rsidRPr="00FD6EBE" w:rsidRDefault="00627ED1" w:rsidP="00C57E99">
      <w:pPr>
        <w:pStyle w:val="Quotecont"/>
        <w:rPr>
          <w:rStyle w:val="quotebahaiscripture"/>
        </w:rPr>
      </w:pPr>
      <w:r w:rsidRPr="00627ED1">
        <w:rPr>
          <w:rStyle w:val="quotebahaiscripture"/>
        </w:rPr>
        <w:t xml:space="preserve">Not content with an infamous denunciation of the originality and efficacy of the teachings and principles of the Cause, not satisfied with a rejection of the authenticity of the Will and Testament of </w:t>
      </w:r>
      <w:r w:rsidRPr="00627ED1">
        <w:rPr>
          <w:rStyle w:val="quotebahaiscripture"/>
          <w:highlight w:val="yellow"/>
        </w:rPr>
        <w:t>ʿAbdu’l-Bahá</w:t>
      </w:r>
      <w:r w:rsidRPr="00627ED1">
        <w:rPr>
          <w:rStyle w:val="quotebahaiscripture"/>
        </w:rPr>
        <w:t>, he has dared to attack the exalted person of the Author and Founder of the Faith, and to impute to its Forerunner and true Exemplar the vilest motives and most incredible intentions.</w:t>
      </w:r>
    </w:p>
    <w:p w14:paraId="31F99650"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34</w:t>
      </w:r>
      <w:r w:rsidRPr="00627ED1">
        <w:rPr>
          <w:rStyle w:val="structure"/>
        </w:rPr>
        <w:t>—en_19920000/</w:t>
      </w:r>
      <w:r w:rsidRPr="00627ED1">
        <w:rPr>
          <w:rStyle w:val="structurevisible"/>
        </w:rPr>
        <w:t>&gt;</w:t>
      </w:r>
    </w:p>
    <w:p w14:paraId="4F0848FD" w14:textId="77777777" w:rsidR="00C57E99" w:rsidRPr="00FD6EBE" w:rsidRDefault="00627ED1" w:rsidP="00C57E99">
      <w:pPr>
        <w:pStyle w:val="Quotecont"/>
        <w:rPr>
          <w:rStyle w:val="quotebahaiscripture"/>
        </w:rPr>
      </w:pPr>
      <w:r w:rsidRPr="00627ED1">
        <w:rPr>
          <w:rStyle w:val="quotebahaiscripture"/>
        </w:rPr>
        <w:t xml:space="preserve">He has most malignantly striven to revive the not unfamiliar accusation of representing the true lovers of Persia as the sworn enemies of every form of established authority in that land, the unrelenting disturbers of its peace, the chief obstacles to its unity and the determined wreckers of the venerated faith of </w:t>
      </w:r>
      <w:r w:rsidRPr="00627ED1">
        <w:rPr>
          <w:rStyle w:val="quotebahaiscripture"/>
          <w:highlight w:val="yellow"/>
        </w:rPr>
        <w:t>Islám</w:t>
      </w:r>
      <w:r w:rsidRPr="00627ED1">
        <w:rPr>
          <w:rStyle w:val="quotebahaiscripture"/>
        </w:rPr>
        <w:t>. By every artifice which a sordid and treacherous mind can devise he has sought in the pages of his book to strike terror in the heart of the confident believer, to sow the seeds of doubt in the mind of the well-disposed and friendly, to poison the thoughts of the indifferent and to reinforce the power of the assaulting weapon of the adversary .</w:t>
      </w:r>
    </w:p>
    <w:p w14:paraId="0BE4E828"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35</w:t>
      </w:r>
      <w:r w:rsidRPr="00627ED1">
        <w:rPr>
          <w:rStyle w:val="structure"/>
        </w:rPr>
        <w:t>—en_19920000/</w:t>
      </w:r>
      <w:r w:rsidRPr="00627ED1">
        <w:rPr>
          <w:rStyle w:val="structurevisible"/>
        </w:rPr>
        <w:t>&gt;</w:t>
      </w:r>
    </w:p>
    <w:p w14:paraId="67AAFCA1" w14:textId="77777777" w:rsidR="00C57E99" w:rsidRDefault="00627ED1" w:rsidP="00C57E99">
      <w:pPr>
        <w:pStyle w:val="Quotecont"/>
      </w:pPr>
      <w:r w:rsidRPr="00627ED1">
        <w:rPr>
          <w:rStyle w:val="quotebahaiscripture"/>
        </w:rPr>
        <w:t xml:space="preserve">But, alas! he has laboured in vain, oblivious of the fact that all the pomp and powers of royalty, all the concerted efforts of the mightiest potentates of </w:t>
      </w:r>
      <w:r w:rsidRPr="00627ED1">
        <w:rPr>
          <w:rStyle w:val="quotebahaiscripture"/>
          <w:highlight w:val="yellow"/>
        </w:rPr>
        <w:t>Islám</w:t>
      </w:r>
      <w:r w:rsidRPr="00627ED1">
        <w:rPr>
          <w:rStyle w:val="quotebahaiscripture"/>
        </w:rPr>
        <w:t>, all the ingenious devices to which the cruellest torture-mongers of a cruel race have for well-nigh a century resorted, have proved one and all impotent to stem the tide of the beloved Faith or to extinguish its flame. Surely, if we read the history of this Cause aright, we cannot fail to observe that the East has already witnessed not a few of its sons, of wider experience, of a higher standing, of a greater influence, apostatize their faith, find themselves to their utter consternation lose whatsoever talent they possessed, recede swiftly into the shadows of oblivion and be heard of no more.«</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34"/>
      </w:r>
    </w:p>
    <w:p w14:paraId="25AA8BE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36</w:t>
      </w:r>
      <w:r>
        <w:rPr>
          <w:rStyle w:val="structure"/>
        </w:rPr>
        <w:t>—en_19920000/</w:t>
      </w:r>
      <w:r w:rsidRPr="000D2B16">
        <w:rPr>
          <w:rStyle w:val="structurevisible"/>
        </w:rPr>
        <w:t>&gt;</w:t>
      </w:r>
    </w:p>
    <w:p w14:paraId="1AC4CC9F" w14:textId="77777777" w:rsidR="00C57E99" w:rsidRDefault="00627ED1" w:rsidP="00C57E99">
      <w:pPr>
        <w:pStyle w:val="Bodyafterquote"/>
      </w:pPr>
      <w:r w:rsidRPr="00627ED1">
        <w:t xml:space="preserve">Owing to his political activities,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at one time fell into public disgrace, and at an advanced age was exiled by order of the government to the city of </w:t>
      </w:r>
      <w:r w:rsidRPr="00627ED1">
        <w:rPr>
          <w:highlight w:val="yellow"/>
        </w:rPr>
        <w:t>Yazd</w:t>
      </w:r>
      <w:r w:rsidRPr="00627ED1">
        <w:t xml:space="preserve"> where he lived an ignominious life. </w:t>
      </w:r>
      <w:r w:rsidRPr="00627ED1">
        <w:rPr>
          <w:highlight w:val="cyan"/>
        </w:rPr>
        <w:t>Shoghi Effendi</w:t>
      </w:r>
      <w:r w:rsidRPr="00627ED1">
        <w:t xml:space="preserve"> predicted that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would live to a very old age in order to witness with his own eyes the progress of the Faith throughout the world. Indeed he lived to be about one hundred years of age, and witnessed the rising prestige of the Faith, the inauguration of the Holy Year in 1953, the completion of the superstructure of the Shrine of the </w:t>
      </w:r>
      <w:r w:rsidRPr="00627ED1">
        <w:rPr>
          <w:highlight w:val="yellow"/>
        </w:rPr>
        <w:t>B</w:t>
      </w:r>
      <w:r w:rsidR="00C57E99" w:rsidRPr="000C7039">
        <w:rPr>
          <w:highlight w:val="yellow"/>
        </w:rPr>
        <w:t>á</w:t>
      </w:r>
      <w:r w:rsidRPr="00627ED1">
        <w:rPr>
          <w:highlight w:val="yellow"/>
        </w:rPr>
        <w:t>b</w:t>
      </w:r>
      <w:r w:rsidRPr="00627ED1">
        <w:t xml:space="preserve">, the launching of the Ten Year Crusade and the convocation of several international conferences at which a host of teachers and pioneers arose to bring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many virgin territories and establish the institutions of His Faith all over the globe.</w:t>
      </w:r>
      <w:r w:rsidRPr="00627ED1">
        <w:rPr>
          <w:rStyle w:val="structurepagenumber"/>
        </w:rPr>
        <w:t xml:space="preserve"> &lt;page 340</w:t>
      </w:r>
      <w:r w:rsidR="00B777C2">
        <w:rPr>
          <w:rStyle w:val="structurepagenumber"/>
        </w:rPr>
        <w:t>/&gt;</w:t>
      </w:r>
    </w:p>
    <w:p w14:paraId="0AEAA4B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37</w:t>
      </w:r>
      <w:r>
        <w:rPr>
          <w:rStyle w:val="structure"/>
        </w:rPr>
        <w:t>—en_19920000/</w:t>
      </w:r>
      <w:r w:rsidRPr="000D2B16">
        <w:rPr>
          <w:rStyle w:val="structurevisible"/>
        </w:rPr>
        <w:t>&gt;</w:t>
      </w:r>
    </w:p>
    <w:p w14:paraId="66BEAA3E" w14:textId="77777777" w:rsidR="00C57E99" w:rsidRDefault="00627ED1" w:rsidP="00C57E99">
      <w:pPr>
        <w:pStyle w:val="Bodycont"/>
      </w:pPr>
      <w:r w:rsidRPr="00627ED1">
        <w:t xml:space="preserve">After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died, </w:t>
      </w:r>
      <w:r w:rsidRPr="00627ED1">
        <w:rPr>
          <w:highlight w:val="cyan"/>
        </w:rPr>
        <w:t>Shoghi Effendi</w:t>
      </w:r>
      <w:r w:rsidRPr="00627ED1">
        <w:t xml:space="preserve"> sent the following cable on 16 December 1953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3B96069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38</w:t>
      </w:r>
      <w:r>
        <w:rPr>
          <w:rStyle w:val="structure"/>
        </w:rPr>
        <w:t>—en_19920000/</w:t>
      </w:r>
      <w:r w:rsidRPr="000D2B16">
        <w:rPr>
          <w:rStyle w:val="structurevisible"/>
        </w:rPr>
        <w:t>&gt;</w:t>
      </w:r>
    </w:p>
    <w:p w14:paraId="058757DA" w14:textId="77777777" w:rsidR="00C57E99" w:rsidRPr="00FD6EBE" w:rsidRDefault="00C57E99" w:rsidP="00C57E99">
      <w:pPr>
        <w:pStyle w:val="Quote1st"/>
        <w:rPr>
          <w:rStyle w:val="quotebahaiscripture"/>
        </w:rPr>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 xml:space="preserve">»Following the successive blows which fell with dramatic swiftness two years ago upon the ring-leaders of the fast dwindling band of old Covenant-breakers at the World Centre of the Faith, God’s avenging hand struck down in the last two months, </w:t>
      </w:r>
      <w:r w:rsidR="00627ED1" w:rsidRPr="00627ED1">
        <w:rPr>
          <w:rStyle w:val="quotebahaiscripture"/>
          <w:highlight w:val="magenta"/>
        </w:rPr>
        <w:t>Avarih</w:t>
      </w:r>
      <w:r w:rsidR="00627ED1" w:rsidRPr="00627ED1">
        <w:rPr>
          <w:rStyle w:val="quotebahaiscripture"/>
        </w:rPr>
        <w:t xml:space="preserve">, </w:t>
      </w:r>
      <w:r w:rsidR="00627ED1" w:rsidRPr="00627ED1">
        <w:rPr>
          <w:rStyle w:val="quotebahaiscripture"/>
          <w:highlight w:val="cyan"/>
        </w:rPr>
        <w:t>Fareed</w:t>
      </w:r>
      <w:r w:rsidR="00627ED1" w:rsidRPr="00627ED1">
        <w:rPr>
          <w:rStyle w:val="quotebahaiscripture"/>
        </w:rPr>
        <w:t xml:space="preserve"> and </w:t>
      </w:r>
      <w:r w:rsidR="00627ED1" w:rsidRPr="00627ED1">
        <w:rPr>
          <w:rStyle w:val="quotebahaiscripture"/>
          <w:highlight w:val="cyan"/>
        </w:rPr>
        <w:t>Falah</w:t>
      </w:r>
      <w:r w:rsidR="00627ED1" w:rsidRPr="00627ED1">
        <w:rPr>
          <w:rStyle w:val="quotebahaiscripture"/>
        </w:rPr>
        <w:t xml:space="preserve">, within the cradle of the Faith, North America and Turkey, who demonstrated in varying degrees, in the course of over thirty years, their faithlessness to </w:t>
      </w:r>
      <w:r w:rsidR="00627ED1" w:rsidRPr="00627ED1">
        <w:rPr>
          <w:rStyle w:val="quotebahaiscripture"/>
          <w:highlight w:val="yellow"/>
        </w:rPr>
        <w:t>ʿAbdu’l-Bahá</w:t>
      </w:r>
      <w:r w:rsidR="00627ED1" w:rsidRPr="00627ED1">
        <w:rPr>
          <w:rStyle w:val="quotebahaiscripture"/>
        </w:rPr>
        <w:t>.</w:t>
      </w:r>
    </w:p>
    <w:p w14:paraId="3441F1E1"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39</w:t>
      </w:r>
      <w:r w:rsidRPr="00627ED1">
        <w:rPr>
          <w:rStyle w:val="structure"/>
        </w:rPr>
        <w:t>—en_19920000/</w:t>
      </w:r>
      <w:r w:rsidRPr="00627ED1">
        <w:rPr>
          <w:rStyle w:val="structurevisible"/>
        </w:rPr>
        <w:t>&gt;</w:t>
      </w:r>
    </w:p>
    <w:p w14:paraId="60E91A9B" w14:textId="77777777" w:rsidR="00C57E99" w:rsidRPr="00FD6EBE" w:rsidRDefault="00627ED1" w:rsidP="00C57E99">
      <w:pPr>
        <w:pStyle w:val="Quotecont"/>
        <w:rPr>
          <w:rStyle w:val="quotebahaiscripture"/>
        </w:rPr>
      </w:pPr>
      <w:r w:rsidRPr="00627ED1">
        <w:rPr>
          <w:rStyle w:val="quotebahaiscripture"/>
        </w:rPr>
        <w:t>The first of the above named will be condemned by posterity as being the most shameless, vicious, relentless apostate in the annals of the Faith, who, through ceaseless vitriolic attacks recorded in voluminous writings and close alliance with its traditional enemies, assiduously schemed to blacken its name and subvert the foundations of its institutions.</w:t>
      </w:r>
    </w:p>
    <w:p w14:paraId="69AE8C4A"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40</w:t>
      </w:r>
      <w:r w:rsidRPr="00627ED1">
        <w:rPr>
          <w:rStyle w:val="structure"/>
        </w:rPr>
        <w:t>—en_19920000/</w:t>
      </w:r>
      <w:r w:rsidRPr="00627ED1">
        <w:rPr>
          <w:rStyle w:val="structurevisible"/>
        </w:rPr>
        <w:t>&gt;</w:t>
      </w:r>
    </w:p>
    <w:p w14:paraId="6848E6DF" w14:textId="77777777" w:rsidR="00C57E99" w:rsidRPr="00FD6EBE" w:rsidRDefault="00627ED1" w:rsidP="00C57E99">
      <w:pPr>
        <w:pStyle w:val="Quotecont"/>
        <w:rPr>
          <w:rStyle w:val="quotebahaiscripture"/>
        </w:rPr>
      </w:pPr>
      <w:r w:rsidRPr="00627ED1">
        <w:rPr>
          <w:rStyle w:val="quotebahaiscripture"/>
        </w:rPr>
        <w:t xml:space="preserve">The second, history will recognize as one of the most perfidious among the kinsmen and the interpreters of the Centre of the Covenant, who, driven by ungovernable cupidity, committed acts causing agonies of grief and distress to the beloved Master and culminating in open association with breakers of </w:t>
      </w:r>
      <w:r w:rsidRPr="00627ED1">
        <w:rPr>
          <w:rStyle w:val="quotebahaiscripture"/>
          <w:highlight w:val="yellow"/>
        </w:rPr>
        <w:t>Bahá’u’lláh’s</w:t>
      </w:r>
      <w:r w:rsidRPr="00627ED1">
        <w:rPr>
          <w:rStyle w:val="quotebahaiscripture"/>
        </w:rPr>
        <w:t xml:space="preserve"> Covenant in the Holy Land.</w:t>
      </w:r>
    </w:p>
    <w:p w14:paraId="4FCDD9BE"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41</w:t>
      </w:r>
      <w:r w:rsidRPr="00627ED1">
        <w:rPr>
          <w:rStyle w:val="structure"/>
        </w:rPr>
        <w:t>—en_19920000/</w:t>
      </w:r>
      <w:r w:rsidRPr="00627ED1">
        <w:rPr>
          <w:rStyle w:val="structurevisible"/>
        </w:rPr>
        <w:t>&gt;</w:t>
      </w:r>
    </w:p>
    <w:p w14:paraId="27273AF9" w14:textId="77777777" w:rsidR="00C57E99" w:rsidRPr="00FD6EBE" w:rsidRDefault="00627ED1" w:rsidP="00C57E99">
      <w:pPr>
        <w:pStyle w:val="Quotecont"/>
        <w:rPr>
          <w:rStyle w:val="quotebahaiscripture"/>
        </w:rPr>
      </w:pPr>
      <w:r w:rsidRPr="00627ED1">
        <w:rPr>
          <w:rStyle w:val="quotebahaiscripture"/>
        </w:rPr>
        <w:t>The third will be chiefly remembered for his pride, obstinacy and insatiable ambition impelling him to violate the spiritual and administrative precepts of the Faith.</w:t>
      </w:r>
    </w:p>
    <w:p w14:paraId="270E19FB" w14:textId="77777777" w:rsidR="00C57E99" w:rsidRPr="00FD6EBE"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Pr="00627ED1">
        <w:rPr>
          <w:rStyle w:val="structureparIDchapcounter"/>
        </w:rPr>
        <w:t>30:</w:t>
      </w:r>
      <w:r w:rsidRPr="00627ED1">
        <w:rPr>
          <w:rStyle w:val="structureparIDparcounter"/>
        </w:rPr>
        <w:t>42</w:t>
      </w:r>
      <w:r w:rsidRPr="00627ED1">
        <w:rPr>
          <w:rStyle w:val="structure"/>
        </w:rPr>
        <w:t>—en_19920000/</w:t>
      </w:r>
      <w:r w:rsidRPr="00627ED1">
        <w:rPr>
          <w:rStyle w:val="structurevisible"/>
        </w:rPr>
        <w:t>&gt;</w:t>
      </w:r>
    </w:p>
    <w:p w14:paraId="63077C83" w14:textId="77777777" w:rsidR="00C57E99" w:rsidRDefault="00627ED1" w:rsidP="00C57E99">
      <w:pPr>
        <w:pStyle w:val="Quotecont"/>
      </w:pPr>
      <w:r w:rsidRPr="00627ED1">
        <w:rPr>
          <w:rStyle w:val="quotebahaiscripture"/>
        </w:rPr>
        <w:t>All three, however blinded by perversity, could not have failed to perceive, as their infamous careers approached their end, the futility of their opposition, the measure of their own loss and the degree of progress and consolidation of the triumphant administrative order so magnificently celebrated in the course of the festivities of the recently concluded Holy Year.«</w:t>
      </w:r>
      <w:r w:rsidR="00C57E99" w:rsidRPr="00B43268">
        <w:rPr>
          <w:rStyle w:val="structurevisible"/>
        </w:rPr>
        <w:t>&lt;/</w:t>
      </w:r>
      <w:r w:rsidR="00C57E99" w:rsidRPr="00B43268">
        <w:rPr>
          <w:rStyle w:val="structure"/>
        </w:rPr>
        <w:t>cit</w:t>
      </w:r>
      <w:r w:rsidR="00C57E99" w:rsidRPr="00B43268">
        <w:rPr>
          <w:rStyle w:val="structurevisible"/>
        </w:rPr>
        <w:t>&gt;</w:t>
      </w:r>
      <w:r w:rsidRPr="00627ED1">
        <w:t xml:space="preserve"> </w:t>
      </w:r>
      <w:r w:rsidRPr="00627ED1">
        <w:rPr>
          <w:rStyle w:val="FootnoteReference"/>
        </w:rPr>
        <w:footnoteReference w:id="535"/>
      </w:r>
    </w:p>
    <w:p w14:paraId="31408EA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43</w:t>
      </w:r>
      <w:r>
        <w:rPr>
          <w:rStyle w:val="structure"/>
        </w:rPr>
        <w:t>—en_19920000/</w:t>
      </w:r>
      <w:r w:rsidRPr="000D2B16">
        <w:rPr>
          <w:rStyle w:val="structurevisible"/>
        </w:rPr>
        <w:t>&gt;</w:t>
      </w:r>
    </w:p>
    <w:p w14:paraId="14AC4C38" w14:textId="77777777" w:rsidR="00C57E99" w:rsidRDefault="00627ED1" w:rsidP="00C57E99">
      <w:pPr>
        <w:pStyle w:val="Bodyafterquote"/>
      </w:pPr>
      <w:r w:rsidRPr="00627ED1">
        <w:rPr>
          <w:rStyle w:val="quotesterms"/>
        </w:rPr>
        <w:t>›Ringleaders‹</w:t>
      </w:r>
      <w:r w:rsidRPr="00627ED1">
        <w:t xml:space="preserve"> mentioned in the above cable is a reference to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w:t>
      </w:r>
      <w:r w:rsidR="00C57E99" w:rsidRPr="00C23342">
        <w:rPr>
          <w:highlight w:val="yellow"/>
        </w:rPr>
        <w:t></w:t>
      </w:r>
      <w:r w:rsidRPr="00627ED1">
        <w:rPr>
          <w:highlight w:val="yellow"/>
        </w:rPr>
        <w:t>u</w:t>
      </w:r>
      <w:r w:rsidR="00C57E99" w:rsidRPr="00C23342">
        <w:rPr>
          <w:highlight w:val="yellow"/>
        </w:rPr>
        <w:t>ʿáʿ</w:t>
      </w:r>
      <w:r w:rsidRPr="00627ED1">
        <w:rPr>
          <w:highlight w:val="yellow"/>
        </w:rPr>
        <w:t>u’ll</w:t>
      </w:r>
      <w:r w:rsidR="00C57E99" w:rsidRPr="00C23342">
        <w:rPr>
          <w:highlight w:val="yellow"/>
        </w:rPr>
        <w:t>á</w:t>
      </w:r>
      <w:r w:rsidRPr="00627ED1">
        <w:rPr>
          <w:highlight w:val="yellow"/>
        </w:rPr>
        <w:t>h</w:t>
      </w:r>
      <w:r w:rsidRPr="00627ED1">
        <w:t xml:space="preserve"> and </w:t>
      </w:r>
      <w:r w:rsidRPr="00627ED1">
        <w:rPr>
          <w:highlight w:val="yellow"/>
        </w:rPr>
        <w:t>M</w:t>
      </w:r>
      <w:r w:rsidR="00C57E99" w:rsidRPr="000C7039">
        <w:rPr>
          <w:highlight w:val="yellow"/>
        </w:rPr>
        <w:t>ú</w:t>
      </w:r>
      <w:r w:rsidRPr="00627ED1">
        <w:rPr>
          <w:highlight w:val="yellow"/>
        </w:rPr>
        <w:t>s</w:t>
      </w:r>
      <w:r w:rsidR="00C57E99" w:rsidRPr="000C7039">
        <w:rPr>
          <w:highlight w:val="yellow"/>
        </w:rPr>
        <w:t>á</w:t>
      </w:r>
      <w:r w:rsidRPr="00627ED1">
        <w:t xml:space="preserve">, the youngest brother and the two sons of the Arch-breaker of the Covenant respectively.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died in 1950, following which </w:t>
      </w:r>
      <w:r w:rsidRPr="00627ED1">
        <w:rPr>
          <w:highlight w:val="cyan"/>
        </w:rPr>
        <w:t>Shoghi Effendi</w:t>
      </w:r>
      <w:r w:rsidRPr="00627ED1">
        <w:t xml:space="preserve"> sent the following cable to the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United States about him and his two nephews.</w:t>
      </w:r>
    </w:p>
    <w:p w14:paraId="30F4CDBF"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44</w:t>
      </w:r>
      <w:r>
        <w:rPr>
          <w:rStyle w:val="structure"/>
        </w:rPr>
        <w:t>—en_19920000/</w:t>
      </w:r>
      <w:r w:rsidRPr="000D2B16">
        <w:rPr>
          <w:rStyle w:val="structurevisible"/>
        </w:rPr>
        <w:t>&gt;</w:t>
      </w:r>
    </w:p>
    <w:p w14:paraId="3A85E437" w14:textId="77777777" w:rsidR="00E67803" w:rsidRDefault="00C57E99">
      <w:pPr>
        <w:pStyle w:val="Quotecable0"/>
      </w:pPr>
      <w:r w:rsidRPr="00B43268">
        <w:rPr>
          <w:rStyle w:val="structurevisible"/>
        </w:rPr>
        <w:t>&lt;</w:t>
      </w:r>
      <w:r w:rsidRPr="00B43268">
        <w:rPr>
          <w:rStyle w:val="structure"/>
        </w:rPr>
        <w:t>cit Sho_%►%_%_%►%_%_%—en_%—%_%</w:t>
      </w:r>
      <w:r w:rsidRPr="00B43268">
        <w:rPr>
          <w:rStyle w:val="structurevisible"/>
        </w:rPr>
        <w:t>&gt;</w:t>
      </w:r>
      <w:r w:rsidR="00627ED1" w:rsidRPr="00627ED1">
        <w:rPr>
          <w:rStyle w:val="quotebahaiscripture"/>
        </w:rPr>
        <w:t>»</w:t>
      </w:r>
      <w:r w:rsidR="00627ED1" w:rsidRPr="00627ED1">
        <w:rPr>
          <w:rStyle w:val="quotebahaiscripture"/>
          <w:highlight w:val="yellow"/>
        </w:rPr>
        <w:t>Bad</w:t>
      </w:r>
      <w:r w:rsidR="00DF5AA5">
        <w:rPr>
          <w:rStyle w:val="quotebahaiscripture"/>
          <w:highlight w:val="yellow"/>
        </w:rPr>
        <w:t>íʿ</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brother and chief lieutenant of archbreaker of divine Covenant, has miserably perished after sixty years</w:t>
      </w:r>
      <w:r w:rsidR="00DF5AA5">
        <w:rPr>
          <w:rStyle w:val="quotebahaiscripture"/>
        </w:rPr>
        <w:t>’</w:t>
      </w:r>
      <w:r w:rsidR="00627ED1" w:rsidRPr="00627ED1">
        <w:rPr>
          <w:rStyle w:val="quotebahaiscripture"/>
        </w:rPr>
        <w:t xml:space="preserve"> ceaseless, fruitless efforts to undermine the divinely-appointed Order, having witnessed within the last five months the deaths of his nephews </w:t>
      </w:r>
      <w:r w:rsidR="00627ED1" w:rsidRPr="00627ED1">
        <w:rPr>
          <w:rStyle w:val="quotebahaiscripture"/>
          <w:highlight w:val="magenta"/>
        </w:rPr>
        <w:t>Shoa</w:t>
      </w:r>
      <w:r w:rsidR="00627ED1" w:rsidRPr="00627ED1">
        <w:rPr>
          <w:rStyle w:val="quotebahaiscripture"/>
        </w:rPr>
        <w:t xml:space="preserve"> and </w:t>
      </w:r>
      <w:r w:rsidR="00627ED1" w:rsidRPr="00627ED1">
        <w:rPr>
          <w:rStyle w:val="quotebahaiscripture"/>
          <w:highlight w:val="magenta"/>
        </w:rPr>
        <w:t>M</w:t>
      </w:r>
      <w:r w:rsidR="00DF5AA5">
        <w:rPr>
          <w:rStyle w:val="quotebahaiscripture"/>
          <w:highlight w:val="magenta"/>
        </w:rPr>
        <w:t>u</w:t>
      </w:r>
      <w:r w:rsidR="00627ED1" w:rsidRPr="00627ED1">
        <w:rPr>
          <w:rStyle w:val="quotebahaiscripture"/>
          <w:highlight w:val="magenta"/>
        </w:rPr>
        <w:t>s</w:t>
      </w:r>
      <w:r w:rsidR="00DF5AA5">
        <w:rPr>
          <w:rStyle w:val="quotebahaiscripture"/>
          <w:highlight w:val="magenta"/>
        </w:rPr>
        <w:t>a</w:t>
      </w:r>
      <w:r w:rsidR="00627ED1" w:rsidRPr="00627ED1">
        <w:rPr>
          <w:rStyle w:val="quotebahaiscripture"/>
        </w:rPr>
        <w:t>, notorious standard-bearers of the rebellion associated with the name of their perfidious father.</w:t>
      </w:r>
      <w:r w:rsidR="00DF5AA5">
        <w:rPr>
          <w:rStyle w:val="quotebahaiscripture"/>
        </w:rPr>
        <w:t>«</w:t>
      </w:r>
      <w:r w:rsidRPr="00B43268">
        <w:rPr>
          <w:rStyle w:val="structurevisible"/>
        </w:rPr>
        <w:t>&lt;/</w:t>
      </w:r>
      <w:r w:rsidRPr="00B43268">
        <w:rPr>
          <w:rStyle w:val="structure"/>
        </w:rPr>
        <w:t>cit</w:t>
      </w:r>
      <w:r w:rsidRPr="00B43268">
        <w:rPr>
          <w:rStyle w:val="structurevisible"/>
        </w:rPr>
        <w:t>&gt;</w:t>
      </w:r>
      <w:r w:rsidR="00627ED1" w:rsidRPr="00627ED1">
        <w:t xml:space="preserve"> </w:t>
      </w:r>
      <w:r w:rsidR="00627ED1" w:rsidRPr="00627ED1">
        <w:rPr>
          <w:rStyle w:val="FootnoteReference"/>
          <w:smallCaps w:val="0"/>
        </w:rPr>
        <w:footnoteReference w:id="536"/>
      </w:r>
    </w:p>
    <w:p w14:paraId="3D90E4E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45</w:t>
      </w:r>
      <w:r>
        <w:rPr>
          <w:rStyle w:val="structure"/>
        </w:rPr>
        <w:t>—en_19920000/</w:t>
      </w:r>
      <w:r w:rsidRPr="000D2B16">
        <w:rPr>
          <w:rStyle w:val="structurevisible"/>
        </w:rPr>
        <w:t>&gt;</w:t>
      </w:r>
    </w:p>
    <w:p w14:paraId="7AAB34DB" w14:textId="77777777" w:rsidR="00C57E99" w:rsidRDefault="00627ED1" w:rsidP="00C57E99">
      <w:pPr>
        <w:pStyle w:val="Bodyafterquote"/>
      </w:pPr>
      <w:r w:rsidRPr="00627ED1">
        <w:t xml:space="preserve">As to </w:t>
      </w:r>
      <w:r w:rsidRPr="00627ED1">
        <w:rPr>
          <w:highlight w:val="green"/>
        </w:rPr>
        <w:t>Fareed</w:t>
      </w:r>
      <w:r w:rsidRPr="00627ED1">
        <w:t xml:space="preserve"> and </w:t>
      </w:r>
      <w:r w:rsidRPr="00627ED1">
        <w:rPr>
          <w:highlight w:val="green"/>
        </w:rPr>
        <w:t>Falah</w:t>
      </w:r>
      <w:r w:rsidRPr="00627ED1">
        <w:t xml:space="preserve">, whose names are included along with that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they were two long-standing Covenant-breakers. </w:t>
      </w:r>
      <w:r w:rsidRPr="00627ED1">
        <w:rPr>
          <w:highlight w:val="green"/>
        </w:rPr>
        <w:t>Falah</w:t>
      </w:r>
      <w:r w:rsidRPr="00627ED1">
        <w:t xml:space="preserve"> was a resident of </w:t>
      </w:r>
      <w:r w:rsidRPr="00627ED1">
        <w:rPr>
          <w:highlight w:val="yellow"/>
        </w:rPr>
        <w:t>Iskandar</w:t>
      </w:r>
      <w:r w:rsidR="00C57E99" w:rsidRPr="000C7039">
        <w:rPr>
          <w:highlight w:val="yellow"/>
        </w:rPr>
        <w:t>ú</w:t>
      </w:r>
      <w:r w:rsidRPr="00627ED1">
        <w:rPr>
          <w:highlight w:val="yellow"/>
        </w:rPr>
        <w:t>n</w:t>
      </w:r>
      <w:r w:rsidRPr="00627ED1">
        <w:t>, Turkey, a proud and arrogant man who misled a number of his relatives in that city, and remained unrepentant till the end of his life.</w:t>
      </w:r>
      <w:r w:rsidRPr="00627ED1">
        <w:rPr>
          <w:rStyle w:val="structurepagenumber"/>
        </w:rPr>
        <w:t xml:space="preserve"> &lt;page 341</w:t>
      </w:r>
      <w:r w:rsidR="00B777C2">
        <w:rPr>
          <w:rStyle w:val="structurepagenumber"/>
        </w:rPr>
        <w:t>/&gt;</w:t>
      </w:r>
    </w:p>
    <w:p w14:paraId="1517B0D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46</w:t>
      </w:r>
      <w:r>
        <w:rPr>
          <w:rStyle w:val="structure"/>
        </w:rPr>
        <w:t>—en_19920000/</w:t>
      </w:r>
      <w:r w:rsidRPr="000D2B16">
        <w:rPr>
          <w:rStyle w:val="structurevisible"/>
        </w:rPr>
        <w:t>&gt;</w:t>
      </w:r>
    </w:p>
    <w:p w14:paraId="48E7141F" w14:textId="77777777" w:rsidR="00C57E99" w:rsidRDefault="00627ED1" w:rsidP="00F12F7C">
      <w:pPr>
        <w:pStyle w:val="Bodycont"/>
      </w:pPr>
      <w:r w:rsidRPr="00627ED1">
        <w:t xml:space="preserve">Dr </w:t>
      </w:r>
      <w:r w:rsidRPr="00627ED1">
        <w:rPr>
          <w:highlight w:val="green"/>
        </w:rPr>
        <w:t>Am</w:t>
      </w:r>
      <w:r w:rsidRPr="00627ED1">
        <w:rPr>
          <w:highlight w:val="darkYellow"/>
        </w:rPr>
        <w:t>i</w:t>
      </w:r>
      <w:r w:rsidRPr="00627ED1">
        <w:rPr>
          <w:highlight w:val="green"/>
        </w:rPr>
        <w:t>n Fareed</w:t>
      </w:r>
      <w:r w:rsidRPr="00627ED1">
        <w:t xml:space="preserve"> was related to the Holy Family. His mother was the sister of </w:t>
      </w: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the wife of </w:t>
      </w:r>
      <w:r w:rsidRPr="00627ED1">
        <w:rPr>
          <w:highlight w:val="yellow"/>
        </w:rPr>
        <w:t>ʿAbdu’l-Bah</w:t>
      </w:r>
      <w:r w:rsidR="00C57E99" w:rsidRPr="000C7039">
        <w:rPr>
          <w:highlight w:val="yellow"/>
        </w:rPr>
        <w:t>á</w:t>
      </w:r>
      <w:r w:rsidRPr="00627ED1">
        <w:t xml:space="preserve">. His father, </w:t>
      </w:r>
      <w:r w:rsidRPr="00627ED1">
        <w:rPr>
          <w:highlight w:val="yellow"/>
        </w:rPr>
        <w:t>M</w:t>
      </w:r>
      <w:r w:rsidR="00C57E99" w:rsidRPr="00847033">
        <w:rPr>
          <w:highlight w:val="yellow"/>
        </w:rPr>
        <w:t>í</w:t>
      </w:r>
      <w:r w:rsidRPr="00627ED1">
        <w:rPr>
          <w:highlight w:val="yellow"/>
        </w:rPr>
        <w:t>rz</w:t>
      </w:r>
      <w:r w:rsidR="00C57E99" w:rsidRPr="00847033">
        <w:rPr>
          <w:highlight w:val="yellow"/>
        </w:rPr>
        <w:t>á</w:t>
      </w:r>
      <w:r w:rsidRPr="00627ED1">
        <w:rPr>
          <w:highlight w:val="yellow"/>
        </w:rPr>
        <w:t xml:space="preserve"> Asadu’ll</w:t>
      </w:r>
      <w:r w:rsidR="00C57E99" w:rsidRPr="00847033">
        <w:rPr>
          <w:highlight w:val="yellow"/>
        </w:rPr>
        <w:t>á</w:t>
      </w:r>
      <w:r w:rsidRPr="00627ED1">
        <w:rPr>
          <w:highlight w:val="yellow"/>
        </w:rPr>
        <w:t>h</w:t>
      </w:r>
      <w:r w:rsidRPr="00627ED1">
        <w:t xml:space="preserve">, a native of </w:t>
      </w:r>
      <w:r w:rsidRPr="00627ED1">
        <w:rPr>
          <w:highlight w:val="yellow"/>
        </w:rPr>
        <w:t>I</w:t>
      </w:r>
      <w:r w:rsidR="00C57E99" w:rsidRPr="000C7039">
        <w:rPr>
          <w:highlight w:val="yellow"/>
        </w:rPr>
        <w:t>ṣ</w:t>
      </w:r>
      <w:r w:rsidRPr="00627ED1">
        <w:rPr>
          <w:highlight w:val="yellow"/>
        </w:rPr>
        <w:t>fah</w:t>
      </w:r>
      <w:r w:rsidR="00C57E99" w:rsidRPr="000C7039">
        <w:rPr>
          <w:highlight w:val="yellow"/>
        </w:rPr>
        <w:t>á</w:t>
      </w:r>
      <w:r w:rsidRPr="00627ED1">
        <w:rPr>
          <w:highlight w:val="yellow"/>
        </w:rPr>
        <w:t>n</w:t>
      </w:r>
      <w:r w:rsidRPr="00627ED1">
        <w:t xml:space="preserve">, was charged by </w:t>
      </w:r>
      <w:r w:rsidRPr="00627ED1">
        <w:rPr>
          <w:highlight w:val="yellow"/>
        </w:rPr>
        <w:t>ʿAbdu’l-Bah</w:t>
      </w:r>
      <w:r w:rsidR="00C57E99" w:rsidRPr="000C7039">
        <w:rPr>
          <w:highlight w:val="yellow"/>
        </w:rPr>
        <w:t>á</w:t>
      </w:r>
      <w:r w:rsidRPr="00627ED1">
        <w:t xml:space="preserve"> with bringing the remains of the </w:t>
      </w:r>
      <w:r w:rsidRPr="00627ED1">
        <w:rPr>
          <w:highlight w:val="yellow"/>
        </w:rPr>
        <w:t>B</w:t>
      </w:r>
      <w:r w:rsidR="00C57E99" w:rsidRPr="000C7039">
        <w:rPr>
          <w:highlight w:val="yellow"/>
        </w:rPr>
        <w:t>á</w:t>
      </w:r>
      <w:r w:rsidRPr="00627ED1">
        <w:rPr>
          <w:highlight w:val="yellow"/>
        </w:rPr>
        <w:t>b</w:t>
      </w:r>
      <w:r w:rsidRPr="00627ED1">
        <w:t xml:space="preserve"> to the Holy Land, a task which he performed successfully. </w:t>
      </w:r>
      <w:r w:rsidRPr="00627ED1">
        <w:rPr>
          <w:highlight w:val="green"/>
        </w:rPr>
        <w:t>Fareed’s</w:t>
      </w:r>
      <w:r w:rsidRPr="00627ED1">
        <w:t xml:space="preserve"> career consisted of a series of acts of treachery and despicable conduct. Although </w:t>
      </w:r>
      <w:r w:rsidRPr="00627ED1">
        <w:rPr>
          <w:highlight w:val="yellow"/>
        </w:rPr>
        <w:t>ʿAbdu’l-Bah</w:t>
      </w:r>
      <w:r w:rsidR="00C57E99" w:rsidRPr="000C7039">
        <w:rPr>
          <w:highlight w:val="yellow"/>
        </w:rPr>
        <w:t>á</w:t>
      </w:r>
      <w:r w:rsidRPr="00627ED1">
        <w:t xml:space="preserve"> paid every attention to his education and sent him to America where he studied at the University of Chicago and qualified as a medical doctor, he did not remain faithful to the Centre of the Covenant. He accompanied </w:t>
      </w:r>
      <w:r w:rsidRPr="00627ED1">
        <w:rPr>
          <w:highlight w:val="yellow"/>
        </w:rPr>
        <w:t>ʿAbdu’l-Bah</w:t>
      </w:r>
      <w:r w:rsidR="00C57E99" w:rsidRPr="000C7039">
        <w:rPr>
          <w:highlight w:val="yellow"/>
        </w:rPr>
        <w:t>á</w:t>
      </w:r>
      <w:r w:rsidRPr="00627ED1">
        <w:t xml:space="preserve"> to the United States, where he acted as His interpreter, but secretly he was engaged in activities which brought disgrace to the Faith. Knowing that </w:t>
      </w:r>
      <w:r w:rsidRPr="00627ED1">
        <w:rPr>
          <w:highlight w:val="yellow"/>
        </w:rPr>
        <w:t>ʿAbdu’l-Bah</w:t>
      </w:r>
      <w:r w:rsidR="00C57E99" w:rsidRPr="007C5354">
        <w:rPr>
          <w:highlight w:val="yellow"/>
        </w:rPr>
        <w:t>á</w:t>
      </w:r>
      <w:r w:rsidRPr="00627ED1">
        <w:rPr>
          <w:highlight w:val="yellow"/>
        </w:rPr>
        <w:t>’s</w:t>
      </w:r>
      <w:r w:rsidRPr="00627ED1">
        <w:t xml:space="preserve"> policy in the West was that of not accepting </w:t>
      </w:r>
      <w:r w:rsidRPr="00F12F7C">
        <w:t>financial</w:t>
      </w:r>
      <w:r w:rsidRPr="00627ED1">
        <w:t xml:space="preserve"> contributions from the believers, he began to solicit funds clandestinely in the name of the Master and having stolen His seal, he used to issue receipts which carried the stamp of </w:t>
      </w:r>
      <w:r w:rsidRPr="00627ED1">
        <w:rPr>
          <w:highlight w:val="yellow"/>
        </w:rPr>
        <w:t>ʿAbdu’l-Bah</w:t>
      </w:r>
      <w:r w:rsidR="00C57E99" w:rsidRPr="000C7039">
        <w:rPr>
          <w:highlight w:val="yellow"/>
        </w:rPr>
        <w:t>á</w:t>
      </w:r>
      <w:r w:rsidRPr="00627ED1">
        <w:t xml:space="preserve"> on them. This, and other dishonourable conduct by </w:t>
      </w:r>
      <w:r w:rsidRPr="00627ED1">
        <w:rPr>
          <w:highlight w:val="green"/>
        </w:rPr>
        <w:t>Fareed</w:t>
      </w:r>
      <w:r w:rsidRPr="00627ED1">
        <w:t xml:space="preserve">, brought great sorrow to the heart of </w:t>
      </w:r>
      <w:r w:rsidRPr="00627ED1">
        <w:rPr>
          <w:highlight w:val="yellow"/>
        </w:rPr>
        <w:t>ʿAbdu’l-Bah</w:t>
      </w:r>
      <w:r w:rsidR="00C57E99" w:rsidRPr="000C7039">
        <w:rPr>
          <w:highlight w:val="yellow"/>
        </w:rPr>
        <w:t>á</w:t>
      </w:r>
      <w:r w:rsidRPr="00627ED1">
        <w:t xml:space="preserve"> in such wise that at times His body would be visibly trembling with rage. The Master eventually expelled </w:t>
      </w:r>
      <w:r w:rsidRPr="00627ED1">
        <w:rPr>
          <w:highlight w:val="green"/>
        </w:rPr>
        <w:t>Fareed</w:t>
      </w:r>
      <w:r w:rsidRPr="00627ED1">
        <w:t xml:space="preserve"> from the community. He joined hands with the Covenant-breakers, and at the end destroyed his spiritual life and that of his father who, in spite of much service to the Cause, allied himself with his ignoble son.</w:t>
      </w:r>
    </w:p>
    <w:p w14:paraId="63FBCD1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47</w:t>
      </w:r>
      <w:r>
        <w:rPr>
          <w:rStyle w:val="structure"/>
        </w:rPr>
        <w:t>—en_19920000/</w:t>
      </w:r>
      <w:r w:rsidRPr="000D2B16">
        <w:rPr>
          <w:rStyle w:val="structurevisible"/>
        </w:rPr>
        <w:t>&gt;</w:t>
      </w:r>
    </w:p>
    <w:p w14:paraId="4DF6DCEB" w14:textId="77777777" w:rsidR="00C57E99" w:rsidRDefault="00C57E99" w:rsidP="00C57E99">
      <w:pPr>
        <w:pStyle w:val="Bodycont"/>
      </w:pPr>
      <w:r w:rsidRPr="000C7039">
        <w:rPr>
          <w:highlight w:val="yellow"/>
        </w:rPr>
        <w:t>Á</w:t>
      </w:r>
      <w:r w:rsidR="00627ED1" w:rsidRPr="00627ED1">
        <w:rPr>
          <w:highlight w:val="yellow"/>
        </w:rPr>
        <w:t>v</w:t>
      </w:r>
      <w:r w:rsidRPr="000C7039">
        <w:rPr>
          <w:highlight w:val="yellow"/>
        </w:rPr>
        <w:t>á</w:t>
      </w:r>
      <w:r w:rsidR="00627ED1" w:rsidRPr="00627ED1">
        <w:rPr>
          <w:highlight w:val="yellow"/>
        </w:rPr>
        <w:t>rih</w:t>
      </w:r>
      <w:r w:rsidR="00627ED1" w:rsidRPr="00627ED1">
        <w:t>, like all the other Covenant-breakers, utterly failed in his endeavours to arrest the progress of the Faith or dampen the zeal of its adherents. The only beneficial outcome of his rebellion was that a few unscrupulous and corrupted persons, who claimed allegiance to the Faith, gravitated around him. They too rebelled against the Covenant and were cast out of the Community of the Most Great Name, thereby cleansing it from the pollution of their evil influence.</w:t>
      </w:r>
    </w:p>
    <w:p w14:paraId="1285F1C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48</w:t>
      </w:r>
      <w:r>
        <w:rPr>
          <w:rStyle w:val="structure"/>
        </w:rPr>
        <w:t>—en_19920000/</w:t>
      </w:r>
      <w:r w:rsidRPr="000D2B16">
        <w:rPr>
          <w:rStyle w:val="structurevisible"/>
        </w:rPr>
        <w:t>&gt;</w:t>
      </w:r>
    </w:p>
    <w:p w14:paraId="37980614" w14:textId="77777777" w:rsidR="00C57E99" w:rsidRDefault="00627ED1" w:rsidP="00C57E99">
      <w:pPr>
        <w:pStyle w:val="Bodycont"/>
      </w:pPr>
      <w:r w:rsidRPr="00627ED1">
        <w:t xml:space="preserve">One such person was the evil-minded </w:t>
      </w:r>
      <w:r w:rsidR="00C57E99" w:rsidRPr="000C7039">
        <w:rPr>
          <w:highlight w:val="yellow"/>
        </w:rPr>
        <w:t>Ḥ</w:t>
      </w:r>
      <w:r w:rsidRPr="00627ED1">
        <w:rPr>
          <w:highlight w:val="yellow"/>
        </w:rPr>
        <w:t>asan-i-N</w:t>
      </w:r>
      <w:r w:rsidR="00C57E99" w:rsidRPr="000C7039">
        <w:rPr>
          <w:highlight w:val="yellow"/>
        </w:rPr>
        <w:t>í</w:t>
      </w:r>
      <w:r w:rsidRPr="00627ED1">
        <w:rPr>
          <w:highlight w:val="yellow"/>
        </w:rPr>
        <w:t>k</w:t>
      </w:r>
      <w:r w:rsidR="00C57E99" w:rsidRPr="000C7039">
        <w:rPr>
          <w:highlight w:val="yellow"/>
        </w:rPr>
        <w:t>ú</w:t>
      </w:r>
      <w:r w:rsidRPr="00627ED1">
        <w:t xml:space="preserve">, a close friend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He was a teacher of the Faith who had spent some time in India and who visited </w:t>
      </w:r>
      <w:r w:rsidRPr="00627ED1">
        <w:rPr>
          <w:highlight w:val="cyan"/>
        </w:rPr>
        <w:t>Shoghi Effendi</w:t>
      </w:r>
      <w:r w:rsidRPr="00627ED1">
        <w:t xml:space="preserve"> in Haifa at the end of 1923. He was an ambitious man who looked for leadership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when he did not find it he followed the same path as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He published three volumes in which he attacked the Faith most viciously, attributed appalling things to the Founders of the Faith, totally misrepresenting its tenets in a language full of bitterness, hate and falsehood. He was ignored by the believers, and his hopes of discrediting the Faith and breaking up the solidarity of its adherents were frustrated.</w:t>
      </w:r>
    </w:p>
    <w:p w14:paraId="5E2DF10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49</w:t>
      </w:r>
      <w:r>
        <w:rPr>
          <w:rStyle w:val="structure"/>
        </w:rPr>
        <w:t>—en_19920000/</w:t>
      </w:r>
      <w:r w:rsidRPr="000D2B16">
        <w:rPr>
          <w:rStyle w:val="structurevisible"/>
        </w:rPr>
        <w:t>&gt;</w:t>
      </w:r>
    </w:p>
    <w:p w14:paraId="23836EA2" w14:textId="77777777" w:rsidR="00C57E99" w:rsidRDefault="00627ED1" w:rsidP="00C57E99">
      <w:pPr>
        <w:pStyle w:val="Bodycont"/>
      </w:pPr>
      <w:r w:rsidRPr="00627ED1">
        <w:t xml:space="preserve">Another notorious Covenant-breaker in Persia who became a close associate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was </w:t>
      </w:r>
      <w:r w:rsidRPr="00627ED1">
        <w:rPr>
          <w:highlight w:val="yellow"/>
        </w:rPr>
        <w:t>Fay</w:t>
      </w:r>
      <w:r w:rsidRPr="00627ED1">
        <w:rPr>
          <w:highlight w:val="darkYellow"/>
        </w:rPr>
        <w:t>ḍ</w:t>
      </w:r>
      <w:r w:rsidRPr="00627ED1">
        <w:rPr>
          <w:highlight w:val="yellow"/>
        </w:rPr>
        <w:t>u’ll</w:t>
      </w:r>
      <w:r w:rsidR="00C57E99" w:rsidRPr="00167E3A">
        <w:rPr>
          <w:highlight w:val="yellow"/>
        </w:rPr>
        <w:t>á</w:t>
      </w:r>
      <w:r w:rsidRPr="00627ED1">
        <w:rPr>
          <w:highlight w:val="yellow"/>
        </w:rPr>
        <w:t xml:space="preserve">h </w:t>
      </w:r>
      <w:r w:rsidR="00C57E99" w:rsidRPr="00167E3A">
        <w:rPr>
          <w:highlight w:val="yellow"/>
        </w:rPr>
        <w:t>Ṣ</w:t>
      </w:r>
      <w:r w:rsidRPr="00627ED1">
        <w:rPr>
          <w:highlight w:val="yellow"/>
        </w:rPr>
        <w:t>ub</w:t>
      </w:r>
      <w:r w:rsidR="00C57E99" w:rsidRPr="00167E3A">
        <w:rPr>
          <w:highlight w:val="yellow"/>
        </w:rPr>
        <w:t>ḥí</w:t>
      </w:r>
      <w:r w:rsidRPr="00627ED1">
        <w:t xml:space="preserve"> who for a number of years served the Master as His secretary. He was a vacillating person who on more than one occasion rebelled against the institutions of</w:t>
      </w:r>
      <w:r w:rsidRPr="00627ED1">
        <w:rPr>
          <w:rStyle w:val="structurepagenumber"/>
        </w:rPr>
        <w:t xml:space="preserve"> &lt;page 342</w:t>
      </w:r>
      <w:r w:rsidR="00B777C2">
        <w:rPr>
          <w:rStyle w:val="structurepagenumber"/>
        </w:rPr>
        <w:t>/&gt;</w:t>
      </w:r>
      <w:r w:rsidR="00C57E99">
        <w:t xml:space="preserve"> </w:t>
      </w:r>
      <w:r w:rsidRPr="00627ED1">
        <w:t xml:space="preserve">the Faith and each time repented, only to resume his opposition to the Cause again. Although he was brought up in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family, he fell victim to the influence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His father tried hard to save him from his spiritual extinction, but he remained adamant and continued in his odious activities against the Cause. He sustained a prolonged campaign of shameful vilification not only against the Guardian but also against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At the height of his rebellion, he wrote a letter to </w:t>
      </w:r>
      <w:r w:rsidR="00C57E99" w:rsidRPr="00167E3A">
        <w:rPr>
          <w:highlight w:val="yellow"/>
        </w:rPr>
        <w:t>Á</w:t>
      </w:r>
      <w:r w:rsidRPr="00627ED1">
        <w:rPr>
          <w:highlight w:val="yellow"/>
        </w:rPr>
        <w:t>yatu’ll</w:t>
      </w:r>
      <w:r w:rsidR="00C57E99" w:rsidRPr="00167E3A">
        <w:rPr>
          <w:highlight w:val="yellow"/>
        </w:rPr>
        <w:t>á</w:t>
      </w:r>
      <w:r w:rsidRPr="00627ED1">
        <w:rPr>
          <w:highlight w:val="yellow"/>
        </w:rPr>
        <w:t>h Bur</w:t>
      </w:r>
      <w:r w:rsidR="00C57E99" w:rsidRPr="00167E3A">
        <w:rPr>
          <w:highlight w:val="yellow"/>
        </w:rPr>
        <w:t>ú</w:t>
      </w:r>
      <w:r w:rsidRPr="00627ED1">
        <w:rPr>
          <w:highlight w:val="yellow"/>
        </w:rPr>
        <w:t>jird</w:t>
      </w:r>
      <w:r w:rsidR="00C57E99" w:rsidRPr="00167E3A">
        <w:rPr>
          <w:highlight w:val="yellow"/>
        </w:rPr>
        <w:t>í</w:t>
      </w:r>
      <w:r w:rsidRPr="00627ED1">
        <w:t xml:space="preserve">, a high-ranking </w:t>
      </w:r>
      <w:r w:rsidRPr="00627ED1">
        <w:rPr>
          <w:highlight w:val="yellow"/>
        </w:rPr>
        <w:t>Muslim</w:t>
      </w:r>
      <w:r w:rsidRPr="00627ED1">
        <w:t xml:space="preserve"> cleric, in which he repented of having taken part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activities in his earlier days. He used very offensive language against </w:t>
      </w:r>
      <w:r w:rsidRPr="00627ED1">
        <w:rPr>
          <w:highlight w:val="cyan"/>
        </w:rPr>
        <w:t>Shoghi Effendi</w:t>
      </w:r>
      <w:r w:rsidRPr="00627ED1">
        <w:t xml:space="preserve"> and the Universal House of Justice in this letter which demonstrated the depraved character of this man, who remained in the abyss of ignominy and godlessness till the end of his life. All he left behind is the memory of his vile language and despicable conduct.</w:t>
      </w:r>
    </w:p>
    <w:p w14:paraId="04380A5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50</w:t>
      </w:r>
      <w:r>
        <w:rPr>
          <w:rStyle w:val="structure"/>
        </w:rPr>
        <w:t>—en_19920000/</w:t>
      </w:r>
      <w:r w:rsidRPr="000D2B16">
        <w:rPr>
          <w:rStyle w:val="structurevisible"/>
        </w:rPr>
        <w:t>&gt;</w:t>
      </w:r>
    </w:p>
    <w:p w14:paraId="74F10B4F" w14:textId="77777777" w:rsidR="00C57E99" w:rsidRDefault="00627ED1" w:rsidP="00C57E99">
      <w:pPr>
        <w:pStyle w:val="Bodycont"/>
      </w:pPr>
      <w:r w:rsidRPr="00627ED1">
        <w:t xml:space="preserve">The defection of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in Persia resulted in the expulsion from the Faith of a handful of unfaithful persons who were influenced by his propaganda. In the same way that all impurities are discharged at intervals from the body of man to keep it healthy, the process of expulsion of the Covenant-breakers had a cleansing effect upon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Persia. It invigorated the community and gave it the extra stimulus necessary to expand and consolidate the institutions of its divinely-ordained Administrative Order.</w:t>
      </w:r>
    </w:p>
    <w:p w14:paraId="5E4BCAE3"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30:</w:t>
      </w:r>
      <w:r w:rsidRPr="000D2B16">
        <w:rPr>
          <w:rStyle w:val="structureparIDparcounter"/>
        </w:rPr>
        <w:t>51</w:t>
      </w:r>
      <w:r>
        <w:rPr>
          <w:rStyle w:val="structure"/>
        </w:rPr>
        <w:t>—en_19920000/</w:t>
      </w:r>
      <w:r w:rsidRPr="000D2B16">
        <w:rPr>
          <w:rStyle w:val="structurevisible"/>
        </w:rPr>
        <w:t>&gt;</w:t>
      </w:r>
    </w:p>
    <w:p w14:paraId="1CB3439A" w14:textId="77777777" w:rsidR="00C57E99" w:rsidRDefault="00627ED1" w:rsidP="00C57E99">
      <w:pPr>
        <w:pStyle w:val="Bodycont"/>
      </w:pPr>
      <w:r w:rsidRPr="00627ED1">
        <w:t xml:space="preserve">Another notorious Covenant-breaker who caused agitation among the Egyptian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was an Armenian by the name of </w:t>
      </w:r>
      <w:r w:rsidRPr="00627ED1">
        <w:rPr>
          <w:highlight w:val="yellow"/>
        </w:rPr>
        <w:t>F</w:t>
      </w:r>
      <w:r w:rsidR="00C57E99" w:rsidRPr="000C7039">
        <w:rPr>
          <w:highlight w:val="yellow"/>
        </w:rPr>
        <w:t>á</w:t>
      </w:r>
      <w:r w:rsidRPr="00627ED1">
        <w:rPr>
          <w:highlight w:val="yellow"/>
        </w:rPr>
        <w:t>’iq</w:t>
      </w:r>
      <w:r w:rsidRPr="00627ED1">
        <w:t xml:space="preserve"> who rebelled against </w:t>
      </w:r>
      <w:r w:rsidRPr="00627ED1">
        <w:rPr>
          <w:highlight w:val="cyan"/>
        </w:rPr>
        <w:t>Shoghi Effendi</w:t>
      </w:r>
      <w:r w:rsidRPr="00627ED1">
        <w:t xml:space="preserve"> and tried to create an alternative organisation to the Administrative Order. He conceived the idea of establishing a </w:t>
      </w:r>
      <w:r w:rsidR="00AC1FD0" w:rsidRPr="00AC1FD0">
        <w:rPr>
          <w:rStyle w:val="quotesterms"/>
        </w:rPr>
        <w:t>›</w:t>
      </w:r>
      <w:r w:rsidRPr="00627ED1">
        <w:rPr>
          <w:rStyle w:val="quotesterms"/>
        </w:rPr>
        <w:t>Scientific Society</w:t>
      </w:r>
      <w:r w:rsidR="00AC1FD0" w:rsidRPr="00AC1FD0">
        <w:rPr>
          <w:rStyle w:val="quotesterms"/>
        </w:rPr>
        <w:t>‹</w:t>
      </w:r>
      <w:r w:rsidRPr="00627ED1">
        <w:t xml:space="preserve"> </w:t>
      </w:r>
      <w:r w:rsidR="00C57E99">
        <w:t>--</w:t>
      </w:r>
      <w:r w:rsidRPr="00627ED1">
        <w:t xml:space="preserve"> an experiment which ended in utter failure. The friends dissociated themselves from him. He was left to his own devices, and thus deprived himself of the bounty of faith and died a Covenant-breaker.</w:t>
      </w:r>
      <w:r w:rsidRPr="00627ED1">
        <w:rPr>
          <w:rStyle w:val="structurepagenumber"/>
        </w:rPr>
        <w:t xml:space="preserve"> &lt;page 343</w:t>
      </w:r>
      <w:bookmarkStart w:id="39" w:name="ch31"/>
      <w:bookmarkEnd w:id="39"/>
      <w:r w:rsidR="00B777C2">
        <w:rPr>
          <w:rStyle w:val="structurepagenumber"/>
        </w:rPr>
        <w:t>/&gt;</w:t>
      </w:r>
    </w:p>
    <w:p w14:paraId="24353C52"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31</w:t>
      </w:r>
      <w:r w:rsidRPr="00835AAF">
        <w:rPr>
          <w:rStyle w:val="structure"/>
        </w:rPr>
        <w:t>:0</w:t>
      </w:r>
      <w:r>
        <w:rPr>
          <w:rStyle w:val="structure"/>
        </w:rPr>
        <w:t>—en_19920000/</w:t>
      </w:r>
      <w:r w:rsidRPr="00835AAF">
        <w:rPr>
          <w:rStyle w:val="structurevisible"/>
        </w:rPr>
        <w:t>&gt;</w:t>
      </w:r>
      <w:r>
        <w:t>CHAPTER THIRTY-ONE</w:t>
      </w:r>
      <w:r>
        <w:br/>
      </w:r>
      <w:r w:rsidR="00627ED1" w:rsidRPr="00627ED1">
        <w:t>Rebellion in the West</w:t>
      </w:r>
    </w:p>
    <w:p w14:paraId="2957D34F" w14:textId="77777777" w:rsidR="00C57E99" w:rsidRPr="000D2B16" w:rsidRDefault="00C57E99" w:rsidP="00C57E99">
      <w:pPr>
        <w:pStyle w:val="ParCounter1s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w:t>
      </w:r>
      <w:r>
        <w:rPr>
          <w:rStyle w:val="structure"/>
        </w:rPr>
        <w:t>—en_19920000/</w:t>
      </w:r>
      <w:r w:rsidRPr="000D2B16">
        <w:rPr>
          <w:rStyle w:val="structurevisible"/>
        </w:rPr>
        <w:t>&gt;</w:t>
      </w:r>
    </w:p>
    <w:p w14:paraId="2952360C" w14:textId="77777777" w:rsidR="00C57E99" w:rsidRDefault="00627ED1" w:rsidP="00C57E99">
      <w:pPr>
        <w:pStyle w:val="Body1st"/>
      </w:pPr>
      <w:r w:rsidRPr="00627ED1">
        <w:t xml:space="preserve">While this handful of Covenant-breakers in Persia was agitating in the early days of </w:t>
      </w:r>
      <w:r w:rsidRPr="00627ED1">
        <w:rPr>
          <w:highlight w:val="cyan"/>
        </w:rPr>
        <w:t>Shoghi Effendi’s</w:t>
      </w:r>
      <w:r w:rsidRPr="00627ED1">
        <w:t xml:space="preserve"> ministry to arrest the onward march of the Faith and dishonour its Founders, a similar situation was brought about in the West. It started as soon as the contents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became known to the community. The first person to react was </w:t>
      </w:r>
      <w:r w:rsidRPr="00627ED1">
        <w:rPr>
          <w:highlight w:val="cyan"/>
        </w:rPr>
        <w:t>Ahmad Sohrab</w:t>
      </w:r>
      <w:r w:rsidRPr="00627ED1">
        <w:t xml:space="preserve">, who had served for some time as the Master’s secretary and interpreter. One of the believers, Mrs Nellie French, has recounted the reaction of </w:t>
      </w:r>
      <w:r w:rsidRPr="00627ED1">
        <w:rPr>
          <w:highlight w:val="cyan"/>
        </w:rPr>
        <w:t>Ahmad Sohrab</w:t>
      </w:r>
      <w:r w:rsidRPr="00627ED1">
        <w:t xml:space="preserve"> when she communicated to him the contents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He was intensely agitated. His face turned black and pacing back and forth, he exclaimed: </w:t>
      </w:r>
      <w:r w:rsidR="00C57E99" w:rsidRPr="00176F09">
        <w:rPr>
          <w:rStyle w:val="structurevisible"/>
        </w:rPr>
        <w:t>&lt;</w:t>
      </w:r>
      <w:r w:rsidR="00C57E99" w:rsidRPr="00176F09">
        <w:rPr>
          <w:rStyle w:val="structure"/>
        </w:rPr>
        <w:t>cit Ahmad Sohrab_%►%_%_%►%_%_%—en_%—%_%</w:t>
      </w:r>
      <w:r w:rsidR="00C57E99" w:rsidRPr="00176F09">
        <w:rPr>
          <w:rStyle w:val="structurevisible"/>
        </w:rPr>
        <w:t>&gt;</w:t>
      </w:r>
      <w:r w:rsidR="00AC1FD0" w:rsidRPr="00AC1FD0">
        <w:rPr>
          <w:rStyle w:val="quoteknownauthorreported"/>
        </w:rPr>
        <w:t>»</w:t>
      </w:r>
      <w:r w:rsidRPr="00627ED1">
        <w:rPr>
          <w:rStyle w:val="quoteknownauthorreported"/>
        </w:rPr>
        <w:t xml:space="preserve">This cannot be. </w:t>
      </w:r>
      <w:r w:rsidRPr="00627ED1">
        <w:rPr>
          <w:rStyle w:val="quoteknownauthorreported"/>
          <w:highlight w:val="cyan"/>
        </w:rPr>
        <w:t>Shoghi Effendi</w:t>
      </w:r>
      <w:r w:rsidRPr="00627ED1">
        <w:rPr>
          <w:rStyle w:val="quoteknownauthorreported"/>
        </w:rPr>
        <w:t xml:space="preserve"> knows nothing about the Cause. He was never with </w:t>
      </w:r>
      <w:r w:rsidRPr="00627ED1">
        <w:rPr>
          <w:rStyle w:val="quoteknownauthorreported"/>
          <w:highlight w:val="yellow"/>
        </w:rPr>
        <w:t>ʿAbdu</w:t>
      </w:r>
      <w:r w:rsidR="00AC1FD0" w:rsidRPr="00AC1FD0">
        <w:rPr>
          <w:rStyle w:val="quoteknownauthorreported"/>
          <w:highlight w:val="yellow"/>
        </w:rPr>
        <w:t>’</w:t>
      </w:r>
      <w:r w:rsidRPr="00627ED1">
        <w:rPr>
          <w:rStyle w:val="quoteknownauthorreported"/>
          <w:highlight w:val="yellow"/>
        </w:rPr>
        <w:t>l-Bah</w:t>
      </w:r>
      <w:r w:rsidR="00AC1FD0" w:rsidRPr="00AC1FD0">
        <w:rPr>
          <w:rStyle w:val="quoteknownauthorreported"/>
          <w:highlight w:val="yellow"/>
        </w:rPr>
        <w:t>á</w:t>
      </w:r>
      <w:r w:rsidRPr="00627ED1">
        <w:rPr>
          <w:rStyle w:val="quoteknownauthorreported"/>
        </w:rPr>
        <w:t xml:space="preserve"> as I have been. I am the one who should have been appointed.</w:t>
      </w:r>
      <w:r w:rsidR="00AC1FD0" w:rsidRPr="00AC1FD0">
        <w:rPr>
          <w:rStyle w:val="quoteknownauthorreported"/>
        </w:rPr>
        <w:t>«</w:t>
      </w:r>
      <w:r w:rsidR="00C57E99" w:rsidRPr="00176F09">
        <w:rPr>
          <w:rStyle w:val="structurevisible"/>
        </w:rPr>
        <w:t>&lt;/</w:t>
      </w:r>
      <w:r w:rsidR="00C57E99" w:rsidRPr="00176F09">
        <w:rPr>
          <w:rStyle w:val="structure"/>
        </w:rPr>
        <w:t>cit</w:t>
      </w:r>
      <w:r w:rsidR="00C57E99" w:rsidRPr="00176F09">
        <w:rPr>
          <w:rStyle w:val="structurevisible"/>
        </w:rPr>
        <w:t>&gt;</w:t>
      </w:r>
    </w:p>
    <w:p w14:paraId="51F0349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w:t>
      </w:r>
      <w:r>
        <w:rPr>
          <w:rStyle w:val="structure"/>
        </w:rPr>
        <w:t>—en_19920000/</w:t>
      </w:r>
      <w:r w:rsidRPr="000D2B16">
        <w:rPr>
          <w:rStyle w:val="structurevisible"/>
        </w:rPr>
        <w:t>&gt;</w:t>
      </w:r>
    </w:p>
    <w:p w14:paraId="071F451A" w14:textId="77777777" w:rsidR="00C57E99" w:rsidRDefault="00627ED1" w:rsidP="00C57E99">
      <w:pPr>
        <w:pStyle w:val="Bodycont"/>
      </w:pPr>
      <w:r w:rsidRPr="00627ED1">
        <w:t xml:space="preserve">When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xml:space="preserve"> was in the United States of America, he used to live alone in his apartment, and the friends were concerned about his health. </w:t>
      </w:r>
      <w:r w:rsidRPr="00627ED1">
        <w:rPr>
          <w:highlight w:val="cyan"/>
        </w:rPr>
        <w:t>Ali-Kuli Khan</w:t>
      </w:r>
      <w:r w:rsidRPr="00627ED1">
        <w:rPr>
          <w:rStyle w:val="FootnoteReference"/>
        </w:rPr>
        <w:footnoteReference w:id="537"/>
      </w:r>
      <w:r w:rsidRPr="00627ED1">
        <w:t xml:space="preserve"> has described the circumstances which led to the despatch of </w:t>
      </w:r>
      <w:r w:rsidRPr="00627ED1">
        <w:rPr>
          <w:highlight w:val="cyan"/>
        </w:rPr>
        <w:t>Ahmad Sohrab</w:t>
      </w:r>
      <w:r w:rsidRPr="00627ED1">
        <w:t xml:space="preserve"> to America in order to act as a servant to </w:t>
      </w:r>
      <w:r w:rsidRPr="00627ED1">
        <w:rPr>
          <w:highlight w:val="yellow"/>
        </w:rPr>
        <w:t>M</w:t>
      </w:r>
      <w:r w:rsidR="00C57E99" w:rsidRPr="009B5652">
        <w:rPr>
          <w:highlight w:val="yellow"/>
        </w:rPr>
        <w:t>í</w:t>
      </w:r>
      <w:r w:rsidRPr="00627ED1">
        <w:rPr>
          <w:highlight w:val="yellow"/>
        </w:rPr>
        <w:t>rz</w:t>
      </w:r>
      <w:r w:rsidR="00C57E99" w:rsidRPr="009B5652">
        <w:rPr>
          <w:highlight w:val="yellow"/>
        </w:rPr>
        <w:t>á</w:t>
      </w:r>
      <w:r w:rsidRPr="00627ED1">
        <w:rPr>
          <w:highlight w:val="yellow"/>
        </w:rPr>
        <w:t xml:space="preserve"> Abu’l-Fa</w:t>
      </w:r>
      <w:r w:rsidR="00C57E99" w:rsidRPr="009B5652">
        <w:rPr>
          <w:highlight w:val="yellow"/>
        </w:rPr>
        <w:t>ḍ</w:t>
      </w:r>
      <w:r w:rsidRPr="00627ED1">
        <w:rPr>
          <w:highlight w:val="yellow"/>
        </w:rPr>
        <w:t>l</w:t>
      </w:r>
      <w:r w:rsidRPr="00627ED1">
        <w:t>. He writes:</w:t>
      </w:r>
    </w:p>
    <w:p w14:paraId="55AAB6A8"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3</w:t>
      </w:r>
      <w:r>
        <w:rPr>
          <w:rStyle w:val="structure"/>
        </w:rPr>
        <w:t>—en_19920000/</w:t>
      </w:r>
      <w:r w:rsidRPr="000D2B16">
        <w:rPr>
          <w:rStyle w:val="structurevisible"/>
        </w:rPr>
        <w:t>&gt;</w:t>
      </w:r>
    </w:p>
    <w:p w14:paraId="112E3E6D" w14:textId="77777777" w:rsidR="00C57E99" w:rsidRDefault="00C57E99" w:rsidP="00C57E99">
      <w:pPr>
        <w:pStyle w:val="Quote1st"/>
      </w:pPr>
      <w:r w:rsidRPr="008E369F">
        <w:rPr>
          <w:rStyle w:val="structurevisible"/>
        </w:rPr>
        <w:t>&lt;</w:t>
      </w:r>
      <w:r w:rsidRPr="008E369F">
        <w:rPr>
          <w:rStyle w:val="structure"/>
        </w:rPr>
        <w:t>cit Ali Kuli Khan_%►%_%_%►%_%_%—en_%—%_%</w:t>
      </w:r>
      <w:r w:rsidRPr="008E369F">
        <w:rPr>
          <w:rStyle w:val="structurevisible"/>
        </w:rPr>
        <w:t>&gt;</w:t>
      </w:r>
      <w:r>
        <w:rPr>
          <w:rStyle w:val="quoteknownauthor"/>
        </w:rPr>
        <w:t>»</w:t>
      </w:r>
      <w:r w:rsidR="00627ED1" w:rsidRPr="00627ED1">
        <w:rPr>
          <w:rStyle w:val="quoteknownauthor"/>
        </w:rPr>
        <w:t xml:space="preserve">That is how it was.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rPr>
        <w:t xml:space="preserve"> sick from not eating, and unable to adjust to American food and American life. He would not let me serve him in any way. If we went shopping, he would not even let me carry the packages. Finally I wrote to the Master, because the responsibility for his life and work was more than I could bear, and I told of the difficulty of expediting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highlight w:val="yellow"/>
        </w:rPr>
        <w:t>s</w:t>
      </w:r>
      <w:r w:rsidR="00627ED1" w:rsidRPr="00627ED1">
        <w:rPr>
          <w:rStyle w:val="quoteknownauthor"/>
        </w:rPr>
        <w:t xml:space="preserve"> book and described everything just as it was. Then I added that it might be a Persian attendant, who could prepare food for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rPr>
        <w:t xml:space="preserve"> and look after his needs, would solve the problem. When I had come through </w:t>
      </w:r>
      <w:r w:rsidR="00627ED1" w:rsidRPr="00627ED1">
        <w:rPr>
          <w:rStyle w:val="quoteknownauthor"/>
          <w:highlight w:val="green"/>
        </w:rPr>
        <w:t>Port Sa</w:t>
      </w:r>
      <w:r>
        <w:rPr>
          <w:rStyle w:val="quoteknownauthor"/>
          <w:highlight w:val="darkYellow"/>
        </w:rPr>
        <w:t>ʿí</w:t>
      </w:r>
      <w:r w:rsidR="00627ED1" w:rsidRPr="00627ED1">
        <w:rPr>
          <w:rStyle w:val="quoteknownauthor"/>
          <w:highlight w:val="green"/>
        </w:rPr>
        <w:t>d</w:t>
      </w:r>
      <w:r w:rsidR="00627ED1" w:rsidRPr="00627ED1">
        <w:rPr>
          <w:rStyle w:val="quoteknownauthor"/>
        </w:rPr>
        <w:t xml:space="preserve"> on my way to America, there was a boy around fifteen who worked in </w:t>
      </w:r>
      <w:r w:rsidR="00627ED1" w:rsidRPr="00627ED1">
        <w:rPr>
          <w:rStyle w:val="quoteknownauthor"/>
          <w:highlight w:val="yellow"/>
        </w:rPr>
        <w:t>A</w:t>
      </w:r>
      <w:r>
        <w:rPr>
          <w:rStyle w:val="quoteknownauthor"/>
          <w:highlight w:val="yellow"/>
        </w:rPr>
        <w:t>ḥ</w:t>
      </w:r>
      <w:r w:rsidR="00627ED1" w:rsidRPr="00627ED1">
        <w:rPr>
          <w:rStyle w:val="quoteknownauthor"/>
          <w:highlight w:val="yellow"/>
        </w:rPr>
        <w:t>mad Yazd</w:t>
      </w:r>
      <w:r>
        <w:rPr>
          <w:rStyle w:val="quoteknownauthor"/>
          <w:highlight w:val="yellow"/>
        </w:rPr>
        <w:t>í’</w:t>
      </w:r>
      <w:r w:rsidR="00627ED1" w:rsidRPr="00627ED1">
        <w:rPr>
          <w:rStyle w:val="quoteknownauthor"/>
          <w:highlight w:val="yellow"/>
        </w:rPr>
        <w:t>s</w:t>
      </w:r>
      <w:r w:rsidR="00627ED1" w:rsidRPr="00627ED1">
        <w:rPr>
          <w:rStyle w:val="quoteknownauthor"/>
        </w:rPr>
        <w:t xml:space="preserve"> store there. His name was </w:t>
      </w:r>
      <w:r w:rsidR="00627ED1" w:rsidRPr="00627ED1">
        <w:rPr>
          <w:rStyle w:val="quoteknownauthor"/>
          <w:highlight w:val="yellow"/>
        </w:rPr>
        <w:t>A</w:t>
      </w:r>
      <w:r>
        <w:rPr>
          <w:rStyle w:val="quoteknownauthor"/>
          <w:highlight w:val="yellow"/>
        </w:rPr>
        <w:t>ḥ</w:t>
      </w:r>
      <w:r w:rsidR="00627ED1" w:rsidRPr="00627ED1">
        <w:rPr>
          <w:rStyle w:val="quoteknownauthor"/>
          <w:highlight w:val="yellow"/>
        </w:rPr>
        <w:t>mad-i-I</w:t>
      </w:r>
      <w:r>
        <w:rPr>
          <w:rStyle w:val="quoteknownauthor"/>
          <w:highlight w:val="yellow"/>
        </w:rPr>
        <w:t>ṣ</w:t>
      </w:r>
      <w:r w:rsidR="00627ED1" w:rsidRPr="00627ED1">
        <w:rPr>
          <w:rStyle w:val="quoteknownauthor"/>
          <w:highlight w:val="yellow"/>
        </w:rPr>
        <w:t>fah</w:t>
      </w:r>
      <w:r>
        <w:rPr>
          <w:rStyle w:val="quoteknownauthor"/>
          <w:highlight w:val="yellow"/>
        </w:rPr>
        <w:t>á</w:t>
      </w:r>
      <w:r w:rsidR="00627ED1" w:rsidRPr="00627ED1">
        <w:rPr>
          <w:rStyle w:val="quoteknownauthor"/>
          <w:highlight w:val="yellow"/>
        </w:rPr>
        <w:t>n</w:t>
      </w:r>
      <w:r>
        <w:rPr>
          <w:rStyle w:val="quoteknownauthor"/>
          <w:highlight w:val="yellow"/>
        </w:rPr>
        <w:t>í</w:t>
      </w:r>
      <w:r w:rsidR="00627ED1" w:rsidRPr="00627ED1">
        <w:rPr>
          <w:rStyle w:val="quoteknownauthor"/>
        </w:rPr>
        <w:t xml:space="preserve"> (later he took the name of </w:t>
      </w:r>
      <w:r w:rsidR="00627ED1" w:rsidRPr="00627ED1">
        <w:rPr>
          <w:rStyle w:val="quoteknownauthor"/>
          <w:highlight w:val="cyan"/>
        </w:rPr>
        <w:t>Sohrab</w:t>
      </w:r>
      <w:r w:rsidR="00627ED1" w:rsidRPr="00627ED1">
        <w:rPr>
          <w:rStyle w:val="quoteknownauthor"/>
        </w:rPr>
        <w:t xml:space="preserve">). This boy had begged me to request the Master to send him to America. I now suggested that he come here to look after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rPr>
        <w:t xml:space="preserve">. The Master sent him here, to serve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rPr>
        <w:t xml:space="preserve"> and return with him to</w:t>
      </w:r>
      <w:r w:rsidR="00627ED1" w:rsidRPr="00627ED1">
        <w:rPr>
          <w:rStyle w:val="structurepagenumber"/>
        </w:rPr>
        <w:t xml:space="preserve"> &lt;page 344</w:t>
      </w:r>
      <w:r w:rsidR="00B777C2">
        <w:rPr>
          <w:rStyle w:val="structurepagenumber"/>
        </w:rPr>
        <w:t>/&gt;</w:t>
      </w:r>
      <w:r>
        <w:rPr>
          <w:rStyle w:val="quoteknownauthor"/>
        </w:rPr>
        <w:t xml:space="preserve"> </w:t>
      </w:r>
      <w:r w:rsidR="00627ED1" w:rsidRPr="00627ED1">
        <w:rPr>
          <w:rStyle w:val="quoteknownauthor"/>
        </w:rPr>
        <w:t xml:space="preserve">the East. However, when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rPr>
        <w:t xml:space="preserve"> sailed for home in 1904 </w:t>
      </w:r>
      <w:r>
        <w:rPr>
          <w:rStyle w:val="quoteknownauthor"/>
        </w:rPr>
        <w:t>--</w:t>
      </w:r>
      <w:r w:rsidR="00627ED1" w:rsidRPr="00627ED1">
        <w:rPr>
          <w:rStyle w:val="quoteknownauthor"/>
        </w:rPr>
        <w:t xml:space="preserve"> with the MacNutts, Mrs. Julia Grundy, and the Woodcocks and their daughter </w:t>
      </w:r>
      <w:r>
        <w:rPr>
          <w:rStyle w:val="quoteknownauthor"/>
        </w:rPr>
        <w:t>--</w:t>
      </w:r>
      <w:r w:rsidR="00627ED1" w:rsidRPr="00627ED1">
        <w:rPr>
          <w:rStyle w:val="quoteknownauthor"/>
        </w:rPr>
        <w:t xml:space="preserve"> </w:t>
      </w:r>
      <w:r w:rsidR="00627ED1" w:rsidRPr="00627ED1">
        <w:rPr>
          <w:rStyle w:val="quoteknownauthor"/>
          <w:highlight w:val="yellow"/>
        </w:rPr>
        <w:t>A</w:t>
      </w:r>
      <w:r>
        <w:rPr>
          <w:rStyle w:val="quoteknownauthor"/>
          <w:highlight w:val="yellow"/>
        </w:rPr>
        <w:t>ḥ</w:t>
      </w:r>
      <w:r w:rsidR="00627ED1" w:rsidRPr="00627ED1">
        <w:rPr>
          <w:rStyle w:val="quoteknownauthor"/>
          <w:highlight w:val="yellow"/>
        </w:rPr>
        <w:t>mad-i-I</w:t>
      </w:r>
      <w:r>
        <w:rPr>
          <w:rStyle w:val="quoteknownauthor"/>
          <w:highlight w:val="yellow"/>
        </w:rPr>
        <w:t>ṣ</w:t>
      </w:r>
      <w:r w:rsidR="00627ED1" w:rsidRPr="00627ED1">
        <w:rPr>
          <w:rStyle w:val="quoteknownauthor"/>
          <w:highlight w:val="yellow"/>
        </w:rPr>
        <w:t>fah</w:t>
      </w:r>
      <w:r>
        <w:rPr>
          <w:rStyle w:val="quoteknownauthor"/>
          <w:highlight w:val="yellow"/>
        </w:rPr>
        <w:t>á</w:t>
      </w:r>
      <w:r w:rsidR="00627ED1" w:rsidRPr="00627ED1">
        <w:rPr>
          <w:rStyle w:val="quoteknownauthor"/>
          <w:highlight w:val="yellow"/>
        </w:rPr>
        <w:t>n</w:t>
      </w:r>
      <w:r>
        <w:rPr>
          <w:rStyle w:val="quoteknownauthor"/>
          <w:highlight w:val="yellow"/>
        </w:rPr>
        <w:t>í</w:t>
      </w:r>
      <w:r w:rsidR="00627ED1" w:rsidRPr="00627ED1">
        <w:rPr>
          <w:rStyle w:val="quoteknownauthor"/>
        </w:rPr>
        <w:t xml:space="preserve"> did not accompany him. He remained in the United States until 1912, when the Master Himself took him back to the East, although he seemed loath to go.</w:t>
      </w:r>
      <w:r>
        <w:rPr>
          <w:rStyle w:val="quoteknownauthor"/>
        </w:rPr>
        <w:t>«</w:t>
      </w:r>
      <w:r w:rsidRPr="008E369F">
        <w:rPr>
          <w:rStyle w:val="structurevisible"/>
        </w:rPr>
        <w:t>&lt;/</w:t>
      </w:r>
      <w:r w:rsidRPr="008E369F">
        <w:rPr>
          <w:rStyle w:val="structure"/>
        </w:rPr>
        <w:t>cit</w:t>
      </w:r>
      <w:r w:rsidRPr="008E369F">
        <w:rPr>
          <w:rStyle w:val="structurevisible"/>
        </w:rPr>
        <w:t>&gt;</w:t>
      </w:r>
      <w:r w:rsidR="00627ED1" w:rsidRPr="00627ED1">
        <w:t xml:space="preserve"> </w:t>
      </w:r>
      <w:r w:rsidR="00627ED1" w:rsidRPr="00627ED1">
        <w:rPr>
          <w:rStyle w:val="FootnoteReference"/>
        </w:rPr>
        <w:footnoteReference w:id="538"/>
      </w:r>
    </w:p>
    <w:p w14:paraId="361D8496"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4</w:t>
      </w:r>
      <w:r>
        <w:rPr>
          <w:rStyle w:val="structure"/>
        </w:rPr>
        <w:t>—en_19920000/</w:t>
      </w:r>
      <w:r w:rsidRPr="000D2B16">
        <w:rPr>
          <w:rStyle w:val="structurevisible"/>
        </w:rPr>
        <w:t>&gt;</w:t>
      </w:r>
    </w:p>
    <w:p w14:paraId="25742FAF" w14:textId="77777777" w:rsidR="00C57E99" w:rsidRDefault="00627ED1" w:rsidP="00C57E99">
      <w:pPr>
        <w:pStyle w:val="Bodyafterquote"/>
      </w:pPr>
      <w:r w:rsidRPr="00627ED1">
        <w:t xml:space="preserve">While in America, </w:t>
      </w:r>
      <w:r w:rsidRPr="00627ED1">
        <w:rPr>
          <w:highlight w:val="cyan"/>
        </w:rPr>
        <w:t>Ahmad</w:t>
      </w:r>
      <w:r w:rsidRPr="00627ED1">
        <w:t xml:space="preserve"> became proficient in English and, when the Master went to the United States, he served Him as interpreter. However, from the beginning, </w:t>
      </w:r>
      <w:r w:rsidRPr="00627ED1">
        <w:rPr>
          <w:highlight w:val="cyan"/>
        </w:rPr>
        <w:t>Ahmad</w:t>
      </w:r>
      <w:r w:rsidRPr="00627ED1">
        <w:t xml:space="preserve"> showed signs of insincerity and faithlessness. Many a time his behaviour brought deep sorrow to the heart of </w:t>
      </w:r>
      <w:r w:rsidRPr="00627ED1">
        <w:rPr>
          <w:highlight w:val="yellow"/>
        </w:rPr>
        <w:t>ʿAbdu’l-Bah</w:t>
      </w:r>
      <w:r w:rsidR="00C57E99" w:rsidRPr="000C7039">
        <w:rPr>
          <w:highlight w:val="yellow"/>
        </w:rPr>
        <w:t>á</w:t>
      </w:r>
      <w:r w:rsidRPr="00627ED1">
        <w:t xml:space="preserve">. But he remained with Him throughout the journey, and later when he went to Haifa, he continued to serve Him as a secretary. The Master knew that </w:t>
      </w:r>
      <w:r w:rsidRPr="00627ED1">
        <w:rPr>
          <w:highlight w:val="cyan"/>
        </w:rPr>
        <w:t>Ahmad</w:t>
      </w:r>
      <w:r w:rsidRPr="00627ED1">
        <w:t xml:space="preserve"> would rebel against the Centre of the Cause after Him and had intimated this to one or two persons who were close to Him.</w:t>
      </w:r>
    </w:p>
    <w:p w14:paraId="75560119"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5</w:t>
      </w:r>
      <w:r>
        <w:rPr>
          <w:rStyle w:val="structure"/>
        </w:rPr>
        <w:t>—en_19920000/</w:t>
      </w:r>
      <w:r w:rsidRPr="000D2B16">
        <w:rPr>
          <w:rStyle w:val="structurevisible"/>
        </w:rPr>
        <w:t>&gt;</w:t>
      </w:r>
    </w:p>
    <w:p w14:paraId="7F750295" w14:textId="77777777" w:rsidR="00C57E99" w:rsidRDefault="00627ED1" w:rsidP="00C57E99">
      <w:pPr>
        <w:pStyle w:val="Bodycont"/>
      </w:pPr>
      <w:r w:rsidRPr="00627ED1">
        <w:t xml:space="preserve">At the time of </w:t>
      </w:r>
      <w:r w:rsidRPr="00627ED1">
        <w:rPr>
          <w:highlight w:val="yellow"/>
        </w:rPr>
        <w:t>ʿAbdu’l-Bah</w:t>
      </w:r>
      <w:r w:rsidR="00C57E99" w:rsidRPr="007C5354">
        <w:rPr>
          <w:highlight w:val="yellow"/>
        </w:rPr>
        <w:t>á</w:t>
      </w:r>
      <w:r w:rsidRPr="00627ED1">
        <w:rPr>
          <w:highlight w:val="yellow"/>
        </w:rPr>
        <w:t>’s</w:t>
      </w:r>
      <w:r w:rsidRPr="00627ED1">
        <w:t xml:space="preserve"> passing, </w:t>
      </w:r>
      <w:r w:rsidRPr="00627ED1">
        <w:rPr>
          <w:highlight w:val="cyan"/>
        </w:rPr>
        <w:t>Ahmad</w:t>
      </w:r>
      <w:r w:rsidRPr="00627ED1">
        <w:t xml:space="preserve"> had become well-known among the believers of the West. Having emerged as a prominent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he, like </w:t>
      </w:r>
      <w:r w:rsidR="00C57E99" w:rsidRPr="000C7039">
        <w:rPr>
          <w:highlight w:val="yellow"/>
        </w:rPr>
        <w:t>Á</w:t>
      </w:r>
      <w:r w:rsidRPr="00627ED1">
        <w:rPr>
          <w:highlight w:val="yellow"/>
        </w:rPr>
        <w:t>v</w:t>
      </w:r>
      <w:r w:rsidR="00C57E99" w:rsidRPr="000C7039">
        <w:rPr>
          <w:highlight w:val="yellow"/>
        </w:rPr>
        <w:t>á</w:t>
      </w:r>
      <w:r w:rsidRPr="00627ED1">
        <w:rPr>
          <w:highlight w:val="yellow"/>
        </w:rPr>
        <w:t>rih</w:t>
      </w:r>
      <w:r w:rsidRPr="00627ED1">
        <w:t xml:space="preserve">, wanted the establishment of the Universal House of Justice immediately after the passing of </w:t>
      </w:r>
      <w:r w:rsidRPr="00627ED1">
        <w:rPr>
          <w:highlight w:val="yellow"/>
        </w:rPr>
        <w:t>ʿAbdu’l-Bah</w:t>
      </w:r>
      <w:r w:rsidR="00C57E99" w:rsidRPr="000C7039">
        <w:rPr>
          <w:highlight w:val="yellow"/>
        </w:rPr>
        <w:t>á</w:t>
      </w:r>
      <w:r w:rsidRPr="00627ED1">
        <w:t xml:space="preserve">. And as </w:t>
      </w:r>
      <w:r w:rsidRPr="00627ED1">
        <w:rPr>
          <w:highlight w:val="cyan"/>
        </w:rPr>
        <w:t>Shoghi Effendi</w:t>
      </w:r>
      <w:r w:rsidRPr="00627ED1">
        <w:t xml:space="preserve"> began to create local and national Spiritual Assemblies instead, </w:t>
      </w:r>
      <w:r w:rsidRPr="00627ED1">
        <w:rPr>
          <w:highlight w:val="cyan"/>
        </w:rPr>
        <w:t>Ahmad</w:t>
      </w:r>
      <w:r w:rsidRPr="00627ED1">
        <w:t xml:space="preserve"> opposed the move. With the help of a certain wealthy woman, Mrs Lewis Stuyvesant (Julie) Chanler, he formed an organisation known as </w:t>
      </w:r>
      <w:r w:rsidR="00AC1FD0" w:rsidRPr="00AC1FD0">
        <w:rPr>
          <w:rStyle w:val="quotesterms"/>
        </w:rPr>
        <w:t>›</w:t>
      </w:r>
      <w:r w:rsidRPr="00627ED1">
        <w:rPr>
          <w:rStyle w:val="quotesterms"/>
        </w:rPr>
        <w:t>The New History Society</w:t>
      </w:r>
      <w:r w:rsidR="00AC1FD0" w:rsidRPr="00AC1FD0">
        <w:rPr>
          <w:rStyle w:val="quotesterms"/>
        </w:rPr>
        <w:t>‹</w:t>
      </w:r>
      <w:r w:rsidRPr="00627ED1">
        <w:t xml:space="preserve">, and made a great deal of propaganda to recruit members. He used the name and teachings of the Faith to attract people to his cause, clearly denouncing </w:t>
      </w:r>
      <w:r w:rsidRPr="00627ED1">
        <w:rPr>
          <w:highlight w:val="cyan"/>
        </w:rPr>
        <w:t>Shoghi Effendi’s</w:t>
      </w:r>
      <w:r w:rsidRPr="00627ED1">
        <w:t xml:space="preserve"> directives for the building of the Administrative Order. He also created the </w:t>
      </w:r>
      <w:r w:rsidR="00AC1FD0" w:rsidRPr="00AC1FD0">
        <w:rPr>
          <w:rStyle w:val="quotesterms"/>
        </w:rPr>
        <w:t>›</w:t>
      </w:r>
      <w:r w:rsidRPr="00627ED1">
        <w:rPr>
          <w:rStyle w:val="quotesterms"/>
        </w:rPr>
        <w:t>Caravan of East and West</w:t>
      </w:r>
      <w:r w:rsidR="00AC1FD0" w:rsidRPr="00AC1FD0">
        <w:rPr>
          <w:rStyle w:val="quotesterms"/>
        </w:rPr>
        <w:t>‹</w:t>
      </w:r>
      <w:r w:rsidRPr="00627ED1">
        <w:t>, the chief activity of which was international correspondence.</w:t>
      </w:r>
    </w:p>
    <w:p w14:paraId="46F0FA8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6</w:t>
      </w:r>
      <w:r>
        <w:rPr>
          <w:rStyle w:val="structure"/>
        </w:rPr>
        <w:t>—en_19920000/</w:t>
      </w:r>
      <w:r w:rsidRPr="000D2B16">
        <w:rPr>
          <w:rStyle w:val="structurevisible"/>
        </w:rPr>
        <w:t>&gt;</w:t>
      </w:r>
    </w:p>
    <w:p w14:paraId="25C8C6C5" w14:textId="77777777" w:rsidR="00C57E99" w:rsidRDefault="00627ED1" w:rsidP="00C57E99">
      <w:pPr>
        <w:pStyle w:val="Bodycont"/>
      </w:pPr>
      <w:r w:rsidRPr="00627ED1">
        <w:rPr>
          <w:highlight w:val="cyan"/>
        </w:rPr>
        <w:t>Ahmad Sohrab</w:t>
      </w:r>
      <w:r w:rsidRPr="00627ED1">
        <w:t xml:space="preserve">, who was referred to by the believers as </w:t>
      </w:r>
      <w:r w:rsidR="00AC1FD0" w:rsidRPr="00AC1FD0">
        <w:rPr>
          <w:rStyle w:val="quotesterms"/>
        </w:rPr>
        <w:t>›</w:t>
      </w:r>
      <w:r w:rsidR="00AC1FD0" w:rsidRPr="00AC1FD0">
        <w:rPr>
          <w:rStyle w:val="quotesterms"/>
          <w:highlight w:val="yellow"/>
        </w:rPr>
        <w:t>Á</w:t>
      </w:r>
      <w:r w:rsidRPr="00627ED1">
        <w:rPr>
          <w:rStyle w:val="quotesterms"/>
          <w:highlight w:val="yellow"/>
        </w:rPr>
        <w:t>v</w:t>
      </w:r>
      <w:r w:rsidR="00AC1FD0" w:rsidRPr="00AC1FD0">
        <w:rPr>
          <w:rStyle w:val="quotesterms"/>
          <w:highlight w:val="yellow"/>
        </w:rPr>
        <w:t>á</w:t>
      </w:r>
      <w:r w:rsidRPr="00627ED1">
        <w:rPr>
          <w:rStyle w:val="quotesterms"/>
          <w:highlight w:val="yellow"/>
        </w:rPr>
        <w:t>rih</w:t>
      </w:r>
      <w:r w:rsidRPr="00627ED1">
        <w:rPr>
          <w:rStyle w:val="quotesterms"/>
        </w:rPr>
        <w:t xml:space="preserve"> of the West</w:t>
      </w:r>
      <w:r w:rsidR="00AC1FD0" w:rsidRPr="00AC1FD0">
        <w:rPr>
          <w:rStyle w:val="quotesterms"/>
        </w:rPr>
        <w:t>‹</w:t>
      </w:r>
      <w:r w:rsidRPr="00627ED1">
        <w:t xml:space="preserve">, tried to create a new sect of his own based on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did not question the authenticity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but maintained that </w:t>
      </w:r>
      <w:r w:rsidRPr="00627ED1">
        <w:rPr>
          <w:highlight w:val="cyan"/>
        </w:rPr>
        <w:t>Shoghi Effendi</w:t>
      </w:r>
      <w:r w:rsidRPr="00627ED1">
        <w:t xml:space="preserve"> had erred in his function as the Guardian of the Faith. He made great efforts to penetrate the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order to undermine the foundation of the local and national Spiritual Assemblies and to establish himself in place of </w:t>
      </w:r>
      <w:r w:rsidRPr="00627ED1">
        <w:rPr>
          <w:highlight w:val="cyan"/>
        </w:rPr>
        <w:t>Shoghi Effendi</w:t>
      </w:r>
      <w:r w:rsidRPr="00627ED1">
        <w:t xml:space="preserve">, but he utterly failed.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remained faithful to the Covenant; they shunned him entirely, and with the passage of time his hopes were dashed and his plans and activities bore no fruit whatsoever. At the height of his endeavours, </w:t>
      </w:r>
      <w:r w:rsidRPr="00627ED1">
        <w:rPr>
          <w:highlight w:val="cyan"/>
        </w:rPr>
        <w:t>Shoghi Effendi</w:t>
      </w:r>
      <w:r w:rsidRPr="00627ED1">
        <w:t xml:space="preserve"> wrote the following to the American National Spiritual Assembly through his secretary:</w:t>
      </w:r>
    </w:p>
    <w:p w14:paraId="227E3B5A"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7</w:t>
      </w:r>
      <w:r>
        <w:rPr>
          <w:rStyle w:val="structure"/>
        </w:rPr>
        <w:t>—en_19920000/</w:t>
      </w:r>
      <w:r w:rsidRPr="000D2B16">
        <w:rPr>
          <w:rStyle w:val="structurevisible"/>
        </w:rPr>
        <w:t>&gt;</w:t>
      </w:r>
    </w:p>
    <w:p w14:paraId="5FB79F9E" w14:textId="77777777" w:rsidR="00C57E99" w:rsidRDefault="00C57E99" w:rsidP="00C57E99">
      <w:pPr>
        <w:pStyle w:val="Quote1st"/>
      </w:pPr>
      <w:r w:rsidRPr="008E369F">
        <w:rPr>
          <w:rStyle w:val="structurevisible"/>
        </w:rPr>
        <w:t>&lt;</w:t>
      </w:r>
      <w:r w:rsidRPr="008E369F">
        <w:rPr>
          <w:rStyle w:val="structure"/>
        </w:rPr>
        <w:t>cit Sho_%►%_%_%►%_%_%—en_%—%_%</w:t>
      </w:r>
      <w:r w:rsidRPr="008E369F">
        <w:rPr>
          <w:rStyle w:val="structurevisible"/>
        </w:rPr>
        <w:t>&gt;</w:t>
      </w:r>
      <w:r>
        <w:rPr>
          <w:rStyle w:val="quotebahaiscripture"/>
        </w:rPr>
        <w:t>»</w:t>
      </w:r>
      <w:r w:rsidR="00627ED1" w:rsidRPr="00627ED1">
        <w:rPr>
          <w:rStyle w:val="quotebahaiscripture"/>
        </w:rPr>
        <w:t xml:space="preserve">In regard to the activities of </w:t>
      </w:r>
      <w:r w:rsidR="00627ED1" w:rsidRPr="00627ED1">
        <w:rPr>
          <w:rStyle w:val="quotebahaiscripture"/>
          <w:highlight w:val="cyan"/>
        </w:rPr>
        <w:t>Ahmad Sohrab</w:t>
      </w:r>
      <w:r w:rsidR="00627ED1" w:rsidRPr="00627ED1">
        <w:rPr>
          <w:rStyle w:val="quotebahaiscripture"/>
        </w:rPr>
        <w:t xml:space="preserve">, </w:t>
      </w:r>
      <w:r w:rsidR="00627ED1" w:rsidRPr="00627ED1">
        <w:rPr>
          <w:rStyle w:val="quotebahaiscripture"/>
          <w:highlight w:val="cyan"/>
        </w:rPr>
        <w:t>Shoghi Effendi</w:t>
      </w:r>
      <w:r w:rsidR="00627ED1" w:rsidRPr="00627ED1">
        <w:rPr>
          <w:rStyle w:val="quotebahaiscripture"/>
        </w:rPr>
        <w:t xml:space="preserve"> has already stated that such attacks, however perfidious, do not justify the friends</w:t>
      </w:r>
      <w:r w:rsidR="00627ED1" w:rsidRPr="00627ED1">
        <w:rPr>
          <w:rStyle w:val="structurepagenumber"/>
        </w:rPr>
        <w:t xml:space="preserve"> &lt;page 345</w:t>
      </w:r>
      <w:r w:rsidR="00B777C2">
        <w:rPr>
          <w:rStyle w:val="structurepagenumber"/>
        </w:rPr>
        <w:t>/&gt;</w:t>
      </w:r>
      <w:r>
        <w:rPr>
          <w:rStyle w:val="quotebahaiscripture"/>
        </w:rPr>
        <w:t xml:space="preserve"> </w:t>
      </w:r>
      <w:r w:rsidR="00627ED1" w:rsidRPr="00627ED1">
        <w:rPr>
          <w:rStyle w:val="quotebahaiscripture"/>
        </w:rPr>
        <w:t>replying or taking any direct action against them. The attitude of the National Spiritual Assembly should be to ignore them entirely...</w:t>
      </w:r>
      <w:r>
        <w:rPr>
          <w:rStyle w:val="quotebahaiscripture"/>
        </w:rPr>
        <w:t>«</w:t>
      </w:r>
      <w:r w:rsidRPr="008E369F">
        <w:rPr>
          <w:rStyle w:val="structurevisible"/>
        </w:rPr>
        <w:t>&lt;/</w:t>
      </w:r>
      <w:r w:rsidRPr="008E369F">
        <w:rPr>
          <w:rStyle w:val="structure"/>
        </w:rPr>
        <w:t>cit</w:t>
      </w:r>
      <w:r w:rsidRPr="008E369F">
        <w:rPr>
          <w:rStyle w:val="structurevisible"/>
        </w:rPr>
        <w:t>&gt;</w:t>
      </w:r>
      <w:r w:rsidR="00627ED1" w:rsidRPr="00627ED1">
        <w:t xml:space="preserve"> </w:t>
      </w:r>
      <w:r w:rsidR="00627ED1" w:rsidRPr="00627ED1">
        <w:rPr>
          <w:rStyle w:val="FootnoteReference"/>
        </w:rPr>
        <w:footnoteReference w:id="539"/>
      </w:r>
    </w:p>
    <w:p w14:paraId="22736BE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8</w:t>
      </w:r>
      <w:r>
        <w:rPr>
          <w:rStyle w:val="structure"/>
        </w:rPr>
        <w:t>—en_19920000/</w:t>
      </w:r>
      <w:r w:rsidRPr="000D2B16">
        <w:rPr>
          <w:rStyle w:val="structurevisible"/>
        </w:rPr>
        <w:t>&gt;</w:t>
      </w:r>
    </w:p>
    <w:p w14:paraId="40FE7DC4" w14:textId="77777777" w:rsidR="00C57E99" w:rsidRDefault="00627ED1" w:rsidP="00C57E99">
      <w:pPr>
        <w:pStyle w:val="Bodyafterquote"/>
      </w:pPr>
      <w:r w:rsidRPr="00627ED1">
        <w:t xml:space="preserve">A common pattern of behaviour of most Covenant-breakers is that at first they claim to be devoted and sincere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but later they demonstrate by their actions that they are not. For instance, those who broke the Covenant during </w:t>
      </w:r>
      <w:r w:rsidRPr="00627ED1">
        <w:rPr>
          <w:highlight w:val="cyan"/>
        </w:rPr>
        <w:t>Shoghi Effendi’s</w:t>
      </w:r>
      <w:r w:rsidRPr="00627ED1">
        <w:t xml:space="preserve"> Ministry declared their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in the early stages but as time went on and they foresaw the bankruptcy of their position they compromised and progressively distanced themselves from their earlier practices and assertions. In almost every case the new Covenant-breakers joined hands with the old ones whom they had previously denounced. For example, </w:t>
      </w:r>
      <w:r w:rsidRPr="00627ED1">
        <w:rPr>
          <w:highlight w:val="cyan"/>
        </w:rPr>
        <w:t>Ahmad Sohrab</w:t>
      </w:r>
      <w:r w:rsidRPr="00627ED1">
        <w:t xml:space="preserve"> at first did not have anything to do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his associates, whom he regarded as enemies of </w:t>
      </w:r>
      <w:r w:rsidRPr="00627ED1">
        <w:rPr>
          <w:highlight w:val="yellow"/>
        </w:rPr>
        <w:t>ʿAbdu’l-Bah</w:t>
      </w:r>
      <w:r w:rsidR="00C57E99" w:rsidRPr="000C7039">
        <w:rPr>
          <w:highlight w:val="yellow"/>
        </w:rPr>
        <w:t>á</w:t>
      </w:r>
      <w:r w:rsidRPr="00627ED1">
        <w:t xml:space="preserve">. But at a later time, when he noticed the ascendancy of the Cause of God, he forged links of friendship and co-operation with them. He even went further and denounced </w:t>
      </w:r>
      <w:r w:rsidRPr="00627ED1">
        <w:rPr>
          <w:highlight w:val="yellow"/>
        </w:rPr>
        <w:t>ʿAbdu’l-Bah</w:t>
      </w:r>
      <w:r w:rsidR="00C57E99" w:rsidRPr="000C7039">
        <w:rPr>
          <w:highlight w:val="yellow"/>
        </w:rPr>
        <w:t>á</w:t>
      </w:r>
      <w:r w:rsidRPr="00627ED1">
        <w:t xml:space="preserve">, whom he used to regard in the early days of his rebellion as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whose writings he used to quote in his public pronouncements.</w:t>
      </w:r>
    </w:p>
    <w:p w14:paraId="7E2B98A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9</w:t>
      </w:r>
      <w:r>
        <w:rPr>
          <w:rStyle w:val="structure"/>
        </w:rPr>
        <w:t>—en_19920000/</w:t>
      </w:r>
      <w:r w:rsidRPr="000D2B16">
        <w:rPr>
          <w:rStyle w:val="structurevisible"/>
        </w:rPr>
        <w:t>&gt;</w:t>
      </w:r>
    </w:p>
    <w:p w14:paraId="698D01D5" w14:textId="77777777" w:rsidR="00C57E99" w:rsidRDefault="00627ED1" w:rsidP="00C57E99">
      <w:pPr>
        <w:pStyle w:val="Bodycont"/>
      </w:pPr>
      <w:r w:rsidRPr="00627ED1">
        <w:t xml:space="preserve">In 1954, the year that witnessed the extraordinary expansion of the Faith when hundreds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pioneers had settled in virgin territories of the globe, </w:t>
      </w:r>
      <w:r w:rsidRPr="00627ED1">
        <w:rPr>
          <w:highlight w:val="cyan"/>
        </w:rPr>
        <w:t>Ahmad Sohrab</w:t>
      </w:r>
      <w:r w:rsidRPr="00627ED1">
        <w:t xml:space="preserve">, incensed by the growth and consolidation of the institutions of the Cause world-wide, visited the Holy Land, went to the home of some of the old Covenant-breakers, held meetings there and gave them his support and encouragement. He publicly announced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appointed two successors, </w:t>
      </w:r>
      <w:r w:rsidRPr="00627ED1">
        <w:rPr>
          <w:highlight w:val="yellow"/>
        </w:rPr>
        <w:t>ʿAbdu’l-Bah</w:t>
      </w:r>
      <w:r w:rsidR="00C57E99" w:rsidRPr="000C7039">
        <w:rPr>
          <w:highlight w:val="yellow"/>
        </w:rPr>
        <w:t>á</w:t>
      </w:r>
      <w:r w:rsidRPr="00627ED1">
        <w:t xml:space="preserve"> and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charged that </w:t>
      </w:r>
      <w:r w:rsidRPr="00627ED1">
        <w:rPr>
          <w:highlight w:val="yellow"/>
        </w:rPr>
        <w:t>ʿAbdu’l-Bah</w:t>
      </w:r>
      <w:r w:rsidR="00C57E99" w:rsidRPr="000C7039">
        <w:rPr>
          <w:highlight w:val="yellow"/>
        </w:rPr>
        <w:t>á</w:t>
      </w:r>
      <w:r w:rsidRPr="00627ED1">
        <w:t xml:space="preserve"> had disobeyed the Will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taken charge of the affairs of the Cause and eliminated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w:t>
      </w:r>
    </w:p>
    <w:p w14:paraId="618C324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10</w:t>
      </w:r>
      <w:r>
        <w:rPr>
          <w:rStyle w:val="structure"/>
        </w:rPr>
        <w:t>—en_19920000/</w:t>
      </w:r>
      <w:r w:rsidRPr="000D2B16">
        <w:rPr>
          <w:rStyle w:val="structurevisible"/>
        </w:rPr>
        <w:t>&gt;</w:t>
      </w:r>
    </w:p>
    <w:p w14:paraId="5A70B457" w14:textId="77777777" w:rsidR="00C57E99" w:rsidRDefault="00627ED1" w:rsidP="00C57E99">
      <w:pPr>
        <w:pStyle w:val="Bodycont"/>
      </w:pPr>
      <w:r w:rsidRPr="00627ED1">
        <w:t xml:space="preserve">At a press conference in Haifa he told the reporters that </w:t>
      </w:r>
      <w:r w:rsidRPr="00627ED1">
        <w:rPr>
          <w:highlight w:val="yellow"/>
        </w:rPr>
        <w:t>ʿAbdu’l-Bah</w:t>
      </w:r>
      <w:r w:rsidR="00C57E99" w:rsidRPr="000C7039">
        <w:rPr>
          <w:highlight w:val="yellow"/>
        </w:rPr>
        <w:t>á</w:t>
      </w:r>
      <w:r w:rsidRPr="00627ED1">
        <w:t xml:space="preserve"> was a </w:t>
      </w:r>
      <w:r w:rsidRPr="00627ED1">
        <w:rPr>
          <w:highlight w:val="yellow"/>
        </w:rPr>
        <w:t>Muslim</w:t>
      </w:r>
      <w:r w:rsidRPr="00627ED1">
        <w:t xml:space="preserve">. And when they questioned this, he reiterated his statement, and asserted that he was indeed a </w:t>
      </w:r>
      <w:r w:rsidRPr="00627ED1">
        <w:rPr>
          <w:highlight w:val="yellow"/>
        </w:rPr>
        <w:t>Muslim</w:t>
      </w:r>
      <w:r w:rsidRPr="00627ED1">
        <w:t xml:space="preserve">. Such a statement by one who used to preach that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the new Manifestation of God and </w:t>
      </w:r>
      <w:r w:rsidRPr="00627ED1">
        <w:rPr>
          <w:highlight w:val="yellow"/>
        </w:rPr>
        <w:t>ʿAbdu’l-Bah</w:t>
      </w:r>
      <w:r w:rsidR="00C57E99" w:rsidRPr="000C7039">
        <w:rPr>
          <w:highlight w:val="yellow"/>
        </w:rPr>
        <w:t>á</w:t>
      </w:r>
      <w:r w:rsidRPr="00627ED1">
        <w:t xml:space="preserve"> His successor, reveals the extent of his hypocrisy and falsehood.</w:t>
      </w:r>
    </w:p>
    <w:p w14:paraId="30C3477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11</w:t>
      </w:r>
      <w:r>
        <w:rPr>
          <w:rStyle w:val="structure"/>
        </w:rPr>
        <w:t>—en_19920000/</w:t>
      </w:r>
      <w:r w:rsidRPr="000D2B16">
        <w:rPr>
          <w:rStyle w:val="structurevisible"/>
        </w:rPr>
        <w:t>&gt;</w:t>
      </w:r>
    </w:p>
    <w:p w14:paraId="4E98B216" w14:textId="77777777" w:rsidR="00C57E99" w:rsidRDefault="00627ED1" w:rsidP="00C57E99">
      <w:pPr>
        <w:pStyle w:val="Bodycont"/>
      </w:pPr>
      <w:r w:rsidRPr="00627ED1">
        <w:t xml:space="preserve">In another interview in Tel Aviv, </w:t>
      </w:r>
      <w:r w:rsidRPr="00627ED1">
        <w:rPr>
          <w:highlight w:val="cyan"/>
        </w:rPr>
        <w:t>Ahmad</w:t>
      </w:r>
      <w:r w:rsidRPr="00627ED1">
        <w:t xml:space="preserve"> introduced himself as the secretary of </w:t>
      </w:r>
      <w:r w:rsidRPr="00627ED1">
        <w:rPr>
          <w:highlight w:val="yellow"/>
        </w:rPr>
        <w:t>ʿAbdu’l-Bah</w:t>
      </w:r>
      <w:r w:rsidR="00C57E99" w:rsidRPr="000C7039">
        <w:rPr>
          <w:highlight w:val="yellow"/>
        </w:rPr>
        <w:t>á</w:t>
      </w:r>
      <w:r w:rsidRPr="00627ED1">
        <w:t xml:space="preserve"> and His leading disciple. One of the reporters reminded him that </w:t>
      </w:r>
      <w:r w:rsidRPr="00627ED1">
        <w:rPr>
          <w:highlight w:val="yellow"/>
        </w:rPr>
        <w:t>ʿAbdu’l-Bah</w:t>
      </w:r>
      <w:r w:rsidR="00C57E99" w:rsidRPr="000C7039">
        <w:rPr>
          <w:highlight w:val="yellow"/>
        </w:rPr>
        <w:t>á</w:t>
      </w:r>
      <w:r w:rsidRPr="00627ED1">
        <w:t xml:space="preserve"> had left a Will, and asked, if </w:t>
      </w:r>
      <w:r w:rsidRPr="00627ED1">
        <w:rPr>
          <w:highlight w:val="cyan"/>
        </w:rPr>
        <w:t>Ahmad</w:t>
      </w:r>
      <w:r w:rsidRPr="00627ED1">
        <w:t xml:space="preserve"> was sincere in his devotion to </w:t>
      </w:r>
      <w:r w:rsidRPr="00627ED1">
        <w:rPr>
          <w:highlight w:val="yellow"/>
        </w:rPr>
        <w:t>ʿAbdu’l-Bah</w:t>
      </w:r>
      <w:r w:rsidR="00C57E99" w:rsidRPr="000C7039">
        <w:rPr>
          <w:highlight w:val="yellow"/>
        </w:rPr>
        <w:t>á</w:t>
      </w:r>
      <w:r w:rsidRPr="00627ED1">
        <w:t xml:space="preserve">, how was it that he was not working with the present world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t>
      </w:r>
      <w:r w:rsidRPr="00627ED1">
        <w:rPr>
          <w:highlight w:val="cyan"/>
        </w:rPr>
        <w:t>Ahmad</w:t>
      </w:r>
      <w:r w:rsidRPr="00627ED1">
        <w:t xml:space="preserve"> acknowledged the authenticity of the Will of the Master and accepted the fact that </w:t>
      </w:r>
      <w:r w:rsidRPr="00627ED1">
        <w:rPr>
          <w:highlight w:val="yellow"/>
        </w:rPr>
        <w:t>ʿAbdu’l-Bah</w:t>
      </w:r>
      <w:r w:rsidR="00C57E99" w:rsidRPr="000C7039">
        <w:rPr>
          <w:highlight w:val="yellow"/>
        </w:rPr>
        <w:t>á</w:t>
      </w:r>
      <w:r w:rsidRPr="00627ED1">
        <w:t xml:space="preserve"> had appointed </w:t>
      </w:r>
      <w:r w:rsidRPr="00627ED1">
        <w:rPr>
          <w:highlight w:val="cyan"/>
        </w:rPr>
        <w:t>Shoghi Effendi</w:t>
      </w:r>
      <w:r w:rsidRPr="00627ED1">
        <w:t xml:space="preserve"> as the Guardian of the Faith. But he said that while the Master</w:t>
      </w:r>
      <w:r w:rsidRPr="00627ED1">
        <w:rPr>
          <w:rStyle w:val="structurepagenumber"/>
        </w:rPr>
        <w:t xml:space="preserve"> &lt;page 346</w:t>
      </w:r>
      <w:r w:rsidR="00B777C2">
        <w:rPr>
          <w:rStyle w:val="structurepagenumber"/>
        </w:rPr>
        <w:t>/&gt;</w:t>
      </w:r>
      <w:r w:rsidRPr="00627ED1">
        <w:t xml:space="preserve"> apparently thought </w:t>
      </w:r>
      <w:r w:rsidRPr="00627ED1">
        <w:rPr>
          <w:highlight w:val="cyan"/>
        </w:rPr>
        <w:t>Shoghi Effendi</w:t>
      </w:r>
      <w:r w:rsidRPr="00627ED1">
        <w:t xml:space="preserve"> would make a good Guardian of the Faith, this had not been the case, and the problem was now how to get rid of </w:t>
      </w:r>
      <w:r w:rsidRPr="00627ED1">
        <w:rPr>
          <w:highlight w:val="cyan"/>
        </w:rPr>
        <w:t>Shoghi Effendi</w:t>
      </w:r>
      <w:r w:rsidRPr="00627ED1">
        <w:t>.</w:t>
      </w:r>
    </w:p>
    <w:p w14:paraId="52F4CF61"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12</w:t>
      </w:r>
      <w:r>
        <w:rPr>
          <w:rStyle w:val="structure"/>
        </w:rPr>
        <w:t>—en_19920000/</w:t>
      </w:r>
      <w:r w:rsidRPr="000D2B16">
        <w:rPr>
          <w:rStyle w:val="structurevisible"/>
        </w:rPr>
        <w:t>&gt;</w:t>
      </w:r>
    </w:p>
    <w:p w14:paraId="14C4B0D4" w14:textId="77777777" w:rsidR="00C57E99" w:rsidRDefault="00627ED1" w:rsidP="00C57E99">
      <w:pPr>
        <w:pStyle w:val="Bodycont"/>
      </w:pPr>
      <w:r w:rsidRPr="00627ED1">
        <w:t xml:space="preserve">Having failed to make an impression upon the public in the Holy Land, </w:t>
      </w:r>
      <w:r w:rsidRPr="00627ED1">
        <w:rPr>
          <w:highlight w:val="cyan"/>
        </w:rPr>
        <w:t>Ahmad’s</w:t>
      </w:r>
      <w:r w:rsidRPr="00627ED1">
        <w:t xml:space="preserve"> hopes of weakening the position of </w:t>
      </w:r>
      <w:r w:rsidRPr="00627ED1">
        <w:rPr>
          <w:highlight w:val="cyan"/>
        </w:rPr>
        <w:t>Shoghi Effendi</w:t>
      </w:r>
      <w:r w:rsidRPr="00627ED1">
        <w:t xml:space="preserve"> were dashed. Frustrated and embittered, he and his associates sought by every means to exploit some of the contentious claims which surfaced from time to time against the Guardian from the Covenant-breakers in the Holy Land. For instance, when </w:t>
      </w:r>
      <w:r w:rsidRPr="00627ED1">
        <w:rPr>
          <w:highlight w:val="cyan"/>
        </w:rPr>
        <w:t>Shoghi Effendi</w:t>
      </w:r>
      <w:r w:rsidRPr="00627ED1">
        <w:t xml:space="preserve"> in 1956 demolished one of the houses situated in close proximity to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Mrs Chanler sent a petition to the President of Israel in which she supported the claim of one of the Covenant-breakers to the property and introduced the latter as the representative in the Holy Land of a group of people whom she described as </w:t>
      </w:r>
      <w:r w:rsidR="00AC1FD0" w:rsidRPr="00AC1FD0">
        <w:rPr>
          <w:rStyle w:val="quotesterms"/>
        </w:rPr>
        <w:t>›</w:t>
      </w:r>
      <w:r w:rsidRPr="00627ED1">
        <w:rPr>
          <w:rStyle w:val="quotesterms"/>
        </w:rPr>
        <w:t xml:space="preserve">free </w:t>
      </w:r>
      <w:r w:rsidRPr="00627ED1">
        <w:rPr>
          <w:rStyle w:val="quotesterms"/>
          <w:highlight w:val="yellow"/>
        </w:rPr>
        <w:t>Bah</w:t>
      </w:r>
      <w:r w:rsidR="00AC1FD0" w:rsidRPr="00AC1FD0">
        <w:rPr>
          <w:rStyle w:val="quotesterms"/>
          <w:highlight w:val="yellow"/>
        </w:rPr>
        <w:t>á’í</w:t>
      </w:r>
      <w:r w:rsidR="00AC1FD0" w:rsidRPr="00AC1FD0">
        <w:rPr>
          <w:rStyle w:val="quotesterms"/>
        </w:rPr>
        <w:t>‹</w:t>
      </w:r>
      <w:r w:rsidRPr="00627ED1">
        <w:t>.</w:t>
      </w:r>
    </w:p>
    <w:p w14:paraId="58C080C4"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13</w:t>
      </w:r>
      <w:r>
        <w:rPr>
          <w:rStyle w:val="structure"/>
        </w:rPr>
        <w:t>—en_19920000/</w:t>
      </w:r>
      <w:r w:rsidRPr="000D2B16">
        <w:rPr>
          <w:rStyle w:val="structurevisible"/>
        </w:rPr>
        <w:t>&gt;</w:t>
      </w:r>
    </w:p>
    <w:p w14:paraId="6C18D18B" w14:textId="77777777" w:rsidR="00C57E99" w:rsidRDefault="00627ED1" w:rsidP="00C57E99">
      <w:pPr>
        <w:pStyle w:val="Bodycont"/>
      </w:pPr>
      <w:r w:rsidRPr="00627ED1">
        <w:t xml:space="preserve">Activities such as this continued until the end of </w:t>
      </w:r>
      <w:r w:rsidRPr="00627ED1">
        <w:rPr>
          <w:highlight w:val="cyan"/>
        </w:rPr>
        <w:t>Shoghi Effendi’s</w:t>
      </w:r>
      <w:r w:rsidRPr="00627ED1">
        <w:t xml:space="preserve"> Ministry, but they produced no positive results for </w:t>
      </w:r>
      <w:r w:rsidRPr="00627ED1">
        <w:rPr>
          <w:highlight w:val="cyan"/>
        </w:rPr>
        <w:t>Ahmad</w:t>
      </w:r>
      <w:r w:rsidRPr="00627ED1">
        <w:t xml:space="preserve">. On the contrary, toward the end of his life, the movement which he had created and spent so much effort in promoting was near extinction. It completely disintegrated after his death in 1958. All endeavours which this misguided man exerted over several decades to undermine the Cause of God brought forth quite the opposite effect of stimulating its growth.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reached the furthest corners of the earth, and by then the institutions of His Faith were established in most countries and territories of the globe.</w:t>
      </w:r>
    </w:p>
    <w:p w14:paraId="0F2BA26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14</w:t>
      </w:r>
      <w:r>
        <w:rPr>
          <w:rStyle w:val="structure"/>
        </w:rPr>
        <w:t>—en_19920000/</w:t>
      </w:r>
      <w:r w:rsidRPr="000D2B16">
        <w:rPr>
          <w:rStyle w:val="structurevisible"/>
        </w:rPr>
        <w:t>&gt;</w:t>
      </w:r>
    </w:p>
    <w:p w14:paraId="180137D6" w14:textId="77777777" w:rsidR="00C57E99" w:rsidRDefault="00627ED1" w:rsidP="00C57E99">
      <w:pPr>
        <w:pStyle w:val="Bodycont"/>
      </w:pPr>
      <w:r w:rsidRPr="00627ED1">
        <w:t xml:space="preserve">In 1941, when </w:t>
      </w:r>
      <w:r w:rsidRPr="00627ED1">
        <w:rPr>
          <w:highlight w:val="cyan"/>
        </w:rPr>
        <w:t>Ahmad</w:t>
      </w:r>
      <w:r w:rsidRPr="00627ED1">
        <w:t xml:space="preserve"> was at the height of his rebellion, </w:t>
      </w:r>
      <w:r w:rsidRPr="00627ED1">
        <w:rPr>
          <w:highlight w:val="cyan"/>
        </w:rPr>
        <w:t>Shoghi Effendi</w:t>
      </w:r>
      <w:r w:rsidRPr="00627ED1">
        <w:t xml:space="preserve"> wrote of him in these words:</w:t>
      </w:r>
    </w:p>
    <w:p w14:paraId="01C7C2FF"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15</w:t>
      </w:r>
      <w:r>
        <w:rPr>
          <w:rStyle w:val="structure"/>
        </w:rPr>
        <w:t>—en_19920000/</w:t>
      </w:r>
      <w:r w:rsidRPr="000D2B16">
        <w:rPr>
          <w:rStyle w:val="structurevisible"/>
        </w:rPr>
        <w:t>&gt;</w:t>
      </w:r>
    </w:p>
    <w:p w14:paraId="6790513A" w14:textId="77777777" w:rsidR="00C57E99" w:rsidRPr="00FD6EBE" w:rsidRDefault="00C57E99" w:rsidP="00C57E99">
      <w:pPr>
        <w:pStyle w:val="Quote1st"/>
        <w:rPr>
          <w:rStyle w:val="quotebahaiscripture"/>
        </w:rPr>
      </w:pPr>
      <w:r w:rsidRPr="008E369F">
        <w:rPr>
          <w:rStyle w:val="structurevisible"/>
        </w:rPr>
        <w:t>&lt;</w:t>
      </w:r>
      <w:r w:rsidRPr="008E369F">
        <w:rPr>
          <w:rStyle w:val="structure"/>
        </w:rPr>
        <w:t>cit Sho_%►%_%_%►%_%_%—en_%—%_%</w:t>
      </w:r>
      <w:r w:rsidRPr="008E369F">
        <w:rPr>
          <w:rStyle w:val="structurevisible"/>
        </w:rPr>
        <w:t>&gt;</w:t>
      </w:r>
      <w:r>
        <w:rPr>
          <w:rStyle w:val="quotebahaiscripture"/>
        </w:rPr>
        <w:t>»</w:t>
      </w:r>
      <w:r w:rsidR="00627ED1" w:rsidRPr="00627ED1">
        <w:rPr>
          <w:rStyle w:val="quotebahaiscripture"/>
        </w:rPr>
        <w:t xml:space="preserve">And now more particularly concerning the prime mover of this latest agitation, which, whatever its immediate consequences, will sooner or later come to be regarded as merely one more of those ugly and abortive attempts designed to undermine the foundation, and obscure the purpose, of the Administrative order of the Faith of </w:t>
      </w:r>
      <w:r w:rsidR="00627ED1" w:rsidRPr="00627ED1">
        <w:rPr>
          <w:rStyle w:val="quotebahaiscripture"/>
          <w:highlight w:val="yellow"/>
        </w:rPr>
        <w:t>Bah</w:t>
      </w:r>
      <w:r>
        <w:rPr>
          <w:rStyle w:val="quotebahaiscripture"/>
          <w:highlight w:val="yellow"/>
        </w:rPr>
        <w:t>á’</w:t>
      </w:r>
      <w:r w:rsidR="00627ED1" w:rsidRPr="00627ED1">
        <w:rPr>
          <w:rStyle w:val="quotebahaiscripture"/>
          <w:highlight w:val="yellow"/>
        </w:rPr>
        <w:t>u</w:t>
      </w:r>
      <w:r>
        <w:rPr>
          <w:rStyle w:val="quotebahaiscripture"/>
          <w:highlight w:val="yellow"/>
        </w:rPr>
        <w:t>’</w:t>
      </w:r>
      <w:r w:rsidR="00627ED1" w:rsidRPr="00627ED1">
        <w:rPr>
          <w:rStyle w:val="quotebahaiscripture"/>
          <w:highlight w:val="yellow"/>
        </w:rPr>
        <w:t>ll</w:t>
      </w:r>
      <w:r>
        <w:rPr>
          <w:rStyle w:val="quotebahaiscripture"/>
          <w:highlight w:val="yellow"/>
        </w:rPr>
        <w:t>á</w:t>
      </w:r>
      <w:r w:rsidR="00627ED1" w:rsidRPr="00627ED1">
        <w:rPr>
          <w:rStyle w:val="quotebahaiscripture"/>
          <w:highlight w:val="yellow"/>
        </w:rPr>
        <w:t>h</w:t>
      </w:r>
      <w:r w:rsidR="00627ED1" w:rsidRPr="00627ED1">
        <w:rPr>
          <w:rStyle w:val="quotebahaiscripture"/>
        </w:rPr>
        <w:t>. Obscure in his origin, ambitious of leadership, untaught by the lesson of such as have erred before him, odious in the hopes he nurses, contemptible in the methods he pursues, shameless in his deliberate distortions of truths he has long since ceased to believe in, ludicrous in his present isolation and helplessness, wounded and exasperated by the downfall which his own folly has precipitated, he, the latest protagonist of a spurious cause, cannot but in the end be subjected, as remorselessly as his infamous predecessors, to the fate which they invariably have suffered.</w:t>
      </w:r>
    </w:p>
    <w:p w14:paraId="26891ECD"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31:</w:t>
      </w:r>
      <w:r w:rsidRPr="00AC1FD0">
        <w:rPr>
          <w:rStyle w:val="structureparIDparcounter"/>
        </w:rPr>
        <w:t>16</w:t>
      </w:r>
      <w:r w:rsidRPr="00AC1FD0">
        <w:rPr>
          <w:rStyle w:val="structure"/>
        </w:rPr>
        <w:t>—en_19920000/</w:t>
      </w:r>
      <w:r w:rsidRPr="00AC1FD0">
        <w:rPr>
          <w:rStyle w:val="structurevisible"/>
        </w:rPr>
        <w:t>&gt;</w:t>
      </w:r>
    </w:p>
    <w:p w14:paraId="756F6B32" w14:textId="77777777" w:rsidR="00C57E99" w:rsidRPr="00FD6EBE" w:rsidRDefault="00627ED1" w:rsidP="00C57E99">
      <w:pPr>
        <w:pStyle w:val="Quotecont"/>
        <w:rPr>
          <w:rStyle w:val="quotebahaiscripture"/>
        </w:rPr>
      </w:pPr>
      <w:r w:rsidRPr="00627ED1">
        <w:rPr>
          <w:rStyle w:val="quotebahaiscripture"/>
        </w:rPr>
        <w:t>Generated by the propelling and purifying forces of a mysterious Faith, born of delusion or malice, winning a fleeting notoriety derived from the precarious advantages of wealth, fame or fortune, these movements sponsored by deluded, self-seeking adventurers find themselves, sooner</w:t>
      </w:r>
      <w:r w:rsidRPr="00627ED1">
        <w:rPr>
          <w:rStyle w:val="structurepagenumber"/>
        </w:rPr>
        <w:t xml:space="preserve"> &lt;page 347</w:t>
      </w:r>
      <w:r w:rsidR="00B777C2">
        <w:rPr>
          <w:rStyle w:val="structurepagenumber"/>
        </w:rPr>
        <w:t>/&gt;</w:t>
      </w:r>
      <w:r w:rsidR="00AC1FD0" w:rsidRPr="00AC1FD0">
        <w:rPr>
          <w:rStyle w:val="quotebahaiscripture"/>
        </w:rPr>
        <w:t xml:space="preserve"> </w:t>
      </w:r>
      <w:r w:rsidRPr="00627ED1">
        <w:rPr>
          <w:rStyle w:val="quotebahaiscripture"/>
        </w:rPr>
        <w:t>or later, enmeshed in the machinations of their authors, are buried in shame, and sink eventually into complete oblivion.</w:t>
      </w:r>
    </w:p>
    <w:p w14:paraId="4E705D5E"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31:</w:t>
      </w:r>
      <w:r w:rsidRPr="00AC1FD0">
        <w:rPr>
          <w:rStyle w:val="structureparIDparcounter"/>
        </w:rPr>
        <w:t>17</w:t>
      </w:r>
      <w:r w:rsidRPr="00AC1FD0">
        <w:rPr>
          <w:rStyle w:val="structure"/>
        </w:rPr>
        <w:t>—en_19920000/</w:t>
      </w:r>
      <w:r w:rsidRPr="00AC1FD0">
        <w:rPr>
          <w:rStyle w:val="structurevisible"/>
        </w:rPr>
        <w:t>&gt;</w:t>
      </w:r>
    </w:p>
    <w:p w14:paraId="47BAB0E5" w14:textId="77777777" w:rsidR="00C57E99" w:rsidRDefault="00627ED1" w:rsidP="00C57E99">
      <w:pPr>
        <w:pStyle w:val="Quotecont"/>
      </w:pPr>
      <w:r w:rsidRPr="00627ED1">
        <w:rPr>
          <w:rStyle w:val="quotebahaiscripture"/>
        </w:rPr>
        <w:t>The schism which their foolish leaders had contrived so sedulously to produce within the Faith, will soon, to their utter amazement, come to be regarded as a process of purification, a cleansing agency, which, far from decimating the ranks of its followers, reinforces its indestructible unity, and proclaims anew to a world, sceptical or indifferent, the cohesive strength of the institutions of that Faith, the incorruptibility of its purposes and principles, and the recuperative powers inherent in its community life.</w:t>
      </w:r>
      <w:r w:rsidR="00AC1FD0" w:rsidRPr="00AC1FD0">
        <w:rPr>
          <w:rStyle w:val="quotebahaiscripture"/>
        </w:rPr>
        <w:t>«</w:t>
      </w:r>
      <w:r w:rsidR="00C57E99" w:rsidRPr="008E369F">
        <w:rPr>
          <w:rStyle w:val="structurevisible"/>
        </w:rPr>
        <w:t>&lt;/</w:t>
      </w:r>
      <w:r w:rsidR="00C57E99" w:rsidRPr="008E369F">
        <w:rPr>
          <w:rStyle w:val="structure"/>
        </w:rPr>
        <w:t>cit</w:t>
      </w:r>
      <w:r w:rsidR="00C57E99" w:rsidRPr="008E369F">
        <w:rPr>
          <w:rStyle w:val="structurevisible"/>
        </w:rPr>
        <w:t>&gt;</w:t>
      </w:r>
      <w:r w:rsidRPr="00627ED1">
        <w:t xml:space="preserve"> </w:t>
      </w:r>
      <w:r w:rsidRPr="00627ED1">
        <w:rPr>
          <w:rStyle w:val="FootnoteReference"/>
        </w:rPr>
        <w:footnoteReference w:id="540"/>
      </w:r>
    </w:p>
    <w:p w14:paraId="6021218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18</w:t>
      </w:r>
      <w:r>
        <w:rPr>
          <w:rStyle w:val="structure"/>
        </w:rPr>
        <w:t>—en_19920000/</w:t>
      </w:r>
      <w:r w:rsidRPr="000D2B16">
        <w:rPr>
          <w:rStyle w:val="structurevisible"/>
        </w:rPr>
        <w:t>&gt;</w:t>
      </w:r>
    </w:p>
    <w:p w14:paraId="7210E853" w14:textId="77777777" w:rsidR="00C57E99" w:rsidRDefault="00627ED1" w:rsidP="00C57E99">
      <w:pPr>
        <w:pStyle w:val="Bodyafterquote"/>
      </w:pPr>
      <w:r w:rsidRPr="00627ED1">
        <w:t xml:space="preserve">After his death, the Hands of the Cause in the Holy Land, who were acting as custodians of the Faith prior to the establishment of the Universal House of Justice, sent the following telegram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on 28 April 1958.</w:t>
      </w:r>
    </w:p>
    <w:p w14:paraId="0DADAAA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19</w:t>
      </w:r>
      <w:r>
        <w:rPr>
          <w:rStyle w:val="structure"/>
        </w:rPr>
        <w:t>—en_19920000/</w:t>
      </w:r>
      <w:r w:rsidRPr="000D2B16">
        <w:rPr>
          <w:rStyle w:val="structurevisible"/>
        </w:rPr>
        <w:t>&gt;</w:t>
      </w:r>
    </w:p>
    <w:p w14:paraId="5A784465" w14:textId="77777777" w:rsidR="00E67803" w:rsidRDefault="00C57E99">
      <w:pPr>
        <w:pStyle w:val="Quotecable0"/>
      </w:pPr>
      <w:r w:rsidRPr="008E369F">
        <w:rPr>
          <w:rStyle w:val="structurevisible"/>
        </w:rPr>
        <w:t>&lt;</w:t>
      </w:r>
      <w:r w:rsidRPr="008E369F">
        <w:rPr>
          <w:rStyle w:val="structure"/>
        </w:rPr>
        <w:t>cit Hands_%►%_%_%►%_%_%—en_%—%_%</w:t>
      </w:r>
      <w:r w:rsidRPr="008E369F">
        <w:rPr>
          <w:rStyle w:val="structurevisible"/>
        </w:rPr>
        <w:t>&gt;</w:t>
      </w:r>
      <w:r w:rsidR="00DF5AA5">
        <w:rPr>
          <w:rStyle w:val="quotebahaiinstitutions"/>
        </w:rPr>
        <w:t>»</w:t>
      </w:r>
      <w:r w:rsidR="00627ED1" w:rsidRPr="00627ED1">
        <w:rPr>
          <w:rStyle w:val="quotebahaiinstitutions"/>
          <w:highlight w:val="cyan"/>
        </w:rPr>
        <w:t>Sohrab</w:t>
      </w:r>
      <w:r w:rsidR="00627ED1" w:rsidRPr="00627ED1">
        <w:rPr>
          <w:rStyle w:val="quotebahaiinstitutions"/>
        </w:rPr>
        <w:t xml:space="preserve">, relentless enemy faith after witnessing for third of a century the irresistible spread of the Holy Cause, in forty-five hundred centres under guidance beloved Guardian, died the first of </w:t>
      </w:r>
      <w:r w:rsidR="00627ED1" w:rsidRPr="00627ED1">
        <w:rPr>
          <w:rStyle w:val="quotebahaiinstitutions"/>
          <w:highlight w:val="yellow"/>
        </w:rPr>
        <w:t>Ri</w:t>
      </w:r>
      <w:r w:rsidR="00DF5AA5">
        <w:rPr>
          <w:rStyle w:val="quotebahaiinstitutions"/>
          <w:highlight w:val="yellow"/>
        </w:rPr>
        <w:t>ḍ</w:t>
      </w:r>
      <w:r w:rsidR="00627ED1" w:rsidRPr="00627ED1">
        <w:rPr>
          <w:rStyle w:val="quotebahaiinstitutions"/>
          <w:highlight w:val="yellow"/>
        </w:rPr>
        <w:t>v</w:t>
      </w:r>
      <w:r w:rsidR="00DF5AA5">
        <w:rPr>
          <w:rStyle w:val="quotebahaiinstitutions"/>
          <w:highlight w:val="yellow"/>
        </w:rPr>
        <w:t>á</w:t>
      </w:r>
      <w:r w:rsidR="00627ED1" w:rsidRPr="00627ED1">
        <w:rPr>
          <w:rStyle w:val="quotebahaiinstitutions"/>
          <w:highlight w:val="yellow"/>
        </w:rPr>
        <w:t>n</w:t>
      </w:r>
      <w:r w:rsidR="00627ED1" w:rsidRPr="00627ED1">
        <w:rPr>
          <w:rStyle w:val="quotebahaiinstitutions"/>
        </w:rPr>
        <w:t>, every hope frustrated, every plan extinguished, every ambition thwarted. This striking evidence of God</w:t>
      </w:r>
      <w:r w:rsidR="00DF5AA5">
        <w:rPr>
          <w:rStyle w:val="quotebahaiinstitutions"/>
        </w:rPr>
        <w:t>’</w:t>
      </w:r>
      <w:r w:rsidR="00627ED1" w:rsidRPr="00627ED1">
        <w:rPr>
          <w:rStyle w:val="quotebahaiinstitutions"/>
        </w:rPr>
        <w:t>s avenging wrath on the one hand and on the other the unfailing protection of the community and institutions reared by the beloved Guardian inspires believers to arise and serve with renewed courage and dedication to insure the complete success of the crusade.</w:t>
      </w:r>
      <w:r w:rsidR="00DF5AA5">
        <w:rPr>
          <w:rStyle w:val="quotebahaiinstitutions"/>
        </w:rPr>
        <w:t>«</w:t>
      </w:r>
      <w:r w:rsidRPr="008E369F">
        <w:rPr>
          <w:rStyle w:val="structurevisible"/>
        </w:rPr>
        <w:t>&lt;/</w:t>
      </w:r>
      <w:r w:rsidRPr="008E369F">
        <w:rPr>
          <w:rStyle w:val="structure"/>
        </w:rPr>
        <w:t>cit</w:t>
      </w:r>
      <w:r w:rsidRPr="008E369F">
        <w:rPr>
          <w:rStyle w:val="structurevisible"/>
        </w:rPr>
        <w:t>&gt;</w:t>
      </w:r>
      <w:r w:rsidR="00627ED1" w:rsidRPr="00627ED1">
        <w:t xml:space="preserve"> </w:t>
      </w:r>
      <w:r w:rsidR="00627ED1" w:rsidRPr="00627ED1">
        <w:rPr>
          <w:rStyle w:val="FootnoteReference"/>
          <w:smallCaps w:val="0"/>
        </w:rPr>
        <w:footnoteReference w:id="541"/>
      </w:r>
    </w:p>
    <w:p w14:paraId="52E4C95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20</w:t>
      </w:r>
      <w:r>
        <w:rPr>
          <w:rStyle w:val="structure"/>
        </w:rPr>
        <w:t>—en_19920000/</w:t>
      </w:r>
      <w:r w:rsidRPr="000D2B16">
        <w:rPr>
          <w:rStyle w:val="structurevisible"/>
        </w:rPr>
        <w:t>&gt;</w:t>
      </w:r>
    </w:p>
    <w:p w14:paraId="2E0C9846" w14:textId="77777777" w:rsidR="00C57E99" w:rsidRDefault="00627ED1" w:rsidP="00C57E99">
      <w:pPr>
        <w:pStyle w:val="Bodyafterquote"/>
      </w:pPr>
      <w:r w:rsidRPr="00627ED1">
        <w:t xml:space="preserve">Another person who rose up in opposition to </w:t>
      </w:r>
      <w:r w:rsidRPr="00627ED1">
        <w:rPr>
          <w:highlight w:val="cyan"/>
        </w:rPr>
        <w:t>Shoghi Effendi</w:t>
      </w:r>
      <w:r w:rsidRPr="00627ED1">
        <w:t xml:space="preserve"> and to the establishment of the institutions of the Faith was Mrs Ruth White in the United States; she was an old believer and had visited </w:t>
      </w:r>
      <w:r w:rsidRPr="00627ED1">
        <w:rPr>
          <w:highlight w:val="yellow"/>
        </w:rPr>
        <w:t>ʿAbdu’l-Bah</w:t>
      </w:r>
      <w:r w:rsidR="00C57E99" w:rsidRPr="000C7039">
        <w:rPr>
          <w:highlight w:val="yellow"/>
        </w:rPr>
        <w:t>á</w:t>
      </w:r>
      <w:r w:rsidRPr="00627ED1">
        <w:t xml:space="preserve"> in the Holy Land in 1920. She claimed that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was not authentic, and she created much agitation in the community by attacking the National Spiritual Assembly whose establishment she considered to be against the teachings and wishes of </w:t>
      </w:r>
      <w:r w:rsidRPr="00627ED1">
        <w:rPr>
          <w:highlight w:val="yellow"/>
        </w:rPr>
        <w:t>ʿAbdu’l-Bah</w:t>
      </w:r>
      <w:r w:rsidR="00C57E99" w:rsidRPr="000C7039">
        <w:rPr>
          <w:highlight w:val="yellow"/>
        </w:rPr>
        <w:t>á</w:t>
      </w:r>
      <w:r w:rsidRPr="00627ED1">
        <w:t xml:space="preserve">. For several years Mrs White persevered in her determination to prevent the establishment of the institutions of the Faith. She wrote a letter to the United States Postmaster General and asked him, among other things, to prohibit the National Spiritual Assembly from </w:t>
      </w:r>
      <w:r w:rsidR="00C57E99" w:rsidRPr="00176F09">
        <w:rPr>
          <w:rStyle w:val="structurevisible"/>
        </w:rPr>
        <w:t>&lt;</w:t>
      </w:r>
      <w:r w:rsidR="00C57E99" w:rsidRPr="00176F09">
        <w:rPr>
          <w:rStyle w:val="structure"/>
        </w:rPr>
        <w:t>cit Ruth White_%►%_%_%►%_%_%—en_%—%_%</w:t>
      </w:r>
      <w:r w:rsidR="00C57E99" w:rsidRPr="00176F09">
        <w:rPr>
          <w:rStyle w:val="structurevisible"/>
        </w:rPr>
        <w:t>&gt;</w:t>
      </w:r>
      <w:r w:rsidR="00AC1FD0" w:rsidRPr="00AC1FD0">
        <w:rPr>
          <w:rStyle w:val="quoteknownauthor"/>
        </w:rPr>
        <w:t>»</w:t>
      </w:r>
      <w:r w:rsidRPr="00627ED1">
        <w:rPr>
          <w:rStyle w:val="quoteknownauthor"/>
        </w:rPr>
        <w:t xml:space="preserve">using the United States Mails to spread the falsehood that </w:t>
      </w:r>
      <w:r w:rsidRPr="00627ED1">
        <w:rPr>
          <w:rStyle w:val="quoteknownauthor"/>
          <w:highlight w:val="cyan"/>
        </w:rPr>
        <w:t>Shoghi Effendi</w:t>
      </w:r>
      <w:r w:rsidRPr="00627ED1">
        <w:rPr>
          <w:rStyle w:val="quoteknownauthor"/>
        </w:rPr>
        <w:t xml:space="preserve"> is the successor of </w:t>
      </w:r>
      <w:r w:rsidRPr="00627ED1">
        <w:rPr>
          <w:rStyle w:val="quoteknownauthor"/>
          <w:highlight w:val="yellow"/>
        </w:rPr>
        <w:t>ʿAbdu</w:t>
      </w:r>
      <w:r w:rsidR="00AC1FD0" w:rsidRPr="00AC1FD0">
        <w:rPr>
          <w:rStyle w:val="quoteknownauthor"/>
          <w:highlight w:val="yellow"/>
        </w:rPr>
        <w:t>’</w:t>
      </w:r>
      <w:r w:rsidRPr="00627ED1">
        <w:rPr>
          <w:rStyle w:val="quoteknownauthor"/>
          <w:highlight w:val="yellow"/>
        </w:rPr>
        <w:t>l-Bah</w:t>
      </w:r>
      <w:r w:rsidR="00AC1FD0" w:rsidRPr="00AC1FD0">
        <w:rPr>
          <w:rStyle w:val="quoteknownauthor"/>
          <w:highlight w:val="yellow"/>
        </w:rPr>
        <w:t>á</w:t>
      </w:r>
      <w:r w:rsidRPr="00627ED1">
        <w:rPr>
          <w:rStyle w:val="quoteknownauthor"/>
        </w:rPr>
        <w:t xml:space="preserve"> and the Guardian of the Cause</w:t>
      </w:r>
      <w:r w:rsidR="00AC1FD0" w:rsidRPr="00AC1FD0">
        <w:rPr>
          <w:rStyle w:val="quoteknownauthor"/>
        </w:rPr>
        <w:t>«</w:t>
      </w:r>
      <w:r w:rsidR="00C57E99" w:rsidRPr="00176F09">
        <w:rPr>
          <w:rStyle w:val="structurevisible"/>
        </w:rPr>
        <w:t>&lt;/</w:t>
      </w:r>
      <w:r w:rsidR="00C57E99" w:rsidRPr="00176F09">
        <w:rPr>
          <w:rStyle w:val="structure"/>
        </w:rPr>
        <w:t>cit</w:t>
      </w:r>
      <w:r w:rsidR="00C57E99" w:rsidRPr="00176F09">
        <w:rPr>
          <w:rStyle w:val="structurevisible"/>
        </w:rPr>
        <w:t>&gt;</w:t>
      </w:r>
      <w:r w:rsidRPr="00627ED1">
        <w:t>.</w:t>
      </w:r>
    </w:p>
    <w:p w14:paraId="343A7977"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21</w:t>
      </w:r>
      <w:r>
        <w:rPr>
          <w:rStyle w:val="structure"/>
        </w:rPr>
        <w:t>—en_19920000/</w:t>
      </w:r>
      <w:r w:rsidRPr="000D2B16">
        <w:rPr>
          <w:rStyle w:val="structurevisible"/>
        </w:rPr>
        <w:t>&gt;</w:t>
      </w:r>
    </w:p>
    <w:p w14:paraId="4252A15F" w14:textId="77777777" w:rsidR="00C57E99" w:rsidRDefault="00627ED1" w:rsidP="00C57E99">
      <w:pPr>
        <w:pStyle w:val="Bodycont"/>
      </w:pPr>
      <w:r w:rsidRPr="00627ED1">
        <w:t xml:space="preserve">Mrs White wrote many letters to the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United States and Canada, as well as to some believers. In these she vehemently objected to the directives of </w:t>
      </w:r>
      <w:r w:rsidRPr="00627ED1">
        <w:rPr>
          <w:highlight w:val="cyan"/>
        </w:rPr>
        <w:t>Shoghi Effendi</w:t>
      </w:r>
      <w:r w:rsidRPr="00627ED1">
        <w:t xml:space="preserve"> and the administration of the Cause through the local and national institutions. One of Mrs White’s converts was Dr Herrigel, a founder member of the German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He</w:t>
      </w:r>
      <w:r w:rsidRPr="00627ED1">
        <w:rPr>
          <w:rStyle w:val="structurepagenumber"/>
        </w:rPr>
        <w:t xml:space="preserve"> &lt;page 348</w:t>
      </w:r>
      <w:r w:rsidR="00B777C2">
        <w:rPr>
          <w:rStyle w:val="structurepagenumber"/>
        </w:rPr>
        <w:t>/&gt;</w:t>
      </w:r>
      <w:r w:rsidRPr="00627ED1">
        <w:t xml:space="preserve"> too rejected the authority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and became numbered among the Covenant-breakers.</w:t>
      </w:r>
    </w:p>
    <w:p w14:paraId="77059CD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22</w:t>
      </w:r>
      <w:r>
        <w:rPr>
          <w:rStyle w:val="structure"/>
        </w:rPr>
        <w:t>—en_19920000/</w:t>
      </w:r>
      <w:r w:rsidRPr="000D2B16">
        <w:rPr>
          <w:rStyle w:val="structurevisible"/>
        </w:rPr>
        <w:t>&gt;</w:t>
      </w:r>
    </w:p>
    <w:p w14:paraId="2D5FC4F2" w14:textId="77777777" w:rsidR="00C57E99" w:rsidRDefault="00627ED1" w:rsidP="00C57E99">
      <w:pPr>
        <w:pStyle w:val="Bodycont"/>
      </w:pPr>
      <w:r w:rsidRPr="00627ED1">
        <w:t xml:space="preserve">Mrs White also wrote a letter to the High Commissioner for Palestine in which she completely misrepresented the position of </w:t>
      </w:r>
      <w:r w:rsidRPr="00627ED1">
        <w:rPr>
          <w:highlight w:val="cyan"/>
        </w:rPr>
        <w:t>Shoghi Effendi</w:t>
      </w:r>
      <w:r w:rsidRPr="00627ED1">
        <w:t>. But the authorities in the Holy Land were well aware of the facts and did not heed her appeals.</w:t>
      </w:r>
    </w:p>
    <w:p w14:paraId="4E1338BA"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23</w:t>
      </w:r>
      <w:r>
        <w:rPr>
          <w:rStyle w:val="structure"/>
        </w:rPr>
        <w:t>—en_19920000/</w:t>
      </w:r>
      <w:r w:rsidRPr="000D2B16">
        <w:rPr>
          <w:rStyle w:val="structurevisible"/>
        </w:rPr>
        <w:t>&gt;</w:t>
      </w:r>
    </w:p>
    <w:p w14:paraId="527415FB" w14:textId="77777777" w:rsidR="00C57E99" w:rsidRDefault="00627ED1" w:rsidP="00C57E99">
      <w:pPr>
        <w:pStyle w:val="Bodycont"/>
      </w:pPr>
      <w:r w:rsidRPr="00627ED1">
        <w:t xml:space="preserve">It is interesting to note that no one who has studied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with the exception of Mrs White and a few others whom she influenced, has ever questioned its authenticity. Even other Covenant-breakers who rose up against </w:t>
      </w:r>
      <w:r w:rsidRPr="00627ED1">
        <w:rPr>
          <w:highlight w:val="cyan"/>
        </w:rPr>
        <w:t>Shoghi Effendi</w:t>
      </w:r>
      <w:r w:rsidRPr="00627ED1">
        <w:t xml:space="preserve"> did not agree with her. </w:t>
      </w:r>
      <w:r w:rsidRPr="00627ED1">
        <w:rPr>
          <w:highlight w:val="cyan"/>
        </w:rPr>
        <w:t>Ahmad Sohrab</w:t>
      </w:r>
      <w:r w:rsidRPr="00627ED1">
        <w:t xml:space="preserve"> and </w:t>
      </w:r>
      <w:r w:rsidR="00C57E99" w:rsidRPr="000C7039">
        <w:rPr>
          <w:highlight w:val="yellow"/>
        </w:rPr>
        <w:t>Ṣ</w:t>
      </w:r>
      <w:r w:rsidRPr="00627ED1">
        <w:rPr>
          <w:highlight w:val="yellow"/>
        </w:rPr>
        <w:t>ub</w:t>
      </w:r>
      <w:r w:rsidR="00C57E99" w:rsidRPr="000C7039">
        <w:rPr>
          <w:highlight w:val="yellow"/>
        </w:rPr>
        <w:t>ḥí</w:t>
      </w:r>
      <w:r w:rsidRPr="00627ED1">
        <w:t xml:space="preserve"> had both served </w:t>
      </w:r>
      <w:r w:rsidRPr="00627ED1">
        <w:rPr>
          <w:highlight w:val="yellow"/>
        </w:rPr>
        <w:t>ʿAbdu’l-Bah</w:t>
      </w:r>
      <w:r w:rsidR="00C57E99" w:rsidRPr="000C7039">
        <w:rPr>
          <w:highlight w:val="yellow"/>
        </w:rPr>
        <w:t>á</w:t>
      </w:r>
      <w:r w:rsidRPr="00627ED1">
        <w:t xml:space="preserve"> as His secretary. They never questioned the authenticity of the Will. Neither did </w:t>
      </w:r>
      <w:r w:rsidRPr="00627ED1">
        <w:rPr>
          <w:highlight w:val="yellow"/>
        </w:rPr>
        <w:t>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or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or other enemies who were looking for any flaws they could find with which to attack the Guardian of the Faith.</w:t>
      </w:r>
    </w:p>
    <w:p w14:paraId="4A7C12E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24</w:t>
      </w:r>
      <w:r>
        <w:rPr>
          <w:rStyle w:val="structure"/>
        </w:rPr>
        <w:t>—en_19920000/</w:t>
      </w:r>
      <w:r w:rsidRPr="000D2B16">
        <w:rPr>
          <w:rStyle w:val="structurevisible"/>
        </w:rPr>
        <w:t>&gt;</w:t>
      </w:r>
    </w:p>
    <w:p w14:paraId="14EEF8A6" w14:textId="77777777" w:rsidR="00C57E99" w:rsidRDefault="00627ED1" w:rsidP="00C57E99">
      <w:pPr>
        <w:pStyle w:val="Bodycont"/>
      </w:pPr>
      <w:r w:rsidRPr="00627ED1">
        <w:t xml:space="preserve">It must be remembered that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was written in </w:t>
      </w:r>
      <w:r w:rsidRPr="00627ED1">
        <w:rPr>
          <w:highlight w:val="yellow"/>
        </w:rPr>
        <w:t>ʿAbdu’l-Bah</w:t>
      </w:r>
      <w:r w:rsidR="00C57E99" w:rsidRPr="007C5354">
        <w:rPr>
          <w:highlight w:val="yellow"/>
        </w:rPr>
        <w:t>á</w:t>
      </w:r>
      <w:r w:rsidRPr="00627ED1">
        <w:rPr>
          <w:highlight w:val="yellow"/>
        </w:rPr>
        <w:t>’s</w:t>
      </w:r>
      <w:r w:rsidRPr="00627ED1">
        <w:t xml:space="preserve"> handwriting and bore His seal. The Will and Testament was very familiar to the Persian believers. This is because </w:t>
      </w:r>
      <w:r w:rsidRPr="00627ED1">
        <w:rPr>
          <w:highlight w:val="yellow"/>
        </w:rPr>
        <w:t>ʿAbdu’l-Bah</w:t>
      </w:r>
      <w:r w:rsidR="00C57E99" w:rsidRPr="000C7039">
        <w:rPr>
          <w:highlight w:val="yellow"/>
        </w:rPr>
        <w:t>á</w:t>
      </w:r>
      <w:r w:rsidRPr="00627ED1">
        <w:t xml:space="preserve"> had written innumerable Tablets in His own hand and almost every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family in Persia had been the recipient of these Tablets. When the photostat text of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was sent to Persia and elsewhere, it was easily acknowledged by everyone to be in the handwriting of </w:t>
      </w:r>
      <w:r w:rsidRPr="00627ED1">
        <w:rPr>
          <w:highlight w:val="yellow"/>
        </w:rPr>
        <w:t>ʿAbdu’l-Bah</w:t>
      </w:r>
      <w:r w:rsidR="00C57E99" w:rsidRPr="000C7039">
        <w:rPr>
          <w:highlight w:val="yellow"/>
        </w:rPr>
        <w:t>á</w:t>
      </w:r>
      <w:r w:rsidRPr="00627ED1">
        <w:t>.</w:t>
      </w:r>
    </w:p>
    <w:p w14:paraId="2EC5B70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25</w:t>
      </w:r>
      <w:r>
        <w:rPr>
          <w:rStyle w:val="structure"/>
        </w:rPr>
        <w:t>—en_19920000/</w:t>
      </w:r>
      <w:r w:rsidRPr="000D2B16">
        <w:rPr>
          <w:rStyle w:val="structurevisible"/>
        </w:rPr>
        <w:t>&gt;</w:t>
      </w:r>
    </w:p>
    <w:p w14:paraId="720B15ED" w14:textId="77777777" w:rsidR="00C57E99" w:rsidRDefault="00627ED1" w:rsidP="00C57E99">
      <w:pPr>
        <w:pStyle w:val="Bodycont"/>
      </w:pPr>
      <w:r w:rsidRPr="00627ED1">
        <w:t xml:space="preserve">Another criterion for its authenticity is </w:t>
      </w:r>
      <w:r w:rsidRPr="00627ED1">
        <w:rPr>
          <w:highlight w:val="yellow"/>
        </w:rPr>
        <w:t>ʿAbdu’l-Bah</w:t>
      </w:r>
      <w:r w:rsidR="00C57E99" w:rsidRPr="007C5354">
        <w:rPr>
          <w:highlight w:val="yellow"/>
        </w:rPr>
        <w:t>á</w:t>
      </w:r>
      <w:r w:rsidRPr="00627ED1">
        <w:rPr>
          <w:highlight w:val="yellow"/>
        </w:rPr>
        <w:t>’s</w:t>
      </w:r>
      <w:r w:rsidRPr="00627ED1">
        <w:t xml:space="preserve"> unique style and mode of expression which is familiar to the Persian friends. Indeed, anyone who is versed in the Writings of the Faith in the original language can easily tell the difference between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ʿAbdu’l-Bah</w:t>
      </w:r>
      <w:r w:rsidR="00C57E99" w:rsidRPr="000C7039">
        <w:rPr>
          <w:highlight w:val="yellow"/>
        </w:rPr>
        <w:t>á</w:t>
      </w:r>
      <w:r w:rsidRPr="00627ED1">
        <w:t xml:space="preserve"> or </w:t>
      </w:r>
      <w:r w:rsidRPr="00627ED1">
        <w:rPr>
          <w:highlight w:val="cyan"/>
        </w:rPr>
        <w:t>Shoghi Effendi</w:t>
      </w:r>
      <w:r w:rsidRPr="00627ED1">
        <w:t>, as each has its own special tone and style. The Universal House of Justice has made the following statements:</w:t>
      </w:r>
    </w:p>
    <w:p w14:paraId="2E55208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26</w:t>
      </w:r>
      <w:r>
        <w:rPr>
          <w:rStyle w:val="structure"/>
        </w:rPr>
        <w:t>—en_19920000/</w:t>
      </w:r>
      <w:r w:rsidRPr="000D2B16">
        <w:rPr>
          <w:rStyle w:val="structurevisible"/>
        </w:rPr>
        <w:t>&gt;</w:t>
      </w:r>
    </w:p>
    <w:p w14:paraId="12CCD500" w14:textId="77777777" w:rsidR="00C57E99" w:rsidRPr="00FD6EBE" w:rsidRDefault="00C57E99" w:rsidP="00C57E99">
      <w:pPr>
        <w:pStyle w:val="Quote1st"/>
        <w:rPr>
          <w:rStyle w:val="quotebahaiinstitutions"/>
        </w:rPr>
      </w:pPr>
      <w:r w:rsidRPr="00E21F2D">
        <w:rPr>
          <w:rStyle w:val="structurevisible"/>
        </w:rPr>
        <w:t>&lt;</w:t>
      </w:r>
      <w:r w:rsidRPr="00E21F2D">
        <w:rPr>
          <w:rStyle w:val="structure"/>
        </w:rPr>
        <w:t>cit UHJ_%►%_%_%►%_%_%—en_%—%_%</w:t>
      </w:r>
      <w:r w:rsidRPr="00E21F2D">
        <w:rPr>
          <w:rStyle w:val="structurevisible"/>
        </w:rPr>
        <w:t>&gt;</w:t>
      </w:r>
      <w:r>
        <w:rPr>
          <w:rStyle w:val="quotebahaiinstitutions"/>
        </w:rPr>
        <w:t>»</w:t>
      </w:r>
      <w:r w:rsidR="00627ED1" w:rsidRPr="00627ED1">
        <w:rPr>
          <w:rStyle w:val="quotebahaiinstitutions"/>
        </w:rPr>
        <w:t>The second aspect, the literary style of the Will, can only be properly judged by one who is familiar with the Persian language because most of the Master</w:t>
      </w:r>
      <w:r>
        <w:rPr>
          <w:rStyle w:val="quotebahaiinstitutions"/>
        </w:rPr>
        <w:t>’</w:t>
      </w:r>
      <w:r w:rsidR="00627ED1" w:rsidRPr="00627ED1">
        <w:rPr>
          <w:rStyle w:val="quotebahaiinstitutions"/>
        </w:rPr>
        <w:t xml:space="preserve">s Tablets that are published in English are in early translations that leave great room for improvement. </w:t>
      </w:r>
      <w:r w:rsidR="00627ED1" w:rsidRPr="00627ED1">
        <w:rPr>
          <w:rStyle w:val="quotebahaiinstitutions"/>
          <w:highlight w:val="yellow"/>
        </w:rPr>
        <w:t>ʿAbdu</w:t>
      </w:r>
      <w:r>
        <w:rPr>
          <w:rStyle w:val="quotebahaiinstitutions"/>
          <w:highlight w:val="yellow"/>
        </w:rPr>
        <w:t>’</w:t>
      </w:r>
      <w:r w:rsidR="00627ED1" w:rsidRPr="00627ED1">
        <w:rPr>
          <w:rStyle w:val="quotebahaiinstitutions"/>
          <w:highlight w:val="yellow"/>
        </w:rPr>
        <w:t>l-Bah</w:t>
      </w:r>
      <w:r>
        <w:rPr>
          <w:rStyle w:val="quotebahaiinstitutions"/>
          <w:highlight w:val="yellow"/>
        </w:rPr>
        <w:t>á</w:t>
      </w:r>
      <w:r w:rsidR="00627ED1" w:rsidRPr="00627ED1">
        <w:rPr>
          <w:rStyle w:val="quotebahaiinstitutions"/>
        </w:rPr>
        <w:t xml:space="preserve"> had a very characteristic, inimitable style and there is no doubt at all in the minds of the Persian </w:t>
      </w:r>
      <w:r w:rsidR="00627ED1" w:rsidRPr="00627ED1">
        <w:rPr>
          <w:rStyle w:val="quotebahaiinstitutions"/>
          <w:highlight w:val="yellow"/>
        </w:rPr>
        <w:t>Bah</w:t>
      </w:r>
      <w:r>
        <w:rPr>
          <w:rStyle w:val="quotebahaiinstitutions"/>
          <w:highlight w:val="yellow"/>
        </w:rPr>
        <w:t>á’í</w:t>
      </w:r>
      <w:r w:rsidR="00627ED1" w:rsidRPr="00627ED1">
        <w:rPr>
          <w:rStyle w:val="quotebahaiinstitutions"/>
          <w:highlight w:val="yellow"/>
        </w:rPr>
        <w:t>s</w:t>
      </w:r>
      <w:r w:rsidR="00627ED1" w:rsidRPr="00627ED1">
        <w:rPr>
          <w:rStyle w:val="quotebahaiinstitutions"/>
        </w:rPr>
        <w:t xml:space="preserve"> (who, until the time of </w:t>
      </w:r>
      <w:r w:rsidR="00627ED1" w:rsidRPr="00627ED1">
        <w:rPr>
          <w:rStyle w:val="quotebahaiinstitutions"/>
          <w:highlight w:val="cyan"/>
        </w:rPr>
        <w:t>Shoghi Effendi</w:t>
      </w:r>
      <w:r>
        <w:rPr>
          <w:rStyle w:val="quotebahaiinstitutions"/>
          <w:highlight w:val="cyan"/>
        </w:rPr>
        <w:t>’</w:t>
      </w:r>
      <w:r w:rsidR="00627ED1" w:rsidRPr="00627ED1">
        <w:rPr>
          <w:rStyle w:val="quotebahaiinstitutions"/>
          <w:highlight w:val="cyan"/>
        </w:rPr>
        <w:t>s</w:t>
      </w:r>
      <w:r w:rsidR="00627ED1" w:rsidRPr="00627ED1">
        <w:rPr>
          <w:rStyle w:val="quotebahaiinstitutions"/>
        </w:rPr>
        <w:t xml:space="preserve"> passing, composed the majority of the followers of </w:t>
      </w:r>
      <w:r w:rsidR="00627ED1" w:rsidRPr="00627ED1">
        <w:rPr>
          <w:rStyle w:val="quotebahaiinstitutions"/>
          <w:highlight w:val="yellow"/>
        </w:rPr>
        <w:t>Bah</w:t>
      </w:r>
      <w:r>
        <w:rPr>
          <w:rStyle w:val="quotebahaiinstitutions"/>
          <w:highlight w:val="yellow"/>
        </w:rPr>
        <w:t>á’</w:t>
      </w:r>
      <w:r w:rsidR="00627ED1" w:rsidRPr="00627ED1">
        <w:rPr>
          <w:rStyle w:val="quotebahaiinstitutions"/>
          <w:highlight w:val="yellow"/>
        </w:rPr>
        <w:t>u</w:t>
      </w:r>
      <w:r>
        <w:rPr>
          <w:rStyle w:val="quotebahaiinstitutions"/>
          <w:highlight w:val="yellow"/>
        </w:rPr>
        <w:t>’</w:t>
      </w:r>
      <w:r w:rsidR="00627ED1" w:rsidRPr="00627ED1">
        <w:rPr>
          <w:rStyle w:val="quotebahaiinstitutions"/>
          <w:highlight w:val="yellow"/>
        </w:rPr>
        <w:t>ll</w:t>
      </w:r>
      <w:r>
        <w:rPr>
          <w:rStyle w:val="quotebahaiinstitutions"/>
          <w:highlight w:val="yellow"/>
        </w:rPr>
        <w:t>á</w:t>
      </w:r>
      <w:r w:rsidR="00627ED1" w:rsidRPr="00627ED1">
        <w:rPr>
          <w:rStyle w:val="quotebahaiinstitutions"/>
          <w:highlight w:val="yellow"/>
        </w:rPr>
        <w:t>h</w:t>
      </w:r>
      <w:r w:rsidR="00627ED1" w:rsidRPr="00627ED1">
        <w:rPr>
          <w:rStyle w:val="quotebahaiinstitutions"/>
        </w:rPr>
        <w:t>) that the Will and Testament is written in that style.</w:t>
      </w:r>
    </w:p>
    <w:p w14:paraId="57141633"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31:</w:t>
      </w:r>
      <w:r w:rsidRPr="00AC1FD0">
        <w:rPr>
          <w:rStyle w:val="structureparIDparcounter"/>
        </w:rPr>
        <w:t>27</w:t>
      </w:r>
      <w:r w:rsidRPr="00AC1FD0">
        <w:rPr>
          <w:rStyle w:val="structure"/>
        </w:rPr>
        <w:t>—en_19920000/</w:t>
      </w:r>
      <w:r w:rsidRPr="00AC1FD0">
        <w:rPr>
          <w:rStyle w:val="structurevisible"/>
        </w:rPr>
        <w:t>&gt;</w:t>
      </w:r>
    </w:p>
    <w:p w14:paraId="38A47B05" w14:textId="77777777" w:rsidR="00C57E99" w:rsidRPr="00FD6EBE" w:rsidRDefault="00627ED1" w:rsidP="00C57E99">
      <w:pPr>
        <w:pStyle w:val="Quotecont"/>
        <w:rPr>
          <w:rStyle w:val="quotebahaiinstitutions"/>
        </w:rPr>
      </w:pPr>
      <w:r w:rsidRPr="00627ED1">
        <w:rPr>
          <w:rStyle w:val="quotebahaiinstitutions"/>
        </w:rPr>
        <w:t xml:space="preserve">Thirdly, as regards the handwriting of the Will, you should know that </w:t>
      </w:r>
      <w:r w:rsidRPr="00627ED1">
        <w:rPr>
          <w:rStyle w:val="quotebahaiinstitutions"/>
          <w:highlight w:val="cyan"/>
        </w:rPr>
        <w:t>Shoghi Effendi</w:t>
      </w:r>
      <w:r w:rsidRPr="00627ED1">
        <w:rPr>
          <w:rStyle w:val="quotebahaiinstitutions"/>
        </w:rPr>
        <w:t xml:space="preserve"> sent out photostatic copies of the Will not only to National Spiritual Assemblies, but also for distribution among individual believers in Persia. You should also remember that the members of the Master</w:t>
      </w:r>
      <w:r w:rsidR="00AC1FD0" w:rsidRPr="00AC1FD0">
        <w:rPr>
          <w:rStyle w:val="quotebahaiinstitutions"/>
        </w:rPr>
        <w:t>’</w:t>
      </w:r>
      <w:r w:rsidRPr="00627ED1">
        <w:rPr>
          <w:rStyle w:val="quotebahaiinstitutions"/>
        </w:rPr>
        <w:t xml:space="preserve">s family, including his half-brother, </w:t>
      </w:r>
      <w:r w:rsidRPr="00627ED1">
        <w:rPr>
          <w:rStyle w:val="quotebahaiinstitutions"/>
          <w:highlight w:val="yellow"/>
        </w:rPr>
        <w:t>Mu</w:t>
      </w:r>
      <w:r w:rsidR="00AC1FD0" w:rsidRPr="00AC1FD0">
        <w:rPr>
          <w:rStyle w:val="quotebahaiinstitutions"/>
          <w:highlight w:val="yellow"/>
        </w:rPr>
        <w:t>ḥ</w:t>
      </w:r>
      <w:r w:rsidRPr="00627ED1">
        <w:rPr>
          <w:rStyle w:val="quotebahaiinstitutions"/>
          <w:highlight w:val="yellow"/>
        </w:rPr>
        <w:t>ammad-</w:t>
      </w:r>
      <w:r w:rsidR="00AC1FD0" w:rsidRPr="00AC1FD0">
        <w:rPr>
          <w:rStyle w:val="quotebahaiinstitutions"/>
          <w:highlight w:val="yellow"/>
        </w:rPr>
        <w:t>ʿ</w:t>
      </w:r>
      <w:r w:rsidRPr="00627ED1">
        <w:rPr>
          <w:rStyle w:val="quotebahaiinstitutions"/>
          <w:highlight w:val="yellow"/>
        </w:rPr>
        <w:t>Al</w:t>
      </w:r>
      <w:r w:rsidR="00AC1FD0" w:rsidRPr="00AC1FD0">
        <w:rPr>
          <w:rStyle w:val="quotebahaiinstitutions"/>
          <w:highlight w:val="yellow"/>
        </w:rPr>
        <w:t>í</w:t>
      </w:r>
      <w:r w:rsidRPr="00627ED1">
        <w:rPr>
          <w:rStyle w:val="quotebahaiinstitutions"/>
        </w:rPr>
        <w:t>, who is so strongly condemned in the Will, as well as the thousands of Persian</w:t>
      </w:r>
      <w:r w:rsidRPr="00627ED1">
        <w:rPr>
          <w:rStyle w:val="structurepagenumber"/>
        </w:rPr>
        <w:t xml:space="preserve"> &lt;page 349</w:t>
      </w:r>
      <w:r w:rsidR="00B777C2">
        <w:rPr>
          <w:rStyle w:val="structurepagenumber"/>
        </w:rPr>
        <w:t>/&gt;</w:t>
      </w:r>
      <w:r w:rsidRPr="00627ED1">
        <w:rPr>
          <w:rStyle w:val="quotebahaiinstitutions"/>
        </w:rPr>
        <w:t xml:space="preserve"> believers who had received or studied Tablets from Him, were thoroughly familiar with the handwriting of </w:t>
      </w:r>
      <w:r w:rsidRPr="00627ED1">
        <w:rPr>
          <w:rStyle w:val="quotebahaiinstitutions"/>
          <w:highlight w:val="yellow"/>
        </w:rPr>
        <w:t>ʿAbdu</w:t>
      </w:r>
      <w:r w:rsidR="00AC1FD0" w:rsidRPr="00AC1FD0">
        <w:rPr>
          <w:rStyle w:val="quotebahaiinstitutions"/>
          <w:highlight w:val="yellow"/>
        </w:rPr>
        <w:t>’</w:t>
      </w:r>
      <w:r w:rsidRPr="00627ED1">
        <w:rPr>
          <w:rStyle w:val="quotebahaiinstitutions"/>
          <w:highlight w:val="yellow"/>
        </w:rPr>
        <w:t>l-Bah</w:t>
      </w:r>
      <w:r w:rsidR="00AC1FD0" w:rsidRPr="00AC1FD0">
        <w:rPr>
          <w:rStyle w:val="quotebahaiinstitutions"/>
          <w:highlight w:val="yellow"/>
        </w:rPr>
        <w:t>á</w:t>
      </w:r>
      <w:r w:rsidRPr="00627ED1">
        <w:rPr>
          <w:rStyle w:val="quotebahaiinstitutions"/>
        </w:rPr>
        <w:t xml:space="preserve">, and the Will is so obviously in that handwriting that no one who was qualified to judge </w:t>
      </w:r>
      <w:r w:rsidR="00AC1FD0" w:rsidRPr="00AC1FD0">
        <w:rPr>
          <w:rStyle w:val="quotebahaiinstitutions"/>
        </w:rPr>
        <w:t>--</w:t>
      </w:r>
      <w:r w:rsidRPr="00627ED1">
        <w:rPr>
          <w:rStyle w:val="quotebahaiinstitutions"/>
        </w:rPr>
        <w:t xml:space="preserve"> even those who could profit by claiming that the Will was invalid </w:t>
      </w:r>
      <w:r w:rsidR="00AC1FD0" w:rsidRPr="00AC1FD0">
        <w:rPr>
          <w:rStyle w:val="quotebahaiinstitutions"/>
        </w:rPr>
        <w:t>--</w:t>
      </w:r>
      <w:r w:rsidRPr="00627ED1">
        <w:rPr>
          <w:rStyle w:val="quotebahaiinstitutions"/>
        </w:rPr>
        <w:t xml:space="preserve"> has ever questioned its authenticity. Even believers who became bitter enemies of </w:t>
      </w:r>
      <w:r w:rsidRPr="00627ED1">
        <w:rPr>
          <w:rStyle w:val="quotebahaiinstitutions"/>
          <w:highlight w:val="cyan"/>
        </w:rPr>
        <w:t>Shoghi Effendi</w:t>
      </w:r>
      <w:r w:rsidRPr="00627ED1">
        <w:rPr>
          <w:rStyle w:val="quotebahaiinstitutions"/>
        </w:rPr>
        <w:t xml:space="preserve"> after the passing of the Master, ... did not question the validity of the Will. The only challenge came from Mrs. White, an American ignorant of Persian, who had the ulterior motive of trying to discredit an administration which she personally opposed. The handwriting expert whose opinion she quoted in support of her argument was also a westerner and himself stated that he could not give a final opinion without seeing the writing in the original.</w:t>
      </w:r>
    </w:p>
    <w:p w14:paraId="19103627"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31:</w:t>
      </w:r>
      <w:r w:rsidRPr="00AC1FD0">
        <w:rPr>
          <w:rStyle w:val="structureparIDparcounter"/>
        </w:rPr>
        <w:t>28</w:t>
      </w:r>
      <w:r w:rsidRPr="00AC1FD0">
        <w:rPr>
          <w:rStyle w:val="structure"/>
        </w:rPr>
        <w:t>—en_19920000/</w:t>
      </w:r>
      <w:r w:rsidRPr="00AC1FD0">
        <w:rPr>
          <w:rStyle w:val="structurevisible"/>
        </w:rPr>
        <w:t>&gt;</w:t>
      </w:r>
    </w:p>
    <w:p w14:paraId="1DFA26A6" w14:textId="77777777" w:rsidR="00C57E99" w:rsidRPr="00FD6EBE" w:rsidRDefault="00627ED1" w:rsidP="00C57E99">
      <w:pPr>
        <w:pStyle w:val="Quotecont"/>
        <w:rPr>
          <w:rStyle w:val="quotebahaiinstitutions"/>
        </w:rPr>
      </w:pPr>
      <w:r w:rsidRPr="00627ED1">
        <w:rPr>
          <w:rStyle w:val="quotebahaiinstitutions"/>
        </w:rPr>
        <w:t xml:space="preserve">Mrs. White went as far as appealing to the civil authorities of Palestine to take legal action in the matter, a request which the British Authorities curtly refused. When, several months later, </w:t>
      </w:r>
      <w:r w:rsidRPr="00627ED1">
        <w:rPr>
          <w:rStyle w:val="quotebahaiinstitutions"/>
          <w:highlight w:val="yellow"/>
        </w:rPr>
        <w:t>Bad</w:t>
      </w:r>
      <w:r w:rsidR="00AC1FD0" w:rsidRPr="00AC1FD0">
        <w:rPr>
          <w:rStyle w:val="quotebahaiinstitutions"/>
          <w:highlight w:val="yellow"/>
        </w:rPr>
        <w:t>íʿ</w:t>
      </w:r>
      <w:r w:rsidRPr="00627ED1">
        <w:rPr>
          <w:rStyle w:val="quotebahaiinstitutions"/>
          <w:highlight w:val="yellow"/>
        </w:rPr>
        <w:t>u</w:t>
      </w:r>
      <w:r w:rsidR="00AC1FD0" w:rsidRPr="00AC1FD0">
        <w:rPr>
          <w:rStyle w:val="quotebahaiinstitutions"/>
          <w:highlight w:val="yellow"/>
        </w:rPr>
        <w:t>’</w:t>
      </w:r>
      <w:r w:rsidRPr="00627ED1">
        <w:rPr>
          <w:rStyle w:val="quotebahaiinstitutions"/>
          <w:highlight w:val="yellow"/>
        </w:rPr>
        <w:t>ll</w:t>
      </w:r>
      <w:r w:rsidR="00AC1FD0" w:rsidRPr="00AC1FD0">
        <w:rPr>
          <w:rStyle w:val="quotebahaiinstitutions"/>
          <w:highlight w:val="yellow"/>
        </w:rPr>
        <w:t>á</w:t>
      </w:r>
      <w:r w:rsidRPr="00627ED1">
        <w:rPr>
          <w:rStyle w:val="quotebahaiinstitutions"/>
          <w:highlight w:val="yellow"/>
        </w:rPr>
        <w:t>h</w:t>
      </w:r>
      <w:r w:rsidRPr="00627ED1">
        <w:rPr>
          <w:rStyle w:val="quotebahaiinstitutions"/>
        </w:rPr>
        <w:t xml:space="preserve">, the brother and lieutenant of the deceased arch-breaker of </w:t>
      </w:r>
      <w:r w:rsidRPr="00627ED1">
        <w:rPr>
          <w:rStyle w:val="quotebahaiinstitutions"/>
          <w:highlight w:val="yellow"/>
        </w:rPr>
        <w:t>Bah</w:t>
      </w:r>
      <w:r w:rsidR="00AC1FD0" w:rsidRPr="00AC1FD0">
        <w:rPr>
          <w:rStyle w:val="quotebahaiinstitutions"/>
          <w:highlight w:val="yellow"/>
        </w:rPr>
        <w:t>á’</w:t>
      </w:r>
      <w:r w:rsidRPr="00627ED1">
        <w:rPr>
          <w:rStyle w:val="quotebahaiinstitutions"/>
          <w:highlight w:val="yellow"/>
        </w:rPr>
        <w:t>u</w:t>
      </w:r>
      <w:r w:rsidR="00AC1FD0" w:rsidRPr="00AC1FD0">
        <w:rPr>
          <w:rStyle w:val="quotebahaiinstitutions"/>
          <w:highlight w:val="yellow"/>
        </w:rPr>
        <w:t>’</w:t>
      </w:r>
      <w:r w:rsidRPr="00627ED1">
        <w:rPr>
          <w:rStyle w:val="quotebahaiinstitutions"/>
          <w:highlight w:val="yellow"/>
        </w:rPr>
        <w:t>ll</w:t>
      </w:r>
      <w:r w:rsidR="00AC1FD0" w:rsidRPr="00AC1FD0">
        <w:rPr>
          <w:rStyle w:val="quotebahaiinstitutions"/>
          <w:highlight w:val="yellow"/>
        </w:rPr>
        <w:t>á</w:t>
      </w:r>
      <w:r w:rsidRPr="00627ED1">
        <w:rPr>
          <w:rStyle w:val="quotebahaiinstitutions"/>
          <w:highlight w:val="yellow"/>
        </w:rPr>
        <w:t>h</w:t>
      </w:r>
      <w:r w:rsidR="00AC1FD0" w:rsidRPr="00AC1FD0">
        <w:rPr>
          <w:rStyle w:val="quotebahaiinstitutions"/>
          <w:highlight w:val="yellow"/>
        </w:rPr>
        <w:t>’</w:t>
      </w:r>
      <w:r w:rsidRPr="00627ED1">
        <w:rPr>
          <w:rStyle w:val="quotebahaiinstitutions"/>
          <w:highlight w:val="yellow"/>
        </w:rPr>
        <w:t>s</w:t>
      </w:r>
      <w:r w:rsidRPr="00627ED1">
        <w:rPr>
          <w:rStyle w:val="quotebahaiinstitutions"/>
        </w:rPr>
        <w:t xml:space="preserve"> Covenant, approached these same authorities claiming the right to oppose the projected transfer of the remains of the Mother and Brother of </w:t>
      </w:r>
      <w:r w:rsidRPr="00627ED1">
        <w:rPr>
          <w:rStyle w:val="quotebahaiinstitutions"/>
          <w:highlight w:val="yellow"/>
        </w:rPr>
        <w:t>ʿAbdu</w:t>
      </w:r>
      <w:r w:rsidR="00AC1FD0" w:rsidRPr="00AC1FD0">
        <w:rPr>
          <w:rStyle w:val="quotebahaiinstitutions"/>
          <w:highlight w:val="yellow"/>
        </w:rPr>
        <w:t>’</w:t>
      </w:r>
      <w:r w:rsidRPr="00627ED1">
        <w:rPr>
          <w:rStyle w:val="quotebahaiinstitutions"/>
          <w:highlight w:val="yellow"/>
        </w:rPr>
        <w:t>l-Bah</w:t>
      </w:r>
      <w:r w:rsidR="00AC1FD0" w:rsidRPr="00AC1FD0">
        <w:rPr>
          <w:rStyle w:val="quotebahaiinstitutions"/>
          <w:highlight w:val="yellow"/>
        </w:rPr>
        <w:t>á</w:t>
      </w:r>
      <w:r w:rsidRPr="00627ED1">
        <w:rPr>
          <w:rStyle w:val="quotebahaiinstitutions"/>
        </w:rPr>
        <w:t xml:space="preserve"> from </w:t>
      </w:r>
      <w:r w:rsidRPr="00627ED1">
        <w:rPr>
          <w:rStyle w:val="quotebahaiinstitutions"/>
          <w:highlight w:val="yellow"/>
        </w:rPr>
        <w:t>ʿAkk</w:t>
      </w:r>
      <w:r w:rsidR="00AC1FD0" w:rsidRPr="00AC1FD0">
        <w:rPr>
          <w:rStyle w:val="quotebahaiinstitutions"/>
          <w:highlight w:val="yellow"/>
        </w:rPr>
        <w:t>á</w:t>
      </w:r>
      <w:r w:rsidRPr="00627ED1">
        <w:rPr>
          <w:rStyle w:val="quotebahaiinstitutions"/>
        </w:rPr>
        <w:t xml:space="preserve"> to Haifa, they categorically upheld the authority of </w:t>
      </w:r>
      <w:r w:rsidRPr="00627ED1">
        <w:rPr>
          <w:rStyle w:val="quotebahaiinstitutions"/>
          <w:highlight w:val="cyan"/>
        </w:rPr>
        <w:t>Shoghi Effendi</w:t>
      </w:r>
      <w:r w:rsidRPr="00627ED1">
        <w:rPr>
          <w:rStyle w:val="quotebahaiinstitutions"/>
        </w:rPr>
        <w:t xml:space="preserve"> as the Successor of </w:t>
      </w:r>
      <w:r w:rsidRPr="00627ED1">
        <w:rPr>
          <w:rStyle w:val="quotebahaiinstitutions"/>
          <w:highlight w:val="yellow"/>
        </w:rPr>
        <w:t>ʿAbdu</w:t>
      </w:r>
      <w:r w:rsidR="00AC1FD0" w:rsidRPr="00AC1FD0">
        <w:rPr>
          <w:rStyle w:val="quotebahaiinstitutions"/>
          <w:highlight w:val="yellow"/>
        </w:rPr>
        <w:t>’</w:t>
      </w:r>
      <w:r w:rsidRPr="00627ED1">
        <w:rPr>
          <w:rStyle w:val="quotebahaiinstitutions"/>
          <w:highlight w:val="yellow"/>
        </w:rPr>
        <w:t>l-Bah</w:t>
      </w:r>
      <w:r w:rsidR="00AC1FD0" w:rsidRPr="00AC1FD0">
        <w:rPr>
          <w:rStyle w:val="quotebahaiinstitutions"/>
          <w:highlight w:val="yellow"/>
        </w:rPr>
        <w:t>á</w:t>
      </w:r>
      <w:r w:rsidRPr="00627ED1">
        <w:rPr>
          <w:rStyle w:val="quotebahaiinstitutions"/>
        </w:rPr>
        <w:t xml:space="preserve"> on the basis of their scrutiny of the Will and Testament, the validity of which </w:t>
      </w:r>
      <w:r w:rsidRPr="00627ED1">
        <w:rPr>
          <w:rStyle w:val="quotebahaiinstitutions"/>
          <w:highlight w:val="yellow"/>
        </w:rPr>
        <w:t>Bad</w:t>
      </w:r>
      <w:r w:rsidR="00AC1FD0" w:rsidRPr="00AC1FD0">
        <w:rPr>
          <w:rStyle w:val="quotebahaiinstitutions"/>
          <w:highlight w:val="yellow"/>
        </w:rPr>
        <w:t>íʿ</w:t>
      </w:r>
      <w:r w:rsidRPr="00627ED1">
        <w:rPr>
          <w:rStyle w:val="quotebahaiinstitutions"/>
          <w:highlight w:val="yellow"/>
        </w:rPr>
        <w:t>u</w:t>
      </w:r>
      <w:r w:rsidR="00AC1FD0" w:rsidRPr="00AC1FD0">
        <w:rPr>
          <w:rStyle w:val="quotebahaiinstitutions"/>
          <w:highlight w:val="yellow"/>
        </w:rPr>
        <w:t>’</w:t>
      </w:r>
      <w:r w:rsidRPr="00627ED1">
        <w:rPr>
          <w:rStyle w:val="quotebahaiinstitutions"/>
          <w:highlight w:val="yellow"/>
        </w:rPr>
        <w:t>ll</w:t>
      </w:r>
      <w:r w:rsidR="00AC1FD0" w:rsidRPr="00AC1FD0">
        <w:rPr>
          <w:rStyle w:val="quotebahaiinstitutions"/>
          <w:highlight w:val="yellow"/>
        </w:rPr>
        <w:t>á</w:t>
      </w:r>
      <w:r w:rsidRPr="00627ED1">
        <w:rPr>
          <w:rStyle w:val="quotebahaiinstitutions"/>
          <w:highlight w:val="yellow"/>
        </w:rPr>
        <w:t>h</w:t>
      </w:r>
      <w:r w:rsidRPr="00627ED1">
        <w:rPr>
          <w:rStyle w:val="quotebahaiinstitutions"/>
        </w:rPr>
        <w:t xml:space="preserve"> did not dispute.</w:t>
      </w:r>
    </w:p>
    <w:p w14:paraId="20A975CA"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31:</w:t>
      </w:r>
      <w:r w:rsidRPr="00AC1FD0">
        <w:rPr>
          <w:rStyle w:val="structureparIDparcounter"/>
        </w:rPr>
        <w:t>29</w:t>
      </w:r>
      <w:r w:rsidRPr="00AC1FD0">
        <w:rPr>
          <w:rStyle w:val="structure"/>
        </w:rPr>
        <w:t>—en_19920000/</w:t>
      </w:r>
      <w:r w:rsidRPr="00AC1FD0">
        <w:rPr>
          <w:rStyle w:val="structurevisible"/>
        </w:rPr>
        <w:t>&gt;</w:t>
      </w:r>
    </w:p>
    <w:p w14:paraId="201884CD" w14:textId="77777777" w:rsidR="00C57E99" w:rsidRDefault="00627ED1" w:rsidP="00C57E99">
      <w:pPr>
        <w:pStyle w:val="Quotecont"/>
      </w:pPr>
      <w:r w:rsidRPr="00627ED1">
        <w:rPr>
          <w:rStyle w:val="quotebahaiinstitutions"/>
          <w:highlight w:val="yellow"/>
        </w:rPr>
        <w:t>ʿAbdu</w:t>
      </w:r>
      <w:r w:rsidR="00AC1FD0" w:rsidRPr="00AC1FD0">
        <w:rPr>
          <w:rStyle w:val="quotebahaiinstitutions"/>
          <w:highlight w:val="yellow"/>
        </w:rPr>
        <w:t>’</w:t>
      </w:r>
      <w:r w:rsidRPr="00627ED1">
        <w:rPr>
          <w:rStyle w:val="quotebahaiinstitutions"/>
          <w:highlight w:val="yellow"/>
        </w:rPr>
        <w:t>l-Bah</w:t>
      </w:r>
      <w:r w:rsidR="00AC1FD0" w:rsidRPr="00AC1FD0">
        <w:rPr>
          <w:rStyle w:val="quotebahaiinstitutions"/>
          <w:highlight w:val="yellow"/>
        </w:rPr>
        <w:t>á’</w:t>
      </w:r>
      <w:r w:rsidRPr="00627ED1">
        <w:rPr>
          <w:rStyle w:val="quotebahaiinstitutions"/>
          <w:highlight w:val="yellow"/>
        </w:rPr>
        <w:t>s</w:t>
      </w:r>
      <w:r w:rsidRPr="00627ED1">
        <w:rPr>
          <w:rStyle w:val="quotebahaiinstitutions"/>
        </w:rPr>
        <w:t xml:space="preserve"> Will was written in three parts at three different times in His life. All three parts are in His handwriting and are signed by Him. All three, comprising twelve pages in all, were in an envelope under lock and key in His safe when He died. The face of the envelope was addressed to </w:t>
      </w:r>
      <w:r w:rsidRPr="00627ED1">
        <w:rPr>
          <w:rStyle w:val="quotebahaiinstitutions"/>
          <w:highlight w:val="cyan"/>
        </w:rPr>
        <w:t>Shoghi Effendi</w:t>
      </w:r>
      <w:r w:rsidRPr="00627ED1">
        <w:rPr>
          <w:rStyle w:val="quotebahaiinstitutions"/>
        </w:rPr>
        <w:t xml:space="preserve"> in the Master</w:t>
      </w:r>
      <w:r w:rsidR="00AC1FD0" w:rsidRPr="00AC1FD0">
        <w:rPr>
          <w:rStyle w:val="quotebahaiinstitutions"/>
        </w:rPr>
        <w:t>’</w:t>
      </w:r>
      <w:r w:rsidRPr="00627ED1">
        <w:rPr>
          <w:rStyle w:val="quotebahaiinstitutions"/>
        </w:rPr>
        <w:t xml:space="preserve">s handwriting and signed by Him. On the back it bears three more signatures of </w:t>
      </w:r>
      <w:r w:rsidRPr="00627ED1">
        <w:rPr>
          <w:rStyle w:val="quotebahaiinstitutions"/>
          <w:highlight w:val="yellow"/>
        </w:rPr>
        <w:t>ʿAbdu</w:t>
      </w:r>
      <w:r w:rsidR="00AC1FD0" w:rsidRPr="00AC1FD0">
        <w:rPr>
          <w:rStyle w:val="quotebahaiinstitutions"/>
          <w:highlight w:val="yellow"/>
        </w:rPr>
        <w:t>’</w:t>
      </w:r>
      <w:r w:rsidRPr="00627ED1">
        <w:rPr>
          <w:rStyle w:val="quotebahaiinstitutions"/>
          <w:highlight w:val="yellow"/>
        </w:rPr>
        <w:t>l-Bah</w:t>
      </w:r>
      <w:r w:rsidR="00AC1FD0" w:rsidRPr="00AC1FD0">
        <w:rPr>
          <w:rStyle w:val="quotebahaiinstitutions"/>
          <w:highlight w:val="yellow"/>
        </w:rPr>
        <w:t>á</w:t>
      </w:r>
      <w:r w:rsidRPr="00627ED1">
        <w:rPr>
          <w:rStyle w:val="quotebahaiinstitutions"/>
        </w:rPr>
        <w:t xml:space="preserve"> across the flap where it was stuck down. </w:t>
      </w:r>
      <w:r w:rsidRPr="00627ED1">
        <w:rPr>
          <w:rStyle w:val="quotebahaiinstitutions"/>
          <w:highlight w:val="cyan"/>
        </w:rPr>
        <w:t>Shoghi Effendi</w:t>
      </w:r>
      <w:r w:rsidRPr="00627ED1">
        <w:rPr>
          <w:rStyle w:val="quotebahaiinstitutions"/>
        </w:rPr>
        <w:t xml:space="preserve"> was in England when the Master died and therefore His Will was taken from His safe at that time by some members of His family and opened to see if He had given any instructions about His burial.</w:t>
      </w:r>
      <w:r w:rsidR="00AC1FD0" w:rsidRPr="00AC1FD0">
        <w:rPr>
          <w:rStyle w:val="quotebahaiinstitutions"/>
        </w:rPr>
        <w:t>«</w:t>
      </w:r>
      <w:r w:rsidR="00C57E99" w:rsidRPr="00E21F2D">
        <w:rPr>
          <w:rStyle w:val="structurevisible"/>
        </w:rPr>
        <w:t>&lt;/</w:t>
      </w:r>
      <w:r w:rsidR="00C57E99" w:rsidRPr="00E21F2D">
        <w:rPr>
          <w:rStyle w:val="structure"/>
        </w:rPr>
        <w:t>cit</w:t>
      </w:r>
      <w:r w:rsidR="00C57E99" w:rsidRPr="00E21F2D">
        <w:rPr>
          <w:rStyle w:val="structurevisible"/>
        </w:rPr>
        <w:t>&gt;</w:t>
      </w:r>
      <w:r w:rsidRPr="00627ED1">
        <w:t xml:space="preserve"> </w:t>
      </w:r>
      <w:r w:rsidRPr="00627ED1">
        <w:rPr>
          <w:rStyle w:val="FootnoteReference"/>
        </w:rPr>
        <w:footnoteReference w:id="542"/>
      </w:r>
    </w:p>
    <w:p w14:paraId="67AB6BB6"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31:</w:t>
      </w:r>
      <w:r w:rsidRPr="000D2B16">
        <w:rPr>
          <w:rStyle w:val="structureparIDparcounter"/>
        </w:rPr>
        <w:t>30</w:t>
      </w:r>
      <w:r>
        <w:rPr>
          <w:rStyle w:val="structure"/>
        </w:rPr>
        <w:t>—en_19920000/</w:t>
      </w:r>
      <w:r w:rsidRPr="000D2B16">
        <w:rPr>
          <w:rStyle w:val="structurevisible"/>
        </w:rPr>
        <w:t>&gt;</w:t>
      </w:r>
    </w:p>
    <w:p w14:paraId="36500AA5" w14:textId="77777777" w:rsidR="00C57E99" w:rsidRDefault="00627ED1" w:rsidP="00C57E99">
      <w:pPr>
        <w:pStyle w:val="Bodyafterquote"/>
      </w:pPr>
      <w:r w:rsidRPr="00627ED1">
        <w:t xml:space="preserve">Although the violators of the Covenant in the East and the West during </w:t>
      </w:r>
      <w:r w:rsidRPr="00627ED1">
        <w:rPr>
          <w:highlight w:val="cyan"/>
        </w:rPr>
        <w:t>Shoghi Effendi’s</w:t>
      </w:r>
      <w:r w:rsidRPr="00627ED1">
        <w:t xml:space="preserve"> ministry were few in numbers yet the relentless attacks which they launched against the Faith during the entire period of </w:t>
      </w:r>
      <w:r w:rsidRPr="00627ED1">
        <w:rPr>
          <w:highlight w:val="cyan"/>
        </w:rPr>
        <w:t>Shoghi Effendi’s</w:t>
      </w:r>
      <w:r w:rsidRPr="00627ED1">
        <w:t xml:space="preserve"> ministry were fierce. In spite of their persistent efforts to make a breach within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they did not succeed. The vast majority of believers remained firm in the Covenant, turned to </w:t>
      </w:r>
      <w:r w:rsidRPr="00627ED1">
        <w:rPr>
          <w:highlight w:val="cyan"/>
        </w:rPr>
        <w:t>Shoghi Effendi</w:t>
      </w:r>
      <w:r w:rsidRPr="00627ED1">
        <w:t xml:space="preserve"> with great devotion and laboured in the promotion of the Faith and the establishment of its divinely-ordained institutions throughout the world. Nevertheless the Guardian, being the Centre of the Cause of God, was the target of all the assaults which the Covenant-breakers inflicted upon him. The sufferings that he endured as a result of their rebellion are truly heart-rending. However, at the same time that </w:t>
      </w:r>
      <w:r w:rsidRPr="00627ED1">
        <w:rPr>
          <w:highlight w:val="cyan"/>
        </w:rPr>
        <w:t>Shoghi Effendi</w:t>
      </w:r>
      <w:r w:rsidRPr="00627ED1">
        <w:t xml:space="preserve"> sustained the attacks which they had directed against him and the</w:t>
      </w:r>
      <w:r w:rsidRPr="00627ED1">
        <w:rPr>
          <w:rStyle w:val="structurepagenumber"/>
        </w:rPr>
        <w:t xml:space="preserve"> &lt;page 350</w:t>
      </w:r>
      <w:r w:rsidR="00B777C2">
        <w:rPr>
          <w:rStyle w:val="structurepagenumber"/>
        </w:rPr>
        <w:t>/&gt;</w:t>
      </w:r>
      <w:r w:rsidRPr="00627ED1">
        <w:t xml:space="preserve"> Cause of which he was the Guardian, he exhorted the believers to shun the Covenant-breakers and completely ignore their odious propaganda. In this way, each one of them was severed from the community, and, like a branch of a tree which is cut off, withered away and perished in time.</w:t>
      </w:r>
      <w:r w:rsidRPr="00627ED1">
        <w:rPr>
          <w:rStyle w:val="structurepagenumber"/>
        </w:rPr>
        <w:t xml:space="preserve"> &lt;page 351</w:t>
      </w:r>
      <w:bookmarkStart w:id="40" w:name="ch32"/>
      <w:bookmarkEnd w:id="40"/>
      <w:r w:rsidR="00B777C2">
        <w:rPr>
          <w:rStyle w:val="structurepagenumber"/>
        </w:rPr>
        <w:t>/&gt;</w:t>
      </w:r>
    </w:p>
    <w:p w14:paraId="37B53A8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32</w:t>
      </w:r>
      <w:r w:rsidRPr="00835AAF">
        <w:rPr>
          <w:rStyle w:val="structure"/>
        </w:rPr>
        <w:t>:0</w:t>
      </w:r>
      <w:r>
        <w:rPr>
          <w:rStyle w:val="structure"/>
        </w:rPr>
        <w:t>—en_19920000/</w:t>
      </w:r>
      <w:r w:rsidRPr="00835AAF">
        <w:rPr>
          <w:rStyle w:val="structurevisible"/>
        </w:rPr>
        <w:t>&gt;</w:t>
      </w:r>
      <w:r>
        <w:t>CHAPTER THIRTY-TWO</w:t>
      </w:r>
      <w:r>
        <w:br/>
      </w:r>
      <w:r w:rsidR="00627ED1" w:rsidRPr="00627ED1">
        <w:t xml:space="preserve">The Faithless Relatives of </w:t>
      </w:r>
      <w:r w:rsidR="00627ED1" w:rsidRPr="00627ED1">
        <w:rPr>
          <w:highlight w:val="cyan"/>
        </w:rPr>
        <w:t>Shoghi Effendi</w:t>
      </w:r>
    </w:p>
    <w:p w14:paraId="3E92232E" w14:textId="77777777" w:rsidR="00C57E99" w:rsidRPr="000D2B16" w:rsidRDefault="00C57E99" w:rsidP="00C57E99">
      <w:pPr>
        <w:pStyle w:val="ParCounter1s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w:t>
      </w:r>
      <w:r>
        <w:rPr>
          <w:rStyle w:val="structure"/>
        </w:rPr>
        <w:t>—en_19920000/</w:t>
      </w:r>
      <w:r w:rsidRPr="000D2B16">
        <w:rPr>
          <w:rStyle w:val="structurevisible"/>
        </w:rPr>
        <w:t>&gt;</w:t>
      </w:r>
    </w:p>
    <w:p w14:paraId="075C7E05" w14:textId="77777777" w:rsidR="00C57E99" w:rsidRDefault="00627ED1" w:rsidP="00C57E99">
      <w:pPr>
        <w:pStyle w:val="Body1st"/>
      </w:pPr>
      <w:r w:rsidRPr="00627ED1">
        <w:t xml:space="preserve">The pain and suffering which were inflicted upon </w:t>
      </w:r>
      <w:r w:rsidRPr="00627ED1">
        <w:rPr>
          <w:highlight w:val="cyan"/>
        </w:rPr>
        <w:t>Shoghi Effendi</w:t>
      </w:r>
      <w:r w:rsidRPr="00627ED1">
        <w:t xml:space="preserve"> by the members of </w:t>
      </w:r>
      <w:r w:rsidRPr="00627ED1">
        <w:rPr>
          <w:highlight w:val="yellow"/>
        </w:rPr>
        <w:t>ʿAbdu’l-Bah</w:t>
      </w:r>
      <w:r w:rsidR="00C57E99" w:rsidRPr="007C5354">
        <w:rPr>
          <w:highlight w:val="yellow"/>
        </w:rPr>
        <w:t>á</w:t>
      </w:r>
      <w:r w:rsidRPr="00627ED1">
        <w:rPr>
          <w:highlight w:val="yellow"/>
        </w:rPr>
        <w:t>’s</w:t>
      </w:r>
      <w:r w:rsidRPr="00627ED1">
        <w:t xml:space="preserve"> family who broke the Covenant and bitterly opposed him were far more distressing than all the attacks which the enemies of the Faith and the Covenant-breakers outside the Holy Land had mounted against the Cause and its Guardian.</w:t>
      </w:r>
    </w:p>
    <w:p w14:paraId="025B4549"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w:t>
      </w:r>
      <w:r>
        <w:rPr>
          <w:rStyle w:val="structure"/>
        </w:rPr>
        <w:t>—en_19920000/</w:t>
      </w:r>
      <w:r w:rsidRPr="000D2B16">
        <w:rPr>
          <w:rStyle w:val="structurevisible"/>
        </w:rPr>
        <w:t>&gt;</w:t>
      </w:r>
    </w:p>
    <w:p w14:paraId="027DAF3B" w14:textId="77777777" w:rsidR="00C57E99" w:rsidRDefault="00627ED1" w:rsidP="00C57E99">
      <w:pPr>
        <w:pStyle w:val="Bodycont"/>
      </w:pPr>
      <w:r w:rsidRPr="00627ED1">
        <w:t xml:space="preserve">The rebellion of most members of </w:t>
      </w:r>
      <w:r w:rsidRPr="00627ED1">
        <w:rPr>
          <w:highlight w:val="yellow"/>
        </w:rPr>
        <w:t>ʿAbdu’l-Bah</w:t>
      </w:r>
      <w:r w:rsidR="00C57E99" w:rsidRPr="007C5354">
        <w:rPr>
          <w:highlight w:val="yellow"/>
        </w:rPr>
        <w:t>á</w:t>
      </w:r>
      <w:r w:rsidRPr="00627ED1">
        <w:rPr>
          <w:highlight w:val="yellow"/>
        </w:rPr>
        <w:t>’s</w:t>
      </w:r>
      <w:r w:rsidRPr="00627ED1">
        <w:t xml:space="preserve"> family against </w:t>
      </w:r>
      <w:r w:rsidRPr="00627ED1">
        <w:rPr>
          <w:highlight w:val="cyan"/>
        </w:rPr>
        <w:t>Shoghi Effendi</w:t>
      </w:r>
      <w:r w:rsidRPr="00627ED1">
        <w:t xml:space="preserve"> is reminiscent of the rebellion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family after His ascension. We have given some reasons for this in previous chapters,</w:t>
      </w:r>
      <w:r w:rsidRPr="00627ED1">
        <w:rPr>
          <w:rStyle w:val="FootnoteReference"/>
        </w:rPr>
        <w:footnoteReference w:id="543"/>
      </w:r>
      <w:r w:rsidRPr="00627ED1">
        <w:t xml:space="preserve"> and explained that it is usually those who are closest to the Manifestation of God or to His Chosen Ones who are in greatest danger of becoming Covenant-breakers. Only those who are true servants of God, and are the embodiments of humility and utter nothingness, can survive spiritually and remain faithful in that holy and rarified atmosphere of the presence of </w:t>
      </w:r>
      <w:r w:rsidRPr="00627ED1">
        <w:rPr>
          <w:highlight w:val="yellow"/>
        </w:rPr>
        <w:t>ʿAbdu’l-Bah</w:t>
      </w:r>
      <w:r w:rsidR="00C57E99" w:rsidRPr="000C7039">
        <w:rPr>
          <w:highlight w:val="yellow"/>
        </w:rPr>
        <w:t>á</w:t>
      </w:r>
      <w:r w:rsidRPr="00627ED1">
        <w:t xml:space="preserve"> or </w:t>
      </w:r>
      <w:r w:rsidRPr="00627ED1">
        <w:rPr>
          <w:highlight w:val="cyan"/>
        </w:rPr>
        <w:t>Shoghi Effendi</w:t>
      </w:r>
      <w:r w:rsidRPr="00627ED1">
        <w:t xml:space="preserve">. Any trace of ambition or self-glorification which a believer may have in his personality can be fatal if he comes in frequent contact with the Source of divine Revelation, because in that holy presence He shall </w:t>
      </w:r>
      <w:r w:rsidR="00C57E99" w:rsidRPr="00176F09">
        <w:rPr>
          <w:rStyle w:val="structurevisible"/>
        </w:rPr>
        <w:t>&lt;</w:t>
      </w:r>
      <w:r w:rsidR="00C57E99" w:rsidRPr="00176F09">
        <w:rPr>
          <w:rStyle w:val="structure"/>
        </w:rPr>
        <w:t>cit Bah_%►%_%_%►%_%_%—en_%—%_%</w:t>
      </w:r>
      <w:r w:rsidR="00C57E99" w:rsidRPr="00176F09">
        <w:rPr>
          <w:rStyle w:val="structurevisible"/>
        </w:rPr>
        <w:t>&gt;</w:t>
      </w:r>
      <w:r w:rsidR="00AC1FD0" w:rsidRPr="00AC1FD0">
        <w:rPr>
          <w:rStyle w:val="quotebahaiscripture"/>
        </w:rPr>
        <w:t>»</w:t>
      </w:r>
      <w:r w:rsidRPr="00627ED1">
        <w:rPr>
          <w:rStyle w:val="quotebahaiscripture"/>
        </w:rPr>
        <w:t>accept naught but absolute virtue and deeds of stainless purity</w:t>
      </w:r>
      <w:r w:rsidR="00AC1FD0" w:rsidRPr="00AC1FD0">
        <w:rPr>
          <w:rStyle w:val="quotebahaiscripture"/>
        </w:rPr>
        <w:t>«</w:t>
      </w:r>
      <w:r w:rsidR="00C57E99" w:rsidRPr="00176F09">
        <w:rPr>
          <w:rStyle w:val="structurevisible"/>
        </w:rPr>
        <w:t>&lt;/</w:t>
      </w:r>
      <w:r w:rsidR="00C57E99" w:rsidRPr="00176F09">
        <w:rPr>
          <w:rStyle w:val="structure"/>
        </w:rPr>
        <w:t>cit</w:t>
      </w:r>
      <w:r w:rsidR="00C57E99" w:rsidRPr="00176F09">
        <w:rPr>
          <w:rStyle w:val="structurevisible"/>
        </w:rPr>
        <w:t>&gt;</w:t>
      </w:r>
      <w:r w:rsidRPr="00627ED1">
        <w:t xml:space="preserve">. </w:t>
      </w:r>
      <w:r w:rsidRPr="00627ED1">
        <w:rPr>
          <w:rStyle w:val="FootnoteReference"/>
        </w:rPr>
        <w:footnoteReference w:id="544"/>
      </w:r>
    </w:p>
    <w:p w14:paraId="2AB8164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w:t>
      </w:r>
      <w:r>
        <w:rPr>
          <w:rStyle w:val="structure"/>
        </w:rPr>
        <w:t>—en_19920000/</w:t>
      </w:r>
      <w:r w:rsidRPr="000D2B16">
        <w:rPr>
          <w:rStyle w:val="structurevisible"/>
        </w:rPr>
        <w:t>&gt;</w:t>
      </w:r>
    </w:p>
    <w:p w14:paraId="733B2981" w14:textId="77777777" w:rsidR="00C57E99" w:rsidRDefault="00627ED1" w:rsidP="00C57E99">
      <w:pPr>
        <w:pStyle w:val="Bodycont"/>
      </w:pPr>
      <w:r w:rsidRPr="00627ED1">
        <w:t xml:space="preserve">The history of the Faith has shown that many of those who were closest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fell from grace because of their insincerity and selfish interests. These people, however, could have remained faithful believers if they were not serving in His presence. A proud and egotistical person who serves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local community, may create many unpleasant problems for himself and the other believers, but these difficulties will not necessarily be the cause of the extinction of his faith. To give an analogy: A man who falls on the ground may hurt himself, whereas if a person is flying high above the ground, his fall will be fatal.</w:t>
      </w:r>
    </w:p>
    <w:p w14:paraId="3FB42742"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4</w:t>
      </w:r>
      <w:r>
        <w:rPr>
          <w:rStyle w:val="structure"/>
        </w:rPr>
        <w:t>—en_19920000/</w:t>
      </w:r>
      <w:r w:rsidRPr="000D2B16">
        <w:rPr>
          <w:rStyle w:val="structurevisible"/>
        </w:rPr>
        <w:t>&gt;</w:t>
      </w:r>
    </w:p>
    <w:p w14:paraId="7D52F04E" w14:textId="77777777" w:rsidR="00C57E99" w:rsidRDefault="00627ED1" w:rsidP="00C57E99">
      <w:pPr>
        <w:pStyle w:val="Bodycont"/>
      </w:pPr>
      <w:r w:rsidRPr="00627ED1">
        <w:t xml:space="preserve">Most members of the family of </w:t>
      </w:r>
      <w:r w:rsidRPr="00627ED1">
        <w:rPr>
          <w:highlight w:val="yellow"/>
        </w:rPr>
        <w:t>ʿAbdu’l-Bah</w:t>
      </w:r>
      <w:r w:rsidR="00C57E99" w:rsidRPr="000C7039">
        <w:rPr>
          <w:highlight w:val="yellow"/>
        </w:rPr>
        <w:t>á</w:t>
      </w:r>
      <w:r w:rsidRPr="00627ED1">
        <w:t xml:space="preserve"> were devoid of those spiritual qualities which distinguish a man of God from the ungodly. Materialism had eaten into the core of their beings, and </w:t>
      </w:r>
      <w:r w:rsidRPr="00627ED1">
        <w:rPr>
          <w:highlight w:val="yellow"/>
        </w:rPr>
        <w:t>ʿAbdu’l-Bah</w:t>
      </w:r>
      <w:r w:rsidR="00C57E99" w:rsidRPr="000C7039">
        <w:rPr>
          <w:highlight w:val="yellow"/>
        </w:rPr>
        <w:t>á</w:t>
      </w:r>
      <w:r w:rsidRPr="00627ED1">
        <w:rPr>
          <w:rStyle w:val="structurepagenumber"/>
        </w:rPr>
        <w:t xml:space="preserve"> &lt;page 352</w:t>
      </w:r>
      <w:r w:rsidR="00B777C2">
        <w:rPr>
          <w:rStyle w:val="structurepagenumber"/>
        </w:rPr>
        <w:t>/&gt;</w:t>
      </w:r>
      <w:r w:rsidR="00C57E99">
        <w:t xml:space="preserve"> </w:t>
      </w:r>
      <w:r w:rsidRPr="00627ED1">
        <w:t xml:space="preserve">knew it. The high esteem in which they were held by the believers, and the tokens of respect shown to them by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and non</w:t>
      </w:r>
      <w:r w:rsidRPr="00627ED1">
        <w:rPr>
          <w:highlight w:val="yellow"/>
        </w:rPr>
        <w:t>-Bahá’ís</w:t>
      </w:r>
      <w:r w:rsidRPr="00627ED1">
        <w:t xml:space="preserve"> alike, instead of making them humble and lowly as it would true believers, made them haughty and vain. </w:t>
      </w:r>
      <w:r w:rsidRPr="00627ED1">
        <w:rPr>
          <w:highlight w:val="yellow"/>
        </w:rPr>
        <w:t>ʿAbdu’l-Bah</w:t>
      </w:r>
      <w:r w:rsidR="00C57E99" w:rsidRPr="000C7039">
        <w:rPr>
          <w:highlight w:val="yellow"/>
        </w:rPr>
        <w:t>á</w:t>
      </w:r>
      <w:r w:rsidRPr="00627ED1">
        <w:t xml:space="preserve"> was not pleased with the spiritual development of His family, and He used to make remarks about it. For instance,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tells this story:</w:t>
      </w:r>
    </w:p>
    <w:p w14:paraId="71D9DEAA"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5</w:t>
      </w:r>
      <w:r>
        <w:rPr>
          <w:rStyle w:val="structure"/>
        </w:rPr>
        <w:t>—en_19920000/</w:t>
      </w:r>
      <w:r w:rsidRPr="000D2B16">
        <w:rPr>
          <w:rStyle w:val="structurevisible"/>
        </w:rPr>
        <w:t>&gt;</w:t>
      </w:r>
    </w:p>
    <w:p w14:paraId="4E400330" w14:textId="77777777" w:rsidR="00C57E99" w:rsidRDefault="00C57E99" w:rsidP="00C57E99">
      <w:pPr>
        <w:pStyle w:val="Quote1st"/>
      </w:pPr>
      <w:r w:rsidRPr="00E21F2D">
        <w:rPr>
          <w:rStyle w:val="structurevisible"/>
        </w:rPr>
        <w:t>&lt;</w:t>
      </w:r>
      <w:r w:rsidRPr="00E21F2D">
        <w:rPr>
          <w:rStyle w:val="structure"/>
        </w:rPr>
        <w:t>cit Ruhiyyih_%►%_%_%►%_%_%—en_%—%_%</w:t>
      </w:r>
      <w:r w:rsidRPr="00E21F2D">
        <w:rPr>
          <w:rStyle w:val="structurevisible"/>
        </w:rPr>
        <w:t>&gt;</w:t>
      </w:r>
      <w:r>
        <w:rPr>
          <w:rStyle w:val="quoteknownauthor"/>
        </w:rPr>
        <w:t>»</w:t>
      </w:r>
      <w:r w:rsidR="00627ED1" w:rsidRPr="00627ED1">
        <w:rPr>
          <w:rStyle w:val="quoteknownauthor"/>
        </w:rPr>
        <w:t xml:space="preserve">The Guardian told me once the Master came to him in the drawing room, where he was working, and stood and looked out of the window into the garden, His back to </w:t>
      </w:r>
      <w:r w:rsidR="00627ED1" w:rsidRPr="00627ED1">
        <w:rPr>
          <w:rStyle w:val="quoteknownauthor"/>
          <w:highlight w:val="cyan"/>
        </w:rPr>
        <w:t>Shoghi Effendi</w:t>
      </w:r>
      <w:r w:rsidR="00627ED1" w:rsidRPr="00627ED1">
        <w:rPr>
          <w:rStyle w:val="quoteknownauthor"/>
        </w:rPr>
        <w:t xml:space="preserve">; the laughing and chattering voices of the family could be heard in another room. </w:t>
      </w:r>
      <w:r w:rsidR="00627ED1" w:rsidRPr="00627ED1">
        <w:rPr>
          <w:rStyle w:val="quoteknownauthor"/>
          <w:highlight w:val="yellow"/>
        </w:rPr>
        <w:t>ʿAbdu</w:t>
      </w:r>
      <w:r>
        <w:rPr>
          <w:rStyle w:val="quoteknownauthor"/>
          <w:highlight w:val="yellow"/>
        </w:rPr>
        <w:t>’</w:t>
      </w:r>
      <w:r w:rsidR="00627ED1" w:rsidRPr="00627ED1">
        <w:rPr>
          <w:rStyle w:val="quoteknownauthor"/>
          <w:highlight w:val="yellow"/>
        </w:rPr>
        <w:t>l-Bah</w:t>
      </w:r>
      <w:r>
        <w:rPr>
          <w:rStyle w:val="quoteknownauthor"/>
          <w:highlight w:val="yellow"/>
        </w:rPr>
        <w:t>á</w:t>
      </w:r>
      <w:r w:rsidR="00627ED1" w:rsidRPr="00627ED1">
        <w:rPr>
          <w:rStyle w:val="quoteknownauthor"/>
        </w:rPr>
        <w:t xml:space="preserve"> turned to </w:t>
      </w:r>
      <w:r w:rsidR="00627ED1" w:rsidRPr="00627ED1">
        <w:rPr>
          <w:rStyle w:val="quoteknownauthor"/>
          <w:highlight w:val="cyan"/>
        </w:rPr>
        <w:t>Shoghi Effendi</w:t>
      </w:r>
      <w:r w:rsidR="00627ED1" w:rsidRPr="00627ED1">
        <w:rPr>
          <w:rStyle w:val="quoteknownauthor"/>
        </w:rPr>
        <w:t xml:space="preserve"> and said, </w:t>
      </w:r>
      <w:r>
        <w:rPr>
          <w:rStyle w:val="structurevisible"/>
        </w:rPr>
        <w:t>&lt;</w:t>
      </w:r>
      <w:r>
        <w:rPr>
          <w:rStyle w:val="structure"/>
        </w:rPr>
        <w:t>cit Abd_%►%_%_%►%_%_%—en_%—%_%</w:t>
      </w:r>
      <w:r>
        <w:rPr>
          <w:rStyle w:val="structurevisible"/>
        </w:rPr>
        <w:t>&gt;</w:t>
      </w:r>
      <w:r w:rsidR="00627ED1" w:rsidRPr="00627ED1">
        <w:rPr>
          <w:rStyle w:val="quotebahaireported"/>
        </w:rPr>
        <w:t>›I do not want you to be like them -- worldly.</w:t>
      </w:r>
      <w:r>
        <w:rPr>
          <w:rStyle w:val="quotebahaireported"/>
        </w:rPr>
        <w:t>‹</w:t>
      </w:r>
      <w:r>
        <w:rPr>
          <w:rStyle w:val="structurevisible"/>
        </w:rPr>
        <w:t>&lt;/</w:t>
      </w:r>
      <w:r>
        <w:rPr>
          <w:rStyle w:val="structure"/>
        </w:rPr>
        <w:t>cit</w:t>
      </w:r>
      <w:r>
        <w:rPr>
          <w:rStyle w:val="structurevisible"/>
        </w:rPr>
        <w:t>&gt;</w:t>
      </w:r>
      <w:r>
        <w:rPr>
          <w:rStyle w:val="quoteknownauthor"/>
        </w:rPr>
        <w:t>«</w:t>
      </w:r>
      <w:r w:rsidRPr="00E21F2D">
        <w:rPr>
          <w:rStyle w:val="structurevisible"/>
        </w:rPr>
        <w:t>&lt;/</w:t>
      </w:r>
      <w:r w:rsidRPr="00E21F2D">
        <w:rPr>
          <w:rStyle w:val="structure"/>
        </w:rPr>
        <w:t>cit</w:t>
      </w:r>
      <w:r w:rsidRPr="00E21F2D">
        <w:rPr>
          <w:rStyle w:val="structurevisible"/>
        </w:rPr>
        <w:t>&gt;</w:t>
      </w:r>
      <w:r w:rsidR="00627ED1" w:rsidRPr="00627ED1">
        <w:t xml:space="preserve"> </w:t>
      </w:r>
      <w:r w:rsidR="00627ED1" w:rsidRPr="00627ED1">
        <w:rPr>
          <w:rStyle w:val="FootnoteReference"/>
        </w:rPr>
        <w:footnoteReference w:id="545"/>
      </w:r>
    </w:p>
    <w:p w14:paraId="08C723C7"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6</w:t>
      </w:r>
      <w:r>
        <w:rPr>
          <w:rStyle w:val="structure"/>
        </w:rPr>
        <w:t>—en_19920000/</w:t>
      </w:r>
      <w:r w:rsidRPr="000D2B16">
        <w:rPr>
          <w:rStyle w:val="structurevisible"/>
        </w:rPr>
        <w:t>&gt;</w:t>
      </w:r>
    </w:p>
    <w:p w14:paraId="5AB44CE1" w14:textId="77777777" w:rsidR="00C57E99" w:rsidRDefault="00627ED1" w:rsidP="00C57E99">
      <w:pPr>
        <w:pStyle w:val="Bodyafterquote"/>
      </w:pPr>
      <w:r w:rsidRPr="00627ED1">
        <w:t xml:space="preserve">When </w:t>
      </w:r>
      <w:r w:rsidRPr="00627ED1">
        <w:rPr>
          <w:highlight w:val="cyan"/>
        </w:rPr>
        <w:t>Shoghi Effendi</w:t>
      </w:r>
      <w:r w:rsidRPr="00627ED1">
        <w:t xml:space="preserve"> became the Guardian of the Faith, it was expected of the family of the Master to turn to him devotedly in a spirit of lowliness and humility as true believers did. But of course this was not easy for his brothers and sisters and cousins to do. After all, </w:t>
      </w:r>
      <w:r w:rsidRPr="00627ED1">
        <w:rPr>
          <w:highlight w:val="cyan"/>
        </w:rPr>
        <w:t>Shoghi Effendi</w:t>
      </w:r>
      <w:r w:rsidRPr="00627ED1">
        <w:t xml:space="preserve"> had grown up with them and they were his peers and next of kin. Although they acknowledged his appointment and outwardly showed their submissiveness to him, it was obvious from the very beginning that they were not sincere in their hearts. We notice the contrast in the case of the Greatest Holy Leaf. Although she was the most venerable member of the Holy Family and the most outstanding woman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era, and one who had seen </w:t>
      </w:r>
      <w:r w:rsidRPr="00627ED1">
        <w:rPr>
          <w:highlight w:val="cyan"/>
        </w:rPr>
        <w:t>Shoghi Effendi</w:t>
      </w:r>
      <w:r w:rsidRPr="00627ED1">
        <w:t xml:space="preserve"> grow up in the household of </w:t>
      </w:r>
      <w:r w:rsidRPr="00627ED1">
        <w:rPr>
          <w:highlight w:val="yellow"/>
        </w:rPr>
        <w:t>ʿAbdu’l-Bah</w:t>
      </w:r>
      <w:r w:rsidR="00C57E99" w:rsidRPr="000C7039">
        <w:rPr>
          <w:highlight w:val="yellow"/>
        </w:rPr>
        <w:t>á</w:t>
      </w:r>
      <w:r w:rsidRPr="00627ED1">
        <w:t xml:space="preserve">, yet she turned to him in a spirit of devotion and humility. This is because she believed in the words of </w:t>
      </w:r>
      <w:r w:rsidRPr="00627ED1">
        <w:rPr>
          <w:highlight w:val="yellow"/>
        </w:rPr>
        <w:t>ʿAbdu’l-Bah</w:t>
      </w:r>
      <w:r w:rsidR="00C57E99" w:rsidRPr="000C7039">
        <w:rPr>
          <w:highlight w:val="yellow"/>
        </w:rPr>
        <w:t>á</w:t>
      </w:r>
      <w:r w:rsidRPr="00627ED1">
        <w:t xml:space="preserve"> that </w:t>
      </w:r>
      <w:r w:rsidRPr="00627ED1">
        <w:rPr>
          <w:highlight w:val="cyan"/>
        </w:rPr>
        <w:t>Shoghi Effendi</w:t>
      </w:r>
      <w:r w:rsidRPr="00627ED1">
        <w:t xml:space="preserve"> was the Guardian of the Cause and the </w:t>
      </w:r>
      <w:r w:rsidR="00C57E99" w:rsidRPr="00FD6EBE">
        <w:rPr>
          <w:rStyle w:val="structurevisible"/>
        </w:rPr>
        <w:t>&lt;</w:t>
      </w:r>
      <w:r w:rsidR="00C57E99" w:rsidRPr="00FD6EBE">
        <w:rPr>
          <w:rStyle w:val="structure"/>
        </w:rPr>
        <w:t>cit Abd_%►%_%_%►%_%_%—en_%—%_%</w:t>
      </w:r>
      <w:r w:rsidR="00C57E99" w:rsidRPr="00FD6EBE">
        <w:rPr>
          <w:rStyle w:val="structurevisible"/>
        </w:rPr>
        <w:t>&gt;</w:t>
      </w:r>
      <w:r w:rsidR="00AC1FD0" w:rsidRPr="00AC1FD0">
        <w:rPr>
          <w:rStyle w:val="quotebahaiscripture"/>
        </w:rPr>
        <w:t>»</w:t>
      </w:r>
      <w:r w:rsidRPr="00627ED1">
        <w:rPr>
          <w:rStyle w:val="quotebahaiscripture"/>
        </w:rPr>
        <w:t>Sign of God</w:t>
      </w:r>
      <w:r w:rsidR="00AC1FD0" w:rsidRPr="00AC1FD0">
        <w:rPr>
          <w:rStyle w:val="quotebahaiscripture"/>
        </w:rPr>
        <w:t>«</w:t>
      </w:r>
      <w:r w:rsidR="00C57E99" w:rsidRPr="00FD6EBE">
        <w:rPr>
          <w:rStyle w:val="structurevisible"/>
        </w:rPr>
        <w:t>&lt;/</w:t>
      </w:r>
      <w:r w:rsidR="00C57E99" w:rsidRPr="00FD6EBE">
        <w:rPr>
          <w:rStyle w:val="structure"/>
        </w:rPr>
        <w:t>cit</w:t>
      </w:r>
      <w:r w:rsidR="00C57E99" w:rsidRPr="00FD6EBE">
        <w:rPr>
          <w:rStyle w:val="structurevisible"/>
        </w:rPr>
        <w:t>&gt;</w:t>
      </w:r>
      <w:r w:rsidRPr="00627ED1">
        <w:t xml:space="preserve"> on earth.</w:t>
      </w:r>
    </w:p>
    <w:p w14:paraId="51F6276F"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7</w:t>
      </w:r>
      <w:r>
        <w:rPr>
          <w:rStyle w:val="structure"/>
        </w:rPr>
        <w:t>—en_19920000/</w:t>
      </w:r>
      <w:r w:rsidRPr="000D2B16">
        <w:rPr>
          <w:rStyle w:val="structurevisible"/>
        </w:rPr>
        <w:t>&gt;</w:t>
      </w:r>
    </w:p>
    <w:p w14:paraId="6B53A30A" w14:textId="77777777" w:rsidR="00C57E99" w:rsidRDefault="00627ED1" w:rsidP="00C57E99">
      <w:pPr>
        <w:pStyle w:val="Bodycont"/>
      </w:pPr>
      <w:r w:rsidRPr="00627ED1">
        <w:t xml:space="preserve">In the first few years of the ministry of </w:t>
      </w:r>
      <w:r w:rsidRPr="00627ED1">
        <w:rPr>
          <w:highlight w:val="cyan"/>
        </w:rPr>
        <w:t>Shoghi Effendi</w:t>
      </w:r>
      <w:r w:rsidRPr="00627ED1">
        <w:t xml:space="preserve"> the family remained outwardly loyal, but the seed of rebellion and Covenant-breaking was planted in their hearts from the very beginning. It only needed time to germinate and bring forth the fruit of sedition and opposition later.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t>
      </w:r>
      <w:r w:rsidRPr="00627ED1">
        <w:rPr>
          <w:highlight w:val="yellow"/>
        </w:rPr>
        <w:t>ʿAbdu’l-Bah</w:t>
      </w:r>
      <w:r w:rsidR="00C57E99" w:rsidRPr="000C7039">
        <w:rPr>
          <w:highlight w:val="yellow"/>
        </w:rPr>
        <w:t>á</w:t>
      </w:r>
      <w:r w:rsidRPr="00627ED1">
        <w:t xml:space="preserve"> exhorts the believers </w:t>
      </w:r>
      <w:r w:rsidR="00C57E99" w:rsidRPr="00176F09">
        <w:rPr>
          <w:rStyle w:val="structurevisible"/>
        </w:rPr>
        <w:t>&lt;</w:t>
      </w:r>
      <w:r w:rsidR="00C57E99" w:rsidRPr="00176F09">
        <w:rPr>
          <w:rStyle w:val="structure"/>
        </w:rPr>
        <w:t>cit Abd_%►%_%_%►%_%_%—en_%—%_%</w:t>
      </w:r>
      <w:r w:rsidR="00C57E99" w:rsidRPr="00176F09">
        <w:rPr>
          <w:rStyle w:val="structurevisible"/>
        </w:rPr>
        <w:t>&gt;</w:t>
      </w:r>
      <w:r w:rsidR="00AC1FD0" w:rsidRPr="00AC1FD0">
        <w:rPr>
          <w:rStyle w:val="quotebahaiscripture"/>
        </w:rPr>
        <w:t>»</w:t>
      </w:r>
      <w:r w:rsidRPr="00627ED1">
        <w:rPr>
          <w:rStyle w:val="quotebahaiscripture"/>
        </w:rPr>
        <w:t>to show their obedience, submissiveness and subordination unto the Guardian of the Cause of God, to turn unto him and be lowly before him</w:t>
      </w:r>
      <w:r w:rsidR="00AC1FD0" w:rsidRPr="00AC1FD0">
        <w:rPr>
          <w:rStyle w:val="quotebahaiscripture"/>
        </w:rPr>
        <w:t>«</w:t>
      </w:r>
      <w:r w:rsidR="00C57E99" w:rsidRPr="00176F09">
        <w:rPr>
          <w:rStyle w:val="structurevisible"/>
        </w:rPr>
        <w:t>&lt;/</w:t>
      </w:r>
      <w:r w:rsidR="00C57E99" w:rsidRPr="00176F09">
        <w:rPr>
          <w:rStyle w:val="structure"/>
        </w:rPr>
        <w:t>cit</w:t>
      </w:r>
      <w:r w:rsidR="00C57E99" w:rsidRPr="00176F09">
        <w:rPr>
          <w:rStyle w:val="structurevisible"/>
        </w:rPr>
        <w:t>&gt;</w:t>
      </w:r>
      <w:r w:rsidRPr="00627ED1">
        <w:t xml:space="preserve">. Whereas the followers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turned devotedly to </w:t>
      </w:r>
      <w:r w:rsidRPr="00627ED1">
        <w:rPr>
          <w:highlight w:val="cyan"/>
        </w:rPr>
        <w:t>Shoghi Effendi</w:t>
      </w:r>
      <w:r w:rsidRPr="00627ED1">
        <w:t xml:space="preserve"> in the spirit of the Master’s exhortation, </w:t>
      </w:r>
      <w:r w:rsidRPr="00627ED1">
        <w:rPr>
          <w:highlight w:val="cyan"/>
        </w:rPr>
        <w:t>Shoghi Effendi’s</w:t>
      </w:r>
      <w:r w:rsidRPr="00627ED1">
        <w:t xml:space="preserve"> attitude toward them was that of absolute love and humility. Unlike some of the world leaders who show an air of superiority and project themselves as authoritarian in relation to their subjects, </w:t>
      </w:r>
      <w:r w:rsidRPr="00627ED1">
        <w:rPr>
          <w:highlight w:val="cyan"/>
        </w:rPr>
        <w:t>Shoghi Effendi</w:t>
      </w:r>
      <w:r w:rsidRPr="00627ED1">
        <w:t xml:space="preserve"> extended to all the believers, and, especially to his relatives, the hand of fellowship and brotherhood. To the western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he often signed himself, </w:t>
      </w:r>
      <w:r w:rsidR="00AC1FD0" w:rsidRPr="00AC1FD0">
        <w:rPr>
          <w:rStyle w:val="quotesterms"/>
        </w:rPr>
        <w:t>›</w:t>
      </w:r>
      <w:r w:rsidRPr="00627ED1">
        <w:rPr>
          <w:rStyle w:val="quotesterms"/>
        </w:rPr>
        <w:t xml:space="preserve">Your true brother, </w:t>
      </w:r>
      <w:r w:rsidRPr="00627ED1">
        <w:rPr>
          <w:rStyle w:val="quotesterms"/>
          <w:highlight w:val="cyan"/>
        </w:rPr>
        <w:t>Shoghi</w:t>
      </w:r>
      <w:r w:rsidR="00AC1FD0" w:rsidRPr="00AC1FD0">
        <w:rPr>
          <w:rStyle w:val="quotesterms"/>
        </w:rPr>
        <w:t>‹</w:t>
      </w:r>
      <w:r w:rsidRPr="00627ED1">
        <w:t xml:space="preserve">, and in his Persian letters, </w:t>
      </w:r>
      <w:r w:rsidR="00AC1FD0" w:rsidRPr="00AC1FD0">
        <w:rPr>
          <w:rStyle w:val="quotesterms"/>
        </w:rPr>
        <w:t>›</w:t>
      </w:r>
      <w:r w:rsidRPr="00627ED1">
        <w:rPr>
          <w:rStyle w:val="quotesterms"/>
        </w:rPr>
        <w:t>The servant of His [</w:t>
      </w:r>
      <w:r w:rsidRPr="00627ED1">
        <w:rPr>
          <w:rStyle w:val="quotesterms"/>
          <w:highlight w:val="yellow"/>
        </w:rPr>
        <w:t>ʿAbdu</w:t>
      </w:r>
      <w:r w:rsidR="00AC1FD0" w:rsidRPr="00AC1FD0">
        <w:rPr>
          <w:rStyle w:val="quotesterms"/>
          <w:highlight w:val="yellow"/>
        </w:rPr>
        <w:t>’</w:t>
      </w:r>
      <w:r w:rsidRPr="00627ED1">
        <w:rPr>
          <w:rStyle w:val="quotesterms"/>
          <w:highlight w:val="yellow"/>
        </w:rPr>
        <w:t>l-Bah</w:t>
      </w:r>
      <w:r w:rsidR="00AC1FD0" w:rsidRPr="00AC1FD0">
        <w:rPr>
          <w:rStyle w:val="quotesterms"/>
          <w:highlight w:val="yellow"/>
        </w:rPr>
        <w:t>á’</w:t>
      </w:r>
      <w:r w:rsidRPr="00627ED1">
        <w:rPr>
          <w:rStyle w:val="quotesterms"/>
          <w:highlight w:val="yellow"/>
        </w:rPr>
        <w:t>s</w:t>
      </w:r>
      <w:r w:rsidRPr="00627ED1">
        <w:rPr>
          <w:rStyle w:val="quotesterms"/>
        </w:rPr>
        <w:t>]</w:t>
      </w:r>
      <w:r w:rsidRPr="00627ED1">
        <w:rPr>
          <w:rStyle w:val="structurepagenumber"/>
        </w:rPr>
        <w:t xml:space="preserve"> &lt;page 353</w:t>
      </w:r>
      <w:r w:rsidR="00B777C2">
        <w:rPr>
          <w:rStyle w:val="structurepagenumber"/>
        </w:rPr>
        <w:t>/&gt;</w:t>
      </w:r>
      <w:r w:rsidR="00AC1FD0" w:rsidRPr="00AC1FD0">
        <w:rPr>
          <w:rStyle w:val="quotesterms"/>
        </w:rPr>
        <w:t xml:space="preserve"> </w:t>
      </w:r>
      <w:r w:rsidRPr="00627ED1">
        <w:rPr>
          <w:rStyle w:val="quotesterms"/>
        </w:rPr>
        <w:t xml:space="preserve">Threshold, </w:t>
      </w:r>
      <w:r w:rsidRPr="00627ED1">
        <w:rPr>
          <w:rStyle w:val="quotesterms"/>
          <w:highlight w:val="green"/>
        </w:rPr>
        <w:t>Shoghi</w:t>
      </w:r>
      <w:r w:rsidR="00AC1FD0" w:rsidRPr="00AC1FD0">
        <w:rPr>
          <w:rStyle w:val="quotesterms"/>
        </w:rPr>
        <w:t>‹</w:t>
      </w:r>
      <w:r w:rsidRPr="00627ED1">
        <w:t xml:space="preserve">. A few months after the ascension of </w:t>
      </w:r>
      <w:r w:rsidRPr="00627ED1">
        <w:rPr>
          <w:highlight w:val="yellow"/>
        </w:rPr>
        <w:t>ʿAbdu’l-Bah</w:t>
      </w:r>
      <w:r w:rsidR="00C57E99" w:rsidRPr="000C7039">
        <w:rPr>
          <w:highlight w:val="yellow"/>
        </w:rPr>
        <w:t>á</w:t>
      </w:r>
      <w:r w:rsidRPr="00627ED1">
        <w:t xml:space="preserve">, </w:t>
      </w:r>
      <w:r w:rsidRPr="00627ED1">
        <w:rPr>
          <w:highlight w:val="cyan"/>
        </w:rPr>
        <w:t>Shoghi Effendi</w:t>
      </w:r>
      <w:r w:rsidRPr="00627ED1">
        <w:t xml:space="preserve"> wrote this postscript to a letter to the American friends:</w:t>
      </w:r>
    </w:p>
    <w:p w14:paraId="02A2AF0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8</w:t>
      </w:r>
      <w:r>
        <w:rPr>
          <w:rStyle w:val="structure"/>
        </w:rPr>
        <w:t>—en_19920000/</w:t>
      </w:r>
      <w:r w:rsidRPr="000D2B16">
        <w:rPr>
          <w:rStyle w:val="structurevisible"/>
        </w:rPr>
        <w:t>&gt;</w:t>
      </w:r>
    </w:p>
    <w:p w14:paraId="36220EF1" w14:textId="77777777" w:rsidR="00C57E99" w:rsidRDefault="00C57E99" w:rsidP="00C57E99">
      <w:pPr>
        <w:pStyle w:val="Quote1st"/>
      </w:pPr>
      <w:r w:rsidRPr="00E21F2D">
        <w:rPr>
          <w:rStyle w:val="structurevisible"/>
        </w:rPr>
        <w:t>&lt;</w:t>
      </w:r>
      <w:r w:rsidRPr="00E21F2D">
        <w:rPr>
          <w:rStyle w:val="structure"/>
        </w:rPr>
        <w:t>cit Sho_%►%_%_%►%_%_%—en_%—%_%</w:t>
      </w:r>
      <w:r w:rsidRPr="00E21F2D">
        <w:rPr>
          <w:rStyle w:val="structurevisible"/>
        </w:rPr>
        <w:t>&gt;</w:t>
      </w:r>
      <w:r>
        <w:rPr>
          <w:rStyle w:val="quotebahaiscripture"/>
        </w:rPr>
        <w:t>»</w:t>
      </w:r>
      <w:r w:rsidR="00627ED1" w:rsidRPr="00627ED1">
        <w:rPr>
          <w:rStyle w:val="quotebahaiscripture"/>
        </w:rPr>
        <w:t>May I also express my heartfelt desire that the friends of God in every land regard me in no other light but that of a true brother, united with them in our common servitude to the Master</w:t>
      </w:r>
      <w:r>
        <w:rPr>
          <w:rStyle w:val="quotebahaiscripture"/>
        </w:rPr>
        <w:t>’</w:t>
      </w:r>
      <w:r w:rsidR="00627ED1" w:rsidRPr="00627ED1">
        <w:rPr>
          <w:rStyle w:val="quotebahaiscripture"/>
        </w:rPr>
        <w:t xml:space="preserve">s Sacred Threshold, and refer to me in their letters and verbal addresses always as </w:t>
      </w:r>
      <w:r w:rsidR="00627ED1" w:rsidRPr="00627ED1">
        <w:rPr>
          <w:rStyle w:val="quotebahaiscripture"/>
          <w:highlight w:val="cyan"/>
        </w:rPr>
        <w:t>Shoghi Effendi</w:t>
      </w:r>
      <w:r w:rsidR="00627ED1" w:rsidRPr="00627ED1">
        <w:rPr>
          <w:rStyle w:val="quotebahaiscripture"/>
        </w:rPr>
        <w:t>, for I desire to be known by no other name save the one our Beloved Master was wont to utter, a name which of all other designations is the most conducive to my spiritual growth and advancement.</w:t>
      </w:r>
      <w:r>
        <w:rPr>
          <w:rStyle w:val="quotebahaiscripture"/>
        </w:rPr>
        <w:t>«</w:t>
      </w:r>
      <w:r w:rsidRPr="00E21F2D">
        <w:rPr>
          <w:rStyle w:val="structurevisible"/>
        </w:rPr>
        <w:t>&lt;/</w:t>
      </w:r>
      <w:r w:rsidRPr="00E21F2D">
        <w:rPr>
          <w:rStyle w:val="structure"/>
        </w:rPr>
        <w:t>cit</w:t>
      </w:r>
      <w:r w:rsidRPr="00E21F2D">
        <w:rPr>
          <w:rStyle w:val="structurevisible"/>
        </w:rPr>
        <w:t>&gt;</w:t>
      </w:r>
      <w:r w:rsidR="00627ED1" w:rsidRPr="00627ED1">
        <w:t xml:space="preserve"> </w:t>
      </w:r>
      <w:r w:rsidR="00627ED1" w:rsidRPr="00627ED1">
        <w:rPr>
          <w:rStyle w:val="FootnoteReference"/>
        </w:rPr>
        <w:footnoteReference w:id="546"/>
      </w:r>
    </w:p>
    <w:p w14:paraId="53A3F424"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9</w:t>
      </w:r>
      <w:r>
        <w:rPr>
          <w:rStyle w:val="structure"/>
        </w:rPr>
        <w:t>—en_19920000/</w:t>
      </w:r>
      <w:r w:rsidRPr="000D2B16">
        <w:rPr>
          <w:rStyle w:val="structurevisible"/>
        </w:rPr>
        <w:t>&gt;</w:t>
      </w:r>
    </w:p>
    <w:p w14:paraId="53D9E996" w14:textId="77777777" w:rsidR="00C57E99" w:rsidRDefault="00627ED1" w:rsidP="00C57E99">
      <w:pPr>
        <w:pStyle w:val="Bodyafterquote"/>
      </w:pPr>
      <w:r w:rsidRPr="00627ED1">
        <w:t xml:space="preserve">Yet in spite of his meekness and magnanimity, </w:t>
      </w:r>
      <w:r w:rsidRPr="00627ED1">
        <w:rPr>
          <w:highlight w:val="cyan"/>
        </w:rPr>
        <w:t>Shoghi Effendi’s</w:t>
      </w:r>
      <w:r w:rsidRPr="00627ED1">
        <w:t xml:space="preserve"> relatives did not respond with sincerity and faithfulness. Knowing very well that most members of </w:t>
      </w:r>
      <w:r w:rsidRPr="00627ED1">
        <w:rPr>
          <w:highlight w:val="yellow"/>
        </w:rPr>
        <w:t>ʿAbdu’l-Bah</w:t>
      </w:r>
      <w:r w:rsidR="00C57E99" w:rsidRPr="007C5354">
        <w:rPr>
          <w:highlight w:val="yellow"/>
        </w:rPr>
        <w:t>á</w:t>
      </w:r>
      <w:r w:rsidRPr="00627ED1">
        <w:rPr>
          <w:highlight w:val="yellow"/>
        </w:rPr>
        <w:t>’s</w:t>
      </w:r>
      <w:r w:rsidRPr="00627ED1">
        <w:t xml:space="preserve"> family were not able to turn to him as befitted the station of the Guardian, </w:t>
      </w:r>
      <w:r w:rsidRPr="00627ED1">
        <w:rPr>
          <w:highlight w:val="cyan"/>
        </w:rPr>
        <w:t>Shoghi Effendi</w:t>
      </w:r>
      <w:r w:rsidRPr="00627ED1">
        <w:t xml:space="preserve"> turned a blind eye to their aloofness, and instead showed extra warmth and encouragement to them. For instance, we are told that when he returned to the Holy Land after the passing of </w:t>
      </w:r>
      <w:r w:rsidRPr="00627ED1">
        <w:rPr>
          <w:highlight w:val="yellow"/>
        </w:rPr>
        <w:t>ʿAbdu’l-Bah</w:t>
      </w:r>
      <w:r w:rsidR="00C57E99" w:rsidRPr="000C7039">
        <w:rPr>
          <w:highlight w:val="yellow"/>
        </w:rPr>
        <w:t>á</w:t>
      </w:r>
      <w:r w:rsidRPr="00627ED1">
        <w:t xml:space="preserve">, he stayed with one of his aunts instead of his mother. This was to show his attachment and unity with his close relatives. He wanted them to feel his love and affection for them so that they could feel at ease in his presence and cooperate with him in the arduous task which the Master had placed upon his shoulders. But alas, he could see their insincerity from the very start, and although he looked upon them with a sin-covering eye, as a result, he suffered immensely. This suffering did not stem from the fact that they did not obey him personally, but because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enjoined them to be obedient to the Guardian, and he knew that as Guardian he would have to expel them from the Faith if they continued in this way.</w:t>
      </w:r>
    </w:p>
    <w:p w14:paraId="69E2F788"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10</w:t>
      </w:r>
      <w:r>
        <w:rPr>
          <w:rStyle w:val="structure"/>
        </w:rPr>
        <w:t>—en_19920000/</w:t>
      </w:r>
      <w:r w:rsidRPr="000D2B16">
        <w:rPr>
          <w:rStyle w:val="structurevisible"/>
        </w:rPr>
        <w:t>&gt;</w:t>
      </w:r>
    </w:p>
    <w:p w14:paraId="433F06A8" w14:textId="77777777" w:rsidR="00C57E99" w:rsidRDefault="00627ED1" w:rsidP="00C57E99">
      <w:pPr>
        <w:pStyle w:val="Bodycont"/>
      </w:pPr>
      <w:r w:rsidRPr="00627ED1">
        <w:t xml:space="preserve">For several years, </w:t>
      </w:r>
      <w:r w:rsidRPr="00627ED1">
        <w:rPr>
          <w:highlight w:val="cyan"/>
        </w:rPr>
        <w:t>Shoghi Effendi</w:t>
      </w:r>
      <w:r w:rsidRPr="00627ED1">
        <w:t xml:space="preserve"> called on the services of his close relatives in the work of the Faith in the Holy Land. His younger brother </w:t>
      </w:r>
      <w:r w:rsidR="00C57E99" w:rsidRPr="000C7039">
        <w:rPr>
          <w:highlight w:val="yellow"/>
        </w:rPr>
        <w:t>Ḥ</w:t>
      </w:r>
      <w:r w:rsidRPr="00627ED1">
        <w:rPr>
          <w:highlight w:val="yellow"/>
        </w:rPr>
        <w:t>usayn</w:t>
      </w:r>
      <w:r w:rsidRPr="00627ED1">
        <w:t xml:space="preserve"> and some of his cousins served him as secretaries. He bore with resignation and forbearance their deceitful and faithless actions, their disobedience to him as Guardian, while they were working with him, enduring in silence the unfaithfulness of these relatives who were serving him in various capacities.</w:t>
      </w:r>
    </w:p>
    <w:p w14:paraId="63EF243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11</w:t>
      </w:r>
      <w:r>
        <w:rPr>
          <w:rStyle w:val="structure"/>
        </w:rPr>
        <w:t>—en_19920000/</w:t>
      </w:r>
      <w:r w:rsidRPr="000D2B16">
        <w:rPr>
          <w:rStyle w:val="structurevisible"/>
        </w:rPr>
        <w:t>&gt;</w:t>
      </w:r>
    </w:p>
    <w:p w14:paraId="684DFD64" w14:textId="77777777" w:rsidR="00C57E99" w:rsidRDefault="00627ED1" w:rsidP="00C57E99">
      <w:pPr>
        <w:pStyle w:val="Bodycont"/>
      </w:pPr>
      <w:r w:rsidRPr="00627ED1">
        <w:t xml:space="preserve">In the earlier years of the Guardianship, through the influence of the Greatest Holy Leaf everyone in the household of </w:t>
      </w:r>
      <w:r w:rsidRPr="00627ED1">
        <w:rPr>
          <w:highlight w:val="yellow"/>
        </w:rPr>
        <w:t>ʿAbdu’l-Bah</w:t>
      </w:r>
      <w:r w:rsidR="00C57E99" w:rsidRPr="000C7039">
        <w:rPr>
          <w:highlight w:val="yellow"/>
        </w:rPr>
        <w:t>á</w:t>
      </w:r>
      <w:r w:rsidRPr="00627ED1">
        <w:t xml:space="preserve">, even though insincere, rallied around </w:t>
      </w:r>
      <w:r w:rsidRPr="00627ED1">
        <w:rPr>
          <w:highlight w:val="cyan"/>
        </w:rPr>
        <w:t>Shoghi Effendi</w:t>
      </w:r>
      <w:r w:rsidRPr="00627ED1">
        <w:t xml:space="preserve">. The only people who were publicly opposing the Cause and the person of the Guardian were the old Covenant-breakers </w:t>
      </w:r>
      <w:r w:rsidR="00C57E99">
        <w:t>--</w:t>
      </w:r>
      <w:r w:rsidRPr="00627ED1">
        <w:t xml:space="preserve"> from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down to some old enemies of the Faith. The Greatest Holy Leaf acted as a shield for </w:t>
      </w:r>
      <w:r w:rsidRPr="00627ED1">
        <w:rPr>
          <w:highlight w:val="yellow"/>
        </w:rPr>
        <w:t>ʿAbdu’l-Bah</w:t>
      </w:r>
      <w:r w:rsidR="00C57E99" w:rsidRPr="007C5354">
        <w:rPr>
          <w:highlight w:val="yellow"/>
        </w:rPr>
        <w:t>á</w:t>
      </w:r>
      <w:r w:rsidRPr="00627ED1">
        <w:rPr>
          <w:highlight w:val="yellow"/>
        </w:rPr>
        <w:t>’s</w:t>
      </w:r>
      <w:r w:rsidRPr="00627ED1">
        <w:t xml:space="preserve"> family, all of</w:t>
      </w:r>
      <w:r w:rsidRPr="00627ED1">
        <w:rPr>
          <w:rStyle w:val="structurepagenumber"/>
        </w:rPr>
        <w:t xml:space="preserve"> &lt;page 354</w:t>
      </w:r>
      <w:r w:rsidR="00B777C2">
        <w:rPr>
          <w:rStyle w:val="structurepagenumber"/>
        </w:rPr>
        <w:t>/&gt;</w:t>
      </w:r>
      <w:r w:rsidR="00C57E99">
        <w:t xml:space="preserve"> </w:t>
      </w:r>
      <w:r w:rsidRPr="00627ED1">
        <w:t xml:space="preserve">whom stood firm against the company of the old Covenant-breakers. Every member of the family of the Master knew well that the old Covenant-breakers were all deadly enemies of the Master and of the Faith and were to be shunned as He had directed. They had not associated with them during the lifetime of </w:t>
      </w:r>
      <w:r w:rsidRPr="00627ED1">
        <w:rPr>
          <w:highlight w:val="yellow"/>
        </w:rPr>
        <w:t>ʿAbdu’l-Bah</w:t>
      </w:r>
      <w:r w:rsidR="00C57E99" w:rsidRPr="000C7039">
        <w:rPr>
          <w:highlight w:val="yellow"/>
        </w:rPr>
        <w:t>á</w:t>
      </w:r>
      <w:r w:rsidRPr="00627ED1">
        <w:t xml:space="preserve"> and they did not do so in the early years of </w:t>
      </w:r>
      <w:r w:rsidRPr="00627ED1">
        <w:rPr>
          <w:highlight w:val="cyan"/>
        </w:rPr>
        <w:t>Shoghi Effendi’s</w:t>
      </w:r>
      <w:r w:rsidRPr="00627ED1">
        <w:t xml:space="preserve"> ministry. It did not take very long, however, before secret ties were established between the old Covenant-breakers and certain members of the Master’s family. As if a virus had attacked it, the disease of Covenant-breaking spread and eventually infected every surviving member of that noble family, sparing no one. This grievous downfall happened because of disobedience to the commandment to shun the Covenant-breakers. How clearly </w:t>
      </w:r>
      <w:r w:rsidRPr="00627ED1">
        <w:rPr>
          <w:highlight w:val="yellow"/>
        </w:rPr>
        <w:t>ʿAbdu’l-Bah</w:t>
      </w:r>
      <w:r w:rsidR="00C57E99" w:rsidRPr="000C7039">
        <w:rPr>
          <w:highlight w:val="yellow"/>
        </w:rPr>
        <w:t>á</w:t>
      </w:r>
      <w:r w:rsidRPr="00627ED1">
        <w:t xml:space="preserve"> admonishes the believers to avoid associating with them!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He thus enjoins:</w:t>
      </w:r>
    </w:p>
    <w:p w14:paraId="12FEDF3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12</w:t>
      </w:r>
      <w:r>
        <w:rPr>
          <w:rStyle w:val="structure"/>
        </w:rPr>
        <w:t>—en_19920000/</w:t>
      </w:r>
      <w:r w:rsidRPr="000D2B16">
        <w:rPr>
          <w:rStyle w:val="structurevisible"/>
        </w:rPr>
        <w:t>&gt;</w:t>
      </w:r>
    </w:p>
    <w:p w14:paraId="56C6EEF1" w14:textId="77777777" w:rsidR="00C57E99" w:rsidRPr="00E21F2D" w:rsidRDefault="00C57E99" w:rsidP="00C57E99">
      <w:pPr>
        <w:pStyle w:val="Quote1st"/>
        <w:rPr>
          <w:rStyle w:val="quotebahaiscripture"/>
        </w:rPr>
      </w:pPr>
      <w:r w:rsidRPr="00E21F2D">
        <w:rPr>
          <w:rStyle w:val="structurevisible"/>
        </w:rPr>
        <w:t>&lt;</w:t>
      </w:r>
      <w:r w:rsidRPr="00E21F2D">
        <w:rPr>
          <w:rStyle w:val="structure"/>
        </w:rPr>
        <w:t>cit Abd_%►%_%_%►%_%_%—en_%—%_%</w:t>
      </w:r>
      <w:r w:rsidRPr="00E21F2D">
        <w:rPr>
          <w:rStyle w:val="structurevisible"/>
        </w:rPr>
        <w:t>&gt;</w:t>
      </w:r>
      <w:r>
        <w:rPr>
          <w:rStyle w:val="quotebahaiscripture"/>
        </w:rPr>
        <w:t>»</w:t>
      </w:r>
      <w:r w:rsidR="00627ED1" w:rsidRPr="00627ED1">
        <w:rPr>
          <w:rStyle w:val="quotebahaiscripture"/>
        </w:rPr>
        <w:t>And now, one of the greatest and most fundamental principles of the Cause of God is to shun and avoid entirely the Covenant-breakers, for they will utterly destroy the Cause of God, exterminate His Law and render of no account all efforts exerted in the past.</w:t>
      </w:r>
      <w:r>
        <w:rPr>
          <w:rStyle w:val="quotebahaiscripture"/>
        </w:rPr>
        <w:t>«</w:t>
      </w:r>
      <w:r w:rsidRPr="00E21F2D">
        <w:rPr>
          <w:rStyle w:val="structurevisible"/>
        </w:rPr>
        <w:t>&lt;/</w:t>
      </w:r>
      <w:r w:rsidRPr="00E21F2D">
        <w:rPr>
          <w:rStyle w:val="structure"/>
        </w:rPr>
        <w:t>cit</w:t>
      </w:r>
      <w:r w:rsidRPr="00E21F2D">
        <w:rPr>
          <w:rStyle w:val="structurevisible"/>
        </w:rPr>
        <w:t>&gt;</w:t>
      </w:r>
    </w:p>
    <w:p w14:paraId="28C96DD7"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13</w:t>
      </w:r>
      <w:r>
        <w:rPr>
          <w:rStyle w:val="structure"/>
        </w:rPr>
        <w:t>—en_19920000/</w:t>
      </w:r>
      <w:r w:rsidRPr="000D2B16">
        <w:rPr>
          <w:rStyle w:val="structurevisible"/>
        </w:rPr>
        <w:t>&gt;</w:t>
      </w:r>
    </w:p>
    <w:p w14:paraId="5287A639" w14:textId="77777777" w:rsidR="00C57E99" w:rsidRDefault="00627ED1" w:rsidP="00C57E99">
      <w:pPr>
        <w:pStyle w:val="Bodyafterquote"/>
      </w:pPr>
      <w:r w:rsidRPr="00627ED1">
        <w:t>And in another passage He repeats the same injunction:</w:t>
      </w:r>
    </w:p>
    <w:p w14:paraId="3900BFB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14</w:t>
      </w:r>
      <w:r>
        <w:rPr>
          <w:rStyle w:val="structure"/>
        </w:rPr>
        <w:t>—en_19920000/</w:t>
      </w:r>
      <w:r w:rsidRPr="000D2B16">
        <w:rPr>
          <w:rStyle w:val="structurevisible"/>
        </w:rPr>
        <w:t>&gt;</w:t>
      </w:r>
    </w:p>
    <w:p w14:paraId="6CC85FC4" w14:textId="77777777" w:rsidR="00C57E99" w:rsidRPr="00E21F2D" w:rsidRDefault="00C57E99" w:rsidP="00C57E99">
      <w:pPr>
        <w:pStyle w:val="Quote1st"/>
        <w:rPr>
          <w:rStyle w:val="quotebahaiscripture"/>
        </w:rPr>
      </w:pPr>
      <w:r w:rsidRPr="00E21F2D">
        <w:rPr>
          <w:rStyle w:val="structurevisible"/>
        </w:rPr>
        <w:t>&lt;</w:t>
      </w:r>
      <w:r w:rsidRPr="00E21F2D">
        <w:rPr>
          <w:rStyle w:val="structure"/>
        </w:rPr>
        <w:t>cit Abd_%►%_%_%►%_%_%—en_%—%_%</w:t>
      </w:r>
      <w:r w:rsidRPr="00E21F2D">
        <w:rPr>
          <w:rStyle w:val="structurevisible"/>
        </w:rPr>
        <w:t>&gt;</w:t>
      </w:r>
      <w:r>
        <w:rPr>
          <w:rStyle w:val="quotebahaiscripture"/>
        </w:rPr>
        <w:t>»</w:t>
      </w:r>
      <w:r w:rsidR="00627ED1" w:rsidRPr="00627ED1">
        <w:rPr>
          <w:rStyle w:val="quotebahaiscripture"/>
        </w:rPr>
        <w:t>Hence, the beloved of the Lord must entirely shun them, avoid them, foil their machinations and evil whisperings, guard the Law of God and His religion, engage one and all in diffusing widely the sweet savours of God and to the best of their endeavour proclaim His Teachings.</w:t>
      </w:r>
      <w:r>
        <w:rPr>
          <w:rStyle w:val="quotebahaiscripture"/>
        </w:rPr>
        <w:t>«</w:t>
      </w:r>
      <w:r w:rsidRPr="00E21F2D">
        <w:rPr>
          <w:rStyle w:val="structurevisible"/>
        </w:rPr>
        <w:t>&lt;/</w:t>
      </w:r>
      <w:r w:rsidRPr="00E21F2D">
        <w:rPr>
          <w:rStyle w:val="structure"/>
        </w:rPr>
        <w:t>cit</w:t>
      </w:r>
      <w:r w:rsidRPr="00E21F2D">
        <w:rPr>
          <w:rStyle w:val="structurevisible"/>
        </w:rPr>
        <w:t>&gt;</w:t>
      </w:r>
    </w:p>
    <w:p w14:paraId="5E0EE58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15</w:t>
      </w:r>
      <w:r>
        <w:rPr>
          <w:rStyle w:val="structure"/>
        </w:rPr>
        <w:t>—en_19920000/</w:t>
      </w:r>
      <w:r w:rsidRPr="000D2B16">
        <w:rPr>
          <w:rStyle w:val="structurevisible"/>
        </w:rPr>
        <w:t>&gt;</w:t>
      </w:r>
    </w:p>
    <w:p w14:paraId="7C893C18" w14:textId="77777777" w:rsidR="00C57E99" w:rsidRDefault="00627ED1" w:rsidP="00C57E99">
      <w:pPr>
        <w:pStyle w:val="Bodyafterquote"/>
      </w:pPr>
      <w:r w:rsidRPr="00627ED1">
        <w:t xml:space="preserve">The most obvious reason that the members of His family failed to obey the Master was their lack of faith in Him and in His words. </w:t>
      </w:r>
      <w:r w:rsidRPr="00627ED1">
        <w:rPr>
          <w:highlight w:val="yellow"/>
        </w:rPr>
        <w:t>ʿAbdu’l-Bah</w:t>
      </w:r>
      <w:r w:rsidR="00C57E99" w:rsidRPr="000C7039">
        <w:rPr>
          <w:highlight w:val="yellow"/>
        </w:rPr>
        <w:t>á</w:t>
      </w:r>
      <w:r w:rsidRPr="00627ED1">
        <w:t xml:space="preserve"> wanted them to turn to </w:t>
      </w:r>
      <w:r w:rsidRPr="00627ED1">
        <w:rPr>
          <w:highlight w:val="cyan"/>
        </w:rPr>
        <w:t>Shoghi Effendi</w:t>
      </w:r>
      <w:r w:rsidRPr="00627ED1">
        <w:t xml:space="preserve"> in a spirit of devotion and servitude, but they did otherwise. These are the words of the Master and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w:t>
      </w:r>
    </w:p>
    <w:p w14:paraId="37D357CF"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16</w:t>
      </w:r>
      <w:r>
        <w:rPr>
          <w:rStyle w:val="structure"/>
        </w:rPr>
        <w:t>—en_19920000/</w:t>
      </w:r>
      <w:r w:rsidRPr="000D2B16">
        <w:rPr>
          <w:rStyle w:val="structurevisible"/>
        </w:rPr>
        <w:t>&gt;</w:t>
      </w:r>
    </w:p>
    <w:p w14:paraId="41DC7A0A" w14:textId="77777777" w:rsidR="00C57E99" w:rsidRPr="00FD6EBE" w:rsidRDefault="00C57E99" w:rsidP="00C57E99">
      <w:pPr>
        <w:pStyle w:val="Quote1st"/>
        <w:rPr>
          <w:rStyle w:val="quotebahaiscripture"/>
        </w:rPr>
      </w:pPr>
      <w:r w:rsidRPr="00E21F2D">
        <w:rPr>
          <w:rStyle w:val="structurevisible"/>
        </w:rPr>
        <w:t>&lt;</w:t>
      </w:r>
      <w:r w:rsidRPr="00E21F2D">
        <w:rPr>
          <w:rStyle w:val="structure"/>
        </w:rPr>
        <w:t>cit Abd_%►%_%_%►%_%_%—en_%—%_%</w:t>
      </w:r>
      <w:r w:rsidRPr="00E21F2D">
        <w:rPr>
          <w:rStyle w:val="structurevisible"/>
        </w:rPr>
        <w:t>&gt;</w:t>
      </w:r>
      <w:r>
        <w:rPr>
          <w:rStyle w:val="quotebahaiscripture"/>
        </w:rPr>
        <w:t>»</w:t>
      </w:r>
      <w:r w:rsidR="00627ED1" w:rsidRPr="00627ED1">
        <w:rPr>
          <w:rStyle w:val="quotebahaiscripture"/>
        </w:rPr>
        <w:t xml:space="preserve">O my loving friends! After the passing away of this wronged one, it is incumbent upon the </w:t>
      </w:r>
      <w:r w:rsidR="00627ED1" w:rsidRPr="00627ED1">
        <w:rPr>
          <w:rStyle w:val="quotebahaiscripture"/>
          <w:highlight w:val="yellow"/>
        </w:rPr>
        <w:t>A</w:t>
      </w:r>
      <w:r w:rsidR="00116523">
        <w:rPr>
          <w:rStyle w:val="quotebahaiscripture"/>
          <w:highlight w:val="yellow"/>
        </w:rPr>
        <w:t></w:t>
      </w:r>
      <w:r>
        <w:rPr>
          <w:rStyle w:val="quotebahaiscripture"/>
          <w:highlight w:val="darkYellow"/>
        </w:rPr>
        <w:t>ṣ</w:t>
      </w:r>
      <w:r>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(Branches), the </w:t>
      </w:r>
      <w:r w:rsidR="00627ED1" w:rsidRPr="00627ED1">
        <w:rPr>
          <w:rStyle w:val="quotebahaiscripture"/>
          <w:highlight w:val="yellow"/>
        </w:rPr>
        <w:t>Afn</w:t>
      </w:r>
      <w:r>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(Twigs) of the Sacred Lote-Tree, the Hands (pillars) of the Cause of God and the loved ones of the </w:t>
      </w:r>
      <w:r w:rsidR="00627ED1" w:rsidRPr="00627ED1">
        <w:rPr>
          <w:rStyle w:val="quotebahaiscripture"/>
          <w:highlight w:val="yellow"/>
        </w:rPr>
        <w:t>Abh</w:t>
      </w:r>
      <w:r>
        <w:rPr>
          <w:rStyle w:val="quotebahaiscripture"/>
          <w:highlight w:val="yellow"/>
        </w:rPr>
        <w:t>á</w:t>
      </w:r>
      <w:r w:rsidR="00627ED1" w:rsidRPr="00627ED1">
        <w:rPr>
          <w:rStyle w:val="quotebahaiscripture"/>
        </w:rPr>
        <w:t xml:space="preserve"> Beauty to turn unto </w:t>
      </w:r>
      <w:r w:rsidR="00627ED1" w:rsidRPr="00627ED1">
        <w:rPr>
          <w:rStyle w:val="quotebahaiscripture"/>
          <w:highlight w:val="cyan"/>
        </w:rPr>
        <w:t>Shoghi Effendi</w:t>
      </w:r>
      <w:r w:rsidR="00627ED1" w:rsidRPr="00627ED1">
        <w:rPr>
          <w:rStyle w:val="quotebahaiscripture"/>
        </w:rPr>
        <w:t xml:space="preserve"> </w:t>
      </w:r>
      <w:r>
        <w:rPr>
          <w:rStyle w:val="quotebahaiscripture"/>
        </w:rPr>
        <w:t>--</w:t>
      </w:r>
      <w:r w:rsidR="00627ED1" w:rsidRPr="00627ED1">
        <w:rPr>
          <w:rStyle w:val="quotebahaiscripture"/>
        </w:rPr>
        <w:t xml:space="preserve"> the youthful branch branched from the two hallowed and sacred Lote-Trees and the fruit grown from the union of the two offshoots of the Tree of Holiness, </w:t>
      </w:r>
      <w:r>
        <w:rPr>
          <w:rStyle w:val="quotebahaiscripture"/>
        </w:rPr>
        <w:t>--</w:t>
      </w:r>
      <w:r w:rsidR="00627ED1" w:rsidRPr="00627ED1">
        <w:rPr>
          <w:rStyle w:val="quotebahaiscripture"/>
        </w:rPr>
        <w:t xml:space="preserve"> as he is the sign of God, the chosen branch, the guardian of the Cause of God, he unto whom all the </w:t>
      </w:r>
      <w:r w:rsidR="00627ED1" w:rsidRPr="00627ED1">
        <w:rPr>
          <w:rStyle w:val="quotebahaiscripture"/>
          <w:highlight w:val="yellow"/>
        </w:rPr>
        <w:t>A</w:t>
      </w:r>
      <w:r w:rsidR="00116523">
        <w:rPr>
          <w:rStyle w:val="quotebahaiscripture"/>
          <w:highlight w:val="yellow"/>
        </w:rPr>
        <w:t></w:t>
      </w:r>
      <w:r>
        <w:rPr>
          <w:rStyle w:val="quotebahaiscripture"/>
          <w:highlight w:val="darkYellow"/>
        </w:rPr>
        <w:t>ṣ</w:t>
      </w:r>
      <w:r>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the </w:t>
      </w:r>
      <w:r w:rsidR="00627ED1" w:rsidRPr="00627ED1">
        <w:rPr>
          <w:rStyle w:val="quotebahaiscripture"/>
          <w:highlight w:val="yellow"/>
        </w:rPr>
        <w:t>Afn</w:t>
      </w:r>
      <w:r>
        <w:rPr>
          <w:rStyle w:val="quotebahaiscripture"/>
          <w:highlight w:val="yellow"/>
        </w:rPr>
        <w:t>á</w:t>
      </w:r>
      <w:r w:rsidR="00627ED1" w:rsidRPr="00627ED1">
        <w:rPr>
          <w:rStyle w:val="quotebahaiscripture"/>
          <w:highlight w:val="yellow"/>
        </w:rPr>
        <w:t>n</w:t>
      </w:r>
      <w:r w:rsidR="00627ED1" w:rsidRPr="00627ED1">
        <w:rPr>
          <w:rStyle w:val="quotebahaiscripture"/>
        </w:rPr>
        <w:t>, the Hands of the Cause of God and His loved ones must turn. He is the expounder of the words of God and after him will succeed the first-born of his lineal descendents.</w:t>
      </w:r>
    </w:p>
    <w:p w14:paraId="4242A34E"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17</w:t>
      </w:r>
      <w:r w:rsidRPr="00AC1FD0">
        <w:rPr>
          <w:rStyle w:val="structure"/>
        </w:rPr>
        <w:t>—en_19920000/</w:t>
      </w:r>
      <w:r w:rsidRPr="00AC1FD0">
        <w:rPr>
          <w:rStyle w:val="structurevisible"/>
        </w:rPr>
        <w:t>&gt;</w:t>
      </w:r>
    </w:p>
    <w:p w14:paraId="117FC0BB" w14:textId="77777777" w:rsidR="00C57E99" w:rsidRPr="00E21F2D" w:rsidRDefault="00627ED1" w:rsidP="00C57E99">
      <w:pPr>
        <w:pStyle w:val="Quotecont"/>
        <w:rPr>
          <w:rStyle w:val="quotebahaiscripture"/>
        </w:rPr>
      </w:pPr>
      <w:r w:rsidRPr="00627ED1">
        <w:rPr>
          <w:rStyle w:val="quotebahaiscripture"/>
        </w:rPr>
        <w:t xml:space="preserve">The sacred and youthful branch, the guardian of the Cause of God as well as the Universal House of Justice, to be universally elected and established, are both under the care and protection of the </w:t>
      </w:r>
      <w:r w:rsidRPr="00627ED1">
        <w:rPr>
          <w:rStyle w:val="quotebahaiscripture"/>
          <w:highlight w:val="yellow"/>
        </w:rPr>
        <w:t>Abh</w:t>
      </w:r>
      <w:r w:rsidR="00AC1FD0" w:rsidRPr="00AC1FD0">
        <w:rPr>
          <w:rStyle w:val="quotebahaiscripture"/>
          <w:highlight w:val="yellow"/>
        </w:rPr>
        <w:t>á</w:t>
      </w:r>
      <w:r w:rsidRPr="00627ED1">
        <w:rPr>
          <w:rStyle w:val="quotebahaiscripture"/>
        </w:rPr>
        <w:t xml:space="preserve"> Beauty, under the shelter and unerring guidance of His Holiness, the Exalted One</w:t>
      </w:r>
      <w:r w:rsidRPr="00627ED1">
        <w:rPr>
          <w:rStyle w:val="structurepagenumber"/>
        </w:rPr>
        <w:t xml:space="preserve"> &lt;page 355</w:t>
      </w:r>
      <w:r w:rsidR="00B777C2">
        <w:rPr>
          <w:rStyle w:val="structurepagenumber"/>
        </w:rPr>
        <w:t>/&gt;</w:t>
      </w:r>
      <w:r w:rsidR="00AC1FD0" w:rsidRPr="00AC1FD0">
        <w:rPr>
          <w:rStyle w:val="quotebahaiscripture"/>
        </w:rPr>
        <w:t xml:space="preserve"> </w:t>
      </w:r>
      <w:r w:rsidRPr="00627ED1">
        <w:rPr>
          <w:rStyle w:val="quotebahaiscripture"/>
        </w:rPr>
        <w:t xml:space="preserve">(may my life be offered up for them both). Whatsoever they decide is of God. Whoso obeyeth him not, neither obeyeth them, hath not obeyed God; whoso rebelleth against him and against them hath rebelled against God; whoso opposeth him hath opposed God; whoso contendeth with them hath contended with God; whoso disputeth with him hath disputed with God; whoso denieth him hath denied God; whoso disbelieveth in him hath disbelieved in God; whoso deviateth, separateth himself and turneth aside from him hath in truth deviated, separated himself and turned aside from God. May the wrath, the fierce indignation, the vengeance of God rest upon him! The mighty stronghold shall remain impregnable and safe through obedience to him who is the guardian of the Cause of God. It is incumbent upon the members of the House of Justice, upon all the </w:t>
      </w:r>
      <w:r w:rsidRPr="00627ED1">
        <w:rPr>
          <w:rStyle w:val="quotebahaiscripture"/>
          <w:highlight w:val="green"/>
        </w:rPr>
        <w:t>A</w:t>
      </w:r>
      <w:r w:rsidR="00116523">
        <w:rPr>
          <w:rStyle w:val="quotebahaiscripture"/>
          <w:highlight w:val="green"/>
        </w:rPr>
        <w:t></w:t>
      </w:r>
      <w:r w:rsidRPr="00627ED1">
        <w:rPr>
          <w:rStyle w:val="quotebahaiscripture"/>
          <w:highlight w:val="darkGreen"/>
        </w:rPr>
        <w:t>ṣ</w:t>
      </w:r>
      <w:r w:rsidR="00AC1FD0" w:rsidRPr="00AC1FD0">
        <w:rPr>
          <w:rStyle w:val="quotebahaiscripture"/>
          <w:highlight w:val="green"/>
        </w:rPr>
        <w:t>á</w:t>
      </w:r>
      <w:r w:rsidRPr="00627ED1">
        <w:rPr>
          <w:rStyle w:val="quotebahaiscripture"/>
          <w:highlight w:val="green"/>
        </w:rPr>
        <w:t>n</w:t>
      </w:r>
      <w:r w:rsidRPr="00627ED1">
        <w:rPr>
          <w:rStyle w:val="quotebahaiscripture"/>
        </w:rPr>
        <w:t xml:space="preserve">, the </w:t>
      </w:r>
      <w:r w:rsidRPr="00627ED1">
        <w:rPr>
          <w:rStyle w:val="quotebahaiscripture"/>
          <w:highlight w:val="yellow"/>
        </w:rPr>
        <w:t>Afn</w:t>
      </w:r>
      <w:r w:rsidR="00AC1FD0" w:rsidRPr="00AC1FD0">
        <w:rPr>
          <w:rStyle w:val="quotebahaiscripture"/>
          <w:highlight w:val="yellow"/>
        </w:rPr>
        <w:t>á</w:t>
      </w:r>
      <w:r w:rsidRPr="00627ED1">
        <w:rPr>
          <w:rStyle w:val="quotebahaiscripture"/>
          <w:highlight w:val="yellow"/>
        </w:rPr>
        <w:t>n</w:t>
      </w:r>
      <w:r w:rsidRPr="00627ED1">
        <w:rPr>
          <w:rStyle w:val="quotebahaiscripture"/>
        </w:rPr>
        <w:t>, the Hands of the Cause of God to show their obedience, submissiveness and subordination unto the guardian of the Cause of God, to turn unto him and be lowly before him. He that opposeth him hath opposed the True One, will make a breach in the Cause of God, will subvert His Word and will become a manifestation of the Centre of Sedition.</w:t>
      </w:r>
      <w:r w:rsidR="00AC1FD0" w:rsidRPr="00AC1FD0">
        <w:rPr>
          <w:rStyle w:val="quotebahaiscripture"/>
        </w:rPr>
        <w:t>«</w:t>
      </w:r>
      <w:r w:rsidR="00C57E99" w:rsidRPr="00E21F2D">
        <w:rPr>
          <w:rStyle w:val="structurevisible"/>
        </w:rPr>
        <w:t>&lt;/</w:t>
      </w:r>
      <w:r w:rsidR="00C57E99" w:rsidRPr="00E21F2D">
        <w:rPr>
          <w:rStyle w:val="structure"/>
        </w:rPr>
        <w:t>cit</w:t>
      </w:r>
      <w:r w:rsidR="00C57E99" w:rsidRPr="00E21F2D">
        <w:rPr>
          <w:rStyle w:val="structurevisible"/>
        </w:rPr>
        <w:t>&gt;</w:t>
      </w:r>
    </w:p>
    <w:p w14:paraId="6D116DCB"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18</w:t>
      </w:r>
      <w:r>
        <w:rPr>
          <w:rStyle w:val="structure"/>
        </w:rPr>
        <w:t>—en_19920000/</w:t>
      </w:r>
      <w:r w:rsidRPr="000D2B16">
        <w:rPr>
          <w:rStyle w:val="structurevisible"/>
        </w:rPr>
        <w:t>&gt;</w:t>
      </w:r>
    </w:p>
    <w:p w14:paraId="50ADF6DC" w14:textId="77777777" w:rsidR="00C57E99" w:rsidRDefault="00627ED1" w:rsidP="00C57E99">
      <w:pPr>
        <w:pStyle w:val="Bodyafterquote"/>
      </w:pPr>
      <w:r w:rsidRPr="00627ED1">
        <w:t xml:space="preserve">The tragic spiritual extinction of the family of </w:t>
      </w:r>
      <w:r w:rsidRPr="00627ED1">
        <w:rPr>
          <w:highlight w:val="yellow"/>
        </w:rPr>
        <w:t>ʿAbdu’l-Bah</w:t>
      </w:r>
      <w:r w:rsidR="00C57E99" w:rsidRPr="000C7039">
        <w:rPr>
          <w:highlight w:val="yellow"/>
        </w:rPr>
        <w:t>á</w:t>
      </w:r>
      <w:r w:rsidRPr="00627ED1">
        <w:t xml:space="preserve">, as one by one of its members fell a victim to the devouring flames of Covenant-breaking, left </w:t>
      </w:r>
      <w:r w:rsidRPr="00627ED1">
        <w:rPr>
          <w:highlight w:val="cyan"/>
        </w:rPr>
        <w:t>Shoghi Effendi</w:t>
      </w:r>
      <w:r w:rsidRPr="00627ED1">
        <w:t xml:space="preserve"> entirely on his own. Over the years, his brothers and sisters, his several cousins, his aunts and other relatives were cut off from the tree of the Cause. As each one rebelled against the Guardian, he tried his utmost to save them. He even refrained from disclosing their rebellion to the community for a considerable period of time. Instead he ignored their insults and endured in silence their despicable conduct until, at the end, he was left with no choice but to announce them as Covenant-breakers.</w:t>
      </w:r>
    </w:p>
    <w:p w14:paraId="3CE44856"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19</w:t>
      </w:r>
      <w:r>
        <w:rPr>
          <w:rStyle w:val="structure"/>
        </w:rPr>
        <w:t>—en_19920000/</w:t>
      </w:r>
      <w:r w:rsidRPr="000D2B16">
        <w:rPr>
          <w:rStyle w:val="structurevisible"/>
        </w:rPr>
        <w:t>&gt;</w:t>
      </w:r>
    </w:p>
    <w:p w14:paraId="1CB7F318" w14:textId="77777777" w:rsidR="00C57E99" w:rsidRDefault="00627ED1" w:rsidP="00C57E99">
      <w:pPr>
        <w:pStyle w:val="Bodycont"/>
      </w:pPr>
      <w:r w:rsidRPr="00627ED1">
        <w:t xml:space="preserve">We will not review every detail of the activities of the Covenant-breakers in the Holy Land during </w:t>
      </w:r>
      <w:r w:rsidRPr="00627ED1">
        <w:rPr>
          <w:highlight w:val="cyan"/>
        </w:rPr>
        <w:t>Shoghi Effendi’s</w:t>
      </w:r>
      <w:r w:rsidRPr="00627ED1">
        <w:t xml:space="preserve"> ministry. Enough has been said in this book about the evil doings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the Arch-breaker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outlived the Master by sixteen years, during which he did everything in his power to extinguish the light of the Faith, but he failed miserably. In 1937, </w:t>
      </w:r>
      <w:r w:rsidRPr="00627ED1">
        <w:rPr>
          <w:highlight w:val="cyan"/>
        </w:rPr>
        <w:t>Shoghi Effendi</w:t>
      </w:r>
      <w:r w:rsidRPr="00627ED1">
        <w:t xml:space="preserve"> sent the following cable to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after his death;</w:t>
      </w:r>
    </w:p>
    <w:p w14:paraId="57F5B01E"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20</w:t>
      </w:r>
      <w:r>
        <w:rPr>
          <w:rStyle w:val="structure"/>
        </w:rPr>
        <w:t>—en_19920000/</w:t>
      </w:r>
      <w:r w:rsidRPr="000D2B16">
        <w:rPr>
          <w:rStyle w:val="structurevisible"/>
        </w:rPr>
        <w:t>&gt;</w:t>
      </w:r>
    </w:p>
    <w:p w14:paraId="077244EB" w14:textId="77777777" w:rsidR="00E67803" w:rsidRDefault="00C57E99">
      <w:pPr>
        <w:pStyle w:val="Quotecable0"/>
      </w:pPr>
      <w:r w:rsidRPr="00E21F2D">
        <w:rPr>
          <w:rStyle w:val="structurevisible"/>
        </w:rPr>
        <w:t>&lt;</w:t>
      </w:r>
      <w:r w:rsidRPr="00E21F2D">
        <w:rPr>
          <w:rStyle w:val="structure"/>
        </w:rPr>
        <w:t>cit Sho_%►%_%_%►%_%_%—en_%—%_%</w:t>
      </w:r>
      <w:r w:rsidRPr="00E21F2D">
        <w:rPr>
          <w:rStyle w:val="structurevisible"/>
        </w:rPr>
        <w:t>&gt;</w:t>
      </w:r>
      <w:r w:rsidR="00DF5AA5">
        <w:rPr>
          <w:rStyle w:val="quotebahaiscripture"/>
        </w:rPr>
        <w:t>»</w:t>
      </w:r>
      <w:r w:rsidR="00627ED1" w:rsidRPr="00627ED1">
        <w:rPr>
          <w:rStyle w:val="quotebahaiscripture"/>
        </w:rPr>
        <w:t xml:space="preserve">The Hand of Omnipotence has removed the archbreaker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Covenant, his hopes shattered, his plottings frustrated, the society of his fellow-conspirators extinguished. God</w:t>
      </w:r>
      <w:r w:rsidR="00DF5AA5">
        <w:rPr>
          <w:rStyle w:val="quotebahaiscripture"/>
        </w:rPr>
        <w:t>’</w:t>
      </w:r>
      <w:r w:rsidR="00627ED1" w:rsidRPr="00627ED1">
        <w:rPr>
          <w:rStyle w:val="quotebahaiscripture"/>
        </w:rPr>
        <w:t>s triumphant Faith forges on, its unity unimpaired, its purpose unsullied, its stability unshaken. Such a death calls for neither exultation nor recrimination, but evokes overwhelming pity at so tragic a downfall unparalleled in religious history.</w:t>
      </w:r>
      <w:r w:rsidR="00DF5AA5">
        <w:rPr>
          <w:rStyle w:val="quotebahaiscripture"/>
        </w:rPr>
        <w:t>«</w:t>
      </w:r>
      <w:r w:rsidRPr="00E21F2D">
        <w:rPr>
          <w:rStyle w:val="structurevisible"/>
        </w:rPr>
        <w:t>&lt;/</w:t>
      </w:r>
      <w:r w:rsidRPr="00E21F2D">
        <w:rPr>
          <w:rStyle w:val="structure"/>
        </w:rPr>
        <w:t>cit</w:t>
      </w:r>
      <w:r w:rsidRPr="00E21F2D">
        <w:rPr>
          <w:rStyle w:val="structurevisible"/>
        </w:rPr>
        <w:t>&gt;</w:t>
      </w:r>
      <w:r w:rsidR="00627ED1" w:rsidRPr="00627ED1">
        <w:t xml:space="preserve"> </w:t>
      </w:r>
      <w:r w:rsidR="00627ED1" w:rsidRPr="00627ED1">
        <w:rPr>
          <w:rStyle w:val="FootnoteReference"/>
          <w:smallCaps w:val="0"/>
        </w:rPr>
        <w:footnoteReference w:id="547"/>
      </w:r>
    </w:p>
    <w:p w14:paraId="45CAB2E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21</w:t>
      </w:r>
      <w:r>
        <w:rPr>
          <w:rStyle w:val="structure"/>
        </w:rPr>
        <w:t>—en_19920000/</w:t>
      </w:r>
      <w:r w:rsidRPr="000D2B16">
        <w:rPr>
          <w:rStyle w:val="structurevisible"/>
        </w:rPr>
        <w:t>&gt;</w:t>
      </w:r>
    </w:p>
    <w:p w14:paraId="0C3F19D9" w14:textId="77777777" w:rsidR="00C57E99" w:rsidRDefault="00627ED1" w:rsidP="00C57E99">
      <w:pPr>
        <w:pStyle w:val="Bodyafterquote"/>
      </w:pPr>
      <w:r w:rsidRPr="00627ED1">
        <w:t xml:space="preserve">The next in command, </w:t>
      </w:r>
      <w:r w:rsidRPr="00627ED1">
        <w:rPr>
          <w:highlight w:val="yellow"/>
        </w:rPr>
        <w:t>M</w:t>
      </w:r>
      <w:r w:rsidR="00C57E99" w:rsidRPr="00D93249">
        <w:rPr>
          <w:highlight w:val="yellow"/>
        </w:rPr>
        <w:t>í</w:t>
      </w:r>
      <w:r w:rsidRPr="00627ED1">
        <w:rPr>
          <w:highlight w:val="yellow"/>
        </w:rPr>
        <w:t>rz</w:t>
      </w:r>
      <w:r w:rsidR="00C57E99" w:rsidRPr="00D93249">
        <w:rPr>
          <w:highlight w:val="yellow"/>
        </w:rPr>
        <w:t>á</w:t>
      </w:r>
      <w:r w:rsidRPr="00627ED1">
        <w:rPr>
          <w:highlight w:val="yellow"/>
        </w:rPr>
        <w:t xml:space="preserve"> Bad</w:t>
      </w:r>
      <w:r w:rsidR="00C57E99" w:rsidRPr="00D93249">
        <w:rPr>
          <w:highlight w:val="yellow"/>
        </w:rPr>
        <w:t>íʿ</w:t>
      </w:r>
      <w:r w:rsidRPr="00627ED1">
        <w:rPr>
          <w:highlight w:val="yellow"/>
        </w:rPr>
        <w:t>u’ll</w:t>
      </w:r>
      <w:r w:rsidR="00C57E99" w:rsidRPr="00D93249">
        <w:rPr>
          <w:highlight w:val="yellow"/>
        </w:rPr>
        <w:t>á</w:t>
      </w:r>
      <w:r w:rsidRPr="00627ED1">
        <w:rPr>
          <w:highlight w:val="yellow"/>
        </w:rPr>
        <w:t>h</w:t>
      </w:r>
      <w:r w:rsidRPr="00627ED1">
        <w:t xml:space="preserve">, the youngest son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account of whose despicable deeds has been given in</w:t>
      </w:r>
      <w:r w:rsidRPr="00627ED1">
        <w:rPr>
          <w:rStyle w:val="structurepagenumber"/>
        </w:rPr>
        <w:t xml:space="preserve"> &lt;page 356</w:t>
      </w:r>
      <w:r w:rsidR="00B777C2">
        <w:rPr>
          <w:rStyle w:val="structurepagenumber"/>
        </w:rPr>
        <w:t>/&gt;</w:t>
      </w:r>
      <w:r w:rsidR="00C57E99">
        <w:t xml:space="preserve"> </w:t>
      </w:r>
      <w:r w:rsidRPr="00627ED1">
        <w:t>previous chapters, died in 1950. He left behind bitter memories of acts of treachery, deceit and arrogance which he perpetrated for almost six decades, staining thereby the annals of the glorious Faith which his own Father had founded.</w:t>
      </w:r>
    </w:p>
    <w:p w14:paraId="6BCF54F3"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22</w:t>
      </w:r>
      <w:r>
        <w:rPr>
          <w:rStyle w:val="structure"/>
        </w:rPr>
        <w:t>—en_19920000/</w:t>
      </w:r>
      <w:r w:rsidRPr="000D2B16">
        <w:rPr>
          <w:rStyle w:val="structurevisible"/>
        </w:rPr>
        <w:t>&gt;</w:t>
      </w:r>
    </w:p>
    <w:p w14:paraId="0BFAD42F" w14:textId="77777777" w:rsidR="00C57E99" w:rsidRDefault="00627ED1" w:rsidP="00C57E99">
      <w:pPr>
        <w:pStyle w:val="Bodycont"/>
      </w:pPr>
      <w:r w:rsidRPr="00627ED1">
        <w:t xml:space="preserve">Another unrepentant Covenant-breaker was the notorious </w:t>
      </w:r>
      <w:r w:rsidRPr="00627ED1">
        <w:rPr>
          <w:highlight w:val="yellow"/>
        </w:rPr>
        <w:t>Majdu’d-D</w:t>
      </w:r>
      <w:r w:rsidR="00C57E99" w:rsidRPr="004C36BB">
        <w:rPr>
          <w:highlight w:val="yellow"/>
        </w:rPr>
        <w:t>í</w:t>
      </w:r>
      <w:r w:rsidRPr="00627ED1">
        <w:rPr>
          <w:highlight w:val="yellow"/>
        </w:rPr>
        <w:t>n</w:t>
      </w:r>
      <w:r w:rsidRPr="00627ED1">
        <w:t xml:space="preserve">, son of the faithful brother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00C57E99" w:rsidRPr="000C7039">
        <w:rPr>
          <w:highlight w:val="yellow"/>
        </w:rPr>
        <w:t>Á</w:t>
      </w:r>
      <w:r w:rsidRPr="00627ED1">
        <w:rPr>
          <w:highlight w:val="yellow"/>
        </w:rPr>
        <w:t>q</w:t>
      </w:r>
      <w:r w:rsidR="00C57E99" w:rsidRPr="000C7039">
        <w:rPr>
          <w:highlight w:val="yellow"/>
        </w:rPr>
        <w:t>á</w:t>
      </w:r>
      <w:r w:rsidRPr="00627ED1">
        <w:rPr>
          <w:highlight w:val="yellow"/>
        </w:rPr>
        <w:t>y-i-Kal</w:t>
      </w:r>
      <w:r w:rsidR="00C57E99" w:rsidRPr="000C7039">
        <w:rPr>
          <w:highlight w:val="yellow"/>
        </w:rPr>
        <w:t>í</w:t>
      </w:r>
      <w:r w:rsidRPr="00627ED1">
        <w:rPr>
          <w:highlight w:val="yellow"/>
        </w:rPr>
        <w:t>m</w:t>
      </w:r>
      <w:r w:rsidRPr="00627ED1">
        <w:t xml:space="preserve">. He was an inveterate enemy of the Master, and later of </w:t>
      </w:r>
      <w:r w:rsidRPr="00627ED1">
        <w:rPr>
          <w:highlight w:val="cyan"/>
        </w:rPr>
        <w:t>Shoghi Effendi</w:t>
      </w:r>
      <w:r w:rsidRPr="00627ED1">
        <w:t xml:space="preserve">. He lived to an old age and was one of those who succeeded in spreading the poison of Covenant-breaking among the family of </w:t>
      </w:r>
      <w:r w:rsidRPr="00627ED1">
        <w:rPr>
          <w:highlight w:val="yellow"/>
        </w:rPr>
        <w:t>ʿAbdu’l-Bah</w:t>
      </w:r>
      <w:r w:rsidR="00C57E99" w:rsidRPr="000C7039">
        <w:rPr>
          <w:highlight w:val="yellow"/>
        </w:rPr>
        <w:t>á</w:t>
      </w:r>
      <w:r w:rsidRPr="00627ED1">
        <w:t xml:space="preserve">. He and his accomplice,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caused a great deal of trouble. The following cable sent by </w:t>
      </w:r>
      <w:r w:rsidRPr="00627ED1">
        <w:rPr>
          <w:highlight w:val="cyan"/>
        </w:rPr>
        <w:t>Shoghi Effendi</w:t>
      </w:r>
      <w:r w:rsidRPr="00627ED1">
        <w:t xml:space="preserv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after his death in 1955 is clearly indicative of </w:t>
      </w:r>
      <w:r w:rsidRPr="00627ED1">
        <w:rPr>
          <w:highlight w:val="yellow"/>
        </w:rPr>
        <w:t>Majdu’d-D</w:t>
      </w:r>
      <w:r w:rsidR="00C57E99" w:rsidRPr="004D314C">
        <w:rPr>
          <w:highlight w:val="yellow"/>
        </w:rPr>
        <w:t>í</w:t>
      </w:r>
      <w:r w:rsidRPr="00627ED1">
        <w:rPr>
          <w:highlight w:val="yellow"/>
        </w:rPr>
        <w:t>n’s</w:t>
      </w:r>
      <w:r w:rsidRPr="00627ED1">
        <w:t xml:space="preserve"> diabolical misdeeds against the Centre of the Covenant and the Guardian of the Faith.</w:t>
      </w:r>
    </w:p>
    <w:p w14:paraId="30AAC3C0"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23</w:t>
      </w:r>
      <w:r>
        <w:rPr>
          <w:rStyle w:val="structure"/>
        </w:rPr>
        <w:t>—en_19920000/</w:t>
      </w:r>
      <w:r w:rsidRPr="000D2B16">
        <w:rPr>
          <w:rStyle w:val="structurevisible"/>
        </w:rPr>
        <w:t>&gt;</w:t>
      </w:r>
    </w:p>
    <w:p w14:paraId="22246AD4" w14:textId="77777777" w:rsidR="00E67803" w:rsidRDefault="00C57E99">
      <w:pPr>
        <w:pStyle w:val="Quotecable0"/>
      </w:pPr>
      <w:r w:rsidRPr="00E21F2D">
        <w:rPr>
          <w:rStyle w:val="structurevisible"/>
        </w:rPr>
        <w:t>&lt;</w:t>
      </w:r>
      <w:r w:rsidRPr="00E21F2D">
        <w:rPr>
          <w:rStyle w:val="structure"/>
        </w:rPr>
        <w:t>cit Sho_%►%_%_%►%_%_%—en_%—%_%</w:t>
      </w:r>
      <w:r w:rsidRPr="00E21F2D">
        <w:rPr>
          <w:rStyle w:val="structurevisible"/>
        </w:rPr>
        <w:t>&gt;</w:t>
      </w:r>
      <w:r w:rsidR="00DF5AA5">
        <w:rPr>
          <w:rStyle w:val="quotebahaiscripture"/>
        </w:rPr>
        <w:t>»</w:t>
      </w:r>
      <w:r w:rsidR="00627ED1" w:rsidRPr="00627ED1">
        <w:rPr>
          <w:rStyle w:val="quotebahaiscripture"/>
        </w:rPr>
        <w:t xml:space="preserve">Announce to National Assemblies that </w:t>
      </w:r>
      <w:r w:rsidR="00627ED1" w:rsidRPr="00627ED1">
        <w:rPr>
          <w:rStyle w:val="quotebahaiscripture"/>
          <w:highlight w:val="yellow"/>
        </w:rPr>
        <w:t>Majdu</w:t>
      </w:r>
      <w:r w:rsidR="00DF5AA5">
        <w:rPr>
          <w:rStyle w:val="quotebahaiscripture"/>
          <w:highlight w:val="yellow"/>
        </w:rPr>
        <w:t>’</w:t>
      </w:r>
      <w:r w:rsidR="00627ED1" w:rsidRPr="00627ED1">
        <w:rPr>
          <w:rStyle w:val="quotebahaiscripture"/>
          <w:highlight w:val="yellow"/>
        </w:rPr>
        <w:t>d-D</w:t>
      </w:r>
      <w:r w:rsidR="00DF5AA5">
        <w:rPr>
          <w:rStyle w:val="quotebahaiscripture"/>
          <w:highlight w:val="yellow"/>
        </w:rPr>
        <w:t>í</w:t>
      </w:r>
      <w:r w:rsidR="00627ED1" w:rsidRPr="00627ED1">
        <w:rPr>
          <w:rStyle w:val="quotebahaiscripture"/>
          <w:highlight w:val="yellow"/>
        </w:rPr>
        <w:t>n</w:t>
      </w:r>
      <w:r w:rsidR="00627ED1" w:rsidRPr="00627ED1">
        <w:rPr>
          <w:rStyle w:val="quotebahaiscripture"/>
        </w:rPr>
        <w:t xml:space="preserve">, the most redoubtable adversary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denounced by Him as the incarnation of Satan and who played a predominant part in kindling the hostility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w:t>
      </w:r>
      <w:r w:rsidR="00DF5AA5">
        <w:rPr>
          <w:rStyle w:val="quotebahaiscripture"/>
          <w:highlight w:val="yellow"/>
        </w:rPr>
        <w:t>Ḥ</w:t>
      </w:r>
      <w:r w:rsidR="00627ED1" w:rsidRPr="00627ED1">
        <w:rPr>
          <w:rStyle w:val="quotebahaiscripture"/>
          <w:highlight w:val="yellow"/>
        </w:rPr>
        <w:t>am</w:t>
      </w:r>
      <w:r w:rsidR="00DF5AA5">
        <w:rPr>
          <w:rStyle w:val="quotebahaiscripture"/>
          <w:highlight w:val="yellow"/>
        </w:rPr>
        <w:t>í</w:t>
      </w:r>
      <w:r w:rsidR="00627ED1" w:rsidRPr="00627ED1">
        <w:rPr>
          <w:rStyle w:val="quotebahaiscripture"/>
          <w:highlight w:val="yellow"/>
        </w:rPr>
        <w:t>d</w:t>
      </w:r>
      <w:r w:rsidR="00627ED1" w:rsidRPr="00627ED1">
        <w:rPr>
          <w:rStyle w:val="quotebahaiscripture"/>
        </w:rPr>
        <w:t xml:space="preserve"> and </w:t>
      </w:r>
      <w:r w:rsidR="00627ED1" w:rsidRPr="00627ED1">
        <w:rPr>
          <w:rStyle w:val="quotebahaiscripture"/>
          <w:highlight w:val="yellow"/>
        </w:rPr>
        <w:t>Jam</w:t>
      </w:r>
      <w:r w:rsidR="00DF5AA5">
        <w:rPr>
          <w:rStyle w:val="quotebahaiscripture"/>
          <w:highlight w:val="yellow"/>
        </w:rPr>
        <w:t>á</w:t>
      </w:r>
      <w:r w:rsidR="00627ED1" w:rsidRPr="00627ED1">
        <w:rPr>
          <w:rStyle w:val="quotebahaiscripture"/>
          <w:highlight w:val="yellow"/>
        </w:rPr>
        <w:t>l P</w:t>
      </w:r>
      <w:r w:rsidR="00DF5AA5">
        <w:rPr>
          <w:rStyle w:val="quotebahaiscripture"/>
          <w:highlight w:val="yellow"/>
        </w:rPr>
        <w:t>á</w:t>
      </w:r>
      <w:r w:rsidR="00116523">
        <w:rPr>
          <w:rStyle w:val="quotebahaiscripture"/>
          <w:highlight w:val="yellow"/>
        </w:rPr>
        <w:t></w:t>
      </w:r>
      <w:r w:rsidR="00DF5AA5">
        <w:rPr>
          <w:rStyle w:val="quotebahaiscripture"/>
          <w:rFonts w:hint="eastAsia"/>
          <w:highlight w:val="yellow"/>
        </w:rPr>
        <w:t>á</w:t>
      </w:r>
      <w:r w:rsidR="00627ED1" w:rsidRPr="00627ED1">
        <w:rPr>
          <w:rStyle w:val="quotebahaiscripture"/>
        </w:rPr>
        <w:t xml:space="preserve">, and who was the chief instigator of Covenant-breaking and archbreaker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Covenant, and who above sixty years labored with fiendish ingenuity and guile to undermine its foundations, miserably perished struck with paralysis affecting his limbs and tongue. Dispensation of Providence prolonged the span of his infamous life to a hundred years, enabling him to witness the extinction of his cherished hopes and the disintegration with dramatic rapidity of the infernal crew he unceasingly incited and zealously directed, and the triumphant progress and glorious termination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thirty-year ministry as well as evidences of the rise and establishment in all continents of the globe of the administrative order, child of the divinely-appointed Covenant and harbinger of the world-encircling order.</w:t>
      </w:r>
      <w:r w:rsidR="00DF5AA5">
        <w:rPr>
          <w:rStyle w:val="quotebahaiscripture"/>
        </w:rPr>
        <w:t>«</w:t>
      </w:r>
      <w:r w:rsidRPr="00E21F2D">
        <w:rPr>
          <w:rStyle w:val="structurevisible"/>
        </w:rPr>
        <w:t>&lt;/</w:t>
      </w:r>
      <w:r w:rsidRPr="00E21F2D">
        <w:rPr>
          <w:rStyle w:val="structure"/>
        </w:rPr>
        <w:t>cit</w:t>
      </w:r>
      <w:r w:rsidRPr="00E21F2D">
        <w:rPr>
          <w:rStyle w:val="structurevisible"/>
        </w:rPr>
        <w:t>&gt;</w:t>
      </w:r>
      <w:r w:rsidR="00627ED1" w:rsidRPr="00627ED1">
        <w:t xml:space="preserve"> </w:t>
      </w:r>
      <w:r w:rsidR="00627ED1" w:rsidRPr="00627ED1">
        <w:rPr>
          <w:rStyle w:val="FootnoteReference"/>
          <w:smallCaps w:val="0"/>
        </w:rPr>
        <w:footnoteReference w:id="548"/>
      </w:r>
    </w:p>
    <w:p w14:paraId="6A2304D4"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24</w:t>
      </w:r>
      <w:r>
        <w:rPr>
          <w:rStyle w:val="structure"/>
        </w:rPr>
        <w:t>—en_19920000/</w:t>
      </w:r>
      <w:r w:rsidRPr="000D2B16">
        <w:rPr>
          <w:rStyle w:val="structurevisible"/>
        </w:rPr>
        <w:t>&gt;</w:t>
      </w:r>
    </w:p>
    <w:p w14:paraId="5C7D3399" w14:textId="77777777" w:rsidR="00C57E99" w:rsidRDefault="00627ED1" w:rsidP="00C57E99">
      <w:pPr>
        <w:pStyle w:val="Bodyafterquote"/>
      </w:pPr>
      <w:r w:rsidRPr="00627ED1">
        <w:t xml:space="preserve">Another veteran Covenant-breaker was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w:t>
      </w:r>
      <w:r w:rsidR="00C57E99" w:rsidRPr="0011018E">
        <w:rPr>
          <w:highlight w:val="yellow"/>
        </w:rPr>
        <w:t>ʿ</w:t>
      </w:r>
      <w:r w:rsidRPr="00627ED1">
        <w:rPr>
          <w:highlight w:val="yellow"/>
        </w:rPr>
        <w:t>Al</w:t>
      </w:r>
      <w:r w:rsidR="00C57E99" w:rsidRPr="0011018E">
        <w:rPr>
          <w:highlight w:val="yellow"/>
        </w:rPr>
        <w:t>í</w:t>
      </w:r>
      <w:r w:rsidRPr="00627ED1">
        <w:rPr>
          <w:highlight w:val="yellow"/>
        </w:rPr>
        <w:t xml:space="preserve"> Afn</w:t>
      </w:r>
      <w:r w:rsidR="00C57E99" w:rsidRPr="0011018E">
        <w:rPr>
          <w:highlight w:val="yellow"/>
        </w:rPr>
        <w:t>á</w:t>
      </w:r>
      <w:r w:rsidRPr="00627ED1">
        <w:rPr>
          <w:highlight w:val="yellow"/>
        </w:rPr>
        <w:t>n</w:t>
      </w:r>
      <w:r w:rsidRPr="00627ED1">
        <w:t xml:space="preserve">. He was a son of the venerable </w:t>
      </w:r>
      <w:r w:rsidR="00C57E99" w:rsidRPr="000C7039">
        <w:rPr>
          <w:highlight w:val="yellow"/>
        </w:rPr>
        <w:t>Ḥá</w:t>
      </w:r>
      <w:r w:rsidRPr="00627ED1">
        <w:rPr>
          <w:highlight w:val="yellow"/>
        </w:rPr>
        <w:t>j</w:t>
      </w:r>
      <w:r w:rsidR="00C57E99" w:rsidRPr="000C7039">
        <w:rPr>
          <w:highlight w:val="yellow"/>
        </w:rPr>
        <w:t>í</w:t>
      </w:r>
      <w:r w:rsidRPr="00627ED1">
        <w:rPr>
          <w:highlight w:val="yellow"/>
        </w:rPr>
        <w:t xml:space="preserve"> 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Siyyid </w:t>
      </w:r>
      <w:r w:rsidR="00C57E99" w:rsidRPr="000C7039">
        <w:rPr>
          <w:highlight w:val="yellow"/>
        </w:rPr>
        <w:t>Ḥ</w:t>
      </w:r>
      <w:r w:rsidRPr="00627ED1">
        <w:rPr>
          <w:highlight w:val="yellow"/>
        </w:rPr>
        <w:t>asan</w:t>
      </w:r>
      <w:r w:rsidRPr="00627ED1">
        <w:t>,</w:t>
      </w:r>
      <w:r w:rsidRPr="00627ED1">
        <w:rPr>
          <w:rStyle w:val="FootnoteReference"/>
        </w:rPr>
        <w:footnoteReference w:id="549"/>
      </w:r>
      <w:r w:rsidRPr="00627ED1">
        <w:t xml:space="preserve"> entitled </w:t>
      </w:r>
      <w:r w:rsidRPr="00627ED1">
        <w:rPr>
          <w:highlight w:val="yellow"/>
        </w:rPr>
        <w:t>Afn</w:t>
      </w:r>
      <w:r w:rsidR="00C57E99" w:rsidRPr="000C7039">
        <w:rPr>
          <w:highlight w:val="yellow"/>
        </w:rPr>
        <w:t>á</w:t>
      </w:r>
      <w:r w:rsidRPr="00627ED1">
        <w:rPr>
          <w:highlight w:val="yellow"/>
        </w:rPr>
        <w:t>n-i-Kab</w:t>
      </w:r>
      <w:r w:rsidR="00C57E99" w:rsidRPr="000C7039">
        <w:rPr>
          <w:highlight w:val="yellow"/>
        </w:rPr>
        <w:t>í</w:t>
      </w:r>
      <w:r w:rsidRPr="00627ED1">
        <w:rPr>
          <w:highlight w:val="yellow"/>
        </w:rPr>
        <w:t>r</w:t>
      </w:r>
      <w:r w:rsidRPr="00627ED1">
        <w:t xml:space="preserve"> (Great </w:t>
      </w:r>
      <w:r w:rsidRPr="00627ED1">
        <w:rPr>
          <w:highlight w:val="yellow"/>
        </w:rPr>
        <w:t>Afn</w:t>
      </w:r>
      <w:r w:rsidR="00C57E99" w:rsidRPr="000C7039">
        <w:rPr>
          <w:highlight w:val="yellow"/>
        </w:rPr>
        <w:t>á</w:t>
      </w:r>
      <w:r w:rsidRPr="00627ED1">
        <w:rPr>
          <w:highlight w:val="yellow"/>
        </w:rPr>
        <w:t>n</w:t>
      </w:r>
      <w:r w:rsidRPr="00627ED1">
        <w:t xml:space="preserve">), brother of the wife of the </w:t>
      </w:r>
      <w:r w:rsidRPr="00627ED1">
        <w:rPr>
          <w:highlight w:val="yellow"/>
        </w:rPr>
        <w:t>B</w:t>
      </w:r>
      <w:r w:rsidR="00C57E99" w:rsidRPr="000C7039">
        <w:rPr>
          <w:highlight w:val="yellow"/>
        </w:rPr>
        <w:t>á</w:t>
      </w:r>
      <w:r w:rsidRPr="00627ED1">
        <w:rPr>
          <w:highlight w:val="yellow"/>
        </w:rPr>
        <w:t>b</w:t>
      </w:r>
      <w:r w:rsidRPr="00627ED1">
        <w:t xml:space="preserve">.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joined hands with the Arch-breaker of the Covenant and became one of </w:t>
      </w:r>
      <w:r w:rsidRPr="00627ED1">
        <w:rPr>
          <w:highlight w:val="yellow"/>
        </w:rPr>
        <w:t>ʿAbdu’l-Bah</w:t>
      </w:r>
      <w:r w:rsidR="00C57E99" w:rsidRPr="007C5354">
        <w:rPr>
          <w:highlight w:val="yellow"/>
        </w:rPr>
        <w:t>á</w:t>
      </w:r>
      <w:r w:rsidRPr="00627ED1">
        <w:rPr>
          <w:highlight w:val="yellow"/>
        </w:rPr>
        <w:t>’s</w:t>
      </w:r>
      <w:r w:rsidRPr="00627ED1">
        <w:t xml:space="preserve"> great enemies. He had risen to eminence through the efforts of the wife of the </w:t>
      </w:r>
      <w:r w:rsidRPr="00627ED1">
        <w:rPr>
          <w:highlight w:val="yellow"/>
        </w:rPr>
        <w:t>B</w:t>
      </w:r>
      <w:r w:rsidR="00C57E99" w:rsidRPr="000C7039">
        <w:rPr>
          <w:highlight w:val="yellow"/>
        </w:rPr>
        <w:t>á</w:t>
      </w:r>
      <w:r w:rsidRPr="00627ED1">
        <w:rPr>
          <w:highlight w:val="yellow"/>
        </w:rPr>
        <w:t>b</w:t>
      </w:r>
      <w:r w:rsidRPr="00627ED1">
        <w:t xml:space="preserve">, who sent a special message to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 </w:t>
      </w: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the wife of </w:t>
      </w:r>
      <w:r w:rsidRPr="00627ED1">
        <w:rPr>
          <w:highlight w:val="yellow"/>
        </w:rPr>
        <w:t>ʿAbdu’l-Bah</w:t>
      </w:r>
      <w:r w:rsidR="00C57E99" w:rsidRPr="000C7039">
        <w:rPr>
          <w:highlight w:val="yellow"/>
        </w:rPr>
        <w:t>á</w:t>
      </w:r>
      <w:r w:rsidRPr="00627ED1">
        <w:t xml:space="preserve">, when she visited her in </w:t>
      </w:r>
      <w:r w:rsidR="00C57E99" w:rsidRPr="000C7039">
        <w:rPr>
          <w:highlight w:val="yellow"/>
        </w:rPr>
        <w:t>í</w:t>
      </w:r>
      <w:r w:rsidRPr="00627ED1">
        <w:rPr>
          <w:highlight w:val="yellow"/>
        </w:rPr>
        <w:t>r</w:t>
      </w:r>
      <w:r w:rsidR="00C57E99" w:rsidRPr="000C7039">
        <w:rPr>
          <w:highlight w:val="yellow"/>
        </w:rPr>
        <w:t>á</w:t>
      </w:r>
      <w:r w:rsidRPr="00627ED1">
        <w:rPr>
          <w:highlight w:val="yellow"/>
        </w:rPr>
        <w:t>z</w:t>
      </w:r>
      <w:r w:rsidRPr="00627ED1">
        <w:t xml:space="preserve">. </w:t>
      </w: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has written the following account:</w:t>
      </w:r>
    </w:p>
    <w:p w14:paraId="4A3154B7"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25</w:t>
      </w:r>
      <w:r>
        <w:rPr>
          <w:rStyle w:val="structure"/>
        </w:rPr>
        <w:t>—en_19920000/</w:t>
      </w:r>
      <w:r w:rsidRPr="000D2B16">
        <w:rPr>
          <w:rStyle w:val="structurevisible"/>
        </w:rPr>
        <w:t>&gt;</w:t>
      </w:r>
    </w:p>
    <w:p w14:paraId="618BCC0B" w14:textId="77777777" w:rsidR="00C57E99" w:rsidRDefault="00C57E99" w:rsidP="00C57E99">
      <w:pPr>
        <w:pStyle w:val="Quote1st"/>
      </w:pPr>
      <w:r w:rsidRPr="00247C4D">
        <w:rPr>
          <w:rStyle w:val="structurevisible"/>
        </w:rPr>
        <w:t>&lt;</w:t>
      </w:r>
      <w:r w:rsidRPr="00247C4D">
        <w:rPr>
          <w:rStyle w:val="structure"/>
        </w:rPr>
        <w:t>cit Munirih_%►%_%_%►%_%_%—en_%—%_%</w:t>
      </w:r>
      <w:r w:rsidRPr="00247C4D">
        <w:rPr>
          <w:rStyle w:val="structurevisible"/>
        </w:rPr>
        <w:t>&gt;</w:t>
      </w:r>
      <w:r>
        <w:rPr>
          <w:rStyle w:val="quoteknownauthor"/>
        </w:rPr>
        <w:t>»</w:t>
      </w:r>
      <w:r w:rsidR="00627ED1" w:rsidRPr="00627ED1">
        <w:rPr>
          <w:rStyle w:val="quoteknownauthor"/>
        </w:rPr>
        <w:t xml:space="preserve">...The wife of the </w:t>
      </w:r>
      <w:r w:rsidR="00627ED1" w:rsidRPr="00627ED1">
        <w:rPr>
          <w:rStyle w:val="quoteknownauthor"/>
          <w:highlight w:val="yellow"/>
        </w:rPr>
        <w:t>B</w:t>
      </w:r>
      <w:r>
        <w:rPr>
          <w:rStyle w:val="quoteknownauthor"/>
          <w:highlight w:val="yellow"/>
        </w:rPr>
        <w:t>á</w:t>
      </w:r>
      <w:r w:rsidR="00627ED1" w:rsidRPr="00627ED1">
        <w:rPr>
          <w:rStyle w:val="quoteknownauthor"/>
          <w:highlight w:val="yellow"/>
        </w:rPr>
        <w:t>b</w:t>
      </w:r>
      <w:r w:rsidR="00627ED1" w:rsidRPr="00627ED1">
        <w:rPr>
          <w:rStyle w:val="quoteknownauthor"/>
        </w:rPr>
        <w:t xml:space="preserve"> said: </w:t>
      </w:r>
      <w:r>
        <w:rPr>
          <w:rStyle w:val="structurevisible"/>
        </w:rPr>
        <w:t>&lt;</w:t>
      </w:r>
      <w:r>
        <w:rPr>
          <w:rStyle w:val="structure"/>
        </w:rPr>
        <w:t>cit Khadijih-Bagum_%►%_%_%►%_%_%—en_%—%_%</w:t>
      </w:r>
      <w:r>
        <w:rPr>
          <w:rStyle w:val="structurevisible"/>
        </w:rPr>
        <w:t>&gt;</w:t>
      </w:r>
      <w:r w:rsidR="00627ED1" w:rsidRPr="00627ED1">
        <w:rPr>
          <w:rStyle w:val="quoteknownauthorreported"/>
        </w:rPr>
        <w:t>›Please supplicate the Blessed Perfection to grant two wishes of mine. One, that one of the exalted Leaves</w:t>
      </w:r>
      <w:r w:rsidR="00627ED1" w:rsidRPr="00627ED1">
        <w:rPr>
          <w:rStyle w:val="FootnoteReference"/>
        </w:rPr>
        <w:footnoteReference w:id="550"/>
      </w:r>
      <w:r w:rsidR="00627ED1" w:rsidRPr="00627ED1">
        <w:rPr>
          <w:rStyle w:val="quoteknownauthorreported"/>
        </w:rPr>
        <w:t xml:space="preserve"> of the blessed Family may be permitted to join in wedlock with a member of the</w:t>
      </w:r>
      <w:r w:rsidR="00627ED1" w:rsidRPr="00627ED1">
        <w:rPr>
          <w:rStyle w:val="structurepagenumber"/>
        </w:rPr>
        <w:t xml:space="preserve"> &lt;page 357</w:t>
      </w:r>
      <w:r w:rsidR="00B777C2">
        <w:rPr>
          <w:rStyle w:val="structurepagenumber"/>
        </w:rPr>
        <w:t>/&gt;</w:t>
      </w:r>
      <w:r w:rsidR="00627ED1" w:rsidRPr="00627ED1">
        <w:rPr>
          <w:rStyle w:val="quoteknownauthorreported"/>
        </w:rPr>
        <w:t xml:space="preserve"> family of the </w:t>
      </w:r>
      <w:r w:rsidR="00627ED1" w:rsidRPr="00627ED1">
        <w:rPr>
          <w:rStyle w:val="quoteknownauthorreported"/>
          <w:highlight w:val="yellow"/>
        </w:rPr>
        <w:t>Báb</w:t>
      </w:r>
      <w:r w:rsidR="00627ED1" w:rsidRPr="00627ED1">
        <w:rPr>
          <w:rStyle w:val="quoteknownauthorreported"/>
        </w:rPr>
        <w:t>, so that the two holy Trees may be outwardly knit together. The other, to grant me permission to attend His presence.</w:t>
      </w:r>
      <w:r>
        <w:rPr>
          <w:rStyle w:val="quoteknownauthorreported"/>
        </w:rPr>
        <w:t>‹</w:t>
      </w:r>
      <w:r>
        <w:rPr>
          <w:rStyle w:val="structurevisible"/>
        </w:rPr>
        <w:t>&lt;/</w:t>
      </w:r>
      <w:r>
        <w:rPr>
          <w:rStyle w:val="structure"/>
        </w:rPr>
        <w:t>cit</w:t>
      </w:r>
      <w:r>
        <w:rPr>
          <w:rStyle w:val="structurevisible"/>
        </w:rPr>
        <w:t>&gt;</w:t>
      </w:r>
      <w:r w:rsidR="00627ED1" w:rsidRPr="00627ED1">
        <w:rPr>
          <w:rStyle w:val="quoteknownauthor"/>
        </w:rPr>
        <w:t xml:space="preserve"> I conveyed this message when I attained the presence of </w:t>
      </w:r>
      <w:r w:rsidR="00627ED1" w:rsidRPr="00627ED1">
        <w:rPr>
          <w:rStyle w:val="quoteknownauthor"/>
          <w:highlight w:val="yellow"/>
        </w:rPr>
        <w:t>Bah</w:t>
      </w:r>
      <w:r>
        <w:rPr>
          <w:rStyle w:val="quoteknownauthor"/>
          <w:highlight w:val="yellow"/>
        </w:rPr>
        <w:t>á’</w:t>
      </w:r>
      <w:r w:rsidR="00627ED1" w:rsidRPr="00627ED1">
        <w:rPr>
          <w:rStyle w:val="quoteknownauthor"/>
          <w:highlight w:val="yellow"/>
        </w:rPr>
        <w:t>u</w:t>
      </w:r>
      <w:r>
        <w:rPr>
          <w:rStyle w:val="quoteknownauthor"/>
          <w:highlight w:val="yellow"/>
        </w:rPr>
        <w:t>’</w:t>
      </w:r>
      <w:r w:rsidR="00627ED1" w:rsidRPr="00627ED1">
        <w:rPr>
          <w:rStyle w:val="quoteknownauthor"/>
          <w:highlight w:val="yellow"/>
        </w:rPr>
        <w:t>ll</w:t>
      </w:r>
      <w:r>
        <w:rPr>
          <w:rStyle w:val="quoteknownauthor"/>
          <w:highlight w:val="yellow"/>
        </w:rPr>
        <w:t>á</w:t>
      </w:r>
      <w:r w:rsidR="00627ED1" w:rsidRPr="00627ED1">
        <w:rPr>
          <w:rStyle w:val="quoteknownauthor"/>
          <w:highlight w:val="yellow"/>
        </w:rPr>
        <w:t>h</w:t>
      </w:r>
      <w:r w:rsidR="00627ED1" w:rsidRPr="00627ED1">
        <w:rPr>
          <w:rStyle w:val="quoteknownauthor"/>
        </w:rPr>
        <w:t>, He readily assented to both her requests.</w:t>
      </w:r>
      <w:r>
        <w:rPr>
          <w:rStyle w:val="quoteknownauthor"/>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51"/>
      </w:r>
    </w:p>
    <w:p w14:paraId="4B1F9A7C"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26</w:t>
      </w:r>
      <w:r>
        <w:rPr>
          <w:rStyle w:val="structure"/>
        </w:rPr>
        <w:t>—en_19920000/</w:t>
      </w:r>
      <w:r w:rsidRPr="000D2B16">
        <w:rPr>
          <w:rStyle w:val="structurevisible"/>
        </w:rPr>
        <w:t>&gt;</w:t>
      </w:r>
    </w:p>
    <w:p w14:paraId="167674BF" w14:textId="77777777" w:rsidR="00C57E99" w:rsidRDefault="00627ED1" w:rsidP="00C57E99">
      <w:pPr>
        <w:pStyle w:val="Bodyafterquote"/>
      </w:pPr>
      <w:r w:rsidRPr="00627ED1">
        <w:t xml:space="preserve">The person whom the wife of the </w:t>
      </w:r>
      <w:r w:rsidRPr="00627ED1">
        <w:rPr>
          <w:highlight w:val="yellow"/>
        </w:rPr>
        <w:t>B</w:t>
      </w:r>
      <w:r w:rsidR="00C57E99" w:rsidRPr="000C7039">
        <w:rPr>
          <w:highlight w:val="yellow"/>
        </w:rPr>
        <w:t>á</w:t>
      </w:r>
      <w:r w:rsidRPr="00627ED1">
        <w:rPr>
          <w:highlight w:val="yellow"/>
        </w:rPr>
        <w:t>b</w:t>
      </w:r>
      <w:r w:rsidRPr="00627ED1">
        <w:t xml:space="preserve"> had in mind was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w:t>
      </w:r>
      <w:r w:rsidR="00C57E99" w:rsidRPr="000C7039">
        <w:rPr>
          <w:highlight w:val="yellow"/>
        </w:rPr>
        <w:t>ʿ</w:t>
      </w:r>
      <w:r w:rsidRPr="00627ED1">
        <w:rPr>
          <w:highlight w:val="yellow"/>
        </w:rPr>
        <w:t>Al</w:t>
      </w:r>
      <w:r w:rsidR="00C57E99" w:rsidRPr="000C7039">
        <w:rPr>
          <w:highlight w:val="yellow"/>
        </w:rPr>
        <w:t>í</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granted her wish, and he was joined in wedlock with </w:t>
      </w:r>
      <w:r w:rsidRPr="00627ED1">
        <w:rPr>
          <w:highlight w:val="yellow"/>
        </w:rPr>
        <w:t>Fur</w:t>
      </w:r>
      <w:r w:rsidR="00C57E99" w:rsidRPr="000C7039">
        <w:rPr>
          <w:highlight w:val="yellow"/>
        </w:rPr>
        <w:t>úí</w:t>
      </w:r>
      <w:r w:rsidRPr="00627ED1">
        <w:rPr>
          <w:highlight w:val="yellow"/>
        </w:rPr>
        <w:t>yyih</w:t>
      </w:r>
      <w:r w:rsidRPr="00627ED1">
        <w:t xml:space="preserve">, a daughter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token of his appreciation,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promised his aunt, the wife of the </w:t>
      </w:r>
      <w:r w:rsidRPr="00627ED1">
        <w:rPr>
          <w:highlight w:val="yellow"/>
        </w:rPr>
        <w:t>B</w:t>
      </w:r>
      <w:r w:rsidR="00C57E99" w:rsidRPr="000C7039">
        <w:rPr>
          <w:highlight w:val="yellow"/>
        </w:rPr>
        <w:t>á</w:t>
      </w:r>
      <w:r w:rsidRPr="00627ED1">
        <w:rPr>
          <w:highlight w:val="yellow"/>
        </w:rPr>
        <w:t>b</w:t>
      </w:r>
      <w:r w:rsidRPr="00627ED1">
        <w:t xml:space="preserve">, that he would accompany her to the Holy Land if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accepted the proposal for his marriage. However, when the time arrived he left for </w:t>
      </w:r>
      <w:r w:rsidRPr="00627ED1">
        <w:rPr>
          <w:highlight w:val="yellow"/>
        </w:rPr>
        <w:t>ʿAkk</w:t>
      </w:r>
      <w:r w:rsidR="00C57E99" w:rsidRPr="000C7039">
        <w:rPr>
          <w:highlight w:val="yellow"/>
        </w:rPr>
        <w:t>á</w:t>
      </w:r>
      <w:r w:rsidRPr="00627ED1">
        <w:t xml:space="preserve"> alone. Thus he broke his promise and with it the heart of that noble lady. Being unable to travel on her own, she was sorrowful and disconsolate. It is reported that as a result of this cruel treatment, which came to her as a serious blow, she was grief-stricken. Soon her health was impaired and a few months later she passed away.</w:t>
      </w:r>
    </w:p>
    <w:p w14:paraId="596973D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27</w:t>
      </w:r>
      <w:r>
        <w:rPr>
          <w:rStyle w:val="structure"/>
        </w:rPr>
        <w:t>—en_19920000/</w:t>
      </w:r>
      <w:r w:rsidRPr="000D2B16">
        <w:rPr>
          <w:rStyle w:val="structurevisible"/>
        </w:rPr>
        <w:t>&gt;</w:t>
      </w:r>
    </w:p>
    <w:p w14:paraId="3D8ED321" w14:textId="77777777" w:rsidR="00C57E99" w:rsidRDefault="00627ED1" w:rsidP="00C57E99">
      <w:pPr>
        <w:pStyle w:val="Bodycont"/>
      </w:pPr>
      <w:r w:rsidRPr="00627ED1">
        <w:t xml:space="preserve">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and his wife </w:t>
      </w:r>
      <w:r w:rsidRPr="00627ED1">
        <w:rPr>
          <w:highlight w:val="yellow"/>
        </w:rPr>
        <w:t>Fur</w:t>
      </w:r>
      <w:r w:rsidR="00C57E99" w:rsidRPr="000C7039">
        <w:rPr>
          <w:highlight w:val="yellow"/>
        </w:rPr>
        <w:t>úí</w:t>
      </w:r>
      <w:r w:rsidRPr="00627ED1">
        <w:rPr>
          <w:highlight w:val="yellow"/>
        </w:rPr>
        <w:t>yyih</w:t>
      </w:r>
      <w:r w:rsidRPr="00627ED1">
        <w:t xml:space="preserve"> sided with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and rose up in opposition to </w:t>
      </w:r>
      <w:r w:rsidRPr="00627ED1">
        <w:rPr>
          <w:highlight w:val="yellow"/>
        </w:rPr>
        <w:t>ʿAbdu’l-Bah</w:t>
      </w:r>
      <w:r w:rsidR="00C57E99" w:rsidRPr="000C7039">
        <w:rPr>
          <w:highlight w:val="yellow"/>
        </w:rPr>
        <w:t>á</w:t>
      </w:r>
      <w:r w:rsidRPr="00627ED1">
        <w:t xml:space="preserve">. After inflicting much pain upon the Centre of the Covenant for several years,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repented of his iniquitous deeds and the Master forgave him. But his repentance was short-lived; he returned to his den again and resumed his odious activities against the Master. During </w:t>
      </w:r>
      <w:r w:rsidRPr="00627ED1">
        <w:rPr>
          <w:highlight w:val="cyan"/>
        </w:rPr>
        <w:t>Shoghi Effendi’s</w:t>
      </w:r>
      <w:r w:rsidRPr="00627ED1">
        <w:t xml:space="preserve"> ministry, as we shall see, it was the members of his family who were chiefly responsible for delivering the most painful blows upon the person of </w:t>
      </w:r>
      <w:r w:rsidRPr="00627ED1">
        <w:rPr>
          <w:highlight w:val="cyan"/>
        </w:rPr>
        <w:t>Shoghi Effendi</w:t>
      </w:r>
      <w:r w:rsidRPr="00627ED1">
        <w:t>. They caused havoc in the family of the Master and tore it apart altogether.</w:t>
      </w:r>
    </w:p>
    <w:p w14:paraId="2B467DC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28</w:t>
      </w:r>
      <w:r>
        <w:rPr>
          <w:rStyle w:val="structure"/>
        </w:rPr>
        <w:t>—en_19920000/</w:t>
      </w:r>
      <w:r w:rsidRPr="000D2B16">
        <w:rPr>
          <w:rStyle w:val="structurevisible"/>
        </w:rPr>
        <w:t>&gt;</w:t>
      </w:r>
    </w:p>
    <w:p w14:paraId="4A53ADCE" w14:textId="77777777" w:rsidR="00C57E99" w:rsidRDefault="00C57E99" w:rsidP="00C57E99">
      <w:pPr>
        <w:pStyle w:val="Bodynewtheme"/>
      </w:pPr>
      <w:r w:rsidRPr="000C7039">
        <w:rPr>
          <w:highlight w:val="yellow"/>
        </w:rPr>
        <w:t>ʿ</w:t>
      </w:r>
      <w:r w:rsidR="00627ED1" w:rsidRPr="00627ED1">
        <w:rPr>
          <w:highlight w:val="yellow"/>
        </w:rPr>
        <w:t>Abdu’l-Bah</w:t>
      </w:r>
      <w:r w:rsidRPr="000C7039">
        <w:rPr>
          <w:highlight w:val="yellow"/>
        </w:rPr>
        <w:t>á</w:t>
      </w:r>
      <w:r w:rsidR="00627ED1" w:rsidRPr="00627ED1">
        <w:t xml:space="preserve"> was survived by His sister, the Greatest Holy Leaf; His wife </w:t>
      </w:r>
      <w:r w:rsidR="00627ED1" w:rsidRPr="00627ED1">
        <w:rPr>
          <w:highlight w:val="yellow"/>
        </w:rPr>
        <w:t>Mun</w:t>
      </w:r>
      <w:r w:rsidRPr="000C7039">
        <w:rPr>
          <w:highlight w:val="yellow"/>
        </w:rPr>
        <w:t>í</w:t>
      </w:r>
      <w:r w:rsidR="00627ED1" w:rsidRPr="00627ED1">
        <w:rPr>
          <w:highlight w:val="yellow"/>
        </w:rPr>
        <w:t xml:space="preserve">rih </w:t>
      </w:r>
      <w:r w:rsidRPr="000C7039">
        <w:rPr>
          <w:highlight w:val="yellow"/>
        </w:rPr>
        <w:t>á</w:t>
      </w:r>
      <w:r w:rsidR="00627ED1" w:rsidRPr="00627ED1">
        <w:rPr>
          <w:highlight w:val="yellow"/>
        </w:rPr>
        <w:t>num</w:t>
      </w:r>
      <w:r w:rsidR="00627ED1" w:rsidRPr="00627ED1">
        <w:t>; His four daughters and their families.</w:t>
      </w:r>
    </w:p>
    <w:p w14:paraId="073F9D5E"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29</w:t>
      </w:r>
      <w:r>
        <w:rPr>
          <w:rStyle w:val="structure"/>
        </w:rPr>
        <w:t>—en_19920000/</w:t>
      </w:r>
      <w:r w:rsidRPr="000D2B16">
        <w:rPr>
          <w:rStyle w:val="structurevisible"/>
        </w:rPr>
        <w:t>&gt;</w:t>
      </w:r>
    </w:p>
    <w:p w14:paraId="2E84D759" w14:textId="77777777" w:rsidR="00C57E99" w:rsidRDefault="00627ED1" w:rsidP="00C57E99">
      <w:pPr>
        <w:pStyle w:val="Bodycont"/>
      </w:pPr>
      <w:r w:rsidRPr="00627ED1">
        <w:t xml:space="preserve">The Greatest Holy Leaf, the most distinguished member of the Holy Family and the most outstanding woman in the Dispensation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passed away in 1932. In previous chapters reference has been made to her glorious life of exemplary service to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as we have already stated, her passing brought untold sorrow to </w:t>
      </w:r>
      <w:r w:rsidRPr="00627ED1">
        <w:rPr>
          <w:highlight w:val="cyan"/>
        </w:rPr>
        <w:t>Shoghi Effendi</w:t>
      </w:r>
      <w:r w:rsidRPr="00627ED1">
        <w:t xml:space="preserve"> and broke his heart forever. He built a befitting monument over her resting place in the vicinity of the Shrine of the </w:t>
      </w:r>
      <w:r w:rsidRPr="00627ED1">
        <w:rPr>
          <w:highlight w:val="yellow"/>
        </w:rPr>
        <w:t>B</w:t>
      </w:r>
      <w:r w:rsidR="00C57E99" w:rsidRPr="000C7039">
        <w:rPr>
          <w:highlight w:val="yellow"/>
        </w:rPr>
        <w:t>á</w:t>
      </w:r>
      <w:r w:rsidRPr="00627ED1">
        <w:rPr>
          <w:highlight w:val="yellow"/>
        </w:rPr>
        <w:t>b</w:t>
      </w:r>
      <w:r w:rsidRPr="00627ED1">
        <w:t xml:space="preserve"> on Mount Carmel.</w:t>
      </w:r>
    </w:p>
    <w:p w14:paraId="39462DA6"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30</w:t>
      </w:r>
      <w:r>
        <w:rPr>
          <w:rStyle w:val="structure"/>
        </w:rPr>
        <w:t>—en_19920000/</w:t>
      </w:r>
      <w:r w:rsidRPr="000D2B16">
        <w:rPr>
          <w:rStyle w:val="structurevisible"/>
        </w:rPr>
        <w:t>&gt;</w:t>
      </w:r>
    </w:p>
    <w:p w14:paraId="54521B9C" w14:textId="77777777" w:rsidR="00C57E99" w:rsidRDefault="00627ED1" w:rsidP="00C57E99">
      <w:pPr>
        <w:pStyle w:val="Bodycont"/>
      </w:pP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the consort of </w:t>
      </w:r>
      <w:r w:rsidRPr="00627ED1">
        <w:rPr>
          <w:highlight w:val="yellow"/>
        </w:rPr>
        <w:t>ʿAbdu’l-Bah</w:t>
      </w:r>
      <w:r w:rsidR="00C57E99" w:rsidRPr="000C7039">
        <w:rPr>
          <w:highlight w:val="yellow"/>
        </w:rPr>
        <w:t>á</w:t>
      </w:r>
      <w:r w:rsidRPr="00627ED1">
        <w:t>, came from a noble family</w:t>
      </w:r>
      <w:r w:rsidRPr="00627ED1">
        <w:rPr>
          <w:rStyle w:val="FootnoteReference"/>
        </w:rPr>
        <w:footnoteReference w:id="552"/>
      </w:r>
      <w:r w:rsidRPr="00627ED1">
        <w:t xml:space="preserve"> in Persia. Their marriage took place in 1872 in </w:t>
      </w:r>
      <w:r w:rsidRPr="00627ED1">
        <w:rPr>
          <w:highlight w:val="yellow"/>
        </w:rPr>
        <w:t>ʿAkk</w:t>
      </w:r>
      <w:r w:rsidR="00C57E99" w:rsidRPr="000C7039">
        <w:rPr>
          <w:highlight w:val="yellow"/>
        </w:rPr>
        <w:t>á</w:t>
      </w:r>
      <w:r w:rsidRPr="00627ED1">
        <w:t xml:space="preserve"> at the command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served the Master with great devotion, and has paid the following tribute to His memory:</w:t>
      </w:r>
      <w:r w:rsidRPr="00627ED1">
        <w:rPr>
          <w:rStyle w:val="structurepagenumber"/>
        </w:rPr>
        <w:t xml:space="preserve"> &lt;page 358</w:t>
      </w:r>
      <w:r w:rsidR="00B777C2">
        <w:rPr>
          <w:rStyle w:val="structurepagenumber"/>
        </w:rPr>
        <w:t>/&gt;</w:t>
      </w:r>
      <w:r w:rsidR="00C57E99">
        <w:t xml:space="preserve"> </w:t>
      </w:r>
    </w:p>
    <w:p w14:paraId="6CFA157F"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31</w:t>
      </w:r>
      <w:r>
        <w:rPr>
          <w:rStyle w:val="structure"/>
        </w:rPr>
        <w:t>—en_19920000/</w:t>
      </w:r>
      <w:r w:rsidRPr="000D2B16">
        <w:rPr>
          <w:rStyle w:val="structurevisible"/>
        </w:rPr>
        <w:t>&gt;</w:t>
      </w:r>
    </w:p>
    <w:p w14:paraId="5117A392" w14:textId="77777777" w:rsidR="00C57E99" w:rsidRDefault="00C57E99" w:rsidP="00C57E99">
      <w:pPr>
        <w:pStyle w:val="Quote1st"/>
      </w:pPr>
      <w:r w:rsidRPr="00247C4D">
        <w:rPr>
          <w:rStyle w:val="structurevisible"/>
        </w:rPr>
        <w:t>&lt;</w:t>
      </w:r>
      <w:r w:rsidRPr="00247C4D">
        <w:rPr>
          <w:rStyle w:val="structure"/>
        </w:rPr>
        <w:t>cit Munirih_%►%_%_%►%_%_%—en_%—%_%</w:t>
      </w:r>
      <w:r w:rsidRPr="00247C4D">
        <w:rPr>
          <w:rStyle w:val="structurevisible"/>
        </w:rPr>
        <w:t>&gt;</w:t>
      </w:r>
      <w:r>
        <w:rPr>
          <w:rStyle w:val="quoteknownauthor"/>
        </w:rPr>
        <w:t>»</w:t>
      </w:r>
      <w:r w:rsidR="00627ED1" w:rsidRPr="00627ED1">
        <w:rPr>
          <w:rStyle w:val="quoteknownauthor"/>
        </w:rPr>
        <w:t>If I were to write the details of the fifty years of my association with the beloved of the world, of His love, His mercy and bounty, I would need fifty years more of time and opportunity in order to write it; yet, if the seas of the world were turned into ink and the leaves of the forest into paper, I would not render adequate justice to the subject.</w:t>
      </w:r>
      <w:r>
        <w:rPr>
          <w:rStyle w:val="quoteknownauthor"/>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53"/>
      </w:r>
    </w:p>
    <w:p w14:paraId="12EAEA63"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32</w:t>
      </w:r>
      <w:r>
        <w:rPr>
          <w:rStyle w:val="structure"/>
        </w:rPr>
        <w:t>—en_19920000/</w:t>
      </w:r>
      <w:r w:rsidRPr="000D2B16">
        <w:rPr>
          <w:rStyle w:val="structurevisible"/>
        </w:rPr>
        <w:t>&gt;</w:t>
      </w:r>
    </w:p>
    <w:p w14:paraId="592EA357" w14:textId="77777777" w:rsidR="00C57E99" w:rsidRDefault="00627ED1" w:rsidP="00C57E99">
      <w:pPr>
        <w:pStyle w:val="Bodyafterquote"/>
      </w:pPr>
      <w:r w:rsidRPr="00627ED1">
        <w:rPr>
          <w:highlight w:val="yellow"/>
        </w:rPr>
        <w:t>Mun</w:t>
      </w:r>
      <w:r w:rsidR="00C57E99" w:rsidRPr="000C7039">
        <w:rPr>
          <w:highlight w:val="yellow"/>
        </w:rPr>
        <w:t>í</w:t>
      </w:r>
      <w:r w:rsidRPr="00627ED1">
        <w:rPr>
          <w:highlight w:val="yellow"/>
        </w:rPr>
        <w:t xml:space="preserve">rih </w:t>
      </w:r>
      <w:r w:rsidR="00C57E99" w:rsidRPr="000C7039">
        <w:rPr>
          <w:highlight w:val="yellow"/>
        </w:rPr>
        <w:t>á</w:t>
      </w:r>
      <w:r w:rsidRPr="00627ED1">
        <w:rPr>
          <w:highlight w:val="yellow"/>
        </w:rPr>
        <w:t>num</w:t>
      </w:r>
      <w:r w:rsidRPr="00627ED1">
        <w:t xml:space="preserve"> passed away in 1938. Her resting place is in close proximity to that of the Greatest Holy Leaf. </w:t>
      </w:r>
      <w:r w:rsidRPr="00627ED1">
        <w:rPr>
          <w:highlight w:val="cyan"/>
        </w:rPr>
        <w:t>Shoghi Effendi</w:t>
      </w:r>
      <w:r w:rsidRPr="00627ED1">
        <w:t xml:space="preserve"> sent the following cable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following her death:</w:t>
      </w:r>
    </w:p>
    <w:p w14:paraId="6D3D3677"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33</w:t>
      </w:r>
      <w:r>
        <w:rPr>
          <w:rStyle w:val="structure"/>
        </w:rPr>
        <w:t>—en_19920000/</w:t>
      </w:r>
      <w:r w:rsidRPr="000D2B16">
        <w:rPr>
          <w:rStyle w:val="structurevisible"/>
        </w:rPr>
        <w:t>&gt;</w:t>
      </w:r>
    </w:p>
    <w:p w14:paraId="605F68B7" w14:textId="77777777" w:rsidR="00E67803" w:rsidRDefault="00C57E99">
      <w:pPr>
        <w:pStyle w:val="Quotecable0"/>
        <w:rPr>
          <w:rStyle w:val="quotebahaiscripture"/>
          <w:iCs/>
        </w:rPr>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Holy Mother </w:t>
      </w:r>
      <w:r w:rsidR="00627ED1" w:rsidRPr="00627ED1">
        <w:rPr>
          <w:rStyle w:val="quotebahaiscripture"/>
          <w:highlight w:val="yellow"/>
        </w:rPr>
        <w:t>Mun</w:t>
      </w:r>
      <w:r w:rsidR="00DF5AA5">
        <w:rPr>
          <w:rStyle w:val="quotebahaiscripture"/>
          <w:highlight w:val="yellow"/>
        </w:rPr>
        <w:t>í</w:t>
      </w:r>
      <w:r w:rsidR="00627ED1" w:rsidRPr="00627ED1">
        <w:rPr>
          <w:rStyle w:val="quotebahaiscripture"/>
          <w:highlight w:val="yellow"/>
        </w:rPr>
        <w:t xml:space="preserve">rih </w:t>
      </w:r>
      <w:r w:rsidR="00116523">
        <w:rPr>
          <w:rStyle w:val="quotebahaiscripture"/>
          <w:highlight w:val="yellow"/>
        </w:rPr>
        <w:t></w:t>
      </w:r>
      <w:r w:rsidR="00DF5AA5">
        <w:rPr>
          <w:rStyle w:val="quotebahaiscripture"/>
          <w:rFonts w:hint="eastAsia"/>
          <w:highlight w:val="yellow"/>
        </w:rPr>
        <w:t>á</w:t>
      </w:r>
      <w:r w:rsidR="00627ED1" w:rsidRPr="00627ED1">
        <w:rPr>
          <w:rStyle w:val="quotebahaiscripture"/>
          <w:highlight w:val="yellow"/>
        </w:rPr>
        <w:t>num</w:t>
      </w:r>
      <w:r w:rsidR="00627ED1" w:rsidRPr="00627ED1">
        <w:rPr>
          <w:rStyle w:val="quotebahaiscripture"/>
        </w:rPr>
        <w:t xml:space="preserve"> ascended </w:t>
      </w:r>
      <w:r w:rsidR="00627ED1" w:rsidRPr="00627ED1">
        <w:rPr>
          <w:rStyle w:val="quotebahaiscripture"/>
          <w:highlight w:val="yellow"/>
        </w:rPr>
        <w:t>Abh</w:t>
      </w:r>
      <w:r w:rsidR="00DF5AA5">
        <w:rPr>
          <w:rStyle w:val="quotebahaiscripture"/>
          <w:highlight w:val="yellow"/>
        </w:rPr>
        <w:t>á</w:t>
      </w:r>
      <w:r w:rsidR="00627ED1" w:rsidRPr="00627ED1">
        <w:rPr>
          <w:rStyle w:val="quotebahaiscripture"/>
        </w:rPr>
        <w:t xml:space="preserve"> Kingdom. With sorrowful hearts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highlight w:val="yellow"/>
        </w:rPr>
        <w:t>s</w:t>
      </w:r>
      <w:r w:rsidR="00627ED1" w:rsidRPr="00627ED1">
        <w:rPr>
          <w:rStyle w:val="quotebahaiscripture"/>
        </w:rPr>
        <w:t xml:space="preserve"> world over recall divers phases her rich eventful life marked by unique services darkest days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life. All </w:t>
      </w:r>
      <w:r w:rsidR="00627ED1" w:rsidRPr="00627ED1">
        <w:rPr>
          <w:rStyle w:val="quotebahaiscripture"/>
          <w:highlight w:val="yellow"/>
        </w:rPr>
        <w:t>Ri</w:t>
      </w:r>
      <w:r w:rsidR="00DF5AA5">
        <w:rPr>
          <w:rStyle w:val="quotebahaiscripture"/>
          <w:highlight w:val="yellow"/>
        </w:rPr>
        <w:t>ḍ</w:t>
      </w:r>
      <w:r w:rsidR="00627ED1" w:rsidRPr="00627ED1">
        <w:rPr>
          <w:rStyle w:val="quotebahaiscripture"/>
          <w:highlight w:val="yellow"/>
        </w:rPr>
        <w:t>v</w:t>
      </w:r>
      <w:r w:rsidR="00DF5AA5">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festivities suspended. Advise Convention delegates devote special session her memory hold befitting gathering Auditorium </w:t>
      </w:r>
      <w:r w:rsidR="00627ED1" w:rsidRPr="00627ED1">
        <w:rPr>
          <w:rStyle w:val="quotebahaiscripture"/>
          <w:highlight w:val="yellow"/>
        </w:rPr>
        <w:t>Ma</w:t>
      </w:r>
      <w:r w:rsidR="00116523">
        <w:rPr>
          <w:rStyle w:val="quotebahaiscripture"/>
          <w:highlight w:val="yellow"/>
        </w:rPr>
        <w:t></w:t>
      </w:r>
      <w:r w:rsidR="00627ED1" w:rsidRPr="00627ED1">
        <w:rPr>
          <w:rStyle w:val="quotebahaiscripture"/>
          <w:highlight w:val="yellow"/>
        </w:rPr>
        <w:t>riqu</w:t>
      </w:r>
      <w:r w:rsidR="00DF5AA5">
        <w:rPr>
          <w:rStyle w:val="quotebahaiscripture"/>
          <w:highlight w:val="yellow"/>
        </w:rPr>
        <w:t>’</w:t>
      </w:r>
      <w:r w:rsidR="00627ED1" w:rsidRPr="00627ED1">
        <w:rPr>
          <w:rStyle w:val="quotebahaiscripture"/>
          <w:highlight w:val="yellow"/>
        </w:rPr>
        <w:t>l-A</w:t>
      </w:r>
      <w:r w:rsidR="00116523">
        <w:rPr>
          <w:rStyle w:val="quotebahaiscripture"/>
          <w:highlight w:val="yellow"/>
        </w:rPr>
        <w:t></w:t>
      </w:r>
      <w:r w:rsidR="00627ED1" w:rsidRPr="00627ED1">
        <w:rPr>
          <w:rStyle w:val="quotebahaiscripture"/>
          <w:highlight w:val="yellow"/>
        </w:rPr>
        <w:t>k</w:t>
      </w:r>
      <w:r w:rsidR="00DF5AA5">
        <w:rPr>
          <w:rStyle w:val="quotebahaiscripture"/>
          <w:highlight w:val="yellow"/>
        </w:rPr>
        <w:t>á</w:t>
      </w:r>
      <w:r w:rsidR="00627ED1" w:rsidRPr="00627ED1">
        <w:rPr>
          <w:rStyle w:val="quotebahaiscripture"/>
          <w:highlight w:val="yellow"/>
        </w:rPr>
        <w:t>r</w:t>
      </w:r>
      <w:r w:rsidR="00627ED1" w:rsidRPr="00627ED1">
        <w:rPr>
          <w:rStyle w:val="quotebahaiscripture"/>
        </w:rPr>
        <w:t>.</w:t>
      </w:r>
      <w:r w:rsidR="00DF5AA5">
        <w:rPr>
          <w:rStyle w:val="quotebahaiscripture"/>
        </w:rPr>
        <w:t>«</w:t>
      </w:r>
      <w:r w:rsidRPr="00247C4D">
        <w:rPr>
          <w:rStyle w:val="structurevisible"/>
        </w:rPr>
        <w:t>&lt;/</w:t>
      </w:r>
      <w:r w:rsidRPr="00247C4D">
        <w:rPr>
          <w:rStyle w:val="structure"/>
        </w:rPr>
        <w:t>cit</w:t>
      </w:r>
      <w:r w:rsidRPr="00247C4D">
        <w:rPr>
          <w:rStyle w:val="structurevisible"/>
        </w:rPr>
        <w:t>&gt;</w:t>
      </w:r>
    </w:p>
    <w:p w14:paraId="47412D7D"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34</w:t>
      </w:r>
      <w:r>
        <w:rPr>
          <w:rStyle w:val="structure"/>
        </w:rPr>
        <w:t>—en_19920000/</w:t>
      </w:r>
      <w:r w:rsidRPr="000D2B16">
        <w:rPr>
          <w:rStyle w:val="structurevisible"/>
        </w:rPr>
        <w:t>&gt;</w:t>
      </w:r>
    </w:p>
    <w:p w14:paraId="2A7AFBAA"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had four surviving daughters; they were all married and between them had fourteen children. </w:t>
      </w:r>
      <w:r w:rsidR="00627ED1" w:rsidRPr="00627ED1">
        <w:rPr>
          <w:highlight w:val="cyan"/>
        </w:rPr>
        <w:t>Shoghi Effendi</w:t>
      </w:r>
      <w:r w:rsidR="00627ED1" w:rsidRPr="00627ED1">
        <w:t xml:space="preserve"> was the eldest grandchild of the Master. The remaining thirteen, one by one, rebelled against </w:t>
      </w:r>
      <w:r w:rsidR="00627ED1" w:rsidRPr="00627ED1">
        <w:rPr>
          <w:highlight w:val="cyan"/>
        </w:rPr>
        <w:t>Shoghi Effendi</w:t>
      </w:r>
      <w:r w:rsidR="00627ED1" w:rsidRPr="00627ED1">
        <w:t xml:space="preserve"> and were expelled from the Faith. The other members of the family were likewise disobedient to </w:t>
      </w:r>
      <w:r w:rsidR="00627ED1" w:rsidRPr="00627ED1">
        <w:rPr>
          <w:highlight w:val="cyan"/>
        </w:rPr>
        <w:t>Shoghi Effendi</w:t>
      </w:r>
      <w:r w:rsidR="00627ED1" w:rsidRPr="00627ED1">
        <w:t>; in some cases, he announced them as Covenant-breakers, in others he remained silent about their status.</w:t>
      </w:r>
    </w:p>
    <w:p w14:paraId="4B1567C6"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35</w:t>
      </w:r>
      <w:r>
        <w:rPr>
          <w:rStyle w:val="structure"/>
        </w:rPr>
        <w:t>—en_19920000/</w:t>
      </w:r>
      <w:r w:rsidRPr="000D2B16">
        <w:rPr>
          <w:rStyle w:val="structurevisible"/>
        </w:rPr>
        <w:t>&gt;</w:t>
      </w:r>
    </w:p>
    <w:p w14:paraId="0F3AE78E" w14:textId="77777777" w:rsidR="00C57E99" w:rsidRDefault="00627ED1" w:rsidP="00C57E99">
      <w:pPr>
        <w:pStyle w:val="Bodycont"/>
      </w:pPr>
      <w:r w:rsidRPr="00627ED1">
        <w:t xml:space="preserve">The eldest daughter of </w:t>
      </w:r>
      <w:r w:rsidRPr="00627ED1">
        <w:rPr>
          <w:highlight w:val="yellow"/>
        </w:rPr>
        <w:t>ʿAbdu’l-Bah</w:t>
      </w:r>
      <w:r w:rsidR="00C57E99" w:rsidRPr="000C7039">
        <w:rPr>
          <w:highlight w:val="yellow"/>
        </w:rPr>
        <w:t>á</w:t>
      </w:r>
      <w:r w:rsidRPr="00627ED1">
        <w:t xml:space="preserve"> was </w:t>
      </w:r>
      <w:r w:rsidR="00C57E99" w:rsidRPr="00163722">
        <w:rPr>
          <w:highlight w:val="yellow"/>
        </w:rPr>
        <w:t>Ḍí</w:t>
      </w:r>
      <w:r w:rsidRPr="00627ED1">
        <w:rPr>
          <w:highlight w:val="yellow"/>
        </w:rPr>
        <w:t>y</w:t>
      </w:r>
      <w:r w:rsidR="00C57E99" w:rsidRPr="00163722">
        <w:rPr>
          <w:highlight w:val="yellow"/>
        </w:rPr>
        <w:t>á</w:t>
      </w:r>
      <w:r w:rsidRPr="00627ED1">
        <w:rPr>
          <w:highlight w:val="yellow"/>
        </w:rPr>
        <w:t>’</w:t>
      </w:r>
      <w:r w:rsidR="00C57E99" w:rsidRPr="00163722">
        <w:rPr>
          <w:highlight w:val="yellow"/>
        </w:rPr>
        <w:t>í</w:t>
      </w:r>
      <w:r w:rsidRPr="00627ED1">
        <w:rPr>
          <w:highlight w:val="yellow"/>
        </w:rPr>
        <w:t xml:space="preserve">yyih </w:t>
      </w:r>
      <w:r w:rsidR="00C57E99" w:rsidRPr="00163722">
        <w:rPr>
          <w:highlight w:val="yellow"/>
        </w:rPr>
        <w:t>á</w:t>
      </w:r>
      <w:r w:rsidRPr="00627ED1">
        <w:rPr>
          <w:highlight w:val="yellow"/>
        </w:rPr>
        <w:t>num</w:t>
      </w:r>
      <w:r w:rsidRPr="00627ED1">
        <w:t xml:space="preserve"> who married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H</w:t>
      </w:r>
      <w:r w:rsidR="00C57E99" w:rsidRPr="000C7039">
        <w:rPr>
          <w:highlight w:val="yellow"/>
        </w:rPr>
        <w:t>á</w:t>
      </w:r>
      <w:r w:rsidRPr="00627ED1">
        <w:rPr>
          <w:highlight w:val="yellow"/>
        </w:rPr>
        <w:t>d</w:t>
      </w:r>
      <w:r w:rsidR="00C57E99" w:rsidRPr="000C7039">
        <w:rPr>
          <w:highlight w:val="yellow"/>
        </w:rPr>
        <w:t>í</w:t>
      </w:r>
      <w:r w:rsidRPr="00627ED1">
        <w:t xml:space="preserve">, an </w:t>
      </w:r>
      <w:r w:rsidRPr="00627ED1">
        <w:rPr>
          <w:highlight w:val="yellow"/>
        </w:rPr>
        <w:t>Afn</w:t>
      </w:r>
      <w:r w:rsidR="00C57E99" w:rsidRPr="000C7039">
        <w:rPr>
          <w:highlight w:val="yellow"/>
        </w:rPr>
        <w:t>á</w:t>
      </w:r>
      <w:r w:rsidRPr="00627ED1">
        <w:rPr>
          <w:highlight w:val="yellow"/>
        </w:rPr>
        <w:t>n</w:t>
      </w:r>
      <w:r w:rsidRPr="00627ED1">
        <w:t xml:space="preserve"> and a grandson of </w:t>
      </w:r>
      <w:r w:rsidR="00C57E99" w:rsidRPr="00163722">
        <w:rPr>
          <w:highlight w:val="yellow"/>
        </w:rPr>
        <w:t>Ḥá</w:t>
      </w:r>
      <w:r w:rsidRPr="00627ED1">
        <w:rPr>
          <w:highlight w:val="yellow"/>
        </w:rPr>
        <w:t>j</w:t>
      </w:r>
      <w:r w:rsidR="00C57E99" w:rsidRPr="00163722">
        <w:rPr>
          <w:highlight w:val="yellow"/>
        </w:rPr>
        <w:t>í</w:t>
      </w:r>
      <w:r w:rsidRPr="00627ED1">
        <w:rPr>
          <w:highlight w:val="yellow"/>
        </w:rPr>
        <w:t xml:space="preserve"> M</w:t>
      </w:r>
      <w:r w:rsidR="00C57E99" w:rsidRPr="00163722">
        <w:rPr>
          <w:highlight w:val="yellow"/>
        </w:rPr>
        <w:t>í</w:t>
      </w:r>
      <w:r w:rsidRPr="00627ED1">
        <w:rPr>
          <w:highlight w:val="yellow"/>
        </w:rPr>
        <w:t>rz</w:t>
      </w:r>
      <w:r w:rsidR="00C57E99" w:rsidRPr="00163722">
        <w:rPr>
          <w:highlight w:val="yellow"/>
        </w:rPr>
        <w:t>á</w:t>
      </w:r>
      <w:r w:rsidRPr="00627ED1">
        <w:rPr>
          <w:highlight w:val="yellow"/>
        </w:rPr>
        <w:t xml:space="preserve"> Abu’l-Q</w:t>
      </w:r>
      <w:r w:rsidR="00C57E99" w:rsidRPr="00163722">
        <w:rPr>
          <w:highlight w:val="yellow"/>
        </w:rPr>
        <w:t>á</w:t>
      </w:r>
      <w:r w:rsidRPr="00627ED1">
        <w:rPr>
          <w:highlight w:val="yellow"/>
        </w:rPr>
        <w:t>sim</w:t>
      </w:r>
      <w:r w:rsidRPr="00627ED1">
        <w:t xml:space="preserve">, the other brother of the wife of the </w:t>
      </w:r>
      <w:r w:rsidRPr="00627ED1">
        <w:rPr>
          <w:highlight w:val="yellow"/>
        </w:rPr>
        <w:t>B</w:t>
      </w:r>
      <w:r w:rsidR="00C57E99" w:rsidRPr="000C7039">
        <w:rPr>
          <w:highlight w:val="yellow"/>
        </w:rPr>
        <w:t>á</w:t>
      </w:r>
      <w:r w:rsidRPr="00627ED1">
        <w:rPr>
          <w:highlight w:val="yellow"/>
        </w:rPr>
        <w:t>b</w:t>
      </w:r>
      <w:r w:rsidRPr="00627ED1">
        <w:t>.</w:t>
      </w:r>
      <w:r w:rsidRPr="00627ED1">
        <w:rPr>
          <w:rStyle w:val="FootnoteReference"/>
        </w:rPr>
        <w:footnoteReference w:id="554"/>
      </w:r>
      <w:r w:rsidRPr="00627ED1">
        <w:t xml:space="preserve"> This marriage brought forth three sons: </w:t>
      </w:r>
      <w:r w:rsidRPr="00627ED1">
        <w:rPr>
          <w:highlight w:val="cyan"/>
        </w:rPr>
        <w:t>Shoghi Effendi</w:t>
      </w:r>
      <w:r w:rsidRPr="00627ED1">
        <w:t xml:space="preserve">, </w:t>
      </w:r>
      <w:r w:rsidR="00C57E99" w:rsidRPr="000C7039">
        <w:rPr>
          <w:highlight w:val="yellow"/>
        </w:rPr>
        <w:t>Ḥ</w:t>
      </w:r>
      <w:r w:rsidRPr="00627ED1">
        <w:rPr>
          <w:highlight w:val="yellow"/>
        </w:rPr>
        <w:t>usayn</w:t>
      </w:r>
      <w:r w:rsidRPr="00627ED1">
        <w:t xml:space="preserve"> and </w:t>
      </w:r>
      <w:r w:rsidRPr="00627ED1">
        <w:rPr>
          <w:highlight w:val="yellow"/>
        </w:rPr>
        <w:t>Ri</w:t>
      </w:r>
      <w:r w:rsidR="00C57E99" w:rsidRPr="00B800E6">
        <w:rPr>
          <w:highlight w:val="yellow"/>
        </w:rPr>
        <w:t>á</w:t>
      </w:r>
      <w:r w:rsidRPr="00627ED1">
        <w:rPr>
          <w:highlight w:val="yellow"/>
        </w:rPr>
        <w:t>z</w:t>
      </w:r>
      <w:r w:rsidRPr="00627ED1">
        <w:t xml:space="preserve">; and two daughters: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and </w:t>
      </w:r>
      <w:r w:rsidRPr="00627ED1">
        <w:rPr>
          <w:highlight w:val="yellow"/>
        </w:rPr>
        <w:t>Mehrang</w:t>
      </w:r>
      <w:r w:rsidR="00C57E99" w:rsidRPr="00B800E6">
        <w:rPr>
          <w:highlight w:val="yellow"/>
        </w:rPr>
        <w:t>í</w:t>
      </w:r>
      <w:r w:rsidRPr="00627ED1">
        <w:rPr>
          <w:highlight w:val="yellow"/>
        </w:rPr>
        <w:t>z</w:t>
      </w:r>
      <w:r w:rsidRPr="00627ED1">
        <w:t xml:space="preserve">. Their family name was </w:t>
      </w:r>
      <w:r w:rsidRPr="00627ED1">
        <w:rPr>
          <w:highlight w:val="yellow"/>
        </w:rPr>
        <w:t>Rabb</w:t>
      </w:r>
      <w:r w:rsidR="00C57E99" w:rsidRPr="000C7039">
        <w:rPr>
          <w:highlight w:val="yellow"/>
        </w:rPr>
        <w:t>á</w:t>
      </w:r>
      <w:r w:rsidRPr="00627ED1">
        <w:rPr>
          <w:highlight w:val="yellow"/>
        </w:rPr>
        <w:t>n</w:t>
      </w:r>
      <w:r w:rsidR="00C57E99" w:rsidRPr="00B800E6">
        <w:rPr>
          <w:highlight w:val="darkYellow"/>
        </w:rPr>
        <w:t>i</w:t>
      </w:r>
      <w:r w:rsidRPr="00627ED1">
        <w:t xml:space="preserve">, a name given them by </w:t>
      </w:r>
      <w:r w:rsidRPr="00627ED1">
        <w:rPr>
          <w:highlight w:val="yellow"/>
        </w:rPr>
        <w:t>ʿAbdu’l-Bah</w:t>
      </w:r>
      <w:r w:rsidR="00C57E99" w:rsidRPr="000C7039">
        <w:rPr>
          <w:highlight w:val="yellow"/>
        </w:rPr>
        <w:t>á</w:t>
      </w:r>
      <w:r w:rsidRPr="00627ED1">
        <w:t>.</w:t>
      </w:r>
    </w:p>
    <w:p w14:paraId="61D1F725" w14:textId="77777777" w:rsidR="00C57E99" w:rsidRPr="000D2B16" w:rsidRDefault="00C57E99" w:rsidP="00C57E99">
      <w:pPr>
        <w:pStyle w:val="ParCountercont"/>
        <w:framePr w:wrap="notBeside"/>
        <w:rPr>
          <w:rFonts w:eastAsia="Calibri"/>
        </w:rPr>
      </w:pPr>
      <w:r w:rsidRPr="000D2B16">
        <w:rPr>
          <w:rStyle w:val="structurevisible"/>
        </w:rPr>
        <w:t>&lt;</w:t>
      </w:r>
      <w:r>
        <w:rPr>
          <w:rStyle w:val="structure"/>
        </w:rPr>
        <w:t>par TaherzadehA_Covenant_</w:t>
      </w:r>
      <w:r w:rsidRPr="000D2B16">
        <w:rPr>
          <w:rStyle w:val="structureparIDchapcounter"/>
        </w:rPr>
        <w:t>32:</w:t>
      </w:r>
      <w:r w:rsidRPr="000D2B16">
        <w:rPr>
          <w:rStyle w:val="structureparIDparcounter"/>
        </w:rPr>
        <w:t>36</w:t>
      </w:r>
      <w:r>
        <w:rPr>
          <w:rStyle w:val="structure"/>
        </w:rPr>
        <w:t>—en_19920000/</w:t>
      </w:r>
      <w:r w:rsidRPr="000D2B16">
        <w:rPr>
          <w:rStyle w:val="structurevisible"/>
        </w:rPr>
        <w:t>&gt;</w:t>
      </w:r>
    </w:p>
    <w:p w14:paraId="4F0327FF" w14:textId="77777777" w:rsidR="00C57E99" w:rsidRDefault="00C57E99" w:rsidP="001B54C5">
      <w:pPr>
        <w:pStyle w:val="Bodycont"/>
      </w:pPr>
      <w:r w:rsidRPr="00767854">
        <w:rPr>
          <w:highlight w:val="green"/>
        </w:rPr>
        <w:t>Ṭ</w:t>
      </w:r>
      <w:r w:rsidRPr="00B800E6">
        <w:rPr>
          <w:highlight w:val="darkYellow"/>
        </w:rPr>
        <w:t>u</w:t>
      </w:r>
      <w:r w:rsidR="00627ED1" w:rsidRPr="00627ED1">
        <w:rPr>
          <w:highlight w:val="green"/>
        </w:rPr>
        <w:t>b</w:t>
      </w:r>
      <w:r w:rsidRPr="00767854">
        <w:rPr>
          <w:highlight w:val="green"/>
        </w:rPr>
        <w:t>á</w:t>
      </w:r>
      <w:r w:rsidR="00627ED1" w:rsidRPr="00627ED1">
        <w:rPr>
          <w:highlight w:val="green"/>
        </w:rPr>
        <w:t xml:space="preserve"> </w:t>
      </w:r>
      <w:r w:rsidRPr="00767854">
        <w:rPr>
          <w:highlight w:val="green"/>
        </w:rPr>
        <w:t>á</w:t>
      </w:r>
      <w:r w:rsidR="00627ED1" w:rsidRPr="00627ED1">
        <w:rPr>
          <w:highlight w:val="green"/>
        </w:rPr>
        <w:t>num</w:t>
      </w:r>
      <w:r w:rsidR="00627ED1" w:rsidRPr="00627ED1">
        <w:t xml:space="preserve"> married </w:t>
      </w:r>
      <w:r w:rsidR="00627ED1" w:rsidRPr="00627ED1">
        <w:rPr>
          <w:highlight w:val="yellow"/>
        </w:rPr>
        <w:t>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Mu</w:t>
      </w:r>
      <w:r w:rsidRPr="000C7039">
        <w:rPr>
          <w:highlight w:val="yellow"/>
        </w:rPr>
        <w:t>ḥ</w:t>
      </w:r>
      <w:r w:rsidR="00627ED1" w:rsidRPr="00627ED1">
        <w:rPr>
          <w:highlight w:val="yellow"/>
        </w:rPr>
        <w:t>sin</w:t>
      </w:r>
      <w:r w:rsidR="00627ED1" w:rsidRPr="00627ED1">
        <w:t xml:space="preserve">, an </w:t>
      </w:r>
      <w:r w:rsidR="00627ED1" w:rsidRPr="00627ED1">
        <w:rPr>
          <w:highlight w:val="yellow"/>
        </w:rPr>
        <w:t>Afn</w:t>
      </w:r>
      <w:r w:rsidRPr="000C7039">
        <w:rPr>
          <w:highlight w:val="yellow"/>
        </w:rPr>
        <w:t>á</w:t>
      </w:r>
      <w:r w:rsidR="00627ED1" w:rsidRPr="00627ED1">
        <w:rPr>
          <w:highlight w:val="yellow"/>
        </w:rPr>
        <w:t>n</w:t>
      </w:r>
      <w:r w:rsidR="00627ED1" w:rsidRPr="00627ED1">
        <w:t xml:space="preserve">, a son of </w:t>
      </w:r>
      <w:r w:rsidRPr="000C7039">
        <w:rPr>
          <w:highlight w:val="yellow"/>
        </w:rPr>
        <w:t>Ḥá</w:t>
      </w:r>
      <w:r w:rsidR="00627ED1" w:rsidRPr="00627ED1">
        <w:rPr>
          <w:highlight w:val="yellow"/>
        </w:rPr>
        <w:t>j</w:t>
      </w:r>
      <w:r w:rsidRPr="000C7039">
        <w:rPr>
          <w:highlight w:val="yellow"/>
        </w:rPr>
        <w:t>í</w:t>
      </w:r>
      <w:r w:rsidR="00627ED1" w:rsidRPr="00627ED1">
        <w:rPr>
          <w:highlight w:val="yellow"/>
        </w:rPr>
        <w:t xml:space="preserve"> M</w:t>
      </w:r>
      <w:r w:rsidRPr="000C7039">
        <w:rPr>
          <w:highlight w:val="yellow"/>
        </w:rPr>
        <w:t>í</w:t>
      </w:r>
      <w:r w:rsidR="00627ED1" w:rsidRPr="00627ED1">
        <w:rPr>
          <w:highlight w:val="yellow"/>
        </w:rPr>
        <w:t>rz</w:t>
      </w:r>
      <w:r w:rsidRPr="000C7039">
        <w:rPr>
          <w:highlight w:val="yellow"/>
        </w:rPr>
        <w:t>á</w:t>
      </w:r>
      <w:r w:rsidR="00627ED1" w:rsidRPr="00627ED1">
        <w:rPr>
          <w:highlight w:val="yellow"/>
        </w:rPr>
        <w:t xml:space="preserve"> </w:t>
      </w:r>
      <w:r w:rsidR="001B54C5" w:rsidRPr="00627ED1">
        <w:rPr>
          <w:highlight w:val="yellow"/>
        </w:rPr>
        <w:t xml:space="preserve"> </w:t>
      </w:r>
      <w:r w:rsidRPr="000C7039">
        <w:rPr>
          <w:highlight w:val="yellow"/>
        </w:rPr>
        <w:t>Ḥ</w:t>
      </w:r>
      <w:r w:rsidR="00627ED1" w:rsidRPr="00627ED1">
        <w:rPr>
          <w:highlight w:val="yellow"/>
        </w:rPr>
        <w:t>asan</w:t>
      </w:r>
      <w:r w:rsidR="00627ED1" w:rsidRPr="00627ED1">
        <w:t xml:space="preserve"> (the Great </w:t>
      </w:r>
      <w:r w:rsidR="00627ED1" w:rsidRPr="00627ED1">
        <w:rPr>
          <w:highlight w:val="yellow"/>
        </w:rPr>
        <w:t>Afn</w:t>
      </w:r>
      <w:r w:rsidRPr="000C7039">
        <w:rPr>
          <w:highlight w:val="yellow"/>
        </w:rPr>
        <w:t>á</w:t>
      </w:r>
      <w:r w:rsidR="00627ED1" w:rsidRPr="00627ED1">
        <w:rPr>
          <w:highlight w:val="yellow"/>
        </w:rPr>
        <w:t>n</w:t>
      </w:r>
      <w:r w:rsidR="00627ED1" w:rsidRPr="00627ED1">
        <w:t xml:space="preserve">); the brother of the wife of the </w:t>
      </w:r>
      <w:r w:rsidR="00627ED1" w:rsidRPr="00627ED1">
        <w:rPr>
          <w:highlight w:val="yellow"/>
        </w:rPr>
        <w:t>B</w:t>
      </w:r>
      <w:r w:rsidRPr="000C7039">
        <w:rPr>
          <w:highlight w:val="yellow"/>
        </w:rPr>
        <w:t>á</w:t>
      </w:r>
      <w:r w:rsidR="00627ED1" w:rsidRPr="00627ED1">
        <w:rPr>
          <w:highlight w:val="yellow"/>
        </w:rPr>
        <w:t>b</w:t>
      </w:r>
      <w:r w:rsidR="00627ED1" w:rsidRPr="00627ED1">
        <w:t xml:space="preserve">. They had three sons: </w:t>
      </w:r>
      <w:r w:rsidR="00627ED1" w:rsidRPr="00627ED1">
        <w:rPr>
          <w:highlight w:val="green"/>
        </w:rPr>
        <w:t>R</w:t>
      </w:r>
      <w:r w:rsidRPr="00B800E6">
        <w:rPr>
          <w:highlight w:val="darkYellow"/>
        </w:rPr>
        <w:t>u</w:t>
      </w:r>
      <w:r w:rsidRPr="00254961">
        <w:rPr>
          <w:highlight w:val="green"/>
        </w:rPr>
        <w:t>ḥí</w:t>
      </w:r>
      <w:r w:rsidR="00627ED1" w:rsidRPr="00627ED1">
        <w:t xml:space="preserve">, </w:t>
      </w:r>
      <w:r w:rsidR="00627ED1" w:rsidRPr="00627ED1">
        <w:rPr>
          <w:highlight w:val="yellow"/>
        </w:rPr>
        <w:t>Suhayl</w:t>
      </w:r>
      <w:r w:rsidR="00627ED1" w:rsidRPr="00627ED1">
        <w:t xml:space="preserve">, and </w:t>
      </w:r>
      <w:r w:rsidR="00627ED1" w:rsidRPr="00627ED1">
        <w:rPr>
          <w:highlight w:val="yellow"/>
        </w:rPr>
        <w:t>Fu’</w:t>
      </w:r>
      <w:r w:rsidRPr="00B800E6">
        <w:rPr>
          <w:highlight w:val="yellow"/>
        </w:rPr>
        <w:t>á</w:t>
      </w:r>
      <w:r w:rsidR="00627ED1" w:rsidRPr="00627ED1">
        <w:rPr>
          <w:highlight w:val="yellow"/>
        </w:rPr>
        <w:t>d</w:t>
      </w:r>
      <w:r w:rsidR="00627ED1" w:rsidRPr="00627ED1">
        <w:t xml:space="preserve">, and one daughter, </w:t>
      </w:r>
      <w:r w:rsidRPr="000C7039">
        <w:rPr>
          <w:highlight w:val="yellow"/>
        </w:rPr>
        <w:t></w:t>
      </w:r>
      <w:r w:rsidR="00627ED1" w:rsidRPr="00627ED1">
        <w:rPr>
          <w:highlight w:val="yellow"/>
        </w:rPr>
        <w:t>urayy</w:t>
      </w:r>
      <w:r w:rsidRPr="000C7039">
        <w:rPr>
          <w:highlight w:val="yellow"/>
        </w:rPr>
        <w:t>á</w:t>
      </w:r>
      <w:r w:rsidR="00627ED1" w:rsidRPr="00627ED1">
        <w:t xml:space="preserve">. Their family name was </w:t>
      </w:r>
      <w:r w:rsidR="00627ED1" w:rsidRPr="00627ED1">
        <w:rPr>
          <w:highlight w:val="yellow"/>
        </w:rPr>
        <w:t>Afn</w:t>
      </w:r>
      <w:r w:rsidRPr="000C7039">
        <w:rPr>
          <w:highlight w:val="yellow"/>
        </w:rPr>
        <w:t>á</w:t>
      </w:r>
      <w:r w:rsidR="00627ED1" w:rsidRPr="00627ED1">
        <w:rPr>
          <w:highlight w:val="yellow"/>
        </w:rPr>
        <w:t>n</w:t>
      </w:r>
      <w:r w:rsidR="00627ED1" w:rsidRPr="00627ED1">
        <w:t xml:space="preserve">. </w:t>
      </w:r>
    </w:p>
    <w:p w14:paraId="47224E8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37</w:t>
      </w:r>
      <w:r>
        <w:rPr>
          <w:rStyle w:val="structure"/>
        </w:rPr>
        <w:t>—en_19920000/</w:t>
      </w:r>
      <w:r w:rsidRPr="00CD0879">
        <w:rPr>
          <w:rStyle w:val="structurevisible"/>
        </w:rPr>
        <w:t>&gt;</w:t>
      </w:r>
    </w:p>
    <w:p w14:paraId="0A2AA826" w14:textId="77777777" w:rsidR="00C57E99" w:rsidRDefault="00627ED1" w:rsidP="00C57E99">
      <w:pPr>
        <w:pStyle w:val="Bodycont"/>
      </w:pPr>
      <w:r w:rsidRPr="00627ED1">
        <w:rPr>
          <w:highlight w:val="yellow"/>
        </w:rPr>
        <w:t>R</w:t>
      </w:r>
      <w:r w:rsidR="00C57E99" w:rsidRPr="000C7039">
        <w:rPr>
          <w:highlight w:val="yellow"/>
        </w:rPr>
        <w:t>úḥá</w:t>
      </w:r>
      <w:r w:rsidRPr="00627ED1">
        <w:rPr>
          <w:highlight w:val="yellow"/>
        </w:rPr>
        <w:t xml:space="preserve"> </w:t>
      </w:r>
      <w:r w:rsidR="00C57E99" w:rsidRPr="000C7039">
        <w:rPr>
          <w:highlight w:val="yellow"/>
        </w:rPr>
        <w:t>á</w:t>
      </w:r>
      <w:r w:rsidRPr="00627ED1">
        <w:rPr>
          <w:highlight w:val="yellow"/>
        </w:rPr>
        <w:t>num</w:t>
      </w:r>
      <w:r w:rsidRPr="00627ED1">
        <w:t xml:space="preserve"> married </w:t>
      </w:r>
      <w:r w:rsidRPr="00627ED1">
        <w:rPr>
          <w:highlight w:val="yellow"/>
        </w:rPr>
        <w:t>M</w:t>
      </w:r>
      <w:r w:rsidR="00C57E99" w:rsidRPr="00C8776B">
        <w:rPr>
          <w:highlight w:val="yellow"/>
        </w:rPr>
        <w:t>í</w:t>
      </w:r>
      <w:r w:rsidRPr="00627ED1">
        <w:rPr>
          <w:highlight w:val="yellow"/>
        </w:rPr>
        <w:t>rz</w:t>
      </w:r>
      <w:r w:rsidR="00C57E99" w:rsidRPr="00C8776B">
        <w:rPr>
          <w:highlight w:val="yellow"/>
        </w:rPr>
        <w:t>á</w:t>
      </w:r>
      <w:r w:rsidRPr="00627ED1">
        <w:rPr>
          <w:highlight w:val="yellow"/>
        </w:rPr>
        <w:t xml:space="preserve"> Jal</w:t>
      </w:r>
      <w:r w:rsidR="00C57E99" w:rsidRPr="00C8776B">
        <w:rPr>
          <w:highlight w:val="yellow"/>
        </w:rPr>
        <w:t>á</w:t>
      </w:r>
      <w:r w:rsidRPr="00627ED1">
        <w:rPr>
          <w:highlight w:val="yellow"/>
        </w:rPr>
        <w:t>l</w:t>
      </w:r>
      <w:r w:rsidRPr="00627ED1">
        <w:t xml:space="preserve">, the son of the </w:t>
      </w:r>
      <w:r w:rsidR="00AC1FD0" w:rsidRPr="00AC1FD0">
        <w:rPr>
          <w:rStyle w:val="quotesterms"/>
        </w:rPr>
        <w:t>›</w:t>
      </w:r>
      <w:r w:rsidRPr="00627ED1">
        <w:rPr>
          <w:rStyle w:val="quotesterms"/>
        </w:rPr>
        <w:t>King of the Martyrs</w:t>
      </w:r>
      <w:r w:rsidR="00AC1FD0" w:rsidRPr="00AC1FD0">
        <w:rPr>
          <w:rStyle w:val="quotesterms"/>
        </w:rPr>
        <w:t>‹</w:t>
      </w:r>
      <w:r w:rsidRPr="00627ED1">
        <w:t>.</w:t>
      </w:r>
      <w:r w:rsidRPr="00627ED1">
        <w:rPr>
          <w:rStyle w:val="FootnoteReference"/>
        </w:rPr>
        <w:footnoteReference w:id="555"/>
      </w:r>
      <w:r w:rsidRPr="00627ED1">
        <w:t xml:space="preserve"> They had two sons: </w:t>
      </w:r>
      <w:r w:rsidRPr="00627ED1">
        <w:rPr>
          <w:highlight w:val="yellow"/>
        </w:rPr>
        <w:t>Mun</w:t>
      </w:r>
      <w:r w:rsidR="00C57E99" w:rsidRPr="000C7039">
        <w:rPr>
          <w:highlight w:val="yellow"/>
        </w:rPr>
        <w:t>í</w:t>
      </w:r>
      <w:r w:rsidRPr="00627ED1">
        <w:rPr>
          <w:highlight w:val="yellow"/>
        </w:rPr>
        <w:t>b</w:t>
      </w:r>
      <w:r w:rsidRPr="00627ED1">
        <w:t xml:space="preserve"> and </w:t>
      </w:r>
      <w:r w:rsidR="00C57E99" w:rsidRPr="000C7039">
        <w:rPr>
          <w:highlight w:val="yellow"/>
        </w:rPr>
        <w:t>Ḥ</w:t>
      </w:r>
      <w:r w:rsidRPr="00627ED1">
        <w:rPr>
          <w:highlight w:val="yellow"/>
        </w:rPr>
        <w:t>asan</w:t>
      </w:r>
      <w:r w:rsidRPr="00627ED1">
        <w:t xml:space="preserve">; and </w:t>
      </w:r>
      <w:r w:rsidR="00C57E99">
        <w:t>two</w:t>
      </w:r>
      <w:r w:rsidRPr="00627ED1">
        <w:t xml:space="preserve"> daughters: </w:t>
      </w:r>
      <w:r w:rsidRPr="00627ED1">
        <w:rPr>
          <w:highlight w:val="yellow"/>
        </w:rPr>
        <w:t>Maryam</w:t>
      </w:r>
      <w:r w:rsidRPr="00627ED1">
        <w:t xml:space="preserve"> and </w:t>
      </w:r>
      <w:r w:rsidRPr="00627ED1">
        <w:rPr>
          <w:highlight w:val="yellow"/>
        </w:rPr>
        <w:t>Zahr</w:t>
      </w:r>
      <w:r w:rsidR="00C57E99" w:rsidRPr="000C7039">
        <w:rPr>
          <w:highlight w:val="yellow"/>
        </w:rPr>
        <w:t>á</w:t>
      </w:r>
      <w:r w:rsidRPr="00627ED1">
        <w:t xml:space="preserve">. Their family name was </w:t>
      </w:r>
      <w:r w:rsidR="00C57E99" w:rsidRPr="000C7039">
        <w:rPr>
          <w:highlight w:val="yellow"/>
        </w:rPr>
        <w:t></w:t>
      </w:r>
      <w:r w:rsidRPr="00627ED1">
        <w:rPr>
          <w:highlight w:val="yellow"/>
        </w:rPr>
        <w:t>ah</w:t>
      </w:r>
      <w:r w:rsidR="00C57E99" w:rsidRPr="000C7039">
        <w:rPr>
          <w:highlight w:val="yellow"/>
        </w:rPr>
        <w:t>í</w:t>
      </w:r>
      <w:r w:rsidRPr="00627ED1">
        <w:rPr>
          <w:highlight w:val="yellow"/>
        </w:rPr>
        <w:t>d</w:t>
      </w:r>
      <w:r w:rsidRPr="00627ED1">
        <w:t xml:space="preserve"> (Martyr).</w:t>
      </w:r>
    </w:p>
    <w:p w14:paraId="218161E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38</w:t>
      </w:r>
      <w:r>
        <w:rPr>
          <w:rStyle w:val="structure"/>
        </w:rPr>
        <w:t>—en_19920000/</w:t>
      </w:r>
      <w:r w:rsidRPr="00CD0879">
        <w:rPr>
          <w:rStyle w:val="structurevisible"/>
        </w:rPr>
        <w:t>&gt;</w:t>
      </w:r>
    </w:p>
    <w:p w14:paraId="7B95487B" w14:textId="77777777" w:rsidR="00C57E99" w:rsidRDefault="00627ED1" w:rsidP="00C57E99">
      <w:pPr>
        <w:pStyle w:val="Bodycont"/>
      </w:pPr>
      <w:r w:rsidRPr="00627ED1">
        <w:rPr>
          <w:highlight w:val="yellow"/>
        </w:rPr>
        <w:t xml:space="preserve">Munavvar </w:t>
      </w:r>
      <w:r w:rsidR="00C57E99">
        <w:rPr>
          <w:highlight w:val="yellow"/>
        </w:rPr>
        <w:t></w:t>
      </w:r>
      <w:r w:rsidRPr="00627ED1">
        <w:rPr>
          <w:rFonts w:hint="eastAsia"/>
          <w:highlight w:val="yellow"/>
        </w:rPr>
        <w:t>á</w:t>
      </w:r>
      <w:r w:rsidRPr="00627ED1">
        <w:rPr>
          <w:highlight w:val="yellow"/>
        </w:rPr>
        <w:t>num</w:t>
      </w:r>
      <w:r w:rsidRPr="00627ED1">
        <w:t xml:space="preserve"> married </w:t>
      </w:r>
      <w:r w:rsidRPr="00627ED1">
        <w:rPr>
          <w:highlight w:val="yellow"/>
        </w:rPr>
        <w:t>A</w:t>
      </w:r>
      <w:r w:rsidR="00C57E99" w:rsidRPr="00C8776B">
        <w:rPr>
          <w:highlight w:val="yellow"/>
        </w:rPr>
        <w:t>ḥ</w:t>
      </w:r>
      <w:r w:rsidRPr="00627ED1">
        <w:rPr>
          <w:highlight w:val="yellow"/>
        </w:rPr>
        <w:t>mad Yazd</w:t>
      </w:r>
      <w:r w:rsidR="00C57E99" w:rsidRPr="00C8776B">
        <w:rPr>
          <w:highlight w:val="yellow"/>
        </w:rPr>
        <w:t>í</w:t>
      </w:r>
      <w:r w:rsidRPr="00627ED1">
        <w:t xml:space="preserve">, the youngest son of </w:t>
      </w:r>
      <w:r w:rsidR="00C57E99" w:rsidRPr="000C7039">
        <w:rPr>
          <w:highlight w:val="yellow"/>
        </w:rPr>
        <w:t>Ḥá</w:t>
      </w:r>
      <w:r w:rsidRPr="00627ED1">
        <w:rPr>
          <w:highlight w:val="yellow"/>
        </w:rPr>
        <w:t>j</w:t>
      </w:r>
      <w:r w:rsidR="00C57E99" w:rsidRPr="000C7039">
        <w:rPr>
          <w:highlight w:val="yellow"/>
        </w:rPr>
        <w:t>í</w:t>
      </w:r>
      <w:r w:rsidRPr="00627ED1">
        <w:rPr>
          <w:highlight w:val="green"/>
        </w:rPr>
        <w:t xml:space="preserve"> </w:t>
      </w:r>
      <w:r w:rsidR="00C57E99" w:rsidRPr="000C7039">
        <w:rPr>
          <w:highlight w:val="green"/>
        </w:rPr>
        <w:t>ʿ</w:t>
      </w:r>
      <w:r w:rsidRPr="00627ED1">
        <w:rPr>
          <w:highlight w:val="green"/>
        </w:rPr>
        <w:t>Abdu’r-Ra</w:t>
      </w:r>
      <w:r w:rsidR="00C57E99" w:rsidRPr="000C7039">
        <w:rPr>
          <w:highlight w:val="green"/>
        </w:rPr>
        <w:t>ḥ</w:t>
      </w:r>
      <w:r w:rsidR="00C57E99" w:rsidRPr="00C8776B">
        <w:rPr>
          <w:highlight w:val="darkYellow"/>
        </w:rPr>
        <w:t>i</w:t>
      </w:r>
      <w:r w:rsidRPr="00627ED1">
        <w:rPr>
          <w:highlight w:val="green"/>
        </w:rPr>
        <w:t>m-i-Qann</w:t>
      </w:r>
      <w:r w:rsidR="00C57E99" w:rsidRPr="000C7039">
        <w:rPr>
          <w:highlight w:val="green"/>
        </w:rPr>
        <w:t>á</w:t>
      </w:r>
      <w:r w:rsidRPr="00627ED1">
        <w:rPr>
          <w:highlight w:val="green"/>
        </w:rPr>
        <w:t>d</w:t>
      </w:r>
      <w:r w:rsidRPr="00627ED1">
        <w:t>.</w:t>
      </w:r>
      <w:r w:rsidRPr="00627ED1">
        <w:rPr>
          <w:rStyle w:val="FootnoteReference"/>
        </w:rPr>
        <w:footnoteReference w:id="556"/>
      </w:r>
      <w:r w:rsidRPr="00627ED1">
        <w:t xml:space="preserve"> They were without issue.</w:t>
      </w:r>
    </w:p>
    <w:p w14:paraId="290AA30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39</w:t>
      </w:r>
      <w:r>
        <w:rPr>
          <w:rStyle w:val="structure"/>
        </w:rPr>
        <w:t>—en_19920000/</w:t>
      </w:r>
      <w:r w:rsidRPr="00CD0879">
        <w:rPr>
          <w:rStyle w:val="structurevisible"/>
        </w:rPr>
        <w:t>&gt;</w:t>
      </w:r>
    </w:p>
    <w:p w14:paraId="181CFF43" w14:textId="77777777" w:rsidR="00C57E99" w:rsidRDefault="00627ED1" w:rsidP="00C57E99">
      <w:pPr>
        <w:pStyle w:val="Bodycont"/>
      </w:pPr>
      <w:r w:rsidRPr="00627ED1">
        <w:t xml:space="preserve">It is beyond the scope of this book to go into all the details of the activities of </w:t>
      </w:r>
      <w:r w:rsidRPr="00627ED1">
        <w:rPr>
          <w:highlight w:val="cyan"/>
        </w:rPr>
        <w:t>Shoghi Effendi’s</w:t>
      </w:r>
      <w:r w:rsidRPr="00627ED1">
        <w:t xml:space="preserve"> brothers, sisters, cousins, aunts and uncles, or to describe some of their reprehensible conduct.</w:t>
      </w:r>
      <w:r w:rsidRPr="00627ED1">
        <w:rPr>
          <w:rStyle w:val="structurepagenumber"/>
        </w:rPr>
        <w:t xml:space="preserve"> &lt;page 359</w:t>
      </w:r>
      <w:r w:rsidR="00B777C2">
        <w:rPr>
          <w:rStyle w:val="structurepagenumber"/>
        </w:rPr>
        <w:t>/&gt;</w:t>
      </w:r>
      <w:r w:rsidR="00C57E99">
        <w:t xml:space="preserve"> </w:t>
      </w:r>
    </w:p>
    <w:p w14:paraId="2B797E4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40</w:t>
      </w:r>
      <w:r>
        <w:rPr>
          <w:rStyle w:val="structure"/>
        </w:rPr>
        <w:t>—en_19920000/</w:t>
      </w:r>
      <w:r w:rsidRPr="00CD0879">
        <w:rPr>
          <w:rStyle w:val="structurevisible"/>
        </w:rPr>
        <w:t>&gt;</w:t>
      </w:r>
    </w:p>
    <w:p w14:paraId="6EEDB0C5" w14:textId="77777777" w:rsidR="00C57E99" w:rsidRDefault="00627ED1" w:rsidP="00C57E99">
      <w:pPr>
        <w:pStyle w:val="Bodycont"/>
      </w:pPr>
      <w:r w:rsidRPr="00627ED1">
        <w:t xml:space="preserve">We cannot estimate the measure of the agony </w:t>
      </w:r>
      <w:r w:rsidRPr="00627ED1">
        <w:rPr>
          <w:highlight w:val="cyan"/>
        </w:rPr>
        <w:t>Shoghi Effendi</w:t>
      </w:r>
      <w:r w:rsidRPr="00627ED1">
        <w:t xml:space="preserve"> must have undergone when he had to expel his brothers, sisters and aunts from the Faith.</w:t>
      </w:r>
    </w:p>
    <w:p w14:paraId="2FA36D0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41</w:t>
      </w:r>
      <w:r>
        <w:rPr>
          <w:rStyle w:val="structure"/>
        </w:rPr>
        <w:t>—en_19920000/</w:t>
      </w:r>
      <w:r w:rsidRPr="00CD0879">
        <w:rPr>
          <w:rStyle w:val="structurevisible"/>
        </w:rPr>
        <w:t>&gt;</w:t>
      </w:r>
    </w:p>
    <w:p w14:paraId="2B998785" w14:textId="77777777" w:rsidR="00C57E99" w:rsidRDefault="00627ED1" w:rsidP="00C57E99">
      <w:pPr>
        <w:pStyle w:val="Bodycont"/>
      </w:pPr>
      <w:r w:rsidRPr="00627ED1">
        <w:t xml:space="preserve">Among those instrumental in instilling the spirit of Covenant-breaking which had lain dormant within the hearts of most members of </w:t>
      </w:r>
      <w:r w:rsidRPr="00627ED1">
        <w:rPr>
          <w:highlight w:val="yellow"/>
        </w:rPr>
        <w:t>ʿAbdu’l-Bah</w:t>
      </w:r>
      <w:r w:rsidR="00C57E99" w:rsidRPr="007C5354">
        <w:rPr>
          <w:highlight w:val="yellow"/>
        </w:rPr>
        <w:t>á</w:t>
      </w:r>
      <w:r w:rsidRPr="00627ED1">
        <w:rPr>
          <w:highlight w:val="yellow"/>
        </w:rPr>
        <w:t>’s</w:t>
      </w:r>
      <w:r w:rsidRPr="00627ED1">
        <w:t xml:space="preserve"> family during the early years of </w:t>
      </w:r>
      <w:r w:rsidRPr="00627ED1">
        <w:rPr>
          <w:highlight w:val="cyan"/>
        </w:rPr>
        <w:t>Shoghi Effendi’s</w:t>
      </w:r>
      <w:r w:rsidRPr="00627ED1">
        <w:t xml:space="preserve"> ministry, were the family of </w:t>
      </w:r>
      <w:r w:rsidRPr="00627ED1">
        <w:rPr>
          <w:highlight w:val="yellow"/>
        </w:rPr>
        <w:t xml:space="preserve">Siyyid </w:t>
      </w:r>
      <w:r w:rsidR="00C57E99" w:rsidRPr="0011018E">
        <w:rPr>
          <w:highlight w:val="yellow"/>
        </w:rPr>
        <w:t>ʿ</w:t>
      </w:r>
      <w:r w:rsidRPr="00627ED1">
        <w:rPr>
          <w:highlight w:val="yellow"/>
        </w:rPr>
        <w:t>Al</w:t>
      </w:r>
      <w:r w:rsidR="00C57E99" w:rsidRPr="0011018E">
        <w:rPr>
          <w:highlight w:val="yellow"/>
        </w:rPr>
        <w:t>í</w:t>
      </w:r>
      <w:r w:rsidRPr="00627ED1">
        <w:rPr>
          <w:highlight w:val="yellow"/>
        </w:rPr>
        <w:t xml:space="preserve"> Afn</w:t>
      </w:r>
      <w:r w:rsidR="00C57E99" w:rsidRPr="0011018E">
        <w:rPr>
          <w:highlight w:val="yellow"/>
        </w:rPr>
        <w:t>á</w:t>
      </w:r>
      <w:r w:rsidRPr="00627ED1">
        <w:rPr>
          <w:highlight w:val="yellow"/>
        </w:rPr>
        <w:t>n</w:t>
      </w:r>
      <w:r w:rsidRPr="00627ED1">
        <w:t xml:space="preserve"> whom we have mentioned earlier (see </w:t>
      </w:r>
      <w:r w:rsidR="00DC6AA6" w:rsidRPr="00230826">
        <w:rPr>
          <w:rStyle w:val="referencethistext"/>
        </w:rPr>
        <w:t>p. 356</w:t>
      </w:r>
      <w:r w:rsidRPr="00627ED1">
        <w:t xml:space="preserve">). He had been an inveterate adversary of </w:t>
      </w:r>
      <w:r w:rsidRPr="00627ED1">
        <w:rPr>
          <w:highlight w:val="yellow"/>
        </w:rPr>
        <w:t>ʿAbdu’l-Bah</w:t>
      </w:r>
      <w:r w:rsidR="00C57E99" w:rsidRPr="000C7039">
        <w:rPr>
          <w:highlight w:val="yellow"/>
        </w:rPr>
        <w:t>á</w:t>
      </w:r>
      <w:r w:rsidRPr="00627ED1">
        <w:t xml:space="preserve">. Now his sons, the grandchildren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 Covenant-breakers, inflicted the greatest injury upon the person of </w:t>
      </w:r>
      <w:r w:rsidRPr="00627ED1">
        <w:rPr>
          <w:highlight w:val="cyan"/>
        </w:rPr>
        <w:t>Shoghi Effendi</w:t>
      </w:r>
      <w:r w:rsidRPr="00627ED1">
        <w:t>.</w:t>
      </w:r>
    </w:p>
    <w:p w14:paraId="3BF0D01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42</w:t>
      </w:r>
      <w:r>
        <w:rPr>
          <w:rStyle w:val="structure"/>
        </w:rPr>
        <w:t>—en_19920000/</w:t>
      </w:r>
      <w:r w:rsidRPr="00CD0879">
        <w:rPr>
          <w:rStyle w:val="structurevisible"/>
        </w:rPr>
        <w:t>&gt;</w:t>
      </w:r>
    </w:p>
    <w:p w14:paraId="206B9C82" w14:textId="77777777" w:rsidR="00C57E99" w:rsidRDefault="00627ED1" w:rsidP="00C57E99">
      <w:pPr>
        <w:pStyle w:val="Bodycont"/>
      </w:pPr>
      <w:r w:rsidRPr="00627ED1">
        <w:t xml:space="preserve">Although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do not associate with Covenant-breakers,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the eldest sister of </w:t>
      </w:r>
      <w:r w:rsidRPr="00627ED1">
        <w:rPr>
          <w:highlight w:val="cyan"/>
        </w:rPr>
        <w:t>Shoghi Effendi</w:t>
      </w:r>
      <w:r w:rsidRPr="00627ED1">
        <w:t xml:space="preserve">, married one. He was </w:t>
      </w:r>
      <w:r w:rsidRPr="00627ED1">
        <w:rPr>
          <w:highlight w:val="yellow"/>
        </w:rPr>
        <w:t>Nayyir Afn</w:t>
      </w:r>
      <w:r w:rsidR="00C57E99" w:rsidRPr="00C8776B">
        <w:rPr>
          <w:highlight w:val="yellow"/>
        </w:rPr>
        <w:t>á</w:t>
      </w:r>
      <w:r w:rsidRPr="00627ED1">
        <w:rPr>
          <w:highlight w:val="yellow"/>
        </w:rPr>
        <w:t>n</w:t>
      </w:r>
      <w:r w:rsidRPr="00627ED1">
        <w:t xml:space="preserve">, the second son of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w:t>
      </w:r>
      <w:r w:rsidRPr="00627ED1">
        <w:rPr>
          <w:highlight w:val="yellow"/>
        </w:rPr>
        <w:t>Nayyir</w:t>
      </w:r>
      <w:r w:rsidRPr="00627ED1">
        <w:t xml:space="preserve"> proved to be the greatest enemy of </w:t>
      </w:r>
      <w:r w:rsidRPr="00627ED1">
        <w:rPr>
          <w:highlight w:val="cyan"/>
        </w:rPr>
        <w:t>Shoghi Effendi</w:t>
      </w:r>
      <w:r w:rsidRPr="00627ED1">
        <w:t xml:space="preserve"> throughout his ministry. This marriage created an unprecedented convulsion in the family, and was followed by two similar marriages, one between the Covenant-breaker </w:t>
      </w:r>
      <w:r w:rsidR="00C57E99" w:rsidRPr="000C7039">
        <w:rPr>
          <w:highlight w:val="yellow"/>
        </w:rPr>
        <w:t>Ḥ</w:t>
      </w:r>
      <w:r w:rsidRPr="00627ED1">
        <w:rPr>
          <w:highlight w:val="yellow"/>
        </w:rPr>
        <w:t>asan</w:t>
      </w:r>
      <w:r w:rsidRPr="00627ED1">
        <w:t xml:space="preserve">, another son of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and </w:t>
      </w:r>
      <w:r w:rsidRPr="00627ED1">
        <w:rPr>
          <w:highlight w:val="yellow"/>
        </w:rPr>
        <w:t>Mehrang</w:t>
      </w:r>
      <w:r w:rsidR="00C57E99" w:rsidRPr="00B800E6">
        <w:rPr>
          <w:highlight w:val="yellow"/>
        </w:rPr>
        <w:t>í</w:t>
      </w:r>
      <w:r w:rsidRPr="00627ED1">
        <w:rPr>
          <w:highlight w:val="yellow"/>
        </w:rPr>
        <w:t>z</w:t>
      </w:r>
      <w:r w:rsidRPr="00627ED1">
        <w:t xml:space="preserve">, the younger sister of </w:t>
      </w:r>
      <w:r w:rsidRPr="00627ED1">
        <w:rPr>
          <w:highlight w:val="cyan"/>
        </w:rPr>
        <w:t>Shoghi Effendi</w:t>
      </w:r>
      <w:r w:rsidRPr="00627ED1">
        <w:t xml:space="preserve">; and the other, between another son, </w:t>
      </w:r>
      <w:r w:rsidRPr="00627ED1">
        <w:rPr>
          <w:highlight w:val="yellow"/>
        </w:rPr>
        <w:t>Fay</w:t>
      </w:r>
      <w:r w:rsidR="00C57E99" w:rsidRPr="000C7039">
        <w:rPr>
          <w:highlight w:val="yellow"/>
        </w:rPr>
        <w:t>ḍí</w:t>
      </w:r>
      <w:r w:rsidRPr="00627ED1">
        <w:t xml:space="preserve">, and </w:t>
      </w:r>
      <w:r w:rsidR="00C57E99" w:rsidRPr="000C7039">
        <w:rPr>
          <w:highlight w:val="yellow"/>
        </w:rPr>
        <w:t></w:t>
      </w:r>
      <w:r w:rsidRPr="00627ED1">
        <w:rPr>
          <w:highlight w:val="yellow"/>
        </w:rPr>
        <w:t>urayy</w:t>
      </w:r>
      <w:r w:rsidR="00C57E99" w:rsidRPr="000C7039">
        <w:rPr>
          <w:highlight w:val="yellow"/>
        </w:rPr>
        <w:t>á</w:t>
      </w:r>
      <w:r w:rsidRPr="00627ED1">
        <w:t xml:space="preserve">, </w:t>
      </w:r>
      <w:r w:rsidRPr="00627ED1">
        <w:rPr>
          <w:highlight w:val="cyan"/>
        </w:rPr>
        <w:t>Shoghi Effendi’s</w:t>
      </w:r>
      <w:r w:rsidRPr="00627ED1">
        <w:t xml:space="preserve"> cousin.</w:t>
      </w:r>
    </w:p>
    <w:p w14:paraId="5B5FE9C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43</w:t>
      </w:r>
      <w:r>
        <w:rPr>
          <w:rStyle w:val="structure"/>
        </w:rPr>
        <w:t>—en_19920000/</w:t>
      </w:r>
      <w:r w:rsidRPr="00CD0879">
        <w:rPr>
          <w:rStyle w:val="structurevisible"/>
        </w:rPr>
        <w:t>&gt;</w:t>
      </w:r>
    </w:p>
    <w:p w14:paraId="0997C312" w14:textId="77777777" w:rsidR="00C57E99" w:rsidRDefault="00627ED1" w:rsidP="00C57E99">
      <w:pPr>
        <w:pStyle w:val="Bodycont"/>
      </w:pPr>
      <w:r w:rsidRPr="00627ED1">
        <w:t xml:space="preserve">These inroads made by the old Covenant-breakers into the family of </w:t>
      </w:r>
      <w:r w:rsidRPr="00627ED1">
        <w:rPr>
          <w:highlight w:val="yellow"/>
        </w:rPr>
        <w:t>ʿAbdu’l-Bah</w:t>
      </w:r>
      <w:r w:rsidR="00C57E99" w:rsidRPr="000C7039">
        <w:rPr>
          <w:highlight w:val="yellow"/>
        </w:rPr>
        <w:t>á</w:t>
      </w:r>
      <w:r w:rsidRPr="00627ED1">
        <w:t xml:space="preserve"> were fatal, and soon most of its members became Covenant-breakers. </w:t>
      </w:r>
      <w:r w:rsidRPr="00627ED1">
        <w:rPr>
          <w:highlight w:val="cyan"/>
        </w:rPr>
        <w:t>Shoghi Effendi</w:t>
      </w:r>
      <w:r w:rsidRPr="00627ED1">
        <w:t xml:space="preserve"> usually delayed announcing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 misdeeds committed by his relatives. He patiently endured their despicable behaviour and tried to rescue them from their tragic downfall, but eventually he had no choice but to expel them from the community and cut his relationship from them. To describe their fate we can do no better than to review some of </w:t>
      </w:r>
      <w:r w:rsidRPr="00627ED1">
        <w:rPr>
          <w:highlight w:val="cyan"/>
        </w:rPr>
        <w:t>Shoghi Effendi’s</w:t>
      </w:r>
      <w:r w:rsidRPr="00627ED1">
        <w:t xml:space="preserve"> messages.</w:t>
      </w:r>
    </w:p>
    <w:p w14:paraId="1E234C3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44</w:t>
      </w:r>
      <w:r>
        <w:rPr>
          <w:rStyle w:val="structure"/>
        </w:rPr>
        <w:t>—en_19920000/</w:t>
      </w:r>
      <w:r w:rsidRPr="00CD0879">
        <w:rPr>
          <w:rStyle w:val="structurevisible"/>
        </w:rPr>
        <w:t>&gt;</w:t>
      </w:r>
    </w:p>
    <w:p w14:paraId="4B3019DF" w14:textId="77777777" w:rsidR="00C57E99" w:rsidRDefault="00627ED1" w:rsidP="00C57E99">
      <w:pPr>
        <w:pStyle w:val="Bodycont"/>
      </w:pPr>
      <w:r w:rsidRPr="00627ED1">
        <w:t xml:space="preserve">On 2 November 1941 </w:t>
      </w:r>
      <w:r w:rsidRPr="00627ED1">
        <w:rPr>
          <w:highlight w:val="cyan"/>
        </w:rPr>
        <w:t>Shoghi Effendi</w:t>
      </w:r>
      <w:r w:rsidRPr="00627ED1">
        <w:t xml:space="preserve"> sent the following two cables to the National Spiritual Assembly of the United States and Canada:</w:t>
      </w:r>
    </w:p>
    <w:p w14:paraId="0F5D60D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45</w:t>
      </w:r>
      <w:r>
        <w:rPr>
          <w:rStyle w:val="structure"/>
        </w:rPr>
        <w:t>—en_19920000/</w:t>
      </w:r>
      <w:r w:rsidRPr="00CD0879">
        <w:rPr>
          <w:rStyle w:val="structurevisible"/>
        </w:rPr>
        <w:t>&gt;</w:t>
      </w:r>
    </w:p>
    <w:p w14:paraId="0C5825D8" w14:textId="77777777" w:rsidR="00E67803" w:rsidRDefault="00C57E99">
      <w:pPr>
        <w:pStyle w:val="Quotecable0"/>
        <w:rPr>
          <w:rStyle w:val="quotebahaiscripture"/>
          <w:iCs/>
        </w:rPr>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highlight w:val="yellow"/>
        </w:rPr>
        <w:t>s</w:t>
      </w:r>
      <w:r w:rsidR="00627ED1" w:rsidRPr="00627ED1">
        <w:rPr>
          <w:rStyle w:val="quotebahaiscripture"/>
        </w:rPr>
        <w:t xml:space="preserve"> sister married Covenant-breaker </w:t>
      </w:r>
      <w:r w:rsidR="00627ED1" w:rsidRPr="00627ED1">
        <w:rPr>
          <w:rStyle w:val="quotebahaiscripture"/>
          <w:highlight w:val="yellow"/>
        </w:rPr>
        <w:t>Fay</w:t>
      </w:r>
      <w:r w:rsidR="00DF5AA5">
        <w:rPr>
          <w:rStyle w:val="quotebahaiscripture"/>
          <w:highlight w:val="yellow"/>
        </w:rPr>
        <w:t>ḍí</w:t>
      </w:r>
      <w:r w:rsidR="00627ED1" w:rsidRPr="00627ED1">
        <w:rPr>
          <w:rStyle w:val="quotebahaiscripture"/>
        </w:rPr>
        <w:t xml:space="preserve"> whose mother joined and supported arch-enemy </w:t>
      </w:r>
      <w:r w:rsidR="00627ED1" w:rsidRPr="00627ED1">
        <w:rPr>
          <w:rStyle w:val="quotebahaiscripture"/>
          <w:highlight w:val="yellow"/>
        </w:rPr>
        <w:t>Mu</w:t>
      </w:r>
      <w:r w:rsidR="00DF5AA5">
        <w:rPr>
          <w:rStyle w:val="quotebahaiscripture"/>
          <w:highlight w:val="yellow"/>
        </w:rPr>
        <w:t>ḥ</w:t>
      </w:r>
      <w:r w:rsidR="00627ED1" w:rsidRPr="00627ED1">
        <w:rPr>
          <w:rStyle w:val="quotebahaiscripture"/>
          <w:highlight w:val="yellow"/>
        </w:rPr>
        <w:t>ammad-</w:t>
      </w:r>
      <w:r w:rsidR="00DF5AA5">
        <w:rPr>
          <w:rStyle w:val="quotebahaiscripture"/>
          <w:highlight w:val="yellow"/>
        </w:rPr>
        <w:t>ʿ</w:t>
      </w:r>
      <w:r w:rsidR="00627ED1" w:rsidRPr="00627ED1">
        <w:rPr>
          <w:rStyle w:val="quotebahaiscripture"/>
          <w:highlight w:val="yellow"/>
        </w:rPr>
        <w:t>Al</w:t>
      </w:r>
      <w:r w:rsidR="00DF5AA5">
        <w:rPr>
          <w:rStyle w:val="quotebahaiscripture"/>
          <w:highlight w:val="yellow"/>
        </w:rPr>
        <w:t>í</w:t>
      </w:r>
      <w:r w:rsidR="00627ED1" w:rsidRPr="00627ED1">
        <w:rPr>
          <w:rStyle w:val="quotebahaiscripture"/>
        </w:rPr>
        <w:t xml:space="preserve"> and whose father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denounced openly and repeatedly as His deadly enemy.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highlight w:val="yellow"/>
        </w:rPr>
        <w:t>s</w:t>
      </w:r>
      <w:r w:rsidR="00627ED1" w:rsidRPr="00627ED1">
        <w:rPr>
          <w:rStyle w:val="quotebahaiscripture"/>
        </w:rPr>
        <w:t xml:space="preserve"> family concurred. Inform all believers all manner communication excommunicated family forbidden.</w:t>
      </w:r>
      <w:r w:rsidR="00DF5AA5">
        <w:rPr>
          <w:rStyle w:val="quotebahaiscripture"/>
        </w:rPr>
        <w:t>«</w:t>
      </w:r>
      <w:r w:rsidRPr="00247C4D">
        <w:rPr>
          <w:rStyle w:val="structurevisible"/>
        </w:rPr>
        <w:t>&lt;/</w:t>
      </w:r>
      <w:r w:rsidRPr="00247C4D">
        <w:rPr>
          <w:rStyle w:val="structure"/>
        </w:rPr>
        <w:t>cit</w:t>
      </w:r>
      <w:r w:rsidRPr="00247C4D">
        <w:rPr>
          <w:rStyle w:val="structurevisible"/>
        </w:rPr>
        <w:t>&gt;</w:t>
      </w:r>
    </w:p>
    <w:p w14:paraId="2CB082D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46</w:t>
      </w:r>
      <w:r>
        <w:rPr>
          <w:rStyle w:val="structure"/>
        </w:rPr>
        <w:t>—en_19920000/</w:t>
      </w:r>
      <w:r w:rsidRPr="00CD0879">
        <w:rPr>
          <w:rStyle w:val="structurevisible"/>
        </w:rPr>
        <w:t>&gt;</w:t>
      </w:r>
    </w:p>
    <w:p w14:paraId="0A996FB8" w14:textId="77777777" w:rsidR="00C57E99" w:rsidRDefault="00627ED1" w:rsidP="00C57E99">
      <w:pPr>
        <w:pStyle w:val="Bodyafterquote"/>
      </w:pPr>
      <w:r w:rsidRPr="00627ED1">
        <w:t>And</w:t>
      </w:r>
    </w:p>
    <w:p w14:paraId="3B5F9CF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47</w:t>
      </w:r>
      <w:r>
        <w:rPr>
          <w:rStyle w:val="structure"/>
        </w:rPr>
        <w:t>—en_19920000/</w:t>
      </w:r>
      <w:r w:rsidRPr="00CD0879">
        <w:rPr>
          <w:rStyle w:val="structurevisible"/>
        </w:rPr>
        <w:t>&gt;</w:t>
      </w:r>
    </w:p>
    <w:p w14:paraId="5E168A1F"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Flagrant disloyalty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highlight w:val="yellow"/>
        </w:rPr>
        <w:t>s</w:t>
      </w:r>
      <w:r w:rsidR="00627ED1" w:rsidRPr="00627ED1">
        <w:rPr>
          <w:rStyle w:val="quotebahaiscripture"/>
        </w:rPr>
        <w:t xml:space="preserve"> family compels me disclose information so long patiently withheld American believers concerning his failure obtain my approval his second visit America. His subsequent conduct regarding his marriage which I refrained from revealing anyone except your Assembly, as well as </w:t>
      </w:r>
      <w:r w:rsidR="00627ED1" w:rsidRPr="00627ED1">
        <w:rPr>
          <w:rStyle w:val="quotebahaiscripture"/>
          <w:highlight w:val="yellow"/>
        </w:rPr>
        <w:t>Fu</w:t>
      </w:r>
      <w:r w:rsidR="00DF5AA5">
        <w:rPr>
          <w:rStyle w:val="quotebahaiscripture"/>
          <w:highlight w:val="yellow"/>
        </w:rPr>
        <w:t>’á</w:t>
      </w:r>
      <w:r w:rsidR="00627ED1" w:rsidRPr="00627ED1">
        <w:rPr>
          <w:rStyle w:val="quotebahaiscripture"/>
          <w:highlight w:val="yellow"/>
        </w:rPr>
        <w:t>d</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departure England without my knowledge,</w:t>
      </w:r>
      <w:r w:rsidR="00627ED1" w:rsidRPr="00627ED1">
        <w:rPr>
          <w:rStyle w:val="structurepagenumber"/>
        </w:rPr>
        <w:t xml:space="preserve"> &lt;page 360</w:t>
      </w:r>
      <w:r w:rsidR="00B777C2">
        <w:rPr>
          <w:rStyle w:val="structurepagenumber"/>
        </w:rPr>
        <w:t>/&gt;</w:t>
      </w:r>
      <w:r w:rsidR="00DF5AA5">
        <w:rPr>
          <w:rStyle w:val="quotebahaiscripture"/>
        </w:rPr>
        <w:t xml:space="preserve"> </w:t>
      </w:r>
      <w:r w:rsidR="00627ED1" w:rsidRPr="00627ED1">
        <w:rPr>
          <w:rStyle w:val="quotebahaiscripture"/>
        </w:rPr>
        <w:t xml:space="preserve">should now be made known believers. Confident unshakable steadfastness exemplary American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community.</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57"/>
      </w:r>
    </w:p>
    <w:p w14:paraId="21BDBCE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48</w:t>
      </w:r>
      <w:r>
        <w:rPr>
          <w:rStyle w:val="structure"/>
        </w:rPr>
        <w:t>—en_19920000/</w:t>
      </w:r>
      <w:r w:rsidRPr="00CD0879">
        <w:rPr>
          <w:rStyle w:val="structurevisible"/>
        </w:rPr>
        <w:t>&gt;</w:t>
      </w:r>
    </w:p>
    <w:p w14:paraId="0704A424" w14:textId="77777777" w:rsidR="00C57E99" w:rsidRDefault="00627ED1" w:rsidP="00C57E99">
      <w:pPr>
        <w:pStyle w:val="Bodyafterquote"/>
      </w:pPr>
      <w:r w:rsidRPr="00627ED1">
        <w:t xml:space="preserve">These cables concern the family of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w:t>
      </w:r>
      <w:r w:rsidR="00DC6AA6" w:rsidRPr="00230826">
        <w:rPr>
          <w:rStyle w:val="quote"/>
          <w:highlight w:val="yellow"/>
        </w:rPr>
        <w:t>Muḥsin</w:t>
      </w:r>
      <w:r w:rsidRPr="00627ED1">
        <w:rPr>
          <w:highlight w:val="yellow"/>
        </w:rPr>
        <w:t xml:space="preserve"> Afn</w:t>
      </w:r>
      <w:r w:rsidR="00C57E99" w:rsidRPr="000C7039">
        <w:rPr>
          <w:highlight w:val="yellow"/>
        </w:rPr>
        <w:t>á</w:t>
      </w:r>
      <w:r w:rsidRPr="00627ED1">
        <w:rPr>
          <w:highlight w:val="yellow"/>
        </w:rPr>
        <w:t>n</w:t>
      </w:r>
      <w:r w:rsidRPr="00627ED1">
        <w:t xml:space="preserve"> and </w:t>
      </w:r>
      <w:r w:rsidR="00C57E99" w:rsidRPr="00B800E6">
        <w:rPr>
          <w:highlight w:val="yellow"/>
        </w:rPr>
        <w:t>Ṭú</w:t>
      </w:r>
      <w:r w:rsidRPr="00627ED1">
        <w:rPr>
          <w:highlight w:val="yellow"/>
        </w:rPr>
        <w:t>b</w:t>
      </w:r>
      <w:r w:rsidR="00C57E99" w:rsidRPr="00B800E6">
        <w:rPr>
          <w:highlight w:val="yellow"/>
        </w:rPr>
        <w:t>á</w:t>
      </w:r>
      <w:r w:rsidRPr="00627ED1">
        <w:rPr>
          <w:highlight w:val="yellow"/>
        </w:rPr>
        <w:t xml:space="preserve"> </w:t>
      </w:r>
      <w:r w:rsidR="00C57E99" w:rsidRPr="00B800E6">
        <w:rPr>
          <w:highlight w:val="yellow"/>
        </w:rPr>
        <w:t>á</w:t>
      </w:r>
      <w:r w:rsidRPr="00627ED1">
        <w:rPr>
          <w:highlight w:val="yellow"/>
        </w:rPr>
        <w:t>num</w:t>
      </w:r>
      <w:r w:rsidRPr="00627ED1">
        <w:t xml:space="preserve">, daughter of </w:t>
      </w:r>
      <w:r w:rsidRPr="00627ED1">
        <w:rPr>
          <w:highlight w:val="yellow"/>
        </w:rPr>
        <w:t>ʿAbdu’l-Bah</w:t>
      </w:r>
      <w:r w:rsidR="00C57E99" w:rsidRPr="000C7039">
        <w:rPr>
          <w:highlight w:val="yellow"/>
        </w:rPr>
        <w:t>á</w:t>
      </w:r>
      <w:r w:rsidRPr="00627ED1">
        <w:t xml:space="preserve">. Several years before this episode,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sin</w:t>
      </w:r>
      <w:r w:rsidRPr="00627ED1">
        <w:t xml:space="preserve"> had passed away in 1927, and </w:t>
      </w:r>
      <w:r w:rsidRPr="00627ED1">
        <w:rPr>
          <w:highlight w:val="cyan"/>
        </w:rPr>
        <w:t>Shoghi Effendi</w:t>
      </w:r>
      <w:r w:rsidRPr="00627ED1">
        <w:t xml:space="preserve"> described him as the </w:t>
      </w:r>
      <w:r w:rsidR="00C57E99" w:rsidRPr="00176F09">
        <w:rPr>
          <w:rStyle w:val="structurevisible"/>
        </w:rPr>
        <w:t>&lt;</w:t>
      </w:r>
      <w:r w:rsidR="00C57E99" w:rsidRPr="00176F09">
        <w:rPr>
          <w:rStyle w:val="structure"/>
        </w:rPr>
        <w:t>cit Sho_%►%_%_%►%_%_%—en_%—%_%</w:t>
      </w:r>
      <w:r w:rsidR="00C57E99" w:rsidRPr="00176F09">
        <w:rPr>
          <w:rStyle w:val="structurevisible"/>
        </w:rPr>
        <w:t>&gt;</w:t>
      </w:r>
      <w:r w:rsidR="00AC1FD0" w:rsidRPr="00AC1FD0">
        <w:rPr>
          <w:rStyle w:val="quotebahaiscripture"/>
        </w:rPr>
        <w:t>»</w:t>
      </w:r>
      <w:r w:rsidRPr="00627ED1">
        <w:rPr>
          <w:rStyle w:val="quotebahaiscripture"/>
        </w:rPr>
        <w:t>beloved son-in-law</w:t>
      </w:r>
      <w:r w:rsidR="00AC1FD0" w:rsidRPr="00AC1FD0">
        <w:rPr>
          <w:rStyle w:val="quotebahaiscripture"/>
        </w:rPr>
        <w:t>«</w:t>
      </w:r>
      <w:r w:rsidR="00C57E99" w:rsidRPr="00176F09">
        <w:rPr>
          <w:rStyle w:val="structurevisible"/>
        </w:rPr>
        <w:t>&lt;/&gt;</w:t>
      </w:r>
      <w:r w:rsidRPr="00627ED1">
        <w:t xml:space="preserve"> of the Master and </w:t>
      </w:r>
      <w:r w:rsidR="00C57E99" w:rsidRPr="00176F09">
        <w:rPr>
          <w:rStyle w:val="structurevisible"/>
        </w:rPr>
        <w:t>&lt;</w:t>
      </w:r>
      <w:r w:rsidR="00C57E99" w:rsidRPr="00176F09">
        <w:rPr>
          <w:rStyle w:val="structure"/>
        </w:rPr>
        <w:t xml:space="preserve"> </w:t>
      </w:r>
      <w:r w:rsidR="00C57E99" w:rsidRPr="00176F09">
        <w:rPr>
          <w:rStyle w:val="structurevisible"/>
        </w:rPr>
        <w:t>&gt;</w:t>
      </w:r>
      <w:r w:rsidR="00AC1FD0" w:rsidRPr="00AC1FD0">
        <w:rPr>
          <w:rStyle w:val="quotebahaiscripture"/>
        </w:rPr>
        <w:t>»</w:t>
      </w:r>
      <w:r w:rsidRPr="00627ED1">
        <w:rPr>
          <w:rStyle w:val="quotebahaiscripture"/>
        </w:rPr>
        <w:t>distinguished servant of His Cause</w:t>
      </w:r>
      <w:r w:rsidR="00AC1FD0" w:rsidRPr="00AC1FD0">
        <w:rPr>
          <w:rStyle w:val="quotebahaiscripture"/>
        </w:rPr>
        <w:t>«</w:t>
      </w:r>
      <w:r w:rsidR="00C57E99" w:rsidRPr="00176F09">
        <w:rPr>
          <w:rStyle w:val="structurevisible"/>
        </w:rPr>
        <w:t>&lt;/</w:t>
      </w:r>
      <w:r w:rsidR="00C57E99" w:rsidRPr="00176F09">
        <w:rPr>
          <w:rStyle w:val="structure"/>
        </w:rPr>
        <w:t>cit</w:t>
      </w:r>
      <w:r w:rsidR="00C57E99" w:rsidRPr="00176F09">
        <w:rPr>
          <w:rStyle w:val="structurevisible"/>
        </w:rPr>
        <w:t>&gt;</w:t>
      </w:r>
      <w:r w:rsidRPr="00627ED1">
        <w:t xml:space="preserve">. </w:t>
      </w:r>
      <w:r w:rsidRPr="00627ED1">
        <w:rPr>
          <w:rStyle w:val="FootnoteReference"/>
        </w:rPr>
        <w:footnoteReference w:id="558"/>
      </w:r>
      <w:r w:rsidRPr="00627ED1">
        <w:t xml:space="preserve"> The rest of the family, who were now expelled from the Cause, included </w:t>
      </w:r>
      <w:r w:rsidR="00C57E99" w:rsidRPr="00B800E6">
        <w:rPr>
          <w:highlight w:val="yellow"/>
        </w:rPr>
        <w:t>Ṭú</w:t>
      </w:r>
      <w:r w:rsidRPr="00627ED1">
        <w:rPr>
          <w:highlight w:val="yellow"/>
        </w:rPr>
        <w:t>b</w:t>
      </w:r>
      <w:r w:rsidR="00C57E99" w:rsidRPr="00B800E6">
        <w:rPr>
          <w:highlight w:val="yellow"/>
        </w:rPr>
        <w:t>á</w:t>
      </w:r>
      <w:r w:rsidRPr="00627ED1">
        <w:rPr>
          <w:highlight w:val="yellow"/>
        </w:rPr>
        <w:t xml:space="preserve"> </w:t>
      </w:r>
      <w:r w:rsidR="00C57E99" w:rsidRPr="00B800E6">
        <w:rPr>
          <w:highlight w:val="yellow"/>
        </w:rPr>
        <w:t>á</w:t>
      </w:r>
      <w:r w:rsidRPr="00627ED1">
        <w:rPr>
          <w:highlight w:val="yellow"/>
        </w:rPr>
        <w:t>num</w:t>
      </w:r>
      <w:r w:rsidRPr="00627ED1">
        <w:t xml:space="preserve">, her sons, </w:t>
      </w:r>
      <w:r w:rsidRPr="00627ED1">
        <w:rPr>
          <w:highlight w:val="yellow"/>
        </w:rPr>
        <w:t>R</w:t>
      </w:r>
      <w:r w:rsidR="00C57E99" w:rsidRPr="000C7039">
        <w:rPr>
          <w:highlight w:val="yellow"/>
        </w:rPr>
        <w:t>úḥí</w:t>
      </w:r>
      <w:r w:rsidRPr="00627ED1">
        <w:t xml:space="preserve">, </w:t>
      </w:r>
      <w:r w:rsidRPr="00627ED1">
        <w:rPr>
          <w:highlight w:val="yellow"/>
        </w:rPr>
        <w:t>Suhayl</w:t>
      </w:r>
      <w:r w:rsidRPr="00627ED1">
        <w:t xml:space="preserve"> and </w:t>
      </w:r>
      <w:r w:rsidRPr="00627ED1">
        <w:rPr>
          <w:highlight w:val="yellow"/>
        </w:rPr>
        <w:t>Fu’</w:t>
      </w:r>
      <w:r w:rsidR="00C57E99" w:rsidRPr="00B800E6">
        <w:rPr>
          <w:highlight w:val="yellow"/>
        </w:rPr>
        <w:t>á</w:t>
      </w:r>
      <w:r w:rsidRPr="00627ED1">
        <w:rPr>
          <w:highlight w:val="yellow"/>
        </w:rPr>
        <w:t>d</w:t>
      </w:r>
      <w:r w:rsidRPr="00627ED1">
        <w:t xml:space="preserve"> and daughter </w:t>
      </w:r>
      <w:r w:rsidR="00C57E99" w:rsidRPr="000C7039">
        <w:rPr>
          <w:highlight w:val="yellow"/>
        </w:rPr>
        <w:t></w:t>
      </w:r>
      <w:r w:rsidRPr="00627ED1">
        <w:rPr>
          <w:highlight w:val="yellow"/>
        </w:rPr>
        <w:t>urayy</w:t>
      </w:r>
      <w:r w:rsidR="00C57E99" w:rsidRPr="000C7039">
        <w:rPr>
          <w:highlight w:val="yellow"/>
        </w:rPr>
        <w:t>á</w:t>
      </w:r>
      <w:r w:rsidRPr="00627ED1">
        <w:t xml:space="preserve">. It was the latter who married Covenant-breaker </w:t>
      </w:r>
      <w:r w:rsidRPr="00627ED1">
        <w:rPr>
          <w:highlight w:val="yellow"/>
        </w:rPr>
        <w:t>Fay</w:t>
      </w:r>
      <w:r w:rsidR="00C57E99" w:rsidRPr="000C7039">
        <w:rPr>
          <w:highlight w:val="yellow"/>
        </w:rPr>
        <w:t>ḍí</w:t>
      </w:r>
      <w:r w:rsidRPr="00627ED1">
        <w:rPr>
          <w:highlight w:val="yellow"/>
        </w:rPr>
        <w:t xml:space="preserve"> Afn</w:t>
      </w:r>
      <w:r w:rsidR="00C57E99" w:rsidRPr="000C7039">
        <w:rPr>
          <w:highlight w:val="yellow"/>
        </w:rPr>
        <w:t>á</w:t>
      </w:r>
      <w:r w:rsidRPr="00627ED1">
        <w:rPr>
          <w:highlight w:val="yellow"/>
        </w:rPr>
        <w:t>n</w:t>
      </w:r>
      <w:r w:rsidRPr="00627ED1">
        <w:t xml:space="preserve">, a brother of </w:t>
      </w:r>
      <w:r w:rsidRPr="00627ED1">
        <w:rPr>
          <w:highlight w:val="yellow"/>
        </w:rPr>
        <w:t>Nayyir</w:t>
      </w:r>
      <w:r w:rsidRPr="00627ED1">
        <w:t xml:space="preserve"> mentioned above.</w:t>
      </w:r>
    </w:p>
    <w:p w14:paraId="5819B1B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49</w:t>
      </w:r>
      <w:r>
        <w:rPr>
          <w:rStyle w:val="structure"/>
        </w:rPr>
        <w:t>—en_19920000/</w:t>
      </w:r>
      <w:r w:rsidRPr="00CD0879">
        <w:rPr>
          <w:rStyle w:val="structurevisible"/>
        </w:rPr>
        <w:t>&gt;</w:t>
      </w:r>
    </w:p>
    <w:p w14:paraId="6CC3EC55" w14:textId="77777777" w:rsidR="00C57E99" w:rsidRDefault="00627ED1" w:rsidP="00C57E99">
      <w:pPr>
        <w:pStyle w:val="Bodycont"/>
      </w:pPr>
      <w:r w:rsidRPr="00627ED1">
        <w:rPr>
          <w:highlight w:val="yellow"/>
        </w:rPr>
        <w:t>R</w:t>
      </w:r>
      <w:r w:rsidR="00C57E99" w:rsidRPr="000C7039">
        <w:rPr>
          <w:highlight w:val="yellow"/>
        </w:rPr>
        <w:t>úḥí</w:t>
      </w:r>
      <w:r w:rsidRPr="00627ED1">
        <w:rPr>
          <w:highlight w:val="yellow"/>
        </w:rPr>
        <w:t xml:space="preserve"> Afn</w:t>
      </w:r>
      <w:r w:rsidR="00C57E99" w:rsidRPr="000C7039">
        <w:rPr>
          <w:highlight w:val="yellow"/>
        </w:rPr>
        <w:t>á</w:t>
      </w:r>
      <w:r w:rsidRPr="00627ED1">
        <w:rPr>
          <w:highlight w:val="yellow"/>
        </w:rPr>
        <w:t>n</w:t>
      </w:r>
      <w:r w:rsidRPr="00627ED1">
        <w:t xml:space="preserve">, </w:t>
      </w:r>
      <w:r w:rsidRPr="00627ED1">
        <w:rPr>
          <w:highlight w:val="cyan"/>
        </w:rPr>
        <w:t>Shoghi Effendi’s</w:t>
      </w:r>
      <w:r w:rsidRPr="00627ED1">
        <w:t xml:space="preserve"> cousin, had served him as secretary for some years, and so his name was known to the North American believers who received these cables and were now asked to cut off all association with him and his family. We recall that </w:t>
      </w:r>
      <w:r w:rsidRPr="00627ED1">
        <w:rPr>
          <w:highlight w:val="yellow"/>
        </w:rPr>
        <w:t>Fay</w:t>
      </w:r>
      <w:r w:rsidR="00C57E99" w:rsidRPr="000C7039">
        <w:rPr>
          <w:highlight w:val="yellow"/>
        </w:rPr>
        <w:t>ḍí</w:t>
      </w:r>
      <w:r w:rsidRPr="00627ED1">
        <w:rPr>
          <w:highlight w:val="yellow"/>
        </w:rPr>
        <w:t>’s</w:t>
      </w:r>
      <w:r w:rsidRPr="00627ED1">
        <w:t xml:space="preserve"> mother, referred to in the first cable, was </w:t>
      </w:r>
      <w:r w:rsidRPr="00627ED1">
        <w:rPr>
          <w:highlight w:val="yellow"/>
        </w:rPr>
        <w:t>Fur</w:t>
      </w:r>
      <w:r w:rsidR="00C57E99" w:rsidRPr="000C7039">
        <w:rPr>
          <w:highlight w:val="yellow"/>
        </w:rPr>
        <w:t>úí</w:t>
      </w:r>
      <w:r w:rsidRPr="00627ED1">
        <w:rPr>
          <w:highlight w:val="yellow"/>
        </w:rPr>
        <w:t>yyih</w:t>
      </w:r>
      <w:r w:rsidRPr="00627ED1">
        <w:t xml:space="preserve">, a daughter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wife of </w:t>
      </w:r>
      <w:r w:rsidR="00C57E99" w:rsidRPr="00A63F45">
        <w:rPr>
          <w:highlight w:val="yellow"/>
        </w:rPr>
        <w:t>Ḥá</w:t>
      </w:r>
      <w:r w:rsidRPr="00627ED1">
        <w:rPr>
          <w:highlight w:val="yellow"/>
        </w:rPr>
        <w:t>j</w:t>
      </w:r>
      <w:r w:rsidR="00C57E99" w:rsidRPr="00A63F45">
        <w:rPr>
          <w:highlight w:val="yellow"/>
        </w:rPr>
        <w:t>í</w:t>
      </w:r>
      <w:r w:rsidRPr="00627ED1">
        <w:rPr>
          <w:highlight w:val="yellow"/>
        </w:rPr>
        <w:t xml:space="preserve"> Siyyid </w:t>
      </w:r>
      <w:r w:rsidR="00C57E99" w:rsidRPr="0011018E">
        <w:rPr>
          <w:highlight w:val="yellow"/>
        </w:rPr>
        <w:t>ʿ</w:t>
      </w:r>
      <w:r w:rsidRPr="00627ED1">
        <w:rPr>
          <w:highlight w:val="yellow"/>
        </w:rPr>
        <w:t>Al</w:t>
      </w:r>
      <w:r w:rsidR="00C57E99" w:rsidRPr="0011018E">
        <w:rPr>
          <w:highlight w:val="yellow"/>
        </w:rPr>
        <w:t>í</w:t>
      </w:r>
      <w:r w:rsidRPr="00627ED1">
        <w:rPr>
          <w:highlight w:val="yellow"/>
        </w:rPr>
        <w:t xml:space="preserve"> Afn</w:t>
      </w:r>
      <w:r w:rsidR="00C57E99" w:rsidRPr="0011018E">
        <w:rPr>
          <w:highlight w:val="yellow"/>
        </w:rPr>
        <w:t>á</w:t>
      </w:r>
      <w:r w:rsidRPr="00627ED1">
        <w:rPr>
          <w:highlight w:val="yellow"/>
        </w:rPr>
        <w:t>n</w:t>
      </w:r>
      <w:r w:rsidRPr="00627ED1">
        <w:t xml:space="preserve">, the enemy of the Master. </w:t>
      </w:r>
      <w:r w:rsidRPr="00627ED1">
        <w:rPr>
          <w:highlight w:val="yellow"/>
        </w:rPr>
        <w:t>R</w:t>
      </w:r>
      <w:r w:rsidR="00C57E99" w:rsidRPr="000C7039">
        <w:rPr>
          <w:highlight w:val="yellow"/>
        </w:rPr>
        <w:t>úḥí</w:t>
      </w:r>
      <w:r w:rsidRPr="00627ED1">
        <w:rPr>
          <w:highlight w:val="yellow"/>
        </w:rPr>
        <w:t xml:space="preserve"> Afn</w:t>
      </w:r>
      <w:r w:rsidR="00C57E99" w:rsidRPr="000C7039">
        <w:rPr>
          <w:highlight w:val="yellow"/>
        </w:rPr>
        <w:t>á</w:t>
      </w:r>
      <w:r w:rsidRPr="00627ED1">
        <w:rPr>
          <w:highlight w:val="yellow"/>
        </w:rPr>
        <w:t>n</w:t>
      </w:r>
      <w:r w:rsidRPr="00627ED1">
        <w:t xml:space="preserve"> himself married his cousin </w:t>
      </w:r>
      <w:r w:rsidRPr="00627ED1">
        <w:rPr>
          <w:highlight w:val="yellow"/>
        </w:rPr>
        <w:t>Zahr</w:t>
      </w:r>
      <w:r w:rsidR="00C57E99" w:rsidRPr="001D0D70">
        <w:rPr>
          <w:highlight w:val="yellow"/>
        </w:rPr>
        <w:t>á</w:t>
      </w:r>
      <w:r w:rsidRPr="00627ED1">
        <w:rPr>
          <w:highlight w:val="yellow"/>
        </w:rPr>
        <w:t xml:space="preserve"> </w:t>
      </w:r>
      <w:r w:rsidR="00C57E99" w:rsidRPr="001D0D70">
        <w:rPr>
          <w:highlight w:val="yellow"/>
        </w:rPr>
        <w:t></w:t>
      </w:r>
      <w:r w:rsidRPr="00627ED1">
        <w:rPr>
          <w:highlight w:val="yellow"/>
        </w:rPr>
        <w:t>ah</w:t>
      </w:r>
      <w:r w:rsidR="00C57E99" w:rsidRPr="001D0D70">
        <w:rPr>
          <w:highlight w:val="yellow"/>
        </w:rPr>
        <w:t>í</w:t>
      </w:r>
      <w:r w:rsidRPr="00627ED1">
        <w:rPr>
          <w:highlight w:val="yellow"/>
        </w:rPr>
        <w:t>d</w:t>
      </w:r>
      <w:r w:rsidRPr="00627ED1">
        <w:t xml:space="preserve"> (see above, </w:t>
      </w:r>
      <w:r w:rsidR="00DC6AA6" w:rsidRPr="00230826">
        <w:rPr>
          <w:rStyle w:val="referencethistext"/>
        </w:rPr>
        <w:t>p. 358)</w:t>
      </w:r>
      <w:r w:rsidRPr="00627ED1">
        <w:t xml:space="preserve">. </w:t>
      </w:r>
      <w:r w:rsidRPr="00627ED1">
        <w:rPr>
          <w:highlight w:val="yellow"/>
        </w:rPr>
        <w:t>Fu’</w:t>
      </w:r>
      <w:r w:rsidR="00C57E99" w:rsidRPr="00B800E6">
        <w:rPr>
          <w:highlight w:val="yellow"/>
        </w:rPr>
        <w:t>á</w:t>
      </w:r>
      <w:r w:rsidRPr="00627ED1">
        <w:rPr>
          <w:highlight w:val="yellow"/>
        </w:rPr>
        <w:t>d</w:t>
      </w:r>
      <w:r w:rsidRPr="00627ED1">
        <w:t xml:space="preserve"> was </w:t>
      </w:r>
      <w:r w:rsidRPr="00627ED1">
        <w:rPr>
          <w:highlight w:val="yellow"/>
        </w:rPr>
        <w:t>R</w:t>
      </w:r>
      <w:r w:rsidR="00C57E99" w:rsidRPr="000C7039">
        <w:rPr>
          <w:highlight w:val="yellow"/>
        </w:rPr>
        <w:t>úḥí</w:t>
      </w:r>
      <w:r w:rsidRPr="00627ED1">
        <w:rPr>
          <w:highlight w:val="yellow"/>
        </w:rPr>
        <w:t>’s</w:t>
      </w:r>
      <w:r w:rsidRPr="00627ED1">
        <w:t xml:space="preserve"> youngest brother.</w:t>
      </w:r>
    </w:p>
    <w:p w14:paraId="334E68D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50</w:t>
      </w:r>
      <w:r>
        <w:rPr>
          <w:rStyle w:val="structure"/>
        </w:rPr>
        <w:t>—en_19920000/</w:t>
      </w:r>
      <w:r w:rsidRPr="00CD0879">
        <w:rPr>
          <w:rStyle w:val="structurevisible"/>
        </w:rPr>
        <w:t>&gt;</w:t>
      </w:r>
    </w:p>
    <w:p w14:paraId="62182883" w14:textId="77777777" w:rsidR="00C57E99" w:rsidRDefault="00627ED1" w:rsidP="00C57E99">
      <w:pPr>
        <w:pStyle w:val="Bodycont"/>
      </w:pPr>
      <w:r w:rsidRPr="00627ED1">
        <w:t xml:space="preserve">In another cable dated October 1941,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w:t>
      </w:r>
      <w:r w:rsidRPr="00627ED1">
        <w:rPr>
          <w:highlight w:val="yellow"/>
        </w:rPr>
        <w:t>ʿIr</w:t>
      </w:r>
      <w:r w:rsidR="00C57E99" w:rsidRPr="000C7039">
        <w:rPr>
          <w:highlight w:val="yellow"/>
        </w:rPr>
        <w:t>á</w:t>
      </w:r>
      <w:r w:rsidRPr="00627ED1">
        <w:rPr>
          <w:highlight w:val="yellow"/>
        </w:rPr>
        <w:t>q</w:t>
      </w:r>
      <w:r w:rsidRPr="00627ED1">
        <w:t xml:space="preserve">, </w:t>
      </w:r>
      <w:r w:rsidRPr="00627ED1">
        <w:rPr>
          <w:highlight w:val="cyan"/>
        </w:rPr>
        <w:t>Shoghi Effendi</w:t>
      </w:r>
      <w:r w:rsidRPr="00627ED1">
        <w:t xml:space="preserve"> confirmed the status of </w:t>
      </w:r>
      <w:r w:rsidRPr="00627ED1">
        <w:rPr>
          <w:highlight w:val="yellow"/>
        </w:rPr>
        <w:t>Nayyir’s</w:t>
      </w:r>
      <w:r w:rsidRPr="00627ED1">
        <w:t xml:space="preserve"> brothers:</w:t>
      </w:r>
    </w:p>
    <w:p w14:paraId="53D71CD4" w14:textId="77777777" w:rsidR="00E67803" w:rsidRDefault="00C57E99">
      <w:pPr>
        <w:pStyle w:val="Quotecable0"/>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51</w:t>
      </w:r>
      <w:r>
        <w:rPr>
          <w:rStyle w:val="structure"/>
        </w:rPr>
        <w:t>—en_19920000/</w:t>
      </w:r>
      <w:r w:rsidRPr="00CD0879">
        <w:rPr>
          <w:rStyle w:val="structurevisible"/>
        </w:rPr>
        <w:t>&gt;</w:t>
      </w:r>
    </w:p>
    <w:p w14:paraId="7E79D8CA" w14:textId="77777777" w:rsidR="00E67803" w:rsidRDefault="00C57E99">
      <w:pPr>
        <w:pStyle w:val="Quotecable0"/>
        <w:rPr>
          <w:rStyle w:val="quotebahaiscripture"/>
          <w:iCs/>
        </w:rPr>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highlight w:val="yellow"/>
        </w:rPr>
        <w:t>Nayyir’s</w:t>
      </w:r>
      <w:r w:rsidR="00627ED1" w:rsidRPr="00627ED1">
        <w:rPr>
          <w:rStyle w:val="quotebahaiscripture"/>
        </w:rPr>
        <w:t xml:space="preserve"> brothers </w:t>
      </w:r>
      <w:r w:rsidR="00627ED1" w:rsidRPr="00627ED1">
        <w:rPr>
          <w:rStyle w:val="quotebahaiscripture"/>
          <w:highlight w:val="yellow"/>
        </w:rPr>
        <w:t>Fay</w:t>
      </w:r>
      <w:r w:rsidR="00DF5AA5">
        <w:rPr>
          <w:rStyle w:val="quotebahaiscripture"/>
          <w:highlight w:val="yellow"/>
        </w:rPr>
        <w:t>ḍí</w:t>
      </w:r>
      <w:r w:rsidR="00627ED1" w:rsidRPr="00627ED1">
        <w:rPr>
          <w:rStyle w:val="quotebahaiscripture"/>
        </w:rPr>
        <w:t xml:space="preserve"> and </w:t>
      </w:r>
      <w:r w:rsidR="00DF5AA5">
        <w:rPr>
          <w:rStyle w:val="quotebahaiscripture"/>
          <w:highlight w:val="yellow"/>
        </w:rPr>
        <w:t>Ḥ</w:t>
      </w:r>
      <w:r w:rsidR="00627ED1" w:rsidRPr="00627ED1">
        <w:rPr>
          <w:rStyle w:val="quotebahaiscripture"/>
          <w:highlight w:val="yellow"/>
        </w:rPr>
        <w:t>asan</w:t>
      </w:r>
      <w:r w:rsidR="00627ED1" w:rsidRPr="00627ED1">
        <w:rPr>
          <w:rStyle w:val="quotebahaiscripture"/>
        </w:rPr>
        <w:t xml:space="preserve"> have been still are Covenant-breakers warn all believers association with them forbidden under all circumstances.</w:t>
      </w:r>
      <w:r w:rsidR="00DF5AA5">
        <w:rPr>
          <w:rStyle w:val="quotebahaiscripture"/>
        </w:rPr>
        <w:t>«</w:t>
      </w:r>
      <w:r w:rsidRPr="00247C4D">
        <w:rPr>
          <w:rStyle w:val="structurevisible"/>
        </w:rPr>
        <w:t>&lt;/</w:t>
      </w:r>
      <w:r w:rsidRPr="00247C4D">
        <w:rPr>
          <w:rStyle w:val="structure"/>
        </w:rPr>
        <w:t>cit</w:t>
      </w:r>
      <w:r w:rsidRPr="00247C4D">
        <w:rPr>
          <w:rStyle w:val="structurevisible"/>
        </w:rPr>
        <w:t>&gt;</w:t>
      </w:r>
    </w:p>
    <w:p w14:paraId="237EAD2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52</w:t>
      </w:r>
      <w:r>
        <w:rPr>
          <w:rStyle w:val="structure"/>
        </w:rPr>
        <w:t>—en_19920000/</w:t>
      </w:r>
      <w:r w:rsidRPr="00CD0879">
        <w:rPr>
          <w:rStyle w:val="structurevisible"/>
        </w:rPr>
        <w:t>&gt;</w:t>
      </w:r>
    </w:p>
    <w:p w14:paraId="4DC6717C" w14:textId="77777777" w:rsidR="00C57E99" w:rsidRDefault="00627ED1" w:rsidP="00C57E99">
      <w:pPr>
        <w:pStyle w:val="Bodyafterquote"/>
      </w:pPr>
      <w:r w:rsidRPr="00627ED1">
        <w:t xml:space="preserve">In the same year, the following cable was sent by </w:t>
      </w:r>
      <w:r w:rsidRPr="00627ED1">
        <w:rPr>
          <w:highlight w:val="cyan"/>
        </w:rPr>
        <w:t>Shoghi Effendi</w:t>
      </w:r>
      <w:r w:rsidRPr="00627ED1">
        <w:t xml:space="preserve"> to the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British Isles:</w:t>
      </w:r>
    </w:p>
    <w:p w14:paraId="50FC8F9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53</w:t>
      </w:r>
      <w:r>
        <w:rPr>
          <w:rStyle w:val="structure"/>
        </w:rPr>
        <w:t>—en_19920000/</w:t>
      </w:r>
      <w:r w:rsidRPr="00CD0879">
        <w:rPr>
          <w:rStyle w:val="structurevisible"/>
        </w:rPr>
        <w:t>&gt;</w:t>
      </w:r>
    </w:p>
    <w:p w14:paraId="041D8321"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Sister </w:t>
      </w:r>
      <w:r w:rsidR="00627ED1" w:rsidRPr="00627ED1">
        <w:rPr>
          <w:rStyle w:val="quotebahaiscripture"/>
          <w:highlight w:val="magenta"/>
        </w:rPr>
        <w:t>Mehrangis</w:t>
      </w:r>
      <w:r w:rsidR="00627ED1" w:rsidRPr="00627ED1">
        <w:rPr>
          <w:rStyle w:val="quotebahaiscripture"/>
        </w:rPr>
        <w:t xml:space="preserve"> [</w:t>
      </w:r>
      <w:r w:rsidR="00627ED1" w:rsidRPr="00627ED1">
        <w:rPr>
          <w:rStyle w:val="quotebahaiscripture"/>
          <w:highlight w:val="yellow"/>
        </w:rPr>
        <w:t>Mehrang</w:t>
      </w:r>
      <w:r w:rsidR="00DF5AA5">
        <w:rPr>
          <w:rStyle w:val="quotebahaiscripture"/>
          <w:highlight w:val="yellow"/>
        </w:rPr>
        <w:t>í</w:t>
      </w:r>
      <w:r w:rsidR="00627ED1" w:rsidRPr="00627ED1">
        <w:rPr>
          <w:rStyle w:val="quotebahaiscripture"/>
          <w:highlight w:val="yellow"/>
        </w:rPr>
        <w:t>z</w:t>
      </w:r>
      <w:r w:rsidR="00627ED1" w:rsidRPr="00627ED1">
        <w:rPr>
          <w:rStyle w:val="quotebahaiscripture"/>
        </w:rPr>
        <w:t xml:space="preserve">] followed example </w:t>
      </w:r>
      <w:r w:rsidR="00627ED1" w:rsidRPr="00627ED1">
        <w:rPr>
          <w:rStyle w:val="quotebahaiscripture"/>
          <w:highlight w:val="magenta"/>
        </w:rPr>
        <w:t>Ruhi</w:t>
      </w:r>
      <w:r w:rsidR="00DF5AA5">
        <w:rPr>
          <w:rStyle w:val="quotebahaiscripture"/>
          <w:highlight w:val="magenta"/>
        </w:rPr>
        <w:t>’</w:t>
      </w:r>
      <w:r w:rsidR="00627ED1" w:rsidRPr="00627ED1">
        <w:rPr>
          <w:rStyle w:val="quotebahaiscripture"/>
          <w:highlight w:val="magenta"/>
        </w:rPr>
        <w:t>s</w:t>
      </w:r>
      <w:r w:rsidR="00627ED1" w:rsidRPr="00627ED1">
        <w:rPr>
          <w:rStyle w:val="quotebahaiscripture"/>
        </w:rPr>
        <w:t xml:space="preserve">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rPr>
        <w:t>] sister Justice demands announce believers her expulsion.</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59"/>
      </w:r>
    </w:p>
    <w:p w14:paraId="7B3C325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54</w:t>
      </w:r>
      <w:r>
        <w:rPr>
          <w:rStyle w:val="structure"/>
        </w:rPr>
        <w:t>—en_19920000/</w:t>
      </w:r>
      <w:r w:rsidRPr="00CD0879">
        <w:rPr>
          <w:rStyle w:val="structurevisible"/>
        </w:rPr>
        <w:t>&gt;</w:t>
      </w:r>
    </w:p>
    <w:p w14:paraId="4F64645C" w14:textId="77777777" w:rsidR="00C57E99" w:rsidRDefault="00627ED1" w:rsidP="00C57E99">
      <w:pPr>
        <w:pStyle w:val="Bodyafterquote"/>
      </w:pPr>
      <w:r w:rsidRPr="00627ED1">
        <w:rPr>
          <w:highlight w:val="yellow"/>
        </w:rPr>
        <w:t>Mehrang</w:t>
      </w:r>
      <w:r w:rsidR="00C57E99" w:rsidRPr="00B800E6">
        <w:rPr>
          <w:highlight w:val="yellow"/>
        </w:rPr>
        <w:t>í</w:t>
      </w:r>
      <w:r w:rsidRPr="00627ED1">
        <w:rPr>
          <w:highlight w:val="yellow"/>
        </w:rPr>
        <w:t>z</w:t>
      </w:r>
      <w:r w:rsidRPr="00627ED1">
        <w:t xml:space="preserve"> was the youngest sister of </w:t>
      </w:r>
      <w:r w:rsidRPr="00627ED1">
        <w:rPr>
          <w:highlight w:val="cyan"/>
        </w:rPr>
        <w:t>Shoghi Effendi</w:t>
      </w:r>
      <w:r w:rsidRPr="00627ED1">
        <w:t xml:space="preserve">, and had married the Covenant-breaker </w:t>
      </w:r>
      <w:r w:rsidR="00C57E99" w:rsidRPr="000C7039">
        <w:rPr>
          <w:highlight w:val="yellow"/>
        </w:rPr>
        <w:t>Ḥ</w:t>
      </w:r>
      <w:r w:rsidRPr="00627ED1">
        <w:rPr>
          <w:highlight w:val="yellow"/>
        </w:rPr>
        <w:t>asan Afn</w:t>
      </w:r>
      <w:r w:rsidR="00C57E99" w:rsidRPr="000C7039">
        <w:rPr>
          <w:highlight w:val="yellow"/>
        </w:rPr>
        <w:t>á</w:t>
      </w:r>
      <w:r w:rsidRPr="00627ED1">
        <w:rPr>
          <w:highlight w:val="yellow"/>
        </w:rPr>
        <w:t>n</w:t>
      </w:r>
      <w:r w:rsidRPr="00627ED1">
        <w:t xml:space="preserve">. We have already stated that </w:t>
      </w:r>
      <w:r w:rsidRPr="00627ED1">
        <w:rPr>
          <w:highlight w:val="yellow"/>
        </w:rPr>
        <w:t>R</w:t>
      </w:r>
      <w:r w:rsidR="00C57E99" w:rsidRPr="000C7039">
        <w:rPr>
          <w:highlight w:val="yellow"/>
        </w:rPr>
        <w:t>úḥí</w:t>
      </w:r>
      <w:r w:rsidRPr="00627ED1">
        <w:rPr>
          <w:highlight w:val="yellow"/>
        </w:rPr>
        <w:t>’s</w:t>
      </w:r>
      <w:r w:rsidRPr="00627ED1">
        <w:t xml:space="preserve"> sister, </w:t>
      </w:r>
      <w:r w:rsidR="00C57E99" w:rsidRPr="000C7039">
        <w:rPr>
          <w:highlight w:val="yellow"/>
        </w:rPr>
        <w:t></w:t>
      </w:r>
      <w:r w:rsidRPr="00627ED1">
        <w:rPr>
          <w:highlight w:val="yellow"/>
        </w:rPr>
        <w:t>urayy</w:t>
      </w:r>
      <w:r w:rsidR="00C57E99" w:rsidRPr="000C7039">
        <w:rPr>
          <w:highlight w:val="yellow"/>
        </w:rPr>
        <w:t>á</w:t>
      </w:r>
      <w:r w:rsidRPr="00627ED1">
        <w:t xml:space="preserve">, married </w:t>
      </w:r>
      <w:r w:rsidRPr="00627ED1">
        <w:rPr>
          <w:highlight w:val="yellow"/>
        </w:rPr>
        <w:t>Fay</w:t>
      </w:r>
      <w:r w:rsidR="00C57E99" w:rsidRPr="000C7039">
        <w:rPr>
          <w:highlight w:val="yellow"/>
        </w:rPr>
        <w:t>ḍí</w:t>
      </w:r>
      <w:r w:rsidRPr="00627ED1">
        <w:t xml:space="preserve">. No one can ever imagine the enormity of </w:t>
      </w:r>
      <w:r w:rsidRPr="00627ED1">
        <w:rPr>
          <w:highlight w:val="cyan"/>
        </w:rPr>
        <w:t>Shoghi Effendi’s</w:t>
      </w:r>
      <w:r w:rsidRPr="00627ED1">
        <w:t xml:space="preserve"> pain and anguish as he observed his two sisters and a cousin renounce their faith and join in wedlock with three Covenant-breakers, sons of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whom </w:t>
      </w:r>
      <w:r w:rsidRPr="00627ED1">
        <w:rPr>
          <w:highlight w:val="yellow"/>
        </w:rPr>
        <w:t>ʿAbdu’l-Bah</w:t>
      </w:r>
      <w:r w:rsidR="00C57E99" w:rsidRPr="000C7039">
        <w:rPr>
          <w:highlight w:val="yellow"/>
        </w:rPr>
        <w:t>á</w:t>
      </w:r>
      <w:r w:rsidRPr="00627ED1">
        <w:t xml:space="preserve"> had condemned as His </w:t>
      </w:r>
      <w:r w:rsidR="00C57E99" w:rsidRPr="00FD6EBE">
        <w:rPr>
          <w:rStyle w:val="structurevisible"/>
        </w:rPr>
        <w:t>&lt;</w:t>
      </w:r>
      <w:r w:rsidR="00C57E99" w:rsidRPr="00FD6EBE">
        <w:rPr>
          <w:rStyle w:val="structure"/>
        </w:rPr>
        <w:t>cit Abd_%►%_%_%►%_%_%—en_%—%_%</w:t>
      </w:r>
      <w:r w:rsidR="00C57E99" w:rsidRPr="00FD6EBE">
        <w:rPr>
          <w:rStyle w:val="structurevisible"/>
        </w:rPr>
        <w:t>&gt;</w:t>
      </w:r>
      <w:r w:rsidR="00AC1FD0" w:rsidRPr="00AC1FD0">
        <w:rPr>
          <w:rStyle w:val="quotebahaiscripture"/>
        </w:rPr>
        <w:t>»</w:t>
      </w:r>
      <w:r w:rsidRPr="00627ED1">
        <w:rPr>
          <w:rStyle w:val="quotebahaiscripture"/>
        </w:rPr>
        <w:t>deadly enemy</w:t>
      </w:r>
      <w:r w:rsidR="00AC1FD0" w:rsidRPr="00AC1FD0">
        <w:rPr>
          <w:rStyle w:val="quotebahaiscripture"/>
        </w:rPr>
        <w:t>«</w:t>
      </w:r>
      <w:r w:rsidR="00C57E99" w:rsidRPr="00FD6EBE">
        <w:rPr>
          <w:rStyle w:val="structurevisible"/>
        </w:rPr>
        <w:t>&lt;/</w:t>
      </w:r>
      <w:r w:rsidR="00C57E99" w:rsidRPr="00FD6EBE">
        <w:rPr>
          <w:rStyle w:val="structure"/>
        </w:rPr>
        <w:t>cit</w:t>
      </w:r>
      <w:r w:rsidR="00C57E99" w:rsidRPr="00FD6EBE">
        <w:rPr>
          <w:rStyle w:val="structurevisible"/>
        </w:rPr>
        <w:t>&gt;</w:t>
      </w:r>
      <w:r w:rsidRPr="00627ED1">
        <w:t xml:space="preserve">. Not content with this,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w:t>
      </w:r>
      <w:r w:rsidRPr="00627ED1">
        <w:rPr>
          <w:highlight w:val="cyan"/>
        </w:rPr>
        <w:t>Shoghi Effendi’s</w:t>
      </w:r>
      <w:r w:rsidRPr="00627ED1">
        <w:t xml:space="preserve"> eldest sister, did not rest until she arranged another marriage between her cousin, </w:t>
      </w:r>
      <w:r w:rsidR="00C57E99" w:rsidRPr="001D0D70">
        <w:rPr>
          <w:highlight w:val="yellow"/>
        </w:rPr>
        <w:t>Ḥ</w:t>
      </w:r>
      <w:r w:rsidRPr="00627ED1">
        <w:rPr>
          <w:highlight w:val="yellow"/>
        </w:rPr>
        <w:t xml:space="preserve">asan </w:t>
      </w:r>
      <w:r w:rsidR="00C57E99" w:rsidRPr="001D0D70">
        <w:rPr>
          <w:highlight w:val="yellow"/>
        </w:rPr>
        <w:t></w:t>
      </w:r>
      <w:r w:rsidRPr="00627ED1">
        <w:rPr>
          <w:highlight w:val="yellow"/>
        </w:rPr>
        <w:t>ah</w:t>
      </w:r>
      <w:r w:rsidR="00C57E99" w:rsidRPr="001D0D70">
        <w:rPr>
          <w:highlight w:val="yellow"/>
        </w:rPr>
        <w:t>í</w:t>
      </w:r>
      <w:r w:rsidRPr="00627ED1">
        <w:rPr>
          <w:highlight w:val="yellow"/>
        </w:rPr>
        <w:t>d</w:t>
      </w:r>
      <w:r w:rsidRPr="00627ED1">
        <w:t xml:space="preserve"> and the granddaughter of the notorious </w:t>
      </w:r>
      <w:r w:rsidRPr="00627ED1">
        <w:rPr>
          <w:highlight w:val="yellow"/>
        </w:rPr>
        <w:t xml:space="preserve">Siyyid </w:t>
      </w:r>
      <w:r w:rsidR="00C57E99" w:rsidRPr="000C7039">
        <w:rPr>
          <w:highlight w:val="yellow"/>
        </w:rPr>
        <w:t>ʿ</w:t>
      </w:r>
      <w:r w:rsidRPr="00627ED1">
        <w:rPr>
          <w:highlight w:val="yellow"/>
        </w:rPr>
        <w:t>Al</w:t>
      </w:r>
      <w:r w:rsidR="00C57E99" w:rsidRPr="000C7039">
        <w:rPr>
          <w:highlight w:val="yellow"/>
        </w:rPr>
        <w:t>í</w:t>
      </w:r>
      <w:r w:rsidRPr="00627ED1">
        <w:t xml:space="preserve">. But in order not to degrade the family of the Master in public by announcing them all as Covenant-breakers, </w:t>
      </w:r>
      <w:r w:rsidRPr="00627ED1">
        <w:rPr>
          <w:highlight w:val="cyan"/>
        </w:rPr>
        <w:t>Shoghi Effendi</w:t>
      </w:r>
      <w:r w:rsidRPr="00627ED1">
        <w:t xml:space="preserve"> acted with great patience and concealed their acts of infamy and unfaithfulness as long as he could. We see therefore long gaps between his announcements expelling</w:t>
      </w:r>
      <w:r w:rsidRPr="00627ED1">
        <w:rPr>
          <w:rStyle w:val="structurepagenumber"/>
        </w:rPr>
        <w:t xml:space="preserve"> &lt;page 361</w:t>
      </w:r>
      <w:r w:rsidR="00B777C2">
        <w:rPr>
          <w:rStyle w:val="structurepagenumber"/>
        </w:rPr>
        <w:t>/&gt;</w:t>
      </w:r>
      <w:r w:rsidR="00C57E99">
        <w:t xml:space="preserve"> </w:t>
      </w:r>
      <w:r w:rsidRPr="00627ED1">
        <w:t xml:space="preserve">certain members of the family from the Faith. For example, although the family of </w:t>
      </w:r>
      <w:r w:rsidRPr="00627ED1">
        <w:rPr>
          <w:highlight w:val="yellow"/>
        </w:rPr>
        <w:t>M</w:t>
      </w:r>
      <w:r w:rsidR="00C57E99" w:rsidRPr="00C8776B">
        <w:rPr>
          <w:highlight w:val="yellow"/>
        </w:rPr>
        <w:t>í</w:t>
      </w:r>
      <w:r w:rsidRPr="00627ED1">
        <w:rPr>
          <w:highlight w:val="yellow"/>
        </w:rPr>
        <w:t>rz</w:t>
      </w:r>
      <w:r w:rsidR="00C57E99" w:rsidRPr="00C8776B">
        <w:rPr>
          <w:highlight w:val="yellow"/>
        </w:rPr>
        <w:t>á</w:t>
      </w:r>
      <w:r w:rsidRPr="00627ED1">
        <w:rPr>
          <w:highlight w:val="yellow"/>
        </w:rPr>
        <w:t xml:space="preserve"> Jal</w:t>
      </w:r>
      <w:r w:rsidR="00C57E99" w:rsidRPr="00C8776B">
        <w:rPr>
          <w:highlight w:val="yellow"/>
        </w:rPr>
        <w:t>á</w:t>
      </w:r>
      <w:r w:rsidRPr="00627ED1">
        <w:rPr>
          <w:highlight w:val="yellow"/>
        </w:rPr>
        <w:t xml:space="preserve">l </w:t>
      </w:r>
      <w:r w:rsidR="00C57E99" w:rsidRPr="00C8776B">
        <w:rPr>
          <w:highlight w:val="yellow"/>
        </w:rPr>
        <w:t></w:t>
      </w:r>
      <w:r w:rsidRPr="00627ED1">
        <w:rPr>
          <w:highlight w:val="yellow"/>
        </w:rPr>
        <w:t>ah</w:t>
      </w:r>
      <w:r w:rsidR="00C57E99" w:rsidRPr="00C8776B">
        <w:rPr>
          <w:highlight w:val="yellow"/>
        </w:rPr>
        <w:t>í</w:t>
      </w:r>
      <w:r w:rsidRPr="00627ED1">
        <w:rPr>
          <w:highlight w:val="yellow"/>
        </w:rPr>
        <w:t>d</w:t>
      </w:r>
      <w:r w:rsidRPr="00627ED1">
        <w:t xml:space="preserve"> (the son-in-law of the Master), including his wife, had been in close association with the Covenant-breakers, and had shown defiance to </w:t>
      </w:r>
      <w:r w:rsidRPr="00627ED1">
        <w:rPr>
          <w:highlight w:val="cyan"/>
        </w:rPr>
        <w:t>Shoghi Effendi</w:t>
      </w:r>
      <w:r w:rsidRPr="00627ED1">
        <w:t xml:space="preserve">, he did not disclose their defection until years later. Only when </w:t>
      </w:r>
      <w:r w:rsidRPr="00627ED1">
        <w:rPr>
          <w:highlight w:val="yellow"/>
        </w:rPr>
        <w:t>Mun</w:t>
      </w:r>
      <w:r w:rsidR="00C57E99" w:rsidRPr="000C7039">
        <w:rPr>
          <w:highlight w:val="yellow"/>
        </w:rPr>
        <w:t>í</w:t>
      </w:r>
      <w:r w:rsidRPr="00627ED1">
        <w:rPr>
          <w:highlight w:val="yellow"/>
        </w:rPr>
        <w:t>b</w:t>
      </w:r>
      <w:r w:rsidRPr="00627ED1">
        <w:t xml:space="preserve">, the son of </w:t>
      </w:r>
      <w:r w:rsidRPr="00627ED1">
        <w:rPr>
          <w:highlight w:val="yellow"/>
        </w:rPr>
        <w:t>M</w:t>
      </w:r>
      <w:r w:rsidR="00C57E99" w:rsidRPr="00C8776B">
        <w:rPr>
          <w:highlight w:val="yellow"/>
        </w:rPr>
        <w:t>í</w:t>
      </w:r>
      <w:r w:rsidRPr="00627ED1">
        <w:rPr>
          <w:highlight w:val="yellow"/>
        </w:rPr>
        <w:t>rz</w:t>
      </w:r>
      <w:r w:rsidR="00C57E99" w:rsidRPr="00C8776B">
        <w:rPr>
          <w:highlight w:val="yellow"/>
        </w:rPr>
        <w:t>á</w:t>
      </w:r>
      <w:r w:rsidRPr="00627ED1">
        <w:rPr>
          <w:highlight w:val="yellow"/>
        </w:rPr>
        <w:t xml:space="preserve"> Jal</w:t>
      </w:r>
      <w:r w:rsidR="00C57E99" w:rsidRPr="00C8776B">
        <w:rPr>
          <w:highlight w:val="yellow"/>
        </w:rPr>
        <w:t>á</w:t>
      </w:r>
      <w:r w:rsidRPr="00627ED1">
        <w:rPr>
          <w:highlight w:val="yellow"/>
        </w:rPr>
        <w:t>l</w:t>
      </w:r>
      <w:r w:rsidRPr="00627ED1">
        <w:t xml:space="preserve">, with the approval of his parents, married the daughter of one of the enemies of the Faith, did </w:t>
      </w:r>
      <w:r w:rsidRPr="00627ED1">
        <w:rPr>
          <w:highlight w:val="cyan"/>
        </w:rPr>
        <w:t>Shoghi Effendi</w:t>
      </w:r>
      <w:r w:rsidRPr="00627ED1">
        <w:t xml:space="preserve"> send the following cable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 November 1944. It must be noted that </w:t>
      </w:r>
      <w:r w:rsidRPr="00627ED1">
        <w:rPr>
          <w:highlight w:val="yellow"/>
        </w:rPr>
        <w:t>M</w:t>
      </w:r>
      <w:r w:rsidR="00C57E99" w:rsidRPr="00C8776B">
        <w:rPr>
          <w:highlight w:val="yellow"/>
        </w:rPr>
        <w:t>í</w:t>
      </w:r>
      <w:r w:rsidRPr="00627ED1">
        <w:rPr>
          <w:highlight w:val="yellow"/>
        </w:rPr>
        <w:t>rz</w:t>
      </w:r>
      <w:r w:rsidR="00C57E99" w:rsidRPr="00C8776B">
        <w:rPr>
          <w:highlight w:val="yellow"/>
        </w:rPr>
        <w:t>á</w:t>
      </w:r>
      <w:r w:rsidRPr="00627ED1">
        <w:rPr>
          <w:highlight w:val="yellow"/>
        </w:rPr>
        <w:t xml:space="preserve"> Jal</w:t>
      </w:r>
      <w:r w:rsidR="00C57E99" w:rsidRPr="00C8776B">
        <w:rPr>
          <w:highlight w:val="yellow"/>
        </w:rPr>
        <w:t>á</w:t>
      </w:r>
      <w:r w:rsidRPr="00627ED1">
        <w:rPr>
          <w:highlight w:val="yellow"/>
        </w:rPr>
        <w:t>l</w:t>
      </w:r>
      <w:r w:rsidRPr="00627ED1">
        <w:t xml:space="preserve"> was the son of the most illustrious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apostles, the King of Martyrs.</w:t>
      </w:r>
      <w:r w:rsidRPr="00627ED1">
        <w:rPr>
          <w:rStyle w:val="FootnoteReference"/>
        </w:rPr>
        <w:footnoteReference w:id="560"/>
      </w:r>
    </w:p>
    <w:p w14:paraId="596B0A2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55</w:t>
      </w:r>
      <w:r>
        <w:rPr>
          <w:rStyle w:val="structure"/>
        </w:rPr>
        <w:t>—en_19920000/</w:t>
      </w:r>
      <w:r w:rsidRPr="00CD0879">
        <w:rPr>
          <w:rStyle w:val="structurevisible"/>
        </w:rPr>
        <w:t>&gt;</w:t>
      </w:r>
    </w:p>
    <w:p w14:paraId="7A70F66B"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highlight w:val="magenta"/>
        </w:rPr>
        <w:t>Mon</w:t>
      </w:r>
      <w:r w:rsidR="00DF5AA5">
        <w:rPr>
          <w:rStyle w:val="quotebahaiscripture"/>
          <w:highlight w:val="magenta"/>
        </w:rPr>
        <w:t>í</w:t>
      </w:r>
      <w:r w:rsidR="00627ED1" w:rsidRPr="00627ED1">
        <w:rPr>
          <w:rStyle w:val="quotebahaiscripture"/>
          <w:highlight w:val="magenta"/>
        </w:rPr>
        <w:t xml:space="preserve">b </w:t>
      </w:r>
      <w:r w:rsidR="00116523">
        <w:rPr>
          <w:rStyle w:val="quotebahaiscripture"/>
          <w:highlight w:val="magenta"/>
        </w:rPr>
        <w:t></w:t>
      </w:r>
      <w:r w:rsidR="00627ED1" w:rsidRPr="00627ED1">
        <w:rPr>
          <w:rStyle w:val="quotebahaiscripture"/>
          <w:highlight w:val="magenta"/>
        </w:rPr>
        <w:t>ah</w:t>
      </w:r>
      <w:r w:rsidR="00DF5AA5">
        <w:rPr>
          <w:rStyle w:val="quotebahaiscripture"/>
          <w:highlight w:val="magenta"/>
        </w:rPr>
        <w:t>í</w:t>
      </w:r>
      <w:r w:rsidR="00627ED1" w:rsidRPr="00627ED1">
        <w:rPr>
          <w:rStyle w:val="quotebahaiscripture"/>
          <w:highlight w:val="magenta"/>
        </w:rPr>
        <w:t>d</w:t>
      </w:r>
      <w:r w:rsidR="00627ED1" w:rsidRPr="00627ED1">
        <w:rPr>
          <w:rStyle w:val="quotebahaiscripture"/>
        </w:rPr>
        <w:t xml:space="preserve">, grandson of both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and the King of Martyrs, married according to the Moslem rites the daughter of a political exile who is nephew of the Grand </w:t>
      </w:r>
      <w:r w:rsidR="00627ED1" w:rsidRPr="00627ED1">
        <w:rPr>
          <w:rStyle w:val="quotebahaiscripture"/>
          <w:highlight w:val="lightGray"/>
        </w:rPr>
        <w:t>Muft</w:t>
      </w:r>
      <w:r w:rsidR="00DF5AA5">
        <w:rPr>
          <w:rStyle w:val="quotebahaiscripture"/>
          <w:highlight w:val="lightGray"/>
        </w:rPr>
        <w:t>i</w:t>
      </w:r>
      <w:r w:rsidR="00627ED1" w:rsidRPr="00627ED1">
        <w:rPr>
          <w:rStyle w:val="quotebahaiscripture"/>
        </w:rPr>
        <w:t xml:space="preserve"> of Jerusalem. This treacherous act of alliance with enemies of the Faith merits condemnation of entire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world.</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61"/>
      </w:r>
    </w:p>
    <w:p w14:paraId="5AAA63E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56</w:t>
      </w:r>
      <w:r>
        <w:rPr>
          <w:rStyle w:val="structure"/>
        </w:rPr>
        <w:t>—en_19920000/</w:t>
      </w:r>
      <w:r w:rsidRPr="00CD0879">
        <w:rPr>
          <w:rStyle w:val="structurevisible"/>
        </w:rPr>
        <w:t>&gt;</w:t>
      </w:r>
    </w:p>
    <w:p w14:paraId="55C85B14" w14:textId="77777777" w:rsidR="00C57E99" w:rsidRDefault="00627ED1" w:rsidP="00C57E99">
      <w:pPr>
        <w:pStyle w:val="Bodyafterquote"/>
      </w:pPr>
      <w:r w:rsidRPr="00627ED1">
        <w:t xml:space="preserve">In response to a cable by the American National Spiritual Assembly expressing their loyalty to him, </w:t>
      </w:r>
      <w:r w:rsidRPr="00627ED1">
        <w:rPr>
          <w:highlight w:val="cyan"/>
        </w:rPr>
        <w:t>Shoghi Effendi</w:t>
      </w:r>
      <w:r w:rsidRPr="00627ED1">
        <w:t xml:space="preserve"> sent the following message:</w:t>
      </w:r>
    </w:p>
    <w:p w14:paraId="025B024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57</w:t>
      </w:r>
      <w:r>
        <w:rPr>
          <w:rStyle w:val="structure"/>
        </w:rPr>
        <w:t>—en_19920000/</w:t>
      </w:r>
      <w:r w:rsidRPr="00CD0879">
        <w:rPr>
          <w:rStyle w:val="structurevisible"/>
        </w:rPr>
        <w:t>&gt;</w:t>
      </w:r>
    </w:p>
    <w:p w14:paraId="78725858" w14:textId="77777777" w:rsidR="00C57E99" w:rsidRPr="00FD6EBE" w:rsidRDefault="00C57E99" w:rsidP="00C57E99">
      <w:pPr>
        <w:pStyle w:val="Quote1st"/>
        <w:rPr>
          <w:rStyle w:val="quotebahaiscripture"/>
        </w:rPr>
      </w:pPr>
      <w:r w:rsidRPr="00247C4D">
        <w:rPr>
          <w:rStyle w:val="structurevisible"/>
        </w:rPr>
        <w:t>&lt;</w:t>
      </w:r>
      <w:r w:rsidRPr="00247C4D">
        <w:rPr>
          <w:rStyle w:val="structure"/>
        </w:rPr>
        <w:t>cit Sho_%►%_%_%►%_%_%—en_%—%_%</w:t>
      </w:r>
      <w:r w:rsidRPr="00247C4D">
        <w:rPr>
          <w:rStyle w:val="structurevisible"/>
        </w:rPr>
        <w:t>&gt;</w:t>
      </w:r>
      <w:r>
        <w:rPr>
          <w:rStyle w:val="quotebahaiscripture"/>
        </w:rPr>
        <w:t>»</w:t>
      </w:r>
      <w:r w:rsidR="00627ED1" w:rsidRPr="00627ED1">
        <w:rPr>
          <w:rStyle w:val="quotebahaiscripture"/>
        </w:rPr>
        <w:t>Comforted, strengthened, by assurance of sympathy and loyalty of American believers in the deplorable, delicate situation created by dishonorable alliances made by members of my family, first with Covenant-breakers and now with external enemies of the Faith.</w:t>
      </w:r>
    </w:p>
    <w:p w14:paraId="55B414EA"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58</w:t>
      </w:r>
      <w:r w:rsidRPr="00AC1FD0">
        <w:rPr>
          <w:rStyle w:val="structure"/>
        </w:rPr>
        <w:t>—en_19920000/</w:t>
      </w:r>
      <w:r w:rsidRPr="00AC1FD0">
        <w:rPr>
          <w:rStyle w:val="structurevisible"/>
        </w:rPr>
        <w:t>&gt;</w:t>
      </w:r>
    </w:p>
    <w:p w14:paraId="789349F8" w14:textId="77777777" w:rsidR="00C57E99" w:rsidRPr="00FD6EBE" w:rsidRDefault="00627ED1" w:rsidP="00C57E99">
      <w:pPr>
        <w:pStyle w:val="Quotecont"/>
        <w:rPr>
          <w:rStyle w:val="quotebahaiscripture"/>
        </w:rPr>
      </w:pPr>
      <w:r w:rsidRPr="00627ED1">
        <w:rPr>
          <w:rStyle w:val="quotebahaiscripture"/>
        </w:rPr>
        <w:t>The marvellous, rapid, sound evolution of the institutions of the Faith in five continents, particularly in the Western Hemisphere, constitutes best monition, most effective counteraction to the detrimental influence of those whose acts proclaim their severance from the Holy Tree and their forfeiture of their sacred birthright.</w:t>
      </w:r>
    </w:p>
    <w:p w14:paraId="45899DB0"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59</w:t>
      </w:r>
      <w:r w:rsidRPr="00AC1FD0">
        <w:rPr>
          <w:rStyle w:val="structure"/>
        </w:rPr>
        <w:t>—en_19920000/</w:t>
      </w:r>
      <w:r w:rsidRPr="00AC1FD0">
        <w:rPr>
          <w:rStyle w:val="structurevisible"/>
        </w:rPr>
        <w:t>&gt;</w:t>
      </w:r>
    </w:p>
    <w:p w14:paraId="4B7346AC" w14:textId="77777777" w:rsidR="00C57E99" w:rsidRPr="00FD6EBE" w:rsidRDefault="00627ED1" w:rsidP="00C57E99">
      <w:pPr>
        <w:pStyle w:val="Quotecont"/>
        <w:rPr>
          <w:rStyle w:val="quotebahaiscripture"/>
        </w:rPr>
      </w:pPr>
      <w:r w:rsidRPr="00627ED1">
        <w:rPr>
          <w:rStyle w:val="quotebahaiscripture"/>
        </w:rPr>
        <w:t xml:space="preserve">The occasion demands that you direct special attention to passages in </w:t>
      </w:r>
      <w:r w:rsidR="00C57E99">
        <w:rPr>
          <w:rStyle w:val="structurevisible"/>
        </w:rPr>
        <w:t>&lt;</w:t>
      </w:r>
      <w:r w:rsidR="00C57E99">
        <w:rPr>
          <w:rStyle w:val="structure"/>
        </w:rPr>
        <w:t>title Sho_%</w:t>
      </w:r>
      <w:r w:rsidR="00C57E99">
        <w:rPr>
          <w:rStyle w:val="structurevisible"/>
        </w:rPr>
        <w:t>&gt;</w:t>
      </w:r>
      <w:r w:rsidRPr="00627ED1">
        <w:rPr>
          <w:rStyle w:val="BookTitle"/>
        </w:rPr>
        <w:t>God Passes By</w:t>
      </w:r>
      <w:r w:rsidR="00C57E99">
        <w:rPr>
          <w:rStyle w:val="structurevisible"/>
        </w:rPr>
        <w:t>&lt;/</w:t>
      </w:r>
      <w:r w:rsidR="00C57E99">
        <w:rPr>
          <w:rStyle w:val="structure"/>
        </w:rPr>
        <w:t>title</w:t>
      </w:r>
      <w:r w:rsidR="00C57E99">
        <w:rPr>
          <w:rStyle w:val="structurevisible"/>
        </w:rPr>
        <w:t>&gt;</w:t>
      </w:r>
      <w:r w:rsidRPr="00627ED1">
        <w:rPr>
          <w:rStyle w:val="FootnoteReference"/>
        </w:rPr>
        <w:footnoteReference w:id="562"/>
      </w:r>
      <w:r w:rsidRPr="00627ED1">
        <w:rPr>
          <w:rStyle w:val="quotebahaiscripture"/>
        </w:rPr>
        <w:t xml:space="preserve"> indicating the gravity of the past crises precipitated since the inception of the Faith by kinsmen both of the Manifestation and Centre of His Covenant, demonstrating the pitiful futility of their nefarious activities and the sad fate overtaking defectors and betrayers.</w:t>
      </w:r>
    </w:p>
    <w:p w14:paraId="206B173E"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60</w:t>
      </w:r>
      <w:r w:rsidRPr="00AC1FD0">
        <w:rPr>
          <w:rStyle w:val="structure"/>
        </w:rPr>
        <w:t>—en_19920000/</w:t>
      </w:r>
      <w:r w:rsidRPr="00AC1FD0">
        <w:rPr>
          <w:rStyle w:val="structurevisible"/>
        </w:rPr>
        <w:t>&gt;</w:t>
      </w:r>
    </w:p>
    <w:p w14:paraId="4767686F" w14:textId="77777777" w:rsidR="00C57E99" w:rsidRDefault="00627ED1" w:rsidP="00C57E99">
      <w:pPr>
        <w:pStyle w:val="Quotecont"/>
      </w:pPr>
      <w:r w:rsidRPr="00627ED1">
        <w:rPr>
          <w:rStyle w:val="quotebahaiscripture"/>
        </w:rPr>
        <w:t xml:space="preserve">The present hour calls for unrelaxing vigilance, continued heroism, redoubled efforts, renewed dedication by rank and file of the community enjoying preponderating share alike in the erection, the defence, and the consolidation of the worldwide Administrative Order of the Faith of </w:t>
      </w:r>
      <w:r w:rsidRPr="00627ED1">
        <w:rPr>
          <w:rStyle w:val="quotebahaiscripture"/>
          <w:highlight w:val="yellow"/>
        </w:rPr>
        <w:t>Bah</w:t>
      </w:r>
      <w:r w:rsidR="00AC1FD0" w:rsidRPr="00AC1FD0">
        <w:rPr>
          <w:rStyle w:val="quotebahaiscripture"/>
          <w:highlight w:val="yellow"/>
        </w:rPr>
        <w:t>á’</w:t>
      </w:r>
      <w:r w:rsidRPr="00627ED1">
        <w:rPr>
          <w:rStyle w:val="quotebahaiscripture"/>
          <w:highlight w:val="yellow"/>
        </w:rPr>
        <w:t>u</w:t>
      </w:r>
      <w:r w:rsidR="00AC1FD0" w:rsidRPr="00AC1FD0">
        <w:rPr>
          <w:rStyle w:val="quotebahaiscripture"/>
          <w:highlight w:val="yellow"/>
        </w:rPr>
        <w:t>’</w:t>
      </w:r>
      <w:r w:rsidRPr="00627ED1">
        <w:rPr>
          <w:rStyle w:val="quotebahaiscripture"/>
          <w:highlight w:val="yellow"/>
        </w:rPr>
        <w:t>ll</w:t>
      </w:r>
      <w:r w:rsidR="00AC1FD0" w:rsidRPr="00AC1FD0">
        <w:rPr>
          <w:rStyle w:val="quotebahaiscripture"/>
          <w:highlight w:val="yellow"/>
        </w:rPr>
        <w:t>á</w:t>
      </w:r>
      <w:r w:rsidRPr="00627ED1">
        <w:rPr>
          <w:rStyle w:val="quotebahaiscripture"/>
          <w:highlight w:val="yellow"/>
        </w:rPr>
        <w:t>h</w:t>
      </w:r>
      <w:r w:rsidRPr="00627ED1">
        <w:rPr>
          <w:rStyle w:val="quotebahaiscripture"/>
        </w:rPr>
        <w:t xml:space="preserve"> since the passing of the Centre of His Covenant.</w:t>
      </w:r>
      <w:r w:rsidR="00AC1FD0" w:rsidRPr="00AC1FD0">
        <w:rPr>
          <w:rStyle w:val="quotebahaiscripture"/>
        </w:rPr>
        <w:t>«</w:t>
      </w:r>
      <w:r w:rsidR="00C57E99" w:rsidRPr="00247C4D">
        <w:rPr>
          <w:rStyle w:val="structurevisible"/>
        </w:rPr>
        <w:t>&lt;/</w:t>
      </w:r>
      <w:r w:rsidR="00C57E99" w:rsidRPr="00247C4D">
        <w:rPr>
          <w:rStyle w:val="structure"/>
        </w:rPr>
        <w:t>cit</w:t>
      </w:r>
      <w:r w:rsidR="00C57E99" w:rsidRPr="00247C4D">
        <w:rPr>
          <w:rStyle w:val="structurevisible"/>
        </w:rPr>
        <w:t>&gt;</w:t>
      </w:r>
      <w:r w:rsidRPr="00627ED1">
        <w:t xml:space="preserve"> </w:t>
      </w:r>
      <w:r w:rsidRPr="00627ED1">
        <w:rPr>
          <w:rStyle w:val="FootnoteReference"/>
        </w:rPr>
        <w:footnoteReference w:id="563"/>
      </w:r>
    </w:p>
    <w:p w14:paraId="651E4C0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61</w:t>
      </w:r>
      <w:r>
        <w:rPr>
          <w:rStyle w:val="structure"/>
        </w:rPr>
        <w:t>—en_19920000/</w:t>
      </w:r>
      <w:r w:rsidRPr="00CD0879">
        <w:rPr>
          <w:rStyle w:val="structurevisible"/>
        </w:rPr>
        <w:t>&gt;</w:t>
      </w:r>
    </w:p>
    <w:p w14:paraId="5657A359" w14:textId="77777777" w:rsidR="00C57E99" w:rsidRDefault="00627ED1" w:rsidP="00C57E99">
      <w:pPr>
        <w:pStyle w:val="Bodyafterquote"/>
      </w:pPr>
      <w:r w:rsidRPr="00627ED1">
        <w:t xml:space="preserve">Next to </w:t>
      </w:r>
      <w:r w:rsidRPr="00627ED1">
        <w:rPr>
          <w:highlight w:val="cyan"/>
        </w:rPr>
        <w:t>Shoghi Effendi</w:t>
      </w:r>
      <w:r w:rsidRPr="00627ED1">
        <w:t xml:space="preserve"> in age, his brother </w:t>
      </w:r>
      <w:r w:rsidR="00C57E99" w:rsidRPr="000C7039">
        <w:rPr>
          <w:highlight w:val="yellow"/>
        </w:rPr>
        <w:t>Ḥ</w:t>
      </w:r>
      <w:r w:rsidRPr="00627ED1">
        <w:rPr>
          <w:highlight w:val="yellow"/>
        </w:rPr>
        <w:t>usayn</w:t>
      </w:r>
      <w:r w:rsidRPr="00627ED1">
        <w:t xml:space="preserve"> acted as his secretary for some years, but he too was affected by the spirit of Covenant-breaking The following account by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is indicative of </w:t>
      </w:r>
      <w:r w:rsidRPr="00627ED1">
        <w:rPr>
          <w:highlight w:val="cyan"/>
        </w:rPr>
        <w:t>Shoghi Effendi’s</w:t>
      </w:r>
      <w:r w:rsidRPr="00627ED1">
        <w:t xml:space="preserve"> patience and long-suffering in dealing with his brother.</w:t>
      </w:r>
      <w:r w:rsidRPr="00627ED1">
        <w:rPr>
          <w:rStyle w:val="structurepagenumber"/>
        </w:rPr>
        <w:t xml:space="preserve"> &lt;page 362</w:t>
      </w:r>
      <w:r w:rsidR="00B777C2">
        <w:rPr>
          <w:rStyle w:val="structurepagenumber"/>
        </w:rPr>
        <w:t>/&gt;</w:t>
      </w:r>
    </w:p>
    <w:p w14:paraId="7B22825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62</w:t>
      </w:r>
      <w:r>
        <w:rPr>
          <w:rStyle w:val="structure"/>
        </w:rPr>
        <w:t>—en_19920000/</w:t>
      </w:r>
      <w:r w:rsidRPr="00CD0879">
        <w:rPr>
          <w:rStyle w:val="structurevisible"/>
        </w:rPr>
        <w:t>&gt;</w:t>
      </w:r>
    </w:p>
    <w:p w14:paraId="75F045B5" w14:textId="77777777" w:rsidR="00C57E99" w:rsidRDefault="00C57E99" w:rsidP="00C57E99">
      <w:pPr>
        <w:pStyle w:val="Quote1st"/>
      </w:pPr>
      <w:r w:rsidRPr="00247C4D">
        <w:rPr>
          <w:rStyle w:val="structurevisible"/>
        </w:rPr>
        <w:t>&lt;</w:t>
      </w:r>
      <w:r w:rsidRPr="00247C4D">
        <w:rPr>
          <w:rStyle w:val="structure"/>
        </w:rPr>
        <w:t>cit Ruhiyyih_%►%_%_%►%_%_%—en_%—%_%</w:t>
      </w:r>
      <w:r w:rsidRPr="00247C4D">
        <w:rPr>
          <w:rStyle w:val="structurevisible"/>
        </w:rPr>
        <w:t>&gt;</w:t>
      </w:r>
      <w:r>
        <w:rPr>
          <w:rStyle w:val="quoteknownauthor"/>
        </w:rPr>
        <w:t>»</w:t>
      </w:r>
      <w:r w:rsidR="00627ED1" w:rsidRPr="00627ED1">
        <w:rPr>
          <w:rStyle w:val="quoteknownauthor"/>
        </w:rPr>
        <w:t xml:space="preserve">The patience of </w:t>
      </w:r>
      <w:r w:rsidR="00627ED1" w:rsidRPr="00627ED1">
        <w:rPr>
          <w:rStyle w:val="quoteknownauthor"/>
          <w:highlight w:val="cyan"/>
        </w:rPr>
        <w:t>Shoghi Effendi</w:t>
      </w:r>
      <w:r w:rsidR="00627ED1" w:rsidRPr="00627ED1">
        <w:rPr>
          <w:rStyle w:val="quoteknownauthor"/>
        </w:rPr>
        <w:t xml:space="preserve"> in handling these terrible situations that arose in his own family is shown by the fact that on one occasion he held for eight months a cable excommunicating his brother while he tried </w:t>
      </w:r>
      <w:r>
        <w:rPr>
          <w:rStyle w:val="quoteknownauthor"/>
        </w:rPr>
        <w:t>--</w:t>
      </w:r>
      <w:r w:rsidR="00627ED1" w:rsidRPr="00627ED1">
        <w:rPr>
          <w:rStyle w:val="quoteknownauthor"/>
        </w:rPr>
        <w:t xml:space="preserve"> vainly </w:t>
      </w:r>
      <w:r>
        <w:rPr>
          <w:rStyle w:val="quoteknownauthor"/>
        </w:rPr>
        <w:t>--</w:t>
      </w:r>
      <w:r w:rsidR="00627ED1" w:rsidRPr="00627ED1">
        <w:rPr>
          <w:rStyle w:val="quoteknownauthor"/>
        </w:rPr>
        <w:t xml:space="preserve"> to remedy the situation and obviate the necessity of sending a message that was so heart-breaking to him.</w:t>
      </w:r>
      <w:r>
        <w:rPr>
          <w:rStyle w:val="quoteknownauthor"/>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64"/>
      </w:r>
    </w:p>
    <w:p w14:paraId="1DAF30C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63</w:t>
      </w:r>
      <w:r>
        <w:rPr>
          <w:rStyle w:val="structure"/>
        </w:rPr>
        <w:t>—en_19920000/</w:t>
      </w:r>
      <w:r w:rsidRPr="00CD0879">
        <w:rPr>
          <w:rStyle w:val="structurevisible"/>
        </w:rPr>
        <w:t>&gt;</w:t>
      </w:r>
    </w:p>
    <w:p w14:paraId="64F03902" w14:textId="77777777" w:rsidR="00C57E99" w:rsidRDefault="00627ED1" w:rsidP="00C57E99">
      <w:pPr>
        <w:pStyle w:val="Bodyafterquote"/>
      </w:pPr>
      <w:r w:rsidRPr="00627ED1">
        <w:t xml:space="preserve">In April 1945 he sent this cable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6EC7EA5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64</w:t>
      </w:r>
      <w:r>
        <w:rPr>
          <w:rStyle w:val="structure"/>
        </w:rPr>
        <w:t>—en_19920000/</w:t>
      </w:r>
      <w:r w:rsidRPr="00CD0879">
        <w:rPr>
          <w:rStyle w:val="structurevisible"/>
        </w:rPr>
        <w:t>&gt;</w:t>
      </w:r>
    </w:p>
    <w:p w14:paraId="067561E0"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My faithless brother </w:t>
      </w:r>
      <w:r w:rsidR="00DF5AA5">
        <w:rPr>
          <w:rStyle w:val="quotebahaiscripture"/>
          <w:highlight w:val="yellow"/>
        </w:rPr>
        <w:t>Ḥ</w:t>
      </w:r>
      <w:r w:rsidR="00627ED1" w:rsidRPr="00627ED1">
        <w:rPr>
          <w:rStyle w:val="quotebahaiscripture"/>
          <w:highlight w:val="yellow"/>
        </w:rPr>
        <w:t>usayn</w:t>
      </w:r>
      <w:r w:rsidR="00627ED1" w:rsidRPr="00627ED1">
        <w:rPr>
          <w:rStyle w:val="quotebahaiscripture"/>
        </w:rPr>
        <w:t>, after long period of dishonourable conduct, has abandoned the Master</w:t>
      </w:r>
      <w:r w:rsidR="00DF5AA5">
        <w:rPr>
          <w:rStyle w:val="quotebahaiscripture"/>
        </w:rPr>
        <w:t>’</w:t>
      </w:r>
      <w:r w:rsidR="00627ED1" w:rsidRPr="00627ED1">
        <w:rPr>
          <w:rStyle w:val="quotebahaiscripture"/>
        </w:rPr>
        <w:t>s home to consort with his sister and other Covenant-breakers.</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65"/>
      </w:r>
    </w:p>
    <w:p w14:paraId="60387B4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65</w:t>
      </w:r>
      <w:r>
        <w:rPr>
          <w:rStyle w:val="structure"/>
        </w:rPr>
        <w:t>—en_19920000/</w:t>
      </w:r>
      <w:r w:rsidRPr="00CD0879">
        <w:rPr>
          <w:rStyle w:val="structurevisible"/>
        </w:rPr>
        <w:t>&gt;</w:t>
      </w:r>
    </w:p>
    <w:p w14:paraId="71DD653F" w14:textId="77777777" w:rsidR="00C57E99" w:rsidRDefault="00627ED1" w:rsidP="00C57E99">
      <w:pPr>
        <w:pStyle w:val="Bodyafterquote"/>
      </w:pPr>
      <w:r w:rsidRPr="00627ED1">
        <w:t xml:space="preserve">The </w:t>
      </w:r>
      <w:r w:rsidR="00AC1FD0" w:rsidRPr="00AC1FD0">
        <w:rPr>
          <w:rStyle w:val="quotesterms"/>
        </w:rPr>
        <w:t>›</w:t>
      </w:r>
      <w:r w:rsidRPr="00627ED1">
        <w:rPr>
          <w:rStyle w:val="quotesterms"/>
        </w:rPr>
        <w:t>sister</w:t>
      </w:r>
      <w:r w:rsidR="00AC1FD0" w:rsidRPr="00AC1FD0">
        <w:rPr>
          <w:rStyle w:val="quotesterms"/>
        </w:rPr>
        <w:t>‹</w:t>
      </w:r>
      <w:r w:rsidRPr="00627ED1">
        <w:t xml:space="preserve"> mentioned above is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who had married the Covenant-breaker </w:t>
      </w:r>
      <w:r w:rsidRPr="00627ED1">
        <w:rPr>
          <w:highlight w:val="yellow"/>
        </w:rPr>
        <w:t>Nayyir</w:t>
      </w:r>
      <w:r w:rsidRPr="00627ED1">
        <w:t xml:space="preserve">. </w:t>
      </w:r>
      <w:r w:rsidR="00C57E99" w:rsidRPr="000C7039">
        <w:rPr>
          <w:highlight w:val="yellow"/>
        </w:rPr>
        <w:t>Ḥ</w:t>
      </w:r>
      <w:r w:rsidRPr="00627ED1">
        <w:rPr>
          <w:highlight w:val="yellow"/>
        </w:rPr>
        <w:t>usayn’s</w:t>
      </w:r>
      <w:r w:rsidRPr="00627ED1">
        <w:t xml:space="preserve"> association with her was sufficient ground for him to be denounced as a Covenant-breaker. Now, of </w:t>
      </w:r>
      <w:r w:rsidRPr="00627ED1">
        <w:rPr>
          <w:highlight w:val="cyan"/>
        </w:rPr>
        <w:t>Shoghi Effendi’s</w:t>
      </w:r>
      <w:r w:rsidRPr="00627ED1">
        <w:t xml:space="preserve"> brothers and sisters, only </w:t>
      </w:r>
      <w:r w:rsidRPr="00627ED1">
        <w:rPr>
          <w:highlight w:val="yellow"/>
        </w:rPr>
        <w:t>Ri</w:t>
      </w:r>
      <w:r w:rsidR="00C57E99" w:rsidRPr="00B800E6">
        <w:rPr>
          <w:highlight w:val="yellow"/>
        </w:rPr>
        <w:t>á</w:t>
      </w:r>
      <w:r w:rsidRPr="00627ED1">
        <w:rPr>
          <w:highlight w:val="yellow"/>
        </w:rPr>
        <w:t>z</w:t>
      </w:r>
      <w:r w:rsidRPr="00627ED1">
        <w:t xml:space="preserve"> was left.</w:t>
      </w:r>
    </w:p>
    <w:p w14:paraId="55820CA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66</w:t>
      </w:r>
      <w:r>
        <w:rPr>
          <w:rStyle w:val="structure"/>
        </w:rPr>
        <w:t>—en_19920000/</w:t>
      </w:r>
      <w:r w:rsidRPr="00CD0879">
        <w:rPr>
          <w:rStyle w:val="structurevisible"/>
        </w:rPr>
        <w:t>&gt;</w:t>
      </w:r>
    </w:p>
    <w:p w14:paraId="792C8316" w14:textId="77777777" w:rsidR="00C57E99" w:rsidRDefault="00627ED1" w:rsidP="00C57E99">
      <w:pPr>
        <w:pStyle w:val="Bodycont"/>
      </w:pPr>
      <w:r w:rsidRPr="00627ED1">
        <w:t xml:space="preserve">In December 1949, </w:t>
      </w:r>
      <w:r w:rsidRPr="00627ED1">
        <w:rPr>
          <w:highlight w:val="cyan"/>
        </w:rPr>
        <w:t>Shoghi Effendi</w:t>
      </w:r>
      <w:r w:rsidRPr="00627ED1">
        <w:t xml:space="preserve"> sent the following cable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3BADDF1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67</w:t>
      </w:r>
      <w:r>
        <w:rPr>
          <w:rStyle w:val="structure"/>
        </w:rPr>
        <w:t>—en_19920000/</w:t>
      </w:r>
      <w:r w:rsidRPr="00CD0879">
        <w:rPr>
          <w:rStyle w:val="structurevisible"/>
        </w:rPr>
        <w:t>&gt;</w:t>
      </w:r>
    </w:p>
    <w:p w14:paraId="1853ADF4"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Faithless brother </w:t>
      </w:r>
      <w:r w:rsidR="00627ED1" w:rsidRPr="00627ED1">
        <w:rPr>
          <w:rStyle w:val="quotebahaiscripture"/>
          <w:highlight w:val="magenta"/>
        </w:rPr>
        <w:t>Hussein</w:t>
      </w:r>
      <w:r w:rsidR="00627ED1" w:rsidRPr="00627ED1">
        <w:rPr>
          <w:rStyle w:val="quotebahaiscripture"/>
        </w:rPr>
        <w:t xml:space="preserve"> [</w:t>
      </w:r>
      <w:r w:rsidR="00DF5AA5">
        <w:rPr>
          <w:rStyle w:val="quotebahaiscripture"/>
          <w:highlight w:val="yellow"/>
        </w:rPr>
        <w:t>Ḥ</w:t>
      </w:r>
      <w:r w:rsidR="00627ED1" w:rsidRPr="00627ED1">
        <w:rPr>
          <w:rStyle w:val="quotebahaiscripture"/>
          <w:highlight w:val="yellow"/>
        </w:rPr>
        <w:t>usayn</w:t>
      </w:r>
      <w:r w:rsidR="00627ED1" w:rsidRPr="00627ED1">
        <w:rPr>
          <w:rStyle w:val="quotebahaiscripture"/>
        </w:rPr>
        <w:t>], already abased through dishonourable conduct over period of years followed by association with Covenant-breakers in Holy Land and efforts to undermine Guardian</w:t>
      </w:r>
      <w:r w:rsidR="00DF5AA5">
        <w:rPr>
          <w:rStyle w:val="quotebahaiscripture"/>
        </w:rPr>
        <w:t>’</w:t>
      </w:r>
      <w:r w:rsidR="00627ED1" w:rsidRPr="00627ED1">
        <w:rPr>
          <w:rStyle w:val="quotebahaiscripture"/>
        </w:rPr>
        <w:t xml:space="preserve">s position, recently further demeaned himself through marriage under obscure circumstances with low-born Christian girl in Europe. This disgraceful alliance, following four successive marriages by sisters and cousins with three sons of Covenant-breaker denounced repeatedly by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as His enemy, and daughter of notorious political agitator, brands them with infamy greater than any associated with marriages contracted by old Covenant-breakers whether belonging to family of </w:t>
      </w:r>
      <w:r w:rsidR="00627ED1" w:rsidRPr="00627ED1">
        <w:rPr>
          <w:rStyle w:val="quotebahaiscripture"/>
          <w:highlight w:val="yellow"/>
        </w:rPr>
        <w:t>Mu</w:t>
      </w:r>
      <w:r w:rsidR="00DF5AA5">
        <w:rPr>
          <w:rStyle w:val="quotebahaiscripture"/>
          <w:highlight w:val="yellow"/>
        </w:rPr>
        <w:t>ḥ</w:t>
      </w:r>
      <w:r w:rsidR="00627ED1" w:rsidRPr="00627ED1">
        <w:rPr>
          <w:rStyle w:val="quotebahaiscripture"/>
          <w:highlight w:val="yellow"/>
        </w:rPr>
        <w:t>ammad-</w:t>
      </w:r>
      <w:r w:rsidR="00DF5AA5">
        <w:rPr>
          <w:rStyle w:val="quotebahaiscripture"/>
          <w:highlight w:val="yellow"/>
        </w:rPr>
        <w:t>ʿ</w:t>
      </w:r>
      <w:r w:rsidR="00627ED1" w:rsidRPr="00627ED1">
        <w:rPr>
          <w:rStyle w:val="quotebahaiscripture"/>
          <w:highlight w:val="yellow"/>
        </w:rPr>
        <w:t>Al</w:t>
      </w:r>
      <w:r w:rsidR="00DF5AA5">
        <w:rPr>
          <w:rStyle w:val="quotebahaiscripture"/>
          <w:highlight w:val="yellow"/>
        </w:rPr>
        <w:t>í</w:t>
      </w:r>
      <w:r w:rsidR="00627ED1" w:rsidRPr="00627ED1">
        <w:rPr>
          <w:rStyle w:val="quotebahaiscripture"/>
        </w:rPr>
        <w:t xml:space="preserve"> or </w:t>
      </w:r>
      <w:r w:rsidR="00627ED1" w:rsidRPr="00627ED1">
        <w:rPr>
          <w:rStyle w:val="quotebahaiscripture"/>
          <w:highlight w:val="yellow"/>
        </w:rPr>
        <w:t>Bad</w:t>
      </w:r>
      <w:r w:rsidR="00DF5AA5">
        <w:rPr>
          <w:rStyle w:val="quotebahaiscripture"/>
          <w:highlight w:val="yellow"/>
        </w:rPr>
        <w:t>íʿ</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66"/>
      </w:r>
    </w:p>
    <w:p w14:paraId="5D45192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68</w:t>
      </w:r>
      <w:r>
        <w:rPr>
          <w:rStyle w:val="structure"/>
        </w:rPr>
        <w:t>—en_19920000/</w:t>
      </w:r>
      <w:r w:rsidRPr="00CD0879">
        <w:rPr>
          <w:rStyle w:val="structurevisible"/>
        </w:rPr>
        <w:t>&gt;</w:t>
      </w:r>
    </w:p>
    <w:p w14:paraId="3EE2806D" w14:textId="77777777" w:rsidR="00C57E99" w:rsidRDefault="00627ED1" w:rsidP="00C57E99">
      <w:pPr>
        <w:pStyle w:val="Bodyafterquote"/>
      </w:pPr>
      <w:r w:rsidRPr="00627ED1">
        <w:t xml:space="preserve">We have already mentioned the marriages by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and </w:t>
      </w:r>
      <w:r w:rsidRPr="00627ED1">
        <w:rPr>
          <w:highlight w:val="yellow"/>
        </w:rPr>
        <w:t>Mehrang</w:t>
      </w:r>
      <w:r w:rsidR="00C57E99" w:rsidRPr="00B800E6">
        <w:rPr>
          <w:highlight w:val="yellow"/>
        </w:rPr>
        <w:t>í</w:t>
      </w:r>
      <w:r w:rsidRPr="00627ED1">
        <w:rPr>
          <w:highlight w:val="yellow"/>
        </w:rPr>
        <w:t>z</w:t>
      </w:r>
      <w:r w:rsidRPr="00627ED1">
        <w:t xml:space="preserve">, the two sisters of </w:t>
      </w:r>
      <w:r w:rsidRPr="00627ED1">
        <w:rPr>
          <w:highlight w:val="cyan"/>
        </w:rPr>
        <w:t>Shoghi Effendi</w:t>
      </w:r>
      <w:r w:rsidRPr="00627ED1">
        <w:t xml:space="preserve"> and by his cousin </w:t>
      </w:r>
      <w:r w:rsidR="00C57E99" w:rsidRPr="000C7039">
        <w:rPr>
          <w:highlight w:val="yellow"/>
        </w:rPr>
        <w:t></w:t>
      </w:r>
      <w:r w:rsidRPr="00627ED1">
        <w:rPr>
          <w:highlight w:val="yellow"/>
        </w:rPr>
        <w:t>urayy</w:t>
      </w:r>
      <w:r w:rsidR="00C57E99" w:rsidRPr="000C7039">
        <w:rPr>
          <w:highlight w:val="yellow"/>
        </w:rPr>
        <w:t>á</w:t>
      </w:r>
      <w:r w:rsidRPr="00627ED1">
        <w:t xml:space="preserve">. The fourth one was that of </w:t>
      </w:r>
      <w:r w:rsidR="00C57E99" w:rsidRPr="001D0D70">
        <w:rPr>
          <w:highlight w:val="yellow"/>
        </w:rPr>
        <w:t>Ḥ</w:t>
      </w:r>
      <w:r w:rsidRPr="00627ED1">
        <w:rPr>
          <w:highlight w:val="yellow"/>
        </w:rPr>
        <w:t xml:space="preserve">asan </w:t>
      </w:r>
      <w:r w:rsidR="00C57E99" w:rsidRPr="001D0D70">
        <w:rPr>
          <w:highlight w:val="yellow"/>
        </w:rPr>
        <w:t></w:t>
      </w:r>
      <w:r w:rsidRPr="00627ED1">
        <w:rPr>
          <w:highlight w:val="yellow"/>
        </w:rPr>
        <w:t>ah</w:t>
      </w:r>
      <w:r w:rsidR="00C57E99" w:rsidRPr="001D0D70">
        <w:rPr>
          <w:highlight w:val="yellow"/>
        </w:rPr>
        <w:t>í</w:t>
      </w:r>
      <w:r w:rsidRPr="00627ED1">
        <w:rPr>
          <w:highlight w:val="yellow"/>
        </w:rPr>
        <w:t>d</w:t>
      </w:r>
      <w:r w:rsidRPr="00627ED1">
        <w:t xml:space="preserve">. The </w:t>
      </w:r>
      <w:r w:rsidR="00AC1FD0" w:rsidRPr="00AC1FD0">
        <w:rPr>
          <w:rStyle w:val="quotesterms"/>
        </w:rPr>
        <w:t>›</w:t>
      </w:r>
      <w:r w:rsidRPr="00627ED1">
        <w:rPr>
          <w:rStyle w:val="quotesterms"/>
        </w:rPr>
        <w:t>three sons of Covenant-breaker</w:t>
      </w:r>
      <w:r w:rsidR="00AC1FD0" w:rsidRPr="00AC1FD0">
        <w:rPr>
          <w:rStyle w:val="quotesterms"/>
        </w:rPr>
        <w:t>‹</w:t>
      </w:r>
      <w:r w:rsidRPr="00627ED1">
        <w:t xml:space="preserve"> are </w:t>
      </w:r>
      <w:r w:rsidRPr="00627ED1">
        <w:rPr>
          <w:highlight w:val="yellow"/>
        </w:rPr>
        <w:t>Nayyir</w:t>
      </w:r>
      <w:r w:rsidRPr="00627ED1">
        <w:t xml:space="preserve">, </w:t>
      </w:r>
      <w:r w:rsidR="00C57E99" w:rsidRPr="000C7039">
        <w:rPr>
          <w:highlight w:val="yellow"/>
        </w:rPr>
        <w:t>Ḥ</w:t>
      </w:r>
      <w:r w:rsidRPr="00627ED1">
        <w:rPr>
          <w:highlight w:val="yellow"/>
        </w:rPr>
        <w:t>asan</w:t>
      </w:r>
      <w:r w:rsidRPr="00627ED1">
        <w:t xml:space="preserve"> and </w:t>
      </w:r>
      <w:r w:rsidRPr="00627ED1">
        <w:rPr>
          <w:highlight w:val="yellow"/>
        </w:rPr>
        <w:t>Fay</w:t>
      </w:r>
      <w:r w:rsidR="00C57E99" w:rsidRPr="000C7039">
        <w:rPr>
          <w:highlight w:val="yellow"/>
        </w:rPr>
        <w:t>ḍí</w:t>
      </w:r>
      <w:r w:rsidRPr="00627ED1">
        <w:t xml:space="preserve">, sons of </w:t>
      </w:r>
      <w:r w:rsidRPr="00627ED1">
        <w:rPr>
          <w:highlight w:val="yellow"/>
        </w:rPr>
        <w:t xml:space="preserve">Siyyid </w:t>
      </w:r>
      <w:r w:rsidR="00C57E99" w:rsidRPr="0011018E">
        <w:rPr>
          <w:highlight w:val="yellow"/>
        </w:rPr>
        <w:t>ʿ</w:t>
      </w:r>
      <w:r w:rsidRPr="00627ED1">
        <w:rPr>
          <w:highlight w:val="yellow"/>
        </w:rPr>
        <w:t>Al</w:t>
      </w:r>
      <w:r w:rsidR="00C57E99" w:rsidRPr="0011018E">
        <w:rPr>
          <w:highlight w:val="yellow"/>
        </w:rPr>
        <w:t>í</w:t>
      </w:r>
      <w:r w:rsidRPr="00627ED1">
        <w:rPr>
          <w:highlight w:val="yellow"/>
        </w:rPr>
        <w:t xml:space="preserve"> Afn</w:t>
      </w:r>
      <w:r w:rsidR="00C57E99" w:rsidRPr="0011018E">
        <w:rPr>
          <w:highlight w:val="yellow"/>
        </w:rPr>
        <w:t>á</w:t>
      </w:r>
      <w:r w:rsidRPr="00627ED1">
        <w:rPr>
          <w:highlight w:val="yellow"/>
        </w:rPr>
        <w:t>n</w:t>
      </w:r>
      <w:r w:rsidRPr="00627ED1">
        <w:t xml:space="preserve">. </w:t>
      </w:r>
      <w:r w:rsidR="00AC1FD0" w:rsidRPr="00AC1FD0">
        <w:rPr>
          <w:rStyle w:val="quotesterms"/>
        </w:rPr>
        <w:t>›</w:t>
      </w:r>
      <w:r w:rsidRPr="00627ED1">
        <w:rPr>
          <w:rStyle w:val="quotesterms"/>
        </w:rPr>
        <w:t>Daughter of notorious political agitator</w:t>
      </w:r>
      <w:r w:rsidR="00AC1FD0" w:rsidRPr="00AC1FD0">
        <w:rPr>
          <w:rStyle w:val="quotesterms"/>
        </w:rPr>
        <w:t>‹</w:t>
      </w:r>
      <w:r w:rsidRPr="00627ED1">
        <w:t xml:space="preserve"> is a reference to the marriage of </w:t>
      </w:r>
      <w:r w:rsidRPr="00627ED1">
        <w:rPr>
          <w:highlight w:val="yellow"/>
        </w:rPr>
        <w:t>Mun</w:t>
      </w:r>
      <w:r w:rsidR="00C57E99" w:rsidRPr="00C64B27">
        <w:rPr>
          <w:highlight w:val="yellow"/>
        </w:rPr>
        <w:t>í</w:t>
      </w:r>
      <w:r w:rsidRPr="00627ED1">
        <w:rPr>
          <w:highlight w:val="yellow"/>
        </w:rPr>
        <w:t xml:space="preserve">b </w:t>
      </w:r>
      <w:r w:rsidR="00C57E99" w:rsidRPr="00C64B27">
        <w:rPr>
          <w:highlight w:val="yellow"/>
        </w:rPr>
        <w:t></w:t>
      </w:r>
      <w:r w:rsidRPr="00627ED1">
        <w:rPr>
          <w:highlight w:val="yellow"/>
        </w:rPr>
        <w:t>ah</w:t>
      </w:r>
      <w:r w:rsidR="00C57E99" w:rsidRPr="00C64B27">
        <w:rPr>
          <w:highlight w:val="yellow"/>
        </w:rPr>
        <w:t>í</w:t>
      </w:r>
      <w:r w:rsidRPr="00627ED1">
        <w:rPr>
          <w:highlight w:val="yellow"/>
        </w:rPr>
        <w:t>d</w:t>
      </w:r>
      <w:r w:rsidRPr="00627ED1">
        <w:t xml:space="preserve"> with the daughter of </w:t>
      </w:r>
      <w:r w:rsidRPr="00627ED1">
        <w:rPr>
          <w:highlight w:val="yellow"/>
        </w:rPr>
        <w:t>Jam</w:t>
      </w:r>
      <w:r w:rsidR="00C57E99" w:rsidRPr="00C64B27">
        <w:rPr>
          <w:highlight w:val="yellow"/>
        </w:rPr>
        <w:t>á</w:t>
      </w:r>
      <w:r w:rsidRPr="00627ED1">
        <w:rPr>
          <w:highlight w:val="yellow"/>
        </w:rPr>
        <w:t>l Husseini</w:t>
      </w:r>
      <w:r w:rsidRPr="00627ED1">
        <w:t xml:space="preserve">, nephew of the </w:t>
      </w:r>
      <w:r w:rsidRPr="00627ED1">
        <w:rPr>
          <w:highlight w:val="lightGray"/>
        </w:rPr>
        <w:t>Muft</w:t>
      </w:r>
      <w:r w:rsidR="00C57E99" w:rsidRPr="00B81919">
        <w:rPr>
          <w:highlight w:val="lightGray"/>
        </w:rPr>
        <w:t>i</w:t>
      </w:r>
      <w:r w:rsidRPr="00627ED1">
        <w:t xml:space="preserve"> of Jerusalem.</w:t>
      </w:r>
    </w:p>
    <w:p w14:paraId="1265A33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69</w:t>
      </w:r>
      <w:r>
        <w:rPr>
          <w:rStyle w:val="structure"/>
        </w:rPr>
        <w:t>—en_19920000/</w:t>
      </w:r>
      <w:r w:rsidRPr="00CD0879">
        <w:rPr>
          <w:rStyle w:val="structurevisible"/>
        </w:rPr>
        <w:t>&gt;</w:t>
      </w:r>
    </w:p>
    <w:p w14:paraId="6033A270" w14:textId="77777777" w:rsidR="00C57E99" w:rsidRDefault="00627ED1" w:rsidP="00C57E99">
      <w:pPr>
        <w:pStyle w:val="Bodycont"/>
      </w:pPr>
      <w:r w:rsidRPr="00627ED1">
        <w:t xml:space="preserve">The term </w:t>
      </w:r>
      <w:r w:rsidR="00AC1FD0" w:rsidRPr="00AC1FD0">
        <w:rPr>
          <w:rStyle w:val="quotesterms"/>
        </w:rPr>
        <w:t>›</w:t>
      </w:r>
      <w:r w:rsidRPr="00627ED1">
        <w:rPr>
          <w:rStyle w:val="quotesterms"/>
        </w:rPr>
        <w:t>low-born Christian girl</w:t>
      </w:r>
      <w:r w:rsidR="00AC1FD0" w:rsidRPr="00AC1FD0">
        <w:rPr>
          <w:rStyle w:val="quotesterms"/>
        </w:rPr>
        <w:t>‹</w:t>
      </w:r>
      <w:r w:rsidRPr="00627ED1">
        <w:t xml:space="preserve"> prompted the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British Isles to seek further clarification from </w:t>
      </w:r>
      <w:r w:rsidRPr="00627ED1">
        <w:rPr>
          <w:highlight w:val="cyan"/>
        </w:rPr>
        <w:t>Shoghi Effendi</w:t>
      </w:r>
      <w:r w:rsidRPr="00627ED1">
        <w:t>. In answer to them he wrote through his secretary:</w:t>
      </w:r>
    </w:p>
    <w:p w14:paraId="37EB8FA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70</w:t>
      </w:r>
      <w:r>
        <w:rPr>
          <w:rStyle w:val="structure"/>
        </w:rPr>
        <w:t>—en_19920000/</w:t>
      </w:r>
      <w:r w:rsidRPr="00CD0879">
        <w:rPr>
          <w:rStyle w:val="structurevisible"/>
        </w:rPr>
        <w:t>&gt;</w:t>
      </w:r>
    </w:p>
    <w:p w14:paraId="62F217BC" w14:textId="77777777" w:rsidR="00C57E99" w:rsidRDefault="00C57E99" w:rsidP="00C57E99">
      <w:pPr>
        <w:pStyle w:val="Quote1st"/>
      </w:pPr>
      <w:r w:rsidRPr="00247C4D">
        <w:rPr>
          <w:rStyle w:val="structurevisible"/>
        </w:rPr>
        <w:t>&lt;</w:t>
      </w:r>
      <w:r w:rsidRPr="00247C4D">
        <w:rPr>
          <w:rStyle w:val="structure"/>
        </w:rPr>
        <w:t>cit Sho_%►%_%_%►%_%_%—en_%—%_%</w:t>
      </w:r>
      <w:r w:rsidRPr="00247C4D">
        <w:rPr>
          <w:rStyle w:val="structurevisible"/>
        </w:rPr>
        <w:t>&gt;</w:t>
      </w:r>
      <w:r>
        <w:rPr>
          <w:rStyle w:val="quotebahaiscripture"/>
        </w:rPr>
        <w:t>»</w:t>
      </w:r>
      <w:r w:rsidR="00627ED1" w:rsidRPr="00627ED1">
        <w:rPr>
          <w:rStyle w:val="quotebahaiscripture"/>
        </w:rPr>
        <w:t xml:space="preserve">Regarding his cable concerning </w:t>
      </w:r>
      <w:r w:rsidR="00627ED1" w:rsidRPr="00627ED1">
        <w:rPr>
          <w:rStyle w:val="quotebahaiscripture"/>
          <w:highlight w:val="magenta"/>
        </w:rPr>
        <w:t>Hussein</w:t>
      </w:r>
      <w:r w:rsidR="00627ED1" w:rsidRPr="00627ED1">
        <w:rPr>
          <w:rStyle w:val="quotebahaiscripture"/>
        </w:rPr>
        <w:t xml:space="preserve">: he has been very surprised to note that the terms </w:t>
      </w:r>
      <w:r w:rsidR="00627ED1" w:rsidRPr="00627ED1">
        <w:rPr>
          <w:rStyle w:val="quotesterms"/>
        </w:rPr>
        <w:t>›low-born Christian girl</w:t>
      </w:r>
      <w:r>
        <w:rPr>
          <w:rStyle w:val="quotesterms"/>
        </w:rPr>
        <w:t>‹</w:t>
      </w:r>
      <w:r w:rsidR="00627ED1" w:rsidRPr="00627ED1">
        <w:rPr>
          <w:rStyle w:val="quotebahaiscripture"/>
        </w:rPr>
        <w:t xml:space="preserve"> and </w:t>
      </w:r>
      <w:r w:rsidR="00627ED1" w:rsidRPr="00627ED1">
        <w:rPr>
          <w:rStyle w:val="quotesterms"/>
        </w:rPr>
        <w:t>›disgraceful alliance</w:t>
      </w:r>
      <w:r>
        <w:rPr>
          <w:rStyle w:val="quotesterms"/>
        </w:rPr>
        <w:t>‹</w:t>
      </w:r>
      <w:r w:rsidR="00627ED1" w:rsidRPr="00627ED1">
        <w:rPr>
          <w:rStyle w:val="quotebahaiscripture"/>
        </w:rPr>
        <w:t xml:space="preserve"> should arouse any question: it seems to him that the friends should realise it is not befitting for the Guardian</w:t>
      </w:r>
      <w:r>
        <w:rPr>
          <w:rStyle w:val="quotebahaiscripture"/>
        </w:rPr>
        <w:t>’</w:t>
      </w:r>
      <w:r w:rsidR="00627ED1" w:rsidRPr="00627ED1">
        <w:rPr>
          <w:rStyle w:val="quotebahaiscripture"/>
        </w:rPr>
        <w:t xml:space="preserve">s own brother, the grandchild of the Master, an </w:t>
      </w:r>
      <w:r w:rsidR="00627ED1" w:rsidRPr="00627ED1">
        <w:rPr>
          <w:rStyle w:val="quotebahaiscripture"/>
          <w:highlight w:val="yellow"/>
        </w:rPr>
        <w:t>Afn</w:t>
      </w:r>
      <w:r>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and </w:t>
      </w:r>
      <w:r w:rsidR="00627ED1" w:rsidRPr="00627ED1">
        <w:rPr>
          <w:rStyle w:val="quotebahaiscripture"/>
          <w:highlight w:val="green"/>
        </w:rPr>
        <w:t>A</w:t>
      </w:r>
      <w:r w:rsidR="00116523">
        <w:rPr>
          <w:rStyle w:val="quotebahaiscripture"/>
          <w:highlight w:val="green"/>
        </w:rPr>
        <w:t></w:t>
      </w:r>
      <w:r w:rsidR="00627ED1" w:rsidRPr="00627ED1">
        <w:rPr>
          <w:rStyle w:val="quotebahaiscripture"/>
          <w:highlight w:val="darkGreen"/>
        </w:rPr>
        <w:t>ṣ</w:t>
      </w:r>
      <w:r>
        <w:rPr>
          <w:rStyle w:val="quotebahaiscripture"/>
          <w:highlight w:val="green"/>
        </w:rPr>
        <w:t>á</w:t>
      </w:r>
      <w:r w:rsidR="00627ED1" w:rsidRPr="00627ED1">
        <w:rPr>
          <w:rStyle w:val="quotebahaiscripture"/>
          <w:highlight w:val="green"/>
        </w:rPr>
        <w:t>n</w:t>
      </w:r>
      <w:r w:rsidR="00627ED1" w:rsidRPr="00627ED1">
        <w:rPr>
          <w:rStyle w:val="quotebahaiscripture"/>
        </w:rPr>
        <w:t xml:space="preserve"> mentioned in the Will and Testament of the Master, and of whom so much was expected because of his relation to</w:t>
      </w:r>
      <w:r w:rsidR="00627ED1" w:rsidRPr="00627ED1">
        <w:rPr>
          <w:rStyle w:val="structurepagenumber"/>
        </w:rPr>
        <w:t xml:space="preserve"> &lt;page 363</w:t>
      </w:r>
      <w:r w:rsidR="00B777C2">
        <w:rPr>
          <w:rStyle w:val="structurepagenumber"/>
        </w:rPr>
        <w:t>/&gt;</w:t>
      </w:r>
      <w:r>
        <w:rPr>
          <w:rStyle w:val="quotebahaiscripture"/>
        </w:rPr>
        <w:t xml:space="preserve"> </w:t>
      </w:r>
      <w:r w:rsidR="00627ED1" w:rsidRPr="00627ED1">
        <w:rPr>
          <w:rStyle w:val="quotebahaiscripture"/>
        </w:rPr>
        <w:t xml:space="preserve">the Family of the Prophet, to marry an unknown girl, according to goodness knows what rite, who is not a believer at all. Surely, every </w:t>
      </w:r>
      <w:r w:rsidR="00627ED1" w:rsidRPr="00627ED1">
        <w:rPr>
          <w:rStyle w:val="quotebahaiscripture"/>
          <w:highlight w:val="yellow"/>
        </w:rPr>
        <w:t>Bah</w:t>
      </w:r>
      <w:r>
        <w:rPr>
          <w:rStyle w:val="quotebahaiscripture"/>
          <w:highlight w:val="yellow"/>
        </w:rPr>
        <w:t>á’í</w:t>
      </w:r>
      <w:r w:rsidR="00627ED1" w:rsidRPr="00627ED1">
        <w:rPr>
          <w:rStyle w:val="quotebahaiscripture"/>
        </w:rPr>
        <w:t xml:space="preserve"> must realise that the terms low-born and Christian are definitions of a situation and in no way imply any condemnation of a person</w:t>
      </w:r>
      <w:r>
        <w:rPr>
          <w:rStyle w:val="quotebahaiscripture"/>
        </w:rPr>
        <w:t>’</w:t>
      </w:r>
      <w:r w:rsidR="00627ED1" w:rsidRPr="00627ED1">
        <w:rPr>
          <w:rStyle w:val="quotebahaiscripture"/>
        </w:rPr>
        <w:t>s birth or the religion they belong to as such. We have no snobbery and no religious prejudice in our Faith. But the members of the Master</w:t>
      </w:r>
      <w:r>
        <w:rPr>
          <w:rStyle w:val="quotebahaiscripture"/>
        </w:rPr>
        <w:t>’</w:t>
      </w:r>
      <w:r w:rsidR="00627ED1" w:rsidRPr="00627ED1">
        <w:rPr>
          <w:rStyle w:val="quotebahaiscripture"/>
        </w:rPr>
        <w:t xml:space="preserve">s family have contracted marriages which cannot be considered in any other light than disgraceful, in view of what </w:t>
      </w:r>
      <w:r w:rsidR="00627ED1" w:rsidRPr="00627ED1">
        <w:rPr>
          <w:rStyle w:val="quotebahaiscripture"/>
          <w:highlight w:val="yellow"/>
        </w:rPr>
        <w:t>ʿAbdu</w:t>
      </w:r>
      <w:r>
        <w:rPr>
          <w:rStyle w:val="quotebahaiscripture"/>
          <w:highlight w:val="yellow"/>
        </w:rPr>
        <w:t>’</w:t>
      </w:r>
      <w:r w:rsidR="00627ED1" w:rsidRPr="00627ED1">
        <w:rPr>
          <w:rStyle w:val="quotebahaiscripture"/>
          <w:highlight w:val="yellow"/>
        </w:rPr>
        <w:t>l-Bah</w:t>
      </w:r>
      <w:r>
        <w:rPr>
          <w:rStyle w:val="quotebahaiscripture"/>
          <w:highlight w:val="yellow"/>
        </w:rPr>
        <w:t>á</w:t>
      </w:r>
      <w:r w:rsidR="00627ED1" w:rsidRPr="00627ED1">
        <w:rPr>
          <w:rStyle w:val="quotebahaiscripture"/>
        </w:rPr>
        <w:t xml:space="preserve"> wished for them.</w:t>
      </w:r>
      <w:r>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67"/>
      </w:r>
    </w:p>
    <w:p w14:paraId="7C8577F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71</w:t>
      </w:r>
      <w:r>
        <w:rPr>
          <w:rStyle w:val="structure"/>
        </w:rPr>
        <w:t>—en_19920000/</w:t>
      </w:r>
      <w:r w:rsidRPr="00CD0879">
        <w:rPr>
          <w:rStyle w:val="structurevisible"/>
        </w:rPr>
        <w:t>&gt;</w:t>
      </w:r>
    </w:p>
    <w:p w14:paraId="275905F2" w14:textId="77777777" w:rsidR="00C57E99" w:rsidRDefault="00627ED1" w:rsidP="00C57E99">
      <w:pPr>
        <w:pStyle w:val="Bodyafterquote"/>
      </w:pPr>
      <w:r w:rsidRPr="00627ED1">
        <w:t xml:space="preserve">In the year 1948 a fierce political upheaval erupted in the Holy Land. The State of Israel was founded, which resulted in the ending of the British Mandate. War broke out between </w:t>
      </w:r>
      <w:r w:rsidRPr="00627ED1">
        <w:rPr>
          <w:highlight w:val="lightGray"/>
        </w:rPr>
        <w:t>Arabs</w:t>
      </w:r>
      <w:r w:rsidRPr="00627ED1">
        <w:t xml:space="preserve"> and Jews and a great many </w:t>
      </w:r>
      <w:r w:rsidRPr="00627ED1">
        <w:rPr>
          <w:highlight w:val="lightGray"/>
        </w:rPr>
        <w:t>Arabs</w:t>
      </w:r>
      <w:r w:rsidRPr="00627ED1">
        <w:t xml:space="preserve"> fled the country. During this period </w:t>
      </w:r>
      <w:r w:rsidRPr="00627ED1">
        <w:rPr>
          <w:highlight w:val="cyan"/>
        </w:rPr>
        <w:t>Shoghi Effendi</w:t>
      </w:r>
      <w:r w:rsidRPr="00627ED1">
        <w:t xml:space="preserve"> remained in Haifa and in the face of great dangers and severe difficulties carried on his work as usual, including the building of the superstructure of the Shrine of the </w:t>
      </w:r>
      <w:r w:rsidRPr="00627ED1">
        <w:rPr>
          <w:highlight w:val="yellow"/>
        </w:rPr>
        <w:t>B</w:t>
      </w:r>
      <w:r w:rsidR="00C57E99" w:rsidRPr="000C7039">
        <w:rPr>
          <w:highlight w:val="yellow"/>
        </w:rPr>
        <w:t>á</w:t>
      </w:r>
      <w:r w:rsidRPr="00627ED1">
        <w:rPr>
          <w:highlight w:val="yellow"/>
        </w:rPr>
        <w:t>b</w:t>
      </w:r>
      <w:r w:rsidRPr="00627ED1">
        <w:t xml:space="preserve">. But the rest of the family who were Covenant-breakers allied themselves with the </w:t>
      </w:r>
      <w:r w:rsidRPr="00627ED1">
        <w:rPr>
          <w:highlight w:val="lightGray"/>
        </w:rPr>
        <w:t>Arab</w:t>
      </w:r>
      <w:r w:rsidRPr="00627ED1">
        <w:t xml:space="preserve"> community and fled the land. Among them were the family of </w:t>
      </w:r>
      <w:r w:rsidRPr="00627ED1">
        <w:rPr>
          <w:highlight w:val="yellow"/>
        </w:rPr>
        <w:t>M</w:t>
      </w:r>
      <w:r w:rsidR="00C57E99" w:rsidRPr="00C8776B">
        <w:rPr>
          <w:highlight w:val="yellow"/>
        </w:rPr>
        <w:t>í</w:t>
      </w:r>
      <w:r w:rsidRPr="00627ED1">
        <w:rPr>
          <w:highlight w:val="yellow"/>
        </w:rPr>
        <w:t>rz</w:t>
      </w:r>
      <w:r w:rsidR="00C57E99" w:rsidRPr="00C8776B">
        <w:rPr>
          <w:highlight w:val="yellow"/>
        </w:rPr>
        <w:t>á</w:t>
      </w:r>
      <w:r w:rsidRPr="00627ED1">
        <w:rPr>
          <w:highlight w:val="yellow"/>
        </w:rPr>
        <w:t xml:space="preserve"> Jal</w:t>
      </w:r>
      <w:r w:rsidR="00C57E99" w:rsidRPr="00C8776B">
        <w:rPr>
          <w:highlight w:val="yellow"/>
        </w:rPr>
        <w:t>á</w:t>
      </w:r>
      <w:r w:rsidRPr="00627ED1">
        <w:rPr>
          <w:highlight w:val="yellow"/>
        </w:rPr>
        <w:t xml:space="preserve">l </w:t>
      </w:r>
      <w:r w:rsidR="00C57E99" w:rsidRPr="00C8776B">
        <w:rPr>
          <w:highlight w:val="yellow"/>
        </w:rPr>
        <w:t></w:t>
      </w:r>
      <w:r w:rsidRPr="00627ED1">
        <w:rPr>
          <w:highlight w:val="yellow"/>
        </w:rPr>
        <w:t>ah</w:t>
      </w:r>
      <w:r w:rsidR="00C57E99" w:rsidRPr="00C8776B">
        <w:rPr>
          <w:highlight w:val="yellow"/>
        </w:rPr>
        <w:t>í</w:t>
      </w:r>
      <w:r w:rsidRPr="00627ED1">
        <w:rPr>
          <w:highlight w:val="yellow"/>
        </w:rPr>
        <w:t>d</w:t>
      </w:r>
      <w:r w:rsidRPr="00627ED1">
        <w:t xml:space="preserve">, which included </w:t>
      </w:r>
      <w:r w:rsidRPr="00627ED1">
        <w:rPr>
          <w:highlight w:val="yellow"/>
        </w:rPr>
        <w:t>R</w:t>
      </w:r>
      <w:r w:rsidR="00C57E99" w:rsidRPr="000C7039">
        <w:rPr>
          <w:highlight w:val="yellow"/>
        </w:rPr>
        <w:t>úḥá</w:t>
      </w:r>
      <w:r w:rsidRPr="00627ED1">
        <w:rPr>
          <w:highlight w:val="yellow"/>
        </w:rPr>
        <w:t xml:space="preserve"> </w:t>
      </w:r>
      <w:r w:rsidR="00C57E99" w:rsidRPr="000C7039">
        <w:rPr>
          <w:highlight w:val="yellow"/>
        </w:rPr>
        <w:t>á</w:t>
      </w:r>
      <w:r w:rsidRPr="00627ED1">
        <w:rPr>
          <w:highlight w:val="yellow"/>
        </w:rPr>
        <w:t>num</w:t>
      </w:r>
      <w:r w:rsidRPr="00627ED1">
        <w:t xml:space="preserve">, the daughter of </w:t>
      </w:r>
      <w:r w:rsidRPr="00627ED1">
        <w:rPr>
          <w:highlight w:val="yellow"/>
        </w:rPr>
        <w:t>ʿAbdu’l-Bah</w:t>
      </w:r>
      <w:r w:rsidR="00C57E99" w:rsidRPr="000C7039">
        <w:rPr>
          <w:highlight w:val="yellow"/>
        </w:rPr>
        <w:t>á</w:t>
      </w:r>
      <w:r w:rsidRPr="00627ED1">
        <w:t xml:space="preserve">; </w:t>
      </w:r>
      <w:r w:rsidR="00C57E99" w:rsidRPr="00B800E6">
        <w:rPr>
          <w:highlight w:val="yellow"/>
        </w:rPr>
        <w:t>Ṭú</w:t>
      </w:r>
      <w:r w:rsidRPr="00627ED1">
        <w:rPr>
          <w:highlight w:val="yellow"/>
        </w:rPr>
        <w:t>b</w:t>
      </w:r>
      <w:r w:rsidR="00C57E99" w:rsidRPr="00B800E6">
        <w:rPr>
          <w:highlight w:val="yellow"/>
        </w:rPr>
        <w:t>á</w:t>
      </w:r>
      <w:r w:rsidRPr="00627ED1">
        <w:rPr>
          <w:highlight w:val="yellow"/>
        </w:rPr>
        <w:t xml:space="preserve"> </w:t>
      </w:r>
      <w:r w:rsidR="00C57E99" w:rsidRPr="00B800E6">
        <w:rPr>
          <w:highlight w:val="yellow"/>
        </w:rPr>
        <w:t>á</w:t>
      </w:r>
      <w:r w:rsidRPr="00627ED1">
        <w:rPr>
          <w:highlight w:val="yellow"/>
        </w:rPr>
        <w:t>num</w:t>
      </w:r>
      <w:r w:rsidRPr="00627ED1">
        <w:t xml:space="preserve"> and her son </w:t>
      </w:r>
      <w:r w:rsidRPr="00627ED1">
        <w:rPr>
          <w:highlight w:val="yellow"/>
        </w:rPr>
        <w:t>R</w:t>
      </w:r>
      <w:r w:rsidR="00C57E99" w:rsidRPr="000C7039">
        <w:rPr>
          <w:highlight w:val="yellow"/>
        </w:rPr>
        <w:t>úḥí</w:t>
      </w:r>
      <w:r w:rsidRPr="00627ED1">
        <w:t xml:space="preserve">, his wife </w:t>
      </w:r>
      <w:r w:rsidRPr="00627ED1">
        <w:rPr>
          <w:highlight w:val="yellow"/>
        </w:rPr>
        <w:t>Zahr</w:t>
      </w:r>
      <w:r w:rsidR="00C57E99" w:rsidRPr="000C7039">
        <w:rPr>
          <w:highlight w:val="yellow"/>
        </w:rPr>
        <w:t>á</w:t>
      </w:r>
      <w:r w:rsidRPr="00627ED1">
        <w:t xml:space="preserve"> and his brother; three cousins of Dr </w:t>
      </w:r>
      <w:r w:rsidRPr="00627ED1">
        <w:rPr>
          <w:highlight w:val="green"/>
        </w:rPr>
        <w:t>Far</w:t>
      </w:r>
      <w:r w:rsidR="00C57E99" w:rsidRPr="00601C22">
        <w:rPr>
          <w:highlight w:val="green"/>
        </w:rPr>
        <w:t>í</w:t>
      </w:r>
      <w:r w:rsidRPr="00627ED1">
        <w:rPr>
          <w:highlight w:val="green"/>
        </w:rPr>
        <w:t>d</w:t>
      </w:r>
      <w:r w:rsidRPr="00627ED1">
        <w:t xml:space="preserve">; </w:t>
      </w:r>
      <w:r w:rsidRPr="00627ED1">
        <w:rPr>
          <w:highlight w:val="yellow"/>
        </w:rPr>
        <w:t>Nayyir Afn</w:t>
      </w:r>
      <w:r w:rsidR="00C57E99" w:rsidRPr="00C8776B">
        <w:rPr>
          <w:highlight w:val="yellow"/>
        </w:rPr>
        <w:t>á</w:t>
      </w:r>
      <w:r w:rsidRPr="00627ED1">
        <w:rPr>
          <w:highlight w:val="yellow"/>
        </w:rPr>
        <w:t>n</w:t>
      </w:r>
      <w:r w:rsidRPr="00627ED1">
        <w:t xml:space="preserve">, his wife </w:t>
      </w:r>
      <w:r w:rsidRPr="00627ED1">
        <w:rPr>
          <w:highlight w:val="yellow"/>
        </w:rPr>
        <w:t>R</w:t>
      </w:r>
      <w:r w:rsidR="00C57E99" w:rsidRPr="000C7039">
        <w:rPr>
          <w:highlight w:val="yellow"/>
        </w:rPr>
        <w:t>úḥ</w:t>
      </w:r>
      <w:r w:rsidRPr="00627ED1">
        <w:rPr>
          <w:highlight w:val="yellow"/>
        </w:rPr>
        <w:t>ang</w:t>
      </w:r>
      <w:r w:rsidR="00C57E99" w:rsidRPr="000C7039">
        <w:rPr>
          <w:highlight w:val="yellow"/>
        </w:rPr>
        <w:t>í</w:t>
      </w:r>
      <w:r w:rsidRPr="00627ED1">
        <w:rPr>
          <w:highlight w:val="yellow"/>
        </w:rPr>
        <w:t>z</w:t>
      </w:r>
      <w:r w:rsidRPr="00627ED1">
        <w:t xml:space="preserve"> (sister of </w:t>
      </w:r>
      <w:r w:rsidRPr="00627ED1">
        <w:rPr>
          <w:highlight w:val="cyan"/>
        </w:rPr>
        <w:t>Shoghi Effendi</w:t>
      </w:r>
      <w:r w:rsidRPr="00627ED1">
        <w:t xml:space="preserve">) and their children. Others who fled to the </w:t>
      </w:r>
      <w:r w:rsidRPr="00627ED1">
        <w:rPr>
          <w:highlight w:val="lightGray"/>
        </w:rPr>
        <w:t>Lebanon</w:t>
      </w:r>
      <w:r w:rsidRPr="00627ED1">
        <w:t xml:space="preserve"> were </w:t>
      </w:r>
      <w:r w:rsidRPr="00627ED1">
        <w:rPr>
          <w:highlight w:val="yellow"/>
        </w:rPr>
        <w:t>Bad</w:t>
      </w:r>
      <w:r w:rsidR="00C57E99" w:rsidRPr="000C7039">
        <w:rPr>
          <w:highlight w:val="yellow"/>
        </w:rPr>
        <w:t>íʿ</w:t>
      </w:r>
      <w:r w:rsidRPr="00627ED1">
        <w:rPr>
          <w:highlight w:val="yellow"/>
        </w:rPr>
        <w:t>u’ll</w:t>
      </w:r>
      <w:r w:rsidR="00C57E99" w:rsidRPr="000C7039">
        <w:rPr>
          <w:highlight w:val="yellow"/>
        </w:rPr>
        <w:t>á</w:t>
      </w:r>
      <w:r w:rsidRPr="00627ED1">
        <w:rPr>
          <w:highlight w:val="yellow"/>
        </w:rPr>
        <w:t>h</w:t>
      </w:r>
      <w:r w:rsidRPr="00627ED1">
        <w:t xml:space="preserve"> (next in command to the Arch-breaker of the Covenant) and his relatives, together with those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who were disloyal to </w:t>
      </w:r>
      <w:r w:rsidRPr="00627ED1">
        <w:rPr>
          <w:highlight w:val="cyan"/>
        </w:rPr>
        <w:t>Shoghi Effendi</w:t>
      </w:r>
      <w:r w:rsidRPr="00627ED1">
        <w:t xml:space="preserve">. As time went on these people, who were already cut off from the Holy Family by virtue of their association with the enemies of the Faith, integrated themselves into the </w:t>
      </w:r>
      <w:r w:rsidRPr="00627ED1">
        <w:rPr>
          <w:highlight w:val="lightGray"/>
        </w:rPr>
        <w:t>Islamic</w:t>
      </w:r>
      <w:r w:rsidRPr="00627ED1">
        <w:t xml:space="preserve"> society.</w:t>
      </w:r>
    </w:p>
    <w:p w14:paraId="1D45D11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72</w:t>
      </w:r>
      <w:r>
        <w:rPr>
          <w:rStyle w:val="structure"/>
        </w:rPr>
        <w:t>—en_19920000/</w:t>
      </w:r>
      <w:r w:rsidRPr="00CD0879">
        <w:rPr>
          <w:rStyle w:val="structurevisible"/>
        </w:rPr>
        <w:t>&gt;</w:t>
      </w:r>
    </w:p>
    <w:p w14:paraId="1A72E700" w14:textId="77777777" w:rsidR="00C57E99" w:rsidRDefault="00627ED1" w:rsidP="00C57E99">
      <w:pPr>
        <w:pStyle w:val="Bodycont"/>
      </w:pPr>
      <w:r w:rsidRPr="00627ED1">
        <w:t xml:space="preserve">In 1950 </w:t>
      </w:r>
      <w:r w:rsidRPr="00627ED1">
        <w:rPr>
          <w:highlight w:val="cyan"/>
        </w:rPr>
        <w:t>Shoghi Effendi</w:t>
      </w:r>
      <w:r w:rsidRPr="00627ED1">
        <w:t xml:space="preserve"> sent yet another cable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denouncing the activities of </w:t>
      </w:r>
      <w:r w:rsidRPr="00627ED1">
        <w:rPr>
          <w:highlight w:val="yellow"/>
        </w:rPr>
        <w:t>R</w:t>
      </w:r>
      <w:r w:rsidR="00C57E99" w:rsidRPr="000C7039">
        <w:rPr>
          <w:highlight w:val="yellow"/>
        </w:rPr>
        <w:t>úḥí</w:t>
      </w:r>
      <w:r w:rsidRPr="00627ED1">
        <w:rPr>
          <w:highlight w:val="yellow"/>
        </w:rPr>
        <w:t xml:space="preserve"> Afn</w:t>
      </w:r>
      <w:r w:rsidR="00C57E99" w:rsidRPr="000C7039">
        <w:rPr>
          <w:highlight w:val="yellow"/>
        </w:rPr>
        <w:t>á</w:t>
      </w:r>
      <w:r w:rsidRPr="00627ED1">
        <w:rPr>
          <w:highlight w:val="yellow"/>
        </w:rPr>
        <w:t>n</w:t>
      </w:r>
      <w:r w:rsidRPr="00627ED1">
        <w:t>.</w:t>
      </w:r>
    </w:p>
    <w:p w14:paraId="4514B2B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73</w:t>
      </w:r>
      <w:r>
        <w:rPr>
          <w:rStyle w:val="structure"/>
        </w:rPr>
        <w:t>—en_19920000/</w:t>
      </w:r>
      <w:r w:rsidRPr="00CD0879">
        <w:rPr>
          <w:rStyle w:val="structurevisible"/>
        </w:rPr>
        <w:t>&gt;</w:t>
      </w:r>
    </w:p>
    <w:p w14:paraId="46189D13"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Inform friends that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rPr>
        <w:t xml:space="preserve">, his mother, with </w:t>
      </w:r>
      <w:r w:rsidR="00627ED1" w:rsidRPr="00627ED1">
        <w:rPr>
          <w:rStyle w:val="quotebahaiscripture"/>
          <w:highlight w:val="yellow"/>
        </w:rPr>
        <w:t>R</w:t>
      </w:r>
      <w:r w:rsidR="00DF5AA5">
        <w:rPr>
          <w:rStyle w:val="quotebahaiscripture"/>
          <w:highlight w:val="yellow"/>
        </w:rPr>
        <w:t>úḥá</w:t>
      </w:r>
      <w:r w:rsidR="00627ED1" w:rsidRPr="00627ED1">
        <w:rPr>
          <w:rStyle w:val="quotebahaiscripture"/>
        </w:rPr>
        <w:t>, his aunt, and their families, not content with years of disobedience and unworthy conduct, are now showing open defiance. Confident that exemplary loyalty of American believers will sustain me in carrying overwhelming burden of cares afflicting me.</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68"/>
      </w:r>
    </w:p>
    <w:p w14:paraId="394EBB2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74</w:t>
      </w:r>
      <w:r>
        <w:rPr>
          <w:rStyle w:val="structure"/>
        </w:rPr>
        <w:t>—en_19920000/</w:t>
      </w:r>
      <w:r w:rsidRPr="00CD0879">
        <w:rPr>
          <w:rStyle w:val="structurevisible"/>
        </w:rPr>
        <w:t>&gt;</w:t>
      </w:r>
    </w:p>
    <w:p w14:paraId="1C6E3ABB" w14:textId="77777777" w:rsidR="00C57E99" w:rsidRDefault="00627ED1" w:rsidP="00C57E99">
      <w:pPr>
        <w:pStyle w:val="Bodyafterquote"/>
      </w:pPr>
      <w:r w:rsidRPr="00627ED1">
        <w:t xml:space="preserve">Thus the families of the second and third daughters of </w:t>
      </w:r>
      <w:r w:rsidRPr="00627ED1">
        <w:rPr>
          <w:highlight w:val="yellow"/>
        </w:rPr>
        <w:t>ʿAbdu’l-Bah</w:t>
      </w:r>
      <w:r w:rsidR="00C57E99" w:rsidRPr="000C7039">
        <w:rPr>
          <w:highlight w:val="yellow"/>
        </w:rPr>
        <w:t>á</w:t>
      </w:r>
      <w:r w:rsidRPr="00627ED1">
        <w:t xml:space="preserve"> were now openly defiant to the Guardian. The fourth daughter, </w:t>
      </w:r>
      <w:r w:rsidRPr="00627ED1">
        <w:rPr>
          <w:highlight w:val="yellow"/>
        </w:rPr>
        <w:t>Munavvar</w:t>
      </w:r>
      <w:r w:rsidRPr="00627ED1">
        <w:t xml:space="preserve">, and her husband </w:t>
      </w:r>
      <w:r w:rsidRPr="00627ED1">
        <w:rPr>
          <w:highlight w:val="yellow"/>
        </w:rPr>
        <w:t>A</w:t>
      </w:r>
      <w:r w:rsidR="00C57E99" w:rsidRPr="00C8776B">
        <w:rPr>
          <w:highlight w:val="yellow"/>
        </w:rPr>
        <w:t>ḥ</w:t>
      </w:r>
      <w:r w:rsidRPr="00627ED1">
        <w:rPr>
          <w:highlight w:val="yellow"/>
        </w:rPr>
        <w:t>mad Yazd</w:t>
      </w:r>
      <w:r w:rsidR="00C57E99" w:rsidRPr="00C8776B">
        <w:rPr>
          <w:highlight w:val="yellow"/>
        </w:rPr>
        <w:t>í</w:t>
      </w:r>
      <w:r w:rsidRPr="00627ED1">
        <w:t xml:space="preserve">, were also among the Covenant-breakers. The two families mentioned in the above cable included nine cousins of </w:t>
      </w:r>
      <w:r w:rsidRPr="00627ED1">
        <w:rPr>
          <w:highlight w:val="cyan"/>
        </w:rPr>
        <w:t>Shoghi Effendi</w:t>
      </w:r>
      <w:r w:rsidRPr="00627ED1">
        <w:t>.</w:t>
      </w:r>
    </w:p>
    <w:p w14:paraId="4BCFEBE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75</w:t>
      </w:r>
      <w:r>
        <w:rPr>
          <w:rStyle w:val="structure"/>
        </w:rPr>
        <w:t>—en_19920000/</w:t>
      </w:r>
      <w:r w:rsidRPr="00CD0879">
        <w:rPr>
          <w:rStyle w:val="structurevisible"/>
        </w:rPr>
        <w:t>&gt;</w:t>
      </w:r>
    </w:p>
    <w:p w14:paraId="029AD4B1" w14:textId="77777777" w:rsidR="00C57E99" w:rsidRDefault="00627ED1" w:rsidP="00C57E99">
      <w:pPr>
        <w:pStyle w:val="Bodycont"/>
      </w:pPr>
      <w:r w:rsidRPr="00627ED1">
        <w:t xml:space="preserve">Another announcement about </w:t>
      </w:r>
      <w:r w:rsidRPr="00627ED1">
        <w:rPr>
          <w:highlight w:val="yellow"/>
        </w:rPr>
        <w:t>R</w:t>
      </w:r>
      <w:r w:rsidR="00C57E99" w:rsidRPr="000C7039">
        <w:rPr>
          <w:highlight w:val="yellow"/>
        </w:rPr>
        <w:t>úḥí</w:t>
      </w:r>
      <w:r w:rsidRPr="00627ED1">
        <w:rPr>
          <w:highlight w:val="yellow"/>
        </w:rPr>
        <w:t xml:space="preserve"> Afn</w:t>
      </w:r>
      <w:r w:rsidR="00C57E99" w:rsidRPr="000C7039">
        <w:rPr>
          <w:highlight w:val="yellow"/>
        </w:rPr>
        <w:t>á</w:t>
      </w:r>
      <w:r w:rsidRPr="00627ED1">
        <w:rPr>
          <w:highlight w:val="yellow"/>
        </w:rPr>
        <w:t>n</w:t>
      </w:r>
      <w:r w:rsidRPr="00627ED1">
        <w:t xml:space="preserve"> was made in 1953 on the morrow of the launching of the Ten Year Crusade.</w:t>
      </w:r>
    </w:p>
    <w:p w14:paraId="08DE4BD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76</w:t>
      </w:r>
      <w:r>
        <w:rPr>
          <w:rStyle w:val="structure"/>
        </w:rPr>
        <w:t>—en_19920000/</w:t>
      </w:r>
      <w:r w:rsidRPr="00CD0879">
        <w:rPr>
          <w:rStyle w:val="structurevisible"/>
        </w:rPr>
        <w:t>&gt;</w:t>
      </w:r>
    </w:p>
    <w:p w14:paraId="531134A7"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Treacherous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highlight w:val="yellow"/>
        </w:rPr>
        <w:t xml:space="preserve"> Afn</w:t>
      </w:r>
      <w:r w:rsidR="00DF5AA5">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not content with previous disobedience, correspondence with </w:t>
      </w:r>
      <w:r w:rsidR="00627ED1" w:rsidRPr="00627ED1">
        <w:rPr>
          <w:rStyle w:val="quotebahaiscripture"/>
          <w:highlight w:val="cyan"/>
        </w:rPr>
        <w:t>Ahmad Sohrab</w:t>
      </w:r>
      <w:r w:rsidR="00627ED1" w:rsidRPr="00627ED1">
        <w:rPr>
          <w:rStyle w:val="quotebahaiscripture"/>
        </w:rPr>
        <w:t>, contact with old Covenant-breakers,</w:t>
      </w:r>
      <w:r w:rsidR="00627ED1" w:rsidRPr="00627ED1">
        <w:rPr>
          <w:rStyle w:val="structurepagenumber"/>
        </w:rPr>
        <w:t xml:space="preserve"> &lt;page 364</w:t>
      </w:r>
      <w:r w:rsidR="00B777C2">
        <w:rPr>
          <w:rStyle w:val="structurepagenumber"/>
        </w:rPr>
        <w:t>/&gt;</w:t>
      </w:r>
      <w:r w:rsidR="00627ED1" w:rsidRPr="00627ED1">
        <w:rPr>
          <w:rStyle w:val="quotebahaiscripture"/>
        </w:rPr>
        <w:t xml:space="preserve"> sale, in conjunction with other members of family, of sacred property purchased by Founder of Faith, and allowing his sister to marry son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enemy, is now openly lecturing on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movement, claiming to be its exponent and is misrepresenting the teachings and deliberately causing confusion in minds of authorities and the local population. Informal National Assemblies.</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69"/>
      </w:r>
    </w:p>
    <w:p w14:paraId="561DD38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77</w:t>
      </w:r>
      <w:r>
        <w:rPr>
          <w:rStyle w:val="structure"/>
        </w:rPr>
        <w:t>—en_19920000/</w:t>
      </w:r>
      <w:r w:rsidRPr="00CD0879">
        <w:rPr>
          <w:rStyle w:val="structurevisible"/>
        </w:rPr>
        <w:t>&gt;</w:t>
      </w:r>
    </w:p>
    <w:p w14:paraId="5149EAE4" w14:textId="77777777" w:rsidR="00C57E99" w:rsidRDefault="00627ED1" w:rsidP="00C57E99">
      <w:pPr>
        <w:pStyle w:val="Bodyafterquote"/>
      </w:pPr>
      <w:r w:rsidRPr="00627ED1">
        <w:t xml:space="preserve">In December 1951 </w:t>
      </w:r>
      <w:r w:rsidRPr="00627ED1">
        <w:rPr>
          <w:highlight w:val="cyan"/>
        </w:rPr>
        <w:t>Shoghi Effendi</w:t>
      </w:r>
      <w:r w:rsidRPr="00627ED1">
        <w:t xml:space="preserve"> sent the following cable in which he discloses, among other things, the unfaithfulness and treachery of his youngest brother </w:t>
      </w:r>
      <w:r w:rsidRPr="00627ED1">
        <w:rPr>
          <w:highlight w:val="yellow"/>
        </w:rPr>
        <w:t>Ri</w:t>
      </w:r>
      <w:r w:rsidR="00C57E99" w:rsidRPr="00B800E6">
        <w:rPr>
          <w:highlight w:val="yellow"/>
        </w:rPr>
        <w:t>á</w:t>
      </w:r>
      <w:r w:rsidRPr="00627ED1">
        <w:rPr>
          <w:highlight w:val="yellow"/>
        </w:rPr>
        <w:t>z</w:t>
      </w:r>
      <w:r w:rsidRPr="00627ED1">
        <w:t>.</w:t>
      </w:r>
    </w:p>
    <w:p w14:paraId="1BC513C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78</w:t>
      </w:r>
      <w:r>
        <w:rPr>
          <w:rStyle w:val="structure"/>
        </w:rPr>
        <w:t>—en_19920000/</w:t>
      </w:r>
      <w:r w:rsidRPr="00CD0879">
        <w:rPr>
          <w:rStyle w:val="structurevisible"/>
        </w:rPr>
        <w:t>&gt;</w:t>
      </w:r>
    </w:p>
    <w:p w14:paraId="7294A928" w14:textId="77777777" w:rsidR="00E67803" w:rsidRDefault="00C57E99" w:rsidP="009F7E75">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 xml:space="preserve">With feeling profound concern, grief, indignation, am compelled disclose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world recent developments Holy land furnishing further incontestable proof relationship established old and new Covenant-breakers demonstrating increasing boldness, marked, tragic decline in character and spiritual condition grandchildren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Their shameful attitude and conduct receiving approbation their elders. Evidences multiplying attesting </w:t>
      </w:r>
      <w:r w:rsidR="00627ED1" w:rsidRPr="00627ED1">
        <w:rPr>
          <w:rStyle w:val="quotebahaiscripture"/>
          <w:highlight w:val="yellow"/>
        </w:rPr>
        <w:t>R</w:t>
      </w:r>
      <w:r w:rsidR="00DF5AA5">
        <w:rPr>
          <w:rStyle w:val="quotebahaiscripture"/>
          <w:highlight w:val="yellow"/>
        </w:rPr>
        <w:t>úḥí’</w:t>
      </w:r>
      <w:r w:rsidR="00627ED1" w:rsidRPr="00627ED1">
        <w:rPr>
          <w:rStyle w:val="quotebahaiscripture"/>
          <w:highlight w:val="yellow"/>
        </w:rPr>
        <w:t>s</w:t>
      </w:r>
      <w:r w:rsidR="00627ED1" w:rsidRPr="00627ED1">
        <w:rPr>
          <w:rStyle w:val="quotebahaiscripture"/>
        </w:rPr>
        <w:t xml:space="preserve"> increasing rebelliousness, efforts exerted my eldest sister pave way fourth alliance members family </w:t>
      </w:r>
      <w:r w:rsidR="00627ED1" w:rsidRPr="00627ED1">
        <w:rPr>
          <w:rStyle w:val="quotebahaiscripture"/>
          <w:highlight w:val="yellow"/>
        </w:rPr>
        <w:t xml:space="preserve">Siyyid </w:t>
      </w:r>
      <w:r w:rsidR="009F7E75" w:rsidRPr="00627ED1">
        <w:rPr>
          <w:rStyle w:val="quotebahaiscripture"/>
          <w:highlight w:val="yellow"/>
        </w:rPr>
        <w:t xml:space="preserve"> </w:t>
      </w:r>
      <w:r w:rsidR="00DF5AA5">
        <w:rPr>
          <w:rStyle w:val="quotebahaiscripture"/>
          <w:highlight w:val="yellow"/>
        </w:rPr>
        <w:t>ʿ</w:t>
      </w:r>
      <w:r w:rsidR="00627ED1" w:rsidRPr="00627ED1">
        <w:rPr>
          <w:rStyle w:val="quotebahaiscripture"/>
          <w:highlight w:val="yellow"/>
        </w:rPr>
        <w:t>Al</w:t>
      </w:r>
      <w:r w:rsidR="00DF5AA5">
        <w:rPr>
          <w:rStyle w:val="quotebahaiscripture"/>
          <w:highlight w:val="yellow"/>
        </w:rPr>
        <w:t>í</w:t>
      </w:r>
      <w:r w:rsidR="00627ED1" w:rsidRPr="00627ED1">
        <w:rPr>
          <w:rStyle w:val="quotebahaiscripture"/>
        </w:rPr>
        <w:t xml:space="preserve"> involving marriage his granddaughter with </w:t>
      </w:r>
      <w:r w:rsidR="00627ED1" w:rsidRPr="00627ED1">
        <w:rPr>
          <w:rStyle w:val="quotebahaiscripture"/>
          <w:highlight w:val="yellow"/>
        </w:rPr>
        <w:t>R</w:t>
      </w:r>
      <w:r w:rsidR="00DF5AA5">
        <w:rPr>
          <w:rStyle w:val="quotebahaiscripture"/>
          <w:highlight w:val="yellow"/>
        </w:rPr>
        <w:t>úḥá’</w:t>
      </w:r>
      <w:r w:rsidR="00627ED1" w:rsidRPr="00627ED1">
        <w:rPr>
          <w:rStyle w:val="quotebahaiscripture"/>
          <w:highlight w:val="yellow"/>
        </w:rPr>
        <w:t>s</w:t>
      </w:r>
      <w:r w:rsidR="00627ED1" w:rsidRPr="00627ED1">
        <w:rPr>
          <w:rStyle w:val="quotebahaiscripture"/>
        </w:rPr>
        <w:t xml:space="preserve"> son and personal contact recently established my own treacherous, despicable brother </w:t>
      </w:r>
      <w:r w:rsidR="00627ED1" w:rsidRPr="00627ED1">
        <w:rPr>
          <w:rStyle w:val="quotebahaiscripture"/>
          <w:highlight w:val="yellow"/>
        </w:rPr>
        <w:t>Ri</w:t>
      </w:r>
      <w:r w:rsidR="00DF5AA5">
        <w:rPr>
          <w:rStyle w:val="quotebahaiscripture"/>
          <w:highlight w:val="yellow"/>
        </w:rPr>
        <w:t>á</w:t>
      </w:r>
      <w:r w:rsidR="00627ED1" w:rsidRPr="00627ED1">
        <w:rPr>
          <w:rStyle w:val="quotebahaiscripture"/>
          <w:highlight w:val="yellow"/>
        </w:rPr>
        <w:t>z</w:t>
      </w:r>
      <w:r w:rsidR="00627ED1" w:rsidRPr="00627ED1">
        <w:rPr>
          <w:rStyle w:val="quotebahaiscripture"/>
        </w:rPr>
        <w:t xml:space="preserve"> with </w:t>
      </w:r>
      <w:r w:rsidR="00627ED1" w:rsidRPr="00627ED1">
        <w:rPr>
          <w:rStyle w:val="quotebahaiscripture"/>
          <w:highlight w:val="green"/>
        </w:rPr>
        <w:t>Majd</w:t>
      </w:r>
      <w:r w:rsidR="00627ED1" w:rsidRPr="00627ED1">
        <w:rPr>
          <w:rStyle w:val="quotebahaiscripture"/>
          <w:highlight w:val="darkYellow"/>
        </w:rPr>
        <w:t>i</w:t>
      </w:r>
      <w:r w:rsidR="00DF5AA5">
        <w:rPr>
          <w:rStyle w:val="quotebahaiscripture"/>
          <w:highlight w:val="green"/>
        </w:rPr>
        <w:t>’</w:t>
      </w:r>
      <w:r w:rsidR="00627ED1" w:rsidRPr="00627ED1">
        <w:rPr>
          <w:rStyle w:val="quotebahaiscripture"/>
          <w:highlight w:val="green"/>
        </w:rPr>
        <w:t>d-D</w:t>
      </w:r>
      <w:r w:rsidR="00DF5AA5">
        <w:rPr>
          <w:rStyle w:val="quotebahaiscripture"/>
          <w:highlight w:val="green"/>
        </w:rPr>
        <w:t>í</w:t>
      </w:r>
      <w:r w:rsidR="00627ED1" w:rsidRPr="00627ED1">
        <w:rPr>
          <w:rStyle w:val="quotebahaiscripture"/>
          <w:highlight w:val="green"/>
        </w:rPr>
        <w:t>n</w:t>
      </w:r>
      <w:r w:rsidR="00627ED1" w:rsidRPr="00627ED1">
        <w:rPr>
          <w:rStyle w:val="quotebahaiscripture"/>
        </w:rPr>
        <w:t xml:space="preserve">, redoubtable enemy Faith, former henchman </w:t>
      </w:r>
      <w:r w:rsidR="00627ED1" w:rsidRPr="00627ED1">
        <w:rPr>
          <w:rStyle w:val="quotebahaiscripture"/>
          <w:highlight w:val="yellow"/>
        </w:rPr>
        <w:t>Mu</w:t>
      </w:r>
      <w:r w:rsidR="00DF5AA5">
        <w:rPr>
          <w:rStyle w:val="quotebahaiscripture"/>
          <w:highlight w:val="yellow"/>
        </w:rPr>
        <w:t>ḥ</w:t>
      </w:r>
      <w:r w:rsidR="00627ED1" w:rsidRPr="00627ED1">
        <w:rPr>
          <w:rStyle w:val="quotebahaiscripture"/>
          <w:highlight w:val="yellow"/>
        </w:rPr>
        <w:t>ammad-</w:t>
      </w:r>
      <w:r w:rsidR="00DF5AA5">
        <w:rPr>
          <w:rStyle w:val="quotebahaiscripture"/>
          <w:highlight w:val="yellow"/>
        </w:rPr>
        <w:t>ʿ</w:t>
      </w:r>
      <w:r w:rsidR="00627ED1" w:rsidRPr="00627ED1">
        <w:rPr>
          <w:rStyle w:val="quotebahaiscripture"/>
          <w:highlight w:val="yellow"/>
        </w:rPr>
        <w:t>Al</w:t>
      </w:r>
      <w:r w:rsidR="00DF5AA5">
        <w:rPr>
          <w:rStyle w:val="quotebahaiscripture"/>
          <w:highlight w:val="yellow"/>
        </w:rPr>
        <w:t>í</w:t>
      </w:r>
      <w:r w:rsidR="00627ED1" w:rsidRPr="00627ED1">
        <w:rPr>
          <w:rStyle w:val="quotebahaiscripture"/>
        </w:rPr>
        <w:t xml:space="preserve">, Archbreaker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Covenant. Convey information all National Assemblies.</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70"/>
      </w:r>
    </w:p>
    <w:p w14:paraId="4C2A6B0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79</w:t>
      </w:r>
      <w:r>
        <w:rPr>
          <w:rStyle w:val="structure"/>
        </w:rPr>
        <w:t>—en_19920000/</w:t>
      </w:r>
      <w:r w:rsidRPr="00CD0879">
        <w:rPr>
          <w:rStyle w:val="structurevisible"/>
        </w:rPr>
        <w:t>&gt;</w:t>
      </w:r>
    </w:p>
    <w:p w14:paraId="1257C86D" w14:textId="77777777" w:rsidR="00C57E99" w:rsidRDefault="00627ED1" w:rsidP="00C57E99">
      <w:pPr>
        <w:pStyle w:val="Bodyafterquote"/>
      </w:pPr>
      <w:r w:rsidRPr="00627ED1">
        <w:rPr>
          <w:highlight w:val="yellow"/>
        </w:rPr>
        <w:t>Nayyir</w:t>
      </w:r>
      <w:r w:rsidRPr="00627ED1">
        <w:t xml:space="preserve">, the son of </w:t>
      </w:r>
      <w:r w:rsidRPr="00627ED1">
        <w:rPr>
          <w:highlight w:val="yellow"/>
        </w:rPr>
        <w:t>ʿAbdu’l-Bah</w:t>
      </w:r>
      <w:r w:rsidR="00C57E99" w:rsidRPr="007C5354">
        <w:rPr>
          <w:highlight w:val="yellow"/>
        </w:rPr>
        <w:t>á</w:t>
      </w:r>
      <w:r w:rsidRPr="00627ED1">
        <w:rPr>
          <w:highlight w:val="yellow"/>
        </w:rPr>
        <w:t>’s</w:t>
      </w:r>
      <w:r w:rsidRPr="00627ED1">
        <w:t xml:space="preserve"> great enemy, and the man who had married </w:t>
      </w:r>
      <w:r w:rsidRPr="00627ED1">
        <w:rPr>
          <w:highlight w:val="cyan"/>
        </w:rPr>
        <w:t>Shoghi Effendi’s</w:t>
      </w:r>
      <w:r w:rsidRPr="00627ED1">
        <w:t xml:space="preserve"> eldest sister, died in 1952. </w:t>
      </w:r>
      <w:r w:rsidRPr="00627ED1">
        <w:rPr>
          <w:highlight w:val="cyan"/>
        </w:rPr>
        <w:t>Shoghi Effendi’s</w:t>
      </w:r>
      <w:r w:rsidRPr="00627ED1">
        <w:t xml:space="preserve"> cable announcing his death summed up the heart-breaking events of the previous years. The cable was addressed to the National Spiritual Assembly of the United States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w:t>
      </w:r>
    </w:p>
    <w:p w14:paraId="4CB0C6E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80</w:t>
      </w:r>
      <w:r>
        <w:rPr>
          <w:rStyle w:val="structure"/>
        </w:rPr>
        <w:t>—en_19920000/</w:t>
      </w:r>
      <w:r w:rsidRPr="00CD0879">
        <w:rPr>
          <w:rStyle w:val="structurevisible"/>
        </w:rPr>
        <w:t>&gt;</w:t>
      </w:r>
    </w:p>
    <w:p w14:paraId="34CA71F1" w14:textId="77777777" w:rsidR="00E67803" w:rsidRDefault="00C57E99">
      <w:pPr>
        <w:pStyle w:val="Quotecable0"/>
      </w:pPr>
      <w:r w:rsidRPr="00247C4D">
        <w:rPr>
          <w:rStyle w:val="structurevisible"/>
        </w:rPr>
        <w:t>&lt;</w:t>
      </w:r>
      <w:r w:rsidRPr="00247C4D">
        <w:rPr>
          <w:rStyle w:val="structure"/>
        </w:rPr>
        <w:t>cit Sho_%►%_%_%►%_%_%—en_%—%_%</w:t>
      </w:r>
      <w:r w:rsidRPr="00247C4D">
        <w:rPr>
          <w:rStyle w:val="structurevisible"/>
        </w:rPr>
        <w:t>&gt;</w:t>
      </w:r>
      <w:r w:rsidR="00DF5AA5">
        <w:rPr>
          <w:rStyle w:val="quotebahaiscripture"/>
        </w:rPr>
        <w:t>»</w:t>
      </w:r>
      <w:r w:rsidR="00627ED1" w:rsidRPr="00627ED1">
        <w:rPr>
          <w:rStyle w:val="quotebahaiscripture"/>
        </w:rPr>
        <w:t>Inform National Assemblies that God</w:t>
      </w:r>
      <w:r w:rsidR="00DF5AA5">
        <w:rPr>
          <w:rStyle w:val="quotebahaiscripture"/>
        </w:rPr>
        <w:t>’</w:t>
      </w:r>
      <w:r w:rsidR="00627ED1" w:rsidRPr="00627ED1">
        <w:rPr>
          <w:rStyle w:val="quotebahaiscripture"/>
        </w:rPr>
        <w:t xml:space="preserve">s avenging wrath having afflicted in rapid succession during recent years two sons brother and sister-in-law of Archbreaker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Covenant, has now struck down second son of </w:t>
      </w:r>
      <w:r w:rsidR="00627ED1" w:rsidRPr="00627ED1">
        <w:rPr>
          <w:rStyle w:val="quotebahaiscripture"/>
          <w:highlight w:val="yellow"/>
        </w:rPr>
        <w:t xml:space="preserve">Siyyid </w:t>
      </w:r>
      <w:r w:rsidR="00DF5AA5">
        <w:rPr>
          <w:rStyle w:val="quotebahaiscripture"/>
          <w:highlight w:val="yellow"/>
        </w:rPr>
        <w:t>ʿ</w:t>
      </w:r>
      <w:r w:rsidR="00627ED1" w:rsidRPr="00627ED1">
        <w:rPr>
          <w:rStyle w:val="quotebahaiscripture"/>
          <w:highlight w:val="yellow"/>
        </w:rPr>
        <w:t>Al</w:t>
      </w:r>
      <w:r w:rsidR="00DF5AA5">
        <w:rPr>
          <w:rStyle w:val="quotebahaiscripture"/>
          <w:highlight w:val="yellow"/>
        </w:rPr>
        <w:t>í</w:t>
      </w:r>
      <w:r w:rsidR="00627ED1" w:rsidRPr="00627ED1">
        <w:rPr>
          <w:rStyle w:val="quotebahaiscripture"/>
        </w:rPr>
        <w:t xml:space="preserve">, </w:t>
      </w:r>
      <w:r w:rsidR="00627ED1" w:rsidRPr="00627ED1">
        <w:rPr>
          <w:rStyle w:val="quotebahaiscripture"/>
          <w:highlight w:val="magenta"/>
        </w:rPr>
        <w:t>Nayer</w:t>
      </w:r>
      <w:r w:rsidR="00627ED1" w:rsidRPr="00627ED1">
        <w:rPr>
          <w:rStyle w:val="quotebahaiscripture"/>
        </w:rPr>
        <w:t xml:space="preserve"> [</w:t>
      </w:r>
      <w:r w:rsidR="00627ED1" w:rsidRPr="00627ED1">
        <w:rPr>
          <w:rStyle w:val="quotebahaiscripture"/>
          <w:highlight w:val="yellow"/>
        </w:rPr>
        <w:t>Nayyir</w:t>
      </w:r>
      <w:r w:rsidR="00627ED1" w:rsidRPr="00627ED1">
        <w:rPr>
          <w:rStyle w:val="quotebahaiscripture"/>
        </w:rPr>
        <w:t xml:space="preserve">] </w:t>
      </w:r>
      <w:r w:rsidR="00627ED1" w:rsidRPr="00627ED1">
        <w:rPr>
          <w:rStyle w:val="quotebahaiscripture"/>
          <w:highlight w:val="yellow"/>
        </w:rPr>
        <w:t>Afn</w:t>
      </w:r>
      <w:r w:rsidR="00DF5AA5">
        <w:rPr>
          <w:rStyle w:val="quotebahaiscripture"/>
          <w:highlight w:val="yellow"/>
        </w:rPr>
        <w:t>á</w:t>
      </w:r>
      <w:r w:rsidR="00627ED1" w:rsidRPr="00627ED1">
        <w:rPr>
          <w:rStyle w:val="quotebahaiscripture"/>
          <w:highlight w:val="yellow"/>
        </w:rPr>
        <w:t>n</w:t>
      </w:r>
      <w:r w:rsidR="00627ED1" w:rsidRPr="00627ED1">
        <w:rPr>
          <w:rStyle w:val="quotebahaiscripture"/>
        </w:rPr>
        <w:t xml:space="preserve">, pivot of machinations, connecting link between old and new Covenant-breakers. Time alone will reveal extent of havoc wreaked by this virus of violation injected, fostered over two decades in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family. History will brand him [</w:t>
      </w:r>
      <w:r w:rsidR="00627ED1" w:rsidRPr="00627ED1">
        <w:rPr>
          <w:rStyle w:val="quotebahaiscripture"/>
          <w:highlight w:val="yellow"/>
        </w:rPr>
        <w:t>Nayyir</w:t>
      </w:r>
      <w:r w:rsidR="00627ED1" w:rsidRPr="00627ED1">
        <w:rPr>
          <w:rStyle w:val="quotebahaiscripture"/>
        </w:rPr>
        <w:t xml:space="preserve">] one whose grandmother, wife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joined breakers of His Covenant on morrow of His passing, whose parents lent her undivided support, whose father openly accused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as one deserving capital punishment, who broke his promise to the </w:t>
      </w:r>
      <w:r w:rsidR="00627ED1" w:rsidRPr="00627ED1">
        <w:rPr>
          <w:rStyle w:val="quotebahaiscripture"/>
          <w:highlight w:val="yellow"/>
        </w:rPr>
        <w:t>B</w:t>
      </w:r>
      <w:r w:rsidR="00DF5AA5">
        <w:rPr>
          <w:rStyle w:val="quotebahaiscripture"/>
          <w:highlight w:val="yellow"/>
        </w:rPr>
        <w:t>á</w:t>
      </w:r>
      <w:r w:rsidR="00627ED1" w:rsidRPr="00627ED1">
        <w:rPr>
          <w:rStyle w:val="quotebahaiscripture"/>
          <w:highlight w:val="yellow"/>
        </w:rPr>
        <w:t>b</w:t>
      </w:r>
      <w:r w:rsidR="00DF5AA5">
        <w:rPr>
          <w:rStyle w:val="quotebahaiscripture"/>
          <w:highlight w:val="yellow"/>
        </w:rPr>
        <w:t>’</w:t>
      </w:r>
      <w:r w:rsidR="00627ED1" w:rsidRPr="00627ED1">
        <w:rPr>
          <w:rStyle w:val="quotebahaiscripture"/>
          <w:highlight w:val="yellow"/>
        </w:rPr>
        <w:t>s</w:t>
      </w:r>
      <w:r w:rsidR="00627ED1" w:rsidRPr="00627ED1">
        <w:rPr>
          <w:rStyle w:val="quotebahaiscripture"/>
        </w:rPr>
        <w:t xml:space="preserve"> wife to escort her to Holy Land, precipitating thereby her death, who was repeatedly denounced by Centre of the Covenant as His chief enemy, whose eldest brother through deliberate misrepresentation of facts inflicted humiliation upon defenders of the House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in </w:t>
      </w:r>
      <w:r w:rsidR="00627ED1" w:rsidRPr="00627ED1">
        <w:rPr>
          <w:rStyle w:val="quotebahaiscripture"/>
          <w:highlight w:val="yellow"/>
        </w:rPr>
        <w:t>Ba</w:t>
      </w:r>
      <w:r w:rsidR="00116523">
        <w:rPr>
          <w:rStyle w:val="quotebahaiscripture"/>
          <w:highlight w:val="yellow"/>
        </w:rPr>
        <w:t></w:t>
      </w:r>
      <w:r w:rsidR="00627ED1" w:rsidRPr="00627ED1">
        <w:rPr>
          <w:rStyle w:val="quotebahaiscripture"/>
          <w:highlight w:val="yellow"/>
        </w:rPr>
        <w:t>d</w:t>
      </w:r>
      <w:r w:rsidR="00DF5AA5">
        <w:rPr>
          <w:rStyle w:val="quotebahaiscripture"/>
          <w:highlight w:val="yellow"/>
        </w:rPr>
        <w:t>á</w:t>
      </w:r>
      <w:r w:rsidR="00627ED1" w:rsidRPr="00627ED1">
        <w:rPr>
          <w:rStyle w:val="quotebahaiscripture"/>
          <w:highlight w:val="yellow"/>
        </w:rPr>
        <w:t>d</w:t>
      </w:r>
      <w:r w:rsidR="00627ED1" w:rsidRPr="00627ED1">
        <w:rPr>
          <w:rStyle w:val="quotebahaiscripture"/>
        </w:rPr>
        <w:t xml:space="preserve">, whose sister-in-law is championing the cause of declared enemies of Faith, whose brothers supported him attributing to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structurepagenumber"/>
        </w:rPr>
        <w:t xml:space="preserve"> &lt;page 365</w:t>
      </w:r>
      <w:r w:rsidR="00B777C2">
        <w:rPr>
          <w:rStyle w:val="structurepagenumber"/>
        </w:rPr>
        <w:t>/&gt;</w:t>
      </w:r>
      <w:r w:rsidR="00DF5AA5">
        <w:rPr>
          <w:rStyle w:val="quotebahaiscripture"/>
        </w:rPr>
        <w:t xml:space="preserve"> </w:t>
      </w:r>
      <w:r w:rsidR="00627ED1" w:rsidRPr="00627ED1">
        <w:rPr>
          <w:rStyle w:val="quotebahaiscripture"/>
        </w:rPr>
        <w:t>responsibility for fatal disease which afflicted their mother, who himself [</w:t>
      </w:r>
      <w:r w:rsidR="00627ED1" w:rsidRPr="00627ED1">
        <w:rPr>
          <w:rStyle w:val="quotebahaiscripture"/>
          <w:highlight w:val="yellow"/>
        </w:rPr>
        <w:t>Nayyir</w:t>
      </w:r>
      <w:r w:rsidR="00627ED1" w:rsidRPr="00627ED1">
        <w:rPr>
          <w:rStyle w:val="quotebahaiscripture"/>
        </w:rPr>
        <w:t xml:space="preserve">] in retaliation first succeeded in winning over through marriage my eldest sister, subsequently paved way for marriage of his brothers to two other grandchildren of the Master, who was planning a fourth marriage between his daughter and grandson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 xml:space="preserve">, thereby involving in shameful marriages three branches of His family, who over twenty years schemed to undermine the position of the Centre of the Faith through association with representatives of traditional enemies of Faith in Persia, </w:t>
      </w:r>
      <w:r w:rsidR="00627ED1" w:rsidRPr="00627ED1">
        <w:rPr>
          <w:rStyle w:val="quotebahaiscripture"/>
          <w:highlight w:val="yellow"/>
        </w:rPr>
        <w:t>Muslim</w:t>
      </w:r>
      <w:r w:rsidR="00627ED1" w:rsidRPr="00627ED1">
        <w:rPr>
          <w:rStyle w:val="quotebahaiscripture"/>
        </w:rPr>
        <w:t xml:space="preserve"> </w:t>
      </w:r>
      <w:r w:rsidR="00627ED1" w:rsidRPr="00627ED1">
        <w:rPr>
          <w:rStyle w:val="quotebahaiscripture"/>
          <w:highlight w:val="lightGray"/>
        </w:rPr>
        <w:t>Arab</w:t>
      </w:r>
      <w:r w:rsidR="00627ED1" w:rsidRPr="00627ED1">
        <w:rPr>
          <w:rStyle w:val="quotebahaiscripture"/>
        </w:rPr>
        <w:t xml:space="preserve"> communities, notables and civil authorities in Holy Land, who lately was scheduled to appear as star witness on behalf of daughter of </w:t>
      </w:r>
      <w:r w:rsidR="00627ED1" w:rsidRPr="00627ED1">
        <w:rPr>
          <w:rStyle w:val="quotebahaiscripture"/>
          <w:highlight w:val="yellow"/>
        </w:rPr>
        <w:t>Bad</w:t>
      </w:r>
      <w:r w:rsidR="00DF5AA5">
        <w:rPr>
          <w:rStyle w:val="quotebahaiscripture"/>
          <w:highlight w:val="yellow"/>
        </w:rPr>
        <w:t>íʿ</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in recent lawsuit challenging the authority conferred upon Guardian of Faith in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Testament.</w:t>
      </w:r>
      <w:r w:rsidR="00DF5AA5">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smallCaps w:val="0"/>
        </w:rPr>
        <w:footnoteReference w:id="571"/>
      </w:r>
    </w:p>
    <w:p w14:paraId="5581F9F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81</w:t>
      </w:r>
      <w:r>
        <w:rPr>
          <w:rStyle w:val="structure"/>
        </w:rPr>
        <w:t>—en_19920000/</w:t>
      </w:r>
      <w:r w:rsidRPr="00CD0879">
        <w:rPr>
          <w:rStyle w:val="structurevisible"/>
        </w:rPr>
        <w:t>&gt;</w:t>
      </w:r>
    </w:p>
    <w:p w14:paraId="765FB3F9" w14:textId="77777777" w:rsidR="00C57E99" w:rsidRDefault="00627ED1" w:rsidP="00C57E99">
      <w:pPr>
        <w:pStyle w:val="Bodyafterquote"/>
      </w:pPr>
      <w:r w:rsidRPr="00627ED1">
        <w:t>The following notes may be helpful in identifying the various individuals and events referred to in this cable:</w:t>
      </w:r>
    </w:p>
    <w:p w14:paraId="5088549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82</w:t>
      </w:r>
      <w:r>
        <w:rPr>
          <w:rStyle w:val="structure"/>
        </w:rPr>
        <w:t>—en_19920000/</w:t>
      </w:r>
      <w:r w:rsidRPr="00CD0879">
        <w:rPr>
          <w:rStyle w:val="structurevisible"/>
        </w:rPr>
        <w:t>&gt;</w:t>
      </w:r>
    </w:p>
    <w:p w14:paraId="1921E585" w14:textId="77777777" w:rsidR="00C57E99" w:rsidRDefault="00AC1FD0" w:rsidP="00C57E99">
      <w:pPr>
        <w:pStyle w:val="BodyTable1"/>
      </w:pPr>
      <w:r w:rsidRPr="00AC1FD0">
        <w:rPr>
          <w:rStyle w:val="quotesterms"/>
        </w:rPr>
        <w:t>›</w:t>
      </w:r>
      <w:r w:rsidR="00627ED1" w:rsidRPr="00627ED1">
        <w:rPr>
          <w:rStyle w:val="quotesterms"/>
        </w:rPr>
        <w:t>two sons</w:t>
      </w:r>
      <w:r w:rsidRPr="00AC1FD0">
        <w:rPr>
          <w:rStyle w:val="quotesterms"/>
        </w:rPr>
        <w:t>‹</w:t>
      </w:r>
      <w:r w:rsidR="00627ED1" w:rsidRPr="00627ED1">
        <w:t xml:space="preserve"> </w:t>
      </w:r>
      <w:r w:rsidR="00C57E99">
        <w:tab/>
      </w:r>
      <w:r w:rsidR="00C57E99" w:rsidRPr="00C23342">
        <w:rPr>
          <w:highlight w:val="yellow"/>
        </w:rPr>
        <w:t></w:t>
      </w:r>
      <w:r w:rsidR="00627ED1" w:rsidRPr="00627ED1">
        <w:rPr>
          <w:highlight w:val="yellow"/>
        </w:rPr>
        <w:t>u</w:t>
      </w:r>
      <w:r w:rsidR="00C57E99" w:rsidRPr="00C23342">
        <w:rPr>
          <w:highlight w:val="yellow"/>
        </w:rPr>
        <w:t>ʿáʿ</w:t>
      </w:r>
      <w:r w:rsidR="00627ED1" w:rsidRPr="00627ED1">
        <w:rPr>
          <w:highlight w:val="yellow"/>
        </w:rPr>
        <w:t>u’ll</w:t>
      </w:r>
      <w:r w:rsidR="00C57E99" w:rsidRPr="00C23342">
        <w:rPr>
          <w:highlight w:val="yellow"/>
        </w:rPr>
        <w:t>á</w:t>
      </w:r>
      <w:r w:rsidR="00627ED1" w:rsidRPr="00627ED1">
        <w:rPr>
          <w:highlight w:val="yellow"/>
        </w:rPr>
        <w:t>h</w:t>
      </w:r>
      <w:r w:rsidR="00627ED1" w:rsidRPr="00627ED1">
        <w:t xml:space="preserve"> and </w:t>
      </w:r>
      <w:r w:rsidR="00627ED1" w:rsidRPr="00627ED1">
        <w:rPr>
          <w:highlight w:val="yellow"/>
        </w:rPr>
        <w:t>M</w:t>
      </w:r>
      <w:r w:rsidR="00C57E99" w:rsidRPr="000C7039">
        <w:rPr>
          <w:highlight w:val="yellow"/>
        </w:rPr>
        <w:t>ú</w:t>
      </w:r>
      <w:r w:rsidR="00627ED1" w:rsidRPr="00627ED1">
        <w:rPr>
          <w:highlight w:val="yellow"/>
        </w:rPr>
        <w:t>s</w:t>
      </w:r>
      <w:r w:rsidR="00C57E99" w:rsidRPr="000C7039">
        <w:rPr>
          <w:highlight w:val="yellow"/>
        </w:rPr>
        <w:t>á</w:t>
      </w:r>
      <w:r w:rsidR="00627ED1" w:rsidRPr="00627ED1">
        <w:t xml:space="preserve">, the two sons of </w:t>
      </w:r>
      <w:r w:rsidR="00627ED1" w:rsidRPr="00627ED1">
        <w:rPr>
          <w:highlight w:val="yellow"/>
        </w:rPr>
        <w:t>M</w:t>
      </w:r>
      <w:r w:rsidR="00C57E99" w:rsidRPr="000C7039">
        <w:rPr>
          <w:highlight w:val="yellow"/>
        </w:rPr>
        <w:t>í</w:t>
      </w:r>
      <w:r w:rsidR="00627ED1" w:rsidRPr="00627ED1">
        <w:rPr>
          <w:highlight w:val="yellow"/>
        </w:rPr>
        <w:t>rz</w:t>
      </w:r>
      <w:r w:rsidR="00C57E99" w:rsidRPr="000C7039">
        <w:rPr>
          <w:highlight w:val="yellow"/>
        </w:rPr>
        <w:t>á</w:t>
      </w:r>
      <w:r w:rsidR="00627ED1" w:rsidRPr="00627ED1">
        <w:rPr>
          <w:highlight w:val="yellow"/>
        </w:rPr>
        <w:t xml:space="preserve"> Mu</w:t>
      </w:r>
      <w:r w:rsidR="00C57E99" w:rsidRPr="000C7039">
        <w:rPr>
          <w:highlight w:val="yellow"/>
        </w:rPr>
        <w:t>ḥ</w:t>
      </w:r>
      <w:r w:rsidR="00627ED1" w:rsidRPr="00627ED1">
        <w:rPr>
          <w:highlight w:val="yellow"/>
        </w:rPr>
        <w:t>ammad-</w:t>
      </w:r>
      <w:r w:rsidR="00C57E99" w:rsidRPr="000C7039">
        <w:rPr>
          <w:highlight w:val="yellow"/>
        </w:rPr>
        <w:t>ʿ</w:t>
      </w:r>
      <w:r w:rsidR="00627ED1" w:rsidRPr="00627ED1">
        <w:rPr>
          <w:highlight w:val="yellow"/>
        </w:rPr>
        <w:t>Al</w:t>
      </w:r>
      <w:r w:rsidR="00C57E99" w:rsidRPr="000C7039">
        <w:rPr>
          <w:highlight w:val="yellow"/>
        </w:rPr>
        <w:t>í</w:t>
      </w:r>
      <w:r w:rsidR="00627ED1" w:rsidRPr="00627ED1">
        <w:t xml:space="preserve">. See </w:t>
      </w:r>
      <w:r w:rsidR="00DC6AA6" w:rsidRPr="00230826">
        <w:rPr>
          <w:rStyle w:val="referencethistext"/>
        </w:rPr>
        <w:t>pp. 277</w:t>
      </w:r>
      <w:r w:rsidR="00627ED1" w:rsidRPr="00627ED1">
        <w:t xml:space="preserve">, </w:t>
      </w:r>
      <w:r w:rsidR="00DC6AA6" w:rsidRPr="00230826">
        <w:rPr>
          <w:rStyle w:val="referencethistext"/>
        </w:rPr>
        <w:t>p. 340</w:t>
      </w:r>
      <w:r w:rsidR="00627ED1" w:rsidRPr="00627ED1">
        <w:t xml:space="preserve"> above.</w:t>
      </w:r>
    </w:p>
    <w:p w14:paraId="446EEFCA" w14:textId="77777777" w:rsidR="00C57E99" w:rsidRDefault="00AC1FD0" w:rsidP="00C57E99">
      <w:pPr>
        <w:pStyle w:val="BodyTable1"/>
      </w:pPr>
      <w:r w:rsidRPr="00AC1FD0">
        <w:rPr>
          <w:rStyle w:val="quotesterms"/>
        </w:rPr>
        <w:t>›</w:t>
      </w:r>
      <w:r w:rsidR="00627ED1" w:rsidRPr="00627ED1">
        <w:rPr>
          <w:rStyle w:val="quotesterms"/>
        </w:rPr>
        <w:t>brother</w:t>
      </w:r>
      <w:r w:rsidRPr="00AC1FD0">
        <w:rPr>
          <w:rStyle w:val="quotesterms"/>
        </w:rPr>
        <w:t>‹</w:t>
      </w:r>
      <w:r w:rsidR="00627ED1" w:rsidRPr="00627ED1">
        <w:t xml:space="preserve"> </w:t>
      </w:r>
      <w:r w:rsidR="00C57E99">
        <w:tab/>
      </w:r>
      <w:r w:rsidR="00627ED1" w:rsidRPr="00627ED1">
        <w:t xml:space="preserve">a reference to </w:t>
      </w:r>
      <w:r w:rsidR="00627ED1" w:rsidRPr="00627ED1">
        <w:rPr>
          <w:highlight w:val="yellow"/>
        </w:rPr>
        <w:t>Bad</w:t>
      </w:r>
      <w:r w:rsidR="00C57E99" w:rsidRPr="000C7039">
        <w:rPr>
          <w:highlight w:val="yellow"/>
        </w:rPr>
        <w:t>íʿ</w:t>
      </w:r>
      <w:r w:rsidR="00627ED1" w:rsidRPr="00627ED1">
        <w:rPr>
          <w:highlight w:val="yellow"/>
        </w:rPr>
        <w:t>u’ll</w:t>
      </w:r>
      <w:r w:rsidR="00C57E99" w:rsidRPr="000C7039">
        <w:rPr>
          <w:highlight w:val="yellow"/>
        </w:rPr>
        <w:t>á</w:t>
      </w:r>
      <w:r w:rsidR="00627ED1" w:rsidRPr="00627ED1">
        <w:rPr>
          <w:highlight w:val="yellow"/>
        </w:rPr>
        <w:t>h</w:t>
      </w:r>
      <w:r w:rsidR="00627ED1" w:rsidRPr="00627ED1">
        <w:t xml:space="preserve">. </w:t>
      </w:r>
    </w:p>
    <w:p w14:paraId="6EF1F55E" w14:textId="77777777" w:rsidR="00C57E99" w:rsidRDefault="00AC1FD0" w:rsidP="00C57E99">
      <w:pPr>
        <w:pStyle w:val="BodyTable1"/>
      </w:pPr>
      <w:r w:rsidRPr="00AC1FD0">
        <w:rPr>
          <w:rStyle w:val="quotesterms"/>
        </w:rPr>
        <w:t>›</w:t>
      </w:r>
      <w:r w:rsidR="00627ED1" w:rsidRPr="00627ED1">
        <w:rPr>
          <w:rStyle w:val="quotesterms"/>
        </w:rPr>
        <w:t>Archbreaker</w:t>
      </w:r>
      <w:r w:rsidRPr="00AC1FD0">
        <w:rPr>
          <w:rStyle w:val="quotesterms"/>
        </w:rPr>
        <w:t>‹</w:t>
      </w:r>
      <w:r w:rsidR="00627ED1" w:rsidRPr="00627ED1">
        <w:t xml:space="preserve"> </w:t>
      </w:r>
      <w:r w:rsidR="00C57E99">
        <w:tab/>
      </w:r>
      <w:r w:rsidR="00627ED1" w:rsidRPr="00627ED1">
        <w:rPr>
          <w:highlight w:val="yellow"/>
        </w:rPr>
        <w:t>M</w:t>
      </w:r>
      <w:r w:rsidR="00C57E99" w:rsidRPr="000C7039">
        <w:rPr>
          <w:highlight w:val="yellow"/>
        </w:rPr>
        <w:t>í</w:t>
      </w:r>
      <w:r w:rsidR="00627ED1" w:rsidRPr="00627ED1">
        <w:rPr>
          <w:highlight w:val="yellow"/>
        </w:rPr>
        <w:t>rz</w:t>
      </w:r>
      <w:r w:rsidR="00C57E99" w:rsidRPr="000C7039">
        <w:rPr>
          <w:highlight w:val="yellow"/>
        </w:rPr>
        <w:t>á</w:t>
      </w:r>
      <w:r w:rsidR="00627ED1" w:rsidRPr="00627ED1">
        <w:rPr>
          <w:highlight w:val="yellow"/>
        </w:rPr>
        <w:t xml:space="preserve"> Mu</w:t>
      </w:r>
      <w:r w:rsidR="00C57E99" w:rsidRPr="000C7039">
        <w:rPr>
          <w:highlight w:val="yellow"/>
        </w:rPr>
        <w:t>ḥ</w:t>
      </w:r>
      <w:r w:rsidR="00627ED1" w:rsidRPr="00627ED1">
        <w:rPr>
          <w:highlight w:val="yellow"/>
        </w:rPr>
        <w:t>ammad-</w:t>
      </w:r>
      <w:r w:rsidR="00C57E99" w:rsidRPr="000C7039">
        <w:rPr>
          <w:highlight w:val="yellow"/>
        </w:rPr>
        <w:t>ʿ</w:t>
      </w:r>
      <w:r w:rsidR="00627ED1" w:rsidRPr="00627ED1">
        <w:rPr>
          <w:highlight w:val="yellow"/>
        </w:rPr>
        <w:t>Al</w:t>
      </w:r>
      <w:r w:rsidR="00C57E99" w:rsidRPr="000C7039">
        <w:rPr>
          <w:highlight w:val="yellow"/>
        </w:rPr>
        <w:t>í</w:t>
      </w:r>
      <w:r w:rsidR="00627ED1" w:rsidRPr="00627ED1">
        <w:t xml:space="preserve">. </w:t>
      </w:r>
    </w:p>
    <w:p w14:paraId="535F00F2" w14:textId="77777777" w:rsidR="00C57E99" w:rsidRDefault="00AC1FD0" w:rsidP="00C57E99">
      <w:pPr>
        <w:pStyle w:val="BodyTable1"/>
      </w:pPr>
      <w:r w:rsidRPr="00AC1FD0">
        <w:rPr>
          <w:rStyle w:val="quotesterms"/>
        </w:rPr>
        <w:t>›</w:t>
      </w:r>
      <w:r w:rsidR="00627ED1" w:rsidRPr="00627ED1">
        <w:rPr>
          <w:rStyle w:val="quotesterms"/>
          <w:highlight w:val="yellow"/>
        </w:rPr>
        <w:t xml:space="preserve">Siyyid </w:t>
      </w:r>
      <w:r w:rsidRPr="00AC1FD0">
        <w:rPr>
          <w:rStyle w:val="quotesterms"/>
          <w:highlight w:val="yellow"/>
        </w:rPr>
        <w:t>ʿ</w:t>
      </w:r>
      <w:r w:rsidR="00627ED1" w:rsidRPr="00627ED1">
        <w:rPr>
          <w:rStyle w:val="quotesterms"/>
          <w:highlight w:val="yellow"/>
        </w:rPr>
        <w:t>Al</w:t>
      </w:r>
      <w:r w:rsidRPr="00AC1FD0">
        <w:rPr>
          <w:rStyle w:val="quotesterms"/>
          <w:highlight w:val="yellow"/>
        </w:rPr>
        <w:t>í</w:t>
      </w:r>
      <w:r w:rsidRPr="00AC1FD0">
        <w:rPr>
          <w:rStyle w:val="quotesterms"/>
        </w:rPr>
        <w:t>‹</w:t>
      </w:r>
      <w:r w:rsidR="00627ED1" w:rsidRPr="00627ED1">
        <w:t xml:space="preserve"> </w:t>
      </w:r>
      <w:r w:rsidR="00C57E99">
        <w:tab/>
      </w:r>
      <w:r w:rsidR="00C57E99" w:rsidRPr="00A63F45">
        <w:rPr>
          <w:highlight w:val="yellow"/>
        </w:rPr>
        <w:t>Ḥá</w:t>
      </w:r>
      <w:r w:rsidR="00627ED1" w:rsidRPr="00627ED1">
        <w:rPr>
          <w:highlight w:val="yellow"/>
        </w:rPr>
        <w:t>j</w:t>
      </w:r>
      <w:r w:rsidR="00C57E99" w:rsidRPr="00A63F45">
        <w:rPr>
          <w:highlight w:val="yellow"/>
        </w:rPr>
        <w:t>í</w:t>
      </w:r>
      <w:r w:rsidR="00627ED1" w:rsidRPr="00627ED1">
        <w:rPr>
          <w:highlight w:val="yellow"/>
        </w:rPr>
        <w:t xml:space="preserve"> Siyyid </w:t>
      </w:r>
      <w:r w:rsidR="00C57E99" w:rsidRPr="0011018E">
        <w:rPr>
          <w:highlight w:val="yellow"/>
        </w:rPr>
        <w:t>ʿ</w:t>
      </w:r>
      <w:r w:rsidR="00627ED1" w:rsidRPr="00627ED1">
        <w:rPr>
          <w:highlight w:val="yellow"/>
        </w:rPr>
        <w:t>Al</w:t>
      </w:r>
      <w:r w:rsidR="00C57E99" w:rsidRPr="0011018E">
        <w:rPr>
          <w:highlight w:val="yellow"/>
        </w:rPr>
        <w:t>í</w:t>
      </w:r>
      <w:r w:rsidR="00627ED1" w:rsidRPr="00627ED1">
        <w:rPr>
          <w:highlight w:val="yellow"/>
        </w:rPr>
        <w:t xml:space="preserve"> Afn</w:t>
      </w:r>
      <w:r w:rsidR="00C57E99" w:rsidRPr="0011018E">
        <w:rPr>
          <w:highlight w:val="yellow"/>
        </w:rPr>
        <w:t>á</w:t>
      </w:r>
      <w:r w:rsidR="00627ED1" w:rsidRPr="00627ED1">
        <w:rPr>
          <w:highlight w:val="yellow"/>
        </w:rPr>
        <w:t>n</w:t>
      </w:r>
      <w:r w:rsidR="00627ED1" w:rsidRPr="00627ED1">
        <w:t xml:space="preserve">, who married </w:t>
      </w:r>
      <w:r w:rsidR="00627ED1" w:rsidRPr="00627ED1">
        <w:rPr>
          <w:highlight w:val="yellow"/>
        </w:rPr>
        <w:t>Fur</w:t>
      </w:r>
      <w:r w:rsidR="00C57E99" w:rsidRPr="000C7039">
        <w:rPr>
          <w:highlight w:val="yellow"/>
        </w:rPr>
        <w:t>úí</w:t>
      </w:r>
      <w:r w:rsidR="00627ED1" w:rsidRPr="00627ED1">
        <w:rPr>
          <w:highlight w:val="yellow"/>
        </w:rPr>
        <w:t>yyih</w:t>
      </w:r>
      <w:r w:rsidR="00627ED1" w:rsidRPr="00627ED1">
        <w:t xml:space="preserve">, daughter of </w:t>
      </w:r>
      <w:r w:rsidR="00627ED1" w:rsidRPr="00627ED1">
        <w:rPr>
          <w:highlight w:val="yellow"/>
        </w:rPr>
        <w:t>Bah</w:t>
      </w:r>
      <w:r w:rsidR="00C57E99" w:rsidRPr="000C7039">
        <w:rPr>
          <w:highlight w:val="yellow"/>
        </w:rPr>
        <w:t>á</w:t>
      </w:r>
      <w:r w:rsidR="00627ED1" w:rsidRPr="00627ED1">
        <w:rPr>
          <w:highlight w:val="yellow"/>
        </w:rPr>
        <w:t>’u’ll</w:t>
      </w:r>
      <w:r w:rsidR="00C57E99" w:rsidRPr="000C7039">
        <w:rPr>
          <w:highlight w:val="yellow"/>
        </w:rPr>
        <w:t>á</w:t>
      </w:r>
      <w:r w:rsidR="00627ED1" w:rsidRPr="00627ED1">
        <w:rPr>
          <w:highlight w:val="yellow"/>
        </w:rPr>
        <w:t>h</w:t>
      </w:r>
      <w:r w:rsidR="00627ED1" w:rsidRPr="00627ED1">
        <w:t xml:space="preserve">. See </w:t>
      </w:r>
      <w:r w:rsidR="00DC6AA6" w:rsidRPr="00230826">
        <w:rPr>
          <w:rStyle w:val="referencethistext"/>
        </w:rPr>
        <w:t>pp. 356</w:t>
      </w:r>
      <w:r w:rsidR="00627ED1" w:rsidRPr="00627ED1">
        <w:t xml:space="preserve"> above.</w:t>
      </w:r>
      <w:r w:rsidR="00DC6AA6" w:rsidRPr="00230826">
        <w:rPr>
          <w:rStyle w:val="stilltoworkat"/>
        </w:rPr>
        <w:t xml:space="preserve"> (reference incorrect, it is page 357)</w:t>
      </w:r>
    </w:p>
    <w:p w14:paraId="7EB43008" w14:textId="77777777" w:rsidR="00C57E99" w:rsidRDefault="00AC1FD0" w:rsidP="00C57E99">
      <w:pPr>
        <w:pStyle w:val="BodyTable1"/>
      </w:pPr>
      <w:r w:rsidRPr="00AC1FD0">
        <w:rPr>
          <w:rStyle w:val="quotesterms"/>
        </w:rPr>
        <w:t>›</w:t>
      </w:r>
      <w:r w:rsidR="00627ED1" w:rsidRPr="00627ED1">
        <w:rPr>
          <w:rStyle w:val="quotesterms"/>
        </w:rPr>
        <w:t>grandmother</w:t>
      </w:r>
      <w:r w:rsidRPr="00AC1FD0">
        <w:rPr>
          <w:rStyle w:val="quotesterms"/>
        </w:rPr>
        <w:t>‹</w:t>
      </w:r>
      <w:r w:rsidR="00627ED1" w:rsidRPr="00627ED1">
        <w:t xml:space="preserve"> </w:t>
      </w:r>
      <w:r w:rsidR="00C57E99">
        <w:tab/>
      </w:r>
      <w:r w:rsidR="00627ED1" w:rsidRPr="00627ED1">
        <w:rPr>
          <w:highlight w:val="yellow"/>
        </w:rPr>
        <w:t xml:space="preserve">Gawhar </w:t>
      </w:r>
      <w:r w:rsidR="00C57E99" w:rsidRPr="00F4154B">
        <w:rPr>
          <w:highlight w:val="yellow"/>
        </w:rPr>
        <w:t>á</w:t>
      </w:r>
      <w:r w:rsidR="00627ED1" w:rsidRPr="00627ED1">
        <w:rPr>
          <w:highlight w:val="yellow"/>
        </w:rPr>
        <w:t>num</w:t>
      </w:r>
      <w:r w:rsidR="00627ED1" w:rsidRPr="00627ED1">
        <w:t xml:space="preserve">, the third wife of </w:t>
      </w:r>
      <w:r w:rsidR="00627ED1" w:rsidRPr="00627ED1">
        <w:rPr>
          <w:highlight w:val="yellow"/>
        </w:rPr>
        <w:t>Bah</w:t>
      </w:r>
      <w:r w:rsidR="00C57E99" w:rsidRPr="000C7039">
        <w:rPr>
          <w:highlight w:val="yellow"/>
        </w:rPr>
        <w:t>á</w:t>
      </w:r>
      <w:r w:rsidR="00627ED1" w:rsidRPr="00627ED1">
        <w:rPr>
          <w:highlight w:val="yellow"/>
        </w:rPr>
        <w:t>’u’ll</w:t>
      </w:r>
      <w:r w:rsidR="00C57E99" w:rsidRPr="000C7039">
        <w:rPr>
          <w:highlight w:val="yellow"/>
        </w:rPr>
        <w:t>á</w:t>
      </w:r>
      <w:r w:rsidR="00627ED1" w:rsidRPr="00627ED1">
        <w:rPr>
          <w:highlight w:val="yellow"/>
        </w:rPr>
        <w:t>h</w:t>
      </w:r>
      <w:r w:rsidR="00627ED1" w:rsidRPr="00627ED1">
        <w:t xml:space="preserve"> and the mother of </w:t>
      </w:r>
      <w:r w:rsidR="00627ED1" w:rsidRPr="00627ED1">
        <w:rPr>
          <w:highlight w:val="yellow"/>
        </w:rPr>
        <w:t>Fur</w:t>
      </w:r>
      <w:r w:rsidR="00C57E99" w:rsidRPr="000C7039">
        <w:rPr>
          <w:highlight w:val="yellow"/>
        </w:rPr>
        <w:t>úí</w:t>
      </w:r>
      <w:r w:rsidR="00627ED1" w:rsidRPr="00627ED1">
        <w:rPr>
          <w:highlight w:val="yellow"/>
        </w:rPr>
        <w:t>yyih</w:t>
      </w:r>
      <w:r w:rsidR="00627ED1" w:rsidRPr="00627ED1">
        <w:t xml:space="preserve">. See above </w:t>
      </w:r>
      <w:r w:rsidR="00DC6AA6" w:rsidRPr="00230826">
        <w:rPr>
          <w:rStyle w:val="referencethistext"/>
        </w:rPr>
        <w:t>pp. 117</w:t>
      </w:r>
      <w:r w:rsidR="005D45AE">
        <w:rPr>
          <w:rStyle w:val="referencethistext"/>
        </w:rPr>
        <w:t>–</w:t>
      </w:r>
      <w:r w:rsidR="00DC6AA6" w:rsidRPr="00230826">
        <w:rPr>
          <w:rStyle w:val="referencethistext"/>
        </w:rPr>
        <w:t>18</w:t>
      </w:r>
      <w:r w:rsidR="00627ED1" w:rsidRPr="00627ED1">
        <w:t xml:space="preserve">. </w:t>
      </w:r>
    </w:p>
    <w:p w14:paraId="61A3A73A" w14:textId="77777777" w:rsidR="00C57E99" w:rsidRDefault="00AC1FD0" w:rsidP="00C57E99">
      <w:pPr>
        <w:pStyle w:val="BodyTable1"/>
      </w:pPr>
      <w:r w:rsidRPr="00AC1FD0">
        <w:rPr>
          <w:rStyle w:val="quotesterms"/>
        </w:rPr>
        <w:t>›</w:t>
      </w:r>
      <w:r w:rsidR="00627ED1" w:rsidRPr="00627ED1">
        <w:rPr>
          <w:rStyle w:val="quotesterms"/>
        </w:rPr>
        <w:t>father</w:t>
      </w:r>
      <w:r w:rsidRPr="00AC1FD0">
        <w:rPr>
          <w:rStyle w:val="quotesterms"/>
        </w:rPr>
        <w:t>‹</w:t>
      </w:r>
      <w:r w:rsidR="00627ED1" w:rsidRPr="00627ED1">
        <w:t xml:space="preserve"> </w:t>
      </w:r>
      <w:r w:rsidR="00C57E99">
        <w:tab/>
      </w:r>
      <w:r w:rsidR="00C57E99" w:rsidRPr="00A63F45">
        <w:rPr>
          <w:highlight w:val="yellow"/>
        </w:rPr>
        <w:t>Ḥá</w:t>
      </w:r>
      <w:r w:rsidR="00627ED1" w:rsidRPr="00627ED1">
        <w:rPr>
          <w:highlight w:val="yellow"/>
        </w:rPr>
        <w:t>j</w:t>
      </w:r>
      <w:r w:rsidR="00C57E99" w:rsidRPr="00A63F45">
        <w:rPr>
          <w:highlight w:val="yellow"/>
        </w:rPr>
        <w:t>í</w:t>
      </w:r>
      <w:r w:rsidR="00627ED1" w:rsidRPr="00627ED1">
        <w:rPr>
          <w:highlight w:val="yellow"/>
        </w:rPr>
        <w:t xml:space="preserve"> Siyyid </w:t>
      </w:r>
      <w:r w:rsidR="00C57E99">
        <w:rPr>
          <w:highlight w:val="yellow"/>
        </w:rPr>
        <w:t xml:space="preserve">ʿAlí </w:t>
      </w:r>
      <w:r w:rsidR="00627ED1" w:rsidRPr="00627ED1">
        <w:rPr>
          <w:highlight w:val="yellow"/>
        </w:rPr>
        <w:t>Afn</w:t>
      </w:r>
      <w:r w:rsidR="00C57E99" w:rsidRPr="000C7039">
        <w:rPr>
          <w:highlight w:val="yellow"/>
        </w:rPr>
        <w:t>á</w:t>
      </w:r>
      <w:r w:rsidR="00627ED1" w:rsidRPr="00627ED1">
        <w:rPr>
          <w:highlight w:val="yellow"/>
        </w:rPr>
        <w:t>n</w:t>
      </w:r>
      <w:r w:rsidR="00627ED1" w:rsidRPr="00627ED1">
        <w:t xml:space="preserve">. </w:t>
      </w:r>
    </w:p>
    <w:p w14:paraId="5E5353E1" w14:textId="77777777" w:rsidR="00C57E99" w:rsidRDefault="00AC1FD0" w:rsidP="00C57E99">
      <w:pPr>
        <w:pStyle w:val="BodyTable1"/>
      </w:pPr>
      <w:r w:rsidRPr="00AC1FD0">
        <w:rPr>
          <w:rStyle w:val="quotesterms"/>
        </w:rPr>
        <w:t>›</w:t>
      </w:r>
      <w:r w:rsidR="00627ED1" w:rsidRPr="00627ED1">
        <w:rPr>
          <w:rStyle w:val="quotesterms"/>
        </w:rPr>
        <w:t>promise</w:t>
      </w:r>
      <w:r w:rsidRPr="00AC1FD0">
        <w:rPr>
          <w:rStyle w:val="quotesterms"/>
        </w:rPr>
        <w:t>‹</w:t>
      </w:r>
      <w:r w:rsidR="00627ED1" w:rsidRPr="00627ED1">
        <w:t xml:space="preserve"> </w:t>
      </w:r>
      <w:r w:rsidR="00C57E99">
        <w:tab/>
      </w:r>
      <w:r w:rsidR="00627ED1" w:rsidRPr="00627ED1">
        <w:t xml:space="preserve">see above </w:t>
      </w:r>
      <w:r w:rsidR="00DC6AA6" w:rsidRPr="00230826">
        <w:rPr>
          <w:rStyle w:val="referencethistext"/>
        </w:rPr>
        <w:t>p. 357</w:t>
      </w:r>
      <w:r w:rsidR="00627ED1" w:rsidRPr="00627ED1">
        <w:t xml:space="preserve">. </w:t>
      </w:r>
    </w:p>
    <w:p w14:paraId="3DC5C996" w14:textId="77777777" w:rsidR="00C57E99" w:rsidRDefault="00AC1FD0" w:rsidP="00C57E99">
      <w:pPr>
        <w:pStyle w:val="BodyTable1"/>
      </w:pPr>
      <w:r w:rsidRPr="00AC1FD0">
        <w:rPr>
          <w:rStyle w:val="quotesterms"/>
        </w:rPr>
        <w:t>›</w:t>
      </w:r>
      <w:r w:rsidR="00627ED1" w:rsidRPr="00627ED1">
        <w:rPr>
          <w:rStyle w:val="quotesterms"/>
        </w:rPr>
        <w:t>eldest brother</w:t>
      </w:r>
      <w:r w:rsidRPr="00AC1FD0">
        <w:rPr>
          <w:rStyle w:val="quotesterms"/>
        </w:rPr>
        <w:t>‹</w:t>
      </w:r>
      <w:r w:rsidR="00627ED1" w:rsidRPr="00627ED1">
        <w:t xml:space="preserve"> </w:t>
      </w:r>
      <w:r w:rsidR="00C57E99">
        <w:tab/>
      </w:r>
      <w:r w:rsidR="00C57E99" w:rsidRPr="000C7039">
        <w:rPr>
          <w:highlight w:val="yellow"/>
        </w:rPr>
        <w:t>Ḥ</w:t>
      </w:r>
      <w:r w:rsidR="00627ED1" w:rsidRPr="00627ED1">
        <w:rPr>
          <w:highlight w:val="yellow"/>
        </w:rPr>
        <w:t>usayn Afn</w:t>
      </w:r>
      <w:r w:rsidR="00C57E99" w:rsidRPr="000C7039">
        <w:rPr>
          <w:highlight w:val="yellow"/>
        </w:rPr>
        <w:t>á</w:t>
      </w:r>
      <w:r w:rsidR="00627ED1" w:rsidRPr="00627ED1">
        <w:rPr>
          <w:highlight w:val="yellow"/>
        </w:rPr>
        <w:t>n</w:t>
      </w:r>
      <w:r w:rsidR="00627ED1" w:rsidRPr="00627ED1">
        <w:t xml:space="preserve">. </w:t>
      </w:r>
    </w:p>
    <w:p w14:paraId="67D35A14" w14:textId="77777777" w:rsidR="00C57E99" w:rsidRDefault="00AC1FD0" w:rsidP="00C57E99">
      <w:pPr>
        <w:pStyle w:val="BodyTable1"/>
      </w:pPr>
      <w:r w:rsidRPr="00AC1FD0">
        <w:rPr>
          <w:rStyle w:val="quotesterms"/>
        </w:rPr>
        <w:t>›</w:t>
      </w:r>
      <w:r w:rsidR="00627ED1" w:rsidRPr="00627ED1">
        <w:rPr>
          <w:rStyle w:val="quotesterms"/>
        </w:rPr>
        <w:t>brothers</w:t>
      </w:r>
      <w:r w:rsidRPr="00AC1FD0">
        <w:rPr>
          <w:rStyle w:val="quotesterms"/>
        </w:rPr>
        <w:t>‹</w:t>
      </w:r>
      <w:r w:rsidR="00627ED1" w:rsidRPr="00627ED1">
        <w:t xml:space="preserve"> </w:t>
      </w:r>
      <w:r w:rsidR="00C57E99">
        <w:tab/>
      </w:r>
      <w:r w:rsidR="00C57E99" w:rsidRPr="000C7039">
        <w:rPr>
          <w:highlight w:val="yellow"/>
        </w:rPr>
        <w:t>Ḥ</w:t>
      </w:r>
      <w:r w:rsidR="00627ED1" w:rsidRPr="00627ED1">
        <w:rPr>
          <w:highlight w:val="yellow"/>
        </w:rPr>
        <w:t>asan Afn</w:t>
      </w:r>
      <w:r w:rsidR="00C57E99" w:rsidRPr="000C7039">
        <w:rPr>
          <w:highlight w:val="yellow"/>
        </w:rPr>
        <w:t>á</w:t>
      </w:r>
      <w:r w:rsidR="00627ED1" w:rsidRPr="00627ED1">
        <w:rPr>
          <w:highlight w:val="yellow"/>
        </w:rPr>
        <w:t>n</w:t>
      </w:r>
      <w:r w:rsidR="00627ED1" w:rsidRPr="00627ED1">
        <w:t xml:space="preserve"> and </w:t>
      </w:r>
      <w:r w:rsidR="00627ED1" w:rsidRPr="00627ED1">
        <w:rPr>
          <w:highlight w:val="yellow"/>
        </w:rPr>
        <w:t>Fay</w:t>
      </w:r>
      <w:r w:rsidR="00C57E99" w:rsidRPr="000C7039">
        <w:rPr>
          <w:highlight w:val="yellow"/>
        </w:rPr>
        <w:t>ḍí</w:t>
      </w:r>
      <w:r w:rsidR="00627ED1" w:rsidRPr="00627ED1">
        <w:rPr>
          <w:highlight w:val="yellow"/>
        </w:rPr>
        <w:t xml:space="preserve"> Afn</w:t>
      </w:r>
      <w:r w:rsidR="00C57E99" w:rsidRPr="000C7039">
        <w:rPr>
          <w:highlight w:val="yellow"/>
        </w:rPr>
        <w:t>á</w:t>
      </w:r>
      <w:r w:rsidR="00627ED1" w:rsidRPr="00627ED1">
        <w:rPr>
          <w:highlight w:val="yellow"/>
        </w:rPr>
        <w:t>n</w:t>
      </w:r>
      <w:r w:rsidR="00627ED1" w:rsidRPr="00627ED1">
        <w:t xml:space="preserve">, sons of </w:t>
      </w:r>
      <w:r w:rsidR="00627ED1" w:rsidRPr="00627ED1">
        <w:rPr>
          <w:highlight w:val="yellow"/>
        </w:rPr>
        <w:t xml:space="preserve">Siyyid </w:t>
      </w:r>
      <w:r w:rsidR="00C57E99" w:rsidRPr="000C7039">
        <w:rPr>
          <w:highlight w:val="yellow"/>
        </w:rPr>
        <w:t>ʿ</w:t>
      </w:r>
      <w:r w:rsidR="00627ED1" w:rsidRPr="00627ED1">
        <w:rPr>
          <w:highlight w:val="yellow"/>
        </w:rPr>
        <w:t>Al</w:t>
      </w:r>
      <w:r w:rsidR="00C57E99" w:rsidRPr="000C7039">
        <w:rPr>
          <w:highlight w:val="yellow"/>
        </w:rPr>
        <w:t>í</w:t>
      </w:r>
      <w:r w:rsidR="00627ED1" w:rsidRPr="00627ED1">
        <w:t xml:space="preserve">. </w:t>
      </w:r>
      <w:r w:rsidR="00C57E99" w:rsidRPr="000C7039">
        <w:rPr>
          <w:highlight w:val="yellow"/>
        </w:rPr>
        <w:t>Ḥ</w:t>
      </w:r>
      <w:r w:rsidR="00627ED1" w:rsidRPr="00627ED1">
        <w:rPr>
          <w:highlight w:val="yellow"/>
        </w:rPr>
        <w:t>asan</w:t>
      </w:r>
      <w:r w:rsidR="00627ED1" w:rsidRPr="00627ED1">
        <w:t xml:space="preserve"> married </w:t>
      </w:r>
      <w:r w:rsidR="00627ED1" w:rsidRPr="00627ED1">
        <w:rPr>
          <w:highlight w:val="yellow"/>
        </w:rPr>
        <w:t>Mehrang</w:t>
      </w:r>
      <w:r w:rsidR="00C57E99" w:rsidRPr="00B800E6">
        <w:rPr>
          <w:highlight w:val="yellow"/>
        </w:rPr>
        <w:t>í</w:t>
      </w:r>
      <w:r w:rsidR="00627ED1" w:rsidRPr="00627ED1">
        <w:rPr>
          <w:highlight w:val="yellow"/>
        </w:rPr>
        <w:t>z</w:t>
      </w:r>
      <w:r w:rsidR="00627ED1" w:rsidRPr="00627ED1">
        <w:t xml:space="preserve">, the second sister of </w:t>
      </w:r>
      <w:r w:rsidR="00627ED1" w:rsidRPr="00627ED1">
        <w:rPr>
          <w:highlight w:val="cyan"/>
        </w:rPr>
        <w:t>Shoghi Effendi</w:t>
      </w:r>
      <w:r w:rsidR="00627ED1" w:rsidRPr="00627ED1">
        <w:t xml:space="preserve">, and </w:t>
      </w:r>
      <w:r w:rsidR="00627ED1" w:rsidRPr="00627ED1">
        <w:rPr>
          <w:highlight w:val="yellow"/>
        </w:rPr>
        <w:t>Fay</w:t>
      </w:r>
      <w:r w:rsidR="00C57E99" w:rsidRPr="000C7039">
        <w:rPr>
          <w:highlight w:val="yellow"/>
        </w:rPr>
        <w:t>ḍí</w:t>
      </w:r>
      <w:r w:rsidR="00627ED1" w:rsidRPr="00627ED1">
        <w:t xml:space="preserve"> married </w:t>
      </w:r>
      <w:r w:rsidR="00C57E99" w:rsidRPr="000C7039">
        <w:rPr>
          <w:highlight w:val="yellow"/>
        </w:rPr>
        <w:t></w:t>
      </w:r>
      <w:r w:rsidR="00627ED1" w:rsidRPr="00627ED1">
        <w:rPr>
          <w:highlight w:val="yellow"/>
        </w:rPr>
        <w:t>urayy</w:t>
      </w:r>
      <w:r w:rsidR="00C57E99" w:rsidRPr="000C7039">
        <w:rPr>
          <w:highlight w:val="yellow"/>
        </w:rPr>
        <w:t>á</w:t>
      </w:r>
      <w:r w:rsidR="00627ED1" w:rsidRPr="00627ED1">
        <w:t xml:space="preserve">, grand-daughter of </w:t>
      </w:r>
      <w:r w:rsidR="00627ED1" w:rsidRPr="00627ED1">
        <w:rPr>
          <w:highlight w:val="yellow"/>
        </w:rPr>
        <w:t>ʿAbdu’l-Bah</w:t>
      </w:r>
      <w:r w:rsidR="00C57E99" w:rsidRPr="000C7039">
        <w:rPr>
          <w:highlight w:val="yellow"/>
        </w:rPr>
        <w:t>á</w:t>
      </w:r>
      <w:r w:rsidR="00627ED1" w:rsidRPr="00627ED1">
        <w:t xml:space="preserve">. See below. </w:t>
      </w:r>
    </w:p>
    <w:p w14:paraId="3233A242" w14:textId="77777777" w:rsidR="00C57E99" w:rsidRDefault="00AC1FD0" w:rsidP="00C57E99">
      <w:pPr>
        <w:pStyle w:val="BodyTable1"/>
      </w:pPr>
      <w:r w:rsidRPr="00AC1FD0">
        <w:rPr>
          <w:rStyle w:val="quotesterms"/>
        </w:rPr>
        <w:t>›</w:t>
      </w:r>
      <w:r w:rsidR="00627ED1" w:rsidRPr="00627ED1">
        <w:rPr>
          <w:rStyle w:val="quotesterms"/>
        </w:rPr>
        <w:t>mother</w:t>
      </w:r>
      <w:r w:rsidRPr="00AC1FD0">
        <w:rPr>
          <w:rStyle w:val="quotesterms"/>
        </w:rPr>
        <w:t>‹</w:t>
      </w:r>
      <w:r w:rsidR="00627ED1" w:rsidRPr="00627ED1">
        <w:t xml:space="preserve"> </w:t>
      </w:r>
      <w:r w:rsidR="00C57E99">
        <w:tab/>
      </w:r>
      <w:r w:rsidR="00627ED1" w:rsidRPr="00627ED1">
        <w:rPr>
          <w:highlight w:val="yellow"/>
        </w:rPr>
        <w:t>Fur</w:t>
      </w:r>
      <w:r w:rsidR="00C57E99" w:rsidRPr="000C7039">
        <w:rPr>
          <w:highlight w:val="yellow"/>
        </w:rPr>
        <w:t>úí</w:t>
      </w:r>
      <w:r w:rsidR="00627ED1" w:rsidRPr="00627ED1">
        <w:rPr>
          <w:highlight w:val="yellow"/>
        </w:rPr>
        <w:t>yyih</w:t>
      </w:r>
      <w:r w:rsidR="00627ED1" w:rsidRPr="00627ED1">
        <w:t xml:space="preserve">, a daughter of </w:t>
      </w:r>
      <w:r w:rsidR="00627ED1" w:rsidRPr="00627ED1">
        <w:rPr>
          <w:highlight w:val="yellow"/>
        </w:rPr>
        <w:t>Bah</w:t>
      </w:r>
      <w:r w:rsidR="00C57E99" w:rsidRPr="000C7039">
        <w:rPr>
          <w:highlight w:val="yellow"/>
        </w:rPr>
        <w:t>á</w:t>
      </w:r>
      <w:r w:rsidR="00627ED1" w:rsidRPr="00627ED1">
        <w:rPr>
          <w:highlight w:val="yellow"/>
        </w:rPr>
        <w:t>’u’ll</w:t>
      </w:r>
      <w:r w:rsidR="00C57E99" w:rsidRPr="000C7039">
        <w:rPr>
          <w:highlight w:val="yellow"/>
        </w:rPr>
        <w:t>á</w:t>
      </w:r>
      <w:r w:rsidR="00627ED1" w:rsidRPr="00627ED1">
        <w:rPr>
          <w:highlight w:val="yellow"/>
        </w:rPr>
        <w:t>h</w:t>
      </w:r>
      <w:r w:rsidR="00627ED1" w:rsidRPr="00627ED1">
        <w:t xml:space="preserve">. </w:t>
      </w:r>
    </w:p>
    <w:p w14:paraId="01E49486" w14:textId="77777777" w:rsidR="00C57E99" w:rsidRDefault="00AC1FD0" w:rsidP="00C57E99">
      <w:pPr>
        <w:pStyle w:val="BodyTable1"/>
      </w:pPr>
      <w:r w:rsidRPr="00AC1FD0">
        <w:rPr>
          <w:rStyle w:val="quotesterms"/>
        </w:rPr>
        <w:t>›</w:t>
      </w:r>
      <w:r w:rsidR="00627ED1" w:rsidRPr="00627ED1">
        <w:rPr>
          <w:rStyle w:val="quotesterms"/>
        </w:rPr>
        <w:t>my eldest sister</w:t>
      </w:r>
      <w:r w:rsidRPr="00AC1FD0">
        <w:rPr>
          <w:rStyle w:val="quotesterms"/>
        </w:rPr>
        <w:t>‹</w:t>
      </w:r>
      <w:r w:rsidR="00627ED1" w:rsidRPr="00627ED1">
        <w:t xml:space="preserve"> </w:t>
      </w:r>
      <w:r w:rsidR="00C57E99">
        <w:tab/>
      </w:r>
      <w:r w:rsidR="00627ED1" w:rsidRPr="00627ED1">
        <w:rPr>
          <w:highlight w:val="yellow"/>
        </w:rPr>
        <w:t>R</w:t>
      </w:r>
      <w:r w:rsidR="00C57E99" w:rsidRPr="000C7039">
        <w:rPr>
          <w:highlight w:val="yellow"/>
        </w:rPr>
        <w:t>úḥ</w:t>
      </w:r>
      <w:r w:rsidR="00627ED1" w:rsidRPr="00627ED1">
        <w:rPr>
          <w:highlight w:val="yellow"/>
        </w:rPr>
        <w:t>ang</w:t>
      </w:r>
      <w:r w:rsidR="00C57E99" w:rsidRPr="000C7039">
        <w:rPr>
          <w:highlight w:val="yellow"/>
        </w:rPr>
        <w:t>í</w:t>
      </w:r>
      <w:r w:rsidR="00627ED1" w:rsidRPr="00627ED1">
        <w:rPr>
          <w:highlight w:val="yellow"/>
        </w:rPr>
        <w:t>z</w:t>
      </w:r>
      <w:r w:rsidR="00627ED1" w:rsidRPr="00627ED1">
        <w:t xml:space="preserve">, who married </w:t>
      </w:r>
      <w:r w:rsidR="00627ED1" w:rsidRPr="00627ED1">
        <w:rPr>
          <w:highlight w:val="yellow"/>
        </w:rPr>
        <w:t>Nayyir</w:t>
      </w:r>
      <w:r w:rsidR="00627ED1" w:rsidRPr="00627ED1">
        <w:t xml:space="preserve">. </w:t>
      </w:r>
    </w:p>
    <w:p w14:paraId="3922844A" w14:textId="77777777" w:rsidR="00C57E99" w:rsidRDefault="00AC1FD0" w:rsidP="00C57E99">
      <w:pPr>
        <w:pStyle w:val="BodyTable1"/>
      </w:pPr>
      <w:r w:rsidRPr="00AC1FD0">
        <w:rPr>
          <w:rStyle w:val="quotesterms"/>
        </w:rPr>
        <w:t>›</w:t>
      </w:r>
      <w:r w:rsidR="00627ED1" w:rsidRPr="00627ED1">
        <w:rPr>
          <w:rStyle w:val="quotesterms"/>
        </w:rPr>
        <w:t>two other grandchildren</w:t>
      </w:r>
      <w:r w:rsidRPr="00AC1FD0">
        <w:rPr>
          <w:rStyle w:val="quotesterms"/>
        </w:rPr>
        <w:t>‹</w:t>
      </w:r>
      <w:r w:rsidR="00627ED1" w:rsidRPr="00627ED1">
        <w:t xml:space="preserve"> </w:t>
      </w:r>
      <w:r w:rsidR="00C57E99">
        <w:tab/>
      </w:r>
      <w:r w:rsidR="00627ED1" w:rsidRPr="00627ED1">
        <w:rPr>
          <w:highlight w:val="yellow"/>
        </w:rPr>
        <w:t>Mehrang</w:t>
      </w:r>
      <w:r w:rsidR="00C57E99" w:rsidRPr="00B800E6">
        <w:rPr>
          <w:highlight w:val="yellow"/>
        </w:rPr>
        <w:t>í</w:t>
      </w:r>
      <w:r w:rsidR="00627ED1" w:rsidRPr="00627ED1">
        <w:rPr>
          <w:highlight w:val="yellow"/>
        </w:rPr>
        <w:t>z</w:t>
      </w:r>
      <w:r w:rsidR="00627ED1" w:rsidRPr="00627ED1">
        <w:t xml:space="preserve"> and </w:t>
      </w:r>
      <w:r w:rsidR="00C57E99" w:rsidRPr="000C7039">
        <w:rPr>
          <w:highlight w:val="yellow"/>
        </w:rPr>
        <w:t></w:t>
      </w:r>
      <w:r w:rsidR="00627ED1" w:rsidRPr="00627ED1">
        <w:rPr>
          <w:highlight w:val="yellow"/>
        </w:rPr>
        <w:t>urayy</w:t>
      </w:r>
      <w:r w:rsidR="00C57E99" w:rsidRPr="000C7039">
        <w:rPr>
          <w:highlight w:val="yellow"/>
        </w:rPr>
        <w:t>á</w:t>
      </w:r>
      <w:r w:rsidR="00627ED1" w:rsidRPr="00627ED1">
        <w:t xml:space="preserve">, as above. </w:t>
      </w:r>
    </w:p>
    <w:p w14:paraId="7C39D9C8" w14:textId="77777777" w:rsidR="00C57E99" w:rsidRDefault="00AC1FD0" w:rsidP="00C57E99">
      <w:pPr>
        <w:pStyle w:val="BodyTable1"/>
      </w:pPr>
      <w:r w:rsidRPr="00AC1FD0">
        <w:rPr>
          <w:rStyle w:val="quotesterms"/>
        </w:rPr>
        <w:t>›</w:t>
      </w:r>
      <w:r w:rsidR="00627ED1" w:rsidRPr="00627ED1">
        <w:rPr>
          <w:rStyle w:val="quotesterms"/>
        </w:rPr>
        <w:t>his daughter</w:t>
      </w:r>
      <w:r w:rsidRPr="00AC1FD0">
        <w:rPr>
          <w:rStyle w:val="quotesterms"/>
        </w:rPr>
        <w:t>‹</w:t>
      </w:r>
      <w:r w:rsidR="00627ED1" w:rsidRPr="00627ED1">
        <w:t xml:space="preserve"> </w:t>
      </w:r>
      <w:r w:rsidR="00C57E99">
        <w:tab/>
      </w:r>
      <w:r w:rsidR="00627ED1" w:rsidRPr="00627ED1">
        <w:rPr>
          <w:highlight w:val="yellow"/>
        </w:rPr>
        <w:t>Bah</w:t>
      </w:r>
      <w:r w:rsidR="00C57E99" w:rsidRPr="000C7039">
        <w:rPr>
          <w:highlight w:val="yellow"/>
        </w:rPr>
        <w:t>í</w:t>
      </w:r>
      <w:r w:rsidR="00627ED1" w:rsidRPr="00627ED1">
        <w:rPr>
          <w:highlight w:val="yellow"/>
        </w:rPr>
        <w:t>yyih</w:t>
      </w:r>
      <w:r w:rsidR="00627ED1" w:rsidRPr="00627ED1">
        <w:t xml:space="preserve">. </w:t>
      </w:r>
    </w:p>
    <w:p w14:paraId="5264C8C3" w14:textId="77777777" w:rsidR="00C57E99" w:rsidRDefault="00AC1FD0" w:rsidP="00C57E99">
      <w:pPr>
        <w:pStyle w:val="BodyTable1"/>
      </w:pPr>
      <w:r w:rsidRPr="00AC1FD0">
        <w:rPr>
          <w:rStyle w:val="quotesterms"/>
        </w:rPr>
        <w:t>›</w:t>
      </w:r>
      <w:r w:rsidR="00627ED1" w:rsidRPr="00627ED1">
        <w:rPr>
          <w:rStyle w:val="quotesterms"/>
        </w:rPr>
        <w:t xml:space="preserve">grandson of </w:t>
      </w:r>
      <w:r w:rsidRPr="00AC1FD0">
        <w:rPr>
          <w:rStyle w:val="quotesterms"/>
          <w:highlight w:val="yellow"/>
        </w:rPr>
        <w:t>ʿ</w:t>
      </w:r>
      <w:r w:rsidR="00627ED1" w:rsidRPr="00627ED1">
        <w:rPr>
          <w:rStyle w:val="quotesterms"/>
          <w:highlight w:val="yellow"/>
        </w:rPr>
        <w:t>Abdu</w:t>
      </w:r>
      <w:r w:rsidRPr="00AC1FD0">
        <w:rPr>
          <w:rStyle w:val="quotesterms"/>
          <w:highlight w:val="yellow"/>
        </w:rPr>
        <w:t>’</w:t>
      </w:r>
      <w:r w:rsidR="00627ED1" w:rsidRPr="00627ED1">
        <w:rPr>
          <w:rStyle w:val="quotesterms"/>
          <w:highlight w:val="yellow"/>
        </w:rPr>
        <w:t>l-Bah</w:t>
      </w:r>
      <w:r w:rsidRPr="00AC1FD0">
        <w:rPr>
          <w:rStyle w:val="quotesterms"/>
          <w:highlight w:val="yellow"/>
        </w:rPr>
        <w:t>á</w:t>
      </w:r>
      <w:r w:rsidRPr="00AC1FD0">
        <w:rPr>
          <w:rStyle w:val="quotesterms"/>
        </w:rPr>
        <w:t>‹</w:t>
      </w:r>
      <w:r w:rsidR="00627ED1" w:rsidRPr="00627ED1">
        <w:t xml:space="preserve"> </w:t>
      </w:r>
      <w:r w:rsidR="00C57E99">
        <w:tab/>
      </w:r>
      <w:r w:rsidR="00C57E99" w:rsidRPr="001D0D70">
        <w:rPr>
          <w:highlight w:val="yellow"/>
        </w:rPr>
        <w:t>Ḥ</w:t>
      </w:r>
      <w:r w:rsidR="00627ED1" w:rsidRPr="00627ED1">
        <w:rPr>
          <w:highlight w:val="yellow"/>
        </w:rPr>
        <w:t xml:space="preserve">asan </w:t>
      </w:r>
      <w:r w:rsidR="00C57E99" w:rsidRPr="001D0D70">
        <w:rPr>
          <w:highlight w:val="yellow"/>
        </w:rPr>
        <w:t></w:t>
      </w:r>
      <w:r w:rsidR="00627ED1" w:rsidRPr="00627ED1">
        <w:rPr>
          <w:highlight w:val="yellow"/>
        </w:rPr>
        <w:t>ah</w:t>
      </w:r>
      <w:r w:rsidR="00C57E99" w:rsidRPr="001D0D70">
        <w:rPr>
          <w:highlight w:val="yellow"/>
        </w:rPr>
        <w:t>í</w:t>
      </w:r>
      <w:r w:rsidR="00627ED1" w:rsidRPr="00627ED1">
        <w:rPr>
          <w:highlight w:val="yellow"/>
        </w:rPr>
        <w:t>d</w:t>
      </w:r>
      <w:r w:rsidR="00627ED1" w:rsidRPr="00627ED1">
        <w:t xml:space="preserve">. See above, </w:t>
      </w:r>
      <w:r w:rsidR="00DC6AA6" w:rsidRPr="00230826">
        <w:rPr>
          <w:rStyle w:val="referencethistext"/>
        </w:rPr>
        <w:t>p. 358</w:t>
      </w:r>
      <w:r w:rsidR="00627ED1" w:rsidRPr="00627ED1">
        <w:t xml:space="preserve">. </w:t>
      </w:r>
    </w:p>
    <w:p w14:paraId="7F76CB76" w14:textId="77777777" w:rsidR="00C57E99" w:rsidRDefault="00AC1FD0" w:rsidP="00C57E99">
      <w:pPr>
        <w:pStyle w:val="BodyTable1"/>
      </w:pPr>
      <w:r w:rsidRPr="00AC1FD0">
        <w:rPr>
          <w:rStyle w:val="quotesterms"/>
        </w:rPr>
        <w:t>›</w:t>
      </w:r>
      <w:r w:rsidR="00627ED1" w:rsidRPr="00627ED1">
        <w:rPr>
          <w:rStyle w:val="quotesterms"/>
        </w:rPr>
        <w:t xml:space="preserve">daughter of </w:t>
      </w:r>
      <w:r w:rsidR="00627ED1" w:rsidRPr="00627ED1">
        <w:rPr>
          <w:rStyle w:val="quotesterms"/>
          <w:highlight w:val="yellow"/>
        </w:rPr>
        <w:t>Bad</w:t>
      </w:r>
      <w:r w:rsidRPr="00AC1FD0">
        <w:rPr>
          <w:rStyle w:val="quotesterms"/>
          <w:highlight w:val="yellow"/>
        </w:rPr>
        <w:t>íʿ</w:t>
      </w:r>
      <w:r w:rsidR="00627ED1" w:rsidRPr="00627ED1">
        <w:rPr>
          <w:rStyle w:val="quotesterms"/>
          <w:highlight w:val="yellow"/>
        </w:rPr>
        <w:t>u</w:t>
      </w:r>
      <w:r w:rsidRPr="00AC1FD0">
        <w:rPr>
          <w:rStyle w:val="quotesterms"/>
          <w:highlight w:val="yellow"/>
        </w:rPr>
        <w:t>’</w:t>
      </w:r>
      <w:r w:rsidR="00627ED1" w:rsidRPr="00627ED1">
        <w:rPr>
          <w:rStyle w:val="quotesterms"/>
          <w:highlight w:val="yellow"/>
        </w:rPr>
        <w:t>ll</w:t>
      </w:r>
      <w:r w:rsidRPr="00AC1FD0">
        <w:rPr>
          <w:rStyle w:val="quotesterms"/>
          <w:highlight w:val="yellow"/>
        </w:rPr>
        <w:t>á</w:t>
      </w:r>
      <w:r w:rsidR="00627ED1" w:rsidRPr="00627ED1">
        <w:rPr>
          <w:rStyle w:val="quotesterms"/>
          <w:highlight w:val="yellow"/>
        </w:rPr>
        <w:t>h</w:t>
      </w:r>
      <w:r w:rsidRPr="00AC1FD0">
        <w:rPr>
          <w:rStyle w:val="quotesterms"/>
        </w:rPr>
        <w:t>‹</w:t>
      </w:r>
      <w:r w:rsidR="00627ED1" w:rsidRPr="00627ED1">
        <w:t xml:space="preserve"> </w:t>
      </w:r>
      <w:r w:rsidR="00C57E99">
        <w:tab/>
      </w:r>
      <w:r w:rsidR="00627ED1" w:rsidRPr="00627ED1">
        <w:rPr>
          <w:highlight w:val="yellow"/>
        </w:rPr>
        <w:t>S</w:t>
      </w:r>
      <w:r w:rsidR="00C57E99" w:rsidRPr="00455F50">
        <w:rPr>
          <w:highlight w:val="yellow"/>
        </w:rPr>
        <w:t>áí</w:t>
      </w:r>
      <w:r w:rsidR="00627ED1" w:rsidRPr="00627ED1">
        <w:rPr>
          <w:highlight w:val="yellow"/>
        </w:rPr>
        <w:t>jih</w:t>
      </w:r>
      <w:r w:rsidR="00627ED1" w:rsidRPr="00627ED1">
        <w:t xml:space="preserve">, a notorious woman with a criminal record. She was a political agitator, in prison because of her complicity in unlawful plots against the authorities. </w:t>
      </w:r>
    </w:p>
    <w:p w14:paraId="0B6859EB" w14:textId="77777777" w:rsidR="00C57E99" w:rsidRDefault="00AC1FD0" w:rsidP="00C57E99">
      <w:pPr>
        <w:pStyle w:val="BodyTable1"/>
      </w:pPr>
      <w:r w:rsidRPr="00AC1FD0">
        <w:rPr>
          <w:rStyle w:val="quotesterms"/>
        </w:rPr>
        <w:t>›</w:t>
      </w:r>
      <w:r w:rsidR="00627ED1" w:rsidRPr="00627ED1">
        <w:rPr>
          <w:rStyle w:val="quotesterms"/>
        </w:rPr>
        <w:t>lawsuit</w:t>
      </w:r>
      <w:r w:rsidRPr="00AC1FD0">
        <w:rPr>
          <w:rStyle w:val="quotesterms"/>
        </w:rPr>
        <w:t>‹</w:t>
      </w:r>
      <w:r w:rsidR="00627ED1" w:rsidRPr="00627ED1">
        <w:t xml:space="preserve"> </w:t>
      </w:r>
      <w:r w:rsidR="00C57E99">
        <w:tab/>
      </w:r>
      <w:r w:rsidR="00627ED1" w:rsidRPr="00627ED1">
        <w:t xml:space="preserve">refers to a case brought against </w:t>
      </w:r>
      <w:r w:rsidR="00627ED1" w:rsidRPr="00627ED1">
        <w:rPr>
          <w:highlight w:val="cyan"/>
        </w:rPr>
        <w:t>Shoghi Effendi</w:t>
      </w:r>
      <w:r w:rsidR="00627ED1" w:rsidRPr="00627ED1">
        <w:t xml:space="preserve"> in 1952 in connection with the demolition of a house in the vicinity of the Shrine of </w:t>
      </w:r>
      <w:r w:rsidR="00627ED1" w:rsidRPr="00627ED1">
        <w:rPr>
          <w:highlight w:val="yellow"/>
        </w:rPr>
        <w:t>Bah</w:t>
      </w:r>
      <w:r w:rsidR="00C57E99" w:rsidRPr="000C7039">
        <w:rPr>
          <w:highlight w:val="yellow"/>
        </w:rPr>
        <w:t>á</w:t>
      </w:r>
      <w:r w:rsidR="00627ED1" w:rsidRPr="00627ED1">
        <w:rPr>
          <w:highlight w:val="yellow"/>
        </w:rPr>
        <w:t>’u’ll</w:t>
      </w:r>
      <w:r w:rsidR="00C57E99" w:rsidRPr="000C7039">
        <w:rPr>
          <w:highlight w:val="yellow"/>
        </w:rPr>
        <w:t>á</w:t>
      </w:r>
      <w:r w:rsidR="00627ED1" w:rsidRPr="00627ED1">
        <w:rPr>
          <w:highlight w:val="yellow"/>
        </w:rPr>
        <w:t>h</w:t>
      </w:r>
      <w:r w:rsidR="00627ED1" w:rsidRPr="00627ED1">
        <w:t xml:space="preserve">. The case resulted in victory for </w:t>
      </w:r>
      <w:r w:rsidR="00627ED1" w:rsidRPr="00627ED1">
        <w:rPr>
          <w:highlight w:val="cyan"/>
        </w:rPr>
        <w:t>Shoghi Effendi</w:t>
      </w:r>
      <w:r w:rsidR="00627ED1" w:rsidRPr="00627ED1">
        <w:t xml:space="preserve">. See above, </w:t>
      </w:r>
      <w:r w:rsidR="00DC6AA6" w:rsidRPr="00230826">
        <w:rPr>
          <w:rStyle w:val="referencethistext"/>
        </w:rPr>
        <w:t>pp. 329</w:t>
      </w:r>
      <w:r w:rsidR="005D45AE">
        <w:rPr>
          <w:rStyle w:val="referencethistext"/>
        </w:rPr>
        <w:t>–</w:t>
      </w:r>
      <w:r w:rsidR="00DC6AA6" w:rsidRPr="00230826">
        <w:rPr>
          <w:rStyle w:val="referencethistext"/>
        </w:rPr>
        <w:t>331</w:t>
      </w:r>
      <w:r w:rsidR="00627ED1" w:rsidRPr="00627ED1">
        <w:t>.</w:t>
      </w:r>
      <w:r w:rsidR="00627ED1" w:rsidRPr="00627ED1">
        <w:rPr>
          <w:rStyle w:val="structurepagenumber"/>
        </w:rPr>
        <w:t xml:space="preserve"> &lt;page 366</w:t>
      </w:r>
      <w:r w:rsidR="00B777C2">
        <w:rPr>
          <w:rStyle w:val="structurepagenumber"/>
        </w:rPr>
        <w:t>/&gt;</w:t>
      </w:r>
    </w:p>
    <w:p w14:paraId="3D4E3D2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83</w:t>
      </w:r>
      <w:r>
        <w:rPr>
          <w:rStyle w:val="structure"/>
        </w:rPr>
        <w:t>—en_19920000/</w:t>
      </w:r>
      <w:r w:rsidRPr="00CD0879">
        <w:rPr>
          <w:rStyle w:val="structurevisible"/>
        </w:rPr>
        <w:t>&gt;</w:t>
      </w:r>
    </w:p>
    <w:p w14:paraId="7D8CBE28" w14:textId="77777777" w:rsidR="00C57E99" w:rsidRDefault="00627ED1" w:rsidP="00C57E99">
      <w:pPr>
        <w:pStyle w:val="Bodyafterlist"/>
      </w:pPr>
      <w:r w:rsidRPr="00627ED1">
        <w:t xml:space="preserve">Thus ended the life of </w:t>
      </w:r>
      <w:r w:rsidRPr="00627ED1">
        <w:rPr>
          <w:highlight w:val="yellow"/>
        </w:rPr>
        <w:t>Nayyir</w:t>
      </w:r>
      <w:r w:rsidRPr="00627ED1">
        <w:t xml:space="preserve">, who with the help of his relatives was instrumental in corrupting and destroying the Master’s family and in inflicting the most unbearable suffering upon </w:t>
      </w:r>
      <w:r w:rsidRPr="00627ED1">
        <w:rPr>
          <w:highlight w:val="cyan"/>
        </w:rPr>
        <w:t>Shoghi Effendi</w:t>
      </w:r>
      <w:r w:rsidRPr="00627ED1">
        <w:t>.</w:t>
      </w:r>
    </w:p>
    <w:p w14:paraId="1B67FF3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84</w:t>
      </w:r>
      <w:r>
        <w:rPr>
          <w:rStyle w:val="structure"/>
        </w:rPr>
        <w:t>—en_19920000/</w:t>
      </w:r>
      <w:r w:rsidRPr="00CD0879">
        <w:rPr>
          <w:rStyle w:val="structurevisible"/>
        </w:rPr>
        <w:t>&gt;</w:t>
      </w:r>
    </w:p>
    <w:p w14:paraId="7FB5BB9C" w14:textId="77777777" w:rsidR="00C57E99" w:rsidRDefault="00627ED1" w:rsidP="00C57E99">
      <w:pPr>
        <w:pStyle w:val="Bodycont"/>
      </w:pPr>
      <w:r w:rsidRPr="00627ED1">
        <w:t xml:space="preserve">Every one of these messages sent by </w:t>
      </w:r>
      <w:r w:rsidRPr="00627ED1">
        <w:rPr>
          <w:highlight w:val="cyan"/>
        </w:rPr>
        <w:t>Shoghi Effendi</w:t>
      </w:r>
      <w:r w:rsidRPr="00627ED1">
        <w:t xml:space="preserv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at different times during his ministry was the result of many agonizing episodes of Covenant-breaking, of acts of opposition, betrayal and open defiance by the members of the family of the Master. But their defection and that of some of the outstanding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who broke the Covenant, far from weakening the fabric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strengthened and invigorated it. This is a cleansing process by which the impurities are thrown out of the body of the Cause. Concerning the effect of rebellion by the Covenant-breakers, </w:t>
      </w:r>
      <w:r w:rsidRPr="00627ED1">
        <w:rPr>
          <w:highlight w:val="cyan"/>
        </w:rPr>
        <w:t>Shoghi Effendi</w:t>
      </w:r>
      <w:r w:rsidRPr="00627ED1">
        <w:t xml:space="preserve"> wrote:</w:t>
      </w:r>
    </w:p>
    <w:p w14:paraId="79EB547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85</w:t>
      </w:r>
      <w:r>
        <w:rPr>
          <w:rStyle w:val="structure"/>
        </w:rPr>
        <w:t>—en_19920000/</w:t>
      </w:r>
      <w:r w:rsidRPr="00CD0879">
        <w:rPr>
          <w:rStyle w:val="structurevisible"/>
        </w:rPr>
        <w:t>&gt;</w:t>
      </w:r>
    </w:p>
    <w:p w14:paraId="54136E28" w14:textId="77777777" w:rsidR="00C57E99" w:rsidRDefault="00C57E99" w:rsidP="00C57E99">
      <w:pPr>
        <w:pStyle w:val="Quote1st"/>
      </w:pPr>
      <w:r w:rsidRPr="00247C4D">
        <w:rPr>
          <w:rStyle w:val="structurevisible"/>
        </w:rPr>
        <w:t>&lt;</w:t>
      </w:r>
      <w:r w:rsidRPr="00247C4D">
        <w:rPr>
          <w:rStyle w:val="structure"/>
        </w:rPr>
        <w:t>cit Sho_%►%_%_%►%_%_%—en_%—%_%</w:t>
      </w:r>
      <w:r w:rsidRPr="00247C4D">
        <w:rPr>
          <w:rStyle w:val="structurevisible"/>
        </w:rPr>
        <w:t>&gt;</w:t>
      </w:r>
      <w:r>
        <w:rPr>
          <w:rStyle w:val="quotebahaiscripture"/>
        </w:rPr>
        <w:t>»</w:t>
      </w:r>
      <w:r w:rsidR="00627ED1" w:rsidRPr="00627ED1">
        <w:rPr>
          <w:rStyle w:val="quotebahaiscripture"/>
        </w:rPr>
        <w:t>We should also view as a blessing in disguise every storm of mischief with which they who apostatize their faith or claim to be its faithful exponents assail it from time to time. Instead of undermining the Faith, such assaults, both from within and from without, reinforce its foundations, and excite the intensity of its flame. Designed to becloud its radiance, they proclaim to all the world the exalted character of its precepts, the completeness of its unity, the uniqueness of its position, and the pervasiveness of its influence.</w:t>
      </w:r>
      <w:r>
        <w:rPr>
          <w:rStyle w:val="quotebahaiscripture"/>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72"/>
      </w:r>
    </w:p>
    <w:p w14:paraId="0875DF2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86</w:t>
      </w:r>
      <w:r>
        <w:rPr>
          <w:rStyle w:val="structure"/>
        </w:rPr>
        <w:t>—en_19920000/</w:t>
      </w:r>
      <w:r w:rsidRPr="00CD0879">
        <w:rPr>
          <w:rStyle w:val="structurevisible"/>
        </w:rPr>
        <w:t>&gt;</w:t>
      </w:r>
    </w:p>
    <w:p w14:paraId="2CFEC737" w14:textId="77777777" w:rsidR="00C57E99" w:rsidRDefault="00627ED1" w:rsidP="00C57E99">
      <w:pPr>
        <w:pStyle w:val="Bodyafterquote"/>
      </w:pP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 the following about the effect of the Covenant-breaking in the household of the Master;</w:t>
      </w:r>
    </w:p>
    <w:p w14:paraId="452D5FF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87</w:t>
      </w:r>
      <w:r>
        <w:rPr>
          <w:rStyle w:val="structure"/>
        </w:rPr>
        <w:t>—en_19920000/</w:t>
      </w:r>
      <w:r w:rsidRPr="00CD0879">
        <w:rPr>
          <w:rStyle w:val="structurevisible"/>
        </w:rPr>
        <w:t>&gt;</w:t>
      </w:r>
    </w:p>
    <w:p w14:paraId="78C7A8DF" w14:textId="77777777" w:rsidR="00C57E99" w:rsidRPr="00FD6EBE" w:rsidRDefault="00C57E99" w:rsidP="00C57E99">
      <w:pPr>
        <w:pStyle w:val="Quote1st"/>
        <w:rPr>
          <w:rStyle w:val="quoteknownauthor"/>
        </w:rPr>
      </w:pPr>
      <w:r w:rsidRPr="00247C4D">
        <w:rPr>
          <w:rStyle w:val="structurevisible"/>
        </w:rPr>
        <w:t>&lt;</w:t>
      </w:r>
      <w:r w:rsidRPr="00247C4D">
        <w:rPr>
          <w:rStyle w:val="structure"/>
        </w:rPr>
        <w:t>cit Ruhiyyih_%►%_%_%►%_%_%—en_%—%_%</w:t>
      </w:r>
      <w:r w:rsidRPr="00247C4D">
        <w:rPr>
          <w:rStyle w:val="structurevisible"/>
        </w:rPr>
        <w:t>&gt;</w:t>
      </w:r>
      <w:r>
        <w:rPr>
          <w:rStyle w:val="quoteknownauthor"/>
        </w:rPr>
        <w:t>»</w:t>
      </w:r>
      <w:r w:rsidR="00627ED1" w:rsidRPr="00627ED1">
        <w:rPr>
          <w:rStyle w:val="quoteknownauthor"/>
        </w:rPr>
        <w:t xml:space="preserve">But the tale of defections such as these does not convey the true picture of what Covenant-breaking signified in the ministry of </w:t>
      </w:r>
      <w:r w:rsidR="00627ED1" w:rsidRPr="00627ED1">
        <w:rPr>
          <w:rStyle w:val="quoteknownauthor"/>
          <w:highlight w:val="cyan"/>
        </w:rPr>
        <w:t>Shoghi Effendi</w:t>
      </w:r>
      <w:r w:rsidR="00627ED1" w:rsidRPr="00627ED1">
        <w:rPr>
          <w:rStyle w:val="quoteknownauthor"/>
        </w:rPr>
        <w:t xml:space="preserve">. To understand that one must understand the old story of Cain and Abel, the story of family jealousies which, like a sombre thread in the fabric of history, runs through all its epochs and can be traced in all its events. Ever since the opposition of the younger brother of </w:t>
      </w:r>
      <w:r w:rsidR="00627ED1" w:rsidRPr="00627ED1">
        <w:rPr>
          <w:rStyle w:val="quoteknownauthor"/>
          <w:highlight w:val="yellow"/>
        </w:rPr>
        <w:t>Bah</w:t>
      </w:r>
      <w:r>
        <w:rPr>
          <w:rStyle w:val="quoteknownauthor"/>
          <w:highlight w:val="yellow"/>
        </w:rPr>
        <w:t>á’</w:t>
      </w:r>
      <w:r w:rsidR="00627ED1" w:rsidRPr="00627ED1">
        <w:rPr>
          <w:rStyle w:val="quoteknownauthor"/>
          <w:highlight w:val="yellow"/>
        </w:rPr>
        <w:t>u</w:t>
      </w:r>
      <w:r>
        <w:rPr>
          <w:rStyle w:val="quoteknownauthor"/>
          <w:highlight w:val="yellow"/>
        </w:rPr>
        <w:t>’</w:t>
      </w:r>
      <w:r w:rsidR="00627ED1" w:rsidRPr="00627ED1">
        <w:rPr>
          <w:rStyle w:val="quoteknownauthor"/>
          <w:highlight w:val="yellow"/>
        </w:rPr>
        <w:t>ll</w:t>
      </w:r>
      <w:r>
        <w:rPr>
          <w:rStyle w:val="quoteknownauthor"/>
          <w:highlight w:val="yellow"/>
        </w:rPr>
        <w:t>á</w:t>
      </w:r>
      <w:r w:rsidR="00627ED1" w:rsidRPr="00627ED1">
        <w:rPr>
          <w:rStyle w:val="quoteknownauthor"/>
          <w:highlight w:val="yellow"/>
        </w:rPr>
        <w:t>h</w:t>
      </w:r>
      <w:r w:rsidR="00627ED1" w:rsidRPr="00627ED1">
        <w:rPr>
          <w:rStyle w:val="quoteknownauthor"/>
        </w:rPr>
        <w:t xml:space="preserve">, </w:t>
      </w:r>
      <w:r w:rsidR="00627ED1" w:rsidRPr="00627ED1">
        <w:rPr>
          <w:rStyle w:val="quoteknownauthor"/>
          <w:highlight w:val="yellow"/>
        </w:rPr>
        <w:t>M</w:t>
      </w:r>
      <w:r>
        <w:rPr>
          <w:rStyle w:val="quoteknownauthor"/>
          <w:highlight w:val="yellow"/>
        </w:rPr>
        <w:t>í</w:t>
      </w:r>
      <w:r w:rsidR="00627ED1" w:rsidRPr="00627ED1">
        <w:rPr>
          <w:rStyle w:val="quoteknownauthor"/>
          <w:highlight w:val="yellow"/>
        </w:rPr>
        <w:t>rz</w:t>
      </w:r>
      <w:r>
        <w:rPr>
          <w:rStyle w:val="quoteknownauthor"/>
          <w:highlight w:val="yellow"/>
        </w:rPr>
        <w:t>á</w:t>
      </w:r>
      <w:r w:rsidR="00627ED1" w:rsidRPr="00627ED1">
        <w:rPr>
          <w:rStyle w:val="quoteknownauthor"/>
          <w:highlight w:val="yellow"/>
        </w:rPr>
        <w:t xml:space="preserve"> Ya</w:t>
      </w:r>
      <w:r>
        <w:rPr>
          <w:rStyle w:val="quoteknownauthor"/>
          <w:highlight w:val="yellow"/>
        </w:rPr>
        <w:t>ḥ</w:t>
      </w:r>
      <w:r w:rsidR="00627ED1" w:rsidRPr="00627ED1">
        <w:rPr>
          <w:rStyle w:val="quoteknownauthor"/>
          <w:highlight w:val="yellow"/>
        </w:rPr>
        <w:t>y</w:t>
      </w:r>
      <w:r>
        <w:rPr>
          <w:rStyle w:val="quoteknownauthor"/>
          <w:highlight w:val="yellow"/>
        </w:rPr>
        <w:t>á</w:t>
      </w:r>
      <w:r w:rsidR="00627ED1" w:rsidRPr="00627ED1">
        <w:rPr>
          <w:rStyle w:val="quoteknownauthor"/>
        </w:rPr>
        <w:t xml:space="preserve">, the poison of Covenant-breaking, which is opposition to the Centre of the Covenant, entered the Faith and remained. It is difficult for those who have neither experienced what this disease is, nor devoted any consideration to the subject, to grasp the reality of the power for destruction it possesses. All the members of the family of </w:t>
      </w:r>
      <w:r w:rsidR="00627ED1" w:rsidRPr="00627ED1">
        <w:rPr>
          <w:rStyle w:val="quoteknownauthor"/>
          <w:highlight w:val="yellow"/>
        </w:rPr>
        <w:t>Bah</w:t>
      </w:r>
      <w:r>
        <w:rPr>
          <w:rStyle w:val="quoteknownauthor"/>
          <w:highlight w:val="yellow"/>
        </w:rPr>
        <w:t>á’</w:t>
      </w:r>
      <w:r w:rsidR="00627ED1" w:rsidRPr="00627ED1">
        <w:rPr>
          <w:rStyle w:val="quoteknownauthor"/>
          <w:highlight w:val="yellow"/>
        </w:rPr>
        <w:t>u</w:t>
      </w:r>
      <w:r>
        <w:rPr>
          <w:rStyle w:val="quoteknownauthor"/>
          <w:highlight w:val="yellow"/>
        </w:rPr>
        <w:t>’</w:t>
      </w:r>
      <w:r w:rsidR="00627ED1" w:rsidRPr="00627ED1">
        <w:rPr>
          <w:rStyle w:val="quoteknownauthor"/>
          <w:highlight w:val="yellow"/>
        </w:rPr>
        <w:t>ll</w:t>
      </w:r>
      <w:r>
        <w:rPr>
          <w:rStyle w:val="quoteknownauthor"/>
          <w:highlight w:val="yellow"/>
        </w:rPr>
        <w:t>á</w:t>
      </w:r>
      <w:r w:rsidR="00627ED1" w:rsidRPr="00627ED1">
        <w:rPr>
          <w:rStyle w:val="quoteknownauthor"/>
          <w:highlight w:val="yellow"/>
        </w:rPr>
        <w:t>h</w:t>
      </w:r>
      <w:r w:rsidR="00627ED1" w:rsidRPr="00627ED1">
        <w:rPr>
          <w:rStyle w:val="quoteknownauthor"/>
        </w:rPr>
        <w:t xml:space="preserve"> grew up in the shadow of Covenant-breaking. The storms, separations, reconciliations, final sundering of ties, which are involved when a close, distinguished and often dear relative is dying spiritually of a spiritual disease, are inconceivable to one who has not experienced them...</w:t>
      </w:r>
    </w:p>
    <w:p w14:paraId="1EA675EA" w14:textId="77777777" w:rsidR="00C57E99" w:rsidRPr="00FD6EBE"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88</w:t>
      </w:r>
      <w:r w:rsidRPr="00AC1FD0">
        <w:rPr>
          <w:rStyle w:val="structure"/>
        </w:rPr>
        <w:t>—en_19920000/</w:t>
      </w:r>
      <w:r w:rsidRPr="00AC1FD0">
        <w:rPr>
          <w:rStyle w:val="structurevisible"/>
        </w:rPr>
        <w:t>&gt;</w:t>
      </w:r>
    </w:p>
    <w:p w14:paraId="73065212" w14:textId="77777777" w:rsidR="00C57E99" w:rsidRDefault="00627ED1" w:rsidP="00C57E99">
      <w:pPr>
        <w:pStyle w:val="Quotecont"/>
      </w:pPr>
      <w:r w:rsidRPr="00627ED1">
        <w:rPr>
          <w:rStyle w:val="quoteknownauthor"/>
        </w:rPr>
        <w:t>It looks simple on paper. But when year after year a house is torn by heart-breaking emotions, shaken by scenes that leave one</w:t>
      </w:r>
      <w:r w:rsidR="00AC1FD0" w:rsidRPr="00AC1FD0">
        <w:rPr>
          <w:rStyle w:val="quoteknownauthor"/>
        </w:rPr>
        <w:t>’</w:t>
      </w:r>
      <w:r w:rsidRPr="00627ED1">
        <w:rPr>
          <w:rStyle w:val="quoteknownauthor"/>
        </w:rPr>
        <w:t>s brain numb, one</w:t>
      </w:r>
      <w:r w:rsidR="00AC1FD0" w:rsidRPr="00AC1FD0">
        <w:rPr>
          <w:rStyle w:val="quoteknownauthor"/>
        </w:rPr>
        <w:t>’</w:t>
      </w:r>
      <w:r w:rsidRPr="00627ED1">
        <w:rPr>
          <w:rStyle w:val="quoteknownauthor"/>
        </w:rPr>
        <w:t>s nerves decimated and one</w:t>
      </w:r>
      <w:r w:rsidR="00AC1FD0" w:rsidRPr="00AC1FD0">
        <w:rPr>
          <w:rStyle w:val="quoteknownauthor"/>
        </w:rPr>
        <w:t>’</w:t>
      </w:r>
      <w:r w:rsidRPr="00627ED1">
        <w:rPr>
          <w:rStyle w:val="quoteknownauthor"/>
        </w:rPr>
        <w:t>s feelings in a turmoil, it is not simple, it is just plain hell. Before a patient lies on the operating table and the offending part is removed there is a long process of delay, of therapeutic effort to remedy the disease, of hope for recovery. So it is with Covenant-breaking; the taint is detected; warning, remonstrance, advice</w:t>
      </w:r>
      <w:r w:rsidRPr="00627ED1">
        <w:rPr>
          <w:rStyle w:val="structurepagenumber"/>
        </w:rPr>
        <w:t xml:space="preserve"> &lt;page 367</w:t>
      </w:r>
      <w:r w:rsidR="00B777C2">
        <w:rPr>
          <w:rStyle w:val="structurepagenumber"/>
        </w:rPr>
        <w:t>/&gt;</w:t>
      </w:r>
      <w:r w:rsidR="00AC1FD0" w:rsidRPr="00AC1FD0">
        <w:rPr>
          <w:rStyle w:val="quoteknownauthor"/>
        </w:rPr>
        <w:t xml:space="preserve"> </w:t>
      </w:r>
      <w:r w:rsidRPr="00627ED1">
        <w:rPr>
          <w:rStyle w:val="quoteknownauthor"/>
        </w:rPr>
        <w:t xml:space="preserve">follow; it seems better; it breaks out again, worse than before; convulsive situations arise </w:t>
      </w:r>
      <w:r w:rsidR="00AC1FD0" w:rsidRPr="00AC1FD0">
        <w:rPr>
          <w:rStyle w:val="quoteknownauthor"/>
        </w:rPr>
        <w:t>--</w:t>
      </w:r>
      <w:r w:rsidRPr="00627ED1">
        <w:rPr>
          <w:rStyle w:val="quoteknownauthor"/>
        </w:rPr>
        <w:t xml:space="preserve"> repentance, forgiveness follow </w:t>
      </w:r>
      <w:r w:rsidR="00AC1FD0" w:rsidRPr="00AC1FD0">
        <w:rPr>
          <w:rStyle w:val="quoteknownauthor"/>
        </w:rPr>
        <w:t>--</w:t>
      </w:r>
      <w:r w:rsidRPr="00627ED1">
        <w:rPr>
          <w:rStyle w:val="quoteknownauthor"/>
        </w:rPr>
        <w:t xml:space="preserve"> and then all over again, the same thing, worse than before, recommences. With infinite variations this is what took place in the lifetimes of </w:t>
      </w:r>
      <w:r w:rsidRPr="00627ED1">
        <w:rPr>
          <w:rStyle w:val="quoteknownauthor"/>
          <w:highlight w:val="yellow"/>
        </w:rPr>
        <w:t>Bah</w:t>
      </w:r>
      <w:r w:rsidR="00AC1FD0" w:rsidRPr="00AC1FD0">
        <w:rPr>
          <w:rStyle w:val="quoteknownauthor"/>
          <w:highlight w:val="yellow"/>
        </w:rPr>
        <w:t>á’</w:t>
      </w:r>
      <w:r w:rsidRPr="00627ED1">
        <w:rPr>
          <w:rStyle w:val="quoteknownauthor"/>
          <w:highlight w:val="yellow"/>
        </w:rPr>
        <w:t>u</w:t>
      </w:r>
      <w:r w:rsidR="00AC1FD0" w:rsidRPr="00AC1FD0">
        <w:rPr>
          <w:rStyle w:val="quoteknownauthor"/>
          <w:highlight w:val="yellow"/>
        </w:rPr>
        <w:t>’</w:t>
      </w:r>
      <w:r w:rsidRPr="00627ED1">
        <w:rPr>
          <w:rStyle w:val="quoteknownauthor"/>
          <w:highlight w:val="yellow"/>
        </w:rPr>
        <w:t>ll</w:t>
      </w:r>
      <w:r w:rsidR="00AC1FD0" w:rsidRPr="00AC1FD0">
        <w:rPr>
          <w:rStyle w:val="quoteknownauthor"/>
          <w:highlight w:val="yellow"/>
        </w:rPr>
        <w:t>á</w:t>
      </w:r>
      <w:r w:rsidRPr="00627ED1">
        <w:rPr>
          <w:rStyle w:val="quoteknownauthor"/>
          <w:highlight w:val="yellow"/>
        </w:rPr>
        <w:t>h</w:t>
      </w:r>
      <w:r w:rsidRPr="00627ED1">
        <w:rPr>
          <w:rStyle w:val="quoteknownauthor"/>
        </w:rPr>
        <w:t xml:space="preserve">, </w:t>
      </w:r>
      <w:r w:rsidRPr="00627ED1">
        <w:rPr>
          <w:rStyle w:val="quoteknownauthor"/>
          <w:highlight w:val="yellow"/>
        </w:rPr>
        <w:t>ʿAbdu</w:t>
      </w:r>
      <w:r w:rsidR="00AC1FD0" w:rsidRPr="00AC1FD0">
        <w:rPr>
          <w:rStyle w:val="quoteknownauthor"/>
          <w:highlight w:val="yellow"/>
        </w:rPr>
        <w:t>’</w:t>
      </w:r>
      <w:r w:rsidRPr="00627ED1">
        <w:rPr>
          <w:rStyle w:val="quoteknownauthor"/>
          <w:highlight w:val="yellow"/>
        </w:rPr>
        <w:t>l-Bah</w:t>
      </w:r>
      <w:r w:rsidR="00AC1FD0" w:rsidRPr="00AC1FD0">
        <w:rPr>
          <w:rStyle w:val="quoteknownauthor"/>
          <w:highlight w:val="yellow"/>
        </w:rPr>
        <w:t>á</w:t>
      </w:r>
      <w:r w:rsidRPr="00627ED1">
        <w:rPr>
          <w:rStyle w:val="quoteknownauthor"/>
        </w:rPr>
        <w:t xml:space="preserve"> and </w:t>
      </w:r>
      <w:r w:rsidRPr="00627ED1">
        <w:rPr>
          <w:rStyle w:val="quoteknownauthor"/>
          <w:highlight w:val="cyan"/>
        </w:rPr>
        <w:t>Shoghi Effendi</w:t>
      </w:r>
      <w:r w:rsidRPr="00627ED1">
        <w:rPr>
          <w:rStyle w:val="quoteknownauthor"/>
        </w:rPr>
        <w:t>.</w:t>
      </w:r>
      <w:r w:rsidR="00AC1FD0" w:rsidRPr="00AC1FD0">
        <w:rPr>
          <w:rStyle w:val="quoteknownauthor"/>
        </w:rPr>
        <w:t>«</w:t>
      </w:r>
      <w:r w:rsidR="00C57E99" w:rsidRPr="00247C4D">
        <w:rPr>
          <w:rStyle w:val="structurevisible"/>
        </w:rPr>
        <w:t>&lt;/</w:t>
      </w:r>
      <w:r w:rsidR="00C57E99" w:rsidRPr="00247C4D">
        <w:rPr>
          <w:rStyle w:val="structure"/>
        </w:rPr>
        <w:t>cit</w:t>
      </w:r>
      <w:r w:rsidR="00C57E99" w:rsidRPr="00247C4D">
        <w:rPr>
          <w:rStyle w:val="structurevisible"/>
        </w:rPr>
        <w:t>&gt;</w:t>
      </w:r>
      <w:r w:rsidRPr="00627ED1">
        <w:t xml:space="preserve"> </w:t>
      </w:r>
      <w:r w:rsidRPr="00627ED1">
        <w:rPr>
          <w:rStyle w:val="FootnoteReference"/>
        </w:rPr>
        <w:footnoteReference w:id="573"/>
      </w:r>
    </w:p>
    <w:p w14:paraId="548761F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89</w:t>
      </w:r>
      <w:r>
        <w:rPr>
          <w:rStyle w:val="structure"/>
        </w:rPr>
        <w:t>—en_19920000/</w:t>
      </w:r>
      <w:r w:rsidRPr="00CD0879">
        <w:rPr>
          <w:rStyle w:val="structurevisible"/>
        </w:rPr>
        <w:t>&gt;</w:t>
      </w:r>
    </w:p>
    <w:p w14:paraId="68C72503" w14:textId="77777777" w:rsidR="00C57E99" w:rsidRDefault="00627ED1" w:rsidP="00C57E99">
      <w:pPr>
        <w:pStyle w:val="Bodyafterquote"/>
      </w:pPr>
      <w:r w:rsidRPr="00627ED1">
        <w:t xml:space="preserve">Although the Cause of God benefits from the expulsion of unfaithful individuals who break the Covenant, the Centre of the Faith is the one who suffers most. This suffering is deepened, in the case of </w:t>
      </w:r>
      <w:r w:rsidRPr="00627ED1">
        <w:rPr>
          <w:highlight w:val="cyan"/>
        </w:rPr>
        <w:t>Shoghi Effendi</w:t>
      </w:r>
      <w:r w:rsidRPr="00627ED1">
        <w:t xml:space="preserve">, by the fact that he was duty bound, by virtue of his position as Guardian of the Faith, to expel his closest loved ones. Concerning this </w:t>
      </w: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writes:</w:t>
      </w:r>
    </w:p>
    <w:p w14:paraId="3AE3D8D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90</w:t>
      </w:r>
      <w:r>
        <w:rPr>
          <w:rStyle w:val="structure"/>
        </w:rPr>
        <w:t>—en_19920000/</w:t>
      </w:r>
      <w:r w:rsidRPr="00CD0879">
        <w:rPr>
          <w:rStyle w:val="structurevisible"/>
        </w:rPr>
        <w:t>&gt;</w:t>
      </w:r>
    </w:p>
    <w:p w14:paraId="520216B4" w14:textId="77777777" w:rsidR="00C57E99" w:rsidRDefault="00C57E99" w:rsidP="00C57E99">
      <w:pPr>
        <w:pStyle w:val="Quote1st"/>
      </w:pPr>
      <w:r w:rsidRPr="00247C4D">
        <w:rPr>
          <w:rStyle w:val="structurevisible"/>
        </w:rPr>
        <w:t>&lt;</w:t>
      </w:r>
      <w:r w:rsidRPr="00247C4D">
        <w:rPr>
          <w:rStyle w:val="structure"/>
        </w:rPr>
        <w:t>cit Ruhiyyih_%►%_%_%►%_%_%—en_%—%_%</w:t>
      </w:r>
      <w:r w:rsidRPr="00247C4D">
        <w:rPr>
          <w:rStyle w:val="structurevisible"/>
        </w:rPr>
        <w:t>&gt;</w:t>
      </w:r>
      <w:r>
        <w:rPr>
          <w:rStyle w:val="quoteknownauthor"/>
        </w:rPr>
        <w:t>»</w:t>
      </w:r>
      <w:r w:rsidR="00627ED1" w:rsidRPr="00627ED1">
        <w:rPr>
          <w:rStyle w:val="quoteknownauthor"/>
        </w:rPr>
        <w:t xml:space="preserve">Whereas we ordinary human beings react in one way, these extraordinary human beings react in an entirely different way. They are, in such matters </w:t>
      </w:r>
      <w:r>
        <w:rPr>
          <w:rStyle w:val="quoteknownauthor"/>
        </w:rPr>
        <w:t>--</w:t>
      </w:r>
      <w:r w:rsidR="00627ED1" w:rsidRPr="00627ED1">
        <w:rPr>
          <w:rStyle w:val="quoteknownauthor"/>
        </w:rPr>
        <w:t xml:space="preserve"> however great the difference in their own stations </w:t>
      </w:r>
      <w:r>
        <w:rPr>
          <w:rStyle w:val="quoteknownauthor"/>
        </w:rPr>
        <w:t>--</w:t>
      </w:r>
      <w:r w:rsidR="00627ED1" w:rsidRPr="00627ED1">
        <w:rPr>
          <w:rStyle w:val="quoteknownauthor"/>
        </w:rPr>
        <w:t xml:space="preserve"> entirely different from us. I used to wonder, in the early years of my life with the Guardian, why he got so terribly upset by these happenings, why he reacted so violently to them, why he would be prostrated from evidences of Covenant-breaking. Gradually I came to understand that such beings, so different from us, have some sort of mysterious built-in scales in their very souls; automatically they register the spiritual state of others, just as one side of a scale goes down instantly if you put something in it because of the imbalance this creates. We individual </w:t>
      </w:r>
      <w:r w:rsidR="00627ED1" w:rsidRPr="00627ED1">
        <w:rPr>
          <w:rStyle w:val="quoteknownauthor"/>
          <w:highlight w:val="yellow"/>
        </w:rPr>
        <w:t>Bah</w:t>
      </w:r>
      <w:r>
        <w:rPr>
          <w:rStyle w:val="quoteknownauthor"/>
          <w:highlight w:val="yellow"/>
        </w:rPr>
        <w:t>á’í</w:t>
      </w:r>
      <w:r w:rsidR="00627ED1" w:rsidRPr="00627ED1">
        <w:rPr>
          <w:rStyle w:val="quoteknownauthor"/>
          <w:highlight w:val="yellow"/>
        </w:rPr>
        <w:t>s</w:t>
      </w:r>
      <w:r w:rsidR="00627ED1" w:rsidRPr="00627ED1">
        <w:rPr>
          <w:rStyle w:val="quoteknownauthor"/>
        </w:rPr>
        <w:t xml:space="preserve"> are like the fish in the sea of the Cause, but these beings are like the sea itself, any alien element in the sea of the Cause, so to speak, with which, because of their nature, they are wholly identified, produces an automatic reaction on their part; the sea casts out its dead.</w:t>
      </w:r>
      <w:r>
        <w:rPr>
          <w:rStyle w:val="quoteknownauthor"/>
        </w:rPr>
        <w:t>«</w:t>
      </w:r>
      <w:r w:rsidRPr="00247C4D">
        <w:rPr>
          <w:rStyle w:val="structurevisible"/>
        </w:rPr>
        <w:t>&lt;/</w:t>
      </w:r>
      <w:r w:rsidRPr="00247C4D">
        <w:rPr>
          <w:rStyle w:val="structure"/>
        </w:rPr>
        <w:t>cit</w:t>
      </w:r>
      <w:r w:rsidRPr="00247C4D">
        <w:rPr>
          <w:rStyle w:val="structurevisible"/>
        </w:rPr>
        <w:t>&gt;</w:t>
      </w:r>
      <w:r w:rsidR="00627ED1" w:rsidRPr="00627ED1">
        <w:t xml:space="preserve"> </w:t>
      </w:r>
      <w:r w:rsidR="00627ED1" w:rsidRPr="00627ED1">
        <w:rPr>
          <w:rStyle w:val="FootnoteReference"/>
        </w:rPr>
        <w:footnoteReference w:id="574"/>
      </w:r>
    </w:p>
    <w:p w14:paraId="352DE17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91</w:t>
      </w:r>
      <w:r>
        <w:rPr>
          <w:rStyle w:val="structure"/>
        </w:rPr>
        <w:t>—en_19920000/</w:t>
      </w:r>
      <w:r w:rsidRPr="00CD0879">
        <w:rPr>
          <w:rStyle w:val="structurevisible"/>
        </w:rPr>
        <w:t>&gt;</w:t>
      </w:r>
    </w:p>
    <w:p w14:paraId="3C305A0B" w14:textId="77777777" w:rsidR="00C57E99" w:rsidRDefault="00627ED1" w:rsidP="00C57E99">
      <w:pPr>
        <w:pStyle w:val="Bodyafterquote"/>
      </w:pPr>
      <w:r w:rsidRPr="00627ED1">
        <w:t xml:space="preserve">The Covenant-breakers struggled continually to hurt </w:t>
      </w:r>
      <w:r w:rsidRPr="00627ED1">
        <w:rPr>
          <w:highlight w:val="cyan"/>
        </w:rPr>
        <w:t>Shoghi Effendi</w:t>
      </w:r>
      <w:r w:rsidRPr="00627ED1">
        <w:t xml:space="preserve"> in whatever way they could. They attacked him from every direction and inflicted on him unbearable pain; while he resisted their onslaught until they were vanquished one by one in different ways. In 1957, a few months before he passed away, he accomplished the task of removing once and for all the last traces of the Covenant-breakers’ evil influence from the Holy Land. This he did when he attempted to develop the gardens around the Mansion of </w:t>
      </w:r>
      <w:r w:rsidRPr="00627ED1">
        <w:rPr>
          <w:highlight w:val="yellow"/>
        </w:rPr>
        <w:t>Bahj</w:t>
      </w:r>
      <w:r w:rsidR="00C57E99" w:rsidRPr="000C7039">
        <w:rPr>
          <w:highlight w:val="yellow"/>
        </w:rPr>
        <w:t>í</w:t>
      </w:r>
      <w:r w:rsidRPr="00627ED1">
        <w:t xml:space="preserve">, while there were still a few houses of Covenant-breakers around the Shrine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Pr="00627ED1">
        <w:rPr>
          <w:highlight w:val="cyan"/>
        </w:rPr>
        <w:t>Shoghi Effendi</w:t>
      </w:r>
      <w:r w:rsidRPr="00627ED1">
        <w:t xml:space="preserve"> continued in his efforts until he secured from the government orders for demolition of these houses. The following is part of the cable </w:t>
      </w:r>
      <w:r w:rsidRPr="00627ED1">
        <w:rPr>
          <w:highlight w:val="cyan"/>
        </w:rPr>
        <w:t>Shoghi Effendi</w:t>
      </w:r>
      <w:r w:rsidRPr="00627ED1">
        <w:t xml:space="preserve"> sent in June 1957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on this occasion:</w:t>
      </w:r>
    </w:p>
    <w:p w14:paraId="25FB257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92</w:t>
      </w:r>
      <w:r>
        <w:rPr>
          <w:rStyle w:val="structure"/>
        </w:rPr>
        <w:t>—en_19920000/</w:t>
      </w:r>
      <w:r w:rsidRPr="00CD0879">
        <w:rPr>
          <w:rStyle w:val="structurevisible"/>
        </w:rPr>
        <w:t>&gt;</w:t>
      </w:r>
    </w:p>
    <w:p w14:paraId="2ED965C1" w14:textId="77777777" w:rsidR="00DC6AA6" w:rsidRDefault="00C57E99" w:rsidP="00230826">
      <w:pPr>
        <w:pStyle w:val="Bodycont"/>
        <w:rPr>
          <w:rStyle w:val="quotebahaiscripture"/>
          <w:rFonts w:asciiTheme="minorHAnsi" w:hAnsiTheme="minorHAnsi"/>
          <w:smallCaps/>
          <w:sz w:val="24"/>
        </w:rPr>
      </w:pPr>
      <w:r w:rsidRPr="00D33EA1">
        <w:rPr>
          <w:rStyle w:val="structurevisible"/>
        </w:rPr>
        <w:t>&lt;</w:t>
      </w:r>
      <w:r w:rsidRPr="00D33EA1">
        <w:rPr>
          <w:rStyle w:val="structure"/>
        </w:rPr>
        <w:t>cit Sho_%►%_%_%►%_%_%—en_%—%_%</w:t>
      </w:r>
      <w:r w:rsidRPr="00D33EA1">
        <w:rPr>
          <w:rStyle w:val="structurevisible"/>
        </w:rPr>
        <w:t>&gt;</w:t>
      </w:r>
      <w:r w:rsidR="00DF5AA5">
        <w:rPr>
          <w:rStyle w:val="quotebahaiscripture"/>
        </w:rPr>
        <w:t>»</w:t>
      </w:r>
      <w:r w:rsidR="00627ED1" w:rsidRPr="00627ED1">
        <w:rPr>
          <w:rStyle w:val="quotebahaiscripture"/>
        </w:rPr>
        <w:t xml:space="preserve">With feelings of profound joy, exultation and thankfulness, announce on morrow of sixty-fifth Anniversary of Ascension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signal, epoch-making victory won over the ignoble band of breakers of His Covenant which, in the course of over six decades, has entrenched itself</w:t>
      </w:r>
      <w:r w:rsidR="00627ED1" w:rsidRPr="00627ED1">
        <w:rPr>
          <w:rStyle w:val="structurepagenumber"/>
        </w:rPr>
        <w:t xml:space="preserve"> &lt;page 368</w:t>
      </w:r>
      <w:r w:rsidR="00B777C2">
        <w:rPr>
          <w:rStyle w:val="structurepagenumber"/>
        </w:rPr>
        <w:t>/&gt;</w:t>
      </w:r>
      <w:r w:rsidR="00DF5AA5">
        <w:rPr>
          <w:rStyle w:val="quotebahaiscripture"/>
        </w:rPr>
        <w:t xml:space="preserve"> </w:t>
      </w:r>
      <w:r w:rsidR="00627ED1" w:rsidRPr="00627ED1">
        <w:rPr>
          <w:rStyle w:val="quotebahaiscripture"/>
        </w:rPr>
        <w:t xml:space="preserve">in the precincts of the Most Holy Shrine of the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world, provoking through acts of overt hostility and ingenious machinations, in alliance with external enemies under three successive regimes, the wrath of the Lord of the Covenant Himself, incurring the malediction of the Concourse on high, and filling with inexpressible anguish the heart of </w:t>
      </w:r>
      <w:r w:rsidR="00627ED1" w:rsidRPr="00627ED1">
        <w:rPr>
          <w:rStyle w:val="quotebahaiscripture"/>
          <w:highlight w:val="yellow"/>
        </w:rPr>
        <w:t>ʿAbdu</w:t>
      </w:r>
      <w:r w:rsidR="00DF5AA5">
        <w:rPr>
          <w:rStyle w:val="quotebahaiscripture"/>
          <w:highlight w:val="yellow"/>
        </w:rPr>
        <w:t>’</w:t>
      </w:r>
      <w:r w:rsidR="00627ED1" w:rsidRPr="00627ED1">
        <w:rPr>
          <w:rStyle w:val="quotebahaiscripture"/>
          <w:highlight w:val="yellow"/>
        </w:rPr>
        <w:t>l-Bah</w:t>
      </w:r>
      <w:r w:rsidR="00DF5AA5">
        <w:rPr>
          <w:rStyle w:val="quotebahaiscripture"/>
          <w:highlight w:val="yellow"/>
        </w:rPr>
        <w:t>á</w:t>
      </w:r>
      <w:r w:rsidR="00627ED1" w:rsidRPr="00627ED1">
        <w:rPr>
          <w:rStyle w:val="quotebahaiscripture"/>
        </w:rPr>
        <w:t>.</w:t>
      </w:r>
    </w:p>
    <w:p w14:paraId="65216BF0" w14:textId="77777777" w:rsidR="00DC6AA6" w:rsidRDefault="00AC1FD0" w:rsidP="00230826">
      <w:pPr>
        <w:pStyle w:val="Bodycont"/>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93</w:t>
      </w:r>
      <w:r w:rsidRPr="00AC1FD0">
        <w:rPr>
          <w:rStyle w:val="structure"/>
        </w:rPr>
        <w:t>—en_19920000/</w:t>
      </w:r>
      <w:r w:rsidRPr="00AC1FD0">
        <w:rPr>
          <w:rStyle w:val="structurevisible"/>
        </w:rPr>
        <w:t>&gt;</w:t>
      </w:r>
    </w:p>
    <w:p w14:paraId="4E36B353" w14:textId="77777777" w:rsidR="00DC6AA6" w:rsidRDefault="00627ED1" w:rsidP="00230826">
      <w:pPr>
        <w:pStyle w:val="Bodycont"/>
        <w:rPr>
          <w:rStyle w:val="quotebahaiscripture"/>
          <w:rFonts w:asciiTheme="minorHAnsi" w:hAnsiTheme="minorHAnsi"/>
          <w:iCs w:val="0"/>
          <w:sz w:val="24"/>
        </w:rPr>
      </w:pPr>
      <w:r w:rsidRPr="00627ED1">
        <w:rPr>
          <w:rStyle w:val="quotebahaiscripture"/>
        </w:rPr>
        <w:t xml:space="preserve">The expropriation order issued by the Israeli government, mentioned in the recent Convention Message, related to the entire property owned by Covenant-breakers within the </w:t>
      </w:r>
      <w:r w:rsidR="00DF5AA5">
        <w:rPr>
          <w:rStyle w:val="quotebahaiscripture"/>
          <w:highlight w:val="yellow"/>
        </w:rPr>
        <w:t>Ḥ</w:t>
      </w:r>
      <w:r w:rsidRPr="00627ED1">
        <w:rPr>
          <w:rStyle w:val="quotebahaiscripture"/>
          <w:highlight w:val="yellow"/>
        </w:rPr>
        <w:t>aram-i-Aqdas</w:t>
      </w:r>
      <w:r w:rsidRPr="00627ED1">
        <w:rPr>
          <w:rStyle w:val="quotebahaiscripture"/>
        </w:rPr>
        <w:t>, recently contested by these same enemies through appeal to Israel</w:t>
      </w:r>
      <w:r w:rsidR="00DF5AA5">
        <w:rPr>
          <w:rStyle w:val="quotebahaiscripture"/>
        </w:rPr>
        <w:t>’</w:t>
      </w:r>
      <w:r w:rsidRPr="00627ED1">
        <w:rPr>
          <w:rStyle w:val="quotebahaiscripture"/>
        </w:rPr>
        <w:t>s Supreme Court, now confirmed through adverse decision just announced by same Court, enabling the civil authorities to enforce the original decision and proceed with the eviction of the wretched remnants of the once redoubtable adversaries who, both within the Holy land and beyond its confines, laboured so long and so assiduously to disrupt the foundations of the Faith, sap their loyalty and cause a permanent cleavage in the ranks of its supporters.</w:t>
      </w:r>
    </w:p>
    <w:p w14:paraId="238A4887" w14:textId="77777777" w:rsidR="00DC6AA6" w:rsidRDefault="00AC1FD0" w:rsidP="00230826">
      <w:pPr>
        <w:pStyle w:val="Bodycont"/>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94</w:t>
      </w:r>
      <w:r w:rsidRPr="00AC1FD0">
        <w:rPr>
          <w:rStyle w:val="structure"/>
        </w:rPr>
        <w:t>—en_19920000/</w:t>
      </w:r>
      <w:r w:rsidRPr="00AC1FD0">
        <w:rPr>
          <w:rStyle w:val="structurevisible"/>
        </w:rPr>
        <w:t>&gt;</w:t>
      </w:r>
    </w:p>
    <w:p w14:paraId="0B0D2090" w14:textId="77777777" w:rsidR="00DC6AA6" w:rsidRDefault="00627ED1" w:rsidP="00230826">
      <w:pPr>
        <w:pStyle w:val="Bodycont"/>
      </w:pPr>
      <w:r w:rsidRPr="00627ED1">
        <w:rPr>
          <w:rStyle w:val="quotebahaiscripture"/>
        </w:rPr>
        <w:t xml:space="preserve">The implementation of this order will, at long last, cleanse the Outer Sanctuary of the </w:t>
      </w:r>
      <w:r w:rsidRPr="00627ED1">
        <w:rPr>
          <w:rStyle w:val="quotebahaiscripture"/>
          <w:highlight w:val="yellow"/>
        </w:rPr>
        <w:t>Qibl</w:t>
      </w:r>
      <w:r w:rsidRPr="00627ED1">
        <w:rPr>
          <w:rStyle w:val="quotebahaiscripture"/>
          <w:highlight w:val="darkYellow"/>
        </w:rPr>
        <w:t>i</w:t>
      </w:r>
      <w:r w:rsidRPr="00627ED1">
        <w:rPr>
          <w:rStyle w:val="quotebahaiscripture"/>
          <w:highlight w:val="yellow"/>
        </w:rPr>
        <w:t>h</w:t>
      </w:r>
      <w:r w:rsidRPr="00627ED1">
        <w:rPr>
          <w:rStyle w:val="quotebahaiscripture"/>
        </w:rPr>
        <w:t xml:space="preserve"> of the </w:t>
      </w:r>
      <w:r w:rsidRPr="00627ED1">
        <w:rPr>
          <w:rStyle w:val="quotebahaiscripture"/>
          <w:highlight w:val="yellow"/>
        </w:rPr>
        <w:t>Bah</w:t>
      </w:r>
      <w:r w:rsidR="00DF5AA5">
        <w:rPr>
          <w:rStyle w:val="quotebahaiscripture"/>
          <w:highlight w:val="yellow"/>
        </w:rPr>
        <w:t>á’í</w:t>
      </w:r>
      <w:r w:rsidRPr="00627ED1">
        <w:rPr>
          <w:rStyle w:val="quotebahaiscripture"/>
        </w:rPr>
        <w:t xml:space="preserve"> world of the pollution staining the fair name of the Faith and pave the way for the adoption and execution of preliminary measures designed to herald the construction in future decades of the stately, befitting Mausoleum designed to enshrine the holiest dust the earth ever received into its bosom.</w:t>
      </w:r>
      <w:r w:rsidR="00DF5AA5">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smallCaps/>
        </w:rPr>
        <w:footnoteReference w:id="575"/>
      </w:r>
    </w:p>
    <w:p w14:paraId="11A6ECA9" w14:textId="77777777" w:rsidR="00DC6AA6" w:rsidRDefault="00C57E99" w:rsidP="00230826">
      <w:pPr>
        <w:pStyle w:val="Bodycont"/>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95</w:t>
      </w:r>
      <w:r>
        <w:rPr>
          <w:rStyle w:val="structure"/>
        </w:rPr>
        <w:t>—en_19920000/</w:t>
      </w:r>
      <w:r w:rsidRPr="00CD0879">
        <w:rPr>
          <w:rStyle w:val="structurevisible"/>
        </w:rPr>
        <w:t>&gt;</w:t>
      </w:r>
    </w:p>
    <w:p w14:paraId="4BD1D9A6" w14:textId="77777777" w:rsidR="00DC6AA6" w:rsidRDefault="00627ED1" w:rsidP="00230826">
      <w:pPr>
        <w:pStyle w:val="Bodycont"/>
      </w:pPr>
      <w:r w:rsidRPr="00627ED1">
        <w:rPr>
          <w:highlight w:val="yellow"/>
        </w:rPr>
        <w:t>R</w:t>
      </w:r>
      <w:r w:rsidR="00C57E99" w:rsidRPr="004B1911">
        <w:rPr>
          <w:highlight w:val="yellow"/>
        </w:rPr>
        <w:t>úḥí</w:t>
      </w:r>
      <w:r w:rsidRPr="00627ED1">
        <w:rPr>
          <w:highlight w:val="yellow"/>
        </w:rPr>
        <w:t xml:space="preserve">yyih </w:t>
      </w:r>
      <w:r w:rsidR="00C57E99" w:rsidRPr="004B1911">
        <w:rPr>
          <w:highlight w:val="yellow"/>
        </w:rPr>
        <w:t>á</w:t>
      </w:r>
      <w:r w:rsidRPr="00627ED1">
        <w:rPr>
          <w:highlight w:val="yellow"/>
        </w:rPr>
        <w:t>num</w:t>
      </w:r>
      <w:r w:rsidRPr="00627ED1">
        <w:t xml:space="preserve"> recounts the following:</w:t>
      </w:r>
    </w:p>
    <w:p w14:paraId="4C978F5E" w14:textId="77777777" w:rsidR="00DC6AA6" w:rsidRDefault="00C57E99" w:rsidP="00230826">
      <w:pPr>
        <w:pStyle w:val="Bodycont"/>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96</w:t>
      </w:r>
      <w:r>
        <w:rPr>
          <w:rStyle w:val="structure"/>
        </w:rPr>
        <w:t>—en_19920000/</w:t>
      </w:r>
      <w:r w:rsidRPr="00CD0879">
        <w:rPr>
          <w:rStyle w:val="structurevisible"/>
        </w:rPr>
        <w:t>&gt;</w:t>
      </w:r>
    </w:p>
    <w:p w14:paraId="6D63EFB9" w14:textId="77777777" w:rsidR="00DC6AA6" w:rsidRDefault="00C57E99" w:rsidP="00230826">
      <w:pPr>
        <w:pStyle w:val="Bodycont"/>
        <w:rPr>
          <w:rStyle w:val="quoteknownauthor"/>
          <w:rFonts w:asciiTheme="minorHAnsi" w:hAnsiTheme="minorHAnsi"/>
          <w:iCs w:val="0"/>
          <w:sz w:val="24"/>
        </w:rPr>
      </w:pPr>
      <w:r w:rsidRPr="00D33EA1">
        <w:rPr>
          <w:rStyle w:val="structurevisible"/>
        </w:rPr>
        <w:t>&lt;</w:t>
      </w:r>
      <w:r w:rsidRPr="00D33EA1">
        <w:rPr>
          <w:rStyle w:val="structure"/>
        </w:rPr>
        <w:t>cit Ruhiyyih_%►%_%_%►%_%_%—en_%—%_%</w:t>
      </w:r>
      <w:r w:rsidRPr="00D33EA1">
        <w:rPr>
          <w:rStyle w:val="structurevisible"/>
        </w:rPr>
        <w:t>&gt;</w:t>
      </w:r>
      <w:r w:rsidR="00AC1FD0" w:rsidRPr="00AC1FD0">
        <w:rPr>
          <w:rStyle w:val="quoteknownauthor"/>
        </w:rPr>
        <w:t>»</w:t>
      </w:r>
      <w:r w:rsidR="00627ED1" w:rsidRPr="00627ED1">
        <w:rPr>
          <w:rStyle w:val="quoteknownauthor"/>
        </w:rPr>
        <w:t xml:space="preserve">Finally, in 1957, again through the cooperation of the State authorities, </w:t>
      </w:r>
      <w:r w:rsidR="00627ED1" w:rsidRPr="00627ED1">
        <w:rPr>
          <w:rStyle w:val="quoteknownauthor"/>
          <w:highlight w:val="cyan"/>
        </w:rPr>
        <w:t>Shoghi Effendi</w:t>
      </w:r>
      <w:r w:rsidR="00627ED1" w:rsidRPr="00627ED1">
        <w:rPr>
          <w:rStyle w:val="quoteknownauthor"/>
        </w:rPr>
        <w:t xml:space="preserve"> was able to secure an expropriation order, on the grounds of their nearness to a sacred place of pilgrimage, for the houses occupied by what he termed the </w:t>
      </w:r>
      <w:r w:rsidR="00627ED1" w:rsidRPr="00627ED1">
        <w:rPr>
          <w:rStyle w:val="quotesterms"/>
        </w:rPr>
        <w:t>›wretched remnants</w:t>
      </w:r>
      <w:r w:rsidR="00AC1FD0" w:rsidRPr="00AC1FD0">
        <w:rPr>
          <w:rStyle w:val="quotesterms"/>
        </w:rPr>
        <w:t>‹</w:t>
      </w:r>
      <w:r w:rsidR="00627ED1" w:rsidRPr="00627ED1">
        <w:rPr>
          <w:rStyle w:val="quoteknownauthor"/>
        </w:rPr>
        <w:t xml:space="preserve"> of the Covenant-breakers and thus at long last bring about what he described as the cleansing of the </w:t>
      </w:r>
      <w:r w:rsidR="00AC1FD0" w:rsidRPr="00AC1FD0">
        <w:rPr>
          <w:rStyle w:val="quoteknownauthor"/>
          <w:highlight w:val="yellow"/>
        </w:rPr>
        <w:t>Ḥ</w:t>
      </w:r>
      <w:r w:rsidR="00627ED1" w:rsidRPr="00627ED1">
        <w:rPr>
          <w:rStyle w:val="quoteknownauthor"/>
          <w:highlight w:val="yellow"/>
        </w:rPr>
        <w:t>aram-i-Aqdas</w:t>
      </w:r>
      <w:r w:rsidR="00627ED1" w:rsidRPr="00627ED1">
        <w:rPr>
          <w:rStyle w:val="quoteknownauthor"/>
        </w:rPr>
        <w:t xml:space="preserve"> of this spiritual defilement. So hotly was this expropriation order, which involved their eviction from </w:t>
      </w:r>
      <w:r w:rsidR="00627ED1" w:rsidRPr="00627ED1">
        <w:rPr>
          <w:rStyle w:val="quoteknownauthor"/>
          <w:highlight w:val="yellow"/>
        </w:rPr>
        <w:t>Bahj</w:t>
      </w:r>
      <w:r w:rsidR="00AC1FD0" w:rsidRPr="00AC1FD0">
        <w:rPr>
          <w:rStyle w:val="quoteknownauthor"/>
          <w:highlight w:val="yellow"/>
        </w:rPr>
        <w:t>í</w:t>
      </w:r>
      <w:r w:rsidR="00627ED1" w:rsidRPr="00627ED1">
        <w:rPr>
          <w:rStyle w:val="quoteknownauthor"/>
        </w:rPr>
        <w:t>, contested by the Covenant-breakers that they took it before the Supreme Court of Israel, lost their case and were obliged to leave once and for all.</w:t>
      </w:r>
    </w:p>
    <w:p w14:paraId="2DF07F99" w14:textId="77777777" w:rsidR="00DC6AA6" w:rsidRDefault="00AC1FD0" w:rsidP="00230826">
      <w:pPr>
        <w:pStyle w:val="Bodycont"/>
        <w:rPr>
          <w:rFonts w:eastAsia="Calibri"/>
        </w:rPr>
      </w:pPr>
      <w:r w:rsidRPr="00AC1FD0">
        <w:rPr>
          <w:rStyle w:val="structurevisible"/>
        </w:rPr>
        <w:t>&lt;</w:t>
      </w:r>
      <w:r w:rsidRPr="00AC1FD0">
        <w:rPr>
          <w:rStyle w:val="structure"/>
        </w:rPr>
        <w:t>par TaherzadehA_Covenant_</w:t>
      </w:r>
      <w:r w:rsidRPr="00AC1FD0">
        <w:rPr>
          <w:rStyle w:val="structureparIDchapcounter"/>
        </w:rPr>
        <w:t>32:</w:t>
      </w:r>
      <w:r w:rsidRPr="00AC1FD0">
        <w:rPr>
          <w:rStyle w:val="structureparIDparcounter"/>
        </w:rPr>
        <w:t>97</w:t>
      </w:r>
      <w:r w:rsidRPr="00AC1FD0">
        <w:rPr>
          <w:rStyle w:val="structure"/>
        </w:rPr>
        <w:t>—en_19920000/</w:t>
      </w:r>
      <w:r w:rsidRPr="00AC1FD0">
        <w:rPr>
          <w:rStyle w:val="structurevisible"/>
        </w:rPr>
        <w:t>&gt;</w:t>
      </w:r>
    </w:p>
    <w:p w14:paraId="7E5BDFED" w14:textId="77777777" w:rsidR="00DC6AA6" w:rsidRDefault="00627ED1" w:rsidP="00230826">
      <w:pPr>
        <w:pStyle w:val="Bodycont"/>
      </w:pPr>
      <w:r w:rsidRPr="00627ED1">
        <w:rPr>
          <w:rStyle w:val="quoteknownauthor"/>
        </w:rPr>
        <w:t xml:space="preserve">It had been the expressed desire of the Guardian himself to supervise the demolition of these houses that abutted on the Mansion and were right next to the Shrine, but he never returned to the Holy Land. When, in fulfilment of his own plan, they were pulled down, a few months after his passing, it was found that the large formal garden he had made in front of them was so accurately measured out and planned that it could be continued </w:t>
      </w:r>
      <w:r w:rsidR="00C57E99">
        <w:rPr>
          <w:rStyle w:val="quoteknownauthor"/>
        </w:rPr>
        <w:t>--</w:t>
      </w:r>
      <w:r w:rsidRPr="00627ED1">
        <w:rPr>
          <w:rStyle w:val="quoteknownauthor"/>
        </w:rPr>
        <w:t xml:space="preserve"> I am tempted to say rolled out like a carpet </w:t>
      </w:r>
      <w:r w:rsidR="00C57E99">
        <w:rPr>
          <w:rStyle w:val="quoteknownauthor"/>
        </w:rPr>
        <w:t>--</w:t>
      </w:r>
      <w:r w:rsidRPr="00627ED1">
        <w:rPr>
          <w:rStyle w:val="quoteknownauthor"/>
        </w:rPr>
        <w:t xml:space="preserve"> with complete accuracy right over the place where they stood and up to the very wall of the Mansion.</w:t>
      </w:r>
      <w:r w:rsidR="00C57E99">
        <w:rPr>
          <w:rStyle w:val="quoteknownauthor"/>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76"/>
      </w:r>
    </w:p>
    <w:p w14:paraId="25AA950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32:</w:t>
      </w:r>
      <w:r w:rsidRPr="00CD0879">
        <w:rPr>
          <w:rStyle w:val="structureparIDparcounter"/>
        </w:rPr>
        <w:t>98</w:t>
      </w:r>
      <w:r>
        <w:rPr>
          <w:rStyle w:val="structure"/>
        </w:rPr>
        <w:t>—en_19920000/</w:t>
      </w:r>
      <w:r w:rsidRPr="00CD0879">
        <w:rPr>
          <w:rStyle w:val="structurevisible"/>
        </w:rPr>
        <w:t>&gt;</w:t>
      </w:r>
    </w:p>
    <w:p w14:paraId="1C236F21" w14:textId="77777777" w:rsidR="00C57E99" w:rsidRDefault="00627ED1" w:rsidP="00C57E99">
      <w:pPr>
        <w:pStyle w:val="Bodyafterquote"/>
      </w:pPr>
      <w:r w:rsidRPr="00627ED1">
        <w:t>The obtaining of this expropriation order was the last act in uprooting the nests of corruption and hatred which had plagued the</w:t>
      </w:r>
      <w:r w:rsidRPr="00627ED1">
        <w:rPr>
          <w:rStyle w:val="structurepagenumber"/>
        </w:rPr>
        <w:t xml:space="preserve"> &lt;page 369</w:t>
      </w:r>
      <w:r w:rsidR="00B777C2">
        <w:rPr>
          <w:rStyle w:val="structurepagenumber"/>
        </w:rPr>
        <w:t>/&gt;</w:t>
      </w:r>
      <w:r w:rsidR="00C57E99">
        <w:t xml:space="preserve"> </w:t>
      </w:r>
      <w:r w:rsidRPr="00627ED1">
        <w:t xml:space="preserve">holiest Shrine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for over six decades. During this time countless schemes had been devised against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by the Arch-breaker of the Covenant, his kinsmen and associates, and by enemies of the Faith. Today no trace of any of them remains in the areas surrounding the Shrine.</w:t>
      </w:r>
      <w:r w:rsidRPr="00627ED1">
        <w:rPr>
          <w:rStyle w:val="structurepagenumber"/>
        </w:rPr>
        <w:t xml:space="preserve"> &lt;page 370</w:t>
      </w:r>
      <w:bookmarkStart w:id="41" w:name="ch33"/>
      <w:bookmarkEnd w:id="41"/>
      <w:r w:rsidR="00B777C2">
        <w:rPr>
          <w:rStyle w:val="structurepagenumber"/>
        </w:rPr>
        <w:t>/&gt;</w:t>
      </w:r>
    </w:p>
    <w:p w14:paraId="166B1311"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33</w:t>
      </w:r>
      <w:r w:rsidRPr="00835AAF">
        <w:rPr>
          <w:rStyle w:val="structure"/>
        </w:rPr>
        <w:t>:0</w:t>
      </w:r>
      <w:r>
        <w:rPr>
          <w:rStyle w:val="structure"/>
        </w:rPr>
        <w:t>—en_19920000/</w:t>
      </w:r>
      <w:r w:rsidRPr="00835AAF">
        <w:rPr>
          <w:rStyle w:val="structurevisible"/>
        </w:rPr>
        <w:t>&gt;</w:t>
      </w:r>
      <w:r>
        <w:t>CHAPTER THIRTY-THREE</w:t>
      </w:r>
      <w:r>
        <w:br/>
      </w:r>
      <w:r w:rsidR="00627ED1" w:rsidRPr="00627ED1">
        <w:t>The Onward March of the Faith</w:t>
      </w:r>
    </w:p>
    <w:p w14:paraId="24C730FE" w14:textId="77777777" w:rsidR="00C57E99" w:rsidRPr="00CD0879" w:rsidRDefault="00C57E99" w:rsidP="00C57E99">
      <w:pPr>
        <w:pStyle w:val="ParCounter1s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w:t>
      </w:r>
      <w:r>
        <w:rPr>
          <w:rStyle w:val="structure"/>
        </w:rPr>
        <w:t>—en_19920000/</w:t>
      </w:r>
      <w:r w:rsidRPr="00CD0879">
        <w:rPr>
          <w:rStyle w:val="structurevisible"/>
        </w:rPr>
        <w:t>&gt;</w:t>
      </w:r>
    </w:p>
    <w:p w14:paraId="08AF547F" w14:textId="77777777" w:rsidR="00C57E99" w:rsidRDefault="00627ED1" w:rsidP="00C57E99">
      <w:pPr>
        <w:pStyle w:val="Body1st"/>
      </w:pPr>
      <w:r w:rsidRPr="00627ED1">
        <w:t xml:space="preserve">These are the words of </w:t>
      </w:r>
      <w:r w:rsidRPr="00627ED1">
        <w:rPr>
          <w:highlight w:val="yellow"/>
        </w:rPr>
        <w:t>ʿAbdu’l-Bah</w:t>
      </w:r>
      <w:r w:rsidR="00C57E99" w:rsidRPr="000C7039">
        <w:rPr>
          <w:highlight w:val="yellow"/>
        </w:rPr>
        <w:t>á</w:t>
      </w:r>
      <w:r w:rsidRPr="00627ED1">
        <w:t xml:space="preserve"> testifying to the power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494945E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w:t>
      </w:r>
      <w:r>
        <w:rPr>
          <w:rStyle w:val="structure"/>
        </w:rPr>
        <w:t>—en_19920000/</w:t>
      </w:r>
      <w:r w:rsidRPr="00CD0879">
        <w:rPr>
          <w:rStyle w:val="structurevisible"/>
        </w:rPr>
        <w:t>&gt;</w:t>
      </w:r>
    </w:p>
    <w:p w14:paraId="1B0BB0D9"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Today, the Lord of Hosts is the defender of the Covenant, the forces of the Kingdom protect it, heavenly souls tender their services, and heavenly angels promulgate and spread it broadcast. If it is considered with insight, it will be seen that all the forces of the universe, in the last analysis serve the Covenant. In the future it shall be made evident and manifest. In view of this fact, what can these weak and feeble souls achieve? Hardy plants that are destitute of roots and are deprived of the outpourings of the cloud of mercy will not last. What then may be expected from feeble weeds?</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77"/>
      </w:r>
    </w:p>
    <w:p w14:paraId="2A8C26F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3</w:t>
      </w:r>
      <w:r>
        <w:rPr>
          <w:rStyle w:val="structure"/>
        </w:rPr>
        <w:t>—en_19920000/</w:t>
      </w:r>
      <w:r w:rsidRPr="00CD0879">
        <w:rPr>
          <w:rStyle w:val="structurevisible"/>
        </w:rPr>
        <w:t>&gt;</w:t>
      </w:r>
    </w:p>
    <w:p w14:paraId="5DBF72B3" w14:textId="77777777" w:rsidR="00C57E99" w:rsidRDefault="00627ED1" w:rsidP="00C57E99">
      <w:pPr>
        <w:pStyle w:val="Bodyafterquote"/>
      </w:pPr>
      <w:r w:rsidRPr="00627ED1">
        <w:t xml:space="preserve">Opposition from outside enemies contributes to the growth of the body of the Cause; while opposition from within cleanses it from impure elements. Far from destroying the Cause of God, opposition has enhanced its prestige and added vitality to its inner spirit, as history demonstrates. The contrast between the progressive advancement of the Faith on the one hand, and the decline in the fortunes of the Covenant-breakers on the other, has never been so obvious as in the period of </w:t>
      </w:r>
      <w:r w:rsidRPr="00627ED1">
        <w:rPr>
          <w:highlight w:val="cyan"/>
        </w:rPr>
        <w:t>Shoghi Effendi’s</w:t>
      </w:r>
      <w:r w:rsidRPr="00627ED1">
        <w:t xml:space="preserve"> ministry. It was during this time that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encircled the globe and the institutions of the Administrative Order took firm root throughout the world. In the earlier part of his ministry, </w:t>
      </w:r>
      <w:r w:rsidRPr="00627ED1">
        <w:rPr>
          <w:highlight w:val="cyan"/>
        </w:rPr>
        <w:t>Shoghi Effendi</w:t>
      </w:r>
      <w:r w:rsidRPr="00627ED1">
        <w:t xml:space="preserve"> wrote these words:</w:t>
      </w:r>
    </w:p>
    <w:p w14:paraId="14A013D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4</w:t>
      </w:r>
      <w:r>
        <w:rPr>
          <w:rStyle w:val="structure"/>
        </w:rPr>
        <w:t>—en_19920000/</w:t>
      </w:r>
      <w:r w:rsidRPr="00CD0879">
        <w:rPr>
          <w:rStyle w:val="structurevisible"/>
        </w:rPr>
        <w:t>&gt;</w:t>
      </w:r>
    </w:p>
    <w:p w14:paraId="5C27197E" w14:textId="77777777" w:rsidR="00C57E99" w:rsidRPr="0029175C" w:rsidRDefault="00C57E99" w:rsidP="00C57E99">
      <w:pPr>
        <w:pStyle w:val="Quote1st"/>
        <w:rPr>
          <w:rStyle w:val="quotebahaiscripture"/>
        </w:rPr>
      </w:pPr>
      <w:r w:rsidRPr="006B0BC6">
        <w:rPr>
          <w:rStyle w:val="structurevisible"/>
        </w:rPr>
        <w:t>&lt;</w:t>
      </w:r>
      <w:r w:rsidRPr="006B0BC6">
        <w:rPr>
          <w:rStyle w:val="structure"/>
        </w:rPr>
        <w:t>cit Sho_%►%_%_%►%_%_%—en_%—%_%</w:t>
      </w:r>
      <w:r w:rsidRPr="006B0BC6">
        <w:rPr>
          <w:rStyle w:val="structurevisible"/>
        </w:rPr>
        <w:t>&gt;</w:t>
      </w:r>
      <w:r w:rsidR="00AC1FD0" w:rsidRPr="00AC1FD0">
        <w:rPr>
          <w:rStyle w:val="quotebahaiscripture"/>
        </w:rPr>
        <w:t>»</w:t>
      </w:r>
      <w:r w:rsidR="00627ED1" w:rsidRPr="00627ED1">
        <w:rPr>
          <w:rStyle w:val="quotebahaiscripture"/>
        </w:rPr>
        <w:t xml:space="preserve">From the record of its tumultuous history, almost every page of which portrays a fresh crisis, is laden with the description of a new calamity, recounts the tale of a base betrayal, and is stained with the account of unspeakable atrocities, there emerges, clear and incontrovertible, the supreme truth that with every fresh outbreak of hostility to the Faith, whether from within or from without, a corresponding measure of outpouring grace, sustaining its defenders and confounding its adversaries, has been providentially released, communicating a fresh impulse to the onward march of the Faith, while this impetus, in its turn, would through its manifestations, provoke fresh hostility in quarters heretofore unaware of its challenging implications </w:t>
      </w:r>
      <w:r w:rsidR="00AC1FD0" w:rsidRPr="00AC1FD0">
        <w:rPr>
          <w:rStyle w:val="quotebahaiscripture"/>
        </w:rPr>
        <w:t>--</w:t>
      </w:r>
      <w:r w:rsidR="00627ED1" w:rsidRPr="00627ED1">
        <w:rPr>
          <w:rStyle w:val="quotebahaiscripture"/>
        </w:rPr>
        <w:t xml:space="preserve"> this increased hostility being accompanied by a still more arresting revelation of Divine Power and a</w:t>
      </w:r>
      <w:r w:rsidR="00627ED1" w:rsidRPr="00627ED1">
        <w:rPr>
          <w:rStyle w:val="structurepagenumber"/>
        </w:rPr>
        <w:t xml:space="preserve"> &lt;page 371</w:t>
      </w:r>
      <w:r w:rsidR="00B777C2">
        <w:rPr>
          <w:rStyle w:val="structurepagenumber"/>
        </w:rPr>
        <w:t>/&gt;</w:t>
      </w:r>
      <w:r w:rsidR="00AC1FD0" w:rsidRPr="00AC1FD0">
        <w:rPr>
          <w:rStyle w:val="quotebahaiscripture"/>
        </w:rPr>
        <w:t xml:space="preserve"> </w:t>
      </w:r>
      <w:r w:rsidR="00627ED1" w:rsidRPr="00627ED1">
        <w:rPr>
          <w:rStyle w:val="quotebahaiscripture"/>
        </w:rPr>
        <w:t>more abundant effusion of celestial grace, which, by enabling the upholders of that Faith to register still more brilliant victories, would thereby generate issues of still more vital import and raise up still more formidable enemies against a Cause that cannot but, in the end, resolve those issues and crush the resistance of those enemies, through a still more glorious unfoldment of its inherent power.</w:t>
      </w:r>
    </w:p>
    <w:p w14:paraId="6309DB8D"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33:</w:t>
      </w:r>
      <w:r w:rsidRPr="00AC1FD0">
        <w:rPr>
          <w:rStyle w:val="structureparIDparcounter"/>
        </w:rPr>
        <w:t>5</w:t>
      </w:r>
      <w:r w:rsidRPr="00AC1FD0">
        <w:rPr>
          <w:rStyle w:val="structure"/>
        </w:rPr>
        <w:t>—en_19920000/</w:t>
      </w:r>
      <w:r w:rsidRPr="00AC1FD0">
        <w:rPr>
          <w:rStyle w:val="structurevisible"/>
        </w:rPr>
        <w:t>&gt;</w:t>
      </w:r>
    </w:p>
    <w:p w14:paraId="0C3895D4" w14:textId="77777777" w:rsidR="00C57E99" w:rsidRDefault="00627ED1" w:rsidP="00C57E99">
      <w:pPr>
        <w:pStyle w:val="Quotecont"/>
      </w:pPr>
      <w:r w:rsidRPr="00627ED1">
        <w:rPr>
          <w:rStyle w:val="quotebahaiscripture"/>
        </w:rPr>
        <w:t xml:space="preserve">The resistless march of the Faith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viewed in this light, and propelled by the stimulating influences which the unwisdom of its enemies and the force latent within itself, both engender, resolves itself into a series of rhythmic pulsations, precipitated, on the one hand, through the explosive outbursts of its foes, and the vibrations of Divine Power, on the other, which speed it, with ever-increasing momentum, along that predestined course traced for it by the Hand of the Almighty.</w:t>
      </w:r>
      <w:r w:rsidR="00C57E99">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w:t>
      </w:r>
      <w:r w:rsidRPr="00627ED1">
        <w:rPr>
          <w:rStyle w:val="FootnoteReference"/>
        </w:rPr>
        <w:footnoteReference w:id="578"/>
      </w:r>
    </w:p>
    <w:p w14:paraId="71D8A52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6</w:t>
      </w:r>
      <w:r>
        <w:rPr>
          <w:rStyle w:val="structure"/>
        </w:rPr>
        <w:t>—en_19920000/</w:t>
      </w:r>
      <w:r w:rsidRPr="00CD0879">
        <w:rPr>
          <w:rStyle w:val="structurevisible"/>
        </w:rPr>
        <w:t>&gt;</w:t>
      </w:r>
    </w:p>
    <w:p w14:paraId="1F45B446" w14:textId="77777777" w:rsidR="00C57E99" w:rsidRDefault="00627ED1" w:rsidP="00C57E99">
      <w:pPr>
        <w:pStyle w:val="Bodyafterquote"/>
      </w:pPr>
      <w:r w:rsidRPr="00627ED1">
        <w:t xml:space="preserve">As one surveys the progress of the Faith during the ministry of </w:t>
      </w:r>
      <w:r w:rsidRPr="00627ED1">
        <w:rPr>
          <w:highlight w:val="cyan"/>
        </w:rPr>
        <w:t>Shoghi Effendi</w:t>
      </w:r>
      <w:r w:rsidRPr="00627ED1">
        <w:t xml:space="preserve">, it becomes apparent that one of his great achievements was to bring about unity between the various elements which constituted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the early years of the Formative Age. When </w:t>
      </w:r>
      <w:r w:rsidRPr="00627ED1">
        <w:rPr>
          <w:highlight w:val="yellow"/>
        </w:rPr>
        <w:t>ʿAbdu’l-Bah</w:t>
      </w:r>
      <w:r w:rsidR="00C57E99" w:rsidRPr="000C7039">
        <w:rPr>
          <w:highlight w:val="yellow"/>
        </w:rPr>
        <w:t>á</w:t>
      </w:r>
      <w:r w:rsidRPr="00627ED1">
        <w:t xml:space="preserve"> passed away there was very little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literature available in the West and the teachings of the Faith had not fully penetrated the hearts of the believers there. Consequently, one could find some very strange ideas about the Faith circulating among the believers in that part of the world. In Persia, the Cradle of the Faith,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still identified with their old religions. They were even referred to as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from the </w:t>
      </w:r>
      <w:r w:rsidRPr="00627ED1">
        <w:rPr>
          <w:highlight w:val="yellow"/>
        </w:rPr>
        <w:t>Muslim</w:t>
      </w:r>
      <w:r w:rsidRPr="00627ED1">
        <w:t xml:space="preserve">, the Jewish or Zoroastrian backgrounds. Although there was unity of belief and thought concerning the station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among the various sections of the community, the differences in their background, culture and social habits were discernible to all. For instance, Jewish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had their own meetings, distinct from the meetings held by </w:t>
      </w:r>
      <w:r w:rsidRPr="00627ED1">
        <w:rPr>
          <w:highlight w:val="yellow"/>
        </w:rPr>
        <w:t>Muslim 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The same was true of Zoroastrian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course, there were occasions when the whole community worked together and whenever circumstances permitted held large gatherings </w:t>
      </w:r>
      <w:r w:rsidR="00C57E99">
        <w:t>--</w:t>
      </w:r>
      <w:r w:rsidRPr="00627ED1">
        <w:t xml:space="preserve"> such as 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holy days, when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different religious backgrounds met together in a spirit of joy and unity. Nevertheless there were social barriers between these three groups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Persia. One of the great achievements of </w:t>
      </w:r>
      <w:r w:rsidRPr="00627ED1">
        <w:rPr>
          <w:highlight w:val="cyan"/>
        </w:rPr>
        <w:t>Shoghi Effendi</w:t>
      </w:r>
      <w:r w:rsidRPr="00627ED1">
        <w:t xml:space="preserve"> was to transform these differences into unity. Then, towards the end of his ministry, he brought together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and the West in a world-embracing fellowship </w:t>
      </w:r>
      <w:r w:rsidR="00C57E99">
        <w:t>--</w:t>
      </w:r>
      <w:r w:rsidRPr="00627ED1">
        <w:t xml:space="preserve">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p>
    <w:p w14:paraId="50219DE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7</w:t>
      </w:r>
      <w:r>
        <w:rPr>
          <w:rStyle w:val="structure"/>
        </w:rPr>
        <w:t>—en_19920000/</w:t>
      </w:r>
      <w:r w:rsidRPr="00CD0879">
        <w:rPr>
          <w:rStyle w:val="structurevisible"/>
        </w:rPr>
        <w:t>&gt;</w:t>
      </w:r>
    </w:p>
    <w:p w14:paraId="34B34A6F" w14:textId="77777777" w:rsidR="00C57E99" w:rsidRDefault="00627ED1" w:rsidP="00C57E99">
      <w:pPr>
        <w:pStyle w:val="Bodycont"/>
      </w:pPr>
      <w:r w:rsidRPr="00627ED1">
        <w:t xml:space="preserve">By the time the Ten Year Crusade was launched in 1953, all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working together in a spirit of absolute unity and love under the guidance and leadership of </w:t>
      </w:r>
      <w:r w:rsidRPr="00627ED1">
        <w:rPr>
          <w:highlight w:val="cyan"/>
        </w:rPr>
        <w:t>Shoghi Effendi</w:t>
      </w:r>
      <w:r w:rsidRPr="00627ED1">
        <w:t>. Indeed, one of the Guardian’s feats was the formation of a community spread</w:t>
      </w:r>
      <w:r w:rsidRPr="00627ED1">
        <w:rPr>
          <w:rStyle w:val="structurepagenumber"/>
        </w:rPr>
        <w:t xml:space="preserve"> &lt;page 372</w:t>
      </w:r>
      <w:r w:rsidR="00B777C2">
        <w:rPr>
          <w:rStyle w:val="structurepagenumber"/>
        </w:rPr>
        <w:t>/&gt;</w:t>
      </w:r>
      <w:r w:rsidR="00C57E99">
        <w:t xml:space="preserve"> </w:t>
      </w:r>
      <w:r w:rsidRPr="00627ED1">
        <w:t xml:space="preserve">throughout the world, consisting of peoples of every colour and former creed, of diversified backgrounds, young and old, educated and unlettered, tribal people and citizens of various cultures, speaking different languages and dialects, yet all united in one Faith, practising the same religious teachings, building the same Administrative Order, and having one common purpose </w:t>
      </w:r>
      <w:r w:rsidR="00C57E99">
        <w:t>--</w:t>
      </w:r>
      <w:r w:rsidRPr="00627ED1">
        <w:t xml:space="preserve"> the establishment of the oneness of mankind on this planet. Each local community with its Local Spiritual Assembly was linked to a National Assembly and through that institution to the World Centre of the Faith, described by </w:t>
      </w:r>
      <w:r w:rsidRPr="00627ED1">
        <w:rPr>
          <w:highlight w:val="cyan"/>
        </w:rPr>
        <w:t>Shoghi Effendi</w:t>
      </w:r>
      <w:r w:rsidRPr="00627ED1">
        <w:t xml:space="preserve"> as the heart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From this mighty heart, the vivifying forces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flowed through the national and local institutions of the Faith to every believer in five continents of the globe, uniting and harmonizing their activities in the building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embryonic institutions everywhere on the surface of the earth.</w:t>
      </w:r>
    </w:p>
    <w:p w14:paraId="5D3B61E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8</w:t>
      </w:r>
      <w:r>
        <w:rPr>
          <w:rStyle w:val="structure"/>
        </w:rPr>
        <w:t>—en_19920000/</w:t>
      </w:r>
      <w:r w:rsidRPr="00CD0879">
        <w:rPr>
          <w:rStyle w:val="structurevisible"/>
        </w:rPr>
        <w:t>&gt;</w:t>
      </w:r>
    </w:p>
    <w:p w14:paraId="4A27FC77" w14:textId="77777777" w:rsidR="00C57E99" w:rsidRDefault="00627ED1" w:rsidP="00C57E99">
      <w:pPr>
        <w:pStyle w:val="Bodycont"/>
      </w:pPr>
      <w:r w:rsidRPr="00627ED1">
        <w:t xml:space="preserve">Another outstanding step taken during the Guardian’s ministry was the vast extension in the range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literature, which had been limited to only a few languages during the lifetime of </w:t>
      </w:r>
      <w:r w:rsidRPr="00627ED1">
        <w:rPr>
          <w:highlight w:val="yellow"/>
        </w:rPr>
        <w:t>ʿAbdu’l-Bah</w:t>
      </w:r>
      <w:r w:rsidR="00C57E99" w:rsidRPr="000C7039">
        <w:rPr>
          <w:highlight w:val="yellow"/>
        </w:rPr>
        <w:t>á</w:t>
      </w:r>
      <w:r w:rsidRPr="00627ED1">
        <w:t>. This was raised to about two hundred and forty languages and dialects,</w:t>
      </w:r>
      <w:r w:rsidRPr="00627ED1">
        <w:rPr>
          <w:rStyle w:val="FootnoteReference"/>
        </w:rPr>
        <w:footnoteReference w:id="579"/>
      </w:r>
      <w:r w:rsidRPr="00627ED1">
        <w:t xml:space="preserve">thus enabling the words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His teachings to be widely disseminated among the diversified nations and peoples of the world.</w:t>
      </w:r>
    </w:p>
    <w:p w14:paraId="7B0D2C6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9</w:t>
      </w:r>
      <w:r>
        <w:rPr>
          <w:rStyle w:val="structure"/>
        </w:rPr>
        <w:t>—en_19920000/</w:t>
      </w:r>
      <w:r w:rsidRPr="00CD0879">
        <w:rPr>
          <w:rStyle w:val="structurevisible"/>
        </w:rPr>
        <w:t>&gt;</w:t>
      </w:r>
    </w:p>
    <w:p w14:paraId="436C8C8F" w14:textId="77777777" w:rsidR="00C57E99" w:rsidRDefault="00627ED1" w:rsidP="00C57E99">
      <w:pPr>
        <w:pStyle w:val="Bodycont"/>
      </w:pPr>
      <w:r w:rsidRPr="00627ED1">
        <w:t xml:space="preserve">The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enshrine the truths of God’s Revelation for this age. To use an analogy, each one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teachings and ordinances resembles a piece of a colossal jigsaw puzzle. Each piece has a unique place in the overall scheme which, when assembled, produces a certain image intended by the makers. A player may be familiar with each piece, but not until the whole set is assembled can he see the full picture emerge before his eyes. The same is true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scholars of the Faith and those who were well-versed in the Holy Writings and the history of the Cause had full knowledge of the teachings and were able to appreciate the significance of His utterances as well as some of the events which were associated with them. But they did not have the vision to fully grasp the overall features of the Faith. At the close of </w:t>
      </w:r>
      <w:r w:rsidRPr="00627ED1">
        <w:rPr>
          <w:highlight w:val="yellow"/>
        </w:rPr>
        <w:t>ʿAbdu’l-Bah</w:t>
      </w:r>
      <w:r w:rsidR="00C57E99" w:rsidRPr="007C5354">
        <w:rPr>
          <w:highlight w:val="yellow"/>
        </w:rPr>
        <w:t>á</w:t>
      </w:r>
      <w:r w:rsidRPr="00627ED1">
        <w:rPr>
          <w:highlight w:val="yellow"/>
        </w:rPr>
        <w:t>’s</w:t>
      </w:r>
      <w:r w:rsidRPr="00627ED1">
        <w:t xml:space="preserve"> Ministry,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were enamoured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but at the same time, many had their own crude ideas about the Faith and its true status.</w:t>
      </w:r>
    </w:p>
    <w:p w14:paraId="3659259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10</w:t>
      </w:r>
      <w:r>
        <w:rPr>
          <w:rStyle w:val="structure"/>
        </w:rPr>
        <w:t>—en_19920000/</w:t>
      </w:r>
      <w:r w:rsidRPr="00CD0879">
        <w:rPr>
          <w:rStyle w:val="structurevisible"/>
        </w:rPr>
        <w:t>&gt;</w:t>
      </w:r>
    </w:p>
    <w:p w14:paraId="1503CAF4" w14:textId="77777777" w:rsidR="00C57E99" w:rsidRDefault="00627ED1" w:rsidP="00C57E99">
      <w:pPr>
        <w:pStyle w:val="Bodycont"/>
      </w:pPr>
      <w:r w:rsidRPr="00627ED1">
        <w:t xml:space="preserve">It was the Guardian who through his writings constructed, as in the above analogy, a full image of the Faith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see. He put together all the elements of truth enshrined in the utterances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related them to each other, defined the verities of the</w:t>
      </w:r>
      <w:r w:rsidRPr="00627ED1">
        <w:rPr>
          <w:rStyle w:val="structurepagenumber"/>
        </w:rPr>
        <w:t xml:space="preserve"> &lt;page 373</w:t>
      </w:r>
      <w:r w:rsidR="00B777C2">
        <w:rPr>
          <w:rStyle w:val="structurepagenumber"/>
        </w:rPr>
        <w:t>/&gt;</w:t>
      </w:r>
      <w:r w:rsidRPr="00627ED1">
        <w:t xml:space="preserve"> Faith, explained their significance, clarified the station of its Herald, its Author, and the Centre of its Covenant, described the glorious destiny of its Administrative Order and portrayed the splendours of the Golden Age during which the sovereignty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be established on the surface of the earth and His grandeur acclaimed by the generality of mankind. Thus, the Guardian presented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its true perspective. This is one of his greatest gifts to this generation and to future generations yet unborn.</w:t>
      </w:r>
    </w:p>
    <w:p w14:paraId="4D8DB5D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11</w:t>
      </w:r>
      <w:r>
        <w:rPr>
          <w:rStyle w:val="structure"/>
        </w:rPr>
        <w:t>—en_19920000/</w:t>
      </w:r>
      <w:r w:rsidRPr="00CD0879">
        <w:rPr>
          <w:rStyle w:val="structurevisible"/>
        </w:rPr>
        <w:t>&gt;</w:t>
      </w:r>
    </w:p>
    <w:p w14:paraId="50864369" w14:textId="77777777" w:rsidR="00C57E99" w:rsidRDefault="00627ED1" w:rsidP="00C57E99">
      <w:pPr>
        <w:pStyle w:val="Bodycont"/>
      </w:pPr>
      <w:r w:rsidRPr="00627ED1">
        <w:rPr>
          <w:highlight w:val="cyan"/>
        </w:rPr>
        <w:t>Shoghi Effendi</w:t>
      </w:r>
      <w:r w:rsidRPr="00627ED1">
        <w:t xml:space="preserve"> has explained in his writings that during the Formative Age,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pass through distinct epochs in the course of its development. The Cause of God has an organic pattern of growth and like any other living organism, develops and attains specific conditions at certain points in its life. The Cause of God too passes through progressive stages in a single evolutionary process.</w:t>
      </w:r>
    </w:p>
    <w:p w14:paraId="49D4FD7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12</w:t>
      </w:r>
      <w:r>
        <w:rPr>
          <w:rStyle w:val="structure"/>
        </w:rPr>
        <w:t>—en_19920000/</w:t>
      </w:r>
      <w:r w:rsidRPr="00CD0879">
        <w:rPr>
          <w:rStyle w:val="structurevisible"/>
        </w:rPr>
        <w:t>&gt;</w:t>
      </w:r>
    </w:p>
    <w:p w14:paraId="0B0CB4C5" w14:textId="77777777" w:rsidR="00C57E99" w:rsidRDefault="00627ED1" w:rsidP="00C57E99">
      <w:pPr>
        <w:pStyle w:val="Bodycont"/>
      </w:pPr>
      <w:r w:rsidRPr="00627ED1">
        <w:t xml:space="preserve">The First Epoch of the Formative Age began with the ministry of </w:t>
      </w:r>
      <w:r w:rsidRPr="00627ED1">
        <w:rPr>
          <w:highlight w:val="cyan"/>
        </w:rPr>
        <w:t>Shoghi Effendi</w:t>
      </w:r>
      <w:r w:rsidRPr="00627ED1">
        <w:t xml:space="preserve"> in 1921. As stated in Chapter 26, in the first sixteen years the Guardian concentrated on teaching the believers how to build Spiritual Assemblies and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administration. He explained the function, scope and ultimate purpose of local and national institutions. After this period, the first Seven Year Plan of the American believers was launched by the Guardian in 1937. We have already made a brief reference</w:t>
      </w:r>
      <w:r w:rsidRPr="00627ED1">
        <w:rPr>
          <w:rStyle w:val="FootnoteReference"/>
        </w:rPr>
        <w:footnoteReference w:id="580"/>
      </w:r>
      <w:r w:rsidRPr="00627ED1">
        <w:t xml:space="preserve"> to the significance of this Plan, an enterprise of great significance in the prosecution of the divine mandate conferred on the American believers by </w:t>
      </w:r>
      <w:r w:rsidRPr="00627ED1">
        <w:rPr>
          <w:highlight w:val="yellow"/>
        </w:rPr>
        <w:t>ʿAbdu’l-Bah</w:t>
      </w:r>
      <w:r w:rsidR="00C57E99" w:rsidRPr="000C7039">
        <w:rPr>
          <w:highlight w:val="yellow"/>
        </w:rPr>
        <w:t>á</w:t>
      </w:r>
      <w:r w:rsidRPr="00627ED1">
        <w:t xml:space="preserve">, and which marks an important development in the history of the Administrative Order of the Faith. By 1946, twenty-five years had passed from the inception of the Administrative Order; </w:t>
      </w:r>
      <w:r w:rsidRPr="00627ED1">
        <w:rPr>
          <w:highlight w:val="cyan"/>
        </w:rPr>
        <w:t>Shoghi Effendi</w:t>
      </w:r>
      <w:r w:rsidRPr="00627ED1">
        <w:t xml:space="preserve"> designated this entire period as the First Epoch of the Formative Age, and from his other writings we gather that this First Epoch ended between 1944 and 1946. In his message dated June 1947 to the North American community, he describes the main features of this First Epoch in these words:</w:t>
      </w:r>
    </w:p>
    <w:p w14:paraId="017FAAA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13</w:t>
      </w:r>
      <w:r>
        <w:rPr>
          <w:rStyle w:val="structure"/>
        </w:rPr>
        <w:t>—en_19920000/</w:t>
      </w:r>
      <w:r w:rsidRPr="00CD0879">
        <w:rPr>
          <w:rStyle w:val="structurevisible"/>
        </w:rPr>
        <w:t>&gt;</w:t>
      </w:r>
    </w:p>
    <w:p w14:paraId="19C3A922"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The first epoch witnessed the birth and the primary stages in the erection of the framework of the Administrative Order of the Faith </w:t>
      </w:r>
      <w:r w:rsidR="00AC1FD0" w:rsidRPr="00AC1FD0">
        <w:rPr>
          <w:rStyle w:val="quotebahaiscripture"/>
        </w:rPr>
        <w:t>--</w:t>
      </w:r>
      <w:r w:rsidR="00627ED1" w:rsidRPr="00627ED1">
        <w:rPr>
          <w:rStyle w:val="quotebahaiscripture"/>
        </w:rPr>
        <w:t xml:space="preserve"> the nucleus and pattern of its World Order </w:t>
      </w:r>
      <w:r w:rsidR="00AC1FD0" w:rsidRPr="00AC1FD0">
        <w:rPr>
          <w:rStyle w:val="quotebahaiscripture"/>
        </w:rPr>
        <w:t>--</w:t>
      </w:r>
      <w:r w:rsidR="00627ED1" w:rsidRPr="00627ED1">
        <w:rPr>
          <w:rStyle w:val="quotebahaiscripture"/>
        </w:rPr>
        <w:t xml:space="preserve"> according to the precepts laid down in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Will and Testament, as well as the launching of the initial phase of the world-encompassing Plan bequeathed by Him to the American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Community. That epoch was characterized by a two-fold process aiming at the consolidation of the administrative structure of the Faith and the extension of the range of its institutions. It</w:t>
      </w:r>
      <w:r w:rsidR="00627ED1" w:rsidRPr="00627ED1">
        <w:rPr>
          <w:rStyle w:val="structurepagenumber"/>
        </w:rPr>
        <w:t xml:space="preserve"> &lt;page 374</w:t>
      </w:r>
      <w:r w:rsidR="00B777C2">
        <w:rPr>
          <w:rStyle w:val="structurepagenumber"/>
        </w:rPr>
        <w:t>/&gt;</w:t>
      </w:r>
      <w:r w:rsidR="00627ED1" w:rsidRPr="00627ED1">
        <w:rPr>
          <w:rStyle w:val="quotebahaiscripture"/>
        </w:rPr>
        <w:t xml:space="preserve"> witnessed, on the one hand, the emergence and the laying of the groundwork of that embryonic World Order... It was marked on the other hand by the launching, in the Western Hemisphere, of the first stage of a Plan whose ... Charter was revealed by the Centre of His Covenant in the evening of His life.</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81"/>
      </w:r>
    </w:p>
    <w:p w14:paraId="023C419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14</w:t>
      </w:r>
      <w:r>
        <w:rPr>
          <w:rStyle w:val="structure"/>
        </w:rPr>
        <w:t>—en_19920000/</w:t>
      </w:r>
      <w:r w:rsidRPr="00CD0879">
        <w:rPr>
          <w:rStyle w:val="structurevisible"/>
        </w:rPr>
        <w:t>&gt;</w:t>
      </w:r>
    </w:p>
    <w:p w14:paraId="5CADF538" w14:textId="77777777" w:rsidR="00C57E99" w:rsidRDefault="00627ED1" w:rsidP="00C57E99">
      <w:pPr>
        <w:pStyle w:val="Bodyafterquote"/>
      </w:pPr>
      <w:r w:rsidRPr="00627ED1">
        <w:t>The scope of the progress of the Cause and the expansion of its institutions during this period may be realized from the following statement by the beloved Guardian:</w:t>
      </w:r>
    </w:p>
    <w:p w14:paraId="18A54AF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15</w:t>
      </w:r>
      <w:r>
        <w:rPr>
          <w:rStyle w:val="structure"/>
        </w:rPr>
        <w:t>—en_19920000/</w:t>
      </w:r>
      <w:r w:rsidRPr="00CD0879">
        <w:rPr>
          <w:rStyle w:val="structurevisible"/>
        </w:rPr>
        <w:t>&gt;</w:t>
      </w:r>
    </w:p>
    <w:p w14:paraId="183A9258"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The subsequent quarter of a century [1921-1946] constituting the first Epoch of the Formative Age of 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Dispensation, witnessed the planting of the banner of the Faith in over forty territories of the globe, raising the number of countries included within its pale, on the eve of the Centenary Celebrations of the Declaration of the </w:t>
      </w:r>
      <w:r w:rsidR="00627ED1" w:rsidRPr="00627ED1">
        <w:rPr>
          <w:rStyle w:val="quotebahaiscripture"/>
          <w:highlight w:val="yellow"/>
        </w:rPr>
        <w:t>B</w:t>
      </w:r>
      <w:r w:rsidR="00AC1FD0" w:rsidRPr="00AC1FD0">
        <w:rPr>
          <w:rStyle w:val="quotebahaiscripture"/>
          <w:highlight w:val="yellow"/>
        </w:rPr>
        <w:t>á</w:t>
      </w:r>
      <w:r w:rsidR="00627ED1" w:rsidRPr="00627ED1">
        <w:rPr>
          <w:rStyle w:val="quotebahaiscripture"/>
          <w:highlight w:val="yellow"/>
        </w:rPr>
        <w:t>b</w:t>
      </w:r>
      <w:r w:rsidR="00AC1FD0" w:rsidRPr="00AC1FD0">
        <w:rPr>
          <w:rStyle w:val="quotebahaiscripture"/>
          <w:highlight w:val="yellow"/>
        </w:rPr>
        <w:t>’</w:t>
      </w:r>
      <w:r w:rsidR="00627ED1" w:rsidRPr="00627ED1">
        <w:rPr>
          <w:rStyle w:val="quotebahaiscripture"/>
          <w:highlight w:val="yellow"/>
        </w:rPr>
        <w:t>s</w:t>
      </w:r>
      <w:r w:rsidR="00627ED1" w:rsidRPr="00627ED1">
        <w:rPr>
          <w:rStyle w:val="quotebahaiscripture"/>
        </w:rPr>
        <w:t xml:space="preserve"> Mission to seventy-eight.</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82"/>
      </w:r>
    </w:p>
    <w:p w14:paraId="1A0D09EB"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16</w:t>
      </w:r>
      <w:r>
        <w:rPr>
          <w:rStyle w:val="structure"/>
        </w:rPr>
        <w:t>—en_19920000/</w:t>
      </w:r>
      <w:r w:rsidRPr="00CD0879">
        <w:rPr>
          <w:rStyle w:val="structurevisible"/>
        </w:rPr>
        <w:t>&gt;</w:t>
      </w:r>
    </w:p>
    <w:p w14:paraId="01424EF2" w14:textId="77777777" w:rsidR="00C57E99" w:rsidRDefault="00627ED1" w:rsidP="00C57E99">
      <w:pPr>
        <w:pStyle w:val="Bodyafterquote"/>
      </w:pPr>
      <w:r w:rsidRPr="00627ED1">
        <w:t>Apart from the expansion of the Faith, other important events took place in the First Epoch; we have referred to them previously.</w:t>
      </w:r>
      <w:r w:rsidRPr="00627ED1">
        <w:rPr>
          <w:rStyle w:val="FootnoteReference"/>
        </w:rPr>
        <w:footnoteReference w:id="583"/>
      </w:r>
    </w:p>
    <w:p w14:paraId="67DB53D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17</w:t>
      </w:r>
      <w:r>
        <w:rPr>
          <w:rStyle w:val="structure"/>
        </w:rPr>
        <w:t>—en_19920000/</w:t>
      </w:r>
      <w:r w:rsidRPr="00CD0879">
        <w:rPr>
          <w:rStyle w:val="structurevisible"/>
        </w:rPr>
        <w:t>&gt;</w:t>
      </w:r>
    </w:p>
    <w:p w14:paraId="642BFBE1" w14:textId="77777777" w:rsidR="00C57E99" w:rsidRDefault="00627ED1" w:rsidP="00C57E99">
      <w:pPr>
        <w:pStyle w:val="Bodycont"/>
      </w:pPr>
      <w:r w:rsidRPr="00627ED1">
        <w:t xml:space="preserve">The Second Epoch of the Formative Age began in 1946 when the Guardian gave the North American believers the second Seven Year Plan, of far greater consequence than the first. Of this Epoch </w:t>
      </w:r>
      <w:r w:rsidRPr="00627ED1">
        <w:rPr>
          <w:highlight w:val="cyan"/>
        </w:rPr>
        <w:t>Shoghi Effendi</w:t>
      </w:r>
      <w:r w:rsidRPr="00627ED1">
        <w:t xml:space="preserve"> wrote in 1947:</w:t>
      </w:r>
    </w:p>
    <w:p w14:paraId="066AC27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18</w:t>
      </w:r>
      <w:r>
        <w:rPr>
          <w:rStyle w:val="structure"/>
        </w:rPr>
        <w:t>—en_19920000/</w:t>
      </w:r>
      <w:r w:rsidRPr="00CD0879">
        <w:rPr>
          <w:rStyle w:val="structurevisible"/>
        </w:rPr>
        <w:t>&gt;</w:t>
      </w:r>
    </w:p>
    <w:p w14:paraId="48B29C34"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The Epoch we have now entered is destined to impart a great impetus to this historic, this two-fold process. It must witness, on the one hand, the consummation of a laboriously constructed Administrative Order, and, on the other, the unfoldment of successive stages in the development of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highlight w:val="yellow"/>
        </w:rPr>
        <w:t>s</w:t>
      </w:r>
      <w:r w:rsidR="00627ED1" w:rsidRPr="00627ED1">
        <w:rPr>
          <w:rStyle w:val="quotebahaiscripture"/>
        </w:rPr>
        <w:t xml:space="preserve"> Plan beyond the confines of the Western Hemisphere and of the continent of Europe.</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84"/>
      </w:r>
    </w:p>
    <w:p w14:paraId="071F5C5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19</w:t>
      </w:r>
      <w:r>
        <w:rPr>
          <w:rStyle w:val="structure"/>
        </w:rPr>
        <w:t>—en_19920000/</w:t>
      </w:r>
      <w:r w:rsidRPr="00CD0879">
        <w:rPr>
          <w:rStyle w:val="structurevisible"/>
        </w:rPr>
        <w:t>&gt;</w:t>
      </w:r>
    </w:p>
    <w:p w14:paraId="5926738F" w14:textId="77777777" w:rsidR="00C57E99" w:rsidRDefault="00627ED1" w:rsidP="00C57E99">
      <w:pPr>
        <w:pStyle w:val="Bodyafterquote"/>
      </w:pPr>
      <w:r w:rsidRPr="00627ED1">
        <w:t xml:space="preserve">We note that the main feature of the Second Epoch was the two-fold process of building the institutions of the Faith and extending their range through the operation of the teaching plans. In his cable (December 1951)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 Guardian outlines some of the main features of the First and Second Epochs of the Faith in these words:</w:t>
      </w:r>
    </w:p>
    <w:p w14:paraId="332C1BC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20</w:t>
      </w:r>
      <w:r>
        <w:rPr>
          <w:rStyle w:val="structure"/>
        </w:rPr>
        <w:t>—en_19920000/</w:t>
      </w:r>
      <w:r w:rsidRPr="00CD0879">
        <w:rPr>
          <w:rStyle w:val="structurevisible"/>
        </w:rPr>
        <w:t>&gt;</w:t>
      </w:r>
    </w:p>
    <w:p w14:paraId="3E3176AF"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Quarter century constituting opening epoch this Age signalized successively by erection consolidation over period no less than sixteen years of local, national institutions of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Administrative Order in five continents of globe in conformity with provisions of the Will of Centre of Covenant, and initiation of first Seven Year Plan by American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Community ... opening years of the second epoch of the Formative Age now witnessing at long last commencement of third vast majestic fate-laden process following two above-mentioned developments destined</w:t>
      </w:r>
      <w:r w:rsidR="00627ED1" w:rsidRPr="00627ED1">
        <w:rPr>
          <w:rStyle w:val="structurepagenumber"/>
        </w:rPr>
        <w:t xml:space="preserve"> &lt;page 375</w:t>
      </w:r>
      <w:r w:rsidR="00B777C2">
        <w:rPr>
          <w:rStyle w:val="structurepagenumber"/>
        </w:rPr>
        <w:t>/&gt;</w:t>
      </w:r>
      <w:r w:rsidR="00AC1FD0" w:rsidRPr="00AC1FD0">
        <w:rPr>
          <w:rStyle w:val="quotebahaiscripture"/>
        </w:rPr>
        <w:t xml:space="preserve"> </w:t>
      </w:r>
      <w:r w:rsidR="00627ED1" w:rsidRPr="00627ED1">
        <w:rPr>
          <w:rStyle w:val="quotebahaiscripture"/>
        </w:rPr>
        <w:t xml:space="preserve">through gradual emergence of the manifold institutions in World Centre of the Faith as crown of the administrative structure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AC1FD0" w:rsidRPr="00AC1FD0">
        <w:rPr>
          <w:rStyle w:val="quotebahaiscripture"/>
          <w:highlight w:val="yellow"/>
        </w:rPr>
        <w:t>’</w:t>
      </w:r>
      <w:r w:rsidR="00627ED1" w:rsidRPr="00627ED1">
        <w:rPr>
          <w:rStyle w:val="quotebahaiscripture"/>
          <w:highlight w:val="yellow"/>
        </w:rPr>
        <w:t>s</w:t>
      </w:r>
      <w:r w:rsidR="00627ED1" w:rsidRPr="00627ED1">
        <w:rPr>
          <w:rStyle w:val="quotebahaiscripture"/>
        </w:rPr>
        <w:t xml:space="preserve"> embryonic World Order.</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85"/>
      </w:r>
    </w:p>
    <w:p w14:paraId="0AA2DA9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21</w:t>
      </w:r>
      <w:r>
        <w:rPr>
          <w:rStyle w:val="structure"/>
        </w:rPr>
        <w:t>—en_19920000/</w:t>
      </w:r>
      <w:r w:rsidRPr="00CD0879">
        <w:rPr>
          <w:rStyle w:val="structurevisible"/>
        </w:rPr>
        <w:t>&gt;</w:t>
      </w:r>
    </w:p>
    <w:p w14:paraId="24A788A0" w14:textId="77777777" w:rsidR="00C57E99" w:rsidRDefault="00627ED1" w:rsidP="00C57E99">
      <w:pPr>
        <w:pStyle w:val="Bodyafterquote"/>
      </w:pPr>
      <w:r w:rsidRPr="00627ED1">
        <w:t xml:space="preserve">The expansion of the Faith in the Second Epoch was prodigious, a phenomenal growth of the Cause mainly due to the formulation by the Guardian of first the series of national Plans and later the launching of the Ten Year World Crusade. As a result of these almost two hundred and sixty countries, territories and islands were opened to the Faith and the number of localities in which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resided increased to over eleven thousand.</w:t>
      </w:r>
      <w:r w:rsidRPr="00627ED1">
        <w:rPr>
          <w:rStyle w:val="FootnoteReference"/>
        </w:rPr>
        <w:footnoteReference w:id="586"/>
      </w:r>
      <w:r w:rsidRPr="00627ED1">
        <w:t xml:space="preserve"> Some of the other achievements of the Second Epoch have already been described. The establishment of the Universal House of Justice in the Second Epoch had also been implied in the message. The Universal House of Justice did come into being during this epoch, and, as we shall see later, a few months after its formation it announced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 opening of the Third Epoch of the Formative Age.</w:t>
      </w:r>
      <w:r w:rsidRPr="00627ED1">
        <w:rPr>
          <w:rStyle w:val="FootnoteReference"/>
        </w:rPr>
        <w:footnoteReference w:id="587"/>
      </w:r>
    </w:p>
    <w:p w14:paraId="4A31327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22</w:t>
      </w:r>
      <w:r>
        <w:rPr>
          <w:rStyle w:val="structure"/>
        </w:rPr>
        <w:t>—en_19920000/</w:t>
      </w:r>
      <w:r w:rsidRPr="00CD0879">
        <w:rPr>
          <w:rStyle w:val="structurevisible"/>
        </w:rPr>
        <w:t>&gt;</w:t>
      </w:r>
    </w:p>
    <w:p w14:paraId="5C6934D3" w14:textId="77777777" w:rsidR="00C57E99" w:rsidRDefault="00627ED1" w:rsidP="00C57E99">
      <w:pPr>
        <w:pStyle w:val="Bodycont"/>
      </w:pPr>
      <w:r w:rsidRPr="00627ED1">
        <w:t xml:space="preserve">It is appropriate at this juncture to refer to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 xml:space="preserve">Tablets of the Divine Plan of </w:t>
      </w:r>
      <w:r w:rsidRPr="00627ED1">
        <w:rPr>
          <w:rStyle w:val="BookTitle"/>
          <w:highlight w:val="yellow"/>
        </w:rPr>
        <w:t>ʿAbdu’l-Bah</w:t>
      </w:r>
      <w:r w:rsidR="00C57E99" w:rsidRPr="000C7039">
        <w:rPr>
          <w:rStyle w:val="BookTitle"/>
          <w:highlight w:val="yellow"/>
        </w:rPr>
        <w:t>á</w:t>
      </w:r>
      <w:r w:rsidRPr="00627ED1">
        <w:rPr>
          <w:rStyle w:val="structurevisible"/>
        </w:rPr>
        <w:t>&lt;/</w:t>
      </w:r>
      <w:r w:rsidRPr="00627ED1">
        <w:rPr>
          <w:rStyle w:val="structure"/>
        </w:rPr>
        <w:t>title</w:t>
      </w:r>
      <w:r w:rsidRPr="00627ED1">
        <w:rPr>
          <w:rStyle w:val="structurevisible"/>
        </w:rPr>
        <w:t>&gt;</w:t>
      </w:r>
      <w:r w:rsidRPr="00627ED1">
        <w:t xml:space="preserve">. This series of fourteen Tablets addressed to the North American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and revealed during the First World War, constitute the Charter for teaching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throughout the World. </w:t>
      </w:r>
      <w:r w:rsidRPr="00627ED1">
        <w:rPr>
          <w:highlight w:val="cyan"/>
        </w:rPr>
        <w:t>Shoghi Effendi</w:t>
      </w:r>
      <w:r w:rsidRPr="00627ED1">
        <w:t xml:space="preserve"> has stated that the process of teaching the Faith would also go through different epochs. These are distinct from the epochs of the Formative Age and should not be confused with them. The First Epoch of the Tablets of the Divine Plan began in 1937 with the first American Seven Year Plan and ended with the launching of the Ten Year Crusade in 1953 when the Second Epoch began, continuing until the present time in the year 1991. But whenever the Universal House of Justice perceives that teaching work has assumed new dimensions, it may usher in a new epoch of the Tablets of the Divine Plan.</w:t>
      </w:r>
    </w:p>
    <w:p w14:paraId="4B1C74B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23</w:t>
      </w:r>
      <w:r>
        <w:rPr>
          <w:rStyle w:val="structure"/>
        </w:rPr>
        <w:t>—en_19920000/</w:t>
      </w:r>
      <w:r w:rsidRPr="00CD0879">
        <w:rPr>
          <w:rStyle w:val="structurevisible"/>
        </w:rPr>
        <w:t>&gt;</w:t>
      </w:r>
    </w:p>
    <w:p w14:paraId="1DB595AD" w14:textId="77777777" w:rsidR="00C57E99" w:rsidRDefault="00627ED1" w:rsidP="00C57E99">
      <w:pPr>
        <w:pStyle w:val="Bodycont"/>
      </w:pPr>
      <w:r w:rsidRPr="00627ED1">
        <w:t>It is important to bear in mind these epochs, like those of the Formative Age, are not merely divisions created to satisfy the statistical aspect of the Faith. Rather, they are distinct stages in the unfoldment of the Cause of God. They resemble the growth of the embryo in the womb where, at different times, it develops certain limbs and organs, each one contributing to its progressive evolution. As one studies the progress of the Faith during the first two epochs of the Tablets of the Divine Plan, it becomes apparent that teaching opportunities in the First Epoch were far less than those during the Second. No doubt future epochs will witness far greater victories for the Cause of God on a global scale.</w:t>
      </w:r>
      <w:r w:rsidRPr="00627ED1">
        <w:rPr>
          <w:rStyle w:val="structurepagenumber"/>
        </w:rPr>
        <w:t xml:space="preserve"> &lt;page 376</w:t>
      </w:r>
      <w:r w:rsidR="00B777C2">
        <w:rPr>
          <w:rStyle w:val="structurepagenumber"/>
        </w:rPr>
        <w:t>/&gt;</w:t>
      </w:r>
    </w:p>
    <w:p w14:paraId="5A3BCC7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24</w:t>
      </w:r>
      <w:r>
        <w:rPr>
          <w:rStyle w:val="structure"/>
        </w:rPr>
        <w:t>—en_19920000/</w:t>
      </w:r>
      <w:r w:rsidRPr="00CD0879">
        <w:rPr>
          <w:rStyle w:val="structurevisible"/>
        </w:rPr>
        <w:t>&gt;</w:t>
      </w:r>
    </w:p>
    <w:p w14:paraId="4320AB8E" w14:textId="77777777" w:rsidR="00C57E99" w:rsidRDefault="00627ED1" w:rsidP="00C57E99">
      <w:pPr>
        <w:pStyle w:val="Bodycont"/>
      </w:pPr>
      <w:r w:rsidRPr="00627ED1">
        <w:t xml:space="preserve">Any unbiased observer who looks back upon the ministry of </w:t>
      </w:r>
      <w:r w:rsidRPr="00627ED1">
        <w:rPr>
          <w:highlight w:val="cyan"/>
        </w:rPr>
        <w:t>Shoghi Effendi</w:t>
      </w:r>
      <w:r w:rsidRPr="00627ED1">
        <w:t xml:space="preserve"> will be astonished at the range of his stupendous achievements, which can only be described as miraculous. Every major accomplishment during this period took place because of the Guardian’s encouragement and guidance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Had it not been for him, the Formative Age of the Faith would never have unfolded itself, and the institutions of the Faith, destined to be channels for the flow of the spiritual forces released by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would have remained unbuilt. Indeed, it is impossible to imagine how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could have survived in the world had it not been for the institution of the Guardianship. </w:t>
      </w:r>
      <w:r w:rsidRPr="00627ED1">
        <w:rPr>
          <w:highlight w:val="cyan"/>
        </w:rPr>
        <w:t>Shoghi Effendi</w:t>
      </w:r>
      <w:r w:rsidRPr="00627ED1">
        <w:t xml:space="preserve"> was appointed by </w:t>
      </w:r>
      <w:r w:rsidRPr="00627ED1">
        <w:rPr>
          <w:highlight w:val="yellow"/>
        </w:rPr>
        <w:t>ʿAbdu’l-Bah</w:t>
      </w:r>
      <w:r w:rsidR="00C57E99" w:rsidRPr="000C7039">
        <w:rPr>
          <w:highlight w:val="yellow"/>
        </w:rPr>
        <w:t>á</w:t>
      </w:r>
      <w:r w:rsidRPr="00627ED1">
        <w:t xml:space="preserve">, the divine Architect, to build the foundations of His world-embracing institutions for mankind. It was he who fashioned the Administrative Order, devised the plans, and spurred on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implement them. He laid down the base and erected the pillars which, today, sustain and buttress the mighty edifice of the Universal House of Justice. It was he who through his masterly translations and his own original writings expounded the true nature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for the public in general and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in particular.</w:t>
      </w:r>
    </w:p>
    <w:p w14:paraId="57623FC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33:</w:t>
      </w:r>
      <w:r w:rsidRPr="00CD0879">
        <w:rPr>
          <w:rStyle w:val="structureparIDparcounter"/>
        </w:rPr>
        <w:t>25</w:t>
      </w:r>
      <w:r>
        <w:rPr>
          <w:rStyle w:val="structure"/>
        </w:rPr>
        <w:t>—en_19920000/</w:t>
      </w:r>
      <w:r w:rsidRPr="00CD0879">
        <w:rPr>
          <w:rStyle w:val="structurevisible"/>
        </w:rPr>
        <w:t>&gt;</w:t>
      </w:r>
    </w:p>
    <w:p w14:paraId="6F34886E" w14:textId="77777777" w:rsidR="00C57E99" w:rsidRDefault="00627ED1" w:rsidP="00C57E99">
      <w:pPr>
        <w:pStyle w:val="Bodycont"/>
      </w:pPr>
      <w:r w:rsidRPr="00627ED1">
        <w:t xml:space="preserve">And it was he who accomplished the most momentous feat of welding and organising the loosely-knit, struggling and heterogenous groups and elements which composed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of the time of </w:t>
      </w:r>
      <w:r w:rsidRPr="00627ED1">
        <w:rPr>
          <w:highlight w:val="yellow"/>
        </w:rPr>
        <w:t>ʿAbdu’l-Bah</w:t>
      </w:r>
      <w:r w:rsidR="00C57E99" w:rsidRPr="000C7039">
        <w:rPr>
          <w:highlight w:val="yellow"/>
        </w:rPr>
        <w:t>á</w:t>
      </w:r>
      <w:r w:rsidRPr="00627ED1">
        <w:t xml:space="preserve"> into a united and harmoniously-functioning, world-encircling community which is unique in the annals of religion, and which is destined to be the glory, the promise and the harbinger of that Kingdom of God on earth foretold by the Prophets of the past and whose establishment in future centuries is to be the main outcome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r w:rsidRPr="00627ED1">
        <w:rPr>
          <w:rStyle w:val="structurepagenumber"/>
        </w:rPr>
        <w:t xml:space="preserve"> &lt;page 377</w:t>
      </w:r>
      <w:bookmarkStart w:id="42" w:name="ch34"/>
      <w:bookmarkEnd w:id="42"/>
      <w:r w:rsidR="00B777C2">
        <w:rPr>
          <w:rStyle w:val="structurepagenumber"/>
        </w:rPr>
        <w:t>/&gt;</w:t>
      </w:r>
    </w:p>
    <w:p w14:paraId="4D62E270"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34</w:t>
      </w:r>
      <w:r w:rsidRPr="00835AAF">
        <w:rPr>
          <w:rStyle w:val="structure"/>
        </w:rPr>
        <w:t>:0</w:t>
      </w:r>
      <w:r>
        <w:rPr>
          <w:rStyle w:val="structure"/>
        </w:rPr>
        <w:t>—en_19920000/</w:t>
      </w:r>
      <w:r w:rsidRPr="00835AAF">
        <w:rPr>
          <w:rStyle w:val="structurevisible"/>
        </w:rPr>
        <w:t>&gt;</w:t>
      </w:r>
      <w:r>
        <w:t>CHAPTER THIRTY-FOUR</w:t>
      </w:r>
      <w:r>
        <w:br/>
      </w:r>
      <w:r w:rsidR="00627ED1" w:rsidRPr="00627ED1">
        <w:t>The Chief Stewards</w:t>
      </w:r>
    </w:p>
    <w:p w14:paraId="6595D3E7" w14:textId="77777777" w:rsidR="00C57E99" w:rsidRPr="00CD0879" w:rsidRDefault="00C57E99" w:rsidP="00C57E99">
      <w:pPr>
        <w:pStyle w:val="ParCounter1s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w:t>
      </w:r>
      <w:r>
        <w:rPr>
          <w:rStyle w:val="structure"/>
        </w:rPr>
        <w:t>—en_19920000/</w:t>
      </w:r>
      <w:r w:rsidRPr="00CD0879">
        <w:rPr>
          <w:rStyle w:val="structurevisible"/>
        </w:rPr>
        <w:t>&gt;</w:t>
      </w:r>
    </w:p>
    <w:p w14:paraId="3FEF305E" w14:textId="77777777" w:rsidR="00C57E99" w:rsidRDefault="00627ED1" w:rsidP="00C57E99">
      <w:pPr>
        <w:pStyle w:val="Body1st"/>
      </w:pPr>
      <w:r w:rsidRPr="00627ED1">
        <w:rPr>
          <w:highlight w:val="cyan"/>
        </w:rPr>
        <w:t>Shoghi Effendi</w:t>
      </w:r>
      <w:r w:rsidRPr="00627ED1">
        <w:t xml:space="preserve"> passed away in the sixtieth year of his life on 4 November 1957 in London, half-way through the Ten Year Crusade. His death, caused by a sudden heart attack in his sleep, came as a cruel blow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and another test of the Covenant. This unexpected tragedy plunged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into a state of utter grief and sorrow, and shook the community of the Most Great Name to its foundations. The news flashed around the world in the following cable:</w:t>
      </w:r>
    </w:p>
    <w:p w14:paraId="561F4BC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2</w:t>
      </w:r>
      <w:r>
        <w:rPr>
          <w:rStyle w:val="structure"/>
        </w:rPr>
        <w:t>—en_19920000/</w:t>
      </w:r>
      <w:r w:rsidRPr="00CD0879">
        <w:rPr>
          <w:rStyle w:val="structurevisible"/>
        </w:rPr>
        <w:t>&gt;</w:t>
      </w:r>
    </w:p>
    <w:p w14:paraId="09AA2181" w14:textId="77777777" w:rsidR="00E67803" w:rsidRDefault="00C57E99">
      <w:pPr>
        <w:pStyle w:val="Quotecable0"/>
        <w:rPr>
          <w:rStyle w:val="quoteknownauthor"/>
          <w:iCs/>
          <w:szCs w:val="20"/>
        </w:rPr>
      </w:pPr>
      <w:r w:rsidRPr="00D33EA1">
        <w:rPr>
          <w:rStyle w:val="structurevisible"/>
        </w:rPr>
        <w:t>&lt;</w:t>
      </w:r>
      <w:r w:rsidRPr="00D33EA1">
        <w:rPr>
          <w:rStyle w:val="structure"/>
        </w:rPr>
        <w:t>cit Ruhiyyih_%►%_%_%►%_%_%—en_%—%_%</w:t>
      </w:r>
      <w:r w:rsidRPr="00D33EA1">
        <w:rPr>
          <w:rStyle w:val="structurevisible"/>
        </w:rPr>
        <w:t>&gt;</w:t>
      </w:r>
      <w:r w:rsidR="00DF5AA5">
        <w:rPr>
          <w:rStyle w:val="quoteknownauthor"/>
        </w:rPr>
        <w:t>»</w:t>
      </w:r>
      <w:r w:rsidR="00627ED1" w:rsidRPr="00627ED1">
        <w:rPr>
          <w:rStyle w:val="quoteknownauthor"/>
          <w:highlight w:val="cyan"/>
        </w:rPr>
        <w:t>Shoghi Effendi</w:t>
      </w:r>
      <w:r w:rsidR="00627ED1" w:rsidRPr="00627ED1">
        <w:rPr>
          <w:rStyle w:val="quoteknownauthor"/>
        </w:rPr>
        <w:t xml:space="preserve"> beloved of all hearts sacred trust given believers by Master passed away sudden heart attack in sleep following Asiatic flu. Urge believers remain steadfast cling institution Hands lovingly reared recently reinforced emphasized by beloved Guardian. Only oneness heart oneness purpose can befittingly testify loyalty all National Assemblies believers departed Guardian who sacrificed self utterly for service Faith.</w:t>
      </w:r>
    </w:p>
    <w:p w14:paraId="5ED4050A" w14:textId="77777777" w:rsidR="00C57E99" w:rsidRDefault="00627ED1" w:rsidP="00C57E99">
      <w:pPr>
        <w:pStyle w:val="Quotesigned"/>
      </w:pPr>
      <w:r w:rsidRPr="00627ED1">
        <w:rPr>
          <w:rStyle w:val="quoteknownauthor"/>
          <w:highlight w:val="yellow"/>
        </w:rPr>
        <w:t>R</w:t>
      </w:r>
      <w:r w:rsidR="00C57E99">
        <w:rPr>
          <w:rStyle w:val="quoteknownauthor"/>
          <w:highlight w:val="yellow"/>
        </w:rPr>
        <w:t>úḥí</w:t>
      </w:r>
      <w:r w:rsidRPr="00627ED1">
        <w:rPr>
          <w:rStyle w:val="quoteknownauthor"/>
          <w:highlight w:val="yellow"/>
        </w:rPr>
        <w:t>yyih</w:t>
      </w:r>
      <w:r w:rsidR="00C57E99">
        <w:rPr>
          <w:rStyle w:val="quoteknownauthor"/>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88"/>
      </w:r>
      <w:r w:rsidRPr="00627ED1">
        <w:t xml:space="preserve"> </w:t>
      </w:r>
    </w:p>
    <w:p w14:paraId="06D22CC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w:t>
      </w:r>
      <w:r>
        <w:rPr>
          <w:rStyle w:val="structure"/>
        </w:rPr>
        <w:t>—en_19920000/</w:t>
      </w:r>
      <w:r w:rsidRPr="00CD0879">
        <w:rPr>
          <w:rStyle w:val="structurevisible"/>
        </w:rPr>
        <w:t>&gt;</w:t>
      </w:r>
    </w:p>
    <w:p w14:paraId="480D519F" w14:textId="77777777" w:rsidR="00C57E99" w:rsidRDefault="00627ED1" w:rsidP="00C57E99">
      <w:pPr>
        <w:pStyle w:val="Bodyafterquote"/>
      </w:pPr>
      <w:r w:rsidRPr="00627ED1">
        <w:t xml:space="preserve">Later, the news of the funeral was cabled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w:t>
      </w:r>
    </w:p>
    <w:p w14:paraId="42010D7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w:t>
      </w:r>
      <w:r>
        <w:rPr>
          <w:rStyle w:val="structure"/>
        </w:rPr>
        <w:t>—en_19920000/</w:t>
      </w:r>
      <w:r w:rsidRPr="00CD0879">
        <w:rPr>
          <w:rStyle w:val="structurevisible"/>
        </w:rPr>
        <w:t>&gt;</w:t>
      </w:r>
    </w:p>
    <w:p w14:paraId="3D6F4E40" w14:textId="77777777" w:rsidR="00E67803" w:rsidRDefault="00C57E99">
      <w:pPr>
        <w:pStyle w:val="Quotecable0"/>
        <w:rPr>
          <w:rStyle w:val="quoteknownauthor"/>
          <w:iCs/>
        </w:rPr>
      </w:pPr>
      <w:r w:rsidRPr="00D33EA1">
        <w:rPr>
          <w:rStyle w:val="structurevisible"/>
        </w:rPr>
        <w:t>&lt;</w:t>
      </w:r>
      <w:r w:rsidRPr="00D33EA1">
        <w:rPr>
          <w:rStyle w:val="structure"/>
        </w:rPr>
        <w:t>cit Ruhiyyih_%►%_%_%►%_%_%—en_%—%_%</w:t>
      </w:r>
      <w:r w:rsidRPr="00D33EA1">
        <w:rPr>
          <w:rStyle w:val="structurevisible"/>
        </w:rPr>
        <w:t>&gt;</w:t>
      </w:r>
      <w:r w:rsidR="00DF5AA5">
        <w:rPr>
          <w:rStyle w:val="quoteknownauthor"/>
        </w:rPr>
        <w:t>»</w:t>
      </w:r>
      <w:r w:rsidR="00627ED1" w:rsidRPr="00627ED1">
        <w:rPr>
          <w:rStyle w:val="quoteknownauthor"/>
        </w:rPr>
        <w:t xml:space="preserve">Beloved all hearts precious Guardian Cause God passed peacefully away yesterday after Asiatic flu. Appeal Hands National Assemblies Auxiliary Boards shelter believers assist meet heartrending supreme test. Funeral our beloved Guardian Saturday London Hands Assembly Board members invited attend any press release should state meeting Hands shortly Haifa will make arrangement to </w:t>
      </w:r>
      <w:r w:rsidR="00627ED1" w:rsidRPr="00627ED1">
        <w:rPr>
          <w:rStyle w:val="quoteknownauthor"/>
          <w:highlight w:val="yellow"/>
        </w:rPr>
        <w:t>Bah</w:t>
      </w:r>
      <w:r w:rsidR="00DF5AA5">
        <w:rPr>
          <w:rStyle w:val="quoteknownauthor"/>
          <w:highlight w:val="yellow"/>
        </w:rPr>
        <w:t>á’í</w:t>
      </w:r>
      <w:r w:rsidR="00627ED1" w:rsidRPr="00627ED1">
        <w:rPr>
          <w:rStyle w:val="quoteknownauthor"/>
        </w:rPr>
        <w:t xml:space="preserve"> world regarding future plans. Urge hold memorial meetings Saturday.</w:t>
      </w:r>
    </w:p>
    <w:p w14:paraId="7219BEEB" w14:textId="77777777" w:rsidR="00C57E99" w:rsidRDefault="00627ED1" w:rsidP="00C57E99">
      <w:pPr>
        <w:pStyle w:val="Quotesigned"/>
      </w:pPr>
      <w:r w:rsidRPr="00627ED1">
        <w:rPr>
          <w:rStyle w:val="quoteknownauthor"/>
          <w:highlight w:val="yellow"/>
        </w:rPr>
        <w:t>R</w:t>
      </w:r>
      <w:r w:rsidR="00C57E99">
        <w:rPr>
          <w:rStyle w:val="quoteknownauthor"/>
          <w:highlight w:val="yellow"/>
        </w:rPr>
        <w:t>úḥí</w:t>
      </w:r>
      <w:r w:rsidRPr="00627ED1">
        <w:rPr>
          <w:rStyle w:val="quoteknownauthor"/>
          <w:highlight w:val="yellow"/>
        </w:rPr>
        <w:t>yyih</w:t>
      </w:r>
      <w:r w:rsidR="00C57E99">
        <w:rPr>
          <w:rStyle w:val="quoteknownauthor"/>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89"/>
      </w:r>
      <w:r w:rsidRPr="00627ED1">
        <w:t xml:space="preserve"> </w:t>
      </w:r>
    </w:p>
    <w:p w14:paraId="60BE3D1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w:t>
      </w:r>
      <w:r>
        <w:rPr>
          <w:rStyle w:val="structure"/>
        </w:rPr>
        <w:t>—en_19920000/</w:t>
      </w:r>
      <w:r w:rsidRPr="00CD0879">
        <w:rPr>
          <w:rStyle w:val="structurevisible"/>
        </w:rPr>
        <w:t>&gt;</w:t>
      </w:r>
    </w:p>
    <w:p w14:paraId="7D3BC2EC" w14:textId="77777777" w:rsidR="00C57E99" w:rsidRDefault="00627ED1" w:rsidP="00C57E99">
      <w:pPr>
        <w:pStyle w:val="Bodyafterquote"/>
      </w:pPr>
      <w:r w:rsidRPr="00627ED1">
        <w:t xml:space="preserve">These two cables were sent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from the city of Haifa, based on a policy that all communications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should be issued from its World Centre.</w:t>
      </w:r>
    </w:p>
    <w:p w14:paraId="78B1D0D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w:t>
      </w:r>
      <w:r>
        <w:rPr>
          <w:rStyle w:val="structure"/>
        </w:rPr>
        <w:t>—en_19920000/</w:t>
      </w:r>
      <w:r w:rsidRPr="00CD0879">
        <w:rPr>
          <w:rStyle w:val="structurevisible"/>
        </w:rPr>
        <w:t>&gt;</w:t>
      </w:r>
    </w:p>
    <w:p w14:paraId="58A4D025" w14:textId="77777777" w:rsidR="00C57E99" w:rsidRDefault="00627ED1" w:rsidP="00C57E99">
      <w:pPr>
        <w:pStyle w:val="Bodycont"/>
      </w:pPr>
      <w:r w:rsidRPr="00627ED1">
        <w:t xml:space="preserve">The information that the Hands of the Cause were to meet in Haifa to </w:t>
      </w:r>
      <w:r w:rsidR="00AC1FD0" w:rsidRPr="00AC1FD0">
        <w:rPr>
          <w:rStyle w:val="quotesterms"/>
        </w:rPr>
        <w:t>›</w:t>
      </w:r>
      <w:r w:rsidRPr="00627ED1">
        <w:rPr>
          <w:rStyle w:val="quotesterms"/>
        </w:rPr>
        <w:t>arrange future plans</w:t>
      </w:r>
      <w:r w:rsidR="00AC1FD0" w:rsidRPr="00AC1FD0">
        <w:rPr>
          <w:rStyle w:val="quotesterms"/>
        </w:rPr>
        <w:t>‹</w:t>
      </w:r>
      <w:r w:rsidRPr="00627ED1">
        <w:t xml:space="preserve"> was welcomed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because the Hands were appointed by the Guardian for the protection and propagation of the Faith. They were its highest dignitaries. There were twenty-seven Hands when </w:t>
      </w:r>
      <w:r w:rsidRPr="00627ED1">
        <w:rPr>
          <w:highlight w:val="cyan"/>
        </w:rPr>
        <w:t>Shoghi Effendi</w:t>
      </w:r>
      <w:r w:rsidRPr="00627ED1">
        <w:t xml:space="preserve"> passed away; no</w:t>
      </w:r>
      <w:r w:rsidRPr="00627ED1">
        <w:rPr>
          <w:rStyle w:val="structurepagenumber"/>
        </w:rPr>
        <w:t xml:space="preserve"> &lt;page 378</w:t>
      </w:r>
      <w:r w:rsidR="00B777C2">
        <w:rPr>
          <w:rStyle w:val="structurepagenumber"/>
        </w:rPr>
        <w:t>/&gt;</w:t>
      </w:r>
      <w:r w:rsidRPr="00627ED1">
        <w:t xml:space="preserve"> body was more suited to advise the believers of the future development of the Cause and to consider the question of a successor to </w:t>
      </w:r>
      <w:r w:rsidRPr="00627ED1">
        <w:rPr>
          <w:highlight w:val="cyan"/>
        </w:rPr>
        <w:t>Shoghi Effendi</w:t>
      </w:r>
      <w:r w:rsidRPr="00627ED1">
        <w:t xml:space="preserve">. Almost the entire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expected that the Will and Testament of </w:t>
      </w:r>
      <w:r w:rsidRPr="00627ED1">
        <w:rPr>
          <w:highlight w:val="cyan"/>
        </w:rPr>
        <w:t>Shoghi Effendi</w:t>
      </w:r>
      <w:r w:rsidRPr="00627ED1">
        <w:t xml:space="preserve"> would announce the appointment of a successor to himself, as the Wills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had done. For almost a month,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waited anxiously for news of this from the beloved and trusted Hands of the Cause, but when the news finally came, it was that the Guardian had left no Will.</w:t>
      </w:r>
    </w:p>
    <w:p w14:paraId="45D1FCC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7</w:t>
      </w:r>
      <w:r>
        <w:rPr>
          <w:rStyle w:val="structure"/>
        </w:rPr>
        <w:t>—en_19920000/</w:t>
      </w:r>
      <w:r w:rsidRPr="00CD0879">
        <w:rPr>
          <w:rStyle w:val="structurevisible"/>
        </w:rPr>
        <w:t>&gt;</w:t>
      </w:r>
    </w:p>
    <w:p w14:paraId="23DB0FE6"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appointed </w:t>
      </w:r>
      <w:r w:rsidRPr="00627ED1">
        <w:rPr>
          <w:highlight w:val="yellow"/>
        </w:rPr>
        <w:t>ʿAbdu’l-Bah</w:t>
      </w:r>
      <w:r w:rsidR="00C57E99" w:rsidRPr="000C7039">
        <w:rPr>
          <w:highlight w:val="yellow"/>
        </w:rPr>
        <w:t>á</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as the Centre of His Covenant; </w:t>
      </w:r>
      <w:r w:rsidRPr="00627ED1">
        <w:rPr>
          <w:highlight w:val="yellow"/>
        </w:rPr>
        <w:t>ʿAbdu’l-Bah</w:t>
      </w:r>
      <w:r w:rsidR="00C57E99" w:rsidRPr="000C7039">
        <w:rPr>
          <w:highlight w:val="yellow"/>
        </w:rPr>
        <w:t>á</w:t>
      </w:r>
      <w:r w:rsidRPr="00627ED1">
        <w:t xml:space="preserve"> in His turn had appointed </w:t>
      </w:r>
      <w:r w:rsidRPr="00627ED1">
        <w:rPr>
          <w:highlight w:val="cyan"/>
        </w:rPr>
        <w:t>Shoghi Effendi</w:t>
      </w:r>
      <w:r w:rsidRPr="00627ED1">
        <w:t xml:space="preserve"> in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as Guardian of the Faith: in both cases, the faithful knew where to turn. But </w:t>
      </w:r>
      <w:r w:rsidRPr="00627ED1">
        <w:rPr>
          <w:highlight w:val="cyan"/>
        </w:rPr>
        <w:t>Shoghi Effendi</w:t>
      </w:r>
      <w:r w:rsidRPr="00627ED1">
        <w:t xml:space="preserve"> did not leave a Will, and this caused some to become perplexed. Indeed,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all over the world had taken it for granted that he would follow the same practice as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and appoint his successor.</w:t>
      </w:r>
    </w:p>
    <w:p w14:paraId="25FDA77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8</w:t>
      </w:r>
      <w:r>
        <w:rPr>
          <w:rStyle w:val="structure"/>
        </w:rPr>
        <w:t>—en_19920000/</w:t>
      </w:r>
      <w:r w:rsidRPr="00CD0879">
        <w:rPr>
          <w:rStyle w:val="structurevisible"/>
        </w:rPr>
        <w:t>&gt;</w:t>
      </w:r>
    </w:p>
    <w:p w14:paraId="0F0E9A49" w14:textId="77777777" w:rsidR="00C57E99" w:rsidRDefault="00627ED1" w:rsidP="00C57E99">
      <w:pPr>
        <w:pStyle w:val="Bodycont"/>
      </w:pPr>
      <w:r w:rsidRPr="00627ED1">
        <w:t xml:space="preserve">That </w:t>
      </w:r>
      <w:r w:rsidRPr="00627ED1">
        <w:rPr>
          <w:highlight w:val="cyan"/>
        </w:rPr>
        <w:t>Shoghi Effendi</w:t>
      </w:r>
      <w:r w:rsidRPr="00627ED1">
        <w:t xml:space="preserve"> did not write a Will was due to the circumstances of his ministry and of his life. It must be realized that he was a most meticulous person who never left anything to chance, especially in the case of such a vital issue as writing his Will and Testament to appoint a successor to himself. Only through reflection will a believer come to appreciate the wisdom and inevitability of </w:t>
      </w:r>
      <w:r w:rsidRPr="00627ED1">
        <w:rPr>
          <w:highlight w:val="cyan"/>
        </w:rPr>
        <w:t>Shoghi Effendi</w:t>
      </w:r>
      <w:r w:rsidRPr="00627ED1">
        <w:t xml:space="preserve"> remaining silent on this question.</w:t>
      </w:r>
    </w:p>
    <w:p w14:paraId="3E41A76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9</w:t>
      </w:r>
      <w:r>
        <w:rPr>
          <w:rStyle w:val="structure"/>
        </w:rPr>
        <w:t>—en_19920000/</w:t>
      </w:r>
      <w:r w:rsidRPr="00CD0879">
        <w:rPr>
          <w:rStyle w:val="structurevisible"/>
        </w:rPr>
        <w:t>&gt;</w:t>
      </w:r>
    </w:p>
    <w:p w14:paraId="77BF0B4D" w14:textId="77777777" w:rsidR="00C57E99" w:rsidRDefault="00627ED1" w:rsidP="00C57E99">
      <w:pPr>
        <w:pStyle w:val="Bodycont"/>
      </w:pPr>
      <w:r w:rsidRPr="00627ED1">
        <w:t xml:space="preserve">One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injunctions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is that every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should write a Will and Testament, and that foremost in it he should bear witness to the oneness of God in the Dayspring of His Revelation,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This confession of faith is to be a testimony for him in both this world and the next. A Will also directs the distribution of wealth among one’s heirs. As to the first requirement, </w:t>
      </w:r>
      <w:r w:rsidRPr="00627ED1">
        <w:rPr>
          <w:highlight w:val="cyan"/>
        </w:rPr>
        <w:t>Shoghi Effendi’s</w:t>
      </w:r>
      <w:r w:rsidRPr="00627ED1">
        <w:t xml:space="preserve"> letter entitled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 xml:space="preserve">The Dispensation of </w:t>
      </w:r>
      <w:r w:rsidRPr="00627ED1">
        <w:rPr>
          <w:rStyle w:val="BookTitle"/>
          <w:highlight w:val="yellow"/>
        </w:rPr>
        <w:t>Bah</w:t>
      </w:r>
      <w:r w:rsidR="00C57E99" w:rsidRPr="000C7039">
        <w:rPr>
          <w:rStyle w:val="BookTitle"/>
          <w:highlight w:val="yellow"/>
        </w:rPr>
        <w:t>á</w:t>
      </w:r>
      <w:r w:rsidRPr="00627ED1">
        <w:rPr>
          <w:rStyle w:val="BookTitle"/>
          <w:highlight w:val="yellow"/>
        </w:rPr>
        <w:t>’u’ll</w:t>
      </w:r>
      <w:r w:rsidR="00C57E99" w:rsidRPr="000C7039">
        <w:rPr>
          <w:rStyle w:val="BookTitle"/>
          <w:highlight w:val="yellow"/>
        </w:rPr>
        <w:t>á</w:t>
      </w:r>
      <w:r w:rsidRPr="00627ED1">
        <w:rPr>
          <w:rStyle w:val="BookTitle"/>
          <w:highlight w:val="yellow"/>
        </w:rPr>
        <w:t>h</w:t>
      </w:r>
      <w:r w:rsidRPr="00627ED1">
        <w:rPr>
          <w:rStyle w:val="structurevisible"/>
        </w:rPr>
        <w:t>&lt;/</w:t>
      </w:r>
      <w:r w:rsidRPr="00627ED1">
        <w:rPr>
          <w:rStyle w:val="structure"/>
        </w:rPr>
        <w:t>title</w:t>
      </w:r>
      <w:r w:rsidRPr="00627ED1">
        <w:rPr>
          <w:rStyle w:val="structurevisible"/>
        </w:rPr>
        <w:t>&gt;</w:t>
      </w:r>
      <w:r w:rsidRPr="00627ED1">
        <w:t xml:space="preserve"> is one of the finest declarations of faith ever written. No believer has written such an outstanding confession of his religious beliefs as </w:t>
      </w:r>
      <w:r w:rsidRPr="00627ED1">
        <w:rPr>
          <w:highlight w:val="cyan"/>
        </w:rPr>
        <w:t>Shoghi Effendi</w:t>
      </w:r>
      <w:r w:rsidRPr="00627ED1">
        <w:t xml:space="preserve"> did in this remarkable document. As to the second part of a Will, which is the bequeathing of a person’s wealth to his inheritors, </w:t>
      </w:r>
      <w:r w:rsidRPr="00627ED1">
        <w:rPr>
          <w:highlight w:val="cyan"/>
        </w:rPr>
        <w:t>Shoghi Effendi</w:t>
      </w:r>
      <w:r w:rsidRPr="00627ED1">
        <w:t xml:space="preserve"> did not have any worldly possessions and therefore had no need to distribute them. Thus, it can be said that he carried out the commandment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with regard to the writing of a Will.</w:t>
      </w:r>
    </w:p>
    <w:p w14:paraId="77218BB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10</w:t>
      </w:r>
      <w:r>
        <w:rPr>
          <w:rStyle w:val="structure"/>
        </w:rPr>
        <w:t>—en_19920000/</w:t>
      </w:r>
      <w:r w:rsidRPr="00CD0879">
        <w:rPr>
          <w:rStyle w:val="structurevisible"/>
        </w:rPr>
        <w:t>&gt;</w:t>
      </w:r>
    </w:p>
    <w:p w14:paraId="5CFA10B2" w14:textId="77777777" w:rsidR="00C57E99" w:rsidRDefault="00627ED1" w:rsidP="00C57E99">
      <w:pPr>
        <w:pStyle w:val="Bodycont"/>
      </w:pPr>
      <w:r w:rsidRPr="00627ED1">
        <w:t xml:space="preserve">As to the appointment of a successor, the Master had stated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that should the </w:t>
      </w:r>
      <w:r w:rsidR="00C57E99" w:rsidRPr="006B0BC6">
        <w:rPr>
          <w:rStyle w:val="structurevisible"/>
        </w:rPr>
        <w:t>&lt;</w:t>
      </w:r>
      <w:r w:rsidR="00C57E99" w:rsidRPr="006B0BC6">
        <w:rPr>
          <w:rStyle w:val="structure"/>
        </w:rPr>
        <w:t>cit Abd_%►%_%_%►%_%_%—en_%—%_%</w:t>
      </w:r>
      <w:r w:rsidR="00C57E99" w:rsidRPr="006B0BC6">
        <w:rPr>
          <w:rStyle w:val="structurevisible"/>
        </w:rPr>
        <w:t>&gt;</w:t>
      </w:r>
      <w:r w:rsidR="00AC1FD0" w:rsidRPr="00AC1FD0">
        <w:rPr>
          <w:rStyle w:val="quotebahaiscripture"/>
        </w:rPr>
        <w:t>»</w:t>
      </w:r>
      <w:r w:rsidRPr="00627ED1">
        <w:rPr>
          <w:rStyle w:val="quotebahaiscripture"/>
        </w:rPr>
        <w:t>first-born</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of the Guardian not inherit his spiritual qualities, he should appoint another </w:t>
      </w:r>
      <w:r w:rsidR="00C57E99" w:rsidRPr="000C7039">
        <w:rPr>
          <w:rStyle w:val="quotestermsoriental"/>
          <w:highlight w:val="yellow"/>
        </w:rPr>
        <w:t></w:t>
      </w:r>
      <w:r w:rsidRPr="00627ED1">
        <w:rPr>
          <w:rStyle w:val="quotestermsoriental"/>
          <w:highlight w:val="yellow"/>
        </w:rPr>
        <w:t>u</w:t>
      </w:r>
      <w:r w:rsidR="00C57E99" w:rsidRPr="000C7039">
        <w:rPr>
          <w:rStyle w:val="quotestermsoriental"/>
          <w:highlight w:val="yellow"/>
        </w:rPr>
        <w:t>ṣ</w:t>
      </w:r>
      <w:r w:rsidRPr="00627ED1">
        <w:rPr>
          <w:rStyle w:val="quotestermsoriental"/>
          <w:highlight w:val="yellow"/>
        </w:rPr>
        <w:t>n</w:t>
      </w:r>
      <w:r w:rsidRPr="00627ED1">
        <w:t xml:space="preserve"> (Branch). The word </w:t>
      </w:r>
      <w:r w:rsidR="00C57E99" w:rsidRPr="000C7039">
        <w:rPr>
          <w:rStyle w:val="quotestermsoriental"/>
          <w:highlight w:val="yellow"/>
        </w:rPr>
        <w:t></w:t>
      </w:r>
      <w:r w:rsidRPr="00627ED1">
        <w:rPr>
          <w:rStyle w:val="quotestermsoriental"/>
          <w:highlight w:val="yellow"/>
        </w:rPr>
        <w:t>u</w:t>
      </w:r>
      <w:r w:rsidR="00C57E99" w:rsidRPr="000C7039">
        <w:rPr>
          <w:rStyle w:val="quotestermsoriental"/>
          <w:highlight w:val="yellow"/>
        </w:rPr>
        <w:t>ṣ</w:t>
      </w:r>
      <w:r w:rsidRPr="00627ED1">
        <w:rPr>
          <w:rStyle w:val="quotestermsoriental"/>
          <w:highlight w:val="yellow"/>
        </w:rPr>
        <w:t>n</w:t>
      </w:r>
      <w:r w:rsidRPr="00627ED1">
        <w:t xml:space="preserve"> has been used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signify His male descendants exclusively. </w:t>
      </w:r>
      <w:r w:rsidRPr="00627ED1">
        <w:rPr>
          <w:highlight w:val="yellow"/>
        </w:rPr>
        <w:t>ʿAbdu’l-Bah</w:t>
      </w:r>
      <w:r w:rsidR="00C57E99" w:rsidRPr="000C7039">
        <w:rPr>
          <w:highlight w:val="yellow"/>
        </w:rPr>
        <w:t>á</w:t>
      </w:r>
      <w:r w:rsidRPr="00627ED1">
        <w:t xml:space="preserve"> was designated as</w:t>
      </w:r>
      <w:r w:rsidRPr="00627ED1">
        <w:rPr>
          <w:rStyle w:val="structurepagenumber"/>
        </w:rPr>
        <w:t xml:space="preserve"> &lt;page 379</w:t>
      </w:r>
      <w:r w:rsidR="00B777C2">
        <w:rPr>
          <w:rStyle w:val="structurepagenumber"/>
        </w:rPr>
        <w:t>/&gt;</w:t>
      </w:r>
      <w:r w:rsidRPr="00627ED1">
        <w:t xml:space="preserve"> </w:t>
      </w:r>
      <w:r w:rsidR="00C57E99" w:rsidRPr="000C7039">
        <w:rPr>
          <w:highlight w:val="yellow"/>
        </w:rPr>
        <w:t></w:t>
      </w:r>
      <w:r w:rsidRPr="00627ED1">
        <w:rPr>
          <w:highlight w:val="yellow"/>
        </w:rPr>
        <w:t>u</w:t>
      </w:r>
      <w:r w:rsidR="00C57E99" w:rsidRPr="000C7039">
        <w:rPr>
          <w:highlight w:val="yellow"/>
        </w:rPr>
        <w:t>ṣ</w:t>
      </w:r>
      <w:r w:rsidRPr="00627ED1">
        <w:rPr>
          <w:highlight w:val="yellow"/>
        </w:rPr>
        <w:t>n-i-A</w:t>
      </w:r>
      <w:r w:rsidR="00C57E99" w:rsidRPr="000C7039">
        <w:rPr>
          <w:highlight w:val="yellow"/>
        </w:rPr>
        <w:t>ʿẓá</w:t>
      </w:r>
      <w:r w:rsidRPr="00627ED1">
        <w:rPr>
          <w:highlight w:val="yellow"/>
        </w:rPr>
        <w:t>m</w:t>
      </w:r>
      <w:r w:rsidRPr="00627ED1">
        <w:t xml:space="preserve"> (The Most Great Branch) and </w:t>
      </w:r>
      <w:r w:rsidRPr="00627ED1">
        <w:rPr>
          <w:highlight w:val="cyan"/>
        </w:rPr>
        <w:t>Shoghi Effendi</w:t>
      </w:r>
      <w:r w:rsidRPr="00627ED1">
        <w:t xml:space="preserve"> as </w:t>
      </w:r>
      <w:r w:rsidR="00C57E99" w:rsidRPr="000C7039">
        <w:rPr>
          <w:highlight w:val="yellow"/>
        </w:rPr>
        <w:t></w:t>
      </w:r>
      <w:r w:rsidRPr="00627ED1">
        <w:rPr>
          <w:highlight w:val="yellow"/>
        </w:rPr>
        <w:t>u</w:t>
      </w:r>
      <w:r w:rsidR="00C57E99" w:rsidRPr="000C7039">
        <w:rPr>
          <w:highlight w:val="yellow"/>
        </w:rPr>
        <w:t>ṣ</w:t>
      </w:r>
      <w:r w:rsidRPr="00627ED1">
        <w:rPr>
          <w:highlight w:val="yellow"/>
        </w:rPr>
        <w:t>n-i-Mumt</w:t>
      </w:r>
      <w:r w:rsidR="00C57E99" w:rsidRPr="000C7039">
        <w:rPr>
          <w:highlight w:val="yellow"/>
        </w:rPr>
        <w:t>á</w:t>
      </w:r>
      <w:r w:rsidRPr="00627ED1">
        <w:rPr>
          <w:highlight w:val="yellow"/>
        </w:rPr>
        <w:t>z</w:t>
      </w:r>
      <w:r w:rsidRPr="00627ED1">
        <w:t xml:space="preserve"> (The Chosen Branch). </w:t>
      </w:r>
      <w:r w:rsidRPr="00627ED1">
        <w:rPr>
          <w:highlight w:val="cyan"/>
        </w:rPr>
        <w:t>Shoghi Effendi</w:t>
      </w:r>
      <w:r w:rsidRPr="00627ED1">
        <w:t xml:space="preserve"> was not in a position to appoint a successor to himself because he had no son and there was not a single </w:t>
      </w:r>
      <w:r w:rsidR="00C57E99" w:rsidRPr="000C7039">
        <w:rPr>
          <w:highlight w:val="yellow"/>
        </w:rPr>
        <w:t></w:t>
      </w:r>
      <w:r w:rsidRPr="00627ED1">
        <w:rPr>
          <w:highlight w:val="yellow"/>
        </w:rPr>
        <w:t>u</w:t>
      </w:r>
      <w:r w:rsidR="00C57E99" w:rsidRPr="000C7039">
        <w:rPr>
          <w:highlight w:val="yellow"/>
        </w:rPr>
        <w:t>ṣ</w:t>
      </w:r>
      <w:r w:rsidRPr="00627ED1">
        <w:rPr>
          <w:highlight w:val="yellow"/>
        </w:rPr>
        <w:t>n</w:t>
      </w:r>
      <w:r w:rsidRPr="00627ED1">
        <w:t xml:space="preserve"> who was faithful to the Cause of God. Every one of the descendants of </w:t>
      </w:r>
      <w:r w:rsidRPr="00627ED1">
        <w:rPr>
          <w:highlight w:val="yellow"/>
        </w:rPr>
        <w:t>ʿAbdu’l-Bah</w:t>
      </w:r>
      <w:r w:rsidR="00C57E99" w:rsidRPr="000C7039">
        <w:rPr>
          <w:highlight w:val="yellow"/>
        </w:rPr>
        <w:t>á</w:t>
      </w:r>
      <w:r w:rsidRPr="00627ED1">
        <w:t xml:space="preserve"> had been declared a Covenant-breaker.</w:t>
      </w:r>
    </w:p>
    <w:p w14:paraId="005F6A7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11</w:t>
      </w:r>
      <w:r>
        <w:rPr>
          <w:rStyle w:val="structure"/>
        </w:rPr>
        <w:t>—en_19920000/</w:t>
      </w:r>
      <w:r w:rsidRPr="00CD0879">
        <w:rPr>
          <w:rStyle w:val="structurevisible"/>
        </w:rPr>
        <w:t>&gt;</w:t>
      </w:r>
    </w:p>
    <w:p w14:paraId="67830222" w14:textId="77777777" w:rsidR="00C57E99" w:rsidRDefault="00627ED1" w:rsidP="00C57E99">
      <w:pPr>
        <w:pStyle w:val="Bodycont"/>
      </w:pPr>
      <w:r w:rsidRPr="00627ED1">
        <w:t xml:space="preserve">Not only was </w:t>
      </w:r>
      <w:r w:rsidRPr="00627ED1">
        <w:rPr>
          <w:highlight w:val="cyan"/>
        </w:rPr>
        <w:t>Shoghi Effendi</w:t>
      </w:r>
      <w:r w:rsidRPr="00627ED1">
        <w:t xml:space="preserve"> unable to appoint a successor to himself, but his hands were also tied in making a pronouncement about it. This is because </w:t>
      </w:r>
      <w:r w:rsidRPr="00627ED1">
        <w:rPr>
          <w:highlight w:val="cyan"/>
        </w:rPr>
        <w:t>Shoghi Effendi</w:t>
      </w:r>
      <w:r w:rsidRPr="00627ED1">
        <w:t xml:space="preserve"> was the Interpreter of the Word of God. This allowed him to explain everything which was in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and apply their teachings and commandments within the framework of the exigencies of the time. However, what </w:t>
      </w:r>
      <w:r w:rsidRPr="00627ED1">
        <w:rPr>
          <w:highlight w:val="cyan"/>
        </w:rPr>
        <w:t>Shoghi Effendi</w:t>
      </w:r>
      <w:r w:rsidRPr="00627ED1">
        <w:t xml:space="preserve"> could not do was to pronounce on subjects which were not recorded in the Holy Writings. These fell within the purview of the Universal House of Justice, which alone has the authority to legislate on matters which are not revealed by the Pen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w:t>
      </w:r>
      <w:r w:rsidRPr="00627ED1">
        <w:rPr>
          <w:highlight w:val="yellow"/>
        </w:rPr>
        <w:t>ʿAbdu’l-Bah</w:t>
      </w:r>
      <w:r w:rsidR="00C57E99" w:rsidRPr="000C7039">
        <w:rPr>
          <w:highlight w:val="yellow"/>
        </w:rPr>
        <w:t>á</w:t>
      </w:r>
      <w:r w:rsidRPr="00627ED1">
        <w:t xml:space="preserve">. Since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did not indicate the course to be taken should there be no </w:t>
      </w:r>
      <w:r w:rsidR="00C57E99" w:rsidRPr="000C7039">
        <w:rPr>
          <w:highlight w:val="yellow"/>
        </w:rPr>
        <w:t></w:t>
      </w:r>
      <w:r w:rsidRPr="00627ED1">
        <w:rPr>
          <w:highlight w:val="yellow"/>
        </w:rPr>
        <w:t>u</w:t>
      </w:r>
      <w:r w:rsidR="00C57E99" w:rsidRPr="000C7039">
        <w:rPr>
          <w:highlight w:val="yellow"/>
        </w:rPr>
        <w:t>ṣ</w:t>
      </w:r>
      <w:r w:rsidRPr="00627ED1">
        <w:rPr>
          <w:highlight w:val="yellow"/>
        </w:rPr>
        <w:t>n</w:t>
      </w:r>
      <w:r w:rsidRPr="00627ED1">
        <w:t xml:space="preserve"> (Branch) to succeed </w:t>
      </w:r>
      <w:r w:rsidRPr="00627ED1">
        <w:rPr>
          <w:highlight w:val="cyan"/>
        </w:rPr>
        <w:t>Shoghi Effendi</w:t>
      </w:r>
      <w:r w:rsidRPr="00627ED1">
        <w:t xml:space="preserve">, the resolution of this question did not fall within the domain of the Guardianship; it was the prerogative of the Universal House of Justice to find a solution. This is probably the main reason why </w:t>
      </w:r>
      <w:r w:rsidRPr="00627ED1">
        <w:rPr>
          <w:highlight w:val="cyan"/>
        </w:rPr>
        <w:t>Shoghi Effendi</w:t>
      </w:r>
      <w:r w:rsidRPr="00627ED1">
        <w:t xml:space="preserve"> did not make any statement about his successor.</w:t>
      </w:r>
    </w:p>
    <w:p w14:paraId="27F5BC1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12</w:t>
      </w:r>
      <w:r>
        <w:rPr>
          <w:rStyle w:val="structure"/>
        </w:rPr>
        <w:t>—en_19920000/</w:t>
      </w:r>
      <w:r w:rsidRPr="00CD0879">
        <w:rPr>
          <w:rStyle w:val="structurevisible"/>
        </w:rPr>
        <w:t>&gt;</w:t>
      </w:r>
    </w:p>
    <w:p w14:paraId="193D1872" w14:textId="77777777" w:rsidR="00C57E99" w:rsidRDefault="00627ED1" w:rsidP="00C57E99">
      <w:pPr>
        <w:pStyle w:val="Bodycont"/>
      </w:pPr>
      <w:r w:rsidRPr="00627ED1">
        <w:t xml:space="preserve">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was engulfed in a furious tempest of Covenant-breaking, a tempest which continued to rage throughout the ministry of</w:t>
      </w:r>
      <w:r w:rsidR="00C57E99">
        <w:t xml:space="preserve"> </w:t>
      </w:r>
      <w:r w:rsidRPr="00627ED1">
        <w:rPr>
          <w:highlight w:val="yellow"/>
        </w:rPr>
        <w:t>ʿAbdu’l-Bah</w:t>
      </w:r>
      <w:r w:rsidR="00C57E99" w:rsidRPr="000C7039">
        <w:rPr>
          <w:highlight w:val="yellow"/>
        </w:rPr>
        <w:t>á</w:t>
      </w:r>
      <w:r w:rsidRPr="00627ED1">
        <w:t xml:space="preserve">. The faith of every believer was severely tested, and many a fainthearted individual was thrown out of the Ark of salvation </w:t>
      </w:r>
      <w:r w:rsidR="00C57E99">
        <w:t>--</w:t>
      </w:r>
      <w:r w:rsidRPr="00627ED1">
        <w:t xml:space="preserve">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was a similar situation after the ascension of </w:t>
      </w:r>
      <w:r w:rsidRPr="00627ED1">
        <w:rPr>
          <w:highlight w:val="yellow"/>
        </w:rPr>
        <w:t>ʿAbdu’l-Bah</w:t>
      </w:r>
      <w:r w:rsidR="00C57E99" w:rsidRPr="000C7039">
        <w:rPr>
          <w:highlight w:val="yellow"/>
        </w:rPr>
        <w:t>á</w:t>
      </w:r>
      <w:r w:rsidRPr="00627ED1">
        <w:t xml:space="preserve">. The provisions of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were violated and tests encompassed the community.</w:t>
      </w:r>
    </w:p>
    <w:p w14:paraId="57DF845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13</w:t>
      </w:r>
      <w:r>
        <w:rPr>
          <w:rStyle w:val="structure"/>
        </w:rPr>
        <w:t>—en_19920000/</w:t>
      </w:r>
      <w:r w:rsidRPr="00CD0879">
        <w:rPr>
          <w:rStyle w:val="structurevisible"/>
        </w:rPr>
        <w:t>&gt;</w:t>
      </w:r>
    </w:p>
    <w:p w14:paraId="34E4B68D" w14:textId="77777777" w:rsidR="00C57E99" w:rsidRDefault="00627ED1" w:rsidP="00C57E99">
      <w:pPr>
        <w:pStyle w:val="Bodycont"/>
      </w:pPr>
      <w:r w:rsidRPr="00627ED1">
        <w:t xml:space="preserve">After the passing of </w:t>
      </w:r>
      <w:r w:rsidRPr="00627ED1">
        <w:rPr>
          <w:highlight w:val="cyan"/>
        </w:rPr>
        <w:t>Shoghi Effendi</w:t>
      </w:r>
      <w:r w:rsidRPr="00627ED1">
        <w:t xml:space="preserve">, however, the circumstances were different. The tests which faced the believers were, in some respects, far greater than those which had descended upon the earlier believers as a result of the passing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w:t>
      </w:r>
      <w:r w:rsidRPr="00627ED1">
        <w:rPr>
          <w:highlight w:val="yellow"/>
        </w:rPr>
        <w:t>ʿAbdu’l-Bah</w:t>
      </w:r>
      <w:r w:rsidR="00C57E99" w:rsidRPr="000C7039">
        <w:rPr>
          <w:highlight w:val="yellow"/>
        </w:rPr>
        <w:t>á</w:t>
      </w:r>
      <w:r w:rsidRPr="00627ED1">
        <w:t xml:space="preserve">. This is because this time there was no Will and Testament; </w:t>
      </w:r>
      <w:r w:rsidRPr="00627ED1">
        <w:rPr>
          <w:highlight w:val="cyan"/>
        </w:rPr>
        <w:t>Shoghi Effendi</w:t>
      </w:r>
      <w:r w:rsidRPr="00627ED1">
        <w:t xml:space="preserve"> had gone, and left the believers on their own. In spite of this, the institutions of the Administrative Order, born of the Covenant, had been strengthened to such a point that practically the whole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over the entire surface of the globe remained loyal to the Cause and its institutions. The believers of every land remained united as one soul in many bodies, and for two years after the passing of </w:t>
      </w:r>
      <w:r w:rsidRPr="00627ED1">
        <w:rPr>
          <w:highlight w:val="cyan"/>
        </w:rPr>
        <w:t>Shoghi Effendi</w:t>
      </w:r>
      <w:r w:rsidRPr="00627ED1">
        <w:t xml:space="preserve"> there was no voice of dissent anywhere. All the believers turned to the Hands of the Cause of God,</w:t>
      </w:r>
      <w:r w:rsidRPr="00627ED1">
        <w:rPr>
          <w:rStyle w:val="structurepagenumber"/>
        </w:rPr>
        <w:t xml:space="preserve"> &lt;page 380</w:t>
      </w:r>
      <w:r w:rsidR="00B777C2">
        <w:rPr>
          <w:rStyle w:val="structurepagenumber"/>
        </w:rPr>
        <w:t>/&gt;</w:t>
      </w:r>
      <w:r w:rsidRPr="00627ED1">
        <w:t xml:space="preserve"> and every national and local Spiritual Assembly declared their loyalty to that body. There was never in the history of the Faith a time when the believers demonstrated such unity and solidarity in spite of the uncertainty created by the circumstances resulting from the passing of </w:t>
      </w:r>
      <w:r w:rsidRPr="00627ED1">
        <w:rPr>
          <w:highlight w:val="cyan"/>
        </w:rPr>
        <w:t>Shoghi Effendi</w:t>
      </w:r>
      <w:r w:rsidRPr="00627ED1">
        <w:t xml:space="preserve">. This is indeed the best proof of the indestructibility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453C1AD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14</w:t>
      </w:r>
      <w:r>
        <w:rPr>
          <w:rStyle w:val="structure"/>
        </w:rPr>
        <w:t>—en_19920000/</w:t>
      </w:r>
      <w:r w:rsidRPr="00CD0879">
        <w:rPr>
          <w:rStyle w:val="structurevisible"/>
        </w:rPr>
        <w:t>&gt;</w:t>
      </w:r>
    </w:p>
    <w:p w14:paraId="2DDF4962" w14:textId="77777777" w:rsidR="00C57E99" w:rsidRDefault="00627ED1" w:rsidP="00C57E99">
      <w:pPr>
        <w:pStyle w:val="Bodycont"/>
      </w:pPr>
      <w:r w:rsidRPr="00627ED1">
        <w:t xml:space="preserve">It is very significant that five months before he passed away, </w:t>
      </w:r>
      <w:r w:rsidRPr="00627ED1">
        <w:rPr>
          <w:highlight w:val="cyan"/>
        </w:rPr>
        <w:t>Shoghi Effendi</w:t>
      </w:r>
      <w:r w:rsidRPr="00627ED1">
        <w:t xml:space="preserve"> sent a cablegram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in which he conferred upon the Hands of the Cause the responsibility of protecting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In another message one month before his passing, he referred to the Hands as </w:t>
      </w:r>
      <w:r w:rsidR="00C57E99" w:rsidRPr="006B0BC6">
        <w:rPr>
          <w:rStyle w:val="structurevisible"/>
        </w:rPr>
        <w:t>&lt;</w:t>
      </w:r>
      <w:r w:rsidR="00C57E99" w:rsidRPr="006B0BC6">
        <w:rPr>
          <w:rStyle w:val="structure"/>
        </w:rPr>
        <w:t>cit Sho_%►%_%_%►%_%_%—en_%—%_%</w:t>
      </w:r>
      <w:r w:rsidR="00C57E99" w:rsidRPr="006B0BC6">
        <w:rPr>
          <w:rStyle w:val="structurevisible"/>
        </w:rPr>
        <w:t>&gt;</w:t>
      </w:r>
      <w:r w:rsidR="00AC1FD0" w:rsidRPr="00AC1FD0">
        <w:rPr>
          <w:rStyle w:val="quotebahaiscripture"/>
        </w:rPr>
        <w:t>»</w:t>
      </w:r>
      <w:r w:rsidRPr="00627ED1">
        <w:rPr>
          <w:rStyle w:val="quotebahaiscripture"/>
        </w:rPr>
        <w:t xml:space="preserve">the Chief Stewards of </w:t>
      </w:r>
      <w:r w:rsidRPr="00627ED1">
        <w:rPr>
          <w:rStyle w:val="quotebahaiscripture"/>
          <w:highlight w:val="yellow"/>
        </w:rPr>
        <w:t>Bah</w:t>
      </w:r>
      <w:r w:rsidR="00AC1FD0" w:rsidRPr="00AC1FD0">
        <w:rPr>
          <w:rStyle w:val="quotebahaiscripture"/>
          <w:highlight w:val="yellow"/>
        </w:rPr>
        <w:t>á’</w:t>
      </w:r>
      <w:r w:rsidRPr="00627ED1">
        <w:rPr>
          <w:rStyle w:val="quotebahaiscripture"/>
          <w:highlight w:val="yellow"/>
        </w:rPr>
        <w:t>u</w:t>
      </w:r>
      <w:r w:rsidR="00AC1FD0" w:rsidRPr="00AC1FD0">
        <w:rPr>
          <w:rStyle w:val="quotebahaiscripture"/>
          <w:highlight w:val="yellow"/>
        </w:rPr>
        <w:t>’</w:t>
      </w:r>
      <w:r w:rsidRPr="00627ED1">
        <w:rPr>
          <w:rStyle w:val="quotebahaiscripture"/>
          <w:highlight w:val="yellow"/>
        </w:rPr>
        <w:t>ll</w:t>
      </w:r>
      <w:r w:rsidR="00AC1FD0" w:rsidRPr="00AC1FD0">
        <w:rPr>
          <w:rStyle w:val="quotebahaiscripture"/>
          <w:highlight w:val="yellow"/>
        </w:rPr>
        <w:t>á</w:t>
      </w:r>
      <w:r w:rsidRPr="00627ED1">
        <w:rPr>
          <w:rStyle w:val="quotebahaiscripture"/>
          <w:highlight w:val="yellow"/>
        </w:rPr>
        <w:t>h</w:t>
      </w:r>
      <w:r w:rsidR="00AC1FD0" w:rsidRPr="00AC1FD0">
        <w:rPr>
          <w:rStyle w:val="quotebahaiscripture"/>
          <w:highlight w:val="yellow"/>
        </w:rPr>
        <w:t>’</w:t>
      </w:r>
      <w:r w:rsidRPr="00627ED1">
        <w:rPr>
          <w:rStyle w:val="quotebahaiscripture"/>
          <w:highlight w:val="yellow"/>
        </w:rPr>
        <w:t>s</w:t>
      </w:r>
      <w:r w:rsidRPr="00627ED1">
        <w:rPr>
          <w:rStyle w:val="quotebahaiscripture"/>
        </w:rPr>
        <w:t xml:space="preserve"> embryonic World Commonwealth</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These two messages by </w:t>
      </w:r>
      <w:r w:rsidRPr="00627ED1">
        <w:rPr>
          <w:highlight w:val="cyan"/>
        </w:rPr>
        <w:t>Shoghi Effendi</w:t>
      </w:r>
      <w:r w:rsidRPr="00627ED1">
        <w:t xml:space="preserve"> contained strong indications for the future destiny of the Cause and led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to rally around the Hands after his passing. The first message was sent on 4 June 1957; here are some excerpts:</w:t>
      </w:r>
    </w:p>
    <w:p w14:paraId="6A0EF7C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15</w:t>
      </w:r>
      <w:r>
        <w:rPr>
          <w:rStyle w:val="structure"/>
        </w:rPr>
        <w:t>—en_19920000/</w:t>
      </w:r>
      <w:r w:rsidRPr="00CD0879">
        <w:rPr>
          <w:rStyle w:val="structurevisible"/>
        </w:rPr>
        <w:t>&gt;</w:t>
      </w:r>
    </w:p>
    <w:p w14:paraId="5B45BDC7" w14:textId="77777777" w:rsidR="00E67803" w:rsidRDefault="00C57E99">
      <w:pPr>
        <w:pStyle w:val="Quotecable0"/>
        <w:rPr>
          <w:rStyle w:val="quotebahaiscripture"/>
          <w:iCs/>
        </w:rPr>
      </w:pPr>
      <w:r w:rsidRPr="00D33EA1">
        <w:rPr>
          <w:rStyle w:val="structurevisible"/>
        </w:rPr>
        <w:t>&lt;</w:t>
      </w:r>
      <w:r w:rsidRPr="00D33EA1">
        <w:rPr>
          <w:rStyle w:val="structure"/>
        </w:rPr>
        <w:t>cit Sho_%►%_%_%►%_%_%—en_%—%_%</w:t>
      </w:r>
      <w:r w:rsidRPr="00D33EA1">
        <w:rPr>
          <w:rStyle w:val="structurevisible"/>
        </w:rPr>
        <w:t>&gt;</w:t>
      </w:r>
      <w:r w:rsidR="00DF5AA5">
        <w:rPr>
          <w:rStyle w:val="quotebahaiscripture"/>
        </w:rPr>
        <w:t>»</w:t>
      </w:r>
      <w:r w:rsidR="00627ED1" w:rsidRPr="00627ED1">
        <w:rPr>
          <w:rStyle w:val="quotebahaiscripture"/>
        </w:rPr>
        <w:t xml:space="preserve">Divinely appointed Institution of the Hands of the Cause, invested by virtue of the authority conferred by the Testament of the Centre of the Covenant with the twin functions of protecting and propagating the Faith of </w:t>
      </w:r>
      <w:r w:rsidR="00627ED1" w:rsidRPr="00627ED1">
        <w:rPr>
          <w:rStyle w:val="quotebahaiscripture"/>
          <w:highlight w:val="yellow"/>
        </w:rPr>
        <w:t>Bah</w:t>
      </w:r>
      <w:r w:rsidR="00DF5AA5">
        <w:rPr>
          <w:rStyle w:val="quotebahaiscripture"/>
          <w:highlight w:val="yellow"/>
        </w:rPr>
        <w:t>á’</w:t>
      </w:r>
      <w:r w:rsidR="00627ED1" w:rsidRPr="00627ED1">
        <w:rPr>
          <w:rStyle w:val="quotebahaiscripture"/>
          <w:highlight w:val="yellow"/>
        </w:rPr>
        <w:t>u</w:t>
      </w:r>
      <w:r w:rsidR="00DF5AA5">
        <w:rPr>
          <w:rStyle w:val="quotebahaiscripture"/>
          <w:highlight w:val="yellow"/>
        </w:rPr>
        <w:t>’</w:t>
      </w:r>
      <w:r w:rsidR="00627ED1" w:rsidRPr="00627ED1">
        <w:rPr>
          <w:rStyle w:val="quotebahaiscripture"/>
          <w:highlight w:val="yellow"/>
        </w:rPr>
        <w:t>ll</w:t>
      </w:r>
      <w:r w:rsidR="00DF5AA5">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now entering new phase in the process of the unfoldment of its sacred mission. To its newly assured responsibility to assist National Spiritual Assemblies of the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world in the specific purpose of effectively prosecuting the World Spiritual Crusade, the primary obligation to watch over and insure protection to the </w:t>
      </w:r>
      <w:r w:rsidR="00627ED1" w:rsidRPr="00627ED1">
        <w:rPr>
          <w:rStyle w:val="quotebahaiscripture"/>
          <w:highlight w:val="yellow"/>
        </w:rPr>
        <w:t>Bah</w:t>
      </w:r>
      <w:r w:rsidR="00DF5AA5">
        <w:rPr>
          <w:rStyle w:val="quotebahaiscripture"/>
          <w:highlight w:val="yellow"/>
        </w:rPr>
        <w:t>á’í</w:t>
      </w:r>
      <w:r w:rsidR="00627ED1" w:rsidRPr="00627ED1">
        <w:rPr>
          <w:rStyle w:val="quotebahaiscripture"/>
        </w:rPr>
        <w:t xml:space="preserve"> world community, in close collaboration with these same National Assemblies, is now added...</w:t>
      </w:r>
    </w:p>
    <w:p w14:paraId="1D8E659E"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16</w:t>
      </w:r>
      <w:r w:rsidRPr="00AC1FD0">
        <w:rPr>
          <w:rStyle w:val="structure"/>
        </w:rPr>
        <w:t>—en_19920000/</w:t>
      </w:r>
      <w:r w:rsidRPr="00AC1FD0">
        <w:rPr>
          <w:rStyle w:val="structurevisible"/>
        </w:rPr>
        <w:t>&gt;</w:t>
      </w:r>
    </w:p>
    <w:p w14:paraId="7ADD2E92" w14:textId="77777777" w:rsidR="00E67803" w:rsidRDefault="00627ED1">
      <w:pPr>
        <w:pStyle w:val="Quotecablecont"/>
        <w:rPr>
          <w:rStyle w:val="quotebahaiscripture"/>
          <w:smallCaps w:val="0"/>
        </w:rPr>
      </w:pPr>
      <w:r w:rsidRPr="00627ED1">
        <w:rPr>
          <w:rStyle w:val="quotebahaiscripture"/>
        </w:rPr>
        <w:t xml:space="preserve">Evidences of increasing hostility without, persistent machinations within, foreshadowing dire contests destined to range the Army of Light against the forces of darkness, both secular and religious, predicted in unequivocal language by </w:t>
      </w:r>
      <w:r w:rsidRPr="00627ED1">
        <w:rPr>
          <w:rStyle w:val="quotebahaiscripture"/>
          <w:highlight w:val="yellow"/>
        </w:rPr>
        <w:t>ʿAbdu</w:t>
      </w:r>
      <w:r w:rsidR="00DF5AA5">
        <w:rPr>
          <w:rStyle w:val="quotebahaiscripture"/>
          <w:highlight w:val="yellow"/>
        </w:rPr>
        <w:t>’</w:t>
      </w:r>
      <w:r w:rsidRPr="00627ED1">
        <w:rPr>
          <w:rStyle w:val="quotebahaiscripture"/>
          <w:highlight w:val="yellow"/>
        </w:rPr>
        <w:t>l-Bah</w:t>
      </w:r>
      <w:r w:rsidR="00DF5AA5">
        <w:rPr>
          <w:rStyle w:val="quotebahaiscripture"/>
          <w:highlight w:val="yellow"/>
        </w:rPr>
        <w:t>á</w:t>
      </w:r>
      <w:r w:rsidRPr="00627ED1">
        <w:rPr>
          <w:rStyle w:val="quotebahaiscripture"/>
        </w:rPr>
        <w:t xml:space="preserve">, necessitate in this crucial hour closer association of the Hands of the five continents and the bodies of the elected representatives of the national </w:t>
      </w:r>
      <w:r w:rsidRPr="00627ED1">
        <w:rPr>
          <w:rStyle w:val="quotebahaiscripture"/>
          <w:highlight w:val="yellow"/>
        </w:rPr>
        <w:t>Bah</w:t>
      </w:r>
      <w:r w:rsidR="00DF5AA5">
        <w:rPr>
          <w:rStyle w:val="quotebahaiscripture"/>
          <w:highlight w:val="yellow"/>
        </w:rPr>
        <w:t>á’í</w:t>
      </w:r>
      <w:r w:rsidRPr="00627ED1">
        <w:rPr>
          <w:rStyle w:val="quotebahaiscripture"/>
        </w:rPr>
        <w:t xml:space="preserve"> communities the world over for joint investigation of the nefarious activities of internal enemies and the adoption of wise, effective measures to counteract their treacherous schemes, protect the mass of the believers, and arrest the spread of their evil influence.</w:t>
      </w:r>
    </w:p>
    <w:p w14:paraId="12507E85"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17</w:t>
      </w:r>
      <w:r w:rsidRPr="00AC1FD0">
        <w:rPr>
          <w:rStyle w:val="structure"/>
        </w:rPr>
        <w:t>—en_19920000/</w:t>
      </w:r>
      <w:r w:rsidRPr="00AC1FD0">
        <w:rPr>
          <w:rStyle w:val="structurevisible"/>
        </w:rPr>
        <w:t>&gt;</w:t>
      </w:r>
    </w:p>
    <w:p w14:paraId="351261F3" w14:textId="77777777" w:rsidR="00E67803" w:rsidRDefault="00627ED1">
      <w:pPr>
        <w:pStyle w:val="Quotecablecont"/>
      </w:pPr>
      <w:r w:rsidRPr="00627ED1">
        <w:rPr>
          <w:rStyle w:val="quotebahaiscripture"/>
        </w:rPr>
        <w:t xml:space="preserve">Call upon Hands and National Assemblies, each continent separately, to establish henceforth direct contact and deliberate, whenever feasible, as frequently as possible, to exchange reports to be submitted by their respective Auxiliary Boards and national committees, to exercise unrelaxing vigilance and carry out unflinchingly their sacred, inescapable duties. The security of our precious Faith, the preservation of the spiritual health of the </w:t>
      </w:r>
      <w:r w:rsidRPr="00627ED1">
        <w:rPr>
          <w:rStyle w:val="quotebahaiscripture"/>
          <w:highlight w:val="yellow"/>
        </w:rPr>
        <w:t>Bah</w:t>
      </w:r>
      <w:r w:rsidR="00DF5AA5">
        <w:rPr>
          <w:rStyle w:val="quotebahaiscripture"/>
          <w:highlight w:val="yellow"/>
        </w:rPr>
        <w:t>á’í</w:t>
      </w:r>
      <w:r w:rsidRPr="00627ED1">
        <w:rPr>
          <w:rStyle w:val="quotebahaiscripture"/>
        </w:rPr>
        <w:t xml:space="preserve"> communities, the vitality of the faith of its individual members, the proper functioning of its laboriously erected institutions, the fruition of its worldwide enterprises, the fulfilment of its ultimate destiny, all are directly dependent upon the befitting discharge of the</w:t>
      </w:r>
      <w:r w:rsidRPr="00627ED1">
        <w:rPr>
          <w:rStyle w:val="structurepagenumber"/>
        </w:rPr>
        <w:t xml:space="preserve"> &lt;page 381</w:t>
      </w:r>
      <w:r w:rsidR="00B777C2">
        <w:rPr>
          <w:rStyle w:val="structurepagenumber"/>
        </w:rPr>
        <w:t>/&gt;</w:t>
      </w:r>
      <w:r w:rsidR="00DF5AA5">
        <w:rPr>
          <w:rStyle w:val="quotebahaiscripture"/>
        </w:rPr>
        <w:t xml:space="preserve"> </w:t>
      </w:r>
      <w:r w:rsidRPr="00627ED1">
        <w:rPr>
          <w:rStyle w:val="quotebahaiscripture"/>
        </w:rPr>
        <w:t xml:space="preserve">weighty responsibilities now resting upon the members of these two institutions, occupying, with the Universal House of Justice, next to the Institution of the Guardianship, foremost rank in the divinely ordained administrative hierarchy of the World Order of </w:t>
      </w:r>
      <w:r w:rsidRPr="00627ED1">
        <w:rPr>
          <w:rStyle w:val="quotebahaiscripture"/>
          <w:highlight w:val="yellow"/>
        </w:rPr>
        <w:t>Bah</w:t>
      </w:r>
      <w:r w:rsidR="00DF5AA5">
        <w:rPr>
          <w:rStyle w:val="quotebahaiscripture"/>
          <w:highlight w:val="yellow"/>
        </w:rPr>
        <w:t>á’</w:t>
      </w:r>
      <w:r w:rsidRPr="00627ED1">
        <w:rPr>
          <w:rStyle w:val="quotebahaiscripture"/>
          <w:highlight w:val="yellow"/>
        </w:rPr>
        <w:t>u</w:t>
      </w:r>
      <w:r w:rsidR="00DF5AA5">
        <w:rPr>
          <w:rStyle w:val="quotebahaiscripture"/>
          <w:highlight w:val="yellow"/>
        </w:rPr>
        <w:t>’</w:t>
      </w:r>
      <w:r w:rsidRPr="00627ED1">
        <w:rPr>
          <w:rStyle w:val="quotebahaiscripture"/>
          <w:highlight w:val="yellow"/>
        </w:rPr>
        <w:t>ll</w:t>
      </w:r>
      <w:r w:rsidR="00DF5AA5">
        <w:rPr>
          <w:rStyle w:val="quotebahaiscripture"/>
          <w:highlight w:val="yellow"/>
        </w:rPr>
        <w:t>á</w:t>
      </w:r>
      <w:r w:rsidRPr="00627ED1">
        <w:rPr>
          <w:rStyle w:val="quotebahaiscripture"/>
          <w:highlight w:val="yellow"/>
        </w:rPr>
        <w:t>h</w:t>
      </w:r>
      <w:r w:rsidRPr="00627ED1">
        <w:rPr>
          <w:rStyle w:val="quotebahaiscripture"/>
        </w:rPr>
        <w:t>.</w:t>
      </w:r>
      <w:r w:rsidR="00DF5AA5">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smallCaps w:val="0"/>
        </w:rPr>
        <w:footnoteReference w:id="590"/>
      </w:r>
    </w:p>
    <w:p w14:paraId="1D44728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18</w:t>
      </w:r>
      <w:r>
        <w:rPr>
          <w:rStyle w:val="structure"/>
        </w:rPr>
        <w:t>—en_19920000/</w:t>
      </w:r>
      <w:r w:rsidRPr="00CD0879">
        <w:rPr>
          <w:rStyle w:val="structurevisible"/>
        </w:rPr>
        <w:t>&gt;</w:t>
      </w:r>
    </w:p>
    <w:p w14:paraId="65E9A6C9" w14:textId="77777777" w:rsidR="00C57E99" w:rsidRDefault="00627ED1" w:rsidP="00C57E99">
      <w:pPr>
        <w:pStyle w:val="Bodyafterquote"/>
      </w:pPr>
      <w:r w:rsidRPr="00627ED1">
        <w:t>The second letter was written in October 1957. The following passage is relevant to this subject.</w:t>
      </w:r>
    </w:p>
    <w:p w14:paraId="4FB06AC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19</w:t>
      </w:r>
      <w:r>
        <w:rPr>
          <w:rStyle w:val="structure"/>
        </w:rPr>
        <w:t>—en_19920000/</w:t>
      </w:r>
      <w:r w:rsidRPr="00CD0879">
        <w:rPr>
          <w:rStyle w:val="structurevisible"/>
        </w:rPr>
        <w:t>&gt;</w:t>
      </w:r>
    </w:p>
    <w:p w14:paraId="3DFC19A6"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So marvellous a progress, embracing so vast a field, achieved in so short a time, by so small a band of heroic souls, well deserves, at this juncture in the evolution of a decade-long Crusade, to be signalized by, and indeed necessitates, the announcement of yet another step in the progressive unfoldment of one of the cardinal and pivotal institutions ordained by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and confirmed in the Will and Testament of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rPr>
        <w:t>, involving the designation of yet another contingent</w:t>
      </w:r>
      <w:r w:rsidR="00627ED1" w:rsidRPr="00627ED1">
        <w:rPr>
          <w:rStyle w:val="FootnoteReference"/>
        </w:rPr>
        <w:footnoteReference w:id="591"/>
      </w:r>
      <w:r w:rsidR="00627ED1" w:rsidRPr="00627ED1">
        <w:rPr>
          <w:rStyle w:val="quotebahaiscripture"/>
        </w:rPr>
        <w:t xml:space="preserve"> of the Hands of the Cause of God, raising thereby to thrice nine the total number of the Chief Stewards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AC1FD0" w:rsidRPr="00AC1FD0">
        <w:rPr>
          <w:rStyle w:val="quotebahaiscripture"/>
          <w:highlight w:val="yellow"/>
        </w:rPr>
        <w:t>’</w:t>
      </w:r>
      <w:r w:rsidR="00627ED1" w:rsidRPr="00627ED1">
        <w:rPr>
          <w:rStyle w:val="quotebahaiscripture"/>
          <w:highlight w:val="yellow"/>
        </w:rPr>
        <w:t>s</w:t>
      </w:r>
      <w:r w:rsidR="00627ED1" w:rsidRPr="00627ED1">
        <w:rPr>
          <w:rStyle w:val="quotebahaiscripture"/>
        </w:rPr>
        <w:t xml:space="preserve"> embryonic World Commonwealth, who have been invested by the unerring Pen of the Centre of His Covenant with the dual function of guarding over the security, and of ensuring the propagation, of His Father</w:t>
      </w:r>
      <w:r w:rsidR="00AC1FD0" w:rsidRPr="00AC1FD0">
        <w:rPr>
          <w:rStyle w:val="quotebahaiscripture"/>
        </w:rPr>
        <w:t>’</w:t>
      </w:r>
      <w:r w:rsidR="00627ED1" w:rsidRPr="00627ED1">
        <w:rPr>
          <w:rStyle w:val="quotebahaiscripture"/>
        </w:rPr>
        <w:t>s Faith.</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592"/>
      </w:r>
    </w:p>
    <w:p w14:paraId="0B70BD3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20</w:t>
      </w:r>
      <w:r>
        <w:rPr>
          <w:rStyle w:val="structure"/>
        </w:rPr>
        <w:t>—en_19920000/</w:t>
      </w:r>
      <w:r w:rsidRPr="00CD0879">
        <w:rPr>
          <w:rStyle w:val="structurevisible"/>
        </w:rPr>
        <w:t>&gt;</w:t>
      </w:r>
    </w:p>
    <w:p w14:paraId="7F188F05" w14:textId="77777777" w:rsidR="00C57E99" w:rsidRDefault="00627ED1" w:rsidP="00C57E99">
      <w:pPr>
        <w:pStyle w:val="Bodyafterquote"/>
      </w:pPr>
      <w:r w:rsidRPr="00627ED1">
        <w:t xml:space="preserve">The Manifestation of God gives birth to the religion of God as a mother gives birth to her child. One may observe that if the mother of a child becomes aware that she is going to die, she will entrust her infant to the care of a trustworthy nurse or other reliable person, to look after and protect him until he becomes older and able to stand on his own feet and become self-supporting. This is what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did when He wrote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and appointed </w:t>
      </w:r>
      <w:r w:rsidRPr="00627ED1">
        <w:rPr>
          <w:highlight w:val="yellow"/>
        </w:rPr>
        <w:t>ʿAbdu’l-Bah</w:t>
      </w:r>
      <w:r w:rsidR="00C57E99" w:rsidRPr="000C7039">
        <w:rPr>
          <w:highlight w:val="yellow"/>
        </w:rPr>
        <w:t>á</w:t>
      </w:r>
      <w:r w:rsidRPr="00627ED1">
        <w:t xml:space="preserve"> to assume responsibility for the Cause of God which, in the terms of the above analogy, was passing through the stages of infancy and childhood, and needed to be nurtured and cared for. Had it not been for the divine protection vouchsafed to it in the person of </w:t>
      </w:r>
      <w:r w:rsidRPr="00627ED1">
        <w:rPr>
          <w:highlight w:val="yellow"/>
        </w:rPr>
        <w:t>ʿAbdu’l-Bah</w:t>
      </w:r>
      <w:r w:rsidR="00C57E99" w:rsidRPr="000C7039">
        <w:rPr>
          <w:highlight w:val="yellow"/>
        </w:rPr>
        <w:t>á</w:t>
      </w:r>
      <w:r w:rsidRPr="00627ED1">
        <w:t xml:space="preserve">,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left on its own, would have been like an orphaned infant without a nurse, and it would have suffered the same fate as older religions did when schisms occurred and the followers divided it into many sects.</w:t>
      </w:r>
    </w:p>
    <w:p w14:paraId="6C33A60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21</w:t>
      </w:r>
      <w:r>
        <w:rPr>
          <w:rStyle w:val="structure"/>
        </w:rPr>
        <w:t>—en_19920000/</w:t>
      </w:r>
      <w:r w:rsidRPr="00CD0879">
        <w:rPr>
          <w:rStyle w:val="structurevisible"/>
        </w:rPr>
        <w:t>&gt;</w:t>
      </w:r>
    </w:p>
    <w:p w14:paraId="14764F04" w14:textId="77777777" w:rsidR="00C57E99" w:rsidRDefault="00627ED1" w:rsidP="00C57E99">
      <w:pPr>
        <w:pStyle w:val="Bodycont"/>
      </w:pPr>
      <w:r w:rsidRPr="00627ED1">
        <w:t xml:space="preserve">Under the guidance and loving care of </w:t>
      </w:r>
      <w:r w:rsidRPr="00627ED1">
        <w:rPr>
          <w:highlight w:val="yellow"/>
        </w:rPr>
        <w:t>ʿAbdu’l-Bah</w:t>
      </w:r>
      <w:r w:rsidR="00C57E99" w:rsidRPr="000C7039">
        <w:rPr>
          <w:highlight w:val="yellow"/>
        </w:rPr>
        <w:t>á</w:t>
      </w:r>
      <w:r w:rsidRPr="00627ED1">
        <w:t xml:space="preserve">, the infant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grew up protected from the onslaught of the Covenant-breakers and acquired greater strength and vitality. The message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reached the peoples of the East and West and, although not fully integrated, small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sprung up in several countries of the world. Yet the Faith was still very young; it continued to need further protection after </w:t>
      </w:r>
      <w:r w:rsidRPr="00627ED1">
        <w:rPr>
          <w:highlight w:val="yellow"/>
        </w:rPr>
        <w:t>ʿAbdu’l-Bah</w:t>
      </w:r>
      <w:r w:rsidR="00C57E99" w:rsidRPr="000C7039">
        <w:rPr>
          <w:highlight w:val="yellow"/>
        </w:rPr>
        <w:t>á</w:t>
      </w:r>
      <w:r w:rsidRPr="00627ED1">
        <w:t>. The child needed yet another nurse. Again the measures which had been taken</w:t>
      </w:r>
      <w:r w:rsidRPr="00627ED1">
        <w:rPr>
          <w:rStyle w:val="structurepagenumber"/>
        </w:rPr>
        <w:t xml:space="preserve"> &lt;page 382</w:t>
      </w:r>
      <w:r w:rsidR="00B777C2">
        <w:rPr>
          <w:rStyle w:val="structurepagenumber"/>
        </w:rPr>
        <w:t>/&gt;</w:t>
      </w:r>
      <w:r w:rsidRPr="00627ED1">
        <w:t xml:space="preserve">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were adopted by </w:t>
      </w:r>
      <w:r w:rsidRPr="00627ED1">
        <w:rPr>
          <w:highlight w:val="yellow"/>
        </w:rPr>
        <w:t>ʿAbdu’l-Bah</w:t>
      </w:r>
      <w:r w:rsidR="00C57E99" w:rsidRPr="000C7039">
        <w:rPr>
          <w:highlight w:val="yellow"/>
        </w:rPr>
        <w:t>á</w:t>
      </w:r>
      <w:r w:rsidRPr="00627ED1">
        <w:t xml:space="preserve"> when He appointed </w:t>
      </w:r>
      <w:r w:rsidRPr="00627ED1">
        <w:rPr>
          <w:highlight w:val="cyan"/>
        </w:rPr>
        <w:t>Shoghi Effendi</w:t>
      </w:r>
      <w:r w:rsidRPr="00627ED1">
        <w:t xml:space="preserve"> as the Guardian to nurture the tender and flourishing faith which was still vulnerable to attacks from within and without the community.</w:t>
      </w:r>
    </w:p>
    <w:p w14:paraId="19C1FD8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22</w:t>
      </w:r>
      <w:r>
        <w:rPr>
          <w:rStyle w:val="structure"/>
        </w:rPr>
        <w:t>—en_19920000/</w:t>
      </w:r>
      <w:r w:rsidRPr="00CD0879">
        <w:rPr>
          <w:rStyle w:val="structurevisible"/>
        </w:rPr>
        <w:t>&gt;</w:t>
      </w:r>
    </w:p>
    <w:p w14:paraId="42282345" w14:textId="77777777" w:rsidR="00C57E99" w:rsidRDefault="00627ED1" w:rsidP="00C57E99">
      <w:pPr>
        <w:pStyle w:val="Bodycont"/>
      </w:pPr>
      <w:r w:rsidRPr="00627ED1">
        <w:t xml:space="preserve">During the thirty-six years of the Guardianship, </w:t>
      </w:r>
      <w:r w:rsidRPr="00627ED1">
        <w:rPr>
          <w:highlight w:val="cyan"/>
        </w:rPr>
        <w:t>Shoghi Effendi</w:t>
      </w:r>
      <w:r w:rsidRPr="00627ED1">
        <w:t xml:space="preserve"> built up the foundations of the institutions of 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were to act as channels for the outpouring of the spiritual energies latent in His Revelation. These institutions, which derive their authority from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and from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became bastions of protection for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When </w:t>
      </w:r>
      <w:r w:rsidRPr="00627ED1">
        <w:rPr>
          <w:highlight w:val="cyan"/>
        </w:rPr>
        <w:t>Shoghi Effendi</w:t>
      </w:r>
      <w:r w:rsidRPr="00627ED1">
        <w:t xml:space="preserve"> passed away, the Administrative Order was well-established. By virtue of these institutions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become impregnable and the body of the believers was united and harmonized everywhere. The forces of negation which had attacked the Faith from within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and which had posed severe threats to its unity, were now impotent to penetrate the mighty stronghold of the Administrative Order which </w:t>
      </w:r>
      <w:r w:rsidRPr="00627ED1">
        <w:rPr>
          <w:highlight w:val="cyan"/>
        </w:rPr>
        <w:t>Shoghi Effendi</w:t>
      </w:r>
      <w:r w:rsidRPr="00627ED1">
        <w:t xml:space="preserve"> had built up with meticulous care and with so much suffering to himself. In the terms of the above analogy, the child, though still very young, was at last able to stand on its own feet. The mother had suddenly gone without any warning, but she knew that after the preliminary shock the child would gather himself together and take the reins of affairs into his own hands. This is exactly what happened after the sudden passing of </w:t>
      </w:r>
      <w:r w:rsidRPr="00627ED1">
        <w:rPr>
          <w:highlight w:val="cyan"/>
        </w:rPr>
        <w:t>Shoghi Effendi</w:t>
      </w:r>
      <w:r w:rsidRPr="00627ED1">
        <w:t xml:space="preserv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having learned from the Hands of the Cause that </w:t>
      </w:r>
      <w:r w:rsidRPr="00627ED1">
        <w:rPr>
          <w:highlight w:val="cyan"/>
        </w:rPr>
        <w:t>Shoghi Effendi</w:t>
      </w:r>
      <w:r w:rsidRPr="00627ED1">
        <w:t xml:space="preserve"> had left no Will, was at first shaken and dismayed, but soon it recovered and organised itself to carry on the work without a Guardian. The following are excerpts from the first letter by the Hands of the Cause addressed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on this issue:</w:t>
      </w:r>
    </w:p>
    <w:p w14:paraId="18DDF83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23</w:t>
      </w:r>
      <w:r>
        <w:rPr>
          <w:rStyle w:val="structure"/>
        </w:rPr>
        <w:t>—en_19920000/</w:t>
      </w:r>
      <w:r w:rsidRPr="00CD0879">
        <w:rPr>
          <w:rStyle w:val="structurevisible"/>
        </w:rPr>
        <w:t>&gt;</w:t>
      </w:r>
    </w:p>
    <w:p w14:paraId="168924C3" w14:textId="77777777" w:rsidR="00C57E99" w:rsidRPr="0029175C" w:rsidRDefault="00C57E99" w:rsidP="00C57E99">
      <w:pPr>
        <w:pStyle w:val="Quote1st"/>
        <w:rPr>
          <w:rStyle w:val="quotebahaiinstitutions"/>
        </w:rPr>
      </w:pPr>
      <w:r w:rsidRPr="00D33EA1">
        <w:rPr>
          <w:rStyle w:val="structurevisible"/>
        </w:rPr>
        <w:t>&lt;</w:t>
      </w:r>
      <w:r w:rsidRPr="00D33EA1">
        <w:rPr>
          <w:rStyle w:val="structure"/>
        </w:rPr>
        <w:t>cit Hands_%►%_%_%►%_%_%—en_%—%_%</w:t>
      </w:r>
      <w:r w:rsidRPr="00D33EA1">
        <w:rPr>
          <w:rStyle w:val="structurevisible"/>
        </w:rPr>
        <w:t>&gt;</w:t>
      </w:r>
      <w:r w:rsidR="00AC1FD0" w:rsidRPr="00AC1FD0">
        <w:rPr>
          <w:rStyle w:val="quotebahaiinstitutions"/>
        </w:rPr>
        <w:t>»</w:t>
      </w:r>
      <w:r w:rsidR="00627ED1" w:rsidRPr="00627ED1">
        <w:rPr>
          <w:rStyle w:val="quotebahaiinstitutions"/>
        </w:rPr>
        <w:t>Beloved Friends:</w:t>
      </w:r>
    </w:p>
    <w:p w14:paraId="26541632"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24</w:t>
      </w:r>
      <w:r w:rsidRPr="00AC1FD0">
        <w:rPr>
          <w:rStyle w:val="structure"/>
        </w:rPr>
        <w:t>—en_19920000/</w:t>
      </w:r>
      <w:r w:rsidRPr="00AC1FD0">
        <w:rPr>
          <w:rStyle w:val="structurevisible"/>
        </w:rPr>
        <w:t>&gt;</w:t>
      </w:r>
    </w:p>
    <w:p w14:paraId="02E44F57" w14:textId="77777777" w:rsidR="00C57E99" w:rsidRPr="0029175C" w:rsidRDefault="00627ED1" w:rsidP="00C57E99">
      <w:pPr>
        <w:pStyle w:val="Quotecont"/>
        <w:rPr>
          <w:rStyle w:val="quotebahaiinstitutions"/>
        </w:rPr>
      </w:pPr>
      <w:r w:rsidRPr="00627ED1">
        <w:rPr>
          <w:rStyle w:val="quotebahaiinstitutions"/>
        </w:rPr>
        <w:t xml:space="preserve">Nine days had not yet elapsed after the interment of the sacred remains of our beloved Guardian, </w:t>
      </w:r>
      <w:r w:rsidRPr="00627ED1">
        <w:rPr>
          <w:rStyle w:val="quotebahaiinstitutions"/>
          <w:highlight w:val="cyan"/>
        </w:rPr>
        <w:t>Shoghi Effendi</w:t>
      </w:r>
      <w:r w:rsidRPr="00627ED1">
        <w:rPr>
          <w:rStyle w:val="quotebahaiinstitutions"/>
        </w:rPr>
        <w:t xml:space="preserve">, in London, when the Hands of the Cause, to the number of twenty-six, assembled at the World Center of the Faith, in our capacity as </w:t>
      </w:r>
      <w:r w:rsidR="00C57E99">
        <w:rPr>
          <w:rStyle w:val="structurevisible"/>
        </w:rPr>
        <w:t>&lt;</w:t>
      </w:r>
      <w:r w:rsidR="00C57E99">
        <w:rPr>
          <w:rStyle w:val="structure"/>
        </w:rPr>
        <w:t>cit Sho_%►%_%_%►%_%_%—en_%—%_%</w:t>
      </w:r>
      <w:r w:rsidR="00C57E99">
        <w:rPr>
          <w:rStyle w:val="structurevisible"/>
        </w:rPr>
        <w:t>&gt;</w:t>
      </w:r>
      <w:r w:rsidRPr="00627ED1">
        <w:rPr>
          <w:rStyle w:val="quotebahaiscripture"/>
        </w:rPr>
        <w:t xml:space="preserve">›Chief Stewards of the Embryonic World Commonwealth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u’lláh</w:t>
      </w:r>
      <w:r w:rsidR="00C57E99">
        <w:rPr>
          <w:rStyle w:val="quotebahaiscripture"/>
        </w:rPr>
        <w:t>‹</w:t>
      </w:r>
      <w:r w:rsidR="00C57E99">
        <w:rPr>
          <w:rStyle w:val="structurevisible"/>
        </w:rPr>
        <w:t>&lt;/</w:t>
      </w:r>
      <w:r w:rsidR="00C57E99">
        <w:rPr>
          <w:rStyle w:val="structure"/>
        </w:rPr>
        <w:t>cit</w:t>
      </w:r>
      <w:r w:rsidR="00C57E99">
        <w:rPr>
          <w:rStyle w:val="structurevisible"/>
        </w:rPr>
        <w:t>&gt;</w:t>
      </w:r>
      <w:r w:rsidRPr="00627ED1">
        <w:rPr>
          <w:rStyle w:val="quotebahaiinstitutions"/>
        </w:rPr>
        <w:t xml:space="preserve">, to consult together on the most tragic situation facing the </w:t>
      </w:r>
      <w:r w:rsidRPr="00627ED1">
        <w:rPr>
          <w:rStyle w:val="quotebahaiinstitutions"/>
          <w:highlight w:val="yellow"/>
        </w:rPr>
        <w:t>Bah</w:t>
      </w:r>
      <w:r w:rsidR="00C57E99">
        <w:rPr>
          <w:rStyle w:val="quotebahaiinstitutions"/>
          <w:highlight w:val="yellow"/>
        </w:rPr>
        <w:t>á’í</w:t>
      </w:r>
      <w:r w:rsidRPr="00627ED1">
        <w:rPr>
          <w:rStyle w:val="quotebahaiinstitutions"/>
          <w:highlight w:val="yellow"/>
        </w:rPr>
        <w:t>s</w:t>
      </w:r>
      <w:r w:rsidRPr="00627ED1">
        <w:rPr>
          <w:rStyle w:val="quotebahaiinstitutions"/>
        </w:rPr>
        <w:t xml:space="preserve"> since the Ascension of </w:t>
      </w:r>
      <w:r w:rsidRPr="00627ED1">
        <w:rPr>
          <w:rStyle w:val="quotebahaiinstitutions"/>
          <w:highlight w:val="yellow"/>
        </w:rPr>
        <w:t>ʿAbdu</w:t>
      </w:r>
      <w:r w:rsidR="00C57E99">
        <w:rPr>
          <w:rStyle w:val="quotebahaiinstitutions"/>
          <w:highlight w:val="yellow"/>
        </w:rPr>
        <w:t>’</w:t>
      </w:r>
      <w:r w:rsidRPr="00627ED1">
        <w:rPr>
          <w:rStyle w:val="quotebahaiinstitutions"/>
          <w:highlight w:val="yellow"/>
        </w:rPr>
        <w:t>l-Bah</w:t>
      </w:r>
      <w:r w:rsidR="00C57E99">
        <w:rPr>
          <w:rStyle w:val="quotebahaiinstitutions"/>
          <w:highlight w:val="yellow"/>
        </w:rPr>
        <w:t>á</w:t>
      </w:r>
      <w:r w:rsidRPr="00627ED1">
        <w:rPr>
          <w:rStyle w:val="quotebahaiinstitutions"/>
        </w:rPr>
        <w:t>, and to take all necessary and appropriate measures to safeguard the highest interests of our Faith.</w:t>
      </w:r>
    </w:p>
    <w:p w14:paraId="0BC4618C"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25</w:t>
      </w:r>
      <w:r w:rsidRPr="00AC1FD0">
        <w:rPr>
          <w:rStyle w:val="structure"/>
        </w:rPr>
        <w:t>—en_19920000/</w:t>
      </w:r>
      <w:r w:rsidRPr="00AC1FD0">
        <w:rPr>
          <w:rStyle w:val="structurevisible"/>
        </w:rPr>
        <w:t>&gt;</w:t>
      </w:r>
    </w:p>
    <w:p w14:paraId="07DF0065" w14:textId="77777777" w:rsidR="00C57E99" w:rsidRPr="0029175C" w:rsidRDefault="00627ED1" w:rsidP="00C57E99">
      <w:pPr>
        <w:pStyle w:val="Quotecont"/>
        <w:rPr>
          <w:rStyle w:val="quotebahaiinstitutions"/>
        </w:rPr>
      </w:pPr>
      <w:r w:rsidRPr="00627ED1">
        <w:rPr>
          <w:rStyle w:val="quotebahaiinstitutions"/>
        </w:rPr>
        <w:t xml:space="preserve">On November 18th the Hands conducted a Memorial Meeting at </w:t>
      </w:r>
      <w:r w:rsidRPr="00627ED1">
        <w:rPr>
          <w:rStyle w:val="quotebahaiinstitutions"/>
          <w:highlight w:val="yellow"/>
        </w:rPr>
        <w:t>Bahj</w:t>
      </w:r>
      <w:r w:rsidR="00C57E99">
        <w:rPr>
          <w:rStyle w:val="quotebahaiinstitutions"/>
          <w:highlight w:val="yellow"/>
        </w:rPr>
        <w:t>í</w:t>
      </w:r>
      <w:r w:rsidRPr="00627ED1">
        <w:rPr>
          <w:rStyle w:val="quotebahaiinstitutions"/>
        </w:rPr>
        <w:t xml:space="preserve">, in the </w:t>
      </w:r>
      <w:r w:rsidR="00C57E99">
        <w:rPr>
          <w:rStyle w:val="quotebahaiinstitutions"/>
          <w:highlight w:val="yellow"/>
        </w:rPr>
        <w:t>Ḥ</w:t>
      </w:r>
      <w:r w:rsidRPr="00627ED1">
        <w:rPr>
          <w:rStyle w:val="quotebahaiinstitutions"/>
          <w:highlight w:val="yellow"/>
        </w:rPr>
        <w:t>aram-i-Aqdas</w:t>
      </w:r>
      <w:r w:rsidRPr="00627ED1">
        <w:rPr>
          <w:rStyle w:val="quotebahaiinstitutions"/>
        </w:rPr>
        <w:t xml:space="preserve"> surrounding the most sacred Shrine in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world, afterward entering the Holy Tomb itself and prostrating ourselves in utter humility at the Sacred Threshold.</w:t>
      </w:r>
      <w:r w:rsidRPr="00627ED1">
        <w:rPr>
          <w:rStyle w:val="structurepagenumber"/>
        </w:rPr>
        <w:t xml:space="preserve"> &lt;page 383</w:t>
      </w:r>
      <w:r w:rsidR="00B777C2">
        <w:rPr>
          <w:rStyle w:val="structurepagenumber"/>
        </w:rPr>
        <w:t>/&gt;</w:t>
      </w:r>
    </w:p>
    <w:p w14:paraId="111EE692"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26</w:t>
      </w:r>
      <w:r w:rsidRPr="00AC1FD0">
        <w:rPr>
          <w:rStyle w:val="structure"/>
        </w:rPr>
        <w:t>—en_19920000/</w:t>
      </w:r>
      <w:r w:rsidRPr="00AC1FD0">
        <w:rPr>
          <w:rStyle w:val="structurevisible"/>
        </w:rPr>
        <w:t>&gt;</w:t>
      </w:r>
    </w:p>
    <w:p w14:paraId="698028FC" w14:textId="77777777" w:rsidR="00C57E99" w:rsidRPr="0029175C" w:rsidRDefault="00627ED1" w:rsidP="00C57E99">
      <w:pPr>
        <w:pStyle w:val="Quotecont"/>
        <w:rPr>
          <w:rStyle w:val="quotebahaiinstitutions"/>
        </w:rPr>
      </w:pPr>
      <w:r w:rsidRPr="00627ED1">
        <w:rPr>
          <w:rStyle w:val="quotebahaiinstitutions"/>
        </w:rPr>
        <w:t xml:space="preserve">On the following morning, November 19th, nine Hands of the Cause, selected from the Holy Land and the several continents of East and West, with </w:t>
      </w:r>
      <w:r w:rsidRPr="00627ED1">
        <w:rPr>
          <w:rStyle w:val="quotebahaiinstitutions"/>
          <w:highlight w:val="yellow"/>
        </w:rPr>
        <w:t>Amatu</w:t>
      </w:r>
      <w:r w:rsidR="00C57E99">
        <w:rPr>
          <w:rStyle w:val="quotebahaiinstitutions"/>
          <w:highlight w:val="yellow"/>
        </w:rPr>
        <w:t>’</w:t>
      </w:r>
      <w:r w:rsidRPr="00627ED1">
        <w:rPr>
          <w:rStyle w:val="quotebahaiinstitutions"/>
          <w:highlight w:val="yellow"/>
        </w:rPr>
        <w:t>l-Bah</w:t>
      </w:r>
      <w:r w:rsidR="00C57E99">
        <w:rPr>
          <w:rStyle w:val="quotebahaiinstitutions"/>
          <w:highlight w:val="yellow"/>
        </w:rPr>
        <w:t>á</w:t>
      </w:r>
      <w:r w:rsidRPr="00627ED1">
        <w:rPr>
          <w:rStyle w:val="quotebahaiinstitutions"/>
          <w:highlight w:val="yellow"/>
        </w:rPr>
        <w:t xml:space="preserve"> R</w:t>
      </w:r>
      <w:r w:rsidR="00C57E99">
        <w:rPr>
          <w:rStyle w:val="quotebahaiinstitutions"/>
          <w:highlight w:val="yellow"/>
        </w:rPr>
        <w:t>úḥí</w:t>
      </w:r>
      <w:r w:rsidRPr="00627ED1">
        <w:rPr>
          <w:rStyle w:val="quotebahaiinstitutions"/>
          <w:highlight w:val="yellow"/>
        </w:rPr>
        <w:t xml:space="preserve">yyih </w:t>
      </w:r>
      <w:r w:rsidR="00116523">
        <w:rPr>
          <w:rStyle w:val="quotebahaiinstitutions"/>
          <w:highlight w:val="yellow"/>
        </w:rPr>
        <w:t></w:t>
      </w:r>
      <w:r w:rsidR="00C57E99">
        <w:rPr>
          <w:rStyle w:val="quotebahaiinstitutions"/>
          <w:rFonts w:hint="eastAsia"/>
          <w:highlight w:val="yellow"/>
        </w:rPr>
        <w:t>á</w:t>
      </w:r>
      <w:r w:rsidRPr="00627ED1">
        <w:rPr>
          <w:rStyle w:val="quotebahaiinstitutions"/>
          <w:highlight w:val="yellow"/>
        </w:rPr>
        <w:t>num</w:t>
      </w:r>
      <w:r w:rsidRPr="00627ED1">
        <w:rPr>
          <w:rStyle w:val="quotebahaiinstitutions"/>
        </w:rPr>
        <w:t>, broke the seals placed upon the beloved Guardian</w:t>
      </w:r>
      <w:r w:rsidR="00C57E99">
        <w:rPr>
          <w:rStyle w:val="quotebahaiinstitutions"/>
        </w:rPr>
        <w:t>’</w:t>
      </w:r>
      <w:r w:rsidRPr="00627ED1">
        <w:rPr>
          <w:rStyle w:val="quotebahaiinstitutions"/>
        </w:rPr>
        <w:t xml:space="preserve">s safe and desk and made careful examination of their precious contents. These same Hands, rejoining the other Hands assembled in the Mansion of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at </w:t>
      </w:r>
      <w:r w:rsidRPr="00627ED1">
        <w:rPr>
          <w:rStyle w:val="quotebahaiinstitutions"/>
          <w:highlight w:val="yellow"/>
        </w:rPr>
        <w:t>Bahj</w:t>
      </w:r>
      <w:r w:rsidR="00C57E99">
        <w:rPr>
          <w:rStyle w:val="quotebahaiinstitutions"/>
          <w:highlight w:val="yellow"/>
        </w:rPr>
        <w:t>í</w:t>
      </w:r>
      <w:r w:rsidRPr="00627ED1">
        <w:rPr>
          <w:rStyle w:val="quotebahaiinstitutions"/>
        </w:rPr>
        <w:t xml:space="preserve">, certified that </w:t>
      </w:r>
      <w:r w:rsidRPr="00627ED1">
        <w:rPr>
          <w:rStyle w:val="quotebahaiinstitutions"/>
          <w:highlight w:val="cyan"/>
        </w:rPr>
        <w:t>Shoghi Effendi</w:t>
      </w:r>
      <w:r w:rsidRPr="00627ED1">
        <w:rPr>
          <w:rStyle w:val="quotebahaiinstitutions"/>
        </w:rPr>
        <w:t xml:space="preserve"> had left no Will and Testament. It was likewise certified that the beloved Guardian had left no heir. The </w:t>
      </w:r>
      <w:r w:rsidRPr="00627ED1">
        <w:rPr>
          <w:rStyle w:val="quotebahaiinstitutions"/>
          <w:highlight w:val="yellow"/>
        </w:rPr>
        <w:t>A</w:t>
      </w:r>
      <w:r w:rsidR="00116523">
        <w:rPr>
          <w:rStyle w:val="quotebahaiinstitutions"/>
          <w:highlight w:val="yellow"/>
        </w:rPr>
        <w:t></w:t>
      </w:r>
      <w:r w:rsidR="00C57E99">
        <w:rPr>
          <w:rStyle w:val="quotebahaiinstitutions"/>
          <w:highlight w:val="darkYellow"/>
        </w:rPr>
        <w:t>ṣ</w:t>
      </w:r>
      <w:r w:rsidR="00C57E99">
        <w:rPr>
          <w:rStyle w:val="quotebahaiinstitutions"/>
          <w:highlight w:val="yellow"/>
        </w:rPr>
        <w:t>á</w:t>
      </w:r>
      <w:r w:rsidRPr="00627ED1">
        <w:rPr>
          <w:rStyle w:val="quotebahaiinstitutions"/>
          <w:highlight w:val="yellow"/>
        </w:rPr>
        <w:t>n</w:t>
      </w:r>
      <w:r w:rsidRPr="00627ED1">
        <w:rPr>
          <w:rStyle w:val="quotebahaiinstitutions"/>
        </w:rPr>
        <w:t xml:space="preserve"> (branches) one and all are either dead or have been declared violators of the Covenant by the Guardian for their faithlessness to the Master</w:t>
      </w:r>
      <w:r w:rsidR="00C57E99">
        <w:rPr>
          <w:rStyle w:val="quotebahaiinstitutions"/>
        </w:rPr>
        <w:t>’</w:t>
      </w:r>
      <w:r w:rsidRPr="00627ED1">
        <w:rPr>
          <w:rStyle w:val="quotebahaiinstitutions"/>
        </w:rPr>
        <w:t>s Will and Testament and their hostility to him named first Guardian in that sacred document.</w:t>
      </w:r>
    </w:p>
    <w:p w14:paraId="74B13C76"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27</w:t>
      </w:r>
      <w:r w:rsidRPr="00AC1FD0">
        <w:rPr>
          <w:rStyle w:val="structure"/>
        </w:rPr>
        <w:t>—en_19920000/</w:t>
      </w:r>
      <w:r w:rsidRPr="00AC1FD0">
        <w:rPr>
          <w:rStyle w:val="structurevisible"/>
        </w:rPr>
        <w:t>&gt;</w:t>
      </w:r>
    </w:p>
    <w:p w14:paraId="4E6970CE" w14:textId="77777777" w:rsidR="00C57E99" w:rsidRPr="0029175C" w:rsidRDefault="00627ED1" w:rsidP="00C57E99">
      <w:pPr>
        <w:pStyle w:val="Quotecont"/>
        <w:rPr>
          <w:rStyle w:val="quotebahaiinstitutions"/>
        </w:rPr>
      </w:pPr>
      <w:r w:rsidRPr="00627ED1">
        <w:rPr>
          <w:rStyle w:val="quotebahaiinstitutions"/>
        </w:rPr>
        <w:t xml:space="preserve">The first effect of the realization that no successor to </w:t>
      </w:r>
      <w:r w:rsidRPr="00627ED1">
        <w:rPr>
          <w:rStyle w:val="quotebahaiinstitutions"/>
          <w:highlight w:val="cyan"/>
        </w:rPr>
        <w:t>Shoghi Effendi</w:t>
      </w:r>
      <w:r w:rsidRPr="00627ED1">
        <w:rPr>
          <w:rStyle w:val="quotebahaiinstitutions"/>
        </w:rPr>
        <w:t xml:space="preserve"> could have been appointed by him was to plunge the Hands of the Cause into the very abyss of despair. What must happen to the world community of his devoted followers if the Leader, the Inspirer, the Planner of all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activities in all countries and islands of the seas could no longer fulfil his unique mission?</w:t>
      </w:r>
    </w:p>
    <w:p w14:paraId="3E196514"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28</w:t>
      </w:r>
      <w:r w:rsidRPr="00AC1FD0">
        <w:rPr>
          <w:rStyle w:val="structure"/>
        </w:rPr>
        <w:t>—en_19920000/</w:t>
      </w:r>
      <w:r w:rsidRPr="00AC1FD0">
        <w:rPr>
          <w:rStyle w:val="structurevisible"/>
        </w:rPr>
        <w:t>&gt;</w:t>
      </w:r>
    </w:p>
    <w:p w14:paraId="6F478CB9" w14:textId="77777777" w:rsidR="00C57E99" w:rsidRPr="0029175C" w:rsidRDefault="00627ED1" w:rsidP="00C57E99">
      <w:pPr>
        <w:pStyle w:val="Quotecont"/>
        <w:rPr>
          <w:rStyle w:val="quotebahaiinstitutions"/>
        </w:rPr>
      </w:pPr>
      <w:r w:rsidRPr="00627ED1">
        <w:rPr>
          <w:rStyle w:val="quotebahaiinstitutions"/>
        </w:rPr>
        <w:t>From this dark abyss, however, contemplation of the Guardian</w:t>
      </w:r>
      <w:r w:rsidR="00C57E99">
        <w:rPr>
          <w:rStyle w:val="quotebahaiinstitutions"/>
        </w:rPr>
        <w:t>’</w:t>
      </w:r>
      <w:r w:rsidRPr="00627ED1">
        <w:rPr>
          <w:rStyle w:val="quotebahaiinstitutions"/>
        </w:rPr>
        <w:t xml:space="preserve">s own life of complete sacrifice and his peerless services gradually redeemed our anguished hearts. </w:t>
      </w:r>
      <w:r w:rsidRPr="00627ED1">
        <w:rPr>
          <w:rStyle w:val="quotebahaiinstitutions"/>
          <w:highlight w:val="cyan"/>
        </w:rPr>
        <w:t>Shoghi Effendi</w:t>
      </w:r>
      <w:r w:rsidRPr="00627ED1">
        <w:rPr>
          <w:rStyle w:val="quotebahaiinstitutions"/>
        </w:rPr>
        <w:t xml:space="preserve"> himself, we know, would have been the first to remind the Hands and the widespread body of the believers, that the Dispensation of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has quickened those powers and resources of faith within mankind which will achieve the unity of the peoples and the triumph of His World Order. In this new light of understanding the company of the Hands could perceive with heightened gratitude the existence of those innumerable blessings which </w:t>
      </w:r>
      <w:r w:rsidRPr="00627ED1">
        <w:rPr>
          <w:rStyle w:val="quotebahaiinstitutions"/>
          <w:highlight w:val="cyan"/>
        </w:rPr>
        <w:t>Shoghi Effendi</w:t>
      </w:r>
      <w:r w:rsidRPr="00627ED1">
        <w:rPr>
          <w:rStyle w:val="quotebahaiinstitutions"/>
        </w:rPr>
        <w:t xml:space="preserve"> had created and left as his true legacy to all </w:t>
      </w:r>
      <w:r w:rsidRPr="00627ED1">
        <w:rPr>
          <w:rStyle w:val="quotebahaiinstitutions"/>
          <w:highlight w:val="yellow"/>
        </w:rPr>
        <w:t>Bah</w:t>
      </w:r>
      <w:r w:rsidR="00C57E99">
        <w:rPr>
          <w:rStyle w:val="quotebahaiinstitutions"/>
          <w:highlight w:val="yellow"/>
        </w:rPr>
        <w:t>á’í</w:t>
      </w:r>
      <w:r w:rsidRPr="00627ED1">
        <w:rPr>
          <w:rStyle w:val="quotebahaiinstitutions"/>
          <w:highlight w:val="yellow"/>
        </w:rPr>
        <w:t>s</w:t>
      </w:r>
      <w:r w:rsidRPr="00627ED1">
        <w:rPr>
          <w:rStyle w:val="quotebahaiinstitutions"/>
        </w:rPr>
        <w:t>.</w:t>
      </w:r>
    </w:p>
    <w:p w14:paraId="26EE9AF5"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29</w:t>
      </w:r>
      <w:r w:rsidRPr="00AC1FD0">
        <w:rPr>
          <w:rStyle w:val="structure"/>
        </w:rPr>
        <w:t>—en_19920000/</w:t>
      </w:r>
      <w:r w:rsidRPr="00AC1FD0">
        <w:rPr>
          <w:rStyle w:val="structurevisible"/>
        </w:rPr>
        <w:t>&gt;</w:t>
      </w:r>
    </w:p>
    <w:p w14:paraId="2ABB6553" w14:textId="77777777" w:rsidR="00C57E99" w:rsidRPr="0029175C" w:rsidRDefault="00627ED1" w:rsidP="00C57E99">
      <w:pPr>
        <w:pStyle w:val="Quotecont"/>
        <w:rPr>
          <w:rStyle w:val="quotebahaiinstitutions"/>
        </w:rPr>
      </w:pPr>
      <w:r w:rsidRPr="00627ED1">
        <w:rPr>
          <w:rStyle w:val="quotebahaiinstitutions"/>
        </w:rPr>
        <w:t xml:space="preserve">Has not the World Centre, with its sacred Shrines and institutions, been firmly established? Has not the Message been established in 254 countries and dependencies? Have not the National and Regional Spiritual Assemblies, forerunners of the Universal House of Justice, been implanted in twenty-six great areas of all continents? Has not the Guardian left us not only his incomparable translations, for English-reading </w:t>
      </w:r>
      <w:r w:rsidRPr="00627ED1">
        <w:rPr>
          <w:rStyle w:val="quotebahaiinstitutions"/>
          <w:highlight w:val="yellow"/>
        </w:rPr>
        <w:t>Bah</w:t>
      </w:r>
      <w:r w:rsidR="00C57E99">
        <w:rPr>
          <w:rStyle w:val="quotebahaiinstitutions"/>
          <w:highlight w:val="yellow"/>
        </w:rPr>
        <w:t>á’í</w:t>
      </w:r>
      <w:r w:rsidRPr="00627ED1">
        <w:rPr>
          <w:rStyle w:val="quotebahaiinstitutions"/>
          <w:highlight w:val="yellow"/>
        </w:rPr>
        <w:t>s</w:t>
      </w:r>
      <w:r w:rsidRPr="00627ED1">
        <w:rPr>
          <w:rStyle w:val="quotebahaiinstitutions"/>
        </w:rPr>
        <w:t xml:space="preserve">, of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Sacred Literature but also his own master works of interpretation which disclose to us the unshatterable edifice of evolving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Order and world community? Has not the Guardian, building upon the enduring foundation of the Master</w:t>
      </w:r>
      <w:r w:rsidR="00C57E99">
        <w:rPr>
          <w:rStyle w:val="quotebahaiinstitutions"/>
        </w:rPr>
        <w:t>’</w:t>
      </w:r>
      <w:r w:rsidRPr="00627ED1">
        <w:rPr>
          <w:rStyle w:val="quotebahaiinstitutions"/>
        </w:rPr>
        <w:t>s Tablets of the Divine Plan, created the World Crusade to guide our work until 1963?...</w:t>
      </w:r>
    </w:p>
    <w:p w14:paraId="722ADD18"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30</w:t>
      </w:r>
      <w:r w:rsidRPr="00AC1FD0">
        <w:rPr>
          <w:rStyle w:val="structure"/>
        </w:rPr>
        <w:t>—en_19920000/</w:t>
      </w:r>
      <w:r w:rsidRPr="00AC1FD0">
        <w:rPr>
          <w:rStyle w:val="structurevisible"/>
        </w:rPr>
        <w:t>&gt;</w:t>
      </w:r>
    </w:p>
    <w:p w14:paraId="7170C78B" w14:textId="77777777" w:rsidR="00C57E99" w:rsidRPr="0029175C" w:rsidRDefault="00627ED1" w:rsidP="00C57E99">
      <w:pPr>
        <w:pStyle w:val="Quotecont"/>
        <w:rPr>
          <w:rStyle w:val="quotebahaiinstitutions"/>
        </w:rPr>
      </w:pPr>
      <w:r w:rsidRPr="00627ED1">
        <w:rPr>
          <w:rStyle w:val="quotebahaiinstitutions"/>
        </w:rPr>
        <w:t xml:space="preserve">Such reflections could but, in such a world-shattering experience as all </w:t>
      </w:r>
      <w:r w:rsidRPr="00627ED1">
        <w:rPr>
          <w:rStyle w:val="quotebahaiinstitutions"/>
          <w:highlight w:val="yellow"/>
        </w:rPr>
        <w:t>Bah</w:t>
      </w:r>
      <w:r w:rsidR="00C57E99">
        <w:rPr>
          <w:rStyle w:val="quotebahaiinstitutions"/>
          <w:highlight w:val="yellow"/>
        </w:rPr>
        <w:t>á’í</w:t>
      </w:r>
      <w:r w:rsidRPr="00627ED1">
        <w:rPr>
          <w:rStyle w:val="quotebahaiinstitutions"/>
          <w:highlight w:val="yellow"/>
        </w:rPr>
        <w:t>s</w:t>
      </w:r>
      <w:r w:rsidRPr="00627ED1">
        <w:rPr>
          <w:rStyle w:val="quotebahaiinstitutions"/>
        </w:rPr>
        <w:t xml:space="preserve"> have this month endured, reveal to us how strongly </w:t>
      </w:r>
      <w:r w:rsidRPr="00627ED1">
        <w:rPr>
          <w:rStyle w:val="quotebahaiinstitutions"/>
          <w:highlight w:val="cyan"/>
        </w:rPr>
        <w:t>Shoghi Effendi</w:t>
      </w:r>
      <w:r w:rsidRPr="00627ED1">
        <w:rPr>
          <w:rStyle w:val="quotebahaiinstitutions"/>
        </w:rPr>
        <w:t xml:space="preserve"> has laid the foundations of the world order of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through the appointments of Hands of the Cause and likewise the appointment of the International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Council, the institution destined to evolve into the Universal House of Justice.</w:t>
      </w:r>
    </w:p>
    <w:p w14:paraId="0EA41A02"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31</w:t>
      </w:r>
      <w:r w:rsidRPr="00AC1FD0">
        <w:rPr>
          <w:rStyle w:val="structure"/>
        </w:rPr>
        <w:t>—en_19920000/</w:t>
      </w:r>
      <w:r w:rsidRPr="00AC1FD0">
        <w:rPr>
          <w:rStyle w:val="structurevisible"/>
        </w:rPr>
        <w:t>&gt;</w:t>
      </w:r>
    </w:p>
    <w:p w14:paraId="4886719A" w14:textId="77777777" w:rsidR="00C57E99" w:rsidRPr="0029175C" w:rsidRDefault="00627ED1" w:rsidP="00C57E99">
      <w:pPr>
        <w:pStyle w:val="Quotecont"/>
        <w:rPr>
          <w:rStyle w:val="quotebahaiinstitutions"/>
        </w:rPr>
      </w:pPr>
      <w:r w:rsidRPr="00627ED1">
        <w:rPr>
          <w:rStyle w:val="quotebahaiinstitutions"/>
        </w:rPr>
        <w:t xml:space="preserve">In our capacity of Chief Stewards of the Embryonic World Commonwealth of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we Hands of the Cause have constituted a body of</w:t>
      </w:r>
      <w:r w:rsidRPr="00627ED1">
        <w:rPr>
          <w:rStyle w:val="structurepagenumber"/>
        </w:rPr>
        <w:t xml:space="preserve"> &lt;page 384</w:t>
      </w:r>
      <w:r w:rsidR="00B777C2">
        <w:rPr>
          <w:rStyle w:val="structurepagenumber"/>
        </w:rPr>
        <w:t>/&gt;</w:t>
      </w:r>
      <w:r w:rsidR="00C57E99">
        <w:rPr>
          <w:rStyle w:val="quotebahaiinstitutions"/>
        </w:rPr>
        <w:t xml:space="preserve"> </w:t>
      </w:r>
      <w:r w:rsidRPr="00627ED1">
        <w:rPr>
          <w:rStyle w:val="quotebahaiinstitutions"/>
        </w:rPr>
        <w:t xml:space="preserve">nine Hands to serve at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World Centre. This body of nine Hands will energetically deal with the protection of the Faith whenever attacks, whether from within or outside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community, are reported by Hands from their areas or by National or Regional Assemblies, or whether they arise within the Holy Land. Correspondence will likewise be maintained with the Hands of the Cause working in the several continents. This same body will correspond with National Assemblies on matters connected with the prosecution of the objectives of the Ten Year Plan. On matters involving administrative questions this same body will assist National Assemblies by citing those passages of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Sacred Literature which direct the Assemblies to a sound solution.</w:t>
      </w:r>
    </w:p>
    <w:p w14:paraId="68C10798"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32</w:t>
      </w:r>
      <w:r w:rsidRPr="00AC1FD0">
        <w:rPr>
          <w:rStyle w:val="structure"/>
        </w:rPr>
        <w:t>—en_19920000/</w:t>
      </w:r>
      <w:r w:rsidRPr="00AC1FD0">
        <w:rPr>
          <w:rStyle w:val="structurevisible"/>
        </w:rPr>
        <w:t>&gt;</w:t>
      </w:r>
    </w:p>
    <w:p w14:paraId="504D4C93" w14:textId="77777777" w:rsidR="00C57E99" w:rsidRPr="0029175C" w:rsidRDefault="00627ED1" w:rsidP="00C57E99">
      <w:pPr>
        <w:pStyle w:val="Quotecont"/>
        <w:rPr>
          <w:rStyle w:val="quotebahaiinstitutions"/>
        </w:rPr>
      </w:pPr>
      <w:r w:rsidRPr="00627ED1">
        <w:rPr>
          <w:rStyle w:val="quotebahaiinstitutions"/>
        </w:rPr>
        <w:t xml:space="preserve">As to the International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Council, appointed by the Guardian and heralded in his communications to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world, that body will in the course of time finally fulfil its purpose through the formation of the Universal House of Justice, that supreme body upon which infallibility, as the Master</w:t>
      </w:r>
      <w:r w:rsidR="00C57E99">
        <w:rPr>
          <w:rStyle w:val="quotebahaiinstitutions"/>
        </w:rPr>
        <w:t>’</w:t>
      </w:r>
      <w:r w:rsidRPr="00627ED1">
        <w:rPr>
          <w:rStyle w:val="quotebahaiinstitutions"/>
        </w:rPr>
        <w:t xml:space="preserve">s Testament assures us, is divinely conferred: </w:t>
      </w:r>
      <w:r w:rsidR="00C57E99">
        <w:rPr>
          <w:rStyle w:val="structurevisible"/>
        </w:rPr>
        <w:t>&lt;</w:t>
      </w:r>
      <w:r w:rsidR="00C57E99">
        <w:rPr>
          <w:rStyle w:val="structure"/>
        </w:rPr>
        <w:t>cit Abd_%►%_%_%►%_%_%—en_%—%_%</w:t>
      </w:r>
      <w:r w:rsidR="00C57E99">
        <w:rPr>
          <w:rStyle w:val="structurevisible"/>
        </w:rPr>
        <w:t>&gt;</w:t>
      </w:r>
      <w:r w:rsidRPr="00627ED1">
        <w:rPr>
          <w:rStyle w:val="quotebahaiscripture"/>
        </w:rPr>
        <w:t>›The source of all good and freed from all error</w:t>
      </w:r>
      <w:r w:rsidR="00C57E99">
        <w:rPr>
          <w:rStyle w:val="quotebahaiscripture"/>
        </w:rPr>
        <w:t>‹</w:t>
      </w:r>
      <w:r w:rsidR="00C57E99">
        <w:rPr>
          <w:rStyle w:val="structurevisible"/>
        </w:rPr>
        <w:t>&lt;/</w:t>
      </w:r>
      <w:r w:rsidR="00C57E99">
        <w:rPr>
          <w:rStyle w:val="structure"/>
        </w:rPr>
        <w:t>cit</w:t>
      </w:r>
      <w:r w:rsidR="00C57E99">
        <w:rPr>
          <w:rStyle w:val="structurevisible"/>
        </w:rPr>
        <w:t>&gt;</w:t>
      </w:r>
      <w:r w:rsidRPr="00627ED1">
        <w:rPr>
          <w:rStyle w:val="quotebahaiinstitutions"/>
        </w:rPr>
        <w:t>...</w:t>
      </w:r>
    </w:p>
    <w:p w14:paraId="407F94FE"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33</w:t>
      </w:r>
      <w:r w:rsidRPr="00AC1FD0">
        <w:rPr>
          <w:rStyle w:val="structure"/>
        </w:rPr>
        <w:t>—en_19920000/</w:t>
      </w:r>
      <w:r w:rsidRPr="00AC1FD0">
        <w:rPr>
          <w:rStyle w:val="structurevisible"/>
        </w:rPr>
        <w:t>&gt;</w:t>
      </w:r>
    </w:p>
    <w:p w14:paraId="7983BC32" w14:textId="77777777" w:rsidR="00C57E99" w:rsidRPr="0029175C" w:rsidRDefault="00627ED1" w:rsidP="00C57E99">
      <w:pPr>
        <w:pStyle w:val="Quotecont"/>
        <w:rPr>
          <w:rStyle w:val="quotebahaiinstitutions"/>
        </w:rPr>
      </w:pPr>
      <w:r w:rsidRPr="00627ED1">
        <w:rPr>
          <w:rStyle w:val="quotebahaiinstitutions"/>
        </w:rPr>
        <w:t xml:space="preserve">Meanwhile the entire body of the Hands assembled by the nine Hands of the World Centre will decide when and how the International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Council is to evolve through the successive stages outlined by the Guardian, culminating in the call to election of the Universal House of Justice by the membership of all National Spiritual Assemblies.</w:t>
      </w:r>
    </w:p>
    <w:p w14:paraId="4DD7C7E5"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34</w:t>
      </w:r>
      <w:r w:rsidRPr="00AC1FD0">
        <w:rPr>
          <w:rStyle w:val="structure"/>
        </w:rPr>
        <w:t>—en_19920000/</w:t>
      </w:r>
      <w:r w:rsidRPr="00AC1FD0">
        <w:rPr>
          <w:rStyle w:val="structurevisible"/>
        </w:rPr>
        <w:t>&gt;</w:t>
      </w:r>
    </w:p>
    <w:p w14:paraId="6A1C6E3C" w14:textId="77777777" w:rsidR="00C57E99" w:rsidRDefault="00627ED1" w:rsidP="00C57E99">
      <w:pPr>
        <w:pStyle w:val="Quotecont"/>
      </w:pPr>
      <w:r w:rsidRPr="00627ED1">
        <w:rPr>
          <w:rStyle w:val="quotebahaiinstitutions"/>
        </w:rPr>
        <w:t>When that divinely ordained body comes into existence, all the conditions of the Faith can be examined anew and the measures necessary for its future operation determined on consultation with the Hands of the Cause...</w:t>
      </w:r>
      <w:r w:rsidR="00C57E99">
        <w:rPr>
          <w:rStyle w:val="quotebahaiinstitutions"/>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93"/>
      </w:r>
    </w:p>
    <w:p w14:paraId="5FBDF00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35</w:t>
      </w:r>
      <w:r>
        <w:rPr>
          <w:rStyle w:val="structure"/>
        </w:rPr>
        <w:t>—en_19920000/</w:t>
      </w:r>
      <w:r w:rsidRPr="00CD0879">
        <w:rPr>
          <w:rStyle w:val="structurevisible"/>
        </w:rPr>
        <w:t>&gt;</w:t>
      </w:r>
    </w:p>
    <w:p w14:paraId="14AE1C87" w14:textId="77777777" w:rsidR="00C57E99" w:rsidRDefault="00627ED1" w:rsidP="00C57E99">
      <w:pPr>
        <w:pStyle w:val="Bodyafterquote"/>
      </w:pPr>
      <w:r w:rsidRPr="00627ED1">
        <w:t xml:space="preserve">The believers faithfully rallied around the Hands of the Cause, who now assumed the function of guiding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All National Spiritual Assemblies declared their loyalty to the Hands and turned to that institution with devotion. The nine Hands appointed to serve at the World Centre were referred to as Custodians of the Faith. From the outset, the Hands made it clear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that, unlike the Guardian and the Universal House of Justice, they were not promised infallible guidance. The only way that they could carry out their responsibilities satisfactorily was to follow faithfully the provisions of the Ten Year Plan as delineated by the Guardian. In this way, there was no danger of misguiding the community.</w:t>
      </w:r>
    </w:p>
    <w:p w14:paraId="768934A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36</w:t>
      </w:r>
      <w:r>
        <w:rPr>
          <w:rStyle w:val="structure"/>
        </w:rPr>
        <w:t>—en_19920000/</w:t>
      </w:r>
      <w:r w:rsidRPr="00CD0879">
        <w:rPr>
          <w:rStyle w:val="structurevisible"/>
        </w:rPr>
        <w:t>&gt;</w:t>
      </w:r>
    </w:p>
    <w:p w14:paraId="08B664DB" w14:textId="77777777" w:rsidR="00C57E99" w:rsidRDefault="00627ED1" w:rsidP="00C57E99">
      <w:pPr>
        <w:pStyle w:val="Bodycont"/>
      </w:pPr>
      <w:r w:rsidRPr="00627ED1">
        <w:t xml:space="preserve">The greatest achievement of the Hands in this period is that they did not deviate a hair’s breadth from the teachings and guidance of </w:t>
      </w:r>
      <w:r w:rsidRPr="00627ED1">
        <w:rPr>
          <w:highlight w:val="cyan"/>
        </w:rPr>
        <w:t>Shoghi Effendi</w:t>
      </w:r>
      <w:r w:rsidRPr="00627ED1">
        <w:t xml:space="preserve">. For more than five years they held the reins of the Cause in their hands. This period may be regarded as the most critical stage in the history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From the day the Faith was born until the passing of </w:t>
      </w:r>
      <w:r w:rsidRPr="00627ED1">
        <w:rPr>
          <w:highlight w:val="cyan"/>
        </w:rPr>
        <w:t>Shoghi Effendi</w:t>
      </w:r>
      <w:r w:rsidRPr="00627ED1">
        <w:t xml:space="preserve">, divine protection had been vouchsafed to the community. For one hundred and thirteen years, the infant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been nurtured</w:t>
      </w:r>
      <w:r w:rsidRPr="00627ED1">
        <w:rPr>
          <w:rStyle w:val="structurepagenumber"/>
        </w:rPr>
        <w:t xml:space="preserve"> &lt;page 385</w:t>
      </w:r>
      <w:r w:rsidR="00B777C2">
        <w:rPr>
          <w:rStyle w:val="structurepagenumber"/>
        </w:rPr>
        <w:t>/&gt;</w:t>
      </w:r>
      <w:r w:rsidR="00C57E99">
        <w:t xml:space="preserve"> </w:t>
      </w:r>
      <w:r w:rsidRPr="00627ED1">
        <w:t>by the infallible guidance of its Central Figures</w:t>
      </w:r>
      <w:r w:rsidRPr="00627ED1">
        <w:rPr>
          <w:rStyle w:val="FootnoteReference"/>
        </w:rPr>
        <w:footnoteReference w:id="594"/>
      </w:r>
      <w:r w:rsidRPr="00627ED1">
        <w:t xml:space="preserve"> and its Guardian. But now it was entrusted to the care of a number of religious leaders, the Hands of the Cause, who did not have this promise of divine guidance.</w:t>
      </w:r>
    </w:p>
    <w:p w14:paraId="5847EC3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37</w:t>
      </w:r>
      <w:r>
        <w:rPr>
          <w:rStyle w:val="structure"/>
        </w:rPr>
        <w:t>—en_19920000/</w:t>
      </w:r>
      <w:r w:rsidRPr="00CD0879">
        <w:rPr>
          <w:rStyle w:val="structurevisible"/>
        </w:rPr>
        <w:t>&gt;</w:t>
      </w:r>
    </w:p>
    <w:p w14:paraId="5A3DDED5" w14:textId="77777777" w:rsidR="00C57E99" w:rsidRDefault="00627ED1" w:rsidP="00C57E99">
      <w:pPr>
        <w:pStyle w:val="Bodycont"/>
      </w:pPr>
      <w:r w:rsidRPr="00627ED1">
        <w:t xml:space="preserve">It was a period fraught with dangers. Similar to subjecting a newly-built airplane to a series of rigorous tests in order to be sure that it works properly,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severely tested during these six years and found to be absolutely impregnable. The Custodianship of the Hands was itself a proof of the invincibility of the Covenant, in that, unlike the leaders of former religions who introduced many man-made practices into the teachings of their Prophets, the Hands of the Cause added not even a single dot to the Cause, nor did they introduce any innovation into the workings of its institutions. They guided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strictly in accordance with the Holy Text and the writings of the Guardian. Their responses to questions from the National Spiritual Assemblies or individuals were based on the Holy Writings, and if they could not find the answer in the Tablets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or </w:t>
      </w:r>
      <w:r w:rsidRPr="00627ED1">
        <w:rPr>
          <w:highlight w:val="yellow"/>
        </w:rPr>
        <w:t>ʿAbdu’l-Bah</w:t>
      </w:r>
      <w:r w:rsidR="00C57E99" w:rsidRPr="000C7039">
        <w:rPr>
          <w:highlight w:val="yellow"/>
        </w:rPr>
        <w:t>á</w:t>
      </w:r>
      <w:r w:rsidRPr="00627ED1">
        <w:t xml:space="preserve"> or letters of </w:t>
      </w:r>
      <w:r w:rsidRPr="00627ED1">
        <w:rPr>
          <w:highlight w:val="cyan"/>
        </w:rPr>
        <w:t>Shoghi Effendi</w:t>
      </w:r>
      <w:r w:rsidRPr="00627ED1">
        <w:t>, they strictly refrained from making any pronouncement. Such questions were left for the future to be determined by the Universal House of Justice.</w:t>
      </w:r>
    </w:p>
    <w:p w14:paraId="129A7DF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38</w:t>
      </w:r>
      <w:r>
        <w:rPr>
          <w:rStyle w:val="structure"/>
        </w:rPr>
        <w:t>—en_19920000/</w:t>
      </w:r>
      <w:r w:rsidRPr="00CD0879">
        <w:rPr>
          <w:rStyle w:val="structurevisible"/>
        </w:rPr>
        <w:t>&gt;</w:t>
      </w:r>
    </w:p>
    <w:p w14:paraId="4BDEB4AF" w14:textId="77777777" w:rsidR="00C57E99" w:rsidRDefault="00627ED1" w:rsidP="00C57E99">
      <w:pPr>
        <w:pStyle w:val="Bodycont"/>
      </w:pPr>
      <w:r w:rsidRPr="00627ED1">
        <w:t xml:space="preserve">The Hands acted with such loyalty that when they handed over the Cause of God, pure and unadulterated, to the elected body of the Universal House of Justice in 1963 the whole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acclaimed their devotion. This generation and generations yet unborn owe the Hands of the Cause an immeasurable debt of gratitude. Through their faithfulness they took charge of the Ark of the Covenant from the hands of the Guardian, steered it for over five years through treacherous waters, brought it safely to the shores of salvation and humbly delivered it into the hands of the Universal House of Justice.</w:t>
      </w:r>
    </w:p>
    <w:p w14:paraId="39C67C8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39</w:t>
      </w:r>
      <w:r>
        <w:rPr>
          <w:rStyle w:val="structure"/>
        </w:rPr>
        <w:t>—en_19920000/</w:t>
      </w:r>
      <w:r w:rsidRPr="00CD0879">
        <w:rPr>
          <w:rStyle w:val="structurevisible"/>
        </w:rPr>
        <w:t>&gt;</w:t>
      </w:r>
    </w:p>
    <w:p w14:paraId="0EA36664" w14:textId="77777777" w:rsidR="00C57E99" w:rsidRDefault="00627ED1" w:rsidP="00C57E99">
      <w:pPr>
        <w:pStyle w:val="Bodycont"/>
      </w:pPr>
      <w:r w:rsidRPr="00627ED1">
        <w:t xml:space="preserve">This period witnessed the emergence of a new brand of Covenant-breakers, headed by Mason Remey, who had himself been appointed a Hand of the Cause of God by </w:t>
      </w:r>
      <w:r w:rsidRPr="00627ED1">
        <w:rPr>
          <w:highlight w:val="cyan"/>
        </w:rPr>
        <w:t>Shoghi Effendi</w:t>
      </w:r>
      <w:r w:rsidRPr="00627ED1">
        <w:t xml:space="preserve"> and was one of the signatories of the first declaration of the Hands issued after the passing of </w:t>
      </w:r>
      <w:r w:rsidRPr="00627ED1">
        <w:rPr>
          <w:highlight w:val="cyan"/>
        </w:rPr>
        <w:t>Shoghi Effendi</w:t>
      </w:r>
      <w:r w:rsidRPr="00627ED1">
        <w:t xml:space="preserve">. In order to appreciate the genesis of this rebellion against the Covenant, we must look back at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as it was then. At that time there were some believers who thought that the Faith must always have a Guardian. This belief was partly due to the following statement by </w:t>
      </w:r>
      <w:r w:rsidRPr="00627ED1">
        <w:rPr>
          <w:highlight w:val="cyan"/>
        </w:rPr>
        <w:t>Shoghi Effendi</w:t>
      </w:r>
      <w:r w:rsidRPr="00627ED1">
        <w:t xml:space="preserve"> in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 xml:space="preserve">The Dispensation of </w:t>
      </w:r>
      <w:r w:rsidRPr="00627ED1">
        <w:rPr>
          <w:rStyle w:val="BookTitle"/>
          <w:highlight w:val="yellow"/>
        </w:rPr>
        <w:t>Bah</w:t>
      </w:r>
      <w:r w:rsidR="00C57E99" w:rsidRPr="000C7039">
        <w:rPr>
          <w:rStyle w:val="BookTitle"/>
          <w:highlight w:val="yellow"/>
        </w:rPr>
        <w:t>á</w:t>
      </w:r>
      <w:r w:rsidRPr="00627ED1">
        <w:rPr>
          <w:rStyle w:val="BookTitle"/>
          <w:highlight w:val="yellow"/>
        </w:rPr>
        <w:t>’u’ll</w:t>
      </w:r>
      <w:r w:rsidR="00C57E99" w:rsidRPr="000C7039">
        <w:rPr>
          <w:rStyle w:val="BookTitle"/>
          <w:highlight w:val="yellow"/>
        </w:rPr>
        <w:t>á</w:t>
      </w:r>
      <w:r w:rsidRPr="00627ED1">
        <w:rPr>
          <w:rStyle w:val="BookTitle"/>
          <w:highlight w:val="yellow"/>
        </w:rPr>
        <w:t>h</w:t>
      </w:r>
      <w:r w:rsidRPr="00627ED1">
        <w:rPr>
          <w:rStyle w:val="structurevisible"/>
        </w:rPr>
        <w:t>&lt;/</w:t>
      </w:r>
      <w:r w:rsidRPr="00627ED1">
        <w:rPr>
          <w:rStyle w:val="structure"/>
        </w:rPr>
        <w:t>title</w:t>
      </w:r>
      <w:r w:rsidRPr="00627ED1">
        <w:rPr>
          <w:rStyle w:val="structurevisible"/>
        </w:rPr>
        <w:t>&gt;</w:t>
      </w:r>
      <w:r w:rsidRPr="00627ED1">
        <w:t>:</w:t>
      </w:r>
    </w:p>
    <w:p w14:paraId="2D9BB1AB"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40</w:t>
      </w:r>
      <w:r>
        <w:rPr>
          <w:rStyle w:val="structure"/>
        </w:rPr>
        <w:t>—en_19920000/</w:t>
      </w:r>
      <w:r w:rsidRPr="00CD0879">
        <w:rPr>
          <w:rStyle w:val="structurevisible"/>
        </w:rPr>
        <w:t>&gt;</w:t>
      </w:r>
    </w:p>
    <w:p w14:paraId="48FBAE75" w14:textId="77777777" w:rsidR="00C57E99" w:rsidRPr="0029175C" w:rsidRDefault="00C57E99" w:rsidP="00C57E99">
      <w:pPr>
        <w:pStyle w:val="Quote1st"/>
        <w:rPr>
          <w:rStyle w:val="quotebahaiscripture"/>
        </w:rPr>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An attempt, I feel, should at the present juncture be made to explain the character and functions of the twin pillars that support this almighty</w:t>
      </w:r>
      <w:r w:rsidR="00627ED1" w:rsidRPr="00627ED1">
        <w:rPr>
          <w:rStyle w:val="structurepagenumber"/>
        </w:rPr>
        <w:t xml:space="preserve"> &lt;page 386</w:t>
      </w:r>
      <w:r w:rsidR="00B777C2">
        <w:rPr>
          <w:rStyle w:val="structurepagenumber"/>
        </w:rPr>
        <w:t>/&gt;</w:t>
      </w:r>
      <w:r w:rsidR="00AC1FD0" w:rsidRPr="00AC1FD0">
        <w:rPr>
          <w:rStyle w:val="quotebahaiscripture"/>
        </w:rPr>
        <w:t xml:space="preserve"> </w:t>
      </w:r>
      <w:r w:rsidR="00627ED1" w:rsidRPr="00627ED1">
        <w:rPr>
          <w:rStyle w:val="quotebahaiscripture"/>
        </w:rPr>
        <w:t xml:space="preserve">Administrative Structure </w:t>
      </w:r>
      <w:r w:rsidR="00AC1FD0" w:rsidRPr="00AC1FD0">
        <w:rPr>
          <w:rStyle w:val="quotebahaiscripture"/>
        </w:rPr>
        <w:t>--</w:t>
      </w:r>
      <w:r w:rsidR="00627ED1" w:rsidRPr="00627ED1">
        <w:rPr>
          <w:rStyle w:val="quotebahaiscripture"/>
        </w:rPr>
        <w:t xml:space="preserve"> the institutions of the Guardianship and of the Universal House of Justice...</w:t>
      </w:r>
    </w:p>
    <w:p w14:paraId="7A60A753"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41</w:t>
      </w:r>
      <w:r w:rsidRPr="00AC1FD0">
        <w:rPr>
          <w:rStyle w:val="structure"/>
        </w:rPr>
        <w:t>—en_19920000/</w:t>
      </w:r>
      <w:r w:rsidRPr="00AC1FD0">
        <w:rPr>
          <w:rStyle w:val="structurevisible"/>
        </w:rPr>
        <w:t>&gt;</w:t>
      </w:r>
    </w:p>
    <w:p w14:paraId="69001FC6" w14:textId="77777777" w:rsidR="00C57E99" w:rsidRPr="0029175C" w:rsidRDefault="00627ED1" w:rsidP="00C57E99">
      <w:pPr>
        <w:pStyle w:val="Quotecont"/>
        <w:rPr>
          <w:rStyle w:val="quotebahaiscripture"/>
        </w:rPr>
      </w:pPr>
      <w:r w:rsidRPr="00627ED1">
        <w:rPr>
          <w:rStyle w:val="quotebahaiscripture"/>
        </w:rPr>
        <w:t xml:space="preserve">It should be stated, at the very outset, in clear and unambiguous language, that these twin institutions of the Administrative Order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xml:space="preserve"> should be regarded as divine in origin, essential in their functions and complementary in their aim and purpose. Their common, their fundamental object is to insure the continuity of that divinely-appointed authority which flows from the Source of our Faith, to safeguard the unity of its followers and to maintain the integrity and flexibility of its teachings. Acting in conjunction with each other these two inseparable institutions administer its affairs, co-ordinate its activities, promote its interests, execute its laws and defend its subsidiary institutions. Severally, each operates within a clearly defined sphere of jurisdiction; each is equipped with its own attendant institutions </w:t>
      </w:r>
      <w:r w:rsidR="00C57E99">
        <w:rPr>
          <w:rStyle w:val="quotebahaiscripture"/>
        </w:rPr>
        <w:t>--</w:t>
      </w:r>
      <w:r w:rsidRPr="00627ED1">
        <w:rPr>
          <w:rStyle w:val="quotebahaiscripture"/>
        </w:rPr>
        <w:t xml:space="preserve"> instruments designed for the effective discharge of its particular responsibilities and duties. Each exercises, within the limitations imposed upon it, its powers, its authority, its rights and prerogatives. These are neither contradictory, nor detract in the slightest degree from the position which each of these institutions occupies. Far from being incompatible or mutually destructive, they supplement each other</w:t>
      </w:r>
      <w:r w:rsidR="00C57E99">
        <w:rPr>
          <w:rStyle w:val="quotebahaiscripture"/>
        </w:rPr>
        <w:t>’</w:t>
      </w:r>
      <w:r w:rsidRPr="00627ED1">
        <w:rPr>
          <w:rStyle w:val="quotebahaiscripture"/>
        </w:rPr>
        <w:t>s authority and functions, and are permanently and fundamentally united in their aims.</w:t>
      </w:r>
    </w:p>
    <w:p w14:paraId="44CFDC40"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42</w:t>
      </w:r>
      <w:r w:rsidRPr="00AC1FD0">
        <w:rPr>
          <w:rStyle w:val="structure"/>
        </w:rPr>
        <w:t>—en_19920000/</w:t>
      </w:r>
      <w:r w:rsidRPr="00AC1FD0">
        <w:rPr>
          <w:rStyle w:val="structurevisible"/>
        </w:rPr>
        <w:t>&gt;</w:t>
      </w:r>
    </w:p>
    <w:p w14:paraId="75415D9C" w14:textId="77777777" w:rsidR="00C57E99" w:rsidRPr="0029175C" w:rsidRDefault="00627ED1" w:rsidP="00C57E99">
      <w:pPr>
        <w:pStyle w:val="Quotecont"/>
        <w:rPr>
          <w:rStyle w:val="quotebahaiscripture"/>
        </w:rPr>
      </w:pPr>
      <w:r w:rsidRPr="00627ED1">
        <w:rPr>
          <w:rStyle w:val="quotebahaiscripture"/>
        </w:rPr>
        <w:t xml:space="preserve">Divorced from the institution of the Guardianship the World Order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xml:space="preserve"> would be mutilated and permanently deprived of that hereditary principle which, as </w:t>
      </w:r>
      <w:r w:rsidRPr="00627ED1">
        <w:rPr>
          <w:rStyle w:val="quotebahaiscripture"/>
          <w:highlight w:val="yellow"/>
        </w:rPr>
        <w:t>ʿAbdu</w:t>
      </w:r>
      <w:r w:rsidR="00C57E99">
        <w:rPr>
          <w:rStyle w:val="quotebahaiscripture"/>
          <w:highlight w:val="yellow"/>
        </w:rPr>
        <w:t>’</w:t>
      </w:r>
      <w:r w:rsidRPr="00627ED1">
        <w:rPr>
          <w:rStyle w:val="quotebahaiscripture"/>
          <w:highlight w:val="yellow"/>
        </w:rPr>
        <w:t>l-Bah</w:t>
      </w:r>
      <w:r w:rsidR="00C57E99">
        <w:rPr>
          <w:rStyle w:val="quotebahaiscripture"/>
          <w:highlight w:val="yellow"/>
        </w:rPr>
        <w:t>á</w:t>
      </w:r>
      <w:r w:rsidRPr="00627ED1">
        <w:rPr>
          <w:rStyle w:val="quotebahaiscripture"/>
        </w:rPr>
        <w:t xml:space="preserve"> had written, has been invariably upheld by the Law of God. </w:t>
      </w:r>
      <w:r w:rsidR="00C57E99">
        <w:rPr>
          <w:rStyle w:val="structurevisible"/>
        </w:rPr>
        <w:t>&lt;</w:t>
      </w:r>
      <w:r w:rsidR="00C57E99">
        <w:rPr>
          <w:rStyle w:val="structure"/>
        </w:rPr>
        <w:t>cit Abd_%►%_%_%►%_%_%—en_%—%_%</w:t>
      </w:r>
      <w:r w:rsidR="00C57E99">
        <w:rPr>
          <w:rStyle w:val="structurevisible"/>
        </w:rPr>
        <w:t>&gt;</w:t>
      </w:r>
      <w:r w:rsidR="00C57E99">
        <w:rPr>
          <w:rStyle w:val="quotebahaiscripturequoted"/>
        </w:rPr>
        <w:t>›</w:t>
      </w:r>
      <w:r w:rsidRPr="00627ED1">
        <w:rPr>
          <w:rStyle w:val="quotebahaiscripturequoted"/>
        </w:rPr>
        <w:t>In all the Divine Dispensations</w:t>
      </w:r>
      <w:r w:rsidR="00C57E99">
        <w:rPr>
          <w:rStyle w:val="quotebahaiscripturequoted"/>
        </w:rPr>
        <w:t>‹</w:t>
      </w:r>
      <w:r w:rsidR="00C57E99">
        <w:rPr>
          <w:rStyle w:val="structurevisible"/>
        </w:rPr>
        <w:t>&lt;/&gt;</w:t>
      </w:r>
      <w:r w:rsidRPr="00627ED1">
        <w:rPr>
          <w:rStyle w:val="quotebahaiscripture"/>
        </w:rPr>
        <w:t xml:space="preserve">, He states, in a Tablet addressed to a follower of the Faith in Persia, </w:t>
      </w:r>
      <w:r w:rsidR="00C57E99">
        <w:rPr>
          <w:rStyle w:val="structurevisible"/>
        </w:rPr>
        <w:t>&lt;</w:t>
      </w:r>
      <w:r w:rsidR="00C57E99">
        <w:rPr>
          <w:rStyle w:val="structure"/>
        </w:rPr>
        <w:t xml:space="preserve"> </w:t>
      </w:r>
      <w:r w:rsidR="00C57E99">
        <w:rPr>
          <w:rStyle w:val="structurevisible"/>
        </w:rPr>
        <w:t>&gt;</w:t>
      </w:r>
      <w:r w:rsidR="00C57E99">
        <w:rPr>
          <w:rStyle w:val="quotebahaiscripturequoted"/>
        </w:rPr>
        <w:t>›</w:t>
      </w:r>
      <w:r w:rsidRPr="00627ED1">
        <w:rPr>
          <w:rStyle w:val="quotebahaiscripturequoted"/>
        </w:rPr>
        <w:t>the eldest son hath been given extraordinary distinctions. Even the station of prophethood hath been his birthright</w:t>
      </w:r>
      <w:r w:rsidR="00C57E99">
        <w:rPr>
          <w:rStyle w:val="quotebahaiscripturequoted"/>
        </w:rPr>
        <w:t>‹</w:t>
      </w:r>
      <w:r w:rsidR="00C57E99">
        <w:rPr>
          <w:rStyle w:val="structurevisible"/>
        </w:rPr>
        <w:t>&lt;/</w:t>
      </w:r>
      <w:r w:rsidR="00C57E99">
        <w:rPr>
          <w:rStyle w:val="structure"/>
        </w:rPr>
        <w:t>cit</w:t>
      </w:r>
      <w:r w:rsidR="00C57E99">
        <w:rPr>
          <w:rStyle w:val="structurevisible"/>
        </w:rPr>
        <w:t>&gt;</w:t>
      </w:r>
      <w:r w:rsidRPr="00627ED1">
        <w:rPr>
          <w:rStyle w:val="quotebahaiscripture"/>
        </w:rPr>
        <w:t xml:space="preserve">. Without such an institution the integrity of the Faith would be imperilled, and the stability of the entire fabric would be gravely endangered, Its prestige would suffer, the means required to enable it to take a long, an uninterrupted view over a series of generations would be completely lacking, and the necessary guidance to define the sphere of the legislative action of its elected representatives would be totally withdrawn. </w:t>
      </w:r>
    </w:p>
    <w:p w14:paraId="67B12C1F"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43</w:t>
      </w:r>
      <w:r w:rsidRPr="00AC1FD0">
        <w:rPr>
          <w:rStyle w:val="structure"/>
        </w:rPr>
        <w:t>—en_19920000/</w:t>
      </w:r>
      <w:r w:rsidRPr="00AC1FD0">
        <w:rPr>
          <w:rStyle w:val="structurevisible"/>
        </w:rPr>
        <w:t>&gt;</w:t>
      </w:r>
    </w:p>
    <w:p w14:paraId="12F6843F" w14:textId="77777777" w:rsidR="00C57E99" w:rsidRDefault="00627ED1" w:rsidP="00C57E99">
      <w:pPr>
        <w:pStyle w:val="Quotecont"/>
      </w:pPr>
      <w:r w:rsidRPr="00627ED1">
        <w:rPr>
          <w:rStyle w:val="quotebahaiscripture"/>
        </w:rPr>
        <w:t xml:space="preserve">Severed from the no less essential institution of the Universal House of Justice this same System of the Will of </w:t>
      </w:r>
      <w:r w:rsidRPr="00627ED1">
        <w:rPr>
          <w:rStyle w:val="quotebahaiscripture"/>
          <w:highlight w:val="yellow"/>
        </w:rPr>
        <w:t>ʿAbdu</w:t>
      </w:r>
      <w:r w:rsidR="00C57E99">
        <w:rPr>
          <w:rStyle w:val="quotebahaiscripture"/>
          <w:highlight w:val="yellow"/>
        </w:rPr>
        <w:t>’</w:t>
      </w:r>
      <w:r w:rsidRPr="00627ED1">
        <w:rPr>
          <w:rStyle w:val="quotebahaiscripture"/>
          <w:highlight w:val="yellow"/>
        </w:rPr>
        <w:t>l-Bah</w:t>
      </w:r>
      <w:r w:rsidR="00C57E99">
        <w:rPr>
          <w:rStyle w:val="quotebahaiscripture"/>
          <w:highlight w:val="yellow"/>
        </w:rPr>
        <w:t>á</w:t>
      </w:r>
      <w:r w:rsidRPr="00627ED1">
        <w:rPr>
          <w:rStyle w:val="quotebahaiscripture"/>
        </w:rPr>
        <w:t xml:space="preserve"> would be paralyzed in its action and would be powerless to fill in those gaps which the Author of the </w:t>
      </w:r>
      <w:r w:rsidRPr="00627ED1">
        <w:rPr>
          <w:rStyle w:val="quotebahaiscripture"/>
          <w:highlight w:val="yellow"/>
        </w:rPr>
        <w:t>Kit</w:t>
      </w:r>
      <w:r w:rsidR="00C57E99">
        <w:rPr>
          <w:rStyle w:val="quotebahaiscripture"/>
          <w:highlight w:val="yellow"/>
        </w:rPr>
        <w:t>á</w:t>
      </w:r>
      <w:r w:rsidRPr="00627ED1">
        <w:rPr>
          <w:rStyle w:val="quotebahaiscripture"/>
          <w:highlight w:val="yellow"/>
        </w:rPr>
        <w:t>b-i-Aqdas</w:t>
      </w:r>
      <w:r w:rsidRPr="00627ED1">
        <w:rPr>
          <w:rStyle w:val="quotebahaiscripture"/>
        </w:rPr>
        <w:t xml:space="preserve"> has deliberately left in the body of His legislative and administrative ordinances.</w:t>
      </w:r>
      <w:r w:rsidR="00C57E99">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95"/>
      </w:r>
    </w:p>
    <w:p w14:paraId="163C165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44</w:t>
      </w:r>
      <w:r>
        <w:rPr>
          <w:rStyle w:val="structure"/>
        </w:rPr>
        <w:t>—en_19920000/</w:t>
      </w:r>
      <w:r w:rsidRPr="00CD0879">
        <w:rPr>
          <w:rStyle w:val="structurevisible"/>
        </w:rPr>
        <w:t>&gt;</w:t>
      </w:r>
    </w:p>
    <w:p w14:paraId="1A31DCF4" w14:textId="77777777" w:rsidR="00C57E99" w:rsidRDefault="00627ED1" w:rsidP="00C57E99">
      <w:pPr>
        <w:pStyle w:val="Bodyafterquote"/>
      </w:pPr>
      <w:r w:rsidRPr="00627ED1">
        <w:t xml:space="preserve">When it became clear that </w:t>
      </w:r>
      <w:r w:rsidRPr="00627ED1">
        <w:rPr>
          <w:highlight w:val="cyan"/>
        </w:rPr>
        <w:t>Shoghi Effendi</w:t>
      </w:r>
      <w:r w:rsidRPr="00627ED1">
        <w:t xml:space="preserve"> had not appointed a successor to himself, some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failed to appreciate the true significance of the above statement by </w:t>
      </w:r>
      <w:r w:rsidRPr="00627ED1">
        <w:rPr>
          <w:highlight w:val="cyan"/>
        </w:rPr>
        <w:t>Shoghi Effendi</w:t>
      </w:r>
      <w:r w:rsidRPr="00627ED1">
        <w:t xml:space="preserve">. Because they had not understood the spirit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they insisted that a second Guardian must be created. Mason Remey, an ambitious individual, became the candidate, and with constant encouragement by a few equally ambitious men he claimed in 1960</w:t>
      </w:r>
      <w:r w:rsidRPr="00627ED1">
        <w:rPr>
          <w:rStyle w:val="structurepagenumber"/>
        </w:rPr>
        <w:t xml:space="preserve"> &lt;page 387</w:t>
      </w:r>
      <w:r w:rsidR="00B777C2">
        <w:rPr>
          <w:rStyle w:val="structurepagenumber"/>
        </w:rPr>
        <w:t>/&gt;</w:t>
      </w:r>
      <w:r w:rsidR="00C57E99">
        <w:t xml:space="preserve"> </w:t>
      </w:r>
      <w:r w:rsidRPr="00627ED1">
        <w:t xml:space="preserve">that he was the successor of </w:t>
      </w:r>
      <w:r w:rsidRPr="00627ED1">
        <w:rPr>
          <w:highlight w:val="cyan"/>
        </w:rPr>
        <w:t>Shoghi Effendi</w:t>
      </w:r>
      <w:r w:rsidRPr="00627ED1">
        <w:t>. Sadly however, this was like trying to make a flower from paper and pretend that it was real.</w:t>
      </w:r>
    </w:p>
    <w:p w14:paraId="05F62BD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45</w:t>
      </w:r>
      <w:r>
        <w:rPr>
          <w:rStyle w:val="structure"/>
        </w:rPr>
        <w:t>—en_19920000/</w:t>
      </w:r>
      <w:r w:rsidRPr="00CD0879">
        <w:rPr>
          <w:rStyle w:val="structurevisible"/>
        </w:rPr>
        <w:t>&gt;</w:t>
      </w:r>
    </w:p>
    <w:p w14:paraId="4FFCE7F1"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in His </w:t>
      </w:r>
      <w:r w:rsidRPr="002D5AF8">
        <w:rPr>
          <w:rStyle w:val="structurevisible"/>
        </w:rPr>
        <w:t>&lt;</w:t>
      </w:r>
      <w:r w:rsidRPr="002D5AF8">
        <w:rPr>
          <w:rStyle w:val="structure"/>
        </w:rPr>
        <w:t>title Abd_%</w:t>
      </w:r>
      <w:r w:rsidRPr="002D5AF8">
        <w:rPr>
          <w:rStyle w:val="structurevisible"/>
        </w:rPr>
        <w:t>&gt;</w:t>
      </w:r>
      <w:r w:rsidR="00627ED1" w:rsidRPr="00627ED1">
        <w:rPr>
          <w:rStyle w:val="BookTitle"/>
        </w:rPr>
        <w:t>Will and Testament</w:t>
      </w:r>
      <w:r w:rsidRPr="002D5AF8">
        <w:rPr>
          <w:rStyle w:val="structurevisible"/>
        </w:rPr>
        <w:t>&lt;/</w:t>
      </w:r>
      <w:r w:rsidRPr="002D5AF8">
        <w:rPr>
          <w:rStyle w:val="structure"/>
        </w:rPr>
        <w:t>title</w:t>
      </w:r>
      <w:r w:rsidRPr="002D5AF8">
        <w:rPr>
          <w:rStyle w:val="structurevisible"/>
        </w:rPr>
        <w:t>&gt;</w:t>
      </w:r>
      <w:r w:rsidR="00627ED1" w:rsidRPr="00627ED1">
        <w:t xml:space="preserve"> extolled </w:t>
      </w:r>
      <w:r w:rsidR="00627ED1" w:rsidRPr="00627ED1">
        <w:rPr>
          <w:highlight w:val="cyan"/>
        </w:rPr>
        <w:t>Shoghi Effendi</w:t>
      </w:r>
      <w:r w:rsidR="00627ED1" w:rsidRPr="00627ED1">
        <w:t xml:space="preserve"> as the </w:t>
      </w:r>
      <w:r w:rsidRPr="006B0BC6">
        <w:rPr>
          <w:rStyle w:val="structurevisible"/>
        </w:rPr>
        <w:t>&lt;</w:t>
      </w:r>
      <w:r w:rsidRPr="006B0BC6">
        <w:rPr>
          <w:rStyle w:val="structure"/>
        </w:rPr>
        <w:t>cit Abd_%►%_%_%►%_%_%—en_%—%_%</w:t>
      </w:r>
      <w:r w:rsidRPr="006B0BC6">
        <w:rPr>
          <w:rStyle w:val="structurevisible"/>
        </w:rPr>
        <w:t>&gt;</w:t>
      </w:r>
      <w:r w:rsidR="00AC1FD0" w:rsidRPr="00AC1FD0">
        <w:rPr>
          <w:rStyle w:val="quotebahaiscripture"/>
        </w:rPr>
        <w:t>»</w:t>
      </w:r>
      <w:r w:rsidR="00627ED1" w:rsidRPr="00627ED1">
        <w:rPr>
          <w:rStyle w:val="quotebahaiscripture"/>
        </w:rPr>
        <w:t>Sign of God</w:t>
      </w:r>
      <w:r w:rsidR="00AC1FD0" w:rsidRPr="00AC1FD0">
        <w:rPr>
          <w:rStyle w:val="quotebahaiscripture"/>
        </w:rPr>
        <w:t>«</w:t>
      </w:r>
      <w:r w:rsidRPr="006B0BC6">
        <w:rPr>
          <w:rStyle w:val="structurevisible"/>
        </w:rPr>
        <w:t>&lt;/</w:t>
      </w:r>
      <w:r w:rsidRPr="006B0BC6">
        <w:rPr>
          <w:rStyle w:val="structure"/>
        </w:rPr>
        <w:t>cit</w:t>
      </w:r>
      <w:r w:rsidRPr="006B0BC6">
        <w:rPr>
          <w:rStyle w:val="structurevisible"/>
        </w:rPr>
        <w:t>&gt;</w:t>
      </w:r>
      <w:r w:rsidR="00627ED1" w:rsidRPr="00627ED1">
        <w:t xml:space="preserve">, the </w:t>
      </w:r>
      <w:r w:rsidRPr="006B0BC6">
        <w:rPr>
          <w:rStyle w:val="structurevisible"/>
        </w:rPr>
        <w:t>&lt;</w:t>
      </w:r>
      <w:r w:rsidRPr="006B0BC6">
        <w:rPr>
          <w:rStyle w:val="structure"/>
        </w:rPr>
        <w:t>cit Abd_%►%_%_%►%_%_%—en_%—%_%</w:t>
      </w:r>
      <w:r w:rsidRPr="006B0BC6">
        <w:rPr>
          <w:rStyle w:val="structurevisible"/>
        </w:rPr>
        <w:t>&gt;</w:t>
      </w:r>
      <w:r w:rsidR="00AC1FD0" w:rsidRPr="00AC1FD0">
        <w:rPr>
          <w:rStyle w:val="quotebahaiscripture"/>
        </w:rPr>
        <w:t>»</w:t>
      </w:r>
      <w:r w:rsidR="00627ED1" w:rsidRPr="00627ED1">
        <w:rPr>
          <w:rStyle w:val="quotebahaiscripture"/>
        </w:rPr>
        <w:t>Chosen Branch</w:t>
      </w:r>
      <w:r w:rsidR="00AC1FD0" w:rsidRPr="00AC1FD0">
        <w:rPr>
          <w:rStyle w:val="quotebahaiscripture"/>
        </w:rPr>
        <w:t>«</w:t>
      </w:r>
      <w:r w:rsidRPr="006B0BC6">
        <w:rPr>
          <w:rStyle w:val="structurevisible"/>
        </w:rPr>
        <w:t>&lt;/</w:t>
      </w:r>
      <w:r w:rsidRPr="006B0BC6">
        <w:rPr>
          <w:rStyle w:val="structure"/>
        </w:rPr>
        <w:t>cit</w:t>
      </w:r>
      <w:r w:rsidRPr="006B0BC6">
        <w:rPr>
          <w:rStyle w:val="structurevisible"/>
        </w:rPr>
        <w:t>&gt;</w:t>
      </w:r>
      <w:r w:rsidR="00627ED1" w:rsidRPr="00627ED1">
        <w:t xml:space="preserve">, the </w:t>
      </w:r>
      <w:r w:rsidRPr="006B0BC6">
        <w:rPr>
          <w:rStyle w:val="structurevisible"/>
        </w:rPr>
        <w:t>&lt;</w:t>
      </w:r>
      <w:r w:rsidRPr="006B0BC6">
        <w:rPr>
          <w:rStyle w:val="structure"/>
        </w:rPr>
        <w:t>cit Abd_%►%_%_%►%_%_%—en_%—%_%</w:t>
      </w:r>
      <w:r w:rsidRPr="006B0BC6">
        <w:rPr>
          <w:rStyle w:val="structurevisible"/>
        </w:rPr>
        <w:t>&gt;</w:t>
      </w:r>
      <w:r w:rsidR="00AC1FD0" w:rsidRPr="00AC1FD0">
        <w:rPr>
          <w:rStyle w:val="quotebahaiscripture"/>
        </w:rPr>
        <w:t>»</w:t>
      </w:r>
      <w:r w:rsidR="00627ED1" w:rsidRPr="00627ED1">
        <w:rPr>
          <w:rStyle w:val="quotebahaiscripture"/>
        </w:rPr>
        <w:t>blest and sacred bough that hath branched out from the Twin Holy Trees</w:t>
      </w:r>
      <w:r w:rsidR="00AC1FD0" w:rsidRPr="00AC1FD0">
        <w:rPr>
          <w:rStyle w:val="quotebahaiscripture"/>
        </w:rPr>
        <w:t>«</w:t>
      </w:r>
      <w:r w:rsidRPr="006B0BC6">
        <w:rPr>
          <w:rStyle w:val="structurevisible"/>
        </w:rPr>
        <w:t>&lt;/</w:t>
      </w:r>
      <w:r w:rsidRPr="006B0BC6">
        <w:rPr>
          <w:rStyle w:val="structure"/>
        </w:rPr>
        <w:t>cit</w:t>
      </w:r>
      <w:r w:rsidRPr="006B0BC6">
        <w:rPr>
          <w:rStyle w:val="structurevisible"/>
        </w:rPr>
        <w:t>&gt;</w:t>
      </w:r>
      <w:r w:rsidR="00627ED1" w:rsidRPr="00627ED1">
        <w:t xml:space="preserve">, </w:t>
      </w:r>
      <w:r w:rsidRPr="006B0BC6">
        <w:rPr>
          <w:rStyle w:val="structurevisible"/>
        </w:rPr>
        <w:t>&lt;</w:t>
      </w:r>
      <w:r w:rsidRPr="006B0BC6">
        <w:rPr>
          <w:rStyle w:val="structure"/>
        </w:rPr>
        <w:t>cit Abd_%►%_%_%►%_%_%—en_%—%_%</w:t>
      </w:r>
      <w:r w:rsidRPr="006B0BC6">
        <w:rPr>
          <w:rStyle w:val="structurevisible"/>
        </w:rPr>
        <w:t>&gt;</w:t>
      </w:r>
      <w:r w:rsidR="00AC1FD0" w:rsidRPr="00AC1FD0">
        <w:rPr>
          <w:rStyle w:val="quotebahaiscripture"/>
        </w:rPr>
        <w:t>»</w:t>
      </w:r>
      <w:r w:rsidR="00627ED1" w:rsidRPr="00627ED1">
        <w:rPr>
          <w:rStyle w:val="quotebahaiscripture"/>
        </w:rPr>
        <w:t>the most wondrous, unique and priceless pearl that doth gleam from out the Twin surging seas</w:t>
      </w:r>
      <w:r w:rsidR="00AC1FD0" w:rsidRPr="00AC1FD0">
        <w:rPr>
          <w:rStyle w:val="quotebahaiscripture"/>
        </w:rPr>
        <w:t>«</w:t>
      </w:r>
      <w:r w:rsidRPr="006B0BC6">
        <w:rPr>
          <w:rStyle w:val="structurevisible"/>
        </w:rPr>
        <w:t>&lt;/</w:t>
      </w:r>
      <w:r w:rsidRPr="006B0BC6">
        <w:rPr>
          <w:rStyle w:val="structure"/>
        </w:rPr>
        <w:t>cit</w:t>
      </w:r>
      <w:r w:rsidRPr="006B0BC6">
        <w:rPr>
          <w:rStyle w:val="structurevisible"/>
        </w:rPr>
        <w:t>&gt;</w:t>
      </w:r>
      <w:r w:rsidR="00627ED1" w:rsidRPr="00627ED1">
        <w:t xml:space="preserve">. Such a being was created by God especially to become the Guardian of the Cause, and his appointment was made by the Centre of the Covenant Himself. He was a descendant both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and of the family of the </w:t>
      </w:r>
      <w:r w:rsidR="00627ED1" w:rsidRPr="00627ED1">
        <w:rPr>
          <w:highlight w:val="yellow"/>
        </w:rPr>
        <w:t>B</w:t>
      </w:r>
      <w:r w:rsidRPr="000C7039">
        <w:rPr>
          <w:highlight w:val="yellow"/>
        </w:rPr>
        <w:t>á</w:t>
      </w:r>
      <w:r w:rsidR="00627ED1" w:rsidRPr="00627ED1">
        <w:rPr>
          <w:highlight w:val="yellow"/>
        </w:rPr>
        <w:t>b</w:t>
      </w:r>
      <w:r w:rsidR="00627ED1" w:rsidRPr="00627ED1">
        <w:t xml:space="preserve">. How could a few individuals who looked for leadership and sought power for their own selfish interests raise up a lesser man to the station of the Guardianship? In His </w:t>
      </w:r>
      <w:r w:rsidRPr="002D5AF8">
        <w:rPr>
          <w:rStyle w:val="structurevisible"/>
        </w:rPr>
        <w:t>&lt;</w:t>
      </w:r>
      <w:r w:rsidRPr="002D5AF8">
        <w:rPr>
          <w:rStyle w:val="structure"/>
        </w:rPr>
        <w:t>title Abd_%</w:t>
      </w:r>
      <w:r w:rsidRPr="002D5AF8">
        <w:rPr>
          <w:rStyle w:val="structurevisible"/>
        </w:rPr>
        <w:t>&gt;</w:t>
      </w:r>
      <w:r w:rsidR="00627ED1" w:rsidRPr="00627ED1">
        <w:rPr>
          <w:rStyle w:val="BookTitle"/>
        </w:rPr>
        <w:t>Will and Testament</w:t>
      </w:r>
      <w:r w:rsidRPr="002D5AF8">
        <w:rPr>
          <w:rStyle w:val="structurevisible"/>
        </w:rPr>
        <w:t>&lt;/</w:t>
      </w:r>
      <w:r w:rsidRPr="002D5AF8">
        <w:rPr>
          <w:rStyle w:val="structure"/>
        </w:rPr>
        <w:t>title</w:t>
      </w:r>
      <w:r w:rsidRPr="002D5AF8">
        <w:rPr>
          <w:rStyle w:val="structurevisible"/>
        </w:rPr>
        <w:t>&gt;</w:t>
      </w:r>
      <w:r w:rsidR="00627ED1" w:rsidRPr="00627ED1">
        <w:t xml:space="preserve">, </w:t>
      </w:r>
      <w:r w:rsidR="00627ED1" w:rsidRPr="00627ED1">
        <w:rPr>
          <w:highlight w:val="yellow"/>
        </w:rPr>
        <w:t>ʿAbdu’l-Bah</w:t>
      </w:r>
      <w:r w:rsidRPr="000C7039">
        <w:rPr>
          <w:highlight w:val="yellow"/>
        </w:rPr>
        <w:t>á</w:t>
      </w:r>
      <w:r w:rsidR="00627ED1" w:rsidRPr="00627ED1">
        <w:t xml:space="preserve"> has laid down the conditions that </w:t>
      </w:r>
      <w:r w:rsidR="00627ED1" w:rsidRPr="00627ED1">
        <w:rPr>
          <w:highlight w:val="cyan"/>
        </w:rPr>
        <w:t>Shoghi Effendi’s</w:t>
      </w:r>
      <w:r w:rsidR="00627ED1" w:rsidRPr="00627ED1">
        <w:t xml:space="preserve"> successor must be either the </w:t>
      </w:r>
      <w:r w:rsidRPr="006B0BC6">
        <w:rPr>
          <w:rStyle w:val="structurevisible"/>
        </w:rPr>
        <w:t>&lt;</w:t>
      </w:r>
      <w:r w:rsidRPr="006B0BC6">
        <w:rPr>
          <w:rStyle w:val="structure"/>
        </w:rPr>
        <w:t>cit Abd_%►%_%_%►%_%_%—en_%—%_%</w:t>
      </w:r>
      <w:r w:rsidRPr="006B0BC6">
        <w:rPr>
          <w:rStyle w:val="structurevisible"/>
        </w:rPr>
        <w:t>&gt;</w:t>
      </w:r>
      <w:r w:rsidR="00AC1FD0" w:rsidRPr="00AC1FD0">
        <w:rPr>
          <w:rStyle w:val="quotebahaiscripture"/>
        </w:rPr>
        <w:t>»</w:t>
      </w:r>
      <w:r w:rsidR="00627ED1" w:rsidRPr="00627ED1">
        <w:rPr>
          <w:rStyle w:val="quotebahaiscripture"/>
        </w:rPr>
        <w:t>first-born</w:t>
      </w:r>
      <w:r w:rsidR="00AC1FD0" w:rsidRPr="00AC1FD0">
        <w:rPr>
          <w:rStyle w:val="quotebahaiscripture"/>
        </w:rPr>
        <w:t>«</w:t>
      </w:r>
      <w:r w:rsidRPr="006B0BC6">
        <w:rPr>
          <w:rStyle w:val="structurevisible"/>
        </w:rPr>
        <w:t>&lt;/</w:t>
      </w:r>
      <w:r w:rsidRPr="006B0BC6">
        <w:rPr>
          <w:rStyle w:val="structure"/>
        </w:rPr>
        <w:t>cit</w:t>
      </w:r>
      <w:r w:rsidRPr="006B0BC6">
        <w:rPr>
          <w:rStyle w:val="structurevisible"/>
        </w:rPr>
        <w:t>&gt;</w:t>
      </w:r>
      <w:r w:rsidR="00627ED1" w:rsidRPr="00627ED1">
        <w:t xml:space="preserve"> of the Guardian or another </w:t>
      </w:r>
      <w:r w:rsidRPr="000C7039">
        <w:rPr>
          <w:highlight w:val="yellow"/>
        </w:rPr>
        <w:t></w:t>
      </w:r>
      <w:r w:rsidR="00627ED1" w:rsidRPr="00627ED1">
        <w:rPr>
          <w:highlight w:val="yellow"/>
        </w:rPr>
        <w:t>u</w:t>
      </w:r>
      <w:r w:rsidRPr="000C7039">
        <w:rPr>
          <w:highlight w:val="yellow"/>
        </w:rPr>
        <w:t>ṣ</w:t>
      </w:r>
      <w:r w:rsidR="00627ED1" w:rsidRPr="00627ED1">
        <w:rPr>
          <w:highlight w:val="yellow"/>
        </w:rPr>
        <w:t>n</w:t>
      </w:r>
      <w:r w:rsidR="00627ED1" w:rsidRPr="00627ED1">
        <w:t xml:space="preserve"> (male descendant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and that the Hands of the Cause must give their assent to his choice. How could Mason Remey fulfil these conditions? It is interesting to note that, in a Tablet to the Hand of the Cause of God, </w:t>
      </w:r>
      <w:r w:rsidR="00627ED1" w:rsidRPr="00627ED1">
        <w:rPr>
          <w:highlight w:val="yellow"/>
        </w:rPr>
        <w:t>Mull</w:t>
      </w:r>
      <w:r w:rsidRPr="000C7039">
        <w:rPr>
          <w:highlight w:val="yellow"/>
        </w:rPr>
        <w:t>á</w:t>
      </w:r>
      <w:r w:rsidR="00627ED1" w:rsidRPr="00627ED1">
        <w:rPr>
          <w:highlight w:val="yellow"/>
        </w:rPr>
        <w:t xml:space="preserve"> </w:t>
      </w:r>
      <w:r w:rsidRPr="000C7039">
        <w:rPr>
          <w:highlight w:val="yellow"/>
        </w:rPr>
        <w:t>ʿ</w:t>
      </w:r>
      <w:r w:rsidR="00627ED1" w:rsidRPr="00627ED1">
        <w:rPr>
          <w:highlight w:val="yellow"/>
        </w:rPr>
        <w:t>Al</w:t>
      </w:r>
      <w:r w:rsidRPr="000C7039">
        <w:rPr>
          <w:highlight w:val="yellow"/>
        </w:rPr>
        <w:t>í</w:t>
      </w:r>
      <w:r w:rsidR="00627ED1" w:rsidRPr="00627ED1">
        <w:rPr>
          <w:highlight w:val="yellow"/>
        </w:rPr>
        <w:t>-Akbar</w:t>
      </w:r>
      <w:r w:rsidR="00627ED1" w:rsidRPr="00627ED1">
        <w:t xml:space="preserve">, </w:t>
      </w:r>
      <w:r w:rsidR="00627ED1" w:rsidRPr="00627ED1">
        <w:rPr>
          <w:highlight w:val="yellow"/>
        </w:rPr>
        <w:t>ʿAbdu’l-Bah</w:t>
      </w:r>
      <w:r w:rsidRPr="000C7039">
        <w:rPr>
          <w:highlight w:val="yellow"/>
        </w:rPr>
        <w:t>á</w:t>
      </w:r>
      <w:r w:rsidR="00627ED1" w:rsidRPr="00627ED1">
        <w:t xml:space="preserve"> makes this important statement.</w:t>
      </w:r>
    </w:p>
    <w:p w14:paraId="345AE6A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46</w:t>
      </w:r>
      <w:r>
        <w:rPr>
          <w:rStyle w:val="structure"/>
        </w:rPr>
        <w:t>—en_19920000/</w:t>
      </w:r>
      <w:r w:rsidRPr="00CD0879">
        <w:rPr>
          <w:rStyle w:val="structurevisible"/>
        </w:rPr>
        <w:t>&gt;</w:t>
      </w:r>
    </w:p>
    <w:p w14:paraId="1E4FC0A1" w14:textId="77777777" w:rsidR="00C57E99" w:rsidRPr="0029175C" w:rsidRDefault="00C57E99" w:rsidP="00C57E99">
      <w:pPr>
        <w:pStyle w:val="Quote1st"/>
        <w:rPr>
          <w:rStyle w:val="quotebahaiscripture"/>
        </w:rPr>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...for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rPr>
        <w:t xml:space="preserve"> is in a tempest of dangers and infinitely abhors differences of opinion... Praise be to God, there are no grounds for differences.</w:t>
      </w:r>
    </w:p>
    <w:p w14:paraId="749DB528"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47</w:t>
      </w:r>
      <w:r w:rsidRPr="00AC1FD0">
        <w:rPr>
          <w:rStyle w:val="structure"/>
        </w:rPr>
        <w:t>—en_19920000/</w:t>
      </w:r>
      <w:r w:rsidRPr="00AC1FD0">
        <w:rPr>
          <w:rStyle w:val="structurevisible"/>
        </w:rPr>
        <w:t>&gt;</w:t>
      </w:r>
    </w:p>
    <w:p w14:paraId="613BA31C" w14:textId="77777777" w:rsidR="00C57E99" w:rsidRPr="0029175C" w:rsidRDefault="00627ED1" w:rsidP="00C57E99">
      <w:pPr>
        <w:pStyle w:val="Quotecont"/>
        <w:rPr>
          <w:rStyle w:val="quotebahaiscripture"/>
        </w:rPr>
      </w:pPr>
      <w:r w:rsidRPr="00627ED1">
        <w:rPr>
          <w:rStyle w:val="quotebahaiscripture"/>
        </w:rPr>
        <w:t xml:space="preserve">The </w:t>
      </w:r>
      <w:r w:rsidRPr="00627ED1">
        <w:rPr>
          <w:rStyle w:val="quotebahaiscripture"/>
          <w:highlight w:val="yellow"/>
        </w:rPr>
        <w:t>B</w:t>
      </w:r>
      <w:r w:rsidR="00C57E99">
        <w:rPr>
          <w:rStyle w:val="quotebahaiscripture"/>
          <w:highlight w:val="yellow"/>
        </w:rPr>
        <w:t>á</w:t>
      </w:r>
      <w:r w:rsidRPr="00627ED1">
        <w:rPr>
          <w:rStyle w:val="quotebahaiscripture"/>
          <w:highlight w:val="yellow"/>
        </w:rPr>
        <w:t>b</w:t>
      </w:r>
      <w:r w:rsidRPr="00627ED1">
        <w:rPr>
          <w:rStyle w:val="quotebahaiscripture"/>
        </w:rPr>
        <w:t xml:space="preserve">, the Exalted One, is the Morn of Truth, the splendour of Whose light shineth through all regions. He is also the Harbinger of the Most Great Light, the </w:t>
      </w:r>
      <w:r w:rsidRPr="00627ED1">
        <w:rPr>
          <w:rStyle w:val="quotebahaiscripture"/>
          <w:highlight w:val="yellow"/>
        </w:rPr>
        <w:t>Abh</w:t>
      </w:r>
      <w:r w:rsidR="00C57E99">
        <w:rPr>
          <w:rStyle w:val="quotebahaiscripture"/>
          <w:highlight w:val="yellow"/>
        </w:rPr>
        <w:t>á</w:t>
      </w:r>
      <w:r w:rsidRPr="00627ED1">
        <w:rPr>
          <w:rStyle w:val="quotebahaiscripture"/>
        </w:rPr>
        <w:t xml:space="preserve"> Luminary. The Blessed Beauty is the One promised by the sacred books of the past, the revelation of the Source of light that shone upon Mount </w:t>
      </w:r>
      <w:r w:rsidRPr="00627ED1">
        <w:rPr>
          <w:rStyle w:val="quotebahaiscripture"/>
          <w:highlight w:val="lightGray"/>
        </w:rPr>
        <w:t>Sinai</w:t>
      </w:r>
      <w:r w:rsidRPr="00627ED1">
        <w:rPr>
          <w:rStyle w:val="quotebahaiscripture"/>
        </w:rPr>
        <w:t>, Whose fire glowed in the midst of the Burning Bush. We are one and all, servants of Their threshold, and stand each as a lowly keeper at Their door...</w:t>
      </w:r>
    </w:p>
    <w:p w14:paraId="47ED5272"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48</w:t>
      </w:r>
      <w:r w:rsidRPr="00AC1FD0">
        <w:rPr>
          <w:rStyle w:val="structure"/>
        </w:rPr>
        <w:t>—en_19920000/</w:t>
      </w:r>
      <w:r w:rsidRPr="00AC1FD0">
        <w:rPr>
          <w:rStyle w:val="structurevisible"/>
        </w:rPr>
        <w:t>&gt;</w:t>
      </w:r>
    </w:p>
    <w:p w14:paraId="7680C11E" w14:textId="77777777" w:rsidR="00C57E99" w:rsidRDefault="00627ED1" w:rsidP="00C57E99">
      <w:pPr>
        <w:pStyle w:val="Quotecont"/>
      </w:pPr>
      <w:r w:rsidRPr="00627ED1">
        <w:rPr>
          <w:rStyle w:val="quotebahaiscripture"/>
        </w:rPr>
        <w:t>My purpose is this, that ere the expiration of a thousand years, no one has the right to utter a single word, even to claim the station of Guardianship. The most Holy Book is the Book to which all peoples shall refer, and in it the Laws of God have been revealed. Laws not mentioned in the Book should be referred to the decision of the Universal House of Justice. There will be no grounds for difference... Beware, beware lest anyone create a rift or stir up sedition.</w:t>
      </w:r>
      <w:r w:rsidR="00C57E99">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96"/>
      </w:r>
    </w:p>
    <w:p w14:paraId="447D96B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49</w:t>
      </w:r>
      <w:r>
        <w:rPr>
          <w:rStyle w:val="structure"/>
        </w:rPr>
        <w:t>—en_19920000/</w:t>
      </w:r>
      <w:r w:rsidRPr="00CD0879">
        <w:rPr>
          <w:rStyle w:val="structurevisible"/>
        </w:rPr>
        <w:t>&gt;</w:t>
      </w:r>
    </w:p>
    <w:p w14:paraId="210B6C81" w14:textId="77777777" w:rsidR="00C57E99" w:rsidRDefault="00627ED1" w:rsidP="00C57E99">
      <w:pPr>
        <w:pStyle w:val="Bodyafterquote"/>
      </w:pPr>
      <w:r w:rsidRPr="00627ED1">
        <w:t>After Mason Remey made his absurd claim, the Hands of the Cause in the Holy Land tried their utmost to bring him to his senses. But in his delusion, he persisted on his errant course and consequently he and those few who followed him were announced as Covenant-breakers.</w:t>
      </w:r>
      <w:r w:rsidRPr="00627ED1">
        <w:rPr>
          <w:rStyle w:val="FootnoteReference"/>
        </w:rPr>
        <w:footnoteReference w:id="597"/>
      </w:r>
      <w:r w:rsidRPr="00627ED1">
        <w:t xml:space="preserve">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was once again purged by this process; the impurities which would have imposed dire</w:t>
      </w:r>
      <w:r w:rsidRPr="00627ED1">
        <w:rPr>
          <w:rStyle w:val="structurepagenumber"/>
        </w:rPr>
        <w:t xml:space="preserve"> &lt;page 388</w:t>
      </w:r>
      <w:r w:rsidR="00B777C2">
        <w:rPr>
          <w:rStyle w:val="structurepagenumber"/>
        </w:rPr>
        <w:t>/&gt;</w:t>
      </w:r>
      <w:r w:rsidR="00C57E99">
        <w:t xml:space="preserve"> </w:t>
      </w:r>
      <w:r w:rsidRPr="00627ED1">
        <w:t>afflictions upon the Faith had they been allowed to remain within the fold, were cast out, resulting in revitalization of the body of the Cause of God.</w:t>
      </w:r>
    </w:p>
    <w:p w14:paraId="4E4E670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50</w:t>
      </w:r>
      <w:r>
        <w:rPr>
          <w:rStyle w:val="structure"/>
        </w:rPr>
        <w:t>—en_19920000/</w:t>
      </w:r>
      <w:r w:rsidRPr="00CD0879">
        <w:rPr>
          <w:rStyle w:val="structurevisible"/>
        </w:rPr>
        <w:t>&gt;</w:t>
      </w:r>
    </w:p>
    <w:p w14:paraId="30D37367" w14:textId="77777777" w:rsidR="00C57E99" w:rsidRDefault="00627ED1" w:rsidP="00C57E99">
      <w:pPr>
        <w:pStyle w:val="Bodycont"/>
      </w:pPr>
      <w:r w:rsidRPr="00627ED1">
        <w:t xml:space="preserve">This episode of Covenant-breaking by Mason Remey was one of the flimsiest of all rebellions in the history of the Faith. It did not take very long until a number of those who had been misled by him realized their mistake, repented and returned to the community or withdrew from the Faith altogether. Mason Remey’s efforts to form a following for himself failed miserably. After his death, serious rivalries broke out between his lieutenants who claimed to be his successors. The divinely-ordained instruments serving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have been so strengthened today that the efforts of this group of Covenant-breakers have become null and void, and the power of the Covenant has driven them into oblivion.</w:t>
      </w:r>
    </w:p>
    <w:p w14:paraId="3AFEF38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51</w:t>
      </w:r>
      <w:r>
        <w:rPr>
          <w:rStyle w:val="structure"/>
        </w:rPr>
        <w:t>—en_19920000/</w:t>
      </w:r>
      <w:r w:rsidRPr="00CD0879">
        <w:rPr>
          <w:rStyle w:val="structurevisible"/>
        </w:rPr>
        <w:t>&gt;</w:t>
      </w:r>
    </w:p>
    <w:p w14:paraId="61D2972E" w14:textId="77777777" w:rsidR="00C57E99" w:rsidRDefault="00627ED1" w:rsidP="00C57E99">
      <w:pPr>
        <w:pStyle w:val="Bodycont"/>
      </w:pPr>
      <w:r w:rsidRPr="00627ED1">
        <w:t xml:space="preserve">Concerning the statement by </w:t>
      </w:r>
      <w:r w:rsidRPr="00627ED1">
        <w:rPr>
          <w:highlight w:val="cyan"/>
        </w:rPr>
        <w:t>Shoghi Effendi</w:t>
      </w:r>
      <w:r w:rsidRPr="00627ED1">
        <w:t xml:space="preserve"> quoted above: </w:t>
      </w:r>
      <w:r w:rsidR="00C57E99" w:rsidRPr="006B0BC6">
        <w:rPr>
          <w:rStyle w:val="structurevisible"/>
        </w:rPr>
        <w:t>&lt;</w:t>
      </w:r>
      <w:r w:rsidR="00C57E99" w:rsidRPr="006B0BC6">
        <w:rPr>
          <w:rStyle w:val="structure"/>
        </w:rPr>
        <w:t>cit Sho_%►%_%_%►%_%_%—en_%—%_%</w:t>
      </w:r>
      <w:r w:rsidR="00C57E99" w:rsidRPr="006B0BC6">
        <w:rPr>
          <w:rStyle w:val="structurevisible"/>
        </w:rPr>
        <w:t>&gt;</w:t>
      </w:r>
      <w:r w:rsidR="00AC1FD0" w:rsidRPr="00AC1FD0">
        <w:rPr>
          <w:rStyle w:val="quotebahaiscripture"/>
        </w:rPr>
        <w:t>»</w:t>
      </w:r>
      <w:r w:rsidRPr="00627ED1">
        <w:rPr>
          <w:rStyle w:val="quotebahaiscripture"/>
        </w:rPr>
        <w:t xml:space="preserve">Divorced from the institution of the Guardianship, the World Order of </w:t>
      </w:r>
      <w:r w:rsidRPr="00627ED1">
        <w:rPr>
          <w:rStyle w:val="quotebahaiscripture"/>
          <w:highlight w:val="yellow"/>
        </w:rPr>
        <w:t>Bah</w:t>
      </w:r>
      <w:r w:rsidR="00AC1FD0" w:rsidRPr="00AC1FD0">
        <w:rPr>
          <w:rStyle w:val="quotebahaiscripture"/>
          <w:highlight w:val="yellow"/>
        </w:rPr>
        <w:t>á’</w:t>
      </w:r>
      <w:r w:rsidRPr="00627ED1">
        <w:rPr>
          <w:rStyle w:val="quotebahaiscripture"/>
          <w:highlight w:val="yellow"/>
        </w:rPr>
        <w:t>u</w:t>
      </w:r>
      <w:r w:rsidR="00AC1FD0" w:rsidRPr="00AC1FD0">
        <w:rPr>
          <w:rStyle w:val="quotebahaiscripture"/>
          <w:highlight w:val="yellow"/>
        </w:rPr>
        <w:t>’</w:t>
      </w:r>
      <w:r w:rsidRPr="00627ED1">
        <w:rPr>
          <w:rStyle w:val="quotebahaiscripture"/>
          <w:highlight w:val="yellow"/>
        </w:rPr>
        <w:t>ll</w:t>
      </w:r>
      <w:r w:rsidR="00AC1FD0" w:rsidRPr="00AC1FD0">
        <w:rPr>
          <w:rStyle w:val="quotebahaiscripture"/>
          <w:highlight w:val="yellow"/>
        </w:rPr>
        <w:t>á</w:t>
      </w:r>
      <w:r w:rsidRPr="00627ED1">
        <w:rPr>
          <w:rStyle w:val="quotebahaiscripture"/>
          <w:highlight w:val="yellow"/>
        </w:rPr>
        <w:t>h</w:t>
      </w:r>
      <w:r w:rsidRPr="00627ED1">
        <w:rPr>
          <w:rStyle w:val="quotebahaiscripture"/>
        </w:rPr>
        <w:t xml:space="preserve"> would be mutilated</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it must be emphasized that although there are no more Guardians after </w:t>
      </w:r>
      <w:r w:rsidRPr="00627ED1">
        <w:rPr>
          <w:highlight w:val="cyan"/>
        </w:rPr>
        <w:t>Shoghi Effendi</w:t>
      </w:r>
      <w:r w:rsidRPr="00627ED1">
        <w:t xml:space="preserve">, the institution of the Guardianship will always exist. Consider for example, that when the Prophet leaves this world, the position He occupies within His religion is not lost. For instance,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the Author of the Faith. Access to Him during His ministry was mainly through His Writings. It is the same after His ascension, He will always be the Author of the Faith, and the way to approach Him is through His Writings. Likewise, </w:t>
      </w:r>
      <w:r w:rsidRPr="00627ED1">
        <w:rPr>
          <w:highlight w:val="yellow"/>
        </w:rPr>
        <w:t>ʿAbdu’l-Bah</w:t>
      </w:r>
      <w:r w:rsidR="00C57E99" w:rsidRPr="000C7039">
        <w:rPr>
          <w:highlight w:val="yellow"/>
        </w:rPr>
        <w:t>á</w:t>
      </w:r>
      <w:r w:rsidRPr="00627ED1">
        <w:t xml:space="preserve"> will always be the Centre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fact that He has ascended to the next world does not alter His position in the Faith. In order to turn to Him, one must turn to His Writings.</w:t>
      </w:r>
    </w:p>
    <w:p w14:paraId="66FE9E9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52</w:t>
      </w:r>
      <w:r>
        <w:rPr>
          <w:rStyle w:val="structure"/>
        </w:rPr>
        <w:t>—en_19920000/</w:t>
      </w:r>
      <w:r w:rsidRPr="00CD0879">
        <w:rPr>
          <w:rStyle w:val="structurevisible"/>
        </w:rPr>
        <w:t>&gt;</w:t>
      </w:r>
    </w:p>
    <w:p w14:paraId="51161F3B" w14:textId="77777777" w:rsidR="00C57E99" w:rsidRDefault="00627ED1" w:rsidP="00C57E99">
      <w:pPr>
        <w:pStyle w:val="Bodycont"/>
      </w:pPr>
      <w:r w:rsidRPr="00627ED1">
        <w:t xml:space="preserve">It is the same with the institution of the Guardianship. </w:t>
      </w:r>
      <w:r w:rsidRPr="00627ED1">
        <w:rPr>
          <w:highlight w:val="cyan"/>
        </w:rPr>
        <w:t>Shoghi Effendi</w:t>
      </w:r>
      <w:r w:rsidRPr="00627ED1">
        <w:t xml:space="preserve"> is the Guardian of the Faith. During his ministry the believers received guidance through his writings and continue to do so after his passing. The institution of the Guardianship will always serve as a pillar supporting the mighty structure of the Administrative Order, regardless of whether the Guardian is living or not. The writings of </w:t>
      </w:r>
      <w:r w:rsidRPr="00627ED1">
        <w:rPr>
          <w:highlight w:val="cyan"/>
        </w:rPr>
        <w:t>Shoghi Effendi</w:t>
      </w:r>
      <w:r w:rsidRPr="00627ED1">
        <w:t xml:space="preserve"> will continue to guide and sustain the ever-advancing community of the Most Great Name. Today, the Universal House of Justice, before taking decisions on various matters whether in the field of legislation or administration, consults the writings of </w:t>
      </w:r>
      <w:r w:rsidRPr="00627ED1">
        <w:rPr>
          <w:highlight w:val="cyan"/>
        </w:rPr>
        <w:t>Shoghi Effendi</w:t>
      </w:r>
      <w:r w:rsidRPr="00627ED1">
        <w:t xml:space="preserve"> and is guided by the vast body of his letters, in which he has elucidated almost every conceivable subject. Thus, far from being divorced from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 institution of the Guardianship plays a preponderating role now and for ever, in conjunction with the institution of the Universal House of Justice, in guiding and directing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w:t>
      </w:r>
      <w:r w:rsidRPr="00627ED1">
        <w:rPr>
          <w:rStyle w:val="structurepagenumber"/>
        </w:rPr>
        <w:t xml:space="preserve"> &lt;page 389</w:t>
      </w:r>
      <w:r w:rsidR="00B777C2">
        <w:rPr>
          <w:rStyle w:val="structurepagenumber"/>
        </w:rPr>
        <w:t>/&gt;</w:t>
      </w:r>
      <w:r w:rsidR="00C57E99">
        <w:t xml:space="preserve"> </w:t>
      </w:r>
      <w:r w:rsidRPr="00627ED1">
        <w:t xml:space="preserve">toward its ultimate goal </w:t>
      </w:r>
      <w:r w:rsidR="00C57E99">
        <w:t>--</w:t>
      </w:r>
      <w:r w:rsidRPr="00627ED1">
        <w:t xml:space="preserve"> the establishment of the oneness of mankind on this planet.</w:t>
      </w:r>
    </w:p>
    <w:p w14:paraId="58B8EC4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53</w:t>
      </w:r>
      <w:r>
        <w:rPr>
          <w:rStyle w:val="structure"/>
        </w:rPr>
        <w:t>—en_19920000/</w:t>
      </w:r>
      <w:r w:rsidRPr="00CD0879">
        <w:rPr>
          <w:rStyle w:val="structurevisible"/>
        </w:rPr>
        <w:t>&gt;</w:t>
      </w:r>
    </w:p>
    <w:p w14:paraId="494C60F0" w14:textId="77777777" w:rsidR="00C57E99" w:rsidRDefault="00627ED1" w:rsidP="00C57E99">
      <w:pPr>
        <w:pStyle w:val="Bodycont"/>
      </w:pPr>
      <w:r w:rsidRPr="00627ED1">
        <w:t xml:space="preserve">In their search to find an alternative solution to fill the vacancy after </w:t>
      </w:r>
      <w:r w:rsidRPr="00627ED1">
        <w:rPr>
          <w:highlight w:val="cyan"/>
        </w:rPr>
        <w:t>Shoghi Effendi</w:t>
      </w:r>
      <w:r w:rsidRPr="00627ED1">
        <w:t xml:space="preserve">, a few believers came up with the erroneous theory that the institution of the Hands of the Cause of God was part of the institution of the Guardianship and therefore the Hands would carry forward the function of the Guardianship. This concept is entirely baseless; there is nothing in the Holy Text or the writings of </w:t>
      </w:r>
      <w:r w:rsidRPr="00627ED1">
        <w:rPr>
          <w:highlight w:val="cyan"/>
        </w:rPr>
        <w:t>Shoghi Effendi</w:t>
      </w:r>
      <w:r w:rsidRPr="00627ED1">
        <w:t xml:space="preserve"> to support it. The relationship that the Hands had with the Guardian was that they were appointed by him for the purpose of serving the Cause under his direction. The mere fact that the Hands were appointed by </w:t>
      </w:r>
      <w:r w:rsidRPr="00627ED1">
        <w:rPr>
          <w:highlight w:val="cyan"/>
        </w:rPr>
        <w:t>Shoghi Effendi</w:t>
      </w:r>
      <w:r w:rsidRPr="00627ED1">
        <w:t xml:space="preserve"> does not entitle them to become part of the institution of the Guardianship. Otherwise, the members of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who were also appointed by </w:t>
      </w:r>
      <w:r w:rsidRPr="00627ED1">
        <w:rPr>
          <w:highlight w:val="cyan"/>
        </w:rPr>
        <w:t>Shoghi Effendi</w:t>
      </w:r>
      <w:r w:rsidRPr="00627ED1">
        <w:t>, should similarly become part of that institution. Nowhere do we find any authoritative text to support such an idea. Indeed, the Hands of the Cause served under the Guardian during his lifetime and continue today to serve under the direction of the present-day Head of the Faith, the Universal House of Justice.</w:t>
      </w:r>
      <w:r w:rsidR="00C57E99">
        <w:rPr>
          <w:rStyle w:val="FootnoteReference"/>
        </w:rPr>
        <w:footnoteReference w:id="598"/>
      </w:r>
    </w:p>
    <w:p w14:paraId="122FC38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54</w:t>
      </w:r>
      <w:r>
        <w:rPr>
          <w:rStyle w:val="structure"/>
        </w:rPr>
        <w:t>—en_19920000/</w:t>
      </w:r>
      <w:r w:rsidRPr="00CD0879">
        <w:rPr>
          <w:rStyle w:val="structurevisible"/>
        </w:rPr>
        <w:t>&gt;</w:t>
      </w:r>
    </w:p>
    <w:p w14:paraId="4D6D2B45" w14:textId="77777777" w:rsidR="00C57E99" w:rsidRDefault="00627ED1" w:rsidP="00C57E99">
      <w:pPr>
        <w:pStyle w:val="Bodycont"/>
      </w:pPr>
      <w:r w:rsidRPr="00627ED1">
        <w:t xml:space="preserve">Only a lack of proper comprehension of the verities of the Faith, coupled with insatiable ambition, could have led Mason Remey to claim that </w:t>
      </w:r>
      <w:r w:rsidRPr="00627ED1">
        <w:rPr>
          <w:highlight w:val="cyan"/>
        </w:rPr>
        <w:t>Shoghi Effendi’s</w:t>
      </w:r>
      <w:r w:rsidRPr="00627ED1">
        <w:t xml:space="preserve"> statement about mutilation of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implied that the line of Guardians must not be broken. A more profound understanding of the workings of religion in general, and a deeper study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particular, reveals a different view altogether. The appearance of the Manifestation of God is similar to the advent of the springtime in nature which infuses new life into all living organisms. The Founder of a religion releases spiritual forces which are capable of quickening the souls of men. But every springtime has a limited duration. In nature the four seasons inevitably follow one another; spring is followed by summer, when the fruit appears. The spring season does not last for ever; if it did, it would become counterproductive. Likewise, the outpouring of divine revelation continues for a relatively short period in each Dispensation. It then ceases, and for the rest of that Dispensation man responds of his own volition to these spiritual forces and develops the powers which are latent within him. For instance, the springtime of Christianity was about three years, during which Christ preached His mission. Divine guidance ceased with His crucifixion, and there was no guidance coming from on high until the advent of the Prophet of </w:t>
      </w:r>
      <w:r w:rsidRPr="00627ED1">
        <w:rPr>
          <w:highlight w:val="yellow"/>
        </w:rPr>
        <w:t>Isl</w:t>
      </w:r>
      <w:r w:rsidR="00C57E99" w:rsidRPr="000C7039">
        <w:rPr>
          <w:highlight w:val="yellow"/>
        </w:rPr>
        <w:t>á</w:t>
      </w:r>
      <w:r w:rsidRPr="00627ED1">
        <w:rPr>
          <w:highlight w:val="yellow"/>
        </w:rPr>
        <w:t>m</w:t>
      </w:r>
      <w:r w:rsidRPr="00627ED1">
        <w:t xml:space="preserve">. The ministry of </w:t>
      </w:r>
      <w:r w:rsidRPr="00627ED1">
        <w:rPr>
          <w:highlight w:val="yellow"/>
        </w:rPr>
        <w:t>Mu</w:t>
      </w:r>
      <w:r w:rsidR="00C57E99" w:rsidRPr="000C7039">
        <w:rPr>
          <w:highlight w:val="yellow"/>
        </w:rPr>
        <w:t>ḥ</w:t>
      </w:r>
      <w:r w:rsidRPr="00627ED1">
        <w:rPr>
          <w:highlight w:val="yellow"/>
        </w:rPr>
        <w:t>ammad</w:t>
      </w:r>
      <w:r w:rsidRPr="00627ED1">
        <w:t xml:space="preserve"> lasted for twenty-three years, following which eleven </w:t>
      </w:r>
      <w:r w:rsidRPr="00627ED1">
        <w:rPr>
          <w:highlight w:val="yellow"/>
        </w:rPr>
        <w:t>Im</w:t>
      </w:r>
      <w:r w:rsidR="00C57E99" w:rsidRPr="000C7039">
        <w:rPr>
          <w:highlight w:val="yellow"/>
        </w:rPr>
        <w:t>á</w:t>
      </w:r>
      <w:r w:rsidRPr="00627ED1">
        <w:rPr>
          <w:highlight w:val="yellow"/>
        </w:rPr>
        <w:t>ms</w:t>
      </w:r>
      <w:r w:rsidRPr="00627ED1">
        <w:t xml:space="preserve"> were the channels of guidance until the year 260 AH. After that</w:t>
      </w:r>
      <w:r w:rsidRPr="00627ED1">
        <w:rPr>
          <w:rStyle w:val="structurepagenumber"/>
        </w:rPr>
        <w:t xml:space="preserve"> &lt;page 390</w:t>
      </w:r>
      <w:r w:rsidR="00B777C2">
        <w:rPr>
          <w:rStyle w:val="structurepagenumber"/>
        </w:rPr>
        <w:t>/&gt;</w:t>
      </w:r>
      <w:r w:rsidRPr="00627ED1">
        <w:t xml:space="preserve"> the nation of </w:t>
      </w:r>
      <w:r w:rsidRPr="00627ED1">
        <w:rPr>
          <w:highlight w:val="yellow"/>
        </w:rPr>
        <w:t>Isl</w:t>
      </w:r>
      <w:r w:rsidR="00C57E99" w:rsidRPr="000C7039">
        <w:rPr>
          <w:highlight w:val="yellow"/>
        </w:rPr>
        <w:t>á</w:t>
      </w:r>
      <w:r w:rsidRPr="00627ED1">
        <w:rPr>
          <w:highlight w:val="yellow"/>
        </w:rPr>
        <w:t>m</w:t>
      </w:r>
      <w:r w:rsidRPr="00627ED1">
        <w:t xml:space="preserve"> was left without divine guidance until the coming of the </w:t>
      </w:r>
      <w:r w:rsidRPr="00627ED1">
        <w:rPr>
          <w:highlight w:val="yellow"/>
        </w:rPr>
        <w:t>B</w:t>
      </w:r>
      <w:r w:rsidR="00C57E99" w:rsidRPr="000C7039">
        <w:rPr>
          <w:highlight w:val="yellow"/>
        </w:rPr>
        <w:t>á</w:t>
      </w:r>
      <w:r w:rsidRPr="00627ED1">
        <w:rPr>
          <w:highlight w:val="yellow"/>
        </w:rPr>
        <w:t>b</w:t>
      </w:r>
      <w:r w:rsidRPr="00627ED1">
        <w:t xml:space="preserve"> one thousand lunar years later in 1260 AH (1844 AD). The history of religion shows that there has always been a break in divine guidance amounting to hundreds of years until the next Manifestation of God appears.</w:t>
      </w:r>
    </w:p>
    <w:p w14:paraId="7021E15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55</w:t>
      </w:r>
      <w:r>
        <w:rPr>
          <w:rStyle w:val="structure"/>
        </w:rPr>
        <w:t>—en_19920000/</w:t>
      </w:r>
      <w:r w:rsidRPr="00CD0879">
        <w:rPr>
          <w:rStyle w:val="structurevisible"/>
        </w:rPr>
        <w:t>&gt;</w:t>
      </w:r>
    </w:p>
    <w:p w14:paraId="5ECF8AD2" w14:textId="77777777" w:rsidR="00C57E99" w:rsidRDefault="00627ED1" w:rsidP="00C57E99">
      <w:pPr>
        <w:pStyle w:val="Bodycont"/>
      </w:pPr>
      <w:r w:rsidRPr="00627ED1">
        <w:t xml:space="preserve">That </w:t>
      </w:r>
      <w:r w:rsidRPr="00627ED1">
        <w:rPr>
          <w:highlight w:val="yellow"/>
        </w:rPr>
        <w:t>ʿAbdu’l-Bah</w:t>
      </w:r>
      <w:r w:rsidR="00C57E99" w:rsidRPr="000C7039">
        <w:rPr>
          <w:highlight w:val="yellow"/>
        </w:rPr>
        <w:t>á</w:t>
      </w:r>
      <w:r w:rsidRPr="00627ED1">
        <w:t xml:space="preserve"> in His Will and Testament makes provision for a successor to </w:t>
      </w:r>
      <w:r w:rsidRPr="00627ED1">
        <w:rPr>
          <w:highlight w:val="cyan"/>
        </w:rPr>
        <w:t>Shoghi Effendi</w:t>
      </w:r>
      <w:r w:rsidRPr="00627ED1">
        <w:t xml:space="preserve"> does not necessarily mean that there will be one. The Will is a comprehensive document which must be capable of dealing with all eventualities. In it, </w:t>
      </w:r>
      <w:r w:rsidRPr="00627ED1">
        <w:rPr>
          <w:highlight w:val="yellow"/>
        </w:rPr>
        <w:t>ʿAbdu’l-Bah</w:t>
      </w:r>
      <w:r w:rsidR="00C57E99" w:rsidRPr="000C7039">
        <w:rPr>
          <w:highlight w:val="yellow"/>
        </w:rPr>
        <w:t>á</w:t>
      </w:r>
      <w:r w:rsidRPr="00627ED1">
        <w:t xml:space="preserve"> makes a covenant with the believers, and therefore, some of its provisions may not be realized. For there are two parties to a covenant, in this case, </w:t>
      </w:r>
      <w:r w:rsidRPr="00627ED1">
        <w:rPr>
          <w:highlight w:val="yellow"/>
        </w:rPr>
        <w:t>ʿAbdu’l-Bah</w:t>
      </w:r>
      <w:r w:rsidR="00C57E99" w:rsidRPr="000C7039">
        <w:rPr>
          <w:highlight w:val="yellow"/>
        </w:rPr>
        <w:t>á</w:t>
      </w:r>
      <w:r w:rsidRPr="00627ED1">
        <w:t xml:space="preserve"> and the believers. The fulfilment of the terms of this covenant therefore depends on the actions and attitudes of the followers and on the circumstances relating to the Cause. In this connection, the Universal House of Justice states:</w:t>
      </w:r>
    </w:p>
    <w:p w14:paraId="5B0D72A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56</w:t>
      </w:r>
      <w:r>
        <w:rPr>
          <w:rStyle w:val="structure"/>
        </w:rPr>
        <w:t>—en_19920000/</w:t>
      </w:r>
      <w:r w:rsidRPr="00CD0879">
        <w:rPr>
          <w:rStyle w:val="structurevisible"/>
        </w:rPr>
        <w:t>&gt;</w:t>
      </w:r>
    </w:p>
    <w:p w14:paraId="2DF36A40" w14:textId="77777777" w:rsidR="00C57E99" w:rsidRPr="0029175C" w:rsidRDefault="00C57E99" w:rsidP="00C57E99">
      <w:pPr>
        <w:pStyle w:val="Quote1st"/>
        <w:rPr>
          <w:rStyle w:val="quotebahaiinstitutions"/>
        </w:rPr>
      </w:pPr>
      <w:r w:rsidRPr="00D33EA1">
        <w:rPr>
          <w:rStyle w:val="structurevisible"/>
        </w:rPr>
        <w:t>&lt;</w:t>
      </w:r>
      <w:r w:rsidRPr="00D33EA1">
        <w:rPr>
          <w:rStyle w:val="structure"/>
        </w:rPr>
        <w:t>cit UHJ_%►%_%_%►%_%_%—en_%—%_%</w:t>
      </w:r>
      <w:r w:rsidRPr="00D33EA1">
        <w:rPr>
          <w:rStyle w:val="structurevisible"/>
        </w:rPr>
        <w:t>&gt;</w:t>
      </w:r>
      <w:r w:rsidR="00AC1FD0" w:rsidRPr="00AC1FD0">
        <w:rPr>
          <w:rStyle w:val="quotebahaiinstitutions"/>
        </w:rPr>
        <w:t>»</w:t>
      </w:r>
      <w:r w:rsidR="00627ED1" w:rsidRPr="00627ED1">
        <w:rPr>
          <w:rStyle w:val="quotebahaiinstitutions"/>
        </w:rPr>
        <w:t>Future Guardians are clearly envisaged and referred to in the Writings, but there is nowhere any promise or guarantee that the line of Guardians would endure forever; on the contrary there are clear indications that the line could be broken. Yet, in spite of this, there is a repeated insistance in the Writings on the indestructibility of the Covenant and the immutability of God</w:t>
      </w:r>
      <w:r w:rsidR="00AC1FD0" w:rsidRPr="00AC1FD0">
        <w:rPr>
          <w:rStyle w:val="quotebahaiinstitutions"/>
        </w:rPr>
        <w:t>’</w:t>
      </w:r>
      <w:r w:rsidR="00627ED1" w:rsidRPr="00627ED1">
        <w:rPr>
          <w:rStyle w:val="quotebahaiinstitutions"/>
        </w:rPr>
        <w:t>s Purpose for this Day.</w:t>
      </w:r>
    </w:p>
    <w:p w14:paraId="6E3FD1F8"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57</w:t>
      </w:r>
      <w:r w:rsidRPr="00AC1FD0">
        <w:rPr>
          <w:rStyle w:val="structure"/>
        </w:rPr>
        <w:t>—en_19920000/</w:t>
      </w:r>
      <w:r w:rsidRPr="00AC1FD0">
        <w:rPr>
          <w:rStyle w:val="structurevisible"/>
        </w:rPr>
        <w:t>&gt;</w:t>
      </w:r>
    </w:p>
    <w:p w14:paraId="21670431" w14:textId="77777777" w:rsidR="00C57E99" w:rsidRPr="0029175C" w:rsidRDefault="00627ED1" w:rsidP="00C57E99">
      <w:pPr>
        <w:pStyle w:val="Quotecont"/>
        <w:rPr>
          <w:rStyle w:val="quotebahaiinstitutions"/>
        </w:rPr>
      </w:pPr>
      <w:r w:rsidRPr="00627ED1">
        <w:rPr>
          <w:rStyle w:val="quotebahaiinstitutions"/>
        </w:rPr>
        <w:t xml:space="preserve">One of the most striking passages which envisage the possibility of such a break in the line of Guardians is in the </w:t>
      </w:r>
      <w:r w:rsidRPr="00627ED1">
        <w:rPr>
          <w:rStyle w:val="quotebahaiinstitutions"/>
          <w:highlight w:val="yellow"/>
        </w:rPr>
        <w:t>Kit</w:t>
      </w:r>
      <w:r w:rsidR="00C57E99">
        <w:rPr>
          <w:rStyle w:val="quotebahaiinstitutions"/>
          <w:highlight w:val="yellow"/>
        </w:rPr>
        <w:t>á</w:t>
      </w:r>
      <w:r w:rsidRPr="00627ED1">
        <w:rPr>
          <w:rStyle w:val="quotebahaiinstitutions"/>
          <w:highlight w:val="yellow"/>
        </w:rPr>
        <w:t>b-i-Aqdas</w:t>
      </w:r>
      <w:r w:rsidRPr="00627ED1">
        <w:rPr>
          <w:rStyle w:val="quotebahaiinstitutions"/>
        </w:rPr>
        <w:t xml:space="preserve"> itself:</w:t>
      </w:r>
    </w:p>
    <w:p w14:paraId="08189143"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58</w:t>
      </w:r>
      <w:r w:rsidRPr="00AC1FD0">
        <w:rPr>
          <w:rStyle w:val="structure"/>
        </w:rPr>
        <w:t>—en_19920000/</w:t>
      </w:r>
      <w:r w:rsidRPr="00AC1FD0">
        <w:rPr>
          <w:rStyle w:val="structurevisible"/>
        </w:rPr>
        <w:t>&gt;</w:t>
      </w:r>
    </w:p>
    <w:p w14:paraId="3189796E" w14:textId="77777777" w:rsidR="00C57E99" w:rsidRPr="0029175C" w:rsidRDefault="00C57E99" w:rsidP="00C57E99">
      <w:pPr>
        <w:pStyle w:val="Quoteepigraph1st"/>
        <w:rPr>
          <w:rStyle w:val="quotebahaiscripture"/>
        </w:rPr>
      </w:pPr>
      <w:r>
        <w:rPr>
          <w:rStyle w:val="structurevisible"/>
        </w:rPr>
        <w:t>&lt;</w:t>
      </w:r>
      <w:r>
        <w:rPr>
          <w:rStyle w:val="structure"/>
        </w:rPr>
        <w:t>cit Bah_%►%_%_%►%_%_%—en_%—%_%</w:t>
      </w:r>
      <w:r>
        <w:rPr>
          <w:rStyle w:val="structurevisible"/>
        </w:rPr>
        <w:t>&gt;</w:t>
      </w:r>
      <w:r w:rsidR="00627ED1" w:rsidRPr="00627ED1">
        <w:rPr>
          <w:rStyle w:val="quotebahaiscripture"/>
        </w:rPr>
        <w:t xml:space="preserve">›The endowments dedicated to charity revert to God, the Revealer of Signs. No one has the right to lay hold on them without leave from the Dawning-Place of Revelation. After Him the decision rests with the </w:t>
      </w:r>
      <w:r w:rsidR="00627ED1" w:rsidRPr="00627ED1">
        <w:rPr>
          <w:rStyle w:val="quotebahaiscripture"/>
          <w:highlight w:val="green"/>
        </w:rPr>
        <w:t>A</w:t>
      </w:r>
      <w:r w:rsidR="00116523">
        <w:rPr>
          <w:rStyle w:val="quotebahaiscripture"/>
          <w:highlight w:val="green"/>
        </w:rPr>
        <w:t></w:t>
      </w:r>
      <w:r w:rsidR="00627ED1" w:rsidRPr="00627ED1">
        <w:rPr>
          <w:rStyle w:val="quotebahaiscripture"/>
          <w:highlight w:val="darkGreen"/>
        </w:rPr>
        <w:t>ṣ</w:t>
      </w:r>
      <w:r w:rsidR="00627ED1" w:rsidRPr="00627ED1">
        <w:rPr>
          <w:rStyle w:val="quotebahaiscripture"/>
          <w:highlight w:val="green"/>
        </w:rPr>
        <w:t>án</w:t>
      </w:r>
      <w:r w:rsidR="00627ED1" w:rsidRPr="00627ED1">
        <w:rPr>
          <w:rStyle w:val="quotebahaiscripture"/>
        </w:rPr>
        <w:t xml:space="preserve"> (Branches), and after them with the House of Justice -- should it be established in the world by then -- so that they may use these endowments for the benefit of the Sites exalted in this Cause, and for that which they have been commanded by God, the Almighty, the All-Powerful. Otherwise the endowments should be referred to the people of </w:t>
      </w:r>
      <w:r w:rsidR="00627ED1" w:rsidRPr="00627ED1">
        <w:rPr>
          <w:rStyle w:val="quotebahaiscripture"/>
          <w:highlight w:val="yellow"/>
        </w:rPr>
        <w:t>Bahá</w:t>
      </w:r>
      <w:r w:rsidR="00627ED1" w:rsidRPr="00627ED1">
        <w:rPr>
          <w:rStyle w:val="quotebahaiscripture"/>
        </w:rPr>
        <w:t>, who speak not without His leave and who pass no judgment but in accordance with that which God has ordained in this Tablet, they who are the champions of victory betwixt heaven and earth, so that they may spend them on that which has been decreed in the Holy Book by God, the Mighty, the Bountiful.</w:t>
      </w:r>
      <w:r w:rsidR="00AC1FD0" w:rsidRPr="00AC1FD0">
        <w:rPr>
          <w:rStyle w:val="quotebahaiscripture"/>
        </w:rPr>
        <w:t>‹</w:t>
      </w:r>
      <w:r>
        <w:rPr>
          <w:rStyle w:val="structurevisible"/>
        </w:rPr>
        <w:t>&lt;/</w:t>
      </w:r>
      <w:r>
        <w:rPr>
          <w:rStyle w:val="structure"/>
        </w:rPr>
        <w:t>cit</w:t>
      </w:r>
      <w:r>
        <w:rPr>
          <w:rStyle w:val="structurevisible"/>
        </w:rPr>
        <w:t>&gt;</w:t>
      </w:r>
    </w:p>
    <w:p w14:paraId="02042C62"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59</w:t>
      </w:r>
      <w:r w:rsidRPr="00AC1FD0">
        <w:rPr>
          <w:rStyle w:val="structure"/>
        </w:rPr>
        <w:t>—en_19920000/</w:t>
      </w:r>
      <w:r w:rsidRPr="00AC1FD0">
        <w:rPr>
          <w:rStyle w:val="structurevisible"/>
        </w:rPr>
        <w:t>&gt;</w:t>
      </w:r>
    </w:p>
    <w:p w14:paraId="752760A6" w14:textId="77777777" w:rsidR="00C57E99" w:rsidRDefault="00627ED1" w:rsidP="00C57E99">
      <w:pPr>
        <w:pStyle w:val="Quote1st"/>
      </w:pPr>
      <w:r w:rsidRPr="00627ED1">
        <w:rPr>
          <w:rStyle w:val="quotebahaiinstitutions"/>
        </w:rPr>
        <w:t xml:space="preserve">The passing of </w:t>
      </w:r>
      <w:r w:rsidRPr="00627ED1">
        <w:rPr>
          <w:rStyle w:val="quotebahaiinstitutions"/>
          <w:highlight w:val="cyan"/>
        </w:rPr>
        <w:t>Shoghi Effendi</w:t>
      </w:r>
      <w:r w:rsidRPr="00627ED1">
        <w:rPr>
          <w:rStyle w:val="quotebahaiinstitutions"/>
        </w:rPr>
        <w:t xml:space="preserve"> in 1957 precipitated the very situation provided for in this passage, in that the line of </w:t>
      </w:r>
      <w:r w:rsidRPr="00627ED1">
        <w:rPr>
          <w:rStyle w:val="quotebahaiinstitutions"/>
          <w:highlight w:val="green"/>
        </w:rPr>
        <w:t>A</w:t>
      </w:r>
      <w:r w:rsidR="00AC1FD0" w:rsidRPr="00AC1FD0">
        <w:rPr>
          <w:rStyle w:val="quotebahaiinstitutions"/>
          <w:rFonts w:hint="eastAsia"/>
          <w:highlight w:val="green"/>
        </w:rPr>
        <w:t></w:t>
      </w:r>
      <w:r w:rsidRPr="00627ED1">
        <w:rPr>
          <w:rStyle w:val="quotebahaiinstitutions"/>
          <w:highlight w:val="darkGreen"/>
        </w:rPr>
        <w:t>ṣ</w:t>
      </w:r>
      <w:r w:rsidR="00AC1FD0" w:rsidRPr="00AC1FD0">
        <w:rPr>
          <w:rStyle w:val="quotebahaiinstitutions"/>
          <w:highlight w:val="green"/>
        </w:rPr>
        <w:t>á</w:t>
      </w:r>
      <w:r w:rsidRPr="00627ED1">
        <w:rPr>
          <w:rStyle w:val="quotebahaiinstitutions"/>
          <w:highlight w:val="green"/>
        </w:rPr>
        <w:t>n</w:t>
      </w:r>
      <w:r w:rsidRPr="00627ED1">
        <w:rPr>
          <w:rStyle w:val="quotebahaiinstitutions"/>
        </w:rPr>
        <w:t xml:space="preserve"> ended before the House of Justice had been elected. Although, as is seen, the ending of the line of </w:t>
      </w:r>
      <w:r w:rsidRPr="00627ED1">
        <w:rPr>
          <w:rStyle w:val="quotebahaiinstitutions"/>
          <w:highlight w:val="green"/>
        </w:rPr>
        <w:t>A</w:t>
      </w:r>
      <w:r w:rsidR="00116523">
        <w:rPr>
          <w:rStyle w:val="quotebahaiinstitutions"/>
          <w:highlight w:val="green"/>
        </w:rPr>
        <w:t></w:t>
      </w:r>
      <w:r w:rsidRPr="00627ED1">
        <w:rPr>
          <w:rStyle w:val="quotebahaiinstitutions"/>
          <w:highlight w:val="darkGreen"/>
        </w:rPr>
        <w:t>ṣ</w:t>
      </w:r>
      <w:r w:rsidR="00AC1FD0" w:rsidRPr="00AC1FD0">
        <w:rPr>
          <w:rStyle w:val="quotebahaiinstitutions"/>
          <w:highlight w:val="green"/>
        </w:rPr>
        <w:t>á</w:t>
      </w:r>
      <w:r w:rsidRPr="00627ED1">
        <w:rPr>
          <w:rStyle w:val="quotebahaiinstitutions"/>
          <w:highlight w:val="green"/>
        </w:rPr>
        <w:t>n</w:t>
      </w:r>
      <w:r w:rsidRPr="00627ED1">
        <w:rPr>
          <w:rStyle w:val="quotebahaiinstitutions"/>
        </w:rPr>
        <w:t xml:space="preserve"> at some stage was provided for, we must never underestimate the grievous loss that the Faith has suffered. God</w:t>
      </w:r>
      <w:r w:rsidR="00AC1FD0" w:rsidRPr="00AC1FD0">
        <w:rPr>
          <w:rStyle w:val="quotebahaiinstitutions"/>
        </w:rPr>
        <w:t>’</w:t>
      </w:r>
      <w:r w:rsidRPr="00627ED1">
        <w:rPr>
          <w:rStyle w:val="quotebahaiinstitutions"/>
        </w:rPr>
        <w:t xml:space="preserve">s purpose for mankind remains unchanged, however, and the mighty Covenant of </w:t>
      </w:r>
      <w:r w:rsidRPr="00627ED1">
        <w:rPr>
          <w:rStyle w:val="quotebahaiinstitutions"/>
          <w:highlight w:val="yellow"/>
        </w:rPr>
        <w:t>Bah</w:t>
      </w:r>
      <w:r w:rsidR="00AC1FD0" w:rsidRPr="00AC1FD0">
        <w:rPr>
          <w:rStyle w:val="quotebahaiinstitutions"/>
          <w:highlight w:val="yellow"/>
        </w:rPr>
        <w:t>á’</w:t>
      </w:r>
      <w:r w:rsidRPr="00627ED1">
        <w:rPr>
          <w:rStyle w:val="quotebahaiinstitutions"/>
          <w:highlight w:val="yellow"/>
        </w:rPr>
        <w:t>u</w:t>
      </w:r>
      <w:r w:rsidR="00AC1FD0" w:rsidRPr="00AC1FD0">
        <w:rPr>
          <w:rStyle w:val="quotebahaiinstitutions"/>
          <w:highlight w:val="yellow"/>
        </w:rPr>
        <w:t>’</w:t>
      </w:r>
      <w:r w:rsidRPr="00627ED1">
        <w:rPr>
          <w:rStyle w:val="quotebahaiinstitutions"/>
          <w:highlight w:val="yellow"/>
        </w:rPr>
        <w:t>ll</w:t>
      </w:r>
      <w:r w:rsidR="00AC1FD0" w:rsidRPr="00AC1FD0">
        <w:rPr>
          <w:rStyle w:val="quotebahaiinstitutions"/>
          <w:highlight w:val="yellow"/>
        </w:rPr>
        <w:t>á</w:t>
      </w:r>
      <w:r w:rsidRPr="00627ED1">
        <w:rPr>
          <w:rStyle w:val="quotebahaiinstitutions"/>
          <w:highlight w:val="yellow"/>
        </w:rPr>
        <w:t>h</w:t>
      </w:r>
      <w:r w:rsidRPr="00627ED1">
        <w:rPr>
          <w:rStyle w:val="quotebahaiinstitutions"/>
        </w:rPr>
        <w:t xml:space="preserve"> remains impregnable.</w:t>
      </w:r>
      <w:r w:rsidR="00AC1FD0" w:rsidRPr="00AC1FD0">
        <w:rPr>
          <w:rStyle w:val="quotebahaiinstitutions"/>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599"/>
      </w:r>
    </w:p>
    <w:p w14:paraId="02B3B13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60</w:t>
      </w:r>
      <w:r>
        <w:rPr>
          <w:rStyle w:val="structure"/>
        </w:rPr>
        <w:t>—en_19920000/</w:t>
      </w:r>
      <w:r w:rsidRPr="00CD0879">
        <w:rPr>
          <w:rStyle w:val="structurevisible"/>
        </w:rPr>
        <w:t>&gt;</w:t>
      </w:r>
    </w:p>
    <w:p w14:paraId="42A2BE49" w14:textId="77777777" w:rsidR="00C57E99" w:rsidRDefault="00627ED1" w:rsidP="00C57E99">
      <w:pPr>
        <w:pStyle w:val="Bodyafterquote"/>
      </w:pPr>
      <w:r w:rsidRPr="00627ED1">
        <w:t xml:space="preserve">The above passage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was prophetic, in that a period of over five years separated the passing of </w:t>
      </w:r>
      <w:r w:rsidRPr="00627ED1">
        <w:rPr>
          <w:highlight w:val="cyan"/>
        </w:rPr>
        <w:t>Shoghi Effendi</w:t>
      </w:r>
      <w:r w:rsidRPr="00627ED1">
        <w:rPr>
          <w:rStyle w:val="structurepagenumber"/>
        </w:rPr>
        <w:t xml:space="preserve"> &lt;page 391</w:t>
      </w:r>
      <w:r w:rsidR="00B777C2">
        <w:rPr>
          <w:rStyle w:val="structurepagenumber"/>
        </w:rPr>
        <w:t>/&gt;</w:t>
      </w:r>
      <w:r w:rsidR="00C57E99">
        <w:t xml:space="preserve"> </w:t>
      </w:r>
      <w:r w:rsidRPr="00627ED1">
        <w:t xml:space="preserve">from the establishment of the Universal House of Justice, and the Hands of the Cause during this period </w:t>
      </w:r>
      <w:r w:rsidR="00C57E99">
        <w:t>--</w:t>
      </w:r>
      <w:r w:rsidRPr="00627ED1">
        <w:t xml:space="preserve"> </w:t>
      </w:r>
      <w:r w:rsidR="00C57E99" w:rsidRPr="006B0BC6">
        <w:rPr>
          <w:rStyle w:val="structurevisible"/>
        </w:rPr>
        <w:t>&lt;</w:t>
      </w:r>
      <w:r w:rsidR="00C57E99" w:rsidRPr="006B0BC6">
        <w:rPr>
          <w:rStyle w:val="structure"/>
        </w:rPr>
        <w:t>cit Bah_%►%_%_%►%_%_%—en_%—%_%</w:t>
      </w:r>
      <w:r w:rsidR="00C57E99" w:rsidRPr="006B0BC6">
        <w:rPr>
          <w:rStyle w:val="structurevisible"/>
        </w:rPr>
        <w:t>&gt;</w:t>
      </w:r>
      <w:r w:rsidR="00AC1FD0" w:rsidRPr="00AC1FD0">
        <w:rPr>
          <w:rStyle w:val="quotebahaiscripture"/>
        </w:rPr>
        <w:t>»</w:t>
      </w:r>
      <w:r w:rsidRPr="00627ED1">
        <w:rPr>
          <w:rStyle w:val="quotebahaiscripture"/>
        </w:rPr>
        <w:t xml:space="preserve">the people of </w:t>
      </w:r>
      <w:r w:rsidRPr="00627ED1">
        <w:rPr>
          <w:rStyle w:val="quotebahaiscripture"/>
          <w:highlight w:val="yellow"/>
        </w:rPr>
        <w:t>Bah</w:t>
      </w:r>
      <w:r w:rsidR="00AC1FD0" w:rsidRPr="00AC1FD0">
        <w:rPr>
          <w:rStyle w:val="quotebahaiscripture"/>
          <w:highlight w:val="yellow"/>
        </w:rPr>
        <w:t>á</w:t>
      </w:r>
      <w:r w:rsidRPr="00627ED1">
        <w:rPr>
          <w:rStyle w:val="quotebahaiscripture"/>
        </w:rPr>
        <w:t xml:space="preserve"> who speak not without His leave</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w:t>
      </w:r>
      <w:r w:rsidR="00C57E99">
        <w:t>--</w:t>
      </w:r>
      <w:r w:rsidRPr="00627ED1">
        <w:t xml:space="preserve"> fulfilled the last provision stated in the above text.</w:t>
      </w:r>
    </w:p>
    <w:p w14:paraId="786AC38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61</w:t>
      </w:r>
      <w:r>
        <w:rPr>
          <w:rStyle w:val="structure"/>
        </w:rPr>
        <w:t>—en_19920000/</w:t>
      </w:r>
      <w:r w:rsidRPr="00CD0879">
        <w:rPr>
          <w:rStyle w:val="structurevisible"/>
        </w:rPr>
        <w:t>&gt;</w:t>
      </w:r>
    </w:p>
    <w:p w14:paraId="32DCB836" w14:textId="77777777" w:rsidR="00C57E99" w:rsidRDefault="00627ED1" w:rsidP="00C57E99">
      <w:pPr>
        <w:pStyle w:val="Bodycont"/>
      </w:pPr>
      <w:r w:rsidRPr="00627ED1">
        <w:t xml:space="preserve">Those few who gathered around Mason Remey and others who in recent times have taken his place, have tried to justify their rebellion against the Covenant. They misled themselves by interpreting the word </w:t>
      </w:r>
      <w:r w:rsidR="00AC1FD0" w:rsidRPr="00AC1FD0">
        <w:rPr>
          <w:rStyle w:val="quotesterms"/>
        </w:rPr>
        <w:t>›</w:t>
      </w:r>
      <w:r w:rsidRPr="00627ED1">
        <w:rPr>
          <w:rStyle w:val="quotesterms"/>
        </w:rPr>
        <w:t>branch</w:t>
      </w:r>
      <w:r w:rsidR="00AC1FD0" w:rsidRPr="00AC1FD0">
        <w:rPr>
          <w:rStyle w:val="quotesterms"/>
        </w:rPr>
        <w:t>‹</w:t>
      </w:r>
      <w:r w:rsidRPr="00627ED1">
        <w:t xml:space="preserve"> mentioned in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concerning a successor to </w:t>
      </w:r>
      <w:r w:rsidRPr="00627ED1">
        <w:rPr>
          <w:highlight w:val="cyan"/>
        </w:rPr>
        <w:t>Shoghi Effendi</w:t>
      </w:r>
      <w:r w:rsidRPr="00627ED1">
        <w:t xml:space="preserve">. They claimed that since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referred to human beings as </w:t>
      </w:r>
      <w:r w:rsidR="00C57E99" w:rsidRPr="006B0BC6">
        <w:rPr>
          <w:rStyle w:val="structurevisible"/>
        </w:rPr>
        <w:t>&lt;</w:t>
      </w:r>
      <w:r w:rsidR="00C57E99" w:rsidRPr="006B0BC6">
        <w:rPr>
          <w:rStyle w:val="structure"/>
        </w:rPr>
        <w:t>cit Bah_%►%_%_%►%_%_%—en_%—%_%</w:t>
      </w:r>
      <w:r w:rsidR="00C57E99" w:rsidRPr="006B0BC6">
        <w:rPr>
          <w:rStyle w:val="structurevisible"/>
        </w:rPr>
        <w:t>&gt;</w:t>
      </w:r>
      <w:r w:rsidR="00AC1FD0" w:rsidRPr="00AC1FD0">
        <w:rPr>
          <w:rStyle w:val="quotebahaiscripture"/>
        </w:rPr>
        <w:t>»</w:t>
      </w:r>
      <w:r w:rsidRPr="00627ED1">
        <w:rPr>
          <w:rStyle w:val="quotebahaiscripture"/>
        </w:rPr>
        <w:t>the fruits of one tree and the leaves of one branch</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therefore any believer was a branch who could succeed </w:t>
      </w:r>
      <w:r w:rsidRPr="00627ED1">
        <w:rPr>
          <w:highlight w:val="cyan"/>
        </w:rPr>
        <w:t>Shoghi Effendi</w:t>
      </w:r>
      <w:r w:rsidRPr="00627ED1">
        <w:t xml:space="preserve">. This assumption was made either through self-deception, or was due to ignorance, or maybe both. The fact of the matter is that the word </w:t>
      </w:r>
      <w:r w:rsidR="00C57E99" w:rsidRPr="000C7039">
        <w:rPr>
          <w:rStyle w:val="quotestermsoriental"/>
          <w:highlight w:val="yellow"/>
        </w:rPr>
        <w:t></w:t>
      </w:r>
      <w:r w:rsidRPr="00627ED1">
        <w:rPr>
          <w:rStyle w:val="quotestermsoriental"/>
          <w:highlight w:val="yellow"/>
        </w:rPr>
        <w:t>u</w:t>
      </w:r>
      <w:r w:rsidR="00C57E99" w:rsidRPr="000C7039">
        <w:rPr>
          <w:rStyle w:val="quotestermsoriental"/>
          <w:highlight w:val="yellow"/>
        </w:rPr>
        <w:t>ṣ</w:t>
      </w:r>
      <w:r w:rsidRPr="00627ED1">
        <w:rPr>
          <w:rStyle w:val="quotestermsoriental"/>
          <w:highlight w:val="yellow"/>
        </w:rPr>
        <w:t>n</w:t>
      </w:r>
      <w:r w:rsidRPr="00627ED1">
        <w:t xml:space="preserve"> (branch) which has been used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exclusively to refer to his male descendants, is </w:t>
      </w:r>
      <w:r w:rsidRPr="00627ED1">
        <w:rPr>
          <w:highlight w:val="lightGray"/>
        </w:rPr>
        <w:t>Arabic</w:t>
      </w:r>
      <w:r w:rsidRPr="00627ED1">
        <w:t xml:space="preserve">, while the other is Persian, and is another word entirely. Both are translated as </w:t>
      </w:r>
      <w:r w:rsidR="00AC1FD0" w:rsidRPr="00AC1FD0">
        <w:rPr>
          <w:rStyle w:val="quotesterms"/>
        </w:rPr>
        <w:t>›</w:t>
      </w:r>
      <w:r w:rsidRPr="00627ED1">
        <w:rPr>
          <w:rStyle w:val="quotesterms"/>
        </w:rPr>
        <w:t>branch</w:t>
      </w:r>
      <w:r w:rsidR="00AC1FD0" w:rsidRPr="00AC1FD0">
        <w:rPr>
          <w:rStyle w:val="quotesterms"/>
        </w:rPr>
        <w:t>‹</w:t>
      </w:r>
      <w:r w:rsidRPr="00627ED1">
        <w:t>. Furthermore, in neither language are there capital letters.</w:t>
      </w:r>
      <w:r w:rsidRPr="00627ED1">
        <w:rPr>
          <w:rStyle w:val="FootnoteReference"/>
        </w:rPr>
        <w:footnoteReference w:id="600"/>
      </w:r>
    </w:p>
    <w:p w14:paraId="5893CE4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62</w:t>
      </w:r>
      <w:r>
        <w:rPr>
          <w:rStyle w:val="structure"/>
        </w:rPr>
        <w:t>—en_19920000/</w:t>
      </w:r>
      <w:r w:rsidRPr="00CD0879">
        <w:rPr>
          <w:rStyle w:val="structurevisible"/>
        </w:rPr>
        <w:t>&gt;</w:t>
      </w:r>
    </w:p>
    <w:p w14:paraId="395C56E6" w14:textId="77777777" w:rsidR="00C57E99" w:rsidRDefault="00627ED1" w:rsidP="00C57E99">
      <w:pPr>
        <w:pStyle w:val="Bodycont"/>
      </w:pPr>
      <w:r w:rsidRPr="00627ED1">
        <w:t xml:space="preserve">Before Mason Remey’s preposterous claim, the wisdom of the words </w:t>
      </w:r>
      <w:r w:rsidRPr="00627ED1">
        <w:rPr>
          <w:highlight w:val="yellow"/>
        </w:rPr>
        <w:t>ʿAbdu’l-Bah</w:t>
      </w:r>
      <w:r w:rsidR="00C57E99" w:rsidRPr="000C7039">
        <w:rPr>
          <w:highlight w:val="yellow"/>
        </w:rPr>
        <w:t>á</w:t>
      </w:r>
      <w:r w:rsidRPr="00627ED1">
        <w:t xml:space="preserve">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that the Hands of the Cause </w:t>
      </w:r>
      <w:r w:rsidR="00C57E99" w:rsidRPr="006B0BC6">
        <w:rPr>
          <w:rStyle w:val="structurevisible"/>
        </w:rPr>
        <w:t>&lt;</w:t>
      </w:r>
      <w:r w:rsidR="00C57E99" w:rsidRPr="006B0BC6">
        <w:rPr>
          <w:rStyle w:val="structure"/>
        </w:rPr>
        <w:t>cit Abd_%►%_%_%►%_%_%—en_%—%_%</w:t>
      </w:r>
      <w:r w:rsidR="00C57E99" w:rsidRPr="006B0BC6">
        <w:rPr>
          <w:rStyle w:val="structurevisible"/>
        </w:rPr>
        <w:t>&gt;</w:t>
      </w:r>
      <w:r w:rsidR="00AC1FD0" w:rsidRPr="00AC1FD0">
        <w:rPr>
          <w:rStyle w:val="quotebahaiscripture"/>
        </w:rPr>
        <w:t>»</w:t>
      </w:r>
      <w:r w:rsidRPr="00627ED1">
        <w:rPr>
          <w:rStyle w:val="quotebahaiscripture"/>
        </w:rPr>
        <w:t>must give their assent to the choice of the one whom the Guardian of the Cause of God hath chosen as his successor</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was not clear to many. But after Remey’s defection, it became clear that this requirement was a means for the protection of the Cause of God. If there was to be a successor to </w:t>
      </w:r>
      <w:r w:rsidRPr="00627ED1">
        <w:rPr>
          <w:highlight w:val="cyan"/>
        </w:rPr>
        <w:t>Shoghi Effendi</w:t>
      </w:r>
      <w:r w:rsidRPr="00627ED1">
        <w:t>, he needed the approval of the Hands, and Mason Remey did not have this.</w:t>
      </w:r>
    </w:p>
    <w:p w14:paraId="267E93B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63</w:t>
      </w:r>
      <w:r>
        <w:rPr>
          <w:rStyle w:val="structure"/>
        </w:rPr>
        <w:t>—en_19920000/</w:t>
      </w:r>
      <w:r w:rsidRPr="00CD0879">
        <w:rPr>
          <w:rStyle w:val="structurevisible"/>
        </w:rPr>
        <w:t>&gt;</w:t>
      </w:r>
    </w:p>
    <w:p w14:paraId="60F69FDC" w14:textId="77777777" w:rsidR="00C57E99" w:rsidRDefault="00627ED1" w:rsidP="00C57E99">
      <w:pPr>
        <w:pStyle w:val="Bodycont"/>
      </w:pPr>
      <w:r w:rsidRPr="00627ED1">
        <w:t xml:space="preserve">Propelled by the forces of the Covenant,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during the custodianship of the Hands of the Cause of God, advanced to such an extent as to eclipse the victories which had been won in preceding decades. The teaching work in five continents of the globe was intensified as the believers exerted themselves to win the goals of the Ten Year Crusade which the Guardian had formulated. Great numbers entered the Faith, especially in Africa, Latin America and Asia. In the sub-continent of India, tens of thousands swelled the number of believers when large-scale entry by troops was experienced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there. The number of local Spiritual Assemblies, the bedrock upon which the National Spiritual Assemblies were established, increased enormously throughout the world. More National Spiritual Assemblies were also formed during the remaining years of the Ten Year Crusade.</w:t>
      </w:r>
    </w:p>
    <w:p w14:paraId="705FB1D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64</w:t>
      </w:r>
      <w:r>
        <w:rPr>
          <w:rStyle w:val="structure"/>
        </w:rPr>
        <w:t>—en_19920000/</w:t>
      </w:r>
      <w:r w:rsidRPr="00CD0879">
        <w:rPr>
          <w:rStyle w:val="structurevisible"/>
        </w:rPr>
        <w:t>&gt;</w:t>
      </w:r>
    </w:p>
    <w:p w14:paraId="22361C56" w14:textId="77777777" w:rsidR="00C57E99" w:rsidRDefault="00627ED1" w:rsidP="00C57E99">
      <w:pPr>
        <w:pStyle w:val="Bodycont"/>
      </w:pPr>
      <w:r w:rsidRPr="00627ED1">
        <w:t xml:space="preserve">In 1961 the Hands of the Cause arranged for the election of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the forerunner of the Universal House</w:t>
      </w:r>
      <w:r w:rsidRPr="00627ED1">
        <w:rPr>
          <w:rStyle w:val="structurepagenumber"/>
        </w:rPr>
        <w:t xml:space="preserve"> &lt;page 392</w:t>
      </w:r>
      <w:r w:rsidR="00B777C2">
        <w:rPr>
          <w:rStyle w:val="structurepagenumber"/>
        </w:rPr>
        <w:t>/&gt;</w:t>
      </w:r>
      <w:r w:rsidR="00C57E99">
        <w:t xml:space="preserve"> </w:t>
      </w:r>
      <w:r w:rsidRPr="00627ED1">
        <w:t xml:space="preserve">of Justice. The electors were members of the National Spiritual Assemblies which were functioning at the time in the five continents of the globe. The International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Council, whose members had been appointed by the Guardian was now transformed into an elected body.</w:t>
      </w:r>
    </w:p>
    <w:p w14:paraId="10E9CEB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65</w:t>
      </w:r>
      <w:r>
        <w:rPr>
          <w:rStyle w:val="structure"/>
        </w:rPr>
        <w:t>—en_19920000/</w:t>
      </w:r>
      <w:r w:rsidRPr="00CD0879">
        <w:rPr>
          <w:rStyle w:val="structurevisible"/>
        </w:rPr>
        <w:t>&gt;</w:t>
      </w:r>
    </w:p>
    <w:p w14:paraId="74ABC9D2" w14:textId="77777777" w:rsidR="00C57E99" w:rsidRDefault="00627ED1" w:rsidP="00C57E99">
      <w:pPr>
        <w:pStyle w:val="Bodycont"/>
      </w:pPr>
      <w:r w:rsidRPr="00627ED1">
        <w:t xml:space="preserve">The call for the election of the Universal House of Justice was made by the Hands of the Cause in their message of 5 November 1961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The following are excerpts from this message:</w:t>
      </w:r>
    </w:p>
    <w:p w14:paraId="7D6A75D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66</w:t>
      </w:r>
      <w:r>
        <w:rPr>
          <w:rStyle w:val="structure"/>
        </w:rPr>
        <w:t>—en_19920000/</w:t>
      </w:r>
      <w:r w:rsidRPr="00CD0879">
        <w:rPr>
          <w:rStyle w:val="structurevisible"/>
        </w:rPr>
        <w:t>&gt;</w:t>
      </w:r>
    </w:p>
    <w:p w14:paraId="7837E9B5" w14:textId="77777777" w:rsidR="00C57E99" w:rsidRPr="0029175C" w:rsidRDefault="00C57E99" w:rsidP="00C57E99">
      <w:pPr>
        <w:pStyle w:val="Quote1st"/>
        <w:rPr>
          <w:rStyle w:val="quotebahaiinstitutions"/>
        </w:rPr>
      </w:pPr>
      <w:r w:rsidRPr="00D33EA1">
        <w:rPr>
          <w:rStyle w:val="structurevisible"/>
        </w:rPr>
        <w:t>&lt;</w:t>
      </w:r>
      <w:r w:rsidRPr="00D33EA1">
        <w:rPr>
          <w:rStyle w:val="structure"/>
        </w:rPr>
        <w:t>cit Hands_%►%_%_%►%_%_%—en_%—%_%</w:t>
      </w:r>
      <w:r w:rsidRPr="00D33EA1">
        <w:rPr>
          <w:rStyle w:val="structurevisible"/>
        </w:rPr>
        <w:t>&gt;</w:t>
      </w:r>
      <w:r w:rsidR="00AC1FD0" w:rsidRPr="00AC1FD0">
        <w:rPr>
          <w:rStyle w:val="quotebahaiinstitutions"/>
        </w:rPr>
        <w:t>»</w:t>
      </w:r>
      <w:r w:rsidR="00627ED1" w:rsidRPr="00627ED1">
        <w:rPr>
          <w:rStyle w:val="quotebahaiinstitutions"/>
        </w:rPr>
        <w:t>With the erection in 1962 of twelve more future pillars</w:t>
      </w:r>
      <w:r w:rsidR="00627ED1" w:rsidRPr="00627ED1">
        <w:rPr>
          <w:rStyle w:val="FootnoteReference"/>
        </w:rPr>
        <w:footnoteReference w:id="601"/>
      </w:r>
      <w:r w:rsidR="00627ED1" w:rsidRPr="00627ED1">
        <w:rPr>
          <w:rStyle w:val="quotebahaiinstitutions"/>
        </w:rPr>
        <w:t xml:space="preserve"> of that supreme legislative Body of the </w:t>
      </w:r>
      <w:r w:rsidR="00627ED1" w:rsidRPr="00627ED1">
        <w:rPr>
          <w:rStyle w:val="quotebahaiinstitutions"/>
          <w:highlight w:val="yellow"/>
        </w:rPr>
        <w:t>Bah</w:t>
      </w:r>
      <w:r w:rsidR="00AC1FD0" w:rsidRPr="00AC1FD0">
        <w:rPr>
          <w:rStyle w:val="quotebahaiinstitutions"/>
          <w:highlight w:val="yellow"/>
        </w:rPr>
        <w:t>á’í</w:t>
      </w:r>
      <w:r w:rsidR="00627ED1" w:rsidRPr="00627ED1">
        <w:rPr>
          <w:rStyle w:val="quotebahaiinstitutions"/>
        </w:rPr>
        <w:t xml:space="preserve"> World, a firm foundation will have been laid for the election of </w:t>
      </w:r>
      <w:r>
        <w:rPr>
          <w:rStyle w:val="structurevisible"/>
        </w:rPr>
        <w:t>&lt;</w:t>
      </w:r>
      <w:r>
        <w:rPr>
          <w:rStyle w:val="structure"/>
        </w:rPr>
        <w:t>cit Sho_%►%_%_%►%_%_%—en_%—%_%</w:t>
      </w:r>
      <w:r>
        <w:rPr>
          <w:rStyle w:val="structurevisible"/>
        </w:rPr>
        <w:t>&gt;</w:t>
      </w:r>
      <w:r w:rsidR="00627ED1" w:rsidRPr="00627ED1">
        <w:rPr>
          <w:rStyle w:val="quotebahaiscripture"/>
        </w:rPr>
        <w:t>›that Universal House of Justice which</w:t>
      </w:r>
      <w:r w:rsidR="00AC1FD0" w:rsidRPr="00AC1FD0">
        <w:rPr>
          <w:rStyle w:val="quotebahaiscripture"/>
        </w:rPr>
        <w:t>‹</w:t>
      </w:r>
      <w:r>
        <w:rPr>
          <w:rStyle w:val="structurevisible"/>
        </w:rPr>
        <w:t>&lt;/&gt;</w:t>
      </w:r>
      <w:r w:rsidR="00627ED1" w:rsidRPr="00627ED1">
        <w:rPr>
          <w:rStyle w:val="quotebahaiinstitutions"/>
        </w:rPr>
        <w:t xml:space="preserve">, </w:t>
      </w:r>
      <w:r w:rsidR="00627ED1" w:rsidRPr="00627ED1">
        <w:rPr>
          <w:rStyle w:val="quotebahaiinstitutions"/>
          <w:highlight w:val="cyan"/>
        </w:rPr>
        <w:t>Shoghi Effendi</w:t>
      </w:r>
      <w:r w:rsidR="00627ED1" w:rsidRPr="00627ED1">
        <w:rPr>
          <w:rStyle w:val="quotebahaiinstitutions"/>
        </w:rPr>
        <w:t xml:space="preserve"> stated, </w:t>
      </w:r>
      <w:r>
        <w:rPr>
          <w:rStyle w:val="structurevisible"/>
        </w:rPr>
        <w:t>&lt;</w:t>
      </w:r>
      <w:r>
        <w:rPr>
          <w:rStyle w:val="structure"/>
        </w:rPr>
        <w:t xml:space="preserve"> </w:t>
      </w:r>
      <w:r>
        <w:rPr>
          <w:rStyle w:val="structurevisible"/>
        </w:rPr>
        <w:t>&gt;</w:t>
      </w:r>
      <w:r w:rsidR="00627ED1" w:rsidRPr="00627ED1">
        <w:rPr>
          <w:rStyle w:val="quotebahaiscripture"/>
        </w:rPr>
        <w:t>›as its title implies, is to be the exponent and guardian of the Divine Justice which can alone insure the security of, and establish the reign of law and order in a strangely disordered world.</w:t>
      </w:r>
      <w:r w:rsidR="00AC1FD0" w:rsidRPr="00AC1FD0">
        <w:rPr>
          <w:rStyle w:val="quotebahaiscripture"/>
        </w:rPr>
        <w:t>‹</w:t>
      </w:r>
      <w:r>
        <w:rPr>
          <w:rStyle w:val="structurevisible"/>
        </w:rPr>
        <w:t>&lt;/</w:t>
      </w:r>
      <w:r>
        <w:rPr>
          <w:rStyle w:val="structure"/>
        </w:rPr>
        <w:t>cit</w:t>
      </w:r>
      <w:r>
        <w:rPr>
          <w:rStyle w:val="structurevisible"/>
        </w:rPr>
        <w:t>&gt;</w:t>
      </w:r>
    </w:p>
    <w:p w14:paraId="140DC9E8"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67</w:t>
      </w:r>
      <w:r w:rsidRPr="00AC1FD0">
        <w:rPr>
          <w:rStyle w:val="structure"/>
        </w:rPr>
        <w:t>—en_19920000/</w:t>
      </w:r>
      <w:r w:rsidRPr="00AC1FD0">
        <w:rPr>
          <w:rStyle w:val="structurevisible"/>
        </w:rPr>
        <w:t>&gt;</w:t>
      </w:r>
    </w:p>
    <w:p w14:paraId="70077436" w14:textId="77777777" w:rsidR="00C57E99" w:rsidRPr="0029175C" w:rsidRDefault="00627ED1" w:rsidP="00C57E99">
      <w:pPr>
        <w:pStyle w:val="Quotecont"/>
        <w:rPr>
          <w:rStyle w:val="quotebahaiinstitutions"/>
        </w:rPr>
      </w:pPr>
      <w:r w:rsidRPr="00627ED1">
        <w:rPr>
          <w:rStyle w:val="quotebahaiinstitutions"/>
        </w:rPr>
        <w:t xml:space="preserve">We are now able to envisage the steps that must still be taken before that </w:t>
      </w:r>
      <w:r w:rsidR="00C57E99">
        <w:rPr>
          <w:rStyle w:val="structurevisible"/>
        </w:rPr>
        <w:t>&lt;</w:t>
      </w:r>
      <w:r w:rsidR="00C57E99">
        <w:rPr>
          <w:rStyle w:val="structure"/>
        </w:rPr>
        <w:t>cit Bah_%►%_%_%►%_%_%—en_%—%_%</w:t>
      </w:r>
      <w:r w:rsidR="00C57E99">
        <w:rPr>
          <w:rStyle w:val="structurevisible"/>
        </w:rPr>
        <w:t>&gt;</w:t>
      </w:r>
      <w:r w:rsidRPr="00627ED1">
        <w:rPr>
          <w:rStyle w:val="quotebahaiscripture"/>
        </w:rPr>
        <w:t>›Ark</w:t>
      </w:r>
      <w:r w:rsidR="00C57E99">
        <w:rPr>
          <w:rStyle w:val="quotebahaiscripture"/>
        </w:rPr>
        <w:t>‹</w:t>
      </w:r>
      <w:r w:rsidR="00C57E99">
        <w:rPr>
          <w:rStyle w:val="structurevisible"/>
        </w:rPr>
        <w:t>&lt;/</w:t>
      </w:r>
      <w:r w:rsidR="00C57E99">
        <w:rPr>
          <w:rStyle w:val="structure"/>
        </w:rPr>
        <w:t>cit</w:t>
      </w:r>
      <w:r w:rsidR="00C57E99">
        <w:rPr>
          <w:rStyle w:val="structurevisible"/>
        </w:rPr>
        <w:t>&gt;</w:t>
      </w:r>
      <w:r w:rsidRPr="00627ED1">
        <w:rPr>
          <w:rStyle w:val="quotebahaiinstitutions"/>
        </w:rPr>
        <w:t xml:space="preserve"> referred to in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00C57E99">
        <w:rPr>
          <w:rStyle w:val="quotebahaiinstitutions"/>
          <w:highlight w:val="yellow"/>
        </w:rPr>
        <w:t>’</w:t>
      </w:r>
      <w:r w:rsidRPr="00627ED1">
        <w:rPr>
          <w:rStyle w:val="quotebahaiinstitutions"/>
          <w:highlight w:val="yellow"/>
        </w:rPr>
        <w:t>s</w:t>
      </w:r>
      <w:r w:rsidRPr="00627ED1">
        <w:rPr>
          <w:rStyle w:val="quotebahaiinstitutions"/>
        </w:rPr>
        <w:t xml:space="preserve"> prophetic Tablet of Carmel shall come into being, an ark whose dwellers, the Guardian told us, </w:t>
      </w:r>
      <w:r w:rsidR="00C57E99">
        <w:rPr>
          <w:rStyle w:val="structurevisible"/>
        </w:rPr>
        <w:t>&lt;</w:t>
      </w:r>
      <w:r w:rsidR="00C57E99">
        <w:rPr>
          <w:rStyle w:val="structure"/>
        </w:rPr>
        <w:t>cit Sho_%►%_%_%►%_%_%—en_%—%_%</w:t>
      </w:r>
      <w:r w:rsidR="00C57E99">
        <w:rPr>
          <w:rStyle w:val="structurevisible"/>
        </w:rPr>
        <w:t>&gt;</w:t>
      </w:r>
      <w:r w:rsidRPr="00627ED1">
        <w:rPr>
          <w:rStyle w:val="quotebahaiscripture"/>
        </w:rPr>
        <w:t>›are the men of the Supreme House of Justice which, in conformity with the exact provisions of the Will and Testament of the Centre of the mighty Covenant, is the Body which should legislate on laws not explicitly revealed in the text. In this Dispensation these laws are destined to flow from this holy Mountain, even as in the Mosaic Dispensation the law of God was promulgated from Zion.</w:t>
      </w:r>
      <w:r w:rsidR="00C57E99">
        <w:rPr>
          <w:rStyle w:val="quotebahaiscripture"/>
        </w:rPr>
        <w:t>‹</w:t>
      </w:r>
      <w:r w:rsidR="00C57E99">
        <w:rPr>
          <w:rStyle w:val="structurevisible"/>
        </w:rPr>
        <w:t>&lt;/</w:t>
      </w:r>
      <w:r w:rsidR="00C57E99">
        <w:rPr>
          <w:rStyle w:val="structure"/>
        </w:rPr>
        <w:t>cit</w:t>
      </w:r>
      <w:r w:rsidR="00C57E99">
        <w:rPr>
          <w:rStyle w:val="structurevisible"/>
        </w:rPr>
        <w:t>&gt;</w:t>
      </w:r>
    </w:p>
    <w:p w14:paraId="69023EE4"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68</w:t>
      </w:r>
      <w:r w:rsidRPr="00AC1FD0">
        <w:rPr>
          <w:rStyle w:val="structure"/>
        </w:rPr>
        <w:t>—en_19920000/</w:t>
      </w:r>
      <w:r w:rsidRPr="00AC1FD0">
        <w:rPr>
          <w:rStyle w:val="structurevisible"/>
        </w:rPr>
        <w:t>&gt;</w:t>
      </w:r>
    </w:p>
    <w:p w14:paraId="163393A9" w14:textId="77777777" w:rsidR="00C57E99" w:rsidRPr="0029175C" w:rsidRDefault="00627ED1" w:rsidP="00C57E99">
      <w:pPr>
        <w:pStyle w:val="Quotecont"/>
        <w:rPr>
          <w:rStyle w:val="quotebahaiinstitutions"/>
        </w:rPr>
      </w:pPr>
      <w:r w:rsidRPr="00627ED1">
        <w:rPr>
          <w:rStyle w:val="quotebahaiinstitutions"/>
        </w:rPr>
        <w:t xml:space="preserve">The Chief Stewards of the Faith are therefore calling a convention in the Holy Land for the election of the Universal House of Justice on the first, second and third days of </w:t>
      </w:r>
      <w:r w:rsidRPr="00627ED1">
        <w:rPr>
          <w:rStyle w:val="quotebahaiinstitutions"/>
          <w:highlight w:val="yellow"/>
        </w:rPr>
        <w:t>Ri</w:t>
      </w:r>
      <w:r w:rsidR="00C57E99">
        <w:rPr>
          <w:rStyle w:val="quotebahaiinstitutions"/>
          <w:highlight w:val="yellow"/>
        </w:rPr>
        <w:t>ḍ</w:t>
      </w:r>
      <w:r w:rsidRPr="00627ED1">
        <w:rPr>
          <w:rStyle w:val="quotebahaiinstitutions"/>
          <w:highlight w:val="yellow"/>
        </w:rPr>
        <w:t>v</w:t>
      </w:r>
      <w:r w:rsidR="00C57E99">
        <w:rPr>
          <w:rStyle w:val="quotebahaiinstitutions"/>
          <w:highlight w:val="yellow"/>
        </w:rPr>
        <w:t>á</w:t>
      </w:r>
      <w:r w:rsidRPr="00627ED1">
        <w:rPr>
          <w:rStyle w:val="quotebahaiinstitutions"/>
          <w:highlight w:val="yellow"/>
        </w:rPr>
        <w:t>n</w:t>
      </w:r>
      <w:r w:rsidRPr="00627ED1">
        <w:rPr>
          <w:rStyle w:val="quotebahaiinstitutions"/>
        </w:rPr>
        <w:t xml:space="preserve">, 1963. The members of all National and Regional Spiritual Assemblies elected by the </w:t>
      </w:r>
      <w:r w:rsidRPr="00627ED1">
        <w:rPr>
          <w:rStyle w:val="quotebahaiinstitutions"/>
          <w:highlight w:val="yellow"/>
        </w:rPr>
        <w:t>Bah</w:t>
      </w:r>
      <w:r w:rsidR="00C57E99">
        <w:rPr>
          <w:rStyle w:val="quotebahaiinstitutions"/>
          <w:highlight w:val="yellow"/>
        </w:rPr>
        <w:t>á’í</w:t>
      </w:r>
      <w:r w:rsidRPr="00627ED1">
        <w:rPr>
          <w:rStyle w:val="quotebahaiinstitutions"/>
          <w:highlight w:val="yellow"/>
        </w:rPr>
        <w:t>s</w:t>
      </w:r>
      <w:r w:rsidRPr="00627ED1">
        <w:rPr>
          <w:rStyle w:val="quotebahaiinstitutions"/>
        </w:rPr>
        <w:t xml:space="preserve"> in </w:t>
      </w:r>
      <w:r w:rsidRPr="00627ED1">
        <w:rPr>
          <w:rStyle w:val="quotebahaiinstitutions"/>
          <w:highlight w:val="yellow"/>
        </w:rPr>
        <w:t>Ri</w:t>
      </w:r>
      <w:r w:rsidR="00C57E99">
        <w:rPr>
          <w:rStyle w:val="quotebahaiinstitutions"/>
          <w:highlight w:val="yellow"/>
        </w:rPr>
        <w:t>ḍ</w:t>
      </w:r>
      <w:r w:rsidRPr="00627ED1">
        <w:rPr>
          <w:rStyle w:val="quotebahaiinstitutions"/>
          <w:highlight w:val="yellow"/>
        </w:rPr>
        <w:t>v</w:t>
      </w:r>
      <w:r w:rsidR="00C57E99">
        <w:rPr>
          <w:rStyle w:val="quotebahaiinstitutions"/>
          <w:highlight w:val="yellow"/>
        </w:rPr>
        <w:t>á</w:t>
      </w:r>
      <w:r w:rsidRPr="00627ED1">
        <w:rPr>
          <w:rStyle w:val="quotebahaiinstitutions"/>
          <w:highlight w:val="yellow"/>
        </w:rPr>
        <w:t>n</w:t>
      </w:r>
      <w:r w:rsidRPr="00627ED1">
        <w:rPr>
          <w:rStyle w:val="quotebahaiinstitutions"/>
        </w:rPr>
        <w:t xml:space="preserve">, 1962, will, in conformity with the teachings, constitute the electoral body empowered to vote for this crowning unit of the embryonic World Order of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upon whose deliberations the unique bounty of receiving divine inspiration has been bestowed, and whose decisions are infallibly guided by both the </w:t>
      </w:r>
      <w:r w:rsidRPr="00627ED1">
        <w:rPr>
          <w:rStyle w:val="quotebahaiinstitutions"/>
          <w:highlight w:val="yellow"/>
        </w:rPr>
        <w:t>B</w:t>
      </w:r>
      <w:r w:rsidR="00C57E99">
        <w:rPr>
          <w:rStyle w:val="quotebahaiinstitutions"/>
          <w:highlight w:val="yellow"/>
        </w:rPr>
        <w:t>á</w:t>
      </w:r>
      <w:r w:rsidRPr="00627ED1">
        <w:rPr>
          <w:rStyle w:val="quotebahaiinstitutions"/>
          <w:highlight w:val="yellow"/>
        </w:rPr>
        <w:t>b</w:t>
      </w:r>
      <w:r w:rsidRPr="00627ED1">
        <w:rPr>
          <w:rStyle w:val="quotebahaiinstitutions"/>
        </w:rPr>
        <w:t xml:space="preserve"> and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w:t>
      </w:r>
    </w:p>
    <w:p w14:paraId="53B48446"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69</w:t>
      </w:r>
      <w:r w:rsidRPr="00AC1FD0">
        <w:rPr>
          <w:rStyle w:val="structure"/>
        </w:rPr>
        <w:t>—en_19920000/</w:t>
      </w:r>
      <w:r w:rsidRPr="00AC1FD0">
        <w:rPr>
          <w:rStyle w:val="structurevisible"/>
        </w:rPr>
        <w:t>&gt;</w:t>
      </w:r>
    </w:p>
    <w:p w14:paraId="4F434F04" w14:textId="77777777" w:rsidR="00C57E99" w:rsidRDefault="00627ED1" w:rsidP="00C57E99">
      <w:pPr>
        <w:pStyle w:val="Quotecont"/>
      </w:pPr>
      <w:r w:rsidRPr="00627ED1">
        <w:rPr>
          <w:rStyle w:val="quotebahaiinstitutions"/>
        </w:rPr>
        <w:t xml:space="preserve">After long and conscientious consideration of the needs of the present hour and the writings of our dearly-loved Guardian, the following decision has been reached: All male voting members throughout the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World are eligible for election to the Universal House of Justice. The Hands of the Cause do not limit the freedom of the electors. However, as they have been given the explicit duties of guarding over the security and insuring the propagation of the Faith, they ask the electors to leave them free at this time to discharge their duties. When that supreme infallible Body has been elected it will decide on all matters concerning its own membership.</w:t>
      </w:r>
      <w:r w:rsidR="00C57E99">
        <w:rPr>
          <w:rStyle w:val="quotebahaiinstitutions"/>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rPr>
          <w:rStyle w:val="structurepagenumber"/>
        </w:rPr>
        <w:t xml:space="preserve"> &lt;page 393</w:t>
      </w:r>
      <w:r w:rsidR="00B777C2">
        <w:rPr>
          <w:rStyle w:val="structurepagenumber"/>
        </w:rPr>
        <w:t>/&gt;</w:t>
      </w:r>
    </w:p>
    <w:p w14:paraId="643B214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70</w:t>
      </w:r>
      <w:r>
        <w:rPr>
          <w:rStyle w:val="structure"/>
        </w:rPr>
        <w:t>—en_19920000/</w:t>
      </w:r>
      <w:r w:rsidRPr="00CD0879">
        <w:rPr>
          <w:rStyle w:val="structurevisible"/>
        </w:rPr>
        <w:t>&gt;</w:t>
      </w:r>
    </w:p>
    <w:p w14:paraId="4B784595" w14:textId="77777777" w:rsidR="00C57E99" w:rsidRDefault="00627ED1" w:rsidP="00C57E99">
      <w:pPr>
        <w:pStyle w:val="Bodyafterquote"/>
      </w:pPr>
      <w:r w:rsidRPr="00627ED1">
        <w:t xml:space="preserve">On 21 April 1963, exactly one hundred years after the declaration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Garden of </w:t>
      </w:r>
      <w:r w:rsidRPr="00627ED1">
        <w:rPr>
          <w:highlight w:val="yellow"/>
        </w:rPr>
        <w:t>Ri</w:t>
      </w:r>
      <w:r w:rsidR="00C57E99" w:rsidRPr="000C7039">
        <w:rPr>
          <w:highlight w:val="yellow"/>
        </w:rPr>
        <w:t>ḍ</w:t>
      </w:r>
      <w:r w:rsidRPr="00627ED1">
        <w:rPr>
          <w:highlight w:val="yellow"/>
        </w:rPr>
        <w:t>v</w:t>
      </w:r>
      <w:r w:rsidR="00C57E99" w:rsidRPr="000C7039">
        <w:rPr>
          <w:highlight w:val="yellow"/>
        </w:rPr>
        <w:t>á</w:t>
      </w:r>
      <w:r w:rsidRPr="00627ED1">
        <w:rPr>
          <w:highlight w:val="yellow"/>
        </w:rPr>
        <w:t>n</w:t>
      </w:r>
      <w:r w:rsidRPr="00627ED1">
        <w:t xml:space="preserve"> in </w:t>
      </w:r>
      <w:r w:rsidRPr="00627ED1">
        <w:rPr>
          <w:highlight w:val="yellow"/>
        </w:rPr>
        <w:t>Ba</w:t>
      </w:r>
      <w:r w:rsidR="00C57E99" w:rsidRPr="000C7039">
        <w:rPr>
          <w:highlight w:val="yellow"/>
        </w:rPr>
        <w:t></w:t>
      </w:r>
      <w:r w:rsidRPr="00627ED1">
        <w:rPr>
          <w:highlight w:val="yellow"/>
        </w:rPr>
        <w:t>d</w:t>
      </w:r>
      <w:r w:rsidR="00C57E99" w:rsidRPr="000C7039">
        <w:rPr>
          <w:highlight w:val="yellow"/>
        </w:rPr>
        <w:t>á</w:t>
      </w:r>
      <w:r w:rsidRPr="00627ED1">
        <w:rPr>
          <w:highlight w:val="yellow"/>
        </w:rPr>
        <w:t>d</w:t>
      </w:r>
      <w:r w:rsidRPr="00627ED1">
        <w:t xml:space="preserve">, the members of fifty-six National Spiritual Assemblies throughout the world took part in the election of the Universal House of Justice. The voting took place in the home of </w:t>
      </w:r>
      <w:r w:rsidRPr="00627ED1">
        <w:rPr>
          <w:highlight w:val="yellow"/>
        </w:rPr>
        <w:t>ʿAbdu’l-Bah</w:t>
      </w:r>
      <w:r w:rsidR="00C57E99" w:rsidRPr="000C7039">
        <w:rPr>
          <w:highlight w:val="yellow"/>
        </w:rPr>
        <w:t>á</w:t>
      </w:r>
      <w:r w:rsidRPr="00627ED1">
        <w:t xml:space="preserve"> in Haifa, in a profoundly spiritual atmosphere. Thus the sailing of the Ark upon Mount Carmel, prophesied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took place and the House of Justice came into being. It was a moment of relief and supreme joy for the members of the National Spiritual Assemblies and the Hands of the Cause to witness the birth of an institution which was to be the source of divine guidance until the end of this Dispensation. On the occasion of this momentous day the Hands of the Cause, on 22 April 1963, sent the following message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throughout the world.</w:t>
      </w:r>
    </w:p>
    <w:p w14:paraId="6012461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34:</w:t>
      </w:r>
      <w:r w:rsidRPr="00CD0879">
        <w:rPr>
          <w:rStyle w:val="structureparIDparcounter"/>
        </w:rPr>
        <w:t>71</w:t>
      </w:r>
      <w:r>
        <w:rPr>
          <w:rStyle w:val="structure"/>
        </w:rPr>
        <w:t>—en_19920000/</w:t>
      </w:r>
      <w:r w:rsidRPr="00CD0879">
        <w:rPr>
          <w:rStyle w:val="structurevisible"/>
        </w:rPr>
        <w:t>&gt;</w:t>
      </w:r>
    </w:p>
    <w:p w14:paraId="3817957B" w14:textId="77777777" w:rsidR="00C57E99" w:rsidRPr="0029175C" w:rsidRDefault="00C57E99" w:rsidP="00C57E99">
      <w:pPr>
        <w:pStyle w:val="Quote1st"/>
        <w:rPr>
          <w:rStyle w:val="quotebahaiinstitutions"/>
        </w:rPr>
      </w:pPr>
      <w:r w:rsidRPr="00D33EA1">
        <w:rPr>
          <w:rStyle w:val="structurevisible"/>
        </w:rPr>
        <w:t>&lt;</w:t>
      </w:r>
      <w:r w:rsidRPr="00D33EA1">
        <w:rPr>
          <w:rStyle w:val="structure"/>
        </w:rPr>
        <w:t>cit Hands_%►%_%_%►%_%_%—en_%—%_%</w:t>
      </w:r>
      <w:r w:rsidRPr="00D33EA1">
        <w:rPr>
          <w:rStyle w:val="structurevisible"/>
        </w:rPr>
        <w:t>&gt;</w:t>
      </w:r>
      <w:r w:rsidR="00AC1FD0" w:rsidRPr="00AC1FD0">
        <w:rPr>
          <w:rStyle w:val="quotebahaiinstitutions"/>
        </w:rPr>
        <w:t>»</w:t>
      </w:r>
      <w:r w:rsidR="00627ED1" w:rsidRPr="00627ED1">
        <w:rPr>
          <w:rStyle w:val="quotebahaiinstitutions"/>
        </w:rPr>
        <w:t xml:space="preserve">Occasion worldwide celebrations Most Great Jubilee commemorating centenary ascension </w:t>
      </w:r>
      <w:r w:rsidR="00627ED1" w:rsidRPr="00627ED1">
        <w:rPr>
          <w:rStyle w:val="quotebahaiinstitutions"/>
          <w:highlight w:val="yellow"/>
        </w:rPr>
        <w:t>Bah</w:t>
      </w:r>
      <w:r w:rsidR="00AC1FD0" w:rsidRPr="00AC1FD0">
        <w:rPr>
          <w:rStyle w:val="quotebahaiinstitutions"/>
          <w:highlight w:val="yellow"/>
        </w:rPr>
        <w:t>á’</w:t>
      </w:r>
      <w:r w:rsidR="00627ED1" w:rsidRPr="00627ED1">
        <w:rPr>
          <w:rStyle w:val="quotebahaiinstitutions"/>
          <w:highlight w:val="yellow"/>
        </w:rPr>
        <w:t>u</w:t>
      </w:r>
      <w:r w:rsidR="00AC1FD0" w:rsidRPr="00AC1FD0">
        <w:rPr>
          <w:rStyle w:val="quotebahaiinstitutions"/>
          <w:highlight w:val="yellow"/>
        </w:rPr>
        <w:t>’</w:t>
      </w:r>
      <w:r w:rsidR="00627ED1" w:rsidRPr="00627ED1">
        <w:rPr>
          <w:rStyle w:val="quotebahaiinstitutions"/>
          <w:highlight w:val="yellow"/>
        </w:rPr>
        <w:t>ll</w:t>
      </w:r>
      <w:r w:rsidR="00AC1FD0" w:rsidRPr="00AC1FD0">
        <w:rPr>
          <w:rStyle w:val="quotebahaiinstitutions"/>
          <w:highlight w:val="yellow"/>
        </w:rPr>
        <w:t>á</w:t>
      </w:r>
      <w:r w:rsidR="00627ED1" w:rsidRPr="00627ED1">
        <w:rPr>
          <w:rStyle w:val="quotebahaiinstitutions"/>
          <w:highlight w:val="yellow"/>
        </w:rPr>
        <w:t>h</w:t>
      </w:r>
      <w:r w:rsidR="00627ED1" w:rsidRPr="00627ED1">
        <w:rPr>
          <w:rStyle w:val="quotebahaiinstitutions"/>
        </w:rPr>
        <w:t xml:space="preserve"> throne His sovereignty with hearts overflowing gratitude His unfailing protection overflowing bounties joyously announce friends East West election supreme legislative body ordained by Him in His Most Holy Book promised by Him receive His infallible guidance. Members first historic House Justice duly elected by delegates comprising members fifty six National Assemblies are Charles Wolcott </w:t>
      </w:r>
      <w:r w:rsidR="00627ED1" w:rsidRPr="00627ED1">
        <w:rPr>
          <w:rStyle w:val="quotebahaiinstitutions"/>
          <w:highlight w:val="cyan"/>
        </w:rPr>
        <w:t>Ali Nakhjavani</w:t>
      </w:r>
      <w:r w:rsidR="00627ED1" w:rsidRPr="00627ED1">
        <w:rPr>
          <w:rStyle w:val="quotebahaiinstitutions"/>
        </w:rPr>
        <w:t xml:space="preserve"> Borrah Kavelin Ian Semple </w:t>
      </w:r>
      <w:r w:rsidR="00627ED1" w:rsidRPr="00627ED1">
        <w:rPr>
          <w:rStyle w:val="quotebahaiinstitutions"/>
          <w:highlight w:val="cyan"/>
        </w:rPr>
        <w:t>Lotfullah Hakim</w:t>
      </w:r>
      <w:r w:rsidR="00627ED1" w:rsidRPr="00627ED1">
        <w:rPr>
          <w:rStyle w:val="quotebahaiinstitutions"/>
        </w:rPr>
        <w:t xml:space="preserve"> David Hofman Hugh Chance Amoz Gibson </w:t>
      </w:r>
      <w:r w:rsidR="00627ED1" w:rsidRPr="00627ED1">
        <w:rPr>
          <w:rStyle w:val="quotebahaiinstitutions"/>
          <w:highlight w:val="cyan"/>
        </w:rPr>
        <w:t>Hushmand Fath-i-</w:t>
      </w:r>
      <w:r w:rsidR="00AC1FD0" w:rsidRPr="00AC1FD0">
        <w:rPr>
          <w:rStyle w:val="quotebahaiinstitutions"/>
          <w:highlight w:val="cyan"/>
        </w:rPr>
        <w:t>ʿ</w:t>
      </w:r>
      <w:r w:rsidR="00627ED1" w:rsidRPr="00627ED1">
        <w:rPr>
          <w:rStyle w:val="quotebahaiinstitutions"/>
          <w:highlight w:val="cyan"/>
        </w:rPr>
        <w:t>A</w:t>
      </w:r>
      <w:r w:rsidR="00AC1FD0" w:rsidRPr="00AC1FD0">
        <w:rPr>
          <w:rStyle w:val="quotebahaiinstitutions"/>
          <w:highlight w:val="cyan"/>
        </w:rPr>
        <w:t>ẓ</w:t>
      </w:r>
      <w:r w:rsidR="00627ED1" w:rsidRPr="00627ED1">
        <w:rPr>
          <w:rStyle w:val="quotebahaiinstitutions"/>
          <w:highlight w:val="cyan"/>
        </w:rPr>
        <w:t>am</w:t>
      </w:r>
      <w:r w:rsidR="00627ED1" w:rsidRPr="00627ED1">
        <w:rPr>
          <w:rStyle w:val="quotebahaiinstitutions"/>
        </w:rPr>
        <w:t>.</w:t>
      </w:r>
    </w:p>
    <w:p w14:paraId="7BCE6134"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34:</w:t>
      </w:r>
      <w:r w:rsidRPr="00AC1FD0">
        <w:rPr>
          <w:rStyle w:val="structureparIDparcounter"/>
        </w:rPr>
        <w:t>72</w:t>
      </w:r>
      <w:r w:rsidRPr="00AC1FD0">
        <w:rPr>
          <w:rStyle w:val="structure"/>
        </w:rPr>
        <w:t>—en_19920000/</w:t>
      </w:r>
      <w:r w:rsidRPr="00AC1FD0">
        <w:rPr>
          <w:rStyle w:val="structurevisible"/>
        </w:rPr>
        <w:t>&gt;</w:t>
      </w:r>
    </w:p>
    <w:p w14:paraId="3773F9B5" w14:textId="77777777" w:rsidR="00C57E99" w:rsidRDefault="00627ED1" w:rsidP="00C57E99">
      <w:pPr>
        <w:pStyle w:val="Quotecont"/>
      </w:pPr>
      <w:r w:rsidRPr="00627ED1">
        <w:rPr>
          <w:rStyle w:val="quotebahaiinstitutions"/>
        </w:rPr>
        <w:t xml:space="preserve">To jubilation entire </w:t>
      </w:r>
      <w:r w:rsidRPr="00627ED1">
        <w:rPr>
          <w:rStyle w:val="quotebahaiinstitutions"/>
          <w:highlight w:val="yellow"/>
        </w:rPr>
        <w:t>Bah</w:t>
      </w:r>
      <w:r w:rsidR="00C57E99">
        <w:rPr>
          <w:rStyle w:val="quotebahaiinstitutions"/>
          <w:highlight w:val="yellow"/>
        </w:rPr>
        <w:t>á’í</w:t>
      </w:r>
      <w:r w:rsidRPr="00627ED1">
        <w:rPr>
          <w:rStyle w:val="quotebahaiinstitutions"/>
        </w:rPr>
        <w:t xml:space="preserve"> world victorious completion beloved Guardian</w:t>
      </w:r>
      <w:r w:rsidR="00C57E99">
        <w:rPr>
          <w:rStyle w:val="quotebahaiinstitutions"/>
        </w:rPr>
        <w:t>’</w:t>
      </w:r>
      <w:r w:rsidRPr="00627ED1">
        <w:rPr>
          <w:rStyle w:val="quotebahaiinstitutions"/>
        </w:rPr>
        <w:t xml:space="preserve">s unique Crusade now added humble gratitude profound thanksgiving followers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for erection Universal House Justice august body to whom all believers must turn whose destiny is to guide unfoldment His embryonic World Order through administrative institutions prescribed by </w:t>
      </w:r>
      <w:r w:rsidRPr="00627ED1">
        <w:rPr>
          <w:rStyle w:val="quotebahaiinstitutions"/>
          <w:highlight w:val="yellow"/>
        </w:rPr>
        <w:t>Bah</w:t>
      </w:r>
      <w:r w:rsidR="00C57E99">
        <w:rPr>
          <w:rStyle w:val="quotebahaiinstitutions"/>
          <w:highlight w:val="yellow"/>
        </w:rPr>
        <w:t>á’</w:t>
      </w:r>
      <w:r w:rsidRPr="00627ED1">
        <w:rPr>
          <w:rStyle w:val="quotebahaiinstitutions"/>
          <w:highlight w:val="yellow"/>
        </w:rPr>
        <w:t>u</w:t>
      </w:r>
      <w:r w:rsidR="00C57E99">
        <w:rPr>
          <w:rStyle w:val="quotebahaiinstitutions"/>
          <w:highlight w:val="yellow"/>
        </w:rPr>
        <w:t>’</w:t>
      </w:r>
      <w:r w:rsidRPr="00627ED1">
        <w:rPr>
          <w:rStyle w:val="quotebahaiinstitutions"/>
          <w:highlight w:val="yellow"/>
        </w:rPr>
        <w:t>ll</w:t>
      </w:r>
      <w:r w:rsidR="00C57E99">
        <w:rPr>
          <w:rStyle w:val="quotebahaiinstitutions"/>
          <w:highlight w:val="yellow"/>
        </w:rPr>
        <w:t>á</w:t>
      </w:r>
      <w:r w:rsidRPr="00627ED1">
        <w:rPr>
          <w:rStyle w:val="quotebahaiinstitutions"/>
          <w:highlight w:val="yellow"/>
        </w:rPr>
        <w:t>h</w:t>
      </w:r>
      <w:r w:rsidRPr="00627ED1">
        <w:rPr>
          <w:rStyle w:val="quotebahaiinstitutions"/>
        </w:rPr>
        <w:t xml:space="preserve"> elaborated by </w:t>
      </w:r>
      <w:r w:rsidRPr="00627ED1">
        <w:rPr>
          <w:rStyle w:val="quotebahaiinstitutions"/>
          <w:highlight w:val="yellow"/>
        </w:rPr>
        <w:t>ʿAbdu</w:t>
      </w:r>
      <w:r w:rsidR="00C57E99">
        <w:rPr>
          <w:rStyle w:val="quotebahaiinstitutions"/>
          <w:highlight w:val="yellow"/>
        </w:rPr>
        <w:t>’</w:t>
      </w:r>
      <w:r w:rsidRPr="00627ED1">
        <w:rPr>
          <w:rStyle w:val="quotebahaiinstitutions"/>
          <w:highlight w:val="yellow"/>
        </w:rPr>
        <w:t>l-Bah</w:t>
      </w:r>
      <w:r w:rsidR="00C57E99">
        <w:rPr>
          <w:rStyle w:val="quotebahaiinstitutions"/>
          <w:highlight w:val="yellow"/>
        </w:rPr>
        <w:t>á</w:t>
      </w:r>
      <w:r w:rsidRPr="00627ED1">
        <w:rPr>
          <w:rStyle w:val="quotebahaiinstitutions"/>
        </w:rPr>
        <w:t xml:space="preserve"> laboriously erected by </w:t>
      </w:r>
      <w:r w:rsidRPr="00627ED1">
        <w:rPr>
          <w:rStyle w:val="quotebahaiinstitutions"/>
          <w:highlight w:val="cyan"/>
        </w:rPr>
        <w:t>Shoghi Effendi</w:t>
      </w:r>
      <w:r w:rsidRPr="00627ED1">
        <w:rPr>
          <w:rStyle w:val="quotebahaiinstitutions"/>
        </w:rPr>
        <w:t xml:space="preserve"> and ensure early dawn golden age Faith when the Word of the Lord will cover the earth as the waters cover the sea (signed) Handsfaith. April 22nd, 1963.</w:t>
      </w:r>
      <w:r w:rsidR="00C57E99">
        <w:rPr>
          <w:rStyle w:val="quotebahaiinstitutions"/>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rPr>
          <w:rStyle w:val="structurepagenumber"/>
        </w:rPr>
        <w:t xml:space="preserve"> &lt;page 394</w:t>
      </w:r>
      <w:bookmarkStart w:id="43" w:name="ch35"/>
      <w:bookmarkEnd w:id="43"/>
      <w:r w:rsidR="00B777C2">
        <w:rPr>
          <w:rStyle w:val="structurepagenumber"/>
        </w:rPr>
        <w:t>/&gt;</w:t>
      </w:r>
    </w:p>
    <w:p w14:paraId="773F6B4B"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35</w:t>
      </w:r>
      <w:r w:rsidRPr="00835AAF">
        <w:rPr>
          <w:rStyle w:val="structure"/>
        </w:rPr>
        <w:t>:0</w:t>
      </w:r>
      <w:r>
        <w:rPr>
          <w:rStyle w:val="structure"/>
        </w:rPr>
        <w:t>—en_19920000/</w:t>
      </w:r>
      <w:r w:rsidRPr="00835AAF">
        <w:rPr>
          <w:rStyle w:val="structurevisible"/>
        </w:rPr>
        <w:t>&gt;</w:t>
      </w:r>
      <w:r>
        <w:t>CHAPTER THIRTY-FIVE</w:t>
      </w:r>
      <w:r>
        <w:br/>
      </w:r>
      <w:r w:rsidR="00627ED1" w:rsidRPr="00627ED1">
        <w:t>The Universal House of Justice</w:t>
      </w:r>
    </w:p>
    <w:p w14:paraId="57041494" w14:textId="77777777" w:rsidR="00C57E99" w:rsidRPr="00CD0879" w:rsidRDefault="00C57E99" w:rsidP="00C57E99">
      <w:pPr>
        <w:pStyle w:val="ParCounter1s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w:t>
      </w:r>
      <w:r>
        <w:rPr>
          <w:rStyle w:val="structure"/>
        </w:rPr>
        <w:t>—en_19920000/</w:t>
      </w:r>
      <w:r w:rsidRPr="00CD0879">
        <w:rPr>
          <w:rStyle w:val="structurevisible"/>
        </w:rPr>
        <w:t>&gt;</w:t>
      </w:r>
    </w:p>
    <w:p w14:paraId="5296672D" w14:textId="77777777" w:rsidR="00C57E99" w:rsidRDefault="00627ED1" w:rsidP="00C57E99">
      <w:pPr>
        <w:pStyle w:val="Body1st"/>
      </w:pPr>
      <w:r w:rsidRPr="00627ED1">
        <w:t xml:space="preserve">With the coming into being of the Universal House of Justice a new era opened in the history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Divine guidance had been vouchsafed to the community for almost one hundred and thirteen years, first through the persons of the Manifestations of God, then through the chosen Centre of the Cause and the authorized interpreter of His words. But now, with the passing of </w:t>
      </w:r>
      <w:r w:rsidRPr="00627ED1">
        <w:rPr>
          <w:highlight w:val="cyan"/>
        </w:rPr>
        <w:t>Shoghi Effendi</w:t>
      </w:r>
      <w:r w:rsidRPr="00627ED1">
        <w:t xml:space="preserve"> and the establishment of the Universal House of Justice, the vehicle of that guidance was changed from a personal channel, organically linked to the Manifestation of God, to an elected body whose members are fallible individuals, yet whose collective resolutions are guided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since He conferred infallibility upon their decisions.</w:t>
      </w:r>
    </w:p>
    <w:p w14:paraId="6F011B6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w:t>
      </w:r>
      <w:r>
        <w:rPr>
          <w:rStyle w:val="structure"/>
        </w:rPr>
        <w:t>—en_19920000/</w:t>
      </w:r>
      <w:r w:rsidRPr="00CD0879">
        <w:rPr>
          <w:rStyle w:val="structurevisible"/>
        </w:rPr>
        <w:t>&gt;</w:t>
      </w:r>
    </w:p>
    <w:p w14:paraId="18849057" w14:textId="77777777" w:rsidR="00C57E99" w:rsidRDefault="00627ED1" w:rsidP="00C57E99">
      <w:pPr>
        <w:pStyle w:val="Bodycont"/>
      </w:pPr>
      <w:r w:rsidRPr="00627ED1">
        <w:t xml:space="preserve">This provision of the continuity of divine guidance on matters which are within the prerogative of the House of Justice, and which are clearly defined to exclude any changes to the laws, the teachings and other provisions revealed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scriptures, is unique in the history of religion. Never before has a Manifestation of God given authority to a council elected by universal suffrage to enact laws and administer the affairs of His religion in the assurance that it will be guided by God in its decisions. In this Dispensation,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provided mankind with the continuity of divine guidance on all problems which have caused difference, questions that are obscure, and matters that are not expressly recorded in the Book.</w:t>
      </w:r>
    </w:p>
    <w:p w14:paraId="30A2185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w:t>
      </w:r>
      <w:r>
        <w:rPr>
          <w:rStyle w:val="structure"/>
        </w:rPr>
        <w:t>—en_19920000/</w:t>
      </w:r>
      <w:r w:rsidRPr="00CD0879">
        <w:rPr>
          <w:rStyle w:val="structurevisible"/>
        </w:rPr>
        <w:t>&gt;</w:t>
      </w:r>
    </w:p>
    <w:p w14:paraId="558BDCE7" w14:textId="77777777" w:rsidR="00C57E99" w:rsidRDefault="00627ED1" w:rsidP="0012253E">
      <w:pPr>
        <w:pStyle w:val="Bodycont"/>
      </w:pPr>
      <w:r w:rsidRPr="00627ED1">
        <w:t xml:space="preserve">The Universal House of Justice was instituted when in 1963 members of the National Spiritual Assemblies, in a prayerful attitude and in an atmosphere of intense spirituality and profound devotion, elected nine souls from among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world as members of this supreme institution. The occasion is considered by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to be, next to the appointment of </w:t>
      </w:r>
      <w:r w:rsidRPr="00627ED1">
        <w:rPr>
          <w:highlight w:val="cyan"/>
        </w:rPr>
        <w:t>Shoghi Effendi</w:t>
      </w:r>
      <w:r w:rsidRPr="00627ED1">
        <w:t xml:space="preserve"> as the Guardian of the Faith, the most momentous event in the history of the Formative Age of the Faith. Even the manner of the election itself was befitting that institution described as the </w:t>
      </w:r>
      <w:r w:rsidR="00C57E99" w:rsidRPr="006B0BC6">
        <w:rPr>
          <w:rStyle w:val="structurevisible"/>
        </w:rPr>
        <w:t>&lt;</w:t>
      </w:r>
      <w:r w:rsidR="00C57E99" w:rsidRPr="006B0BC6">
        <w:rPr>
          <w:rStyle w:val="structure"/>
        </w:rPr>
        <w:t>cit Sho_%►</w:t>
      </w:r>
      <w:r w:rsidR="0012253E">
        <w:rPr>
          <w:rStyle w:val="structure"/>
        </w:rPr>
        <w:t>Sho</w:t>
      </w:r>
      <w:r w:rsidR="00C57E99" w:rsidRPr="006B0BC6">
        <w:rPr>
          <w:rStyle w:val="structure"/>
        </w:rPr>
        <w:t>_</w:t>
      </w:r>
      <w:r w:rsidR="0012253E">
        <w:rPr>
          <w:rStyle w:val="structure"/>
        </w:rPr>
        <w:t>WOB</w:t>
      </w:r>
      <w:r w:rsidR="00C57E99" w:rsidRPr="006B0BC6">
        <w:rPr>
          <w:rStyle w:val="structure"/>
        </w:rPr>
        <w:t>_%►%_%_%—en_%—%_%</w:t>
      </w:r>
      <w:r w:rsidR="00C57E99" w:rsidRPr="006B0BC6">
        <w:rPr>
          <w:rStyle w:val="structurevisible"/>
        </w:rPr>
        <w:t>&gt;</w:t>
      </w:r>
      <w:r w:rsidR="00AC1FD0" w:rsidRPr="00AC1FD0">
        <w:rPr>
          <w:rStyle w:val="quotebahaiscripture"/>
        </w:rPr>
        <w:t>»</w:t>
      </w:r>
      <w:r w:rsidRPr="00627ED1">
        <w:rPr>
          <w:rStyle w:val="quotebahaiscripture"/>
        </w:rPr>
        <w:t>sole refuge of a tottering civilization</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The election of the Universal House of Justice now takes place</w:t>
      </w:r>
      <w:r w:rsidRPr="00627ED1">
        <w:rPr>
          <w:rStyle w:val="structurepagenumber"/>
        </w:rPr>
        <w:t xml:space="preserve"> &lt;page 395</w:t>
      </w:r>
      <w:r w:rsidR="00B777C2">
        <w:rPr>
          <w:rStyle w:val="structurepagenumber"/>
        </w:rPr>
        <w:t>/&gt;</w:t>
      </w:r>
      <w:r w:rsidRPr="00627ED1">
        <w:t xml:space="preserve"> every five years in the same spirit of atmosphere of spirituality and dedication.</w:t>
      </w:r>
    </w:p>
    <w:p w14:paraId="71A65EF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w:t>
      </w:r>
      <w:r>
        <w:rPr>
          <w:rStyle w:val="structure"/>
        </w:rPr>
        <w:t>—en_19920000/</w:t>
      </w:r>
      <w:r w:rsidRPr="00CD0879">
        <w:rPr>
          <w:rStyle w:val="structurevisible"/>
        </w:rPr>
        <w:t>&gt;</w:t>
      </w:r>
    </w:p>
    <w:p w14:paraId="1695E36E"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elections are unlike any of the other forms of election currently practised in the various parts of the world. For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it is an act of devotion to God to elect members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institutions. There are no candidates, no propaganda and no canvassing of any kind, and the elections are conducted in a spirit of prayer and meditation. It is a sacred responsibility of the electorate to vote for those </w:t>
      </w:r>
      <w:r w:rsidR="00C57E99" w:rsidRPr="006B0BC6">
        <w:rPr>
          <w:rStyle w:val="structurevisible"/>
        </w:rPr>
        <w:t>&lt;</w:t>
      </w:r>
      <w:r w:rsidR="00C57E99" w:rsidRPr="006B0BC6">
        <w:rPr>
          <w:rStyle w:val="structure"/>
        </w:rPr>
        <w:t>cit Sho_%►%_%_%►%_%_%—en_%—%_%</w:t>
      </w:r>
      <w:r w:rsidR="00C57E99" w:rsidRPr="006B0BC6">
        <w:rPr>
          <w:rStyle w:val="structurevisible"/>
        </w:rPr>
        <w:t>&gt;</w:t>
      </w:r>
      <w:r w:rsidR="00AC1FD0" w:rsidRPr="00AC1FD0">
        <w:rPr>
          <w:rStyle w:val="quotebahaiscripture"/>
        </w:rPr>
        <w:t>»</w:t>
      </w:r>
      <w:r w:rsidRPr="00627ED1">
        <w:rPr>
          <w:rStyle w:val="quotebahaiscripture"/>
        </w:rPr>
        <w:t>who can best combine the necessary qualities of unquestioned loyalty, of selfless devotion, of a well-trained mind, of recognized ability and mature experience</w:t>
      </w:r>
      <w:r w:rsidR="00AC1FD0" w:rsidRPr="00AC1FD0">
        <w:rPr>
          <w:rStyle w:val="quotebahaiscripture"/>
        </w:rPr>
        <w:t>«</w:t>
      </w:r>
      <w:r w:rsidR="00C57E99" w:rsidRPr="006B0BC6">
        <w:rPr>
          <w:rStyle w:val="structurevisible"/>
        </w:rPr>
        <w:t>&lt;/</w:t>
      </w:r>
      <w:r w:rsidR="00C57E99" w:rsidRPr="006B0BC6">
        <w:rPr>
          <w:rStyle w:val="structure"/>
        </w:rPr>
        <w:t>cit</w:t>
      </w:r>
      <w:r w:rsidR="00C57E99" w:rsidRPr="006B0BC6">
        <w:rPr>
          <w:rStyle w:val="structurevisible"/>
        </w:rPr>
        <w:t>&gt;</w:t>
      </w:r>
      <w:r w:rsidRPr="00627ED1">
        <w:t xml:space="preserve">. </w:t>
      </w:r>
      <w:r w:rsidRPr="00627ED1">
        <w:rPr>
          <w:rStyle w:val="FootnoteReference"/>
        </w:rPr>
        <w:footnoteReference w:id="602"/>
      </w:r>
      <w:r w:rsidRPr="00627ED1">
        <w:t xml:space="preserve"> The act of voting in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elections is free and secret; even the closest of relatives or friends do not consult together on their choice. To do so would be tantamount to breaking one of God’s sacred spiritual commandments.</w:t>
      </w:r>
    </w:p>
    <w:p w14:paraId="0F42A15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5</w:t>
      </w:r>
      <w:r>
        <w:rPr>
          <w:rStyle w:val="structure"/>
        </w:rPr>
        <w:t>—en_19920000/</w:t>
      </w:r>
      <w:r w:rsidRPr="00CD0879">
        <w:rPr>
          <w:rStyle w:val="structurevisible"/>
        </w:rPr>
        <w:t>&gt;</w:t>
      </w:r>
    </w:p>
    <w:p w14:paraId="0A347128" w14:textId="77777777" w:rsidR="00C57E99" w:rsidRDefault="00627ED1" w:rsidP="00C57E99">
      <w:pPr>
        <w:pStyle w:val="Bodycont"/>
      </w:pPr>
      <w:r w:rsidRPr="00627ED1">
        <w:t xml:space="preserve">Every religion has spiritual and moral teachings. The Sermon on the Mount, for example, epitomizing the spiritual and moral teachings of Christ, has made a deep and abiding impression upon the followers of Jesus. Other religions have similar spiritual teachings. The passage of time has not usually affected the reverence with which the adherents of each religion view these teachings; for example, </w:t>
      </w:r>
      <w:r w:rsidRPr="00627ED1">
        <w:rPr>
          <w:highlight w:val="yellow"/>
        </w:rPr>
        <w:t>Muslims</w:t>
      </w:r>
      <w:r w:rsidRPr="00627ED1">
        <w:t xml:space="preserve"> conscientiously carry out the law of daily prayer because they consider this teaching to be God’s commandment and regard its violation as a sinful act.</w:t>
      </w:r>
    </w:p>
    <w:p w14:paraId="18E5CA4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6</w:t>
      </w:r>
      <w:r>
        <w:rPr>
          <w:rStyle w:val="structure"/>
        </w:rPr>
        <w:t>—en_19920000/</w:t>
      </w:r>
      <w:r w:rsidRPr="00CD0879">
        <w:rPr>
          <w:rStyle w:val="structurevisible"/>
        </w:rPr>
        <w:t>&gt;</w:t>
      </w:r>
    </w:p>
    <w:p w14:paraId="428CAE00" w14:textId="77777777" w:rsidR="00C57E99" w:rsidRDefault="00627ED1" w:rsidP="00C57E99">
      <w:pPr>
        <w:pStyle w:val="Bodycont"/>
      </w:pPr>
      <w:r w:rsidRPr="00627ED1">
        <w:t xml:space="preserve">Not until the advent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Dispensation did a Manifestation of God include administrative principles among His spiritual teachings. This is an entirely new dimension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introduced; He has placed the spiritual and administrative principles on a par with each other. A violation of an administrative principle, such as electioneering, is as grave a betrayal of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breaking a spiritual law. Through this the purity, the integrity and incorruptibility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institutions are preserved, and the institutions themselves are protected from malpractice.</w:t>
      </w:r>
    </w:p>
    <w:p w14:paraId="29FC0B0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7</w:t>
      </w:r>
      <w:r>
        <w:rPr>
          <w:rStyle w:val="structure"/>
        </w:rPr>
        <w:t>—en_19920000/</w:t>
      </w:r>
      <w:r w:rsidRPr="00CD0879">
        <w:rPr>
          <w:rStyle w:val="structurevisible"/>
        </w:rPr>
        <w:t>&gt;</w:t>
      </w:r>
    </w:p>
    <w:p w14:paraId="4540850E" w14:textId="77777777" w:rsidR="00C57E99" w:rsidRDefault="00627ED1" w:rsidP="00C57E99">
      <w:pPr>
        <w:pStyle w:val="Bodycont"/>
      </w:pPr>
      <w:r w:rsidRPr="00627ED1">
        <w:t xml:space="preserve">The Universal House of Justice has been ordained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a channel of divine guidance, and is not to be considered as merely the international administrative body of the Faith. It is endowed with infallibility which the Founder of the Faith has conferred upon it.</w:t>
      </w:r>
    </w:p>
    <w:p w14:paraId="573D3EA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8</w:t>
      </w:r>
      <w:r>
        <w:rPr>
          <w:rStyle w:val="structure"/>
        </w:rPr>
        <w:t>—en_19920000/</w:t>
      </w:r>
      <w:r w:rsidRPr="00CD0879">
        <w:rPr>
          <w:rStyle w:val="structurevisible"/>
        </w:rPr>
        <w:t>&gt;</w:t>
      </w:r>
    </w:p>
    <w:p w14:paraId="639A75D2" w14:textId="77777777" w:rsidR="00C57E99" w:rsidRDefault="00627ED1" w:rsidP="00C57E99">
      <w:pPr>
        <w:pStyle w:val="Bodycont"/>
      </w:pPr>
      <w:r w:rsidRPr="00627ED1">
        <w:t>We have already discussed the question of infallibility.</w:t>
      </w:r>
      <w:r w:rsidRPr="00627ED1">
        <w:rPr>
          <w:rStyle w:val="FootnoteReference"/>
        </w:rPr>
        <w:footnoteReference w:id="603"/>
      </w:r>
      <w:r w:rsidRPr="00627ED1">
        <w:t xml:space="preserve"> The Manifestations of God </w:t>
      </w:r>
      <w:r w:rsidR="00C57E99">
        <w:t>--</w:t>
      </w:r>
      <w:r w:rsidRPr="00627ED1">
        <w:t xml:space="preserve"> in this day, the </w:t>
      </w:r>
      <w:r w:rsidRPr="00627ED1">
        <w:rPr>
          <w:highlight w:val="yellow"/>
        </w:rPr>
        <w:t>B</w:t>
      </w:r>
      <w:r w:rsidR="00C57E99" w:rsidRPr="000C7039">
        <w:rPr>
          <w:highlight w:val="yellow"/>
        </w:rPr>
        <w:t>á</w:t>
      </w:r>
      <w:r w:rsidRPr="00627ED1">
        <w:rPr>
          <w:highlight w:val="yellow"/>
        </w:rPr>
        <w:t>b</w:t>
      </w:r>
      <w:r w:rsidRPr="00627ED1">
        <w:t xml:space="preserve"> and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00C57E99">
        <w:t>--</w:t>
      </w:r>
      <w:r w:rsidRPr="00627ED1">
        <w:t xml:space="preserve"> are possessed of supreme infallibility; this is something inherent within them. It is similar to the sun, which produces its own heat and light, and is thus independent of other sources of energy. But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and the Universal House of Justice are under the</w:t>
      </w:r>
      <w:r w:rsidRPr="00627ED1">
        <w:rPr>
          <w:rStyle w:val="structurepagenumber"/>
        </w:rPr>
        <w:t xml:space="preserve"> &lt;page 396</w:t>
      </w:r>
      <w:r w:rsidR="00B777C2">
        <w:rPr>
          <w:rStyle w:val="structurepagenumber"/>
        </w:rPr>
        <w:t>/&gt;</w:t>
      </w:r>
      <w:r w:rsidR="00C57E99">
        <w:t xml:space="preserve"> </w:t>
      </w:r>
      <w:r w:rsidRPr="00627ED1">
        <w:t xml:space="preserve">protection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by virtue of the fact that He has conferred infallibility upon Them. This resembles the light of the moon, which is not inherent but cast upon it by the sun. This infallibility is validated in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and specifically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(The Book of the Covenant) and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The following are the words of </w:t>
      </w:r>
      <w:r w:rsidRPr="00627ED1">
        <w:rPr>
          <w:highlight w:val="yellow"/>
        </w:rPr>
        <w:t>ʿAbdu’l-Bah</w:t>
      </w:r>
      <w:r w:rsidR="00C57E99" w:rsidRPr="000C7039">
        <w:rPr>
          <w:highlight w:val="yellow"/>
        </w:rPr>
        <w:t>á</w:t>
      </w:r>
      <w:r w:rsidRPr="00627ED1">
        <w:t xml:space="preserve"> in this connection. </w:t>
      </w:r>
    </w:p>
    <w:p w14:paraId="37A6E69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9</w:t>
      </w:r>
      <w:r>
        <w:rPr>
          <w:rStyle w:val="structure"/>
        </w:rPr>
        <w:t>—en_19920000/</w:t>
      </w:r>
      <w:r w:rsidRPr="00CD0879">
        <w:rPr>
          <w:rStyle w:val="structurevisible"/>
        </w:rPr>
        <w:t>&gt;</w:t>
      </w:r>
    </w:p>
    <w:p w14:paraId="18E9C90A"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To epitomize: essential infallibility belongs especially to the supreme Manifestations, and acquired infallibility is granted to every holy soul. For instance, the Universal House of Justice, if it be established under the necessary conditions </w:t>
      </w:r>
      <w:r w:rsidR="00AC1FD0" w:rsidRPr="00AC1FD0">
        <w:rPr>
          <w:rStyle w:val="quotebahaiscripture"/>
        </w:rPr>
        <w:t>--</w:t>
      </w:r>
      <w:r w:rsidR="00627ED1" w:rsidRPr="00627ED1">
        <w:rPr>
          <w:rStyle w:val="quotebahaiscripture"/>
        </w:rPr>
        <w:t xml:space="preserve"> with members elected from all the people </w:t>
      </w:r>
      <w:r w:rsidR="00AC1FD0" w:rsidRPr="00AC1FD0">
        <w:rPr>
          <w:rStyle w:val="quotebahaiscripture"/>
        </w:rPr>
        <w:t>--</w:t>
      </w:r>
      <w:r w:rsidR="00627ED1" w:rsidRPr="00627ED1">
        <w:rPr>
          <w:rStyle w:val="quotebahaiscripture"/>
        </w:rPr>
        <w:t xml:space="preserve"> that House of Justice will be under the protection and the unerring guidance of God. If that House of Justice shall decide unanimously, or by a majority, upon any question not mentioned in the Book, that decision and command will be guarded from mistake. Now the members of the House of Justice have not, individually, essential infallibility; but the body of the House of Justice is under the protection and the unerring guidance of God: this is called conferred infallibility.</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04"/>
      </w:r>
    </w:p>
    <w:p w14:paraId="5BD23A5B"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10</w:t>
      </w:r>
      <w:r>
        <w:rPr>
          <w:rStyle w:val="structure"/>
        </w:rPr>
        <w:t>—en_19920000/</w:t>
      </w:r>
      <w:r w:rsidRPr="00CD0879">
        <w:rPr>
          <w:rStyle w:val="structurevisible"/>
        </w:rPr>
        <w:t>&gt;</w:t>
      </w:r>
    </w:p>
    <w:p w14:paraId="2B1597F7" w14:textId="77777777" w:rsidR="00C57E99" w:rsidRDefault="00627ED1" w:rsidP="00C57E99">
      <w:pPr>
        <w:pStyle w:val="Bodyafterquote"/>
      </w:pPr>
      <w:r w:rsidRPr="00627ED1">
        <w:t xml:space="preserve">The Universal House of Justice derives its authority and infallibility from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Bi</w:t>
      </w:r>
      <w:r w:rsidR="00C57E99" w:rsidRPr="000C7039">
        <w:rPr>
          <w:rStyle w:val="BookTitle"/>
          <w:highlight w:val="yellow"/>
        </w:rPr>
        <w:t>á</w:t>
      </w:r>
      <w:r w:rsidRPr="00627ED1">
        <w:rPr>
          <w:rStyle w:val="BookTitle"/>
          <w:highlight w:val="yellow"/>
        </w:rPr>
        <w:t>r</w:t>
      </w:r>
      <w:r w:rsidR="00C57E99" w:rsidRPr="000C7039">
        <w:rPr>
          <w:rStyle w:val="BookTitle"/>
          <w:highlight w:val="yellow"/>
        </w:rPr>
        <w:t>á</w:t>
      </w:r>
      <w:r w:rsidRPr="00627ED1">
        <w:rPr>
          <w:rStyle w:val="BookTitle"/>
          <w:highlight w:val="yellow"/>
        </w:rPr>
        <w:t>t</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unmistakable terms confers upon the House of Justice the authority to rule, and assures it of His unfailing guidance.</w:t>
      </w:r>
    </w:p>
    <w:p w14:paraId="7673AF9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11</w:t>
      </w:r>
      <w:r>
        <w:rPr>
          <w:rStyle w:val="structure"/>
        </w:rPr>
        <w:t>—en_19920000/</w:t>
      </w:r>
      <w:r w:rsidRPr="00CD0879">
        <w:rPr>
          <w:rStyle w:val="structurevisible"/>
        </w:rPr>
        <w:t>&gt;</w:t>
      </w:r>
    </w:p>
    <w:p w14:paraId="4F239A3B" w14:textId="77777777" w:rsidR="00C57E99" w:rsidRPr="0029175C" w:rsidRDefault="00C57E99" w:rsidP="00C57E99">
      <w:pPr>
        <w:pStyle w:val="Quote1st"/>
        <w:rPr>
          <w:rStyle w:val="quotebahaiscripture"/>
        </w:rPr>
      </w:pPr>
      <w:r w:rsidRPr="00D33EA1">
        <w:rPr>
          <w:rStyle w:val="structurevisible"/>
        </w:rPr>
        <w:t>&lt;</w:t>
      </w:r>
      <w:r w:rsidRPr="00D33EA1">
        <w:rPr>
          <w:rStyle w:val="structure"/>
        </w:rPr>
        <w:t>cit Bah_%►%_%_%►%_%_%—en_%—%_%</w:t>
      </w:r>
      <w:r w:rsidRPr="00D33EA1">
        <w:rPr>
          <w:rStyle w:val="structurevisible"/>
        </w:rPr>
        <w:t>&gt;</w:t>
      </w:r>
      <w:r w:rsidR="00AC1FD0" w:rsidRPr="00AC1FD0">
        <w:rPr>
          <w:rStyle w:val="quotebahaiscripture"/>
        </w:rPr>
        <w:t>»</w:t>
      </w:r>
      <w:r w:rsidR="00627ED1" w:rsidRPr="00627ED1">
        <w:rPr>
          <w:rStyle w:val="quotebahaiscripture"/>
        </w:rPr>
        <w:t>The men of God</w:t>
      </w:r>
      <w:r w:rsidR="00AC1FD0" w:rsidRPr="00AC1FD0">
        <w:rPr>
          <w:rStyle w:val="quotebahaiscripture"/>
        </w:rPr>
        <w:t>’</w:t>
      </w:r>
      <w:r w:rsidR="00627ED1" w:rsidRPr="00627ED1">
        <w:rPr>
          <w:rStyle w:val="quotebahaiscripture"/>
        </w:rPr>
        <w:t>s House of Justice have been charged with the affairs of the people. They, in truth, are the Trustees of God among His servants and the daysprings of authority in His countries.</w:t>
      </w:r>
    </w:p>
    <w:p w14:paraId="23E09EC7"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35:</w:t>
      </w:r>
      <w:r w:rsidRPr="00AC1FD0">
        <w:rPr>
          <w:rStyle w:val="structureparIDparcounter"/>
        </w:rPr>
        <w:t>12</w:t>
      </w:r>
      <w:r w:rsidRPr="00AC1FD0">
        <w:rPr>
          <w:rStyle w:val="structure"/>
        </w:rPr>
        <w:t>—en_19920000/</w:t>
      </w:r>
      <w:r w:rsidRPr="00AC1FD0">
        <w:rPr>
          <w:rStyle w:val="structurevisible"/>
        </w:rPr>
        <w:t>&gt;</w:t>
      </w:r>
    </w:p>
    <w:p w14:paraId="7B380DDC" w14:textId="77777777" w:rsidR="00C57E99" w:rsidRDefault="00627ED1" w:rsidP="00C57E99">
      <w:pPr>
        <w:pStyle w:val="Quotecont"/>
      </w:pPr>
      <w:r w:rsidRPr="00627ED1">
        <w:rPr>
          <w:rStyle w:val="quotebahaiscripture"/>
        </w:rPr>
        <w:t>O people of God! That which traineth the world is Justice, for it is upheld by two pillars, reward and punishment. These two pillars are the sources of life to the world. Inasmuch as for each day there is a new problem and for every problem an expedient solution, such affairs should be referred to the Ministers of the House of Justice that they may act according to the needs and requirements of the time. They that, for the sake of God, arise to serve His Cause, are the recipients of divine inspiration from the unseen kingdom. It is incumbent upon all to be obedient unto them. All matters of State should be referred to the House of Justice, but acts of worship must be observed according to that which God hath revealed in His Book.</w:t>
      </w:r>
      <w:r w:rsidR="00C57E99">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605"/>
      </w:r>
    </w:p>
    <w:p w14:paraId="30789B6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13</w:t>
      </w:r>
      <w:r>
        <w:rPr>
          <w:rStyle w:val="structure"/>
        </w:rPr>
        <w:t>—en_19920000/</w:t>
      </w:r>
      <w:r w:rsidRPr="00CD0879">
        <w:rPr>
          <w:rStyle w:val="structurevisible"/>
        </w:rPr>
        <w:t>&gt;</w:t>
      </w:r>
    </w:p>
    <w:p w14:paraId="1DEE4FE1" w14:textId="77777777" w:rsidR="00C57E99" w:rsidRDefault="00627ED1" w:rsidP="00C57E99">
      <w:pPr>
        <w:pStyle w:val="Bodyafterquote"/>
      </w:pPr>
      <w:r w:rsidRPr="00627ED1">
        <w:t xml:space="preserve">And in another Tablet,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Kalim</w:t>
      </w:r>
      <w:r w:rsidR="00C57E99" w:rsidRPr="000C7039">
        <w:rPr>
          <w:rStyle w:val="BookTitle"/>
          <w:highlight w:val="yellow"/>
        </w:rPr>
        <w:t>á</w:t>
      </w:r>
      <w:r w:rsidRPr="00627ED1">
        <w:rPr>
          <w:rStyle w:val="BookTitle"/>
          <w:highlight w:val="yellow"/>
        </w:rPr>
        <w:t>t-i-Firdaws</w:t>
      </w:r>
      <w:r w:rsidR="00C57E99" w:rsidRPr="000C7039">
        <w:rPr>
          <w:rStyle w:val="BookTitle"/>
          <w:highlight w:val="yellow"/>
        </w:rPr>
        <w:t>í</w:t>
      </w:r>
      <w:r w:rsidRPr="00627ED1">
        <w:rPr>
          <w:rStyle w:val="BookTitle"/>
          <w:highlight w:val="yellow"/>
        </w:rPr>
        <w:t>yyih</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reveals:</w:t>
      </w:r>
    </w:p>
    <w:p w14:paraId="5A7B2A93"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14</w:t>
      </w:r>
      <w:r>
        <w:rPr>
          <w:rStyle w:val="structure"/>
        </w:rPr>
        <w:t>—en_19920000/</w:t>
      </w:r>
      <w:r w:rsidRPr="00CD0879">
        <w:rPr>
          <w:rStyle w:val="structurevisible"/>
        </w:rPr>
        <w:t>&gt;</w:t>
      </w:r>
    </w:p>
    <w:p w14:paraId="421D4050" w14:textId="77777777" w:rsidR="00C57E99" w:rsidRDefault="00C57E99" w:rsidP="00C57E99">
      <w:pPr>
        <w:pStyle w:val="Quote1st"/>
      </w:pPr>
      <w:r w:rsidRPr="00D33EA1">
        <w:rPr>
          <w:rStyle w:val="structurevisible"/>
        </w:rPr>
        <w:t>&lt;</w:t>
      </w:r>
      <w:r w:rsidRPr="00D33EA1">
        <w:rPr>
          <w:rStyle w:val="structure"/>
        </w:rPr>
        <w:t>cit Bah_%►%_%_%►%_%_%—en_%—%_%</w:t>
      </w:r>
      <w:r w:rsidRPr="00D33EA1">
        <w:rPr>
          <w:rStyle w:val="structurevisible"/>
        </w:rPr>
        <w:t>&gt;</w:t>
      </w:r>
      <w:r w:rsidR="00AC1FD0" w:rsidRPr="00AC1FD0">
        <w:rPr>
          <w:rStyle w:val="quotebahaiscripture"/>
        </w:rPr>
        <w:t>»</w:t>
      </w:r>
      <w:r w:rsidR="00627ED1" w:rsidRPr="00627ED1">
        <w:rPr>
          <w:rStyle w:val="quotebahaiscripture"/>
        </w:rPr>
        <w:t>It is incumbent upon the Trustees of the House of Justice to take counsel together regarding those things which have not outwardly been revealed in the Book, and to enforce that which is agreeable to them. .God will verily inspire them with whatsoever He willeth, and He, verily, is the Provider, the Omniscient.</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06"/>
      </w:r>
      <w:r w:rsidR="00627ED1" w:rsidRPr="00627ED1">
        <w:rPr>
          <w:rStyle w:val="structurepagenumber"/>
        </w:rPr>
        <w:t xml:space="preserve"> &lt;page 397</w:t>
      </w:r>
      <w:r w:rsidR="00B777C2">
        <w:rPr>
          <w:rStyle w:val="structurepagenumber"/>
        </w:rPr>
        <w:t>/&gt;</w:t>
      </w:r>
    </w:p>
    <w:p w14:paraId="7739210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15</w:t>
      </w:r>
      <w:r>
        <w:rPr>
          <w:rStyle w:val="structure"/>
        </w:rPr>
        <w:t>—en_19920000/</w:t>
      </w:r>
      <w:r w:rsidRPr="00CD0879">
        <w:rPr>
          <w:rStyle w:val="structurevisible"/>
        </w:rPr>
        <w:t>&gt;</w:t>
      </w:r>
    </w:p>
    <w:p w14:paraId="65B47C21"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confirms the authority of the Universal House of Justice and asserts its infallibility. In His </w:t>
      </w:r>
      <w:r w:rsidRPr="002D5AF8">
        <w:rPr>
          <w:rStyle w:val="structurevisible"/>
        </w:rPr>
        <w:t>&lt;</w:t>
      </w:r>
      <w:r w:rsidRPr="002D5AF8">
        <w:rPr>
          <w:rStyle w:val="structure"/>
        </w:rPr>
        <w:t>title Abd_%</w:t>
      </w:r>
      <w:r w:rsidRPr="002D5AF8">
        <w:rPr>
          <w:rStyle w:val="structurevisible"/>
        </w:rPr>
        <w:t>&gt;</w:t>
      </w:r>
      <w:r w:rsidR="00627ED1" w:rsidRPr="00627ED1">
        <w:rPr>
          <w:rStyle w:val="BookTitle"/>
        </w:rPr>
        <w:t>Will and Testament</w:t>
      </w:r>
      <w:r w:rsidRPr="002D5AF8">
        <w:rPr>
          <w:rStyle w:val="structurevisible"/>
        </w:rPr>
        <w:t>&lt;/</w:t>
      </w:r>
      <w:r w:rsidRPr="002D5AF8">
        <w:rPr>
          <w:rStyle w:val="structure"/>
        </w:rPr>
        <w:t>title</w:t>
      </w:r>
      <w:r w:rsidRPr="002D5AF8">
        <w:rPr>
          <w:rStyle w:val="structurevisible"/>
        </w:rPr>
        <w:t>&gt;</w:t>
      </w:r>
      <w:r w:rsidR="00627ED1" w:rsidRPr="00627ED1">
        <w:t xml:space="preserve"> He writes:</w:t>
      </w:r>
    </w:p>
    <w:p w14:paraId="580AEA8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16</w:t>
      </w:r>
      <w:r>
        <w:rPr>
          <w:rStyle w:val="structure"/>
        </w:rPr>
        <w:t>—en_19920000/</w:t>
      </w:r>
      <w:r w:rsidRPr="00CD0879">
        <w:rPr>
          <w:rStyle w:val="structurevisible"/>
        </w:rPr>
        <w:t>&gt;</w:t>
      </w:r>
    </w:p>
    <w:p w14:paraId="35D5515B" w14:textId="77777777" w:rsidR="00C57E99" w:rsidRPr="00D33EA1" w:rsidRDefault="00C57E99" w:rsidP="00C57E99">
      <w:pPr>
        <w:pStyle w:val="Quote1st"/>
        <w:rPr>
          <w:rStyle w:val="quotebahaiscripture"/>
        </w:rPr>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The sacred and youthful branch, the Guardian of the Cause of God, as well as the Universal House of Justice, to be universally elected and established, are both under the care and protection of the Ahha Beauty, under the shelter and unerring guidance of His Holiness, the Exalted One (may my life be offered up for them both). Whatsoever they decide is of God. Whoso obeyeth him not, neither obeyeth them, hath not obeyed God, whoso rebelleth against him and against them hath rebelled against God, whoso opposeth him hath opposed God, whoso contendeth with them hath contended with God; whoso disputeth with him hath disputed with God, whoso denieth him hath denied God, whoso disbelieveth in him hath disbelieved in God, whoso deviateth, separateth himself and turneth aside from him hath in truth deviated, separated himself and turned aside from God. May the wrath, the fierce indignation, the vengeance of God rest upon him!</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p>
    <w:p w14:paraId="539EEEF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17</w:t>
      </w:r>
      <w:r>
        <w:rPr>
          <w:rStyle w:val="structure"/>
        </w:rPr>
        <w:t>—en_19920000/</w:t>
      </w:r>
      <w:r w:rsidRPr="00CD0879">
        <w:rPr>
          <w:rStyle w:val="structurevisible"/>
        </w:rPr>
        <w:t>&gt;</w:t>
      </w:r>
    </w:p>
    <w:p w14:paraId="1343656F" w14:textId="77777777" w:rsidR="00C57E99" w:rsidRDefault="00627ED1" w:rsidP="00C57E99">
      <w:pPr>
        <w:pStyle w:val="Bodyafterquote"/>
      </w:pPr>
      <w:r w:rsidRPr="00627ED1">
        <w:t>And again:</w:t>
      </w:r>
    </w:p>
    <w:p w14:paraId="1B97210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18</w:t>
      </w:r>
      <w:r>
        <w:rPr>
          <w:rStyle w:val="structure"/>
        </w:rPr>
        <w:t>—en_19920000/</w:t>
      </w:r>
      <w:r w:rsidRPr="00CD0879">
        <w:rPr>
          <w:rStyle w:val="structurevisible"/>
        </w:rPr>
        <w:t>&gt;</w:t>
      </w:r>
    </w:p>
    <w:p w14:paraId="0FDACAE2" w14:textId="77777777" w:rsidR="00C57E99" w:rsidRPr="00D33EA1" w:rsidRDefault="00C57E99" w:rsidP="00C57E99">
      <w:pPr>
        <w:pStyle w:val="Quote1st"/>
        <w:rPr>
          <w:rStyle w:val="quotebahaiscripture"/>
        </w:rPr>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...This is the foundation of the belief of the people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rPr>
        <w:t xml:space="preserve"> (may my life be offered up for them): </w:t>
      </w:r>
      <w:r>
        <w:rPr>
          <w:rStyle w:val="structurevisible"/>
        </w:rPr>
        <w:t>&lt;</w:t>
      </w:r>
      <w:r>
        <w:rPr>
          <w:rStyle w:val="structure"/>
        </w:rPr>
        <w:t>cit Abd_%►%_%_%►%_%_%—en_%—%_%</w:t>
      </w:r>
      <w:r>
        <w:rPr>
          <w:rStyle w:val="structurevisible"/>
        </w:rPr>
        <w:t>&gt;</w:t>
      </w:r>
      <w:r w:rsidR="00627ED1" w:rsidRPr="00627ED1">
        <w:rPr>
          <w:rStyle w:val="quotebahaiscripturequoted"/>
        </w:rPr>
        <w:t xml:space="preserve">›His Holiness, the Exalted One (the </w:t>
      </w:r>
      <w:r w:rsidR="00627ED1" w:rsidRPr="00627ED1">
        <w:rPr>
          <w:rStyle w:val="quotebahaiscripturequoted"/>
          <w:highlight w:val="yellow"/>
        </w:rPr>
        <w:t>Báb</w:t>
      </w:r>
      <w:r w:rsidR="00627ED1" w:rsidRPr="00627ED1">
        <w:rPr>
          <w:rStyle w:val="quotebahaiscripturequoted"/>
        </w:rPr>
        <w:t xml:space="preserve">), is the Manifestation of the Unity and Oneness of God and the Forerunner of the Ancient Beauty. His Holiness the </w:t>
      </w:r>
      <w:r w:rsidR="00627ED1" w:rsidRPr="00627ED1">
        <w:rPr>
          <w:rStyle w:val="quotebahaiscripturequoted"/>
          <w:highlight w:val="yellow"/>
        </w:rPr>
        <w:t>Abhá</w:t>
      </w:r>
      <w:r w:rsidR="00627ED1" w:rsidRPr="00627ED1">
        <w:rPr>
          <w:rStyle w:val="quotebahaiscripturequoted"/>
        </w:rPr>
        <w:t xml:space="preserve"> Beauty (may my life be a sacrifice for His steadfast friends) is the Supreme Manifestation of God and the Dayspring of His Most Divine Essence. All others are servants unto Him and do His bidding.‹</w:t>
      </w:r>
      <w:r>
        <w:rPr>
          <w:rStyle w:val="structurevisible"/>
        </w:rPr>
        <w:t>&lt;/</w:t>
      </w:r>
      <w:r>
        <w:rPr>
          <w:rStyle w:val="structure"/>
        </w:rPr>
        <w:t>cit</w:t>
      </w:r>
      <w:r>
        <w:rPr>
          <w:rStyle w:val="structurevisible"/>
        </w:rPr>
        <w:t>&gt;</w:t>
      </w:r>
      <w:r w:rsidR="00627ED1" w:rsidRPr="00627ED1">
        <w:rPr>
          <w:rStyle w:val="quotebahaiscripture"/>
        </w:rPr>
        <w:t xml:space="preserve"> Unto the most Holy Book everyone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 By this House is meant that Universal House of Justice which is to be elected from all countries, that is from those parts in the East and West where the loved ones are to be found, after the manner of the customary elections in Western countries such as those of England.</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p>
    <w:p w14:paraId="57A6029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19</w:t>
      </w:r>
      <w:r>
        <w:rPr>
          <w:rStyle w:val="structure"/>
        </w:rPr>
        <w:t>—en_19920000/</w:t>
      </w:r>
      <w:r w:rsidRPr="00CD0879">
        <w:rPr>
          <w:rStyle w:val="structurevisible"/>
        </w:rPr>
        <w:t>&gt;</w:t>
      </w:r>
    </w:p>
    <w:p w14:paraId="16BD2C93" w14:textId="77777777" w:rsidR="00C57E99" w:rsidRDefault="00627ED1" w:rsidP="00C57E99">
      <w:pPr>
        <w:pStyle w:val="Bodyafterquote"/>
      </w:pPr>
      <w:r w:rsidRPr="00627ED1">
        <w:t xml:space="preserve">Furthermore, in a Tablet </w:t>
      </w:r>
      <w:r w:rsidRPr="00627ED1">
        <w:rPr>
          <w:highlight w:val="yellow"/>
        </w:rPr>
        <w:t>ʿAbdu’l-Bah</w:t>
      </w:r>
      <w:r w:rsidR="00C57E99" w:rsidRPr="000C7039">
        <w:rPr>
          <w:highlight w:val="yellow"/>
        </w:rPr>
        <w:t>á</w:t>
      </w:r>
      <w:r w:rsidRPr="00627ED1">
        <w:t xml:space="preserve"> states:</w:t>
      </w:r>
    </w:p>
    <w:p w14:paraId="7263CA3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20</w:t>
      </w:r>
      <w:r>
        <w:rPr>
          <w:rStyle w:val="structure"/>
        </w:rPr>
        <w:t>—en_19920000/</w:t>
      </w:r>
      <w:r w:rsidRPr="00CD0879">
        <w:rPr>
          <w:rStyle w:val="structurevisible"/>
        </w:rPr>
        <w:t>&gt;</w:t>
      </w:r>
    </w:p>
    <w:p w14:paraId="7951460A" w14:textId="77777777" w:rsidR="00C57E99" w:rsidRPr="0029175C" w:rsidRDefault="00C57E99" w:rsidP="00C57E99">
      <w:pPr>
        <w:pStyle w:val="Quote1st"/>
        <w:rPr>
          <w:rStyle w:val="quotebahaiscripture"/>
        </w:rPr>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Let it not be imagined that the House of Justice will take any decision according to its own concepts and opinions. God forbid! The Supreme House of Justice will take decisions and establish laws through the inspiration and confirmation of the Holy Spirit, because it is in the safekeeping and under the shelter and protection of the Ancient Beauty, and obedience to its decisions is a bounden and essential duty and an absolute obligation, and there is no escape for anyone.</w:t>
      </w:r>
    </w:p>
    <w:p w14:paraId="3DF8F853"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35:</w:t>
      </w:r>
      <w:r w:rsidRPr="00AC1FD0">
        <w:rPr>
          <w:rStyle w:val="structureparIDparcounter"/>
        </w:rPr>
        <w:t>21</w:t>
      </w:r>
      <w:r w:rsidRPr="00AC1FD0">
        <w:rPr>
          <w:rStyle w:val="structure"/>
        </w:rPr>
        <w:t>—en_19920000/</w:t>
      </w:r>
      <w:r w:rsidRPr="00AC1FD0">
        <w:rPr>
          <w:rStyle w:val="structurevisible"/>
        </w:rPr>
        <w:t>&gt;</w:t>
      </w:r>
    </w:p>
    <w:p w14:paraId="135B6A63" w14:textId="77777777" w:rsidR="00C57E99" w:rsidRDefault="00627ED1" w:rsidP="00C57E99">
      <w:pPr>
        <w:pStyle w:val="Quotecont"/>
      </w:pPr>
      <w:r w:rsidRPr="00627ED1">
        <w:rPr>
          <w:rStyle w:val="quotebahaiscripture"/>
        </w:rPr>
        <w:t>Say, O People: Verily the Supreme House of Justice is under the wings of your Lord, the Compassionate, the All-Merciful, that is under His</w:t>
      </w:r>
      <w:r w:rsidRPr="00627ED1">
        <w:rPr>
          <w:rStyle w:val="structurepagenumber"/>
        </w:rPr>
        <w:t xml:space="preserve"> &lt;page 398</w:t>
      </w:r>
      <w:r w:rsidR="00B777C2">
        <w:rPr>
          <w:rStyle w:val="structurepagenumber"/>
        </w:rPr>
        <w:t>/&gt;</w:t>
      </w:r>
      <w:r w:rsidRPr="00627ED1">
        <w:rPr>
          <w:rStyle w:val="quotebahaiscripture"/>
        </w:rPr>
        <w:t xml:space="preserve"> protection, His care, and His shelter, for He has commanded the firm believers to obey that blessed, sanctified and all subduing body, whose sovereignty is divinely ordained and of the Kingdom of Heaven and whose laws are inspired and spiritual.</w:t>
      </w:r>
      <w:r w:rsidR="00C57E99">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607"/>
      </w:r>
    </w:p>
    <w:p w14:paraId="350D107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22</w:t>
      </w:r>
      <w:r>
        <w:rPr>
          <w:rStyle w:val="structure"/>
        </w:rPr>
        <w:t>—en_19920000/</w:t>
      </w:r>
      <w:r w:rsidRPr="00CD0879">
        <w:rPr>
          <w:rStyle w:val="structurevisible"/>
        </w:rPr>
        <w:t>&gt;</w:t>
      </w:r>
    </w:p>
    <w:p w14:paraId="513D570F" w14:textId="77777777" w:rsidR="00C57E99" w:rsidRDefault="00627ED1" w:rsidP="00C57E99">
      <w:pPr>
        <w:pStyle w:val="Bodyafterquote"/>
      </w:pPr>
      <w:r w:rsidRPr="00627ED1">
        <w:t xml:space="preserve">From the study of the above Writings, it becomes clear that it is an article of faith for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to believe in the authority and infallibility of the Universal House of Justice. An individual embraces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when he recognizes Him to be the Manifestation of God for this age. But this is only the beginning of the process of becoming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The recognition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must be followed by an acknowledgment of the station of </w:t>
      </w:r>
      <w:r w:rsidRPr="00627ED1">
        <w:rPr>
          <w:highlight w:val="yellow"/>
        </w:rPr>
        <w:t>ʿAbdu’l-Bah</w:t>
      </w:r>
      <w:r w:rsidR="00C57E99" w:rsidRPr="000C7039">
        <w:rPr>
          <w:highlight w:val="yellow"/>
        </w:rPr>
        <w:t>á</w:t>
      </w:r>
      <w:r w:rsidRPr="00627ED1">
        <w:t xml:space="preserve"> as the Centre of the Covenant and </w:t>
      </w:r>
      <w:r w:rsidRPr="00627ED1">
        <w:rPr>
          <w:highlight w:val="cyan"/>
        </w:rPr>
        <w:t>Shoghi Effendi</w:t>
      </w:r>
      <w:r w:rsidRPr="00627ED1">
        <w:t xml:space="preserve"> as the Guardian of the Faith, and a belief that their words and their interpretations of the Holy Writings are divinely guided and infallible. Similarly,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must believe that the Universal House of Justice is now the Head of the Faith and its supreme institution, and that its pronouncements, legislations and general instructions are all derived from the unerring guidance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w:t>
      </w:r>
      <w:r w:rsidRPr="00627ED1">
        <w:rPr>
          <w:highlight w:val="yellow"/>
        </w:rPr>
        <w:t>B</w:t>
      </w:r>
      <w:r w:rsidR="00C57E99" w:rsidRPr="000C7039">
        <w:rPr>
          <w:highlight w:val="yellow"/>
        </w:rPr>
        <w:t>á</w:t>
      </w:r>
      <w:r w:rsidRPr="00627ED1">
        <w:rPr>
          <w:highlight w:val="yellow"/>
        </w:rPr>
        <w:t>b</w:t>
      </w:r>
      <w:r w:rsidRPr="00627ED1">
        <w:t xml:space="preserve">, and in the words of </w:t>
      </w:r>
      <w:r w:rsidRPr="00627ED1">
        <w:rPr>
          <w:highlight w:val="yellow"/>
        </w:rPr>
        <w:t>ʿAbdu’l-Bah</w:t>
      </w:r>
      <w:r w:rsidR="00C57E99" w:rsidRPr="000C7039">
        <w:rPr>
          <w:highlight w:val="yellow"/>
        </w:rPr>
        <w:t>á</w:t>
      </w:r>
      <w:r w:rsidRPr="00627ED1">
        <w:t xml:space="preserve">: </w:t>
      </w:r>
      <w:r w:rsidR="00C57E99" w:rsidRPr="0089043C">
        <w:rPr>
          <w:rStyle w:val="structurevisible"/>
        </w:rPr>
        <w:t>&lt;</w:t>
      </w:r>
      <w:r w:rsidR="00C57E99" w:rsidRPr="0089043C">
        <w:rPr>
          <w:rStyle w:val="structure"/>
        </w:rPr>
        <w:t>cit Abd_%►%_%_%►%_%_%—en_%—%_%</w:t>
      </w:r>
      <w:r w:rsidR="00C57E99" w:rsidRPr="0089043C">
        <w:rPr>
          <w:rStyle w:val="structurevisible"/>
        </w:rPr>
        <w:t>&gt;</w:t>
      </w:r>
      <w:r w:rsidR="00AC1FD0" w:rsidRPr="00AC1FD0">
        <w:rPr>
          <w:rStyle w:val="quotebahaiscripture"/>
        </w:rPr>
        <w:t>»</w:t>
      </w:r>
      <w:r w:rsidRPr="00627ED1">
        <w:rPr>
          <w:rStyle w:val="quotebahaiscripture"/>
        </w:rPr>
        <w:t>That which this body, whether unanimously or by a majority doth carry, that is verily the truth and the purpose of God Himself.</w:t>
      </w:r>
      <w:r w:rsidR="00AC1FD0" w:rsidRPr="00AC1FD0">
        <w:rPr>
          <w:rStyle w:val="quotebahaiscripture"/>
        </w:rPr>
        <w:t>«</w:t>
      </w:r>
      <w:r w:rsidR="00C57E99" w:rsidRPr="0089043C">
        <w:rPr>
          <w:rStyle w:val="structurevisible"/>
        </w:rPr>
        <w:t>&lt;/</w:t>
      </w:r>
      <w:r w:rsidR="00C57E99" w:rsidRPr="0089043C">
        <w:rPr>
          <w:rStyle w:val="structure"/>
        </w:rPr>
        <w:t>cit</w:t>
      </w:r>
      <w:r w:rsidR="00C57E99" w:rsidRPr="0089043C">
        <w:rPr>
          <w:rStyle w:val="structurevisible"/>
        </w:rPr>
        <w:t>&gt;</w:t>
      </w:r>
    </w:p>
    <w:p w14:paraId="3941AC4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23</w:t>
      </w:r>
      <w:r>
        <w:rPr>
          <w:rStyle w:val="structure"/>
        </w:rPr>
        <w:t>—en_19920000/</w:t>
      </w:r>
      <w:r w:rsidRPr="00CD0879">
        <w:rPr>
          <w:rStyle w:val="structurevisible"/>
        </w:rPr>
        <w:t>&gt;</w:t>
      </w:r>
    </w:p>
    <w:p w14:paraId="277ABA65" w14:textId="77777777" w:rsidR="00C57E99" w:rsidRDefault="00627ED1" w:rsidP="00C57E99">
      <w:pPr>
        <w:pStyle w:val="Bodycont"/>
      </w:pPr>
      <w:r w:rsidRPr="00627ED1">
        <w:t xml:space="preserve">It does not seem possible for a person who is not 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to accept the House of Justice as </w:t>
      </w:r>
      <w:r w:rsidR="00C57E99" w:rsidRPr="0089043C">
        <w:rPr>
          <w:rStyle w:val="structurevisible"/>
        </w:rPr>
        <w:t>&lt;</w:t>
      </w:r>
      <w:r w:rsidR="00C57E99" w:rsidRPr="0089043C">
        <w:rPr>
          <w:rStyle w:val="structure"/>
        </w:rPr>
        <w:t>cit %_%►%_%_%►%_%_%—en_%—%_%</w:t>
      </w:r>
      <w:r w:rsidR="00C57E99" w:rsidRPr="0089043C">
        <w:rPr>
          <w:rStyle w:val="structurevisible"/>
        </w:rPr>
        <w:t>&gt;</w:t>
      </w:r>
      <w:r w:rsidR="00AC1FD0" w:rsidRPr="00AC1FD0">
        <w:rPr>
          <w:rStyle w:val="quotebahaiscripture"/>
        </w:rPr>
        <w:t>»</w:t>
      </w:r>
      <w:r w:rsidRPr="00627ED1">
        <w:rPr>
          <w:rStyle w:val="quotebahaiscripture"/>
        </w:rPr>
        <w:t>the source of all good and freed from all error</w:t>
      </w:r>
      <w:r w:rsidR="00AC1FD0" w:rsidRPr="00AC1FD0">
        <w:rPr>
          <w:rStyle w:val="quotebahaiscripture"/>
        </w:rPr>
        <w:t>«</w:t>
      </w:r>
      <w:r w:rsidR="00C57E99" w:rsidRPr="0089043C">
        <w:rPr>
          <w:rStyle w:val="structurevisible"/>
        </w:rPr>
        <w:t>&lt;/</w:t>
      </w:r>
      <w:r w:rsidR="00C57E99" w:rsidRPr="0089043C">
        <w:rPr>
          <w:rStyle w:val="structure"/>
        </w:rPr>
        <w:t>cit</w:t>
      </w:r>
      <w:r w:rsidR="00C57E99" w:rsidRPr="0089043C">
        <w:rPr>
          <w:rStyle w:val="structurevisible"/>
        </w:rPr>
        <w:t>&gt;</w:t>
      </w:r>
      <w:r w:rsidRPr="00627ED1">
        <w:t xml:space="preserve">, nor is it possible to prove this statement to him scientifically. The only way that the individual can become convinced of the authority and infallibility of the Universal House of Justice is to recognize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as God’s Messenger for this age. Then, as a matter of faith, he will be able to accept His assurances in this regard and become convinced of the truths which are enshrined in His words. As the believer grows in his faith and acquires greater depth in his understanding of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he becomes progressively assured that the Blessed Beauty </w:t>
      </w:r>
      <w:r w:rsidR="00C57E99" w:rsidRPr="0089043C">
        <w:rPr>
          <w:rStyle w:val="structurevisible"/>
        </w:rPr>
        <w:t>&lt;</w:t>
      </w:r>
      <w:r w:rsidR="00C57E99" w:rsidRPr="0089043C">
        <w:rPr>
          <w:rStyle w:val="structure"/>
        </w:rPr>
        <w:t>cit %_%►%_%_%►%_%_%—en_%—%_%</w:t>
      </w:r>
      <w:r w:rsidR="00C57E99" w:rsidRPr="0089043C">
        <w:rPr>
          <w:rStyle w:val="structurevisible"/>
        </w:rPr>
        <w:t>&gt;</w:t>
      </w:r>
      <w:r w:rsidR="00AC1FD0" w:rsidRPr="00AC1FD0">
        <w:rPr>
          <w:rStyle w:val="quotebahaiscripture"/>
        </w:rPr>
        <w:t>»</w:t>
      </w:r>
      <w:r w:rsidRPr="00627ED1">
        <w:rPr>
          <w:rStyle w:val="quotebahaiscripture"/>
        </w:rPr>
        <w:t>shall guard it [the Universal House of Justice] from error and will protect it under the wing of His sanctity and infallibility</w:t>
      </w:r>
      <w:r w:rsidR="00AC1FD0" w:rsidRPr="00AC1FD0">
        <w:rPr>
          <w:rStyle w:val="quotebahaiscripture"/>
        </w:rPr>
        <w:t>«</w:t>
      </w:r>
      <w:r w:rsidR="00C57E99" w:rsidRPr="0089043C">
        <w:rPr>
          <w:rStyle w:val="structurevisible"/>
        </w:rPr>
        <w:t>&lt;/</w:t>
      </w:r>
      <w:r w:rsidR="00C57E99" w:rsidRPr="0089043C">
        <w:rPr>
          <w:rStyle w:val="structure"/>
        </w:rPr>
        <w:t>cit</w:t>
      </w:r>
      <w:r w:rsidR="00C57E99" w:rsidRPr="0089043C">
        <w:rPr>
          <w:rStyle w:val="structurevisible"/>
        </w:rPr>
        <w:t>&gt;</w:t>
      </w:r>
      <w:r w:rsidRPr="00627ED1">
        <w:t>.</w:t>
      </w:r>
    </w:p>
    <w:p w14:paraId="2A4D7AA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24</w:t>
      </w:r>
      <w:r>
        <w:rPr>
          <w:rStyle w:val="structure"/>
        </w:rPr>
        <w:t>—en_19920000/</w:t>
      </w:r>
      <w:r w:rsidRPr="00CD0879">
        <w:rPr>
          <w:rStyle w:val="structurevisible"/>
        </w:rPr>
        <w:t>&gt;</w:t>
      </w:r>
    </w:p>
    <w:p w14:paraId="79680B59" w14:textId="77777777" w:rsidR="00C57E99" w:rsidRDefault="00627ED1" w:rsidP="00C57E99">
      <w:pPr>
        <w:pStyle w:val="Bodycont"/>
      </w:pPr>
      <w:r w:rsidRPr="00627ED1">
        <w:t xml:space="preserve">Even a cursory review of the workings of the House of Justice since its establishment in 1963 makes it clear to a believer that every directive issued by that body has been divinely inspired, that every plan it devised and every act it carried out has been blessed by Providence. Its achievements and victories, both at the World Centre of the Faith and around the world, and the progress it has made during the last three decades despite its modest resources, have been miraculous. In circumstances of crisis as well as of triumph, the House of Justice has been enabled to steer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on the course set for it by the hand of the Almighty. All these accomplishments are entirely due to the assistance and confirmations</w:t>
      </w:r>
      <w:r w:rsidRPr="00627ED1">
        <w:rPr>
          <w:rStyle w:val="structurepagenumber"/>
        </w:rPr>
        <w:t xml:space="preserve"> &lt;page 399</w:t>
      </w:r>
      <w:r w:rsidR="00B777C2">
        <w:rPr>
          <w:rStyle w:val="structurepagenumber"/>
        </w:rPr>
        <w:t>/&gt;</w:t>
      </w:r>
      <w:r w:rsidRPr="00627ED1">
        <w:t xml:space="preserv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have reached it continuously at all times, and guided every step it has taken in the execution of God’s plan for mankind.</w:t>
      </w:r>
    </w:p>
    <w:p w14:paraId="278840A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25</w:t>
      </w:r>
      <w:r>
        <w:rPr>
          <w:rStyle w:val="structure"/>
        </w:rPr>
        <w:t>—en_19920000/</w:t>
      </w:r>
      <w:r w:rsidRPr="00CD0879">
        <w:rPr>
          <w:rStyle w:val="structurevisible"/>
        </w:rPr>
        <w:t>&gt;</w:t>
      </w:r>
    </w:p>
    <w:p w14:paraId="31243E86" w14:textId="77777777" w:rsidR="00C57E99" w:rsidRDefault="00627ED1" w:rsidP="00C57E99">
      <w:pPr>
        <w:pStyle w:val="Bodycont"/>
      </w:pPr>
      <w:r w:rsidRPr="00627ED1">
        <w:t xml:space="preserve">It is natural that the members of the House of Justice are always conscious of that outpouring of divine assistance; they know only too well that the decisions of the House are guided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They have openly declared before their electors their sense of unworthiness to serve on that august institution, but have confidently taken on the burden of such immense responsibility in the assurance of the protection, guidance and confirmations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which reach them during their deliberations.</w:t>
      </w:r>
    </w:p>
    <w:p w14:paraId="567F72F2"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26</w:t>
      </w:r>
      <w:r>
        <w:rPr>
          <w:rStyle w:val="structure"/>
        </w:rPr>
        <w:t>—en_19920000/</w:t>
      </w:r>
      <w:r w:rsidRPr="00CD0879">
        <w:rPr>
          <w:rStyle w:val="structurevisible"/>
        </w:rPr>
        <w:t>&gt;</w:t>
      </w:r>
    </w:p>
    <w:p w14:paraId="726986B4" w14:textId="77777777" w:rsidR="00C57E99" w:rsidRDefault="00627ED1" w:rsidP="00C57E99">
      <w:pPr>
        <w:pStyle w:val="Bodycont"/>
      </w:pPr>
      <w:r w:rsidRPr="00627ED1">
        <w:t xml:space="preserve">One of the most important decisions which the Universal House of Justice made soon after its election was the question of the Guardianship. Since </w:t>
      </w:r>
      <w:r w:rsidRPr="00627ED1">
        <w:rPr>
          <w:highlight w:val="cyan"/>
        </w:rPr>
        <w:t>Shoghi Effendi</w:t>
      </w:r>
      <w:r w:rsidRPr="00627ED1">
        <w:t xml:space="preserve"> could not have appointed a successor to himself, the decision regarding this important matter had to be taken by this body, as there was nothing in the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of </w:t>
      </w:r>
      <w:r w:rsidRPr="00627ED1">
        <w:rPr>
          <w:highlight w:val="yellow"/>
        </w:rPr>
        <w:t>ʿAbdu’l-Bah</w:t>
      </w:r>
      <w:r w:rsidR="00C57E99" w:rsidRPr="000C7039">
        <w:rPr>
          <w:highlight w:val="yellow"/>
        </w:rPr>
        <w:t>á</w:t>
      </w:r>
      <w:r w:rsidRPr="00627ED1">
        <w:t xml:space="preserve"> to show how to resolve a situation where there was no one to succeed </w:t>
      </w:r>
      <w:r w:rsidRPr="00627ED1">
        <w:rPr>
          <w:highlight w:val="cyan"/>
        </w:rPr>
        <w:t>Shoghi Effendi</w:t>
      </w:r>
      <w:r w:rsidRPr="00627ED1">
        <w:t>.</w:t>
      </w:r>
      <w:r w:rsidRPr="00627ED1">
        <w:rPr>
          <w:rStyle w:val="FootnoteReference"/>
        </w:rPr>
        <w:footnoteReference w:id="608"/>
      </w:r>
      <w:r w:rsidRPr="00627ED1">
        <w:t xml:space="preserve"> The following statement was issued by the House of Justice on this vital matter:</w:t>
      </w:r>
    </w:p>
    <w:p w14:paraId="55618A9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27</w:t>
      </w:r>
      <w:r>
        <w:rPr>
          <w:rStyle w:val="structure"/>
        </w:rPr>
        <w:t>—en_19920000/</w:t>
      </w:r>
      <w:r w:rsidRPr="00CD0879">
        <w:rPr>
          <w:rStyle w:val="structurevisible"/>
        </w:rPr>
        <w:t>&gt;</w:t>
      </w:r>
    </w:p>
    <w:p w14:paraId="1A0ED5F1" w14:textId="77777777" w:rsidR="00C57E99" w:rsidRDefault="00C57E99" w:rsidP="00C57E99">
      <w:pPr>
        <w:pStyle w:val="Quote1st"/>
      </w:pPr>
      <w:r w:rsidRPr="00D33EA1">
        <w:rPr>
          <w:rStyle w:val="structurevisible"/>
        </w:rPr>
        <w:t>&lt;</w:t>
      </w:r>
      <w:r w:rsidRPr="00D33EA1">
        <w:rPr>
          <w:rStyle w:val="structure"/>
        </w:rPr>
        <w:t>cit UHJ_%►%_%_%►%_%_%—en_%—%_%</w:t>
      </w:r>
      <w:r w:rsidRPr="00D33EA1">
        <w:rPr>
          <w:rStyle w:val="structurevisible"/>
        </w:rPr>
        <w:t>&gt;</w:t>
      </w:r>
      <w:r w:rsidR="00AC1FD0" w:rsidRPr="00AC1FD0">
        <w:rPr>
          <w:rStyle w:val="quotebahaiinstitutions"/>
        </w:rPr>
        <w:t>»</w:t>
      </w:r>
      <w:r w:rsidR="00627ED1" w:rsidRPr="00627ED1">
        <w:rPr>
          <w:rStyle w:val="quotebahaiinstitutions"/>
        </w:rPr>
        <w:t xml:space="preserve">After prayerful and careful study of the Holy Texts bearing upon the question of the appointment of the successor to </w:t>
      </w:r>
      <w:r w:rsidR="00627ED1" w:rsidRPr="00627ED1">
        <w:rPr>
          <w:rStyle w:val="quotebahaiinstitutions"/>
          <w:highlight w:val="cyan"/>
        </w:rPr>
        <w:t>Shoghi Effendi</w:t>
      </w:r>
      <w:r w:rsidR="00627ED1" w:rsidRPr="00627ED1">
        <w:rPr>
          <w:rStyle w:val="quotebahaiinstitutions"/>
        </w:rPr>
        <w:t xml:space="preserve"> as Guardian of the Cause of God, and after prolonged consultation which included consideration of the views of the Hands of the Cause of God residing in the Holy Land, the Universal House of Justice finds that there is no way to appoint or legislate to make it possible to appoint a second Guardian to succeed </w:t>
      </w:r>
      <w:r w:rsidR="00627ED1" w:rsidRPr="00627ED1">
        <w:rPr>
          <w:rStyle w:val="quotebahaiinstitutions"/>
          <w:highlight w:val="cyan"/>
        </w:rPr>
        <w:t>Shoghi Effendi</w:t>
      </w:r>
      <w:r w:rsidR="00627ED1" w:rsidRPr="00627ED1">
        <w:rPr>
          <w:rStyle w:val="quotebahaiinstitutions"/>
        </w:rPr>
        <w:t>.</w:t>
      </w:r>
      <w:r w:rsidR="00AC1FD0" w:rsidRPr="00AC1FD0">
        <w:rPr>
          <w:rStyle w:val="quotebahaiinstitutions"/>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09"/>
      </w:r>
    </w:p>
    <w:p w14:paraId="4632478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28</w:t>
      </w:r>
      <w:r>
        <w:rPr>
          <w:rStyle w:val="structure"/>
        </w:rPr>
        <w:t>—en_19920000/</w:t>
      </w:r>
      <w:r w:rsidRPr="00CD0879">
        <w:rPr>
          <w:rStyle w:val="structurevisible"/>
        </w:rPr>
        <w:t>&gt;</w:t>
      </w:r>
    </w:p>
    <w:p w14:paraId="11EF031A" w14:textId="77777777" w:rsidR="00C57E99" w:rsidRDefault="00627ED1" w:rsidP="00C57E99">
      <w:pPr>
        <w:pStyle w:val="Bodyafterquote"/>
      </w:pPr>
      <w:r w:rsidRPr="00627ED1">
        <w:t>A similar statement was issued by the House of Justice concerning the Hands of the Cause of God:</w:t>
      </w:r>
    </w:p>
    <w:p w14:paraId="1956B5F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29</w:t>
      </w:r>
      <w:r>
        <w:rPr>
          <w:rStyle w:val="structure"/>
        </w:rPr>
        <w:t>—en_19920000/</w:t>
      </w:r>
      <w:r w:rsidRPr="00CD0879">
        <w:rPr>
          <w:rStyle w:val="structurevisible"/>
        </w:rPr>
        <w:t>&gt;</w:t>
      </w:r>
    </w:p>
    <w:p w14:paraId="2E9097EF" w14:textId="77777777" w:rsidR="00C57E99" w:rsidRPr="0029175C" w:rsidRDefault="00C57E99" w:rsidP="00C57E99">
      <w:pPr>
        <w:pStyle w:val="Quote1st"/>
        <w:rPr>
          <w:rStyle w:val="quotebahaiinstitutions"/>
        </w:rPr>
      </w:pPr>
      <w:r w:rsidRPr="00D33EA1">
        <w:rPr>
          <w:rStyle w:val="structurevisible"/>
        </w:rPr>
        <w:t>&lt;</w:t>
      </w:r>
      <w:r w:rsidRPr="00D33EA1">
        <w:rPr>
          <w:rStyle w:val="structure"/>
        </w:rPr>
        <w:t>cit UHJ_%►%_%_%►%_%_%—en_%—%_%</w:t>
      </w:r>
      <w:r w:rsidRPr="00D33EA1">
        <w:rPr>
          <w:rStyle w:val="structurevisible"/>
        </w:rPr>
        <w:t>&gt;</w:t>
      </w:r>
      <w:r w:rsidR="00AC1FD0" w:rsidRPr="00AC1FD0">
        <w:rPr>
          <w:rStyle w:val="quotebahaiinstitutions"/>
        </w:rPr>
        <w:t>»</w:t>
      </w:r>
      <w:r w:rsidR="00627ED1" w:rsidRPr="00627ED1">
        <w:rPr>
          <w:rStyle w:val="quotebahaiinstitutions"/>
        </w:rPr>
        <w:t>There is no way to appoint, or to legislate to make it possible to appoint, Hands of the Cause of God.</w:t>
      </w:r>
    </w:p>
    <w:p w14:paraId="7C216A50"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35:</w:t>
      </w:r>
      <w:r w:rsidRPr="00AC1FD0">
        <w:rPr>
          <w:rStyle w:val="structureparIDparcounter"/>
        </w:rPr>
        <w:t>30</w:t>
      </w:r>
      <w:r w:rsidRPr="00AC1FD0">
        <w:rPr>
          <w:rStyle w:val="structure"/>
        </w:rPr>
        <w:t>—en_19920000/</w:t>
      </w:r>
      <w:r w:rsidRPr="00AC1FD0">
        <w:rPr>
          <w:rStyle w:val="structurevisible"/>
        </w:rPr>
        <w:t>&gt;</w:t>
      </w:r>
    </w:p>
    <w:p w14:paraId="28F86BA3" w14:textId="77777777" w:rsidR="00C57E99" w:rsidRDefault="00627ED1" w:rsidP="00C57E99">
      <w:pPr>
        <w:pStyle w:val="Quotecont"/>
      </w:pPr>
      <w:r w:rsidRPr="00627ED1">
        <w:rPr>
          <w:rStyle w:val="quotebahaiinstitutions"/>
        </w:rPr>
        <w:t>Responsibility for decisions of matters of general policy affecting the institution of the Hands of the Cause, which was formerly exercised by the beloved Guardian, now devolves upon the Universal House of Justice as the supreme and central institution of the Faith to which all must turn.</w:t>
      </w:r>
      <w:r w:rsidR="00C57E99">
        <w:rPr>
          <w:rStyle w:val="quotebahaiinstitutions"/>
        </w:rPr>
        <w:t>«</w:t>
      </w:r>
      <w:r w:rsidR="00C57E99" w:rsidRPr="00D33EA1">
        <w:rPr>
          <w:rStyle w:val="structurevisible"/>
        </w:rPr>
        <w:t>&lt;/</w:t>
      </w:r>
      <w:r w:rsidR="00C57E99" w:rsidRPr="00D33EA1">
        <w:rPr>
          <w:rStyle w:val="structure"/>
        </w:rPr>
        <w:t>cit</w:t>
      </w:r>
      <w:r w:rsidR="00C57E99" w:rsidRPr="00D33EA1">
        <w:rPr>
          <w:rStyle w:val="structurevisible"/>
        </w:rPr>
        <w:t>&gt;</w:t>
      </w:r>
      <w:r w:rsidRPr="00627ED1">
        <w:t xml:space="preserve"> </w:t>
      </w:r>
      <w:r w:rsidRPr="00627ED1">
        <w:rPr>
          <w:rStyle w:val="FootnoteReference"/>
        </w:rPr>
        <w:footnoteReference w:id="610"/>
      </w:r>
    </w:p>
    <w:p w14:paraId="5D460755"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31</w:t>
      </w:r>
      <w:r>
        <w:rPr>
          <w:rStyle w:val="structure"/>
        </w:rPr>
        <w:t>—en_19920000/</w:t>
      </w:r>
      <w:r w:rsidRPr="00CD0879">
        <w:rPr>
          <w:rStyle w:val="structurevisible"/>
        </w:rPr>
        <w:t>&gt;</w:t>
      </w:r>
    </w:p>
    <w:p w14:paraId="62942DC8" w14:textId="77777777" w:rsidR="00C57E99" w:rsidRDefault="00627ED1" w:rsidP="00C57E99">
      <w:pPr>
        <w:pStyle w:val="Bodyafterquote"/>
      </w:pPr>
      <w:r w:rsidRPr="00627ED1">
        <w:t xml:space="preserve">We have already stated that in the absence of the Guardian, the Universal House of Justice, apart from turning to the Holy Text, consults the writings of </w:t>
      </w:r>
      <w:r w:rsidRPr="00627ED1">
        <w:rPr>
          <w:highlight w:val="cyan"/>
        </w:rPr>
        <w:t>Shoghi Effendi</w:t>
      </w:r>
      <w:r w:rsidRPr="00627ED1">
        <w:t xml:space="preserve"> when it begins the process of legislation, or prepares its general communications, or makes decisions on various subjects. In this way, it ensures that its pronouncements are not in conflict with the meaning of the Holy</w:t>
      </w:r>
      <w:r w:rsidRPr="00627ED1">
        <w:rPr>
          <w:rStyle w:val="structurepagenumber"/>
        </w:rPr>
        <w:t xml:space="preserve"> &lt;page 400</w:t>
      </w:r>
      <w:r w:rsidR="00B777C2">
        <w:rPr>
          <w:rStyle w:val="structurepagenumber"/>
        </w:rPr>
        <w:t>/&gt;</w:t>
      </w:r>
      <w:r w:rsidR="00C57E99">
        <w:t xml:space="preserve"> </w:t>
      </w:r>
      <w:r w:rsidRPr="00627ED1">
        <w:t xml:space="preserve">Text and do not depart from the spirit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revealed utterances. In the absence of the Guardian who was to have been its permanent head, the Universal House of Justice has no officers, all members having equal responsibility in consultation and other functions. This is one of its outstanding features.</w:t>
      </w:r>
    </w:p>
    <w:p w14:paraId="69AD2CB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32</w:t>
      </w:r>
      <w:r>
        <w:rPr>
          <w:rStyle w:val="structure"/>
        </w:rPr>
        <w:t>—en_19920000/</w:t>
      </w:r>
      <w:r w:rsidRPr="00CD0879">
        <w:rPr>
          <w:rStyle w:val="structurevisible"/>
        </w:rPr>
        <w:t>&gt;</w:t>
      </w:r>
    </w:p>
    <w:p w14:paraId="339876BE" w14:textId="77777777" w:rsidR="00C57E99" w:rsidRDefault="00627ED1" w:rsidP="00C57E99">
      <w:pPr>
        <w:pStyle w:val="Bodycont"/>
      </w:pPr>
      <w:r w:rsidRPr="00627ED1">
        <w:t xml:space="preserve">Membership of the Universal House of Justice is confined to men. This guideline is taken from the explicit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therefore is not subject to being changed through legislation of the House of Justice. The fact that the members of the House of Justice are to be men should not be regarded as a negation of the principle of equality of men and women proclaimed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His teachings. Concerning the equality of men and women, </w:t>
      </w:r>
      <w:r w:rsidRPr="00627ED1">
        <w:rPr>
          <w:highlight w:val="yellow"/>
        </w:rPr>
        <w:t>ʿAbdu’l-Bah</w:t>
      </w:r>
      <w:r w:rsidR="00C57E99" w:rsidRPr="000C7039">
        <w:rPr>
          <w:highlight w:val="yellow"/>
        </w:rPr>
        <w:t>á</w:t>
      </w:r>
      <w:r w:rsidRPr="00627ED1">
        <w:t xml:space="preserve"> states:</w:t>
      </w:r>
    </w:p>
    <w:p w14:paraId="7B1014D6"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33</w:t>
      </w:r>
      <w:r>
        <w:rPr>
          <w:rStyle w:val="structure"/>
        </w:rPr>
        <w:t>—en_19920000/</w:t>
      </w:r>
      <w:r w:rsidRPr="00CD0879">
        <w:rPr>
          <w:rStyle w:val="structurevisible"/>
        </w:rPr>
        <w:t>&gt;</w:t>
      </w:r>
    </w:p>
    <w:p w14:paraId="32FC5053"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And among the teachings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is the equality of women and men. The world of humanity has two wings </w:t>
      </w:r>
      <w:r w:rsidR="00AC1FD0" w:rsidRPr="00AC1FD0">
        <w:rPr>
          <w:rStyle w:val="quotebahaiscripture"/>
        </w:rPr>
        <w:t>--</w:t>
      </w:r>
      <w:r w:rsidR="00627ED1" w:rsidRPr="00627ED1">
        <w:rPr>
          <w:rStyle w:val="quotebahaiscripture"/>
        </w:rPr>
        <w:t xml:space="preserve"> one is women and the other men. Not until both wings are equally developed can the bird fly. Should one wing remain weak, flight is impossible. Not until the world of women becomes equal to the world or men in the acquisition of virtues and perfections, can success and prosperity be attained as they ought to be.</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1"/>
      </w:r>
    </w:p>
    <w:p w14:paraId="14A2604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34</w:t>
      </w:r>
      <w:r>
        <w:rPr>
          <w:rStyle w:val="structure"/>
        </w:rPr>
        <w:t>—en_19920000/</w:t>
      </w:r>
      <w:r w:rsidRPr="00CD0879">
        <w:rPr>
          <w:rStyle w:val="structurevisible"/>
        </w:rPr>
        <w:t>&gt;</w:t>
      </w:r>
    </w:p>
    <w:p w14:paraId="3454AC15" w14:textId="77777777" w:rsidR="00C57E99" w:rsidRDefault="00627ED1" w:rsidP="00C57E99">
      <w:pPr>
        <w:pStyle w:val="Bodyafterquote"/>
      </w:pPr>
      <w:r w:rsidRPr="00627ED1">
        <w:t xml:space="preserve">To appreciate this apparent contradiction, one should look at different aspects of equality. First, there is the equality of the spirit. We are told that although God has created men and women physically different, there is no difference between the soul of a man and the soul of a woman. Both have the same attributes of God and are created in His image, and this is the most important aspect of equality. </w:t>
      </w:r>
      <w:r w:rsidRPr="00627ED1">
        <w:rPr>
          <w:highlight w:val="yellow"/>
        </w:rPr>
        <w:t>ʿAbdu’l-Bah</w:t>
      </w:r>
      <w:r w:rsidR="00C57E99" w:rsidRPr="000C7039">
        <w:rPr>
          <w:highlight w:val="yellow"/>
        </w:rPr>
        <w:t>á</w:t>
      </w:r>
      <w:r w:rsidRPr="00627ED1">
        <w:t xml:space="preserve"> states:</w:t>
      </w:r>
    </w:p>
    <w:p w14:paraId="2F5A7A1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35</w:t>
      </w:r>
      <w:r>
        <w:rPr>
          <w:rStyle w:val="structure"/>
        </w:rPr>
        <w:t>—en_19920000/</w:t>
      </w:r>
      <w:r w:rsidRPr="00CD0879">
        <w:rPr>
          <w:rStyle w:val="structurevisible"/>
        </w:rPr>
        <w:t>&gt;</w:t>
      </w:r>
    </w:p>
    <w:p w14:paraId="3D0BBE98"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Know though, O handmaid, that in the sight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rPr>
        <w:t xml:space="preserve">, women are accounted the same as men, and God hath created all humankind in His own image, and after His own likeness. That is, men and women alike are the revealers of His names and attributes, and from the spiritual viewpoint there is no difference between them. Whosoever draweth nearer to God, that one is the most favoured, whether man or woman. How many a handmaid, ardent and devoted, hath, within the sheltering shade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rPr>
        <w:t>, proved superior to the men, and surpassed the famous of the earth.</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2"/>
      </w:r>
    </w:p>
    <w:p w14:paraId="069BA411"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36</w:t>
      </w:r>
      <w:r>
        <w:rPr>
          <w:rStyle w:val="structure"/>
        </w:rPr>
        <w:t>—en_19920000/</w:t>
      </w:r>
      <w:r w:rsidRPr="00CD0879">
        <w:rPr>
          <w:rStyle w:val="structurevisible"/>
        </w:rPr>
        <w:t>&gt;</w:t>
      </w:r>
    </w:p>
    <w:p w14:paraId="1BF1C14C" w14:textId="77777777" w:rsidR="00C57E99" w:rsidRDefault="00627ED1" w:rsidP="00C57E99">
      <w:pPr>
        <w:pStyle w:val="Bodyafterquote"/>
      </w:pPr>
      <w:r w:rsidRPr="00627ED1">
        <w:t xml:space="preserve">Another aspect of equality is that of rights and privileges. Here again </w:t>
      </w:r>
      <w:r w:rsidRPr="00627ED1">
        <w:rPr>
          <w:highlight w:val="yellow"/>
        </w:rPr>
        <w:t>ʿAbdu’l-Bah</w:t>
      </w:r>
      <w:r w:rsidR="00C57E99" w:rsidRPr="000C7039">
        <w:rPr>
          <w:highlight w:val="yellow"/>
        </w:rPr>
        <w:t>á</w:t>
      </w:r>
      <w:r w:rsidRPr="00627ED1">
        <w:t xml:space="preserve"> is unequivocal:</w:t>
      </w:r>
    </w:p>
    <w:p w14:paraId="24913F07"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37</w:t>
      </w:r>
      <w:r>
        <w:rPr>
          <w:rStyle w:val="structure"/>
        </w:rPr>
        <w:t>—en_19920000/</w:t>
      </w:r>
      <w:r w:rsidRPr="00CD0879">
        <w:rPr>
          <w:rStyle w:val="structurevisible"/>
        </w:rPr>
        <w:t>&gt;</w:t>
      </w:r>
    </w:p>
    <w:p w14:paraId="732BAEC8"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In this Revelation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the women go neck and neck with the men. In no movement will they be left behind. Their rights with men are equal in degree. They will enter all the administrative branches of politics. They will attain in all such a degree as will be considered the very highest station of the world of humanity and will take part in all affairs. Rest ye assured.</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3"/>
      </w:r>
      <w:r w:rsidR="00627ED1" w:rsidRPr="00627ED1">
        <w:rPr>
          <w:rStyle w:val="structurepagenumber"/>
        </w:rPr>
        <w:t xml:space="preserve"> &lt;page 401</w:t>
      </w:r>
      <w:r w:rsidR="00B777C2">
        <w:rPr>
          <w:rStyle w:val="structurepagenumber"/>
        </w:rPr>
        <w:t>/&gt;</w:t>
      </w:r>
    </w:p>
    <w:p w14:paraId="6DDD142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38</w:t>
      </w:r>
      <w:r>
        <w:rPr>
          <w:rStyle w:val="structure"/>
        </w:rPr>
        <w:t>—en_19920000/</w:t>
      </w:r>
      <w:r w:rsidRPr="00CD0879">
        <w:rPr>
          <w:rStyle w:val="structurevisible"/>
        </w:rPr>
        <w:t>&gt;</w:t>
      </w:r>
    </w:p>
    <w:p w14:paraId="555C2DB5" w14:textId="77777777" w:rsidR="00C57E99" w:rsidRDefault="00627ED1" w:rsidP="00C57E99">
      <w:pPr>
        <w:pStyle w:val="Bodyafterquote"/>
      </w:pPr>
      <w:r w:rsidRPr="00627ED1">
        <w:t>But we should not confuse equality with identity of functions. For women and men to perform identical functions, as sought by many people today, is not possible in all cases. While in many functions men and women can perform equally well, there are some areas of work for which men are better suited than women, and others where women excel men. This difference of function comes more into focus when we realize that there are certain areas in which it is impossible for one sex to carry out the functions of the other; for instance, it is not possible for a male to give birth to a child.</w:t>
      </w:r>
    </w:p>
    <w:p w14:paraId="4C52627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39</w:t>
      </w:r>
      <w:r>
        <w:rPr>
          <w:rStyle w:val="structure"/>
        </w:rPr>
        <w:t>—en_19920000/</w:t>
      </w:r>
      <w:r w:rsidRPr="00CD0879">
        <w:rPr>
          <w:rStyle w:val="structurevisible"/>
        </w:rPr>
        <w:t>&gt;</w:t>
      </w:r>
    </w:p>
    <w:p w14:paraId="0F98C77A"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creating the institution of the Universal House of Justice, has envisaged men to be more suited for its membership. The wisdom of this is not apparent today, because we are too close to this nascent institution. </w:t>
      </w:r>
      <w:r w:rsidRPr="00627ED1">
        <w:rPr>
          <w:highlight w:val="yellow"/>
        </w:rPr>
        <w:t>ʿAbdu’l-Bah</w:t>
      </w:r>
      <w:r w:rsidR="00C57E99" w:rsidRPr="000C7039">
        <w:rPr>
          <w:highlight w:val="yellow"/>
        </w:rPr>
        <w:t>á</w:t>
      </w:r>
      <w:r w:rsidRPr="00627ED1">
        <w:t xml:space="preserve"> has promised that the wisdom of this commandment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become clear in the future:</w:t>
      </w:r>
    </w:p>
    <w:p w14:paraId="73294F0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40</w:t>
      </w:r>
      <w:r>
        <w:rPr>
          <w:rStyle w:val="structure"/>
        </w:rPr>
        <w:t>—en_19920000/</w:t>
      </w:r>
      <w:r w:rsidRPr="00CD0879">
        <w:rPr>
          <w:rStyle w:val="structurevisible"/>
        </w:rPr>
        <w:t>&gt;</w:t>
      </w:r>
    </w:p>
    <w:p w14:paraId="12CA038F"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The House of Justice, however, according to the explicit text of the Law of God, is confined to men; this for a wisdom of the Lord God</w:t>
      </w:r>
      <w:r w:rsidR="00AC1FD0" w:rsidRPr="00AC1FD0">
        <w:rPr>
          <w:rStyle w:val="quotebahaiscripture"/>
        </w:rPr>
        <w:t>’</w:t>
      </w:r>
      <w:r w:rsidR="00627ED1" w:rsidRPr="00627ED1">
        <w:rPr>
          <w:rStyle w:val="quotebahaiscripture"/>
        </w:rPr>
        <w:t>s, which will ere long be made manifest as clearly as the sun at high noon.</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4"/>
      </w:r>
    </w:p>
    <w:p w14:paraId="6AF73F04"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41</w:t>
      </w:r>
      <w:r>
        <w:rPr>
          <w:rStyle w:val="structure"/>
        </w:rPr>
        <w:t>—en_19920000/</w:t>
      </w:r>
      <w:r w:rsidRPr="00CD0879">
        <w:rPr>
          <w:rStyle w:val="structurevisible"/>
        </w:rPr>
        <w:t>&gt;</w:t>
      </w:r>
    </w:p>
    <w:p w14:paraId="2A3973E4" w14:textId="77777777" w:rsidR="00C57E99" w:rsidRDefault="00627ED1" w:rsidP="00C57E99">
      <w:pPr>
        <w:pStyle w:val="Bodyafterquote"/>
      </w:pPr>
      <w:r w:rsidRPr="00627ED1">
        <w:t>The Guardian commented on this:</w:t>
      </w:r>
    </w:p>
    <w:p w14:paraId="791FB9FB"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42</w:t>
      </w:r>
      <w:r>
        <w:rPr>
          <w:rStyle w:val="structure"/>
        </w:rPr>
        <w:t>—en_19920000/</w:t>
      </w:r>
      <w:r w:rsidRPr="00CD0879">
        <w:rPr>
          <w:rStyle w:val="structurevisible"/>
        </w:rPr>
        <w:t>&gt;</w:t>
      </w:r>
    </w:p>
    <w:p w14:paraId="512ECF50"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highlight w:val="yellow"/>
        </w:rPr>
        <w:t>s</w:t>
      </w:r>
      <w:r w:rsidR="00627ED1" w:rsidRPr="00627ED1">
        <w:rPr>
          <w:rStyle w:val="quotebahaiscripture"/>
        </w:rPr>
        <w:t xml:space="preserve"> should accept this statement of the Master in a spirit of deep faith, confident that there is a divine guidance and wisdom behind it which will be gradually unfolded to the eyes of the world.</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5"/>
      </w:r>
    </w:p>
    <w:p w14:paraId="0BD41718"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43</w:t>
      </w:r>
      <w:r>
        <w:rPr>
          <w:rStyle w:val="structure"/>
        </w:rPr>
        <w:t>—en_19920000/</w:t>
      </w:r>
      <w:r w:rsidRPr="00CD0879">
        <w:rPr>
          <w:rStyle w:val="structurevisible"/>
        </w:rPr>
        <w:t>&gt;</w:t>
      </w:r>
    </w:p>
    <w:p w14:paraId="62869DD4" w14:textId="77777777" w:rsidR="00C57E99" w:rsidRDefault="00627ED1" w:rsidP="00C57E99">
      <w:pPr>
        <w:pStyle w:val="Bodyafterquote"/>
      </w:pPr>
      <w:r w:rsidRPr="00627ED1">
        <w:t>The Universal House of Justice has made the point that</w:t>
      </w:r>
    </w:p>
    <w:p w14:paraId="6161AB00"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44</w:t>
      </w:r>
      <w:r>
        <w:rPr>
          <w:rStyle w:val="structure"/>
        </w:rPr>
        <w:t>—en_19920000/</w:t>
      </w:r>
      <w:r w:rsidRPr="00CD0879">
        <w:rPr>
          <w:rStyle w:val="structurevisible"/>
        </w:rPr>
        <w:t>&gt;</w:t>
      </w:r>
    </w:p>
    <w:p w14:paraId="7AEA08CC" w14:textId="77777777" w:rsidR="00C57E99" w:rsidRDefault="00C57E99" w:rsidP="00C57E99">
      <w:pPr>
        <w:pStyle w:val="Quote1st"/>
      </w:pPr>
      <w:r w:rsidRPr="00D33EA1">
        <w:rPr>
          <w:rStyle w:val="structurevisible"/>
        </w:rPr>
        <w:t>&lt;</w:t>
      </w:r>
      <w:r w:rsidRPr="00D33EA1">
        <w:rPr>
          <w:rStyle w:val="structure"/>
        </w:rPr>
        <w:t>cit UHJ_%►%_%_%►%_%_%—en_%—%_%</w:t>
      </w:r>
      <w:r w:rsidRPr="00D33EA1">
        <w:rPr>
          <w:rStyle w:val="structurevisible"/>
        </w:rPr>
        <w:t>&gt;</w:t>
      </w:r>
      <w:r w:rsidR="00AC1FD0" w:rsidRPr="00AC1FD0">
        <w:rPr>
          <w:rStyle w:val="quotebahaiinstitutions"/>
        </w:rPr>
        <w:t>»</w:t>
      </w:r>
      <w:r w:rsidR="00627ED1" w:rsidRPr="00627ED1">
        <w:rPr>
          <w:rStyle w:val="quotebahaiinstitutions"/>
        </w:rPr>
        <w:t xml:space="preserve">To the general premise that women and men have equality in the Faith, this, as often explained by </w:t>
      </w:r>
      <w:r w:rsidR="00627ED1" w:rsidRPr="00627ED1">
        <w:rPr>
          <w:rStyle w:val="quotebahaiinstitutions"/>
          <w:highlight w:val="yellow"/>
        </w:rPr>
        <w:t>ʿAbdu</w:t>
      </w:r>
      <w:r w:rsidR="00AC1FD0" w:rsidRPr="00AC1FD0">
        <w:rPr>
          <w:rStyle w:val="quotebahaiinstitutions"/>
          <w:highlight w:val="yellow"/>
        </w:rPr>
        <w:t>’</w:t>
      </w:r>
      <w:r w:rsidR="00627ED1" w:rsidRPr="00627ED1">
        <w:rPr>
          <w:rStyle w:val="quotebahaiinstitutions"/>
          <w:highlight w:val="yellow"/>
        </w:rPr>
        <w:t>l-Bah</w:t>
      </w:r>
      <w:r w:rsidR="00AC1FD0" w:rsidRPr="00AC1FD0">
        <w:rPr>
          <w:rStyle w:val="quotebahaiinstitutions"/>
          <w:highlight w:val="yellow"/>
        </w:rPr>
        <w:t>á</w:t>
      </w:r>
      <w:r w:rsidR="00627ED1" w:rsidRPr="00627ED1">
        <w:rPr>
          <w:rStyle w:val="quotebahaiinstitutions"/>
        </w:rPr>
        <w:t xml:space="preserve">, is a fundamental principle deriving from </w:t>
      </w:r>
      <w:r w:rsidR="00627ED1" w:rsidRPr="00627ED1">
        <w:rPr>
          <w:rStyle w:val="quotebahaiinstitutions"/>
          <w:highlight w:val="yellow"/>
        </w:rPr>
        <w:t>Bah</w:t>
      </w:r>
      <w:r w:rsidR="00AC1FD0" w:rsidRPr="00AC1FD0">
        <w:rPr>
          <w:rStyle w:val="quotebahaiinstitutions"/>
          <w:highlight w:val="yellow"/>
        </w:rPr>
        <w:t>á’</w:t>
      </w:r>
      <w:r w:rsidR="00627ED1" w:rsidRPr="00627ED1">
        <w:rPr>
          <w:rStyle w:val="quotebahaiinstitutions"/>
          <w:highlight w:val="yellow"/>
        </w:rPr>
        <w:t>u</w:t>
      </w:r>
      <w:r w:rsidR="00AC1FD0" w:rsidRPr="00AC1FD0">
        <w:rPr>
          <w:rStyle w:val="quotebahaiinstitutions"/>
          <w:highlight w:val="yellow"/>
        </w:rPr>
        <w:t>’</w:t>
      </w:r>
      <w:r w:rsidR="00627ED1" w:rsidRPr="00627ED1">
        <w:rPr>
          <w:rStyle w:val="quotebahaiinstitutions"/>
          <w:highlight w:val="yellow"/>
        </w:rPr>
        <w:t>ll</w:t>
      </w:r>
      <w:r w:rsidR="00AC1FD0" w:rsidRPr="00AC1FD0">
        <w:rPr>
          <w:rStyle w:val="quotebahaiinstitutions"/>
          <w:highlight w:val="yellow"/>
        </w:rPr>
        <w:t>á</w:t>
      </w:r>
      <w:r w:rsidR="00627ED1" w:rsidRPr="00627ED1">
        <w:rPr>
          <w:rStyle w:val="quotebahaiinstitutions"/>
          <w:highlight w:val="yellow"/>
        </w:rPr>
        <w:t>h</w:t>
      </w:r>
      <w:r w:rsidR="00627ED1" w:rsidRPr="00627ED1">
        <w:rPr>
          <w:rStyle w:val="quotebahaiinstitutions"/>
        </w:rPr>
        <w:t xml:space="preserve"> and therefore His mention of the </w:t>
      </w:r>
      <w:r>
        <w:rPr>
          <w:rStyle w:val="structurevisible"/>
        </w:rPr>
        <w:t>&lt;</w:t>
      </w:r>
      <w:r>
        <w:rPr>
          <w:rStyle w:val="structure"/>
        </w:rPr>
        <w:t>cit Bah_%►%_%_%►%_%_%—en_%—%_%</w:t>
      </w:r>
      <w:r>
        <w:rPr>
          <w:rStyle w:val="structurevisible"/>
        </w:rPr>
        <w:t>&gt;</w:t>
      </w:r>
      <w:r w:rsidR="00627ED1" w:rsidRPr="00627ED1">
        <w:rPr>
          <w:rStyle w:val="quotebahaiscripture"/>
        </w:rPr>
        <w:t>›Men of Justice</w:t>
      </w:r>
      <w:r w:rsidR="00AC1FD0" w:rsidRPr="00AC1FD0">
        <w:rPr>
          <w:rStyle w:val="quotebahaiscripture"/>
        </w:rPr>
        <w:t>‹</w:t>
      </w:r>
      <w:r>
        <w:rPr>
          <w:rStyle w:val="structurevisible"/>
        </w:rPr>
        <w:t>&lt;/</w:t>
      </w:r>
      <w:r>
        <w:rPr>
          <w:rStyle w:val="structure"/>
        </w:rPr>
        <w:t>cit</w:t>
      </w:r>
      <w:r>
        <w:rPr>
          <w:rStyle w:val="structurevisible"/>
        </w:rPr>
        <w:t>&gt;</w:t>
      </w:r>
      <w:r w:rsidR="00627ED1" w:rsidRPr="00627ED1">
        <w:rPr>
          <w:rStyle w:val="quotebahaiinstitutions"/>
        </w:rPr>
        <w:t xml:space="preserve"> in the </w:t>
      </w:r>
      <w:r>
        <w:rPr>
          <w:rStyle w:val="structurevisible"/>
        </w:rPr>
        <w:t>&lt;</w:t>
      </w:r>
      <w:r>
        <w:rPr>
          <w:rStyle w:val="structure"/>
        </w:rPr>
        <w:t>title Bah_%</w:t>
      </w:r>
      <w:r>
        <w:rPr>
          <w:rStyle w:val="structurevisible"/>
        </w:rPr>
        <w:t>&gt;</w:t>
      </w:r>
      <w:r w:rsidR="00627ED1" w:rsidRPr="00627ED1">
        <w:rPr>
          <w:rStyle w:val="BookTitle"/>
          <w:highlight w:val="yellow"/>
        </w:rPr>
        <w:t>Kitáb-i-Aqdas</w:t>
      </w:r>
      <w:r w:rsidR="00627ED1" w:rsidRPr="00627ED1">
        <w:rPr>
          <w:rStyle w:val="structurevisible"/>
        </w:rPr>
        <w:t>&lt;/</w:t>
      </w:r>
      <w:r w:rsidR="00627ED1" w:rsidRPr="00627ED1">
        <w:rPr>
          <w:rStyle w:val="structure"/>
        </w:rPr>
        <w:t>title</w:t>
      </w:r>
      <w:r w:rsidR="00627ED1" w:rsidRPr="00627ED1">
        <w:rPr>
          <w:rStyle w:val="structurevisible"/>
        </w:rPr>
        <w:t>&gt;</w:t>
      </w:r>
      <w:r w:rsidR="00627ED1" w:rsidRPr="00627ED1">
        <w:rPr>
          <w:rStyle w:val="quotebahaiinstitutions"/>
        </w:rPr>
        <w:t xml:space="preserve"> should be considered in light of that principle.</w:t>
      </w:r>
      <w:r w:rsidR="00AC1FD0" w:rsidRPr="00AC1FD0">
        <w:rPr>
          <w:rStyle w:val="quotebahaiinstitutions"/>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6"/>
      </w:r>
    </w:p>
    <w:p w14:paraId="7F60663A"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45</w:t>
      </w:r>
      <w:r>
        <w:rPr>
          <w:rStyle w:val="structure"/>
        </w:rPr>
        <w:t>—en_19920000/</w:t>
      </w:r>
      <w:r w:rsidRPr="00CD0879">
        <w:rPr>
          <w:rStyle w:val="structurevisible"/>
        </w:rPr>
        <w:t>&gt;</w:t>
      </w:r>
    </w:p>
    <w:p w14:paraId="303EC378" w14:textId="77777777" w:rsidR="00C57E99" w:rsidRDefault="00627ED1" w:rsidP="00C57E99">
      <w:pPr>
        <w:pStyle w:val="Bodyafterquote"/>
      </w:pPr>
      <w:r w:rsidRPr="00627ED1">
        <w:t xml:space="preserve">The Seat of the Universal House of Justice is on Mount Carmel in Haifa. This was foretold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Carmel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the charter for the building of the World Centre of the Faith. We have already discussed the creation of this Centre by </w:t>
      </w:r>
      <w:r w:rsidRPr="00627ED1">
        <w:rPr>
          <w:highlight w:val="cyan"/>
        </w:rPr>
        <w:t>Shoghi Effendi</w:t>
      </w:r>
      <w:r w:rsidRPr="00627ED1">
        <w:t>.</w:t>
      </w:r>
      <w:r w:rsidRPr="00627ED1">
        <w:rPr>
          <w:rStyle w:val="FootnoteReference"/>
        </w:rPr>
        <w:footnoteReference w:id="617"/>
      </w:r>
      <w:r w:rsidRPr="00627ED1">
        <w:t xml:space="preserve"> In one of his letters to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East, he elucidates some of the significances of the Tablet of Carmel and, in particular, the passage: </w:t>
      </w:r>
      <w:r w:rsidR="00C57E99" w:rsidRPr="0089043C">
        <w:rPr>
          <w:rStyle w:val="structurevisible"/>
        </w:rPr>
        <w:t>&lt;</w:t>
      </w:r>
      <w:r w:rsidR="00C57E99" w:rsidRPr="0089043C">
        <w:rPr>
          <w:rStyle w:val="structure"/>
        </w:rPr>
        <w:t>cit Bah_%►%_%_%►%_%_%—en_%—%_%</w:t>
      </w:r>
      <w:r w:rsidR="00C57E99" w:rsidRPr="0089043C">
        <w:rPr>
          <w:rStyle w:val="structurevisible"/>
        </w:rPr>
        <w:t>&gt;</w:t>
      </w:r>
      <w:r w:rsidR="00AC1FD0" w:rsidRPr="00AC1FD0">
        <w:rPr>
          <w:rStyle w:val="quotebahaiscripture"/>
        </w:rPr>
        <w:t>»</w:t>
      </w:r>
      <w:r w:rsidRPr="00627ED1">
        <w:rPr>
          <w:rStyle w:val="quotebahaiscripture"/>
        </w:rPr>
        <w:t xml:space="preserve">Ere long will God sail His Ark upon Thee, and will manifest the people of </w:t>
      </w:r>
      <w:r w:rsidRPr="00627ED1">
        <w:rPr>
          <w:rStyle w:val="quotebahaiscripture"/>
          <w:highlight w:val="yellow"/>
        </w:rPr>
        <w:t>Bah</w:t>
      </w:r>
      <w:r w:rsidR="00AC1FD0" w:rsidRPr="00AC1FD0">
        <w:rPr>
          <w:rStyle w:val="quotebahaiscripture"/>
          <w:highlight w:val="yellow"/>
        </w:rPr>
        <w:t>á</w:t>
      </w:r>
      <w:r w:rsidRPr="00627ED1">
        <w:rPr>
          <w:rStyle w:val="quotebahaiscripture"/>
        </w:rPr>
        <w:t xml:space="preserve"> who have been mentioned in the Book of Names.</w:t>
      </w:r>
      <w:r w:rsidR="00AC1FD0" w:rsidRPr="00AC1FD0">
        <w:rPr>
          <w:rStyle w:val="quotebahaiscripture"/>
        </w:rPr>
        <w:t>«</w:t>
      </w:r>
      <w:r w:rsidR="00C57E99" w:rsidRPr="0089043C">
        <w:rPr>
          <w:rStyle w:val="structurevisible"/>
        </w:rPr>
        <w:t>&lt;/</w:t>
      </w:r>
      <w:r w:rsidR="00C57E99" w:rsidRPr="0089043C">
        <w:rPr>
          <w:rStyle w:val="structure"/>
        </w:rPr>
        <w:t>cit</w:t>
      </w:r>
      <w:r w:rsidR="00C57E99" w:rsidRPr="0089043C">
        <w:rPr>
          <w:rStyle w:val="structurevisible"/>
        </w:rPr>
        <w:t>&gt;</w:t>
      </w:r>
      <w:r w:rsidRPr="00627ED1">
        <w:t xml:space="preserve"> </w:t>
      </w:r>
      <w:r w:rsidRPr="00627ED1">
        <w:rPr>
          <w:rStyle w:val="FootnoteReference"/>
        </w:rPr>
        <w:footnoteReference w:id="618"/>
      </w:r>
    </w:p>
    <w:p w14:paraId="72DDAAEE"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46</w:t>
      </w:r>
      <w:r>
        <w:rPr>
          <w:rStyle w:val="structure"/>
        </w:rPr>
        <w:t>—en_19920000/</w:t>
      </w:r>
      <w:r w:rsidRPr="00CD0879">
        <w:rPr>
          <w:rStyle w:val="structurevisible"/>
        </w:rPr>
        <w:t>&gt;</w:t>
      </w:r>
    </w:p>
    <w:p w14:paraId="3CF37295" w14:textId="77777777" w:rsidR="00C57E99" w:rsidRDefault="00C57E99" w:rsidP="00C57E99">
      <w:pPr>
        <w:pStyle w:val="Quote1st"/>
      </w:pPr>
      <w:r w:rsidRPr="00D33EA1">
        <w:rPr>
          <w:rStyle w:val="structurevisible"/>
        </w:rPr>
        <w:t>&lt;</w:t>
      </w:r>
      <w:r w:rsidRPr="00D33EA1">
        <w:rPr>
          <w:rStyle w:val="structure"/>
        </w:rPr>
        <w:t>cit Sho_%►%_%_%►%_%_%—en_%—%_%</w:t>
      </w:r>
      <w:r w:rsidRPr="00D33EA1">
        <w:rPr>
          <w:rStyle w:val="structurevisible"/>
        </w:rPr>
        <w:t>&gt;</w:t>
      </w:r>
      <w:r w:rsidR="00AC1FD0" w:rsidRPr="00AC1FD0">
        <w:rPr>
          <w:rStyle w:val="quotebahaiscripture"/>
        </w:rPr>
        <w:t>»</w:t>
      </w:r>
      <w:r w:rsidR="00627ED1" w:rsidRPr="00627ED1">
        <w:rPr>
          <w:rStyle w:val="quotebahaiscripture"/>
        </w:rPr>
        <w:t xml:space="preserve">In this great Tablet [of Carmel] which unveils divine mysteries and heralds the establishment of two mighty, majestic and momentous undertakings </w:t>
      </w:r>
      <w:r w:rsidR="00AC1FD0" w:rsidRPr="00AC1FD0">
        <w:rPr>
          <w:rStyle w:val="quotebahaiscripture"/>
        </w:rPr>
        <w:t>--</w:t>
      </w:r>
      <w:r w:rsidR="00627ED1" w:rsidRPr="00627ED1">
        <w:rPr>
          <w:rStyle w:val="quotebahaiscripture"/>
        </w:rPr>
        <w:t xml:space="preserve"> one of which is spiritual and the other administrative, both at the World Centre of the Faith </w:t>
      </w:r>
      <w:r w:rsidR="00AC1FD0" w:rsidRPr="00AC1FD0">
        <w:rPr>
          <w:rStyle w:val="quotebahaiscripture"/>
        </w:rPr>
        <w:t>--</w:t>
      </w:r>
      <w:r w:rsidR="00627ED1" w:rsidRPr="00627ED1">
        <w:rPr>
          <w:rStyle w:val="quotebahaiscripture"/>
        </w:rPr>
        <w:t xml:space="preserve">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refers to an </w:t>
      </w:r>
      <w:r>
        <w:rPr>
          <w:rStyle w:val="structurevisible"/>
        </w:rPr>
        <w:t>&lt;</w:t>
      </w:r>
      <w:r>
        <w:rPr>
          <w:rStyle w:val="structure"/>
        </w:rPr>
        <w:t>cit Bah_%►%_%_%►%_%_%—en_%—%_%</w:t>
      </w:r>
      <w:r>
        <w:rPr>
          <w:rStyle w:val="structurevisible"/>
        </w:rPr>
        <w:t>&gt;</w:t>
      </w:r>
      <w:r w:rsidR="00627ED1" w:rsidRPr="00627ED1">
        <w:rPr>
          <w:rStyle w:val="quotebahaiscripturequoted"/>
        </w:rPr>
        <w:t>›Ark</w:t>
      </w:r>
      <w:r w:rsidR="00AC1FD0" w:rsidRPr="00AC1FD0">
        <w:rPr>
          <w:rStyle w:val="quotebahaiscripturequoted"/>
        </w:rPr>
        <w:t>‹</w:t>
      </w:r>
      <w:r>
        <w:rPr>
          <w:rStyle w:val="structurevisible"/>
        </w:rPr>
        <w:t>&lt;/</w:t>
      </w:r>
      <w:r>
        <w:rPr>
          <w:rStyle w:val="structure"/>
        </w:rPr>
        <w:t>cit</w:t>
      </w:r>
      <w:r>
        <w:rPr>
          <w:rStyle w:val="structurevisible"/>
        </w:rPr>
        <w:t>&gt;</w:t>
      </w:r>
      <w:r w:rsidR="00627ED1" w:rsidRPr="00627ED1">
        <w:rPr>
          <w:rStyle w:val="quotebahaiscripture"/>
        </w:rPr>
        <w:t>, whose dwellers are the men of the Supreme House of Justice, which, in conformity with the exact provisions of the Will and Testament of the</w:t>
      </w:r>
      <w:r w:rsidR="00627ED1" w:rsidRPr="00627ED1">
        <w:rPr>
          <w:rStyle w:val="structurepagenumber"/>
        </w:rPr>
        <w:t xml:space="preserve"> &lt;page 402</w:t>
      </w:r>
      <w:r w:rsidR="00B777C2">
        <w:rPr>
          <w:rStyle w:val="structurepagenumber"/>
        </w:rPr>
        <w:t>/&gt;</w:t>
      </w:r>
      <w:r w:rsidR="00AC1FD0" w:rsidRPr="00AC1FD0">
        <w:rPr>
          <w:rStyle w:val="quotebahaiscripture"/>
        </w:rPr>
        <w:t xml:space="preserve"> </w:t>
      </w:r>
      <w:r w:rsidR="00627ED1" w:rsidRPr="00627ED1">
        <w:rPr>
          <w:rStyle w:val="quotebahaiscripture"/>
        </w:rPr>
        <w:t xml:space="preserve">Centre of the Mighty Covenant is the body which should lay down laws not explicitly revealed in the Text. In this Dispensation, these laws are destined to flow from this holy mountain, even as in the Mosaic Dispensation the law of God was promulgated from Zion. The </w:t>
      </w:r>
      <w:r>
        <w:rPr>
          <w:rStyle w:val="structurevisible"/>
        </w:rPr>
        <w:t>&lt;</w:t>
      </w:r>
      <w:r>
        <w:rPr>
          <w:rStyle w:val="structure"/>
        </w:rPr>
        <w:t>cit Bah_%►%_%_%►%_%_%—en_%—%_%</w:t>
      </w:r>
      <w:r>
        <w:rPr>
          <w:rStyle w:val="structurevisible"/>
        </w:rPr>
        <w:t>&gt;</w:t>
      </w:r>
      <w:r w:rsidR="00627ED1" w:rsidRPr="00627ED1">
        <w:rPr>
          <w:rStyle w:val="quotebahaiscripturequoted"/>
        </w:rPr>
        <w:t>›sailing of the Ark</w:t>
      </w:r>
      <w:r w:rsidR="00AC1FD0" w:rsidRPr="00AC1FD0">
        <w:rPr>
          <w:rStyle w:val="quotebahaiscripturequoted"/>
        </w:rPr>
        <w:t>‹</w:t>
      </w:r>
      <w:r>
        <w:rPr>
          <w:rStyle w:val="structurevisible"/>
        </w:rPr>
        <w:t>&lt;/</w:t>
      </w:r>
      <w:r>
        <w:rPr>
          <w:rStyle w:val="structure"/>
        </w:rPr>
        <w:t>cit</w:t>
      </w:r>
      <w:r>
        <w:rPr>
          <w:rStyle w:val="structurevisible"/>
        </w:rPr>
        <w:t>&gt;</w:t>
      </w:r>
      <w:r w:rsidR="00627ED1" w:rsidRPr="00627ED1">
        <w:rPr>
          <w:rStyle w:val="quotebahaiscripture"/>
        </w:rPr>
        <w:t xml:space="preserve"> of His laws is a reference to the establishment of the Universal House of Justice, which is indeed the Seat of Legislation, one of the branches of the World Administrative Centre of 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highlight w:val="yellow"/>
        </w:rPr>
        <w:t>s</w:t>
      </w:r>
      <w:r w:rsidR="00627ED1" w:rsidRPr="00627ED1">
        <w:rPr>
          <w:rStyle w:val="quotebahaiscripture"/>
        </w:rPr>
        <w:t xml:space="preserve"> on this holy mountain...</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19"/>
      </w:r>
    </w:p>
    <w:p w14:paraId="627F9D5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47</w:t>
      </w:r>
      <w:r>
        <w:rPr>
          <w:rStyle w:val="structure"/>
        </w:rPr>
        <w:t>—en_19920000/</w:t>
      </w:r>
      <w:r w:rsidRPr="00CD0879">
        <w:rPr>
          <w:rStyle w:val="structurevisible"/>
        </w:rPr>
        <w:t>&gt;</w:t>
      </w:r>
    </w:p>
    <w:p w14:paraId="54C4CD74" w14:textId="77777777" w:rsidR="00C57E99" w:rsidRDefault="00627ED1" w:rsidP="00C57E99">
      <w:pPr>
        <w:pStyle w:val="Bodyafterquote"/>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in their Writings have counselled the Universal House of Justice to promote the best interests of mankind and to work for the betterment of the affairs of the world.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thus reveals:</w:t>
      </w:r>
    </w:p>
    <w:p w14:paraId="1D0ABEB9"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48</w:t>
      </w:r>
      <w:r>
        <w:rPr>
          <w:rStyle w:val="structure"/>
        </w:rPr>
        <w:t>—en_19920000/</w:t>
      </w:r>
      <w:r w:rsidRPr="00CD0879">
        <w:rPr>
          <w:rStyle w:val="structurevisible"/>
        </w:rPr>
        <w:t>&gt;</w:t>
      </w:r>
    </w:p>
    <w:p w14:paraId="4043820B" w14:textId="77777777" w:rsidR="00C57E99" w:rsidRDefault="00C57E99" w:rsidP="00C57E99">
      <w:pPr>
        <w:pStyle w:val="Quote1st"/>
      </w:pPr>
      <w:r w:rsidRPr="00D33EA1">
        <w:rPr>
          <w:rStyle w:val="structurevisible"/>
        </w:rPr>
        <w:t>&lt;</w:t>
      </w:r>
      <w:r w:rsidRPr="00D33EA1">
        <w:rPr>
          <w:rStyle w:val="structure"/>
        </w:rPr>
        <w:t>cit Bah_%►%_%_%►%_%_%—en_%—%_%</w:t>
      </w:r>
      <w:r w:rsidRPr="00D33EA1">
        <w:rPr>
          <w:rStyle w:val="structurevisible"/>
        </w:rPr>
        <w:t>&gt;</w:t>
      </w:r>
      <w:r w:rsidR="00AC1FD0" w:rsidRPr="00AC1FD0">
        <w:rPr>
          <w:rStyle w:val="quotebahaiscripture"/>
        </w:rPr>
        <w:t>»</w:t>
      </w:r>
      <w:r w:rsidR="00627ED1" w:rsidRPr="00627ED1">
        <w:rPr>
          <w:rStyle w:val="quotebahaiscripture"/>
        </w:rPr>
        <w:t>O ye Men of Justice! Be ye in the realm of God shepherds unto His sheep and guard them from the ravening wolves that have appeared in disguise, even as ye would guard your own sons. Thus exhorteth you the Counsellor, the Faithful.</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20"/>
      </w:r>
    </w:p>
    <w:p w14:paraId="78E0BABB"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49</w:t>
      </w:r>
      <w:r>
        <w:rPr>
          <w:rStyle w:val="structure"/>
        </w:rPr>
        <w:t>—en_19920000/</w:t>
      </w:r>
      <w:r w:rsidRPr="00CD0879">
        <w:rPr>
          <w:rStyle w:val="structurevisible"/>
        </w:rPr>
        <w:t>&gt;</w:t>
      </w:r>
    </w:p>
    <w:p w14:paraId="606896DC" w14:textId="77777777" w:rsidR="00C57E99" w:rsidRDefault="00627ED1" w:rsidP="00C57E99">
      <w:pPr>
        <w:pStyle w:val="Bodyafterquote"/>
      </w:pPr>
      <w:r w:rsidRPr="00627ED1">
        <w:t xml:space="preserve">In a Tablet,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Kalim</w:t>
      </w:r>
      <w:r w:rsidR="00C57E99" w:rsidRPr="000C7039">
        <w:rPr>
          <w:rStyle w:val="BookTitle"/>
          <w:highlight w:val="yellow"/>
        </w:rPr>
        <w:t>á</w:t>
      </w:r>
      <w:r w:rsidRPr="00627ED1">
        <w:rPr>
          <w:rStyle w:val="BookTitle"/>
          <w:highlight w:val="yellow"/>
        </w:rPr>
        <w:t>t-i-Firdaws</w:t>
      </w:r>
      <w:r w:rsidR="00C57E99" w:rsidRPr="000C7039">
        <w:rPr>
          <w:rStyle w:val="BookTitle"/>
          <w:highlight w:val="yellow"/>
        </w:rPr>
        <w:t>í</w:t>
      </w:r>
      <w:r w:rsidRPr="00627ED1">
        <w:rPr>
          <w:rStyle w:val="BookTitle"/>
          <w:highlight w:val="yellow"/>
        </w:rPr>
        <w:t>yyih</w:t>
      </w:r>
      <w:r w:rsidRPr="00627ED1">
        <w:rPr>
          <w:rStyle w:val="structurevisible"/>
        </w:rPr>
        <w:t>&lt;/</w:t>
      </w:r>
      <w:r w:rsidRPr="00627ED1">
        <w:rPr>
          <w:rStyle w:val="structure"/>
        </w:rPr>
        <w:t>title</w:t>
      </w:r>
      <w:r w:rsidRPr="00627ED1">
        <w:rPr>
          <w:rStyle w:val="structurevisible"/>
        </w:rPr>
        <w:t>&gt;</w:t>
      </w:r>
      <w:r w:rsidRPr="00627ED1">
        <w:t>, He addresses the members of the Universal House of Justice in these words:</w:t>
      </w:r>
    </w:p>
    <w:p w14:paraId="27706ABD"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50</w:t>
      </w:r>
      <w:r>
        <w:rPr>
          <w:rStyle w:val="structure"/>
        </w:rPr>
        <w:t>—en_19920000/</w:t>
      </w:r>
      <w:r w:rsidRPr="00CD0879">
        <w:rPr>
          <w:rStyle w:val="structurevisible"/>
        </w:rPr>
        <w:t>&gt;</w:t>
      </w:r>
    </w:p>
    <w:p w14:paraId="1EBB8EF5" w14:textId="77777777" w:rsidR="00C57E99" w:rsidRDefault="00C57E99" w:rsidP="00C57E99">
      <w:pPr>
        <w:pStyle w:val="Quote1st"/>
      </w:pPr>
      <w:r w:rsidRPr="00D33EA1">
        <w:rPr>
          <w:rStyle w:val="structurevisible"/>
        </w:rPr>
        <w:t>&lt;</w:t>
      </w:r>
      <w:r w:rsidRPr="00D33EA1">
        <w:rPr>
          <w:rStyle w:val="structure"/>
        </w:rPr>
        <w:t>cit Bah_%►%_%_%►%_%_%—en_%—%_%</w:t>
      </w:r>
      <w:r w:rsidRPr="00D33EA1">
        <w:rPr>
          <w:rStyle w:val="structurevisible"/>
        </w:rPr>
        <w:t>&gt;</w:t>
      </w:r>
      <w:r w:rsidR="00AC1FD0" w:rsidRPr="00AC1FD0">
        <w:rPr>
          <w:rStyle w:val="quotebahaiscripture"/>
        </w:rPr>
        <w:t>»</w:t>
      </w:r>
      <w:r w:rsidR="00627ED1" w:rsidRPr="00627ED1">
        <w:rPr>
          <w:rStyle w:val="quotebahaiscripture"/>
        </w:rPr>
        <w:t>We exhort the men of the House of Justice and command them to ensure the protection and safeguarding of men, women and children. It is incumbent upon them to have the utmost regard for the interests of the people at all times and under all conditions. Blessed is the ruler who succoureth the captive, and the rich one who careth for the poor, and the just one who secureth from the wrong doer the rights of the downtrodden, and happy the trustee who observeth that which the Ordainer, the Ancient of Days hath prescribed unto him.</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21"/>
      </w:r>
    </w:p>
    <w:p w14:paraId="1C680C9F"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51</w:t>
      </w:r>
      <w:r>
        <w:rPr>
          <w:rStyle w:val="structure"/>
        </w:rPr>
        <w:t>—en_19920000/</w:t>
      </w:r>
      <w:r w:rsidRPr="00CD0879">
        <w:rPr>
          <w:rStyle w:val="structurevisible"/>
        </w:rPr>
        <w:t>&gt;</w:t>
      </w:r>
    </w:p>
    <w:p w14:paraId="5EB8EB67" w14:textId="77777777" w:rsidR="00C57E99" w:rsidRDefault="00627ED1" w:rsidP="00C57E99">
      <w:pPr>
        <w:pStyle w:val="Bodyafterquote"/>
      </w:pPr>
      <w:r w:rsidRPr="00627ED1">
        <w:t xml:space="preserve">And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 xml:space="preserve">Tablet of </w:t>
      </w:r>
      <w:r w:rsidRPr="00627ED1">
        <w:rPr>
          <w:rStyle w:val="BookTitle"/>
          <w:highlight w:val="yellow"/>
        </w:rPr>
        <w:t>I</w:t>
      </w:r>
      <w:r w:rsidR="00C57E99" w:rsidRPr="000C7039">
        <w:rPr>
          <w:rStyle w:val="BookTitle"/>
          <w:highlight w:val="yellow"/>
        </w:rPr>
        <w:t></w:t>
      </w:r>
      <w:r w:rsidRPr="00627ED1">
        <w:rPr>
          <w:rStyle w:val="BookTitle"/>
          <w:highlight w:val="yellow"/>
        </w:rPr>
        <w:t>r</w:t>
      </w:r>
      <w:r w:rsidR="00C57E99" w:rsidRPr="000C7039">
        <w:rPr>
          <w:rStyle w:val="BookTitle"/>
          <w:highlight w:val="yellow"/>
        </w:rPr>
        <w:t>á</w:t>
      </w:r>
      <w:r w:rsidRPr="00627ED1">
        <w:rPr>
          <w:rStyle w:val="BookTitle"/>
          <w:highlight w:val="yellow"/>
        </w:rPr>
        <w:t>q</w:t>
      </w:r>
      <w:r w:rsidR="00C57E99" w:rsidRPr="000C7039">
        <w:rPr>
          <w:rStyle w:val="BookTitle"/>
          <w:highlight w:val="yellow"/>
        </w:rPr>
        <w:t>á</w:t>
      </w:r>
      <w:r w:rsidRPr="00627ED1">
        <w:rPr>
          <w:rStyle w:val="BookTitle"/>
          <w:highlight w:val="yellow"/>
        </w:rPr>
        <w:t>t</w:t>
      </w:r>
      <w:r w:rsidRPr="00627ED1">
        <w:rPr>
          <w:rStyle w:val="structurevisible"/>
        </w:rPr>
        <w:t>&lt;/</w:t>
      </w:r>
      <w:r w:rsidRPr="00627ED1">
        <w:rPr>
          <w:rStyle w:val="structure"/>
        </w:rPr>
        <w:t>title</w:t>
      </w:r>
      <w:r w:rsidRPr="00627ED1">
        <w:rPr>
          <w:rStyle w:val="structurevisible"/>
        </w:rPr>
        <w:t>&gt;</w:t>
      </w:r>
      <w:r w:rsidRPr="00627ED1">
        <w:t xml:space="preserve"> He reveals:</w:t>
      </w:r>
    </w:p>
    <w:p w14:paraId="772BBEBC" w14:textId="77777777" w:rsidR="00C57E99" w:rsidRPr="00CD0879" w:rsidRDefault="00C57E99" w:rsidP="00C57E99">
      <w:pPr>
        <w:pStyle w:val="ParCountercont"/>
        <w:framePr w:wrap="notBeside"/>
        <w:rPr>
          <w:rFonts w:eastAsia="Calibri"/>
        </w:rPr>
      </w:pPr>
      <w:r w:rsidRPr="00CD0879">
        <w:rPr>
          <w:rStyle w:val="structurevisible"/>
        </w:rPr>
        <w:t>&lt;</w:t>
      </w:r>
      <w:r>
        <w:rPr>
          <w:rStyle w:val="structure"/>
        </w:rPr>
        <w:t>par TaherzadehA_Covenant_</w:t>
      </w:r>
      <w:r w:rsidRPr="00CD0879">
        <w:rPr>
          <w:rStyle w:val="structureparIDchapcounter"/>
        </w:rPr>
        <w:t>35:</w:t>
      </w:r>
      <w:r w:rsidRPr="00CD0879">
        <w:rPr>
          <w:rStyle w:val="structureparIDparcounter"/>
        </w:rPr>
        <w:t>52</w:t>
      </w:r>
      <w:r>
        <w:rPr>
          <w:rStyle w:val="structure"/>
        </w:rPr>
        <w:t>—en_19920000/</w:t>
      </w:r>
      <w:r w:rsidRPr="00CD0879">
        <w:rPr>
          <w:rStyle w:val="structurevisible"/>
        </w:rPr>
        <w:t>&gt;</w:t>
      </w:r>
    </w:p>
    <w:p w14:paraId="644116D9" w14:textId="77777777" w:rsidR="00C57E99" w:rsidRDefault="00C57E99" w:rsidP="00C57E99">
      <w:pPr>
        <w:pStyle w:val="Quote1st"/>
      </w:pPr>
      <w:r w:rsidRPr="00D33EA1">
        <w:rPr>
          <w:rStyle w:val="structurevisible"/>
        </w:rPr>
        <w:t>&lt;</w:t>
      </w:r>
      <w:r w:rsidRPr="00D33EA1">
        <w:rPr>
          <w:rStyle w:val="structure"/>
        </w:rPr>
        <w:t>cit Bah_%►%_%_%►%_%_%—en_%—%_%</w:t>
      </w:r>
      <w:r w:rsidRPr="00D33EA1">
        <w:rPr>
          <w:rStyle w:val="structurevisible"/>
        </w:rPr>
        <w:t>&gt;</w:t>
      </w:r>
      <w:r w:rsidR="00AC1FD0" w:rsidRPr="00AC1FD0">
        <w:rPr>
          <w:rStyle w:val="quotebahaiscripture"/>
        </w:rPr>
        <w:t>»</w:t>
      </w:r>
      <w:r w:rsidR="00627ED1" w:rsidRPr="00627ED1">
        <w:rPr>
          <w:rStyle w:val="quotebahaiscripture"/>
        </w:rPr>
        <w:t>The progress of the world, the development of nations, the tranquillity of peoples, and the peace of all who dwell on earth are among the principles and ordinances of God. Religion bestoweth upon man the most precious of all gifts, offereth the cup of prosperity, imparteth eternal life and showereth imperishable benefits upon mankind. It behoveth the chiefs and rulers of the world, and in particular the Trustees of God</w:t>
      </w:r>
      <w:r w:rsidR="00AC1FD0" w:rsidRPr="00AC1FD0">
        <w:rPr>
          <w:rStyle w:val="quotebahaiscripture"/>
        </w:rPr>
        <w:t>’</w:t>
      </w:r>
      <w:r w:rsidR="00627ED1" w:rsidRPr="00627ED1">
        <w:rPr>
          <w:rStyle w:val="quotebahaiscripture"/>
        </w:rPr>
        <w:t>s House of Justice, to endeavour to the utmost of their power to safeguard its position, promote its interests and exalt its station in the eyes of the world. In like manner it is incumbent upon them to enquire into the conditions of their subjects and to acquaint themselves with the affairs and activities of the divers communities in their dominions.</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22"/>
      </w:r>
    </w:p>
    <w:p w14:paraId="30167A0B"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53</w:t>
      </w:r>
      <w:r>
        <w:rPr>
          <w:rStyle w:val="structure"/>
        </w:rPr>
        <w:t>—en_19920000/</w:t>
      </w:r>
      <w:r w:rsidRPr="00447221">
        <w:rPr>
          <w:rStyle w:val="structurevisible"/>
        </w:rPr>
        <w:t>&gt;</w:t>
      </w:r>
    </w:p>
    <w:p w14:paraId="6954D175" w14:textId="77777777" w:rsidR="00C57E99" w:rsidRDefault="00627ED1" w:rsidP="00C57E99">
      <w:pPr>
        <w:pStyle w:val="Bodyafterquote"/>
      </w:pPr>
      <w:r w:rsidRPr="00627ED1">
        <w:t xml:space="preserve">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w:t>
      </w:r>
      <w:r w:rsidRPr="00627ED1">
        <w:rPr>
          <w:highlight w:val="yellow"/>
        </w:rPr>
        <w:t>ʿAbdu’l-Bah</w:t>
      </w:r>
      <w:r w:rsidR="00C57E99" w:rsidRPr="000C7039">
        <w:rPr>
          <w:highlight w:val="yellow"/>
        </w:rPr>
        <w:t>á</w:t>
      </w:r>
      <w:r w:rsidRPr="00627ED1">
        <w:t xml:space="preserve"> makes the following statement: </w:t>
      </w:r>
    </w:p>
    <w:p w14:paraId="75F4710F"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54</w:t>
      </w:r>
      <w:r>
        <w:rPr>
          <w:rStyle w:val="structure"/>
        </w:rPr>
        <w:t>—en_19920000/</w:t>
      </w:r>
      <w:r w:rsidRPr="00447221">
        <w:rPr>
          <w:rStyle w:val="structurevisible"/>
        </w:rPr>
        <w:t>&gt;</w:t>
      </w:r>
    </w:p>
    <w:p w14:paraId="3DA23A72" w14:textId="77777777" w:rsidR="00C57E99" w:rsidRPr="0029175C" w:rsidRDefault="00C57E99" w:rsidP="00C57E99">
      <w:pPr>
        <w:pStyle w:val="Quote1st"/>
        <w:rPr>
          <w:rStyle w:val="quotebahaiscripture"/>
        </w:rPr>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It is incumbent upon these members (of the Universal House of Justice) to gather in a certain place and deliberate upon all problems which have</w:t>
      </w:r>
      <w:r w:rsidR="00627ED1" w:rsidRPr="00627ED1">
        <w:rPr>
          <w:rStyle w:val="structurepagenumber"/>
        </w:rPr>
        <w:t xml:space="preserve"> &lt;page 403</w:t>
      </w:r>
      <w:r w:rsidR="00B777C2">
        <w:rPr>
          <w:rStyle w:val="structurepagenumber"/>
        </w:rPr>
        <w:t>/&gt;</w:t>
      </w:r>
      <w:r w:rsidR="00AC1FD0" w:rsidRPr="00AC1FD0">
        <w:rPr>
          <w:rStyle w:val="quotebahaiscripture"/>
        </w:rPr>
        <w:t xml:space="preserve"> </w:t>
      </w:r>
      <w:r w:rsidR="00627ED1" w:rsidRPr="00627ED1">
        <w:rPr>
          <w:rStyle w:val="quotebahaiscripture"/>
        </w:rPr>
        <w:t>caused difference, questions that are obscure and matters that are not expressly recorded in the Book. Whatsoever they decide has the same effect as the Text itself. And inasmuch as this House of Justice hath power to enact laws that are not expressly recorded in the Book and bear upon daily transactions, so also it hath power to repeal the same. Thus, for example, the House of Justice enacteth today a certain law and enforceth it, and a hundred years hence, circumstances having profoundly changed and the conditions having altered, another House of Justice will then have power, according to the exigencies of the time, to alter that law. This it can do because that law formeth no part of the Divine Explicit Text. The House of Justice is both the initiator and the abrogator of its own laws.</w:t>
      </w:r>
    </w:p>
    <w:p w14:paraId="13A8F3C5"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35:</w:t>
      </w:r>
      <w:r w:rsidRPr="00AC1FD0">
        <w:rPr>
          <w:rStyle w:val="structureparIDparcounter"/>
        </w:rPr>
        <w:t>55</w:t>
      </w:r>
      <w:r w:rsidRPr="00AC1FD0">
        <w:rPr>
          <w:rStyle w:val="structure"/>
        </w:rPr>
        <w:t>—en_19920000/</w:t>
      </w:r>
      <w:r w:rsidRPr="00AC1FD0">
        <w:rPr>
          <w:rStyle w:val="structurevisible"/>
        </w:rPr>
        <w:t>&gt;</w:t>
      </w:r>
    </w:p>
    <w:p w14:paraId="539C8390" w14:textId="77777777" w:rsidR="00C57E99" w:rsidRPr="00D33EA1" w:rsidRDefault="00627ED1" w:rsidP="00C57E99">
      <w:pPr>
        <w:pStyle w:val="Quotecont"/>
        <w:rPr>
          <w:rStyle w:val="quotebahaiscripture"/>
        </w:rPr>
      </w:pPr>
      <w:r w:rsidRPr="00627ED1">
        <w:rPr>
          <w:rStyle w:val="quotebahaiscripture"/>
        </w:rPr>
        <w:t>...All must seek guidance and turn unto the Centre of the Cause and the House of Justice. And he that turneth unto whatsoever else is indeed in grievous error.</w:t>
      </w:r>
      <w:r w:rsidR="00C57E99">
        <w:rPr>
          <w:rStyle w:val="quotebahaiscripture"/>
        </w:rPr>
        <w:t>«</w:t>
      </w:r>
      <w:r w:rsidR="00C57E99" w:rsidRPr="00D33EA1">
        <w:rPr>
          <w:rStyle w:val="structurevisible"/>
        </w:rPr>
        <w:t>&lt;/</w:t>
      </w:r>
      <w:r w:rsidR="00C57E99" w:rsidRPr="00D33EA1">
        <w:rPr>
          <w:rStyle w:val="structure"/>
        </w:rPr>
        <w:t>cit</w:t>
      </w:r>
      <w:r w:rsidR="00C57E99" w:rsidRPr="00D33EA1">
        <w:rPr>
          <w:rStyle w:val="structurevisible"/>
        </w:rPr>
        <w:t>&gt;</w:t>
      </w:r>
    </w:p>
    <w:p w14:paraId="36701197"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56</w:t>
      </w:r>
      <w:r>
        <w:rPr>
          <w:rStyle w:val="structure"/>
        </w:rPr>
        <w:t>—en_19920000/</w:t>
      </w:r>
      <w:r w:rsidRPr="00447221">
        <w:rPr>
          <w:rStyle w:val="structurevisible"/>
        </w:rPr>
        <w:t>&gt;</w:t>
      </w:r>
    </w:p>
    <w:p w14:paraId="045FA560" w14:textId="77777777" w:rsidR="00C57E99" w:rsidRDefault="00627ED1" w:rsidP="00C57E99">
      <w:pPr>
        <w:pStyle w:val="Bodyafterquote"/>
      </w:pPr>
      <w:r w:rsidRPr="00627ED1">
        <w:t xml:space="preserve">He also outlines the manner of the election of the House of Justice in His </w:t>
      </w:r>
      <w:r w:rsidR="00C57E99" w:rsidRPr="002D5AF8">
        <w:rPr>
          <w:rStyle w:val="structurevisible"/>
        </w:rPr>
        <w:t>&lt;</w:t>
      </w:r>
      <w:r w:rsidR="00C57E99" w:rsidRPr="002D5AF8">
        <w:rPr>
          <w:rStyle w:val="structure"/>
        </w:rPr>
        <w:t>title Abd_%</w:t>
      </w:r>
      <w:r w:rsidR="00C57E99" w:rsidRPr="002D5AF8">
        <w:rPr>
          <w:rStyle w:val="structurevisible"/>
        </w:rPr>
        <w:t>&gt;</w:t>
      </w:r>
      <w:r w:rsidRPr="00627ED1">
        <w:rPr>
          <w:rStyle w:val="BookTitle"/>
        </w:rPr>
        <w:t>Will and Testament</w:t>
      </w:r>
      <w:r w:rsidR="00C57E99" w:rsidRPr="002D5AF8">
        <w:rPr>
          <w:rStyle w:val="structurevisible"/>
        </w:rPr>
        <w:t>&lt;/</w:t>
      </w:r>
      <w:r w:rsidR="00C57E99" w:rsidRPr="002D5AF8">
        <w:rPr>
          <w:rStyle w:val="structure"/>
        </w:rPr>
        <w:t>title</w:t>
      </w:r>
      <w:r w:rsidR="00C57E99" w:rsidRPr="002D5AF8">
        <w:rPr>
          <w:rStyle w:val="structurevisible"/>
        </w:rPr>
        <w:t>&gt;</w:t>
      </w:r>
      <w:r w:rsidRPr="00627ED1">
        <w:t>.</w:t>
      </w:r>
    </w:p>
    <w:p w14:paraId="64580D58"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57</w:t>
      </w:r>
      <w:r>
        <w:rPr>
          <w:rStyle w:val="structure"/>
        </w:rPr>
        <w:t>—en_19920000/</w:t>
      </w:r>
      <w:r w:rsidRPr="00447221">
        <w:rPr>
          <w:rStyle w:val="structurevisible"/>
        </w:rPr>
        <w:t>&gt;</w:t>
      </w:r>
    </w:p>
    <w:p w14:paraId="2104CF06"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And now, concerning the House of Justice which God hath ordained as the source of all good and freed from all error, it must be elected by universal suffrage, that is, by the believers. Its members must be manifestations of the fear of God and daysprings of knowledge and understanding, must be steadfast in God</w:t>
      </w:r>
      <w:r w:rsidR="00AC1FD0" w:rsidRPr="00AC1FD0">
        <w:rPr>
          <w:rStyle w:val="quotebahaiscripture"/>
        </w:rPr>
        <w:t>’</w:t>
      </w:r>
      <w:r w:rsidR="00627ED1" w:rsidRPr="00627ED1">
        <w:rPr>
          <w:rStyle w:val="quotebahaiscripture"/>
        </w:rPr>
        <w:t>s faith and the well-wishers of all mankind. By this House is meant the Universal House of Justice, that is, in all countries a secondary House of Justice</w:t>
      </w:r>
      <w:r w:rsidR="00627ED1" w:rsidRPr="00627ED1">
        <w:rPr>
          <w:rStyle w:val="FootnoteReference"/>
        </w:rPr>
        <w:footnoteReference w:id="623"/>
      </w:r>
      <w:r w:rsidR="00627ED1" w:rsidRPr="00627ED1">
        <w:rPr>
          <w:rStyle w:val="quotebahaiscripture"/>
        </w:rPr>
        <w:t xml:space="preserve"> must be instituted, and these secondary Houses of Justice must elect the members of the Universal one. Unto this body all things must be referred. It enacteth all ordinances and regulations that are not to be found in the explicit Holy Text. By this body all the difficult problems are to be resolved and the Guardian of the Cause of God is its sacred head</w:t>
      </w:r>
      <w:r w:rsidR="00627ED1" w:rsidRPr="00627ED1">
        <w:rPr>
          <w:rStyle w:val="FootnoteReference"/>
        </w:rPr>
        <w:footnoteReference w:id="624"/>
      </w:r>
      <w:r w:rsidR="00627ED1" w:rsidRPr="00627ED1">
        <w:rPr>
          <w:rStyle w:val="quotebahaiscripture"/>
        </w:rPr>
        <w:t xml:space="preserve"> and the distinguished member for life of that body. Should he not attend in person its deliberations, he must appoint one to represent him. Should any of the members commit a sin, injurious to the common weal, the Guardian of the Cause of God hath at his own discretion the right to expel him,</w:t>
      </w:r>
      <w:r w:rsidR="00627ED1" w:rsidRPr="00627ED1">
        <w:rPr>
          <w:rStyle w:val="FootnoteReference"/>
        </w:rPr>
        <w:footnoteReference w:id="625"/>
      </w:r>
      <w:r w:rsidR="00627ED1" w:rsidRPr="00627ED1">
        <w:rPr>
          <w:rStyle w:val="quotebahaiscripture"/>
        </w:rPr>
        <w:t xml:space="preserve"> whereupon the people must elect another one in his stead. This House of Justice enacteth the laws and the Government enforceth them. The legislative body must reinforce the executive, and the executive must aid and assist the legislative body so that through the close union and harmony of these two forces, the foundation of fairness and justice may become firm and strong, that all the regions of the world may become even as Paradise itself.</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p>
    <w:p w14:paraId="5086DBCA"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58</w:t>
      </w:r>
      <w:r>
        <w:rPr>
          <w:rStyle w:val="structure"/>
        </w:rPr>
        <w:t>—en_19920000/</w:t>
      </w:r>
      <w:r w:rsidRPr="00447221">
        <w:rPr>
          <w:rStyle w:val="structurevisible"/>
        </w:rPr>
        <w:t>&gt;</w:t>
      </w:r>
    </w:p>
    <w:p w14:paraId="60AAC094" w14:textId="77777777" w:rsidR="00C57E99" w:rsidRDefault="00627ED1" w:rsidP="00C57E99">
      <w:pPr>
        <w:pStyle w:val="Bodyafterquote"/>
      </w:pPr>
      <w:r w:rsidRPr="00627ED1">
        <w:t xml:space="preserve">From the above statements made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w:t>
      </w:r>
      <w:r w:rsidRPr="00627ED1">
        <w:rPr>
          <w:highlight w:val="yellow"/>
        </w:rPr>
        <w:t>ʿAbdu’l-Bah</w:t>
      </w:r>
      <w:r w:rsidR="00C57E99" w:rsidRPr="000C7039">
        <w:rPr>
          <w:highlight w:val="yellow"/>
        </w:rPr>
        <w:t>á</w:t>
      </w:r>
      <w:r w:rsidRPr="00627ED1">
        <w:t xml:space="preserve">, it is clear that the Universal House of Justice is the protector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channel through which the forces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flow to mankind. Through this august institution,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and the</w:t>
      </w:r>
      <w:r w:rsidRPr="00627ED1">
        <w:rPr>
          <w:rStyle w:val="structurepagenumber"/>
        </w:rPr>
        <w:t xml:space="preserve"> &lt;page 404</w:t>
      </w:r>
      <w:r w:rsidR="00B777C2">
        <w:rPr>
          <w:rStyle w:val="structurepagenumber"/>
        </w:rPr>
        <w:t>/&gt;</w:t>
      </w:r>
      <w:r w:rsidR="00C57E99">
        <w:t xml:space="preserve"> </w:t>
      </w:r>
      <w:r w:rsidRPr="00627ED1">
        <w:t xml:space="preserve">integrity of the Faith will be preserved. One of the causes of disunity in former Dispensations has been that the leaders of religion and men of learning have differed in their interpretations of the teachings of their faith, and through their conflicting views have created divisions within the community. But in this Dispensation the door for such controversies to take place is completely closed.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will give credence to the interpretations of </w:t>
      </w:r>
      <w:r w:rsidRPr="00627ED1">
        <w:rPr>
          <w:highlight w:val="yellow"/>
        </w:rPr>
        <w:t>ʿAbdu’l-Bah</w:t>
      </w:r>
      <w:r w:rsidR="00C57E99" w:rsidRPr="000C7039">
        <w:rPr>
          <w:highlight w:val="yellow"/>
        </w:rPr>
        <w:t>á</w:t>
      </w:r>
      <w:r w:rsidRPr="00627ED1">
        <w:t xml:space="preserve"> and </w:t>
      </w:r>
      <w:r w:rsidRPr="00627ED1">
        <w:rPr>
          <w:highlight w:val="cyan"/>
        </w:rPr>
        <w:t>Shoghi Effendi</w:t>
      </w:r>
      <w:r w:rsidRPr="00627ED1">
        <w:t xml:space="preserve">, and consider these as authentic and infallible, while any statement made by an individual which is contrary to the spirit and form of the authorized interpretations of the Word of God will not be acceptable. Furthermore, no pronouncements by the learned on various aspects of the Faith will be considered valid unless sanctioned by the Universal House of Justice. The following Text is from the pen of </w:t>
      </w:r>
      <w:r w:rsidRPr="00627ED1">
        <w:rPr>
          <w:highlight w:val="yellow"/>
        </w:rPr>
        <w:t>ʿAbdu’l-Bah</w:t>
      </w:r>
      <w:r w:rsidR="00C57E99" w:rsidRPr="000C7039">
        <w:rPr>
          <w:highlight w:val="yellow"/>
        </w:rPr>
        <w:t>á</w:t>
      </w:r>
      <w:r w:rsidRPr="00627ED1">
        <w:t>:</w:t>
      </w:r>
    </w:p>
    <w:p w14:paraId="11AAD2B2"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59</w:t>
      </w:r>
      <w:r>
        <w:rPr>
          <w:rStyle w:val="structure"/>
        </w:rPr>
        <w:t>—en_19920000/</w:t>
      </w:r>
      <w:r w:rsidRPr="00447221">
        <w:rPr>
          <w:rStyle w:val="structurevisible"/>
        </w:rPr>
        <w:t>&gt;</w:t>
      </w:r>
    </w:p>
    <w:p w14:paraId="6161C3D7" w14:textId="77777777" w:rsidR="00C57E99" w:rsidRDefault="00C57E99" w:rsidP="00C57E99">
      <w:pPr>
        <w:pStyle w:val="Quote1st"/>
      </w:pPr>
      <w:r w:rsidRPr="00D33EA1">
        <w:rPr>
          <w:rStyle w:val="structurevisible"/>
        </w:rPr>
        <w:t>&lt;</w:t>
      </w:r>
      <w:r w:rsidRPr="00D33EA1">
        <w:rPr>
          <w:rStyle w:val="structure"/>
        </w:rPr>
        <w:t>cit Abd_%►%_%_%►%_%_%—en_%—%_%</w:t>
      </w:r>
      <w:r w:rsidRPr="00D33EA1">
        <w:rPr>
          <w:rStyle w:val="structurevisible"/>
        </w:rPr>
        <w:t>&gt;</w:t>
      </w:r>
      <w:r w:rsidR="00AC1FD0" w:rsidRPr="00AC1FD0">
        <w:rPr>
          <w:rStyle w:val="quotebahaiscripture"/>
        </w:rPr>
        <w:t>»</w:t>
      </w:r>
      <w:r w:rsidR="00627ED1" w:rsidRPr="00627ED1">
        <w:rPr>
          <w:rStyle w:val="quotebahaiscripture"/>
        </w:rPr>
        <w:t xml:space="preserve">Briefly, this is the wisdom of referring the laws of society to the House of Justice. In the religion of </w:t>
      </w:r>
      <w:r w:rsidR="00627ED1" w:rsidRPr="00627ED1">
        <w:rPr>
          <w:rStyle w:val="quotebahaiscripture"/>
          <w:highlight w:val="yellow"/>
        </w:rPr>
        <w:t>Isl</w:t>
      </w:r>
      <w:r w:rsidR="00AC1FD0" w:rsidRPr="00AC1FD0">
        <w:rPr>
          <w:rStyle w:val="quotebahaiscripture"/>
          <w:highlight w:val="yellow"/>
        </w:rPr>
        <w:t>á</w:t>
      </w:r>
      <w:r w:rsidR="00627ED1" w:rsidRPr="00627ED1">
        <w:rPr>
          <w:rStyle w:val="quotebahaiscripture"/>
          <w:highlight w:val="yellow"/>
        </w:rPr>
        <w:t>m</w:t>
      </w:r>
      <w:r w:rsidR="00627ED1" w:rsidRPr="00627ED1">
        <w:rPr>
          <w:rStyle w:val="quotebahaiscripture"/>
        </w:rPr>
        <w:t xml:space="preserve">, similarly, not every ordinance was explicitly revealed; nay not a tenth part of a tenth part was included in the Text; although all matters of major importance were specifically referred to, there were undoubtedly thousands of laws which were unspecified. These were devised by the divines of a later age according to the laws of </w:t>
      </w:r>
      <w:r w:rsidR="00627ED1" w:rsidRPr="00627ED1">
        <w:rPr>
          <w:rStyle w:val="quotebahaiscripture"/>
          <w:highlight w:val="lightGray"/>
        </w:rPr>
        <w:t>Islamic</w:t>
      </w:r>
      <w:r w:rsidR="00627ED1" w:rsidRPr="00627ED1">
        <w:rPr>
          <w:rStyle w:val="quotebahaiscripture"/>
        </w:rPr>
        <w:t xml:space="preserve"> Jurisprudence, and individual divines made conflicting deductions from the original revealed ordinances. All these were enforced. Today this process of deduction is the right of the body of the House of Justice, and the deductions and conclusions of individual learned men have no authority, unless they are endorsed by the House of Justice. The difference is precisely this, that from the conclusions and endorsements of the body of the House of Justice whose members are elected by and known to the worldwide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community, no differences will arise; whereas the conclusions of individual divines and scholars would definitely lead to differences, and result in schism, division, and dispersion. The oneness of the Word would be destroyed, the unity of the Faith would disappear, and the edifice of the Faith of God would be shaken.</w:t>
      </w:r>
      <w:r w:rsidR="00AC1FD0" w:rsidRPr="00AC1FD0">
        <w:rPr>
          <w:rStyle w:val="quotebahaiscripture"/>
        </w:rPr>
        <w:t>«</w:t>
      </w:r>
      <w:r w:rsidRPr="00D33EA1">
        <w:rPr>
          <w:rStyle w:val="structurevisible"/>
        </w:rPr>
        <w:t>&lt;/</w:t>
      </w:r>
      <w:r w:rsidRPr="00D33EA1">
        <w:rPr>
          <w:rStyle w:val="structure"/>
        </w:rPr>
        <w:t>cit</w:t>
      </w:r>
      <w:r w:rsidRPr="00D33EA1">
        <w:rPr>
          <w:rStyle w:val="structurevisible"/>
        </w:rPr>
        <w:t>&gt;</w:t>
      </w:r>
      <w:r w:rsidR="00627ED1" w:rsidRPr="00627ED1">
        <w:t xml:space="preserve"> </w:t>
      </w:r>
      <w:r w:rsidR="00627ED1" w:rsidRPr="00627ED1">
        <w:rPr>
          <w:rStyle w:val="FootnoteReference"/>
        </w:rPr>
        <w:footnoteReference w:id="626"/>
      </w:r>
    </w:p>
    <w:p w14:paraId="7EA2EC63"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60</w:t>
      </w:r>
      <w:r>
        <w:rPr>
          <w:rStyle w:val="structure"/>
        </w:rPr>
        <w:t>—en_19920000/</w:t>
      </w:r>
      <w:r w:rsidRPr="00447221">
        <w:rPr>
          <w:rStyle w:val="structurevisible"/>
        </w:rPr>
        <w:t>&gt;</w:t>
      </w:r>
    </w:p>
    <w:p w14:paraId="4B5397A3" w14:textId="77777777" w:rsidR="00C57E99" w:rsidRDefault="00627ED1" w:rsidP="00C57E99">
      <w:pPr>
        <w:pStyle w:val="Bodyafterquote"/>
      </w:pPr>
      <w:r w:rsidRPr="00627ED1">
        <w:t xml:space="preserve">The above statement must not lead the reader to think that the hands of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scholars are tied, and that they are unable to make their own research and reach their own conclusions on matters connected with the Faith. On the contrary, every believer is free to read the Writings and make his own interpretation, as long as he makes it clear that his views are his own and are not authentic. The Universal House of Justice has clarified this subject as follows. </w:t>
      </w:r>
    </w:p>
    <w:p w14:paraId="60ED23DA"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61</w:t>
      </w:r>
      <w:r>
        <w:rPr>
          <w:rStyle w:val="structure"/>
        </w:rPr>
        <w:t>—en_19920000/</w:t>
      </w:r>
      <w:r w:rsidRPr="00447221">
        <w:rPr>
          <w:rStyle w:val="structurevisible"/>
        </w:rPr>
        <w:t>&gt;</w:t>
      </w:r>
    </w:p>
    <w:p w14:paraId="048541A8" w14:textId="77777777" w:rsidR="00C57E99" w:rsidRDefault="00C57E99" w:rsidP="00C57E99">
      <w:pPr>
        <w:pStyle w:val="Quote1st"/>
      </w:pPr>
      <w:r w:rsidRPr="00425825">
        <w:rPr>
          <w:rStyle w:val="structurevisible"/>
        </w:rPr>
        <w:t>&lt;</w:t>
      </w:r>
      <w:r w:rsidRPr="00425825">
        <w:rPr>
          <w:rStyle w:val="structure"/>
        </w:rPr>
        <w:t>cit UHJ_%►%_%_%►%_%_%—en_%—%_%</w:t>
      </w:r>
      <w:r w:rsidRPr="00425825">
        <w:rPr>
          <w:rStyle w:val="structurevisible"/>
        </w:rPr>
        <w:t>&gt;</w:t>
      </w:r>
      <w:r w:rsidR="00AC1FD0" w:rsidRPr="00AC1FD0">
        <w:rPr>
          <w:rStyle w:val="quotebahaiinstitutions"/>
        </w:rPr>
        <w:t>»</w:t>
      </w:r>
      <w:r w:rsidR="00627ED1" w:rsidRPr="00627ED1">
        <w:rPr>
          <w:rStyle w:val="quotebahaiinstitutions"/>
        </w:rPr>
        <w:t>A clear distinction is made in our Faith between authoritative interpretation and the interpretation or understanding that each individual arrives at for himself from his study of its teachings. While the former is confined to the Guardian, the latter, according to the guidance given to us by the Guardian himself, should by no means be suppressed. In fact such individual interpretation is considered the fruit of man</w:t>
      </w:r>
      <w:r w:rsidR="00AC1FD0" w:rsidRPr="00AC1FD0">
        <w:rPr>
          <w:rStyle w:val="quotebahaiinstitutions"/>
        </w:rPr>
        <w:t>’</w:t>
      </w:r>
      <w:r w:rsidR="00627ED1" w:rsidRPr="00627ED1">
        <w:rPr>
          <w:rStyle w:val="quotebahaiinstitutions"/>
        </w:rPr>
        <w:t>s rational power</w:t>
      </w:r>
      <w:r w:rsidR="00627ED1" w:rsidRPr="00627ED1">
        <w:rPr>
          <w:rStyle w:val="structurepagenumber"/>
        </w:rPr>
        <w:t xml:space="preserve"> &lt;page 405</w:t>
      </w:r>
      <w:r w:rsidR="00B777C2">
        <w:rPr>
          <w:rStyle w:val="structurepagenumber"/>
        </w:rPr>
        <w:t>/&gt;</w:t>
      </w:r>
      <w:r w:rsidR="00627ED1" w:rsidRPr="00627ED1">
        <w:rPr>
          <w:rStyle w:val="quotebahaiinstitutions"/>
        </w:rPr>
        <w:t xml:space="preserve"> and conducive to a better understanding of the teachings, provided that no disputes or arguments arise among the friends and the individual himself understands and makes it clear that his views are merely his own. Individual interpretations continually change as one grows in comprehension of the teachings. As </w:t>
      </w:r>
      <w:r w:rsidR="00627ED1" w:rsidRPr="00627ED1">
        <w:rPr>
          <w:rStyle w:val="quotebahaiinstitutions"/>
          <w:highlight w:val="cyan"/>
        </w:rPr>
        <w:t>Shoghi Effendi</w:t>
      </w:r>
      <w:r w:rsidR="00627ED1" w:rsidRPr="00627ED1">
        <w:rPr>
          <w:rStyle w:val="quotebahaiinstitutions"/>
        </w:rPr>
        <w:t xml:space="preserve"> wrote: </w:t>
      </w:r>
      <w:r>
        <w:rPr>
          <w:rStyle w:val="structurevisible"/>
        </w:rPr>
        <w:t>&lt;</w:t>
      </w:r>
      <w:r>
        <w:rPr>
          <w:rStyle w:val="structure"/>
        </w:rPr>
        <w:t>cit Sho_%►%_%_%►%_%_%—en_%—%_%</w:t>
      </w:r>
      <w:r>
        <w:rPr>
          <w:rStyle w:val="structurevisible"/>
        </w:rPr>
        <w:t>&gt;</w:t>
      </w:r>
      <w:r w:rsidR="00627ED1" w:rsidRPr="00627ED1">
        <w:rPr>
          <w:rStyle w:val="quotebahaiscripture"/>
        </w:rPr>
        <w:t xml:space="preserve">›To deepen in the Cause means to read the writings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u’lláh</w:t>
      </w:r>
      <w:r w:rsidR="00627ED1" w:rsidRPr="00627ED1">
        <w:rPr>
          <w:rStyle w:val="quotebahaiscripture"/>
        </w:rPr>
        <w:t xml:space="preserve"> and the Master so thoroughly as to be able to give it to others in its pure form. There are many who have some superficial idea of what the Cause stands for. They, therefore, present it together with all sorts of ideas that are their own. As the Cause is still in its early days we must be most careful lest we fall into this error and injure the Movement we so much adore. There is no limit to the study of the Cause. The more we read the Writings, the more truths we can find in them, the more we will see that our previous notions were erroneous.</w:t>
      </w:r>
      <w:r w:rsidR="00AC1FD0" w:rsidRPr="00AC1FD0">
        <w:rPr>
          <w:rStyle w:val="quotebahaiscripture"/>
        </w:rPr>
        <w:t>‹</w:t>
      </w:r>
      <w:r>
        <w:rPr>
          <w:rStyle w:val="structurevisible"/>
        </w:rPr>
        <w:t>&lt;/</w:t>
      </w:r>
      <w:r>
        <w:rPr>
          <w:rStyle w:val="structure"/>
        </w:rPr>
        <w:t>cit</w:t>
      </w:r>
      <w:r>
        <w:rPr>
          <w:rStyle w:val="structurevisible"/>
        </w:rPr>
        <w:t>&gt;</w:t>
      </w:r>
      <w:r w:rsidR="00627ED1" w:rsidRPr="00627ED1">
        <w:rPr>
          <w:rStyle w:val="quotebahaiinstitutions"/>
        </w:rPr>
        <w:t xml:space="preserve"> So, although individual insights can be enlightening and helpful, they can also be misleading. The friends must therefore learn to listen to the views of others without being overawed or allowing their faith to be shaken, and to express their own views without pressing them on their fellow </w:t>
      </w:r>
      <w:r w:rsidR="00627ED1" w:rsidRPr="00627ED1">
        <w:rPr>
          <w:rStyle w:val="quotebahaiinstitutions"/>
          <w:highlight w:val="yellow"/>
        </w:rPr>
        <w:t>Bah</w:t>
      </w:r>
      <w:r w:rsidR="00AC1FD0" w:rsidRPr="00AC1FD0">
        <w:rPr>
          <w:rStyle w:val="quotebahaiinstitutions"/>
          <w:highlight w:val="yellow"/>
        </w:rPr>
        <w:t>á’í</w:t>
      </w:r>
      <w:r w:rsidR="00627ED1" w:rsidRPr="00627ED1">
        <w:rPr>
          <w:rStyle w:val="quotebahaiinstitutions"/>
          <w:highlight w:val="yellow"/>
        </w:rPr>
        <w:t>s</w:t>
      </w:r>
      <w:r w:rsidR="00627ED1" w:rsidRPr="00627ED1">
        <w:rPr>
          <w:rStyle w:val="quotebahaiinstitutions"/>
        </w:rPr>
        <w:t>.</w:t>
      </w:r>
      <w:r w:rsidR="00AC1FD0" w:rsidRPr="00AC1FD0">
        <w:rPr>
          <w:rStyle w:val="quotebahaiinstitutions"/>
        </w:rPr>
        <w:t>«</w:t>
      </w:r>
      <w:r w:rsidRPr="00425825">
        <w:rPr>
          <w:rStyle w:val="structurevisible"/>
        </w:rPr>
        <w:t>&lt;/</w:t>
      </w:r>
      <w:r w:rsidRPr="00425825">
        <w:rPr>
          <w:rStyle w:val="structure"/>
        </w:rPr>
        <w:t>cit</w:t>
      </w:r>
      <w:r w:rsidRPr="00425825">
        <w:rPr>
          <w:rStyle w:val="structurevisible"/>
        </w:rPr>
        <w:t>&gt;</w:t>
      </w:r>
      <w:r w:rsidR="00627ED1" w:rsidRPr="00627ED1">
        <w:t xml:space="preserve"> </w:t>
      </w:r>
      <w:r w:rsidR="00627ED1" w:rsidRPr="00627ED1">
        <w:rPr>
          <w:rStyle w:val="FootnoteReference"/>
        </w:rPr>
        <w:footnoteReference w:id="627"/>
      </w:r>
    </w:p>
    <w:p w14:paraId="07348D3F"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62</w:t>
      </w:r>
      <w:r>
        <w:rPr>
          <w:rStyle w:val="structure"/>
        </w:rPr>
        <w:t>—en_19920000/</w:t>
      </w:r>
      <w:r w:rsidRPr="00447221">
        <w:rPr>
          <w:rStyle w:val="structurevisible"/>
        </w:rPr>
        <w:t>&gt;</w:t>
      </w:r>
    </w:p>
    <w:p w14:paraId="061B5ABE" w14:textId="77777777" w:rsidR="00C57E99" w:rsidRDefault="00627ED1" w:rsidP="00C57E99">
      <w:pPr>
        <w:pStyle w:val="Bodyafterquote"/>
      </w:pPr>
      <w:r w:rsidRPr="00627ED1">
        <w:t>In every Dispensation, the Manifestation of God has promulgated a number of teachings and ordinances which may be described as the framework of that religion. These teachings have been designed by God to bring about the advancement of people who have embraced them. They are always adapted to suit the condition of the people, and are given in accordance with their capacity. As a result of the application of these teachings in their lives, the members of a religious community grow and acquire higher levels of understanding and development. In the course of their progress they eventually reach a position where the teachings of their religion no longer adequately satisfy their spiritual and mental needs. When the teachings and laws of a religion become outdated, when they are no longer practicable in a new age, the followers have arrogated to themselves the right to amend or alter these teachings so as to make them conform with new conditions prevailing at the time. But man has no right to interfere with the revealed teachings of God. Only a new Manifestation of God can abrogate the laws of a previous Dispensation and bring new laws for a new age. Otherwise, man’s interference will cause the teachings of a religion to become adulterated.</w:t>
      </w:r>
    </w:p>
    <w:p w14:paraId="6274EEFB"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63</w:t>
      </w:r>
      <w:r>
        <w:rPr>
          <w:rStyle w:val="structure"/>
        </w:rPr>
        <w:t>—en_19920000/</w:t>
      </w:r>
      <w:r w:rsidRPr="00447221">
        <w:rPr>
          <w:rStyle w:val="structurevisible"/>
        </w:rPr>
        <w:t>&gt;</w:t>
      </w:r>
    </w:p>
    <w:p w14:paraId="3B0109B9" w14:textId="77777777" w:rsidR="00C57E99" w:rsidRDefault="00627ED1" w:rsidP="00C57E99">
      <w:pPr>
        <w:pStyle w:val="Bodycont"/>
      </w:pP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envisaged, and this has already become evident, that in His Dispensation man will advance and progress at an unprecedented rate, needing new laws at every stage of his development. Therefore, He has empowered the Universal House of Justice to enact secondary laws that conform with the circumstances of the time, laws which can be changed at a later time as conditions change. It must be noted, however, that the teachings, laws and ordinances</w:t>
      </w:r>
      <w:r w:rsidRPr="00627ED1">
        <w:rPr>
          <w:rStyle w:val="structurepagenumber"/>
        </w:rPr>
        <w:t xml:space="preserve"> &lt;page 406</w:t>
      </w:r>
      <w:r w:rsidR="00B777C2">
        <w:rPr>
          <w:rStyle w:val="structurepagenumber"/>
        </w:rPr>
        <w:t>/&gt;</w:t>
      </w:r>
      <w:r w:rsidRPr="00627ED1">
        <w:t xml:space="preserve"> which are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are unalterable until the advent of a future Manifestation of God who has the right to abrogate them. </w:t>
      </w:r>
      <w:r w:rsidRPr="00627ED1">
        <w:rPr>
          <w:highlight w:val="yellow"/>
        </w:rPr>
        <w:t>ʿAbdu’l-Bah</w:t>
      </w:r>
      <w:r w:rsidR="00C57E99" w:rsidRPr="000C7039">
        <w:rPr>
          <w:highlight w:val="yellow"/>
        </w:rPr>
        <w:t>á</w:t>
      </w:r>
      <w:r w:rsidRPr="00627ED1">
        <w:t xml:space="preserve"> states:</w:t>
      </w:r>
    </w:p>
    <w:p w14:paraId="31DEBF52"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64</w:t>
      </w:r>
      <w:r>
        <w:rPr>
          <w:rStyle w:val="structure"/>
        </w:rPr>
        <w:t>—en_19920000/</w:t>
      </w:r>
      <w:r w:rsidRPr="00447221">
        <w:rPr>
          <w:rStyle w:val="structurevisible"/>
        </w:rPr>
        <w:t>&gt;</w:t>
      </w:r>
    </w:p>
    <w:p w14:paraId="495E80B5" w14:textId="77777777" w:rsidR="00C57E99" w:rsidRDefault="00C57E99" w:rsidP="00C57E99">
      <w:pPr>
        <w:pStyle w:val="Quote1st"/>
      </w:pPr>
      <w:r w:rsidRPr="00425825">
        <w:rPr>
          <w:rStyle w:val="structurevisible"/>
        </w:rPr>
        <w:t>&lt;</w:t>
      </w:r>
      <w:r w:rsidRPr="00425825">
        <w:rPr>
          <w:rStyle w:val="structure"/>
        </w:rPr>
        <w:t>cit Abd_%►%_%_%►%_%_%—en_%—%_%</w:t>
      </w:r>
      <w:r w:rsidRPr="00425825">
        <w:rPr>
          <w:rStyle w:val="structurevisible"/>
        </w:rPr>
        <w:t>&gt;</w:t>
      </w:r>
      <w:r w:rsidR="00AC1FD0" w:rsidRPr="00AC1FD0">
        <w:rPr>
          <w:rStyle w:val="quotebahaiscripture"/>
        </w:rPr>
        <w:t>»</w:t>
      </w:r>
      <w:r w:rsidR="00627ED1" w:rsidRPr="00627ED1">
        <w:rPr>
          <w:rStyle w:val="quotebahaiscripture"/>
        </w:rPr>
        <w:t>Those matters of major importance which constitute the foundation of the Law of God are explicitly recorded in the Text, but subsidiary laws are left to the House of Justice. The wisdom of this is that the times never remain the same, for change is a necessary quality and an essential attribute of this world, and of time and place. Therefore the House of Justice will take action accordingly.</w:t>
      </w:r>
      <w:r w:rsidR="00AC1FD0" w:rsidRPr="00AC1FD0">
        <w:rPr>
          <w:rStyle w:val="quotebahaiscripture"/>
        </w:rPr>
        <w:t>«</w:t>
      </w:r>
      <w:r w:rsidRPr="00425825">
        <w:rPr>
          <w:rStyle w:val="structurevisible"/>
        </w:rPr>
        <w:t>&lt;/</w:t>
      </w:r>
      <w:r w:rsidRPr="00425825">
        <w:rPr>
          <w:rStyle w:val="structure"/>
        </w:rPr>
        <w:t>cit</w:t>
      </w:r>
      <w:r w:rsidRPr="00425825">
        <w:rPr>
          <w:rStyle w:val="structurevisible"/>
        </w:rPr>
        <w:t>&gt;</w:t>
      </w:r>
      <w:r w:rsidR="00627ED1" w:rsidRPr="00627ED1">
        <w:t xml:space="preserve"> </w:t>
      </w:r>
      <w:r w:rsidR="00627ED1" w:rsidRPr="00627ED1">
        <w:rPr>
          <w:rStyle w:val="FootnoteReference"/>
        </w:rPr>
        <w:footnoteReference w:id="628"/>
      </w:r>
    </w:p>
    <w:p w14:paraId="497C8A60"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65</w:t>
      </w:r>
      <w:r>
        <w:rPr>
          <w:rStyle w:val="structure"/>
        </w:rPr>
        <w:t>—en_19920000/</w:t>
      </w:r>
      <w:r w:rsidRPr="00447221">
        <w:rPr>
          <w:rStyle w:val="structurevisible"/>
        </w:rPr>
        <w:t>&gt;</w:t>
      </w:r>
    </w:p>
    <w:p w14:paraId="49D570EC" w14:textId="77777777" w:rsidR="00C57E99" w:rsidRDefault="00627ED1" w:rsidP="00C57E99">
      <w:pPr>
        <w:pStyle w:val="Bodyafterquote"/>
      </w:pPr>
      <w:r w:rsidRPr="00627ED1">
        <w:t xml:space="preserve">We have discussed in previous chapters the gradual unfoldment of the Administrative Order and its stages of development. The first two epochs of the Formative Age during the ministry of </w:t>
      </w:r>
      <w:r w:rsidRPr="00627ED1">
        <w:rPr>
          <w:highlight w:val="cyan"/>
        </w:rPr>
        <w:t>Shoghi Effendi</w:t>
      </w:r>
      <w:r w:rsidRPr="00627ED1">
        <w:t xml:space="preserve"> witnessed the laying of the foundations of the institutions of the Faith first in North America, and later during the Ten Year Crusade in almost every country of the world. With the establishment of the Universal House of Justice,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entered the Third Epoch of the Formative Age; this was announced in October 1963. A major achievement and special feature of this epoch was the public proclamation of the Faith in most countries of the world. The Universal House of Justice published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summons to the kings and rulers of the world, shared them with contemporary heads of states in 1967, and invited them to heed His warnings and exhortations. Some years later this process of proclamation was further intensified with the publication in 1985 of the message </w:t>
      </w:r>
      <w:r w:rsidR="00C57E99" w:rsidRPr="002D5AF8">
        <w:rPr>
          <w:rStyle w:val="structurevisible"/>
        </w:rPr>
        <w:t>&lt;</w:t>
      </w:r>
      <w:r w:rsidR="00C57E99" w:rsidRPr="002D5AF8">
        <w:rPr>
          <w:rStyle w:val="structure"/>
        </w:rPr>
        <w:t>title UHJ_%</w:t>
      </w:r>
      <w:r w:rsidR="00C57E99" w:rsidRPr="002D5AF8">
        <w:rPr>
          <w:rStyle w:val="structurevisible"/>
        </w:rPr>
        <w:t>&gt;</w:t>
      </w:r>
      <w:r w:rsidRPr="00627ED1">
        <w:rPr>
          <w:rStyle w:val="BookTitle"/>
        </w:rPr>
        <w:t>The Promise of World Peace</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addressed to the peoples of the world.</w:t>
      </w:r>
    </w:p>
    <w:p w14:paraId="1C59E4BB"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66</w:t>
      </w:r>
      <w:r>
        <w:rPr>
          <w:rStyle w:val="structure"/>
        </w:rPr>
        <w:t>—en_19920000/</w:t>
      </w:r>
      <w:r w:rsidRPr="00447221">
        <w:rPr>
          <w:rStyle w:val="structurevisible"/>
        </w:rPr>
        <w:t>&gt;</w:t>
      </w:r>
    </w:p>
    <w:p w14:paraId="3FA888FD" w14:textId="77777777" w:rsidR="00C57E99" w:rsidRDefault="00627ED1" w:rsidP="00C57E99">
      <w:pPr>
        <w:pStyle w:val="Bodycont"/>
      </w:pPr>
      <w:r w:rsidRPr="00627ED1">
        <w:t xml:space="preserve">Another noteworthy development during the Third Epoch was the consolidation of the local and national institutions of the Cause, and the establishment of five Continental Boards of Counsellors whose members were to carry into the future the twin functions of the Hands of the Cause of God, namely, the protection and propagation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F9C2E72"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67</w:t>
      </w:r>
      <w:r>
        <w:rPr>
          <w:rStyle w:val="structure"/>
        </w:rPr>
        <w:t>—en_19920000/</w:t>
      </w:r>
      <w:r w:rsidRPr="00447221">
        <w:rPr>
          <w:rStyle w:val="structurevisible"/>
        </w:rPr>
        <w:t>&gt;</w:t>
      </w:r>
    </w:p>
    <w:p w14:paraId="65AEB1C4" w14:textId="77777777" w:rsidR="00C57E99" w:rsidRDefault="00627ED1" w:rsidP="00C57E99">
      <w:pPr>
        <w:pStyle w:val="Bodycont"/>
      </w:pPr>
      <w:r w:rsidRPr="00627ED1">
        <w:t xml:space="preserve">A new stage in the unfoldment of the Faith was ushered in when the Universal House of Justice announced in 1986 that the Formative Age had entered its Fourth Epoch. At present the duration of this epoch is unknown, but within the short space of time since its inception, unprecedented victories have been won by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communities in many parts of the world. To enumerate the achievements of the Faith in this short period is beyond the scope of this book. Suffice it to say that at no time in the history of the Formative Age has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made such remarkable progress as in these years. The marvellous advancement in the fortunes of the Faith augurs well for the future years of this epoch. Through the guidance</w:t>
      </w:r>
      <w:r w:rsidRPr="00627ED1">
        <w:rPr>
          <w:rStyle w:val="structurepagenumber"/>
        </w:rPr>
        <w:t xml:space="preserve"> &lt;page 407</w:t>
      </w:r>
      <w:r w:rsidR="00B777C2">
        <w:rPr>
          <w:rStyle w:val="structurepagenumber"/>
        </w:rPr>
        <w:t>/&gt;</w:t>
      </w:r>
      <w:r w:rsidRPr="00627ED1">
        <w:t xml:space="preserve"> of the Universal House of Justice, the onward march of the Faith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will continue, His followers believe, until such time as it will be universally recognized and its new world order firmly established throughout the world.</w:t>
      </w:r>
    </w:p>
    <w:p w14:paraId="79E68AAF"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68</w:t>
      </w:r>
      <w:r>
        <w:rPr>
          <w:rStyle w:val="structure"/>
        </w:rPr>
        <w:t>—en_19920000/</w:t>
      </w:r>
      <w:r w:rsidRPr="00447221">
        <w:rPr>
          <w:rStyle w:val="structurevisible"/>
        </w:rPr>
        <w:t>&gt;</w:t>
      </w:r>
    </w:p>
    <w:p w14:paraId="1C635DA7" w14:textId="77777777" w:rsidR="00C57E99" w:rsidRDefault="00627ED1" w:rsidP="00C57E99">
      <w:pPr>
        <w:pStyle w:val="Bodycont"/>
      </w:pPr>
      <w:r w:rsidRPr="00627ED1">
        <w:t xml:space="preserve">Envisioning the mighty victories of the future, </w:t>
      </w:r>
      <w:r w:rsidRPr="00627ED1">
        <w:rPr>
          <w:highlight w:val="cyan"/>
        </w:rPr>
        <w:t>Shoghi Effendi</w:t>
      </w:r>
      <w:r w:rsidRPr="00627ED1">
        <w:t xml:space="preserve"> foretells in his letters to Persian believers that through the guidance of the Universal House of Justice, the Cause of God will be exalted and the sovereignty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made manifest to the peoples of the world. The following are translations of some of these letters:</w:t>
      </w:r>
    </w:p>
    <w:p w14:paraId="2B0C8FBC"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35:</w:t>
      </w:r>
      <w:r w:rsidRPr="00447221">
        <w:rPr>
          <w:rStyle w:val="structureparIDparcounter"/>
        </w:rPr>
        <w:t>69</w:t>
      </w:r>
      <w:r>
        <w:rPr>
          <w:rStyle w:val="structure"/>
        </w:rPr>
        <w:t>—en_19920000/</w:t>
      </w:r>
      <w:r w:rsidRPr="00447221">
        <w:rPr>
          <w:rStyle w:val="structurevisible"/>
        </w:rPr>
        <w:t>&gt;</w:t>
      </w:r>
    </w:p>
    <w:p w14:paraId="1BF2DE64" w14:textId="77777777" w:rsidR="00C57E99" w:rsidRPr="0029175C" w:rsidRDefault="00C57E99" w:rsidP="00C57E99">
      <w:pPr>
        <w:pStyle w:val="Quote1st"/>
        <w:rPr>
          <w:rStyle w:val="quotebahaiscripture"/>
        </w:rPr>
      </w:pPr>
      <w:r w:rsidRPr="00425825">
        <w:rPr>
          <w:rStyle w:val="structurevisible"/>
        </w:rPr>
        <w:t>&lt;</w:t>
      </w:r>
      <w:r w:rsidRPr="00425825">
        <w:rPr>
          <w:rStyle w:val="structure"/>
        </w:rPr>
        <w:t>cit Sho_%►%_%_%►%_%_%—en_%—%_%</w:t>
      </w:r>
      <w:r w:rsidRPr="00425825">
        <w:rPr>
          <w:rStyle w:val="structurevisible"/>
        </w:rPr>
        <w:t>&gt;</w:t>
      </w:r>
      <w:r w:rsidR="00AC1FD0" w:rsidRPr="00AC1FD0">
        <w:rPr>
          <w:rStyle w:val="quotebahaiscripture"/>
        </w:rPr>
        <w:t>»</w:t>
      </w:r>
      <w:r w:rsidR="00627ED1" w:rsidRPr="00627ED1">
        <w:rPr>
          <w:rStyle w:val="quotebahaiscripture"/>
        </w:rPr>
        <w:t xml:space="preserve">The National Spiritual Assemblies, like unto pillars will be gradually and firmly established in every country on the strong and fortified foundations of the Local Assemblies. On these pillars, the mighty Edifice, the Universal House of Justice, will be erected, raising high its noble frame above the world of existence. The unity of the followers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will thus be realized and fulfilled from one end of the earth to the other ... and the living waters of everlasting life will stream forth from that fountain-head of God</w:t>
      </w:r>
      <w:r w:rsidR="00AC1FD0" w:rsidRPr="00AC1FD0">
        <w:rPr>
          <w:rStyle w:val="quotebahaiscripture"/>
        </w:rPr>
        <w:t>’</w:t>
      </w:r>
      <w:r w:rsidR="00627ED1" w:rsidRPr="00627ED1">
        <w:rPr>
          <w:rStyle w:val="quotebahaiscripture"/>
        </w:rPr>
        <w:t>s World Order upon all the warring nations and peoples of the world, to wash away the evils and iniquities of the realm of dust, and heal man</w:t>
      </w:r>
      <w:r w:rsidR="00AC1FD0" w:rsidRPr="00AC1FD0">
        <w:rPr>
          <w:rStyle w:val="quotebahaiscripture"/>
        </w:rPr>
        <w:t>’</w:t>
      </w:r>
      <w:r w:rsidR="00627ED1" w:rsidRPr="00627ED1">
        <w:rPr>
          <w:rStyle w:val="quotebahaiscripture"/>
        </w:rPr>
        <w:t>s age-old ills and ailments.</w:t>
      </w:r>
    </w:p>
    <w:p w14:paraId="4F4A538E"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35:</w:t>
      </w:r>
      <w:r w:rsidRPr="00AC1FD0">
        <w:rPr>
          <w:rStyle w:val="structureparIDparcounter"/>
        </w:rPr>
        <w:t>70</w:t>
      </w:r>
      <w:r w:rsidRPr="00AC1FD0">
        <w:rPr>
          <w:rStyle w:val="structure"/>
        </w:rPr>
        <w:t>—en_19920000/</w:t>
      </w:r>
      <w:r w:rsidRPr="00AC1FD0">
        <w:rPr>
          <w:rStyle w:val="structurevisible"/>
        </w:rPr>
        <w:t>&gt;</w:t>
      </w:r>
    </w:p>
    <w:p w14:paraId="71745563" w14:textId="77777777" w:rsidR="00C57E99" w:rsidRDefault="00627ED1" w:rsidP="00C57E99">
      <w:pPr>
        <w:pStyle w:val="Quotecont"/>
      </w:pPr>
      <w:r w:rsidRPr="00627ED1">
        <w:rPr>
          <w:rStyle w:val="quotebahaiscripture"/>
        </w:rPr>
        <w:t xml:space="preserve">...Then will the throne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00C57E99">
        <w:rPr>
          <w:rStyle w:val="quotebahaiscripture"/>
          <w:highlight w:val="yellow"/>
        </w:rPr>
        <w:t>’</w:t>
      </w:r>
      <w:r w:rsidRPr="00627ED1">
        <w:rPr>
          <w:rStyle w:val="quotebahaiscripture"/>
          <w:highlight w:val="yellow"/>
        </w:rPr>
        <w:t>s</w:t>
      </w:r>
      <w:r w:rsidRPr="00627ED1">
        <w:rPr>
          <w:rStyle w:val="quotebahaiscripture"/>
        </w:rPr>
        <w:t xml:space="preserve"> sovereignty be founded in the promised land and the scales of justice be raised on high. Then will the banner of the independence of the Faith be unfurled, and His Most Great Law be unveiled and rivers of laws and ordinances stream forth from this snow-white spot with all-conquering power and awe-inspiring majesty, the like of which past ages have never seen. Then will appear the truth of what was revealed by the Tongue of Grandeur: </w:t>
      </w:r>
      <w:r w:rsidR="00C57E99">
        <w:rPr>
          <w:rStyle w:val="structurevisible"/>
        </w:rPr>
        <w:t>&lt;</w:t>
      </w:r>
      <w:r w:rsidR="00C57E99">
        <w:rPr>
          <w:rStyle w:val="structure"/>
        </w:rPr>
        <w:t>cit Bah_%►%_%_%►%_%_%—en_%—%_%</w:t>
      </w:r>
      <w:r w:rsidR="00C57E99">
        <w:rPr>
          <w:rStyle w:val="structurevisible"/>
        </w:rPr>
        <w:t>&gt;</w:t>
      </w:r>
      <w:r w:rsidRPr="00627ED1">
        <w:rPr>
          <w:rStyle w:val="quotebahaiscripturequoted"/>
        </w:rPr>
        <w:t xml:space="preserve">›Call out to Zion, O Carmel, and announce the joyful tidings: He that was hidden from mortal eyes is come! His all-conquering sovereignty is manifest; His all-encompassing splendour is revealed... O Carmel ... Well is it with him that circleth around thee, that proclaimeth the revelation of thy glory, and recounteth that which the bounty of the Lord, thy God, hath showered upon thee... Ere long will God sail His Ark upon thee, and will manifest the people of </w:t>
      </w:r>
      <w:r w:rsidRPr="00627ED1">
        <w:rPr>
          <w:rStyle w:val="quotebahaiscripturequoted"/>
          <w:highlight w:val="yellow"/>
        </w:rPr>
        <w:t>Bahá</w:t>
      </w:r>
      <w:r w:rsidRPr="00627ED1">
        <w:rPr>
          <w:rStyle w:val="quotebahaiscripturequoted"/>
        </w:rPr>
        <w:t xml:space="preserve"> who have been mentioned in the Book of Names ...</w:t>
      </w:r>
      <w:r w:rsidR="00C57E99">
        <w:rPr>
          <w:rStyle w:val="quotebahaiscripturequoted"/>
        </w:rPr>
        <w:t>‹</w:t>
      </w:r>
      <w:r w:rsidR="00C57E99">
        <w:rPr>
          <w:rStyle w:val="structurevisible"/>
        </w:rPr>
        <w:t>&lt;/</w:t>
      </w:r>
      <w:r w:rsidR="00C57E99">
        <w:rPr>
          <w:rStyle w:val="structure"/>
        </w:rPr>
        <w:t>cit</w:t>
      </w:r>
      <w:r w:rsidR="00C57E99">
        <w:rPr>
          <w:rStyle w:val="structurevisible"/>
        </w:rPr>
        <w:t>&gt;</w:t>
      </w:r>
      <w:r w:rsidRPr="00627ED1">
        <w:rPr>
          <w:rStyle w:val="quotebahaiscripture"/>
        </w:rPr>
        <w:t xml:space="preserve"> Through it the pillars of the Faith on this earth will be firmly established and its hidden powers be revealed, its signs shine forth, its banners be unfurled and its light be shed upon all peoples.</w:t>
      </w:r>
      <w:r w:rsidR="00C57E99">
        <w:rPr>
          <w:rStyle w:val="quotebahaiscripture"/>
        </w:rPr>
        <w:t>«</w:t>
      </w:r>
      <w:r w:rsidR="00C57E99" w:rsidRPr="00425825">
        <w:rPr>
          <w:rStyle w:val="structurevisible"/>
        </w:rPr>
        <w:t>&lt;/</w:t>
      </w:r>
      <w:r w:rsidR="00C57E99" w:rsidRPr="00425825">
        <w:rPr>
          <w:rStyle w:val="structure"/>
        </w:rPr>
        <w:t>cit</w:t>
      </w:r>
      <w:r w:rsidR="00C57E99" w:rsidRPr="00425825">
        <w:rPr>
          <w:rStyle w:val="structurevisible"/>
        </w:rPr>
        <w:t>&gt;</w:t>
      </w:r>
      <w:r w:rsidRPr="00627ED1">
        <w:t xml:space="preserve"> </w:t>
      </w:r>
      <w:r w:rsidRPr="00627ED1">
        <w:rPr>
          <w:rStyle w:val="FootnoteReference"/>
        </w:rPr>
        <w:footnoteReference w:id="629"/>
      </w:r>
      <w:r w:rsidRPr="00627ED1">
        <w:rPr>
          <w:rStyle w:val="structurepagenumber"/>
        </w:rPr>
        <w:t xml:space="preserve"> &lt;page 408</w:t>
      </w:r>
      <w:bookmarkStart w:id="44" w:name="ch36"/>
      <w:bookmarkEnd w:id="44"/>
      <w:r w:rsidR="00B777C2">
        <w:rPr>
          <w:rStyle w:val="structurepagenumber"/>
        </w:rPr>
        <w:t>/&gt;</w:t>
      </w:r>
    </w:p>
    <w:p w14:paraId="16FC98E6" w14:textId="77777777" w:rsidR="00C57E99" w:rsidRDefault="00C57E99" w:rsidP="00C57E99">
      <w:pPr>
        <w:pStyle w:val="Heading2"/>
      </w:pPr>
      <w:r w:rsidRPr="00835AAF">
        <w:rPr>
          <w:rStyle w:val="structurevisible"/>
        </w:rPr>
        <w:t>&lt;</w:t>
      </w:r>
      <w:r>
        <w:rPr>
          <w:rStyle w:val="structure"/>
        </w:rPr>
        <w:t>par TaherzadehA_Covenant_</w:t>
      </w:r>
      <w:r w:rsidRPr="0004620A">
        <w:rPr>
          <w:rStyle w:val="structurechapcounter"/>
        </w:rPr>
        <w:t>36</w:t>
      </w:r>
      <w:r w:rsidRPr="00835AAF">
        <w:rPr>
          <w:rStyle w:val="structure"/>
        </w:rPr>
        <w:t>:0</w:t>
      </w:r>
      <w:r>
        <w:rPr>
          <w:rStyle w:val="structure"/>
        </w:rPr>
        <w:t>—en_19920000/</w:t>
      </w:r>
      <w:r w:rsidRPr="00835AAF">
        <w:rPr>
          <w:rStyle w:val="structurevisible"/>
        </w:rPr>
        <w:t>&gt;</w:t>
      </w:r>
      <w:r>
        <w:t>CHAPTER THIRTY-SIX</w:t>
      </w:r>
      <w:r>
        <w:br/>
      </w:r>
      <w:r w:rsidR="00627ED1" w:rsidRPr="00627ED1">
        <w:t>The Unfoldment of the Covenant</w:t>
      </w:r>
    </w:p>
    <w:p w14:paraId="7382729D" w14:textId="77777777" w:rsidR="00C57E99" w:rsidRPr="00447221" w:rsidRDefault="00C57E99" w:rsidP="00C57E99">
      <w:pPr>
        <w:pStyle w:val="ParCounter1s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w:t>
      </w:r>
      <w:r>
        <w:rPr>
          <w:rStyle w:val="structure"/>
        </w:rPr>
        <w:t>—en_19920000/</w:t>
      </w:r>
      <w:r w:rsidRPr="00447221">
        <w:rPr>
          <w:rStyle w:val="structurevisible"/>
        </w:rPr>
        <w:t>&gt;</w:t>
      </w:r>
    </w:p>
    <w:p w14:paraId="6E73E0AD" w14:textId="77777777" w:rsidR="00C57E99" w:rsidRDefault="00627ED1" w:rsidP="00C57E99">
      <w:pPr>
        <w:pStyle w:val="Body1st"/>
      </w:pPr>
      <w:r w:rsidRPr="00627ED1">
        <w:t xml:space="preserve">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is a growing organism, which has existed since the very beginning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Revelation. In one of His Tablets </w:t>
      </w:r>
      <w:r w:rsidRPr="00627ED1">
        <w:rPr>
          <w:highlight w:val="yellow"/>
        </w:rPr>
        <w:t>ʿAbdu’l-Bah</w:t>
      </w:r>
      <w:r w:rsidR="00C57E99" w:rsidRPr="000C7039">
        <w:rPr>
          <w:highlight w:val="yellow"/>
        </w:rPr>
        <w:t>á</w:t>
      </w:r>
      <w:r w:rsidRPr="00627ED1">
        <w:t xml:space="preserve"> states that the Sun of Truth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shone forth and its effulgent rays illumined the world of being, and that the first ray that shed its light was that of the Covenant. </w:t>
      </w:r>
      <w:r w:rsidRPr="00627ED1">
        <w:rPr>
          <w:rStyle w:val="FootnoteReference"/>
        </w:rPr>
        <w:footnoteReference w:id="630"/>
      </w:r>
      <w:r w:rsidRPr="00627ED1">
        <w:t xml:space="preserve"> There are several passages revealed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Hidden Words</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in the early years of His Ministry which refer to the Covenant, a Covenant which was made explicit years later through the revelation of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One such passage is the following:</w:t>
      </w:r>
    </w:p>
    <w:p w14:paraId="6E7F3F8F"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w:t>
      </w:r>
      <w:r>
        <w:rPr>
          <w:rStyle w:val="structure"/>
        </w:rPr>
        <w:t>—en_19920000/</w:t>
      </w:r>
      <w:r w:rsidRPr="00447221">
        <w:rPr>
          <w:rStyle w:val="structurevisible"/>
        </w:rPr>
        <w:t>&gt;</w:t>
      </w:r>
    </w:p>
    <w:p w14:paraId="22B654C0" w14:textId="77777777" w:rsidR="00C57E99" w:rsidRPr="0029175C" w:rsidRDefault="00C57E99" w:rsidP="00C57E99">
      <w:pPr>
        <w:pStyle w:val="Quote1st"/>
        <w:rPr>
          <w:rStyle w:val="quotebahaiscripture"/>
        </w:rPr>
      </w:pP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w:t>
      </w:r>
      <w:r w:rsidR="00627ED1" w:rsidRPr="00627ED1">
        <w:rPr>
          <w:rStyle w:val="quotebahaiscripture"/>
        </w:rPr>
        <w:t>O My Friends!</w:t>
      </w:r>
    </w:p>
    <w:p w14:paraId="47DE10B5" w14:textId="77777777" w:rsidR="00C57E99" w:rsidRDefault="00627ED1" w:rsidP="00C57E99">
      <w:pPr>
        <w:pStyle w:val="Quotecont"/>
      </w:pPr>
      <w:r w:rsidRPr="00627ED1">
        <w:rPr>
          <w:rStyle w:val="quotebahaiscripture"/>
        </w:rPr>
        <w:t xml:space="preserve">Call ye to mind that covenant ye have entered into with Me upon Mount </w:t>
      </w:r>
      <w:r w:rsidRPr="00627ED1">
        <w:rPr>
          <w:rStyle w:val="quotebahaiscripture"/>
          <w:highlight w:val="green"/>
        </w:rPr>
        <w:t>Paran</w:t>
      </w:r>
      <w:r w:rsidRPr="00627ED1">
        <w:rPr>
          <w:rStyle w:val="quotebahaiscripture"/>
        </w:rPr>
        <w:t xml:space="preserve">, situate within the hallowed precincts of </w:t>
      </w:r>
      <w:r w:rsidRPr="00627ED1">
        <w:rPr>
          <w:rStyle w:val="quotebahaiscripture"/>
          <w:highlight w:val="green"/>
        </w:rPr>
        <w:t>Zaman</w:t>
      </w:r>
      <w:r w:rsidRPr="00627ED1">
        <w:rPr>
          <w:rStyle w:val="quotebahaiscripture"/>
        </w:rPr>
        <w:t>. I have taken to witness the concourse on high and the dwellers in the city of eternity, yet now none do I find faithful unto the covenant. Of a certainty pride and rebellion have effaced it from the hearts, in such wise that no trace thereof remaineth. Yet knowing this, I waited and disclosed it not.</w:t>
      </w:r>
      <w:r w:rsidR="00C57E99">
        <w:rPr>
          <w:rStyle w:val="quotebahaiscripture"/>
        </w:rPr>
        <w:t>«</w:t>
      </w:r>
      <w:r w:rsidR="00C57E99" w:rsidRPr="00425825">
        <w:rPr>
          <w:rStyle w:val="structurevisible"/>
        </w:rPr>
        <w:t>&lt;/</w:t>
      </w:r>
      <w:r w:rsidR="00C57E99" w:rsidRPr="00425825">
        <w:rPr>
          <w:rStyle w:val="structure"/>
        </w:rPr>
        <w:t>cit</w:t>
      </w:r>
      <w:r w:rsidR="00C57E99" w:rsidRPr="00425825">
        <w:rPr>
          <w:rStyle w:val="structurevisible"/>
        </w:rPr>
        <w:t>&gt;</w:t>
      </w:r>
      <w:r w:rsidRPr="00627ED1">
        <w:t xml:space="preserve"> </w:t>
      </w:r>
      <w:r w:rsidRPr="00627ED1">
        <w:rPr>
          <w:rStyle w:val="FootnoteReference"/>
        </w:rPr>
        <w:footnoteReference w:id="631"/>
      </w:r>
    </w:p>
    <w:p w14:paraId="2D33CA1E"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w:t>
      </w:r>
      <w:r>
        <w:rPr>
          <w:rStyle w:val="structure"/>
        </w:rPr>
        <w:t>—en_19920000/</w:t>
      </w:r>
      <w:r w:rsidRPr="00447221">
        <w:rPr>
          <w:rStyle w:val="structurevisible"/>
        </w:rPr>
        <w:t>&gt;</w:t>
      </w:r>
    </w:p>
    <w:p w14:paraId="36DDBCFC" w14:textId="77777777" w:rsidR="00C57E99" w:rsidRDefault="00C57E99" w:rsidP="00C57E99">
      <w:pPr>
        <w:pStyle w:val="Bodyafterquote"/>
      </w:pPr>
      <w:r w:rsidRPr="000C7039">
        <w:rPr>
          <w:highlight w:val="yellow"/>
        </w:rPr>
        <w:t>ʿ</w:t>
      </w:r>
      <w:r w:rsidR="00627ED1" w:rsidRPr="00627ED1">
        <w:rPr>
          <w:highlight w:val="yellow"/>
        </w:rPr>
        <w:t>Abdu’l-Bah</w:t>
      </w:r>
      <w:r w:rsidRPr="000C7039">
        <w:rPr>
          <w:highlight w:val="yellow"/>
        </w:rPr>
        <w:t>á</w:t>
      </w:r>
      <w:r w:rsidR="00627ED1" w:rsidRPr="00627ED1">
        <w:t xml:space="preserve"> states in a Tablet </w:t>
      </w:r>
      <w:r w:rsidR="00627ED1" w:rsidRPr="00627ED1">
        <w:rPr>
          <w:rStyle w:val="FootnoteReference"/>
        </w:rPr>
        <w:footnoteReference w:id="632"/>
      </w:r>
      <w:r w:rsidR="00627ED1" w:rsidRPr="00627ED1">
        <w:t xml:space="preserve"> that the Covenant upon Mount </w:t>
      </w:r>
      <w:r w:rsidR="00627ED1" w:rsidRPr="00627ED1">
        <w:rPr>
          <w:highlight w:val="yellow"/>
        </w:rPr>
        <w:t>Pa’r</w:t>
      </w:r>
      <w:r w:rsidRPr="004E29F6">
        <w:rPr>
          <w:highlight w:val="yellow"/>
        </w:rPr>
        <w:t>á</w:t>
      </w:r>
      <w:r w:rsidR="00627ED1" w:rsidRPr="00627ED1">
        <w:rPr>
          <w:highlight w:val="yellow"/>
        </w:rPr>
        <w:t>n</w:t>
      </w:r>
      <w:r w:rsidR="00627ED1" w:rsidRPr="00627ED1">
        <w:t xml:space="preserve"> refers to the Covenant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written by the Exalted Pen in the Holy Land, and announced there after His ascension. Another passage which alludes to the Covenant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is the following:</w:t>
      </w:r>
    </w:p>
    <w:p w14:paraId="73A7F273"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4</w:t>
      </w:r>
      <w:r>
        <w:rPr>
          <w:rStyle w:val="structure"/>
        </w:rPr>
        <w:t>—en_19920000/</w:t>
      </w:r>
      <w:r w:rsidRPr="00447221">
        <w:rPr>
          <w:rStyle w:val="structurevisible"/>
        </w:rPr>
        <w:t>&gt;</w:t>
      </w:r>
    </w:p>
    <w:p w14:paraId="0D0D1CFE" w14:textId="77777777" w:rsidR="00C57E99" w:rsidRPr="0029175C" w:rsidRDefault="00C57E99" w:rsidP="00C57E99">
      <w:pPr>
        <w:pStyle w:val="Quote1st"/>
        <w:rPr>
          <w:rStyle w:val="quotebahaiscripture"/>
        </w:rPr>
      </w:pP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w:t>
      </w:r>
      <w:r w:rsidR="00627ED1" w:rsidRPr="00627ED1">
        <w:rPr>
          <w:rStyle w:val="quotebahaiscripture"/>
        </w:rPr>
        <w:t>O My Friends!</w:t>
      </w:r>
    </w:p>
    <w:p w14:paraId="4B1DEF73" w14:textId="77777777" w:rsidR="00C57E99" w:rsidRDefault="00627ED1" w:rsidP="00C57E99">
      <w:pPr>
        <w:pStyle w:val="Quotecont"/>
      </w:pPr>
      <w:r w:rsidRPr="00627ED1">
        <w:rPr>
          <w:rStyle w:val="quotebahaiscripture"/>
        </w:rPr>
        <w:t>Have ye forgotten that true and radiant morn, when in those hallowed and blessed surroundings ye were all gathered in My presence beneath the shade of the tree of life, which is planted in the all-glorious paradise? Awe-struck ye listened as I gave utterance to these three most holy words: O friends! Prefer not your will to Mine, never desire that which I have not desired for you, and approach Me not with lifeless hearts, defiled with worldly desires and cravings. Would ye but sanctify your souls, ye would at this present hour recall that place and those surroundings, and the truth of My utterance should be made evident unto all of you.</w:t>
      </w:r>
      <w:r w:rsidR="00C57E99">
        <w:rPr>
          <w:rStyle w:val="quotebahaiscripture"/>
        </w:rPr>
        <w:t>«</w:t>
      </w:r>
      <w:r w:rsidR="00C57E99" w:rsidRPr="00425825">
        <w:rPr>
          <w:rStyle w:val="structurevisible"/>
        </w:rPr>
        <w:t>&lt;/</w:t>
      </w:r>
      <w:r w:rsidR="00C57E99" w:rsidRPr="00425825">
        <w:rPr>
          <w:rStyle w:val="structure"/>
        </w:rPr>
        <w:t>cit</w:t>
      </w:r>
      <w:r w:rsidR="00C57E99" w:rsidRPr="00425825">
        <w:rPr>
          <w:rStyle w:val="structurevisible"/>
        </w:rPr>
        <w:t>&gt;</w:t>
      </w:r>
      <w:r w:rsidRPr="00627ED1">
        <w:t xml:space="preserve"> </w:t>
      </w:r>
      <w:r w:rsidRPr="00627ED1">
        <w:rPr>
          <w:rStyle w:val="FootnoteReference"/>
        </w:rPr>
        <w:footnoteReference w:id="633"/>
      </w:r>
    </w:p>
    <w:p w14:paraId="5677EAF0"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5</w:t>
      </w:r>
      <w:r>
        <w:rPr>
          <w:rStyle w:val="structure"/>
        </w:rPr>
        <w:t>—en_19920000/</w:t>
      </w:r>
      <w:r w:rsidRPr="00447221">
        <w:rPr>
          <w:rStyle w:val="structurevisible"/>
        </w:rPr>
        <w:t>&gt;</w:t>
      </w:r>
    </w:p>
    <w:p w14:paraId="517CE30F" w14:textId="77777777" w:rsidR="00C57E99" w:rsidRDefault="00627ED1" w:rsidP="00C57E99">
      <w:pPr>
        <w:pStyle w:val="Bodyafterquote"/>
      </w:pPr>
      <w:r w:rsidRPr="00627ED1">
        <w:t xml:space="preserve">In one of His Tablets </w:t>
      </w:r>
      <w:r w:rsidRPr="00627ED1">
        <w:rPr>
          <w:highlight w:val="yellow"/>
        </w:rPr>
        <w:t>ʿAbdu’l-Bah</w:t>
      </w:r>
      <w:r w:rsidR="00C57E99" w:rsidRPr="000C7039">
        <w:rPr>
          <w:highlight w:val="yellow"/>
        </w:rPr>
        <w:t>á</w:t>
      </w:r>
      <w:r w:rsidRPr="00627ED1">
        <w:t xml:space="preserve"> states:</w:t>
      </w:r>
      <w:r w:rsidRPr="00627ED1">
        <w:rPr>
          <w:rStyle w:val="structurepagenumber"/>
        </w:rPr>
        <w:t xml:space="preserve"> &lt;page 409</w:t>
      </w:r>
      <w:r w:rsidR="00B777C2">
        <w:rPr>
          <w:rStyle w:val="structurepagenumber"/>
        </w:rPr>
        <w:t>/&gt;</w:t>
      </w:r>
    </w:p>
    <w:p w14:paraId="3F1FA98A"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6</w:t>
      </w:r>
      <w:r>
        <w:rPr>
          <w:rStyle w:val="structure"/>
        </w:rPr>
        <w:t>—en_19920000/</w:t>
      </w:r>
      <w:r w:rsidRPr="00447221">
        <w:rPr>
          <w:rStyle w:val="structurevisible"/>
        </w:rPr>
        <w:t>&gt;</w:t>
      </w:r>
    </w:p>
    <w:p w14:paraId="3CB7ECF9" w14:textId="77777777" w:rsidR="00C57E99" w:rsidRDefault="00C57E99" w:rsidP="00C57E99">
      <w:pPr>
        <w:pStyle w:val="Quote1st"/>
      </w:pPr>
      <w:r w:rsidRPr="00425825">
        <w:rPr>
          <w:rStyle w:val="structurevisible"/>
        </w:rPr>
        <w:t>&lt;</w:t>
      </w:r>
      <w:r w:rsidRPr="00425825">
        <w:rPr>
          <w:rStyle w:val="structure"/>
        </w:rPr>
        <w:t>cit Abd_%►%_%_%►%_%_%—en_%—%_%</w:t>
      </w:r>
      <w:r w:rsidRPr="00425825">
        <w:rPr>
          <w:rStyle w:val="structurevisible"/>
        </w:rPr>
        <w:t>&gt;</w:t>
      </w:r>
      <w:r w:rsidR="00AC1FD0" w:rsidRPr="00AC1FD0">
        <w:rPr>
          <w:rStyle w:val="quotebahaiscripture"/>
        </w:rPr>
        <w:t>»</w:t>
      </w:r>
      <w:r w:rsidR="00627ED1" w:rsidRPr="00627ED1">
        <w:rPr>
          <w:rStyle w:val="quotebahaiscripture"/>
        </w:rPr>
        <w:t xml:space="preserve">The Lord, the All-Glorified, hath, beneath the shade of the Tree of </w:t>
      </w:r>
      <w:r w:rsidR="00627ED1" w:rsidRPr="00627ED1">
        <w:rPr>
          <w:rStyle w:val="quotebahaiscripture"/>
          <w:highlight w:val="yellow"/>
        </w:rPr>
        <w:t>An</w:t>
      </w:r>
      <w:r w:rsidR="00AC1FD0" w:rsidRPr="00AC1FD0">
        <w:rPr>
          <w:rStyle w:val="quotebahaiscripture"/>
          <w:highlight w:val="yellow"/>
        </w:rPr>
        <w:t>í</w:t>
      </w:r>
      <w:r w:rsidR="00627ED1" w:rsidRPr="00627ED1">
        <w:rPr>
          <w:rStyle w:val="quotebahaiscripture"/>
          <w:highlight w:val="yellow"/>
        </w:rPr>
        <w:t>sa</w:t>
      </w:r>
      <w:r w:rsidR="00627ED1" w:rsidRPr="00627ED1">
        <w:rPr>
          <w:rStyle w:val="quotebahaiscripture"/>
        </w:rPr>
        <w:t xml:space="preserve"> [tree of life] made a new Covenant and established a great Testament.</w:t>
      </w:r>
      <w:r w:rsidR="00AC1FD0" w:rsidRPr="00AC1FD0">
        <w:rPr>
          <w:rStyle w:val="quotebahaiscripture"/>
        </w:rPr>
        <w:t>«</w:t>
      </w:r>
      <w:r w:rsidRPr="00425825">
        <w:rPr>
          <w:rStyle w:val="structurevisible"/>
        </w:rPr>
        <w:t>&lt;/</w:t>
      </w:r>
      <w:r w:rsidRPr="00425825">
        <w:rPr>
          <w:rStyle w:val="structure"/>
        </w:rPr>
        <w:t>cit</w:t>
      </w:r>
      <w:r w:rsidRPr="00425825">
        <w:rPr>
          <w:rStyle w:val="structurevisible"/>
        </w:rPr>
        <w:t>&gt;</w:t>
      </w:r>
      <w:r w:rsidR="00627ED1" w:rsidRPr="00627ED1">
        <w:t xml:space="preserve"> </w:t>
      </w:r>
      <w:r w:rsidR="00627ED1" w:rsidRPr="00627ED1">
        <w:rPr>
          <w:rStyle w:val="FootnoteReference"/>
        </w:rPr>
        <w:footnoteReference w:id="634"/>
      </w:r>
    </w:p>
    <w:p w14:paraId="770ADE20"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7</w:t>
      </w:r>
      <w:r>
        <w:rPr>
          <w:rStyle w:val="structure"/>
        </w:rPr>
        <w:t>—en_19920000/</w:t>
      </w:r>
      <w:r w:rsidRPr="00447221">
        <w:rPr>
          <w:rStyle w:val="structurevisible"/>
        </w:rPr>
        <w:t>&gt;</w:t>
      </w:r>
    </w:p>
    <w:p w14:paraId="76F87160" w14:textId="77777777" w:rsidR="00C57E99" w:rsidRDefault="00627ED1" w:rsidP="00C57E99">
      <w:pPr>
        <w:pStyle w:val="Bodyafterquote"/>
      </w:pPr>
      <w:r w:rsidRPr="00627ED1">
        <w:t xml:space="preserve">From the above statements we may deduce that the unfoldment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was a continuing process during the forty years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ministry. </w:t>
      </w:r>
      <w:r w:rsidRPr="00627ED1">
        <w:rPr>
          <w:highlight w:val="yellow"/>
        </w:rPr>
        <w:t>ʿAbdu’l-Bah</w:t>
      </w:r>
      <w:r w:rsidR="00C57E99" w:rsidRPr="000C7039">
        <w:rPr>
          <w:highlight w:val="yellow"/>
        </w:rPr>
        <w:t>á</w:t>
      </w:r>
      <w:r w:rsidRPr="00627ED1">
        <w:t xml:space="preserve">, the Centre of the Covenant, was nurtured by the hand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who progressively bestowed upon Him the powers inherent within that Covenant. The exalted titles He conferred upon </w:t>
      </w:r>
      <w:r w:rsidRPr="00627ED1">
        <w:rPr>
          <w:highlight w:val="yellow"/>
        </w:rPr>
        <w:t>ʿAbdu’l-Bah</w:t>
      </w:r>
      <w:r w:rsidR="00C57E99" w:rsidRPr="000C7039">
        <w:rPr>
          <w:highlight w:val="yellow"/>
        </w:rPr>
        <w:t>á</w:t>
      </w:r>
      <w:r w:rsidRPr="00627ED1">
        <w:t xml:space="preserve"> while He was in His early teens, the Tablets in which He glorified His station, the clear allusions He made to Him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b-i-Aqdas</w:t>
      </w:r>
      <w:r w:rsidRPr="00627ED1">
        <w:rPr>
          <w:rStyle w:val="structurevisible"/>
        </w:rPr>
        <w:t>&lt;/</w:t>
      </w:r>
      <w:r w:rsidRPr="00627ED1">
        <w:rPr>
          <w:rStyle w:val="structure"/>
        </w:rPr>
        <w:t>title</w:t>
      </w:r>
      <w:r w:rsidRPr="00627ED1">
        <w:rPr>
          <w:rStyle w:val="structurevisible"/>
        </w:rPr>
        <w:t>&gt;</w:t>
      </w:r>
      <w:r w:rsidRPr="00627ED1">
        <w:t xml:space="preserve"> as the Centre of His Covenant and the interpreter of His teachings, all indicate that during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lifetime His Covenant was progressively developing in its embryonic form; it was born when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highlight w:val="yellow"/>
        </w:rPr>
        <w:t>Kit</w:t>
      </w:r>
      <w:r w:rsidR="00C57E99" w:rsidRPr="000C7039">
        <w:rPr>
          <w:rStyle w:val="BookTitle"/>
          <w:highlight w:val="yellow"/>
        </w:rPr>
        <w:t>á</w:t>
      </w:r>
      <w:r w:rsidRPr="00627ED1">
        <w:rPr>
          <w:rStyle w:val="BookTitle"/>
          <w:highlight w:val="yellow"/>
        </w:rPr>
        <w:t>b-i-</w:t>
      </w:r>
      <w:r w:rsidR="00C57E99" w:rsidRPr="000C7039">
        <w:rPr>
          <w:rStyle w:val="BookTitle"/>
          <w:highlight w:val="yellow"/>
        </w:rPr>
        <w:t>ʿ</w:t>
      </w:r>
      <w:r w:rsidRPr="00627ED1">
        <w:rPr>
          <w:rStyle w:val="BookTitle"/>
          <w:highlight w:val="yellow"/>
        </w:rPr>
        <w:t>Ahd</w:t>
      </w:r>
      <w:r w:rsidRPr="00627ED1">
        <w:rPr>
          <w:rStyle w:val="structurevisible"/>
        </w:rPr>
        <w:t>&lt;/</w:t>
      </w:r>
      <w:r w:rsidRPr="00627ED1">
        <w:rPr>
          <w:rStyle w:val="structure"/>
        </w:rPr>
        <w:t>title</w:t>
      </w:r>
      <w:r w:rsidRPr="00627ED1">
        <w:rPr>
          <w:rStyle w:val="structurevisible"/>
        </w:rPr>
        <w:t>&gt;</w:t>
      </w:r>
      <w:r w:rsidRPr="00627ED1">
        <w:t xml:space="preserve"> was read and its contents became known.</w:t>
      </w:r>
    </w:p>
    <w:p w14:paraId="3422648A"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8</w:t>
      </w:r>
      <w:r>
        <w:rPr>
          <w:rStyle w:val="structure"/>
        </w:rPr>
        <w:t>—en_19920000/</w:t>
      </w:r>
      <w:r w:rsidRPr="00447221">
        <w:rPr>
          <w:rStyle w:val="structurevisible"/>
        </w:rPr>
        <w:t>&gt;</w:t>
      </w:r>
    </w:p>
    <w:p w14:paraId="2677D4EE" w14:textId="77777777" w:rsidR="00C57E99" w:rsidRDefault="00627ED1" w:rsidP="00C57E99">
      <w:pPr>
        <w:pStyle w:val="Bodycont"/>
      </w:pPr>
      <w:r w:rsidRPr="00627ED1">
        <w:t xml:space="preserve">As we have stated in previous chapters, the appointment of </w:t>
      </w:r>
      <w:r w:rsidRPr="00627ED1">
        <w:rPr>
          <w:highlight w:val="yellow"/>
        </w:rPr>
        <w:t>ʿAbdu’l-Bah</w:t>
      </w:r>
      <w:r w:rsidR="00C57E99" w:rsidRPr="000C7039">
        <w:rPr>
          <w:highlight w:val="yellow"/>
        </w:rPr>
        <w:t>á</w:t>
      </w:r>
      <w:r w:rsidRPr="00627ED1">
        <w:t xml:space="preserve"> as the Centre of the Covenant opened a new chapter in the history of the Faith and ushered in the third and last epoch of the Heroic or Apostolic Age of the dispensation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This period witnessed the gradual unfoldment of the institution of the Covenant, despite the most relentless onslaught by a treacherous group of Covenant-breakers who did everything in their power to destroy that most precious heritage which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had bequeathed to His followers.</w:t>
      </w:r>
    </w:p>
    <w:p w14:paraId="5E307D49"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9</w:t>
      </w:r>
      <w:r>
        <w:rPr>
          <w:rStyle w:val="structure"/>
        </w:rPr>
        <w:t>—en_19920000/</w:t>
      </w:r>
      <w:r w:rsidRPr="00447221">
        <w:rPr>
          <w:rStyle w:val="structurevisible"/>
        </w:rPr>
        <w:t>&gt;</w:t>
      </w:r>
    </w:p>
    <w:p w14:paraId="054336A9" w14:textId="77777777" w:rsidR="00C57E99" w:rsidRDefault="00627ED1" w:rsidP="00C57E99">
      <w:pPr>
        <w:pStyle w:val="Bodycont"/>
      </w:pPr>
      <w:r w:rsidRPr="00627ED1">
        <w:t xml:space="preserve">After the passing of </w:t>
      </w:r>
      <w:r w:rsidRPr="00627ED1">
        <w:rPr>
          <w:highlight w:val="yellow"/>
        </w:rPr>
        <w:t>ʿAbdu’l-Bah</w:t>
      </w:r>
      <w:r w:rsidR="00C57E99" w:rsidRPr="000C7039">
        <w:rPr>
          <w:highlight w:val="yellow"/>
        </w:rPr>
        <w:t>á</w:t>
      </w:r>
      <w:r w:rsidRPr="00627ED1">
        <w:t xml:space="preserve">, the Covenant-breakers continued their ruthless attacks against the Guardian of the Cause. But while he suffered immensely,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triumphed and gave birth to the institutions of the Administrative Order </w:t>
      </w:r>
      <w:r w:rsidR="00C57E99">
        <w:t>--</w:t>
      </w:r>
      <w:r w:rsidRPr="00627ED1">
        <w:t xml:space="preserve"> channels through which the forces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flow to mankind, and a shell within whose core His most precious Faith will be for all times protected. Indeed, it has been through the rising institutions of the Administrative Order, acting as a shield safeguarding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that the fortunes of the Covenant-breakers since the establishment of the Universal House of Justice have steadily declined.</w:t>
      </w:r>
    </w:p>
    <w:p w14:paraId="7E949C66"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10</w:t>
      </w:r>
      <w:r>
        <w:rPr>
          <w:rStyle w:val="structure"/>
        </w:rPr>
        <w:t>—en_19920000/</w:t>
      </w:r>
      <w:r w:rsidRPr="00447221">
        <w:rPr>
          <w:rStyle w:val="structurevisible"/>
        </w:rPr>
        <w:t>&gt;</w:t>
      </w:r>
    </w:p>
    <w:p w14:paraId="2640FF4D" w14:textId="77777777" w:rsidR="00C57E99" w:rsidRDefault="00627ED1" w:rsidP="00C57E99">
      <w:pPr>
        <w:pStyle w:val="Bodycont"/>
      </w:pPr>
      <w:r w:rsidRPr="00627ED1">
        <w:t xml:space="preserve">Gone the days when after the ascension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all ignoble band of faithless men and women, including most members of His family, headed by no less a person than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Son,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rose up against the Master with all their power and prestige and tried to wrest from Him the reins of the Cause of God which had been entrusted to Him by His heavenly Father.</w:t>
      </w:r>
    </w:p>
    <w:p w14:paraId="268EE565"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11</w:t>
      </w:r>
      <w:r>
        <w:rPr>
          <w:rStyle w:val="structure"/>
        </w:rPr>
        <w:t>—en_19920000/</w:t>
      </w:r>
      <w:r w:rsidRPr="00447221">
        <w:rPr>
          <w:rStyle w:val="structurevisible"/>
        </w:rPr>
        <w:t>&gt;</w:t>
      </w:r>
    </w:p>
    <w:p w14:paraId="530324EA" w14:textId="77777777" w:rsidR="00C57E99" w:rsidRDefault="00627ED1" w:rsidP="00C57E99">
      <w:pPr>
        <w:pStyle w:val="Bodycont"/>
      </w:pPr>
      <w:r w:rsidRPr="00627ED1">
        <w:t xml:space="preserve">Gone the days that some of the most erudite and outstanding teachers of the Faith, together with a number of influential men who ranked foremost in the community, rebelled against </w:t>
      </w:r>
      <w:r w:rsidRPr="00627ED1">
        <w:rPr>
          <w:highlight w:val="yellow"/>
        </w:rPr>
        <w:t>ʿAbdu’l-Bah</w:t>
      </w:r>
      <w:r w:rsidR="00C57E99" w:rsidRPr="000C7039">
        <w:rPr>
          <w:highlight w:val="yellow"/>
        </w:rPr>
        <w:t>á</w:t>
      </w:r>
      <w:r w:rsidRPr="00627ED1">
        <w:t>,</w:t>
      </w:r>
      <w:r w:rsidRPr="00627ED1">
        <w:rPr>
          <w:rStyle w:val="structurepagenumber"/>
        </w:rPr>
        <w:t xml:space="preserve"> &lt;page 410</w:t>
      </w:r>
      <w:r w:rsidR="00B777C2">
        <w:rPr>
          <w:rStyle w:val="structurepagenumber"/>
        </w:rPr>
        <w:t>/&gt;</w:t>
      </w:r>
      <w:r w:rsidR="00C57E99">
        <w:t xml:space="preserve"> </w:t>
      </w:r>
      <w:r w:rsidRPr="00627ED1">
        <w:t>most viciously attacked that newly born institution of the Covenant, and caused grievous convulsions within the community of the Most Great Name.</w:t>
      </w:r>
    </w:p>
    <w:p w14:paraId="3AABFAF4"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12</w:t>
      </w:r>
      <w:r>
        <w:rPr>
          <w:rStyle w:val="structure"/>
        </w:rPr>
        <w:t>—en_19920000/</w:t>
      </w:r>
      <w:r w:rsidRPr="00447221">
        <w:rPr>
          <w:rStyle w:val="structurevisible"/>
        </w:rPr>
        <w:t>&gt;</w:t>
      </w:r>
    </w:p>
    <w:p w14:paraId="72C7233A" w14:textId="77777777" w:rsidR="00C57E99" w:rsidRDefault="00627ED1" w:rsidP="00C57E99">
      <w:pPr>
        <w:pStyle w:val="Bodycont"/>
      </w:pPr>
      <w:r w:rsidRPr="00627ED1">
        <w:t xml:space="preserve">Gone the days when falsehoods and outrageous misrepresentations against the Centre of the Covenant by </w:t>
      </w:r>
      <w:r w:rsidRPr="00627ED1">
        <w:rPr>
          <w:highlight w:val="yellow"/>
        </w:rPr>
        <w:t>M</w:t>
      </w:r>
      <w:r w:rsidR="00C57E99" w:rsidRPr="000C7039">
        <w:rPr>
          <w:highlight w:val="yellow"/>
        </w:rPr>
        <w:t>í</w:t>
      </w:r>
      <w:r w:rsidRPr="00627ED1">
        <w:rPr>
          <w:highlight w:val="yellow"/>
        </w:rPr>
        <w:t>rz</w:t>
      </w:r>
      <w:r w:rsidR="00C57E99" w:rsidRPr="000C7039">
        <w:rPr>
          <w:highlight w:val="yellow"/>
        </w:rPr>
        <w:t>á</w:t>
      </w:r>
      <w:r w:rsidRPr="00627ED1">
        <w:rPr>
          <w:highlight w:val="yellow"/>
        </w:rPr>
        <w:t xml:space="preserve"> Mu</w:t>
      </w:r>
      <w:r w:rsidR="00C57E99" w:rsidRPr="000C7039">
        <w:rPr>
          <w:highlight w:val="yellow"/>
        </w:rPr>
        <w:t>ḥ</w:t>
      </w:r>
      <w:r w:rsidRPr="00627ED1">
        <w:rPr>
          <w:highlight w:val="yellow"/>
        </w:rPr>
        <w:t>ammad-</w:t>
      </w:r>
      <w:r w:rsidR="00C57E99" w:rsidRPr="000C7039">
        <w:rPr>
          <w:highlight w:val="yellow"/>
        </w:rPr>
        <w:t>ʿ</w:t>
      </w:r>
      <w:r w:rsidRPr="00627ED1">
        <w:rPr>
          <w:highlight w:val="yellow"/>
        </w:rPr>
        <w:t>Al</w:t>
      </w:r>
      <w:r w:rsidR="00C57E99" w:rsidRPr="000C7039">
        <w:rPr>
          <w:highlight w:val="yellow"/>
        </w:rPr>
        <w:t>í</w:t>
      </w:r>
      <w:r w:rsidRPr="00627ED1">
        <w:t xml:space="preserve"> gained credibility among the people, both within and without this small and seemingly fragile community.</w:t>
      </w:r>
    </w:p>
    <w:p w14:paraId="5C9F57F0"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13</w:t>
      </w:r>
      <w:r>
        <w:rPr>
          <w:rStyle w:val="structure"/>
        </w:rPr>
        <w:t>—en_19920000/</w:t>
      </w:r>
      <w:r w:rsidRPr="00447221">
        <w:rPr>
          <w:rStyle w:val="structurevisible"/>
        </w:rPr>
        <w:t>&gt;</w:t>
      </w:r>
    </w:p>
    <w:p w14:paraId="67FD735E" w14:textId="77777777" w:rsidR="00C57E99" w:rsidRDefault="00627ED1" w:rsidP="00C57E99">
      <w:pPr>
        <w:pStyle w:val="Bodycont"/>
      </w:pPr>
      <w:r w:rsidRPr="00627ED1">
        <w:t>Gone the days when the Master was maliciously accused in public by His unfaithful brothers of the most heinous crimes, causing thereby alarm and apprehension within government circles in the Holy Land, and further afield in the heart and centre of the Ottoman Empire.</w:t>
      </w:r>
    </w:p>
    <w:p w14:paraId="013FCD8C"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14</w:t>
      </w:r>
      <w:r>
        <w:rPr>
          <w:rStyle w:val="structure"/>
        </w:rPr>
        <w:t>—en_19920000/</w:t>
      </w:r>
      <w:r w:rsidRPr="00447221">
        <w:rPr>
          <w:rStyle w:val="structurevisible"/>
        </w:rPr>
        <w:t>&gt;</w:t>
      </w:r>
    </w:p>
    <w:p w14:paraId="07BD12A9" w14:textId="77777777" w:rsidR="00C57E99" w:rsidRDefault="00627ED1" w:rsidP="00C57E99">
      <w:pPr>
        <w:pStyle w:val="Bodycont"/>
      </w:pPr>
      <w:r w:rsidRPr="00627ED1">
        <w:t xml:space="preserve">Gone the days that, through his persistent machinations and intrigues, the Arch-breaker of the Covenant succeeded at last in poisoning the mind of the </w:t>
      </w:r>
      <w:r w:rsidRPr="00627ED1">
        <w:rPr>
          <w:highlight w:val="lightGray"/>
        </w:rPr>
        <w:t>Sul</w:t>
      </w:r>
      <w:r w:rsidR="00C57E99" w:rsidRPr="00A94403">
        <w:rPr>
          <w:highlight w:val="lightGray"/>
        </w:rPr>
        <w:t>ta</w:t>
      </w:r>
      <w:r w:rsidRPr="00627ED1">
        <w:rPr>
          <w:highlight w:val="lightGray"/>
        </w:rPr>
        <w:t>n</w:t>
      </w:r>
      <w:r w:rsidRPr="00627ED1">
        <w:t xml:space="preserve"> of Turkey to such an extent that he ordered </w:t>
      </w:r>
      <w:r w:rsidRPr="00627ED1">
        <w:rPr>
          <w:highlight w:val="yellow"/>
        </w:rPr>
        <w:t>ʿAbdu’l-Bah</w:t>
      </w:r>
      <w:r w:rsidR="00C57E99" w:rsidRPr="007C5354">
        <w:rPr>
          <w:highlight w:val="yellow"/>
        </w:rPr>
        <w:t>á</w:t>
      </w:r>
      <w:r w:rsidRPr="00627ED1">
        <w:rPr>
          <w:highlight w:val="yellow"/>
        </w:rPr>
        <w:t>’s</w:t>
      </w:r>
      <w:r w:rsidRPr="00627ED1">
        <w:t xml:space="preserve"> incarceration within the walls of the Prison City, an ordeal which He endured for eight years.</w:t>
      </w:r>
    </w:p>
    <w:p w14:paraId="7B81839B"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15</w:t>
      </w:r>
      <w:r>
        <w:rPr>
          <w:rStyle w:val="structure"/>
        </w:rPr>
        <w:t>—en_19920000/</w:t>
      </w:r>
      <w:r w:rsidRPr="00447221">
        <w:rPr>
          <w:rStyle w:val="structurevisible"/>
        </w:rPr>
        <w:t>&gt;</w:t>
      </w:r>
    </w:p>
    <w:p w14:paraId="32A2CF14" w14:textId="77777777" w:rsidR="00C57E99" w:rsidRDefault="00627ED1" w:rsidP="00C57E99">
      <w:pPr>
        <w:pStyle w:val="Bodycont"/>
      </w:pPr>
      <w:r w:rsidRPr="00627ED1">
        <w:t xml:space="preserve">And gone the days when the youthful Guardian of the Cause was subjected to untold sufferings at the hands of the members of </w:t>
      </w:r>
      <w:r w:rsidRPr="00627ED1">
        <w:rPr>
          <w:highlight w:val="yellow"/>
        </w:rPr>
        <w:t>ʿAbdu’l-Bah</w:t>
      </w:r>
      <w:r w:rsidR="00C57E99" w:rsidRPr="007C5354">
        <w:rPr>
          <w:highlight w:val="yellow"/>
        </w:rPr>
        <w:t>á</w:t>
      </w:r>
      <w:r w:rsidRPr="00627ED1">
        <w:rPr>
          <w:highlight w:val="yellow"/>
        </w:rPr>
        <w:t>’s</w:t>
      </w:r>
      <w:r w:rsidRPr="00627ED1">
        <w:t xml:space="preserve"> family and the old Covenant-breakers, who, assisted by a number of erstwhile outstanding teachers of the Faith </w:t>
      </w:r>
      <w:r w:rsidR="00C57E99">
        <w:t>--</w:t>
      </w:r>
      <w:r w:rsidRPr="00627ED1">
        <w:t xml:space="preserve"> then violators of the Covenant </w:t>
      </w:r>
      <w:r w:rsidR="00C57E99">
        <w:t>--</w:t>
      </w:r>
      <w:r w:rsidRPr="00627ED1">
        <w:t xml:space="preserve"> opposed him for over three decades.</w:t>
      </w:r>
    </w:p>
    <w:p w14:paraId="2AEEF494"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16</w:t>
      </w:r>
      <w:r>
        <w:rPr>
          <w:rStyle w:val="structure"/>
        </w:rPr>
        <w:t>—en_19920000/</w:t>
      </w:r>
      <w:r w:rsidRPr="00447221">
        <w:rPr>
          <w:rStyle w:val="structurevisible"/>
        </w:rPr>
        <w:t>&gt;</w:t>
      </w:r>
    </w:p>
    <w:p w14:paraId="2C29A217" w14:textId="77777777" w:rsidR="00C57E99" w:rsidRDefault="00627ED1" w:rsidP="00C57E99">
      <w:pPr>
        <w:pStyle w:val="Bodycont"/>
      </w:pPr>
      <w:r w:rsidRPr="00627ED1">
        <w:t xml:space="preserve">Now, with the establishment of the Universal House of Justice, the situation is changed, and the precious institution of the Covenant bequeathed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His followers has been greatly fortified. Although there may always be a few souls from among the followers who will, from time to time, rebel against the Cause of God and will arise to break the Covenant, yet they will never be able to divide the Faith into sects and break up the unity of its community. The truth of this may be evidenced in the history of the Faith. For almost one hundred years, desperate endeavours were made by various groups of Covenant-breakers who launched fierce onslaughts against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order to bring about schism within its world-wide community, and yet their efforts were in vain and they miserably failed in their objectives.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thus clearly proven that </w:t>
      </w:r>
      <w:r w:rsidR="00C57E99" w:rsidRPr="0089043C">
        <w:rPr>
          <w:rStyle w:val="structurevisible"/>
        </w:rPr>
        <w:t>&lt;</w:t>
      </w:r>
      <w:r w:rsidR="00C57E99" w:rsidRPr="0089043C">
        <w:rPr>
          <w:rStyle w:val="structure"/>
        </w:rPr>
        <w:t>cit Bah_%►%_%_%►%_%_%—en_%—%_%</w:t>
      </w:r>
      <w:r w:rsidR="00C57E99" w:rsidRPr="0089043C">
        <w:rPr>
          <w:rStyle w:val="structurevisible"/>
        </w:rPr>
        <w:t>&gt;</w:t>
      </w:r>
      <w:r w:rsidR="00AC1FD0" w:rsidRPr="00AC1FD0">
        <w:rPr>
          <w:rStyle w:val="quotebahaiscripture"/>
        </w:rPr>
        <w:t>»</w:t>
      </w:r>
      <w:r w:rsidRPr="00627ED1">
        <w:rPr>
          <w:rStyle w:val="quotebahaiscripture"/>
        </w:rPr>
        <w:t>this is a day that shall not be followed by night</w:t>
      </w:r>
      <w:r w:rsidR="00AC1FD0" w:rsidRPr="00AC1FD0">
        <w:rPr>
          <w:rStyle w:val="quotebahaiscripture"/>
        </w:rPr>
        <w:t>«</w:t>
      </w:r>
      <w:r w:rsidR="00C57E99" w:rsidRPr="0089043C">
        <w:rPr>
          <w:rStyle w:val="structurevisible"/>
        </w:rPr>
        <w:t>&lt;/</w:t>
      </w:r>
      <w:r w:rsidR="00C57E99" w:rsidRPr="0089043C">
        <w:rPr>
          <w:rStyle w:val="structure"/>
        </w:rPr>
        <w:t>cit</w:t>
      </w:r>
      <w:r w:rsidR="00C57E99" w:rsidRPr="0089043C">
        <w:rPr>
          <w:rStyle w:val="structurevisible"/>
        </w:rPr>
        <w:t>&gt;</w:t>
      </w:r>
      <w:r w:rsidRPr="00627ED1">
        <w:t>.</w:t>
      </w:r>
    </w:p>
    <w:p w14:paraId="543C1B67"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17</w:t>
      </w:r>
      <w:r>
        <w:rPr>
          <w:rStyle w:val="structure"/>
        </w:rPr>
        <w:t>—en_19920000/</w:t>
      </w:r>
      <w:r w:rsidRPr="00447221">
        <w:rPr>
          <w:rStyle w:val="structurevisible"/>
        </w:rPr>
        <w:t>&gt;</w:t>
      </w:r>
    </w:p>
    <w:p w14:paraId="20F43076" w14:textId="77777777" w:rsidR="00C57E99" w:rsidRDefault="00627ED1" w:rsidP="00C57E99">
      <w:pPr>
        <w:pStyle w:val="Bodycont"/>
      </w:pPr>
      <w:r w:rsidRPr="00627ED1">
        <w:t xml:space="preserve">Today, the activities of a small number of misguided individuals, mostly residing in North America, who follow in the footsteps of Mason Remey and who are trying to disrupt the unity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have proved to be an utter failure and of no significance whatsoever. Their case is truly pathetic, their argument most feeble and their influence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community almost non-existent. A major cause of their ineffectiveness is the progressive unfoldment of</w:t>
      </w:r>
      <w:r w:rsidRPr="00627ED1">
        <w:rPr>
          <w:rStyle w:val="structurepagenumber"/>
        </w:rPr>
        <w:t xml:space="preserve"> &lt;page 411</w:t>
      </w:r>
      <w:r w:rsidR="00B777C2">
        <w:rPr>
          <w:rStyle w:val="structurepagenumber"/>
        </w:rPr>
        <w:t>/&gt;</w:t>
      </w:r>
      <w:r w:rsidRPr="00627ED1">
        <w:t xml:space="preserve">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and the organic growth and strengthening of its world-wide institutions culminating in the establishment of the Universal House of Justice.</w:t>
      </w:r>
    </w:p>
    <w:p w14:paraId="52F3E3E0"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18</w:t>
      </w:r>
      <w:r>
        <w:rPr>
          <w:rStyle w:val="structure"/>
        </w:rPr>
        <w:t>—en_19920000/</w:t>
      </w:r>
      <w:r w:rsidRPr="00447221">
        <w:rPr>
          <w:rStyle w:val="structurevisible"/>
        </w:rPr>
        <w:t>&gt;</w:t>
      </w:r>
    </w:p>
    <w:p w14:paraId="7179ED60" w14:textId="77777777" w:rsidR="00C57E99" w:rsidRDefault="00C57E99" w:rsidP="00C57E99">
      <w:pPr>
        <w:pStyle w:val="Bodycont"/>
      </w:pPr>
      <w:r w:rsidRPr="000C7039">
        <w:rPr>
          <w:highlight w:val="yellow"/>
        </w:rPr>
        <w:t>ʿ</w:t>
      </w:r>
      <w:r w:rsidR="00627ED1" w:rsidRPr="00627ED1">
        <w:rPr>
          <w:highlight w:val="yellow"/>
        </w:rPr>
        <w:t>Abdu’l-Bah</w:t>
      </w:r>
      <w:r w:rsidRPr="000C7039">
        <w:rPr>
          <w:highlight w:val="yellow"/>
        </w:rPr>
        <w:t>á</w:t>
      </w:r>
      <w:r w:rsidR="00627ED1" w:rsidRPr="00627ED1">
        <w:t xml:space="preserve"> has likened the activities of the Covenant-breakers to the movements of a tiny ant, as compared with the irresistible onward march of the Faith motivated by the power of the Covenant, a power which has, as testified by </w:t>
      </w:r>
      <w:r w:rsidR="00627ED1" w:rsidRPr="00627ED1">
        <w:rPr>
          <w:highlight w:val="yellow"/>
        </w:rPr>
        <w:t>ʿAbdu’l-Bah</w:t>
      </w:r>
      <w:r w:rsidRPr="000C7039">
        <w:rPr>
          <w:highlight w:val="yellow"/>
        </w:rPr>
        <w:t>á</w:t>
      </w:r>
      <w:r w:rsidR="00627ED1" w:rsidRPr="00627ED1">
        <w:t xml:space="preserve">, encompassed the world. This Covenant has given birth to an Administrative Order which may be regarded as the embryo of the new world order to be established in the fullness of time when the generality of mankind will have recognized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and, by turning to Him, will have achieved the unity of the human race on this planet.</w:t>
      </w:r>
    </w:p>
    <w:p w14:paraId="6D947661"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19</w:t>
      </w:r>
      <w:r>
        <w:rPr>
          <w:rStyle w:val="structure"/>
        </w:rPr>
        <w:t>—en_19920000/</w:t>
      </w:r>
      <w:r w:rsidRPr="00447221">
        <w:rPr>
          <w:rStyle w:val="structurevisible"/>
        </w:rPr>
        <w:t>&gt;</w:t>
      </w:r>
    </w:p>
    <w:p w14:paraId="738E66D7" w14:textId="77777777" w:rsidR="00C57E99" w:rsidRDefault="00627ED1" w:rsidP="00C57E99">
      <w:pPr>
        <w:pStyle w:val="Bodycont"/>
      </w:pPr>
      <w:r w:rsidRPr="00627ED1">
        <w:t xml:space="preserve">The Administrative Order was conceived by the generating influence of 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It is growing at the present time in the womb of this turbulent age. The institutions of the Faith </w:t>
      </w:r>
      <w:r w:rsidR="00C57E99">
        <w:t>--</w:t>
      </w:r>
      <w:r w:rsidRPr="00627ED1">
        <w:t xml:space="preserve"> the organs of this Administrative Order </w:t>
      </w:r>
      <w:r w:rsidR="00C57E99">
        <w:t>--</w:t>
      </w:r>
      <w:r w:rsidRPr="00627ED1">
        <w:t xml:space="preserve"> are today embryonic in nature. Today the generality of mankind is unaware that human society is in a state of pregnancy, bearing this precious child of the new world order within its womb. Whenever the time comes that it is destined to lay down its burden, the institutions of the Faith will emerge from obscurity and a new era will begin, signalizing the birth of a new order.</w:t>
      </w:r>
    </w:p>
    <w:p w14:paraId="390C2CD5"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20</w:t>
      </w:r>
      <w:r>
        <w:rPr>
          <w:rStyle w:val="structure"/>
        </w:rPr>
        <w:t>—en_19920000/</w:t>
      </w:r>
      <w:r w:rsidRPr="00447221">
        <w:rPr>
          <w:rStyle w:val="structurevisible"/>
        </w:rPr>
        <w:t>&gt;</w:t>
      </w:r>
    </w:p>
    <w:p w14:paraId="2320C26B" w14:textId="77777777" w:rsidR="00C57E99" w:rsidRDefault="00627ED1" w:rsidP="00C57E99">
      <w:pPr>
        <w:pStyle w:val="Bodycont"/>
      </w:pPr>
      <w:r w:rsidRPr="00627ED1">
        <w:t xml:space="preserve">Such a process will also bring in its wake the pangs of birth which humanity must sooner or later experience with all the sufferings they entail. In the following passage written in 1957, </w:t>
      </w:r>
      <w:r w:rsidRPr="00627ED1">
        <w:rPr>
          <w:highlight w:val="cyan"/>
        </w:rPr>
        <w:t>Shoghi Effendi</w:t>
      </w:r>
      <w:r w:rsidRPr="00627ED1">
        <w:t xml:space="preserve"> foreshadows dire afflictions which will envelop humanity as it is led to its ultimate salvation:</w:t>
      </w:r>
    </w:p>
    <w:p w14:paraId="3ACF50F2"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21</w:t>
      </w:r>
      <w:r>
        <w:rPr>
          <w:rStyle w:val="structure"/>
        </w:rPr>
        <w:t>—en_19920000/</w:t>
      </w:r>
      <w:r w:rsidRPr="00447221">
        <w:rPr>
          <w:rStyle w:val="structurevisible"/>
        </w:rPr>
        <w:t>&gt;</w:t>
      </w:r>
    </w:p>
    <w:p w14:paraId="3E613818" w14:textId="77777777" w:rsidR="00C57E99" w:rsidRPr="0029175C" w:rsidRDefault="00C57E99" w:rsidP="00C57E99">
      <w:pPr>
        <w:pStyle w:val="Quote1st"/>
        <w:rPr>
          <w:rStyle w:val="quotebahaiscripture"/>
        </w:rPr>
      </w:pPr>
      <w:r w:rsidRPr="00425825">
        <w:rPr>
          <w:rStyle w:val="structurevisible"/>
        </w:rPr>
        <w:t>&lt;</w:t>
      </w:r>
      <w:r w:rsidRPr="00425825">
        <w:rPr>
          <w:rStyle w:val="structure"/>
        </w:rPr>
        <w:t>cit Sho_%►%_%_%►%_%_%—en_%—%_%</w:t>
      </w:r>
      <w:r w:rsidRPr="00425825">
        <w:rPr>
          <w:rStyle w:val="structurevisible"/>
        </w:rPr>
        <w:t>&gt;</w:t>
      </w:r>
      <w:r w:rsidR="00AC1FD0" w:rsidRPr="00AC1FD0">
        <w:rPr>
          <w:rStyle w:val="quotebahaiscripture"/>
        </w:rPr>
        <w:t>»</w:t>
      </w:r>
      <w:r w:rsidR="00627ED1" w:rsidRPr="00627ED1">
        <w:rPr>
          <w:rStyle w:val="quotebahaiscripture"/>
        </w:rPr>
        <w:t xml:space="preserve">Against the background of these afflictive disturbances </w:t>
      </w:r>
      <w:r w:rsidR="00AC1FD0" w:rsidRPr="00AC1FD0">
        <w:rPr>
          <w:rStyle w:val="quotebahaiscripture"/>
        </w:rPr>
        <w:t>--</w:t>
      </w:r>
      <w:r w:rsidR="00627ED1" w:rsidRPr="00627ED1">
        <w:rPr>
          <w:rStyle w:val="quotebahaiscripture"/>
        </w:rPr>
        <w:t xml:space="preserve"> the turmoil and tribulations of a travailing age </w:t>
      </w:r>
      <w:r w:rsidR="00AC1FD0" w:rsidRPr="00AC1FD0">
        <w:rPr>
          <w:rStyle w:val="quotebahaiscripture"/>
        </w:rPr>
        <w:t>--</w:t>
      </w:r>
      <w:r w:rsidR="00627ED1" w:rsidRPr="00627ED1">
        <w:rPr>
          <w:rStyle w:val="quotebahaiscripture"/>
        </w:rPr>
        <w:t xml:space="preserve"> we may well ponder the portentous prophecies uttered well-nigh fourscore years ago, by the Author of our Faith, as well as the dire predictions made by Him Who is the unerring Interpreter of His teachings, all foreshadowing a universal commotion, of a scope and intensity unparalleled in the annals of mankind.</w:t>
      </w:r>
    </w:p>
    <w:p w14:paraId="32B1C4F0"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36:</w:t>
      </w:r>
      <w:r w:rsidRPr="00AC1FD0">
        <w:rPr>
          <w:rStyle w:val="structureparIDparcounter"/>
        </w:rPr>
        <w:t>22</w:t>
      </w:r>
      <w:r w:rsidRPr="00AC1FD0">
        <w:rPr>
          <w:rStyle w:val="structure"/>
        </w:rPr>
        <w:t>—en_19920000/</w:t>
      </w:r>
      <w:r w:rsidRPr="00AC1FD0">
        <w:rPr>
          <w:rStyle w:val="structurevisible"/>
        </w:rPr>
        <w:t>&gt;</w:t>
      </w:r>
    </w:p>
    <w:p w14:paraId="68DD0B51" w14:textId="77777777" w:rsidR="00C57E99" w:rsidRDefault="00627ED1" w:rsidP="00C57E99">
      <w:pPr>
        <w:pStyle w:val="Quotecont"/>
      </w:pPr>
      <w:r w:rsidRPr="00627ED1">
        <w:rPr>
          <w:rStyle w:val="quotebahaiscripture"/>
        </w:rPr>
        <w:t>The violent derangement of the world</w:t>
      </w:r>
      <w:r w:rsidR="00C57E99">
        <w:rPr>
          <w:rStyle w:val="quotebahaiscripture"/>
        </w:rPr>
        <w:t>’</w:t>
      </w:r>
      <w:r w:rsidRPr="00627ED1">
        <w:rPr>
          <w:rStyle w:val="quotebahaiscripture"/>
        </w:rPr>
        <w:t xml:space="preserve">s equilibrium; the trembling that will seize the limbs of mankind; the radical transformation of human society; the rolling up of the present-day Order; the fundamental changes affecting the structure of government; the weakening of the pillars of religion; the rise of dictatorships; the spread of tyranny; the fall of monarchies; the decline of ecclesiastical institutions; the increase of anarchy and chaos; the extension and consolidation of the Movement of the Left, the fanning into flame of the smouldering fire of racial strife; the development of infernal engines of war; the burning of cities; the contamination of the atmosphere of the earth </w:t>
      </w:r>
      <w:r w:rsidR="00C57E99">
        <w:rPr>
          <w:rStyle w:val="quotebahaiscripture"/>
        </w:rPr>
        <w:t>--</w:t>
      </w:r>
      <w:r w:rsidRPr="00627ED1">
        <w:rPr>
          <w:rStyle w:val="quotebahaiscripture"/>
        </w:rPr>
        <w:t xml:space="preserve"> these stand out as the signs and portents that must either herald or accompany the retributive calamity which, as decreed by Him Who is the Judge and Redeemer of</w:t>
      </w:r>
      <w:r w:rsidRPr="00627ED1">
        <w:rPr>
          <w:rStyle w:val="structurepagenumber"/>
        </w:rPr>
        <w:t xml:space="preserve"> &lt;page 412</w:t>
      </w:r>
      <w:r w:rsidR="00B777C2">
        <w:rPr>
          <w:rStyle w:val="structurepagenumber"/>
        </w:rPr>
        <w:t>/&gt;</w:t>
      </w:r>
      <w:r w:rsidR="00C57E99">
        <w:rPr>
          <w:rStyle w:val="quotebahaiscripture"/>
        </w:rPr>
        <w:t xml:space="preserve"> </w:t>
      </w:r>
      <w:r w:rsidRPr="00627ED1">
        <w:rPr>
          <w:rStyle w:val="quotebahaiscripture"/>
        </w:rPr>
        <w:t>mankind, must, sooner or later, afflict a society which, for the most part, and for over a century, has turned a deaf ear to the Voice of God</w:t>
      </w:r>
      <w:r w:rsidR="00C57E99">
        <w:rPr>
          <w:rStyle w:val="quotebahaiscripture"/>
        </w:rPr>
        <w:t>’</w:t>
      </w:r>
      <w:r w:rsidRPr="00627ED1">
        <w:rPr>
          <w:rStyle w:val="quotebahaiscripture"/>
        </w:rPr>
        <w:t xml:space="preserve">s Messenger in this day </w:t>
      </w:r>
      <w:r w:rsidR="00C57E99">
        <w:rPr>
          <w:rStyle w:val="quotebahaiscripture"/>
        </w:rPr>
        <w:t>--</w:t>
      </w:r>
      <w:r w:rsidRPr="00627ED1">
        <w:rPr>
          <w:rStyle w:val="quotebahaiscripture"/>
        </w:rPr>
        <w:t xml:space="preserve"> a calamity which must purge the human race of the dross of its age-long corruptions, and weld its component parts into a firmly-knit world-embracing Fellowship </w:t>
      </w:r>
      <w:r w:rsidR="00C57E99">
        <w:rPr>
          <w:rStyle w:val="quotebahaiscripture"/>
        </w:rPr>
        <w:t>--</w:t>
      </w:r>
      <w:r w:rsidRPr="00627ED1">
        <w:rPr>
          <w:rStyle w:val="quotebahaiscripture"/>
        </w:rPr>
        <w:t xml:space="preserve"> a Fellowship destined, in the fullness of time, to be incorporated in the framework, and to be galvanized by the spiritualizing influences, of a mysteriously expanding, divinely appointed Order, and to flower, in the course of future Dispensations, into a Civilization, the like of which mankind has, at no stage in its evolution, witnessed.</w:t>
      </w:r>
      <w:r w:rsidR="00C57E99">
        <w:rPr>
          <w:rStyle w:val="quotebahaiscripture"/>
        </w:rPr>
        <w:t>«</w:t>
      </w:r>
      <w:r w:rsidR="00C57E99" w:rsidRPr="00425825">
        <w:rPr>
          <w:rStyle w:val="structurevisible"/>
        </w:rPr>
        <w:t>&lt;/</w:t>
      </w:r>
      <w:r w:rsidR="00C57E99" w:rsidRPr="00425825">
        <w:rPr>
          <w:rStyle w:val="structure"/>
        </w:rPr>
        <w:t>cit</w:t>
      </w:r>
      <w:r w:rsidR="00C57E99" w:rsidRPr="00425825">
        <w:rPr>
          <w:rStyle w:val="structurevisible"/>
        </w:rPr>
        <w:t>&gt;</w:t>
      </w:r>
      <w:r w:rsidRPr="00627ED1">
        <w:t xml:space="preserve"> </w:t>
      </w:r>
      <w:r w:rsidRPr="00627ED1">
        <w:rPr>
          <w:rStyle w:val="FootnoteReference"/>
        </w:rPr>
        <w:footnoteReference w:id="635"/>
      </w:r>
    </w:p>
    <w:p w14:paraId="0308245B"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23</w:t>
      </w:r>
      <w:r>
        <w:rPr>
          <w:rStyle w:val="structure"/>
        </w:rPr>
        <w:t>—en_19920000/</w:t>
      </w:r>
      <w:r w:rsidRPr="00447221">
        <w:rPr>
          <w:rStyle w:val="structurevisible"/>
        </w:rPr>
        <w:t>&gt;</w:t>
      </w:r>
    </w:p>
    <w:p w14:paraId="6A67692F" w14:textId="77777777" w:rsidR="00C57E99" w:rsidRDefault="00627ED1" w:rsidP="00C57E99">
      <w:pPr>
        <w:pStyle w:val="Bodyafterquote"/>
      </w:pPr>
      <w:r w:rsidRPr="00627ED1">
        <w:t xml:space="preserve">At the present time the local and national institutions of the Faith </w:t>
      </w:r>
      <w:r w:rsidR="00C57E99">
        <w:t>--</w:t>
      </w:r>
      <w:r w:rsidRPr="00627ED1">
        <w:t xml:space="preserve"> the organs of the embryonic new world order </w:t>
      </w:r>
      <w:r w:rsidR="00C57E99">
        <w:t>--</w:t>
      </w:r>
      <w:r w:rsidRPr="00627ED1">
        <w:t xml:space="preserve"> are in obscurity. Although the Faith itself has been proclaimed in many countries, these institutions by virtue of their embryonic state are not yet known to the public, who are unaware of the major role these institutions will play in the future, and of their transformation in the fullness of time into Houses of Justice when they will direct the affairs of humanity in conformity with the teachings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1C3B1DC6"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24</w:t>
      </w:r>
      <w:r>
        <w:rPr>
          <w:rStyle w:val="structure"/>
        </w:rPr>
        <w:t>—en_19920000/</w:t>
      </w:r>
      <w:r w:rsidRPr="00447221">
        <w:rPr>
          <w:rStyle w:val="structurevisible"/>
        </w:rPr>
        <w:t>&gt;</w:t>
      </w:r>
    </w:p>
    <w:p w14:paraId="22F1FC6A" w14:textId="77777777" w:rsidR="00C57E99" w:rsidRDefault="00627ED1" w:rsidP="00C57E99">
      <w:pPr>
        <w:pStyle w:val="Bodycont"/>
      </w:pPr>
      <w:r w:rsidRPr="00627ED1">
        <w:t xml:space="preserve">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has been developing since the inception of the Formative Age in 1921. It has now acquired many of its organs, the local, national and international institutions widely spread throughout the world. Today, the embryonic nature of these institutions is reflected in the immaturity and weakness of the local and national Spiritual Assemblies. Although these have deficiencies and imperfections at the present time, they are pulsating with a new life and contain within them the promise of the future, when they will evolve into rising institutions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new world order for mankind.</w:t>
      </w:r>
    </w:p>
    <w:p w14:paraId="386D2CED"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25</w:t>
      </w:r>
      <w:r>
        <w:rPr>
          <w:rStyle w:val="structure"/>
        </w:rPr>
        <w:t>—en_19920000/</w:t>
      </w:r>
      <w:r w:rsidRPr="00447221">
        <w:rPr>
          <w:rStyle w:val="structurevisible"/>
        </w:rPr>
        <w:t>&gt;</w:t>
      </w:r>
    </w:p>
    <w:p w14:paraId="4F613F56" w14:textId="77777777" w:rsidR="00C57E99" w:rsidRDefault="00627ED1" w:rsidP="00C57E99">
      <w:pPr>
        <w:pStyle w:val="Bodycont"/>
      </w:pPr>
      <w:r w:rsidRPr="00627ED1">
        <w:t>No one knows when this embryonic order may pass from the obscurity of the womb-world and emerge as a new-born instrument destined to grow and mature into a world order in that distant future when the unity of mankind will have been achieved and the Most Great Peace established. We note that in nature a child is born some time after all its limbs and organs are formed in the womb of its mother. If this principle is applicable to the development of the Administrative Order, we may deduce that its birth will take place when all the institutions of the Faith have been formed in their embryonic condition.</w:t>
      </w:r>
    </w:p>
    <w:p w14:paraId="60C7ABC5"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26</w:t>
      </w:r>
      <w:r>
        <w:rPr>
          <w:rStyle w:val="structure"/>
        </w:rPr>
        <w:t>—en_19920000/</w:t>
      </w:r>
      <w:r w:rsidRPr="00447221">
        <w:rPr>
          <w:rStyle w:val="structurevisible"/>
        </w:rPr>
        <w:t>&gt;</w:t>
      </w:r>
    </w:p>
    <w:p w14:paraId="67158320" w14:textId="77777777" w:rsidR="00C57E99" w:rsidRDefault="00627ED1" w:rsidP="00C57E99">
      <w:pPr>
        <w:pStyle w:val="Bodycont"/>
      </w:pPr>
      <w:r w:rsidRPr="00627ED1">
        <w:t>Today, in the Fourth Epoch of the Formative Age, almost all the necessary institutions of the Faith have been created. A vast network of local Spiritual Assemblies covers the surface of the planet. Likewise, National Spiritual Assemblies have also been formed in almost every country of the world, and in all continents of the globe.</w:t>
      </w:r>
      <w:r w:rsidRPr="00627ED1">
        <w:rPr>
          <w:rStyle w:val="structurepagenumber"/>
        </w:rPr>
        <w:t xml:space="preserve"> &lt;page 413</w:t>
      </w:r>
      <w:r w:rsidR="00B777C2">
        <w:rPr>
          <w:rStyle w:val="structurepagenumber"/>
        </w:rPr>
        <w:t>/&gt;</w:t>
      </w:r>
      <w:r w:rsidR="00C57E99">
        <w:t xml:space="preserve"> </w:t>
      </w:r>
      <w:r w:rsidRPr="00627ED1">
        <w:t xml:space="preserve">The international institutions of the Faith are also functioning effectively. But there is one remaining organ of the Administrative Order which is not yet fully established, namely, the world’s administrative Centre of the Faith on Mount Carmel. Not until this vital agency of the Faith ordained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w:t>
      </w:r>
      <w:r w:rsidR="00C57E99" w:rsidRPr="002D5AF8">
        <w:rPr>
          <w:rStyle w:val="structurevisible"/>
        </w:rPr>
        <w:t>&lt;</w:t>
      </w:r>
      <w:r w:rsidR="00C57E99" w:rsidRPr="002D5AF8">
        <w:rPr>
          <w:rStyle w:val="structure"/>
        </w:rPr>
        <w:t>title Bah_%</w:t>
      </w:r>
      <w:r w:rsidR="00C57E99" w:rsidRPr="002D5AF8">
        <w:rPr>
          <w:rStyle w:val="structurevisible"/>
        </w:rPr>
        <w:t>&gt;</w:t>
      </w:r>
      <w:r w:rsidRPr="00627ED1">
        <w:rPr>
          <w:rStyle w:val="BookTitle"/>
        </w:rPr>
        <w:t>Tablet of Carmel</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comes into being can we say that all the component parts of the Administrative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have been created. </w:t>
      </w:r>
      <w:r w:rsidRPr="00627ED1">
        <w:rPr>
          <w:highlight w:val="cyan"/>
        </w:rPr>
        <w:t>Shoghi Effendi</w:t>
      </w:r>
      <w:r w:rsidRPr="00627ED1">
        <w:t xml:space="preserve"> confirms this view in one of his most illuminating letters in which he portrays a few glimpses of the future glory of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w:t>
      </w:r>
    </w:p>
    <w:p w14:paraId="3F54454E"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27</w:t>
      </w:r>
      <w:r>
        <w:rPr>
          <w:rStyle w:val="structure"/>
        </w:rPr>
        <w:t>—en_19920000/</w:t>
      </w:r>
      <w:r w:rsidRPr="00447221">
        <w:rPr>
          <w:rStyle w:val="structurevisible"/>
        </w:rPr>
        <w:t>&gt;</w:t>
      </w:r>
    </w:p>
    <w:p w14:paraId="1EF3A3A5" w14:textId="77777777" w:rsidR="00C57E99" w:rsidRDefault="00C57E99" w:rsidP="00C57E99">
      <w:pPr>
        <w:pStyle w:val="Quote1st"/>
      </w:pPr>
      <w:r w:rsidRPr="005276C9">
        <w:rPr>
          <w:rStyle w:val="structurevisible"/>
        </w:rPr>
        <w:t>&lt;</w:t>
      </w:r>
      <w:r w:rsidRPr="005276C9">
        <w:rPr>
          <w:rStyle w:val="structure"/>
        </w:rPr>
        <w:t>cit Sho_%►%_%_%►%_%_%—en_%—%_%</w:t>
      </w:r>
      <w:r w:rsidRPr="005276C9">
        <w:rPr>
          <w:rStyle w:val="structurevisible"/>
        </w:rPr>
        <w:t>&gt;</w:t>
      </w:r>
      <w:r w:rsidR="00AC1FD0" w:rsidRPr="00AC1FD0">
        <w:rPr>
          <w:rStyle w:val="quotebahaiscripture"/>
        </w:rPr>
        <w:t>»</w:t>
      </w:r>
      <w:r w:rsidR="00627ED1" w:rsidRPr="00627ED1">
        <w:rPr>
          <w:rStyle w:val="quotebahaiscripture"/>
        </w:rPr>
        <w:t>The raising of this Edifice</w:t>
      </w:r>
      <w:r w:rsidR="00DC6AA6" w:rsidRPr="00230826">
        <w:rPr>
          <w:rStyle w:val="FootnoteReference"/>
        </w:rPr>
        <w:footnoteReference w:id="636"/>
      </w:r>
      <w:r w:rsidR="00E66564">
        <w:rPr>
          <w:rStyle w:val="quotebahaiscripture"/>
        </w:rPr>
        <w:t xml:space="preserve"> </w:t>
      </w:r>
      <w:r w:rsidR="00627ED1" w:rsidRPr="00627ED1">
        <w:rPr>
          <w:rStyle w:val="quotebahaiscripture"/>
        </w:rPr>
        <w:t xml:space="preserve">will in turn herald the construction, in the course of successive epochs of the Formative Age of the Faith, of several other structures, which will serve as the administrative seats of such divinely appointed institutions as the Guardianship, the Hands of the Cause, and the Universal House of Justice. These Edifices will, in the shape of a far-flung arc, and following a harmonizing style of architecture, surround the resting-places of the Greatest Holy Leaf, ranking as foremost among the members of her sex in 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Dispensation, of her Brother, offered up as a ransom by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for the quickening of the world and its unification, and of their Mother, proclaimed by Him to be His chosen </w:t>
      </w:r>
      <w:r>
        <w:rPr>
          <w:rStyle w:val="structurevisible"/>
        </w:rPr>
        <w:t>&lt;</w:t>
      </w:r>
      <w:r>
        <w:rPr>
          <w:rStyle w:val="structure"/>
        </w:rPr>
        <w:t>cit Bah_%►%_%_%►%_%_%—en_%—%_%</w:t>
      </w:r>
      <w:r>
        <w:rPr>
          <w:rStyle w:val="structurevisible"/>
        </w:rPr>
        <w:t>&gt;</w:t>
      </w:r>
      <w:r w:rsidR="00627ED1" w:rsidRPr="00627ED1">
        <w:rPr>
          <w:rStyle w:val="quotebahaiscripturequoted"/>
        </w:rPr>
        <w:t>›consort in all the worlds of God</w:t>
      </w:r>
      <w:r w:rsidR="00AC1FD0" w:rsidRPr="00AC1FD0">
        <w:rPr>
          <w:rStyle w:val="quotebahaiscripturequoted"/>
        </w:rPr>
        <w:t>‹</w:t>
      </w:r>
      <w:r>
        <w:rPr>
          <w:rStyle w:val="structurevisible"/>
        </w:rPr>
        <w:t>&lt;/</w:t>
      </w:r>
      <w:r>
        <w:rPr>
          <w:rStyle w:val="structure"/>
        </w:rPr>
        <w:t>cit</w:t>
      </w:r>
      <w:r>
        <w:rPr>
          <w:rStyle w:val="structurevisible"/>
        </w:rPr>
        <w:t>&gt;</w:t>
      </w:r>
      <w:r w:rsidR="00627ED1" w:rsidRPr="00627ED1">
        <w:rPr>
          <w:rStyle w:val="quotebahaiscripture"/>
        </w:rPr>
        <w:t>. The ultimate completion of this stupendous undertaking will mark the culmination of the development of a world-wide divinely-appointed Administrative Order whose beginnings may be traced as far back as the concluding years of the Heroic Age of the Faith.</w:t>
      </w:r>
      <w:r w:rsidR="00AC1FD0" w:rsidRPr="00AC1FD0">
        <w:rPr>
          <w:rStyle w:val="quotebahaiscripture"/>
        </w:rPr>
        <w:t>«</w:t>
      </w:r>
      <w:r w:rsidRPr="005276C9">
        <w:rPr>
          <w:rStyle w:val="structurevisible"/>
        </w:rPr>
        <w:t>&lt;/</w:t>
      </w:r>
      <w:r w:rsidRPr="005276C9">
        <w:rPr>
          <w:rStyle w:val="structure"/>
        </w:rPr>
        <w:t>cit</w:t>
      </w:r>
      <w:r w:rsidRPr="005276C9">
        <w:rPr>
          <w:rStyle w:val="structurevisible"/>
        </w:rPr>
        <w:t>&gt;</w:t>
      </w:r>
      <w:r w:rsidR="00627ED1" w:rsidRPr="00627ED1">
        <w:t xml:space="preserve"> </w:t>
      </w:r>
      <w:r w:rsidR="00627ED1" w:rsidRPr="00627ED1">
        <w:rPr>
          <w:rStyle w:val="FootnoteReference"/>
        </w:rPr>
        <w:footnoteReference w:id="637"/>
      </w:r>
    </w:p>
    <w:p w14:paraId="03D9B069"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28</w:t>
      </w:r>
      <w:r>
        <w:rPr>
          <w:rStyle w:val="structure"/>
        </w:rPr>
        <w:t>—en_19920000/</w:t>
      </w:r>
      <w:r w:rsidRPr="00447221">
        <w:rPr>
          <w:rStyle w:val="structurevisible"/>
        </w:rPr>
        <w:t>&gt;</w:t>
      </w:r>
    </w:p>
    <w:p w14:paraId="515159DA" w14:textId="77777777" w:rsidR="00C57E99" w:rsidRDefault="00627ED1" w:rsidP="00C57E99">
      <w:pPr>
        <w:pStyle w:val="Bodyafterquote"/>
      </w:pPr>
      <w:r w:rsidRPr="00627ED1">
        <w:t>The stage at which the culmination of the development of the Administrative Order, coinciding with the completion of the buildings on the Arc, takes place, resembles the stage at which a child in the womb of his mother has acquired all the limbs and organs he needs, and is ready to be born.</w:t>
      </w:r>
    </w:p>
    <w:p w14:paraId="38F0D264"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29</w:t>
      </w:r>
      <w:r>
        <w:rPr>
          <w:rStyle w:val="structure"/>
        </w:rPr>
        <w:t>—en_19920000/</w:t>
      </w:r>
      <w:r w:rsidRPr="00447221">
        <w:rPr>
          <w:rStyle w:val="structurevisible"/>
        </w:rPr>
        <w:t>&gt;</w:t>
      </w:r>
    </w:p>
    <w:p w14:paraId="09C42A23" w14:textId="77777777" w:rsidR="00C57E99" w:rsidRDefault="00627ED1" w:rsidP="00C57E99">
      <w:pPr>
        <w:pStyle w:val="Bodycont"/>
      </w:pPr>
      <w:r w:rsidRPr="00627ED1">
        <w:t xml:space="preserve">Having described the relationship between the completion of the buildings of the World Administrative Centre on Mount Carmel and the development of the Administrative Order, </w:t>
      </w:r>
      <w:r w:rsidRPr="00627ED1">
        <w:rPr>
          <w:highlight w:val="cyan"/>
        </w:rPr>
        <w:t>Shoghi Effendi</w:t>
      </w:r>
      <w:r w:rsidRPr="00627ED1">
        <w:t xml:space="preserve"> in this same letter further links this process with the evolution of local and national institutions of the Faith. He continues:</w:t>
      </w:r>
    </w:p>
    <w:p w14:paraId="45913218"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30</w:t>
      </w:r>
      <w:r>
        <w:rPr>
          <w:rStyle w:val="structure"/>
        </w:rPr>
        <w:t>—en_19920000/</w:t>
      </w:r>
      <w:r w:rsidRPr="00447221">
        <w:rPr>
          <w:rStyle w:val="structurevisible"/>
        </w:rPr>
        <w:t>&gt;</w:t>
      </w:r>
    </w:p>
    <w:p w14:paraId="6E3B9117" w14:textId="77777777" w:rsidR="00C57E99" w:rsidRDefault="00C57E99" w:rsidP="00C57E99">
      <w:pPr>
        <w:pStyle w:val="Quote1st"/>
      </w:pPr>
      <w:r w:rsidRPr="00425825">
        <w:rPr>
          <w:rStyle w:val="structurevisible"/>
        </w:rPr>
        <w:t>&lt;</w:t>
      </w:r>
      <w:r w:rsidRPr="00425825">
        <w:rPr>
          <w:rStyle w:val="structure"/>
        </w:rPr>
        <w:t>cit Sho_%►%_%_%►%_%_%—en_%—%_%</w:t>
      </w:r>
      <w:r w:rsidRPr="00425825">
        <w:rPr>
          <w:rStyle w:val="structurevisible"/>
        </w:rPr>
        <w:t>&gt;</w:t>
      </w:r>
      <w:r w:rsidR="00AC1FD0" w:rsidRPr="00AC1FD0">
        <w:rPr>
          <w:rStyle w:val="quotebahaiscripture"/>
        </w:rPr>
        <w:t>»</w:t>
      </w:r>
      <w:r w:rsidR="00627ED1" w:rsidRPr="00627ED1">
        <w:rPr>
          <w:rStyle w:val="quotebahaiscripture"/>
        </w:rPr>
        <w:t xml:space="preserve">This vast and irresistible process, unexampled in the spiritual history of mankind ... will synchronize with two no less significant developments </w:t>
      </w:r>
      <w:r w:rsidR="00AC1FD0" w:rsidRPr="00AC1FD0">
        <w:rPr>
          <w:rStyle w:val="quotebahaiscripture"/>
        </w:rPr>
        <w:t>--</w:t>
      </w:r>
      <w:r w:rsidR="00627ED1" w:rsidRPr="00627ED1">
        <w:rPr>
          <w:rStyle w:val="quotebahaiscripture"/>
        </w:rPr>
        <w:t xml:space="preserve"> the establishment of the Lesser Peace+F2 and the evolution of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national and local institutions </w:t>
      </w:r>
      <w:r w:rsidR="00AC1FD0" w:rsidRPr="00AC1FD0">
        <w:rPr>
          <w:rStyle w:val="quotebahaiscripture"/>
        </w:rPr>
        <w:t>--</w:t>
      </w:r>
      <w:r w:rsidR="00627ED1" w:rsidRPr="00627ED1">
        <w:rPr>
          <w:rStyle w:val="quotebahaiscripture"/>
        </w:rPr>
        <w:t xml:space="preserve"> the one outside and the other within 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world...</w:t>
      </w:r>
      <w:r w:rsidR="00AC1FD0" w:rsidRPr="00AC1FD0">
        <w:rPr>
          <w:rStyle w:val="quotebahaiscripture"/>
        </w:rPr>
        <w:t>«</w:t>
      </w:r>
      <w:r w:rsidRPr="00425825">
        <w:rPr>
          <w:rStyle w:val="structurevisible"/>
        </w:rPr>
        <w:t>&lt;/</w:t>
      </w:r>
      <w:r w:rsidRPr="00425825">
        <w:rPr>
          <w:rStyle w:val="structure"/>
        </w:rPr>
        <w:t>cit</w:t>
      </w:r>
      <w:r w:rsidRPr="00425825">
        <w:rPr>
          <w:rStyle w:val="structurevisible"/>
        </w:rPr>
        <w:t>&gt;</w:t>
      </w:r>
      <w:r w:rsidR="00627ED1" w:rsidRPr="00627ED1">
        <w:t xml:space="preserve"> </w:t>
      </w:r>
      <w:r w:rsidR="00627ED1" w:rsidRPr="00627ED1">
        <w:rPr>
          <w:rStyle w:val="FootnoteReference"/>
        </w:rPr>
        <w:footnoteReference w:id="638"/>
      </w:r>
      <w:r w:rsidRPr="00074FF5">
        <w:rPr>
          <w:rStyle w:val="structurepagenumber"/>
        </w:rPr>
        <w:t xml:space="preserve"> &lt;page </w:t>
      </w:r>
      <w:r>
        <w:rPr>
          <w:rStyle w:val="structurepagenumber"/>
        </w:rPr>
        <w:t>414</w:t>
      </w:r>
      <w:r w:rsidR="00B777C2">
        <w:rPr>
          <w:rStyle w:val="structurepagenumber"/>
        </w:rPr>
        <w:t>/&gt;</w:t>
      </w:r>
    </w:p>
    <w:p w14:paraId="7E3A1F68"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31</w:t>
      </w:r>
      <w:r>
        <w:rPr>
          <w:rStyle w:val="structure"/>
        </w:rPr>
        <w:t>—en_19920000/</w:t>
      </w:r>
      <w:r w:rsidRPr="00447221">
        <w:rPr>
          <w:rStyle w:val="structurevisible"/>
        </w:rPr>
        <w:t>&gt;</w:t>
      </w:r>
    </w:p>
    <w:p w14:paraId="16D3C2F5" w14:textId="77777777" w:rsidR="00C57E99" w:rsidRDefault="00627ED1" w:rsidP="00C57E99">
      <w:pPr>
        <w:pStyle w:val="Bodyafterquote"/>
      </w:pPr>
      <w:r w:rsidRPr="00627ED1">
        <w:t xml:space="preserve">Could this evolution mentioned by </w:t>
      </w:r>
      <w:r w:rsidRPr="00627ED1">
        <w:rPr>
          <w:highlight w:val="cyan"/>
        </w:rPr>
        <w:t>Shoghi Effendi</w:t>
      </w:r>
      <w:r w:rsidRPr="00627ED1">
        <w:t xml:space="preserve"> be the same process, referred to in the preceding pages, as the stage at which the institutions of the Faith will emerge from obscurity and progressively assume greater involvement in human society? It is of great significance that he associates this stage of evolution with the founding of the Lesser Peace, which </w:t>
      </w:r>
      <w:r w:rsidRPr="00627ED1">
        <w:rPr>
          <w:highlight w:val="yellow"/>
        </w:rPr>
        <w:t>ʿAbdu’l-Bah</w:t>
      </w:r>
      <w:r w:rsidR="00C57E99" w:rsidRPr="000C7039">
        <w:rPr>
          <w:highlight w:val="yellow"/>
        </w:rPr>
        <w:t>á</w:t>
      </w:r>
      <w:r w:rsidRPr="00627ED1">
        <w:t xml:space="preserve"> states will be established in the twentieth century. The evolution of the institutions of the Faith and their greater involvement in human affairs, a process which is destined to take place in the near future, must not be confused with the establishment of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 the distant future. This process, </w:t>
      </w:r>
      <w:r w:rsidRPr="00627ED1">
        <w:rPr>
          <w:highlight w:val="cyan"/>
        </w:rPr>
        <w:t>Shoghi Effendi</w:t>
      </w:r>
      <w:r w:rsidRPr="00627ED1">
        <w:t xml:space="preserve"> explains, </w:t>
      </w:r>
      <w:r w:rsidR="00C57E99" w:rsidRPr="005276C9">
        <w:rPr>
          <w:rStyle w:val="structurevisible"/>
        </w:rPr>
        <w:t>&lt;</w:t>
      </w:r>
      <w:r w:rsidR="00C57E99" w:rsidRPr="005276C9">
        <w:rPr>
          <w:rStyle w:val="structure"/>
        </w:rPr>
        <w:t>cit Sho_%►%_%_%►%_%_%—en_%—%_%</w:t>
      </w:r>
      <w:r w:rsidR="00C57E99" w:rsidRPr="005276C9">
        <w:rPr>
          <w:rStyle w:val="structurevisible"/>
        </w:rPr>
        <w:t>&gt;</w:t>
      </w:r>
      <w:r w:rsidR="00AC1FD0" w:rsidRPr="00AC1FD0">
        <w:rPr>
          <w:rStyle w:val="quotebahaiscripture"/>
        </w:rPr>
        <w:t>»</w:t>
      </w:r>
      <w:r w:rsidRPr="00627ED1">
        <w:rPr>
          <w:rStyle w:val="quotebahaiscripture"/>
        </w:rPr>
        <w:t xml:space="preserve">will attain its full consummation in the Golden Age of the Faith, through the raising of the standard of the Most Great Peace and the emergence, in the plenitude of its power and glory, of the focal Centre of the agencies constituting the World Order of </w:t>
      </w:r>
      <w:r w:rsidRPr="00627ED1">
        <w:rPr>
          <w:rStyle w:val="quotebahaiscripture"/>
          <w:highlight w:val="yellow"/>
        </w:rPr>
        <w:t>Bah</w:t>
      </w:r>
      <w:r w:rsidR="00AC1FD0" w:rsidRPr="00AC1FD0">
        <w:rPr>
          <w:rStyle w:val="quotebahaiscripture"/>
          <w:highlight w:val="yellow"/>
        </w:rPr>
        <w:t>á’</w:t>
      </w:r>
      <w:r w:rsidRPr="00627ED1">
        <w:rPr>
          <w:rStyle w:val="quotebahaiscripture"/>
          <w:highlight w:val="yellow"/>
        </w:rPr>
        <w:t>u</w:t>
      </w:r>
      <w:r w:rsidR="00AC1FD0" w:rsidRPr="00AC1FD0">
        <w:rPr>
          <w:rStyle w:val="quotebahaiscripture"/>
          <w:highlight w:val="yellow"/>
        </w:rPr>
        <w:t>’</w:t>
      </w:r>
      <w:r w:rsidRPr="00627ED1">
        <w:rPr>
          <w:rStyle w:val="quotebahaiscripture"/>
          <w:highlight w:val="yellow"/>
        </w:rPr>
        <w:t>ll</w:t>
      </w:r>
      <w:r w:rsidR="00AC1FD0" w:rsidRPr="00AC1FD0">
        <w:rPr>
          <w:rStyle w:val="quotebahaiscripture"/>
          <w:highlight w:val="yellow"/>
        </w:rPr>
        <w:t>á</w:t>
      </w:r>
      <w:r w:rsidRPr="00627ED1">
        <w:rPr>
          <w:rStyle w:val="quotebahaiscripture"/>
          <w:highlight w:val="yellow"/>
        </w:rPr>
        <w:t>h</w:t>
      </w:r>
      <w:r w:rsidR="00AC1FD0" w:rsidRPr="00AC1FD0">
        <w:rPr>
          <w:rStyle w:val="quotebahaiscripture"/>
        </w:rPr>
        <w:t>«</w:t>
      </w:r>
      <w:r w:rsidR="00C57E99" w:rsidRPr="005276C9">
        <w:rPr>
          <w:rStyle w:val="structurevisible"/>
        </w:rPr>
        <w:t>&lt;/</w:t>
      </w:r>
      <w:r w:rsidR="00C57E99" w:rsidRPr="005276C9">
        <w:rPr>
          <w:rStyle w:val="structure"/>
        </w:rPr>
        <w:t>cit</w:t>
      </w:r>
      <w:r w:rsidR="00C57E99" w:rsidRPr="005276C9">
        <w:rPr>
          <w:rStyle w:val="structurevisible"/>
        </w:rPr>
        <w:t>&gt;</w:t>
      </w:r>
      <w:r w:rsidRPr="00627ED1">
        <w:t xml:space="preserve">. </w:t>
      </w:r>
      <w:r w:rsidRPr="00627ED1">
        <w:rPr>
          <w:rStyle w:val="FootnoteReference"/>
        </w:rPr>
        <w:footnoteReference w:id="639"/>
      </w:r>
    </w:p>
    <w:p w14:paraId="54EAF351"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32</w:t>
      </w:r>
      <w:r>
        <w:rPr>
          <w:rStyle w:val="structure"/>
        </w:rPr>
        <w:t>—en_19920000/</w:t>
      </w:r>
      <w:r w:rsidRPr="00447221">
        <w:rPr>
          <w:rStyle w:val="structurevisible"/>
        </w:rPr>
        <w:t>&gt;</w:t>
      </w:r>
    </w:p>
    <w:p w14:paraId="54853ABF" w14:textId="77777777" w:rsidR="00C57E99" w:rsidRDefault="00627ED1" w:rsidP="00C57E99">
      <w:pPr>
        <w:pStyle w:val="Bodycont"/>
      </w:pPr>
      <w:r w:rsidRPr="00627ED1">
        <w:t xml:space="preserve">The Revelation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vouchsafed by the Almighty to the human race is preserved within the sanctuary of His Covenant. This mighty instrument, acting as a shield, protects the Cause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all its institutions, enabling them to grow and develop. It is the begetter of the unity of the Faith, the upholder of its integrity, the promoter of its teachings, and the guarantor of its incorruptibility.</w:t>
      </w:r>
    </w:p>
    <w:p w14:paraId="162BA6CD"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33</w:t>
      </w:r>
      <w:r>
        <w:rPr>
          <w:rStyle w:val="structure"/>
        </w:rPr>
        <w:t>—en_19920000/</w:t>
      </w:r>
      <w:r w:rsidRPr="00447221">
        <w:rPr>
          <w:rStyle w:val="structurevisible"/>
        </w:rPr>
        <w:t>&gt;</w:t>
      </w:r>
    </w:p>
    <w:p w14:paraId="23AAD227" w14:textId="77777777" w:rsidR="00C57E99" w:rsidRDefault="00627ED1" w:rsidP="00C57E99">
      <w:pPr>
        <w:pStyle w:val="Bodycont"/>
      </w:pPr>
      <w:r w:rsidRPr="00627ED1">
        <w:rPr>
          <w:highlight w:val="cyan"/>
        </w:rPr>
        <w:t>Shoghi Effendi</w:t>
      </w:r>
      <w:r w:rsidRPr="00627ED1">
        <w:t xml:space="preserve">, in the masterly style of his writings, describes the potentialities of the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and the unique nature of the Administrative Order in these words:</w:t>
      </w:r>
    </w:p>
    <w:p w14:paraId="6B4CE72D" w14:textId="77777777" w:rsidR="00C57E99" w:rsidRPr="00447221" w:rsidRDefault="00C57E99" w:rsidP="00C57E99">
      <w:pPr>
        <w:pStyle w:val="ParCountercont"/>
        <w:framePr w:wrap="notBeside"/>
        <w:rPr>
          <w:rFonts w:eastAsia="Calibri"/>
        </w:rPr>
      </w:pPr>
      <w:r w:rsidRPr="00447221">
        <w:rPr>
          <w:rStyle w:val="structurevisible"/>
        </w:rPr>
        <w:t>&lt;</w:t>
      </w:r>
      <w:r>
        <w:rPr>
          <w:rStyle w:val="structure"/>
        </w:rPr>
        <w:t>par TaherzadehA_Covenant_</w:t>
      </w:r>
      <w:r w:rsidRPr="00447221">
        <w:rPr>
          <w:rStyle w:val="structureparIDchapcounter"/>
        </w:rPr>
        <w:t>36:</w:t>
      </w:r>
      <w:r w:rsidRPr="00447221">
        <w:rPr>
          <w:rStyle w:val="structureparIDparcounter"/>
        </w:rPr>
        <w:t>34</w:t>
      </w:r>
      <w:r>
        <w:rPr>
          <w:rStyle w:val="structure"/>
        </w:rPr>
        <w:t>—en_19920000/</w:t>
      </w:r>
      <w:r w:rsidRPr="00447221">
        <w:rPr>
          <w:rStyle w:val="structurevisible"/>
        </w:rPr>
        <w:t>&gt;</w:t>
      </w:r>
    </w:p>
    <w:p w14:paraId="004D8E5B" w14:textId="77777777" w:rsidR="00C57E99" w:rsidRPr="0029175C" w:rsidRDefault="00C57E99" w:rsidP="00C57E99">
      <w:pPr>
        <w:pStyle w:val="Quote1st"/>
        <w:rPr>
          <w:rStyle w:val="quotebahaiscripture"/>
        </w:rPr>
      </w:pPr>
      <w:r w:rsidRPr="00425825">
        <w:rPr>
          <w:rStyle w:val="structurevisible"/>
        </w:rPr>
        <w:t>&lt;</w:t>
      </w:r>
      <w:r w:rsidRPr="00425825">
        <w:rPr>
          <w:rStyle w:val="structure"/>
        </w:rPr>
        <w:t>cit Sho_%►%_%_%►%_%_%—en_%—%_%</w:t>
      </w:r>
      <w:r w:rsidRPr="00425825">
        <w:rPr>
          <w:rStyle w:val="structurevisible"/>
        </w:rPr>
        <w:t>&gt;</w:t>
      </w:r>
      <w:r w:rsidR="00AC1FD0" w:rsidRPr="00AC1FD0">
        <w:rPr>
          <w:rStyle w:val="quotebahaiscripture"/>
        </w:rPr>
        <w:t>»</w:t>
      </w:r>
      <w:r w:rsidR="00627ED1" w:rsidRPr="00627ED1">
        <w:rPr>
          <w:rStyle w:val="quotebahaiscripture"/>
        </w:rPr>
        <w:t xml:space="preserve">The Covenant of </w:t>
      </w:r>
      <w:r w:rsidR="00627ED1" w:rsidRPr="00627ED1">
        <w:rPr>
          <w:rStyle w:val="quotebahaiscripture"/>
          <w:highlight w:val="yellow"/>
        </w:rPr>
        <w:t>Bah</w:t>
      </w:r>
      <w:r w:rsidR="00AC1FD0" w:rsidRPr="00AC1FD0">
        <w:rPr>
          <w:rStyle w:val="quotebahaiscripture"/>
          <w:highlight w:val="yellow"/>
        </w:rPr>
        <w:t>á’</w:t>
      </w:r>
      <w:r w:rsidR="00627ED1" w:rsidRPr="00627ED1">
        <w:rPr>
          <w:rStyle w:val="quotebahaiscripture"/>
          <w:highlight w:val="yellow"/>
        </w:rPr>
        <w:t>u</w:t>
      </w:r>
      <w:r w:rsidR="00AC1FD0" w:rsidRPr="00AC1FD0">
        <w:rPr>
          <w:rStyle w:val="quotebahaiscripture"/>
          <w:highlight w:val="yellow"/>
        </w:rPr>
        <w:t>’</w:t>
      </w:r>
      <w:r w:rsidR="00627ED1" w:rsidRPr="00627ED1">
        <w:rPr>
          <w:rStyle w:val="quotebahaiscripture"/>
          <w:highlight w:val="yellow"/>
        </w:rPr>
        <w:t>ll</w:t>
      </w:r>
      <w:r w:rsidR="00AC1FD0" w:rsidRPr="00AC1FD0">
        <w:rPr>
          <w:rStyle w:val="quotebahaiscripture"/>
          <w:highlight w:val="yellow"/>
        </w:rPr>
        <w:t>á</w:t>
      </w:r>
      <w:r w:rsidR="00627ED1" w:rsidRPr="00627ED1">
        <w:rPr>
          <w:rStyle w:val="quotebahaiscripture"/>
          <w:highlight w:val="yellow"/>
        </w:rPr>
        <w:t>h</w:t>
      </w:r>
      <w:r w:rsidR="00627ED1" w:rsidRPr="00627ED1">
        <w:rPr>
          <w:rStyle w:val="quotebahaiscripture"/>
        </w:rPr>
        <w:t xml:space="preserve"> had been instituted solely through the direct operation of Hiss Will and purpose. The Will and Testament of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rPr>
        <w:t xml:space="preserve">, on the other hand, may be regarded as the offspring resulting from that mystic intercourse between Him Who had been made its sole Interpreter and was recognized as its perfect Exemplar. The creative energies unleashed by the Originator of the Law of God in this age gave birth, through their impact upon the mind of Him Who had been chosen as its unerring Expounder, to that Instrument, the vast implications of which present generation, even after the lapse of twenty-three years, is still incapable of fully apprehending. This Instrument can, if we would correctly appraise it, no more be divorced from the One Who provided the motivating impulse for its creation than from Him Who directly conceived it. The purpose of the Author of the </w:t>
      </w:r>
      <w:r w:rsidR="00627ED1" w:rsidRPr="00627ED1">
        <w:rPr>
          <w:rStyle w:val="quotebahaiscripture"/>
          <w:highlight w:val="yellow"/>
        </w:rPr>
        <w:t>Bah</w:t>
      </w:r>
      <w:r w:rsidR="00AC1FD0" w:rsidRPr="00AC1FD0">
        <w:rPr>
          <w:rStyle w:val="quotebahaiscripture"/>
          <w:highlight w:val="yellow"/>
        </w:rPr>
        <w:t>á’í</w:t>
      </w:r>
      <w:r w:rsidR="00627ED1" w:rsidRPr="00627ED1">
        <w:rPr>
          <w:rStyle w:val="quotebahaiscripture"/>
        </w:rPr>
        <w:t xml:space="preserve"> Revelation had, as already observed, been so thoroughly infused into the mind of </w:t>
      </w:r>
      <w:r w:rsidR="00627ED1" w:rsidRPr="00627ED1">
        <w:rPr>
          <w:rStyle w:val="quotebahaiscripture"/>
          <w:highlight w:val="yellow"/>
        </w:rPr>
        <w:t>ʿAbdu</w:t>
      </w:r>
      <w:r w:rsidR="00AC1FD0" w:rsidRPr="00AC1FD0">
        <w:rPr>
          <w:rStyle w:val="quotebahaiscripture"/>
          <w:highlight w:val="yellow"/>
        </w:rPr>
        <w:t>’</w:t>
      </w:r>
      <w:r w:rsidR="00627ED1" w:rsidRPr="00627ED1">
        <w:rPr>
          <w:rStyle w:val="quotebahaiscripture"/>
          <w:highlight w:val="yellow"/>
        </w:rPr>
        <w:t>l-Bah</w:t>
      </w:r>
      <w:r w:rsidR="00AC1FD0" w:rsidRPr="00AC1FD0">
        <w:rPr>
          <w:rStyle w:val="quotebahaiscripture"/>
          <w:highlight w:val="yellow"/>
        </w:rPr>
        <w:t>á</w:t>
      </w:r>
      <w:r w:rsidR="00627ED1" w:rsidRPr="00627ED1">
        <w:rPr>
          <w:rStyle w:val="quotebahaiscripture"/>
        </w:rPr>
        <w:t>, and His Spirit had so profoundly impregnated His being, and their aims and motives been so completely blended, that to dissociate the doctrine laid down by the former from the supreme act associated with the mission and the latter would be tantamount to a repudiation of one of the most fundamental verities of the Faith.</w:t>
      </w:r>
      <w:r w:rsidR="00627ED1" w:rsidRPr="00627ED1">
        <w:rPr>
          <w:rStyle w:val="structurepagenumber"/>
        </w:rPr>
        <w:t xml:space="preserve"> &lt;page 415</w:t>
      </w:r>
      <w:r w:rsidR="00B777C2">
        <w:rPr>
          <w:rStyle w:val="structurepagenumber"/>
        </w:rPr>
        <w:t>/&gt;</w:t>
      </w:r>
    </w:p>
    <w:p w14:paraId="3A5AE6D7" w14:textId="77777777" w:rsidR="00C57E99" w:rsidRPr="0029175C" w:rsidRDefault="00AC1FD0" w:rsidP="00C57E99">
      <w:pPr>
        <w:pStyle w:val="ParCountercont"/>
        <w:framePr w:wrap="notBeside"/>
        <w:rPr>
          <w:rFonts w:eastAsia="Calibri"/>
        </w:rPr>
      </w:pPr>
      <w:r w:rsidRPr="00AC1FD0">
        <w:rPr>
          <w:rStyle w:val="structurevisible"/>
        </w:rPr>
        <w:t>&lt;</w:t>
      </w:r>
      <w:r w:rsidRPr="00AC1FD0">
        <w:rPr>
          <w:rStyle w:val="structure"/>
        </w:rPr>
        <w:t>par TaherzadehA_Covenant_</w:t>
      </w:r>
      <w:r w:rsidRPr="00AC1FD0">
        <w:rPr>
          <w:rStyle w:val="structureparIDchapcounter"/>
        </w:rPr>
        <w:t>36:</w:t>
      </w:r>
      <w:r w:rsidRPr="00AC1FD0">
        <w:rPr>
          <w:rStyle w:val="structureparIDparcounter"/>
        </w:rPr>
        <w:t>35</w:t>
      </w:r>
      <w:r w:rsidRPr="00AC1FD0">
        <w:rPr>
          <w:rStyle w:val="structure"/>
        </w:rPr>
        <w:t>—en_19920000/</w:t>
      </w:r>
      <w:r w:rsidRPr="00AC1FD0">
        <w:rPr>
          <w:rStyle w:val="structurevisible"/>
        </w:rPr>
        <w:t>&gt;</w:t>
      </w:r>
    </w:p>
    <w:p w14:paraId="4C569F45" w14:textId="77777777" w:rsidR="00C57E99" w:rsidRDefault="00627ED1" w:rsidP="00C57E99">
      <w:pPr>
        <w:pStyle w:val="Quotecont"/>
      </w:pPr>
      <w:r w:rsidRPr="00627ED1">
        <w:rPr>
          <w:rStyle w:val="quotebahaiscripture"/>
        </w:rPr>
        <w:t>The Administrative Order which this historic Document has established, it should be noted, is, by virtue of its origin and character, unique in the annals of the world</w:t>
      </w:r>
      <w:r w:rsidR="00C57E99">
        <w:rPr>
          <w:rStyle w:val="quotebahaiscripture"/>
        </w:rPr>
        <w:t>’</w:t>
      </w:r>
      <w:r w:rsidRPr="00627ED1">
        <w:rPr>
          <w:rStyle w:val="quotebahaiscripture"/>
        </w:rPr>
        <w:t xml:space="preserve">s religious systems. No Prophet before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xml:space="preserve">, it can be confidently asserted, not even </w:t>
      </w:r>
      <w:r w:rsidRPr="00627ED1">
        <w:rPr>
          <w:rStyle w:val="quotebahaiscripture"/>
          <w:highlight w:val="yellow"/>
        </w:rPr>
        <w:t>Mu</w:t>
      </w:r>
      <w:r w:rsidR="00C57E99">
        <w:rPr>
          <w:rStyle w:val="quotebahaiscripture"/>
          <w:highlight w:val="yellow"/>
        </w:rPr>
        <w:t>ḥ</w:t>
      </w:r>
      <w:r w:rsidRPr="00627ED1">
        <w:rPr>
          <w:rStyle w:val="quotebahaiscripture"/>
          <w:highlight w:val="yellow"/>
        </w:rPr>
        <w:t>ammad</w:t>
      </w:r>
      <w:r w:rsidRPr="00627ED1">
        <w:rPr>
          <w:rStyle w:val="quotebahaiscripture"/>
        </w:rPr>
        <w:t xml:space="preserve"> Whose Book clearly lays down the laws and ordinances of the </w:t>
      </w:r>
      <w:r w:rsidRPr="00627ED1">
        <w:rPr>
          <w:rStyle w:val="quotebahaiscripture"/>
          <w:highlight w:val="lightGray"/>
        </w:rPr>
        <w:t>Islamic</w:t>
      </w:r>
      <w:r w:rsidRPr="00627ED1">
        <w:rPr>
          <w:rStyle w:val="quotebahaiscripture"/>
        </w:rPr>
        <w:t xml:space="preserve"> Dispensation, has established, authoritatively and in writing, anything comparable to the Administrative Order which the authorized Interpreter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00C57E99">
        <w:rPr>
          <w:rStyle w:val="quotebahaiscripture"/>
          <w:highlight w:val="yellow"/>
        </w:rPr>
        <w:t>’</w:t>
      </w:r>
      <w:r w:rsidRPr="00627ED1">
        <w:rPr>
          <w:rStyle w:val="quotebahaiscripture"/>
          <w:highlight w:val="yellow"/>
        </w:rPr>
        <w:t>s</w:t>
      </w:r>
      <w:r w:rsidRPr="00627ED1">
        <w:rPr>
          <w:rStyle w:val="quotebahaiscripture"/>
        </w:rPr>
        <w:t xml:space="preserve"> teachings has instituted, an Order which, by virtue of the administrative principles which its Author has formulated, the institutions He has established, and the right of interpretation with which He has invested its Guardian, must and will, in a manner unparalleled in any previous religion, safeguard from schism the Faith from which it has sprung. Nor is the principle governing its operation similar to that which underlies any system, whether theocratic or otherwise, which the minds of men have devised for the government of human institutions. Neither in theory nor in practice can the Administrative Order of the Faith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xml:space="preserve"> be said to conform to any type of democratic government, to any system of autocracy, to any purely aristocratic order, or to any of the various theocracies, whether Jewish, Christian or </w:t>
      </w:r>
      <w:r w:rsidRPr="00627ED1">
        <w:rPr>
          <w:rStyle w:val="quotebahaiscripture"/>
          <w:highlight w:val="lightGray"/>
        </w:rPr>
        <w:t>Islamic</w:t>
      </w:r>
      <w:r w:rsidRPr="00627ED1">
        <w:rPr>
          <w:rStyle w:val="quotebahaiscripture"/>
        </w:rPr>
        <w:t xml:space="preserve"> which mankind has witnessed in the past. It incorporates within its structure certain elements which are to be found in each of the three recognized forms of secular government, is devoid of the defects which each of them inherently possesses, and blends the salutary truths which each undoubtedly contains without vitiating in any way the integrity of the Divine verities on which it is essentially founded. The hereditary authority which the Guardian of the Administrative Order is called upon to exercise, and the right of the interpretation of the Holy Writ solely conferred upon him; the powers and prerogatives of the Universal House of Justice, possessing the exclusive right to legislate on matters not explicitly revealed in the Most Holy Book; the ordinance exempting its members from any responsibility to those who they represent, and from the obligation to conform to their views, convictions or sentiments; the specific provisions requiring the free and democratic election by the mass of the faithful of the Body that constitutes the sole legislative organ in the world-wide </w:t>
      </w:r>
      <w:r w:rsidRPr="00627ED1">
        <w:rPr>
          <w:rStyle w:val="quotebahaiscripture"/>
          <w:highlight w:val="yellow"/>
        </w:rPr>
        <w:t>Bah</w:t>
      </w:r>
      <w:r w:rsidR="00C57E99">
        <w:rPr>
          <w:rStyle w:val="quotebahaiscripture"/>
          <w:highlight w:val="yellow"/>
        </w:rPr>
        <w:t>á’í</w:t>
      </w:r>
      <w:r w:rsidRPr="00627ED1">
        <w:rPr>
          <w:rStyle w:val="quotebahaiscripture"/>
        </w:rPr>
        <w:t xml:space="preserve"> community </w:t>
      </w:r>
      <w:r w:rsidR="00C57E99">
        <w:rPr>
          <w:rStyle w:val="quotebahaiscripture"/>
        </w:rPr>
        <w:t>--</w:t>
      </w:r>
      <w:r w:rsidRPr="00627ED1">
        <w:rPr>
          <w:rStyle w:val="quotebahaiscripture"/>
        </w:rPr>
        <w:t xml:space="preserve"> these are among the features which combine to set apart the Order identified with the Revelation of </w:t>
      </w:r>
      <w:r w:rsidRPr="00627ED1">
        <w:rPr>
          <w:rStyle w:val="quotebahaiscripture"/>
          <w:highlight w:val="yellow"/>
        </w:rPr>
        <w:t>Bah</w:t>
      </w:r>
      <w:r w:rsidR="00C57E99">
        <w:rPr>
          <w:rStyle w:val="quotebahaiscripture"/>
          <w:highlight w:val="yellow"/>
        </w:rPr>
        <w:t>á’</w:t>
      </w:r>
      <w:r w:rsidRPr="00627ED1">
        <w:rPr>
          <w:rStyle w:val="quotebahaiscripture"/>
          <w:highlight w:val="yellow"/>
        </w:rPr>
        <w:t>u</w:t>
      </w:r>
      <w:r w:rsidR="00C57E99">
        <w:rPr>
          <w:rStyle w:val="quotebahaiscripture"/>
          <w:highlight w:val="yellow"/>
        </w:rPr>
        <w:t>’</w:t>
      </w:r>
      <w:r w:rsidRPr="00627ED1">
        <w:rPr>
          <w:rStyle w:val="quotebahaiscripture"/>
          <w:highlight w:val="yellow"/>
        </w:rPr>
        <w:t>ll</w:t>
      </w:r>
      <w:r w:rsidR="00C57E99">
        <w:rPr>
          <w:rStyle w:val="quotebahaiscripture"/>
          <w:highlight w:val="yellow"/>
        </w:rPr>
        <w:t>á</w:t>
      </w:r>
      <w:r w:rsidRPr="00627ED1">
        <w:rPr>
          <w:rStyle w:val="quotebahaiscripture"/>
          <w:highlight w:val="yellow"/>
        </w:rPr>
        <w:t>h</w:t>
      </w:r>
      <w:r w:rsidRPr="00627ED1">
        <w:rPr>
          <w:rStyle w:val="quotebahaiscripture"/>
        </w:rPr>
        <w:t xml:space="preserve"> from any of the existing systems of human government.</w:t>
      </w:r>
      <w:r w:rsidR="00C57E99">
        <w:rPr>
          <w:rStyle w:val="quotebahaiscripture"/>
        </w:rPr>
        <w:t>«</w:t>
      </w:r>
      <w:r w:rsidR="00C57E99" w:rsidRPr="00425825">
        <w:rPr>
          <w:rStyle w:val="structurevisible"/>
        </w:rPr>
        <w:t>&lt;/</w:t>
      </w:r>
      <w:r w:rsidR="00C57E99" w:rsidRPr="00425825">
        <w:rPr>
          <w:rStyle w:val="structure"/>
        </w:rPr>
        <w:t>cit</w:t>
      </w:r>
      <w:r w:rsidR="00C57E99" w:rsidRPr="00425825">
        <w:rPr>
          <w:rStyle w:val="structurevisible"/>
        </w:rPr>
        <w:t>&gt;</w:t>
      </w:r>
      <w:r w:rsidRPr="00627ED1">
        <w:t xml:space="preserve"> </w:t>
      </w:r>
      <w:r w:rsidRPr="00627ED1">
        <w:rPr>
          <w:rStyle w:val="FootnoteReference"/>
        </w:rPr>
        <w:footnoteReference w:id="640"/>
      </w:r>
      <w:r w:rsidRPr="00627ED1">
        <w:rPr>
          <w:rStyle w:val="structurepagenumber"/>
        </w:rPr>
        <w:t xml:space="preserve"> &lt;page 416</w:t>
      </w:r>
      <w:bookmarkStart w:id="45" w:name="ch37"/>
      <w:bookmarkEnd w:id="45"/>
      <w:r w:rsidR="00B777C2">
        <w:rPr>
          <w:rStyle w:val="structurepagenumber"/>
        </w:rPr>
        <w:t>/&gt;</w:t>
      </w:r>
    </w:p>
    <w:p w14:paraId="32290823" w14:textId="77777777" w:rsidR="00C57E99" w:rsidRDefault="00C57E99" w:rsidP="00C57E99">
      <w:pPr>
        <w:pStyle w:val="StructureMastertext"/>
      </w:pPr>
      <w:r>
        <w:t>&lt;Back/&gt;</w:t>
      </w:r>
    </w:p>
    <w:p w14:paraId="6B29FA08" w14:textId="77777777" w:rsidR="00E67803" w:rsidRDefault="00C57E99">
      <w:pPr>
        <w:pStyle w:val="Heading1"/>
      </w:pPr>
      <w:r w:rsidRPr="00835AAF">
        <w:rPr>
          <w:rStyle w:val="structurevisible"/>
        </w:rPr>
        <w:t>&lt;</w:t>
      </w:r>
      <w:r>
        <w:rPr>
          <w:rStyle w:val="structure"/>
        </w:rPr>
        <w:t>par TaherzadehA_Covenant_</w:t>
      </w:r>
      <w:r w:rsidR="00627ED1" w:rsidRPr="00627ED1">
        <w:rPr>
          <w:rStyle w:val="structurepartcounter"/>
        </w:rPr>
        <w:t>ap</w:t>
      </w:r>
      <w:r w:rsidRPr="00835AAF">
        <w:rPr>
          <w:rStyle w:val="structure"/>
        </w:rPr>
        <w:t>:0</w:t>
      </w:r>
      <w:r>
        <w:rPr>
          <w:rStyle w:val="structure"/>
        </w:rPr>
        <w:t>—en_19920000</w:t>
      </w:r>
      <w:r w:rsidRPr="00835AAF">
        <w:rPr>
          <w:rStyle w:val="structure"/>
        </w:rPr>
        <w:t>/</w:t>
      </w:r>
      <w:r w:rsidRPr="00835AAF">
        <w:rPr>
          <w:rStyle w:val="structurevisible"/>
        </w:rPr>
        <w:t>&gt;</w:t>
      </w:r>
      <w:r>
        <w:t>Appendix</w:t>
      </w:r>
    </w:p>
    <w:p w14:paraId="446A0482" w14:textId="77777777" w:rsidR="00E67803" w:rsidRDefault="00C57E99">
      <w:pPr>
        <w:pStyle w:val="Heading2"/>
      </w:pPr>
      <w:r w:rsidRPr="00835AAF">
        <w:rPr>
          <w:rStyle w:val="structurevisible"/>
        </w:rPr>
        <w:t>&lt;</w:t>
      </w:r>
      <w:r>
        <w:rPr>
          <w:rStyle w:val="structure"/>
        </w:rPr>
        <w:t>par TaherzadehA_Covenant_</w:t>
      </w:r>
      <w:r>
        <w:rPr>
          <w:rStyle w:val="structurechapcounter"/>
        </w:rPr>
        <w:t>ap1</w:t>
      </w:r>
      <w:r w:rsidRPr="00835AAF">
        <w:rPr>
          <w:rStyle w:val="structure"/>
        </w:rPr>
        <w:t>:</w:t>
      </w:r>
      <w:r w:rsidRPr="00CA4DF4">
        <w:rPr>
          <w:rStyle w:val="structurechapsubcounter"/>
        </w:rPr>
        <w:t>0</w:t>
      </w:r>
      <w:r>
        <w:rPr>
          <w:rStyle w:val="structure"/>
        </w:rPr>
        <w:t>:</w:t>
      </w:r>
      <w:r w:rsidRPr="00835AAF">
        <w:rPr>
          <w:rStyle w:val="structure"/>
        </w:rPr>
        <w:t>0</w:t>
      </w:r>
      <w:r>
        <w:rPr>
          <w:rStyle w:val="structure"/>
        </w:rPr>
        <w:t>—en_19920000</w:t>
      </w:r>
      <w:r w:rsidRPr="00835AAF">
        <w:rPr>
          <w:rStyle w:val="structure"/>
        </w:rPr>
        <w:t>/</w:t>
      </w:r>
      <w:r w:rsidRPr="00835AAF">
        <w:rPr>
          <w:rStyle w:val="structurevisible"/>
        </w:rPr>
        <w:t>&gt;</w:t>
      </w:r>
      <w:bookmarkStart w:id="46" w:name="ch37_1"/>
      <w:bookmarkEnd w:id="46"/>
      <w:r w:rsidR="00627ED1" w:rsidRPr="00627ED1">
        <w:t>APPENDIX I</w:t>
      </w:r>
      <w:r>
        <w:t xml:space="preserve"> – </w:t>
      </w:r>
      <w:r>
        <w:br/>
      </w:r>
      <w:r w:rsidR="00627ED1" w:rsidRPr="00627ED1">
        <w:t xml:space="preserve">The Will and Testament of </w:t>
      </w:r>
      <w:r w:rsidR="00627ED1" w:rsidRPr="00627ED1">
        <w:rPr>
          <w:highlight w:val="yellow"/>
        </w:rPr>
        <w:t>ʿAbdu</w:t>
      </w:r>
      <w:r w:rsidR="00627ED1" w:rsidRPr="00627ED1">
        <w:rPr>
          <w:rFonts w:asciiTheme="minorHAnsi" w:hAnsiTheme="minorHAnsi"/>
          <w:sz w:val="40"/>
          <w:szCs w:val="36"/>
          <w:highlight w:val="yellow"/>
        </w:rPr>
        <w:t>’</w:t>
      </w:r>
      <w:r w:rsidR="00627ED1" w:rsidRPr="00627ED1">
        <w:rPr>
          <w:highlight w:val="yellow"/>
        </w:rPr>
        <w:t>l-Bah</w:t>
      </w:r>
      <w:r w:rsidRPr="000C7039">
        <w:rPr>
          <w:highlight w:val="yellow"/>
        </w:rPr>
        <w:t>á</w:t>
      </w:r>
      <w:r w:rsidRPr="0003602D">
        <w:rPr>
          <w:rFonts w:ascii="Times New Roman" w:eastAsia="Times New Roman" w:hAnsi="Times New Roman" w:cs="Times New Roman"/>
          <w:i/>
          <w:iCs/>
          <w:sz w:val="24"/>
        </w:rPr>
        <w:t xml:space="preserve"> </w:t>
      </w:r>
    </w:p>
    <w:p w14:paraId="323BD5F4" w14:textId="77777777" w:rsidR="00C57E99" w:rsidRDefault="00C57E99" w:rsidP="00C57E99">
      <w:pPr>
        <w:pStyle w:val="Heading3"/>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ap1</w:t>
      </w:r>
      <w:r w:rsidRPr="00835AAF">
        <w:rPr>
          <w:rStyle w:val="structure"/>
        </w:rPr>
        <w:t>:</w:t>
      </w:r>
      <w:r w:rsidR="00627ED1" w:rsidRPr="00627ED1">
        <w:rPr>
          <w:rStyle w:val="structurechapsubcounter"/>
        </w:rPr>
        <w:t>1</w:t>
      </w:r>
      <w:r>
        <w:rPr>
          <w:rStyle w:val="structure"/>
        </w:rPr>
        <w:t>:</w:t>
      </w:r>
      <w:r w:rsidRPr="00835AAF">
        <w:rPr>
          <w:rStyle w:val="structure"/>
        </w:rPr>
        <w:t>0</w:t>
      </w:r>
      <w:r>
        <w:rPr>
          <w:rStyle w:val="structure"/>
        </w:rPr>
        <w:t>—en_19920000</w:t>
      </w:r>
      <w:r w:rsidRPr="00835AAF">
        <w:rPr>
          <w:rStyle w:val="structure"/>
        </w:rPr>
        <w:t>/</w:t>
      </w:r>
      <w:r w:rsidRPr="00835AAF">
        <w:rPr>
          <w:rStyle w:val="structurevisible"/>
        </w:rPr>
        <w:t>&gt;</w:t>
      </w:r>
      <w:r>
        <w:t>PART ONE</w:t>
      </w:r>
    </w:p>
    <w:p w14:paraId="3C8BCC9B" w14:textId="77777777" w:rsidR="00C57E99" w:rsidRPr="00440670" w:rsidRDefault="00C57E99" w:rsidP="00C57E99">
      <w:pPr>
        <w:pStyle w:val="ParCounter1s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w:t>
      </w:r>
      <w:r w:rsidRPr="00440670">
        <w:rPr>
          <w:rStyle w:val="structure"/>
        </w:rPr>
        <w:t>—en_</w:t>
      </w:r>
      <w:r>
        <w:rPr>
          <w:rStyle w:val="structure"/>
        </w:rPr>
        <w:t>19920000</w:t>
      </w:r>
      <w:r w:rsidRPr="00440670">
        <w:rPr>
          <w:rStyle w:val="structure"/>
        </w:rPr>
        <w:t>/</w:t>
      </w:r>
      <w:r w:rsidRPr="00440670">
        <w:rPr>
          <w:rStyle w:val="structurevisible"/>
        </w:rPr>
        <w:t>&gt;</w:t>
      </w:r>
    </w:p>
    <w:p w14:paraId="5A351D6A" w14:textId="77777777" w:rsidR="00E67803" w:rsidRDefault="00C57E99">
      <w:pPr>
        <w:pStyle w:val="Body1st"/>
      </w:pPr>
      <w:r>
        <w:t>All-Praise to Him Who, by the Shield of His Covenant, hath guarded the Temple of His Cause from the darts of doubtfulness, Who by the Hosts of His Testament hath preserved the Sanctuary of His most Beneficent Law and protected His Straight and Luminous Path, staying thereby the onslaught of the company of Covenant-breakers, that have threatened to subvert His Divine Edifice; Who hath watched over His Mighty Stronghold and All-Glorious Faith, through the aid of men whom the slander of the slanderer affect not, whom no earthly calling, glory and power can turn aside from the Covenant of God and His Testament, established firmly by His clear and manifest words, writ and revealed by His All-Glorious Pen and recorded in the Preserved Tablet.</w:t>
      </w:r>
    </w:p>
    <w:p w14:paraId="42B653CF"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w:t>
      </w:r>
      <w:r w:rsidRPr="00440670">
        <w:rPr>
          <w:rStyle w:val="structure"/>
        </w:rPr>
        <w:t>—en_</w:t>
      </w:r>
      <w:r>
        <w:rPr>
          <w:rStyle w:val="structure"/>
        </w:rPr>
        <w:t>19920000</w:t>
      </w:r>
      <w:r w:rsidRPr="00440670">
        <w:rPr>
          <w:rStyle w:val="structure"/>
        </w:rPr>
        <w:t>/</w:t>
      </w:r>
      <w:r w:rsidRPr="00440670">
        <w:rPr>
          <w:rStyle w:val="structurevisible"/>
        </w:rPr>
        <w:t>&gt;</w:t>
      </w:r>
    </w:p>
    <w:p w14:paraId="67BA000B" w14:textId="77777777" w:rsidR="00E67803" w:rsidRDefault="00C57E99">
      <w:pPr>
        <w:pStyle w:val="Bodycont"/>
      </w:pPr>
      <w:r>
        <w:t>Salutation and praise, blessing and glory rest upon that primal branch of the Divine and Sacred Lote-Tree, grown out, blest, tender, verdant and flourishing from the Twin Holy Trees; the most wondrous, unique and priceless pearl that doth gleam from out the Twin surging seas; upon the offshoots of the Tree of Holiness, the twigs of the Celestial Tree, they that in the Day of the Great Dividing have stood fast and firm in the Covenant; upon the Hands (pillars) of the Cause of God that have diffused widely the Divine Fragrances, declared His Proofs, proclaimed His Faith, published abroad His Law, detached themselves from all things but Him, stood for righteousness in this world, and kindled the Fire of the Love of God in the very hearts and souls of His servants; upon them that have believed, rested assured, stood steadfast in His Covenant and followed the Light that after my passing shineth from the Dayspring of Divine Guidance -- for behold! he is the blest and sacred bough that hath branched out from the Twin Holy Trees. Well is it with him that seeketh the shelter of his shade that shadoweth all mankind.</w:t>
      </w:r>
    </w:p>
    <w:p w14:paraId="65A089A6"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3</w:t>
      </w:r>
      <w:r w:rsidRPr="00440670">
        <w:rPr>
          <w:rStyle w:val="structure"/>
        </w:rPr>
        <w:t>—en_</w:t>
      </w:r>
      <w:r>
        <w:rPr>
          <w:rStyle w:val="structure"/>
        </w:rPr>
        <w:t>19920000</w:t>
      </w:r>
      <w:r w:rsidRPr="00440670">
        <w:rPr>
          <w:rStyle w:val="structure"/>
        </w:rPr>
        <w:t>/</w:t>
      </w:r>
      <w:r w:rsidRPr="00440670">
        <w:rPr>
          <w:rStyle w:val="structurevisible"/>
        </w:rPr>
        <w:t>&gt;</w:t>
      </w:r>
    </w:p>
    <w:p w14:paraId="5ACD9579" w14:textId="77777777" w:rsidR="00E67803" w:rsidRDefault="00C57E99">
      <w:pPr>
        <w:pStyle w:val="Bodycont"/>
      </w:pPr>
      <w:r>
        <w:t>O ye beloved of the Lord! The greatest of all things is the protection of the True Faith of God, the preservation of His Law, the safeguarding of His Cause and service unto His Word. Ten thousand souls have shed streams of their sacred blood in this path, their precious lives they offered in sacrifice unto Him, hastened wrapt in holy ecstasy unto the glorious field of martyrdom, upraised the Standard of God</w:t>
      </w:r>
      <w:r w:rsidR="00627ED1" w:rsidRPr="00627ED1">
        <w:t>’</w:t>
      </w:r>
      <w:r>
        <w:t xml:space="preserve">s Faith and writ with their life-blood upon the Tablet of the world the verses of His Divine Unity. The sacred breast of His Holiness, the Exalted One (may my life be a sacrifice unto Him), was made a target to many a dart of woe, and in </w:t>
      </w:r>
      <w:r w:rsidRPr="000C7039">
        <w:rPr>
          <w:highlight w:val="yellow"/>
        </w:rPr>
        <w:t>Mázindarán</w:t>
      </w:r>
      <w:r>
        <w:t xml:space="preserve">, the blessed feet of the </w:t>
      </w:r>
      <w:r w:rsidRPr="002A0862">
        <w:rPr>
          <w:highlight w:val="yellow"/>
        </w:rPr>
        <w:t>Abhá</w:t>
      </w:r>
      <w:r>
        <w:t xml:space="preserve"> Beauty (may my life be offered up for His loved ones) were so grievously scourged as to bleed and be sore wounded. His neck also was put into captive chains and His feet made fast in the stocks. In every hour, for a period of fifty years, a new trial and calamity befell Him and fresh afflictions and cares beset Him. One of them: after having suffered intense vicissitudes, He was made homeless and a wanderer and fell a victim to still new vexations and troubles. In </w:t>
      </w:r>
      <w:r w:rsidR="00627ED1" w:rsidRPr="00627ED1">
        <w:rPr>
          <w:highlight w:val="yellow"/>
        </w:rPr>
        <w:t>ʿ</w:t>
      </w:r>
      <w:r w:rsidRPr="000C7039">
        <w:rPr>
          <w:highlight w:val="yellow"/>
        </w:rPr>
        <w:t>Iráq</w:t>
      </w:r>
      <w:r>
        <w:t>, the Day-Star of the world was so exposed to the wiles of the people of malice as to be eclipsed in splendor. Later on He was sent an exile to the Great City</w:t>
      </w:r>
      <w:r w:rsidR="00627ED1" w:rsidRPr="00627ED1">
        <w:rPr>
          <w:rStyle w:val="structurepagenumber"/>
        </w:rPr>
        <w:t xml:space="preserve"> &lt;page 417</w:t>
      </w:r>
      <w:r w:rsidR="00B777C2">
        <w:rPr>
          <w:rStyle w:val="structurepagenumber"/>
        </w:rPr>
        <w:t>/&gt;</w:t>
      </w:r>
      <w:r>
        <w:t xml:space="preserve"> (Constantinople) and thence to the Land of Mystery (Adrianople), whence, grievously wronged, He was eventually transferred to the Most Great Prison (</w:t>
      </w:r>
      <w:r w:rsidR="00627ED1" w:rsidRPr="00627ED1">
        <w:rPr>
          <w:highlight w:val="yellow"/>
        </w:rPr>
        <w:t>ʿ</w:t>
      </w:r>
      <w:r w:rsidRPr="000C7039">
        <w:rPr>
          <w:highlight w:val="yellow"/>
        </w:rPr>
        <w:t>Akká</w:t>
      </w:r>
      <w:r>
        <w:t>). He Whom the world hath wronged (may my life be offered up for His loved ones) was four times banished from city to city, till at last, condemned to perpetual confinement, He was incarcerated in this prison, the prison of highway robbers, of brigands and of man-slayers. All this is but one of the trials that have afflicted the Blessed Beauty, the rest being even as grievous as this.</w:t>
      </w:r>
    </w:p>
    <w:p w14:paraId="1BEC1994"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4</w:t>
      </w:r>
      <w:r w:rsidRPr="00440670">
        <w:rPr>
          <w:rStyle w:val="structure"/>
        </w:rPr>
        <w:t>—en_</w:t>
      </w:r>
      <w:r>
        <w:rPr>
          <w:rStyle w:val="structure"/>
        </w:rPr>
        <w:t>19920000</w:t>
      </w:r>
      <w:r w:rsidRPr="00440670">
        <w:rPr>
          <w:rStyle w:val="structure"/>
        </w:rPr>
        <w:t>/</w:t>
      </w:r>
      <w:r w:rsidRPr="00440670">
        <w:rPr>
          <w:rStyle w:val="structurevisible"/>
        </w:rPr>
        <w:t>&gt;</w:t>
      </w:r>
    </w:p>
    <w:p w14:paraId="4B9DF558" w14:textId="77777777" w:rsidR="00E67803" w:rsidRDefault="00C57E99">
      <w:pPr>
        <w:pStyle w:val="Bodycont"/>
      </w:pPr>
      <w:r>
        <w:t xml:space="preserve">And still another of His trials was the hostility, the flagrant injustice, the iniquity and rebellion of </w:t>
      </w:r>
      <w:r w:rsidRPr="000C7039">
        <w:rPr>
          <w:highlight w:val="yellow"/>
        </w:rPr>
        <w:t>Mírzá</w:t>
      </w:r>
      <w:r w:rsidR="00627ED1" w:rsidRPr="00627ED1">
        <w:rPr>
          <w:rFonts w:eastAsia="MS Mincho"/>
          <w:highlight w:val="yellow"/>
        </w:rPr>
        <w:t xml:space="preserve"> Ya</w:t>
      </w:r>
      <w:r w:rsidRPr="000C7039">
        <w:rPr>
          <w:rFonts w:eastAsia="MS Mincho"/>
          <w:highlight w:val="yellow"/>
        </w:rPr>
        <w:t>ḥ</w:t>
      </w:r>
      <w:r w:rsidR="00627ED1" w:rsidRPr="00627ED1">
        <w:rPr>
          <w:rFonts w:eastAsia="MS Mincho"/>
          <w:highlight w:val="yellow"/>
        </w:rPr>
        <w:t>y</w:t>
      </w:r>
      <w:r w:rsidRPr="000C7039">
        <w:rPr>
          <w:rFonts w:eastAsia="MS Mincho"/>
          <w:highlight w:val="yellow"/>
        </w:rPr>
        <w:t>á</w:t>
      </w:r>
      <w:r>
        <w:t xml:space="preserve">. Although that Wronged One, that Prisoner, had through His loving-kindness nurtured him in His own bosom ever since his early years, had showered at every moment His tender care upon him, exalted his name, shielded him from every misfortune, endeared him to them of this world and the next, and despite the firm exhortations and counsels of His Holiness, the Exalted One (the </w:t>
      </w:r>
      <w:r w:rsidRPr="000C7039">
        <w:rPr>
          <w:highlight w:val="yellow"/>
        </w:rPr>
        <w:t>Báb</w:t>
      </w:r>
      <w:r>
        <w:t xml:space="preserve">) and His clear and conclusive warning; -- </w:t>
      </w:r>
      <w:r w:rsidRPr="00425825">
        <w:rPr>
          <w:rStyle w:val="structurevisible"/>
        </w:rPr>
        <w:t>&lt;</w:t>
      </w:r>
      <w:r w:rsidRPr="00425825">
        <w:rPr>
          <w:rStyle w:val="structure"/>
        </w:rPr>
        <w:t>cit Bab_%►%_%_%►%_%_%—en_%—%_%</w:t>
      </w:r>
      <w:r w:rsidRPr="00425825">
        <w:rPr>
          <w:rStyle w:val="structurevisible"/>
        </w:rPr>
        <w:t>&gt;</w:t>
      </w:r>
      <w:r w:rsidR="00AC1FD0" w:rsidRPr="00D266CC">
        <w:rPr>
          <w:rStyle w:val="quotebahaiscriptureBab"/>
        </w:rPr>
        <w:t>»Beware, beware, lest the Nineteen Letters of the Living and that which hath been revealed in the Bayán veil thee!«</w:t>
      </w:r>
      <w:r w:rsidRPr="00425825">
        <w:rPr>
          <w:rStyle w:val="structurevisible"/>
        </w:rPr>
        <w:t>&lt;/</w:t>
      </w:r>
      <w:r w:rsidRPr="00425825">
        <w:rPr>
          <w:rStyle w:val="structure"/>
        </w:rPr>
        <w:t>cit</w:t>
      </w:r>
      <w:r w:rsidRPr="00425825">
        <w:rPr>
          <w:rStyle w:val="structurevisible"/>
        </w:rPr>
        <w:t>&gt;</w:t>
      </w:r>
      <w:r>
        <w:t xml:space="preserve"> yet notwithstanding this, </w:t>
      </w:r>
      <w:r w:rsidRPr="000C7039">
        <w:rPr>
          <w:highlight w:val="yellow"/>
        </w:rPr>
        <w:t>Mírzá</w:t>
      </w:r>
      <w:r w:rsidR="00627ED1" w:rsidRPr="00627ED1">
        <w:rPr>
          <w:rFonts w:eastAsia="MS Mincho"/>
          <w:highlight w:val="yellow"/>
        </w:rPr>
        <w:t xml:space="preserve"> Ya</w:t>
      </w:r>
      <w:r w:rsidRPr="000C7039">
        <w:rPr>
          <w:rFonts w:eastAsia="MS Mincho"/>
          <w:highlight w:val="yellow"/>
        </w:rPr>
        <w:t>ḥ</w:t>
      </w:r>
      <w:r w:rsidR="00627ED1" w:rsidRPr="00627ED1">
        <w:rPr>
          <w:rFonts w:eastAsia="MS Mincho"/>
          <w:highlight w:val="yellow"/>
        </w:rPr>
        <w:t>y</w:t>
      </w:r>
      <w:r w:rsidRPr="000C7039">
        <w:rPr>
          <w:rFonts w:eastAsia="MS Mincho"/>
          <w:highlight w:val="yellow"/>
        </w:rPr>
        <w:t>á</w:t>
      </w:r>
      <w:r>
        <w:t xml:space="preserve"> denied Him, dealt falsely with Him, believed Him not, sowed the seeds of doubt, closed his eyes to His manifest verses and turned aside therefrom. Would that he had been content therewith! Nay, he even attempted to shed the sacred blood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and then raised a great clamor and tumult around him, attributing unto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malevolence and cruelty towards himself. What sedition he stirred up and what a storm of mischief he raised whilst in the Land of Mystery (Adrianople)! At last, he wrought that which caused the Day-Star of the world to be sent an exile to this, the Most Great Prison, and sorely wronged, and in the West of this Great Prison He did set.</w:t>
      </w:r>
    </w:p>
    <w:p w14:paraId="05D9FBC0"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5</w:t>
      </w:r>
      <w:r w:rsidRPr="00440670">
        <w:rPr>
          <w:rStyle w:val="structure"/>
        </w:rPr>
        <w:t>—en_</w:t>
      </w:r>
      <w:r>
        <w:rPr>
          <w:rStyle w:val="structure"/>
        </w:rPr>
        <w:t>19920000</w:t>
      </w:r>
      <w:r w:rsidRPr="00440670">
        <w:rPr>
          <w:rStyle w:val="structure"/>
        </w:rPr>
        <w:t>/</w:t>
      </w:r>
      <w:r w:rsidRPr="00440670">
        <w:rPr>
          <w:rStyle w:val="structurevisible"/>
        </w:rPr>
        <w:t>&gt;</w:t>
      </w:r>
    </w:p>
    <w:p w14:paraId="169BB2DE" w14:textId="77777777" w:rsidR="00E67803" w:rsidRDefault="00C57E99">
      <w:pPr>
        <w:pStyle w:val="Bodycont"/>
      </w:pPr>
      <w:r>
        <w:t xml:space="preserve">O ye that stand fast and firm in the Covenant! The Center of Sedition, the Prime Mover of mischief, </w:t>
      </w:r>
      <w:r w:rsidRPr="000C7039">
        <w:rPr>
          <w:highlight w:val="yellow"/>
        </w:rPr>
        <w:t>Mírzá</w:t>
      </w:r>
      <w:r w:rsidR="00627ED1" w:rsidRPr="00627ED1">
        <w:rPr>
          <w:rFonts w:eastAsia="MS Mincho"/>
          <w:highlight w:val="yellow"/>
        </w:rPr>
        <w:t xml:space="preserve"> Mu</w:t>
      </w:r>
      <w:r w:rsidRPr="000C7039">
        <w:rPr>
          <w:rFonts w:eastAsia="MS Mincho"/>
          <w:highlight w:val="yellow"/>
        </w:rPr>
        <w:t>ḥ</w:t>
      </w:r>
      <w:r w:rsidR="00627ED1" w:rsidRPr="00627ED1">
        <w:rPr>
          <w:rFonts w:eastAsia="MS Mincho"/>
          <w:highlight w:val="yellow"/>
        </w:rPr>
        <w:t>ammad-</w:t>
      </w:r>
      <w:r w:rsidRPr="000C7039">
        <w:rPr>
          <w:highlight w:val="yellow"/>
        </w:rPr>
        <w:t>ʿAlí</w:t>
      </w:r>
      <w:r>
        <w:t xml:space="preserve">, hath passed out from under the shadow of the Cause, hath broken the Covenant, hath falsified the Holy Text, hath inflicted a grievous loss upon the true Faith of God, hath scattered His people, hath with bitter rancor endeavored to hurt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and hath assailed with the utmost enmity this servant of the Sacred Threshold. Every dart he seized and hurled to pierce the breast of this wronged servant, no wound did he neglect to grievously inflict upon me, no venom did he spare but he poisoned therewith the life of this hapless one. I swear by the most holy </w:t>
      </w:r>
      <w:r w:rsidRPr="002A0862">
        <w:rPr>
          <w:highlight w:val="yellow"/>
        </w:rPr>
        <w:t>Abhá</w:t>
      </w:r>
      <w:r>
        <w:t xml:space="preserve"> Beauty and by the Light shining from His Holiness, the Exalted One (may my soul be a sacrifice for Their lowly servants), that because of this iniquity the dwellers in the Pavilion of the </w:t>
      </w:r>
      <w:r w:rsidRPr="002A0862">
        <w:rPr>
          <w:highlight w:val="yellow"/>
        </w:rPr>
        <w:t>Abhá</w:t>
      </w:r>
      <w:r>
        <w:t xml:space="preserve"> Kingdom have bewailed, the Celestial Concourse is lamenting, the Immortal Maids of Heaven in the All-Highest Paradise have raised their plaintive cries and the angelic company sighed and uttered their moanings. So grievous the deeds of this iniquitous person became that he struck with his axe at the root of the Blessed Tree, dealt a heavy blow at the Temple of the Cause of God, deluged with tears of blood the eyes of the loved ones of the Blessed Beauty, cheered and encouraged the enemies of the One True God, by his repudiation of the Covenant turned many a seeker after Truth aside from the Cause of God, revived the blighted hopes of </w:t>
      </w:r>
      <w:r w:rsidRPr="000C7039">
        <w:rPr>
          <w:highlight w:val="yellow"/>
        </w:rPr>
        <w:t>Yaḥyá</w:t>
      </w:r>
      <w:r w:rsidR="00627ED1" w:rsidRPr="00627ED1">
        <w:rPr>
          <w:highlight w:val="yellow"/>
        </w:rPr>
        <w:t>’</w:t>
      </w:r>
      <w:r w:rsidRPr="000C7039">
        <w:rPr>
          <w:highlight w:val="yellow"/>
        </w:rPr>
        <w:t>s</w:t>
      </w:r>
      <w:r>
        <w:t xml:space="preserve"> following, made himself detested, caused the enemies of the Greatest Name to become audacious and arrogant, put aside the firm and conclusive verses and sowed the seeds of doubt. Had not the promised aid of the Ancient Beauty been graciously vouchsafed at every moment to this one, unworthy though he be, he surely would have destroyed, nay exterminated the Cause of God and utterly subverted the Divine Edifice. But, praised be the Lord, the triumphant assistance of the </w:t>
      </w:r>
      <w:r w:rsidRPr="002A0862">
        <w:rPr>
          <w:highlight w:val="yellow"/>
        </w:rPr>
        <w:t>Abhá</w:t>
      </w:r>
      <w:r>
        <w:t xml:space="preserve"> Kingdom was received, the hosts of the Realm above hastened to bestow victory. The Cause of God was promoted far and wide, the call of the True One was noised abroad, ears in all regions were inclined to the Word of God, His standard was unfurled, the ensigns of</w:t>
      </w:r>
      <w:r w:rsidR="00627ED1" w:rsidRPr="00627ED1">
        <w:rPr>
          <w:rStyle w:val="structurepagenumber"/>
        </w:rPr>
        <w:t xml:space="preserve"> &lt;page 418</w:t>
      </w:r>
      <w:r w:rsidR="00B777C2">
        <w:rPr>
          <w:rStyle w:val="structurepagenumber"/>
        </w:rPr>
        <w:t>/&gt;</w:t>
      </w:r>
      <w:r>
        <w:t xml:space="preserve"> Holiness gloriously waved aloft and the verses celebrating His Divine Unity were chanted. Now, that the true Faith of God may be shielded and protected, His Law guarded and preserved and His Cause remain safe and secure, it is incumbent upon everyone to hold fast unto the Text of the clear and firmly established blessed verse, revealed about him. None other transgression greater than his can be ever imagined. He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sayeth, glorious and holy is His Word: -- </w:t>
      </w: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»My foolish loved ones have regarded him even as my partner, have kindled sedition in the land and they verily are of the mischief-makers.«</w:t>
      </w:r>
      <w:r w:rsidRPr="00425825">
        <w:rPr>
          <w:rStyle w:val="structurevisible"/>
        </w:rPr>
        <w:t>&lt;/</w:t>
      </w:r>
      <w:r w:rsidRPr="00425825">
        <w:rPr>
          <w:rStyle w:val="structure"/>
        </w:rPr>
        <w:t>cit</w:t>
      </w:r>
      <w:r w:rsidRPr="00425825">
        <w:rPr>
          <w:rStyle w:val="structurevisible"/>
        </w:rPr>
        <w:t>&gt;</w:t>
      </w:r>
      <w:r>
        <w:t xml:space="preserve"> Consider, how foolish are the people! They that have been in His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Presence and beheld His Countenance, have nevertheless noised abroad such idle talk, until, exalted be His explicit words, He said: -- </w:t>
      </w: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»Should he for a moment pass out from under the shadow of the Cause, he surely shall be brought to naught.«</w:t>
      </w:r>
      <w:r w:rsidRPr="00425825">
        <w:rPr>
          <w:rStyle w:val="structurevisible"/>
        </w:rPr>
        <w:t>&lt;/</w:t>
      </w:r>
      <w:r w:rsidRPr="00425825">
        <w:rPr>
          <w:rStyle w:val="structure"/>
        </w:rPr>
        <w:t>cit</w:t>
      </w:r>
      <w:r w:rsidRPr="00425825">
        <w:rPr>
          <w:rStyle w:val="structurevisible"/>
        </w:rPr>
        <w:t>&gt;</w:t>
      </w:r>
      <w:r>
        <w:t xml:space="preserve"> Reflect! What stress He layeth upon one moment</w:t>
      </w:r>
      <w:r w:rsidR="00627ED1" w:rsidRPr="00627ED1">
        <w:t>’</w:t>
      </w:r>
      <w:r>
        <w:t>s deviation: that is, were he to incline a hair</w:t>
      </w:r>
      <w:r w:rsidR="00627ED1" w:rsidRPr="00627ED1">
        <w:t>’</w:t>
      </w:r>
      <w:r>
        <w:t>s breadth to the right or to the left, his deviation would be clearly established and his utter nothingness made manifest. And now ye are witnessing how the wrath of God hath from all sides afflicted him and how day by day he is speeding towards destruction. Ere long will ye behold him and his associates, outwardly and inwardly, condemned to utter ruin.</w:t>
      </w:r>
    </w:p>
    <w:p w14:paraId="6E29B860"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6</w:t>
      </w:r>
      <w:r w:rsidRPr="00440670">
        <w:rPr>
          <w:rStyle w:val="structure"/>
        </w:rPr>
        <w:t>—en_</w:t>
      </w:r>
      <w:r>
        <w:rPr>
          <w:rStyle w:val="structure"/>
        </w:rPr>
        <w:t>19920000</w:t>
      </w:r>
      <w:r w:rsidRPr="00440670">
        <w:rPr>
          <w:rStyle w:val="structure"/>
        </w:rPr>
        <w:t>/</w:t>
      </w:r>
      <w:r w:rsidRPr="00440670">
        <w:rPr>
          <w:rStyle w:val="structurevisible"/>
        </w:rPr>
        <w:t>&gt;</w:t>
      </w:r>
    </w:p>
    <w:p w14:paraId="519330E3" w14:textId="77777777" w:rsidR="00E67803" w:rsidRDefault="00C57E99">
      <w:pPr>
        <w:pStyle w:val="Bodycont"/>
      </w:pPr>
      <w:r>
        <w:t xml:space="preserve">What deviation can be greater than breaking the Covenant of God! What deviation can be greater than interpolating and falsifying the words and verses of the Sacred Text, even as testified and declared by </w:t>
      </w:r>
      <w:r w:rsidRPr="00D93249">
        <w:rPr>
          <w:highlight w:val="yellow"/>
        </w:rPr>
        <w:t>Mírzá</w:t>
      </w:r>
      <w:r w:rsidR="00627ED1" w:rsidRPr="00627ED1">
        <w:rPr>
          <w:rFonts w:eastAsia="MS Mincho"/>
          <w:highlight w:val="yellow"/>
        </w:rPr>
        <w:t xml:space="preserve"> </w:t>
      </w:r>
      <w:r w:rsidRPr="00D93249">
        <w:rPr>
          <w:highlight w:val="yellow"/>
        </w:rPr>
        <w:t>Badíʿu</w:t>
      </w:r>
      <w:r w:rsidR="00627ED1" w:rsidRPr="00627ED1">
        <w:rPr>
          <w:highlight w:val="yellow"/>
        </w:rPr>
        <w:t>’</w:t>
      </w:r>
      <w:r w:rsidRPr="00D93249">
        <w:rPr>
          <w:highlight w:val="yellow"/>
        </w:rPr>
        <w:t>lláh</w:t>
      </w:r>
      <w:r>
        <w:t>! What deviation can be greater than calumniating the Center of the Covenant himself! What deviation can be more glaring than spreading broadcast false and foolish reports touching the Temple of God</w:t>
      </w:r>
      <w:r w:rsidR="00627ED1" w:rsidRPr="00627ED1">
        <w:t>’</w:t>
      </w:r>
      <w:r>
        <w:t xml:space="preserve">s Testament! What deviation can be more grievous than decreeing the death of the Center of the Covenant, supported by the holy verse: -- </w:t>
      </w: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»He that layeth a claim ere the passing of a thousand years...«</w:t>
      </w:r>
      <w:r w:rsidRPr="00425825">
        <w:rPr>
          <w:rStyle w:val="structurevisible"/>
        </w:rPr>
        <w:t>&lt;/</w:t>
      </w:r>
      <w:r w:rsidRPr="00425825">
        <w:rPr>
          <w:rStyle w:val="structure"/>
        </w:rPr>
        <w:t>cit</w:t>
      </w:r>
      <w:r w:rsidRPr="00425825">
        <w:rPr>
          <w:rStyle w:val="structurevisible"/>
        </w:rPr>
        <w:t>&gt;</w:t>
      </w:r>
      <w:r>
        <w:t>, whilst he (</w:t>
      </w:r>
      <w:r w:rsidRPr="000C7039">
        <w:rPr>
          <w:highlight w:val="yellow"/>
        </w:rPr>
        <w:t>Muḥammad</w:t>
      </w:r>
      <w:r w:rsidR="00627ED1" w:rsidRPr="00627ED1">
        <w:rPr>
          <w:rFonts w:eastAsia="MS Mincho"/>
          <w:highlight w:val="yellow"/>
        </w:rPr>
        <w:t>-</w:t>
      </w:r>
      <w:r w:rsidRPr="000C7039">
        <w:rPr>
          <w:highlight w:val="yellow"/>
        </w:rPr>
        <w:t>ʿAlí</w:t>
      </w:r>
      <w:r>
        <w:t>) without shame in the days of the Blessed Beauty had advanced such a claim as this and been confuted by Him in the aforementioned manner, the text of his claim being still extant in his own handwriting and bearing his own seal. What deviation can be more complete than falsely accusing the loved ones of God! What deviation can be more evil than causing their imprisonment and incarceration! What deviation can be more severe than delivering into the hands of the government the Holy Writings and Epistles, that haply they (the government) might arise intent upon the death of this wronged one! What deviation can be more violent than threatening the ruin of the Cause of God, forging and slanderously falsifying letters and documents so that this might perturb and alarm the government and lead to the shedding of the blood of this wronged one, -- such letters and documents being now in the possession of the government! What deviation can be more odious than his iniquity and rebellion! What deviation can be more shameful than dispersing the gathering of the people of salvation! What deviation can be more infamous than the vain and feeble interpretations of the people of doubt! What deviation can be more wicked than joining hands with strangers and with the enemies of God!</w:t>
      </w:r>
    </w:p>
    <w:p w14:paraId="16C7519B"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7</w:t>
      </w:r>
      <w:r w:rsidRPr="00440670">
        <w:rPr>
          <w:rStyle w:val="structure"/>
        </w:rPr>
        <w:t>—en_</w:t>
      </w:r>
      <w:r>
        <w:rPr>
          <w:rStyle w:val="structure"/>
        </w:rPr>
        <w:t>19920000</w:t>
      </w:r>
      <w:r w:rsidRPr="00440670">
        <w:rPr>
          <w:rStyle w:val="structure"/>
        </w:rPr>
        <w:t>/</w:t>
      </w:r>
      <w:r w:rsidRPr="00440670">
        <w:rPr>
          <w:rStyle w:val="structurevisible"/>
        </w:rPr>
        <w:t>&gt;</w:t>
      </w:r>
    </w:p>
    <w:p w14:paraId="77925250" w14:textId="77777777" w:rsidR="00E67803" w:rsidRDefault="00C57E99">
      <w:pPr>
        <w:pStyle w:val="Bodycont"/>
      </w:pPr>
      <w:r>
        <w:t xml:space="preserve">A few months ago, in concert with others, he that hath broken the Covenant, hath prepared a document teeming with calumny and slander wherein, the Lord forbid, among many similar slanderous charges,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is deemed a deadly Enemy, the ill-wisher of the Crown. They so perturbed the minds of the members of the Imperial Government that at last a Committee of Investigation was sent from the seat of His Majesty</w:t>
      </w:r>
      <w:r w:rsidR="00627ED1" w:rsidRPr="00627ED1">
        <w:t>’</w:t>
      </w:r>
      <w:r>
        <w:t>s Government which, violating every rule of justice and equity that befit His Imperial Majesty, nay, with the most glaring injustice, proceeded with its investigations. The ill-wishers of the One True God surrounded them on every side and explained and excessively enlarged upon the text of the document whilst they (the members of the Committee) in their turn blindly acquiesced. One of their</w:t>
      </w:r>
      <w:r w:rsidR="00627ED1" w:rsidRPr="00627ED1">
        <w:rPr>
          <w:rStyle w:val="structurepagenumber"/>
        </w:rPr>
        <w:t xml:space="preserve"> &lt;page 419</w:t>
      </w:r>
      <w:r w:rsidR="00B777C2">
        <w:rPr>
          <w:rStyle w:val="structurepagenumber"/>
        </w:rPr>
        <w:t>/&gt;</w:t>
      </w:r>
      <w:r>
        <w:t xml:space="preserve"> many calumnies was that this servant had raised aloft a banner in this city, had summoned the people together under it, had established a new sovereignty for himself, had erected upon Mount Carmel a mighty stronghold, had rallied around him all the peoples of the land and made them obedient to him, had caused disruption in the Faith of </w:t>
      </w:r>
      <w:r w:rsidRPr="000C7039">
        <w:rPr>
          <w:highlight w:val="yellow"/>
        </w:rPr>
        <w:t>Islám</w:t>
      </w:r>
      <w:r>
        <w:t>, had covenanted with the following of Christ and, God forbid, had purposed to cause the gravest breach in the mighty power of the Crown. May the Lord protect us from such atrocious falsehoods!</w:t>
      </w:r>
    </w:p>
    <w:p w14:paraId="436CD14E"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8</w:t>
      </w:r>
      <w:r w:rsidRPr="00440670">
        <w:rPr>
          <w:rStyle w:val="structure"/>
        </w:rPr>
        <w:t>—en_</w:t>
      </w:r>
      <w:r>
        <w:rPr>
          <w:rStyle w:val="structure"/>
        </w:rPr>
        <w:t>19920000</w:t>
      </w:r>
      <w:r w:rsidRPr="00440670">
        <w:rPr>
          <w:rStyle w:val="structure"/>
        </w:rPr>
        <w:t>/</w:t>
      </w:r>
      <w:r w:rsidRPr="00440670">
        <w:rPr>
          <w:rStyle w:val="structurevisible"/>
        </w:rPr>
        <w:t>&gt;</w:t>
      </w:r>
    </w:p>
    <w:p w14:paraId="40A67C1F" w14:textId="77777777" w:rsidR="00E67803" w:rsidRDefault="00C57E99">
      <w:pPr>
        <w:pStyle w:val="Bodycont"/>
      </w:pPr>
      <w:r>
        <w:t xml:space="preserve">According to the direct and sacred command of God we are forbidden to utter slander, are commanded to show forth peace and amity, are exhorted to rectitude of conduct, straightforwardness and harmony with all the kindreds and peoples of the world. We must obey and be the well-wishers of the governments of the land, regard disloyalty unto a just king as disloyalty to God Himself and wishing evil to the government a transgression of the Cause of God. With these final and decisive words, how can it be that these imprisoned ones should indulge in such vain fancies; incarcerated, how could they show forth such disloyalty! But alas! The Committee of Investigation hath approved and confirmed these calumnies of my brother and ill-wishers and submitted them to the presence of His Majesty the Sovereign. Now at this moment a fierce storm is raging around this prisoner who awaiteth, be it favorable or unfavorable, the gracious will of His Majesty, may the Lord aid him by His grace to be just. In whatsoever condition he \may be, with absolute calm and quietness,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is ready for self-sacrifice and is wholly resigned and submitted to His Will. What transgression can be more abominable, more odious, more wicked than this!</w:t>
      </w:r>
    </w:p>
    <w:p w14:paraId="4DF4827C"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9</w:t>
      </w:r>
      <w:r w:rsidRPr="00440670">
        <w:rPr>
          <w:rStyle w:val="structure"/>
        </w:rPr>
        <w:t>—en_</w:t>
      </w:r>
      <w:r>
        <w:rPr>
          <w:rStyle w:val="structure"/>
        </w:rPr>
        <w:t>19920000</w:t>
      </w:r>
      <w:r w:rsidRPr="00440670">
        <w:rPr>
          <w:rStyle w:val="structure"/>
        </w:rPr>
        <w:t>/</w:t>
      </w:r>
      <w:r w:rsidRPr="00440670">
        <w:rPr>
          <w:rStyle w:val="structurevisible"/>
        </w:rPr>
        <w:t>&gt;</w:t>
      </w:r>
    </w:p>
    <w:p w14:paraId="383EA4FE" w14:textId="77777777" w:rsidR="00E67803" w:rsidRDefault="00C57E99">
      <w:pPr>
        <w:pStyle w:val="Bodycont"/>
      </w:pPr>
      <w:r>
        <w:t xml:space="preserve">In like manner, the focal Center of Hate, hath purposed to put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to death and this is supported by the testimony written by </w:t>
      </w:r>
      <w:r w:rsidRPr="00C23342">
        <w:rPr>
          <w:highlight w:val="yellow"/>
        </w:rPr>
        <w:t>Mírzá</w:t>
      </w:r>
      <w:r w:rsidR="00627ED1" w:rsidRPr="00627ED1">
        <w:rPr>
          <w:rFonts w:eastAsia="MS Mincho"/>
          <w:highlight w:val="yellow"/>
        </w:rPr>
        <w:t xml:space="preserve"> </w:t>
      </w:r>
      <w:r w:rsidRPr="00C23342">
        <w:rPr>
          <w:highlight w:val="yellow"/>
        </w:rPr>
        <w:t>uʿáʿu</w:t>
      </w:r>
      <w:r w:rsidR="00627ED1" w:rsidRPr="00627ED1">
        <w:rPr>
          <w:highlight w:val="yellow"/>
        </w:rPr>
        <w:t>’</w:t>
      </w:r>
      <w:r w:rsidRPr="00C23342">
        <w:rPr>
          <w:highlight w:val="yellow"/>
        </w:rPr>
        <w:t>lláh</w:t>
      </w:r>
      <w:r>
        <w:t xml:space="preserve"> himself and is here enclosed. It is evident and indisputable that they are privily and with the utmost subtlety engaged in conspiring against me. The following are his very words written by him in this letter: -- </w:t>
      </w:r>
      <w:r w:rsidRPr="00425825">
        <w:rPr>
          <w:rStyle w:val="structurevisible"/>
        </w:rPr>
        <w:t>&lt;</w:t>
      </w:r>
      <w:r w:rsidRPr="00425825">
        <w:rPr>
          <w:rStyle w:val="structure"/>
        </w:rPr>
        <w:t>cit Muhammad-Ali_%►%_%_%►%_%_%—en_%—%_%</w:t>
      </w:r>
      <w:r w:rsidRPr="00425825">
        <w:rPr>
          <w:rStyle w:val="structurevisible"/>
        </w:rPr>
        <w:t>&gt;</w:t>
      </w:r>
      <w:r w:rsidR="00AC1FD0" w:rsidRPr="00AC1FD0">
        <w:rPr>
          <w:rStyle w:val="quoteknownauthor"/>
        </w:rPr>
        <w:t xml:space="preserve">»I curse at every moment him that hath kindled this discord, imprecate in these words </w:t>
      </w:r>
      <w:r>
        <w:rPr>
          <w:rStyle w:val="structurevisible"/>
        </w:rPr>
        <w:t>&lt;</w:t>
      </w:r>
      <w:r>
        <w:rPr>
          <w:rStyle w:val="structure"/>
        </w:rPr>
        <w:t>cit Bah_%►%_%_%►%_%_%—en_%—%_%</w:t>
      </w:r>
      <w:r>
        <w:rPr>
          <w:rStyle w:val="structurevisible"/>
        </w:rPr>
        <w:t>&gt;</w:t>
      </w:r>
      <w:r w:rsidR="00627ED1" w:rsidRPr="00627ED1">
        <w:rPr>
          <w:rStyle w:val="quotebahaiscripture"/>
        </w:rPr>
        <w:t>›Lord! have no mercy upon him‹</w:t>
      </w:r>
      <w:r>
        <w:rPr>
          <w:rStyle w:val="structurevisible"/>
        </w:rPr>
        <w:t>&lt;/</w:t>
      </w:r>
      <w:r>
        <w:rPr>
          <w:rStyle w:val="structure"/>
        </w:rPr>
        <w:t>cit</w:t>
      </w:r>
      <w:r>
        <w:rPr>
          <w:rStyle w:val="structurevisible"/>
        </w:rPr>
        <w:t>&gt;</w:t>
      </w:r>
      <w:r w:rsidR="00AC1FD0" w:rsidRPr="00AC1FD0">
        <w:rPr>
          <w:rStyle w:val="quoteknownauthor"/>
        </w:rPr>
        <w:t xml:space="preserve"> and I hope ere long God will make manifest the one that shall have no pity on him, who now weareth another garb and about whom I cannot any more explain.«</w:t>
      </w:r>
      <w:r w:rsidRPr="00425825">
        <w:rPr>
          <w:rStyle w:val="structurevisible"/>
        </w:rPr>
        <w:t>&lt;/</w:t>
      </w:r>
      <w:r w:rsidRPr="00425825">
        <w:rPr>
          <w:rStyle w:val="structure"/>
        </w:rPr>
        <w:t>cit</w:t>
      </w:r>
      <w:r w:rsidRPr="00425825">
        <w:rPr>
          <w:rStyle w:val="structurevisible"/>
        </w:rPr>
        <w:t>&gt;</w:t>
      </w:r>
      <w:r>
        <w:t xml:space="preserve"> Reference he doth make by these words to the sacred verse that beginneth as follows: -- </w:t>
      </w:r>
      <w:r w:rsidRPr="00425825">
        <w:rPr>
          <w:rStyle w:val="structurevisible"/>
        </w:rPr>
        <w:t>&lt;</w:t>
      </w:r>
      <w:r w:rsidRPr="00425825">
        <w:rPr>
          <w:rStyle w:val="structure"/>
        </w:rPr>
        <w:t>cit Bah_%►%_%_%►%_%_%—en_%—%_%</w:t>
      </w:r>
      <w:r w:rsidRPr="00425825">
        <w:rPr>
          <w:rStyle w:val="structurevisible"/>
        </w:rPr>
        <w:t>&gt;</w:t>
      </w:r>
      <w:r w:rsidR="00AC1FD0" w:rsidRPr="00AC1FD0">
        <w:rPr>
          <w:rStyle w:val="quotebahaiscripture"/>
        </w:rPr>
        <w:t>»He that layeth a claim ere the passing of a thousand years...«</w:t>
      </w:r>
      <w:r w:rsidRPr="00425825">
        <w:rPr>
          <w:rStyle w:val="structurevisible"/>
        </w:rPr>
        <w:t>&lt;/</w:t>
      </w:r>
      <w:r w:rsidRPr="00425825">
        <w:rPr>
          <w:rStyle w:val="structure"/>
        </w:rPr>
        <w:t>cit</w:t>
      </w:r>
      <w:r w:rsidRPr="00425825">
        <w:rPr>
          <w:rStyle w:val="structurevisible"/>
        </w:rPr>
        <w:t>&gt;</w:t>
      </w:r>
      <w:r>
        <w:t xml:space="preserve"> Reflect! How intent they are upon the death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Ponder in your hearts upon the phrase </w:t>
      </w:r>
      <w:r w:rsidRPr="00425825">
        <w:rPr>
          <w:rStyle w:val="structurevisible"/>
        </w:rPr>
        <w:t>&lt;</w:t>
      </w:r>
      <w:r w:rsidRPr="00425825">
        <w:rPr>
          <w:rStyle w:val="structure"/>
        </w:rPr>
        <w:t>cit Muhammad-Ali_%►%_%_%►%_%_%—en_%—%_%</w:t>
      </w:r>
      <w:r w:rsidRPr="00425825">
        <w:rPr>
          <w:rStyle w:val="structurevisible"/>
        </w:rPr>
        <w:t>&gt;</w:t>
      </w:r>
      <w:r w:rsidR="00AC1FD0" w:rsidRPr="00AC1FD0">
        <w:rPr>
          <w:rStyle w:val="quoteknownauthor"/>
        </w:rPr>
        <w:t>»I cannot any more explain«</w:t>
      </w:r>
      <w:r w:rsidRPr="00425825">
        <w:rPr>
          <w:rStyle w:val="structurevisible"/>
        </w:rPr>
        <w:t>&lt;/</w:t>
      </w:r>
      <w:r w:rsidRPr="00425825">
        <w:rPr>
          <w:rStyle w:val="structure"/>
        </w:rPr>
        <w:t>cit</w:t>
      </w:r>
      <w:r w:rsidRPr="00425825">
        <w:rPr>
          <w:rStyle w:val="structurevisible"/>
        </w:rPr>
        <w:t>&gt;</w:t>
      </w:r>
      <w:r>
        <w:t xml:space="preserve"> and realize what schemes they are devising for this purpose. They fear lest, too fully explained, the letter might fall into alien hands and their schemes be foiled and frustrated. The phrase is only foretelling good tidings to come, namely that regarding this all requisite arrangements have been made.</w:t>
      </w:r>
    </w:p>
    <w:p w14:paraId="564C64DC"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10</w:t>
      </w:r>
      <w:r w:rsidRPr="00440670">
        <w:rPr>
          <w:rStyle w:val="structure"/>
        </w:rPr>
        <w:t>—en_</w:t>
      </w:r>
      <w:r>
        <w:rPr>
          <w:rStyle w:val="structure"/>
        </w:rPr>
        <w:t>19920000</w:t>
      </w:r>
      <w:r w:rsidRPr="00440670">
        <w:rPr>
          <w:rStyle w:val="structure"/>
        </w:rPr>
        <w:t>/</w:t>
      </w:r>
      <w:r w:rsidRPr="00440670">
        <w:rPr>
          <w:rStyle w:val="structurevisible"/>
        </w:rPr>
        <w:t>&gt;</w:t>
      </w:r>
    </w:p>
    <w:p w14:paraId="4BC63BCA" w14:textId="77777777" w:rsidR="00E67803" w:rsidRDefault="00C57E99">
      <w:pPr>
        <w:pStyle w:val="Bodycont"/>
      </w:pPr>
      <w:r>
        <w:t>O God, my God! Thou seest this wronged servant of Thine, held fast in the talons of ferocious lions, of ravening wolves, of bloodthirsty beasts. Graciously assist me, through my love for Thee, that I may drink deep of the chalice that brimmeth over with faithfulness to Thee and is filled with Thy bountiful Grace; so that, fallen upon the dust, I may sink prostrate and senseless whilst my vesture is dyed crimson with my blood. This is my wish, my heart</w:t>
      </w:r>
      <w:r w:rsidR="00627ED1" w:rsidRPr="00627ED1">
        <w:t>’</w:t>
      </w:r>
      <w:r>
        <w:t>s desire, my hope, my pride, my glory. Grant, O Lord my God, and my Refuge, that in my last hour, my end may even as musk shed its fragrance of glory! Is there a bounty greater than this? Nay, by Thy Glory! I call Thee to witness that no day passeth but that I quaff my fill from this cup, so grievous are the misdeeds wrought by them that have broken the Covenant, kindled discord, showed their malice, stirred sedition in the land and dishonored Thee amidst Thy servants. Lord! Shield Thou from these Covenant-breakers the mighty Stronghold of Thy Faith and protect Thy secret Sanctuary from the onslaught of the ungodly. Thou art in truth the Mighty, the Powerful, the Gracious, the Strong.</w:t>
      </w:r>
      <w:r w:rsidR="00627ED1" w:rsidRPr="00627ED1">
        <w:rPr>
          <w:rStyle w:val="structurepagenumber"/>
        </w:rPr>
        <w:t xml:space="preserve"> &lt;page 420</w:t>
      </w:r>
      <w:r w:rsidR="00B777C2">
        <w:rPr>
          <w:rStyle w:val="structurepagenumber"/>
        </w:rPr>
        <w:t>/&gt;</w:t>
      </w:r>
    </w:p>
    <w:p w14:paraId="0EF0957E"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11</w:t>
      </w:r>
      <w:r w:rsidRPr="00440670">
        <w:rPr>
          <w:rStyle w:val="structure"/>
        </w:rPr>
        <w:t>—en_</w:t>
      </w:r>
      <w:r>
        <w:rPr>
          <w:rStyle w:val="structure"/>
        </w:rPr>
        <w:t>19920000</w:t>
      </w:r>
      <w:r w:rsidRPr="00440670">
        <w:rPr>
          <w:rStyle w:val="structure"/>
        </w:rPr>
        <w:t>/</w:t>
      </w:r>
      <w:r w:rsidRPr="00440670">
        <w:rPr>
          <w:rStyle w:val="structurevisible"/>
        </w:rPr>
        <w:t>&gt;</w:t>
      </w:r>
    </w:p>
    <w:p w14:paraId="3EA3C5D6" w14:textId="77777777" w:rsidR="00E67803" w:rsidRDefault="00C57E99">
      <w:pPr>
        <w:pStyle w:val="Bodycont"/>
      </w:pPr>
      <w:r>
        <w:t xml:space="preserve">In short, O ye beloved of the Lord! The Center of Sedition, </w:t>
      </w:r>
      <w:r w:rsidRPr="000C7039">
        <w:rPr>
          <w:highlight w:val="yellow"/>
        </w:rPr>
        <w:t>Mírzá</w:t>
      </w:r>
      <w:r w:rsidR="00627ED1" w:rsidRPr="00627ED1">
        <w:rPr>
          <w:rFonts w:eastAsia="MS Mincho"/>
          <w:highlight w:val="yellow"/>
        </w:rPr>
        <w:t xml:space="preserve"> Mu</w:t>
      </w:r>
      <w:r w:rsidRPr="000C7039">
        <w:rPr>
          <w:rFonts w:eastAsia="MS Mincho"/>
          <w:highlight w:val="yellow"/>
        </w:rPr>
        <w:t>ḥ</w:t>
      </w:r>
      <w:r w:rsidR="00627ED1" w:rsidRPr="00627ED1">
        <w:rPr>
          <w:rFonts w:eastAsia="MS Mincho"/>
          <w:highlight w:val="yellow"/>
        </w:rPr>
        <w:t>ammad-</w:t>
      </w:r>
      <w:r w:rsidRPr="000C7039">
        <w:rPr>
          <w:highlight w:val="yellow"/>
        </w:rPr>
        <w:t>ʿAlí</w:t>
      </w:r>
      <w:r>
        <w:t>, in accordance with the decisive words of God and by reason of his boundless transgression, hath grievously fallen and been cut off from the Holy Tree. Verily, we wronged them not, but they have wronged themselves!</w:t>
      </w:r>
    </w:p>
    <w:p w14:paraId="2BE96C06"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12</w:t>
      </w:r>
      <w:r w:rsidRPr="00440670">
        <w:rPr>
          <w:rStyle w:val="structure"/>
        </w:rPr>
        <w:t>—en_</w:t>
      </w:r>
      <w:r>
        <w:rPr>
          <w:rStyle w:val="structure"/>
        </w:rPr>
        <w:t>19920000</w:t>
      </w:r>
      <w:r w:rsidRPr="00440670">
        <w:rPr>
          <w:rStyle w:val="structure"/>
        </w:rPr>
        <w:t>/</w:t>
      </w:r>
      <w:r w:rsidRPr="00440670">
        <w:rPr>
          <w:rStyle w:val="structurevisible"/>
        </w:rPr>
        <w:t>&gt;</w:t>
      </w:r>
    </w:p>
    <w:p w14:paraId="34E1EE62" w14:textId="77777777" w:rsidR="00E67803" w:rsidRDefault="00C57E99">
      <w:pPr>
        <w:pStyle w:val="Bodycont"/>
      </w:pPr>
      <w:r>
        <w:t>O God, my God! Shield Thy trusted servants from the evils of self and passion, protect them with the watchful eye of Thy loving kindness from all rancor, hate and envy, shelter them in the impregnable stronghold of Thy care and, safe from the darts of doubtfulness, make them the manifestations of Thy glorious Signs, illumine their faces with the effulgent rays shed from the Dayspring of Thy Divine Unity, gladden their hearts with the verses revealed from Thy Holy Kingdom, strengthen their loins by Thy all-swaying power that cometh from Thy Realm of Glory. Thou art the All-Bountiful, the Protector, the Almighty, the Gracious!</w:t>
      </w:r>
    </w:p>
    <w:p w14:paraId="5A82F506"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13</w:t>
      </w:r>
      <w:r w:rsidRPr="00440670">
        <w:rPr>
          <w:rStyle w:val="structure"/>
        </w:rPr>
        <w:t>—en_</w:t>
      </w:r>
      <w:r>
        <w:rPr>
          <w:rStyle w:val="structure"/>
        </w:rPr>
        <w:t>19920000</w:t>
      </w:r>
      <w:r w:rsidRPr="00440670">
        <w:rPr>
          <w:rStyle w:val="structure"/>
        </w:rPr>
        <w:t>/</w:t>
      </w:r>
      <w:r w:rsidRPr="00440670">
        <w:rPr>
          <w:rStyle w:val="structurevisible"/>
        </w:rPr>
        <w:t>&gt;</w:t>
      </w:r>
    </w:p>
    <w:p w14:paraId="6CFED5B2" w14:textId="77777777" w:rsidR="00E67803" w:rsidRDefault="00C57E99">
      <w:pPr>
        <w:pStyle w:val="Bodycont"/>
      </w:pPr>
      <w:r>
        <w:t xml:space="preserve">O ye that stand fast in the Covenant! When the hour cometh that this wronged and broken-winged bird will have taken its flight into the Celestial Concourse, when it will have hastened to the Realm of the Unseen and its mortal frame will have been either lost or hidden neath the dust, it is incumbent upon the </w:t>
      </w:r>
      <w:r w:rsidRPr="000C7039">
        <w:rPr>
          <w:highlight w:val="yellow"/>
        </w:rPr>
        <w:t>Afnán</w:t>
      </w:r>
      <w:r>
        <w:t xml:space="preserve">, that are steadfast in the Covenant of God and have branched from the Tree of Holiness; the Hands, (pillars) of the Cause of God (the glory of the Lord rest upon them), and all the friends and loved ones, one and all to bestir themselves and arise with heart and soul and in one accord, to diffuse the sweet savors of God, to teach His Cause and to promote His Faith. It behooveth them not to rest for a moment, neither to seek repose. They must disperse themselves in every land, pass by every clime, and travel throughout all regions. Bestirred, without rest, and steadfast to the end, they must raise in every land the triumphal cry </w:t>
      </w:r>
      <w:r w:rsidR="00AC1FD0" w:rsidRPr="00AC1FD0">
        <w:rPr>
          <w:rStyle w:val="quotesterms"/>
        </w:rPr>
        <w:t>›O Thou the Glory of Glories!‹</w:t>
      </w:r>
      <w:r>
        <w:t xml:space="preserve"> (</w:t>
      </w:r>
      <w:r w:rsidRPr="000C7039">
        <w:rPr>
          <w:highlight w:val="yellow"/>
        </w:rPr>
        <w:t>Yá</w:t>
      </w:r>
      <w:r w:rsidRPr="009B7D8F">
        <w:rPr>
          <w:highlight w:val="darkYellow"/>
        </w:rPr>
        <w:t xml:space="preserve"> </w:t>
      </w:r>
      <w:r w:rsidR="00627ED1" w:rsidRPr="00627ED1">
        <w:rPr>
          <w:rFonts w:eastAsia="MS Mincho"/>
          <w:highlight w:val="yellow"/>
        </w:rPr>
        <w:t>Bah</w:t>
      </w:r>
      <w:r w:rsidRPr="000C7039">
        <w:rPr>
          <w:rFonts w:eastAsia="MS Mincho"/>
          <w:highlight w:val="yellow"/>
        </w:rPr>
        <w:t>á</w:t>
      </w:r>
      <w:r w:rsidR="00627ED1" w:rsidRPr="00627ED1">
        <w:rPr>
          <w:highlight w:val="yellow"/>
        </w:rPr>
        <w:t>’</w:t>
      </w:r>
      <w:r w:rsidR="00627ED1" w:rsidRPr="00627ED1">
        <w:rPr>
          <w:rFonts w:eastAsia="MS Mincho"/>
          <w:highlight w:val="yellow"/>
        </w:rPr>
        <w:t>u</w:t>
      </w:r>
      <w:r w:rsidR="00627ED1" w:rsidRPr="00627ED1">
        <w:rPr>
          <w:highlight w:val="yellow"/>
        </w:rPr>
        <w:t>’</w:t>
      </w:r>
      <w:r w:rsidR="00627ED1" w:rsidRPr="00627ED1">
        <w:rPr>
          <w:rFonts w:eastAsia="MS Mincho"/>
          <w:highlight w:val="yellow"/>
        </w:rPr>
        <w:t>l-</w:t>
      </w:r>
      <w:r w:rsidRPr="000C7039">
        <w:rPr>
          <w:highlight w:val="yellow"/>
        </w:rPr>
        <w:t>Abhá</w:t>
      </w:r>
      <w:r>
        <w:t>), must achieve renown in the world wherever they go, must burn brightly even as a candle in every meeting and must kindle the flame of Divine love in every assembly; that the light of truth may rise resplendent in the midmost heart of the world, that throughout the East and throughout the West a vast concourse may gather under the shadow of the Word of God, that the sweet savors of holiness may be diffused, that faces may shine radiantly, hearts be filled with the Divine spirit and souls be made heavenly.</w:t>
      </w:r>
    </w:p>
    <w:p w14:paraId="07590ACC"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14</w:t>
      </w:r>
      <w:r w:rsidRPr="00440670">
        <w:rPr>
          <w:rStyle w:val="structure"/>
        </w:rPr>
        <w:t>—en_</w:t>
      </w:r>
      <w:r>
        <w:rPr>
          <w:rStyle w:val="structure"/>
        </w:rPr>
        <w:t>19920000</w:t>
      </w:r>
      <w:r w:rsidRPr="00440670">
        <w:rPr>
          <w:rStyle w:val="structure"/>
        </w:rPr>
        <w:t>/</w:t>
      </w:r>
      <w:r w:rsidRPr="00440670">
        <w:rPr>
          <w:rStyle w:val="structurevisible"/>
        </w:rPr>
        <w:t>&gt;</w:t>
      </w:r>
    </w:p>
    <w:p w14:paraId="7DFFF4C5" w14:textId="77777777" w:rsidR="00E67803" w:rsidRDefault="00C57E99">
      <w:pPr>
        <w:pStyle w:val="Bodycont"/>
      </w:pPr>
      <w:r>
        <w:t xml:space="preserve">In these days, the most important of all things is the guidance of the nations and peoples of the world. Teaching the Cause is of utmost importance for it is the head corner-stone of the foundation itself. This wronged servant has spent his days and nights in promoting the Cause and urging the peoples to service. He rested not a moment, till the fame of the Cause of God was noised abroad in the world and the celestial strains from the </w:t>
      </w:r>
      <w:r w:rsidRPr="002A0862">
        <w:rPr>
          <w:highlight w:val="yellow"/>
        </w:rPr>
        <w:t>Abhá</w:t>
      </w:r>
      <w:r>
        <w:t xml:space="preserve"> Kingdom roused the East and the West. The beloved of God must also follow the same example. This is the secret of faithfulness, this is the requirement of servitude to the Threshold of </w:t>
      </w:r>
      <w:r w:rsidRPr="000C7039">
        <w:rPr>
          <w:highlight w:val="yellow"/>
        </w:rPr>
        <w:t>Bahá</w:t>
      </w:r>
      <w:r>
        <w:t>!</w:t>
      </w:r>
    </w:p>
    <w:p w14:paraId="5F5E2067"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15</w:t>
      </w:r>
      <w:r w:rsidRPr="00440670">
        <w:rPr>
          <w:rStyle w:val="structure"/>
        </w:rPr>
        <w:t>—en_</w:t>
      </w:r>
      <w:r>
        <w:rPr>
          <w:rStyle w:val="structure"/>
        </w:rPr>
        <w:t>19920000</w:t>
      </w:r>
      <w:r w:rsidRPr="00440670">
        <w:rPr>
          <w:rStyle w:val="structure"/>
        </w:rPr>
        <w:t>/</w:t>
      </w:r>
      <w:r w:rsidRPr="00440670">
        <w:rPr>
          <w:rStyle w:val="structurevisible"/>
        </w:rPr>
        <w:t>&gt;</w:t>
      </w:r>
    </w:p>
    <w:p w14:paraId="390DEC8E" w14:textId="77777777" w:rsidR="00E67803" w:rsidRDefault="00C57E99">
      <w:pPr>
        <w:pStyle w:val="Bodycont"/>
      </w:pPr>
      <w:r>
        <w:t>The disciples of Christ forgot themselves and all earthly things, forsook all their cares and belongings, purged themselves of self and passion, and with absolute detachment scattered far and wide and engaged in calling the peoples of the world to the divine guidance; till at last they made the world another world, illumined the surface of the earth, and even to their last hour proved self-sacrificing in the pathway of that Beloved One of God. Finally in various lands they suffered glorious martyrdom. Let them that are men of action follow in their footsteps!</w:t>
      </w:r>
    </w:p>
    <w:p w14:paraId="6638D4F5"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16</w:t>
      </w:r>
      <w:r w:rsidRPr="00440670">
        <w:rPr>
          <w:rStyle w:val="structure"/>
        </w:rPr>
        <w:t>—en_</w:t>
      </w:r>
      <w:r>
        <w:rPr>
          <w:rStyle w:val="structure"/>
        </w:rPr>
        <w:t>19920000</w:t>
      </w:r>
      <w:r w:rsidRPr="00440670">
        <w:rPr>
          <w:rStyle w:val="structure"/>
        </w:rPr>
        <w:t>/</w:t>
      </w:r>
      <w:r w:rsidRPr="00440670">
        <w:rPr>
          <w:rStyle w:val="structurevisible"/>
        </w:rPr>
        <w:t>&gt;</w:t>
      </w:r>
    </w:p>
    <w:p w14:paraId="2D4E9EE3" w14:textId="77777777" w:rsidR="00E67803" w:rsidRDefault="00C57E99">
      <w:pPr>
        <w:pStyle w:val="Bodycont"/>
      </w:pPr>
      <w:r>
        <w:t xml:space="preserve">O my loving friends! After the passing away of this wronged one, it is incumbent upon the </w:t>
      </w:r>
      <w:r w:rsidRPr="004E29F6">
        <w:rPr>
          <w:highlight w:val="yellow"/>
        </w:rPr>
        <w:t>A</w:t>
      </w:r>
      <w:r w:rsidRPr="004E29F6">
        <w:rPr>
          <w:highlight w:val="darkYellow"/>
        </w:rPr>
        <w:t>ṣ</w:t>
      </w:r>
      <w:r w:rsidRPr="004E29F6">
        <w:rPr>
          <w:highlight w:val="yellow"/>
        </w:rPr>
        <w:t>án</w:t>
      </w:r>
      <w:r>
        <w:t xml:space="preserve"> (Branches), the </w:t>
      </w:r>
      <w:r w:rsidRPr="000C7039">
        <w:rPr>
          <w:highlight w:val="yellow"/>
        </w:rPr>
        <w:t>Afnán</w:t>
      </w:r>
      <w:r>
        <w:t xml:space="preserve"> (Twigs) of the Sacred Lote-Tree, the Hands (pillars) of the Cause of God and the loved ones of the </w:t>
      </w:r>
      <w:r w:rsidRPr="002A0862">
        <w:rPr>
          <w:highlight w:val="yellow"/>
        </w:rPr>
        <w:t>Abhá</w:t>
      </w:r>
      <w:r>
        <w:t xml:space="preserve"> Beauty to turn unto </w:t>
      </w:r>
      <w:r w:rsidRPr="000C7039">
        <w:rPr>
          <w:highlight w:val="cyan"/>
        </w:rPr>
        <w:t>Shoghi Effendi</w:t>
      </w:r>
      <w:r>
        <w:t xml:space="preserve"> -- the youthful branch branched from the two hallowed and sacred Lote-Trees and the fruit grown from the union of the two offshoots of the Tree of Holiness, -- as he is the sign of God, the chosen branch, the Guardian of the Cause of</w:t>
      </w:r>
      <w:r w:rsidR="00627ED1" w:rsidRPr="00627ED1">
        <w:rPr>
          <w:rStyle w:val="structurepagenumber"/>
        </w:rPr>
        <w:t xml:space="preserve"> &lt;page 421</w:t>
      </w:r>
      <w:r w:rsidR="00B777C2">
        <w:rPr>
          <w:rStyle w:val="structurepagenumber"/>
        </w:rPr>
        <w:t>/&gt;</w:t>
      </w:r>
      <w:r>
        <w:t xml:space="preserve"> God, he unto whom all the </w:t>
      </w:r>
      <w:r w:rsidRPr="000C7039">
        <w:rPr>
          <w:highlight w:val="yellow"/>
        </w:rPr>
        <w:t>A</w:t>
      </w:r>
      <w:r w:rsidRPr="004E29F6">
        <w:rPr>
          <w:highlight w:val="darkYellow"/>
        </w:rPr>
        <w:t>ṣ</w:t>
      </w:r>
      <w:r w:rsidRPr="000C7039">
        <w:rPr>
          <w:highlight w:val="yellow"/>
        </w:rPr>
        <w:t>án</w:t>
      </w:r>
      <w:r>
        <w:t xml:space="preserve">, the </w:t>
      </w:r>
      <w:r w:rsidRPr="000C7039">
        <w:rPr>
          <w:highlight w:val="yellow"/>
        </w:rPr>
        <w:t>Afnán</w:t>
      </w:r>
      <w:r>
        <w:t>, the Hands of the Cause of God and His loved ones must turn. He is the Interpreter of the Word of God and after him will succeed the first-born of his lineal descendents.</w:t>
      </w:r>
    </w:p>
    <w:p w14:paraId="3C3222D0"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17</w:t>
      </w:r>
      <w:r w:rsidRPr="00440670">
        <w:rPr>
          <w:rStyle w:val="structure"/>
        </w:rPr>
        <w:t>—en_</w:t>
      </w:r>
      <w:r>
        <w:rPr>
          <w:rStyle w:val="structure"/>
        </w:rPr>
        <w:t>19920000</w:t>
      </w:r>
      <w:r w:rsidRPr="00440670">
        <w:rPr>
          <w:rStyle w:val="structure"/>
        </w:rPr>
        <w:t>/</w:t>
      </w:r>
      <w:r w:rsidRPr="00440670">
        <w:rPr>
          <w:rStyle w:val="structurevisible"/>
        </w:rPr>
        <w:t>&gt;</w:t>
      </w:r>
    </w:p>
    <w:p w14:paraId="6A6E4FD0" w14:textId="77777777" w:rsidR="00E67803" w:rsidRDefault="00C57E99">
      <w:pPr>
        <w:pStyle w:val="Bodycont"/>
      </w:pPr>
      <w:r>
        <w:t xml:space="preserve">The sacred and youthful branch, the Guardian of the Cause of God, as well as the Universal House of Justice to be universally elected and established, are both under the care and protection of the </w:t>
      </w:r>
      <w:r w:rsidRPr="002A0862">
        <w:rPr>
          <w:highlight w:val="yellow"/>
        </w:rPr>
        <w:t>Abhá</w:t>
      </w:r>
      <w:r>
        <w:t xml:space="preserve"> Beauty, under the shelter and unerring guidance of the Exalted One (may my life be offered up for them both). Whatsoever they decide is of God. Whoso obeyeth him not, neither obeyeth them, hath not obeyed God; whoso rebelleth against him and against them hath rebelled against God; whoso opposeth him hath opposed God; whoso contendeth with them hath contended with God; whoso disputeth with him hath disputed with God; whoso denieth him hath denied God; whoso disbelieveth in him hath disbelieved in God; whoso deviateth, separateth himself and turneth aside from him hath in truth deviated, separated himself and turned aside from God. May the wrath, the fierce indignation, the vengeance of God rest upon him! The mighty stronghold shall remain impregnable and safe through obedience to him who is the Guardian of the Cause of God. It is incumbent upon the members of the House of Justice, upon all the </w:t>
      </w:r>
      <w:r w:rsidRPr="000C7039">
        <w:rPr>
          <w:highlight w:val="yellow"/>
        </w:rPr>
        <w:t>A</w:t>
      </w:r>
      <w:r w:rsidRPr="004E29F6">
        <w:rPr>
          <w:highlight w:val="darkYellow"/>
        </w:rPr>
        <w:t>ṣ</w:t>
      </w:r>
      <w:r w:rsidRPr="000C7039">
        <w:rPr>
          <w:highlight w:val="yellow"/>
        </w:rPr>
        <w:t>án</w:t>
      </w:r>
      <w:r>
        <w:t xml:space="preserve">, the </w:t>
      </w:r>
      <w:r w:rsidRPr="000C7039">
        <w:rPr>
          <w:highlight w:val="yellow"/>
        </w:rPr>
        <w:t>Afnán</w:t>
      </w:r>
      <w:r>
        <w:t xml:space="preserve">, the Hands of the Cause of God to show their obedience, submissiveness and subordination unto the Guardian of the Cause of God, to turn unto him and be lowly before him. He that opposeth him hath opposed the True One, will make a breach in the Cause of God, will subvert His Word and will become a manifestation of the Center of Sedition. Beware, beware, lest the days after the ascension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be repeated when the Center of Sedition waxed haughty and rebellious and with Divine Unity for his excuse deprived himself and perturbed and poisoned others. No doubt every vainglorious one that purposeth dissension and discord will not openly declare his evil purposes, nay rather, even as impure gold, would he seize upon divers measures and various pretexts that he may separate the gathering of the people of </w:t>
      </w:r>
      <w:r w:rsidRPr="000C7039">
        <w:rPr>
          <w:highlight w:val="yellow"/>
        </w:rPr>
        <w:t>Bahá</w:t>
      </w:r>
      <w:r>
        <w:t xml:space="preserve">. My object is to show that the Hands of the Cause of God must be ever watchful and so soon as they find anyone beginning to oppose and protest against the Guardian of the Cause of God, cast him out from the congregation of the people of </w:t>
      </w:r>
      <w:r w:rsidRPr="000C7039">
        <w:rPr>
          <w:highlight w:val="yellow"/>
        </w:rPr>
        <w:t>Bahá</w:t>
      </w:r>
      <w:r>
        <w:t xml:space="preserve"> and in no wise accept any excuse from him. How often hath grievous error been disguised in the garb of truth, that it might sow the seeds of doubt in the hearts of men!</w:t>
      </w:r>
    </w:p>
    <w:p w14:paraId="24F8DEFE"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18</w:t>
      </w:r>
      <w:r w:rsidRPr="00440670">
        <w:rPr>
          <w:rStyle w:val="structure"/>
        </w:rPr>
        <w:t>—en_</w:t>
      </w:r>
      <w:r>
        <w:rPr>
          <w:rStyle w:val="structure"/>
        </w:rPr>
        <w:t>19920000</w:t>
      </w:r>
      <w:r w:rsidRPr="00440670">
        <w:rPr>
          <w:rStyle w:val="structure"/>
        </w:rPr>
        <w:t>/</w:t>
      </w:r>
      <w:r w:rsidRPr="00440670">
        <w:rPr>
          <w:rStyle w:val="structurevisible"/>
        </w:rPr>
        <w:t>&gt;</w:t>
      </w:r>
    </w:p>
    <w:p w14:paraId="7A8F767C" w14:textId="77777777" w:rsidR="00E67803" w:rsidRDefault="00C57E99">
      <w:pPr>
        <w:pStyle w:val="Bodycont"/>
      </w:pPr>
      <w:r>
        <w:t xml:space="preserve">O ye beloved of the Lord! It is incumbent upon the Guardian of the Cause of God to appoint in his own life-time him that shall become his successor, that differences may not arise after his passing. He that is appointed must manifest in himself detachment from all worldly things, must be the essence of purity, must show in himself the fear of God, knowledge, wisdom and learning. Thus, should the first-born of the Guardian of the Cause of God not manifest in himself the truth of the words: -- </w:t>
      </w:r>
      <w:r w:rsidRPr="00425825">
        <w:rPr>
          <w:rStyle w:val="structurevisible"/>
        </w:rPr>
        <w:t>&lt;</w:t>
      </w:r>
      <w:r w:rsidRPr="00425825">
        <w:rPr>
          <w:rStyle w:val="structure"/>
        </w:rPr>
        <w:t>cit %_%%_►%_%_%►%_%_%—en_%—%_%</w:t>
      </w:r>
      <w:r w:rsidRPr="00425825">
        <w:rPr>
          <w:rStyle w:val="structurevisible"/>
        </w:rPr>
        <w:t>&gt;</w:t>
      </w:r>
      <w:r w:rsidR="00AC1FD0" w:rsidRPr="00AC1FD0">
        <w:rPr>
          <w:rStyle w:val="quoteunknownsource"/>
        </w:rPr>
        <w:t>»The child is the secret essence of its sire,«</w:t>
      </w:r>
      <w:r w:rsidRPr="00425825">
        <w:rPr>
          <w:rStyle w:val="structurevisible"/>
        </w:rPr>
        <w:t>&lt;/</w:t>
      </w:r>
      <w:r w:rsidRPr="00425825">
        <w:rPr>
          <w:rStyle w:val="structure"/>
        </w:rPr>
        <w:t>cit</w:t>
      </w:r>
      <w:r w:rsidRPr="00425825">
        <w:rPr>
          <w:rStyle w:val="structurevisible"/>
        </w:rPr>
        <w:t>&gt;</w:t>
      </w:r>
      <w:r>
        <w:t xml:space="preserve"> that is, should he not inherit of the spiritual within him (the Guardian of the Cause of God) and his glorious lineage not be matched with a goodly character, then must he, (the Guardian of the Cause of God) choose another branch to succeed him.</w:t>
      </w:r>
    </w:p>
    <w:p w14:paraId="6CC1666F"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19</w:t>
      </w:r>
      <w:r w:rsidRPr="00440670">
        <w:rPr>
          <w:rStyle w:val="structure"/>
        </w:rPr>
        <w:t>—en_</w:t>
      </w:r>
      <w:r>
        <w:rPr>
          <w:rStyle w:val="structure"/>
        </w:rPr>
        <w:t>19920000</w:t>
      </w:r>
      <w:r w:rsidRPr="00440670">
        <w:rPr>
          <w:rStyle w:val="structure"/>
        </w:rPr>
        <w:t>/</w:t>
      </w:r>
      <w:r w:rsidRPr="00440670">
        <w:rPr>
          <w:rStyle w:val="structurevisible"/>
        </w:rPr>
        <w:t>&gt;</w:t>
      </w:r>
    </w:p>
    <w:p w14:paraId="5283A609" w14:textId="77777777" w:rsidR="00E67803" w:rsidRDefault="00C57E99">
      <w:pPr>
        <w:pStyle w:val="Bodycont"/>
      </w:pPr>
      <w:r>
        <w:t>The Hands of the Cause of God must elect from their own number nine persons that shall at all times be occupied in the important services in the work of the Guardian of the Cause of God. The election of these nine must be carried either unanimously or by majority from the company of the Hands of the Cause of God and these, whether unanimously or by a majority vote, must give their assent to the choice of the one whom the Guardian of the Cause of God hath chosen as his successor. This assent must be given in such wise as the assenting and dissenting voices may not be distinguished (i.e., secret ballot).</w:t>
      </w:r>
      <w:r w:rsidR="00627ED1" w:rsidRPr="00627ED1">
        <w:rPr>
          <w:rStyle w:val="structurepagenumber"/>
        </w:rPr>
        <w:t xml:space="preserve"> &lt;page 422</w:t>
      </w:r>
      <w:r w:rsidR="00B777C2">
        <w:rPr>
          <w:rStyle w:val="structurepagenumber"/>
        </w:rPr>
        <w:t>/&gt;</w:t>
      </w:r>
    </w:p>
    <w:p w14:paraId="1F858EE6"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20</w:t>
      </w:r>
      <w:r w:rsidRPr="00440670">
        <w:rPr>
          <w:rStyle w:val="structure"/>
        </w:rPr>
        <w:t>—en_</w:t>
      </w:r>
      <w:r>
        <w:rPr>
          <w:rStyle w:val="structure"/>
        </w:rPr>
        <w:t>19920000</w:t>
      </w:r>
      <w:r w:rsidRPr="00440670">
        <w:rPr>
          <w:rStyle w:val="structure"/>
        </w:rPr>
        <w:t>/</w:t>
      </w:r>
      <w:r w:rsidRPr="00440670">
        <w:rPr>
          <w:rStyle w:val="structurevisible"/>
        </w:rPr>
        <w:t>&gt;</w:t>
      </w:r>
    </w:p>
    <w:p w14:paraId="61C7C90C" w14:textId="77777777" w:rsidR="00E67803" w:rsidRDefault="00C57E99">
      <w:pPr>
        <w:pStyle w:val="Bodycont"/>
      </w:pPr>
      <w:r>
        <w:t>O friends! The Hands of the Cause of God must be nominated and appointed by the Guardian of the Cause of God. All must be under his shadow and obey his command. Should any, within or without the company of the Hands of the Cause of God disobey and seek division, the wrath of God and His vengeance will be upon him, for he will have caused a breach in the true Faith of God.</w:t>
      </w:r>
    </w:p>
    <w:p w14:paraId="4878B3BD"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21</w:t>
      </w:r>
      <w:r w:rsidRPr="00440670">
        <w:rPr>
          <w:rStyle w:val="structure"/>
        </w:rPr>
        <w:t>—en_</w:t>
      </w:r>
      <w:r>
        <w:rPr>
          <w:rStyle w:val="structure"/>
        </w:rPr>
        <w:t>19920000</w:t>
      </w:r>
      <w:r w:rsidRPr="00440670">
        <w:rPr>
          <w:rStyle w:val="structure"/>
        </w:rPr>
        <w:t>/</w:t>
      </w:r>
      <w:r w:rsidRPr="00440670">
        <w:rPr>
          <w:rStyle w:val="structurevisible"/>
        </w:rPr>
        <w:t>&gt;</w:t>
      </w:r>
    </w:p>
    <w:p w14:paraId="59944674" w14:textId="77777777" w:rsidR="00E67803" w:rsidRDefault="00C57E99" w:rsidP="00B076D1">
      <w:pPr>
        <w:pStyle w:val="Bodycont"/>
      </w:pPr>
      <w:r>
        <w:t>The obligations of the Hands of the Cause of God are to diffuse the Divine Fragrances, to edify the souls of men, to promote learning, to improve the character of all men and to be, at all times and under all conditions, sanctified and detached from earthly things. They must manifest the fear of God by their conduct, their manners, their deeds and their words.</w:t>
      </w:r>
    </w:p>
    <w:p w14:paraId="285FC674"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22</w:t>
      </w:r>
      <w:r w:rsidRPr="00440670">
        <w:rPr>
          <w:rStyle w:val="structure"/>
        </w:rPr>
        <w:t>—en_</w:t>
      </w:r>
      <w:r>
        <w:rPr>
          <w:rStyle w:val="structure"/>
        </w:rPr>
        <w:t>19920000</w:t>
      </w:r>
      <w:r w:rsidRPr="00440670">
        <w:rPr>
          <w:rStyle w:val="structure"/>
        </w:rPr>
        <w:t>/</w:t>
      </w:r>
      <w:r w:rsidRPr="00440670">
        <w:rPr>
          <w:rStyle w:val="structurevisible"/>
        </w:rPr>
        <w:t>&gt;</w:t>
      </w:r>
    </w:p>
    <w:p w14:paraId="7D4D22B5" w14:textId="77777777" w:rsidR="00E67803" w:rsidRDefault="00C57E99">
      <w:pPr>
        <w:pStyle w:val="Bodycont"/>
      </w:pPr>
      <w:r>
        <w:t xml:space="preserve">This body of the Hands of the Cause of God is under the direction of the Guardian of the Cause of God. He must continually urge them to strive and endeavor to the utmost of their ability to diffuse the sweet savors of God, and to guide all the peoples of the world, for it is the light of Divine Guidance that causeth all the universe to be illumined. To disregard, though it be for a moment, this absolute command which is binding upon everyone, is in no wise permitted, that the existent world may become even as the </w:t>
      </w:r>
      <w:r w:rsidRPr="002A0862">
        <w:rPr>
          <w:highlight w:val="yellow"/>
        </w:rPr>
        <w:t>Abhá</w:t>
      </w:r>
      <w:r>
        <w:t xml:space="preserve"> Paradise, that the surface of the earth may become heavenly, that contention and conflict amidst peoples, kindreds, nations and governments may disappear, that all the dwellers on earth may become one people and one race, that the world may become even as one home. Should differences arise they shall be amicably and conclusively settled by the Supreme Tribunal, that shall include members from all the governments and peoples of the world.</w:t>
      </w:r>
    </w:p>
    <w:p w14:paraId="13398067"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23</w:t>
      </w:r>
      <w:r w:rsidRPr="00440670">
        <w:rPr>
          <w:rStyle w:val="structure"/>
        </w:rPr>
        <w:t>—en_</w:t>
      </w:r>
      <w:r>
        <w:rPr>
          <w:rStyle w:val="structure"/>
        </w:rPr>
        <w:t>19920000</w:t>
      </w:r>
      <w:r w:rsidRPr="00440670">
        <w:rPr>
          <w:rStyle w:val="structure"/>
        </w:rPr>
        <w:t>/</w:t>
      </w:r>
      <w:r w:rsidRPr="00440670">
        <w:rPr>
          <w:rStyle w:val="structurevisible"/>
        </w:rPr>
        <w:t>&gt;</w:t>
      </w:r>
    </w:p>
    <w:p w14:paraId="1FFFB2A2" w14:textId="77777777" w:rsidR="00E67803" w:rsidRDefault="00C57E99">
      <w:pPr>
        <w:pStyle w:val="Bodycont"/>
      </w:pPr>
      <w:r>
        <w:t>O ye beloved of the Lord! In this sacred Dispensation, conflict and contention are in no wise permitted. Every aggressor deprives himself of God</w:t>
      </w:r>
      <w:r w:rsidR="00627ED1" w:rsidRPr="00627ED1">
        <w:t>’</w:t>
      </w:r>
      <w:r>
        <w:t>s grace. It is incumbent upon everyone to show the utmost love, rectitude of conduct, straightforwardness and sincere kindliness unto all the peoples and kindreds of the world, be they friends or strangers. So intense must be the spirit of love and loving kindness, that the stranger may find himself a friend, the enemy a true brother, no difference whatsoever existing between them. For universality is of God and all limitations earthly. Thus man must strive that his reality may manifest virtues and perfections, the light whereof may shine upon everyone. The light of the sun shineth upon all the world and the merciful showers of Divine Providence fall upon all peoples. The vivifying breeze reviveth every living creature and all beings endued with life obtain their share and portion at His heavenly board. In like manner, the affections and loving kindness of the servants of the One True God must be bountifully and universally extended to all mankind. Regarding this, restrictions and limitations are in no wise permitted.</w:t>
      </w:r>
    </w:p>
    <w:p w14:paraId="2F74A1B5"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24</w:t>
      </w:r>
      <w:r w:rsidRPr="00440670">
        <w:rPr>
          <w:rStyle w:val="structure"/>
        </w:rPr>
        <w:t>—en_</w:t>
      </w:r>
      <w:r>
        <w:rPr>
          <w:rStyle w:val="structure"/>
        </w:rPr>
        <w:t>19920000</w:t>
      </w:r>
      <w:r w:rsidRPr="00440670">
        <w:rPr>
          <w:rStyle w:val="structure"/>
        </w:rPr>
        <w:t>/</w:t>
      </w:r>
      <w:r w:rsidRPr="00440670">
        <w:rPr>
          <w:rStyle w:val="structurevisible"/>
        </w:rPr>
        <w:t>&gt;</w:t>
      </w:r>
    </w:p>
    <w:p w14:paraId="286C60B7" w14:textId="77777777" w:rsidR="00E67803" w:rsidRDefault="00C57E99">
      <w:pPr>
        <w:pStyle w:val="Bodycont"/>
      </w:pPr>
      <w:r>
        <w:t xml:space="preserve">Wherefore, O my loving friends! Consort with all the peoples, kindreds and religions of the world with the utmost truthfulness, uprightness, faithfulness, kindliness, good-will and friendliness, that all the world of being may be filled with the holy ecstasy of the grace of </w:t>
      </w:r>
      <w:r w:rsidRPr="000C7039">
        <w:rPr>
          <w:highlight w:val="yellow"/>
        </w:rPr>
        <w:t>Bahá</w:t>
      </w:r>
      <w:r>
        <w:t>, that ignorance, enmity, hate and rancor may vanish from the world and the darkness of estrangement amidst the peoples and kindreds of the world may give way to the Light of Unity. Should other peoples and nations be unfaithful to you show your fidelity unto them, should they be unjust toward you show justice towards them, should they keep aloof from you attract them to yourself, should they show their enmity be friendly towards them, should they poison your lives, sweeten their souls, should they inflict a wound upon you, be a salve to their sores. Such are the attributes of the sincere! Such are the attributes of the truthful.</w:t>
      </w:r>
    </w:p>
    <w:p w14:paraId="60C71CA7"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25</w:t>
      </w:r>
      <w:r w:rsidRPr="00440670">
        <w:rPr>
          <w:rStyle w:val="structure"/>
        </w:rPr>
        <w:t>—en_</w:t>
      </w:r>
      <w:r>
        <w:rPr>
          <w:rStyle w:val="structure"/>
        </w:rPr>
        <w:t>19920000</w:t>
      </w:r>
      <w:r w:rsidRPr="00440670">
        <w:rPr>
          <w:rStyle w:val="structure"/>
        </w:rPr>
        <w:t>/</w:t>
      </w:r>
      <w:r w:rsidRPr="00440670">
        <w:rPr>
          <w:rStyle w:val="structurevisible"/>
        </w:rPr>
        <w:t>&gt;</w:t>
      </w:r>
    </w:p>
    <w:p w14:paraId="51A31A25" w14:textId="77777777" w:rsidR="00E67803" w:rsidRDefault="00C57E99">
      <w:pPr>
        <w:pStyle w:val="Bodycont"/>
      </w:pPr>
      <w:r>
        <w:t>And now, concerning the House of Justice which God hath ordained as the source of all good and freed from all error, it must be elected by universal suffrage, that is, by the believers. Its members must be manifestations of the fear of God and day-springs</w:t>
      </w:r>
      <w:r w:rsidR="00627ED1" w:rsidRPr="00627ED1">
        <w:rPr>
          <w:rStyle w:val="structurepagenumber"/>
        </w:rPr>
        <w:t xml:space="preserve"> &lt;page 423</w:t>
      </w:r>
      <w:r w:rsidR="00B777C2">
        <w:rPr>
          <w:rStyle w:val="structurepagenumber"/>
        </w:rPr>
        <w:t>/&gt;</w:t>
      </w:r>
      <w:r>
        <w:t xml:space="preserve"> of knowledge and understanding, must be steadfast in God</w:t>
      </w:r>
      <w:r w:rsidR="00627ED1" w:rsidRPr="00627ED1">
        <w:t>’</w:t>
      </w:r>
      <w:r>
        <w:t>s faith and the well-wishers of all mankind. By this House is meant the Universal House of Justice, that is, in all countries a secondary House of Justice must be instituted, and these secondary Houses of Justice must elect the members of the Universal one. Unto this body all things must be referred. It enacteth all ordinances and regulations that are not to be found in the explicit Holy Text. By this body all the difficult problems are to be resolved and the Guardian of the Cause of God is its sacred head and the distinguished member for life of that body. Should he not attend in person its deliberations, he must appoint one to represent him. Should any of the members commit a sin, injurious to the common weal, the Guardian of the Cause of God hath at his own discretion the right to expel him, whereupon the people must elect another one in his stead. This House of Justice enacteth the laws and the government enforceth them. The legislative body must reinforce the executive, the executive must aid and assist the legislative body so that through the close union and harmony of these two forces, the foundation of fairness and justice may become firm and strong, that all the regions of the world may become even as Paradise itself.</w:t>
      </w:r>
    </w:p>
    <w:p w14:paraId="792ED15C"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26</w:t>
      </w:r>
      <w:r w:rsidRPr="00440670">
        <w:rPr>
          <w:rStyle w:val="structure"/>
        </w:rPr>
        <w:t>—en_</w:t>
      </w:r>
      <w:r>
        <w:rPr>
          <w:rStyle w:val="structure"/>
        </w:rPr>
        <w:t>19920000</w:t>
      </w:r>
      <w:r w:rsidRPr="00440670">
        <w:rPr>
          <w:rStyle w:val="structure"/>
        </w:rPr>
        <w:t>/</w:t>
      </w:r>
      <w:r w:rsidRPr="00440670">
        <w:rPr>
          <w:rStyle w:val="structurevisible"/>
        </w:rPr>
        <w:t>&gt;</w:t>
      </w:r>
    </w:p>
    <w:p w14:paraId="1422A10C" w14:textId="77777777" w:rsidR="00E67803" w:rsidRDefault="00C57E99">
      <w:pPr>
        <w:pStyle w:val="Bodycont"/>
      </w:pPr>
      <w:r>
        <w:t>O Lord, my God! Assist Thy loved ones to be firm in Thy Faith, to walk in Thy ways, to be steadfast in Thy Cause. Give them Thy grace to withstand the onslaught of self and passion, to follow the light of Divine Guidance. Thou art the Powerful, the Gracious, the Self-Subsisting, the Bestower, the Compassionate, the Almighty, the All-Bountiful.</w:t>
      </w:r>
    </w:p>
    <w:p w14:paraId="0F890F1F"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27</w:t>
      </w:r>
      <w:r w:rsidRPr="00440670">
        <w:rPr>
          <w:rStyle w:val="structure"/>
        </w:rPr>
        <w:t>—en_</w:t>
      </w:r>
      <w:r>
        <w:rPr>
          <w:rStyle w:val="structure"/>
        </w:rPr>
        <w:t>19920000</w:t>
      </w:r>
      <w:r w:rsidRPr="00440670">
        <w:rPr>
          <w:rStyle w:val="structure"/>
        </w:rPr>
        <w:t>/</w:t>
      </w:r>
      <w:r w:rsidRPr="00440670">
        <w:rPr>
          <w:rStyle w:val="structurevisible"/>
        </w:rPr>
        <w:t>&gt;</w:t>
      </w:r>
    </w:p>
    <w:p w14:paraId="1815CFDC" w14:textId="77777777" w:rsidR="00E67803" w:rsidRDefault="00C57E99">
      <w:pPr>
        <w:pStyle w:val="Bodycont"/>
      </w:pPr>
      <w:r>
        <w:t xml:space="preserve">O friends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The Lord, as a sign of His infinite bounties, hath graciously favored His servants by providing for a fixed money offering (</w:t>
      </w:r>
      <w:r w:rsidRPr="000C7039">
        <w:rPr>
          <w:highlight w:val="yellow"/>
        </w:rPr>
        <w:t>Ḥuqúq</w:t>
      </w:r>
      <w:r>
        <w:t>), to be dutifully presented unto Him, though He, the True One and His servants have been at all times independent of all created things, and God verily is the All-Possessing, exalted above the need of any gift from His creatures. This fixed money offering, however, causeth the people to become firm and steadfast and draweth Divine increase upon them. It is to be offered through the Guardian of the Cause of God, that it may be expended for the diffusion of the Fragrances of God and the exaltation of His Word, for benevolent pursuits and for the common weal.</w:t>
      </w:r>
    </w:p>
    <w:p w14:paraId="17D3FC39"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28</w:t>
      </w:r>
      <w:r w:rsidRPr="00440670">
        <w:rPr>
          <w:rStyle w:val="structure"/>
        </w:rPr>
        <w:t>—en_</w:t>
      </w:r>
      <w:r>
        <w:rPr>
          <w:rStyle w:val="structure"/>
        </w:rPr>
        <w:t>19920000</w:t>
      </w:r>
      <w:r w:rsidRPr="00440670">
        <w:rPr>
          <w:rStyle w:val="structure"/>
        </w:rPr>
        <w:t>/</w:t>
      </w:r>
      <w:r w:rsidRPr="00440670">
        <w:rPr>
          <w:rStyle w:val="structurevisible"/>
        </w:rPr>
        <w:t>&gt;</w:t>
      </w:r>
    </w:p>
    <w:p w14:paraId="3A7FCD41" w14:textId="77777777" w:rsidR="00E67803" w:rsidRDefault="00C57E99">
      <w:pPr>
        <w:pStyle w:val="Bodycont"/>
      </w:pPr>
      <w:r>
        <w:t>O ye beloved of the Lord! It is incumbent upon you to be submissive to all monarchs that are just and to show your fidelity to every righteous king. Serve ye the sovereigns of the world with utmost truthfulness and loyalty. Show obedience unto them and be their well-wishers. Without their leave and permission do not meddle with political affairs, for disloyalty to the just sovereign is disloyalty to God Himself.</w:t>
      </w:r>
    </w:p>
    <w:p w14:paraId="53F21971"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29</w:t>
      </w:r>
      <w:r w:rsidRPr="00440670">
        <w:rPr>
          <w:rStyle w:val="structure"/>
        </w:rPr>
        <w:t>—en_</w:t>
      </w:r>
      <w:r>
        <w:rPr>
          <w:rStyle w:val="structure"/>
        </w:rPr>
        <w:t>19920000</w:t>
      </w:r>
      <w:r w:rsidRPr="00440670">
        <w:rPr>
          <w:rStyle w:val="structure"/>
        </w:rPr>
        <w:t>/</w:t>
      </w:r>
      <w:r w:rsidRPr="00440670">
        <w:rPr>
          <w:rStyle w:val="structurevisible"/>
        </w:rPr>
        <w:t>&gt;</w:t>
      </w:r>
    </w:p>
    <w:p w14:paraId="09C6F44C" w14:textId="77777777" w:rsidR="00E67803" w:rsidRDefault="00C57E99">
      <w:pPr>
        <w:pStyle w:val="Bodycont"/>
      </w:pPr>
      <w:r>
        <w:t>This is my counsel and the commandment of God unto you. Well is it with them that act accordingly.</w:t>
      </w:r>
    </w:p>
    <w:p w14:paraId="3096BED5" w14:textId="77777777" w:rsidR="00C57E99" w:rsidRPr="00440670" w:rsidRDefault="00C57E99" w:rsidP="00C57E99">
      <w:pPr>
        <w:pStyle w:val="ParCountercon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1:</w:t>
      </w:r>
      <w:r w:rsidRPr="00440670">
        <w:rPr>
          <w:rStyle w:val="structureparIDparcounter"/>
        </w:rPr>
        <w:t>30</w:t>
      </w:r>
      <w:r w:rsidRPr="00440670">
        <w:rPr>
          <w:rStyle w:val="structure"/>
        </w:rPr>
        <w:t>—en_</w:t>
      </w:r>
      <w:r>
        <w:rPr>
          <w:rStyle w:val="structure"/>
        </w:rPr>
        <w:t>19920000</w:t>
      </w:r>
      <w:r w:rsidRPr="00440670">
        <w:rPr>
          <w:rStyle w:val="structure"/>
        </w:rPr>
        <w:t>/</w:t>
      </w:r>
      <w:r w:rsidRPr="00440670">
        <w:rPr>
          <w:rStyle w:val="structurevisible"/>
        </w:rPr>
        <w:t>&gt;</w:t>
      </w:r>
    </w:p>
    <w:p w14:paraId="2223C633" w14:textId="77777777" w:rsidR="00E67803" w:rsidRDefault="00C57E99">
      <w:pPr>
        <w:pStyle w:val="Bodycont"/>
      </w:pPr>
      <w:r>
        <w:t>Note: (This written paper hath for a long time been preserved under ground, damp having affected it. When brought forth to the light it was observed that certain parts of it were injured by the damp, and the Holy Land being sorely agitated it was left untouched.)</w:t>
      </w:r>
    </w:p>
    <w:p w14:paraId="51775DAE" w14:textId="77777777" w:rsidR="00C57E99" w:rsidRDefault="00C57E99" w:rsidP="00C57E99">
      <w:pPr>
        <w:pStyle w:val="Heading3"/>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ap1</w:t>
      </w:r>
      <w:r w:rsidRPr="00835AAF">
        <w:rPr>
          <w:rStyle w:val="structure"/>
        </w:rPr>
        <w:t>:</w:t>
      </w:r>
      <w:r>
        <w:rPr>
          <w:rStyle w:val="structurechapsubcounter"/>
        </w:rPr>
        <w:t>2</w:t>
      </w:r>
      <w:r>
        <w:rPr>
          <w:rStyle w:val="structure"/>
        </w:rPr>
        <w:t>:</w:t>
      </w:r>
      <w:r w:rsidRPr="00835AAF">
        <w:rPr>
          <w:rStyle w:val="structure"/>
        </w:rPr>
        <w:t>0</w:t>
      </w:r>
      <w:r>
        <w:rPr>
          <w:rStyle w:val="structure"/>
        </w:rPr>
        <w:t>—en_19920000</w:t>
      </w:r>
      <w:r w:rsidRPr="00835AAF">
        <w:rPr>
          <w:rStyle w:val="structure"/>
        </w:rPr>
        <w:t>/</w:t>
      </w:r>
      <w:r w:rsidRPr="00835AAF">
        <w:rPr>
          <w:rStyle w:val="structurevisible"/>
        </w:rPr>
        <w:t>&gt;</w:t>
      </w:r>
      <w:r>
        <w:t>PART TWO</w:t>
      </w:r>
    </w:p>
    <w:p w14:paraId="6B51BD2A" w14:textId="77777777" w:rsidR="00C57E99" w:rsidRPr="00440670" w:rsidRDefault="00C57E99" w:rsidP="00C57E99">
      <w:pPr>
        <w:pStyle w:val="ParCounter1st"/>
        <w:framePr w:wrap="notBeside"/>
        <w:rPr>
          <w:rFonts w:eastAsia="Calibri"/>
        </w:rPr>
      </w:pPr>
      <w:r w:rsidRPr="00440670">
        <w:rPr>
          <w:rStyle w:val="structurevisible"/>
        </w:rPr>
        <w:t>&lt;</w:t>
      </w:r>
      <w:r w:rsidRPr="00440670">
        <w:rPr>
          <w:rStyle w:val="structure"/>
        </w:rPr>
        <w:t xml:space="preserve">par </w:t>
      </w:r>
      <w:r>
        <w:rPr>
          <w:rStyle w:val="structure"/>
        </w:rPr>
        <w:t>TaherzadehA_Covenant</w:t>
      </w:r>
      <w:r w:rsidRPr="00440670">
        <w:rPr>
          <w:rStyle w:val="structure"/>
        </w:rPr>
        <w:t>_</w:t>
      </w:r>
      <w:r w:rsidRPr="00440670">
        <w:rPr>
          <w:rStyle w:val="structureparIDchapcounter"/>
        </w:rPr>
        <w:t>ap1:</w:t>
      </w:r>
      <w:r w:rsidRPr="00440670">
        <w:rPr>
          <w:rStyle w:val="structureparIDchapsubcounter"/>
        </w:rPr>
        <w:t>2:</w:t>
      </w:r>
      <w:r w:rsidRPr="00440670">
        <w:rPr>
          <w:rStyle w:val="structureparIDparcounter"/>
        </w:rPr>
        <w:t>1</w:t>
      </w:r>
      <w:r w:rsidRPr="00440670">
        <w:rPr>
          <w:rStyle w:val="structure"/>
        </w:rPr>
        <w:t>—en_</w:t>
      </w:r>
      <w:r>
        <w:rPr>
          <w:rStyle w:val="structure"/>
        </w:rPr>
        <w:t>19920000</w:t>
      </w:r>
      <w:r w:rsidRPr="00440670">
        <w:rPr>
          <w:rStyle w:val="structure"/>
        </w:rPr>
        <w:t>/</w:t>
      </w:r>
      <w:r w:rsidRPr="00440670">
        <w:rPr>
          <w:rStyle w:val="structurevisible"/>
        </w:rPr>
        <w:t>&gt;</w:t>
      </w:r>
    </w:p>
    <w:p w14:paraId="39D2F61C" w14:textId="77777777" w:rsidR="00E67803" w:rsidRDefault="00C57E99">
      <w:pPr>
        <w:pStyle w:val="Body1st"/>
      </w:pPr>
      <w:r>
        <w:t>He is God</w:t>
      </w:r>
    </w:p>
    <w:p w14:paraId="6D3861C4" w14:textId="77777777" w:rsidR="00C57E99" w:rsidRPr="000327B8" w:rsidRDefault="00C57E99" w:rsidP="00C57E99">
      <w:pPr>
        <w:pStyle w:val="ParCountercont"/>
        <w:framePr w:wrap="notBeside"/>
        <w:rPr>
          <w:rFonts w:eastAsia="Calibri"/>
        </w:rPr>
      </w:pPr>
      <w:r w:rsidRPr="000327B8">
        <w:rPr>
          <w:rStyle w:val="structurevisible"/>
        </w:rPr>
        <w:t>&lt;</w:t>
      </w:r>
      <w:r w:rsidRPr="000327B8">
        <w:rPr>
          <w:rStyle w:val="structure"/>
        </w:rPr>
        <w:t xml:space="preserve">par </w:t>
      </w:r>
      <w:r>
        <w:rPr>
          <w:rStyle w:val="structure"/>
        </w:rPr>
        <w:t>TaherzadehA_Covenant</w:t>
      </w:r>
      <w:r w:rsidRPr="000327B8">
        <w:rPr>
          <w:rStyle w:val="structure"/>
        </w:rPr>
        <w:t>_</w:t>
      </w:r>
      <w:r w:rsidRPr="00440670">
        <w:rPr>
          <w:rStyle w:val="structureparIDchapcounter"/>
        </w:rPr>
        <w:t>ap1:</w:t>
      </w:r>
      <w:r w:rsidRPr="00440670">
        <w:rPr>
          <w:rStyle w:val="structureparIDchapsubcounter"/>
        </w:rPr>
        <w:t>2:</w:t>
      </w:r>
      <w:r>
        <w:rPr>
          <w:rStyle w:val="structureparIDparcounter"/>
        </w:rPr>
        <w:t>2</w:t>
      </w:r>
      <w:r w:rsidRPr="000327B8">
        <w:rPr>
          <w:rStyle w:val="structure"/>
        </w:rPr>
        <w:t>—en_</w:t>
      </w:r>
      <w:r>
        <w:rPr>
          <w:rStyle w:val="structure"/>
        </w:rPr>
        <w:t>19920000</w:t>
      </w:r>
      <w:r w:rsidRPr="000327B8">
        <w:rPr>
          <w:rStyle w:val="structure"/>
        </w:rPr>
        <w:t>/</w:t>
      </w:r>
      <w:r w:rsidRPr="000327B8">
        <w:rPr>
          <w:rStyle w:val="structurevisible"/>
        </w:rPr>
        <w:t>&gt;</w:t>
      </w:r>
    </w:p>
    <w:p w14:paraId="270B94FD" w14:textId="77777777" w:rsidR="00E67803" w:rsidRDefault="00C57E99">
      <w:pPr>
        <w:pStyle w:val="Bodycont"/>
      </w:pPr>
      <w:r>
        <w:t>O My Lord, my heart</w:t>
      </w:r>
      <w:r w:rsidR="00627ED1" w:rsidRPr="00627ED1">
        <w:t>’</w:t>
      </w:r>
      <w:r>
        <w:t>s Desire, Thou Whom I ever invoke, Thou Who art my Aider and my Shelter, my Helper and my Refuge! Thou seest me submerged in an ocean of calamities that overwhelm the soul, of afflictions that oppress the heart, of woes that disperse Thy gathering, of ills and pains that scatter Thy flock. Sore trials have compassed me round and perils have from all sides beset me. Thou seest me</w:t>
      </w:r>
      <w:r w:rsidR="00627ED1" w:rsidRPr="00627ED1">
        <w:rPr>
          <w:rStyle w:val="structurepagenumber"/>
        </w:rPr>
        <w:t xml:space="preserve"> &lt;page 424</w:t>
      </w:r>
      <w:r w:rsidR="00B777C2">
        <w:rPr>
          <w:rStyle w:val="structurepagenumber"/>
        </w:rPr>
        <w:t>/&gt;</w:t>
      </w:r>
      <w:r>
        <w:t xml:space="preserve"> immersed in a sea of unsurpassed tribulation, sunk into a fathomless abyss, afflicted by mine enemies and consumed with the flame of their hate, enkindled by my kinsmen with whom Thou didst make Thy strong Covenant and Thy firm Testament, wherein Thou biddest them turn their hearts to this wronged one, to keep away from me the foolish, the unjust, and refer unto this lonely one all that about which they differ in Thy Holy Book, so that the Truth may be revealed unto them, their doubts may be dispelled and Thy manifest Signs be spread abroad.</w:t>
      </w:r>
    </w:p>
    <w:p w14:paraId="025F8043"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3</w:t>
      </w:r>
      <w:r w:rsidRPr="00DF5866">
        <w:rPr>
          <w:rStyle w:val="structure"/>
        </w:rPr>
        <w:t>—en_</w:t>
      </w:r>
      <w:r>
        <w:rPr>
          <w:rStyle w:val="structure"/>
        </w:rPr>
        <w:t>19920000</w:t>
      </w:r>
      <w:r w:rsidRPr="00DF5866">
        <w:rPr>
          <w:rStyle w:val="structure"/>
        </w:rPr>
        <w:t>/</w:t>
      </w:r>
      <w:r w:rsidRPr="00DF5866">
        <w:rPr>
          <w:rStyle w:val="structurevisible"/>
        </w:rPr>
        <w:t>&gt;</w:t>
      </w:r>
    </w:p>
    <w:p w14:paraId="24C82F5B" w14:textId="77777777" w:rsidR="00E67803" w:rsidRDefault="00C57E99">
      <w:pPr>
        <w:pStyle w:val="Bodycont"/>
      </w:pPr>
      <w:r>
        <w:t>Yet now Thou seest them, O Lord, my God! with Thine eye that sleepeth not, how that they have broken Thy Covenant and turned their backs thereon, how with hate and rebelliousness they have erred from Thy Testament and have arisen intent upon malice.</w:t>
      </w:r>
    </w:p>
    <w:p w14:paraId="2ECD8590"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4</w:t>
      </w:r>
      <w:r w:rsidRPr="00DF5866">
        <w:rPr>
          <w:rStyle w:val="structure"/>
        </w:rPr>
        <w:t>—en_</w:t>
      </w:r>
      <w:r>
        <w:rPr>
          <w:rStyle w:val="structure"/>
        </w:rPr>
        <w:t>19920000</w:t>
      </w:r>
      <w:r w:rsidRPr="00DF5866">
        <w:rPr>
          <w:rStyle w:val="structure"/>
        </w:rPr>
        <w:t>/</w:t>
      </w:r>
      <w:r w:rsidRPr="00DF5866">
        <w:rPr>
          <w:rStyle w:val="structurevisible"/>
        </w:rPr>
        <w:t>&gt;</w:t>
      </w:r>
    </w:p>
    <w:p w14:paraId="1D89A514" w14:textId="77777777" w:rsidR="00E67803" w:rsidRDefault="00C57E99">
      <w:pPr>
        <w:pStyle w:val="Bodycont"/>
      </w:pPr>
      <w:r>
        <w:t>Adversities have waxed still more severe as they rose with unbearable cruelty to overpower and crush me, as they scattered far and wide their scrolls of doubt and in utter falsehood hurled their calumnies upon me. Not content with this, their chief, O my God, hath dared to interpolate Thy Book, to fraudulently alter Thy decisive Holy Text and falsify that which hath been revealed by Thy All-Glorious Pen. He did also maliciously insert that which Thou didst reveal for the one that hath wrought the most glaring cruelty upon Thee, disbelieved in Thee and denied Thy wondrous Signs, into what Thou didst reveal for this servant of Thine that hath been wronged in this world. All this he did that he might beguile the souls of men and breathe his evil whisperings into the hearts of Thy devoted ones. Thereunto did their second chief testify, confessing it in his own handwriting, setting thereupon his seal and spreading it throughout all regions. O my God! Could there be a more grievous injustice than this? And still they rested not, but further strove with stubbornness, falsehood and slander, with scorn and calumny to stir up sedition in the midst of the government of this land and elsewhere, causing them to deem me a sower of sedition and filling the minds with things that the ear abhorreth to hear. The government was thus alarmed, fear fell upon the sovereign, and the suspicion of the nobility was aroused. Minds were troubled, affairs were upset, souls were perturbed, the fire of anguish and sorrow was kindled within the breasts, the Holy Leaves (of the Household) were convulsed and shaken, their eyes rained with tears, their sighs and lamentations were raised and their hearts burned within them as they bewailed this wronged servant of Thine, fallen a victim into the hands of these, his kindred, nay, his very enemies!</w:t>
      </w:r>
    </w:p>
    <w:p w14:paraId="448EB9D8"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5</w:t>
      </w:r>
      <w:r w:rsidRPr="00DF5866">
        <w:rPr>
          <w:rStyle w:val="structure"/>
        </w:rPr>
        <w:t>—en_</w:t>
      </w:r>
      <w:r>
        <w:rPr>
          <w:rStyle w:val="structure"/>
        </w:rPr>
        <w:t>19920000</w:t>
      </w:r>
      <w:r w:rsidRPr="00DF5866">
        <w:rPr>
          <w:rStyle w:val="structure"/>
        </w:rPr>
        <w:t>/</w:t>
      </w:r>
      <w:r w:rsidRPr="00DF5866">
        <w:rPr>
          <w:rStyle w:val="structurevisible"/>
        </w:rPr>
        <w:t>&gt;</w:t>
      </w:r>
    </w:p>
    <w:p w14:paraId="327C7B8C" w14:textId="77777777" w:rsidR="00E67803" w:rsidRDefault="00C57E99">
      <w:pPr>
        <w:pStyle w:val="Bodycont"/>
      </w:pPr>
      <w:r>
        <w:t xml:space="preserve">Lord! Thou seest all things weeping me and my kindred rejoicing in my woes. By Thy Glory, O my God! Even amongst mine enemies, some have lamented my troubles and my distress, and of the envious ones a number have shed tears because of my cares, my exile and my afflictions. They did this because they found naught in me but affection and care and witnessed naught but kindliness and mercy. As they saw me swept into the flood of tribulation and adversity and exposed even as a target to the arrows of fate, their hearts were moved with compassion, tears came to their eyes and they testified declaring: </w:t>
      </w:r>
      <w:r w:rsidRPr="00425825">
        <w:rPr>
          <w:rStyle w:val="structurevisible"/>
        </w:rPr>
        <w:t>&lt;</w:t>
      </w:r>
      <w:r w:rsidRPr="00425825">
        <w:rPr>
          <w:rStyle w:val="structure"/>
        </w:rPr>
        <w:t>cit %_%%_►%_%_%►%_%_%—en_%—%_%</w:t>
      </w:r>
      <w:r w:rsidRPr="00425825">
        <w:rPr>
          <w:rStyle w:val="structurevisible"/>
        </w:rPr>
        <w:t>&gt;</w:t>
      </w:r>
      <w:r w:rsidR="00AC1FD0" w:rsidRPr="00AC1FD0">
        <w:rPr>
          <w:rStyle w:val="quoteunknownsource"/>
        </w:rPr>
        <w:t>»The Lord is our witness; naught have we seen from him but faithfulness, generosity and extreme compassion.«</w:t>
      </w:r>
      <w:r w:rsidRPr="00425825">
        <w:rPr>
          <w:rStyle w:val="structurevisible"/>
        </w:rPr>
        <w:t>&lt;/</w:t>
      </w:r>
      <w:r w:rsidRPr="00425825">
        <w:rPr>
          <w:rStyle w:val="structure"/>
        </w:rPr>
        <w:t>cit</w:t>
      </w:r>
      <w:r w:rsidRPr="00425825">
        <w:rPr>
          <w:rStyle w:val="structurevisible"/>
        </w:rPr>
        <w:t>&gt;</w:t>
      </w:r>
      <w:r>
        <w:t xml:space="preserve"> The Covenant-breakers, foreboders of evil, however, waxed fiercer in their rancor, rejoiced as I fell a victim to the most grievous ordeal, bestirred themselves against me and made merry over the heartrending happenings around me.</w:t>
      </w:r>
    </w:p>
    <w:p w14:paraId="6C9C68CC"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6</w:t>
      </w:r>
      <w:r w:rsidRPr="00DF5866">
        <w:rPr>
          <w:rStyle w:val="structure"/>
        </w:rPr>
        <w:t>—en_</w:t>
      </w:r>
      <w:r>
        <w:rPr>
          <w:rStyle w:val="structure"/>
        </w:rPr>
        <w:t>19920000</w:t>
      </w:r>
      <w:r w:rsidRPr="00DF5866">
        <w:rPr>
          <w:rStyle w:val="structure"/>
        </w:rPr>
        <w:t>/</w:t>
      </w:r>
      <w:r w:rsidRPr="00DF5866">
        <w:rPr>
          <w:rStyle w:val="structurevisible"/>
        </w:rPr>
        <w:t>&gt;</w:t>
      </w:r>
    </w:p>
    <w:p w14:paraId="476D4A21" w14:textId="77777777" w:rsidR="00E67803" w:rsidRDefault="00C57E99">
      <w:pPr>
        <w:pStyle w:val="Bodycont"/>
      </w:pPr>
      <w:r>
        <w:t>I call upon Thee, O Lord my God! with my tongue and with all my heart, not to requite them for their cruelty and their wrong-doings, their craft and their mischief, for they are foolish and ignoble and know not what they do. They discern not good from evil, neither do they distinguish right from wrong, nor justice from injustice. They follow their own desires and walk in the footsteps of the most imperfect and foolish amongst them. O my Lord! Have mercy upon them, shield them from all</w:t>
      </w:r>
      <w:r w:rsidR="00627ED1" w:rsidRPr="00627ED1">
        <w:rPr>
          <w:rStyle w:val="structurepagenumber"/>
        </w:rPr>
        <w:t xml:space="preserve"> &lt;page 425</w:t>
      </w:r>
      <w:r w:rsidR="00B777C2">
        <w:rPr>
          <w:rStyle w:val="structurepagenumber"/>
        </w:rPr>
        <w:t>/&gt;</w:t>
      </w:r>
      <w:r>
        <w:t xml:space="preserve"> afflictions in these troubled times and grant that all trials and hardships may be the lot of this Thy servant that hath fallen into this darksome pit. Single me out for every woe and make me a sacrifice for all Thy loved ones. O Lord, Most High! May my soul, my life, my being, my spirit, my all be offered up for them. O God, my God! Lowly, suppliant and fallen upon my face, I beseech Thee with all the ardor of my invocation to pardon whosoever hath hurt me, forgive him that hath conspired against me and offended me, and wash away the misdeeds of them that have wrought injustice upon me. Vouchsafe unto them Thy goodly gifts, give them joy, relieve them from sorrow, grant them peace and prosperity, give them Thy bliss and pour upon them Thy bounty.</w:t>
      </w:r>
    </w:p>
    <w:p w14:paraId="46C19CBE"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7</w:t>
      </w:r>
      <w:r w:rsidRPr="00DF5866">
        <w:rPr>
          <w:rStyle w:val="structure"/>
        </w:rPr>
        <w:t>—en_</w:t>
      </w:r>
      <w:r>
        <w:rPr>
          <w:rStyle w:val="structure"/>
        </w:rPr>
        <w:t>19920000</w:t>
      </w:r>
      <w:r w:rsidRPr="00DF5866">
        <w:rPr>
          <w:rStyle w:val="structure"/>
        </w:rPr>
        <w:t>/</w:t>
      </w:r>
      <w:r w:rsidRPr="00DF5866">
        <w:rPr>
          <w:rStyle w:val="structurevisible"/>
        </w:rPr>
        <w:t>&gt;</w:t>
      </w:r>
    </w:p>
    <w:p w14:paraId="0CA70D2D" w14:textId="77777777" w:rsidR="00E67803" w:rsidRDefault="00C57E99">
      <w:pPr>
        <w:pStyle w:val="Bodycont"/>
      </w:pPr>
      <w:r>
        <w:t>Thou art the Powerful, the Gracious, the Help in Peril, the Self-Subsisting!</w:t>
      </w:r>
    </w:p>
    <w:p w14:paraId="7FB13D41"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8</w:t>
      </w:r>
      <w:r w:rsidRPr="00DF5866">
        <w:rPr>
          <w:rStyle w:val="structure"/>
        </w:rPr>
        <w:t>—en_</w:t>
      </w:r>
      <w:r>
        <w:rPr>
          <w:rStyle w:val="structure"/>
        </w:rPr>
        <w:t>19920000</w:t>
      </w:r>
      <w:r w:rsidRPr="00DF5866">
        <w:rPr>
          <w:rStyle w:val="structure"/>
        </w:rPr>
        <w:t>/</w:t>
      </w:r>
      <w:r w:rsidRPr="00DF5866">
        <w:rPr>
          <w:rStyle w:val="structurevisible"/>
        </w:rPr>
        <w:t>&gt;</w:t>
      </w:r>
    </w:p>
    <w:p w14:paraId="4D87D282" w14:textId="77777777" w:rsidR="00E67803" w:rsidRDefault="00C57E99">
      <w:pPr>
        <w:pStyle w:val="Bodycont"/>
      </w:pPr>
      <w:r>
        <w:t>O dearly beloved friends! I am now in very great danger and the hope of even an hour</w:t>
      </w:r>
      <w:r w:rsidR="00627ED1" w:rsidRPr="00627ED1">
        <w:t>’</w:t>
      </w:r>
      <w:r>
        <w:t xml:space="preserve">s life is lost to me. I am thus constrained to write these lines for the protection of the Cause of God, the preservation of His Law, the safeguarding of His Word and the safety of His Teachings. By the Ancient Beauty! This wronged one hath in no wise borne nor doth he bear a grudge against any one; towards none doth he entertain any ill-feeling and uttereth no word save for the good of the world. My supreme obligation, however, of necessity, prompteth me to guard and preserve the Cause of God. Thus, with the greatest regret, I counsel you saying: -- Guard ye the Cause of God, protect His law and have the utmost fear of discord. This is the foundation of the belief of the people of </w:t>
      </w:r>
      <w:r w:rsidRPr="000C7039">
        <w:rPr>
          <w:highlight w:val="yellow"/>
        </w:rPr>
        <w:t>Bahá</w:t>
      </w:r>
      <w:r>
        <w:t xml:space="preserve"> (may my life be offered up for them): </w:t>
      </w:r>
      <w:r w:rsidR="00AC1FD0" w:rsidRPr="00AC1FD0">
        <w:rPr>
          <w:rStyle w:val="quotesdirectspeech"/>
        </w:rPr>
        <w:t xml:space="preserve">»His Holiness, the Exalted One (the </w:t>
      </w:r>
      <w:r w:rsidR="00AC1FD0" w:rsidRPr="00AC1FD0">
        <w:rPr>
          <w:rStyle w:val="quotesdirectspeech"/>
          <w:highlight w:val="yellow"/>
        </w:rPr>
        <w:t>Báb</w:t>
      </w:r>
      <w:r w:rsidR="00AC1FD0" w:rsidRPr="00AC1FD0">
        <w:rPr>
          <w:rStyle w:val="quotesdirectspeech"/>
        </w:rPr>
        <w:t xml:space="preserve">), is the Manifestation of the Unity and Oneness of God and the Forerunner of the Ancient Beauty. His Holiness the </w:t>
      </w:r>
      <w:r w:rsidR="00AC1FD0" w:rsidRPr="00AC1FD0">
        <w:rPr>
          <w:rStyle w:val="quotesdirectspeech"/>
          <w:highlight w:val="yellow"/>
        </w:rPr>
        <w:t>Abhá</w:t>
      </w:r>
      <w:r w:rsidR="00AC1FD0" w:rsidRPr="00AC1FD0">
        <w:rPr>
          <w:rStyle w:val="quotesdirectspeech"/>
        </w:rPr>
        <w:t xml:space="preserve"> Beauty (may my life be a sacrifice for His steadfast friends) is the Supreme Manifestation of God and the Dayspring of His Most Divine Essence. All others are servants unto Him and do His bidding.«</w:t>
      </w:r>
      <w:r>
        <w:t xml:space="preserve"> Unto the Most Holy Book every one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 By this House is meant that Universal House of Justice which is to be elected from all countries, that is from those parts in the East and West where the loved ones are to be found, after the manner of the customary elections in Western countries such as those of England.</w:t>
      </w:r>
    </w:p>
    <w:p w14:paraId="6EA3B4A4"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9</w:t>
      </w:r>
      <w:r w:rsidRPr="00DF5866">
        <w:rPr>
          <w:rStyle w:val="structure"/>
        </w:rPr>
        <w:t>—en_</w:t>
      </w:r>
      <w:r>
        <w:rPr>
          <w:rStyle w:val="structure"/>
        </w:rPr>
        <w:t>19920000</w:t>
      </w:r>
      <w:r w:rsidRPr="00DF5866">
        <w:rPr>
          <w:rStyle w:val="structure"/>
        </w:rPr>
        <w:t>/</w:t>
      </w:r>
      <w:r w:rsidRPr="00DF5866">
        <w:rPr>
          <w:rStyle w:val="structurevisible"/>
        </w:rPr>
        <w:t>&gt;</w:t>
      </w:r>
    </w:p>
    <w:p w14:paraId="1955FB9B" w14:textId="77777777" w:rsidR="00E67803" w:rsidRDefault="00C57E99">
      <w:pPr>
        <w:pStyle w:val="Bodycont"/>
      </w:pPr>
      <w:r>
        <w:t>It is incumbent upon these members (of the Universal House of Justice) to gather in a certain place and deliberate upon all problems which have caused difference, questions that are obscure and matters that are not expressly recorded in the Book. Whatsoever they decide has the same effect as the Text itself. Inasmuch as this House of Justice hath power to enact laws that are not expressly recorded in the Book and bear upon daily transactions, so also it hath power to repeal the same. Thus for example, the House of Justice enacteth today a certain law and enforceth it, and a hundred years hence, circumstances having profoundly changed and the conditions having altered, another House of Justice will then have power, according to the exigencies of the time, to alter that law. This it can do because these laws formeth no part of the Divine Explicit Text. The House of Justice is both the initiator and the abrogator of its own laws.</w:t>
      </w:r>
    </w:p>
    <w:p w14:paraId="12A21EE3"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10</w:t>
      </w:r>
      <w:r w:rsidRPr="00DF5866">
        <w:rPr>
          <w:rStyle w:val="structure"/>
        </w:rPr>
        <w:t>—en_</w:t>
      </w:r>
      <w:r>
        <w:rPr>
          <w:rStyle w:val="structure"/>
        </w:rPr>
        <w:t>19920000</w:t>
      </w:r>
      <w:r w:rsidRPr="00DF5866">
        <w:rPr>
          <w:rStyle w:val="structure"/>
        </w:rPr>
        <w:t>/</w:t>
      </w:r>
      <w:r w:rsidRPr="00DF5866">
        <w:rPr>
          <w:rStyle w:val="structurevisible"/>
        </w:rPr>
        <w:t>&gt;</w:t>
      </w:r>
    </w:p>
    <w:p w14:paraId="70879911" w14:textId="77777777" w:rsidR="00E67803" w:rsidRDefault="00C57E99">
      <w:pPr>
        <w:pStyle w:val="Bodycont"/>
      </w:pPr>
      <w:r>
        <w:t>And now, one of the greatest and most fundamental principles of the Cause of God is to shun and avoid entirely the Covenant-breakers, for they will utterly destroy the Cause of God, exterminate His Law and render of no account all efforts exerted in the past. O friends! It behooveth you to call to mind with tenderness the trials of His Holiness, the Exalted One, and show your fidelity to the Ever-Blest Beauty. The utmost endeavor must be exerted lest all these woes, trials and</w:t>
      </w:r>
      <w:r w:rsidR="00627ED1" w:rsidRPr="00627ED1">
        <w:rPr>
          <w:rStyle w:val="structurepagenumber"/>
        </w:rPr>
        <w:t xml:space="preserve"> &lt;page 426</w:t>
      </w:r>
      <w:r w:rsidR="00B777C2">
        <w:rPr>
          <w:rStyle w:val="structurepagenumber"/>
        </w:rPr>
        <w:t>/&gt;</w:t>
      </w:r>
      <w:r>
        <w:t xml:space="preserve"> afflictions, all this pure and sacred blood that hath been shed so profusely in the Path of God, may prove to be in vain. Ye know well what the hands of the Center of Sedition, </w:t>
      </w:r>
      <w:r w:rsidRPr="000C7039">
        <w:rPr>
          <w:highlight w:val="yellow"/>
        </w:rPr>
        <w:t>Mírzá</w:t>
      </w:r>
      <w:r w:rsidR="00627ED1" w:rsidRPr="00627ED1">
        <w:rPr>
          <w:rFonts w:eastAsia="MS Mincho"/>
          <w:highlight w:val="yellow"/>
        </w:rPr>
        <w:t xml:space="preserve"> Mu</w:t>
      </w:r>
      <w:r w:rsidRPr="000C7039">
        <w:rPr>
          <w:rFonts w:eastAsia="MS Mincho"/>
          <w:highlight w:val="yellow"/>
        </w:rPr>
        <w:t>ḥ</w:t>
      </w:r>
      <w:r w:rsidR="00627ED1" w:rsidRPr="00627ED1">
        <w:rPr>
          <w:rFonts w:eastAsia="MS Mincho"/>
          <w:highlight w:val="yellow"/>
        </w:rPr>
        <w:t>ammad-</w:t>
      </w:r>
      <w:r w:rsidRPr="000C7039">
        <w:rPr>
          <w:highlight w:val="yellow"/>
        </w:rPr>
        <w:t>ʿAlí</w:t>
      </w:r>
      <w:r>
        <w:t xml:space="preserve">, and his associates have wrought. Among his doings, one of them is the corruption of the Sacred Text whereof ye are all aware, the Lord be praised, and know that it is evident, proven and confirmed by the testimony of his brother, </w:t>
      </w:r>
      <w:r w:rsidRPr="00D93249">
        <w:rPr>
          <w:highlight w:val="yellow"/>
        </w:rPr>
        <w:t>Mírzá</w:t>
      </w:r>
      <w:r w:rsidR="00627ED1" w:rsidRPr="00627ED1">
        <w:rPr>
          <w:rFonts w:eastAsia="MS Mincho"/>
          <w:highlight w:val="yellow"/>
        </w:rPr>
        <w:t xml:space="preserve"> </w:t>
      </w:r>
      <w:r w:rsidRPr="00D93249">
        <w:rPr>
          <w:highlight w:val="yellow"/>
        </w:rPr>
        <w:t>Badíʿu</w:t>
      </w:r>
      <w:r w:rsidR="00627ED1" w:rsidRPr="00627ED1">
        <w:rPr>
          <w:highlight w:val="yellow"/>
        </w:rPr>
        <w:t>’</w:t>
      </w:r>
      <w:r w:rsidRPr="00D93249">
        <w:rPr>
          <w:highlight w:val="yellow"/>
        </w:rPr>
        <w:t>lláh</w:t>
      </w:r>
      <w:r>
        <w:t>, whose confession is written in his own handwriting, beareth his seal, is printed and spread abroad. This is but one of his misdeeds. Can a transgression be imagined more glaring than this, the interpolation of the Holy Text? Nay, by the righteousness of the Lord! His transgressions are writ and recorded in a leaflet by itself. Please God, ye will peruse it.</w:t>
      </w:r>
    </w:p>
    <w:p w14:paraId="1D0820A2"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11</w:t>
      </w:r>
      <w:r w:rsidRPr="00DF5866">
        <w:rPr>
          <w:rStyle w:val="structure"/>
        </w:rPr>
        <w:t>—en_</w:t>
      </w:r>
      <w:r>
        <w:rPr>
          <w:rStyle w:val="structure"/>
        </w:rPr>
        <w:t>19920000</w:t>
      </w:r>
      <w:r w:rsidRPr="00DF5866">
        <w:rPr>
          <w:rStyle w:val="structure"/>
        </w:rPr>
        <w:t>/</w:t>
      </w:r>
      <w:r w:rsidRPr="00DF5866">
        <w:rPr>
          <w:rStyle w:val="structurevisible"/>
        </w:rPr>
        <w:t>&gt;</w:t>
      </w:r>
    </w:p>
    <w:p w14:paraId="5BD89947" w14:textId="77777777" w:rsidR="00E67803" w:rsidRDefault="00C57E99">
      <w:pPr>
        <w:pStyle w:val="Bodycont"/>
      </w:pPr>
      <w:r>
        <w:t xml:space="preserve">In short, according to the explicit Divine Text the least transgression shall make of this man a fallen creature, and what transgression is more grievous than attempting to destroy the Divine Edifice, breaking the Covenant, erring from the Testament, falsifying the Holy Text, sowing the seeds of doubt, calumniating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advancing claims for which God hath sent down no warrant, kindling mischief and striving to shed the very blood of </w:t>
      </w:r>
      <w:r w:rsidR="00627ED1" w:rsidRPr="00627ED1">
        <w:rPr>
          <w:highlight w:val="yellow"/>
        </w:rPr>
        <w:t>ʿ</w:t>
      </w:r>
      <w:r w:rsidRPr="000C7039">
        <w:rPr>
          <w:highlight w:val="yellow"/>
        </w:rPr>
        <w:t>Abdu</w:t>
      </w:r>
      <w:r w:rsidR="00627ED1" w:rsidRPr="00627ED1">
        <w:rPr>
          <w:highlight w:val="yellow"/>
        </w:rPr>
        <w:t>’</w:t>
      </w:r>
      <w:r w:rsidR="00627ED1" w:rsidRPr="00627ED1">
        <w:rPr>
          <w:rFonts w:eastAsia="MS Mincho"/>
          <w:highlight w:val="yellow"/>
        </w:rPr>
        <w:t>l-Bah</w:t>
      </w:r>
      <w:r w:rsidRPr="000C7039">
        <w:rPr>
          <w:rFonts w:eastAsia="MS Mincho"/>
          <w:highlight w:val="yellow"/>
        </w:rPr>
        <w:t>á</w:t>
      </w:r>
      <w:r>
        <w:t>, and many other things whereof ye are all aware! It is thus evident that should this man succeed in bringing disruption into the Cause of God, he will utterly destroy and exterminate it. Beware lest ye approach this man, for to approach him is worse than approaching fire!</w:t>
      </w:r>
    </w:p>
    <w:p w14:paraId="1F7D1C00"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12</w:t>
      </w:r>
      <w:r w:rsidRPr="00DF5866">
        <w:rPr>
          <w:rStyle w:val="structure"/>
        </w:rPr>
        <w:t>—en_</w:t>
      </w:r>
      <w:r>
        <w:rPr>
          <w:rStyle w:val="structure"/>
        </w:rPr>
        <w:t>19920000</w:t>
      </w:r>
      <w:r w:rsidRPr="00DF5866">
        <w:rPr>
          <w:rStyle w:val="structure"/>
        </w:rPr>
        <w:t>/</w:t>
      </w:r>
      <w:r w:rsidRPr="00DF5866">
        <w:rPr>
          <w:rStyle w:val="structurevisible"/>
        </w:rPr>
        <w:t>&gt;</w:t>
      </w:r>
    </w:p>
    <w:p w14:paraId="1DA7F25C" w14:textId="77777777" w:rsidR="00E67803" w:rsidRDefault="00C57E99">
      <w:pPr>
        <w:pStyle w:val="Bodycont"/>
      </w:pPr>
      <w:r>
        <w:t xml:space="preserve">Gracious God! After </w:t>
      </w:r>
      <w:r w:rsidRPr="00D93249">
        <w:rPr>
          <w:highlight w:val="yellow"/>
        </w:rPr>
        <w:t>Mírzá</w:t>
      </w:r>
      <w:r w:rsidR="00627ED1" w:rsidRPr="00627ED1">
        <w:rPr>
          <w:rFonts w:eastAsia="MS Mincho"/>
          <w:highlight w:val="yellow"/>
        </w:rPr>
        <w:t xml:space="preserve"> </w:t>
      </w:r>
      <w:r w:rsidRPr="00D93249">
        <w:rPr>
          <w:highlight w:val="yellow"/>
        </w:rPr>
        <w:t>Badíʿu</w:t>
      </w:r>
      <w:r w:rsidR="00627ED1" w:rsidRPr="00627ED1">
        <w:rPr>
          <w:highlight w:val="yellow"/>
        </w:rPr>
        <w:t>’</w:t>
      </w:r>
      <w:r w:rsidRPr="00D93249">
        <w:rPr>
          <w:highlight w:val="yellow"/>
        </w:rPr>
        <w:t>lláh</w:t>
      </w:r>
      <w:r>
        <w:t xml:space="preserve"> had declared in his own handwriting that this man (</w:t>
      </w:r>
      <w:r w:rsidRPr="00B81919">
        <w:rPr>
          <w:highlight w:val="yellow"/>
        </w:rPr>
        <w:t>Muḥammad</w:t>
      </w:r>
      <w:r>
        <w:rPr>
          <w:rFonts w:eastAsia="MS Mincho"/>
          <w:highlight w:val="yellow"/>
        </w:rPr>
        <w:t>-</w:t>
      </w:r>
      <w:r w:rsidRPr="00B81919">
        <w:rPr>
          <w:rFonts w:eastAsia="MS Mincho"/>
          <w:highlight w:val="yellow"/>
        </w:rPr>
        <w:t>ʿ</w:t>
      </w:r>
      <w:r w:rsidRPr="00B81919">
        <w:rPr>
          <w:highlight w:val="yellow"/>
        </w:rPr>
        <w:t>Alí</w:t>
      </w:r>
      <w:r>
        <w:t>) had broken the Covenant and had proclaimed his falsification of the Holy Text, he realized that to return to the True Faith and pay allegiance to the Covenant and Testament would in no wise promote his selfish desires. He thus repented and regretted the thing he had done and attempted privily to gather in his printed confessions, plotted darkly with the Center of Sedition against me and informed him daily of all the happenings within my household. He has even taken a leading part in the mischievous deeds that have of late been committed. Praise be to God affairs recovered their former stability and the loved ones obtained partial peace. But ever since the day he entered again into our midst, he began afresh to sow the seeds of sore sedition. Some of his machinations and intrigues will be recorded in a separate leaflet.</w:t>
      </w:r>
    </w:p>
    <w:p w14:paraId="4F097C67"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13</w:t>
      </w:r>
      <w:r w:rsidRPr="00DF5866">
        <w:rPr>
          <w:rStyle w:val="structure"/>
        </w:rPr>
        <w:t>—en_</w:t>
      </w:r>
      <w:r>
        <w:rPr>
          <w:rStyle w:val="structure"/>
        </w:rPr>
        <w:t>19920000</w:t>
      </w:r>
      <w:r w:rsidRPr="00DF5866">
        <w:rPr>
          <w:rStyle w:val="structure"/>
        </w:rPr>
        <w:t>/</w:t>
      </w:r>
      <w:r w:rsidRPr="00DF5866">
        <w:rPr>
          <w:rStyle w:val="structurevisible"/>
        </w:rPr>
        <w:t>&gt;</w:t>
      </w:r>
    </w:p>
    <w:p w14:paraId="39F6521C" w14:textId="77777777" w:rsidR="00E67803" w:rsidRDefault="00C57E99">
      <w:pPr>
        <w:pStyle w:val="Bodycont"/>
      </w:pPr>
      <w:r>
        <w:t>My purpose is, however, to show that it is incumbent upon the friends that are fast and firm in the Covenant and Testament to be ever wakeful lest after this wronged one is gone this alert and active worker of mischief may cause disruption, privily sow the seeds of doubt and sedition and utterly root out the Cause of God. A thousand times shun his company. Take heed and be on your guard. Watch and examine; should anyone, openly or privily, have the least connection with him, cast him out from your midst, for he will surely cause disruption and mischief.</w:t>
      </w:r>
    </w:p>
    <w:p w14:paraId="39B8DC15"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14</w:t>
      </w:r>
      <w:r w:rsidRPr="00DF5866">
        <w:rPr>
          <w:rStyle w:val="structure"/>
        </w:rPr>
        <w:t>—en_</w:t>
      </w:r>
      <w:r>
        <w:rPr>
          <w:rStyle w:val="structure"/>
        </w:rPr>
        <w:t>19920000</w:t>
      </w:r>
      <w:r w:rsidRPr="00DF5866">
        <w:rPr>
          <w:rStyle w:val="structure"/>
        </w:rPr>
        <w:t>/</w:t>
      </w:r>
      <w:r w:rsidRPr="00DF5866">
        <w:rPr>
          <w:rStyle w:val="structurevisible"/>
        </w:rPr>
        <w:t>&gt;</w:t>
      </w:r>
    </w:p>
    <w:p w14:paraId="03DFD84A" w14:textId="77777777" w:rsidR="00E67803" w:rsidRDefault="00C57E99">
      <w:pPr>
        <w:pStyle w:val="Bodycont"/>
      </w:pPr>
      <w:r>
        <w:t>O ye beloved of the Lord! Strive with all your heart to shield the Cause of God from the onslaught of the insincere, for souls such as these cause the straight to become crooked and all benevolent efforts to produce contrary results.</w:t>
      </w:r>
    </w:p>
    <w:p w14:paraId="3D794D60"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440670">
        <w:rPr>
          <w:rStyle w:val="structureparIDchapcounter"/>
        </w:rPr>
        <w:t>ap1:</w:t>
      </w:r>
      <w:r w:rsidRPr="00440670">
        <w:rPr>
          <w:rStyle w:val="structureparIDchapsubcounter"/>
        </w:rPr>
        <w:t>2:</w:t>
      </w:r>
      <w:r>
        <w:rPr>
          <w:rStyle w:val="structureparIDparcounter"/>
        </w:rPr>
        <w:t>15</w:t>
      </w:r>
      <w:r w:rsidRPr="00DF5866">
        <w:rPr>
          <w:rStyle w:val="structure"/>
        </w:rPr>
        <w:t>—en_</w:t>
      </w:r>
      <w:r>
        <w:rPr>
          <w:rStyle w:val="structure"/>
        </w:rPr>
        <w:t>19920000</w:t>
      </w:r>
      <w:r w:rsidRPr="00DF5866">
        <w:rPr>
          <w:rStyle w:val="structure"/>
        </w:rPr>
        <w:t>/</w:t>
      </w:r>
      <w:r w:rsidRPr="00DF5866">
        <w:rPr>
          <w:rStyle w:val="structurevisible"/>
        </w:rPr>
        <w:t>&gt;</w:t>
      </w:r>
    </w:p>
    <w:p w14:paraId="719A2215" w14:textId="77777777" w:rsidR="00E67803" w:rsidRDefault="00C57E99">
      <w:pPr>
        <w:pStyle w:val="Bodycont"/>
      </w:pPr>
      <w:r>
        <w:t>O God, my God! I call Thee, Thy Prophets and Thy Messengers, Thy Saints and Thy Holy Ones, to witness that I have declared conclusively Thy Proofs unto Thy loved ones and set forth clearly all things unto them, that they may watch over Thy Faith, guard Thy Straight Path and protect Thy Resplendent Law. Thou art, verily, the All-Knowing, the All-Wise!</w:t>
      </w:r>
    </w:p>
    <w:p w14:paraId="411A6109" w14:textId="77777777" w:rsidR="00C57E99" w:rsidRDefault="00C57E99" w:rsidP="00C57E99">
      <w:pPr>
        <w:pStyle w:val="Heading3"/>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ap1</w:t>
      </w:r>
      <w:r w:rsidRPr="00835AAF">
        <w:rPr>
          <w:rStyle w:val="structure"/>
        </w:rPr>
        <w:t>:</w:t>
      </w:r>
      <w:r>
        <w:rPr>
          <w:rStyle w:val="structurechapsubcounter"/>
        </w:rPr>
        <w:t>3</w:t>
      </w:r>
      <w:r>
        <w:rPr>
          <w:rStyle w:val="structure"/>
        </w:rPr>
        <w:t>:</w:t>
      </w:r>
      <w:r w:rsidRPr="00835AAF">
        <w:rPr>
          <w:rStyle w:val="structure"/>
        </w:rPr>
        <w:t>0</w:t>
      </w:r>
      <w:r>
        <w:rPr>
          <w:rStyle w:val="structure"/>
        </w:rPr>
        <w:t>—en_19920000</w:t>
      </w:r>
      <w:r w:rsidRPr="00835AAF">
        <w:rPr>
          <w:rStyle w:val="structure"/>
        </w:rPr>
        <w:t>/</w:t>
      </w:r>
      <w:r w:rsidRPr="00835AAF">
        <w:rPr>
          <w:rStyle w:val="structurevisible"/>
        </w:rPr>
        <w:t>&gt;</w:t>
      </w:r>
      <w:r>
        <w:t>PART THREE</w:t>
      </w:r>
    </w:p>
    <w:p w14:paraId="2C097535" w14:textId="77777777" w:rsidR="00C57E99" w:rsidRPr="00DF5866" w:rsidRDefault="00C57E99" w:rsidP="00C57E99">
      <w:pPr>
        <w:pStyle w:val="ParCounter1s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w:t>
      </w:r>
      <w:r w:rsidRPr="00DF5866">
        <w:rPr>
          <w:rStyle w:val="structure"/>
        </w:rPr>
        <w:t>—en_</w:t>
      </w:r>
      <w:r>
        <w:rPr>
          <w:rStyle w:val="structure"/>
        </w:rPr>
        <w:t>19920000</w:t>
      </w:r>
      <w:r w:rsidRPr="00DF5866">
        <w:rPr>
          <w:rStyle w:val="structure"/>
        </w:rPr>
        <w:t>/</w:t>
      </w:r>
      <w:r w:rsidRPr="00DF5866">
        <w:rPr>
          <w:rStyle w:val="structurevisible"/>
        </w:rPr>
        <w:t>&gt;</w:t>
      </w:r>
    </w:p>
    <w:p w14:paraId="01E22B0E" w14:textId="77777777" w:rsidR="00E67803" w:rsidRDefault="00C57E99">
      <w:pPr>
        <w:pStyle w:val="Body1st"/>
      </w:pPr>
      <w:r>
        <w:t>He Is the Witness, the All-Sufficing</w:t>
      </w:r>
    </w:p>
    <w:p w14:paraId="5C9A5F6C"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2</w:t>
      </w:r>
      <w:r w:rsidRPr="00DF5866">
        <w:rPr>
          <w:rStyle w:val="structure"/>
        </w:rPr>
        <w:t>—en_</w:t>
      </w:r>
      <w:r>
        <w:rPr>
          <w:rStyle w:val="structure"/>
        </w:rPr>
        <w:t>19920000</w:t>
      </w:r>
      <w:r w:rsidRPr="00DF5866">
        <w:rPr>
          <w:rStyle w:val="structure"/>
        </w:rPr>
        <w:t>/</w:t>
      </w:r>
      <w:r w:rsidRPr="00DF5866">
        <w:rPr>
          <w:rStyle w:val="structurevisible"/>
        </w:rPr>
        <w:t>&gt;</w:t>
      </w:r>
    </w:p>
    <w:p w14:paraId="294B99F0" w14:textId="77777777" w:rsidR="00E67803" w:rsidRDefault="00C57E99">
      <w:pPr>
        <w:pStyle w:val="Bodycont"/>
      </w:pPr>
      <w:r>
        <w:t>O my God, my Beloved, my heart</w:t>
      </w:r>
      <w:r w:rsidR="00627ED1" w:rsidRPr="00627ED1">
        <w:t>’</w:t>
      </w:r>
      <w:r>
        <w:t>s Desire! Thou knowest, Thou seest that which hath befallen this servant of Thine, that hath humbled himself at Thy Door, and</w:t>
      </w:r>
      <w:r w:rsidR="00627ED1" w:rsidRPr="00627ED1">
        <w:rPr>
          <w:rStyle w:val="structurepagenumber"/>
        </w:rPr>
        <w:t xml:space="preserve"> &lt;page 427</w:t>
      </w:r>
      <w:r w:rsidR="00B777C2">
        <w:rPr>
          <w:rStyle w:val="structurepagenumber"/>
        </w:rPr>
        <w:t>/&gt;</w:t>
      </w:r>
      <w:r>
        <w:t xml:space="preserve"> Thou knowest the sins committed against him by the people of malice, they that have broken Thy Covenant and turned their backs on Thy Testament. In the day-time they afflicted me with the arrows of hate and in the night-season they privily conspired to hurt me. At dawn they committed that which the Celestial Concourse did lament and at eventide they unsheathed against me the sword of tyranny and hurled in the presence of the ungodly their darts of calumny upon me. Notwithstanding their misdeeds, this lowly servant of Thine was patient and did endure every affliction and trial at their hands, though by Thy power and might he could have destroyed their words, quenched their fire and stayed the flame of their rebelliousness.</w:t>
      </w:r>
    </w:p>
    <w:p w14:paraId="545D65A7"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3</w:t>
      </w:r>
      <w:r w:rsidRPr="00DF5866">
        <w:rPr>
          <w:rStyle w:val="structure"/>
        </w:rPr>
        <w:t>—en_</w:t>
      </w:r>
      <w:r>
        <w:rPr>
          <w:rStyle w:val="structure"/>
        </w:rPr>
        <w:t>19920000</w:t>
      </w:r>
      <w:r w:rsidRPr="00DF5866">
        <w:rPr>
          <w:rStyle w:val="structure"/>
        </w:rPr>
        <w:t>/</w:t>
      </w:r>
      <w:r w:rsidRPr="00DF5866">
        <w:rPr>
          <w:rStyle w:val="structurevisible"/>
        </w:rPr>
        <w:t>&gt;</w:t>
      </w:r>
    </w:p>
    <w:p w14:paraId="1E118CDD" w14:textId="77777777" w:rsidR="00E67803" w:rsidRDefault="00C57E99">
      <w:pPr>
        <w:pStyle w:val="Bodycont"/>
      </w:pPr>
      <w:r>
        <w:t xml:space="preserve">Thou seest, O my God! how my long-suffering, my forbearance and silence have increased their cruelty, their arrogance and their pride. By Thy Glory, O Beloved One! They have misbelieved in Thee and rebelled against Thee in such wise that they left me not a moment of rest and quiet, that I might arise as it is meet and seemly, to exalt Thy Word amidst mankind, and might serve at Thy Threshold of Holiness with a heart that overfloweth with the joy of the dwellers of the </w:t>
      </w:r>
      <w:r w:rsidRPr="002A0862">
        <w:rPr>
          <w:highlight w:val="yellow"/>
        </w:rPr>
        <w:t>Abhá</w:t>
      </w:r>
      <w:r>
        <w:t xml:space="preserve"> Kingdom.</w:t>
      </w:r>
    </w:p>
    <w:p w14:paraId="2255C1EB"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4</w:t>
      </w:r>
      <w:r w:rsidRPr="00DF5866">
        <w:rPr>
          <w:rStyle w:val="structure"/>
        </w:rPr>
        <w:t>—en_</w:t>
      </w:r>
      <w:r>
        <w:rPr>
          <w:rStyle w:val="structure"/>
        </w:rPr>
        <w:t>19920000</w:t>
      </w:r>
      <w:r w:rsidRPr="00DF5866">
        <w:rPr>
          <w:rStyle w:val="structure"/>
        </w:rPr>
        <w:t>/</w:t>
      </w:r>
      <w:r w:rsidRPr="00DF5866">
        <w:rPr>
          <w:rStyle w:val="structurevisible"/>
        </w:rPr>
        <w:t>&gt;</w:t>
      </w:r>
    </w:p>
    <w:p w14:paraId="4EFD20B9" w14:textId="77777777" w:rsidR="00E67803" w:rsidRDefault="00C57E99">
      <w:pPr>
        <w:pStyle w:val="Bodycont"/>
      </w:pPr>
      <w:r>
        <w:t>Lord! My cup of woe runneth over, and from all sides blows are fiercely raging upon me. The darts of affliction have compassed me round and the arrows of distress have rained upon me. Thus tribulation overwhelmed me and my strength, because of the onslaught of the foemen, became weakness within me, while I stood alone and forsaken in the midst of my woes. Lord! Have mercy upon me, lift me up unto Thyself and make me to drink from the Chalice of Martyrdom, for the wide world with all its vastness can no longer contain me.</w:t>
      </w:r>
    </w:p>
    <w:p w14:paraId="5FDD3691"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5</w:t>
      </w:r>
      <w:r w:rsidRPr="00DF5866">
        <w:rPr>
          <w:rStyle w:val="structure"/>
        </w:rPr>
        <w:t>—en_</w:t>
      </w:r>
      <w:r>
        <w:rPr>
          <w:rStyle w:val="structure"/>
        </w:rPr>
        <w:t>19920000</w:t>
      </w:r>
      <w:r w:rsidRPr="00DF5866">
        <w:rPr>
          <w:rStyle w:val="structure"/>
        </w:rPr>
        <w:t>/</w:t>
      </w:r>
      <w:r w:rsidRPr="00DF5866">
        <w:rPr>
          <w:rStyle w:val="structurevisible"/>
        </w:rPr>
        <w:t>&gt;</w:t>
      </w:r>
    </w:p>
    <w:p w14:paraId="44833EF4" w14:textId="77777777" w:rsidR="00E67803" w:rsidRDefault="00C57E99">
      <w:pPr>
        <w:pStyle w:val="Bodycont"/>
      </w:pPr>
      <w:r>
        <w:t>Thou art, verily, the Merciful, the Compassionate, the Gracious, the All-Bountiful!</w:t>
      </w:r>
    </w:p>
    <w:p w14:paraId="7A12EE27"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6</w:t>
      </w:r>
      <w:r w:rsidRPr="00DF5866">
        <w:rPr>
          <w:rStyle w:val="structure"/>
        </w:rPr>
        <w:t>—en_</w:t>
      </w:r>
      <w:r>
        <w:rPr>
          <w:rStyle w:val="structure"/>
        </w:rPr>
        <w:t>19920000</w:t>
      </w:r>
      <w:r w:rsidRPr="00DF5866">
        <w:rPr>
          <w:rStyle w:val="structure"/>
        </w:rPr>
        <w:t>/</w:t>
      </w:r>
      <w:r w:rsidRPr="00DF5866">
        <w:rPr>
          <w:rStyle w:val="structurevisible"/>
        </w:rPr>
        <w:t>&gt;</w:t>
      </w:r>
    </w:p>
    <w:p w14:paraId="4347545D" w14:textId="77777777" w:rsidR="00E67803" w:rsidRDefault="00C57E99">
      <w:pPr>
        <w:pStyle w:val="Bodycont"/>
      </w:pPr>
      <w:r>
        <w:t>O ye the true, the sincere, the faithful friends of this wronged one! Everyone knoweth and believeth what calamities and afflictions have befallen this wronged one, this prisoner, at the hands of those who have broken the Covenant at the time when, after the setting of the Day-Star of the world, his heart was consumed with the flame of His bereavement.</w:t>
      </w:r>
    </w:p>
    <w:p w14:paraId="227C59EA"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7</w:t>
      </w:r>
      <w:r w:rsidRPr="00DF5866">
        <w:rPr>
          <w:rStyle w:val="structure"/>
        </w:rPr>
        <w:t>—en_</w:t>
      </w:r>
      <w:r>
        <w:rPr>
          <w:rStyle w:val="structure"/>
        </w:rPr>
        <w:t>19920000</w:t>
      </w:r>
      <w:r w:rsidRPr="00DF5866">
        <w:rPr>
          <w:rStyle w:val="structure"/>
        </w:rPr>
        <w:t>/</w:t>
      </w:r>
      <w:r w:rsidRPr="00DF5866">
        <w:rPr>
          <w:rStyle w:val="structurevisible"/>
        </w:rPr>
        <w:t>&gt;</w:t>
      </w:r>
    </w:p>
    <w:p w14:paraId="17922F97" w14:textId="77777777" w:rsidR="00E67803" w:rsidRDefault="00C57E99">
      <w:pPr>
        <w:pStyle w:val="Bodycont"/>
      </w:pPr>
      <w:r>
        <w:t>When, in all parts of the earth, the enemies of God profiting by the passing of the Sun of Truth, suddenly and with all their might launched their attack; at such a time and in the midst of so great a calamity, the Covenant-breakers arose with the utmost cruelty, intent upon harm and the stirring up of the spirit of enmity. At every moment a misdeed they did commit and bestirred themselves to sow the seeds of grievous sedition, and to ruin the edifice of the Covenant. But this wronged one, this prisoner, did his utmost to hide and veil their doings, that haply they might regret and repent. His long-suffering and forbearance of these evil deeds, however, made the rebellious ones still more arrogant and daring; until, through leaflets written with their own hands, they sowed the seeds of doubt, printing these leaflets and scattering them broadcast throughout the world, believing that such foolish doings would bring to naught the Covenant and the Testament.</w:t>
      </w:r>
    </w:p>
    <w:p w14:paraId="5E387591"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8</w:t>
      </w:r>
      <w:r w:rsidRPr="00DF5866">
        <w:rPr>
          <w:rStyle w:val="structure"/>
        </w:rPr>
        <w:t>—en_</w:t>
      </w:r>
      <w:r>
        <w:rPr>
          <w:rStyle w:val="structure"/>
        </w:rPr>
        <w:t>19920000</w:t>
      </w:r>
      <w:r w:rsidRPr="00DF5866">
        <w:rPr>
          <w:rStyle w:val="structure"/>
        </w:rPr>
        <w:t>/</w:t>
      </w:r>
      <w:r w:rsidRPr="00DF5866">
        <w:rPr>
          <w:rStyle w:val="structurevisible"/>
        </w:rPr>
        <w:t>&gt;</w:t>
      </w:r>
    </w:p>
    <w:p w14:paraId="370320FB" w14:textId="77777777" w:rsidR="00E67803" w:rsidRDefault="00C57E99">
      <w:pPr>
        <w:pStyle w:val="Bodycont"/>
      </w:pPr>
      <w:r>
        <w:t>Thereupon the loved ones of the Lord arose, inspired with the greatest confidence and constancy and aided by the power of the Kingdom, by Divine Strength, by heavenly Grace, by the unfailing help and Celestial Bounty, they withstood the enemies of the Covenant in well-nigh three score and ten treatises and supported by conclusive proofs, unmistakable evidences and clear texts from the Holy Writ, they refuted their scrolls of doubt and mischief-kindling leaflets. The Center of Sedition was thus confounded in his craftiness, afflicted by the wrath of God, sunk into a degradation and infamy that shall be lasting until the Day of Doom. Base and wretched is the plight of the people of evil deeds, they that are in grievous loss!</w:t>
      </w:r>
      <w:r w:rsidR="00627ED1" w:rsidRPr="00627ED1">
        <w:rPr>
          <w:rStyle w:val="structurepagenumber"/>
        </w:rPr>
        <w:t xml:space="preserve"> &lt;page 428</w:t>
      </w:r>
      <w:r w:rsidR="00B777C2">
        <w:rPr>
          <w:rStyle w:val="structurepagenumber"/>
        </w:rPr>
        <w:t>/&gt;</w:t>
      </w:r>
    </w:p>
    <w:p w14:paraId="0E1506D7"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9</w:t>
      </w:r>
      <w:r w:rsidRPr="00DF5866">
        <w:rPr>
          <w:rStyle w:val="structure"/>
        </w:rPr>
        <w:t>—en_</w:t>
      </w:r>
      <w:r>
        <w:rPr>
          <w:rStyle w:val="structure"/>
        </w:rPr>
        <w:t>19920000</w:t>
      </w:r>
      <w:r w:rsidRPr="00DF5866">
        <w:rPr>
          <w:rStyle w:val="structure"/>
        </w:rPr>
        <w:t>/</w:t>
      </w:r>
      <w:r w:rsidRPr="00DF5866">
        <w:rPr>
          <w:rStyle w:val="structurevisible"/>
        </w:rPr>
        <w:t>&gt;</w:t>
      </w:r>
    </w:p>
    <w:p w14:paraId="57B42EC9" w14:textId="77777777" w:rsidR="00E67803" w:rsidRDefault="00C57E99">
      <w:pPr>
        <w:pStyle w:val="Bodycont"/>
      </w:pPr>
      <w:r>
        <w:t xml:space="preserve">And as they lost their cause, grew hopeless in their efforts against the loved ones of God, saw the Standard of His Testament waving throughout all regions and witnessed the power of the Covenant of the Merciful One, the flame of envy so blazed within them as to be beyond recounting. With the utmost vigor, exertion, rancor and enmity, they followed another path, walked in another way, devised another plan: that of kindling the flame of sedition in the heart of the very government itself, and thus caused this wronged one, this prisoner to appear as a mover of strife, inimical to the government and a hater and opponent of the Crown. Perchance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may be put to death and his name be made to perish whereby an arena may be opened unto the enemies of the Covenant wherein they may advance and spur on their charger, inflict a grievous loss upon everyone and subvert the very foundations of the edifice of the Cause of God. For so grievous is the conduct and behavior of this false people that they are become even as an axe striking at the very root of the Blessed Tree. Should they be suffered to continue they would, in but a few days</w:t>
      </w:r>
      <w:r w:rsidR="00627ED1" w:rsidRPr="00627ED1">
        <w:t>’</w:t>
      </w:r>
      <w:r>
        <w:t xml:space="preserve"> time, exterminate the Cause of God, His Word and themselves.</w:t>
      </w:r>
    </w:p>
    <w:p w14:paraId="3673B634"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10</w:t>
      </w:r>
      <w:r w:rsidRPr="00DF5866">
        <w:rPr>
          <w:rStyle w:val="structure"/>
        </w:rPr>
        <w:t>—en_</w:t>
      </w:r>
      <w:r>
        <w:rPr>
          <w:rStyle w:val="structure"/>
        </w:rPr>
        <w:t>19920000</w:t>
      </w:r>
      <w:r w:rsidRPr="00DF5866">
        <w:rPr>
          <w:rStyle w:val="structure"/>
        </w:rPr>
        <w:t>/</w:t>
      </w:r>
      <w:r w:rsidRPr="00DF5866">
        <w:rPr>
          <w:rStyle w:val="structurevisible"/>
        </w:rPr>
        <w:t>&gt;</w:t>
      </w:r>
    </w:p>
    <w:p w14:paraId="1021B2EC" w14:textId="77777777" w:rsidR="00E67803" w:rsidRDefault="00C57E99">
      <w:pPr>
        <w:pStyle w:val="Bodycont"/>
      </w:pPr>
      <w:r>
        <w:t>Hence, the beloved of the Lord must entirely shun them, avoid them, foil their machinations and evil whisperings, guard the Law of God and His religion, engage one and all in diffusing widely the sweet savors of God and to the best of their endeavor proclaim His Teachings.</w:t>
      </w:r>
    </w:p>
    <w:p w14:paraId="77D9CCE4"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11</w:t>
      </w:r>
      <w:r w:rsidRPr="00DF5866">
        <w:rPr>
          <w:rStyle w:val="structure"/>
        </w:rPr>
        <w:t>—en_</w:t>
      </w:r>
      <w:r>
        <w:rPr>
          <w:rStyle w:val="structure"/>
        </w:rPr>
        <w:t>19920000</w:t>
      </w:r>
      <w:r w:rsidRPr="00DF5866">
        <w:rPr>
          <w:rStyle w:val="structure"/>
        </w:rPr>
        <w:t>/</w:t>
      </w:r>
      <w:r w:rsidRPr="00DF5866">
        <w:rPr>
          <w:rStyle w:val="structurevisible"/>
        </w:rPr>
        <w:t>&gt;</w:t>
      </w:r>
    </w:p>
    <w:p w14:paraId="799639C4" w14:textId="77777777" w:rsidR="00E67803" w:rsidRDefault="00C57E99">
      <w:pPr>
        <w:pStyle w:val="Bodycont"/>
      </w:pPr>
      <w:r>
        <w:t xml:space="preserve">Whosoever and whatsoever meeting becometh a hindrance to the diffusion of the Light of Faith, let the loved ones give them counsel and say: </w:t>
      </w:r>
      <w:r w:rsidRPr="00425825">
        <w:rPr>
          <w:rStyle w:val="structurevisible"/>
        </w:rPr>
        <w:t>&lt;</w:t>
      </w:r>
      <w:r w:rsidRPr="00425825">
        <w:rPr>
          <w:rStyle w:val="structure"/>
        </w:rPr>
        <w:t>cit %_%%_►%_%_%►%_%_%—en_%—%_%</w:t>
      </w:r>
      <w:r w:rsidRPr="00425825">
        <w:rPr>
          <w:rStyle w:val="structurevisible"/>
        </w:rPr>
        <w:t>&gt;</w:t>
      </w:r>
      <w:r w:rsidR="00AC1FD0" w:rsidRPr="00AC1FD0">
        <w:rPr>
          <w:rStyle w:val="quoteunknownsource"/>
        </w:rPr>
        <w:t xml:space="preserve">»Of all the gifts of God the greatest is the gift of Teaching. It draweth unto us the Grace of God and is our first obligation. Of such a gift how can we deprive ourselves? Nay, our lives, our goods, our comforts, our rest, we offer them all as a sacrifice for the </w:t>
      </w:r>
      <w:r w:rsidR="00AC1FD0" w:rsidRPr="00AC1FD0">
        <w:rPr>
          <w:rStyle w:val="quoteunknownsource"/>
          <w:highlight w:val="yellow"/>
        </w:rPr>
        <w:t>Abhá</w:t>
      </w:r>
      <w:r w:rsidR="00AC1FD0" w:rsidRPr="00AC1FD0">
        <w:rPr>
          <w:rStyle w:val="quoteunknownsource"/>
        </w:rPr>
        <w:t xml:space="preserve"> Beauty and teach the Cause of God.«</w:t>
      </w:r>
      <w:r w:rsidRPr="00425825">
        <w:rPr>
          <w:rStyle w:val="structurevisible"/>
        </w:rPr>
        <w:t>&lt;/</w:t>
      </w:r>
      <w:r w:rsidRPr="00425825">
        <w:rPr>
          <w:rStyle w:val="structure"/>
        </w:rPr>
        <w:t>cit</w:t>
      </w:r>
      <w:r w:rsidRPr="00425825">
        <w:rPr>
          <w:rStyle w:val="structurevisible"/>
        </w:rPr>
        <w:t>&gt;</w:t>
      </w:r>
      <w:r>
        <w:t xml:space="preserve"> Caution and prudence, however, must be observed even as recorded in the Book. The veil must in no wise be suddenly rent asunder. The Glory of Glories rest upon you.</w:t>
      </w:r>
    </w:p>
    <w:p w14:paraId="1333069F"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12</w:t>
      </w:r>
      <w:r w:rsidRPr="00DF5866">
        <w:rPr>
          <w:rStyle w:val="structure"/>
        </w:rPr>
        <w:t>—en_</w:t>
      </w:r>
      <w:r>
        <w:rPr>
          <w:rStyle w:val="structure"/>
        </w:rPr>
        <w:t>19920000</w:t>
      </w:r>
      <w:r w:rsidRPr="00DF5866">
        <w:rPr>
          <w:rStyle w:val="structure"/>
        </w:rPr>
        <w:t>/</w:t>
      </w:r>
      <w:r w:rsidRPr="00DF5866">
        <w:rPr>
          <w:rStyle w:val="structurevisible"/>
        </w:rPr>
        <w:t>&gt;</w:t>
      </w:r>
    </w:p>
    <w:p w14:paraId="2791C353" w14:textId="77777777" w:rsidR="00E67803" w:rsidRDefault="00C57E99">
      <w:pPr>
        <w:pStyle w:val="Bodycont"/>
      </w:pPr>
      <w:r>
        <w:t xml:space="preserve">O ye the faithful loved ones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It is incumbent upon you to take the greatest care of </w:t>
      </w:r>
      <w:r w:rsidRPr="000C7039">
        <w:rPr>
          <w:highlight w:val="cyan"/>
        </w:rPr>
        <w:t>Shoghi Effendi</w:t>
      </w:r>
      <w:r>
        <w:t>, the twig that hath branched from and the fruit given forth by the two hallowed and Divine Lote-Trees, that no dust of despondency and sorrow may stain his radiant nature, that day by day he may wax greater in happiness, in joy and spirituality, and may grow to become even as a fruitful tree.</w:t>
      </w:r>
    </w:p>
    <w:p w14:paraId="1DFF1E85"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13</w:t>
      </w:r>
      <w:r w:rsidRPr="00DF5866">
        <w:rPr>
          <w:rStyle w:val="structure"/>
        </w:rPr>
        <w:t>—en_</w:t>
      </w:r>
      <w:r>
        <w:rPr>
          <w:rStyle w:val="structure"/>
        </w:rPr>
        <w:t>19920000</w:t>
      </w:r>
      <w:r w:rsidRPr="00DF5866">
        <w:rPr>
          <w:rStyle w:val="structure"/>
        </w:rPr>
        <w:t>/</w:t>
      </w:r>
      <w:r w:rsidRPr="00DF5866">
        <w:rPr>
          <w:rStyle w:val="structurevisible"/>
        </w:rPr>
        <w:t>&gt;</w:t>
      </w:r>
    </w:p>
    <w:p w14:paraId="5F42A636" w14:textId="77777777" w:rsidR="00E67803" w:rsidRDefault="00C57E99">
      <w:pPr>
        <w:pStyle w:val="Bodycont"/>
      </w:pPr>
      <w:r>
        <w:t xml:space="preserve">For he is, after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the Guardian of the Cause of God, the </w:t>
      </w:r>
      <w:r w:rsidRPr="000C7039">
        <w:rPr>
          <w:highlight w:val="yellow"/>
        </w:rPr>
        <w:t>Afnán</w:t>
      </w:r>
      <w:r>
        <w:t xml:space="preserve">, the Hands (pillars) of the Cause and the beloved of the Lord must obey him and turn unto him. He that obeyeth him not, hath not obeyed God; he that turneth away from him, hath turned away from God and he that denieth him, hath denied the True One. Beware lest anyone falsely interpret these words, and like unto them that have broken the Covenant after the Day of Ascension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advance a pretext, raise the standard of revolt, wax stubborn and open wide the door of false interpretation. To none is given the right to put forth his own opinion or express his particular conviction. All must seek guidance and turn unto the Center of the Cause and the House of Justice. And he that turneth unto whatsoever else is indeed in grievous error.</w:t>
      </w:r>
    </w:p>
    <w:p w14:paraId="1AEF53EA"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ap1:</w:t>
      </w:r>
      <w:r w:rsidRPr="00DF5866">
        <w:rPr>
          <w:rStyle w:val="structureparIDchapsubcounter"/>
        </w:rPr>
        <w:t>3:</w:t>
      </w:r>
      <w:r w:rsidRPr="00DF5866">
        <w:rPr>
          <w:rStyle w:val="structureparIDparcounter"/>
        </w:rPr>
        <w:t>14</w:t>
      </w:r>
      <w:r w:rsidRPr="00DF5866">
        <w:rPr>
          <w:rStyle w:val="structure"/>
        </w:rPr>
        <w:t>—en_</w:t>
      </w:r>
      <w:r>
        <w:rPr>
          <w:rStyle w:val="structure"/>
        </w:rPr>
        <w:t>19920000</w:t>
      </w:r>
      <w:r w:rsidRPr="00DF5866">
        <w:rPr>
          <w:rStyle w:val="structure"/>
        </w:rPr>
        <w:t>/</w:t>
      </w:r>
      <w:r w:rsidRPr="00DF5866">
        <w:rPr>
          <w:rStyle w:val="structurevisible"/>
        </w:rPr>
        <w:t>&gt;</w:t>
      </w:r>
    </w:p>
    <w:p w14:paraId="6A72F9DE" w14:textId="77777777" w:rsidR="00E67803" w:rsidRDefault="00C57E99">
      <w:pPr>
        <w:pStyle w:val="Bodycont"/>
      </w:pPr>
      <w:r>
        <w:t>The Glory of Glories rest upon you!</w:t>
      </w:r>
      <w:r w:rsidR="00627ED1" w:rsidRPr="00627ED1">
        <w:rPr>
          <w:rStyle w:val="structurepagenumber"/>
        </w:rPr>
        <w:t xml:space="preserve"> &lt;page 429</w:t>
      </w:r>
      <w:r w:rsidR="00B777C2">
        <w:rPr>
          <w:rStyle w:val="structurepagenumber"/>
        </w:rPr>
        <w:t>/&gt;</w:t>
      </w:r>
    </w:p>
    <w:p w14:paraId="57E8ACE3" w14:textId="77777777" w:rsidR="00C57E99" w:rsidRDefault="00C57E99" w:rsidP="00C57E99">
      <w:pPr>
        <w:pStyle w:val="Heading2"/>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ap2</w:t>
      </w:r>
      <w:r w:rsidRPr="00835AAF">
        <w:rPr>
          <w:rStyle w:val="structure"/>
        </w:rPr>
        <w:t>:0</w:t>
      </w:r>
      <w:r>
        <w:rPr>
          <w:rStyle w:val="structure"/>
        </w:rPr>
        <w:t>—en_19920000</w:t>
      </w:r>
      <w:r w:rsidRPr="00835AAF">
        <w:rPr>
          <w:rStyle w:val="structure"/>
        </w:rPr>
        <w:t>/</w:t>
      </w:r>
      <w:r w:rsidRPr="00835AAF">
        <w:rPr>
          <w:rStyle w:val="structurevisible"/>
        </w:rPr>
        <w:t>&gt;</w:t>
      </w:r>
      <w:bookmarkStart w:id="47" w:name="ch37_2"/>
      <w:bookmarkEnd w:id="47"/>
      <w:r w:rsidR="00627ED1" w:rsidRPr="00627ED1">
        <w:t>APPENDIX 2</w:t>
      </w:r>
      <w:r>
        <w:br/>
      </w:r>
      <w:r w:rsidR="00627ED1" w:rsidRPr="00627ED1">
        <w:t>Letter from the Hands of the Cause in the Holy Land</w:t>
      </w:r>
    </w:p>
    <w:p w14:paraId="143D683E" w14:textId="77777777" w:rsidR="00C57E99" w:rsidRDefault="00C57E99" w:rsidP="00C57E99">
      <w:pPr>
        <w:jc w:val="center"/>
        <w:rPr>
          <w:rFonts w:ascii="Times New Roman" w:eastAsia="Times New Roman" w:hAnsi="Times New Roman" w:cs="Times New Roman"/>
        </w:rPr>
      </w:pPr>
    </w:p>
    <w:p w14:paraId="12D4DBF5" w14:textId="77777777" w:rsidR="00C57E99" w:rsidRDefault="00C57E99" w:rsidP="00C57E99">
      <w:pPr>
        <w:pStyle w:val="Date"/>
      </w:pPr>
      <w:r>
        <w:t>Haifa, Israel 15 October, 1960</w:t>
      </w:r>
    </w:p>
    <w:p w14:paraId="0B06F9C8" w14:textId="77777777" w:rsidR="00C57E99" w:rsidRDefault="00C57E99" w:rsidP="00C57E99">
      <w:pPr>
        <w:pStyle w:val="Letterreceiver"/>
      </w:pPr>
      <w:r>
        <w:t>To all National Spiritual Assemblies</w:t>
      </w:r>
    </w:p>
    <w:p w14:paraId="25A934D7" w14:textId="77777777" w:rsidR="00C57E99" w:rsidRPr="00DF5866" w:rsidRDefault="00C57E99" w:rsidP="00C57E99">
      <w:pPr>
        <w:pStyle w:val="ParCounter1s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w:t>
      </w:r>
      <w:r>
        <w:rPr>
          <w:rStyle w:val="structureparIDchapcounter"/>
        </w:rPr>
        <w:t>2</w:t>
      </w:r>
      <w:r w:rsidRPr="00DF5866">
        <w:rPr>
          <w:rStyle w:val="structureparIDchapcounter"/>
        </w:rPr>
        <w:t>:</w:t>
      </w:r>
      <w:r w:rsidRPr="00DF5866">
        <w:rPr>
          <w:rStyle w:val="structureparIDparcounter"/>
        </w:rPr>
        <w:t>1</w:t>
      </w:r>
      <w:r w:rsidRPr="00DF5866">
        <w:rPr>
          <w:rStyle w:val="structure"/>
        </w:rPr>
        <w:t>—en_</w:t>
      </w:r>
      <w:r>
        <w:rPr>
          <w:rStyle w:val="structure"/>
        </w:rPr>
        <w:t>19920000</w:t>
      </w:r>
      <w:r w:rsidRPr="00DF5866">
        <w:rPr>
          <w:rStyle w:val="structure"/>
        </w:rPr>
        <w:t>/</w:t>
      </w:r>
      <w:r w:rsidRPr="00DF5866">
        <w:rPr>
          <w:rStyle w:val="structurevisible"/>
        </w:rPr>
        <w:t>&gt;</w:t>
      </w:r>
    </w:p>
    <w:p w14:paraId="675CE502" w14:textId="77777777" w:rsidR="00C57E99" w:rsidRDefault="00C57E99" w:rsidP="00C57E99">
      <w:pPr>
        <w:pStyle w:val="Salutation"/>
      </w:pPr>
      <w:r>
        <w:t xml:space="preserve">Dear </w:t>
      </w:r>
      <w:r w:rsidRPr="000C7039">
        <w:rPr>
          <w:highlight w:val="yellow"/>
        </w:rPr>
        <w:t>Bahá</w:t>
      </w:r>
      <w:r w:rsidR="00627ED1" w:rsidRPr="00627ED1">
        <w:rPr>
          <w:highlight w:val="yellow"/>
        </w:rPr>
        <w:t>’</w:t>
      </w:r>
      <w:r w:rsidRPr="000C7039">
        <w:rPr>
          <w:highlight w:val="yellow"/>
        </w:rPr>
        <w:t>í</w:t>
      </w:r>
      <w:r>
        <w:t xml:space="preserve"> friends,</w:t>
      </w:r>
    </w:p>
    <w:p w14:paraId="71CA73D0" w14:textId="77777777" w:rsidR="00C57E99" w:rsidRPr="00DF5866" w:rsidRDefault="00C57E99" w:rsidP="00C57E99">
      <w:pPr>
        <w:pStyle w:val="ParCountercont"/>
        <w:framePr w:wrap="notBeside"/>
        <w:rPr>
          <w:rFonts w:eastAsia="Calibri"/>
        </w:rPr>
      </w:pPr>
      <w:r w:rsidRPr="00DF5866">
        <w:rPr>
          <w:rStyle w:val="structurevisible"/>
        </w:rPr>
        <w:t>&lt;</w:t>
      </w:r>
      <w:r w:rsidRPr="00DF5866">
        <w:rPr>
          <w:rStyle w:val="structure"/>
        </w:rPr>
        <w:t xml:space="preserve">par </w:t>
      </w:r>
      <w:r>
        <w:rPr>
          <w:rStyle w:val="structure"/>
        </w:rPr>
        <w:t>TaherzadehA_Covenant</w:t>
      </w:r>
      <w:r w:rsidRPr="00DF5866">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w:t>
      </w:r>
      <w:r w:rsidRPr="00DF5866">
        <w:rPr>
          <w:rStyle w:val="structure"/>
        </w:rPr>
        <w:t>—en_</w:t>
      </w:r>
      <w:r>
        <w:rPr>
          <w:rStyle w:val="structure"/>
        </w:rPr>
        <w:t>19920000</w:t>
      </w:r>
      <w:r w:rsidRPr="00DF5866">
        <w:rPr>
          <w:rStyle w:val="structure"/>
        </w:rPr>
        <w:t>/</w:t>
      </w:r>
      <w:r w:rsidRPr="00DF5866">
        <w:rPr>
          <w:rStyle w:val="structurevisible"/>
        </w:rPr>
        <w:t>&gt;</w:t>
      </w:r>
    </w:p>
    <w:p w14:paraId="7EC9D697" w14:textId="77777777" w:rsidR="00C57E99" w:rsidRDefault="00C57E99" w:rsidP="00C57E99">
      <w:pPr>
        <w:pStyle w:val="Letterbody"/>
      </w:pPr>
      <w:r>
        <w:t xml:space="preserve">In view of the proclamation issued by Mason Remey in which he claims to be the second guardian of the Faith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and the present circulation of what he calls encyclical letters, as well as various letters being written by his misguided supporters, the Hands of the Cause feel it imperative to place before the believers certain facts and passages from the sacred Writings of our Faith in refutation of these spurious and highly misleading statements.</w:t>
      </w:r>
    </w:p>
    <w:p w14:paraId="203A4B94"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w:t>
      </w:r>
      <w:r w:rsidRPr="00BA0C70">
        <w:rPr>
          <w:rStyle w:val="structure"/>
        </w:rPr>
        <w:t>—en_</w:t>
      </w:r>
      <w:r>
        <w:rPr>
          <w:rStyle w:val="structure"/>
        </w:rPr>
        <w:t>19920000</w:t>
      </w:r>
      <w:r w:rsidRPr="00BA0C70">
        <w:rPr>
          <w:rStyle w:val="structure"/>
        </w:rPr>
        <w:t>/</w:t>
      </w:r>
      <w:r w:rsidRPr="00BA0C70">
        <w:rPr>
          <w:rStyle w:val="structurevisible"/>
        </w:rPr>
        <w:t>&gt;</w:t>
      </w:r>
    </w:p>
    <w:p w14:paraId="777235D1" w14:textId="77777777" w:rsidR="00C57E99" w:rsidRDefault="00C57E99" w:rsidP="00C57E99">
      <w:pPr>
        <w:pStyle w:val="Letterbody"/>
      </w:pPr>
      <w:r>
        <w:t xml:space="preserve">Mason Remey has had the temerity to assert that the beloved Guardian of the Cause appointed him during his own lifetime as his successor. He builds up his claim by saying that because he was appointed President of the first International </w:t>
      </w:r>
      <w:r w:rsidRPr="000C7039">
        <w:rPr>
          <w:highlight w:val="yellow"/>
        </w:rPr>
        <w:t>Bahá</w:t>
      </w:r>
      <w:r w:rsidR="00627ED1" w:rsidRPr="00627ED1">
        <w:rPr>
          <w:highlight w:val="yellow"/>
        </w:rPr>
        <w:t>’</w:t>
      </w:r>
      <w:r w:rsidRPr="000C7039">
        <w:rPr>
          <w:highlight w:val="yellow"/>
        </w:rPr>
        <w:t>í</w:t>
      </w:r>
      <w:r>
        <w:t xml:space="preserve"> Council, he becomes automatically the President of the elected International </w:t>
      </w:r>
      <w:r w:rsidRPr="000C7039">
        <w:rPr>
          <w:highlight w:val="yellow"/>
        </w:rPr>
        <w:t>Bahá</w:t>
      </w:r>
      <w:r w:rsidR="00627ED1" w:rsidRPr="00627ED1">
        <w:rPr>
          <w:highlight w:val="yellow"/>
        </w:rPr>
        <w:t>’</w:t>
      </w:r>
      <w:r w:rsidRPr="000C7039">
        <w:rPr>
          <w:highlight w:val="yellow"/>
        </w:rPr>
        <w:t>í</w:t>
      </w:r>
      <w:r>
        <w:t xml:space="preserve"> Council, and later, on its election, Chairman of the Universal House of Justice. To quote his own argument:</w:t>
      </w:r>
    </w:p>
    <w:p w14:paraId="738796F2"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4</w:t>
      </w:r>
      <w:r w:rsidRPr="00BA0C70">
        <w:rPr>
          <w:rStyle w:val="structure"/>
        </w:rPr>
        <w:t>—en_</w:t>
      </w:r>
      <w:r>
        <w:rPr>
          <w:rStyle w:val="structure"/>
        </w:rPr>
        <w:t>19920000</w:t>
      </w:r>
      <w:r w:rsidRPr="00BA0C70">
        <w:rPr>
          <w:rStyle w:val="structure"/>
        </w:rPr>
        <w:t>/</w:t>
      </w:r>
      <w:r w:rsidRPr="00BA0C70">
        <w:rPr>
          <w:rStyle w:val="structurevisible"/>
        </w:rPr>
        <w:t>&gt;</w:t>
      </w:r>
    </w:p>
    <w:p w14:paraId="33B6C437" w14:textId="77777777" w:rsidR="00C57E99" w:rsidRPr="00425825" w:rsidRDefault="00C57E99" w:rsidP="00C57E99">
      <w:pPr>
        <w:pStyle w:val="Letterbody"/>
        <w:rPr>
          <w:rStyle w:val="quoteknownauthor"/>
        </w:rPr>
      </w:pPr>
      <w:r w:rsidRPr="00425825">
        <w:rPr>
          <w:rStyle w:val="structurevisible"/>
        </w:rPr>
        <w:t>&lt;</w:t>
      </w:r>
      <w:r w:rsidRPr="00425825">
        <w:rPr>
          <w:rStyle w:val="structure"/>
        </w:rPr>
        <w:t>cit Remey, Mason_%►%_%_%►%_%_%—en_%—%_%</w:t>
      </w:r>
      <w:r w:rsidRPr="00425825">
        <w:rPr>
          <w:rStyle w:val="structurevisible"/>
        </w:rPr>
        <w:t>&gt;</w:t>
      </w:r>
      <w:r w:rsidR="00627ED1" w:rsidRPr="00627ED1">
        <w:rPr>
          <w:rStyle w:val="quoteknownauthor"/>
        </w:rPr>
        <w:t xml:space="preserve">»He who is President of the Universal House of Justice is the Guardian of the Faith for he who is that Guardian of the Faith is President of the Universal House of Justice. These two offices are one and the same. Therefore, when the beloved Guardian </w:t>
      </w:r>
      <w:r w:rsidR="00627ED1" w:rsidRPr="00627ED1">
        <w:rPr>
          <w:rStyle w:val="quoteknownauthor"/>
          <w:highlight w:val="cyan"/>
        </w:rPr>
        <w:t>Shoghi Effendi</w:t>
      </w:r>
      <w:r w:rsidR="00627ED1" w:rsidRPr="00627ED1">
        <w:rPr>
          <w:rStyle w:val="quoteknownauthor"/>
        </w:rPr>
        <w:t xml:space="preserve"> appointed me President of the </w:t>
      </w:r>
      <w:r w:rsidR="00627ED1" w:rsidRPr="00627ED1">
        <w:rPr>
          <w:rStyle w:val="quoteknownauthor"/>
          <w:highlight w:val="yellow"/>
        </w:rPr>
        <w:t>Bahá’í</w:t>
      </w:r>
      <w:r w:rsidR="00627ED1" w:rsidRPr="00627ED1">
        <w:rPr>
          <w:rStyle w:val="quoteknownauthor"/>
        </w:rPr>
        <w:t xml:space="preserve"> International Council, that he explained was the forerunner of the Universal House of Justice that was the Embrionic Universal House of Justice that would eventually develop into the Universal House of Justice, I or one of my successors in Guardianship would be President of this divinely instituted infallible body, the Universal House of Justice; therefore the Guardianship of the </w:t>
      </w:r>
      <w:r w:rsidR="00627ED1" w:rsidRPr="00627ED1">
        <w:rPr>
          <w:rStyle w:val="quoteknownauthor"/>
          <w:highlight w:val="yellow"/>
        </w:rPr>
        <w:t>Bahá’í</w:t>
      </w:r>
      <w:r w:rsidR="00627ED1" w:rsidRPr="00627ED1">
        <w:rPr>
          <w:rStyle w:val="quoteknownauthor"/>
        </w:rPr>
        <w:t xml:space="preserve"> Faith and the Presidency of the Universal House of Justice are one and the same position in the Faith.«</w:t>
      </w:r>
      <w:r w:rsidRPr="00425825">
        <w:rPr>
          <w:rStyle w:val="structurevisible"/>
        </w:rPr>
        <w:t>&lt;/</w:t>
      </w:r>
      <w:r w:rsidRPr="00425825">
        <w:rPr>
          <w:rStyle w:val="structure"/>
        </w:rPr>
        <w:t>cit</w:t>
      </w:r>
      <w:r w:rsidRPr="00425825">
        <w:rPr>
          <w:rStyle w:val="structurevisible"/>
        </w:rPr>
        <w:t>&gt;</w:t>
      </w:r>
    </w:p>
    <w:p w14:paraId="0592470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5</w:t>
      </w:r>
      <w:r w:rsidRPr="00BA0C70">
        <w:rPr>
          <w:rStyle w:val="structure"/>
        </w:rPr>
        <w:t>—en_</w:t>
      </w:r>
      <w:r>
        <w:rPr>
          <w:rStyle w:val="structure"/>
        </w:rPr>
        <w:t>19920000</w:t>
      </w:r>
      <w:r w:rsidRPr="00BA0C70">
        <w:rPr>
          <w:rStyle w:val="structure"/>
        </w:rPr>
        <w:t>/</w:t>
      </w:r>
      <w:r w:rsidRPr="00BA0C70">
        <w:rPr>
          <w:rStyle w:val="structurevisible"/>
        </w:rPr>
        <w:t>&gt;</w:t>
      </w:r>
    </w:p>
    <w:p w14:paraId="57BB913D" w14:textId="77777777" w:rsidR="00C57E99" w:rsidRDefault="00C57E99" w:rsidP="00C57E99">
      <w:pPr>
        <w:pStyle w:val="Letterbody"/>
      </w:pPr>
      <w:r>
        <w:t xml:space="preserve">This contention requires a careful study of the Words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in the Will and Testament, because this sacred document sets forth the conditions requisite for Guardianship in no uncertain terms. We must never forget for a moment that it was the Master Who established the Station of the Guardianship; and in fact appointed the successor of </w:t>
      </w:r>
      <w:r w:rsidRPr="000C7039">
        <w:rPr>
          <w:highlight w:val="cyan"/>
        </w:rPr>
        <w:t>Shoghi Effendi</w:t>
      </w:r>
      <w:r>
        <w:t xml:space="preserve">, as between </w:t>
      </w:r>
      <w:r w:rsidRPr="000C7039">
        <w:rPr>
          <w:highlight w:val="cyan"/>
        </w:rPr>
        <w:t>Shoghi Effendi</w:t>
      </w:r>
      <w:r w:rsidR="00627ED1" w:rsidRPr="00627ED1">
        <w:rPr>
          <w:highlight w:val="cyan"/>
        </w:rPr>
        <w:t>’</w:t>
      </w:r>
      <w:r w:rsidRPr="000C7039">
        <w:rPr>
          <w:highlight w:val="cyan"/>
        </w:rPr>
        <w:t>s</w:t>
      </w:r>
      <w:r>
        <w:t xml:space="preserve"> first-born, or another branch (</w:t>
      </w:r>
      <w:r w:rsidRPr="000C7039">
        <w:rPr>
          <w:highlight w:val="yellow"/>
        </w:rPr>
        <w:t>u</w:t>
      </w:r>
      <w:r w:rsidR="00627ED1" w:rsidRPr="00627ED1">
        <w:rPr>
          <w:highlight w:val="yellow"/>
        </w:rPr>
        <w:t>ṣ</w:t>
      </w:r>
      <w:r w:rsidRPr="000C7039">
        <w:rPr>
          <w:highlight w:val="yellow"/>
        </w:rPr>
        <w:t>n</w:t>
      </w:r>
      <w:r>
        <w:t>).</w:t>
      </w:r>
    </w:p>
    <w:p w14:paraId="51BFA5C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6</w:t>
      </w:r>
      <w:r w:rsidRPr="00BA0C70">
        <w:rPr>
          <w:rStyle w:val="structure"/>
        </w:rPr>
        <w:t>—en_</w:t>
      </w:r>
      <w:r>
        <w:rPr>
          <w:rStyle w:val="structure"/>
        </w:rPr>
        <w:t>19920000</w:t>
      </w:r>
      <w:r w:rsidRPr="00BA0C70">
        <w:rPr>
          <w:rStyle w:val="structure"/>
        </w:rPr>
        <w:t>/</w:t>
      </w:r>
      <w:r w:rsidRPr="00BA0C70">
        <w:rPr>
          <w:rStyle w:val="structurevisible"/>
        </w:rPr>
        <w:t>&gt;</w:t>
      </w:r>
    </w:p>
    <w:p w14:paraId="4046B9BA" w14:textId="77777777" w:rsidR="00C57E99" w:rsidRDefault="00C57E99" w:rsidP="00C57E99">
      <w:pPr>
        <w:pStyle w:val="Letterbody"/>
      </w:pPr>
      <w:r>
        <w:t>In the Will He clearly states:</w:t>
      </w:r>
    </w:p>
    <w:p w14:paraId="744FDB8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7</w:t>
      </w:r>
      <w:r w:rsidRPr="00BA0C70">
        <w:rPr>
          <w:rStyle w:val="structure"/>
        </w:rPr>
        <w:t>—en_</w:t>
      </w:r>
      <w:r>
        <w:rPr>
          <w:rStyle w:val="structure"/>
        </w:rPr>
        <w:t>19920000</w:t>
      </w:r>
      <w:r w:rsidRPr="00BA0C70">
        <w:rPr>
          <w:rStyle w:val="structure"/>
        </w:rPr>
        <w:t>/</w:t>
      </w:r>
      <w:r w:rsidRPr="00BA0C70">
        <w:rPr>
          <w:rStyle w:val="structurevisible"/>
        </w:rPr>
        <w:t>&gt;</w:t>
      </w:r>
    </w:p>
    <w:p w14:paraId="36A5A468" w14:textId="77777777" w:rsidR="00C57E99" w:rsidRPr="0029175C" w:rsidRDefault="00C57E99" w:rsidP="00C57E99">
      <w:pPr>
        <w:pStyle w:val="LetterQuote"/>
        <w:rPr>
          <w:rStyle w:val="quotebahaiscripture"/>
        </w:rPr>
      </w:pPr>
      <w:r w:rsidRPr="0057311A">
        <w:rPr>
          <w:rStyle w:val="structurevisible"/>
        </w:rPr>
        <w:t>&lt;</w:t>
      </w:r>
      <w:r w:rsidRPr="0057311A">
        <w:rPr>
          <w:rStyle w:val="structure"/>
        </w:rPr>
        <w:t>cit Abd_%►%_%_%►%_%_%—en_%—%_%</w:t>
      </w:r>
      <w:r w:rsidRPr="0057311A">
        <w:rPr>
          <w:rStyle w:val="structurevisible"/>
        </w:rPr>
        <w:t>&gt;</w:t>
      </w:r>
      <w:r w:rsidR="00627ED1" w:rsidRPr="00627ED1">
        <w:rPr>
          <w:rStyle w:val="quotebahaiscripture"/>
        </w:rPr>
        <w:t>»He is the expounder of the Words of God and after him will succeed the first-born of his lineal descendants...</w:t>
      </w:r>
    </w:p>
    <w:p w14:paraId="0BA10606" w14:textId="77777777" w:rsidR="00C57E99" w:rsidRPr="0029175C"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ap2:</w:t>
      </w:r>
      <w:r>
        <w:rPr>
          <w:rStyle w:val="structureparIDparcounter"/>
        </w:rPr>
        <w:t>8</w:t>
      </w:r>
      <w:r>
        <w:rPr>
          <w:rStyle w:val="structure"/>
        </w:rPr>
        <w:t>—en_19920000/</w:t>
      </w:r>
      <w:r>
        <w:rPr>
          <w:rStyle w:val="structurevisible"/>
        </w:rPr>
        <w:t>&gt;</w:t>
      </w:r>
    </w:p>
    <w:p w14:paraId="3B70B84C" w14:textId="77777777" w:rsidR="00C57E99" w:rsidRPr="0057311A" w:rsidRDefault="00627ED1" w:rsidP="00C57E99">
      <w:pPr>
        <w:pStyle w:val="LetterQuote"/>
        <w:rPr>
          <w:rStyle w:val="quotebahaiscripture"/>
        </w:rPr>
      </w:pPr>
      <w:r w:rsidRPr="00627ED1">
        <w:rPr>
          <w:rStyle w:val="quotebahaiscripture"/>
        </w:rPr>
        <w:t>It is incumbent upon the guardian of the Cause of God to appoint in his own lifetime him that shall become his successor, that differences may not arise after</w:t>
      </w:r>
      <w:r w:rsidRPr="00627ED1">
        <w:rPr>
          <w:rStyle w:val="structurepagenumber"/>
        </w:rPr>
        <w:t xml:space="preserve"> &lt;page 430</w:t>
      </w:r>
      <w:r w:rsidR="00B777C2">
        <w:rPr>
          <w:rStyle w:val="structurepagenumber"/>
        </w:rPr>
        <w:t>/&gt;</w:t>
      </w:r>
      <w:r w:rsidRPr="00627ED1">
        <w:rPr>
          <w:rStyle w:val="quotebahaiscripture"/>
        </w:rPr>
        <w:t xml:space="preserve"> his passing. He that is appointed must manifest in himself detachment from all worldly things, must be the essence of purity, must show in himself the fear of God, knowledge, wisdom and learning. Thus, should the first-born of the guardian of the Cause of God not manifest in himself the truth of the words: </w:t>
      </w:r>
      <w:r w:rsidRPr="00627ED1">
        <w:rPr>
          <w:rStyle w:val="structurevisible"/>
        </w:rPr>
        <w:t>&lt;</w:t>
      </w:r>
      <w:r w:rsidRPr="00627ED1">
        <w:rPr>
          <w:rStyle w:val="structure"/>
        </w:rPr>
        <w:t>cit %_%%_►%_%_%►%_%_%—en_%—%_%</w:t>
      </w:r>
      <w:r w:rsidRPr="00627ED1">
        <w:rPr>
          <w:rStyle w:val="structurevisible"/>
        </w:rPr>
        <w:t>&gt;</w:t>
      </w:r>
      <w:r w:rsidRPr="00627ED1">
        <w:rPr>
          <w:rStyle w:val="quoteunknownsource"/>
        </w:rPr>
        <w:t>›the child is the secret essence of its sire‹</w:t>
      </w:r>
      <w:r w:rsidRPr="00627ED1">
        <w:rPr>
          <w:rStyle w:val="structurevisible"/>
        </w:rPr>
        <w:t>&lt;/</w:t>
      </w:r>
      <w:r w:rsidRPr="00627ED1">
        <w:rPr>
          <w:rStyle w:val="structure"/>
        </w:rPr>
        <w:t>cit</w:t>
      </w:r>
      <w:r w:rsidRPr="00627ED1">
        <w:rPr>
          <w:rStyle w:val="structurevisible"/>
        </w:rPr>
        <w:t>&gt;</w:t>
      </w:r>
      <w:r w:rsidRPr="00627ED1">
        <w:rPr>
          <w:rStyle w:val="quotebahaiscripture"/>
        </w:rPr>
        <w:t>, that is, should he not inherit of the spiritual within him (the guardian of the Cause of God) and his glorious lineage not be matched with a goodly character, then must he (the guardian of the Cause of God) choose another branch to succeed him.«</w:t>
      </w:r>
      <w:r w:rsidR="00C57E99" w:rsidRPr="0057311A">
        <w:rPr>
          <w:rStyle w:val="structurevisible"/>
        </w:rPr>
        <w:t>&lt;/</w:t>
      </w:r>
      <w:r w:rsidR="00C57E99" w:rsidRPr="0057311A">
        <w:rPr>
          <w:rStyle w:val="structure"/>
        </w:rPr>
        <w:t>cit</w:t>
      </w:r>
      <w:r w:rsidR="00C57E99" w:rsidRPr="0057311A">
        <w:rPr>
          <w:rStyle w:val="structurevisible"/>
        </w:rPr>
        <w:t>&gt;</w:t>
      </w:r>
    </w:p>
    <w:p w14:paraId="6E5B043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9</w:t>
      </w:r>
      <w:r w:rsidRPr="00BA0C70">
        <w:rPr>
          <w:rStyle w:val="structure"/>
        </w:rPr>
        <w:t>—en_</w:t>
      </w:r>
      <w:r>
        <w:rPr>
          <w:rStyle w:val="structure"/>
        </w:rPr>
        <w:t>19920000</w:t>
      </w:r>
      <w:r w:rsidRPr="00BA0C70">
        <w:rPr>
          <w:rStyle w:val="structure"/>
        </w:rPr>
        <w:t>/</w:t>
      </w:r>
      <w:r w:rsidRPr="00BA0C70">
        <w:rPr>
          <w:rStyle w:val="structurevisible"/>
        </w:rPr>
        <w:t>&gt;</w:t>
      </w:r>
    </w:p>
    <w:p w14:paraId="34BD8C32" w14:textId="77777777" w:rsidR="00C57E99" w:rsidRDefault="00C57E99" w:rsidP="00C57E99">
      <w:pPr>
        <w:pStyle w:val="Letterbody"/>
      </w:pPr>
      <w:r>
        <w:t xml:space="preserve">It has become clear during the past months that lack of knowledge of the meaning of the word </w:t>
      </w:r>
      <w:r w:rsidR="00627ED1" w:rsidRPr="00627ED1">
        <w:rPr>
          <w:rStyle w:val="quotesterms"/>
        </w:rPr>
        <w:t>›branch‹</w:t>
      </w:r>
      <w:r>
        <w:t xml:space="preserve"> as used in the Master</w:t>
      </w:r>
      <w:r w:rsidR="00627ED1" w:rsidRPr="00627ED1">
        <w:t>’</w:t>
      </w:r>
      <w:r>
        <w:t>s Will and Testament has led to great confusion in certain quarters in the West.</w:t>
      </w:r>
    </w:p>
    <w:p w14:paraId="66B8285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10</w:t>
      </w:r>
      <w:r w:rsidRPr="00BA0C70">
        <w:rPr>
          <w:rStyle w:val="structure"/>
        </w:rPr>
        <w:t>—en_</w:t>
      </w:r>
      <w:r>
        <w:rPr>
          <w:rStyle w:val="structure"/>
        </w:rPr>
        <w:t>19920000</w:t>
      </w:r>
      <w:r w:rsidRPr="00BA0C70">
        <w:rPr>
          <w:rStyle w:val="structure"/>
        </w:rPr>
        <w:t>/</w:t>
      </w:r>
      <w:r w:rsidRPr="00BA0C70">
        <w:rPr>
          <w:rStyle w:val="structurevisible"/>
        </w:rPr>
        <w:t>&gt;</w:t>
      </w:r>
    </w:p>
    <w:p w14:paraId="41EF7036" w14:textId="77777777" w:rsidR="00C57E99" w:rsidRDefault="00C57E99" w:rsidP="00A12F00">
      <w:pPr>
        <w:pStyle w:val="Letterbody"/>
      </w:pPr>
      <w:r>
        <w:t xml:space="preserve">The word </w:t>
      </w:r>
      <w:r w:rsidR="00627ED1" w:rsidRPr="00627ED1">
        <w:rPr>
          <w:rStyle w:val="quotestermsoriental"/>
        </w:rPr>
        <w:t>›</w:t>
      </w:r>
      <w:r w:rsidR="00DC6AA6" w:rsidRPr="00230826">
        <w:rPr>
          <w:rStyle w:val="quotestermsoriental"/>
          <w:rFonts w:hint="eastAsia"/>
          <w:highlight w:val="yellow"/>
        </w:rPr>
        <w:t></w:t>
      </w:r>
      <w:r w:rsidR="00627ED1" w:rsidRPr="00627ED1">
        <w:rPr>
          <w:rStyle w:val="quotestermsoriental"/>
          <w:highlight w:val="yellow"/>
        </w:rPr>
        <w:t>uṣn</w:t>
      </w:r>
      <w:r w:rsidR="00627ED1" w:rsidRPr="00627ED1">
        <w:rPr>
          <w:rStyle w:val="quotestermsoriental"/>
        </w:rPr>
        <w:t>‹</w:t>
      </w:r>
      <w:r>
        <w:t xml:space="preserve"> (plural </w:t>
      </w:r>
      <w:r w:rsidRPr="000C7039">
        <w:rPr>
          <w:highlight w:val="yellow"/>
        </w:rPr>
        <w:t>A</w:t>
      </w:r>
      <w:r w:rsidRPr="00311462">
        <w:rPr>
          <w:highlight w:val="darkYellow"/>
        </w:rPr>
        <w:t>ṣ</w:t>
      </w:r>
      <w:r w:rsidRPr="000C7039">
        <w:rPr>
          <w:highlight w:val="yellow"/>
        </w:rPr>
        <w:t>án</w:t>
      </w:r>
      <w:r>
        <w:t xml:space="preserve">) is an </w:t>
      </w:r>
      <w:r w:rsidRPr="00CB4233">
        <w:rPr>
          <w:highlight w:val="lightGray"/>
        </w:rPr>
        <w:t>Arabic</w:t>
      </w:r>
      <w:r>
        <w:t xml:space="preserve"> word, meaning branch.</w:t>
      </w:r>
    </w:p>
    <w:p w14:paraId="19B097B8"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11</w:t>
      </w:r>
      <w:r w:rsidRPr="00BA0C70">
        <w:rPr>
          <w:rStyle w:val="structure"/>
        </w:rPr>
        <w:t>—en_</w:t>
      </w:r>
      <w:r>
        <w:rPr>
          <w:rStyle w:val="structure"/>
        </w:rPr>
        <w:t>19920000</w:t>
      </w:r>
      <w:r w:rsidRPr="00BA0C70">
        <w:rPr>
          <w:rStyle w:val="structure"/>
        </w:rPr>
        <w:t>/</w:t>
      </w:r>
      <w:r w:rsidRPr="00BA0C70">
        <w:rPr>
          <w:rStyle w:val="structurevisible"/>
        </w:rPr>
        <w:t>&gt;</w:t>
      </w:r>
    </w:p>
    <w:p w14:paraId="26B927FD" w14:textId="77777777" w:rsidR="00C57E99" w:rsidRDefault="00C57E99" w:rsidP="00C57E99">
      <w:pPr>
        <w:pStyle w:val="Letterbody"/>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used this word specifically to designate His own male descendants. It does not apply to any other category of people. He gave the title to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of </w:t>
      </w:r>
      <w:r w:rsidR="00627ED1" w:rsidRPr="00627ED1">
        <w:rPr>
          <w:rStyle w:val="quotesterms"/>
        </w:rPr>
        <w:t>›The Most Great Branch‹</w:t>
      </w:r>
      <w:r>
        <w:t xml:space="preserve">. His second son, Mehdi, </w:t>
      </w:r>
      <w:r w:rsidR="00627ED1" w:rsidRPr="00627ED1">
        <w:rPr>
          <w:rStyle w:val="quotesterms"/>
        </w:rPr>
        <w:t>›the Purest Branch‹</w:t>
      </w:r>
      <w:r>
        <w:t>, etc. The Guardian himself is designated in the Master</w:t>
      </w:r>
      <w:r w:rsidR="00627ED1" w:rsidRPr="00627ED1">
        <w:t>’</w:t>
      </w:r>
      <w:r>
        <w:t xml:space="preserve">s Will as </w:t>
      </w:r>
      <w:r w:rsidR="00627ED1" w:rsidRPr="00627ED1">
        <w:rPr>
          <w:rStyle w:val="quotesterms"/>
        </w:rPr>
        <w:t>›the Chosen Branch‹</w:t>
      </w:r>
      <w:r>
        <w:t>.</w:t>
      </w:r>
    </w:p>
    <w:p w14:paraId="283FECF4"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12</w:t>
      </w:r>
      <w:r w:rsidRPr="00BA0C70">
        <w:rPr>
          <w:rStyle w:val="structure"/>
        </w:rPr>
        <w:t>—en_</w:t>
      </w:r>
      <w:r>
        <w:rPr>
          <w:rStyle w:val="structure"/>
        </w:rPr>
        <w:t>19920000</w:t>
      </w:r>
      <w:r w:rsidRPr="00BA0C70">
        <w:rPr>
          <w:rStyle w:val="structure"/>
        </w:rPr>
        <w:t>/</w:t>
      </w:r>
      <w:r w:rsidRPr="00BA0C70">
        <w:rPr>
          <w:rStyle w:val="structurevisible"/>
        </w:rPr>
        <w:t>&gt;</w:t>
      </w:r>
    </w:p>
    <w:p w14:paraId="37721087" w14:textId="77777777" w:rsidR="00C57E99" w:rsidRDefault="00C57E99" w:rsidP="00C57E99">
      <w:pPr>
        <w:pStyle w:val="Letterbody"/>
      </w:pPr>
      <w:r>
        <w:t xml:space="preserve">All the male relatives of the </w:t>
      </w:r>
      <w:r w:rsidRPr="000C7039">
        <w:rPr>
          <w:highlight w:val="yellow"/>
        </w:rPr>
        <w:t>Báb</w:t>
      </w:r>
      <w:r>
        <w:t xml:space="preserve"> are invariably referred to as </w:t>
      </w:r>
      <w:r w:rsidR="00627ED1" w:rsidRPr="00627ED1">
        <w:rPr>
          <w:rStyle w:val="quotestermsoriental"/>
        </w:rPr>
        <w:t>›</w:t>
      </w:r>
      <w:r w:rsidR="00627ED1" w:rsidRPr="00627ED1">
        <w:rPr>
          <w:rStyle w:val="quotestermsoriental"/>
          <w:highlight w:val="yellow"/>
        </w:rPr>
        <w:t>Afnán</w:t>
      </w:r>
      <w:r w:rsidR="00627ED1" w:rsidRPr="00627ED1">
        <w:rPr>
          <w:rStyle w:val="quotestermsoriental"/>
        </w:rPr>
        <w:t>‹</w:t>
      </w:r>
      <w:r>
        <w:t xml:space="preserve">, which means </w:t>
      </w:r>
      <w:r w:rsidR="00627ED1" w:rsidRPr="00627ED1">
        <w:rPr>
          <w:rStyle w:val="quotesterms"/>
        </w:rPr>
        <w:t>›twigs‹</w:t>
      </w:r>
      <w:r>
        <w:t>.</w:t>
      </w:r>
    </w:p>
    <w:p w14:paraId="2DF0D44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13</w:t>
      </w:r>
      <w:r w:rsidRPr="00BA0C70">
        <w:rPr>
          <w:rStyle w:val="structure"/>
        </w:rPr>
        <w:t>—en_</w:t>
      </w:r>
      <w:r>
        <w:rPr>
          <w:rStyle w:val="structure"/>
        </w:rPr>
        <w:t>19920000</w:t>
      </w:r>
      <w:r w:rsidRPr="00BA0C70">
        <w:rPr>
          <w:rStyle w:val="structure"/>
        </w:rPr>
        <w:t>/</w:t>
      </w:r>
      <w:r w:rsidRPr="00BA0C70">
        <w:rPr>
          <w:rStyle w:val="structurevisible"/>
        </w:rPr>
        <w:t>&gt;</w:t>
      </w:r>
    </w:p>
    <w:p w14:paraId="0B0B607D" w14:textId="77777777" w:rsidR="00C57E99" w:rsidRDefault="00C57E99" w:rsidP="00C57E99">
      <w:pPr>
        <w:pStyle w:val="Letterbody"/>
      </w:pPr>
      <w:r>
        <w:t>These two designations are not interchangeable.</w:t>
      </w:r>
    </w:p>
    <w:p w14:paraId="4E81489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14</w:t>
      </w:r>
      <w:r w:rsidRPr="00BA0C70">
        <w:rPr>
          <w:rStyle w:val="structure"/>
        </w:rPr>
        <w:t>—en_</w:t>
      </w:r>
      <w:r>
        <w:rPr>
          <w:rStyle w:val="structure"/>
        </w:rPr>
        <w:t>19920000</w:t>
      </w:r>
      <w:r w:rsidRPr="00BA0C70">
        <w:rPr>
          <w:rStyle w:val="structure"/>
        </w:rPr>
        <w:t>/</w:t>
      </w:r>
      <w:r w:rsidRPr="00BA0C70">
        <w:rPr>
          <w:rStyle w:val="structurevisible"/>
        </w:rPr>
        <w:t>&gt;</w:t>
      </w:r>
    </w:p>
    <w:p w14:paraId="50CAB700" w14:textId="77777777" w:rsidR="00C57E99" w:rsidRDefault="00C57E99" w:rsidP="00C57E99">
      <w:pPr>
        <w:pStyle w:val="Letterbody"/>
      </w:pPr>
      <w:r>
        <w:t xml:space="preserve">Over and over in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Tablets these terms </w:t>
      </w:r>
      <w:r w:rsidR="00627ED1" w:rsidRPr="00627ED1">
        <w:rPr>
          <w:rStyle w:val="quotestermsoriental"/>
        </w:rPr>
        <w:t>›</w:t>
      </w:r>
      <w:r w:rsidR="00627ED1" w:rsidRPr="00627ED1">
        <w:rPr>
          <w:rStyle w:val="quotestermsoriental"/>
          <w:highlight w:val="yellow"/>
        </w:rPr>
        <w:t>A</w:t>
      </w:r>
      <w:r w:rsidR="00116523">
        <w:rPr>
          <w:rStyle w:val="quotestermsoriental"/>
          <w:highlight w:val="yellow"/>
        </w:rPr>
        <w:t></w:t>
      </w:r>
      <w:r w:rsidR="00627ED1" w:rsidRPr="00627ED1">
        <w:rPr>
          <w:rStyle w:val="quotestermsoriental"/>
          <w:highlight w:val="darkYellow"/>
        </w:rPr>
        <w:t>ṣ</w:t>
      </w:r>
      <w:r w:rsidR="00627ED1" w:rsidRPr="00627ED1">
        <w:rPr>
          <w:rStyle w:val="quotestermsoriental"/>
          <w:highlight w:val="yellow"/>
        </w:rPr>
        <w:t>án</w:t>
      </w:r>
      <w:r w:rsidR="00627ED1" w:rsidRPr="00627ED1">
        <w:rPr>
          <w:rStyle w:val="quotestermsoriental"/>
        </w:rPr>
        <w:t>‹</w:t>
      </w:r>
      <w:r>
        <w:t xml:space="preserve"> and </w:t>
      </w:r>
      <w:r w:rsidR="00627ED1" w:rsidRPr="00627ED1">
        <w:rPr>
          <w:rStyle w:val="quotestermsoriental"/>
        </w:rPr>
        <w:t>›</w:t>
      </w:r>
      <w:r w:rsidR="00627ED1" w:rsidRPr="00627ED1">
        <w:rPr>
          <w:rStyle w:val="quotestermsoriental"/>
          <w:highlight w:val="yellow"/>
        </w:rPr>
        <w:t>Afnán</w:t>
      </w:r>
      <w:r w:rsidR="00627ED1" w:rsidRPr="00627ED1">
        <w:rPr>
          <w:rStyle w:val="quotestermsoriental"/>
        </w:rPr>
        <w:t>‹</w:t>
      </w:r>
      <w:r>
        <w:t xml:space="preserve"> are specifically used in this sense.</w:t>
      </w:r>
    </w:p>
    <w:p w14:paraId="0BDB554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15</w:t>
      </w:r>
      <w:r w:rsidRPr="00BA0C70">
        <w:rPr>
          <w:rStyle w:val="structure"/>
        </w:rPr>
        <w:t>—en_</w:t>
      </w:r>
      <w:r>
        <w:rPr>
          <w:rStyle w:val="structure"/>
        </w:rPr>
        <w:t>19920000</w:t>
      </w:r>
      <w:r w:rsidRPr="00BA0C70">
        <w:rPr>
          <w:rStyle w:val="structure"/>
        </w:rPr>
        <w:t>/</w:t>
      </w:r>
      <w:r w:rsidRPr="00BA0C70">
        <w:rPr>
          <w:rStyle w:val="structurevisible"/>
        </w:rPr>
        <w:t>&gt;</w:t>
      </w:r>
    </w:p>
    <w:p w14:paraId="7863CD00" w14:textId="77777777" w:rsidR="00C57E99" w:rsidRDefault="00C57E99" w:rsidP="00A12F00">
      <w:pPr>
        <w:pStyle w:val="Letterbody"/>
      </w:pPr>
      <w:r>
        <w:t xml:space="preserve">For instance, in the Tablet of the branch, the original word is </w:t>
      </w:r>
      <w:r w:rsidR="00627ED1" w:rsidRPr="00627ED1">
        <w:rPr>
          <w:rStyle w:val="quotestermsoriental"/>
        </w:rPr>
        <w:t>›</w:t>
      </w:r>
      <w:r w:rsidR="00DC6AA6" w:rsidRPr="00230826">
        <w:rPr>
          <w:rStyle w:val="quotestermsoriental"/>
          <w:rFonts w:hint="eastAsia"/>
          <w:highlight w:val="yellow"/>
        </w:rPr>
        <w:t></w:t>
      </w:r>
      <w:r w:rsidR="00627ED1" w:rsidRPr="00627ED1">
        <w:rPr>
          <w:rStyle w:val="quotestermsoriental"/>
          <w:highlight w:val="yellow"/>
        </w:rPr>
        <w:t>uṣn</w:t>
      </w:r>
      <w:r w:rsidR="00627ED1" w:rsidRPr="00627ED1">
        <w:rPr>
          <w:rStyle w:val="quotestermsoriental"/>
        </w:rPr>
        <w:t>‹</w:t>
      </w:r>
      <w:r>
        <w:t xml:space="preserve"> (i.e. branch), referring to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w:t>
      </w:r>
    </w:p>
    <w:p w14:paraId="27BC600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16</w:t>
      </w:r>
      <w:r w:rsidRPr="00BA0C70">
        <w:rPr>
          <w:rStyle w:val="structure"/>
        </w:rPr>
        <w:t>—en_</w:t>
      </w:r>
      <w:r>
        <w:rPr>
          <w:rStyle w:val="structure"/>
        </w:rPr>
        <w:t>19920000</w:t>
      </w:r>
      <w:r w:rsidRPr="00BA0C70">
        <w:rPr>
          <w:rStyle w:val="structure"/>
        </w:rPr>
        <w:t>/</w:t>
      </w:r>
      <w:r w:rsidRPr="00BA0C70">
        <w:rPr>
          <w:rStyle w:val="structurevisible"/>
        </w:rPr>
        <w:t>&gt;</w:t>
      </w:r>
    </w:p>
    <w:p w14:paraId="00BCBD18" w14:textId="77777777" w:rsidR="00C57E99" w:rsidRDefault="00C57E99" w:rsidP="00C57E99">
      <w:pPr>
        <w:pStyle w:val="Letterbody"/>
      </w:pPr>
      <w:r>
        <w:t xml:space="preserve">The ordinary English usage of the word </w:t>
      </w:r>
      <w:r w:rsidR="00627ED1" w:rsidRPr="00627ED1">
        <w:rPr>
          <w:rStyle w:val="quotesterms"/>
        </w:rPr>
        <w:t>›branch‹</w:t>
      </w:r>
      <w:r>
        <w:t xml:space="preserve"> has caused a great deal of confusion, whereas there is not a shadow of ambiguity in the Persian and </w:t>
      </w:r>
      <w:r w:rsidRPr="00CB4233">
        <w:rPr>
          <w:highlight w:val="lightGray"/>
        </w:rPr>
        <w:t>Arabic</w:t>
      </w:r>
      <w:r>
        <w:t xml:space="preserve"> texts.</w:t>
      </w:r>
    </w:p>
    <w:p w14:paraId="63AEFF4F"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17</w:t>
      </w:r>
      <w:r w:rsidRPr="00BA0C70">
        <w:rPr>
          <w:rStyle w:val="structure"/>
        </w:rPr>
        <w:t>—en_</w:t>
      </w:r>
      <w:r>
        <w:rPr>
          <w:rStyle w:val="structure"/>
        </w:rPr>
        <w:t>19920000</w:t>
      </w:r>
      <w:r w:rsidRPr="00BA0C70">
        <w:rPr>
          <w:rStyle w:val="structure"/>
        </w:rPr>
        <w:t>/</w:t>
      </w:r>
      <w:r w:rsidRPr="00BA0C70">
        <w:rPr>
          <w:rStyle w:val="structurevisible"/>
        </w:rPr>
        <w:t>&gt;</w:t>
      </w:r>
    </w:p>
    <w:p w14:paraId="4B855F61" w14:textId="77777777" w:rsidR="00C57E99" w:rsidRDefault="00C57E99" w:rsidP="00C57E99">
      <w:pPr>
        <w:pStyle w:val="Letterbody"/>
      </w:pPr>
      <w:r>
        <w:t xml:space="preserve">Because of ignorance of the </w:t>
      </w:r>
      <w:r w:rsidRPr="00CB4233">
        <w:rPr>
          <w:highlight w:val="lightGray"/>
        </w:rPr>
        <w:t>Arabic</w:t>
      </w:r>
      <w:r>
        <w:t xml:space="preserve"> and Persian languages and the use of these two terms in our sacred texts, spurious arguments have been put forth by those making the false claim that </w:t>
      </w:r>
      <w:r w:rsidRPr="000C7039">
        <w:rPr>
          <w:highlight w:val="cyan"/>
        </w:rPr>
        <w:t>Shoghi Effendi</w:t>
      </w:r>
      <w:r>
        <w:t xml:space="preserve"> could have appointed a successor other than a blood descendant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w:t>
      </w:r>
    </w:p>
    <w:p w14:paraId="56A8DDD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18</w:t>
      </w:r>
      <w:r w:rsidRPr="00BA0C70">
        <w:rPr>
          <w:rStyle w:val="structure"/>
        </w:rPr>
        <w:t>—en_</w:t>
      </w:r>
      <w:r>
        <w:rPr>
          <w:rStyle w:val="structure"/>
        </w:rPr>
        <w:t>19920000</w:t>
      </w:r>
      <w:r w:rsidRPr="00BA0C70">
        <w:rPr>
          <w:rStyle w:val="structure"/>
        </w:rPr>
        <w:t>/</w:t>
      </w:r>
      <w:r w:rsidRPr="00BA0C70">
        <w:rPr>
          <w:rStyle w:val="structurevisible"/>
        </w:rPr>
        <w:t>&gt;</w:t>
      </w:r>
    </w:p>
    <w:p w14:paraId="27532D2A" w14:textId="77777777" w:rsidR="00C57E99" w:rsidRDefault="00C57E99" w:rsidP="00C57E99">
      <w:pPr>
        <w:pStyle w:val="Letterbody"/>
      </w:pPr>
      <w:r>
        <w:t xml:space="preserve">Is should likewise be pointed out that neither in Persian nor </w:t>
      </w:r>
      <w:r w:rsidRPr="00CB4233">
        <w:rPr>
          <w:highlight w:val="lightGray"/>
        </w:rPr>
        <w:t>Arabic</w:t>
      </w:r>
      <w:r>
        <w:t xml:space="preserve"> are there ever any capital letters, so that it is impossible to deduce any arguments from a captialisation or lack of capitalisation in the English texts.</w:t>
      </w:r>
    </w:p>
    <w:p w14:paraId="3CF8769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19</w:t>
      </w:r>
      <w:r w:rsidRPr="00BA0C70">
        <w:rPr>
          <w:rStyle w:val="structure"/>
        </w:rPr>
        <w:t>—en_</w:t>
      </w:r>
      <w:r>
        <w:rPr>
          <w:rStyle w:val="structure"/>
        </w:rPr>
        <w:t>19920000</w:t>
      </w:r>
      <w:r w:rsidRPr="00BA0C70">
        <w:rPr>
          <w:rStyle w:val="structure"/>
        </w:rPr>
        <w:t>/</w:t>
      </w:r>
      <w:r w:rsidRPr="00BA0C70">
        <w:rPr>
          <w:rStyle w:val="structurevisible"/>
        </w:rPr>
        <w:t>&gt;</w:t>
      </w:r>
    </w:p>
    <w:p w14:paraId="22EAE3B0" w14:textId="77777777" w:rsidR="00C57E99" w:rsidRDefault="00C57E99" w:rsidP="00C57E99">
      <w:pPr>
        <w:pStyle w:val="Letterbody"/>
      </w:pPr>
      <w:r>
        <w:t xml:space="preserve">We direct attention to the first Proclamation issued by the Hands of the </w:t>
      </w:r>
      <w:r w:rsidRPr="000C7039">
        <w:rPr>
          <w:highlight w:val="yellow"/>
        </w:rPr>
        <w:t>Bahá</w:t>
      </w:r>
      <w:r w:rsidR="00627ED1" w:rsidRPr="00627ED1">
        <w:rPr>
          <w:highlight w:val="yellow"/>
        </w:rPr>
        <w:t>’</w:t>
      </w:r>
      <w:r w:rsidRPr="000C7039">
        <w:rPr>
          <w:highlight w:val="yellow"/>
        </w:rPr>
        <w:t>í</w:t>
      </w:r>
      <w:r>
        <w:t xml:space="preserve"> world from </w:t>
      </w:r>
      <w:r w:rsidRPr="000C7039">
        <w:rPr>
          <w:highlight w:val="yellow"/>
        </w:rPr>
        <w:t>Bahjí</w:t>
      </w:r>
      <w:r>
        <w:t>, 25 November 1957 (including Mason Remey).</w:t>
      </w:r>
    </w:p>
    <w:p w14:paraId="282DA67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20</w:t>
      </w:r>
      <w:r w:rsidRPr="00BA0C70">
        <w:rPr>
          <w:rStyle w:val="structure"/>
        </w:rPr>
        <w:t>—en_</w:t>
      </w:r>
      <w:r>
        <w:rPr>
          <w:rStyle w:val="structure"/>
        </w:rPr>
        <w:t>19920000</w:t>
      </w:r>
      <w:r w:rsidRPr="00BA0C70">
        <w:rPr>
          <w:rStyle w:val="structure"/>
        </w:rPr>
        <w:t>/</w:t>
      </w:r>
      <w:r w:rsidRPr="00BA0C70">
        <w:rPr>
          <w:rStyle w:val="structurevisible"/>
        </w:rPr>
        <w:t>&gt;</w:t>
      </w:r>
    </w:p>
    <w:p w14:paraId="7A56E5CF" w14:textId="77777777" w:rsidR="00C57E99" w:rsidRPr="00AA5B90" w:rsidRDefault="00C57E99" w:rsidP="00C57E99">
      <w:pPr>
        <w:pStyle w:val="LetterQuote"/>
        <w:rPr>
          <w:rStyle w:val="quotebahaiinstitutions"/>
        </w:rPr>
      </w:pPr>
      <w:r w:rsidRPr="00AA5B90">
        <w:rPr>
          <w:rStyle w:val="structurevisible"/>
        </w:rPr>
        <w:t>&lt;</w:t>
      </w:r>
      <w:r w:rsidRPr="00AA5B90">
        <w:rPr>
          <w:rStyle w:val="structure"/>
        </w:rPr>
        <w:t>cit Hands_%►%_%_%►%_%_%—en_%—%_%</w:t>
      </w:r>
      <w:r w:rsidRPr="00AA5B90">
        <w:rPr>
          <w:rStyle w:val="structurevisible"/>
        </w:rPr>
        <w:t>&gt;</w:t>
      </w:r>
      <w:r w:rsidR="00627ED1" w:rsidRPr="00627ED1">
        <w:rPr>
          <w:rStyle w:val="quotebahaiinstitutions"/>
        </w:rPr>
        <w:t xml:space="preserve">»The same Hands (one of whom was Mason Remey), rejoining the other Hands assembled in the Mansion of </w:t>
      </w:r>
      <w:r w:rsidR="00627ED1" w:rsidRPr="00627ED1">
        <w:rPr>
          <w:rStyle w:val="quotebahaiinstitutions"/>
          <w:highlight w:val="yellow"/>
        </w:rPr>
        <w:t>Bahá’u’lláh</w:t>
      </w:r>
      <w:r w:rsidR="00627ED1" w:rsidRPr="00627ED1">
        <w:rPr>
          <w:rStyle w:val="quotebahaiinstitutions"/>
        </w:rPr>
        <w:t xml:space="preserve"> at </w:t>
      </w:r>
      <w:r w:rsidR="00627ED1" w:rsidRPr="00627ED1">
        <w:rPr>
          <w:rStyle w:val="quotebahaiinstitutions"/>
          <w:highlight w:val="yellow"/>
        </w:rPr>
        <w:t>Bahjí</w:t>
      </w:r>
      <w:r w:rsidR="00627ED1" w:rsidRPr="00627ED1">
        <w:rPr>
          <w:rStyle w:val="quotebahaiinstitutions"/>
        </w:rPr>
        <w:t xml:space="preserve">, certified that </w:t>
      </w:r>
      <w:r w:rsidR="00627ED1" w:rsidRPr="00627ED1">
        <w:rPr>
          <w:rStyle w:val="quotebahaiinstitutions"/>
          <w:highlight w:val="cyan"/>
        </w:rPr>
        <w:t>Shoghi Effendi</w:t>
      </w:r>
      <w:r w:rsidR="00627ED1" w:rsidRPr="00627ED1">
        <w:rPr>
          <w:rStyle w:val="quotebahaiinstitutions"/>
        </w:rPr>
        <w:t xml:space="preserve"> had left no Will and Testament. It was likewise certified that the beloved Guardian had left no heir. The </w:t>
      </w:r>
      <w:r w:rsidR="00627ED1" w:rsidRPr="00627ED1">
        <w:rPr>
          <w:rStyle w:val="quotebahaiinstitutions"/>
          <w:highlight w:val="yellow"/>
        </w:rPr>
        <w:t>A</w:t>
      </w:r>
      <w:r w:rsidR="00116523">
        <w:rPr>
          <w:rStyle w:val="quotebahaiinstitutions"/>
          <w:highlight w:val="yellow"/>
        </w:rPr>
        <w:t></w:t>
      </w:r>
      <w:r w:rsidR="00627ED1" w:rsidRPr="00627ED1">
        <w:rPr>
          <w:rStyle w:val="quotebahaiinstitutions"/>
          <w:highlight w:val="darkYellow"/>
        </w:rPr>
        <w:t>ṣ</w:t>
      </w:r>
      <w:r w:rsidR="00627ED1" w:rsidRPr="00627ED1">
        <w:rPr>
          <w:rStyle w:val="quotebahaiinstitutions"/>
          <w:highlight w:val="yellow"/>
        </w:rPr>
        <w:t>án</w:t>
      </w:r>
      <w:r w:rsidR="00627ED1" w:rsidRPr="00627ED1">
        <w:rPr>
          <w:rStyle w:val="quotebahaiinstitutions"/>
        </w:rPr>
        <w:t xml:space="preserve"> (branches) one and all are either dead, or have been declared violators of the Covenant by the Guardian for their faithlessness to the Master’s Will and Testament and their hostility to him named first Guardian in that Sacred document...«</w:t>
      </w:r>
      <w:r w:rsidRPr="00AA5B90">
        <w:rPr>
          <w:rStyle w:val="structurevisible"/>
        </w:rPr>
        <w:t>&lt;/</w:t>
      </w:r>
      <w:r w:rsidRPr="00AA5B90">
        <w:rPr>
          <w:rStyle w:val="structure"/>
        </w:rPr>
        <w:t>cit</w:t>
      </w:r>
      <w:r w:rsidRPr="00AA5B90">
        <w:rPr>
          <w:rStyle w:val="structurevisible"/>
        </w:rPr>
        <w:t>&gt;</w:t>
      </w:r>
    </w:p>
    <w:p w14:paraId="72BB2F3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21</w:t>
      </w:r>
      <w:r w:rsidRPr="00BA0C70">
        <w:rPr>
          <w:rStyle w:val="structure"/>
        </w:rPr>
        <w:t>—en_</w:t>
      </w:r>
      <w:r>
        <w:rPr>
          <w:rStyle w:val="structure"/>
        </w:rPr>
        <w:t>19920000</w:t>
      </w:r>
      <w:r w:rsidRPr="00BA0C70">
        <w:rPr>
          <w:rStyle w:val="structure"/>
        </w:rPr>
        <w:t>/</w:t>
      </w:r>
      <w:r w:rsidRPr="00BA0C70">
        <w:rPr>
          <w:rStyle w:val="structurevisible"/>
        </w:rPr>
        <w:t>&gt;</w:t>
      </w:r>
    </w:p>
    <w:p w14:paraId="120EEB95" w14:textId="77777777" w:rsidR="00C57E99" w:rsidRDefault="00C57E99" w:rsidP="00C57E99">
      <w:pPr>
        <w:pStyle w:val="Letterbody"/>
      </w:pPr>
      <w:r>
        <w:t xml:space="preserve">Thus it is clear that no one but a blood descendant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could possibly have been appointed by </w:t>
      </w:r>
      <w:r w:rsidRPr="000C7039">
        <w:rPr>
          <w:highlight w:val="cyan"/>
        </w:rPr>
        <w:t>Shoghi Effendi</w:t>
      </w:r>
      <w:r>
        <w:t xml:space="preserve"> as the Guardian of the Faith.</w:t>
      </w:r>
    </w:p>
    <w:p w14:paraId="6170792F"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22</w:t>
      </w:r>
      <w:r w:rsidRPr="00BA0C70">
        <w:rPr>
          <w:rStyle w:val="structure"/>
        </w:rPr>
        <w:t>—en_</w:t>
      </w:r>
      <w:r>
        <w:rPr>
          <w:rStyle w:val="structure"/>
        </w:rPr>
        <w:t>19920000</w:t>
      </w:r>
      <w:r w:rsidRPr="00BA0C70">
        <w:rPr>
          <w:rStyle w:val="structure"/>
        </w:rPr>
        <w:t>/</w:t>
      </w:r>
      <w:r w:rsidRPr="00BA0C70">
        <w:rPr>
          <w:rStyle w:val="structurevisible"/>
        </w:rPr>
        <w:t>&gt;</w:t>
      </w:r>
    </w:p>
    <w:p w14:paraId="32E5F9E9" w14:textId="77777777" w:rsidR="00C57E99" w:rsidRDefault="00C57E99" w:rsidP="00C57E99">
      <w:pPr>
        <w:pStyle w:val="Letterbody"/>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in writing, in unambiguous terms established the Master as the Centre of His Covenant.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in His turn, in His own handwriting created the beloved Guardian, </w:t>
      </w:r>
      <w:r w:rsidRPr="000C7039">
        <w:rPr>
          <w:highlight w:val="cyan"/>
        </w:rPr>
        <w:t>Shoghi Effendi</w:t>
      </w:r>
      <w:r>
        <w:t>, as the Centre of His Covenant and specified the conditions of future Guardianship.</w:t>
      </w:r>
    </w:p>
    <w:p w14:paraId="3BB1207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23</w:t>
      </w:r>
      <w:r w:rsidRPr="00BA0C70">
        <w:rPr>
          <w:rStyle w:val="structure"/>
        </w:rPr>
        <w:t>—en_</w:t>
      </w:r>
      <w:r>
        <w:rPr>
          <w:rStyle w:val="structure"/>
        </w:rPr>
        <w:t>19920000</w:t>
      </w:r>
      <w:r w:rsidRPr="00BA0C70">
        <w:rPr>
          <w:rStyle w:val="structure"/>
        </w:rPr>
        <w:t>/</w:t>
      </w:r>
      <w:r w:rsidRPr="00BA0C70">
        <w:rPr>
          <w:rStyle w:val="structurevisible"/>
        </w:rPr>
        <w:t>&gt;</w:t>
      </w:r>
    </w:p>
    <w:p w14:paraId="153706EB" w14:textId="77777777" w:rsidR="00C57E99" w:rsidRDefault="00C57E99" w:rsidP="00C57E99">
      <w:pPr>
        <w:pStyle w:val="Letterbody"/>
      </w:pPr>
      <w:r>
        <w:t xml:space="preserve">Without one written word from the Guardian, Mason Remey claims that because he was the President of the International </w:t>
      </w:r>
      <w:r w:rsidRPr="000C7039">
        <w:rPr>
          <w:highlight w:val="yellow"/>
        </w:rPr>
        <w:t>Bahá</w:t>
      </w:r>
      <w:r w:rsidR="00627ED1" w:rsidRPr="00627ED1">
        <w:rPr>
          <w:highlight w:val="yellow"/>
        </w:rPr>
        <w:t>’</w:t>
      </w:r>
      <w:r w:rsidRPr="000C7039">
        <w:rPr>
          <w:highlight w:val="yellow"/>
        </w:rPr>
        <w:t>í</w:t>
      </w:r>
      <w:r>
        <w:t xml:space="preserve"> Council, and because this body is the</w:t>
      </w:r>
      <w:r w:rsidR="00627ED1" w:rsidRPr="00627ED1">
        <w:rPr>
          <w:rStyle w:val="structurepagenumber"/>
        </w:rPr>
        <w:t xml:space="preserve"> &lt;page 431</w:t>
      </w:r>
      <w:r w:rsidR="00B777C2">
        <w:rPr>
          <w:rStyle w:val="structurepagenumber"/>
        </w:rPr>
        <w:t>/&gt;</w:t>
      </w:r>
      <w:r>
        <w:t xml:space="preserve"> embryonic International Institution, it automatically makes him the President of that future body, and hence, Guardian of the Faith.</w:t>
      </w:r>
    </w:p>
    <w:p w14:paraId="7B1113C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24</w:t>
      </w:r>
      <w:r w:rsidRPr="00BA0C70">
        <w:rPr>
          <w:rStyle w:val="structure"/>
        </w:rPr>
        <w:t>—en_</w:t>
      </w:r>
      <w:r>
        <w:rPr>
          <w:rStyle w:val="structure"/>
        </w:rPr>
        <w:t>19920000</w:t>
      </w:r>
      <w:r w:rsidRPr="00BA0C70">
        <w:rPr>
          <w:rStyle w:val="structure"/>
        </w:rPr>
        <w:t>/</w:t>
      </w:r>
      <w:r w:rsidRPr="00BA0C70">
        <w:rPr>
          <w:rStyle w:val="structurevisible"/>
        </w:rPr>
        <w:t>&gt;</w:t>
      </w:r>
    </w:p>
    <w:p w14:paraId="592F974C" w14:textId="77777777" w:rsidR="00C57E99" w:rsidRDefault="00C57E99" w:rsidP="00C57E99">
      <w:pPr>
        <w:pStyle w:val="Letterbody"/>
      </w:pPr>
      <w:r>
        <w:t xml:space="preserve">If the President of the International </w:t>
      </w:r>
      <w:r w:rsidRPr="000C7039">
        <w:rPr>
          <w:highlight w:val="yellow"/>
        </w:rPr>
        <w:t>Bahá</w:t>
      </w:r>
      <w:r w:rsidR="00627ED1" w:rsidRPr="00627ED1">
        <w:rPr>
          <w:highlight w:val="yellow"/>
        </w:rPr>
        <w:t>’</w:t>
      </w:r>
      <w:r w:rsidRPr="000C7039">
        <w:rPr>
          <w:highlight w:val="yellow"/>
        </w:rPr>
        <w:t>í</w:t>
      </w:r>
      <w:r>
        <w:t xml:space="preserve"> Council is </w:t>
      </w:r>
      <w:r w:rsidR="00627ED1" w:rsidRPr="00627ED1">
        <w:rPr>
          <w:rStyle w:val="emphasisbyauthor"/>
        </w:rPr>
        <w:t>ipso facto</w:t>
      </w:r>
      <w:r>
        <w:t xml:space="preserve"> the Guardian of the </w:t>
      </w:r>
      <w:r w:rsidRPr="000C7039">
        <w:rPr>
          <w:highlight w:val="yellow"/>
        </w:rPr>
        <w:t>Bahá</w:t>
      </w:r>
      <w:r w:rsidR="00627ED1" w:rsidRPr="00627ED1">
        <w:rPr>
          <w:highlight w:val="yellow"/>
        </w:rPr>
        <w:t>’</w:t>
      </w:r>
      <w:r w:rsidRPr="000C7039">
        <w:rPr>
          <w:highlight w:val="yellow"/>
        </w:rPr>
        <w:t>í</w:t>
      </w:r>
      <w:r>
        <w:t xml:space="preserve"> Faith, then the beloved Guardian, himself, </w:t>
      </w:r>
      <w:r w:rsidRPr="000C7039">
        <w:rPr>
          <w:highlight w:val="cyan"/>
        </w:rPr>
        <w:t>Shoghi Effendi</w:t>
      </w:r>
      <w:r>
        <w:t xml:space="preserve">, would have had to be the President of the International </w:t>
      </w:r>
      <w:r w:rsidRPr="000C7039">
        <w:rPr>
          <w:highlight w:val="yellow"/>
        </w:rPr>
        <w:t>Bahá</w:t>
      </w:r>
      <w:r w:rsidR="00627ED1" w:rsidRPr="00627ED1">
        <w:rPr>
          <w:highlight w:val="yellow"/>
        </w:rPr>
        <w:t>’</w:t>
      </w:r>
      <w:r w:rsidRPr="000C7039">
        <w:rPr>
          <w:highlight w:val="yellow"/>
        </w:rPr>
        <w:t>í</w:t>
      </w:r>
      <w:r>
        <w:t xml:space="preserve"> Council.</w:t>
      </w:r>
    </w:p>
    <w:p w14:paraId="11CC23D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25</w:t>
      </w:r>
      <w:r w:rsidRPr="00BA0C70">
        <w:rPr>
          <w:rStyle w:val="structure"/>
        </w:rPr>
        <w:t>—en_</w:t>
      </w:r>
      <w:r>
        <w:rPr>
          <w:rStyle w:val="structure"/>
        </w:rPr>
        <w:t>19920000</w:t>
      </w:r>
      <w:r w:rsidRPr="00BA0C70">
        <w:rPr>
          <w:rStyle w:val="structure"/>
        </w:rPr>
        <w:t>/</w:t>
      </w:r>
      <w:r w:rsidRPr="00BA0C70">
        <w:rPr>
          <w:rStyle w:val="structurevisible"/>
        </w:rPr>
        <w:t>&gt;</w:t>
      </w:r>
    </w:p>
    <w:p w14:paraId="5F87B1CA" w14:textId="77777777" w:rsidR="00C57E99" w:rsidRDefault="00C57E99" w:rsidP="00C57E99">
      <w:pPr>
        <w:pStyle w:val="Letterbody"/>
      </w:pPr>
      <w:r>
        <w:t xml:space="preserve">If the presidency of the first International </w:t>
      </w:r>
      <w:r w:rsidRPr="000C7039">
        <w:rPr>
          <w:highlight w:val="yellow"/>
        </w:rPr>
        <w:t>Bahá</w:t>
      </w:r>
      <w:r w:rsidR="00627ED1" w:rsidRPr="00627ED1">
        <w:rPr>
          <w:highlight w:val="yellow"/>
        </w:rPr>
        <w:t>’</w:t>
      </w:r>
      <w:r w:rsidRPr="000C7039">
        <w:rPr>
          <w:highlight w:val="yellow"/>
        </w:rPr>
        <w:t>í</w:t>
      </w:r>
      <w:r>
        <w:t xml:space="preserve"> Council, which was not an elected body but appointed by </w:t>
      </w:r>
      <w:r w:rsidRPr="000C7039">
        <w:rPr>
          <w:highlight w:val="cyan"/>
        </w:rPr>
        <w:t>Shoghi Effendi</w:t>
      </w:r>
      <w:r>
        <w:t xml:space="preserve">, was a permanent thing, why did the beloved Guardian himself call for an elected International </w:t>
      </w:r>
      <w:r w:rsidRPr="000C7039">
        <w:rPr>
          <w:highlight w:val="yellow"/>
        </w:rPr>
        <w:t>Bahá</w:t>
      </w:r>
      <w:r w:rsidR="00627ED1" w:rsidRPr="00627ED1">
        <w:rPr>
          <w:highlight w:val="yellow"/>
        </w:rPr>
        <w:t>’</w:t>
      </w:r>
      <w:r w:rsidRPr="000C7039">
        <w:rPr>
          <w:highlight w:val="yellow"/>
        </w:rPr>
        <w:t>í</w:t>
      </w:r>
      <w:r>
        <w:t xml:space="preserve"> Council in the future as part of the evolution of this institution and its eventual efflorescence into the Universal House of Justice?</w:t>
      </w:r>
    </w:p>
    <w:p w14:paraId="73BC858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26</w:t>
      </w:r>
      <w:r w:rsidRPr="00BA0C70">
        <w:rPr>
          <w:rStyle w:val="structure"/>
        </w:rPr>
        <w:t>—en_</w:t>
      </w:r>
      <w:r>
        <w:rPr>
          <w:rStyle w:val="structure"/>
        </w:rPr>
        <w:t>19920000</w:t>
      </w:r>
      <w:r w:rsidRPr="00BA0C70">
        <w:rPr>
          <w:rStyle w:val="structure"/>
        </w:rPr>
        <w:t>/</w:t>
      </w:r>
      <w:r w:rsidRPr="00BA0C70">
        <w:rPr>
          <w:rStyle w:val="structurevisible"/>
        </w:rPr>
        <w:t>&gt;</w:t>
      </w:r>
    </w:p>
    <w:p w14:paraId="225C2CAB" w14:textId="77777777" w:rsidR="00C57E99" w:rsidRDefault="00C57E99" w:rsidP="00C57E99">
      <w:pPr>
        <w:pStyle w:val="Letterbody"/>
      </w:pPr>
      <w:r>
        <w:t xml:space="preserve">We have not even an intimation in any writing of </w:t>
      </w:r>
      <w:r w:rsidRPr="000C7039">
        <w:rPr>
          <w:highlight w:val="cyan"/>
        </w:rPr>
        <w:t>Shoghi Effendi</w:t>
      </w:r>
      <w:r>
        <w:t xml:space="preserve"> that the officers of the first appointed International </w:t>
      </w:r>
      <w:r w:rsidRPr="000C7039">
        <w:rPr>
          <w:highlight w:val="yellow"/>
        </w:rPr>
        <w:t>Bahá</w:t>
      </w:r>
      <w:r w:rsidR="00627ED1" w:rsidRPr="00627ED1">
        <w:rPr>
          <w:highlight w:val="yellow"/>
        </w:rPr>
        <w:t>’</w:t>
      </w:r>
      <w:r w:rsidRPr="000C7039">
        <w:rPr>
          <w:highlight w:val="yellow"/>
        </w:rPr>
        <w:t>í</w:t>
      </w:r>
      <w:r>
        <w:t xml:space="preserve"> Council would be carried forward into the elected International </w:t>
      </w:r>
      <w:r w:rsidRPr="000C7039">
        <w:rPr>
          <w:highlight w:val="yellow"/>
        </w:rPr>
        <w:t>Bahá</w:t>
      </w:r>
      <w:r w:rsidR="00627ED1" w:rsidRPr="00627ED1">
        <w:rPr>
          <w:highlight w:val="yellow"/>
        </w:rPr>
        <w:t>’</w:t>
      </w:r>
      <w:r w:rsidRPr="000C7039">
        <w:rPr>
          <w:highlight w:val="yellow"/>
        </w:rPr>
        <w:t>í</w:t>
      </w:r>
      <w:r>
        <w:t xml:space="preserve"> Council.</w:t>
      </w:r>
    </w:p>
    <w:p w14:paraId="452A69AC"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27</w:t>
      </w:r>
      <w:r w:rsidRPr="00BA0C70">
        <w:rPr>
          <w:rStyle w:val="structure"/>
        </w:rPr>
        <w:t>—en_</w:t>
      </w:r>
      <w:r>
        <w:rPr>
          <w:rStyle w:val="structure"/>
        </w:rPr>
        <w:t>19920000</w:t>
      </w:r>
      <w:r w:rsidRPr="00BA0C70">
        <w:rPr>
          <w:rStyle w:val="structure"/>
        </w:rPr>
        <w:t>/</w:t>
      </w:r>
      <w:r w:rsidRPr="00BA0C70">
        <w:rPr>
          <w:rStyle w:val="structurevisible"/>
        </w:rPr>
        <w:t>&gt;</w:t>
      </w:r>
    </w:p>
    <w:p w14:paraId="0724C541" w14:textId="77777777" w:rsidR="00C57E99" w:rsidRDefault="00C57E99" w:rsidP="00C57E99">
      <w:pPr>
        <w:pStyle w:val="Letterbody"/>
      </w:pPr>
      <w:r>
        <w:t xml:space="preserve">There is nothing to indicate anywhere in the Teachings that the officers of the elected International </w:t>
      </w:r>
      <w:r w:rsidRPr="000C7039">
        <w:rPr>
          <w:highlight w:val="yellow"/>
        </w:rPr>
        <w:t>Bahá</w:t>
      </w:r>
      <w:r w:rsidR="00627ED1" w:rsidRPr="00627ED1">
        <w:rPr>
          <w:highlight w:val="yellow"/>
        </w:rPr>
        <w:t>’</w:t>
      </w:r>
      <w:r w:rsidRPr="000C7039">
        <w:rPr>
          <w:highlight w:val="yellow"/>
        </w:rPr>
        <w:t>í</w:t>
      </w:r>
      <w:r>
        <w:t xml:space="preserve"> Council would not be elected according to the pattern of election of every other </w:t>
      </w:r>
      <w:r w:rsidRPr="000C7039">
        <w:rPr>
          <w:highlight w:val="yellow"/>
        </w:rPr>
        <w:t>Bahá</w:t>
      </w:r>
      <w:r w:rsidR="00627ED1" w:rsidRPr="00627ED1">
        <w:rPr>
          <w:highlight w:val="yellow"/>
        </w:rPr>
        <w:t>’</w:t>
      </w:r>
      <w:r w:rsidRPr="000C7039">
        <w:rPr>
          <w:highlight w:val="yellow"/>
        </w:rPr>
        <w:t>í</w:t>
      </w:r>
      <w:r>
        <w:t xml:space="preserve"> elected body.</w:t>
      </w:r>
    </w:p>
    <w:p w14:paraId="28AFF2F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28</w:t>
      </w:r>
      <w:r w:rsidRPr="00BA0C70">
        <w:rPr>
          <w:rStyle w:val="structure"/>
        </w:rPr>
        <w:t>—en_</w:t>
      </w:r>
      <w:r>
        <w:rPr>
          <w:rStyle w:val="structure"/>
        </w:rPr>
        <w:t>19920000</w:t>
      </w:r>
      <w:r w:rsidRPr="00BA0C70">
        <w:rPr>
          <w:rStyle w:val="structure"/>
        </w:rPr>
        <w:t>/</w:t>
      </w:r>
      <w:r w:rsidRPr="00BA0C70">
        <w:rPr>
          <w:rStyle w:val="structurevisible"/>
        </w:rPr>
        <w:t>&gt;</w:t>
      </w:r>
    </w:p>
    <w:p w14:paraId="01085828" w14:textId="77777777" w:rsidR="00C57E99" w:rsidRDefault="00C57E99" w:rsidP="00C57E99">
      <w:pPr>
        <w:pStyle w:val="Letterbody"/>
      </w:pPr>
      <w:r>
        <w:t xml:space="preserve">The manner of the election of the Universal House of Justice has been laid down by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Himself.</w:t>
      </w:r>
    </w:p>
    <w:p w14:paraId="382A9E0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29</w:t>
      </w:r>
      <w:r w:rsidRPr="00BA0C70">
        <w:rPr>
          <w:rStyle w:val="structure"/>
        </w:rPr>
        <w:t>—en_</w:t>
      </w:r>
      <w:r>
        <w:rPr>
          <w:rStyle w:val="structure"/>
        </w:rPr>
        <w:t>19920000</w:t>
      </w:r>
      <w:r w:rsidRPr="00BA0C70">
        <w:rPr>
          <w:rStyle w:val="structure"/>
        </w:rPr>
        <w:t>/</w:t>
      </w:r>
      <w:r w:rsidRPr="00BA0C70">
        <w:rPr>
          <w:rStyle w:val="structurevisible"/>
        </w:rPr>
        <w:t>&gt;</w:t>
      </w:r>
    </w:p>
    <w:p w14:paraId="55FCF517" w14:textId="77777777" w:rsidR="00C57E99" w:rsidRDefault="00C57E99" w:rsidP="00C57E99">
      <w:pPr>
        <w:pStyle w:val="Letterbody"/>
      </w:pPr>
      <w:r>
        <w:t>There is no possible reason for concluding that Mason Remey or any other Council member would automatically be carried forward into membership in that body.</w:t>
      </w:r>
    </w:p>
    <w:p w14:paraId="64535F6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30</w:t>
      </w:r>
      <w:r w:rsidRPr="00BA0C70">
        <w:rPr>
          <w:rStyle w:val="structure"/>
        </w:rPr>
        <w:t>—en_</w:t>
      </w:r>
      <w:r>
        <w:rPr>
          <w:rStyle w:val="structure"/>
        </w:rPr>
        <w:t>19920000</w:t>
      </w:r>
      <w:r w:rsidRPr="00BA0C70">
        <w:rPr>
          <w:rStyle w:val="structure"/>
        </w:rPr>
        <w:t>/</w:t>
      </w:r>
      <w:r w:rsidRPr="00BA0C70">
        <w:rPr>
          <w:rStyle w:val="structurevisible"/>
        </w:rPr>
        <w:t>&gt;</w:t>
      </w:r>
    </w:p>
    <w:p w14:paraId="6D7FC968" w14:textId="77777777" w:rsidR="00C57E99" w:rsidRDefault="00C57E99" w:rsidP="00C57E99">
      <w:pPr>
        <w:pStyle w:val="Letterbody"/>
      </w:pPr>
      <w:r>
        <w:t xml:space="preserve">If the presidency of either an appointed or an elected International </w:t>
      </w:r>
      <w:r w:rsidRPr="000C7039">
        <w:rPr>
          <w:highlight w:val="yellow"/>
        </w:rPr>
        <w:t>Bahá</w:t>
      </w:r>
      <w:r w:rsidR="00627ED1" w:rsidRPr="00627ED1">
        <w:rPr>
          <w:highlight w:val="yellow"/>
        </w:rPr>
        <w:t>’</w:t>
      </w:r>
      <w:r w:rsidRPr="000C7039">
        <w:rPr>
          <w:highlight w:val="yellow"/>
        </w:rPr>
        <w:t>í</w:t>
      </w:r>
      <w:r>
        <w:t xml:space="preserve"> Council were synonymous with the presidency of the Universal House of Justice, then it follows the beloved Guardian himself would have assumed this position.</w:t>
      </w:r>
    </w:p>
    <w:p w14:paraId="5A5E969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31</w:t>
      </w:r>
      <w:r w:rsidRPr="00BA0C70">
        <w:rPr>
          <w:rStyle w:val="structure"/>
        </w:rPr>
        <w:t>—en_</w:t>
      </w:r>
      <w:r>
        <w:rPr>
          <w:rStyle w:val="structure"/>
        </w:rPr>
        <w:t>19920000</w:t>
      </w:r>
      <w:r w:rsidRPr="00BA0C70">
        <w:rPr>
          <w:rStyle w:val="structure"/>
        </w:rPr>
        <w:t>/</w:t>
      </w:r>
      <w:r w:rsidRPr="00BA0C70">
        <w:rPr>
          <w:rStyle w:val="structurevisible"/>
        </w:rPr>
        <w:t>&gt;</w:t>
      </w:r>
    </w:p>
    <w:p w14:paraId="79C2EED9" w14:textId="77777777" w:rsidR="00C57E99" w:rsidRDefault="00C57E99" w:rsidP="00C57E99">
      <w:pPr>
        <w:pStyle w:val="Letterbody"/>
      </w:pPr>
      <w:r>
        <w:t xml:space="preserve">Mason Remey signed the first communication sent out by 26 Hands of the Faith, from </w:t>
      </w:r>
      <w:r w:rsidRPr="000C7039">
        <w:rPr>
          <w:highlight w:val="yellow"/>
        </w:rPr>
        <w:t>Bahjí</w:t>
      </w:r>
      <w:r>
        <w:t xml:space="preserve"> in November 1957, in which it was stated that as the beloved Guardian had left no Will and no successor, the Hands of the Faith, designated by </w:t>
      </w:r>
      <w:r w:rsidRPr="000C7039">
        <w:rPr>
          <w:highlight w:val="cyan"/>
        </w:rPr>
        <w:t>Shoghi Effendi</w:t>
      </w:r>
      <w:r>
        <w:t xml:space="preserve"> as the Chief Stewards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embryonic World Commonwealth, would carry on the work of the Crusade until the formation of that infallible body, the Universal House of Justice.</w:t>
      </w:r>
    </w:p>
    <w:p w14:paraId="4651E12F"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32</w:t>
      </w:r>
      <w:r w:rsidRPr="00BA0C70">
        <w:rPr>
          <w:rStyle w:val="structure"/>
        </w:rPr>
        <w:t>—en_</w:t>
      </w:r>
      <w:r>
        <w:rPr>
          <w:rStyle w:val="structure"/>
        </w:rPr>
        <w:t>19920000</w:t>
      </w:r>
      <w:r w:rsidRPr="00BA0C70">
        <w:rPr>
          <w:rStyle w:val="structure"/>
        </w:rPr>
        <w:t>/</w:t>
      </w:r>
      <w:r w:rsidRPr="00BA0C70">
        <w:rPr>
          <w:rStyle w:val="structurevisible"/>
        </w:rPr>
        <w:t>&gt;</w:t>
      </w:r>
    </w:p>
    <w:p w14:paraId="4E38A6B5" w14:textId="77777777" w:rsidR="00C57E99" w:rsidRDefault="00C57E99" w:rsidP="00C57E99">
      <w:pPr>
        <w:pStyle w:val="Letterbody"/>
      </w:pPr>
      <w:r>
        <w:t xml:space="preserve">Although Mason Remey, himself a Hand of the Cause, acted as one of the nine Hands in the Holy Land until the end of October 1959, he never intimated his claim to be the second Guardian to any individual Hand, to the group of Hands serving at the World Centre, or to the body of the Hands gathered in </w:t>
      </w:r>
      <w:r w:rsidRPr="000C7039">
        <w:rPr>
          <w:highlight w:val="yellow"/>
        </w:rPr>
        <w:t>Bahjí</w:t>
      </w:r>
      <w:r>
        <w:t xml:space="preserve"> at their Conclaves.</w:t>
      </w:r>
    </w:p>
    <w:p w14:paraId="6E60576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33</w:t>
      </w:r>
      <w:r w:rsidRPr="00BA0C70">
        <w:rPr>
          <w:rStyle w:val="structure"/>
        </w:rPr>
        <w:t>—en_</w:t>
      </w:r>
      <w:r>
        <w:rPr>
          <w:rStyle w:val="structure"/>
        </w:rPr>
        <w:t>19920000</w:t>
      </w:r>
      <w:r w:rsidRPr="00BA0C70">
        <w:rPr>
          <w:rStyle w:val="structure"/>
        </w:rPr>
        <w:t>/</w:t>
      </w:r>
      <w:r w:rsidRPr="00BA0C70">
        <w:rPr>
          <w:rStyle w:val="structurevisible"/>
        </w:rPr>
        <w:t>&gt;</w:t>
      </w:r>
    </w:p>
    <w:p w14:paraId="0105E89B" w14:textId="77777777" w:rsidR="00C57E99" w:rsidRDefault="00C57E99" w:rsidP="00C57E99">
      <w:pPr>
        <w:pStyle w:val="Letterbody"/>
      </w:pPr>
      <w:r>
        <w:t>The first intimation any of us received of this astounding claim was when he mailed us a copy of his proclamation, at a time when it was already in the mail to National Assemblies and individuals.</w:t>
      </w:r>
    </w:p>
    <w:p w14:paraId="5AB9423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34</w:t>
      </w:r>
      <w:r w:rsidRPr="00BA0C70">
        <w:rPr>
          <w:rStyle w:val="structure"/>
        </w:rPr>
        <w:t>—en_</w:t>
      </w:r>
      <w:r>
        <w:rPr>
          <w:rStyle w:val="structure"/>
        </w:rPr>
        <w:t>19920000</w:t>
      </w:r>
      <w:r w:rsidRPr="00BA0C70">
        <w:rPr>
          <w:rStyle w:val="structure"/>
        </w:rPr>
        <w:t>/</w:t>
      </w:r>
      <w:r w:rsidRPr="00BA0C70">
        <w:rPr>
          <w:rStyle w:val="structurevisible"/>
        </w:rPr>
        <w:t>&gt;</w:t>
      </w:r>
    </w:p>
    <w:p w14:paraId="102E5C3A" w14:textId="77777777" w:rsidR="00C57E99" w:rsidRDefault="00C57E99" w:rsidP="00C57E99">
      <w:pPr>
        <w:pStyle w:val="Letterbody"/>
      </w:pPr>
      <w:r>
        <w:t xml:space="preserve">How can Mason Remey reconcile his assertion that he was appointed by </w:t>
      </w:r>
      <w:r w:rsidRPr="000C7039">
        <w:rPr>
          <w:highlight w:val="cyan"/>
        </w:rPr>
        <w:t>Shoghi Effendi</w:t>
      </w:r>
      <w:r>
        <w:t xml:space="preserve"> as his successor during his lifetime with the provisions in the Will and Testament of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that during the lifetime of the Guardian, nine of the Hands of the Cause of God must be elected by their fellow-Hands, and give their assent to the choice made by him of his successor? If the Guardian appointed Mason Remey why did he go against the provisions of the Will in this important respect? Such an implication is a flagrant attack on </w:t>
      </w:r>
      <w:r w:rsidRPr="000C7039">
        <w:rPr>
          <w:highlight w:val="cyan"/>
        </w:rPr>
        <w:t>Shoghi Effendi</w:t>
      </w:r>
      <w:r>
        <w:t xml:space="preserve"> himself.</w:t>
      </w:r>
    </w:p>
    <w:p w14:paraId="5D94E20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35</w:t>
      </w:r>
      <w:r w:rsidRPr="00BA0C70">
        <w:rPr>
          <w:rStyle w:val="structure"/>
        </w:rPr>
        <w:t>—en_</w:t>
      </w:r>
      <w:r>
        <w:rPr>
          <w:rStyle w:val="structure"/>
        </w:rPr>
        <w:t>19920000</w:t>
      </w:r>
      <w:r w:rsidRPr="00BA0C70">
        <w:rPr>
          <w:rStyle w:val="structure"/>
        </w:rPr>
        <w:t>/</w:t>
      </w:r>
      <w:r w:rsidRPr="00BA0C70">
        <w:rPr>
          <w:rStyle w:val="structurevisible"/>
        </w:rPr>
        <w:t>&gt;</w:t>
      </w:r>
    </w:p>
    <w:p w14:paraId="33AF1E66" w14:textId="77777777" w:rsidR="00C57E99" w:rsidRDefault="00C57E99" w:rsidP="00C57E99">
      <w:pPr>
        <w:pStyle w:val="Letterbody"/>
      </w:pPr>
      <w:r>
        <w:t>The terrible dangers of accepting so manifestly false a claim as that which Mason Remey has made are thus clear for all to see.</w:t>
      </w:r>
    </w:p>
    <w:p w14:paraId="602E0752"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36</w:t>
      </w:r>
      <w:r w:rsidRPr="00BA0C70">
        <w:rPr>
          <w:rStyle w:val="structure"/>
        </w:rPr>
        <w:t>—en_</w:t>
      </w:r>
      <w:r>
        <w:rPr>
          <w:rStyle w:val="structure"/>
        </w:rPr>
        <w:t>19920000</w:t>
      </w:r>
      <w:r w:rsidRPr="00BA0C70">
        <w:rPr>
          <w:rStyle w:val="structure"/>
        </w:rPr>
        <w:t>/</w:t>
      </w:r>
      <w:r w:rsidRPr="00BA0C70">
        <w:rPr>
          <w:rStyle w:val="structurevisible"/>
        </w:rPr>
        <w:t>&gt;</w:t>
      </w:r>
    </w:p>
    <w:p w14:paraId="60DBAD94" w14:textId="77777777" w:rsidR="00C57E99" w:rsidRDefault="00C57E99" w:rsidP="00C57E99">
      <w:pPr>
        <w:pStyle w:val="Letterbody"/>
      </w:pPr>
      <w:r>
        <w:t xml:space="preserve">In addition to having set aside the provisions of </w:t>
      </w:r>
      <w:r w:rsidR="00627ED1" w:rsidRPr="00627ED1">
        <w:rPr>
          <w:highlight w:val="yellow"/>
        </w:rPr>
        <w:t>ʿ</w:t>
      </w:r>
      <w:r w:rsidRPr="007C5354">
        <w:rPr>
          <w:highlight w:val="yellow"/>
        </w:rPr>
        <w:t>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t xml:space="preserve"> Will in making this claim, in addition to not having one single written word in evidence that the beloved Guardian intended to make him his successor, Mason Remey has written that he will appoint his own successor to the Guardianship.</w:t>
      </w:r>
    </w:p>
    <w:p w14:paraId="669EE9F8"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37</w:t>
      </w:r>
      <w:r w:rsidRPr="00BA0C70">
        <w:rPr>
          <w:rStyle w:val="structure"/>
        </w:rPr>
        <w:t>—en_</w:t>
      </w:r>
      <w:r>
        <w:rPr>
          <w:rStyle w:val="structure"/>
        </w:rPr>
        <w:t>19920000</w:t>
      </w:r>
      <w:r w:rsidRPr="00BA0C70">
        <w:rPr>
          <w:rStyle w:val="structure"/>
        </w:rPr>
        <w:t>/</w:t>
      </w:r>
      <w:r w:rsidRPr="00BA0C70">
        <w:rPr>
          <w:rStyle w:val="structurevisible"/>
        </w:rPr>
        <w:t>&gt;</w:t>
      </w:r>
    </w:p>
    <w:p w14:paraId="7982BBD0" w14:textId="77777777" w:rsidR="00C57E99" w:rsidRDefault="00C57E99" w:rsidP="00C57E99">
      <w:pPr>
        <w:pStyle w:val="Letterbody"/>
      </w:pPr>
      <w:r>
        <w:t>Every believer, into whose mind has crept for even a second, a shadow of a doubt as regards the personal status of Mason Remey may see for himself to what a degree</w:t>
      </w:r>
      <w:r w:rsidR="00627ED1" w:rsidRPr="00627ED1">
        <w:rPr>
          <w:rStyle w:val="structurepagenumber"/>
        </w:rPr>
        <w:t xml:space="preserve"> &lt;page 432</w:t>
      </w:r>
      <w:r w:rsidR="00B777C2">
        <w:rPr>
          <w:rStyle w:val="structurepagenumber"/>
        </w:rPr>
        <w:t>/&gt;</w:t>
      </w:r>
      <w:r>
        <w:t xml:space="preserve"> he has entirely brushed aside every single foundation laid by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in His Will for the Guardianship.</w:t>
      </w:r>
    </w:p>
    <w:p w14:paraId="276C09E8"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38</w:t>
      </w:r>
      <w:r w:rsidRPr="00BA0C70">
        <w:rPr>
          <w:rStyle w:val="structure"/>
        </w:rPr>
        <w:t>—en_</w:t>
      </w:r>
      <w:r>
        <w:rPr>
          <w:rStyle w:val="structure"/>
        </w:rPr>
        <w:t>19920000</w:t>
      </w:r>
      <w:r w:rsidRPr="00BA0C70">
        <w:rPr>
          <w:rStyle w:val="structure"/>
        </w:rPr>
        <w:t>/</w:t>
      </w:r>
      <w:r w:rsidRPr="00BA0C70">
        <w:rPr>
          <w:rStyle w:val="structurevisible"/>
        </w:rPr>
        <w:t>&gt;</w:t>
      </w:r>
    </w:p>
    <w:p w14:paraId="76C4E01F" w14:textId="77777777" w:rsidR="00C57E99" w:rsidRDefault="00C57E99" w:rsidP="00C57E99">
      <w:pPr>
        <w:pStyle w:val="Letterbody"/>
      </w:pPr>
      <w:r>
        <w:t xml:space="preserve">The glorious </w:t>
      </w:r>
      <w:r w:rsidRPr="000C7039">
        <w:rPr>
          <w:highlight w:val="yellow"/>
        </w:rPr>
        <w:t>Báb</w:t>
      </w:r>
      <w:r>
        <w:t xml:space="preserve"> forbade association with Covenant Breakers.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strictly forbade association with the Covenant Breakers, and even warned the friends against entering if possible a city where Covenant Breakers resided as their poison polluted the entire area. </w:t>
      </w:r>
      <w:r w:rsidR="00627ED1" w:rsidRPr="00627ED1">
        <w:rPr>
          <w:highlight w:val="yellow"/>
        </w:rPr>
        <w:t>ʿ</w:t>
      </w:r>
      <w:r w:rsidRPr="007C5354">
        <w:rPr>
          <w:highlight w:val="yellow"/>
        </w:rPr>
        <w:t>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t xml:space="preserve"> teaching with regard to shunning and having no contact whatsoever with the Covenant Breakers is contained in hundreds of Tablets. The beloved Guardian forbade all association with Covenant Breakers and warned that their position was so deadly, that it was not permissible to have even their literature in one</w:t>
      </w:r>
      <w:r w:rsidR="00627ED1" w:rsidRPr="00627ED1">
        <w:t>’</w:t>
      </w:r>
      <w:r>
        <w:t>s possession.</w:t>
      </w:r>
    </w:p>
    <w:p w14:paraId="79D6F31A"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39</w:t>
      </w:r>
      <w:r w:rsidRPr="00BA0C70">
        <w:rPr>
          <w:rStyle w:val="structure"/>
        </w:rPr>
        <w:t>—en_</w:t>
      </w:r>
      <w:r>
        <w:rPr>
          <w:rStyle w:val="structure"/>
        </w:rPr>
        <w:t>19920000</w:t>
      </w:r>
      <w:r w:rsidRPr="00BA0C70">
        <w:rPr>
          <w:rStyle w:val="structure"/>
        </w:rPr>
        <w:t>/</w:t>
      </w:r>
      <w:r w:rsidRPr="00BA0C70">
        <w:rPr>
          <w:rStyle w:val="structurevisible"/>
        </w:rPr>
        <w:t>&gt;</w:t>
      </w:r>
    </w:p>
    <w:p w14:paraId="463937BD" w14:textId="77777777" w:rsidR="00C57E99" w:rsidRDefault="00C57E99" w:rsidP="00C57E99">
      <w:pPr>
        <w:pStyle w:val="Letterbody"/>
      </w:pPr>
      <w:r>
        <w:t>The Chief Stewards of the Faith, mindful of their paramount responsibility to protect the believers, have taken action to expel from the Faith Mason Remey and his supporters because of the Covenant-breaking activities and to forbid all association with them.</w:t>
      </w:r>
    </w:p>
    <w:p w14:paraId="1C1C1AEA"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40</w:t>
      </w:r>
      <w:r w:rsidRPr="00BA0C70">
        <w:rPr>
          <w:rStyle w:val="structure"/>
        </w:rPr>
        <w:t>—en_</w:t>
      </w:r>
      <w:r>
        <w:rPr>
          <w:rStyle w:val="structure"/>
        </w:rPr>
        <w:t>19920000</w:t>
      </w:r>
      <w:r w:rsidRPr="00BA0C70">
        <w:rPr>
          <w:rStyle w:val="structure"/>
        </w:rPr>
        <w:t>/</w:t>
      </w:r>
      <w:r w:rsidRPr="00BA0C70">
        <w:rPr>
          <w:rStyle w:val="structurevisible"/>
        </w:rPr>
        <w:t>&gt;</w:t>
      </w:r>
    </w:p>
    <w:p w14:paraId="7D4140E5" w14:textId="77777777" w:rsidR="00C57E99" w:rsidRDefault="00C57E99" w:rsidP="00C57E99">
      <w:pPr>
        <w:pStyle w:val="Letterbody"/>
      </w:pPr>
      <w:r>
        <w:t>The beloved Master, in His Will and Testament, issued this clear warning to all the friends:</w:t>
      </w:r>
    </w:p>
    <w:p w14:paraId="4B6392BE"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41</w:t>
      </w:r>
      <w:r w:rsidRPr="00BA0C70">
        <w:rPr>
          <w:rStyle w:val="structure"/>
        </w:rPr>
        <w:t>—en_</w:t>
      </w:r>
      <w:r>
        <w:rPr>
          <w:rStyle w:val="structure"/>
        </w:rPr>
        <w:t>19920000</w:t>
      </w:r>
      <w:r w:rsidRPr="00BA0C70">
        <w:rPr>
          <w:rStyle w:val="structure"/>
        </w:rPr>
        <w:t>/</w:t>
      </w:r>
      <w:r w:rsidRPr="00BA0C70">
        <w:rPr>
          <w:rStyle w:val="structurevisible"/>
        </w:rPr>
        <w:t>&gt;</w:t>
      </w:r>
    </w:p>
    <w:p w14:paraId="46015F1C" w14:textId="77777777" w:rsidR="00C57E99" w:rsidRPr="0057311A" w:rsidRDefault="00C57E99" w:rsidP="00C57E99">
      <w:pPr>
        <w:pStyle w:val="LetterQuote"/>
        <w:rPr>
          <w:rStyle w:val="quotebahaiscripture"/>
        </w:rPr>
      </w:pPr>
      <w:r w:rsidRPr="00C176ED">
        <w:rPr>
          <w:rStyle w:val="structurevisible"/>
        </w:rPr>
        <w:t>&lt;</w:t>
      </w:r>
      <w:r w:rsidRPr="00C176ED">
        <w:rPr>
          <w:rStyle w:val="structure"/>
        </w:rPr>
        <w:t>cit Abd_%►%_%_%►%_%_%—en_%—%_%</w:t>
      </w:r>
      <w:r w:rsidRPr="00C176ED">
        <w:rPr>
          <w:rStyle w:val="structurevisible"/>
        </w:rPr>
        <w:t>&gt;</w:t>
      </w:r>
      <w:r w:rsidR="00627ED1" w:rsidRPr="00627ED1">
        <w:rPr>
          <w:rStyle w:val="quotebahaiscripture"/>
        </w:rPr>
        <w:t xml:space="preserve">»Beware, beware, lest the days after the ascension (of </w:t>
      </w:r>
      <w:r w:rsidR="00627ED1" w:rsidRPr="00627ED1">
        <w:rPr>
          <w:rStyle w:val="quotebahaiscripture"/>
          <w:highlight w:val="yellow"/>
        </w:rPr>
        <w:t>Bahá’u’lláh</w:t>
      </w:r>
      <w:r w:rsidR="00627ED1" w:rsidRPr="00627ED1">
        <w:rPr>
          <w:rStyle w:val="quotebahaiscripture"/>
        </w:rPr>
        <w:t>) be repeated, when the Centre of Sedition waxed haughty and rebellious and with Divine Unity for his excuse deprived himself and perturbed and poisoned others.«</w:t>
      </w:r>
      <w:r w:rsidRPr="00C176ED">
        <w:rPr>
          <w:rStyle w:val="structurevisible"/>
        </w:rPr>
        <w:t>&lt;/</w:t>
      </w:r>
      <w:r w:rsidRPr="00C176ED">
        <w:rPr>
          <w:rStyle w:val="structure"/>
        </w:rPr>
        <w:t>cit</w:t>
      </w:r>
      <w:r w:rsidRPr="00C176ED">
        <w:rPr>
          <w:rStyle w:val="structurevisible"/>
        </w:rPr>
        <w:t>&gt;</w:t>
      </w:r>
      <w:r w:rsidR="00627ED1" w:rsidRPr="00627ED1">
        <w:t xml:space="preserve"> ...</w:t>
      </w:r>
      <w:r>
        <w:t xml:space="preserve"> </w:t>
      </w:r>
      <w:r w:rsidRPr="00C176ED">
        <w:rPr>
          <w:rStyle w:val="structurevisible"/>
        </w:rPr>
        <w:t>&lt;</w:t>
      </w:r>
      <w:r w:rsidRPr="00C176ED">
        <w:rPr>
          <w:rStyle w:val="structure"/>
        </w:rPr>
        <w:t>cit Abd_%►%_%_%►%_%_%—en_%—%_%</w:t>
      </w:r>
      <w:r w:rsidRPr="00C176ED">
        <w:rPr>
          <w:rStyle w:val="structurevisible"/>
        </w:rPr>
        <w:t>&gt;</w:t>
      </w:r>
      <w:r w:rsidR="00627ED1" w:rsidRPr="00627ED1">
        <w:rPr>
          <w:rStyle w:val="quotebahaiscripture"/>
        </w:rPr>
        <w:t>»O God, my God! I call Thee, Thy Prophets and Thy Messengers, Thy Saints and Thy Holy Ones, to witness that I have declared conclusively Thy Proofs unto Thy loved ones and set forth clearly all things unto them, that they may watch over Thy Faith, guard Thy Straight Path and protect Thy Resplendent Law. Thou art, verily, the All-Knowing, the All-Wise!«</w:t>
      </w:r>
      <w:r w:rsidRPr="00C176ED">
        <w:rPr>
          <w:rStyle w:val="structurevisible"/>
        </w:rPr>
        <w:t>&lt;/</w:t>
      </w:r>
      <w:r w:rsidRPr="00C176ED">
        <w:rPr>
          <w:rStyle w:val="structure"/>
        </w:rPr>
        <w:t>cit</w:t>
      </w:r>
      <w:r w:rsidRPr="00C176ED">
        <w:rPr>
          <w:rStyle w:val="structurevisible"/>
        </w:rPr>
        <w:t>&gt;</w:t>
      </w:r>
    </w:p>
    <w:p w14:paraId="3DAA9814"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DF5866">
        <w:rPr>
          <w:rStyle w:val="structureparIDchapcounter"/>
        </w:rPr>
        <w:t>ap</w:t>
      </w:r>
      <w:r>
        <w:rPr>
          <w:rStyle w:val="structureparIDchapcounter"/>
        </w:rPr>
        <w:t>2</w:t>
      </w:r>
      <w:r w:rsidRPr="00DF5866">
        <w:rPr>
          <w:rStyle w:val="structureparIDchapcounter"/>
        </w:rPr>
        <w:t>:</w:t>
      </w:r>
      <w:r>
        <w:rPr>
          <w:rStyle w:val="structureparIDparcounter"/>
        </w:rPr>
        <w:t>42</w:t>
      </w:r>
      <w:r w:rsidRPr="00BA0C70">
        <w:rPr>
          <w:rStyle w:val="structure"/>
        </w:rPr>
        <w:t>—en_</w:t>
      </w:r>
      <w:r>
        <w:rPr>
          <w:rStyle w:val="structure"/>
        </w:rPr>
        <w:t>19920000</w:t>
      </w:r>
      <w:r w:rsidRPr="00BA0C70">
        <w:rPr>
          <w:rStyle w:val="structure"/>
        </w:rPr>
        <w:t>/</w:t>
      </w:r>
      <w:r w:rsidRPr="00BA0C70">
        <w:rPr>
          <w:rStyle w:val="structurevisible"/>
        </w:rPr>
        <w:t>&gt;</w:t>
      </w:r>
    </w:p>
    <w:p w14:paraId="5499081D" w14:textId="77777777" w:rsidR="00C57E99" w:rsidRDefault="00C57E99" w:rsidP="00C57E99">
      <w:pPr>
        <w:pStyle w:val="Closing"/>
      </w:pPr>
      <w:r>
        <w:t xml:space="preserve">With warm </w:t>
      </w:r>
      <w:r w:rsidRPr="000C7039">
        <w:rPr>
          <w:highlight w:val="yellow"/>
        </w:rPr>
        <w:t>Bahá</w:t>
      </w:r>
      <w:r w:rsidR="00627ED1" w:rsidRPr="00627ED1">
        <w:rPr>
          <w:highlight w:val="yellow"/>
        </w:rPr>
        <w:t>’</w:t>
      </w:r>
      <w:r w:rsidRPr="000C7039">
        <w:rPr>
          <w:highlight w:val="yellow"/>
        </w:rPr>
        <w:t>í</w:t>
      </w:r>
      <w:r>
        <w:t xml:space="preserve"> love </w:t>
      </w:r>
    </w:p>
    <w:p w14:paraId="0DD91A01" w14:textId="77777777" w:rsidR="00C57E99" w:rsidRDefault="00C57E99" w:rsidP="00C57E99">
      <w:pPr>
        <w:pStyle w:val="Signature"/>
      </w:pPr>
      <w:r>
        <w:t xml:space="preserve">In the service of the beloved Guardian </w:t>
      </w:r>
      <w:r>
        <w:br/>
        <w:t>Hands of the Cause in the Holy Land</w:t>
      </w:r>
      <w:r w:rsidR="00627ED1" w:rsidRPr="00627ED1">
        <w:rPr>
          <w:rStyle w:val="structurepagenumber"/>
        </w:rPr>
        <w:t xml:space="preserve"> &lt;page 433</w:t>
      </w:r>
      <w:r w:rsidR="00B777C2">
        <w:rPr>
          <w:rStyle w:val="structurepagenumber"/>
        </w:rPr>
        <w:t>/&gt;</w:t>
      </w:r>
    </w:p>
    <w:p w14:paraId="5CC74731" w14:textId="77777777" w:rsidR="00C57E99" w:rsidRDefault="00C57E99" w:rsidP="00C57E99">
      <w:pPr>
        <w:pStyle w:val="Heading2"/>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ap3</w:t>
      </w:r>
      <w:r w:rsidRPr="00835AAF">
        <w:rPr>
          <w:rStyle w:val="structure"/>
        </w:rPr>
        <w:t>:0</w:t>
      </w:r>
      <w:r>
        <w:rPr>
          <w:rStyle w:val="structure"/>
        </w:rPr>
        <w:t>—en_19920000</w:t>
      </w:r>
      <w:r w:rsidRPr="00835AAF">
        <w:rPr>
          <w:rStyle w:val="structure"/>
        </w:rPr>
        <w:t>/</w:t>
      </w:r>
      <w:r w:rsidRPr="00835AAF">
        <w:rPr>
          <w:rStyle w:val="structurevisible"/>
        </w:rPr>
        <w:t>&gt;</w:t>
      </w:r>
      <w:bookmarkStart w:id="48" w:name="ch37_3"/>
      <w:bookmarkEnd w:id="48"/>
      <w:r w:rsidR="00627ED1" w:rsidRPr="00627ED1">
        <w:t>APPENDIX 3</w:t>
      </w:r>
      <w:r>
        <w:br/>
      </w:r>
      <w:r w:rsidR="00627ED1" w:rsidRPr="00627ED1">
        <w:t>The Guardianship and the Universal House of Justice</w:t>
      </w:r>
    </w:p>
    <w:p w14:paraId="640310CB" w14:textId="77777777" w:rsidR="00C57E99" w:rsidRDefault="00627ED1" w:rsidP="00C57E99">
      <w:pPr>
        <w:spacing w:after="200" w:line="276" w:lineRule="auto"/>
      </w:pPr>
      <w:r w:rsidRPr="00627ED1">
        <w:rPr>
          <w:rFonts w:eastAsia="MS Mincho"/>
          <w:sz w:val="22"/>
        </w:rPr>
        <w:t>Passages from letters written in response to questions asked by individual believers.</w:t>
      </w:r>
    </w:p>
    <w:p w14:paraId="64A82E76" w14:textId="77777777" w:rsidR="00E67803" w:rsidRDefault="00E67803"/>
    <w:p w14:paraId="230B423B" w14:textId="77777777" w:rsidR="00E67803" w:rsidRDefault="00C57E99">
      <w:pPr>
        <w:pStyle w:val="ParCounter1st"/>
        <w:framePr w:wrap="notBeside"/>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ap3</w:t>
      </w:r>
      <w:r w:rsidRPr="00835AAF">
        <w:rPr>
          <w:rStyle w:val="structure"/>
        </w:rPr>
        <w:t>:</w:t>
      </w:r>
      <w:r w:rsidRPr="002037DC">
        <w:rPr>
          <w:rStyle w:val="structurechapsubcounter"/>
          <w:b/>
          <w:bCs/>
        </w:rPr>
        <w:t>1</w:t>
      </w:r>
      <w:r>
        <w:rPr>
          <w:rStyle w:val="structure"/>
        </w:rPr>
        <w:t>:</w:t>
      </w:r>
      <w:r w:rsidRPr="00835AAF">
        <w:rPr>
          <w:rStyle w:val="structure"/>
        </w:rPr>
        <w:t>0/</w:t>
      </w:r>
      <w:r w:rsidRPr="00835AAF">
        <w:rPr>
          <w:rStyle w:val="structurevisible"/>
        </w:rPr>
        <w:t>&gt;</w:t>
      </w:r>
    </w:p>
    <w:p w14:paraId="01F8915A" w14:textId="77777777" w:rsidR="00C57E99" w:rsidRDefault="00627ED1" w:rsidP="00C57E99">
      <w:pPr>
        <w:pStyle w:val="Date"/>
      </w:pPr>
      <w:r w:rsidRPr="00627ED1">
        <w:t>27 May 1966</w:t>
      </w:r>
    </w:p>
    <w:p w14:paraId="37ECDAD9" w14:textId="77777777" w:rsidR="00C57E99" w:rsidRPr="00BA0C70" w:rsidRDefault="00C57E99" w:rsidP="00C57E99">
      <w:pPr>
        <w:pStyle w:val="ParCounter1s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w:t>
      </w:r>
      <w:r w:rsidRPr="00BA0C70">
        <w:rPr>
          <w:rStyle w:val="structure"/>
        </w:rPr>
        <w:t>—en_</w:t>
      </w:r>
      <w:r>
        <w:rPr>
          <w:rStyle w:val="structure"/>
        </w:rPr>
        <w:t>19920000</w:t>
      </w:r>
      <w:r w:rsidRPr="00BA0C70">
        <w:rPr>
          <w:rStyle w:val="structure"/>
        </w:rPr>
        <w:t>/</w:t>
      </w:r>
      <w:r w:rsidRPr="00BA0C70">
        <w:rPr>
          <w:rStyle w:val="structurevisible"/>
        </w:rPr>
        <w:t>&gt;</w:t>
      </w:r>
    </w:p>
    <w:p w14:paraId="149496AC" w14:textId="77777777" w:rsidR="00C57E99" w:rsidRDefault="00627ED1" w:rsidP="00C57E99">
      <w:pPr>
        <w:pStyle w:val="Letterbody"/>
      </w:pPr>
      <w:r w:rsidRPr="00627ED1">
        <w:t xml:space="preserve">...You query the timing of the election of the Universal House of Justice in view of the Guardian’s statement: </w:t>
      </w:r>
      <w:r w:rsidR="00C57E99" w:rsidRPr="00C176ED">
        <w:rPr>
          <w:rStyle w:val="structurevisible"/>
        </w:rPr>
        <w:t>&lt;</w:t>
      </w:r>
      <w:r w:rsidR="00C57E99" w:rsidRPr="00C176ED">
        <w:rPr>
          <w:rStyle w:val="structure"/>
        </w:rPr>
        <w:t>cit Sho_%►%_%_%►%_%_%—en_%—%_%</w:t>
      </w:r>
      <w:r w:rsidR="00C57E99" w:rsidRPr="00C176ED">
        <w:rPr>
          <w:rStyle w:val="structurevisible"/>
        </w:rPr>
        <w:t>&gt;</w:t>
      </w:r>
      <w:r w:rsidRPr="00627ED1">
        <w:rPr>
          <w:rStyle w:val="quotebahaiscripture"/>
        </w:rPr>
        <w:t xml:space="preserve">»...given favorable circumstances under which the </w:t>
      </w:r>
      <w:r w:rsidRPr="00627ED1">
        <w:rPr>
          <w:rStyle w:val="quotebahaiscripture"/>
          <w:highlight w:val="yellow"/>
        </w:rPr>
        <w:t>Bahá’ís</w:t>
      </w:r>
      <w:r w:rsidRPr="00627ED1">
        <w:rPr>
          <w:rStyle w:val="quotebahaiscripture"/>
        </w:rPr>
        <w:t xml:space="preserve"> of Persia and the adjoining countries under Soviet rule may be enabled to elect their national representatives ... the only remaining obstacle in the way of the definite formation of the International House of Justice will have been removed.«</w:t>
      </w:r>
      <w:r w:rsidR="00C57E99" w:rsidRPr="00C176ED">
        <w:rPr>
          <w:rStyle w:val="structurevisible"/>
        </w:rPr>
        <w:t>&lt;/</w:t>
      </w:r>
      <w:r w:rsidR="00C57E99" w:rsidRPr="00C176ED">
        <w:rPr>
          <w:rStyle w:val="structure"/>
        </w:rPr>
        <w:t>cit</w:t>
      </w:r>
      <w:r w:rsidR="00C57E99" w:rsidRPr="00C176ED">
        <w:rPr>
          <w:rStyle w:val="structurevisible"/>
        </w:rPr>
        <w:t>&gt;</w:t>
      </w:r>
      <w:r w:rsidRPr="00627ED1">
        <w:t xml:space="preserve"> On April 19, 1947 the Guardian, in a letter written on his behalf by his secretary, replied to the inquiry of an individual believer about this passage: </w:t>
      </w:r>
      <w:r w:rsidR="00C57E99" w:rsidRPr="00C176ED">
        <w:rPr>
          <w:rStyle w:val="structurevisible"/>
        </w:rPr>
        <w:t>&lt;</w:t>
      </w:r>
      <w:r w:rsidR="00C57E99" w:rsidRPr="00C176ED">
        <w:rPr>
          <w:rStyle w:val="structure"/>
        </w:rPr>
        <w:t>cit Sho_%►%_%_%►%_%_%—en_%—%_%</w:t>
      </w:r>
      <w:r w:rsidR="00C57E99" w:rsidRPr="00C176ED">
        <w:rPr>
          <w:rStyle w:val="structurevisible"/>
        </w:rPr>
        <w:t>&gt;</w:t>
      </w:r>
      <w:r w:rsidRPr="00627ED1">
        <w:rPr>
          <w:rStyle w:val="quotebahaiscripture"/>
        </w:rPr>
        <w:t xml:space="preserve">»At the time he referred to Russia there were </w:t>
      </w:r>
      <w:r w:rsidRPr="00627ED1">
        <w:rPr>
          <w:rStyle w:val="quotebahaiscripture"/>
          <w:highlight w:val="yellow"/>
        </w:rPr>
        <w:t>Bahá’ís</w:t>
      </w:r>
      <w:r w:rsidRPr="00627ED1">
        <w:rPr>
          <w:rStyle w:val="quotebahaiscripture"/>
        </w:rPr>
        <w:t xml:space="preserve"> there. Now the community has practically ceased to exist; therefore the formation of the International House of Justice cannot depend on a Russian national spiritual assembly, but other strong national spiritual assemblies will have to be built up before it can be established.«</w:t>
      </w:r>
      <w:r w:rsidR="00C57E99" w:rsidRPr="00C176ED">
        <w:rPr>
          <w:rStyle w:val="structurevisible"/>
        </w:rPr>
        <w:t>&lt;/</w:t>
      </w:r>
      <w:r w:rsidR="00C57E99" w:rsidRPr="00C176ED">
        <w:rPr>
          <w:rStyle w:val="structure"/>
        </w:rPr>
        <w:t>cit</w:t>
      </w:r>
      <w:r w:rsidR="00C57E99" w:rsidRPr="00C176ED">
        <w:rPr>
          <w:rStyle w:val="structurevisible"/>
        </w:rPr>
        <w:t>&gt;</w:t>
      </w:r>
    </w:p>
    <w:p w14:paraId="2364F4D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2</w:t>
      </w:r>
      <w:r w:rsidRPr="00BA0C70">
        <w:rPr>
          <w:rStyle w:val="structure"/>
        </w:rPr>
        <w:t>—en_</w:t>
      </w:r>
      <w:r>
        <w:rPr>
          <w:rStyle w:val="structure"/>
        </w:rPr>
        <w:t>19920000</w:t>
      </w:r>
      <w:r w:rsidRPr="00BA0C70">
        <w:rPr>
          <w:rStyle w:val="structure"/>
        </w:rPr>
        <w:t>/</w:t>
      </w:r>
      <w:r w:rsidRPr="00BA0C70">
        <w:rPr>
          <w:rStyle w:val="structurevisible"/>
        </w:rPr>
        <w:t>&gt;</w:t>
      </w:r>
    </w:p>
    <w:p w14:paraId="7310AF78" w14:textId="77777777" w:rsidR="00C57E99" w:rsidRDefault="00627ED1" w:rsidP="00C57E99">
      <w:pPr>
        <w:pStyle w:val="Letterbody"/>
      </w:pPr>
      <w:r w:rsidRPr="00627ED1">
        <w:t xml:space="preserve">You suggest the possibility that, for the good of the Cause, certain information concerning the succession to </w:t>
      </w:r>
      <w:r w:rsidRPr="00627ED1">
        <w:rPr>
          <w:highlight w:val="cyan"/>
        </w:rPr>
        <w:t>Shoghi Effendi</w:t>
      </w:r>
      <w:r w:rsidRPr="00627ED1">
        <w:t xml:space="preserve"> is being withheld from the believers. We assure you that nothing whatsoever is being withheld from the friends for whatever reason. There is no doubt at all that in the Will and Testament of </w:t>
      </w:r>
      <w:r w:rsidRPr="00627ED1">
        <w:rPr>
          <w:highlight w:val="yellow"/>
        </w:rPr>
        <w:t>ʿAbdu’l-Bah</w:t>
      </w:r>
      <w:r w:rsidR="00C57E99" w:rsidRPr="000C7039">
        <w:rPr>
          <w:highlight w:val="yellow"/>
        </w:rPr>
        <w:t>á</w:t>
      </w:r>
      <w:r w:rsidRPr="00627ED1">
        <w:t xml:space="preserve">, </w:t>
      </w:r>
      <w:r w:rsidRPr="00627ED1">
        <w:rPr>
          <w:highlight w:val="cyan"/>
        </w:rPr>
        <w:t>Shoghi Effendi</w:t>
      </w:r>
      <w:r w:rsidRPr="00627ED1">
        <w:t xml:space="preserve"> was the authority designated to appoint his successor; but he had no children and all the surviving </w:t>
      </w:r>
      <w:r w:rsidRPr="00627ED1">
        <w:rPr>
          <w:highlight w:val="yellow"/>
        </w:rPr>
        <w:t>A</w:t>
      </w:r>
      <w:r w:rsidR="00C57E99" w:rsidRPr="000C7039">
        <w:rPr>
          <w:highlight w:val="yellow"/>
        </w:rPr>
        <w:t></w:t>
      </w:r>
      <w:r w:rsidR="00C57E99" w:rsidRPr="00311462">
        <w:rPr>
          <w:highlight w:val="darkYellow"/>
        </w:rPr>
        <w:t>ṣ</w:t>
      </w:r>
      <w:r w:rsidR="00C57E99" w:rsidRPr="000C7039">
        <w:rPr>
          <w:highlight w:val="yellow"/>
        </w:rPr>
        <w:t>á</w:t>
      </w:r>
      <w:r w:rsidRPr="00627ED1">
        <w:rPr>
          <w:highlight w:val="yellow"/>
        </w:rPr>
        <w:t>n</w:t>
      </w:r>
      <w:r w:rsidRPr="00627ED1">
        <w:t xml:space="preserve"> had broken the Covenant. Thus, as the Hands of the Cause stated in 1957, it is clear that there was no one he could have appointed in accordance with the provisions of the Will. To have made an appointment outside the clear and specific provisions of the Master’s Will and Testament would obviously have been an impossible and unthinkable course of action for the Guardian, the divinely appointed upholder and defender of the Covenant. Moreover, that same Will had provided a clear means for the confirmation of the Guardian’s appointment of his successor, as you are aware. The nine Hands to be elected by the body of the Hands were to give their assent by secret ballot to the Guardian’s choice. In 1957 the entire body of the Hands, after fully investigating the matter, announced that </w:t>
      </w:r>
      <w:r w:rsidRPr="00627ED1">
        <w:rPr>
          <w:highlight w:val="cyan"/>
        </w:rPr>
        <w:t>Shoghi Effendi</w:t>
      </w:r>
      <w:r w:rsidRPr="00627ED1">
        <w:t xml:space="preserve"> had appointed no successor and left no will. This is documented and established.</w:t>
      </w:r>
    </w:p>
    <w:p w14:paraId="62287B9D"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3</w:t>
      </w:r>
      <w:r w:rsidRPr="00BA0C70">
        <w:rPr>
          <w:rStyle w:val="structure"/>
        </w:rPr>
        <w:t>—en_</w:t>
      </w:r>
      <w:r>
        <w:rPr>
          <w:rStyle w:val="structure"/>
        </w:rPr>
        <w:t>19920000</w:t>
      </w:r>
      <w:r w:rsidRPr="00BA0C70">
        <w:rPr>
          <w:rStyle w:val="structure"/>
        </w:rPr>
        <w:t>/</w:t>
      </w:r>
      <w:r w:rsidRPr="00BA0C70">
        <w:rPr>
          <w:rStyle w:val="structurevisible"/>
        </w:rPr>
        <w:t>&gt;</w:t>
      </w:r>
    </w:p>
    <w:p w14:paraId="461B1AF7" w14:textId="77777777" w:rsidR="00C57E99" w:rsidRDefault="00627ED1" w:rsidP="00C57E99">
      <w:pPr>
        <w:pStyle w:val="Letterbody"/>
      </w:pPr>
      <w:r w:rsidRPr="00627ED1">
        <w:t xml:space="preserve">The fact that </w:t>
      </w:r>
      <w:r w:rsidRPr="00627ED1">
        <w:rPr>
          <w:highlight w:val="cyan"/>
        </w:rPr>
        <w:t>Shoghi Effendi</w:t>
      </w:r>
      <w:r w:rsidRPr="00627ED1">
        <w:t xml:space="preserve"> did not leave a will cannot be adduced as evidence of his failure to obey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00C57E99">
        <w:t>--</w:t>
      </w:r>
      <w:r w:rsidRPr="00627ED1">
        <w:t xml:space="preserve"> rather should we acknowledge that in his very silence there is a wisdom and a sign of his infallible guidance. We should ponder deeply the writings that we have, and seek to understand the multitudinous significances that they contain. Do not forget that </w:t>
      </w:r>
      <w:r w:rsidRPr="00627ED1">
        <w:rPr>
          <w:highlight w:val="cyan"/>
        </w:rPr>
        <w:t>Shoghi Effendi</w:t>
      </w:r>
      <w:r w:rsidRPr="00627ED1">
        <w:t xml:space="preserve"> said two things were necessary for a growing understanding of the World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the passage of time and the guidance of the Universal House of Justice.</w:t>
      </w:r>
      <w:r w:rsidRPr="00627ED1">
        <w:rPr>
          <w:rStyle w:val="structurepagenumber"/>
        </w:rPr>
        <w:t xml:space="preserve"> &lt;page 434</w:t>
      </w:r>
      <w:r w:rsidR="00B777C2">
        <w:rPr>
          <w:rStyle w:val="structurepagenumber"/>
        </w:rPr>
        <w:t>/&gt;</w:t>
      </w:r>
    </w:p>
    <w:p w14:paraId="18E642E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4</w:t>
      </w:r>
      <w:r w:rsidRPr="00BA0C70">
        <w:rPr>
          <w:rStyle w:val="structure"/>
        </w:rPr>
        <w:t>—en_</w:t>
      </w:r>
      <w:r>
        <w:rPr>
          <w:rStyle w:val="structure"/>
        </w:rPr>
        <w:t>19920000</w:t>
      </w:r>
      <w:r w:rsidRPr="00BA0C70">
        <w:rPr>
          <w:rStyle w:val="structure"/>
        </w:rPr>
        <w:t>/</w:t>
      </w:r>
      <w:r w:rsidRPr="00BA0C70">
        <w:rPr>
          <w:rStyle w:val="structurevisible"/>
        </w:rPr>
        <w:t>&gt;</w:t>
      </w:r>
    </w:p>
    <w:p w14:paraId="54A19B91" w14:textId="77777777" w:rsidR="00C57E99" w:rsidRPr="0029175C" w:rsidRDefault="00627ED1" w:rsidP="00BE6155">
      <w:pPr>
        <w:pStyle w:val="Letterbody"/>
        <w:rPr>
          <w:rStyle w:val="quotebahaiscripture"/>
        </w:rPr>
      </w:pPr>
      <w:r w:rsidRPr="00627ED1">
        <w:t xml:space="preserve">The infallibility of the Universal House of Justice, operating within its ordained sphere, has not been made dependent upon the presence in its membership of the Guardian of the Cause. Although in the realm of interpretation the Guardian’s pronouncements are always binding, in the area of the Guardian’s participation in legislation it is always the decision of the House itself which must prevail. This is supported by the words of the Guardian: </w:t>
      </w:r>
      <w:r w:rsidR="00C57E99" w:rsidRPr="006C5EEF">
        <w:rPr>
          <w:rStyle w:val="structurevisible"/>
        </w:rPr>
        <w:t>&lt;</w:t>
      </w:r>
      <w:r w:rsidR="00C57E99" w:rsidRPr="006C5EEF">
        <w:rPr>
          <w:rStyle w:val="structure"/>
        </w:rPr>
        <w:t>cit Sho_%►</w:t>
      </w:r>
      <w:r w:rsidR="00BE6155">
        <w:rPr>
          <w:rStyle w:val="structure"/>
        </w:rPr>
        <w:t>Sho</w:t>
      </w:r>
      <w:r w:rsidR="00C57E99" w:rsidRPr="006C5EEF">
        <w:rPr>
          <w:rStyle w:val="structure"/>
        </w:rPr>
        <w:t>_</w:t>
      </w:r>
      <w:r w:rsidR="00BE6155">
        <w:rPr>
          <w:rStyle w:val="structure"/>
        </w:rPr>
        <w:t>WOB</w:t>
      </w:r>
      <w:r w:rsidR="00C57E99" w:rsidRPr="006C5EEF">
        <w:rPr>
          <w:rStyle w:val="structure"/>
        </w:rPr>
        <w:t>_</w:t>
      </w:r>
      <w:r w:rsidR="00BE6155">
        <w:rPr>
          <w:rStyle w:val="structure"/>
        </w:rPr>
        <w:t>6:110</w:t>
      </w:r>
      <w:r w:rsidR="00C57E99" w:rsidRPr="006C5EEF">
        <w:rPr>
          <w:rStyle w:val="structure"/>
        </w:rPr>
        <w:t>►%_%_%—en_%—%_%</w:t>
      </w:r>
      <w:r w:rsidR="00C57E99" w:rsidRPr="006C5EEF">
        <w:rPr>
          <w:rStyle w:val="structurevisible"/>
        </w:rPr>
        <w:t>&gt;</w:t>
      </w:r>
      <w:r w:rsidRPr="00627ED1">
        <w:rPr>
          <w:rStyle w:val="quotebahaiscripture"/>
        </w:rPr>
        <w:t xml:space="preserve">»The interpretation of the Guardian, functioning within his own sphere, is as authoritative and binding as the enactments of the International House of Justice, whose exclusive right and prerogative is to pronounce upon and deliver the final judgment on such laws and ordinances as </w:t>
      </w:r>
      <w:r w:rsidRPr="00627ED1">
        <w:rPr>
          <w:rStyle w:val="quotebahaiscripture"/>
          <w:highlight w:val="yellow"/>
        </w:rPr>
        <w:t>Bahá’u’lláh</w:t>
      </w:r>
      <w:r w:rsidRPr="00627ED1">
        <w:rPr>
          <w:rStyle w:val="quotebahaiscripture"/>
        </w:rPr>
        <w:t xml:space="preserve"> has not expressly revealed. Neither can, nor will ever, infringe upon the sacred and prescribed domain of the other. Neither will seek to curtail the specific and undoubted authority with which both have been divinely invested.</w:t>
      </w:r>
    </w:p>
    <w:p w14:paraId="56D9E8FC" w14:textId="77777777" w:rsidR="00C57E99" w:rsidRPr="0029175C" w:rsidRDefault="00C57E99" w:rsidP="00C57E99">
      <w:pPr>
        <w:pStyle w:val="ParCountercont"/>
        <w:framePr w:wrap="notBeside"/>
        <w:rPr>
          <w:rFonts w:eastAsia="Calibri"/>
        </w:rPr>
      </w:pPr>
      <w:r>
        <w:rPr>
          <w:rStyle w:val="structurevisible"/>
        </w:rPr>
        <w:t>&lt;</w:t>
      </w:r>
      <w:r>
        <w:rPr>
          <w:rStyle w:val="structure"/>
        </w:rPr>
        <w:t>par TaherzadehA_Covenant_</w:t>
      </w:r>
      <w:r>
        <w:rPr>
          <w:rStyle w:val="structureparIDchapcounter"/>
        </w:rPr>
        <w:t>ap3:</w:t>
      </w:r>
      <w:r>
        <w:rPr>
          <w:rStyle w:val="structureparIDchapsubcounter"/>
        </w:rPr>
        <w:t>1:</w:t>
      </w:r>
      <w:r>
        <w:rPr>
          <w:rStyle w:val="structureparIDparcounter"/>
        </w:rPr>
        <w:t>5</w:t>
      </w:r>
      <w:r>
        <w:rPr>
          <w:rStyle w:val="structure"/>
        </w:rPr>
        <w:t>—en_19920000/</w:t>
      </w:r>
      <w:r>
        <w:rPr>
          <w:rStyle w:val="structurevisible"/>
        </w:rPr>
        <w:t>&gt;</w:t>
      </w:r>
    </w:p>
    <w:p w14:paraId="00CBE730" w14:textId="77777777" w:rsidR="00E67803" w:rsidRDefault="00627ED1">
      <w:pPr>
        <w:pStyle w:val="Letterbody"/>
        <w:rPr>
          <w:rStyle w:val="quotebahaiscripture"/>
          <w:rFonts w:ascii="Arial" w:hAnsi="Arial"/>
          <w:sz w:val="16"/>
          <w:szCs w:val="16"/>
          <w:lang w:eastAsia="pl-PL"/>
        </w:rPr>
      </w:pPr>
      <w:r w:rsidRPr="00627ED1">
        <w:rPr>
          <w:rStyle w:val="quotebahaiscripture"/>
        </w:rPr>
        <w:t xml:space="preserve">Though the Guardian of the Faith has been made the permanent head of so august a body he can never, even temporarily, assume the right of exclusive legislation. He cannot override the decision of the majority of his fellow members, but is bound to insist upon a reconsideration by them of any enactment he conscientiously believes to conflict with the meaning and to depart from the spirit of </w:t>
      </w:r>
      <w:r w:rsidRPr="00627ED1">
        <w:rPr>
          <w:rStyle w:val="quotebahaiscripture"/>
          <w:highlight w:val="yellow"/>
        </w:rPr>
        <w:t>Bah</w:t>
      </w:r>
      <w:r w:rsidR="00AC1FD0" w:rsidRPr="00AC1FD0">
        <w:rPr>
          <w:rStyle w:val="quotebahaiscripture"/>
          <w:highlight w:val="yellow"/>
        </w:rPr>
        <w:t>á’</w:t>
      </w:r>
      <w:r w:rsidRPr="00627ED1">
        <w:rPr>
          <w:rStyle w:val="quotebahaiscripture"/>
          <w:highlight w:val="yellow"/>
        </w:rPr>
        <w:t>u</w:t>
      </w:r>
      <w:r w:rsidR="00AC1FD0" w:rsidRPr="00AC1FD0">
        <w:rPr>
          <w:rStyle w:val="quotebahaiscripture"/>
          <w:highlight w:val="yellow"/>
        </w:rPr>
        <w:t>’</w:t>
      </w:r>
      <w:r w:rsidRPr="00627ED1">
        <w:rPr>
          <w:rStyle w:val="quotebahaiscripture"/>
          <w:highlight w:val="yellow"/>
        </w:rPr>
        <w:t>ll</w:t>
      </w:r>
      <w:r w:rsidR="00AC1FD0" w:rsidRPr="00AC1FD0">
        <w:rPr>
          <w:rStyle w:val="quotebahaiscripture"/>
          <w:highlight w:val="yellow"/>
        </w:rPr>
        <w:t>á</w:t>
      </w:r>
      <w:r w:rsidRPr="00627ED1">
        <w:rPr>
          <w:rStyle w:val="quotebahaiscripture"/>
          <w:highlight w:val="yellow"/>
        </w:rPr>
        <w:t>h</w:t>
      </w:r>
      <w:r w:rsidR="00AC1FD0" w:rsidRPr="00AC1FD0">
        <w:rPr>
          <w:rStyle w:val="quotebahaiscripture"/>
          <w:highlight w:val="yellow"/>
        </w:rPr>
        <w:t>’</w:t>
      </w:r>
      <w:r w:rsidRPr="00627ED1">
        <w:rPr>
          <w:rStyle w:val="quotebahaiscripture"/>
          <w:highlight w:val="yellow"/>
        </w:rPr>
        <w:t>s</w:t>
      </w:r>
      <w:r w:rsidRPr="00627ED1">
        <w:rPr>
          <w:rStyle w:val="quotebahaiscripture"/>
        </w:rPr>
        <w:t xml:space="preserve"> revealed utterances.</w:t>
      </w:r>
      <w:r w:rsidR="00AC1FD0" w:rsidRPr="00AC1FD0">
        <w:rPr>
          <w:rStyle w:val="quotebahaiscripture"/>
        </w:rPr>
        <w:t>«</w:t>
      </w:r>
      <w:r w:rsidR="00C57E99" w:rsidRPr="006C5EEF">
        <w:rPr>
          <w:rStyle w:val="structurevisible"/>
        </w:rPr>
        <w:t>&lt;/</w:t>
      </w:r>
      <w:r w:rsidR="00C57E99" w:rsidRPr="006C5EEF">
        <w:rPr>
          <w:rStyle w:val="structure"/>
        </w:rPr>
        <w:t>cit</w:t>
      </w:r>
      <w:r w:rsidR="00C57E99" w:rsidRPr="006C5EEF">
        <w:rPr>
          <w:rStyle w:val="structurevisible"/>
        </w:rPr>
        <w:t>&gt;</w:t>
      </w:r>
    </w:p>
    <w:p w14:paraId="2970D58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6</w:t>
      </w:r>
      <w:r w:rsidRPr="00BA0C70">
        <w:rPr>
          <w:rStyle w:val="structure"/>
        </w:rPr>
        <w:t>—en_</w:t>
      </w:r>
      <w:r>
        <w:rPr>
          <w:rStyle w:val="structure"/>
        </w:rPr>
        <w:t>19920000</w:t>
      </w:r>
      <w:r w:rsidRPr="00BA0C70">
        <w:rPr>
          <w:rStyle w:val="structure"/>
        </w:rPr>
        <w:t>/</w:t>
      </w:r>
      <w:r w:rsidRPr="00BA0C70">
        <w:rPr>
          <w:rStyle w:val="structurevisible"/>
        </w:rPr>
        <w:t>&gt;</w:t>
      </w:r>
    </w:p>
    <w:p w14:paraId="68BCABFB" w14:textId="77777777" w:rsidR="00C57E99" w:rsidRDefault="00627ED1" w:rsidP="00C57E99">
      <w:pPr>
        <w:pStyle w:val="Letterbody"/>
      </w:pPr>
      <w:r w:rsidRPr="00627ED1">
        <w:t xml:space="preserve">However, quite apart from his function as a member and sacred head for life of the Universal House of Justice, the Guardian, functioning within his own sphere, had the right and duty </w:t>
      </w:r>
      <w:r w:rsidR="00C57E99" w:rsidRPr="006C5EEF">
        <w:rPr>
          <w:rStyle w:val="structurevisible"/>
        </w:rPr>
        <w:t>&lt;</w:t>
      </w:r>
      <w:r w:rsidR="00C57E99" w:rsidRPr="006C5EEF">
        <w:rPr>
          <w:rStyle w:val="structure"/>
        </w:rPr>
        <w:t>cit Abd_%►%_%_%►%_%_%—en_%—%_%</w:t>
      </w:r>
      <w:r w:rsidR="00C57E99" w:rsidRPr="006C5EEF">
        <w:rPr>
          <w:rStyle w:val="structurevisible"/>
        </w:rPr>
        <w:t>&gt;</w:t>
      </w:r>
      <w:r w:rsidRPr="00627ED1">
        <w:rPr>
          <w:rStyle w:val="quotebahaiscripture"/>
        </w:rPr>
        <w:t>»to define the sphere of the legislative action«</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of the Universal House of Justice. In other words, he had the authority to state whether a matter was or was not already covered by the Sacred Texts and therefore whether it was within the authority of the Universal House of Justice to legislate upon it. No other person, apart from the Guardian, has the right or authority to make such definitions. The question therefore arises: In the absence of the Guardian, is the Universal House of Justice in danger of straying outside its proper sphere and thus falling into error? Here we must remember three things: First, </w:t>
      </w:r>
      <w:r w:rsidRPr="00627ED1">
        <w:rPr>
          <w:highlight w:val="cyan"/>
        </w:rPr>
        <w:t>Shoghi Effendi</w:t>
      </w:r>
      <w:r w:rsidRPr="00627ED1">
        <w:t xml:space="preserve">, during the thirty-six years of his Guardianship, has already made innumerable such definitions, supplementing those made by </w:t>
      </w:r>
      <w:r w:rsidRPr="00627ED1">
        <w:rPr>
          <w:highlight w:val="yellow"/>
        </w:rPr>
        <w:t>ʿAbdu’l-Bah</w:t>
      </w:r>
      <w:r w:rsidR="00C57E99" w:rsidRPr="000C7039">
        <w:rPr>
          <w:highlight w:val="yellow"/>
        </w:rPr>
        <w:t>á</w:t>
      </w:r>
      <w:r w:rsidRPr="00627ED1">
        <w:t xml:space="preserve"> and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Himself. As already announced to the friends, a careful study of the Writings and interpretations on any subject on which the House of Justice proposes to legislate always precedes its act of legislation. Second, the Universal House of Justice, itself assured of Divine guidance, is well aware of the absence of the Guardian and will approach all matters of legislation only when certain of its sphere of jurisdiction, a sphere which the Guardian has confidently described as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»clearly defined.«</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Third, we must not forget the Guardian’s written statement about these two institutions: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»Neither can, nor will ever, infringe upon the sacred and prescribed domain of the other.«</w:t>
      </w:r>
      <w:r w:rsidR="00C57E99" w:rsidRPr="006C5EEF">
        <w:rPr>
          <w:rStyle w:val="structurevisible"/>
        </w:rPr>
        <w:t>&lt;/</w:t>
      </w:r>
      <w:r w:rsidR="00C57E99" w:rsidRPr="006C5EEF">
        <w:rPr>
          <w:rStyle w:val="structure"/>
        </w:rPr>
        <w:t>cit</w:t>
      </w:r>
      <w:r w:rsidR="00C57E99" w:rsidRPr="006C5EEF">
        <w:rPr>
          <w:rStyle w:val="structurevisible"/>
        </w:rPr>
        <w:t>&gt;</w:t>
      </w:r>
    </w:p>
    <w:p w14:paraId="291E9EE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7</w:t>
      </w:r>
      <w:r w:rsidRPr="00BA0C70">
        <w:rPr>
          <w:rStyle w:val="structure"/>
        </w:rPr>
        <w:t>—en_</w:t>
      </w:r>
      <w:r>
        <w:rPr>
          <w:rStyle w:val="structure"/>
        </w:rPr>
        <w:t>19920000</w:t>
      </w:r>
      <w:r w:rsidRPr="00BA0C70">
        <w:rPr>
          <w:rStyle w:val="structure"/>
        </w:rPr>
        <w:t>/</w:t>
      </w:r>
      <w:r w:rsidRPr="00BA0C70">
        <w:rPr>
          <w:rStyle w:val="structurevisible"/>
        </w:rPr>
        <w:t>&gt;</w:t>
      </w:r>
    </w:p>
    <w:p w14:paraId="16C2D67E" w14:textId="77777777" w:rsidR="00C57E99" w:rsidRDefault="00627ED1" w:rsidP="00C57E99">
      <w:pPr>
        <w:pStyle w:val="Letterbody"/>
      </w:pPr>
      <w:r w:rsidRPr="00627ED1">
        <w:t xml:space="preserve">As regards the need to have deductions made from the Writings to help in the formulation of the enactments of the House of Justice, there is the following text from the pen of </w:t>
      </w:r>
      <w:r w:rsidRPr="00627ED1">
        <w:rPr>
          <w:highlight w:val="yellow"/>
        </w:rPr>
        <w:t>ʿAbdu’l-Bah</w:t>
      </w:r>
      <w:r w:rsidR="00C57E99" w:rsidRPr="000C7039">
        <w:rPr>
          <w:highlight w:val="yellow"/>
        </w:rPr>
        <w:t>á</w:t>
      </w:r>
      <w:r w:rsidRPr="00627ED1">
        <w:t>:</w:t>
      </w:r>
    </w:p>
    <w:p w14:paraId="4BAB59B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8</w:t>
      </w:r>
      <w:r w:rsidRPr="00BA0C70">
        <w:rPr>
          <w:rStyle w:val="structure"/>
        </w:rPr>
        <w:t>—en_</w:t>
      </w:r>
      <w:r>
        <w:rPr>
          <w:rStyle w:val="structure"/>
        </w:rPr>
        <w:t>19920000</w:t>
      </w:r>
      <w:r w:rsidRPr="00BA0C70">
        <w:rPr>
          <w:rStyle w:val="structure"/>
        </w:rPr>
        <w:t>/</w:t>
      </w:r>
      <w:r w:rsidRPr="00BA0C70">
        <w:rPr>
          <w:rStyle w:val="structurevisible"/>
        </w:rPr>
        <w:t>&gt;</w:t>
      </w:r>
    </w:p>
    <w:p w14:paraId="079CC4CE" w14:textId="77777777" w:rsidR="00C57E99" w:rsidRPr="0029175C" w:rsidRDefault="00C57E99" w:rsidP="00C57E99">
      <w:pPr>
        <w:pStyle w:val="LetterQuote"/>
        <w:rPr>
          <w:rStyle w:val="quotebahaiscripture"/>
        </w:rPr>
      </w:pPr>
      <w:r w:rsidRPr="006C5EEF">
        <w:rPr>
          <w:rStyle w:val="structurevisible"/>
        </w:rPr>
        <w:t>&lt;</w:t>
      </w:r>
      <w:r w:rsidRPr="006C5EEF">
        <w:rPr>
          <w:rStyle w:val="structure"/>
        </w:rPr>
        <w:t>cit Abd_%►%_%_%►%_%_%—en_%—%_%</w:t>
      </w:r>
      <w:r w:rsidRPr="006C5EEF">
        <w:rPr>
          <w:rStyle w:val="structurevisible"/>
        </w:rPr>
        <w:t>&gt;</w:t>
      </w:r>
      <w:r>
        <w:rPr>
          <w:rStyle w:val="quotebahaiscripture"/>
        </w:rPr>
        <w:t>»</w:t>
      </w:r>
      <w:r w:rsidR="00627ED1" w:rsidRPr="00627ED1">
        <w:rPr>
          <w:rStyle w:val="quotebahaiscripture"/>
        </w:rPr>
        <w:t>Those matters of major importance which constitute the foundation of the Law of God are explicitly recorded in the Text, but subsidiary laws are left to the House of Justice. The wisdom of this is that the times never remain the same, for change is a necessary quality and an essential attribute of this world, and of time and place. Therefore the House of Justice will take action accordingly.</w:t>
      </w:r>
    </w:p>
    <w:p w14:paraId="2436BCB9" w14:textId="77777777" w:rsidR="00C57E99" w:rsidRPr="0029175C"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00C57E99">
        <w:rPr>
          <w:rStyle w:val="structureparIDchapcounter"/>
        </w:rPr>
        <w:t>ap3:</w:t>
      </w:r>
      <w:r w:rsidR="00C57E99">
        <w:rPr>
          <w:rStyle w:val="structureparIDchapsubcounter"/>
        </w:rPr>
        <w:t>1:</w:t>
      </w:r>
      <w:r w:rsidR="00C57E99">
        <w:rPr>
          <w:rStyle w:val="structureparIDparcounter"/>
        </w:rPr>
        <w:t>9</w:t>
      </w:r>
      <w:r w:rsidRPr="00627ED1">
        <w:rPr>
          <w:rStyle w:val="structure"/>
        </w:rPr>
        <w:t>—en_19920000/</w:t>
      </w:r>
      <w:r w:rsidRPr="00627ED1">
        <w:rPr>
          <w:rStyle w:val="structurevisible"/>
        </w:rPr>
        <w:t>&gt;</w:t>
      </w:r>
    </w:p>
    <w:p w14:paraId="62F2CD49" w14:textId="77777777" w:rsidR="00C57E99" w:rsidRPr="0029175C" w:rsidRDefault="00627ED1" w:rsidP="00C57E99">
      <w:pPr>
        <w:pStyle w:val="LetterQuote"/>
        <w:rPr>
          <w:rStyle w:val="quotebahaiscripture"/>
        </w:rPr>
      </w:pPr>
      <w:r w:rsidRPr="00627ED1">
        <w:rPr>
          <w:rStyle w:val="quotebahaiscripture"/>
        </w:rPr>
        <w:t>Let it not be imagined that the House of Justice will take any decision according to its own concepts and opinions. God forbid! The Supreme House of Justice will take decisions and establish laws through the inspiration and confirmation of the Holy Spirit, because it is in the safekeeping and under the shelter and protection of the Ancient Beauty, and obedience to its decisions is a bounden and essential duty and an absolute obligation, and there is no escape for anyone.</w:t>
      </w:r>
      <w:r w:rsidRPr="00627ED1">
        <w:rPr>
          <w:rStyle w:val="structurepagenumber"/>
        </w:rPr>
        <w:t xml:space="preserve"> &lt;page 435</w:t>
      </w:r>
      <w:r w:rsidR="00B777C2">
        <w:rPr>
          <w:rStyle w:val="structurepagenumber"/>
        </w:rPr>
        <w:t>/&gt;</w:t>
      </w:r>
    </w:p>
    <w:p w14:paraId="17BA5FAF" w14:textId="77777777" w:rsidR="00C57E99" w:rsidRPr="0029175C"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00C57E99">
        <w:rPr>
          <w:rStyle w:val="structureparIDchapcounter"/>
        </w:rPr>
        <w:t>ap3:</w:t>
      </w:r>
      <w:r w:rsidR="00C57E99">
        <w:rPr>
          <w:rStyle w:val="structureparIDchapsubcounter"/>
        </w:rPr>
        <w:t>1:</w:t>
      </w:r>
      <w:r w:rsidR="00C57E99">
        <w:rPr>
          <w:rStyle w:val="structureparIDparcounter"/>
        </w:rPr>
        <w:t>10</w:t>
      </w:r>
      <w:r w:rsidRPr="00627ED1">
        <w:rPr>
          <w:rStyle w:val="structure"/>
        </w:rPr>
        <w:t>—en_19920000/</w:t>
      </w:r>
      <w:r w:rsidRPr="00627ED1">
        <w:rPr>
          <w:rStyle w:val="structurevisible"/>
        </w:rPr>
        <w:t>&gt;</w:t>
      </w:r>
    </w:p>
    <w:p w14:paraId="63F58135" w14:textId="77777777" w:rsidR="00C57E99" w:rsidRPr="0029175C" w:rsidRDefault="00627ED1" w:rsidP="00C57E99">
      <w:pPr>
        <w:pStyle w:val="LetterQuote"/>
        <w:rPr>
          <w:rStyle w:val="quotebahaiscripture"/>
        </w:rPr>
      </w:pPr>
      <w:r w:rsidRPr="00627ED1">
        <w:rPr>
          <w:rStyle w:val="quotebahaiscripture"/>
        </w:rPr>
        <w:t>Say, O People: Verily the Supreme House of Justice is under the wings of your Lord, the Compassionate, the All-Merciful, that is under His protection, His care, and His shelter; for He has commanded the firm believers to obey that blessed, sanctified, and all-subduing body, whose sovereignty is divinely ordained and of the Kingdom of Heaven and whose laws are inspired and spiritual.</w:t>
      </w:r>
    </w:p>
    <w:p w14:paraId="5C6AB6C7" w14:textId="77777777" w:rsidR="00C57E99" w:rsidRPr="0029175C" w:rsidRDefault="00627ED1" w:rsidP="00C57E99">
      <w:pPr>
        <w:pStyle w:val="ParCountercont"/>
        <w:framePr w:wrap="notBeside"/>
        <w:rPr>
          <w:rFonts w:eastAsia="Calibri"/>
        </w:rPr>
      </w:pPr>
      <w:r w:rsidRPr="00627ED1">
        <w:rPr>
          <w:rStyle w:val="structurevisible"/>
        </w:rPr>
        <w:t>&lt;</w:t>
      </w:r>
      <w:r w:rsidRPr="00627ED1">
        <w:rPr>
          <w:rStyle w:val="structure"/>
        </w:rPr>
        <w:t>par TaherzadehA_Covenant_</w:t>
      </w:r>
      <w:r w:rsidR="00C57E99">
        <w:rPr>
          <w:rStyle w:val="structureparIDchapcounter"/>
        </w:rPr>
        <w:t>ap3:</w:t>
      </w:r>
      <w:r w:rsidR="00C57E99">
        <w:rPr>
          <w:rStyle w:val="structureparIDchapsubcounter"/>
        </w:rPr>
        <w:t>1:</w:t>
      </w:r>
      <w:r w:rsidR="00C57E99">
        <w:rPr>
          <w:rStyle w:val="structureparIDparcounter"/>
        </w:rPr>
        <w:t>11</w:t>
      </w:r>
      <w:r w:rsidRPr="00627ED1">
        <w:rPr>
          <w:rStyle w:val="structure"/>
        </w:rPr>
        <w:t>—en_19920000/</w:t>
      </w:r>
      <w:r w:rsidRPr="00627ED1">
        <w:rPr>
          <w:rStyle w:val="structurevisible"/>
        </w:rPr>
        <w:t>&gt;</w:t>
      </w:r>
    </w:p>
    <w:p w14:paraId="04F2D90C" w14:textId="77777777" w:rsidR="00C57E99" w:rsidRPr="006C5EEF" w:rsidRDefault="00627ED1" w:rsidP="00C57E99">
      <w:pPr>
        <w:pStyle w:val="LetterQuote"/>
        <w:rPr>
          <w:rStyle w:val="quotebahaiscripture"/>
        </w:rPr>
      </w:pPr>
      <w:r w:rsidRPr="00627ED1">
        <w:rPr>
          <w:rStyle w:val="quotebahaiscripture"/>
        </w:rPr>
        <w:t xml:space="preserve">Briefly, this is the wisdom of referring the laws of society to the House of Justice. In the religion of </w:t>
      </w:r>
      <w:r w:rsidRPr="00627ED1">
        <w:rPr>
          <w:rStyle w:val="quotebahaiscripture"/>
          <w:highlight w:val="yellow"/>
        </w:rPr>
        <w:t>Isl</w:t>
      </w:r>
      <w:r w:rsidR="00C57E99">
        <w:rPr>
          <w:rStyle w:val="quotebahaiscripture"/>
          <w:highlight w:val="yellow"/>
        </w:rPr>
        <w:t>á</w:t>
      </w:r>
      <w:r w:rsidRPr="00627ED1">
        <w:rPr>
          <w:rStyle w:val="quotebahaiscripture"/>
          <w:highlight w:val="yellow"/>
        </w:rPr>
        <w:t>m</w:t>
      </w:r>
      <w:r w:rsidRPr="00627ED1">
        <w:rPr>
          <w:rStyle w:val="quotebahaiscripture"/>
        </w:rPr>
        <w:t xml:space="preserve">, similarly, not every ordinance was explicitly revealed; nay not a tenth part of a tenth part was included in the Text; although all matters of major importance were specifically referred to, there were undoubtedly thousands of laws which were unspecified. These were devised by the divines of a later age according to the laws of </w:t>
      </w:r>
      <w:r w:rsidRPr="00627ED1">
        <w:rPr>
          <w:rStyle w:val="quotebahaiscripture"/>
          <w:highlight w:val="lightGray"/>
        </w:rPr>
        <w:t>Islamic</w:t>
      </w:r>
      <w:r w:rsidRPr="00627ED1">
        <w:rPr>
          <w:rStyle w:val="quotebahaiscripture"/>
        </w:rPr>
        <w:t xml:space="preserve"> jurisprudence, and individual divines made conflicting deductions from the original revealed ordinances. All these were enforced. Today this process of deduction is the right of the body of the House of Justice, and the deductions and conclusions of individual learned men have no authority, unless they are endorsed by the House of Justice. The difference is precisely this, that from the conclusions and endorsements of the body of the House of Justice whose members are elected by and known to the worldwide </w:t>
      </w:r>
      <w:r w:rsidRPr="00627ED1">
        <w:rPr>
          <w:rStyle w:val="quotebahaiscripture"/>
          <w:highlight w:val="yellow"/>
        </w:rPr>
        <w:t>Bah</w:t>
      </w:r>
      <w:r w:rsidR="00C57E99">
        <w:rPr>
          <w:rStyle w:val="quotebahaiscripture"/>
          <w:highlight w:val="yellow"/>
        </w:rPr>
        <w:t>á’í</w:t>
      </w:r>
      <w:r w:rsidRPr="00627ED1">
        <w:rPr>
          <w:rStyle w:val="quotebahaiscripture"/>
        </w:rPr>
        <w:t xml:space="preserve"> community, no differences will arise; whereas the conclusions of individual divines and scholars would definitely lead to differences, and result in schism, division, and dispersion. The oneness of the Word would be destroyed, the unity of the Faith would disappear, and the edifice of the Faith of God would be shaken.</w:t>
      </w:r>
      <w:r w:rsidR="00C57E99">
        <w:rPr>
          <w:rStyle w:val="quotebahaiscripture"/>
        </w:rPr>
        <w:t>«</w:t>
      </w:r>
      <w:r w:rsidR="00C57E99" w:rsidRPr="006C5EEF">
        <w:rPr>
          <w:rStyle w:val="structurevisible"/>
        </w:rPr>
        <w:t>&lt;/</w:t>
      </w:r>
      <w:r w:rsidR="00C57E99" w:rsidRPr="006C5EEF">
        <w:rPr>
          <w:rStyle w:val="structure"/>
        </w:rPr>
        <w:t>cit</w:t>
      </w:r>
      <w:r w:rsidR="00C57E99" w:rsidRPr="006C5EEF">
        <w:rPr>
          <w:rStyle w:val="structurevisible"/>
        </w:rPr>
        <w:t>&gt;</w:t>
      </w:r>
    </w:p>
    <w:p w14:paraId="737D524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12</w:t>
      </w:r>
      <w:r w:rsidRPr="00BA0C70">
        <w:rPr>
          <w:rStyle w:val="structure"/>
        </w:rPr>
        <w:t>—en_</w:t>
      </w:r>
      <w:r>
        <w:rPr>
          <w:rStyle w:val="structure"/>
        </w:rPr>
        <w:t>19920000</w:t>
      </w:r>
      <w:r w:rsidRPr="00BA0C70">
        <w:rPr>
          <w:rStyle w:val="structure"/>
        </w:rPr>
        <w:t>/</w:t>
      </w:r>
      <w:r w:rsidRPr="00BA0C70">
        <w:rPr>
          <w:rStyle w:val="structurevisible"/>
        </w:rPr>
        <w:t>&gt;</w:t>
      </w:r>
    </w:p>
    <w:p w14:paraId="29CAABD0" w14:textId="77777777" w:rsidR="00C57E99" w:rsidRDefault="00627ED1" w:rsidP="00C57E99">
      <w:pPr>
        <w:pStyle w:val="Letterbody"/>
      </w:pPr>
      <w:r w:rsidRPr="00627ED1">
        <w:t xml:space="preserve">In the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there are certain functions which are reserved to certain institutions, and others which are shared in common, even though they may be more in the special province of one or the other. For example, although the Hands of the Cause of God have the specific functions of protection and propagation, and are specialized for these functions, it is also the duty of the Universal House of Justice and the spiritual assemblies to protect and teach the Cause </w:t>
      </w:r>
      <w:r w:rsidR="00C57E99">
        <w:t>--</w:t>
      </w:r>
      <w:r w:rsidRPr="00627ED1">
        <w:t xml:space="preserve"> indeed teaching is a sacred obligation placed upon every believer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Similarly, although after the Master authoritative interpretation was exclusively vested in the Guardian, and although legislation is exclusively the function of the Universal House of Justice, these two institutions are, in Shoghi</w:t>
      </w:r>
      <w:r w:rsidRPr="00627ED1">
        <w:rPr>
          <w:highlight w:val="green"/>
        </w:rPr>
        <w:t>-</w:t>
      </w:r>
      <w:r w:rsidRPr="00627ED1">
        <w:t xml:space="preserve">Effendi’s words,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»complementary in their aim and purpose«</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»Their common, their fundamental object is to ensure the continuity of that divinely appointed authority which flows from the Source of our Faith, to safeguard the unity of its followers, and to maintain the integrity and flexibility of its teachings.«</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Whereas the Universal House of Justice cannot undertake any function which exclusively appertained to the Guardian, it must continue to pursue the object which it shares in common with the Guardianship.</w:t>
      </w:r>
    </w:p>
    <w:p w14:paraId="5F2E169D"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13</w:t>
      </w:r>
      <w:r w:rsidRPr="00BA0C70">
        <w:rPr>
          <w:rStyle w:val="structure"/>
        </w:rPr>
        <w:t>—en_</w:t>
      </w:r>
      <w:r>
        <w:rPr>
          <w:rStyle w:val="structure"/>
        </w:rPr>
        <w:t>19920000</w:t>
      </w:r>
      <w:r w:rsidRPr="00BA0C70">
        <w:rPr>
          <w:rStyle w:val="structure"/>
        </w:rPr>
        <w:t>/</w:t>
      </w:r>
      <w:r w:rsidRPr="00BA0C70">
        <w:rPr>
          <w:rStyle w:val="structurevisible"/>
        </w:rPr>
        <w:t>&gt;</w:t>
      </w:r>
    </w:p>
    <w:p w14:paraId="06266CE4" w14:textId="77777777" w:rsidR="00C57E99" w:rsidRDefault="00627ED1" w:rsidP="00C57E99">
      <w:pPr>
        <w:pStyle w:val="Letterbody"/>
      </w:pPr>
      <w:r w:rsidRPr="00627ED1">
        <w:t xml:space="preserve">As you point out with many quotations, </w:t>
      </w:r>
      <w:r w:rsidRPr="00627ED1">
        <w:rPr>
          <w:highlight w:val="cyan"/>
        </w:rPr>
        <w:t>Shoghi Effendi</w:t>
      </w:r>
      <w:r w:rsidRPr="00627ED1">
        <w:t xml:space="preserve"> repeatedly stressed the inseparability of these two institutions. Whereas he obviously envisaged their functioning together, it cannot logically be deduced from this that one is unable to function in the absence of the other. During the whole thirty-six years of his Guardianship </w:t>
      </w:r>
      <w:r w:rsidRPr="00627ED1">
        <w:rPr>
          <w:highlight w:val="cyan"/>
        </w:rPr>
        <w:t>Shoghi Effendi</w:t>
      </w:r>
      <w:r w:rsidRPr="00627ED1">
        <w:t xml:space="preserve"> functioned without the Universal House of Justice. Now the Universal House of Justice must function without the Guardian, but the principle of inseparability remains. The Guardianship does not lose its significance nor position in the Order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merely because there is no living Guardian. We must guard against two extremes: one is to argue that because there is no Guardian all that was written about the Guardianship and its position 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Order is a dead letter and was unimportant; the other is to be so overwhelmed by the significance of the Guardianship as to underestimate the strength of the Covenant, or to be tempted to compromise with the clear Texts in order to find somehow, in some way, a </w:t>
      </w:r>
      <w:r w:rsidRPr="00627ED1">
        <w:rPr>
          <w:rStyle w:val="quotesterms"/>
        </w:rPr>
        <w:t>›Guardian‹</w:t>
      </w:r>
      <w:r w:rsidRPr="00627ED1">
        <w:t>.</w:t>
      </w:r>
      <w:r w:rsidRPr="00627ED1">
        <w:rPr>
          <w:rStyle w:val="structurepagenumber"/>
        </w:rPr>
        <w:t xml:space="preserve"> &lt;page 436</w:t>
      </w:r>
      <w:r w:rsidR="00B777C2">
        <w:rPr>
          <w:rStyle w:val="structurepagenumber"/>
        </w:rPr>
        <w:t>/&gt;</w:t>
      </w:r>
    </w:p>
    <w:p w14:paraId="0B2C10DE"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14</w:t>
      </w:r>
      <w:r w:rsidRPr="00BA0C70">
        <w:rPr>
          <w:rStyle w:val="structure"/>
        </w:rPr>
        <w:t>—en_</w:t>
      </w:r>
      <w:r>
        <w:rPr>
          <w:rStyle w:val="structure"/>
        </w:rPr>
        <w:t>19920000</w:t>
      </w:r>
      <w:r w:rsidRPr="00BA0C70">
        <w:rPr>
          <w:rStyle w:val="structure"/>
        </w:rPr>
        <w:t>/</w:t>
      </w:r>
      <w:r w:rsidRPr="00BA0C70">
        <w:rPr>
          <w:rStyle w:val="structurevisible"/>
        </w:rPr>
        <w:t>&gt;</w:t>
      </w:r>
    </w:p>
    <w:p w14:paraId="348FC44E" w14:textId="77777777" w:rsidR="00C57E99" w:rsidRDefault="00627ED1" w:rsidP="00C57E99">
      <w:pPr>
        <w:pStyle w:val="Letterbody"/>
      </w:pPr>
      <w:r w:rsidRPr="00627ED1">
        <w:t>Service to the Cause of God requires absolute fidelity and integrity and unwavering faith in Him. No good but only evil can come from taking the responsibility for the future of God’s Cause into our own hands and trying to force it into ways that we wish it to go regardless of the clear texts and our own limitations. It is His Cause. He has promised that its light will not fail. Our part is to cling tenaciously to the revealed Word and to the institutions that He has created to preserve His Covenant.</w:t>
      </w:r>
    </w:p>
    <w:p w14:paraId="0A6AABE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15</w:t>
      </w:r>
      <w:r w:rsidRPr="00BA0C70">
        <w:rPr>
          <w:rStyle w:val="structure"/>
        </w:rPr>
        <w:t>—en_</w:t>
      </w:r>
      <w:r>
        <w:rPr>
          <w:rStyle w:val="structure"/>
        </w:rPr>
        <w:t>19920000</w:t>
      </w:r>
      <w:r w:rsidRPr="00BA0C70">
        <w:rPr>
          <w:rStyle w:val="structure"/>
        </w:rPr>
        <w:t>/</w:t>
      </w:r>
      <w:r w:rsidRPr="00BA0C70">
        <w:rPr>
          <w:rStyle w:val="structurevisible"/>
        </w:rPr>
        <w:t>&gt;</w:t>
      </w:r>
    </w:p>
    <w:p w14:paraId="39513593" w14:textId="77777777" w:rsidR="00C57E99" w:rsidRDefault="00627ED1" w:rsidP="00C57E99">
      <w:pPr>
        <w:pStyle w:val="Letterbody"/>
      </w:pPr>
      <w:r w:rsidRPr="00627ED1">
        <w:t>It is precisely in this connection that the believers must recognize the importance of intellectual honesty and humility. In past dispensations many errors arose because the believers in God’s Revelation were overanxious to encompass the Divine Message within the framework of their limited understanding, to define doctrines where definition was beyond their power, to explain mysteries which only the wisdom and experience of a later age would make comprehensible, to argue that something was true because it appeared desirable and necessary. Such compromises with essential truth, such intellectual pride, we must scrupulously avoid.</w:t>
      </w:r>
    </w:p>
    <w:p w14:paraId="7B8129E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16</w:t>
      </w:r>
      <w:r w:rsidRPr="00BA0C70">
        <w:rPr>
          <w:rStyle w:val="structure"/>
        </w:rPr>
        <w:t>—en_</w:t>
      </w:r>
      <w:r>
        <w:rPr>
          <w:rStyle w:val="structure"/>
        </w:rPr>
        <w:t>19920000</w:t>
      </w:r>
      <w:r w:rsidRPr="00BA0C70">
        <w:rPr>
          <w:rStyle w:val="structure"/>
        </w:rPr>
        <w:t>/</w:t>
      </w:r>
      <w:r w:rsidRPr="00BA0C70">
        <w:rPr>
          <w:rStyle w:val="structurevisible"/>
        </w:rPr>
        <w:t>&gt;</w:t>
      </w:r>
    </w:p>
    <w:p w14:paraId="2530A902" w14:textId="77777777" w:rsidR="00C57E99" w:rsidRDefault="00627ED1" w:rsidP="00C57E99">
      <w:pPr>
        <w:pStyle w:val="Letterbody"/>
      </w:pPr>
      <w:r w:rsidRPr="00627ED1">
        <w:t xml:space="preserve">If some of the statements of the Universal House of Justice are not detailed the friends should realize that the cause of this is not secretiveness, but rather the determination of this body to refrain from interpreting the teachings and to preserve the truth of the Guardian’s statement that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»Leaders of religion, exponents of political theories, governors of human institutions ... need have no doubt or anxiety regarding the nature, the origin, or validity of the institutions which the adherents of the Faith are building up throughout the world. For these lie embedded in the Teachings themselves, unadulterated and unobscured by unwarranted inferences or unauthorized interpretations of His Word.«</w:t>
      </w:r>
      <w:r w:rsidR="00C57E99" w:rsidRPr="006C5EEF">
        <w:rPr>
          <w:rStyle w:val="structurevisible"/>
        </w:rPr>
        <w:t>&lt;/</w:t>
      </w:r>
      <w:r w:rsidR="00C57E99" w:rsidRPr="006C5EEF">
        <w:rPr>
          <w:rStyle w:val="structure"/>
        </w:rPr>
        <w:t>cit</w:t>
      </w:r>
      <w:r w:rsidR="00C57E99" w:rsidRPr="006C5EEF">
        <w:rPr>
          <w:rStyle w:val="structurevisible"/>
        </w:rPr>
        <w:t>&gt;</w:t>
      </w:r>
    </w:p>
    <w:p w14:paraId="56D0666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17</w:t>
      </w:r>
      <w:r w:rsidRPr="00BA0C70">
        <w:rPr>
          <w:rStyle w:val="structure"/>
        </w:rPr>
        <w:t>—en_</w:t>
      </w:r>
      <w:r>
        <w:rPr>
          <w:rStyle w:val="structure"/>
        </w:rPr>
        <w:t>19920000</w:t>
      </w:r>
      <w:r w:rsidRPr="00BA0C70">
        <w:rPr>
          <w:rStyle w:val="structure"/>
        </w:rPr>
        <w:t>/</w:t>
      </w:r>
      <w:r w:rsidRPr="00BA0C70">
        <w:rPr>
          <w:rStyle w:val="structurevisible"/>
        </w:rPr>
        <w:t>&gt;</w:t>
      </w:r>
    </w:p>
    <w:p w14:paraId="13F54B7F" w14:textId="77777777" w:rsidR="00C57E99" w:rsidRDefault="00627ED1" w:rsidP="00C57E99">
      <w:pPr>
        <w:pStyle w:val="Letterbody"/>
      </w:pPr>
      <w:r w:rsidRPr="00627ED1">
        <w:t xml:space="preserve">A clear distinction is made in our Faith between authoritative interpretation and the interpretation or understanding that each individual arrives at for himself from his study of its teachings. While the former is confined to the Guardian, the latter, according to the guidance given to us by the Guardian himself, should by no means be suppressed. In fact such individual interpretation is considered the fruit of man’s rational power and conducive to a better understanding of the teachings, provided that no disputes or arguments arise among the friends and the individual himself understands and makes it clear that his views are merely his own. Individual interpretations continually change as one grows in comprehension of the teachings. As </w:t>
      </w:r>
      <w:r w:rsidRPr="00627ED1">
        <w:rPr>
          <w:highlight w:val="cyan"/>
        </w:rPr>
        <w:t>Shoghi Effendi</w:t>
      </w:r>
      <w:r w:rsidRPr="00627ED1">
        <w:t xml:space="preserve"> wrote: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 xml:space="preserve">»To deepen in the Cause means to read the writings of </w:t>
      </w:r>
      <w:r w:rsidRPr="00627ED1">
        <w:rPr>
          <w:rStyle w:val="quotebahaiscripture"/>
          <w:highlight w:val="yellow"/>
        </w:rPr>
        <w:t>Bahá’u’lláh</w:t>
      </w:r>
      <w:r w:rsidRPr="00627ED1">
        <w:rPr>
          <w:rStyle w:val="quotebahaiscripture"/>
        </w:rPr>
        <w:t xml:space="preserve"> and the Master so thoroughly as to be able to give it to others in its pure form. There are many who have some superficial idea of what the Cause stands for. They, therefore, present it together with all sorts of ideas that are their own. As the Cause is still in its early days we must be most careful lest we fall into this error and injure the Movement we so much adore. There is no limit to the study of the Cause. The more we read the Writings, the more truths we can find in them, the more we will see that our previous notions were erroneous.«</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So, although individual insights can be enlightening and helpful, they can also be misleading. The friends must therefore learn to listen to the views of others without being overawed or allowing their faith to be shaken, and to express their own views without pressing them on their fellow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w:t>
      </w:r>
    </w:p>
    <w:p w14:paraId="445E04F4"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18</w:t>
      </w:r>
      <w:r w:rsidRPr="00BA0C70">
        <w:rPr>
          <w:rStyle w:val="structure"/>
        </w:rPr>
        <w:t>—en_</w:t>
      </w:r>
      <w:r>
        <w:rPr>
          <w:rStyle w:val="structure"/>
        </w:rPr>
        <w:t>19920000</w:t>
      </w:r>
      <w:r w:rsidRPr="00BA0C70">
        <w:rPr>
          <w:rStyle w:val="structure"/>
        </w:rPr>
        <w:t>/</w:t>
      </w:r>
      <w:r w:rsidRPr="00BA0C70">
        <w:rPr>
          <w:rStyle w:val="structurevisible"/>
        </w:rPr>
        <w:t>&gt;</w:t>
      </w:r>
    </w:p>
    <w:p w14:paraId="65F0D8DC" w14:textId="77777777" w:rsidR="00C57E99" w:rsidRDefault="00627ED1" w:rsidP="00C57E99">
      <w:pPr>
        <w:pStyle w:val="Letterbody"/>
      </w:pPr>
      <w:r w:rsidRPr="00627ED1">
        <w:t>The Cause of God is organic, growing and developing like a living being. Time and again it has faced crises which have perplexed the believers, but each time the Cause, impelled by the immutable purpose of God, overcame the crisis and went on to greater heights.</w:t>
      </w:r>
    </w:p>
    <w:p w14:paraId="63BC500E"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19</w:t>
      </w:r>
      <w:r w:rsidRPr="00BA0C70">
        <w:rPr>
          <w:rStyle w:val="structure"/>
        </w:rPr>
        <w:t>—en_</w:t>
      </w:r>
      <w:r>
        <w:rPr>
          <w:rStyle w:val="structure"/>
        </w:rPr>
        <w:t>19920000</w:t>
      </w:r>
      <w:r w:rsidRPr="00BA0C70">
        <w:rPr>
          <w:rStyle w:val="structure"/>
        </w:rPr>
        <w:t>/</w:t>
      </w:r>
      <w:r w:rsidRPr="00BA0C70">
        <w:rPr>
          <w:rStyle w:val="structurevisible"/>
        </w:rPr>
        <w:t>&gt;</w:t>
      </w:r>
    </w:p>
    <w:p w14:paraId="4A5804A6" w14:textId="77777777" w:rsidR="00C57E99" w:rsidRDefault="00627ED1" w:rsidP="00C57E99">
      <w:pPr>
        <w:pStyle w:val="Letterbody"/>
      </w:pPr>
      <w:r w:rsidRPr="00627ED1">
        <w:t xml:space="preserve">However great may be our inability to understand the mystery and the implications of the passing of </w:t>
      </w:r>
      <w:r w:rsidRPr="00627ED1">
        <w:rPr>
          <w:highlight w:val="cyan"/>
        </w:rPr>
        <w:t>Shoghi Effendi</w:t>
      </w:r>
      <w:r w:rsidRPr="00627ED1">
        <w:t>, the strong cord to which all must cling with assurance is the Covenant. The emphatic and vigorous language of</w:t>
      </w:r>
      <w:r w:rsidRPr="00627ED1">
        <w:rPr>
          <w:rStyle w:val="structurepagenumber"/>
        </w:rPr>
        <w:t xml:space="preserve"> &lt;page 437</w:t>
      </w:r>
      <w:r w:rsidR="00B777C2">
        <w:rPr>
          <w:rStyle w:val="structurepagenumber"/>
        </w:rPr>
        <w:t>/&gt;</w:t>
      </w:r>
      <w:r w:rsidRPr="00627ED1">
        <w:t xml:space="preserve"> </w:t>
      </w:r>
      <w:r w:rsidRPr="00627ED1">
        <w:rPr>
          <w:highlight w:val="yellow"/>
        </w:rPr>
        <w:t>ʿAbdu’l-Bah</w:t>
      </w:r>
      <w:r w:rsidR="00C57E99" w:rsidRPr="007C5354">
        <w:rPr>
          <w:highlight w:val="yellow"/>
        </w:rPr>
        <w:t>á</w:t>
      </w:r>
      <w:r w:rsidRPr="00627ED1">
        <w:rPr>
          <w:highlight w:val="yellow"/>
        </w:rPr>
        <w:t>’s</w:t>
      </w:r>
      <w:r w:rsidRPr="00627ED1">
        <w:t xml:space="preserve"> Will and Testament is at this time, as at the time of His own passing, the safeguard of the Cause:</w:t>
      </w:r>
    </w:p>
    <w:p w14:paraId="2DB72CCC"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20</w:t>
      </w:r>
      <w:r w:rsidRPr="00BA0C70">
        <w:rPr>
          <w:rStyle w:val="structure"/>
        </w:rPr>
        <w:t>—en_</w:t>
      </w:r>
      <w:r>
        <w:rPr>
          <w:rStyle w:val="structure"/>
        </w:rPr>
        <w:t>19920000</w:t>
      </w:r>
      <w:r w:rsidRPr="00BA0C70">
        <w:rPr>
          <w:rStyle w:val="structure"/>
        </w:rPr>
        <w:t>/</w:t>
      </w:r>
      <w:r w:rsidRPr="00BA0C70">
        <w:rPr>
          <w:rStyle w:val="structurevisible"/>
        </w:rPr>
        <w:t>&gt;</w:t>
      </w:r>
    </w:p>
    <w:p w14:paraId="673E5570" w14:textId="77777777" w:rsidR="00C57E99" w:rsidRDefault="00C57E99" w:rsidP="00C57E99">
      <w:pPr>
        <w:pStyle w:val="LetterQuote"/>
      </w:pPr>
      <w:r w:rsidRPr="006C5EEF">
        <w:rPr>
          <w:rStyle w:val="structurevisible"/>
        </w:rPr>
        <w:t>&lt;</w:t>
      </w:r>
      <w:r w:rsidRPr="006C5EEF">
        <w:rPr>
          <w:rStyle w:val="structure"/>
        </w:rPr>
        <w:t>cit Abd_%►%_%_%►%_%_%—en_%—%_%</w:t>
      </w:r>
      <w:r w:rsidRPr="006C5EEF">
        <w:rPr>
          <w:rStyle w:val="structurevisible"/>
        </w:rPr>
        <w:t>&gt;</w:t>
      </w:r>
      <w:r>
        <w:rPr>
          <w:rStyle w:val="quotebahaiscripture"/>
        </w:rPr>
        <w:t>»</w:t>
      </w:r>
      <w:r w:rsidR="00627ED1" w:rsidRPr="00627ED1">
        <w:rPr>
          <w:rStyle w:val="quotebahaiscripture"/>
        </w:rPr>
        <w:t>Unto the Most Holy Book every one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w:t>
      </w:r>
      <w:r>
        <w:rPr>
          <w:rStyle w:val="quotebahaiscripture"/>
        </w:rPr>
        <w:t>«</w:t>
      </w:r>
      <w:r w:rsidRPr="006C5EEF">
        <w:rPr>
          <w:rStyle w:val="structurevisible"/>
        </w:rPr>
        <w:t>&lt;/</w:t>
      </w:r>
      <w:r w:rsidRPr="006C5EEF">
        <w:rPr>
          <w:rStyle w:val="structure"/>
        </w:rPr>
        <w:t>cit</w:t>
      </w:r>
      <w:r w:rsidRPr="006C5EEF">
        <w:rPr>
          <w:rStyle w:val="structurevisible"/>
        </w:rPr>
        <w:t>&gt;</w:t>
      </w:r>
      <w:r w:rsidR="00627ED1" w:rsidRPr="00627ED1">
        <w:t xml:space="preserve"> And again: </w:t>
      </w:r>
      <w:r w:rsidRPr="006C5EEF">
        <w:rPr>
          <w:rStyle w:val="structurevisible"/>
        </w:rPr>
        <w:t>&lt;</w:t>
      </w:r>
      <w:r w:rsidRPr="006C5EEF">
        <w:rPr>
          <w:rStyle w:val="structure"/>
        </w:rPr>
        <w:t>cit Abd_%►%_%_%►%_%_%—en_%—%_%</w:t>
      </w:r>
      <w:r w:rsidRPr="006C5EEF">
        <w:rPr>
          <w:rStyle w:val="structurevisible"/>
        </w:rPr>
        <w:t>&gt;</w:t>
      </w:r>
      <w:r>
        <w:rPr>
          <w:rStyle w:val="quotebahaiscripture"/>
        </w:rPr>
        <w:t>»</w:t>
      </w:r>
      <w:r w:rsidR="00627ED1" w:rsidRPr="00627ED1">
        <w:rPr>
          <w:rStyle w:val="quotebahaiscripture"/>
        </w:rPr>
        <w:t>All must seek guidance and turn unto the Center of the Cause and the House of Justice. And he that turneth unto whatsoever else is indeed in grievous error.</w:t>
      </w:r>
      <w:r>
        <w:rPr>
          <w:rStyle w:val="quotebahaiscripture"/>
        </w:rPr>
        <w:t>«</w:t>
      </w:r>
      <w:r w:rsidRPr="006C5EEF">
        <w:rPr>
          <w:rStyle w:val="structurevisible"/>
        </w:rPr>
        <w:t>&lt;/</w:t>
      </w:r>
      <w:r w:rsidRPr="006C5EEF">
        <w:rPr>
          <w:rStyle w:val="structure"/>
        </w:rPr>
        <w:t>cit</w:t>
      </w:r>
      <w:r w:rsidRPr="006C5EEF">
        <w:rPr>
          <w:rStyle w:val="structurevisible"/>
        </w:rPr>
        <w:t>&gt;</w:t>
      </w:r>
    </w:p>
    <w:p w14:paraId="5D60A6E4"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21</w:t>
      </w:r>
      <w:r w:rsidRPr="00BA0C70">
        <w:rPr>
          <w:rStyle w:val="structure"/>
        </w:rPr>
        <w:t>—en_</w:t>
      </w:r>
      <w:r>
        <w:rPr>
          <w:rStyle w:val="structure"/>
        </w:rPr>
        <w:t>19920000</w:t>
      </w:r>
      <w:r w:rsidRPr="00BA0C70">
        <w:rPr>
          <w:rStyle w:val="structure"/>
        </w:rPr>
        <w:t>/</w:t>
      </w:r>
      <w:r w:rsidRPr="00BA0C70">
        <w:rPr>
          <w:rStyle w:val="structurevisible"/>
        </w:rPr>
        <w:t>&gt;</w:t>
      </w:r>
    </w:p>
    <w:p w14:paraId="5FEF66AC" w14:textId="77777777" w:rsidR="00C57E99" w:rsidRDefault="00627ED1" w:rsidP="006A7408">
      <w:pPr>
        <w:pStyle w:val="Letterbody"/>
      </w:pPr>
      <w:r w:rsidRPr="00627ED1">
        <w:t xml:space="preserve">The Universal House of Justice, which the Guardian said would be regarded by posterity as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»the last refuge of a tottering civilization,«</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is now, in the absence of the Guardian, the sole infallibly guided institution in the world to which all must turn, and on it rests the responsibility for ensuring the unity and progress of the Cause of God in accordance with the revealed Word. There are statements from the Master and the Guardian indicating that the Universal House of Justice, in addition to being the highest legislative body of the Faith, is also the body to which all must turn, and is the </w:t>
      </w:r>
      <w:r w:rsidR="00C57E99" w:rsidRPr="006C5EEF">
        <w:rPr>
          <w:rStyle w:val="structurevisible"/>
        </w:rPr>
        <w:t>&lt;</w:t>
      </w:r>
      <w:r w:rsidR="00C57E99" w:rsidRPr="006C5EEF">
        <w:rPr>
          <w:rStyle w:val="structure"/>
        </w:rPr>
        <w:t>cit Sho_%►</w:t>
      </w:r>
      <w:r w:rsidR="0059689E">
        <w:rPr>
          <w:rStyle w:val="structure"/>
        </w:rPr>
        <w:t>Sho</w:t>
      </w:r>
      <w:r w:rsidR="00C57E99" w:rsidRPr="006C5EEF">
        <w:rPr>
          <w:rStyle w:val="structure"/>
        </w:rPr>
        <w:t>_</w:t>
      </w:r>
      <w:r w:rsidR="0059689E">
        <w:rPr>
          <w:rStyle w:val="structure"/>
        </w:rPr>
        <w:t>GPB</w:t>
      </w:r>
      <w:r w:rsidR="00C57E99" w:rsidRPr="006C5EEF">
        <w:rPr>
          <w:rStyle w:val="structure"/>
        </w:rPr>
        <w:t>_</w:t>
      </w:r>
      <w:r w:rsidR="006A7408">
        <w:rPr>
          <w:rStyle w:val="structure"/>
        </w:rPr>
        <w:t>22:15</w:t>
      </w:r>
      <w:r w:rsidR="00C57E99" w:rsidRPr="006C5EEF">
        <w:rPr>
          <w:rStyle w:val="structure"/>
        </w:rPr>
        <w:t>►%_%_%—en_%—%_%</w:t>
      </w:r>
      <w:r w:rsidR="00C57E99" w:rsidRPr="006C5EEF">
        <w:rPr>
          <w:rStyle w:val="structurevisible"/>
        </w:rPr>
        <w:t>&gt;</w:t>
      </w:r>
      <w:r w:rsidRPr="00627ED1">
        <w:rPr>
          <w:rStyle w:val="quotebahaiscripture"/>
        </w:rPr>
        <w:t>»apex«</w:t>
      </w:r>
      <w:r w:rsidR="00C57E99" w:rsidRPr="006C5EEF">
        <w:rPr>
          <w:rStyle w:val="structurevisible"/>
        </w:rPr>
        <w:t>&lt;/</w:t>
      </w:r>
      <w:r w:rsidR="0059689E" w:rsidRPr="006C5EEF">
        <w:rPr>
          <w:rStyle w:val="structure"/>
        </w:rPr>
        <w:t>cit</w:t>
      </w:r>
      <w:r w:rsidR="00C57E99" w:rsidRPr="006C5EEF">
        <w:rPr>
          <w:rStyle w:val="structurevisible"/>
        </w:rPr>
        <w:t>&gt;</w:t>
      </w:r>
      <w:r w:rsidRPr="00627ED1">
        <w:t xml:space="preserve">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Administrative Order, as well as the </w:t>
      </w:r>
      <w:r w:rsidR="00C57E99" w:rsidRPr="006C5EEF">
        <w:rPr>
          <w:rStyle w:val="structurevisible"/>
        </w:rPr>
        <w:t>&lt;</w:t>
      </w:r>
      <w:r w:rsidR="0059689E" w:rsidRPr="006C5EEF">
        <w:rPr>
          <w:rStyle w:val="structure"/>
        </w:rPr>
        <w:t>cit Sho_%►</w:t>
      </w:r>
      <w:r w:rsidR="0059689E">
        <w:rPr>
          <w:rStyle w:val="structure"/>
        </w:rPr>
        <w:t>Sho</w:t>
      </w:r>
      <w:r w:rsidR="0059689E" w:rsidRPr="006C5EEF">
        <w:rPr>
          <w:rStyle w:val="structure"/>
        </w:rPr>
        <w:t>_</w:t>
      </w:r>
      <w:r w:rsidR="0059689E">
        <w:rPr>
          <w:rStyle w:val="structure"/>
        </w:rPr>
        <w:t>WOB</w:t>
      </w:r>
      <w:r w:rsidR="0059689E" w:rsidRPr="006C5EEF">
        <w:rPr>
          <w:rStyle w:val="structure"/>
        </w:rPr>
        <w:t>_</w:t>
      </w:r>
      <w:r w:rsidR="0059689E">
        <w:rPr>
          <w:rStyle w:val="structure"/>
        </w:rPr>
        <w:t>1:7</w:t>
      </w:r>
      <w:r w:rsidR="0059689E" w:rsidRPr="006C5EEF">
        <w:rPr>
          <w:rStyle w:val="structure"/>
        </w:rPr>
        <w:t>►%_%_%—en_%—%_%</w:t>
      </w:r>
      <w:r w:rsidR="00C57E99" w:rsidRPr="006C5EEF">
        <w:rPr>
          <w:rStyle w:val="structurevisible"/>
        </w:rPr>
        <w:t>&gt;</w:t>
      </w:r>
      <w:r w:rsidRPr="00627ED1">
        <w:rPr>
          <w:rStyle w:val="quotebahaiscripture"/>
        </w:rPr>
        <w:t xml:space="preserve">»supreme organ of the </w:t>
      </w:r>
      <w:r w:rsidRPr="00627ED1">
        <w:rPr>
          <w:rStyle w:val="quotebahaiscripture"/>
          <w:highlight w:val="yellow"/>
        </w:rPr>
        <w:t>Bahá’í</w:t>
      </w:r>
      <w:r w:rsidRPr="00627ED1">
        <w:rPr>
          <w:rStyle w:val="quotebahaiscripture"/>
        </w:rPr>
        <w:t xml:space="preserve"> Commonwealth.«</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The Guardian has in his writings specified for the House of Justice such fundamental functions as the formulation of future worldwide teaching plans, the conduct of the administrative affairs of the Faith, and the guidance, organization, and unification of the affairs of the Cause throughout the world. Furthermore in </w:t>
      </w:r>
      <w:r w:rsidR="00C57E99" w:rsidRPr="002D5AF8">
        <w:rPr>
          <w:rStyle w:val="structurevisible"/>
        </w:rPr>
        <w:t>&lt;</w:t>
      </w:r>
      <w:r w:rsidR="00C57E99" w:rsidRPr="002D5AF8">
        <w:rPr>
          <w:rStyle w:val="structure"/>
        </w:rPr>
        <w:t>title Sho_%</w:t>
      </w:r>
      <w:r w:rsidR="00C57E99" w:rsidRPr="002D5AF8">
        <w:rPr>
          <w:rStyle w:val="structurevisible"/>
        </w:rPr>
        <w:t>&gt;</w:t>
      </w:r>
      <w:r w:rsidRPr="00627ED1">
        <w:rPr>
          <w:rStyle w:val="BookTitle"/>
        </w:rPr>
        <w:t>God Passes By</w:t>
      </w:r>
      <w:r w:rsidR="00C57E99" w:rsidRPr="002D5AF8">
        <w:rPr>
          <w:rStyle w:val="structurevisible"/>
        </w:rPr>
        <w:t>&lt;/</w:t>
      </w:r>
      <w:r w:rsidR="00C57E99" w:rsidRPr="002D5AF8">
        <w:rPr>
          <w:rStyle w:val="structure"/>
        </w:rPr>
        <w:t>title</w:t>
      </w:r>
      <w:r w:rsidR="00C57E99" w:rsidRPr="002D5AF8">
        <w:rPr>
          <w:rStyle w:val="structurevisible"/>
        </w:rPr>
        <w:t>&gt;</w:t>
      </w:r>
      <w:r w:rsidRPr="00627ED1">
        <w:t xml:space="preserve"> the Guardian makes the following statement: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 xml:space="preserve">»The </w:t>
      </w:r>
      <w:r w:rsidRPr="00627ED1">
        <w:rPr>
          <w:rStyle w:val="quotebahaiscripture"/>
          <w:highlight w:val="yellow"/>
        </w:rPr>
        <w:t>Kitáb-i-Aqdas</w:t>
      </w:r>
      <w:r w:rsidRPr="00627ED1">
        <w:rPr>
          <w:rStyle w:val="quotebahaiscripture"/>
        </w:rPr>
        <w:t xml:space="preserve"> ... not only preserves for posterity the basic laws and ordinances on which the fabric of His future World Order must rest, but ordains, in addition to the function of interpretation which it confers upon His successor, the necessary institutions through which the integrity and unity of His Faith can alone be safeguarded.«</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He has also, in </w:t>
      </w:r>
      <w:r w:rsidR="00C57E99" w:rsidRPr="006C5EEF">
        <w:rPr>
          <w:rStyle w:val="structurevisible"/>
        </w:rPr>
        <w:t>&lt;</w:t>
      </w:r>
      <w:r w:rsidR="00C57E99" w:rsidRPr="006C5EEF">
        <w:rPr>
          <w:rStyle w:val="structure"/>
        </w:rPr>
        <w:t>title Sho_%</w:t>
      </w:r>
      <w:r w:rsidR="00C57E99" w:rsidRPr="006C5EEF">
        <w:rPr>
          <w:rStyle w:val="structurevisible"/>
        </w:rPr>
        <w:t>&gt;</w:t>
      </w:r>
      <w:r w:rsidRPr="00627ED1">
        <w:rPr>
          <w:rStyle w:val="BookTitle"/>
        </w:rPr>
        <w:t xml:space="preserve">The Dispensation of </w:t>
      </w:r>
      <w:r w:rsidRPr="00627ED1">
        <w:rPr>
          <w:rStyle w:val="BookTitle"/>
          <w:highlight w:val="yellow"/>
        </w:rPr>
        <w:t>Bahá’u’lláh</w:t>
      </w:r>
      <w:r w:rsidRPr="00627ED1">
        <w:rPr>
          <w:rStyle w:val="BookTitle"/>
        </w:rPr>
        <w:t>,</w:t>
      </w:r>
      <w:r w:rsidR="00C57E99" w:rsidRPr="006C5EEF">
        <w:rPr>
          <w:rStyle w:val="structurevisible"/>
        </w:rPr>
        <w:t>&lt;/</w:t>
      </w:r>
      <w:r w:rsidR="00C57E99" w:rsidRPr="006C5EEF">
        <w:rPr>
          <w:rStyle w:val="structure"/>
        </w:rPr>
        <w:t>title</w:t>
      </w:r>
      <w:r w:rsidR="00C57E99" w:rsidRPr="006C5EEF">
        <w:rPr>
          <w:rStyle w:val="structurevisible"/>
        </w:rPr>
        <w:t>&gt;</w:t>
      </w:r>
      <w:r w:rsidRPr="00627ED1">
        <w:t xml:space="preserve"> written that the members of the Universal House of Justice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»and not the body of those who either directly or indirectly elect them, have thus been made the recipients of the Divine guidance which is at once the lifeblood and ultimate safeguard of this Revelation.«</w:t>
      </w:r>
      <w:r w:rsidR="00C57E99" w:rsidRPr="006C5EEF">
        <w:rPr>
          <w:rStyle w:val="structurevisible"/>
        </w:rPr>
        <w:t>&lt;/</w:t>
      </w:r>
      <w:r w:rsidR="00C57E99" w:rsidRPr="006C5EEF">
        <w:rPr>
          <w:rStyle w:val="structure"/>
        </w:rPr>
        <w:t>cit</w:t>
      </w:r>
      <w:r w:rsidR="00C57E99" w:rsidRPr="006C5EEF">
        <w:rPr>
          <w:rStyle w:val="structurevisible"/>
        </w:rPr>
        <w:t>&gt;</w:t>
      </w:r>
    </w:p>
    <w:p w14:paraId="7E42B942"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1:</w:t>
      </w:r>
      <w:r w:rsidRPr="00BA0C70">
        <w:rPr>
          <w:rStyle w:val="structureparIDparcounter"/>
        </w:rPr>
        <w:t>22</w:t>
      </w:r>
      <w:r w:rsidRPr="00BA0C70">
        <w:rPr>
          <w:rStyle w:val="structure"/>
        </w:rPr>
        <w:t>—en_</w:t>
      </w:r>
      <w:r>
        <w:rPr>
          <w:rStyle w:val="structure"/>
        </w:rPr>
        <w:t>19920000</w:t>
      </w:r>
      <w:r w:rsidRPr="00BA0C70">
        <w:rPr>
          <w:rStyle w:val="structure"/>
        </w:rPr>
        <w:t>/</w:t>
      </w:r>
      <w:r w:rsidRPr="00BA0C70">
        <w:rPr>
          <w:rStyle w:val="structurevisible"/>
        </w:rPr>
        <w:t>&gt;</w:t>
      </w:r>
    </w:p>
    <w:p w14:paraId="60CA24F1" w14:textId="77777777" w:rsidR="00C57E99" w:rsidRDefault="00627ED1" w:rsidP="00C57E99">
      <w:pPr>
        <w:pStyle w:val="Letterbody"/>
      </w:pPr>
      <w:r w:rsidRPr="00627ED1">
        <w:t xml:space="preserve">As the Universal House of Justice has already announced, it cannot legislate to make possible the appointment of a successor to </w:t>
      </w:r>
      <w:r w:rsidRPr="00627ED1">
        <w:rPr>
          <w:highlight w:val="cyan"/>
        </w:rPr>
        <w:t>Shoghi Effendi</w:t>
      </w:r>
      <w:r w:rsidRPr="00627ED1">
        <w:t xml:space="preserve">, nor can it legislate to make possible the appointment of any more Hands of the Cause, but it must do everything within its power to ensure the performance of all those functions which it shares with these two mighty institutions. It must make provision for the proper discharge in future of the functions of protection and propagation, which the administrative bodies share with the Guardianship and the Hands of the Cause; it must, in the absence of the Guardian, receive and disburse the </w:t>
      </w:r>
      <w:r w:rsidRPr="00627ED1">
        <w:rPr>
          <w:highlight w:val="yellow"/>
        </w:rPr>
        <w:t>Ḥuq</w:t>
      </w:r>
      <w:r w:rsidR="00C57E99" w:rsidRPr="000C7039">
        <w:rPr>
          <w:highlight w:val="yellow"/>
        </w:rPr>
        <w:t>ú</w:t>
      </w:r>
      <w:r w:rsidRPr="00627ED1">
        <w:rPr>
          <w:highlight w:val="yellow"/>
        </w:rPr>
        <w:t>qu’ll</w:t>
      </w:r>
      <w:r w:rsidR="00C57E99" w:rsidRPr="000C7039">
        <w:rPr>
          <w:highlight w:val="yellow"/>
        </w:rPr>
        <w:t>á</w:t>
      </w:r>
      <w:r w:rsidRPr="00627ED1">
        <w:rPr>
          <w:highlight w:val="yellow"/>
        </w:rPr>
        <w:t>h</w:t>
      </w:r>
      <w:r w:rsidRPr="00627ED1">
        <w:t xml:space="preserve">, in accordance with the following statement of </w:t>
      </w:r>
      <w:r w:rsidRPr="00627ED1">
        <w:rPr>
          <w:highlight w:val="yellow"/>
        </w:rPr>
        <w:t>ʿAbdu’l-Bah</w:t>
      </w:r>
      <w:r w:rsidR="00C57E99" w:rsidRPr="000C7039">
        <w:rPr>
          <w:highlight w:val="yellow"/>
        </w:rPr>
        <w:t>á</w:t>
      </w:r>
      <w:r w:rsidRPr="00627ED1">
        <w:t xml:space="preserve">: </w:t>
      </w:r>
      <w:r w:rsidR="00C57E99" w:rsidRPr="006C5EEF">
        <w:rPr>
          <w:rStyle w:val="structurevisible"/>
        </w:rPr>
        <w:t>&lt;</w:t>
      </w:r>
      <w:r w:rsidR="00C57E99" w:rsidRPr="006C5EEF">
        <w:rPr>
          <w:rStyle w:val="structure"/>
        </w:rPr>
        <w:t>cit Abd_%►%_%_%►%_%_%—en_%—%_%</w:t>
      </w:r>
      <w:r w:rsidR="00C57E99" w:rsidRPr="006C5EEF">
        <w:rPr>
          <w:rStyle w:val="structurevisible"/>
        </w:rPr>
        <w:t>&gt;</w:t>
      </w:r>
      <w:r w:rsidRPr="00627ED1">
        <w:rPr>
          <w:rStyle w:val="quotebahaiscripture"/>
        </w:rPr>
        <w:t xml:space="preserve">»Disposition of the </w:t>
      </w:r>
      <w:r w:rsidRPr="00627ED1">
        <w:rPr>
          <w:rStyle w:val="quotebahaiscripture"/>
          <w:highlight w:val="yellow"/>
        </w:rPr>
        <w:t>Ḥuqúq</w:t>
      </w:r>
      <w:r w:rsidRPr="00627ED1">
        <w:rPr>
          <w:rStyle w:val="quotebahaiscripture"/>
        </w:rPr>
        <w:t>, wholly or partly, is permissible, but this should be done by permission of the authority in the Cause to whom all must turn.«</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It must make provision in its constitution for the removal of any of its members who commits a sin </w:t>
      </w:r>
      <w:r w:rsidR="00C57E99" w:rsidRPr="006C5EEF">
        <w:rPr>
          <w:rStyle w:val="structurevisible"/>
        </w:rPr>
        <w:t>&lt;</w:t>
      </w:r>
      <w:r w:rsidR="00C57E99" w:rsidRPr="006C5EEF">
        <w:rPr>
          <w:rStyle w:val="structure"/>
        </w:rPr>
        <w:t>cit Abd_%►%_%_%►%_%_%—en_%—%_%</w:t>
      </w:r>
      <w:r w:rsidR="00C57E99" w:rsidRPr="006C5EEF">
        <w:rPr>
          <w:rStyle w:val="structurevisible"/>
        </w:rPr>
        <w:t>&gt;</w:t>
      </w:r>
      <w:r w:rsidRPr="00627ED1">
        <w:rPr>
          <w:rStyle w:val="quotebahaiscripture"/>
        </w:rPr>
        <w:t>»injurious to the common weal.«</w:t>
      </w:r>
      <w:r w:rsidR="00C57E99" w:rsidRPr="006C5EEF">
        <w:rPr>
          <w:rStyle w:val="structurevisible"/>
        </w:rPr>
        <w:t>&lt;/</w:t>
      </w:r>
      <w:r w:rsidR="00C57E99" w:rsidRPr="006C5EEF">
        <w:rPr>
          <w:rStyle w:val="structure"/>
        </w:rPr>
        <w:t>cit</w:t>
      </w:r>
      <w:r w:rsidR="00C57E99" w:rsidRPr="006C5EEF">
        <w:rPr>
          <w:rStyle w:val="structurevisible"/>
        </w:rPr>
        <w:t>&gt;</w:t>
      </w:r>
      <w:r w:rsidRPr="00627ED1">
        <w:t xml:space="preserve"> Above all, it must, with perfect faith in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proclaim His Cause and enforce His law that the Most Great Peace shall be firmly established in this world and the foundation of the Kingdom of God on earth shall be accomplished. </w:t>
      </w:r>
      <w:r w:rsidRPr="00627ED1">
        <w:rPr>
          <w:rStyle w:val="FootnoteReference"/>
          <w:rFonts w:ascii="Palatino Linotype ebf" w:hAnsi="Palatino Linotype ebf"/>
        </w:rPr>
        <w:footnoteReference w:id="641"/>
      </w:r>
    </w:p>
    <w:p w14:paraId="45F81714" w14:textId="77777777" w:rsidR="00C57E99" w:rsidRDefault="00C57E99" w:rsidP="00C57E99">
      <w:pPr>
        <w:jc w:val="center"/>
        <w:rPr>
          <w:rFonts w:ascii="Times New Roman" w:eastAsia="Times New Roman" w:hAnsi="Times New Roman" w:cs="Times New Roman"/>
        </w:rPr>
      </w:pPr>
    </w:p>
    <w:p w14:paraId="599A38D3" w14:textId="77777777" w:rsidR="00C57E99" w:rsidRDefault="00C57E99" w:rsidP="00C57E99">
      <w:pPr>
        <w:spacing w:after="240"/>
        <w:rPr>
          <w:rFonts w:ascii="Times New Roman" w:eastAsia="Times New Roman" w:hAnsi="Times New Roman" w:cs="Times New Roman"/>
        </w:rPr>
      </w:pPr>
    </w:p>
    <w:p w14:paraId="0C82D956" w14:textId="77777777" w:rsidR="00C57E99" w:rsidRPr="008E369F" w:rsidRDefault="00C57E99" w:rsidP="00C57E99">
      <w:pPr>
        <w:pStyle w:val="ParCounter1st"/>
        <w:framePr w:hSpace="0" w:wrap="auto" w:vAnchor="margin" w:hAnchor="text" w:xAlign="left" w:yAlign="inline"/>
      </w:pPr>
      <w:r w:rsidRPr="00835AAF">
        <w:rPr>
          <w:rStyle w:val="structurevisible"/>
        </w:rPr>
        <w:t>&lt;</w:t>
      </w:r>
      <w:r>
        <w:rPr>
          <w:rStyle w:val="structure"/>
        </w:rPr>
        <w:t>par</w:t>
      </w:r>
      <w:r w:rsidRPr="00835AAF">
        <w:rPr>
          <w:rStyle w:val="structure"/>
        </w:rPr>
        <w:t xml:space="preserve"> </w:t>
      </w:r>
      <w:r>
        <w:rPr>
          <w:rStyle w:val="structure"/>
        </w:rPr>
        <w:t>TaherzadehA_Covenant_</w:t>
      </w:r>
      <w:r>
        <w:rPr>
          <w:rStyle w:val="structurechapcounter"/>
        </w:rPr>
        <w:t>ap3</w:t>
      </w:r>
      <w:r w:rsidRPr="00835AAF">
        <w:rPr>
          <w:rStyle w:val="structure"/>
        </w:rPr>
        <w:t>:</w:t>
      </w:r>
      <w:r>
        <w:rPr>
          <w:rStyle w:val="structurechapsubcounter"/>
          <w:b/>
          <w:bCs/>
        </w:rPr>
        <w:t>2</w:t>
      </w:r>
      <w:r>
        <w:rPr>
          <w:rStyle w:val="structure"/>
        </w:rPr>
        <w:t>:</w:t>
      </w:r>
      <w:r w:rsidRPr="00835AAF">
        <w:rPr>
          <w:rStyle w:val="structure"/>
        </w:rPr>
        <w:t>0/</w:t>
      </w:r>
      <w:r w:rsidRPr="00835AAF">
        <w:rPr>
          <w:rStyle w:val="structurevisible"/>
        </w:rPr>
        <w:t>&gt;</w:t>
      </w:r>
    </w:p>
    <w:p w14:paraId="12D87430" w14:textId="77777777" w:rsidR="00C57E99" w:rsidRDefault="00627ED1" w:rsidP="00C57E99">
      <w:pPr>
        <w:pStyle w:val="Date"/>
      </w:pPr>
      <w:r w:rsidRPr="00627ED1">
        <w:t>7 December 1969</w:t>
      </w:r>
    </w:p>
    <w:p w14:paraId="14EE14E8" w14:textId="77777777" w:rsidR="00C57E99" w:rsidRPr="00BA0C70" w:rsidRDefault="00C57E99" w:rsidP="00C57E99">
      <w:pPr>
        <w:pStyle w:val="ParCounter1s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w:t>
      </w:r>
      <w:r w:rsidRPr="00BA0C70">
        <w:rPr>
          <w:rStyle w:val="structure"/>
        </w:rPr>
        <w:t>—en_</w:t>
      </w:r>
      <w:r>
        <w:rPr>
          <w:rStyle w:val="structure"/>
        </w:rPr>
        <w:t>19920000</w:t>
      </w:r>
      <w:r w:rsidRPr="00BA0C70">
        <w:rPr>
          <w:rStyle w:val="structure"/>
        </w:rPr>
        <w:t>/</w:t>
      </w:r>
      <w:r w:rsidRPr="00BA0C70">
        <w:rPr>
          <w:rStyle w:val="structurevisible"/>
        </w:rPr>
        <w:t>&gt;</w:t>
      </w:r>
    </w:p>
    <w:p w14:paraId="0CA4B5FE" w14:textId="77777777" w:rsidR="00C57E99" w:rsidRDefault="00627ED1" w:rsidP="00C57E99">
      <w:pPr>
        <w:pStyle w:val="Letterbody"/>
      </w:pPr>
      <w:r w:rsidRPr="00627ED1">
        <w:t xml:space="preserve">Your recent letter, in which you share with us the questions that have occurred to some of the youth in studying </w:t>
      </w:r>
      <w:r w:rsidR="00C57E99" w:rsidRPr="006C5EEF">
        <w:rPr>
          <w:rStyle w:val="structurevisible"/>
        </w:rPr>
        <w:t>&lt;</w:t>
      </w:r>
      <w:r w:rsidR="00C57E99" w:rsidRPr="006C5EEF">
        <w:rPr>
          <w:rStyle w:val="structure"/>
        </w:rPr>
        <w:t>title Sho_%</w:t>
      </w:r>
      <w:r w:rsidR="00C57E99" w:rsidRPr="006C5EEF">
        <w:rPr>
          <w:rStyle w:val="structurevisible"/>
        </w:rPr>
        <w:t>&gt;</w:t>
      </w:r>
      <w:r w:rsidRPr="00627ED1">
        <w:rPr>
          <w:rStyle w:val="BookTitle"/>
        </w:rPr>
        <w:t xml:space="preserve">The Dispensation of </w:t>
      </w:r>
      <w:r w:rsidRPr="00627ED1">
        <w:rPr>
          <w:rStyle w:val="BookTitle"/>
          <w:highlight w:val="yellow"/>
        </w:rPr>
        <w:t>Bahá’u’lláh</w:t>
      </w:r>
      <w:r w:rsidR="00C57E99" w:rsidRPr="006C5EEF">
        <w:rPr>
          <w:rStyle w:val="structurevisible"/>
        </w:rPr>
        <w:t>&lt;/</w:t>
      </w:r>
      <w:r w:rsidR="00C57E99" w:rsidRPr="006C5EEF">
        <w:rPr>
          <w:rStyle w:val="structure"/>
        </w:rPr>
        <w:t>title</w:t>
      </w:r>
      <w:r w:rsidR="00C57E99" w:rsidRPr="006C5EEF">
        <w:rPr>
          <w:rStyle w:val="structurevisible"/>
        </w:rPr>
        <w:t>&gt;</w:t>
      </w:r>
      <w:r w:rsidRPr="00627ED1">
        <w:t>, has been carefully</w:t>
      </w:r>
      <w:r w:rsidRPr="00627ED1">
        <w:rPr>
          <w:rStyle w:val="structurepagenumber"/>
        </w:rPr>
        <w:t xml:space="preserve"> &lt;page 438</w:t>
      </w:r>
      <w:r w:rsidR="00B777C2">
        <w:rPr>
          <w:rStyle w:val="structurepagenumber"/>
        </w:rPr>
        <w:t>/&gt;</w:t>
      </w:r>
      <w:r w:rsidRPr="00627ED1">
        <w:t xml:space="preserve"> considered, and we feel that we should comment both on the particular passage you mention and on a related passage in the same work, because both bear on the relationship between the Guardianship and the Universal House of Justice.</w:t>
      </w:r>
    </w:p>
    <w:p w14:paraId="25E67D1C"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2</w:t>
      </w:r>
      <w:r w:rsidRPr="00BA0C70">
        <w:rPr>
          <w:rStyle w:val="structure"/>
        </w:rPr>
        <w:t>—en_</w:t>
      </w:r>
      <w:r>
        <w:rPr>
          <w:rStyle w:val="structure"/>
        </w:rPr>
        <w:t>19920000</w:t>
      </w:r>
      <w:r w:rsidRPr="00BA0C70">
        <w:rPr>
          <w:rStyle w:val="structure"/>
        </w:rPr>
        <w:t>/</w:t>
      </w:r>
      <w:r w:rsidRPr="00BA0C70">
        <w:rPr>
          <w:rStyle w:val="structurevisible"/>
        </w:rPr>
        <w:t>&gt;</w:t>
      </w:r>
    </w:p>
    <w:p w14:paraId="165A589E" w14:textId="77777777" w:rsidR="00C57E99" w:rsidRDefault="00627ED1" w:rsidP="00C57E99">
      <w:pPr>
        <w:pStyle w:val="Letterbody"/>
      </w:pPr>
      <w:r w:rsidRPr="00627ED1">
        <w:t xml:space="preserve">The first passage concerns the Guardian’s duty to insist upon a reconsideration by his fellow-members in the Universal House of Justice of any enactment which he believes conflicts with the meaning and departs from the spirit of the Sacred Writings. The second passage concerns the infallibility of the Universal House of Justice without the Guardian, namely </w:t>
      </w:r>
      <w:r w:rsidRPr="00627ED1">
        <w:rPr>
          <w:highlight w:val="cyan"/>
        </w:rPr>
        <w:t>Shoghi Effendi’s</w:t>
      </w:r>
      <w:r w:rsidRPr="00627ED1">
        <w:t xml:space="preserve"> statement that </w:t>
      </w:r>
      <w:r w:rsidR="00C57E99" w:rsidRPr="006C5EEF">
        <w:rPr>
          <w:rStyle w:val="structurevisible"/>
        </w:rPr>
        <w:t>&lt;</w:t>
      </w:r>
      <w:r w:rsidR="00C57E99" w:rsidRPr="006C5EEF">
        <w:rPr>
          <w:rStyle w:val="structure"/>
        </w:rPr>
        <w:t>cit Sho_%►%_%_%►%_%_%—en_%—%_%</w:t>
      </w:r>
      <w:r w:rsidR="00C57E99" w:rsidRPr="006C5EEF">
        <w:rPr>
          <w:rStyle w:val="structurevisible"/>
        </w:rPr>
        <w:t>&gt;</w:t>
      </w:r>
      <w:r w:rsidRPr="00627ED1">
        <w:rPr>
          <w:rStyle w:val="quotebahaiscripture"/>
        </w:rPr>
        <w:t>»Without such an institution [the Guardianship] ... the necessary guidance to define the sphere of the legislative action of its elected representatives would be totally withdrawn.«</w:t>
      </w:r>
      <w:r w:rsidR="00C57E99" w:rsidRPr="006C5EEF">
        <w:rPr>
          <w:rStyle w:val="structurevisible"/>
        </w:rPr>
        <w:t>&lt;/</w:t>
      </w:r>
      <w:r w:rsidR="00C57E99" w:rsidRPr="006C5EEF">
        <w:rPr>
          <w:rStyle w:val="structure"/>
        </w:rPr>
        <w:t>cit</w:t>
      </w:r>
      <w:r w:rsidR="00C57E99" w:rsidRPr="006C5EEF">
        <w:rPr>
          <w:rStyle w:val="structurevisible"/>
        </w:rPr>
        <w:t>&gt;</w:t>
      </w:r>
    </w:p>
    <w:p w14:paraId="230656C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3</w:t>
      </w:r>
      <w:r w:rsidRPr="00BA0C70">
        <w:rPr>
          <w:rStyle w:val="structure"/>
        </w:rPr>
        <w:t>—en_</w:t>
      </w:r>
      <w:r>
        <w:rPr>
          <w:rStyle w:val="structure"/>
        </w:rPr>
        <w:t>19920000</w:t>
      </w:r>
      <w:r w:rsidRPr="00BA0C70">
        <w:rPr>
          <w:rStyle w:val="structure"/>
        </w:rPr>
        <w:t>/</w:t>
      </w:r>
      <w:r w:rsidRPr="00BA0C70">
        <w:rPr>
          <w:rStyle w:val="structurevisible"/>
        </w:rPr>
        <w:t>&gt;</w:t>
      </w:r>
    </w:p>
    <w:p w14:paraId="453BDEAB" w14:textId="77777777" w:rsidR="00C57E99" w:rsidRDefault="00627ED1" w:rsidP="00C57E99">
      <w:pPr>
        <w:pStyle w:val="Letterbody"/>
      </w:pPr>
      <w:r w:rsidRPr="00627ED1">
        <w:t xml:space="preserve">Some of the youth, you indicate, were puzzled as to how to reconcile the former of these two passages with such of </w:t>
      </w:r>
      <w:r w:rsidRPr="00627ED1">
        <w:rPr>
          <w:highlight w:val="yellow"/>
        </w:rPr>
        <w:t>ʿAbdu’l-Bah</w:t>
      </w:r>
      <w:r w:rsidR="00C57E99" w:rsidRPr="000C7039">
        <w:rPr>
          <w:highlight w:val="yellow"/>
        </w:rPr>
        <w:t>á</w:t>
      </w:r>
      <w:r w:rsidRPr="00627ED1">
        <w:t xml:space="preserve"> which affirms that the Universal House of Justice is </w:t>
      </w:r>
      <w:r w:rsidR="00C57E99" w:rsidRPr="006C5EEF">
        <w:rPr>
          <w:rStyle w:val="structurevisible"/>
        </w:rPr>
        <w:t>&lt;</w:t>
      </w:r>
      <w:r w:rsidR="00C57E99" w:rsidRPr="006C5EEF">
        <w:rPr>
          <w:rStyle w:val="structure"/>
        </w:rPr>
        <w:t>cit Abd_%►%_%_%►%_%_%—en_%—%_%</w:t>
      </w:r>
      <w:r w:rsidR="00C57E99" w:rsidRPr="006C5EEF">
        <w:rPr>
          <w:rStyle w:val="structurevisible"/>
        </w:rPr>
        <w:t>&gt;</w:t>
      </w:r>
      <w:r w:rsidRPr="00627ED1">
        <w:rPr>
          <w:rStyle w:val="quotebahaiscripture"/>
        </w:rPr>
        <w:t>»freed from all error«</w:t>
      </w:r>
      <w:r w:rsidR="00C57E99" w:rsidRPr="006C5EEF">
        <w:rPr>
          <w:rStyle w:val="structurevisible"/>
        </w:rPr>
        <w:t>&lt;/</w:t>
      </w:r>
      <w:r w:rsidR="00C57E99" w:rsidRPr="006C5EEF">
        <w:rPr>
          <w:rStyle w:val="structure"/>
        </w:rPr>
        <w:t>cit</w:t>
      </w:r>
      <w:r w:rsidR="00C57E99" w:rsidRPr="006C5EEF">
        <w:rPr>
          <w:rStyle w:val="structurevisible"/>
        </w:rPr>
        <w:t>&gt;</w:t>
      </w:r>
      <w:r w:rsidRPr="00627ED1">
        <w:t>.</w:t>
      </w:r>
    </w:p>
    <w:p w14:paraId="24DA1FD0"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4</w:t>
      </w:r>
      <w:r w:rsidRPr="00BA0C70">
        <w:rPr>
          <w:rStyle w:val="structure"/>
        </w:rPr>
        <w:t>—en_</w:t>
      </w:r>
      <w:r>
        <w:rPr>
          <w:rStyle w:val="structure"/>
        </w:rPr>
        <w:t>19920000</w:t>
      </w:r>
      <w:r w:rsidRPr="00BA0C70">
        <w:rPr>
          <w:rStyle w:val="structure"/>
        </w:rPr>
        <w:t>/</w:t>
      </w:r>
      <w:r w:rsidRPr="00BA0C70">
        <w:rPr>
          <w:rStyle w:val="structurevisible"/>
        </w:rPr>
        <w:t>&gt;</w:t>
      </w:r>
    </w:p>
    <w:p w14:paraId="5F03324C" w14:textId="77777777" w:rsidR="00C57E99" w:rsidRDefault="00627ED1" w:rsidP="00C57E99">
      <w:pPr>
        <w:pStyle w:val="Letterbody"/>
      </w:pPr>
      <w:r w:rsidRPr="00627ED1">
        <w:t xml:space="preserve">Just as the Will and Testament of </w:t>
      </w:r>
      <w:r w:rsidRPr="00627ED1">
        <w:rPr>
          <w:highlight w:val="yellow"/>
        </w:rPr>
        <w:t>ʿAbdu’l-Bah</w:t>
      </w:r>
      <w:r w:rsidR="00C57E99" w:rsidRPr="000C7039">
        <w:rPr>
          <w:highlight w:val="yellow"/>
        </w:rPr>
        <w:t>á</w:t>
      </w:r>
      <w:r w:rsidRPr="00627ED1">
        <w:t xml:space="preserve"> does not in any way contradict the </w:t>
      </w:r>
      <w:r w:rsidR="00C57E99" w:rsidRPr="006C5EEF">
        <w:rPr>
          <w:rStyle w:val="structurevisible"/>
        </w:rPr>
        <w:t>&lt;</w:t>
      </w:r>
      <w:r w:rsidR="00C57E99" w:rsidRPr="006C5EEF">
        <w:rPr>
          <w:rStyle w:val="structure"/>
        </w:rPr>
        <w:t xml:space="preserve">title </w:t>
      </w:r>
      <w:r w:rsidR="00C57E99">
        <w:rPr>
          <w:rStyle w:val="structure"/>
        </w:rPr>
        <w:t>Bah</w:t>
      </w:r>
      <w:r w:rsidR="00C57E99" w:rsidRPr="006C5EEF">
        <w:rPr>
          <w:rStyle w:val="structure"/>
        </w:rPr>
        <w:t>_%</w:t>
      </w:r>
      <w:r w:rsidR="00C57E99" w:rsidRPr="006C5EEF">
        <w:rPr>
          <w:rStyle w:val="structurevisible"/>
        </w:rPr>
        <w:t>&gt;</w:t>
      </w:r>
      <w:r w:rsidRPr="00627ED1">
        <w:rPr>
          <w:rStyle w:val="BookTitle"/>
          <w:highlight w:val="yellow"/>
        </w:rPr>
        <w:t>Kitáb-i-Aqdas</w:t>
      </w:r>
      <w:r w:rsidR="00C57E99" w:rsidRPr="006C5EEF">
        <w:rPr>
          <w:rStyle w:val="structurevisible"/>
        </w:rPr>
        <w:t>&lt;/</w:t>
      </w:r>
      <w:r w:rsidR="00C57E99" w:rsidRPr="006C5EEF">
        <w:rPr>
          <w:rStyle w:val="structure"/>
        </w:rPr>
        <w:t>title</w:t>
      </w:r>
      <w:r w:rsidR="00C57E99" w:rsidRPr="006C5EEF">
        <w:rPr>
          <w:rStyle w:val="structurevisible"/>
        </w:rPr>
        <w:t>&gt;</w:t>
      </w:r>
      <w:r w:rsidRPr="00627ED1">
        <w:t xml:space="preserve"> but, in the Guardian’s words, </w:t>
      </w:r>
      <w:r w:rsidR="00C57E99" w:rsidRPr="000B22F0">
        <w:rPr>
          <w:rStyle w:val="structurevisible"/>
        </w:rPr>
        <w:t>&lt;</w:t>
      </w:r>
      <w:r w:rsidR="00C57E99" w:rsidRPr="000B22F0">
        <w:rPr>
          <w:rStyle w:val="structure"/>
        </w:rPr>
        <w:t>cit Sho_%►%_%_%►%_%_%—en_%—%_%</w:t>
      </w:r>
      <w:r w:rsidR="00C57E99" w:rsidRPr="000B22F0">
        <w:rPr>
          <w:rStyle w:val="structurevisible"/>
        </w:rPr>
        <w:t>&gt;</w:t>
      </w:r>
      <w:r w:rsidRPr="00627ED1">
        <w:rPr>
          <w:rStyle w:val="quotebahaiscripture"/>
        </w:rPr>
        <w:t xml:space="preserve">»confirms, supplements, and correlates the provisions of the </w:t>
      </w:r>
      <w:r w:rsidRPr="00627ED1">
        <w:rPr>
          <w:rStyle w:val="quotebahaiscripture"/>
          <w:highlight w:val="yellow"/>
        </w:rPr>
        <w:t>Aqdas</w:t>
      </w:r>
      <w:r w:rsidRPr="00627ED1">
        <w:rPr>
          <w:rStyle w:val="quotebahaiscripture"/>
        </w:rPr>
        <w:t>«</w:t>
      </w:r>
      <w:r w:rsidR="00C57E99" w:rsidRPr="000B22F0">
        <w:rPr>
          <w:rStyle w:val="structurevisible"/>
        </w:rPr>
        <w:t>&lt;/</w:t>
      </w:r>
      <w:r w:rsidR="00C57E99" w:rsidRPr="000B22F0">
        <w:rPr>
          <w:rStyle w:val="structure"/>
        </w:rPr>
        <w:t>cit</w:t>
      </w:r>
      <w:r w:rsidR="00C57E99" w:rsidRPr="000B22F0">
        <w:rPr>
          <w:rStyle w:val="structurevisible"/>
        </w:rPr>
        <w:t>&gt;</w:t>
      </w:r>
      <w:r w:rsidRPr="00627ED1">
        <w:t>, so the writings of the Guardian contradict neither the revealed Word nor the interpretations of the Master. In attempting to understand the Writings, therefore, one must first realize that there is and can be no real contradiction in them, and in the light of this we can confidently seek the unity of meaning which they contain.</w:t>
      </w:r>
    </w:p>
    <w:p w14:paraId="18AD6F3E"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5</w:t>
      </w:r>
      <w:r w:rsidRPr="00BA0C70">
        <w:rPr>
          <w:rStyle w:val="structure"/>
        </w:rPr>
        <w:t>—en_</w:t>
      </w:r>
      <w:r>
        <w:rPr>
          <w:rStyle w:val="structure"/>
        </w:rPr>
        <w:t>19920000</w:t>
      </w:r>
      <w:r w:rsidRPr="00BA0C70">
        <w:rPr>
          <w:rStyle w:val="structure"/>
        </w:rPr>
        <w:t>/</w:t>
      </w:r>
      <w:r w:rsidRPr="00BA0C70">
        <w:rPr>
          <w:rStyle w:val="structurevisible"/>
        </w:rPr>
        <w:t>&gt;</w:t>
      </w:r>
    </w:p>
    <w:p w14:paraId="50916B00" w14:textId="77777777" w:rsidR="00C57E99" w:rsidRDefault="00627ED1" w:rsidP="00C57E99">
      <w:pPr>
        <w:pStyle w:val="Letterbody"/>
      </w:pPr>
      <w:r w:rsidRPr="00627ED1">
        <w:t xml:space="preserve">The Guardian and the Universal House of Justice have certain duties and functions in common; each also operates within a separate and distinct sphere. As </w:t>
      </w:r>
      <w:r w:rsidRPr="00627ED1">
        <w:rPr>
          <w:highlight w:val="cyan"/>
        </w:rPr>
        <w:t>Shoghi Effendi</w:t>
      </w:r>
      <w:r w:rsidRPr="00627ED1">
        <w:t xml:space="preserve"> explained, </w:t>
      </w:r>
      <w:r w:rsidR="00C57E99" w:rsidRPr="000B22F0">
        <w:rPr>
          <w:rStyle w:val="structurevisible"/>
        </w:rPr>
        <w:t>&lt;</w:t>
      </w:r>
      <w:r w:rsidR="00C57E99" w:rsidRPr="000B22F0">
        <w:rPr>
          <w:rStyle w:val="structure"/>
        </w:rPr>
        <w:t>cit Sho_%►%_%_%►%_%_%—en_%—%_%</w:t>
      </w:r>
      <w:r w:rsidR="00C57E99" w:rsidRPr="000B22F0">
        <w:rPr>
          <w:rStyle w:val="structurevisible"/>
        </w:rPr>
        <w:t>&gt;</w:t>
      </w:r>
      <w:r w:rsidRPr="00627ED1">
        <w:rPr>
          <w:rStyle w:val="quotebahaiscripture"/>
        </w:rPr>
        <w:t xml:space="preserve">»...it is made indubitably clear and evident that the Guardian of the Faith has been made the Interpreter of the Word and that the Universal House of Justice has been invested with the function of legislating on matters not expressly revealed in the teachings. The interpretation of the Guardian, functioning within his own sphere, is as authoritative and binding as the enactments of the International House of Justice, whose exclusive right and prerogative is to pronounce upon and deliver the final judgement on such laws and ordinances as </w:t>
      </w:r>
      <w:r w:rsidRPr="00627ED1">
        <w:rPr>
          <w:rStyle w:val="quotebahaiscripture"/>
          <w:highlight w:val="yellow"/>
        </w:rPr>
        <w:t>Bahá’u’lláh</w:t>
      </w:r>
      <w:r w:rsidRPr="00627ED1">
        <w:rPr>
          <w:rStyle w:val="quotebahaiscripture"/>
        </w:rPr>
        <w:t xml:space="preserve"> has not expressly revealed.«</w:t>
      </w:r>
      <w:r w:rsidR="00C57E99" w:rsidRPr="000B22F0">
        <w:rPr>
          <w:rStyle w:val="structurevisible"/>
        </w:rPr>
        <w:t>&lt;/</w:t>
      </w:r>
      <w:r w:rsidR="00C57E99" w:rsidRPr="000B22F0">
        <w:rPr>
          <w:rStyle w:val="structure"/>
        </w:rPr>
        <w:t>cit</w:t>
      </w:r>
      <w:r w:rsidR="00C57E99" w:rsidRPr="000B22F0">
        <w:rPr>
          <w:rStyle w:val="structurevisible"/>
        </w:rPr>
        <w:t>&gt;</w:t>
      </w:r>
      <w:r w:rsidRPr="00627ED1">
        <w:t xml:space="preserve"> He goes on to affirm, </w:t>
      </w:r>
      <w:r w:rsidR="00C57E99" w:rsidRPr="000B22F0">
        <w:rPr>
          <w:rStyle w:val="structurevisible"/>
        </w:rPr>
        <w:t>&lt;</w:t>
      </w:r>
      <w:r w:rsidR="00C57E99" w:rsidRPr="000B22F0">
        <w:rPr>
          <w:rStyle w:val="structure"/>
        </w:rPr>
        <w:t>cit Sho_%►%_%_%►%_%_%—en_%—%_%</w:t>
      </w:r>
      <w:r w:rsidR="00C57E99" w:rsidRPr="000B22F0">
        <w:rPr>
          <w:rStyle w:val="structurevisible"/>
        </w:rPr>
        <w:t>&gt;</w:t>
      </w:r>
      <w:r w:rsidRPr="00627ED1">
        <w:rPr>
          <w:rStyle w:val="quotebahaiscripture"/>
        </w:rPr>
        <w:t>»Neither can, nor will ever, infringe upon the sacred and prescribed domain of the other. Neither will seek to curtail the specific and undoubted authority with which both have been divinely invested.«</w:t>
      </w:r>
      <w:r w:rsidR="00C57E99" w:rsidRPr="000B22F0">
        <w:rPr>
          <w:rStyle w:val="structurevisible"/>
        </w:rPr>
        <w:t>&lt;/</w:t>
      </w:r>
      <w:r w:rsidR="00C57E99" w:rsidRPr="000B22F0">
        <w:rPr>
          <w:rStyle w:val="structure"/>
        </w:rPr>
        <w:t>cit</w:t>
      </w:r>
      <w:r w:rsidR="00C57E99" w:rsidRPr="000B22F0">
        <w:rPr>
          <w:rStyle w:val="structurevisible"/>
        </w:rPr>
        <w:t>&gt;</w:t>
      </w:r>
      <w:r w:rsidRPr="00627ED1">
        <w:t xml:space="preserve"> It is impossible to conceive that two centres of authority, which the Master has stated </w:t>
      </w:r>
      <w:r w:rsidR="00C57E99" w:rsidRPr="000B22F0">
        <w:rPr>
          <w:rStyle w:val="structurevisible"/>
        </w:rPr>
        <w:t>&lt;</w:t>
      </w:r>
      <w:r w:rsidR="00C57E99" w:rsidRPr="000B22F0">
        <w:rPr>
          <w:rStyle w:val="structure"/>
        </w:rPr>
        <w:t>cit Abd_%►%_%_%►%_%_%—en_%—%_%</w:t>
      </w:r>
      <w:r w:rsidR="00C57E99" w:rsidRPr="000B22F0">
        <w:rPr>
          <w:rStyle w:val="structurevisible"/>
        </w:rPr>
        <w:t>&gt;</w:t>
      </w:r>
      <w:r w:rsidRPr="00627ED1">
        <w:rPr>
          <w:rStyle w:val="quotebahaiscripture"/>
        </w:rPr>
        <w:t xml:space="preserve">»are both under the care and protection of the </w:t>
      </w:r>
      <w:r w:rsidRPr="00627ED1">
        <w:rPr>
          <w:rStyle w:val="quotebahaiscripture"/>
          <w:highlight w:val="yellow"/>
        </w:rPr>
        <w:t>Abhá</w:t>
      </w:r>
      <w:r w:rsidRPr="00627ED1">
        <w:rPr>
          <w:rStyle w:val="quotebahaiscripture"/>
        </w:rPr>
        <w:t xml:space="preserve"> Beauty, under the shelter and unerring guidance of His Holiness, the Exalted One«</w:t>
      </w:r>
      <w:r w:rsidR="00C57E99" w:rsidRPr="000B22F0">
        <w:rPr>
          <w:rStyle w:val="structurevisible"/>
        </w:rPr>
        <w:t>&lt;/</w:t>
      </w:r>
      <w:r w:rsidR="00C57E99" w:rsidRPr="000B22F0">
        <w:rPr>
          <w:rStyle w:val="structure"/>
        </w:rPr>
        <w:t>cit</w:t>
      </w:r>
      <w:r w:rsidR="00C57E99" w:rsidRPr="000B22F0">
        <w:rPr>
          <w:rStyle w:val="structurevisible"/>
        </w:rPr>
        <w:t>&gt;</w:t>
      </w:r>
      <w:r w:rsidRPr="00627ED1">
        <w:t>, could conflict with one another, because both are vehicles of the same Divine Guidance.</w:t>
      </w:r>
    </w:p>
    <w:p w14:paraId="75C2B1C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6</w:t>
      </w:r>
      <w:r w:rsidRPr="00BA0C70">
        <w:rPr>
          <w:rStyle w:val="structure"/>
        </w:rPr>
        <w:t>—en_</w:t>
      </w:r>
      <w:r>
        <w:rPr>
          <w:rStyle w:val="structure"/>
        </w:rPr>
        <w:t>19920000</w:t>
      </w:r>
      <w:r w:rsidRPr="00BA0C70">
        <w:rPr>
          <w:rStyle w:val="structure"/>
        </w:rPr>
        <w:t>/</w:t>
      </w:r>
      <w:r w:rsidRPr="00BA0C70">
        <w:rPr>
          <w:rStyle w:val="structurevisible"/>
        </w:rPr>
        <w:t>&gt;</w:t>
      </w:r>
    </w:p>
    <w:p w14:paraId="492BADEF" w14:textId="77777777" w:rsidR="00C57E99" w:rsidRDefault="00627ED1" w:rsidP="00C57E99">
      <w:pPr>
        <w:pStyle w:val="Letterbody"/>
      </w:pPr>
      <w:r w:rsidRPr="00627ED1">
        <w:t xml:space="preserve">The Universal House of Justice, beyond its function as the enactor of legislation, has been invested with the more general functions of protecting and administering the Cause, solving obscure questions and deciding upon matters that have caused difference. Nowhere is it stated that the infallibility of the Universal House of Justice is by virtue of the Guardian’s membership or presence on that body. Indeed, </w:t>
      </w:r>
      <w:r w:rsidRPr="00627ED1">
        <w:rPr>
          <w:highlight w:val="yellow"/>
        </w:rPr>
        <w:t>ʿAbdu’l-Bah</w:t>
      </w:r>
      <w:r w:rsidR="00C57E99" w:rsidRPr="000C7039">
        <w:rPr>
          <w:highlight w:val="yellow"/>
        </w:rPr>
        <w:t>á</w:t>
      </w:r>
      <w:r w:rsidRPr="00627ED1">
        <w:t xml:space="preserve"> in His Will and </w:t>
      </w:r>
      <w:r w:rsidRPr="00627ED1">
        <w:rPr>
          <w:highlight w:val="cyan"/>
        </w:rPr>
        <w:t>Shoghi Effendi</w:t>
      </w:r>
      <w:r w:rsidRPr="00627ED1">
        <w:t xml:space="preserve"> in his </w:t>
      </w:r>
      <w:r w:rsidR="00C57E99" w:rsidRPr="000B22F0">
        <w:rPr>
          <w:rStyle w:val="structurevisible"/>
        </w:rPr>
        <w:t>&lt;</w:t>
      </w:r>
      <w:r w:rsidR="00C57E99" w:rsidRPr="000B22F0">
        <w:rPr>
          <w:rStyle w:val="structure"/>
        </w:rPr>
        <w:t>title Sho_%</w:t>
      </w:r>
      <w:r w:rsidR="00C57E99" w:rsidRPr="000B22F0">
        <w:rPr>
          <w:rStyle w:val="structurevisible"/>
        </w:rPr>
        <w:t>&gt;</w:t>
      </w:r>
      <w:r w:rsidRPr="00627ED1">
        <w:rPr>
          <w:rStyle w:val="BookTitle"/>
        </w:rPr>
        <w:t xml:space="preserve">Dispensation of </w:t>
      </w:r>
      <w:r w:rsidRPr="00627ED1">
        <w:rPr>
          <w:rStyle w:val="BookTitle"/>
          <w:highlight w:val="yellow"/>
        </w:rPr>
        <w:t>Bahá’u’lláh</w:t>
      </w:r>
      <w:r w:rsidR="00C57E99" w:rsidRPr="000B22F0">
        <w:rPr>
          <w:rStyle w:val="structurevisible"/>
        </w:rPr>
        <w:t>&lt;/</w:t>
      </w:r>
      <w:r w:rsidR="00C57E99" w:rsidRPr="000B22F0">
        <w:rPr>
          <w:rStyle w:val="structure"/>
        </w:rPr>
        <w:t>title</w:t>
      </w:r>
      <w:r w:rsidR="00C57E99" w:rsidRPr="000B22F0">
        <w:rPr>
          <w:rStyle w:val="structurevisible"/>
        </w:rPr>
        <w:t>&gt;</w:t>
      </w:r>
      <w:r w:rsidRPr="00627ED1">
        <w:t xml:space="preserve"> have both explicitly stated that the elected members of the Universal House of Justice in consultation are recipients of unfailing Divine Guidance. Furthermore the Guardian himself in </w:t>
      </w:r>
      <w:r w:rsidR="00C57E99" w:rsidRPr="000B22F0">
        <w:rPr>
          <w:rStyle w:val="structurevisible"/>
        </w:rPr>
        <w:t>&lt;</w:t>
      </w:r>
      <w:r w:rsidR="00C57E99" w:rsidRPr="000B22F0">
        <w:rPr>
          <w:rStyle w:val="structure"/>
        </w:rPr>
        <w:t>title Sho_%</w:t>
      </w:r>
      <w:r w:rsidR="00C57E99" w:rsidRPr="000B22F0">
        <w:rPr>
          <w:rStyle w:val="structurevisible"/>
        </w:rPr>
        <w:t>&gt;</w:t>
      </w:r>
      <w:r w:rsidRPr="00627ED1">
        <w:rPr>
          <w:rStyle w:val="BookTitle"/>
        </w:rPr>
        <w:t xml:space="preserve">The World Order of </w:t>
      </w:r>
      <w:r w:rsidRPr="00627ED1">
        <w:rPr>
          <w:rStyle w:val="BookTitle"/>
          <w:highlight w:val="yellow"/>
        </w:rPr>
        <w:t>Bahá’u’lláh</w:t>
      </w:r>
      <w:r w:rsidR="00C57E99" w:rsidRPr="000B22F0">
        <w:rPr>
          <w:rStyle w:val="structurevisible"/>
        </w:rPr>
        <w:t>&lt;/</w:t>
      </w:r>
      <w:r w:rsidR="00C57E99" w:rsidRPr="000B22F0">
        <w:rPr>
          <w:rStyle w:val="structure"/>
        </w:rPr>
        <w:t>title</w:t>
      </w:r>
      <w:r w:rsidR="00C57E99" w:rsidRPr="000B22F0">
        <w:rPr>
          <w:rStyle w:val="structurevisible"/>
        </w:rPr>
        <w:t>&gt;</w:t>
      </w:r>
      <w:r w:rsidRPr="00627ED1">
        <w:t xml:space="preserve"> asserted that </w:t>
      </w:r>
      <w:r w:rsidR="00C57E99" w:rsidRPr="00683B20">
        <w:rPr>
          <w:rStyle w:val="structurevisible"/>
        </w:rPr>
        <w:t>&lt;</w:t>
      </w:r>
      <w:r w:rsidR="00C57E99" w:rsidRPr="00683B20">
        <w:rPr>
          <w:rStyle w:val="structure"/>
        </w:rPr>
        <w:t>cit Sho_%►%_%_%►%_%_%—en_%—%_%</w:t>
      </w:r>
      <w:r w:rsidR="00C57E99" w:rsidRPr="00683B20">
        <w:rPr>
          <w:rStyle w:val="structurevisible"/>
        </w:rPr>
        <w:t>&gt;</w:t>
      </w:r>
      <w:r w:rsidRPr="00627ED1">
        <w:rPr>
          <w:rStyle w:val="quotebahaiscripture"/>
        </w:rPr>
        <w:t xml:space="preserve">»It must be also clearly understood by every believer that the institution of Guardianship does not under any circumstances abrogate, or even in the slightest degree detract from, the powers granted to the Universal House of Justice by </w:t>
      </w:r>
      <w:r w:rsidRPr="00627ED1">
        <w:rPr>
          <w:rStyle w:val="quotebahaiscripture"/>
          <w:highlight w:val="yellow"/>
        </w:rPr>
        <w:t>Bahá’u’lláh</w:t>
      </w:r>
      <w:r w:rsidRPr="00627ED1">
        <w:rPr>
          <w:rStyle w:val="quotebahaiscripture"/>
        </w:rPr>
        <w:t xml:space="preserve"> in the </w:t>
      </w:r>
      <w:r w:rsidRPr="00627ED1">
        <w:rPr>
          <w:rStyle w:val="quotebahaiscripture"/>
          <w:highlight w:val="yellow"/>
        </w:rPr>
        <w:t>Kitáb-i-Aqdas</w:t>
      </w:r>
      <w:r w:rsidRPr="00627ED1">
        <w:rPr>
          <w:rStyle w:val="quotebahaiscripture"/>
        </w:rPr>
        <w:t xml:space="preserve">, and repeatedly and solemnly confirmed by </w:t>
      </w:r>
      <w:r w:rsidRPr="00627ED1">
        <w:rPr>
          <w:rStyle w:val="quotebahaiscripture"/>
          <w:highlight w:val="yellow"/>
        </w:rPr>
        <w:t>ʿAbdu’l-Bahá</w:t>
      </w:r>
      <w:r w:rsidRPr="00627ED1">
        <w:rPr>
          <w:rStyle w:val="quotebahaiscripture"/>
        </w:rPr>
        <w:t xml:space="preserve"> in His Will. It does not constitute in any manner a contradiction to the Will and Writings of </w:t>
      </w:r>
      <w:r w:rsidRPr="00627ED1">
        <w:rPr>
          <w:rStyle w:val="quotebahaiscripture"/>
          <w:highlight w:val="yellow"/>
        </w:rPr>
        <w:t>Bahá’u’lláh</w:t>
      </w:r>
      <w:r w:rsidRPr="00627ED1">
        <w:rPr>
          <w:rStyle w:val="quotebahaiscripture"/>
        </w:rPr>
        <w:t>, nor does it nullify any of His revealed instructions.«</w:t>
      </w:r>
      <w:r w:rsidR="00C57E99" w:rsidRPr="00683B20">
        <w:rPr>
          <w:rStyle w:val="structurevisible"/>
        </w:rPr>
        <w:t>&lt;/</w:t>
      </w:r>
      <w:r w:rsidR="00C57E99" w:rsidRPr="00683B20">
        <w:rPr>
          <w:rStyle w:val="structure"/>
        </w:rPr>
        <w:t>cit</w:t>
      </w:r>
      <w:r w:rsidR="00C57E99" w:rsidRPr="00683B20">
        <w:rPr>
          <w:rStyle w:val="structurevisible"/>
        </w:rPr>
        <w:t>&gt;</w:t>
      </w:r>
      <w:r w:rsidRPr="00627ED1">
        <w:rPr>
          <w:rStyle w:val="structurepagenumber"/>
        </w:rPr>
        <w:t xml:space="preserve"> &lt;page 439</w:t>
      </w:r>
      <w:r w:rsidR="00B777C2">
        <w:rPr>
          <w:rStyle w:val="structurepagenumber"/>
        </w:rPr>
        <w:t>/&gt;</w:t>
      </w:r>
    </w:p>
    <w:p w14:paraId="2BBC86F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7</w:t>
      </w:r>
      <w:r w:rsidRPr="00BA0C70">
        <w:rPr>
          <w:rStyle w:val="structure"/>
        </w:rPr>
        <w:t>—en_</w:t>
      </w:r>
      <w:r>
        <w:rPr>
          <w:rStyle w:val="structure"/>
        </w:rPr>
        <w:t>19920000</w:t>
      </w:r>
      <w:r w:rsidRPr="00BA0C70">
        <w:rPr>
          <w:rStyle w:val="structure"/>
        </w:rPr>
        <w:t>/</w:t>
      </w:r>
      <w:r w:rsidRPr="00BA0C70">
        <w:rPr>
          <w:rStyle w:val="structurevisible"/>
        </w:rPr>
        <w:t>&gt;</w:t>
      </w:r>
    </w:p>
    <w:p w14:paraId="7A925CBC" w14:textId="77777777" w:rsidR="00C57E99" w:rsidRDefault="00627ED1" w:rsidP="00C57E99">
      <w:pPr>
        <w:pStyle w:val="Letterbody"/>
      </w:pPr>
      <w:r w:rsidRPr="00627ED1">
        <w:t xml:space="preserve">While the specific responsibility of the Guardian is the interpretation of the Word, he is also invested with all the powers and prerogatives necessary to discharge his function as Guardian of the Cause, its Head and supreme protector. He is, furthermore, made the irremovable head and member for life of the supreme legislative body of the Faith. It is as the head of the Universal House of Justice, and as a member of that body, that the Guardian takes part in the process of legislation. If the following passage, which gave rise to your query, is considered as referring to this last relationship, you will see that there is no contradiction between it and the other texts: </w:t>
      </w:r>
      <w:r w:rsidR="00C57E99" w:rsidRPr="00683B20">
        <w:rPr>
          <w:rStyle w:val="structurevisible"/>
        </w:rPr>
        <w:t>&lt;</w:t>
      </w:r>
      <w:r w:rsidR="00C57E99" w:rsidRPr="00683B20">
        <w:rPr>
          <w:rStyle w:val="structure"/>
        </w:rPr>
        <w:t>cit Sho_%►%_%_%►%_%_%—en_%—%_%</w:t>
      </w:r>
      <w:r w:rsidR="00C57E99" w:rsidRPr="00683B20">
        <w:rPr>
          <w:rStyle w:val="structurevisible"/>
        </w:rPr>
        <w:t>&gt;</w:t>
      </w:r>
      <w:r w:rsidRPr="00627ED1">
        <w:rPr>
          <w:rStyle w:val="quotebahaiscripture"/>
        </w:rPr>
        <w:t xml:space="preserve">»Though the Guardian of the Faith has been made the permanent head of so august a body he can never, even temporarily, assume the right of exclusive legislation. He cannot override the decision of the majority of his fellow-members, but is bound to insist upon a reconsideration by them of any enactment he conscientiously believes to conflict with the meaning and to depart from the spirit of </w:t>
      </w:r>
      <w:r w:rsidRPr="00627ED1">
        <w:rPr>
          <w:rStyle w:val="quotebahaiscripture"/>
          <w:highlight w:val="yellow"/>
        </w:rPr>
        <w:t>Bahá’u’lláh’s</w:t>
      </w:r>
      <w:r w:rsidRPr="00627ED1">
        <w:rPr>
          <w:rStyle w:val="quotebahaiscripture"/>
        </w:rPr>
        <w:t xml:space="preserve"> revealed utterances.«</w:t>
      </w:r>
      <w:r w:rsidR="00C57E99" w:rsidRPr="00683B20">
        <w:rPr>
          <w:rStyle w:val="structurevisible"/>
        </w:rPr>
        <w:t>&lt;/</w:t>
      </w:r>
      <w:r w:rsidR="00C57E99" w:rsidRPr="00683B20">
        <w:rPr>
          <w:rStyle w:val="structure"/>
        </w:rPr>
        <w:t>cit</w:t>
      </w:r>
      <w:r w:rsidR="00C57E99" w:rsidRPr="00683B20">
        <w:rPr>
          <w:rStyle w:val="structurevisible"/>
        </w:rPr>
        <w:t>&gt;</w:t>
      </w:r>
    </w:p>
    <w:p w14:paraId="5BFCA28A"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8</w:t>
      </w:r>
      <w:r w:rsidRPr="00BA0C70">
        <w:rPr>
          <w:rStyle w:val="structure"/>
        </w:rPr>
        <w:t>—en_</w:t>
      </w:r>
      <w:r>
        <w:rPr>
          <w:rStyle w:val="structure"/>
        </w:rPr>
        <w:t>19920000</w:t>
      </w:r>
      <w:r w:rsidRPr="00BA0C70">
        <w:rPr>
          <w:rStyle w:val="structure"/>
        </w:rPr>
        <w:t>/</w:t>
      </w:r>
      <w:r w:rsidRPr="00BA0C70">
        <w:rPr>
          <w:rStyle w:val="structurevisible"/>
        </w:rPr>
        <w:t>&gt;</w:t>
      </w:r>
    </w:p>
    <w:p w14:paraId="05F466EC" w14:textId="77777777" w:rsidR="00C57E99" w:rsidRDefault="00627ED1" w:rsidP="00C57E99">
      <w:pPr>
        <w:pStyle w:val="Letterbody"/>
      </w:pPr>
      <w:r w:rsidRPr="00627ED1">
        <w:t>Although the Guardian, in relation to his fellow-members within the Universal House of Justice, cannot override the decision of the majority, it is inconceivable that the other members would ignore any objection he raised in the course of consultation or pass legislation contrary to what he expressed as being in harmony with the spirit of the Cause. It is, after all, the final act of judgement delivered by the Universal House of Justice that is vouchsafed infallibility, not any views expressed in the course of the process of enactment.</w:t>
      </w:r>
    </w:p>
    <w:p w14:paraId="0C1D169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9</w:t>
      </w:r>
      <w:r w:rsidRPr="00BA0C70">
        <w:rPr>
          <w:rStyle w:val="structure"/>
        </w:rPr>
        <w:t>—en_</w:t>
      </w:r>
      <w:r>
        <w:rPr>
          <w:rStyle w:val="structure"/>
        </w:rPr>
        <w:t>19920000</w:t>
      </w:r>
      <w:r w:rsidRPr="00BA0C70">
        <w:rPr>
          <w:rStyle w:val="structure"/>
        </w:rPr>
        <w:t>/</w:t>
      </w:r>
      <w:r w:rsidRPr="00BA0C70">
        <w:rPr>
          <w:rStyle w:val="structurevisible"/>
        </w:rPr>
        <w:t>&gt;</w:t>
      </w:r>
    </w:p>
    <w:p w14:paraId="52F89B29" w14:textId="77777777" w:rsidR="00C57E99" w:rsidRDefault="00627ED1" w:rsidP="00C57E99">
      <w:pPr>
        <w:pStyle w:val="Letterbody"/>
      </w:pPr>
      <w:r w:rsidRPr="00627ED1">
        <w:t xml:space="preserve">It can be seen, therefore, that there is no conflict between the Master’s statements concerning the unfailing divine guidance conferred upon the Universal House of Justice and the above passage from </w:t>
      </w:r>
      <w:r w:rsidR="00C57E99" w:rsidRPr="00683B20">
        <w:rPr>
          <w:rStyle w:val="structurevisible"/>
        </w:rPr>
        <w:t>&lt;</w:t>
      </w:r>
      <w:r w:rsidR="00C57E99" w:rsidRPr="00683B20">
        <w:rPr>
          <w:rStyle w:val="structure"/>
        </w:rPr>
        <w:t>title Sho_%</w:t>
      </w:r>
      <w:r w:rsidR="00C57E99" w:rsidRPr="00683B20">
        <w:rPr>
          <w:rStyle w:val="structurevisible"/>
        </w:rPr>
        <w:t>&gt;</w:t>
      </w:r>
      <w:r w:rsidRPr="00627ED1">
        <w:rPr>
          <w:rStyle w:val="BookTitle"/>
        </w:rPr>
        <w:t xml:space="preserve">The Dispensation of </w:t>
      </w:r>
      <w:r w:rsidRPr="00627ED1">
        <w:rPr>
          <w:rStyle w:val="BookTitle"/>
          <w:highlight w:val="yellow"/>
        </w:rPr>
        <w:t>Bahá’u’lláh</w:t>
      </w:r>
      <w:r w:rsidR="00C57E99" w:rsidRPr="00683B20">
        <w:rPr>
          <w:rStyle w:val="structurevisible"/>
        </w:rPr>
        <w:t>&lt;/</w:t>
      </w:r>
      <w:r w:rsidR="00C57E99" w:rsidRPr="00683B20">
        <w:rPr>
          <w:rStyle w:val="structure"/>
        </w:rPr>
        <w:t>title</w:t>
      </w:r>
      <w:r w:rsidR="00C57E99" w:rsidRPr="00683B20">
        <w:rPr>
          <w:rStyle w:val="structurevisible"/>
        </w:rPr>
        <w:t>&gt;</w:t>
      </w:r>
      <w:r w:rsidRPr="00627ED1">
        <w:t>.</w:t>
      </w:r>
    </w:p>
    <w:p w14:paraId="26655AD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10</w:t>
      </w:r>
      <w:r w:rsidRPr="00BA0C70">
        <w:rPr>
          <w:rStyle w:val="structure"/>
        </w:rPr>
        <w:t>—en_</w:t>
      </w:r>
      <w:r>
        <w:rPr>
          <w:rStyle w:val="structure"/>
        </w:rPr>
        <w:t>19920000</w:t>
      </w:r>
      <w:r w:rsidRPr="00BA0C70">
        <w:rPr>
          <w:rStyle w:val="structure"/>
        </w:rPr>
        <w:t>/</w:t>
      </w:r>
      <w:r w:rsidRPr="00BA0C70">
        <w:rPr>
          <w:rStyle w:val="structurevisible"/>
        </w:rPr>
        <w:t>&gt;</w:t>
      </w:r>
    </w:p>
    <w:p w14:paraId="195B0057" w14:textId="77777777" w:rsidR="00C57E99" w:rsidRDefault="00627ED1" w:rsidP="00C57E99">
      <w:pPr>
        <w:pStyle w:val="Letterbody"/>
      </w:pPr>
      <w:r w:rsidRPr="00627ED1">
        <w:t>It may help the friends to understand this relationship if they are aware of some of the processes that the Universal House of Justice follows when legislating. First, of course, it observes the greatest care in studying the Sacred Texts and the interpretations of the Guardian as well as considering the views of all the members. After long consultation the process of drafting a pronouncement is put into effect. During this process the whole matter may well be reconsidered. As a result of such reconsideration the final judgement may be significantly different from the conclusion earlier favoured, or possibly it may be decided not to legislate at all on that subject at that time. One can understand how great would be the attention paid to the views of the Guardian during the above process were he alive.</w:t>
      </w:r>
    </w:p>
    <w:p w14:paraId="5328C459"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11</w:t>
      </w:r>
      <w:r w:rsidRPr="00BA0C70">
        <w:rPr>
          <w:rStyle w:val="structure"/>
        </w:rPr>
        <w:t>—en_</w:t>
      </w:r>
      <w:r>
        <w:rPr>
          <w:rStyle w:val="structure"/>
        </w:rPr>
        <w:t>19920000</w:t>
      </w:r>
      <w:r w:rsidRPr="00BA0C70">
        <w:rPr>
          <w:rStyle w:val="structure"/>
        </w:rPr>
        <w:t>/</w:t>
      </w:r>
      <w:r w:rsidRPr="00BA0C70">
        <w:rPr>
          <w:rStyle w:val="structurevisible"/>
        </w:rPr>
        <w:t>&gt;</w:t>
      </w:r>
    </w:p>
    <w:p w14:paraId="5E0173C1" w14:textId="77777777" w:rsidR="00C57E99" w:rsidRDefault="00627ED1" w:rsidP="00C57E99">
      <w:pPr>
        <w:pStyle w:val="Letterbody"/>
      </w:pPr>
      <w:r w:rsidRPr="00627ED1">
        <w:t>In considering the second passage we must once more hold fast to the principle that the teachings do not contradict themselves.</w:t>
      </w:r>
    </w:p>
    <w:p w14:paraId="78C2A2C1"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12</w:t>
      </w:r>
      <w:r w:rsidRPr="00BA0C70">
        <w:rPr>
          <w:rStyle w:val="structure"/>
        </w:rPr>
        <w:t>—en_</w:t>
      </w:r>
      <w:r>
        <w:rPr>
          <w:rStyle w:val="structure"/>
        </w:rPr>
        <w:t>19920000</w:t>
      </w:r>
      <w:r w:rsidRPr="00BA0C70">
        <w:rPr>
          <w:rStyle w:val="structure"/>
        </w:rPr>
        <w:t>/</w:t>
      </w:r>
      <w:r w:rsidRPr="00BA0C70">
        <w:rPr>
          <w:rStyle w:val="structurevisible"/>
        </w:rPr>
        <w:t>&gt;</w:t>
      </w:r>
    </w:p>
    <w:p w14:paraId="5DEAB8AD" w14:textId="77777777" w:rsidR="00C57E99" w:rsidRDefault="00627ED1" w:rsidP="00C57E99">
      <w:pPr>
        <w:pStyle w:val="Letterbody"/>
      </w:pPr>
      <w:r w:rsidRPr="00627ED1">
        <w:t>Future Guardians are clearly envisaged and referred to in the Writings, but there is nowhere any promise or guarantee that the line of Guardians would endure for ever; on the contrary there are clear indications that the line could be broken. Yet, in spite of this, there is a repeated insistence in the Writings on the indestructibility of the Covenant and the immutability of God’s Purpose for this Day.</w:t>
      </w:r>
    </w:p>
    <w:p w14:paraId="10BBBAB7"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13</w:t>
      </w:r>
      <w:r w:rsidRPr="00BA0C70">
        <w:rPr>
          <w:rStyle w:val="structure"/>
        </w:rPr>
        <w:t>—en_</w:t>
      </w:r>
      <w:r>
        <w:rPr>
          <w:rStyle w:val="structure"/>
        </w:rPr>
        <w:t>19920000</w:t>
      </w:r>
      <w:r w:rsidRPr="00BA0C70">
        <w:rPr>
          <w:rStyle w:val="structure"/>
        </w:rPr>
        <w:t>/</w:t>
      </w:r>
      <w:r w:rsidRPr="00BA0C70">
        <w:rPr>
          <w:rStyle w:val="structurevisible"/>
        </w:rPr>
        <w:t>&gt;</w:t>
      </w:r>
    </w:p>
    <w:p w14:paraId="0CF6A73F" w14:textId="77777777" w:rsidR="00C57E99" w:rsidRDefault="00627ED1" w:rsidP="00C57E99">
      <w:pPr>
        <w:pStyle w:val="Letterbody"/>
      </w:pPr>
      <w:r w:rsidRPr="00627ED1">
        <w:t xml:space="preserve">One of the most striking passages which envisage the possibility of such a break in the line of Guardians is in the </w:t>
      </w:r>
      <w:r w:rsidR="00C57E99" w:rsidRPr="00683B20">
        <w:rPr>
          <w:rStyle w:val="structurevisible"/>
        </w:rPr>
        <w:t>&lt;</w:t>
      </w:r>
      <w:r w:rsidR="00C57E99" w:rsidRPr="00683B20">
        <w:rPr>
          <w:rStyle w:val="structure"/>
        </w:rPr>
        <w:t>title Bah_%</w:t>
      </w:r>
      <w:r w:rsidR="00C57E99" w:rsidRPr="00683B20">
        <w:rPr>
          <w:rStyle w:val="structurevisible"/>
        </w:rPr>
        <w:t>&gt;</w:t>
      </w:r>
      <w:r w:rsidRPr="00627ED1">
        <w:rPr>
          <w:rStyle w:val="BookTitle"/>
          <w:highlight w:val="yellow"/>
        </w:rPr>
        <w:t>Kitáb-i-Aqdas</w:t>
      </w:r>
      <w:r w:rsidR="00C57E99" w:rsidRPr="00683B20">
        <w:rPr>
          <w:rStyle w:val="structurevisible"/>
        </w:rPr>
        <w:t>&lt;/</w:t>
      </w:r>
      <w:r w:rsidR="00C57E99" w:rsidRPr="00683B20">
        <w:rPr>
          <w:rStyle w:val="structure"/>
        </w:rPr>
        <w:t>title</w:t>
      </w:r>
      <w:r w:rsidR="00C57E99" w:rsidRPr="00683B20">
        <w:rPr>
          <w:rStyle w:val="structurevisible"/>
        </w:rPr>
        <w:t>&gt;</w:t>
      </w:r>
      <w:r w:rsidRPr="00627ED1">
        <w:t xml:space="preserve"> itself:</w:t>
      </w:r>
    </w:p>
    <w:p w14:paraId="6D7AC82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14</w:t>
      </w:r>
      <w:r w:rsidRPr="00BA0C70">
        <w:rPr>
          <w:rStyle w:val="structure"/>
        </w:rPr>
        <w:t>—en_</w:t>
      </w:r>
      <w:r>
        <w:rPr>
          <w:rStyle w:val="structure"/>
        </w:rPr>
        <w:t>19920000</w:t>
      </w:r>
      <w:r w:rsidRPr="00BA0C70">
        <w:rPr>
          <w:rStyle w:val="structure"/>
        </w:rPr>
        <w:t>/</w:t>
      </w:r>
      <w:r w:rsidRPr="00BA0C70">
        <w:rPr>
          <w:rStyle w:val="structurevisible"/>
        </w:rPr>
        <w:t>&gt;</w:t>
      </w:r>
    </w:p>
    <w:p w14:paraId="1A5E00E0" w14:textId="77777777" w:rsidR="00C57E99" w:rsidRDefault="00C57E99" w:rsidP="00C57E99">
      <w:pPr>
        <w:pStyle w:val="LetterQuote"/>
      </w:pPr>
      <w:r w:rsidRPr="00AB3C9D">
        <w:rPr>
          <w:rStyle w:val="structurevisible"/>
        </w:rPr>
        <w:t>&lt;</w:t>
      </w:r>
      <w:r w:rsidRPr="00AB3C9D">
        <w:rPr>
          <w:rStyle w:val="structure"/>
        </w:rPr>
        <w:t>cit Bah_%►%_%_%►%_%_%—en_%—%_%</w:t>
      </w:r>
      <w:r w:rsidRPr="00AB3C9D">
        <w:rPr>
          <w:rStyle w:val="structurevisible"/>
        </w:rPr>
        <w:t>&gt;</w:t>
      </w:r>
      <w:r w:rsidR="00627ED1" w:rsidRPr="00627ED1">
        <w:rPr>
          <w:rStyle w:val="quotebahaiscripture"/>
        </w:rPr>
        <w:t xml:space="preserve">»The endowments dedicated to charity revert to God, the Revealer of Signs. No one has the right to lay hold on them without leave from the Dawning-Place of Revelation. After Him the decision rests with the </w:t>
      </w:r>
      <w:r w:rsidR="00627ED1" w:rsidRPr="00627ED1">
        <w:rPr>
          <w:rStyle w:val="quotebahaiscripture"/>
          <w:highlight w:val="yellow"/>
        </w:rPr>
        <w:t>A</w:t>
      </w:r>
      <w:r w:rsidR="00116523">
        <w:rPr>
          <w:rStyle w:val="quotebahaiscripture"/>
          <w:highlight w:val="yellow"/>
        </w:rPr>
        <w:t></w:t>
      </w:r>
      <w:r w:rsidR="00627ED1" w:rsidRPr="00627ED1">
        <w:rPr>
          <w:rStyle w:val="quotebahaiscripture"/>
          <w:highlight w:val="darkYellow"/>
        </w:rPr>
        <w:t>ṣ</w:t>
      </w:r>
      <w:r w:rsidR="00627ED1" w:rsidRPr="00627ED1">
        <w:rPr>
          <w:rStyle w:val="quotebahaiscripture"/>
          <w:highlight w:val="yellow"/>
        </w:rPr>
        <w:t>án</w:t>
      </w:r>
      <w:r w:rsidR="00627ED1" w:rsidRPr="00627ED1">
        <w:rPr>
          <w:rStyle w:val="quotebahaiscripture"/>
        </w:rPr>
        <w:t xml:space="preserve"> [Branches], and after them with the House of Justice -- should it be established in the world by then -- so that they may use these endowments for the benefit of the Sites exalted in this Cause, and for that which they have been commanded by God, the Almighty, the All-Powerful. Otherwise the endowments should be referred to the people of </w:t>
      </w:r>
      <w:r w:rsidR="00627ED1" w:rsidRPr="00627ED1">
        <w:rPr>
          <w:rStyle w:val="quotebahaiscripture"/>
          <w:highlight w:val="yellow"/>
        </w:rPr>
        <w:t>Bahá</w:t>
      </w:r>
      <w:r w:rsidR="00627ED1" w:rsidRPr="00627ED1">
        <w:rPr>
          <w:rStyle w:val="quotebahaiscripture"/>
        </w:rPr>
        <w:t>, who speak not without His leave and who pass no judgement but in accordance with that which God has ordained in this Tablet, they who are the</w:t>
      </w:r>
      <w:r w:rsidR="00627ED1" w:rsidRPr="00627ED1">
        <w:rPr>
          <w:rStyle w:val="structurepagenumber"/>
        </w:rPr>
        <w:t xml:space="preserve"> &lt;page 440</w:t>
      </w:r>
      <w:r w:rsidR="00B777C2">
        <w:rPr>
          <w:rStyle w:val="structurepagenumber"/>
        </w:rPr>
        <w:t>/&gt;</w:t>
      </w:r>
      <w:r w:rsidR="00627ED1" w:rsidRPr="00627ED1">
        <w:rPr>
          <w:rStyle w:val="quotebahaiscripture"/>
        </w:rPr>
        <w:t>champions of victory betwixt heaven and earth, so that they may spend them on that which has been decreed in the Holy Book by God, the Mighty, the Bountiful.«</w:t>
      </w:r>
      <w:r w:rsidRPr="00AB3C9D">
        <w:rPr>
          <w:rStyle w:val="structurevisible"/>
        </w:rPr>
        <w:t>&lt;/</w:t>
      </w:r>
      <w:r w:rsidRPr="00AB3C9D">
        <w:rPr>
          <w:rStyle w:val="structure"/>
        </w:rPr>
        <w:t>cit</w:t>
      </w:r>
      <w:r w:rsidRPr="00AB3C9D">
        <w:rPr>
          <w:rStyle w:val="structurevisible"/>
        </w:rPr>
        <w:t>&gt;</w:t>
      </w:r>
      <w:r w:rsidR="00627ED1" w:rsidRPr="00627ED1">
        <w:t xml:space="preserve"> </w:t>
      </w:r>
    </w:p>
    <w:p w14:paraId="2354508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15</w:t>
      </w:r>
      <w:r w:rsidRPr="00BA0C70">
        <w:rPr>
          <w:rStyle w:val="structure"/>
        </w:rPr>
        <w:t>—en_</w:t>
      </w:r>
      <w:r>
        <w:rPr>
          <w:rStyle w:val="structure"/>
        </w:rPr>
        <w:t>19920000</w:t>
      </w:r>
      <w:r w:rsidRPr="00BA0C70">
        <w:rPr>
          <w:rStyle w:val="structure"/>
        </w:rPr>
        <w:t>/</w:t>
      </w:r>
      <w:r w:rsidRPr="00BA0C70">
        <w:rPr>
          <w:rStyle w:val="structurevisible"/>
        </w:rPr>
        <w:t>&gt;</w:t>
      </w:r>
    </w:p>
    <w:p w14:paraId="74A29CB0" w14:textId="77777777" w:rsidR="00C57E99" w:rsidRDefault="00627ED1" w:rsidP="00C57E99">
      <w:pPr>
        <w:pStyle w:val="Letterbody"/>
      </w:pPr>
      <w:r w:rsidRPr="00627ED1">
        <w:t xml:space="preserve">The passing of </w:t>
      </w:r>
      <w:r w:rsidRPr="00627ED1">
        <w:rPr>
          <w:highlight w:val="cyan"/>
        </w:rPr>
        <w:t>Shoghi Effendi</w:t>
      </w:r>
      <w:r w:rsidRPr="00627ED1">
        <w:t xml:space="preserve"> in 1957 precipitated the very situation provided for in this passage, in that the line of </w:t>
      </w:r>
      <w:r w:rsidRPr="00627ED1">
        <w:rPr>
          <w:highlight w:val="yellow"/>
        </w:rPr>
        <w:t>A</w:t>
      </w:r>
      <w:r w:rsidR="00C57E99" w:rsidRPr="000C7039">
        <w:rPr>
          <w:highlight w:val="yellow"/>
        </w:rPr>
        <w:t></w:t>
      </w:r>
      <w:r w:rsidR="00C57E99" w:rsidRPr="00311462">
        <w:rPr>
          <w:highlight w:val="darkYellow"/>
        </w:rPr>
        <w:t>ṣ</w:t>
      </w:r>
      <w:r w:rsidR="00C57E99" w:rsidRPr="000C7039">
        <w:rPr>
          <w:highlight w:val="yellow"/>
        </w:rPr>
        <w:t>á</w:t>
      </w:r>
      <w:r w:rsidRPr="00627ED1">
        <w:rPr>
          <w:highlight w:val="yellow"/>
        </w:rPr>
        <w:t>n</w:t>
      </w:r>
      <w:r w:rsidRPr="00627ED1">
        <w:t xml:space="preserve"> ended before the House of Justice had been elected. Although, as is seen, the ending of the line of </w:t>
      </w:r>
      <w:r w:rsidRPr="00627ED1">
        <w:rPr>
          <w:highlight w:val="yellow"/>
        </w:rPr>
        <w:t>A</w:t>
      </w:r>
      <w:r w:rsidR="00C57E99" w:rsidRPr="000C7039">
        <w:rPr>
          <w:highlight w:val="yellow"/>
        </w:rPr>
        <w:t></w:t>
      </w:r>
      <w:r w:rsidR="00C57E99" w:rsidRPr="00311462">
        <w:rPr>
          <w:highlight w:val="darkYellow"/>
        </w:rPr>
        <w:t>ṣ</w:t>
      </w:r>
      <w:r w:rsidR="00C57E99" w:rsidRPr="000C7039">
        <w:rPr>
          <w:highlight w:val="yellow"/>
        </w:rPr>
        <w:t>á</w:t>
      </w:r>
      <w:r w:rsidRPr="00627ED1">
        <w:rPr>
          <w:highlight w:val="yellow"/>
        </w:rPr>
        <w:t>n</w:t>
      </w:r>
      <w:r w:rsidRPr="00627ED1">
        <w:t xml:space="preserve"> at some stage was provided for, we must never underestimate the grievous loss that the Faith has suffered. God’s purpose for mankind remains unchanged, however, and the mighty Covenant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remains impregnable. Has not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stated categorically, </w:t>
      </w:r>
      <w:r w:rsidR="00C57E99" w:rsidRPr="00683B20">
        <w:rPr>
          <w:rStyle w:val="structurevisible"/>
        </w:rPr>
        <w:t>&lt;</w:t>
      </w:r>
      <w:r w:rsidR="00C57E99" w:rsidRPr="00683B20">
        <w:rPr>
          <w:rStyle w:val="structure"/>
        </w:rPr>
        <w:t>cit Bah_%►%_%_%►%_%_%—en_%—%_%</w:t>
      </w:r>
      <w:r w:rsidR="00C57E99" w:rsidRPr="00683B20">
        <w:rPr>
          <w:rStyle w:val="structurevisible"/>
        </w:rPr>
        <w:t>&gt;</w:t>
      </w:r>
      <w:r w:rsidRPr="00627ED1">
        <w:rPr>
          <w:rStyle w:val="quotebahaiscripture"/>
        </w:rPr>
        <w:t>»The Hand of Omnipotence hath established His Revelation upon an unassailable, an enduring foundation.«</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While </w:t>
      </w:r>
      <w:r w:rsidRPr="00627ED1">
        <w:rPr>
          <w:highlight w:val="yellow"/>
        </w:rPr>
        <w:t>ʿAbdu’l-Bah</w:t>
      </w:r>
      <w:r w:rsidR="00C57E99" w:rsidRPr="000C7039">
        <w:rPr>
          <w:highlight w:val="yellow"/>
        </w:rPr>
        <w:t>á</w:t>
      </w:r>
      <w:r w:rsidRPr="00627ED1">
        <w:t xml:space="preserve"> confirms: </w:t>
      </w:r>
      <w:r w:rsidR="00C57E99" w:rsidRPr="00683B20">
        <w:rPr>
          <w:rStyle w:val="structurevisible"/>
        </w:rPr>
        <w:t>&lt;</w:t>
      </w:r>
      <w:r w:rsidR="00C57E99" w:rsidRPr="00683B20">
        <w:rPr>
          <w:rStyle w:val="structure"/>
        </w:rPr>
        <w:t>cit Abd_%►%_%_%►%_%_%—en_%—%_%</w:t>
      </w:r>
      <w:r w:rsidR="00C57E99" w:rsidRPr="00683B20">
        <w:rPr>
          <w:rStyle w:val="structurevisible"/>
        </w:rPr>
        <w:t>&gt;</w:t>
      </w:r>
      <w:r w:rsidRPr="00627ED1">
        <w:rPr>
          <w:rStyle w:val="quotebahaiscripture"/>
        </w:rPr>
        <w:t>»Verily, God effecteth that which He pleaseth; naught can annul His Covenant; naught can obstruct His favour nor oppose His Cause!«</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w:t>
      </w:r>
      <w:r w:rsidR="00C57E99" w:rsidRPr="00683B20">
        <w:rPr>
          <w:rStyle w:val="structurevisible"/>
        </w:rPr>
        <w:t>&lt;</w:t>
      </w:r>
      <w:r w:rsidR="00C57E99" w:rsidRPr="00683B20">
        <w:rPr>
          <w:rStyle w:val="structure"/>
        </w:rPr>
        <w:t>cit Abd_%►%_%_%►%_%_%—en_%—%_%</w:t>
      </w:r>
      <w:r w:rsidR="00C57E99" w:rsidRPr="00683B20">
        <w:rPr>
          <w:rStyle w:val="structurevisible"/>
        </w:rPr>
        <w:t>&gt;</w:t>
      </w:r>
      <w:r w:rsidRPr="00627ED1">
        <w:rPr>
          <w:rStyle w:val="quotebahaiscripture"/>
        </w:rPr>
        <w:t>»Everything is subject to corruption; but the Covenant of thy Lord shall continue to pervade all regions.«</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w:t>
      </w:r>
      <w:r w:rsidR="00C57E99" w:rsidRPr="00683B20">
        <w:rPr>
          <w:rStyle w:val="structurevisible"/>
        </w:rPr>
        <w:t>&lt;</w:t>
      </w:r>
      <w:r w:rsidR="00C57E99" w:rsidRPr="00683B20">
        <w:rPr>
          <w:rStyle w:val="structure"/>
        </w:rPr>
        <w:t>cit Abd_%►%_%_%►%_%_%—en_%—%_%</w:t>
      </w:r>
      <w:r w:rsidR="00C57E99" w:rsidRPr="00683B20">
        <w:rPr>
          <w:rStyle w:val="structurevisible"/>
        </w:rPr>
        <w:t>&gt;</w:t>
      </w:r>
      <w:r w:rsidRPr="00627ED1">
        <w:rPr>
          <w:rStyle w:val="quotebahaiscripture"/>
        </w:rPr>
        <w:t>»The tests of every dispensation are in direct proportion to the greatness of the Cause, and as heretofore such a manifest Covenant, written by the Supreme Pen, hath not been entered upon, the tests are proportionately severe.... These agitations of the violators are no more than the foam of the ocean,... This foam of the ocean shall not endure and shall soon disperse and vanish, while the ocean of the Covenant shall eternally surge and roar.«</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And </w:t>
      </w:r>
      <w:r w:rsidRPr="00627ED1">
        <w:rPr>
          <w:highlight w:val="cyan"/>
        </w:rPr>
        <w:t>Shoghi Effendi</w:t>
      </w:r>
      <w:r w:rsidRPr="00627ED1">
        <w:t xml:space="preserve"> has clearly stated: </w:t>
      </w:r>
      <w:r w:rsidR="00C57E99" w:rsidRPr="00683B20">
        <w:rPr>
          <w:rStyle w:val="structurevisible"/>
        </w:rPr>
        <w:t>&lt;</w:t>
      </w:r>
      <w:r w:rsidR="00C57E99" w:rsidRPr="00683B20">
        <w:rPr>
          <w:rStyle w:val="structure"/>
        </w:rPr>
        <w:t>cit Sho_%►%_%_%►%_%_%—en_%—%_%</w:t>
      </w:r>
      <w:r w:rsidR="00C57E99" w:rsidRPr="00683B20">
        <w:rPr>
          <w:rStyle w:val="structurevisible"/>
        </w:rPr>
        <w:t>&gt;</w:t>
      </w:r>
      <w:r w:rsidRPr="00627ED1">
        <w:rPr>
          <w:rStyle w:val="quotebahaiscripture"/>
        </w:rPr>
        <w:t>»The bedrock on which this Administrative Order is founded is God’s immutable Purpose for mankind in this day.«</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w:t>
      </w:r>
      <w:r w:rsidR="00C57E99" w:rsidRPr="00683B20">
        <w:rPr>
          <w:rStyle w:val="structurevisible"/>
        </w:rPr>
        <w:t>&lt;</w:t>
      </w:r>
      <w:r w:rsidR="00C57E99" w:rsidRPr="00683B20">
        <w:rPr>
          <w:rStyle w:val="structure"/>
        </w:rPr>
        <w:t>cit Sho_%►%_%_%►%_%_%—en_%—%_%</w:t>
      </w:r>
      <w:r w:rsidR="00C57E99" w:rsidRPr="00683B20">
        <w:rPr>
          <w:rStyle w:val="structurevisible"/>
        </w:rPr>
        <w:t>&gt;</w:t>
      </w:r>
      <w:r w:rsidRPr="00627ED1">
        <w:rPr>
          <w:rStyle w:val="quotebahaiscripture"/>
        </w:rPr>
        <w:t>»...this priceless gem of Divine Revelation, now still in its embryonic state, shall evolve within the shell of His law, and shall forge ahead, undivided and unimpaired, till it embraces the whole of mankind.«</w:t>
      </w:r>
      <w:r w:rsidR="00C57E99" w:rsidRPr="00683B20">
        <w:rPr>
          <w:rStyle w:val="structurevisible"/>
        </w:rPr>
        <w:t>&lt;/</w:t>
      </w:r>
      <w:r w:rsidR="00C57E99" w:rsidRPr="00683B20">
        <w:rPr>
          <w:rStyle w:val="structure"/>
        </w:rPr>
        <w:t>cit</w:t>
      </w:r>
      <w:r w:rsidR="00C57E99" w:rsidRPr="00683B20">
        <w:rPr>
          <w:rStyle w:val="structurevisible"/>
        </w:rPr>
        <w:t>&gt;</w:t>
      </w:r>
    </w:p>
    <w:p w14:paraId="1D6214FC"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16</w:t>
      </w:r>
      <w:r w:rsidRPr="00BA0C70">
        <w:rPr>
          <w:rStyle w:val="structure"/>
        </w:rPr>
        <w:t>—en_</w:t>
      </w:r>
      <w:r>
        <w:rPr>
          <w:rStyle w:val="structure"/>
        </w:rPr>
        <w:t>19920000</w:t>
      </w:r>
      <w:r w:rsidRPr="00BA0C70">
        <w:rPr>
          <w:rStyle w:val="structure"/>
        </w:rPr>
        <w:t>/</w:t>
      </w:r>
      <w:r w:rsidRPr="00BA0C70">
        <w:rPr>
          <w:rStyle w:val="structurevisible"/>
        </w:rPr>
        <w:t>&gt;</w:t>
      </w:r>
    </w:p>
    <w:p w14:paraId="56CBC390" w14:textId="77777777" w:rsidR="00C57E99" w:rsidRDefault="00627ED1" w:rsidP="00C57E99">
      <w:pPr>
        <w:pStyle w:val="Letterbody"/>
      </w:pPr>
      <w:r w:rsidRPr="00627ED1">
        <w:t xml:space="preserve">In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Faith there are two authoritative centres appointed to which the believers must turn, for in reality the Interpreter of the Word is an extension of that centre which is the Word itself. The Book is the record of the utterance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while the divinely inspired Interpreter is the living Mouth of that Book </w:t>
      </w:r>
      <w:r w:rsidR="00C57E99">
        <w:t>--</w:t>
      </w:r>
      <w:r w:rsidRPr="00627ED1">
        <w:t xml:space="preserve"> it is he and he alone who can authoritatively state what the Book means. Thus one centre is the Book with its Interpreter, and the other is the Universal House of Justice guided by God to decide on whatever is not explicitly revealed in the Book. This pattern of centres and their relationships is apparent at every stage in the unfoldment of the Cause. In the </w:t>
      </w:r>
      <w:r w:rsidRPr="00627ED1">
        <w:rPr>
          <w:highlight w:val="yellow"/>
        </w:rPr>
        <w:t>Kit</w:t>
      </w:r>
      <w:r w:rsidR="00C57E99" w:rsidRPr="000C7039">
        <w:rPr>
          <w:highlight w:val="yellow"/>
        </w:rPr>
        <w:t>á</w:t>
      </w:r>
      <w:r w:rsidRPr="00627ED1">
        <w:rPr>
          <w:highlight w:val="yellow"/>
        </w:rPr>
        <w:t>b-i-Aqdas</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tells the believers to refer after His passing to the Book, and to </w:t>
      </w:r>
      <w:r w:rsidR="00C57E99" w:rsidRPr="00683B20">
        <w:rPr>
          <w:rStyle w:val="structurevisible"/>
        </w:rPr>
        <w:t>&lt;</w:t>
      </w:r>
      <w:r w:rsidR="00C57E99" w:rsidRPr="00683B20">
        <w:rPr>
          <w:rStyle w:val="structure"/>
        </w:rPr>
        <w:t>cit Bah_%►%_%_%►%_%_%—en_%—%_%</w:t>
      </w:r>
      <w:r w:rsidR="00C57E99" w:rsidRPr="00683B20">
        <w:rPr>
          <w:rStyle w:val="structurevisible"/>
        </w:rPr>
        <w:t>&gt;</w:t>
      </w:r>
      <w:r w:rsidRPr="00627ED1">
        <w:rPr>
          <w:rStyle w:val="quotebahaiscripture"/>
        </w:rPr>
        <w:t>»Him Whom God hath purposed, Who hath branched from this Ancient Root.«</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In the </w:t>
      </w:r>
      <w:r w:rsidRPr="00627ED1">
        <w:rPr>
          <w:highlight w:val="yellow"/>
        </w:rPr>
        <w:t>Kit</w:t>
      </w:r>
      <w:r w:rsidR="00C57E99" w:rsidRPr="000C7039">
        <w:rPr>
          <w:highlight w:val="yellow"/>
        </w:rPr>
        <w:t>á</w:t>
      </w:r>
      <w:r w:rsidRPr="00627ED1">
        <w:rPr>
          <w:highlight w:val="yellow"/>
        </w:rPr>
        <w:t>b-i-ʿAhd</w:t>
      </w:r>
      <w:r w:rsidR="00C57E99" w:rsidRPr="000C7039">
        <w:rPr>
          <w:highlight w:val="yellow"/>
        </w:rPr>
        <w:t>í</w:t>
      </w:r>
      <w:r w:rsidRPr="00627ED1">
        <w:t xml:space="preserve"> (the Book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h’s</w:t>
      </w:r>
      <w:r w:rsidRPr="00627ED1">
        <w:t xml:space="preserve"> Covenant), He makes it clear that this reference is to </w:t>
      </w:r>
      <w:r w:rsidRPr="00627ED1">
        <w:rPr>
          <w:highlight w:val="yellow"/>
        </w:rPr>
        <w:t>ʿAbdu’l-Bah</w:t>
      </w:r>
      <w:r w:rsidR="00C57E99" w:rsidRPr="000C7039">
        <w:rPr>
          <w:highlight w:val="yellow"/>
        </w:rPr>
        <w:t>á</w:t>
      </w:r>
      <w:r w:rsidRPr="00627ED1">
        <w:t xml:space="preserve">. In the </w:t>
      </w:r>
      <w:r w:rsidRPr="00627ED1">
        <w:rPr>
          <w:highlight w:val="yellow"/>
        </w:rPr>
        <w:t>Aqdas</w:t>
      </w:r>
      <w:r w:rsidRPr="00627ED1">
        <w:t xml:space="preserve">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also ordains the institution of the Universal House of Justice, and confers upon it the powers necessary for it to discharge its ordained functions. The Master in His Will and Testament explicitly institutes the Guardianship, which </w:t>
      </w:r>
      <w:r w:rsidRPr="00627ED1">
        <w:rPr>
          <w:highlight w:val="cyan"/>
        </w:rPr>
        <w:t>Shoghi Effendi</w:t>
      </w:r>
      <w:r w:rsidRPr="00627ED1">
        <w:t xml:space="preserve"> states was clearly anticipated in the verses of the </w:t>
      </w:r>
      <w:r w:rsidRPr="00627ED1">
        <w:rPr>
          <w:highlight w:val="yellow"/>
        </w:rPr>
        <w:t>Kit</w:t>
      </w:r>
      <w:r w:rsidR="00C57E99" w:rsidRPr="000C7039">
        <w:rPr>
          <w:highlight w:val="yellow"/>
        </w:rPr>
        <w:t>á</w:t>
      </w:r>
      <w:r w:rsidRPr="00627ED1">
        <w:rPr>
          <w:highlight w:val="yellow"/>
        </w:rPr>
        <w:t>b-i-Aqdas</w:t>
      </w:r>
      <w:r w:rsidRPr="00627ED1">
        <w:t xml:space="preserve">, reaffirms and elucidates the authority of the Universal House of Justice, and refers the believers once again to the Book: </w:t>
      </w:r>
      <w:r w:rsidR="00C57E99" w:rsidRPr="00683B20">
        <w:rPr>
          <w:rStyle w:val="structurevisible"/>
        </w:rPr>
        <w:t>&lt;</w:t>
      </w:r>
      <w:r w:rsidR="00C57E99" w:rsidRPr="00683B20">
        <w:rPr>
          <w:rStyle w:val="structure"/>
        </w:rPr>
        <w:t>cit Bah_%►%_%_%►%_%_%—en_%—%_%</w:t>
      </w:r>
      <w:r w:rsidR="00C57E99" w:rsidRPr="00683B20">
        <w:rPr>
          <w:rStyle w:val="structurevisible"/>
        </w:rPr>
        <w:t>&gt;</w:t>
      </w:r>
      <w:r w:rsidRPr="00627ED1">
        <w:rPr>
          <w:rStyle w:val="quotebahaiscripture"/>
        </w:rPr>
        <w:t>»Unto the Most Holy Book every one must turn and all that is not expressly recorded therein must be referred to the Universal House of Justice,«</w:t>
      </w:r>
      <w:r w:rsidR="00C57E99" w:rsidRPr="00683B20">
        <w:rPr>
          <w:rStyle w:val="structurevisible"/>
        </w:rPr>
        <w:t>&lt;/</w:t>
      </w:r>
      <w:r w:rsidR="00C57E99" w:rsidRPr="00683B20">
        <w:rPr>
          <w:rStyle w:val="structure"/>
        </w:rPr>
        <w:t>cit</w:t>
      </w:r>
      <w:r w:rsidR="00C57E99" w:rsidRPr="00683B20">
        <w:rPr>
          <w:rStyle w:val="structurevisible"/>
        </w:rPr>
        <w:t>&gt;</w:t>
      </w:r>
      <w:r w:rsidRPr="00627ED1">
        <w:t xml:space="preserve"> and at the very end of the Will He says: </w:t>
      </w:r>
      <w:r w:rsidR="00C57E99" w:rsidRPr="00683B20">
        <w:rPr>
          <w:rStyle w:val="structurevisible"/>
        </w:rPr>
        <w:t>&lt;</w:t>
      </w:r>
      <w:r w:rsidR="00C57E99" w:rsidRPr="00683B20">
        <w:rPr>
          <w:rStyle w:val="structure"/>
        </w:rPr>
        <w:t>cit Bah_%►%_%_%►%_%_%—en_%—%_%</w:t>
      </w:r>
      <w:r w:rsidR="00C57E99" w:rsidRPr="00683B20">
        <w:rPr>
          <w:rStyle w:val="structurevisible"/>
        </w:rPr>
        <w:t>&gt;</w:t>
      </w:r>
      <w:r w:rsidRPr="00627ED1">
        <w:rPr>
          <w:rStyle w:val="quotebahaiscripture"/>
        </w:rPr>
        <w:t>»All must seek guidance and turn unto the Centre of the Cause and the House of Justice. And he that turneth unto whatsoever else is indeed in grievous error.«</w:t>
      </w:r>
      <w:r w:rsidR="00C57E99" w:rsidRPr="00683B20">
        <w:rPr>
          <w:rStyle w:val="structurevisible"/>
        </w:rPr>
        <w:t>&lt;/</w:t>
      </w:r>
      <w:r w:rsidR="00C57E99" w:rsidRPr="00683B20">
        <w:rPr>
          <w:rStyle w:val="structure"/>
        </w:rPr>
        <w:t>cit</w:t>
      </w:r>
      <w:r w:rsidR="00C57E99" w:rsidRPr="00683B20">
        <w:rPr>
          <w:rStyle w:val="structurevisible"/>
        </w:rPr>
        <w:t>&gt;</w:t>
      </w:r>
    </w:p>
    <w:p w14:paraId="621A581B"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17</w:t>
      </w:r>
      <w:r w:rsidRPr="00BA0C70">
        <w:rPr>
          <w:rStyle w:val="structure"/>
        </w:rPr>
        <w:t>—en_</w:t>
      </w:r>
      <w:r>
        <w:rPr>
          <w:rStyle w:val="structure"/>
        </w:rPr>
        <w:t>19920000</w:t>
      </w:r>
      <w:r w:rsidRPr="00BA0C70">
        <w:rPr>
          <w:rStyle w:val="structure"/>
        </w:rPr>
        <w:t>/</w:t>
      </w:r>
      <w:r w:rsidRPr="00BA0C70">
        <w:rPr>
          <w:rStyle w:val="structurevisible"/>
        </w:rPr>
        <w:t>&gt;</w:t>
      </w:r>
    </w:p>
    <w:p w14:paraId="27B2FA1F" w14:textId="77777777" w:rsidR="00C57E99" w:rsidRDefault="00627ED1" w:rsidP="00C57E99">
      <w:pPr>
        <w:pStyle w:val="Letterbody"/>
      </w:pPr>
      <w:r w:rsidRPr="00627ED1">
        <w:t>As the sphere of jurisdiction of the Universal House of Justice in matters of legislation extends to whatever is not explicitly revealed in the Sacred Text, it is clear that the Book itself is the highest authority and delimits the sphere of action of the House of Justice. Likewise, the Interpreter of the Book must also have the authority to define the sphere of the legislative action of the elected representatives of the Cause. The writings of the Guardian and the advice given by him over the thirty-six years of his Guardianship show the way in which he exercised this function in</w:t>
      </w:r>
      <w:r w:rsidRPr="00627ED1">
        <w:rPr>
          <w:rStyle w:val="structurepagenumber"/>
        </w:rPr>
        <w:t xml:space="preserve"> &lt;page 441</w:t>
      </w:r>
      <w:r w:rsidR="00B777C2">
        <w:rPr>
          <w:rStyle w:val="structurepagenumber"/>
        </w:rPr>
        <w:t>/&gt;</w:t>
      </w:r>
      <w:r w:rsidR="00C57E99">
        <w:t xml:space="preserve"> </w:t>
      </w:r>
      <w:r w:rsidRPr="00627ED1">
        <w:t>relation to the Universal House of Justice as well as to National and Local Spiritual Assemblies.</w:t>
      </w:r>
    </w:p>
    <w:p w14:paraId="183249D6"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18</w:t>
      </w:r>
      <w:r w:rsidRPr="00BA0C70">
        <w:rPr>
          <w:rStyle w:val="structure"/>
        </w:rPr>
        <w:t>—en_</w:t>
      </w:r>
      <w:r>
        <w:rPr>
          <w:rStyle w:val="structure"/>
        </w:rPr>
        <w:t>19920000</w:t>
      </w:r>
      <w:r w:rsidRPr="00BA0C70">
        <w:rPr>
          <w:rStyle w:val="structure"/>
        </w:rPr>
        <w:t>/</w:t>
      </w:r>
      <w:r w:rsidRPr="00BA0C70">
        <w:rPr>
          <w:rStyle w:val="structurevisible"/>
        </w:rPr>
        <w:t>&gt;</w:t>
      </w:r>
    </w:p>
    <w:p w14:paraId="5C4750A9" w14:textId="77777777" w:rsidR="00C57E99" w:rsidRDefault="00627ED1" w:rsidP="00C57E99">
      <w:pPr>
        <w:pStyle w:val="Letterbody"/>
      </w:pPr>
      <w:r w:rsidRPr="00627ED1">
        <w:t xml:space="preserve">The fact that the Guardian has the authority to define the sphere of the legislative action of the Universal House of Justice does not carry with it the corollary that without such guidance the Universal House of Justice might stray beyond the limits of its proper authority; such a deduction would conflict with all the other texts referring to its infallibility, and specifically with the Guardian’s own clear assertion that the Universal House of Justice never can or will infringe on the sacred and prescribed domain of the Guardianship. It should be remembered, however, that although National and Local Spiritual Assemblies can receive divine guidance if they consult in the manner and spirit described by </w:t>
      </w:r>
      <w:r w:rsidRPr="00627ED1">
        <w:rPr>
          <w:highlight w:val="yellow"/>
        </w:rPr>
        <w:t>ʿAbdu’l-Bah</w:t>
      </w:r>
      <w:r w:rsidR="00C57E99" w:rsidRPr="000C7039">
        <w:rPr>
          <w:highlight w:val="yellow"/>
        </w:rPr>
        <w:t>á</w:t>
      </w:r>
      <w:r w:rsidRPr="00627ED1">
        <w:t xml:space="preserve">, they do not share in the explicit guarantees of infallibility conferred upon the Universal House of Justice. Any careful student of the Cause can see with what care the Guardian, after the passing of </w:t>
      </w:r>
      <w:r w:rsidRPr="00627ED1">
        <w:rPr>
          <w:highlight w:val="yellow"/>
        </w:rPr>
        <w:t>ʿAbdu’l-Bah</w:t>
      </w:r>
      <w:r w:rsidR="00C57E99" w:rsidRPr="000C7039">
        <w:rPr>
          <w:highlight w:val="yellow"/>
        </w:rPr>
        <w:t>á</w:t>
      </w:r>
      <w:r w:rsidRPr="00627ED1">
        <w:t xml:space="preserve">, guided these elected representatives of the believers in the painstaking erection of the Administrative Order and in the formulation of Local and National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Constitutions.</w:t>
      </w:r>
    </w:p>
    <w:p w14:paraId="36EE4CE5"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19</w:t>
      </w:r>
      <w:r w:rsidRPr="00BA0C70">
        <w:rPr>
          <w:rStyle w:val="structure"/>
        </w:rPr>
        <w:t>—en_</w:t>
      </w:r>
      <w:r>
        <w:rPr>
          <w:rStyle w:val="structure"/>
        </w:rPr>
        <w:t>19920000</w:t>
      </w:r>
      <w:r w:rsidRPr="00BA0C70">
        <w:rPr>
          <w:rStyle w:val="structure"/>
        </w:rPr>
        <w:t>/</w:t>
      </w:r>
      <w:r w:rsidRPr="00BA0C70">
        <w:rPr>
          <w:rStyle w:val="structurevisible"/>
        </w:rPr>
        <w:t>&gt;</w:t>
      </w:r>
    </w:p>
    <w:p w14:paraId="6F08BD70" w14:textId="77777777" w:rsidR="00C57E99" w:rsidRDefault="00627ED1" w:rsidP="00C57E99">
      <w:pPr>
        <w:pStyle w:val="Letterbody"/>
      </w:pPr>
      <w:r w:rsidRPr="00627ED1">
        <w:t xml:space="preserve">We hope that these elucidations will assist the friends in understanding these relationships more clearly, but we must all remember that we stand too close to the beginnings of the System ordained by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to be able fully to understand its potentialities or the inter-relationships of its component parts. As </w:t>
      </w:r>
      <w:r w:rsidRPr="00627ED1">
        <w:rPr>
          <w:highlight w:val="cyan"/>
        </w:rPr>
        <w:t>Shoghi Effendi’s</w:t>
      </w:r>
      <w:r w:rsidRPr="00627ED1">
        <w:t xml:space="preserve"> secretary wrote on his behalf to an individual believer on 25 March 1930, </w:t>
      </w:r>
      <w:r w:rsidR="00C57E99" w:rsidRPr="00683B20">
        <w:rPr>
          <w:rStyle w:val="structurevisible"/>
        </w:rPr>
        <w:t>&lt;</w:t>
      </w:r>
      <w:r w:rsidR="00C57E99" w:rsidRPr="00683B20">
        <w:rPr>
          <w:rStyle w:val="structure"/>
        </w:rPr>
        <w:t>cit Sho_%►%_%_%►%_%_%—en_%—%_%</w:t>
      </w:r>
      <w:r w:rsidR="00C57E99" w:rsidRPr="00683B20">
        <w:rPr>
          <w:rStyle w:val="structurevisible"/>
        </w:rPr>
        <w:t>&gt;</w:t>
      </w:r>
      <w:r w:rsidRPr="00627ED1">
        <w:rPr>
          <w:rStyle w:val="quotebahaiscripture"/>
        </w:rPr>
        <w:t>»The contents of the Will of the Master are far too much for the present generation to comprehend. It needs at least a century of actual working before the treasures of wisdom hidden in it can be revealed...«</w:t>
      </w:r>
      <w:r w:rsidR="00C57E99" w:rsidRPr="00683B20">
        <w:rPr>
          <w:rStyle w:val="structurevisible"/>
        </w:rPr>
        <w:t>&lt;/</w:t>
      </w:r>
      <w:r w:rsidR="00C57E99" w:rsidRPr="00683B20">
        <w:rPr>
          <w:rStyle w:val="structure"/>
        </w:rPr>
        <w:t>cit</w:t>
      </w:r>
      <w:r w:rsidR="00C57E99" w:rsidRPr="00683B20">
        <w:rPr>
          <w:rStyle w:val="structurevisible"/>
        </w:rPr>
        <w:t>&gt;</w:t>
      </w:r>
    </w:p>
    <w:p w14:paraId="3D586022" w14:textId="77777777" w:rsidR="00C57E99" w:rsidRPr="00BA0C70" w:rsidRDefault="00C57E99" w:rsidP="00C57E99">
      <w:pPr>
        <w:pStyle w:val="ParCountercont"/>
        <w:framePr w:wrap="notBeside"/>
        <w:rPr>
          <w:rFonts w:eastAsia="Calibri"/>
        </w:rPr>
      </w:pPr>
      <w:r w:rsidRPr="00BA0C70">
        <w:rPr>
          <w:rStyle w:val="structurevisible"/>
        </w:rPr>
        <w:t>&lt;</w:t>
      </w:r>
      <w:r w:rsidRPr="00BA0C70">
        <w:rPr>
          <w:rStyle w:val="structure"/>
        </w:rPr>
        <w:t xml:space="preserve">par </w:t>
      </w:r>
      <w:r>
        <w:rPr>
          <w:rStyle w:val="structure"/>
        </w:rPr>
        <w:t>TaherzadehA_Covenant</w:t>
      </w:r>
      <w:r w:rsidRPr="00BA0C70">
        <w:rPr>
          <w:rStyle w:val="structure"/>
        </w:rPr>
        <w:t>_</w:t>
      </w:r>
      <w:r w:rsidRPr="00BA0C70">
        <w:rPr>
          <w:rStyle w:val="structureparIDchapcounter"/>
        </w:rPr>
        <w:t>ap3:</w:t>
      </w:r>
      <w:r w:rsidRPr="00BA0C70">
        <w:rPr>
          <w:rStyle w:val="structureparIDchapsubcounter"/>
        </w:rPr>
        <w:t>2:</w:t>
      </w:r>
      <w:r w:rsidRPr="00BA0C70">
        <w:rPr>
          <w:rStyle w:val="structureparIDparcounter"/>
        </w:rPr>
        <w:t>20</w:t>
      </w:r>
      <w:r w:rsidRPr="00BA0C70">
        <w:rPr>
          <w:rStyle w:val="structure"/>
        </w:rPr>
        <w:t>—en_</w:t>
      </w:r>
      <w:r>
        <w:rPr>
          <w:rStyle w:val="structure"/>
        </w:rPr>
        <w:t>19920000</w:t>
      </w:r>
      <w:r w:rsidRPr="00BA0C70">
        <w:rPr>
          <w:rStyle w:val="structure"/>
        </w:rPr>
        <w:t>/</w:t>
      </w:r>
      <w:r w:rsidRPr="00BA0C70">
        <w:rPr>
          <w:rStyle w:val="structurevisible"/>
        </w:rPr>
        <w:t>&gt;</w:t>
      </w:r>
    </w:p>
    <w:p w14:paraId="026CC84E" w14:textId="77777777" w:rsidR="00C57E99" w:rsidRDefault="00627ED1" w:rsidP="00C57E99">
      <w:pPr>
        <w:pStyle w:val="Closing"/>
        <w:rPr>
          <w:rFonts w:ascii="Times New Roman" w:hAnsi="Times New Roman" w:cs="Times New Roman"/>
        </w:rPr>
      </w:pPr>
      <w:r w:rsidRPr="00627ED1">
        <w:rPr>
          <w:rFonts w:ascii="Palatino Linotype ebf" w:hAnsi="Palatino Linotype ebf"/>
        </w:rPr>
        <w:t xml:space="preserve">With loving </w:t>
      </w:r>
      <w:r w:rsidRPr="00627ED1">
        <w:rPr>
          <w:rFonts w:ascii="Palatino Linotype ebf" w:hAnsi="Palatino Linotype ebf"/>
          <w:highlight w:val="yellow"/>
        </w:rPr>
        <w:t>Bah</w:t>
      </w:r>
      <w:r w:rsidR="00C57E99" w:rsidRPr="000C7039">
        <w:rPr>
          <w:highlight w:val="yellow"/>
        </w:rPr>
        <w:t>á</w:t>
      </w:r>
      <w:r w:rsidRPr="00627ED1">
        <w:rPr>
          <w:highlight w:val="yellow"/>
        </w:rPr>
        <w:t>’</w:t>
      </w:r>
      <w:r w:rsidR="00C57E99" w:rsidRPr="000C7039">
        <w:rPr>
          <w:highlight w:val="yellow"/>
        </w:rPr>
        <w:t>í</w:t>
      </w:r>
      <w:r w:rsidRPr="00627ED1">
        <w:rPr>
          <w:rFonts w:ascii="Palatino Linotype ebf" w:hAnsi="Palatino Linotype ebf"/>
        </w:rPr>
        <w:t xml:space="preserve"> greetings,</w:t>
      </w:r>
    </w:p>
    <w:p w14:paraId="224D048C" w14:textId="77777777" w:rsidR="00C57E99" w:rsidRDefault="00627ED1" w:rsidP="00C57E99">
      <w:pPr>
        <w:pStyle w:val="Signature"/>
      </w:pPr>
      <w:r w:rsidRPr="00627ED1">
        <w:rPr>
          <w:rFonts w:ascii="Palatino Linotype ebf" w:hAnsi="Palatino Linotype ebf"/>
        </w:rPr>
        <w:t xml:space="preserve">THE UNIVERSAL HOUSE OF JUSTICE </w:t>
      </w:r>
      <w:bookmarkStart w:id="49" w:name="ch37_4"/>
      <w:bookmarkEnd w:id="49"/>
      <w:r w:rsidRPr="00627ED1">
        <w:rPr>
          <w:rStyle w:val="FootnoteReference"/>
          <w:rFonts w:ascii="Palatino Linotype ebf" w:hAnsi="Palatino Linotype ebf"/>
        </w:rPr>
        <w:footnoteReference w:id="642"/>
      </w:r>
      <w:r w:rsidRPr="00627ED1">
        <w:rPr>
          <w:rStyle w:val="structurepagenumber"/>
        </w:rPr>
        <w:t xml:space="preserve"> &lt;page 442</w:t>
      </w:r>
      <w:r w:rsidR="00B777C2">
        <w:rPr>
          <w:rStyle w:val="structurepagenumber"/>
        </w:rPr>
        <w:t>/&gt;</w:t>
      </w:r>
    </w:p>
    <w:p w14:paraId="7FB428C7" w14:textId="77777777" w:rsidR="00E67803" w:rsidRDefault="00627ED1">
      <w:pPr>
        <w:pStyle w:val="Heading2"/>
      </w:pPr>
      <w:bookmarkStart w:id="50" w:name="Structure_Bibliography"/>
      <w:bookmarkEnd w:id="50"/>
      <w:r w:rsidRPr="00627ED1">
        <w:t>Bibliography</w:t>
      </w:r>
    </w:p>
    <w:p w14:paraId="3D8D5ACC" w14:textId="77777777" w:rsidR="00C57E99" w:rsidRDefault="00C57E99" w:rsidP="00C57E99">
      <w:pPr>
        <w:pStyle w:val="Bibliography"/>
      </w:pPr>
      <w:r w:rsidRPr="000C7039">
        <w:rPr>
          <w:rStyle w:val="referenceauthor"/>
          <w:highlight w:val="yellow"/>
        </w:rPr>
        <w:t>ʿ</w:t>
      </w:r>
      <w:r w:rsidR="00627ED1" w:rsidRPr="00627ED1">
        <w:rPr>
          <w:rStyle w:val="referenceauthor"/>
          <w:highlight w:val="yellow"/>
        </w:rPr>
        <w:t>Abdu’l-Bah</w:t>
      </w:r>
      <w:r w:rsidRPr="000C7039">
        <w:rPr>
          <w:rStyle w:val="referenceauthor"/>
          <w:highlight w:val="yellow"/>
        </w:rPr>
        <w:t>á</w:t>
      </w:r>
      <w:r w:rsidR="00627ED1" w:rsidRPr="00627ED1">
        <w:t xml:space="preserve">. </w:t>
      </w:r>
      <w:bookmarkStart w:id="51" w:name="SelectedText"/>
      <w:r w:rsidR="00627ED1" w:rsidRPr="00627ED1">
        <w:rPr>
          <w:rStyle w:val="BookTitle"/>
        </w:rPr>
        <w:t>Foundations of World Unity</w:t>
      </w:r>
      <w:bookmarkEnd w:id="51"/>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1979</w:t>
      </w:r>
      <w:r w:rsidR="00627ED1" w:rsidRPr="00627ED1">
        <w:t xml:space="preserve">. </w:t>
      </w:r>
    </w:p>
    <w:p w14:paraId="72E10B5D" w14:textId="77777777" w:rsidR="00C57E99" w:rsidRDefault="00C57E99" w:rsidP="00C57E99">
      <w:pPr>
        <w:pStyle w:val="Bibliography"/>
      </w:pPr>
      <w:r>
        <w:t>----</w:t>
      </w:r>
      <w:r w:rsidR="00627ED1" w:rsidRPr="00627ED1">
        <w:rPr>
          <w:rStyle w:val="BookTitle"/>
        </w:rPr>
        <w:t>Paris Talks</w:t>
      </w:r>
      <w:r w:rsidR="00627ED1" w:rsidRPr="00627ED1">
        <w:t xml:space="preserve">: Addresses Given by </w:t>
      </w:r>
      <w:r w:rsidR="00627ED1" w:rsidRPr="00627ED1">
        <w:rPr>
          <w:highlight w:val="yellow"/>
        </w:rPr>
        <w:t>ʿAbdu’l-Bah</w:t>
      </w:r>
      <w:r w:rsidRPr="000C7039">
        <w:rPr>
          <w:highlight w:val="yellow"/>
        </w:rPr>
        <w:t>á</w:t>
      </w:r>
      <w:r w:rsidR="00627ED1" w:rsidRPr="00627ED1">
        <w:t xml:space="preserve"> in Paris in 1911-12.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1951</w:t>
      </w:r>
      <w:r w:rsidR="00627ED1" w:rsidRPr="00627ED1">
        <w:t xml:space="preserve">. </w:t>
      </w:r>
    </w:p>
    <w:p w14:paraId="3E7DE506" w14:textId="77777777" w:rsidR="00C57E99" w:rsidRDefault="00C57E99" w:rsidP="00C57E99">
      <w:pPr>
        <w:pStyle w:val="Bibliography"/>
      </w:pPr>
      <w:r>
        <w:t>----</w:t>
      </w:r>
      <w:r w:rsidR="00627ED1" w:rsidRPr="00627ED1">
        <w:rPr>
          <w:rStyle w:val="BookTitle"/>
        </w:rPr>
        <w:t xml:space="preserve">Selections from the Writings of </w:t>
      </w:r>
      <w:r w:rsidR="00627ED1" w:rsidRPr="00627ED1">
        <w:rPr>
          <w:rStyle w:val="BookTitle"/>
          <w:highlight w:val="yellow"/>
        </w:rPr>
        <w:t>ʿAbdu’l-Bah</w:t>
      </w:r>
      <w:r w:rsidRPr="000C7039">
        <w:rPr>
          <w:rStyle w:val="BookTitle"/>
          <w:highlight w:val="yellow"/>
        </w:rPr>
        <w:t>á</w:t>
      </w:r>
      <w:r w:rsidR="00627ED1" w:rsidRPr="00627ED1">
        <w:t xml:space="preserve">. Compiled by the Research Department of the Universal House of Justice; translated by a Committee at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and by </w:t>
      </w:r>
      <w:r w:rsidR="00627ED1" w:rsidRPr="00627ED1">
        <w:rPr>
          <w:highlight w:val="cyan"/>
        </w:rPr>
        <w:t>Marzieh Gail</w:t>
      </w:r>
      <w:r w:rsidR="00627ED1" w:rsidRPr="00627ED1">
        <w:t xml:space="preserve">. Haifa: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w:t>
      </w:r>
      <w:r w:rsidR="00627ED1" w:rsidRPr="00627ED1">
        <w:rPr>
          <w:rStyle w:val="referencedate"/>
        </w:rPr>
        <w:t>1978</w:t>
      </w:r>
      <w:r w:rsidR="00627ED1" w:rsidRPr="00627ED1">
        <w:t xml:space="preserve">. </w:t>
      </w:r>
    </w:p>
    <w:p w14:paraId="7EC7E2EE" w14:textId="77777777" w:rsidR="00C57E99" w:rsidRDefault="00C57E99" w:rsidP="00C57E99">
      <w:pPr>
        <w:pStyle w:val="Bibliography"/>
      </w:pPr>
      <w:r>
        <w:t>----</w:t>
      </w:r>
      <w:r w:rsidR="00627ED1" w:rsidRPr="00627ED1">
        <w:rPr>
          <w:rStyle w:val="BookTitle"/>
        </w:rPr>
        <w:t>Some Answered Questions</w:t>
      </w:r>
      <w:r w:rsidR="00627ED1" w:rsidRPr="00627ED1">
        <w:t xml:space="preserve">. Compiled by Laura Clifford Barney. Wilmette, Illinois: rev. edn </w:t>
      </w:r>
      <w:r w:rsidR="00627ED1" w:rsidRPr="00627ED1">
        <w:rPr>
          <w:rStyle w:val="referencedate"/>
        </w:rPr>
        <w:t>1981</w:t>
      </w:r>
      <w:r w:rsidR="00627ED1" w:rsidRPr="00627ED1">
        <w:t xml:space="preserve">. </w:t>
      </w:r>
    </w:p>
    <w:p w14:paraId="5559B6CD" w14:textId="77777777" w:rsidR="00C57E99" w:rsidRDefault="00C57E99" w:rsidP="00C57E99">
      <w:pPr>
        <w:pStyle w:val="Bibliography"/>
      </w:pPr>
      <w:r>
        <w:t>----</w:t>
      </w:r>
      <w:r w:rsidR="00627ED1" w:rsidRPr="00627ED1">
        <w:rPr>
          <w:rStyle w:val="BookTitle"/>
        </w:rPr>
        <w:t xml:space="preserve">A Traveller’s Narrative written to illustrate the episode of the </w:t>
      </w:r>
      <w:r w:rsidR="00627ED1" w:rsidRPr="00627ED1">
        <w:rPr>
          <w:rStyle w:val="BookTitle"/>
          <w:highlight w:val="yellow"/>
        </w:rPr>
        <w:t>B</w:t>
      </w:r>
      <w:r w:rsidRPr="000C7039">
        <w:rPr>
          <w:rStyle w:val="BookTitle"/>
          <w:highlight w:val="yellow"/>
        </w:rPr>
        <w:t>á</w:t>
      </w:r>
      <w:r w:rsidR="00627ED1" w:rsidRPr="00627ED1">
        <w:rPr>
          <w:rStyle w:val="BookTitle"/>
          <w:highlight w:val="yellow"/>
        </w:rPr>
        <w:t>b</w:t>
      </w:r>
      <w:r w:rsidR="00627ED1" w:rsidRPr="00627ED1">
        <w:t xml:space="preserve">. Translated by E.G. BROWNE. 1930, RP Amsterdam: Philo Press, </w:t>
      </w:r>
      <w:r w:rsidR="00627ED1" w:rsidRPr="00627ED1">
        <w:rPr>
          <w:rStyle w:val="referencedate"/>
        </w:rPr>
        <w:t>1975</w:t>
      </w:r>
      <w:r w:rsidR="00627ED1" w:rsidRPr="00627ED1">
        <w:t xml:space="preserve">. </w:t>
      </w:r>
    </w:p>
    <w:p w14:paraId="6DC6B781" w14:textId="77777777" w:rsidR="00C57E99" w:rsidRDefault="00C57E99" w:rsidP="00C57E99">
      <w:pPr>
        <w:pStyle w:val="Bibliography"/>
      </w:pPr>
      <w:r>
        <w:t>----</w:t>
      </w:r>
      <w:r w:rsidR="00627ED1" w:rsidRPr="00627ED1">
        <w:rPr>
          <w:rStyle w:val="BookTitle"/>
        </w:rPr>
        <w:t xml:space="preserve">Will and Testament of </w:t>
      </w:r>
      <w:r w:rsidR="00627ED1" w:rsidRPr="00627ED1">
        <w:rPr>
          <w:rStyle w:val="BookTitle"/>
          <w:highlight w:val="yellow"/>
        </w:rPr>
        <w:t>ʿAbdu’l-Bah</w:t>
      </w:r>
      <w:r w:rsidRPr="000C7039">
        <w:rPr>
          <w:rStyle w:val="BookTitle"/>
          <w:highlight w:val="yellow"/>
        </w:rPr>
        <w:t>á</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Committee, </w:t>
      </w:r>
      <w:r w:rsidR="00627ED1" w:rsidRPr="00627ED1">
        <w:rPr>
          <w:rStyle w:val="referencedate"/>
        </w:rPr>
        <w:t>1944</w:t>
      </w:r>
      <w:r w:rsidR="00627ED1" w:rsidRPr="00627ED1">
        <w:t xml:space="preserve">. </w:t>
      </w:r>
    </w:p>
    <w:p w14:paraId="7B7AB251" w14:textId="77777777" w:rsidR="00C57E99" w:rsidRDefault="00C57E99" w:rsidP="00C57E99">
      <w:pPr>
        <w:pStyle w:val="Bibliography"/>
        <w:rPr>
          <w:rFonts w:ascii="Times New Roman" w:eastAsia="Times New Roman" w:hAnsi="Times New Roman" w:cs="Times New Roman"/>
          <w:sz w:val="24"/>
        </w:rPr>
      </w:pPr>
      <w:r w:rsidRPr="00105AF9">
        <w:rPr>
          <w:rStyle w:val="bibliographyauthor"/>
          <w:highlight w:val="yellow"/>
        </w:rPr>
        <w:t>Afrútih</w:t>
      </w:r>
      <w:r w:rsidR="00627ED1" w:rsidRPr="00627ED1">
        <w:rPr>
          <w:rStyle w:val="bibliographyauthor"/>
        </w:rPr>
        <w:t xml:space="preserve">, Dr </w:t>
      </w:r>
      <w:r w:rsidRPr="00BF3C83">
        <w:rPr>
          <w:rStyle w:val="bibliographyauthor"/>
          <w:highlight w:val="yellow"/>
        </w:rPr>
        <w:t>Yúnis </w:t>
      </w:r>
      <w:r w:rsidRPr="00BF3C83">
        <w:rPr>
          <w:rStyle w:val="bibliographyauthor"/>
          <w:rFonts w:hint="eastAsia"/>
          <w:highlight w:val="yellow"/>
        </w:rPr>
        <w:t>á</w:t>
      </w:r>
      <w:r w:rsidRPr="00BF3C83">
        <w:rPr>
          <w:rStyle w:val="bibliographyauthor"/>
          <w:highlight w:val="yellow"/>
        </w:rPr>
        <w:t>n</w:t>
      </w:r>
      <w:r w:rsidR="00627ED1" w:rsidRPr="00627ED1">
        <w:t xml:space="preserve">. </w:t>
      </w:r>
      <w:r w:rsidRPr="00AF3300">
        <w:rPr>
          <w:rStyle w:val="BookTitle"/>
          <w:highlight w:val="yellow"/>
        </w:rPr>
        <w:t></w:t>
      </w:r>
      <w:r w:rsidRPr="00AF3300">
        <w:rPr>
          <w:rStyle w:val="BookTitle"/>
          <w:rFonts w:hint="eastAsia"/>
          <w:highlight w:val="yellow"/>
        </w:rPr>
        <w:t>á</w:t>
      </w:r>
      <w:r w:rsidRPr="00AF3300">
        <w:rPr>
          <w:rStyle w:val="BookTitle"/>
          <w:highlight w:val="yellow"/>
        </w:rPr>
        <w:t>ṭ</w:t>
      </w:r>
      <w:r w:rsidR="00627ED1" w:rsidRPr="00627ED1">
        <w:rPr>
          <w:rStyle w:val="BookTitle"/>
          <w:highlight w:val="yellow"/>
        </w:rPr>
        <w:t>ir</w:t>
      </w:r>
      <w:r w:rsidRPr="00AF3300">
        <w:rPr>
          <w:rStyle w:val="BookTitle"/>
          <w:highlight w:val="yellow"/>
        </w:rPr>
        <w:t>á</w:t>
      </w:r>
      <w:r w:rsidR="00627ED1" w:rsidRPr="00627ED1">
        <w:rPr>
          <w:rStyle w:val="BookTitle"/>
          <w:highlight w:val="yellow"/>
        </w:rPr>
        <w:t>t-i-Nuh-S</w:t>
      </w:r>
      <w:r w:rsidRPr="00AF3300">
        <w:rPr>
          <w:rStyle w:val="BookTitle"/>
          <w:highlight w:val="yellow"/>
        </w:rPr>
        <w:t>á</w:t>
      </w:r>
      <w:r w:rsidR="00627ED1" w:rsidRPr="00627ED1">
        <w:rPr>
          <w:rStyle w:val="BookTitle"/>
          <w:highlight w:val="yellow"/>
        </w:rPr>
        <w:t>li</w:t>
      </w:r>
      <w:r w:rsidRPr="00AF3300">
        <w:rPr>
          <w:rStyle w:val="BookTitle"/>
          <w:highlight w:val="yellow"/>
        </w:rPr>
        <w:t>h</w:t>
      </w:r>
      <w:r w:rsidR="00627ED1" w:rsidRPr="00627ED1">
        <w:rPr>
          <w:rStyle w:val="BookTitle"/>
          <w:highlight w:val="yellow"/>
        </w:rPr>
        <w:t>-i-</w:t>
      </w:r>
      <w:r w:rsidRPr="00AF3300">
        <w:rPr>
          <w:rStyle w:val="BookTitle"/>
          <w:highlight w:val="yellow"/>
        </w:rPr>
        <w:t>ʿ</w:t>
      </w:r>
      <w:r w:rsidR="00627ED1" w:rsidRPr="00627ED1">
        <w:rPr>
          <w:rStyle w:val="BookTitle"/>
          <w:highlight w:val="yellow"/>
        </w:rPr>
        <w:t>Akk</w:t>
      </w:r>
      <w:r w:rsidRPr="00AF3300">
        <w:rPr>
          <w:rStyle w:val="BookTitle"/>
          <w:highlight w:val="yellow"/>
        </w:rPr>
        <w:t>á</w:t>
      </w:r>
      <w:r w:rsidR="00627ED1" w:rsidRPr="00627ED1">
        <w:t xml:space="preserve"> (</w:t>
      </w:r>
      <w:r w:rsidR="00627ED1" w:rsidRPr="00627ED1">
        <w:rPr>
          <w:rStyle w:val="BookTitle"/>
        </w:rPr>
        <w:t xml:space="preserve">Memories of Nine Years in </w:t>
      </w:r>
      <w:r w:rsidRPr="00BF3C83">
        <w:rPr>
          <w:rStyle w:val="BookTitle"/>
          <w:highlight w:val="yellow"/>
        </w:rPr>
        <w:t>ʿ</w:t>
      </w:r>
      <w:r w:rsidR="00627ED1" w:rsidRPr="00627ED1">
        <w:rPr>
          <w:rStyle w:val="BookTitle"/>
          <w:highlight w:val="yellow"/>
        </w:rPr>
        <w:t>Akk</w:t>
      </w:r>
      <w:r w:rsidRPr="00BF3C83">
        <w:rPr>
          <w:rStyle w:val="BookTitle"/>
          <w:highlight w:val="yellow"/>
        </w:rPr>
        <w:t>á</w:t>
      </w:r>
      <w:r w:rsidR="00627ED1" w:rsidRPr="00627ED1">
        <w:t xml:space="preserve">). Written in the year BE 99 (AD 1942).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undated. </w:t>
      </w:r>
    </w:p>
    <w:p w14:paraId="2D17C157" w14:textId="77777777" w:rsidR="00C57E99" w:rsidRDefault="00C57E99" w:rsidP="00C57E99">
      <w:pPr>
        <w:pStyle w:val="Bibliography"/>
        <w:rPr>
          <w:rFonts w:ascii="Times New Roman" w:eastAsia="Times New Roman" w:hAnsi="Times New Roman" w:cs="Times New Roman"/>
          <w:sz w:val="24"/>
        </w:rPr>
      </w:pPr>
      <w:r w:rsidRPr="00AF3300">
        <w:rPr>
          <w:rStyle w:val="bibliographyauthor"/>
          <w:highlight w:val="yellow"/>
        </w:rPr>
        <w:t>Báb</w:t>
      </w:r>
      <w:r w:rsidR="00627ED1" w:rsidRPr="00627ED1">
        <w:rPr>
          <w:rStyle w:val="bibliographyauthor"/>
        </w:rPr>
        <w:t>, The</w:t>
      </w:r>
      <w:r w:rsidR="00627ED1" w:rsidRPr="00627ED1">
        <w:t xml:space="preserve">. </w:t>
      </w:r>
      <w:r w:rsidR="00627ED1" w:rsidRPr="00627ED1">
        <w:rPr>
          <w:rStyle w:val="BookTitle"/>
        </w:rPr>
        <w:t xml:space="preserve">Selections from the Writings of the </w:t>
      </w:r>
      <w:r w:rsidR="00627ED1" w:rsidRPr="00627ED1">
        <w:rPr>
          <w:rStyle w:val="BookTitle"/>
          <w:highlight w:val="yellow"/>
        </w:rPr>
        <w:t>B</w:t>
      </w:r>
      <w:r w:rsidRPr="000C7039">
        <w:rPr>
          <w:rStyle w:val="BookTitle"/>
          <w:highlight w:val="yellow"/>
        </w:rPr>
        <w:t>á</w:t>
      </w:r>
      <w:r w:rsidR="00627ED1" w:rsidRPr="00627ED1">
        <w:rPr>
          <w:rStyle w:val="BookTitle"/>
          <w:highlight w:val="yellow"/>
        </w:rPr>
        <w:t>b</w:t>
      </w:r>
      <w:r w:rsidR="00627ED1" w:rsidRPr="00627ED1">
        <w:t xml:space="preserve">. Compiled by the Research Department of the Universal House of Justice and translated by </w:t>
      </w:r>
      <w:r w:rsidR="00627ED1" w:rsidRPr="00627ED1">
        <w:rPr>
          <w:highlight w:val="cyan"/>
        </w:rPr>
        <w:t>Habib Taherzadeh</w:t>
      </w:r>
      <w:r w:rsidR="00627ED1" w:rsidRPr="00627ED1">
        <w:t xml:space="preserve"> with the assistance of a Committee at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Haifa: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w:t>
      </w:r>
      <w:r w:rsidR="00627ED1" w:rsidRPr="00627ED1">
        <w:rPr>
          <w:rStyle w:val="referencedate"/>
        </w:rPr>
        <w:t>1976</w:t>
      </w:r>
      <w:r w:rsidR="00627ED1" w:rsidRPr="00627ED1">
        <w:t xml:space="preserve">. </w:t>
      </w:r>
    </w:p>
    <w:p w14:paraId="03610073" w14:textId="77777777" w:rsidR="00C57E99" w:rsidRDefault="00627ED1" w:rsidP="00C57E99">
      <w:pPr>
        <w:pStyle w:val="Bibliography"/>
        <w:rPr>
          <w:rFonts w:ascii="Times New Roman" w:eastAsia="Times New Roman" w:hAnsi="Times New Roman" w:cs="Times New Roman"/>
          <w:sz w:val="24"/>
        </w:rPr>
      </w:pPr>
      <w:r w:rsidRPr="00627ED1">
        <w:rPr>
          <w:rStyle w:val="referencetitleperiodical"/>
          <w:highlight w:val="yellow"/>
        </w:rPr>
        <w:t>Bah</w:t>
      </w:r>
      <w:r w:rsidR="00C57E99" w:rsidRPr="000C7039">
        <w:rPr>
          <w:rStyle w:val="referencetitleperiodical"/>
          <w:highlight w:val="yellow"/>
        </w:rPr>
        <w:t>á</w:t>
      </w:r>
      <w:r w:rsidRPr="00627ED1">
        <w:rPr>
          <w:rStyle w:val="referencetitleperiodical"/>
          <w:highlight w:val="yellow"/>
        </w:rPr>
        <w:t>’</w:t>
      </w:r>
      <w:r w:rsidR="00C57E99" w:rsidRPr="000C7039">
        <w:rPr>
          <w:rStyle w:val="referencetitleperiodical"/>
          <w:highlight w:val="yellow"/>
        </w:rPr>
        <w:t>í</w:t>
      </w:r>
      <w:r w:rsidRPr="00627ED1">
        <w:rPr>
          <w:rStyle w:val="referencetitleperiodical"/>
        </w:rPr>
        <w:t xml:space="preserve"> News</w:t>
      </w:r>
      <w:r w:rsidRPr="00627ED1">
        <w:t xml:space="preserve"> </w:t>
      </w:r>
      <w:r w:rsidRPr="00627ED1">
        <w:rPr>
          <w:rStyle w:val="referenceissue"/>
        </w:rPr>
        <w:t>no. 1 (Dec. 1924)</w:t>
      </w:r>
      <w:r w:rsidRPr="00627ED1">
        <w:t xml:space="preserve">. Wilmette, Illinois: National Spiritual Assembly of the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rPr>
          <w:highlight w:val="yellow"/>
        </w:rPr>
        <w:t>s</w:t>
      </w:r>
      <w:r w:rsidRPr="00627ED1">
        <w:t xml:space="preserve"> of the United States. </w:t>
      </w:r>
    </w:p>
    <w:p w14:paraId="3B5AE716" w14:textId="77777777" w:rsidR="00C57E99" w:rsidRDefault="00627ED1" w:rsidP="00C57E99">
      <w:pPr>
        <w:pStyle w:val="Bibliography"/>
      </w:pPr>
      <w:r w:rsidRPr="00627ED1">
        <w:rPr>
          <w:rStyle w:val="referencetitleperiodical"/>
          <w:highlight w:val="yellow"/>
        </w:rPr>
        <w:t>Bah</w:t>
      </w:r>
      <w:r w:rsidR="00C57E99" w:rsidRPr="000C7039">
        <w:rPr>
          <w:rStyle w:val="referencetitleperiodical"/>
          <w:highlight w:val="yellow"/>
        </w:rPr>
        <w:t>á</w:t>
      </w:r>
      <w:r w:rsidRPr="00627ED1">
        <w:rPr>
          <w:rStyle w:val="referencetitleperiodical"/>
          <w:highlight w:val="yellow"/>
        </w:rPr>
        <w:t>’</w:t>
      </w:r>
      <w:r w:rsidR="00C57E99" w:rsidRPr="000C7039">
        <w:rPr>
          <w:rStyle w:val="referencetitleperiodical"/>
          <w:highlight w:val="yellow"/>
        </w:rPr>
        <w:t>í</w:t>
      </w:r>
      <w:r w:rsidRPr="00627ED1">
        <w:rPr>
          <w:rStyle w:val="referencetitleperiodical"/>
        </w:rPr>
        <w:t xml:space="preserve"> World, The</w:t>
      </w:r>
      <w:r w:rsidRPr="00627ED1">
        <w:t xml:space="preserve">. An International Record. </w:t>
      </w:r>
      <w:r w:rsidRPr="00627ED1">
        <w:rPr>
          <w:rStyle w:val="referenceissue"/>
        </w:rPr>
        <w:t>Vol. VIII. 1938-40</w:t>
      </w:r>
      <w:r w:rsidRPr="00627ED1">
        <w:t xml:space="preserve">. Wilmette, Illinois: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Committee, </w:t>
      </w:r>
      <w:r w:rsidRPr="00627ED1">
        <w:rPr>
          <w:rStyle w:val="referencedate"/>
        </w:rPr>
        <w:t>1942</w:t>
      </w:r>
      <w:r w:rsidRPr="00627ED1">
        <w:t xml:space="preserve">. </w:t>
      </w:r>
      <w:r w:rsidRPr="00627ED1">
        <w:rPr>
          <w:rStyle w:val="referenceissue"/>
        </w:rPr>
        <w:t>Vol. IX. 1940-44</w:t>
      </w:r>
      <w:r w:rsidRPr="00627ED1">
        <w:t xml:space="preserve">. Wilmette, Illinois: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Committee, </w:t>
      </w:r>
      <w:r w:rsidRPr="00627ED1">
        <w:rPr>
          <w:rStyle w:val="referencedate"/>
        </w:rPr>
        <w:t>1945</w:t>
      </w:r>
      <w:r w:rsidRPr="00627ED1">
        <w:t xml:space="preserve">. </w:t>
      </w:r>
      <w:r w:rsidRPr="00627ED1">
        <w:rPr>
          <w:rStyle w:val="referenceissue"/>
        </w:rPr>
        <w:t>Vol. XVIII. 1979-1983</w:t>
      </w:r>
      <w:r w:rsidRPr="00627ED1">
        <w:t xml:space="preserve">. Haifa: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Centre, </w:t>
      </w:r>
      <w:r w:rsidRPr="00627ED1">
        <w:rPr>
          <w:rStyle w:val="referencedate"/>
        </w:rPr>
        <w:t>1986</w:t>
      </w:r>
      <w:r w:rsidRPr="00627ED1">
        <w:t xml:space="preserve">. </w:t>
      </w:r>
    </w:p>
    <w:p w14:paraId="29601062" w14:textId="77777777" w:rsidR="00C57E99" w:rsidRDefault="00C57E99" w:rsidP="00C57E99">
      <w:pPr>
        <w:pStyle w:val="Bibliography"/>
      </w:pPr>
      <w:r w:rsidRPr="00AF3300">
        <w:rPr>
          <w:rStyle w:val="bibliographyauthor"/>
          <w:highlight w:val="yellow"/>
        </w:rPr>
        <w:t>Bahá</w:t>
      </w:r>
      <w:r w:rsidR="00627ED1" w:rsidRPr="00627ED1">
        <w:rPr>
          <w:rStyle w:val="bibliographyauthor"/>
          <w:highlight w:val="yellow"/>
        </w:rPr>
        <w:t>’</w:t>
      </w:r>
      <w:r w:rsidRPr="00AF3300">
        <w:rPr>
          <w:rStyle w:val="bibliographyauthor"/>
          <w:highlight w:val="yellow"/>
        </w:rPr>
        <w:t>u</w:t>
      </w:r>
      <w:r w:rsidR="00627ED1" w:rsidRPr="00627ED1">
        <w:rPr>
          <w:rStyle w:val="bibliographyauthor"/>
          <w:highlight w:val="yellow"/>
        </w:rPr>
        <w:t>’</w:t>
      </w:r>
      <w:r w:rsidRPr="00AF3300">
        <w:rPr>
          <w:rStyle w:val="bibliographyauthor"/>
          <w:highlight w:val="yellow"/>
        </w:rPr>
        <w:t>lláh</w:t>
      </w:r>
      <w:r w:rsidR="00627ED1" w:rsidRPr="00627ED1">
        <w:t xml:space="preserve">. </w:t>
      </w:r>
      <w:r w:rsidRPr="000C7039">
        <w:rPr>
          <w:rStyle w:val="BookTitle"/>
          <w:highlight w:val="yellow"/>
        </w:rPr>
        <w:t>Áá</w:t>
      </w:r>
      <w:r w:rsidR="00627ED1" w:rsidRPr="00627ED1">
        <w:rPr>
          <w:rStyle w:val="BookTitle"/>
          <w:highlight w:val="yellow"/>
        </w:rPr>
        <w:t>r-i-Qalam-i-A</w:t>
      </w:r>
      <w:r w:rsidRPr="000C7039">
        <w:rPr>
          <w:rStyle w:val="BookTitle"/>
          <w:highlight w:val="yellow"/>
        </w:rPr>
        <w:t>ʿ</w:t>
      </w:r>
      <w:r w:rsidR="00627ED1" w:rsidRPr="00627ED1">
        <w:rPr>
          <w:rStyle w:val="BookTitle"/>
          <w:highlight w:val="yellow"/>
        </w:rPr>
        <w:t>l</w:t>
      </w:r>
      <w:r w:rsidRPr="000C7039">
        <w:rPr>
          <w:rStyle w:val="BookTitle"/>
          <w:highlight w:val="yellow"/>
        </w:rPr>
        <w:t>á</w:t>
      </w:r>
      <w:r w:rsidR="00627ED1" w:rsidRPr="00627ED1">
        <w:t xml:space="preserve"> (</w:t>
      </w:r>
      <w:r w:rsidR="00627ED1" w:rsidRPr="00627ED1">
        <w:rPr>
          <w:rStyle w:val="BookTitle"/>
        </w:rPr>
        <w:t>The Traces of the Supreme Pen</w:t>
      </w:r>
      <w:r w:rsidR="00627ED1" w:rsidRPr="00627ED1">
        <w:t xml:space="preserve">). A Compilation of the Writings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scope"/>
        </w:rPr>
        <w:t>Vol. 1</w:t>
      </w:r>
      <w:r w:rsidR="00627ED1" w:rsidRPr="00627ED1">
        <w:t xml:space="preserve">, </w:t>
      </w:r>
      <w:r w:rsidR="00627ED1" w:rsidRPr="00627ED1">
        <w:rPr>
          <w:rStyle w:val="referencedate"/>
        </w:rPr>
        <w:t>BE 120</w:t>
      </w:r>
      <w:r w:rsidR="00627ED1" w:rsidRPr="00627ED1">
        <w:t xml:space="preserve"> (</w:t>
      </w:r>
      <w:r w:rsidR="00627ED1" w:rsidRPr="00627ED1">
        <w:rPr>
          <w:rStyle w:val="referencedate"/>
        </w:rPr>
        <w:t>AD 1963</w:t>
      </w:r>
      <w:r w:rsidR="00627ED1" w:rsidRPr="00627ED1">
        <w:t xml:space="preserve">); </w:t>
      </w:r>
      <w:r w:rsidR="00627ED1" w:rsidRPr="00627ED1">
        <w:rPr>
          <w:rStyle w:val="referencescope"/>
        </w:rPr>
        <w:t>Vol. 4</w:t>
      </w:r>
      <w:r w:rsidR="00627ED1" w:rsidRPr="00627ED1">
        <w:t xml:space="preserve">, </w:t>
      </w:r>
      <w:r w:rsidR="00627ED1" w:rsidRPr="00627ED1">
        <w:rPr>
          <w:rStyle w:val="referencedate"/>
        </w:rPr>
        <w:t>BE 125</w:t>
      </w:r>
      <w:r w:rsidR="00627ED1" w:rsidRPr="00627ED1">
        <w:t xml:space="preserve"> (</w:t>
      </w:r>
      <w:r w:rsidR="00627ED1" w:rsidRPr="00627ED1">
        <w:rPr>
          <w:rStyle w:val="referencedate"/>
        </w:rPr>
        <w:t>AD 1968</w:t>
      </w:r>
      <w:r w:rsidR="00627ED1" w:rsidRPr="00627ED1">
        <w:t xml:space="preserve">). </w:t>
      </w:r>
    </w:p>
    <w:p w14:paraId="65614DD3" w14:textId="77777777" w:rsidR="00C57E99" w:rsidRDefault="00C57E99" w:rsidP="00C57E99">
      <w:pPr>
        <w:pStyle w:val="Bibliography"/>
      </w:pPr>
      <w:r>
        <w:t xml:space="preserve">---- </w:t>
      </w:r>
      <w:r w:rsidR="00627ED1" w:rsidRPr="00627ED1">
        <w:rPr>
          <w:rStyle w:val="BookTitle"/>
        </w:rPr>
        <w:t>Epistle to the Son of the Wolf</w:t>
      </w:r>
      <w:r w:rsidR="00627ED1" w:rsidRPr="00627ED1">
        <w:t xml:space="preserve">. Trans. by </w:t>
      </w:r>
      <w:r w:rsidR="00627ED1" w:rsidRPr="00627ED1">
        <w:rPr>
          <w:highlight w:val="cyan"/>
        </w:rPr>
        <w:t>Shoghi Effendi</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1953</w:t>
      </w:r>
      <w:r w:rsidR="00627ED1" w:rsidRPr="00627ED1">
        <w:t xml:space="preserve">. </w:t>
      </w:r>
    </w:p>
    <w:p w14:paraId="60F389C4" w14:textId="77777777" w:rsidR="00C57E99" w:rsidRDefault="00C57E99" w:rsidP="00C57E99">
      <w:pPr>
        <w:pStyle w:val="Bibliography"/>
      </w:pPr>
      <w:r>
        <w:t xml:space="preserve">---- </w:t>
      </w:r>
      <w:r w:rsidR="00627ED1" w:rsidRPr="00627ED1">
        <w:rPr>
          <w:rStyle w:val="BookTitle"/>
        </w:rPr>
        <w:t xml:space="preserve">Gleanings from the Writings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t xml:space="preserve">. Trans. by </w:t>
      </w:r>
      <w:r w:rsidR="00627ED1" w:rsidRPr="00627ED1">
        <w:rPr>
          <w:highlight w:val="cyan"/>
        </w:rPr>
        <w:t>Shoghi Effendi</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1935</w:t>
      </w:r>
      <w:r w:rsidR="00627ED1" w:rsidRPr="00627ED1">
        <w:t xml:space="preserve">; rev. edn </w:t>
      </w:r>
      <w:r w:rsidR="00627ED1" w:rsidRPr="00627ED1">
        <w:rPr>
          <w:rStyle w:val="referencedate"/>
        </w:rPr>
        <w:t>1952</w:t>
      </w:r>
      <w:r w:rsidR="00627ED1" w:rsidRPr="00627ED1">
        <w:t xml:space="preserve">,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1949</w:t>
      </w:r>
      <w:r w:rsidR="00627ED1" w:rsidRPr="00627ED1">
        <w:t xml:space="preserve">. </w:t>
      </w:r>
    </w:p>
    <w:p w14:paraId="79F9168A" w14:textId="77777777" w:rsidR="00C57E99" w:rsidRDefault="00C57E99" w:rsidP="00C57E99">
      <w:pPr>
        <w:pStyle w:val="Bibliography"/>
      </w:pPr>
      <w:r>
        <w:t xml:space="preserve">---- </w:t>
      </w:r>
      <w:r w:rsidR="00627ED1" w:rsidRPr="00627ED1">
        <w:rPr>
          <w:rStyle w:val="BookTitle"/>
        </w:rPr>
        <w:t>The Hidden Words</w:t>
      </w:r>
      <w:r w:rsidR="00627ED1" w:rsidRPr="00627ED1">
        <w:t xml:space="preserve">. Trans. by </w:t>
      </w:r>
      <w:r w:rsidR="00627ED1" w:rsidRPr="00627ED1">
        <w:rPr>
          <w:highlight w:val="cyan"/>
        </w:rPr>
        <w:t>Shoghi Effendi</w:t>
      </w:r>
      <w:r w:rsidR="00627ED1" w:rsidRPr="00627ED1">
        <w:t xml:space="preserve"> with the assistance of some English friends. First published in England </w:t>
      </w:r>
      <w:r w:rsidR="00627ED1" w:rsidRPr="00627ED1">
        <w:rPr>
          <w:rStyle w:val="referencedate"/>
        </w:rPr>
        <w:t>1932</w:t>
      </w:r>
      <w:r w:rsidR="00627ED1" w:rsidRPr="00627ED1">
        <w:t xml:space="preserve">.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t xml:space="preserve"> </w:t>
      </w:r>
      <w:r w:rsidR="00627ED1" w:rsidRPr="00627ED1">
        <w:t xml:space="preserve">Publishing Trust, </w:t>
      </w:r>
      <w:r w:rsidR="00627ED1" w:rsidRPr="00627ED1">
        <w:rPr>
          <w:rStyle w:val="referencedate"/>
        </w:rPr>
        <w:t>1949</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1954</w:t>
      </w:r>
      <w:r w:rsidR="00627ED1" w:rsidRPr="00627ED1">
        <w:t xml:space="preserve">. </w:t>
      </w:r>
    </w:p>
    <w:p w14:paraId="63E2B360" w14:textId="77777777" w:rsidR="00C57E99" w:rsidRDefault="00C57E99" w:rsidP="00C57E99">
      <w:pPr>
        <w:pStyle w:val="Bibliography"/>
      </w:pPr>
      <w:r>
        <w:t xml:space="preserve">---- </w:t>
      </w:r>
      <w:r w:rsidR="00627ED1" w:rsidRPr="00627ED1">
        <w:rPr>
          <w:rStyle w:val="BookTitle"/>
          <w:highlight w:val="yellow"/>
        </w:rPr>
        <w:t>Iqtid</w:t>
      </w:r>
      <w:r w:rsidRPr="00AF3300">
        <w:rPr>
          <w:rStyle w:val="BookTitle"/>
          <w:highlight w:val="yellow"/>
        </w:rPr>
        <w:t>á</w:t>
      </w:r>
      <w:r w:rsidR="00627ED1" w:rsidRPr="00627ED1">
        <w:rPr>
          <w:rStyle w:val="BookTitle"/>
          <w:highlight w:val="yellow"/>
        </w:rPr>
        <w:t>r</w:t>
      </w:r>
      <w:r w:rsidRPr="00AF3300">
        <w:rPr>
          <w:rStyle w:val="BookTitle"/>
          <w:highlight w:val="yellow"/>
        </w:rPr>
        <w:t>á</w:t>
      </w:r>
      <w:r w:rsidR="00627ED1" w:rsidRPr="00627ED1">
        <w:rPr>
          <w:rStyle w:val="BookTitle"/>
          <w:highlight w:val="yellow"/>
        </w:rPr>
        <w:t>t</w:t>
      </w:r>
      <w:r w:rsidR="00627ED1" w:rsidRPr="00627ED1">
        <w:t xml:space="preserve">. A compilation of the Tablets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w:t>
      </w:r>
      <w:r w:rsidR="00627ED1" w:rsidRPr="00627ED1">
        <w:rPr>
          <w:rStyle w:val="referencedate"/>
        </w:rPr>
        <w:t>AH 1310</w:t>
      </w:r>
      <w:r w:rsidR="00627ED1" w:rsidRPr="00627ED1">
        <w:t xml:space="preserve"> (</w:t>
      </w:r>
      <w:r w:rsidR="00627ED1" w:rsidRPr="00627ED1">
        <w:rPr>
          <w:rStyle w:val="referencedate"/>
        </w:rPr>
        <w:t>AD 1892-3</w:t>
      </w:r>
      <w:r w:rsidR="00627ED1" w:rsidRPr="00627ED1">
        <w:t xml:space="preserve">). </w:t>
      </w:r>
    </w:p>
    <w:p w14:paraId="0B0864D6" w14:textId="77777777" w:rsidR="00C57E99" w:rsidRDefault="00627ED1" w:rsidP="00C57E99">
      <w:pPr>
        <w:pStyle w:val="Bibliography"/>
      </w:pPr>
      <w:r w:rsidRPr="00627ED1">
        <w:t>----</w:t>
      </w:r>
      <w:r w:rsidR="00C57E99">
        <w:t xml:space="preserve"> </w:t>
      </w:r>
      <w:r w:rsidRPr="00627ED1">
        <w:rPr>
          <w:rStyle w:val="BookTitle"/>
          <w:highlight w:val="yellow"/>
        </w:rPr>
        <w:t>I</w:t>
      </w:r>
      <w:r w:rsidR="00C57E99" w:rsidRPr="00364E56">
        <w:rPr>
          <w:rStyle w:val="BookTitle"/>
          <w:highlight w:val="yellow"/>
        </w:rPr>
        <w:t></w:t>
      </w:r>
      <w:r w:rsidRPr="00627ED1">
        <w:rPr>
          <w:rStyle w:val="BookTitle"/>
          <w:highlight w:val="yellow"/>
        </w:rPr>
        <w:t>r</w:t>
      </w:r>
      <w:r w:rsidR="00C57E99" w:rsidRPr="00364E56">
        <w:rPr>
          <w:rStyle w:val="BookTitle"/>
          <w:highlight w:val="yellow"/>
        </w:rPr>
        <w:t>á</w:t>
      </w:r>
      <w:r w:rsidRPr="00627ED1">
        <w:rPr>
          <w:rStyle w:val="BookTitle"/>
          <w:highlight w:val="yellow"/>
        </w:rPr>
        <w:t>q</w:t>
      </w:r>
      <w:r w:rsidR="00C57E99" w:rsidRPr="00364E56">
        <w:rPr>
          <w:rStyle w:val="BookTitle"/>
          <w:highlight w:val="yellow"/>
        </w:rPr>
        <w:t>á</w:t>
      </w:r>
      <w:r w:rsidRPr="00627ED1">
        <w:rPr>
          <w:rStyle w:val="BookTitle"/>
          <w:highlight w:val="yellow"/>
        </w:rPr>
        <w:t>t</w:t>
      </w:r>
      <w:r w:rsidRPr="00627ED1">
        <w:t xml:space="preserve">. A compilation of the Tablets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India: </w:t>
      </w:r>
      <w:r w:rsidRPr="00627ED1">
        <w:rPr>
          <w:rStyle w:val="referencedate"/>
        </w:rPr>
        <w:t>AH 1310</w:t>
      </w:r>
      <w:r w:rsidRPr="00627ED1">
        <w:t xml:space="preserve"> (</w:t>
      </w:r>
      <w:r w:rsidRPr="00627ED1">
        <w:rPr>
          <w:rStyle w:val="referencedate"/>
        </w:rPr>
        <w:t>AD 1892-3</w:t>
      </w:r>
      <w:r w:rsidRPr="00627ED1">
        <w:t xml:space="preserve">). </w:t>
      </w:r>
    </w:p>
    <w:p w14:paraId="5C111BFD" w14:textId="77777777" w:rsidR="00C57E99" w:rsidRDefault="00C57E99" w:rsidP="00C57E99">
      <w:pPr>
        <w:pStyle w:val="Bibliography"/>
      </w:pPr>
      <w:r>
        <w:t>---</w:t>
      </w:r>
      <w:r w:rsidR="00627ED1" w:rsidRPr="00627ED1">
        <w:t>-</w:t>
      </w:r>
      <w:r>
        <w:t xml:space="preserve"> </w:t>
      </w:r>
      <w:r w:rsidR="00627ED1" w:rsidRPr="00627ED1">
        <w:rPr>
          <w:rStyle w:val="BookTitle"/>
          <w:highlight w:val="yellow"/>
        </w:rPr>
        <w:t>Kit</w:t>
      </w:r>
      <w:r w:rsidRPr="00364E56">
        <w:rPr>
          <w:rStyle w:val="BookTitle"/>
          <w:highlight w:val="yellow"/>
        </w:rPr>
        <w:t>á</w:t>
      </w:r>
      <w:r w:rsidR="00627ED1" w:rsidRPr="00627ED1">
        <w:rPr>
          <w:rStyle w:val="BookTitle"/>
          <w:highlight w:val="yellow"/>
        </w:rPr>
        <w:t>b-i-Aqdas</w:t>
      </w:r>
      <w:r w:rsidR="00627ED1" w:rsidRPr="00627ED1">
        <w:t xml:space="preserve">. Extracts translated by </w:t>
      </w:r>
      <w:r w:rsidR="00627ED1" w:rsidRPr="00627ED1">
        <w:rPr>
          <w:highlight w:val="cyan"/>
        </w:rPr>
        <w:t>Shoghi Effendi</w:t>
      </w:r>
      <w:r w:rsidR="00627ED1" w:rsidRPr="00627ED1">
        <w:t xml:space="preserve"> in Synopsis and Codification</w:t>
      </w:r>
      <w:r w:rsidR="00627ED1" w:rsidRPr="00627ED1">
        <w:rPr>
          <w:rStyle w:val="structurepagenumber"/>
        </w:rPr>
        <w:t xml:space="preserve"> &lt;page 443</w:t>
      </w:r>
      <w:r w:rsidR="00B777C2">
        <w:rPr>
          <w:rStyle w:val="structurepagenumber"/>
        </w:rPr>
        <w:t>/&gt;</w:t>
      </w:r>
      <w:r>
        <w:t xml:space="preserve"> </w:t>
      </w:r>
      <w:r w:rsidR="00627ED1" w:rsidRPr="00627ED1">
        <w:t xml:space="preserve">of the </w:t>
      </w:r>
      <w:r w:rsidR="00627ED1" w:rsidRPr="00627ED1">
        <w:rPr>
          <w:highlight w:val="yellow"/>
        </w:rPr>
        <w:t>Kit</w:t>
      </w:r>
      <w:r w:rsidRPr="000C7039">
        <w:rPr>
          <w:highlight w:val="yellow"/>
        </w:rPr>
        <w:t>á</w:t>
      </w:r>
      <w:r w:rsidR="00627ED1" w:rsidRPr="00627ED1">
        <w:rPr>
          <w:highlight w:val="yellow"/>
        </w:rPr>
        <w:t>b-i-Aqdas</w:t>
      </w:r>
      <w:r w:rsidR="00627ED1" w:rsidRPr="00627ED1">
        <w:t xml:space="preserve">, the Most Holy Book of </w:t>
      </w:r>
      <w:r w:rsidR="00627ED1" w:rsidRPr="00627ED1">
        <w:rPr>
          <w:highlight w:val="yellow"/>
        </w:rPr>
        <w:t>Bah</w:t>
      </w:r>
      <w:r w:rsidRPr="000C7039">
        <w:rPr>
          <w:highlight w:val="yellow"/>
        </w:rPr>
        <w:t>á</w:t>
      </w:r>
      <w:r w:rsidR="00627ED1" w:rsidRPr="00627ED1">
        <w:rPr>
          <w:highlight w:val="yellow"/>
        </w:rPr>
        <w:t>’u’ll</w:t>
      </w:r>
      <w:r w:rsidRPr="000C7039">
        <w:rPr>
          <w:highlight w:val="yellow"/>
        </w:rPr>
        <w:t>á</w:t>
      </w:r>
      <w:r w:rsidR="00627ED1" w:rsidRPr="00627ED1">
        <w:rPr>
          <w:highlight w:val="yellow"/>
        </w:rPr>
        <w:t>h</w:t>
      </w:r>
      <w:r w:rsidR="00627ED1" w:rsidRPr="00627ED1">
        <w:t xml:space="preserve">. Haifa: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w:t>
      </w:r>
      <w:r w:rsidR="00627ED1" w:rsidRPr="00627ED1">
        <w:rPr>
          <w:rStyle w:val="referencedate"/>
        </w:rPr>
        <w:t>1973</w:t>
      </w:r>
      <w:r w:rsidR="00627ED1" w:rsidRPr="00627ED1">
        <w:t xml:space="preserve">. </w:t>
      </w:r>
    </w:p>
    <w:p w14:paraId="176BA63C" w14:textId="77777777" w:rsidR="00C57E99" w:rsidRDefault="00C57E99" w:rsidP="00C57E99">
      <w:pPr>
        <w:pStyle w:val="Bibliography"/>
      </w:pPr>
      <w:r>
        <w:t>---</w:t>
      </w:r>
      <w:r w:rsidR="00627ED1" w:rsidRPr="00627ED1">
        <w:t>-</w:t>
      </w:r>
      <w:r>
        <w:t xml:space="preserve"> </w:t>
      </w:r>
      <w:r w:rsidR="00627ED1" w:rsidRPr="00627ED1">
        <w:rPr>
          <w:rStyle w:val="BookTitle"/>
          <w:highlight w:val="yellow"/>
        </w:rPr>
        <w:t>Kit</w:t>
      </w:r>
      <w:r w:rsidRPr="00364E56">
        <w:rPr>
          <w:rStyle w:val="BookTitle"/>
          <w:highlight w:val="yellow"/>
        </w:rPr>
        <w:t>á</w:t>
      </w:r>
      <w:r w:rsidR="00627ED1" w:rsidRPr="00627ED1">
        <w:rPr>
          <w:rStyle w:val="BookTitle"/>
          <w:highlight w:val="yellow"/>
        </w:rPr>
        <w:t>b-i-</w:t>
      </w:r>
      <w:r w:rsidRPr="00364E56">
        <w:rPr>
          <w:rStyle w:val="BookTitle"/>
          <w:highlight w:val="yellow"/>
        </w:rPr>
        <w:t>Í</w:t>
      </w:r>
      <w:r w:rsidR="00627ED1" w:rsidRPr="00627ED1">
        <w:rPr>
          <w:rStyle w:val="BookTitle"/>
          <w:highlight w:val="yellow"/>
        </w:rPr>
        <w:t>q</w:t>
      </w:r>
      <w:r w:rsidRPr="00364E56">
        <w:rPr>
          <w:rStyle w:val="BookTitle"/>
          <w:highlight w:val="yellow"/>
        </w:rPr>
        <w:t>á</w:t>
      </w:r>
      <w:r w:rsidR="00627ED1" w:rsidRPr="00627ED1">
        <w:rPr>
          <w:rStyle w:val="BookTitle"/>
          <w:highlight w:val="yellow"/>
        </w:rPr>
        <w:t>n</w:t>
      </w:r>
      <w:r w:rsidR="00627ED1" w:rsidRPr="00627ED1">
        <w:t xml:space="preserve">. The Book of Certitude. Translated by </w:t>
      </w:r>
      <w:r w:rsidR="00627ED1" w:rsidRPr="00627ED1">
        <w:rPr>
          <w:highlight w:val="cyan"/>
        </w:rPr>
        <w:t>Shoghi Effendi</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1974</w:t>
      </w:r>
      <w:r w:rsidR="00627ED1" w:rsidRPr="00627ED1">
        <w:t xml:space="preserve">. </w:t>
      </w:r>
    </w:p>
    <w:p w14:paraId="17D4FFCD" w14:textId="77777777" w:rsidR="00C57E99" w:rsidRDefault="00C57E99" w:rsidP="00C57E99">
      <w:pPr>
        <w:pStyle w:val="Bibliography"/>
      </w:pPr>
      <w:r>
        <w:t xml:space="preserve">---- </w:t>
      </w:r>
      <w:r w:rsidR="00627ED1" w:rsidRPr="00627ED1">
        <w:rPr>
          <w:rStyle w:val="BookTitle"/>
        </w:rPr>
        <w:t xml:space="preserve">Prayers and Meditations by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t xml:space="preserve">. Translated by </w:t>
      </w:r>
      <w:r w:rsidR="00627ED1" w:rsidRPr="00627ED1">
        <w:rPr>
          <w:highlight w:val="cyan"/>
        </w:rPr>
        <w:t>Shoghi Effendi</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6th JRP </w:t>
      </w:r>
      <w:r w:rsidR="00627ED1" w:rsidRPr="00627ED1">
        <w:rPr>
          <w:rStyle w:val="referencedate"/>
        </w:rPr>
        <w:t>1974</w:t>
      </w:r>
      <w:r w:rsidR="00627ED1" w:rsidRPr="00627ED1">
        <w:t xml:space="preserve">. </w:t>
      </w:r>
    </w:p>
    <w:p w14:paraId="61661132" w14:textId="77777777" w:rsidR="00C57E99" w:rsidRDefault="00C57E99" w:rsidP="00C57E99">
      <w:pPr>
        <w:pStyle w:val="Bibliography"/>
      </w:pPr>
      <w:r>
        <w:t xml:space="preserve">---- </w:t>
      </w:r>
      <w:r w:rsidR="00627ED1" w:rsidRPr="00627ED1">
        <w:rPr>
          <w:rStyle w:val="BookTitle"/>
        </w:rPr>
        <w:t xml:space="preserve">The Proclamation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rPr>
          <w:rStyle w:val="BookTitle"/>
        </w:rPr>
        <w:t xml:space="preserve"> to the Kings and Leaders of the World</w:t>
      </w:r>
      <w:r w:rsidR="00627ED1" w:rsidRPr="00627ED1">
        <w:t xml:space="preserve">. Haifa: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w:t>
      </w:r>
      <w:r w:rsidR="00627ED1" w:rsidRPr="00627ED1">
        <w:rPr>
          <w:rStyle w:val="referencedate"/>
        </w:rPr>
        <w:t>1967</w:t>
      </w:r>
      <w:r w:rsidR="00627ED1" w:rsidRPr="00627ED1">
        <w:t xml:space="preserve">. </w:t>
      </w:r>
    </w:p>
    <w:p w14:paraId="23AE8E12" w14:textId="77777777" w:rsidR="00C57E99" w:rsidRDefault="00C57E99" w:rsidP="00C57E99">
      <w:pPr>
        <w:pStyle w:val="Bibliography"/>
        <w:rPr>
          <w:rFonts w:ascii="Times New Roman" w:eastAsia="Times New Roman" w:hAnsi="Times New Roman" w:cs="Times New Roman"/>
          <w:sz w:val="24"/>
        </w:rPr>
      </w:pPr>
      <w:r>
        <w:t xml:space="preserve">---- </w:t>
      </w:r>
      <w:r w:rsidR="00627ED1" w:rsidRPr="00627ED1">
        <w:rPr>
          <w:rStyle w:val="BookTitle"/>
        </w:rPr>
        <w:t xml:space="preserve">Tablets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rPr>
          <w:rStyle w:val="BookTitle"/>
        </w:rPr>
        <w:t xml:space="preserve"> revealed after the </w:t>
      </w:r>
      <w:r w:rsidR="00627ED1" w:rsidRPr="00627ED1">
        <w:rPr>
          <w:rStyle w:val="BookTitle"/>
          <w:highlight w:val="yellow"/>
        </w:rPr>
        <w:t>Kit</w:t>
      </w:r>
      <w:r w:rsidRPr="000C7039">
        <w:rPr>
          <w:rStyle w:val="BookTitle"/>
          <w:highlight w:val="yellow"/>
        </w:rPr>
        <w:t>á</w:t>
      </w:r>
      <w:r w:rsidR="00627ED1" w:rsidRPr="00627ED1">
        <w:rPr>
          <w:rStyle w:val="BookTitle"/>
          <w:highlight w:val="yellow"/>
        </w:rPr>
        <w:t>b-i-Aqdas</w:t>
      </w:r>
      <w:r w:rsidR="00627ED1" w:rsidRPr="00627ED1">
        <w:t xml:space="preserve">. Compiled by the Research Department of the Universal House of Justice and translated by </w:t>
      </w:r>
      <w:r w:rsidR="00627ED1" w:rsidRPr="00627ED1">
        <w:rPr>
          <w:highlight w:val="cyan"/>
        </w:rPr>
        <w:t>Habib Taherzadeh</w:t>
      </w:r>
      <w:r w:rsidR="00627ED1" w:rsidRPr="00627ED1">
        <w:t xml:space="preserve"> with the assistance of a Committee at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Haifa: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World Centre, </w:t>
      </w:r>
      <w:r w:rsidR="00627ED1" w:rsidRPr="00627ED1">
        <w:rPr>
          <w:rStyle w:val="referencedate"/>
        </w:rPr>
        <w:t>1978</w:t>
      </w:r>
      <w:r w:rsidR="00627ED1" w:rsidRPr="00627ED1">
        <w:t xml:space="preserve">. </w:t>
      </w:r>
    </w:p>
    <w:p w14:paraId="7A8D1962" w14:textId="77777777" w:rsidR="00C57E99" w:rsidRDefault="00627ED1" w:rsidP="00C57E99">
      <w:pPr>
        <w:pStyle w:val="Bibliography"/>
      </w:pPr>
      <w:r w:rsidRPr="00627ED1">
        <w:rPr>
          <w:rStyle w:val="BookTitle"/>
          <w:highlight w:val="yellow"/>
        </w:rPr>
        <w:t>Bah</w:t>
      </w:r>
      <w:r w:rsidR="00C57E99" w:rsidRPr="009F2219">
        <w:rPr>
          <w:rStyle w:val="BookTitle"/>
          <w:highlight w:val="yellow"/>
        </w:rPr>
        <w:t>í</w:t>
      </w:r>
      <w:r w:rsidRPr="00627ED1">
        <w:rPr>
          <w:rStyle w:val="BookTitle"/>
          <w:highlight w:val="yellow"/>
        </w:rPr>
        <w:t xml:space="preserve">yyih </w:t>
      </w:r>
      <w:r w:rsidR="00C57E99" w:rsidRPr="009F2219">
        <w:rPr>
          <w:rStyle w:val="BookTitle"/>
          <w:highlight w:val="yellow"/>
        </w:rPr>
        <w:t>á</w:t>
      </w:r>
      <w:r w:rsidRPr="00627ED1">
        <w:rPr>
          <w:rStyle w:val="BookTitle"/>
          <w:highlight w:val="yellow"/>
        </w:rPr>
        <w:t>num</w:t>
      </w:r>
      <w:r w:rsidRPr="00627ED1">
        <w:rPr>
          <w:rStyle w:val="BookTitle"/>
        </w:rPr>
        <w:t>, the Greatest Holy Leaf</w:t>
      </w:r>
      <w:r w:rsidRPr="00627ED1">
        <w:t xml:space="preserve">. Haifa: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World Centre, </w:t>
      </w:r>
      <w:r w:rsidRPr="00627ED1">
        <w:rPr>
          <w:rStyle w:val="referencedate"/>
        </w:rPr>
        <w:t>1982</w:t>
      </w:r>
      <w:r w:rsidRPr="00627ED1">
        <w:t xml:space="preserve">. </w:t>
      </w:r>
    </w:p>
    <w:p w14:paraId="1213C46F" w14:textId="77777777" w:rsidR="00C57E99" w:rsidRDefault="00C57E99" w:rsidP="00C57E99">
      <w:pPr>
        <w:pStyle w:val="Bibliography"/>
      </w:pPr>
      <w:r w:rsidRPr="00364E56">
        <w:rPr>
          <w:rStyle w:val="bibliographyauthor"/>
          <w:highlight w:val="cyan"/>
        </w:rPr>
        <w:t>Balyuzi</w:t>
      </w:r>
      <w:r w:rsidRPr="007629BF">
        <w:rPr>
          <w:rStyle w:val="bibliographyauthor"/>
        </w:rPr>
        <w:t>,</w:t>
      </w:r>
      <w:r w:rsidRPr="00364E56">
        <w:rPr>
          <w:rStyle w:val="bibliographyauthor"/>
          <w:highlight w:val="cyan"/>
        </w:rPr>
        <w:t xml:space="preserve"> H.M.</w:t>
      </w:r>
      <w:r w:rsidR="00627ED1" w:rsidRPr="00627ED1">
        <w:t xml:space="preserve"> </w:t>
      </w:r>
      <w:r w:rsidR="00627ED1" w:rsidRPr="00627ED1">
        <w:rPr>
          <w:highlight w:val="yellow"/>
        </w:rPr>
        <w:t>ʿ</w:t>
      </w:r>
      <w:r w:rsidR="00627ED1" w:rsidRPr="00627ED1">
        <w:rPr>
          <w:rStyle w:val="BookTitle"/>
          <w:highlight w:val="yellow"/>
        </w:rPr>
        <w:t>Abdu’l-Bah</w:t>
      </w:r>
      <w:r w:rsidRPr="000C7039">
        <w:rPr>
          <w:rStyle w:val="BookTitle"/>
          <w:highlight w:val="yellow"/>
        </w:rPr>
        <w:t>á</w:t>
      </w:r>
      <w:r w:rsidR="00627ED1" w:rsidRPr="00627ED1">
        <w:rPr>
          <w:rStyle w:val="BookTitle"/>
        </w:rPr>
        <w:t xml:space="preserve">, the Centre of the Covenant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t xml:space="preserve">. Oxford: George Ronald, </w:t>
      </w:r>
      <w:r w:rsidR="00627ED1" w:rsidRPr="00627ED1">
        <w:rPr>
          <w:rStyle w:val="referencedate"/>
        </w:rPr>
        <w:t>1971</w:t>
      </w:r>
      <w:r w:rsidR="00627ED1" w:rsidRPr="00627ED1">
        <w:t xml:space="preserve">. </w:t>
      </w:r>
    </w:p>
    <w:p w14:paraId="1B63854F" w14:textId="77777777" w:rsidR="00C57E99" w:rsidRDefault="00C57E99" w:rsidP="00C57E99">
      <w:pPr>
        <w:pStyle w:val="Bibliography"/>
      </w:pPr>
      <w:r>
        <w:t>---</w:t>
      </w:r>
      <w:r w:rsidR="00627ED1" w:rsidRPr="00627ED1">
        <w:t>-</w:t>
      </w:r>
      <w:r>
        <w:t xml:space="preserve"> </w:t>
      </w:r>
      <w:r w:rsidR="00627ED1" w:rsidRPr="00627ED1">
        <w:rPr>
          <w:rStyle w:val="BookTitle"/>
          <w:highlight w:val="yellow"/>
        </w:rPr>
        <w:t>Bah</w:t>
      </w:r>
      <w:r w:rsidRPr="00A872CB">
        <w:rPr>
          <w:rStyle w:val="BookTitle"/>
          <w:highlight w:val="yellow"/>
        </w:rPr>
        <w:t>á</w:t>
      </w:r>
      <w:r w:rsidR="00627ED1" w:rsidRPr="00627ED1">
        <w:rPr>
          <w:rStyle w:val="BookTitle"/>
          <w:highlight w:val="yellow"/>
        </w:rPr>
        <w:t>’u’ll</w:t>
      </w:r>
      <w:r w:rsidRPr="00A872CB">
        <w:rPr>
          <w:rStyle w:val="BookTitle"/>
          <w:highlight w:val="yellow"/>
        </w:rPr>
        <w:t>á</w:t>
      </w:r>
      <w:r w:rsidR="00627ED1" w:rsidRPr="00627ED1">
        <w:rPr>
          <w:rStyle w:val="BookTitle"/>
          <w:highlight w:val="yellow"/>
        </w:rPr>
        <w:t>h</w:t>
      </w:r>
      <w:r w:rsidR="00627ED1" w:rsidRPr="00627ED1">
        <w:rPr>
          <w:rStyle w:val="BookTitle"/>
        </w:rPr>
        <w:t>, the King of Glory</w:t>
      </w:r>
      <w:r w:rsidR="00627ED1" w:rsidRPr="00627ED1">
        <w:t xml:space="preserve">. Oxford: George Ronald, </w:t>
      </w:r>
      <w:r w:rsidR="00627ED1" w:rsidRPr="00627ED1">
        <w:rPr>
          <w:rStyle w:val="referencedate"/>
        </w:rPr>
        <w:t>1980</w:t>
      </w:r>
      <w:r w:rsidR="00627ED1" w:rsidRPr="00627ED1">
        <w:t xml:space="preserve">. </w:t>
      </w:r>
    </w:p>
    <w:p w14:paraId="53FDD6E7" w14:textId="77777777" w:rsidR="00C57E99" w:rsidRDefault="00627ED1" w:rsidP="00C57E99">
      <w:pPr>
        <w:pStyle w:val="Bibliography"/>
      </w:pPr>
      <w:r w:rsidRPr="00627ED1">
        <w:rPr>
          <w:rStyle w:val="bibliographyauthor"/>
        </w:rPr>
        <w:t>Blomfield, Lady</w:t>
      </w:r>
      <w:r w:rsidRPr="00627ED1">
        <w:t xml:space="preserve"> (</w:t>
      </w:r>
      <w:r w:rsidRPr="00627ED1">
        <w:rPr>
          <w:highlight w:val="yellow"/>
        </w:rPr>
        <w:t>Sit</w:t>
      </w:r>
      <w:r w:rsidR="00C57E99" w:rsidRPr="00A872CB">
        <w:rPr>
          <w:highlight w:val="yellow"/>
        </w:rPr>
        <w:t>á</w:t>
      </w:r>
      <w:r w:rsidRPr="00627ED1">
        <w:rPr>
          <w:highlight w:val="yellow"/>
        </w:rPr>
        <w:t xml:space="preserve">rih </w:t>
      </w:r>
      <w:r w:rsidR="00C57E99" w:rsidRPr="00A872CB">
        <w:rPr>
          <w:highlight w:val="yellow"/>
        </w:rPr>
        <w:t>á</w:t>
      </w:r>
      <w:r w:rsidRPr="00627ED1">
        <w:rPr>
          <w:highlight w:val="yellow"/>
        </w:rPr>
        <w:t>num</w:t>
      </w:r>
      <w:r w:rsidRPr="00627ED1">
        <w:t xml:space="preserve">). </w:t>
      </w:r>
      <w:r w:rsidRPr="00627ED1">
        <w:rPr>
          <w:rStyle w:val="BookTitle"/>
        </w:rPr>
        <w:t>The Chosen Highway</w:t>
      </w:r>
      <w:r w:rsidRPr="00627ED1">
        <w:t xml:space="preserve">. London: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Trust, </w:t>
      </w:r>
      <w:r w:rsidRPr="00627ED1">
        <w:rPr>
          <w:rStyle w:val="referencedate"/>
        </w:rPr>
        <w:t>1940</w:t>
      </w:r>
      <w:r w:rsidRPr="00627ED1">
        <w:t xml:space="preserve">. Wilmette, Illinois: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Trust, </w:t>
      </w:r>
      <w:r w:rsidRPr="00627ED1">
        <w:rPr>
          <w:rStyle w:val="referencedate"/>
        </w:rPr>
        <w:t>1967</w:t>
      </w:r>
      <w:r w:rsidRPr="00627ED1">
        <w:t xml:space="preserve">. </w:t>
      </w:r>
    </w:p>
    <w:p w14:paraId="4C2A4664" w14:textId="77777777" w:rsidR="00C57E99" w:rsidRDefault="00627ED1" w:rsidP="00C57E99">
      <w:pPr>
        <w:pStyle w:val="Bibliography"/>
      </w:pPr>
      <w:r w:rsidRPr="00627ED1">
        <w:rPr>
          <w:rStyle w:val="bibliographyauthor"/>
        </w:rPr>
        <w:t>Browne, E.G.</w:t>
      </w:r>
      <w:r w:rsidRPr="00627ED1">
        <w:t xml:space="preserve"> </w:t>
      </w:r>
      <w:r w:rsidRPr="00627ED1">
        <w:rPr>
          <w:rStyle w:val="BookTitle"/>
        </w:rPr>
        <w:t xml:space="preserve">Materials for the Study of the </w:t>
      </w:r>
      <w:r w:rsidRPr="00627ED1">
        <w:rPr>
          <w:rStyle w:val="BookTitle"/>
          <w:highlight w:val="yellow"/>
        </w:rPr>
        <w:t>B</w:t>
      </w:r>
      <w:r w:rsidR="00C57E99" w:rsidRPr="000C7039">
        <w:rPr>
          <w:rStyle w:val="BookTitle"/>
          <w:highlight w:val="yellow"/>
        </w:rPr>
        <w:t>á</w:t>
      </w:r>
      <w:r w:rsidRPr="00627ED1">
        <w:rPr>
          <w:rStyle w:val="BookTitle"/>
          <w:highlight w:val="yellow"/>
        </w:rPr>
        <w:t>b</w:t>
      </w:r>
      <w:r w:rsidR="00C57E99" w:rsidRPr="000C7039">
        <w:rPr>
          <w:rStyle w:val="BookTitle"/>
          <w:highlight w:val="yellow"/>
        </w:rPr>
        <w:t>í</w:t>
      </w:r>
      <w:r w:rsidRPr="00627ED1">
        <w:rPr>
          <w:rStyle w:val="BookTitle"/>
        </w:rPr>
        <w:t xml:space="preserve"> Religion</w:t>
      </w:r>
      <w:r w:rsidRPr="00627ED1">
        <w:t xml:space="preserve">. Cambridge: Cambridge University Press, </w:t>
      </w:r>
      <w:r w:rsidRPr="00627ED1">
        <w:rPr>
          <w:rStyle w:val="referencedate"/>
        </w:rPr>
        <w:t>1918</w:t>
      </w:r>
      <w:r w:rsidRPr="00627ED1">
        <w:t xml:space="preserve">. </w:t>
      </w:r>
    </w:p>
    <w:p w14:paraId="0CDB4871" w14:textId="77777777" w:rsidR="00C57E99" w:rsidRDefault="00C57E99" w:rsidP="00C57E99">
      <w:pPr>
        <w:pStyle w:val="Bibliography"/>
      </w:pPr>
      <w:r w:rsidRPr="00364E56">
        <w:rPr>
          <w:rStyle w:val="bibliographyauthor"/>
          <w:highlight w:val="yellow"/>
        </w:rPr>
        <w:t>Fáḍil-i-Mázindarání</w:t>
      </w:r>
      <w:r w:rsidR="00627ED1" w:rsidRPr="00627ED1">
        <w:rPr>
          <w:rStyle w:val="bibliographyauthor"/>
        </w:rPr>
        <w:t xml:space="preserve">, </w:t>
      </w:r>
      <w:r w:rsidRPr="00364E56">
        <w:rPr>
          <w:rStyle w:val="bibliographyauthor"/>
          <w:highlight w:val="yellow"/>
        </w:rPr>
        <w:t>Asadu</w:t>
      </w:r>
      <w:r w:rsidR="00627ED1" w:rsidRPr="00627ED1">
        <w:rPr>
          <w:rStyle w:val="bibliographyauthor"/>
          <w:highlight w:val="yellow"/>
        </w:rPr>
        <w:t>’</w:t>
      </w:r>
      <w:r w:rsidRPr="00364E56">
        <w:rPr>
          <w:rStyle w:val="bibliographyauthor"/>
          <w:highlight w:val="yellow"/>
        </w:rPr>
        <w:t>lláh</w:t>
      </w:r>
      <w:r w:rsidR="00627ED1" w:rsidRPr="00627ED1">
        <w:rPr>
          <w:rStyle w:val="bibliographyauthor"/>
        </w:rPr>
        <w:t xml:space="preserve">, </w:t>
      </w:r>
      <w:r w:rsidRPr="00364E56">
        <w:rPr>
          <w:rStyle w:val="bibliographyauthor"/>
          <w:highlight w:val="yellow"/>
        </w:rPr>
        <w:t>Mírzá</w:t>
      </w:r>
      <w:r w:rsidR="00627ED1" w:rsidRPr="00627ED1">
        <w:t xml:space="preserve">. </w:t>
      </w:r>
      <w:r w:rsidR="00627ED1" w:rsidRPr="00627ED1">
        <w:rPr>
          <w:rStyle w:val="BookTitle"/>
          <w:highlight w:val="yellow"/>
        </w:rPr>
        <w:t xml:space="preserve">Amr Va </w:t>
      </w:r>
      <w:r w:rsidRPr="00364E56">
        <w:rPr>
          <w:rStyle w:val="BookTitle"/>
          <w:highlight w:val="yellow"/>
        </w:rPr>
        <w:t></w:t>
      </w:r>
      <w:r w:rsidR="00627ED1" w:rsidRPr="00627ED1">
        <w:rPr>
          <w:rStyle w:val="BookTitle"/>
          <w:highlight w:val="yellow"/>
        </w:rPr>
        <w:t>alq</w:t>
      </w:r>
      <w:r w:rsidR="00627ED1" w:rsidRPr="00627ED1">
        <w:t xml:space="preserve"> (</w:t>
      </w:r>
      <w:r w:rsidR="00627ED1" w:rsidRPr="00627ED1">
        <w:rPr>
          <w:rStyle w:val="BookTitle"/>
        </w:rPr>
        <w:t>Revelation and Creation</w:t>
      </w:r>
      <w:r w:rsidR="00627ED1" w:rsidRPr="00627ED1">
        <w:t xml:space="preserve">).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scope"/>
        </w:rPr>
        <w:t>Vol. 1</w:t>
      </w:r>
      <w:r w:rsidR="00627ED1" w:rsidRPr="00627ED1">
        <w:t xml:space="preserve">, </w:t>
      </w:r>
      <w:r w:rsidR="00627ED1" w:rsidRPr="00627ED1">
        <w:rPr>
          <w:rStyle w:val="referencedate"/>
        </w:rPr>
        <w:t>BE 122</w:t>
      </w:r>
      <w:r w:rsidR="00627ED1" w:rsidRPr="00627ED1">
        <w:t xml:space="preserve"> (</w:t>
      </w:r>
      <w:r w:rsidR="00627ED1" w:rsidRPr="00627ED1">
        <w:rPr>
          <w:rStyle w:val="referencedate"/>
        </w:rPr>
        <w:t>AD 1965</w:t>
      </w:r>
      <w:r w:rsidR="00627ED1" w:rsidRPr="00627ED1">
        <w:t xml:space="preserve">); </w:t>
      </w:r>
      <w:r w:rsidR="00627ED1" w:rsidRPr="00627ED1">
        <w:rPr>
          <w:rStyle w:val="referencescope"/>
        </w:rPr>
        <w:t>Vol. 3</w:t>
      </w:r>
      <w:r w:rsidR="00627ED1" w:rsidRPr="00627ED1">
        <w:t xml:space="preserve">, </w:t>
      </w:r>
      <w:r w:rsidR="00627ED1" w:rsidRPr="00627ED1">
        <w:rPr>
          <w:rStyle w:val="referencedate"/>
        </w:rPr>
        <w:t>BE 128</w:t>
      </w:r>
      <w:r w:rsidR="00627ED1" w:rsidRPr="00627ED1">
        <w:t xml:space="preserve"> (</w:t>
      </w:r>
      <w:r w:rsidR="00627ED1" w:rsidRPr="00627ED1">
        <w:rPr>
          <w:rStyle w:val="referencedate"/>
        </w:rPr>
        <w:t>AD 1971</w:t>
      </w:r>
      <w:r w:rsidR="00627ED1" w:rsidRPr="00627ED1">
        <w:t xml:space="preserve">); </w:t>
      </w:r>
      <w:r w:rsidR="00627ED1" w:rsidRPr="00627ED1">
        <w:rPr>
          <w:rStyle w:val="referencescope"/>
        </w:rPr>
        <w:t>Vol. 4</w:t>
      </w:r>
      <w:r w:rsidR="00627ED1" w:rsidRPr="00627ED1">
        <w:t xml:space="preserve">, </w:t>
      </w:r>
      <w:r w:rsidR="00627ED1" w:rsidRPr="00627ED1">
        <w:rPr>
          <w:rStyle w:val="referencedate"/>
        </w:rPr>
        <w:t>BE 131</w:t>
      </w:r>
      <w:r w:rsidR="00627ED1" w:rsidRPr="00627ED1">
        <w:t xml:space="preserve"> (</w:t>
      </w:r>
      <w:r w:rsidR="00627ED1" w:rsidRPr="00627ED1">
        <w:rPr>
          <w:rStyle w:val="referencedate"/>
        </w:rPr>
        <w:t>AD 1974</w:t>
      </w:r>
      <w:r w:rsidR="00627ED1" w:rsidRPr="00627ED1">
        <w:t xml:space="preserve">). </w:t>
      </w:r>
    </w:p>
    <w:p w14:paraId="5376CFEC" w14:textId="77777777" w:rsidR="00C57E99" w:rsidRDefault="00C57E99" w:rsidP="00C57E99">
      <w:pPr>
        <w:pStyle w:val="Bibliography"/>
      </w:pPr>
      <w:r>
        <w:t xml:space="preserve">---- </w:t>
      </w:r>
      <w:r w:rsidR="00627ED1" w:rsidRPr="00627ED1">
        <w:rPr>
          <w:rStyle w:val="BookTitle"/>
          <w:highlight w:val="yellow"/>
        </w:rPr>
        <w:t>Asr</w:t>
      </w:r>
      <w:r w:rsidRPr="00D4373E">
        <w:rPr>
          <w:rStyle w:val="BookTitle"/>
          <w:highlight w:val="yellow"/>
        </w:rPr>
        <w:t>á</w:t>
      </w:r>
      <w:r w:rsidR="00627ED1" w:rsidRPr="00627ED1">
        <w:rPr>
          <w:rStyle w:val="BookTitle"/>
          <w:highlight w:val="yellow"/>
        </w:rPr>
        <w:t>ru’l-</w:t>
      </w:r>
      <w:r w:rsidRPr="00D4373E">
        <w:rPr>
          <w:rStyle w:val="BookTitle"/>
          <w:highlight w:val="yellow"/>
        </w:rPr>
        <w:t>Áá</w:t>
      </w:r>
      <w:r w:rsidR="00627ED1" w:rsidRPr="00627ED1">
        <w:rPr>
          <w:rStyle w:val="BookTitle"/>
          <w:highlight w:val="yellow"/>
        </w:rPr>
        <w:t>r</w:t>
      </w:r>
      <w:r w:rsidR="00627ED1" w:rsidRPr="00627ED1">
        <w:t xml:space="preserve">. A glossary of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terms.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5 Vols., </w:t>
      </w:r>
      <w:r w:rsidR="00627ED1" w:rsidRPr="00627ED1">
        <w:rPr>
          <w:rStyle w:val="referencedate"/>
        </w:rPr>
        <w:t>BE 124-9</w:t>
      </w:r>
      <w:r w:rsidR="00627ED1" w:rsidRPr="00627ED1">
        <w:t xml:space="preserve"> (</w:t>
      </w:r>
      <w:r w:rsidR="00627ED1" w:rsidRPr="00627ED1">
        <w:rPr>
          <w:rStyle w:val="referencedate"/>
        </w:rPr>
        <w:t>AD 1967-72</w:t>
      </w:r>
      <w:r w:rsidR="00627ED1" w:rsidRPr="00627ED1">
        <w:t xml:space="preserve">). </w:t>
      </w:r>
    </w:p>
    <w:p w14:paraId="10136568" w14:textId="77777777" w:rsidR="00C57E99" w:rsidRDefault="00C57E99" w:rsidP="00C57E99">
      <w:pPr>
        <w:pStyle w:val="Bibliography"/>
      </w:pPr>
      <w:r w:rsidRPr="00364E56">
        <w:rPr>
          <w:rStyle w:val="bibliographyauthor"/>
          <w:highlight w:val="yellow"/>
        </w:rPr>
        <w:t>Fáḍil-i-Yazdí</w:t>
      </w:r>
      <w:r w:rsidR="00627ED1" w:rsidRPr="00627ED1">
        <w:t xml:space="preserve">. </w:t>
      </w:r>
      <w:r w:rsidR="00627ED1" w:rsidRPr="00627ED1">
        <w:rPr>
          <w:rStyle w:val="BookTitle"/>
          <w:highlight w:val="yellow"/>
        </w:rPr>
        <w:t>Min</w:t>
      </w:r>
      <w:r w:rsidRPr="0096731C">
        <w:rPr>
          <w:rStyle w:val="BookTitle"/>
          <w:highlight w:val="yellow"/>
        </w:rPr>
        <w:t>á</w:t>
      </w:r>
      <w:r w:rsidR="00627ED1" w:rsidRPr="00627ED1">
        <w:rPr>
          <w:rStyle w:val="BookTitle"/>
          <w:highlight w:val="yellow"/>
        </w:rPr>
        <w:t>hiju’l-A</w:t>
      </w:r>
      <w:r w:rsidRPr="0096731C">
        <w:rPr>
          <w:rStyle w:val="BookTitle"/>
          <w:highlight w:val="yellow"/>
        </w:rPr>
        <w:t>ḥ</w:t>
      </w:r>
      <w:r w:rsidR="00627ED1" w:rsidRPr="00627ED1">
        <w:rPr>
          <w:rStyle w:val="BookTitle"/>
          <w:highlight w:val="yellow"/>
        </w:rPr>
        <w:t>k</w:t>
      </w:r>
      <w:r w:rsidRPr="0096731C">
        <w:rPr>
          <w:rStyle w:val="BookTitle"/>
          <w:highlight w:val="yellow"/>
        </w:rPr>
        <w:t>ám</w:t>
      </w:r>
      <w:r w:rsidR="00627ED1" w:rsidRPr="00627ED1">
        <w:t xml:space="preserve">. </w:t>
      </w:r>
      <w:r w:rsidR="00627ED1" w:rsidRPr="00627ED1">
        <w:rPr>
          <w:rStyle w:val="referencescope"/>
        </w:rPr>
        <w:t>Vol. 2</w:t>
      </w:r>
      <w:r w:rsidR="00627ED1" w:rsidRPr="00627ED1">
        <w:t xml:space="preserve">. Unpublished compilation, National Archives Committee of Persia. </w:t>
      </w:r>
    </w:p>
    <w:p w14:paraId="532603FF" w14:textId="77777777" w:rsidR="00C57E99" w:rsidRDefault="00C57E99" w:rsidP="00C57E99">
      <w:pPr>
        <w:pStyle w:val="Bibliography"/>
      </w:pPr>
      <w:r w:rsidRPr="00364E56">
        <w:rPr>
          <w:rStyle w:val="bibliographyauthor"/>
          <w:highlight w:val="yellow"/>
        </w:rPr>
        <w:t>Furútan</w:t>
      </w:r>
      <w:r w:rsidR="00627ED1" w:rsidRPr="00627ED1">
        <w:rPr>
          <w:rStyle w:val="bibliographyauthor"/>
        </w:rPr>
        <w:t>, A.A.</w:t>
      </w:r>
      <w:r w:rsidR="00627ED1" w:rsidRPr="00627ED1">
        <w:t xml:space="preserve"> </w:t>
      </w:r>
      <w:r w:rsidR="00627ED1" w:rsidRPr="00627ED1">
        <w:rPr>
          <w:rStyle w:val="BookTitle"/>
        </w:rPr>
        <w:t xml:space="preserve">Stories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t xml:space="preserve">. Oxford: George Ronald, </w:t>
      </w:r>
      <w:r w:rsidR="00627ED1" w:rsidRPr="00627ED1">
        <w:rPr>
          <w:rStyle w:val="referencedate"/>
        </w:rPr>
        <w:t>1986</w:t>
      </w:r>
      <w:r w:rsidR="00627ED1" w:rsidRPr="00627ED1">
        <w:t xml:space="preserve">. </w:t>
      </w:r>
    </w:p>
    <w:p w14:paraId="747436D5" w14:textId="77777777" w:rsidR="00C57E99" w:rsidRDefault="00627ED1" w:rsidP="00C57E99">
      <w:pPr>
        <w:pStyle w:val="Bibliography"/>
      </w:pPr>
      <w:r w:rsidRPr="00627ED1">
        <w:rPr>
          <w:rStyle w:val="bibliographyauthor"/>
        </w:rPr>
        <w:t xml:space="preserve">Gail, </w:t>
      </w:r>
      <w:r w:rsidR="00C57E99" w:rsidRPr="00D4373E">
        <w:rPr>
          <w:rStyle w:val="bibliographyauthor"/>
          <w:highlight w:val="cyan"/>
        </w:rPr>
        <w:t>Marzieh</w:t>
      </w:r>
      <w:r w:rsidRPr="00627ED1">
        <w:t xml:space="preserve">. </w:t>
      </w:r>
      <w:r w:rsidRPr="00627ED1">
        <w:rPr>
          <w:rStyle w:val="BookTitle"/>
        </w:rPr>
        <w:t>Summon Up Remembrance</w:t>
      </w:r>
      <w:r w:rsidRPr="00627ED1">
        <w:t xml:space="preserve">. Oxford: George Ronald, </w:t>
      </w:r>
      <w:r w:rsidRPr="00627ED1">
        <w:rPr>
          <w:rStyle w:val="referencedate"/>
        </w:rPr>
        <w:t>1987</w:t>
      </w:r>
      <w:r w:rsidRPr="00627ED1">
        <w:t>.</w:t>
      </w:r>
    </w:p>
    <w:p w14:paraId="29688A7B" w14:textId="77777777" w:rsidR="00C57E99" w:rsidRDefault="00C57E99" w:rsidP="00C57E99">
      <w:pPr>
        <w:pStyle w:val="Bibliography"/>
      </w:pPr>
      <w:r w:rsidRPr="00D4373E">
        <w:rPr>
          <w:rStyle w:val="bibliographyauthor"/>
          <w:highlight w:val="yellow"/>
        </w:rPr>
        <w:t>Ḥaydar-ʿAlí</w:t>
      </w:r>
      <w:r w:rsidR="00627ED1" w:rsidRPr="00627ED1">
        <w:rPr>
          <w:rStyle w:val="bibliographyauthor"/>
        </w:rPr>
        <w:t xml:space="preserve">, </w:t>
      </w:r>
      <w:r w:rsidRPr="00D4373E">
        <w:rPr>
          <w:rStyle w:val="bibliographyauthor"/>
          <w:highlight w:val="yellow"/>
        </w:rPr>
        <w:t>Ḥájí Mírzá</w:t>
      </w:r>
      <w:r w:rsidR="00627ED1" w:rsidRPr="00627ED1">
        <w:t xml:space="preserve">. </w:t>
      </w:r>
      <w:r w:rsidR="00627ED1" w:rsidRPr="00627ED1">
        <w:rPr>
          <w:rStyle w:val="BookTitle"/>
          <w:highlight w:val="yellow"/>
        </w:rPr>
        <w:t>Bihjatu’</w:t>
      </w:r>
      <w:r w:rsidRPr="00F4364F">
        <w:rPr>
          <w:rStyle w:val="BookTitle"/>
          <w:highlight w:val="yellow"/>
        </w:rPr>
        <w:t>ṣ</w:t>
      </w:r>
      <w:r w:rsidR="00627ED1" w:rsidRPr="00627ED1">
        <w:rPr>
          <w:rStyle w:val="BookTitle"/>
          <w:highlight w:val="yellow"/>
        </w:rPr>
        <w:t>-</w:t>
      </w:r>
      <w:r w:rsidRPr="00F4364F">
        <w:rPr>
          <w:rStyle w:val="BookTitle"/>
          <w:highlight w:val="yellow"/>
        </w:rPr>
        <w:t>Ṣ</w:t>
      </w:r>
      <w:r w:rsidR="00627ED1" w:rsidRPr="00627ED1">
        <w:rPr>
          <w:rStyle w:val="BookTitle"/>
          <w:highlight w:val="yellow"/>
        </w:rPr>
        <w:t>ud</w:t>
      </w:r>
      <w:r w:rsidRPr="00F4364F">
        <w:rPr>
          <w:rStyle w:val="BookTitle"/>
          <w:highlight w:val="yellow"/>
        </w:rPr>
        <w:t>ú</w:t>
      </w:r>
      <w:r w:rsidR="00627ED1" w:rsidRPr="00627ED1">
        <w:rPr>
          <w:rStyle w:val="BookTitle"/>
          <w:highlight w:val="yellow"/>
        </w:rPr>
        <w:t>r</w:t>
      </w:r>
      <w:r w:rsidR="00627ED1" w:rsidRPr="00627ED1">
        <w:t xml:space="preserve">. Reminiscences and autobiography. Bombay: </w:t>
      </w:r>
      <w:r w:rsidR="00627ED1" w:rsidRPr="00627ED1">
        <w:rPr>
          <w:rStyle w:val="referencedate"/>
        </w:rPr>
        <w:t>1913</w:t>
      </w:r>
      <w:r w:rsidR="00627ED1" w:rsidRPr="00627ED1">
        <w:t xml:space="preserve">. </w:t>
      </w:r>
    </w:p>
    <w:p w14:paraId="2A956953" w14:textId="77777777" w:rsidR="00C57E99" w:rsidRDefault="00627ED1" w:rsidP="00C57E99">
      <w:pPr>
        <w:pStyle w:val="Bibliography"/>
      </w:pPr>
      <w:r w:rsidRPr="00627ED1">
        <w:rPr>
          <w:rStyle w:val="bibliographyauthor"/>
        </w:rPr>
        <w:t>Holley, Horace</w:t>
      </w:r>
      <w:r w:rsidRPr="00627ED1">
        <w:t xml:space="preserve">. </w:t>
      </w:r>
      <w:r w:rsidRPr="00627ED1">
        <w:rPr>
          <w:rStyle w:val="BookTitle"/>
        </w:rPr>
        <w:t>Religion for Mankind</w:t>
      </w:r>
      <w:r w:rsidRPr="00627ED1">
        <w:t xml:space="preserve">. Oxford: George Ronald, </w:t>
      </w:r>
      <w:r w:rsidRPr="00627ED1">
        <w:rPr>
          <w:rStyle w:val="referencedate"/>
        </w:rPr>
        <w:t>1976</w:t>
      </w:r>
      <w:r w:rsidRPr="00627ED1">
        <w:t xml:space="preserve">. </w:t>
      </w:r>
    </w:p>
    <w:p w14:paraId="40F66A6C" w14:textId="77777777" w:rsidR="00C57E99" w:rsidRDefault="00C57E99" w:rsidP="00C57E99">
      <w:pPr>
        <w:pStyle w:val="Bibliography"/>
      </w:pPr>
      <w:r w:rsidRPr="000162EC">
        <w:rPr>
          <w:rStyle w:val="bibliographyauthor"/>
          <w:highlight w:val="yellow"/>
        </w:rPr>
        <w:t>Iráq-</w:t>
      </w:r>
      <w:r>
        <w:rPr>
          <w:rStyle w:val="bibliographyauthor"/>
          <w:highlight w:val="yellow"/>
        </w:rPr>
        <w:t></w:t>
      </w:r>
      <w:r w:rsidRPr="000162EC">
        <w:rPr>
          <w:rStyle w:val="bibliographyauthor"/>
          <w:highlight w:val="yellow"/>
        </w:rPr>
        <w:t></w:t>
      </w:r>
      <w:r w:rsidRPr="000162EC">
        <w:rPr>
          <w:rStyle w:val="bibliographyauthor"/>
          <w:rFonts w:hint="eastAsia"/>
          <w:highlight w:val="yellow"/>
        </w:rPr>
        <w:t>á</w:t>
      </w:r>
      <w:r w:rsidRPr="000162EC">
        <w:rPr>
          <w:rStyle w:val="bibliographyauthor"/>
          <w:highlight w:val="yellow"/>
        </w:rPr>
        <w:t>varí</w:t>
      </w:r>
      <w:r w:rsidR="00627ED1" w:rsidRPr="00627ED1">
        <w:rPr>
          <w:rStyle w:val="bibliographyauthor"/>
        </w:rPr>
        <w:t xml:space="preserve">, </w:t>
      </w:r>
      <w:r w:rsidRPr="000162EC">
        <w:rPr>
          <w:rStyle w:val="bibliographyauthor"/>
          <w:highlight w:val="yellow"/>
        </w:rPr>
        <w:t>ʿAbdu</w:t>
      </w:r>
      <w:r w:rsidR="00627ED1" w:rsidRPr="00627ED1">
        <w:rPr>
          <w:rStyle w:val="bibliographyauthor"/>
          <w:highlight w:val="yellow"/>
        </w:rPr>
        <w:t>’</w:t>
      </w:r>
      <w:r w:rsidRPr="000162EC">
        <w:rPr>
          <w:rStyle w:val="bibliographyauthor"/>
          <w:highlight w:val="yellow"/>
        </w:rPr>
        <w:t>l-Ḥamíd</w:t>
      </w:r>
      <w:r w:rsidR="00627ED1" w:rsidRPr="00627ED1">
        <w:t xml:space="preserve">. </w:t>
      </w:r>
      <w:r w:rsidR="00627ED1" w:rsidRPr="00627ED1">
        <w:rPr>
          <w:rStyle w:val="BookTitle"/>
          <w:highlight w:val="yellow"/>
        </w:rPr>
        <w:t>Ra</w:t>
      </w:r>
      <w:r w:rsidRPr="000C7039">
        <w:rPr>
          <w:rStyle w:val="BookTitle"/>
          <w:highlight w:val="yellow"/>
        </w:rPr>
        <w:t>ḥí</w:t>
      </w:r>
      <w:r w:rsidR="00627ED1" w:rsidRPr="00627ED1">
        <w:rPr>
          <w:rStyle w:val="BookTitle"/>
          <w:highlight w:val="yellow"/>
        </w:rPr>
        <w:t>q-i-Ma</w:t>
      </w:r>
      <w:r w:rsidRPr="000C7039">
        <w:rPr>
          <w:rStyle w:val="BookTitle"/>
          <w:highlight w:val="yellow"/>
        </w:rPr>
        <w:t></w:t>
      </w:r>
      <w:r w:rsidR="00627ED1" w:rsidRPr="00627ED1">
        <w:rPr>
          <w:rStyle w:val="BookTitle"/>
          <w:highlight w:val="yellow"/>
        </w:rPr>
        <w:t>t</w:t>
      </w:r>
      <w:r w:rsidRPr="000C7039">
        <w:rPr>
          <w:rStyle w:val="BookTitle"/>
          <w:highlight w:val="yellow"/>
        </w:rPr>
        <w:t>ú</w:t>
      </w:r>
      <w:r w:rsidR="00627ED1" w:rsidRPr="00627ED1">
        <w:rPr>
          <w:rStyle w:val="BookTitle"/>
          <w:highlight w:val="yellow"/>
        </w:rPr>
        <w:t>m</w:t>
      </w:r>
      <w:r w:rsidR="00627ED1" w:rsidRPr="00627ED1">
        <w:t xml:space="preserve">. A commentary on a letter of </w:t>
      </w:r>
      <w:r w:rsidR="00627ED1" w:rsidRPr="00627ED1">
        <w:rPr>
          <w:highlight w:val="cyan"/>
        </w:rPr>
        <w:t>Shoghi Effendi</w:t>
      </w:r>
      <w:r w:rsidR="00627ED1" w:rsidRPr="00627ED1">
        <w:t xml:space="preserve">. 2 vols.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BE 103</w:t>
      </w:r>
      <w:r w:rsidR="00627ED1" w:rsidRPr="00627ED1">
        <w:t xml:space="preserve"> (</w:t>
      </w:r>
      <w:r w:rsidR="00627ED1" w:rsidRPr="00627ED1">
        <w:rPr>
          <w:rStyle w:val="referencedate"/>
        </w:rPr>
        <w:t>AD 1946</w:t>
      </w:r>
      <w:r w:rsidR="00627ED1" w:rsidRPr="00627ED1">
        <w:t xml:space="preserve">). </w:t>
      </w:r>
    </w:p>
    <w:p w14:paraId="485D7FD5" w14:textId="77777777" w:rsidR="00C57E99" w:rsidRDefault="00C57E99" w:rsidP="00C57E99">
      <w:pPr>
        <w:pStyle w:val="Bibliography"/>
      </w:pPr>
      <w:r>
        <w:t xml:space="preserve">---- </w:t>
      </w:r>
      <w:r w:rsidR="00627ED1" w:rsidRPr="00627ED1">
        <w:rPr>
          <w:rStyle w:val="BookTitle"/>
          <w:highlight w:val="yellow"/>
        </w:rPr>
        <w:t>Ris</w:t>
      </w:r>
      <w:r w:rsidRPr="00254961">
        <w:rPr>
          <w:rStyle w:val="BookTitle"/>
          <w:highlight w:val="yellow"/>
        </w:rPr>
        <w:t>á</w:t>
      </w:r>
      <w:r w:rsidR="00627ED1" w:rsidRPr="00627ED1">
        <w:rPr>
          <w:rStyle w:val="BookTitle"/>
          <w:highlight w:val="yellow"/>
        </w:rPr>
        <w:t>liy-i-Ayy</w:t>
      </w:r>
      <w:r w:rsidRPr="00254961">
        <w:rPr>
          <w:rStyle w:val="BookTitle"/>
          <w:highlight w:val="yellow"/>
        </w:rPr>
        <w:t>ám</w:t>
      </w:r>
      <w:r w:rsidR="00627ED1" w:rsidRPr="00627ED1">
        <w:rPr>
          <w:rStyle w:val="BookTitle"/>
          <w:highlight w:val="yellow"/>
        </w:rPr>
        <w:t>-i-Tis</w:t>
      </w:r>
      <w:r w:rsidRPr="00254961">
        <w:rPr>
          <w:rStyle w:val="BookTitle"/>
          <w:highlight w:val="yellow"/>
        </w:rPr>
        <w:t>ʿ</w:t>
      </w:r>
      <w:r w:rsidR="00627ED1" w:rsidRPr="00627ED1">
        <w:rPr>
          <w:rStyle w:val="BookTitle"/>
          <w:highlight w:val="yellow"/>
        </w:rPr>
        <w:t>ih</w:t>
      </w:r>
      <w:r w:rsidR="00627ED1" w:rsidRPr="00627ED1">
        <w:t xml:space="preserve">. The history of the nine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Holy Days together with a compilation of relevant Tablets.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BE 103</w:t>
      </w:r>
      <w:r w:rsidR="00627ED1" w:rsidRPr="00627ED1">
        <w:t xml:space="preserve"> (</w:t>
      </w:r>
      <w:r w:rsidR="00627ED1" w:rsidRPr="00627ED1">
        <w:rPr>
          <w:rStyle w:val="referencedate"/>
        </w:rPr>
        <w:t>AD 1946</w:t>
      </w:r>
      <w:r w:rsidR="00627ED1" w:rsidRPr="00627ED1">
        <w:t xml:space="preserve">); 3rd RP </w:t>
      </w:r>
      <w:r w:rsidR="00627ED1" w:rsidRPr="00627ED1">
        <w:rPr>
          <w:rStyle w:val="referencedate"/>
        </w:rPr>
        <w:t>BE 121</w:t>
      </w:r>
      <w:r w:rsidR="00627ED1" w:rsidRPr="00627ED1">
        <w:t xml:space="preserve"> (</w:t>
      </w:r>
      <w:r w:rsidR="00627ED1" w:rsidRPr="00627ED1">
        <w:rPr>
          <w:rStyle w:val="referencedate"/>
        </w:rPr>
        <w:t>AD 1964</w:t>
      </w:r>
      <w:r w:rsidR="00627ED1" w:rsidRPr="00627ED1">
        <w:t xml:space="preserve">). </w:t>
      </w:r>
    </w:p>
    <w:p w14:paraId="45FDFCF9" w14:textId="77777777" w:rsidR="00C57E99" w:rsidRDefault="00627ED1" w:rsidP="00C57E99">
      <w:pPr>
        <w:pStyle w:val="Bibliography"/>
      </w:pPr>
      <w:r w:rsidRPr="00627ED1">
        <w:rPr>
          <w:rStyle w:val="bibliographyauthor"/>
        </w:rPr>
        <w:t>Ives, Howard Colby</w:t>
      </w:r>
      <w:r w:rsidRPr="00627ED1">
        <w:t xml:space="preserve">. </w:t>
      </w:r>
      <w:r w:rsidRPr="00627ED1">
        <w:rPr>
          <w:rStyle w:val="BookTitle"/>
        </w:rPr>
        <w:t>Portals to Freedom</w:t>
      </w:r>
      <w:r w:rsidRPr="00627ED1">
        <w:t xml:space="preserve">. London: George Ronald, </w:t>
      </w:r>
      <w:r w:rsidRPr="00627ED1">
        <w:rPr>
          <w:rStyle w:val="referencedate"/>
        </w:rPr>
        <w:t>1967</w:t>
      </w:r>
      <w:r w:rsidRPr="00627ED1">
        <w:t xml:space="preserve">. </w:t>
      </w:r>
    </w:p>
    <w:p w14:paraId="3BDEBA31" w14:textId="77777777" w:rsidR="00C57E99" w:rsidRDefault="00627ED1" w:rsidP="00C57E99">
      <w:pPr>
        <w:pStyle w:val="Bibliography"/>
        <w:rPr>
          <w:rFonts w:ascii="Times New Roman" w:eastAsia="Times New Roman" w:hAnsi="Times New Roman" w:cs="Times New Roman"/>
          <w:sz w:val="24"/>
        </w:rPr>
      </w:pPr>
      <w:r w:rsidRPr="00627ED1">
        <w:rPr>
          <w:rStyle w:val="BookTitle"/>
          <w:highlight w:val="magenta"/>
        </w:rPr>
        <w:t>Koran</w:t>
      </w:r>
      <w:r w:rsidR="00C57E99">
        <w:t xml:space="preserve">, The. Translated by George Sale. London: Frederick Warne and Co., undated. </w:t>
      </w:r>
    </w:p>
    <w:p w14:paraId="6A99CC8E" w14:textId="77777777" w:rsidR="00C57E99" w:rsidRDefault="00C57E99" w:rsidP="00C57E99">
      <w:pPr>
        <w:pStyle w:val="Bibliography"/>
      </w:pPr>
      <w:r w:rsidRPr="004D13A3">
        <w:rPr>
          <w:rStyle w:val="BookTitle"/>
          <w:highlight w:val="yellow"/>
        </w:rPr>
        <w:t>Má</w:t>
      </w:r>
      <w:r w:rsidR="00627ED1" w:rsidRPr="00627ED1">
        <w:rPr>
          <w:rStyle w:val="BookTitle"/>
          <w:highlight w:val="yellow"/>
        </w:rPr>
        <w:t>’</w:t>
      </w:r>
      <w:r w:rsidRPr="004D13A3">
        <w:rPr>
          <w:rStyle w:val="BookTitle"/>
          <w:highlight w:val="yellow"/>
        </w:rPr>
        <w:t>idiy-i-Ásamání</w:t>
      </w:r>
      <w:r w:rsidR="00627ED1" w:rsidRPr="00627ED1">
        <w:t xml:space="preserve">. </w:t>
      </w:r>
      <w:r w:rsidR="00627ED1" w:rsidRPr="00627ED1">
        <w:rPr>
          <w:rStyle w:val="BookTitle"/>
        </w:rPr>
        <w:t xml:space="preserve">A compilation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w:t>
      </w:r>
      <w:r w:rsidRPr="000C7039">
        <w:rPr>
          <w:rStyle w:val="BookTitle"/>
          <w:highlight w:val="yellow"/>
        </w:rPr>
        <w:t>í</w:t>
      </w:r>
      <w:r w:rsidR="00627ED1" w:rsidRPr="00627ED1">
        <w:rPr>
          <w:rStyle w:val="BookTitle"/>
        </w:rPr>
        <w:t xml:space="preserve"> Writings</w:t>
      </w:r>
      <w:r w:rsidR="00627ED1" w:rsidRPr="00627ED1">
        <w:t xml:space="preserve">. Compiled by </w:t>
      </w:r>
      <w:r w:rsidRPr="005F64C5">
        <w:rPr>
          <w:rStyle w:val="referenceauthor"/>
          <w:highlight w:val="yellow"/>
        </w:rPr>
        <w:t>ʿ</w:t>
      </w:r>
      <w:r w:rsidR="00627ED1" w:rsidRPr="00627ED1">
        <w:rPr>
          <w:rStyle w:val="referenceauthor"/>
          <w:highlight w:val="yellow"/>
        </w:rPr>
        <w:t>Abdu’l-</w:t>
      </w:r>
      <w:r w:rsidRPr="005F64C5">
        <w:rPr>
          <w:rStyle w:val="referenceauthor"/>
          <w:highlight w:val="yellow"/>
        </w:rPr>
        <w:t>Ḥ</w:t>
      </w:r>
      <w:r w:rsidR="00627ED1" w:rsidRPr="00627ED1">
        <w:rPr>
          <w:rStyle w:val="referenceauthor"/>
          <w:highlight w:val="yellow"/>
        </w:rPr>
        <w:t>am</w:t>
      </w:r>
      <w:r w:rsidRPr="005F64C5">
        <w:rPr>
          <w:rStyle w:val="referenceauthor"/>
          <w:highlight w:val="yellow"/>
        </w:rPr>
        <w:t>í</w:t>
      </w:r>
      <w:r w:rsidR="00627ED1" w:rsidRPr="00627ED1">
        <w:rPr>
          <w:rStyle w:val="referenceauthor"/>
          <w:highlight w:val="yellow"/>
        </w:rPr>
        <w:t>d I</w:t>
      </w:r>
      <w:r w:rsidRPr="005F64C5">
        <w:rPr>
          <w:rStyle w:val="referenceauthor"/>
          <w:highlight w:val="yellow"/>
        </w:rPr>
        <w:t></w:t>
      </w:r>
      <w:r w:rsidR="00627ED1" w:rsidRPr="00627ED1">
        <w:rPr>
          <w:rStyle w:val="referenceauthor"/>
          <w:highlight w:val="yellow"/>
        </w:rPr>
        <w:t>r</w:t>
      </w:r>
      <w:r w:rsidRPr="005F64C5">
        <w:rPr>
          <w:rStyle w:val="referenceauthor"/>
          <w:highlight w:val="yellow"/>
        </w:rPr>
        <w:t>á</w:t>
      </w:r>
      <w:r w:rsidR="00627ED1" w:rsidRPr="00627ED1">
        <w:rPr>
          <w:rStyle w:val="referenceauthor"/>
          <w:highlight w:val="yellow"/>
        </w:rPr>
        <w:t xml:space="preserve">q </w:t>
      </w:r>
      <w:r w:rsidRPr="005F64C5">
        <w:rPr>
          <w:rStyle w:val="referenceauthor"/>
          <w:highlight w:val="yellow"/>
        </w:rPr>
        <w:t>á</w:t>
      </w:r>
      <w:r w:rsidR="00627ED1" w:rsidRPr="00627ED1">
        <w:rPr>
          <w:rStyle w:val="referenceauthor"/>
          <w:highlight w:val="yellow"/>
        </w:rPr>
        <w:t>var</w:t>
      </w:r>
      <w:r w:rsidRPr="005F64C5">
        <w:rPr>
          <w:rStyle w:val="referenceauthor"/>
          <w:highlight w:val="yellow"/>
        </w:rPr>
        <w:t>í</w:t>
      </w:r>
      <w:r w:rsidR="00627ED1" w:rsidRPr="00627ED1">
        <w:t xml:space="preserve">, 9 vols. and one index volume.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BE 129 (AD 1972). </w:t>
      </w:r>
    </w:p>
    <w:p w14:paraId="29494CDD" w14:textId="77777777" w:rsidR="00C57E99" w:rsidRDefault="00627ED1" w:rsidP="00C57E99">
      <w:pPr>
        <w:pStyle w:val="Bibliography"/>
      </w:pPr>
      <w:r w:rsidRPr="00627ED1">
        <w:rPr>
          <w:rStyle w:val="bibliographyauthor"/>
        </w:rPr>
        <w:t>Maxwell, May</w:t>
      </w:r>
      <w:r w:rsidRPr="00627ED1">
        <w:t xml:space="preserve">. </w:t>
      </w:r>
      <w:r w:rsidRPr="00627ED1">
        <w:rPr>
          <w:rStyle w:val="BookTitle"/>
        </w:rPr>
        <w:t>An Early Pilgrimage</w:t>
      </w:r>
      <w:r w:rsidRPr="00627ED1">
        <w:t xml:space="preserve">. Oxford: George Ronald, </w:t>
      </w:r>
      <w:r w:rsidRPr="00627ED1">
        <w:rPr>
          <w:rStyle w:val="referencedate"/>
        </w:rPr>
        <w:t>1969</w:t>
      </w:r>
      <w:r w:rsidRPr="00627ED1">
        <w:t xml:space="preserve">. </w:t>
      </w:r>
    </w:p>
    <w:p w14:paraId="7C1675A0" w14:textId="77777777" w:rsidR="00C57E99" w:rsidRDefault="00C57E99" w:rsidP="00C57E99">
      <w:pPr>
        <w:pStyle w:val="Bibliography"/>
      </w:pPr>
      <w:r w:rsidRPr="005F64C5">
        <w:rPr>
          <w:rStyle w:val="bibliographyauthor"/>
          <w:highlight w:val="yellow"/>
        </w:rPr>
        <w:t>Mu</w:t>
      </w:r>
      <w:r w:rsidR="00627ED1" w:rsidRPr="00627ED1">
        <w:rPr>
          <w:rStyle w:val="bibliographyauthor"/>
          <w:highlight w:val="yellow"/>
        </w:rPr>
        <w:t>’</w:t>
      </w:r>
      <w:r w:rsidRPr="005F64C5">
        <w:rPr>
          <w:rStyle w:val="bibliographyauthor"/>
          <w:highlight w:val="yellow"/>
        </w:rPr>
        <w:t>ayyad</w:t>
      </w:r>
      <w:r w:rsidR="00627ED1" w:rsidRPr="00627ED1">
        <w:rPr>
          <w:rStyle w:val="bibliographyauthor"/>
        </w:rPr>
        <w:t xml:space="preserve">, Dr </w:t>
      </w:r>
      <w:r w:rsidRPr="005F64C5">
        <w:rPr>
          <w:rStyle w:val="bibliographyauthor"/>
          <w:highlight w:val="yellow"/>
        </w:rPr>
        <w:t>Ḥabíb</w:t>
      </w:r>
      <w:r>
        <w:t>.</w:t>
      </w:r>
      <w:r w:rsidR="00627ED1" w:rsidRPr="00627ED1">
        <w:t xml:space="preserve"> </w:t>
      </w:r>
      <w:r w:rsidRPr="000C7039">
        <w:rPr>
          <w:rStyle w:val="BookTitle"/>
          <w:highlight w:val="yellow"/>
        </w:rPr>
        <w:t>áṭ</w:t>
      </w:r>
      <w:r w:rsidR="00627ED1" w:rsidRPr="00627ED1">
        <w:rPr>
          <w:rStyle w:val="BookTitle"/>
          <w:highlight w:val="yellow"/>
        </w:rPr>
        <w:t>ir</w:t>
      </w:r>
      <w:r w:rsidRPr="000C7039">
        <w:rPr>
          <w:rStyle w:val="BookTitle"/>
          <w:highlight w:val="yellow"/>
        </w:rPr>
        <w:t>á</w:t>
      </w:r>
      <w:r w:rsidR="00627ED1" w:rsidRPr="00627ED1">
        <w:rPr>
          <w:rStyle w:val="BookTitle"/>
          <w:highlight w:val="yellow"/>
        </w:rPr>
        <w:t>t-i-</w:t>
      </w:r>
      <w:r w:rsidRPr="000C7039">
        <w:rPr>
          <w:rStyle w:val="BookTitle"/>
          <w:highlight w:val="yellow"/>
        </w:rPr>
        <w:t>Ḥ</w:t>
      </w:r>
      <w:r w:rsidR="00627ED1" w:rsidRPr="00627ED1">
        <w:rPr>
          <w:rStyle w:val="BookTitle"/>
          <w:highlight w:val="yellow"/>
        </w:rPr>
        <w:t>ab</w:t>
      </w:r>
      <w:r w:rsidRPr="000C7039">
        <w:rPr>
          <w:rStyle w:val="BookTitle"/>
          <w:highlight w:val="yellow"/>
        </w:rPr>
        <w:t>í</w:t>
      </w:r>
      <w:r w:rsidR="00627ED1" w:rsidRPr="00627ED1">
        <w:rPr>
          <w:rStyle w:val="BookTitle"/>
          <w:highlight w:val="yellow"/>
        </w:rPr>
        <w:t>b</w:t>
      </w:r>
      <w:r w:rsidR="00627ED1" w:rsidRPr="00627ED1">
        <w:t xml:space="preserve"> (</w:t>
      </w:r>
      <w:r w:rsidR="00627ED1" w:rsidRPr="00627ED1">
        <w:rPr>
          <w:rStyle w:val="BookTitle"/>
        </w:rPr>
        <w:t xml:space="preserve">Memoirs of </w:t>
      </w:r>
      <w:r w:rsidRPr="000C7039">
        <w:rPr>
          <w:rStyle w:val="BookTitle"/>
          <w:highlight w:val="yellow"/>
        </w:rPr>
        <w:t>Ḥ</w:t>
      </w:r>
      <w:r w:rsidR="00627ED1" w:rsidRPr="00627ED1">
        <w:rPr>
          <w:rStyle w:val="BookTitle"/>
          <w:highlight w:val="yellow"/>
        </w:rPr>
        <w:t>ab</w:t>
      </w:r>
      <w:r w:rsidRPr="000C7039">
        <w:rPr>
          <w:rStyle w:val="BookTitle"/>
          <w:highlight w:val="yellow"/>
        </w:rPr>
        <w:t>í</w:t>
      </w:r>
      <w:r w:rsidR="00627ED1" w:rsidRPr="00627ED1">
        <w:rPr>
          <w:rStyle w:val="BookTitle"/>
          <w:highlight w:val="yellow"/>
        </w:rPr>
        <w:t>b</w:t>
      </w:r>
      <w:r w:rsidR="00627ED1" w:rsidRPr="00627ED1">
        <w:t xml:space="preserve">).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rStyle w:val="referencedate"/>
        </w:rPr>
        <w:t>1961</w:t>
      </w:r>
      <w:r w:rsidR="00627ED1" w:rsidRPr="00627ED1">
        <w:t xml:space="preserve">. </w:t>
      </w:r>
    </w:p>
    <w:p w14:paraId="04AB75F0" w14:textId="77777777" w:rsidR="00C57E99" w:rsidRDefault="00C57E99" w:rsidP="00C57E99">
      <w:pPr>
        <w:pStyle w:val="Bibliography"/>
      </w:pPr>
      <w:r w:rsidRPr="005F64C5">
        <w:rPr>
          <w:rStyle w:val="bibliographyauthor"/>
          <w:highlight w:val="yellow"/>
        </w:rPr>
        <w:t>Nabíl-i-Aʿẓam</w:t>
      </w:r>
      <w:r w:rsidR="00627ED1" w:rsidRPr="00627ED1">
        <w:t xml:space="preserve"> (</w:t>
      </w:r>
      <w:r w:rsidR="00627ED1" w:rsidRPr="00627ED1">
        <w:rPr>
          <w:rStyle w:val="referenceauthor"/>
          <w:highlight w:val="yellow"/>
        </w:rPr>
        <w:t>Mu</w:t>
      </w:r>
      <w:r w:rsidRPr="000C7039">
        <w:rPr>
          <w:rStyle w:val="referenceauthor"/>
          <w:highlight w:val="yellow"/>
        </w:rPr>
        <w:t>ḥ</w:t>
      </w:r>
      <w:r w:rsidR="00627ED1" w:rsidRPr="00627ED1">
        <w:rPr>
          <w:rStyle w:val="referenceauthor"/>
          <w:highlight w:val="yellow"/>
        </w:rPr>
        <w:t>ammad-i-Zarand</w:t>
      </w:r>
      <w:r w:rsidRPr="000C7039">
        <w:rPr>
          <w:rStyle w:val="referenceauthor"/>
          <w:highlight w:val="yellow"/>
        </w:rPr>
        <w:t>í</w:t>
      </w:r>
      <w:r w:rsidR="00627ED1" w:rsidRPr="00627ED1">
        <w:t xml:space="preserve">). </w:t>
      </w:r>
      <w:r w:rsidR="00627ED1" w:rsidRPr="00627ED1">
        <w:rPr>
          <w:rStyle w:val="BookTitle"/>
        </w:rPr>
        <w:t>The Dawn-Breakers</w:t>
      </w:r>
      <w:r w:rsidR="00627ED1" w:rsidRPr="00627ED1">
        <w:t xml:space="preserve">. </w:t>
      </w:r>
      <w:r w:rsidR="00627ED1" w:rsidRPr="00627ED1">
        <w:rPr>
          <w:highlight w:val="yellow"/>
        </w:rPr>
        <w:t>Nab</w:t>
      </w:r>
      <w:r w:rsidRPr="000C7039">
        <w:rPr>
          <w:highlight w:val="yellow"/>
        </w:rPr>
        <w:t>í</w:t>
      </w:r>
      <w:r w:rsidR="00627ED1" w:rsidRPr="00627ED1">
        <w:rPr>
          <w:highlight w:val="yellow"/>
        </w:rPr>
        <w:t>l’s</w:t>
      </w:r>
      <w:r w:rsidR="00627ED1" w:rsidRPr="00627ED1">
        <w:t xml:space="preserve"> Narrative of the Early Days of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Revelation.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1932. </w:t>
      </w:r>
    </w:p>
    <w:p w14:paraId="40D82093" w14:textId="77777777" w:rsidR="00C57E99" w:rsidRDefault="00627ED1" w:rsidP="00C57E99">
      <w:pPr>
        <w:pStyle w:val="Bibliography"/>
      </w:pPr>
      <w:r w:rsidRPr="00627ED1">
        <w:rPr>
          <w:rStyle w:val="bibliographyauthor"/>
        </w:rPr>
        <w:t>Owen, Rosamond Dale</w:t>
      </w:r>
      <w:r w:rsidRPr="00627ED1">
        <w:t xml:space="preserve">. </w:t>
      </w:r>
      <w:r w:rsidRPr="00627ED1">
        <w:rPr>
          <w:rStyle w:val="BookTitle"/>
        </w:rPr>
        <w:t>My Perilous Life in Palestine</w:t>
      </w:r>
      <w:r w:rsidRPr="00627ED1">
        <w:t xml:space="preserve">. London: George Allen and Unwin, </w:t>
      </w:r>
      <w:r w:rsidRPr="00627ED1">
        <w:rPr>
          <w:rStyle w:val="referencedate"/>
        </w:rPr>
        <w:t>1928</w:t>
      </w:r>
      <w:r w:rsidRPr="00627ED1">
        <w:t xml:space="preserve">. </w:t>
      </w:r>
    </w:p>
    <w:p w14:paraId="3E667D92" w14:textId="77777777" w:rsidR="00C57E99" w:rsidRDefault="00C57E99" w:rsidP="00C57E99">
      <w:pPr>
        <w:pStyle w:val="Bibliography"/>
      </w:pPr>
      <w:r w:rsidRPr="005F64C5">
        <w:rPr>
          <w:rStyle w:val="bibliographyauthor"/>
          <w:highlight w:val="cyan"/>
        </w:rPr>
        <w:t>Rabbani</w:t>
      </w:r>
      <w:r w:rsidR="00627ED1" w:rsidRPr="00627ED1">
        <w:rPr>
          <w:rStyle w:val="bibliographyauthor"/>
        </w:rPr>
        <w:t xml:space="preserve">, </w:t>
      </w:r>
      <w:r w:rsidR="00627ED1" w:rsidRPr="00627ED1">
        <w:rPr>
          <w:rStyle w:val="bibliographyauthor"/>
          <w:highlight w:val="yellow"/>
        </w:rPr>
        <w:t>R</w:t>
      </w:r>
      <w:r w:rsidRPr="00B541BF">
        <w:rPr>
          <w:rStyle w:val="bibliographyauthor"/>
          <w:highlight w:val="darkYellow"/>
        </w:rPr>
        <w:t>u</w:t>
      </w:r>
      <w:r w:rsidRPr="00B541BF">
        <w:rPr>
          <w:rStyle w:val="bibliographyauthor"/>
          <w:highlight w:val="yellow"/>
        </w:rPr>
        <w:t>ḥí</w:t>
      </w:r>
      <w:r w:rsidR="00627ED1" w:rsidRPr="00627ED1">
        <w:rPr>
          <w:rStyle w:val="bibliographyauthor"/>
          <w:highlight w:val="yellow"/>
        </w:rPr>
        <w:t>yyih</w:t>
      </w:r>
      <w:r w:rsidR="00627ED1" w:rsidRPr="00627ED1">
        <w:t xml:space="preserve">. </w:t>
      </w:r>
      <w:r w:rsidR="00627ED1" w:rsidRPr="00627ED1">
        <w:rPr>
          <w:rStyle w:val="BookTitle"/>
        </w:rPr>
        <w:t xml:space="preserve">The Passing of </w:t>
      </w:r>
      <w:r w:rsidR="00627ED1" w:rsidRPr="00627ED1">
        <w:rPr>
          <w:rStyle w:val="BookTitle"/>
          <w:highlight w:val="cyan"/>
        </w:rPr>
        <w:t>Shoghi Effendi</w:t>
      </w:r>
      <w:r w:rsidR="00627ED1" w:rsidRPr="00627ED1">
        <w:t xml:space="preserve">.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1958</w:t>
      </w:r>
      <w:r w:rsidR="00627ED1" w:rsidRPr="00627ED1">
        <w:t>.</w:t>
      </w:r>
      <w:r w:rsidR="00627ED1" w:rsidRPr="00627ED1">
        <w:rPr>
          <w:rStyle w:val="structurepagenumber"/>
        </w:rPr>
        <w:t xml:space="preserve"> &lt;page 444</w:t>
      </w:r>
      <w:r w:rsidR="00B777C2">
        <w:rPr>
          <w:rStyle w:val="structurepagenumber"/>
        </w:rPr>
        <w:t>/&gt;</w:t>
      </w:r>
    </w:p>
    <w:p w14:paraId="7CEC1F87" w14:textId="77777777" w:rsidR="00C57E99" w:rsidRDefault="00C57E99" w:rsidP="00C57E99">
      <w:pPr>
        <w:pStyle w:val="Bibliography"/>
      </w:pPr>
      <w:r>
        <w:t xml:space="preserve">---- </w:t>
      </w:r>
      <w:r w:rsidR="00627ED1" w:rsidRPr="00627ED1">
        <w:rPr>
          <w:rStyle w:val="BookTitle"/>
        </w:rPr>
        <w:t>The Priceless Pearl</w:t>
      </w:r>
      <w:r w:rsidR="00627ED1" w:rsidRPr="00627ED1">
        <w:t xml:space="preserve">.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1969</w:t>
      </w:r>
      <w:r w:rsidR="00627ED1" w:rsidRPr="00627ED1">
        <w:t xml:space="preserve">. </w:t>
      </w:r>
    </w:p>
    <w:p w14:paraId="098287EA" w14:textId="77777777" w:rsidR="00C57E99" w:rsidRDefault="00C57E99" w:rsidP="00C57E99">
      <w:pPr>
        <w:pStyle w:val="Bibliography"/>
      </w:pPr>
      <w:r w:rsidRPr="00B541BF">
        <w:rPr>
          <w:rStyle w:val="bibliographyauthor"/>
          <w:highlight w:val="cyan"/>
        </w:rPr>
        <w:t>Shoghi Effendi</w:t>
      </w:r>
      <w:r w:rsidR="00627ED1" w:rsidRPr="00627ED1">
        <w:t xml:space="preserve">. </w:t>
      </w:r>
      <w:r w:rsidR="00627ED1" w:rsidRPr="00627ED1">
        <w:rPr>
          <w:rStyle w:val="BookTitle"/>
        </w:rPr>
        <w:t>The Advent of Divine Justice</w:t>
      </w:r>
      <w:r w:rsidR="00627ED1" w:rsidRPr="00627ED1">
        <w:t xml:space="preserve">. First published </w:t>
      </w:r>
      <w:r w:rsidR="00627ED1" w:rsidRPr="00627ED1">
        <w:rPr>
          <w:rStyle w:val="referencedate"/>
        </w:rPr>
        <w:t>1939</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1963</w:t>
      </w:r>
      <w:r w:rsidR="00627ED1" w:rsidRPr="00627ED1">
        <w:t xml:space="preserve">. </w:t>
      </w:r>
    </w:p>
    <w:p w14:paraId="6FA4D7DF" w14:textId="77777777" w:rsidR="00C57E99" w:rsidRDefault="00C57E99" w:rsidP="00C57E99">
      <w:pPr>
        <w:pStyle w:val="Bibliography"/>
      </w:pPr>
      <w:r>
        <w:t>---</w:t>
      </w:r>
      <w:r w:rsidR="00627ED1" w:rsidRPr="00627ED1">
        <w:t>-</w:t>
      </w:r>
      <w:r>
        <w:t xml:space="preserve"> </w:t>
      </w:r>
      <w:r w:rsidR="00627ED1" w:rsidRPr="00627ED1">
        <w:rPr>
          <w:rStyle w:val="BookTitle"/>
          <w:highlight w:val="yellow"/>
        </w:rPr>
        <w:t>Bah</w:t>
      </w:r>
      <w:r w:rsidRPr="005F64C5">
        <w:rPr>
          <w:rStyle w:val="BookTitle"/>
          <w:highlight w:val="yellow"/>
        </w:rPr>
        <w:t>á</w:t>
      </w:r>
      <w:r w:rsidR="00627ED1" w:rsidRPr="00627ED1">
        <w:rPr>
          <w:rStyle w:val="BookTitle"/>
          <w:highlight w:val="yellow"/>
        </w:rPr>
        <w:t>’</w:t>
      </w:r>
      <w:r>
        <w:rPr>
          <w:rStyle w:val="BookTitle"/>
          <w:highlight w:val="yellow"/>
        </w:rPr>
        <w:t>í</w:t>
      </w:r>
      <w:r w:rsidR="00627ED1" w:rsidRPr="00627ED1">
        <w:rPr>
          <w:rStyle w:val="BookTitle"/>
        </w:rPr>
        <w:t xml:space="preserve"> Administration</w:t>
      </w:r>
      <w:r w:rsidR="00627ED1" w:rsidRPr="00627ED1">
        <w:t xml:space="preserve">. 5th rev. edn.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1968</w:t>
      </w:r>
      <w:r w:rsidR="00627ED1" w:rsidRPr="00627ED1">
        <w:t xml:space="preserve">. </w:t>
      </w:r>
    </w:p>
    <w:p w14:paraId="21FA8B3D" w14:textId="77777777" w:rsidR="00C57E99" w:rsidRDefault="00C57E99" w:rsidP="00C57E99">
      <w:pPr>
        <w:pStyle w:val="Bibliography"/>
      </w:pPr>
      <w:r>
        <w:t xml:space="preserve">---- </w:t>
      </w:r>
      <w:r w:rsidR="00627ED1" w:rsidRPr="00627ED1">
        <w:rPr>
          <w:rStyle w:val="BookTitle"/>
        </w:rPr>
        <w:t>Citadel of Faith: Messages to America 1947-1957</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RP </w:t>
      </w:r>
      <w:r w:rsidR="00627ED1" w:rsidRPr="00627ED1">
        <w:rPr>
          <w:rStyle w:val="referencedate"/>
        </w:rPr>
        <w:t>1980</w:t>
      </w:r>
      <w:r w:rsidR="00627ED1" w:rsidRPr="00627ED1">
        <w:t xml:space="preserve">. </w:t>
      </w:r>
    </w:p>
    <w:p w14:paraId="23BC5524" w14:textId="77777777" w:rsidR="00C57E99" w:rsidRDefault="00C57E99" w:rsidP="00C57E99">
      <w:pPr>
        <w:pStyle w:val="Bibliography"/>
      </w:pPr>
      <w:r>
        <w:t xml:space="preserve">---- </w:t>
      </w:r>
      <w:r w:rsidR="00627ED1" w:rsidRPr="00627ED1">
        <w:rPr>
          <w:rStyle w:val="BookTitle"/>
        </w:rPr>
        <w:t>God Passes By</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1944</w:t>
      </w:r>
      <w:r w:rsidR="00627ED1" w:rsidRPr="00627ED1">
        <w:t xml:space="preserve">. </w:t>
      </w:r>
    </w:p>
    <w:p w14:paraId="0B1AFF7A" w14:textId="77777777" w:rsidR="00C57E99" w:rsidRDefault="00C57E99" w:rsidP="00C57E99">
      <w:pPr>
        <w:pStyle w:val="Bibliography"/>
      </w:pPr>
      <w:r>
        <w:t xml:space="preserve">---- </w:t>
      </w:r>
      <w:r w:rsidR="00627ED1" w:rsidRPr="00627ED1">
        <w:rPr>
          <w:rStyle w:val="BookTitle"/>
        </w:rPr>
        <w:t>High Endeavours: Messages to Alaska</w:t>
      </w:r>
      <w:r w:rsidR="00627ED1" w:rsidRPr="00627ED1">
        <w:t xml:space="preserve">. National Spiritual Assembly of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rPr>
          <w:highlight w:val="yellow"/>
        </w:rPr>
        <w:t>s</w:t>
      </w:r>
      <w:r w:rsidR="00627ED1" w:rsidRPr="00627ED1">
        <w:t xml:space="preserve"> of Alaska, </w:t>
      </w:r>
      <w:r w:rsidR="00627ED1" w:rsidRPr="00627ED1">
        <w:rPr>
          <w:rStyle w:val="referencedate"/>
        </w:rPr>
        <w:t>1976</w:t>
      </w:r>
      <w:r w:rsidR="00627ED1" w:rsidRPr="00627ED1">
        <w:t xml:space="preserve">. </w:t>
      </w:r>
    </w:p>
    <w:p w14:paraId="25C7A40B" w14:textId="77777777" w:rsidR="00C57E99" w:rsidRDefault="00C57E99" w:rsidP="00C57E99">
      <w:pPr>
        <w:pStyle w:val="Bibliography"/>
      </w:pPr>
      <w:r>
        <w:t xml:space="preserve">---- </w:t>
      </w:r>
      <w:r w:rsidR="00627ED1" w:rsidRPr="00627ED1">
        <w:rPr>
          <w:rStyle w:val="BookTitle"/>
        </w:rPr>
        <w:t>Messages to America</w:t>
      </w:r>
      <w:r w:rsidR="00627ED1" w:rsidRPr="00627ED1">
        <w:t xml:space="preserve">. Selected Letters and Cablegrans Addressed to the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rPr>
          <w:highlight w:val="yellow"/>
        </w:rPr>
        <w:t>s</w:t>
      </w:r>
      <w:r w:rsidR="00627ED1" w:rsidRPr="00627ED1">
        <w:t xml:space="preserve"> of North America 1932-1946.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Committee, </w:t>
      </w:r>
      <w:r w:rsidR="00627ED1" w:rsidRPr="00627ED1">
        <w:rPr>
          <w:rStyle w:val="referencedate"/>
        </w:rPr>
        <w:t>1947</w:t>
      </w:r>
      <w:r w:rsidR="00627ED1" w:rsidRPr="00627ED1">
        <w:t xml:space="preserve">. </w:t>
      </w:r>
    </w:p>
    <w:p w14:paraId="76ED00BA" w14:textId="77777777" w:rsidR="00C57E99" w:rsidRDefault="00C57E99" w:rsidP="00C57E99">
      <w:pPr>
        <w:pStyle w:val="Bibliography"/>
      </w:pPr>
      <w:r>
        <w:t xml:space="preserve">---- </w:t>
      </w:r>
      <w:r w:rsidR="00627ED1" w:rsidRPr="00627ED1">
        <w:rPr>
          <w:rStyle w:val="BookTitle"/>
        </w:rPr>
        <w:t xml:space="preserve">Messages to the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w:t>
      </w:r>
      <w:r w:rsidRPr="000C7039">
        <w:rPr>
          <w:rStyle w:val="BookTitle"/>
          <w:highlight w:val="yellow"/>
        </w:rPr>
        <w:t>í</w:t>
      </w:r>
      <w:r w:rsidR="00627ED1" w:rsidRPr="00627ED1">
        <w:rPr>
          <w:rStyle w:val="BookTitle"/>
        </w:rPr>
        <w:t xml:space="preserve"> World: 1950-1957</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1971</w:t>
      </w:r>
      <w:r w:rsidR="00627ED1" w:rsidRPr="00627ED1">
        <w:t xml:space="preserve">. </w:t>
      </w:r>
    </w:p>
    <w:p w14:paraId="7D41CB64" w14:textId="77777777" w:rsidR="00C57E99" w:rsidRDefault="00C57E99" w:rsidP="00C57E99">
      <w:pPr>
        <w:pStyle w:val="Bibliography"/>
      </w:pPr>
      <w:r>
        <w:t xml:space="preserve">---- </w:t>
      </w:r>
      <w:r w:rsidR="00627ED1" w:rsidRPr="00627ED1">
        <w:rPr>
          <w:rStyle w:val="BookTitle"/>
        </w:rPr>
        <w:t>The Promised Day Is Come</w:t>
      </w:r>
      <w:r w:rsidR="00627ED1" w:rsidRPr="00627ED1">
        <w:t xml:space="preserve">. First Published </w:t>
      </w:r>
      <w:r w:rsidR="00627ED1" w:rsidRPr="00627ED1">
        <w:rPr>
          <w:rStyle w:val="referencedate"/>
        </w:rPr>
        <w:t>1941</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1961</w:t>
      </w:r>
      <w:r w:rsidR="00627ED1" w:rsidRPr="00627ED1">
        <w:t xml:space="preserve">. </w:t>
      </w:r>
    </w:p>
    <w:p w14:paraId="6024A3DA" w14:textId="77777777" w:rsidR="00C57E99" w:rsidRDefault="00C57E99" w:rsidP="00C57E99">
      <w:pPr>
        <w:pStyle w:val="Bibliography"/>
      </w:pPr>
      <w:r>
        <w:t xml:space="preserve">---- </w:t>
      </w:r>
      <w:r w:rsidR="00627ED1" w:rsidRPr="00627ED1">
        <w:rPr>
          <w:rStyle w:val="BookTitle"/>
        </w:rPr>
        <w:t xml:space="preserve">The Unfolding Destiny of the British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w:t>
      </w:r>
      <w:r w:rsidRPr="000C7039">
        <w:rPr>
          <w:rStyle w:val="BookTitle"/>
          <w:highlight w:val="yellow"/>
        </w:rPr>
        <w:t>í</w:t>
      </w:r>
      <w:r w:rsidR="00627ED1" w:rsidRPr="00627ED1">
        <w:rPr>
          <w:rStyle w:val="BookTitle"/>
        </w:rPr>
        <w:t xml:space="preserve"> Community</w:t>
      </w:r>
      <w:r w:rsidR="00627ED1" w:rsidRPr="00627ED1">
        <w:t xml:space="preserve">. London: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w:t>
      </w:r>
      <w:r w:rsidR="00627ED1" w:rsidRPr="00627ED1">
        <w:rPr>
          <w:rStyle w:val="referencedate"/>
        </w:rPr>
        <w:t>1981</w:t>
      </w:r>
      <w:r w:rsidR="00627ED1" w:rsidRPr="00627ED1">
        <w:t xml:space="preserve">. </w:t>
      </w:r>
    </w:p>
    <w:p w14:paraId="78AECB04" w14:textId="77777777" w:rsidR="00C57E99" w:rsidRDefault="00C57E99" w:rsidP="00C57E99">
      <w:pPr>
        <w:pStyle w:val="Bibliography"/>
        <w:rPr>
          <w:rFonts w:ascii="Times New Roman" w:eastAsia="Times New Roman" w:hAnsi="Times New Roman" w:cs="Times New Roman"/>
          <w:sz w:val="24"/>
        </w:rPr>
      </w:pPr>
      <w:r>
        <w:t>----</w:t>
      </w:r>
      <w:r w:rsidR="00627ED1" w:rsidRPr="00627ED1">
        <w:rPr>
          <w:rStyle w:val="BookTitle"/>
        </w:rPr>
        <w:t xml:space="preserve">The World Order of </w:t>
      </w:r>
      <w:r w:rsidR="00627ED1" w:rsidRPr="00627ED1">
        <w:rPr>
          <w:rStyle w:val="BookTitle"/>
          <w:highlight w:val="yellow"/>
        </w:rPr>
        <w:t>Bah</w:t>
      </w:r>
      <w:r w:rsidRPr="000C7039">
        <w:rPr>
          <w:rStyle w:val="BookTitle"/>
          <w:highlight w:val="yellow"/>
        </w:rPr>
        <w:t>á</w:t>
      </w:r>
      <w:r w:rsidR="00627ED1" w:rsidRPr="00627ED1">
        <w:rPr>
          <w:rStyle w:val="BookTitle"/>
          <w:highlight w:val="yellow"/>
        </w:rPr>
        <w:t>’u’ll</w:t>
      </w:r>
      <w:r w:rsidRPr="000C7039">
        <w:rPr>
          <w:rStyle w:val="BookTitle"/>
          <w:highlight w:val="yellow"/>
        </w:rPr>
        <w:t>á</w:t>
      </w:r>
      <w:r w:rsidR="00627ED1" w:rsidRPr="00627ED1">
        <w:rPr>
          <w:rStyle w:val="BookTitle"/>
          <w:highlight w:val="yellow"/>
        </w:rPr>
        <w:t>h</w:t>
      </w:r>
      <w:r w:rsidR="00627ED1" w:rsidRPr="00627ED1">
        <w:t xml:space="preserve">. First published </w:t>
      </w:r>
      <w:r w:rsidR="00627ED1" w:rsidRPr="00627ED1">
        <w:rPr>
          <w:rStyle w:val="referencedate"/>
        </w:rPr>
        <w:t>1938</w:t>
      </w:r>
      <w:r w:rsidR="00627ED1" w:rsidRPr="00627ED1">
        <w:t xml:space="preserve">. Wilmette, Illinois: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rev. edn </w:t>
      </w:r>
      <w:r w:rsidR="00627ED1" w:rsidRPr="00627ED1">
        <w:rPr>
          <w:rStyle w:val="referencedate"/>
        </w:rPr>
        <w:t>1955</w:t>
      </w:r>
      <w:r w:rsidR="00627ED1" w:rsidRPr="00627ED1">
        <w:t xml:space="preserve">. </w:t>
      </w:r>
    </w:p>
    <w:p w14:paraId="64AF5D13" w14:textId="77777777" w:rsidR="00C57E99" w:rsidRDefault="00627ED1" w:rsidP="00C57E99">
      <w:pPr>
        <w:pStyle w:val="Bibliography"/>
      </w:pPr>
      <w:r w:rsidRPr="00627ED1">
        <w:rPr>
          <w:rStyle w:val="referencetitleperiodical"/>
        </w:rPr>
        <w:t>Star of the West</w:t>
      </w:r>
      <w:r w:rsidRPr="00627ED1">
        <w:t xml:space="preserve">. </w:t>
      </w:r>
      <w:r w:rsidRPr="00627ED1">
        <w:rPr>
          <w:rStyle w:val="referenceissue"/>
        </w:rPr>
        <w:t>v.1, no. 1 (1910)</w:t>
      </w:r>
      <w:r w:rsidRPr="00627ED1">
        <w:t xml:space="preserve"> </w:t>
      </w:r>
      <w:r w:rsidR="00C57E99">
        <w:t>--</w:t>
      </w:r>
      <w:r w:rsidRPr="00627ED1">
        <w:t xml:space="preserve"> </w:t>
      </w:r>
      <w:r w:rsidRPr="00627ED1">
        <w:rPr>
          <w:rStyle w:val="referenceissue"/>
        </w:rPr>
        <w:t>vol. 25. no. 12 (1935)</w:t>
      </w:r>
      <w:r w:rsidRPr="00627ED1">
        <w:t xml:space="preserve">. Chicago: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News Service. 8 vols. Reprinted. Oxford: George Ronald, </w:t>
      </w:r>
      <w:r w:rsidRPr="00627ED1">
        <w:rPr>
          <w:rStyle w:val="referencedate"/>
        </w:rPr>
        <w:t>1978</w:t>
      </w:r>
      <w:r w:rsidRPr="00627ED1">
        <w:t xml:space="preserve">. </w:t>
      </w:r>
    </w:p>
    <w:p w14:paraId="36928F39" w14:textId="77777777" w:rsidR="00C57E99" w:rsidRDefault="00C57E99" w:rsidP="00C57E99">
      <w:pPr>
        <w:pStyle w:val="Bibliography"/>
      </w:pPr>
      <w:r w:rsidRPr="005F64C5">
        <w:rPr>
          <w:rStyle w:val="bibliographyauthor"/>
          <w:highlight w:val="yellow"/>
        </w:rPr>
        <w:t>Sulaymání</w:t>
      </w:r>
      <w:r w:rsidR="00627ED1" w:rsidRPr="00627ED1">
        <w:rPr>
          <w:rStyle w:val="bibliographyauthor"/>
        </w:rPr>
        <w:t xml:space="preserve">, </w:t>
      </w:r>
      <w:r w:rsidRPr="005F64C5">
        <w:rPr>
          <w:rStyle w:val="bibliographyauthor"/>
          <w:highlight w:val="yellow"/>
        </w:rPr>
        <w:t>ʿAzízu</w:t>
      </w:r>
      <w:r w:rsidR="00627ED1" w:rsidRPr="00627ED1">
        <w:rPr>
          <w:rStyle w:val="bibliographyauthor"/>
          <w:highlight w:val="yellow"/>
        </w:rPr>
        <w:t>’</w:t>
      </w:r>
      <w:r w:rsidRPr="005F64C5">
        <w:rPr>
          <w:rStyle w:val="bibliographyauthor"/>
          <w:highlight w:val="yellow"/>
        </w:rPr>
        <w:t>lláh</w:t>
      </w:r>
      <w:r w:rsidR="00627ED1" w:rsidRPr="00627ED1">
        <w:t xml:space="preserve">. </w:t>
      </w:r>
      <w:r w:rsidR="00627ED1" w:rsidRPr="00627ED1">
        <w:rPr>
          <w:rStyle w:val="BookTitle"/>
          <w:highlight w:val="yellow"/>
        </w:rPr>
        <w:t>Ma</w:t>
      </w:r>
      <w:r w:rsidRPr="000C7039">
        <w:rPr>
          <w:rStyle w:val="BookTitle"/>
          <w:highlight w:val="yellow"/>
        </w:rPr>
        <w:t>ṣá</w:t>
      </w:r>
      <w:r w:rsidR="00627ED1" w:rsidRPr="00627ED1">
        <w:rPr>
          <w:rStyle w:val="BookTitle"/>
          <w:highlight w:val="yellow"/>
        </w:rPr>
        <w:t>b</w:t>
      </w:r>
      <w:r w:rsidRPr="000C7039">
        <w:rPr>
          <w:rStyle w:val="BookTitle"/>
          <w:highlight w:val="yellow"/>
        </w:rPr>
        <w:t>íḥ</w:t>
      </w:r>
      <w:r w:rsidR="00627ED1" w:rsidRPr="00627ED1">
        <w:rPr>
          <w:rStyle w:val="BookTitle"/>
          <w:highlight w:val="yellow"/>
        </w:rPr>
        <w:t>-i-Hid</w:t>
      </w:r>
      <w:r w:rsidRPr="000C7039">
        <w:rPr>
          <w:rStyle w:val="BookTitle"/>
          <w:highlight w:val="yellow"/>
        </w:rPr>
        <w:t>á</w:t>
      </w:r>
      <w:r w:rsidR="00627ED1" w:rsidRPr="00627ED1">
        <w:rPr>
          <w:rStyle w:val="BookTitle"/>
          <w:highlight w:val="yellow"/>
        </w:rPr>
        <w:t>yat</w:t>
      </w:r>
      <w:r w:rsidR="00627ED1" w:rsidRPr="00627ED1">
        <w:t xml:space="preserve">. Biography of some of the early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rPr>
          <w:highlight w:val="yellow"/>
        </w:rPr>
        <w:t>s</w:t>
      </w:r>
      <w:r w:rsidR="00627ED1" w:rsidRPr="00627ED1">
        <w:t xml:space="preserve">. </w:t>
      </w:r>
      <w:r w:rsidRPr="000C7039">
        <w:rPr>
          <w:highlight w:val="yellow"/>
        </w:rPr>
        <w:t>Ṭ</w:t>
      </w:r>
      <w:r w:rsidR="00627ED1" w:rsidRPr="00627ED1">
        <w:rPr>
          <w:highlight w:val="yellow"/>
        </w:rPr>
        <w:t>ihr</w:t>
      </w:r>
      <w:r w:rsidRPr="000C7039">
        <w:rPr>
          <w:highlight w:val="yellow"/>
        </w:rPr>
        <w:t>á</w:t>
      </w:r>
      <w:r w:rsidR="00627ED1" w:rsidRPr="00627ED1">
        <w:rPr>
          <w:highlight w:val="yellow"/>
        </w:rPr>
        <w:t>n</w:t>
      </w:r>
      <w:r w:rsidR="00627ED1" w:rsidRPr="00627ED1">
        <w:t xml:space="preserve">: </w:t>
      </w:r>
      <w:r w:rsidR="00627ED1" w:rsidRPr="00627ED1">
        <w:rPr>
          <w:highlight w:val="yellow"/>
        </w:rPr>
        <w:t>Bah</w:t>
      </w:r>
      <w:r w:rsidRPr="000C7039">
        <w:rPr>
          <w:highlight w:val="yellow"/>
        </w:rPr>
        <w:t>á</w:t>
      </w:r>
      <w:r w:rsidR="00627ED1" w:rsidRPr="00627ED1">
        <w:rPr>
          <w:highlight w:val="yellow"/>
        </w:rPr>
        <w:t>’</w:t>
      </w:r>
      <w:r w:rsidRPr="000C7039">
        <w:rPr>
          <w:highlight w:val="yellow"/>
        </w:rPr>
        <w:t>í</w:t>
      </w:r>
      <w:r w:rsidR="00627ED1" w:rsidRPr="00627ED1">
        <w:t xml:space="preserve"> Publishing Trust, Vol. 7, BE 129 (AD </w:t>
      </w:r>
      <w:r w:rsidR="00627ED1" w:rsidRPr="00627ED1">
        <w:rPr>
          <w:rStyle w:val="referencedate"/>
        </w:rPr>
        <w:t>1972</w:t>
      </w:r>
      <w:r w:rsidR="00627ED1" w:rsidRPr="00627ED1">
        <w:t xml:space="preserve">). </w:t>
      </w:r>
    </w:p>
    <w:p w14:paraId="2F8D5812" w14:textId="77777777" w:rsidR="00C57E99" w:rsidRDefault="00627ED1" w:rsidP="00C57E99">
      <w:pPr>
        <w:pStyle w:val="Bibliography"/>
      </w:pPr>
      <w:r w:rsidRPr="00627ED1">
        <w:rPr>
          <w:rStyle w:val="bibliographyauthor"/>
        </w:rPr>
        <w:t>Townshend, G.</w:t>
      </w:r>
      <w:r w:rsidRPr="00627ED1">
        <w:t xml:space="preserve"> </w:t>
      </w:r>
      <w:r w:rsidRPr="00627ED1">
        <w:rPr>
          <w:rStyle w:val="BookTitle"/>
        </w:rPr>
        <w:t>The Covenant, An Analysis</w:t>
      </w:r>
      <w:r w:rsidRPr="00627ED1">
        <w:t xml:space="preserve">. Manchester: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Trust, </w:t>
      </w:r>
      <w:r w:rsidRPr="00627ED1">
        <w:rPr>
          <w:rStyle w:val="referencedate"/>
        </w:rPr>
        <w:t>1950</w:t>
      </w:r>
      <w:r w:rsidRPr="00627ED1">
        <w:t xml:space="preserve">. </w:t>
      </w:r>
    </w:p>
    <w:p w14:paraId="5C7886A0" w14:textId="77777777" w:rsidR="00C57E99" w:rsidRDefault="00627ED1" w:rsidP="00C57E99">
      <w:pPr>
        <w:pStyle w:val="Bibliography"/>
      </w:pPr>
      <w:r w:rsidRPr="00627ED1">
        <w:rPr>
          <w:rStyle w:val="bibliographyauthor"/>
        </w:rPr>
        <w:t>Tudor-Pole, Wellesley</w:t>
      </w:r>
      <w:r w:rsidRPr="00627ED1">
        <w:t xml:space="preserve">, </w:t>
      </w:r>
      <w:r w:rsidRPr="00627ED1">
        <w:rPr>
          <w:rStyle w:val="BookTitle"/>
        </w:rPr>
        <w:t>Writing on the Ground</w:t>
      </w:r>
      <w:r w:rsidRPr="00627ED1">
        <w:t xml:space="preserve">. London: Neville Spearman, </w:t>
      </w:r>
      <w:r w:rsidRPr="00627ED1">
        <w:rPr>
          <w:rStyle w:val="referencedate"/>
        </w:rPr>
        <w:t>1968</w:t>
      </w:r>
      <w:r w:rsidRPr="00627ED1">
        <w:t xml:space="preserve">. </w:t>
      </w:r>
    </w:p>
    <w:p w14:paraId="16D18B08" w14:textId="77777777" w:rsidR="00C57E99" w:rsidRDefault="00627ED1" w:rsidP="00C57E99">
      <w:pPr>
        <w:pStyle w:val="Bibliography"/>
      </w:pPr>
      <w:r w:rsidRPr="00627ED1">
        <w:rPr>
          <w:rStyle w:val="bibliographyauthor"/>
        </w:rPr>
        <w:t>The Universal House of Justice</w:t>
      </w:r>
      <w:r w:rsidRPr="00627ED1">
        <w:t xml:space="preserve">. </w:t>
      </w:r>
      <w:r w:rsidRPr="00627ED1">
        <w:rPr>
          <w:rStyle w:val="BookTitle"/>
        </w:rPr>
        <w:t>Messages from The Universal House of Justice 1968-1973</w:t>
      </w:r>
      <w:r w:rsidRPr="00627ED1">
        <w:t xml:space="preserve">. Wilmette, Illinois: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Trust, </w:t>
      </w:r>
      <w:r w:rsidRPr="00627ED1">
        <w:rPr>
          <w:rStyle w:val="referencedate"/>
        </w:rPr>
        <w:t>1976</w:t>
      </w:r>
      <w:r w:rsidRPr="00627ED1">
        <w:t xml:space="preserve">. </w:t>
      </w:r>
    </w:p>
    <w:p w14:paraId="7FCF82C0" w14:textId="77777777" w:rsidR="00C57E99" w:rsidRDefault="00627ED1" w:rsidP="00C57E99">
      <w:pPr>
        <w:pStyle w:val="Bibliography"/>
      </w:pPr>
      <w:r w:rsidRPr="00627ED1">
        <w:rPr>
          <w:rStyle w:val="BookTitle"/>
        </w:rPr>
        <w:t>The Universal House of Justice</w:t>
      </w:r>
      <w:r w:rsidRPr="00627ED1">
        <w:t xml:space="preserve">. Extracts from the Writings of </w:t>
      </w:r>
      <w:r w:rsidRPr="00627ED1">
        <w:rPr>
          <w:highlight w:val="yellow"/>
        </w:rPr>
        <w:t>Bah</w:t>
      </w:r>
      <w:r w:rsidR="00C57E99" w:rsidRPr="000C7039">
        <w:rPr>
          <w:highlight w:val="yellow"/>
        </w:rPr>
        <w:t>á</w:t>
      </w:r>
      <w:r w:rsidRPr="00627ED1">
        <w:rPr>
          <w:highlight w:val="yellow"/>
        </w:rPr>
        <w:t>’u’ll</w:t>
      </w:r>
      <w:r w:rsidR="00C57E99" w:rsidRPr="000C7039">
        <w:rPr>
          <w:highlight w:val="yellow"/>
        </w:rPr>
        <w:t>á</w:t>
      </w:r>
      <w:r w:rsidRPr="00627ED1">
        <w:rPr>
          <w:highlight w:val="yellow"/>
        </w:rPr>
        <w:t>h</w:t>
      </w:r>
      <w:r w:rsidRPr="00627ED1">
        <w:t xml:space="preserve">, </w:t>
      </w:r>
      <w:r w:rsidR="00C57E99" w:rsidRPr="000C7039">
        <w:rPr>
          <w:highlight w:val="yellow"/>
        </w:rPr>
        <w:t>ʿ</w:t>
      </w:r>
      <w:r w:rsidRPr="00627ED1">
        <w:rPr>
          <w:highlight w:val="yellow"/>
        </w:rPr>
        <w:t>Abdu’l-Bah</w:t>
      </w:r>
      <w:r w:rsidR="00C57E99" w:rsidRPr="000C7039">
        <w:rPr>
          <w:highlight w:val="yellow"/>
        </w:rPr>
        <w:t>á</w:t>
      </w:r>
      <w:r w:rsidRPr="00627ED1">
        <w:t xml:space="preserve"> and </w:t>
      </w:r>
      <w:r w:rsidRPr="00627ED1">
        <w:rPr>
          <w:highlight w:val="cyan"/>
        </w:rPr>
        <w:t>Shoghi Effendi</w:t>
      </w:r>
      <w:r w:rsidRPr="00627ED1">
        <w:t xml:space="preserve">. Compiled by the Research Department of the Universal House of Justice. London: </w:t>
      </w:r>
      <w:r w:rsidRPr="00627ED1">
        <w:rPr>
          <w:highlight w:val="yellow"/>
        </w:rPr>
        <w:t>Bah</w:t>
      </w:r>
      <w:r w:rsidR="00C57E99" w:rsidRPr="000C7039">
        <w:rPr>
          <w:highlight w:val="yellow"/>
        </w:rPr>
        <w:t>á</w:t>
      </w:r>
      <w:r w:rsidRPr="00627ED1">
        <w:rPr>
          <w:highlight w:val="yellow"/>
        </w:rPr>
        <w:t>’</w:t>
      </w:r>
      <w:r w:rsidR="00C57E99" w:rsidRPr="000C7039">
        <w:rPr>
          <w:highlight w:val="yellow"/>
        </w:rPr>
        <w:t>í</w:t>
      </w:r>
      <w:r w:rsidRPr="00627ED1">
        <w:t xml:space="preserve"> Publishing Trust, </w:t>
      </w:r>
      <w:r w:rsidRPr="00627ED1">
        <w:rPr>
          <w:rStyle w:val="referencedate"/>
        </w:rPr>
        <w:t>1984</w:t>
      </w:r>
      <w:r w:rsidR="00C57E99">
        <w:t xml:space="preserve">. </w:t>
      </w:r>
    </w:p>
    <w:p w14:paraId="56D7FF94" w14:textId="77777777" w:rsidR="00C57E99" w:rsidRDefault="00C57E99" w:rsidP="00C57E99">
      <w:pPr>
        <w:pStyle w:val="Bibliography"/>
        <w:rPr>
          <w:rFonts w:ascii="Times New Roman" w:eastAsia="Times New Roman" w:hAnsi="Times New Roman" w:cs="Times New Roman"/>
          <w:sz w:val="24"/>
        </w:rPr>
      </w:pPr>
      <w:r w:rsidRPr="0028759D">
        <w:rPr>
          <w:rStyle w:val="BookTitle"/>
        </w:rPr>
        <w:t>Women</w:t>
      </w:r>
      <w:r>
        <w:t xml:space="preserve">. Extracts from the Writings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w:t>
      </w:r>
      <w:r w:rsidR="00627ED1" w:rsidRPr="00627ED1">
        <w:rPr>
          <w:highlight w:val="yellow"/>
        </w:rPr>
        <w:t>ʿ</w:t>
      </w:r>
      <w:r w:rsidRPr="000C7039">
        <w:rPr>
          <w:highlight w:val="yellow"/>
        </w:rPr>
        <w:t>Abdu</w:t>
      </w:r>
      <w:r w:rsidR="00627ED1" w:rsidRPr="00627ED1">
        <w:rPr>
          <w:highlight w:val="yellow"/>
        </w:rPr>
        <w:t>’</w:t>
      </w:r>
      <w:r w:rsidRPr="000C7039">
        <w:rPr>
          <w:highlight w:val="yellow"/>
        </w:rPr>
        <w:t>l-Bahá</w:t>
      </w:r>
      <w:r>
        <w:t xml:space="preserve">, </w:t>
      </w:r>
      <w:r w:rsidRPr="000C7039">
        <w:rPr>
          <w:highlight w:val="cyan"/>
        </w:rPr>
        <w:t xml:space="preserve">Shoghi </w:t>
      </w:r>
      <w:r w:rsidR="00627ED1" w:rsidRPr="00627ED1">
        <w:rPr>
          <w:highlight w:val="cyan"/>
        </w:rPr>
        <w:t>Effendi</w:t>
      </w:r>
      <w:r>
        <w:t xml:space="preserve"> and the Universal House of Justice. Compiled by the Research Department of the Universal House of Justice. London, Wilmette: </w:t>
      </w:r>
      <w:r w:rsidRPr="000C7039">
        <w:rPr>
          <w:highlight w:val="yellow"/>
        </w:rPr>
        <w:t>Bahá</w:t>
      </w:r>
      <w:r w:rsidR="00627ED1" w:rsidRPr="00627ED1">
        <w:rPr>
          <w:highlight w:val="yellow"/>
        </w:rPr>
        <w:t>’</w:t>
      </w:r>
      <w:r w:rsidRPr="000C7039">
        <w:rPr>
          <w:highlight w:val="yellow"/>
        </w:rPr>
        <w:t>í</w:t>
      </w:r>
      <w:r>
        <w:t xml:space="preserve"> Publishing Trust, </w:t>
      </w:r>
      <w:r w:rsidRPr="00A872CB">
        <w:rPr>
          <w:rStyle w:val="referencedate"/>
        </w:rPr>
        <w:t>1986</w:t>
      </w:r>
      <w:r w:rsidR="00627ED1" w:rsidRPr="00627ED1">
        <w:t xml:space="preserve">. </w:t>
      </w:r>
    </w:p>
    <w:p w14:paraId="3774A61C" w14:textId="77777777" w:rsidR="00C57E99" w:rsidRDefault="00C57E99" w:rsidP="00C57E99">
      <w:pPr>
        <w:pStyle w:val="Bibliography"/>
      </w:pPr>
      <w:r w:rsidRPr="005F64C5">
        <w:rPr>
          <w:rStyle w:val="bibliographyauthor"/>
          <w:highlight w:val="yellow"/>
        </w:rPr>
        <w:t>Zarqání</w:t>
      </w:r>
      <w:r w:rsidR="00627ED1" w:rsidRPr="00627ED1">
        <w:rPr>
          <w:rStyle w:val="bibliographyauthor"/>
        </w:rPr>
        <w:t xml:space="preserve">, </w:t>
      </w:r>
      <w:r w:rsidRPr="00A00029">
        <w:rPr>
          <w:rStyle w:val="bibliographyauthor"/>
          <w:highlight w:val="yellow"/>
        </w:rPr>
        <w:t>Mírzá Maḥmúd-i-</w:t>
      </w:r>
      <w:r w:rsidR="00627ED1" w:rsidRPr="00627ED1">
        <w:t xml:space="preserve">. </w:t>
      </w:r>
      <w:r w:rsidR="00627ED1" w:rsidRPr="00627ED1">
        <w:rPr>
          <w:rStyle w:val="BookTitle"/>
          <w:highlight w:val="yellow"/>
        </w:rPr>
        <w:t>Kit</w:t>
      </w:r>
      <w:r w:rsidRPr="00A00029">
        <w:rPr>
          <w:rStyle w:val="BookTitle"/>
          <w:highlight w:val="yellow"/>
        </w:rPr>
        <w:t>á</w:t>
      </w:r>
      <w:r w:rsidR="00627ED1" w:rsidRPr="00627ED1">
        <w:rPr>
          <w:rStyle w:val="BookTitle"/>
          <w:highlight w:val="yellow"/>
        </w:rPr>
        <w:t>b-i-Bad</w:t>
      </w:r>
      <w:r w:rsidRPr="00A00029">
        <w:rPr>
          <w:rStyle w:val="BookTitle"/>
          <w:highlight w:val="yellow"/>
        </w:rPr>
        <w:t>á</w:t>
      </w:r>
      <w:r w:rsidR="00627ED1" w:rsidRPr="00627ED1">
        <w:rPr>
          <w:rStyle w:val="BookTitle"/>
          <w:highlight w:val="yellow"/>
        </w:rPr>
        <w:t>yi</w:t>
      </w:r>
      <w:r w:rsidRPr="00A00029">
        <w:rPr>
          <w:rStyle w:val="BookTitle"/>
          <w:highlight w:val="yellow"/>
        </w:rPr>
        <w:t>ʿ</w:t>
      </w:r>
      <w:r w:rsidR="00627ED1" w:rsidRPr="00627ED1">
        <w:rPr>
          <w:rStyle w:val="BookTitle"/>
          <w:highlight w:val="yellow"/>
        </w:rPr>
        <w:t>u’l-</w:t>
      </w:r>
      <w:r w:rsidRPr="00A00029">
        <w:rPr>
          <w:rStyle w:val="BookTitle"/>
          <w:highlight w:val="yellow"/>
        </w:rPr>
        <w:t>Áá</w:t>
      </w:r>
      <w:r w:rsidR="00627ED1" w:rsidRPr="00627ED1">
        <w:rPr>
          <w:rStyle w:val="BookTitle"/>
          <w:highlight w:val="yellow"/>
        </w:rPr>
        <w:t>r</w:t>
      </w:r>
      <w:r w:rsidR="00627ED1" w:rsidRPr="00627ED1">
        <w:t xml:space="preserve">. Diary of </w:t>
      </w:r>
      <w:r w:rsidRPr="007C5354">
        <w:rPr>
          <w:highlight w:val="yellow"/>
        </w:rPr>
        <w:t>ʿ</w:t>
      </w:r>
      <w:r w:rsidR="00627ED1" w:rsidRPr="00627ED1">
        <w:rPr>
          <w:highlight w:val="yellow"/>
        </w:rPr>
        <w:t>Abdu’l-Bah</w:t>
      </w:r>
      <w:r w:rsidRPr="007C5354">
        <w:rPr>
          <w:highlight w:val="yellow"/>
        </w:rPr>
        <w:t>á</w:t>
      </w:r>
      <w:r w:rsidR="00627ED1" w:rsidRPr="00627ED1">
        <w:rPr>
          <w:highlight w:val="yellow"/>
        </w:rPr>
        <w:t>’s</w:t>
      </w:r>
      <w:r w:rsidR="00627ED1" w:rsidRPr="00627ED1">
        <w:t xml:space="preserve"> travels in Europe and America, written by His secretary. Bombay: Vol I, </w:t>
      </w:r>
      <w:r w:rsidR="00627ED1" w:rsidRPr="00627ED1">
        <w:rPr>
          <w:rStyle w:val="referencedate"/>
        </w:rPr>
        <w:t>1914</w:t>
      </w:r>
      <w:r w:rsidR="00627ED1" w:rsidRPr="00627ED1">
        <w:t xml:space="preserve">: Vol. II, </w:t>
      </w:r>
      <w:r w:rsidR="00627ED1" w:rsidRPr="00627ED1">
        <w:rPr>
          <w:rStyle w:val="referencedate"/>
        </w:rPr>
        <w:t>1921</w:t>
      </w:r>
      <w:r w:rsidR="00627ED1" w:rsidRPr="00627ED1">
        <w:t>.</w:t>
      </w:r>
      <w:r w:rsidR="00627ED1" w:rsidRPr="00627ED1">
        <w:rPr>
          <w:rStyle w:val="structurepagenumber"/>
        </w:rPr>
        <w:t xml:space="preserve"> &lt;page 445</w:t>
      </w:r>
      <w:bookmarkStart w:id="52" w:name="ch37_5"/>
      <w:bookmarkEnd w:id="52"/>
      <w:r w:rsidR="00B777C2">
        <w:rPr>
          <w:rStyle w:val="structurepagenumber"/>
        </w:rPr>
        <w:t>/&gt;</w:t>
      </w:r>
    </w:p>
    <w:p w14:paraId="111555BE" w14:textId="77777777" w:rsidR="00E67803" w:rsidRDefault="00627ED1">
      <w:pPr>
        <w:pStyle w:val="Heading2"/>
      </w:pPr>
      <w:bookmarkStart w:id="53" w:name="Structure_References"/>
      <w:bookmarkEnd w:id="53"/>
      <w:r w:rsidRPr="00627ED1">
        <w:t>REFERENCES</w:t>
      </w:r>
    </w:p>
    <w:p w14:paraId="7A871E21" w14:textId="77777777" w:rsidR="00C57E99" w:rsidRDefault="00627ED1" w:rsidP="00C57E99">
      <w:pPr>
        <w:spacing w:after="200" w:line="276" w:lineRule="auto"/>
      </w:pPr>
      <w:r w:rsidRPr="00627ED1">
        <w:rPr>
          <w:rFonts w:eastAsia="MS Mincho"/>
          <w:sz w:val="22"/>
        </w:rPr>
        <w:t xml:space="preserve">Full details of authors and titles are given in the </w:t>
      </w:r>
      <w:r w:rsidR="00C57E99">
        <w:t>Bibliography.</w:t>
      </w:r>
    </w:p>
    <w:p w14:paraId="2C9BDC77" w14:textId="77777777" w:rsidR="00E67803" w:rsidRDefault="00627ED1">
      <w:pPr>
        <w:pStyle w:val="NoteHeading"/>
      </w:pPr>
      <w:r w:rsidRPr="00627ED1">
        <w:t>INTRODUCTION</w:t>
      </w:r>
    </w:p>
    <w:p w14:paraId="72657A19" w14:textId="77777777" w:rsidR="00E67803" w:rsidRDefault="00C57E99">
      <w:pPr>
        <w:pStyle w:val="FootnoteParreference"/>
      </w:pPr>
      <w:r>
        <w:rPr>
          <w:rFonts w:ascii="Times New Roman" w:eastAsia="Times New Roman" w:hAnsi="Times New Roman" w:cs="Times New Roman"/>
        </w:rPr>
        <w:t>[I-</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Hidden Words, Persian no. 29.</w:t>
      </w:r>
      <w:r w:rsidR="00627ED1" w:rsidRPr="00627ED1">
        <w:rPr>
          <w:szCs w:val="24"/>
        </w:rPr>
        <w:t xml:space="preserve"> </w:t>
      </w:r>
      <w:r w:rsidR="00627ED1" w:rsidRPr="00627ED1">
        <w:rPr>
          <w:szCs w:val="24"/>
        </w:rPr>
        <w:br/>
      </w:r>
      <w:r>
        <w:rPr>
          <w:rFonts w:ascii="Times New Roman" w:eastAsia="Times New Roman" w:hAnsi="Times New Roman" w:cs="Times New Roman"/>
        </w:rPr>
        <w:t>[I-</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Townshend, The Covenant, An Analysis.</w:t>
      </w:r>
      <w:r w:rsidR="00627ED1" w:rsidRPr="00627ED1">
        <w:rPr>
          <w:szCs w:val="24"/>
        </w:rPr>
        <w:t xml:space="preserve"> </w:t>
      </w:r>
    </w:p>
    <w:p w14:paraId="3A0A0C1D" w14:textId="77777777" w:rsidR="00E67803" w:rsidRDefault="00627ED1">
      <w:pPr>
        <w:pStyle w:val="NoteHeading"/>
      </w:pPr>
      <w:r w:rsidRPr="00627ED1">
        <w:t>PROLOGUE: THE COVENANT AND THE HUMAN SOUL</w:t>
      </w:r>
    </w:p>
    <w:p w14:paraId="2E7F9844" w14:textId="77777777" w:rsidR="00E67803" w:rsidRDefault="00C57E99">
      <w:pPr>
        <w:pStyle w:val="FootnoteParreference"/>
      </w:pPr>
      <w:r>
        <w:rPr>
          <w:rFonts w:ascii="Times New Roman" w:eastAsia="Times New Roman" w:hAnsi="Times New Roman" w:cs="Times New Roman"/>
        </w:rPr>
        <w:t>[P-</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w:t>
      </w:r>
      <w:r w:rsidR="00627ED1" w:rsidRPr="00627ED1">
        <w:rPr>
          <w:rStyle w:val="footnoteLinked"/>
          <w:highlight w:val="lightGray"/>
        </w:rPr>
        <w:t>Arabic</w:t>
      </w:r>
      <w:r w:rsidR="00627ED1" w:rsidRPr="00627ED1">
        <w:rPr>
          <w:rStyle w:val="footnoteLinked"/>
        </w:rPr>
        <w:t xml:space="preserve"> no. 5.</w:t>
      </w:r>
      <w:r w:rsidR="00627ED1" w:rsidRPr="00627ED1">
        <w:rPr>
          <w:szCs w:val="24"/>
        </w:rPr>
        <w:t xml:space="preserve"> </w:t>
      </w:r>
      <w:r w:rsidR="00627ED1" w:rsidRPr="00627ED1">
        <w:rPr>
          <w:szCs w:val="24"/>
        </w:rPr>
        <w:br/>
      </w:r>
      <w:r>
        <w:rPr>
          <w:rFonts w:ascii="Times New Roman" w:eastAsia="Times New Roman" w:hAnsi="Times New Roman" w:cs="Times New Roman"/>
        </w:rPr>
        <w:t>[P-</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LXXIII, para. 4. </w:t>
      </w:r>
      <w:r w:rsidR="00627ED1" w:rsidRPr="00627ED1">
        <w:rPr>
          <w:szCs w:val="24"/>
        </w:rPr>
        <w:br/>
      </w:r>
      <w:r>
        <w:rPr>
          <w:rFonts w:ascii="Times New Roman" w:eastAsia="Times New Roman" w:hAnsi="Times New Roman" w:cs="Times New Roman"/>
        </w:rPr>
        <w:t>[P-</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John 16:12-13. </w:t>
      </w:r>
      <w:r w:rsidR="00627ED1" w:rsidRPr="00627ED1">
        <w:rPr>
          <w:szCs w:val="24"/>
        </w:rPr>
        <w:br/>
      </w:r>
      <w:r>
        <w:rPr>
          <w:rFonts w:ascii="Times New Roman" w:eastAsia="Times New Roman" w:hAnsi="Times New Roman" w:cs="Times New Roman"/>
        </w:rPr>
        <w:t>[P-</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Qur</w:t>
      </w:r>
      <w:r w:rsidR="00AC1FD0" w:rsidRPr="00AC1FD0">
        <w:rPr>
          <w:rStyle w:val="footnoteLinked"/>
          <w:highlight w:val="yellow"/>
        </w:rPr>
        <w:t>’</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17:89. </w:t>
      </w:r>
      <w:r w:rsidR="00627ED1" w:rsidRPr="00627ED1">
        <w:rPr>
          <w:szCs w:val="24"/>
        </w:rPr>
        <w:br/>
      </w:r>
      <w:r>
        <w:rPr>
          <w:rFonts w:ascii="Times New Roman" w:eastAsia="Times New Roman" w:hAnsi="Times New Roman" w:cs="Times New Roman"/>
        </w:rPr>
        <w:t>[P-</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LXXXII, paras. 1 and 6. </w:t>
      </w:r>
      <w:r w:rsidR="00627ED1" w:rsidRPr="00627ED1">
        <w:rPr>
          <w:szCs w:val="24"/>
        </w:rPr>
        <w:br/>
      </w:r>
      <w:r>
        <w:rPr>
          <w:rFonts w:ascii="Times New Roman" w:eastAsia="Times New Roman" w:hAnsi="Times New Roman" w:cs="Times New Roman"/>
        </w:rPr>
        <w:t>[P-</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Alaska, p. 71. </w:t>
      </w:r>
      <w:r w:rsidR="00627ED1" w:rsidRPr="00627ED1">
        <w:rPr>
          <w:szCs w:val="24"/>
        </w:rPr>
        <w:br/>
      </w:r>
      <w:r>
        <w:rPr>
          <w:rFonts w:ascii="Times New Roman" w:eastAsia="Times New Roman" w:hAnsi="Times New Roman" w:cs="Times New Roman"/>
        </w:rPr>
        <w:t>[P-</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LXXXII, para. 8. </w:t>
      </w:r>
      <w:r w:rsidR="00627ED1" w:rsidRPr="00627ED1">
        <w:rPr>
          <w:szCs w:val="24"/>
        </w:rPr>
        <w:br/>
      </w:r>
      <w:r>
        <w:rPr>
          <w:rFonts w:ascii="Times New Roman" w:eastAsia="Times New Roman" w:hAnsi="Times New Roman" w:cs="Times New Roman"/>
        </w:rPr>
        <w:t>[P-</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from the Writings of </w:t>
      </w:r>
      <w:r w:rsidR="00627ED1" w:rsidRPr="00627ED1">
        <w:rPr>
          <w:rStyle w:val="footnoteLinked"/>
          <w:highlight w:val="yellow"/>
        </w:rPr>
        <w:t>ʿAbdu</w:t>
      </w:r>
      <w:r w:rsidR="00AC1FD0" w:rsidRPr="00AC1FD0">
        <w:rPr>
          <w:rStyle w:val="footnoteLinked"/>
          <w:highlight w:val="yellow"/>
        </w:rPr>
        <w:t>’</w:t>
      </w:r>
      <w:r w:rsidR="00627ED1" w:rsidRPr="00627ED1">
        <w:rPr>
          <w:rStyle w:val="footnoteLinked"/>
          <w:highlight w:val="yellow"/>
        </w:rPr>
        <w:t>l-Bah</w:t>
      </w:r>
      <w:r w:rsidRPr="0084506F">
        <w:rPr>
          <w:rStyle w:val="footnoteLinked"/>
          <w:highlight w:val="yellow"/>
        </w:rPr>
        <w:t>á</w:t>
      </w:r>
      <w:r w:rsidR="00627ED1" w:rsidRPr="00627ED1">
        <w:rPr>
          <w:rStyle w:val="footnoteLinked"/>
        </w:rPr>
        <w:t xml:space="preserve">, pp. 152-3. </w:t>
      </w:r>
      <w:r w:rsidR="00627ED1" w:rsidRPr="00627ED1">
        <w:rPr>
          <w:szCs w:val="24"/>
        </w:rPr>
        <w:br/>
      </w:r>
      <w:r>
        <w:rPr>
          <w:rFonts w:ascii="Times New Roman" w:eastAsia="Times New Roman" w:hAnsi="Times New Roman" w:cs="Times New Roman"/>
        </w:rPr>
        <w:t>[P-</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7, pp. 119-25. </w:t>
      </w:r>
      <w:r w:rsidR="00627ED1" w:rsidRPr="00627ED1">
        <w:rPr>
          <w:szCs w:val="24"/>
        </w:rPr>
        <w:br/>
      </w:r>
      <w:r>
        <w:rPr>
          <w:rFonts w:ascii="Times New Roman" w:eastAsia="Times New Roman" w:hAnsi="Times New Roman" w:cs="Times New Roman"/>
        </w:rPr>
        <w:t>[P-</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LXXVII. </w:t>
      </w:r>
      <w:r w:rsidR="00627ED1" w:rsidRPr="00627ED1">
        <w:rPr>
          <w:szCs w:val="24"/>
        </w:rPr>
        <w:br/>
      </w:r>
      <w:r>
        <w:rPr>
          <w:rFonts w:ascii="Times New Roman" w:eastAsia="Times New Roman" w:hAnsi="Times New Roman" w:cs="Times New Roman"/>
        </w:rPr>
        <w:t>[P-</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 para. 2. </w:t>
      </w:r>
      <w:r w:rsidR="00627ED1" w:rsidRPr="00627ED1">
        <w:rPr>
          <w:szCs w:val="24"/>
        </w:rPr>
        <w:br/>
      </w:r>
      <w:r>
        <w:rPr>
          <w:rFonts w:ascii="Times New Roman" w:eastAsia="Times New Roman" w:hAnsi="Times New Roman" w:cs="Times New Roman"/>
        </w:rPr>
        <w:t>[P-</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4, p. 20. </w:t>
      </w:r>
      <w:r w:rsidR="00627ED1" w:rsidRPr="00627ED1">
        <w:rPr>
          <w:szCs w:val="24"/>
        </w:rPr>
        <w:br/>
      </w:r>
      <w:r>
        <w:rPr>
          <w:rFonts w:ascii="Times New Roman" w:eastAsia="Times New Roman" w:hAnsi="Times New Roman" w:cs="Times New Roman"/>
        </w:rPr>
        <w:t>[P-</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LXXXI. </w:t>
      </w:r>
      <w:r w:rsidR="00627ED1" w:rsidRPr="00627ED1">
        <w:rPr>
          <w:szCs w:val="24"/>
        </w:rPr>
        <w:br/>
      </w:r>
      <w:r>
        <w:rPr>
          <w:rFonts w:ascii="Times New Roman" w:eastAsia="Times New Roman" w:hAnsi="Times New Roman" w:cs="Times New Roman"/>
        </w:rPr>
        <w:t>[P-</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LXXXII, para. 7. </w:t>
      </w:r>
      <w:r w:rsidR="00627ED1" w:rsidRPr="00627ED1">
        <w:rPr>
          <w:szCs w:val="24"/>
        </w:rPr>
        <w:br/>
      </w:r>
      <w:r>
        <w:rPr>
          <w:rFonts w:ascii="Times New Roman" w:eastAsia="Times New Roman" w:hAnsi="Times New Roman" w:cs="Times New Roman"/>
        </w:rPr>
        <w:t>[P-</w:t>
      </w:r>
      <w:r w:rsidR="00627ED1" w:rsidRPr="00627ED1">
        <w:rPr>
          <w:szCs w:val="24"/>
        </w:rPr>
        <w:t>15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Foundations of World Unity, p. 77. </w:t>
      </w:r>
      <w:r w:rsidR="00627ED1" w:rsidRPr="00627ED1">
        <w:rPr>
          <w:szCs w:val="24"/>
        </w:rPr>
        <w:br/>
      </w:r>
      <w:r>
        <w:rPr>
          <w:rFonts w:ascii="Times New Roman" w:eastAsia="Times New Roman" w:hAnsi="Times New Roman" w:cs="Times New Roman"/>
        </w:rPr>
        <w:t>[P-</w:t>
      </w:r>
      <w:r w:rsidR="00627ED1" w:rsidRPr="00627ED1">
        <w:rPr>
          <w:szCs w:val="24"/>
        </w:rPr>
        <w:t>16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LXXXII, para. 1. </w:t>
      </w:r>
      <w:r w:rsidR="00627ED1" w:rsidRPr="00627ED1">
        <w:rPr>
          <w:szCs w:val="24"/>
        </w:rPr>
        <w:br/>
      </w:r>
      <w:r>
        <w:rPr>
          <w:rFonts w:ascii="Times New Roman" w:eastAsia="Times New Roman" w:hAnsi="Times New Roman" w:cs="Times New Roman"/>
        </w:rPr>
        <w:t>[P-</w:t>
      </w:r>
      <w:r w:rsidR="00627ED1" w:rsidRPr="00627ED1">
        <w:rPr>
          <w:szCs w:val="24"/>
        </w:rPr>
        <w:t>17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LXXXVI, paras. 1, 2, 3. </w:t>
      </w:r>
      <w:r w:rsidR="00627ED1" w:rsidRPr="00627ED1">
        <w:rPr>
          <w:szCs w:val="24"/>
        </w:rPr>
        <w:br/>
      </w:r>
      <w:r>
        <w:rPr>
          <w:rFonts w:ascii="Times New Roman" w:eastAsia="Times New Roman" w:hAnsi="Times New Roman" w:cs="Times New Roman"/>
        </w:rPr>
        <w:t>[P-</w:t>
      </w:r>
      <w:r w:rsidR="00627ED1" w:rsidRPr="00627ED1">
        <w:rPr>
          <w:szCs w:val="24"/>
        </w:rPr>
        <w:t>18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Some Answered Questions, ch. 62. </w:t>
      </w:r>
      <w:r w:rsidR="00627ED1" w:rsidRPr="00627ED1">
        <w:rPr>
          <w:szCs w:val="24"/>
        </w:rPr>
        <w:br/>
      </w:r>
      <w:r>
        <w:rPr>
          <w:rFonts w:ascii="Times New Roman" w:eastAsia="Times New Roman" w:hAnsi="Times New Roman" w:cs="Times New Roman"/>
        </w:rPr>
        <w:t>[P-</w:t>
      </w:r>
      <w:r w:rsidR="00627ED1" w:rsidRPr="00627ED1">
        <w:rPr>
          <w:szCs w:val="24"/>
        </w:rPr>
        <w:t>19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[P-</w:t>
      </w:r>
      <w:r w:rsidR="00627ED1" w:rsidRPr="00627ED1">
        <w:rPr>
          <w:szCs w:val="24"/>
        </w:rPr>
        <w:t>20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Short Obligatory Prayer, in most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prayer books. </w:t>
      </w:r>
      <w:r w:rsidR="00627ED1" w:rsidRPr="00627ED1">
        <w:rPr>
          <w:szCs w:val="24"/>
        </w:rPr>
        <w:br/>
      </w:r>
      <w:r>
        <w:rPr>
          <w:rFonts w:ascii="Times New Roman" w:eastAsia="Times New Roman" w:hAnsi="Times New Roman" w:cs="Times New Roman"/>
        </w:rPr>
        <w:t>[P-</w:t>
      </w:r>
      <w:r w:rsidR="00627ED1" w:rsidRPr="00627ED1">
        <w:rPr>
          <w:szCs w:val="24"/>
        </w:rPr>
        <w:t>21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Advent of Divine Justice, p. 64. </w:t>
      </w:r>
      <w:r w:rsidR="00627ED1" w:rsidRPr="00627ED1">
        <w:rPr>
          <w:szCs w:val="24"/>
        </w:rPr>
        <w:br/>
      </w:r>
      <w:r>
        <w:rPr>
          <w:rFonts w:ascii="Times New Roman" w:eastAsia="Times New Roman" w:hAnsi="Times New Roman" w:cs="Times New Roman"/>
        </w:rPr>
        <w:t>[P-</w:t>
      </w:r>
      <w:r w:rsidR="00627ED1" w:rsidRPr="00627ED1">
        <w:rPr>
          <w:szCs w:val="24"/>
        </w:rPr>
        <w:t>22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VI, paras. 1 and 3. </w:t>
      </w:r>
      <w:r w:rsidR="00627ED1" w:rsidRPr="00627ED1">
        <w:rPr>
          <w:szCs w:val="24"/>
        </w:rPr>
        <w:br/>
      </w:r>
      <w:r>
        <w:rPr>
          <w:rFonts w:ascii="Times New Roman" w:eastAsia="Times New Roman" w:hAnsi="Times New Roman" w:cs="Times New Roman"/>
        </w:rPr>
        <w:t>[P-</w:t>
      </w:r>
      <w:r w:rsidR="00627ED1" w:rsidRPr="00627ED1">
        <w:rPr>
          <w:szCs w:val="24"/>
        </w:rPr>
        <w:t>23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Iqtid</w:t>
      </w:r>
      <w:r w:rsidRPr="0084506F">
        <w:rPr>
          <w:rStyle w:val="footnoteLinked"/>
          <w:highlight w:val="yellow"/>
        </w:rPr>
        <w:t>á</w:t>
      </w:r>
      <w:r w:rsidR="00627ED1" w:rsidRPr="00627ED1">
        <w:rPr>
          <w:rStyle w:val="footnoteLinked"/>
          <w:highlight w:val="yellow"/>
        </w:rPr>
        <w:t>r</w:t>
      </w:r>
      <w:r w:rsidRPr="0084506F">
        <w:rPr>
          <w:rStyle w:val="footnoteLinked"/>
          <w:highlight w:val="yellow"/>
        </w:rPr>
        <w:t>á</w:t>
      </w:r>
      <w:r w:rsidR="00627ED1" w:rsidRPr="00627ED1">
        <w:rPr>
          <w:rStyle w:val="footnoteLinked"/>
          <w:highlight w:val="yellow"/>
        </w:rPr>
        <w:t>t</w:t>
      </w:r>
      <w:r w:rsidR="00627ED1" w:rsidRPr="00627ED1">
        <w:rPr>
          <w:rStyle w:val="footnoteLinked"/>
        </w:rPr>
        <w:t xml:space="preserve">, p. 151. </w:t>
      </w:r>
      <w:r w:rsidR="00627ED1" w:rsidRPr="00627ED1">
        <w:rPr>
          <w:szCs w:val="24"/>
        </w:rPr>
        <w:br/>
      </w:r>
      <w:r>
        <w:rPr>
          <w:rFonts w:ascii="Times New Roman" w:eastAsia="Times New Roman" w:hAnsi="Times New Roman" w:cs="Times New Roman"/>
        </w:rPr>
        <w:t>[P-</w:t>
      </w:r>
      <w:r w:rsidR="00627ED1" w:rsidRPr="00627ED1">
        <w:rPr>
          <w:szCs w:val="24"/>
        </w:rPr>
        <w:t>24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LXXXI. </w:t>
      </w:r>
      <w:r w:rsidR="00627ED1" w:rsidRPr="00627ED1">
        <w:rPr>
          <w:szCs w:val="24"/>
        </w:rPr>
        <w:br/>
      </w:r>
      <w:r>
        <w:rPr>
          <w:rFonts w:ascii="Times New Roman" w:eastAsia="Times New Roman" w:hAnsi="Times New Roman" w:cs="Times New Roman"/>
        </w:rPr>
        <w:t>[P-</w:t>
      </w:r>
      <w:r w:rsidR="00627ED1" w:rsidRPr="00627ED1">
        <w:rPr>
          <w:szCs w:val="24"/>
        </w:rPr>
        <w:t>25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IV, p. 26. </w:t>
      </w:r>
      <w:r w:rsidR="00627ED1" w:rsidRPr="00627ED1">
        <w:rPr>
          <w:szCs w:val="24"/>
        </w:rPr>
        <w:br/>
      </w:r>
      <w:r>
        <w:rPr>
          <w:rFonts w:ascii="Times New Roman" w:eastAsia="Times New Roman" w:hAnsi="Times New Roman" w:cs="Times New Roman"/>
        </w:rPr>
        <w:t>[P-</w:t>
      </w:r>
      <w:r w:rsidR="00627ED1" w:rsidRPr="00627ED1">
        <w:rPr>
          <w:szCs w:val="24"/>
        </w:rPr>
        <w:t>26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CLIII, para. 6. </w:t>
      </w:r>
      <w:r w:rsidR="00627ED1" w:rsidRPr="00627ED1">
        <w:rPr>
          <w:szCs w:val="24"/>
        </w:rPr>
        <w:br/>
      </w:r>
      <w:r>
        <w:rPr>
          <w:rFonts w:ascii="Times New Roman" w:eastAsia="Times New Roman" w:hAnsi="Times New Roman" w:cs="Times New Roman"/>
        </w:rPr>
        <w:t>[P-</w:t>
      </w:r>
      <w:r w:rsidR="00627ED1" w:rsidRPr="00627ED1">
        <w:rPr>
          <w:szCs w:val="24"/>
        </w:rPr>
        <w:t>27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Proclamation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95. </w:t>
      </w:r>
      <w:r w:rsidR="00627ED1" w:rsidRPr="00627ED1">
        <w:rPr>
          <w:szCs w:val="24"/>
        </w:rPr>
        <w:br/>
      </w:r>
      <w:r>
        <w:rPr>
          <w:rFonts w:ascii="Times New Roman" w:eastAsia="Times New Roman" w:hAnsi="Times New Roman" w:cs="Times New Roman"/>
        </w:rPr>
        <w:t>[P-</w:t>
      </w:r>
      <w:r w:rsidR="00627ED1" w:rsidRPr="00627ED1">
        <w:rPr>
          <w:szCs w:val="24"/>
        </w:rPr>
        <w:t>28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Persian no. 27. </w:t>
      </w:r>
      <w:r w:rsidR="00627ED1" w:rsidRPr="00627ED1">
        <w:rPr>
          <w:szCs w:val="24"/>
        </w:rPr>
        <w:br/>
      </w:r>
      <w:r>
        <w:rPr>
          <w:rFonts w:ascii="Times New Roman" w:eastAsia="Times New Roman" w:hAnsi="Times New Roman" w:cs="Times New Roman"/>
        </w:rPr>
        <w:t>[P-</w:t>
      </w:r>
      <w:r w:rsidR="00627ED1" w:rsidRPr="00627ED1">
        <w:rPr>
          <w:szCs w:val="24"/>
        </w:rPr>
        <w:t>29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Advent of Divine Justice, p. 28. </w:t>
      </w:r>
      <w:r w:rsidR="00627ED1" w:rsidRPr="00627ED1">
        <w:rPr>
          <w:szCs w:val="24"/>
        </w:rPr>
        <w:br/>
      </w:r>
      <w:r>
        <w:rPr>
          <w:rFonts w:ascii="Times New Roman" w:eastAsia="Times New Roman" w:hAnsi="Times New Roman" w:cs="Times New Roman"/>
        </w:rPr>
        <w:t>[P-</w:t>
      </w:r>
      <w:r w:rsidR="00627ED1" w:rsidRPr="00627ED1">
        <w:rPr>
          <w:szCs w:val="24"/>
        </w:rPr>
        <w:t>30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8, p. 29. </w:t>
      </w:r>
      <w:r w:rsidR="00627ED1" w:rsidRPr="00627ED1">
        <w:rPr>
          <w:szCs w:val="24"/>
        </w:rPr>
        <w:br/>
      </w:r>
      <w:r>
        <w:rPr>
          <w:rFonts w:ascii="Times New Roman" w:eastAsia="Times New Roman" w:hAnsi="Times New Roman" w:cs="Times New Roman"/>
        </w:rPr>
        <w:t>[P-</w:t>
      </w:r>
      <w:r w:rsidR="00627ED1" w:rsidRPr="00627ED1">
        <w:rPr>
          <w:szCs w:val="24"/>
        </w:rPr>
        <w:t>31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Persian no. 69. </w:t>
      </w:r>
      <w:r w:rsidR="00627ED1" w:rsidRPr="00627ED1">
        <w:rPr>
          <w:szCs w:val="24"/>
        </w:rPr>
        <w:br/>
      </w:r>
      <w:r>
        <w:rPr>
          <w:rFonts w:ascii="Times New Roman" w:eastAsia="Times New Roman" w:hAnsi="Times New Roman" w:cs="Times New Roman"/>
        </w:rPr>
        <w:t>[P-</w:t>
      </w:r>
      <w:r w:rsidR="00627ED1" w:rsidRPr="00627ED1">
        <w:rPr>
          <w:szCs w:val="24"/>
        </w:rPr>
        <w:t>32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12. </w:t>
      </w:r>
      <w:r w:rsidR="00627ED1" w:rsidRPr="00627ED1">
        <w:rPr>
          <w:szCs w:val="24"/>
        </w:rPr>
        <w:br/>
      </w:r>
      <w:r>
        <w:rPr>
          <w:rFonts w:ascii="Times New Roman" w:eastAsia="Times New Roman" w:hAnsi="Times New Roman" w:cs="Times New Roman"/>
        </w:rPr>
        <w:t>[P-</w:t>
      </w:r>
      <w:r w:rsidR="00627ED1" w:rsidRPr="00627ED1">
        <w:rPr>
          <w:szCs w:val="24"/>
        </w:rPr>
        <w:t>33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139. </w:t>
      </w:r>
    </w:p>
    <w:p w14:paraId="70013979" w14:textId="77777777" w:rsidR="00E67803" w:rsidRDefault="00627ED1">
      <w:pPr>
        <w:pStyle w:val="NoteHeading"/>
      </w:pPr>
      <w:r w:rsidRPr="00627ED1">
        <w:t xml:space="preserve">CHAPTER 1: THE COVENANT OF THE </w:t>
      </w:r>
      <w:r w:rsidRPr="00627ED1">
        <w:rPr>
          <w:highlight w:val="yellow"/>
        </w:rPr>
        <w:t>B</w:t>
      </w:r>
      <w:r w:rsidR="00C57E99" w:rsidRPr="00A00029">
        <w:rPr>
          <w:highlight w:val="yellow"/>
        </w:rPr>
        <w:t>Á</w:t>
      </w:r>
      <w:r w:rsidRPr="00627ED1">
        <w:rPr>
          <w:highlight w:val="yellow"/>
        </w:rPr>
        <w:t>B</w:t>
      </w:r>
    </w:p>
    <w:p w14:paraId="7A06CFD0" w14:textId="77777777" w:rsidR="00E67803" w:rsidRDefault="00C57E99">
      <w:pPr>
        <w:pStyle w:val="FootnoteParreference"/>
      </w:pPr>
      <w:r>
        <w:rPr>
          <w:rFonts w:ascii="Times New Roman" w:hAnsi="Times New Roman" w:cs="Times New Roman"/>
        </w:rPr>
        <w:t>[</w:t>
      </w:r>
      <w:r w:rsidRPr="00C40089">
        <w:rPr>
          <w:rFonts w:ascii="Times New Roman" w:hAnsi="Times New Roman"/>
        </w:rPr>
        <w:t>1</w:t>
      </w:r>
      <w:r>
        <w:rPr>
          <w:rFonts w:ascii="Times New Roman" w:hAnsi="Times New Roman" w:cs="Times New Roman"/>
        </w:rPr>
        <w:t>-</w:t>
      </w:r>
      <w:r w:rsidRPr="00913BD8">
        <w:rPr>
          <w:rFonts w:ascii="Times New Roman" w:hAnsi="Times New Roman" w:cs="Times New Roman"/>
        </w:rPr>
        <w:t>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highlight w:val="cyan"/>
        </w:rPr>
        <w:t>Shoghi Effendi</w:t>
      </w:r>
      <w:r w:rsidR="00627ED1" w:rsidRPr="00627ED1">
        <w:rPr>
          <w:rStyle w:val="footnoteLinked"/>
        </w:rPr>
        <w:t xml:space="preserve">, God Passes By, p. 57. </w:t>
      </w:r>
      <w:r>
        <w:rPr>
          <w:rFonts w:ascii="Times New Roman" w:hAnsi="Times New Roman" w:cs="Times New Roman"/>
        </w:rPr>
        <w:t>[1-</w:t>
      </w:r>
      <w:r w:rsidR="00627ED1" w:rsidRPr="00627ED1">
        <w:rPr>
          <w:rFonts w:eastAsia="MS Mincho"/>
          <w:szCs w:val="24"/>
        </w:rPr>
        <w:t>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p. 123.</w:t>
      </w:r>
      <w:r w:rsidR="00627ED1" w:rsidRPr="00627ED1">
        <w:rPr>
          <w:rStyle w:val="structurepagenumber"/>
        </w:rPr>
        <w:t xml:space="preserve"> &lt;page 446</w:t>
      </w:r>
      <w:r w:rsidR="00B777C2">
        <w:rPr>
          <w:rStyle w:val="structurepagenumber"/>
        </w:rPr>
        <w:t>/&gt;</w:t>
      </w:r>
      <w:r w:rsidR="00627ED1" w:rsidRPr="00627ED1">
        <w:rPr>
          <w:rFonts w:eastAsia="MS Mincho"/>
          <w:szCs w:val="24"/>
        </w:rPr>
        <w:br/>
      </w:r>
      <w:r>
        <w:rPr>
          <w:rFonts w:ascii="Times New Roman" w:hAnsi="Times New Roman" w:cs="Times New Roman"/>
        </w:rPr>
        <w:t>[1-</w:t>
      </w:r>
      <w:r w:rsidR="00627ED1" w:rsidRPr="00627ED1">
        <w:rPr>
          <w:rFonts w:eastAsia="MS Mincho"/>
          <w:szCs w:val="24"/>
        </w:rPr>
        <w:t>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highlight w:val="yellow"/>
        </w:rPr>
        <w:t>M</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w:t>
      </w:r>
      <w:r w:rsidRPr="0084506F">
        <w:rPr>
          <w:rStyle w:val="footnoteLinked"/>
          <w:highlight w:val="yellow"/>
        </w:rPr>
        <w:t>a</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4, p. 154.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highlight w:val="yellow"/>
        </w:rPr>
        <w:t>I</w:t>
      </w:r>
      <w:r w:rsidRPr="0084506F">
        <w:rPr>
          <w:rStyle w:val="footnoteLinked"/>
          <w:highlight w:val="yellow"/>
        </w:rPr>
        <w:t>rá</w:t>
      </w:r>
      <w:r w:rsidR="00627ED1" w:rsidRPr="00627ED1">
        <w:rPr>
          <w:rStyle w:val="footnoteLinked"/>
          <w:highlight w:val="yellow"/>
        </w:rPr>
        <w:t>q</w:t>
      </w:r>
      <w:r w:rsidRPr="0084506F">
        <w:rPr>
          <w:rStyle w:val="footnoteLinked"/>
          <w:highlight w:val="yellow"/>
        </w:rPr>
        <w:t>á</w:t>
      </w:r>
      <w:r w:rsidR="00627ED1" w:rsidRPr="00627ED1">
        <w:rPr>
          <w:rStyle w:val="footnoteLinked"/>
          <w:highlight w:val="yellow"/>
        </w:rPr>
        <w:t>t</w:t>
      </w:r>
      <w:r w:rsidR="00627ED1" w:rsidRPr="00627ED1">
        <w:rPr>
          <w:rStyle w:val="footnoteLinked"/>
        </w:rPr>
        <w:t xml:space="preserve">, p. 221.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149.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The Dawn-Breakers, p. 96. </w:t>
      </w:r>
      <w:r w:rsidR="00627ED1" w:rsidRPr="00627ED1">
        <w:rPr>
          <w:rFonts w:eastAsia="MS Mincho"/>
          <w:szCs w:val="24"/>
        </w:rPr>
        <w:br/>
      </w:r>
      <w:r>
        <w:rPr>
          <w:rFonts w:ascii="Times New Roman" w:hAnsi="Times New Roman" w:cs="Times New Roman"/>
        </w:rPr>
        <w:t>[1-</w:t>
      </w:r>
      <w:r w:rsidR="00627ED1" w:rsidRPr="00627ED1">
        <w:rPr>
          <w:rFonts w:eastAsia="MS Mincho"/>
          <w:szCs w:val="24"/>
        </w:rPr>
        <w:t>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pp. 104-8. </w:t>
      </w:r>
      <w:r w:rsidR="00627ED1" w:rsidRPr="00627ED1">
        <w:rPr>
          <w:rFonts w:eastAsia="MS Mincho"/>
          <w:szCs w:val="24"/>
        </w:rPr>
        <w:br/>
      </w:r>
      <w:r>
        <w:rPr>
          <w:rFonts w:ascii="Times New Roman" w:hAnsi="Times New Roman" w:cs="Times New Roman"/>
        </w:rPr>
        <w:t>[1-</w:t>
      </w:r>
      <w:r w:rsidR="00627ED1" w:rsidRPr="00627ED1">
        <w:rPr>
          <w:rFonts w:eastAsia="MS Mincho"/>
          <w:szCs w:val="24"/>
        </w:rPr>
        <w:t>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pp. 126-8. </w:t>
      </w:r>
      <w:r w:rsidR="00627ED1" w:rsidRPr="00627ED1">
        <w:rPr>
          <w:rFonts w:eastAsia="MS Mincho"/>
          <w:szCs w:val="24"/>
        </w:rPr>
        <w:br/>
      </w:r>
      <w:r>
        <w:rPr>
          <w:rFonts w:ascii="Times New Roman" w:hAnsi="Times New Roman" w:cs="Times New Roman"/>
        </w:rPr>
        <w:t>[1-</w:t>
      </w:r>
      <w:r w:rsidR="00627ED1" w:rsidRPr="00627ED1">
        <w:rPr>
          <w:rFonts w:eastAsia="MS Mincho"/>
          <w:szCs w:val="24"/>
        </w:rPr>
        <w:t>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104.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10.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113.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Prayers and Meditations, no. 176.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109.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The Advent of Divine Justice, p. 64.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65.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w:t>
      </w:r>
      <w:r w:rsidR="00627ED1" w:rsidRPr="00627ED1">
        <w:rPr>
          <w:rFonts w:eastAsia="MS Mincho"/>
          <w:szCs w:val="24"/>
        </w:rPr>
        <w:br/>
      </w:r>
      <w:r>
        <w:rPr>
          <w:rFonts w:ascii="Times New Roman" w:hAnsi="Times New Roman" w:cs="Times New Roman"/>
        </w:rPr>
        <w:t>[1-</w:t>
      </w:r>
      <w:r w:rsidR="00627ED1" w:rsidRPr="00627ED1">
        <w:rPr>
          <w:rFonts w:eastAsia="MS Mincho"/>
          <w:szCs w:val="24"/>
        </w:rPr>
        <w:t>19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pp. 106-7.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109.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100.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3.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171.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154.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29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112.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98.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Wold, p. 142.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pp. 156-7.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86.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155.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131.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155.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Persian </w:t>
      </w:r>
      <w:r w:rsidR="00627ED1" w:rsidRPr="00627ED1">
        <w:rPr>
          <w:rStyle w:val="footnoteLinked"/>
          <w:highlight w:val="yellow"/>
        </w:rPr>
        <w:t>Bay</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III:7. </w:t>
      </w:r>
      <w:r w:rsidR="00627ED1" w:rsidRPr="00627ED1">
        <w:rPr>
          <w:rFonts w:eastAsia="MS Mincho"/>
          <w:szCs w:val="24"/>
        </w:rPr>
        <w:br/>
      </w:r>
      <w:r>
        <w:rPr>
          <w:rFonts w:ascii="Times New Roman" w:hAnsi="Times New Roman" w:cs="Times New Roman"/>
        </w:rPr>
        <w:t>[1-</w:t>
      </w:r>
      <w:r w:rsidR="00627ED1" w:rsidRPr="00627ED1">
        <w:rPr>
          <w:rFonts w:eastAsia="MS Mincho"/>
          <w:szCs w:val="24"/>
        </w:rPr>
        <w:t>39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III:15.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God Passes By, p. 25.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highlight w:val="yellow"/>
        </w:rPr>
        <w:t>Kit</w:t>
      </w:r>
      <w:r w:rsidRPr="0084506F">
        <w:rPr>
          <w:rStyle w:val="footnoteLinked"/>
          <w:highlight w:val="yellow"/>
        </w:rPr>
        <w:t>á</w:t>
      </w:r>
      <w:r w:rsidR="00627ED1" w:rsidRPr="00627ED1">
        <w:rPr>
          <w:rStyle w:val="footnoteLinked"/>
          <w:highlight w:val="yellow"/>
        </w:rPr>
        <w:t>b-i-Pan</w:t>
      </w:r>
      <w:r w:rsidRPr="0084506F">
        <w:rPr>
          <w:rStyle w:val="footnoteLinked"/>
          <w:highlight w:val="yellow"/>
        </w:rPr>
        <w:t>j</w:t>
      </w:r>
      <w:r w:rsidR="00627ED1" w:rsidRPr="00627ED1">
        <w:rPr>
          <w:rStyle w:val="footnoteLinked"/>
          <w:highlight w:val="yellow"/>
        </w:rPr>
        <w:t>-</w:t>
      </w:r>
      <w:r w:rsidRPr="0084506F">
        <w:rPr>
          <w:rStyle w:val="footnoteLinked"/>
          <w:highlight w:val="yellow"/>
        </w:rPr>
        <w:t></w:t>
      </w:r>
      <w:r w:rsidR="00627ED1" w:rsidRPr="00627ED1">
        <w:rPr>
          <w:rStyle w:val="footnoteLinked"/>
          <w:highlight w:val="yellow"/>
        </w:rPr>
        <w:t>a</w:t>
      </w:r>
      <w:r w:rsidR="00AC1FD0" w:rsidRPr="00AC1FD0">
        <w:rPr>
          <w:rStyle w:val="footnoteLinked"/>
          <w:highlight w:val="yellow"/>
        </w:rPr>
        <w:t>’</w:t>
      </w:r>
      <w:r w:rsidR="00627ED1" w:rsidRPr="00627ED1">
        <w:rPr>
          <w:rStyle w:val="footnoteLinked"/>
          <w:highlight w:val="yellow"/>
        </w:rPr>
        <w:t>n</w:t>
      </w:r>
      <w:r w:rsidR="00627ED1" w:rsidRPr="00627ED1">
        <w:rPr>
          <w:rStyle w:val="footnoteLinked"/>
        </w:rPr>
        <w:t xml:space="preserve"> III, III:16.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pp. 154-5.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152.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174.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104.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100.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151.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Persian </w:t>
      </w:r>
      <w:r w:rsidR="00627ED1" w:rsidRPr="00627ED1">
        <w:rPr>
          <w:rStyle w:val="footnoteLinked"/>
          <w:highlight w:val="yellow"/>
        </w:rPr>
        <w:t>Bay</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III:2.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49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85.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158.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153.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pp. 132-3.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144. </w:t>
      </w:r>
      <w:r>
        <w:rPr>
          <w:rFonts w:ascii="Times New Roman" w:hAnsi="Times New Roman" w:cs="Times New Roman"/>
        </w:rPr>
        <w:t>[1-</w:t>
      </w:r>
      <w:r w:rsidR="00627ED1" w:rsidRPr="00627ED1">
        <w:rPr>
          <w:rFonts w:eastAsia="MS Mincho"/>
          <w:szCs w:val="24"/>
        </w:rPr>
        <w:t>54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159.</w:t>
      </w:r>
      <w:r w:rsidR="00627ED1" w:rsidRPr="00627ED1">
        <w:rPr>
          <w:rStyle w:val="structurepagenumber"/>
        </w:rPr>
        <w:t xml:space="preserve"> &lt;page 447</w:t>
      </w:r>
      <w:r w:rsidR="00B777C2">
        <w:rPr>
          <w:rStyle w:val="structurepagenumber"/>
        </w:rPr>
        <w:t>/&gt;</w:t>
      </w:r>
      <w:r w:rsidR="00627ED1" w:rsidRPr="00627ED1">
        <w:rPr>
          <w:rStyle w:val="footnoteLinked"/>
        </w:rPr>
        <w:t xml:space="preserve">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172.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148.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141.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152. </w:t>
      </w:r>
      <w:r w:rsidR="00627ED1" w:rsidRPr="00627ED1">
        <w:rPr>
          <w:rFonts w:eastAsia="MS Mincho"/>
          <w:szCs w:val="24"/>
        </w:rPr>
        <w:br/>
      </w:r>
      <w:r>
        <w:rPr>
          <w:rFonts w:ascii="Times New Roman" w:hAnsi="Times New Roman" w:cs="Times New Roman"/>
        </w:rPr>
        <w:t>[1-</w:t>
      </w:r>
      <w:r w:rsidR="00627ED1" w:rsidRPr="00627ED1">
        <w:rPr>
          <w:rFonts w:eastAsia="MS Mincho"/>
          <w:szCs w:val="24"/>
        </w:rPr>
        <w:t>59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God Passes By, p. 29.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174.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41.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62</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God Passes By, p. 29.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63</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7.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64</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in God Passes By, pp. 29-30.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65</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pp. 129-30.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66</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134.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67</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144.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68</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Quoted by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in Epistle to the Son of the Wolf, p. 165. </w:t>
      </w:r>
      <w:r w:rsidR="00627ED1" w:rsidRPr="00627ED1">
        <w:rPr>
          <w:rFonts w:eastAsia="MS Mincho"/>
          <w:szCs w:val="24"/>
        </w:rPr>
        <w:br/>
      </w:r>
      <w:r>
        <w:rPr>
          <w:rFonts w:ascii="Times New Roman" w:hAnsi="Times New Roman" w:cs="Times New Roman"/>
        </w:rPr>
        <w:t>[1-</w:t>
      </w:r>
      <w:r w:rsidR="00627ED1" w:rsidRPr="00627ED1">
        <w:rPr>
          <w:rFonts w:eastAsia="MS Mincho"/>
          <w:szCs w:val="24"/>
        </w:rPr>
        <w:t>69</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Selections from the Writings of the </w:t>
      </w:r>
      <w:r w:rsidR="00627ED1" w:rsidRPr="00627ED1">
        <w:rPr>
          <w:rStyle w:val="footnoteLinked"/>
          <w:highlight w:val="yellow"/>
        </w:rPr>
        <w:t>B</w:t>
      </w:r>
      <w:r w:rsidRPr="0084506F">
        <w:rPr>
          <w:rStyle w:val="footnoteLinked"/>
          <w:highlight w:val="yellow"/>
        </w:rPr>
        <w:t>á</w:t>
      </w:r>
      <w:r w:rsidR="00627ED1" w:rsidRPr="00627ED1">
        <w:rPr>
          <w:rStyle w:val="footnoteLinked"/>
          <w:highlight w:val="yellow"/>
        </w:rPr>
        <w:t>b</w:t>
      </w:r>
      <w:r w:rsidR="00627ED1" w:rsidRPr="00627ED1">
        <w:rPr>
          <w:rStyle w:val="footnoteLinked"/>
        </w:rPr>
        <w:t xml:space="preserve">, p. 144. </w:t>
      </w:r>
      <w:r w:rsidR="00627ED1" w:rsidRPr="00627ED1">
        <w:rPr>
          <w:rFonts w:eastAsia="MS Mincho"/>
          <w:szCs w:val="24"/>
        </w:rPr>
        <w:br/>
      </w:r>
      <w:r>
        <w:rPr>
          <w:rFonts w:ascii="Times New Roman" w:hAnsi="Times New Roman" w:cs="Times New Roman"/>
        </w:rPr>
        <w:t>[1-</w:t>
      </w:r>
      <w:r w:rsidR="00627ED1" w:rsidRPr="00627ED1">
        <w:rPr>
          <w:rFonts w:eastAsia="MS Mincho"/>
          <w:szCs w:val="24"/>
        </w:rPr>
        <w:t>70</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101. </w:t>
      </w:r>
      <w:r w:rsidR="00627ED1" w:rsidRPr="00627ED1">
        <w:rPr>
          <w:rFonts w:eastAsia="MS Mincho"/>
          <w:szCs w:val="24"/>
        </w:rPr>
        <w:br/>
      </w:r>
      <w:r>
        <w:rPr>
          <w:rFonts w:ascii="Times New Roman" w:hAnsi="Times New Roman" w:cs="Times New Roman"/>
        </w:rPr>
        <w:t>[1-</w:t>
      </w:r>
      <w:r w:rsidR="00627ED1" w:rsidRPr="00627ED1">
        <w:rPr>
          <w:rFonts w:eastAsia="MS Mincho"/>
          <w:szCs w:val="24"/>
        </w:rPr>
        <w:t>71</w:t>
      </w:r>
      <w:r>
        <w:rPr>
          <w:rFonts w:ascii="Times New Roman" w:hAnsi="Times New Roman" w:cs="Times New Roman"/>
        </w:rPr>
        <w:t>]</w:t>
      </w:r>
      <w:r w:rsidRPr="00913BD8">
        <w:rPr>
          <w:rFonts w:ascii="Times New Roman" w:hAnsi="Times New Roman" w:cs="Times New Roman"/>
        </w:rPr>
        <w:t>.</w:t>
      </w:r>
      <w:r w:rsidR="00627ED1" w:rsidRPr="00627ED1">
        <w:rPr>
          <w:rFonts w:eastAsia="MS Mincho"/>
          <w:szCs w:val="24"/>
        </w:rPr>
        <w:t xml:space="preserve"> </w:t>
      </w:r>
      <w:r w:rsidR="00627ED1" w:rsidRPr="00627ED1">
        <w:rPr>
          <w:rStyle w:val="footnoteLinked"/>
        </w:rPr>
        <w:t xml:space="preserve">ibid. p. 164. </w:t>
      </w:r>
    </w:p>
    <w:p w14:paraId="725F5E50" w14:textId="77777777" w:rsidR="00E67803" w:rsidRDefault="00627ED1">
      <w:pPr>
        <w:pStyle w:val="NoteHeading"/>
      </w:pPr>
      <w:r w:rsidRPr="00627ED1">
        <w:t xml:space="preserve">CHAPTER 2: THE FULFILMENT OF THE COVENANT OF THE </w:t>
      </w:r>
      <w:r w:rsidRPr="00627ED1">
        <w:rPr>
          <w:highlight w:val="yellow"/>
        </w:rPr>
        <w:t>B</w:t>
      </w:r>
      <w:r w:rsidR="00C57E99" w:rsidRPr="00A00029">
        <w:rPr>
          <w:highlight w:val="yellow"/>
        </w:rPr>
        <w:t>Á</w:t>
      </w:r>
      <w:r w:rsidRPr="00627ED1">
        <w:rPr>
          <w:highlight w:val="yellow"/>
        </w:rPr>
        <w:t>B</w:t>
      </w:r>
    </w:p>
    <w:p w14:paraId="4FB217BA" w14:textId="77777777" w:rsidR="00E67803" w:rsidRDefault="00C57E99">
      <w:pPr>
        <w:pStyle w:val="FootnoteParreference"/>
        <w:tabs>
          <w:tab w:val="left" w:pos="3119"/>
        </w:tabs>
      </w:pPr>
      <w:r>
        <w:rPr>
          <w:rFonts w:ascii="Times New Roman" w:eastAsia="Times New Roman" w:hAnsi="Times New Roman" w:cs="Times New Roman"/>
        </w:rPr>
        <w:t>[2-</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93-99. </w:t>
      </w:r>
      <w:r w:rsidR="00627ED1" w:rsidRPr="00627ED1">
        <w:rPr>
          <w:szCs w:val="24"/>
        </w:rPr>
        <w:br/>
      </w:r>
      <w:r>
        <w:rPr>
          <w:rFonts w:ascii="Times New Roman" w:eastAsia="Times New Roman" w:hAnsi="Times New Roman" w:cs="Times New Roman"/>
        </w:rPr>
        <w:t>[</w:t>
      </w:r>
      <w:r w:rsidRPr="00C40089">
        <w:rPr>
          <w:rFonts w:ascii="Times New Roman" w:hAnsi="Times New Roman"/>
        </w:rPr>
        <w:t>2</w:t>
      </w:r>
      <w:r>
        <w:rPr>
          <w:rFonts w:ascii="Times New Roman" w:eastAsia="Times New Roman" w:hAnsi="Times New Roman" w:cs="Times New Roman"/>
        </w:rPr>
        <w:t>-</w:t>
      </w:r>
      <w:r w:rsidRPr="00913BD8">
        <w:rPr>
          <w:rFonts w:ascii="Times New Roman" w:eastAsia="Times New Roman" w:hAnsi="Times New Roman" w:cs="Times New Roman"/>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Blomfield, Chosen Highway, p. 45. </w:t>
      </w:r>
      <w:r w:rsidR="00627ED1" w:rsidRPr="00627ED1">
        <w:rPr>
          <w:szCs w:val="24"/>
        </w:rPr>
        <w:br/>
      </w:r>
      <w:r>
        <w:rPr>
          <w:rFonts w:ascii="Times New Roman" w:eastAsia="Times New Roman" w:hAnsi="Times New Roman" w:cs="Times New Roman"/>
        </w:rPr>
        <w:t>[2-</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7, p. 98. </w:t>
      </w:r>
      <w:r w:rsidR="00627ED1" w:rsidRPr="00627ED1">
        <w:rPr>
          <w:szCs w:val="24"/>
        </w:rPr>
        <w:br/>
      </w:r>
      <w:r>
        <w:rPr>
          <w:rFonts w:ascii="Times New Roman" w:eastAsia="Times New Roman" w:hAnsi="Times New Roman" w:cs="Times New Roman"/>
        </w:rPr>
        <w:t>[2-</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Asr</w:t>
      </w:r>
      <w:r w:rsidRPr="0084506F">
        <w:rPr>
          <w:rStyle w:val="footnoteLinked"/>
          <w:highlight w:val="yellow"/>
        </w:rPr>
        <w:t>ár</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w:t>
      </w:r>
      <w:r w:rsidRPr="0084506F">
        <w:rPr>
          <w:rStyle w:val="footnoteLinked"/>
          <w:highlight w:val="yellow"/>
        </w:rPr>
        <w:t>Áá</w:t>
      </w:r>
      <w:r w:rsidR="00627ED1" w:rsidRPr="00627ED1">
        <w:rPr>
          <w:rStyle w:val="footnoteLinked"/>
          <w:highlight w:val="yellow"/>
        </w:rPr>
        <w:t>r</w:t>
      </w:r>
      <w:r w:rsidR="00627ED1" w:rsidRPr="00627ED1">
        <w:rPr>
          <w:rStyle w:val="footnoteLinked"/>
        </w:rPr>
        <w:t xml:space="preserve">, vol. 2, pp. 7-18. </w:t>
      </w:r>
      <w:r w:rsidR="00627ED1" w:rsidRPr="00627ED1">
        <w:rPr>
          <w:szCs w:val="24"/>
        </w:rPr>
        <w:br/>
      </w:r>
      <w:r>
        <w:rPr>
          <w:rFonts w:ascii="Times New Roman" w:eastAsia="Times New Roman" w:hAnsi="Times New Roman" w:cs="Times New Roman"/>
        </w:rPr>
        <w:t>[2-</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Dawn-Breakers, pp 32-3. </w:t>
      </w:r>
    </w:p>
    <w:p w14:paraId="7E450D5D" w14:textId="77777777" w:rsidR="00E67803" w:rsidRDefault="00627ED1">
      <w:pPr>
        <w:pStyle w:val="NoteHeading"/>
      </w:pPr>
      <w:r w:rsidRPr="00627ED1">
        <w:t xml:space="preserve">CHAPTER 3: </w:t>
      </w:r>
      <w:r w:rsidRPr="00627ED1">
        <w:rPr>
          <w:highlight w:val="yellow"/>
        </w:rPr>
        <w:t>M</w:t>
      </w:r>
      <w:r w:rsidR="00C57E99" w:rsidRPr="0084506F">
        <w:rPr>
          <w:highlight w:val="yellow"/>
        </w:rPr>
        <w:t>Í</w:t>
      </w:r>
      <w:r w:rsidRPr="00627ED1">
        <w:rPr>
          <w:highlight w:val="yellow"/>
        </w:rPr>
        <w:t>RZ</w:t>
      </w:r>
      <w:r w:rsidR="00C57E99" w:rsidRPr="0084506F">
        <w:rPr>
          <w:highlight w:val="yellow"/>
        </w:rPr>
        <w:t>Á</w:t>
      </w:r>
      <w:r w:rsidRPr="00627ED1">
        <w:rPr>
          <w:highlight w:val="yellow"/>
        </w:rPr>
        <w:t xml:space="preserve"> YA</w:t>
      </w:r>
      <w:r w:rsidR="00C57E99" w:rsidRPr="0084506F">
        <w:rPr>
          <w:highlight w:val="yellow"/>
        </w:rPr>
        <w:t>Ḥ</w:t>
      </w:r>
      <w:r w:rsidRPr="00627ED1">
        <w:rPr>
          <w:highlight w:val="yellow"/>
        </w:rPr>
        <w:t>Y</w:t>
      </w:r>
      <w:r w:rsidR="00C57E99" w:rsidRPr="0084506F">
        <w:rPr>
          <w:highlight w:val="yellow"/>
        </w:rPr>
        <w:t>Á</w:t>
      </w:r>
      <w:r w:rsidRPr="00627ED1">
        <w:t xml:space="preserve">, THE NOMINEE OF THE </w:t>
      </w:r>
      <w:r w:rsidRPr="00627ED1">
        <w:rPr>
          <w:highlight w:val="yellow"/>
        </w:rPr>
        <w:t>B</w:t>
      </w:r>
      <w:r w:rsidR="00C57E99" w:rsidRPr="00A00029">
        <w:rPr>
          <w:highlight w:val="yellow"/>
        </w:rPr>
        <w:t>Á</w:t>
      </w:r>
      <w:r w:rsidRPr="00627ED1">
        <w:rPr>
          <w:highlight w:val="yellow"/>
        </w:rPr>
        <w:t>B</w:t>
      </w:r>
    </w:p>
    <w:p w14:paraId="3A1E9DF9" w14:textId="77777777" w:rsidR="00E67803" w:rsidRDefault="00C57E99">
      <w:pPr>
        <w:pStyle w:val="FootnoteParreference"/>
      </w:pPr>
      <w:r>
        <w:rPr>
          <w:rFonts w:ascii="Times New Roman" w:eastAsia="Times New Roman" w:hAnsi="Times New Roman" w:cs="Times New Roman"/>
        </w:rPr>
        <w:t>[3-</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Dawn-Breakers, p. 443. </w:t>
      </w:r>
      <w:r w:rsidR="00627ED1" w:rsidRPr="00627ED1">
        <w:rPr>
          <w:szCs w:val="24"/>
        </w:rPr>
        <w:br/>
      </w:r>
      <w:r>
        <w:rPr>
          <w:rFonts w:ascii="Times New Roman" w:eastAsia="Times New Roman" w:hAnsi="Times New Roman" w:cs="Times New Roman"/>
        </w:rPr>
        <w:t>[3-</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583. </w:t>
      </w:r>
    </w:p>
    <w:p w14:paraId="439F3698" w14:textId="77777777" w:rsidR="00E67803" w:rsidRDefault="00627ED1">
      <w:pPr>
        <w:pStyle w:val="NoteHeading"/>
      </w:pPr>
      <w:r w:rsidRPr="00627ED1">
        <w:t xml:space="preserve">CHAPTER 4: THE BREAKING OF THE </w:t>
      </w:r>
      <w:r w:rsidRPr="00627ED1">
        <w:rPr>
          <w:highlight w:val="yellow"/>
        </w:rPr>
        <w:t>B</w:t>
      </w:r>
      <w:r w:rsidR="00C57E99" w:rsidRPr="00A00029">
        <w:rPr>
          <w:highlight w:val="yellow"/>
        </w:rPr>
        <w:t>Á</w:t>
      </w:r>
      <w:r w:rsidRPr="00627ED1">
        <w:rPr>
          <w:highlight w:val="yellow"/>
        </w:rPr>
        <w:t>B’S</w:t>
      </w:r>
      <w:r w:rsidRPr="00627ED1">
        <w:t xml:space="preserve"> COVENANT</w:t>
      </w:r>
    </w:p>
    <w:p w14:paraId="4DFE3697" w14:textId="77777777" w:rsidR="00E67803" w:rsidRDefault="00C57E99">
      <w:pPr>
        <w:pStyle w:val="FootnoteParreference"/>
      </w:pPr>
      <w:r>
        <w:rPr>
          <w:rFonts w:ascii="Times New Roman" w:eastAsia="Times New Roman" w:hAnsi="Times New Roman" w:cs="Times New Roman"/>
        </w:rPr>
        <w:t>[4-</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112-13. </w:t>
      </w:r>
      <w:r w:rsidR="00627ED1" w:rsidRPr="00627ED1">
        <w:rPr>
          <w:szCs w:val="24"/>
        </w:rPr>
        <w:br/>
      </w:r>
      <w:r>
        <w:rPr>
          <w:rFonts w:ascii="Times New Roman" w:eastAsia="Times New Roman" w:hAnsi="Times New Roman" w:cs="Times New Roman"/>
        </w:rPr>
        <w:t>[4-</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In </w:t>
      </w:r>
      <w:r w:rsidR="00627ED1" w:rsidRPr="00627ED1">
        <w:rPr>
          <w:rStyle w:val="footnoteLinked"/>
          <w:highlight w:val="yellow"/>
        </w:rPr>
        <w:t>Sulaym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w:t>
      </w:r>
      <w:r w:rsidR="00627ED1" w:rsidRPr="00627ED1">
        <w:rPr>
          <w:rStyle w:val="footnoteLinked"/>
          <w:highlight w:val="yellow"/>
        </w:rPr>
        <w:t>Ma</w:t>
      </w:r>
      <w:r w:rsidRPr="0084506F">
        <w:rPr>
          <w:rStyle w:val="footnoteLinked"/>
          <w:highlight w:val="yellow"/>
        </w:rPr>
        <w:t>ṣá</w:t>
      </w:r>
      <w:r w:rsidR="00627ED1" w:rsidRPr="00627ED1">
        <w:rPr>
          <w:rStyle w:val="footnoteLinked"/>
          <w:highlight w:val="yellow"/>
        </w:rPr>
        <w:t>b</w:t>
      </w:r>
      <w:r w:rsidRPr="0084506F">
        <w:rPr>
          <w:rStyle w:val="footnoteLinked"/>
          <w:highlight w:val="yellow"/>
        </w:rPr>
        <w:t>íḥ</w:t>
      </w:r>
      <w:r w:rsidR="00627ED1" w:rsidRPr="00627ED1">
        <w:rPr>
          <w:rStyle w:val="footnoteLinked"/>
          <w:highlight w:val="yellow"/>
        </w:rPr>
        <w:t>-i-Hid</w:t>
      </w:r>
      <w:r w:rsidRPr="0084506F">
        <w:rPr>
          <w:rStyle w:val="footnoteLinked"/>
          <w:highlight w:val="yellow"/>
        </w:rPr>
        <w:t>á</w:t>
      </w:r>
      <w:r w:rsidR="00627ED1" w:rsidRPr="00627ED1">
        <w:rPr>
          <w:rStyle w:val="footnoteLinked"/>
          <w:highlight w:val="yellow"/>
        </w:rPr>
        <w:t>yat</w:t>
      </w:r>
      <w:r w:rsidR="00627ED1" w:rsidRPr="00627ED1">
        <w:rPr>
          <w:rStyle w:val="footnoteLinked"/>
        </w:rPr>
        <w:t xml:space="preserve">, vol. 2, pp. 504-6. </w:t>
      </w:r>
      <w:r w:rsidR="00627ED1" w:rsidRPr="00627ED1">
        <w:rPr>
          <w:szCs w:val="24"/>
        </w:rPr>
        <w:br/>
      </w:r>
      <w:r>
        <w:rPr>
          <w:rFonts w:ascii="Times New Roman" w:eastAsia="Times New Roman" w:hAnsi="Times New Roman" w:cs="Times New Roman"/>
        </w:rPr>
        <w:t>[4-</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117. </w:t>
      </w:r>
      <w:r w:rsidR="00627ED1" w:rsidRPr="00627ED1">
        <w:rPr>
          <w:szCs w:val="24"/>
        </w:rPr>
        <w:br/>
      </w:r>
      <w:r>
        <w:rPr>
          <w:rFonts w:ascii="Times New Roman" w:eastAsia="Times New Roman" w:hAnsi="Times New Roman" w:cs="Times New Roman"/>
        </w:rPr>
        <w:t>[</w:t>
      </w:r>
      <w:r w:rsidRPr="00C40089">
        <w:rPr>
          <w:rFonts w:ascii="Times New Roman" w:hAnsi="Times New Roman"/>
        </w:rPr>
        <w:t>4</w:t>
      </w:r>
      <w:r>
        <w:rPr>
          <w:rFonts w:ascii="Times New Roman" w:eastAsia="Times New Roman" w:hAnsi="Times New Roman" w:cs="Times New Roman"/>
        </w:rPr>
        <w:t>-</w:t>
      </w:r>
      <w:r w:rsidRPr="00913BD8">
        <w:rPr>
          <w:rFonts w:ascii="Times New Roman" w:eastAsia="Times New Roman" w:hAnsi="Times New Roman" w:cs="Times New Roman"/>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11. </w:t>
      </w:r>
      <w:r w:rsidR="00627ED1" w:rsidRPr="00627ED1">
        <w:rPr>
          <w:szCs w:val="24"/>
        </w:rPr>
        <w:br/>
      </w:r>
      <w:r>
        <w:rPr>
          <w:rFonts w:ascii="Times New Roman" w:eastAsia="Times New Roman" w:hAnsi="Times New Roman" w:cs="Times New Roman"/>
        </w:rPr>
        <w:t>[4-</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Persian </w:t>
      </w:r>
      <w:r w:rsidR="00627ED1" w:rsidRPr="00627ED1">
        <w:rPr>
          <w:rStyle w:val="footnoteLinked"/>
          <w:highlight w:val="yellow"/>
        </w:rPr>
        <w:t>Bay</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VI:14. </w:t>
      </w:r>
      <w:r w:rsidR="00627ED1" w:rsidRPr="00627ED1">
        <w:rPr>
          <w:szCs w:val="24"/>
        </w:rPr>
        <w:br/>
      </w:r>
      <w:r>
        <w:rPr>
          <w:rFonts w:ascii="Times New Roman" w:eastAsia="Times New Roman" w:hAnsi="Times New Roman" w:cs="Times New Roman"/>
        </w:rPr>
        <w:t>[4-</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p.113. </w:t>
      </w:r>
      <w:r w:rsidR="00627ED1" w:rsidRPr="00627ED1">
        <w:rPr>
          <w:szCs w:val="24"/>
        </w:rPr>
        <w:br/>
      </w:r>
      <w:r>
        <w:rPr>
          <w:rFonts w:ascii="Times New Roman" w:eastAsia="Times New Roman" w:hAnsi="Times New Roman" w:cs="Times New Roman"/>
        </w:rPr>
        <w:t>[4-</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3. </w:t>
      </w:r>
      <w:r w:rsidR="00627ED1" w:rsidRPr="00627ED1">
        <w:rPr>
          <w:szCs w:val="24"/>
        </w:rPr>
        <w:br/>
      </w:r>
      <w:r>
        <w:rPr>
          <w:rFonts w:ascii="Times New Roman" w:eastAsia="Times New Roman" w:hAnsi="Times New Roman" w:cs="Times New Roman"/>
        </w:rPr>
        <w:t>[4-</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115. </w:t>
      </w:r>
      <w:r w:rsidR="00627ED1" w:rsidRPr="00627ED1">
        <w:rPr>
          <w:szCs w:val="24"/>
        </w:rPr>
        <w:br/>
      </w:r>
      <w:r>
        <w:rPr>
          <w:rFonts w:ascii="Times New Roman" w:eastAsia="Times New Roman" w:hAnsi="Times New Roman" w:cs="Times New Roman"/>
        </w:rPr>
        <w:t>[4-</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Kit</w:t>
      </w:r>
      <w:r w:rsidRPr="0084506F">
        <w:rPr>
          <w:rStyle w:val="footnoteLinked"/>
          <w:highlight w:val="yellow"/>
        </w:rPr>
        <w:t>á</w:t>
      </w:r>
      <w:r w:rsidR="00627ED1" w:rsidRPr="00627ED1">
        <w:rPr>
          <w:rStyle w:val="footnoteLinked"/>
          <w:highlight w:val="yellow"/>
        </w:rPr>
        <w:t>b-i-</w:t>
      </w:r>
      <w:r w:rsidRPr="0084506F">
        <w:rPr>
          <w:rStyle w:val="footnoteLinked"/>
          <w:highlight w:val="yellow"/>
        </w:rPr>
        <w:t>Í</w:t>
      </w:r>
      <w:r w:rsidR="00627ED1" w:rsidRPr="00627ED1">
        <w:rPr>
          <w:rStyle w:val="footnoteLinked"/>
          <w:highlight w:val="yellow"/>
        </w:rPr>
        <w:t>q</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pp. 250-51. </w:t>
      </w:r>
      <w:r w:rsidR="00627ED1" w:rsidRPr="00627ED1">
        <w:rPr>
          <w:szCs w:val="24"/>
        </w:rPr>
        <w:br/>
      </w:r>
      <w:r>
        <w:rPr>
          <w:rFonts w:ascii="Times New Roman" w:eastAsia="Times New Roman" w:hAnsi="Times New Roman" w:cs="Times New Roman"/>
        </w:rPr>
        <w:t>[4-</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Blomfield, Chosen Highway, pp. 50-52. </w:t>
      </w:r>
      <w:r w:rsidR="00627ED1" w:rsidRPr="00627ED1">
        <w:rPr>
          <w:szCs w:val="24"/>
        </w:rPr>
        <w:br/>
      </w:r>
      <w:r>
        <w:rPr>
          <w:rFonts w:ascii="Times New Roman" w:eastAsia="Times New Roman" w:hAnsi="Times New Roman" w:cs="Times New Roman"/>
        </w:rPr>
        <w:t>[4-</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Epistle to the Son of the Wold, pp. 176-7. </w:t>
      </w:r>
      <w:r w:rsidR="00627ED1" w:rsidRPr="00627ED1">
        <w:rPr>
          <w:szCs w:val="24"/>
        </w:rPr>
        <w:br/>
      </w:r>
      <w:r>
        <w:rPr>
          <w:rFonts w:ascii="Times New Roman" w:eastAsia="Times New Roman" w:hAnsi="Times New Roman" w:cs="Times New Roman"/>
        </w:rPr>
        <w:t>[4-</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173. </w:t>
      </w:r>
      <w:r w:rsidR="00627ED1" w:rsidRPr="00627ED1">
        <w:rPr>
          <w:szCs w:val="24"/>
        </w:rPr>
        <w:br/>
      </w:r>
      <w:r>
        <w:rPr>
          <w:rFonts w:ascii="Times New Roman" w:eastAsia="Times New Roman" w:hAnsi="Times New Roman" w:cs="Times New Roman"/>
        </w:rPr>
        <w:t>[4-</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23. </w:t>
      </w:r>
      <w:r w:rsidR="00627ED1" w:rsidRPr="00627ED1">
        <w:rPr>
          <w:szCs w:val="24"/>
        </w:rPr>
        <w:br/>
      </w:r>
      <w:r>
        <w:rPr>
          <w:rFonts w:ascii="Times New Roman" w:eastAsia="Times New Roman" w:hAnsi="Times New Roman" w:cs="Times New Roman"/>
        </w:rPr>
        <w:t>[4-</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133. </w:t>
      </w:r>
      <w:r w:rsidR="00627ED1" w:rsidRPr="00627ED1">
        <w:rPr>
          <w:szCs w:val="24"/>
        </w:rPr>
        <w:br/>
      </w:r>
      <w:r>
        <w:rPr>
          <w:rFonts w:ascii="Times New Roman" w:eastAsia="Times New Roman" w:hAnsi="Times New Roman" w:cs="Times New Roman"/>
        </w:rPr>
        <w:t>[4-</w:t>
      </w:r>
      <w:r w:rsidR="00627ED1" w:rsidRPr="00627ED1">
        <w:rPr>
          <w:szCs w:val="24"/>
        </w:rPr>
        <w:t>15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xml:space="preserve">, pp. 22-4. </w:t>
      </w:r>
      <w:r w:rsidR="00627ED1" w:rsidRPr="00627ED1">
        <w:rPr>
          <w:szCs w:val="24"/>
        </w:rPr>
        <w:br/>
      </w:r>
      <w:r>
        <w:rPr>
          <w:rFonts w:ascii="Times New Roman" w:eastAsia="Times New Roman" w:hAnsi="Times New Roman" w:cs="Times New Roman"/>
        </w:rPr>
        <w:t>[4-</w:t>
      </w:r>
      <w:r w:rsidR="00627ED1" w:rsidRPr="00627ED1">
        <w:rPr>
          <w:szCs w:val="24"/>
        </w:rPr>
        <w:t>16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24-6. </w:t>
      </w:r>
      <w:r w:rsidR="00627ED1" w:rsidRPr="00627ED1">
        <w:rPr>
          <w:szCs w:val="24"/>
        </w:rPr>
        <w:br/>
      </w:r>
      <w:r>
        <w:rPr>
          <w:rFonts w:ascii="Times New Roman" w:eastAsia="Times New Roman" w:hAnsi="Times New Roman" w:cs="Times New Roman"/>
        </w:rPr>
        <w:t>[4-</w:t>
      </w:r>
      <w:r w:rsidR="00627ED1" w:rsidRPr="00627ED1">
        <w:rPr>
          <w:szCs w:val="24"/>
        </w:rPr>
        <w:t>17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Balyuzi</w:t>
      </w:r>
      <w:r w:rsidR="00627ED1" w:rsidRPr="00627ED1">
        <w:rPr>
          <w:rStyle w:val="footnoteLinked"/>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the King of Glory, pp. 183-4. </w:t>
      </w:r>
      <w:r w:rsidR="00627ED1" w:rsidRPr="00627ED1">
        <w:rPr>
          <w:szCs w:val="24"/>
        </w:rPr>
        <w:br/>
      </w:r>
      <w:r>
        <w:rPr>
          <w:rFonts w:ascii="Times New Roman" w:eastAsia="Times New Roman" w:hAnsi="Times New Roman" w:cs="Times New Roman"/>
        </w:rPr>
        <w:t>[4-</w:t>
      </w:r>
      <w:r w:rsidR="00627ED1" w:rsidRPr="00627ED1">
        <w:rPr>
          <w:szCs w:val="24"/>
        </w:rPr>
        <w:t>18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Epistle to the Son of the Wolf, p. 168. </w:t>
      </w:r>
      <w:r w:rsidR="00627ED1" w:rsidRPr="00627ED1">
        <w:rPr>
          <w:szCs w:val="24"/>
        </w:rPr>
        <w:br/>
      </w:r>
      <w:r>
        <w:rPr>
          <w:rFonts w:ascii="Times New Roman" w:eastAsia="Times New Roman" w:hAnsi="Times New Roman" w:cs="Times New Roman"/>
        </w:rPr>
        <w:t>[4-</w:t>
      </w:r>
      <w:r w:rsidR="00627ED1" w:rsidRPr="00627ED1">
        <w:rPr>
          <w:szCs w:val="24"/>
        </w:rPr>
        <w:t>19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165-6. </w:t>
      </w:r>
      <w:r w:rsidR="00627ED1" w:rsidRPr="00627ED1">
        <w:rPr>
          <w:szCs w:val="24"/>
        </w:rPr>
        <w:br/>
      </w:r>
      <w:r>
        <w:rPr>
          <w:rFonts w:ascii="Times New Roman" w:eastAsia="Times New Roman" w:hAnsi="Times New Roman" w:cs="Times New Roman"/>
        </w:rPr>
        <w:t>[4-</w:t>
      </w:r>
      <w:r w:rsidR="00627ED1" w:rsidRPr="00627ED1">
        <w:rPr>
          <w:szCs w:val="24"/>
        </w:rPr>
        <w:t>20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Translated by the author. </w:t>
      </w:r>
      <w:r w:rsidR="00627ED1" w:rsidRPr="00627ED1">
        <w:rPr>
          <w:szCs w:val="24"/>
        </w:rPr>
        <w:br/>
      </w:r>
      <w:r>
        <w:rPr>
          <w:rFonts w:ascii="Times New Roman" w:eastAsia="Times New Roman" w:hAnsi="Times New Roman" w:cs="Times New Roman"/>
        </w:rPr>
        <w:t>[4-</w:t>
      </w:r>
      <w:r w:rsidR="00627ED1" w:rsidRPr="00627ED1">
        <w:rPr>
          <w:szCs w:val="24"/>
        </w:rPr>
        <w:t>21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[4-</w:t>
      </w:r>
      <w:r w:rsidR="00627ED1" w:rsidRPr="00627ED1">
        <w:rPr>
          <w:szCs w:val="24"/>
        </w:rPr>
        <w:t>22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167. </w:t>
      </w:r>
      <w:r w:rsidR="00627ED1" w:rsidRPr="00627ED1">
        <w:rPr>
          <w:szCs w:val="24"/>
        </w:rPr>
        <w:br/>
      </w:r>
      <w:r>
        <w:rPr>
          <w:rFonts w:ascii="Times New Roman" w:eastAsia="Times New Roman" w:hAnsi="Times New Roman" w:cs="Times New Roman"/>
        </w:rPr>
        <w:t>[4-</w:t>
      </w:r>
      <w:r w:rsidR="00627ED1" w:rsidRPr="00627ED1">
        <w:rPr>
          <w:szCs w:val="24"/>
        </w:rPr>
        <w:t>23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Pr>
          <w:rFonts w:ascii="Times New Roman" w:eastAsia="Times New Roman" w:hAnsi="Times New Roman" w:cs="Times New Roman"/>
        </w:rPr>
        <w:t>[4-</w:t>
      </w:r>
      <w:r w:rsidR="00627ED1" w:rsidRPr="00627ED1">
        <w:rPr>
          <w:szCs w:val="24"/>
        </w:rPr>
        <w:t>24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p. 76.</w:t>
      </w:r>
      <w:r w:rsidR="00627ED1" w:rsidRPr="00627ED1">
        <w:rPr>
          <w:rStyle w:val="structurepagenumber"/>
        </w:rPr>
        <w:t xml:space="preserve"> &lt;page 448</w:t>
      </w:r>
      <w:r w:rsidR="00B777C2">
        <w:rPr>
          <w:rStyle w:val="structurepagenumber"/>
        </w:rPr>
        <w:t>/&gt;</w:t>
      </w:r>
      <w:r w:rsidR="00627ED1" w:rsidRPr="00627ED1">
        <w:rPr>
          <w:szCs w:val="24"/>
        </w:rPr>
        <w:br/>
      </w:r>
      <w:r>
        <w:rPr>
          <w:rFonts w:ascii="Times New Roman" w:eastAsia="Times New Roman" w:hAnsi="Times New Roman" w:cs="Times New Roman"/>
        </w:rPr>
        <w:t>[4-</w:t>
      </w:r>
      <w:r w:rsidR="00627ED1" w:rsidRPr="00627ED1">
        <w:rPr>
          <w:szCs w:val="24"/>
        </w:rPr>
        <w:t>25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167-8. </w:t>
      </w:r>
    </w:p>
    <w:p w14:paraId="2C8122BD" w14:textId="77777777" w:rsidR="00E67803" w:rsidRDefault="00627ED1">
      <w:pPr>
        <w:pStyle w:val="NoteHeading"/>
      </w:pPr>
      <w:r w:rsidRPr="00627ED1">
        <w:t xml:space="preserve">CHAPTER 5: THE TRIUMPH OF THE COVENANT OF THE </w:t>
      </w:r>
      <w:r w:rsidRPr="00627ED1">
        <w:rPr>
          <w:highlight w:val="yellow"/>
        </w:rPr>
        <w:t>B</w:t>
      </w:r>
      <w:r w:rsidR="00C57E99" w:rsidRPr="00A00029">
        <w:rPr>
          <w:highlight w:val="yellow"/>
        </w:rPr>
        <w:t>Á</w:t>
      </w:r>
      <w:r w:rsidRPr="00627ED1">
        <w:rPr>
          <w:highlight w:val="yellow"/>
        </w:rPr>
        <w:t>B</w:t>
      </w:r>
    </w:p>
    <w:p w14:paraId="711E6501" w14:textId="77777777" w:rsidR="00E67803" w:rsidRDefault="00C57E99">
      <w:pPr>
        <w:pStyle w:val="FootnoteParreference"/>
      </w:pPr>
      <w:r>
        <w:rPr>
          <w:rFonts w:ascii="Times New Roman" w:eastAsia="Times New Roman" w:hAnsi="Times New Roman" w:cs="Times New Roman"/>
        </w:rPr>
        <w:t>[5-</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168-9. </w:t>
      </w:r>
      <w:r w:rsidR="00627ED1" w:rsidRPr="00627ED1">
        <w:rPr>
          <w:szCs w:val="24"/>
        </w:rPr>
        <w:br/>
      </w:r>
      <w:r>
        <w:rPr>
          <w:rFonts w:ascii="Times New Roman" w:eastAsia="Times New Roman" w:hAnsi="Times New Roman" w:cs="Times New Roman"/>
        </w:rPr>
        <w:t>[5-</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xml:space="preserve">, pp. 77-9. </w:t>
      </w:r>
      <w:r w:rsidR="00627ED1" w:rsidRPr="00627ED1">
        <w:rPr>
          <w:szCs w:val="24"/>
        </w:rPr>
        <w:br/>
      </w:r>
      <w:r>
        <w:rPr>
          <w:rFonts w:ascii="Times New Roman" w:eastAsia="Times New Roman" w:hAnsi="Times New Roman" w:cs="Times New Roman"/>
        </w:rPr>
        <w:t>[5-</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II Thessalonians 2: 3, 4, 8; stated by </w:t>
      </w:r>
      <w:r w:rsidR="00627ED1" w:rsidRPr="00627ED1">
        <w:rPr>
          <w:rStyle w:val="footnoteLinked"/>
          <w:highlight w:val="cyan"/>
        </w:rPr>
        <w:t>Shoghi Effendi</w:t>
      </w:r>
      <w:r w:rsidR="00627ED1" w:rsidRPr="00627ED1">
        <w:rPr>
          <w:rStyle w:val="footnoteLinked"/>
        </w:rPr>
        <w:t xml:space="preserve"> in a letter to </w:t>
      </w:r>
      <w:r w:rsidR="00627ED1" w:rsidRPr="00627ED1">
        <w:rPr>
          <w:rStyle w:val="footnoteLinked"/>
          <w:highlight w:val="yellow"/>
        </w:rPr>
        <w:t>Isfand</w:t>
      </w:r>
      <w:r w:rsidRPr="0084506F">
        <w:rPr>
          <w:rStyle w:val="footnoteLinked"/>
          <w:highlight w:val="yellow"/>
        </w:rPr>
        <w:t>í</w:t>
      </w:r>
      <w:r w:rsidR="00627ED1" w:rsidRPr="00627ED1">
        <w:rPr>
          <w:rStyle w:val="footnoteLinked"/>
          <w:highlight w:val="yellow"/>
        </w:rPr>
        <w:t>yar-i-Majz</w:t>
      </w:r>
      <w:r w:rsidRPr="0084506F">
        <w:rPr>
          <w:rStyle w:val="footnoteLinked"/>
          <w:highlight w:val="yellow"/>
        </w:rPr>
        <w:t>ú</w:t>
      </w:r>
      <w:r w:rsidR="00627ED1" w:rsidRPr="00627ED1">
        <w:rPr>
          <w:rStyle w:val="footnoteLinked"/>
          <w:highlight w:val="yellow"/>
        </w:rPr>
        <w:t>b</w:t>
      </w:r>
      <w:r w:rsidR="00627ED1" w:rsidRPr="00627ED1">
        <w:rPr>
          <w:rStyle w:val="footnoteLinked"/>
        </w:rPr>
        <w:t>, 17 November 1935.</w:t>
      </w:r>
      <w:r w:rsidR="00627ED1" w:rsidRPr="00627ED1">
        <w:t xml:space="preserve"> </w:t>
      </w:r>
      <w:r w:rsidR="00627ED1" w:rsidRPr="00627ED1">
        <w:rPr>
          <w:szCs w:val="24"/>
        </w:rPr>
        <w:br/>
      </w:r>
      <w:r>
        <w:rPr>
          <w:rFonts w:ascii="Times New Roman" w:eastAsia="Times New Roman" w:hAnsi="Times New Roman" w:cs="Times New Roman"/>
        </w:rPr>
        <w:t>[5-</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170-71. </w:t>
      </w:r>
      <w:r w:rsidR="00627ED1" w:rsidRPr="00627ED1">
        <w:rPr>
          <w:szCs w:val="24"/>
        </w:rPr>
        <w:br/>
      </w:r>
      <w:r>
        <w:rPr>
          <w:rFonts w:ascii="Times New Roman" w:eastAsia="Times New Roman" w:hAnsi="Times New Roman" w:cs="Times New Roman"/>
        </w:rPr>
        <w:t>[</w:t>
      </w:r>
      <w:r w:rsidRPr="00C40089">
        <w:rPr>
          <w:rFonts w:ascii="Times New Roman" w:hAnsi="Times New Roman"/>
        </w:rPr>
        <w:t>5</w:t>
      </w:r>
      <w:r>
        <w:rPr>
          <w:rFonts w:ascii="Times New Roman" w:eastAsia="Times New Roman" w:hAnsi="Times New Roman" w:cs="Times New Roman"/>
        </w:rPr>
        <w:t>-</w:t>
      </w:r>
      <w:r w:rsidRPr="00913BD8">
        <w:rPr>
          <w:rFonts w:ascii="Times New Roman" w:eastAsia="Times New Roman" w:hAnsi="Times New Roman" w:cs="Times New Roman"/>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4, p. 259. </w:t>
      </w:r>
      <w:r w:rsidR="00627ED1" w:rsidRPr="00627ED1">
        <w:rPr>
          <w:szCs w:val="24"/>
        </w:rPr>
        <w:br/>
      </w:r>
      <w:r>
        <w:rPr>
          <w:rFonts w:ascii="Times New Roman" w:eastAsia="Times New Roman" w:hAnsi="Times New Roman" w:cs="Times New Roman"/>
        </w:rPr>
        <w:t>[5-</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183-4. </w:t>
      </w:r>
      <w:r w:rsidR="00627ED1" w:rsidRPr="00627ED1">
        <w:rPr>
          <w:szCs w:val="24"/>
        </w:rPr>
        <w:br/>
      </w:r>
      <w:r>
        <w:rPr>
          <w:rFonts w:ascii="Times New Roman" w:eastAsia="Times New Roman" w:hAnsi="Times New Roman" w:cs="Times New Roman"/>
        </w:rPr>
        <w:t>[5-</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Ra</w:t>
      </w:r>
      <w:r w:rsidRPr="0084506F">
        <w:rPr>
          <w:rStyle w:val="footnoteLinked"/>
          <w:highlight w:val="yellow"/>
        </w:rPr>
        <w:t>ḥí</w:t>
      </w:r>
      <w:r w:rsidR="00627ED1" w:rsidRPr="00627ED1">
        <w:rPr>
          <w:rStyle w:val="footnoteLinked"/>
          <w:highlight w:val="yellow"/>
        </w:rPr>
        <w:t>q-i-Ma</w:t>
      </w:r>
      <w:r w:rsidRPr="0084506F">
        <w:rPr>
          <w:rStyle w:val="footnoteLinked"/>
          <w:highlight w:val="yellow"/>
        </w:rPr>
        <w:t></w:t>
      </w:r>
      <w:r w:rsidR="00627ED1" w:rsidRPr="00627ED1">
        <w:rPr>
          <w:rStyle w:val="footnoteLinked"/>
          <w:highlight w:val="yellow"/>
        </w:rPr>
        <w:t>t</w:t>
      </w:r>
      <w:r w:rsidRPr="0084506F">
        <w:rPr>
          <w:rStyle w:val="footnoteLinked"/>
          <w:highlight w:val="yellow"/>
        </w:rPr>
        <w:t>ú</w:t>
      </w:r>
      <w:r w:rsidR="00627ED1" w:rsidRPr="00627ED1">
        <w:rPr>
          <w:rStyle w:val="footnoteLinked"/>
          <w:highlight w:val="yellow"/>
        </w:rPr>
        <w:t>m</w:t>
      </w:r>
      <w:r w:rsidR="00627ED1" w:rsidRPr="00627ED1">
        <w:rPr>
          <w:rStyle w:val="footnoteLinked"/>
        </w:rPr>
        <w:t xml:space="preserve">, vol. 2. </w:t>
      </w:r>
      <w:r w:rsidR="00627ED1" w:rsidRPr="00627ED1">
        <w:rPr>
          <w:szCs w:val="24"/>
        </w:rPr>
        <w:br/>
      </w:r>
      <w:r>
        <w:rPr>
          <w:rFonts w:ascii="Times New Roman" w:eastAsia="Times New Roman" w:hAnsi="Times New Roman" w:cs="Times New Roman"/>
        </w:rPr>
        <w:t>[5-</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233. </w:t>
      </w:r>
    </w:p>
    <w:p w14:paraId="3615C7FB" w14:textId="77777777" w:rsidR="00E67803" w:rsidRDefault="00627ED1">
      <w:pPr>
        <w:pStyle w:val="NoteHeading"/>
      </w:pPr>
      <w:r w:rsidRPr="00627ED1">
        <w:t xml:space="preserve">CHAPTER 6: </w:t>
      </w:r>
      <w:r w:rsidRPr="00627ED1">
        <w:rPr>
          <w:highlight w:val="yellow"/>
        </w:rPr>
        <w:t>ʿABDU’L-BAH</w:t>
      </w:r>
      <w:r w:rsidR="00C57E99" w:rsidRPr="007C5354">
        <w:rPr>
          <w:highlight w:val="yellow"/>
        </w:rPr>
        <w:t>Á</w:t>
      </w:r>
      <w:r w:rsidRPr="00627ED1">
        <w:t>, THE CENTRE OF THE COVENANT</w:t>
      </w:r>
    </w:p>
    <w:p w14:paraId="7CA5C252" w14:textId="77777777" w:rsidR="00E67803" w:rsidRDefault="00C57E99">
      <w:pPr>
        <w:pStyle w:val="FootnoteParreference"/>
      </w:pPr>
      <w:r>
        <w:rPr>
          <w:rFonts w:ascii="Times New Roman" w:eastAsia="Times New Roman" w:hAnsi="Times New Roman" w:cs="Times New Roman"/>
        </w:rPr>
        <w:t>[6-</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135. </w:t>
      </w:r>
      <w:r w:rsidR="00627ED1" w:rsidRPr="00627ED1">
        <w:rPr>
          <w:szCs w:val="24"/>
        </w:rPr>
        <w:br/>
      </w:r>
      <w:r>
        <w:rPr>
          <w:rFonts w:ascii="Times New Roman" w:eastAsia="Times New Roman" w:hAnsi="Times New Roman" w:cs="Times New Roman"/>
        </w:rPr>
        <w:t>[6-</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139. </w:t>
      </w:r>
      <w:r w:rsidR="00627ED1" w:rsidRPr="00627ED1">
        <w:rPr>
          <w:szCs w:val="24"/>
        </w:rPr>
        <w:br/>
      </w:r>
      <w:r>
        <w:rPr>
          <w:rFonts w:ascii="Times New Roman" w:eastAsia="Times New Roman" w:hAnsi="Times New Roman" w:cs="Times New Roman"/>
        </w:rPr>
        <w:t>[6-</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A Traveller</w:t>
      </w:r>
      <w:r w:rsidR="00AC1FD0" w:rsidRPr="00AC1FD0">
        <w:rPr>
          <w:rStyle w:val="footnoteLinked"/>
        </w:rPr>
        <w:t>’</w:t>
      </w:r>
      <w:r w:rsidR="00627ED1" w:rsidRPr="00627ED1">
        <w:rPr>
          <w:rStyle w:val="footnoteLinked"/>
        </w:rPr>
        <w:t xml:space="preserve">s Narrative, introduction, p. xxxvi. </w:t>
      </w:r>
      <w:r w:rsidR="00627ED1" w:rsidRPr="00627ED1">
        <w:rPr>
          <w:szCs w:val="24"/>
        </w:rPr>
        <w:br/>
      </w:r>
      <w:r>
        <w:rPr>
          <w:rFonts w:ascii="Times New Roman" w:eastAsia="Times New Roman" w:hAnsi="Times New Roman" w:cs="Times New Roman"/>
        </w:rPr>
        <w:t>[6-</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Writing on the Wall, pp. 142-6. </w:t>
      </w:r>
      <w:r w:rsidR="00627ED1" w:rsidRPr="00627ED1">
        <w:rPr>
          <w:szCs w:val="24"/>
        </w:rPr>
        <w:br/>
      </w:r>
      <w:r>
        <w:rPr>
          <w:rFonts w:ascii="Times New Roman" w:eastAsia="Times New Roman" w:hAnsi="Times New Roman" w:cs="Times New Roman"/>
        </w:rPr>
        <w:t>[6-</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Religion for Mankind, p. 232-3. </w:t>
      </w:r>
      <w:r w:rsidR="00627ED1" w:rsidRPr="00627ED1">
        <w:rPr>
          <w:szCs w:val="24"/>
        </w:rPr>
        <w:br/>
      </w:r>
      <w:r>
        <w:rPr>
          <w:rFonts w:ascii="Times New Roman" w:eastAsia="Times New Roman" w:hAnsi="Times New Roman" w:cs="Times New Roman"/>
        </w:rPr>
        <w:t>[</w:t>
      </w:r>
      <w:r w:rsidRPr="00C40089">
        <w:rPr>
          <w:rFonts w:ascii="Times New Roman" w:hAnsi="Times New Roman"/>
        </w:rPr>
        <w:t>6</w:t>
      </w:r>
      <w:r>
        <w:rPr>
          <w:rFonts w:ascii="Times New Roman" w:eastAsia="Times New Roman" w:hAnsi="Times New Roman" w:cs="Times New Roman"/>
        </w:rPr>
        <w:t>-</w:t>
      </w:r>
      <w:r w:rsidRPr="00913BD8">
        <w:rPr>
          <w:rFonts w:ascii="Times New Roman" w:eastAsia="Times New Roman" w:hAnsi="Times New Roman" w:cs="Times New Roman"/>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Portals to Freedom, pp. 30-33. </w:t>
      </w:r>
      <w:r w:rsidR="00627ED1" w:rsidRPr="00627ED1">
        <w:rPr>
          <w:szCs w:val="24"/>
        </w:rPr>
        <w:br/>
      </w:r>
      <w:r>
        <w:rPr>
          <w:rFonts w:ascii="Times New Roman" w:eastAsia="Times New Roman" w:hAnsi="Times New Roman" w:cs="Times New Roman"/>
        </w:rPr>
        <w:t>[6-</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Kit</w:t>
      </w:r>
      <w:r w:rsidRPr="00D74DDB">
        <w:rPr>
          <w:rStyle w:val="footnoteLinked"/>
          <w:highlight w:val="yellow"/>
        </w:rPr>
        <w:t>á</w:t>
      </w:r>
      <w:r w:rsidR="00627ED1" w:rsidRPr="00627ED1">
        <w:rPr>
          <w:rStyle w:val="footnoteLinked"/>
          <w:highlight w:val="yellow"/>
        </w:rPr>
        <w:t>b-i-Bad</w:t>
      </w:r>
      <w:r w:rsidRPr="00D74DDB">
        <w:rPr>
          <w:rStyle w:val="footnoteLinked"/>
          <w:highlight w:val="yellow"/>
        </w:rPr>
        <w:t>íʿ</w:t>
      </w:r>
      <w:r w:rsidR="00627ED1" w:rsidRPr="00627ED1">
        <w:rPr>
          <w:rStyle w:val="footnoteLinked"/>
        </w:rPr>
        <w:t xml:space="preserve">, pp. 176-7. </w:t>
      </w:r>
    </w:p>
    <w:p w14:paraId="7E1CB155" w14:textId="77777777" w:rsidR="00E67803" w:rsidRDefault="00627ED1">
      <w:pPr>
        <w:pStyle w:val="NoteHeading"/>
      </w:pPr>
      <w:r w:rsidRPr="00627ED1">
        <w:t xml:space="preserve">CHAPTER 7: THE FAMILY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w:t>
      </w:r>
    </w:p>
    <w:p w14:paraId="2DCBF94C" w14:textId="77777777" w:rsidR="00E67803" w:rsidRDefault="00C57E99">
      <w:pPr>
        <w:pStyle w:val="FootnoteParreference"/>
      </w:pPr>
      <w:r>
        <w:rPr>
          <w:rFonts w:ascii="Times New Roman" w:eastAsia="Times New Roman" w:hAnsi="Times New Roman" w:cs="Times New Roman"/>
        </w:rPr>
        <w:t>[7-</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Promised Day Is Come, pp. 40-41. </w:t>
      </w:r>
      <w:r w:rsidR="00627ED1" w:rsidRPr="00627ED1">
        <w:rPr>
          <w:szCs w:val="24"/>
        </w:rPr>
        <w:br/>
      </w:r>
      <w:r>
        <w:rPr>
          <w:rFonts w:ascii="Times New Roman" w:eastAsia="Times New Roman" w:hAnsi="Times New Roman" w:cs="Times New Roman"/>
        </w:rPr>
        <w:t>[7-</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See </w:t>
      </w:r>
      <w:r w:rsidR="00627ED1" w:rsidRPr="00627ED1">
        <w:rPr>
          <w:rStyle w:val="footnoteLinked"/>
          <w:highlight w:val="cyan"/>
        </w:rPr>
        <w:t>Balyuzi</w:t>
      </w:r>
      <w:r w:rsidR="00627ED1" w:rsidRPr="00627ED1">
        <w:rPr>
          <w:rStyle w:val="footnoteLinked"/>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the King of Glory; </w:t>
      </w:r>
      <w:r w:rsidR="00627ED1" w:rsidRPr="00627ED1">
        <w:rPr>
          <w:rStyle w:val="footnoteLinked"/>
          <w:highlight w:val="yellow"/>
        </w:rPr>
        <w:t>Fur</w:t>
      </w:r>
      <w:r w:rsidRPr="0084506F">
        <w:rPr>
          <w:rStyle w:val="footnoteLinked"/>
          <w:highlight w:val="yellow"/>
        </w:rPr>
        <w:t>ú</w:t>
      </w:r>
      <w:r w:rsidR="00627ED1" w:rsidRPr="00627ED1">
        <w:rPr>
          <w:rStyle w:val="footnoteLinked"/>
          <w:highlight w:val="yellow"/>
        </w:rPr>
        <w:t>tan</w:t>
      </w:r>
      <w:r w:rsidR="00627ED1" w:rsidRPr="00627ED1">
        <w:rPr>
          <w:rStyle w:val="footnoteLinked"/>
        </w:rPr>
        <w:t xml:space="preserve">, Stories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w:t>
      </w:r>
      <w:r w:rsidR="00627ED1" w:rsidRPr="00627ED1">
        <w:rPr>
          <w:szCs w:val="24"/>
        </w:rPr>
        <w:t xml:space="preserve"> </w:t>
      </w:r>
      <w:r w:rsidR="00627ED1" w:rsidRPr="00627ED1">
        <w:rPr>
          <w:szCs w:val="24"/>
        </w:rPr>
        <w:br/>
      </w:r>
      <w:r>
        <w:rPr>
          <w:rFonts w:ascii="Times New Roman" w:eastAsia="Times New Roman" w:hAnsi="Times New Roman" w:cs="Times New Roman"/>
        </w:rPr>
        <w:t>[7-</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Dawn-Breakers, pp. 294-5. </w:t>
      </w:r>
      <w:r w:rsidR="00627ED1" w:rsidRPr="00627ED1">
        <w:rPr>
          <w:szCs w:val="24"/>
        </w:rPr>
        <w:br/>
      </w:r>
      <w:r>
        <w:rPr>
          <w:rFonts w:ascii="Times New Roman" w:eastAsia="Times New Roman" w:hAnsi="Times New Roman" w:cs="Times New Roman"/>
        </w:rPr>
        <w:t>[7-</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Blomfield, Chosen Highway, pp. 39-40. </w:t>
      </w:r>
      <w:r w:rsidR="00627ED1" w:rsidRPr="00627ED1">
        <w:rPr>
          <w:szCs w:val="24"/>
        </w:rPr>
        <w:br/>
      </w:r>
      <w:r>
        <w:rPr>
          <w:rFonts w:ascii="Times New Roman" w:eastAsia="Times New Roman" w:hAnsi="Times New Roman" w:cs="Times New Roman"/>
        </w:rPr>
        <w:t>[7-</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Messages to America, pp. 34-5. </w:t>
      </w:r>
      <w:r w:rsidR="00627ED1" w:rsidRPr="00627ED1">
        <w:rPr>
          <w:szCs w:val="24"/>
        </w:rPr>
        <w:br/>
      </w:r>
      <w:r>
        <w:rPr>
          <w:rFonts w:ascii="Times New Roman" w:eastAsia="Times New Roman" w:hAnsi="Times New Roman" w:cs="Times New Roman"/>
        </w:rPr>
        <w:t>[7-</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Isaiah 54: 1-13. </w:t>
      </w:r>
      <w:r w:rsidR="00627ED1" w:rsidRPr="00627ED1">
        <w:rPr>
          <w:szCs w:val="24"/>
        </w:rPr>
        <w:br/>
      </w:r>
      <w:r>
        <w:rPr>
          <w:rFonts w:ascii="Times New Roman" w:eastAsia="Times New Roman" w:hAnsi="Times New Roman" w:cs="Times New Roman"/>
        </w:rPr>
        <w:t>[</w:t>
      </w:r>
      <w:r w:rsidRPr="00C40089">
        <w:rPr>
          <w:rFonts w:ascii="Times New Roman" w:hAnsi="Times New Roman"/>
        </w:rPr>
        <w:t>7</w:t>
      </w:r>
      <w:r>
        <w:rPr>
          <w:rFonts w:ascii="Times New Roman" w:eastAsia="Times New Roman" w:hAnsi="Times New Roman" w:cs="Times New Roman"/>
        </w:rPr>
        <w:t>-</w:t>
      </w:r>
      <w:r w:rsidRPr="00913BD8">
        <w:rPr>
          <w:rFonts w:ascii="Times New Roman" w:eastAsia="Times New Roman" w:hAnsi="Times New Roman" w:cs="Times New Roman"/>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Messages to America, pp. 35-6. </w:t>
      </w:r>
      <w:r w:rsidR="00627ED1" w:rsidRPr="00627ED1">
        <w:rPr>
          <w:szCs w:val="24"/>
        </w:rPr>
        <w:br/>
      </w:r>
      <w:r>
        <w:rPr>
          <w:rFonts w:ascii="Times New Roman" w:eastAsia="Times New Roman" w:hAnsi="Times New Roman" w:cs="Times New Roman"/>
        </w:rPr>
        <w:t>[7-</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í</w:t>
      </w:r>
      <w:r w:rsidR="00627ED1" w:rsidRPr="00627ED1">
        <w:rPr>
          <w:rStyle w:val="footnoteLinked"/>
          <w:highlight w:val="yellow"/>
        </w:rPr>
        <w:t xml:space="preserve">yyih </w:t>
      </w:r>
      <w:r w:rsidRPr="0084506F">
        <w:rPr>
          <w:rStyle w:val="footnoteLinked"/>
          <w:highlight w:val="yellow"/>
        </w:rPr>
        <w:t>á</w:t>
      </w:r>
      <w:r w:rsidR="00627ED1" w:rsidRPr="00627ED1">
        <w:rPr>
          <w:rStyle w:val="footnoteLinked"/>
          <w:highlight w:val="yellow"/>
        </w:rPr>
        <w:t>num</w:t>
      </w:r>
      <w:r w:rsidR="00627ED1" w:rsidRPr="00627ED1">
        <w:rPr>
          <w:rStyle w:val="footnoteLinked"/>
        </w:rPr>
        <w:t xml:space="preserve">, pp 3-4. </w:t>
      </w:r>
      <w:r w:rsidR="00627ED1" w:rsidRPr="00627ED1">
        <w:rPr>
          <w:szCs w:val="24"/>
        </w:rPr>
        <w:br/>
      </w:r>
      <w:r>
        <w:rPr>
          <w:rFonts w:ascii="Times New Roman" w:eastAsia="Times New Roman" w:hAnsi="Times New Roman" w:cs="Times New Roman"/>
        </w:rPr>
        <w:t>[7-</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4. </w:t>
      </w:r>
      <w:r w:rsidR="00627ED1" w:rsidRPr="00627ED1">
        <w:rPr>
          <w:szCs w:val="24"/>
        </w:rPr>
        <w:br/>
      </w:r>
      <w:r>
        <w:rPr>
          <w:rFonts w:ascii="Times New Roman" w:eastAsia="Times New Roman" w:hAnsi="Times New Roman" w:cs="Times New Roman"/>
        </w:rPr>
        <w:t>[7-</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7-8. </w:t>
      </w:r>
      <w:r w:rsidR="00627ED1" w:rsidRPr="00627ED1">
        <w:rPr>
          <w:szCs w:val="24"/>
        </w:rPr>
        <w:br/>
      </w:r>
      <w:r>
        <w:rPr>
          <w:rFonts w:ascii="Times New Roman" w:eastAsia="Times New Roman" w:hAnsi="Times New Roman" w:cs="Times New Roman"/>
        </w:rPr>
        <w:t>[7-</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42-5 passim. </w:t>
      </w:r>
      <w:r w:rsidR="00627ED1" w:rsidRPr="00627ED1">
        <w:rPr>
          <w:szCs w:val="24"/>
        </w:rPr>
        <w:br/>
      </w:r>
      <w:r>
        <w:rPr>
          <w:rFonts w:ascii="Times New Roman" w:eastAsia="Times New Roman" w:hAnsi="Times New Roman" w:cs="Times New Roman"/>
        </w:rPr>
        <w:t>[7-</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34. </w:t>
      </w:r>
      <w:r w:rsidR="00627ED1" w:rsidRPr="00627ED1">
        <w:rPr>
          <w:szCs w:val="24"/>
        </w:rPr>
        <w:br/>
      </w:r>
      <w:r>
        <w:rPr>
          <w:rFonts w:ascii="Times New Roman" w:eastAsia="Times New Roman" w:hAnsi="Times New Roman" w:cs="Times New Roman"/>
        </w:rPr>
        <w:t>[7-</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ibid. pp. 33-4. </w:t>
      </w:r>
    </w:p>
    <w:p w14:paraId="0527B659" w14:textId="77777777" w:rsidR="00E67803" w:rsidRDefault="00627ED1">
      <w:pPr>
        <w:pStyle w:val="NoteHeading"/>
      </w:pPr>
      <w:r w:rsidRPr="00627ED1">
        <w:t xml:space="preserve">CHAPTER 8: THE ARCH-BREAKER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H’S</w:t>
      </w:r>
      <w:r w:rsidRPr="00627ED1">
        <w:t xml:space="preserve"> COVENANT</w:t>
      </w:r>
    </w:p>
    <w:p w14:paraId="5F8B30B9" w14:textId="77777777" w:rsidR="00E67803" w:rsidRDefault="00C57E99">
      <w:pPr>
        <w:pStyle w:val="FootnoteParreference"/>
      </w:pPr>
      <w:r>
        <w:rPr>
          <w:rFonts w:ascii="Times New Roman" w:eastAsia="Times New Roman" w:hAnsi="Times New Roman" w:cs="Times New Roman"/>
        </w:rPr>
        <w:t>[8-</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Ra</w:t>
      </w:r>
      <w:r w:rsidRPr="0084506F">
        <w:rPr>
          <w:rStyle w:val="footnoteLinked"/>
          <w:highlight w:val="yellow"/>
        </w:rPr>
        <w:t>ḥí</w:t>
      </w:r>
      <w:r w:rsidR="00627ED1" w:rsidRPr="00627ED1">
        <w:rPr>
          <w:rStyle w:val="footnoteLinked"/>
          <w:highlight w:val="yellow"/>
        </w:rPr>
        <w:t>q-i-Ma</w:t>
      </w:r>
      <w:r w:rsidRPr="0084506F">
        <w:rPr>
          <w:rStyle w:val="footnoteLinked"/>
          <w:highlight w:val="yellow"/>
        </w:rPr>
        <w:t></w:t>
      </w:r>
      <w:r w:rsidR="00627ED1" w:rsidRPr="00627ED1">
        <w:rPr>
          <w:rStyle w:val="footnoteLinked"/>
          <w:highlight w:val="yellow"/>
        </w:rPr>
        <w:t>t</w:t>
      </w:r>
      <w:r w:rsidRPr="0084506F">
        <w:rPr>
          <w:rStyle w:val="footnoteLinked"/>
          <w:highlight w:val="yellow"/>
        </w:rPr>
        <w:t>ú</w:t>
      </w:r>
      <w:r w:rsidR="00627ED1" w:rsidRPr="00627ED1">
        <w:rPr>
          <w:rStyle w:val="footnoteLinked"/>
          <w:highlight w:val="yellow"/>
        </w:rPr>
        <w:t>m</w:t>
      </w:r>
      <w:r w:rsidR="00627ED1" w:rsidRPr="00627ED1">
        <w:rPr>
          <w:rStyle w:val="footnoteLinked"/>
        </w:rPr>
        <w:t xml:space="preserve">, vol. 2, p. 850. </w:t>
      </w:r>
      <w:r w:rsidR="00627ED1" w:rsidRPr="00627ED1">
        <w:rPr>
          <w:szCs w:val="24"/>
        </w:rPr>
        <w:br/>
      </w:r>
      <w:r>
        <w:rPr>
          <w:rFonts w:ascii="Times New Roman" w:eastAsia="Times New Roman" w:hAnsi="Times New Roman" w:cs="Times New Roman"/>
        </w:rPr>
        <w:t>[8-</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242. </w:t>
      </w:r>
      <w:r w:rsidR="00627ED1" w:rsidRPr="00627ED1">
        <w:rPr>
          <w:szCs w:val="24"/>
        </w:rPr>
        <w:br/>
      </w:r>
      <w:r>
        <w:rPr>
          <w:rFonts w:ascii="Times New Roman" w:eastAsia="Times New Roman" w:hAnsi="Times New Roman" w:cs="Times New Roman"/>
        </w:rPr>
        <w:t>[8-</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Ra</w:t>
      </w:r>
      <w:r w:rsidRPr="0084506F">
        <w:rPr>
          <w:rStyle w:val="footnoteLinked"/>
          <w:highlight w:val="yellow"/>
        </w:rPr>
        <w:t>ḥí</w:t>
      </w:r>
      <w:r w:rsidR="00627ED1" w:rsidRPr="00627ED1">
        <w:rPr>
          <w:rStyle w:val="footnoteLinked"/>
          <w:highlight w:val="yellow"/>
        </w:rPr>
        <w:t>q-i-Ma</w:t>
      </w:r>
      <w:r w:rsidRPr="0084506F">
        <w:rPr>
          <w:rStyle w:val="footnoteLinked"/>
          <w:highlight w:val="yellow"/>
        </w:rPr>
        <w:t></w:t>
      </w:r>
      <w:r w:rsidR="00627ED1" w:rsidRPr="00627ED1">
        <w:rPr>
          <w:rStyle w:val="footnoteLinked"/>
          <w:highlight w:val="yellow"/>
        </w:rPr>
        <w:t>t</w:t>
      </w:r>
      <w:r w:rsidRPr="0084506F">
        <w:rPr>
          <w:rStyle w:val="footnoteLinked"/>
          <w:highlight w:val="yellow"/>
        </w:rPr>
        <w:t>ú</w:t>
      </w:r>
      <w:r w:rsidR="00627ED1" w:rsidRPr="00627ED1">
        <w:rPr>
          <w:rStyle w:val="footnoteLinked"/>
          <w:highlight w:val="yellow"/>
        </w:rPr>
        <w:t>m</w:t>
      </w:r>
      <w:r w:rsidR="00627ED1" w:rsidRPr="00627ED1">
        <w:rPr>
          <w:rStyle w:val="footnoteLinked"/>
        </w:rPr>
        <w:t xml:space="preserve">, vol. 1, p. 551. </w:t>
      </w:r>
      <w:r w:rsidR="00627ED1" w:rsidRPr="00627ED1">
        <w:rPr>
          <w:szCs w:val="24"/>
        </w:rPr>
        <w:br/>
      </w:r>
      <w:r>
        <w:rPr>
          <w:rFonts w:ascii="Times New Roman" w:eastAsia="Times New Roman" w:hAnsi="Times New Roman" w:cs="Times New Roman"/>
        </w:rPr>
        <w:t>[8-</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251. </w:t>
      </w:r>
      <w:r w:rsidR="00627ED1" w:rsidRPr="00627ED1">
        <w:rPr>
          <w:szCs w:val="24"/>
        </w:rPr>
        <w:br/>
      </w:r>
      <w:r>
        <w:rPr>
          <w:rFonts w:ascii="Times New Roman" w:eastAsia="Times New Roman" w:hAnsi="Times New Roman" w:cs="Times New Roman"/>
        </w:rPr>
        <w:t>[8-</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222. </w:t>
      </w:r>
      <w:r w:rsidR="00627ED1" w:rsidRPr="00627ED1">
        <w:rPr>
          <w:szCs w:val="24"/>
        </w:rPr>
        <w:br/>
      </w:r>
      <w:r>
        <w:rPr>
          <w:rFonts w:ascii="Times New Roman" w:eastAsia="Times New Roman" w:hAnsi="Times New Roman" w:cs="Times New Roman"/>
        </w:rPr>
        <w:t>[8-</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251. </w:t>
      </w:r>
      <w:r w:rsidR="00627ED1" w:rsidRPr="00627ED1">
        <w:rPr>
          <w:szCs w:val="24"/>
        </w:rPr>
        <w:br/>
      </w:r>
      <w:r>
        <w:rPr>
          <w:rFonts w:ascii="Times New Roman" w:eastAsia="Times New Roman" w:hAnsi="Times New Roman" w:cs="Times New Roman"/>
        </w:rPr>
        <w:t>[8-</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249. </w:t>
      </w:r>
      <w:r w:rsidR="00627ED1" w:rsidRPr="00627ED1">
        <w:rPr>
          <w:szCs w:val="24"/>
        </w:rPr>
        <w:br/>
      </w:r>
      <w:r>
        <w:rPr>
          <w:rFonts w:ascii="Times New Roman" w:eastAsia="Times New Roman" w:hAnsi="Times New Roman" w:cs="Times New Roman"/>
        </w:rPr>
        <w:t>[</w:t>
      </w:r>
      <w:r w:rsidRPr="00C40089">
        <w:rPr>
          <w:rFonts w:ascii="Times New Roman" w:hAnsi="Times New Roman"/>
        </w:rPr>
        <w:t>8</w:t>
      </w:r>
      <w:r>
        <w:rPr>
          <w:rFonts w:ascii="Times New Roman" w:eastAsia="Times New Roman" w:hAnsi="Times New Roman" w:cs="Times New Roman"/>
        </w:rPr>
        <w:t>-</w:t>
      </w:r>
      <w:r w:rsidRPr="00913BD8">
        <w:rPr>
          <w:rFonts w:ascii="Times New Roman" w:eastAsia="Times New Roman" w:hAnsi="Times New Roman" w:cs="Times New Roman"/>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LXXIV. </w:t>
      </w:r>
    </w:p>
    <w:p w14:paraId="79D9127A" w14:textId="77777777" w:rsidR="00E67803" w:rsidRDefault="00627ED1">
      <w:pPr>
        <w:pStyle w:val="NoteHeading"/>
      </w:pPr>
      <w:r w:rsidRPr="00627ED1">
        <w:t xml:space="preserve">CHAPTER 9: THE RELATIONSHIP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w:t>
      </w:r>
      <w:r w:rsidRPr="00627ED1">
        <w:t xml:space="preserve"> AND </w:t>
      </w:r>
      <w:r w:rsidRPr="00627ED1">
        <w:rPr>
          <w:highlight w:val="yellow"/>
        </w:rPr>
        <w:t>ʿABDU’L-BAH</w:t>
      </w:r>
      <w:r w:rsidR="00C57E99" w:rsidRPr="007C5354">
        <w:rPr>
          <w:highlight w:val="yellow"/>
        </w:rPr>
        <w:t>Á</w:t>
      </w:r>
    </w:p>
    <w:p w14:paraId="17A6DA65" w14:textId="77777777" w:rsidR="00E67803" w:rsidRDefault="00C57E99">
      <w:pPr>
        <w:pStyle w:val="FootnoteParreference"/>
      </w:pPr>
      <w:r>
        <w:rPr>
          <w:rFonts w:ascii="Times New Roman" w:eastAsia="Times New Roman" w:hAnsi="Times New Roman" w:cs="Times New Roman"/>
        </w:rPr>
        <w:t>[9-</w:t>
      </w:r>
      <w: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135. </w:t>
      </w:r>
      <w:r w:rsidR="00627ED1" w:rsidRPr="00627ED1">
        <w:rPr>
          <w:szCs w:val="24"/>
        </w:rPr>
        <w:br/>
      </w:r>
      <w:r>
        <w:rPr>
          <w:rFonts w:ascii="Times New Roman" w:eastAsia="Times New Roman" w:hAnsi="Times New Roman" w:cs="Times New Roman"/>
        </w:rPr>
        <w:t>[9-</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[9-</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[9-</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135-6. </w:t>
      </w:r>
      <w:r w:rsidR="00627ED1" w:rsidRPr="00627ED1">
        <w:rPr>
          <w:szCs w:val="24"/>
        </w:rPr>
        <w:br/>
      </w:r>
      <w:r>
        <w:rPr>
          <w:rFonts w:ascii="Times New Roman" w:eastAsia="Times New Roman" w:hAnsi="Times New Roman" w:cs="Times New Roman"/>
        </w:rPr>
        <w:t>[9-</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pp. 227-8. </w:t>
      </w:r>
      <w:r w:rsidR="00627ED1" w:rsidRPr="00627ED1">
        <w:rPr>
          <w:szCs w:val="24"/>
        </w:rPr>
        <w:br/>
      </w:r>
      <w:r>
        <w:rPr>
          <w:rFonts w:ascii="Times New Roman" w:eastAsia="Times New Roman" w:hAnsi="Times New Roman" w:cs="Times New Roman"/>
        </w:rPr>
        <w:t>[9-</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pp. 251-2.</w:t>
      </w:r>
      <w:r w:rsidR="00627ED1" w:rsidRPr="00627ED1">
        <w:rPr>
          <w:rStyle w:val="structurepagenumber"/>
        </w:rPr>
        <w:t xml:space="preserve"> &lt;page 449</w:t>
      </w:r>
      <w:r w:rsidR="00B777C2">
        <w:rPr>
          <w:rStyle w:val="structurepagenumber"/>
        </w:rPr>
        <w:t>/&gt;</w:t>
      </w:r>
    </w:p>
    <w:p w14:paraId="771502C5" w14:textId="77777777" w:rsidR="00E67803" w:rsidRDefault="00627ED1">
      <w:pPr>
        <w:pStyle w:val="NoteHeading"/>
      </w:pPr>
      <w:r w:rsidRPr="00627ED1">
        <w:t xml:space="preserve">CHAPTER 10: THE APPOINTMENT OF </w:t>
      </w:r>
      <w:r w:rsidRPr="00627ED1">
        <w:rPr>
          <w:highlight w:val="yellow"/>
        </w:rPr>
        <w:t>ʿABDU’L-BAH</w:t>
      </w:r>
      <w:r w:rsidR="00C57E99" w:rsidRPr="007C5354">
        <w:rPr>
          <w:highlight w:val="yellow"/>
        </w:rPr>
        <w:t>Á</w:t>
      </w:r>
    </w:p>
    <w:p w14:paraId="7C18349A" w14:textId="77777777" w:rsidR="00E67803" w:rsidRDefault="00C57E99">
      <w:pPr>
        <w:pStyle w:val="FootnoteParreference"/>
      </w:pPr>
      <w:r>
        <w:rPr>
          <w:rFonts w:ascii="Times New Roman" w:eastAsia="Times New Roman" w:hAnsi="Times New Roman" w:cs="Times New Roman"/>
        </w:rPr>
        <w:t>[10-</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24. </w:t>
      </w:r>
      <w:r w:rsidR="00627ED1" w:rsidRPr="00627ED1">
        <w:rPr>
          <w:szCs w:val="24"/>
        </w:rPr>
        <w:br/>
      </w:r>
      <w:r>
        <w:rPr>
          <w:rFonts w:ascii="Times New Roman" w:eastAsia="Times New Roman" w:hAnsi="Times New Roman" w:cs="Times New Roman"/>
        </w:rPr>
        <w:t>[10-</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27. </w:t>
      </w:r>
      <w:r w:rsidR="00627ED1" w:rsidRPr="00627ED1">
        <w:rPr>
          <w:szCs w:val="24"/>
        </w:rPr>
        <w:br/>
      </w:r>
      <w:r>
        <w:rPr>
          <w:rFonts w:ascii="Times New Roman" w:eastAsia="Times New Roman" w:hAnsi="Times New Roman" w:cs="Times New Roman"/>
        </w:rPr>
        <w:t>[10-</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Cited by </w:t>
      </w:r>
      <w:r w:rsidR="00627ED1" w:rsidRPr="00627ED1">
        <w:rPr>
          <w:rStyle w:val="footnoteLinked"/>
          <w:highlight w:val="yellow"/>
        </w:rPr>
        <w:t>F</w:t>
      </w:r>
      <w:r w:rsidRPr="0084506F">
        <w:rPr>
          <w:rStyle w:val="footnoteLinked"/>
          <w:highlight w:val="yellow"/>
        </w:rPr>
        <w:t>áḍ</w:t>
      </w:r>
      <w:r w:rsidR="00627ED1" w:rsidRPr="00627ED1">
        <w:rPr>
          <w:rStyle w:val="footnoteLinked"/>
          <w:highlight w:val="yellow"/>
        </w:rPr>
        <w:t>il-i-Yazd</w:t>
      </w:r>
      <w:r w:rsidRPr="0084506F">
        <w:rPr>
          <w:rStyle w:val="footnoteLinked"/>
          <w:highlight w:val="yellow"/>
        </w:rPr>
        <w:t>í</w:t>
      </w:r>
      <w:r w:rsidR="00627ED1" w:rsidRPr="00627ED1">
        <w:rPr>
          <w:rStyle w:val="footnoteLinked"/>
        </w:rPr>
        <w:t xml:space="preserve">, </w:t>
      </w:r>
      <w:r w:rsidR="00627ED1" w:rsidRPr="00627ED1">
        <w:rPr>
          <w:rStyle w:val="footnoteLinked"/>
          <w:highlight w:val="yellow"/>
        </w:rPr>
        <w:t>Min</w:t>
      </w:r>
      <w:r w:rsidRPr="0084506F">
        <w:rPr>
          <w:rStyle w:val="footnoteLinked"/>
          <w:highlight w:val="yellow"/>
        </w:rPr>
        <w:t>á</w:t>
      </w:r>
      <w:r w:rsidR="00627ED1" w:rsidRPr="00627ED1">
        <w:rPr>
          <w:rStyle w:val="footnoteLinked"/>
          <w:highlight w:val="yellow"/>
        </w:rPr>
        <w:t>hiju</w:t>
      </w:r>
      <w:r w:rsidR="00AC1FD0" w:rsidRPr="00AC1FD0">
        <w:rPr>
          <w:rStyle w:val="footnoteLinked"/>
          <w:highlight w:val="yellow"/>
        </w:rPr>
        <w:t>’</w:t>
      </w:r>
      <w:r w:rsidR="00627ED1" w:rsidRPr="00627ED1">
        <w:rPr>
          <w:rStyle w:val="footnoteLinked"/>
          <w:highlight w:val="yellow"/>
        </w:rPr>
        <w:t>l-A</w:t>
      </w:r>
      <w:r w:rsidRPr="0084506F">
        <w:rPr>
          <w:rStyle w:val="footnoteLinked"/>
          <w:highlight w:val="yellow"/>
        </w:rPr>
        <w:t>ḥ</w:t>
      </w:r>
      <w:r w:rsidR="00627ED1" w:rsidRPr="00627ED1">
        <w:rPr>
          <w:rStyle w:val="footnoteLinked"/>
          <w:highlight w:val="yellow"/>
        </w:rPr>
        <w:t>k</w:t>
      </w:r>
      <w:r w:rsidRPr="0084506F">
        <w:rPr>
          <w:rStyle w:val="footnoteLinked"/>
          <w:highlight w:val="yellow"/>
        </w:rPr>
        <w:t>á</w:t>
      </w:r>
      <w:r w:rsidR="00627ED1" w:rsidRPr="00627ED1">
        <w:rPr>
          <w:rStyle w:val="footnoteLinked"/>
          <w:highlight w:val="yellow"/>
        </w:rPr>
        <w:t>m</w:t>
      </w:r>
      <w:r w:rsidR="00627ED1" w:rsidRPr="00627ED1">
        <w:rPr>
          <w:rStyle w:val="footnoteLinked"/>
        </w:rPr>
        <w:t xml:space="preserve">, vol. 1, p. 657. </w:t>
      </w:r>
      <w:r w:rsidR="00627ED1" w:rsidRPr="00627ED1">
        <w:rPr>
          <w:szCs w:val="24"/>
        </w:rPr>
        <w:br/>
      </w:r>
      <w:r>
        <w:rPr>
          <w:rFonts w:ascii="Times New Roman" w:eastAsia="Times New Roman" w:hAnsi="Times New Roman" w:cs="Times New Roman"/>
        </w:rPr>
        <w:t>[10-</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pp. 219-223. </w:t>
      </w:r>
    </w:p>
    <w:p w14:paraId="47A6EDA8" w14:textId="77777777" w:rsidR="00E67803" w:rsidRDefault="00627ED1">
      <w:pPr>
        <w:pStyle w:val="NoteHeading"/>
      </w:pPr>
      <w:r w:rsidRPr="00627ED1">
        <w:t xml:space="preserve">CHAPTER 11: THE BREAKING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H’S</w:t>
      </w:r>
      <w:r w:rsidRPr="00627ED1">
        <w:t xml:space="preserve"> COVENANT</w:t>
      </w:r>
    </w:p>
    <w:p w14:paraId="69F82DA8" w14:textId="77777777" w:rsidR="00E67803" w:rsidRDefault="00C57E99">
      <w:pPr>
        <w:pStyle w:val="FootnoteParreference"/>
      </w:pPr>
      <w:r>
        <w:rPr>
          <w:rFonts w:ascii="Times New Roman" w:eastAsia="Times New Roman" w:hAnsi="Times New Roman" w:cs="Times New Roman"/>
        </w:rPr>
        <w:t>[11-</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Printed in Egypt, no date. Translation by the author. </w:t>
      </w:r>
    </w:p>
    <w:p w14:paraId="70FC67E3" w14:textId="77777777" w:rsidR="00E67803" w:rsidRDefault="00627ED1">
      <w:pPr>
        <w:pStyle w:val="NoteHeading"/>
      </w:pPr>
      <w:r w:rsidRPr="00627ED1">
        <w:t>CHAPTER 12: THE DAY THAT SHALL NOT BE FOLLOWED BY NIGHT</w:t>
      </w:r>
    </w:p>
    <w:p w14:paraId="1E2A51D9" w14:textId="77777777" w:rsidR="00E67803" w:rsidRDefault="00C57E99">
      <w:pPr>
        <w:pStyle w:val="FootnoteParreference"/>
      </w:pPr>
      <w:r>
        <w:rPr>
          <w:rFonts w:ascii="Times New Roman" w:eastAsia="Times New Roman" w:hAnsi="Times New Roman" w:cs="Times New Roman"/>
        </w:rPr>
        <w:t>[12-</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237-8. </w:t>
      </w:r>
      <w:r w:rsidR="00627ED1" w:rsidRPr="00627ED1">
        <w:rPr>
          <w:szCs w:val="24"/>
        </w:rPr>
        <w:br/>
      </w:r>
      <w:r>
        <w:rPr>
          <w:rFonts w:ascii="Times New Roman" w:eastAsia="Times New Roman" w:hAnsi="Times New Roman" w:cs="Times New Roman"/>
        </w:rPr>
        <w:t>[12-</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Kit</w:t>
      </w:r>
      <w:r w:rsidRPr="0084506F">
        <w:rPr>
          <w:rStyle w:val="footnoteLinked"/>
          <w:highlight w:val="yellow"/>
        </w:rPr>
        <w:t>á</w:t>
      </w:r>
      <w:r w:rsidR="00627ED1" w:rsidRPr="00627ED1">
        <w:rPr>
          <w:rStyle w:val="footnoteLinked"/>
          <w:highlight w:val="yellow"/>
        </w:rPr>
        <w:t>b-i-</w:t>
      </w:r>
      <w:r w:rsidRPr="0084506F">
        <w:rPr>
          <w:rStyle w:val="footnoteLinked"/>
          <w:highlight w:val="yellow"/>
        </w:rPr>
        <w:t>Í</w:t>
      </w:r>
      <w:r w:rsidR="00627ED1" w:rsidRPr="00627ED1">
        <w:rPr>
          <w:rStyle w:val="footnoteLinked"/>
          <w:highlight w:val="yellow"/>
        </w:rPr>
        <w:t>q</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p. 144. </w:t>
      </w:r>
      <w:r w:rsidR="00627ED1" w:rsidRPr="00627ED1">
        <w:rPr>
          <w:szCs w:val="24"/>
        </w:rPr>
        <w:br/>
      </w:r>
      <w:r>
        <w:rPr>
          <w:rFonts w:ascii="Times New Roman" w:eastAsia="Times New Roman" w:hAnsi="Times New Roman" w:cs="Times New Roman"/>
        </w:rPr>
        <w:t>[12-</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XXII, para. 2. </w:t>
      </w:r>
      <w:r w:rsidR="00627ED1" w:rsidRPr="00627ED1">
        <w:rPr>
          <w:szCs w:val="24"/>
        </w:rPr>
        <w:br/>
      </w:r>
      <w:r>
        <w:rPr>
          <w:rFonts w:ascii="Times New Roman" w:eastAsia="Times New Roman" w:hAnsi="Times New Roman" w:cs="Times New Roman"/>
        </w:rPr>
        <w:t>[12-</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119. </w:t>
      </w:r>
      <w:r w:rsidR="00627ED1" w:rsidRPr="00627ED1">
        <w:rPr>
          <w:szCs w:val="24"/>
        </w:rPr>
        <w:br/>
      </w:r>
      <w:r>
        <w:rPr>
          <w:rFonts w:ascii="Times New Roman" w:eastAsia="Times New Roman" w:hAnsi="Times New Roman" w:cs="Times New Roman"/>
        </w:rPr>
        <w:t>[12-</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24. </w:t>
      </w:r>
    </w:p>
    <w:p w14:paraId="5892B857" w14:textId="77777777" w:rsidR="00E67803" w:rsidRDefault="00627ED1">
      <w:pPr>
        <w:pStyle w:val="NoteHeading"/>
      </w:pPr>
      <w:r w:rsidRPr="00627ED1">
        <w:t xml:space="preserve">CHAPTER 13: PRINCIPAL COVENANT-BREAKERS DURING THE MINISTRY OF </w:t>
      </w:r>
      <w:r w:rsidRPr="00627ED1">
        <w:rPr>
          <w:highlight w:val="yellow"/>
        </w:rPr>
        <w:t>ʿABDU’L-BAH</w:t>
      </w:r>
      <w:r w:rsidR="00C57E99" w:rsidRPr="007C5354">
        <w:rPr>
          <w:highlight w:val="yellow"/>
        </w:rPr>
        <w:t>Á</w:t>
      </w:r>
    </w:p>
    <w:p w14:paraId="0FB6B887" w14:textId="77777777" w:rsidR="00E67803" w:rsidRDefault="00C57E99">
      <w:pPr>
        <w:pStyle w:val="FootnoteParreference"/>
      </w:pPr>
      <w:r>
        <w:rPr>
          <w:rFonts w:ascii="Times New Roman" w:eastAsia="Times New Roman" w:hAnsi="Times New Roman" w:cs="Times New Roman"/>
        </w:rPr>
        <w:t>[13-</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Hidden Words, </w:t>
      </w:r>
      <w:r w:rsidR="00627ED1" w:rsidRPr="00627ED1">
        <w:rPr>
          <w:rStyle w:val="footnoteLinked"/>
          <w:highlight w:val="lightGray"/>
        </w:rPr>
        <w:t>Arabic</w:t>
      </w:r>
      <w:r w:rsidR="00627ED1" w:rsidRPr="00627ED1">
        <w:rPr>
          <w:rStyle w:val="footnoteLinked"/>
        </w:rPr>
        <w:t xml:space="preserve"> No. 4. </w:t>
      </w:r>
    </w:p>
    <w:p w14:paraId="6FD1BB21" w14:textId="77777777" w:rsidR="00E67803" w:rsidRDefault="00627ED1">
      <w:pPr>
        <w:pStyle w:val="NoteHeading"/>
      </w:pPr>
      <w:r w:rsidRPr="00627ED1">
        <w:t>CHAPTER 14: CLANDESTINE OPPOSITION TO THE COVENANT</w:t>
      </w:r>
    </w:p>
    <w:p w14:paraId="5C04C1A5" w14:textId="77777777" w:rsidR="00E67803" w:rsidRDefault="00C57E99">
      <w:pPr>
        <w:pStyle w:val="FootnoteParreference"/>
      </w:pPr>
      <w:r>
        <w:rPr>
          <w:rFonts w:ascii="Times New Roman" w:eastAsia="Times New Roman" w:hAnsi="Times New Roman" w:cs="Times New Roman"/>
        </w:rPr>
        <w:t>[14-</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xml:space="preserve">, p. 323. </w:t>
      </w:r>
      <w:r w:rsidR="00627ED1" w:rsidRPr="00627ED1">
        <w:rPr>
          <w:szCs w:val="24"/>
        </w:rPr>
        <w:br/>
      </w:r>
      <w:r>
        <w:rPr>
          <w:rFonts w:ascii="Times New Roman" w:eastAsia="Times New Roman" w:hAnsi="Times New Roman" w:cs="Times New Roman"/>
        </w:rPr>
        <w:t>[14-</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326-31. </w:t>
      </w:r>
      <w:r w:rsidR="00627ED1" w:rsidRPr="00627ED1">
        <w:rPr>
          <w:szCs w:val="24"/>
        </w:rPr>
        <w:br/>
      </w:r>
      <w:r>
        <w:rPr>
          <w:rFonts w:ascii="Times New Roman" w:eastAsia="Times New Roman" w:hAnsi="Times New Roman" w:cs="Times New Roman"/>
        </w:rPr>
        <w:t>[14-</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337-8. </w:t>
      </w:r>
      <w:r w:rsidR="00627ED1" w:rsidRPr="00627ED1">
        <w:rPr>
          <w:szCs w:val="24"/>
        </w:rPr>
        <w:br/>
      </w:r>
      <w:r>
        <w:rPr>
          <w:rFonts w:ascii="Times New Roman" w:eastAsia="Times New Roman" w:hAnsi="Times New Roman" w:cs="Times New Roman"/>
        </w:rPr>
        <w:t>[14-</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w:t>
      </w:r>
      <w:r w:rsidRPr="0084506F">
        <w:rPr>
          <w:rStyle w:val="footnoteLinked"/>
          <w:highlight w:val="yellow"/>
        </w:rPr>
        <w:t>h</w:t>
      </w:r>
      <w:r w:rsidR="00627ED1" w:rsidRPr="00627ED1">
        <w:rPr>
          <w:rStyle w:val="footnoteLinked"/>
          <w:highlight w:val="yellow"/>
        </w:rPr>
        <w:t>-i-</w:t>
      </w:r>
      <w:r w:rsidRPr="00AF3300">
        <w:rPr>
          <w:rStyle w:val="footnoteLinked"/>
          <w:highlight w:val="yellow"/>
        </w:rPr>
        <w:t>ʿ</w:t>
      </w:r>
      <w:r w:rsidR="00627ED1" w:rsidRPr="00627ED1">
        <w:rPr>
          <w:rStyle w:val="footnoteLinked"/>
          <w:highlight w:val="yellow"/>
        </w:rPr>
        <w:t>Akk</w:t>
      </w:r>
      <w:r w:rsidRPr="0084506F">
        <w:rPr>
          <w:rStyle w:val="footnoteLinked"/>
          <w:highlight w:val="yellow"/>
        </w:rPr>
        <w:t>á</w:t>
      </w:r>
      <w:r w:rsidR="00627ED1" w:rsidRPr="00627ED1">
        <w:rPr>
          <w:rStyle w:val="footnoteLinked"/>
        </w:rPr>
        <w:t xml:space="preserve">, pp. 51-2. </w:t>
      </w:r>
      <w:r w:rsidR="00627ED1" w:rsidRPr="00627ED1">
        <w:rPr>
          <w:szCs w:val="24"/>
        </w:rPr>
        <w:br/>
      </w:r>
      <w:r>
        <w:rPr>
          <w:rFonts w:ascii="Times New Roman" w:eastAsia="Times New Roman" w:hAnsi="Times New Roman" w:cs="Times New Roman"/>
        </w:rPr>
        <w:t>[14-</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w:t>
      </w:r>
      <w:r w:rsidRPr="0084506F">
        <w:rPr>
          <w:rStyle w:val="footnoteLinked"/>
          <w:highlight w:val="yellow"/>
        </w:rPr>
        <w:t>hj</w:t>
      </w:r>
      <w:r w:rsidR="00627ED1" w:rsidRPr="00627ED1">
        <w:rPr>
          <w:rStyle w:val="footnoteLinked"/>
          <w:highlight w:val="yellow"/>
        </w:rPr>
        <w:t>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xml:space="preserve">, pp. 334-5. </w:t>
      </w:r>
      <w:r w:rsidR="00627ED1" w:rsidRPr="00627ED1">
        <w:rPr>
          <w:szCs w:val="24"/>
        </w:rPr>
        <w:br/>
      </w:r>
      <w:r>
        <w:rPr>
          <w:rFonts w:ascii="Times New Roman" w:eastAsia="Times New Roman" w:hAnsi="Times New Roman" w:cs="Times New Roman"/>
        </w:rPr>
        <w:t>[14-</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 216. </w:t>
      </w:r>
    </w:p>
    <w:p w14:paraId="3D85BD12" w14:textId="77777777" w:rsidR="00E67803" w:rsidRDefault="00627ED1">
      <w:pPr>
        <w:pStyle w:val="NoteHeading"/>
      </w:pPr>
      <w:r w:rsidRPr="00627ED1">
        <w:t xml:space="preserve">CHAPTER 15: </w:t>
      </w:r>
      <w:r w:rsidRPr="00627ED1">
        <w:rPr>
          <w:highlight w:val="yellow"/>
        </w:rPr>
        <w:t>M</w:t>
      </w:r>
      <w:r w:rsidR="00C57E99" w:rsidRPr="00D74DDB">
        <w:rPr>
          <w:highlight w:val="yellow"/>
        </w:rPr>
        <w:t>Í</w:t>
      </w:r>
      <w:r w:rsidRPr="00627ED1">
        <w:rPr>
          <w:highlight w:val="yellow"/>
        </w:rPr>
        <w:t>RZ</w:t>
      </w:r>
      <w:r w:rsidR="00C57E99" w:rsidRPr="00D74DDB">
        <w:rPr>
          <w:highlight w:val="yellow"/>
        </w:rPr>
        <w:t>Á</w:t>
      </w:r>
      <w:r w:rsidRPr="00627ED1">
        <w:rPr>
          <w:highlight w:val="yellow"/>
        </w:rPr>
        <w:t xml:space="preserve"> </w:t>
      </w:r>
      <w:r w:rsidR="00C57E99" w:rsidRPr="00D74DDB">
        <w:rPr>
          <w:highlight w:val="yellow"/>
        </w:rPr>
        <w:t>Á</w:t>
      </w:r>
      <w:r w:rsidRPr="00627ED1">
        <w:rPr>
          <w:highlight w:val="yellow"/>
        </w:rPr>
        <w:t>Q</w:t>
      </w:r>
      <w:r w:rsidR="00C57E99" w:rsidRPr="00D74DDB">
        <w:rPr>
          <w:highlight w:val="yellow"/>
        </w:rPr>
        <w:t>Á</w:t>
      </w:r>
      <w:r w:rsidRPr="00627ED1">
        <w:rPr>
          <w:highlight w:val="yellow"/>
        </w:rPr>
        <w:t xml:space="preserve"> J</w:t>
      </w:r>
      <w:r w:rsidR="00C57E99" w:rsidRPr="00D74DDB">
        <w:rPr>
          <w:highlight w:val="yellow"/>
        </w:rPr>
        <w:t>Á</w:t>
      </w:r>
      <w:r w:rsidRPr="00627ED1">
        <w:rPr>
          <w:highlight w:val="yellow"/>
        </w:rPr>
        <w:t>N</w:t>
      </w:r>
    </w:p>
    <w:p w14:paraId="4EB3251E" w14:textId="77777777" w:rsidR="00E67803" w:rsidRDefault="00C57E99">
      <w:pPr>
        <w:pStyle w:val="FootnoteParreference"/>
      </w:pPr>
      <w:r>
        <w:rPr>
          <w:rFonts w:ascii="Times New Roman" w:eastAsia="Times New Roman" w:hAnsi="Times New Roman" w:cs="Times New Roman"/>
        </w:rPr>
        <w:t>[15-</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Matthew, 5:5. </w:t>
      </w:r>
      <w:r w:rsidR="00627ED1" w:rsidRPr="00627ED1">
        <w:rPr>
          <w:szCs w:val="24"/>
        </w:rPr>
        <w:br/>
      </w:r>
      <w:r>
        <w:rPr>
          <w:rFonts w:ascii="Times New Roman" w:eastAsia="Times New Roman" w:hAnsi="Times New Roman" w:cs="Times New Roman"/>
        </w:rPr>
        <w:t>[15-</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Qur</w:t>
      </w:r>
      <w:r w:rsidR="00AC1FD0" w:rsidRPr="00AC1FD0">
        <w:rPr>
          <w:rStyle w:val="footnoteLinked"/>
          <w:highlight w:val="yellow"/>
        </w:rPr>
        <w:t>’</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28:5. </w:t>
      </w:r>
      <w:r w:rsidR="00627ED1" w:rsidRPr="00627ED1">
        <w:rPr>
          <w:szCs w:val="24"/>
        </w:rPr>
        <w:br/>
      </w:r>
      <w:r>
        <w:rPr>
          <w:rFonts w:ascii="Times New Roman" w:eastAsia="Times New Roman" w:hAnsi="Times New Roman" w:cs="Times New Roman"/>
        </w:rPr>
        <w:t>[15-</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pp. 54-6. </w:t>
      </w:r>
      <w:r w:rsidR="00627ED1" w:rsidRPr="00627ED1">
        <w:rPr>
          <w:szCs w:val="24"/>
        </w:rPr>
        <w:br/>
      </w:r>
      <w:r>
        <w:rPr>
          <w:rFonts w:ascii="Times New Roman" w:eastAsia="Times New Roman" w:hAnsi="Times New Roman" w:cs="Times New Roman"/>
        </w:rPr>
        <w:t>[15-</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80. </w:t>
      </w:r>
      <w:r w:rsidR="00627ED1" w:rsidRPr="00627ED1">
        <w:rPr>
          <w:szCs w:val="24"/>
        </w:rPr>
        <w:br/>
      </w:r>
      <w:r>
        <w:rPr>
          <w:rFonts w:ascii="Times New Roman" w:eastAsia="Times New Roman" w:hAnsi="Times New Roman" w:cs="Times New Roman"/>
        </w:rPr>
        <w:t>[15-</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90-91. </w:t>
      </w:r>
      <w:r w:rsidR="00627ED1" w:rsidRPr="00627ED1">
        <w:rPr>
          <w:szCs w:val="24"/>
        </w:rPr>
        <w:br/>
      </w:r>
      <w:r>
        <w:rPr>
          <w:rFonts w:ascii="Times New Roman" w:eastAsia="Times New Roman" w:hAnsi="Times New Roman" w:cs="Times New Roman"/>
        </w:rPr>
        <w:t>[15-</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84. </w:t>
      </w:r>
      <w:r w:rsidR="00627ED1" w:rsidRPr="00627ED1">
        <w:rPr>
          <w:szCs w:val="24"/>
        </w:rPr>
        <w:br/>
      </w:r>
      <w:r>
        <w:rPr>
          <w:rFonts w:ascii="Times New Roman" w:eastAsia="Times New Roman" w:hAnsi="Times New Roman" w:cs="Times New Roman"/>
        </w:rPr>
        <w:t>[15-</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[15-</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Bihjatu</w:t>
      </w:r>
      <w:r w:rsidR="00AC1FD0" w:rsidRPr="00AC1FD0">
        <w:rPr>
          <w:rStyle w:val="footnoteLinked"/>
          <w:highlight w:val="yellow"/>
        </w:rPr>
        <w:t>’</w:t>
      </w:r>
      <w:r w:rsidRPr="0084506F">
        <w:rPr>
          <w:rStyle w:val="footnoteLinked"/>
          <w:highlight w:val="yellow"/>
        </w:rPr>
        <w:t>ṣ</w:t>
      </w:r>
      <w:r w:rsidR="00627ED1" w:rsidRPr="00627ED1">
        <w:rPr>
          <w:rStyle w:val="footnoteLinked"/>
          <w:highlight w:val="yellow"/>
        </w:rPr>
        <w:t>-</w:t>
      </w:r>
      <w:r w:rsidRPr="0084506F">
        <w:rPr>
          <w:rStyle w:val="footnoteLinked"/>
          <w:highlight w:val="yellow"/>
        </w:rPr>
        <w:t>Ṣ</w:t>
      </w:r>
      <w:r w:rsidR="00627ED1" w:rsidRPr="00627ED1">
        <w:rPr>
          <w:rStyle w:val="footnoteLinked"/>
          <w:highlight w:val="yellow"/>
        </w:rPr>
        <w:t>ud</w:t>
      </w:r>
      <w:r w:rsidRPr="0084506F">
        <w:rPr>
          <w:rStyle w:val="footnoteLinked"/>
          <w:highlight w:val="yellow"/>
        </w:rPr>
        <w:t>ú</w:t>
      </w:r>
      <w:r w:rsidR="00627ED1" w:rsidRPr="00627ED1">
        <w:rPr>
          <w:rStyle w:val="footnoteLinked"/>
          <w:highlight w:val="yellow"/>
        </w:rPr>
        <w:t>r</w:t>
      </w:r>
      <w:r w:rsidR="00627ED1" w:rsidRPr="00627ED1">
        <w:rPr>
          <w:rStyle w:val="footnoteLinked"/>
        </w:rPr>
        <w:t xml:space="preserve">, p. 479. </w:t>
      </w:r>
    </w:p>
    <w:p w14:paraId="49A3D7F9" w14:textId="77777777" w:rsidR="00E67803" w:rsidRDefault="00627ED1">
      <w:pPr>
        <w:pStyle w:val="NoteHeading"/>
      </w:pPr>
      <w:r w:rsidRPr="00627ED1">
        <w:t>CHAPTER 16: DISCREDITING THE CENTRE OF THE COVENANT</w:t>
      </w:r>
    </w:p>
    <w:p w14:paraId="2DA150C3" w14:textId="77777777" w:rsidR="00E67803" w:rsidRDefault="00C57E99">
      <w:pPr>
        <w:pStyle w:val="FootnoteParreference"/>
      </w:pPr>
      <w:r>
        <w:rPr>
          <w:rFonts w:ascii="Times New Roman" w:eastAsia="Times New Roman" w:hAnsi="Times New Roman" w:cs="Times New Roman"/>
        </w:rPr>
        <w:t>[16-</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pp. 250-56. </w:t>
      </w:r>
      <w:r w:rsidR="00627ED1" w:rsidRPr="00627ED1">
        <w:rPr>
          <w:szCs w:val="24"/>
        </w:rPr>
        <w:br/>
      </w:r>
      <w:r>
        <w:rPr>
          <w:rFonts w:ascii="Times New Roman" w:eastAsia="Times New Roman" w:hAnsi="Times New Roman" w:cs="Times New Roman"/>
        </w:rPr>
        <w:t>[16-</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My Perilous Life in Palestine, pp. 230-35. </w:t>
      </w:r>
    </w:p>
    <w:p w14:paraId="20A4127F" w14:textId="77777777" w:rsidR="00E67803" w:rsidRDefault="00627ED1">
      <w:pPr>
        <w:pStyle w:val="NoteHeading"/>
      </w:pPr>
      <w:r w:rsidRPr="00627ED1">
        <w:t xml:space="preserve">CHAPTER 17: </w:t>
      </w:r>
      <w:r w:rsidRPr="00627ED1">
        <w:rPr>
          <w:highlight w:val="yellow"/>
        </w:rPr>
        <w:t>ʿABDU’L-BAH</w:t>
      </w:r>
      <w:r w:rsidR="00C57E99" w:rsidRPr="007C5354">
        <w:rPr>
          <w:highlight w:val="yellow"/>
        </w:rPr>
        <w:t>Á</w:t>
      </w:r>
      <w:r w:rsidRPr="00627ED1">
        <w:t xml:space="preserve"> IN ACTION</w:t>
      </w:r>
    </w:p>
    <w:p w14:paraId="51665AD1" w14:textId="77777777" w:rsidR="00E67803" w:rsidRDefault="00C57E99">
      <w:pPr>
        <w:pStyle w:val="FootnoteParreference"/>
      </w:pPr>
      <w:r>
        <w:rPr>
          <w:rFonts w:ascii="Times New Roman" w:eastAsia="Times New Roman" w:hAnsi="Times New Roman" w:cs="Times New Roman"/>
        </w:rPr>
        <w:t>[17-</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pp. 63-6. </w:t>
      </w:r>
      <w:r w:rsidR="00627ED1" w:rsidRPr="00627ED1">
        <w:rPr>
          <w:szCs w:val="24"/>
        </w:rPr>
        <w:br/>
      </w:r>
      <w:r>
        <w:rPr>
          <w:rFonts w:ascii="Times New Roman" w:eastAsia="Times New Roman" w:hAnsi="Times New Roman" w:cs="Times New Roman"/>
        </w:rPr>
        <w:t>[17-</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570-73. </w:t>
      </w:r>
      <w:r w:rsidR="00627ED1" w:rsidRPr="00627ED1">
        <w:rPr>
          <w:szCs w:val="24"/>
        </w:rPr>
        <w:br/>
      </w:r>
      <w:r>
        <w:rPr>
          <w:rFonts w:ascii="Times New Roman" w:eastAsia="Times New Roman" w:hAnsi="Times New Roman" w:cs="Times New Roman"/>
        </w:rPr>
        <w:t>[17-</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259-65. </w:t>
      </w:r>
    </w:p>
    <w:p w14:paraId="5EB6E51B" w14:textId="77777777" w:rsidR="00E67803" w:rsidRDefault="00627ED1">
      <w:pPr>
        <w:pStyle w:val="NoteHeading"/>
      </w:pPr>
      <w:r w:rsidRPr="00627ED1">
        <w:t>CHAPTER 18: COVENANT-BREAKING IN PERSIA</w:t>
      </w:r>
    </w:p>
    <w:p w14:paraId="29802D34" w14:textId="77777777" w:rsidR="00E67803" w:rsidRDefault="00C57E99">
      <w:pPr>
        <w:pStyle w:val="FootnoteParreference"/>
      </w:pPr>
      <w:r>
        <w:rPr>
          <w:rFonts w:ascii="Times New Roman" w:eastAsia="Times New Roman" w:hAnsi="Times New Roman" w:cs="Times New Roman"/>
        </w:rPr>
        <w:t>[18-</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27. </w:t>
      </w:r>
      <w:r w:rsidR="00627ED1" w:rsidRPr="00627ED1">
        <w:rPr>
          <w:szCs w:val="24"/>
        </w:rPr>
        <w:br/>
      </w:r>
      <w:r>
        <w:rPr>
          <w:rFonts w:ascii="Times New Roman" w:eastAsia="Times New Roman" w:hAnsi="Times New Roman" w:cs="Times New Roman"/>
        </w:rPr>
        <w:t>[18-</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Iqtid</w:t>
      </w:r>
      <w:r w:rsidRPr="0084506F">
        <w:rPr>
          <w:rStyle w:val="footnoteLinked"/>
          <w:highlight w:val="yellow"/>
        </w:rPr>
        <w:t>á</w:t>
      </w:r>
      <w:r w:rsidR="00627ED1" w:rsidRPr="00627ED1">
        <w:rPr>
          <w:rStyle w:val="footnoteLinked"/>
          <w:highlight w:val="yellow"/>
        </w:rPr>
        <w:t>r</w:t>
      </w:r>
      <w:r w:rsidRPr="0084506F">
        <w:rPr>
          <w:rStyle w:val="footnoteLinked"/>
          <w:highlight w:val="yellow"/>
        </w:rPr>
        <w:t>á</w:t>
      </w:r>
      <w:r w:rsidR="00627ED1" w:rsidRPr="00627ED1">
        <w:rPr>
          <w:rStyle w:val="footnoteLinked"/>
          <w:highlight w:val="yellow"/>
        </w:rPr>
        <w:t>t</w:t>
      </w:r>
      <w:r w:rsidR="00627ED1" w:rsidRPr="00627ED1">
        <w:rPr>
          <w:rStyle w:val="footnoteLinked"/>
        </w:rPr>
        <w:t xml:space="preserve">, pp. 294-5. </w:t>
      </w:r>
      <w:r w:rsidR="00627ED1" w:rsidRPr="00627ED1">
        <w:rPr>
          <w:szCs w:val="24"/>
        </w:rPr>
        <w:br/>
      </w:r>
      <w:r>
        <w:rPr>
          <w:rFonts w:ascii="Times New Roman" w:eastAsia="Times New Roman" w:hAnsi="Times New Roman" w:cs="Times New Roman"/>
        </w:rPr>
        <w:t>[18-</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CXLII, paras. 1-3. </w:t>
      </w:r>
      <w:r w:rsidR="00627ED1" w:rsidRPr="00627ED1">
        <w:rPr>
          <w:szCs w:val="24"/>
        </w:rPr>
        <w:br/>
      </w:r>
      <w:r>
        <w:rPr>
          <w:rFonts w:ascii="Times New Roman" w:eastAsia="Times New Roman" w:hAnsi="Times New Roman" w:cs="Times New Roman"/>
        </w:rPr>
        <w:t>[18-</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Ra</w:t>
      </w:r>
      <w:r w:rsidRPr="0084506F">
        <w:rPr>
          <w:rStyle w:val="footnoteLinked"/>
          <w:highlight w:val="yellow"/>
        </w:rPr>
        <w:t>ḥí</w:t>
      </w:r>
      <w:r w:rsidR="00627ED1" w:rsidRPr="00627ED1">
        <w:rPr>
          <w:rStyle w:val="footnoteLinked"/>
          <w:highlight w:val="yellow"/>
        </w:rPr>
        <w:t>q-i-Ma</w:t>
      </w:r>
      <w:r w:rsidRPr="0084506F">
        <w:rPr>
          <w:rStyle w:val="footnoteLinked"/>
          <w:highlight w:val="yellow"/>
        </w:rPr>
        <w:t></w:t>
      </w:r>
      <w:r w:rsidR="00627ED1" w:rsidRPr="00627ED1">
        <w:rPr>
          <w:rStyle w:val="footnoteLinked"/>
          <w:highlight w:val="yellow"/>
        </w:rPr>
        <w:t>t</w:t>
      </w:r>
      <w:r w:rsidRPr="0084506F">
        <w:rPr>
          <w:rStyle w:val="footnoteLinked"/>
          <w:highlight w:val="yellow"/>
        </w:rPr>
        <w:t>ú</w:t>
      </w:r>
      <w:r w:rsidR="00627ED1" w:rsidRPr="00627ED1">
        <w:rPr>
          <w:rStyle w:val="footnoteLinked"/>
          <w:highlight w:val="yellow"/>
        </w:rPr>
        <w:t>m</w:t>
      </w:r>
      <w:r w:rsidR="00627ED1" w:rsidRPr="00627ED1">
        <w:rPr>
          <w:rStyle w:val="footnoteLinked"/>
        </w:rPr>
        <w:t xml:space="preserve">, vol. 1, p. 317. </w:t>
      </w:r>
      <w:r w:rsidR="00627ED1" w:rsidRPr="00627ED1">
        <w:rPr>
          <w:szCs w:val="24"/>
        </w:rPr>
        <w:br/>
      </w:r>
      <w:r>
        <w:rPr>
          <w:rFonts w:ascii="Times New Roman" w:eastAsia="Times New Roman" w:hAnsi="Times New Roman" w:cs="Times New Roman"/>
        </w:rPr>
        <w:t>[18-</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Unpublished memoirs. </w:t>
      </w:r>
      <w:r w:rsidR="00627ED1" w:rsidRPr="00627ED1">
        <w:rPr>
          <w:szCs w:val="24"/>
        </w:rPr>
        <w:br/>
      </w:r>
      <w:r>
        <w:rPr>
          <w:rFonts w:ascii="Times New Roman" w:eastAsia="Times New Roman" w:hAnsi="Times New Roman" w:cs="Times New Roman"/>
        </w:rPr>
        <w:t>[18-</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’idiy-i-</w:t>
      </w:r>
      <w:r w:rsidRPr="0084506F">
        <w:rPr>
          <w:rStyle w:val="footnoteLinked"/>
          <w:highlight w:val="yellow"/>
        </w:rPr>
        <w:t>Á</w:t>
      </w:r>
      <w:r w:rsidR="00627ED1" w:rsidRPr="00627ED1">
        <w:rPr>
          <w:rStyle w:val="footnoteLinked"/>
          <w:highlight w:val="yellow"/>
        </w:rPr>
        <w:t>sam</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vol. 5, pp. 98-9. </w:t>
      </w:r>
      <w:r w:rsidR="00627ED1" w:rsidRPr="00627ED1">
        <w:rPr>
          <w:szCs w:val="24"/>
        </w:rPr>
        <w:br/>
      </w:r>
      <w:r>
        <w:rPr>
          <w:rFonts w:ascii="Times New Roman" w:eastAsia="Times New Roman" w:hAnsi="Times New Roman" w:cs="Times New Roman"/>
        </w:rPr>
        <w:t>[18-</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133. </w:t>
      </w:r>
      <w:r w:rsidR="00627ED1" w:rsidRPr="00627ED1">
        <w:rPr>
          <w:szCs w:val="24"/>
        </w:rPr>
        <w:br/>
      </w:r>
      <w:r>
        <w:rPr>
          <w:rFonts w:ascii="Times New Roman" w:eastAsia="Times New Roman" w:hAnsi="Times New Roman" w:cs="Times New Roman"/>
        </w:rPr>
        <w:t>[18-</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138. </w:t>
      </w:r>
      <w:r w:rsidR="00627ED1" w:rsidRPr="00627ED1">
        <w:rPr>
          <w:szCs w:val="24"/>
        </w:rPr>
        <w:br/>
      </w:r>
      <w:r>
        <w:rPr>
          <w:rFonts w:ascii="Times New Roman" w:eastAsia="Times New Roman" w:hAnsi="Times New Roman" w:cs="Times New Roman"/>
        </w:rPr>
        <w:t>[18-</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pp. 331-6.</w:t>
      </w:r>
      <w:r w:rsidR="00627ED1" w:rsidRPr="00627ED1">
        <w:rPr>
          <w:rStyle w:val="structurepagenumber"/>
        </w:rPr>
        <w:t xml:space="preserve"> &lt;page 450</w:t>
      </w:r>
      <w:r w:rsidR="00B777C2">
        <w:rPr>
          <w:rStyle w:val="structurepagenumber"/>
        </w:rPr>
        <w:t>/&gt;</w:t>
      </w:r>
      <w:r w:rsidR="00627ED1" w:rsidRPr="00627ED1">
        <w:rPr>
          <w:rStyle w:val="footnoteLinked"/>
        </w:rPr>
        <w:t xml:space="preserve"> </w:t>
      </w:r>
    </w:p>
    <w:p w14:paraId="3552E90D" w14:textId="77777777" w:rsidR="00E67803" w:rsidRDefault="00627ED1">
      <w:pPr>
        <w:pStyle w:val="NoteHeading"/>
      </w:pPr>
      <w:r w:rsidRPr="00627ED1">
        <w:t xml:space="preserve">CHAPTER 19: BUILDING THE SHRINE OF THE </w:t>
      </w:r>
      <w:r w:rsidRPr="00627ED1">
        <w:rPr>
          <w:highlight w:val="yellow"/>
        </w:rPr>
        <w:t>B</w:t>
      </w:r>
      <w:r w:rsidR="00C57E99" w:rsidRPr="00A00029">
        <w:rPr>
          <w:highlight w:val="yellow"/>
        </w:rPr>
        <w:t>Á</w:t>
      </w:r>
      <w:r w:rsidRPr="00627ED1">
        <w:rPr>
          <w:highlight w:val="yellow"/>
        </w:rPr>
        <w:t>B</w:t>
      </w:r>
    </w:p>
    <w:p w14:paraId="48C3644D" w14:textId="77777777" w:rsidR="00E67803" w:rsidRDefault="00C57E99">
      <w:pPr>
        <w:pStyle w:val="FootnoteParreference"/>
      </w:pPr>
      <w:r>
        <w:rPr>
          <w:rFonts w:ascii="Times New Roman" w:eastAsia="Times New Roman" w:hAnsi="Times New Roman" w:cs="Times New Roman"/>
        </w:rPr>
        <w:t>[19-</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pp. 145-7. </w:t>
      </w:r>
      <w:r w:rsidR="00627ED1" w:rsidRPr="00627ED1">
        <w:rPr>
          <w:szCs w:val="24"/>
        </w:rPr>
        <w:br/>
      </w:r>
      <w:r>
        <w:rPr>
          <w:rFonts w:ascii="Times New Roman" w:eastAsia="Times New Roman" w:hAnsi="Times New Roman" w:cs="Times New Roman"/>
        </w:rPr>
        <w:t>[19-</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God Passes By, p. 275. </w:t>
      </w:r>
      <w:r w:rsidR="00627ED1" w:rsidRPr="00627ED1">
        <w:rPr>
          <w:szCs w:val="24"/>
        </w:rPr>
        <w:br/>
      </w:r>
      <w:r>
        <w:rPr>
          <w:rFonts w:ascii="Times New Roman" w:eastAsia="Times New Roman" w:hAnsi="Times New Roman" w:cs="Times New Roman"/>
        </w:rPr>
        <w:t>[19-</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w:t>
      </w:r>
      <w:r w:rsidRPr="0084506F">
        <w:rPr>
          <w:rStyle w:val="footnoteLinked"/>
          <w:highlight w:val="yellow"/>
        </w:rPr>
        <w:t>Ḥ</w:t>
      </w:r>
      <w:r w:rsidR="00627ED1" w:rsidRPr="00627ED1">
        <w:rPr>
          <w:rStyle w:val="footnoteLinked"/>
          <w:highlight w:val="yellow"/>
        </w:rPr>
        <w:t>ab</w:t>
      </w:r>
      <w:r w:rsidRPr="0084506F">
        <w:rPr>
          <w:rStyle w:val="footnoteLinked"/>
          <w:highlight w:val="yellow"/>
        </w:rPr>
        <w:t>í</w:t>
      </w:r>
      <w:r w:rsidR="00627ED1" w:rsidRPr="00627ED1">
        <w:rPr>
          <w:rStyle w:val="footnoteLinked"/>
          <w:highlight w:val="yellow"/>
        </w:rPr>
        <w:t>b</w:t>
      </w:r>
      <w:r w:rsidR="00627ED1" w:rsidRPr="00627ED1">
        <w:rPr>
          <w:rStyle w:val="footnoteLinked"/>
        </w:rPr>
        <w:t xml:space="preserve">, vol. 1, p. 81. </w:t>
      </w:r>
      <w:r w:rsidR="00627ED1" w:rsidRPr="00627ED1">
        <w:rPr>
          <w:szCs w:val="24"/>
        </w:rPr>
        <w:br/>
      </w:r>
      <w:r>
        <w:rPr>
          <w:rFonts w:ascii="Times New Roman" w:eastAsia="Times New Roman" w:hAnsi="Times New Roman" w:cs="Times New Roman"/>
        </w:rPr>
        <w:t>[19-</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449. </w:t>
      </w:r>
    </w:p>
    <w:p w14:paraId="0AEBA9E1" w14:textId="77777777" w:rsidR="00E67803" w:rsidRDefault="00627ED1">
      <w:pPr>
        <w:pStyle w:val="NoteHeading"/>
      </w:pPr>
      <w:r w:rsidRPr="00627ED1">
        <w:t>CHAPTER 20: YEARS OF INCARCERATION</w:t>
      </w:r>
    </w:p>
    <w:p w14:paraId="0DE0D04B" w14:textId="77777777" w:rsidR="00E67803" w:rsidRDefault="00C57E99">
      <w:pPr>
        <w:pStyle w:val="FootnoteParreference"/>
      </w:pPr>
      <w:r>
        <w:rPr>
          <w:rFonts w:ascii="Times New Roman" w:eastAsia="Times New Roman" w:hAnsi="Times New Roman" w:cs="Times New Roman"/>
        </w:rPr>
        <w:t>[20-</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Recorded by </w:t>
      </w:r>
      <w:r w:rsidR="00627ED1" w:rsidRPr="00627ED1">
        <w:rPr>
          <w:rStyle w:val="footnoteLinked"/>
          <w:highlight w:val="yellow"/>
        </w:rPr>
        <w:t>F</w:t>
      </w:r>
      <w:r w:rsidRPr="0084506F">
        <w:rPr>
          <w:rStyle w:val="footnoteLinked"/>
          <w:highlight w:val="yellow"/>
        </w:rPr>
        <w:t>áḍ</w:t>
      </w:r>
      <w:r w:rsidR="00627ED1" w:rsidRPr="00627ED1">
        <w:rPr>
          <w:rStyle w:val="footnoteLinked"/>
          <w:highlight w:val="yellow"/>
        </w:rPr>
        <w:t>il-</w:t>
      </w:r>
      <w:r w:rsidRPr="0084506F">
        <w:rPr>
          <w:rStyle w:val="footnoteLinked"/>
          <w:highlight w:val="yellow"/>
        </w:rPr>
        <w:t>i</w:t>
      </w:r>
      <w:r w:rsidR="00627ED1" w:rsidRPr="00627ED1">
        <w:rPr>
          <w:rStyle w:val="footnoteLinked"/>
          <w:highlight w:val="yellow"/>
        </w:rPr>
        <w:t>-M</w:t>
      </w:r>
      <w:r w:rsidRPr="0084506F">
        <w:rPr>
          <w:rStyle w:val="footnoteLinked"/>
          <w:highlight w:val="yellow"/>
        </w:rPr>
        <w:t>á</w:t>
      </w:r>
      <w:r w:rsidR="00627ED1" w:rsidRPr="00627ED1">
        <w:rPr>
          <w:rStyle w:val="footnoteLinked"/>
          <w:highlight w:val="yellow"/>
        </w:rPr>
        <w:t>z</w:t>
      </w:r>
      <w:r w:rsidRPr="0084506F">
        <w:rPr>
          <w:rStyle w:val="footnoteLinked"/>
          <w:highlight w:val="yellow"/>
        </w:rPr>
        <w:t>i</w:t>
      </w:r>
      <w:r w:rsidR="00627ED1" w:rsidRPr="00627ED1">
        <w:rPr>
          <w:rStyle w:val="footnoteLinked"/>
          <w:highlight w:val="yellow"/>
        </w:rPr>
        <w:t>ndar</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w:t>
      </w:r>
      <w:r w:rsidR="00627ED1" w:rsidRPr="00627ED1">
        <w:rPr>
          <w:rStyle w:val="footnoteLinked"/>
          <w:highlight w:val="yellow"/>
        </w:rPr>
        <w:t>Asr</w:t>
      </w:r>
      <w:r w:rsidRPr="0084506F">
        <w:rPr>
          <w:rStyle w:val="footnoteLinked"/>
          <w:highlight w:val="yellow"/>
        </w:rPr>
        <w:t>á</w:t>
      </w:r>
      <w:r w:rsidR="00627ED1" w:rsidRPr="00627ED1">
        <w:rPr>
          <w:rStyle w:val="footnoteLinked"/>
          <w:highlight w:val="yellow"/>
        </w:rPr>
        <w:t>ru</w:t>
      </w:r>
      <w:r w:rsidR="00AC1FD0" w:rsidRPr="00AC1FD0">
        <w:rPr>
          <w:rStyle w:val="footnoteLinked"/>
          <w:highlight w:val="yellow"/>
        </w:rPr>
        <w:t>’</w:t>
      </w:r>
      <w:r w:rsidR="00627ED1" w:rsidRPr="00627ED1">
        <w:rPr>
          <w:rStyle w:val="footnoteLinked"/>
          <w:highlight w:val="yellow"/>
        </w:rPr>
        <w:t>l-</w:t>
      </w:r>
      <w:r w:rsidRPr="0084506F">
        <w:rPr>
          <w:rStyle w:val="footnoteLinked"/>
          <w:highlight w:val="yellow"/>
        </w:rPr>
        <w:t>Áá</w:t>
      </w:r>
      <w:r w:rsidR="00627ED1" w:rsidRPr="00627ED1">
        <w:rPr>
          <w:rStyle w:val="footnoteLinked"/>
          <w:highlight w:val="yellow"/>
        </w:rPr>
        <w:t>r</w:t>
      </w:r>
      <w:r w:rsidR="00627ED1" w:rsidRPr="00627ED1">
        <w:rPr>
          <w:rStyle w:val="footnoteLinked"/>
        </w:rPr>
        <w:t xml:space="preserve">, vol. 4, pp. 361-3. </w:t>
      </w:r>
      <w:r w:rsidR="00627ED1" w:rsidRPr="00627ED1">
        <w:rPr>
          <w:szCs w:val="24"/>
        </w:rPr>
        <w:br/>
      </w:r>
      <w:r>
        <w:rPr>
          <w:rFonts w:ascii="Times New Roman" w:eastAsia="Times New Roman" w:hAnsi="Times New Roman" w:cs="Times New Roman"/>
        </w:rPr>
        <w:t>[20-</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from the Writings of </w:t>
      </w:r>
      <w:r w:rsidR="00627ED1" w:rsidRPr="00627ED1">
        <w:rPr>
          <w:rStyle w:val="footnoteLinked"/>
          <w:highlight w:val="yellow"/>
        </w:rPr>
        <w:t>ʿAbdu</w:t>
      </w:r>
      <w:r w:rsidR="00AC1FD0" w:rsidRPr="00AC1FD0">
        <w:rPr>
          <w:rStyle w:val="footnoteLinked"/>
          <w:highlight w:val="yellow"/>
        </w:rPr>
        <w:t>’</w:t>
      </w:r>
      <w:r w:rsidR="00627ED1" w:rsidRPr="00627ED1">
        <w:rPr>
          <w:rStyle w:val="footnoteLinked"/>
          <w:highlight w:val="yellow"/>
        </w:rPr>
        <w:t>l-Bah</w:t>
      </w:r>
      <w:r w:rsidRPr="0084506F">
        <w:rPr>
          <w:rStyle w:val="footnoteLinked"/>
          <w:highlight w:val="yellow"/>
        </w:rPr>
        <w:t>á</w:t>
      </w:r>
      <w:r w:rsidR="00627ED1" w:rsidRPr="00627ED1">
        <w:rPr>
          <w:rStyle w:val="footnoteLinked"/>
        </w:rPr>
        <w:t xml:space="preserve">, pp. 216-221. </w:t>
      </w:r>
      <w:r w:rsidR="00627ED1" w:rsidRPr="00627ED1">
        <w:rPr>
          <w:szCs w:val="24"/>
        </w:rPr>
        <w:br/>
      </w:r>
      <w:r>
        <w:rPr>
          <w:rFonts w:ascii="Times New Roman" w:eastAsia="Times New Roman" w:hAnsi="Times New Roman" w:cs="Times New Roman"/>
        </w:rPr>
        <w:t>[20-</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14. </w:t>
      </w:r>
      <w:r w:rsidR="00627ED1" w:rsidRPr="00627ED1">
        <w:rPr>
          <w:szCs w:val="24"/>
        </w:rPr>
        <w:br/>
      </w:r>
      <w:r>
        <w:rPr>
          <w:rFonts w:ascii="Times New Roman" w:eastAsia="Times New Roman" w:hAnsi="Times New Roman" w:cs="Times New Roman"/>
        </w:rPr>
        <w:t>[20-</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See Appendix 1. </w:t>
      </w:r>
      <w:r w:rsidR="00627ED1" w:rsidRPr="00627ED1">
        <w:rPr>
          <w:szCs w:val="24"/>
        </w:rPr>
        <w:br/>
      </w:r>
      <w:r>
        <w:rPr>
          <w:rFonts w:ascii="Times New Roman" w:eastAsia="Times New Roman" w:hAnsi="Times New Roman" w:cs="Times New Roman"/>
        </w:rPr>
        <w:t>[20-</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[20-</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D74DDB">
        <w:rPr>
          <w:rStyle w:val="footnoteLinked"/>
          <w:highlight w:val="yellow"/>
        </w:rPr>
        <w:t>á</w:t>
      </w:r>
      <w:r w:rsidR="00627ED1" w:rsidRPr="00627ED1">
        <w:rPr>
          <w:rStyle w:val="footnoteLinked"/>
          <w:highlight w:val="yellow"/>
        </w:rPr>
        <w:t>nid</w:t>
      </w:r>
      <w:r w:rsidRPr="00D74DDB">
        <w:rPr>
          <w:rStyle w:val="footnoteLinked"/>
          <w:highlight w:val="yellow"/>
        </w:rPr>
        <w:t>á</w:t>
      </w:r>
      <w:r w:rsidR="00627ED1" w:rsidRPr="00627ED1">
        <w:rPr>
          <w:rStyle w:val="footnoteLinked"/>
          <w:highlight w:val="yellow"/>
        </w:rPr>
        <w:t>n-i-Afn</w:t>
      </w:r>
      <w:r w:rsidRPr="00D74DDB">
        <w:rPr>
          <w:rStyle w:val="footnoteLinked"/>
          <w:highlight w:val="yellow"/>
        </w:rPr>
        <w:t>á</w:t>
      </w:r>
      <w:r w:rsidR="00627ED1" w:rsidRPr="00627ED1">
        <w:rPr>
          <w:rStyle w:val="footnoteLinked"/>
          <w:highlight w:val="yellow"/>
        </w:rPr>
        <w:t>n</w:t>
      </w:r>
      <w:r w:rsidR="00627ED1" w:rsidRPr="00627ED1">
        <w:rPr>
          <w:rStyle w:val="footnoteLinked"/>
        </w:rPr>
        <w:t xml:space="preserve">, p. 117. </w:t>
      </w:r>
      <w:r w:rsidR="00627ED1" w:rsidRPr="00627ED1">
        <w:rPr>
          <w:szCs w:val="24"/>
        </w:rPr>
        <w:br/>
      </w:r>
      <w:r>
        <w:rPr>
          <w:rFonts w:ascii="Times New Roman" w:eastAsia="Times New Roman" w:hAnsi="Times New Roman" w:cs="Times New Roman"/>
        </w:rPr>
        <w:t>[20-</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17. </w:t>
      </w:r>
      <w:r w:rsidR="00627ED1" w:rsidRPr="00627ED1">
        <w:rPr>
          <w:szCs w:val="24"/>
        </w:rPr>
        <w:br/>
      </w:r>
      <w:r>
        <w:rPr>
          <w:rFonts w:ascii="Times New Roman" w:eastAsia="Times New Roman" w:hAnsi="Times New Roman" w:cs="Times New Roman"/>
        </w:rPr>
        <w:t>[20-</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Gleanings, XXIX, para. 5. </w:t>
      </w:r>
      <w:r w:rsidR="00627ED1" w:rsidRPr="00627ED1">
        <w:rPr>
          <w:szCs w:val="24"/>
        </w:rPr>
        <w:br/>
      </w:r>
      <w:r>
        <w:rPr>
          <w:rFonts w:ascii="Times New Roman" w:eastAsia="Times New Roman" w:hAnsi="Times New Roman" w:cs="Times New Roman"/>
        </w:rPr>
        <w:t>[20-</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Advent of Divine Justice, p. 5. </w:t>
      </w:r>
      <w:r w:rsidR="00627ED1" w:rsidRPr="00627ED1">
        <w:rPr>
          <w:szCs w:val="24"/>
        </w:rPr>
        <w:br/>
      </w:r>
      <w:r>
        <w:rPr>
          <w:rFonts w:ascii="Times New Roman" w:eastAsia="Times New Roman" w:hAnsi="Times New Roman" w:cs="Times New Roman"/>
        </w:rPr>
        <w:t>[20-</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51. </w:t>
      </w:r>
      <w:r w:rsidR="00627ED1" w:rsidRPr="00627ED1">
        <w:rPr>
          <w:szCs w:val="24"/>
        </w:rPr>
        <w:br/>
      </w:r>
      <w:r>
        <w:rPr>
          <w:rFonts w:ascii="Times New Roman" w:eastAsia="Times New Roman" w:hAnsi="Times New Roman" w:cs="Times New Roman"/>
        </w:rPr>
        <w:t>[20-</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 123. </w:t>
      </w:r>
      <w:r w:rsidR="00627ED1" w:rsidRPr="00627ED1">
        <w:rPr>
          <w:szCs w:val="24"/>
        </w:rPr>
        <w:br/>
      </w:r>
      <w:r>
        <w:rPr>
          <w:rFonts w:ascii="Times New Roman" w:eastAsia="Times New Roman" w:hAnsi="Times New Roman" w:cs="Times New Roman"/>
        </w:rPr>
        <w:t>[20-</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315. </w:t>
      </w:r>
      <w:r w:rsidR="00627ED1" w:rsidRPr="00627ED1">
        <w:rPr>
          <w:szCs w:val="24"/>
        </w:rPr>
        <w:br/>
      </w:r>
      <w:r>
        <w:rPr>
          <w:rFonts w:ascii="Times New Roman" w:eastAsia="Times New Roman" w:hAnsi="Times New Roman" w:cs="Times New Roman"/>
        </w:rPr>
        <w:t>[20-</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17. </w:t>
      </w:r>
      <w:r w:rsidR="00627ED1" w:rsidRPr="00627ED1">
        <w:rPr>
          <w:szCs w:val="24"/>
        </w:rPr>
        <w:br/>
      </w:r>
      <w:r>
        <w:rPr>
          <w:rFonts w:ascii="Times New Roman" w:eastAsia="Times New Roman" w:hAnsi="Times New Roman" w:cs="Times New Roman"/>
        </w:rPr>
        <w:t>[20-</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cyan"/>
        </w:rPr>
        <w:t>Shoghi Effendi</w:t>
      </w:r>
      <w:r w:rsidR="00627ED1" w:rsidRPr="00627ED1">
        <w:rPr>
          <w:rStyle w:val="footnoteLinked"/>
        </w:rPr>
        <w:t xml:space="preserve">, in The Dawn-Breakers, p. 667. </w:t>
      </w:r>
    </w:p>
    <w:p w14:paraId="04A37F87" w14:textId="77777777" w:rsidR="00E67803" w:rsidRDefault="00627ED1">
      <w:pPr>
        <w:pStyle w:val="NoteHeading"/>
      </w:pPr>
      <w:r w:rsidRPr="00627ED1">
        <w:t>CHAPTER 21: COVENANT-BREAKING IN THE WEST</w:t>
      </w:r>
    </w:p>
    <w:p w14:paraId="0F600CF4" w14:textId="77777777" w:rsidR="00E67803" w:rsidRDefault="00C57E99">
      <w:pPr>
        <w:pStyle w:val="FootnoteParreference"/>
      </w:pPr>
      <w:r>
        <w:rPr>
          <w:rFonts w:ascii="Times New Roman" w:eastAsia="Times New Roman" w:hAnsi="Times New Roman" w:cs="Times New Roman"/>
        </w:rPr>
        <w:t>[21-</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An Early Pilgrimage, pp. 12-13. </w:t>
      </w:r>
      <w:r w:rsidR="00627ED1" w:rsidRPr="00627ED1">
        <w:rPr>
          <w:szCs w:val="24"/>
        </w:rPr>
        <w:br/>
      </w:r>
      <w:r>
        <w:rPr>
          <w:rFonts w:ascii="Times New Roman" w:eastAsia="Times New Roman" w:hAnsi="Times New Roman" w:cs="Times New Roman"/>
        </w:rPr>
        <w:t>[21-</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Blomfield, Chosen Highway, pp. 235-6. </w:t>
      </w:r>
      <w:r w:rsidR="00627ED1" w:rsidRPr="00627ED1">
        <w:rPr>
          <w:szCs w:val="24"/>
        </w:rPr>
        <w:br/>
      </w:r>
      <w:r>
        <w:rPr>
          <w:rFonts w:ascii="Times New Roman" w:eastAsia="Times New Roman" w:hAnsi="Times New Roman" w:cs="Times New Roman"/>
        </w:rPr>
        <w:t>[21-</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cyan"/>
        </w:rPr>
        <w:t>Balyuzi</w:t>
      </w:r>
      <w:r w:rsidR="00627ED1" w:rsidRPr="00627ED1">
        <w:rPr>
          <w:rStyle w:val="footnoteLinked"/>
        </w:rPr>
        <w:t xml:space="preserve">, </w:t>
      </w:r>
      <w:r w:rsidR="00627ED1" w:rsidRPr="00627ED1">
        <w:rPr>
          <w:rStyle w:val="footnoteLinked"/>
          <w:highlight w:val="yellow"/>
        </w:rPr>
        <w:t>ʿAbdu</w:t>
      </w:r>
      <w:r w:rsidR="00AC1FD0" w:rsidRPr="00AC1FD0">
        <w:rPr>
          <w:rStyle w:val="footnoteLinked"/>
          <w:highlight w:val="yellow"/>
        </w:rPr>
        <w:t>’</w:t>
      </w:r>
      <w:r w:rsidR="00627ED1" w:rsidRPr="00627ED1">
        <w:rPr>
          <w:rStyle w:val="footnoteLinked"/>
          <w:highlight w:val="yellow"/>
        </w:rPr>
        <w:t>l-Bah</w:t>
      </w:r>
      <w:r w:rsidRPr="0084506F">
        <w:rPr>
          <w:rStyle w:val="footnoteLinked"/>
          <w:highlight w:val="yellow"/>
        </w:rPr>
        <w:t>á</w:t>
      </w:r>
      <w:r w:rsidR="00627ED1" w:rsidRPr="00627ED1">
        <w:rPr>
          <w:rStyle w:val="footnoteLinked"/>
        </w:rPr>
        <w:t xml:space="preserve">, pp. 271-2. </w:t>
      </w:r>
      <w:r w:rsidR="00627ED1" w:rsidRPr="00627ED1">
        <w:rPr>
          <w:szCs w:val="24"/>
        </w:rPr>
        <w:br/>
      </w:r>
      <w:r>
        <w:rPr>
          <w:rFonts w:ascii="Times New Roman" w:eastAsia="Times New Roman" w:hAnsi="Times New Roman" w:cs="Times New Roman"/>
        </w:rPr>
        <w:t>[21-</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Browne, Materials, p. 171. </w:t>
      </w:r>
      <w:r w:rsidR="00627ED1" w:rsidRPr="00627ED1">
        <w:rPr>
          <w:szCs w:val="24"/>
        </w:rPr>
        <w:br/>
      </w:r>
      <w:r>
        <w:rPr>
          <w:rFonts w:ascii="Times New Roman" w:eastAsia="Times New Roman" w:hAnsi="Times New Roman" w:cs="Times New Roman"/>
        </w:rPr>
        <w:t>[21-</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295. </w:t>
      </w:r>
      <w:r w:rsidR="00627ED1" w:rsidRPr="00627ED1">
        <w:rPr>
          <w:szCs w:val="24"/>
        </w:rPr>
        <w:br/>
      </w:r>
      <w:r>
        <w:rPr>
          <w:rFonts w:ascii="Times New Roman" w:eastAsia="Times New Roman" w:hAnsi="Times New Roman" w:cs="Times New Roman"/>
        </w:rPr>
        <w:t>[21-</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from the Writings of </w:t>
      </w:r>
      <w:r w:rsidR="00627ED1" w:rsidRPr="00627ED1">
        <w:rPr>
          <w:rStyle w:val="footnoteLinked"/>
          <w:highlight w:val="yellow"/>
        </w:rPr>
        <w:t>ʿAbdu</w:t>
      </w:r>
      <w:r w:rsidR="00AC1FD0" w:rsidRPr="00AC1FD0">
        <w:rPr>
          <w:rStyle w:val="footnoteLinked"/>
          <w:highlight w:val="yellow"/>
        </w:rPr>
        <w:t>’</w:t>
      </w:r>
      <w:r w:rsidR="00627ED1" w:rsidRPr="00627ED1">
        <w:rPr>
          <w:rStyle w:val="footnoteLinked"/>
          <w:highlight w:val="yellow"/>
        </w:rPr>
        <w:t>l-Bah</w:t>
      </w:r>
      <w:r w:rsidRPr="0084506F">
        <w:rPr>
          <w:rStyle w:val="footnoteLinked"/>
          <w:highlight w:val="yellow"/>
        </w:rPr>
        <w:t>á</w:t>
      </w:r>
      <w:r w:rsidR="00627ED1" w:rsidRPr="00627ED1">
        <w:rPr>
          <w:rStyle w:val="footnoteLinked"/>
        </w:rPr>
        <w:t xml:space="preserve">, pp. 258-9. </w:t>
      </w:r>
      <w:r w:rsidR="00627ED1" w:rsidRPr="00627ED1">
        <w:rPr>
          <w:szCs w:val="24"/>
        </w:rPr>
        <w:br/>
      </w:r>
      <w:r>
        <w:rPr>
          <w:rFonts w:ascii="Times New Roman" w:eastAsia="Times New Roman" w:hAnsi="Times New Roman" w:cs="Times New Roman"/>
        </w:rPr>
        <w:t>[21-</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212. </w:t>
      </w:r>
      <w:r w:rsidR="00627ED1" w:rsidRPr="00627ED1">
        <w:rPr>
          <w:szCs w:val="24"/>
        </w:rPr>
        <w:br/>
      </w:r>
      <w:r>
        <w:rPr>
          <w:rFonts w:ascii="Times New Roman" w:eastAsia="Times New Roman" w:hAnsi="Times New Roman" w:cs="Times New Roman"/>
        </w:rPr>
        <w:t>[21-</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319-20. </w:t>
      </w:r>
    </w:p>
    <w:p w14:paraId="72DD94E0" w14:textId="77777777" w:rsidR="00E67803" w:rsidRDefault="00627ED1">
      <w:pPr>
        <w:pStyle w:val="NoteHeading"/>
      </w:pPr>
      <w:r w:rsidRPr="00627ED1">
        <w:t xml:space="preserve">CHAPTER 22: THE </w:t>
      </w:r>
      <w:r w:rsidRPr="00627ED1">
        <w:rPr>
          <w:highlight w:val="yellow"/>
        </w:rPr>
        <w:t>BAH</w:t>
      </w:r>
      <w:r w:rsidR="00C57E99" w:rsidRPr="00D74DDB">
        <w:rPr>
          <w:highlight w:val="yellow"/>
        </w:rPr>
        <w:t>Á</w:t>
      </w:r>
      <w:r w:rsidRPr="00627ED1">
        <w:rPr>
          <w:highlight w:val="yellow"/>
        </w:rPr>
        <w:t>’</w:t>
      </w:r>
      <w:r w:rsidR="00C57E99" w:rsidRPr="00D74DDB">
        <w:rPr>
          <w:highlight w:val="yellow"/>
        </w:rPr>
        <w:t>Í</w:t>
      </w:r>
      <w:r w:rsidRPr="00627ED1">
        <w:t xml:space="preserve"> ATTITUDE TO COVENANT-BREAKING</w:t>
      </w:r>
    </w:p>
    <w:p w14:paraId="39A543F8" w14:textId="77777777" w:rsidR="00E67803" w:rsidRDefault="00C57E99">
      <w:pPr>
        <w:pStyle w:val="FootnoteParreference"/>
      </w:pPr>
      <w:r>
        <w:rPr>
          <w:rFonts w:ascii="Times New Roman" w:eastAsia="Times New Roman" w:hAnsi="Times New Roman" w:cs="Times New Roman"/>
        </w:rPr>
        <w:t>[22-</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R</w:t>
      </w:r>
      <w:r w:rsidRPr="0084506F">
        <w:rPr>
          <w:rStyle w:val="footnoteLinked"/>
          <w:highlight w:val="cyan"/>
        </w:rPr>
        <w:t>úḥí</w:t>
      </w:r>
      <w:r w:rsidR="00627ED1" w:rsidRPr="00627ED1">
        <w:rPr>
          <w:rStyle w:val="footnoteLinked"/>
          <w:highlight w:val="cyan"/>
        </w:rPr>
        <w:t>yyih Rabbani</w:t>
      </w:r>
      <w:r w:rsidR="00627ED1" w:rsidRPr="00627ED1">
        <w:rPr>
          <w:rStyle w:val="footnoteLinked"/>
        </w:rPr>
        <w:t xml:space="preserve">, Priceless Pearl, p. 49. </w:t>
      </w:r>
      <w:r w:rsidR="00627ED1" w:rsidRPr="00627ED1">
        <w:rPr>
          <w:szCs w:val="24"/>
        </w:rPr>
        <w:br/>
      </w:r>
      <w:r>
        <w:rPr>
          <w:rFonts w:ascii="Times New Roman" w:eastAsia="Times New Roman" w:hAnsi="Times New Roman" w:cs="Times New Roman"/>
        </w:rPr>
        <w:t>[22-</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Will and Testament, see Appendix 1. </w:t>
      </w:r>
      <w:r w:rsidR="00627ED1" w:rsidRPr="00627ED1">
        <w:rPr>
          <w:szCs w:val="24"/>
        </w:rPr>
        <w:br/>
      </w:r>
      <w:r>
        <w:rPr>
          <w:rFonts w:ascii="Times New Roman" w:eastAsia="Times New Roman" w:hAnsi="Times New Roman" w:cs="Times New Roman"/>
        </w:rPr>
        <w:t>[22-</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Star of the West, vol. Xll, p. 233. </w:t>
      </w:r>
      <w:r w:rsidR="00627ED1" w:rsidRPr="00627ED1">
        <w:rPr>
          <w:szCs w:val="24"/>
        </w:rPr>
        <w:br/>
      </w:r>
      <w:r>
        <w:rPr>
          <w:rFonts w:ascii="Times New Roman" w:eastAsia="Times New Roman" w:hAnsi="Times New Roman" w:cs="Times New Roman"/>
        </w:rPr>
        <w:t>[22-</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from the Writings of </w:t>
      </w:r>
      <w:r w:rsidR="00627ED1" w:rsidRPr="00627ED1">
        <w:rPr>
          <w:rStyle w:val="footnoteLinked"/>
          <w:highlight w:val="yellow"/>
        </w:rPr>
        <w:t>ʿAbdu</w:t>
      </w:r>
      <w:r w:rsidR="00AC1FD0" w:rsidRPr="00AC1FD0">
        <w:rPr>
          <w:rStyle w:val="footnoteLinked"/>
          <w:highlight w:val="yellow"/>
        </w:rPr>
        <w:t>’</w:t>
      </w:r>
      <w:r w:rsidR="00627ED1" w:rsidRPr="00627ED1">
        <w:rPr>
          <w:rStyle w:val="footnoteLinked"/>
          <w:highlight w:val="yellow"/>
        </w:rPr>
        <w:t>l-Bah</w:t>
      </w:r>
      <w:r w:rsidRPr="0084506F">
        <w:rPr>
          <w:rStyle w:val="footnoteLinked"/>
          <w:highlight w:val="yellow"/>
        </w:rPr>
        <w:t>á</w:t>
      </w:r>
      <w:r w:rsidR="00627ED1" w:rsidRPr="00627ED1">
        <w:rPr>
          <w:rStyle w:val="footnoteLinked"/>
        </w:rPr>
        <w:t xml:space="preserve">, pp. 210-11. </w:t>
      </w:r>
      <w:r w:rsidR="00627ED1" w:rsidRPr="00627ED1">
        <w:rPr>
          <w:szCs w:val="24"/>
        </w:rPr>
        <w:br/>
      </w:r>
      <w:r>
        <w:rPr>
          <w:rFonts w:ascii="Times New Roman" w:eastAsia="Times New Roman" w:hAnsi="Times New Roman" w:cs="Times New Roman"/>
        </w:rPr>
        <w:t>[22-</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xml:space="preserve">, pp. 357-8. </w:t>
      </w:r>
      <w:r w:rsidR="00627ED1" w:rsidRPr="00627ED1">
        <w:rPr>
          <w:szCs w:val="24"/>
        </w:rPr>
        <w:br/>
      </w:r>
      <w:r>
        <w:rPr>
          <w:rFonts w:ascii="Times New Roman" w:eastAsia="Times New Roman" w:hAnsi="Times New Roman" w:cs="Times New Roman"/>
        </w:rPr>
        <w:t>[22-</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Will and Testament, see Appendix 1. </w:t>
      </w:r>
      <w:r w:rsidR="00627ED1" w:rsidRPr="00627ED1">
        <w:rPr>
          <w:szCs w:val="24"/>
        </w:rPr>
        <w:br/>
      </w:r>
      <w:r>
        <w:rPr>
          <w:rFonts w:ascii="Times New Roman" w:eastAsia="Times New Roman" w:hAnsi="Times New Roman" w:cs="Times New Roman"/>
        </w:rPr>
        <w:t>[22-</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p>
    <w:p w14:paraId="142D5ED5" w14:textId="77777777" w:rsidR="00E67803" w:rsidRDefault="00627ED1">
      <w:pPr>
        <w:pStyle w:val="NoteHeading"/>
      </w:pPr>
      <w:r w:rsidRPr="00627ED1">
        <w:t>CHAPTER 23: FOSTERING STEADFASTNESS IN THE COVENANT</w:t>
      </w:r>
    </w:p>
    <w:p w14:paraId="2B9BCDC6" w14:textId="77777777" w:rsidR="00E67803" w:rsidRDefault="00C57E99">
      <w:pPr>
        <w:pStyle w:val="FootnoteParreference"/>
      </w:pPr>
      <w:r>
        <w:rPr>
          <w:rFonts w:ascii="Times New Roman" w:eastAsia="Times New Roman" w:hAnsi="Times New Roman" w:cs="Times New Roman"/>
        </w:rPr>
        <w:t>[23-</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100. </w:t>
      </w:r>
      <w:r w:rsidR="00627ED1" w:rsidRPr="00627ED1">
        <w:rPr>
          <w:szCs w:val="24"/>
        </w:rPr>
        <w:br/>
      </w:r>
      <w:r>
        <w:rPr>
          <w:rFonts w:ascii="Times New Roman" w:eastAsia="Times New Roman" w:hAnsi="Times New Roman" w:cs="Times New Roman"/>
        </w:rPr>
        <w:t>[23-</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w:t>
      </w:r>
      <w:r w:rsidR="00627ED1" w:rsidRPr="00627ED1">
        <w:rPr>
          <w:rStyle w:val="footnoteLinked"/>
          <w:highlight w:val="lightGray"/>
        </w:rPr>
        <w:t>Arabic</w:t>
      </w:r>
      <w:r w:rsidR="00627ED1" w:rsidRPr="00627ED1">
        <w:rPr>
          <w:rStyle w:val="footnoteLinked"/>
        </w:rPr>
        <w:t xml:space="preserve"> no. 59. </w:t>
      </w:r>
      <w:r w:rsidR="00627ED1" w:rsidRPr="00627ED1">
        <w:rPr>
          <w:szCs w:val="24"/>
        </w:rPr>
        <w:br/>
      </w:r>
      <w:r>
        <w:rPr>
          <w:rFonts w:ascii="Times New Roman" w:eastAsia="Times New Roman" w:hAnsi="Times New Roman" w:cs="Times New Roman"/>
        </w:rPr>
        <w:t>[23-</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Persian no. 27. </w:t>
      </w:r>
      <w:r w:rsidR="00627ED1" w:rsidRPr="00627ED1">
        <w:rPr>
          <w:szCs w:val="24"/>
        </w:rPr>
        <w:br/>
      </w:r>
      <w:r>
        <w:rPr>
          <w:rFonts w:ascii="Times New Roman" w:eastAsia="Times New Roman" w:hAnsi="Times New Roman" w:cs="Times New Roman"/>
        </w:rPr>
        <w:t>[23-</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Persian no. 26. </w:t>
      </w:r>
      <w:r w:rsidR="00627ED1" w:rsidRPr="00627ED1">
        <w:rPr>
          <w:szCs w:val="24"/>
        </w:rPr>
        <w:br/>
      </w:r>
      <w:r>
        <w:rPr>
          <w:rFonts w:ascii="Times New Roman" w:eastAsia="Times New Roman" w:hAnsi="Times New Roman" w:cs="Times New Roman"/>
        </w:rPr>
        <w:t>[23-</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Persian no. 11. </w:t>
      </w:r>
      <w:r w:rsidR="00627ED1" w:rsidRPr="00627ED1">
        <w:rPr>
          <w:szCs w:val="24"/>
        </w:rPr>
        <w:br/>
      </w:r>
      <w:r>
        <w:rPr>
          <w:rFonts w:ascii="Times New Roman" w:eastAsia="Times New Roman" w:hAnsi="Times New Roman" w:cs="Times New Roman"/>
        </w:rPr>
        <w:t>[23-</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Short Obligatory Prayer, in most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prayer books. </w:t>
      </w:r>
      <w:r w:rsidR="00627ED1" w:rsidRPr="00627ED1">
        <w:rPr>
          <w:szCs w:val="24"/>
        </w:rPr>
        <w:br/>
      </w:r>
      <w:r>
        <w:rPr>
          <w:rFonts w:ascii="Times New Roman" w:eastAsia="Times New Roman" w:hAnsi="Times New Roman" w:cs="Times New Roman"/>
        </w:rPr>
        <w:t>[23-</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Promised Day Is Come, p. 82. </w:t>
      </w:r>
      <w:r w:rsidR="00627ED1" w:rsidRPr="00627ED1">
        <w:rPr>
          <w:szCs w:val="24"/>
        </w:rPr>
        <w:br/>
      </w:r>
      <w:r>
        <w:rPr>
          <w:rFonts w:ascii="Times New Roman" w:eastAsia="Times New Roman" w:hAnsi="Times New Roman" w:cs="Times New Roman"/>
        </w:rPr>
        <w:t>[23-</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Kit</w:t>
      </w:r>
      <w:r w:rsidRPr="0084506F">
        <w:rPr>
          <w:rStyle w:val="footnoteLinked"/>
          <w:highlight w:val="yellow"/>
        </w:rPr>
        <w:t>á</w:t>
      </w:r>
      <w:r w:rsidR="00627ED1" w:rsidRPr="00627ED1">
        <w:rPr>
          <w:rStyle w:val="footnoteLinked"/>
          <w:highlight w:val="yellow"/>
        </w:rPr>
        <w:t>b-i-</w:t>
      </w:r>
      <w:r w:rsidRPr="0084506F">
        <w:rPr>
          <w:rStyle w:val="footnoteLinked"/>
          <w:highlight w:val="yellow"/>
        </w:rPr>
        <w:t>Í</w:t>
      </w:r>
      <w:r w:rsidR="00627ED1" w:rsidRPr="00627ED1">
        <w:rPr>
          <w:rStyle w:val="footnoteLinked"/>
          <w:highlight w:val="yellow"/>
        </w:rPr>
        <w:t>q</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p. 15. </w:t>
      </w:r>
      <w:r w:rsidR="00627ED1" w:rsidRPr="00627ED1">
        <w:rPr>
          <w:szCs w:val="24"/>
        </w:rPr>
        <w:br/>
      </w:r>
      <w:r>
        <w:rPr>
          <w:rFonts w:ascii="Times New Roman" w:eastAsia="Times New Roman" w:hAnsi="Times New Roman" w:cs="Times New Roman"/>
        </w:rPr>
        <w:t>[23-</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[23-</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11. </w:t>
      </w:r>
      <w:r w:rsidR="00627ED1" w:rsidRPr="00627ED1">
        <w:rPr>
          <w:szCs w:val="24"/>
        </w:rPr>
        <w:br/>
      </w:r>
      <w:r>
        <w:rPr>
          <w:rFonts w:ascii="Times New Roman" w:eastAsia="Times New Roman" w:hAnsi="Times New Roman" w:cs="Times New Roman"/>
        </w:rPr>
        <w:t>[23-</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Shoghi Effendi</w:t>
      </w:r>
      <w:r w:rsidR="00627ED1" w:rsidRPr="00627ED1">
        <w:rPr>
          <w:rStyle w:val="footnoteLinked"/>
        </w:rPr>
        <w:t xml:space="preserve">,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 135. </w:t>
      </w:r>
      <w:r w:rsidR="00627ED1" w:rsidRPr="00627ED1">
        <w:rPr>
          <w:szCs w:val="24"/>
        </w:rPr>
        <w:br/>
      </w:r>
      <w:r>
        <w:rPr>
          <w:rFonts w:ascii="Times New Roman" w:eastAsia="Times New Roman" w:hAnsi="Times New Roman" w:cs="Times New Roman"/>
        </w:rPr>
        <w:t>[23-</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pp. 25-6. </w:t>
      </w:r>
      <w:r>
        <w:rPr>
          <w:rFonts w:ascii="Times New Roman" w:eastAsia="Times New Roman" w:hAnsi="Times New Roman" w:cs="Times New Roman"/>
        </w:rPr>
        <w:t>[23-</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84506F">
        <w:rPr>
          <w:rStyle w:val="footnoteLinked"/>
          <w:highlight w:val="yellow"/>
        </w:rPr>
        <w:t>áṭ</w:t>
      </w:r>
      <w:r w:rsidR="00627ED1" w:rsidRPr="00627ED1">
        <w:rPr>
          <w:rStyle w:val="footnoteLinked"/>
          <w:highlight w:val="yellow"/>
        </w:rPr>
        <w:t>ir</w:t>
      </w:r>
      <w:r w:rsidRPr="0084506F">
        <w:rPr>
          <w:rStyle w:val="footnoteLinked"/>
          <w:highlight w:val="yellow"/>
        </w:rPr>
        <w:t>á</w:t>
      </w:r>
      <w:r w:rsidR="00627ED1" w:rsidRPr="00627ED1">
        <w:rPr>
          <w:rStyle w:val="footnoteLinked"/>
          <w:highlight w:val="yellow"/>
        </w:rPr>
        <w:t>t-i-Nuh-S</w:t>
      </w:r>
      <w:r w:rsidRPr="0084506F">
        <w:rPr>
          <w:rStyle w:val="footnoteLinked"/>
          <w:highlight w:val="yellow"/>
        </w:rPr>
        <w:t>á</w:t>
      </w:r>
      <w:r w:rsidR="00627ED1" w:rsidRPr="00627ED1">
        <w:rPr>
          <w:rStyle w:val="footnoteLinked"/>
          <w:highlight w:val="yellow"/>
        </w:rPr>
        <w:t>lih</w:t>
      </w:r>
      <w:r w:rsidR="00627ED1" w:rsidRPr="00627ED1">
        <w:rPr>
          <w:rStyle w:val="footnoteLinked"/>
        </w:rPr>
        <w:t>, p. 99.</w:t>
      </w:r>
      <w:r w:rsidR="00627ED1" w:rsidRPr="00627ED1">
        <w:rPr>
          <w:rStyle w:val="structurepagenumber"/>
        </w:rPr>
        <w:t xml:space="preserve"> &lt;page 451</w:t>
      </w:r>
      <w:r w:rsidR="00B777C2">
        <w:rPr>
          <w:rStyle w:val="structurepagenumber"/>
        </w:rPr>
        <w:t>/&gt;</w:t>
      </w:r>
      <w:r w:rsidR="00627ED1" w:rsidRPr="00627ED1">
        <w:rPr>
          <w:szCs w:val="24"/>
        </w:rPr>
        <w:br/>
      </w:r>
      <w:r>
        <w:rPr>
          <w:rFonts w:ascii="Times New Roman" w:eastAsia="Times New Roman" w:hAnsi="Times New Roman" w:cs="Times New Roman"/>
        </w:rPr>
        <w:t>[23-</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123. </w:t>
      </w:r>
    </w:p>
    <w:p w14:paraId="1331E7D8" w14:textId="77777777" w:rsidR="00E67803" w:rsidRDefault="00627ED1">
      <w:pPr>
        <w:pStyle w:val="NoteHeading"/>
      </w:pPr>
      <w:r w:rsidRPr="00627ED1">
        <w:t>CHAPTER 24: THE CLOSE OF THE HEROIC AGE</w:t>
      </w:r>
    </w:p>
    <w:p w14:paraId="7C9804CF" w14:textId="77777777" w:rsidR="00E67803" w:rsidRDefault="00C57E99">
      <w:pPr>
        <w:pStyle w:val="FootnoteParreference"/>
      </w:pPr>
      <w:r>
        <w:rPr>
          <w:rFonts w:ascii="Times New Roman" w:eastAsia="Times New Roman" w:hAnsi="Times New Roman" w:cs="Times New Roman"/>
        </w:rPr>
        <w:t>[24-</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p. 224. </w:t>
      </w:r>
      <w:r w:rsidR="00627ED1" w:rsidRPr="00627ED1">
        <w:rPr>
          <w:szCs w:val="24"/>
        </w:rPr>
        <w:br/>
      </w:r>
      <w:r>
        <w:rPr>
          <w:rFonts w:ascii="Times New Roman" w:eastAsia="Times New Roman" w:hAnsi="Times New Roman" w:cs="Times New Roman"/>
        </w:rPr>
        <w:t>[24-</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314-15. </w:t>
      </w:r>
      <w:r w:rsidR="00627ED1" w:rsidRPr="00627ED1">
        <w:rPr>
          <w:szCs w:val="24"/>
        </w:rPr>
        <w:br/>
      </w:r>
      <w:r>
        <w:rPr>
          <w:rFonts w:ascii="Times New Roman" w:eastAsia="Times New Roman" w:hAnsi="Times New Roman" w:cs="Times New Roman"/>
        </w:rPr>
        <w:t>[24-</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324. </w:t>
      </w:r>
      <w:r w:rsidR="00627ED1" w:rsidRPr="00627ED1">
        <w:rPr>
          <w:szCs w:val="24"/>
        </w:rPr>
        <w:br/>
      </w:r>
      <w:r>
        <w:rPr>
          <w:rFonts w:ascii="Times New Roman" w:eastAsia="Times New Roman" w:hAnsi="Times New Roman" w:cs="Times New Roman"/>
        </w:rPr>
        <w:t>[24-</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Star of the West, 2 March 1922, pp. 294-5. </w:t>
      </w:r>
      <w:r w:rsidR="00627ED1" w:rsidRPr="00627ED1">
        <w:rPr>
          <w:szCs w:val="24"/>
        </w:rPr>
        <w:br/>
      </w:r>
      <w:r>
        <w:rPr>
          <w:rFonts w:ascii="Times New Roman" w:eastAsia="Times New Roman" w:hAnsi="Times New Roman" w:cs="Times New Roman"/>
        </w:rPr>
        <w:t>[24-</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39. </w:t>
      </w:r>
      <w:r w:rsidR="00627ED1" w:rsidRPr="00627ED1">
        <w:rPr>
          <w:szCs w:val="24"/>
        </w:rPr>
        <w:br/>
      </w:r>
      <w:r>
        <w:rPr>
          <w:rFonts w:ascii="Times New Roman" w:eastAsia="Times New Roman" w:hAnsi="Times New Roman" w:cs="Times New Roman"/>
        </w:rPr>
        <w:t>[24-6]</w:t>
      </w:r>
      <w:r w:rsidRPr="00913BD8">
        <w:rPr>
          <w:rFonts w:ascii="Times New Roman" w:eastAsia="Times New Roman" w:hAnsi="Times New Roman" w:cs="Times New Roman"/>
        </w:rPr>
        <w:t>.</w:t>
      </w:r>
      <w:r w:rsidR="00627ED1" w:rsidRPr="00627ED1">
        <w:rPr>
          <w:szCs w:val="24"/>
        </w:rPr>
        <w:t xml:space="preserve"> </w:t>
      </w:r>
      <w:r w:rsidR="00627ED1" w:rsidRPr="00627ED1">
        <w:rPr>
          <w:rStyle w:val="stilltoworkat"/>
          <w:rFonts w:eastAsia="MS Mincho"/>
          <w:sz w:val="22"/>
        </w:rPr>
        <w:t>ibid. pp. 40-41.</w:t>
      </w:r>
      <w:r w:rsidR="00627ED1" w:rsidRPr="00627ED1">
        <w:rPr>
          <w:szCs w:val="24"/>
        </w:rPr>
        <w:t xml:space="preserve"> </w:t>
      </w:r>
    </w:p>
    <w:p w14:paraId="6EFD7401" w14:textId="77777777" w:rsidR="00E67803" w:rsidRDefault="00627ED1">
      <w:pPr>
        <w:pStyle w:val="NoteHeading"/>
      </w:pPr>
      <w:r w:rsidRPr="00627ED1">
        <w:t xml:space="preserve">CHAPTER 25: </w:t>
      </w:r>
      <w:r w:rsidRPr="00627ED1">
        <w:rPr>
          <w:highlight w:val="cyan"/>
        </w:rPr>
        <w:t>SHOGHI EFFENDI</w:t>
      </w:r>
      <w:r w:rsidRPr="00627ED1">
        <w:t>, GUARDIAN OF THE FAITH</w:t>
      </w:r>
    </w:p>
    <w:p w14:paraId="0C583F7B" w14:textId="77777777" w:rsidR="00E67803" w:rsidRDefault="00C57E99">
      <w:pPr>
        <w:pStyle w:val="FootnoteParreference"/>
      </w:pPr>
      <w:r>
        <w:rPr>
          <w:rFonts w:ascii="Times New Roman" w:eastAsia="Times New Roman" w:hAnsi="Times New Roman" w:cs="Times New Roman"/>
        </w:rPr>
        <w:t>[25-</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Will and Testament, see Appendix 1. </w:t>
      </w:r>
      <w:r w:rsidR="00627ED1" w:rsidRPr="00627ED1">
        <w:rPr>
          <w:szCs w:val="24"/>
        </w:rPr>
        <w:br/>
      </w:r>
      <w:r>
        <w:rPr>
          <w:rFonts w:ascii="Times New Roman" w:eastAsia="Times New Roman" w:hAnsi="Times New Roman" w:cs="Times New Roman"/>
        </w:rPr>
        <w:t>[25-</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cyan"/>
        </w:rPr>
        <w:t>R</w:t>
      </w:r>
      <w:r w:rsidRPr="0084506F">
        <w:rPr>
          <w:rStyle w:val="footnoteLinked"/>
          <w:highlight w:val="cyan"/>
        </w:rPr>
        <w:t>úḥí</w:t>
      </w:r>
      <w:r w:rsidR="00627ED1" w:rsidRPr="00627ED1">
        <w:rPr>
          <w:rStyle w:val="footnoteLinked"/>
          <w:highlight w:val="cyan"/>
        </w:rPr>
        <w:t>yyih Rabbani</w:t>
      </w:r>
      <w:r w:rsidR="00627ED1" w:rsidRPr="00627ED1">
        <w:rPr>
          <w:rStyle w:val="footnoteLinked"/>
        </w:rPr>
        <w:t xml:space="preserve">, Priceless Pearl, p. 5. </w:t>
      </w:r>
      <w:r w:rsidR="00627ED1" w:rsidRPr="00627ED1">
        <w:rPr>
          <w:szCs w:val="24"/>
        </w:rPr>
        <w:br/>
      </w:r>
      <w:r>
        <w:rPr>
          <w:rFonts w:ascii="Times New Roman" w:eastAsia="Times New Roman" w:hAnsi="Times New Roman" w:cs="Times New Roman"/>
        </w:rPr>
        <w:t>[25-</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5-6. </w:t>
      </w:r>
      <w:r w:rsidR="00627ED1" w:rsidRPr="00627ED1">
        <w:rPr>
          <w:szCs w:val="24"/>
        </w:rPr>
        <w:br/>
      </w:r>
      <w:r>
        <w:rPr>
          <w:rFonts w:ascii="Times New Roman" w:eastAsia="Times New Roman" w:hAnsi="Times New Roman" w:cs="Times New Roman"/>
        </w:rPr>
        <w:t>[25-</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 </w:t>
      </w:r>
      <w:r w:rsidR="00627ED1" w:rsidRPr="00627ED1">
        <w:rPr>
          <w:szCs w:val="24"/>
        </w:rPr>
        <w:br/>
      </w:r>
      <w:r>
        <w:rPr>
          <w:rFonts w:ascii="Times New Roman" w:eastAsia="Times New Roman" w:hAnsi="Times New Roman" w:cs="Times New Roman"/>
        </w:rPr>
        <w:t>[25-</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Isaiah 15:16. </w:t>
      </w:r>
      <w:r w:rsidR="00627ED1" w:rsidRPr="00627ED1">
        <w:rPr>
          <w:szCs w:val="24"/>
        </w:rPr>
        <w:br/>
      </w:r>
      <w:r>
        <w:rPr>
          <w:rFonts w:ascii="Times New Roman" w:eastAsia="Times New Roman" w:hAnsi="Times New Roman" w:cs="Times New Roman"/>
        </w:rPr>
        <w:t>[25-</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in The Priceless Pearl, p. 2. </w:t>
      </w:r>
      <w:r w:rsidR="00627ED1" w:rsidRPr="00627ED1">
        <w:rPr>
          <w:szCs w:val="24"/>
        </w:rPr>
        <w:br/>
      </w:r>
      <w:r>
        <w:rPr>
          <w:rFonts w:ascii="Times New Roman" w:eastAsia="Times New Roman" w:hAnsi="Times New Roman" w:cs="Times New Roman"/>
        </w:rPr>
        <w:t>[25-</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17. </w:t>
      </w:r>
      <w:r w:rsidR="00627ED1" w:rsidRPr="00627ED1">
        <w:rPr>
          <w:szCs w:val="24"/>
        </w:rPr>
        <w:br/>
      </w:r>
      <w:r>
        <w:rPr>
          <w:rFonts w:ascii="Times New Roman" w:eastAsia="Times New Roman" w:hAnsi="Times New Roman" w:cs="Times New Roman"/>
        </w:rPr>
        <w:t>[25-</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29. </w:t>
      </w:r>
      <w:r w:rsidR="00627ED1" w:rsidRPr="00627ED1">
        <w:rPr>
          <w:szCs w:val="24"/>
        </w:rPr>
        <w:br/>
      </w:r>
      <w:r>
        <w:rPr>
          <w:rFonts w:ascii="Times New Roman" w:eastAsia="Times New Roman" w:hAnsi="Times New Roman" w:cs="Times New Roman"/>
        </w:rPr>
        <w:t>[25-</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42-3. </w:t>
      </w:r>
      <w:r w:rsidR="00627ED1" w:rsidRPr="00627ED1">
        <w:rPr>
          <w:szCs w:val="24"/>
        </w:rPr>
        <w:br/>
      </w:r>
      <w:r>
        <w:rPr>
          <w:rFonts w:ascii="Times New Roman" w:eastAsia="Times New Roman" w:hAnsi="Times New Roman" w:cs="Times New Roman"/>
        </w:rPr>
        <w:t>[25-</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Zarq</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w:t>
      </w:r>
      <w:r w:rsidR="00627ED1" w:rsidRPr="00627ED1">
        <w:rPr>
          <w:rStyle w:val="footnoteLinked"/>
          <w:highlight w:val="yellow"/>
        </w:rPr>
        <w:t>Kit</w:t>
      </w:r>
      <w:r w:rsidRPr="0084506F">
        <w:rPr>
          <w:rStyle w:val="footnoteLinked"/>
          <w:highlight w:val="yellow"/>
        </w:rPr>
        <w:t>á</w:t>
      </w:r>
      <w:r w:rsidR="00627ED1" w:rsidRPr="00627ED1">
        <w:rPr>
          <w:rStyle w:val="footnoteLinked"/>
          <w:highlight w:val="yellow"/>
        </w:rPr>
        <w:t>b-i-Bad</w:t>
      </w:r>
      <w:r w:rsidRPr="0084506F">
        <w:rPr>
          <w:rStyle w:val="footnoteLinked"/>
          <w:highlight w:val="yellow"/>
        </w:rPr>
        <w:t>á</w:t>
      </w:r>
      <w:r w:rsidR="00627ED1" w:rsidRPr="00627ED1">
        <w:rPr>
          <w:rStyle w:val="footnoteLinked"/>
          <w:highlight w:val="yellow"/>
        </w:rPr>
        <w:t>yi</w:t>
      </w:r>
      <w:r w:rsidRPr="00A00029">
        <w:rPr>
          <w:rStyle w:val="footnoteLinked"/>
          <w:highlight w:val="yellow"/>
        </w:rPr>
        <w:t>ʿ</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w:t>
      </w:r>
      <w:r w:rsidRPr="0084506F">
        <w:rPr>
          <w:rStyle w:val="footnoteLinked"/>
          <w:highlight w:val="yellow"/>
        </w:rPr>
        <w:t>Áá</w:t>
      </w:r>
      <w:r w:rsidR="00627ED1" w:rsidRPr="00627ED1">
        <w:rPr>
          <w:rStyle w:val="footnoteLinked"/>
          <w:highlight w:val="yellow"/>
        </w:rPr>
        <w:t>r</w:t>
      </w:r>
      <w:r w:rsidR="00627ED1" w:rsidRPr="00627ED1">
        <w:rPr>
          <w:rStyle w:val="footnoteLinked"/>
        </w:rPr>
        <w:t xml:space="preserve">, vol. 2, p. 250. </w:t>
      </w:r>
      <w:r w:rsidR="00627ED1" w:rsidRPr="00627ED1">
        <w:rPr>
          <w:szCs w:val="24"/>
        </w:rPr>
        <w:br/>
      </w:r>
      <w:r>
        <w:rPr>
          <w:rFonts w:ascii="Times New Roman" w:eastAsia="Times New Roman" w:hAnsi="Times New Roman" w:cs="Times New Roman"/>
        </w:rPr>
        <w:t>[25-</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48. </w:t>
      </w:r>
      <w:r w:rsidR="00627ED1" w:rsidRPr="00627ED1">
        <w:rPr>
          <w:szCs w:val="24"/>
        </w:rPr>
        <w:br/>
      </w:r>
      <w:r>
        <w:rPr>
          <w:rFonts w:ascii="Times New Roman" w:eastAsia="Times New Roman" w:hAnsi="Times New Roman" w:cs="Times New Roman"/>
        </w:rPr>
        <w:t>[25-</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49. </w:t>
      </w:r>
      <w:r w:rsidR="00627ED1" w:rsidRPr="00627ED1">
        <w:rPr>
          <w:szCs w:val="24"/>
        </w:rPr>
        <w:br/>
      </w:r>
      <w:r>
        <w:rPr>
          <w:rFonts w:ascii="Times New Roman" w:eastAsia="Times New Roman" w:hAnsi="Times New Roman" w:cs="Times New Roman"/>
        </w:rPr>
        <w:t>[25-</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53-4. </w:t>
      </w:r>
      <w:r w:rsidR="00627ED1" w:rsidRPr="00627ED1">
        <w:rPr>
          <w:szCs w:val="24"/>
        </w:rPr>
        <w:br/>
      </w:r>
      <w:r>
        <w:rPr>
          <w:rFonts w:ascii="Times New Roman" w:eastAsia="Times New Roman" w:hAnsi="Times New Roman" w:cs="Times New Roman"/>
        </w:rPr>
        <w:t>[25-</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70-71. </w:t>
      </w:r>
      <w:r w:rsidR="00627ED1" w:rsidRPr="00627ED1">
        <w:rPr>
          <w:szCs w:val="24"/>
        </w:rPr>
        <w:br/>
      </w:r>
      <w:r>
        <w:rPr>
          <w:rFonts w:ascii="Times New Roman" w:eastAsia="Times New Roman" w:hAnsi="Times New Roman" w:cs="Times New Roman"/>
        </w:rPr>
        <w:t>[25-</w:t>
      </w:r>
      <w:r w:rsidR="00627ED1" w:rsidRPr="00627ED1">
        <w:rPr>
          <w:szCs w:val="24"/>
        </w:rPr>
        <w:t>15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57. </w:t>
      </w:r>
    </w:p>
    <w:p w14:paraId="30880190" w14:textId="77777777" w:rsidR="00E67803" w:rsidRDefault="00627ED1">
      <w:pPr>
        <w:pStyle w:val="NoteHeading"/>
      </w:pPr>
      <w:r w:rsidRPr="00627ED1">
        <w:t>CHAPTER 26: BUILDING THE FOUNDATIONS OF THE Administrative ORDER</w:t>
      </w:r>
    </w:p>
    <w:p w14:paraId="6CB0CDC6" w14:textId="77777777" w:rsidR="00E67803" w:rsidRDefault="00C57E99">
      <w:pPr>
        <w:pStyle w:val="FootnoteParreference"/>
      </w:pPr>
      <w:r>
        <w:rPr>
          <w:rFonts w:ascii="Times New Roman" w:eastAsia="Times New Roman" w:hAnsi="Times New Roman" w:cs="Times New Roman"/>
        </w:rPr>
        <w:t>[26-</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Tawq</w:t>
      </w:r>
      <w:r w:rsidRPr="00FE17A5">
        <w:rPr>
          <w:rStyle w:val="footnoteLinked"/>
          <w:highlight w:val="yellow"/>
        </w:rPr>
        <w:t>íʿá</w:t>
      </w:r>
      <w:r w:rsidR="00627ED1" w:rsidRPr="00627ED1">
        <w:rPr>
          <w:rStyle w:val="footnoteLinked"/>
          <w:highlight w:val="yellow"/>
        </w:rPr>
        <w:t>t-i-Mub</w:t>
      </w:r>
      <w:r w:rsidRPr="00FE17A5">
        <w:rPr>
          <w:rStyle w:val="footnoteLinked"/>
          <w:highlight w:val="yellow"/>
        </w:rPr>
        <w:t>á</w:t>
      </w:r>
      <w:r w:rsidR="00627ED1" w:rsidRPr="00627ED1">
        <w:rPr>
          <w:rStyle w:val="footnoteLinked"/>
          <w:highlight w:val="yellow"/>
        </w:rPr>
        <w:t>rikih</w:t>
      </w:r>
      <w:r w:rsidR="00627ED1" w:rsidRPr="00627ED1">
        <w:rPr>
          <w:rStyle w:val="footnoteLinked"/>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Publishing Trust, </w:t>
      </w:r>
      <w:r w:rsidRPr="0084506F">
        <w:rPr>
          <w:rStyle w:val="footnoteLinked"/>
          <w:highlight w:val="yellow"/>
        </w:rPr>
        <w:t>Ṭ</w:t>
      </w:r>
      <w:r w:rsidR="00627ED1" w:rsidRPr="00627ED1">
        <w:rPr>
          <w:rStyle w:val="footnoteLinked"/>
          <w:highlight w:val="yellow"/>
        </w:rPr>
        <w:t>ihr</w:t>
      </w:r>
      <w:r w:rsidRPr="0084506F">
        <w:rPr>
          <w:rStyle w:val="footnoteLinked"/>
          <w:highlight w:val="yellow"/>
        </w:rPr>
        <w:t>á</w:t>
      </w:r>
      <w:r w:rsidR="00627ED1" w:rsidRPr="00627ED1">
        <w:rPr>
          <w:rStyle w:val="footnoteLinked"/>
          <w:highlight w:val="yellow"/>
        </w:rPr>
        <w:t>n</w:t>
      </w:r>
      <w:r w:rsidR="00627ED1" w:rsidRPr="00627ED1">
        <w:rPr>
          <w:rStyle w:val="footnoteLinked"/>
        </w:rPr>
        <w:t xml:space="preserve">, 129 BE. </w:t>
      </w:r>
      <w:r w:rsidR="00627ED1" w:rsidRPr="00627ED1">
        <w:rPr>
          <w:szCs w:val="24"/>
        </w:rPr>
        <w:br/>
      </w:r>
      <w:r>
        <w:rPr>
          <w:rFonts w:ascii="Times New Roman" w:eastAsia="Times New Roman" w:hAnsi="Times New Roman" w:cs="Times New Roman"/>
        </w:rPr>
        <w:t>[26-</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324. </w:t>
      </w:r>
      <w:r w:rsidR="00627ED1" w:rsidRPr="00627ED1">
        <w:rPr>
          <w:szCs w:val="24"/>
        </w:rPr>
        <w:br/>
      </w:r>
      <w:r>
        <w:rPr>
          <w:rFonts w:ascii="Times New Roman" w:eastAsia="Times New Roman" w:hAnsi="Times New Roman" w:cs="Times New Roman"/>
        </w:rPr>
        <w:t>[26-</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pp. 15-16. </w:t>
      </w:r>
      <w:r w:rsidR="00627ED1" w:rsidRPr="00627ED1">
        <w:rPr>
          <w:szCs w:val="24"/>
        </w:rPr>
        <w:br/>
      </w:r>
      <w:r>
        <w:rPr>
          <w:rFonts w:ascii="Times New Roman" w:eastAsia="Times New Roman" w:hAnsi="Times New Roman" w:cs="Times New Roman"/>
        </w:rPr>
        <w:t>[26-</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21-23. </w:t>
      </w:r>
      <w:r w:rsidR="00627ED1" w:rsidRPr="00627ED1">
        <w:rPr>
          <w:szCs w:val="24"/>
        </w:rPr>
        <w:br/>
      </w:r>
      <w:r>
        <w:rPr>
          <w:rFonts w:ascii="Times New Roman" w:eastAsia="Times New Roman" w:hAnsi="Times New Roman" w:cs="Times New Roman"/>
        </w:rPr>
        <w:t>[26-</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Advent of Divine Justice, pp. 15-17. </w:t>
      </w:r>
      <w:r w:rsidR="00627ED1" w:rsidRPr="00627ED1">
        <w:rPr>
          <w:szCs w:val="24"/>
        </w:rPr>
        <w:br/>
      </w:r>
      <w:r>
        <w:rPr>
          <w:rFonts w:ascii="Times New Roman" w:eastAsia="Times New Roman" w:hAnsi="Times New Roman" w:cs="Times New Roman"/>
        </w:rPr>
        <w:t>[26-</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pp. 8-9. </w:t>
      </w:r>
      <w:r w:rsidR="00627ED1" w:rsidRPr="00627ED1">
        <w:rPr>
          <w:szCs w:val="24"/>
        </w:rPr>
        <w:br/>
      </w:r>
      <w:r>
        <w:rPr>
          <w:rFonts w:ascii="Times New Roman" w:eastAsia="Times New Roman" w:hAnsi="Times New Roman" w:cs="Times New Roman"/>
        </w:rPr>
        <w:t>[26-</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by </w:t>
      </w:r>
      <w:r w:rsidR="00627ED1" w:rsidRPr="00627ED1">
        <w:rPr>
          <w:rStyle w:val="footnoteLinked"/>
          <w:highlight w:val="yellow"/>
        </w:rPr>
        <w:t>Rabb</w:t>
      </w:r>
      <w:r w:rsidRPr="0084506F">
        <w:rPr>
          <w:rStyle w:val="footnoteLinked"/>
          <w:highlight w:val="yellow"/>
        </w:rPr>
        <w:t>á</w:t>
      </w:r>
      <w:r w:rsidR="00627ED1" w:rsidRPr="00627ED1">
        <w:rPr>
          <w:rStyle w:val="footnoteLinked"/>
          <w:highlight w:val="yellow"/>
        </w:rPr>
        <w:t>n</w:t>
      </w:r>
      <w:r w:rsidRPr="0084506F">
        <w:rPr>
          <w:rStyle w:val="footnoteLinked"/>
          <w:highlight w:val="yellow"/>
        </w:rPr>
        <w:t>í</w:t>
      </w:r>
      <w:r w:rsidR="00627ED1" w:rsidRPr="00627ED1">
        <w:rPr>
          <w:rStyle w:val="footnoteLinked"/>
        </w:rPr>
        <w:t xml:space="preserve">, The Priceless Pearl, p. 108. </w:t>
      </w:r>
    </w:p>
    <w:p w14:paraId="55D30450" w14:textId="77777777" w:rsidR="00E67803" w:rsidRDefault="00627ED1">
      <w:pPr>
        <w:pStyle w:val="NoteHeading"/>
      </w:pPr>
      <w:r w:rsidRPr="00627ED1">
        <w:t xml:space="preserve">CHAPTER 27: THE EXPOUNDER OF THE REVELATION OF </w:t>
      </w:r>
      <w:r w:rsidRPr="00627ED1">
        <w:rPr>
          <w:highlight w:val="yellow"/>
        </w:rPr>
        <w:t>BAH</w:t>
      </w:r>
      <w:r w:rsidR="00C57E99" w:rsidRPr="0084506F">
        <w:rPr>
          <w:highlight w:val="yellow"/>
        </w:rPr>
        <w:t>Á</w:t>
      </w:r>
      <w:r w:rsidRPr="00627ED1">
        <w:rPr>
          <w:highlight w:val="yellow"/>
        </w:rPr>
        <w:t>’U’LL</w:t>
      </w:r>
      <w:r w:rsidR="00C57E99" w:rsidRPr="0084506F">
        <w:rPr>
          <w:highlight w:val="yellow"/>
        </w:rPr>
        <w:t>Á</w:t>
      </w:r>
      <w:r w:rsidRPr="00627ED1">
        <w:rPr>
          <w:highlight w:val="yellow"/>
        </w:rPr>
        <w:t>H</w:t>
      </w:r>
    </w:p>
    <w:p w14:paraId="1B5953BF" w14:textId="77777777" w:rsidR="00E67803" w:rsidRDefault="00C57E99">
      <w:pPr>
        <w:pStyle w:val="FootnoteParreference"/>
      </w:pPr>
      <w:r>
        <w:rPr>
          <w:rFonts w:ascii="Times New Roman" w:eastAsia="Times New Roman" w:hAnsi="Times New Roman" w:cs="Times New Roman"/>
        </w:rPr>
        <w:t>[27-</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3. </w:t>
      </w:r>
      <w:r w:rsidR="00627ED1" w:rsidRPr="00627ED1">
        <w:rPr>
          <w:szCs w:val="24"/>
        </w:rPr>
        <w:br/>
      </w:r>
      <w:r>
        <w:rPr>
          <w:rFonts w:ascii="Times New Roman" w:eastAsia="Times New Roman" w:hAnsi="Times New Roman" w:cs="Times New Roman"/>
        </w:rPr>
        <w:t>[27-</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 196. </w:t>
      </w:r>
      <w:r w:rsidR="00627ED1" w:rsidRPr="00627ED1">
        <w:rPr>
          <w:szCs w:val="24"/>
        </w:rPr>
        <w:br/>
      </w:r>
      <w:r>
        <w:rPr>
          <w:rFonts w:ascii="Times New Roman" w:eastAsia="Times New Roman" w:hAnsi="Times New Roman" w:cs="Times New Roman"/>
        </w:rPr>
        <w:t>[27-</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323. </w:t>
      </w:r>
      <w:r w:rsidR="00627ED1" w:rsidRPr="00627ED1">
        <w:rPr>
          <w:szCs w:val="24"/>
        </w:rPr>
        <w:br/>
      </w:r>
      <w:r>
        <w:rPr>
          <w:rFonts w:ascii="Times New Roman" w:eastAsia="Times New Roman" w:hAnsi="Times New Roman" w:cs="Times New Roman"/>
        </w:rPr>
        <w:t>[27-</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no. 258. </w:t>
      </w:r>
    </w:p>
    <w:p w14:paraId="4CEE8254" w14:textId="77777777" w:rsidR="00E67803" w:rsidRDefault="00627ED1">
      <w:pPr>
        <w:pStyle w:val="NoteHeading"/>
      </w:pPr>
      <w:r w:rsidRPr="00627ED1">
        <w:t>CHAPTER 28: THE ADMINISTRATIVE ORDER IN ACTION</w:t>
      </w:r>
    </w:p>
    <w:p w14:paraId="750AB657" w14:textId="77777777" w:rsidR="00E67803" w:rsidRDefault="00C57E99">
      <w:pPr>
        <w:pStyle w:val="FootnoteParreference"/>
      </w:pPr>
      <w:r>
        <w:rPr>
          <w:rFonts w:ascii="Times New Roman" w:eastAsia="Times New Roman" w:hAnsi="Times New Roman" w:cs="Times New Roman"/>
        </w:rPr>
        <w:t>[28-</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szCs w:val="24"/>
          <w:highlight w:val="cyan"/>
        </w:rPr>
        <w:t>Shoghi Effendi</w:t>
      </w:r>
      <w:r w:rsidR="00627ED1" w:rsidRPr="00627ED1">
        <w:rPr>
          <w:szCs w:val="24"/>
        </w:rPr>
        <w:t xml:space="preserve">, Messages to America, p. 7. </w:t>
      </w:r>
      <w:r w:rsidR="00627ED1" w:rsidRPr="00627ED1">
        <w:rPr>
          <w:szCs w:val="24"/>
        </w:rPr>
        <w:br/>
      </w:r>
      <w:r>
        <w:rPr>
          <w:rFonts w:ascii="Times New Roman" w:eastAsia="Times New Roman" w:hAnsi="Times New Roman" w:cs="Times New Roman"/>
        </w:rPr>
        <w:t>[28-</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Unfolding Destiny, pp. 260-61. </w:t>
      </w:r>
      <w:r w:rsidR="00627ED1" w:rsidRPr="00627ED1">
        <w:rPr>
          <w:szCs w:val="24"/>
        </w:rPr>
        <w:br/>
      </w:r>
      <w:r>
        <w:rPr>
          <w:rFonts w:ascii="Times New Roman" w:eastAsia="Times New Roman" w:hAnsi="Times New Roman" w:cs="Times New Roman"/>
        </w:rPr>
        <w:t>[28-</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42. </w:t>
      </w:r>
      <w:r w:rsidR="00627ED1" w:rsidRPr="00627ED1">
        <w:rPr>
          <w:szCs w:val="24"/>
        </w:rPr>
        <w:br/>
      </w:r>
      <w:r>
        <w:rPr>
          <w:rFonts w:ascii="Times New Roman" w:eastAsia="Times New Roman" w:hAnsi="Times New Roman" w:cs="Times New Roman"/>
        </w:rPr>
        <w:t>[28-</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40-44. </w:t>
      </w:r>
    </w:p>
    <w:p w14:paraId="3702220A" w14:textId="77777777" w:rsidR="00E67803" w:rsidRDefault="00627ED1">
      <w:pPr>
        <w:pStyle w:val="NoteHeading"/>
      </w:pPr>
      <w:r w:rsidRPr="00627ED1">
        <w:t>CHAPTER 29: VITAL DEVELOPMENTS AT THE WORLD CENTRE</w:t>
      </w:r>
    </w:p>
    <w:p w14:paraId="67E0ABFA" w14:textId="77777777" w:rsidR="00E67803" w:rsidRDefault="00C57E99">
      <w:pPr>
        <w:pStyle w:val="FootnoteParreference"/>
      </w:pPr>
      <w:r>
        <w:rPr>
          <w:rFonts w:ascii="Times New Roman" w:eastAsia="Times New Roman" w:hAnsi="Times New Roman" w:cs="Times New Roman"/>
        </w:rPr>
        <w:t>[29-</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Will and Testament. </w:t>
      </w:r>
      <w:r w:rsidR="00627ED1" w:rsidRPr="00627ED1">
        <w:rPr>
          <w:szCs w:val="24"/>
        </w:rPr>
        <w:br/>
      </w:r>
      <w:r>
        <w:rPr>
          <w:rFonts w:ascii="Times New Roman" w:eastAsia="Times New Roman" w:hAnsi="Times New Roman" w:cs="Times New Roman"/>
        </w:rPr>
        <w:t>[29-</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See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vol. 18, pp. 473-5, 516-27. </w:t>
      </w:r>
      <w:r w:rsidR="00627ED1" w:rsidRPr="00627ED1">
        <w:rPr>
          <w:szCs w:val="24"/>
        </w:rPr>
        <w:br/>
      </w:r>
      <w:r>
        <w:rPr>
          <w:rFonts w:ascii="Times New Roman" w:eastAsia="Times New Roman" w:hAnsi="Times New Roman" w:cs="Times New Roman"/>
        </w:rPr>
        <w:t>[29-</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8. </w:t>
      </w:r>
      <w:r w:rsidR="00627ED1" w:rsidRPr="00627ED1">
        <w:rPr>
          <w:szCs w:val="24"/>
        </w:rPr>
        <w:br/>
      </w:r>
      <w:r>
        <w:rPr>
          <w:rFonts w:ascii="Times New Roman" w:eastAsia="Times New Roman" w:hAnsi="Times New Roman" w:cs="Times New Roman"/>
        </w:rPr>
        <w:t>[29-</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7. </w:t>
      </w:r>
      <w:r w:rsidR="00627ED1" w:rsidRPr="00627ED1">
        <w:rPr>
          <w:szCs w:val="24"/>
        </w:rPr>
        <w:br/>
      </w:r>
      <w:r>
        <w:rPr>
          <w:rFonts w:ascii="Times New Roman" w:eastAsia="Times New Roman" w:hAnsi="Times New Roman" w:cs="Times New Roman"/>
        </w:rPr>
        <w:t>[29-</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253. </w:t>
      </w:r>
      <w:r>
        <w:rPr>
          <w:rFonts w:ascii="Times New Roman" w:eastAsia="Times New Roman" w:hAnsi="Times New Roman" w:cs="Times New Roman"/>
        </w:rPr>
        <w:t>[29-</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Citadel of Faith, pp. 95-6.</w:t>
      </w:r>
      <w:r w:rsidR="00627ED1" w:rsidRPr="00627ED1">
        <w:rPr>
          <w:rStyle w:val="structurepagenumber"/>
        </w:rPr>
        <w:t xml:space="preserve"> &lt;page 452</w:t>
      </w:r>
      <w:r w:rsidR="00B777C2">
        <w:rPr>
          <w:rStyle w:val="structurepagenumber"/>
        </w:rPr>
        <w:t>/&gt;</w:t>
      </w:r>
      <w:r w:rsidR="00627ED1" w:rsidRPr="00627ED1">
        <w:rPr>
          <w:rStyle w:val="footnoteLinked"/>
        </w:rPr>
        <w:t xml:space="preserve">  </w:t>
      </w:r>
      <w:r w:rsidR="00627ED1" w:rsidRPr="00627ED1">
        <w:rPr>
          <w:szCs w:val="24"/>
        </w:rPr>
        <w:br/>
      </w:r>
      <w:r>
        <w:rPr>
          <w:rFonts w:ascii="Times New Roman" w:eastAsia="Times New Roman" w:hAnsi="Times New Roman" w:cs="Times New Roman"/>
        </w:rPr>
        <w:t>[29-</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169. </w:t>
      </w:r>
      <w:r w:rsidR="00627ED1" w:rsidRPr="00627ED1">
        <w:rPr>
          <w:szCs w:val="24"/>
        </w:rPr>
        <w:br/>
      </w:r>
      <w:r>
        <w:rPr>
          <w:rFonts w:ascii="Times New Roman" w:eastAsia="Times New Roman" w:hAnsi="Times New Roman" w:cs="Times New Roman"/>
        </w:rPr>
        <w:t>[29-</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31. </w:t>
      </w:r>
      <w:r w:rsidR="00627ED1" w:rsidRPr="00627ED1">
        <w:rPr>
          <w:szCs w:val="24"/>
        </w:rPr>
        <w:br/>
      </w:r>
      <w:r>
        <w:rPr>
          <w:rFonts w:ascii="Times New Roman" w:eastAsia="Times New Roman" w:hAnsi="Times New Roman" w:cs="Times New Roman"/>
        </w:rPr>
        <w:t>[29-</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pp. 74-5. </w:t>
      </w:r>
      <w:r w:rsidR="00627ED1" w:rsidRPr="00627ED1">
        <w:rPr>
          <w:szCs w:val="24"/>
        </w:rPr>
        <w:br/>
      </w:r>
      <w:r>
        <w:rPr>
          <w:rFonts w:ascii="Times New Roman" w:eastAsia="Times New Roman" w:hAnsi="Times New Roman" w:cs="Times New Roman"/>
        </w:rPr>
        <w:t>[29-</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pp. 232-3. </w:t>
      </w:r>
      <w:r w:rsidR="00627ED1" w:rsidRPr="00627ED1">
        <w:rPr>
          <w:szCs w:val="24"/>
        </w:rPr>
        <w:br/>
      </w:r>
      <w:r>
        <w:rPr>
          <w:rFonts w:ascii="Times New Roman" w:eastAsia="Times New Roman" w:hAnsi="Times New Roman" w:cs="Times New Roman"/>
        </w:rPr>
        <w:t>[29-</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228-9. </w:t>
      </w:r>
    </w:p>
    <w:p w14:paraId="31328790" w14:textId="77777777" w:rsidR="00E67803" w:rsidRDefault="00627ED1">
      <w:pPr>
        <w:pStyle w:val="NoteHeading"/>
      </w:pPr>
      <w:r w:rsidRPr="00627ED1">
        <w:t>CHAPTER 30: REBELLION IN THE EAST AGAINST THE GUARDIAN</w:t>
      </w:r>
    </w:p>
    <w:p w14:paraId="7A876ECF" w14:textId="77777777" w:rsidR="00E67803" w:rsidRDefault="00C57E99">
      <w:pPr>
        <w:pStyle w:val="FootnoteParreference"/>
      </w:pPr>
      <w:r>
        <w:rPr>
          <w:rFonts w:ascii="Times New Roman" w:eastAsia="Times New Roman" w:hAnsi="Times New Roman" w:cs="Times New Roman"/>
        </w:rPr>
        <w:t>[30-</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í</w:t>
      </w:r>
      <w:r w:rsidR="00627ED1" w:rsidRPr="00627ED1">
        <w:rPr>
          <w:rStyle w:val="footnoteLinked"/>
          <w:highlight w:val="yellow"/>
        </w:rPr>
        <w:t xml:space="preserve">yyih </w:t>
      </w:r>
      <w:r w:rsidRPr="0084506F">
        <w:rPr>
          <w:rStyle w:val="footnoteLinked"/>
          <w:highlight w:val="yellow"/>
        </w:rPr>
        <w:t>á</w:t>
      </w:r>
      <w:r w:rsidR="00627ED1" w:rsidRPr="00627ED1">
        <w:rPr>
          <w:rStyle w:val="footnoteLinked"/>
          <w:highlight w:val="yellow"/>
        </w:rPr>
        <w:t>num</w:t>
      </w:r>
      <w:r w:rsidR="00627ED1" w:rsidRPr="00627ED1">
        <w:rPr>
          <w:rStyle w:val="footnoteLinked"/>
        </w:rPr>
        <w:t xml:space="preserve">, pp. 218-l9. </w:t>
      </w:r>
      <w:r w:rsidR="00627ED1" w:rsidRPr="00627ED1">
        <w:rPr>
          <w:szCs w:val="24"/>
        </w:rPr>
        <w:br/>
      </w:r>
      <w:r>
        <w:rPr>
          <w:rFonts w:ascii="Times New Roman" w:eastAsia="Times New Roman" w:hAnsi="Times New Roman" w:cs="Times New Roman"/>
        </w:rPr>
        <w:t>[30-</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327. </w:t>
      </w:r>
      <w:r w:rsidR="00627ED1" w:rsidRPr="00627ED1">
        <w:rPr>
          <w:szCs w:val="24"/>
        </w:rPr>
        <w:br/>
      </w:r>
      <w:r>
        <w:rPr>
          <w:rFonts w:ascii="Times New Roman" w:eastAsia="Times New Roman" w:hAnsi="Times New Roman" w:cs="Times New Roman"/>
        </w:rPr>
        <w:t>[30-</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pp. 137-9. </w:t>
      </w:r>
      <w:r w:rsidR="00627ED1" w:rsidRPr="00627ED1">
        <w:rPr>
          <w:szCs w:val="24"/>
        </w:rPr>
        <w:br/>
      </w:r>
      <w:r>
        <w:rPr>
          <w:rFonts w:ascii="Times New Roman" w:eastAsia="Times New Roman" w:hAnsi="Times New Roman" w:cs="Times New Roman"/>
        </w:rPr>
        <w:t>[30-</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pp. 53-4. </w:t>
      </w:r>
      <w:r w:rsidR="00627ED1" w:rsidRPr="00627ED1">
        <w:rPr>
          <w:szCs w:val="24"/>
        </w:rPr>
        <w:br/>
      </w:r>
      <w:r>
        <w:rPr>
          <w:rFonts w:ascii="Times New Roman" w:eastAsia="Times New Roman" w:hAnsi="Times New Roman" w:cs="Times New Roman"/>
        </w:rPr>
        <w:t>[30-</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Citadel of Faith, p. 89. </w:t>
      </w:r>
    </w:p>
    <w:p w14:paraId="38B2F0B0" w14:textId="77777777" w:rsidR="00E67803" w:rsidRDefault="00627ED1">
      <w:pPr>
        <w:pStyle w:val="NoteHeading"/>
      </w:pPr>
      <w:r w:rsidRPr="00627ED1">
        <w:t>CHAPTER 31: REBELLION IN THE WEST</w:t>
      </w:r>
    </w:p>
    <w:p w14:paraId="43C86295" w14:textId="77777777" w:rsidR="00E67803" w:rsidRDefault="00C57E99">
      <w:pPr>
        <w:pStyle w:val="FootnoteParreference"/>
      </w:pPr>
      <w:r>
        <w:rPr>
          <w:rFonts w:ascii="Times New Roman" w:eastAsia="Times New Roman" w:hAnsi="Times New Roman" w:cs="Times New Roman"/>
        </w:rPr>
        <w:t>[31-</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vol. IX, p. 858. </w:t>
      </w:r>
      <w:r w:rsidR="00627ED1" w:rsidRPr="00627ED1">
        <w:rPr>
          <w:szCs w:val="24"/>
        </w:rPr>
        <w:br/>
      </w:r>
      <w:r>
        <w:rPr>
          <w:rFonts w:ascii="Times New Roman" w:eastAsia="Times New Roman" w:hAnsi="Times New Roman" w:cs="Times New Roman"/>
        </w:rPr>
        <w:t>[31-</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May 1934. </w:t>
      </w:r>
      <w:r w:rsidR="00627ED1" w:rsidRPr="00627ED1">
        <w:rPr>
          <w:szCs w:val="24"/>
        </w:rPr>
        <w:br/>
      </w:r>
      <w:r>
        <w:rPr>
          <w:rFonts w:ascii="Times New Roman" w:eastAsia="Times New Roman" w:hAnsi="Times New Roman" w:cs="Times New Roman"/>
        </w:rPr>
        <w:t>[31-</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pp. 49-50. </w:t>
      </w:r>
      <w:r w:rsidR="00627ED1" w:rsidRPr="00627ED1">
        <w:rPr>
          <w:szCs w:val="24"/>
        </w:rPr>
        <w:br/>
      </w:r>
      <w:r>
        <w:rPr>
          <w:rFonts w:ascii="Times New Roman" w:eastAsia="Times New Roman" w:hAnsi="Times New Roman" w:cs="Times New Roman"/>
        </w:rPr>
        <w:t>[31-</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Published in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w:t>
      </w:r>
      <w:r w:rsidR="00627ED1" w:rsidRPr="00627ED1">
        <w:rPr>
          <w:szCs w:val="24"/>
        </w:rPr>
        <w:br/>
      </w:r>
      <w:r>
        <w:rPr>
          <w:rFonts w:ascii="Times New Roman" w:eastAsia="Times New Roman" w:hAnsi="Times New Roman" w:cs="Times New Roman"/>
        </w:rPr>
        <w:t>[31-</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Letter to an individual believer, 2 October 1974. </w:t>
      </w:r>
    </w:p>
    <w:p w14:paraId="797AD560" w14:textId="77777777" w:rsidR="00E67803" w:rsidRDefault="00627ED1">
      <w:pPr>
        <w:pStyle w:val="NoteHeading"/>
      </w:pPr>
      <w:r w:rsidRPr="00627ED1">
        <w:t>CHAPTER 32: THE FAITHLESS RELATIVES OF SHOGHI EFEENDI</w:t>
      </w:r>
    </w:p>
    <w:p w14:paraId="7858CF9D" w14:textId="77777777" w:rsidR="00E67803" w:rsidRDefault="00C57E99">
      <w:pPr>
        <w:pStyle w:val="FootnoteParreference"/>
      </w:pPr>
      <w:r>
        <w:rPr>
          <w:rFonts w:ascii="Times New Roman" w:eastAsia="Times New Roman" w:hAnsi="Times New Roman" w:cs="Times New Roman"/>
        </w:rPr>
        <w:t>[32-</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Persian no. 69. </w:t>
      </w:r>
      <w:r w:rsidR="00627ED1" w:rsidRPr="00627ED1">
        <w:rPr>
          <w:szCs w:val="24"/>
        </w:rPr>
        <w:br/>
      </w:r>
      <w:r>
        <w:rPr>
          <w:rFonts w:ascii="Times New Roman" w:eastAsia="Times New Roman" w:hAnsi="Times New Roman" w:cs="Times New Roman"/>
        </w:rPr>
        <w:t>[32-</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pp. 13-14. </w:t>
      </w:r>
      <w:r w:rsidR="00627ED1" w:rsidRPr="00627ED1">
        <w:rPr>
          <w:szCs w:val="24"/>
        </w:rPr>
        <w:br/>
      </w:r>
      <w:r>
        <w:rPr>
          <w:rFonts w:ascii="Times New Roman" w:eastAsia="Times New Roman" w:hAnsi="Times New Roman" w:cs="Times New Roman"/>
        </w:rPr>
        <w:t>[32-</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 25. </w:t>
      </w:r>
      <w:r w:rsidR="00627ED1" w:rsidRPr="00627ED1">
        <w:rPr>
          <w:szCs w:val="24"/>
        </w:rPr>
        <w:br/>
      </w:r>
      <w:r>
        <w:rPr>
          <w:rFonts w:ascii="Times New Roman" w:eastAsia="Times New Roman" w:hAnsi="Times New Roman" w:cs="Times New Roman"/>
        </w:rPr>
        <w:t>[32-</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11. </w:t>
      </w:r>
      <w:r w:rsidR="00627ED1" w:rsidRPr="00627ED1">
        <w:rPr>
          <w:szCs w:val="24"/>
        </w:rPr>
        <w:br/>
      </w:r>
      <w:r>
        <w:rPr>
          <w:rFonts w:ascii="Times New Roman" w:eastAsia="Times New Roman" w:hAnsi="Times New Roman" w:cs="Times New Roman"/>
        </w:rPr>
        <w:t>[32-</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pp. 87-8. </w:t>
      </w:r>
      <w:r w:rsidR="00627ED1" w:rsidRPr="00627ED1">
        <w:rPr>
          <w:szCs w:val="24"/>
        </w:rPr>
        <w:br/>
      </w:r>
      <w:r>
        <w:rPr>
          <w:rFonts w:ascii="Times New Roman" w:eastAsia="Times New Roman" w:hAnsi="Times New Roman" w:cs="Times New Roman"/>
        </w:rPr>
        <w:t>[32-</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Pr="00FE17A5">
        <w:rPr>
          <w:rStyle w:val="footnoteLinked"/>
          <w:highlight w:val="yellow"/>
        </w:rPr>
        <w:t>áṭ</w:t>
      </w:r>
      <w:r w:rsidR="00627ED1" w:rsidRPr="00627ED1">
        <w:rPr>
          <w:rStyle w:val="footnoteLinked"/>
          <w:highlight w:val="yellow"/>
        </w:rPr>
        <w:t>ir</w:t>
      </w:r>
      <w:r w:rsidRPr="00FE17A5">
        <w:rPr>
          <w:rStyle w:val="footnoteLinked"/>
          <w:highlight w:val="yellow"/>
        </w:rPr>
        <w:t>á</w:t>
      </w:r>
      <w:r w:rsidR="00AC1FD0" w:rsidRPr="00AC1FD0">
        <w:rPr>
          <w:rStyle w:val="footnoteLinked"/>
          <w:highlight w:val="yellow"/>
        </w:rPr>
        <w:t>’</w:t>
      </w:r>
      <w:r w:rsidR="00627ED1" w:rsidRPr="00627ED1">
        <w:rPr>
          <w:rStyle w:val="footnoteLinked"/>
          <w:highlight w:val="yellow"/>
        </w:rPr>
        <w:t>t-i-Afn</w:t>
      </w:r>
      <w:r w:rsidRPr="00FE17A5">
        <w:rPr>
          <w:rStyle w:val="footnoteLinked"/>
          <w:highlight w:val="yellow"/>
        </w:rPr>
        <w:t>á</w:t>
      </w:r>
      <w:r w:rsidR="00627ED1" w:rsidRPr="00627ED1">
        <w:rPr>
          <w:rStyle w:val="footnoteLinked"/>
          <w:highlight w:val="yellow"/>
        </w:rPr>
        <w:t>n</w:t>
      </w:r>
      <w:r w:rsidR="00627ED1" w:rsidRPr="00627ED1">
        <w:rPr>
          <w:rStyle w:val="footnoteLinked"/>
        </w:rPr>
        <w:t xml:space="preserve">, pp. 165-6. </w:t>
      </w:r>
      <w:r w:rsidR="00627ED1" w:rsidRPr="00627ED1">
        <w:rPr>
          <w:szCs w:val="24"/>
        </w:rPr>
        <w:br/>
      </w:r>
      <w:r>
        <w:rPr>
          <w:rFonts w:ascii="Times New Roman" w:eastAsia="Times New Roman" w:hAnsi="Times New Roman" w:cs="Times New Roman"/>
        </w:rPr>
        <w:t>[32-</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vol. VIII, p. 262. </w:t>
      </w:r>
      <w:r w:rsidR="00627ED1" w:rsidRPr="00627ED1">
        <w:rPr>
          <w:szCs w:val="24"/>
        </w:rPr>
        <w:br/>
      </w:r>
      <w:r>
        <w:rPr>
          <w:rFonts w:ascii="Times New Roman" w:eastAsia="Times New Roman" w:hAnsi="Times New Roman" w:cs="Times New Roman"/>
        </w:rPr>
        <w:t>[32-</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stilltoworkat"/>
          <w:rFonts w:eastAsia="MS Mincho"/>
          <w:sz w:val="22"/>
        </w:rPr>
        <w:t>ibid. p. 260.</w:t>
      </w:r>
      <w:r w:rsidR="00627ED1" w:rsidRPr="00627ED1">
        <w:rPr>
          <w:szCs w:val="24"/>
        </w:rPr>
        <w:t xml:space="preserve"> </w:t>
      </w:r>
      <w:r w:rsidR="00627ED1" w:rsidRPr="00627ED1">
        <w:rPr>
          <w:szCs w:val="24"/>
        </w:rPr>
        <w:br/>
      </w:r>
      <w:r>
        <w:rPr>
          <w:rFonts w:ascii="Times New Roman" w:eastAsia="Times New Roman" w:hAnsi="Times New Roman" w:cs="Times New Roman"/>
        </w:rPr>
        <w:t>[32-</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no. 149. </w:t>
      </w:r>
      <w:r w:rsidR="00627ED1" w:rsidRPr="00627ED1">
        <w:rPr>
          <w:szCs w:val="24"/>
        </w:rPr>
        <w:br/>
      </w:r>
      <w:r>
        <w:rPr>
          <w:rFonts w:ascii="Times New Roman" w:eastAsia="Times New Roman" w:hAnsi="Times New Roman" w:cs="Times New Roman"/>
        </w:rPr>
        <w:t>[32-</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no. 16. </w:t>
      </w:r>
      <w:r w:rsidR="00627ED1" w:rsidRPr="00627ED1">
        <w:rPr>
          <w:szCs w:val="24"/>
        </w:rPr>
        <w:br/>
      </w:r>
      <w:r>
        <w:rPr>
          <w:rFonts w:ascii="Times New Roman" w:eastAsia="Times New Roman" w:hAnsi="Times New Roman" w:cs="Times New Roman"/>
        </w:rPr>
        <w:t>[32-</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Unfolding Destiny, p. 149. </w:t>
      </w:r>
      <w:r w:rsidR="00627ED1" w:rsidRPr="00627ED1">
        <w:rPr>
          <w:szCs w:val="24"/>
        </w:rPr>
        <w:br/>
      </w:r>
      <w:r>
        <w:rPr>
          <w:rFonts w:ascii="Times New Roman" w:eastAsia="Times New Roman" w:hAnsi="Times New Roman" w:cs="Times New Roman"/>
        </w:rPr>
        <w:t>[32-</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no. 172. </w:t>
      </w:r>
      <w:r w:rsidR="00627ED1" w:rsidRPr="00627ED1">
        <w:rPr>
          <w:szCs w:val="24"/>
        </w:rPr>
        <w:br/>
      </w:r>
      <w:r>
        <w:rPr>
          <w:rFonts w:ascii="Times New Roman" w:eastAsia="Times New Roman" w:hAnsi="Times New Roman" w:cs="Times New Roman"/>
        </w:rPr>
        <w:t>[32-</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75. </w:t>
      </w:r>
      <w:r w:rsidR="00627ED1" w:rsidRPr="00627ED1">
        <w:rPr>
          <w:szCs w:val="24"/>
        </w:rPr>
        <w:br/>
      </w:r>
      <w:r>
        <w:rPr>
          <w:rFonts w:ascii="Times New Roman" w:eastAsia="Times New Roman" w:hAnsi="Times New Roman" w:cs="Times New Roman"/>
        </w:rPr>
        <w:t>[32-</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124. </w:t>
      </w:r>
      <w:r w:rsidR="00627ED1" w:rsidRPr="00627ED1">
        <w:rPr>
          <w:szCs w:val="24"/>
        </w:rPr>
        <w:br/>
      </w:r>
      <w:r>
        <w:rPr>
          <w:rFonts w:ascii="Times New Roman" w:eastAsia="Times New Roman" w:hAnsi="Times New Roman" w:cs="Times New Roman"/>
        </w:rPr>
        <w:t>[32-</w:t>
      </w:r>
      <w:r w:rsidR="00627ED1" w:rsidRPr="00627ED1">
        <w:rPr>
          <w:szCs w:val="24"/>
        </w:rPr>
        <w:t>15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no. 174. </w:t>
      </w:r>
      <w:r w:rsidR="00627ED1" w:rsidRPr="00627ED1">
        <w:rPr>
          <w:szCs w:val="24"/>
        </w:rPr>
        <w:br/>
      </w:r>
      <w:r>
        <w:rPr>
          <w:rFonts w:ascii="Times New Roman" w:eastAsia="Times New Roman" w:hAnsi="Times New Roman" w:cs="Times New Roman"/>
        </w:rPr>
        <w:t>[32-</w:t>
      </w:r>
      <w:r w:rsidR="00627ED1" w:rsidRPr="00627ED1">
        <w:rPr>
          <w:szCs w:val="24"/>
        </w:rPr>
        <w:t>16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Citadel of Faith, pp. 78-9. </w:t>
      </w:r>
      <w:r w:rsidR="00627ED1" w:rsidRPr="00627ED1">
        <w:rPr>
          <w:szCs w:val="24"/>
        </w:rPr>
        <w:br/>
      </w:r>
      <w:r>
        <w:rPr>
          <w:rFonts w:ascii="Times New Roman" w:eastAsia="Times New Roman" w:hAnsi="Times New Roman" w:cs="Times New Roman"/>
        </w:rPr>
        <w:t>[32-</w:t>
      </w:r>
      <w:r w:rsidR="00627ED1" w:rsidRPr="00627ED1">
        <w:rPr>
          <w:szCs w:val="24"/>
        </w:rPr>
        <w:t>17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Unfolding Destiny, p. 248. </w:t>
      </w:r>
      <w:r w:rsidR="00627ED1" w:rsidRPr="00627ED1">
        <w:rPr>
          <w:szCs w:val="24"/>
        </w:rPr>
        <w:br/>
      </w:r>
      <w:r>
        <w:rPr>
          <w:rFonts w:ascii="Times New Roman" w:eastAsia="Times New Roman" w:hAnsi="Times New Roman" w:cs="Times New Roman"/>
        </w:rPr>
        <w:t>[32-</w:t>
      </w:r>
      <w:r w:rsidR="00627ED1" w:rsidRPr="00627ED1">
        <w:rPr>
          <w:szCs w:val="24"/>
        </w:rPr>
        <w:t>18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Citadel of Faith, p. 87. </w:t>
      </w:r>
      <w:r w:rsidR="00627ED1" w:rsidRPr="00627ED1">
        <w:rPr>
          <w:szCs w:val="24"/>
        </w:rPr>
        <w:br/>
      </w:r>
      <w:r>
        <w:rPr>
          <w:rFonts w:ascii="Times New Roman" w:eastAsia="Times New Roman" w:hAnsi="Times New Roman" w:cs="Times New Roman"/>
        </w:rPr>
        <w:t>[32-</w:t>
      </w:r>
      <w:r w:rsidR="00627ED1" w:rsidRPr="00627ED1">
        <w:rPr>
          <w:szCs w:val="24"/>
        </w:rPr>
        <w:t>19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48. </w:t>
      </w:r>
      <w:r w:rsidR="00627ED1" w:rsidRPr="00627ED1">
        <w:rPr>
          <w:szCs w:val="24"/>
        </w:rPr>
        <w:br/>
      </w:r>
      <w:r>
        <w:rPr>
          <w:rFonts w:ascii="Times New Roman" w:eastAsia="Times New Roman" w:hAnsi="Times New Roman" w:cs="Times New Roman"/>
        </w:rPr>
        <w:t>[32-</w:t>
      </w:r>
      <w:r w:rsidR="00627ED1" w:rsidRPr="00627ED1">
        <w:rPr>
          <w:szCs w:val="24"/>
        </w:rPr>
        <w:t>20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16. </w:t>
      </w:r>
      <w:r w:rsidR="00627ED1" w:rsidRPr="00627ED1">
        <w:rPr>
          <w:szCs w:val="24"/>
        </w:rPr>
        <w:br/>
      </w:r>
      <w:r>
        <w:rPr>
          <w:rFonts w:ascii="Times New Roman" w:eastAsia="Times New Roman" w:hAnsi="Times New Roman" w:cs="Times New Roman"/>
        </w:rPr>
        <w:t>[32-</w:t>
      </w:r>
      <w:r w:rsidR="00627ED1" w:rsidRPr="00627ED1">
        <w:rPr>
          <w:szCs w:val="24"/>
        </w:rPr>
        <w:t>21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24-5. </w:t>
      </w:r>
      <w:r w:rsidR="00627ED1" w:rsidRPr="00627ED1">
        <w:rPr>
          <w:szCs w:val="24"/>
        </w:rPr>
        <w:br/>
      </w:r>
      <w:r>
        <w:rPr>
          <w:rFonts w:ascii="Times New Roman" w:eastAsia="Times New Roman" w:hAnsi="Times New Roman" w:cs="Times New Roman"/>
        </w:rPr>
        <w:t>[32-</w:t>
      </w:r>
      <w:r w:rsidR="00627ED1" w:rsidRPr="00627ED1">
        <w:rPr>
          <w:szCs w:val="24"/>
        </w:rPr>
        <w:t>22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120. </w:t>
      </w:r>
      <w:r w:rsidR="00627ED1" w:rsidRPr="00627ED1">
        <w:rPr>
          <w:szCs w:val="24"/>
        </w:rPr>
        <w:br/>
      </w:r>
      <w:r>
        <w:rPr>
          <w:rFonts w:ascii="Times New Roman" w:eastAsia="Times New Roman" w:hAnsi="Times New Roman" w:cs="Times New Roman"/>
        </w:rPr>
        <w:t>[32-</w:t>
      </w:r>
      <w:r w:rsidR="00627ED1" w:rsidRPr="00627ED1">
        <w:rPr>
          <w:szCs w:val="24"/>
        </w:rPr>
        <w:t>23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121-2. </w:t>
      </w:r>
      <w:r w:rsidR="00627ED1" w:rsidRPr="00627ED1">
        <w:rPr>
          <w:szCs w:val="24"/>
        </w:rPr>
        <w:br/>
      </w:r>
      <w:r>
        <w:rPr>
          <w:rFonts w:ascii="Times New Roman" w:eastAsia="Times New Roman" w:hAnsi="Times New Roman" w:cs="Times New Roman"/>
        </w:rPr>
        <w:t>[32-</w:t>
      </w:r>
      <w:r w:rsidR="00627ED1" w:rsidRPr="00627ED1">
        <w:rPr>
          <w:szCs w:val="24"/>
        </w:rPr>
        <w:t>24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122-3. </w:t>
      </w:r>
      <w:r w:rsidR="00627ED1" w:rsidRPr="00627ED1">
        <w:rPr>
          <w:szCs w:val="24"/>
        </w:rPr>
        <w:br/>
      </w:r>
      <w:r>
        <w:rPr>
          <w:rFonts w:ascii="Times New Roman" w:eastAsia="Times New Roman" w:hAnsi="Times New Roman" w:cs="Times New Roman"/>
        </w:rPr>
        <w:t>[32-</w:t>
      </w:r>
      <w:r w:rsidR="00627ED1" w:rsidRPr="00627ED1">
        <w:rPr>
          <w:szCs w:val="24"/>
        </w:rPr>
        <w:t>25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pp. 120-21. </w:t>
      </w:r>
      <w:r w:rsidR="00627ED1" w:rsidRPr="00627ED1">
        <w:rPr>
          <w:szCs w:val="24"/>
        </w:rPr>
        <w:br/>
      </w:r>
      <w:r>
        <w:rPr>
          <w:rFonts w:ascii="Times New Roman" w:eastAsia="Times New Roman" w:hAnsi="Times New Roman" w:cs="Times New Roman"/>
        </w:rPr>
        <w:t>[32-</w:t>
      </w:r>
      <w:r w:rsidR="00627ED1" w:rsidRPr="00627ED1">
        <w:rPr>
          <w:szCs w:val="24"/>
        </w:rPr>
        <w:t>26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Priceless Pearl, p. 234. </w:t>
      </w:r>
    </w:p>
    <w:p w14:paraId="0221B11A" w14:textId="77777777" w:rsidR="00E67803" w:rsidRDefault="00627ED1">
      <w:pPr>
        <w:pStyle w:val="NoteHeading"/>
      </w:pPr>
      <w:r w:rsidRPr="00627ED1">
        <w:t>CHAPTER 33: THE ONWARD MARCH OF THE FAITH</w:t>
      </w:r>
    </w:p>
    <w:p w14:paraId="6193D7AF" w14:textId="77777777" w:rsidR="00E67803" w:rsidRDefault="00C57E99">
      <w:pPr>
        <w:pStyle w:val="FootnoteParreference"/>
      </w:pPr>
      <w:r>
        <w:rPr>
          <w:rFonts w:ascii="Times New Roman" w:eastAsia="Times New Roman" w:hAnsi="Times New Roman" w:cs="Times New Roman"/>
        </w:rPr>
        <w:t>[33-</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p. 228. </w:t>
      </w:r>
      <w:r w:rsidR="00627ED1" w:rsidRPr="00627ED1">
        <w:rPr>
          <w:szCs w:val="24"/>
        </w:rPr>
        <w:br/>
      </w:r>
      <w:r>
        <w:rPr>
          <w:rFonts w:ascii="Times New Roman" w:eastAsia="Times New Roman" w:hAnsi="Times New Roman" w:cs="Times New Roman"/>
        </w:rPr>
        <w:t>[33-</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America, p. 51. </w:t>
      </w:r>
      <w:r w:rsidR="00627ED1" w:rsidRPr="00627ED1">
        <w:rPr>
          <w:szCs w:val="24"/>
        </w:rPr>
        <w:br/>
      </w:r>
      <w:r>
        <w:rPr>
          <w:rFonts w:ascii="Times New Roman" w:eastAsia="Times New Roman" w:hAnsi="Times New Roman" w:cs="Times New Roman"/>
        </w:rPr>
        <w:t>[33-</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Citadel of Faith, p. 5. </w:t>
      </w:r>
      <w:r w:rsidR="00627ED1" w:rsidRPr="00627ED1">
        <w:rPr>
          <w:szCs w:val="24"/>
        </w:rPr>
        <w:br/>
      </w:r>
      <w:r>
        <w:rPr>
          <w:rFonts w:ascii="Times New Roman" w:eastAsia="Times New Roman" w:hAnsi="Times New Roman" w:cs="Times New Roman"/>
        </w:rPr>
        <w:t>[33-</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61. </w:t>
      </w:r>
      <w:r>
        <w:rPr>
          <w:rFonts w:ascii="Times New Roman" w:eastAsia="Times New Roman" w:hAnsi="Times New Roman" w:cs="Times New Roman"/>
        </w:rPr>
        <w:t>[33-</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Citadel of Faith, p. 6.</w:t>
      </w:r>
      <w:r w:rsidR="00627ED1" w:rsidRPr="00627ED1">
        <w:rPr>
          <w:rStyle w:val="structurepagenumber"/>
        </w:rPr>
        <w:t xml:space="preserve"> &lt;page 453</w:t>
      </w:r>
      <w:r w:rsidR="00B777C2">
        <w:rPr>
          <w:rStyle w:val="structurepagenumber"/>
        </w:rPr>
        <w:t>/&gt;</w:t>
      </w:r>
      <w:r w:rsidR="00627ED1" w:rsidRPr="00627ED1">
        <w:rPr>
          <w:rStyle w:val="footnoteLinked"/>
        </w:rPr>
        <w:t xml:space="preserve"> </w:t>
      </w:r>
      <w:r w:rsidR="00627ED1" w:rsidRPr="00627ED1">
        <w:rPr>
          <w:szCs w:val="24"/>
        </w:rPr>
        <w:br/>
      </w:r>
      <w:r>
        <w:rPr>
          <w:rFonts w:ascii="Times New Roman" w:eastAsia="Times New Roman" w:hAnsi="Times New Roman" w:cs="Times New Roman"/>
        </w:rPr>
        <w:t>[33-</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19. </w:t>
      </w:r>
    </w:p>
    <w:p w14:paraId="7FC638FA" w14:textId="77777777" w:rsidR="00E67803" w:rsidRDefault="00627ED1">
      <w:pPr>
        <w:pStyle w:val="NoteHeading"/>
      </w:pPr>
      <w:r w:rsidRPr="00627ED1">
        <w:t>CHAPTER 34: THE CHIEF STEWARDS</w:t>
      </w:r>
    </w:p>
    <w:p w14:paraId="7284CEF2" w14:textId="77777777" w:rsidR="00E67803" w:rsidRDefault="00C57E99">
      <w:pPr>
        <w:pStyle w:val="FootnoteParreference"/>
      </w:pPr>
      <w:r>
        <w:rPr>
          <w:rFonts w:ascii="Times New Roman" w:eastAsia="Times New Roman" w:hAnsi="Times New Roman" w:cs="Times New Roman"/>
        </w:rPr>
        <w:t>[34-</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The Passing of </w:t>
      </w:r>
      <w:r w:rsidR="00627ED1" w:rsidRPr="00627ED1">
        <w:rPr>
          <w:rStyle w:val="footnoteLinked"/>
          <w:highlight w:val="cyan"/>
        </w:rPr>
        <w:t>Shoghi Effendi</w:t>
      </w:r>
      <w:r w:rsidR="00627ED1" w:rsidRPr="00627ED1">
        <w:rPr>
          <w:rStyle w:val="footnoteLinked"/>
        </w:rPr>
        <w:t xml:space="preserve">, p. 12. </w:t>
      </w:r>
      <w:r w:rsidR="00627ED1" w:rsidRPr="00627ED1">
        <w:rPr>
          <w:szCs w:val="24"/>
        </w:rPr>
        <w:br/>
      </w:r>
      <w:r>
        <w:rPr>
          <w:rFonts w:ascii="Times New Roman" w:eastAsia="Times New Roman" w:hAnsi="Times New Roman" w:cs="Times New Roman"/>
        </w:rPr>
        <w:t>[34-</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14. </w:t>
      </w:r>
      <w:r w:rsidR="00627ED1" w:rsidRPr="00627ED1">
        <w:rPr>
          <w:szCs w:val="24"/>
        </w:rPr>
        <w:br/>
      </w:r>
      <w:r>
        <w:rPr>
          <w:rFonts w:ascii="Times New Roman" w:eastAsia="Times New Roman" w:hAnsi="Times New Roman" w:cs="Times New Roman"/>
        </w:rPr>
        <w:t>[34-</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pp. 122-3. </w:t>
      </w:r>
      <w:r w:rsidR="00627ED1" w:rsidRPr="00627ED1">
        <w:rPr>
          <w:szCs w:val="24"/>
        </w:rPr>
        <w:br/>
      </w:r>
      <w:r>
        <w:rPr>
          <w:rFonts w:ascii="Times New Roman" w:eastAsia="Times New Roman" w:hAnsi="Times New Roman" w:cs="Times New Roman"/>
        </w:rPr>
        <w:t>[34-</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127. </w:t>
      </w:r>
      <w:r w:rsidR="00627ED1" w:rsidRPr="00627ED1">
        <w:rPr>
          <w:szCs w:val="24"/>
        </w:rPr>
        <w:br/>
      </w:r>
      <w:r>
        <w:rPr>
          <w:rFonts w:ascii="Times New Roman" w:eastAsia="Times New Roman" w:hAnsi="Times New Roman" w:cs="Times New Roman"/>
        </w:rPr>
        <w:t>[34-</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News, no. 323. </w:t>
      </w:r>
      <w:r w:rsidR="00627ED1" w:rsidRPr="00627ED1">
        <w:rPr>
          <w:szCs w:val="24"/>
        </w:rPr>
        <w:br/>
      </w:r>
      <w:r>
        <w:rPr>
          <w:rFonts w:ascii="Times New Roman" w:eastAsia="Times New Roman" w:hAnsi="Times New Roman" w:cs="Times New Roman"/>
        </w:rPr>
        <w:t>[34-</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In The World Order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pp. 147-8. </w:t>
      </w:r>
      <w:r w:rsidR="00627ED1" w:rsidRPr="00627ED1">
        <w:rPr>
          <w:szCs w:val="24"/>
        </w:rPr>
        <w:br/>
      </w:r>
      <w:r>
        <w:rPr>
          <w:rFonts w:ascii="Times New Roman" w:eastAsia="Times New Roman" w:hAnsi="Times New Roman" w:cs="Times New Roman"/>
        </w:rPr>
        <w:t>[34-</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Wellspring of Guidance, p. 47. </w:t>
      </w:r>
      <w:r w:rsidR="00627ED1" w:rsidRPr="00627ED1">
        <w:rPr>
          <w:szCs w:val="24"/>
        </w:rPr>
        <w:br/>
      </w:r>
      <w:r>
        <w:rPr>
          <w:rFonts w:ascii="Times New Roman" w:eastAsia="Times New Roman" w:hAnsi="Times New Roman" w:cs="Times New Roman"/>
        </w:rPr>
        <w:t>[34-</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pp. 40-41. </w:t>
      </w:r>
    </w:p>
    <w:p w14:paraId="6C040B21" w14:textId="77777777" w:rsidR="00E67803" w:rsidRDefault="00627ED1">
      <w:pPr>
        <w:pStyle w:val="NoteHeading"/>
      </w:pPr>
      <w:r w:rsidRPr="00627ED1">
        <w:t>CHAPTER 35: THE UNIVERSAL HOUSE OF JUSTICE</w:t>
      </w:r>
    </w:p>
    <w:p w14:paraId="722BDC82" w14:textId="77777777" w:rsidR="00E67803" w:rsidRDefault="00C57E99">
      <w:pPr>
        <w:pStyle w:val="FootnoteParreference"/>
      </w:pPr>
      <w:r>
        <w:rPr>
          <w:rFonts w:ascii="Times New Roman" w:eastAsia="Times New Roman" w:hAnsi="Times New Roman" w:cs="Times New Roman"/>
        </w:rPr>
        <w:t>[35-</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cyan"/>
        </w:rPr>
        <w:t>Shoghi Effendi</w:t>
      </w:r>
      <w:r w:rsidR="00627ED1" w:rsidRPr="00627ED1">
        <w:rPr>
          <w:rStyle w:val="footnoteLinked"/>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Administration, p. 88. </w:t>
      </w:r>
      <w:r w:rsidR="00627ED1" w:rsidRPr="00627ED1">
        <w:rPr>
          <w:szCs w:val="24"/>
        </w:rPr>
        <w:br/>
      </w:r>
      <w:r>
        <w:rPr>
          <w:rFonts w:ascii="Times New Roman" w:eastAsia="Times New Roman" w:hAnsi="Times New Roman" w:cs="Times New Roman"/>
        </w:rPr>
        <w:t>[35-</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Some Answered Questions, pp. 172-3. </w:t>
      </w:r>
      <w:r w:rsidR="00627ED1" w:rsidRPr="00627ED1">
        <w:rPr>
          <w:szCs w:val="24"/>
        </w:rPr>
        <w:br/>
      </w:r>
      <w:r>
        <w:rPr>
          <w:rFonts w:ascii="Times New Roman" w:eastAsia="Times New Roman" w:hAnsi="Times New Roman" w:cs="Times New Roman"/>
        </w:rPr>
        <w:t>[35-</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of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pp. 26-7. </w:t>
      </w:r>
      <w:r w:rsidR="00627ED1" w:rsidRPr="00627ED1">
        <w:rPr>
          <w:szCs w:val="24"/>
        </w:rPr>
        <w:br/>
      </w:r>
      <w:r>
        <w:rPr>
          <w:rFonts w:ascii="Times New Roman" w:eastAsia="Times New Roman" w:hAnsi="Times New Roman" w:cs="Times New Roman"/>
        </w:rPr>
        <w:t>[35-</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68. </w:t>
      </w:r>
      <w:r w:rsidR="00627ED1" w:rsidRPr="00627ED1">
        <w:rPr>
          <w:szCs w:val="24"/>
        </w:rPr>
        <w:br/>
      </w:r>
      <w:r>
        <w:rPr>
          <w:rFonts w:ascii="Times New Roman" w:eastAsia="Times New Roman" w:hAnsi="Times New Roman" w:cs="Times New Roman"/>
        </w:rPr>
        <w:t>[35-</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in Wellspring of Guidance, pp. 84-5. </w:t>
      </w:r>
      <w:r w:rsidR="00627ED1" w:rsidRPr="00627ED1">
        <w:rPr>
          <w:szCs w:val="24"/>
        </w:rPr>
        <w:br/>
      </w:r>
      <w:r>
        <w:rPr>
          <w:rFonts w:ascii="Times New Roman" w:eastAsia="Times New Roman" w:hAnsi="Times New Roman" w:cs="Times New Roman"/>
        </w:rPr>
        <w:t>[35-</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11. </w:t>
      </w:r>
      <w:r w:rsidR="00627ED1" w:rsidRPr="00627ED1">
        <w:rPr>
          <w:szCs w:val="24"/>
        </w:rPr>
        <w:br/>
      </w:r>
      <w:r>
        <w:rPr>
          <w:rFonts w:ascii="Times New Roman" w:eastAsia="Times New Roman" w:hAnsi="Times New Roman" w:cs="Times New Roman"/>
        </w:rPr>
        <w:t>[35-</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41. </w:t>
      </w:r>
      <w:r w:rsidR="00627ED1" w:rsidRPr="00627ED1">
        <w:rPr>
          <w:szCs w:val="24"/>
        </w:rPr>
        <w:br/>
      </w:r>
      <w:r>
        <w:rPr>
          <w:rFonts w:ascii="Times New Roman" w:eastAsia="Times New Roman" w:hAnsi="Times New Roman" w:cs="Times New Roman"/>
        </w:rPr>
        <w:t>[35-</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p. 302. </w:t>
      </w:r>
      <w:r w:rsidR="00627ED1" w:rsidRPr="00627ED1">
        <w:rPr>
          <w:szCs w:val="24"/>
        </w:rPr>
        <w:br/>
      </w:r>
      <w:r>
        <w:rPr>
          <w:rFonts w:ascii="Times New Roman" w:eastAsia="Times New Roman" w:hAnsi="Times New Roman" w:cs="Times New Roman"/>
        </w:rPr>
        <w:t>[35-</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79-80. </w:t>
      </w:r>
      <w:r w:rsidR="00627ED1" w:rsidRPr="00627ED1">
        <w:rPr>
          <w:szCs w:val="24"/>
        </w:rPr>
        <w:br/>
      </w:r>
      <w:r>
        <w:rPr>
          <w:rFonts w:ascii="Times New Roman" w:eastAsia="Times New Roman" w:hAnsi="Times New Roman" w:cs="Times New Roman"/>
        </w:rPr>
        <w:t>[35-</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Paris Talks, p. 182. </w:t>
      </w:r>
      <w:r w:rsidR="00627ED1" w:rsidRPr="00627ED1">
        <w:rPr>
          <w:szCs w:val="24"/>
        </w:rPr>
        <w:br/>
      </w:r>
      <w:r>
        <w:rPr>
          <w:rFonts w:ascii="Times New Roman" w:eastAsia="Times New Roman" w:hAnsi="Times New Roman" w:cs="Times New Roman"/>
        </w:rPr>
        <w:t>[35-</w:t>
      </w:r>
      <w:r w:rsidR="00627ED1" w:rsidRPr="00627ED1">
        <w:rPr>
          <w:szCs w:val="24"/>
        </w:rPr>
        <w:t>11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Selections, p. 80. </w:t>
      </w:r>
      <w:r w:rsidR="00627ED1" w:rsidRPr="00627ED1">
        <w:rPr>
          <w:szCs w:val="24"/>
        </w:rPr>
        <w:br/>
      </w:r>
      <w:r>
        <w:rPr>
          <w:rFonts w:ascii="Times New Roman" w:eastAsia="Times New Roman" w:hAnsi="Times New Roman" w:cs="Times New Roman"/>
        </w:rPr>
        <w:t>[35-</w:t>
      </w:r>
      <w:r w:rsidR="00627ED1" w:rsidRPr="00627ED1">
        <w:rPr>
          <w:szCs w:val="24"/>
        </w:rPr>
        <w:t>12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Letter of 28 July 1936, quoted in Women, p. 12. </w:t>
      </w:r>
      <w:r w:rsidR="00627ED1" w:rsidRPr="00627ED1">
        <w:rPr>
          <w:szCs w:val="24"/>
        </w:rPr>
        <w:br/>
      </w:r>
      <w:r>
        <w:rPr>
          <w:rFonts w:ascii="Times New Roman" w:eastAsia="Times New Roman" w:hAnsi="Times New Roman" w:cs="Times New Roman"/>
        </w:rPr>
        <w:t>[35-</w:t>
      </w:r>
      <w:r w:rsidR="00627ED1" w:rsidRPr="00627ED1">
        <w:rPr>
          <w:szCs w:val="24"/>
        </w:rPr>
        <w:t>13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Women, p. 14. </w:t>
      </w:r>
      <w:r w:rsidR="00627ED1" w:rsidRPr="00627ED1">
        <w:rPr>
          <w:szCs w:val="24"/>
        </w:rPr>
        <w:br/>
      </w:r>
      <w:r>
        <w:rPr>
          <w:rFonts w:ascii="Times New Roman" w:eastAsia="Times New Roman" w:hAnsi="Times New Roman" w:cs="Times New Roman"/>
        </w:rPr>
        <w:t>[35-</w:t>
      </w:r>
      <w:r w:rsidR="00627ED1" w:rsidRPr="00627ED1">
        <w:rPr>
          <w:szCs w:val="24"/>
        </w:rPr>
        <w:t>14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00627ED1" w:rsidRPr="00627ED1">
        <w:rPr>
          <w:rStyle w:val="footnoteLinked"/>
          <w:highlight w:val="yellow"/>
        </w:rPr>
        <w:t>u</w:t>
      </w:r>
      <w:r w:rsidR="00AC1FD0" w:rsidRPr="00AC1FD0">
        <w:rPr>
          <w:rStyle w:val="footnoteLinked"/>
          <w:highlight w:val="yellow"/>
        </w:rPr>
        <w:t>’</w:t>
      </w:r>
      <w:r w:rsidR="00627ED1" w:rsidRPr="00627ED1">
        <w:rPr>
          <w:rStyle w:val="footnoteLinked"/>
          <w:highlight w:val="yellow"/>
        </w:rPr>
        <w:t>ll</w:t>
      </w:r>
      <w:r w:rsidRPr="0084506F">
        <w:rPr>
          <w:rStyle w:val="footnoteLinked"/>
          <w:highlight w:val="yellow"/>
        </w:rPr>
        <w:t>á</w:t>
      </w:r>
      <w:r w:rsidR="00627ED1" w:rsidRPr="00627ED1">
        <w:rPr>
          <w:rStyle w:val="footnoteLinked"/>
          <w:highlight w:val="yellow"/>
        </w:rPr>
        <w:t>h</w:t>
      </w:r>
      <w:r w:rsidR="00627ED1" w:rsidRPr="00627ED1">
        <w:rPr>
          <w:rStyle w:val="footnoteLinked"/>
        </w:rPr>
        <w:t xml:space="preserve">, Tablets, p. 5. </w:t>
      </w:r>
      <w:r w:rsidR="00627ED1" w:rsidRPr="00627ED1">
        <w:rPr>
          <w:szCs w:val="24"/>
        </w:rPr>
        <w:br/>
      </w:r>
      <w:r>
        <w:rPr>
          <w:rFonts w:ascii="Times New Roman" w:eastAsia="Times New Roman" w:hAnsi="Times New Roman" w:cs="Times New Roman"/>
        </w:rPr>
        <w:t>[35-</w:t>
      </w:r>
      <w:r w:rsidR="00627ED1" w:rsidRPr="00627ED1">
        <w:rPr>
          <w:szCs w:val="24"/>
        </w:rPr>
        <w:t>15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Letter to the Persian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highlight w:val="yellow"/>
        </w:rPr>
        <w:t>s</w:t>
      </w:r>
      <w:r w:rsidR="00627ED1" w:rsidRPr="00627ED1">
        <w:rPr>
          <w:rStyle w:val="footnoteLinked"/>
        </w:rPr>
        <w:t xml:space="preserve">, </w:t>
      </w:r>
      <w:r w:rsidR="00627ED1" w:rsidRPr="00627ED1">
        <w:rPr>
          <w:rStyle w:val="footnoteLinked"/>
          <w:highlight w:val="yellow"/>
        </w:rPr>
        <w:t>Naw-R</w:t>
      </w:r>
      <w:r w:rsidRPr="0084506F">
        <w:rPr>
          <w:rStyle w:val="footnoteLinked"/>
          <w:highlight w:val="yellow"/>
        </w:rPr>
        <w:t>ú</w:t>
      </w:r>
      <w:r w:rsidR="00627ED1" w:rsidRPr="00627ED1">
        <w:rPr>
          <w:rStyle w:val="footnoteLinked"/>
          <w:highlight w:val="yellow"/>
        </w:rPr>
        <w:t>z</w:t>
      </w:r>
      <w:r w:rsidR="00627ED1" w:rsidRPr="00627ED1">
        <w:rPr>
          <w:rStyle w:val="footnoteLinked"/>
        </w:rPr>
        <w:t xml:space="preserve">, 111. </w:t>
      </w:r>
      <w:r w:rsidR="00627ED1" w:rsidRPr="00627ED1">
        <w:rPr>
          <w:szCs w:val="24"/>
        </w:rPr>
        <w:br/>
      </w:r>
      <w:r>
        <w:rPr>
          <w:rFonts w:ascii="Times New Roman" w:eastAsia="Times New Roman" w:hAnsi="Times New Roman" w:cs="Times New Roman"/>
        </w:rPr>
        <w:t>[35-</w:t>
      </w:r>
      <w:r w:rsidR="00627ED1" w:rsidRPr="00627ED1">
        <w:rPr>
          <w:szCs w:val="24"/>
        </w:rPr>
        <w:t>16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Synopsis and Codification, p. 16. </w:t>
      </w:r>
      <w:r w:rsidR="00627ED1" w:rsidRPr="00627ED1">
        <w:rPr>
          <w:szCs w:val="24"/>
        </w:rPr>
        <w:br/>
      </w:r>
      <w:r>
        <w:rPr>
          <w:rFonts w:ascii="Times New Roman" w:eastAsia="Times New Roman" w:hAnsi="Times New Roman" w:cs="Times New Roman"/>
        </w:rPr>
        <w:t>[35-</w:t>
      </w:r>
      <w:r w:rsidR="00627ED1" w:rsidRPr="00627ED1">
        <w:rPr>
          <w:szCs w:val="24"/>
        </w:rPr>
        <w:t>17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Tablets, pp. 69-70. </w:t>
      </w:r>
      <w:r w:rsidR="00627ED1" w:rsidRPr="00627ED1">
        <w:rPr>
          <w:szCs w:val="24"/>
        </w:rPr>
        <w:br/>
      </w:r>
      <w:r>
        <w:rPr>
          <w:rFonts w:ascii="Times New Roman" w:eastAsia="Times New Roman" w:hAnsi="Times New Roman" w:cs="Times New Roman"/>
        </w:rPr>
        <w:t>[35-</w:t>
      </w:r>
      <w:r w:rsidR="00627ED1" w:rsidRPr="00627ED1">
        <w:rPr>
          <w:szCs w:val="24"/>
        </w:rPr>
        <w:t>18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pp. 129-30. </w:t>
      </w:r>
      <w:r w:rsidR="00627ED1" w:rsidRPr="00627ED1">
        <w:rPr>
          <w:szCs w:val="24"/>
        </w:rPr>
        <w:br/>
      </w:r>
      <w:r>
        <w:rPr>
          <w:rFonts w:ascii="Times New Roman" w:eastAsia="Times New Roman" w:hAnsi="Times New Roman" w:cs="Times New Roman"/>
        </w:rPr>
        <w:t>[35-</w:t>
      </w:r>
      <w:r w:rsidR="00627ED1" w:rsidRPr="00627ED1">
        <w:rPr>
          <w:szCs w:val="24"/>
        </w:rPr>
        <w:t>19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in The Universal House of Justire (comp.), p. 48. </w:t>
      </w:r>
      <w:r w:rsidR="00627ED1" w:rsidRPr="00627ED1">
        <w:rPr>
          <w:szCs w:val="24"/>
        </w:rPr>
        <w:br/>
      </w:r>
      <w:r>
        <w:rPr>
          <w:rFonts w:ascii="Times New Roman" w:eastAsia="Times New Roman" w:hAnsi="Times New Roman" w:cs="Times New Roman"/>
        </w:rPr>
        <w:t>[35-</w:t>
      </w:r>
      <w:r w:rsidR="00627ED1" w:rsidRPr="00627ED1">
        <w:rPr>
          <w:szCs w:val="24"/>
        </w:rPr>
        <w:t>20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51. </w:t>
      </w:r>
      <w:r w:rsidR="00627ED1" w:rsidRPr="00627ED1">
        <w:rPr>
          <w:szCs w:val="24"/>
        </w:rPr>
        <w:br/>
      </w:r>
      <w:r>
        <w:rPr>
          <w:rFonts w:ascii="Times New Roman" w:eastAsia="Times New Roman" w:hAnsi="Times New Roman" w:cs="Times New Roman"/>
        </w:rPr>
        <w:t>[35-</w:t>
      </w:r>
      <w:r w:rsidR="00627ED1" w:rsidRPr="00627ED1">
        <w:rPr>
          <w:szCs w:val="24"/>
        </w:rPr>
        <w:t>21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Quoted in Wellspring of Guidance, p. 84. </w:t>
      </w:r>
      <w:r w:rsidR="00627ED1" w:rsidRPr="00627ED1">
        <w:rPr>
          <w:szCs w:val="24"/>
        </w:rPr>
        <w:br/>
      </w:r>
      <w:r>
        <w:rPr>
          <w:rFonts w:ascii="Times New Roman" w:eastAsia="Times New Roman" w:hAnsi="Times New Roman" w:cs="Times New Roman"/>
        </w:rPr>
        <w:t>[35-</w:t>
      </w:r>
      <w:r w:rsidR="00627ED1" w:rsidRPr="00627ED1">
        <w:rPr>
          <w:szCs w:val="24"/>
        </w:rPr>
        <w:t>22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Letter to the Persian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highlight w:val="yellow"/>
        </w:rPr>
        <w:t>s</w:t>
      </w:r>
      <w:r w:rsidR="00627ED1" w:rsidRPr="00627ED1">
        <w:rPr>
          <w:rStyle w:val="footnoteLinked"/>
        </w:rPr>
        <w:t xml:space="preserve">, 27 November 1929. </w:t>
      </w:r>
    </w:p>
    <w:p w14:paraId="17B75A3F" w14:textId="77777777" w:rsidR="00E67803" w:rsidRDefault="00627ED1">
      <w:pPr>
        <w:pStyle w:val="NoteHeading"/>
      </w:pPr>
      <w:r w:rsidRPr="00627ED1">
        <w:t>CHAPTER 36: THE UNFOLDMENT OF THE COVENANT</w:t>
      </w:r>
    </w:p>
    <w:p w14:paraId="700DCF77" w14:textId="77777777" w:rsidR="00E67803" w:rsidRDefault="00C57E99">
      <w:pPr>
        <w:pStyle w:val="FootnoteParreference"/>
      </w:pPr>
      <w:r>
        <w:rPr>
          <w:rFonts w:ascii="Times New Roman" w:eastAsia="Times New Roman" w:hAnsi="Times New Roman" w:cs="Times New Roman"/>
        </w:rPr>
        <w:t>[36-</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Ra</w:t>
      </w:r>
      <w:r w:rsidRPr="0084506F">
        <w:rPr>
          <w:rStyle w:val="footnoteLinked"/>
          <w:highlight w:val="yellow"/>
        </w:rPr>
        <w:t>ḥí</w:t>
      </w:r>
      <w:r w:rsidR="00627ED1" w:rsidRPr="00627ED1">
        <w:rPr>
          <w:rStyle w:val="footnoteLinked"/>
          <w:highlight w:val="yellow"/>
        </w:rPr>
        <w:t>q-i-Ma</w:t>
      </w:r>
      <w:r w:rsidRPr="0084506F">
        <w:rPr>
          <w:rStyle w:val="footnoteLinked"/>
          <w:highlight w:val="yellow"/>
        </w:rPr>
        <w:t></w:t>
      </w:r>
      <w:r w:rsidR="00627ED1" w:rsidRPr="00627ED1">
        <w:rPr>
          <w:rStyle w:val="footnoteLinked"/>
          <w:highlight w:val="yellow"/>
        </w:rPr>
        <w:t>t</w:t>
      </w:r>
      <w:r w:rsidRPr="0084506F">
        <w:rPr>
          <w:rStyle w:val="footnoteLinked"/>
          <w:highlight w:val="yellow"/>
        </w:rPr>
        <w:t>ú</w:t>
      </w:r>
      <w:r w:rsidR="00627ED1" w:rsidRPr="00627ED1">
        <w:rPr>
          <w:rStyle w:val="footnoteLinked"/>
          <w:highlight w:val="yellow"/>
        </w:rPr>
        <w:t>m</w:t>
      </w:r>
      <w:r w:rsidR="00627ED1" w:rsidRPr="00627ED1">
        <w:rPr>
          <w:rStyle w:val="footnoteLinked"/>
        </w:rPr>
        <w:t xml:space="preserve">, vol. 2, p. 632. </w:t>
      </w:r>
      <w:r w:rsidR="00627ED1" w:rsidRPr="00627ED1">
        <w:rPr>
          <w:szCs w:val="24"/>
        </w:rPr>
        <w:br/>
      </w:r>
      <w:r>
        <w:rPr>
          <w:rFonts w:ascii="Times New Roman" w:eastAsia="Times New Roman" w:hAnsi="Times New Roman" w:cs="Times New Roman"/>
        </w:rPr>
        <w:t>[36-</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Persian no. 71. </w:t>
      </w:r>
      <w:r w:rsidR="00627ED1" w:rsidRPr="00627ED1">
        <w:rPr>
          <w:szCs w:val="24"/>
        </w:rPr>
        <w:br/>
      </w:r>
      <w:r>
        <w:rPr>
          <w:rFonts w:ascii="Times New Roman" w:eastAsia="Times New Roman" w:hAnsi="Times New Roman" w:cs="Times New Roman"/>
        </w:rPr>
        <w:t>[36-</w:t>
      </w:r>
      <w:r w:rsidR="00627ED1" w:rsidRPr="00627ED1">
        <w:rPr>
          <w:szCs w:val="24"/>
        </w:rPr>
        <w:t>3</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highlight w:val="yellow"/>
        </w:rPr>
        <w:t>Asr</w:t>
      </w:r>
      <w:r w:rsidRPr="0084506F">
        <w:rPr>
          <w:rStyle w:val="footnoteLinked"/>
          <w:highlight w:val="yellow"/>
        </w:rPr>
        <w:t>á</w:t>
      </w:r>
      <w:r w:rsidR="00627ED1" w:rsidRPr="00627ED1">
        <w:rPr>
          <w:rStyle w:val="footnoteLinked"/>
          <w:highlight w:val="yellow"/>
        </w:rPr>
        <w:t>ru</w:t>
      </w:r>
      <w:r w:rsidR="00AC1FD0" w:rsidRPr="00AC1FD0">
        <w:rPr>
          <w:rStyle w:val="footnoteLinked"/>
          <w:highlight w:val="yellow"/>
        </w:rPr>
        <w:t>’</w:t>
      </w:r>
      <w:r w:rsidR="00627ED1" w:rsidRPr="00627ED1">
        <w:rPr>
          <w:rStyle w:val="footnoteLinked"/>
          <w:highlight w:val="yellow"/>
        </w:rPr>
        <w:t>l-</w:t>
      </w:r>
      <w:r w:rsidRPr="0084506F">
        <w:rPr>
          <w:rStyle w:val="footnoteLinked"/>
          <w:highlight w:val="yellow"/>
        </w:rPr>
        <w:t>Áá</w:t>
      </w:r>
      <w:r w:rsidR="00627ED1" w:rsidRPr="00627ED1">
        <w:rPr>
          <w:rStyle w:val="footnoteLinked"/>
          <w:highlight w:val="yellow"/>
        </w:rPr>
        <w:t>r</w:t>
      </w:r>
      <w:r w:rsidR="00627ED1" w:rsidRPr="00627ED1">
        <w:rPr>
          <w:rStyle w:val="footnoteLinked"/>
        </w:rPr>
        <w:t xml:space="preserve">, vol. 5, p. 39. </w:t>
      </w:r>
      <w:r w:rsidR="00627ED1" w:rsidRPr="00627ED1">
        <w:rPr>
          <w:szCs w:val="24"/>
        </w:rPr>
        <w:br/>
      </w:r>
      <w:r>
        <w:rPr>
          <w:rFonts w:ascii="Times New Roman" w:eastAsia="Times New Roman" w:hAnsi="Times New Roman" w:cs="Times New Roman"/>
        </w:rPr>
        <w:t>[36-</w:t>
      </w:r>
      <w:r w:rsidR="00627ED1" w:rsidRPr="00627ED1">
        <w:rPr>
          <w:szCs w:val="24"/>
        </w:rPr>
        <w:t>4</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Hidden Words, Persian No. 19. </w:t>
      </w:r>
      <w:r w:rsidR="00627ED1" w:rsidRPr="00627ED1">
        <w:rPr>
          <w:szCs w:val="24"/>
        </w:rPr>
        <w:br/>
      </w:r>
      <w:r>
        <w:rPr>
          <w:rFonts w:ascii="Times New Roman" w:eastAsia="Times New Roman" w:hAnsi="Times New Roman" w:cs="Times New Roman"/>
        </w:rPr>
        <w:t>[36-</w:t>
      </w:r>
      <w:r w:rsidR="00627ED1" w:rsidRPr="00627ED1">
        <w:rPr>
          <w:szCs w:val="24"/>
        </w:rPr>
        <w:t>5</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 238. </w:t>
      </w:r>
      <w:r w:rsidR="00627ED1" w:rsidRPr="00627ED1">
        <w:rPr>
          <w:szCs w:val="24"/>
        </w:rPr>
        <w:br/>
      </w:r>
      <w:r>
        <w:rPr>
          <w:rFonts w:ascii="Times New Roman" w:eastAsia="Times New Roman" w:hAnsi="Times New Roman" w:cs="Times New Roman"/>
        </w:rPr>
        <w:t>[36-</w:t>
      </w:r>
      <w:r w:rsidR="00627ED1" w:rsidRPr="00627ED1">
        <w:rPr>
          <w:szCs w:val="24"/>
        </w:rPr>
        <w:t>6</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Messages to the </w:t>
      </w:r>
      <w:r w:rsidR="00627ED1" w:rsidRPr="00627ED1">
        <w:rPr>
          <w:rStyle w:val="footnoteLinked"/>
          <w:highlight w:val="yellow"/>
        </w:rPr>
        <w:t>Bah</w:t>
      </w:r>
      <w:r w:rsidRPr="0084506F">
        <w:rPr>
          <w:rStyle w:val="footnoteLinked"/>
          <w:highlight w:val="yellow"/>
        </w:rPr>
        <w:t>á</w:t>
      </w:r>
      <w:r w:rsidR="00AC1FD0" w:rsidRPr="00AC1FD0">
        <w:rPr>
          <w:rStyle w:val="footnoteLinked"/>
          <w:highlight w:val="yellow"/>
        </w:rPr>
        <w:t>’</w:t>
      </w:r>
      <w:r w:rsidRPr="0084506F">
        <w:rPr>
          <w:rStyle w:val="footnoteLinked"/>
          <w:highlight w:val="yellow"/>
        </w:rPr>
        <w:t>í</w:t>
      </w:r>
      <w:r w:rsidR="00627ED1" w:rsidRPr="00627ED1">
        <w:rPr>
          <w:rStyle w:val="footnoteLinked"/>
        </w:rPr>
        <w:t xml:space="preserve"> World, p. 103. </w:t>
      </w:r>
      <w:r w:rsidR="00627ED1" w:rsidRPr="00627ED1">
        <w:rPr>
          <w:szCs w:val="24"/>
        </w:rPr>
        <w:br/>
      </w:r>
      <w:r>
        <w:rPr>
          <w:rFonts w:ascii="Times New Roman" w:eastAsia="Times New Roman" w:hAnsi="Times New Roman" w:cs="Times New Roman"/>
        </w:rPr>
        <w:t>[36-</w:t>
      </w:r>
      <w:r w:rsidR="00627ED1" w:rsidRPr="00627ED1">
        <w:rPr>
          <w:szCs w:val="24"/>
        </w:rPr>
        <w:t>7</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p. 74. </w:t>
      </w:r>
      <w:r w:rsidR="00627ED1" w:rsidRPr="00627ED1">
        <w:rPr>
          <w:szCs w:val="24"/>
        </w:rPr>
        <w:br/>
      </w:r>
      <w:r>
        <w:rPr>
          <w:rFonts w:ascii="Times New Roman" w:eastAsia="Times New Roman" w:hAnsi="Times New Roman" w:cs="Times New Roman"/>
        </w:rPr>
        <w:t>[36-</w:t>
      </w:r>
      <w:r w:rsidR="00627ED1" w:rsidRPr="00627ED1">
        <w:rPr>
          <w:szCs w:val="24"/>
        </w:rPr>
        <w:t>8</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[36-</w:t>
      </w:r>
      <w:r w:rsidR="00627ED1" w:rsidRPr="00627ED1">
        <w:rPr>
          <w:szCs w:val="24"/>
        </w:rPr>
        <w:t>9</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ibid. </w:t>
      </w:r>
      <w:r w:rsidR="00627ED1" w:rsidRPr="00627ED1">
        <w:rPr>
          <w:szCs w:val="24"/>
        </w:rPr>
        <w:br/>
      </w:r>
      <w:r>
        <w:rPr>
          <w:rFonts w:ascii="Times New Roman" w:eastAsia="Times New Roman" w:hAnsi="Times New Roman" w:cs="Times New Roman"/>
        </w:rPr>
        <w:t>[36-</w:t>
      </w:r>
      <w:r w:rsidR="00627ED1" w:rsidRPr="00627ED1">
        <w:rPr>
          <w:szCs w:val="24"/>
        </w:rPr>
        <w:t>10</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God Passes By, pp. 325-7. </w:t>
      </w:r>
    </w:p>
    <w:p w14:paraId="5CDD0B5B" w14:textId="77777777" w:rsidR="00E67803" w:rsidRDefault="00627ED1">
      <w:pPr>
        <w:pStyle w:val="NoteHeading"/>
      </w:pPr>
      <w:r w:rsidRPr="00627ED1">
        <w:t>APPENDIX 3: THE GUARDIANSHIP AND THE UNIVERSAL HOUSE OF JUSTICE</w:t>
      </w:r>
    </w:p>
    <w:p w14:paraId="2709771B" w14:textId="77777777" w:rsidR="00E67803" w:rsidRDefault="00C57E99">
      <w:pPr>
        <w:pStyle w:val="FootnoteParreference"/>
        <w:rPr>
          <w:rFonts w:ascii="Times New Roman" w:eastAsia="Times New Roman" w:hAnsi="Times New Roman" w:cs="Times New Roman"/>
        </w:rPr>
      </w:pPr>
      <w:r>
        <w:rPr>
          <w:rFonts w:ascii="Times New Roman" w:eastAsia="Times New Roman" w:hAnsi="Times New Roman" w:cs="Times New Roman"/>
        </w:rPr>
        <w:t>[A3-</w:t>
      </w:r>
      <w:r w:rsidR="00627ED1" w:rsidRPr="00627ED1">
        <w:rPr>
          <w:szCs w:val="24"/>
        </w:rPr>
        <w:t>1</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 xml:space="preserve">Wellspring of Guidance, pp. 89-91. </w:t>
      </w:r>
      <w:r w:rsidR="00627ED1" w:rsidRPr="00627ED1">
        <w:rPr>
          <w:szCs w:val="24"/>
        </w:rPr>
        <w:br/>
      </w:r>
      <w:r>
        <w:rPr>
          <w:rFonts w:ascii="Times New Roman" w:eastAsia="Times New Roman" w:hAnsi="Times New Roman" w:cs="Times New Roman"/>
        </w:rPr>
        <w:t>[A3-</w:t>
      </w:r>
      <w:r w:rsidR="00627ED1" w:rsidRPr="00627ED1">
        <w:rPr>
          <w:szCs w:val="24"/>
        </w:rPr>
        <w:t>2</w:t>
      </w:r>
      <w:r>
        <w:rPr>
          <w:rFonts w:ascii="Times New Roman" w:eastAsia="Times New Roman" w:hAnsi="Times New Roman" w:cs="Times New Roman"/>
        </w:rPr>
        <w:t>]</w:t>
      </w:r>
      <w:r w:rsidRPr="00913BD8">
        <w:rPr>
          <w:rFonts w:ascii="Times New Roman" w:eastAsia="Times New Roman" w:hAnsi="Times New Roman" w:cs="Times New Roman"/>
        </w:rPr>
        <w:t>.</w:t>
      </w:r>
      <w:r w:rsidR="00627ED1" w:rsidRPr="00627ED1">
        <w:rPr>
          <w:szCs w:val="24"/>
        </w:rPr>
        <w:t xml:space="preserve"> </w:t>
      </w:r>
      <w:r w:rsidR="00627ED1" w:rsidRPr="00627ED1">
        <w:rPr>
          <w:rStyle w:val="footnoteLinked"/>
        </w:rPr>
        <w:t>Messages from the Universal House of Justice, pp. 37-44</w:t>
      </w:r>
      <w:bookmarkStart w:id="54" w:name="SearchFNfromHere"/>
      <w:bookmarkEnd w:id="54"/>
      <w:r w:rsidRPr="00074FF5">
        <w:rPr>
          <w:rStyle w:val="structurepagenumber"/>
        </w:rPr>
        <w:t xml:space="preserve"> &lt;page </w:t>
      </w:r>
      <w:r>
        <w:rPr>
          <w:rStyle w:val="structurepagenumber"/>
        </w:rPr>
        <w:t>254</w:t>
      </w:r>
      <w:r w:rsidR="00B777C2">
        <w:rPr>
          <w:rStyle w:val="structurepagenumber"/>
        </w:rPr>
        <w:t>/&gt;</w:t>
      </w:r>
    </w:p>
    <w:p w14:paraId="312B0081" w14:textId="77777777" w:rsidR="00C57E99" w:rsidRDefault="00C57E99" w:rsidP="00C57E99">
      <w:r>
        <w:br/>
        <w:t>(nbm)</w:t>
      </w:r>
    </w:p>
    <w:p w14:paraId="59BF2975" w14:textId="77777777" w:rsidR="00C57E99" w:rsidRDefault="00C57E99" w:rsidP="00C57E99">
      <w:pPr>
        <w:pStyle w:val="Heading2"/>
      </w:pPr>
      <w:bookmarkStart w:id="55" w:name="Structure_Index"/>
      <w:bookmarkEnd w:id="55"/>
      <w:r>
        <w:t>Index</w:t>
      </w:r>
    </w:p>
    <w:p w14:paraId="15A64A1E" w14:textId="77777777" w:rsidR="00E67803" w:rsidRDefault="00C57E99">
      <w:pPr>
        <w:pStyle w:val="Body1st"/>
      </w:pPr>
      <w:r w:rsidRPr="002B1019">
        <w:t>Entries are alphabetized word by word: component parts of hyphen</w:t>
      </w:r>
      <w:r w:rsidRPr="002B1019">
        <w:softHyphen/>
        <w:t xml:space="preserve">ated names are treated as separate words, but the connective -i- is ignored. Thus, </w:t>
      </w:r>
      <w:r w:rsidR="00627ED1" w:rsidRPr="00627ED1">
        <w:rPr>
          <w:highlight w:val="yellow"/>
        </w:rPr>
        <w:t>ʿAlíy-i-</w:t>
      </w:r>
      <w:r w:rsidRPr="002B1019">
        <w:t xml:space="preserve"> is treated as if it were spelt </w:t>
      </w:r>
      <w:r w:rsidRPr="000C7039">
        <w:rPr>
          <w:highlight w:val="yellow"/>
        </w:rPr>
        <w:t>ʿAlí</w:t>
      </w:r>
      <w:r w:rsidRPr="002B1019">
        <w:t>.</w:t>
      </w:r>
    </w:p>
    <w:p w14:paraId="277627DB" w14:textId="77777777" w:rsidR="00C57E99" w:rsidRPr="002B1019" w:rsidRDefault="00C57E99" w:rsidP="00C57E99">
      <w:pPr>
        <w:pStyle w:val="Index-1"/>
      </w:pPr>
      <w:r w:rsidRPr="005E6A21">
        <w:rPr>
          <w:highlight w:val="yellow"/>
        </w:rPr>
        <w:t>ʿAbbás</w:t>
      </w:r>
      <w:r w:rsidR="00627ED1" w:rsidRPr="00627ED1">
        <w:rPr>
          <w:highlight w:val="yellow"/>
        </w:rPr>
        <w:t xml:space="preserve"> Effendi</w:t>
      </w:r>
      <w:r w:rsidRPr="002B1019">
        <w:t xml:space="preserve">, </w:t>
      </w:r>
      <w:r w:rsidRPr="00971E46">
        <w:rPr>
          <w:rStyle w:val="indexverweis"/>
        </w:rPr>
        <w:t>see</w:t>
      </w:r>
      <w:r w:rsidRPr="002B1019">
        <w:t xml:space="preserve"> </w:t>
      </w:r>
      <w:r w:rsidRPr="000C7039">
        <w:rPr>
          <w:highlight w:val="yellow"/>
        </w:rPr>
        <w:t>ʿAbdu</w:t>
      </w:r>
      <w:r w:rsidR="00627ED1" w:rsidRPr="00627ED1">
        <w:rPr>
          <w:highlight w:val="yellow"/>
        </w:rPr>
        <w:t>’</w:t>
      </w:r>
      <w:r w:rsidRPr="000C7039">
        <w:rPr>
          <w:highlight w:val="yellow"/>
        </w:rPr>
        <w:t>l-Bahá</w:t>
      </w:r>
    </w:p>
    <w:p w14:paraId="7AE3D6EB" w14:textId="77777777" w:rsidR="00C57E99" w:rsidRPr="002B1019" w:rsidRDefault="00C57E99" w:rsidP="00C57E99">
      <w:pPr>
        <w:pStyle w:val="Index-1"/>
      </w:pPr>
      <w:r w:rsidRPr="000C7039">
        <w:rPr>
          <w:highlight w:val="yellow"/>
        </w:rPr>
        <w:t>ʿAbbás</w:t>
      </w:r>
      <w:r w:rsidR="00627ED1" w:rsidRPr="00627ED1">
        <w:rPr>
          <w:highlight w:val="yellow"/>
        </w:rPr>
        <w:t>-i-Núrí</w:t>
      </w:r>
      <w:r w:rsidRPr="002B1019">
        <w:t xml:space="preserve">, </w:t>
      </w:r>
      <w:r w:rsidRPr="000C7039">
        <w:rPr>
          <w:highlight w:val="yellow"/>
        </w:rPr>
        <w:t>Mírzá</w:t>
      </w:r>
      <w:r w:rsidRPr="002B1019">
        <w:t xml:space="preserve">, </w:t>
      </w:r>
      <w:r w:rsidRPr="00971E46">
        <w:rPr>
          <w:rStyle w:val="indexverweis"/>
        </w:rPr>
        <w:t>see</w:t>
      </w:r>
      <w:r w:rsidRPr="002B1019">
        <w:t xml:space="preserve"> </w:t>
      </w:r>
      <w:r w:rsidRPr="000C7039">
        <w:rPr>
          <w:highlight w:val="yellow"/>
        </w:rPr>
        <w:t>Buzurg</w:t>
      </w:r>
      <w:r w:rsidRPr="002B1019">
        <w:t xml:space="preserve">, </w:t>
      </w:r>
      <w:r w:rsidRPr="000C7039">
        <w:rPr>
          <w:highlight w:val="yellow"/>
        </w:rPr>
        <w:t>Mírzá</w:t>
      </w:r>
    </w:p>
    <w:p w14:paraId="11B8F7D3" w14:textId="77777777" w:rsidR="00C57E99" w:rsidRPr="002B1019" w:rsidRDefault="00C57E99" w:rsidP="00C57E99">
      <w:pPr>
        <w:pStyle w:val="Index-1"/>
      </w:pPr>
      <w:r w:rsidRPr="000C7039">
        <w:rPr>
          <w:highlight w:val="yellow"/>
        </w:rPr>
        <w:t>ʿAbdu</w:t>
      </w:r>
      <w:r w:rsidR="00627ED1" w:rsidRPr="00627ED1">
        <w:rPr>
          <w:highlight w:val="yellow"/>
        </w:rPr>
        <w:t>’</w:t>
      </w:r>
      <w:r w:rsidRPr="000C7039">
        <w:rPr>
          <w:highlight w:val="yellow"/>
        </w:rPr>
        <w:t>l-ʿAzíz</w:t>
      </w:r>
      <w:r w:rsidRPr="002B1019">
        <w:t xml:space="preserve">, </w:t>
      </w:r>
      <w:r w:rsidRPr="000C7039">
        <w:rPr>
          <w:highlight w:val="yellow"/>
        </w:rPr>
        <w:t>Sulṭán</w:t>
      </w:r>
      <w:r w:rsidR="00627ED1" w:rsidRPr="00627ED1">
        <w:rPr>
          <w:rStyle w:val="indexpagenumbercomma"/>
        </w:rPr>
        <w:t xml:space="preserve">, </w:t>
      </w:r>
      <w:r w:rsidR="00627ED1" w:rsidRPr="00627ED1">
        <w:rPr>
          <w:rStyle w:val="indexpagenumberchecked"/>
        </w:rPr>
        <w:t>86</w:t>
      </w:r>
      <w:r>
        <w:t xml:space="preserve">, </w:t>
      </w:r>
      <w:r w:rsidR="00627ED1" w:rsidRPr="00627ED1">
        <w:rPr>
          <w:rStyle w:val="indexRefchap"/>
        </w:rPr>
        <w:t>3:</w:t>
      </w:r>
      <w:r w:rsidR="00627ED1" w:rsidRPr="00627ED1">
        <w:rPr>
          <w:rStyle w:val="indexRefpar"/>
        </w:rPr>
        <w:t>135</w:t>
      </w:r>
    </w:p>
    <w:p w14:paraId="00081646" w14:textId="77777777" w:rsidR="00C57E99" w:rsidRPr="002B1019" w:rsidRDefault="00C57E99" w:rsidP="00C57E99">
      <w:pPr>
        <w:pStyle w:val="Index-2"/>
      </w:pPr>
      <w:r w:rsidRPr="002B1019">
        <w:t>Edict of</w:t>
      </w:r>
      <w:r w:rsidR="00627ED1" w:rsidRPr="00627ED1">
        <w:rPr>
          <w:rStyle w:val="indexpagenumbercomma"/>
        </w:rPr>
        <w:t xml:space="preserve">, </w:t>
      </w:r>
      <w:r w:rsidR="00627ED1" w:rsidRPr="00627ED1">
        <w:rPr>
          <w:rStyle w:val="indexpagenumberchecked"/>
        </w:rPr>
        <w:t>94</w:t>
      </w:r>
      <w:r>
        <w:t xml:space="preserve">, </w:t>
      </w:r>
      <w:r w:rsidR="00627ED1" w:rsidRPr="00627ED1">
        <w:rPr>
          <w:rStyle w:val="indexRefchap"/>
        </w:rPr>
        <w:t>5:</w:t>
      </w:r>
      <w:r w:rsidR="00627ED1" w:rsidRPr="00627ED1">
        <w:rPr>
          <w:rStyle w:val="indexRefpar"/>
        </w:rPr>
        <w:t>27</w:t>
      </w:r>
    </w:p>
    <w:p w14:paraId="514B2CE2" w14:textId="77777777" w:rsidR="00C57E99" w:rsidRPr="002B1019" w:rsidRDefault="00C57E99" w:rsidP="00C57E99">
      <w:pPr>
        <w:pStyle w:val="Index-1"/>
      </w:pPr>
      <w:r w:rsidRPr="000C7039">
        <w:rPr>
          <w:highlight w:val="yellow"/>
        </w:rPr>
        <w:t>ʿAbdu</w:t>
      </w:r>
      <w:r w:rsidR="00627ED1" w:rsidRPr="00627ED1">
        <w:rPr>
          <w:highlight w:val="yellow"/>
        </w:rPr>
        <w:t>’</w:t>
      </w:r>
      <w:r w:rsidRPr="000C7039">
        <w:rPr>
          <w:highlight w:val="yellow"/>
        </w:rPr>
        <w:t>l-Bahá</w:t>
      </w:r>
      <w:r w:rsidR="00627ED1" w:rsidRPr="00627ED1">
        <w:rPr>
          <w:rStyle w:val="indexpagenumbercomma"/>
        </w:rPr>
        <w:t xml:space="preserve">, </w:t>
      </w:r>
      <w:r w:rsidR="00627ED1" w:rsidRPr="00627ED1">
        <w:rPr>
          <w:rStyle w:val="indexpagenumberchecked"/>
        </w:rPr>
        <w:t>117</w:t>
      </w:r>
      <w:r w:rsidR="00627ED1" w:rsidRPr="00627ED1">
        <w:rPr>
          <w:rStyle w:val="indexpagenumbercomma"/>
        </w:rPr>
        <w:t xml:space="preserve">, </w:t>
      </w:r>
      <w:r w:rsidR="00627ED1" w:rsidRPr="00627ED1">
        <w:rPr>
          <w:rStyle w:val="indexpagenumberchecked"/>
        </w:rPr>
        <w:t>125</w:t>
      </w:r>
      <w:r w:rsidR="00627ED1" w:rsidRPr="00627ED1">
        <w:rPr>
          <w:rStyle w:val="indexpagenumbercomma"/>
        </w:rPr>
        <w:t xml:space="preserve">, </w:t>
      </w:r>
      <w:r w:rsidR="00627ED1" w:rsidRPr="00627ED1">
        <w:rPr>
          <w:rStyle w:val="indexpagenumberchecked"/>
        </w:rPr>
        <w:t>127</w:t>
      </w:r>
      <w:r w:rsidR="00627ED1" w:rsidRPr="00627ED1">
        <w:rPr>
          <w:rStyle w:val="indexpagenumbercomma"/>
        </w:rPr>
        <w:t xml:space="preserve">, </w:t>
      </w:r>
      <w:r w:rsidR="00627ED1" w:rsidRPr="00627ED1">
        <w:rPr>
          <w:rStyle w:val="indexpagenumberchecked"/>
        </w:rPr>
        <w:t>130</w:t>
      </w:r>
      <w:r w:rsidR="00627ED1" w:rsidRPr="00627ED1">
        <w:rPr>
          <w:rStyle w:val="indexpagenumbercomma"/>
        </w:rPr>
        <w:t xml:space="preserve">, </w:t>
      </w:r>
      <w:r w:rsidR="00627ED1" w:rsidRPr="00627ED1">
        <w:rPr>
          <w:rStyle w:val="indexpagenumberchecked"/>
        </w:rPr>
        <w:t>304</w:t>
      </w:r>
      <w:r w:rsidR="00627ED1" w:rsidRPr="00627ED1">
        <w:rPr>
          <w:rStyle w:val="indexpagenumbercomma"/>
        </w:rPr>
        <w:t xml:space="preserve">, </w:t>
      </w:r>
      <w:r w:rsidR="00627ED1" w:rsidRPr="00627ED1">
        <w:rPr>
          <w:rStyle w:val="indexpagenumberchecked"/>
        </w:rPr>
        <w:t>372</w:t>
      </w:r>
      <w:r>
        <w:t xml:space="preserve">, </w:t>
      </w:r>
      <w:r w:rsidR="00627ED1" w:rsidRPr="00627ED1">
        <w:rPr>
          <w:rStyle w:val="indexRefchap"/>
        </w:rPr>
        <w:t>7:</w:t>
      </w:r>
      <w:r w:rsidR="00627ED1" w:rsidRPr="00627ED1">
        <w:rPr>
          <w:rStyle w:val="indexRefpar"/>
        </w:rPr>
        <w:t>25</w:t>
      </w:r>
      <w:r>
        <w:t xml:space="preserve">, </w:t>
      </w:r>
      <w:r w:rsidR="00627ED1" w:rsidRPr="00627ED1">
        <w:rPr>
          <w:rStyle w:val="indexRefchap"/>
        </w:rPr>
        <w:t>8:</w:t>
      </w:r>
      <w:r w:rsidR="00627ED1" w:rsidRPr="00627ED1">
        <w:rPr>
          <w:rStyle w:val="indexRefpar"/>
        </w:rPr>
        <w:t>1</w:t>
      </w:r>
      <w:r>
        <w:rPr>
          <w:rStyle w:val="indexRefpar"/>
        </w:rPr>
        <w:t>–4</w:t>
      </w:r>
      <w:r>
        <w:t xml:space="preserve">, </w:t>
      </w:r>
      <w:r w:rsidR="00627ED1" w:rsidRPr="00627ED1">
        <w:rPr>
          <w:rStyle w:val="indexRefchap"/>
        </w:rPr>
        <w:t>8:</w:t>
      </w:r>
      <w:r w:rsidR="00627ED1" w:rsidRPr="00627ED1">
        <w:rPr>
          <w:rStyle w:val="indexRefpar"/>
        </w:rPr>
        <w:t>11</w:t>
      </w:r>
      <w:r>
        <w:t xml:space="preserve">, </w:t>
      </w:r>
      <w:r w:rsidR="00627ED1" w:rsidRPr="00627ED1">
        <w:rPr>
          <w:rStyle w:val="indexRefchap"/>
        </w:rPr>
        <w:t>8:</w:t>
      </w:r>
      <w:r w:rsidR="00627ED1" w:rsidRPr="00627ED1">
        <w:rPr>
          <w:rStyle w:val="indexRefpar"/>
        </w:rPr>
        <w:t>22</w:t>
      </w:r>
      <w:r>
        <w:rPr>
          <w:rStyle w:val="indexRefpar"/>
        </w:rPr>
        <w:t>–24</w:t>
      </w:r>
      <w:r>
        <w:t xml:space="preserve">, </w:t>
      </w:r>
      <w:r w:rsidR="00627ED1" w:rsidRPr="00627ED1">
        <w:rPr>
          <w:rStyle w:val="indexRefchap"/>
        </w:rPr>
        <w:t>26:</w:t>
      </w:r>
      <w:r w:rsidR="00627ED1" w:rsidRPr="00627ED1">
        <w:rPr>
          <w:rStyle w:val="indexRefpar"/>
        </w:rPr>
        <w:t>41</w:t>
      </w:r>
      <w:r>
        <w:t xml:space="preserve">, </w:t>
      </w:r>
      <w:r w:rsidR="00627ED1" w:rsidRPr="00627ED1">
        <w:rPr>
          <w:rStyle w:val="indexRefchap"/>
        </w:rPr>
        <w:t>33:</w:t>
      </w:r>
      <w:r w:rsidR="00627ED1" w:rsidRPr="00627ED1">
        <w:rPr>
          <w:rStyle w:val="indexRefpar"/>
        </w:rPr>
        <w:t>8</w:t>
      </w:r>
      <w:r>
        <w:rPr>
          <w:rStyle w:val="indexRefpar"/>
        </w:rPr>
        <w:t>–9</w:t>
      </w:r>
    </w:p>
    <w:p w14:paraId="4C05AF72" w14:textId="77777777" w:rsidR="00C57E99" w:rsidRPr="002B1019" w:rsidRDefault="00C57E99" w:rsidP="00C57E99">
      <w:pPr>
        <w:pStyle w:val="Index-2"/>
      </w:pPr>
      <w:r w:rsidRPr="002B1019">
        <w:t>achievements of</w:t>
      </w:r>
      <w:r w:rsidR="00627ED1" w:rsidRPr="00627ED1">
        <w:rPr>
          <w:rStyle w:val="indexpagenumbercomma"/>
        </w:rPr>
        <w:t xml:space="preserve">, </w:t>
      </w:r>
      <w:r w:rsidR="00627ED1" w:rsidRPr="00627ED1">
        <w:rPr>
          <w:rStyle w:val="indexpagenumberchecked"/>
        </w:rPr>
        <w:t>274</w:t>
      </w:r>
      <w:r w:rsidRPr="006E548C">
        <w:rPr>
          <w:rStyle w:val="indexpagenumbercontinued"/>
        </w:rPr>
        <w:t>–5</w:t>
      </w:r>
      <w:r>
        <w:t xml:space="preserve">, </w:t>
      </w:r>
      <w:r w:rsidR="00627ED1" w:rsidRPr="00627ED1">
        <w:rPr>
          <w:rStyle w:val="indexRefchap"/>
        </w:rPr>
        <w:t>24:</w:t>
      </w:r>
      <w:r w:rsidR="00627ED1" w:rsidRPr="00627ED1">
        <w:rPr>
          <w:rStyle w:val="indexRefpar"/>
        </w:rPr>
        <w:t>6</w:t>
      </w:r>
    </w:p>
    <w:p w14:paraId="11288B9F" w14:textId="77777777" w:rsidR="00C57E99" w:rsidRPr="002B1019" w:rsidRDefault="00C57E99" w:rsidP="00C57E99">
      <w:pPr>
        <w:pStyle w:val="Index-2"/>
      </w:pPr>
      <w:r w:rsidRPr="002B1019">
        <w:t>actions of, in face of opposition</w:t>
      </w:r>
      <w:r w:rsidR="00627ED1" w:rsidRPr="00627ED1">
        <w:rPr>
          <w:rStyle w:val="indexpagenumbercomma"/>
        </w:rPr>
        <w:t xml:space="preserve">, </w:t>
      </w:r>
      <w:r w:rsidR="00627ED1" w:rsidRPr="00627ED1">
        <w:rPr>
          <w:rStyle w:val="indexpagenumberchecked"/>
        </w:rPr>
        <w:t>201</w:t>
      </w:r>
      <w:r w:rsidRPr="006E548C">
        <w:rPr>
          <w:rStyle w:val="indexpagenumbercontinued"/>
        </w:rPr>
        <w:t>–7</w:t>
      </w:r>
      <w:r>
        <w:t xml:space="preserve">, </w:t>
      </w:r>
      <w:r w:rsidR="00627ED1" w:rsidRPr="00627ED1">
        <w:rPr>
          <w:rStyle w:val="indexRefchap"/>
        </w:rPr>
        <w:t>17</w:t>
      </w:r>
    </w:p>
    <w:p w14:paraId="5B81191E" w14:textId="77777777" w:rsidR="00C57E99" w:rsidRPr="002B1019" w:rsidRDefault="00C57E99" w:rsidP="00B2782A">
      <w:pPr>
        <w:pStyle w:val="Index-2"/>
      </w:pPr>
      <w:r w:rsidRPr="002B1019">
        <w:t xml:space="preserve">advises </w:t>
      </w:r>
      <w:r w:rsidRPr="000C7039">
        <w:rPr>
          <w:highlight w:val="yellow"/>
        </w:rPr>
        <w:t>Salmání</w:t>
      </w:r>
      <w:r w:rsidR="00627ED1" w:rsidRPr="00627ED1">
        <w:rPr>
          <w:rStyle w:val="indexpagenumbercomma"/>
        </w:rPr>
        <w:t xml:space="preserve">, </w:t>
      </w:r>
      <w:r w:rsidR="00627ED1" w:rsidRPr="00627ED1">
        <w:rPr>
          <w:rStyle w:val="indexpagenumberchecked"/>
        </w:rPr>
        <w:t>83</w:t>
      </w:r>
      <w:r>
        <w:t xml:space="preserve">, </w:t>
      </w:r>
      <w:r w:rsidR="00B2782A">
        <w:rPr>
          <w:rStyle w:val="indexRefchap"/>
        </w:rPr>
        <w:t>4</w:t>
      </w:r>
      <w:r w:rsidR="00627ED1" w:rsidRPr="00627ED1">
        <w:rPr>
          <w:rStyle w:val="indexRefchap"/>
        </w:rPr>
        <w:t>:</w:t>
      </w:r>
      <w:r w:rsidR="00627ED1" w:rsidRPr="00627ED1">
        <w:rPr>
          <w:rStyle w:val="indexRefpar"/>
        </w:rPr>
        <w:t>1</w:t>
      </w:r>
      <w:r w:rsidR="00B2782A">
        <w:rPr>
          <w:rStyle w:val="indexRefpar"/>
        </w:rPr>
        <w:t>00</w:t>
      </w:r>
    </w:p>
    <w:p w14:paraId="02AD833F" w14:textId="77777777" w:rsidR="00C57E99" w:rsidRPr="002B1019" w:rsidRDefault="00C57E99" w:rsidP="00C57E99">
      <w:pPr>
        <w:pStyle w:val="Index-2"/>
      </w:pPr>
      <w:r w:rsidRPr="002B1019">
        <w:t xml:space="preserve">appoints </w:t>
      </w:r>
      <w:r w:rsidRPr="000C7039">
        <w:rPr>
          <w:highlight w:val="cyan"/>
        </w:rPr>
        <w:t>Shoghi Effendi</w:t>
      </w:r>
      <w:r w:rsidRPr="002B1019">
        <w:t xml:space="preserve"> Guardian</w:t>
      </w:r>
      <w:r w:rsidR="00627ED1" w:rsidRPr="00627ED1">
        <w:rPr>
          <w:rStyle w:val="indexpagenumbercomma"/>
        </w:rPr>
        <w:t xml:space="preserve">, </w:t>
      </w:r>
      <w:r w:rsidR="00627ED1" w:rsidRPr="00627ED1">
        <w:rPr>
          <w:rStyle w:val="indexpagenumberchecked"/>
        </w:rPr>
        <w:t>133</w:t>
      </w:r>
      <w:r w:rsidR="00627ED1" w:rsidRPr="00627ED1">
        <w:rPr>
          <w:rStyle w:val="indexpagenumbercomma"/>
        </w:rPr>
        <w:t xml:space="preserve">, </w:t>
      </w:r>
      <w:r w:rsidR="00627ED1" w:rsidRPr="00627ED1">
        <w:rPr>
          <w:rStyle w:val="indexpagenumberchecked"/>
        </w:rPr>
        <w:t>145</w:t>
      </w:r>
      <w:r w:rsidR="00627ED1" w:rsidRPr="00627ED1">
        <w:rPr>
          <w:rStyle w:val="indexpagenumbercomma"/>
        </w:rPr>
        <w:t xml:space="preserve">, </w:t>
      </w:r>
      <w:r w:rsidR="00627ED1" w:rsidRPr="00627ED1">
        <w:rPr>
          <w:rStyle w:val="indexpagenumberchecked"/>
        </w:rPr>
        <w:t>241</w:t>
      </w:r>
      <w:r w:rsidR="00627ED1" w:rsidRPr="00627ED1">
        <w:rPr>
          <w:rStyle w:val="indexpagenumbercomma"/>
        </w:rPr>
        <w:t xml:space="preserve">, </w:t>
      </w:r>
      <w:r w:rsidR="00627ED1" w:rsidRPr="00627ED1">
        <w:rPr>
          <w:rStyle w:val="indexpagenumberchecked"/>
        </w:rPr>
        <w:t>276</w:t>
      </w:r>
      <w:r w:rsidR="00627ED1" w:rsidRPr="00627ED1">
        <w:rPr>
          <w:rStyle w:val="indexpagenumbercomma"/>
        </w:rPr>
        <w:t xml:space="preserve">, </w:t>
      </w:r>
      <w:r w:rsidR="00627ED1" w:rsidRPr="00627ED1">
        <w:rPr>
          <w:rStyle w:val="indexpagenumberchecked"/>
        </w:rPr>
        <w:t>277</w:t>
      </w:r>
      <w:r w:rsidR="00627ED1" w:rsidRPr="00627ED1">
        <w:rPr>
          <w:rStyle w:val="indexpagenumbercomma"/>
        </w:rPr>
        <w:t xml:space="preserve">, </w:t>
      </w:r>
      <w:r w:rsidR="00627ED1" w:rsidRPr="00627ED1">
        <w:rPr>
          <w:rStyle w:val="indexpagenumberchecked"/>
        </w:rPr>
        <w:t>279</w:t>
      </w:r>
      <w:r w:rsidR="00627ED1" w:rsidRPr="00627ED1">
        <w:rPr>
          <w:rStyle w:val="indexpagenumbercomma"/>
        </w:rPr>
        <w:t xml:space="preserve">, </w:t>
      </w:r>
      <w:r w:rsidR="00627ED1" w:rsidRPr="00627ED1">
        <w:rPr>
          <w:rStyle w:val="indexpagenumberchecked"/>
        </w:rPr>
        <w:t>286</w:t>
      </w:r>
      <w:r w:rsidR="00627ED1" w:rsidRPr="00627ED1">
        <w:rPr>
          <w:rStyle w:val="indexpagenumbercomma"/>
        </w:rPr>
        <w:t xml:space="preserve">, </w:t>
      </w:r>
      <w:r w:rsidR="00627ED1" w:rsidRPr="00627ED1">
        <w:rPr>
          <w:rStyle w:val="indexpagenumberchecked"/>
        </w:rPr>
        <w:t>376</w:t>
      </w:r>
      <w:r w:rsidR="00627ED1" w:rsidRPr="00627ED1">
        <w:rPr>
          <w:rStyle w:val="indexpagenumbercomma"/>
        </w:rPr>
        <w:t xml:space="preserve">, </w:t>
      </w:r>
      <w:r w:rsidR="00627ED1" w:rsidRPr="00627ED1">
        <w:rPr>
          <w:rStyle w:val="indexpagenumberchecked"/>
        </w:rPr>
        <w:t>378</w:t>
      </w:r>
      <w:r w:rsidR="00627ED1" w:rsidRPr="00627ED1">
        <w:rPr>
          <w:rStyle w:val="indexpagenumbercomma"/>
        </w:rPr>
        <w:t xml:space="preserve">, </w:t>
      </w:r>
      <w:r w:rsidR="00627ED1" w:rsidRPr="00627ED1">
        <w:rPr>
          <w:rStyle w:val="indexpagenumberchecked"/>
        </w:rPr>
        <w:t>381</w:t>
      </w:r>
      <w:r>
        <w:t xml:space="preserve">, </w:t>
      </w:r>
      <w:r w:rsidR="00627ED1" w:rsidRPr="00627ED1">
        <w:rPr>
          <w:rStyle w:val="indexRefchap"/>
        </w:rPr>
        <w:t>8:</w:t>
      </w:r>
      <w:r w:rsidR="00627ED1" w:rsidRPr="00627ED1">
        <w:rPr>
          <w:rStyle w:val="indexRefpar"/>
        </w:rPr>
        <w:t>34</w:t>
      </w:r>
      <w:r>
        <w:t xml:space="preserve">, </w:t>
      </w:r>
      <w:r w:rsidR="00627ED1" w:rsidRPr="00627ED1">
        <w:rPr>
          <w:rStyle w:val="indexRefchap"/>
        </w:rPr>
        <w:t>10:</w:t>
      </w:r>
      <w:r w:rsidR="00627ED1" w:rsidRPr="00627ED1">
        <w:rPr>
          <w:rStyle w:val="indexRefpar"/>
        </w:rPr>
        <w:t>23</w:t>
      </w:r>
      <w:r>
        <w:rPr>
          <w:rStyle w:val="indexRefpar"/>
        </w:rPr>
        <w:t>–24</w:t>
      </w:r>
      <w:r>
        <w:t xml:space="preserve">, </w:t>
      </w:r>
      <w:r w:rsidR="00627ED1" w:rsidRPr="00627ED1">
        <w:rPr>
          <w:rStyle w:val="indexRefchap"/>
        </w:rPr>
        <w:t>20:</w:t>
      </w:r>
      <w:r w:rsidR="00627ED1" w:rsidRPr="00627ED1">
        <w:rPr>
          <w:rStyle w:val="indexRefpar"/>
        </w:rPr>
        <w:t>56</w:t>
      </w:r>
      <w:r>
        <w:t xml:space="preserve">, </w:t>
      </w:r>
      <w:r w:rsidR="00627ED1" w:rsidRPr="00627ED1">
        <w:rPr>
          <w:rStyle w:val="indexRefchap"/>
        </w:rPr>
        <w:t>24:</w:t>
      </w:r>
      <w:r w:rsidR="00627ED1" w:rsidRPr="00627ED1">
        <w:rPr>
          <w:rStyle w:val="indexRefpar"/>
        </w:rPr>
        <w:t>11</w:t>
      </w:r>
      <w:r>
        <w:t xml:space="preserve">, </w:t>
      </w:r>
      <w:r w:rsidR="00627ED1" w:rsidRPr="00627ED1">
        <w:rPr>
          <w:rStyle w:val="indexRefchap"/>
        </w:rPr>
        <w:t>24:</w:t>
      </w:r>
      <w:r w:rsidR="00627ED1" w:rsidRPr="00627ED1">
        <w:rPr>
          <w:rStyle w:val="indexRefpar"/>
        </w:rPr>
        <w:t>18</w:t>
      </w:r>
      <w:r>
        <w:t xml:space="preserve">, </w:t>
      </w:r>
      <w:r w:rsidR="00627ED1" w:rsidRPr="00627ED1">
        <w:rPr>
          <w:rStyle w:val="indexRefchap"/>
        </w:rPr>
        <w:t>24:</w:t>
      </w:r>
      <w:r w:rsidR="00627ED1" w:rsidRPr="00627ED1">
        <w:rPr>
          <w:rStyle w:val="indexRefpar"/>
        </w:rPr>
        <w:t>32</w:t>
      </w:r>
      <w:r>
        <w:t xml:space="preserve">, </w:t>
      </w:r>
      <w:r w:rsidR="00627ED1" w:rsidRPr="00627ED1">
        <w:rPr>
          <w:rStyle w:val="indexRefchap"/>
        </w:rPr>
        <w:t>25:</w:t>
      </w:r>
      <w:r w:rsidR="00627ED1" w:rsidRPr="00627ED1">
        <w:rPr>
          <w:rStyle w:val="indexRefpar"/>
        </w:rPr>
        <w:t>27</w:t>
      </w:r>
      <w:r>
        <w:rPr>
          <w:rStyle w:val="indexRefpar"/>
        </w:rPr>
        <w:t>–28</w:t>
      </w:r>
      <w:r>
        <w:t xml:space="preserve">, </w:t>
      </w:r>
      <w:r w:rsidR="00627ED1" w:rsidRPr="00627ED1">
        <w:rPr>
          <w:rStyle w:val="indexRefchap"/>
        </w:rPr>
        <w:t>33:</w:t>
      </w:r>
      <w:r w:rsidR="00627ED1" w:rsidRPr="00627ED1">
        <w:rPr>
          <w:rStyle w:val="indexRefpar"/>
        </w:rPr>
        <w:t>24</w:t>
      </w:r>
      <w:r>
        <w:t xml:space="preserve">, </w:t>
      </w:r>
      <w:r w:rsidR="00627ED1" w:rsidRPr="00627ED1">
        <w:rPr>
          <w:rStyle w:val="indexRefchap"/>
        </w:rPr>
        <w:t>34:</w:t>
      </w:r>
      <w:r w:rsidR="00627ED1" w:rsidRPr="00627ED1">
        <w:rPr>
          <w:rStyle w:val="indexRefpar"/>
        </w:rPr>
        <w:t>7</w:t>
      </w:r>
      <w:r>
        <w:t xml:space="preserve">, </w:t>
      </w:r>
      <w:r w:rsidR="00627ED1" w:rsidRPr="00627ED1">
        <w:rPr>
          <w:rStyle w:val="indexRefchap"/>
        </w:rPr>
        <w:t>34:</w:t>
      </w:r>
      <w:r w:rsidR="00627ED1" w:rsidRPr="00627ED1">
        <w:rPr>
          <w:rStyle w:val="indexRefpar"/>
        </w:rPr>
        <w:t>21</w:t>
      </w:r>
    </w:p>
    <w:p w14:paraId="5590B837" w14:textId="77777777" w:rsidR="00C57E99" w:rsidRPr="002B1019" w:rsidRDefault="00C57E99" w:rsidP="00C57E99">
      <w:pPr>
        <w:pStyle w:val="Index-2"/>
      </w:pPr>
      <w:r w:rsidRPr="002B1019">
        <w:t>attempts on life of</w:t>
      </w:r>
      <w:r w:rsidR="00627ED1" w:rsidRPr="00627ED1">
        <w:rPr>
          <w:rStyle w:val="indexpagenumbercomma"/>
        </w:rPr>
        <w:t xml:space="preserve">, 224, </w:t>
      </w:r>
      <w:r w:rsidR="00627ED1" w:rsidRPr="00627ED1">
        <w:rPr>
          <w:rStyle w:val="indexpagenumberchecked"/>
        </w:rPr>
        <w:t>277</w:t>
      </w:r>
      <w:r>
        <w:t xml:space="preserve">, </w:t>
      </w:r>
      <w:r w:rsidR="00627ED1" w:rsidRPr="00627ED1">
        <w:rPr>
          <w:rStyle w:val="indexRefchap"/>
        </w:rPr>
        <w:t>19:</w:t>
      </w:r>
      <w:r w:rsidR="00627ED1" w:rsidRPr="00627ED1">
        <w:rPr>
          <w:rStyle w:val="indexRefpar"/>
        </w:rPr>
        <w:t>11</w:t>
      </w:r>
      <w:r>
        <w:t xml:space="preserve">, </w:t>
      </w:r>
      <w:r w:rsidR="00627ED1" w:rsidRPr="00627ED1">
        <w:rPr>
          <w:rStyle w:val="indexRefchap"/>
        </w:rPr>
        <w:t>24:</w:t>
      </w:r>
      <w:r w:rsidR="00627ED1" w:rsidRPr="00627ED1">
        <w:rPr>
          <w:rStyle w:val="indexRefpar"/>
        </w:rPr>
        <w:t>17</w:t>
      </w:r>
    </w:p>
    <w:p w14:paraId="2BF7F5E4" w14:textId="77777777" w:rsidR="00C57E99" w:rsidRPr="002B1019" w:rsidRDefault="00C57E99" w:rsidP="00C57E99">
      <w:pPr>
        <w:pStyle w:val="Index-2"/>
      </w:pPr>
      <w:r w:rsidRPr="002B1019">
        <w:t>attempts to contain Covenant-breaking</w:t>
      </w:r>
      <w:r w:rsidR="00627ED1" w:rsidRPr="00627ED1">
        <w:rPr>
          <w:rStyle w:val="indexpagenumbercomma"/>
        </w:rPr>
        <w:t xml:space="preserve">, </w:t>
      </w:r>
      <w:r w:rsidR="00627ED1" w:rsidRPr="00627ED1">
        <w:rPr>
          <w:rStyle w:val="indexpagenumberchecked"/>
        </w:rPr>
        <w:t>150</w:t>
      </w:r>
      <w:r w:rsidRPr="006E548C">
        <w:rPr>
          <w:rStyle w:val="indexpagenumbercontinued"/>
        </w:rPr>
        <w:t>–1</w:t>
      </w:r>
      <w:r w:rsidR="00627ED1" w:rsidRPr="00627ED1">
        <w:rPr>
          <w:rStyle w:val="indexpagenumbercomma"/>
        </w:rPr>
        <w:t xml:space="preserve">, </w:t>
      </w:r>
      <w:r w:rsidR="00627ED1" w:rsidRPr="00627ED1">
        <w:rPr>
          <w:rStyle w:val="indexpagenumberchecked"/>
        </w:rPr>
        <w:t>170</w:t>
      </w:r>
      <w:r w:rsidR="00627ED1" w:rsidRPr="00627ED1">
        <w:rPr>
          <w:rStyle w:val="indexpagenumbercomma"/>
        </w:rPr>
        <w:t xml:space="preserve">, </w:t>
      </w:r>
      <w:r w:rsidR="00627ED1" w:rsidRPr="00627ED1">
        <w:rPr>
          <w:rStyle w:val="indexpagenumberchecked"/>
        </w:rPr>
        <w:t>171</w:t>
      </w:r>
      <w:r w:rsidRPr="006E548C">
        <w:rPr>
          <w:rStyle w:val="indexpagenumbercontinued"/>
        </w:rPr>
        <w:t>–4</w:t>
      </w:r>
      <w:r w:rsidR="00627ED1" w:rsidRPr="00627ED1">
        <w:rPr>
          <w:rStyle w:val="indexpagenumbercomma"/>
        </w:rPr>
        <w:t xml:space="preserve">, </w:t>
      </w:r>
      <w:r w:rsidR="00627ED1" w:rsidRPr="00627ED1">
        <w:rPr>
          <w:rStyle w:val="indexpagenumberchecked"/>
        </w:rPr>
        <w:t>178</w:t>
      </w:r>
      <w:r w:rsidR="00627ED1" w:rsidRPr="00627ED1">
        <w:rPr>
          <w:rStyle w:val="indexpagenumbercomma"/>
        </w:rPr>
        <w:t xml:space="preserve">, </w:t>
      </w:r>
      <w:r w:rsidR="00627ED1" w:rsidRPr="00627ED1">
        <w:rPr>
          <w:rStyle w:val="indexpagenumberchecked"/>
        </w:rPr>
        <w:t>427</w:t>
      </w:r>
      <w:r w:rsidR="00B506D2">
        <w:t xml:space="preserve">, </w:t>
      </w:r>
      <w:r w:rsidR="00627ED1" w:rsidRPr="00627ED1">
        <w:rPr>
          <w:rStyle w:val="indexRefchap"/>
        </w:rPr>
        <w:t>11:</w:t>
      </w:r>
      <w:r w:rsidR="00DC6884">
        <w:rPr>
          <w:rStyle w:val="indexRefpar"/>
        </w:rPr>
        <w:t>11</w:t>
      </w:r>
      <w:r w:rsidR="00456CC9">
        <w:t xml:space="preserve">, </w:t>
      </w:r>
      <w:r w:rsidR="00627ED1" w:rsidRPr="00627ED1">
        <w:rPr>
          <w:rStyle w:val="indexRefchap"/>
        </w:rPr>
        <w:t>14:</w:t>
      </w:r>
      <w:r w:rsidR="00627ED1" w:rsidRPr="00627ED1">
        <w:rPr>
          <w:rStyle w:val="indexRefpar"/>
        </w:rPr>
        <w:t>1</w:t>
      </w:r>
      <w:r w:rsidR="007B449D">
        <w:t xml:space="preserve">, </w:t>
      </w:r>
      <w:r w:rsidR="00627ED1" w:rsidRPr="00627ED1">
        <w:rPr>
          <w:rStyle w:val="indexRefchap"/>
        </w:rPr>
        <w:t>14:</w:t>
      </w:r>
      <w:r w:rsidR="00627ED1" w:rsidRPr="00627ED1">
        <w:rPr>
          <w:rStyle w:val="indexRefpar"/>
        </w:rPr>
        <w:t>3</w:t>
      </w:r>
      <w:r w:rsidR="007B449D">
        <w:rPr>
          <w:rStyle w:val="indexRefpar"/>
        </w:rPr>
        <w:t>–14</w:t>
      </w:r>
      <w:r w:rsidR="00DC6884">
        <w:t xml:space="preserve">, </w:t>
      </w:r>
      <w:r w:rsidR="00627ED1" w:rsidRPr="00627ED1">
        <w:rPr>
          <w:rStyle w:val="indexRefchap"/>
        </w:rPr>
        <w:t>14:</w:t>
      </w:r>
      <w:r w:rsidR="00627ED1" w:rsidRPr="00627ED1">
        <w:rPr>
          <w:rStyle w:val="indexRefpar"/>
        </w:rPr>
        <w:t>29</w:t>
      </w:r>
      <w:r w:rsidR="0009055B">
        <w:t xml:space="preserve">, </w:t>
      </w:r>
      <w:r w:rsidR="00627ED1" w:rsidRPr="00627ED1">
        <w:rPr>
          <w:rStyle w:val="indexRefchap"/>
        </w:rPr>
        <w:t>ap1:</w:t>
      </w:r>
      <w:r w:rsidR="00627ED1" w:rsidRPr="00627ED1">
        <w:rPr>
          <w:rStyle w:val="indexRefchapsub"/>
        </w:rPr>
        <w:t>3:</w:t>
      </w:r>
      <w:r w:rsidR="00627ED1" w:rsidRPr="00627ED1">
        <w:rPr>
          <w:rStyle w:val="indexRefpar"/>
        </w:rPr>
        <w:t>2</w:t>
      </w:r>
      <w:r w:rsidR="0009055B">
        <w:rPr>
          <w:rStyle w:val="indexRefpar"/>
        </w:rPr>
        <w:t>–3</w:t>
      </w:r>
    </w:p>
    <w:p w14:paraId="62A1097D" w14:textId="77777777" w:rsidR="00C57E99" w:rsidRPr="002B1019" w:rsidRDefault="00C57E99" w:rsidP="00184DD0">
      <w:pPr>
        <w:pStyle w:val="Index-2"/>
      </w:pPr>
      <w:r w:rsidRPr="002B1019">
        <w:t>attempts to discredit</w:t>
      </w:r>
      <w:r w:rsidR="00DC6AA6" w:rsidRPr="00230826">
        <w:rPr>
          <w:rStyle w:val="indexpagenumbercomma"/>
        </w:rPr>
        <w:t xml:space="preserve">, </w:t>
      </w:r>
      <w:r w:rsidR="00DC6AA6" w:rsidRPr="00230826">
        <w:rPr>
          <w:rStyle w:val="indexpagenumberchecked"/>
        </w:rPr>
        <w:t>193</w:t>
      </w:r>
      <w:r w:rsidRPr="006E548C">
        <w:rPr>
          <w:rStyle w:val="indexpagenumbercontinued"/>
        </w:rPr>
        <w:t>–200</w:t>
      </w:r>
      <w:r w:rsidR="00DC6AA6" w:rsidRPr="00230826">
        <w:rPr>
          <w:rStyle w:val="indexpagenumbercomma"/>
        </w:rPr>
        <w:t xml:space="preserve">, </w:t>
      </w:r>
      <w:r w:rsidR="00DC6AA6" w:rsidRPr="00230826">
        <w:rPr>
          <w:rStyle w:val="indexpagenumberchecked"/>
        </w:rPr>
        <w:t>410</w:t>
      </w:r>
      <w:r w:rsidR="00DC6AA6" w:rsidRPr="00230826">
        <w:rPr>
          <w:rStyle w:val="indexpagenumbercomma"/>
        </w:rPr>
        <w:t xml:space="preserve">, </w:t>
      </w:r>
      <w:r w:rsidR="00DC6AA6" w:rsidRPr="00230826">
        <w:rPr>
          <w:rStyle w:val="indexpagenumberchecked"/>
        </w:rPr>
        <w:t>428</w:t>
      </w:r>
      <w:r w:rsidR="00142926">
        <w:t xml:space="preserve">, </w:t>
      </w:r>
      <w:r w:rsidR="00DC6AA6" w:rsidRPr="00230826">
        <w:rPr>
          <w:rStyle w:val="indexRefchap"/>
        </w:rPr>
        <w:t>16</w:t>
      </w:r>
      <w:r w:rsidR="000C1566">
        <w:t xml:space="preserve">, </w:t>
      </w:r>
      <w:r w:rsidR="00DC6AA6" w:rsidRPr="00230826">
        <w:rPr>
          <w:rStyle w:val="indexRefchap"/>
        </w:rPr>
        <w:t>36:</w:t>
      </w:r>
      <w:r w:rsidR="00DC6AA6" w:rsidRPr="00230826">
        <w:rPr>
          <w:rStyle w:val="indexRefpar"/>
        </w:rPr>
        <w:t>11–14</w:t>
      </w:r>
      <w:r w:rsidR="00184DD0">
        <w:t xml:space="preserve">, </w:t>
      </w:r>
      <w:r w:rsidR="00DC6AA6" w:rsidRPr="00230826">
        <w:rPr>
          <w:rStyle w:val="indexRefchap"/>
        </w:rPr>
        <w:t>ap1:</w:t>
      </w:r>
      <w:r w:rsidR="00DC6AA6" w:rsidRPr="00230826">
        <w:rPr>
          <w:rStyle w:val="indexRefchapsub"/>
        </w:rPr>
        <w:t>3:</w:t>
      </w:r>
      <w:r w:rsidR="00DC6AA6" w:rsidRPr="00230826">
        <w:rPr>
          <w:rStyle w:val="indexRefpar"/>
        </w:rPr>
        <w:t>9</w:t>
      </w:r>
    </w:p>
    <w:p w14:paraId="56F5DC32" w14:textId="77777777" w:rsidR="00C57E99" w:rsidRPr="002B1019" w:rsidRDefault="00C57E99" w:rsidP="00184DD0">
      <w:pPr>
        <w:pStyle w:val="Index-2"/>
      </w:pPr>
      <w:r w:rsidRPr="002B1019">
        <w:t>attended mosque</w:t>
      </w:r>
      <w:r w:rsidR="00DC6AA6" w:rsidRPr="00230826">
        <w:rPr>
          <w:rStyle w:val="indexpagenumbercomma"/>
        </w:rPr>
        <w:t xml:space="preserve">, </w:t>
      </w:r>
      <w:r w:rsidR="00DC6AA6" w:rsidRPr="00230826">
        <w:rPr>
          <w:rStyle w:val="indexpagenumberchecked"/>
        </w:rPr>
        <w:t>290</w:t>
      </w:r>
      <w:r w:rsidR="00184DD0">
        <w:t xml:space="preserve">, </w:t>
      </w:r>
      <w:r w:rsidR="00DC6AA6" w:rsidRPr="00230826">
        <w:rPr>
          <w:rStyle w:val="indexRefchap"/>
        </w:rPr>
        <w:t>25:</w:t>
      </w:r>
      <w:r w:rsidR="00DC6AA6" w:rsidRPr="00230826">
        <w:rPr>
          <w:rStyle w:val="indexRefpar"/>
        </w:rPr>
        <w:t>46</w:t>
      </w:r>
    </w:p>
    <w:p w14:paraId="310D5790" w14:textId="77777777" w:rsidR="00C57E99" w:rsidRPr="002B1019" w:rsidRDefault="00C57E99" w:rsidP="00184DD0">
      <w:pPr>
        <w:pStyle w:val="Index-2"/>
      </w:pPr>
      <w:r w:rsidRPr="002B1019">
        <w:t>attributes of</w:t>
      </w:r>
      <w:r w:rsidR="00DC6AA6" w:rsidRPr="00230826">
        <w:rPr>
          <w:rStyle w:val="indexpagenumbercomma"/>
        </w:rPr>
        <w:t xml:space="preserve">, </w:t>
      </w:r>
      <w:r w:rsidR="00DC6AA6" w:rsidRPr="00230826">
        <w:rPr>
          <w:rStyle w:val="indexpagenumberchecked"/>
        </w:rPr>
        <w:t>104</w:t>
      </w:r>
      <w:r w:rsidRPr="006E548C">
        <w:rPr>
          <w:rStyle w:val="indexpagenumbercontinued"/>
        </w:rPr>
        <w:t>–6</w:t>
      </w:r>
      <w:r w:rsidR="00184DD0">
        <w:t xml:space="preserve">, </w:t>
      </w:r>
      <w:r w:rsidR="00DC6AA6" w:rsidRPr="00230826">
        <w:rPr>
          <w:rStyle w:val="indexRefchap"/>
        </w:rPr>
        <w:t>6:</w:t>
      </w:r>
      <w:r w:rsidR="00DC6AA6" w:rsidRPr="00230826">
        <w:rPr>
          <w:rStyle w:val="indexRefpar"/>
        </w:rPr>
        <w:t>23–37</w:t>
      </w:r>
    </w:p>
    <w:p w14:paraId="67E4EA47" w14:textId="77777777" w:rsidR="00C57E99" w:rsidRPr="002B1019" w:rsidRDefault="00C57E99" w:rsidP="00073555">
      <w:pPr>
        <w:pStyle w:val="Index-2"/>
      </w:pPr>
      <w:r w:rsidRPr="002B1019">
        <w:t>authority to expel Covenant-breakers</w:t>
      </w:r>
      <w:r w:rsidR="00DC6AA6" w:rsidRPr="00230826">
        <w:rPr>
          <w:rStyle w:val="indexpagenumbercomma"/>
        </w:rPr>
        <w:t xml:space="preserve">, </w:t>
      </w:r>
      <w:r w:rsidR="00DC6AA6" w:rsidRPr="00230826">
        <w:rPr>
          <w:rStyle w:val="indexpagenumberchecked"/>
        </w:rPr>
        <w:t>256</w:t>
      </w:r>
      <w:r w:rsidR="00073555">
        <w:t xml:space="preserve">, </w:t>
      </w:r>
      <w:r w:rsidR="00DC6AA6" w:rsidRPr="00230826">
        <w:rPr>
          <w:rStyle w:val="indexRefchap"/>
        </w:rPr>
        <w:t>22:</w:t>
      </w:r>
      <w:r w:rsidR="00DC6AA6" w:rsidRPr="00230826">
        <w:rPr>
          <w:rStyle w:val="indexRefpar"/>
        </w:rPr>
        <w:t>15–16</w:t>
      </w:r>
    </w:p>
    <w:p w14:paraId="53FCA41F" w14:textId="77777777" w:rsidR="00C57E99" w:rsidRPr="002B1019" w:rsidRDefault="00C57E99" w:rsidP="00073555">
      <w:pPr>
        <w:pStyle w:val="Index-2"/>
      </w:pPr>
      <w:r w:rsidRPr="002B1019">
        <w:t>birth of</w:t>
      </w:r>
      <w:r w:rsidR="00DC6AA6" w:rsidRPr="00230826">
        <w:rPr>
          <w:rStyle w:val="indexpagenumbercomma"/>
        </w:rPr>
        <w:t xml:space="preserve">, </w:t>
      </w:r>
      <w:r w:rsidR="00DC6AA6" w:rsidRPr="00230826">
        <w:rPr>
          <w:rStyle w:val="indexpagenumberchecked"/>
        </w:rPr>
        <w:t>110</w:t>
      </w:r>
      <w:r w:rsidR="00073555">
        <w:t xml:space="preserve">, </w:t>
      </w:r>
      <w:r w:rsidR="00DC6AA6" w:rsidRPr="00230826">
        <w:rPr>
          <w:rStyle w:val="indexRefchap"/>
        </w:rPr>
        <w:t>6:</w:t>
      </w:r>
      <w:r w:rsidR="00DC6AA6" w:rsidRPr="00230826">
        <w:rPr>
          <w:rStyle w:val="indexRefpar"/>
        </w:rPr>
        <w:t>58–60</w:t>
      </w:r>
    </w:p>
    <w:p w14:paraId="1E311C8B" w14:textId="77777777" w:rsidR="00C57E99" w:rsidRPr="002B1019" w:rsidRDefault="00C57E99" w:rsidP="00073555">
      <w:pPr>
        <w:pStyle w:val="Index-2"/>
      </w:pPr>
      <w:r w:rsidRPr="002B1019">
        <w:t>Browne</w:t>
      </w:r>
      <w:r w:rsidR="00627ED1" w:rsidRPr="00627ED1">
        <w:t>’</w:t>
      </w:r>
      <w:r w:rsidRPr="002B1019">
        <w:t>s account of meeting</w:t>
      </w:r>
      <w:r w:rsidR="00DC6AA6" w:rsidRPr="00230826">
        <w:rPr>
          <w:rStyle w:val="indexpagenumbercomma"/>
        </w:rPr>
        <w:t xml:space="preserve">, </w:t>
      </w:r>
      <w:r w:rsidR="00DC6AA6" w:rsidRPr="00230826">
        <w:rPr>
          <w:rStyle w:val="indexpagenumberchecked"/>
        </w:rPr>
        <w:t>105</w:t>
      </w:r>
      <w:r w:rsidR="00073555">
        <w:t xml:space="preserve">, </w:t>
      </w:r>
      <w:r w:rsidR="00DC6AA6" w:rsidRPr="00230826">
        <w:rPr>
          <w:rStyle w:val="indexRefchap"/>
        </w:rPr>
        <w:t>6:</w:t>
      </w:r>
      <w:r w:rsidR="00DC6AA6" w:rsidRPr="00230826">
        <w:rPr>
          <w:rStyle w:val="indexRefpar"/>
        </w:rPr>
        <w:t>32</w:t>
      </w:r>
    </w:p>
    <w:p w14:paraId="5D20CDD2" w14:textId="77777777" w:rsidR="00C57E99" w:rsidRPr="002B1019" w:rsidRDefault="00C57E99" w:rsidP="00B60633">
      <w:pPr>
        <w:pStyle w:val="Index-2"/>
      </w:pPr>
      <w:r w:rsidRPr="002B1019">
        <w:t xml:space="preserve">builds the Shrine of the </w:t>
      </w:r>
      <w:r w:rsidRPr="000C7039">
        <w:rPr>
          <w:highlight w:val="yellow"/>
        </w:rPr>
        <w:t>Báb</w:t>
      </w:r>
      <w:r w:rsidR="00DC6AA6" w:rsidRPr="00230826">
        <w:rPr>
          <w:rStyle w:val="indexpagenumbercomma"/>
        </w:rPr>
        <w:t xml:space="preserve">, </w:t>
      </w:r>
      <w:r w:rsidR="00DC6AA6" w:rsidRPr="00230826">
        <w:rPr>
          <w:rStyle w:val="indexpagenumberchecked"/>
        </w:rPr>
        <w:t>223</w:t>
      </w:r>
      <w:r w:rsidRPr="006E548C">
        <w:rPr>
          <w:rStyle w:val="indexpagenumbercontinued"/>
        </w:rPr>
        <w:t>–30</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325</w:t>
      </w:r>
      <w:r w:rsidR="00DC6AA6" w:rsidRPr="00230826">
        <w:rPr>
          <w:rStyle w:val="indexpagenumbernotfound"/>
        </w:rPr>
        <w:t>, 326</w:t>
      </w:r>
      <w:r w:rsidR="00073555">
        <w:t xml:space="preserve">, </w:t>
      </w:r>
      <w:r w:rsidR="00DC6AA6" w:rsidRPr="00230826">
        <w:rPr>
          <w:rStyle w:val="indexRefchap"/>
        </w:rPr>
        <w:t>19</w:t>
      </w:r>
      <w:r w:rsidR="00073555">
        <w:t xml:space="preserve">, </w:t>
      </w:r>
      <w:r w:rsidR="00DC6AA6" w:rsidRPr="00230826">
        <w:rPr>
          <w:rStyle w:val="indexRefchap"/>
        </w:rPr>
        <w:t>20:</w:t>
      </w:r>
      <w:r w:rsidR="00DC6AA6" w:rsidRPr="00230826">
        <w:rPr>
          <w:rStyle w:val="indexRefpar"/>
        </w:rPr>
        <w:t>1</w:t>
      </w:r>
      <w:r w:rsidR="004A6655">
        <w:t xml:space="preserve">, </w:t>
      </w:r>
      <w:r w:rsidR="00DC6AA6" w:rsidRPr="00230826">
        <w:rPr>
          <w:rStyle w:val="indexRefchap"/>
        </w:rPr>
        <w:t>29:</w:t>
      </w:r>
      <w:r w:rsidR="00DC6AA6" w:rsidRPr="00230826">
        <w:rPr>
          <w:rStyle w:val="indexRefpar"/>
        </w:rPr>
        <w:t>16</w:t>
      </w:r>
    </w:p>
    <w:p w14:paraId="4E84DC83" w14:textId="77777777" w:rsidR="00C57E99" w:rsidRPr="002B1019" w:rsidRDefault="00C57E99" w:rsidP="004A6655">
      <w:pPr>
        <w:pStyle w:val="Index-2"/>
      </w:pPr>
      <w:r w:rsidRPr="002B1019">
        <w:t>carriages of</w:t>
      </w:r>
      <w:r w:rsidR="00DC6AA6" w:rsidRPr="00230826">
        <w:rPr>
          <w:rStyle w:val="indexpagenumbercomma"/>
        </w:rPr>
        <w:t xml:space="preserve">, </w:t>
      </w:r>
      <w:r w:rsidR="00DC6AA6" w:rsidRPr="00230826">
        <w:rPr>
          <w:rStyle w:val="indexpagenumberchecked"/>
        </w:rPr>
        <w:t>189</w:t>
      </w:r>
      <w:r w:rsidR="004A6655">
        <w:t xml:space="preserve">, </w:t>
      </w:r>
      <w:r w:rsidR="00DC6AA6" w:rsidRPr="00230826">
        <w:rPr>
          <w:rStyle w:val="indexRefchap"/>
        </w:rPr>
        <w:t>15:</w:t>
      </w:r>
      <w:r w:rsidR="00DC6AA6" w:rsidRPr="00230826">
        <w:rPr>
          <w:rStyle w:val="indexRefpar"/>
        </w:rPr>
        <w:t>41</w:t>
      </w:r>
    </w:p>
    <w:p w14:paraId="5A0C64A8" w14:textId="77777777" w:rsidR="00C57E99" w:rsidRPr="002B1019" w:rsidRDefault="00C57E99" w:rsidP="004A6655">
      <w:pPr>
        <w:pStyle w:val="Index-2"/>
      </w:pPr>
      <w:r w:rsidRPr="002B1019">
        <w:t>carries water to flower-beds at Shrine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191</w:t>
      </w:r>
      <w:r w:rsidR="004A6655">
        <w:t xml:space="preserve">, </w:t>
      </w:r>
      <w:r w:rsidR="00DC6AA6" w:rsidRPr="00230826">
        <w:rPr>
          <w:rStyle w:val="indexRefchap"/>
        </w:rPr>
        <w:t>15:</w:t>
      </w:r>
      <w:r w:rsidR="00DC6AA6" w:rsidRPr="00230826">
        <w:rPr>
          <w:rStyle w:val="indexRefpar"/>
        </w:rPr>
        <w:t>47–49</w:t>
      </w:r>
    </w:p>
    <w:p w14:paraId="287E5D6B" w14:textId="77777777" w:rsidR="00C57E99" w:rsidRPr="002B1019" w:rsidRDefault="00C57E99" w:rsidP="00153F3A">
      <w:pPr>
        <w:pStyle w:val="Index-2"/>
      </w:pPr>
      <w:r w:rsidRPr="002B1019">
        <w:t>Centre of the Covenant</w:t>
      </w:r>
      <w:r w:rsidR="00DC6AA6" w:rsidRPr="00230826">
        <w:rPr>
          <w:rStyle w:val="indexpagenumbercomma"/>
        </w:rPr>
        <w:t xml:space="preserve">, </w:t>
      </w:r>
      <w:r w:rsidR="00DC6AA6" w:rsidRPr="00230826">
        <w:rPr>
          <w:rStyle w:val="indexpagenumberchecked"/>
        </w:rPr>
        <w:t>104</w:t>
      </w:r>
      <w:r w:rsidRPr="006E548C">
        <w:rPr>
          <w:rStyle w:val="indexpagenumbercontinued"/>
        </w:rPr>
        <w:t>–10</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121</w:t>
      </w:r>
      <w:r w:rsidR="00DC6AA6" w:rsidRPr="00230826">
        <w:rPr>
          <w:rStyle w:val="indexpagenumbercomma"/>
        </w:rPr>
        <w:t xml:space="preserve">, </w:t>
      </w:r>
      <w:r w:rsidR="00DC6AA6" w:rsidRPr="00230826">
        <w:rPr>
          <w:rStyle w:val="indexpagenumberchecked"/>
        </w:rPr>
        <w:t>134</w:t>
      </w:r>
      <w:r w:rsidR="00DC6AA6" w:rsidRPr="00230826">
        <w:rPr>
          <w:rStyle w:val="indexpagenumbercomma"/>
        </w:rPr>
        <w:t xml:space="preserve">, </w:t>
      </w:r>
      <w:r w:rsidR="00DC6AA6" w:rsidRPr="00230826">
        <w:rPr>
          <w:rStyle w:val="indexpagenumberchecked"/>
        </w:rPr>
        <w:t>135</w:t>
      </w:r>
      <w:r w:rsidR="00DC6AA6" w:rsidRPr="00230826">
        <w:rPr>
          <w:rStyle w:val="indexpagenumbercomma"/>
        </w:rPr>
        <w:t xml:space="preserve">, </w:t>
      </w:r>
      <w:r w:rsidR="00DC6AA6" w:rsidRPr="00230826">
        <w:rPr>
          <w:rStyle w:val="indexpagenumberchecked"/>
        </w:rPr>
        <w:t>141</w:t>
      </w:r>
      <w:r w:rsidR="00DC6AA6" w:rsidRPr="00230826">
        <w:rPr>
          <w:rStyle w:val="indexpagenumbercomma"/>
        </w:rPr>
        <w:t xml:space="preserve">, </w:t>
      </w:r>
      <w:r w:rsidR="00DC6AA6" w:rsidRPr="00230826">
        <w:rPr>
          <w:rStyle w:val="indexpagenumberchecked"/>
        </w:rPr>
        <w:t>409</w:t>
      </w:r>
      <w:r w:rsidR="006633DA">
        <w:t xml:space="preserve">, </w:t>
      </w:r>
      <w:r w:rsidR="00DC6AA6" w:rsidRPr="00230826">
        <w:rPr>
          <w:rStyle w:val="indexRefchap"/>
        </w:rPr>
        <w:t>6:</w:t>
      </w:r>
      <w:r w:rsidR="00DC6AA6" w:rsidRPr="00230826">
        <w:rPr>
          <w:rStyle w:val="indexRefpar"/>
        </w:rPr>
        <w:t>23–61</w:t>
      </w:r>
      <w:r w:rsidR="00153F3A">
        <w:t xml:space="preserve">, </w:t>
      </w:r>
      <w:r w:rsidR="00DC6AA6" w:rsidRPr="00230826">
        <w:rPr>
          <w:rStyle w:val="indexRefchap"/>
        </w:rPr>
        <w:t>7:</w:t>
      </w:r>
      <w:r w:rsidR="00DC6AA6" w:rsidRPr="00230826">
        <w:rPr>
          <w:rStyle w:val="indexRefpar"/>
        </w:rPr>
        <w:t>1–2</w:t>
      </w:r>
      <w:r w:rsidR="00153F3A">
        <w:t xml:space="preserve">, </w:t>
      </w:r>
      <w:r w:rsidR="00DC6AA6" w:rsidRPr="00230826">
        <w:rPr>
          <w:rStyle w:val="indexRefchap"/>
        </w:rPr>
        <w:t>7:</w:t>
      </w:r>
      <w:r w:rsidR="00DC6AA6" w:rsidRPr="00230826">
        <w:rPr>
          <w:rStyle w:val="indexRefpar"/>
        </w:rPr>
        <w:t>52</w:t>
      </w:r>
      <w:r w:rsidR="00153F3A">
        <w:t xml:space="preserve">, </w:t>
      </w:r>
      <w:r w:rsidR="00DC6AA6" w:rsidRPr="00230826">
        <w:rPr>
          <w:rStyle w:val="indexRefchap"/>
        </w:rPr>
        <w:t>8:</w:t>
      </w:r>
      <w:r w:rsidR="00DC6AA6" w:rsidRPr="00230826">
        <w:rPr>
          <w:rStyle w:val="indexRefpar"/>
        </w:rPr>
        <w:t>38</w:t>
      </w:r>
      <w:r w:rsidR="00153F3A">
        <w:t xml:space="preserve">, </w:t>
      </w:r>
      <w:r w:rsidR="00DC6AA6" w:rsidRPr="00230826">
        <w:rPr>
          <w:rStyle w:val="indexRefchap"/>
        </w:rPr>
        <w:t>9:</w:t>
      </w:r>
      <w:r w:rsidR="00DC6AA6" w:rsidRPr="00230826">
        <w:rPr>
          <w:rStyle w:val="indexRefpar"/>
        </w:rPr>
        <w:t>1–4</w:t>
      </w:r>
      <w:r w:rsidR="00153F3A">
        <w:t xml:space="preserve">, </w:t>
      </w:r>
      <w:r w:rsidR="00DC6AA6" w:rsidRPr="00230826">
        <w:rPr>
          <w:rStyle w:val="indexRefchap"/>
        </w:rPr>
        <w:t>10:</w:t>
      </w:r>
      <w:r w:rsidR="00DC6AA6" w:rsidRPr="00230826">
        <w:rPr>
          <w:rStyle w:val="indexRefpar"/>
        </w:rPr>
        <w:t>1–3</w:t>
      </w:r>
      <w:r w:rsidR="00153F3A">
        <w:t xml:space="preserve">, </w:t>
      </w:r>
      <w:r w:rsidR="00DC6AA6" w:rsidRPr="00230826">
        <w:rPr>
          <w:rStyle w:val="indexRefchap"/>
        </w:rPr>
        <w:t>36:</w:t>
      </w:r>
      <w:r w:rsidR="00DC6AA6" w:rsidRPr="00230826">
        <w:rPr>
          <w:rStyle w:val="indexRefpar"/>
        </w:rPr>
        <w:t>7–8</w:t>
      </w:r>
    </w:p>
    <w:p w14:paraId="12D2AA4A" w14:textId="77777777" w:rsidR="00E67803" w:rsidRDefault="00C57E99" w:rsidP="00153F3A">
      <w:pPr>
        <w:pStyle w:val="Index-3"/>
      </w:pPr>
      <w:r w:rsidRPr="002B1019">
        <w:t>declares position as, in open court</w:t>
      </w:r>
      <w:r w:rsidR="00DC6AA6" w:rsidRPr="00230826">
        <w:rPr>
          <w:rStyle w:val="indexpagenumbercomma"/>
        </w:rPr>
        <w:t xml:space="preserve">, </w:t>
      </w:r>
      <w:r w:rsidR="00DC6AA6" w:rsidRPr="00230826">
        <w:rPr>
          <w:rStyle w:val="indexpagenumberchecked"/>
        </w:rPr>
        <w:t>199</w:t>
      </w:r>
      <w:r w:rsidR="00153F3A">
        <w:t xml:space="preserve">, </w:t>
      </w:r>
      <w:r w:rsidR="00DC6AA6" w:rsidRPr="00230826">
        <w:rPr>
          <w:rStyle w:val="indexRefchap"/>
        </w:rPr>
        <w:t>16:</w:t>
      </w:r>
      <w:r w:rsidR="00DC6AA6" w:rsidRPr="00230826">
        <w:rPr>
          <w:rStyle w:val="indexRefpar"/>
        </w:rPr>
        <w:t>36–37</w:t>
      </w:r>
    </w:p>
    <w:p w14:paraId="36DB993F" w14:textId="77777777" w:rsidR="00C57E99" w:rsidRPr="002B1019" w:rsidRDefault="00C57E99" w:rsidP="00153F3A">
      <w:pPr>
        <w:pStyle w:val="Index-2"/>
      </w:pPr>
      <w:r w:rsidRPr="002B1019">
        <w:t>characteristics of</w:t>
      </w:r>
      <w:r w:rsidR="00DC6AA6" w:rsidRPr="00230826">
        <w:rPr>
          <w:rStyle w:val="indexpagenumbercomma"/>
        </w:rPr>
        <w:t xml:space="preserve">, </w:t>
      </w:r>
      <w:r w:rsidR="00DC6AA6" w:rsidRPr="00230826">
        <w:rPr>
          <w:rStyle w:val="indexpagenumberchecked"/>
        </w:rPr>
        <w:t>201</w:t>
      </w:r>
      <w:r w:rsidRPr="006E548C">
        <w:rPr>
          <w:rStyle w:val="indexpagenumbercontinued"/>
        </w:rPr>
        <w:t>–2</w:t>
      </w:r>
      <w:r w:rsidR="00153F3A">
        <w:t xml:space="preserve">, </w:t>
      </w:r>
      <w:r w:rsidR="00DC6AA6" w:rsidRPr="00230826">
        <w:rPr>
          <w:rStyle w:val="indexRefchap"/>
        </w:rPr>
        <w:t>17:</w:t>
      </w:r>
      <w:r w:rsidR="00DC6AA6" w:rsidRPr="00230826">
        <w:rPr>
          <w:rStyle w:val="indexRefpar"/>
        </w:rPr>
        <w:t>1–5</w:t>
      </w:r>
    </w:p>
    <w:p w14:paraId="2192E0DA" w14:textId="77777777" w:rsidR="00C57E99" w:rsidRPr="002B1019" w:rsidRDefault="00C57E99" w:rsidP="00E17302">
      <w:pPr>
        <w:pStyle w:val="Index-2"/>
      </w:pPr>
      <w:r w:rsidRPr="002B1019">
        <w:t>Commission of Enquiry investigates</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234</w:t>
      </w:r>
      <w:r w:rsidRPr="006E548C">
        <w:rPr>
          <w:rStyle w:val="indexpagenumbercontinued"/>
        </w:rPr>
        <w:t>–40</w:t>
      </w:r>
      <w:r w:rsidR="00DC6AA6" w:rsidRPr="00230826">
        <w:rPr>
          <w:rStyle w:val="indexpagenumbernotfound"/>
        </w:rPr>
        <w:t>, 299</w:t>
      </w:r>
      <w:r w:rsidR="00DC6AA6" w:rsidRPr="00230826">
        <w:rPr>
          <w:rStyle w:val="indexpagenumbercomma"/>
        </w:rPr>
        <w:t xml:space="preserve">, </w:t>
      </w:r>
      <w:r w:rsidR="00DC6AA6" w:rsidRPr="00230826">
        <w:rPr>
          <w:rStyle w:val="indexpagenumberchecked"/>
        </w:rPr>
        <w:t>418</w:t>
      </w:r>
      <w:r w:rsidR="00DC1927">
        <w:t xml:space="preserve"> </w:t>
      </w:r>
      <w:r w:rsidR="00626D7B">
        <w:t xml:space="preserve">, </w:t>
      </w:r>
      <w:r w:rsidR="00DC6AA6" w:rsidRPr="00230826">
        <w:rPr>
          <w:rStyle w:val="indexRefchap"/>
        </w:rPr>
        <w:t>20:</w:t>
      </w:r>
      <w:r w:rsidR="00DC6AA6" w:rsidRPr="00230826">
        <w:rPr>
          <w:rStyle w:val="indexRefpar"/>
        </w:rPr>
        <w:t>10–11</w:t>
      </w:r>
      <w:r w:rsidR="00626D7B">
        <w:t xml:space="preserve">, </w:t>
      </w:r>
      <w:r w:rsidR="00DC6AA6" w:rsidRPr="00230826">
        <w:rPr>
          <w:rStyle w:val="indexRefchap"/>
        </w:rPr>
        <w:t>20:</w:t>
      </w:r>
      <w:r w:rsidR="00DC6AA6" w:rsidRPr="00230826">
        <w:rPr>
          <w:rStyle w:val="indexRefpar"/>
        </w:rPr>
        <w:t>14–49</w:t>
      </w:r>
      <w:r w:rsidR="00C13BB7">
        <w:t xml:space="preserve">, </w:t>
      </w:r>
      <w:r w:rsidR="00DC6AA6" w:rsidRPr="00230826">
        <w:rPr>
          <w:rStyle w:val="indexRefchap"/>
        </w:rPr>
        <w:t>ap1:</w:t>
      </w:r>
      <w:r w:rsidR="00DC6AA6" w:rsidRPr="00230826">
        <w:rPr>
          <w:rStyle w:val="indexRefchapsub"/>
        </w:rPr>
        <w:t>1:</w:t>
      </w:r>
      <w:r w:rsidR="00DC6AA6" w:rsidRPr="00230826">
        <w:rPr>
          <w:rStyle w:val="indexRefpar"/>
        </w:rPr>
        <w:t>7</w:t>
      </w:r>
    </w:p>
    <w:p w14:paraId="1AC8D24E" w14:textId="77777777" w:rsidR="00C57E99" w:rsidRPr="002B1019" w:rsidRDefault="00C57E99" w:rsidP="00626D7B">
      <w:pPr>
        <w:pStyle w:val="Index-2"/>
      </w:pPr>
      <w:r w:rsidRPr="002B1019">
        <w:t>court case against</w:t>
      </w:r>
      <w:r w:rsidR="00DC6AA6" w:rsidRPr="00230826">
        <w:rPr>
          <w:rStyle w:val="indexpagenumbercomma"/>
        </w:rPr>
        <w:t xml:space="preserve">, </w:t>
      </w:r>
      <w:r w:rsidR="00DC6AA6" w:rsidRPr="00230826">
        <w:rPr>
          <w:rStyle w:val="indexpagenumberchecked"/>
        </w:rPr>
        <w:t>199</w:t>
      </w:r>
      <w:r w:rsidRPr="006E548C">
        <w:rPr>
          <w:rStyle w:val="indexpagenumbercontinued"/>
        </w:rPr>
        <w:t>–200</w:t>
      </w:r>
      <w:r w:rsidR="00626D7B">
        <w:t xml:space="preserve">, </w:t>
      </w:r>
      <w:r w:rsidR="00DC6AA6" w:rsidRPr="00230826">
        <w:rPr>
          <w:rStyle w:val="indexRefchap"/>
        </w:rPr>
        <w:t>16:</w:t>
      </w:r>
      <w:r w:rsidR="00DC6AA6" w:rsidRPr="00230826">
        <w:rPr>
          <w:rStyle w:val="indexRefpar"/>
        </w:rPr>
        <w:t>29–38</w:t>
      </w:r>
    </w:p>
    <w:p w14:paraId="2538BC46" w14:textId="77777777" w:rsidR="00E67803" w:rsidRDefault="00C57E99" w:rsidP="00892838">
      <w:pPr>
        <w:pStyle w:val="Index-2"/>
      </w:pPr>
      <w:r w:rsidRPr="002B1019">
        <w:t>Covenant of</w:t>
      </w:r>
      <w:r w:rsidR="00DC6AA6" w:rsidRPr="00230826">
        <w:rPr>
          <w:rStyle w:val="indexpagenumbercomma"/>
        </w:rPr>
        <w:t xml:space="preserve">, </w:t>
      </w:r>
      <w:r w:rsidR="00DC6AA6" w:rsidRPr="00230826">
        <w:rPr>
          <w:rStyle w:val="indexpagenumberchecked"/>
        </w:rPr>
        <w:t>4</w:t>
      </w:r>
      <w:r w:rsidR="00892838">
        <w:t xml:space="preserve">, </w:t>
      </w:r>
      <w:r w:rsidR="00DC6AA6" w:rsidRPr="00230826">
        <w:rPr>
          <w:rStyle w:val="indexRefchap"/>
        </w:rPr>
        <w:t>in:</w:t>
      </w:r>
      <w:r w:rsidR="00DC6AA6" w:rsidRPr="00230826">
        <w:rPr>
          <w:rStyle w:val="indexRefpar"/>
        </w:rPr>
        <w:t>20–25</w:t>
      </w:r>
    </w:p>
    <w:p w14:paraId="0C9B9D47" w14:textId="77777777" w:rsidR="00E67803" w:rsidRDefault="00C57E99" w:rsidP="00C579BE">
      <w:pPr>
        <w:pStyle w:val="Index-2"/>
      </w:pPr>
      <w:r w:rsidRPr="002B1019">
        <w:t>Covenant-breakers during Ministry of</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148</w:t>
      </w:r>
      <w:r w:rsidRPr="006E548C">
        <w:rPr>
          <w:rStyle w:val="indexpagenumbercontinued"/>
        </w:rPr>
        <w:t>–54</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170</w:t>
      </w:r>
      <w:r w:rsidRPr="006E548C">
        <w:rPr>
          <w:rStyle w:val="indexpagenumbercontinued"/>
        </w:rPr>
        <w:t>–80</w:t>
      </w:r>
      <w:r w:rsidR="00DC6AA6" w:rsidRPr="00230826">
        <w:rPr>
          <w:rStyle w:val="indexpagenumbercomma"/>
        </w:rPr>
        <w:t xml:space="preserve">, </w:t>
      </w:r>
      <w:r w:rsidR="00DC6AA6" w:rsidRPr="00230826">
        <w:rPr>
          <w:rStyle w:val="indexpagenumberchecked"/>
        </w:rPr>
        <w:t>226</w:t>
      </w:r>
      <w:r w:rsidRPr="006E548C">
        <w:rPr>
          <w:rStyle w:val="indexpagenumbercontinued"/>
        </w:rPr>
        <w:t>–30</w:t>
      </w:r>
      <w:r w:rsidR="00DC6AA6" w:rsidRPr="00230826">
        <w:rPr>
          <w:rStyle w:val="indexpagenumbercomma"/>
        </w:rPr>
        <w:t xml:space="preserve">, </w:t>
      </w:r>
      <w:r w:rsidR="00DC6AA6" w:rsidRPr="00230826">
        <w:rPr>
          <w:rStyle w:val="indexpagenumberchecked"/>
        </w:rPr>
        <w:t>411</w:t>
      </w:r>
      <w:r w:rsidR="00DC6AA6" w:rsidRPr="00230826">
        <w:rPr>
          <w:rStyle w:val="indexpagenumbercomma"/>
        </w:rPr>
        <w:t xml:space="preserve">, </w:t>
      </w:r>
      <w:r w:rsidR="00DC6AA6" w:rsidRPr="00230826">
        <w:rPr>
          <w:rStyle w:val="indexpagenumberchecked"/>
        </w:rPr>
        <w:t>416</w:t>
      </w:r>
      <w:r w:rsidRPr="006E548C">
        <w:rPr>
          <w:rStyle w:val="indexpagenumbercontinued"/>
        </w:rPr>
        <w:t>–28</w:t>
      </w:r>
      <w:r w:rsidR="00D04CE2">
        <w:t xml:space="preserve">, </w:t>
      </w:r>
      <w:r w:rsidR="00DC6AA6" w:rsidRPr="00230826">
        <w:rPr>
          <w:rStyle w:val="indexRefchap"/>
        </w:rPr>
        <w:t>7:</w:t>
      </w:r>
      <w:r w:rsidR="00DC6AA6" w:rsidRPr="00230826">
        <w:rPr>
          <w:rStyle w:val="indexRefpar"/>
        </w:rPr>
        <w:t>2</w:t>
      </w:r>
      <w:r w:rsidR="00D04CE2">
        <w:t xml:space="preserve">, </w:t>
      </w:r>
      <w:r w:rsidR="00DC6AA6" w:rsidRPr="00230826">
        <w:rPr>
          <w:rStyle w:val="indexRefchap"/>
        </w:rPr>
        <w:t>11</w:t>
      </w:r>
      <w:r w:rsidR="00D04CE2">
        <w:t xml:space="preserve">, </w:t>
      </w:r>
      <w:r w:rsidR="00DC6AA6" w:rsidRPr="00230826">
        <w:rPr>
          <w:rStyle w:val="indexRefchap"/>
        </w:rPr>
        <w:t>12:</w:t>
      </w:r>
      <w:r w:rsidR="00DC6AA6" w:rsidRPr="00230826">
        <w:rPr>
          <w:rStyle w:val="indexRefpar"/>
        </w:rPr>
        <w:t>29</w:t>
      </w:r>
      <w:r w:rsidR="00D04CE2">
        <w:t xml:space="preserve">, </w:t>
      </w:r>
      <w:r w:rsidR="00DC6AA6" w:rsidRPr="00230826">
        <w:rPr>
          <w:rStyle w:val="indexRefchap"/>
        </w:rPr>
        <w:t>14</w:t>
      </w:r>
      <w:r w:rsidR="00C579BE">
        <w:t xml:space="preserve">, </w:t>
      </w:r>
      <w:r w:rsidR="00DC6AA6" w:rsidRPr="00230826">
        <w:rPr>
          <w:rStyle w:val="indexRefchap"/>
        </w:rPr>
        <w:t>19:</w:t>
      </w:r>
      <w:r w:rsidR="00DC6AA6" w:rsidRPr="00230826">
        <w:rPr>
          <w:rStyle w:val="indexRefpar"/>
        </w:rPr>
        <w:t>21–35</w:t>
      </w:r>
      <w:r w:rsidR="00C579BE">
        <w:t xml:space="preserve">, </w:t>
      </w:r>
      <w:r w:rsidR="00DC6AA6" w:rsidRPr="00230826">
        <w:rPr>
          <w:rStyle w:val="indexRefchap"/>
        </w:rPr>
        <w:t>36:</w:t>
      </w:r>
      <w:r w:rsidR="00DC6AA6" w:rsidRPr="00230826">
        <w:rPr>
          <w:rStyle w:val="indexRefpar"/>
        </w:rPr>
        <w:t>18</w:t>
      </w:r>
      <w:r w:rsidR="00C579BE">
        <w:t xml:space="preserve">, </w:t>
      </w:r>
      <w:r w:rsidR="00DC6AA6" w:rsidRPr="00230826">
        <w:rPr>
          <w:rStyle w:val="indexRefchap"/>
        </w:rPr>
        <w:t>ap1</w:t>
      </w:r>
    </w:p>
    <w:p w14:paraId="48ED6A16" w14:textId="77777777" w:rsidR="00E67803" w:rsidRDefault="00C57E99" w:rsidP="00D04CE2">
      <w:pPr>
        <w:pStyle w:val="Index-2"/>
      </w:pPr>
      <w:r w:rsidRPr="002B1019">
        <w:t>daughters of</w:t>
      </w:r>
      <w:r w:rsidR="00DC6AA6" w:rsidRPr="00230826">
        <w:rPr>
          <w:rStyle w:val="indexpagenumbercomma"/>
        </w:rPr>
        <w:t xml:space="preserve">, </w:t>
      </w:r>
      <w:r w:rsidR="00DC6AA6" w:rsidRPr="00230826">
        <w:rPr>
          <w:rStyle w:val="indexpagenumberchecked"/>
        </w:rPr>
        <w:t>358</w:t>
      </w:r>
      <w:r w:rsidR="00D04CE2">
        <w:t xml:space="preserve">, </w:t>
      </w:r>
      <w:r w:rsidR="00DC6AA6" w:rsidRPr="00230826">
        <w:rPr>
          <w:rStyle w:val="indexRefchap"/>
        </w:rPr>
        <w:t>32:</w:t>
      </w:r>
      <w:r w:rsidR="00DC6AA6" w:rsidRPr="00230826">
        <w:rPr>
          <w:rStyle w:val="indexRefpar"/>
        </w:rPr>
        <w:t>34–38</w:t>
      </w:r>
    </w:p>
    <w:p w14:paraId="570B97CC" w14:textId="77777777" w:rsidR="00E67803" w:rsidRDefault="00C57E99" w:rsidP="00C579BE">
      <w:pPr>
        <w:pStyle w:val="Index-2"/>
      </w:pPr>
      <w:r w:rsidRPr="002B1019">
        <w:t>demonstrated detachment</w:t>
      </w:r>
      <w:r w:rsidR="00DC6AA6" w:rsidRPr="00230826">
        <w:rPr>
          <w:rStyle w:val="indexpagenumbercomma"/>
        </w:rPr>
        <w:t xml:space="preserve">, </w:t>
      </w:r>
      <w:r w:rsidR="00DC6AA6" w:rsidRPr="00230826">
        <w:rPr>
          <w:rStyle w:val="indexpagenumberchecked"/>
        </w:rPr>
        <w:t>25</w:t>
      </w:r>
      <w:r w:rsidR="00C579BE">
        <w:t xml:space="preserve">, </w:t>
      </w:r>
      <w:r w:rsidR="00DC6AA6" w:rsidRPr="00230826">
        <w:rPr>
          <w:rStyle w:val="indexRefchap"/>
        </w:rPr>
        <w:t>pr:</w:t>
      </w:r>
      <w:r w:rsidR="00DC6AA6" w:rsidRPr="00230826">
        <w:rPr>
          <w:rStyle w:val="indexRefpar"/>
        </w:rPr>
        <w:t>99–101</w:t>
      </w:r>
    </w:p>
    <w:p w14:paraId="72CB43B9" w14:textId="77777777" w:rsidR="00E67803" w:rsidRDefault="00C57E99" w:rsidP="00C579BE">
      <w:pPr>
        <w:pStyle w:val="Index-2"/>
      </w:pPr>
      <w:r w:rsidRPr="002B1019">
        <w:t>describes events after passing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148</w:t>
      </w:r>
      <w:r w:rsidRPr="006E548C">
        <w:rPr>
          <w:rStyle w:val="indexpagenumbercontinued"/>
        </w:rPr>
        <w:t>–9</w:t>
      </w:r>
      <w:r w:rsidR="00C579BE">
        <w:t xml:space="preserve">, </w:t>
      </w:r>
      <w:r w:rsidR="00DC6AA6" w:rsidRPr="00230826">
        <w:rPr>
          <w:rStyle w:val="indexRefchap"/>
        </w:rPr>
        <w:t>11:</w:t>
      </w:r>
      <w:r w:rsidR="00DC6AA6" w:rsidRPr="00230826">
        <w:rPr>
          <w:rStyle w:val="indexRefpar"/>
        </w:rPr>
        <w:t>1–7</w:t>
      </w:r>
    </w:p>
    <w:p w14:paraId="7AF20F82" w14:textId="77777777" w:rsidR="00E67803" w:rsidRDefault="00C57E99" w:rsidP="00C579BE">
      <w:pPr>
        <w:pStyle w:val="Index-2"/>
      </w:pPr>
      <w:r w:rsidRPr="002B1019">
        <w:t>description of, by May Bolles Maxwell</w:t>
      </w:r>
      <w:r w:rsidR="00DC6AA6" w:rsidRPr="00230826">
        <w:rPr>
          <w:rStyle w:val="indexpagenumbercomma"/>
        </w:rPr>
        <w:t xml:space="preserve">, </w:t>
      </w:r>
      <w:r w:rsidR="00DC6AA6" w:rsidRPr="00230826">
        <w:rPr>
          <w:rStyle w:val="indexpagenumberchecked"/>
        </w:rPr>
        <w:t>245</w:t>
      </w:r>
      <w:r w:rsidR="00C579BE">
        <w:t xml:space="preserve">, </w:t>
      </w:r>
      <w:r w:rsidR="00DC6AA6" w:rsidRPr="00230826">
        <w:rPr>
          <w:rStyle w:val="indexRefchap"/>
        </w:rPr>
        <w:t>21:</w:t>
      </w:r>
      <w:r w:rsidR="00DC6AA6" w:rsidRPr="00230826">
        <w:rPr>
          <w:rStyle w:val="indexRefpar"/>
        </w:rPr>
        <w:t>2–4</w:t>
      </w:r>
    </w:p>
    <w:p w14:paraId="3349DF72" w14:textId="77777777" w:rsidR="00E67803" w:rsidRDefault="00C57E99" w:rsidP="00C579BE">
      <w:pPr>
        <w:pStyle w:val="Index-2"/>
      </w:pPr>
      <w:r w:rsidRPr="002B1019">
        <w:t>description of, by Mrs Thornburgh</w:t>
      </w:r>
      <w:r>
        <w:t>-</w:t>
      </w:r>
      <w:r w:rsidRPr="002B1019">
        <w:t>Cropper</w:t>
      </w:r>
      <w:r w:rsidR="00DC6AA6" w:rsidRPr="00230826">
        <w:rPr>
          <w:rStyle w:val="indexpagenumbercomma"/>
        </w:rPr>
        <w:t xml:space="preserve">, </w:t>
      </w:r>
      <w:r w:rsidR="00DC6AA6" w:rsidRPr="00230826">
        <w:rPr>
          <w:rStyle w:val="indexpagenumberchecked"/>
        </w:rPr>
        <w:t>245</w:t>
      </w:r>
      <w:r w:rsidRPr="006E548C">
        <w:rPr>
          <w:rStyle w:val="indexpagenumbercontinued"/>
        </w:rPr>
        <w:t>–6</w:t>
      </w:r>
      <w:r w:rsidR="00C579BE">
        <w:t xml:space="preserve">, </w:t>
      </w:r>
      <w:r w:rsidR="00DC6AA6" w:rsidRPr="00230826">
        <w:rPr>
          <w:rStyle w:val="indexRefchap"/>
        </w:rPr>
        <w:t>21:</w:t>
      </w:r>
      <w:r w:rsidR="00DC6AA6" w:rsidRPr="00230826">
        <w:rPr>
          <w:rStyle w:val="indexRefpar"/>
        </w:rPr>
        <w:t>5–9</w:t>
      </w:r>
    </w:p>
    <w:p w14:paraId="340DDD93" w14:textId="77777777" w:rsidR="00E67803" w:rsidRDefault="00C57E99" w:rsidP="008260D5">
      <w:pPr>
        <w:pStyle w:val="Index-2"/>
      </w:pPr>
      <w:r w:rsidRPr="002B1019">
        <w:t xml:space="preserve">designated </w:t>
      </w:r>
      <w:r w:rsidR="00DF5AA5">
        <w:rPr>
          <w:rStyle w:val="quotesterms"/>
        </w:rPr>
        <w:t>›</w:t>
      </w:r>
      <w:r w:rsidR="00627ED1" w:rsidRPr="00627ED1">
        <w:rPr>
          <w:rStyle w:val="quotesterms"/>
        </w:rPr>
        <w:t>the Master</w:t>
      </w:r>
      <w:r w:rsidR="00DF5AA5">
        <w:rPr>
          <w:rStyle w:val="quotesterms"/>
        </w:rPr>
        <w:t>‹</w:t>
      </w:r>
      <w:r w:rsidRPr="002B1019">
        <w:t xml:space="preserve"> by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104</w:t>
      </w:r>
      <w:r w:rsidR="008260D5">
        <w:t xml:space="preserve">, </w:t>
      </w:r>
      <w:r w:rsidR="00DC6AA6" w:rsidRPr="00230826">
        <w:rPr>
          <w:rStyle w:val="indexRefchap"/>
        </w:rPr>
        <w:t>6:</w:t>
      </w:r>
      <w:r w:rsidR="00DC6AA6" w:rsidRPr="00230826">
        <w:rPr>
          <w:rStyle w:val="indexRefpar"/>
        </w:rPr>
        <w:t>26</w:t>
      </w:r>
    </w:p>
    <w:p w14:paraId="12FA1CFB" w14:textId="77777777" w:rsidR="00E67803" w:rsidRDefault="00C57E99" w:rsidP="008260D5">
      <w:pPr>
        <w:pStyle w:val="Index-2"/>
      </w:pPr>
      <w:r w:rsidRPr="002B1019">
        <w:t>detachment of</w:t>
      </w:r>
      <w:r w:rsidR="00DC6AA6" w:rsidRPr="00230826">
        <w:rPr>
          <w:rStyle w:val="indexpagenumbercomma"/>
        </w:rPr>
        <w:t xml:space="preserve">, </w:t>
      </w:r>
      <w:r w:rsidR="00DC6AA6" w:rsidRPr="00230826">
        <w:rPr>
          <w:rStyle w:val="indexpagenumberchecked"/>
        </w:rPr>
        <w:t>201</w:t>
      </w:r>
      <w:r w:rsidR="008260D5">
        <w:t xml:space="preserve">, </w:t>
      </w:r>
      <w:r w:rsidR="00DC6AA6" w:rsidRPr="00230826">
        <w:rPr>
          <w:rStyle w:val="indexRefchap"/>
        </w:rPr>
        <w:t>17:</w:t>
      </w:r>
      <w:r w:rsidR="00DC6AA6" w:rsidRPr="00230826">
        <w:rPr>
          <w:rStyle w:val="indexRefpar"/>
        </w:rPr>
        <w:t>2–3</w:t>
      </w:r>
    </w:p>
    <w:p w14:paraId="20369517" w14:textId="77777777" w:rsidR="00E67803" w:rsidRDefault="00C57E99" w:rsidP="008260D5">
      <w:pPr>
        <w:pStyle w:val="Index-3"/>
      </w:pPr>
      <w:r w:rsidRPr="002B1019">
        <w:t>from earthly possessions</w:t>
      </w:r>
      <w:r w:rsidR="00DC6AA6" w:rsidRPr="00230826">
        <w:rPr>
          <w:rStyle w:val="indexpagenumbercomma"/>
        </w:rPr>
        <w:t xml:space="preserve">, </w:t>
      </w:r>
      <w:r w:rsidR="00DC6AA6" w:rsidRPr="00230826">
        <w:rPr>
          <w:rStyle w:val="indexpagenumberchecked"/>
        </w:rPr>
        <w:t>179</w:t>
      </w:r>
      <w:r w:rsidR="008260D5">
        <w:t xml:space="preserve">, </w:t>
      </w:r>
      <w:r w:rsidR="00DC6AA6" w:rsidRPr="00230826">
        <w:rPr>
          <w:rStyle w:val="indexRefchap"/>
        </w:rPr>
        <w:t>14:</w:t>
      </w:r>
      <w:r w:rsidR="00DC6AA6" w:rsidRPr="00230826">
        <w:rPr>
          <w:rStyle w:val="indexRefpar"/>
        </w:rPr>
        <w:t>33–34</w:t>
      </w:r>
    </w:p>
    <w:p w14:paraId="690246E7" w14:textId="77777777" w:rsidR="00E67803" w:rsidRDefault="00C57E99" w:rsidP="008260D5">
      <w:pPr>
        <w:pStyle w:val="Index-2"/>
      </w:pPr>
      <w:r w:rsidRPr="002B1019">
        <w:t xml:space="preserve">devotion of Persian </w:t>
      </w:r>
      <w:r w:rsidRPr="000C7039">
        <w:rPr>
          <w:highlight w:val="yellow"/>
        </w:rPr>
        <w:t>Bahá</w:t>
      </w:r>
      <w:r w:rsidR="00627ED1" w:rsidRPr="00627ED1">
        <w:rPr>
          <w:highlight w:val="yellow"/>
        </w:rPr>
        <w:t>’</w:t>
      </w:r>
      <w:r w:rsidRPr="000C7039">
        <w:rPr>
          <w:highlight w:val="yellow"/>
        </w:rPr>
        <w:t>ís</w:t>
      </w:r>
      <w:r w:rsidRPr="002B1019">
        <w:t xml:space="preserve"> to</w:t>
      </w:r>
      <w:r w:rsidR="00DC6AA6" w:rsidRPr="00230826">
        <w:rPr>
          <w:rStyle w:val="indexpagenumbercomma"/>
        </w:rPr>
        <w:t xml:space="preserve">, </w:t>
      </w:r>
      <w:r w:rsidR="00DC6AA6" w:rsidRPr="00230826">
        <w:rPr>
          <w:rStyle w:val="indexpagenumberchecked"/>
        </w:rPr>
        <w:t>218</w:t>
      </w:r>
      <w:r w:rsidRPr="006E548C">
        <w:rPr>
          <w:rStyle w:val="indexpagenumbercontinued"/>
        </w:rPr>
        <w:t>–19</w:t>
      </w:r>
      <w:r w:rsidR="008260D5">
        <w:t xml:space="preserve">, </w:t>
      </w:r>
      <w:r w:rsidR="00DC6AA6" w:rsidRPr="00230826">
        <w:rPr>
          <w:rStyle w:val="indexRefchap"/>
        </w:rPr>
        <w:t>18:</w:t>
      </w:r>
      <w:r w:rsidR="00DC6AA6" w:rsidRPr="00230826">
        <w:rPr>
          <w:rStyle w:val="indexRefpar"/>
        </w:rPr>
        <w:t>42–44</w:t>
      </w:r>
    </w:p>
    <w:p w14:paraId="17670AED" w14:textId="77777777" w:rsidR="00E67803" w:rsidRDefault="00C57E99" w:rsidP="008260D5">
      <w:pPr>
        <w:pStyle w:val="Index-2"/>
      </w:pPr>
      <w:r w:rsidRPr="002B1019">
        <w:t>did not accept financial contributions</w:t>
      </w:r>
      <w:r w:rsidR="008260D5">
        <w:t xml:space="preserve"> </w:t>
      </w:r>
      <w:r w:rsidRPr="002B1019">
        <w:t>from believers</w:t>
      </w:r>
      <w:r w:rsidR="00DC6AA6" w:rsidRPr="00230826">
        <w:rPr>
          <w:rStyle w:val="indexpagenumbercomma"/>
        </w:rPr>
        <w:t xml:space="preserve">, </w:t>
      </w:r>
      <w:r w:rsidR="00DC6AA6" w:rsidRPr="00230826">
        <w:rPr>
          <w:rStyle w:val="indexpagenumberchecked"/>
        </w:rPr>
        <w:t>341</w:t>
      </w:r>
      <w:r w:rsidR="008260D5">
        <w:t xml:space="preserve">, </w:t>
      </w:r>
      <w:r w:rsidR="00DC6AA6" w:rsidRPr="00230826">
        <w:rPr>
          <w:rStyle w:val="indexRefchap"/>
        </w:rPr>
        <w:t>30:</w:t>
      </w:r>
      <w:r w:rsidR="00DC6AA6" w:rsidRPr="00230826">
        <w:rPr>
          <w:rStyle w:val="indexRefpar"/>
        </w:rPr>
        <w:t>46</w:t>
      </w:r>
    </w:p>
    <w:p w14:paraId="671AD500" w14:textId="77777777" w:rsidR="00E67803" w:rsidRDefault="00C57E99" w:rsidP="008260D5">
      <w:pPr>
        <w:pStyle w:val="Index-2"/>
      </w:pPr>
      <w:r w:rsidRPr="002B1019">
        <w:t xml:space="preserve">did not live at </w:t>
      </w:r>
      <w:r w:rsidRPr="000C7039">
        <w:rPr>
          <w:highlight w:val="yellow"/>
        </w:rPr>
        <w:t>Bahjí</w:t>
      </w:r>
      <w:r w:rsidR="00DC6AA6" w:rsidRPr="00230826">
        <w:rPr>
          <w:rStyle w:val="indexpagenumbercomma"/>
        </w:rPr>
        <w:t xml:space="preserve">, </w:t>
      </w:r>
      <w:r w:rsidR="00DC6AA6" w:rsidRPr="00230826">
        <w:rPr>
          <w:rStyle w:val="indexpagenumberchecked"/>
        </w:rPr>
        <w:t>175</w:t>
      </w:r>
      <w:r w:rsidR="008260D5">
        <w:t xml:space="preserve">, </w:t>
      </w:r>
      <w:r w:rsidR="00DC6AA6" w:rsidRPr="00230826">
        <w:rPr>
          <w:rStyle w:val="indexRefchap"/>
        </w:rPr>
        <w:t>14:</w:t>
      </w:r>
      <w:r w:rsidR="00DC6AA6" w:rsidRPr="00230826">
        <w:rPr>
          <w:rStyle w:val="indexRefpar"/>
        </w:rPr>
        <w:t>21</w:t>
      </w:r>
    </w:p>
    <w:p w14:paraId="0B6A55F7" w14:textId="77777777" w:rsidR="00E67803" w:rsidRDefault="00C57E99" w:rsidP="008260D5">
      <w:pPr>
        <w:pStyle w:val="Index-2"/>
      </w:pPr>
      <w:r w:rsidRPr="002B1019">
        <w:t>divine powers conferred on</w:t>
      </w:r>
      <w:r w:rsidR="00DC6AA6" w:rsidRPr="00230826">
        <w:rPr>
          <w:rStyle w:val="indexpagenumbercomma"/>
        </w:rPr>
        <w:t xml:space="preserve">, </w:t>
      </w:r>
      <w:r w:rsidR="00DC6AA6" w:rsidRPr="00230826">
        <w:rPr>
          <w:rStyle w:val="indexpagenumberchecked"/>
        </w:rPr>
        <w:t>267</w:t>
      </w:r>
      <w:r w:rsidR="008260D5">
        <w:t xml:space="preserve">, </w:t>
      </w:r>
      <w:r w:rsidR="00DC6AA6" w:rsidRPr="00230826">
        <w:rPr>
          <w:rStyle w:val="indexRefchap"/>
        </w:rPr>
        <w:t>23:</w:t>
      </w:r>
      <w:r w:rsidR="00DC6AA6" w:rsidRPr="00230826">
        <w:rPr>
          <w:rStyle w:val="indexRefpar"/>
        </w:rPr>
        <w:t>38–39</w:t>
      </w:r>
    </w:p>
    <w:p w14:paraId="0970ACF7" w14:textId="77777777" w:rsidR="00E67803" w:rsidRDefault="00C57E99" w:rsidP="008260D5">
      <w:pPr>
        <w:pStyle w:val="Index-2"/>
      </w:pPr>
      <w:r w:rsidRPr="002B1019">
        <w:t>effect of presence of</w:t>
      </w:r>
      <w:r w:rsidR="00DC6AA6" w:rsidRPr="00230826">
        <w:rPr>
          <w:rStyle w:val="indexpagenumbercomma"/>
        </w:rPr>
        <w:t xml:space="preserve">, </w:t>
      </w:r>
      <w:r w:rsidR="00DC6AA6" w:rsidRPr="00230826">
        <w:rPr>
          <w:rStyle w:val="indexpagenumberchecked"/>
        </w:rPr>
        <w:t>204</w:t>
      </w:r>
      <w:r w:rsidRPr="006E548C">
        <w:rPr>
          <w:rStyle w:val="indexpagenumbercontinued"/>
        </w:rPr>
        <w:t>–5</w:t>
      </w:r>
      <w:r w:rsidR="008260D5">
        <w:t xml:space="preserve">, </w:t>
      </w:r>
      <w:r w:rsidR="00DC6AA6" w:rsidRPr="00230826">
        <w:rPr>
          <w:rStyle w:val="indexRefchap"/>
        </w:rPr>
        <w:t>17:</w:t>
      </w:r>
      <w:r w:rsidR="00DC6AA6" w:rsidRPr="00230826">
        <w:rPr>
          <w:rStyle w:val="indexRefpar"/>
        </w:rPr>
        <w:t>13–22</w:t>
      </w:r>
    </w:p>
    <w:p w14:paraId="42A8371A" w14:textId="77777777" w:rsidR="00E67803" w:rsidRDefault="00C57E99" w:rsidP="00C759CA">
      <w:pPr>
        <w:pStyle w:val="Index-2"/>
      </w:pPr>
      <w:r w:rsidRPr="002B1019">
        <w:t>enemies of</w:t>
      </w:r>
      <w:r w:rsidR="00DC6AA6" w:rsidRPr="00230826">
        <w:rPr>
          <w:rStyle w:val="indexpagenumbercomma"/>
        </w:rPr>
        <w:t xml:space="preserve">, </w:t>
      </w:r>
      <w:r w:rsidR="00DC6AA6" w:rsidRPr="00230826">
        <w:rPr>
          <w:rStyle w:val="indexpagenumberchecked"/>
        </w:rPr>
        <w:t>332</w:t>
      </w:r>
      <w:r w:rsidR="00C759CA">
        <w:t xml:space="preserve">, </w:t>
      </w:r>
      <w:r w:rsidR="00DC6AA6" w:rsidRPr="00230826">
        <w:rPr>
          <w:rStyle w:val="indexRefchap"/>
        </w:rPr>
        <w:t>30:</w:t>
      </w:r>
      <w:r w:rsidR="00DC6AA6" w:rsidRPr="00230826">
        <w:rPr>
          <w:rStyle w:val="indexRefpar"/>
        </w:rPr>
        <w:t>2</w:t>
      </w:r>
    </w:p>
    <w:p w14:paraId="4A56C333" w14:textId="77777777" w:rsidR="00E67803" w:rsidRDefault="00C57E99" w:rsidP="00C759CA">
      <w:pPr>
        <w:pStyle w:val="Index-2"/>
      </w:pPr>
      <w:r w:rsidRPr="002B1019">
        <w:t>exemplary life of</w:t>
      </w:r>
      <w:r w:rsidR="00DC6AA6" w:rsidRPr="00230826">
        <w:rPr>
          <w:rStyle w:val="indexpagenumbercomma"/>
        </w:rPr>
        <w:t xml:space="preserve">, </w:t>
      </w:r>
      <w:r w:rsidR="00DC6AA6" w:rsidRPr="00230826">
        <w:rPr>
          <w:rStyle w:val="indexpagenumberchecked"/>
        </w:rPr>
        <w:t>201</w:t>
      </w:r>
      <w:r w:rsidR="00C759CA">
        <w:t xml:space="preserve">, </w:t>
      </w:r>
      <w:r w:rsidR="00DC6AA6" w:rsidRPr="00230826">
        <w:rPr>
          <w:rStyle w:val="indexRefchap"/>
        </w:rPr>
        <w:t>17:</w:t>
      </w:r>
      <w:r w:rsidR="00DC6AA6" w:rsidRPr="00230826">
        <w:rPr>
          <w:rStyle w:val="indexRefpar"/>
        </w:rPr>
        <w:t>1</w:t>
      </w:r>
    </w:p>
    <w:p w14:paraId="7D8B64CC" w14:textId="77777777" w:rsidR="00E67803" w:rsidRDefault="00C57E99" w:rsidP="00C759CA">
      <w:pPr>
        <w:pStyle w:val="Index-2"/>
      </w:pPr>
      <w:r w:rsidRPr="002B1019">
        <w:t xml:space="preserve">expels </w:t>
      </w:r>
      <w:r w:rsidRPr="000C7039">
        <w:rPr>
          <w:highlight w:val="yellow"/>
        </w:rPr>
        <w:t>Jamál</w:t>
      </w:r>
      <w:r w:rsidRPr="002B1019">
        <w:t xml:space="preserve"> from Faith</w:t>
      </w:r>
      <w:r w:rsidR="00DC6AA6" w:rsidRPr="00230826">
        <w:rPr>
          <w:rStyle w:val="indexpagenumbercomma"/>
        </w:rPr>
        <w:t xml:space="preserve">, </w:t>
      </w:r>
      <w:r w:rsidR="00DC6AA6" w:rsidRPr="00230826">
        <w:rPr>
          <w:rStyle w:val="indexpagenumberchecked"/>
        </w:rPr>
        <w:t>215</w:t>
      </w:r>
      <w:r w:rsidR="00C759CA">
        <w:t xml:space="preserve">, </w:t>
      </w:r>
      <w:r w:rsidR="00DC6AA6" w:rsidRPr="00230826">
        <w:rPr>
          <w:rStyle w:val="indexRefchap"/>
        </w:rPr>
        <w:t>18:</w:t>
      </w:r>
      <w:r w:rsidR="00DC6AA6" w:rsidRPr="00230826">
        <w:rPr>
          <w:rStyle w:val="indexRefpar"/>
        </w:rPr>
        <w:t>33–34</w:t>
      </w:r>
    </w:p>
    <w:p w14:paraId="67A6EE2D" w14:textId="77777777" w:rsidR="00E67803" w:rsidRDefault="00C57E99" w:rsidP="00C759CA">
      <w:pPr>
        <w:pStyle w:val="Index-2"/>
      </w:pPr>
      <w:r w:rsidRPr="002B1019">
        <w:t>explanation of Manifestation</w:t>
      </w:r>
      <w:r w:rsidR="00DC6AA6" w:rsidRPr="00230826">
        <w:rPr>
          <w:rStyle w:val="indexpagenumbercomma"/>
        </w:rPr>
        <w:t xml:space="preserve">, </w:t>
      </w:r>
      <w:r w:rsidR="00DC6AA6" w:rsidRPr="00230826">
        <w:rPr>
          <w:rStyle w:val="indexpagenumberchecked"/>
        </w:rPr>
        <w:t>9</w:t>
      </w:r>
      <w:r w:rsidR="00C759CA">
        <w:t xml:space="preserve">, </w:t>
      </w:r>
      <w:r w:rsidR="00DC6AA6" w:rsidRPr="00230826">
        <w:rPr>
          <w:rStyle w:val="indexRefchap"/>
        </w:rPr>
        <w:t>pr:</w:t>
      </w:r>
      <w:r w:rsidR="00DC6AA6" w:rsidRPr="00230826">
        <w:rPr>
          <w:rStyle w:val="indexRefpar"/>
        </w:rPr>
        <w:t>26</w:t>
      </w:r>
    </w:p>
    <w:p w14:paraId="0A0C2F29" w14:textId="77777777" w:rsidR="00E67803" w:rsidRDefault="00C57E99" w:rsidP="00C759CA">
      <w:pPr>
        <w:pStyle w:val="Index-2"/>
      </w:pPr>
      <w:r w:rsidRPr="002B1019">
        <w:t>explanation of soul</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13</w:t>
      </w:r>
      <w:r w:rsidR="00C759CA">
        <w:t xml:space="preserve">, </w:t>
      </w:r>
      <w:r w:rsidR="00DC6AA6" w:rsidRPr="00230826">
        <w:rPr>
          <w:rStyle w:val="indexRefchap"/>
        </w:rPr>
        <w:t>pr:</w:t>
      </w:r>
      <w:r w:rsidR="00DC6AA6" w:rsidRPr="00230826">
        <w:rPr>
          <w:rStyle w:val="indexRefpar"/>
        </w:rPr>
        <w:t>12</w:t>
      </w:r>
      <w:r w:rsidR="00C759CA">
        <w:t xml:space="preserve">, </w:t>
      </w:r>
      <w:r w:rsidR="00DC6AA6" w:rsidRPr="00230826">
        <w:rPr>
          <w:rStyle w:val="indexRefchap"/>
        </w:rPr>
        <w:t>pr:</w:t>
      </w:r>
      <w:r w:rsidR="00DC6AA6" w:rsidRPr="00230826">
        <w:rPr>
          <w:rStyle w:val="indexRefpar"/>
        </w:rPr>
        <w:t>37</w:t>
      </w:r>
      <w:r w:rsidR="00C759CA">
        <w:t xml:space="preserve">, </w:t>
      </w:r>
      <w:r w:rsidR="00DC6AA6" w:rsidRPr="00230826">
        <w:rPr>
          <w:rStyle w:val="indexRefchap"/>
        </w:rPr>
        <w:t>pr:</w:t>
      </w:r>
      <w:r w:rsidR="00DC6AA6" w:rsidRPr="00230826">
        <w:rPr>
          <w:rStyle w:val="indexRefpar"/>
        </w:rPr>
        <w:t>44–45</w:t>
      </w:r>
    </w:p>
    <w:p w14:paraId="1079E036" w14:textId="77777777" w:rsidR="00E67803" w:rsidRDefault="00C57E99">
      <w:pPr>
        <w:pStyle w:val="Index-2"/>
      </w:pPr>
      <w:r w:rsidRPr="002B1019">
        <w:t xml:space="preserve">family of, </w:t>
      </w:r>
      <w:r w:rsidRPr="00971E46">
        <w:rPr>
          <w:rStyle w:val="indexverweis"/>
        </w:rPr>
        <w:t>see</w:t>
      </w:r>
      <w:r w:rsidRPr="002B1019">
        <w:t xml:space="preserve"> 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w:t>
      </w:r>
      <w:r>
        <w:t xml:space="preserve"> </w:t>
      </w:r>
      <w:r w:rsidRPr="000C7039">
        <w:rPr>
          <w:highlight w:val="yellow"/>
        </w:rPr>
        <w:t>ʿAbdu</w:t>
      </w:r>
      <w:r w:rsidR="00627ED1" w:rsidRPr="00627ED1">
        <w:rPr>
          <w:highlight w:val="yellow"/>
        </w:rPr>
        <w:t>’</w:t>
      </w:r>
      <w:r w:rsidRPr="000C7039">
        <w:rPr>
          <w:highlight w:val="yellow"/>
        </w:rPr>
        <w:t>l-Bahá</w:t>
      </w:r>
    </w:p>
    <w:p w14:paraId="2E9B2074" w14:textId="77777777" w:rsidR="00E67803" w:rsidRDefault="00C57E99" w:rsidP="0039170F">
      <w:pPr>
        <w:pStyle w:val="Index-2"/>
      </w:pPr>
      <w:r w:rsidRPr="002B1019">
        <w:t>forgives Covenant-breakers</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337</w:t>
      </w:r>
      <w:r w:rsidR="0039170F">
        <w:t xml:space="preserve">, </w:t>
      </w:r>
      <w:r w:rsidR="00DC6AA6" w:rsidRPr="00230826">
        <w:rPr>
          <w:rStyle w:val="indexRefchap"/>
        </w:rPr>
        <w:t>19:</w:t>
      </w:r>
      <w:r w:rsidR="00DC6AA6" w:rsidRPr="00230826">
        <w:rPr>
          <w:rStyle w:val="indexRefpar"/>
        </w:rPr>
        <w:t>33</w:t>
      </w:r>
      <w:r w:rsidR="0039170F">
        <w:t xml:space="preserve">, </w:t>
      </w:r>
      <w:r w:rsidR="00DC6AA6" w:rsidRPr="00230826">
        <w:rPr>
          <w:rStyle w:val="indexRefchap"/>
        </w:rPr>
        <w:t>30:</w:t>
      </w:r>
      <w:r w:rsidR="00DC6AA6" w:rsidRPr="00230826">
        <w:rPr>
          <w:rStyle w:val="indexRefpar"/>
        </w:rPr>
        <w:t>22</w:t>
      </w:r>
    </w:p>
    <w:p w14:paraId="1038DBC2" w14:textId="77777777" w:rsidR="00E67803" w:rsidRDefault="00C57E99" w:rsidP="00DC1927">
      <w:pPr>
        <w:pStyle w:val="Index-2"/>
      </w:pPr>
      <w:r w:rsidRPr="002B1019">
        <w:t xml:space="preserve">freed by revolution of </w:t>
      </w:r>
      <w:r w:rsidR="00627ED1" w:rsidRPr="00627ED1">
        <w:rPr>
          <w:rStyle w:val="quotesterms"/>
        </w:rPr>
        <w:t xml:space="preserve">›Young </w:t>
      </w:r>
      <w:r w:rsidR="00DF5AA5">
        <w:rPr>
          <w:rStyle w:val="quotesterms"/>
          <w:highlight w:val="lightGray"/>
        </w:rPr>
        <w:t>Turks</w:t>
      </w:r>
      <w:r w:rsidR="00DF5AA5">
        <w:rPr>
          <w:rStyle w:val="quotesterms"/>
        </w:rPr>
        <w:t>‹</w:t>
      </w:r>
      <w:r w:rsidRPr="002B1019">
        <w:t>,</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240</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250</w:t>
      </w:r>
      <w:r w:rsidR="0039170F">
        <w:t xml:space="preserve">, </w:t>
      </w:r>
      <w:r w:rsidR="00DC6AA6" w:rsidRPr="00230826">
        <w:rPr>
          <w:rStyle w:val="indexRefchap"/>
        </w:rPr>
        <w:t>20:</w:t>
      </w:r>
      <w:r w:rsidR="00DC6AA6" w:rsidRPr="00230826">
        <w:rPr>
          <w:rStyle w:val="indexRefpar"/>
        </w:rPr>
        <w:t>36</w:t>
      </w:r>
      <w:r w:rsidR="0039170F">
        <w:t xml:space="preserve">, </w:t>
      </w:r>
      <w:r w:rsidR="00DC6AA6" w:rsidRPr="00230826">
        <w:rPr>
          <w:rStyle w:val="indexRefchap"/>
        </w:rPr>
        <w:t>20:</w:t>
      </w:r>
      <w:r w:rsidR="00DC6AA6" w:rsidRPr="00230826">
        <w:rPr>
          <w:rStyle w:val="indexRefpar"/>
        </w:rPr>
        <w:t>49</w:t>
      </w:r>
      <w:r w:rsidR="0039170F">
        <w:t xml:space="preserve">, </w:t>
      </w:r>
      <w:r w:rsidR="00DC6AA6" w:rsidRPr="00230826">
        <w:rPr>
          <w:rStyle w:val="indexRefchap"/>
        </w:rPr>
        <w:t>21:</w:t>
      </w:r>
      <w:r w:rsidR="00DC6AA6" w:rsidRPr="00230826">
        <w:rPr>
          <w:rStyle w:val="indexRefpar"/>
        </w:rPr>
        <w:t>21</w:t>
      </w:r>
      <w:r w:rsidR="00DC1927">
        <w:t xml:space="preserve">, </w:t>
      </w:r>
      <w:r w:rsidR="00DC6AA6" w:rsidRPr="00230826">
        <w:rPr>
          <w:rStyle w:val="indexRefchap"/>
        </w:rPr>
        <w:t>21:</w:t>
      </w:r>
      <w:r w:rsidR="00DC6AA6" w:rsidRPr="00230826">
        <w:rPr>
          <w:rStyle w:val="indexRefpar"/>
        </w:rPr>
        <w:t>24</w:t>
      </w:r>
    </w:p>
    <w:p w14:paraId="70535E3E" w14:textId="77777777" w:rsidR="00E67803" w:rsidRDefault="00C57E99" w:rsidP="0039170F">
      <w:pPr>
        <w:pStyle w:val="Index-2"/>
      </w:pPr>
      <w:r w:rsidRPr="000C7039">
        <w:rPr>
          <w:highlight w:val="yellow"/>
        </w:rPr>
        <w:t>uṣn</w:t>
      </w:r>
      <w:r w:rsidR="00627ED1" w:rsidRPr="00627ED1">
        <w:rPr>
          <w:highlight w:val="yellow"/>
        </w:rPr>
        <w:t>-i-</w:t>
      </w:r>
      <w:r w:rsidRPr="000C7039">
        <w:rPr>
          <w:highlight w:val="yellow"/>
        </w:rPr>
        <w:t>Aʿẓám</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430</w:t>
      </w:r>
      <w:r w:rsidR="0039170F">
        <w:t xml:space="preserve">, </w:t>
      </w:r>
      <w:r w:rsidR="00DC6AA6" w:rsidRPr="00230826">
        <w:rPr>
          <w:rStyle w:val="indexRefchap"/>
        </w:rPr>
        <w:t>34:</w:t>
      </w:r>
      <w:r w:rsidR="00DC6AA6" w:rsidRPr="00230826">
        <w:rPr>
          <w:rStyle w:val="indexRefpar"/>
        </w:rPr>
        <w:t>10</w:t>
      </w:r>
      <w:r w:rsidR="0039170F">
        <w:t xml:space="preserve">, </w:t>
      </w:r>
      <w:r w:rsidR="00DC6AA6" w:rsidRPr="00230826">
        <w:rPr>
          <w:rStyle w:val="indexRefchap"/>
        </w:rPr>
        <w:t>ap2:</w:t>
      </w:r>
      <w:r w:rsidR="00DC6AA6" w:rsidRPr="00230826">
        <w:rPr>
          <w:rStyle w:val="indexRefpar"/>
        </w:rPr>
        <w:t>10–11</w:t>
      </w:r>
    </w:p>
    <w:p w14:paraId="49535647" w14:textId="77777777" w:rsidR="00E67803" w:rsidRDefault="00C57E99" w:rsidP="007B69B2">
      <w:pPr>
        <w:pStyle w:val="Index-2"/>
      </w:pPr>
      <w:r w:rsidRPr="002B1019">
        <w:t>glances of</w:t>
      </w:r>
      <w:r w:rsidR="00DC6AA6" w:rsidRPr="00230826">
        <w:rPr>
          <w:rStyle w:val="indexpagenumbercomma"/>
        </w:rPr>
        <w:t xml:space="preserve">, </w:t>
      </w:r>
      <w:r w:rsidR="00DC6AA6" w:rsidRPr="00230826">
        <w:rPr>
          <w:rStyle w:val="indexpagenumberchecked"/>
        </w:rPr>
        <w:t>204</w:t>
      </w:r>
      <w:r w:rsidRPr="006E548C">
        <w:rPr>
          <w:rStyle w:val="indexpagenumbercontinued"/>
        </w:rPr>
        <w:t>–5</w:t>
      </w:r>
      <w:r w:rsidR="007B69B2">
        <w:t xml:space="preserve">, </w:t>
      </w:r>
      <w:r w:rsidR="00DC6AA6" w:rsidRPr="00230826">
        <w:rPr>
          <w:rStyle w:val="indexRefchap"/>
        </w:rPr>
        <w:t>17:</w:t>
      </w:r>
      <w:r w:rsidR="00DC6AA6" w:rsidRPr="00230826">
        <w:rPr>
          <w:rStyle w:val="indexRefpar"/>
        </w:rPr>
        <w:t>14–21</w:t>
      </w:r>
    </w:p>
    <w:p w14:paraId="1D21AF0C" w14:textId="77777777" w:rsidR="00E67803" w:rsidRDefault="00C57E99" w:rsidP="007B69B2">
      <w:pPr>
        <w:pStyle w:val="Index-2"/>
      </w:pPr>
      <w:r w:rsidRPr="002B1019">
        <w:t>grandchildren of</w:t>
      </w:r>
      <w:r w:rsidR="00DC6AA6" w:rsidRPr="00230826">
        <w:rPr>
          <w:rStyle w:val="indexpagenumbercomma"/>
        </w:rPr>
        <w:t xml:space="preserve">, </w:t>
      </w:r>
      <w:r w:rsidR="00DC6AA6" w:rsidRPr="00230826">
        <w:rPr>
          <w:rStyle w:val="indexpagenumberchecked"/>
        </w:rPr>
        <w:t>358</w:t>
      </w:r>
      <w:r w:rsidR="007B69B2">
        <w:t xml:space="preserve">, </w:t>
      </w:r>
      <w:r w:rsidR="00DC6AA6" w:rsidRPr="00230826">
        <w:rPr>
          <w:rStyle w:val="indexRefchap"/>
        </w:rPr>
        <w:t>32:</w:t>
      </w:r>
      <w:r w:rsidR="00DC6AA6" w:rsidRPr="00230826">
        <w:rPr>
          <w:rStyle w:val="indexRefpar"/>
        </w:rPr>
        <w:t>34–38</w:t>
      </w:r>
    </w:p>
    <w:p w14:paraId="30451D40" w14:textId="77777777" w:rsidR="00E67803" w:rsidRDefault="00C57E99">
      <w:pPr>
        <w:pStyle w:val="Index-3"/>
      </w:pPr>
      <w:r w:rsidRPr="00971E46">
        <w:rPr>
          <w:rStyle w:val="indexverweis"/>
        </w:rPr>
        <w:t>see also</w:t>
      </w:r>
      <w:r w:rsidRPr="002B1019">
        <w:t xml:space="preserve"> </w:t>
      </w:r>
      <w:r w:rsidRPr="000C7039">
        <w:rPr>
          <w:highlight w:val="cyan"/>
        </w:rPr>
        <w:t>Shoghi Effendi</w:t>
      </w:r>
    </w:p>
    <w:p w14:paraId="667FFB70" w14:textId="77777777" w:rsidR="00E67803" w:rsidRDefault="00C57E99" w:rsidP="007B69B2">
      <w:pPr>
        <w:pStyle w:val="Index-2"/>
      </w:pPr>
      <w:r w:rsidRPr="002B1019">
        <w:t>Hands of the Cause during ministry of</w:t>
      </w:r>
      <w:r w:rsidR="00DC6AA6" w:rsidRPr="00230826">
        <w:rPr>
          <w:rStyle w:val="indexpagenumbercomma"/>
        </w:rPr>
        <w:t xml:space="preserve">, </w:t>
      </w:r>
      <w:r w:rsidR="00DC6AA6" w:rsidRPr="00230826">
        <w:rPr>
          <w:rStyle w:val="indexpagenumberchecked"/>
        </w:rPr>
        <w:t>322</w:t>
      </w:r>
      <w:r w:rsidR="007B69B2">
        <w:t xml:space="preserve">, </w:t>
      </w:r>
      <w:r w:rsidR="00DC6AA6" w:rsidRPr="00230826">
        <w:rPr>
          <w:rStyle w:val="indexRefchap"/>
        </w:rPr>
        <w:t>29:</w:t>
      </w:r>
      <w:r w:rsidR="00DC6AA6" w:rsidRPr="00230826">
        <w:rPr>
          <w:rStyle w:val="indexRefpar"/>
        </w:rPr>
        <w:t>1–3</w:t>
      </w:r>
    </w:p>
    <w:p w14:paraId="56DDD3B3" w14:textId="77777777" w:rsidR="00E67803" w:rsidRDefault="00C57E99" w:rsidP="007B69B2">
      <w:pPr>
        <w:pStyle w:val="Index-2"/>
      </w:pPr>
      <w:r w:rsidRPr="002B1019">
        <w:t>handwriting of</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007B69B2">
        <w:t xml:space="preserve">, </w:t>
      </w:r>
      <w:r w:rsidR="00DC6AA6" w:rsidRPr="00230826">
        <w:rPr>
          <w:rStyle w:val="indexRefchap"/>
        </w:rPr>
        <w:t>31:</w:t>
      </w:r>
      <w:r w:rsidR="00DC6AA6" w:rsidRPr="00230826">
        <w:rPr>
          <w:rStyle w:val="indexRefpar"/>
        </w:rPr>
        <w:t>24</w:t>
      </w:r>
    </w:p>
    <w:p w14:paraId="170F55F8" w14:textId="77777777" w:rsidR="00E67803" w:rsidRDefault="00DC6AA6" w:rsidP="007B69B2">
      <w:pPr>
        <w:pStyle w:val="Index-2"/>
      </w:pPr>
      <w:r w:rsidRPr="00230826">
        <w:rPr>
          <w:rStyle w:val="structurevisible"/>
        </w:rPr>
        <w:t>&lt;</w:t>
      </w:r>
      <w:r w:rsidRPr="00230826">
        <w:rPr>
          <w:rStyle w:val="structure"/>
        </w:rPr>
        <w:t>cit Bah_%►%_%_%►%_%_%—en_%—%_%</w:t>
      </w:r>
      <w:r w:rsidRPr="00230826">
        <w:rPr>
          <w:rStyle w:val="structurevisible"/>
        </w:rPr>
        <w:t>&gt;</w:t>
      </w:r>
      <w:r w:rsidR="00DF5AA5" w:rsidRPr="007B69B2">
        <w:rPr>
          <w:rStyle w:val="quotebahaiscripture"/>
        </w:rPr>
        <w:t>»</w:t>
      </w:r>
      <w:r w:rsidR="00627ED1" w:rsidRPr="00627ED1">
        <w:rPr>
          <w:rStyle w:val="quotebahaiscripture"/>
        </w:rPr>
        <w:t>Him Whom God hath purposed</w:t>
      </w:r>
      <w:r w:rsidR="00DF5AA5">
        <w:rPr>
          <w:rStyle w:val="quotebahaiscripture"/>
        </w:rPr>
        <w:t>«</w:t>
      </w:r>
      <w:r w:rsidR="00C57E99" w:rsidRPr="00683B20">
        <w:rPr>
          <w:rStyle w:val="structurevisible"/>
        </w:rPr>
        <w:t>&lt;/</w:t>
      </w:r>
      <w:r w:rsidR="00C57E99" w:rsidRPr="00683B20">
        <w:rPr>
          <w:rStyle w:val="structure"/>
        </w:rPr>
        <w:t>cit</w:t>
      </w:r>
      <w:r w:rsidR="00C57E99" w:rsidRPr="00683B20">
        <w:rPr>
          <w:rStyle w:val="structurevisible"/>
        </w:rPr>
        <w:t>&gt;</w:t>
      </w:r>
      <w:r w:rsidRPr="00230826">
        <w:rPr>
          <w:rStyle w:val="indexpagenumbercomma"/>
        </w:rPr>
        <w:t xml:space="preserve">, </w:t>
      </w:r>
      <w:r w:rsidRPr="00230826">
        <w:rPr>
          <w:rStyle w:val="indexpagenumberchecked"/>
        </w:rPr>
        <w:t>139</w:t>
      </w:r>
      <w:r w:rsidRPr="00230826">
        <w:rPr>
          <w:rStyle w:val="indexpagenumbercomma"/>
        </w:rPr>
        <w:t xml:space="preserve">, </w:t>
      </w:r>
      <w:r w:rsidRPr="00230826">
        <w:rPr>
          <w:rStyle w:val="indexpagenumberchecked"/>
        </w:rPr>
        <w:t>141</w:t>
      </w:r>
      <w:r w:rsidRPr="00230826">
        <w:rPr>
          <w:rStyle w:val="indexpagenumbercomma"/>
        </w:rPr>
        <w:t xml:space="preserve">, </w:t>
      </w:r>
      <w:r w:rsidRPr="00230826">
        <w:rPr>
          <w:rStyle w:val="indexpagenumberchecked"/>
        </w:rPr>
        <w:t>143</w:t>
      </w:r>
      <w:r w:rsidRPr="00230826">
        <w:rPr>
          <w:rStyle w:val="indexpagenumbercomma"/>
        </w:rPr>
        <w:t xml:space="preserve">, </w:t>
      </w:r>
      <w:r w:rsidRPr="00230826">
        <w:rPr>
          <w:rStyle w:val="indexpagenumberchecked"/>
        </w:rPr>
        <w:t>162</w:t>
      </w:r>
      <w:r w:rsidRPr="00230826">
        <w:rPr>
          <w:rStyle w:val="indexpagenumbercomma"/>
        </w:rPr>
        <w:t xml:space="preserve">, </w:t>
      </w:r>
      <w:r w:rsidRPr="00230826">
        <w:rPr>
          <w:rStyle w:val="indexpagenumberchecked"/>
        </w:rPr>
        <w:t>440</w:t>
      </w:r>
      <w:r w:rsidR="007B69B2">
        <w:t xml:space="preserve">, </w:t>
      </w:r>
      <w:r w:rsidRPr="00230826">
        <w:rPr>
          <w:rStyle w:val="indexRefchap"/>
        </w:rPr>
        <w:t>9:</w:t>
      </w:r>
      <w:r w:rsidRPr="00230826">
        <w:rPr>
          <w:rStyle w:val="indexRefpar"/>
        </w:rPr>
        <w:t>27</w:t>
      </w:r>
      <w:r w:rsidR="007B69B2">
        <w:t xml:space="preserve">, </w:t>
      </w:r>
      <w:r w:rsidRPr="00230826">
        <w:rPr>
          <w:rStyle w:val="indexRefchap"/>
        </w:rPr>
        <w:t>10:</w:t>
      </w:r>
      <w:r w:rsidRPr="00230826">
        <w:rPr>
          <w:rStyle w:val="indexRefpar"/>
        </w:rPr>
        <w:t>2</w:t>
      </w:r>
      <w:r w:rsidR="007B69B2">
        <w:t xml:space="preserve">, </w:t>
      </w:r>
      <w:r w:rsidRPr="00230826">
        <w:rPr>
          <w:rStyle w:val="indexRefchap"/>
        </w:rPr>
        <w:t>10:</w:t>
      </w:r>
      <w:r w:rsidRPr="00230826">
        <w:rPr>
          <w:rStyle w:val="indexRefpar"/>
        </w:rPr>
        <w:t>17</w:t>
      </w:r>
      <w:r w:rsidR="007B69B2">
        <w:t xml:space="preserve">, </w:t>
      </w:r>
      <w:r w:rsidRPr="00230826">
        <w:rPr>
          <w:rStyle w:val="indexRefchap"/>
        </w:rPr>
        <w:t>12:</w:t>
      </w:r>
      <w:r w:rsidRPr="00230826">
        <w:rPr>
          <w:rStyle w:val="indexRefpar"/>
        </w:rPr>
        <w:t>31</w:t>
      </w:r>
      <w:r w:rsidR="007B69B2">
        <w:t xml:space="preserve">, </w:t>
      </w:r>
      <w:r w:rsidRPr="00230826">
        <w:rPr>
          <w:rStyle w:val="indexRefchap"/>
        </w:rPr>
        <w:t>ap3:</w:t>
      </w:r>
      <w:r w:rsidRPr="00230826">
        <w:rPr>
          <w:rStyle w:val="indexRefchapsub"/>
        </w:rPr>
        <w:t>2:</w:t>
      </w:r>
      <w:r w:rsidRPr="00230826">
        <w:rPr>
          <w:rStyle w:val="indexRefpar"/>
        </w:rPr>
        <w:t>16</w:t>
      </w:r>
    </w:p>
    <w:p w14:paraId="4261B9B3" w14:textId="77777777" w:rsidR="00E67803" w:rsidRDefault="00C57E99">
      <w:pPr>
        <w:pStyle w:val="Index-2"/>
      </w:pPr>
      <w:r w:rsidRPr="002B1019">
        <w:t xml:space="preserve">His successor, </w:t>
      </w:r>
      <w:r w:rsidRPr="00971E46">
        <w:rPr>
          <w:rStyle w:val="indexverweis"/>
        </w:rPr>
        <w:t>see</w:t>
      </w:r>
      <w:r w:rsidRPr="002B1019">
        <w:t xml:space="preserve"> </w:t>
      </w:r>
      <w:r w:rsidRPr="000C7039">
        <w:rPr>
          <w:highlight w:val="cyan"/>
        </w:rPr>
        <w:t>Shoghi Effendi</w:t>
      </w:r>
    </w:p>
    <w:p w14:paraId="3A1DE11E" w14:textId="77777777" w:rsidR="00E67803" w:rsidRDefault="00C57E99" w:rsidP="007B69B2">
      <w:pPr>
        <w:pStyle w:val="Index-2"/>
      </w:pPr>
      <w:r w:rsidRPr="002B1019">
        <w:t>Horace Holley</w:t>
      </w:r>
      <w:r w:rsidR="00627ED1" w:rsidRPr="00627ED1">
        <w:t>’</w:t>
      </w:r>
      <w:r w:rsidRPr="002B1019">
        <w:t>s description of</w:t>
      </w:r>
      <w:r w:rsidR="00DC6AA6" w:rsidRPr="00230826">
        <w:rPr>
          <w:rStyle w:val="indexpagenumbercomma"/>
        </w:rPr>
        <w:t xml:space="preserve">, </w:t>
      </w:r>
      <w:r w:rsidR="00DC6AA6" w:rsidRPr="00230826">
        <w:rPr>
          <w:rStyle w:val="indexpagenumberchecked"/>
        </w:rPr>
        <w:t>107</w:t>
      </w:r>
      <w:r w:rsidRPr="006E548C">
        <w:rPr>
          <w:rStyle w:val="indexpagenumbercontinued"/>
        </w:rPr>
        <w:t>–8</w:t>
      </w:r>
      <w:r w:rsidR="007B69B2">
        <w:t xml:space="preserve">, </w:t>
      </w:r>
      <w:r w:rsidR="00DC6AA6" w:rsidRPr="00230826">
        <w:rPr>
          <w:rStyle w:val="indexRefchap"/>
        </w:rPr>
        <w:t>6:</w:t>
      </w:r>
      <w:r w:rsidR="00DC6AA6" w:rsidRPr="00230826">
        <w:rPr>
          <w:rStyle w:val="indexRefpar"/>
        </w:rPr>
        <w:t>44–46</w:t>
      </w:r>
    </w:p>
    <w:p w14:paraId="2752149E" w14:textId="77777777" w:rsidR="00E67803" w:rsidRDefault="00C57E99" w:rsidP="00DC62CF">
      <w:pPr>
        <w:pStyle w:val="Index-2"/>
      </w:pPr>
      <w:r w:rsidRPr="002B1019">
        <w:t xml:space="preserve">incident with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Pr="002B1019">
        <w:t xml:space="preserve"> at the Shrine</w:t>
      </w:r>
      <w:r>
        <w:t xml:space="preserve"> </w:t>
      </w: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183</w:t>
      </w:r>
      <w:r w:rsidRPr="006E548C">
        <w:rPr>
          <w:rStyle w:val="indexpagenumbercontinued"/>
        </w:rPr>
        <w:t>–90</w:t>
      </w:r>
      <w:r w:rsidR="00DC62CF">
        <w:t xml:space="preserve">, </w:t>
      </w:r>
      <w:r w:rsidR="00DC6AA6" w:rsidRPr="00230826">
        <w:rPr>
          <w:rStyle w:val="indexRefchap"/>
        </w:rPr>
        <w:t>15:</w:t>
      </w:r>
      <w:r w:rsidR="00DC6AA6" w:rsidRPr="00230826">
        <w:rPr>
          <w:rStyle w:val="indexRefpar"/>
        </w:rPr>
        <w:t>14–18</w:t>
      </w:r>
    </w:p>
    <w:p w14:paraId="12EDA746" w14:textId="77777777" w:rsidR="00583208" w:rsidRDefault="00C57E99">
      <w:pPr>
        <w:pStyle w:val="Index-2"/>
      </w:pPr>
      <w:r w:rsidRPr="002B1019">
        <w:t>indictment against</w:t>
      </w:r>
      <w:r w:rsidR="00DC6AA6" w:rsidRPr="00230826">
        <w:rPr>
          <w:rStyle w:val="indexpagenumbercomma"/>
        </w:rPr>
        <w:t xml:space="preserve">, </w:t>
      </w:r>
      <w:r w:rsidR="00DC6AA6" w:rsidRPr="00230826">
        <w:rPr>
          <w:rStyle w:val="indexpagenumberchecked"/>
        </w:rPr>
        <w:t>198</w:t>
      </w:r>
      <w:r w:rsidRPr="006E548C">
        <w:rPr>
          <w:rStyle w:val="indexpagenumbercontinued"/>
        </w:rPr>
        <w:t>–200</w:t>
      </w:r>
      <w:r w:rsidR="00DC6AA6" w:rsidRPr="00230826">
        <w:rPr>
          <w:rStyle w:val="indexpagenumbercomma"/>
        </w:rPr>
        <w:t xml:space="preserve">, </w:t>
      </w:r>
      <w:r w:rsidR="00DC6AA6" w:rsidRPr="00230826">
        <w:rPr>
          <w:rStyle w:val="indexpagenumberchecked"/>
        </w:rPr>
        <w:t>232</w:t>
      </w:r>
      <w:r w:rsidRPr="006E548C">
        <w:rPr>
          <w:rStyle w:val="indexpagenumbercontinued"/>
        </w:rPr>
        <w:t>–3</w:t>
      </w:r>
      <w:r w:rsidR="00DC62CF">
        <w:t xml:space="preserve">, </w:t>
      </w:r>
      <w:r w:rsidR="00DC6AA6" w:rsidRPr="00230826">
        <w:rPr>
          <w:rStyle w:val="indexRefchap"/>
        </w:rPr>
        <w:t>16:</w:t>
      </w:r>
      <w:r w:rsidR="00DC6AA6" w:rsidRPr="00230826">
        <w:rPr>
          <w:rStyle w:val="indexRefpar"/>
        </w:rPr>
        <w:t>29–38</w:t>
      </w:r>
      <w:r w:rsidR="00DC62CF">
        <w:t xml:space="preserve">, </w:t>
      </w:r>
      <w:r w:rsidR="00DC6AA6" w:rsidRPr="00230826">
        <w:rPr>
          <w:rStyle w:val="indexRefchap"/>
        </w:rPr>
        <w:t>20:</w:t>
      </w:r>
      <w:r w:rsidR="00DC6AA6" w:rsidRPr="00230826">
        <w:rPr>
          <w:rStyle w:val="indexRefpar"/>
        </w:rPr>
        <w:t>8–12</w:t>
      </w:r>
    </w:p>
    <w:p w14:paraId="4236F2E9" w14:textId="77777777" w:rsidR="00583208" w:rsidRDefault="00C57E99" w:rsidP="00416353">
      <w:pPr>
        <w:pStyle w:val="Index-2"/>
      </w:pPr>
      <w:r w:rsidRPr="002B1019">
        <w:t>infallibility conferred upon, by</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294</w:t>
      </w:r>
      <w:r w:rsidR="00DC6AA6" w:rsidRPr="00230826">
        <w:rPr>
          <w:rStyle w:val="indexpagenumbercomma"/>
        </w:rPr>
        <w:t xml:space="preserve">, </w:t>
      </w:r>
      <w:r w:rsidR="00DC6AA6" w:rsidRPr="00230826">
        <w:rPr>
          <w:rStyle w:val="indexpagenumberchecked"/>
        </w:rPr>
        <w:t>395</w:t>
      </w:r>
      <w:r w:rsidRPr="006E548C">
        <w:rPr>
          <w:rStyle w:val="indexpagenumbercontinued"/>
        </w:rPr>
        <w:t>–6</w:t>
      </w:r>
      <w:r w:rsidR="00DC6AA6" w:rsidRPr="00230826">
        <w:rPr>
          <w:rStyle w:val="indexpagenumbercomma"/>
        </w:rPr>
        <w:t xml:space="preserve">, </w:t>
      </w:r>
      <w:r w:rsidR="00DC6AA6" w:rsidRPr="00230826">
        <w:rPr>
          <w:rStyle w:val="indexpagenumberchecked"/>
        </w:rPr>
        <w:t>404</w:t>
      </w:r>
      <w:r w:rsidR="00DC62CF">
        <w:t xml:space="preserve">, </w:t>
      </w:r>
      <w:r w:rsidR="00DC6AA6" w:rsidRPr="00230826">
        <w:rPr>
          <w:rStyle w:val="indexRefchap"/>
        </w:rPr>
        <w:t>6:</w:t>
      </w:r>
      <w:r w:rsidR="00DC6AA6" w:rsidRPr="00230826">
        <w:rPr>
          <w:rStyle w:val="indexRefpar"/>
        </w:rPr>
        <w:t>21–22</w:t>
      </w:r>
      <w:r w:rsidR="00416353">
        <w:t xml:space="preserve">, </w:t>
      </w:r>
      <w:r w:rsidR="00DC6AA6" w:rsidRPr="00230826">
        <w:rPr>
          <w:rStyle w:val="indexRefchap"/>
        </w:rPr>
        <w:t>26:</w:t>
      </w:r>
      <w:r w:rsidR="00DC6AA6" w:rsidRPr="00230826">
        <w:rPr>
          <w:rStyle w:val="indexRefpar"/>
        </w:rPr>
        <w:t>8</w:t>
      </w:r>
      <w:r w:rsidR="00416353">
        <w:t xml:space="preserve">, </w:t>
      </w:r>
      <w:r w:rsidR="00DC6AA6" w:rsidRPr="00230826">
        <w:rPr>
          <w:rStyle w:val="indexRefchap"/>
        </w:rPr>
        <w:t>35:</w:t>
      </w:r>
      <w:r w:rsidR="00DC6AA6" w:rsidRPr="00230826">
        <w:rPr>
          <w:rStyle w:val="indexRefpar"/>
        </w:rPr>
        <w:t>8</w:t>
      </w:r>
      <w:r w:rsidR="00416353">
        <w:rPr>
          <w:rStyle w:val="indexRefpar"/>
        </w:rPr>
        <w:t>–9</w:t>
      </w:r>
      <w:r w:rsidR="00416353">
        <w:t xml:space="preserve">, </w:t>
      </w:r>
      <w:r w:rsidR="00DC6AA6" w:rsidRPr="00230826">
        <w:rPr>
          <w:rStyle w:val="indexRefchap"/>
        </w:rPr>
        <w:t>35:</w:t>
      </w:r>
      <w:r w:rsidR="00DC6AA6" w:rsidRPr="00230826">
        <w:rPr>
          <w:rStyle w:val="indexRefpar"/>
        </w:rPr>
        <w:t>58</w:t>
      </w:r>
    </w:p>
    <w:p w14:paraId="51119D40" w14:textId="77777777" w:rsidR="00583208" w:rsidRDefault="00C57E99">
      <w:pPr>
        <w:pStyle w:val="Index-2"/>
      </w:pPr>
      <w:r w:rsidRPr="002B1019">
        <w:t>innate knowledge of</w:t>
      </w:r>
      <w:r w:rsidR="00DC6AA6" w:rsidRPr="00230826">
        <w:rPr>
          <w:rStyle w:val="indexpagenumbercomma"/>
        </w:rPr>
        <w:t xml:space="preserve">, </w:t>
      </w:r>
      <w:r w:rsidR="00DC6AA6" w:rsidRPr="00230826">
        <w:rPr>
          <w:rStyle w:val="indexpagenumberchecked"/>
        </w:rPr>
        <w:t>106</w:t>
      </w:r>
      <w:r w:rsidR="00DC62CF">
        <w:t xml:space="preserve">, </w:t>
      </w:r>
      <w:r w:rsidR="00DC6AA6" w:rsidRPr="00230826">
        <w:rPr>
          <w:rStyle w:val="indexRefchap"/>
        </w:rPr>
        <w:t>6:</w:t>
      </w:r>
      <w:r w:rsidR="00DC6AA6" w:rsidRPr="00230826">
        <w:rPr>
          <w:rStyle w:val="indexRefpar"/>
        </w:rPr>
        <w:t>35–37</w:t>
      </w:r>
    </w:p>
    <w:p w14:paraId="2BCA7A77" w14:textId="77777777" w:rsidR="00E67803" w:rsidRDefault="00C57E99" w:rsidP="00416353">
      <w:pPr>
        <w:pStyle w:val="Index-2"/>
      </w:pPr>
      <w:r w:rsidRPr="002B1019">
        <w:t xml:space="preserve">inters remains of the </w:t>
      </w:r>
      <w:r w:rsidRPr="000C7039">
        <w:rPr>
          <w:highlight w:val="yellow"/>
        </w:rPr>
        <w:t>Báb</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250</w:t>
      </w:r>
      <w:r w:rsidR="00416353">
        <w:t xml:space="preserve">, </w:t>
      </w:r>
      <w:r w:rsidR="00DC6AA6" w:rsidRPr="00230826">
        <w:rPr>
          <w:rStyle w:val="indexRefchap"/>
        </w:rPr>
        <w:t>19:</w:t>
      </w:r>
      <w:r w:rsidR="00DC6AA6" w:rsidRPr="00230826">
        <w:rPr>
          <w:rStyle w:val="indexRefpar"/>
        </w:rPr>
        <w:t>21</w:t>
      </w:r>
      <w:r w:rsidR="00416353">
        <w:t xml:space="preserve">, </w:t>
      </w:r>
      <w:r w:rsidR="00DC6AA6" w:rsidRPr="00230826">
        <w:rPr>
          <w:rStyle w:val="indexRefchap"/>
        </w:rPr>
        <w:t>20:</w:t>
      </w:r>
      <w:r w:rsidR="00DC6AA6" w:rsidRPr="00230826">
        <w:rPr>
          <w:rStyle w:val="indexRefpar"/>
        </w:rPr>
        <w:t>36</w:t>
      </w:r>
      <w:r w:rsidR="00416353">
        <w:t xml:space="preserve">, </w:t>
      </w:r>
      <w:r w:rsidR="00DC6AA6" w:rsidRPr="00230826">
        <w:rPr>
          <w:rStyle w:val="indexRefchap"/>
        </w:rPr>
        <w:t>21:</w:t>
      </w:r>
      <w:r w:rsidR="00DC6AA6" w:rsidRPr="00230826">
        <w:rPr>
          <w:rStyle w:val="indexRefpar"/>
        </w:rPr>
        <w:t>24</w:t>
      </w:r>
    </w:p>
    <w:p w14:paraId="11C8F562" w14:textId="77777777" w:rsidR="00E67803" w:rsidRDefault="00C57E99" w:rsidP="00045F38">
      <w:pPr>
        <w:pStyle w:val="Index-2"/>
      </w:pPr>
      <w:r w:rsidRPr="002B1019">
        <w:t xml:space="preserve">Interpreter of the Writings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102</w:t>
      </w:r>
      <w:r w:rsidR="00DC6AA6" w:rsidRPr="00230826">
        <w:rPr>
          <w:rStyle w:val="indexpagenumbercomma"/>
        </w:rPr>
        <w:t xml:space="preserve">, </w:t>
      </w:r>
      <w:r w:rsidR="00DC6AA6" w:rsidRPr="00230826">
        <w:rPr>
          <w:rStyle w:val="indexpagenumberchecked"/>
        </w:rPr>
        <w:t>135</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220</w:t>
      </w:r>
      <w:r w:rsidR="00DC6AA6" w:rsidRPr="00230826">
        <w:rPr>
          <w:rStyle w:val="indexpagenumbercomma"/>
        </w:rPr>
        <w:t xml:space="preserve">, </w:t>
      </w:r>
      <w:r w:rsidR="00DC6AA6" w:rsidRPr="00230826">
        <w:rPr>
          <w:rStyle w:val="indexpagenumberchecked"/>
        </w:rPr>
        <w:t>435</w:t>
      </w:r>
      <w:r w:rsidR="00760D43">
        <w:t xml:space="preserve">, </w:t>
      </w:r>
      <w:r w:rsidR="00DC6AA6" w:rsidRPr="00230826">
        <w:rPr>
          <w:rStyle w:val="indexRefchap"/>
        </w:rPr>
        <w:t>6:</w:t>
      </w:r>
      <w:r w:rsidR="00DC6AA6" w:rsidRPr="00230826">
        <w:rPr>
          <w:rStyle w:val="indexRefpar"/>
        </w:rPr>
        <w:t>15–18</w:t>
      </w:r>
      <w:r w:rsidR="00760D43">
        <w:t xml:space="preserve">, </w:t>
      </w:r>
      <w:r w:rsidR="00DC6AA6" w:rsidRPr="00230826">
        <w:rPr>
          <w:rStyle w:val="indexRefchap"/>
        </w:rPr>
        <w:t>9:</w:t>
      </w:r>
      <w:r w:rsidR="00DC6AA6" w:rsidRPr="00230826">
        <w:rPr>
          <w:rStyle w:val="indexRefpar"/>
        </w:rPr>
        <w:t>1–2</w:t>
      </w:r>
      <w:r w:rsidR="00760D43">
        <w:t xml:space="preserve">, </w:t>
      </w:r>
      <w:r w:rsidR="00DC6AA6" w:rsidRPr="00230826">
        <w:rPr>
          <w:rStyle w:val="indexRefchap"/>
        </w:rPr>
        <w:t>18:</w:t>
      </w:r>
      <w:r w:rsidR="00DC6AA6" w:rsidRPr="00230826">
        <w:rPr>
          <w:rStyle w:val="indexRefpar"/>
        </w:rPr>
        <w:t>45–48</w:t>
      </w:r>
      <w:r w:rsidR="00760D43">
        <w:t xml:space="preserve">, </w:t>
      </w:r>
      <w:r w:rsidR="00DC6AA6" w:rsidRPr="00230826">
        <w:rPr>
          <w:rStyle w:val="indexRefchap"/>
        </w:rPr>
        <w:t>18:</w:t>
      </w:r>
      <w:r w:rsidR="00DC6AA6" w:rsidRPr="00230826">
        <w:rPr>
          <w:rStyle w:val="indexRefpar"/>
        </w:rPr>
        <w:t>51</w:t>
      </w:r>
      <w:r w:rsidR="00045F38">
        <w:t xml:space="preserve">, </w:t>
      </w:r>
      <w:r w:rsidR="00DC6AA6" w:rsidRPr="00230826">
        <w:rPr>
          <w:rStyle w:val="indexRefchap"/>
        </w:rPr>
        <w:t>ap3:</w:t>
      </w:r>
      <w:r w:rsidR="00DC6AA6" w:rsidRPr="00230826">
        <w:rPr>
          <w:rStyle w:val="indexRefchapsub"/>
        </w:rPr>
        <w:t>1:</w:t>
      </w:r>
      <w:r w:rsidR="00DC6AA6" w:rsidRPr="00230826">
        <w:rPr>
          <w:rStyle w:val="indexRefpar"/>
        </w:rPr>
        <w:t>12</w:t>
      </w:r>
    </w:p>
    <w:p w14:paraId="657A7562" w14:textId="77777777" w:rsidR="00E67803" w:rsidRDefault="00C57E99" w:rsidP="00045F38">
      <w:pPr>
        <w:pStyle w:val="Index-2"/>
      </w:pPr>
      <w:r w:rsidRPr="002B1019">
        <w:t>Ives</w:t>
      </w:r>
      <w:r w:rsidR="00627ED1" w:rsidRPr="00627ED1">
        <w:t>’</w:t>
      </w:r>
      <w:r w:rsidRPr="002B1019">
        <w:t>s account of meeting</w:t>
      </w:r>
      <w:r w:rsidR="00DC6AA6" w:rsidRPr="00230826">
        <w:rPr>
          <w:rStyle w:val="indexpagenumbercomma"/>
        </w:rPr>
        <w:t xml:space="preserve">, </w:t>
      </w:r>
      <w:r w:rsidR="00DC6AA6" w:rsidRPr="00230826">
        <w:rPr>
          <w:rStyle w:val="indexpagenumberchecked"/>
        </w:rPr>
        <w:t>108</w:t>
      </w:r>
      <w:r w:rsidRPr="006E548C">
        <w:rPr>
          <w:rStyle w:val="indexpagenumbercontinued"/>
        </w:rPr>
        <w:t>–10</w:t>
      </w:r>
      <w:r w:rsidR="00045F38">
        <w:t xml:space="preserve">, </w:t>
      </w:r>
      <w:r w:rsidR="00DC6AA6" w:rsidRPr="00230826">
        <w:rPr>
          <w:rStyle w:val="indexRefchap"/>
        </w:rPr>
        <w:t>6:</w:t>
      </w:r>
      <w:r w:rsidR="00DC6AA6" w:rsidRPr="00230826">
        <w:rPr>
          <w:rStyle w:val="indexRefpar"/>
        </w:rPr>
        <w:t>47–57</w:t>
      </w:r>
    </w:p>
    <w:p w14:paraId="25F62711" w14:textId="77777777" w:rsidR="00E67803" w:rsidRDefault="00C57E99" w:rsidP="00045F38">
      <w:pPr>
        <w:pStyle w:val="Index-2"/>
      </w:pPr>
      <w:r w:rsidRPr="002B1019">
        <w:t>life of, in danger</w:t>
      </w:r>
      <w:r w:rsidR="00DC6AA6" w:rsidRPr="00230826">
        <w:rPr>
          <w:rStyle w:val="indexpagenumbercomma"/>
        </w:rPr>
        <w:t xml:space="preserve">, </w:t>
      </w:r>
      <w:r w:rsidR="00DC6AA6" w:rsidRPr="00230826">
        <w:rPr>
          <w:rStyle w:val="indexpagenumberchecked"/>
        </w:rPr>
        <w:t>187</w:t>
      </w:r>
      <w:r w:rsidR="00DC6AA6" w:rsidRPr="00230826">
        <w:rPr>
          <w:rStyle w:val="indexpagenumbercomma"/>
        </w:rPr>
        <w:t xml:space="preserve">, </w:t>
      </w:r>
      <w:r w:rsidR="00DC6AA6" w:rsidRPr="00230826">
        <w:rPr>
          <w:rStyle w:val="indexpagenumberchecked"/>
        </w:rPr>
        <w:t>236</w:t>
      </w:r>
      <w:r w:rsidRPr="006E548C">
        <w:rPr>
          <w:rStyle w:val="indexpagenumbercontinued"/>
        </w:rPr>
        <w:t>–7</w:t>
      </w:r>
      <w:r w:rsidR="00DC6AA6" w:rsidRPr="00230826">
        <w:rPr>
          <w:rStyle w:val="indexpagenumbercomma"/>
        </w:rPr>
        <w:t xml:space="preserve">, </w:t>
      </w:r>
      <w:r w:rsidR="00DC6AA6" w:rsidRPr="00230826">
        <w:rPr>
          <w:rStyle w:val="indexpagenumberchecked"/>
        </w:rPr>
        <w:t>240</w:t>
      </w:r>
      <w:r w:rsidRPr="006E548C">
        <w:rPr>
          <w:rStyle w:val="indexpagenumbercontinued"/>
        </w:rPr>
        <w:t>–1</w:t>
      </w:r>
      <w:r w:rsidR="00045F38">
        <w:t xml:space="preserve">, </w:t>
      </w:r>
      <w:r w:rsidR="00DC6AA6" w:rsidRPr="00230826">
        <w:rPr>
          <w:rStyle w:val="indexRefchap"/>
        </w:rPr>
        <w:t>15:</w:t>
      </w:r>
      <w:r w:rsidR="00DC6AA6" w:rsidRPr="00230826">
        <w:rPr>
          <w:rStyle w:val="indexRefpar"/>
        </w:rPr>
        <w:t>30–34</w:t>
      </w:r>
      <w:r w:rsidR="00045F38">
        <w:t xml:space="preserve">, </w:t>
      </w:r>
      <w:r w:rsidR="00DC6AA6" w:rsidRPr="00230826">
        <w:rPr>
          <w:rStyle w:val="indexRefchap"/>
        </w:rPr>
        <w:t>20:</w:t>
      </w:r>
      <w:r w:rsidR="00DC6AA6" w:rsidRPr="00230826">
        <w:rPr>
          <w:rStyle w:val="indexRefpar"/>
        </w:rPr>
        <w:t>34–36</w:t>
      </w:r>
      <w:r w:rsidR="00045F38">
        <w:t xml:space="preserve">, </w:t>
      </w:r>
      <w:r w:rsidR="00DC6AA6" w:rsidRPr="00230826">
        <w:rPr>
          <w:rStyle w:val="indexRefchap"/>
        </w:rPr>
        <w:t>20:</w:t>
      </w:r>
      <w:r w:rsidR="00DC6AA6" w:rsidRPr="00230826">
        <w:rPr>
          <w:rStyle w:val="indexRefpar"/>
        </w:rPr>
        <w:t>50–56</w:t>
      </w:r>
    </w:p>
    <w:p w14:paraId="6F457151" w14:textId="77777777" w:rsidR="00E67803" w:rsidRDefault="00C57E99" w:rsidP="00045F38">
      <w:pPr>
        <w:pStyle w:val="Index-2"/>
      </w:pPr>
      <w:r w:rsidRPr="002B1019">
        <w:t>likened Covenant-breaking to a</w:t>
      </w:r>
      <w:r>
        <w:t xml:space="preserve"> </w:t>
      </w:r>
      <w:r w:rsidRPr="002B1019">
        <w:t>contagious disease</w:t>
      </w:r>
      <w:r w:rsidR="00DC6AA6" w:rsidRPr="00230826">
        <w:rPr>
          <w:rStyle w:val="indexpagenumbercomma"/>
        </w:rPr>
        <w:t xml:space="preserve">, </w:t>
      </w:r>
      <w:r w:rsidR="00DC6AA6" w:rsidRPr="00230826">
        <w:rPr>
          <w:rStyle w:val="indexpagenumberchecked"/>
        </w:rPr>
        <w:t>254</w:t>
      </w:r>
      <w:r w:rsidR="00045F38">
        <w:t xml:space="preserve">, </w:t>
      </w:r>
      <w:r w:rsidR="00DC6AA6" w:rsidRPr="00230826">
        <w:rPr>
          <w:rStyle w:val="indexRefchap"/>
        </w:rPr>
        <w:t>22:</w:t>
      </w:r>
      <w:r w:rsidR="00DC6AA6" w:rsidRPr="00230826">
        <w:rPr>
          <w:rStyle w:val="indexRefpar"/>
        </w:rPr>
        <w:t>4–10</w:t>
      </w:r>
    </w:p>
    <w:p w14:paraId="56192ED4" w14:textId="77777777" w:rsidR="00E67803" w:rsidRDefault="00C57E99" w:rsidP="00045F38">
      <w:pPr>
        <w:pStyle w:val="Index-2"/>
      </w:pPr>
      <w:r w:rsidRPr="002B1019">
        <w:t>literary style of</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Pr="00074FF5">
        <w:rPr>
          <w:rStyle w:val="structurepagenumber"/>
        </w:rPr>
        <w:t xml:space="preserve"> &lt;page </w:t>
      </w:r>
      <w:r>
        <w:rPr>
          <w:rStyle w:val="structurepagenumber"/>
        </w:rPr>
        <w:t>255</w:t>
      </w:r>
      <w:r w:rsidR="00B777C2">
        <w:rPr>
          <w:rStyle w:val="structurepagenumber"/>
        </w:rPr>
        <w:t>/&gt;</w:t>
      </w:r>
      <w:r w:rsidR="00045F38">
        <w:t xml:space="preserve">, </w:t>
      </w:r>
      <w:r w:rsidR="00DC6AA6" w:rsidRPr="00230826">
        <w:rPr>
          <w:rStyle w:val="indexRefchap"/>
        </w:rPr>
        <w:t>31:</w:t>
      </w:r>
      <w:r w:rsidR="00DC6AA6" w:rsidRPr="00230826">
        <w:rPr>
          <w:rStyle w:val="indexRefpar"/>
        </w:rPr>
        <w:t>25–26</w:t>
      </w:r>
    </w:p>
    <w:p w14:paraId="1F266557" w14:textId="77777777" w:rsidR="00E67803" w:rsidRDefault="00C57E99" w:rsidP="004F53D2">
      <w:pPr>
        <w:pStyle w:val="Index-2"/>
      </w:pPr>
      <w:r w:rsidRPr="002B1019">
        <w:t>lived life of austerity</w:t>
      </w:r>
      <w:r w:rsidR="00DC6AA6" w:rsidRPr="00230826">
        <w:rPr>
          <w:rStyle w:val="indexpagenumbercomma"/>
        </w:rPr>
        <w:t xml:space="preserve">, </w:t>
      </w:r>
      <w:r w:rsidR="00DC6AA6" w:rsidRPr="00230826">
        <w:rPr>
          <w:rStyle w:val="indexpagenumberchecked"/>
        </w:rPr>
        <w:t>193</w:t>
      </w:r>
      <w:r w:rsidR="004F53D2">
        <w:t xml:space="preserve">, </w:t>
      </w:r>
      <w:r w:rsidR="00DC6AA6" w:rsidRPr="00230826">
        <w:rPr>
          <w:rStyle w:val="indexRefchap"/>
        </w:rPr>
        <w:t>16:</w:t>
      </w:r>
      <w:r w:rsidR="00DC6AA6" w:rsidRPr="00230826">
        <w:rPr>
          <w:rStyle w:val="indexRefpar"/>
        </w:rPr>
        <w:t>2</w:t>
      </w:r>
    </w:p>
    <w:p w14:paraId="1F0A8AC8" w14:textId="77777777" w:rsidR="00E67803" w:rsidRDefault="00C57E99" w:rsidP="004F53D2">
      <w:pPr>
        <w:pStyle w:val="Index-2"/>
      </w:pPr>
      <w:r w:rsidRPr="002B1019">
        <w:t>love and encouragement of believers</w:t>
      </w:r>
      <w:r w:rsidR="00DC6AA6" w:rsidRPr="00230826">
        <w:rPr>
          <w:rStyle w:val="indexpagenumbercomma"/>
        </w:rPr>
        <w:t xml:space="preserve">, </w:t>
      </w:r>
      <w:r w:rsidR="00DC6AA6" w:rsidRPr="00230826">
        <w:rPr>
          <w:rStyle w:val="indexpagenumberchecked"/>
        </w:rPr>
        <w:t>202</w:t>
      </w:r>
      <w:r w:rsidR="004F53D2">
        <w:t xml:space="preserve">, </w:t>
      </w:r>
      <w:r w:rsidR="00DC6AA6" w:rsidRPr="00230826">
        <w:rPr>
          <w:rStyle w:val="indexRefchap"/>
        </w:rPr>
        <w:t>17:</w:t>
      </w:r>
      <w:r w:rsidR="00DC6AA6" w:rsidRPr="00230826">
        <w:rPr>
          <w:rStyle w:val="indexRefpar"/>
        </w:rPr>
        <w:t>5</w:t>
      </w:r>
    </w:p>
    <w:p w14:paraId="727ADBC4" w14:textId="77777777" w:rsidR="00E67803" w:rsidRDefault="00C57E99" w:rsidP="004F53D2">
      <w:pPr>
        <w:pStyle w:val="Index-2"/>
      </w:pPr>
      <w:r w:rsidRPr="002B1019">
        <w:t xml:space="preserve">makes gardens at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328</w:t>
      </w:r>
      <w:r w:rsidR="004F53D2">
        <w:t xml:space="preserve">, </w:t>
      </w:r>
      <w:r w:rsidR="00DC6AA6" w:rsidRPr="00230826">
        <w:rPr>
          <w:rStyle w:val="indexRefchap"/>
        </w:rPr>
        <w:t>15:</w:t>
      </w:r>
      <w:r w:rsidR="00DC6AA6" w:rsidRPr="00230826">
        <w:rPr>
          <w:rStyle w:val="indexRefpar"/>
        </w:rPr>
        <w:t>47–49</w:t>
      </w:r>
      <w:r w:rsidR="004F53D2">
        <w:t xml:space="preserve">, </w:t>
      </w:r>
      <w:r w:rsidR="00DC6AA6" w:rsidRPr="00230826">
        <w:rPr>
          <w:rStyle w:val="indexRefchap"/>
        </w:rPr>
        <w:t>29:</w:t>
      </w:r>
      <w:r w:rsidR="00DC6AA6" w:rsidRPr="00230826">
        <w:rPr>
          <w:rStyle w:val="indexRefpar"/>
        </w:rPr>
        <w:t>28</w:t>
      </w:r>
    </w:p>
    <w:p w14:paraId="6E4DE87C" w14:textId="77777777" w:rsidR="00E67803" w:rsidRDefault="00C57E99" w:rsidP="004F53D2">
      <w:pPr>
        <w:pStyle w:val="Index-2"/>
      </w:pPr>
      <w:r w:rsidRPr="002B1019">
        <w:t>the Master</w:t>
      </w:r>
      <w:r w:rsidR="00DC6AA6" w:rsidRPr="00230826">
        <w:rPr>
          <w:rStyle w:val="indexpagenumbercomma"/>
        </w:rPr>
        <w:t xml:space="preserve">, </w:t>
      </w:r>
      <w:r w:rsidR="00DC6AA6" w:rsidRPr="00230826">
        <w:rPr>
          <w:rStyle w:val="indexpagenumberchecked"/>
        </w:rPr>
        <w:t>138</w:t>
      </w:r>
      <w:r w:rsidRPr="006E548C">
        <w:rPr>
          <w:rStyle w:val="indexpagenumbercontinued"/>
        </w:rPr>
        <w:t>–9</w:t>
      </w:r>
      <w:r w:rsidR="004F53D2">
        <w:t xml:space="preserve">, </w:t>
      </w:r>
      <w:r w:rsidR="00DC6AA6" w:rsidRPr="00230826">
        <w:rPr>
          <w:rStyle w:val="indexRefchap"/>
        </w:rPr>
        <w:t>9:</w:t>
      </w:r>
      <w:r w:rsidR="00DC6AA6" w:rsidRPr="00230826">
        <w:rPr>
          <w:rStyle w:val="indexRefpar"/>
        </w:rPr>
        <w:t>22–28</w:t>
      </w:r>
    </w:p>
    <w:p w14:paraId="3DDCC7AC" w14:textId="77777777" w:rsidR="00E67803" w:rsidRDefault="00C57E99" w:rsidP="004F53D2">
      <w:pPr>
        <w:pStyle w:val="Index-2"/>
      </w:pPr>
      <w:r w:rsidRPr="002B1019">
        <w:t>ministry of</w:t>
      </w:r>
      <w:r w:rsidR="00DC6AA6" w:rsidRPr="00230826">
        <w:rPr>
          <w:rStyle w:val="indexpagenumbercomma"/>
        </w:rPr>
        <w:t xml:space="preserve">, </w:t>
      </w:r>
      <w:r w:rsidR="00DC6AA6" w:rsidRPr="00230826">
        <w:rPr>
          <w:rStyle w:val="indexpagenumberchecked"/>
        </w:rPr>
        <w:t>97</w:t>
      </w:r>
      <w:r w:rsidRPr="006E548C">
        <w:rPr>
          <w:rStyle w:val="indexpagenumbercontinued"/>
        </w:rPr>
        <w:t>–269</w:t>
      </w:r>
      <w:r w:rsidR="00DC6AA6" w:rsidRPr="00230826">
        <w:rPr>
          <w:rStyle w:val="indexpagenumbercomma"/>
        </w:rPr>
        <w:t xml:space="preserve">, </w:t>
      </w:r>
      <w:r w:rsidR="00DC6AA6" w:rsidRPr="00230826">
        <w:rPr>
          <w:rStyle w:val="indexpagenumberchecked"/>
        </w:rPr>
        <w:t>273</w:t>
      </w:r>
      <w:r w:rsidR="004F53D2">
        <w:t xml:space="preserve">, </w:t>
      </w:r>
      <w:r w:rsidR="00DC6AA6" w:rsidRPr="00230826">
        <w:rPr>
          <w:rStyle w:val="indexRefchap"/>
        </w:rPr>
        <w:t>6</w:t>
      </w:r>
      <w:r w:rsidR="004F53D2">
        <w:rPr>
          <w:rStyle w:val="indexRefchap"/>
        </w:rPr>
        <w:t>–23</w:t>
      </w:r>
      <w:r w:rsidR="004F53D2">
        <w:t xml:space="preserve">, </w:t>
      </w:r>
      <w:r w:rsidR="00DC6AA6" w:rsidRPr="00230826">
        <w:rPr>
          <w:rStyle w:val="indexRefchap"/>
        </w:rPr>
        <w:t>24:</w:t>
      </w:r>
      <w:r w:rsidR="00DC6AA6" w:rsidRPr="00230826">
        <w:rPr>
          <w:rStyle w:val="indexRefpar"/>
        </w:rPr>
        <w:t>1–2</w:t>
      </w:r>
    </w:p>
    <w:p w14:paraId="59E4D73E" w14:textId="77777777" w:rsidR="00E67803" w:rsidRDefault="00C57E99" w:rsidP="003460EA">
      <w:pPr>
        <w:pStyle w:val="Index-2"/>
      </w:pP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Pr="002B1019">
        <w:t xml:space="preserve"> and</w:t>
      </w:r>
      <w:r w:rsidR="00DC6AA6" w:rsidRPr="00230826">
        <w:rPr>
          <w:rStyle w:val="indexpagenumbercomma"/>
        </w:rPr>
        <w:t xml:space="preserve">, </w:t>
      </w:r>
      <w:r w:rsidR="00DC6AA6" w:rsidRPr="00230826">
        <w:rPr>
          <w:rStyle w:val="indexpagenumberchecked"/>
        </w:rPr>
        <w:t>184</w:t>
      </w:r>
      <w:r w:rsidR="00DC6AA6" w:rsidRPr="00230826">
        <w:rPr>
          <w:rStyle w:val="indexpagenumbercomma"/>
        </w:rPr>
        <w:t xml:space="preserve">, </w:t>
      </w:r>
      <w:r w:rsidR="00DC6AA6" w:rsidRPr="00230826">
        <w:rPr>
          <w:rStyle w:val="indexpagenumberchecked"/>
        </w:rPr>
        <w:t>186</w:t>
      </w:r>
      <w:r w:rsidR="003460EA">
        <w:t xml:space="preserve">, </w:t>
      </w:r>
      <w:r w:rsidR="00DC6AA6" w:rsidRPr="00230826">
        <w:rPr>
          <w:rStyle w:val="indexRefchap"/>
        </w:rPr>
        <w:t>15:</w:t>
      </w:r>
      <w:r w:rsidR="00DC6AA6" w:rsidRPr="00230826">
        <w:rPr>
          <w:rStyle w:val="indexRefpar"/>
        </w:rPr>
        <w:t>14–18</w:t>
      </w:r>
      <w:r w:rsidR="003460EA">
        <w:t xml:space="preserve">, </w:t>
      </w:r>
      <w:r w:rsidR="00DC6AA6" w:rsidRPr="00230826">
        <w:rPr>
          <w:rStyle w:val="indexRefchap"/>
        </w:rPr>
        <w:t>15:</w:t>
      </w:r>
      <w:r w:rsidR="00DC6AA6" w:rsidRPr="00230826">
        <w:rPr>
          <w:rStyle w:val="indexRefpar"/>
        </w:rPr>
        <w:t>25–34</w:t>
      </w:r>
    </w:p>
    <w:p w14:paraId="3B22437C" w14:textId="77777777" w:rsidR="00E67803" w:rsidRDefault="00C57E99" w:rsidP="003D2D60">
      <w:pPr>
        <w:pStyle w:val="Index-2"/>
      </w:pPr>
      <w:r w:rsidRPr="002B1019">
        <w:t>misrepresented by Covenant-breakers in</w:t>
      </w:r>
      <w:r>
        <w:t xml:space="preserve"> </w:t>
      </w:r>
      <w:r w:rsidRPr="000C7039">
        <w:rPr>
          <w:highlight w:val="yellow"/>
        </w:rPr>
        <w:t>ʿAkká</w:t>
      </w:r>
      <w:r w:rsidR="00DC6AA6" w:rsidRPr="00230826">
        <w:rPr>
          <w:rStyle w:val="indexpagenumbercomma"/>
        </w:rPr>
        <w:t xml:space="preserve">, </w:t>
      </w:r>
      <w:r w:rsidR="00DC6AA6" w:rsidRPr="00230826">
        <w:rPr>
          <w:rStyle w:val="indexpagenumberchecked"/>
        </w:rPr>
        <w:t>224</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234</w:t>
      </w:r>
      <w:r w:rsidR="003460EA">
        <w:t xml:space="preserve">, </w:t>
      </w:r>
      <w:r w:rsidR="00DC6AA6" w:rsidRPr="00230826">
        <w:rPr>
          <w:rStyle w:val="indexRefchap"/>
        </w:rPr>
        <w:t>19:</w:t>
      </w:r>
      <w:r w:rsidR="00DC6AA6" w:rsidRPr="00230826">
        <w:rPr>
          <w:rStyle w:val="indexRefpar"/>
        </w:rPr>
        <w:t>10</w:t>
      </w:r>
      <w:r w:rsidR="003460EA">
        <w:t xml:space="preserve">, </w:t>
      </w:r>
      <w:r w:rsidR="00DC6AA6" w:rsidRPr="00230826">
        <w:rPr>
          <w:rStyle w:val="indexRefchap"/>
        </w:rPr>
        <w:t>19:</w:t>
      </w:r>
      <w:r w:rsidR="00DC6AA6" w:rsidRPr="00230826">
        <w:rPr>
          <w:rStyle w:val="indexRefpar"/>
        </w:rPr>
        <w:t>25</w:t>
      </w:r>
      <w:r w:rsidR="003D2D60">
        <w:t xml:space="preserve">, </w:t>
      </w:r>
      <w:r w:rsidR="00DC6AA6" w:rsidRPr="00230826">
        <w:rPr>
          <w:rStyle w:val="indexRefchap"/>
        </w:rPr>
        <w:t>20:</w:t>
      </w:r>
      <w:r w:rsidR="00DC6AA6" w:rsidRPr="00230826">
        <w:rPr>
          <w:rStyle w:val="indexRefpar"/>
        </w:rPr>
        <w:t>15–16</w:t>
      </w:r>
    </w:p>
    <w:p w14:paraId="2C83BD58" w14:textId="77777777" w:rsidR="00E67803" w:rsidRDefault="00C57E99" w:rsidP="003D2D60">
      <w:pPr>
        <w:pStyle w:val="Index-2"/>
      </w:pPr>
      <w:r w:rsidRPr="000C7039">
        <w:rPr>
          <w:highlight w:val="yellow"/>
        </w:rPr>
        <w:t>Munírih</w:t>
      </w:r>
      <w:r w:rsidR="00627ED1" w:rsidRPr="00627ED1">
        <w:rPr>
          <w:highlight w:val="yellow"/>
        </w:rPr>
        <w:t xml:space="preserve"> </w:t>
      </w:r>
      <w:r w:rsidRPr="000C7039">
        <w:rPr>
          <w:highlight w:val="yellow"/>
        </w:rPr>
        <w:t>ánum</w:t>
      </w:r>
      <w:r w:rsidR="00627ED1" w:rsidRPr="00627ED1">
        <w:rPr>
          <w:highlight w:val="yellow"/>
        </w:rPr>
        <w:t>’</w:t>
      </w:r>
      <w:r w:rsidRPr="000C7039">
        <w:rPr>
          <w:highlight w:val="yellow"/>
        </w:rPr>
        <w:t>s</w:t>
      </w:r>
      <w:r w:rsidRPr="002B1019">
        <w:t xml:space="preserve"> tribute to</w:t>
      </w:r>
      <w:r w:rsidR="00DC6AA6" w:rsidRPr="00230826">
        <w:rPr>
          <w:rStyle w:val="indexpagenumbercomma"/>
        </w:rPr>
        <w:t xml:space="preserve">, </w:t>
      </w:r>
      <w:r w:rsidR="00DC6AA6" w:rsidRPr="00230826">
        <w:rPr>
          <w:rStyle w:val="indexpagenumberchecked"/>
        </w:rPr>
        <w:t>358</w:t>
      </w:r>
      <w:r w:rsidR="003D2D60">
        <w:t xml:space="preserve">, </w:t>
      </w:r>
      <w:r w:rsidR="00DC6AA6" w:rsidRPr="00230826">
        <w:rPr>
          <w:rStyle w:val="indexRefchap"/>
        </w:rPr>
        <w:t>32:</w:t>
      </w:r>
      <w:r w:rsidR="00DC6AA6" w:rsidRPr="00230826">
        <w:rPr>
          <w:rStyle w:val="indexRefpar"/>
        </w:rPr>
        <w:t>31</w:t>
      </w:r>
    </w:p>
    <w:p w14:paraId="5503B5E1" w14:textId="77777777" w:rsidR="00E67803" w:rsidRDefault="00627ED1" w:rsidP="003D2D60">
      <w:pPr>
        <w:pStyle w:val="Index-2"/>
      </w:pPr>
      <w:r w:rsidRPr="00627ED1">
        <w:rPr>
          <w:rStyle w:val="quotesterms"/>
        </w:rPr>
        <w:t>›Mystery of God</w:t>
      </w:r>
      <w:r w:rsidR="00DF5AA5">
        <w:rPr>
          <w:rStyle w:val="quotesterms"/>
        </w:rPr>
        <w:t>‹</w:t>
      </w:r>
      <w:r w:rsidR="00DC6AA6" w:rsidRPr="00230826">
        <w:rPr>
          <w:rStyle w:val="indexpagenumbercomma"/>
        </w:rPr>
        <w:t xml:space="preserve">, </w:t>
      </w:r>
      <w:r w:rsidR="00DC6AA6" w:rsidRPr="00230826">
        <w:rPr>
          <w:rStyle w:val="indexpagenumberchecked"/>
        </w:rPr>
        <w:t>104</w:t>
      </w:r>
      <w:r w:rsidR="003D2D60">
        <w:t xml:space="preserve">, </w:t>
      </w:r>
      <w:r w:rsidR="00DC6AA6" w:rsidRPr="00230826">
        <w:rPr>
          <w:rStyle w:val="indexRefchap"/>
        </w:rPr>
        <w:t>6:</w:t>
      </w:r>
      <w:r w:rsidR="00DC6AA6" w:rsidRPr="00230826">
        <w:rPr>
          <w:rStyle w:val="indexRefpar"/>
        </w:rPr>
        <w:t>23</w:t>
      </w:r>
    </w:p>
    <w:p w14:paraId="0A655B93" w14:textId="77777777" w:rsidR="00E67803" w:rsidRDefault="00C57E99" w:rsidP="00C7594D">
      <w:pPr>
        <w:pStyle w:val="Index-2"/>
      </w:pPr>
      <w:r w:rsidRPr="002B1019">
        <w:t>not a Manifestation</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173</w:t>
      </w:r>
      <w:r w:rsidRPr="002B1019">
        <w:t>n</w:t>
      </w:r>
      <w:r w:rsidR="00683C74">
        <w:t xml:space="preserve"> </w:t>
      </w:r>
      <w:r w:rsidR="00DC6AA6" w:rsidRPr="00230826">
        <w:rPr>
          <w:rStyle w:val="stilltoworkat"/>
        </w:rPr>
        <w:t>(</w:t>
      </w:r>
      <w:r w:rsidR="00C7594D">
        <w:rPr>
          <w:rStyle w:val="stilltoworkat"/>
        </w:rPr>
        <w:t>additional</w:t>
      </w:r>
      <w:r w:rsidR="00DC6AA6" w:rsidRPr="00230826">
        <w:rPr>
          <w:rStyle w:val="stilltoworkat"/>
        </w:rPr>
        <w:t xml:space="preserve"> reference found on page 177)</w:t>
      </w:r>
      <w:r w:rsidR="003D2D60">
        <w:t xml:space="preserve">, </w:t>
      </w:r>
      <w:r w:rsidR="00DC6AA6" w:rsidRPr="00230826">
        <w:rPr>
          <w:rStyle w:val="indexRefchap"/>
        </w:rPr>
        <w:t>6:</w:t>
      </w:r>
      <w:r w:rsidR="00DC6AA6" w:rsidRPr="00230826">
        <w:rPr>
          <w:rStyle w:val="indexRefpar"/>
        </w:rPr>
        <w:t>20–22</w:t>
      </w:r>
      <w:r w:rsidR="003D2D60">
        <w:t xml:space="preserve">, </w:t>
      </w:r>
      <w:r w:rsidR="00DC6AA6" w:rsidRPr="00230826">
        <w:rPr>
          <w:rStyle w:val="indexRefchap"/>
        </w:rPr>
        <w:t>6:</w:t>
      </w:r>
      <w:r w:rsidR="00DC6AA6" w:rsidRPr="00230826">
        <w:rPr>
          <w:rStyle w:val="indexRefpar"/>
        </w:rPr>
        <w:t>27–28</w:t>
      </w:r>
      <w:r w:rsidR="00C7594D">
        <w:t xml:space="preserve">, </w:t>
      </w:r>
      <w:r w:rsidR="00C7594D" w:rsidRPr="000374CE">
        <w:rPr>
          <w:rStyle w:val="indexRefchap"/>
        </w:rPr>
        <w:t>14:</w:t>
      </w:r>
      <w:r w:rsidR="00C7594D">
        <w:rPr>
          <w:rStyle w:val="indexRefpar"/>
        </w:rPr>
        <w:t>11n</w:t>
      </w:r>
      <w:r w:rsidR="00683C74">
        <w:t xml:space="preserve">, </w:t>
      </w:r>
      <w:r w:rsidR="00DC6AA6" w:rsidRPr="00230826">
        <w:rPr>
          <w:rStyle w:val="indexRefchap"/>
        </w:rPr>
        <w:t>14:</w:t>
      </w:r>
      <w:r w:rsidR="00DC6AA6" w:rsidRPr="00230826">
        <w:rPr>
          <w:rStyle w:val="indexRefpar"/>
        </w:rPr>
        <w:t>26</w:t>
      </w:r>
    </w:p>
    <w:p w14:paraId="6D76B9EA" w14:textId="77777777" w:rsidR="00E67803" w:rsidRDefault="00C57E99" w:rsidP="00683C74">
      <w:pPr>
        <w:pStyle w:val="Index-2"/>
      </w:pPr>
      <w:r w:rsidRPr="002B1019">
        <w:t>obedience to, is obedience to God</w:t>
      </w:r>
      <w:r w:rsidR="00DC6AA6" w:rsidRPr="00230826">
        <w:rPr>
          <w:rStyle w:val="indexpagenumbercomma"/>
        </w:rPr>
        <w:t xml:space="preserve">, </w:t>
      </w:r>
      <w:r w:rsidR="00DC6AA6" w:rsidRPr="00230826">
        <w:rPr>
          <w:rStyle w:val="indexpagenumberchecked"/>
        </w:rPr>
        <w:t>267</w:t>
      </w:r>
      <w:r w:rsidR="00683C74">
        <w:t xml:space="preserve">, </w:t>
      </w:r>
      <w:r w:rsidR="00DC6AA6" w:rsidRPr="00230826">
        <w:rPr>
          <w:rStyle w:val="indexRefchap"/>
        </w:rPr>
        <w:t>23:</w:t>
      </w:r>
      <w:r w:rsidR="00DC6AA6" w:rsidRPr="00230826">
        <w:rPr>
          <w:rStyle w:val="indexRefpar"/>
        </w:rPr>
        <w:t>38–40</w:t>
      </w:r>
    </w:p>
    <w:p w14:paraId="7EC749F4" w14:textId="77777777" w:rsidR="00E67803" w:rsidRDefault="00C57E99" w:rsidP="005E77D5">
      <w:pPr>
        <w:pStyle w:val="Index-2"/>
      </w:pPr>
      <w:r w:rsidRPr="002B1019">
        <w:t>passing of</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299</w:t>
      </w:r>
      <w:r w:rsidR="00DC6AA6" w:rsidRPr="00230826">
        <w:rPr>
          <w:rStyle w:val="indexpagenumbercomma"/>
        </w:rPr>
        <w:t xml:space="preserve">, </w:t>
      </w:r>
      <w:r w:rsidR="00DC6AA6" w:rsidRPr="00230826">
        <w:rPr>
          <w:rStyle w:val="indexpagenumberchecked"/>
        </w:rPr>
        <w:t>344</w:t>
      </w:r>
      <w:r w:rsidR="00DC6AA6" w:rsidRPr="00230826">
        <w:rPr>
          <w:rStyle w:val="indexpagenumbercomma"/>
        </w:rPr>
        <w:t xml:space="preserve">, </w:t>
      </w:r>
      <w:r w:rsidR="00DC6AA6" w:rsidRPr="00230826">
        <w:rPr>
          <w:rStyle w:val="indexpagenumberchecked"/>
        </w:rPr>
        <w:t>349</w:t>
      </w:r>
      <w:r w:rsidR="00DC6AA6" w:rsidRPr="00230826">
        <w:rPr>
          <w:rStyle w:val="indexpagenumbercomma"/>
        </w:rPr>
        <w:t xml:space="preserve">, </w:t>
      </w:r>
      <w:r w:rsidR="00DC6AA6" w:rsidRPr="00230826">
        <w:rPr>
          <w:rStyle w:val="indexpagenumberchecked"/>
        </w:rPr>
        <w:t>379</w:t>
      </w:r>
      <w:r w:rsidR="00DC1927">
        <w:t xml:space="preserve"> </w:t>
      </w:r>
      <w:r w:rsidR="00DC1927" w:rsidRPr="00683C74">
        <w:rPr>
          <w:rStyle w:val="stilltoworkat"/>
        </w:rPr>
        <w:t>(</w:t>
      </w:r>
      <w:r w:rsidR="00DC1927">
        <w:rPr>
          <w:rStyle w:val="stilltoworkat"/>
        </w:rPr>
        <w:t>page 298 and 299 have now a joint reference)</w:t>
      </w:r>
      <w:r w:rsidR="000B0D05">
        <w:t xml:space="preserve">, </w:t>
      </w:r>
      <w:r w:rsidR="00DC6AA6" w:rsidRPr="00230826">
        <w:rPr>
          <w:rStyle w:val="indexRefchap"/>
        </w:rPr>
        <w:t>24:</w:t>
      </w:r>
      <w:r w:rsidR="00DC6AA6" w:rsidRPr="00230826">
        <w:rPr>
          <w:rStyle w:val="indexRefpar"/>
        </w:rPr>
        <w:t>8–9</w:t>
      </w:r>
      <w:r w:rsidR="000B0D05">
        <w:t xml:space="preserve">, </w:t>
      </w:r>
      <w:r w:rsidR="00DC6AA6" w:rsidRPr="00230826">
        <w:rPr>
          <w:rStyle w:val="indexRefchap"/>
        </w:rPr>
        <w:t>24:</w:t>
      </w:r>
      <w:r w:rsidR="00DC6AA6" w:rsidRPr="00230826">
        <w:rPr>
          <w:rStyle w:val="indexRefpar"/>
        </w:rPr>
        <w:t>11–12</w:t>
      </w:r>
      <w:r w:rsidR="000B0D05">
        <w:t xml:space="preserve">, </w:t>
      </w:r>
      <w:r w:rsidR="00DC6AA6" w:rsidRPr="00230826">
        <w:rPr>
          <w:rStyle w:val="indexRefchap"/>
        </w:rPr>
        <w:t>25:</w:t>
      </w:r>
      <w:r w:rsidR="00DC6AA6" w:rsidRPr="00230826">
        <w:rPr>
          <w:rStyle w:val="indexRefpar"/>
        </w:rPr>
        <w:t>21–24</w:t>
      </w:r>
      <w:r w:rsidR="000B0D05">
        <w:t xml:space="preserve">, </w:t>
      </w:r>
      <w:r w:rsidR="00DC6AA6" w:rsidRPr="00230826">
        <w:rPr>
          <w:rStyle w:val="indexRefchap"/>
        </w:rPr>
        <w:t>26:</w:t>
      </w:r>
      <w:r w:rsidR="00DC6AA6" w:rsidRPr="00230826">
        <w:rPr>
          <w:rStyle w:val="indexRefpar"/>
        </w:rPr>
        <w:t>23–28</w:t>
      </w:r>
      <w:r w:rsidR="00C54A21">
        <w:t xml:space="preserve">, </w:t>
      </w:r>
      <w:r w:rsidR="00DC6AA6" w:rsidRPr="00230826">
        <w:rPr>
          <w:rStyle w:val="indexRefchap"/>
        </w:rPr>
        <w:t>31:</w:t>
      </w:r>
      <w:r w:rsidR="00DC6AA6" w:rsidRPr="00230826">
        <w:rPr>
          <w:rStyle w:val="indexRefpar"/>
        </w:rPr>
        <w:t>5</w:t>
      </w:r>
      <w:r w:rsidR="00C54A21">
        <w:t xml:space="preserve">, </w:t>
      </w:r>
      <w:r w:rsidR="00DC6AA6" w:rsidRPr="00230826">
        <w:rPr>
          <w:rStyle w:val="indexRefchap"/>
        </w:rPr>
        <w:t>31:</w:t>
      </w:r>
      <w:r w:rsidR="00DC6AA6" w:rsidRPr="00230826">
        <w:rPr>
          <w:rStyle w:val="indexRefpar"/>
        </w:rPr>
        <w:t>27</w:t>
      </w:r>
      <w:r w:rsidR="00C54A21">
        <w:t xml:space="preserve">, </w:t>
      </w:r>
      <w:r w:rsidR="00DC6AA6" w:rsidRPr="00230826">
        <w:rPr>
          <w:rStyle w:val="indexRefchap"/>
        </w:rPr>
        <w:t>34:</w:t>
      </w:r>
      <w:r w:rsidR="00DC6AA6" w:rsidRPr="00230826">
        <w:rPr>
          <w:rStyle w:val="indexRefpar"/>
        </w:rPr>
        <w:t>12–13</w:t>
      </w:r>
    </w:p>
    <w:p w14:paraId="3E6D10E6" w14:textId="77777777" w:rsidR="00E67803" w:rsidRDefault="00C57E99" w:rsidP="000B0D05">
      <w:pPr>
        <w:pStyle w:val="Index-2"/>
      </w:pPr>
      <w:r w:rsidRPr="002B1019">
        <w:t>photograph of</w:t>
      </w:r>
      <w:r w:rsidR="00DC6AA6" w:rsidRPr="00230826">
        <w:rPr>
          <w:rStyle w:val="indexpagenumbercomma"/>
        </w:rPr>
        <w:t xml:space="preserve">, </w:t>
      </w:r>
      <w:r w:rsidR="00DC6AA6" w:rsidRPr="00230826">
        <w:rPr>
          <w:rStyle w:val="indexpagenumberchecked"/>
        </w:rPr>
        <w:t>25</w:t>
      </w:r>
      <w:r w:rsidR="000B0D05">
        <w:t xml:space="preserve">, </w:t>
      </w:r>
      <w:r w:rsidR="00DC6AA6" w:rsidRPr="00230826">
        <w:rPr>
          <w:rStyle w:val="indexRefchap"/>
        </w:rPr>
        <w:t>pr:</w:t>
      </w:r>
      <w:r w:rsidR="00DC6AA6" w:rsidRPr="00230826">
        <w:rPr>
          <w:rStyle w:val="indexRefpar"/>
        </w:rPr>
        <w:t>101</w:t>
      </w:r>
    </w:p>
    <w:p w14:paraId="792E19BF" w14:textId="77777777" w:rsidR="00E67803" w:rsidRDefault="00C57E99" w:rsidP="00C54A21">
      <w:pPr>
        <w:pStyle w:val="Index-2"/>
      </w:pPr>
      <w:r w:rsidRPr="002B1019">
        <w:t>prayed for hardships</w:t>
      </w:r>
      <w:r w:rsidR="00DC6AA6" w:rsidRPr="00230826">
        <w:rPr>
          <w:rStyle w:val="indexpagenumbercomma"/>
        </w:rPr>
        <w:t xml:space="preserve">, </w:t>
      </w:r>
      <w:r w:rsidR="00DC6AA6" w:rsidRPr="00230826">
        <w:rPr>
          <w:rStyle w:val="indexpagenumberchecked"/>
        </w:rPr>
        <w:t>203</w:t>
      </w:r>
      <w:r w:rsidR="00C54A21">
        <w:t xml:space="preserve">, </w:t>
      </w:r>
      <w:r w:rsidR="00DC6AA6" w:rsidRPr="00230826">
        <w:rPr>
          <w:rStyle w:val="indexRefchap"/>
        </w:rPr>
        <w:t>17:</w:t>
      </w:r>
      <w:r w:rsidR="00DC6AA6" w:rsidRPr="00230826">
        <w:rPr>
          <w:rStyle w:val="indexRefpar"/>
        </w:rPr>
        <w:t>9</w:t>
      </w:r>
    </w:p>
    <w:p w14:paraId="789EBE8D" w14:textId="77777777" w:rsidR="00E67803" w:rsidRDefault="00C57E99" w:rsidP="00C54A21">
      <w:pPr>
        <w:pStyle w:val="Index-2"/>
      </w:pPr>
      <w:r w:rsidRPr="002B1019">
        <w:t>prayers of</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423</w:t>
      </w:r>
      <w:r w:rsidR="00C54A21">
        <w:t xml:space="preserve">, </w:t>
      </w:r>
      <w:r w:rsidR="00DC6AA6" w:rsidRPr="00230826">
        <w:rPr>
          <w:rStyle w:val="indexRefchap"/>
        </w:rPr>
        <w:t>ap1:</w:t>
      </w:r>
      <w:r w:rsidR="00DC6AA6" w:rsidRPr="00230826">
        <w:rPr>
          <w:rStyle w:val="indexRefchapsub"/>
        </w:rPr>
        <w:t>1:</w:t>
      </w:r>
      <w:r w:rsidR="00DC6AA6" w:rsidRPr="00230826">
        <w:rPr>
          <w:rStyle w:val="indexRefpar"/>
        </w:rPr>
        <w:t>12</w:t>
      </w:r>
      <w:r w:rsidR="00C54A21">
        <w:t xml:space="preserve">, </w:t>
      </w:r>
      <w:r w:rsidR="00DC6AA6" w:rsidRPr="00230826">
        <w:rPr>
          <w:rStyle w:val="indexRefchap"/>
        </w:rPr>
        <w:t>ap1:</w:t>
      </w:r>
      <w:r w:rsidR="00DC6AA6" w:rsidRPr="00230826">
        <w:rPr>
          <w:rStyle w:val="indexRefchapsub"/>
        </w:rPr>
        <w:t>1:</w:t>
      </w:r>
      <w:r w:rsidR="00DC6AA6" w:rsidRPr="00230826">
        <w:rPr>
          <w:rStyle w:val="indexRefpar"/>
        </w:rPr>
        <w:t>26</w:t>
      </w:r>
    </w:p>
    <w:p w14:paraId="7D012553" w14:textId="77777777" w:rsidR="00E67803" w:rsidRDefault="00C57E99" w:rsidP="00C54A21">
      <w:pPr>
        <w:pStyle w:val="Index-3"/>
      </w:pPr>
      <w:r w:rsidRPr="002B1019">
        <w:t>for Covenant-breakers</w:t>
      </w:r>
      <w:r w:rsidR="00DC6AA6" w:rsidRPr="00230826">
        <w:rPr>
          <w:rStyle w:val="indexpagenumbercomma"/>
        </w:rPr>
        <w:t xml:space="preserve">, </w:t>
      </w:r>
      <w:r w:rsidR="00DC6AA6" w:rsidRPr="00230826">
        <w:rPr>
          <w:rStyle w:val="indexpagenumberchecked"/>
        </w:rPr>
        <w:t>259</w:t>
      </w:r>
      <w:r w:rsidR="00C54A21">
        <w:t xml:space="preserve">, </w:t>
      </w:r>
      <w:r w:rsidR="00DC6AA6" w:rsidRPr="00230826">
        <w:rPr>
          <w:rStyle w:val="indexRefchap"/>
        </w:rPr>
        <w:t>22:</w:t>
      </w:r>
      <w:r w:rsidR="00DC6AA6" w:rsidRPr="00230826">
        <w:rPr>
          <w:rStyle w:val="indexRefpar"/>
        </w:rPr>
        <w:t>32–33</w:t>
      </w:r>
    </w:p>
    <w:p w14:paraId="3001D5F8" w14:textId="77777777" w:rsidR="00E67803" w:rsidRDefault="00C57E99" w:rsidP="00C54A21">
      <w:pPr>
        <w:pStyle w:val="Index-3"/>
      </w:pPr>
      <w:r w:rsidRPr="002B1019">
        <w:t xml:space="preserve">for </w:t>
      </w:r>
      <w:r w:rsidRPr="000C7039">
        <w:rPr>
          <w:highlight w:val="cyan"/>
        </w:rPr>
        <w:t>Shoghi Effendi</w:t>
      </w:r>
      <w:r w:rsidR="00DC6AA6" w:rsidRPr="00230826">
        <w:rPr>
          <w:rStyle w:val="indexpagenumbercomma"/>
        </w:rPr>
        <w:t xml:space="preserve">, </w:t>
      </w:r>
      <w:r w:rsidR="00DC6AA6" w:rsidRPr="00230826">
        <w:rPr>
          <w:rStyle w:val="indexpagenumberchecked"/>
        </w:rPr>
        <w:t>281</w:t>
      </w:r>
      <w:r w:rsidR="00C54A21">
        <w:t xml:space="preserve">, </w:t>
      </w:r>
      <w:r w:rsidR="00DC6AA6" w:rsidRPr="00230826">
        <w:rPr>
          <w:rStyle w:val="indexRefchap"/>
        </w:rPr>
        <w:t>25:</w:t>
      </w:r>
      <w:r w:rsidR="00DC6AA6" w:rsidRPr="00230826">
        <w:rPr>
          <w:rStyle w:val="indexRefpar"/>
        </w:rPr>
        <w:t>4</w:t>
      </w:r>
    </w:p>
    <w:p w14:paraId="517A4576" w14:textId="77777777" w:rsidR="00E67803" w:rsidRDefault="00C57E99" w:rsidP="008C47A7">
      <w:pPr>
        <w:pStyle w:val="Index-2"/>
      </w:pPr>
      <w:r w:rsidRPr="002B1019">
        <w:t>promotion of Cause</w:t>
      </w:r>
      <w:r w:rsidR="00DC6AA6" w:rsidRPr="00230826">
        <w:rPr>
          <w:rStyle w:val="indexpagenumbercomma"/>
        </w:rPr>
        <w:t xml:space="preserve">, </w:t>
      </w:r>
      <w:r w:rsidR="00DC6AA6" w:rsidRPr="00230826">
        <w:rPr>
          <w:rStyle w:val="indexpagenumberchecked"/>
        </w:rPr>
        <w:t>202</w:t>
      </w:r>
      <w:r w:rsidR="008C47A7">
        <w:t xml:space="preserve">, </w:t>
      </w:r>
      <w:r w:rsidR="00DC6AA6" w:rsidRPr="00230826">
        <w:rPr>
          <w:rStyle w:val="indexRefchap"/>
        </w:rPr>
        <w:t>17:</w:t>
      </w:r>
      <w:r w:rsidR="00DC6AA6" w:rsidRPr="00230826">
        <w:rPr>
          <w:rStyle w:val="indexRefpar"/>
        </w:rPr>
        <w:t>5–8</w:t>
      </w:r>
    </w:p>
    <w:p w14:paraId="5AC7ACD0" w14:textId="77777777" w:rsidR="00E67803" w:rsidRDefault="00C57E99">
      <w:pPr>
        <w:pStyle w:val="Index-2"/>
      </w:pPr>
      <w:r w:rsidRPr="002B1019">
        <w:t>prophecies of</w:t>
      </w:r>
    </w:p>
    <w:p w14:paraId="393D8573" w14:textId="77777777" w:rsidR="00E67803" w:rsidRDefault="00C57E99" w:rsidP="00E17302">
      <w:pPr>
        <w:pStyle w:val="Index-3"/>
      </w:pPr>
      <w:r w:rsidRPr="002B1019">
        <w:t>concerning Covenant-breakers</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233</w:t>
      </w:r>
      <w:r w:rsidR="00DC6AA6" w:rsidRPr="00230826">
        <w:rPr>
          <w:rStyle w:val="indexpagenumbernotfound"/>
        </w:rPr>
        <w:t>, 234</w:t>
      </w:r>
      <w:r w:rsidR="00DC6AA6" w:rsidRPr="00230826">
        <w:rPr>
          <w:rStyle w:val="indexpagenumbercomma"/>
        </w:rPr>
        <w:t xml:space="preserve">, </w:t>
      </w:r>
      <w:r w:rsidR="00DC6AA6" w:rsidRPr="00230826">
        <w:rPr>
          <w:rStyle w:val="indexpagenumberchecked"/>
        </w:rPr>
        <w:t>251</w:t>
      </w:r>
      <w:r w:rsidR="007E5611">
        <w:t xml:space="preserve">, </w:t>
      </w:r>
      <w:r w:rsidR="00DC6AA6" w:rsidRPr="00230826">
        <w:rPr>
          <w:rStyle w:val="indexRefchap"/>
        </w:rPr>
        <w:t>19:</w:t>
      </w:r>
      <w:r w:rsidR="00DC6AA6" w:rsidRPr="00230826">
        <w:rPr>
          <w:rStyle w:val="indexRefpar"/>
        </w:rPr>
        <w:t>22</w:t>
      </w:r>
      <w:r w:rsidR="007E5611">
        <w:t xml:space="preserve">, </w:t>
      </w:r>
      <w:r w:rsidR="00DC6AA6" w:rsidRPr="00230826">
        <w:rPr>
          <w:rStyle w:val="indexRefchap"/>
        </w:rPr>
        <w:t>19:</w:t>
      </w:r>
      <w:r w:rsidR="00DC6AA6" w:rsidRPr="00230826">
        <w:rPr>
          <w:rStyle w:val="indexRefpar"/>
        </w:rPr>
        <w:t>27</w:t>
      </w:r>
      <w:r w:rsidR="00E500D6">
        <w:t xml:space="preserve">, </w:t>
      </w:r>
      <w:r w:rsidR="00DC6AA6" w:rsidRPr="00230826">
        <w:rPr>
          <w:rStyle w:val="indexRefchap"/>
        </w:rPr>
        <w:t>20:</w:t>
      </w:r>
      <w:r w:rsidR="00DC6AA6" w:rsidRPr="00230826">
        <w:rPr>
          <w:rStyle w:val="indexRefpar"/>
        </w:rPr>
        <w:t>12</w:t>
      </w:r>
      <w:r w:rsidR="00DC1927">
        <w:t xml:space="preserve">, </w:t>
      </w:r>
      <w:r w:rsidR="00DC6AA6" w:rsidRPr="00230826">
        <w:rPr>
          <w:rStyle w:val="indexRefchap"/>
        </w:rPr>
        <w:t>21:</w:t>
      </w:r>
      <w:r w:rsidR="00DC6AA6" w:rsidRPr="00230826">
        <w:rPr>
          <w:rStyle w:val="indexRefpar"/>
        </w:rPr>
        <w:t>27–29</w:t>
      </w:r>
    </w:p>
    <w:p w14:paraId="0835571C" w14:textId="77777777" w:rsidR="00E67803" w:rsidRDefault="00C57E99" w:rsidP="005E77D5">
      <w:pPr>
        <w:pStyle w:val="Index-3"/>
      </w:pPr>
      <w:r w:rsidRPr="002B1019">
        <w:t>concerning future of the Cause</w:t>
      </w:r>
      <w:r w:rsidR="00DC6AA6" w:rsidRPr="00230826">
        <w:rPr>
          <w:rStyle w:val="indexpagenumbercomma"/>
        </w:rPr>
        <w:t xml:space="preserve">, </w:t>
      </w:r>
      <w:r w:rsidR="00DC6AA6" w:rsidRPr="00230826">
        <w:rPr>
          <w:rStyle w:val="indexpagenumberchecked"/>
        </w:rPr>
        <w:t>242</w:t>
      </w:r>
      <w:r w:rsidRPr="002B1019">
        <w:t>,</w:t>
      </w:r>
      <w:r>
        <w:t xml:space="preserve"> </w:t>
      </w:r>
      <w:r w:rsidR="00DC6AA6" w:rsidRPr="00230826">
        <w:rPr>
          <w:rStyle w:val="indexpagenumberchecked"/>
        </w:rPr>
        <w:t>243</w:t>
      </w:r>
      <w:r w:rsidR="00153F87">
        <w:t xml:space="preserve"> </w:t>
      </w:r>
      <w:r w:rsidR="00153F87" w:rsidRPr="00683C74">
        <w:rPr>
          <w:rStyle w:val="stilltoworkat"/>
        </w:rPr>
        <w:t>(</w:t>
      </w:r>
      <w:r w:rsidR="00153F87">
        <w:rPr>
          <w:rStyle w:val="stilltoworkat"/>
        </w:rPr>
        <w:t>page 242 and 243 have now a joint reference)</w:t>
      </w:r>
      <w:r w:rsidR="00153F87">
        <w:t xml:space="preserve">, </w:t>
      </w:r>
      <w:r w:rsidR="00DC6AA6" w:rsidRPr="00230826">
        <w:rPr>
          <w:rStyle w:val="indexRefchap"/>
        </w:rPr>
        <w:t>20:</w:t>
      </w:r>
      <w:r w:rsidR="00DC6AA6" w:rsidRPr="00230826">
        <w:rPr>
          <w:rStyle w:val="indexRefpar"/>
        </w:rPr>
        <w:t>57–63</w:t>
      </w:r>
    </w:p>
    <w:p w14:paraId="015B87D8" w14:textId="77777777" w:rsidR="00E67803" w:rsidRDefault="00C57E99" w:rsidP="00153F87">
      <w:pPr>
        <w:pStyle w:val="Index-3"/>
      </w:pPr>
      <w:r w:rsidRPr="002B1019">
        <w:t>concerning Haifa</w:t>
      </w:r>
      <w:r w:rsidR="00DC6AA6" w:rsidRPr="00230826">
        <w:rPr>
          <w:rStyle w:val="indexpagenumbercomma"/>
        </w:rPr>
        <w:t xml:space="preserve">, </w:t>
      </w:r>
      <w:r w:rsidR="00DC6AA6" w:rsidRPr="00230826">
        <w:rPr>
          <w:rStyle w:val="indexpagenumberchecked"/>
        </w:rPr>
        <w:t>203</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153F87">
        <w:t xml:space="preserve">, </w:t>
      </w:r>
      <w:r w:rsidR="00DC6AA6" w:rsidRPr="00230826">
        <w:rPr>
          <w:rStyle w:val="indexRefchap"/>
        </w:rPr>
        <w:t>17:</w:t>
      </w:r>
      <w:r w:rsidR="00DC6AA6" w:rsidRPr="00230826">
        <w:rPr>
          <w:rStyle w:val="indexRefpar"/>
        </w:rPr>
        <w:t>8</w:t>
      </w:r>
      <w:r w:rsidR="00153F87">
        <w:t xml:space="preserve">, </w:t>
      </w:r>
      <w:r w:rsidR="00DC6AA6" w:rsidRPr="00230826">
        <w:rPr>
          <w:rStyle w:val="indexRefchap"/>
        </w:rPr>
        <w:t>19:</w:t>
      </w:r>
      <w:r w:rsidR="00DC6AA6" w:rsidRPr="00230826">
        <w:rPr>
          <w:rStyle w:val="indexRefpar"/>
        </w:rPr>
        <w:t>17</w:t>
      </w:r>
    </w:p>
    <w:p w14:paraId="2F772590" w14:textId="77777777" w:rsidR="00E67803" w:rsidRDefault="00C57E99" w:rsidP="00153F87">
      <w:pPr>
        <w:pStyle w:val="Index-3"/>
      </w:pPr>
      <w:r w:rsidRPr="002B1019">
        <w:t xml:space="preserve">concerning </w:t>
      </w:r>
      <w:r w:rsidR="00627ED1" w:rsidRPr="00627ED1">
        <w:rPr>
          <w:highlight w:val="yellow"/>
        </w:rPr>
        <w:t>Majdu’d-</w:t>
      </w:r>
      <w:r w:rsidRPr="004C36BB">
        <w:rPr>
          <w:highlight w:val="yellow"/>
        </w:rPr>
        <w:t>Dín</w:t>
      </w:r>
      <w:r w:rsidR="00DC6AA6" w:rsidRPr="00230826">
        <w:rPr>
          <w:rStyle w:val="indexpagenumbercomma"/>
        </w:rPr>
        <w:t xml:space="preserve">, </w:t>
      </w:r>
      <w:r w:rsidR="00DC6AA6" w:rsidRPr="00230826">
        <w:rPr>
          <w:rStyle w:val="indexpagenumberchecked"/>
        </w:rPr>
        <w:t>164</w:t>
      </w:r>
      <w:r w:rsidR="00153F87">
        <w:t xml:space="preserve">, </w:t>
      </w:r>
      <w:r w:rsidR="00DC6AA6" w:rsidRPr="00230826">
        <w:rPr>
          <w:rStyle w:val="indexRefchap"/>
        </w:rPr>
        <w:t>13:</w:t>
      </w:r>
      <w:r w:rsidR="00DC6AA6" w:rsidRPr="00230826">
        <w:rPr>
          <w:rStyle w:val="indexRefpar"/>
        </w:rPr>
        <w:t>2</w:t>
      </w:r>
    </w:p>
    <w:p w14:paraId="08E8D2B8" w14:textId="77777777" w:rsidR="00E67803" w:rsidRDefault="00C57E99" w:rsidP="00153F87">
      <w:pPr>
        <w:pStyle w:val="Index-3"/>
      </w:pPr>
      <w:r w:rsidRPr="002B1019">
        <w:t xml:space="preserve">concerning the Shrine of the </w:t>
      </w:r>
      <w:r w:rsidRPr="000C7039">
        <w:rPr>
          <w:highlight w:val="yellow"/>
        </w:rPr>
        <w:t>Báb</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153F87">
        <w:t xml:space="preserve">, </w:t>
      </w:r>
      <w:r w:rsidR="00DC6AA6" w:rsidRPr="00230826">
        <w:rPr>
          <w:rStyle w:val="indexRefchap"/>
        </w:rPr>
        <w:t>19:</w:t>
      </w:r>
      <w:r w:rsidR="00DC6AA6" w:rsidRPr="00230826">
        <w:rPr>
          <w:rStyle w:val="indexRefpar"/>
        </w:rPr>
        <w:t>16–20</w:t>
      </w:r>
    </w:p>
    <w:p w14:paraId="66E88DCF" w14:textId="77777777" w:rsidR="00E67803" w:rsidRDefault="00C57E99">
      <w:pPr>
        <w:pStyle w:val="Index-2"/>
      </w:pPr>
      <w:r w:rsidRPr="002B1019">
        <w:t>quotations from Writings and</w:t>
      </w:r>
      <w:r>
        <w:t xml:space="preserve"> </w:t>
      </w:r>
      <w:r w:rsidRPr="002B1019">
        <w:t>statements of</w:t>
      </w:r>
    </w:p>
    <w:p w14:paraId="02951FCC" w14:textId="77777777" w:rsidR="00E67803" w:rsidRDefault="00C57E99" w:rsidP="00C1443F">
      <w:pPr>
        <w:pStyle w:val="Index-3"/>
      </w:pPr>
      <w:r w:rsidRPr="002B1019">
        <w:t xml:space="preserve">counselling </w:t>
      </w:r>
      <w:r w:rsidR="00627ED1" w:rsidRPr="00627ED1">
        <w:rPr>
          <w:highlight w:val="yellow"/>
        </w:rPr>
        <w:t>Majdu’d-</w:t>
      </w:r>
      <w:r w:rsidRPr="004C36BB">
        <w:rPr>
          <w:highlight w:val="yellow"/>
        </w:rPr>
        <w:t>Dín</w:t>
      </w:r>
      <w:r w:rsidR="00DC6AA6" w:rsidRPr="00230826">
        <w:rPr>
          <w:rStyle w:val="indexpagenumbercomma"/>
        </w:rPr>
        <w:t xml:space="preserve">, </w:t>
      </w:r>
      <w:r w:rsidR="00DC6AA6" w:rsidRPr="00230826">
        <w:rPr>
          <w:rStyle w:val="indexpagenumberchecked"/>
        </w:rPr>
        <w:t>180</w:t>
      </w:r>
      <w:r w:rsidR="00C1443F">
        <w:t xml:space="preserve">, </w:t>
      </w:r>
      <w:r w:rsidR="00DC6AA6" w:rsidRPr="00230826">
        <w:rPr>
          <w:rStyle w:val="indexRefchap"/>
        </w:rPr>
        <w:t>14:</w:t>
      </w:r>
      <w:r w:rsidR="00DC6AA6" w:rsidRPr="00230826">
        <w:rPr>
          <w:rStyle w:val="indexRefpar"/>
        </w:rPr>
        <w:t>38</w:t>
      </w:r>
    </w:p>
    <w:p w14:paraId="2DF18BF5" w14:textId="77777777" w:rsidR="00E67803" w:rsidRDefault="00C57E99" w:rsidP="00C1443F">
      <w:pPr>
        <w:pStyle w:val="Index-3"/>
      </w:pPr>
      <w:r w:rsidRPr="002B1019">
        <w:t>describing events in the Holy Land</w:t>
      </w:r>
      <w:r w:rsidR="00DC6AA6" w:rsidRPr="00230826">
        <w:rPr>
          <w:rStyle w:val="indexpagenumbercomma"/>
        </w:rPr>
        <w:t xml:space="preserve">, </w:t>
      </w:r>
      <w:r w:rsidR="00DC6AA6" w:rsidRPr="00230826">
        <w:rPr>
          <w:rStyle w:val="indexpagenumberchecked"/>
        </w:rPr>
        <w:t>238</w:t>
      </w:r>
      <w:r w:rsidRPr="006E548C">
        <w:rPr>
          <w:rStyle w:val="indexpagenumbercontinued"/>
        </w:rPr>
        <w:t>–40</w:t>
      </w:r>
      <w:r w:rsidR="00C1443F">
        <w:t xml:space="preserve">, </w:t>
      </w:r>
      <w:r w:rsidR="00DC6AA6" w:rsidRPr="00230826">
        <w:rPr>
          <w:rStyle w:val="indexRefchap"/>
        </w:rPr>
        <w:t>20:</w:t>
      </w:r>
      <w:r w:rsidR="00DC6AA6" w:rsidRPr="00230826">
        <w:rPr>
          <w:rStyle w:val="indexRefpar"/>
        </w:rPr>
        <w:t>38–48</w:t>
      </w:r>
    </w:p>
    <w:p w14:paraId="26930E59" w14:textId="77777777" w:rsidR="00E67803" w:rsidRDefault="00C57E99" w:rsidP="00C1443F">
      <w:pPr>
        <w:pStyle w:val="Index-3"/>
      </w:pPr>
      <w:r w:rsidRPr="002B1019">
        <w:t xml:space="preserve">on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exile to the Holy</w:t>
      </w:r>
      <w:r>
        <w:t xml:space="preserve"> </w:t>
      </w:r>
      <w:r w:rsidRPr="002B1019">
        <w:t>Land</w:t>
      </w:r>
      <w:r w:rsidR="00DC6AA6" w:rsidRPr="00230826">
        <w:rPr>
          <w:rStyle w:val="indexpagenumbercomma"/>
        </w:rPr>
        <w:t xml:space="preserve">, </w:t>
      </w:r>
      <w:r w:rsidR="00DC6AA6" w:rsidRPr="00230826">
        <w:rPr>
          <w:rStyle w:val="indexpagenumberchecked"/>
        </w:rPr>
        <w:t>95</w:t>
      </w:r>
      <w:r w:rsidR="00C1443F">
        <w:t xml:space="preserve">, </w:t>
      </w:r>
      <w:r w:rsidR="00DC6AA6" w:rsidRPr="00230826">
        <w:rPr>
          <w:rStyle w:val="indexRefchap"/>
        </w:rPr>
        <w:t>5:</w:t>
      </w:r>
      <w:r w:rsidR="00DC6AA6" w:rsidRPr="00230826">
        <w:rPr>
          <w:rStyle w:val="indexRefpar"/>
        </w:rPr>
        <w:t>34–35</w:t>
      </w:r>
    </w:p>
    <w:p w14:paraId="729A3CBA" w14:textId="77777777" w:rsidR="00E67803" w:rsidRDefault="00C57E99" w:rsidP="00C1443F">
      <w:pPr>
        <w:pStyle w:val="Index-3"/>
      </w:pPr>
      <w:r w:rsidRPr="002B1019">
        <w:t xml:space="preserve">on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revival of the </w:t>
      </w:r>
      <w:r w:rsidRPr="000C7039">
        <w:rPr>
          <w:highlight w:val="yellow"/>
        </w:rPr>
        <w:t>Bábí</w:t>
      </w:r>
      <w:r>
        <w:t xml:space="preserve"> </w:t>
      </w:r>
      <w:r w:rsidRPr="002B1019">
        <w:t xml:space="preserve">community in </w:t>
      </w:r>
      <w:r w:rsidRPr="000C7039">
        <w:rPr>
          <w:highlight w:val="yellow"/>
        </w:rPr>
        <w:t>ʿIráq</w:t>
      </w:r>
      <w:r w:rsidR="00DC6AA6" w:rsidRPr="00230826">
        <w:rPr>
          <w:rStyle w:val="indexpagenumbercomma"/>
        </w:rPr>
        <w:t xml:space="preserve">, </w:t>
      </w:r>
      <w:r w:rsidR="00DC6AA6" w:rsidRPr="00230826">
        <w:rPr>
          <w:rStyle w:val="indexpagenumberchecked"/>
        </w:rPr>
        <w:t>74</w:t>
      </w:r>
      <w:r w:rsidR="00C1443F">
        <w:t xml:space="preserve">, </w:t>
      </w:r>
      <w:r w:rsidR="00DC6AA6" w:rsidRPr="00230826">
        <w:rPr>
          <w:rStyle w:val="indexRefchap"/>
        </w:rPr>
        <w:t>4:</w:t>
      </w:r>
      <w:r w:rsidR="00DC6AA6" w:rsidRPr="00230826">
        <w:rPr>
          <w:rStyle w:val="indexRefpar"/>
        </w:rPr>
        <w:t>61</w:t>
      </w:r>
    </w:p>
    <w:p w14:paraId="2218A7F4" w14:textId="77777777" w:rsidR="00E67803" w:rsidRDefault="00C57E99" w:rsidP="00137D39">
      <w:pPr>
        <w:pStyle w:val="Index-3"/>
      </w:pPr>
      <w:r w:rsidRPr="002B1019">
        <w:t>on being photographed</w:t>
      </w:r>
      <w:r w:rsidR="00DC6AA6" w:rsidRPr="00230826">
        <w:rPr>
          <w:rStyle w:val="indexpagenumbercomma"/>
        </w:rPr>
        <w:t xml:space="preserve">, </w:t>
      </w:r>
      <w:r w:rsidR="00DC6AA6" w:rsidRPr="00230826">
        <w:rPr>
          <w:rStyle w:val="indexpagenumberchecked"/>
        </w:rPr>
        <w:t>25</w:t>
      </w:r>
      <w:r w:rsidR="00137D39">
        <w:t xml:space="preserve">, </w:t>
      </w:r>
      <w:r w:rsidR="00DC6AA6" w:rsidRPr="00230826">
        <w:rPr>
          <w:rStyle w:val="indexRefchap"/>
        </w:rPr>
        <w:t>pr:</w:t>
      </w:r>
      <w:r w:rsidR="00DC6AA6" w:rsidRPr="00230826">
        <w:rPr>
          <w:rStyle w:val="indexRefpar"/>
        </w:rPr>
        <w:t>101</w:t>
      </w:r>
    </w:p>
    <w:p w14:paraId="26F00333" w14:textId="77777777" w:rsidR="00E67803" w:rsidRDefault="00C57E99" w:rsidP="00137D39">
      <w:pPr>
        <w:pStyle w:val="Index-3"/>
      </w:pPr>
      <w:r w:rsidRPr="002B1019">
        <w:t xml:space="preserve">on building the Shrine of the </w:t>
      </w:r>
      <w:r w:rsidRPr="000C7039">
        <w:rPr>
          <w:highlight w:val="yellow"/>
        </w:rPr>
        <w:t>Báb</w:t>
      </w:r>
      <w:r w:rsidR="00DC6AA6" w:rsidRPr="00230826">
        <w:rPr>
          <w:rStyle w:val="indexpagenumbercomma"/>
        </w:rPr>
        <w:t xml:space="preserve">, </w:t>
      </w:r>
      <w:r w:rsidR="00DC6AA6" w:rsidRPr="00230826">
        <w:rPr>
          <w:rStyle w:val="indexpagenumberchecked"/>
        </w:rPr>
        <w:t>224</w:t>
      </w:r>
      <w:r w:rsidR="00137D39">
        <w:t xml:space="preserve">, </w:t>
      </w:r>
      <w:r w:rsidR="00DC6AA6" w:rsidRPr="00230826">
        <w:rPr>
          <w:rStyle w:val="indexRefchap"/>
        </w:rPr>
        <w:t>19:</w:t>
      </w:r>
      <w:r w:rsidR="00DC6AA6" w:rsidRPr="00230826">
        <w:rPr>
          <w:rStyle w:val="indexRefpar"/>
        </w:rPr>
        <w:t>13</w:t>
      </w:r>
    </w:p>
    <w:p w14:paraId="60B780E9" w14:textId="77777777" w:rsidR="00E67803" w:rsidRDefault="00C57E99" w:rsidP="00137D39">
      <w:pPr>
        <w:pStyle w:val="Index-3"/>
      </w:pPr>
      <w:r w:rsidRPr="002B1019">
        <w:t>on Commission of Enquiry</w:t>
      </w:r>
      <w:r w:rsidR="00DC6AA6" w:rsidRPr="00230826">
        <w:rPr>
          <w:rStyle w:val="indexpagenumbercomma"/>
        </w:rPr>
        <w:t xml:space="preserve">, </w:t>
      </w:r>
      <w:r w:rsidR="00DC6AA6" w:rsidRPr="00230826">
        <w:rPr>
          <w:rStyle w:val="indexpagenumberchecked"/>
        </w:rPr>
        <w:t>235</w:t>
      </w:r>
      <w:r w:rsidRPr="006E548C">
        <w:rPr>
          <w:rStyle w:val="indexpagenumbercontinued"/>
        </w:rPr>
        <w:t>–6</w:t>
      </w:r>
      <w:r w:rsidR="00137D39">
        <w:t xml:space="preserve">, </w:t>
      </w:r>
      <w:r w:rsidR="00DC6AA6" w:rsidRPr="00230826">
        <w:rPr>
          <w:rStyle w:val="indexRefchap"/>
        </w:rPr>
        <w:t>20:</w:t>
      </w:r>
      <w:r w:rsidR="00DC6AA6" w:rsidRPr="00230826">
        <w:rPr>
          <w:rStyle w:val="indexRefpar"/>
        </w:rPr>
        <w:t>23–32</w:t>
      </w:r>
    </w:p>
    <w:p w14:paraId="7AD94C1F" w14:textId="77777777" w:rsidR="00E67803" w:rsidRDefault="00C57E99" w:rsidP="00E17302">
      <w:pPr>
        <w:pStyle w:val="Index-3"/>
      </w:pPr>
      <w:r w:rsidRPr="002B1019">
        <w:t>on consultation, requisites for</w:t>
      </w:r>
      <w:r w:rsidR="00DC6AA6" w:rsidRPr="00230826">
        <w:rPr>
          <w:rStyle w:val="indexpagenumbercomma"/>
        </w:rPr>
        <w:t xml:space="preserve">, </w:t>
      </w:r>
      <w:r w:rsidR="00DC6AA6" w:rsidRPr="00230826">
        <w:rPr>
          <w:rStyle w:val="indexpagenumberchecked"/>
        </w:rPr>
        <w:t>300</w:t>
      </w:r>
      <w:r w:rsidRPr="006E548C">
        <w:rPr>
          <w:rStyle w:val="indexpagenumbercontinued"/>
        </w:rPr>
        <w:t>–1</w:t>
      </w:r>
      <w:r w:rsidR="00DC6AA6" w:rsidRPr="00230826">
        <w:rPr>
          <w:rStyle w:val="indexpagenumbernotfound"/>
        </w:rPr>
        <w:t>, 354</w:t>
      </w:r>
      <w:r w:rsidR="00137D39">
        <w:t xml:space="preserve">, </w:t>
      </w:r>
      <w:r w:rsidR="00DC6AA6" w:rsidRPr="00230826">
        <w:rPr>
          <w:rStyle w:val="indexRefchap"/>
        </w:rPr>
        <w:t>26:</w:t>
      </w:r>
      <w:r w:rsidR="00DC6AA6" w:rsidRPr="00230826">
        <w:rPr>
          <w:rStyle w:val="indexRefpar"/>
        </w:rPr>
        <w:t>31–32</w:t>
      </w:r>
    </w:p>
    <w:p w14:paraId="7D4A4D86" w14:textId="77777777" w:rsidR="00E67803" w:rsidRDefault="00C57E99" w:rsidP="00137D39">
      <w:pPr>
        <w:pStyle w:val="Index-3"/>
      </w:pPr>
      <w:r w:rsidRPr="002B1019">
        <w:t>on the Covenant</w:t>
      </w:r>
      <w:r w:rsidR="00DC6AA6" w:rsidRPr="00230826">
        <w:rPr>
          <w:rStyle w:val="indexpagenumbercomma"/>
        </w:rPr>
        <w:t xml:space="preserve">, </w:t>
      </w:r>
      <w:r w:rsidR="00DC6AA6" w:rsidRPr="00230826">
        <w:rPr>
          <w:rStyle w:val="indexpagenumberchecked"/>
        </w:rPr>
        <w:t>409</w:t>
      </w:r>
      <w:r w:rsidR="00137D39">
        <w:t xml:space="preserve">, </w:t>
      </w:r>
      <w:r w:rsidR="00DC6AA6" w:rsidRPr="00230826">
        <w:rPr>
          <w:rStyle w:val="indexRefchap"/>
        </w:rPr>
        <w:t>36:</w:t>
      </w:r>
      <w:r w:rsidR="00DC6AA6" w:rsidRPr="00230826">
        <w:rPr>
          <w:rStyle w:val="indexRefpar"/>
        </w:rPr>
        <w:t>6</w:t>
      </w:r>
    </w:p>
    <w:p w14:paraId="268D0F15" w14:textId="77777777" w:rsidR="00E67803" w:rsidRDefault="00C57E99" w:rsidP="00137D39">
      <w:pPr>
        <w:pStyle w:val="Index-3"/>
      </w:pPr>
      <w:r w:rsidRPr="002B1019">
        <w:t>on Covenant-breakers</w:t>
      </w:r>
      <w:r w:rsidR="00DC6AA6" w:rsidRPr="00230826">
        <w:rPr>
          <w:rStyle w:val="indexpagenumbercomma"/>
        </w:rPr>
        <w:t xml:space="preserve">, </w:t>
      </w:r>
      <w:r w:rsidR="00DC6AA6" w:rsidRPr="00230826">
        <w:rPr>
          <w:rStyle w:val="indexpagenumberchecked"/>
        </w:rPr>
        <w:t>250</w:t>
      </w:r>
      <w:r w:rsidRPr="006E548C">
        <w:rPr>
          <w:rStyle w:val="indexpagenumbercontinued"/>
        </w:rPr>
        <w:t>–1</w:t>
      </w:r>
      <w:r w:rsidR="00DC6AA6" w:rsidRPr="00230826">
        <w:rPr>
          <w:rStyle w:val="indexpagenumbercomma"/>
        </w:rPr>
        <w:t xml:space="preserve">, </w:t>
      </w:r>
      <w:r w:rsidR="00DC6AA6" w:rsidRPr="00230826">
        <w:rPr>
          <w:rStyle w:val="indexpagenumberchecked"/>
        </w:rPr>
        <w:t>256</w:t>
      </w:r>
      <w:r w:rsidRPr="006E548C">
        <w:rPr>
          <w:rStyle w:val="indexpagenumbercontinued"/>
        </w:rPr>
        <w:t>–7</w:t>
      </w:r>
      <w:r w:rsidR="00137D39">
        <w:t xml:space="preserve">, </w:t>
      </w:r>
      <w:r w:rsidR="00DC6AA6" w:rsidRPr="00230826">
        <w:rPr>
          <w:rStyle w:val="indexRefchap"/>
        </w:rPr>
        <w:t>21:</w:t>
      </w:r>
      <w:r w:rsidR="00DC6AA6" w:rsidRPr="00230826">
        <w:rPr>
          <w:rStyle w:val="indexRefpar"/>
        </w:rPr>
        <w:t>25–29</w:t>
      </w:r>
      <w:r w:rsidR="00137D39">
        <w:t xml:space="preserve">, </w:t>
      </w:r>
      <w:r w:rsidR="00DC6AA6" w:rsidRPr="00230826">
        <w:rPr>
          <w:rStyle w:val="indexRefchap"/>
        </w:rPr>
        <w:t>22:</w:t>
      </w:r>
      <w:r w:rsidR="00DC6AA6" w:rsidRPr="00230826">
        <w:rPr>
          <w:rStyle w:val="indexRefpar"/>
        </w:rPr>
        <w:t>19–20</w:t>
      </w:r>
    </w:p>
    <w:p w14:paraId="0C8866C8" w14:textId="77777777" w:rsidR="00E67803" w:rsidRDefault="00C57E99" w:rsidP="00137D39">
      <w:pPr>
        <w:pStyle w:val="Index-3"/>
      </w:pPr>
      <w:r w:rsidRPr="002B1019">
        <w:t>on the effect of Covenant-breaking,</w:t>
      </w:r>
      <w:r w:rsidR="00DC6AA6" w:rsidRPr="00230826">
        <w:rPr>
          <w:rStyle w:val="indexpagenumberchecked"/>
        </w:rPr>
        <w:t>274</w:t>
      </w:r>
      <w:r w:rsidR="00137D39">
        <w:t xml:space="preserve">, </w:t>
      </w:r>
      <w:r w:rsidR="00DC6AA6" w:rsidRPr="00230826">
        <w:rPr>
          <w:rStyle w:val="indexRefchap"/>
        </w:rPr>
        <w:t>24:</w:t>
      </w:r>
      <w:r w:rsidR="00DC6AA6" w:rsidRPr="00230826">
        <w:rPr>
          <w:rStyle w:val="indexRefpar"/>
        </w:rPr>
        <w:t>5</w:t>
      </w:r>
    </w:p>
    <w:p w14:paraId="67DBCB70" w14:textId="77777777" w:rsidR="00E67803" w:rsidRDefault="00C57E99" w:rsidP="00137D39">
      <w:pPr>
        <w:pStyle w:val="Index-3"/>
      </w:pPr>
      <w:r w:rsidRPr="002B1019">
        <w:t>on equality of men and women</w:t>
      </w:r>
      <w:r w:rsidR="00DC6AA6" w:rsidRPr="00230826">
        <w:rPr>
          <w:rStyle w:val="indexpagenumbercomma"/>
        </w:rPr>
        <w:t xml:space="preserve">, </w:t>
      </w:r>
      <w:r w:rsidR="00DC6AA6" w:rsidRPr="00230826">
        <w:rPr>
          <w:rStyle w:val="indexpagenumberchecked"/>
        </w:rPr>
        <w:t>400</w:t>
      </w:r>
      <w:r w:rsidR="00137D39">
        <w:t xml:space="preserve">, </w:t>
      </w:r>
      <w:r w:rsidR="00DC6AA6" w:rsidRPr="00230826">
        <w:rPr>
          <w:rStyle w:val="indexRefchap"/>
        </w:rPr>
        <w:t>35:</w:t>
      </w:r>
      <w:r w:rsidR="00DC6AA6" w:rsidRPr="00230826">
        <w:rPr>
          <w:rStyle w:val="indexRefpar"/>
        </w:rPr>
        <w:t>33</w:t>
      </w:r>
      <w:r w:rsidR="00137D39">
        <w:t xml:space="preserve">, </w:t>
      </w:r>
      <w:r w:rsidR="00137D39" w:rsidRPr="00137D39">
        <w:rPr>
          <w:rStyle w:val="indexRefchap"/>
        </w:rPr>
        <w:t>35:</w:t>
      </w:r>
      <w:r w:rsidR="00137D39" w:rsidRPr="00137D39">
        <w:rPr>
          <w:rStyle w:val="indexRefpar"/>
        </w:rPr>
        <w:t>3</w:t>
      </w:r>
      <w:r w:rsidR="00137D39">
        <w:rPr>
          <w:rStyle w:val="indexRefpar"/>
        </w:rPr>
        <w:t>5</w:t>
      </w:r>
      <w:r w:rsidR="00137D39">
        <w:t xml:space="preserve">, </w:t>
      </w:r>
      <w:r w:rsidR="00137D39" w:rsidRPr="00137D39">
        <w:rPr>
          <w:rStyle w:val="indexRefchap"/>
        </w:rPr>
        <w:t>35:</w:t>
      </w:r>
      <w:r w:rsidR="00137D39" w:rsidRPr="00137D39">
        <w:rPr>
          <w:rStyle w:val="indexRefpar"/>
        </w:rPr>
        <w:t>3</w:t>
      </w:r>
      <w:r w:rsidR="00137D39">
        <w:rPr>
          <w:rStyle w:val="indexRefpar"/>
        </w:rPr>
        <w:t>7</w:t>
      </w:r>
    </w:p>
    <w:p w14:paraId="76187E25" w14:textId="77777777" w:rsidR="00E67803" w:rsidRDefault="00C57E99" w:rsidP="00254385">
      <w:pPr>
        <w:pStyle w:val="Index-3"/>
      </w:pPr>
      <w:r w:rsidRPr="002B1019">
        <w:t>on the future of the Cause</w:t>
      </w:r>
      <w:r w:rsidR="00DC6AA6" w:rsidRPr="00230826">
        <w:rPr>
          <w:rStyle w:val="indexpagenumbercomma"/>
        </w:rPr>
        <w:t xml:space="preserve">, </w:t>
      </w:r>
      <w:r w:rsidR="00DC6AA6" w:rsidRPr="00230826">
        <w:rPr>
          <w:rStyle w:val="indexpagenumberchecked"/>
        </w:rPr>
        <w:t>242</w:t>
      </w:r>
      <w:r w:rsidR="00DC6AA6" w:rsidRPr="00230826">
        <w:rPr>
          <w:rStyle w:val="indexpagenumbercomma"/>
        </w:rPr>
        <w:t xml:space="preserve">, </w:t>
      </w:r>
      <w:r w:rsidR="00DC6AA6" w:rsidRPr="00230826">
        <w:rPr>
          <w:rStyle w:val="indexpagenumberchecked"/>
        </w:rPr>
        <w:t>282</w:t>
      </w:r>
      <w:r w:rsidR="00DC6AA6" w:rsidRPr="00230826">
        <w:rPr>
          <w:rStyle w:val="indexpagenumbercomma"/>
        </w:rPr>
        <w:t xml:space="preserve">, </w:t>
      </w:r>
      <w:r w:rsidR="00DC6AA6" w:rsidRPr="00230826">
        <w:rPr>
          <w:rStyle w:val="indexpagenumberchecked"/>
        </w:rPr>
        <w:t>285</w:t>
      </w:r>
      <w:r w:rsidRPr="006E548C">
        <w:rPr>
          <w:rStyle w:val="indexpagenumbercontinued"/>
        </w:rPr>
        <w:t>–6</w:t>
      </w:r>
      <w:r w:rsidR="00DC6AA6" w:rsidRPr="00230826">
        <w:rPr>
          <w:rStyle w:val="indexpagenumbercomma"/>
        </w:rPr>
        <w:t xml:space="preserve">, </w:t>
      </w:r>
      <w:r w:rsidR="00DC6AA6" w:rsidRPr="00230826">
        <w:rPr>
          <w:rStyle w:val="indexpagenumberchecked"/>
        </w:rPr>
        <w:t>299</w:t>
      </w:r>
      <w:r w:rsidR="00254385">
        <w:t xml:space="preserve">, </w:t>
      </w:r>
      <w:r w:rsidR="00DC6AA6" w:rsidRPr="00230826">
        <w:rPr>
          <w:rStyle w:val="indexRefchap"/>
        </w:rPr>
        <w:t>20:</w:t>
      </w:r>
      <w:r w:rsidR="00DC6AA6" w:rsidRPr="00230826">
        <w:rPr>
          <w:rStyle w:val="indexRefpar"/>
        </w:rPr>
        <w:t>58</w:t>
      </w:r>
      <w:r w:rsidR="00254385">
        <w:t xml:space="preserve">, </w:t>
      </w:r>
      <w:r w:rsidR="00DC6AA6" w:rsidRPr="00230826">
        <w:rPr>
          <w:rStyle w:val="indexRefchap"/>
        </w:rPr>
        <w:t>25:</w:t>
      </w:r>
      <w:r w:rsidR="00DC6AA6" w:rsidRPr="00230826">
        <w:rPr>
          <w:rStyle w:val="indexRefpar"/>
        </w:rPr>
        <w:t>10–14</w:t>
      </w:r>
      <w:r w:rsidR="00254385">
        <w:t xml:space="preserve">, </w:t>
      </w:r>
      <w:r w:rsidR="00DC6AA6" w:rsidRPr="00230826">
        <w:rPr>
          <w:rStyle w:val="indexRefchap"/>
        </w:rPr>
        <w:t>25:</w:t>
      </w:r>
      <w:r w:rsidR="00DC6AA6" w:rsidRPr="00230826">
        <w:rPr>
          <w:rStyle w:val="indexRefpar"/>
        </w:rPr>
        <w:t>26</w:t>
      </w:r>
      <w:r w:rsidR="00254385">
        <w:t xml:space="preserve">, </w:t>
      </w:r>
      <w:r w:rsidR="00DC6AA6" w:rsidRPr="00230826">
        <w:rPr>
          <w:rStyle w:val="indexRefchap"/>
        </w:rPr>
        <w:t>26:</w:t>
      </w:r>
      <w:r w:rsidR="00DC6AA6" w:rsidRPr="00230826">
        <w:rPr>
          <w:rStyle w:val="indexRefpar"/>
        </w:rPr>
        <w:t>27</w:t>
      </w:r>
    </w:p>
    <w:p w14:paraId="24AC5850" w14:textId="77777777" w:rsidR="00E67803" w:rsidRDefault="00C57E99" w:rsidP="00254385">
      <w:pPr>
        <w:pStyle w:val="Index-3"/>
      </w:pPr>
      <w:r w:rsidRPr="002B1019">
        <w:t>on the Greatest Holy Leaf</w:t>
      </w:r>
      <w:r w:rsidR="00DC6AA6" w:rsidRPr="00230826">
        <w:rPr>
          <w:rStyle w:val="indexpagenumbercomma"/>
        </w:rPr>
        <w:t xml:space="preserve">, </w:t>
      </w:r>
      <w:r w:rsidR="00DC6AA6" w:rsidRPr="00230826">
        <w:rPr>
          <w:rStyle w:val="indexpagenumberchecked"/>
        </w:rPr>
        <w:t>122</w:t>
      </w:r>
      <w:r w:rsidR="00254385">
        <w:t xml:space="preserve">, </w:t>
      </w:r>
      <w:r w:rsidR="00DC6AA6" w:rsidRPr="00230826">
        <w:rPr>
          <w:rStyle w:val="indexRefchap"/>
        </w:rPr>
        <w:t>7:</w:t>
      </w:r>
      <w:r w:rsidR="00DC6AA6" w:rsidRPr="00230826">
        <w:rPr>
          <w:rStyle w:val="indexRefpar"/>
        </w:rPr>
        <w:t>59</w:t>
      </w:r>
    </w:p>
    <w:p w14:paraId="02C4CD1B" w14:textId="77777777" w:rsidR="00E67803" w:rsidRDefault="00C57E99" w:rsidP="00254385">
      <w:pPr>
        <w:pStyle w:val="Index-3"/>
      </w:pPr>
      <w:r w:rsidRPr="002B1019">
        <w:t xml:space="preserve">on the greatness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w:t>
      </w:r>
      <w:r w:rsidRPr="002B1019">
        <w:t>Revelation</w:t>
      </w:r>
      <w:r w:rsidR="00DC6AA6" w:rsidRPr="00230826">
        <w:rPr>
          <w:rStyle w:val="indexpagenumbercomma"/>
        </w:rPr>
        <w:t xml:space="preserve">, </w:t>
      </w:r>
      <w:r w:rsidR="00DC6AA6" w:rsidRPr="00230826">
        <w:rPr>
          <w:rStyle w:val="indexpagenumberchecked"/>
        </w:rPr>
        <w:t>55</w:t>
      </w:r>
      <w:r w:rsidR="00254385">
        <w:t xml:space="preserve">, </w:t>
      </w:r>
      <w:r w:rsidR="00DC6AA6" w:rsidRPr="00230826">
        <w:rPr>
          <w:rStyle w:val="indexRefchap"/>
        </w:rPr>
        <w:t>2:</w:t>
      </w:r>
      <w:r w:rsidR="00DC6AA6" w:rsidRPr="00230826">
        <w:rPr>
          <w:rStyle w:val="indexRefpar"/>
        </w:rPr>
        <w:t>15</w:t>
      </w:r>
    </w:p>
    <w:p w14:paraId="52FD48B1" w14:textId="77777777" w:rsidR="00E67803" w:rsidRDefault="00C57E99" w:rsidP="00254385">
      <w:pPr>
        <w:pStyle w:val="Index-3"/>
      </w:pPr>
      <w:r w:rsidRPr="002B1019">
        <w:t>on Guardianship</w:t>
      </w:r>
      <w:r w:rsidR="00DC6AA6" w:rsidRPr="00230826">
        <w:rPr>
          <w:rStyle w:val="indexpagenumbercomma"/>
        </w:rPr>
        <w:t xml:space="preserve">, </w:t>
      </w:r>
      <w:r w:rsidR="00DC6AA6" w:rsidRPr="00230826">
        <w:rPr>
          <w:rStyle w:val="indexpagenumberchecked"/>
        </w:rPr>
        <w:t>387</w:t>
      </w:r>
      <w:r w:rsidR="00DC6AA6" w:rsidRPr="00230826">
        <w:rPr>
          <w:rStyle w:val="indexpagenumbercomma"/>
        </w:rPr>
        <w:t xml:space="preserve">, </w:t>
      </w:r>
      <w:r w:rsidR="00DC6AA6" w:rsidRPr="00230826">
        <w:rPr>
          <w:rStyle w:val="indexpagenumberchecked"/>
        </w:rPr>
        <w:t>397</w:t>
      </w:r>
      <w:r w:rsidR="00254385">
        <w:t xml:space="preserve">, </w:t>
      </w:r>
      <w:r w:rsidR="00DC6AA6" w:rsidRPr="00230826">
        <w:rPr>
          <w:rStyle w:val="indexRefchap"/>
        </w:rPr>
        <w:t>34:</w:t>
      </w:r>
      <w:r w:rsidR="00DC6AA6" w:rsidRPr="00230826">
        <w:rPr>
          <w:rStyle w:val="indexRefpar"/>
        </w:rPr>
        <w:t>48</w:t>
      </w:r>
      <w:r w:rsidR="00254385">
        <w:t xml:space="preserve">, </w:t>
      </w:r>
      <w:r w:rsidR="00DC6AA6" w:rsidRPr="00230826">
        <w:rPr>
          <w:rStyle w:val="indexRefchap"/>
        </w:rPr>
        <w:t>35:</w:t>
      </w:r>
      <w:r w:rsidR="00DC6AA6" w:rsidRPr="00230826">
        <w:rPr>
          <w:rStyle w:val="indexRefpar"/>
        </w:rPr>
        <w:t>16</w:t>
      </w:r>
    </w:p>
    <w:p w14:paraId="59DA9DDF" w14:textId="77777777" w:rsidR="00E67803" w:rsidRDefault="00C57E99" w:rsidP="00254385">
      <w:pPr>
        <w:pStyle w:val="Index-3"/>
      </w:pPr>
      <w:r w:rsidRPr="002B1019">
        <w:t>on His own passing</w:t>
      </w:r>
      <w:r w:rsidR="00DC6AA6" w:rsidRPr="00230826">
        <w:rPr>
          <w:rStyle w:val="indexpagenumbercomma"/>
        </w:rPr>
        <w:t xml:space="preserve">, </w:t>
      </w:r>
      <w:r w:rsidR="00DC6AA6" w:rsidRPr="00230826">
        <w:rPr>
          <w:rStyle w:val="indexpagenumberchecked"/>
        </w:rPr>
        <w:t>299</w:t>
      </w:r>
      <w:r w:rsidR="00254385">
        <w:t xml:space="preserve">, </w:t>
      </w:r>
      <w:r w:rsidR="00DC6AA6" w:rsidRPr="00230826">
        <w:rPr>
          <w:rStyle w:val="indexRefchap"/>
        </w:rPr>
        <w:t>26:</w:t>
      </w:r>
      <w:r w:rsidR="00DC6AA6" w:rsidRPr="00230826">
        <w:rPr>
          <w:rStyle w:val="indexRefpar"/>
        </w:rPr>
        <w:t>27</w:t>
      </w:r>
    </w:p>
    <w:p w14:paraId="32E75040" w14:textId="77777777" w:rsidR="00E67803" w:rsidRDefault="00C57E99" w:rsidP="00254385">
      <w:pPr>
        <w:pStyle w:val="Index-3"/>
      </w:pPr>
      <w:r w:rsidRPr="002B1019">
        <w:t>on His station</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220</w:t>
      </w:r>
      <w:r w:rsidR="00254385">
        <w:t xml:space="preserve">, </w:t>
      </w:r>
      <w:r w:rsidR="00DC6AA6" w:rsidRPr="00230826">
        <w:rPr>
          <w:rStyle w:val="indexRefchap"/>
        </w:rPr>
        <w:t>pr:</w:t>
      </w:r>
      <w:r w:rsidR="00DC6AA6" w:rsidRPr="00230826">
        <w:rPr>
          <w:rStyle w:val="indexRefpar"/>
        </w:rPr>
        <w:t>103</w:t>
      </w:r>
      <w:r w:rsidR="00254385">
        <w:t xml:space="preserve">, </w:t>
      </w:r>
      <w:r w:rsidR="00DC6AA6" w:rsidRPr="00230826">
        <w:rPr>
          <w:rStyle w:val="indexRefchap"/>
        </w:rPr>
        <w:t>6:</w:t>
      </w:r>
      <w:r w:rsidR="00DC6AA6" w:rsidRPr="00230826">
        <w:rPr>
          <w:rStyle w:val="indexRefpar"/>
        </w:rPr>
        <w:t>28</w:t>
      </w:r>
      <w:r w:rsidR="00254385">
        <w:t xml:space="preserve">, </w:t>
      </w:r>
      <w:r w:rsidR="00DC6AA6" w:rsidRPr="00230826">
        <w:rPr>
          <w:rStyle w:val="indexRefchap"/>
        </w:rPr>
        <w:t>18:</w:t>
      </w:r>
      <w:r w:rsidR="00DC6AA6" w:rsidRPr="00230826">
        <w:rPr>
          <w:rStyle w:val="indexRefpar"/>
        </w:rPr>
        <w:t>46</w:t>
      </w:r>
      <w:r w:rsidR="00254385">
        <w:t xml:space="preserve">, </w:t>
      </w:r>
      <w:r w:rsidR="00254385" w:rsidRPr="00254385">
        <w:rPr>
          <w:rStyle w:val="indexRefchap"/>
        </w:rPr>
        <w:t>18:</w:t>
      </w:r>
      <w:r w:rsidR="00254385" w:rsidRPr="00254385">
        <w:rPr>
          <w:rStyle w:val="indexRefpar"/>
        </w:rPr>
        <w:t>4</w:t>
      </w:r>
      <w:r w:rsidR="00254385">
        <w:rPr>
          <w:rStyle w:val="indexRefpar"/>
        </w:rPr>
        <w:t>8</w:t>
      </w:r>
      <w:r w:rsidR="00254385">
        <w:t xml:space="preserve">, </w:t>
      </w:r>
      <w:r w:rsidR="00DC6AA6" w:rsidRPr="00230826">
        <w:rPr>
          <w:rStyle w:val="indexRefchap"/>
        </w:rPr>
        <w:t>18:</w:t>
      </w:r>
      <w:r w:rsidR="00DC6AA6" w:rsidRPr="00230826">
        <w:rPr>
          <w:rStyle w:val="indexRefpar"/>
        </w:rPr>
        <w:t>51–52</w:t>
      </w:r>
    </w:p>
    <w:p w14:paraId="6EFE71BA" w14:textId="77777777" w:rsidR="00E67803" w:rsidRDefault="00C57E99" w:rsidP="00254385">
      <w:pPr>
        <w:pStyle w:val="Index-3"/>
      </w:pPr>
      <w:r w:rsidRPr="002B1019">
        <w:t>on human perfection</w:t>
      </w:r>
      <w:r w:rsidR="00DC6AA6" w:rsidRPr="00230826">
        <w:rPr>
          <w:rStyle w:val="indexpagenumbercomma"/>
        </w:rPr>
        <w:t xml:space="preserve">, </w:t>
      </w:r>
      <w:r w:rsidR="00DC6AA6" w:rsidRPr="00230826">
        <w:rPr>
          <w:rStyle w:val="indexpagenumberchecked"/>
        </w:rPr>
        <w:t>16</w:t>
      </w:r>
      <w:r w:rsidR="00254385">
        <w:t xml:space="preserve">, </w:t>
      </w:r>
      <w:r w:rsidR="00DC6AA6" w:rsidRPr="00230826">
        <w:rPr>
          <w:rStyle w:val="indexRefchap"/>
        </w:rPr>
        <w:t>pr:</w:t>
      </w:r>
      <w:r w:rsidR="00DC6AA6" w:rsidRPr="00230826">
        <w:rPr>
          <w:rStyle w:val="indexRefpar"/>
        </w:rPr>
        <w:t>57–58</w:t>
      </w:r>
    </w:p>
    <w:p w14:paraId="325DDB8A" w14:textId="77777777" w:rsidR="00E67803" w:rsidRDefault="00C57E99" w:rsidP="00254385">
      <w:pPr>
        <w:pStyle w:val="Index-3"/>
      </w:pPr>
      <w:r w:rsidRPr="002B1019">
        <w:t>on infallibility</w:t>
      </w:r>
      <w:r w:rsidR="00DC6AA6" w:rsidRPr="00230826">
        <w:rPr>
          <w:rStyle w:val="indexpagenumbercomma"/>
        </w:rPr>
        <w:t xml:space="preserve">, </w:t>
      </w:r>
      <w:r w:rsidR="00DC6AA6" w:rsidRPr="00230826">
        <w:rPr>
          <w:rStyle w:val="indexpagenumberchecked"/>
        </w:rPr>
        <w:t>396</w:t>
      </w:r>
      <w:r w:rsidR="00254385">
        <w:t xml:space="preserve">, </w:t>
      </w:r>
      <w:r w:rsidR="00DC6AA6" w:rsidRPr="00230826">
        <w:rPr>
          <w:rStyle w:val="indexRefchap"/>
        </w:rPr>
        <w:t>35:</w:t>
      </w:r>
      <w:r w:rsidR="00DC6AA6" w:rsidRPr="00230826">
        <w:rPr>
          <w:rStyle w:val="indexRefpar"/>
        </w:rPr>
        <w:t>9</w:t>
      </w:r>
    </w:p>
    <w:p w14:paraId="55BC176C" w14:textId="77777777" w:rsidR="00E67803" w:rsidRDefault="00C57E99" w:rsidP="00254385">
      <w:pPr>
        <w:pStyle w:val="Index-3"/>
      </w:pPr>
      <w:r w:rsidRPr="002B1019">
        <w:t>on kindness to enemies</w:t>
      </w:r>
      <w:r w:rsidR="00DC6AA6" w:rsidRPr="00230826">
        <w:rPr>
          <w:rStyle w:val="indexpagenumbercomma"/>
        </w:rPr>
        <w:t xml:space="preserve">, </w:t>
      </w:r>
      <w:r w:rsidR="00DC6AA6" w:rsidRPr="00230826">
        <w:rPr>
          <w:rStyle w:val="indexpagenumberchecked"/>
        </w:rPr>
        <w:t>258</w:t>
      </w:r>
      <w:r w:rsidR="00254385">
        <w:t xml:space="preserve">, </w:t>
      </w:r>
      <w:r w:rsidR="00DC6AA6" w:rsidRPr="00230826">
        <w:rPr>
          <w:rStyle w:val="indexRefchap"/>
        </w:rPr>
        <w:t>22:</w:t>
      </w:r>
      <w:r w:rsidR="00DC6AA6" w:rsidRPr="00230826">
        <w:rPr>
          <w:rStyle w:val="indexRefpar"/>
        </w:rPr>
        <w:t>27</w:t>
      </w:r>
      <w:r w:rsidR="00254385">
        <w:t xml:space="preserve">, </w:t>
      </w:r>
      <w:r w:rsidR="00254385" w:rsidRPr="00254385">
        <w:rPr>
          <w:rStyle w:val="indexRefchap"/>
        </w:rPr>
        <w:t>22:</w:t>
      </w:r>
      <w:r w:rsidR="00254385">
        <w:rPr>
          <w:rStyle w:val="indexRefpar"/>
        </w:rPr>
        <w:t>30</w:t>
      </w:r>
    </w:p>
    <w:p w14:paraId="2BDB5F5B" w14:textId="77777777" w:rsidR="00E67803" w:rsidRDefault="00C57E99" w:rsidP="00254385">
      <w:pPr>
        <w:pStyle w:val="Index-3"/>
      </w:pPr>
      <w:r w:rsidRPr="002B1019">
        <w:t xml:space="preserve">on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yá’s</w:t>
      </w:r>
      <w:r w:rsidRPr="002B1019">
        <w:t xml:space="preserve"> arrival at </w:t>
      </w:r>
      <w:r w:rsidR="00627ED1" w:rsidRPr="00627ED1">
        <w:rPr>
          <w:highlight w:val="lightGray"/>
        </w:rPr>
        <w:t>Mosul</w:t>
      </w:r>
      <w:r w:rsidR="00DC6AA6" w:rsidRPr="00230826">
        <w:rPr>
          <w:rStyle w:val="indexpagenumbercomma"/>
        </w:rPr>
        <w:t xml:space="preserve">, </w:t>
      </w:r>
      <w:r w:rsidR="00DC6AA6" w:rsidRPr="00230826">
        <w:rPr>
          <w:rStyle w:val="indexpagenumberchecked"/>
        </w:rPr>
        <w:t>79</w:t>
      </w:r>
      <w:r w:rsidR="00254385">
        <w:t xml:space="preserve">, </w:t>
      </w:r>
      <w:r w:rsidR="00DC6AA6" w:rsidRPr="00230826">
        <w:rPr>
          <w:rStyle w:val="indexRefchap"/>
        </w:rPr>
        <w:t>4:</w:t>
      </w:r>
      <w:r w:rsidR="00DC6AA6" w:rsidRPr="00230826">
        <w:rPr>
          <w:rStyle w:val="indexRefpar"/>
        </w:rPr>
        <w:t>80</w:t>
      </w:r>
    </w:p>
    <w:p w14:paraId="19E5E6B9" w14:textId="77777777" w:rsidR="00E67803" w:rsidRDefault="00C57E99" w:rsidP="00254385">
      <w:pPr>
        <w:pStyle w:val="Index-3"/>
      </w:pPr>
      <w:r w:rsidRPr="002B1019">
        <w:t>on need to shun Covenant-breakers</w:t>
      </w:r>
      <w:r w:rsidR="00DC6AA6" w:rsidRPr="00230826">
        <w:rPr>
          <w:rStyle w:val="indexpagenumbercomma"/>
        </w:rPr>
        <w:t xml:space="preserve">, </w:t>
      </w:r>
      <w:r w:rsidR="00DC6AA6" w:rsidRPr="00230826">
        <w:rPr>
          <w:rStyle w:val="indexpagenumberchecked"/>
        </w:rPr>
        <w:t>254</w:t>
      </w:r>
      <w:r w:rsidRPr="006E548C">
        <w:rPr>
          <w:rStyle w:val="indexpagenumbercontinued"/>
        </w:rPr>
        <w:t>–5</w:t>
      </w:r>
      <w:r w:rsidR="00254385">
        <w:t xml:space="preserve">, </w:t>
      </w:r>
      <w:r w:rsidR="00DC6AA6" w:rsidRPr="00230826">
        <w:rPr>
          <w:rStyle w:val="indexRefchap"/>
        </w:rPr>
        <w:t>22:</w:t>
      </w:r>
      <w:r w:rsidR="00DC6AA6" w:rsidRPr="00230826">
        <w:rPr>
          <w:rStyle w:val="indexRefpar"/>
        </w:rPr>
        <w:t>6</w:t>
      </w:r>
      <w:r w:rsidR="00254385">
        <w:t xml:space="preserve">, </w:t>
      </w:r>
      <w:r w:rsidR="00254385" w:rsidRPr="00254385">
        <w:rPr>
          <w:rStyle w:val="indexRefchap"/>
        </w:rPr>
        <w:t>22:</w:t>
      </w:r>
      <w:r w:rsidR="00254385">
        <w:rPr>
          <w:rStyle w:val="indexRefpar"/>
        </w:rPr>
        <w:t>8</w:t>
      </w:r>
      <w:r w:rsidR="00254385">
        <w:t xml:space="preserve">, </w:t>
      </w:r>
      <w:r w:rsidR="00254385" w:rsidRPr="00254385">
        <w:rPr>
          <w:rStyle w:val="indexRefchap"/>
        </w:rPr>
        <w:t>22:</w:t>
      </w:r>
      <w:r w:rsidR="00254385">
        <w:rPr>
          <w:rStyle w:val="indexRefpar"/>
        </w:rPr>
        <w:t>10</w:t>
      </w:r>
    </w:p>
    <w:p w14:paraId="23D117AF" w14:textId="77777777" w:rsidR="00E67803" w:rsidRDefault="00C57E99" w:rsidP="00254385">
      <w:pPr>
        <w:pStyle w:val="Index-3"/>
      </w:pPr>
      <w:r w:rsidRPr="002B1019">
        <w:t>on opposition to the Cause</w:t>
      </w:r>
      <w:r w:rsidR="00DC6AA6" w:rsidRPr="00230826">
        <w:rPr>
          <w:rStyle w:val="indexpagenumbercomma"/>
        </w:rPr>
        <w:t xml:space="preserve">, </w:t>
      </w:r>
      <w:r w:rsidR="00DC6AA6" w:rsidRPr="00230826">
        <w:rPr>
          <w:rStyle w:val="indexpagenumberchecked"/>
        </w:rPr>
        <w:t>242</w:t>
      </w:r>
      <w:r w:rsidRPr="006E548C">
        <w:rPr>
          <w:rStyle w:val="indexpagenumbercontinued"/>
        </w:rPr>
        <w:t>–3</w:t>
      </w:r>
      <w:r w:rsidR="00254385">
        <w:t xml:space="preserve">, </w:t>
      </w:r>
      <w:r w:rsidR="00DC6AA6" w:rsidRPr="00230826">
        <w:rPr>
          <w:rStyle w:val="indexRefchap"/>
        </w:rPr>
        <w:t>20:</w:t>
      </w:r>
      <w:r w:rsidR="00DC6AA6" w:rsidRPr="00230826">
        <w:rPr>
          <w:rStyle w:val="indexRefpar"/>
        </w:rPr>
        <w:t>58</w:t>
      </w:r>
    </w:p>
    <w:p w14:paraId="27864B33" w14:textId="77777777" w:rsidR="00E67803" w:rsidRDefault="00C57E99" w:rsidP="00F5174B">
      <w:pPr>
        <w:pStyle w:val="Index-3"/>
      </w:pPr>
      <w:r w:rsidRPr="002B1019">
        <w:t>on power of the Covenant</w:t>
      </w:r>
      <w:r w:rsidR="00DC6AA6" w:rsidRPr="00230826">
        <w:rPr>
          <w:rStyle w:val="indexpagenumbercomma"/>
        </w:rPr>
        <w:t xml:space="preserve">, </w:t>
      </w:r>
      <w:r w:rsidR="00DC6AA6" w:rsidRPr="00230826">
        <w:rPr>
          <w:rStyle w:val="indexpagenumberchecked"/>
        </w:rPr>
        <w:t>370</w:t>
      </w:r>
      <w:r w:rsidR="00F5174B">
        <w:t xml:space="preserve">, </w:t>
      </w:r>
      <w:r w:rsidR="00DC6AA6" w:rsidRPr="00230826">
        <w:rPr>
          <w:rStyle w:val="indexRefchap"/>
        </w:rPr>
        <w:t>33:</w:t>
      </w:r>
      <w:r w:rsidR="00DC6AA6" w:rsidRPr="00230826">
        <w:rPr>
          <w:rStyle w:val="indexRefpar"/>
        </w:rPr>
        <w:t>2</w:t>
      </w:r>
    </w:p>
    <w:p w14:paraId="65FFA6F6" w14:textId="77777777" w:rsidR="00E67803" w:rsidRDefault="00C57E99" w:rsidP="00F5174B">
      <w:pPr>
        <w:pStyle w:val="Index-3"/>
      </w:pPr>
      <w:r w:rsidRPr="002B1019">
        <w:t>on praying for one</w:t>
      </w:r>
      <w:r w:rsidR="00627ED1" w:rsidRPr="00627ED1">
        <w:t>’</w:t>
      </w:r>
      <w:r w:rsidRPr="002B1019">
        <w:t>s departed parents</w:t>
      </w:r>
      <w:r w:rsidR="00DC6AA6" w:rsidRPr="00230826">
        <w:rPr>
          <w:rStyle w:val="indexpagenumbercomma"/>
        </w:rPr>
        <w:t xml:space="preserve">, </w:t>
      </w:r>
      <w:r w:rsidR="00DC6AA6" w:rsidRPr="00230826">
        <w:rPr>
          <w:rStyle w:val="indexpagenumberchecked"/>
        </w:rPr>
        <w:t>17</w:t>
      </w:r>
      <w:r w:rsidR="00F5174B">
        <w:t xml:space="preserve">, </w:t>
      </w:r>
      <w:r w:rsidR="00DC6AA6" w:rsidRPr="00230826">
        <w:rPr>
          <w:rStyle w:val="indexRefchap"/>
        </w:rPr>
        <w:t>pr:</w:t>
      </w:r>
      <w:r w:rsidR="00DC6AA6" w:rsidRPr="00230826">
        <w:rPr>
          <w:rStyle w:val="indexRefpar"/>
        </w:rPr>
        <w:t>62–63</w:t>
      </w:r>
    </w:p>
    <w:p w14:paraId="1BB5177E" w14:textId="77777777" w:rsidR="00E67803" w:rsidRDefault="00C57E99" w:rsidP="00F5174B">
      <w:pPr>
        <w:pStyle w:val="Index-3"/>
      </w:pPr>
      <w:r w:rsidRPr="002B1019">
        <w:t xml:space="preserve">on </w:t>
      </w:r>
      <w:r w:rsidRPr="000C7039">
        <w:rPr>
          <w:highlight w:val="cyan"/>
        </w:rPr>
        <w:t>Shoghi Effendi</w:t>
      </w:r>
      <w:r w:rsidR="00DC6AA6" w:rsidRPr="00230826">
        <w:rPr>
          <w:rStyle w:val="indexpagenumbercomma"/>
        </w:rPr>
        <w:t xml:space="preserve">, </w:t>
      </w:r>
      <w:r w:rsidR="00DC6AA6" w:rsidRPr="00230826">
        <w:rPr>
          <w:rStyle w:val="indexpagenumberchecked"/>
        </w:rPr>
        <w:t>282</w:t>
      </w:r>
      <w:r w:rsidR="00DC6AA6" w:rsidRPr="00230826">
        <w:rPr>
          <w:rStyle w:val="indexpagenumbercomma"/>
        </w:rPr>
        <w:t xml:space="preserve">, </w:t>
      </w:r>
      <w:r w:rsidR="00DC6AA6" w:rsidRPr="00230826">
        <w:rPr>
          <w:rStyle w:val="indexpagenumberchecked"/>
        </w:rPr>
        <w:t>355</w:t>
      </w:r>
      <w:r w:rsidR="00F5174B">
        <w:t xml:space="preserve">, </w:t>
      </w:r>
      <w:r w:rsidR="00DC6AA6" w:rsidRPr="00230826">
        <w:rPr>
          <w:rStyle w:val="indexRefchap"/>
        </w:rPr>
        <w:t>25:</w:t>
      </w:r>
      <w:r w:rsidR="00DC6AA6" w:rsidRPr="00230826">
        <w:rPr>
          <w:rStyle w:val="indexRefpar"/>
        </w:rPr>
        <w:t>10</w:t>
      </w:r>
      <w:r w:rsidR="00F5174B">
        <w:t xml:space="preserve">, </w:t>
      </w:r>
      <w:r w:rsidR="00F5174B" w:rsidRPr="00F5174B">
        <w:rPr>
          <w:rStyle w:val="indexRefchap"/>
        </w:rPr>
        <w:t>25:</w:t>
      </w:r>
      <w:r w:rsidR="00F5174B" w:rsidRPr="00F5174B">
        <w:rPr>
          <w:rStyle w:val="indexRefpar"/>
        </w:rPr>
        <w:t>1</w:t>
      </w:r>
      <w:r w:rsidR="00F5174B">
        <w:rPr>
          <w:rStyle w:val="indexRefpar"/>
        </w:rPr>
        <w:t>2–13</w:t>
      </w:r>
      <w:r w:rsidR="00F5174B">
        <w:t xml:space="preserve">, </w:t>
      </w:r>
      <w:r w:rsidR="00F5174B" w:rsidRPr="00F5174B">
        <w:rPr>
          <w:rStyle w:val="indexRefchap"/>
        </w:rPr>
        <w:t>25:</w:t>
      </w:r>
      <w:r w:rsidR="00F5174B" w:rsidRPr="00F5174B">
        <w:rPr>
          <w:rStyle w:val="indexRefpar"/>
        </w:rPr>
        <w:t>1</w:t>
      </w:r>
      <w:r w:rsidR="00F5174B">
        <w:rPr>
          <w:rStyle w:val="indexRefpar"/>
        </w:rPr>
        <w:t>4</w:t>
      </w:r>
      <w:r w:rsidR="00F5174B">
        <w:t xml:space="preserve">, </w:t>
      </w:r>
      <w:r w:rsidR="00DC6AA6" w:rsidRPr="00230826">
        <w:rPr>
          <w:rStyle w:val="indexRefchap"/>
        </w:rPr>
        <w:t>32:</w:t>
      </w:r>
      <w:r w:rsidR="00DC6AA6" w:rsidRPr="00230826">
        <w:rPr>
          <w:rStyle w:val="indexRefpar"/>
        </w:rPr>
        <w:t>17</w:t>
      </w:r>
    </w:p>
    <w:p w14:paraId="0D52F460" w14:textId="77777777" w:rsidR="00E67803" w:rsidRDefault="00C57E99" w:rsidP="00F5174B">
      <w:pPr>
        <w:pStyle w:val="Index-3"/>
      </w:pPr>
      <w:r w:rsidRPr="002B1019">
        <w:t>on the soul</w:t>
      </w:r>
      <w:r w:rsidR="00DC6AA6" w:rsidRPr="00230826">
        <w:rPr>
          <w:rStyle w:val="indexpagenumbercomma"/>
        </w:rPr>
        <w:t xml:space="preserve">, </w:t>
      </w:r>
      <w:r w:rsidR="00DC6AA6" w:rsidRPr="00230826">
        <w:rPr>
          <w:rStyle w:val="indexpagenumberchecked"/>
        </w:rPr>
        <w:t>7</w:t>
      </w:r>
      <w:r w:rsidR="00F5174B">
        <w:t xml:space="preserve">, </w:t>
      </w:r>
      <w:r w:rsidR="00DC6AA6" w:rsidRPr="00230826">
        <w:rPr>
          <w:rStyle w:val="indexRefchap"/>
        </w:rPr>
        <w:t>pr:</w:t>
      </w:r>
      <w:r w:rsidR="00DC6AA6" w:rsidRPr="00230826">
        <w:rPr>
          <w:rStyle w:val="indexRefpar"/>
        </w:rPr>
        <w:t>20</w:t>
      </w:r>
    </w:p>
    <w:p w14:paraId="4275B1CF" w14:textId="77777777" w:rsidR="00E67803" w:rsidRDefault="00C57E99" w:rsidP="00F5174B">
      <w:pPr>
        <w:pStyle w:val="Index-3"/>
      </w:pPr>
      <w:r w:rsidRPr="002B1019">
        <w:t xml:space="preserve">on the sufferings of </w:t>
      </w:r>
      <w:r w:rsidRPr="000C7039">
        <w:rPr>
          <w:highlight w:val="yellow"/>
        </w:rPr>
        <w:t>Navváb</w:t>
      </w:r>
      <w:r w:rsidR="00DC6AA6" w:rsidRPr="00230826">
        <w:rPr>
          <w:rStyle w:val="indexpagenumbercomma"/>
        </w:rPr>
        <w:t xml:space="preserve">, </w:t>
      </w:r>
      <w:r w:rsidR="00DC6AA6" w:rsidRPr="00230826">
        <w:rPr>
          <w:rStyle w:val="indexpagenumberchecked"/>
        </w:rPr>
        <w:t>121</w:t>
      </w:r>
      <w:r w:rsidR="00F5174B">
        <w:t xml:space="preserve">, </w:t>
      </w:r>
      <w:r w:rsidR="00DC6AA6" w:rsidRPr="00230826">
        <w:rPr>
          <w:rStyle w:val="indexRefchap"/>
        </w:rPr>
        <w:t>7:</w:t>
      </w:r>
      <w:r w:rsidR="00DC6AA6" w:rsidRPr="00230826">
        <w:rPr>
          <w:rStyle w:val="indexRefpar"/>
        </w:rPr>
        <w:t>51</w:t>
      </w:r>
    </w:p>
    <w:p w14:paraId="38332F1C" w14:textId="77777777" w:rsidR="00E67803" w:rsidRDefault="00C57E99" w:rsidP="00F5174B">
      <w:pPr>
        <w:pStyle w:val="Index-3"/>
      </w:pPr>
      <w:r w:rsidRPr="002B1019">
        <w:t>on the Universal House of Justice</w:t>
      </w:r>
      <w:r w:rsidR="00DC6AA6" w:rsidRPr="00230826">
        <w:rPr>
          <w:rStyle w:val="indexpagenumbercomma"/>
        </w:rPr>
        <w:t xml:space="preserve">, </w:t>
      </w:r>
      <w:r w:rsidR="00DC6AA6" w:rsidRPr="00230826">
        <w:rPr>
          <w:rStyle w:val="indexpagenumberchecked"/>
        </w:rPr>
        <w:t>285</w:t>
      </w:r>
      <w:r w:rsidRPr="006E548C">
        <w:rPr>
          <w:rStyle w:val="indexpagenumbercontinued"/>
        </w:rPr>
        <w:t>–6</w:t>
      </w:r>
      <w:r w:rsidR="00DC6AA6" w:rsidRPr="00230826">
        <w:rPr>
          <w:rStyle w:val="indexpagenumbercomma"/>
        </w:rPr>
        <w:t xml:space="preserve">, </w:t>
      </w:r>
      <w:r w:rsidR="00DC6AA6" w:rsidRPr="00230826">
        <w:rPr>
          <w:rStyle w:val="indexpagenumberchecked"/>
        </w:rPr>
        <w:t>397</w:t>
      </w:r>
      <w:r w:rsidRPr="006E548C">
        <w:rPr>
          <w:rStyle w:val="indexpagenumbercontinued"/>
        </w:rPr>
        <w:t>–8</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402</w:t>
      </w:r>
      <w:r w:rsidRPr="006E548C">
        <w:rPr>
          <w:rStyle w:val="indexpagenumbercontinued"/>
        </w:rPr>
        <w:t>–3</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434</w:t>
      </w:r>
      <w:r w:rsidRPr="006E548C">
        <w:rPr>
          <w:rStyle w:val="indexpagenumbercontinued"/>
        </w:rPr>
        <w:t>–5</w:t>
      </w:r>
      <w:r w:rsidR="00F5174B">
        <w:t xml:space="preserve">, </w:t>
      </w:r>
      <w:r w:rsidR="00DC6AA6" w:rsidRPr="00230826">
        <w:rPr>
          <w:rStyle w:val="indexRefchap"/>
        </w:rPr>
        <w:t>25:</w:t>
      </w:r>
      <w:r w:rsidR="00DC6AA6" w:rsidRPr="00230826">
        <w:rPr>
          <w:rStyle w:val="indexRefpar"/>
        </w:rPr>
        <w:t>26</w:t>
      </w:r>
      <w:r w:rsidR="00F5174B">
        <w:t xml:space="preserve">, </w:t>
      </w:r>
      <w:r w:rsidR="00DC6AA6" w:rsidRPr="00230826">
        <w:rPr>
          <w:rStyle w:val="indexRefchap"/>
        </w:rPr>
        <w:t>35:</w:t>
      </w:r>
      <w:r w:rsidR="00DC6AA6" w:rsidRPr="00230826">
        <w:rPr>
          <w:rStyle w:val="indexRefpar"/>
        </w:rPr>
        <w:t>16</w:t>
      </w:r>
      <w:r w:rsidR="00F5174B">
        <w:t xml:space="preserve">, </w:t>
      </w:r>
      <w:r w:rsidR="00F5174B" w:rsidRPr="00F5174B">
        <w:rPr>
          <w:rStyle w:val="indexRefchap"/>
        </w:rPr>
        <w:t>35:</w:t>
      </w:r>
      <w:r w:rsidR="00F5174B" w:rsidRPr="00F5174B">
        <w:rPr>
          <w:rStyle w:val="indexRefpar"/>
        </w:rPr>
        <w:t>1</w:t>
      </w:r>
      <w:r w:rsidR="00F5174B">
        <w:rPr>
          <w:rStyle w:val="indexRefpar"/>
        </w:rPr>
        <w:t>8</w:t>
      </w:r>
      <w:r w:rsidR="00F5174B">
        <w:t xml:space="preserve">, </w:t>
      </w:r>
      <w:r w:rsidR="00F5174B" w:rsidRPr="00F5174B">
        <w:rPr>
          <w:rStyle w:val="indexRefchap"/>
        </w:rPr>
        <w:t>35:</w:t>
      </w:r>
      <w:r w:rsidR="00F5174B">
        <w:rPr>
          <w:rStyle w:val="indexRefpar"/>
        </w:rPr>
        <w:t>20–21</w:t>
      </w:r>
      <w:r w:rsidR="00F5174B">
        <w:t xml:space="preserve">, </w:t>
      </w:r>
      <w:r w:rsidR="00F5174B" w:rsidRPr="00F5174B">
        <w:rPr>
          <w:rStyle w:val="indexRefchap"/>
        </w:rPr>
        <w:t>35:</w:t>
      </w:r>
      <w:r w:rsidR="00F5174B">
        <w:rPr>
          <w:rStyle w:val="indexRefpar"/>
        </w:rPr>
        <w:t>22</w:t>
      </w:r>
      <w:r w:rsidR="00F5174B">
        <w:t xml:space="preserve">, </w:t>
      </w:r>
      <w:r w:rsidR="00F5174B" w:rsidRPr="00F5174B">
        <w:rPr>
          <w:rStyle w:val="indexRefchap"/>
        </w:rPr>
        <w:t>35:</w:t>
      </w:r>
      <w:r w:rsidR="00F5174B">
        <w:rPr>
          <w:rStyle w:val="indexRefpar"/>
        </w:rPr>
        <w:t>23</w:t>
      </w:r>
      <w:r w:rsidR="00F5174B">
        <w:t xml:space="preserve">, </w:t>
      </w:r>
      <w:r w:rsidR="00DC6AA6" w:rsidRPr="00230826">
        <w:rPr>
          <w:rStyle w:val="indexRefchap"/>
        </w:rPr>
        <w:t>35:</w:t>
      </w:r>
      <w:r w:rsidR="00DC6AA6" w:rsidRPr="00230826">
        <w:rPr>
          <w:rStyle w:val="indexRefpar"/>
        </w:rPr>
        <w:t>40</w:t>
      </w:r>
      <w:r w:rsidR="00F5174B">
        <w:t xml:space="preserve">, </w:t>
      </w:r>
      <w:r w:rsidR="00DC6AA6" w:rsidRPr="00230826">
        <w:rPr>
          <w:rStyle w:val="indexRefchap"/>
        </w:rPr>
        <w:t>35:</w:t>
      </w:r>
      <w:r w:rsidR="00DC6AA6" w:rsidRPr="00230826">
        <w:rPr>
          <w:rStyle w:val="indexRefpar"/>
        </w:rPr>
        <w:t>54–55</w:t>
      </w:r>
      <w:r w:rsidR="00F5174B">
        <w:t xml:space="preserve">, </w:t>
      </w:r>
      <w:r w:rsidR="00F5174B" w:rsidRPr="00F5174B">
        <w:rPr>
          <w:rStyle w:val="indexRefchap"/>
        </w:rPr>
        <w:t>35:</w:t>
      </w:r>
      <w:r w:rsidR="00F5174B" w:rsidRPr="00F5174B">
        <w:rPr>
          <w:rStyle w:val="indexRefpar"/>
        </w:rPr>
        <w:t>5</w:t>
      </w:r>
      <w:r w:rsidR="00F5174B">
        <w:rPr>
          <w:rStyle w:val="indexRefpar"/>
        </w:rPr>
        <w:t>7</w:t>
      </w:r>
      <w:r w:rsidR="00F5174B">
        <w:t xml:space="preserve">, </w:t>
      </w:r>
      <w:r w:rsidR="00DC6AA6" w:rsidRPr="00230826">
        <w:rPr>
          <w:rStyle w:val="indexRefchap"/>
        </w:rPr>
        <w:t>35:</w:t>
      </w:r>
      <w:r w:rsidR="00DC6AA6" w:rsidRPr="00230826">
        <w:rPr>
          <w:rStyle w:val="indexRefpar"/>
        </w:rPr>
        <w:t>59</w:t>
      </w:r>
      <w:r w:rsidR="00F5174B">
        <w:t xml:space="preserve">, </w:t>
      </w:r>
      <w:r w:rsidR="00DC6AA6" w:rsidRPr="00230826">
        <w:rPr>
          <w:rStyle w:val="indexRefchap"/>
        </w:rPr>
        <w:t>ap3:</w:t>
      </w:r>
      <w:r w:rsidR="00DC6AA6" w:rsidRPr="00230826">
        <w:rPr>
          <w:rStyle w:val="indexRefchapsub"/>
        </w:rPr>
        <w:t>1:</w:t>
      </w:r>
      <w:r w:rsidR="00DC6AA6" w:rsidRPr="00230826">
        <w:rPr>
          <w:rStyle w:val="indexRefpar"/>
        </w:rPr>
        <w:t>8–11</w:t>
      </w:r>
    </w:p>
    <w:p w14:paraId="1EA32801" w14:textId="77777777" w:rsidR="00E67803" w:rsidRDefault="00C57E99" w:rsidP="00F5174B">
      <w:pPr>
        <w:pStyle w:val="Index-3"/>
      </w:pPr>
      <w:r w:rsidRPr="002B1019">
        <w:t xml:space="preserve">prayer for </w:t>
      </w:r>
      <w:r w:rsidRPr="000C7039">
        <w:rPr>
          <w:highlight w:val="cyan"/>
        </w:rPr>
        <w:t>Shoghi Effendi</w:t>
      </w:r>
      <w:r w:rsidR="00DC6AA6" w:rsidRPr="00230826">
        <w:rPr>
          <w:rStyle w:val="indexpagenumbercomma"/>
        </w:rPr>
        <w:t xml:space="preserve">, </w:t>
      </w:r>
      <w:r w:rsidR="00DC6AA6" w:rsidRPr="00230826">
        <w:rPr>
          <w:rStyle w:val="indexpagenumberchecked"/>
        </w:rPr>
        <w:t>281</w:t>
      </w:r>
      <w:r w:rsidR="00F5174B">
        <w:t xml:space="preserve">, </w:t>
      </w:r>
      <w:r w:rsidR="00DC6AA6" w:rsidRPr="00230826">
        <w:rPr>
          <w:rStyle w:val="indexRefchap"/>
        </w:rPr>
        <w:t>25:</w:t>
      </w:r>
      <w:r w:rsidR="00DC6AA6" w:rsidRPr="00230826">
        <w:rPr>
          <w:rStyle w:val="indexRefpar"/>
        </w:rPr>
        <w:t>4</w:t>
      </w:r>
    </w:p>
    <w:p w14:paraId="7442783D" w14:textId="77777777" w:rsidR="00E67803" w:rsidRDefault="00C57E99" w:rsidP="00F5174B">
      <w:pPr>
        <w:pStyle w:val="Index-3"/>
      </w:pPr>
      <w:r w:rsidRPr="002B1019">
        <w:t>to the Covenant-breakers</w:t>
      </w:r>
      <w:r w:rsidR="00DC6AA6" w:rsidRPr="00230826">
        <w:rPr>
          <w:rStyle w:val="indexpagenumbercomma"/>
        </w:rPr>
        <w:t xml:space="preserve">, </w:t>
      </w:r>
      <w:r w:rsidR="00DC6AA6" w:rsidRPr="00230826">
        <w:rPr>
          <w:rStyle w:val="indexpagenumberchecked"/>
        </w:rPr>
        <w:t>174</w:t>
      </w:r>
      <w:r w:rsidR="00F5174B">
        <w:t xml:space="preserve">, </w:t>
      </w:r>
      <w:r w:rsidR="00DC6AA6" w:rsidRPr="00230826">
        <w:rPr>
          <w:rStyle w:val="indexRefchap"/>
        </w:rPr>
        <w:t>14:</w:t>
      </w:r>
      <w:r w:rsidR="00DC6AA6" w:rsidRPr="00230826">
        <w:rPr>
          <w:rStyle w:val="indexRefpar"/>
        </w:rPr>
        <w:t>14</w:t>
      </w:r>
    </w:p>
    <w:p w14:paraId="350BC01C" w14:textId="77777777" w:rsidR="00E67803" w:rsidRDefault="00C57E99" w:rsidP="00940C88">
      <w:pPr>
        <w:pStyle w:val="Index-2"/>
      </w:pPr>
      <w:r w:rsidRPr="002B1019">
        <w:t xml:space="preserve">received Revelation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on</w:t>
      </w:r>
      <w:r>
        <w:t xml:space="preserve"> </w:t>
      </w:r>
      <w:r w:rsidRPr="002B1019">
        <w:t>behalf of mankind</w:t>
      </w:r>
      <w:r w:rsidR="00DC6AA6" w:rsidRPr="00230826">
        <w:rPr>
          <w:rStyle w:val="indexpagenumbercomma"/>
        </w:rPr>
        <w:t xml:space="preserve">, </w:t>
      </w:r>
      <w:r w:rsidR="00DC6AA6" w:rsidRPr="00230826">
        <w:rPr>
          <w:rStyle w:val="indexpagenumberchecked"/>
        </w:rPr>
        <w:t>102</w:t>
      </w:r>
      <w:r w:rsidR="00940C88">
        <w:t xml:space="preserve">, </w:t>
      </w:r>
      <w:r w:rsidR="00DC6AA6" w:rsidRPr="00230826">
        <w:rPr>
          <w:rStyle w:val="indexRefchap"/>
        </w:rPr>
        <w:t>6:</w:t>
      </w:r>
      <w:r w:rsidR="00DC6AA6" w:rsidRPr="00230826">
        <w:rPr>
          <w:rStyle w:val="indexRefpar"/>
        </w:rPr>
        <w:t>17–18</w:t>
      </w:r>
    </w:p>
    <w:p w14:paraId="1ED5C711" w14:textId="77777777" w:rsidR="00E67803" w:rsidRDefault="00C57E99" w:rsidP="00F512C4">
      <w:pPr>
        <w:pStyle w:val="Index-2"/>
      </w:pPr>
      <w:r w:rsidRPr="002B1019">
        <w:t xml:space="preserve">recognized station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while</w:t>
      </w:r>
      <w:r>
        <w:t xml:space="preserve"> </w:t>
      </w:r>
      <w:r w:rsidRPr="002B1019">
        <w:t>still a child</w:t>
      </w:r>
      <w:r w:rsidR="00DC6AA6" w:rsidRPr="00230826">
        <w:rPr>
          <w:rStyle w:val="indexpagenumbercomma"/>
        </w:rPr>
        <w:t xml:space="preserve">, </w:t>
      </w:r>
      <w:r w:rsidR="00DC6AA6" w:rsidRPr="00230826">
        <w:rPr>
          <w:rStyle w:val="indexpagenumberchecked"/>
        </w:rPr>
        <w:t>55</w:t>
      </w:r>
      <w:r w:rsidRPr="006E548C">
        <w:rPr>
          <w:rStyle w:val="indexpagenumbercontinued"/>
        </w:rPr>
        <w:t>–6</w:t>
      </w:r>
      <w:r w:rsidR="00DC6AA6" w:rsidRPr="00230826">
        <w:rPr>
          <w:rStyle w:val="indexpagenumbercomma"/>
        </w:rPr>
        <w:t xml:space="preserve">, </w:t>
      </w:r>
      <w:r w:rsidR="00DC6AA6" w:rsidRPr="00230826">
        <w:rPr>
          <w:rStyle w:val="indexpagenumberchecked"/>
        </w:rPr>
        <w:t>102</w:t>
      </w:r>
      <w:r w:rsidR="00F512C4">
        <w:t xml:space="preserve">, </w:t>
      </w:r>
      <w:r w:rsidR="00DC6AA6" w:rsidRPr="00230826">
        <w:rPr>
          <w:rStyle w:val="indexRefchap"/>
        </w:rPr>
        <w:t>2:</w:t>
      </w:r>
      <w:r w:rsidR="00DC6AA6" w:rsidRPr="00230826">
        <w:rPr>
          <w:rStyle w:val="indexRefpar"/>
        </w:rPr>
        <w:t>16</w:t>
      </w:r>
      <w:r w:rsidR="00F512C4">
        <w:t xml:space="preserve">, </w:t>
      </w:r>
      <w:r w:rsidR="00DC6AA6" w:rsidRPr="00230826">
        <w:rPr>
          <w:rStyle w:val="indexRefchap"/>
        </w:rPr>
        <w:t>6:</w:t>
      </w:r>
      <w:r w:rsidR="00DC6AA6" w:rsidRPr="00230826">
        <w:rPr>
          <w:rStyle w:val="indexRefpar"/>
        </w:rPr>
        <w:t>19</w:t>
      </w:r>
    </w:p>
    <w:p w14:paraId="0A42A94D" w14:textId="77777777" w:rsidR="00E67803" w:rsidRDefault="00C57E99" w:rsidP="00F512C4">
      <w:pPr>
        <w:pStyle w:val="Index-2"/>
      </w:pPr>
      <w:r w:rsidRPr="002B1019">
        <w:t xml:space="preserve">refers to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Pr="002B1019">
        <w:t xml:space="preserve"> as a</w:t>
      </w:r>
      <w:r>
        <w:t xml:space="preserve"> </w:t>
      </w:r>
      <w:r w:rsidRPr="002B1019">
        <w:t>Covenant-breaker</w:t>
      </w:r>
      <w:r w:rsidR="00DC6AA6" w:rsidRPr="00230826">
        <w:rPr>
          <w:rStyle w:val="indexpagenumbercomma"/>
        </w:rPr>
        <w:t xml:space="preserve">, </w:t>
      </w:r>
      <w:r w:rsidR="00DC6AA6" w:rsidRPr="00230826">
        <w:rPr>
          <w:rStyle w:val="indexpagenumberchecked"/>
        </w:rPr>
        <w:t>178</w:t>
      </w:r>
      <w:r w:rsidR="00F512C4">
        <w:t xml:space="preserve">, </w:t>
      </w:r>
      <w:r w:rsidR="00DC6AA6" w:rsidRPr="00230826">
        <w:rPr>
          <w:rStyle w:val="indexRefchap"/>
        </w:rPr>
        <w:t>14:</w:t>
      </w:r>
      <w:r w:rsidR="00DC6AA6" w:rsidRPr="00230826">
        <w:rPr>
          <w:rStyle w:val="indexRefpar"/>
        </w:rPr>
        <w:t>32</w:t>
      </w:r>
    </w:p>
    <w:p w14:paraId="3A65A572" w14:textId="77777777" w:rsidR="00E67803" w:rsidRDefault="00C57E99" w:rsidP="00F512C4">
      <w:pPr>
        <w:pStyle w:val="Index-2"/>
      </w:pPr>
      <w:r w:rsidRPr="002B1019">
        <w:t>refutes claims of brothers</w:t>
      </w:r>
      <w:r w:rsidR="00DC6AA6" w:rsidRPr="00230826">
        <w:rPr>
          <w:rStyle w:val="indexpagenumbercomma"/>
        </w:rPr>
        <w:t xml:space="preserve">, </w:t>
      </w:r>
      <w:r w:rsidR="00DC6AA6" w:rsidRPr="00230826">
        <w:rPr>
          <w:rStyle w:val="indexpagenumberchecked"/>
        </w:rPr>
        <w:t>200</w:t>
      </w:r>
      <w:r w:rsidR="00F512C4">
        <w:t xml:space="preserve">, </w:t>
      </w:r>
      <w:r w:rsidR="00DC6AA6" w:rsidRPr="00230826">
        <w:rPr>
          <w:rStyle w:val="indexRefchap"/>
        </w:rPr>
        <w:t>16:</w:t>
      </w:r>
      <w:r w:rsidR="00DC6AA6" w:rsidRPr="00230826">
        <w:rPr>
          <w:rStyle w:val="indexRefpar"/>
        </w:rPr>
        <w:t>38</w:t>
      </w:r>
    </w:p>
    <w:p w14:paraId="6888E246" w14:textId="77777777" w:rsidR="00E67803" w:rsidRDefault="00C57E99" w:rsidP="00F512C4">
      <w:pPr>
        <w:pStyle w:val="Index-2"/>
      </w:pPr>
      <w:r w:rsidRPr="002B1019">
        <w:t>re-incarceration of</w:t>
      </w:r>
      <w:r w:rsidR="00DC6AA6" w:rsidRPr="00230826">
        <w:rPr>
          <w:rStyle w:val="indexpagenumbercomma"/>
        </w:rPr>
        <w:t xml:space="preserve">, </w:t>
      </w:r>
      <w:r w:rsidR="00DC6AA6" w:rsidRPr="00230826">
        <w:rPr>
          <w:rStyle w:val="indexpagenumberchecked"/>
        </w:rPr>
        <w:t>227</w:t>
      </w:r>
      <w:r w:rsidRPr="006E548C">
        <w:rPr>
          <w:rStyle w:val="indexpagenumbercontinued"/>
        </w:rPr>
        <w:t>–8</w:t>
      </w:r>
      <w:r w:rsidR="00DC6AA6" w:rsidRPr="00230826">
        <w:rPr>
          <w:rStyle w:val="indexpagenumbercomma"/>
        </w:rPr>
        <w:t xml:space="preserve">, </w:t>
      </w:r>
      <w:r w:rsidR="00DC6AA6" w:rsidRPr="00230826">
        <w:rPr>
          <w:rStyle w:val="indexpagenumberchecked"/>
        </w:rPr>
        <w:t>231</w:t>
      </w:r>
      <w:r w:rsidRPr="006E548C">
        <w:rPr>
          <w:rStyle w:val="indexpagenumbercontinued"/>
        </w:rPr>
        <w:t>–44</w:t>
      </w:r>
      <w:r w:rsidR="00DC6AA6" w:rsidRPr="00230826">
        <w:rPr>
          <w:rStyle w:val="indexpagenumbercomma"/>
        </w:rPr>
        <w:t xml:space="preserve">, </w:t>
      </w:r>
      <w:r w:rsidR="00DC6AA6" w:rsidRPr="00230826">
        <w:rPr>
          <w:rStyle w:val="indexpagenumberchecked"/>
        </w:rPr>
        <w:t>410</w:t>
      </w:r>
      <w:r w:rsidR="00F512C4">
        <w:t xml:space="preserve">, </w:t>
      </w:r>
      <w:r w:rsidR="00DC6AA6" w:rsidRPr="00230826">
        <w:rPr>
          <w:rStyle w:val="indexRefchap"/>
        </w:rPr>
        <w:t>19:</w:t>
      </w:r>
      <w:r w:rsidR="00DC6AA6" w:rsidRPr="00230826">
        <w:rPr>
          <w:rStyle w:val="indexRefpar"/>
        </w:rPr>
        <w:t>23–25</w:t>
      </w:r>
      <w:r w:rsidR="00F512C4">
        <w:t xml:space="preserve">, </w:t>
      </w:r>
      <w:r w:rsidR="00DC6AA6" w:rsidRPr="00230826">
        <w:rPr>
          <w:rStyle w:val="indexRefchap"/>
        </w:rPr>
        <w:t>20</w:t>
      </w:r>
      <w:r w:rsidR="00F512C4">
        <w:t xml:space="preserve">, </w:t>
      </w:r>
      <w:r w:rsidR="00DC6AA6" w:rsidRPr="00230826">
        <w:rPr>
          <w:rStyle w:val="indexRefchap"/>
        </w:rPr>
        <w:t>36:</w:t>
      </w:r>
      <w:r w:rsidR="00DC6AA6" w:rsidRPr="00230826">
        <w:rPr>
          <w:rStyle w:val="indexRefpar"/>
        </w:rPr>
        <w:t>14</w:t>
      </w:r>
    </w:p>
    <w:p w14:paraId="665D8BCB" w14:textId="77777777" w:rsidR="00E67803" w:rsidRDefault="00C57E99" w:rsidP="00F512C4">
      <w:pPr>
        <w:pStyle w:val="Index-2"/>
      </w:pPr>
      <w:r w:rsidRPr="002B1019">
        <w:t xml:space="preserve">relationship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w:t>
      </w:r>
      <w:r w:rsidR="00DC6AA6" w:rsidRPr="00230826">
        <w:rPr>
          <w:rStyle w:val="indexpagenumbercomma"/>
        </w:rPr>
        <w:t xml:space="preserve">, </w:t>
      </w:r>
      <w:r w:rsidR="00DC6AA6" w:rsidRPr="00230826">
        <w:rPr>
          <w:rStyle w:val="indexpagenumberchecked"/>
        </w:rPr>
        <w:t>135</w:t>
      </w:r>
      <w:r w:rsidRPr="006E548C">
        <w:rPr>
          <w:rStyle w:val="indexpagenumbercontinued"/>
        </w:rPr>
        <w:t>–40</w:t>
      </w:r>
      <w:r w:rsidRPr="002B1019">
        <w:t>,</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281</w:t>
      </w:r>
      <w:r w:rsidR="00F512C4">
        <w:t xml:space="preserve">, </w:t>
      </w:r>
      <w:r w:rsidR="00DC6AA6" w:rsidRPr="00230826">
        <w:rPr>
          <w:rStyle w:val="indexRefchap"/>
        </w:rPr>
        <w:t>9</w:t>
      </w:r>
      <w:r w:rsidR="00F512C4">
        <w:t xml:space="preserve">, </w:t>
      </w:r>
      <w:r w:rsidR="00DC6AA6" w:rsidRPr="00230826">
        <w:rPr>
          <w:rStyle w:val="indexRefchap"/>
        </w:rPr>
        <w:t>25:</w:t>
      </w:r>
      <w:r w:rsidR="00DC6AA6" w:rsidRPr="00230826">
        <w:rPr>
          <w:rStyle w:val="indexRefpar"/>
        </w:rPr>
        <w:t>2</w:t>
      </w:r>
      <w:r w:rsidR="00F512C4">
        <w:t xml:space="preserve">, </w:t>
      </w:r>
      <w:r w:rsidR="00DC6AA6" w:rsidRPr="00230826">
        <w:rPr>
          <w:rStyle w:val="indexRefchap"/>
        </w:rPr>
        <w:t>25:</w:t>
      </w:r>
      <w:r w:rsidR="00DC6AA6" w:rsidRPr="00230826">
        <w:rPr>
          <w:rStyle w:val="indexRefpar"/>
        </w:rPr>
        <w:t>5</w:t>
      </w:r>
    </w:p>
    <w:p w14:paraId="2DC8C7F5" w14:textId="77777777" w:rsidR="00E67803" w:rsidRDefault="00C57E99" w:rsidP="00F512C4">
      <w:pPr>
        <w:pStyle w:val="Index-2"/>
      </w:pPr>
      <w:r w:rsidRPr="002B1019">
        <w:t xml:space="preserve">relationship of </w:t>
      </w:r>
      <w:r w:rsidRPr="000C7039">
        <w:rPr>
          <w:highlight w:val="cyan"/>
        </w:rPr>
        <w:t>Shoghi Effendi</w:t>
      </w:r>
      <w:r w:rsidRPr="002B1019">
        <w:t xml:space="preserve"> and</w:t>
      </w:r>
      <w:r w:rsidR="00DC6AA6" w:rsidRPr="00230826">
        <w:rPr>
          <w:rStyle w:val="indexpagenumbercomma"/>
        </w:rPr>
        <w:t xml:space="preserve">, </w:t>
      </w:r>
      <w:r w:rsidR="00DC6AA6" w:rsidRPr="00230826">
        <w:rPr>
          <w:rStyle w:val="indexpagenumberchecked"/>
        </w:rPr>
        <w:t>280</w:t>
      </w:r>
      <w:r w:rsidRPr="006E548C">
        <w:rPr>
          <w:rStyle w:val="indexpagenumbercontinued"/>
        </w:rPr>
        <w:t>–4</w:t>
      </w:r>
      <w:r w:rsidR="00F512C4">
        <w:t xml:space="preserve">, </w:t>
      </w:r>
      <w:r w:rsidR="00DC6AA6" w:rsidRPr="00230826">
        <w:rPr>
          <w:rStyle w:val="indexRefchap"/>
        </w:rPr>
        <w:t>25:</w:t>
      </w:r>
      <w:r w:rsidR="00DC6AA6" w:rsidRPr="00230826">
        <w:rPr>
          <w:rStyle w:val="indexRefpar"/>
        </w:rPr>
        <w:t>1–21</w:t>
      </w:r>
    </w:p>
    <w:p w14:paraId="0AABDA59" w14:textId="77777777" w:rsidR="00E67803" w:rsidRDefault="00C57E99" w:rsidP="00F512C4">
      <w:pPr>
        <w:pStyle w:val="Index-2"/>
      </w:pPr>
      <w:r w:rsidRPr="002B1019">
        <w:t xml:space="preserve">remains in </w:t>
      </w:r>
      <w:r w:rsidRPr="000C7039">
        <w:rPr>
          <w:highlight w:val="yellow"/>
        </w:rPr>
        <w:t>ʿAkká</w:t>
      </w:r>
      <w:r w:rsidR="00DC6AA6" w:rsidRPr="00230826">
        <w:rPr>
          <w:rStyle w:val="indexpagenumbercomma"/>
        </w:rPr>
        <w:t xml:space="preserve">, </w:t>
      </w:r>
      <w:r w:rsidR="00DC6AA6" w:rsidRPr="00230826">
        <w:rPr>
          <w:rStyle w:val="indexpagenumberchecked"/>
        </w:rPr>
        <w:t>135</w:t>
      </w:r>
      <w:r w:rsidRPr="006E548C">
        <w:rPr>
          <w:rStyle w:val="indexpagenumbercontinued"/>
        </w:rPr>
        <w:t>–6</w:t>
      </w:r>
      <w:r w:rsidR="00F512C4">
        <w:t xml:space="preserve">, </w:t>
      </w:r>
      <w:r w:rsidR="00DC6AA6" w:rsidRPr="00230826">
        <w:rPr>
          <w:rStyle w:val="indexRefchap"/>
        </w:rPr>
        <w:t>9:</w:t>
      </w:r>
      <w:r w:rsidR="00DC6AA6" w:rsidRPr="00230826">
        <w:rPr>
          <w:rStyle w:val="indexRefpar"/>
        </w:rPr>
        <w:t>3–5</w:t>
      </w:r>
    </w:p>
    <w:p w14:paraId="7DE441B9" w14:textId="77777777" w:rsidR="00E67803" w:rsidRDefault="00C57E99" w:rsidP="00FB7D2E">
      <w:pPr>
        <w:pStyle w:val="Index-2"/>
      </w:pPr>
      <w:r w:rsidRPr="002B1019">
        <w:t xml:space="preserve">reputation of, in </w:t>
      </w:r>
      <w:r w:rsidRPr="000C7039">
        <w:rPr>
          <w:highlight w:val="yellow"/>
        </w:rPr>
        <w:t>ʿAkká</w:t>
      </w:r>
      <w:r w:rsidR="00DC6AA6" w:rsidRPr="00230826">
        <w:rPr>
          <w:rStyle w:val="indexpagenumbercomma"/>
        </w:rPr>
        <w:t xml:space="preserve">, </w:t>
      </w:r>
      <w:r w:rsidR="00DC6AA6" w:rsidRPr="00230826">
        <w:rPr>
          <w:rStyle w:val="indexpagenumberchecked"/>
        </w:rPr>
        <w:t>193</w:t>
      </w:r>
      <w:r w:rsidRPr="006E548C">
        <w:rPr>
          <w:rStyle w:val="indexpagenumbercontinued"/>
        </w:rPr>
        <w:t>–4</w:t>
      </w:r>
      <w:r w:rsidR="00FB7D2E">
        <w:t xml:space="preserve">, </w:t>
      </w:r>
      <w:r w:rsidR="00DC6AA6" w:rsidRPr="00230826">
        <w:rPr>
          <w:rStyle w:val="indexRefchap"/>
        </w:rPr>
        <w:t>16:</w:t>
      </w:r>
      <w:r w:rsidR="00DC6AA6" w:rsidRPr="00230826">
        <w:rPr>
          <w:rStyle w:val="indexRefpar"/>
        </w:rPr>
        <w:t>1–3</w:t>
      </w:r>
    </w:p>
    <w:p w14:paraId="38BA5BA8" w14:textId="77777777" w:rsidR="00E67803" w:rsidRDefault="00C57E99" w:rsidP="00FB7D2E">
      <w:pPr>
        <w:pStyle w:val="Index-2"/>
      </w:pPr>
      <w:r w:rsidRPr="002B1019">
        <w:t>safeguarded the Faith</w:t>
      </w:r>
      <w:r w:rsidR="00DC6AA6" w:rsidRPr="00230826">
        <w:rPr>
          <w:rStyle w:val="indexpagenumbercomma"/>
        </w:rPr>
        <w:t xml:space="preserve">, </w:t>
      </w:r>
      <w:r w:rsidR="00DC6AA6" w:rsidRPr="00230826">
        <w:rPr>
          <w:rStyle w:val="indexpagenumberchecked"/>
        </w:rPr>
        <w:t>110</w:t>
      </w:r>
      <w:r w:rsidR="00FB7D2E">
        <w:t xml:space="preserve">, </w:t>
      </w:r>
      <w:r w:rsidR="00DC6AA6" w:rsidRPr="00230826">
        <w:rPr>
          <w:rStyle w:val="indexRefchap"/>
        </w:rPr>
        <w:t>6:</w:t>
      </w:r>
      <w:r w:rsidR="00DC6AA6" w:rsidRPr="00230826">
        <w:rPr>
          <w:rStyle w:val="indexRefpar"/>
        </w:rPr>
        <w:t>58–61</w:t>
      </w:r>
    </w:p>
    <w:p w14:paraId="605B02D6" w14:textId="77777777" w:rsidR="00E67803" w:rsidRDefault="00C57E99" w:rsidP="00FB7D2E">
      <w:pPr>
        <w:pStyle w:val="Index-2"/>
      </w:pPr>
      <w:r w:rsidRPr="002B1019">
        <w:t>schooling of</w:t>
      </w:r>
      <w:r w:rsidR="00DC6AA6" w:rsidRPr="00230826">
        <w:rPr>
          <w:rStyle w:val="indexpagenumbercomma"/>
        </w:rPr>
        <w:t xml:space="preserve">, </w:t>
      </w:r>
      <w:r w:rsidR="00DC6AA6" w:rsidRPr="00230826">
        <w:rPr>
          <w:rStyle w:val="indexpagenumberchecked"/>
        </w:rPr>
        <w:t>105</w:t>
      </w:r>
      <w:r w:rsidRPr="006E548C">
        <w:rPr>
          <w:rStyle w:val="indexpagenumbercontinued"/>
        </w:rPr>
        <w:t>–6</w:t>
      </w:r>
      <w:r w:rsidR="00FB7D2E">
        <w:t xml:space="preserve">, </w:t>
      </w:r>
      <w:r w:rsidR="00DC6AA6" w:rsidRPr="00230826">
        <w:rPr>
          <w:rStyle w:val="indexRefchap"/>
        </w:rPr>
        <w:t>6:</w:t>
      </w:r>
      <w:r w:rsidR="00DC6AA6" w:rsidRPr="00230826">
        <w:rPr>
          <w:rStyle w:val="indexRefpar"/>
        </w:rPr>
        <w:t>33–37</w:t>
      </w:r>
    </w:p>
    <w:p w14:paraId="1E88BE89" w14:textId="77777777" w:rsidR="00E67803" w:rsidRDefault="00C57E99" w:rsidP="00FB7D2E">
      <w:pPr>
        <w:pStyle w:val="Index-2"/>
      </w:pPr>
      <w:r w:rsidRPr="002B1019">
        <w:t xml:space="preserve">seals of, stolen by </w:t>
      </w:r>
      <w:r w:rsidR="00627ED1" w:rsidRPr="00627ED1">
        <w:rPr>
          <w:highlight w:val="green"/>
        </w:rPr>
        <w:t>Fareed</w:t>
      </w:r>
      <w:r w:rsidR="00DC6AA6" w:rsidRPr="00230826">
        <w:rPr>
          <w:rStyle w:val="indexpagenumbercomma"/>
        </w:rPr>
        <w:t xml:space="preserve">, </w:t>
      </w:r>
      <w:r w:rsidR="00DC6AA6" w:rsidRPr="00230826">
        <w:rPr>
          <w:rStyle w:val="indexpagenumberchecked"/>
        </w:rPr>
        <w:t>341</w:t>
      </w:r>
      <w:r w:rsidR="00FB7D2E">
        <w:t xml:space="preserve">, </w:t>
      </w:r>
      <w:r w:rsidR="00DC6AA6" w:rsidRPr="00230826">
        <w:rPr>
          <w:rStyle w:val="indexRefchap"/>
        </w:rPr>
        <w:t>30:</w:t>
      </w:r>
      <w:r w:rsidR="00DC6AA6" w:rsidRPr="00230826">
        <w:rPr>
          <w:rStyle w:val="indexRefpar"/>
        </w:rPr>
        <w:t>46</w:t>
      </w:r>
    </w:p>
    <w:p w14:paraId="7F024BBB" w14:textId="77777777" w:rsidR="00E67803" w:rsidRDefault="00C57E99" w:rsidP="00FB7D2E">
      <w:pPr>
        <w:pStyle w:val="Index-2"/>
      </w:pPr>
      <w:r w:rsidRPr="002B1019">
        <w:t>secures freedom for family</w:t>
      </w:r>
      <w:r w:rsidR="00DC6AA6" w:rsidRPr="00230826">
        <w:rPr>
          <w:rStyle w:val="indexpagenumbercomma"/>
        </w:rPr>
        <w:t xml:space="preserve">, </w:t>
      </w:r>
      <w:r w:rsidR="00DC6AA6" w:rsidRPr="00230826">
        <w:rPr>
          <w:rStyle w:val="indexpagenumberchecked"/>
        </w:rPr>
        <w:t>228</w:t>
      </w:r>
      <w:r w:rsidR="00FB7D2E">
        <w:t xml:space="preserve">, </w:t>
      </w:r>
      <w:r w:rsidR="00DC6AA6" w:rsidRPr="00230826">
        <w:rPr>
          <w:rStyle w:val="indexRefchap"/>
        </w:rPr>
        <w:t>19:</w:t>
      </w:r>
      <w:r w:rsidR="00DC6AA6" w:rsidRPr="00230826">
        <w:rPr>
          <w:rStyle w:val="indexRefpar"/>
        </w:rPr>
        <w:t>29</w:t>
      </w:r>
    </w:p>
    <w:p w14:paraId="16204D75" w14:textId="77777777" w:rsidR="00E67803" w:rsidRDefault="00C57E99" w:rsidP="00BE33D6">
      <w:pPr>
        <w:pStyle w:val="Index-2"/>
      </w:pPr>
      <w:r w:rsidRPr="002B1019">
        <w:t>service of</w:t>
      </w:r>
      <w:r w:rsidR="00DC6AA6" w:rsidRPr="00230826">
        <w:rPr>
          <w:rStyle w:val="indexpagenumbercomma"/>
        </w:rPr>
        <w:t xml:space="preserve">, </w:t>
      </w:r>
      <w:r w:rsidR="00DC6AA6" w:rsidRPr="00230826">
        <w:rPr>
          <w:rStyle w:val="indexpagenumberchecked"/>
        </w:rPr>
        <w:t>102</w:t>
      </w:r>
      <w:r w:rsidRPr="006E548C">
        <w:rPr>
          <w:rStyle w:val="indexpagenumbercontinued"/>
        </w:rPr>
        <w:t>–3</w:t>
      </w:r>
      <w:r w:rsidR="00DC6AA6" w:rsidRPr="00230826">
        <w:rPr>
          <w:rStyle w:val="indexpagenumbercomma"/>
        </w:rPr>
        <w:t xml:space="preserve">, </w:t>
      </w:r>
      <w:r w:rsidR="00DC6AA6" w:rsidRPr="00230826">
        <w:rPr>
          <w:rStyle w:val="indexpagenumberchecked"/>
        </w:rPr>
        <w:t>110</w:t>
      </w:r>
      <w:r w:rsidR="00BE33D6">
        <w:t xml:space="preserve">, </w:t>
      </w:r>
      <w:r w:rsidR="00DC6AA6" w:rsidRPr="00230826">
        <w:rPr>
          <w:rStyle w:val="indexRefchap"/>
        </w:rPr>
        <w:t>6:</w:t>
      </w:r>
      <w:r w:rsidR="00DC6AA6" w:rsidRPr="00230826">
        <w:rPr>
          <w:rStyle w:val="indexRefpar"/>
        </w:rPr>
        <w:t>20–21</w:t>
      </w:r>
      <w:r w:rsidR="00BE33D6">
        <w:t xml:space="preserve">, </w:t>
      </w:r>
      <w:r w:rsidR="00DC6AA6" w:rsidRPr="00230826">
        <w:rPr>
          <w:rStyle w:val="indexRefchap"/>
        </w:rPr>
        <w:t>6:</w:t>
      </w:r>
      <w:r w:rsidR="00DC6AA6" w:rsidRPr="00230826">
        <w:rPr>
          <w:rStyle w:val="indexRefpar"/>
        </w:rPr>
        <w:t>58–61</w:t>
      </w:r>
    </w:p>
    <w:p w14:paraId="7048332E" w14:textId="77777777" w:rsidR="00E67803" w:rsidRDefault="00C57E99" w:rsidP="005E77D5">
      <w:pPr>
        <w:pStyle w:val="Index-2"/>
      </w:pPr>
      <w:r w:rsidRPr="002B1019">
        <w:t>servitude of</w:t>
      </w:r>
      <w:r w:rsidR="00DC6AA6" w:rsidRPr="00230826">
        <w:rPr>
          <w:rStyle w:val="indexpagenumbercomma"/>
        </w:rPr>
        <w:t xml:space="preserve">, </w:t>
      </w:r>
      <w:r w:rsidR="00DC6AA6" w:rsidRPr="00230826">
        <w:rPr>
          <w:rStyle w:val="indexpagenumberchecked"/>
        </w:rPr>
        <w:t>219</w:t>
      </w:r>
      <w:r w:rsidRPr="006E548C">
        <w:rPr>
          <w:rStyle w:val="indexpagenumbercontinued"/>
        </w:rPr>
        <w:t>–20</w:t>
      </w:r>
      <w:r w:rsidR="00DC6AA6" w:rsidRPr="00230826">
        <w:rPr>
          <w:rStyle w:val="indexpagenumbercomma"/>
        </w:rPr>
        <w:t xml:space="preserve">, </w:t>
      </w:r>
      <w:r w:rsidR="00DC6AA6" w:rsidRPr="00230826">
        <w:rPr>
          <w:rStyle w:val="indexpagenumberchecked"/>
        </w:rPr>
        <w:t>333</w:t>
      </w:r>
      <w:r w:rsidR="005E77D5">
        <w:t xml:space="preserve">, </w:t>
      </w:r>
      <w:r w:rsidR="00DC6AA6" w:rsidRPr="00230826">
        <w:rPr>
          <w:rStyle w:val="indexRefchap"/>
        </w:rPr>
        <w:t>18:</w:t>
      </w:r>
      <w:r w:rsidR="00DC6AA6" w:rsidRPr="00230826">
        <w:rPr>
          <w:rStyle w:val="indexRefpar"/>
        </w:rPr>
        <w:t>45–52</w:t>
      </w:r>
      <w:r w:rsidR="005E77D5">
        <w:t xml:space="preserve">, </w:t>
      </w:r>
      <w:r w:rsidR="00DC6AA6" w:rsidRPr="00230826">
        <w:rPr>
          <w:rStyle w:val="indexRefchap"/>
        </w:rPr>
        <w:t>30:</w:t>
      </w:r>
      <w:r w:rsidR="00DC6AA6" w:rsidRPr="00230826">
        <w:rPr>
          <w:rStyle w:val="indexRefpar"/>
        </w:rPr>
        <w:t>5–6</w:t>
      </w:r>
    </w:p>
    <w:p w14:paraId="1CE055F6" w14:textId="77777777" w:rsidR="00E67803" w:rsidRDefault="00C57E99" w:rsidP="00BE33D6">
      <w:pPr>
        <w:pStyle w:val="Index-2"/>
      </w:pPr>
      <w:r w:rsidRPr="002B1019">
        <w:t xml:space="preserve">states that Isaiah </w:t>
      </w:r>
      <w:r w:rsidR="00DC6AA6" w:rsidRPr="00230826">
        <w:t>54</w:t>
      </w:r>
      <w:r w:rsidRPr="002B1019">
        <w:t xml:space="preserve"> refers to </w:t>
      </w:r>
      <w:r w:rsidRPr="000C7039">
        <w:rPr>
          <w:highlight w:val="yellow"/>
        </w:rPr>
        <w:t>Navváb</w:t>
      </w:r>
      <w:r w:rsidR="00DC6AA6" w:rsidRPr="00230826">
        <w:rPr>
          <w:rStyle w:val="indexpagenumbercomma"/>
        </w:rPr>
        <w:t xml:space="preserve">, </w:t>
      </w:r>
      <w:r w:rsidR="00DC6AA6" w:rsidRPr="00230826">
        <w:rPr>
          <w:rStyle w:val="indexpagenumberchecked"/>
        </w:rPr>
        <w:t>120</w:t>
      </w:r>
      <w:r w:rsidR="00BE33D6">
        <w:t xml:space="preserve">, </w:t>
      </w:r>
      <w:r w:rsidR="00DC6AA6" w:rsidRPr="00230826">
        <w:rPr>
          <w:rStyle w:val="indexRefchap"/>
        </w:rPr>
        <w:t>7:</w:t>
      </w:r>
      <w:r w:rsidR="00DC6AA6" w:rsidRPr="00230826">
        <w:rPr>
          <w:rStyle w:val="indexRefpar"/>
        </w:rPr>
        <w:t>38–49</w:t>
      </w:r>
    </w:p>
    <w:p w14:paraId="654E87B8" w14:textId="77777777" w:rsidR="00E67803" w:rsidRDefault="00C57E99" w:rsidP="009A01A4">
      <w:pPr>
        <w:pStyle w:val="Index-2"/>
      </w:pPr>
      <w:r w:rsidRPr="002B1019">
        <w:t>station of</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104</w:t>
      </w:r>
      <w:r w:rsidRPr="006E548C">
        <w:rPr>
          <w:rStyle w:val="indexpagenumbercontinued"/>
        </w:rPr>
        <w:t>–5</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136</w:t>
      </w:r>
      <w:r w:rsidR="00DC6AA6" w:rsidRPr="00230826">
        <w:rPr>
          <w:rStyle w:val="indexpagenumbercomma"/>
        </w:rPr>
        <w:t xml:space="preserve">, </w:t>
      </w:r>
      <w:r w:rsidR="00DC6AA6" w:rsidRPr="00230826">
        <w:rPr>
          <w:rStyle w:val="indexpagenumberchecked"/>
        </w:rPr>
        <w:t>139</w:t>
      </w:r>
      <w:r w:rsidR="00DC6AA6" w:rsidRPr="00230826">
        <w:rPr>
          <w:rStyle w:val="indexpagenumbercomma"/>
        </w:rPr>
        <w:t xml:space="preserve">, </w:t>
      </w:r>
      <w:r w:rsidR="00DC6AA6" w:rsidRPr="00230826">
        <w:rPr>
          <w:rStyle w:val="indexpagenumberchecked"/>
        </w:rPr>
        <w:t>141</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177</w:t>
      </w:r>
      <w:r w:rsidR="00DC6AA6" w:rsidRPr="00230826">
        <w:rPr>
          <w:rStyle w:val="indexpagenumbercomma"/>
        </w:rPr>
        <w:t xml:space="preserve">, </w:t>
      </w:r>
      <w:r w:rsidR="00DC6AA6" w:rsidRPr="00230826">
        <w:rPr>
          <w:rStyle w:val="indexpagenumberchecked"/>
        </w:rPr>
        <w:t>219</w:t>
      </w:r>
      <w:r w:rsidRPr="006E548C">
        <w:rPr>
          <w:rStyle w:val="indexpagenumbercontinued"/>
        </w:rPr>
        <w:t>–21</w:t>
      </w:r>
      <w:r w:rsidR="00BE33D6">
        <w:t xml:space="preserve">, </w:t>
      </w:r>
      <w:r w:rsidR="00DC6AA6" w:rsidRPr="00230826">
        <w:rPr>
          <w:rStyle w:val="indexRefchap"/>
        </w:rPr>
        <w:t>pr:</w:t>
      </w:r>
      <w:r w:rsidR="00DC6AA6" w:rsidRPr="00230826">
        <w:rPr>
          <w:rStyle w:val="indexRefpar"/>
        </w:rPr>
        <w:t>102–103</w:t>
      </w:r>
      <w:r w:rsidR="00BE33D6">
        <w:t xml:space="preserve">, </w:t>
      </w:r>
      <w:r w:rsidR="00DC6AA6" w:rsidRPr="00230826">
        <w:rPr>
          <w:rStyle w:val="indexRefchap"/>
        </w:rPr>
        <w:t>6:</w:t>
      </w:r>
      <w:r w:rsidR="00DC6AA6" w:rsidRPr="00230826">
        <w:rPr>
          <w:rStyle w:val="indexRefpar"/>
        </w:rPr>
        <w:t>23–32</w:t>
      </w:r>
      <w:r w:rsidR="00BE33D6">
        <w:t xml:space="preserve">, </w:t>
      </w:r>
      <w:r w:rsidR="00DC6AA6" w:rsidRPr="00230826">
        <w:rPr>
          <w:rStyle w:val="indexRefchap"/>
        </w:rPr>
        <w:t>8:</w:t>
      </w:r>
      <w:r w:rsidR="00DC6AA6" w:rsidRPr="00230826">
        <w:rPr>
          <w:rStyle w:val="indexRefpar"/>
        </w:rPr>
        <w:t>23–24</w:t>
      </w:r>
      <w:r w:rsidR="009A01A4">
        <w:t xml:space="preserve">, </w:t>
      </w:r>
      <w:r w:rsidR="00DC6AA6" w:rsidRPr="00230826">
        <w:rPr>
          <w:rStyle w:val="indexRefchap"/>
        </w:rPr>
        <w:t>9:</w:t>
      </w:r>
      <w:r w:rsidR="00DC6AA6" w:rsidRPr="00230826">
        <w:rPr>
          <w:rStyle w:val="indexRefpar"/>
        </w:rPr>
        <w:t>5–8</w:t>
      </w:r>
      <w:r w:rsidR="009A01A4">
        <w:t xml:space="preserve">, </w:t>
      </w:r>
      <w:r w:rsidR="00DC6AA6" w:rsidRPr="00230826">
        <w:rPr>
          <w:rStyle w:val="indexRefchap"/>
        </w:rPr>
        <w:t>9:</w:t>
      </w:r>
      <w:r w:rsidR="00DC6AA6" w:rsidRPr="00230826">
        <w:rPr>
          <w:rStyle w:val="indexRefpar"/>
        </w:rPr>
        <w:t>23–27</w:t>
      </w:r>
      <w:r w:rsidR="009A01A4">
        <w:t xml:space="preserve">, </w:t>
      </w:r>
      <w:r w:rsidR="00DC6AA6" w:rsidRPr="00230826">
        <w:rPr>
          <w:rStyle w:val="indexRefchap"/>
        </w:rPr>
        <w:t>10:</w:t>
      </w:r>
      <w:r w:rsidR="00DC6AA6" w:rsidRPr="00230826">
        <w:rPr>
          <w:rStyle w:val="indexRefpar"/>
        </w:rPr>
        <w:t>1–5</w:t>
      </w:r>
      <w:r w:rsidR="009A01A4">
        <w:t xml:space="preserve">, </w:t>
      </w:r>
      <w:r w:rsidR="00DC6AA6" w:rsidRPr="00230826">
        <w:rPr>
          <w:rStyle w:val="indexRefchap"/>
        </w:rPr>
        <w:t>12:</w:t>
      </w:r>
      <w:r w:rsidR="00DC6AA6" w:rsidRPr="00230826">
        <w:rPr>
          <w:rStyle w:val="indexRefpar"/>
        </w:rPr>
        <w:t>5–7</w:t>
      </w:r>
      <w:r w:rsidR="009A01A4">
        <w:t xml:space="preserve">, </w:t>
      </w:r>
      <w:r w:rsidR="00DC6AA6" w:rsidRPr="00230826">
        <w:rPr>
          <w:rStyle w:val="indexRefchap"/>
        </w:rPr>
        <w:t>14:</w:t>
      </w:r>
      <w:r w:rsidR="00DC6AA6" w:rsidRPr="00230826">
        <w:rPr>
          <w:rStyle w:val="indexRefpar"/>
        </w:rPr>
        <w:t>26</w:t>
      </w:r>
      <w:r w:rsidR="009A01A4">
        <w:t xml:space="preserve">, </w:t>
      </w:r>
      <w:r w:rsidR="00DC6AA6" w:rsidRPr="00230826">
        <w:rPr>
          <w:rStyle w:val="indexRefchap"/>
        </w:rPr>
        <w:t>18:</w:t>
      </w:r>
      <w:r w:rsidR="00DC6AA6" w:rsidRPr="00230826">
        <w:rPr>
          <w:rStyle w:val="indexRefpar"/>
        </w:rPr>
        <w:t>44–58</w:t>
      </w:r>
    </w:p>
    <w:p w14:paraId="10B99761" w14:textId="77777777" w:rsidR="00E67803" w:rsidRDefault="00C57E99" w:rsidP="009D12ED">
      <w:pPr>
        <w:pStyle w:val="Index-2"/>
      </w:pPr>
      <w:r w:rsidRPr="002B1019">
        <w:t xml:space="preserve">successor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141</w:t>
      </w:r>
      <w:r w:rsidRPr="006E548C">
        <w:rPr>
          <w:rStyle w:val="indexpagenumbercontinued"/>
        </w:rPr>
        <w:t>–7</w:t>
      </w:r>
      <w:r w:rsidR="00DC6AA6" w:rsidRPr="00230826">
        <w:rPr>
          <w:rStyle w:val="indexpagenumbercomma"/>
        </w:rPr>
        <w:t xml:space="preserve">, </w:t>
      </w:r>
      <w:r w:rsidR="00DC6AA6" w:rsidRPr="00230826">
        <w:rPr>
          <w:rStyle w:val="indexpagenumberchecked"/>
        </w:rPr>
        <w:t>295</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381</w:t>
      </w:r>
      <w:r w:rsidR="009A01A4">
        <w:t xml:space="preserve">, </w:t>
      </w:r>
      <w:r w:rsidR="00DC6AA6" w:rsidRPr="00230826">
        <w:rPr>
          <w:rStyle w:val="indexRefchap"/>
        </w:rPr>
        <w:t>10</w:t>
      </w:r>
      <w:r w:rsidR="009D12ED">
        <w:t xml:space="preserve">, </w:t>
      </w:r>
      <w:r w:rsidR="00DC6AA6" w:rsidRPr="00230826">
        <w:rPr>
          <w:rStyle w:val="indexRefchap"/>
        </w:rPr>
        <w:t>26:</w:t>
      </w:r>
      <w:r w:rsidR="00DC6AA6" w:rsidRPr="00230826">
        <w:rPr>
          <w:rStyle w:val="indexRefpar"/>
        </w:rPr>
        <w:t>10–12</w:t>
      </w:r>
      <w:r w:rsidR="009D12ED">
        <w:t xml:space="preserve">, </w:t>
      </w:r>
      <w:r w:rsidR="00DC6AA6" w:rsidRPr="00230826">
        <w:rPr>
          <w:rStyle w:val="indexRefchap"/>
        </w:rPr>
        <w:t>34:</w:t>
      </w:r>
      <w:r w:rsidR="00DC6AA6" w:rsidRPr="00230826">
        <w:rPr>
          <w:rStyle w:val="indexRefpar"/>
        </w:rPr>
        <w:t>7</w:t>
      </w:r>
      <w:r w:rsidR="009D12ED">
        <w:t xml:space="preserve">, </w:t>
      </w:r>
      <w:r w:rsidR="00DC6AA6" w:rsidRPr="00230826">
        <w:rPr>
          <w:rStyle w:val="indexRefchap"/>
        </w:rPr>
        <w:t>34:</w:t>
      </w:r>
      <w:r w:rsidR="00DC6AA6" w:rsidRPr="00230826">
        <w:rPr>
          <w:rStyle w:val="indexRefpar"/>
        </w:rPr>
        <w:t>20</w:t>
      </w:r>
    </w:p>
    <w:p w14:paraId="3AF12F8B" w14:textId="77777777" w:rsidR="00E67803" w:rsidRDefault="00C57E99" w:rsidP="009D12ED">
      <w:pPr>
        <w:pStyle w:val="Index-2"/>
      </w:pPr>
      <w:r w:rsidRPr="002B1019">
        <w:t>suffering of</w:t>
      </w:r>
      <w:r w:rsidR="00DC6AA6" w:rsidRPr="00230826">
        <w:rPr>
          <w:rStyle w:val="indexpagenumbercomma"/>
        </w:rPr>
        <w:t xml:space="preserve">, </w:t>
      </w:r>
      <w:r w:rsidR="00DC6AA6" w:rsidRPr="00230826">
        <w:rPr>
          <w:rStyle w:val="indexpagenumberchecked"/>
        </w:rPr>
        <w:t>202</w:t>
      </w:r>
      <w:r w:rsidR="00DC6AA6" w:rsidRPr="00230826">
        <w:rPr>
          <w:rStyle w:val="indexpagenumbercomma"/>
        </w:rPr>
        <w:t xml:space="preserve">, </w:t>
      </w:r>
      <w:r w:rsidR="00DC6AA6" w:rsidRPr="00230826">
        <w:rPr>
          <w:rStyle w:val="indexpagenumberchecked"/>
        </w:rPr>
        <w:t>424</w:t>
      </w:r>
      <w:r w:rsidR="00DC6AA6" w:rsidRPr="00230826">
        <w:rPr>
          <w:rStyle w:val="indexpagenumbercomma"/>
        </w:rPr>
        <w:t xml:space="preserve">, </w:t>
      </w:r>
      <w:r w:rsidR="00DC6AA6" w:rsidRPr="00230826">
        <w:rPr>
          <w:rStyle w:val="indexpagenumberchecked"/>
        </w:rPr>
        <w:t>427</w:t>
      </w:r>
      <w:r w:rsidR="009D12ED">
        <w:t xml:space="preserve">, </w:t>
      </w:r>
      <w:r w:rsidR="00DC6AA6" w:rsidRPr="00230826">
        <w:rPr>
          <w:rStyle w:val="indexRefchap"/>
        </w:rPr>
        <w:t>17:</w:t>
      </w:r>
      <w:r w:rsidR="00DC6AA6" w:rsidRPr="00230826">
        <w:rPr>
          <w:rStyle w:val="indexRefpar"/>
        </w:rPr>
        <w:t>4–5</w:t>
      </w:r>
      <w:r w:rsidR="009D12ED">
        <w:t xml:space="preserve">, </w:t>
      </w:r>
      <w:r w:rsidR="00DC6AA6" w:rsidRPr="00230826">
        <w:rPr>
          <w:rStyle w:val="indexRefchap"/>
        </w:rPr>
        <w:t>ap1:</w:t>
      </w:r>
      <w:r w:rsidR="00DC6AA6" w:rsidRPr="00230826">
        <w:rPr>
          <w:rStyle w:val="indexRefchapsub"/>
        </w:rPr>
        <w:t>2:</w:t>
      </w:r>
      <w:r w:rsidR="00DC6AA6" w:rsidRPr="00230826">
        <w:rPr>
          <w:rStyle w:val="indexRefpar"/>
        </w:rPr>
        <w:t>2–5</w:t>
      </w:r>
      <w:r w:rsidR="009D12ED">
        <w:t xml:space="preserve">, </w:t>
      </w:r>
      <w:r w:rsidR="00DC6AA6" w:rsidRPr="00230826">
        <w:rPr>
          <w:rStyle w:val="indexRefchap"/>
        </w:rPr>
        <w:t>ap1:</w:t>
      </w:r>
      <w:r w:rsidR="00DC6AA6" w:rsidRPr="00230826">
        <w:rPr>
          <w:rStyle w:val="indexRefchapsub"/>
        </w:rPr>
        <w:t>3:</w:t>
      </w:r>
      <w:r w:rsidR="00DC6AA6" w:rsidRPr="00230826">
        <w:rPr>
          <w:rStyle w:val="indexRefpar"/>
        </w:rPr>
        <w:t>2–7</w:t>
      </w:r>
    </w:p>
    <w:p w14:paraId="51B9B007" w14:textId="77777777" w:rsidR="00E67803" w:rsidRDefault="00C57E99" w:rsidP="00B17388">
      <w:pPr>
        <w:pStyle w:val="Index-2"/>
      </w:pPr>
      <w:r w:rsidRPr="002B1019">
        <w:t xml:space="preserve">supports 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DC6AA6" w:rsidRPr="00230826">
        <w:rPr>
          <w:rStyle w:val="indexpagenumbercomma"/>
        </w:rPr>
        <w:t xml:space="preserve">, </w:t>
      </w:r>
      <w:r w:rsidR="00DC6AA6" w:rsidRPr="00230826">
        <w:rPr>
          <w:rStyle w:val="indexpagenumberchecked"/>
        </w:rPr>
        <w:t>193</w:t>
      </w:r>
      <w:r w:rsidRPr="006E548C">
        <w:rPr>
          <w:rStyle w:val="indexpagenumbercontinued"/>
        </w:rPr>
        <w:t>–4</w:t>
      </w:r>
      <w:r w:rsidR="00DC6AA6" w:rsidRPr="00230826">
        <w:rPr>
          <w:rStyle w:val="indexpagenumbercomma"/>
        </w:rPr>
        <w:t xml:space="preserve">, </w:t>
      </w:r>
      <w:r w:rsidR="00DC6AA6" w:rsidRPr="00230826">
        <w:rPr>
          <w:rStyle w:val="indexpagenumberchecked"/>
        </w:rPr>
        <w:t>196</w:t>
      </w:r>
      <w:r w:rsidRPr="006E548C">
        <w:rPr>
          <w:rStyle w:val="indexpagenumbercontinued"/>
        </w:rPr>
        <w:t>–7</w:t>
      </w:r>
      <w:r w:rsidR="00DC6AA6" w:rsidRPr="00230826">
        <w:rPr>
          <w:rStyle w:val="indexpagenumbercomma"/>
        </w:rPr>
        <w:t xml:space="preserve">, </w:t>
      </w:r>
      <w:r w:rsidR="00DC6AA6" w:rsidRPr="00230826">
        <w:rPr>
          <w:rStyle w:val="indexpagenumberchecked"/>
        </w:rPr>
        <w:t>223</w:t>
      </w:r>
      <w:r w:rsidRPr="006E548C">
        <w:rPr>
          <w:rStyle w:val="indexpagenumbercontinued"/>
        </w:rPr>
        <w:t>–4</w:t>
      </w:r>
      <w:r w:rsidR="009D12ED">
        <w:t xml:space="preserve">, </w:t>
      </w:r>
      <w:r w:rsidR="00DC6AA6" w:rsidRPr="00230826">
        <w:rPr>
          <w:rStyle w:val="indexRefchap"/>
        </w:rPr>
        <w:t>14:</w:t>
      </w:r>
      <w:r w:rsidR="00DC6AA6" w:rsidRPr="00230826">
        <w:rPr>
          <w:rStyle w:val="indexRefpar"/>
        </w:rPr>
        <w:t>33–3</w:t>
      </w:r>
      <w:r w:rsidR="009D12ED">
        <w:rPr>
          <w:rStyle w:val="indexRefpar"/>
        </w:rPr>
        <w:t>9</w:t>
      </w:r>
      <w:r w:rsidR="009D12ED">
        <w:t xml:space="preserve">, </w:t>
      </w:r>
      <w:r w:rsidR="00DC6AA6" w:rsidRPr="00230826">
        <w:rPr>
          <w:rStyle w:val="indexRefchap"/>
        </w:rPr>
        <w:t>16:</w:t>
      </w:r>
      <w:r w:rsidR="00DC6AA6" w:rsidRPr="00230826">
        <w:rPr>
          <w:rStyle w:val="indexRefpar"/>
        </w:rPr>
        <w:t>2–13</w:t>
      </w:r>
      <w:r w:rsidR="00B17388">
        <w:t xml:space="preserve">, </w:t>
      </w:r>
      <w:r w:rsidR="00DC6AA6" w:rsidRPr="00230826">
        <w:rPr>
          <w:rStyle w:val="indexRefchap"/>
        </w:rPr>
        <w:t>16:</w:t>
      </w:r>
      <w:r w:rsidR="00DC6AA6" w:rsidRPr="00230826">
        <w:rPr>
          <w:rStyle w:val="indexRefpar"/>
        </w:rPr>
        <w:t>16–19</w:t>
      </w:r>
      <w:r w:rsidR="00B17388">
        <w:t xml:space="preserve">, </w:t>
      </w:r>
      <w:r w:rsidR="00DC6AA6" w:rsidRPr="00230826">
        <w:rPr>
          <w:rStyle w:val="indexRefchap"/>
        </w:rPr>
        <w:t>19:</w:t>
      </w:r>
      <w:r w:rsidR="00DC6AA6" w:rsidRPr="00230826">
        <w:rPr>
          <w:rStyle w:val="indexRefpar"/>
        </w:rPr>
        <w:t>7</w:t>
      </w:r>
    </w:p>
    <w:p w14:paraId="5BA2CFC9" w14:textId="77777777" w:rsidR="00E67803" w:rsidRDefault="00C57E99" w:rsidP="009F70CB">
      <w:pPr>
        <w:pStyle w:val="Index-2"/>
      </w:pPr>
      <w:r w:rsidRPr="002B1019">
        <w:t>Tablets of the Divine Plan</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383</w:t>
      </w:r>
      <w:r w:rsidR="00B17388">
        <w:t xml:space="preserve">, </w:t>
      </w:r>
      <w:r w:rsidR="00DC6AA6" w:rsidRPr="00230826">
        <w:rPr>
          <w:rStyle w:val="indexRefchap"/>
        </w:rPr>
        <w:t>21:</w:t>
      </w:r>
      <w:r w:rsidR="00DC6AA6" w:rsidRPr="00230826">
        <w:rPr>
          <w:rStyle w:val="indexRefpar"/>
        </w:rPr>
        <w:t>21</w:t>
      </w:r>
      <w:r w:rsidR="00B17388">
        <w:t xml:space="preserve">, </w:t>
      </w:r>
      <w:r w:rsidR="00DC6AA6" w:rsidRPr="00230826">
        <w:rPr>
          <w:rStyle w:val="indexRefchap"/>
        </w:rPr>
        <w:t>28:</w:t>
      </w:r>
      <w:r w:rsidR="00DC6AA6" w:rsidRPr="00230826">
        <w:rPr>
          <w:rStyle w:val="indexRefpar"/>
        </w:rPr>
        <w:t>1</w:t>
      </w:r>
      <w:r w:rsidR="00B17388">
        <w:t xml:space="preserve">, </w:t>
      </w:r>
      <w:r w:rsidR="00DC6AA6" w:rsidRPr="00230826">
        <w:rPr>
          <w:rStyle w:val="indexRefchap"/>
        </w:rPr>
        <w:t>28:</w:t>
      </w:r>
      <w:r w:rsidR="00DC6AA6" w:rsidRPr="00230826">
        <w:rPr>
          <w:rStyle w:val="indexRefpar"/>
        </w:rPr>
        <w:t>17–19</w:t>
      </w:r>
      <w:r w:rsidR="00B17388">
        <w:t xml:space="preserve">, </w:t>
      </w:r>
      <w:r w:rsidR="00DC6AA6" w:rsidRPr="00230826">
        <w:rPr>
          <w:rStyle w:val="indexRefchap"/>
        </w:rPr>
        <w:t>33:</w:t>
      </w:r>
      <w:r w:rsidR="00DC6AA6" w:rsidRPr="00230826">
        <w:rPr>
          <w:rStyle w:val="indexRefpar"/>
        </w:rPr>
        <w:t>22–23</w:t>
      </w:r>
      <w:r w:rsidR="009F70CB">
        <w:t xml:space="preserve">, </w:t>
      </w:r>
      <w:r w:rsidR="00DC6AA6" w:rsidRPr="00230826">
        <w:rPr>
          <w:rStyle w:val="indexRefchap"/>
        </w:rPr>
        <w:t>34:</w:t>
      </w:r>
      <w:r w:rsidR="00DC6AA6" w:rsidRPr="00230826">
        <w:rPr>
          <w:rStyle w:val="indexRefpar"/>
        </w:rPr>
        <w:t>29</w:t>
      </w:r>
    </w:p>
    <w:p w14:paraId="100A4AA8" w14:textId="77777777" w:rsidR="00E67803" w:rsidRDefault="00C57E99" w:rsidP="009F70CB">
      <w:pPr>
        <w:pStyle w:val="Index-2"/>
      </w:pPr>
      <w:r w:rsidRPr="002B1019">
        <w:t>Tablets of, revelation of</w:t>
      </w:r>
      <w:r w:rsidR="00DC6AA6" w:rsidRPr="00230826">
        <w:rPr>
          <w:rStyle w:val="indexpagenumbercomma"/>
        </w:rPr>
        <w:t xml:space="preserve">, </w:t>
      </w:r>
      <w:r w:rsidR="00DC6AA6" w:rsidRPr="00230826">
        <w:rPr>
          <w:rStyle w:val="indexpagenumberchecked"/>
        </w:rPr>
        <w:t>205</w:t>
      </w:r>
      <w:r w:rsidRPr="006E548C">
        <w:rPr>
          <w:rStyle w:val="indexpagenumbercontinued"/>
        </w:rPr>
        <w:t>–7</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009F70CB">
        <w:t xml:space="preserve">, </w:t>
      </w:r>
      <w:r w:rsidR="00DC6AA6" w:rsidRPr="00230826">
        <w:rPr>
          <w:rStyle w:val="indexRefchap"/>
        </w:rPr>
        <w:t>17:</w:t>
      </w:r>
      <w:r w:rsidR="00DC6AA6" w:rsidRPr="00230826">
        <w:rPr>
          <w:rStyle w:val="indexRefpar"/>
        </w:rPr>
        <w:t>22–30</w:t>
      </w:r>
      <w:r w:rsidR="009F70CB">
        <w:t xml:space="preserve">, </w:t>
      </w:r>
      <w:r w:rsidR="00DC6AA6" w:rsidRPr="00230826">
        <w:rPr>
          <w:rStyle w:val="indexRefchap"/>
        </w:rPr>
        <w:t>20:</w:t>
      </w:r>
      <w:r w:rsidR="00DC6AA6" w:rsidRPr="00230826">
        <w:rPr>
          <w:rStyle w:val="indexRefpar"/>
        </w:rPr>
        <w:t>1</w:t>
      </w:r>
      <w:r w:rsidR="009F70CB">
        <w:t xml:space="preserve">, </w:t>
      </w:r>
      <w:r w:rsidR="00DC6AA6" w:rsidRPr="00230826">
        <w:rPr>
          <w:rStyle w:val="indexRefchap"/>
        </w:rPr>
        <w:t>20:</w:t>
      </w:r>
      <w:r w:rsidR="00DC6AA6" w:rsidRPr="00230826">
        <w:rPr>
          <w:rStyle w:val="indexRefpar"/>
        </w:rPr>
        <w:t>6–7</w:t>
      </w:r>
      <w:r w:rsidR="009F70CB">
        <w:t xml:space="preserve">, </w:t>
      </w:r>
      <w:r w:rsidR="00DC6AA6" w:rsidRPr="00230826">
        <w:rPr>
          <w:rStyle w:val="indexRefchap"/>
        </w:rPr>
        <w:t>31:</w:t>
      </w:r>
      <w:r w:rsidR="00DC6AA6" w:rsidRPr="00230826">
        <w:rPr>
          <w:rStyle w:val="indexRefpar"/>
        </w:rPr>
        <w:t>24–25</w:t>
      </w:r>
    </w:p>
    <w:p w14:paraId="75DED370" w14:textId="77777777" w:rsidR="00E67803" w:rsidRDefault="00C57E99">
      <w:pPr>
        <w:pStyle w:val="Index-3"/>
      </w:pPr>
      <w:r w:rsidRPr="00971E46">
        <w:rPr>
          <w:rStyle w:val="indexverweis"/>
        </w:rPr>
        <w:t>see also</w:t>
      </w:r>
      <w:r w:rsidRPr="002B1019">
        <w:t xml:space="preserve"> Tablets of </w:t>
      </w:r>
      <w:r w:rsidRPr="000C7039">
        <w:rPr>
          <w:highlight w:val="yellow"/>
        </w:rPr>
        <w:t>ʿAbdu</w:t>
      </w:r>
      <w:r w:rsidR="00627ED1" w:rsidRPr="00627ED1">
        <w:rPr>
          <w:highlight w:val="yellow"/>
        </w:rPr>
        <w:t>’</w:t>
      </w:r>
      <w:r w:rsidRPr="000C7039">
        <w:rPr>
          <w:highlight w:val="yellow"/>
        </w:rPr>
        <w:t>l-Bahá</w:t>
      </w:r>
    </w:p>
    <w:p w14:paraId="006269AD" w14:textId="77777777" w:rsidR="00E67803" w:rsidRDefault="00C57E99" w:rsidP="009F70CB">
      <w:pPr>
        <w:pStyle w:val="Index-2"/>
      </w:pPr>
      <w:r w:rsidRPr="002B1019">
        <w:t xml:space="preserve">Tablets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about</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136</w:t>
      </w:r>
      <w:r w:rsidRPr="006E548C">
        <w:rPr>
          <w:rStyle w:val="indexpagenumbercontinued"/>
        </w:rPr>
        <w:t>–7</w:t>
      </w:r>
      <w:r w:rsidR="009F70CB">
        <w:t xml:space="preserve">, </w:t>
      </w:r>
      <w:r w:rsidR="00DC6AA6" w:rsidRPr="00230826">
        <w:rPr>
          <w:rStyle w:val="indexRefchap"/>
        </w:rPr>
        <w:t>6:</w:t>
      </w:r>
      <w:r w:rsidR="00DC6AA6" w:rsidRPr="00230826">
        <w:rPr>
          <w:rStyle w:val="indexRefpar"/>
        </w:rPr>
        <w:t>25</w:t>
      </w:r>
      <w:r w:rsidR="009F70CB">
        <w:t xml:space="preserve">, </w:t>
      </w:r>
      <w:r w:rsidR="00DC6AA6" w:rsidRPr="00230826">
        <w:rPr>
          <w:rStyle w:val="indexRefchap"/>
        </w:rPr>
        <w:t>8:</w:t>
      </w:r>
      <w:r w:rsidR="00DC6AA6" w:rsidRPr="00230826">
        <w:rPr>
          <w:rStyle w:val="indexRefpar"/>
        </w:rPr>
        <w:t>24</w:t>
      </w:r>
      <w:r w:rsidR="009F70CB">
        <w:t xml:space="preserve">, </w:t>
      </w:r>
      <w:r w:rsidR="00DC6AA6" w:rsidRPr="00230826">
        <w:rPr>
          <w:rStyle w:val="indexRefchap"/>
        </w:rPr>
        <w:t>9:</w:t>
      </w:r>
      <w:r w:rsidR="00DC6AA6" w:rsidRPr="00230826">
        <w:rPr>
          <w:rStyle w:val="indexRefpar"/>
        </w:rPr>
        <w:t>8</w:t>
      </w:r>
      <w:r w:rsidR="009F70CB">
        <w:t xml:space="preserve">, </w:t>
      </w:r>
      <w:r w:rsidR="009F70CB" w:rsidRPr="009F70CB">
        <w:rPr>
          <w:rStyle w:val="indexRefchap"/>
        </w:rPr>
        <w:t>9:</w:t>
      </w:r>
      <w:r w:rsidR="009F70CB">
        <w:rPr>
          <w:rStyle w:val="indexRefpar"/>
        </w:rPr>
        <w:t>10</w:t>
      </w:r>
      <w:r w:rsidR="009F70CB">
        <w:t xml:space="preserve">, </w:t>
      </w:r>
      <w:r w:rsidR="009F70CB" w:rsidRPr="009F70CB">
        <w:rPr>
          <w:rStyle w:val="indexRefchap"/>
        </w:rPr>
        <w:t>9:</w:t>
      </w:r>
      <w:r w:rsidR="009F70CB">
        <w:rPr>
          <w:rStyle w:val="indexRefpar"/>
        </w:rPr>
        <w:t>12</w:t>
      </w:r>
      <w:r w:rsidR="009F70CB">
        <w:t xml:space="preserve">, </w:t>
      </w:r>
      <w:r w:rsidR="009F70CB" w:rsidRPr="009F70CB">
        <w:rPr>
          <w:rStyle w:val="indexRefchap"/>
        </w:rPr>
        <w:t>9:</w:t>
      </w:r>
      <w:r w:rsidR="009F70CB">
        <w:rPr>
          <w:rStyle w:val="indexRefpar"/>
        </w:rPr>
        <w:t>14</w:t>
      </w:r>
      <w:r w:rsidR="009F70CB">
        <w:t xml:space="preserve">, </w:t>
      </w:r>
      <w:r w:rsidR="009F70CB" w:rsidRPr="009F70CB">
        <w:rPr>
          <w:rStyle w:val="indexRefchap"/>
        </w:rPr>
        <w:t>9:</w:t>
      </w:r>
      <w:r w:rsidR="009F70CB">
        <w:rPr>
          <w:rStyle w:val="indexRefpar"/>
        </w:rPr>
        <w:t>16</w:t>
      </w:r>
    </w:p>
    <w:p w14:paraId="5A7CBA3C" w14:textId="77777777" w:rsidR="00E67803" w:rsidRDefault="00C57E99" w:rsidP="009F70CB">
      <w:pPr>
        <w:pStyle w:val="Index-2"/>
      </w:pPr>
      <w:r w:rsidRPr="002B1019">
        <w:t>Tea House of</w:t>
      </w:r>
      <w:r w:rsidR="00DC6AA6" w:rsidRPr="00230826">
        <w:rPr>
          <w:rStyle w:val="indexpagenumbercomma"/>
        </w:rPr>
        <w:t xml:space="preserve">, </w:t>
      </w:r>
      <w:r w:rsidR="00DC6AA6" w:rsidRPr="00230826">
        <w:rPr>
          <w:rStyle w:val="indexpagenumberchecked"/>
        </w:rPr>
        <w:t>330</w:t>
      </w:r>
      <w:r w:rsidR="009F70CB">
        <w:t xml:space="preserve">, </w:t>
      </w:r>
      <w:r w:rsidR="00DC6AA6" w:rsidRPr="00230826">
        <w:rPr>
          <w:rStyle w:val="indexRefchap"/>
        </w:rPr>
        <w:t>29:</w:t>
      </w:r>
      <w:r w:rsidR="00DC6AA6" w:rsidRPr="00230826">
        <w:rPr>
          <w:rStyle w:val="indexRefpar"/>
        </w:rPr>
        <w:t>32</w:t>
      </w:r>
    </w:p>
    <w:p w14:paraId="7E0165F6" w14:textId="77777777" w:rsidR="00E67803" w:rsidRDefault="00C57E99" w:rsidP="008D1818">
      <w:pPr>
        <w:pStyle w:val="Index-2"/>
      </w:pPr>
      <w:r w:rsidRPr="002B1019">
        <w:t>titles of</w:t>
      </w:r>
      <w:r w:rsidR="00DC6AA6" w:rsidRPr="00230826">
        <w:rPr>
          <w:rStyle w:val="indexpagenumbercomma"/>
        </w:rPr>
        <w:t xml:space="preserve">, </w:t>
      </w:r>
      <w:r w:rsidR="00DC6AA6" w:rsidRPr="00230826">
        <w:rPr>
          <w:rStyle w:val="indexpagenumberchecked"/>
        </w:rPr>
        <w:t>25</w:t>
      </w:r>
      <w:r w:rsidRPr="006E548C">
        <w:rPr>
          <w:rStyle w:val="indexpagenumbercontinued"/>
        </w:rPr>
        <w:t>–6</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220</w:t>
      </w:r>
      <w:r w:rsidR="00DC6AA6" w:rsidRPr="00230826">
        <w:rPr>
          <w:rStyle w:val="indexpagenumbercomma"/>
        </w:rPr>
        <w:t xml:space="preserve">, </w:t>
      </w:r>
      <w:r w:rsidR="00DC6AA6" w:rsidRPr="00230826">
        <w:rPr>
          <w:rStyle w:val="indexpagenumberchecked"/>
        </w:rPr>
        <w:t>409</w:t>
      </w:r>
      <w:r w:rsidR="009F70CB">
        <w:t xml:space="preserve">, </w:t>
      </w:r>
      <w:r w:rsidR="00DC6AA6" w:rsidRPr="00230826">
        <w:rPr>
          <w:rStyle w:val="indexRefchap"/>
        </w:rPr>
        <w:t>pr:</w:t>
      </w:r>
      <w:r w:rsidR="00DC6AA6" w:rsidRPr="00230826">
        <w:rPr>
          <w:rStyle w:val="indexRefpar"/>
        </w:rPr>
        <w:t>98–103</w:t>
      </w:r>
      <w:r w:rsidR="008D1818">
        <w:t xml:space="preserve">, </w:t>
      </w:r>
      <w:r w:rsidR="00DC6AA6" w:rsidRPr="00230826">
        <w:rPr>
          <w:rStyle w:val="indexRefchap"/>
        </w:rPr>
        <w:t>18:</w:t>
      </w:r>
      <w:r w:rsidR="00DC6AA6" w:rsidRPr="00230826">
        <w:rPr>
          <w:rStyle w:val="indexRefpar"/>
        </w:rPr>
        <w:t>44–46</w:t>
      </w:r>
      <w:r w:rsidR="008D1818">
        <w:t xml:space="preserve">, </w:t>
      </w:r>
      <w:r w:rsidR="00DC6AA6" w:rsidRPr="00230826">
        <w:rPr>
          <w:rStyle w:val="indexRefchap"/>
        </w:rPr>
        <w:t>18:</w:t>
      </w:r>
      <w:r w:rsidR="00DC6AA6" w:rsidRPr="00230826">
        <w:rPr>
          <w:rStyle w:val="indexRefpar"/>
        </w:rPr>
        <w:t>51</w:t>
      </w:r>
      <w:r w:rsidR="008D1818">
        <w:t xml:space="preserve">, </w:t>
      </w:r>
      <w:r w:rsidR="00DC6AA6" w:rsidRPr="00230826">
        <w:rPr>
          <w:rStyle w:val="indexRefchap"/>
        </w:rPr>
        <w:t>36:</w:t>
      </w:r>
      <w:r w:rsidR="00DC6AA6" w:rsidRPr="00230826">
        <w:rPr>
          <w:rStyle w:val="indexRefpar"/>
        </w:rPr>
        <w:t>7</w:t>
      </w:r>
    </w:p>
    <w:p w14:paraId="16B1989D" w14:textId="77777777" w:rsidR="00E67803" w:rsidRDefault="00C57E99" w:rsidP="008D1818">
      <w:pPr>
        <w:pStyle w:val="Index-2"/>
      </w:pPr>
      <w:r w:rsidRPr="002B1019">
        <w:t xml:space="preserve">transcribes verses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94</w:t>
      </w:r>
      <w:r w:rsidR="008D1818">
        <w:t xml:space="preserve">, </w:t>
      </w:r>
      <w:r w:rsidR="00DC6AA6" w:rsidRPr="00230826">
        <w:rPr>
          <w:rStyle w:val="indexRefchap"/>
        </w:rPr>
        <w:t>5:</w:t>
      </w:r>
      <w:r w:rsidR="00DC6AA6" w:rsidRPr="00230826">
        <w:rPr>
          <w:rStyle w:val="indexRefpar"/>
        </w:rPr>
        <w:t>25</w:t>
      </w:r>
    </w:p>
    <w:p w14:paraId="36387775" w14:textId="77777777" w:rsidR="00E67803" w:rsidRDefault="00C57E99" w:rsidP="00E03096">
      <w:pPr>
        <w:pStyle w:val="Index-2"/>
      </w:pPr>
      <w:r w:rsidRPr="002B1019">
        <w:t>travels to the West</w:t>
      </w:r>
      <w:r w:rsidR="00DC6AA6" w:rsidRPr="00230826">
        <w:rPr>
          <w:rStyle w:val="indexpagenumbercomma"/>
        </w:rPr>
        <w:t xml:space="preserve">, </w:t>
      </w:r>
      <w:r w:rsidR="00DC6AA6" w:rsidRPr="00230826">
        <w:rPr>
          <w:rStyle w:val="indexpagenumberchecked"/>
        </w:rPr>
        <w:t>249</w:t>
      </w:r>
      <w:r w:rsidRPr="006E548C">
        <w:rPr>
          <w:rStyle w:val="indexpagenumbercontinued"/>
        </w:rPr>
        <w:t>–50</w:t>
      </w:r>
      <w:r w:rsidR="00DC6AA6" w:rsidRPr="00230826">
        <w:rPr>
          <w:rStyle w:val="indexpagenumbercomma"/>
        </w:rPr>
        <w:t xml:space="preserve">, </w:t>
      </w:r>
      <w:r w:rsidR="00DC6AA6" w:rsidRPr="00230826">
        <w:rPr>
          <w:rStyle w:val="indexpagenumberchecked"/>
        </w:rPr>
        <w:t>344</w:t>
      </w:r>
      <w:r w:rsidR="008D1818">
        <w:t xml:space="preserve">, </w:t>
      </w:r>
      <w:r w:rsidR="00DC6AA6" w:rsidRPr="00230826">
        <w:rPr>
          <w:rStyle w:val="indexRefchap"/>
        </w:rPr>
        <w:t>21:</w:t>
      </w:r>
      <w:r w:rsidR="00DC6AA6" w:rsidRPr="00230826">
        <w:rPr>
          <w:rStyle w:val="indexRefpar"/>
        </w:rPr>
        <w:t>22–24</w:t>
      </w:r>
      <w:r w:rsidR="00E03096">
        <w:t xml:space="preserve">, </w:t>
      </w:r>
      <w:r w:rsidR="00DC6AA6" w:rsidRPr="00230826">
        <w:rPr>
          <w:rStyle w:val="indexRefchap"/>
        </w:rPr>
        <w:t>31:</w:t>
      </w:r>
      <w:r w:rsidR="00DC6AA6" w:rsidRPr="00230826">
        <w:rPr>
          <w:rStyle w:val="indexRefpar"/>
        </w:rPr>
        <w:t>4</w:t>
      </w:r>
    </w:p>
    <w:p w14:paraId="2F4B94BA" w14:textId="77777777" w:rsidR="00E67803" w:rsidRDefault="00C57E99" w:rsidP="00E03096">
      <w:pPr>
        <w:pStyle w:val="Index-2"/>
      </w:pPr>
      <w:r w:rsidRPr="002B1019">
        <w:t>Tudor-Pole</w:t>
      </w:r>
      <w:r w:rsidR="00627ED1" w:rsidRPr="00627ED1">
        <w:t>’</w:t>
      </w:r>
      <w:r w:rsidRPr="002B1019">
        <w:t>s description of</w:t>
      </w:r>
      <w:r w:rsidR="00DC6AA6" w:rsidRPr="00230826">
        <w:rPr>
          <w:rStyle w:val="indexpagenumbercomma"/>
        </w:rPr>
        <w:t xml:space="preserve">, </w:t>
      </w:r>
      <w:r w:rsidR="00DC6AA6" w:rsidRPr="00230826">
        <w:rPr>
          <w:rStyle w:val="indexpagenumberchecked"/>
        </w:rPr>
        <w:t>107</w:t>
      </w:r>
      <w:r w:rsidR="00E03096">
        <w:t xml:space="preserve">, </w:t>
      </w:r>
      <w:r w:rsidR="00DC6AA6" w:rsidRPr="00230826">
        <w:rPr>
          <w:rStyle w:val="indexRefchap"/>
        </w:rPr>
        <w:t>6:</w:t>
      </w:r>
      <w:r w:rsidR="00DC6AA6" w:rsidRPr="00230826">
        <w:rPr>
          <w:rStyle w:val="indexRefpar"/>
        </w:rPr>
        <w:t>40–43</w:t>
      </w:r>
    </w:p>
    <w:p w14:paraId="01957984" w14:textId="77777777" w:rsidR="00E67803" w:rsidRDefault="00C57E99" w:rsidP="00E03096">
      <w:pPr>
        <w:pStyle w:val="Index-2"/>
      </w:pPr>
      <w:r w:rsidRPr="002B1019">
        <w:t>urges steadfastness in the Covenant</w:t>
      </w:r>
      <w:r w:rsidR="00DC6AA6" w:rsidRPr="00230826">
        <w:rPr>
          <w:rStyle w:val="indexpagenumbercomma"/>
        </w:rPr>
        <w:t xml:space="preserve">, </w:t>
      </w:r>
      <w:r w:rsidR="00DC6AA6" w:rsidRPr="00230826">
        <w:rPr>
          <w:rStyle w:val="indexpagenumberchecked"/>
        </w:rPr>
        <w:t>178</w:t>
      </w:r>
      <w:r w:rsidR="00E03096">
        <w:t xml:space="preserve">, </w:t>
      </w:r>
      <w:r w:rsidR="00DC6AA6" w:rsidRPr="00230826">
        <w:rPr>
          <w:rStyle w:val="indexRefchap"/>
        </w:rPr>
        <w:t>14:</w:t>
      </w:r>
      <w:r w:rsidR="00DC6AA6" w:rsidRPr="00230826">
        <w:rPr>
          <w:rStyle w:val="indexRefpar"/>
        </w:rPr>
        <w:t>30</w:t>
      </w:r>
    </w:p>
    <w:p w14:paraId="5E637D8A" w14:textId="77777777" w:rsidR="00E67803" w:rsidRDefault="00C57E99" w:rsidP="00E03096">
      <w:pPr>
        <w:pStyle w:val="Index-2"/>
      </w:pPr>
      <w:r w:rsidRPr="002B1019">
        <w:t xml:space="preserve">utterances of, inspired </w:t>
      </w:r>
      <w:r w:rsidRPr="000C7039">
        <w:rPr>
          <w:highlight w:val="cyan"/>
        </w:rPr>
        <w:t>Shoghi Effendi</w:t>
      </w:r>
      <w:r w:rsidR="00DC6AA6" w:rsidRPr="00230826">
        <w:rPr>
          <w:rStyle w:val="indexpagenumbercomma"/>
        </w:rPr>
        <w:t xml:space="preserve">, </w:t>
      </w:r>
      <w:r w:rsidR="00DC6AA6" w:rsidRPr="00230826">
        <w:rPr>
          <w:rStyle w:val="indexpagenumberchecked"/>
        </w:rPr>
        <w:t>307</w:t>
      </w:r>
      <w:r w:rsidR="00E03096">
        <w:t xml:space="preserve">, </w:t>
      </w:r>
      <w:r w:rsidR="00DC6AA6" w:rsidRPr="00230826">
        <w:rPr>
          <w:rStyle w:val="indexRefchap"/>
        </w:rPr>
        <w:t>27:</w:t>
      </w:r>
      <w:r w:rsidR="00DC6AA6" w:rsidRPr="00230826">
        <w:rPr>
          <w:rStyle w:val="indexRefpar"/>
        </w:rPr>
        <w:t>1</w:t>
      </w:r>
    </w:p>
    <w:p w14:paraId="29D40701" w14:textId="77777777" w:rsidR="00E67803" w:rsidRDefault="00C57E99" w:rsidP="00D420AD">
      <w:pPr>
        <w:pStyle w:val="Index-2"/>
      </w:pPr>
      <w:r w:rsidRPr="002B1019">
        <w:t xml:space="preserve">visits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186</w:t>
      </w:r>
      <w:r w:rsidRPr="006E548C">
        <w:rPr>
          <w:rStyle w:val="indexpagenumbercontinued"/>
        </w:rPr>
        <w:t>–7</w:t>
      </w:r>
      <w:r w:rsidR="00DC6AA6" w:rsidRPr="00230826">
        <w:rPr>
          <w:rStyle w:val="indexpagenumbercomma"/>
        </w:rPr>
        <w:t xml:space="preserve">, </w:t>
      </w:r>
      <w:r w:rsidR="00DC6AA6" w:rsidRPr="00230826">
        <w:rPr>
          <w:rStyle w:val="indexpagenumberchecked"/>
        </w:rPr>
        <w:t>189</w:t>
      </w:r>
      <w:r w:rsidRPr="006E548C">
        <w:rPr>
          <w:rStyle w:val="indexpagenumbercontinued"/>
        </w:rPr>
        <w:t>–92</w:t>
      </w:r>
      <w:r w:rsidR="00630F6C">
        <w:t xml:space="preserve">, </w:t>
      </w:r>
      <w:r w:rsidR="00DC6AA6" w:rsidRPr="00230826">
        <w:rPr>
          <w:rStyle w:val="indexRefchap"/>
        </w:rPr>
        <w:t>15:</w:t>
      </w:r>
      <w:r w:rsidR="00DC6AA6" w:rsidRPr="00230826">
        <w:rPr>
          <w:rStyle w:val="indexRefpar"/>
        </w:rPr>
        <w:t>26–29</w:t>
      </w:r>
      <w:r w:rsidR="00D420AD">
        <w:t xml:space="preserve">, </w:t>
      </w:r>
      <w:r w:rsidR="00DC6AA6" w:rsidRPr="00230826">
        <w:rPr>
          <w:rStyle w:val="indexRefchap"/>
        </w:rPr>
        <w:t>15:</w:t>
      </w:r>
      <w:r w:rsidR="00DC6AA6" w:rsidRPr="00230826">
        <w:rPr>
          <w:rStyle w:val="indexRefpar"/>
        </w:rPr>
        <w:t>41–51</w:t>
      </w:r>
    </w:p>
    <w:p w14:paraId="461D7792" w14:textId="77777777" w:rsidR="00E67803" w:rsidRDefault="00C57E99" w:rsidP="00D420AD">
      <w:pPr>
        <w:pStyle w:val="Index-2"/>
      </w:pPr>
      <w:r w:rsidRPr="002B1019">
        <w:t>Western pilgrims describe</w:t>
      </w:r>
      <w:r w:rsidR="00DC6AA6" w:rsidRPr="00230826">
        <w:rPr>
          <w:rStyle w:val="indexpagenumbercomma"/>
        </w:rPr>
        <w:t xml:space="preserve">, </w:t>
      </w:r>
      <w:r w:rsidR="00DC6AA6" w:rsidRPr="00230826">
        <w:rPr>
          <w:rStyle w:val="indexpagenumberchecked"/>
        </w:rPr>
        <w:t>245</w:t>
      </w:r>
      <w:r w:rsidRPr="006E548C">
        <w:rPr>
          <w:rStyle w:val="indexpagenumbercontinued"/>
        </w:rPr>
        <w:t>–6</w:t>
      </w:r>
      <w:r w:rsidR="00D420AD">
        <w:t xml:space="preserve">, </w:t>
      </w:r>
      <w:r w:rsidR="00DC6AA6" w:rsidRPr="00230826">
        <w:rPr>
          <w:rStyle w:val="indexRefchap"/>
        </w:rPr>
        <w:t>21:</w:t>
      </w:r>
      <w:r w:rsidR="00DC6AA6" w:rsidRPr="00230826">
        <w:rPr>
          <w:rStyle w:val="indexRefpar"/>
        </w:rPr>
        <w:t>2–/</w:t>
      </w:r>
    </w:p>
    <w:p w14:paraId="7380FD71" w14:textId="77777777" w:rsidR="00E67803" w:rsidRDefault="00C57E99">
      <w:pPr>
        <w:pStyle w:val="Index-2"/>
      </w:pPr>
      <w:r w:rsidRPr="002B1019">
        <w:t xml:space="preserve">Will and Testament of, </w:t>
      </w:r>
      <w:r w:rsidRPr="00971E46">
        <w:rPr>
          <w:rStyle w:val="indexverweis"/>
        </w:rPr>
        <w:t>see</w:t>
      </w:r>
      <w:r w:rsidRPr="002B1019">
        <w:t xml:space="preserve"> Will and Testament of </w:t>
      </w:r>
      <w:r w:rsidRPr="000C7039">
        <w:rPr>
          <w:highlight w:val="yellow"/>
        </w:rPr>
        <w:t>ʿAbdu</w:t>
      </w:r>
      <w:r w:rsidR="00627ED1" w:rsidRPr="00627ED1">
        <w:rPr>
          <w:highlight w:val="yellow"/>
        </w:rPr>
        <w:t>’</w:t>
      </w:r>
      <w:r w:rsidRPr="000C7039">
        <w:rPr>
          <w:highlight w:val="yellow"/>
        </w:rPr>
        <w:t>l-Bahá</w:t>
      </w:r>
    </w:p>
    <w:p w14:paraId="3687DD59" w14:textId="77777777" w:rsidR="00E67803" w:rsidRDefault="00C57E99" w:rsidP="00F21474">
      <w:pPr>
        <w:pStyle w:val="Index-2"/>
      </w:pPr>
      <w:r w:rsidRPr="002B1019">
        <w:t>Writings of</w:t>
      </w:r>
      <w:r w:rsidR="00DC6AA6" w:rsidRPr="00230826">
        <w:rPr>
          <w:rStyle w:val="indexpagenumbercomma"/>
        </w:rPr>
        <w:t xml:space="preserve">, </w:t>
      </w:r>
      <w:r w:rsidR="00DC6AA6" w:rsidRPr="00230826">
        <w:rPr>
          <w:rStyle w:val="indexpagenumberchecked"/>
        </w:rPr>
        <w:t>107</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388</w:t>
      </w:r>
      <w:r w:rsidR="00DC6AA6" w:rsidRPr="00230826">
        <w:rPr>
          <w:rStyle w:val="indexpagenumbercomma"/>
        </w:rPr>
        <w:t xml:space="preserve">, </w:t>
      </w:r>
      <w:r w:rsidR="00DC6AA6" w:rsidRPr="00230826">
        <w:rPr>
          <w:rStyle w:val="indexpagenumberchecked"/>
        </w:rPr>
        <w:t>396</w:t>
      </w:r>
      <w:r w:rsidR="00D420AD">
        <w:t xml:space="preserve">, </w:t>
      </w:r>
      <w:r w:rsidR="00DC6AA6" w:rsidRPr="00230826">
        <w:rPr>
          <w:rStyle w:val="indexRefchap"/>
        </w:rPr>
        <w:t>6:</w:t>
      </w:r>
      <w:r w:rsidR="00DC6AA6" w:rsidRPr="00230826">
        <w:rPr>
          <w:rStyle w:val="indexRefpar"/>
        </w:rPr>
        <w:t>37–38</w:t>
      </w:r>
      <w:r w:rsidR="00596462">
        <w:t xml:space="preserve">, </w:t>
      </w:r>
      <w:r w:rsidR="00DC6AA6" w:rsidRPr="00230826">
        <w:rPr>
          <w:rStyle w:val="indexRefchap"/>
        </w:rPr>
        <w:t>19:</w:t>
      </w:r>
      <w:r w:rsidR="00DC6AA6" w:rsidRPr="00230826">
        <w:rPr>
          <w:rStyle w:val="indexRefpar"/>
        </w:rPr>
        <w:t>28</w:t>
      </w:r>
      <w:r w:rsidR="00596462">
        <w:t xml:space="preserve">, </w:t>
      </w:r>
      <w:r w:rsidR="00DC6AA6" w:rsidRPr="00230826">
        <w:rPr>
          <w:rStyle w:val="indexRefchap"/>
        </w:rPr>
        <w:t>24:</w:t>
      </w:r>
      <w:r w:rsidR="00DC6AA6" w:rsidRPr="00230826">
        <w:rPr>
          <w:rStyle w:val="indexRefpar"/>
        </w:rPr>
        <w:t>7</w:t>
      </w:r>
      <w:r w:rsidR="00596462">
        <w:t xml:space="preserve">, </w:t>
      </w:r>
      <w:r w:rsidR="00DC6AA6" w:rsidRPr="00230826">
        <w:rPr>
          <w:rStyle w:val="indexRefchap"/>
        </w:rPr>
        <w:t>27:</w:t>
      </w:r>
      <w:r w:rsidR="00DC6AA6" w:rsidRPr="00230826">
        <w:rPr>
          <w:rStyle w:val="indexRefpar"/>
        </w:rPr>
        <w:t>11</w:t>
      </w:r>
      <w:r w:rsidR="00596462">
        <w:t xml:space="preserve">, </w:t>
      </w:r>
      <w:r w:rsidR="00DC6AA6" w:rsidRPr="00230826">
        <w:rPr>
          <w:rStyle w:val="indexRefchap"/>
        </w:rPr>
        <w:t>34:</w:t>
      </w:r>
      <w:r w:rsidR="00DC6AA6" w:rsidRPr="00230826">
        <w:rPr>
          <w:rStyle w:val="indexRefpar"/>
        </w:rPr>
        <w:t>51</w:t>
      </w:r>
      <w:r w:rsidR="00F21474">
        <w:t xml:space="preserve">, </w:t>
      </w:r>
      <w:r w:rsidR="00DC6AA6" w:rsidRPr="00230826">
        <w:rPr>
          <w:rStyle w:val="indexRefchap"/>
        </w:rPr>
        <w:t>35:</w:t>
      </w:r>
      <w:r w:rsidR="00DC6AA6" w:rsidRPr="00230826">
        <w:rPr>
          <w:rStyle w:val="indexRefpar"/>
        </w:rPr>
        <w:t>8</w:t>
      </w:r>
    </w:p>
    <w:p w14:paraId="15437E92" w14:textId="77777777" w:rsidR="00C57E99" w:rsidRDefault="00C57E99" w:rsidP="00FE3750">
      <w:pPr>
        <w:pStyle w:val="Index-1"/>
      </w:pPr>
      <w:r w:rsidRPr="000C7039">
        <w:rPr>
          <w:highlight w:val="yellow"/>
        </w:rPr>
        <w:t>ʿAbdu</w:t>
      </w:r>
      <w:r w:rsidR="00627ED1" w:rsidRPr="00627ED1">
        <w:rPr>
          <w:highlight w:val="yellow"/>
        </w:rPr>
        <w:t>’</w:t>
      </w:r>
      <w:r w:rsidRPr="000C7039">
        <w:rPr>
          <w:highlight w:val="yellow"/>
        </w:rPr>
        <w:t>l-Ḥamíd</w:t>
      </w:r>
      <w:r w:rsidRPr="002B1019">
        <w:t xml:space="preserve">, </w:t>
      </w:r>
      <w:r w:rsidRPr="000C7039">
        <w:rPr>
          <w:highlight w:val="yellow"/>
        </w:rPr>
        <w:t>Sulṭán</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236</w:t>
      </w:r>
      <w:r w:rsidR="00DC6AA6" w:rsidRPr="00230826">
        <w:rPr>
          <w:rStyle w:val="indexpagenumbercomma"/>
        </w:rPr>
        <w:t xml:space="preserve">, </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410</w:t>
      </w:r>
      <w:r w:rsidR="00985B79">
        <w:t xml:space="preserve">, </w:t>
      </w:r>
      <w:r w:rsidR="00DC6AA6" w:rsidRPr="00230826">
        <w:rPr>
          <w:rStyle w:val="indexRefchap"/>
        </w:rPr>
        <w:t>19:</w:t>
      </w:r>
      <w:r w:rsidR="00DC6AA6" w:rsidRPr="00230826">
        <w:rPr>
          <w:rStyle w:val="indexRefpar"/>
        </w:rPr>
        <w:t>23</w:t>
      </w:r>
      <w:r w:rsidR="00985B79">
        <w:t xml:space="preserve">, </w:t>
      </w:r>
      <w:r w:rsidR="00DC6AA6" w:rsidRPr="00230826">
        <w:rPr>
          <w:rStyle w:val="indexRefchap"/>
        </w:rPr>
        <w:t>19:</w:t>
      </w:r>
      <w:r w:rsidR="00DC6AA6" w:rsidRPr="00230826">
        <w:rPr>
          <w:rStyle w:val="indexRefpar"/>
        </w:rPr>
        <w:t>27</w:t>
      </w:r>
      <w:r w:rsidR="00985B79">
        <w:t xml:space="preserve">, </w:t>
      </w:r>
      <w:r w:rsidR="00DC6AA6" w:rsidRPr="00230826">
        <w:rPr>
          <w:rStyle w:val="indexRefchap"/>
        </w:rPr>
        <w:t>20:</w:t>
      </w:r>
      <w:r w:rsidR="00DC6AA6" w:rsidRPr="00230826">
        <w:rPr>
          <w:rStyle w:val="indexRefpar"/>
        </w:rPr>
        <w:t>4</w:t>
      </w:r>
      <w:r w:rsidR="00985B79">
        <w:t xml:space="preserve">, </w:t>
      </w:r>
      <w:r w:rsidR="00985B79" w:rsidRPr="00985B79">
        <w:rPr>
          <w:rStyle w:val="indexRefchap"/>
        </w:rPr>
        <w:t>20:</w:t>
      </w:r>
      <w:r w:rsidR="00985B79">
        <w:rPr>
          <w:rStyle w:val="indexRefpar"/>
        </w:rPr>
        <w:t>9</w:t>
      </w:r>
      <w:r w:rsidR="00985B79">
        <w:t xml:space="preserve">, </w:t>
      </w:r>
      <w:r w:rsidR="00DC6AA6" w:rsidRPr="00230826">
        <w:rPr>
          <w:rStyle w:val="indexRefchap"/>
        </w:rPr>
        <w:t>20:</w:t>
      </w:r>
      <w:r w:rsidR="00DC6AA6" w:rsidRPr="00230826">
        <w:rPr>
          <w:rStyle w:val="indexRefpar"/>
        </w:rPr>
        <w:t>14–16</w:t>
      </w:r>
      <w:r w:rsidR="00FE3750">
        <w:t xml:space="preserve">, </w:t>
      </w:r>
      <w:r w:rsidR="00DC6AA6" w:rsidRPr="00230826">
        <w:rPr>
          <w:rStyle w:val="indexRefchap"/>
        </w:rPr>
        <w:t>20:</w:t>
      </w:r>
      <w:r w:rsidR="00DC6AA6" w:rsidRPr="00230826">
        <w:rPr>
          <w:rStyle w:val="indexRefpar"/>
        </w:rPr>
        <w:t>23–32</w:t>
      </w:r>
      <w:r w:rsidR="00FE3750">
        <w:t xml:space="preserve">, </w:t>
      </w:r>
      <w:r w:rsidR="00DC6AA6" w:rsidRPr="00230826">
        <w:rPr>
          <w:rStyle w:val="indexRefchap"/>
        </w:rPr>
        <w:t>20:</w:t>
      </w:r>
      <w:r w:rsidR="00DC6AA6" w:rsidRPr="00230826">
        <w:rPr>
          <w:rStyle w:val="indexRefpar"/>
        </w:rPr>
        <w:t>35–36</w:t>
      </w:r>
      <w:r w:rsidR="00FE3750">
        <w:t xml:space="preserve">, </w:t>
      </w:r>
      <w:r w:rsidR="00DC6AA6" w:rsidRPr="00230826">
        <w:rPr>
          <w:rStyle w:val="indexRefchap"/>
        </w:rPr>
        <w:t>21:</w:t>
      </w:r>
      <w:r w:rsidR="00DC6AA6" w:rsidRPr="00230826">
        <w:rPr>
          <w:rStyle w:val="indexRefpar"/>
        </w:rPr>
        <w:t>24</w:t>
      </w:r>
      <w:r w:rsidR="00FE3750">
        <w:t xml:space="preserve">, </w:t>
      </w:r>
      <w:r w:rsidR="00DC6AA6" w:rsidRPr="00230826">
        <w:rPr>
          <w:rStyle w:val="indexRefchap"/>
        </w:rPr>
        <w:t>32:</w:t>
      </w:r>
      <w:r w:rsidR="00DC6AA6" w:rsidRPr="00230826">
        <w:rPr>
          <w:rStyle w:val="indexRefpar"/>
        </w:rPr>
        <w:t>23</w:t>
      </w:r>
      <w:r w:rsidR="00FE3750">
        <w:t xml:space="preserve">, </w:t>
      </w:r>
      <w:r w:rsidR="00DC6AA6" w:rsidRPr="00230826">
        <w:rPr>
          <w:rStyle w:val="indexRefchap"/>
        </w:rPr>
        <w:t>36:</w:t>
      </w:r>
      <w:r w:rsidR="00DC6AA6" w:rsidRPr="00230826">
        <w:rPr>
          <w:rStyle w:val="indexRefpar"/>
        </w:rPr>
        <w:t>14</w:t>
      </w:r>
    </w:p>
    <w:p w14:paraId="595B5558" w14:textId="77777777" w:rsidR="00C57E99" w:rsidRPr="002B1019" w:rsidRDefault="00C57E99" w:rsidP="00C57E99">
      <w:pPr>
        <w:pStyle w:val="Index-1"/>
      </w:pPr>
      <w:r w:rsidRPr="000C7039">
        <w:rPr>
          <w:highlight w:val="yellow"/>
        </w:rPr>
        <w:t>ʿAbdu</w:t>
      </w:r>
      <w:r w:rsidR="00627ED1" w:rsidRPr="00627ED1">
        <w:rPr>
          <w:highlight w:val="yellow"/>
        </w:rPr>
        <w:t>’</w:t>
      </w:r>
      <w:r w:rsidRPr="000C7039">
        <w:rPr>
          <w:highlight w:val="yellow"/>
        </w:rPr>
        <w:t>l-Ḥusayn</w:t>
      </w:r>
      <w:r w:rsidRPr="002B1019">
        <w:t xml:space="preserve">, </w:t>
      </w:r>
      <w:r w:rsidRPr="00971E46">
        <w:rPr>
          <w:rStyle w:val="indexverweis"/>
        </w:rPr>
        <w:t>see</w:t>
      </w:r>
      <w:r w:rsidRPr="002B1019">
        <w:t xml:space="preserve"> </w:t>
      </w:r>
      <w:r w:rsidRPr="000C7039">
        <w:rPr>
          <w:highlight w:val="yellow"/>
        </w:rPr>
        <w:t>Ávárih</w:t>
      </w:r>
    </w:p>
    <w:p w14:paraId="1FE5F48D" w14:textId="77777777" w:rsidR="00C57E99" w:rsidRPr="002B1019" w:rsidRDefault="00C57E99" w:rsidP="00FE3750">
      <w:pPr>
        <w:pStyle w:val="Index-1"/>
      </w:pPr>
      <w:r w:rsidRPr="000C7039">
        <w:rPr>
          <w:highlight w:val="yellow"/>
        </w:rPr>
        <w:t>ʿAbdu</w:t>
      </w:r>
      <w:r w:rsidR="00627ED1" w:rsidRPr="00627ED1">
        <w:rPr>
          <w:highlight w:val="yellow"/>
        </w:rPr>
        <w:t>’</w:t>
      </w:r>
      <w:r w:rsidRPr="000C7039">
        <w:rPr>
          <w:highlight w:val="yellow"/>
        </w:rPr>
        <w:t>l-Karím</w:t>
      </w:r>
      <w:r w:rsidRPr="002B1019">
        <w:t xml:space="preserve">, </w:t>
      </w:r>
      <w:r w:rsidRPr="000C7039">
        <w:rPr>
          <w:highlight w:val="yellow"/>
        </w:rPr>
        <w:t>Mullá</w:t>
      </w:r>
      <w:r w:rsidRPr="002B1019">
        <w:t xml:space="preserve">, of </w:t>
      </w:r>
      <w:r w:rsidRPr="000C7039">
        <w:rPr>
          <w:highlight w:val="yellow"/>
        </w:rPr>
        <w:t>Qazvín</w:t>
      </w:r>
      <w:r w:rsidRPr="002B1019">
        <w:t xml:space="preserve"> (</w:t>
      </w:r>
      <w:r w:rsidRPr="000C7039">
        <w:rPr>
          <w:highlight w:val="yellow"/>
        </w:rPr>
        <w:t>Mírzá</w:t>
      </w:r>
      <w:r w:rsidR="00627ED1" w:rsidRPr="00627ED1">
        <w:rPr>
          <w:highlight w:val="yellow"/>
        </w:rPr>
        <w:t xml:space="preserve"> </w:t>
      </w:r>
      <w:r w:rsidRPr="000C7039">
        <w:rPr>
          <w:highlight w:val="yellow"/>
        </w:rPr>
        <w:t>Aḥmad</w:t>
      </w:r>
      <w:r w:rsidRPr="002B1019">
        <w:t>)</w:t>
      </w:r>
      <w:r w:rsidR="00DC6AA6" w:rsidRPr="00230826">
        <w:rPr>
          <w:rStyle w:val="indexpagenumbercomma"/>
        </w:rPr>
        <w:t xml:space="preserve">, </w:t>
      </w:r>
      <w:r w:rsidR="00DC6AA6" w:rsidRPr="00230826">
        <w:rPr>
          <w:rStyle w:val="indexpagenumberchecked"/>
        </w:rPr>
        <w:t>61</w:t>
      </w:r>
      <w:r w:rsidR="00FE3750">
        <w:t xml:space="preserve">, </w:t>
      </w:r>
      <w:r w:rsidR="00DC6AA6" w:rsidRPr="00230826">
        <w:rPr>
          <w:rStyle w:val="indexRefchap"/>
        </w:rPr>
        <w:t>3:</w:t>
      </w:r>
      <w:r w:rsidR="00DC6AA6" w:rsidRPr="00230826">
        <w:rPr>
          <w:rStyle w:val="indexRefpar"/>
        </w:rPr>
        <w:t>6</w:t>
      </w:r>
    </w:p>
    <w:p w14:paraId="53E3880F" w14:textId="77777777" w:rsidR="00C57E99" w:rsidRDefault="00C57E99" w:rsidP="00FE3750">
      <w:pPr>
        <w:pStyle w:val="Index-1"/>
      </w:pPr>
      <w:r w:rsidRPr="000C7039">
        <w:rPr>
          <w:highlight w:val="yellow"/>
        </w:rPr>
        <w:t>ʿAbdu</w:t>
      </w:r>
      <w:r w:rsidR="00627ED1" w:rsidRPr="00627ED1">
        <w:rPr>
          <w:highlight w:val="yellow"/>
        </w:rPr>
        <w:t>’</w:t>
      </w:r>
      <w:r w:rsidRPr="000C7039">
        <w:rPr>
          <w:highlight w:val="yellow"/>
        </w:rPr>
        <w:t>l-Karím</w:t>
      </w:r>
      <w:r w:rsidR="00627ED1" w:rsidRPr="00627ED1">
        <w:rPr>
          <w:highlight w:val="yellow"/>
        </w:rPr>
        <w:t>-</w:t>
      </w:r>
      <w:r w:rsidRPr="000C7039">
        <w:rPr>
          <w:highlight w:val="yellow"/>
        </w:rPr>
        <w:t>i-Ṭihrání</w:t>
      </w:r>
      <w:r w:rsidR="00DC6AA6" w:rsidRPr="00230826">
        <w:rPr>
          <w:rStyle w:val="indexpagenumbercomma"/>
        </w:rPr>
        <w:t xml:space="preserve">, </w:t>
      </w:r>
      <w:r w:rsidR="00DC6AA6" w:rsidRPr="00230826">
        <w:rPr>
          <w:rStyle w:val="indexpagenumberchecked"/>
        </w:rPr>
        <w:t>248</w:t>
      </w:r>
      <w:r w:rsidR="00FE3750">
        <w:t xml:space="preserve">, </w:t>
      </w:r>
      <w:r w:rsidR="00DC6AA6" w:rsidRPr="00230826">
        <w:rPr>
          <w:rStyle w:val="indexRefchap"/>
        </w:rPr>
        <w:t>21:</w:t>
      </w:r>
      <w:r w:rsidR="00DC6AA6" w:rsidRPr="00230826">
        <w:rPr>
          <w:rStyle w:val="indexRefpar"/>
        </w:rPr>
        <w:t>17</w:t>
      </w:r>
    </w:p>
    <w:p w14:paraId="5AE78230" w14:textId="77777777" w:rsidR="00C57E99" w:rsidRPr="002B1019" w:rsidRDefault="00C57E99" w:rsidP="00FE3750">
      <w:pPr>
        <w:pStyle w:val="Index-1"/>
      </w:pPr>
      <w:r w:rsidRPr="000C7039">
        <w:rPr>
          <w:highlight w:val="yellow"/>
        </w:rPr>
        <w:t>ʿAbdu</w:t>
      </w:r>
      <w:r w:rsidR="00627ED1" w:rsidRPr="00627ED1">
        <w:rPr>
          <w:highlight w:val="yellow"/>
        </w:rPr>
        <w:t>’</w:t>
      </w:r>
      <w:r w:rsidRPr="000C7039">
        <w:rPr>
          <w:highlight w:val="yellow"/>
        </w:rPr>
        <w:t>l-áliq</w:t>
      </w:r>
      <w:r w:rsidR="00627ED1" w:rsidRPr="00627ED1">
        <w:rPr>
          <w:highlight w:val="yellow"/>
        </w:rPr>
        <w:t>-i-I</w:t>
      </w:r>
      <w:r w:rsidRPr="000C7039">
        <w:rPr>
          <w:highlight w:val="yellow"/>
        </w:rPr>
        <w:t>ṣ</w:t>
      </w:r>
      <w:r w:rsidR="00627ED1" w:rsidRPr="00627ED1">
        <w:rPr>
          <w:highlight w:val="yellow"/>
        </w:rPr>
        <w:t>fahání</w:t>
      </w:r>
      <w:r w:rsidRPr="002B1019">
        <w:t xml:space="preserve"> </w:t>
      </w:r>
      <w:r w:rsidR="00DC6AA6" w:rsidRPr="00230826">
        <w:rPr>
          <w:rStyle w:val="indexpagenumberchecked"/>
        </w:rPr>
        <w:t>116</w:t>
      </w:r>
      <w:r w:rsidR="00FE3750">
        <w:t xml:space="preserve">, </w:t>
      </w:r>
      <w:r w:rsidR="00DC6AA6" w:rsidRPr="00230826">
        <w:rPr>
          <w:rStyle w:val="indexRefchap"/>
        </w:rPr>
        <w:t>7:</w:t>
      </w:r>
      <w:r w:rsidR="00DC6AA6" w:rsidRPr="00230826">
        <w:rPr>
          <w:rStyle w:val="indexRefpar"/>
        </w:rPr>
        <w:t>18</w:t>
      </w:r>
    </w:p>
    <w:p w14:paraId="7E7A4400" w14:textId="77777777" w:rsidR="00C57E99" w:rsidRPr="002B1019" w:rsidRDefault="00C57E99" w:rsidP="00FE3750">
      <w:pPr>
        <w:pStyle w:val="Index-1"/>
      </w:pPr>
      <w:r w:rsidRPr="000C7039">
        <w:rPr>
          <w:highlight w:val="yellow"/>
        </w:rPr>
        <w:t>ʿAbdu</w:t>
      </w:r>
      <w:r w:rsidR="00627ED1" w:rsidRPr="00627ED1">
        <w:rPr>
          <w:highlight w:val="yellow"/>
        </w:rPr>
        <w:t>’</w:t>
      </w:r>
      <w:r w:rsidRPr="000C7039">
        <w:rPr>
          <w:highlight w:val="yellow"/>
        </w:rPr>
        <w:t>lláh</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127</w:t>
      </w:r>
      <w:r w:rsidR="00FE3750">
        <w:t xml:space="preserve">, </w:t>
      </w:r>
      <w:r w:rsidR="00DC6AA6" w:rsidRPr="00230826">
        <w:rPr>
          <w:rStyle w:val="indexRefchap"/>
        </w:rPr>
        <w:t>8:</w:t>
      </w:r>
      <w:r w:rsidR="00DC6AA6" w:rsidRPr="00230826">
        <w:rPr>
          <w:rStyle w:val="indexRefpar"/>
        </w:rPr>
        <w:t>8</w:t>
      </w:r>
    </w:p>
    <w:p w14:paraId="338FA8AA" w14:textId="77777777" w:rsidR="00C57E99" w:rsidRPr="002B1019" w:rsidRDefault="00C57E99" w:rsidP="00FE3750">
      <w:pPr>
        <w:pStyle w:val="Index-1"/>
      </w:pPr>
      <w:r w:rsidRPr="009D139B">
        <w:rPr>
          <w:highlight w:val="yellow"/>
        </w:rPr>
        <w:t>ʿAbdu</w:t>
      </w:r>
      <w:r w:rsidR="00627ED1" w:rsidRPr="00627ED1">
        <w:rPr>
          <w:highlight w:val="yellow"/>
        </w:rPr>
        <w:t>’</w:t>
      </w:r>
      <w:r w:rsidRPr="009D139B">
        <w:rPr>
          <w:highlight w:val="yellow"/>
        </w:rPr>
        <w:t>lláh</w:t>
      </w:r>
      <w:r w:rsidR="00627ED1" w:rsidRPr="00627ED1">
        <w:rPr>
          <w:highlight w:val="yellow"/>
        </w:rPr>
        <w:t xml:space="preserve"> </w:t>
      </w:r>
      <w:r w:rsidRPr="009D139B">
        <w:rPr>
          <w:highlight w:val="yellow"/>
        </w:rPr>
        <w:t>Páá</w:t>
      </w:r>
      <w:r w:rsidRPr="002B1019">
        <w:t>, house of</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281</w:t>
      </w:r>
      <w:r w:rsidRPr="00074FF5">
        <w:rPr>
          <w:rStyle w:val="structurepagenumber"/>
        </w:rPr>
        <w:t xml:space="preserve"> &lt;page </w:t>
      </w:r>
      <w:r>
        <w:rPr>
          <w:rStyle w:val="structurepagenumber"/>
        </w:rPr>
        <w:t>256</w:t>
      </w:r>
      <w:r w:rsidR="00B777C2">
        <w:rPr>
          <w:rStyle w:val="structurepagenumber"/>
        </w:rPr>
        <w:t>/&gt;</w:t>
      </w:r>
      <w:r w:rsidR="00FE3750">
        <w:t xml:space="preserve">, </w:t>
      </w:r>
      <w:r w:rsidR="00DC6AA6" w:rsidRPr="00230826">
        <w:rPr>
          <w:rStyle w:val="indexRefchap"/>
        </w:rPr>
        <w:t>19:</w:t>
      </w:r>
      <w:r w:rsidR="00DC6AA6" w:rsidRPr="00230826">
        <w:rPr>
          <w:rStyle w:val="indexRefpar"/>
        </w:rPr>
        <w:t>28</w:t>
      </w:r>
      <w:r w:rsidR="00FE3750">
        <w:t xml:space="preserve">, </w:t>
      </w:r>
      <w:r w:rsidR="00DC6AA6" w:rsidRPr="00230826">
        <w:rPr>
          <w:rStyle w:val="indexRefchap"/>
        </w:rPr>
        <w:t>25:</w:t>
      </w:r>
      <w:r w:rsidR="00DC6AA6" w:rsidRPr="00230826">
        <w:rPr>
          <w:rStyle w:val="indexRefpar"/>
        </w:rPr>
        <w:t>5</w:t>
      </w:r>
    </w:p>
    <w:p w14:paraId="2946548E" w14:textId="77777777" w:rsidR="00C57E99" w:rsidRPr="002B1019" w:rsidRDefault="00C57E99" w:rsidP="00FE3750">
      <w:pPr>
        <w:pStyle w:val="Index-1"/>
      </w:pPr>
      <w:r w:rsidRPr="000C7039">
        <w:rPr>
          <w:highlight w:val="yellow"/>
        </w:rPr>
        <w:t>ʿAbdu</w:t>
      </w:r>
      <w:r w:rsidR="00627ED1" w:rsidRPr="00627ED1">
        <w:rPr>
          <w:highlight w:val="yellow"/>
        </w:rPr>
        <w:t>’</w:t>
      </w:r>
      <w:r w:rsidRPr="000C7039">
        <w:rPr>
          <w:highlight w:val="yellow"/>
        </w:rPr>
        <w:t>lláh</w:t>
      </w:r>
      <w:r w:rsidR="00627ED1" w:rsidRPr="00627ED1">
        <w:rPr>
          <w:highlight w:val="yellow"/>
        </w:rPr>
        <w:t>-i-Qazvíní</w:t>
      </w:r>
      <w:r w:rsidR="00DC6AA6" w:rsidRPr="00230826">
        <w:rPr>
          <w:rStyle w:val="indexpagenumbercomma"/>
        </w:rPr>
        <w:t xml:space="preserve">, </w:t>
      </w:r>
      <w:r w:rsidR="00DC6AA6" w:rsidRPr="00230826">
        <w:rPr>
          <w:rStyle w:val="indexpagenumberchecked"/>
        </w:rPr>
        <w:t>62</w:t>
      </w:r>
      <w:r w:rsidR="00FE3750">
        <w:t xml:space="preserve">, </w:t>
      </w:r>
      <w:r w:rsidR="00DC6AA6" w:rsidRPr="00230826">
        <w:rPr>
          <w:rStyle w:val="indexRefchap"/>
        </w:rPr>
        <w:t>3:</w:t>
      </w:r>
      <w:r w:rsidR="00DC6AA6" w:rsidRPr="00230826">
        <w:rPr>
          <w:rStyle w:val="indexRefpar"/>
        </w:rPr>
        <w:t>12</w:t>
      </w:r>
    </w:p>
    <w:p w14:paraId="0A269A6A" w14:textId="77777777" w:rsidR="00C57E99" w:rsidRDefault="00C57E99" w:rsidP="00FE3750">
      <w:pPr>
        <w:pStyle w:val="Index-1"/>
      </w:pPr>
      <w:r w:rsidRPr="00215D6A">
        <w:rPr>
          <w:highlight w:val="yellow"/>
        </w:rPr>
        <w:t>ʿAbdu</w:t>
      </w:r>
      <w:r w:rsidR="00627ED1" w:rsidRPr="00627ED1">
        <w:rPr>
          <w:highlight w:val="yellow"/>
        </w:rPr>
        <w:t>’</w:t>
      </w:r>
      <w:r w:rsidRPr="00215D6A">
        <w:rPr>
          <w:highlight w:val="yellow"/>
        </w:rPr>
        <w:t>r-Raḥím</w:t>
      </w:r>
      <w:r w:rsidR="00627ED1" w:rsidRPr="00627ED1">
        <w:rPr>
          <w:highlight w:val="yellow"/>
        </w:rPr>
        <w:t>-i-</w:t>
      </w:r>
      <w:r w:rsidRPr="00215D6A">
        <w:rPr>
          <w:highlight w:val="yellow"/>
        </w:rPr>
        <w:t>Iṣfahání</w:t>
      </w:r>
      <w:r w:rsidRPr="002B1019">
        <w:t xml:space="preserve">, </w:t>
      </w:r>
      <w:r w:rsidRPr="00CB4233">
        <w:rPr>
          <w:highlight w:val="yellow"/>
        </w:rPr>
        <w:t>Áqá</w:t>
      </w:r>
      <w:r w:rsidR="00627ED1" w:rsidRPr="00627ED1">
        <w:rPr>
          <w:highlight w:val="yellow"/>
        </w:rPr>
        <w:t xml:space="preserve"> </w:t>
      </w:r>
      <w:r w:rsidRPr="00CB4233">
        <w:rPr>
          <w:highlight w:val="yellow"/>
        </w:rPr>
        <w:t>Siyyid</w:t>
      </w:r>
      <w:r w:rsidR="00DC6AA6" w:rsidRPr="00230826">
        <w:rPr>
          <w:rStyle w:val="indexpagenumbercomma"/>
        </w:rPr>
        <w:t xml:space="preserve">, </w:t>
      </w:r>
      <w:r w:rsidR="00DC6AA6" w:rsidRPr="00230826">
        <w:rPr>
          <w:rStyle w:val="indexpagenumberchecked"/>
        </w:rPr>
        <w:t>77</w:t>
      </w:r>
      <w:r w:rsidR="00FE3750">
        <w:t xml:space="preserve">, </w:t>
      </w:r>
      <w:r w:rsidR="00DC6AA6" w:rsidRPr="00230826">
        <w:rPr>
          <w:rStyle w:val="indexRefchap"/>
        </w:rPr>
        <w:t>4:</w:t>
      </w:r>
      <w:r w:rsidR="00DC6AA6" w:rsidRPr="00230826">
        <w:rPr>
          <w:rStyle w:val="indexRefpar"/>
        </w:rPr>
        <w:t>73</w:t>
      </w:r>
    </w:p>
    <w:p w14:paraId="05FE8B49" w14:textId="77777777" w:rsidR="00C57E99" w:rsidRDefault="00C57E99" w:rsidP="00FE3750">
      <w:pPr>
        <w:pStyle w:val="Index-1"/>
      </w:pPr>
      <w:r w:rsidRPr="000C7039">
        <w:rPr>
          <w:highlight w:val="yellow"/>
        </w:rPr>
        <w:t>ʿAbdu</w:t>
      </w:r>
      <w:r w:rsidR="00627ED1" w:rsidRPr="00627ED1">
        <w:rPr>
          <w:highlight w:val="yellow"/>
        </w:rPr>
        <w:t>’</w:t>
      </w:r>
      <w:r w:rsidRPr="000C7039">
        <w:rPr>
          <w:highlight w:val="yellow"/>
        </w:rPr>
        <w:t>r-Raḥ</w:t>
      </w:r>
      <w:r w:rsidRPr="00EA4480">
        <w:rPr>
          <w:highlight w:val="darkYellow"/>
        </w:rPr>
        <w:t>í</w:t>
      </w:r>
      <w:r w:rsidRPr="000C7039">
        <w:rPr>
          <w:highlight w:val="yellow"/>
        </w:rPr>
        <w:t>m</w:t>
      </w:r>
      <w:r w:rsidR="00627ED1" w:rsidRPr="00627ED1">
        <w:rPr>
          <w:highlight w:val="yellow"/>
        </w:rPr>
        <w:t>-i-Qannád</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358</w:t>
      </w:r>
      <w:r w:rsidR="00FE3750">
        <w:t xml:space="preserve">, </w:t>
      </w:r>
      <w:r w:rsidR="00DC6AA6" w:rsidRPr="00230826">
        <w:rPr>
          <w:rStyle w:val="indexRefchap"/>
        </w:rPr>
        <w:t>32:</w:t>
      </w:r>
      <w:r w:rsidR="00DC6AA6" w:rsidRPr="00230826">
        <w:rPr>
          <w:rStyle w:val="indexRefpar"/>
        </w:rPr>
        <w:t>38</w:t>
      </w:r>
    </w:p>
    <w:p w14:paraId="11321A88" w14:textId="77777777" w:rsidR="00C57E99" w:rsidRDefault="00C57E99" w:rsidP="00FE3750">
      <w:pPr>
        <w:pStyle w:val="Index-1"/>
      </w:pPr>
      <w:r w:rsidRPr="000C7039">
        <w:rPr>
          <w:highlight w:val="yellow"/>
        </w:rPr>
        <w:t>ʿAbdu</w:t>
      </w:r>
      <w:r w:rsidR="00627ED1" w:rsidRPr="00627ED1">
        <w:rPr>
          <w:highlight w:val="yellow"/>
        </w:rPr>
        <w:t>’</w:t>
      </w:r>
      <w:r w:rsidRPr="000C7039">
        <w:rPr>
          <w:highlight w:val="yellow"/>
        </w:rPr>
        <w:t>r-Razzáq</w:t>
      </w:r>
      <w:r w:rsidRPr="002B1019">
        <w:t>, Tablet to</w:t>
      </w:r>
      <w:r w:rsidR="00DC6AA6" w:rsidRPr="00230826">
        <w:rPr>
          <w:rStyle w:val="indexpagenumbercomma"/>
        </w:rPr>
        <w:t xml:space="preserve">, </w:t>
      </w:r>
      <w:r w:rsidR="00DC6AA6" w:rsidRPr="00230826">
        <w:rPr>
          <w:rStyle w:val="indexpagenumberchecked"/>
        </w:rPr>
        <w:t>6</w:t>
      </w:r>
      <w:r w:rsidRPr="006E548C">
        <w:rPr>
          <w:rStyle w:val="indexpagenumbercontinued"/>
        </w:rPr>
        <w:t>–7</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13</w:t>
      </w:r>
      <w:r w:rsidR="00FE3750">
        <w:t xml:space="preserve">, </w:t>
      </w:r>
      <w:r w:rsidR="00DC6AA6" w:rsidRPr="00230826">
        <w:rPr>
          <w:rStyle w:val="indexRefchap"/>
        </w:rPr>
        <w:t>pr:</w:t>
      </w:r>
      <w:r w:rsidR="00DC6AA6" w:rsidRPr="00230826">
        <w:rPr>
          <w:rStyle w:val="indexRefpar"/>
        </w:rPr>
        <w:t>13</w:t>
      </w:r>
      <w:r w:rsidR="00FE3750">
        <w:rPr>
          <w:rStyle w:val="indexRefpar"/>
        </w:rPr>
        <w:t>–15</w:t>
      </w:r>
      <w:r w:rsidR="00FE3750">
        <w:t xml:space="preserve">, </w:t>
      </w:r>
      <w:r w:rsidR="00DC6AA6" w:rsidRPr="00230826">
        <w:rPr>
          <w:rStyle w:val="indexRefchap"/>
        </w:rPr>
        <w:t>pr:</w:t>
      </w:r>
      <w:r w:rsidR="00DC6AA6" w:rsidRPr="00230826">
        <w:rPr>
          <w:rStyle w:val="indexRefpar"/>
        </w:rPr>
        <w:t>34–35</w:t>
      </w:r>
      <w:r w:rsidR="00FE3750">
        <w:t xml:space="preserve">, </w:t>
      </w:r>
      <w:r w:rsidR="00DC6AA6" w:rsidRPr="00230826">
        <w:rPr>
          <w:rStyle w:val="indexRefchap"/>
        </w:rPr>
        <w:t>pr:</w:t>
      </w:r>
      <w:r w:rsidR="00DC6AA6" w:rsidRPr="00230826">
        <w:rPr>
          <w:rStyle w:val="indexRefpar"/>
        </w:rPr>
        <w:t>42–43</w:t>
      </w:r>
    </w:p>
    <w:p w14:paraId="4A3090EC" w14:textId="77777777" w:rsidR="00C57E99" w:rsidRPr="002B1019" w:rsidRDefault="00C57E99" w:rsidP="00FE3750">
      <w:pPr>
        <w:pStyle w:val="Index-1"/>
      </w:pPr>
      <w:r w:rsidRPr="002B1019">
        <w:t>Abel</w:t>
      </w:r>
      <w:r w:rsidR="00DC6AA6" w:rsidRPr="00230826">
        <w:rPr>
          <w:rStyle w:val="indexpagenumbercomma"/>
        </w:rPr>
        <w:t xml:space="preserve">, </w:t>
      </w:r>
      <w:r w:rsidR="00DC6AA6" w:rsidRPr="00230826">
        <w:rPr>
          <w:rStyle w:val="indexpagenumberchecked"/>
        </w:rPr>
        <w:t>366</w:t>
      </w:r>
      <w:r w:rsidR="00FE3750">
        <w:t xml:space="preserve">, </w:t>
      </w:r>
      <w:r w:rsidR="00DC6AA6" w:rsidRPr="00230826">
        <w:rPr>
          <w:rStyle w:val="indexRefchap"/>
        </w:rPr>
        <w:t>32:</w:t>
      </w:r>
      <w:r w:rsidR="00DC6AA6" w:rsidRPr="00230826">
        <w:rPr>
          <w:rStyle w:val="indexRefpar"/>
        </w:rPr>
        <w:t>87</w:t>
      </w:r>
    </w:p>
    <w:p w14:paraId="44348C72" w14:textId="77777777" w:rsidR="00C57E99" w:rsidRPr="002B1019" w:rsidRDefault="00C57E99" w:rsidP="00FE3750">
      <w:pPr>
        <w:pStyle w:val="Index-1"/>
      </w:pPr>
      <w:r w:rsidRPr="002B1019">
        <w:t>Abraham</w:t>
      </w:r>
      <w:r w:rsidR="00DC6AA6" w:rsidRPr="00230826">
        <w:rPr>
          <w:rStyle w:val="indexpagenumbercomma"/>
        </w:rPr>
        <w:t xml:space="preserve">, </w:t>
      </w:r>
      <w:r w:rsidR="00DC6AA6" w:rsidRPr="00230826">
        <w:rPr>
          <w:rStyle w:val="indexpagenumberchecked"/>
        </w:rPr>
        <w:t>54</w:t>
      </w:r>
      <w:r w:rsidR="00FE3750">
        <w:t xml:space="preserve">, </w:t>
      </w:r>
      <w:r w:rsidR="00DC6AA6" w:rsidRPr="00230826">
        <w:rPr>
          <w:rStyle w:val="indexRefchap"/>
        </w:rPr>
        <w:t>2:</w:t>
      </w:r>
      <w:r w:rsidR="00DC6AA6" w:rsidRPr="00230826">
        <w:rPr>
          <w:rStyle w:val="indexRefpar"/>
        </w:rPr>
        <w:t>8</w:t>
      </w:r>
    </w:p>
    <w:p w14:paraId="2EFCBBAB" w14:textId="77777777" w:rsidR="00C57E99" w:rsidRPr="002B1019" w:rsidRDefault="00C57E99" w:rsidP="001878E4">
      <w:pPr>
        <w:pStyle w:val="Index-1"/>
      </w:pPr>
      <w:r w:rsidRPr="000C7039">
        <w:rPr>
          <w:highlight w:val="green"/>
        </w:rPr>
        <w:t>Abú</w:t>
      </w:r>
      <w:r w:rsidR="00627ED1" w:rsidRPr="00627ED1">
        <w:rPr>
          <w:highlight w:val="darkYellow"/>
        </w:rPr>
        <w:t xml:space="preserve"> </w:t>
      </w:r>
      <w:r w:rsidR="00627ED1" w:rsidRPr="00627ED1">
        <w:rPr>
          <w:highlight w:val="green"/>
        </w:rPr>
        <w:t>Bakr</w:t>
      </w:r>
      <w:r w:rsidR="00DC6AA6" w:rsidRPr="00230826">
        <w:rPr>
          <w:rStyle w:val="indexpagenumbercomma"/>
        </w:rPr>
        <w:t xml:space="preserve">, </w:t>
      </w:r>
      <w:r w:rsidR="00DC6AA6" w:rsidRPr="00230826">
        <w:rPr>
          <w:rStyle w:val="indexpagenumberchecked"/>
        </w:rPr>
        <w:t>156</w:t>
      </w:r>
      <w:r w:rsidRPr="006E548C">
        <w:rPr>
          <w:rStyle w:val="indexpagenumbercontinued"/>
        </w:rPr>
        <w:t>–7</w:t>
      </w:r>
      <w:r w:rsidR="00DC6AA6" w:rsidRPr="00230826">
        <w:rPr>
          <w:rStyle w:val="indexpagenumbercomma"/>
        </w:rPr>
        <w:t xml:space="preserve">, </w:t>
      </w:r>
      <w:r w:rsidR="00DC6AA6" w:rsidRPr="00230826">
        <w:rPr>
          <w:rStyle w:val="indexpagenumberchecked"/>
        </w:rPr>
        <w:t>239</w:t>
      </w:r>
      <w:r w:rsidR="00FE3750">
        <w:t xml:space="preserve">, </w:t>
      </w:r>
      <w:r w:rsidR="00DC6AA6" w:rsidRPr="00230826">
        <w:rPr>
          <w:rStyle w:val="indexRefchap"/>
        </w:rPr>
        <w:t>12:</w:t>
      </w:r>
      <w:r w:rsidR="00DC6AA6" w:rsidRPr="00230826">
        <w:rPr>
          <w:rStyle w:val="indexRefpar"/>
        </w:rPr>
        <w:t>9–10</w:t>
      </w:r>
      <w:r w:rsidR="001878E4">
        <w:t xml:space="preserve">, </w:t>
      </w:r>
      <w:r w:rsidR="00DC6AA6" w:rsidRPr="00230826">
        <w:rPr>
          <w:rStyle w:val="indexRefchap"/>
        </w:rPr>
        <w:t>20:</w:t>
      </w:r>
      <w:r w:rsidR="00DC6AA6" w:rsidRPr="00230826">
        <w:rPr>
          <w:rStyle w:val="indexRefpar"/>
        </w:rPr>
        <w:t>42</w:t>
      </w:r>
    </w:p>
    <w:p w14:paraId="30B86930" w14:textId="77777777" w:rsidR="00C57E99" w:rsidRPr="002B1019" w:rsidRDefault="00C57E99" w:rsidP="001878E4">
      <w:pPr>
        <w:pStyle w:val="Index-1"/>
      </w:pPr>
      <w:r w:rsidRPr="000C7039">
        <w:rPr>
          <w:highlight w:val="yellow"/>
        </w:rPr>
        <w:t>Abu</w:t>
      </w:r>
      <w:r w:rsidR="00627ED1" w:rsidRPr="00627ED1">
        <w:rPr>
          <w:highlight w:val="yellow"/>
        </w:rPr>
        <w:t>’</w:t>
      </w:r>
      <w:r w:rsidRPr="000C7039">
        <w:rPr>
          <w:highlight w:val="yellow"/>
        </w:rPr>
        <w:t>l</w:t>
      </w:r>
      <w:r w:rsidR="00627ED1" w:rsidRPr="00627ED1">
        <w:rPr>
          <w:highlight w:val="yellow"/>
        </w:rPr>
        <w:t>-Fa</w:t>
      </w:r>
      <w:r w:rsidRPr="000C7039">
        <w:rPr>
          <w:highlight w:val="yellow"/>
        </w:rPr>
        <w:t>ḍ</w:t>
      </w:r>
      <w:r w:rsidR="00627ED1" w:rsidRPr="00627ED1">
        <w:rPr>
          <w:highlight w:val="yellow"/>
        </w:rPr>
        <w:t>l</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177</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343</w:t>
      </w:r>
      <w:r w:rsidRPr="006E548C">
        <w:rPr>
          <w:rStyle w:val="indexpagenumbercontinued"/>
        </w:rPr>
        <w:t>–4</w:t>
      </w:r>
      <w:r w:rsidR="001878E4">
        <w:t xml:space="preserve">, </w:t>
      </w:r>
      <w:r w:rsidR="00DC6AA6" w:rsidRPr="00230826">
        <w:rPr>
          <w:rStyle w:val="indexRefchap"/>
        </w:rPr>
        <w:t>14:</w:t>
      </w:r>
      <w:r w:rsidR="00DC6AA6" w:rsidRPr="00230826">
        <w:rPr>
          <w:rStyle w:val="indexRefpar"/>
        </w:rPr>
        <w:t>27</w:t>
      </w:r>
      <w:r w:rsidR="001878E4">
        <w:t xml:space="preserve">, </w:t>
      </w:r>
      <w:r w:rsidR="00DC6AA6" w:rsidRPr="00230826">
        <w:rPr>
          <w:rStyle w:val="indexRefchap"/>
        </w:rPr>
        <w:t>18:</w:t>
      </w:r>
      <w:r w:rsidR="00DC6AA6" w:rsidRPr="00230826">
        <w:rPr>
          <w:rStyle w:val="indexRefpar"/>
        </w:rPr>
        <w:t>42</w:t>
      </w:r>
      <w:r w:rsidR="001878E4">
        <w:t xml:space="preserve">, </w:t>
      </w:r>
      <w:r w:rsidR="00DC6AA6" w:rsidRPr="00230826">
        <w:rPr>
          <w:rStyle w:val="indexRefchap"/>
        </w:rPr>
        <w:t>19:</w:t>
      </w:r>
      <w:r w:rsidR="00DC6AA6" w:rsidRPr="00230826">
        <w:rPr>
          <w:rStyle w:val="indexRefpar"/>
        </w:rPr>
        <w:t>30</w:t>
      </w:r>
      <w:r w:rsidR="001878E4">
        <w:t xml:space="preserve">, </w:t>
      </w:r>
      <w:r w:rsidR="00DC6AA6" w:rsidRPr="00230826">
        <w:rPr>
          <w:rStyle w:val="indexRefchap"/>
        </w:rPr>
        <w:t>21:</w:t>
      </w:r>
      <w:r w:rsidR="00DC6AA6" w:rsidRPr="00230826">
        <w:rPr>
          <w:rStyle w:val="indexRefpar"/>
        </w:rPr>
        <w:t>18</w:t>
      </w:r>
      <w:r w:rsidR="001878E4">
        <w:t xml:space="preserve">, </w:t>
      </w:r>
      <w:r w:rsidR="00DC6AA6" w:rsidRPr="00230826">
        <w:rPr>
          <w:rStyle w:val="indexRefchap"/>
        </w:rPr>
        <w:t>31:</w:t>
      </w:r>
      <w:r w:rsidR="00DC6AA6" w:rsidRPr="00230826">
        <w:rPr>
          <w:rStyle w:val="indexRefpar"/>
        </w:rPr>
        <w:t>2–3</w:t>
      </w:r>
    </w:p>
    <w:p w14:paraId="2DA816A7" w14:textId="77777777" w:rsidR="00C57E99" w:rsidRPr="002B1019" w:rsidRDefault="00C57E99" w:rsidP="001878E4">
      <w:pPr>
        <w:pStyle w:val="Index-1"/>
      </w:pPr>
      <w:r w:rsidRPr="000C7039">
        <w:rPr>
          <w:highlight w:val="yellow"/>
        </w:rPr>
        <w:t>Abu</w:t>
      </w:r>
      <w:r w:rsidR="00627ED1" w:rsidRPr="00627ED1">
        <w:rPr>
          <w:highlight w:val="yellow"/>
        </w:rPr>
        <w:t>’</w:t>
      </w:r>
      <w:r w:rsidRPr="000C7039">
        <w:rPr>
          <w:highlight w:val="yellow"/>
        </w:rPr>
        <w:t>l</w:t>
      </w:r>
      <w:r w:rsidR="00627ED1" w:rsidRPr="00627ED1">
        <w:rPr>
          <w:highlight w:val="yellow"/>
        </w:rPr>
        <w:t>-</w:t>
      </w:r>
      <w:r w:rsidRPr="000C7039">
        <w:rPr>
          <w:highlight w:val="yellow"/>
        </w:rPr>
        <w:t>Ḥ</w:t>
      </w:r>
      <w:r w:rsidR="00627ED1" w:rsidRPr="00627ED1">
        <w:rPr>
          <w:highlight w:val="yellow"/>
        </w:rPr>
        <w:t>asan-i-Amín</w:t>
      </w:r>
      <w:r w:rsidRPr="002B1019">
        <w:t xml:space="preserve">, </w:t>
      </w:r>
      <w:r w:rsidRPr="000C7039">
        <w:rPr>
          <w:highlight w:val="yellow"/>
        </w:rPr>
        <w:t>Ḥájí</w:t>
      </w:r>
      <w:r w:rsidRPr="002B1019">
        <w:t xml:space="preserve"> (</w:t>
      </w:r>
      <w:r w:rsidRPr="00EA4480">
        <w:rPr>
          <w:highlight w:val="yellow"/>
        </w:rPr>
        <w:t>Ḥájí</w:t>
      </w:r>
      <w:r w:rsidR="00627ED1" w:rsidRPr="00627ED1">
        <w:rPr>
          <w:highlight w:val="yellow"/>
        </w:rPr>
        <w:t xml:space="preserve"> </w:t>
      </w:r>
      <w:r w:rsidRPr="00EA4480">
        <w:rPr>
          <w:highlight w:val="yellow"/>
        </w:rPr>
        <w:t>Amín</w:t>
      </w:r>
      <w:r w:rsidRPr="002B1019">
        <w:t>)</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336</w:t>
      </w:r>
      <w:r w:rsidRPr="006E548C">
        <w:rPr>
          <w:rStyle w:val="indexpagenumbercontinued"/>
        </w:rPr>
        <w:t>–7</w:t>
      </w:r>
      <w:r w:rsidR="001878E4">
        <w:t xml:space="preserve">, </w:t>
      </w:r>
      <w:r w:rsidR="00DC6AA6" w:rsidRPr="00230826">
        <w:rPr>
          <w:rStyle w:val="indexRefchap"/>
        </w:rPr>
        <w:t>18:</w:t>
      </w:r>
      <w:r w:rsidR="00DC6AA6" w:rsidRPr="00230826">
        <w:rPr>
          <w:rStyle w:val="indexRefpar"/>
        </w:rPr>
        <w:t>42</w:t>
      </w:r>
      <w:r w:rsidR="001878E4">
        <w:t xml:space="preserve">, </w:t>
      </w:r>
      <w:r w:rsidR="00DC6AA6" w:rsidRPr="00230826">
        <w:rPr>
          <w:rStyle w:val="indexRefchap"/>
        </w:rPr>
        <w:t>30:</w:t>
      </w:r>
      <w:r w:rsidR="00DC6AA6" w:rsidRPr="00230826">
        <w:rPr>
          <w:rStyle w:val="indexRefpar"/>
        </w:rPr>
        <w:t>15–20</w:t>
      </w:r>
    </w:p>
    <w:p w14:paraId="2479D1B2" w14:textId="77777777" w:rsidR="00C57E99" w:rsidRPr="002B1019" w:rsidRDefault="00C57E99" w:rsidP="001878E4">
      <w:pPr>
        <w:pStyle w:val="Index-1"/>
      </w:pPr>
      <w:r w:rsidRPr="000C7039">
        <w:rPr>
          <w:highlight w:val="yellow"/>
        </w:rPr>
        <w:t>Abu</w:t>
      </w:r>
      <w:r w:rsidR="00627ED1" w:rsidRPr="00627ED1">
        <w:rPr>
          <w:highlight w:val="yellow"/>
        </w:rPr>
        <w:t>’</w:t>
      </w:r>
      <w:r w:rsidRPr="000C7039">
        <w:rPr>
          <w:highlight w:val="yellow"/>
        </w:rPr>
        <w:t>l</w:t>
      </w:r>
      <w:r w:rsidR="00627ED1" w:rsidRPr="00627ED1">
        <w:rPr>
          <w:highlight w:val="yellow"/>
        </w:rPr>
        <w:t>-Qásim</w:t>
      </w:r>
      <w:r w:rsidRPr="002B1019">
        <w:t xml:space="preserve"> (intermediary between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 xml:space="preserve"> and believers)</w:t>
      </w:r>
      <w:r w:rsidR="00DC6AA6" w:rsidRPr="00230826">
        <w:rPr>
          <w:rStyle w:val="indexpagenumbercomma"/>
        </w:rPr>
        <w:t xml:space="preserve">, </w:t>
      </w:r>
      <w:r w:rsidR="00DC6AA6" w:rsidRPr="00230826">
        <w:rPr>
          <w:rStyle w:val="indexpagenumberchecked"/>
        </w:rPr>
        <w:t>67</w:t>
      </w:r>
      <w:r w:rsidR="001878E4">
        <w:t xml:space="preserve">, </w:t>
      </w:r>
      <w:r w:rsidR="00DC6AA6" w:rsidRPr="00230826">
        <w:rPr>
          <w:rStyle w:val="indexRefchap"/>
        </w:rPr>
        <w:t>4:</w:t>
      </w:r>
      <w:r w:rsidR="00DC6AA6" w:rsidRPr="00230826">
        <w:rPr>
          <w:rStyle w:val="indexRefpar"/>
        </w:rPr>
        <w:t>14</w:t>
      </w:r>
    </w:p>
    <w:p w14:paraId="706E6903" w14:textId="77777777" w:rsidR="00C57E99" w:rsidRPr="002B1019" w:rsidRDefault="00C57E99" w:rsidP="001878E4">
      <w:pPr>
        <w:pStyle w:val="Index-1"/>
      </w:pPr>
      <w:r w:rsidRPr="000C7039">
        <w:rPr>
          <w:highlight w:val="yellow"/>
        </w:rPr>
        <w:t>Abu</w:t>
      </w:r>
      <w:r w:rsidR="00627ED1" w:rsidRPr="00627ED1">
        <w:rPr>
          <w:highlight w:val="yellow"/>
        </w:rPr>
        <w:t>’</w:t>
      </w:r>
      <w:r w:rsidRPr="000C7039">
        <w:rPr>
          <w:highlight w:val="yellow"/>
        </w:rPr>
        <w:t>l</w:t>
      </w:r>
      <w:r w:rsidR="00627ED1" w:rsidRPr="00627ED1">
        <w:rPr>
          <w:highlight w:val="yellow"/>
        </w:rPr>
        <w:t>-Qásim</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358</w:t>
      </w:r>
      <w:r w:rsidR="001878E4">
        <w:t xml:space="preserve">, </w:t>
      </w:r>
      <w:r w:rsidR="00DC6AA6" w:rsidRPr="00230826">
        <w:rPr>
          <w:rStyle w:val="indexRefchap"/>
        </w:rPr>
        <w:t>25:</w:t>
      </w:r>
      <w:r w:rsidR="00DC6AA6" w:rsidRPr="00230826">
        <w:rPr>
          <w:rStyle w:val="indexRefpar"/>
        </w:rPr>
        <w:t>1</w:t>
      </w:r>
      <w:r w:rsidR="001878E4">
        <w:t xml:space="preserve">, </w:t>
      </w:r>
      <w:r w:rsidR="00DC6AA6" w:rsidRPr="00230826">
        <w:rPr>
          <w:rStyle w:val="indexRefchap"/>
        </w:rPr>
        <w:t>32:</w:t>
      </w:r>
      <w:r w:rsidR="00DC6AA6" w:rsidRPr="00230826">
        <w:rPr>
          <w:rStyle w:val="indexRefpar"/>
        </w:rPr>
        <w:t>35</w:t>
      </w:r>
    </w:p>
    <w:p w14:paraId="56BF7FA4" w14:textId="77777777" w:rsidR="00C57E99" w:rsidRPr="002B1019" w:rsidRDefault="00C57E99" w:rsidP="001878E4">
      <w:pPr>
        <w:pStyle w:val="Index-1"/>
      </w:pPr>
      <w:r w:rsidRPr="002B1019">
        <w:t>Abyssinia</w:t>
      </w:r>
      <w:r w:rsidR="00DC6AA6" w:rsidRPr="00230826">
        <w:rPr>
          <w:rStyle w:val="indexpagenumbercomma"/>
        </w:rPr>
        <w:t xml:space="preserve">, </w:t>
      </w:r>
      <w:r w:rsidR="00DC6AA6" w:rsidRPr="00230826">
        <w:rPr>
          <w:rStyle w:val="indexpagenumberchecked"/>
        </w:rPr>
        <w:t>77</w:t>
      </w:r>
      <w:r w:rsidR="001878E4">
        <w:t xml:space="preserve">, </w:t>
      </w:r>
      <w:r w:rsidR="00DC6AA6" w:rsidRPr="00230826">
        <w:rPr>
          <w:rStyle w:val="indexRefchap"/>
        </w:rPr>
        <w:t>4:</w:t>
      </w:r>
      <w:r w:rsidR="00DC6AA6" w:rsidRPr="00230826">
        <w:rPr>
          <w:rStyle w:val="indexRefpar"/>
        </w:rPr>
        <w:t>76</w:t>
      </w:r>
    </w:p>
    <w:p w14:paraId="0B90919F" w14:textId="77777777" w:rsidR="00C57E99" w:rsidRPr="002B1019" w:rsidRDefault="00C57E99" w:rsidP="001878E4">
      <w:pPr>
        <w:pStyle w:val="Index-1"/>
      </w:pPr>
      <w:r w:rsidRPr="002B1019">
        <w:t>Adam</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32</w:t>
      </w:r>
      <w:r w:rsidR="001878E4">
        <w:t xml:space="preserve">, </w:t>
      </w:r>
      <w:r w:rsidR="00DC6AA6" w:rsidRPr="00230826">
        <w:rPr>
          <w:rStyle w:val="indexRefchap"/>
        </w:rPr>
        <w:t>in:</w:t>
      </w:r>
      <w:r w:rsidR="00DC6AA6" w:rsidRPr="00230826">
        <w:rPr>
          <w:rStyle w:val="indexRefpar"/>
        </w:rPr>
        <w:t>14</w:t>
      </w:r>
      <w:r w:rsidR="001878E4">
        <w:t xml:space="preserve">, </w:t>
      </w:r>
      <w:r w:rsidR="00DC6AA6" w:rsidRPr="00230826">
        <w:rPr>
          <w:rStyle w:val="indexRefchap"/>
        </w:rPr>
        <w:t>1:</w:t>
      </w:r>
      <w:r w:rsidR="00DC6AA6" w:rsidRPr="00230826">
        <w:rPr>
          <w:rStyle w:val="indexRefpar"/>
        </w:rPr>
        <w:t>8</w:t>
      </w:r>
    </w:p>
    <w:p w14:paraId="442F2879" w14:textId="77777777" w:rsidR="00C57E99" w:rsidRPr="002B1019" w:rsidRDefault="00C57E99" w:rsidP="001878E4">
      <w:pPr>
        <w:pStyle w:val="Index-1"/>
      </w:pPr>
      <w:r w:rsidRPr="00F23763">
        <w:rPr>
          <w:highlight w:val="yellow"/>
        </w:rPr>
        <w:t>Áirbáyján</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216</w:t>
      </w:r>
      <w:r w:rsidR="001878E4">
        <w:t xml:space="preserve">, </w:t>
      </w:r>
      <w:r w:rsidR="00DC6AA6" w:rsidRPr="00230826">
        <w:rPr>
          <w:rStyle w:val="indexRefchap"/>
        </w:rPr>
        <w:t>12:</w:t>
      </w:r>
      <w:r w:rsidR="00DC6AA6" w:rsidRPr="00230826">
        <w:rPr>
          <w:rStyle w:val="indexRefpar"/>
        </w:rPr>
        <w:t>16</w:t>
      </w:r>
      <w:r w:rsidR="001878E4">
        <w:t xml:space="preserve">, </w:t>
      </w:r>
      <w:r w:rsidR="00DC6AA6" w:rsidRPr="00230826">
        <w:rPr>
          <w:rStyle w:val="indexRefchap"/>
        </w:rPr>
        <w:t>18:</w:t>
      </w:r>
      <w:r w:rsidR="00DC6AA6" w:rsidRPr="00230826">
        <w:rPr>
          <w:rStyle w:val="indexRefpar"/>
        </w:rPr>
        <w:t>34</w:t>
      </w:r>
      <w:r w:rsidR="001878E4">
        <w:t xml:space="preserve">, </w:t>
      </w:r>
      <w:r w:rsidR="001878E4" w:rsidRPr="001878E4">
        <w:rPr>
          <w:rStyle w:val="indexRefchap"/>
        </w:rPr>
        <w:t>18:</w:t>
      </w:r>
      <w:r w:rsidR="001878E4" w:rsidRPr="001878E4">
        <w:rPr>
          <w:rStyle w:val="indexRefpar"/>
        </w:rPr>
        <w:t>3</w:t>
      </w:r>
      <w:r w:rsidR="001878E4">
        <w:rPr>
          <w:rStyle w:val="indexRefpar"/>
        </w:rPr>
        <w:t>6</w:t>
      </w:r>
      <w:r w:rsidR="001878E4">
        <w:t xml:space="preserve">, </w:t>
      </w:r>
      <w:r w:rsidR="00DC6AA6" w:rsidRPr="00230826">
        <w:rPr>
          <w:rStyle w:val="indexRefchap"/>
        </w:rPr>
        <w:t>18:</w:t>
      </w:r>
      <w:r w:rsidR="00DC6AA6" w:rsidRPr="00230826">
        <w:rPr>
          <w:rStyle w:val="indexRefpar"/>
        </w:rPr>
        <w:t>38</w:t>
      </w:r>
    </w:p>
    <w:p w14:paraId="60308E22" w14:textId="77777777" w:rsidR="00C57E99" w:rsidRPr="002B1019" w:rsidRDefault="00C57E99" w:rsidP="00C57E99">
      <w:pPr>
        <w:pStyle w:val="Index-1"/>
      </w:pPr>
      <w:r w:rsidRPr="002B1019">
        <w:t xml:space="preserve">Administrative Centre, </w:t>
      </w:r>
      <w:r w:rsidRPr="00971E46">
        <w:rPr>
          <w:rStyle w:val="indexverweis"/>
        </w:rPr>
        <w:t>see</w:t>
      </w:r>
      <w:r w:rsidRPr="002B1019">
        <w:t xml:space="preserve"> World Centre</w:t>
      </w:r>
    </w:p>
    <w:p w14:paraId="41C9A8EF" w14:textId="77777777" w:rsidR="00C57E99" w:rsidRPr="002B1019" w:rsidRDefault="00C57E99" w:rsidP="00FA1EE3">
      <w:pPr>
        <w:pStyle w:val="Index-1"/>
      </w:pPr>
      <w:r w:rsidRPr="002B1019">
        <w:t>Administrative Order</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293</w:t>
      </w:r>
      <w:r w:rsidRPr="006E548C">
        <w:rPr>
          <w:rStyle w:val="indexpagenumbercontinued"/>
        </w:rPr>
        <w:t>–306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342</w:t>
      </w:r>
      <w:r w:rsidR="00DC6AA6" w:rsidRPr="00230826">
        <w:rPr>
          <w:rStyle w:val="indexpagenumbercomma"/>
        </w:rPr>
        <w:t xml:space="preserve">, </w:t>
      </w:r>
      <w:r w:rsidR="00DC6AA6" w:rsidRPr="00230826">
        <w:rPr>
          <w:rStyle w:val="indexpagenumberchecked"/>
        </w:rPr>
        <w:t>346</w:t>
      </w:r>
      <w:r w:rsidR="00DC6AA6" w:rsidRPr="00230826">
        <w:rPr>
          <w:rStyle w:val="indexpagenumbercomma"/>
        </w:rPr>
        <w:t xml:space="preserve">, </w:t>
      </w:r>
      <w:r w:rsidR="00DC6AA6" w:rsidRPr="00230826">
        <w:rPr>
          <w:rStyle w:val="indexpagenumberchecked"/>
        </w:rPr>
        <w:t>374</w:t>
      </w:r>
      <w:r w:rsidR="00DC6AA6" w:rsidRPr="00230826">
        <w:rPr>
          <w:rStyle w:val="indexpagenumbercomma"/>
        </w:rPr>
        <w:t xml:space="preserve">, </w:t>
      </w:r>
      <w:r w:rsidR="00DC6AA6" w:rsidRPr="00230826">
        <w:rPr>
          <w:rStyle w:val="indexpagenumberchecked"/>
        </w:rPr>
        <w:t>409</w:t>
      </w:r>
      <w:r w:rsidR="00DC6AA6" w:rsidRPr="00230826">
        <w:rPr>
          <w:rStyle w:val="indexpagenumbercomma"/>
        </w:rPr>
        <w:t xml:space="preserve">, </w:t>
      </w:r>
      <w:r w:rsidR="00DC6AA6" w:rsidRPr="00230826">
        <w:rPr>
          <w:rStyle w:val="indexpagenumberchecked"/>
        </w:rPr>
        <w:t>411</w:t>
      </w:r>
      <w:r w:rsidR="00DC6AA6" w:rsidRPr="00230826">
        <w:rPr>
          <w:rStyle w:val="indexpagenumbercomma"/>
        </w:rPr>
        <w:t xml:space="preserve">, </w:t>
      </w:r>
      <w:r w:rsidR="00DC6AA6" w:rsidRPr="00230826">
        <w:rPr>
          <w:rStyle w:val="indexpagenumberchecked"/>
        </w:rPr>
        <w:t>414</w:t>
      </w:r>
      <w:r w:rsidRPr="006E548C">
        <w:rPr>
          <w:rStyle w:val="indexpagenumbercontinued"/>
        </w:rPr>
        <w:t>–15</w:t>
      </w:r>
      <w:r w:rsidR="007C0F80">
        <w:t xml:space="preserve">, </w:t>
      </w:r>
      <w:r w:rsidR="00DC6AA6" w:rsidRPr="00230826">
        <w:rPr>
          <w:rStyle w:val="indexRefchap"/>
        </w:rPr>
        <w:t>25:</w:t>
      </w:r>
      <w:r w:rsidR="00DC6AA6" w:rsidRPr="00230826">
        <w:rPr>
          <w:rStyle w:val="indexRefpar"/>
        </w:rPr>
        <w:t>27</w:t>
      </w:r>
      <w:r w:rsidR="007C0F80">
        <w:t xml:space="preserve">, </w:t>
      </w:r>
      <w:r w:rsidR="00DC6AA6" w:rsidRPr="00230826">
        <w:rPr>
          <w:rStyle w:val="indexRefchap"/>
        </w:rPr>
        <w:t>26</w:t>
      </w:r>
      <w:r w:rsidR="007C0F80">
        <w:t xml:space="preserve">, </w:t>
      </w:r>
      <w:r w:rsidR="00DC6AA6" w:rsidRPr="00230826">
        <w:rPr>
          <w:rStyle w:val="indexRefchap"/>
        </w:rPr>
        <w:t>29:</w:t>
      </w:r>
      <w:r w:rsidR="00DC6AA6" w:rsidRPr="00230826">
        <w:rPr>
          <w:rStyle w:val="indexRefpar"/>
        </w:rPr>
        <w:t>23</w:t>
      </w:r>
      <w:r w:rsidR="007C0F80">
        <w:t xml:space="preserve">, </w:t>
      </w:r>
      <w:r w:rsidR="00DC6AA6" w:rsidRPr="00230826">
        <w:rPr>
          <w:rStyle w:val="indexRefchap"/>
        </w:rPr>
        <w:t>29:</w:t>
      </w:r>
      <w:r w:rsidR="00DC6AA6" w:rsidRPr="00230826">
        <w:rPr>
          <w:rStyle w:val="indexRefpar"/>
        </w:rPr>
        <w:t>41</w:t>
      </w:r>
      <w:r w:rsidR="007C0F80">
        <w:t xml:space="preserve">, </w:t>
      </w:r>
      <w:r w:rsidR="00DC6AA6" w:rsidRPr="00230826">
        <w:rPr>
          <w:rStyle w:val="indexRefchap"/>
        </w:rPr>
        <w:t>30:</w:t>
      </w:r>
      <w:r w:rsidR="00DC6AA6" w:rsidRPr="00230826">
        <w:rPr>
          <w:rStyle w:val="indexRefpar"/>
        </w:rPr>
        <w:t>50</w:t>
      </w:r>
      <w:r w:rsidR="007C0F80">
        <w:t xml:space="preserve">, </w:t>
      </w:r>
      <w:r w:rsidR="00DC6AA6" w:rsidRPr="00230826">
        <w:rPr>
          <w:rStyle w:val="indexRefchap"/>
        </w:rPr>
        <w:t>31:</w:t>
      </w:r>
      <w:r w:rsidR="00DC6AA6" w:rsidRPr="00230826">
        <w:rPr>
          <w:rStyle w:val="indexRefpar"/>
        </w:rPr>
        <w:t>15</w:t>
      </w:r>
      <w:r w:rsidR="00FA1EE3">
        <w:t xml:space="preserve">, </w:t>
      </w:r>
      <w:r w:rsidR="00DC6AA6" w:rsidRPr="00230826">
        <w:rPr>
          <w:rStyle w:val="indexRefchap"/>
        </w:rPr>
        <w:t>33:</w:t>
      </w:r>
      <w:r w:rsidR="00DC6AA6" w:rsidRPr="00230826">
        <w:rPr>
          <w:rStyle w:val="indexRefpar"/>
        </w:rPr>
        <w:t>18</w:t>
      </w:r>
      <w:r w:rsidR="00FA1EE3">
        <w:t xml:space="preserve">, </w:t>
      </w:r>
      <w:r w:rsidR="00FA1EE3" w:rsidRPr="00FA1EE3">
        <w:rPr>
          <w:rStyle w:val="indexRefchap"/>
        </w:rPr>
        <w:t>33:</w:t>
      </w:r>
      <w:r w:rsidR="00FA1EE3">
        <w:rPr>
          <w:rStyle w:val="indexRefpar"/>
        </w:rPr>
        <w:t>20</w:t>
      </w:r>
      <w:r w:rsidR="00FA1EE3">
        <w:t xml:space="preserve">, </w:t>
      </w:r>
      <w:r w:rsidR="00DC6AA6" w:rsidRPr="00230826">
        <w:rPr>
          <w:rStyle w:val="indexRefchap"/>
        </w:rPr>
        <w:t>36:</w:t>
      </w:r>
      <w:r w:rsidR="00DC6AA6" w:rsidRPr="00230826">
        <w:rPr>
          <w:rStyle w:val="indexRefpar"/>
        </w:rPr>
        <w:t>9</w:t>
      </w:r>
      <w:r w:rsidR="00FA1EE3">
        <w:t xml:space="preserve">, </w:t>
      </w:r>
      <w:r w:rsidR="00DC6AA6" w:rsidRPr="00230826">
        <w:rPr>
          <w:rStyle w:val="indexRefchap"/>
        </w:rPr>
        <w:t>36:</w:t>
      </w:r>
      <w:r w:rsidR="00DC6AA6" w:rsidRPr="00230826">
        <w:rPr>
          <w:rStyle w:val="indexRefpar"/>
        </w:rPr>
        <w:t>18–19</w:t>
      </w:r>
      <w:r w:rsidR="00FA1EE3">
        <w:t xml:space="preserve">, </w:t>
      </w:r>
      <w:r w:rsidR="00DC6AA6" w:rsidRPr="00230826">
        <w:rPr>
          <w:rStyle w:val="indexRefchap"/>
        </w:rPr>
        <w:t>36:</w:t>
      </w:r>
      <w:r w:rsidR="00DC6AA6" w:rsidRPr="00230826">
        <w:rPr>
          <w:rStyle w:val="indexRefpar"/>
        </w:rPr>
        <w:t>33–35</w:t>
      </w:r>
    </w:p>
    <w:p w14:paraId="7062B8F4" w14:textId="77777777" w:rsidR="00E67803" w:rsidRDefault="00C57E99" w:rsidP="00FA1EE3">
      <w:pPr>
        <w:pStyle w:val="Index-2"/>
      </w:pPr>
      <w:r w:rsidRPr="002B1019">
        <w:t>in action</w:t>
      </w:r>
      <w:r w:rsidR="00DC6AA6" w:rsidRPr="00230826">
        <w:rPr>
          <w:rStyle w:val="indexpagenumbercomma"/>
        </w:rPr>
        <w:t xml:space="preserve">, </w:t>
      </w:r>
      <w:r w:rsidR="00DC6AA6" w:rsidRPr="00230826">
        <w:rPr>
          <w:rStyle w:val="indexpagenumberchecked"/>
        </w:rPr>
        <w:t>314</w:t>
      </w:r>
      <w:r w:rsidRPr="006E548C">
        <w:rPr>
          <w:rStyle w:val="indexpagenumbercontinued"/>
        </w:rPr>
        <w:t>–21</w:t>
      </w:r>
      <w:r w:rsidR="00FA1EE3">
        <w:t xml:space="preserve">, </w:t>
      </w:r>
      <w:r w:rsidR="00DC6AA6" w:rsidRPr="00230826">
        <w:rPr>
          <w:rStyle w:val="indexRefchap"/>
        </w:rPr>
        <w:t>28</w:t>
      </w:r>
    </w:p>
    <w:p w14:paraId="165E6A92" w14:textId="77777777" w:rsidR="00E67803" w:rsidRDefault="00C57E99" w:rsidP="00FA1EE3">
      <w:pPr>
        <w:pStyle w:val="Index-2"/>
      </w:pPr>
      <w:r w:rsidRPr="002B1019">
        <w:t xml:space="preserve">built and strengthened by </w:t>
      </w:r>
      <w:r w:rsidRPr="000C7039">
        <w:rPr>
          <w:highlight w:val="cyan"/>
        </w:rPr>
        <w:t>Shoghi Effendi</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292</w:t>
      </w:r>
      <w:r w:rsidRPr="006E548C">
        <w:rPr>
          <w:rStyle w:val="indexpagenumbercontinued"/>
        </w:rPr>
        <w:t>–306</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406</w:t>
      </w:r>
      <w:r w:rsidR="00FA1EE3">
        <w:t xml:space="preserve">, </w:t>
      </w:r>
      <w:r w:rsidR="00DC6AA6" w:rsidRPr="00230826">
        <w:rPr>
          <w:rStyle w:val="indexRefchap"/>
        </w:rPr>
        <w:t>13:</w:t>
      </w:r>
      <w:r w:rsidR="00DC6AA6" w:rsidRPr="00230826">
        <w:rPr>
          <w:rStyle w:val="indexRefpar"/>
        </w:rPr>
        <w:t>2</w:t>
      </w:r>
      <w:r w:rsidR="00FA1EE3">
        <w:t xml:space="preserve">, </w:t>
      </w:r>
      <w:r w:rsidR="00DC6AA6" w:rsidRPr="00230826">
        <w:rPr>
          <w:rStyle w:val="indexRefchap"/>
        </w:rPr>
        <w:t>25:</w:t>
      </w:r>
      <w:r w:rsidR="00DC6AA6" w:rsidRPr="00230826">
        <w:rPr>
          <w:rStyle w:val="indexRefpar"/>
        </w:rPr>
        <w:t>27</w:t>
      </w:r>
      <w:r w:rsidR="00FA1EE3">
        <w:t xml:space="preserve">, </w:t>
      </w:r>
      <w:r w:rsidR="00DC6AA6" w:rsidRPr="00230826">
        <w:rPr>
          <w:rStyle w:val="indexRefchap"/>
        </w:rPr>
        <w:t>26</w:t>
      </w:r>
      <w:r w:rsidR="00FA1EE3">
        <w:t xml:space="preserve">, </w:t>
      </w:r>
      <w:r w:rsidR="00DC6AA6" w:rsidRPr="00230826">
        <w:rPr>
          <w:rStyle w:val="indexRefchap"/>
        </w:rPr>
        <w:t>33:</w:t>
      </w:r>
      <w:r w:rsidR="00DC6AA6" w:rsidRPr="00230826">
        <w:rPr>
          <w:rStyle w:val="indexRefpar"/>
        </w:rPr>
        <w:t>24–25</w:t>
      </w:r>
      <w:r w:rsidR="00FA1EE3">
        <w:t xml:space="preserve">, </w:t>
      </w:r>
      <w:r w:rsidR="00DC6AA6" w:rsidRPr="00230826">
        <w:rPr>
          <w:rStyle w:val="indexRefchap"/>
        </w:rPr>
        <w:t>34:</w:t>
      </w:r>
      <w:r w:rsidR="00DC6AA6" w:rsidRPr="00230826">
        <w:rPr>
          <w:rStyle w:val="indexRefpar"/>
        </w:rPr>
        <w:t>13</w:t>
      </w:r>
      <w:r w:rsidR="00FA1EE3">
        <w:t xml:space="preserve">, </w:t>
      </w:r>
      <w:r w:rsidR="00DC6AA6" w:rsidRPr="00230826">
        <w:rPr>
          <w:rStyle w:val="indexRefchap"/>
        </w:rPr>
        <w:t>34:</w:t>
      </w:r>
      <w:r w:rsidR="00DC6AA6" w:rsidRPr="00230826">
        <w:rPr>
          <w:rStyle w:val="indexRefpar"/>
        </w:rPr>
        <w:t>22</w:t>
      </w:r>
      <w:r w:rsidR="00FA1EE3">
        <w:t xml:space="preserve">, </w:t>
      </w:r>
      <w:r w:rsidR="00DC6AA6" w:rsidRPr="00230826">
        <w:rPr>
          <w:rStyle w:val="indexRefchap"/>
        </w:rPr>
        <w:t>35:</w:t>
      </w:r>
      <w:r w:rsidR="00DC6AA6" w:rsidRPr="00230826">
        <w:rPr>
          <w:rStyle w:val="indexRefpar"/>
        </w:rPr>
        <w:t>65</w:t>
      </w:r>
    </w:p>
    <w:p w14:paraId="3F2B1551" w14:textId="77777777" w:rsidR="00E67803" w:rsidRDefault="00C57E99" w:rsidP="009C4CD5">
      <w:pPr>
        <w:pStyle w:val="Index-2"/>
      </w:pPr>
      <w:r w:rsidRPr="002B1019">
        <w:t>child of the Covenant</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379</w:t>
      </w:r>
      <w:r w:rsidR="00FA1EE3">
        <w:t xml:space="preserve">, </w:t>
      </w:r>
      <w:r w:rsidR="00DC6AA6" w:rsidRPr="00230826">
        <w:rPr>
          <w:rStyle w:val="indexRefchap"/>
        </w:rPr>
        <w:t>13:</w:t>
      </w:r>
      <w:r w:rsidR="00DC6AA6" w:rsidRPr="00230826">
        <w:rPr>
          <w:rStyle w:val="indexRefpar"/>
        </w:rPr>
        <w:t>2</w:t>
      </w:r>
      <w:r w:rsidR="00FA1EE3">
        <w:t xml:space="preserve">, </w:t>
      </w:r>
      <w:r w:rsidR="00DC6AA6" w:rsidRPr="00230826">
        <w:rPr>
          <w:rStyle w:val="indexRefchap"/>
        </w:rPr>
        <w:t>32:</w:t>
      </w:r>
      <w:r w:rsidR="00DC6AA6" w:rsidRPr="00230826">
        <w:rPr>
          <w:rStyle w:val="indexRefpar"/>
        </w:rPr>
        <w:t>23</w:t>
      </w:r>
      <w:r w:rsidR="009C4CD5">
        <w:t xml:space="preserve">, </w:t>
      </w:r>
      <w:r w:rsidR="00DC6AA6" w:rsidRPr="00230826">
        <w:rPr>
          <w:rStyle w:val="indexRefchap"/>
        </w:rPr>
        <w:t>34:</w:t>
      </w:r>
      <w:r w:rsidR="00DC6AA6" w:rsidRPr="00230826">
        <w:rPr>
          <w:rStyle w:val="indexRefpar"/>
        </w:rPr>
        <w:t>13</w:t>
      </w:r>
    </w:p>
    <w:p w14:paraId="72DD99B1" w14:textId="77777777" w:rsidR="00E67803" w:rsidRDefault="00C57E99" w:rsidP="009C4CD5">
      <w:pPr>
        <w:pStyle w:val="Index-2"/>
      </w:pPr>
      <w:r w:rsidRPr="002B1019">
        <w:t>consolidation of</w:t>
      </w:r>
      <w:r w:rsidR="00DC6AA6" w:rsidRPr="00230826">
        <w:rPr>
          <w:rStyle w:val="indexpagenumbercomma"/>
        </w:rPr>
        <w:t xml:space="preserve">, </w:t>
      </w:r>
      <w:r w:rsidR="00DC6AA6" w:rsidRPr="00230826">
        <w:rPr>
          <w:rStyle w:val="indexpagenumberchecked"/>
        </w:rPr>
        <w:t>373</w:t>
      </w:r>
      <w:r w:rsidR="009C4CD5">
        <w:t xml:space="preserve">, </w:t>
      </w:r>
      <w:r w:rsidR="00DC6AA6" w:rsidRPr="00230826">
        <w:rPr>
          <w:rStyle w:val="indexRefchap"/>
        </w:rPr>
        <w:t>33:</w:t>
      </w:r>
      <w:r w:rsidR="00DC6AA6" w:rsidRPr="00230826">
        <w:rPr>
          <w:rStyle w:val="indexRefpar"/>
        </w:rPr>
        <w:t>13</w:t>
      </w:r>
    </w:p>
    <w:p w14:paraId="3A5E1044" w14:textId="77777777" w:rsidR="00E67803" w:rsidRDefault="00C57E99" w:rsidP="009C4CD5">
      <w:pPr>
        <w:pStyle w:val="Index-2"/>
      </w:pPr>
      <w:r w:rsidRPr="002B1019">
        <w:t>Cradle of</w:t>
      </w:r>
      <w:r w:rsidR="00DC6AA6" w:rsidRPr="00230826">
        <w:rPr>
          <w:rStyle w:val="indexpagenumbercomma"/>
        </w:rPr>
        <w:t xml:space="preserve">, </w:t>
      </w:r>
      <w:r w:rsidR="00DC6AA6" w:rsidRPr="00230826">
        <w:rPr>
          <w:rStyle w:val="indexpagenumberchecked"/>
        </w:rPr>
        <w:t>301</w:t>
      </w:r>
      <w:r w:rsidR="009C4CD5">
        <w:t xml:space="preserve">, </w:t>
      </w:r>
      <w:r w:rsidR="00DC6AA6" w:rsidRPr="00230826">
        <w:rPr>
          <w:rStyle w:val="indexRefchap"/>
        </w:rPr>
        <w:t>26:</w:t>
      </w:r>
      <w:r w:rsidR="00DC6AA6" w:rsidRPr="00230826">
        <w:rPr>
          <w:rStyle w:val="indexRefpar"/>
        </w:rPr>
        <w:t>33</w:t>
      </w:r>
    </w:p>
    <w:p w14:paraId="45A2C902" w14:textId="77777777" w:rsidR="00E67803" w:rsidRDefault="00C57E99" w:rsidP="009C4CD5">
      <w:pPr>
        <w:pStyle w:val="Index-2"/>
      </w:pPr>
      <w:r w:rsidRPr="002B1019">
        <w:t>development of, in North America</w:t>
      </w:r>
      <w:r w:rsidR="00DC6AA6" w:rsidRPr="00230826">
        <w:rPr>
          <w:rStyle w:val="indexpagenumbercomma"/>
        </w:rPr>
        <w:t xml:space="preserve">, </w:t>
      </w:r>
      <w:r w:rsidR="00DC6AA6" w:rsidRPr="00230826">
        <w:rPr>
          <w:rStyle w:val="indexpagenumberchecked"/>
        </w:rPr>
        <w:t>314</w:t>
      </w:r>
      <w:r w:rsidR="009C4CD5">
        <w:t xml:space="preserve">, </w:t>
      </w:r>
      <w:r w:rsidR="00DC6AA6" w:rsidRPr="00230826">
        <w:rPr>
          <w:rStyle w:val="indexRefchap"/>
        </w:rPr>
        <w:t>28:</w:t>
      </w:r>
      <w:r w:rsidR="00DC6AA6" w:rsidRPr="00230826">
        <w:rPr>
          <w:rStyle w:val="indexRefpar"/>
        </w:rPr>
        <w:t>1</w:t>
      </w:r>
    </w:p>
    <w:p w14:paraId="1106366F" w14:textId="77777777" w:rsidR="00E67803" w:rsidRDefault="00C57E99" w:rsidP="009C4CD5">
      <w:pPr>
        <w:pStyle w:val="Index-2"/>
      </w:pPr>
      <w:r w:rsidRPr="002B1019">
        <w:t>embryonic institutions of</w:t>
      </w:r>
      <w:r w:rsidR="00DC6AA6" w:rsidRPr="00230826">
        <w:rPr>
          <w:rStyle w:val="indexpagenumbercomma"/>
        </w:rPr>
        <w:t xml:space="preserve">, </w:t>
      </w:r>
      <w:r w:rsidR="00DC6AA6" w:rsidRPr="00230826">
        <w:rPr>
          <w:rStyle w:val="indexpagenumberchecked"/>
        </w:rPr>
        <w:t>412</w:t>
      </w:r>
      <w:r w:rsidR="009C4CD5">
        <w:t xml:space="preserve">, </w:t>
      </w:r>
      <w:r w:rsidR="00DC6AA6" w:rsidRPr="00230826">
        <w:rPr>
          <w:rStyle w:val="indexRefchap"/>
        </w:rPr>
        <w:t>36:</w:t>
      </w:r>
      <w:r w:rsidR="00DC6AA6" w:rsidRPr="00230826">
        <w:rPr>
          <w:rStyle w:val="indexRefpar"/>
        </w:rPr>
        <w:t>23–26</w:t>
      </w:r>
    </w:p>
    <w:p w14:paraId="3662F899" w14:textId="77777777" w:rsidR="00E67803" w:rsidRDefault="00C57E99" w:rsidP="009C4CD5">
      <w:pPr>
        <w:pStyle w:val="Index-2"/>
      </w:pPr>
      <w:r w:rsidRPr="002B1019">
        <w:t>establishment of</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370</w:t>
      </w:r>
      <w:r w:rsidR="00DC6AA6" w:rsidRPr="00230826">
        <w:rPr>
          <w:rStyle w:val="indexpagenumbercomma"/>
        </w:rPr>
        <w:t xml:space="preserve">, </w:t>
      </w:r>
      <w:r w:rsidR="00DC6AA6" w:rsidRPr="00230826">
        <w:rPr>
          <w:rStyle w:val="indexpagenumberchecked"/>
        </w:rPr>
        <w:t>373</w:t>
      </w:r>
      <w:r w:rsidR="009C4CD5">
        <w:t xml:space="preserve">, </w:t>
      </w:r>
      <w:r w:rsidR="00DC6AA6" w:rsidRPr="00230826">
        <w:rPr>
          <w:rStyle w:val="indexRefchap"/>
        </w:rPr>
        <w:t>24:</w:t>
      </w:r>
      <w:r w:rsidR="00DC6AA6" w:rsidRPr="00230826">
        <w:rPr>
          <w:rStyle w:val="indexRefpar"/>
        </w:rPr>
        <w:t>7</w:t>
      </w:r>
      <w:r w:rsidR="009C4CD5">
        <w:t xml:space="preserve">, </w:t>
      </w:r>
      <w:r w:rsidR="00DC6AA6" w:rsidRPr="00230826">
        <w:rPr>
          <w:rStyle w:val="indexRefchap"/>
        </w:rPr>
        <w:t>32:</w:t>
      </w:r>
      <w:r w:rsidR="00DC6AA6" w:rsidRPr="00230826">
        <w:rPr>
          <w:rStyle w:val="indexRefpar"/>
        </w:rPr>
        <w:t>23</w:t>
      </w:r>
      <w:r w:rsidR="009C4CD5">
        <w:t xml:space="preserve">, </w:t>
      </w:r>
      <w:r w:rsidR="00DC6AA6" w:rsidRPr="00230826">
        <w:rPr>
          <w:rStyle w:val="indexRefchap"/>
        </w:rPr>
        <w:t>33:</w:t>
      </w:r>
      <w:r w:rsidR="00DC6AA6" w:rsidRPr="00230826">
        <w:rPr>
          <w:rStyle w:val="indexRefpar"/>
        </w:rPr>
        <w:t>3</w:t>
      </w:r>
      <w:r w:rsidR="009C4CD5">
        <w:t xml:space="preserve">, </w:t>
      </w:r>
      <w:r w:rsidR="00DC6AA6" w:rsidRPr="00230826">
        <w:rPr>
          <w:rStyle w:val="indexRefchap"/>
        </w:rPr>
        <w:t>33:</w:t>
      </w:r>
      <w:r w:rsidR="00DC6AA6" w:rsidRPr="00230826">
        <w:rPr>
          <w:rStyle w:val="indexRefpar"/>
        </w:rPr>
        <w:t>10–13</w:t>
      </w:r>
    </w:p>
    <w:p w14:paraId="0DE7C8DF" w14:textId="77777777" w:rsidR="00E67803" w:rsidRDefault="00C57E99">
      <w:pPr>
        <w:pStyle w:val="Index-2"/>
      </w:pPr>
      <w:r w:rsidRPr="002B1019">
        <w:t xml:space="preserve">institutions of, </w:t>
      </w:r>
      <w:r w:rsidRPr="00971E46">
        <w:rPr>
          <w:rStyle w:val="indexverweis"/>
        </w:rPr>
        <w:t>see</w:t>
      </w:r>
      <w:r w:rsidRPr="002B1019">
        <w:t xml:space="preserve"> Assemblies </w:t>
      </w:r>
      <w:r w:rsidRPr="00971E46">
        <w:rPr>
          <w:rStyle w:val="indexverweis"/>
        </w:rPr>
        <w:t>and</w:t>
      </w:r>
      <w:r w:rsidRPr="002B1019">
        <w:t xml:space="preserve"> Universal House of Justice</w:t>
      </w:r>
    </w:p>
    <w:p w14:paraId="1011CAD6" w14:textId="77777777" w:rsidR="00E67803" w:rsidRDefault="00C57E99" w:rsidP="00731B0F">
      <w:pPr>
        <w:pStyle w:val="Index-2"/>
      </w:pPr>
      <w:r w:rsidRPr="002B1019">
        <w:t>genesis of</w:t>
      </w:r>
      <w:r w:rsidR="00DC6AA6" w:rsidRPr="00230826">
        <w:rPr>
          <w:rStyle w:val="indexpagenumbercomma"/>
        </w:rPr>
        <w:t xml:space="preserve">, </w:t>
      </w:r>
      <w:r w:rsidR="00DC6AA6" w:rsidRPr="00230826">
        <w:rPr>
          <w:rStyle w:val="indexpagenumberchecked"/>
        </w:rPr>
        <w:t>294</w:t>
      </w:r>
      <w:r w:rsidR="00DC6AA6" w:rsidRPr="00230826">
        <w:rPr>
          <w:rStyle w:val="indexpagenumbercomma"/>
        </w:rPr>
        <w:t xml:space="preserve">, </w:t>
      </w:r>
      <w:r w:rsidR="00DC6AA6" w:rsidRPr="00230826">
        <w:rPr>
          <w:rStyle w:val="indexpagenumberchecked"/>
        </w:rPr>
        <w:t>296</w:t>
      </w:r>
      <w:r w:rsidR="00773C4B">
        <w:t xml:space="preserve"> </w:t>
      </w:r>
      <w:r w:rsidR="00773C4B" w:rsidRPr="00683C74">
        <w:rPr>
          <w:rStyle w:val="stilltoworkat"/>
        </w:rPr>
        <w:t>(</w:t>
      </w:r>
      <w:r w:rsidR="00773C4B">
        <w:rPr>
          <w:rStyle w:val="stilltoworkat"/>
        </w:rPr>
        <w:t>page 294 and 296 have now a joint reference)</w:t>
      </w:r>
      <w:r w:rsidR="00731B0F">
        <w:t xml:space="preserve">, </w:t>
      </w:r>
      <w:r w:rsidR="00731B0F" w:rsidRPr="00781F34">
        <w:rPr>
          <w:rStyle w:val="indexRefchap"/>
        </w:rPr>
        <w:t>26:</w:t>
      </w:r>
      <w:r w:rsidR="00731B0F" w:rsidRPr="00781F34">
        <w:rPr>
          <w:rStyle w:val="indexRefpar"/>
        </w:rPr>
        <w:t>9–16</w:t>
      </w:r>
    </w:p>
    <w:p w14:paraId="159F3396" w14:textId="77777777" w:rsidR="00E67803" w:rsidRDefault="00C57E99" w:rsidP="00773C4B">
      <w:pPr>
        <w:pStyle w:val="Index-2"/>
      </w:pPr>
      <w:r w:rsidRPr="002B1019">
        <w:t>principles of</w:t>
      </w:r>
      <w:r w:rsidR="00DC6AA6" w:rsidRPr="00230826">
        <w:rPr>
          <w:rStyle w:val="indexpagenumbercomma"/>
        </w:rPr>
        <w:t xml:space="preserve">, </w:t>
      </w:r>
      <w:r w:rsidR="00DC6AA6" w:rsidRPr="00230826">
        <w:rPr>
          <w:rStyle w:val="indexpagenumberchecked"/>
        </w:rPr>
        <w:t>395</w:t>
      </w:r>
      <w:r w:rsidR="00773C4B">
        <w:t xml:space="preserve">, </w:t>
      </w:r>
      <w:r w:rsidR="00DC6AA6" w:rsidRPr="00230826">
        <w:rPr>
          <w:rStyle w:val="indexRefchap"/>
        </w:rPr>
        <w:t>35:</w:t>
      </w:r>
      <w:r w:rsidR="00DC6AA6" w:rsidRPr="00230826">
        <w:rPr>
          <w:rStyle w:val="indexRefpar"/>
        </w:rPr>
        <w:t>6</w:t>
      </w:r>
      <w:r w:rsidR="00773C4B">
        <w:rPr>
          <w:rStyle w:val="indexRefpar"/>
        </w:rPr>
        <w:t>–7</w:t>
      </w:r>
    </w:p>
    <w:p w14:paraId="178AABAE" w14:textId="77777777" w:rsidR="00E67803" w:rsidRDefault="00C57E99" w:rsidP="00773C4B">
      <w:pPr>
        <w:pStyle w:val="Index-2"/>
      </w:pPr>
      <w:r w:rsidRPr="002B1019">
        <w:t>symbol of</w:t>
      </w:r>
      <w:r w:rsidR="00DC6AA6" w:rsidRPr="00230826">
        <w:rPr>
          <w:rStyle w:val="indexpagenumbercomma"/>
        </w:rPr>
        <w:t xml:space="preserve">, </w:t>
      </w:r>
      <w:r w:rsidR="00DC6AA6" w:rsidRPr="00230826">
        <w:rPr>
          <w:rStyle w:val="indexpagenumberchecked"/>
        </w:rPr>
        <w:t>298</w:t>
      </w:r>
      <w:r w:rsidR="00773C4B">
        <w:t xml:space="preserve">, </w:t>
      </w:r>
      <w:r w:rsidR="00DC6AA6" w:rsidRPr="00230826">
        <w:rPr>
          <w:rStyle w:val="indexRefchap"/>
        </w:rPr>
        <w:t>26:</w:t>
      </w:r>
      <w:r w:rsidR="00DC6AA6" w:rsidRPr="00230826">
        <w:rPr>
          <w:rStyle w:val="indexRefpar"/>
        </w:rPr>
        <w:t>21</w:t>
      </w:r>
    </w:p>
    <w:p w14:paraId="3DE8EFCD" w14:textId="77777777" w:rsidR="00E67803" w:rsidRDefault="00C57E99" w:rsidP="00773C4B">
      <w:pPr>
        <w:pStyle w:val="Index-2"/>
      </w:pPr>
      <w:r w:rsidRPr="002B1019">
        <w:t>twin pillars of</w:t>
      </w:r>
      <w:r w:rsidR="00DC6AA6" w:rsidRPr="00230826">
        <w:rPr>
          <w:rStyle w:val="indexpagenumbercomma"/>
        </w:rPr>
        <w:t xml:space="preserve">, </w:t>
      </w:r>
      <w:r w:rsidR="00DC6AA6" w:rsidRPr="00230826">
        <w:rPr>
          <w:rStyle w:val="indexpagenumberchecked"/>
        </w:rPr>
        <w:t>385</w:t>
      </w:r>
      <w:r w:rsidRPr="006E548C">
        <w:rPr>
          <w:rStyle w:val="indexpagenumbercontinued"/>
        </w:rPr>
        <w:t>–6</w:t>
      </w:r>
      <w:r w:rsidR="00773C4B">
        <w:t xml:space="preserve">, </w:t>
      </w:r>
      <w:r w:rsidR="00DC6AA6" w:rsidRPr="00230826">
        <w:rPr>
          <w:rStyle w:val="indexRefchap"/>
        </w:rPr>
        <w:t>34:</w:t>
      </w:r>
      <w:r w:rsidR="00DC6AA6" w:rsidRPr="00230826">
        <w:rPr>
          <w:rStyle w:val="indexRefpar"/>
        </w:rPr>
        <w:t>40–43</w:t>
      </w:r>
    </w:p>
    <w:p w14:paraId="2C447127" w14:textId="77777777" w:rsidR="00E67803" w:rsidRDefault="00C57E99" w:rsidP="00773C4B">
      <w:pPr>
        <w:pStyle w:val="Index-2"/>
      </w:pPr>
      <w:r w:rsidRPr="002B1019">
        <w:t>Universal House of Justice is apex of</w:t>
      </w:r>
      <w:r w:rsidR="00DC6AA6" w:rsidRPr="00230826">
        <w:rPr>
          <w:rStyle w:val="indexpagenumbercomma"/>
        </w:rPr>
        <w:t xml:space="preserve">, </w:t>
      </w:r>
      <w:r w:rsidR="00DC6AA6" w:rsidRPr="00230826">
        <w:rPr>
          <w:rStyle w:val="indexpagenumberchecked"/>
        </w:rPr>
        <w:t>437</w:t>
      </w:r>
      <w:r w:rsidR="00773C4B">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58B5AB4D" w14:textId="77777777" w:rsidR="00E67803" w:rsidRDefault="00C57E99" w:rsidP="00773C4B">
      <w:pPr>
        <w:pStyle w:val="Index-2"/>
      </w:pPr>
      <w:r w:rsidRPr="002B1019">
        <w:t>will evolve into new World Order</w:t>
      </w:r>
      <w:r w:rsidR="00DC6AA6" w:rsidRPr="00230826">
        <w:rPr>
          <w:rStyle w:val="indexpagenumbercomma"/>
        </w:rPr>
        <w:t xml:space="preserve">, </w:t>
      </w:r>
      <w:r w:rsidR="00DC6AA6" w:rsidRPr="00230826">
        <w:rPr>
          <w:rStyle w:val="indexpagenumberchecked"/>
        </w:rPr>
        <w:t>298</w:t>
      </w:r>
      <w:r w:rsidR="00773C4B">
        <w:t xml:space="preserve">, </w:t>
      </w:r>
      <w:r w:rsidR="00DC6AA6" w:rsidRPr="00230826">
        <w:rPr>
          <w:rStyle w:val="indexRefchap"/>
        </w:rPr>
        <w:t>26:</w:t>
      </w:r>
      <w:r w:rsidR="00DC6AA6" w:rsidRPr="00230826">
        <w:rPr>
          <w:rStyle w:val="indexRefpar"/>
        </w:rPr>
        <w:t>22</w:t>
      </w:r>
    </w:p>
    <w:p w14:paraId="4C798369" w14:textId="77777777" w:rsidR="00C57E99" w:rsidRDefault="00C57E99" w:rsidP="00F76E2C">
      <w:pPr>
        <w:pStyle w:val="Index-1"/>
      </w:pPr>
      <w:r w:rsidRPr="002B1019">
        <w:t>Administrative rights, withdrawal of</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311</w:t>
      </w:r>
      <w:r w:rsidRPr="006E548C">
        <w:rPr>
          <w:rStyle w:val="indexpagenumbercontinued"/>
        </w:rPr>
        <w:t>–12</w:t>
      </w:r>
      <w:r w:rsidR="00F76E2C">
        <w:t xml:space="preserve">, </w:t>
      </w:r>
      <w:r w:rsidR="00DC6AA6" w:rsidRPr="00230826">
        <w:rPr>
          <w:rStyle w:val="indexRefchap"/>
        </w:rPr>
        <w:t>22:</w:t>
      </w:r>
      <w:r w:rsidR="00DC6AA6" w:rsidRPr="00230826">
        <w:rPr>
          <w:rStyle w:val="indexRefpar"/>
        </w:rPr>
        <w:t>35</w:t>
      </w:r>
      <w:r w:rsidR="00F76E2C">
        <w:t xml:space="preserve">, </w:t>
      </w:r>
      <w:r w:rsidR="00DC6AA6" w:rsidRPr="00230826">
        <w:rPr>
          <w:rStyle w:val="indexRefchap"/>
        </w:rPr>
        <w:t>27:</w:t>
      </w:r>
      <w:r w:rsidR="00DC6AA6" w:rsidRPr="00230826">
        <w:rPr>
          <w:rStyle w:val="indexRefpar"/>
        </w:rPr>
        <w:t>20</w:t>
      </w:r>
    </w:p>
    <w:p w14:paraId="6CB33633" w14:textId="77777777" w:rsidR="00C57E99" w:rsidRPr="002B1019" w:rsidRDefault="00C57E99" w:rsidP="00F76E2C">
      <w:pPr>
        <w:pStyle w:val="Index-1"/>
      </w:pPr>
      <w:r w:rsidRPr="002B1019">
        <w:t>Adrianople</w:t>
      </w:r>
      <w:r w:rsidR="00DC6AA6" w:rsidRPr="00230826">
        <w:rPr>
          <w:rStyle w:val="indexpagenumbercomma"/>
        </w:rPr>
        <w:t xml:space="preserve">, </w:t>
      </w:r>
      <w:r w:rsidR="00DC6AA6" w:rsidRPr="00230826">
        <w:rPr>
          <w:rStyle w:val="indexpagenumberchecked"/>
        </w:rPr>
        <w:t>126</w:t>
      </w:r>
      <w:r w:rsidR="00DC6AA6" w:rsidRPr="00230826">
        <w:rPr>
          <w:rStyle w:val="indexpagenumbercomma"/>
        </w:rPr>
        <w:t xml:space="preserve">, </w:t>
      </w:r>
      <w:r w:rsidR="00DC6AA6" w:rsidRPr="00230826">
        <w:rPr>
          <w:rStyle w:val="indexpagenumberchecked"/>
        </w:rPr>
        <w:t>138</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211</w:t>
      </w:r>
      <w:r w:rsidR="00DC6AA6" w:rsidRPr="00230826">
        <w:rPr>
          <w:rStyle w:val="indexpagenumbercomma"/>
        </w:rPr>
        <w:t xml:space="preserve">, </w:t>
      </w:r>
      <w:r w:rsidR="00DC6AA6" w:rsidRPr="00230826">
        <w:rPr>
          <w:rStyle w:val="indexpagenumberchecked"/>
        </w:rPr>
        <w:t>417</w:t>
      </w:r>
      <w:r w:rsidR="00F76E2C">
        <w:t xml:space="preserve">, </w:t>
      </w:r>
      <w:r w:rsidR="00DC6AA6" w:rsidRPr="00230826">
        <w:rPr>
          <w:rStyle w:val="indexRefchap"/>
        </w:rPr>
        <w:t>8:</w:t>
      </w:r>
      <w:r w:rsidR="00DC6AA6" w:rsidRPr="00230826">
        <w:rPr>
          <w:rStyle w:val="indexRefpar"/>
        </w:rPr>
        <w:t>6</w:t>
      </w:r>
      <w:r w:rsidR="00F76E2C">
        <w:t xml:space="preserve">, </w:t>
      </w:r>
      <w:r w:rsidR="00DC6AA6" w:rsidRPr="00230826">
        <w:rPr>
          <w:rStyle w:val="indexRefchap"/>
        </w:rPr>
        <w:t>9:</w:t>
      </w:r>
      <w:r w:rsidR="00DC6AA6" w:rsidRPr="00230826">
        <w:rPr>
          <w:rStyle w:val="indexRefpar"/>
        </w:rPr>
        <w:t>19–20</w:t>
      </w:r>
      <w:r w:rsidR="00F76E2C">
        <w:t xml:space="preserve">, </w:t>
      </w:r>
      <w:r w:rsidR="00DC6AA6" w:rsidRPr="00230826">
        <w:rPr>
          <w:rStyle w:val="indexRefchap"/>
        </w:rPr>
        <w:t>13:</w:t>
      </w:r>
      <w:r w:rsidR="00DC6AA6" w:rsidRPr="00230826">
        <w:rPr>
          <w:rStyle w:val="indexRefpar"/>
        </w:rPr>
        <w:t>6</w:t>
      </w:r>
      <w:r w:rsidR="00F76E2C">
        <w:t xml:space="preserve">, </w:t>
      </w:r>
      <w:r w:rsidR="00DC6AA6" w:rsidRPr="00230826">
        <w:rPr>
          <w:rStyle w:val="indexRefchap"/>
        </w:rPr>
        <w:t>18:</w:t>
      </w:r>
      <w:r w:rsidR="00DC6AA6" w:rsidRPr="00230826">
        <w:rPr>
          <w:rStyle w:val="indexRefpar"/>
        </w:rPr>
        <w:t>22</w:t>
      </w:r>
      <w:r w:rsidR="00F76E2C">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32332150" w14:textId="77777777" w:rsidR="00E67803" w:rsidRDefault="00C57E99" w:rsidP="008D3F0F">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stay in</w:t>
      </w:r>
      <w:r w:rsidR="00DC6AA6" w:rsidRPr="00230826">
        <w:rPr>
          <w:rStyle w:val="indexpagenumbercomma"/>
        </w:rPr>
        <w:t xml:space="preserve">, </w:t>
      </w:r>
      <w:r w:rsidR="00DC6AA6" w:rsidRPr="00230826">
        <w:rPr>
          <w:rStyle w:val="indexpagenumberchecked"/>
        </w:rPr>
        <w:t>79</w:t>
      </w:r>
      <w:r w:rsidRPr="006E548C">
        <w:rPr>
          <w:rStyle w:val="indexpagenumbercontinued"/>
        </w:rPr>
        <w:t>–96</w:t>
      </w:r>
      <w:r w:rsidR="008D3F0F">
        <w:t xml:space="preserve">, </w:t>
      </w:r>
      <w:r w:rsidR="00DC6AA6" w:rsidRPr="00230826">
        <w:rPr>
          <w:rStyle w:val="indexRefchap"/>
        </w:rPr>
        <w:t>4:</w:t>
      </w:r>
      <w:r w:rsidR="00DC6AA6" w:rsidRPr="00230826">
        <w:rPr>
          <w:rStyle w:val="indexRefpar"/>
        </w:rPr>
        <w:t>82–124</w:t>
      </w:r>
      <w:r w:rsidR="008D3F0F">
        <w:t xml:space="preserve">, </w:t>
      </w:r>
      <w:r w:rsidR="008D3F0F">
        <w:rPr>
          <w:rStyle w:val="indexRefchap"/>
        </w:rPr>
        <w:t>5</w:t>
      </w:r>
    </w:p>
    <w:p w14:paraId="6E91CB5B" w14:textId="77777777" w:rsidR="00C57E99" w:rsidRPr="002B1019" w:rsidRDefault="00C57E99" w:rsidP="00012142">
      <w:pPr>
        <w:pStyle w:val="Index-1"/>
      </w:pPr>
      <w:r w:rsidRPr="000C7039">
        <w:rPr>
          <w:highlight w:val="yellow"/>
        </w:rPr>
        <w:t>Afnán</w:t>
      </w:r>
      <w:r w:rsidRPr="002B1019">
        <w:t>, the</w:t>
      </w:r>
      <w:r w:rsidR="00DC6AA6" w:rsidRPr="00230826">
        <w:rPr>
          <w:rStyle w:val="indexpagenumbercomma"/>
        </w:rPr>
        <w:t xml:space="preserve">, </w:t>
      </w:r>
      <w:r w:rsidR="00DC6AA6" w:rsidRPr="00230826">
        <w:rPr>
          <w:rStyle w:val="indexpagenumberchecked"/>
        </w:rPr>
        <w:t>19</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144</w:t>
      </w:r>
      <w:r w:rsidR="00DC6AA6" w:rsidRPr="00230826">
        <w:rPr>
          <w:rStyle w:val="indexpagenumbercomma"/>
        </w:rPr>
        <w:t xml:space="preserve">, </w:t>
      </w:r>
      <w:r w:rsidR="00DC6AA6" w:rsidRPr="00230826">
        <w:rPr>
          <w:rStyle w:val="indexpagenumberchecked"/>
        </w:rPr>
        <w:t>150</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199</w:t>
      </w:r>
      <w:r w:rsidR="00DC6AA6" w:rsidRPr="00230826">
        <w:rPr>
          <w:rStyle w:val="indexpagenumbercomma"/>
        </w:rPr>
        <w:t xml:space="preserve">, </w:t>
      </w:r>
      <w:r w:rsidR="00DC6AA6" w:rsidRPr="00230826">
        <w:rPr>
          <w:rStyle w:val="indexpagenumberchecked"/>
        </w:rPr>
        <w:t>241</w:t>
      </w:r>
      <w:r w:rsidR="00DC6AA6" w:rsidRPr="00230826">
        <w:rPr>
          <w:rStyle w:val="indexpagenumbercomma"/>
        </w:rPr>
        <w:t xml:space="preserve">, </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354</w:t>
      </w:r>
      <w:r w:rsidR="00DC6AA6" w:rsidRPr="00230826">
        <w:rPr>
          <w:rStyle w:val="indexpagenumbercomma"/>
        </w:rPr>
        <w:t xml:space="preserve">, </w:t>
      </w:r>
      <w:r w:rsidR="00DC6AA6" w:rsidRPr="00230826">
        <w:rPr>
          <w:rStyle w:val="indexpagenumberchecked"/>
        </w:rPr>
        <w:t>355</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428</w:t>
      </w:r>
      <w:r w:rsidR="00DC6AA6" w:rsidRPr="00230826">
        <w:rPr>
          <w:rStyle w:val="indexpagenumbercomma"/>
        </w:rPr>
        <w:t xml:space="preserve">, </w:t>
      </w:r>
      <w:r w:rsidR="00DC6AA6" w:rsidRPr="00230826">
        <w:rPr>
          <w:rStyle w:val="indexpagenumberchecked"/>
        </w:rPr>
        <w:t>430</w:t>
      </w:r>
      <w:r w:rsidR="008D3F0F">
        <w:t xml:space="preserve">, </w:t>
      </w:r>
      <w:r w:rsidR="00DC6AA6" w:rsidRPr="00230826">
        <w:rPr>
          <w:rStyle w:val="indexRefchap"/>
        </w:rPr>
        <w:t>pr:</w:t>
      </w:r>
      <w:r w:rsidR="00DC6AA6" w:rsidRPr="00230826">
        <w:rPr>
          <w:rStyle w:val="indexRefpar"/>
        </w:rPr>
        <w:t>73</w:t>
      </w:r>
      <w:r w:rsidR="008D3F0F">
        <w:t xml:space="preserve">, </w:t>
      </w:r>
      <w:r w:rsidR="00DC6AA6" w:rsidRPr="00230826">
        <w:rPr>
          <w:rStyle w:val="indexRefchap"/>
        </w:rPr>
        <w:t>8:</w:t>
      </w:r>
      <w:r w:rsidR="00DC6AA6" w:rsidRPr="00230826">
        <w:rPr>
          <w:rStyle w:val="indexRefpar"/>
        </w:rPr>
        <w:t>22</w:t>
      </w:r>
      <w:r w:rsidR="008D3F0F">
        <w:t xml:space="preserve">, </w:t>
      </w:r>
      <w:r w:rsidR="00DC6AA6" w:rsidRPr="00230826">
        <w:rPr>
          <w:rStyle w:val="indexRefchap"/>
        </w:rPr>
        <w:t>10:</w:t>
      </w:r>
      <w:r w:rsidR="00DC6AA6" w:rsidRPr="00230826">
        <w:rPr>
          <w:rStyle w:val="indexRefpar"/>
        </w:rPr>
        <w:t>17</w:t>
      </w:r>
      <w:r w:rsidR="008D3F0F">
        <w:t xml:space="preserve">, </w:t>
      </w:r>
      <w:r w:rsidR="00DC6AA6" w:rsidRPr="00230826">
        <w:rPr>
          <w:rStyle w:val="indexRefchap"/>
        </w:rPr>
        <w:t>10:</w:t>
      </w:r>
      <w:r w:rsidR="00DC6AA6" w:rsidRPr="00230826">
        <w:rPr>
          <w:rStyle w:val="indexRefpar"/>
        </w:rPr>
        <w:t>19</w:t>
      </w:r>
      <w:r w:rsidR="008D3F0F">
        <w:t xml:space="preserve">, </w:t>
      </w:r>
      <w:r w:rsidR="008D3F0F" w:rsidRPr="008D3F0F">
        <w:rPr>
          <w:rStyle w:val="indexRefchap"/>
        </w:rPr>
        <w:t>10:</w:t>
      </w:r>
      <w:r w:rsidR="008D3F0F">
        <w:rPr>
          <w:rStyle w:val="indexRefpar"/>
        </w:rPr>
        <w:t>21</w:t>
      </w:r>
      <w:r w:rsidR="008D3F0F">
        <w:t xml:space="preserve">, </w:t>
      </w:r>
      <w:r w:rsidR="00DC6AA6" w:rsidRPr="00230826">
        <w:rPr>
          <w:rStyle w:val="indexRefchap"/>
        </w:rPr>
        <w:t>11:</w:t>
      </w:r>
      <w:r w:rsidR="00DC6AA6" w:rsidRPr="00230826">
        <w:rPr>
          <w:rStyle w:val="indexRefpar"/>
        </w:rPr>
        <w:t>9–10</w:t>
      </w:r>
      <w:r w:rsidR="008D3F0F">
        <w:t xml:space="preserve">, </w:t>
      </w:r>
      <w:r w:rsidR="00DC6AA6" w:rsidRPr="00230826">
        <w:rPr>
          <w:rStyle w:val="indexRefchap"/>
        </w:rPr>
        <w:t>14:</w:t>
      </w:r>
      <w:r w:rsidR="00DC6AA6" w:rsidRPr="00230826">
        <w:rPr>
          <w:rStyle w:val="indexRefpar"/>
        </w:rPr>
        <w:t>24</w:t>
      </w:r>
      <w:r w:rsidR="008D3F0F">
        <w:t xml:space="preserve">, </w:t>
      </w:r>
      <w:r w:rsidR="00DC6AA6" w:rsidRPr="00230826">
        <w:rPr>
          <w:rStyle w:val="indexRefchap"/>
        </w:rPr>
        <w:t>16:</w:t>
      </w:r>
      <w:r w:rsidR="00DC6AA6" w:rsidRPr="00230826">
        <w:rPr>
          <w:rStyle w:val="indexRefpar"/>
        </w:rPr>
        <w:t>37</w:t>
      </w:r>
      <w:r w:rsidR="008D3F0F">
        <w:t xml:space="preserve">, </w:t>
      </w:r>
      <w:r w:rsidR="00DC6AA6" w:rsidRPr="00230826">
        <w:rPr>
          <w:rStyle w:val="indexRefchap"/>
        </w:rPr>
        <w:t>20:</w:t>
      </w:r>
      <w:r w:rsidR="00DC6AA6" w:rsidRPr="00230826">
        <w:rPr>
          <w:rStyle w:val="indexRefpar"/>
        </w:rPr>
        <w:t>56</w:t>
      </w:r>
      <w:r w:rsidR="008D3F0F">
        <w:t xml:space="preserve">, </w:t>
      </w:r>
      <w:r w:rsidR="00DC6AA6" w:rsidRPr="00230826">
        <w:rPr>
          <w:rStyle w:val="indexRefchap"/>
        </w:rPr>
        <w:t>25:</w:t>
      </w:r>
      <w:r w:rsidR="00DC6AA6" w:rsidRPr="00230826">
        <w:rPr>
          <w:rStyle w:val="indexRefpar"/>
        </w:rPr>
        <w:t>1</w:t>
      </w:r>
      <w:r w:rsidR="008D3F0F">
        <w:t xml:space="preserve">, </w:t>
      </w:r>
      <w:r w:rsidR="00DC6AA6" w:rsidRPr="00230826">
        <w:rPr>
          <w:rStyle w:val="indexRefchap"/>
        </w:rPr>
        <w:t>29:</w:t>
      </w:r>
      <w:r w:rsidR="00DC6AA6" w:rsidRPr="00230826">
        <w:rPr>
          <w:rStyle w:val="indexRefpar"/>
        </w:rPr>
        <w:t>32</w:t>
      </w:r>
      <w:r w:rsidR="008D3F0F">
        <w:t xml:space="preserve">, </w:t>
      </w:r>
      <w:r w:rsidR="00DC6AA6" w:rsidRPr="00230826">
        <w:rPr>
          <w:rStyle w:val="indexRefchap"/>
        </w:rPr>
        <w:t>32:</w:t>
      </w:r>
      <w:r w:rsidR="00DC6AA6" w:rsidRPr="00230826">
        <w:rPr>
          <w:rStyle w:val="indexRefpar"/>
        </w:rPr>
        <w:t>16</w:t>
      </w:r>
      <w:r w:rsidR="008D3F0F">
        <w:t xml:space="preserve">, </w:t>
      </w:r>
      <w:r w:rsidR="00DC6AA6" w:rsidRPr="00230826">
        <w:rPr>
          <w:rStyle w:val="indexRefchap"/>
        </w:rPr>
        <w:t>32:</w:t>
      </w:r>
      <w:r w:rsidR="00DC6AA6" w:rsidRPr="00230826">
        <w:rPr>
          <w:rStyle w:val="indexRefpar"/>
        </w:rPr>
        <w:t>17</w:t>
      </w:r>
      <w:r w:rsidR="008D3F0F">
        <w:t xml:space="preserve">, </w:t>
      </w:r>
      <w:r w:rsidR="00DC6AA6" w:rsidRPr="00230826">
        <w:rPr>
          <w:rStyle w:val="indexRefchap"/>
        </w:rPr>
        <w:t>32:</w:t>
      </w:r>
      <w:r w:rsidR="00DC6AA6" w:rsidRPr="00230826">
        <w:rPr>
          <w:rStyle w:val="indexRefpar"/>
        </w:rPr>
        <w:t>68</w:t>
      </w:r>
      <w:r w:rsidR="008D3F0F">
        <w:t xml:space="preserve">, </w:t>
      </w:r>
      <w:r w:rsidR="008D3F0F" w:rsidRPr="008D3F0F">
        <w:rPr>
          <w:rStyle w:val="indexRefchap"/>
        </w:rPr>
        <w:t>32:</w:t>
      </w:r>
      <w:r w:rsidR="008D3F0F">
        <w:rPr>
          <w:rStyle w:val="indexRefpar"/>
        </w:rPr>
        <w:t>70</w:t>
      </w:r>
      <w:r w:rsidR="008D3F0F">
        <w:t xml:space="preserve">, </w:t>
      </w:r>
      <w:r w:rsidR="00DC6AA6" w:rsidRPr="00230826">
        <w:rPr>
          <w:rStyle w:val="indexRefchap"/>
        </w:rPr>
        <w:t>ap1:</w:t>
      </w:r>
      <w:r w:rsidR="00DC6AA6" w:rsidRPr="00230826">
        <w:rPr>
          <w:rStyle w:val="indexRefchapsub"/>
        </w:rPr>
        <w:t>1:</w:t>
      </w:r>
      <w:r w:rsidR="00DC6AA6" w:rsidRPr="00230826">
        <w:rPr>
          <w:rStyle w:val="indexRefpar"/>
        </w:rPr>
        <w:t>13</w:t>
      </w:r>
      <w:r w:rsidR="008D3F0F">
        <w:t xml:space="preserve">, </w:t>
      </w:r>
      <w:r w:rsidR="008D3F0F" w:rsidRPr="008D3F0F">
        <w:rPr>
          <w:rStyle w:val="indexRefchap"/>
        </w:rPr>
        <w:t>ap1:</w:t>
      </w:r>
      <w:r w:rsidR="008D3F0F" w:rsidRPr="008D3F0F">
        <w:rPr>
          <w:rStyle w:val="indexRefchapsub"/>
        </w:rPr>
        <w:t>1:</w:t>
      </w:r>
      <w:r w:rsidR="008D3F0F" w:rsidRPr="008D3F0F">
        <w:rPr>
          <w:rStyle w:val="indexRefpar"/>
        </w:rPr>
        <w:t>1</w:t>
      </w:r>
      <w:r w:rsidR="008D3F0F">
        <w:rPr>
          <w:rStyle w:val="indexRefpar"/>
        </w:rPr>
        <w:t>6–17</w:t>
      </w:r>
      <w:r w:rsidR="008D3F0F">
        <w:t xml:space="preserve">, </w:t>
      </w:r>
      <w:r w:rsidR="00DC6AA6" w:rsidRPr="00230826">
        <w:rPr>
          <w:rStyle w:val="indexRefchap"/>
        </w:rPr>
        <w:t>ap1:</w:t>
      </w:r>
      <w:r w:rsidR="00DC6AA6" w:rsidRPr="00230826">
        <w:rPr>
          <w:rStyle w:val="indexRefchapsub"/>
        </w:rPr>
        <w:t>3:</w:t>
      </w:r>
      <w:r w:rsidR="00DC6AA6" w:rsidRPr="00230826">
        <w:rPr>
          <w:rStyle w:val="indexRefpar"/>
        </w:rPr>
        <w:t>13</w:t>
      </w:r>
      <w:r w:rsidR="00012142">
        <w:t xml:space="preserve">, </w:t>
      </w:r>
      <w:r w:rsidR="00DC6AA6" w:rsidRPr="00230826">
        <w:rPr>
          <w:rStyle w:val="indexRefchap"/>
        </w:rPr>
        <w:t>ap2:</w:t>
      </w:r>
      <w:r w:rsidR="00DC6AA6" w:rsidRPr="00230826">
        <w:rPr>
          <w:rStyle w:val="indexRefpar"/>
        </w:rPr>
        <w:t>12–14</w:t>
      </w:r>
    </w:p>
    <w:p w14:paraId="6A336555" w14:textId="77777777" w:rsidR="00C57E99" w:rsidRPr="002B1019" w:rsidRDefault="00C57E99" w:rsidP="00E17302">
      <w:pPr>
        <w:pStyle w:val="Index-1"/>
      </w:pPr>
      <w:r w:rsidRPr="000C7039">
        <w:rPr>
          <w:highlight w:val="yellow"/>
        </w:rPr>
        <w:t>Afnán</w:t>
      </w:r>
      <w:r w:rsidRPr="002B1019">
        <w:t xml:space="preserve">, </w:t>
      </w:r>
      <w:r w:rsidRPr="000C7039">
        <w:rPr>
          <w:highlight w:val="yellow"/>
        </w:rPr>
        <w:t>ʿAlí</w:t>
      </w:r>
      <w:r w:rsidR="00DC6AA6" w:rsidRPr="00230826">
        <w:rPr>
          <w:rStyle w:val="indexpagenumbercomma"/>
        </w:rPr>
        <w:t xml:space="preserve">, </w:t>
      </w:r>
      <w:r w:rsidR="00DC6AA6" w:rsidRPr="00230826">
        <w:rPr>
          <w:rStyle w:val="indexpagenumberchecked"/>
        </w:rPr>
        <w:t>356</w:t>
      </w:r>
      <w:r w:rsidRPr="006E548C">
        <w:rPr>
          <w:rStyle w:val="indexpagenumbercontinued"/>
        </w:rPr>
        <w:t>–7</w:t>
      </w:r>
      <w:r w:rsidR="00DC6AA6" w:rsidRPr="00230826">
        <w:rPr>
          <w:rStyle w:val="indexpagenumbercomma"/>
        </w:rPr>
        <w:t xml:space="preserve">, </w:t>
      </w:r>
      <w:r w:rsidR="00DC6AA6" w:rsidRPr="00230826">
        <w:rPr>
          <w:rStyle w:val="indexpagenumberchecked"/>
        </w:rPr>
        <w:t>358</w:t>
      </w:r>
      <w:r w:rsidR="00DC6AA6" w:rsidRPr="00230826">
        <w:rPr>
          <w:rStyle w:val="indexpagenumbernotfound"/>
        </w:rPr>
        <w:t>, 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012142">
        <w:t xml:space="preserve">, </w:t>
      </w:r>
      <w:r w:rsidR="00DC6AA6" w:rsidRPr="00230826">
        <w:rPr>
          <w:rStyle w:val="indexRefchap"/>
        </w:rPr>
        <w:t>32:</w:t>
      </w:r>
      <w:r w:rsidR="00DC6AA6" w:rsidRPr="00230826">
        <w:rPr>
          <w:rStyle w:val="indexRefpar"/>
        </w:rPr>
        <w:t>24</w:t>
      </w:r>
      <w:r w:rsidR="00012142">
        <w:rPr>
          <w:rStyle w:val="indexRefpar"/>
        </w:rPr>
        <w:t>–27</w:t>
      </w:r>
      <w:r w:rsidR="00845A5F">
        <w:t xml:space="preserve">, </w:t>
      </w:r>
      <w:r w:rsidR="00DC6AA6" w:rsidRPr="00230826">
        <w:rPr>
          <w:rStyle w:val="indexRefchap"/>
        </w:rPr>
        <w:t>32:</w:t>
      </w:r>
      <w:r w:rsidR="00DC6AA6" w:rsidRPr="00230826">
        <w:rPr>
          <w:rStyle w:val="indexRefpar"/>
        </w:rPr>
        <w:t>41–42</w:t>
      </w:r>
      <w:r w:rsidR="00845A5F">
        <w:t xml:space="preserve">, </w:t>
      </w:r>
      <w:r w:rsidR="00DC6AA6" w:rsidRPr="00230826">
        <w:rPr>
          <w:rStyle w:val="indexRefchap"/>
        </w:rPr>
        <w:t>32:</w:t>
      </w:r>
      <w:r w:rsidR="00DC6AA6" w:rsidRPr="00230826">
        <w:rPr>
          <w:rStyle w:val="indexRefpar"/>
        </w:rPr>
        <w:t>49</w:t>
      </w:r>
      <w:r w:rsidR="00845A5F">
        <w:t xml:space="preserve">, </w:t>
      </w:r>
      <w:r w:rsidR="00845A5F" w:rsidRPr="00845A5F">
        <w:rPr>
          <w:rStyle w:val="indexRefchap"/>
        </w:rPr>
        <w:t>32:</w:t>
      </w:r>
      <w:r w:rsidR="00845A5F">
        <w:rPr>
          <w:rStyle w:val="indexRefpar"/>
        </w:rPr>
        <w:t>54</w:t>
      </w:r>
      <w:r w:rsidR="005D45AE">
        <w:t xml:space="preserve">, </w:t>
      </w:r>
      <w:r w:rsidR="00DC6AA6" w:rsidRPr="00230826">
        <w:rPr>
          <w:rStyle w:val="indexRefchap"/>
        </w:rPr>
        <w:t>32:</w:t>
      </w:r>
      <w:r w:rsidR="00DC6AA6" w:rsidRPr="00230826">
        <w:rPr>
          <w:rStyle w:val="indexRefpar"/>
        </w:rPr>
        <w:t>68</w:t>
      </w:r>
      <w:r w:rsidR="005D45AE">
        <w:t xml:space="preserve">, </w:t>
      </w:r>
      <w:r w:rsidR="00DC6AA6" w:rsidRPr="00230826">
        <w:rPr>
          <w:rStyle w:val="indexRefchap"/>
        </w:rPr>
        <w:t>32:</w:t>
      </w:r>
      <w:r w:rsidR="00DC6AA6" w:rsidRPr="00230826">
        <w:rPr>
          <w:rStyle w:val="indexRefpar"/>
        </w:rPr>
        <w:t>30–39</w:t>
      </w:r>
      <w:r w:rsidR="005D45AE">
        <w:t xml:space="preserve">, </w:t>
      </w:r>
      <w:r w:rsidR="00DC6AA6" w:rsidRPr="00230826">
        <w:rPr>
          <w:rStyle w:val="indexRefchap"/>
        </w:rPr>
        <w:t>32:</w:t>
      </w:r>
      <w:r w:rsidR="00DC6AA6" w:rsidRPr="00230826">
        <w:rPr>
          <w:rStyle w:val="indexRefpar"/>
        </w:rPr>
        <w:t>78–80</w:t>
      </w:r>
      <w:r w:rsidR="005D45AE">
        <w:t xml:space="preserve">, </w:t>
      </w:r>
      <w:r w:rsidR="00DC6AA6" w:rsidRPr="00230826">
        <w:rPr>
          <w:rStyle w:val="indexRefchap"/>
        </w:rPr>
        <w:t>32:</w:t>
      </w:r>
      <w:r w:rsidR="00DC6AA6" w:rsidRPr="00230826">
        <w:rPr>
          <w:rStyle w:val="indexRefpar"/>
        </w:rPr>
        <w:t>82</w:t>
      </w:r>
    </w:p>
    <w:p w14:paraId="50C350B5" w14:textId="77777777" w:rsidR="00C57E99" w:rsidRPr="002B1019" w:rsidRDefault="00C57E99" w:rsidP="003E6804">
      <w:pPr>
        <w:pStyle w:val="Index-1"/>
      </w:pPr>
      <w:r w:rsidRPr="000C7039">
        <w:rPr>
          <w:highlight w:val="yellow"/>
        </w:rPr>
        <w:t>Afnán</w:t>
      </w:r>
      <w:r w:rsidRPr="002B1019">
        <w:t xml:space="preserve">, </w:t>
      </w:r>
      <w:r w:rsidRPr="000C7039">
        <w:rPr>
          <w:highlight w:val="yellow"/>
        </w:rPr>
        <w:t>Bahíyyih</w:t>
      </w:r>
      <w:r w:rsidR="00DC6AA6" w:rsidRPr="00230826">
        <w:rPr>
          <w:rStyle w:val="indexpagenumbercomma"/>
        </w:rPr>
        <w:t xml:space="preserve">, </w:t>
      </w:r>
      <w:r w:rsidR="00DC6AA6" w:rsidRPr="00230826">
        <w:rPr>
          <w:rStyle w:val="indexpagenumberchecked"/>
        </w:rPr>
        <w:t>365</w:t>
      </w:r>
      <w:r w:rsidR="003E6804">
        <w:t xml:space="preserve">, </w:t>
      </w:r>
      <w:r w:rsidR="00DC6AA6" w:rsidRPr="00230826">
        <w:rPr>
          <w:rStyle w:val="indexRefchap"/>
        </w:rPr>
        <w:t>32:</w:t>
      </w:r>
      <w:r w:rsidR="00DC6AA6" w:rsidRPr="00230826">
        <w:rPr>
          <w:rStyle w:val="indexRefpar"/>
        </w:rPr>
        <w:t>82</w:t>
      </w:r>
    </w:p>
    <w:p w14:paraId="6FFC1FFE" w14:textId="77777777" w:rsidR="00C57E99" w:rsidRPr="002B1019" w:rsidRDefault="00C57E99" w:rsidP="003E6804">
      <w:pPr>
        <w:pStyle w:val="Index-1"/>
      </w:pPr>
      <w:r w:rsidRPr="000C7039">
        <w:rPr>
          <w:highlight w:val="yellow"/>
        </w:rPr>
        <w:t>Afnán</w:t>
      </w:r>
      <w:r w:rsidRPr="002B1019">
        <w:t xml:space="preserve">, </w:t>
      </w:r>
      <w:r w:rsidRPr="000C7039">
        <w:rPr>
          <w:highlight w:val="yellow"/>
        </w:rPr>
        <w:t>Fayḍí</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3E6804">
        <w:t xml:space="preserve"> </w:t>
      </w:r>
      <w:r w:rsidR="003E6804" w:rsidRPr="00683C74">
        <w:rPr>
          <w:rStyle w:val="stilltoworkat"/>
        </w:rPr>
        <w:t>(</w:t>
      </w:r>
      <w:r w:rsidR="003E6804">
        <w:rPr>
          <w:rStyle w:val="stilltoworkat"/>
        </w:rPr>
        <w:t>page 364 and 365 have now a joint reference)</w:t>
      </w:r>
      <w:r w:rsidR="003E6804">
        <w:t xml:space="preserve">, </w:t>
      </w:r>
      <w:r w:rsidR="00DC6AA6" w:rsidRPr="00230826">
        <w:rPr>
          <w:rStyle w:val="indexRefchap"/>
        </w:rPr>
        <w:t>32:</w:t>
      </w:r>
      <w:r w:rsidR="00DC6AA6" w:rsidRPr="00230826">
        <w:rPr>
          <w:rStyle w:val="indexRefpar"/>
        </w:rPr>
        <w:t>42</w:t>
      </w:r>
      <w:r w:rsidR="003E6804">
        <w:t xml:space="preserve">, </w:t>
      </w:r>
      <w:r w:rsidR="003E6804" w:rsidRPr="003E6804">
        <w:rPr>
          <w:rStyle w:val="indexRefchap"/>
        </w:rPr>
        <w:t>32:</w:t>
      </w:r>
      <w:r w:rsidR="003E6804" w:rsidRPr="003E6804">
        <w:rPr>
          <w:rStyle w:val="indexRefpar"/>
        </w:rPr>
        <w:t>4</w:t>
      </w:r>
      <w:r w:rsidR="003E6804">
        <w:rPr>
          <w:rStyle w:val="indexRefpar"/>
        </w:rPr>
        <w:t>5</w:t>
      </w:r>
      <w:r w:rsidR="003E6804">
        <w:t xml:space="preserve">, </w:t>
      </w:r>
      <w:r w:rsidR="00DC6AA6" w:rsidRPr="00230826">
        <w:rPr>
          <w:rStyle w:val="indexRefchap"/>
        </w:rPr>
        <w:t>32:</w:t>
      </w:r>
      <w:r w:rsidR="00DC6AA6" w:rsidRPr="00230826">
        <w:rPr>
          <w:rStyle w:val="indexRefpar"/>
        </w:rPr>
        <w:t>48–54</w:t>
      </w:r>
      <w:r w:rsidR="003E6804">
        <w:t xml:space="preserve">, </w:t>
      </w:r>
      <w:r w:rsidR="00DC6AA6" w:rsidRPr="00230826">
        <w:rPr>
          <w:rStyle w:val="indexRefchap"/>
        </w:rPr>
        <w:t>32:</w:t>
      </w:r>
      <w:r w:rsidR="00DC6AA6" w:rsidRPr="00230826">
        <w:rPr>
          <w:rStyle w:val="indexRefpar"/>
        </w:rPr>
        <w:t>68</w:t>
      </w:r>
      <w:r w:rsidR="003E6804">
        <w:t xml:space="preserve">, </w:t>
      </w:r>
      <w:r w:rsidR="00DC6AA6" w:rsidRPr="00230826">
        <w:rPr>
          <w:rStyle w:val="indexRefchap"/>
        </w:rPr>
        <w:t>32:</w:t>
      </w:r>
      <w:r w:rsidR="00DC6AA6" w:rsidRPr="00230826">
        <w:rPr>
          <w:rStyle w:val="indexRefpar"/>
        </w:rPr>
        <w:t>80</w:t>
      </w:r>
      <w:r w:rsidR="003E6804">
        <w:rPr>
          <w:rStyle w:val="indexRefpar"/>
        </w:rPr>
        <w:t>–82</w:t>
      </w:r>
    </w:p>
    <w:p w14:paraId="36645739" w14:textId="77777777" w:rsidR="00C57E99" w:rsidRPr="002B1019" w:rsidRDefault="00C57E99" w:rsidP="0011138F">
      <w:pPr>
        <w:pStyle w:val="Index-1"/>
      </w:pPr>
      <w:r w:rsidRPr="000C7039">
        <w:rPr>
          <w:highlight w:val="yellow"/>
        </w:rPr>
        <w:t>Afnán</w:t>
      </w:r>
      <w:r w:rsidRPr="002B1019">
        <w:t xml:space="preserve">, </w:t>
      </w:r>
      <w:r w:rsidRPr="00B800E6">
        <w:rPr>
          <w:highlight w:val="yellow"/>
        </w:rPr>
        <w:t>Fu</w:t>
      </w:r>
      <w:r w:rsidR="00627ED1" w:rsidRPr="00627ED1">
        <w:rPr>
          <w:highlight w:val="yellow"/>
        </w:rPr>
        <w:t>’</w:t>
      </w:r>
      <w:r w:rsidRPr="00B800E6">
        <w:rPr>
          <w:highlight w:val="yellow"/>
        </w:rPr>
        <w:t>ád</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3E6804">
        <w:t xml:space="preserve"> </w:t>
      </w:r>
      <w:r w:rsidR="003E6804" w:rsidRPr="00683C74">
        <w:rPr>
          <w:rStyle w:val="stilltoworkat"/>
        </w:rPr>
        <w:t>(</w:t>
      </w:r>
      <w:r w:rsidR="003E6804">
        <w:rPr>
          <w:rStyle w:val="stilltoworkat"/>
        </w:rPr>
        <w:t>page 359 and 360 have now a joint reference)</w:t>
      </w:r>
      <w:r w:rsidR="003E6804">
        <w:t xml:space="preserve">, </w:t>
      </w:r>
      <w:r w:rsidR="00DC6AA6" w:rsidRPr="00230826">
        <w:rPr>
          <w:rStyle w:val="indexRefchap"/>
        </w:rPr>
        <w:t>32:</w:t>
      </w:r>
      <w:r w:rsidR="00DC6AA6" w:rsidRPr="00230826">
        <w:rPr>
          <w:rStyle w:val="indexRefpar"/>
        </w:rPr>
        <w:t>36</w:t>
      </w:r>
      <w:r w:rsidR="003E6804">
        <w:t xml:space="preserve">, </w:t>
      </w:r>
      <w:r w:rsidR="00DC6AA6" w:rsidRPr="00230826">
        <w:rPr>
          <w:rStyle w:val="indexRefchap"/>
        </w:rPr>
        <w:t>32:</w:t>
      </w:r>
      <w:r w:rsidR="00DC6AA6" w:rsidRPr="00230826">
        <w:rPr>
          <w:rStyle w:val="indexRefpar"/>
        </w:rPr>
        <w:t>47–49</w:t>
      </w:r>
    </w:p>
    <w:p w14:paraId="4272FA9A" w14:textId="77777777" w:rsidR="00C57E99" w:rsidRPr="002B1019" w:rsidRDefault="00C57E99" w:rsidP="001561F3">
      <w:pPr>
        <w:pStyle w:val="Index-1"/>
      </w:pPr>
      <w:r w:rsidRPr="000C7039">
        <w:rPr>
          <w:highlight w:val="yellow"/>
        </w:rPr>
        <w:t>Afnán</w:t>
      </w:r>
      <w:r w:rsidRPr="002B1019">
        <w:t xml:space="preserve">, </w:t>
      </w:r>
      <w:r w:rsidRPr="000C7039">
        <w:rPr>
          <w:highlight w:val="yellow"/>
        </w:rPr>
        <w:t>Ḥasan</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1561F3">
        <w:t xml:space="preserve">, </w:t>
      </w:r>
      <w:r w:rsidR="00DC6AA6" w:rsidRPr="00230826">
        <w:rPr>
          <w:rStyle w:val="indexRefchap"/>
        </w:rPr>
        <w:t>32:</w:t>
      </w:r>
      <w:r w:rsidR="00DC6AA6" w:rsidRPr="00230826">
        <w:rPr>
          <w:rStyle w:val="indexRefpar"/>
        </w:rPr>
        <w:t>42</w:t>
      </w:r>
      <w:r w:rsidR="001561F3">
        <w:t xml:space="preserve">, </w:t>
      </w:r>
      <w:r w:rsidR="00DC6AA6" w:rsidRPr="00230826">
        <w:rPr>
          <w:rStyle w:val="indexRefchap"/>
        </w:rPr>
        <w:t>32:</w:t>
      </w:r>
      <w:r w:rsidR="00DC6AA6" w:rsidRPr="00230826">
        <w:rPr>
          <w:rStyle w:val="indexRefpar"/>
        </w:rPr>
        <w:t>51</w:t>
      </w:r>
      <w:r w:rsidR="001561F3">
        <w:t xml:space="preserve">, </w:t>
      </w:r>
      <w:r w:rsidR="001561F3" w:rsidRPr="001561F3">
        <w:rPr>
          <w:rStyle w:val="indexRefchap"/>
        </w:rPr>
        <w:t>32:</w:t>
      </w:r>
      <w:r w:rsidR="001561F3" w:rsidRPr="001561F3">
        <w:rPr>
          <w:rStyle w:val="indexRefpar"/>
        </w:rPr>
        <w:t>5</w:t>
      </w:r>
      <w:r w:rsidR="001561F3">
        <w:rPr>
          <w:rStyle w:val="indexRefpar"/>
        </w:rPr>
        <w:t>4</w:t>
      </w:r>
      <w:r w:rsidR="001561F3">
        <w:t xml:space="preserve">, </w:t>
      </w:r>
      <w:r w:rsidR="00DC6AA6" w:rsidRPr="00230826">
        <w:rPr>
          <w:rStyle w:val="indexRefchap"/>
        </w:rPr>
        <w:t>32:</w:t>
      </w:r>
      <w:r w:rsidR="00DC6AA6" w:rsidRPr="00230826">
        <w:rPr>
          <w:rStyle w:val="indexRefpar"/>
        </w:rPr>
        <w:t>80</w:t>
      </w:r>
      <w:r w:rsidR="001561F3">
        <w:t xml:space="preserve">, </w:t>
      </w:r>
      <w:r w:rsidR="00DC6AA6" w:rsidRPr="00230826">
        <w:rPr>
          <w:rStyle w:val="indexRefchap"/>
        </w:rPr>
        <w:t>32:</w:t>
      </w:r>
      <w:r w:rsidR="00DC6AA6" w:rsidRPr="00230826">
        <w:rPr>
          <w:rStyle w:val="indexRefpar"/>
        </w:rPr>
        <w:t>82</w:t>
      </w:r>
    </w:p>
    <w:p w14:paraId="5004B811" w14:textId="77777777" w:rsidR="00C57E99" w:rsidRPr="002B1019" w:rsidRDefault="00C57E99" w:rsidP="001561F3">
      <w:pPr>
        <w:pStyle w:val="Index-1"/>
      </w:pPr>
      <w:r w:rsidRPr="000C7039">
        <w:rPr>
          <w:highlight w:val="yellow"/>
        </w:rPr>
        <w:t>Afnán</w:t>
      </w:r>
      <w:r w:rsidRPr="002B1019">
        <w:t xml:space="preserve">, </w:t>
      </w:r>
      <w:r w:rsidRPr="000C7039">
        <w:rPr>
          <w:highlight w:val="yellow"/>
        </w:rPr>
        <w:t>Ḥusayn</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1561F3">
        <w:t xml:space="preserve">, </w:t>
      </w:r>
      <w:r w:rsidR="00DC6AA6" w:rsidRPr="00230826">
        <w:rPr>
          <w:rStyle w:val="indexRefchap"/>
        </w:rPr>
        <w:t>32:</w:t>
      </w:r>
      <w:r w:rsidR="00DC6AA6" w:rsidRPr="00230826">
        <w:rPr>
          <w:rStyle w:val="indexRefpar"/>
        </w:rPr>
        <w:t>80</w:t>
      </w:r>
      <w:r w:rsidR="001561F3">
        <w:t xml:space="preserve">, </w:t>
      </w:r>
      <w:r w:rsidR="00DC6AA6" w:rsidRPr="00230826">
        <w:rPr>
          <w:rStyle w:val="indexRefchap"/>
        </w:rPr>
        <w:t>32:</w:t>
      </w:r>
      <w:r w:rsidR="00DC6AA6" w:rsidRPr="00230826">
        <w:rPr>
          <w:rStyle w:val="indexRefpar"/>
        </w:rPr>
        <w:t>82</w:t>
      </w:r>
    </w:p>
    <w:p w14:paraId="60164103" w14:textId="77777777" w:rsidR="00C57E99" w:rsidRPr="002B1019" w:rsidRDefault="00C57E99" w:rsidP="001561F3">
      <w:pPr>
        <w:pStyle w:val="Index-1"/>
      </w:pPr>
      <w:r w:rsidRPr="000C7039">
        <w:rPr>
          <w:highlight w:val="yellow"/>
        </w:rPr>
        <w:t>Afnán</w:t>
      </w:r>
      <w:r w:rsidRPr="002B1019">
        <w:t xml:space="preserve">,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sin</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1561F3">
        <w:t xml:space="preserve">, </w:t>
      </w:r>
      <w:r w:rsidR="00DC6AA6" w:rsidRPr="00230826">
        <w:rPr>
          <w:rStyle w:val="indexRefchap"/>
        </w:rPr>
        <w:t>32:</w:t>
      </w:r>
      <w:r w:rsidR="00DC6AA6" w:rsidRPr="00230826">
        <w:rPr>
          <w:rStyle w:val="indexRefpar"/>
        </w:rPr>
        <w:t>36</w:t>
      </w:r>
      <w:r w:rsidR="001561F3">
        <w:t xml:space="preserve">, </w:t>
      </w:r>
      <w:r w:rsidR="00DC6AA6" w:rsidRPr="00230826">
        <w:rPr>
          <w:rStyle w:val="indexRefchap"/>
        </w:rPr>
        <w:t>32:</w:t>
      </w:r>
      <w:r w:rsidR="00DC6AA6" w:rsidRPr="00230826">
        <w:rPr>
          <w:rStyle w:val="indexRefpar"/>
        </w:rPr>
        <w:t>48</w:t>
      </w:r>
    </w:p>
    <w:p w14:paraId="50C8EBF4" w14:textId="77777777" w:rsidR="00C57E99" w:rsidRPr="002B1019" w:rsidRDefault="00C57E99" w:rsidP="00345FF2">
      <w:pPr>
        <w:pStyle w:val="Index-1"/>
      </w:pPr>
      <w:r w:rsidRPr="000C7039">
        <w:rPr>
          <w:highlight w:val="yellow"/>
        </w:rPr>
        <w:t>Afnán</w:t>
      </w:r>
      <w:r w:rsidRPr="002B1019">
        <w:t xml:space="preserve">, </w:t>
      </w:r>
      <w:r w:rsidR="00627ED1" w:rsidRPr="00627ED1">
        <w:rPr>
          <w:highlight w:val="yellow"/>
        </w:rPr>
        <w:t>Nayyir</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361</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364</w:t>
      </w:r>
      <w:r w:rsidRPr="006E548C">
        <w:rPr>
          <w:rStyle w:val="indexpagenumbercontinued"/>
        </w:rPr>
        <w:t>–6</w:t>
      </w:r>
      <w:r w:rsidR="001561F3">
        <w:t xml:space="preserve">, </w:t>
      </w:r>
      <w:r w:rsidR="00DC6AA6" w:rsidRPr="00230826">
        <w:rPr>
          <w:rStyle w:val="indexRefchap"/>
        </w:rPr>
        <w:t>32:</w:t>
      </w:r>
      <w:r w:rsidR="00DC6AA6" w:rsidRPr="00230826">
        <w:rPr>
          <w:rStyle w:val="indexRefpar"/>
        </w:rPr>
        <w:t>42</w:t>
      </w:r>
      <w:r w:rsidR="001561F3">
        <w:t xml:space="preserve">, </w:t>
      </w:r>
      <w:r w:rsidR="00DC6AA6" w:rsidRPr="00230826">
        <w:rPr>
          <w:rStyle w:val="indexRefchap"/>
        </w:rPr>
        <w:t>32:</w:t>
      </w:r>
      <w:r w:rsidR="00DC6AA6" w:rsidRPr="00230826">
        <w:rPr>
          <w:rStyle w:val="indexRefpar"/>
        </w:rPr>
        <w:t>48</w:t>
      </w:r>
      <w:r w:rsidR="001561F3">
        <w:t xml:space="preserve">, </w:t>
      </w:r>
      <w:r w:rsidR="001561F3" w:rsidRPr="001561F3">
        <w:rPr>
          <w:rStyle w:val="indexRefchap"/>
        </w:rPr>
        <w:t>32:</w:t>
      </w:r>
      <w:r w:rsidR="001561F3">
        <w:rPr>
          <w:rStyle w:val="indexRefpar"/>
        </w:rPr>
        <w:t>50–51</w:t>
      </w:r>
      <w:r w:rsidR="00345FF2">
        <w:t xml:space="preserve">, </w:t>
      </w:r>
      <w:r w:rsidR="00DC6AA6" w:rsidRPr="00230826">
        <w:rPr>
          <w:rStyle w:val="indexRefchap"/>
        </w:rPr>
        <w:t>32:</w:t>
      </w:r>
      <w:r w:rsidR="00DC6AA6" w:rsidRPr="00230826">
        <w:rPr>
          <w:rStyle w:val="indexRefpar"/>
        </w:rPr>
        <w:t>65</w:t>
      </w:r>
      <w:r w:rsidR="00345FF2">
        <w:t xml:space="preserve">, </w:t>
      </w:r>
      <w:r w:rsidR="00DC6AA6" w:rsidRPr="00230826">
        <w:rPr>
          <w:rStyle w:val="indexRefchap"/>
        </w:rPr>
        <w:t>32:</w:t>
      </w:r>
      <w:r w:rsidR="00DC6AA6" w:rsidRPr="00230826">
        <w:rPr>
          <w:rStyle w:val="indexRefpar"/>
        </w:rPr>
        <w:t>68</w:t>
      </w:r>
      <w:r w:rsidR="00345FF2">
        <w:t xml:space="preserve">, </w:t>
      </w:r>
      <w:r w:rsidR="00DC6AA6" w:rsidRPr="00230826">
        <w:rPr>
          <w:rStyle w:val="indexRefchap"/>
        </w:rPr>
        <w:t>32:</w:t>
      </w:r>
      <w:r w:rsidR="00DC6AA6" w:rsidRPr="00230826">
        <w:rPr>
          <w:rStyle w:val="indexRefpar"/>
        </w:rPr>
        <w:t>71</w:t>
      </w:r>
      <w:r w:rsidR="00345FF2">
        <w:t xml:space="preserve">, </w:t>
      </w:r>
      <w:r w:rsidR="00DC6AA6" w:rsidRPr="00230826">
        <w:rPr>
          <w:rStyle w:val="indexRefchap"/>
        </w:rPr>
        <w:t>32:</w:t>
      </w:r>
      <w:r w:rsidR="00DC6AA6" w:rsidRPr="00230826">
        <w:rPr>
          <w:rStyle w:val="indexRefpar"/>
        </w:rPr>
        <w:t>79–83</w:t>
      </w:r>
    </w:p>
    <w:p w14:paraId="4710BDA4" w14:textId="77777777" w:rsidR="00C57E99" w:rsidRPr="002B1019" w:rsidRDefault="00C57E99" w:rsidP="00345FF2">
      <w:pPr>
        <w:pStyle w:val="Index-1"/>
      </w:pPr>
      <w:r w:rsidRPr="000C7039">
        <w:rPr>
          <w:highlight w:val="yellow"/>
        </w:rPr>
        <w:t>Afnán</w:t>
      </w:r>
      <w:r w:rsidRPr="002B1019">
        <w:t xml:space="preserve">, </w:t>
      </w:r>
      <w:r w:rsidRPr="000C7039">
        <w:rPr>
          <w:highlight w:val="yellow"/>
        </w:rPr>
        <w:t>Rúḥí</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Pr="006E548C">
        <w:rPr>
          <w:rStyle w:val="indexpagenumbercontinued"/>
        </w:rPr>
        <w:t>–60</w:t>
      </w:r>
      <w:r w:rsidR="00DC6AA6" w:rsidRPr="00230826">
        <w:rPr>
          <w:rStyle w:val="indexpagenumbercomma"/>
        </w:rPr>
        <w:t xml:space="preserve">, </w:t>
      </w:r>
      <w:r w:rsidR="00DC6AA6" w:rsidRPr="00230826">
        <w:rPr>
          <w:rStyle w:val="indexpagenumberchecked"/>
        </w:rPr>
        <w:t>363</w:t>
      </w:r>
      <w:r w:rsidRPr="006E548C">
        <w:rPr>
          <w:rStyle w:val="indexpagenumbercontinued"/>
        </w:rPr>
        <w:t>–4</w:t>
      </w:r>
      <w:r w:rsidR="00345FF2">
        <w:t xml:space="preserve">, </w:t>
      </w:r>
      <w:r w:rsidR="00DC6AA6" w:rsidRPr="00230826">
        <w:rPr>
          <w:rStyle w:val="indexRefchap"/>
        </w:rPr>
        <w:t>32:</w:t>
      </w:r>
      <w:r w:rsidR="00DC6AA6" w:rsidRPr="00230826">
        <w:rPr>
          <w:rStyle w:val="indexRefpar"/>
        </w:rPr>
        <w:t>36</w:t>
      </w:r>
      <w:r w:rsidR="00345FF2">
        <w:t xml:space="preserve">, </w:t>
      </w:r>
      <w:r w:rsidR="00DC6AA6" w:rsidRPr="00230826">
        <w:rPr>
          <w:rStyle w:val="indexRefchap"/>
        </w:rPr>
        <w:t>32:</w:t>
      </w:r>
      <w:r w:rsidR="00DC6AA6" w:rsidRPr="00230826">
        <w:rPr>
          <w:rStyle w:val="indexRefpar"/>
        </w:rPr>
        <w:t>45–49</w:t>
      </w:r>
      <w:r w:rsidR="00345FF2">
        <w:t xml:space="preserve">, </w:t>
      </w:r>
      <w:r w:rsidR="00DC6AA6" w:rsidRPr="00230826">
        <w:rPr>
          <w:rStyle w:val="indexRefchap"/>
        </w:rPr>
        <w:t>32:</w:t>
      </w:r>
      <w:r w:rsidR="00DC6AA6" w:rsidRPr="00230826">
        <w:rPr>
          <w:rStyle w:val="indexRefpar"/>
        </w:rPr>
        <w:t>71–78</w:t>
      </w:r>
    </w:p>
    <w:p w14:paraId="684819C9" w14:textId="77777777" w:rsidR="00C57E99" w:rsidRPr="002B1019" w:rsidRDefault="00C57E99" w:rsidP="00D31D34">
      <w:pPr>
        <w:pStyle w:val="Index-1"/>
      </w:pPr>
      <w:r w:rsidRPr="000C7039">
        <w:rPr>
          <w:highlight w:val="yellow"/>
        </w:rPr>
        <w:t>Afnán</w:t>
      </w:r>
      <w:r w:rsidRPr="002B1019">
        <w:t xml:space="preserve">, </w:t>
      </w:r>
      <w:r w:rsidR="00627ED1" w:rsidRPr="00627ED1">
        <w:rPr>
          <w:highlight w:val="yellow"/>
        </w:rPr>
        <w:t>Suhayl</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31D34">
        <w:t xml:space="preserve">, </w:t>
      </w:r>
      <w:r w:rsidR="00DC6AA6" w:rsidRPr="00230826">
        <w:rPr>
          <w:rStyle w:val="indexRefchap"/>
        </w:rPr>
        <w:t>32:</w:t>
      </w:r>
      <w:r w:rsidR="00DC6AA6" w:rsidRPr="00230826">
        <w:rPr>
          <w:rStyle w:val="indexRefpar"/>
        </w:rPr>
        <w:t>36</w:t>
      </w:r>
      <w:r w:rsidR="00D31D34">
        <w:t xml:space="preserve">, </w:t>
      </w:r>
      <w:r w:rsidR="00DC6AA6" w:rsidRPr="00230826">
        <w:rPr>
          <w:rStyle w:val="indexRefchap"/>
        </w:rPr>
        <w:t>32:</w:t>
      </w:r>
      <w:r w:rsidR="00DC6AA6" w:rsidRPr="00230826">
        <w:rPr>
          <w:rStyle w:val="indexRefpar"/>
        </w:rPr>
        <w:t>48</w:t>
      </w:r>
    </w:p>
    <w:p w14:paraId="311232B9" w14:textId="77777777" w:rsidR="00C57E99" w:rsidRPr="002B1019" w:rsidRDefault="00C57E99" w:rsidP="00D31D34">
      <w:pPr>
        <w:pStyle w:val="Index-1"/>
      </w:pPr>
      <w:r w:rsidRPr="000C7039">
        <w:rPr>
          <w:highlight w:val="yellow"/>
        </w:rPr>
        <w:t>Afnán</w:t>
      </w:r>
      <w:r w:rsidRPr="002B1019">
        <w:t xml:space="preserve">, </w:t>
      </w:r>
      <w:r w:rsidRPr="000C7039">
        <w:rPr>
          <w:highlight w:val="yellow"/>
        </w:rPr>
        <w:t>urayyá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365</w:t>
      </w:r>
      <w:r w:rsidR="00D31D34">
        <w:t xml:space="preserve">, </w:t>
      </w:r>
      <w:r w:rsidR="00DC6AA6" w:rsidRPr="00230826">
        <w:rPr>
          <w:rStyle w:val="indexRefchap"/>
        </w:rPr>
        <w:t>32:</w:t>
      </w:r>
      <w:r w:rsidR="00DC6AA6" w:rsidRPr="00230826">
        <w:rPr>
          <w:rStyle w:val="indexRefpar"/>
        </w:rPr>
        <w:t>36</w:t>
      </w:r>
      <w:r w:rsidR="00D31D34">
        <w:t xml:space="preserve">, </w:t>
      </w:r>
      <w:r w:rsidR="00DC6AA6" w:rsidRPr="00230826">
        <w:rPr>
          <w:rStyle w:val="indexRefchap"/>
        </w:rPr>
        <w:t>32:</w:t>
      </w:r>
      <w:r w:rsidR="00DC6AA6" w:rsidRPr="00230826">
        <w:rPr>
          <w:rStyle w:val="indexRefpar"/>
        </w:rPr>
        <w:t>42</w:t>
      </w:r>
      <w:r w:rsidR="00D31D34">
        <w:t xml:space="preserve">, </w:t>
      </w:r>
      <w:r w:rsidR="00DC6AA6" w:rsidRPr="00230826">
        <w:rPr>
          <w:rStyle w:val="indexRefchap"/>
        </w:rPr>
        <w:t>32:</w:t>
      </w:r>
      <w:r w:rsidR="00DC6AA6" w:rsidRPr="00230826">
        <w:rPr>
          <w:rStyle w:val="indexRefpar"/>
        </w:rPr>
        <w:t>48</w:t>
      </w:r>
      <w:r w:rsidR="00D31D34">
        <w:t xml:space="preserve">, </w:t>
      </w:r>
      <w:r w:rsidR="00DC6AA6" w:rsidRPr="00230826">
        <w:rPr>
          <w:rStyle w:val="indexRefchap"/>
        </w:rPr>
        <w:t>32:</w:t>
      </w:r>
      <w:r w:rsidR="00DC6AA6" w:rsidRPr="00230826">
        <w:rPr>
          <w:rStyle w:val="indexRefpar"/>
        </w:rPr>
        <w:t>68</w:t>
      </w:r>
      <w:r w:rsidR="00D31D34">
        <w:t xml:space="preserve">, </w:t>
      </w:r>
      <w:r w:rsidR="00DC6AA6" w:rsidRPr="00230826">
        <w:rPr>
          <w:rStyle w:val="indexRefchap"/>
        </w:rPr>
        <w:t>32:</w:t>
      </w:r>
      <w:r w:rsidR="00DC6AA6" w:rsidRPr="00230826">
        <w:rPr>
          <w:rStyle w:val="indexRefpar"/>
        </w:rPr>
        <w:t>82</w:t>
      </w:r>
    </w:p>
    <w:p w14:paraId="2230C2F8" w14:textId="77777777" w:rsidR="00C57E99" w:rsidRPr="002B1019" w:rsidRDefault="00C57E99" w:rsidP="00D31D34">
      <w:pPr>
        <w:pStyle w:val="Index-1"/>
      </w:pPr>
      <w:r w:rsidRPr="000C7039">
        <w:rPr>
          <w:highlight w:val="yellow"/>
        </w:rPr>
        <w:t>Afnán</w:t>
      </w:r>
      <w:r w:rsidRPr="002B1019">
        <w:t xml:space="preserve">, </w:t>
      </w:r>
      <w:r w:rsidRPr="00B800E6">
        <w:rPr>
          <w:highlight w:val="yellow"/>
        </w:rPr>
        <w:t>Ṭúbá</w:t>
      </w:r>
      <w:r w:rsidR="00627ED1" w:rsidRPr="00627ED1">
        <w:rPr>
          <w:highlight w:val="yellow"/>
        </w:rPr>
        <w:t xml:space="preserve"> </w:t>
      </w:r>
      <w:r w:rsidRPr="00B800E6">
        <w:rPr>
          <w:highlight w:val="yellow"/>
        </w:rPr>
        <w:t>ánum</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363</w:t>
      </w:r>
      <w:r w:rsidR="00D31D34">
        <w:t xml:space="preserve">, </w:t>
      </w:r>
      <w:r w:rsidR="00DC6AA6" w:rsidRPr="00230826">
        <w:rPr>
          <w:rStyle w:val="indexRefchap"/>
        </w:rPr>
        <w:t>32:</w:t>
      </w:r>
      <w:r w:rsidR="00DC6AA6" w:rsidRPr="00230826">
        <w:rPr>
          <w:rStyle w:val="indexRefpar"/>
        </w:rPr>
        <w:t>36</w:t>
      </w:r>
      <w:r w:rsidR="00D31D34">
        <w:t xml:space="preserve">, </w:t>
      </w:r>
      <w:r w:rsidR="00DC6AA6" w:rsidRPr="00230826">
        <w:rPr>
          <w:rStyle w:val="indexRefchap"/>
        </w:rPr>
        <w:t>32:</w:t>
      </w:r>
      <w:r w:rsidR="00DC6AA6" w:rsidRPr="00230826">
        <w:rPr>
          <w:rStyle w:val="indexRefpar"/>
        </w:rPr>
        <w:t>48</w:t>
      </w:r>
      <w:r w:rsidR="00D31D34">
        <w:t xml:space="preserve">, </w:t>
      </w:r>
      <w:r w:rsidR="00DC6AA6" w:rsidRPr="00230826">
        <w:rPr>
          <w:rStyle w:val="indexRefchap"/>
        </w:rPr>
        <w:t>32:</w:t>
      </w:r>
      <w:r w:rsidR="00DC6AA6" w:rsidRPr="00230826">
        <w:rPr>
          <w:rStyle w:val="indexRefpar"/>
        </w:rPr>
        <w:t>71</w:t>
      </w:r>
    </w:p>
    <w:p w14:paraId="43B45CD1" w14:textId="77777777" w:rsidR="00C57E99" w:rsidRPr="002B1019" w:rsidRDefault="00C57E99" w:rsidP="00D31D34">
      <w:pPr>
        <w:pStyle w:val="Index-1"/>
      </w:pPr>
      <w:r w:rsidRPr="000C7039">
        <w:rPr>
          <w:highlight w:val="yellow"/>
        </w:rPr>
        <w:t>Afnán</w:t>
      </w:r>
      <w:r w:rsidR="00627ED1" w:rsidRPr="00627ED1">
        <w:rPr>
          <w:highlight w:val="yellow"/>
        </w:rPr>
        <w:t>-i-Kabír</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358</w:t>
      </w:r>
      <w:r w:rsidR="00D31D34">
        <w:t xml:space="preserve">, </w:t>
      </w:r>
      <w:r w:rsidR="00DC6AA6" w:rsidRPr="00230826">
        <w:rPr>
          <w:rStyle w:val="indexRefchap"/>
        </w:rPr>
        <w:t>32:</w:t>
      </w:r>
      <w:r w:rsidR="00DC6AA6" w:rsidRPr="00230826">
        <w:rPr>
          <w:rStyle w:val="indexRefpar"/>
        </w:rPr>
        <w:t>24</w:t>
      </w:r>
      <w:r w:rsidR="00D31D34">
        <w:t xml:space="preserve">, </w:t>
      </w:r>
      <w:r w:rsidR="00DC6AA6" w:rsidRPr="00230826">
        <w:rPr>
          <w:rStyle w:val="indexRefchap"/>
        </w:rPr>
        <w:t>32:</w:t>
      </w:r>
      <w:r w:rsidR="00DC6AA6" w:rsidRPr="00230826">
        <w:rPr>
          <w:rStyle w:val="indexRefpar"/>
        </w:rPr>
        <w:t>36</w:t>
      </w:r>
    </w:p>
    <w:p w14:paraId="795984A8" w14:textId="77777777" w:rsidR="00C57E99" w:rsidRPr="002B1019" w:rsidRDefault="00C57E99" w:rsidP="00CF2DE5">
      <w:pPr>
        <w:pStyle w:val="Index-1"/>
      </w:pPr>
      <w:r w:rsidRPr="002B1019">
        <w:t>Africa</w:t>
      </w:r>
      <w:r w:rsidR="00DC6AA6" w:rsidRPr="00230826">
        <w:rPr>
          <w:rStyle w:val="indexpagenumbercomma"/>
        </w:rPr>
        <w:t xml:space="preserve">, </w:t>
      </w:r>
      <w:r w:rsidR="00DC6AA6" w:rsidRPr="00230826">
        <w:rPr>
          <w:rStyle w:val="indexpagenumberchecked"/>
        </w:rPr>
        <w:t>317</w:t>
      </w:r>
      <w:r w:rsidRPr="006E548C">
        <w:rPr>
          <w:rStyle w:val="indexpagenumbercontinued"/>
        </w:rPr>
        <w:t>–18</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391</w:t>
      </w:r>
      <w:r w:rsidR="00D31D34">
        <w:t xml:space="preserve">, </w:t>
      </w:r>
      <w:r w:rsidR="00DC6AA6" w:rsidRPr="00230826">
        <w:rPr>
          <w:rStyle w:val="indexRefchap"/>
        </w:rPr>
        <w:t>28:</w:t>
      </w:r>
      <w:r w:rsidR="00DC6AA6" w:rsidRPr="00230826">
        <w:rPr>
          <w:rStyle w:val="indexRefpar"/>
        </w:rPr>
        <w:t>9–15</w:t>
      </w:r>
      <w:r w:rsidR="00D31D34">
        <w:t xml:space="preserve">, </w:t>
      </w:r>
      <w:r w:rsidR="00DC6AA6" w:rsidRPr="00230826">
        <w:rPr>
          <w:rStyle w:val="indexRefchap"/>
        </w:rPr>
        <w:t>28:</w:t>
      </w:r>
      <w:r w:rsidR="00DC6AA6" w:rsidRPr="00230826">
        <w:rPr>
          <w:rStyle w:val="indexRefpar"/>
        </w:rPr>
        <w:t>19</w:t>
      </w:r>
      <w:r w:rsidR="00CF2DE5">
        <w:t xml:space="preserve">, </w:t>
      </w:r>
      <w:r w:rsidR="00DC6AA6" w:rsidRPr="00230826">
        <w:rPr>
          <w:rStyle w:val="indexRefchap"/>
        </w:rPr>
        <w:t>28:</w:t>
      </w:r>
      <w:r w:rsidR="00DC6AA6" w:rsidRPr="00230826">
        <w:rPr>
          <w:rStyle w:val="indexRefpar"/>
        </w:rPr>
        <w:t>20–21</w:t>
      </w:r>
      <w:r w:rsidR="00CF2DE5">
        <w:t xml:space="preserve">, </w:t>
      </w:r>
      <w:r w:rsidR="00DC6AA6" w:rsidRPr="00230826">
        <w:rPr>
          <w:rStyle w:val="indexRefchap"/>
        </w:rPr>
        <w:t>34:</w:t>
      </w:r>
      <w:r w:rsidR="00DC6AA6" w:rsidRPr="00230826">
        <w:rPr>
          <w:rStyle w:val="indexRefpar"/>
        </w:rPr>
        <w:t>63</w:t>
      </w:r>
    </w:p>
    <w:p w14:paraId="7A430CDA" w14:textId="77777777" w:rsidR="00C57E99" w:rsidRPr="002B1019" w:rsidRDefault="00C57E99" w:rsidP="00230523">
      <w:pPr>
        <w:pStyle w:val="Index-1"/>
      </w:pPr>
      <w:r w:rsidRPr="002B1019">
        <w:t xml:space="preserve">Ages of </w:t>
      </w: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273</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327</w:t>
      </w:r>
      <w:r w:rsidR="00230523">
        <w:t xml:space="preserve">, </w:t>
      </w:r>
      <w:r w:rsidR="00DC6AA6" w:rsidRPr="00230826">
        <w:rPr>
          <w:rStyle w:val="indexRefchap"/>
        </w:rPr>
        <w:t>24:</w:t>
      </w:r>
      <w:r w:rsidR="00230523">
        <w:rPr>
          <w:rStyle w:val="indexRefpar"/>
        </w:rPr>
        <w:t>0</w:t>
      </w:r>
      <w:r w:rsidR="00230523">
        <w:t xml:space="preserve">, </w:t>
      </w:r>
      <w:r w:rsidR="00DC6AA6" w:rsidRPr="00230826">
        <w:rPr>
          <w:rStyle w:val="indexRefchap"/>
        </w:rPr>
        <w:t>24:</w:t>
      </w:r>
      <w:r w:rsidR="00DC6AA6" w:rsidRPr="00230826">
        <w:rPr>
          <w:rStyle w:val="indexRefpar"/>
        </w:rPr>
        <w:t>8–10</w:t>
      </w:r>
      <w:r w:rsidR="00230523">
        <w:t xml:space="preserve">, </w:t>
      </w:r>
      <w:r w:rsidR="00DC6AA6" w:rsidRPr="00230826">
        <w:rPr>
          <w:rStyle w:val="indexRefchap"/>
        </w:rPr>
        <w:t>29:</w:t>
      </w:r>
      <w:r w:rsidR="00DC6AA6" w:rsidRPr="00230826">
        <w:rPr>
          <w:rStyle w:val="indexRefpar"/>
        </w:rPr>
        <w:t>23</w:t>
      </w:r>
    </w:p>
    <w:p w14:paraId="7950EFB8" w14:textId="77777777" w:rsidR="00C57E99" w:rsidRPr="002B1019" w:rsidRDefault="00C57E99" w:rsidP="0011138F">
      <w:pPr>
        <w:pStyle w:val="Index-1"/>
      </w:pPr>
      <w:r w:rsidRPr="000C7039">
        <w:rPr>
          <w:highlight w:val="yellow"/>
        </w:rPr>
        <w:t>A</w:t>
      </w:r>
      <w:r w:rsidRPr="00CB4233">
        <w:rPr>
          <w:highlight w:val="darkYellow"/>
        </w:rPr>
        <w:t>ṣ</w:t>
      </w:r>
      <w:r w:rsidRPr="000C7039">
        <w:rPr>
          <w:highlight w:val="yellow"/>
        </w:rPr>
        <w:t>án</w:t>
      </w:r>
      <w:r w:rsidRPr="002B1019">
        <w:t>, the</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144</w:t>
      </w:r>
      <w:r w:rsidR="00DC6AA6" w:rsidRPr="00230826">
        <w:rPr>
          <w:rStyle w:val="indexpagenumbercomma"/>
        </w:rPr>
        <w:t xml:space="preserve">, </w:t>
      </w:r>
      <w:r w:rsidR="00DC6AA6" w:rsidRPr="00230826">
        <w:rPr>
          <w:rStyle w:val="indexpagenumberchecked"/>
        </w:rPr>
        <w:t>150</w:t>
      </w:r>
      <w:r w:rsidR="00DC6AA6" w:rsidRPr="00230826">
        <w:rPr>
          <w:rStyle w:val="indexpagenumbercomma"/>
        </w:rPr>
        <w:t xml:space="preserve">, </w:t>
      </w:r>
      <w:r w:rsidR="00DC6AA6" w:rsidRPr="00230826">
        <w:rPr>
          <w:rStyle w:val="indexpagenumberchecked"/>
        </w:rPr>
        <w:t>171</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184</w:t>
      </w:r>
      <w:r w:rsidRPr="006E548C">
        <w:rPr>
          <w:rStyle w:val="indexpagenumbercontinued"/>
        </w:rPr>
        <w:t>–5</w:t>
      </w:r>
      <w:r w:rsidR="00DC6AA6" w:rsidRPr="00230826">
        <w:rPr>
          <w:rStyle w:val="indexpagenumbercomma"/>
        </w:rPr>
        <w:t xml:space="preserve">, </w:t>
      </w:r>
      <w:r w:rsidR="00DC6AA6" w:rsidRPr="00230826">
        <w:rPr>
          <w:rStyle w:val="indexpagenumberchecked"/>
        </w:rPr>
        <w:t>199</w:t>
      </w:r>
      <w:r w:rsidR="00DC6AA6" w:rsidRPr="00230826">
        <w:rPr>
          <w:rStyle w:val="indexpagenumbercomma"/>
        </w:rPr>
        <w:t xml:space="preserve">, </w:t>
      </w:r>
      <w:r w:rsidR="00DC6AA6" w:rsidRPr="00230826">
        <w:rPr>
          <w:rStyle w:val="indexpagenumberchecked"/>
        </w:rPr>
        <w:t>213</w:t>
      </w:r>
      <w:r w:rsidR="00DC6AA6" w:rsidRPr="00230826">
        <w:rPr>
          <w:rStyle w:val="indexpagenumbercomma"/>
        </w:rPr>
        <w:t xml:space="preserve">, </w:t>
      </w:r>
      <w:r w:rsidR="00DC6AA6" w:rsidRPr="00230826">
        <w:rPr>
          <w:rStyle w:val="indexpagenumberchecked"/>
        </w:rPr>
        <w:t>354</w:t>
      </w:r>
      <w:r w:rsidR="00DC6AA6" w:rsidRPr="00230826">
        <w:rPr>
          <w:rStyle w:val="indexpagenumbercomma"/>
        </w:rPr>
        <w:t xml:space="preserve">, </w:t>
      </w:r>
      <w:r w:rsidR="00DC6AA6" w:rsidRPr="00230826">
        <w:rPr>
          <w:rStyle w:val="indexpagenumberchecked"/>
        </w:rPr>
        <w:t>355</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390</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430</w:t>
      </w:r>
      <w:r w:rsidR="00DC6AA6" w:rsidRPr="00230826">
        <w:rPr>
          <w:rStyle w:val="indexpagenumbercomma"/>
        </w:rPr>
        <w:t xml:space="preserve">, </w:t>
      </w:r>
      <w:r w:rsidR="00DC6AA6" w:rsidRPr="00230826">
        <w:rPr>
          <w:rStyle w:val="indexpagenumberchecked"/>
        </w:rPr>
        <w:t>433</w:t>
      </w:r>
      <w:r w:rsidR="00DC6AA6" w:rsidRPr="00230826">
        <w:rPr>
          <w:rStyle w:val="indexpagenumbercomma"/>
        </w:rPr>
        <w:t xml:space="preserve">, </w:t>
      </w:r>
      <w:r w:rsidR="00DC6AA6" w:rsidRPr="00230826">
        <w:rPr>
          <w:rStyle w:val="indexpagenumberchecked"/>
        </w:rPr>
        <w:t>439</w:t>
      </w:r>
      <w:r w:rsidR="001525F6">
        <w:t xml:space="preserve"> </w:t>
      </w:r>
      <w:r w:rsidR="001525F6" w:rsidRPr="00683C74">
        <w:rPr>
          <w:rStyle w:val="stilltoworkat"/>
        </w:rPr>
        <w:t>(</w:t>
      </w:r>
      <w:r w:rsidR="001525F6">
        <w:rPr>
          <w:rStyle w:val="stilltoworkat"/>
        </w:rPr>
        <w:t>page</w:t>
      </w:r>
      <w:r w:rsidR="000E7FBF">
        <w:rPr>
          <w:rStyle w:val="stilltoworkat"/>
        </w:rPr>
        <w:t>s</w:t>
      </w:r>
      <w:r w:rsidR="001525F6">
        <w:rPr>
          <w:rStyle w:val="stilltoworkat"/>
        </w:rPr>
        <w:t xml:space="preserve"> 354</w:t>
      </w:r>
      <w:r w:rsidR="000E7FBF">
        <w:rPr>
          <w:rStyle w:val="stilltoworkat"/>
        </w:rPr>
        <w:t>,</w:t>
      </w:r>
      <w:r w:rsidR="001525F6">
        <w:rPr>
          <w:rStyle w:val="stilltoworkat"/>
        </w:rPr>
        <w:t xml:space="preserve"> 355 </w:t>
      </w:r>
      <w:r w:rsidR="000E7FBF">
        <w:rPr>
          <w:rStyle w:val="stilltoworkat"/>
        </w:rPr>
        <w:t xml:space="preserve">and pages 420,421 </w:t>
      </w:r>
      <w:r w:rsidR="001525F6">
        <w:rPr>
          <w:rStyle w:val="stilltoworkat"/>
        </w:rPr>
        <w:t>have now a joint reference)</w:t>
      </w:r>
      <w:r w:rsidR="001525F6">
        <w:t xml:space="preserve">, </w:t>
      </w:r>
      <w:r w:rsidR="00DC6AA6" w:rsidRPr="00230826">
        <w:rPr>
          <w:rStyle w:val="indexRefchap"/>
        </w:rPr>
        <w:t>10:</w:t>
      </w:r>
      <w:r w:rsidR="00DC6AA6" w:rsidRPr="00230826">
        <w:rPr>
          <w:rStyle w:val="indexRefpar"/>
        </w:rPr>
        <w:t>17–19</w:t>
      </w:r>
      <w:r w:rsidR="001525F6">
        <w:t xml:space="preserve">, </w:t>
      </w:r>
      <w:r w:rsidR="00DC6AA6" w:rsidRPr="00230826">
        <w:rPr>
          <w:rStyle w:val="indexRefchap"/>
        </w:rPr>
        <w:t>10:</w:t>
      </w:r>
      <w:r w:rsidR="00DC6AA6" w:rsidRPr="00230826">
        <w:rPr>
          <w:rStyle w:val="indexRefpar"/>
        </w:rPr>
        <w:t>21</w:t>
      </w:r>
      <w:r w:rsidR="001525F6">
        <w:t xml:space="preserve">, </w:t>
      </w:r>
      <w:r w:rsidR="00DC6AA6" w:rsidRPr="00230826">
        <w:rPr>
          <w:rStyle w:val="indexRefchap"/>
        </w:rPr>
        <w:t>11:</w:t>
      </w:r>
      <w:r w:rsidR="00DC6AA6" w:rsidRPr="00230826">
        <w:rPr>
          <w:rStyle w:val="indexRefpar"/>
        </w:rPr>
        <w:t>9</w:t>
      </w:r>
      <w:r w:rsidR="001525F6">
        <w:t xml:space="preserve">, </w:t>
      </w:r>
      <w:r w:rsidR="00DC6AA6" w:rsidRPr="00230826">
        <w:rPr>
          <w:rStyle w:val="indexRefchap"/>
        </w:rPr>
        <w:t>14:</w:t>
      </w:r>
      <w:r w:rsidR="00DC6AA6" w:rsidRPr="00230826">
        <w:rPr>
          <w:rStyle w:val="indexRefpar"/>
        </w:rPr>
        <w:t>3</w:t>
      </w:r>
      <w:r w:rsidR="001525F6">
        <w:t xml:space="preserve">, </w:t>
      </w:r>
      <w:r w:rsidR="00DC6AA6" w:rsidRPr="00230826">
        <w:rPr>
          <w:rStyle w:val="indexRefchap"/>
        </w:rPr>
        <w:t>14:</w:t>
      </w:r>
      <w:r w:rsidR="00DC6AA6" w:rsidRPr="00230826">
        <w:rPr>
          <w:rStyle w:val="indexRefpar"/>
        </w:rPr>
        <w:t>24</w:t>
      </w:r>
      <w:r w:rsidR="001525F6">
        <w:t xml:space="preserve">, </w:t>
      </w:r>
      <w:r w:rsidR="00DC6AA6" w:rsidRPr="00230826">
        <w:rPr>
          <w:rStyle w:val="indexRefchap"/>
        </w:rPr>
        <w:t>15:</w:t>
      </w:r>
      <w:r w:rsidR="00DC6AA6" w:rsidRPr="00230826">
        <w:rPr>
          <w:rStyle w:val="indexRefpar"/>
        </w:rPr>
        <w:t>20–22</w:t>
      </w:r>
      <w:r w:rsidR="001525F6">
        <w:t xml:space="preserve">, </w:t>
      </w:r>
      <w:r w:rsidR="00DC6AA6" w:rsidRPr="00230826">
        <w:rPr>
          <w:rStyle w:val="indexRefchap"/>
        </w:rPr>
        <w:t>16:</w:t>
      </w:r>
      <w:r w:rsidR="00DC6AA6" w:rsidRPr="00230826">
        <w:rPr>
          <w:rStyle w:val="indexRefpar"/>
        </w:rPr>
        <w:t>37</w:t>
      </w:r>
      <w:r w:rsidR="001525F6">
        <w:t xml:space="preserve">, </w:t>
      </w:r>
      <w:r w:rsidR="00DC6AA6" w:rsidRPr="00230826">
        <w:rPr>
          <w:rStyle w:val="indexRefchap"/>
        </w:rPr>
        <w:t>18:</w:t>
      </w:r>
      <w:r w:rsidR="00DC6AA6" w:rsidRPr="00230826">
        <w:rPr>
          <w:rStyle w:val="indexRefpar"/>
        </w:rPr>
        <w:t>29</w:t>
      </w:r>
      <w:r w:rsidR="001525F6">
        <w:t xml:space="preserve">, </w:t>
      </w:r>
      <w:r w:rsidR="00DC6AA6" w:rsidRPr="00230826">
        <w:rPr>
          <w:rStyle w:val="indexRefchap"/>
        </w:rPr>
        <w:t>32:</w:t>
      </w:r>
      <w:r w:rsidR="00DC6AA6" w:rsidRPr="00230826">
        <w:rPr>
          <w:rStyle w:val="indexRefpar"/>
        </w:rPr>
        <w:t>16–17</w:t>
      </w:r>
      <w:r w:rsidR="001525F6">
        <w:t xml:space="preserve">, </w:t>
      </w:r>
      <w:r w:rsidR="00DC6AA6" w:rsidRPr="00230826">
        <w:rPr>
          <w:rStyle w:val="indexRefchap"/>
        </w:rPr>
        <w:t>32:</w:t>
      </w:r>
      <w:r w:rsidR="00DC6AA6" w:rsidRPr="00230826">
        <w:rPr>
          <w:rStyle w:val="indexRefpar"/>
        </w:rPr>
        <w:t>17</w:t>
      </w:r>
      <w:r w:rsidR="001525F6">
        <w:t xml:space="preserve">, </w:t>
      </w:r>
      <w:r w:rsidR="00DC6AA6" w:rsidRPr="00230826">
        <w:rPr>
          <w:rStyle w:val="indexRefchap"/>
        </w:rPr>
        <w:t>32:</w:t>
      </w:r>
      <w:r w:rsidR="00DC6AA6" w:rsidRPr="00230826">
        <w:rPr>
          <w:rStyle w:val="indexRefpar"/>
        </w:rPr>
        <w:t>70</w:t>
      </w:r>
      <w:r w:rsidR="001525F6">
        <w:t xml:space="preserve">, </w:t>
      </w:r>
      <w:r w:rsidR="00DC6AA6" w:rsidRPr="00230826">
        <w:rPr>
          <w:rStyle w:val="indexRefchap"/>
        </w:rPr>
        <w:t>34:</w:t>
      </w:r>
      <w:r w:rsidR="00DC6AA6" w:rsidRPr="00230826">
        <w:rPr>
          <w:rStyle w:val="indexRefpar"/>
        </w:rPr>
        <w:t>26</w:t>
      </w:r>
      <w:r w:rsidR="001525F6">
        <w:t xml:space="preserve">, </w:t>
      </w:r>
      <w:r w:rsidR="00DC6AA6" w:rsidRPr="00230826">
        <w:rPr>
          <w:rStyle w:val="indexRefchap"/>
        </w:rPr>
        <w:t>34:</w:t>
      </w:r>
      <w:r w:rsidR="00DC6AA6" w:rsidRPr="00230826">
        <w:rPr>
          <w:rStyle w:val="indexRefpar"/>
        </w:rPr>
        <w:t>58–59</w:t>
      </w:r>
      <w:r w:rsidR="001525F6">
        <w:t xml:space="preserve">, </w:t>
      </w:r>
      <w:r w:rsidR="00DC6AA6" w:rsidRPr="00230826">
        <w:rPr>
          <w:rStyle w:val="indexRefchap"/>
        </w:rPr>
        <w:t>ap1:</w:t>
      </w:r>
      <w:r w:rsidR="00DC6AA6" w:rsidRPr="00230826">
        <w:rPr>
          <w:rStyle w:val="indexRefchapsub"/>
        </w:rPr>
        <w:t>1:</w:t>
      </w:r>
      <w:r w:rsidR="00DC6AA6" w:rsidRPr="00230826">
        <w:rPr>
          <w:rStyle w:val="indexRefpar"/>
        </w:rPr>
        <w:t>16–17</w:t>
      </w:r>
      <w:r w:rsidR="001525F6">
        <w:t xml:space="preserve">, </w:t>
      </w:r>
      <w:r w:rsidR="00DC6AA6" w:rsidRPr="00230826">
        <w:rPr>
          <w:rStyle w:val="indexRefchap"/>
        </w:rPr>
        <w:t>ap1:</w:t>
      </w:r>
      <w:r w:rsidR="00DC6AA6" w:rsidRPr="00230826">
        <w:rPr>
          <w:rStyle w:val="indexRefchapsub"/>
        </w:rPr>
        <w:t>1:</w:t>
      </w:r>
      <w:r w:rsidR="00DC6AA6" w:rsidRPr="00230826">
        <w:rPr>
          <w:rStyle w:val="indexRefpar"/>
        </w:rPr>
        <w:t>16</w:t>
      </w:r>
      <w:r w:rsidR="001525F6">
        <w:t xml:space="preserve">, </w:t>
      </w:r>
      <w:r w:rsidR="00DC6AA6" w:rsidRPr="00230826">
        <w:rPr>
          <w:rStyle w:val="indexRefchap"/>
        </w:rPr>
        <w:t>ap2:</w:t>
      </w:r>
      <w:r w:rsidR="00DC6AA6" w:rsidRPr="00230826">
        <w:rPr>
          <w:rStyle w:val="indexRefpar"/>
        </w:rPr>
        <w:t>5–16</w:t>
      </w:r>
      <w:r w:rsidR="001525F6">
        <w:t xml:space="preserve">, </w:t>
      </w:r>
      <w:r w:rsidR="00DC6AA6" w:rsidRPr="00230826">
        <w:rPr>
          <w:rStyle w:val="indexRefchap"/>
        </w:rPr>
        <w:t>ap3:</w:t>
      </w:r>
      <w:r w:rsidR="00DC6AA6" w:rsidRPr="00230826">
        <w:rPr>
          <w:rStyle w:val="indexRefchapsub"/>
        </w:rPr>
        <w:t>1:</w:t>
      </w:r>
      <w:r w:rsidR="00DC6AA6" w:rsidRPr="00230826">
        <w:rPr>
          <w:rStyle w:val="indexRefpar"/>
        </w:rPr>
        <w:t>2</w:t>
      </w:r>
      <w:r w:rsidR="000E7FBF">
        <w:t xml:space="preserve">, </w:t>
      </w:r>
      <w:r w:rsidR="00DC6AA6" w:rsidRPr="00230826">
        <w:rPr>
          <w:rStyle w:val="indexRefchap"/>
        </w:rPr>
        <w:t>ap3:</w:t>
      </w:r>
      <w:r w:rsidR="00DC6AA6" w:rsidRPr="00230826">
        <w:rPr>
          <w:rStyle w:val="indexRefchapsub"/>
        </w:rPr>
        <w:t>2:</w:t>
      </w:r>
      <w:r w:rsidR="00DC6AA6" w:rsidRPr="00230826">
        <w:rPr>
          <w:rStyle w:val="indexRefpar"/>
        </w:rPr>
        <w:t>14–15</w:t>
      </w:r>
    </w:p>
    <w:p w14:paraId="31094EAB" w14:textId="77777777" w:rsidR="00C57E99" w:rsidRPr="002B1019" w:rsidRDefault="00C57E99" w:rsidP="000E7FBF">
      <w:pPr>
        <w:pStyle w:val="Index-1"/>
      </w:pPr>
      <w:r w:rsidRPr="002B1019">
        <w:t>Agnostics</w:t>
      </w:r>
      <w:r w:rsidR="00DC6AA6" w:rsidRPr="00230826">
        <w:rPr>
          <w:rStyle w:val="indexpagenumbercomma"/>
        </w:rPr>
        <w:t xml:space="preserve">, </w:t>
      </w:r>
      <w:r w:rsidR="00DC6AA6" w:rsidRPr="00230826">
        <w:rPr>
          <w:rStyle w:val="indexpagenumberchecked"/>
        </w:rPr>
        <w:t>265</w:t>
      </w:r>
      <w:r w:rsidR="00DC6AA6" w:rsidRPr="00230826">
        <w:rPr>
          <w:rStyle w:val="indexpagenumbercomma"/>
        </w:rPr>
        <w:t xml:space="preserve">, </w:t>
      </w:r>
      <w:r w:rsidR="00DC6AA6" w:rsidRPr="00230826">
        <w:rPr>
          <w:rStyle w:val="indexpagenumberchecked"/>
        </w:rPr>
        <w:t>266</w:t>
      </w:r>
      <w:r w:rsidR="000E7FBF">
        <w:t xml:space="preserve">, </w:t>
      </w:r>
      <w:r w:rsidR="00DC6AA6" w:rsidRPr="00230826">
        <w:rPr>
          <w:rStyle w:val="indexRefchap"/>
        </w:rPr>
        <w:t>23:</w:t>
      </w:r>
      <w:r w:rsidR="000E7FBF">
        <w:rPr>
          <w:rStyle w:val="indexRefpar"/>
        </w:rPr>
        <w:t>24</w:t>
      </w:r>
      <w:r w:rsidR="000E7FBF">
        <w:t xml:space="preserve">, </w:t>
      </w:r>
      <w:r w:rsidR="00DC6AA6" w:rsidRPr="00230826">
        <w:rPr>
          <w:rStyle w:val="indexRefchap"/>
        </w:rPr>
        <w:t>23:</w:t>
      </w:r>
      <w:r w:rsidR="00DC6AA6" w:rsidRPr="00230826">
        <w:rPr>
          <w:rStyle w:val="indexRefpar"/>
        </w:rPr>
        <w:t>32</w:t>
      </w:r>
    </w:p>
    <w:p w14:paraId="4D1BD475" w14:textId="77777777" w:rsidR="00C57E99" w:rsidRPr="002B1019" w:rsidRDefault="00C57E99" w:rsidP="000E7FBF">
      <w:pPr>
        <w:pStyle w:val="Index-1"/>
      </w:pPr>
      <w:r w:rsidRPr="000C7039">
        <w:rPr>
          <w:highlight w:val="yellow"/>
        </w:rPr>
        <w:t>Aḥmad</w:t>
      </w:r>
      <w:r w:rsidR="00627ED1" w:rsidRPr="00627ED1">
        <w:rPr>
          <w:highlight w:val="yellow"/>
        </w:rPr>
        <w:t>-i-Az</w:t>
      </w:r>
      <w:r w:rsidRPr="000C7039">
        <w:rPr>
          <w:highlight w:val="yellow"/>
        </w:rPr>
        <w:t></w:t>
      </w:r>
      <w:r w:rsidR="00627ED1" w:rsidRPr="00627ED1">
        <w:rPr>
          <w:highlight w:val="yellow"/>
        </w:rPr>
        <w:t>andí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37</w:t>
      </w:r>
      <w:r w:rsidR="000E7FBF">
        <w:t xml:space="preserve">, </w:t>
      </w:r>
      <w:r w:rsidR="00DC6AA6" w:rsidRPr="00230826">
        <w:rPr>
          <w:rStyle w:val="indexRefchap"/>
        </w:rPr>
        <w:t>1:</w:t>
      </w:r>
      <w:r w:rsidR="00DC6AA6" w:rsidRPr="00230826">
        <w:rPr>
          <w:rStyle w:val="indexRefpar"/>
        </w:rPr>
        <w:t>24</w:t>
      </w:r>
    </w:p>
    <w:p w14:paraId="3FB25A48" w14:textId="77777777" w:rsidR="00C57E99" w:rsidRPr="002B1019" w:rsidRDefault="00C57E99" w:rsidP="00932351">
      <w:pPr>
        <w:pStyle w:val="Index-1"/>
      </w:pPr>
      <w:r w:rsidRPr="000C7039">
        <w:rPr>
          <w:highlight w:val="yellow"/>
        </w:rPr>
        <w:t>Aḥmad</w:t>
      </w:r>
      <w:r w:rsidR="00627ED1" w:rsidRPr="00627ED1">
        <w:rPr>
          <w:highlight w:val="yellow"/>
        </w:rPr>
        <w:t>-i-Ká</w:t>
      </w:r>
      <w:r w:rsidRPr="000C7039">
        <w:rPr>
          <w:highlight w:val="yellow"/>
        </w:rPr>
        <w:t></w:t>
      </w:r>
      <w:r w:rsidR="00627ED1" w:rsidRPr="00627ED1">
        <w:rPr>
          <w:highlight w:val="yellow"/>
        </w:rPr>
        <w:t>ání</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80</w:t>
      </w:r>
      <w:r w:rsidR="00DC6AA6" w:rsidRPr="00230826">
        <w:rPr>
          <w:rStyle w:val="indexpagenumbercomma"/>
        </w:rPr>
        <w:t xml:space="preserve">, </w:t>
      </w:r>
      <w:r w:rsidR="00DC6AA6" w:rsidRPr="00230826">
        <w:rPr>
          <w:rStyle w:val="indexpagenumberchecked"/>
        </w:rPr>
        <w:t>82</w:t>
      </w:r>
      <w:r w:rsidR="00932351">
        <w:t xml:space="preserve">, </w:t>
      </w:r>
      <w:r w:rsidR="00DC6AA6" w:rsidRPr="00230826">
        <w:rPr>
          <w:rStyle w:val="indexRefchap"/>
        </w:rPr>
        <w:t>4:</w:t>
      </w:r>
      <w:r w:rsidR="00DC6AA6" w:rsidRPr="00230826">
        <w:rPr>
          <w:rStyle w:val="indexRefpar"/>
        </w:rPr>
        <w:t>85</w:t>
      </w:r>
      <w:r w:rsidR="00932351">
        <w:t xml:space="preserve">, </w:t>
      </w:r>
      <w:r w:rsidR="00DC6AA6" w:rsidRPr="00230826">
        <w:rPr>
          <w:rStyle w:val="indexRefchap"/>
        </w:rPr>
        <w:t>4:</w:t>
      </w:r>
      <w:r w:rsidR="00DC6AA6" w:rsidRPr="00230826">
        <w:rPr>
          <w:rStyle w:val="indexRefpar"/>
        </w:rPr>
        <w:t>94–95</w:t>
      </w:r>
    </w:p>
    <w:p w14:paraId="383E4476" w14:textId="77777777" w:rsidR="00C57E99" w:rsidRPr="002B1019" w:rsidRDefault="00C57E99" w:rsidP="00932351">
      <w:pPr>
        <w:pStyle w:val="Index-1"/>
      </w:pPr>
      <w:r w:rsidRPr="000C7039">
        <w:rPr>
          <w:highlight w:val="yellow"/>
        </w:rPr>
        <w:t>Aḥmad</w:t>
      </w:r>
      <w:r w:rsidR="00627ED1" w:rsidRPr="00627ED1">
        <w:rPr>
          <w:highlight w:val="yellow"/>
        </w:rPr>
        <w:t>-i-Rú</w:t>
      </w:r>
      <w:r w:rsidRPr="000C7039">
        <w:rPr>
          <w:highlight w:val="yellow"/>
        </w:rPr>
        <w:t>ḥ</w:t>
      </w:r>
      <w:r w:rsidR="00627ED1" w:rsidRPr="00627ED1">
        <w:rPr>
          <w:highlight w:val="yellow"/>
        </w:rPr>
        <w:t>í</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105</w:t>
      </w:r>
      <w:r w:rsidR="00932351">
        <w:t xml:space="preserve">, </w:t>
      </w:r>
      <w:r w:rsidR="00DC6AA6" w:rsidRPr="00230826">
        <w:rPr>
          <w:rStyle w:val="indexRefchap"/>
        </w:rPr>
        <w:t>6:</w:t>
      </w:r>
      <w:r w:rsidR="00DC6AA6" w:rsidRPr="00230826">
        <w:rPr>
          <w:rStyle w:val="indexRefpar"/>
        </w:rPr>
        <w:t>30</w:t>
      </w:r>
    </w:p>
    <w:p w14:paraId="47D54792" w14:textId="77777777" w:rsidR="00C57E99" w:rsidRPr="002B1019" w:rsidRDefault="00C57E99" w:rsidP="00932351">
      <w:pPr>
        <w:pStyle w:val="Index-1"/>
      </w:pPr>
      <w:r w:rsidRPr="00C8776B">
        <w:rPr>
          <w:highlight w:val="yellow"/>
        </w:rPr>
        <w:t>Aḥmad</w:t>
      </w:r>
      <w:r w:rsidR="00627ED1" w:rsidRPr="00627ED1">
        <w:rPr>
          <w:highlight w:val="yellow"/>
        </w:rPr>
        <w:t xml:space="preserve"> </w:t>
      </w:r>
      <w:r w:rsidRPr="00C8776B">
        <w:rPr>
          <w:highlight w:val="yellow"/>
        </w:rPr>
        <w:t>Yazdí</w:t>
      </w:r>
      <w:r w:rsidR="00DC6AA6" w:rsidRPr="00230826">
        <w:rPr>
          <w:rStyle w:val="indexpagenumbercomma"/>
        </w:rPr>
        <w:t xml:space="preserve">, </w:t>
      </w:r>
      <w:r w:rsidR="00DC6AA6" w:rsidRPr="00230826">
        <w:rPr>
          <w:rStyle w:val="indexpagenumberchecked"/>
        </w:rPr>
        <w:t>343</w:t>
      </w:r>
      <w:r w:rsidR="00932351">
        <w:t xml:space="preserve">, </w:t>
      </w:r>
      <w:r w:rsidR="00DC6AA6" w:rsidRPr="00230826">
        <w:rPr>
          <w:rStyle w:val="indexRefchap"/>
        </w:rPr>
        <w:t>31:</w:t>
      </w:r>
      <w:r w:rsidR="00DC6AA6" w:rsidRPr="00230826">
        <w:rPr>
          <w:rStyle w:val="indexRefpar"/>
        </w:rPr>
        <w:t>3</w:t>
      </w:r>
    </w:p>
    <w:p w14:paraId="5C278AAC" w14:textId="77777777" w:rsidR="00C57E99" w:rsidRPr="002B1019" w:rsidRDefault="00C57E99" w:rsidP="00932351">
      <w:pPr>
        <w:pStyle w:val="Index-1"/>
      </w:pPr>
      <w:r w:rsidRPr="000C7039">
        <w:rPr>
          <w:highlight w:val="yellow"/>
        </w:rPr>
        <w:t>ʿAkká</w:t>
      </w:r>
      <w:r w:rsidR="00DC6AA6" w:rsidRPr="00230826">
        <w:rPr>
          <w:rStyle w:val="indexpagenumbercomma"/>
        </w:rPr>
        <w:t xml:space="preserve">, </w:t>
      </w:r>
      <w:r w:rsidR="00DC6AA6" w:rsidRPr="00230826">
        <w:rPr>
          <w:rStyle w:val="indexpagenumberchecked"/>
        </w:rPr>
        <w:t>138</w:t>
      </w:r>
      <w:r w:rsidR="00932351">
        <w:t xml:space="preserve">, </w:t>
      </w:r>
      <w:r w:rsidR="00DC6AA6" w:rsidRPr="00230826">
        <w:rPr>
          <w:rStyle w:val="indexRefchap"/>
        </w:rPr>
        <w:t>9:</w:t>
      </w:r>
      <w:r w:rsidR="00DC6AA6" w:rsidRPr="00230826">
        <w:rPr>
          <w:rStyle w:val="indexRefpar"/>
        </w:rPr>
        <w:t>19</w:t>
      </w:r>
    </w:p>
    <w:p w14:paraId="73FFD221" w14:textId="77777777" w:rsidR="00E67803" w:rsidRDefault="00C57E99" w:rsidP="00162529">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banished to</w:t>
      </w:r>
      <w:r w:rsidR="00DC6AA6" w:rsidRPr="00230826">
        <w:rPr>
          <w:rStyle w:val="indexpagenumbercomma"/>
        </w:rPr>
        <w:t xml:space="preserve">, </w:t>
      </w:r>
      <w:r w:rsidR="00DC6AA6" w:rsidRPr="00230826">
        <w:rPr>
          <w:rStyle w:val="indexpagenumberchecked"/>
        </w:rPr>
        <w:t>94</w:t>
      </w:r>
      <w:r w:rsidR="00DC6AA6" w:rsidRPr="00230826">
        <w:rPr>
          <w:rStyle w:val="indexpagenumbercomma"/>
        </w:rPr>
        <w:t xml:space="preserve">, </w:t>
      </w:r>
      <w:r w:rsidR="00DC6AA6" w:rsidRPr="00230826">
        <w:rPr>
          <w:rStyle w:val="indexpagenumberchecked"/>
        </w:rPr>
        <w:t>290</w:t>
      </w:r>
      <w:r w:rsidR="00DC6AA6" w:rsidRPr="00230826">
        <w:rPr>
          <w:rStyle w:val="indexpagenumbercomma"/>
        </w:rPr>
        <w:t xml:space="preserve">, </w:t>
      </w:r>
      <w:r w:rsidR="00DC6AA6" w:rsidRPr="00230826">
        <w:rPr>
          <w:rStyle w:val="indexpagenumberchecked"/>
        </w:rPr>
        <w:t>417</w:t>
      </w:r>
      <w:r w:rsidR="00932351">
        <w:t xml:space="preserve">, </w:t>
      </w:r>
      <w:r w:rsidR="00DC6AA6" w:rsidRPr="00230826">
        <w:rPr>
          <w:rStyle w:val="indexRefchap"/>
        </w:rPr>
        <w:t>5:</w:t>
      </w:r>
      <w:r w:rsidR="00DC6AA6" w:rsidRPr="00230826">
        <w:rPr>
          <w:rStyle w:val="indexRefpar"/>
        </w:rPr>
        <w:t>27</w:t>
      </w:r>
      <w:r w:rsidR="00162529">
        <w:t xml:space="preserve">, </w:t>
      </w:r>
      <w:r w:rsidR="00DC6AA6" w:rsidRPr="00230826">
        <w:rPr>
          <w:rStyle w:val="indexRefchap"/>
        </w:rPr>
        <w:t>25:</w:t>
      </w:r>
      <w:r w:rsidR="00DC6AA6" w:rsidRPr="00230826">
        <w:rPr>
          <w:rStyle w:val="indexRefpar"/>
        </w:rPr>
        <w:t>46</w:t>
      </w:r>
      <w:r w:rsidR="00162529">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382D408A" w14:textId="77777777" w:rsidR="00E67803" w:rsidRDefault="00C57E99" w:rsidP="00162529">
      <w:pPr>
        <w:pStyle w:val="Index-2"/>
      </w:pPr>
      <w:r w:rsidRPr="002B1019">
        <w:t>friendly Governor of</w:t>
      </w:r>
      <w:r w:rsidR="00DC6AA6" w:rsidRPr="00230826">
        <w:rPr>
          <w:rStyle w:val="indexpagenumbercomma"/>
        </w:rPr>
        <w:t xml:space="preserve">, </w:t>
      </w:r>
      <w:r w:rsidR="00DC6AA6" w:rsidRPr="00230826">
        <w:rPr>
          <w:rStyle w:val="indexpagenumberchecked"/>
        </w:rPr>
        <w:t>231</w:t>
      </w:r>
      <w:r w:rsidRPr="006E548C">
        <w:rPr>
          <w:rStyle w:val="indexpagenumbercontinued"/>
        </w:rPr>
        <w:t>–2</w:t>
      </w:r>
      <w:r w:rsidR="00162529">
        <w:t xml:space="preserve">, </w:t>
      </w:r>
      <w:r w:rsidR="00DC6AA6" w:rsidRPr="00230826">
        <w:rPr>
          <w:rStyle w:val="indexRefchap"/>
        </w:rPr>
        <w:t>20:</w:t>
      </w:r>
      <w:r w:rsidR="00DC6AA6" w:rsidRPr="00230826">
        <w:rPr>
          <w:rStyle w:val="indexRefpar"/>
        </w:rPr>
        <w:t>4</w:t>
      </w:r>
    </w:p>
    <w:p w14:paraId="3B11AE0C" w14:textId="77777777" w:rsidR="00C57E99" w:rsidRPr="002B1019" w:rsidRDefault="00C57E99" w:rsidP="00162529">
      <w:pPr>
        <w:pStyle w:val="Index-1"/>
      </w:pPr>
      <w:r w:rsidRPr="002B1019">
        <w:t>Alaska</w:t>
      </w:r>
      <w:r w:rsidR="00DC6AA6" w:rsidRPr="00230826">
        <w:rPr>
          <w:rStyle w:val="indexpagenumbercomma"/>
        </w:rPr>
        <w:t xml:space="preserve">, </w:t>
      </w:r>
      <w:r w:rsidR="00DC6AA6" w:rsidRPr="00230826">
        <w:rPr>
          <w:rStyle w:val="indexpagenumberchecked"/>
        </w:rPr>
        <w:t>320</w:t>
      </w:r>
      <w:r w:rsidR="00162529">
        <w:t xml:space="preserve">, </w:t>
      </w:r>
      <w:r w:rsidR="00DC6AA6" w:rsidRPr="00230826">
        <w:rPr>
          <w:rStyle w:val="indexRefchap"/>
        </w:rPr>
        <w:t>28:</w:t>
      </w:r>
      <w:r w:rsidR="00DC6AA6" w:rsidRPr="00230826">
        <w:rPr>
          <w:rStyle w:val="indexRefpar"/>
        </w:rPr>
        <w:t>21</w:t>
      </w:r>
    </w:p>
    <w:p w14:paraId="304ED9E0" w14:textId="77777777" w:rsidR="00C57E99" w:rsidRPr="002B1019" w:rsidRDefault="00C57E99" w:rsidP="00162529">
      <w:pPr>
        <w:pStyle w:val="Index-1"/>
      </w:pPr>
      <w:r w:rsidRPr="002B1019">
        <w:t>Alcohol</w:t>
      </w:r>
      <w:r w:rsidR="00DC6AA6" w:rsidRPr="00230826">
        <w:rPr>
          <w:rStyle w:val="indexpagenumbercomma"/>
        </w:rPr>
        <w:t xml:space="preserve">, </w:t>
      </w:r>
      <w:r w:rsidR="00DC6AA6" w:rsidRPr="00230826">
        <w:rPr>
          <w:rStyle w:val="indexpagenumberchecked"/>
        </w:rPr>
        <w:t>313</w:t>
      </w:r>
      <w:r w:rsidR="00162529">
        <w:t xml:space="preserve">, </w:t>
      </w:r>
      <w:r w:rsidR="00DC6AA6" w:rsidRPr="00230826">
        <w:rPr>
          <w:rStyle w:val="indexRefchap"/>
        </w:rPr>
        <w:t>27:</w:t>
      </w:r>
      <w:r w:rsidR="00DC6AA6" w:rsidRPr="00230826">
        <w:rPr>
          <w:rStyle w:val="indexRefpar"/>
        </w:rPr>
        <w:t>26</w:t>
      </w:r>
    </w:p>
    <w:p w14:paraId="5C094635" w14:textId="77777777" w:rsidR="00C57E99" w:rsidRPr="002B1019" w:rsidRDefault="00C57E99" w:rsidP="00162529">
      <w:pPr>
        <w:pStyle w:val="Index-1"/>
      </w:pPr>
      <w:r w:rsidRPr="000C7039">
        <w:rPr>
          <w:highlight w:val="yellow"/>
        </w:rPr>
        <w:t>ʿAlí</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127</w:t>
      </w:r>
      <w:r w:rsidR="00DC6AA6" w:rsidRPr="00230826">
        <w:rPr>
          <w:rStyle w:val="indexpagenumbercomma"/>
        </w:rPr>
        <w:t xml:space="preserve">, </w:t>
      </w:r>
      <w:r w:rsidR="00DC6AA6" w:rsidRPr="00230826">
        <w:rPr>
          <w:rStyle w:val="indexpagenumberchecked"/>
        </w:rPr>
        <w:t>128</w:t>
      </w:r>
      <w:r w:rsidR="00162529">
        <w:t xml:space="preserve">, </w:t>
      </w:r>
      <w:r w:rsidR="00DC6AA6" w:rsidRPr="00230826">
        <w:rPr>
          <w:rStyle w:val="indexRefchap"/>
        </w:rPr>
        <w:t>8:</w:t>
      </w:r>
      <w:r w:rsidR="00DC6AA6" w:rsidRPr="00230826">
        <w:rPr>
          <w:rStyle w:val="indexRefpar"/>
        </w:rPr>
        <w:t>8</w:t>
      </w:r>
      <w:r w:rsidR="00162529">
        <w:t xml:space="preserve">, </w:t>
      </w:r>
      <w:r w:rsidR="00DC6AA6" w:rsidRPr="00230826">
        <w:rPr>
          <w:rStyle w:val="indexRefchap"/>
        </w:rPr>
        <w:t>8:</w:t>
      </w:r>
      <w:r w:rsidR="00DC6AA6" w:rsidRPr="00230826">
        <w:rPr>
          <w:rStyle w:val="indexRefpar"/>
        </w:rPr>
        <w:t>15</w:t>
      </w:r>
    </w:p>
    <w:p w14:paraId="6AD7454E" w14:textId="77777777" w:rsidR="00C57E99" w:rsidRPr="002B1019" w:rsidRDefault="00C57E99" w:rsidP="00162529">
      <w:pPr>
        <w:pStyle w:val="Index-1"/>
      </w:pPr>
      <w:r w:rsidRPr="000C7039">
        <w:rPr>
          <w:highlight w:val="yellow"/>
        </w:rPr>
        <w:t>ʿAlí</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129</w:t>
      </w:r>
      <w:r w:rsidR="00162529">
        <w:t xml:space="preserve">, </w:t>
      </w:r>
      <w:r w:rsidR="00DC6AA6" w:rsidRPr="00230826">
        <w:rPr>
          <w:rStyle w:val="indexRefchap"/>
        </w:rPr>
        <w:t>8:</w:t>
      </w:r>
      <w:r w:rsidR="00DC6AA6" w:rsidRPr="00230826">
        <w:rPr>
          <w:rStyle w:val="indexRefpar"/>
        </w:rPr>
        <w:t>18</w:t>
      </w:r>
    </w:p>
    <w:p w14:paraId="5F8AAA4F" w14:textId="77777777" w:rsidR="00C57E99" w:rsidRPr="002B1019" w:rsidRDefault="00C57E99" w:rsidP="00C57E99">
      <w:pPr>
        <w:pStyle w:val="Index-1"/>
      </w:pPr>
      <w:r w:rsidRPr="000C7039">
        <w:rPr>
          <w:highlight w:val="yellow"/>
        </w:rPr>
        <w:t>ʿAlí</w:t>
      </w:r>
      <w:r w:rsidRPr="002B1019">
        <w:t xml:space="preserve">, </w:t>
      </w:r>
      <w:r w:rsidRPr="000C7039">
        <w:rPr>
          <w:highlight w:val="yellow"/>
        </w:rPr>
        <w:t>Imám</w:t>
      </w:r>
      <w:r w:rsidRPr="002B1019">
        <w:t xml:space="preserve">, </w:t>
      </w:r>
      <w:r w:rsidRPr="00971E46">
        <w:rPr>
          <w:rStyle w:val="indexverweis"/>
        </w:rPr>
        <w:t>see</w:t>
      </w:r>
      <w:r w:rsidRPr="002B1019">
        <w:t xml:space="preserve"> </w:t>
      </w:r>
      <w:r w:rsidRPr="000C7039">
        <w:rPr>
          <w:highlight w:val="green"/>
        </w:rPr>
        <w:t>ʿAlí</w:t>
      </w:r>
      <w:r w:rsidR="00627ED1" w:rsidRPr="00627ED1">
        <w:rPr>
          <w:highlight w:val="green"/>
        </w:rPr>
        <w:t>-</w:t>
      </w:r>
      <w:r w:rsidR="00627ED1" w:rsidRPr="00627ED1">
        <w:rPr>
          <w:highlight w:val="darkYellow"/>
        </w:rPr>
        <w:t>I</w:t>
      </w:r>
      <w:r w:rsidRPr="000C7039">
        <w:rPr>
          <w:highlight w:val="green"/>
        </w:rPr>
        <w:t>bn</w:t>
      </w:r>
      <w:r w:rsidR="00627ED1" w:rsidRPr="00627ED1">
        <w:rPr>
          <w:highlight w:val="green"/>
        </w:rPr>
        <w:t>-i-</w:t>
      </w:r>
      <w:r w:rsidRPr="000C7039">
        <w:rPr>
          <w:highlight w:val="green"/>
        </w:rPr>
        <w:t>Abú</w:t>
      </w:r>
      <w:r w:rsidR="00627ED1" w:rsidRPr="00627ED1">
        <w:rPr>
          <w:highlight w:val="darkYellow"/>
        </w:rPr>
        <w:t xml:space="preserve"> </w:t>
      </w:r>
      <w:r w:rsidRPr="000C7039">
        <w:rPr>
          <w:highlight w:val="green"/>
        </w:rPr>
        <w:t>Ṭálib</w:t>
      </w:r>
    </w:p>
    <w:p w14:paraId="65B484F8" w14:textId="77777777" w:rsidR="00C57E99" w:rsidRPr="002B1019" w:rsidRDefault="00C57E99" w:rsidP="00162529">
      <w:pPr>
        <w:pStyle w:val="Index-1"/>
      </w:pPr>
      <w:r w:rsidRPr="000C7039">
        <w:rPr>
          <w:highlight w:val="yellow"/>
        </w:rPr>
        <w:t>ʿAlí</w:t>
      </w:r>
      <w:r w:rsidRPr="002B1019">
        <w:t xml:space="preserve">, </w:t>
      </w:r>
      <w:r w:rsidRPr="000C7039">
        <w:rPr>
          <w:highlight w:val="yellow"/>
        </w:rPr>
        <w:t>Siyyid</w:t>
      </w:r>
      <w:r w:rsidR="00DC6AA6" w:rsidRPr="00230826">
        <w:rPr>
          <w:rStyle w:val="indexpagenumbercomma"/>
        </w:rPr>
        <w:t xml:space="preserve">, </w:t>
      </w:r>
      <w:r w:rsidR="00DC6AA6" w:rsidRPr="00230826">
        <w:rPr>
          <w:rStyle w:val="indexpagenumberchecked"/>
        </w:rPr>
        <w:t>251</w:t>
      </w:r>
      <w:r w:rsidR="00162529">
        <w:t xml:space="preserve">, </w:t>
      </w:r>
      <w:r w:rsidR="00DC6AA6" w:rsidRPr="00230826">
        <w:rPr>
          <w:rStyle w:val="indexRefchap"/>
        </w:rPr>
        <w:t>21:</w:t>
      </w:r>
      <w:r w:rsidR="00DC6AA6" w:rsidRPr="00230826">
        <w:rPr>
          <w:rStyle w:val="indexRefpar"/>
        </w:rPr>
        <w:t>31</w:t>
      </w:r>
    </w:p>
    <w:p w14:paraId="595E09FD" w14:textId="77777777" w:rsidR="00C57E99" w:rsidRPr="002B1019" w:rsidRDefault="00C57E99" w:rsidP="00E17302">
      <w:pPr>
        <w:pStyle w:val="Index-1"/>
      </w:pPr>
      <w:r w:rsidRPr="0011018E">
        <w:rPr>
          <w:highlight w:val="yellow"/>
        </w:rPr>
        <w:t>ʿAlí</w:t>
      </w:r>
      <w:r w:rsidR="00627ED1" w:rsidRPr="00627ED1">
        <w:rPr>
          <w:highlight w:val="yellow"/>
        </w:rPr>
        <w:t xml:space="preserve"> </w:t>
      </w:r>
      <w:r w:rsidRPr="0011018E">
        <w:rPr>
          <w:highlight w:val="yellow"/>
        </w:rPr>
        <w:t>Afnán</w:t>
      </w:r>
      <w:r w:rsidRPr="002B1019">
        <w:t xml:space="preserve">, </w:t>
      </w:r>
      <w:r w:rsidRPr="00A63F45">
        <w:rPr>
          <w:highlight w:val="yellow"/>
        </w:rPr>
        <w:t>Ḥájí</w:t>
      </w:r>
      <w:r w:rsidR="00627ED1" w:rsidRPr="00627ED1">
        <w:rPr>
          <w:highlight w:val="yellow"/>
        </w:rPr>
        <w:t xml:space="preserve"> </w:t>
      </w:r>
      <w:r w:rsidRPr="00A63F45">
        <w:rPr>
          <w:highlight w:val="yellow"/>
        </w:rPr>
        <w:t>Siyyid</w:t>
      </w:r>
      <w:r w:rsidR="00DC6AA6" w:rsidRPr="00230826">
        <w:rPr>
          <w:rStyle w:val="indexpagenumbercomma"/>
        </w:rPr>
        <w:t xml:space="preserve">, </w:t>
      </w:r>
      <w:r w:rsidR="00DC6AA6" w:rsidRPr="00230826">
        <w:rPr>
          <w:rStyle w:val="indexpagenumberchecked"/>
        </w:rPr>
        <w:t>356</w:t>
      </w:r>
      <w:r w:rsidRPr="006E548C">
        <w:rPr>
          <w:rStyle w:val="indexpagenumbercontinued"/>
        </w:rPr>
        <w:t>–7</w:t>
      </w:r>
      <w:r w:rsidR="00DC6AA6" w:rsidRPr="00230826">
        <w:rPr>
          <w:rStyle w:val="indexpagenumbernotfound"/>
        </w:rPr>
        <w:t>, 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9F7E75">
        <w:t xml:space="preserve">, </w:t>
      </w:r>
      <w:r w:rsidR="009F7E75" w:rsidRPr="00162529">
        <w:rPr>
          <w:rStyle w:val="indexRefchap"/>
        </w:rPr>
        <w:t>32:</w:t>
      </w:r>
      <w:r w:rsidR="009F7E75" w:rsidRPr="00162529">
        <w:rPr>
          <w:rStyle w:val="indexRefpar"/>
        </w:rPr>
        <w:t>24–27</w:t>
      </w:r>
      <w:r w:rsidR="009F7E75">
        <w:t xml:space="preserve">, </w:t>
      </w:r>
      <w:r w:rsidR="009F7E75" w:rsidRPr="001B54C5">
        <w:rPr>
          <w:rStyle w:val="indexRefchap"/>
        </w:rPr>
        <w:t>32:</w:t>
      </w:r>
      <w:r w:rsidR="009F7E75" w:rsidRPr="001B54C5">
        <w:rPr>
          <w:rStyle w:val="indexRefpar"/>
        </w:rPr>
        <w:t>41–42</w:t>
      </w:r>
      <w:r w:rsidR="009F7E75">
        <w:t xml:space="preserve">, </w:t>
      </w:r>
      <w:r w:rsidR="00DC6AA6" w:rsidRPr="00230826">
        <w:rPr>
          <w:rStyle w:val="indexRefchap"/>
        </w:rPr>
        <w:t>32:</w:t>
      </w:r>
      <w:r w:rsidR="00DC6AA6" w:rsidRPr="00230826">
        <w:rPr>
          <w:rStyle w:val="indexRefpar"/>
        </w:rPr>
        <w:t>49</w:t>
      </w:r>
      <w:r w:rsidR="009F7E75">
        <w:t xml:space="preserve">, </w:t>
      </w:r>
      <w:r w:rsidR="00DC6AA6" w:rsidRPr="00230826">
        <w:rPr>
          <w:rStyle w:val="indexRefchap"/>
        </w:rPr>
        <w:t>32:</w:t>
      </w:r>
      <w:r w:rsidR="00DC6AA6" w:rsidRPr="00230826">
        <w:rPr>
          <w:rStyle w:val="indexRefpar"/>
        </w:rPr>
        <w:t>68</w:t>
      </w:r>
      <w:r w:rsidR="001865EB">
        <w:t xml:space="preserve">, </w:t>
      </w:r>
      <w:r w:rsidR="00DC6AA6" w:rsidRPr="00230826">
        <w:rPr>
          <w:rStyle w:val="indexRefchap"/>
        </w:rPr>
        <w:t>32:</w:t>
      </w:r>
      <w:r w:rsidR="00DC6AA6" w:rsidRPr="00230826">
        <w:rPr>
          <w:rStyle w:val="indexRefpar"/>
        </w:rPr>
        <w:t>78</w:t>
      </w:r>
      <w:r w:rsidR="00377A9E">
        <w:t xml:space="preserve">, </w:t>
      </w:r>
      <w:r w:rsidR="00DC6AA6" w:rsidRPr="00230826">
        <w:rPr>
          <w:rStyle w:val="indexRefchap"/>
        </w:rPr>
        <w:t>32:</w:t>
      </w:r>
      <w:r w:rsidR="00DC6AA6" w:rsidRPr="00230826">
        <w:rPr>
          <w:rStyle w:val="indexRefpar"/>
        </w:rPr>
        <w:t>80</w:t>
      </w:r>
      <w:r w:rsidR="00377A9E">
        <w:t xml:space="preserve">, </w:t>
      </w:r>
      <w:r w:rsidR="00377A9E" w:rsidRPr="00377A9E">
        <w:rPr>
          <w:rStyle w:val="indexRefchap"/>
        </w:rPr>
        <w:t>32:</w:t>
      </w:r>
      <w:r w:rsidR="00377A9E" w:rsidRPr="00377A9E">
        <w:rPr>
          <w:rStyle w:val="indexRefpar"/>
        </w:rPr>
        <w:t>8</w:t>
      </w:r>
      <w:r w:rsidR="00377A9E">
        <w:rPr>
          <w:rStyle w:val="indexRefpar"/>
        </w:rPr>
        <w:t>2</w:t>
      </w:r>
    </w:p>
    <w:p w14:paraId="07B21E55" w14:textId="77777777" w:rsidR="00C57E99" w:rsidRPr="002B1019" w:rsidRDefault="00C57E99" w:rsidP="00377A9E">
      <w:pPr>
        <w:pStyle w:val="Index-1"/>
      </w:pPr>
      <w:r w:rsidRPr="000C7039">
        <w:rPr>
          <w:highlight w:val="yellow"/>
        </w:rPr>
        <w:t>ʿAlí</w:t>
      </w:r>
      <w:r w:rsidR="00627ED1" w:rsidRPr="00627ED1">
        <w:rPr>
          <w:highlight w:val="yellow"/>
        </w:rPr>
        <w:t>-</w:t>
      </w:r>
      <w:r w:rsidRPr="000C7039">
        <w:rPr>
          <w:highlight w:val="yellow"/>
        </w:rPr>
        <w:t>Akbar</w:t>
      </w:r>
      <w:r w:rsidRPr="002B1019">
        <w:t xml:space="preserve">, </w:t>
      </w:r>
      <w:r w:rsidRPr="000C7039">
        <w:rPr>
          <w:highlight w:val="yellow"/>
        </w:rPr>
        <w:t>Mírzá</w:t>
      </w:r>
      <w:r w:rsidRPr="002B1019">
        <w:t xml:space="preserve"> (cousin of the </w:t>
      </w:r>
      <w:r w:rsidRPr="000C7039">
        <w:rPr>
          <w:highlight w:val="yellow"/>
        </w:rPr>
        <w:t>Báb</w:t>
      </w:r>
      <w:r w:rsidRPr="002B1019">
        <w:t>)</w:t>
      </w:r>
      <w:r w:rsidR="00DC6AA6" w:rsidRPr="00230826">
        <w:rPr>
          <w:rStyle w:val="indexpagenumbercomma"/>
        </w:rPr>
        <w:t xml:space="preserve">, </w:t>
      </w:r>
      <w:r w:rsidR="00DC6AA6" w:rsidRPr="00230826">
        <w:rPr>
          <w:rStyle w:val="indexpagenumberchecked"/>
        </w:rPr>
        <w:t>72</w:t>
      </w:r>
      <w:r w:rsidR="00DC6AA6" w:rsidRPr="00230826">
        <w:rPr>
          <w:rStyle w:val="indexpagenumbercomma"/>
        </w:rPr>
        <w:t xml:space="preserve">, </w:t>
      </w:r>
      <w:r w:rsidR="00DC6AA6" w:rsidRPr="00230826">
        <w:rPr>
          <w:rStyle w:val="indexpagenumberchecked"/>
        </w:rPr>
        <w:t>73</w:t>
      </w:r>
      <w:r w:rsidR="00377A9E">
        <w:t xml:space="preserve">, </w:t>
      </w:r>
      <w:r w:rsidR="00DC6AA6" w:rsidRPr="00230826">
        <w:rPr>
          <w:rStyle w:val="indexRefchap"/>
        </w:rPr>
        <w:t>4:</w:t>
      </w:r>
      <w:r w:rsidR="00DC6AA6" w:rsidRPr="00230826">
        <w:rPr>
          <w:rStyle w:val="indexRefpar"/>
        </w:rPr>
        <w:t>47</w:t>
      </w:r>
      <w:r w:rsidR="00377A9E">
        <w:t xml:space="preserve">, </w:t>
      </w:r>
      <w:r w:rsidR="00DC6AA6" w:rsidRPr="00230826">
        <w:rPr>
          <w:rStyle w:val="indexRefchap"/>
        </w:rPr>
        <w:t>4:</w:t>
      </w:r>
      <w:r w:rsidR="00DC6AA6" w:rsidRPr="00230826">
        <w:rPr>
          <w:rStyle w:val="indexRefpar"/>
        </w:rPr>
        <w:t>50</w:t>
      </w:r>
    </w:p>
    <w:p w14:paraId="57425A2D" w14:textId="77777777" w:rsidR="00C57E99" w:rsidRPr="002B1019" w:rsidRDefault="00C57E99" w:rsidP="00377A9E">
      <w:pPr>
        <w:pStyle w:val="Index-1"/>
      </w:pPr>
      <w:r w:rsidRPr="000C7039">
        <w:rPr>
          <w:highlight w:val="yellow"/>
        </w:rPr>
        <w:t>ʿAlí</w:t>
      </w:r>
      <w:r w:rsidR="00627ED1" w:rsidRPr="00627ED1">
        <w:rPr>
          <w:highlight w:val="yellow"/>
        </w:rPr>
        <w:t>-</w:t>
      </w:r>
      <w:r w:rsidRPr="000C7039">
        <w:rPr>
          <w:highlight w:val="yellow"/>
        </w:rPr>
        <w:t>Akbar</w:t>
      </w:r>
      <w:r w:rsidRPr="002B1019">
        <w:t xml:space="preserve">, </w:t>
      </w:r>
      <w:r w:rsidRPr="000C7039">
        <w:rPr>
          <w:highlight w:val="yellow"/>
        </w:rPr>
        <w:t>Mírzá</w:t>
      </w:r>
      <w:r w:rsidRPr="002B1019">
        <w:t xml:space="preserve"> (son of </w:t>
      </w:r>
      <w:r w:rsidRPr="000C7039">
        <w:rPr>
          <w:highlight w:val="yellow"/>
        </w:rPr>
        <w:t>Mikín</w:t>
      </w:r>
      <w:r w:rsidR="00627ED1" w:rsidRPr="00627ED1">
        <w:rPr>
          <w:highlight w:val="yellow"/>
        </w:rPr>
        <w:t>-Qalam</w:t>
      </w:r>
      <w:r w:rsidRPr="002B1019">
        <w:t>)</w:t>
      </w:r>
      <w:r w:rsidR="00DC6AA6" w:rsidRPr="00230826">
        <w:rPr>
          <w:rStyle w:val="indexpagenumbercomma"/>
        </w:rPr>
        <w:t xml:space="preserve">, </w:t>
      </w:r>
      <w:r w:rsidR="00DC6AA6" w:rsidRPr="00230826">
        <w:rPr>
          <w:rStyle w:val="indexpagenumberchecked"/>
        </w:rPr>
        <w:t>188</w:t>
      </w:r>
      <w:r w:rsidR="00377A9E">
        <w:t xml:space="preserve">, </w:t>
      </w:r>
      <w:r w:rsidR="00DC6AA6" w:rsidRPr="00230826">
        <w:rPr>
          <w:rStyle w:val="indexRefchap"/>
        </w:rPr>
        <w:t>15:</w:t>
      </w:r>
      <w:r w:rsidR="00DC6AA6" w:rsidRPr="00230826">
        <w:rPr>
          <w:rStyle w:val="indexRefpar"/>
        </w:rPr>
        <w:t>38</w:t>
      </w:r>
    </w:p>
    <w:p w14:paraId="278A4C23" w14:textId="77777777" w:rsidR="00C57E99" w:rsidRPr="002B1019" w:rsidRDefault="00C57E99" w:rsidP="00377A9E">
      <w:pPr>
        <w:pStyle w:val="Index-1"/>
      </w:pPr>
      <w:r w:rsidRPr="000C7039">
        <w:rPr>
          <w:highlight w:val="yellow"/>
        </w:rPr>
        <w:t>ʿAlí</w:t>
      </w:r>
      <w:r w:rsidR="00627ED1" w:rsidRPr="00627ED1">
        <w:rPr>
          <w:highlight w:val="yellow"/>
        </w:rPr>
        <w:t>-</w:t>
      </w:r>
      <w:r w:rsidRPr="000C7039">
        <w:rPr>
          <w:highlight w:val="yellow"/>
        </w:rPr>
        <w:t>Akbar</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387</w:t>
      </w:r>
      <w:r w:rsidR="00377A9E">
        <w:t xml:space="preserve">, </w:t>
      </w:r>
      <w:r w:rsidR="00DC6AA6" w:rsidRPr="00230826">
        <w:rPr>
          <w:rStyle w:val="indexRefchap"/>
        </w:rPr>
        <w:t>34:</w:t>
      </w:r>
      <w:r w:rsidR="00DC6AA6" w:rsidRPr="00230826">
        <w:rPr>
          <w:rStyle w:val="indexRefpar"/>
        </w:rPr>
        <w:t>45</w:t>
      </w:r>
    </w:p>
    <w:p w14:paraId="7F97A1BE" w14:textId="77777777" w:rsidR="00C57E99" w:rsidRPr="002B1019" w:rsidRDefault="00C57E99" w:rsidP="00377A9E">
      <w:pPr>
        <w:pStyle w:val="Index-1"/>
      </w:pPr>
      <w:r w:rsidRPr="006E2B10">
        <w:rPr>
          <w:highlight w:val="yellow"/>
        </w:rPr>
        <w:t>ʿAlí</w:t>
      </w:r>
      <w:r w:rsidR="00627ED1" w:rsidRPr="00627ED1">
        <w:rPr>
          <w:highlight w:val="yellow"/>
        </w:rPr>
        <w:t>-</w:t>
      </w:r>
      <w:r w:rsidRPr="006E2B10">
        <w:rPr>
          <w:highlight w:val="yellow"/>
        </w:rPr>
        <w:t>Akbar</w:t>
      </w:r>
      <w:r w:rsidR="00627ED1" w:rsidRPr="00627ED1">
        <w:rPr>
          <w:highlight w:val="yellow"/>
        </w:rPr>
        <w:t>-i-</w:t>
      </w:r>
      <w:r w:rsidRPr="006E2B10">
        <w:rPr>
          <w:highlight w:val="yellow"/>
        </w:rPr>
        <w:t>Qúání</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205</w:t>
      </w:r>
      <w:r w:rsidR="00377A9E">
        <w:t xml:space="preserve">, </w:t>
      </w:r>
      <w:r w:rsidR="00DC6AA6" w:rsidRPr="00230826">
        <w:rPr>
          <w:rStyle w:val="indexRefchap"/>
        </w:rPr>
        <w:t>17:</w:t>
      </w:r>
      <w:r w:rsidR="00DC6AA6" w:rsidRPr="00230826">
        <w:rPr>
          <w:rStyle w:val="indexRefpar"/>
        </w:rPr>
        <w:t>21</w:t>
      </w:r>
    </w:p>
    <w:p w14:paraId="7724FDB7" w14:textId="77777777" w:rsidR="00C57E99" w:rsidRPr="002B1019" w:rsidRDefault="00C57E99" w:rsidP="00EF752C">
      <w:pPr>
        <w:pStyle w:val="Index-1"/>
      </w:pPr>
      <w:r w:rsidRPr="000C7039">
        <w:rPr>
          <w:highlight w:val="green"/>
        </w:rPr>
        <w:t>ʿAlí</w:t>
      </w:r>
      <w:r w:rsidR="00627ED1" w:rsidRPr="00627ED1">
        <w:rPr>
          <w:highlight w:val="green"/>
        </w:rPr>
        <w:t>-</w:t>
      </w:r>
      <w:r w:rsidR="00627ED1" w:rsidRPr="00627ED1">
        <w:rPr>
          <w:highlight w:val="darkYellow"/>
        </w:rPr>
        <w:t>I</w:t>
      </w:r>
      <w:r w:rsidRPr="000C7039">
        <w:rPr>
          <w:highlight w:val="green"/>
        </w:rPr>
        <w:t>bn</w:t>
      </w:r>
      <w:r w:rsidR="00627ED1" w:rsidRPr="00627ED1">
        <w:rPr>
          <w:highlight w:val="green"/>
        </w:rPr>
        <w:t>-i-</w:t>
      </w:r>
      <w:r w:rsidRPr="000C7039">
        <w:rPr>
          <w:highlight w:val="green"/>
        </w:rPr>
        <w:t>Abú</w:t>
      </w:r>
      <w:r w:rsidR="00627ED1" w:rsidRPr="00627ED1">
        <w:rPr>
          <w:highlight w:val="darkYellow"/>
        </w:rPr>
        <w:t xml:space="preserve"> </w:t>
      </w:r>
      <w:r w:rsidRPr="000C7039">
        <w:rPr>
          <w:highlight w:val="green"/>
        </w:rPr>
        <w:t>Ṭálib</w:t>
      </w:r>
      <w:r w:rsidRPr="002B1019">
        <w:t xml:space="preserve">, </w:t>
      </w:r>
      <w:r w:rsidRPr="000C7039">
        <w:rPr>
          <w:highlight w:val="yellow"/>
        </w:rPr>
        <w:t>Imám</w:t>
      </w:r>
      <w:r w:rsidR="00627ED1" w:rsidRPr="00627ED1">
        <w:rPr>
          <w:highlight w:val="yellow"/>
        </w:rPr>
        <w:t xml:space="preserve"> </w:t>
      </w:r>
      <w:r w:rsidRPr="000C7039">
        <w:rPr>
          <w:highlight w:val="yellow"/>
        </w:rPr>
        <w:t>ʿAlí</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229</w:t>
      </w:r>
      <w:r w:rsidR="00377A9E">
        <w:t xml:space="preserve"> </w:t>
      </w:r>
      <w:r w:rsidR="00377A9E" w:rsidRPr="00683C74">
        <w:rPr>
          <w:rStyle w:val="stilltoworkat"/>
        </w:rPr>
        <w:t>(</w:t>
      </w:r>
      <w:r w:rsidR="00377A9E">
        <w:rPr>
          <w:rStyle w:val="stilltoworkat"/>
        </w:rPr>
        <w:t>page 156 and 158 have now a joint reference)</w:t>
      </w:r>
      <w:r w:rsidR="00377A9E">
        <w:t xml:space="preserve">, </w:t>
      </w:r>
      <w:r w:rsidR="00DC6AA6" w:rsidRPr="00230826">
        <w:rPr>
          <w:rStyle w:val="indexRefchap"/>
        </w:rPr>
        <w:t>6:</w:t>
      </w:r>
      <w:r w:rsidR="00DC6AA6" w:rsidRPr="00230826">
        <w:rPr>
          <w:rStyle w:val="indexRefpar"/>
        </w:rPr>
        <w:t>3–5</w:t>
      </w:r>
      <w:r w:rsidR="00377A9E">
        <w:t xml:space="preserve">, </w:t>
      </w:r>
      <w:r w:rsidR="00DC6AA6" w:rsidRPr="00230826">
        <w:rPr>
          <w:rStyle w:val="indexRefchap"/>
        </w:rPr>
        <w:t>12:</w:t>
      </w:r>
      <w:r w:rsidR="00DC6AA6" w:rsidRPr="00230826">
        <w:rPr>
          <w:rStyle w:val="indexRefpar"/>
        </w:rPr>
        <w:t>8–15</w:t>
      </w:r>
      <w:r w:rsidR="00377A9E">
        <w:t xml:space="preserve">, </w:t>
      </w:r>
      <w:r w:rsidR="00DC6AA6" w:rsidRPr="00230826">
        <w:rPr>
          <w:rStyle w:val="indexRefchap"/>
        </w:rPr>
        <w:t>12:</w:t>
      </w:r>
      <w:r w:rsidR="00DC6AA6" w:rsidRPr="00230826">
        <w:rPr>
          <w:rStyle w:val="indexRefpar"/>
        </w:rPr>
        <w:t>23–24</w:t>
      </w:r>
      <w:r w:rsidR="00EF752C">
        <w:t xml:space="preserve">, </w:t>
      </w:r>
      <w:r w:rsidR="00DC6AA6" w:rsidRPr="00230826">
        <w:rPr>
          <w:rStyle w:val="indexRefchap"/>
        </w:rPr>
        <w:t>19:</w:t>
      </w:r>
      <w:r w:rsidR="00DC6AA6" w:rsidRPr="00230826">
        <w:rPr>
          <w:rStyle w:val="indexRefpar"/>
        </w:rPr>
        <w:t>34</w:t>
      </w:r>
    </w:p>
    <w:p w14:paraId="612653E2" w14:textId="77777777" w:rsidR="00C57E99" w:rsidRPr="002B1019" w:rsidRDefault="00C57E99" w:rsidP="00EF752C">
      <w:pPr>
        <w:pStyle w:val="Index-1"/>
      </w:pPr>
      <w:r w:rsidRPr="000C7039">
        <w:rPr>
          <w:highlight w:val="yellow"/>
        </w:rPr>
        <w:t>ʿAlíy-i-Kirmánáhí</w:t>
      </w:r>
      <w:r w:rsidRPr="002B1019">
        <w:t xml:space="preserve"> (name taken by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w:t>
      </w:r>
      <w:r w:rsidR="00DC6AA6" w:rsidRPr="00230826">
        <w:rPr>
          <w:rStyle w:val="indexpagenumbercomma"/>
        </w:rPr>
        <w:t xml:space="preserve">, </w:t>
      </w:r>
      <w:r w:rsidR="00DC6AA6" w:rsidRPr="00230826">
        <w:rPr>
          <w:rStyle w:val="indexpagenumberchecked"/>
        </w:rPr>
        <w:t>79</w:t>
      </w:r>
      <w:r w:rsidR="00DC6AA6" w:rsidRPr="00230826">
        <w:rPr>
          <w:rStyle w:val="indexpagenumbercomma"/>
        </w:rPr>
        <w:t xml:space="preserve">, </w:t>
      </w:r>
      <w:r w:rsidR="00DC6AA6" w:rsidRPr="00230826">
        <w:rPr>
          <w:rStyle w:val="indexpagenumberchecked"/>
        </w:rPr>
        <w:t>91</w:t>
      </w:r>
      <w:r w:rsidR="00EF752C">
        <w:t xml:space="preserve">, </w:t>
      </w:r>
      <w:r w:rsidR="00DC6AA6" w:rsidRPr="00230826">
        <w:rPr>
          <w:rStyle w:val="indexRefchap"/>
        </w:rPr>
        <w:t>4:</w:t>
      </w:r>
      <w:r w:rsidR="00DC6AA6" w:rsidRPr="00230826">
        <w:rPr>
          <w:rStyle w:val="indexRefpar"/>
        </w:rPr>
        <w:t>81</w:t>
      </w:r>
      <w:r w:rsidR="00EF752C">
        <w:t xml:space="preserve">, </w:t>
      </w:r>
      <w:r w:rsidR="00DC6AA6" w:rsidRPr="00230826">
        <w:rPr>
          <w:rStyle w:val="indexRefchap"/>
        </w:rPr>
        <w:t>5:</w:t>
      </w:r>
      <w:r w:rsidR="00DC6AA6" w:rsidRPr="00230826">
        <w:rPr>
          <w:rStyle w:val="indexRefpar"/>
        </w:rPr>
        <w:t>13</w:t>
      </w:r>
    </w:p>
    <w:p w14:paraId="166CEF6D" w14:textId="77777777" w:rsidR="00C57E99" w:rsidRPr="002B1019" w:rsidRDefault="00C57E99" w:rsidP="00EF752C">
      <w:pPr>
        <w:pStyle w:val="Index-1"/>
      </w:pPr>
      <w:r w:rsidRPr="00361134">
        <w:rPr>
          <w:highlight w:val="cyan"/>
        </w:rPr>
        <w:t>Ali</w:t>
      </w:r>
      <w:r w:rsidR="00627ED1" w:rsidRPr="00627ED1">
        <w:rPr>
          <w:highlight w:val="cyan"/>
        </w:rPr>
        <w:t xml:space="preserve">-Kuli </w:t>
      </w:r>
      <w:r w:rsidRPr="00361134">
        <w:rPr>
          <w:highlight w:val="cyan"/>
        </w:rPr>
        <w:t>Khan</w:t>
      </w:r>
      <w:r w:rsidR="00DC6AA6" w:rsidRPr="00230826">
        <w:rPr>
          <w:rStyle w:val="indexpagenumbercomma"/>
        </w:rPr>
        <w:t xml:space="preserve">, </w:t>
      </w:r>
      <w:r w:rsidR="00DC6AA6" w:rsidRPr="00230826">
        <w:rPr>
          <w:rStyle w:val="indexpagenumberchecked"/>
        </w:rPr>
        <w:t>248</w:t>
      </w:r>
      <w:r w:rsidR="00DC6AA6" w:rsidRPr="00230826">
        <w:rPr>
          <w:rStyle w:val="indexpagenumbernotfound"/>
        </w:rPr>
        <w:t>, 342</w:t>
      </w:r>
      <w:r w:rsidR="00DC6AA6" w:rsidRPr="00230826">
        <w:rPr>
          <w:rStyle w:val="indexpagenumbernotfound"/>
          <w:rFonts w:hint="cs"/>
        </w:rPr>
        <w:t>–</w:t>
      </w:r>
      <w:r w:rsidR="00DC6AA6" w:rsidRPr="00230826">
        <w:rPr>
          <w:rStyle w:val="indexpagenumbernotfound"/>
        </w:rPr>
        <w:t>3</w:t>
      </w:r>
      <w:r w:rsidR="00EF752C">
        <w:t xml:space="preserve"> </w:t>
      </w:r>
      <w:r w:rsidR="00EF752C" w:rsidRPr="000374CE">
        <w:rPr>
          <w:rStyle w:val="stilltoworkat"/>
        </w:rPr>
        <w:t>(page number 1</w:t>
      </w:r>
      <w:r w:rsidR="00EF752C">
        <w:rPr>
          <w:rStyle w:val="stilltoworkat"/>
        </w:rPr>
        <w:t>42–3 not found</w:t>
      </w:r>
      <w:r w:rsidR="00EF752C" w:rsidRPr="000374CE">
        <w:rPr>
          <w:rStyle w:val="stilltoworkat"/>
        </w:rPr>
        <w:t>, instead reference found on page 1</w:t>
      </w:r>
      <w:r w:rsidR="00EF752C">
        <w:rPr>
          <w:rStyle w:val="stilltoworkat"/>
        </w:rPr>
        <w:t>43–4</w:t>
      </w:r>
      <w:r w:rsidR="00EF752C" w:rsidRPr="000374CE">
        <w:rPr>
          <w:rStyle w:val="stilltoworkat"/>
        </w:rPr>
        <w:t>)</w:t>
      </w:r>
      <w:r w:rsidR="00EF752C">
        <w:t xml:space="preserve">, </w:t>
      </w:r>
      <w:r w:rsidR="00DC6AA6" w:rsidRPr="00230826">
        <w:rPr>
          <w:rStyle w:val="indexRefchap"/>
        </w:rPr>
        <w:t>21:</w:t>
      </w:r>
      <w:r w:rsidR="00DC6AA6" w:rsidRPr="00230826">
        <w:rPr>
          <w:rStyle w:val="indexRefpar"/>
        </w:rPr>
        <w:t>18</w:t>
      </w:r>
      <w:r w:rsidR="00EF752C">
        <w:t xml:space="preserve">, </w:t>
      </w:r>
      <w:r w:rsidR="00DC6AA6" w:rsidRPr="00230826">
        <w:rPr>
          <w:rStyle w:val="indexRefchap"/>
        </w:rPr>
        <w:t>31:</w:t>
      </w:r>
      <w:r w:rsidR="00DC6AA6" w:rsidRPr="00230826">
        <w:rPr>
          <w:rStyle w:val="indexRefpar"/>
        </w:rPr>
        <w:t>2–3</w:t>
      </w:r>
    </w:p>
    <w:p w14:paraId="6C29F8C5" w14:textId="77777777" w:rsidR="00C57E99" w:rsidRPr="002B1019" w:rsidRDefault="00C57E99" w:rsidP="00C12413">
      <w:pPr>
        <w:pStyle w:val="Index-1"/>
      </w:pPr>
      <w:r w:rsidRPr="00FE17A5">
        <w:rPr>
          <w:highlight w:val="yellow"/>
        </w:rPr>
        <w:t>ʿAlíy-i-</w:t>
      </w:r>
      <w:r w:rsidRPr="000C7039">
        <w:rPr>
          <w:highlight w:val="green"/>
        </w:rPr>
        <w:t>L</w:t>
      </w:r>
      <w:r w:rsidRPr="006E2B10">
        <w:rPr>
          <w:highlight w:val="darkYellow"/>
        </w:rPr>
        <w:t>a</w:t>
      </w:r>
      <w:r w:rsidRPr="000C7039">
        <w:rPr>
          <w:highlight w:val="green"/>
        </w:rPr>
        <w:t>s</w:t>
      </w:r>
      <w:r w:rsidR="00627ED1" w:rsidRPr="00627ED1">
        <w:rPr>
          <w:highlight w:val="green"/>
        </w:rPr>
        <w:t xml:space="preserve"> Fur</w:t>
      </w:r>
      <w:r w:rsidR="00627ED1" w:rsidRPr="00627ED1">
        <w:rPr>
          <w:highlight w:val="darkYellow"/>
        </w:rPr>
        <w:t>u</w:t>
      </w:r>
      <w:r>
        <w:rPr>
          <w:highlight w:val="green"/>
        </w:rPr>
        <w:t></w:t>
      </w:r>
      <w:r w:rsidRPr="007629BF">
        <w:t xml:space="preserve"> </w:t>
      </w:r>
      <w:r w:rsidRPr="002B1019">
        <w:t xml:space="preserve">(name taken by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w:t>
      </w:r>
      <w:r w:rsidR="00DC6AA6" w:rsidRPr="00230826">
        <w:rPr>
          <w:rStyle w:val="indexpagenumbercomma"/>
        </w:rPr>
        <w:t xml:space="preserve">, </w:t>
      </w:r>
      <w:r w:rsidR="00DC6AA6" w:rsidRPr="00230826">
        <w:rPr>
          <w:rStyle w:val="indexpagenumberchecked"/>
        </w:rPr>
        <w:t>65</w:t>
      </w:r>
      <w:r w:rsidR="00C12413">
        <w:t xml:space="preserve">, </w:t>
      </w:r>
      <w:r w:rsidR="00DC6AA6" w:rsidRPr="00230826">
        <w:rPr>
          <w:rStyle w:val="indexRefchap"/>
        </w:rPr>
        <w:t>3:</w:t>
      </w:r>
      <w:r w:rsidR="00DC6AA6" w:rsidRPr="00230826">
        <w:rPr>
          <w:rStyle w:val="indexRefpar"/>
        </w:rPr>
        <w:t>17–4:3</w:t>
      </w:r>
    </w:p>
    <w:p w14:paraId="2139850B" w14:textId="77777777" w:rsidR="00C57E99" w:rsidRPr="002B1019" w:rsidRDefault="00C57E99" w:rsidP="00C12413">
      <w:pPr>
        <w:pStyle w:val="Index-1"/>
      </w:pPr>
      <w:r w:rsidRPr="006E2B10">
        <w:rPr>
          <w:highlight w:val="green"/>
        </w:rPr>
        <w:t>ʿAlí</w:t>
      </w:r>
      <w:r w:rsidR="00627ED1" w:rsidRPr="00627ED1">
        <w:rPr>
          <w:highlight w:val="green"/>
        </w:rPr>
        <w:t>-Mu</w:t>
      </w:r>
      <w:r w:rsidRPr="006E2B10">
        <w:rPr>
          <w:highlight w:val="green"/>
        </w:rPr>
        <w:t>ḥ</w:t>
      </w:r>
      <w:r w:rsidR="00627ED1" w:rsidRPr="00627ED1">
        <w:rPr>
          <w:highlight w:val="green"/>
        </w:rPr>
        <w:t>ammad-i-</w:t>
      </w:r>
      <w:r w:rsidRPr="006E2B10">
        <w:rPr>
          <w:highlight w:val="green"/>
        </w:rPr>
        <w:t>Varqá</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128</w:t>
      </w:r>
      <w:r w:rsidR="00DC6AA6" w:rsidRPr="00230826">
        <w:rPr>
          <w:rStyle w:val="indexpagenumbercomma"/>
        </w:rPr>
        <w:t xml:space="preserve">, </w:t>
      </w:r>
      <w:r w:rsidR="00DC6AA6" w:rsidRPr="00230826">
        <w:rPr>
          <w:rStyle w:val="indexpagenumberchecked"/>
        </w:rPr>
        <w:t>141</w:t>
      </w:r>
      <w:r w:rsidR="00C12413">
        <w:t xml:space="preserve">, </w:t>
      </w:r>
      <w:r w:rsidR="00DC6AA6" w:rsidRPr="00230826">
        <w:rPr>
          <w:rStyle w:val="indexRefchap"/>
        </w:rPr>
        <w:t>8:</w:t>
      </w:r>
      <w:r w:rsidR="00DC6AA6" w:rsidRPr="00230826">
        <w:rPr>
          <w:rStyle w:val="indexRefpar"/>
        </w:rPr>
        <w:t>16</w:t>
      </w:r>
      <w:r w:rsidR="00C12413">
        <w:t xml:space="preserve">, </w:t>
      </w:r>
      <w:r w:rsidR="00DC6AA6" w:rsidRPr="00230826">
        <w:rPr>
          <w:rStyle w:val="indexRefchap"/>
        </w:rPr>
        <w:t>10:</w:t>
      </w:r>
      <w:r w:rsidR="00DC6AA6" w:rsidRPr="00230826">
        <w:rPr>
          <w:rStyle w:val="indexRefpar"/>
        </w:rPr>
        <w:t>4</w:t>
      </w:r>
    </w:p>
    <w:p w14:paraId="36B1CAFE" w14:textId="77777777" w:rsidR="00C57E99" w:rsidRPr="002B1019" w:rsidRDefault="00C57E99" w:rsidP="00C7594D">
      <w:pPr>
        <w:pStyle w:val="Index-1"/>
      </w:pPr>
      <w:r w:rsidRPr="0011018E">
        <w:rPr>
          <w:highlight w:val="yellow"/>
        </w:rPr>
        <w:t>ʿAlí</w:t>
      </w:r>
      <w:r w:rsidR="00627ED1" w:rsidRPr="00627ED1">
        <w:rPr>
          <w:highlight w:val="yellow"/>
        </w:rPr>
        <w:t xml:space="preserve"> Pá</w:t>
      </w:r>
      <w:r w:rsidRPr="0011018E">
        <w:rPr>
          <w:highlight w:val="yellow"/>
        </w:rPr>
        <w:t></w:t>
      </w:r>
      <w:r w:rsidR="00627ED1" w:rsidRPr="00627ED1">
        <w:rPr>
          <w:highlight w:val="yellow"/>
        </w:rPr>
        <w:t>á</w:t>
      </w:r>
      <w:r w:rsidR="00DC6AA6" w:rsidRPr="00230826">
        <w:rPr>
          <w:rStyle w:val="indexpagenumberchecked"/>
        </w:rPr>
        <w:t>, 86n</w:t>
      </w:r>
      <w:r w:rsidR="00C7594D">
        <w:t xml:space="preserve">, </w:t>
      </w:r>
      <w:r w:rsidR="00DC6AA6" w:rsidRPr="00230826">
        <w:rPr>
          <w:rStyle w:val="indexRefchap"/>
        </w:rPr>
        <w:t>4:</w:t>
      </w:r>
      <w:r w:rsidR="00DC6AA6" w:rsidRPr="00230826">
        <w:rPr>
          <w:rStyle w:val="indexRefpar"/>
        </w:rPr>
        <w:t>118</w:t>
      </w:r>
      <w:r w:rsidR="00C7594D">
        <w:rPr>
          <w:rStyle w:val="indexRefpar"/>
        </w:rPr>
        <w:t>n</w:t>
      </w:r>
    </w:p>
    <w:p w14:paraId="5DC53D80" w14:textId="77777777" w:rsidR="00C57E99" w:rsidRPr="002B1019" w:rsidRDefault="00C57E99" w:rsidP="00C7594D">
      <w:pPr>
        <w:pStyle w:val="Index-1"/>
      </w:pPr>
      <w:r w:rsidRPr="000C7039">
        <w:rPr>
          <w:highlight w:val="yellow"/>
        </w:rPr>
        <w:t>ʿAlí</w:t>
      </w:r>
      <w:r w:rsidR="00627ED1" w:rsidRPr="00627ED1">
        <w:rPr>
          <w:highlight w:val="yellow"/>
        </w:rPr>
        <w:t>-Ri</w:t>
      </w:r>
      <w:r w:rsidRPr="000C7039">
        <w:rPr>
          <w:highlight w:val="yellow"/>
        </w:rPr>
        <w:t>ḍ</w:t>
      </w:r>
      <w:r w:rsidR="00627ED1" w:rsidRPr="00627ED1">
        <w:rPr>
          <w:highlight w:val="yellow"/>
        </w:rPr>
        <w:t>á</w:t>
      </w:r>
      <w:r w:rsidR="00DC6AA6" w:rsidRPr="00230826">
        <w:rPr>
          <w:rStyle w:val="indexpagenumbercomma"/>
        </w:rPr>
        <w:t xml:space="preserve">, </w:t>
      </w:r>
      <w:r w:rsidR="00DC6AA6" w:rsidRPr="00230826">
        <w:rPr>
          <w:rStyle w:val="indexpagenumberchecked"/>
        </w:rPr>
        <w:t>152</w:t>
      </w:r>
      <w:r w:rsidR="00C7594D">
        <w:t xml:space="preserve">, </w:t>
      </w:r>
      <w:r w:rsidR="00DC6AA6" w:rsidRPr="00230826">
        <w:rPr>
          <w:rStyle w:val="indexRefchap"/>
        </w:rPr>
        <w:t>11:</w:t>
      </w:r>
      <w:r w:rsidR="00DC6AA6" w:rsidRPr="00230826">
        <w:rPr>
          <w:rStyle w:val="indexRefpar"/>
        </w:rPr>
        <w:t>20</w:t>
      </w:r>
    </w:p>
    <w:p w14:paraId="72D53F6C" w14:textId="77777777" w:rsidR="00C57E99" w:rsidRPr="002B1019" w:rsidRDefault="00C57E99" w:rsidP="00C7594D">
      <w:pPr>
        <w:pStyle w:val="Index-1"/>
      </w:pPr>
      <w:r w:rsidRPr="0041448F">
        <w:rPr>
          <w:highlight w:val="green"/>
        </w:rPr>
        <w:t>ʿAlí</w:t>
      </w:r>
      <w:r w:rsidR="00627ED1" w:rsidRPr="00627ED1">
        <w:rPr>
          <w:highlight w:val="green"/>
        </w:rPr>
        <w:t xml:space="preserve"> </w:t>
      </w:r>
      <w:r w:rsidR="00627ED1" w:rsidRPr="00627ED1">
        <w:rPr>
          <w:highlight w:val="darkYellow"/>
        </w:rPr>
        <w:t>Sh</w:t>
      </w:r>
      <w:r w:rsidR="00627ED1" w:rsidRPr="00627ED1">
        <w:rPr>
          <w:highlight w:val="green"/>
        </w:rPr>
        <w:t xml:space="preserve">awkat </w:t>
      </w:r>
      <w:r w:rsidRPr="0041448F">
        <w:rPr>
          <w:highlight w:val="green"/>
        </w:rPr>
        <w:t>Páá</w:t>
      </w:r>
      <w:r w:rsidR="00DC6AA6" w:rsidRPr="00230826">
        <w:rPr>
          <w:rStyle w:val="indexpagenumbercomma"/>
        </w:rPr>
        <w:t xml:space="preserve">, </w:t>
      </w:r>
      <w:r w:rsidR="00DC6AA6" w:rsidRPr="00230826">
        <w:rPr>
          <w:rStyle w:val="indexpagenumberchecked"/>
        </w:rPr>
        <w:t>106</w:t>
      </w:r>
      <w:r w:rsidR="00C7594D">
        <w:t xml:space="preserve">, </w:t>
      </w:r>
      <w:r w:rsidR="00DC6AA6" w:rsidRPr="00230826">
        <w:rPr>
          <w:rStyle w:val="indexRefchap"/>
        </w:rPr>
        <w:t>6:</w:t>
      </w:r>
      <w:r w:rsidR="00DC6AA6" w:rsidRPr="00230826">
        <w:rPr>
          <w:rStyle w:val="indexRefpar"/>
        </w:rPr>
        <w:t>36–37</w:t>
      </w:r>
    </w:p>
    <w:p w14:paraId="79EF0FF6" w14:textId="77777777" w:rsidR="00C57E99" w:rsidRPr="002B1019" w:rsidRDefault="00C57E99" w:rsidP="0011138F">
      <w:pPr>
        <w:pStyle w:val="Index-1"/>
      </w:pPr>
      <w:r w:rsidRPr="000C7039">
        <w:rPr>
          <w:highlight w:val="yellow"/>
        </w:rPr>
        <w:t>ʿAlíy-i-Tabrízí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72</w:t>
      </w:r>
      <w:r w:rsidR="0011138F">
        <w:t xml:space="preserve">, </w:t>
      </w:r>
      <w:r w:rsidR="00DC6AA6" w:rsidRPr="00230826">
        <w:rPr>
          <w:rStyle w:val="indexRefchap"/>
        </w:rPr>
        <w:t>4:</w:t>
      </w:r>
      <w:r w:rsidR="00DC6AA6" w:rsidRPr="00230826">
        <w:rPr>
          <w:rStyle w:val="indexRefpar"/>
        </w:rPr>
        <w:t>46</w:t>
      </w:r>
    </w:p>
    <w:p w14:paraId="634448C6" w14:textId="77777777" w:rsidR="00C57E99" w:rsidRPr="002B1019" w:rsidRDefault="00C57E99" w:rsidP="00B82969">
      <w:pPr>
        <w:pStyle w:val="Index-1"/>
      </w:pPr>
      <w:r w:rsidRPr="00FE17A5">
        <w:rPr>
          <w:highlight w:val="yellow"/>
        </w:rPr>
        <w:t>ʿAlíy-i-</w:t>
      </w:r>
      <w:r w:rsidRPr="000C7039">
        <w:rPr>
          <w:highlight w:val="yellow"/>
        </w:rPr>
        <w:t>Yazdí</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184</w:t>
      </w:r>
      <w:r w:rsidRPr="006E548C">
        <w:rPr>
          <w:rStyle w:val="indexpagenumbercontinued"/>
        </w:rPr>
        <w:t>–5</w:t>
      </w:r>
      <w:r w:rsidR="00DC6AA6" w:rsidRPr="00230826">
        <w:rPr>
          <w:rStyle w:val="indexpagenumbercomma"/>
        </w:rPr>
        <w:t xml:space="preserve">, </w:t>
      </w:r>
      <w:r w:rsidR="00DC6AA6" w:rsidRPr="00230826">
        <w:rPr>
          <w:rStyle w:val="indexpagenumberchecked"/>
        </w:rPr>
        <w:t>196</w:t>
      </w:r>
      <w:r w:rsidRPr="006E548C">
        <w:rPr>
          <w:rStyle w:val="indexpagenumbercontinued"/>
        </w:rPr>
        <w:t>–7</w:t>
      </w:r>
      <w:r w:rsidR="00DC6AA6" w:rsidRPr="00230826">
        <w:rPr>
          <w:rStyle w:val="indexpagenumbercomma"/>
        </w:rPr>
        <w:t xml:space="preserve">, </w:t>
      </w:r>
      <w:r w:rsidR="00DC6AA6" w:rsidRPr="00230826">
        <w:rPr>
          <w:rStyle w:val="indexpagenumberchecked"/>
        </w:rPr>
        <w:t>228</w:t>
      </w:r>
      <w:r w:rsidRPr="006E548C">
        <w:rPr>
          <w:rStyle w:val="indexpagenumbercontinued"/>
        </w:rPr>
        <w:t>–9</w:t>
      </w:r>
      <w:r w:rsidR="00B82969">
        <w:t xml:space="preserve">, </w:t>
      </w:r>
      <w:r w:rsidR="00DC6AA6" w:rsidRPr="00230826">
        <w:rPr>
          <w:rStyle w:val="indexRefchap"/>
        </w:rPr>
        <w:t>15:</w:t>
      </w:r>
      <w:r w:rsidR="00DC6AA6" w:rsidRPr="00230826">
        <w:rPr>
          <w:rStyle w:val="indexRefpar"/>
        </w:rPr>
        <w:t>19–24</w:t>
      </w:r>
      <w:r w:rsidR="00B82969">
        <w:t xml:space="preserve">, </w:t>
      </w:r>
      <w:r w:rsidR="00DC6AA6" w:rsidRPr="00230826">
        <w:rPr>
          <w:rStyle w:val="indexRefchap"/>
        </w:rPr>
        <w:t>16:</w:t>
      </w:r>
      <w:r w:rsidR="00DC6AA6" w:rsidRPr="00230826">
        <w:rPr>
          <w:rStyle w:val="indexRefpar"/>
        </w:rPr>
        <w:t>15–19</w:t>
      </w:r>
      <w:r w:rsidR="00B82969">
        <w:t xml:space="preserve">, </w:t>
      </w:r>
      <w:r w:rsidR="00DC6AA6" w:rsidRPr="00230826">
        <w:rPr>
          <w:rStyle w:val="indexRefchap"/>
        </w:rPr>
        <w:t>19:</w:t>
      </w:r>
      <w:r w:rsidR="00DC6AA6" w:rsidRPr="00230826">
        <w:rPr>
          <w:rStyle w:val="indexRefpar"/>
        </w:rPr>
        <w:t>30–33</w:t>
      </w:r>
    </w:p>
    <w:p w14:paraId="4DA8D03C" w14:textId="77777777" w:rsidR="00C57E99" w:rsidRPr="002B1019" w:rsidRDefault="00C57E99" w:rsidP="00B82969">
      <w:pPr>
        <w:pStyle w:val="Index-1"/>
      </w:pPr>
      <w:r w:rsidRPr="00703DA0">
        <w:rPr>
          <w:highlight w:val="yellow"/>
        </w:rPr>
        <w:t>Amatu</w:t>
      </w:r>
      <w:r w:rsidR="00627ED1" w:rsidRPr="00627ED1">
        <w:rPr>
          <w:highlight w:val="yellow"/>
        </w:rPr>
        <w:t>’</w:t>
      </w:r>
      <w:r w:rsidRPr="00703DA0">
        <w:rPr>
          <w:highlight w:val="yellow"/>
        </w:rPr>
        <w:t>l-Bahá</w:t>
      </w:r>
      <w:r w:rsidR="00627ED1" w:rsidRPr="00627ED1">
        <w:rPr>
          <w:highlight w:val="yellow"/>
        </w:rPr>
        <w:t xml:space="preserve"> </w:t>
      </w:r>
      <w:r w:rsidRPr="00703DA0">
        <w:rPr>
          <w:highlight w:val="yellow"/>
        </w:rPr>
        <w:t>Rúḥíyyih</w:t>
      </w:r>
      <w:r w:rsidR="00627ED1" w:rsidRPr="00627ED1">
        <w:rPr>
          <w:highlight w:val="yellow"/>
        </w:rPr>
        <w:t xml:space="preserve"> </w:t>
      </w:r>
      <w:r w:rsidRPr="00703DA0">
        <w:rPr>
          <w:highlight w:val="yellow"/>
        </w:rPr>
        <w:t>ánum</w:t>
      </w:r>
      <w:r w:rsidRPr="002B1019">
        <w:t xml:space="preserve">, </w:t>
      </w:r>
      <w:r w:rsidRPr="00971E46">
        <w:rPr>
          <w:rStyle w:val="indexverweis"/>
        </w:rPr>
        <w:t>see</w:t>
      </w:r>
      <w:r w:rsidRPr="002B1019">
        <w:t xml:space="preserve"> </w:t>
      </w:r>
      <w:r w:rsidRPr="004B1911">
        <w:rPr>
          <w:highlight w:val="yellow"/>
        </w:rPr>
        <w:t>Rúḥíyyih</w:t>
      </w:r>
      <w:r w:rsidR="00627ED1" w:rsidRPr="00627ED1">
        <w:rPr>
          <w:highlight w:val="yellow"/>
        </w:rPr>
        <w:t xml:space="preserve"> </w:t>
      </w:r>
      <w:r w:rsidRPr="004B1911">
        <w:rPr>
          <w:highlight w:val="yellow"/>
        </w:rPr>
        <w:t>ánum</w:t>
      </w:r>
    </w:p>
    <w:p w14:paraId="604974BF" w14:textId="77777777" w:rsidR="00C57E99" w:rsidRPr="002B1019" w:rsidRDefault="00C57E99" w:rsidP="00C57E99">
      <w:pPr>
        <w:pStyle w:val="Index-1"/>
      </w:pPr>
      <w:r w:rsidRPr="002B1019">
        <w:t xml:space="preserve">America, </w:t>
      </w:r>
      <w:r w:rsidRPr="00971E46">
        <w:rPr>
          <w:rStyle w:val="indexverweis"/>
        </w:rPr>
        <w:t>see</w:t>
      </w:r>
      <w:r w:rsidRPr="002B1019">
        <w:t xml:space="preserve"> United States, North America</w:t>
      </w:r>
      <w:r>
        <w:t xml:space="preserve"> </w:t>
      </w:r>
      <w:r w:rsidRPr="00971E46">
        <w:rPr>
          <w:rStyle w:val="indexverweis"/>
        </w:rPr>
        <w:t>and</w:t>
      </w:r>
      <w:r w:rsidRPr="002B1019">
        <w:t xml:space="preserve"> West, the</w:t>
      </w:r>
    </w:p>
    <w:p w14:paraId="7D10B340" w14:textId="77777777" w:rsidR="00C57E99" w:rsidRPr="002B1019" w:rsidRDefault="00C57E99" w:rsidP="00B82969">
      <w:pPr>
        <w:pStyle w:val="Index-1"/>
      </w:pPr>
      <w:r w:rsidRPr="002B1019">
        <w:t xml:space="preserve">American College in </w:t>
      </w:r>
      <w:r w:rsidRPr="00E3371E">
        <w:rPr>
          <w:highlight w:val="lightGray"/>
        </w:rPr>
        <w:t>Beirut</w:t>
      </w:r>
      <w:r w:rsidR="00DC6AA6" w:rsidRPr="00230826">
        <w:rPr>
          <w:rStyle w:val="indexpagenumbercomma"/>
        </w:rPr>
        <w:t xml:space="preserve">, </w:t>
      </w:r>
      <w:r w:rsidR="00DC6AA6" w:rsidRPr="00230826">
        <w:rPr>
          <w:rStyle w:val="indexpagenumberchecked"/>
        </w:rPr>
        <w:t>283</w:t>
      </w:r>
      <w:r w:rsidR="00B82969">
        <w:t xml:space="preserve">, </w:t>
      </w:r>
      <w:r w:rsidR="00DC6AA6" w:rsidRPr="00230826">
        <w:rPr>
          <w:rStyle w:val="indexRefchap"/>
        </w:rPr>
        <w:t>25:</w:t>
      </w:r>
      <w:r w:rsidR="00DC6AA6" w:rsidRPr="00230826">
        <w:rPr>
          <w:rStyle w:val="indexRefpar"/>
        </w:rPr>
        <w:t>17</w:t>
      </w:r>
    </w:p>
    <w:p w14:paraId="04B9A5B9" w14:textId="77777777" w:rsidR="00C57E99" w:rsidRPr="002B1019" w:rsidRDefault="00C57E99" w:rsidP="00B82969">
      <w:pPr>
        <w:pStyle w:val="Index-1"/>
      </w:pPr>
      <w:r w:rsidRPr="002B1019">
        <w:t>American Indians</w:t>
      </w:r>
      <w:r w:rsidR="00DC6AA6" w:rsidRPr="00230826">
        <w:rPr>
          <w:rStyle w:val="indexpagenumbercomma"/>
        </w:rPr>
        <w:t xml:space="preserve">, </w:t>
      </w:r>
      <w:r w:rsidR="00DC6AA6" w:rsidRPr="00230826">
        <w:rPr>
          <w:rStyle w:val="indexpagenumberchecked"/>
        </w:rPr>
        <w:t>320</w:t>
      </w:r>
      <w:r w:rsidR="00B82969">
        <w:t xml:space="preserve">, </w:t>
      </w:r>
      <w:r w:rsidR="00DC6AA6" w:rsidRPr="00230826">
        <w:rPr>
          <w:rStyle w:val="indexRefchap"/>
        </w:rPr>
        <w:t>28:</w:t>
      </w:r>
      <w:r w:rsidR="00DC6AA6" w:rsidRPr="00230826">
        <w:rPr>
          <w:rStyle w:val="indexRefpar"/>
        </w:rPr>
        <w:t>21</w:t>
      </w:r>
    </w:p>
    <w:p w14:paraId="61176D44" w14:textId="77777777" w:rsidR="00C57E99" w:rsidRPr="002B1019" w:rsidRDefault="00C57E99" w:rsidP="00B82969">
      <w:pPr>
        <w:pStyle w:val="Index-1"/>
      </w:pPr>
      <w:r w:rsidRPr="00CB4233">
        <w:rPr>
          <w:highlight w:val="yellow"/>
        </w:rPr>
        <w:t>Amín</w:t>
      </w:r>
      <w:r w:rsidR="00627ED1" w:rsidRPr="00627ED1">
        <w:rPr>
          <w:highlight w:val="yellow"/>
        </w:rPr>
        <w:t xml:space="preserve"> </w:t>
      </w:r>
      <w:r w:rsidRPr="00CB4233">
        <w:rPr>
          <w:highlight w:val="yellow"/>
        </w:rPr>
        <w:t>Ḥájí</w:t>
      </w:r>
      <w:r w:rsidRPr="002B1019">
        <w:t xml:space="preserve"> (</w:t>
      </w:r>
      <w:r w:rsidRPr="00E8259C">
        <w:rPr>
          <w:highlight w:val="yellow"/>
        </w:rPr>
        <w:t>Ḥájí</w:t>
      </w:r>
      <w:r w:rsidR="00627ED1" w:rsidRPr="00627ED1">
        <w:rPr>
          <w:highlight w:val="yellow"/>
        </w:rPr>
        <w:t xml:space="preserve"> </w:t>
      </w:r>
      <w:r w:rsidRPr="00E8259C">
        <w:rPr>
          <w:highlight w:val="yellow"/>
        </w:rPr>
        <w:t>Abu</w:t>
      </w:r>
      <w:r w:rsidR="00627ED1" w:rsidRPr="00627ED1">
        <w:rPr>
          <w:highlight w:val="yellow"/>
        </w:rPr>
        <w:t>’</w:t>
      </w:r>
      <w:r w:rsidRPr="00E8259C">
        <w:rPr>
          <w:highlight w:val="yellow"/>
        </w:rPr>
        <w:t>l</w:t>
      </w:r>
      <w:r w:rsidR="00627ED1" w:rsidRPr="00627ED1">
        <w:rPr>
          <w:highlight w:val="yellow"/>
        </w:rPr>
        <w:t>-</w:t>
      </w:r>
      <w:r w:rsidRPr="00E8259C">
        <w:rPr>
          <w:highlight w:val="yellow"/>
        </w:rPr>
        <w:t>Ḥ</w:t>
      </w:r>
      <w:r w:rsidR="00627ED1" w:rsidRPr="00627ED1">
        <w:rPr>
          <w:highlight w:val="yellow"/>
        </w:rPr>
        <w:t>asan</w:t>
      </w:r>
      <w:r w:rsidRPr="002B1019">
        <w:t>)</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336</w:t>
      </w:r>
      <w:r w:rsidRPr="006E548C">
        <w:rPr>
          <w:rStyle w:val="indexpagenumbercontinued"/>
        </w:rPr>
        <w:t>–7</w:t>
      </w:r>
      <w:r w:rsidR="00B82969">
        <w:t xml:space="preserve">, </w:t>
      </w:r>
      <w:r w:rsidR="00DC6AA6" w:rsidRPr="00230826">
        <w:rPr>
          <w:rStyle w:val="indexRefchap"/>
        </w:rPr>
        <w:t>18:</w:t>
      </w:r>
      <w:r w:rsidR="00DC6AA6" w:rsidRPr="00230826">
        <w:rPr>
          <w:rStyle w:val="indexRefpar"/>
        </w:rPr>
        <w:t>42</w:t>
      </w:r>
      <w:r w:rsidR="00B82969">
        <w:t xml:space="preserve">, </w:t>
      </w:r>
      <w:r w:rsidR="00DC6AA6" w:rsidRPr="00230826">
        <w:rPr>
          <w:rStyle w:val="indexRefchap"/>
        </w:rPr>
        <w:t>30:</w:t>
      </w:r>
      <w:r w:rsidR="00DC6AA6" w:rsidRPr="00230826">
        <w:rPr>
          <w:rStyle w:val="indexRefpar"/>
        </w:rPr>
        <w:t>15–20</w:t>
      </w:r>
    </w:p>
    <w:p w14:paraId="5AC7B958" w14:textId="77777777" w:rsidR="00C57E99" w:rsidRPr="002B1019" w:rsidRDefault="00C57E99" w:rsidP="00B82969">
      <w:pPr>
        <w:pStyle w:val="Index-1"/>
      </w:pPr>
      <w:r w:rsidRPr="002B1019">
        <w:t>Amos</w:t>
      </w:r>
      <w:r w:rsidR="00DC6AA6" w:rsidRPr="00230826">
        <w:rPr>
          <w:rStyle w:val="indexpagenumbercomma"/>
        </w:rPr>
        <w:t xml:space="preserve">, </w:t>
      </w:r>
      <w:r w:rsidR="00DC6AA6" w:rsidRPr="00230826">
        <w:rPr>
          <w:rStyle w:val="indexpagenumberchecked"/>
        </w:rPr>
        <w:t>96</w:t>
      </w:r>
      <w:r w:rsidR="00B82969">
        <w:t xml:space="preserve">, </w:t>
      </w:r>
      <w:r w:rsidR="00DC6AA6" w:rsidRPr="00230826">
        <w:rPr>
          <w:rStyle w:val="indexRefchap"/>
        </w:rPr>
        <w:t>5:</w:t>
      </w:r>
      <w:r w:rsidR="00DC6AA6" w:rsidRPr="00230826">
        <w:rPr>
          <w:rStyle w:val="indexRefpar"/>
        </w:rPr>
        <w:t>35</w:t>
      </w:r>
    </w:p>
    <w:p w14:paraId="3B1E5789" w14:textId="77777777" w:rsidR="00C57E99" w:rsidRPr="002B1019" w:rsidRDefault="00C57E99" w:rsidP="00B82969">
      <w:pPr>
        <w:pStyle w:val="Index-1"/>
      </w:pPr>
      <w:r w:rsidRPr="000C7039">
        <w:rPr>
          <w:highlight w:val="yellow"/>
        </w:rPr>
        <w:t>Amru</w:t>
      </w:r>
      <w:r w:rsidR="00627ED1" w:rsidRPr="00627ED1">
        <w:rPr>
          <w:highlight w:val="yellow"/>
        </w:rPr>
        <w:t>’</w:t>
      </w:r>
      <w:r w:rsidRPr="000C7039">
        <w:rPr>
          <w:highlight w:val="yellow"/>
        </w:rPr>
        <w:t>lláh</w:t>
      </w:r>
      <w:r w:rsidRPr="002B1019">
        <w:t>, house of</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91</w:t>
      </w:r>
      <w:r w:rsidR="00B82969">
        <w:t xml:space="preserve">, </w:t>
      </w:r>
      <w:r w:rsidR="00DC6AA6" w:rsidRPr="00230826">
        <w:rPr>
          <w:rStyle w:val="indexRefchap"/>
        </w:rPr>
        <w:t>4:</w:t>
      </w:r>
      <w:r w:rsidR="00DC6AA6" w:rsidRPr="00230826">
        <w:rPr>
          <w:rStyle w:val="indexRefpar"/>
        </w:rPr>
        <w:t>106</w:t>
      </w:r>
      <w:r w:rsidR="00B82969">
        <w:t xml:space="preserve">, </w:t>
      </w:r>
      <w:r w:rsidR="00DC6AA6" w:rsidRPr="00230826">
        <w:rPr>
          <w:rStyle w:val="indexRefchap"/>
        </w:rPr>
        <w:t>5:</w:t>
      </w:r>
      <w:r w:rsidR="00DC6AA6" w:rsidRPr="00230826">
        <w:rPr>
          <w:rStyle w:val="indexRefpar"/>
        </w:rPr>
        <w:t>13</w:t>
      </w:r>
    </w:p>
    <w:p w14:paraId="1610F232" w14:textId="77777777" w:rsidR="00C57E99" w:rsidRPr="002B1019" w:rsidRDefault="00C57E99" w:rsidP="00B82969">
      <w:pPr>
        <w:pStyle w:val="Index-1"/>
      </w:pPr>
      <w:r w:rsidRPr="00163722">
        <w:rPr>
          <w:highlight w:val="yellow"/>
        </w:rPr>
        <w:t>ʿAndalíb</w:t>
      </w:r>
      <w:r w:rsidR="00DC6AA6" w:rsidRPr="00230826">
        <w:rPr>
          <w:rStyle w:val="indexpagenumbercomma"/>
        </w:rPr>
        <w:t xml:space="preserve">, </w:t>
      </w:r>
      <w:r w:rsidR="00DC6AA6" w:rsidRPr="00230826">
        <w:rPr>
          <w:rStyle w:val="indexpagenumberchecked"/>
        </w:rPr>
        <w:t>280</w:t>
      </w:r>
      <w:r w:rsidR="00B82969">
        <w:t xml:space="preserve">, </w:t>
      </w:r>
      <w:r w:rsidR="00DC6AA6" w:rsidRPr="00230826">
        <w:rPr>
          <w:rStyle w:val="indexRefchap"/>
        </w:rPr>
        <w:t>25:</w:t>
      </w:r>
      <w:r w:rsidR="00DC6AA6" w:rsidRPr="00230826">
        <w:rPr>
          <w:rStyle w:val="indexRefpar"/>
        </w:rPr>
        <w:t>3</w:t>
      </w:r>
    </w:p>
    <w:p w14:paraId="23283052" w14:textId="77777777" w:rsidR="00C57E99" w:rsidRPr="002B1019" w:rsidRDefault="00627ED1" w:rsidP="00C57E99">
      <w:pPr>
        <w:pStyle w:val="Index-1"/>
      </w:pPr>
      <w:r w:rsidRPr="00627ED1">
        <w:rPr>
          <w:rStyle w:val="quotesterms"/>
        </w:rPr>
        <w:t>›Angel</w:t>
      </w:r>
      <w:r w:rsidR="00C57E99">
        <w:rPr>
          <w:rStyle w:val="quotesterms"/>
        </w:rPr>
        <w:t xml:space="preserve"> of Carmel‹</w:t>
      </w:r>
      <w:r w:rsidR="00C57E99" w:rsidRPr="002B1019">
        <w:t xml:space="preserve">, </w:t>
      </w:r>
      <w:r w:rsidR="00C57E99" w:rsidRPr="00971E46">
        <w:rPr>
          <w:rStyle w:val="indexverweis"/>
        </w:rPr>
        <w:t>see</w:t>
      </w:r>
      <w:r w:rsidR="00C57E99" w:rsidRPr="002B1019">
        <w:t xml:space="preserve"> </w:t>
      </w:r>
      <w:r w:rsidR="00C57E99" w:rsidRPr="000C7039">
        <w:rPr>
          <w:highlight w:val="yellow"/>
        </w:rPr>
        <w:t>Ḥaydar</w:t>
      </w:r>
      <w:r w:rsidRPr="00627ED1">
        <w:rPr>
          <w:highlight w:val="yellow"/>
        </w:rPr>
        <w:t>-</w:t>
      </w:r>
      <w:r w:rsidR="00C57E99" w:rsidRPr="000C7039">
        <w:rPr>
          <w:highlight w:val="yellow"/>
        </w:rPr>
        <w:t>ʿAlí</w:t>
      </w:r>
      <w:r w:rsidR="00C57E99" w:rsidRPr="002B1019">
        <w:t xml:space="preserve">, </w:t>
      </w:r>
      <w:r w:rsidR="00C57E99" w:rsidRPr="000C7039">
        <w:rPr>
          <w:highlight w:val="yellow"/>
        </w:rPr>
        <w:t>Ḥájí</w:t>
      </w:r>
      <w:r w:rsidRPr="00627ED1">
        <w:rPr>
          <w:highlight w:val="yellow"/>
        </w:rPr>
        <w:t xml:space="preserve"> </w:t>
      </w:r>
      <w:r w:rsidR="00C57E99" w:rsidRPr="000C7039">
        <w:rPr>
          <w:highlight w:val="yellow"/>
        </w:rPr>
        <w:t>Mírzá</w:t>
      </w:r>
    </w:p>
    <w:p w14:paraId="57D2908E" w14:textId="77777777" w:rsidR="00C57E99" w:rsidRPr="002B1019" w:rsidRDefault="00627ED1" w:rsidP="00B82969">
      <w:pPr>
        <w:pStyle w:val="Index-1"/>
      </w:pPr>
      <w:r w:rsidRPr="00627ED1">
        <w:rPr>
          <w:highlight w:val="yellow"/>
        </w:rPr>
        <w:t>Anísa</w:t>
      </w:r>
      <w:r w:rsidR="00C57E99" w:rsidRPr="002B1019">
        <w:t>, Tree of</w:t>
      </w:r>
      <w:r w:rsidR="00DC6AA6" w:rsidRPr="00230826">
        <w:rPr>
          <w:rStyle w:val="indexpagenumbercomma"/>
        </w:rPr>
        <w:t xml:space="preserve">, </w:t>
      </w:r>
      <w:r w:rsidR="00DC6AA6" w:rsidRPr="00230826">
        <w:rPr>
          <w:rStyle w:val="indexpagenumberchecked"/>
        </w:rPr>
        <w:t>409</w:t>
      </w:r>
      <w:r w:rsidR="00B82969">
        <w:t xml:space="preserve">, </w:t>
      </w:r>
      <w:r w:rsidR="00DC6AA6" w:rsidRPr="00230826">
        <w:rPr>
          <w:rStyle w:val="indexRefchap"/>
        </w:rPr>
        <w:t>36:</w:t>
      </w:r>
      <w:r w:rsidR="00DC6AA6" w:rsidRPr="00230826">
        <w:rPr>
          <w:rStyle w:val="indexRefpar"/>
        </w:rPr>
        <w:t>6</w:t>
      </w:r>
    </w:p>
    <w:p w14:paraId="44007E76" w14:textId="77777777" w:rsidR="00C57E99" w:rsidRPr="002B1019" w:rsidRDefault="00C57E99" w:rsidP="00C57E99">
      <w:pPr>
        <w:pStyle w:val="Index-1"/>
      </w:pPr>
      <w:r w:rsidRPr="002B1019">
        <w:t xml:space="preserve">Antichrist of the </w:t>
      </w:r>
      <w:r w:rsidRPr="000C7039">
        <w:rPr>
          <w:highlight w:val="yellow"/>
        </w:rPr>
        <w:t>Bahá</w:t>
      </w:r>
      <w:r w:rsidR="00627ED1" w:rsidRPr="00627ED1">
        <w:rPr>
          <w:highlight w:val="yellow"/>
        </w:rPr>
        <w:t>’</w:t>
      </w:r>
      <w:r w:rsidRPr="000C7039">
        <w:rPr>
          <w:highlight w:val="yellow"/>
        </w:rPr>
        <w:t>í</w:t>
      </w:r>
      <w:r w:rsidRPr="002B1019">
        <w:t xml:space="preserve"> Revelation, </w:t>
      </w:r>
      <w:r w:rsidRPr="00971E46">
        <w:rPr>
          <w:rStyle w:val="indexverweis"/>
        </w:rPr>
        <w:t>see</w:t>
      </w:r>
      <w:r w:rsidRPr="002B1019">
        <w:t xml:space="preserve"> </w:t>
      </w:r>
      <w:r w:rsidRPr="000C7039">
        <w:rPr>
          <w:highlight w:val="yellow"/>
        </w:rPr>
        <w:t>Muḥammad</w:t>
      </w:r>
      <w:r w:rsidR="00627ED1" w:rsidRPr="00627ED1">
        <w:rPr>
          <w:highlight w:val="yellow"/>
        </w:rPr>
        <w:t>-i-</w:t>
      </w:r>
      <w:r w:rsidRPr="000C7039">
        <w:rPr>
          <w:highlight w:val="yellow"/>
        </w:rPr>
        <w:t>Iṣfahání</w:t>
      </w:r>
      <w:r w:rsidRPr="002B1019">
        <w:t xml:space="preserve">, </w:t>
      </w:r>
      <w:r w:rsidRPr="000C7039">
        <w:rPr>
          <w:highlight w:val="yellow"/>
        </w:rPr>
        <w:t>Siyyid</w:t>
      </w:r>
    </w:p>
    <w:p w14:paraId="62005DC4" w14:textId="77777777" w:rsidR="00C57E99" w:rsidRPr="002B1019" w:rsidRDefault="00C57E99" w:rsidP="00B82969">
      <w:pPr>
        <w:pStyle w:val="Index-1"/>
      </w:pPr>
      <w:r w:rsidRPr="002B1019">
        <w:t>Apostolic Age</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409</w:t>
      </w:r>
      <w:r w:rsidR="00B82969">
        <w:t xml:space="preserve">, </w:t>
      </w:r>
      <w:r w:rsidR="00DC6AA6" w:rsidRPr="00230826">
        <w:rPr>
          <w:rStyle w:val="indexRefchap"/>
        </w:rPr>
        <w:t>24:</w:t>
      </w:r>
      <w:r w:rsidR="00DC6AA6" w:rsidRPr="00230826">
        <w:rPr>
          <w:rStyle w:val="indexRefpar"/>
        </w:rPr>
        <w:t>9</w:t>
      </w:r>
      <w:r w:rsidR="00B82969">
        <w:t xml:space="preserve">, </w:t>
      </w:r>
      <w:r w:rsidR="00DC6AA6" w:rsidRPr="00230826">
        <w:rPr>
          <w:rStyle w:val="indexRefchap"/>
        </w:rPr>
        <w:t>36:</w:t>
      </w:r>
      <w:r w:rsidR="00DC6AA6" w:rsidRPr="00230826">
        <w:rPr>
          <w:rStyle w:val="indexRefpar"/>
        </w:rPr>
        <w:t>8</w:t>
      </w:r>
    </w:p>
    <w:p w14:paraId="431A0D6E" w14:textId="77777777" w:rsidR="00C57E99" w:rsidRPr="002B1019" w:rsidRDefault="00C57E99" w:rsidP="00E15673">
      <w:pPr>
        <w:pStyle w:val="Index-1"/>
      </w:pPr>
      <w:r w:rsidRPr="00FE17A5">
        <w:rPr>
          <w:highlight w:val="yellow"/>
        </w:rPr>
        <w:t>Áqá</w:t>
      </w:r>
      <w:r w:rsidR="00627ED1" w:rsidRPr="00627ED1">
        <w:rPr>
          <w:highlight w:val="yellow"/>
        </w:rPr>
        <w:t xml:space="preserve"> </w:t>
      </w:r>
      <w:r w:rsidRPr="00FE17A5">
        <w:rPr>
          <w:highlight w:val="yellow"/>
        </w:rPr>
        <w:t>Ján</w:t>
      </w:r>
      <w:r w:rsidRPr="002B1019">
        <w:t xml:space="preserve">, </w:t>
      </w:r>
      <w:r w:rsidRPr="000C7039">
        <w:rPr>
          <w:highlight w:val="yellow"/>
        </w:rPr>
        <w:t>Mírzá</w:t>
      </w:r>
      <w:r w:rsidRPr="002B1019">
        <w:t xml:space="preserve"> (</w:t>
      </w:r>
      <w:r w:rsidRPr="000C7039">
        <w:rPr>
          <w:highlight w:val="yellow"/>
        </w:rPr>
        <w:t>ádim</w:t>
      </w:r>
      <w:r w:rsidRPr="002B1019">
        <w:t xml:space="preserve">, </w:t>
      </w:r>
      <w:r w:rsidRPr="000C7039">
        <w:rPr>
          <w:highlight w:val="yellow"/>
        </w:rPr>
        <w:t>ádimu</w:t>
      </w:r>
      <w:r w:rsidR="00627ED1" w:rsidRPr="00627ED1">
        <w:rPr>
          <w:highlight w:val="yellow"/>
        </w:rPr>
        <w:t>’</w:t>
      </w:r>
      <w:r w:rsidRPr="000C7039">
        <w:rPr>
          <w:highlight w:val="yellow"/>
        </w:rPr>
        <w:t>lláh</w:t>
      </w:r>
      <w:r w:rsidRPr="002B1019">
        <w:t>,</w:t>
      </w:r>
      <w:r>
        <w:t xml:space="preserve"> </w:t>
      </w:r>
      <w:r w:rsidRPr="002B1019">
        <w:t xml:space="preserve">amanuensis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63</w:t>
      </w:r>
      <w:r w:rsidR="00DC6AA6" w:rsidRPr="00230826">
        <w:rPr>
          <w:rStyle w:val="indexpagenumbercomma"/>
        </w:rPr>
        <w:t xml:space="preserve">, </w:t>
      </w:r>
      <w:r w:rsidR="00DC6AA6" w:rsidRPr="00230826">
        <w:rPr>
          <w:rStyle w:val="indexpagenumberchecked"/>
        </w:rPr>
        <w:t>80</w:t>
      </w:r>
      <w:r w:rsidR="00DC6AA6" w:rsidRPr="00230826">
        <w:rPr>
          <w:rStyle w:val="indexpagenumbercomma"/>
        </w:rPr>
        <w:t xml:space="preserve">, </w:t>
      </w:r>
      <w:r w:rsidR="00DC6AA6" w:rsidRPr="00230826">
        <w:rPr>
          <w:rStyle w:val="indexpagenumberchecked"/>
        </w:rPr>
        <w:t>82</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94</w:t>
      </w:r>
      <w:r w:rsidR="00DC6AA6" w:rsidRPr="00230826">
        <w:rPr>
          <w:rStyle w:val="indexpagenumbercomma"/>
        </w:rPr>
        <w:t xml:space="preserve">, </w:t>
      </w:r>
      <w:r w:rsidR="00DC6AA6" w:rsidRPr="00230826">
        <w:rPr>
          <w:rStyle w:val="indexpagenumberchecked"/>
        </w:rPr>
        <w:t>95</w:t>
      </w:r>
      <w:r w:rsidR="00DC6AA6" w:rsidRPr="00230826">
        <w:rPr>
          <w:rStyle w:val="indexpagenumbercomma"/>
        </w:rPr>
        <w:t xml:space="preserve">, </w:t>
      </w:r>
      <w:r w:rsidR="00DC6AA6" w:rsidRPr="00230826">
        <w:rPr>
          <w:rStyle w:val="indexpagenumberchecked"/>
        </w:rPr>
        <w:t>128</w:t>
      </w:r>
      <w:r w:rsidR="00DC6AA6" w:rsidRPr="00230826">
        <w:rPr>
          <w:rStyle w:val="indexpagenumbercomma"/>
        </w:rPr>
        <w:t xml:space="preserve">, </w:t>
      </w:r>
      <w:r w:rsidR="00DC6AA6" w:rsidRPr="00230826">
        <w:rPr>
          <w:rStyle w:val="indexpagenumberchecked"/>
        </w:rPr>
        <w:t>129</w:t>
      </w:r>
      <w:r w:rsidR="00E15673">
        <w:t xml:space="preserve">, </w:t>
      </w:r>
      <w:r w:rsidR="00DC6AA6" w:rsidRPr="00230826">
        <w:rPr>
          <w:rStyle w:val="indexRefchap"/>
        </w:rPr>
        <w:t>1:</w:t>
      </w:r>
      <w:r w:rsidR="00DC6AA6" w:rsidRPr="00230826">
        <w:rPr>
          <w:rStyle w:val="indexRefpar"/>
        </w:rPr>
        <w:t>6</w:t>
      </w:r>
      <w:r w:rsidR="00E15673">
        <w:t xml:space="preserve">, </w:t>
      </w:r>
      <w:r w:rsidR="00DC6AA6" w:rsidRPr="00230826">
        <w:rPr>
          <w:rStyle w:val="indexRefchap"/>
        </w:rPr>
        <w:t>3:</w:t>
      </w:r>
      <w:r w:rsidR="00DC6AA6" w:rsidRPr="00230826">
        <w:rPr>
          <w:rStyle w:val="indexRefpar"/>
        </w:rPr>
        <w:t>15</w:t>
      </w:r>
      <w:r w:rsidR="00E15673">
        <w:t xml:space="preserve">, </w:t>
      </w:r>
      <w:r w:rsidR="00DC6AA6" w:rsidRPr="00230826">
        <w:rPr>
          <w:rStyle w:val="indexRefchap"/>
        </w:rPr>
        <w:t>4:</w:t>
      </w:r>
      <w:r w:rsidR="00DC6AA6" w:rsidRPr="00230826">
        <w:rPr>
          <w:rStyle w:val="indexRefpar"/>
        </w:rPr>
        <w:t>88</w:t>
      </w:r>
      <w:r w:rsidR="00E15673">
        <w:t xml:space="preserve">, </w:t>
      </w:r>
      <w:r w:rsidR="00DC6AA6" w:rsidRPr="00230826">
        <w:rPr>
          <w:rStyle w:val="indexRefchap"/>
        </w:rPr>
        <w:t>4:</w:t>
      </w:r>
      <w:r w:rsidR="00DC6AA6" w:rsidRPr="00230826">
        <w:rPr>
          <w:rStyle w:val="indexRefpar"/>
        </w:rPr>
        <w:t>95</w:t>
      </w:r>
      <w:r w:rsidR="00E15673">
        <w:t xml:space="preserve">, </w:t>
      </w:r>
      <w:r w:rsidR="00DC6AA6" w:rsidRPr="00230826">
        <w:rPr>
          <w:rStyle w:val="indexRefchap"/>
        </w:rPr>
        <w:t>4:</w:t>
      </w:r>
      <w:r w:rsidR="00DC6AA6" w:rsidRPr="00230826">
        <w:rPr>
          <w:rStyle w:val="indexRefpar"/>
        </w:rPr>
        <w:t>104</w:t>
      </w:r>
      <w:r w:rsidR="00E15673">
        <w:t xml:space="preserve">, </w:t>
      </w:r>
      <w:r w:rsidR="00DC6AA6" w:rsidRPr="00230826">
        <w:rPr>
          <w:rStyle w:val="indexRefchap"/>
        </w:rPr>
        <w:t>5:</w:t>
      </w:r>
      <w:r w:rsidR="00DC6AA6" w:rsidRPr="00230826">
        <w:rPr>
          <w:rStyle w:val="indexRefpar"/>
        </w:rPr>
        <w:t>25</w:t>
      </w:r>
      <w:r w:rsidR="00E15673">
        <w:t xml:space="preserve">, </w:t>
      </w:r>
      <w:r w:rsidR="00DC6AA6" w:rsidRPr="00230826">
        <w:rPr>
          <w:rStyle w:val="indexRefchap"/>
        </w:rPr>
        <w:t>5:</w:t>
      </w:r>
      <w:r w:rsidR="00DC6AA6" w:rsidRPr="00230826">
        <w:rPr>
          <w:rStyle w:val="indexRefpar"/>
        </w:rPr>
        <w:t>28–32</w:t>
      </w:r>
      <w:r w:rsidR="00E15673">
        <w:t xml:space="preserve">, </w:t>
      </w:r>
      <w:r w:rsidR="00DC6AA6" w:rsidRPr="00230826">
        <w:rPr>
          <w:rStyle w:val="indexRefchap"/>
        </w:rPr>
        <w:t>8:</w:t>
      </w:r>
      <w:r w:rsidR="00DC6AA6" w:rsidRPr="00230826">
        <w:rPr>
          <w:rStyle w:val="indexRefpar"/>
        </w:rPr>
        <w:t>16</w:t>
      </w:r>
      <w:r w:rsidR="00E15673">
        <w:t xml:space="preserve">, </w:t>
      </w:r>
      <w:r w:rsidR="00DC6AA6" w:rsidRPr="00230826">
        <w:rPr>
          <w:rStyle w:val="indexRefchap"/>
        </w:rPr>
        <w:t>8:</w:t>
      </w:r>
      <w:r w:rsidR="00DC6AA6" w:rsidRPr="00230826">
        <w:rPr>
          <w:rStyle w:val="indexRefpar"/>
        </w:rPr>
        <w:t>18</w:t>
      </w:r>
    </w:p>
    <w:p w14:paraId="59821E02" w14:textId="77777777" w:rsidR="00E67803" w:rsidRDefault="00C57E99" w:rsidP="00E15673">
      <w:pPr>
        <w:pStyle w:val="Index-2"/>
      </w:pPr>
      <w:r w:rsidRPr="002B1019">
        <w:t>Covenant-breaking of</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181</w:t>
      </w:r>
      <w:r w:rsidRPr="006E548C">
        <w:rPr>
          <w:rStyle w:val="indexpagenumbercontinued"/>
        </w:rPr>
        <w:t>–92</w:t>
      </w:r>
      <w:r w:rsidR="00DC6AA6" w:rsidRPr="00230826">
        <w:rPr>
          <w:rStyle w:val="indexpagenumbercomma"/>
        </w:rPr>
        <w:t xml:space="preserve">, </w:t>
      </w:r>
      <w:r w:rsidR="00DC6AA6" w:rsidRPr="00230826">
        <w:rPr>
          <w:rStyle w:val="indexpagenumberchecked"/>
        </w:rPr>
        <w:t>198</w:t>
      </w:r>
      <w:r w:rsidR="00E15673">
        <w:t xml:space="preserve">, </w:t>
      </w:r>
      <w:r w:rsidR="00DC6AA6" w:rsidRPr="00230826">
        <w:rPr>
          <w:rStyle w:val="indexRefchap"/>
        </w:rPr>
        <w:t>13:</w:t>
      </w:r>
      <w:r w:rsidR="00DC6AA6" w:rsidRPr="00230826">
        <w:rPr>
          <w:rStyle w:val="indexRefpar"/>
        </w:rPr>
        <w:t>5</w:t>
      </w:r>
      <w:r w:rsidR="00E15673">
        <w:t xml:space="preserve">, </w:t>
      </w:r>
      <w:r w:rsidR="00DC6AA6" w:rsidRPr="00230826">
        <w:rPr>
          <w:rStyle w:val="indexRefchap"/>
        </w:rPr>
        <w:t>15</w:t>
      </w:r>
      <w:r w:rsidR="00E15673">
        <w:t xml:space="preserve">, </w:t>
      </w:r>
      <w:r w:rsidR="00DC6AA6" w:rsidRPr="00230826">
        <w:rPr>
          <w:rStyle w:val="indexRefchap"/>
        </w:rPr>
        <w:t>16:</w:t>
      </w:r>
      <w:r w:rsidR="00DC6AA6" w:rsidRPr="00230826">
        <w:rPr>
          <w:rStyle w:val="indexRefpar"/>
        </w:rPr>
        <w:t>29</w:t>
      </w:r>
    </w:p>
    <w:p w14:paraId="6FC625E4" w14:textId="77777777" w:rsidR="00E67803" w:rsidRDefault="00C57E99" w:rsidP="00E15673">
      <w:pPr>
        <w:pStyle w:val="Index-2"/>
      </w:pPr>
      <w:r w:rsidRPr="002B1019">
        <w:t>estate of, used to raise money</w:t>
      </w:r>
      <w:r w:rsidR="00DC6AA6" w:rsidRPr="00230826">
        <w:rPr>
          <w:rStyle w:val="indexpagenumbercomma"/>
        </w:rPr>
        <w:t xml:space="preserve">, </w:t>
      </w:r>
      <w:r w:rsidR="00DC6AA6" w:rsidRPr="00230826">
        <w:rPr>
          <w:rStyle w:val="indexpagenumberchecked"/>
        </w:rPr>
        <w:t>227</w:t>
      </w:r>
      <w:r w:rsidR="00E15673">
        <w:t xml:space="preserve">, </w:t>
      </w:r>
      <w:r w:rsidR="00DC6AA6" w:rsidRPr="00230826">
        <w:rPr>
          <w:rStyle w:val="indexRefchap"/>
        </w:rPr>
        <w:t>19:</w:t>
      </w:r>
      <w:r w:rsidR="00DC6AA6" w:rsidRPr="00230826">
        <w:rPr>
          <w:rStyle w:val="indexRefpar"/>
        </w:rPr>
        <w:t>26</w:t>
      </w:r>
    </w:p>
    <w:p w14:paraId="1FA87CA3" w14:textId="77777777" w:rsidR="00E67803" w:rsidRDefault="00C57E99" w:rsidP="00E15673">
      <w:pPr>
        <w:pStyle w:val="Index-2"/>
      </w:pPr>
      <w:r w:rsidRPr="002B1019">
        <w:t>fate of</w:t>
      </w:r>
      <w:r w:rsidR="00DC6AA6" w:rsidRPr="00230826">
        <w:rPr>
          <w:rStyle w:val="indexpagenumbercomma"/>
        </w:rPr>
        <w:t xml:space="preserve">, </w:t>
      </w:r>
      <w:r w:rsidR="00DC6AA6" w:rsidRPr="00230826">
        <w:rPr>
          <w:rStyle w:val="indexpagenumberchecked"/>
        </w:rPr>
        <w:t>251</w:t>
      </w:r>
      <w:r w:rsidR="00E15673">
        <w:t xml:space="preserve">, </w:t>
      </w:r>
      <w:r w:rsidR="00DC6AA6" w:rsidRPr="00230826">
        <w:rPr>
          <w:rStyle w:val="indexRefchap"/>
        </w:rPr>
        <w:t>21:</w:t>
      </w:r>
      <w:r w:rsidR="00DC6AA6" w:rsidRPr="00230826">
        <w:rPr>
          <w:rStyle w:val="indexRefpar"/>
        </w:rPr>
        <w:t>31</w:t>
      </w:r>
    </w:p>
    <w:p w14:paraId="1DC246C5" w14:textId="77777777" w:rsidR="00E67803" w:rsidRDefault="00C57E99" w:rsidP="00CF2BBD">
      <w:pPr>
        <w:pStyle w:val="Index-2"/>
      </w:pPr>
      <w:r w:rsidRPr="002B1019">
        <w:t xml:space="preserve">lived at the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189</w:t>
      </w:r>
      <w:r w:rsidR="00DC6AA6" w:rsidRPr="00230826">
        <w:rPr>
          <w:rStyle w:val="indexpagenumbercomma"/>
        </w:rPr>
        <w:t xml:space="preserve">, </w:t>
      </w:r>
      <w:r w:rsidR="00DC6AA6" w:rsidRPr="00230826">
        <w:rPr>
          <w:rStyle w:val="indexpagenumberchecked"/>
        </w:rPr>
        <w:t>191</w:t>
      </w:r>
      <w:r w:rsidR="00CF2BBD">
        <w:t xml:space="preserve">, </w:t>
      </w:r>
      <w:r w:rsidR="00DC6AA6" w:rsidRPr="00230826">
        <w:rPr>
          <w:rStyle w:val="indexRefchap"/>
        </w:rPr>
        <w:t>15:</w:t>
      </w:r>
      <w:r w:rsidR="00DC6AA6" w:rsidRPr="00230826">
        <w:rPr>
          <w:rStyle w:val="indexRefpar"/>
        </w:rPr>
        <w:t>40</w:t>
      </w:r>
      <w:r w:rsidR="00CF2BBD">
        <w:t xml:space="preserve">, </w:t>
      </w:r>
      <w:r w:rsidR="00DC6AA6" w:rsidRPr="00230826">
        <w:rPr>
          <w:rStyle w:val="indexRefchap"/>
        </w:rPr>
        <w:t>15:</w:t>
      </w:r>
      <w:r w:rsidR="00DC6AA6" w:rsidRPr="00230826">
        <w:rPr>
          <w:rStyle w:val="indexRefpar"/>
        </w:rPr>
        <w:t>50–51</w:t>
      </w:r>
    </w:p>
    <w:p w14:paraId="4121A6F8" w14:textId="77777777" w:rsidR="00E67803" w:rsidRDefault="00C57E99" w:rsidP="00CF2BBD">
      <w:pPr>
        <w:pStyle w:val="Index-2"/>
      </w:pP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Pr="002B1019">
        <w:t xml:space="preserve"> plots to take life</w:t>
      </w:r>
      <w:r>
        <w:t xml:space="preserve"> </w:t>
      </w:r>
      <w:r w:rsidRPr="002B1019">
        <w:t>of</w:t>
      </w:r>
      <w:r w:rsidR="00DC6AA6" w:rsidRPr="00230826">
        <w:rPr>
          <w:rStyle w:val="indexpagenumbercomma"/>
        </w:rPr>
        <w:t xml:space="preserve">, </w:t>
      </w:r>
      <w:r w:rsidR="00DC6AA6" w:rsidRPr="00230826">
        <w:rPr>
          <w:rStyle w:val="indexpagenumberchecked"/>
        </w:rPr>
        <w:t>183</w:t>
      </w:r>
      <w:r w:rsidRPr="006E548C">
        <w:rPr>
          <w:rStyle w:val="indexpagenumbercontinued"/>
        </w:rPr>
        <w:t>–4</w:t>
      </w:r>
      <w:r w:rsidR="00CF2BBD">
        <w:t xml:space="preserve">, </w:t>
      </w:r>
      <w:r w:rsidR="00DC6AA6" w:rsidRPr="00230826">
        <w:rPr>
          <w:rStyle w:val="indexRefchap"/>
        </w:rPr>
        <w:t>15:</w:t>
      </w:r>
      <w:r w:rsidR="00DC6AA6" w:rsidRPr="00230826">
        <w:rPr>
          <w:rStyle w:val="indexRefpar"/>
        </w:rPr>
        <w:t>14–18</w:t>
      </w:r>
    </w:p>
    <w:p w14:paraId="430F42CC" w14:textId="77777777" w:rsidR="00E67803" w:rsidRDefault="00627ED1" w:rsidP="00CF2BBD">
      <w:pPr>
        <w:pStyle w:val="Index-2"/>
      </w:pPr>
      <w:r w:rsidRPr="00627ED1">
        <w:rPr>
          <w:rStyle w:val="quotesterms"/>
        </w:rPr>
        <w:t>›revelation writing</w:t>
      </w:r>
      <w:r w:rsidR="00DF5AA5">
        <w:rPr>
          <w:rStyle w:val="quotesterms"/>
        </w:rPr>
        <w:t>‹</w:t>
      </w:r>
      <w:r w:rsidR="00C57E99" w:rsidRPr="002B1019">
        <w:t xml:space="preserve"> of</w:t>
      </w:r>
      <w:r w:rsidR="00DC6AA6" w:rsidRPr="00230826">
        <w:rPr>
          <w:rStyle w:val="indexpagenumbercomma"/>
        </w:rPr>
        <w:t xml:space="preserve">, </w:t>
      </w:r>
      <w:r w:rsidR="00DC6AA6" w:rsidRPr="00230826">
        <w:rPr>
          <w:rStyle w:val="indexpagenumberchecked"/>
        </w:rPr>
        <w:t>182</w:t>
      </w:r>
      <w:r w:rsidR="00DC6AA6" w:rsidRPr="00230826">
        <w:rPr>
          <w:rStyle w:val="indexpagenumbercomma"/>
        </w:rPr>
        <w:t xml:space="preserve">, </w:t>
      </w:r>
      <w:r w:rsidR="00DC6AA6" w:rsidRPr="00230826">
        <w:rPr>
          <w:rStyle w:val="indexpagenumberchecked"/>
        </w:rPr>
        <w:t>187</w:t>
      </w:r>
      <w:r w:rsidR="00CF2BBD">
        <w:t xml:space="preserve">, </w:t>
      </w:r>
      <w:r w:rsidR="00DC6AA6" w:rsidRPr="00230826">
        <w:rPr>
          <w:rStyle w:val="indexRefchap"/>
        </w:rPr>
        <w:t>15:</w:t>
      </w:r>
      <w:r w:rsidR="00DC6AA6" w:rsidRPr="00230826">
        <w:rPr>
          <w:rStyle w:val="indexRefpar"/>
        </w:rPr>
        <w:t>7</w:t>
      </w:r>
      <w:r w:rsidR="00CF2BBD">
        <w:t xml:space="preserve">, </w:t>
      </w:r>
      <w:r w:rsidR="00DC6AA6" w:rsidRPr="00230826">
        <w:rPr>
          <w:rStyle w:val="indexRefchap"/>
        </w:rPr>
        <w:t>15:</w:t>
      </w:r>
      <w:r w:rsidR="00DC6AA6" w:rsidRPr="00230826">
        <w:rPr>
          <w:rStyle w:val="indexRefpar"/>
        </w:rPr>
        <w:t>33</w:t>
      </w:r>
    </w:p>
    <w:p w14:paraId="3B82699F" w14:textId="77777777" w:rsidR="00C57E99" w:rsidRPr="002B1019" w:rsidRDefault="00C57E99" w:rsidP="00CF2BBD">
      <w:pPr>
        <w:pStyle w:val="Index-1"/>
      </w:pPr>
      <w:r w:rsidRPr="00CB4233">
        <w:rPr>
          <w:highlight w:val="yellow"/>
        </w:rPr>
        <w:t>Áqá</w:t>
      </w:r>
      <w:r w:rsidR="00627ED1" w:rsidRPr="00627ED1">
        <w:rPr>
          <w:highlight w:val="yellow"/>
        </w:rPr>
        <w:t xml:space="preserve"> </w:t>
      </w:r>
      <w:r w:rsidRPr="00CB4233">
        <w:rPr>
          <w:highlight w:val="yellow"/>
        </w:rPr>
        <w:t>án</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62</w:t>
      </w:r>
      <w:r w:rsidR="00CF2BBD">
        <w:t xml:space="preserve">, </w:t>
      </w:r>
      <w:r w:rsidR="00DC6AA6" w:rsidRPr="00230826">
        <w:rPr>
          <w:rStyle w:val="indexRefchap"/>
        </w:rPr>
        <w:t>3:</w:t>
      </w:r>
      <w:r w:rsidR="00DC6AA6" w:rsidRPr="00230826">
        <w:rPr>
          <w:rStyle w:val="indexRefpar"/>
        </w:rPr>
        <w:t>12</w:t>
      </w:r>
    </w:p>
    <w:p w14:paraId="151AC69D" w14:textId="77777777" w:rsidR="00C57E99" w:rsidRPr="002B1019" w:rsidRDefault="00C57E99" w:rsidP="00C57E99">
      <w:pPr>
        <w:pStyle w:val="Index-1"/>
      </w:pPr>
      <w:r w:rsidRPr="000C7039">
        <w:rPr>
          <w:highlight w:val="yellow"/>
        </w:rPr>
        <w:t>Áqáy-i-Kalím</w:t>
      </w:r>
      <w:r w:rsidRPr="002B1019">
        <w:t xml:space="preserve">, </w:t>
      </w:r>
      <w:r w:rsidRPr="00971E46">
        <w:rPr>
          <w:rStyle w:val="indexverweis"/>
        </w:rPr>
        <w:t>see</w:t>
      </w:r>
      <w:r w:rsidRPr="002B1019">
        <w:t xml:space="preserve"> </w:t>
      </w:r>
      <w:r w:rsidRPr="000C7039">
        <w:rPr>
          <w:highlight w:val="yellow"/>
        </w:rPr>
        <w:t>Músá</w:t>
      </w:r>
      <w:r w:rsidRPr="002B1019">
        <w:t xml:space="preserve">, </w:t>
      </w:r>
      <w:r w:rsidRPr="000C7039">
        <w:rPr>
          <w:highlight w:val="yellow"/>
        </w:rPr>
        <w:t>Mírzá</w:t>
      </w:r>
    </w:p>
    <w:p w14:paraId="3F42444F" w14:textId="77777777" w:rsidR="00C57E99" w:rsidRPr="002B1019" w:rsidRDefault="00627ED1" w:rsidP="00CF2BBD">
      <w:pPr>
        <w:pStyle w:val="Index-1"/>
      </w:pPr>
      <w:r w:rsidRPr="00627ED1">
        <w:rPr>
          <w:highlight w:val="lightGray"/>
        </w:rPr>
        <w:t>Arabia</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328</w:t>
      </w:r>
      <w:r w:rsidR="00CF2BBD">
        <w:t xml:space="preserve">, </w:t>
      </w:r>
      <w:r w:rsidR="00DC6AA6" w:rsidRPr="00230826">
        <w:rPr>
          <w:rStyle w:val="indexRefchap"/>
        </w:rPr>
        <w:t>28:</w:t>
      </w:r>
      <w:r w:rsidR="00DC6AA6" w:rsidRPr="00230826">
        <w:rPr>
          <w:rStyle w:val="indexRefpar"/>
        </w:rPr>
        <w:t>21</w:t>
      </w:r>
      <w:r w:rsidR="00CF2BBD">
        <w:t xml:space="preserve">, </w:t>
      </w:r>
      <w:r w:rsidR="00DC6AA6" w:rsidRPr="00230826">
        <w:rPr>
          <w:rStyle w:val="indexRefchap"/>
        </w:rPr>
        <w:t>29:</w:t>
      </w:r>
      <w:r w:rsidR="00DC6AA6" w:rsidRPr="00230826">
        <w:rPr>
          <w:rStyle w:val="indexRefpar"/>
        </w:rPr>
        <w:t>26</w:t>
      </w:r>
    </w:p>
    <w:p w14:paraId="6C436B48" w14:textId="77777777" w:rsidR="00C57E99" w:rsidRPr="002B1019" w:rsidRDefault="00627ED1" w:rsidP="00CF2BBD">
      <w:pPr>
        <w:pStyle w:val="Index-1"/>
      </w:pPr>
      <w:r w:rsidRPr="00627ED1">
        <w:rPr>
          <w:highlight w:val="lightGray"/>
        </w:rPr>
        <w:t>Arabs</w:t>
      </w:r>
      <w:r w:rsidR="00C57E99" w:rsidRPr="002B1019">
        <w:t>, in the Holy Land</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363</w:t>
      </w:r>
      <w:r w:rsidR="00CF2BBD">
        <w:t xml:space="preserve">, </w:t>
      </w:r>
      <w:r w:rsidR="00DC6AA6" w:rsidRPr="00230826">
        <w:rPr>
          <w:rStyle w:val="indexRefchap"/>
        </w:rPr>
        <w:t>29:</w:t>
      </w:r>
      <w:r w:rsidR="00DC6AA6" w:rsidRPr="00230826">
        <w:rPr>
          <w:rStyle w:val="indexRefpar"/>
        </w:rPr>
        <w:t>32</w:t>
      </w:r>
      <w:r w:rsidR="00CF2BBD">
        <w:t xml:space="preserve">, </w:t>
      </w:r>
      <w:r w:rsidR="00DC6AA6" w:rsidRPr="00230826">
        <w:rPr>
          <w:rStyle w:val="indexRefchap"/>
        </w:rPr>
        <w:t>32:</w:t>
      </w:r>
      <w:r w:rsidR="00DC6AA6" w:rsidRPr="00230826">
        <w:rPr>
          <w:rStyle w:val="indexRefpar"/>
        </w:rPr>
        <w:t>71</w:t>
      </w:r>
    </w:p>
    <w:p w14:paraId="7177882A" w14:textId="77777777" w:rsidR="00C57E99" w:rsidRPr="002B1019" w:rsidRDefault="00C57E99" w:rsidP="00454191">
      <w:pPr>
        <w:pStyle w:val="Index-1"/>
      </w:pPr>
      <w:r w:rsidRPr="002B1019">
        <w:t>Arc</w:t>
      </w:r>
      <w:r w:rsidR="00DC6AA6" w:rsidRPr="00230826">
        <w:rPr>
          <w:rStyle w:val="indexpagenumbercomma"/>
        </w:rPr>
        <w:t xml:space="preserve">, </w:t>
      </w:r>
      <w:r w:rsidR="00DC6AA6" w:rsidRPr="00230826">
        <w:rPr>
          <w:rStyle w:val="indexpagenumberchecked"/>
        </w:rPr>
        <w:t>326n</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413</w:t>
      </w:r>
      <w:r w:rsidRPr="00074FF5">
        <w:rPr>
          <w:rStyle w:val="structurepagenumber"/>
        </w:rPr>
        <w:t xml:space="preserve"> &lt;page </w:t>
      </w:r>
      <w:r>
        <w:rPr>
          <w:rStyle w:val="structurepagenumber"/>
        </w:rPr>
        <w:t>257</w:t>
      </w:r>
      <w:r w:rsidR="00B777C2">
        <w:rPr>
          <w:rStyle w:val="structurepagenumber"/>
        </w:rPr>
        <w:t>/&gt;</w:t>
      </w:r>
      <w:r w:rsidR="00CF2BBD">
        <w:t xml:space="preserve">, </w:t>
      </w:r>
      <w:r w:rsidR="00DC6AA6" w:rsidRPr="00230826">
        <w:rPr>
          <w:rStyle w:val="indexRefchap"/>
        </w:rPr>
        <w:t>29:</w:t>
      </w:r>
      <w:r w:rsidR="00DC6AA6" w:rsidRPr="00230826">
        <w:rPr>
          <w:rStyle w:val="indexRefpar"/>
        </w:rPr>
        <w:t>19</w:t>
      </w:r>
      <w:r w:rsidR="00CF2BBD">
        <w:rPr>
          <w:rStyle w:val="indexRefpar"/>
        </w:rPr>
        <w:t>n</w:t>
      </w:r>
      <w:r w:rsidR="00CF2BBD">
        <w:t xml:space="preserve">, </w:t>
      </w:r>
      <w:r w:rsidR="00DC6AA6" w:rsidRPr="00230826">
        <w:rPr>
          <w:rStyle w:val="indexRefchap"/>
        </w:rPr>
        <w:t>29:</w:t>
      </w:r>
      <w:r w:rsidR="00DC6AA6" w:rsidRPr="00230826">
        <w:rPr>
          <w:rStyle w:val="indexRefpar"/>
        </w:rPr>
        <w:t>25</w:t>
      </w:r>
      <w:r w:rsidR="00454191">
        <w:t xml:space="preserve">, </w:t>
      </w:r>
      <w:r w:rsidR="00DC6AA6" w:rsidRPr="00230826">
        <w:rPr>
          <w:rStyle w:val="indexRefchap"/>
        </w:rPr>
        <w:t>29:</w:t>
      </w:r>
      <w:r w:rsidR="00DC6AA6" w:rsidRPr="00230826">
        <w:rPr>
          <w:rStyle w:val="indexRefpar"/>
        </w:rPr>
        <w:t>26</w:t>
      </w:r>
      <w:r w:rsidR="00454191">
        <w:t xml:space="preserve">, </w:t>
      </w:r>
      <w:r w:rsidR="00DC6AA6" w:rsidRPr="00230826">
        <w:rPr>
          <w:rStyle w:val="indexRefchap"/>
        </w:rPr>
        <w:t>36:</w:t>
      </w:r>
      <w:r w:rsidR="00DC6AA6" w:rsidRPr="00230826">
        <w:rPr>
          <w:rStyle w:val="indexRefpar"/>
        </w:rPr>
        <w:t>27–28</w:t>
      </w:r>
    </w:p>
    <w:p w14:paraId="11AF9963" w14:textId="77777777" w:rsidR="00C57E99" w:rsidRPr="002B1019" w:rsidRDefault="00C57E99" w:rsidP="00C57E99">
      <w:pPr>
        <w:pStyle w:val="Index-1"/>
      </w:pPr>
      <w:r w:rsidRPr="002B1019">
        <w:t xml:space="preserve">Arch-breaker of the Covenant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w:t>
      </w:r>
      <w:r>
        <w:t xml:space="preserve"> </w:t>
      </w:r>
      <w:r w:rsidRPr="000C7039">
        <w:rPr>
          <w:highlight w:val="yellow"/>
        </w:rPr>
        <w:t>Mírzá</w:t>
      </w:r>
    </w:p>
    <w:p w14:paraId="189C349F" w14:textId="77777777" w:rsidR="00C57E99" w:rsidRDefault="00C57E99" w:rsidP="00E66564">
      <w:pPr>
        <w:pStyle w:val="Index-1"/>
      </w:pPr>
      <w:r w:rsidRPr="002B1019">
        <w:t xml:space="preserve">Archives, International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E66564">
        <w:t xml:space="preserve">, </w:t>
      </w:r>
      <w:r w:rsidR="00DC6AA6" w:rsidRPr="00230826">
        <w:rPr>
          <w:rStyle w:val="indexRefchap"/>
        </w:rPr>
        <w:t>26:</w:t>
      </w:r>
      <w:r w:rsidR="00DC6AA6" w:rsidRPr="00230826">
        <w:rPr>
          <w:rStyle w:val="indexRefpar"/>
        </w:rPr>
        <w:t>51</w:t>
      </w:r>
      <w:r w:rsidR="00E66564">
        <w:t xml:space="preserve">, </w:t>
      </w:r>
      <w:r w:rsidR="00DC6AA6" w:rsidRPr="00230826">
        <w:rPr>
          <w:rStyle w:val="indexRefchap"/>
        </w:rPr>
        <w:t>28:</w:t>
      </w:r>
      <w:r w:rsidR="00DC6AA6" w:rsidRPr="00230826">
        <w:rPr>
          <w:rStyle w:val="indexRefpar"/>
        </w:rPr>
        <w:t>19</w:t>
      </w:r>
      <w:r w:rsidR="00E66564">
        <w:t xml:space="preserve">, </w:t>
      </w:r>
      <w:r w:rsidR="00DC6AA6" w:rsidRPr="00230826">
        <w:rPr>
          <w:rStyle w:val="indexRefchap"/>
        </w:rPr>
        <w:t>29:</w:t>
      </w:r>
      <w:r w:rsidR="00DC6AA6" w:rsidRPr="00230826">
        <w:rPr>
          <w:rStyle w:val="indexRefpar"/>
        </w:rPr>
        <w:t>12</w:t>
      </w:r>
      <w:r w:rsidR="00E66564">
        <w:t xml:space="preserve">, </w:t>
      </w:r>
      <w:r w:rsidR="00DC6AA6" w:rsidRPr="00230826">
        <w:rPr>
          <w:rStyle w:val="indexRefchap"/>
        </w:rPr>
        <w:t>29:</w:t>
      </w:r>
      <w:r w:rsidR="00DC6AA6" w:rsidRPr="00230826">
        <w:rPr>
          <w:rStyle w:val="indexRefpar"/>
        </w:rPr>
        <w:t>22–25</w:t>
      </w:r>
      <w:r w:rsidR="00E66564">
        <w:t xml:space="preserve">, </w:t>
      </w:r>
      <w:r w:rsidR="00DC6AA6" w:rsidRPr="00230826">
        <w:rPr>
          <w:rStyle w:val="indexRefchap"/>
        </w:rPr>
        <w:t>36:</w:t>
      </w:r>
      <w:r w:rsidR="00DC6AA6" w:rsidRPr="00230826">
        <w:rPr>
          <w:rStyle w:val="indexRefpar"/>
        </w:rPr>
        <w:t>27</w:t>
      </w:r>
    </w:p>
    <w:p w14:paraId="3B9B8071" w14:textId="77777777" w:rsidR="00C57E99" w:rsidRPr="002B1019" w:rsidRDefault="00C57E99" w:rsidP="00E66564">
      <w:pPr>
        <w:pStyle w:val="Index-1"/>
      </w:pPr>
      <w:r w:rsidRPr="002B1019">
        <w:t>Aristocracy</w:t>
      </w:r>
      <w:r w:rsidR="00DC6AA6" w:rsidRPr="00230826">
        <w:rPr>
          <w:rStyle w:val="indexpagenumbercomma"/>
        </w:rPr>
        <w:t xml:space="preserve">, </w:t>
      </w:r>
      <w:r w:rsidR="00DC6AA6" w:rsidRPr="00230826">
        <w:rPr>
          <w:rStyle w:val="indexpagenumberchecked"/>
        </w:rPr>
        <w:t>415</w:t>
      </w:r>
      <w:r w:rsidR="00E66564">
        <w:t xml:space="preserve">, </w:t>
      </w:r>
      <w:r w:rsidR="00DC6AA6" w:rsidRPr="00230826">
        <w:rPr>
          <w:rStyle w:val="indexRefchap"/>
        </w:rPr>
        <w:t>36:</w:t>
      </w:r>
      <w:r w:rsidR="00DC6AA6" w:rsidRPr="00230826">
        <w:rPr>
          <w:rStyle w:val="indexRefpar"/>
        </w:rPr>
        <w:t>35</w:t>
      </w:r>
    </w:p>
    <w:p w14:paraId="579B503B" w14:textId="77777777" w:rsidR="00C57E99" w:rsidRPr="002B1019" w:rsidRDefault="00C57E99" w:rsidP="000C2974">
      <w:pPr>
        <w:pStyle w:val="Index-1"/>
      </w:pPr>
      <w:r w:rsidRPr="002B1019">
        <w:t>Ark</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392</w:t>
      </w:r>
      <w:r w:rsidR="00DC6AA6" w:rsidRPr="00230826">
        <w:rPr>
          <w:rStyle w:val="indexpagenumbercomma"/>
        </w:rPr>
        <w:t xml:space="preserve">, </w:t>
      </w:r>
      <w:r w:rsidR="00DC6AA6" w:rsidRPr="00230826">
        <w:rPr>
          <w:rStyle w:val="indexpagenumberchecked"/>
        </w:rPr>
        <w:t>402</w:t>
      </w:r>
      <w:r w:rsidR="00DC6AA6" w:rsidRPr="00230826">
        <w:rPr>
          <w:rStyle w:val="indexpagenumbercomma"/>
        </w:rPr>
        <w:t xml:space="preserve">, </w:t>
      </w:r>
      <w:r w:rsidR="00DC6AA6" w:rsidRPr="00230826">
        <w:rPr>
          <w:rStyle w:val="indexpagenumberchecked"/>
        </w:rPr>
        <w:t>407</w:t>
      </w:r>
      <w:r w:rsidR="00E66564">
        <w:t xml:space="preserve">, </w:t>
      </w:r>
      <w:r w:rsidR="00DC6AA6" w:rsidRPr="00230826">
        <w:rPr>
          <w:rStyle w:val="indexRefchap"/>
        </w:rPr>
        <w:t>29:</w:t>
      </w:r>
      <w:r w:rsidR="00DC6AA6" w:rsidRPr="00230826">
        <w:rPr>
          <w:rStyle w:val="indexRefpar"/>
        </w:rPr>
        <w:t>19</w:t>
      </w:r>
      <w:r w:rsidR="000C2974">
        <w:t xml:space="preserve">, </w:t>
      </w:r>
      <w:r w:rsidR="00DC6AA6" w:rsidRPr="00230826">
        <w:rPr>
          <w:rStyle w:val="indexRefchap"/>
        </w:rPr>
        <w:t>34:</w:t>
      </w:r>
      <w:r w:rsidR="00DC6AA6" w:rsidRPr="00230826">
        <w:rPr>
          <w:rStyle w:val="indexRefpar"/>
        </w:rPr>
        <w:t>67</w:t>
      </w:r>
      <w:r w:rsidR="000C2974">
        <w:t xml:space="preserve">, </w:t>
      </w:r>
      <w:r w:rsidR="00DC6AA6" w:rsidRPr="00230826">
        <w:rPr>
          <w:rStyle w:val="indexRefchap"/>
        </w:rPr>
        <w:t>35:</w:t>
      </w:r>
      <w:r w:rsidR="00DC6AA6" w:rsidRPr="00230826">
        <w:rPr>
          <w:rStyle w:val="indexRefpar"/>
        </w:rPr>
        <w:t>46</w:t>
      </w:r>
      <w:r w:rsidR="000C2974">
        <w:t xml:space="preserve">, </w:t>
      </w:r>
      <w:r w:rsidR="00DC6AA6" w:rsidRPr="00230826">
        <w:rPr>
          <w:rStyle w:val="indexRefchap"/>
        </w:rPr>
        <w:t>35:</w:t>
      </w:r>
      <w:r w:rsidR="00DC6AA6" w:rsidRPr="00230826">
        <w:rPr>
          <w:rStyle w:val="indexRefpar"/>
        </w:rPr>
        <w:t>70</w:t>
      </w:r>
    </w:p>
    <w:p w14:paraId="7C61D7D3" w14:textId="77777777" w:rsidR="00C57E99" w:rsidRPr="002B1019" w:rsidRDefault="00C57E99" w:rsidP="00BB205F">
      <w:pPr>
        <w:pStyle w:val="Index-1"/>
      </w:pPr>
      <w:r w:rsidRPr="000C7039">
        <w:rPr>
          <w:highlight w:val="yellow"/>
        </w:rPr>
        <w:t>Asadu</w:t>
      </w:r>
      <w:r w:rsidR="00627ED1" w:rsidRPr="00627ED1">
        <w:rPr>
          <w:highlight w:val="yellow"/>
        </w:rPr>
        <w:t>’</w:t>
      </w:r>
      <w:r w:rsidRPr="000C7039">
        <w:rPr>
          <w:highlight w:val="yellow"/>
        </w:rPr>
        <w:t>lláh</w:t>
      </w:r>
      <w:r w:rsidRPr="002B1019">
        <w:t xml:space="preserve">, </w:t>
      </w:r>
      <w:r w:rsidRPr="000C7039">
        <w:rPr>
          <w:highlight w:val="yellow"/>
        </w:rPr>
        <w:t>Mírzá</w:t>
      </w:r>
      <w:r w:rsidRPr="002B1019">
        <w:t xml:space="preserve"> (</w:t>
      </w:r>
      <w:r w:rsidRPr="000C7039">
        <w:rPr>
          <w:highlight w:val="yellow"/>
        </w:rPr>
        <w:t>Dayyán</w:t>
      </w:r>
      <w:r w:rsidRPr="002B1019">
        <w:t>)</w:t>
      </w:r>
      <w:r w:rsidR="00DC6AA6" w:rsidRPr="00230826">
        <w:rPr>
          <w:rStyle w:val="indexpagenumbercomma"/>
        </w:rPr>
        <w:t xml:space="preserve">, </w:t>
      </w:r>
      <w:r w:rsidR="00DC6AA6" w:rsidRPr="00230826">
        <w:rPr>
          <w:rStyle w:val="indexpagenumberchecked"/>
        </w:rPr>
        <w:t>72</w:t>
      </w:r>
      <w:r w:rsidR="00BB205F">
        <w:t xml:space="preserve">, </w:t>
      </w:r>
      <w:r w:rsidR="00DC6AA6" w:rsidRPr="00230826">
        <w:rPr>
          <w:rStyle w:val="indexRefchap"/>
        </w:rPr>
        <w:t>4:</w:t>
      </w:r>
      <w:r w:rsidR="00DC6AA6" w:rsidRPr="00230826">
        <w:rPr>
          <w:rStyle w:val="indexRefpar"/>
        </w:rPr>
        <w:t>47–50</w:t>
      </w:r>
    </w:p>
    <w:p w14:paraId="50A1A52C" w14:textId="77777777" w:rsidR="00C57E99" w:rsidRDefault="00C57E99" w:rsidP="00BB205F">
      <w:pPr>
        <w:pStyle w:val="Index-1"/>
      </w:pPr>
      <w:r w:rsidRPr="000C7039">
        <w:rPr>
          <w:highlight w:val="yellow"/>
        </w:rPr>
        <w:t>Asadu</w:t>
      </w:r>
      <w:r w:rsidR="00627ED1" w:rsidRPr="00627ED1">
        <w:rPr>
          <w:highlight w:val="yellow"/>
        </w:rPr>
        <w:t>’</w:t>
      </w:r>
      <w:r w:rsidRPr="000C7039">
        <w:rPr>
          <w:highlight w:val="yellow"/>
        </w:rPr>
        <w:t>lláh</w:t>
      </w:r>
      <w:r w:rsidR="00627ED1" w:rsidRPr="00627ED1">
        <w:rPr>
          <w:highlight w:val="yellow"/>
        </w:rPr>
        <w:t>-i-I</w:t>
      </w:r>
      <w:r w:rsidRPr="000C7039">
        <w:rPr>
          <w:highlight w:val="yellow"/>
        </w:rPr>
        <w:t>ṣ</w:t>
      </w:r>
      <w:r w:rsidR="00627ED1" w:rsidRPr="00627ED1">
        <w:rPr>
          <w:highlight w:val="yellow"/>
        </w:rPr>
        <w:t>fahání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341</w:t>
      </w:r>
      <w:r w:rsidR="00BB205F">
        <w:t xml:space="preserve">, </w:t>
      </w:r>
      <w:r w:rsidR="00DC6AA6" w:rsidRPr="00230826">
        <w:rPr>
          <w:rStyle w:val="indexRefchap"/>
        </w:rPr>
        <w:t>21:</w:t>
      </w:r>
      <w:r w:rsidR="00DC6AA6" w:rsidRPr="00230826">
        <w:rPr>
          <w:rStyle w:val="indexRefpar"/>
        </w:rPr>
        <w:t>17</w:t>
      </w:r>
      <w:r w:rsidR="00BB205F">
        <w:t xml:space="preserve">, </w:t>
      </w:r>
      <w:r w:rsidR="00DC6AA6" w:rsidRPr="00230826">
        <w:rPr>
          <w:rStyle w:val="indexRefchap"/>
        </w:rPr>
        <w:t>30:</w:t>
      </w:r>
      <w:r w:rsidR="00DC6AA6" w:rsidRPr="00230826">
        <w:rPr>
          <w:rStyle w:val="indexRefpar"/>
        </w:rPr>
        <w:t>46</w:t>
      </w:r>
    </w:p>
    <w:p w14:paraId="644A7BFF" w14:textId="77777777" w:rsidR="002A3148" w:rsidRDefault="00C57E99" w:rsidP="002A3148">
      <w:pPr>
        <w:pStyle w:val="Index-1"/>
      </w:pPr>
      <w:r w:rsidRPr="002B1019">
        <w:t xml:space="preserve">Ascension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145</w:t>
      </w:r>
      <w:r w:rsidR="00DC6AA6" w:rsidRPr="00230826">
        <w:rPr>
          <w:rStyle w:val="indexpagenumbercomma"/>
        </w:rPr>
        <w:t xml:space="preserve">, </w:t>
      </w:r>
      <w:r w:rsidR="00DC6AA6" w:rsidRPr="00230826">
        <w:rPr>
          <w:rStyle w:val="indexpagenumberchecked"/>
        </w:rPr>
        <w:t>148</w:t>
      </w:r>
      <w:r w:rsidRPr="006E548C">
        <w:rPr>
          <w:rStyle w:val="indexpagenumbercontinued"/>
        </w:rPr>
        <w:t>–9</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295</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330</w:t>
      </w:r>
      <w:r w:rsidR="00DC6AA6" w:rsidRPr="00230826">
        <w:rPr>
          <w:rStyle w:val="indexpagenumbercomma"/>
        </w:rPr>
        <w:t xml:space="preserve">, </w:t>
      </w:r>
      <w:r w:rsidR="00DC6AA6" w:rsidRPr="00230826">
        <w:rPr>
          <w:rStyle w:val="indexpagenumberchecked"/>
        </w:rPr>
        <w:t>379</w:t>
      </w:r>
      <w:r w:rsidR="002A3148">
        <w:t xml:space="preserve">, </w:t>
      </w:r>
      <w:r w:rsidR="002A3148" w:rsidRPr="00BB205F">
        <w:rPr>
          <w:rStyle w:val="indexRefchap"/>
        </w:rPr>
        <w:t>pr:</w:t>
      </w:r>
      <w:r w:rsidR="002A3148" w:rsidRPr="00BB205F">
        <w:rPr>
          <w:rStyle w:val="indexRefpar"/>
        </w:rPr>
        <w:t>102</w:t>
      </w:r>
      <w:r w:rsidR="002A3148">
        <w:t xml:space="preserve">, </w:t>
      </w:r>
      <w:r w:rsidR="002A3148" w:rsidRPr="00BB205F">
        <w:rPr>
          <w:rStyle w:val="indexRefchap"/>
        </w:rPr>
        <w:t>7:</w:t>
      </w:r>
      <w:r w:rsidR="002A3148" w:rsidRPr="00BB205F">
        <w:rPr>
          <w:rStyle w:val="indexRefpar"/>
        </w:rPr>
        <w:t>1</w:t>
      </w:r>
      <w:r w:rsidR="002A3148">
        <w:t xml:space="preserve">, </w:t>
      </w:r>
      <w:r w:rsidR="002A3148" w:rsidRPr="00BB205F">
        <w:rPr>
          <w:rStyle w:val="indexRefchap"/>
        </w:rPr>
        <w:t>10:</w:t>
      </w:r>
      <w:r w:rsidR="002A3148" w:rsidRPr="00BB205F">
        <w:rPr>
          <w:rStyle w:val="indexRefpar"/>
        </w:rPr>
        <w:t>23</w:t>
      </w:r>
      <w:r w:rsidRPr="002B1019">
        <w:t xml:space="preserve"> </w:t>
      </w:r>
      <w:r w:rsidR="002A3148">
        <w:t xml:space="preserve">, </w:t>
      </w:r>
      <w:r w:rsidR="00DC6AA6" w:rsidRPr="00230826">
        <w:rPr>
          <w:rStyle w:val="indexRefchap"/>
        </w:rPr>
        <w:t>11:</w:t>
      </w:r>
      <w:r w:rsidR="00DC6AA6" w:rsidRPr="00230826">
        <w:rPr>
          <w:rStyle w:val="indexRefpar"/>
        </w:rPr>
        <w:t>1–7</w:t>
      </w:r>
      <w:r w:rsidR="002A3148">
        <w:t xml:space="preserve">, </w:t>
      </w:r>
      <w:r w:rsidR="00DC6AA6" w:rsidRPr="00230826">
        <w:rPr>
          <w:rStyle w:val="indexRefchap"/>
        </w:rPr>
        <w:t>25:</w:t>
      </w:r>
      <w:r w:rsidR="00DC6AA6" w:rsidRPr="00230826">
        <w:rPr>
          <w:rStyle w:val="indexRefpar"/>
        </w:rPr>
        <w:t>26</w:t>
      </w:r>
      <w:r w:rsidR="002A3148">
        <w:t xml:space="preserve">, </w:t>
      </w:r>
      <w:r w:rsidR="00DC6AA6" w:rsidRPr="00230826">
        <w:rPr>
          <w:rStyle w:val="indexRefchap"/>
        </w:rPr>
        <w:t>26:</w:t>
      </w:r>
      <w:r w:rsidR="00DC6AA6" w:rsidRPr="00230826">
        <w:rPr>
          <w:rStyle w:val="indexRefpar"/>
        </w:rPr>
        <w:t>10</w:t>
      </w:r>
      <w:r w:rsidR="002A3148">
        <w:t xml:space="preserve">, </w:t>
      </w:r>
      <w:r w:rsidR="00DC6AA6" w:rsidRPr="00230826">
        <w:rPr>
          <w:rStyle w:val="indexRefchap"/>
        </w:rPr>
        <w:t>29:</w:t>
      </w:r>
      <w:r w:rsidR="00DC6AA6" w:rsidRPr="00230826">
        <w:rPr>
          <w:rStyle w:val="indexRefpar"/>
        </w:rPr>
        <w:t>31</w:t>
      </w:r>
      <w:r w:rsidR="002A3148">
        <w:t xml:space="preserve">, </w:t>
      </w:r>
      <w:r w:rsidR="00DC6AA6" w:rsidRPr="00230826">
        <w:rPr>
          <w:rStyle w:val="indexRefchap"/>
        </w:rPr>
        <w:t>29:</w:t>
      </w:r>
      <w:r w:rsidR="00DC6AA6" w:rsidRPr="00230826">
        <w:rPr>
          <w:rStyle w:val="indexRefpar"/>
        </w:rPr>
        <w:t>37</w:t>
      </w:r>
      <w:r w:rsidR="002A3148">
        <w:t xml:space="preserve">, </w:t>
      </w:r>
      <w:r w:rsidR="00DC6AA6" w:rsidRPr="00230826">
        <w:rPr>
          <w:rStyle w:val="indexRefchap"/>
        </w:rPr>
        <w:t>34:</w:t>
      </w:r>
      <w:r w:rsidR="00DC6AA6" w:rsidRPr="00230826">
        <w:rPr>
          <w:rStyle w:val="indexRefpar"/>
        </w:rPr>
        <w:t>12</w:t>
      </w:r>
    </w:p>
    <w:p w14:paraId="1883DEE0" w14:textId="77777777" w:rsidR="00C57E99" w:rsidRPr="002B1019" w:rsidRDefault="00C57E99" w:rsidP="0022013F">
      <w:pPr>
        <w:pStyle w:val="Index-1"/>
      </w:pPr>
      <w:r w:rsidRPr="000C7039">
        <w:rPr>
          <w:highlight w:val="yellow"/>
        </w:rPr>
        <w:t>Araf</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96</w:t>
      </w:r>
      <w:r w:rsidR="0022013F">
        <w:t xml:space="preserve">, </w:t>
      </w:r>
      <w:r w:rsidR="00DC6AA6" w:rsidRPr="00230826">
        <w:rPr>
          <w:rStyle w:val="indexRefchap"/>
        </w:rPr>
        <w:t>5:</w:t>
      </w:r>
      <w:r w:rsidR="00DC6AA6" w:rsidRPr="00230826">
        <w:rPr>
          <w:rStyle w:val="indexRefpar"/>
        </w:rPr>
        <w:t>37</w:t>
      </w:r>
    </w:p>
    <w:p w14:paraId="1609E6CF" w14:textId="77777777" w:rsidR="0022013F" w:rsidRDefault="00C57E99" w:rsidP="0022013F">
      <w:pPr>
        <w:pStyle w:val="Index-1"/>
        <w:rPr>
          <w:highlight w:val="yellow"/>
        </w:rPr>
      </w:pPr>
      <w:r w:rsidRPr="002B1019">
        <w:t>Asia</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391</w:t>
      </w:r>
      <w:r w:rsidR="0022013F">
        <w:t xml:space="preserve"> </w:t>
      </w:r>
      <w:r w:rsidR="0022013F" w:rsidRPr="00683C74">
        <w:rPr>
          <w:rStyle w:val="stilltoworkat"/>
        </w:rPr>
        <w:t>(</w:t>
      </w:r>
      <w:r w:rsidR="0022013F">
        <w:rPr>
          <w:rStyle w:val="stilltoworkat"/>
        </w:rPr>
        <w:t>page 319 and 320 have now a joint reference)</w:t>
      </w:r>
      <w:r w:rsidR="0022013F" w:rsidRPr="0022013F">
        <w:t xml:space="preserve">, </w:t>
      </w:r>
      <w:r w:rsidR="0022013F" w:rsidRPr="0022013F">
        <w:rPr>
          <w:rStyle w:val="indexRefchap"/>
        </w:rPr>
        <w:t>28:</w:t>
      </w:r>
      <w:r w:rsidR="0022013F" w:rsidRPr="0022013F">
        <w:rPr>
          <w:rStyle w:val="indexRefpar"/>
        </w:rPr>
        <w:t>10</w:t>
      </w:r>
      <w:r w:rsidR="0022013F">
        <w:t xml:space="preserve">, </w:t>
      </w:r>
      <w:r w:rsidR="0022013F" w:rsidRPr="0022013F">
        <w:rPr>
          <w:rStyle w:val="indexRefchap"/>
        </w:rPr>
        <w:t>28:</w:t>
      </w:r>
      <w:r w:rsidR="0022013F" w:rsidRPr="0022013F">
        <w:rPr>
          <w:rStyle w:val="indexRefpar"/>
        </w:rPr>
        <w:t>19</w:t>
      </w:r>
      <w:r w:rsidR="0022013F">
        <w:rPr>
          <w:rStyle w:val="indexRefpar"/>
        </w:rPr>
        <w:t>–21</w:t>
      </w:r>
      <w:r w:rsidR="0022013F">
        <w:t xml:space="preserve">, </w:t>
      </w:r>
      <w:r w:rsidR="00DC6AA6" w:rsidRPr="00230826">
        <w:rPr>
          <w:rStyle w:val="indexRefchap"/>
        </w:rPr>
        <w:t>34:</w:t>
      </w:r>
      <w:r w:rsidR="00DC6AA6" w:rsidRPr="00230826">
        <w:rPr>
          <w:rStyle w:val="indexRefpar"/>
        </w:rPr>
        <w:t>63</w:t>
      </w:r>
    </w:p>
    <w:p w14:paraId="14E845DB" w14:textId="77777777" w:rsidR="00C57E99" w:rsidRPr="002B1019" w:rsidRDefault="00C57E99" w:rsidP="0022013F">
      <w:pPr>
        <w:pStyle w:val="Index-1"/>
      </w:pPr>
      <w:r w:rsidRPr="0041448F">
        <w:rPr>
          <w:highlight w:val="yellow"/>
        </w:rPr>
        <w:t>Ásíyih</w:t>
      </w:r>
      <w:r w:rsidR="00627ED1" w:rsidRPr="00627ED1">
        <w:rPr>
          <w:highlight w:val="yellow"/>
        </w:rPr>
        <w:t xml:space="preserve"> </w:t>
      </w:r>
      <w:r w:rsidRPr="0041448F">
        <w:rPr>
          <w:highlight w:val="yellow"/>
        </w:rPr>
        <w:t>ánum</w:t>
      </w:r>
      <w:r w:rsidRPr="002B1019">
        <w:t xml:space="preserve">, </w:t>
      </w:r>
      <w:r w:rsidRPr="00971E46">
        <w:rPr>
          <w:rStyle w:val="indexverweis"/>
        </w:rPr>
        <w:t>see</w:t>
      </w:r>
      <w:r w:rsidRPr="002B1019">
        <w:t xml:space="preserve"> </w:t>
      </w:r>
      <w:r w:rsidRPr="000C7039">
        <w:rPr>
          <w:highlight w:val="yellow"/>
        </w:rPr>
        <w:t>Navváb</w:t>
      </w:r>
    </w:p>
    <w:p w14:paraId="2DCC8DF2" w14:textId="77777777" w:rsidR="00C57E99" w:rsidRPr="002B1019" w:rsidRDefault="00C57E99" w:rsidP="000F3AD6">
      <w:pPr>
        <w:pStyle w:val="Index-1"/>
      </w:pPr>
      <w:r w:rsidRPr="002B1019">
        <w:t>Assemblies</w:t>
      </w:r>
      <w:r w:rsidR="00DC6AA6" w:rsidRPr="00230826">
        <w:rPr>
          <w:rStyle w:val="indexpagenumbernotfound"/>
        </w:rPr>
        <w:t>, 277</w:t>
      </w:r>
      <w:r w:rsidR="00DC6AA6" w:rsidRPr="00230826">
        <w:rPr>
          <w:rStyle w:val="indexpagenumbercomma"/>
        </w:rPr>
        <w:t xml:space="preserve">, </w:t>
      </w:r>
      <w:r w:rsidR="00DC6AA6" w:rsidRPr="00230826">
        <w:rPr>
          <w:rStyle w:val="indexpagenumberchecked"/>
        </w:rPr>
        <w:t>293</w:t>
      </w:r>
      <w:r w:rsidRPr="006E548C">
        <w:rPr>
          <w:rStyle w:val="indexpagenumbercontinued"/>
        </w:rPr>
        <w:t>–4</w:t>
      </w:r>
      <w:r w:rsidR="00DC6AA6" w:rsidRPr="00230826">
        <w:rPr>
          <w:rStyle w:val="indexpagenumbercomma"/>
        </w:rPr>
        <w:t xml:space="preserve">, </w:t>
      </w:r>
      <w:r w:rsidR="00DC6AA6" w:rsidRPr="00230826">
        <w:rPr>
          <w:rStyle w:val="indexpagenumberchecked"/>
        </w:rPr>
        <w:t>296</w:t>
      </w:r>
      <w:r w:rsidRPr="006E548C">
        <w:rPr>
          <w:rStyle w:val="indexpagenumbercontinued"/>
        </w:rPr>
        <w:t>–8</w:t>
      </w:r>
      <w:r w:rsidR="00DC6AA6" w:rsidRPr="00230826">
        <w:rPr>
          <w:rStyle w:val="indexpagenumbercomma"/>
        </w:rPr>
        <w:t xml:space="preserve">, </w:t>
      </w:r>
      <w:r w:rsidR="00DC6AA6" w:rsidRPr="00230826">
        <w:rPr>
          <w:rStyle w:val="indexpagenumberchecked"/>
        </w:rPr>
        <w:t>301</w:t>
      </w:r>
      <w:r w:rsidRPr="006E548C">
        <w:rPr>
          <w:rStyle w:val="indexpagenumbercontinued"/>
        </w:rPr>
        <w:t>–2</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308</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335</w:t>
      </w:r>
      <w:r w:rsidR="00DC6AA6" w:rsidRPr="00230826">
        <w:rPr>
          <w:rStyle w:val="indexpagenumbernotfound"/>
        </w:rPr>
        <w:t>, 372</w:t>
      </w:r>
      <w:r w:rsidR="00DC6AA6" w:rsidRPr="00230826">
        <w:rPr>
          <w:rStyle w:val="indexpagenumbercomma"/>
        </w:rPr>
        <w:t xml:space="preserve">, </w:t>
      </w:r>
      <w:r w:rsidR="00DC6AA6" w:rsidRPr="00230826">
        <w:rPr>
          <w:rStyle w:val="indexpagenumberchecked"/>
        </w:rPr>
        <w:t>373</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441</w:t>
      </w:r>
      <w:r w:rsidR="0003740B">
        <w:t xml:space="preserve">, </w:t>
      </w:r>
      <w:r w:rsidR="00DC6AA6" w:rsidRPr="00230826">
        <w:rPr>
          <w:rStyle w:val="indexRefchap"/>
        </w:rPr>
        <w:t>26:</w:t>
      </w:r>
      <w:r w:rsidR="00DC6AA6" w:rsidRPr="00230826">
        <w:rPr>
          <w:rStyle w:val="indexRefpar"/>
        </w:rPr>
        <w:t>3–</w:t>
      </w:r>
      <w:r w:rsidR="005D1145">
        <w:rPr>
          <w:rStyle w:val="indexRefpar"/>
        </w:rPr>
        <w:t>7</w:t>
      </w:r>
      <w:r w:rsidR="0003740B">
        <w:t xml:space="preserve">, </w:t>
      </w:r>
      <w:r w:rsidR="00DC6AA6" w:rsidRPr="00230826">
        <w:rPr>
          <w:rStyle w:val="indexRefchap"/>
        </w:rPr>
        <w:t>26:</w:t>
      </w:r>
      <w:r w:rsidR="00DC6AA6" w:rsidRPr="00230826">
        <w:rPr>
          <w:rStyle w:val="indexRefpar"/>
        </w:rPr>
        <w:t>14–22</w:t>
      </w:r>
      <w:r w:rsidR="005D1145">
        <w:t xml:space="preserve">, </w:t>
      </w:r>
      <w:r w:rsidR="00DC6AA6" w:rsidRPr="00230826">
        <w:rPr>
          <w:rStyle w:val="indexRefchap"/>
        </w:rPr>
        <w:t>26:</w:t>
      </w:r>
      <w:r w:rsidR="00DC6AA6" w:rsidRPr="00230826">
        <w:rPr>
          <w:rStyle w:val="indexRefpar"/>
        </w:rPr>
        <w:t>33</w:t>
      </w:r>
      <w:r w:rsidR="005D1145">
        <w:t xml:space="preserve">, </w:t>
      </w:r>
      <w:r w:rsidR="00DC6AA6" w:rsidRPr="00230826">
        <w:rPr>
          <w:rStyle w:val="indexRefchap"/>
        </w:rPr>
        <w:t>26:</w:t>
      </w:r>
      <w:r w:rsidR="00DC6AA6" w:rsidRPr="00230826">
        <w:rPr>
          <w:rStyle w:val="indexRefpar"/>
        </w:rPr>
        <w:t>39–40</w:t>
      </w:r>
      <w:r w:rsidR="005D1145">
        <w:t xml:space="preserve">, </w:t>
      </w:r>
      <w:r w:rsidR="00DC6AA6" w:rsidRPr="00230826">
        <w:rPr>
          <w:rStyle w:val="indexRefchap"/>
        </w:rPr>
        <w:t>26:</w:t>
      </w:r>
      <w:r w:rsidR="00DC6AA6" w:rsidRPr="00230826">
        <w:rPr>
          <w:rStyle w:val="indexRefpar"/>
        </w:rPr>
        <w:t>43</w:t>
      </w:r>
      <w:r w:rsidR="005D1145">
        <w:t xml:space="preserve">, </w:t>
      </w:r>
      <w:r w:rsidR="00DC6AA6" w:rsidRPr="00230826">
        <w:rPr>
          <w:rStyle w:val="indexRefchap"/>
        </w:rPr>
        <w:t>27:</w:t>
      </w:r>
      <w:r w:rsidR="00DC6AA6" w:rsidRPr="00230826">
        <w:rPr>
          <w:rStyle w:val="indexRefpar"/>
        </w:rPr>
        <w:t>7</w:t>
      </w:r>
      <w:r w:rsidR="005D1145">
        <w:t xml:space="preserve">, </w:t>
      </w:r>
      <w:r w:rsidR="00DC6AA6" w:rsidRPr="00230826">
        <w:rPr>
          <w:rStyle w:val="indexRefchap"/>
        </w:rPr>
        <w:t>27:</w:t>
      </w:r>
      <w:r w:rsidR="00DC6AA6" w:rsidRPr="00230826">
        <w:rPr>
          <w:rStyle w:val="indexRefpar"/>
        </w:rPr>
        <w:t>13</w:t>
      </w:r>
      <w:r w:rsidR="000F3AD6">
        <w:t xml:space="preserve">, </w:t>
      </w:r>
      <w:r w:rsidR="00DC6AA6" w:rsidRPr="00230826">
        <w:rPr>
          <w:rStyle w:val="indexRefchap"/>
        </w:rPr>
        <w:t>30:</w:t>
      </w:r>
      <w:r w:rsidR="00DC6AA6" w:rsidRPr="00230826">
        <w:rPr>
          <w:rStyle w:val="indexRefpar"/>
        </w:rPr>
        <w:t>12</w:t>
      </w:r>
      <w:r w:rsidR="000F3AD6">
        <w:t xml:space="preserve">, </w:t>
      </w:r>
      <w:r w:rsidR="00DC6AA6" w:rsidRPr="00230826">
        <w:rPr>
          <w:rStyle w:val="indexRefchap"/>
        </w:rPr>
        <w:t>33:</w:t>
      </w:r>
      <w:r w:rsidR="00DC6AA6" w:rsidRPr="00230826">
        <w:rPr>
          <w:rStyle w:val="indexRefpar"/>
        </w:rPr>
        <w:t>12</w:t>
      </w:r>
      <w:r w:rsidR="000F3AD6">
        <w:t xml:space="preserve">, </w:t>
      </w:r>
      <w:r w:rsidR="00DC6AA6" w:rsidRPr="00230826">
        <w:rPr>
          <w:rStyle w:val="indexRefchap"/>
        </w:rPr>
        <w:t>34:</w:t>
      </w:r>
      <w:r w:rsidR="00DC6AA6" w:rsidRPr="00230826">
        <w:rPr>
          <w:rStyle w:val="indexRefpar"/>
        </w:rPr>
        <w:t>29</w:t>
      </w:r>
      <w:r w:rsidR="000F3AD6">
        <w:t xml:space="preserve">, </w:t>
      </w:r>
      <w:r w:rsidR="00DC6AA6" w:rsidRPr="00230826">
        <w:rPr>
          <w:rStyle w:val="indexRefchap"/>
        </w:rPr>
        <w:t>ap3:</w:t>
      </w:r>
      <w:r w:rsidR="00DC6AA6" w:rsidRPr="00230826">
        <w:rPr>
          <w:rStyle w:val="indexRefchapsub"/>
        </w:rPr>
        <w:t>2:</w:t>
      </w:r>
      <w:r w:rsidR="00DC6AA6" w:rsidRPr="00230826">
        <w:rPr>
          <w:rStyle w:val="indexRefpar"/>
        </w:rPr>
        <w:t>17–18</w:t>
      </w:r>
    </w:p>
    <w:p w14:paraId="1B6E36E9" w14:textId="77777777" w:rsidR="00E67803" w:rsidRDefault="00C57E99" w:rsidP="008F5D04">
      <w:pPr>
        <w:pStyle w:val="Index-2"/>
      </w:pPr>
      <w:r w:rsidRPr="002B1019">
        <w:t>consolidation of</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406</w:t>
      </w:r>
      <w:r w:rsidR="000F3AD6">
        <w:t xml:space="preserve">, </w:t>
      </w:r>
      <w:r w:rsidR="00DC6AA6" w:rsidRPr="00230826">
        <w:rPr>
          <w:rStyle w:val="indexRefchap"/>
        </w:rPr>
        <w:t>28:</w:t>
      </w:r>
      <w:r w:rsidR="00DC6AA6" w:rsidRPr="00230826">
        <w:rPr>
          <w:rStyle w:val="indexRefpar"/>
        </w:rPr>
        <w:t>6–8</w:t>
      </w:r>
      <w:r w:rsidR="00A0077D">
        <w:t xml:space="preserve">, </w:t>
      </w:r>
      <w:r w:rsidR="00DC6AA6" w:rsidRPr="00230826">
        <w:rPr>
          <w:rStyle w:val="indexRefchap"/>
        </w:rPr>
        <w:t>28:</w:t>
      </w:r>
      <w:r w:rsidR="00DC6AA6" w:rsidRPr="00230826">
        <w:rPr>
          <w:rStyle w:val="indexRefpar"/>
        </w:rPr>
        <w:t>9–12</w:t>
      </w:r>
      <w:r w:rsidR="008F5D04">
        <w:t xml:space="preserve">, </w:t>
      </w:r>
      <w:r w:rsidR="00DC6AA6" w:rsidRPr="00230826">
        <w:rPr>
          <w:rStyle w:val="indexRefchap"/>
        </w:rPr>
        <w:t>35:</w:t>
      </w:r>
      <w:r w:rsidR="00DC6AA6" w:rsidRPr="00230826">
        <w:rPr>
          <w:rStyle w:val="indexRefpar"/>
        </w:rPr>
        <w:t>66</w:t>
      </w:r>
    </w:p>
    <w:p w14:paraId="6E3D52BF" w14:textId="77777777" w:rsidR="00E67803" w:rsidRDefault="00C57E99" w:rsidP="00A0077D">
      <w:pPr>
        <w:pStyle w:val="Index-2"/>
      </w:pPr>
      <w:r w:rsidRPr="002B1019">
        <w:t>duties of</w:t>
      </w:r>
      <w:r w:rsidR="00DC6AA6" w:rsidRPr="00230826">
        <w:rPr>
          <w:rStyle w:val="indexpagenumbercomma"/>
        </w:rPr>
        <w:t xml:space="preserve">, </w:t>
      </w:r>
      <w:r w:rsidR="00DC6AA6" w:rsidRPr="00230826">
        <w:rPr>
          <w:rStyle w:val="indexpagenumberchecked"/>
        </w:rPr>
        <w:t>435</w:t>
      </w:r>
      <w:r w:rsidR="00A0077D">
        <w:t xml:space="preserve">, </w:t>
      </w:r>
      <w:r w:rsidR="00DC6AA6" w:rsidRPr="00230826">
        <w:rPr>
          <w:rStyle w:val="indexRefchap"/>
        </w:rPr>
        <w:t>ap3:</w:t>
      </w:r>
      <w:r w:rsidR="00DC6AA6" w:rsidRPr="00230826">
        <w:rPr>
          <w:rStyle w:val="indexRefchapsub"/>
        </w:rPr>
        <w:t>1:</w:t>
      </w:r>
      <w:r w:rsidR="00DC6AA6" w:rsidRPr="00230826">
        <w:rPr>
          <w:rStyle w:val="indexRefpar"/>
        </w:rPr>
        <w:t>12</w:t>
      </w:r>
    </w:p>
    <w:p w14:paraId="419C5BE1" w14:textId="77777777" w:rsidR="00E67803" w:rsidRDefault="00C57E99" w:rsidP="00A0077D">
      <w:pPr>
        <w:pStyle w:val="Index-2"/>
      </w:pPr>
      <w:r w:rsidRPr="002B1019">
        <w:t>embryonic</w:t>
      </w:r>
      <w:r w:rsidR="00DC6AA6" w:rsidRPr="00230826">
        <w:rPr>
          <w:rStyle w:val="indexpagenumbercomma"/>
        </w:rPr>
        <w:t xml:space="preserve">, </w:t>
      </w:r>
      <w:r w:rsidR="00DC6AA6" w:rsidRPr="00230826">
        <w:rPr>
          <w:rStyle w:val="indexpagenumberchecked"/>
        </w:rPr>
        <w:t>412</w:t>
      </w:r>
      <w:r w:rsidR="00A0077D">
        <w:t xml:space="preserve">, </w:t>
      </w:r>
      <w:r w:rsidR="00DC6AA6" w:rsidRPr="00230826">
        <w:rPr>
          <w:rStyle w:val="indexRefchap"/>
        </w:rPr>
        <w:t>36:</w:t>
      </w:r>
      <w:r w:rsidR="00DC6AA6" w:rsidRPr="00230826">
        <w:rPr>
          <w:rStyle w:val="indexRefpar"/>
        </w:rPr>
        <w:t>23–25</w:t>
      </w:r>
    </w:p>
    <w:p w14:paraId="267D8F32" w14:textId="77777777" w:rsidR="00E67803" w:rsidRDefault="00C57E99" w:rsidP="00A0077D">
      <w:pPr>
        <w:pStyle w:val="Index-2"/>
      </w:pPr>
      <w:r w:rsidRPr="002B1019">
        <w:t>evolution of</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A0077D">
        <w:t xml:space="preserve">, </w:t>
      </w:r>
      <w:r w:rsidR="00DC6AA6" w:rsidRPr="00230826">
        <w:rPr>
          <w:rStyle w:val="indexRefchap"/>
        </w:rPr>
        <w:t>29:</w:t>
      </w:r>
      <w:r w:rsidR="00DC6AA6" w:rsidRPr="00230826">
        <w:rPr>
          <w:rStyle w:val="indexRefpar"/>
        </w:rPr>
        <w:t>24</w:t>
      </w:r>
      <w:r w:rsidR="00A0077D">
        <w:t xml:space="preserve">, </w:t>
      </w:r>
      <w:r w:rsidR="00DC6AA6" w:rsidRPr="00230826">
        <w:rPr>
          <w:rStyle w:val="indexRefchap"/>
        </w:rPr>
        <w:t>36:</w:t>
      </w:r>
      <w:r w:rsidR="00DC6AA6" w:rsidRPr="00230826">
        <w:rPr>
          <w:rStyle w:val="indexRefpar"/>
        </w:rPr>
        <w:t>29–30</w:t>
      </w:r>
    </w:p>
    <w:p w14:paraId="39EB3D71" w14:textId="77777777" w:rsidR="00E67803" w:rsidRDefault="00C57E99" w:rsidP="00A0077D">
      <w:pPr>
        <w:pStyle w:val="Index-2"/>
      </w:pPr>
      <w:r w:rsidRPr="002B1019">
        <w:t>formation of</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DC6AA6" w:rsidRPr="00230826">
        <w:rPr>
          <w:rStyle w:val="indexpagenumbernotfound"/>
        </w:rPr>
        <w:t>, 344</w:t>
      </w:r>
      <w:r w:rsidR="00A0077D">
        <w:t xml:space="preserve">, </w:t>
      </w:r>
      <w:r w:rsidR="00DC6AA6" w:rsidRPr="00230826">
        <w:rPr>
          <w:rStyle w:val="indexRefchap"/>
        </w:rPr>
        <w:t>28:</w:t>
      </w:r>
      <w:r w:rsidR="00DC6AA6" w:rsidRPr="00230826">
        <w:rPr>
          <w:rStyle w:val="indexRefpar"/>
        </w:rPr>
        <w:t>3</w:t>
      </w:r>
      <w:r w:rsidR="00A0077D">
        <w:t xml:space="preserve">, </w:t>
      </w:r>
      <w:r w:rsidR="00DC6AA6" w:rsidRPr="00230826">
        <w:rPr>
          <w:rStyle w:val="indexRefchap"/>
        </w:rPr>
        <w:t>28:</w:t>
      </w:r>
      <w:r w:rsidR="00DC6AA6" w:rsidRPr="00230826">
        <w:rPr>
          <w:rStyle w:val="indexRefpar"/>
        </w:rPr>
        <w:t>7</w:t>
      </w:r>
    </w:p>
    <w:p w14:paraId="10A0EE72" w14:textId="77777777" w:rsidR="00E67803" w:rsidRDefault="00C57E99" w:rsidP="00A0077D">
      <w:pPr>
        <w:pStyle w:val="Index-2"/>
      </w:pPr>
      <w:r w:rsidRPr="002B1019">
        <w:t>House of Spirituality, Cairo</w:t>
      </w:r>
      <w:r w:rsidR="00DC6AA6" w:rsidRPr="00230826">
        <w:rPr>
          <w:rStyle w:val="indexpagenumbercomma"/>
        </w:rPr>
        <w:t xml:space="preserve">, </w:t>
      </w:r>
      <w:r w:rsidR="00DC6AA6" w:rsidRPr="00230826">
        <w:rPr>
          <w:rStyle w:val="indexpagenumberchecked"/>
        </w:rPr>
        <w:t>276</w:t>
      </w:r>
      <w:r w:rsidR="00A0077D">
        <w:t xml:space="preserve"> </w:t>
      </w:r>
      <w:r w:rsidR="00A0077D" w:rsidRPr="00683C74">
        <w:rPr>
          <w:rStyle w:val="stilltoworkat"/>
        </w:rPr>
        <w:t>(</w:t>
      </w:r>
      <w:r w:rsidR="00A0077D">
        <w:rPr>
          <w:rStyle w:val="stilltoworkat"/>
        </w:rPr>
        <w:t>page 277 instead of 276)</w:t>
      </w:r>
      <w:r w:rsidR="00A0077D">
        <w:t xml:space="preserve">, </w:t>
      </w:r>
      <w:r w:rsidR="00DC6AA6" w:rsidRPr="00230826">
        <w:rPr>
          <w:rStyle w:val="indexRefchap"/>
        </w:rPr>
        <w:t>24:</w:t>
      </w:r>
      <w:r w:rsidR="00DC6AA6" w:rsidRPr="00230826">
        <w:rPr>
          <w:rStyle w:val="indexRefpar"/>
        </w:rPr>
        <w:t>15</w:t>
      </w:r>
    </w:p>
    <w:p w14:paraId="08E84F74" w14:textId="77777777" w:rsidR="00E67803" w:rsidRDefault="00C57E99" w:rsidP="00CA61D7">
      <w:pPr>
        <w:pStyle w:val="Index-2"/>
      </w:pPr>
      <w:r w:rsidRPr="002B1019">
        <w:t>Local Spiritual</w:t>
      </w:r>
      <w:r w:rsidR="00DC6AA6" w:rsidRPr="00230826">
        <w:rPr>
          <w:rStyle w:val="indexpagenumbercomma"/>
        </w:rPr>
        <w:t xml:space="preserve">, </w:t>
      </w:r>
      <w:r w:rsidR="00DC6AA6" w:rsidRPr="00230826">
        <w:rPr>
          <w:rStyle w:val="indexpagenumberchecked"/>
        </w:rPr>
        <w:t>292</w:t>
      </w:r>
      <w:r w:rsidRPr="006E548C">
        <w:rPr>
          <w:rStyle w:val="indexpagenumbercontinued"/>
        </w:rPr>
        <w:t>–3</w:t>
      </w:r>
      <w:r w:rsidR="00DC6AA6" w:rsidRPr="00230826">
        <w:rPr>
          <w:rStyle w:val="indexpagenumbercomma"/>
        </w:rPr>
        <w:t xml:space="preserve">, </w:t>
      </w:r>
      <w:r w:rsidR="00DC6AA6" w:rsidRPr="00230826">
        <w:rPr>
          <w:rStyle w:val="indexpagenumberchecked"/>
        </w:rPr>
        <w:t>296</w:t>
      </w:r>
      <w:r w:rsidR="00DC6AA6" w:rsidRPr="00230826">
        <w:rPr>
          <w:rStyle w:val="indexpagenumbercomma"/>
        </w:rPr>
        <w:t xml:space="preserve">, </w:t>
      </w:r>
      <w:r w:rsidR="00DC6AA6" w:rsidRPr="00230826">
        <w:rPr>
          <w:rStyle w:val="indexpagenumberchecked"/>
        </w:rPr>
        <w:t>300</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412</w:t>
      </w:r>
      <w:r w:rsidR="00CA61D7">
        <w:t xml:space="preserve">, </w:t>
      </w:r>
      <w:r w:rsidR="00DC6AA6" w:rsidRPr="00230826">
        <w:rPr>
          <w:rStyle w:val="indexRefchap"/>
        </w:rPr>
        <w:t>26:</w:t>
      </w:r>
      <w:r w:rsidR="00DC6AA6" w:rsidRPr="00230826">
        <w:rPr>
          <w:rStyle w:val="indexRefpar"/>
        </w:rPr>
        <w:t>3</w:t>
      </w:r>
      <w:r w:rsidR="00CA61D7">
        <w:t xml:space="preserve">, </w:t>
      </w:r>
      <w:r w:rsidR="00DC6AA6" w:rsidRPr="00230826">
        <w:rPr>
          <w:rStyle w:val="indexRefchap"/>
        </w:rPr>
        <w:t>26:</w:t>
      </w:r>
      <w:r w:rsidR="00DC6AA6" w:rsidRPr="00230826">
        <w:rPr>
          <w:rStyle w:val="indexRefpar"/>
        </w:rPr>
        <w:t>14</w:t>
      </w:r>
      <w:r w:rsidR="00CA61D7">
        <w:t xml:space="preserve">, </w:t>
      </w:r>
      <w:r w:rsidR="00DC6AA6" w:rsidRPr="00230826">
        <w:rPr>
          <w:rStyle w:val="indexRefchap"/>
        </w:rPr>
        <w:t>26:</w:t>
      </w:r>
      <w:r w:rsidR="00DC6AA6" w:rsidRPr="00230826">
        <w:rPr>
          <w:rStyle w:val="indexRefpar"/>
        </w:rPr>
        <w:t>29</w:t>
      </w:r>
      <w:r w:rsidR="00CA61D7">
        <w:t xml:space="preserve">, </w:t>
      </w:r>
      <w:r w:rsidR="00DC6AA6" w:rsidRPr="00230826">
        <w:rPr>
          <w:rStyle w:val="indexRefchap"/>
        </w:rPr>
        <w:t>26:</w:t>
      </w:r>
      <w:r w:rsidR="00DC6AA6" w:rsidRPr="00230826">
        <w:rPr>
          <w:rStyle w:val="indexRefpar"/>
        </w:rPr>
        <w:t>43</w:t>
      </w:r>
      <w:r w:rsidR="00CA61D7">
        <w:t xml:space="preserve">, </w:t>
      </w:r>
      <w:r w:rsidR="00DC6AA6" w:rsidRPr="00230826">
        <w:rPr>
          <w:rStyle w:val="indexRefchap"/>
        </w:rPr>
        <w:t>34:</w:t>
      </w:r>
      <w:r w:rsidR="00DC6AA6" w:rsidRPr="00230826">
        <w:rPr>
          <w:rStyle w:val="indexRefpar"/>
        </w:rPr>
        <w:t>63</w:t>
      </w:r>
      <w:r w:rsidR="00CA61D7">
        <w:t xml:space="preserve">, </w:t>
      </w:r>
      <w:r w:rsidR="00DC6AA6" w:rsidRPr="00230826">
        <w:rPr>
          <w:rStyle w:val="indexRefchap"/>
        </w:rPr>
        <w:t>35:</w:t>
      </w:r>
      <w:r w:rsidR="00DC6AA6" w:rsidRPr="00230826">
        <w:rPr>
          <w:rStyle w:val="indexRefpar"/>
        </w:rPr>
        <w:t>69</w:t>
      </w:r>
      <w:r w:rsidR="00CA61D7">
        <w:t xml:space="preserve">, </w:t>
      </w:r>
      <w:r w:rsidR="00DC6AA6" w:rsidRPr="00230826">
        <w:rPr>
          <w:rStyle w:val="indexRefchap"/>
        </w:rPr>
        <w:t>36:</w:t>
      </w:r>
      <w:r w:rsidR="00DC6AA6" w:rsidRPr="00230826">
        <w:rPr>
          <w:rStyle w:val="indexRefpar"/>
        </w:rPr>
        <w:t>26</w:t>
      </w:r>
    </w:p>
    <w:p w14:paraId="533CC5EB" w14:textId="77777777" w:rsidR="00E67803" w:rsidRDefault="00C57E99" w:rsidP="008F5D04">
      <w:pPr>
        <w:pStyle w:val="Index-2"/>
      </w:pPr>
      <w:r w:rsidRPr="002B1019">
        <w:t>National Spiritual</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293</w:t>
      </w:r>
      <w:r w:rsidR="00DC6AA6" w:rsidRPr="00230826">
        <w:rPr>
          <w:rStyle w:val="indexpagenumbercomma"/>
        </w:rPr>
        <w:t xml:space="preserve">, </w:t>
      </w:r>
      <w:r w:rsidR="00DC6AA6" w:rsidRPr="00230826">
        <w:rPr>
          <w:rStyle w:val="indexpagenumberchecked"/>
        </w:rPr>
        <w:t>296</w:t>
      </w:r>
      <w:r w:rsidR="00DC6AA6" w:rsidRPr="00230826">
        <w:rPr>
          <w:rStyle w:val="indexpagenumbercomma"/>
        </w:rPr>
        <w:t xml:space="preserve">, </w:t>
      </w:r>
      <w:r w:rsidR="00DC6AA6" w:rsidRPr="00230826">
        <w:rPr>
          <w:rStyle w:val="indexpagenumberchecked"/>
        </w:rPr>
        <w:t>300</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433</w:t>
      </w:r>
      <w:r w:rsidR="00CA61D7">
        <w:t xml:space="preserve">, </w:t>
      </w:r>
      <w:r w:rsidR="00DC6AA6" w:rsidRPr="00230826">
        <w:rPr>
          <w:rStyle w:val="indexRefchap"/>
        </w:rPr>
        <w:t>22:</w:t>
      </w:r>
      <w:r w:rsidR="00DC6AA6" w:rsidRPr="00230826">
        <w:rPr>
          <w:rStyle w:val="indexRefpar"/>
        </w:rPr>
        <w:t>35</w:t>
      </w:r>
      <w:r w:rsidR="00CA61D7">
        <w:t xml:space="preserve">, </w:t>
      </w:r>
      <w:r w:rsidR="00DC6AA6" w:rsidRPr="00230826">
        <w:rPr>
          <w:rStyle w:val="indexRefchap"/>
        </w:rPr>
        <w:t>26:</w:t>
      </w:r>
      <w:r w:rsidR="00DC6AA6" w:rsidRPr="00230826">
        <w:rPr>
          <w:rStyle w:val="indexRefpar"/>
        </w:rPr>
        <w:t>3</w:t>
      </w:r>
      <w:r w:rsidR="008F5D04">
        <w:t xml:space="preserve">, </w:t>
      </w:r>
      <w:r w:rsidR="00DC6AA6" w:rsidRPr="00230826">
        <w:rPr>
          <w:rStyle w:val="indexRefchap"/>
        </w:rPr>
        <w:t>26:</w:t>
      </w:r>
      <w:r w:rsidR="00DC6AA6" w:rsidRPr="00230826">
        <w:rPr>
          <w:rStyle w:val="indexRefpar"/>
        </w:rPr>
        <w:t>14</w:t>
      </w:r>
      <w:r w:rsidR="008F5D04">
        <w:t xml:space="preserve">, </w:t>
      </w:r>
      <w:r w:rsidR="00DC6AA6" w:rsidRPr="00230826">
        <w:rPr>
          <w:rStyle w:val="indexRefchap"/>
        </w:rPr>
        <w:t>26:</w:t>
      </w:r>
      <w:r w:rsidR="00DC6AA6" w:rsidRPr="00230826">
        <w:rPr>
          <w:rStyle w:val="indexRefpar"/>
        </w:rPr>
        <w:t>29</w:t>
      </w:r>
      <w:r w:rsidR="008F5D04">
        <w:t xml:space="preserve">, </w:t>
      </w:r>
      <w:r w:rsidR="00DC6AA6" w:rsidRPr="00230826">
        <w:rPr>
          <w:rStyle w:val="indexRefchap"/>
        </w:rPr>
        <w:t>26:</w:t>
      </w:r>
      <w:r w:rsidR="00DC6AA6" w:rsidRPr="00230826">
        <w:rPr>
          <w:rStyle w:val="indexRefpar"/>
        </w:rPr>
        <w:t>40</w:t>
      </w:r>
      <w:r w:rsidR="008F5D04">
        <w:t xml:space="preserve">, </w:t>
      </w:r>
      <w:r w:rsidR="00DC6AA6" w:rsidRPr="00230826">
        <w:rPr>
          <w:rStyle w:val="indexRefchap"/>
        </w:rPr>
        <w:t>26:</w:t>
      </w:r>
      <w:r w:rsidR="00DC6AA6" w:rsidRPr="00230826">
        <w:rPr>
          <w:rStyle w:val="indexRefpar"/>
        </w:rPr>
        <w:t>43</w:t>
      </w:r>
      <w:r w:rsidR="008F5D04">
        <w:t xml:space="preserve">, </w:t>
      </w:r>
      <w:r w:rsidR="00DC6AA6" w:rsidRPr="00230826">
        <w:rPr>
          <w:rStyle w:val="indexRefchap"/>
        </w:rPr>
        <w:t>35:</w:t>
      </w:r>
      <w:r w:rsidR="00DC6AA6" w:rsidRPr="00230826">
        <w:rPr>
          <w:rStyle w:val="indexRefpar"/>
        </w:rPr>
        <w:t>57</w:t>
      </w:r>
      <w:r w:rsidR="008F5D04">
        <w:t xml:space="preserve">, </w:t>
      </w:r>
      <w:r w:rsidR="00DC6AA6" w:rsidRPr="00230826">
        <w:rPr>
          <w:rStyle w:val="indexRefchap"/>
        </w:rPr>
        <w:t>ap3:</w:t>
      </w:r>
      <w:r w:rsidR="00DC6AA6" w:rsidRPr="00230826">
        <w:rPr>
          <w:rStyle w:val="indexRefchapsub"/>
        </w:rPr>
        <w:t>1:</w:t>
      </w:r>
      <w:r w:rsidR="00DC6AA6" w:rsidRPr="00230826">
        <w:rPr>
          <w:rStyle w:val="indexRefpar"/>
        </w:rPr>
        <w:t>1</w:t>
      </w:r>
    </w:p>
    <w:p w14:paraId="5D81ABB9" w14:textId="77777777" w:rsidR="00E67803" w:rsidRDefault="00C57E99" w:rsidP="008F5D04">
      <w:pPr>
        <w:pStyle w:val="Index-3"/>
      </w:pPr>
      <w:r w:rsidRPr="002B1019">
        <w:t>collaboration among</w:t>
      </w:r>
      <w:r w:rsidR="00DC6AA6" w:rsidRPr="00230826">
        <w:rPr>
          <w:rStyle w:val="indexpagenumbercomma"/>
        </w:rPr>
        <w:t xml:space="preserve">, </w:t>
      </w:r>
      <w:r w:rsidR="00DC6AA6" w:rsidRPr="00230826">
        <w:rPr>
          <w:rStyle w:val="indexpagenumberchecked"/>
        </w:rPr>
        <w:t>317</w:t>
      </w:r>
      <w:r w:rsidRPr="006E548C">
        <w:rPr>
          <w:rStyle w:val="indexpagenumbercontinued"/>
        </w:rPr>
        <w:t>–18</w:t>
      </w:r>
      <w:r w:rsidR="008F5D04">
        <w:t xml:space="preserve">, </w:t>
      </w:r>
      <w:r w:rsidR="00DC6AA6" w:rsidRPr="00230826">
        <w:rPr>
          <w:rStyle w:val="indexRefchap"/>
        </w:rPr>
        <w:t>28:</w:t>
      </w:r>
      <w:r w:rsidR="00DC6AA6" w:rsidRPr="00230826">
        <w:rPr>
          <w:rStyle w:val="indexRefpar"/>
        </w:rPr>
        <w:t>10–11</w:t>
      </w:r>
    </w:p>
    <w:p w14:paraId="52A5D2DD" w14:textId="77777777" w:rsidR="00E67803" w:rsidRDefault="00C57E99" w:rsidP="00AF332C">
      <w:pPr>
        <w:pStyle w:val="Index-3"/>
      </w:pPr>
      <w:r w:rsidRPr="002B1019">
        <w:t>elect Universal House of Justice</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392</w:t>
      </w:r>
      <w:r w:rsidR="00DC6AA6" w:rsidRPr="00230826">
        <w:rPr>
          <w:rStyle w:val="indexpagenumbercomma"/>
        </w:rPr>
        <w:t xml:space="preserve">, </w:t>
      </w:r>
      <w:r w:rsidR="00DC6AA6" w:rsidRPr="00230826">
        <w:rPr>
          <w:rStyle w:val="indexpagenumberchecked"/>
        </w:rPr>
        <w:t>394</w:t>
      </w:r>
      <w:r w:rsidR="00AF332C">
        <w:t xml:space="preserve">, </w:t>
      </w:r>
      <w:r w:rsidR="00DC6AA6" w:rsidRPr="00230826">
        <w:rPr>
          <w:rStyle w:val="indexRefchap"/>
        </w:rPr>
        <w:t>34:</w:t>
      </w:r>
      <w:r w:rsidR="00DC6AA6" w:rsidRPr="00230826">
        <w:rPr>
          <w:rStyle w:val="indexRefpar"/>
        </w:rPr>
        <w:t>33</w:t>
      </w:r>
      <w:r w:rsidR="00AF332C">
        <w:t xml:space="preserve">, </w:t>
      </w:r>
      <w:r w:rsidR="00DC6AA6" w:rsidRPr="00230826">
        <w:rPr>
          <w:rStyle w:val="indexRefchap"/>
        </w:rPr>
        <w:t>34:</w:t>
      </w:r>
      <w:r w:rsidR="00DC6AA6" w:rsidRPr="00230826">
        <w:rPr>
          <w:rStyle w:val="indexRefpar"/>
        </w:rPr>
        <w:t>66–68</w:t>
      </w:r>
      <w:r w:rsidR="00AF332C">
        <w:t xml:space="preserve">, </w:t>
      </w:r>
      <w:r w:rsidR="00DC6AA6" w:rsidRPr="00230826">
        <w:rPr>
          <w:rStyle w:val="indexRefchap"/>
        </w:rPr>
        <w:t>35:</w:t>
      </w:r>
      <w:r w:rsidR="00DC6AA6" w:rsidRPr="00230826">
        <w:rPr>
          <w:rStyle w:val="indexRefpar"/>
        </w:rPr>
        <w:t>3</w:t>
      </w:r>
    </w:p>
    <w:p w14:paraId="3E974F63" w14:textId="77777777" w:rsidR="00E67803" w:rsidRDefault="00C57E99" w:rsidP="00AF332C">
      <w:pPr>
        <w:pStyle w:val="Index-3"/>
      </w:pPr>
      <w:r w:rsidRPr="002B1019">
        <w:t>and Hands of the Cause</w:t>
      </w:r>
      <w:r w:rsidR="00DC6AA6" w:rsidRPr="00230826">
        <w:rPr>
          <w:rStyle w:val="indexpagenumbercomma"/>
        </w:rPr>
        <w:t xml:space="preserve">, </w:t>
      </w:r>
      <w:r w:rsidR="00DC6AA6" w:rsidRPr="00230826">
        <w:rPr>
          <w:rStyle w:val="indexpagenumberchecked"/>
        </w:rPr>
        <w:t>380</w:t>
      </w:r>
      <w:r w:rsidRPr="006E548C">
        <w:rPr>
          <w:rStyle w:val="indexpagenumbercontinued"/>
        </w:rPr>
        <w:t>–1</w:t>
      </w:r>
      <w:r w:rsidR="00AF332C">
        <w:t xml:space="preserve">, </w:t>
      </w:r>
      <w:r w:rsidR="00DC6AA6" w:rsidRPr="00230826">
        <w:rPr>
          <w:rStyle w:val="indexRefchap"/>
        </w:rPr>
        <w:t>34:</w:t>
      </w:r>
      <w:r w:rsidR="00DC6AA6" w:rsidRPr="00230826">
        <w:rPr>
          <w:rStyle w:val="indexRefpar"/>
        </w:rPr>
        <w:t>15–17</w:t>
      </w:r>
    </w:p>
    <w:p w14:paraId="4DCD6068" w14:textId="77777777" w:rsidR="00E67803" w:rsidRDefault="00C57E99" w:rsidP="00FC4615">
      <w:pPr>
        <w:pStyle w:val="Index-3"/>
      </w:pPr>
      <w:r w:rsidRPr="002B1019">
        <w:t>increase in number of</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407</w:t>
      </w:r>
      <w:r w:rsidR="00DC6AA6" w:rsidRPr="00230826">
        <w:rPr>
          <w:rStyle w:val="indexpagenumbernotfound"/>
        </w:rPr>
        <w:t>, 412</w:t>
      </w:r>
      <w:r w:rsidR="00FC4615">
        <w:t xml:space="preserve">, </w:t>
      </w:r>
      <w:r w:rsidR="00DC6AA6" w:rsidRPr="00230826">
        <w:rPr>
          <w:rStyle w:val="indexRefchap"/>
        </w:rPr>
        <w:t>28:</w:t>
      </w:r>
      <w:r w:rsidR="00DC6AA6" w:rsidRPr="00230826">
        <w:rPr>
          <w:rStyle w:val="indexRefpar"/>
        </w:rPr>
        <w:t>19</w:t>
      </w:r>
      <w:r w:rsidR="00FC4615">
        <w:t xml:space="preserve">, </w:t>
      </w:r>
      <w:r w:rsidR="00DC6AA6" w:rsidRPr="00230826">
        <w:rPr>
          <w:rStyle w:val="indexRefchap"/>
        </w:rPr>
        <w:t>34:</w:t>
      </w:r>
      <w:r w:rsidR="00DC6AA6" w:rsidRPr="00230826">
        <w:rPr>
          <w:rStyle w:val="indexRefpar"/>
        </w:rPr>
        <w:t>63</w:t>
      </w:r>
      <w:r w:rsidR="00FC4615">
        <w:t xml:space="preserve">, </w:t>
      </w:r>
      <w:r w:rsidR="00DC6AA6" w:rsidRPr="00230826">
        <w:rPr>
          <w:rStyle w:val="indexRefchap"/>
        </w:rPr>
        <w:t>35:</w:t>
      </w:r>
      <w:r w:rsidR="00DC6AA6" w:rsidRPr="00230826">
        <w:rPr>
          <w:rStyle w:val="indexRefpar"/>
        </w:rPr>
        <w:t>69</w:t>
      </w:r>
    </w:p>
    <w:p w14:paraId="5AF84EA5" w14:textId="77777777" w:rsidR="00E67803" w:rsidRDefault="00C57E99" w:rsidP="00FC4615">
      <w:pPr>
        <w:pStyle w:val="Index-3"/>
      </w:pPr>
      <w:r w:rsidRPr="002B1019">
        <w:t xml:space="preserve">loyalty of, after passing of </w:t>
      </w:r>
      <w:r w:rsidRPr="000C7039">
        <w:rPr>
          <w:highlight w:val="cyan"/>
        </w:rPr>
        <w:t>Shoghi Effendi</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384</w:t>
      </w:r>
      <w:r w:rsidR="00FC4615">
        <w:t xml:space="preserve">, </w:t>
      </w:r>
      <w:r w:rsidR="00DC6AA6" w:rsidRPr="00230826">
        <w:rPr>
          <w:rStyle w:val="indexRefchap"/>
        </w:rPr>
        <w:t>34:</w:t>
      </w:r>
      <w:r w:rsidR="00DC6AA6" w:rsidRPr="00230826">
        <w:rPr>
          <w:rStyle w:val="indexRefpar"/>
        </w:rPr>
        <w:t>2</w:t>
      </w:r>
      <w:r w:rsidR="00FC4615">
        <w:t xml:space="preserve">, </w:t>
      </w:r>
      <w:r w:rsidR="00DC6AA6" w:rsidRPr="00230826">
        <w:rPr>
          <w:rStyle w:val="indexRefchap"/>
        </w:rPr>
        <w:t>34:</w:t>
      </w:r>
      <w:r w:rsidR="00DC6AA6" w:rsidRPr="00230826">
        <w:rPr>
          <w:rStyle w:val="indexRefpar"/>
        </w:rPr>
        <w:t>13</w:t>
      </w:r>
      <w:r w:rsidR="00FC4615">
        <w:t xml:space="preserve">, </w:t>
      </w:r>
      <w:r w:rsidR="00DC6AA6" w:rsidRPr="00230826">
        <w:rPr>
          <w:rStyle w:val="indexRefchap"/>
        </w:rPr>
        <w:t>34:</w:t>
      </w:r>
      <w:r w:rsidR="00DC6AA6" w:rsidRPr="00230826">
        <w:rPr>
          <w:rStyle w:val="indexRefpar"/>
        </w:rPr>
        <w:t>35</w:t>
      </w:r>
    </w:p>
    <w:p w14:paraId="02EDFA1E" w14:textId="77777777" w:rsidR="00E67803" w:rsidRDefault="00C57E99" w:rsidP="00FC4615">
      <w:pPr>
        <w:pStyle w:val="Index-3"/>
      </w:pPr>
      <w:r w:rsidRPr="002B1019">
        <w:t>of the British Isles</w:t>
      </w:r>
      <w:r w:rsidR="00DC6AA6" w:rsidRPr="00230826">
        <w:rPr>
          <w:rStyle w:val="indexpagenumbercomma"/>
        </w:rPr>
        <w:t xml:space="preserve">, </w:t>
      </w:r>
      <w:r w:rsidR="00DC6AA6" w:rsidRPr="00230826">
        <w:rPr>
          <w:rStyle w:val="indexpagenumberchecked"/>
        </w:rPr>
        <w:t>317</w:t>
      </w:r>
      <w:r w:rsidRPr="006E548C">
        <w:rPr>
          <w:rStyle w:val="indexpagenumbercontinued"/>
        </w:rPr>
        <w:t>–18</w:t>
      </w:r>
      <w:r w:rsidR="00FC4615">
        <w:t xml:space="preserve">, </w:t>
      </w:r>
      <w:r w:rsidR="00DC6AA6" w:rsidRPr="00230826">
        <w:rPr>
          <w:rStyle w:val="indexRefchap"/>
        </w:rPr>
        <w:t>28:</w:t>
      </w:r>
      <w:r w:rsidR="00DC6AA6" w:rsidRPr="00230826">
        <w:rPr>
          <w:rStyle w:val="indexRefpar"/>
        </w:rPr>
        <w:t>9–12</w:t>
      </w:r>
    </w:p>
    <w:p w14:paraId="7EA11322" w14:textId="77777777" w:rsidR="00E67803" w:rsidRDefault="00C57E99" w:rsidP="00FC4615">
      <w:pPr>
        <w:pStyle w:val="Index-3"/>
      </w:pPr>
      <w:r w:rsidRPr="002B1019">
        <w:t>of the United States and Canada</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313</w:t>
      </w:r>
      <w:r w:rsidR="00FC4615">
        <w:t xml:space="preserve">, </w:t>
      </w:r>
      <w:r w:rsidR="00DC6AA6" w:rsidRPr="00230826">
        <w:rPr>
          <w:rStyle w:val="indexRefchap"/>
        </w:rPr>
        <w:t>26:</w:t>
      </w:r>
      <w:r w:rsidR="00DC6AA6" w:rsidRPr="00230826">
        <w:rPr>
          <w:rStyle w:val="indexRefpar"/>
        </w:rPr>
        <w:t>45–46</w:t>
      </w:r>
      <w:r w:rsidR="00FC4615">
        <w:t xml:space="preserve">, </w:t>
      </w:r>
      <w:r w:rsidR="00DC6AA6" w:rsidRPr="00230826">
        <w:rPr>
          <w:rStyle w:val="indexRefchap"/>
        </w:rPr>
        <w:t>27:</w:t>
      </w:r>
      <w:r w:rsidR="00DC6AA6" w:rsidRPr="00230826">
        <w:rPr>
          <w:rStyle w:val="indexRefpar"/>
        </w:rPr>
        <w:t>25–26</w:t>
      </w:r>
    </w:p>
    <w:p w14:paraId="0467EF13" w14:textId="77777777" w:rsidR="00E67803" w:rsidRDefault="00C57E99" w:rsidP="00DC3618">
      <w:pPr>
        <w:pStyle w:val="Index-3"/>
      </w:pPr>
      <w:r w:rsidRPr="002B1019">
        <w:t>Plans given to</w:t>
      </w:r>
      <w:r w:rsidR="00DC6AA6" w:rsidRPr="00230826">
        <w:rPr>
          <w:rStyle w:val="indexpagenumbercomma"/>
        </w:rPr>
        <w:t xml:space="preserve">, </w:t>
      </w:r>
      <w:r w:rsidR="00DC6AA6" w:rsidRPr="00230826">
        <w:rPr>
          <w:rStyle w:val="indexpagenumberchecked"/>
        </w:rPr>
        <w:t>316</w:t>
      </w:r>
      <w:r w:rsidR="00DC3618">
        <w:t xml:space="preserve"> </w:t>
      </w:r>
      <w:r w:rsidR="00DC3618">
        <w:rPr>
          <w:rStyle w:val="stilltoworkat"/>
        </w:rPr>
        <w:t>(selection extended from page 314 to 318)</w:t>
      </w:r>
      <w:r w:rsidR="007048C1">
        <w:t xml:space="preserve">, </w:t>
      </w:r>
      <w:r w:rsidR="00DC6AA6" w:rsidRPr="00230826">
        <w:rPr>
          <w:rStyle w:val="indexRefchap"/>
        </w:rPr>
        <w:t>28:</w:t>
      </w:r>
      <w:r w:rsidR="00DC3618">
        <w:rPr>
          <w:rStyle w:val="indexRefpar"/>
        </w:rPr>
        <w:t>1–12</w:t>
      </w:r>
    </w:p>
    <w:p w14:paraId="224B6FB7" w14:textId="77777777" w:rsidR="00E67803" w:rsidRDefault="00C57E99" w:rsidP="00F72601">
      <w:pPr>
        <w:pStyle w:val="Index-2"/>
      </w:pPr>
      <w:r w:rsidRPr="002B1019">
        <w:t>numbers of, in United States doubled</w:t>
      </w:r>
      <w:r w:rsidR="00DC6AA6" w:rsidRPr="00230826">
        <w:rPr>
          <w:rStyle w:val="indexpagenumbercomma"/>
        </w:rPr>
        <w:t xml:space="preserve">, </w:t>
      </w:r>
      <w:r w:rsidR="00DC6AA6" w:rsidRPr="00230826">
        <w:rPr>
          <w:rStyle w:val="indexpagenumberchecked"/>
        </w:rPr>
        <w:t>315</w:t>
      </w:r>
      <w:r w:rsidR="00F72601">
        <w:t xml:space="preserve">, </w:t>
      </w:r>
      <w:r w:rsidR="00DC6AA6" w:rsidRPr="00230826">
        <w:rPr>
          <w:rStyle w:val="indexRefchap"/>
        </w:rPr>
        <w:t>28:</w:t>
      </w:r>
      <w:r w:rsidR="00DC6AA6" w:rsidRPr="00230826">
        <w:rPr>
          <w:rStyle w:val="indexRefpar"/>
        </w:rPr>
        <w:t>4</w:t>
      </w:r>
    </w:p>
    <w:p w14:paraId="430981B8" w14:textId="77777777" w:rsidR="00E67803" w:rsidRDefault="00C57E99" w:rsidP="007048C1">
      <w:pPr>
        <w:pStyle w:val="Index-2"/>
      </w:pPr>
      <w:r w:rsidRPr="002B1019">
        <w:t>Persian</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310</w:t>
      </w:r>
      <w:r w:rsidRPr="006E548C">
        <w:rPr>
          <w:rStyle w:val="indexpagenumbercontinued"/>
        </w:rPr>
        <w:t>–12</w:t>
      </w:r>
      <w:r w:rsidR="007048C1">
        <w:t xml:space="preserve">, </w:t>
      </w:r>
      <w:r w:rsidR="007048C1">
        <w:rPr>
          <w:rStyle w:val="indexRefchap"/>
        </w:rPr>
        <w:t>18</w:t>
      </w:r>
      <w:r w:rsidR="007048C1" w:rsidRPr="007048C1">
        <w:rPr>
          <w:rStyle w:val="indexRefchap"/>
        </w:rPr>
        <w:t>:</w:t>
      </w:r>
      <w:r w:rsidR="007048C1">
        <w:rPr>
          <w:rStyle w:val="indexRefpar"/>
        </w:rPr>
        <w:t>30</w:t>
      </w:r>
      <w:r w:rsidR="007048C1">
        <w:t xml:space="preserve">, </w:t>
      </w:r>
      <w:r w:rsidR="00DC6AA6" w:rsidRPr="00230826">
        <w:rPr>
          <w:rStyle w:val="indexRefchap"/>
        </w:rPr>
        <w:t>27:</w:t>
      </w:r>
      <w:r w:rsidR="00DC6AA6" w:rsidRPr="00230826">
        <w:rPr>
          <w:rStyle w:val="indexRefpar"/>
        </w:rPr>
        <w:t>14</w:t>
      </w:r>
    </w:p>
    <w:p w14:paraId="5EC23932" w14:textId="77777777" w:rsidR="00E67803" w:rsidRDefault="00C57E99" w:rsidP="00F72601">
      <w:pPr>
        <w:pStyle w:val="Index-2"/>
      </w:pPr>
      <w:r w:rsidRPr="002B1019">
        <w:t>requisites for consultation on</w:t>
      </w:r>
      <w:r w:rsidR="00DC6AA6" w:rsidRPr="00230826">
        <w:rPr>
          <w:rStyle w:val="indexpagenumbercomma"/>
        </w:rPr>
        <w:t xml:space="preserve">, </w:t>
      </w:r>
      <w:r w:rsidR="00DC6AA6" w:rsidRPr="00230826">
        <w:rPr>
          <w:rStyle w:val="indexpagenumberchecked"/>
        </w:rPr>
        <w:t>300</w:t>
      </w:r>
      <w:r w:rsidRPr="006E548C">
        <w:rPr>
          <w:rStyle w:val="indexpagenumbercontinued"/>
        </w:rPr>
        <w:t>–1</w:t>
      </w:r>
      <w:r w:rsidR="00F72601">
        <w:t xml:space="preserve">, </w:t>
      </w:r>
      <w:r w:rsidR="00DC6AA6" w:rsidRPr="00230826">
        <w:rPr>
          <w:rStyle w:val="indexRefchap"/>
        </w:rPr>
        <w:t>26:</w:t>
      </w:r>
      <w:r w:rsidR="00DC6AA6" w:rsidRPr="00230826">
        <w:rPr>
          <w:rStyle w:val="indexRefpar"/>
        </w:rPr>
        <w:t>30–32</w:t>
      </w:r>
    </w:p>
    <w:p w14:paraId="5C192CB2" w14:textId="77777777" w:rsidR="00E67803" w:rsidRDefault="00C57E99" w:rsidP="00B368BE">
      <w:pPr>
        <w:pStyle w:val="Index-2"/>
      </w:pPr>
      <w:r w:rsidRPr="002B1019">
        <w:t>significance of</w:t>
      </w:r>
      <w:r w:rsidR="00DC6AA6" w:rsidRPr="00230826">
        <w:rPr>
          <w:rStyle w:val="indexpagenumbercomma"/>
        </w:rPr>
        <w:t xml:space="preserve">, </w:t>
      </w:r>
      <w:r w:rsidR="00DC6AA6" w:rsidRPr="00230826">
        <w:rPr>
          <w:rStyle w:val="indexpagenumberchecked"/>
        </w:rPr>
        <w:t>298</w:t>
      </w:r>
      <w:r w:rsidR="00B368BE">
        <w:t xml:space="preserve">, </w:t>
      </w:r>
      <w:r w:rsidR="00DC6AA6" w:rsidRPr="00230826">
        <w:rPr>
          <w:rStyle w:val="indexRefchap"/>
        </w:rPr>
        <w:t>26:</w:t>
      </w:r>
      <w:r w:rsidR="00DC6AA6" w:rsidRPr="00230826">
        <w:rPr>
          <w:rStyle w:val="indexRefpar"/>
        </w:rPr>
        <w:t>21</w:t>
      </w:r>
    </w:p>
    <w:p w14:paraId="4CD49A54" w14:textId="77777777" w:rsidR="00E67803" w:rsidRDefault="00C57E99" w:rsidP="00B368BE">
      <w:pPr>
        <w:pStyle w:val="Index-2"/>
      </w:pPr>
      <w:r w:rsidRPr="002B1019">
        <w:t xml:space="preserve">Spiritual Assembly of </w:t>
      </w:r>
      <w:r w:rsidRPr="000C7039">
        <w:rPr>
          <w:highlight w:val="yellow"/>
        </w:rPr>
        <w:t>Ṭihrán</w:t>
      </w:r>
      <w:r w:rsidR="00DC6AA6" w:rsidRPr="00230826">
        <w:rPr>
          <w:rStyle w:val="indexpagenumbercomma"/>
        </w:rPr>
        <w:t xml:space="preserve">, </w:t>
      </w:r>
      <w:r w:rsidR="00DC6AA6" w:rsidRPr="00230826">
        <w:rPr>
          <w:rStyle w:val="indexpagenumberchecked"/>
        </w:rPr>
        <w:t>214</w:t>
      </w:r>
      <w:r w:rsidR="00B368BE">
        <w:t xml:space="preserve">, </w:t>
      </w:r>
      <w:r w:rsidR="00DC6AA6" w:rsidRPr="00230826">
        <w:rPr>
          <w:rStyle w:val="indexRefchap"/>
        </w:rPr>
        <w:t>18:</w:t>
      </w:r>
      <w:r w:rsidR="00DC6AA6" w:rsidRPr="00230826">
        <w:rPr>
          <w:rStyle w:val="indexRefpar"/>
        </w:rPr>
        <w:t>30</w:t>
      </w:r>
    </w:p>
    <w:p w14:paraId="1331776A" w14:textId="77777777" w:rsidR="00C57E99" w:rsidRPr="002B1019" w:rsidRDefault="00C57E99" w:rsidP="001B635E">
      <w:pPr>
        <w:pStyle w:val="Index-1"/>
      </w:pPr>
      <w:r w:rsidRPr="002B1019">
        <w:t>Atheists</w:t>
      </w:r>
      <w:r w:rsidR="00DC6AA6" w:rsidRPr="00230826">
        <w:rPr>
          <w:rStyle w:val="indexpagenumbercomma"/>
        </w:rPr>
        <w:t xml:space="preserve">, </w:t>
      </w:r>
      <w:r w:rsidR="00DC6AA6" w:rsidRPr="00230826">
        <w:rPr>
          <w:rStyle w:val="indexpagenumberchecked"/>
        </w:rPr>
        <w:t>265</w:t>
      </w:r>
      <w:r w:rsidR="00DC6AA6" w:rsidRPr="00230826">
        <w:rPr>
          <w:rStyle w:val="indexpagenumbercomma"/>
        </w:rPr>
        <w:t xml:space="preserve">, </w:t>
      </w:r>
      <w:r w:rsidR="00DC6AA6" w:rsidRPr="00230826">
        <w:rPr>
          <w:rStyle w:val="indexpagenumberchecked"/>
        </w:rPr>
        <w:t>266</w:t>
      </w:r>
      <w:r w:rsidR="001B635E">
        <w:t xml:space="preserve">, </w:t>
      </w:r>
      <w:r w:rsidR="00DC6AA6" w:rsidRPr="00230826">
        <w:rPr>
          <w:rStyle w:val="indexRefchap"/>
        </w:rPr>
        <w:t>23:</w:t>
      </w:r>
      <w:r w:rsidR="00DC6AA6" w:rsidRPr="00230826">
        <w:rPr>
          <w:rStyle w:val="indexRefpar"/>
        </w:rPr>
        <w:t>24</w:t>
      </w:r>
      <w:r w:rsidR="001B635E">
        <w:t xml:space="preserve">, </w:t>
      </w:r>
      <w:r w:rsidR="00DC6AA6" w:rsidRPr="00230826">
        <w:rPr>
          <w:rStyle w:val="indexRefchap"/>
        </w:rPr>
        <w:t>23:</w:t>
      </w:r>
      <w:r w:rsidR="00DC6AA6" w:rsidRPr="00230826">
        <w:rPr>
          <w:rStyle w:val="indexRefpar"/>
        </w:rPr>
        <w:t>32</w:t>
      </w:r>
    </w:p>
    <w:p w14:paraId="6BBECA63" w14:textId="77777777" w:rsidR="00C57E99" w:rsidRPr="002B1019" w:rsidRDefault="00C57E99" w:rsidP="007577C1">
      <w:pPr>
        <w:pStyle w:val="Index-1"/>
      </w:pPr>
      <w:r w:rsidRPr="002B1019">
        <w:t>Attachment</w:t>
      </w:r>
      <w:r w:rsidR="00DC6AA6" w:rsidRPr="00230826">
        <w:rPr>
          <w:rStyle w:val="indexpagenumbercomma"/>
        </w:rPr>
        <w:t xml:space="preserve">, </w:t>
      </w:r>
      <w:r w:rsidR="00DC6AA6" w:rsidRPr="00230826">
        <w:rPr>
          <w:rStyle w:val="indexpagenumberchecked"/>
        </w:rPr>
        <w:t>20</w:t>
      </w:r>
      <w:r w:rsidRPr="006E548C">
        <w:rPr>
          <w:rStyle w:val="indexpagenumbercontinued"/>
        </w:rPr>
        <w:t>–4</w:t>
      </w:r>
      <w:r w:rsidR="007577C1">
        <w:t xml:space="preserve">, </w:t>
      </w:r>
      <w:r w:rsidR="00DC6AA6" w:rsidRPr="00230826">
        <w:rPr>
          <w:rStyle w:val="indexRefchap"/>
        </w:rPr>
        <w:t>pr:</w:t>
      </w:r>
      <w:r w:rsidR="00DC6AA6" w:rsidRPr="00230826">
        <w:rPr>
          <w:rStyle w:val="indexRefpar"/>
        </w:rPr>
        <w:t>76–93</w:t>
      </w:r>
    </w:p>
    <w:p w14:paraId="1167309A" w14:textId="77777777" w:rsidR="00E67803" w:rsidRDefault="00C57E99" w:rsidP="007577C1">
      <w:pPr>
        <w:pStyle w:val="Index-2"/>
      </w:pPr>
      <w:r w:rsidRPr="002B1019">
        <w:t>to Kingdom of Names</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26</w:t>
      </w:r>
      <w:r w:rsidR="007577C1">
        <w:t xml:space="preserve">, </w:t>
      </w:r>
      <w:r w:rsidR="00DC6AA6" w:rsidRPr="00230826">
        <w:rPr>
          <w:rStyle w:val="indexRefchap"/>
        </w:rPr>
        <w:t>pr:</w:t>
      </w:r>
      <w:r w:rsidR="00DC6AA6" w:rsidRPr="00230826">
        <w:rPr>
          <w:rStyle w:val="indexRefpar"/>
        </w:rPr>
        <w:t>97–98</w:t>
      </w:r>
      <w:r w:rsidR="007577C1">
        <w:t xml:space="preserve">, </w:t>
      </w:r>
      <w:r w:rsidR="00DC6AA6" w:rsidRPr="00230826">
        <w:rPr>
          <w:rStyle w:val="indexRefchap"/>
        </w:rPr>
        <w:t>pr:</w:t>
      </w:r>
      <w:r w:rsidR="00DC6AA6" w:rsidRPr="00230826">
        <w:rPr>
          <w:rStyle w:val="indexRefpar"/>
        </w:rPr>
        <w:t>104–105</w:t>
      </w:r>
    </w:p>
    <w:p w14:paraId="3EC04881" w14:textId="77777777" w:rsidR="00C57E99" w:rsidRPr="002B1019" w:rsidRDefault="00C57E99" w:rsidP="00C57E99">
      <w:pPr>
        <w:pStyle w:val="Index-1"/>
      </w:pPr>
      <w:r w:rsidRPr="002B1019">
        <w:t>Attributes</w:t>
      </w:r>
    </w:p>
    <w:p w14:paraId="71AA5E6B" w14:textId="77777777" w:rsidR="00E67803" w:rsidRDefault="00C57E99" w:rsidP="00D31C70">
      <w:pPr>
        <w:pStyle w:val="Index-2"/>
      </w:pPr>
      <w:r w:rsidRPr="002B1019">
        <w:t>acquisitions of divine</w:t>
      </w:r>
      <w:r w:rsidR="00DC6AA6" w:rsidRPr="00230826">
        <w:rPr>
          <w:rStyle w:val="indexpagenumbercomma"/>
        </w:rPr>
        <w:t xml:space="preserve">, </w:t>
      </w:r>
      <w:r w:rsidR="00DC6AA6" w:rsidRPr="00230826">
        <w:rPr>
          <w:rStyle w:val="indexpagenumberchecked"/>
        </w:rPr>
        <w:t>1</w:t>
      </w:r>
      <w:r w:rsidR="00DC6AA6" w:rsidRPr="00230826">
        <w:rPr>
          <w:rStyle w:val="indexpagenumbernotfound"/>
        </w:rPr>
        <w:t>, 3</w:t>
      </w:r>
      <w:r w:rsidR="00DC6AA6" w:rsidRPr="00230826">
        <w:rPr>
          <w:rStyle w:val="indexpagenumbercomma"/>
        </w:rPr>
        <w:t xml:space="preserve">, </w:t>
      </w:r>
      <w:r w:rsidR="00DC6AA6" w:rsidRPr="00230826">
        <w:rPr>
          <w:rStyle w:val="indexpagenumberchecked"/>
        </w:rPr>
        <w:t>10</w:t>
      </w:r>
      <w:r w:rsidRPr="006E548C">
        <w:rPr>
          <w:rStyle w:val="indexpagenumbercontinued"/>
        </w:rPr>
        <w:t>–11</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17</w:t>
      </w:r>
      <w:r w:rsidRPr="006E548C">
        <w:rPr>
          <w:rStyle w:val="indexpagenumbercontinued"/>
        </w:rPr>
        <w:t>–18</w:t>
      </w:r>
      <w:r w:rsidR="00DC6AA6" w:rsidRPr="00230826">
        <w:rPr>
          <w:rStyle w:val="indexpagenumbercomma"/>
        </w:rPr>
        <w:t xml:space="preserve">, </w:t>
      </w:r>
      <w:r w:rsidR="00DC6AA6" w:rsidRPr="00230826">
        <w:rPr>
          <w:rStyle w:val="indexpagenumberchecked"/>
        </w:rPr>
        <w:t>27</w:t>
      </w:r>
      <w:r w:rsidR="007577C1">
        <w:t xml:space="preserve">, </w:t>
      </w:r>
      <w:r w:rsidR="00DC6AA6" w:rsidRPr="00230826">
        <w:rPr>
          <w:rStyle w:val="indexRefchap"/>
        </w:rPr>
        <w:t>in:</w:t>
      </w:r>
      <w:r w:rsidR="00DC6AA6" w:rsidRPr="00230826">
        <w:rPr>
          <w:rStyle w:val="indexRefpar"/>
        </w:rPr>
        <w:t>2–3</w:t>
      </w:r>
      <w:r w:rsidR="002517F3">
        <w:t xml:space="preserve">, </w:t>
      </w:r>
      <w:r w:rsidR="00DC6AA6" w:rsidRPr="00230826">
        <w:rPr>
          <w:rStyle w:val="indexRefchap"/>
        </w:rPr>
        <w:t>pr:</w:t>
      </w:r>
      <w:r w:rsidR="00DC6AA6" w:rsidRPr="00230826">
        <w:rPr>
          <w:rStyle w:val="indexRefpar"/>
        </w:rPr>
        <w:t>32</w:t>
      </w:r>
      <w:r w:rsidR="002517F3">
        <w:rPr>
          <w:rStyle w:val="indexRefpar"/>
        </w:rPr>
        <w:t>–36</w:t>
      </w:r>
      <w:r w:rsidR="002517F3">
        <w:t xml:space="preserve">, </w:t>
      </w:r>
      <w:r w:rsidR="00DC6AA6" w:rsidRPr="00230826">
        <w:rPr>
          <w:rStyle w:val="indexRefchap"/>
        </w:rPr>
        <w:t>pr:</w:t>
      </w:r>
      <w:r w:rsidR="00DC6AA6" w:rsidRPr="00230826">
        <w:rPr>
          <w:rStyle w:val="indexRefpar"/>
        </w:rPr>
        <w:t>46–47</w:t>
      </w:r>
      <w:r w:rsidR="002517F3">
        <w:t xml:space="preserve">, </w:t>
      </w:r>
      <w:r w:rsidR="00DC6AA6" w:rsidRPr="00230826">
        <w:rPr>
          <w:rStyle w:val="indexRefchap"/>
        </w:rPr>
        <w:t>pr:</w:t>
      </w:r>
      <w:r w:rsidR="00DC6AA6" w:rsidRPr="00230826">
        <w:rPr>
          <w:rStyle w:val="indexRefpar"/>
        </w:rPr>
        <w:t>64–65</w:t>
      </w:r>
      <w:r w:rsidR="002517F3">
        <w:t xml:space="preserve">, </w:t>
      </w:r>
      <w:r w:rsidR="00DC6AA6" w:rsidRPr="00230826">
        <w:rPr>
          <w:rStyle w:val="indexRefchap"/>
        </w:rPr>
        <w:t>pr:</w:t>
      </w:r>
      <w:r w:rsidR="00DC6AA6" w:rsidRPr="00230826">
        <w:rPr>
          <w:rStyle w:val="indexRefpar"/>
        </w:rPr>
        <w:t>106</w:t>
      </w:r>
    </w:p>
    <w:p w14:paraId="2FF51BBE" w14:textId="77777777" w:rsidR="00E67803" w:rsidRDefault="00C57E99" w:rsidP="002517F3">
      <w:pPr>
        <w:pStyle w:val="Index-2"/>
      </w:pPr>
      <w:r w:rsidRPr="002B1019">
        <w:t>God in His essence exalted above</w:t>
      </w:r>
      <w:r w:rsidR="00DC6AA6" w:rsidRPr="00230826">
        <w:rPr>
          <w:rStyle w:val="indexpagenumbercomma"/>
        </w:rPr>
        <w:t xml:space="preserve">, </w:t>
      </w:r>
      <w:r w:rsidR="00DC6AA6" w:rsidRPr="00230826">
        <w:rPr>
          <w:rStyle w:val="indexpagenumberchecked"/>
        </w:rPr>
        <w:t>24</w:t>
      </w:r>
      <w:r w:rsidRPr="006E548C">
        <w:rPr>
          <w:rStyle w:val="indexpagenumbercontinued"/>
        </w:rPr>
        <w:t>–5</w:t>
      </w:r>
      <w:r w:rsidR="002517F3">
        <w:t xml:space="preserve">, </w:t>
      </w:r>
      <w:r w:rsidR="00DC6AA6" w:rsidRPr="00230826">
        <w:rPr>
          <w:rStyle w:val="indexRefchap"/>
        </w:rPr>
        <w:t>pr:</w:t>
      </w:r>
      <w:r w:rsidR="00DC6AA6" w:rsidRPr="00230826">
        <w:rPr>
          <w:rStyle w:val="indexRefpar"/>
        </w:rPr>
        <w:t>97</w:t>
      </w:r>
    </w:p>
    <w:p w14:paraId="69361F03" w14:textId="77777777" w:rsidR="00E67803" w:rsidRDefault="00C57E99" w:rsidP="002517F3">
      <w:pPr>
        <w:pStyle w:val="Index-2"/>
      </w:pPr>
      <w:r w:rsidRPr="002B1019">
        <w:t>good things of world are manifestations</w:t>
      </w:r>
      <w:r>
        <w:t xml:space="preserve"> </w:t>
      </w:r>
      <w:r w:rsidRPr="002B1019">
        <w:t>of, of God</w:t>
      </w:r>
      <w:r w:rsidR="00DC6AA6" w:rsidRPr="00230826">
        <w:rPr>
          <w:rStyle w:val="indexpagenumbercomma"/>
        </w:rPr>
        <w:t xml:space="preserve">, </w:t>
      </w:r>
      <w:r w:rsidR="00DC6AA6" w:rsidRPr="00230826">
        <w:rPr>
          <w:rStyle w:val="indexpagenumberchecked"/>
        </w:rPr>
        <w:t>22</w:t>
      </w:r>
      <w:r w:rsidRPr="006E548C">
        <w:rPr>
          <w:rStyle w:val="indexpagenumbercontinued"/>
        </w:rPr>
        <w:t>–3</w:t>
      </w:r>
      <w:r w:rsidR="002517F3">
        <w:t xml:space="preserve">, </w:t>
      </w:r>
      <w:r w:rsidR="00DC6AA6" w:rsidRPr="00230826">
        <w:rPr>
          <w:rStyle w:val="indexRefchap"/>
        </w:rPr>
        <w:t>pr:</w:t>
      </w:r>
      <w:r w:rsidR="00DC6AA6" w:rsidRPr="00230826">
        <w:rPr>
          <w:rStyle w:val="indexRefpar"/>
        </w:rPr>
        <w:t>89</w:t>
      </w:r>
    </w:p>
    <w:p w14:paraId="5C50B1DF" w14:textId="77777777" w:rsidR="00E67803" w:rsidRDefault="00C57E99" w:rsidP="009A20E3">
      <w:pPr>
        <w:pStyle w:val="Index-2"/>
      </w:pPr>
      <w:r w:rsidRPr="002B1019">
        <w:t>revealed by God</w:t>
      </w:r>
      <w:r w:rsidR="00DC6AA6" w:rsidRPr="00230826">
        <w:rPr>
          <w:rStyle w:val="indexpagenumbercomma"/>
        </w:rPr>
        <w:t xml:space="preserve">, </w:t>
      </w:r>
      <w:r w:rsidR="00DC6AA6" w:rsidRPr="00230826">
        <w:rPr>
          <w:rStyle w:val="indexpagenumberchecked"/>
        </w:rPr>
        <w:t>24</w:t>
      </w:r>
      <w:r w:rsidRPr="006E548C">
        <w:rPr>
          <w:rStyle w:val="indexpagenumbercontinued"/>
        </w:rPr>
        <w:t>–5</w:t>
      </w:r>
      <w:r w:rsidR="009A20E3">
        <w:t xml:space="preserve">, </w:t>
      </w:r>
      <w:r w:rsidR="00DC6AA6" w:rsidRPr="00230826">
        <w:rPr>
          <w:rStyle w:val="indexRefchap"/>
        </w:rPr>
        <w:t>pr:</w:t>
      </w:r>
      <w:r w:rsidR="00DC6AA6" w:rsidRPr="00230826">
        <w:rPr>
          <w:rStyle w:val="indexRefpar"/>
        </w:rPr>
        <w:t>97–98</w:t>
      </w:r>
    </w:p>
    <w:p w14:paraId="1EC4948D" w14:textId="77777777" w:rsidR="00C57E99" w:rsidRDefault="00C57E99" w:rsidP="009A20E3">
      <w:pPr>
        <w:pStyle w:val="Index-1"/>
      </w:pPr>
      <w:r w:rsidRPr="002B1019">
        <w:t>Australia</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9A20E3">
        <w:t xml:space="preserve"> </w:t>
      </w:r>
      <w:r w:rsidR="009A20E3" w:rsidRPr="00683C74">
        <w:rPr>
          <w:rStyle w:val="stilltoworkat"/>
        </w:rPr>
        <w:t>(</w:t>
      </w:r>
      <w:r w:rsidR="009A20E3">
        <w:rPr>
          <w:rStyle w:val="stilltoworkat"/>
        </w:rPr>
        <w:t>pages 274, 275 and pages 319,320 have now a joint reference)</w:t>
      </w:r>
      <w:r w:rsidR="009A20E3">
        <w:t xml:space="preserve">, </w:t>
      </w:r>
      <w:r w:rsidR="00DC6AA6" w:rsidRPr="00230826">
        <w:rPr>
          <w:rStyle w:val="indexRefchap"/>
        </w:rPr>
        <w:t>24:</w:t>
      </w:r>
      <w:r w:rsidR="00DC6AA6" w:rsidRPr="00230826">
        <w:rPr>
          <w:rStyle w:val="indexRefpar"/>
        </w:rPr>
        <w:t>7</w:t>
      </w:r>
      <w:r w:rsidR="009A20E3">
        <w:t xml:space="preserve">, </w:t>
      </w:r>
      <w:r w:rsidR="00DC6AA6" w:rsidRPr="00230826">
        <w:rPr>
          <w:rStyle w:val="indexRefchap"/>
        </w:rPr>
        <w:t>28:</w:t>
      </w:r>
      <w:r w:rsidR="00DC6AA6" w:rsidRPr="00230826">
        <w:rPr>
          <w:rStyle w:val="indexRefpar"/>
        </w:rPr>
        <w:t>7</w:t>
      </w:r>
      <w:r w:rsidR="009A20E3">
        <w:t xml:space="preserve">, </w:t>
      </w:r>
      <w:r w:rsidR="00DC6AA6" w:rsidRPr="00230826">
        <w:rPr>
          <w:rStyle w:val="indexRefchap"/>
        </w:rPr>
        <w:t>28:</w:t>
      </w:r>
      <w:r w:rsidR="00DC6AA6" w:rsidRPr="00230826">
        <w:rPr>
          <w:rStyle w:val="indexRefpar"/>
        </w:rPr>
        <w:t>19</w:t>
      </w:r>
      <w:r w:rsidR="009A20E3">
        <w:rPr>
          <w:rStyle w:val="indexRefpar"/>
        </w:rPr>
        <w:t>–20</w:t>
      </w:r>
    </w:p>
    <w:p w14:paraId="7683A535" w14:textId="77777777" w:rsidR="00C57E99" w:rsidRPr="002B1019" w:rsidRDefault="00C57E99" w:rsidP="009A20E3">
      <w:pPr>
        <w:pStyle w:val="Index-1"/>
      </w:pPr>
      <w:r w:rsidRPr="002B1019">
        <w:t>Autocracy</w:t>
      </w:r>
      <w:r w:rsidR="00DC6AA6" w:rsidRPr="00230826">
        <w:rPr>
          <w:rStyle w:val="indexpagenumbercomma"/>
        </w:rPr>
        <w:t xml:space="preserve">, </w:t>
      </w:r>
      <w:r w:rsidR="00DC6AA6" w:rsidRPr="00230826">
        <w:rPr>
          <w:rStyle w:val="indexpagenumberchecked"/>
        </w:rPr>
        <w:t>415</w:t>
      </w:r>
      <w:r w:rsidR="009A20E3">
        <w:t xml:space="preserve">, </w:t>
      </w:r>
      <w:r w:rsidR="00DC6AA6" w:rsidRPr="00230826">
        <w:rPr>
          <w:rStyle w:val="indexRefchap"/>
        </w:rPr>
        <w:t>36:</w:t>
      </w:r>
      <w:r w:rsidR="00DC6AA6" w:rsidRPr="00230826">
        <w:rPr>
          <w:rStyle w:val="indexRefpar"/>
        </w:rPr>
        <w:t>35</w:t>
      </w:r>
    </w:p>
    <w:p w14:paraId="3365E71A" w14:textId="77777777" w:rsidR="00C57E99" w:rsidRPr="002B1019" w:rsidRDefault="00C57E99" w:rsidP="009A20E3">
      <w:pPr>
        <w:pStyle w:val="Index-1"/>
      </w:pPr>
      <w:r w:rsidRPr="002B1019">
        <w:t>Auxiliary Boards</w:t>
      </w:r>
      <w:r w:rsidR="00DC6AA6" w:rsidRPr="00230826">
        <w:rPr>
          <w:rStyle w:val="indexpagenumbercomma"/>
        </w:rPr>
        <w:t xml:space="preserve">, </w:t>
      </w:r>
      <w:r w:rsidR="00DC6AA6" w:rsidRPr="00230826">
        <w:rPr>
          <w:rStyle w:val="indexpagenumberchecked"/>
        </w:rPr>
        <w:t>380</w:t>
      </w:r>
      <w:r w:rsidR="009A20E3">
        <w:t xml:space="preserve">, </w:t>
      </w:r>
      <w:r w:rsidR="00DC6AA6" w:rsidRPr="00230826">
        <w:rPr>
          <w:rStyle w:val="indexRefchap"/>
        </w:rPr>
        <w:t>34:</w:t>
      </w:r>
      <w:r w:rsidR="00DC6AA6" w:rsidRPr="00230826">
        <w:rPr>
          <w:rStyle w:val="indexRefpar"/>
        </w:rPr>
        <w:t>17</w:t>
      </w:r>
    </w:p>
    <w:p w14:paraId="675FAC3B" w14:textId="77777777" w:rsidR="00C57E99" w:rsidRDefault="00C57E99" w:rsidP="009A20E3">
      <w:pPr>
        <w:pStyle w:val="Index-1"/>
      </w:pPr>
      <w:r w:rsidRPr="000C7039">
        <w:rPr>
          <w:highlight w:val="yellow"/>
        </w:rPr>
        <w:t>Ávárih</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334</w:t>
      </w:r>
      <w:r w:rsidRPr="006E548C">
        <w:rPr>
          <w:rStyle w:val="indexpagenumbercontinued"/>
        </w:rPr>
        <w:t>–42</w:t>
      </w:r>
      <w:r w:rsidR="00DC6AA6" w:rsidRPr="00230826">
        <w:rPr>
          <w:rStyle w:val="indexpagenumbercomma"/>
        </w:rPr>
        <w:t xml:space="preserve">, </w:t>
      </w:r>
      <w:r w:rsidR="00DC6AA6" w:rsidRPr="00230826">
        <w:rPr>
          <w:rStyle w:val="indexpagenumberchecked"/>
        </w:rPr>
        <w:t>344</w:t>
      </w:r>
      <w:r w:rsidR="009A20E3">
        <w:t xml:space="preserve">, </w:t>
      </w:r>
      <w:r w:rsidR="00DC6AA6" w:rsidRPr="00230826">
        <w:rPr>
          <w:rStyle w:val="indexRefchap"/>
        </w:rPr>
        <w:t>25:</w:t>
      </w:r>
      <w:r w:rsidR="00DC6AA6" w:rsidRPr="00230826">
        <w:rPr>
          <w:rStyle w:val="indexRefpar"/>
        </w:rPr>
        <w:t>25</w:t>
      </w:r>
      <w:r w:rsidR="009A20E3">
        <w:t xml:space="preserve">, </w:t>
      </w:r>
      <w:r w:rsidR="00DC6AA6" w:rsidRPr="00230826">
        <w:rPr>
          <w:rStyle w:val="indexRefchap"/>
        </w:rPr>
        <w:t>30:</w:t>
      </w:r>
      <w:r w:rsidR="00DC6AA6" w:rsidRPr="00230826">
        <w:rPr>
          <w:rStyle w:val="indexRefpar"/>
        </w:rPr>
        <w:t>7–50</w:t>
      </w:r>
      <w:r w:rsidR="009A20E3">
        <w:t xml:space="preserve">, </w:t>
      </w:r>
      <w:r w:rsidR="00DC6AA6" w:rsidRPr="00230826">
        <w:rPr>
          <w:rStyle w:val="indexRefchap"/>
        </w:rPr>
        <w:t>31:</w:t>
      </w:r>
      <w:r w:rsidR="00DC6AA6" w:rsidRPr="00230826">
        <w:rPr>
          <w:rStyle w:val="indexRefpar"/>
        </w:rPr>
        <w:t>5</w:t>
      </w:r>
    </w:p>
    <w:p w14:paraId="5C5F40D4" w14:textId="77777777" w:rsidR="00C57E99" w:rsidRPr="002B1019" w:rsidRDefault="00C57E99" w:rsidP="009A20E3">
      <w:pPr>
        <w:pStyle w:val="Index-1"/>
      </w:pPr>
      <w:r w:rsidRPr="000C7039">
        <w:rPr>
          <w:highlight w:val="yellow"/>
        </w:rPr>
        <w:t>Azalís</w:t>
      </w:r>
      <w:r w:rsidR="00DC6AA6" w:rsidRPr="00230826">
        <w:rPr>
          <w:rStyle w:val="indexpagenumbercomma"/>
        </w:rPr>
        <w:t xml:space="preserve">, </w:t>
      </w:r>
      <w:r w:rsidR="00DC6AA6" w:rsidRPr="00230826">
        <w:rPr>
          <w:rStyle w:val="indexpagenumberchecked"/>
        </w:rPr>
        <w:t>88</w:t>
      </w:r>
      <w:r w:rsidR="00DC6AA6" w:rsidRPr="00230826">
        <w:rPr>
          <w:rStyle w:val="indexpagenumbercomma"/>
        </w:rPr>
        <w:t xml:space="preserve">, </w:t>
      </w:r>
      <w:r w:rsidR="00DC6AA6" w:rsidRPr="00230826">
        <w:rPr>
          <w:rStyle w:val="indexpagenumberchecked"/>
        </w:rPr>
        <w:t>258</w:t>
      </w:r>
      <w:r w:rsidRPr="002B1019">
        <w:t>n</w:t>
      </w:r>
      <w:r w:rsidR="009A20E3">
        <w:t xml:space="preserve">, </w:t>
      </w:r>
      <w:r w:rsidR="00DC6AA6" w:rsidRPr="00230826">
        <w:rPr>
          <w:rStyle w:val="indexRefchap"/>
        </w:rPr>
        <w:t>4:</w:t>
      </w:r>
      <w:r w:rsidR="00DC6AA6" w:rsidRPr="00230826">
        <w:rPr>
          <w:rStyle w:val="indexRefpar"/>
        </w:rPr>
        <w:t>124</w:t>
      </w:r>
      <w:r w:rsidR="009A20E3">
        <w:t xml:space="preserve">, </w:t>
      </w:r>
      <w:r w:rsidR="00DC6AA6" w:rsidRPr="00230826">
        <w:rPr>
          <w:rStyle w:val="indexRefchap"/>
        </w:rPr>
        <w:t>22:</w:t>
      </w:r>
      <w:r w:rsidR="00DC6AA6" w:rsidRPr="00230826">
        <w:rPr>
          <w:rStyle w:val="indexRefpar"/>
        </w:rPr>
        <w:t>25</w:t>
      </w:r>
      <w:r w:rsidR="009A20E3">
        <w:rPr>
          <w:rStyle w:val="indexRefpar"/>
        </w:rPr>
        <w:t>n</w:t>
      </w:r>
    </w:p>
    <w:p w14:paraId="4D46E659" w14:textId="77777777" w:rsidR="00E67803" w:rsidRDefault="00C57E99" w:rsidP="009A20E3">
      <w:pPr>
        <w:pStyle w:val="Index-2"/>
      </w:pPr>
      <w:r w:rsidRPr="002B1019">
        <w:t xml:space="preserve">in </w:t>
      </w:r>
      <w:r w:rsidRPr="000C7039">
        <w:rPr>
          <w:highlight w:val="yellow"/>
        </w:rPr>
        <w:t>Qazvín</w:t>
      </w:r>
      <w:r w:rsidR="00DC6AA6" w:rsidRPr="00230826">
        <w:rPr>
          <w:rStyle w:val="indexpagenumbercomma"/>
        </w:rPr>
        <w:t xml:space="preserve">, </w:t>
      </w:r>
      <w:r w:rsidR="00DC6AA6" w:rsidRPr="00230826">
        <w:rPr>
          <w:rStyle w:val="indexpagenumberchecked"/>
        </w:rPr>
        <w:t>126</w:t>
      </w:r>
      <w:r w:rsidR="009A20E3">
        <w:t xml:space="preserve">, </w:t>
      </w:r>
      <w:r w:rsidR="00DC6AA6" w:rsidRPr="00230826">
        <w:rPr>
          <w:rStyle w:val="indexRefchap"/>
        </w:rPr>
        <w:t>8:</w:t>
      </w:r>
      <w:r w:rsidR="00DC6AA6" w:rsidRPr="00230826">
        <w:rPr>
          <w:rStyle w:val="indexRefpar"/>
        </w:rPr>
        <w:t>6</w:t>
      </w:r>
    </w:p>
    <w:p w14:paraId="33FFBC4D" w14:textId="77777777" w:rsidR="00C57E99" w:rsidRPr="002B1019" w:rsidRDefault="00C57E99" w:rsidP="009A20E3">
      <w:pPr>
        <w:pStyle w:val="Index-1"/>
      </w:pPr>
      <w:r w:rsidRPr="000C7039">
        <w:rPr>
          <w:highlight w:val="yellow"/>
        </w:rPr>
        <w:t>ʿAzíz</w:t>
      </w:r>
      <w:r w:rsidR="00627ED1" w:rsidRPr="00627ED1">
        <w:rPr>
          <w:highlight w:val="yellow"/>
        </w:rPr>
        <w:t xml:space="preserve"> </w:t>
      </w:r>
      <w:r w:rsidRPr="000C7039">
        <w:rPr>
          <w:highlight w:val="yellow"/>
        </w:rPr>
        <w:t>Páá</w:t>
      </w:r>
      <w:r w:rsidR="00DC6AA6" w:rsidRPr="00230826">
        <w:rPr>
          <w:rStyle w:val="indexpagenumbercomma"/>
        </w:rPr>
        <w:t xml:space="preserve">, </w:t>
      </w:r>
      <w:r w:rsidR="00DC6AA6" w:rsidRPr="00230826">
        <w:rPr>
          <w:rStyle w:val="indexpagenumberchecked"/>
        </w:rPr>
        <w:t>86</w:t>
      </w:r>
      <w:r w:rsidR="009A20E3">
        <w:t xml:space="preserve">, </w:t>
      </w:r>
      <w:r w:rsidR="00DC6AA6" w:rsidRPr="00230826">
        <w:rPr>
          <w:rStyle w:val="indexRefchap"/>
        </w:rPr>
        <w:t>4:</w:t>
      </w:r>
      <w:r w:rsidR="00DC6AA6" w:rsidRPr="00230826">
        <w:rPr>
          <w:rStyle w:val="indexRefpar"/>
        </w:rPr>
        <w:t>115</w:t>
      </w:r>
    </w:p>
    <w:p w14:paraId="74E792E3" w14:textId="77777777" w:rsidR="00C57E99" w:rsidRPr="002B1019" w:rsidRDefault="00C57E99" w:rsidP="009A20E3">
      <w:pPr>
        <w:pStyle w:val="Index-1"/>
      </w:pPr>
      <w:r w:rsidRPr="000C7039">
        <w:rPr>
          <w:highlight w:val="yellow"/>
        </w:rPr>
        <w:t>Báb</w:t>
      </w:r>
      <w:r w:rsidRPr="002B1019">
        <w:t>, the</w:t>
      </w:r>
      <w:r w:rsidR="00DC6AA6" w:rsidRPr="00230826">
        <w:rPr>
          <w:rStyle w:val="indexpagenumbercomma"/>
        </w:rPr>
        <w:t xml:space="preserve">, </w:t>
      </w:r>
      <w:r w:rsidR="00DC6AA6" w:rsidRPr="00230826">
        <w:rPr>
          <w:rStyle w:val="indexpagenumberchecked"/>
        </w:rPr>
        <w:t>307</w:t>
      </w:r>
      <w:r w:rsidR="009A20E3">
        <w:t xml:space="preserve">, </w:t>
      </w:r>
      <w:r w:rsidR="00DC6AA6" w:rsidRPr="00230826">
        <w:rPr>
          <w:rStyle w:val="indexRefchap"/>
        </w:rPr>
        <w:t>27:</w:t>
      </w:r>
      <w:r w:rsidR="00DC6AA6" w:rsidRPr="00230826">
        <w:rPr>
          <w:rStyle w:val="indexRefpar"/>
        </w:rPr>
        <w:t>2</w:t>
      </w:r>
    </w:p>
    <w:p w14:paraId="72FB0227" w14:textId="77777777" w:rsidR="00E67803" w:rsidRDefault="00C57E99" w:rsidP="00BF22C5">
      <w:pPr>
        <w:pStyle w:val="Index-2"/>
      </w:pPr>
      <w:r w:rsidRPr="002B1019">
        <w:t xml:space="preserve">advises followers concerning </w:t>
      </w:r>
      <w:r w:rsidR="00DF5AA5">
        <w:rPr>
          <w:rStyle w:val="quotesterms"/>
        </w:rPr>
        <w:t>›</w:t>
      </w:r>
      <w:r w:rsidR="00627ED1" w:rsidRPr="00627ED1">
        <w:rPr>
          <w:rStyle w:val="quotesterms"/>
        </w:rPr>
        <w:t>Him Whom</w:t>
      </w:r>
      <w:r w:rsidR="00DF5AA5">
        <w:rPr>
          <w:rStyle w:val="quotesterms"/>
        </w:rPr>
        <w:t xml:space="preserve"> God shall make manifest‹</w:t>
      </w:r>
      <w:r w:rsidR="00DC6AA6" w:rsidRPr="00230826">
        <w:rPr>
          <w:rStyle w:val="indexpagenumbercomma"/>
        </w:rPr>
        <w:t xml:space="preserve">, </w:t>
      </w:r>
      <w:r w:rsidR="00DC6AA6" w:rsidRPr="00230826">
        <w:rPr>
          <w:rStyle w:val="indexpagenumberchecked"/>
        </w:rPr>
        <w:t>45</w:t>
      </w:r>
      <w:r w:rsidRPr="006E548C">
        <w:rPr>
          <w:rStyle w:val="indexpagenumbercontinued"/>
        </w:rPr>
        <w:t>–6</w:t>
      </w:r>
      <w:r w:rsidR="00DC6AA6" w:rsidRPr="00230826">
        <w:rPr>
          <w:rStyle w:val="indexpagenumbercomma"/>
        </w:rPr>
        <w:t xml:space="preserve">, </w:t>
      </w:r>
      <w:r w:rsidR="00DC6AA6" w:rsidRPr="00230826">
        <w:rPr>
          <w:rStyle w:val="indexpagenumberchecked"/>
        </w:rPr>
        <w:t>48</w:t>
      </w:r>
      <w:r w:rsidRPr="006E548C">
        <w:rPr>
          <w:rStyle w:val="indexpagenumbercontinued"/>
        </w:rPr>
        <w:t>–51</w:t>
      </w:r>
      <w:r w:rsidR="00DC6AA6" w:rsidRPr="00230826">
        <w:rPr>
          <w:rStyle w:val="indexpagenumbercomma"/>
        </w:rPr>
        <w:t xml:space="preserve">, </w:t>
      </w:r>
      <w:r w:rsidR="00DC6AA6" w:rsidRPr="00230826">
        <w:rPr>
          <w:rStyle w:val="indexpagenumberchecked"/>
        </w:rPr>
        <w:t>61</w:t>
      </w:r>
      <w:r w:rsidR="00BF22C5">
        <w:t xml:space="preserve">, </w:t>
      </w:r>
      <w:r w:rsidR="00DC6AA6" w:rsidRPr="00230826">
        <w:rPr>
          <w:rStyle w:val="indexRefchap"/>
        </w:rPr>
        <w:t>1:</w:t>
      </w:r>
      <w:r w:rsidR="00DC6AA6" w:rsidRPr="00230826">
        <w:rPr>
          <w:rStyle w:val="indexRefpar"/>
        </w:rPr>
        <w:t>83–99</w:t>
      </w:r>
      <w:r w:rsidR="00BF22C5">
        <w:t xml:space="preserve">, </w:t>
      </w:r>
      <w:r w:rsidR="00DC6AA6" w:rsidRPr="00230826">
        <w:rPr>
          <w:rStyle w:val="indexRefchap"/>
        </w:rPr>
        <w:t>1:</w:t>
      </w:r>
      <w:r w:rsidR="00DC6AA6" w:rsidRPr="00230826">
        <w:rPr>
          <w:rStyle w:val="indexRefpar"/>
        </w:rPr>
        <w:t>110–139</w:t>
      </w:r>
      <w:r w:rsidR="00BF22C5">
        <w:t xml:space="preserve">, </w:t>
      </w:r>
      <w:r w:rsidR="00DC6AA6" w:rsidRPr="00230826">
        <w:rPr>
          <w:rStyle w:val="indexRefchap"/>
        </w:rPr>
        <w:t>3:</w:t>
      </w:r>
      <w:r w:rsidR="00DC6AA6" w:rsidRPr="00230826">
        <w:rPr>
          <w:rStyle w:val="indexRefpar"/>
        </w:rPr>
        <w:t>6–7</w:t>
      </w:r>
    </w:p>
    <w:p w14:paraId="228E7D64" w14:textId="77777777" w:rsidR="00E67803" w:rsidRDefault="00C57E99" w:rsidP="00BF22C5">
      <w:pPr>
        <w:pStyle w:val="Index-2"/>
      </w:pPr>
      <w:r w:rsidRPr="002B1019">
        <w:t>appeared in Persia</w:t>
      </w:r>
      <w:r w:rsidR="00DC6AA6" w:rsidRPr="00230826">
        <w:rPr>
          <w:rStyle w:val="indexpagenumbercomma"/>
        </w:rPr>
        <w:t xml:space="preserve">, </w:t>
      </w:r>
      <w:r w:rsidR="00DC6AA6" w:rsidRPr="00230826">
        <w:rPr>
          <w:rStyle w:val="indexpagenumberchecked"/>
        </w:rPr>
        <w:t>302</w:t>
      </w:r>
      <w:r w:rsidRPr="006E548C">
        <w:rPr>
          <w:rStyle w:val="indexpagenumbercontinued"/>
        </w:rPr>
        <w:t>–3</w:t>
      </w:r>
      <w:r w:rsidR="00BF22C5">
        <w:t xml:space="preserve">, </w:t>
      </w:r>
      <w:r w:rsidR="00DC6AA6" w:rsidRPr="00230826">
        <w:rPr>
          <w:rStyle w:val="indexRefchap"/>
        </w:rPr>
        <w:t>26:</w:t>
      </w:r>
      <w:r w:rsidR="00DC6AA6" w:rsidRPr="00230826">
        <w:rPr>
          <w:rStyle w:val="indexRefpar"/>
        </w:rPr>
        <w:t>34</w:t>
      </w:r>
    </w:p>
    <w:p w14:paraId="4F6D3C78" w14:textId="77777777" w:rsidR="00E67803" w:rsidRDefault="00C57E99" w:rsidP="00BF22C5">
      <w:pPr>
        <w:pStyle w:val="Index-2"/>
      </w:pPr>
      <w:r w:rsidRPr="002B1019">
        <w:t xml:space="preserve">appointment of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 xml:space="preserve"> as</w:t>
      </w:r>
      <w:r>
        <w:t xml:space="preserve"> </w:t>
      </w:r>
      <w:r w:rsidRPr="002B1019">
        <w:t>successor</w:t>
      </w:r>
      <w:r w:rsidR="00DC6AA6" w:rsidRPr="00230826">
        <w:rPr>
          <w:rStyle w:val="indexpagenumbercomma"/>
        </w:rPr>
        <w:t xml:space="preserve">, </w:t>
      </w:r>
      <w:r w:rsidR="00DC6AA6" w:rsidRPr="00230826">
        <w:rPr>
          <w:rStyle w:val="indexpagenumberchecked"/>
        </w:rPr>
        <w:t>59</w:t>
      </w:r>
      <w:r w:rsidRPr="006E548C">
        <w:rPr>
          <w:rStyle w:val="indexpagenumbercontinued"/>
        </w:rPr>
        <w:t>–64</w:t>
      </w:r>
      <w:r w:rsidR="00BF22C5">
        <w:t xml:space="preserve">, </w:t>
      </w:r>
      <w:r w:rsidR="00DC6AA6" w:rsidRPr="00230826">
        <w:rPr>
          <w:rStyle w:val="indexRefchap"/>
        </w:rPr>
        <w:t>3</w:t>
      </w:r>
    </w:p>
    <w:p w14:paraId="2CB5AAF3" w14:textId="77777777" w:rsidR="00E67803" w:rsidRDefault="00C57E99" w:rsidP="00BF22C5">
      <w:pPr>
        <w:pStyle w:val="Index-2"/>
      </w:pPr>
      <w:r w:rsidRPr="002B1019">
        <w:t>Covenant of</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29</w:t>
      </w:r>
      <w:r w:rsidRPr="006E548C">
        <w:rPr>
          <w:rStyle w:val="indexpagenumbercontinued"/>
        </w:rPr>
        <w:t>–51</w:t>
      </w:r>
      <w:r w:rsidR="00BF22C5">
        <w:t xml:space="preserve">, </w:t>
      </w:r>
      <w:r w:rsidR="00DC6AA6" w:rsidRPr="00230826">
        <w:rPr>
          <w:rStyle w:val="indexRefchap"/>
        </w:rPr>
        <w:t>in:</w:t>
      </w:r>
      <w:r w:rsidR="00DC6AA6" w:rsidRPr="00230826">
        <w:rPr>
          <w:rStyle w:val="indexRefpar"/>
        </w:rPr>
        <w:t>23</w:t>
      </w:r>
      <w:r w:rsidR="00BF22C5">
        <w:t xml:space="preserve">, </w:t>
      </w:r>
      <w:r w:rsidR="00DC6AA6" w:rsidRPr="00230826">
        <w:rPr>
          <w:rStyle w:val="indexRefchap"/>
        </w:rPr>
        <w:t>1</w:t>
      </w:r>
    </w:p>
    <w:p w14:paraId="506C0092" w14:textId="77777777" w:rsidR="00E67803" w:rsidRDefault="00C57E99" w:rsidP="00BF22C5">
      <w:pPr>
        <w:pStyle w:val="Index-3"/>
      </w:pPr>
      <w:r w:rsidRPr="002B1019">
        <w:t>breaking of</w:t>
      </w:r>
      <w:r w:rsidR="00DC6AA6" w:rsidRPr="00230826">
        <w:rPr>
          <w:rStyle w:val="indexpagenumbercomma"/>
        </w:rPr>
        <w:t xml:space="preserve">, </w:t>
      </w:r>
      <w:r w:rsidR="00DC6AA6" w:rsidRPr="00230826">
        <w:rPr>
          <w:rStyle w:val="indexpagenumberchecked"/>
        </w:rPr>
        <w:t>65</w:t>
      </w:r>
      <w:r w:rsidRPr="006E548C">
        <w:rPr>
          <w:rStyle w:val="indexpagenumbercontinued"/>
        </w:rPr>
        <w:t>–88</w:t>
      </w:r>
      <w:r w:rsidR="00BF22C5">
        <w:t xml:space="preserve">, </w:t>
      </w:r>
      <w:r w:rsidR="00DC6AA6" w:rsidRPr="00230826">
        <w:rPr>
          <w:rStyle w:val="indexRefchap"/>
        </w:rPr>
        <w:t>4</w:t>
      </w:r>
    </w:p>
    <w:p w14:paraId="5A5EC824" w14:textId="77777777" w:rsidR="00E67803" w:rsidRDefault="00C57E99" w:rsidP="00BF22C5">
      <w:pPr>
        <w:pStyle w:val="Index-3"/>
      </w:pPr>
      <w:r w:rsidRPr="002B1019">
        <w:t>fulfilment of</w:t>
      </w:r>
      <w:r w:rsidR="00DC6AA6" w:rsidRPr="00230826">
        <w:rPr>
          <w:rStyle w:val="indexpagenumbercomma"/>
        </w:rPr>
        <w:t xml:space="preserve">, </w:t>
      </w:r>
      <w:r w:rsidR="00DC6AA6" w:rsidRPr="00230826">
        <w:rPr>
          <w:rStyle w:val="indexpagenumberchecked"/>
        </w:rPr>
        <w:t>52</w:t>
      </w:r>
      <w:r w:rsidRPr="006E548C">
        <w:rPr>
          <w:rStyle w:val="indexpagenumbercontinued"/>
        </w:rPr>
        <w:t>–9</w:t>
      </w:r>
      <w:r w:rsidR="00BF22C5">
        <w:t xml:space="preserve">, </w:t>
      </w:r>
      <w:r w:rsidR="00DC6AA6" w:rsidRPr="00230826">
        <w:rPr>
          <w:rStyle w:val="indexRefchap"/>
        </w:rPr>
        <w:t>2</w:t>
      </w:r>
    </w:p>
    <w:p w14:paraId="0130E486" w14:textId="77777777" w:rsidR="00E67803" w:rsidRDefault="00C57E99" w:rsidP="00BF22C5">
      <w:pPr>
        <w:pStyle w:val="Index-3"/>
      </w:pPr>
      <w:r w:rsidRPr="002B1019">
        <w:t>triumph of</w:t>
      </w:r>
      <w:r w:rsidR="00DC6AA6" w:rsidRPr="00230826">
        <w:rPr>
          <w:rStyle w:val="indexpagenumbercomma"/>
        </w:rPr>
        <w:t xml:space="preserve">, </w:t>
      </w:r>
      <w:r w:rsidR="00DC6AA6" w:rsidRPr="00230826">
        <w:rPr>
          <w:rStyle w:val="indexpagenumberchecked"/>
        </w:rPr>
        <w:t>89</w:t>
      </w:r>
      <w:r w:rsidRPr="006E548C">
        <w:rPr>
          <w:rStyle w:val="indexpagenumbercontinued"/>
        </w:rPr>
        <w:t>–96</w:t>
      </w:r>
      <w:r w:rsidR="00BF22C5">
        <w:t xml:space="preserve">, </w:t>
      </w:r>
      <w:r w:rsidR="00DC6AA6" w:rsidRPr="00230826">
        <w:rPr>
          <w:rStyle w:val="indexRefchap"/>
        </w:rPr>
        <w:t>5</w:t>
      </w:r>
    </w:p>
    <w:p w14:paraId="4BBB9B2E" w14:textId="77777777" w:rsidR="00E67803" w:rsidRDefault="00C57E99" w:rsidP="00BF22C5">
      <w:pPr>
        <w:pStyle w:val="Index-2"/>
      </w:pPr>
      <w:r w:rsidRPr="002B1019">
        <w:t>declaration of Mission of</w:t>
      </w:r>
      <w:r w:rsidR="00DC6AA6" w:rsidRPr="00230826">
        <w:rPr>
          <w:rStyle w:val="indexpagenumbercomma"/>
        </w:rPr>
        <w:t xml:space="preserve">, </w:t>
      </w:r>
      <w:r w:rsidR="00DC6AA6" w:rsidRPr="00230826">
        <w:rPr>
          <w:rStyle w:val="indexpagenumberchecked"/>
        </w:rPr>
        <w:t>110</w:t>
      </w:r>
      <w:r w:rsidR="00DC6AA6" w:rsidRPr="00230826">
        <w:rPr>
          <w:rStyle w:val="indexpagenumbercomma"/>
        </w:rPr>
        <w:t xml:space="preserve">, </w:t>
      </w:r>
      <w:r w:rsidR="00DC6AA6" w:rsidRPr="00230826">
        <w:rPr>
          <w:rStyle w:val="indexpagenumberchecked"/>
        </w:rPr>
        <w:t>374</w:t>
      </w:r>
      <w:r w:rsidR="00BF22C5">
        <w:t xml:space="preserve">, </w:t>
      </w:r>
      <w:r w:rsidR="00DC6AA6" w:rsidRPr="00230826">
        <w:rPr>
          <w:rStyle w:val="indexRefchap"/>
        </w:rPr>
        <w:t>6:</w:t>
      </w:r>
      <w:r w:rsidR="00DC6AA6" w:rsidRPr="00230826">
        <w:rPr>
          <w:rStyle w:val="indexRefpar"/>
        </w:rPr>
        <w:t>60</w:t>
      </w:r>
      <w:r w:rsidR="00BF22C5">
        <w:t xml:space="preserve">, </w:t>
      </w:r>
      <w:r w:rsidR="00DC6AA6" w:rsidRPr="00230826">
        <w:rPr>
          <w:rStyle w:val="indexRefchap"/>
        </w:rPr>
        <w:t>33:</w:t>
      </w:r>
      <w:r w:rsidR="00DC6AA6" w:rsidRPr="00230826">
        <w:rPr>
          <w:rStyle w:val="indexRefpar"/>
        </w:rPr>
        <w:t>15</w:t>
      </w:r>
    </w:p>
    <w:p w14:paraId="773D1DE2" w14:textId="77777777" w:rsidR="00E67803" w:rsidRDefault="00C57E99">
      <w:pPr>
        <w:pStyle w:val="Index-2"/>
      </w:pPr>
      <w:r w:rsidRPr="002B1019">
        <w:t xml:space="preserve">followers of, </w:t>
      </w:r>
      <w:r w:rsidRPr="00971E46">
        <w:rPr>
          <w:rStyle w:val="indexverweis"/>
        </w:rPr>
        <w:t>see</w:t>
      </w:r>
      <w:r w:rsidRPr="002B1019">
        <w:t xml:space="preserve"> </w:t>
      </w:r>
      <w:r w:rsidRPr="000C7039">
        <w:rPr>
          <w:highlight w:val="yellow"/>
        </w:rPr>
        <w:t>Bábís</w:t>
      </w:r>
    </w:p>
    <w:p w14:paraId="7EB05B29" w14:textId="77777777" w:rsidR="00E67803" w:rsidRDefault="00C57E99" w:rsidP="00BF22C5">
      <w:pPr>
        <w:pStyle w:val="Index-2"/>
      </w:pPr>
      <w:r w:rsidRPr="002B1019">
        <w:t xml:space="preserve">historic relics of, sent to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85</w:t>
      </w:r>
      <w:r w:rsidR="00BF22C5">
        <w:t xml:space="preserve">, </w:t>
      </w:r>
      <w:r w:rsidR="00DC6AA6" w:rsidRPr="00230826">
        <w:rPr>
          <w:rStyle w:val="indexRefchap"/>
        </w:rPr>
        <w:t>4:</w:t>
      </w:r>
      <w:r w:rsidR="00DC6AA6" w:rsidRPr="00230826">
        <w:rPr>
          <w:rStyle w:val="indexRefpar"/>
        </w:rPr>
        <w:t>113</w:t>
      </w:r>
    </w:p>
    <w:p w14:paraId="4EA64208" w14:textId="77777777" w:rsidR="00E67803" w:rsidRDefault="00C57E99" w:rsidP="00BF22C5">
      <w:pPr>
        <w:pStyle w:val="Index-2"/>
      </w:pPr>
      <w:r w:rsidRPr="002B1019">
        <w:t>infallibility of</w:t>
      </w:r>
      <w:r w:rsidR="00DC6AA6" w:rsidRPr="00230826">
        <w:rPr>
          <w:rStyle w:val="indexpagenumbercomma"/>
        </w:rPr>
        <w:t xml:space="preserve">, </w:t>
      </w:r>
      <w:r w:rsidR="00DC6AA6" w:rsidRPr="00230826">
        <w:rPr>
          <w:rStyle w:val="indexpagenumberchecked"/>
        </w:rPr>
        <w:t>395</w:t>
      </w:r>
      <w:r w:rsidR="00BF22C5">
        <w:t xml:space="preserve">, </w:t>
      </w:r>
      <w:r w:rsidR="00DC6AA6" w:rsidRPr="00230826">
        <w:rPr>
          <w:rStyle w:val="indexRefchap"/>
        </w:rPr>
        <w:t>35:</w:t>
      </w:r>
      <w:r w:rsidR="00DC6AA6" w:rsidRPr="00230826">
        <w:rPr>
          <w:rStyle w:val="indexRefpar"/>
        </w:rPr>
        <w:t>8</w:t>
      </w:r>
    </w:p>
    <w:p w14:paraId="5B401CC6" w14:textId="77777777" w:rsidR="00E67803" w:rsidRDefault="00C57E99" w:rsidP="00BF22C5">
      <w:pPr>
        <w:pStyle w:val="Index-2"/>
      </w:pPr>
      <w:r w:rsidRPr="002B1019">
        <w:t>laws of</w:t>
      </w:r>
      <w:r w:rsidR="00DC6AA6" w:rsidRPr="00230826">
        <w:rPr>
          <w:rStyle w:val="indexpagenumbercomma"/>
        </w:rPr>
        <w:t xml:space="preserve">, </w:t>
      </w:r>
      <w:r w:rsidR="00DC6AA6" w:rsidRPr="00230826">
        <w:rPr>
          <w:rStyle w:val="indexpagenumberchecked"/>
        </w:rPr>
        <w:t>33</w:t>
      </w:r>
      <w:r w:rsidRPr="006E548C">
        <w:rPr>
          <w:rStyle w:val="indexpagenumbercontinued"/>
        </w:rPr>
        <w:t>–4</w:t>
      </w:r>
      <w:r w:rsidR="00BF22C5">
        <w:t xml:space="preserve">, </w:t>
      </w:r>
      <w:r w:rsidR="00DC6AA6" w:rsidRPr="00230826">
        <w:rPr>
          <w:rStyle w:val="indexRefchap"/>
        </w:rPr>
        <w:t>1:</w:t>
      </w:r>
      <w:r w:rsidR="00DC6AA6" w:rsidRPr="00230826">
        <w:rPr>
          <w:rStyle w:val="indexRefpar"/>
        </w:rPr>
        <w:t>12–14</w:t>
      </w:r>
    </w:p>
    <w:p w14:paraId="459CB909" w14:textId="77777777" w:rsidR="00E67803" w:rsidRDefault="00C57E99" w:rsidP="00DA4707">
      <w:pPr>
        <w:pStyle w:val="Index-2"/>
      </w:pPr>
      <w:r w:rsidRPr="002B1019">
        <w:t>martyrdom of</w:t>
      </w:r>
      <w:r w:rsidR="00DC6AA6" w:rsidRPr="00230826">
        <w:rPr>
          <w:rStyle w:val="indexpagenumbercomma"/>
        </w:rPr>
        <w:t xml:space="preserve">, </w:t>
      </w:r>
      <w:r w:rsidR="00DC6AA6" w:rsidRPr="00230826">
        <w:rPr>
          <w:rStyle w:val="indexpagenumberchecked"/>
        </w:rPr>
        <w:t>34</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61</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316</w:t>
      </w:r>
      <w:r w:rsidR="00DA4707">
        <w:t xml:space="preserve">, </w:t>
      </w:r>
      <w:r w:rsidR="00DC6AA6" w:rsidRPr="00230826">
        <w:rPr>
          <w:rStyle w:val="indexRefchap"/>
        </w:rPr>
        <w:t>1:</w:t>
      </w:r>
      <w:r w:rsidR="00DC6AA6" w:rsidRPr="00230826">
        <w:rPr>
          <w:rStyle w:val="indexRefpar"/>
        </w:rPr>
        <w:t>12</w:t>
      </w:r>
      <w:r w:rsidR="00DA4707">
        <w:t xml:space="preserve">, </w:t>
      </w:r>
      <w:r w:rsidR="00DC6AA6" w:rsidRPr="00230826">
        <w:rPr>
          <w:rStyle w:val="indexRefchap"/>
        </w:rPr>
        <w:t>2:</w:t>
      </w:r>
      <w:r w:rsidR="00DC6AA6" w:rsidRPr="00230826">
        <w:rPr>
          <w:rStyle w:val="indexRefpar"/>
        </w:rPr>
        <w:t>26</w:t>
      </w:r>
      <w:r w:rsidR="00DA4707">
        <w:t xml:space="preserve">, </w:t>
      </w:r>
      <w:r w:rsidR="00DC6AA6" w:rsidRPr="00230826">
        <w:rPr>
          <w:rStyle w:val="indexRefchap"/>
        </w:rPr>
        <w:t>3:</w:t>
      </w:r>
      <w:r w:rsidR="00DC6AA6" w:rsidRPr="00230826">
        <w:rPr>
          <w:rStyle w:val="indexRefpar"/>
        </w:rPr>
        <w:t>9</w:t>
      </w:r>
      <w:r w:rsidR="00DA4707">
        <w:t xml:space="preserve">, </w:t>
      </w:r>
      <w:r w:rsidR="00DC6AA6" w:rsidRPr="00230826">
        <w:rPr>
          <w:rStyle w:val="indexRefchap"/>
        </w:rPr>
        <w:t>4:</w:t>
      </w:r>
      <w:r w:rsidR="00DC6AA6" w:rsidRPr="00230826">
        <w:rPr>
          <w:rStyle w:val="indexRefpar"/>
        </w:rPr>
        <w:t>74</w:t>
      </w:r>
      <w:r w:rsidR="00DA4707">
        <w:t xml:space="preserve">, </w:t>
      </w:r>
      <w:r w:rsidR="00DC6AA6" w:rsidRPr="00230826">
        <w:rPr>
          <w:rStyle w:val="indexRefchap"/>
        </w:rPr>
        <w:t>12:</w:t>
      </w:r>
      <w:r w:rsidR="00DC6AA6" w:rsidRPr="00230826">
        <w:rPr>
          <w:rStyle w:val="indexRefpar"/>
        </w:rPr>
        <w:t>13</w:t>
      </w:r>
      <w:r w:rsidR="00DA4707">
        <w:t xml:space="preserve">, </w:t>
      </w:r>
      <w:r w:rsidR="00DC6AA6" w:rsidRPr="00230826">
        <w:rPr>
          <w:rStyle w:val="indexRefchap"/>
        </w:rPr>
        <w:t>25:</w:t>
      </w:r>
      <w:r w:rsidR="00DC6AA6" w:rsidRPr="00230826">
        <w:rPr>
          <w:rStyle w:val="indexRefpar"/>
        </w:rPr>
        <w:t>26</w:t>
      </w:r>
      <w:r w:rsidR="00DA4707">
        <w:t xml:space="preserve">, </w:t>
      </w:r>
      <w:r w:rsidR="00DC6AA6" w:rsidRPr="00230826">
        <w:rPr>
          <w:rStyle w:val="indexRefchap"/>
        </w:rPr>
        <w:t>28:</w:t>
      </w:r>
      <w:r w:rsidR="00DC6AA6" w:rsidRPr="00230826">
        <w:rPr>
          <w:rStyle w:val="indexRefpar"/>
        </w:rPr>
        <w:t>7</w:t>
      </w:r>
    </w:p>
    <w:p w14:paraId="287377B2" w14:textId="77777777" w:rsidR="00E67803" w:rsidRDefault="00C57E99" w:rsidP="00DA4707">
      <w:pPr>
        <w:pStyle w:val="Index-2"/>
      </w:pPr>
      <w:r w:rsidRPr="002B1019">
        <w:t>Mission of</w:t>
      </w:r>
      <w:r w:rsidR="00DC6AA6" w:rsidRPr="00230826">
        <w:rPr>
          <w:rStyle w:val="indexpagenumbercomma"/>
        </w:rPr>
        <w:t xml:space="preserve">, </w:t>
      </w:r>
      <w:r w:rsidR="00DC6AA6" w:rsidRPr="00230826">
        <w:rPr>
          <w:rStyle w:val="indexpagenumberchecked"/>
        </w:rPr>
        <w:t>31</w:t>
      </w:r>
      <w:r w:rsidRPr="006E548C">
        <w:rPr>
          <w:rStyle w:val="indexpagenumbercontinued"/>
        </w:rPr>
        <w:t>–2</w:t>
      </w:r>
      <w:r w:rsidR="00DA4707">
        <w:t xml:space="preserve">, </w:t>
      </w:r>
      <w:r w:rsidR="00DC6AA6" w:rsidRPr="00230826">
        <w:rPr>
          <w:rStyle w:val="indexRefchap"/>
        </w:rPr>
        <w:t>1:</w:t>
      </w:r>
      <w:r w:rsidR="00DC6AA6" w:rsidRPr="00230826">
        <w:rPr>
          <w:rStyle w:val="indexRefpar"/>
        </w:rPr>
        <w:t>1–8</w:t>
      </w:r>
    </w:p>
    <w:p w14:paraId="70C3B0F1" w14:textId="77777777" w:rsidR="00E67803" w:rsidRDefault="00C57E99">
      <w:pPr>
        <w:pStyle w:val="Index-2"/>
      </w:pPr>
      <w:r w:rsidRPr="002B1019">
        <w:t>quotations from the Writings of,</w:t>
      </w:r>
      <w:r w:rsidR="00DC6AA6" w:rsidRPr="00230826">
        <w:rPr>
          <w:rStyle w:val="stilltoworkat"/>
        </w:rPr>
        <w:t xml:space="preserve"> (</w:t>
      </w:r>
      <w:r w:rsidR="00BF1D85">
        <w:rPr>
          <w:rStyle w:val="stilltoworkat"/>
        </w:rPr>
        <w:t>the page numbers in this quotations section are all at least one page off target, it seems they refer to an earlier edition. I have therefore completely re-done the index, referring only to quoted text</w:t>
      </w:r>
      <w:r w:rsidR="00DC6AA6" w:rsidRPr="00230826">
        <w:rPr>
          <w:rStyle w:val="stilltoworkat"/>
        </w:rPr>
        <w:t>)</w:t>
      </w:r>
    </w:p>
    <w:p w14:paraId="1E68001E" w14:textId="77777777" w:rsidR="00E67803" w:rsidRDefault="00C57E99" w:rsidP="00BF1D85">
      <w:pPr>
        <w:pStyle w:val="Index-3"/>
      </w:pPr>
      <w:r w:rsidRPr="002B1019">
        <w:t xml:space="preserve">on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40</w:t>
      </w:r>
      <w:r w:rsidRPr="006E548C">
        <w:rPr>
          <w:rStyle w:val="indexpagenumbercontinued"/>
        </w:rPr>
        <w:t>–3</w:t>
      </w:r>
      <w:r w:rsidR="0095178F">
        <w:t xml:space="preserve">, </w:t>
      </w:r>
      <w:r w:rsidR="00DC6AA6" w:rsidRPr="00230826">
        <w:rPr>
          <w:rStyle w:val="indexRefchap"/>
        </w:rPr>
        <w:t>1:</w:t>
      </w:r>
      <w:r w:rsidR="00DC6AA6" w:rsidRPr="00230826">
        <w:rPr>
          <w:rStyle w:val="indexRefpar"/>
        </w:rPr>
        <w:t>52</w:t>
      </w:r>
      <w:r w:rsidR="00DC5351">
        <w:t xml:space="preserve">, </w:t>
      </w:r>
      <w:r w:rsidR="00DC5351" w:rsidRPr="0095178F">
        <w:rPr>
          <w:rStyle w:val="indexRefchap"/>
        </w:rPr>
        <w:t>1:</w:t>
      </w:r>
      <w:r w:rsidR="00DC5351" w:rsidRPr="0095178F">
        <w:rPr>
          <w:rStyle w:val="indexRefpar"/>
        </w:rPr>
        <w:t>5</w:t>
      </w:r>
      <w:r w:rsidR="00DC5351">
        <w:rPr>
          <w:rStyle w:val="indexRefpar"/>
        </w:rPr>
        <w:t>4</w:t>
      </w:r>
      <w:r w:rsidR="00DC5351">
        <w:t xml:space="preserve">, </w:t>
      </w:r>
      <w:r w:rsidR="00DC5351" w:rsidRPr="0095178F">
        <w:rPr>
          <w:rStyle w:val="indexRefchap"/>
        </w:rPr>
        <w:t>1:</w:t>
      </w:r>
      <w:r w:rsidR="00DC5351" w:rsidRPr="0095178F">
        <w:rPr>
          <w:rStyle w:val="indexRefpar"/>
        </w:rPr>
        <w:t>5</w:t>
      </w:r>
      <w:r w:rsidR="00DC5351">
        <w:rPr>
          <w:rStyle w:val="indexRefpar"/>
        </w:rPr>
        <w:t>6</w:t>
      </w:r>
      <w:r w:rsidR="00DC5351">
        <w:t xml:space="preserve">, </w:t>
      </w:r>
      <w:r w:rsidR="00DC5351" w:rsidRPr="0095178F">
        <w:rPr>
          <w:rStyle w:val="indexRefchap"/>
        </w:rPr>
        <w:t>1:</w:t>
      </w:r>
      <w:r w:rsidR="00DC5351" w:rsidRPr="0095178F">
        <w:rPr>
          <w:rStyle w:val="indexRefpar"/>
        </w:rPr>
        <w:t>5</w:t>
      </w:r>
      <w:r w:rsidR="00DC5351">
        <w:rPr>
          <w:rStyle w:val="indexRefpar"/>
        </w:rPr>
        <w:t>8</w:t>
      </w:r>
      <w:r w:rsidR="00DC5351">
        <w:t xml:space="preserve">, </w:t>
      </w:r>
      <w:r w:rsidR="00DC5351" w:rsidRPr="0095178F">
        <w:rPr>
          <w:rStyle w:val="indexRefchap"/>
        </w:rPr>
        <w:t>1:</w:t>
      </w:r>
      <w:r w:rsidR="00DC5351">
        <w:rPr>
          <w:rStyle w:val="indexRefpar"/>
        </w:rPr>
        <w:t>60–62</w:t>
      </w:r>
      <w:r w:rsidR="00BF1D85">
        <w:t xml:space="preserve">, </w:t>
      </w:r>
      <w:r w:rsidR="00BF1D85" w:rsidRPr="0095178F">
        <w:rPr>
          <w:rStyle w:val="indexRefchap"/>
        </w:rPr>
        <w:t>1:</w:t>
      </w:r>
      <w:r w:rsidR="00BF1D85">
        <w:rPr>
          <w:rStyle w:val="indexRefpar"/>
        </w:rPr>
        <w:t>82</w:t>
      </w:r>
      <w:r w:rsidR="00BF1D85">
        <w:t xml:space="preserve">, </w:t>
      </w:r>
      <w:r w:rsidR="00BF1D85" w:rsidRPr="0095178F">
        <w:rPr>
          <w:rStyle w:val="indexRefchap"/>
        </w:rPr>
        <w:t>1:</w:t>
      </w:r>
      <w:r w:rsidR="00BF1D85">
        <w:rPr>
          <w:rStyle w:val="indexRefpar"/>
        </w:rPr>
        <w:t>83</w:t>
      </w:r>
      <w:r w:rsidR="00BF1D85">
        <w:t>,</w:t>
      </w:r>
      <w:r w:rsidR="00BF1D85" w:rsidRPr="0095178F">
        <w:rPr>
          <w:rStyle w:val="indexRefchap"/>
        </w:rPr>
        <w:t>1:</w:t>
      </w:r>
      <w:r w:rsidR="00BF1D85">
        <w:rPr>
          <w:rStyle w:val="indexRefpar"/>
        </w:rPr>
        <w:t>133–35</w:t>
      </w:r>
    </w:p>
    <w:p w14:paraId="16D94E66" w14:textId="77777777" w:rsidR="00E67803" w:rsidRDefault="00C57E99" w:rsidP="00B95CA0">
      <w:pPr>
        <w:pStyle w:val="Index-3"/>
      </w:pPr>
      <w:r w:rsidRPr="002B1019">
        <w:t xml:space="preserve">on the </w:t>
      </w:r>
      <w:r w:rsidRPr="000C7039">
        <w:rPr>
          <w:rStyle w:val="BookTitle"/>
          <w:highlight w:val="yellow"/>
        </w:rPr>
        <w:t>Bayán</w:t>
      </w:r>
      <w:r w:rsidR="00DC6AA6" w:rsidRPr="00230826">
        <w:rPr>
          <w:rStyle w:val="indexpagenumbercomma"/>
        </w:rPr>
        <w:t xml:space="preserve">, </w:t>
      </w:r>
      <w:r w:rsidR="00DC6AA6" w:rsidRPr="00230826">
        <w:rPr>
          <w:rStyle w:val="indexpagenumberchecked"/>
        </w:rPr>
        <w:t>44</w:t>
      </w:r>
      <w:r w:rsidR="00DC6AA6" w:rsidRPr="00230826">
        <w:rPr>
          <w:rStyle w:val="indexpagenumberchecked"/>
          <w:rFonts w:hint="cs"/>
        </w:rPr>
        <w:t>–</w:t>
      </w:r>
      <w:r w:rsidR="00DC6AA6" w:rsidRPr="00230826">
        <w:rPr>
          <w:rStyle w:val="indexpagenumberchecked"/>
        </w:rPr>
        <w:t>6</w:t>
      </w:r>
      <w:r w:rsidR="00B95CA0">
        <w:t xml:space="preserve">, </w:t>
      </w:r>
      <w:r w:rsidR="00B95CA0" w:rsidRPr="0095178F">
        <w:rPr>
          <w:rStyle w:val="indexRefchap"/>
        </w:rPr>
        <w:t>1:</w:t>
      </w:r>
      <w:r w:rsidR="00B95CA0">
        <w:rPr>
          <w:rStyle w:val="indexRefpar"/>
        </w:rPr>
        <w:t>27</w:t>
      </w:r>
      <w:r w:rsidR="00B95CA0">
        <w:t xml:space="preserve">, </w:t>
      </w:r>
      <w:r w:rsidR="00B95CA0" w:rsidRPr="0095178F">
        <w:rPr>
          <w:rStyle w:val="indexRefchap"/>
        </w:rPr>
        <w:t>1:</w:t>
      </w:r>
      <w:r w:rsidR="00B95CA0">
        <w:rPr>
          <w:rStyle w:val="indexRefpar"/>
        </w:rPr>
        <w:t>52</w:t>
      </w:r>
      <w:r w:rsidR="00B95CA0">
        <w:t xml:space="preserve">, </w:t>
      </w:r>
      <w:r w:rsidR="00B95CA0" w:rsidRPr="0095178F">
        <w:rPr>
          <w:rStyle w:val="indexRefchap"/>
        </w:rPr>
        <w:t>1:</w:t>
      </w:r>
      <w:r w:rsidR="00B95CA0">
        <w:rPr>
          <w:rStyle w:val="indexRefpar"/>
        </w:rPr>
        <w:t>61</w:t>
      </w:r>
      <w:r w:rsidR="00B95CA0">
        <w:t xml:space="preserve">, </w:t>
      </w:r>
      <w:r w:rsidR="00B95CA0" w:rsidRPr="0095178F">
        <w:rPr>
          <w:rStyle w:val="indexRefchap"/>
        </w:rPr>
        <w:t>1:</w:t>
      </w:r>
      <w:r w:rsidR="00B95CA0">
        <w:rPr>
          <w:rStyle w:val="indexRefpar"/>
        </w:rPr>
        <w:t>62</w:t>
      </w:r>
      <w:r w:rsidR="00B95CA0">
        <w:t xml:space="preserve">, </w:t>
      </w:r>
      <w:r w:rsidR="00B95CA0" w:rsidRPr="0095178F">
        <w:rPr>
          <w:rStyle w:val="indexRefchap"/>
        </w:rPr>
        <w:t>1:</w:t>
      </w:r>
      <w:r w:rsidR="00B95CA0">
        <w:rPr>
          <w:rStyle w:val="indexRefpar"/>
        </w:rPr>
        <w:t>82</w:t>
      </w:r>
      <w:r w:rsidR="00B95CA0">
        <w:t xml:space="preserve">, </w:t>
      </w:r>
      <w:r w:rsidR="00B95CA0" w:rsidRPr="0095178F">
        <w:rPr>
          <w:rStyle w:val="indexRefchap"/>
        </w:rPr>
        <w:t>1:</w:t>
      </w:r>
      <w:r w:rsidR="00B95CA0">
        <w:rPr>
          <w:rStyle w:val="indexRefpar"/>
        </w:rPr>
        <w:t>86–89</w:t>
      </w:r>
      <w:r w:rsidR="00B95CA0">
        <w:t xml:space="preserve">, </w:t>
      </w:r>
      <w:r w:rsidR="00B95CA0" w:rsidRPr="0095178F">
        <w:rPr>
          <w:rStyle w:val="indexRefchap"/>
        </w:rPr>
        <w:t>1:</w:t>
      </w:r>
      <w:r w:rsidR="00B95CA0">
        <w:rPr>
          <w:rStyle w:val="indexRefpar"/>
        </w:rPr>
        <w:t>91</w:t>
      </w:r>
      <w:r w:rsidR="00B95CA0">
        <w:t xml:space="preserve">, </w:t>
      </w:r>
      <w:r w:rsidR="00B95CA0" w:rsidRPr="0095178F">
        <w:rPr>
          <w:rStyle w:val="indexRefchap"/>
        </w:rPr>
        <w:t>1:</w:t>
      </w:r>
      <w:r w:rsidR="00B95CA0">
        <w:rPr>
          <w:rStyle w:val="indexRefpar"/>
        </w:rPr>
        <w:t>95</w:t>
      </w:r>
      <w:r w:rsidR="00B95CA0">
        <w:t xml:space="preserve">, </w:t>
      </w:r>
      <w:r w:rsidR="00B95CA0" w:rsidRPr="0095178F">
        <w:rPr>
          <w:rStyle w:val="indexRefchap"/>
        </w:rPr>
        <w:t>1:</w:t>
      </w:r>
      <w:r w:rsidR="00B95CA0">
        <w:rPr>
          <w:rStyle w:val="indexRefpar"/>
        </w:rPr>
        <w:t>98–99</w:t>
      </w:r>
      <w:r w:rsidR="00B95CA0">
        <w:t xml:space="preserve">, </w:t>
      </w:r>
      <w:r w:rsidR="00B95CA0" w:rsidRPr="0095178F">
        <w:rPr>
          <w:rStyle w:val="indexRefchap"/>
        </w:rPr>
        <w:t>1:</w:t>
      </w:r>
      <w:r w:rsidR="00B95CA0">
        <w:rPr>
          <w:rStyle w:val="indexRefpar"/>
        </w:rPr>
        <w:t>109</w:t>
      </w:r>
      <w:r w:rsidR="00B95CA0">
        <w:t xml:space="preserve">, </w:t>
      </w:r>
      <w:r w:rsidR="00B95CA0" w:rsidRPr="0095178F">
        <w:rPr>
          <w:rStyle w:val="indexRefchap"/>
        </w:rPr>
        <w:t>1:</w:t>
      </w:r>
      <w:r w:rsidR="00B95CA0">
        <w:rPr>
          <w:rStyle w:val="indexRefpar"/>
        </w:rPr>
        <w:t>117</w:t>
      </w:r>
      <w:r w:rsidR="00B95CA0">
        <w:t xml:space="preserve">, </w:t>
      </w:r>
      <w:r w:rsidR="00B95CA0" w:rsidRPr="0095178F">
        <w:rPr>
          <w:rStyle w:val="indexRefchap"/>
        </w:rPr>
        <w:t>1:</w:t>
      </w:r>
      <w:r w:rsidR="00B95CA0">
        <w:rPr>
          <w:rStyle w:val="indexRefpar"/>
        </w:rPr>
        <w:t>121</w:t>
      </w:r>
      <w:r w:rsidR="00B95CA0">
        <w:t xml:space="preserve">, </w:t>
      </w:r>
      <w:r w:rsidR="00B95CA0" w:rsidRPr="0095178F">
        <w:rPr>
          <w:rStyle w:val="indexRefchap"/>
        </w:rPr>
        <w:t>1:</w:t>
      </w:r>
      <w:r w:rsidR="00B95CA0">
        <w:rPr>
          <w:rStyle w:val="indexRefpar"/>
        </w:rPr>
        <w:t>124–125</w:t>
      </w:r>
      <w:r w:rsidR="00B95CA0">
        <w:t xml:space="preserve">, </w:t>
      </w:r>
      <w:r w:rsidR="00B95CA0" w:rsidRPr="0095178F">
        <w:rPr>
          <w:rStyle w:val="indexRefchap"/>
        </w:rPr>
        <w:t>1:</w:t>
      </w:r>
      <w:r w:rsidR="00B95CA0">
        <w:rPr>
          <w:rStyle w:val="indexRefpar"/>
        </w:rPr>
        <w:t>129</w:t>
      </w:r>
      <w:r w:rsidR="00B95CA0">
        <w:t xml:space="preserve">, </w:t>
      </w:r>
      <w:r w:rsidR="00B95CA0">
        <w:rPr>
          <w:rStyle w:val="indexRefchap"/>
        </w:rPr>
        <w:t>2</w:t>
      </w:r>
      <w:r w:rsidR="00B95CA0" w:rsidRPr="0095178F">
        <w:rPr>
          <w:rStyle w:val="indexRefchap"/>
        </w:rPr>
        <w:t>:</w:t>
      </w:r>
      <w:r w:rsidR="00B95CA0">
        <w:rPr>
          <w:rStyle w:val="indexRefpar"/>
        </w:rPr>
        <w:t>13</w:t>
      </w:r>
    </w:p>
    <w:p w14:paraId="29A16E2E" w14:textId="77777777" w:rsidR="00E67803" w:rsidRDefault="00C57E99" w:rsidP="007048C1">
      <w:pPr>
        <w:pStyle w:val="Index-3"/>
      </w:pPr>
      <w:r w:rsidRPr="002B1019">
        <w:t xml:space="preserve">on </w:t>
      </w:r>
      <w:r w:rsidR="00DF5AA5">
        <w:rPr>
          <w:rStyle w:val="quotesterms"/>
        </w:rPr>
        <w:t>›</w:t>
      </w:r>
      <w:r w:rsidR="00627ED1" w:rsidRPr="00627ED1">
        <w:rPr>
          <w:rStyle w:val="quotesterms"/>
        </w:rPr>
        <w:t>Him Whom God shall make</w:t>
      </w:r>
      <w:r w:rsidR="00DF5AA5">
        <w:rPr>
          <w:rStyle w:val="quotesterms"/>
        </w:rPr>
        <w:t xml:space="preserve"> manifest‹</w:t>
      </w:r>
      <w:r w:rsidR="00DC6AA6" w:rsidRPr="00230826">
        <w:rPr>
          <w:rStyle w:val="indexpagenumbercomma"/>
        </w:rPr>
        <w:t xml:space="preserve">, </w:t>
      </w:r>
      <w:r w:rsidR="00DC6AA6" w:rsidRPr="00230826">
        <w:rPr>
          <w:rStyle w:val="indexpagenumberchecked"/>
        </w:rPr>
        <w:t>40</w:t>
      </w:r>
      <w:r w:rsidRPr="006E548C">
        <w:rPr>
          <w:rStyle w:val="indexpagenumbercontinued"/>
        </w:rPr>
        <w:t>–51</w:t>
      </w:r>
      <w:r w:rsidR="007048C1">
        <w:t xml:space="preserve">, </w:t>
      </w:r>
      <w:r w:rsidR="007048C1" w:rsidRPr="007048C1">
        <w:rPr>
          <w:rStyle w:val="indexRefchap"/>
        </w:rPr>
        <w:t>1:</w:t>
      </w:r>
      <w:r w:rsidR="007048C1" w:rsidRPr="007048C1">
        <w:rPr>
          <w:rStyle w:val="indexRefpar"/>
        </w:rPr>
        <w:t>53–139</w:t>
      </w:r>
      <w:r w:rsidR="00DC6AA6" w:rsidRPr="00230826">
        <w:t xml:space="preserve"> </w:t>
      </w:r>
      <w:r w:rsidR="007048C1">
        <w:t>[</w:t>
      </w:r>
      <w:r w:rsidR="00BB3779">
        <w:t xml:space="preserve">, </w:t>
      </w:r>
      <w:r w:rsidR="00BB3779" w:rsidRPr="0095178F">
        <w:rPr>
          <w:rStyle w:val="indexRefchap"/>
        </w:rPr>
        <w:t>1:</w:t>
      </w:r>
      <w:r w:rsidR="00BB3779">
        <w:rPr>
          <w:rStyle w:val="indexRefpar"/>
        </w:rPr>
        <w:t>27</w:t>
      </w:r>
      <w:r w:rsidR="00BB3779">
        <w:t xml:space="preserve">, </w:t>
      </w:r>
      <w:r w:rsidR="00BB3779" w:rsidRPr="0095178F">
        <w:rPr>
          <w:rStyle w:val="indexRefchap"/>
        </w:rPr>
        <w:t>1:</w:t>
      </w:r>
      <w:r w:rsidR="00BB3779">
        <w:rPr>
          <w:rStyle w:val="indexRefpar"/>
        </w:rPr>
        <w:t>58</w:t>
      </w:r>
      <w:r w:rsidR="00BB3779">
        <w:t xml:space="preserve">, </w:t>
      </w:r>
      <w:r w:rsidR="00BB3779" w:rsidRPr="0095178F">
        <w:rPr>
          <w:rStyle w:val="indexRefchap"/>
        </w:rPr>
        <w:t>1:</w:t>
      </w:r>
      <w:r w:rsidR="00BB3779">
        <w:rPr>
          <w:rStyle w:val="indexRefpar"/>
        </w:rPr>
        <w:t>61</w:t>
      </w:r>
      <w:r w:rsidR="00BB3779">
        <w:t xml:space="preserve">, </w:t>
      </w:r>
      <w:r w:rsidR="00BB3779" w:rsidRPr="0095178F">
        <w:rPr>
          <w:rStyle w:val="indexRefchap"/>
        </w:rPr>
        <w:t>1:</w:t>
      </w:r>
      <w:r w:rsidR="00BB3779">
        <w:rPr>
          <w:rStyle w:val="indexRefpar"/>
        </w:rPr>
        <w:t>69</w:t>
      </w:r>
      <w:r w:rsidR="00BB3779">
        <w:t xml:space="preserve">, </w:t>
      </w:r>
      <w:r w:rsidR="00BB3779" w:rsidRPr="0095178F">
        <w:rPr>
          <w:rStyle w:val="indexRefchap"/>
        </w:rPr>
        <w:t>1:</w:t>
      </w:r>
      <w:r w:rsidR="00BB3779">
        <w:rPr>
          <w:rStyle w:val="indexRefpar"/>
        </w:rPr>
        <w:t>71–72</w:t>
      </w:r>
      <w:r w:rsidR="00BB3779">
        <w:t xml:space="preserve">, </w:t>
      </w:r>
      <w:r w:rsidR="00BB3779" w:rsidRPr="0095178F">
        <w:rPr>
          <w:rStyle w:val="indexRefchap"/>
        </w:rPr>
        <w:t>1:</w:t>
      </w:r>
      <w:r w:rsidR="00BB3779">
        <w:rPr>
          <w:rStyle w:val="indexRefpar"/>
        </w:rPr>
        <w:t>74</w:t>
      </w:r>
      <w:r w:rsidR="00BB3779">
        <w:t xml:space="preserve">, </w:t>
      </w:r>
      <w:r w:rsidR="00BB3779" w:rsidRPr="0095178F">
        <w:rPr>
          <w:rStyle w:val="indexRefchap"/>
        </w:rPr>
        <w:t>1:</w:t>
      </w:r>
      <w:r w:rsidR="00BB3779">
        <w:rPr>
          <w:rStyle w:val="indexRefpar"/>
        </w:rPr>
        <w:t>76–77</w:t>
      </w:r>
      <w:r w:rsidR="00BB3779">
        <w:t xml:space="preserve">, </w:t>
      </w:r>
      <w:r w:rsidR="00BB3779" w:rsidRPr="0095178F">
        <w:rPr>
          <w:rStyle w:val="indexRefchap"/>
        </w:rPr>
        <w:t>1:</w:t>
      </w:r>
      <w:r w:rsidR="00BB3779">
        <w:rPr>
          <w:rStyle w:val="indexRefpar"/>
        </w:rPr>
        <w:t>79</w:t>
      </w:r>
      <w:r w:rsidR="00BB3779">
        <w:t xml:space="preserve">, </w:t>
      </w:r>
      <w:r w:rsidR="00BB3779" w:rsidRPr="0095178F">
        <w:rPr>
          <w:rStyle w:val="indexRefchap"/>
        </w:rPr>
        <w:t>1:</w:t>
      </w:r>
      <w:r w:rsidR="00BB3779">
        <w:rPr>
          <w:rStyle w:val="indexRefpar"/>
        </w:rPr>
        <w:t>82</w:t>
      </w:r>
      <w:r w:rsidR="00BB3779">
        <w:t xml:space="preserve">, </w:t>
      </w:r>
      <w:r w:rsidR="00BB3779" w:rsidRPr="0095178F">
        <w:rPr>
          <w:rStyle w:val="indexRefchap"/>
        </w:rPr>
        <w:t>1:</w:t>
      </w:r>
      <w:r w:rsidR="00BB3779">
        <w:rPr>
          <w:rStyle w:val="indexRefpar"/>
        </w:rPr>
        <w:t>83</w:t>
      </w:r>
      <w:r w:rsidR="00BB3779">
        <w:t xml:space="preserve">, </w:t>
      </w:r>
      <w:r w:rsidR="00BB3779" w:rsidRPr="0095178F">
        <w:rPr>
          <w:rStyle w:val="indexRefchap"/>
        </w:rPr>
        <w:t>1:</w:t>
      </w:r>
      <w:r w:rsidR="00BB3779">
        <w:rPr>
          <w:rStyle w:val="indexRefpar"/>
        </w:rPr>
        <w:t>86</w:t>
      </w:r>
      <w:r w:rsidR="00BB3779">
        <w:t xml:space="preserve">, </w:t>
      </w:r>
      <w:r w:rsidR="00BB3779" w:rsidRPr="0095178F">
        <w:rPr>
          <w:rStyle w:val="indexRefchap"/>
        </w:rPr>
        <w:t>1:</w:t>
      </w:r>
      <w:r w:rsidR="00BB3779">
        <w:rPr>
          <w:rStyle w:val="indexRefpar"/>
        </w:rPr>
        <w:t>89</w:t>
      </w:r>
      <w:r w:rsidR="00BB3779">
        <w:t xml:space="preserve">, </w:t>
      </w:r>
      <w:r w:rsidR="00BB3779" w:rsidRPr="0095178F">
        <w:rPr>
          <w:rStyle w:val="indexRefchap"/>
        </w:rPr>
        <w:t>1:</w:t>
      </w:r>
      <w:r w:rsidR="00BB3779">
        <w:rPr>
          <w:rStyle w:val="indexRefpar"/>
        </w:rPr>
        <w:t>95</w:t>
      </w:r>
      <w:r w:rsidR="00BB3779">
        <w:t xml:space="preserve">, </w:t>
      </w:r>
      <w:r w:rsidR="00BB3779" w:rsidRPr="0095178F">
        <w:rPr>
          <w:rStyle w:val="indexRefchap"/>
        </w:rPr>
        <w:t>1:</w:t>
      </w:r>
      <w:r w:rsidR="00BB3779">
        <w:rPr>
          <w:rStyle w:val="indexRefpar"/>
        </w:rPr>
        <w:t>97</w:t>
      </w:r>
      <w:r w:rsidR="00BB3779">
        <w:t xml:space="preserve">, </w:t>
      </w:r>
      <w:r w:rsidR="00BB3779" w:rsidRPr="0095178F">
        <w:rPr>
          <w:rStyle w:val="indexRefchap"/>
        </w:rPr>
        <w:t>1:</w:t>
      </w:r>
      <w:r w:rsidR="00BB3779">
        <w:rPr>
          <w:rStyle w:val="indexRefpar"/>
        </w:rPr>
        <w:t>99</w:t>
      </w:r>
      <w:r w:rsidR="00BB3779">
        <w:t xml:space="preserve">, </w:t>
      </w:r>
      <w:r w:rsidR="00BB3779" w:rsidRPr="0095178F">
        <w:rPr>
          <w:rStyle w:val="indexRefchap"/>
        </w:rPr>
        <w:t>1:</w:t>
      </w:r>
      <w:r w:rsidR="00BB3779">
        <w:rPr>
          <w:rStyle w:val="indexRefpar"/>
        </w:rPr>
        <w:t>100</w:t>
      </w:r>
      <w:r w:rsidR="00BB3779">
        <w:t xml:space="preserve">, </w:t>
      </w:r>
      <w:r w:rsidR="00BB3779" w:rsidRPr="0095178F">
        <w:rPr>
          <w:rStyle w:val="indexRefchap"/>
        </w:rPr>
        <w:t>1:</w:t>
      </w:r>
      <w:r w:rsidR="00BB3779">
        <w:rPr>
          <w:rStyle w:val="indexRefpar"/>
        </w:rPr>
        <w:t>103</w:t>
      </w:r>
      <w:r w:rsidR="00BB3779">
        <w:t xml:space="preserve">, </w:t>
      </w:r>
      <w:r w:rsidR="00BB3779" w:rsidRPr="0095178F">
        <w:rPr>
          <w:rStyle w:val="indexRefchap"/>
        </w:rPr>
        <w:t>1:</w:t>
      </w:r>
      <w:r w:rsidR="00BB3779">
        <w:rPr>
          <w:rStyle w:val="indexRefpar"/>
        </w:rPr>
        <w:t>115</w:t>
      </w:r>
      <w:r w:rsidR="00BB3779">
        <w:t xml:space="preserve">, </w:t>
      </w:r>
      <w:r w:rsidR="00BB3779" w:rsidRPr="0095178F">
        <w:rPr>
          <w:rStyle w:val="indexRefchap"/>
        </w:rPr>
        <w:t>1:</w:t>
      </w:r>
      <w:r w:rsidR="00BB3779">
        <w:rPr>
          <w:rStyle w:val="indexRefpar"/>
        </w:rPr>
        <w:t>117</w:t>
      </w:r>
      <w:r w:rsidR="00BB3779">
        <w:t xml:space="preserve">, </w:t>
      </w:r>
      <w:r w:rsidR="00BB3779" w:rsidRPr="0095178F">
        <w:rPr>
          <w:rStyle w:val="indexRefchap"/>
        </w:rPr>
        <w:t>1:</w:t>
      </w:r>
      <w:r w:rsidR="00BB3779">
        <w:rPr>
          <w:rStyle w:val="indexRefpar"/>
        </w:rPr>
        <w:t>121–22</w:t>
      </w:r>
      <w:r w:rsidR="00BB3779">
        <w:t xml:space="preserve">, </w:t>
      </w:r>
      <w:r w:rsidR="00BB3779" w:rsidRPr="0095178F">
        <w:rPr>
          <w:rStyle w:val="indexRefchap"/>
        </w:rPr>
        <w:t>1:</w:t>
      </w:r>
      <w:r w:rsidR="00BB3779">
        <w:rPr>
          <w:rStyle w:val="indexRefpar"/>
        </w:rPr>
        <w:t>124</w:t>
      </w:r>
      <w:r w:rsidR="00BB3779">
        <w:t xml:space="preserve">, </w:t>
      </w:r>
      <w:r w:rsidR="00BB3779" w:rsidRPr="0095178F">
        <w:rPr>
          <w:rStyle w:val="indexRefchap"/>
        </w:rPr>
        <w:t>1:</w:t>
      </w:r>
      <w:r w:rsidR="00BB3779">
        <w:rPr>
          <w:rStyle w:val="indexRefpar"/>
        </w:rPr>
        <w:t>129</w:t>
      </w:r>
      <w:r w:rsidR="00BB3779">
        <w:t xml:space="preserve">, </w:t>
      </w:r>
      <w:r w:rsidR="00BB3779" w:rsidRPr="0095178F">
        <w:rPr>
          <w:rStyle w:val="indexRefchap"/>
        </w:rPr>
        <w:t>1:</w:t>
      </w:r>
      <w:r w:rsidR="00BB3779">
        <w:rPr>
          <w:rStyle w:val="indexRefpar"/>
        </w:rPr>
        <w:t>131</w:t>
      </w:r>
      <w:r w:rsidR="00BB3779">
        <w:t xml:space="preserve">, </w:t>
      </w:r>
      <w:r w:rsidR="00BB3779">
        <w:rPr>
          <w:rStyle w:val="indexRefchap"/>
        </w:rPr>
        <w:t>2</w:t>
      </w:r>
      <w:r w:rsidR="00BB3779" w:rsidRPr="0095178F">
        <w:rPr>
          <w:rStyle w:val="indexRefchap"/>
        </w:rPr>
        <w:t>:</w:t>
      </w:r>
      <w:r w:rsidR="00BB3779">
        <w:rPr>
          <w:rStyle w:val="indexRefpar"/>
        </w:rPr>
        <w:t>13</w:t>
      </w:r>
      <w:r w:rsidR="00DC6AA6" w:rsidRPr="00230826">
        <w:t xml:space="preserve"> </w:t>
      </w:r>
      <w:r w:rsidR="00DC6AA6" w:rsidRPr="00230826">
        <w:rPr>
          <w:rFonts w:hint="cs"/>
        </w:rPr>
        <w:t>–</w:t>
      </w:r>
      <w:r w:rsidR="00DC6AA6" w:rsidRPr="00230826">
        <w:t xml:space="preserve"> detailled references added]</w:t>
      </w:r>
    </w:p>
    <w:p w14:paraId="310CAD5C" w14:textId="77777777" w:rsidR="00E67803" w:rsidRDefault="00C57E99" w:rsidP="007048C1">
      <w:pPr>
        <w:pStyle w:val="Index-3"/>
      </w:pPr>
      <w:r w:rsidRPr="002B1019">
        <w:t>on His acknowledgement of the Cause</w:t>
      </w:r>
      <w:r>
        <w:t xml:space="preserve"> </w:t>
      </w: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41</w:t>
      </w:r>
      <w:r w:rsidR="007048C1">
        <w:t xml:space="preserve"> </w:t>
      </w:r>
      <w:r w:rsidR="007048C1" w:rsidRPr="00683C74">
        <w:rPr>
          <w:rStyle w:val="stilltoworkat"/>
        </w:rPr>
        <w:t>(</w:t>
      </w:r>
      <w:r w:rsidR="007048C1">
        <w:rPr>
          <w:rStyle w:val="stilltoworkat"/>
        </w:rPr>
        <w:t>page42 instead of 41)</w:t>
      </w:r>
      <w:r w:rsidR="00BF1D85">
        <w:t xml:space="preserve">, </w:t>
      </w:r>
      <w:r w:rsidR="00BF1D85" w:rsidRPr="0095178F">
        <w:rPr>
          <w:rStyle w:val="indexRefchap"/>
        </w:rPr>
        <w:t>1:</w:t>
      </w:r>
      <w:r w:rsidR="00BF1D85">
        <w:rPr>
          <w:rStyle w:val="indexRefpar"/>
        </w:rPr>
        <w:t>60–62</w:t>
      </w:r>
    </w:p>
    <w:p w14:paraId="4E63634F" w14:textId="77777777" w:rsidR="00E67803" w:rsidRDefault="00C57E99" w:rsidP="007365A9">
      <w:pPr>
        <w:pStyle w:val="Index-3"/>
      </w:pPr>
      <w:r w:rsidRPr="002B1019">
        <w:t>on not engaging in disputation</w:t>
      </w:r>
      <w:r w:rsidR="00DC6AA6" w:rsidRPr="00230826">
        <w:rPr>
          <w:rStyle w:val="indexpagenumbercomma"/>
        </w:rPr>
        <w:t xml:space="preserve">, </w:t>
      </w:r>
      <w:r w:rsidR="00DC6AA6" w:rsidRPr="00230826">
        <w:rPr>
          <w:rStyle w:val="indexpagenumberchecked"/>
        </w:rPr>
        <w:t>49</w:t>
      </w:r>
      <w:r w:rsidR="007365A9">
        <w:t xml:space="preserve">, </w:t>
      </w:r>
      <w:r w:rsidR="00DC6AA6" w:rsidRPr="00230826">
        <w:rPr>
          <w:rStyle w:val="indexRefchap"/>
        </w:rPr>
        <w:t>1:</w:t>
      </w:r>
      <w:r w:rsidR="00DC6AA6" w:rsidRPr="00230826">
        <w:rPr>
          <w:rStyle w:val="indexRefpar"/>
        </w:rPr>
        <w:t>124–125</w:t>
      </w:r>
    </w:p>
    <w:p w14:paraId="55E5B314" w14:textId="77777777" w:rsidR="00E67803" w:rsidRDefault="00C57E99" w:rsidP="007365A9">
      <w:pPr>
        <w:pStyle w:val="Index-3"/>
      </w:pPr>
      <w:r w:rsidRPr="002B1019">
        <w:t xml:space="preserve">on purpose of the </w:t>
      </w:r>
      <w:r w:rsidRPr="000C7039">
        <w:rPr>
          <w:rStyle w:val="BookTitle"/>
          <w:highlight w:val="yellow"/>
        </w:rPr>
        <w:t>Bayán</w:t>
      </w:r>
      <w:r w:rsidR="00DC6AA6" w:rsidRPr="00230826">
        <w:rPr>
          <w:rStyle w:val="indexpagenumbercomma"/>
        </w:rPr>
        <w:t xml:space="preserve">, </w:t>
      </w:r>
      <w:r w:rsidR="00DC6AA6" w:rsidRPr="00230826">
        <w:rPr>
          <w:rStyle w:val="indexpagenumberchecked"/>
        </w:rPr>
        <w:t>37</w:t>
      </w:r>
      <w:r w:rsidR="007365A9">
        <w:t xml:space="preserve">, </w:t>
      </w:r>
      <w:r w:rsidR="00DC6AA6" w:rsidRPr="00230826">
        <w:rPr>
          <w:rStyle w:val="indexRefchap"/>
        </w:rPr>
        <w:t>1:</w:t>
      </w:r>
      <w:r w:rsidR="00DC6AA6" w:rsidRPr="00230826">
        <w:rPr>
          <w:rStyle w:val="indexRefpar"/>
        </w:rPr>
        <w:t>27</w:t>
      </w:r>
    </w:p>
    <w:p w14:paraId="6813D6E3" w14:textId="77777777" w:rsidR="00E67803" w:rsidRDefault="00C57E99" w:rsidP="007365A9">
      <w:pPr>
        <w:pStyle w:val="Index-3"/>
      </w:pPr>
      <w:r w:rsidRPr="002B1019">
        <w:t>on purpose of His laws</w:t>
      </w:r>
      <w:r w:rsidR="007365A9">
        <w:t xml:space="preserve">, </w:t>
      </w:r>
      <w:r w:rsidR="007365A9" w:rsidRPr="007365A9">
        <w:rPr>
          <w:rStyle w:val="indexRefchap"/>
        </w:rPr>
        <w:t>1:</w:t>
      </w:r>
      <w:r w:rsidR="007365A9" w:rsidRPr="007365A9">
        <w:rPr>
          <w:rStyle w:val="indexRefpar"/>
        </w:rPr>
        <w:t>27</w:t>
      </w:r>
      <w:r w:rsidR="007365A9">
        <w:t xml:space="preserve">, </w:t>
      </w:r>
      <w:r w:rsidR="007365A9" w:rsidRPr="007365A9">
        <w:rPr>
          <w:rStyle w:val="indexRefchap"/>
        </w:rPr>
        <w:t>1:</w:t>
      </w:r>
      <w:r w:rsidR="007365A9">
        <w:rPr>
          <w:rStyle w:val="indexRefpar"/>
        </w:rPr>
        <w:t>95</w:t>
      </w:r>
    </w:p>
    <w:p w14:paraId="5C27AD63" w14:textId="77777777" w:rsidR="00E67803" w:rsidRDefault="00C57E99" w:rsidP="00BE3F71">
      <w:pPr>
        <w:pStyle w:val="Index-2"/>
      </w:pPr>
      <w:r w:rsidRPr="002B1019">
        <w:t xml:space="preserve">refers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by name</w:t>
      </w:r>
      <w:r w:rsidR="00DC6AA6" w:rsidRPr="00230826">
        <w:rPr>
          <w:rStyle w:val="indexpagenumbercomma"/>
        </w:rPr>
        <w:t xml:space="preserve">, </w:t>
      </w:r>
      <w:r w:rsidR="00DC6AA6" w:rsidRPr="00230826">
        <w:rPr>
          <w:rStyle w:val="indexpagenumberchecked"/>
        </w:rPr>
        <w:t>44</w:t>
      </w:r>
      <w:r w:rsidR="001602C9">
        <w:t xml:space="preserve">, </w:t>
      </w:r>
      <w:r w:rsidR="001602C9" w:rsidRPr="007365A9">
        <w:rPr>
          <w:rStyle w:val="indexRefchap"/>
        </w:rPr>
        <w:t>1:</w:t>
      </w:r>
      <w:r w:rsidR="001602C9">
        <w:rPr>
          <w:rStyle w:val="indexRefpar"/>
        </w:rPr>
        <w:t>8</w:t>
      </w:r>
      <w:r w:rsidR="00BE3F71">
        <w:rPr>
          <w:rStyle w:val="indexRefpar"/>
        </w:rPr>
        <w:t>1–</w:t>
      </w:r>
      <w:r w:rsidR="001602C9">
        <w:rPr>
          <w:rStyle w:val="indexRefpar"/>
        </w:rPr>
        <w:t>83</w:t>
      </w:r>
      <w:r w:rsidR="001602C9">
        <w:t xml:space="preserve">, </w:t>
      </w:r>
      <w:r w:rsidR="001602C9" w:rsidRPr="007365A9">
        <w:rPr>
          <w:rStyle w:val="indexRefchap"/>
        </w:rPr>
        <w:t>1:</w:t>
      </w:r>
      <w:r w:rsidR="001602C9">
        <w:rPr>
          <w:rStyle w:val="indexRefpar"/>
        </w:rPr>
        <w:t>133–135</w:t>
      </w:r>
    </w:p>
    <w:p w14:paraId="79339085" w14:textId="77777777" w:rsidR="00E67803" w:rsidRDefault="00C57E99" w:rsidP="00637D9D">
      <w:pPr>
        <w:pStyle w:val="Index-2"/>
      </w:pPr>
      <w:r w:rsidRPr="002B1019">
        <w:t xml:space="preserve">refers to </w:t>
      </w:r>
      <w:r w:rsidR="00DF5AA5">
        <w:rPr>
          <w:rStyle w:val="quotesterms"/>
        </w:rPr>
        <w:t>›</w:t>
      </w:r>
      <w:r w:rsidR="00627ED1" w:rsidRPr="00627ED1">
        <w:rPr>
          <w:rStyle w:val="quotesterms"/>
        </w:rPr>
        <w:t>Him Whom God shall make</w:t>
      </w:r>
      <w:r w:rsidR="00DF5AA5">
        <w:rPr>
          <w:rStyle w:val="quotesterms"/>
        </w:rPr>
        <w:t xml:space="preserve"> manifest‹</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33</w:t>
      </w:r>
      <w:r w:rsidRPr="006E548C">
        <w:rPr>
          <w:rStyle w:val="indexpagenumbercontinued"/>
        </w:rPr>
        <w:t>–4</w:t>
      </w:r>
      <w:r w:rsidR="00DC6AA6" w:rsidRPr="00230826">
        <w:rPr>
          <w:rStyle w:val="indexpagenumbercomma"/>
        </w:rPr>
        <w:t xml:space="preserve">, </w:t>
      </w:r>
      <w:r w:rsidR="00DC6AA6" w:rsidRPr="00230826">
        <w:rPr>
          <w:rStyle w:val="indexpagenumberchecked"/>
        </w:rPr>
        <w:t>40</w:t>
      </w:r>
      <w:r w:rsidRPr="006E548C">
        <w:rPr>
          <w:rStyle w:val="indexpagenumbercontinued"/>
        </w:rPr>
        <w:t>–51</w:t>
      </w:r>
      <w:r w:rsidR="00DC6AA6" w:rsidRPr="00230826">
        <w:rPr>
          <w:rStyle w:val="indexpagenumbercomma"/>
        </w:rPr>
        <w:t xml:space="preserve">, </w:t>
      </w:r>
      <w:r w:rsidR="00DC6AA6" w:rsidRPr="00230826">
        <w:rPr>
          <w:rStyle w:val="indexpagenumberchecked"/>
        </w:rPr>
        <w:t>52</w:t>
      </w:r>
      <w:r w:rsidR="00DC6AA6" w:rsidRPr="00230826">
        <w:rPr>
          <w:rStyle w:val="indexpagenumbercomma"/>
        </w:rPr>
        <w:t xml:space="preserve">, </w:t>
      </w:r>
      <w:r w:rsidR="00DC6AA6" w:rsidRPr="00230826">
        <w:rPr>
          <w:rStyle w:val="indexpagenumberchecked"/>
        </w:rPr>
        <w:t>55</w:t>
      </w:r>
      <w:r w:rsidR="00DC6AA6" w:rsidRPr="00230826">
        <w:rPr>
          <w:rStyle w:val="indexpagenumbercomma"/>
        </w:rPr>
        <w:t xml:space="preserve">, </w:t>
      </w:r>
      <w:r w:rsidR="00DC6AA6" w:rsidRPr="00230826">
        <w:rPr>
          <w:rStyle w:val="indexpagenumberchecked"/>
        </w:rPr>
        <w:t>76</w:t>
      </w:r>
      <w:r w:rsidR="00DC6AA6" w:rsidRPr="00230826">
        <w:rPr>
          <w:rStyle w:val="indexpagenumbercomma"/>
        </w:rPr>
        <w:t xml:space="preserve">, </w:t>
      </w:r>
      <w:r w:rsidR="00DC6AA6" w:rsidRPr="00230826">
        <w:rPr>
          <w:rStyle w:val="indexpagenumberchecked"/>
        </w:rPr>
        <w:t>146</w:t>
      </w:r>
      <w:r w:rsidR="00637D9D">
        <w:t xml:space="preserve">, </w:t>
      </w:r>
      <w:r w:rsidR="00DC6AA6" w:rsidRPr="00230826">
        <w:rPr>
          <w:rStyle w:val="indexRefchap"/>
        </w:rPr>
        <w:t>1:</w:t>
      </w:r>
      <w:r w:rsidR="00DC6AA6" w:rsidRPr="00230826">
        <w:rPr>
          <w:rStyle w:val="indexRefpar"/>
        </w:rPr>
        <w:t>4</w:t>
      </w:r>
      <w:r w:rsidR="00637D9D">
        <w:t xml:space="preserve">, </w:t>
      </w:r>
      <w:r w:rsidR="00DC6AA6" w:rsidRPr="00230826">
        <w:rPr>
          <w:rStyle w:val="indexRefchap"/>
        </w:rPr>
        <w:t>1:</w:t>
      </w:r>
      <w:r w:rsidR="00DC6AA6" w:rsidRPr="00230826">
        <w:rPr>
          <w:rStyle w:val="indexRefpar"/>
        </w:rPr>
        <w:t>10–16</w:t>
      </w:r>
      <w:r w:rsidR="00637D9D">
        <w:t xml:space="preserve">, </w:t>
      </w:r>
      <w:r w:rsidR="00DC6AA6" w:rsidRPr="00230826">
        <w:rPr>
          <w:rStyle w:val="indexRefchap"/>
        </w:rPr>
        <w:t>1:</w:t>
      </w:r>
      <w:r w:rsidR="00DC6AA6" w:rsidRPr="00230826">
        <w:rPr>
          <w:rStyle w:val="indexRefpar"/>
        </w:rPr>
        <w:t>53–139</w:t>
      </w:r>
      <w:r w:rsidR="00637D9D">
        <w:t xml:space="preserve">, </w:t>
      </w:r>
      <w:r w:rsidR="00DC6AA6" w:rsidRPr="00230826">
        <w:rPr>
          <w:rStyle w:val="indexRefchap"/>
        </w:rPr>
        <w:t>2:</w:t>
      </w:r>
      <w:r w:rsidR="00DC6AA6" w:rsidRPr="00230826">
        <w:rPr>
          <w:rStyle w:val="indexRefpar"/>
        </w:rPr>
        <w:t>1</w:t>
      </w:r>
      <w:r w:rsidR="00637D9D">
        <w:t xml:space="preserve">, </w:t>
      </w:r>
      <w:r w:rsidR="00DC6AA6" w:rsidRPr="00230826">
        <w:rPr>
          <w:rStyle w:val="indexRefchap"/>
        </w:rPr>
        <w:t>2:</w:t>
      </w:r>
      <w:r w:rsidR="00DC6AA6" w:rsidRPr="00230826">
        <w:rPr>
          <w:rStyle w:val="indexRefpar"/>
        </w:rPr>
        <w:t>13</w:t>
      </w:r>
      <w:r w:rsidR="00637D9D">
        <w:t xml:space="preserve">, </w:t>
      </w:r>
      <w:r w:rsidR="00DC6AA6" w:rsidRPr="00230826">
        <w:rPr>
          <w:rStyle w:val="indexRefchap"/>
        </w:rPr>
        <w:t>4:</w:t>
      </w:r>
      <w:r w:rsidR="00DC6AA6" w:rsidRPr="00230826">
        <w:rPr>
          <w:rStyle w:val="indexRefpar"/>
        </w:rPr>
        <w:t>68–73</w:t>
      </w:r>
      <w:r w:rsidR="00637D9D">
        <w:t xml:space="preserve">, </w:t>
      </w:r>
      <w:r w:rsidR="00DC6AA6" w:rsidRPr="00230826">
        <w:rPr>
          <w:rStyle w:val="indexRefchap"/>
        </w:rPr>
        <w:t>10:</w:t>
      </w:r>
      <w:r w:rsidR="00DC6AA6" w:rsidRPr="00230826">
        <w:rPr>
          <w:rStyle w:val="indexRefpar"/>
        </w:rPr>
        <w:t>29</w:t>
      </w:r>
    </w:p>
    <w:p w14:paraId="4A3C2B30" w14:textId="77777777" w:rsidR="00E67803" w:rsidRDefault="00C57E99" w:rsidP="00695519">
      <w:pPr>
        <w:pStyle w:val="Index-2"/>
      </w:pPr>
      <w:r w:rsidRPr="002B1019">
        <w:t xml:space="preserve">relationship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37</w:t>
      </w:r>
      <w:r w:rsidRPr="006E548C">
        <w:rPr>
          <w:rStyle w:val="indexpagenumbercontinued"/>
        </w:rPr>
        <w:t>–8</w:t>
      </w:r>
      <w:r w:rsidR="00695519">
        <w:t xml:space="preserve">, </w:t>
      </w:r>
      <w:r w:rsidR="00695519" w:rsidRPr="00695519">
        <w:rPr>
          <w:rStyle w:val="indexRefchap"/>
        </w:rPr>
        <w:t>1:</w:t>
      </w:r>
      <w:r w:rsidR="00695519">
        <w:rPr>
          <w:rStyle w:val="indexRefpar"/>
        </w:rPr>
        <w:t>4–7</w:t>
      </w:r>
      <w:r w:rsidR="00695519">
        <w:t xml:space="preserve">, </w:t>
      </w:r>
      <w:r w:rsidR="00DC6AA6" w:rsidRPr="00230826">
        <w:rPr>
          <w:rStyle w:val="indexRefchap"/>
        </w:rPr>
        <w:t>1:</w:t>
      </w:r>
      <w:r w:rsidR="00DC6AA6" w:rsidRPr="00230826">
        <w:rPr>
          <w:rStyle w:val="indexRefpar"/>
        </w:rPr>
        <w:t>28</w:t>
      </w:r>
    </w:p>
    <w:p w14:paraId="0151A76F" w14:textId="77777777" w:rsidR="00E67803" w:rsidRDefault="00C57E99">
      <w:pPr>
        <w:pStyle w:val="Index-2"/>
      </w:pPr>
      <w:r w:rsidRPr="002B1019">
        <w:t>remains of</w:t>
      </w:r>
    </w:p>
    <w:p w14:paraId="3490FC61" w14:textId="77777777" w:rsidR="00E67803" w:rsidRDefault="00C57E99" w:rsidP="007E3AB4">
      <w:pPr>
        <w:pStyle w:val="Index-3"/>
      </w:pPr>
      <w:r w:rsidRPr="002B1019">
        <w:t>interment of</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324</w:t>
      </w:r>
      <w:r w:rsidR="007E3AB4">
        <w:t xml:space="preserve">, </w:t>
      </w:r>
      <w:r w:rsidR="00DC6AA6" w:rsidRPr="00230826">
        <w:rPr>
          <w:rStyle w:val="indexRefchap"/>
        </w:rPr>
        <w:t>19:</w:t>
      </w:r>
      <w:r w:rsidR="00DC6AA6" w:rsidRPr="00230826">
        <w:rPr>
          <w:rStyle w:val="indexRefpar"/>
        </w:rPr>
        <w:t>21</w:t>
      </w:r>
      <w:r w:rsidR="007E3AB4">
        <w:t xml:space="preserve">, </w:t>
      </w:r>
      <w:r w:rsidR="00DC6AA6" w:rsidRPr="00230826">
        <w:rPr>
          <w:rStyle w:val="indexRefchap"/>
        </w:rPr>
        <w:t>20:</w:t>
      </w:r>
      <w:r w:rsidR="00DC6AA6" w:rsidRPr="00230826">
        <w:rPr>
          <w:rStyle w:val="indexRefpar"/>
        </w:rPr>
        <w:t>36</w:t>
      </w:r>
      <w:r w:rsidR="007E3AB4">
        <w:t xml:space="preserve">, </w:t>
      </w:r>
      <w:r w:rsidR="00DC6AA6" w:rsidRPr="00230826">
        <w:rPr>
          <w:rStyle w:val="indexRefchap"/>
        </w:rPr>
        <w:t>21:</w:t>
      </w:r>
      <w:r w:rsidR="00DC6AA6" w:rsidRPr="00230826">
        <w:rPr>
          <w:rStyle w:val="indexRefpar"/>
        </w:rPr>
        <w:t>24</w:t>
      </w:r>
      <w:r w:rsidR="007E3AB4">
        <w:t xml:space="preserve">, </w:t>
      </w:r>
      <w:r w:rsidR="00DC6AA6" w:rsidRPr="00230826">
        <w:rPr>
          <w:rStyle w:val="indexRefchap"/>
        </w:rPr>
        <w:t>29:</w:t>
      </w:r>
      <w:r w:rsidR="00DC6AA6" w:rsidRPr="00230826">
        <w:rPr>
          <w:rStyle w:val="indexRefpar"/>
        </w:rPr>
        <w:t>12</w:t>
      </w:r>
    </w:p>
    <w:p w14:paraId="392EF1C7" w14:textId="77777777" w:rsidR="00E67803" w:rsidRDefault="00C57E99" w:rsidP="007D056D">
      <w:pPr>
        <w:pStyle w:val="Index-3"/>
      </w:pPr>
      <w:r w:rsidRPr="002B1019">
        <w:t>transferred to Holy Land</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341</w:t>
      </w:r>
      <w:r w:rsidR="007D056D">
        <w:t xml:space="preserve">, </w:t>
      </w:r>
      <w:r w:rsidR="00DC6AA6" w:rsidRPr="00230826">
        <w:rPr>
          <w:rStyle w:val="indexRefchap"/>
        </w:rPr>
        <w:t>21:</w:t>
      </w:r>
      <w:r w:rsidR="00DC6AA6" w:rsidRPr="00230826">
        <w:rPr>
          <w:rStyle w:val="indexRefpar"/>
        </w:rPr>
        <w:t>17</w:t>
      </w:r>
      <w:r w:rsidR="007D056D">
        <w:t xml:space="preserve">, </w:t>
      </w:r>
      <w:r w:rsidR="00DC6AA6" w:rsidRPr="00230826">
        <w:rPr>
          <w:rStyle w:val="indexRefchap"/>
        </w:rPr>
        <w:t>21:</w:t>
      </w:r>
      <w:r w:rsidR="00DC6AA6" w:rsidRPr="00230826">
        <w:rPr>
          <w:rStyle w:val="indexRefpar"/>
        </w:rPr>
        <w:t>24</w:t>
      </w:r>
      <w:r w:rsidR="007D056D">
        <w:t xml:space="preserve">, </w:t>
      </w:r>
      <w:r w:rsidR="00DC6AA6" w:rsidRPr="00230826">
        <w:rPr>
          <w:rStyle w:val="indexRefchap"/>
        </w:rPr>
        <w:t>24:</w:t>
      </w:r>
      <w:r w:rsidR="00DC6AA6" w:rsidRPr="00230826">
        <w:rPr>
          <w:rStyle w:val="indexRefpar"/>
        </w:rPr>
        <w:t>7</w:t>
      </w:r>
      <w:r w:rsidR="007D056D">
        <w:t xml:space="preserve">, </w:t>
      </w:r>
      <w:r w:rsidR="00DC6AA6" w:rsidRPr="00230826">
        <w:rPr>
          <w:rStyle w:val="indexRefchap"/>
        </w:rPr>
        <w:t>30:</w:t>
      </w:r>
      <w:r w:rsidR="00DC6AA6" w:rsidRPr="00230826">
        <w:rPr>
          <w:rStyle w:val="indexRefpar"/>
        </w:rPr>
        <w:t>46</w:t>
      </w:r>
    </w:p>
    <w:p w14:paraId="58FE2AC8" w14:textId="77777777" w:rsidR="00E67803" w:rsidRDefault="00C57E99" w:rsidP="007D056D">
      <w:pPr>
        <w:pStyle w:val="Index-2"/>
      </w:pPr>
      <w:r w:rsidRPr="002B1019">
        <w:t xml:space="preserve">Revelation of, dependent on </w:t>
      </w:r>
      <w:r w:rsidR="00DF5AA5">
        <w:rPr>
          <w:rStyle w:val="quotesterms"/>
        </w:rPr>
        <w:t>›</w:t>
      </w:r>
      <w:r w:rsidR="00627ED1" w:rsidRPr="00627ED1">
        <w:rPr>
          <w:rStyle w:val="quotesterms"/>
        </w:rPr>
        <w:t>Him Whom</w:t>
      </w:r>
      <w:r w:rsidR="00DF5AA5">
        <w:rPr>
          <w:rStyle w:val="quotesterms"/>
        </w:rPr>
        <w:t xml:space="preserve"> God shall make manifest‹</w:t>
      </w:r>
      <w:r w:rsidR="00DC6AA6" w:rsidRPr="00230826">
        <w:rPr>
          <w:rStyle w:val="indexpagenumbercomma"/>
        </w:rPr>
        <w:t xml:space="preserve">, </w:t>
      </w:r>
      <w:r w:rsidR="00DC6AA6" w:rsidRPr="00230826">
        <w:rPr>
          <w:rStyle w:val="indexpagenumberchecked"/>
        </w:rPr>
        <w:t>41</w:t>
      </w:r>
      <w:r w:rsidR="007D056D">
        <w:t xml:space="preserve">, </w:t>
      </w:r>
      <w:r w:rsidR="00DC6AA6" w:rsidRPr="00230826">
        <w:rPr>
          <w:rStyle w:val="indexRefchap"/>
        </w:rPr>
        <w:t>1:</w:t>
      </w:r>
      <w:r w:rsidR="00DC6AA6" w:rsidRPr="00230826">
        <w:rPr>
          <w:rStyle w:val="indexRefpar"/>
        </w:rPr>
        <w:t>53–54</w:t>
      </w:r>
      <w:r w:rsidR="007D056D">
        <w:t xml:space="preserve">, </w:t>
      </w:r>
      <w:r w:rsidR="007D056D" w:rsidRPr="007D056D">
        <w:rPr>
          <w:rStyle w:val="indexRefchap"/>
        </w:rPr>
        <w:t>1:</w:t>
      </w:r>
      <w:r w:rsidR="007D056D">
        <w:rPr>
          <w:rStyle w:val="indexRefpar"/>
        </w:rPr>
        <w:t>86</w:t>
      </w:r>
    </w:p>
    <w:p w14:paraId="29BC27C1" w14:textId="77777777" w:rsidR="00E67803" w:rsidRDefault="00C57E99" w:rsidP="007D056D">
      <w:pPr>
        <w:pStyle w:val="Index-2"/>
      </w:pPr>
      <w:r w:rsidRPr="002B1019">
        <w:t>sense of humour of</w:t>
      </w:r>
      <w:r w:rsidR="00DC6AA6" w:rsidRPr="00230826">
        <w:rPr>
          <w:rStyle w:val="indexpagenumbercomma"/>
        </w:rPr>
        <w:t xml:space="preserve">, </w:t>
      </w:r>
      <w:r w:rsidR="00DC6AA6" w:rsidRPr="00230826">
        <w:rPr>
          <w:rStyle w:val="indexpagenumberchecked"/>
        </w:rPr>
        <w:t>51</w:t>
      </w:r>
      <w:r w:rsidR="007D056D">
        <w:t xml:space="preserve">, </w:t>
      </w:r>
      <w:r w:rsidR="00DC6AA6" w:rsidRPr="00230826">
        <w:rPr>
          <w:rStyle w:val="indexRefchap"/>
        </w:rPr>
        <w:t>1:</w:t>
      </w:r>
      <w:r w:rsidR="00DC6AA6" w:rsidRPr="00230826">
        <w:rPr>
          <w:rStyle w:val="indexRefpar"/>
        </w:rPr>
        <w:t>137–138</w:t>
      </w:r>
    </w:p>
    <w:p w14:paraId="324DDC93" w14:textId="77777777" w:rsidR="00E67803" w:rsidRDefault="00C57E99">
      <w:pPr>
        <w:pStyle w:val="Index-2"/>
      </w:pPr>
      <w:r w:rsidRPr="002B1019">
        <w:t xml:space="preserve">Shrine of, </w:t>
      </w:r>
      <w:r w:rsidRPr="00971E46">
        <w:rPr>
          <w:rStyle w:val="indexverweis"/>
        </w:rPr>
        <w:t>see</w:t>
      </w:r>
      <w:r w:rsidRPr="002B1019">
        <w:t xml:space="preserve"> Shrine of the </w:t>
      </w:r>
      <w:r w:rsidRPr="000C7039">
        <w:rPr>
          <w:highlight w:val="yellow"/>
        </w:rPr>
        <w:t>Báb</w:t>
      </w:r>
    </w:p>
    <w:p w14:paraId="7013B57D" w14:textId="77777777" w:rsidR="00E67803" w:rsidRDefault="00C57E99" w:rsidP="007D3BAA">
      <w:pPr>
        <w:pStyle w:val="Index-2"/>
      </w:pPr>
      <w:r w:rsidRPr="002B1019">
        <w:t xml:space="preserve">spiritual link between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w:t>
      </w:r>
      <w:r w:rsidR="00DC6AA6" w:rsidRPr="00230826">
        <w:rPr>
          <w:rStyle w:val="indexpagenumbercomma"/>
        </w:rPr>
        <w:t xml:space="preserve">, </w:t>
      </w:r>
      <w:r w:rsidR="00DC6AA6" w:rsidRPr="00230826">
        <w:rPr>
          <w:rStyle w:val="indexpagenumberchecked"/>
        </w:rPr>
        <w:t>37</w:t>
      </w:r>
      <w:r w:rsidR="007D3BAA">
        <w:t xml:space="preserve">, </w:t>
      </w:r>
      <w:r w:rsidR="00DC6AA6" w:rsidRPr="00230826">
        <w:rPr>
          <w:rStyle w:val="indexRefchap"/>
        </w:rPr>
        <w:t>1:</w:t>
      </w:r>
      <w:r w:rsidR="00DC6AA6" w:rsidRPr="00230826">
        <w:rPr>
          <w:rStyle w:val="indexRefpar"/>
        </w:rPr>
        <w:t>26</w:t>
      </w:r>
    </w:p>
    <w:p w14:paraId="3F265E31" w14:textId="77777777" w:rsidR="00E67803" w:rsidRDefault="00C57E99" w:rsidP="007D3BAA">
      <w:pPr>
        <w:pStyle w:val="Index-2"/>
      </w:pPr>
      <w:r w:rsidRPr="002B1019">
        <w:t>states Revelation of a Manifestation</w:t>
      </w:r>
      <w:r>
        <w:t xml:space="preserve"> </w:t>
      </w:r>
      <w:r w:rsidRPr="002B1019">
        <w:t>requires a first believer</w:t>
      </w:r>
      <w:r w:rsidR="00DC6AA6" w:rsidRPr="00230826">
        <w:rPr>
          <w:rStyle w:val="indexpagenumbercomma"/>
        </w:rPr>
        <w:t xml:space="preserve">, </w:t>
      </w:r>
      <w:r w:rsidR="00DC6AA6" w:rsidRPr="00230826">
        <w:rPr>
          <w:rStyle w:val="indexpagenumberchecked"/>
        </w:rPr>
        <w:t>110</w:t>
      </w:r>
      <w:r w:rsidR="007D3BAA">
        <w:t xml:space="preserve">, </w:t>
      </w:r>
      <w:r w:rsidR="00DC6AA6" w:rsidRPr="00230826">
        <w:rPr>
          <w:rStyle w:val="indexRefchap"/>
        </w:rPr>
        <w:t>6:</w:t>
      </w:r>
      <w:r w:rsidR="00DC6AA6" w:rsidRPr="00230826">
        <w:rPr>
          <w:rStyle w:val="indexRefpar"/>
        </w:rPr>
        <w:t>59</w:t>
      </w:r>
    </w:p>
    <w:p w14:paraId="3DF8594A" w14:textId="77777777" w:rsidR="00E67803" w:rsidRDefault="00C57E99" w:rsidP="007D3BAA">
      <w:pPr>
        <w:pStyle w:val="Index-2"/>
      </w:pPr>
      <w:r w:rsidRPr="002B1019">
        <w:t>station of</w:t>
      </w:r>
      <w:r w:rsidR="00DC6AA6" w:rsidRPr="00230826">
        <w:rPr>
          <w:rStyle w:val="indexpagenumbercomma"/>
        </w:rPr>
        <w:t xml:space="preserve">, </w:t>
      </w:r>
      <w:r w:rsidR="00DC6AA6" w:rsidRPr="00230826">
        <w:rPr>
          <w:rStyle w:val="indexpagenumberchecked"/>
        </w:rPr>
        <w:t>31</w:t>
      </w:r>
      <w:r w:rsidR="007D3BAA">
        <w:t xml:space="preserve">, </w:t>
      </w:r>
      <w:r w:rsidR="00DC6AA6" w:rsidRPr="00230826">
        <w:rPr>
          <w:rStyle w:val="indexRefchap"/>
        </w:rPr>
        <w:t>1:</w:t>
      </w:r>
      <w:r w:rsidR="00DC6AA6" w:rsidRPr="00230826">
        <w:rPr>
          <w:rStyle w:val="indexRefpar"/>
        </w:rPr>
        <w:t>1–2</w:t>
      </w:r>
    </w:p>
    <w:p w14:paraId="7B863D67" w14:textId="77777777" w:rsidR="00E67803" w:rsidRDefault="00C57E99" w:rsidP="007D3BAA">
      <w:pPr>
        <w:pStyle w:val="Index-2"/>
      </w:pPr>
      <w:r w:rsidRPr="002B1019">
        <w:t>symbolizes return of Elijah</w:t>
      </w:r>
      <w:r w:rsidR="00DC6AA6" w:rsidRPr="00230826">
        <w:rPr>
          <w:rStyle w:val="indexpagenumbercomma"/>
        </w:rPr>
        <w:t xml:space="preserve">, </w:t>
      </w:r>
      <w:r w:rsidR="00DC6AA6" w:rsidRPr="00230826">
        <w:rPr>
          <w:rStyle w:val="indexpagenumberchecked"/>
        </w:rPr>
        <w:t>325</w:t>
      </w:r>
      <w:r w:rsidR="007D3BAA">
        <w:t xml:space="preserve">, </w:t>
      </w:r>
      <w:r w:rsidR="00DC6AA6" w:rsidRPr="00230826">
        <w:rPr>
          <w:rStyle w:val="indexRefchap"/>
        </w:rPr>
        <w:t>29:</w:t>
      </w:r>
      <w:r w:rsidR="00DC6AA6" w:rsidRPr="00230826">
        <w:rPr>
          <w:rStyle w:val="indexRefpar"/>
        </w:rPr>
        <w:t>16</w:t>
      </w:r>
    </w:p>
    <w:p w14:paraId="67EE8A3B" w14:textId="77777777" w:rsidR="00E67803" w:rsidRDefault="00C57E99" w:rsidP="007D3BAA">
      <w:pPr>
        <w:pStyle w:val="Index-2"/>
      </w:pPr>
      <w:r w:rsidRPr="002B1019">
        <w:t>wife of</w:t>
      </w:r>
      <w:r w:rsidR="00DC6AA6" w:rsidRPr="00230826">
        <w:rPr>
          <w:rStyle w:val="indexpagenumbercomma"/>
        </w:rPr>
        <w:t xml:space="preserve">, </w:t>
      </w:r>
      <w:r w:rsidR="00DC6AA6" w:rsidRPr="00230826">
        <w:rPr>
          <w:rStyle w:val="indexpagenumberchecked"/>
        </w:rPr>
        <w:t>356</w:t>
      </w:r>
      <w:r w:rsidRPr="006E548C">
        <w:rPr>
          <w:rStyle w:val="indexpagenumbercontinued"/>
        </w:rPr>
        <w:t>–7</w:t>
      </w:r>
      <w:r w:rsidR="00DC6AA6" w:rsidRPr="00230826">
        <w:rPr>
          <w:rStyle w:val="indexpagenumbercomma"/>
        </w:rPr>
        <w:t xml:space="preserve">, </w:t>
      </w:r>
      <w:r w:rsidR="00DC6AA6" w:rsidRPr="00230826">
        <w:rPr>
          <w:rStyle w:val="indexpagenumberchecked"/>
        </w:rPr>
        <w:t>364</w:t>
      </w:r>
      <w:r w:rsidR="007D3BAA">
        <w:t xml:space="preserve">, </w:t>
      </w:r>
      <w:r w:rsidR="00DC6AA6" w:rsidRPr="00230826">
        <w:rPr>
          <w:rStyle w:val="indexRefchap"/>
        </w:rPr>
        <w:t>32:</w:t>
      </w:r>
      <w:r w:rsidR="00DC6AA6" w:rsidRPr="00230826">
        <w:rPr>
          <w:rStyle w:val="indexRefpar"/>
        </w:rPr>
        <w:t>24–26</w:t>
      </w:r>
      <w:r w:rsidR="007D3BAA">
        <w:t xml:space="preserve">, </w:t>
      </w:r>
      <w:r w:rsidR="00DC6AA6" w:rsidRPr="00230826">
        <w:rPr>
          <w:rStyle w:val="indexRefchap"/>
        </w:rPr>
        <w:t>32:</w:t>
      </w:r>
      <w:r w:rsidR="00DC6AA6" w:rsidRPr="00230826">
        <w:rPr>
          <w:rStyle w:val="indexRefpar"/>
        </w:rPr>
        <w:t>80</w:t>
      </w:r>
    </w:p>
    <w:p w14:paraId="4539F657" w14:textId="77777777" w:rsidR="00E67803" w:rsidRDefault="00C57E99" w:rsidP="007D3BAA">
      <w:pPr>
        <w:pStyle w:val="Index-2"/>
      </w:pPr>
      <w:r w:rsidRPr="002B1019">
        <w:t>Writings of</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37</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45</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309</w:t>
      </w:r>
      <w:r w:rsidR="00252A98">
        <w:t xml:space="preserve">, </w:t>
      </w:r>
      <w:r w:rsidR="00252A98">
        <w:rPr>
          <w:rStyle w:val="indexRefchap"/>
        </w:rPr>
        <w:t>no</w:t>
      </w:r>
      <w:r w:rsidR="00252A98" w:rsidRPr="00252A98">
        <w:rPr>
          <w:rStyle w:val="indexRefchap"/>
        </w:rPr>
        <w:t>:</w:t>
      </w:r>
      <w:r w:rsidR="00252A98" w:rsidRPr="00252A98">
        <w:rPr>
          <w:rStyle w:val="indexRefpar"/>
        </w:rPr>
        <w:t>1</w:t>
      </w:r>
      <w:r w:rsidR="00252A98">
        <w:t xml:space="preserve">, </w:t>
      </w:r>
      <w:r w:rsidR="00DC6AA6" w:rsidRPr="00230826">
        <w:rPr>
          <w:rStyle w:val="indexRefchap"/>
        </w:rPr>
        <w:t>1:</w:t>
      </w:r>
      <w:r w:rsidR="00DC6AA6" w:rsidRPr="00230826">
        <w:rPr>
          <w:rStyle w:val="indexRefpar"/>
        </w:rPr>
        <w:t>10–11</w:t>
      </w:r>
      <w:r w:rsidR="00252A98">
        <w:t xml:space="preserve">, </w:t>
      </w:r>
      <w:r w:rsidR="00DC6AA6" w:rsidRPr="00230826">
        <w:rPr>
          <w:rStyle w:val="indexRefchap"/>
        </w:rPr>
        <w:t>1:</w:t>
      </w:r>
      <w:r w:rsidR="00DC6AA6" w:rsidRPr="00230826">
        <w:rPr>
          <w:rStyle w:val="indexRefpar"/>
        </w:rPr>
        <w:t>26–28</w:t>
      </w:r>
      <w:r w:rsidR="0003770D">
        <w:t xml:space="preserve">, </w:t>
      </w:r>
      <w:r w:rsidR="0003770D" w:rsidRPr="00252A98">
        <w:rPr>
          <w:rStyle w:val="indexRefchap"/>
        </w:rPr>
        <w:t>1:</w:t>
      </w:r>
      <w:r w:rsidR="0003770D">
        <w:rPr>
          <w:rStyle w:val="indexRefpar"/>
        </w:rPr>
        <w:t>51</w:t>
      </w:r>
      <w:r w:rsidR="0003770D">
        <w:t xml:space="preserve">, </w:t>
      </w:r>
      <w:r w:rsidR="0003770D" w:rsidRPr="00252A98">
        <w:rPr>
          <w:rStyle w:val="indexRefchap"/>
        </w:rPr>
        <w:t>1:</w:t>
      </w:r>
      <w:r w:rsidR="0003770D">
        <w:rPr>
          <w:rStyle w:val="indexRefpar"/>
        </w:rPr>
        <w:t>59</w:t>
      </w:r>
      <w:r w:rsidR="0003770D">
        <w:t xml:space="preserve">, </w:t>
      </w:r>
      <w:r w:rsidR="0003770D" w:rsidRPr="00252A98">
        <w:rPr>
          <w:rStyle w:val="indexRefchap"/>
        </w:rPr>
        <w:t>1:</w:t>
      </w:r>
      <w:r w:rsidR="0003770D">
        <w:rPr>
          <w:rStyle w:val="indexRefpar"/>
        </w:rPr>
        <w:t>63</w:t>
      </w:r>
      <w:r w:rsidR="007D3BAA">
        <w:t xml:space="preserve">, </w:t>
      </w:r>
      <w:r w:rsidR="007D3BAA" w:rsidRPr="00252A98">
        <w:rPr>
          <w:rStyle w:val="indexRefchap"/>
        </w:rPr>
        <w:t>1:</w:t>
      </w:r>
      <w:r w:rsidR="007D3BAA">
        <w:rPr>
          <w:rStyle w:val="indexRefpar"/>
        </w:rPr>
        <w:t>94</w:t>
      </w:r>
      <w:r w:rsidR="0003770D">
        <w:t xml:space="preserve">, </w:t>
      </w:r>
      <w:r w:rsidR="0003770D" w:rsidRPr="00252A98">
        <w:rPr>
          <w:rStyle w:val="indexRefchap"/>
        </w:rPr>
        <w:t>1:</w:t>
      </w:r>
      <w:r w:rsidR="0003770D" w:rsidRPr="00252A98">
        <w:rPr>
          <w:rStyle w:val="indexRefpar"/>
        </w:rPr>
        <w:t>1</w:t>
      </w:r>
      <w:r w:rsidR="0003770D">
        <w:rPr>
          <w:rStyle w:val="indexRefpar"/>
        </w:rPr>
        <w:t>39</w:t>
      </w:r>
      <w:r w:rsidR="0003770D">
        <w:t xml:space="preserve">, </w:t>
      </w:r>
      <w:r w:rsidR="0003770D">
        <w:rPr>
          <w:rStyle w:val="indexRefchap"/>
        </w:rPr>
        <w:t>3</w:t>
      </w:r>
      <w:r w:rsidR="0003770D" w:rsidRPr="00252A98">
        <w:rPr>
          <w:rStyle w:val="indexRefchap"/>
        </w:rPr>
        <w:t>:</w:t>
      </w:r>
      <w:r w:rsidR="0003770D" w:rsidRPr="00252A98">
        <w:rPr>
          <w:rStyle w:val="indexRefpar"/>
        </w:rPr>
        <w:t>1</w:t>
      </w:r>
      <w:r w:rsidR="0003770D">
        <w:t xml:space="preserve">, </w:t>
      </w:r>
      <w:r w:rsidR="0003770D">
        <w:rPr>
          <w:rStyle w:val="indexRefchap"/>
        </w:rPr>
        <w:t>3</w:t>
      </w:r>
      <w:r w:rsidR="0003770D" w:rsidRPr="00252A98">
        <w:rPr>
          <w:rStyle w:val="indexRefchap"/>
        </w:rPr>
        <w:t>:</w:t>
      </w:r>
      <w:r w:rsidR="0003770D">
        <w:rPr>
          <w:rStyle w:val="indexRefpar"/>
        </w:rPr>
        <w:t>4–5</w:t>
      </w:r>
      <w:r w:rsidR="0003770D">
        <w:t xml:space="preserve">, </w:t>
      </w:r>
      <w:r w:rsidR="0003770D">
        <w:rPr>
          <w:rStyle w:val="indexRefchap"/>
        </w:rPr>
        <w:t>4</w:t>
      </w:r>
      <w:r w:rsidR="0003770D" w:rsidRPr="00252A98">
        <w:rPr>
          <w:rStyle w:val="indexRefchap"/>
        </w:rPr>
        <w:t>:</w:t>
      </w:r>
      <w:r w:rsidR="0003770D">
        <w:rPr>
          <w:rStyle w:val="indexRefpar"/>
        </w:rPr>
        <w:t>48</w:t>
      </w:r>
      <w:r w:rsidR="0003770D">
        <w:t xml:space="preserve">, </w:t>
      </w:r>
      <w:r w:rsidR="0003770D">
        <w:rPr>
          <w:rStyle w:val="indexRefchap"/>
        </w:rPr>
        <w:t>4</w:t>
      </w:r>
      <w:r w:rsidR="0003770D" w:rsidRPr="00252A98">
        <w:rPr>
          <w:rStyle w:val="indexRefchap"/>
        </w:rPr>
        <w:t>:</w:t>
      </w:r>
      <w:r w:rsidR="0003770D">
        <w:rPr>
          <w:rStyle w:val="indexRefpar"/>
        </w:rPr>
        <w:t>65</w:t>
      </w:r>
      <w:r w:rsidR="0003770D">
        <w:t xml:space="preserve">, </w:t>
      </w:r>
      <w:r w:rsidR="0003770D">
        <w:rPr>
          <w:rStyle w:val="indexRefchap"/>
        </w:rPr>
        <w:t>4</w:t>
      </w:r>
      <w:r w:rsidR="0003770D" w:rsidRPr="00252A98">
        <w:rPr>
          <w:rStyle w:val="indexRefchap"/>
        </w:rPr>
        <w:t>:</w:t>
      </w:r>
      <w:r w:rsidR="0003770D">
        <w:rPr>
          <w:rStyle w:val="indexRefpar"/>
        </w:rPr>
        <w:t>75</w:t>
      </w:r>
      <w:r w:rsidR="0003770D">
        <w:t xml:space="preserve">, </w:t>
      </w:r>
      <w:r w:rsidR="0003770D">
        <w:rPr>
          <w:rStyle w:val="indexRefchap"/>
        </w:rPr>
        <w:t>27</w:t>
      </w:r>
      <w:r w:rsidR="0003770D" w:rsidRPr="00252A98">
        <w:rPr>
          <w:rStyle w:val="indexRefchap"/>
        </w:rPr>
        <w:t>:</w:t>
      </w:r>
      <w:r w:rsidR="0003770D">
        <w:rPr>
          <w:rStyle w:val="indexRefpar"/>
        </w:rPr>
        <w:t>11</w:t>
      </w:r>
    </w:p>
    <w:p w14:paraId="5BAC3993" w14:textId="77777777" w:rsidR="00E67803" w:rsidRDefault="00C57E99">
      <w:pPr>
        <w:pStyle w:val="Index-3"/>
      </w:pPr>
      <w:r w:rsidRPr="00971E46">
        <w:rPr>
          <w:rStyle w:val="indexverweis"/>
        </w:rPr>
        <w:t>see also</w:t>
      </w:r>
      <w:r w:rsidRPr="002B1019">
        <w:t xml:space="preserve"> </w:t>
      </w:r>
      <w:r w:rsidRPr="000C7039">
        <w:rPr>
          <w:rStyle w:val="BookTitle"/>
          <w:highlight w:val="yellow"/>
        </w:rPr>
        <w:t>Bayán</w:t>
      </w:r>
    </w:p>
    <w:p w14:paraId="7929B1A9" w14:textId="77777777" w:rsidR="00C57E99" w:rsidRPr="002B1019" w:rsidRDefault="00C57E99" w:rsidP="00C57E99">
      <w:pPr>
        <w:pStyle w:val="Index-1"/>
      </w:pPr>
      <w:r w:rsidRPr="000C7039">
        <w:rPr>
          <w:highlight w:val="yellow"/>
        </w:rPr>
        <w:t>Bábí</w:t>
      </w:r>
      <w:r w:rsidRPr="002B1019">
        <w:t xml:space="preserve"> Faith</w:t>
      </w:r>
    </w:p>
    <w:p w14:paraId="4F91AADD" w14:textId="77777777" w:rsidR="00E67803" w:rsidRDefault="00C57E99" w:rsidP="001602C9">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revives, in </w:t>
      </w:r>
      <w:r w:rsidRPr="000C7039">
        <w:rPr>
          <w:highlight w:val="yellow"/>
        </w:rPr>
        <w:t>ʿIráq</w:t>
      </w:r>
      <w:r w:rsidR="00DC6AA6" w:rsidRPr="00230826">
        <w:rPr>
          <w:rStyle w:val="indexpagenumbercomma"/>
        </w:rPr>
        <w:t xml:space="preserve">, </w:t>
      </w:r>
      <w:r w:rsidR="00DC6AA6" w:rsidRPr="00230826">
        <w:rPr>
          <w:rStyle w:val="indexpagenumberchecked"/>
        </w:rPr>
        <w:t>74</w:t>
      </w:r>
      <w:r w:rsidR="001602C9">
        <w:t xml:space="preserve">, </w:t>
      </w:r>
      <w:r w:rsidR="00DC6AA6" w:rsidRPr="00230826">
        <w:rPr>
          <w:rStyle w:val="indexRefchap"/>
        </w:rPr>
        <w:t>4:</w:t>
      </w:r>
      <w:r w:rsidR="00DC6AA6" w:rsidRPr="00230826">
        <w:rPr>
          <w:rStyle w:val="indexRefpar"/>
        </w:rPr>
        <w:t>58–62</w:t>
      </w:r>
    </w:p>
    <w:p w14:paraId="2254AD8A" w14:textId="77777777" w:rsidR="00E67803" w:rsidRDefault="00C57E99" w:rsidP="007D382A">
      <w:pPr>
        <w:pStyle w:val="Index-2"/>
      </w:pPr>
      <w:r w:rsidRPr="002B1019">
        <w:t>decline in fortunes of</w:t>
      </w:r>
      <w:r w:rsidR="00DC6AA6" w:rsidRPr="00230826">
        <w:rPr>
          <w:rStyle w:val="indexpagenumbercomma"/>
        </w:rPr>
        <w:t xml:space="preserve">, </w:t>
      </w:r>
      <w:r w:rsidR="00DC6AA6" w:rsidRPr="00230826">
        <w:rPr>
          <w:rStyle w:val="indexpagenumberchecked"/>
        </w:rPr>
        <w:t>67</w:t>
      </w:r>
      <w:r w:rsidR="00DC6AA6" w:rsidRPr="00230826">
        <w:rPr>
          <w:rStyle w:val="indexpagenumbercomma"/>
        </w:rPr>
        <w:t xml:space="preserve">, </w:t>
      </w:r>
      <w:r w:rsidR="00DC6AA6" w:rsidRPr="00230826">
        <w:rPr>
          <w:rStyle w:val="indexpagenumberchecked"/>
        </w:rPr>
        <w:t>69</w:t>
      </w:r>
      <w:r w:rsidR="00DC6AA6" w:rsidRPr="00230826">
        <w:rPr>
          <w:rStyle w:val="indexpagenumbercomma"/>
        </w:rPr>
        <w:t xml:space="preserve">, </w:t>
      </w:r>
      <w:r w:rsidR="00DC6AA6" w:rsidRPr="00230826">
        <w:rPr>
          <w:rStyle w:val="indexpagenumberchecked"/>
        </w:rPr>
        <w:t>70</w:t>
      </w:r>
      <w:r w:rsidR="00DC6AA6" w:rsidRPr="00230826">
        <w:rPr>
          <w:rStyle w:val="indexpagenumbercomma"/>
        </w:rPr>
        <w:t xml:space="preserve">, </w:t>
      </w:r>
      <w:r w:rsidR="00DC6AA6" w:rsidRPr="00230826">
        <w:rPr>
          <w:rStyle w:val="indexpagenumberchecked"/>
        </w:rPr>
        <w:t>74</w:t>
      </w:r>
      <w:r w:rsidR="007B7056">
        <w:t xml:space="preserve">, </w:t>
      </w:r>
      <w:r w:rsidR="00DC6AA6" w:rsidRPr="00230826">
        <w:rPr>
          <w:rStyle w:val="indexRefchap"/>
        </w:rPr>
        <w:t>4:</w:t>
      </w:r>
      <w:r w:rsidR="00DC6AA6" w:rsidRPr="00230826">
        <w:rPr>
          <w:rStyle w:val="indexRefpar"/>
        </w:rPr>
        <w:t>14</w:t>
      </w:r>
      <w:r w:rsidR="007B7056">
        <w:t xml:space="preserve">, </w:t>
      </w:r>
      <w:r w:rsidR="00DC6AA6" w:rsidRPr="00230826">
        <w:rPr>
          <w:rStyle w:val="indexRefchap"/>
        </w:rPr>
        <w:t>4:</w:t>
      </w:r>
      <w:r w:rsidR="007D382A">
        <w:rPr>
          <w:rStyle w:val="indexRefpar"/>
        </w:rPr>
        <w:t>19</w:t>
      </w:r>
      <w:r w:rsidR="00DC6AA6" w:rsidRPr="00230826">
        <w:rPr>
          <w:rStyle w:val="indexRefpar"/>
        </w:rPr>
        <w:t>–21</w:t>
      </w:r>
      <w:r w:rsidR="007B7056">
        <w:t xml:space="preserve">, </w:t>
      </w:r>
      <w:r w:rsidR="00DC6AA6" w:rsidRPr="00230826">
        <w:rPr>
          <w:rStyle w:val="indexRefchap"/>
        </w:rPr>
        <w:t>4:</w:t>
      </w:r>
      <w:r w:rsidR="00DC6AA6" w:rsidRPr="00230826">
        <w:rPr>
          <w:rStyle w:val="indexRefpar"/>
        </w:rPr>
        <w:t>26</w:t>
      </w:r>
      <w:r w:rsidR="007D382A">
        <w:t xml:space="preserve">, </w:t>
      </w:r>
      <w:r w:rsidR="00DC6AA6" w:rsidRPr="00230826">
        <w:rPr>
          <w:rStyle w:val="indexRefchap"/>
        </w:rPr>
        <w:t>4:</w:t>
      </w:r>
      <w:r w:rsidR="00DC6AA6" w:rsidRPr="00230826">
        <w:rPr>
          <w:rStyle w:val="indexRefpar"/>
        </w:rPr>
        <w:t>56–58</w:t>
      </w:r>
    </w:p>
    <w:p w14:paraId="25924507" w14:textId="77777777" w:rsidR="00E67803" w:rsidRDefault="00C57E99" w:rsidP="007D382A">
      <w:pPr>
        <w:pStyle w:val="Index-2"/>
      </w:pPr>
      <w:r w:rsidRPr="002B1019">
        <w:t>sects of</w:t>
      </w:r>
      <w:r w:rsidR="00DC6AA6" w:rsidRPr="00230826">
        <w:rPr>
          <w:rStyle w:val="indexpagenumbercomma"/>
        </w:rPr>
        <w:t xml:space="preserve">, </w:t>
      </w:r>
      <w:r w:rsidR="00DC6AA6" w:rsidRPr="00230826">
        <w:rPr>
          <w:rStyle w:val="indexpagenumberchecked"/>
        </w:rPr>
        <w:t>68</w:t>
      </w:r>
      <w:r w:rsidR="007D382A">
        <w:t xml:space="preserve">, </w:t>
      </w:r>
      <w:r w:rsidR="00DC6AA6" w:rsidRPr="00230826">
        <w:rPr>
          <w:rStyle w:val="indexRefchap"/>
        </w:rPr>
        <w:t>4:</w:t>
      </w:r>
      <w:r w:rsidR="00DC6AA6" w:rsidRPr="00230826">
        <w:rPr>
          <w:rStyle w:val="indexRefpar"/>
        </w:rPr>
        <w:t>18–19</w:t>
      </w:r>
    </w:p>
    <w:p w14:paraId="776ED25D" w14:textId="77777777" w:rsidR="00C57E99" w:rsidRPr="002B1019" w:rsidRDefault="00C57E99" w:rsidP="00C57E99">
      <w:pPr>
        <w:pStyle w:val="Index-1"/>
      </w:pPr>
      <w:r w:rsidRPr="000C7039">
        <w:rPr>
          <w:highlight w:val="yellow"/>
        </w:rPr>
        <w:t>Bábís</w:t>
      </w:r>
      <w:r w:rsidRPr="002B1019">
        <w:t>,</w:t>
      </w:r>
    </w:p>
    <w:p w14:paraId="71893C28" w14:textId="77777777" w:rsidR="00E67803" w:rsidRDefault="00C57E99" w:rsidP="007D382A">
      <w:pPr>
        <w:pStyle w:val="Index-2"/>
      </w:pPr>
      <w:r w:rsidRPr="002B1019">
        <w:t xml:space="preserve">become followers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87</w:t>
      </w:r>
      <w:r w:rsidRPr="006E548C">
        <w:rPr>
          <w:rStyle w:val="indexpagenumbercontinued"/>
        </w:rPr>
        <w:t>–8</w:t>
      </w:r>
      <w:r w:rsidR="007D382A">
        <w:t xml:space="preserve">, </w:t>
      </w:r>
      <w:r w:rsidR="00DC6AA6" w:rsidRPr="00230826">
        <w:rPr>
          <w:rStyle w:val="indexRefchap"/>
        </w:rPr>
        <w:t>4:</w:t>
      </w:r>
      <w:r w:rsidR="00DC6AA6" w:rsidRPr="00230826">
        <w:rPr>
          <w:rStyle w:val="indexRefpar"/>
        </w:rPr>
        <w:t>124</w:t>
      </w:r>
    </w:p>
    <w:p w14:paraId="38D5CCD5" w14:textId="77777777" w:rsidR="00E67803" w:rsidRDefault="00C57E99" w:rsidP="00A53811">
      <w:pPr>
        <w:pStyle w:val="Index-2"/>
      </w:pPr>
      <w:r w:rsidRPr="002B1019">
        <w:t xml:space="preserve">followers of </w:t>
      </w:r>
      <w:r w:rsidRPr="000C7039">
        <w:rPr>
          <w:highlight w:val="yellow"/>
        </w:rPr>
        <w:t>Azal</w:t>
      </w:r>
      <w:r w:rsidRPr="002B1019">
        <w:t xml:space="preserve"> become </w:t>
      </w:r>
      <w:r w:rsidRPr="000C7039">
        <w:rPr>
          <w:highlight w:val="yellow"/>
        </w:rPr>
        <w:t>Azalís</w:t>
      </w:r>
      <w:r w:rsidRPr="002B1019">
        <w:t xml:space="preserve"> in </w:t>
      </w:r>
      <w:r w:rsidRPr="000C7039">
        <w:rPr>
          <w:highlight w:val="yellow"/>
        </w:rPr>
        <w:t>ʿIráq</w:t>
      </w:r>
      <w:r w:rsidR="00DC6AA6" w:rsidRPr="00230826">
        <w:rPr>
          <w:rStyle w:val="indexpagenumbernotfound"/>
        </w:rPr>
        <w:t>, 66</w:t>
      </w:r>
      <w:r w:rsidR="00DC6AA6" w:rsidRPr="00230826">
        <w:rPr>
          <w:rStyle w:val="indexpagenumbernotfound"/>
          <w:rFonts w:hint="cs"/>
        </w:rPr>
        <w:t>–</w:t>
      </w:r>
      <w:r w:rsidR="00DC6AA6" w:rsidRPr="00230826">
        <w:rPr>
          <w:rStyle w:val="indexpagenumbernotfound"/>
        </w:rPr>
        <w:t>7</w:t>
      </w:r>
      <w:r w:rsidR="00DC6AA6" w:rsidRPr="00230826">
        <w:rPr>
          <w:rStyle w:val="indexpagenumbercomma"/>
        </w:rPr>
        <w:t xml:space="preserve">, </w:t>
      </w:r>
      <w:r w:rsidR="00DC6AA6" w:rsidRPr="00230826">
        <w:rPr>
          <w:rStyle w:val="indexpagenumberchecked"/>
        </w:rPr>
        <w:t>70</w:t>
      </w:r>
      <w:r w:rsidR="00A53811">
        <w:t xml:space="preserve"> </w:t>
      </w:r>
      <w:r w:rsidR="00A53811" w:rsidRPr="00683C74">
        <w:rPr>
          <w:rStyle w:val="stilltoworkat"/>
        </w:rPr>
        <w:t>(</w:t>
      </w:r>
      <w:r w:rsidR="00A53811">
        <w:rPr>
          <w:rStyle w:val="stilltoworkat"/>
        </w:rPr>
        <w:t>nothing found on pages 66-7, additional find on page 88)</w:t>
      </w:r>
      <w:r w:rsidR="00A53811">
        <w:t xml:space="preserve">, </w:t>
      </w:r>
      <w:r w:rsidR="00A53811" w:rsidRPr="003402CD">
        <w:rPr>
          <w:rStyle w:val="indexRefchap"/>
        </w:rPr>
        <w:t>4:</w:t>
      </w:r>
      <w:r w:rsidR="00A53811" w:rsidRPr="003402CD">
        <w:rPr>
          <w:rStyle w:val="indexRefpar"/>
        </w:rPr>
        <w:t>2</w:t>
      </w:r>
      <w:r w:rsidR="00A53811">
        <w:rPr>
          <w:rStyle w:val="indexRefpar"/>
        </w:rPr>
        <w:t>6</w:t>
      </w:r>
      <w:r w:rsidR="0038428C">
        <w:t xml:space="preserve">, </w:t>
      </w:r>
      <w:r w:rsidR="00DC6AA6" w:rsidRPr="00230826">
        <w:rPr>
          <w:rStyle w:val="indexRefchap"/>
        </w:rPr>
        <w:t>4:</w:t>
      </w:r>
      <w:r w:rsidR="00DC6AA6" w:rsidRPr="00230826">
        <w:rPr>
          <w:rStyle w:val="indexRefpar"/>
        </w:rPr>
        <w:t>124</w:t>
      </w:r>
    </w:p>
    <w:p w14:paraId="7D1FDC6B" w14:textId="77777777" w:rsidR="00E67803" w:rsidRDefault="00C57E99" w:rsidP="00252A98">
      <w:pPr>
        <w:pStyle w:val="Index-2"/>
      </w:pPr>
      <w:r w:rsidRPr="002B1019">
        <w:t>persecution of</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62</w:t>
      </w:r>
      <w:r w:rsidR="0038428C">
        <w:t xml:space="preserve">, </w:t>
      </w:r>
      <w:r w:rsidR="00DC6AA6" w:rsidRPr="00230826">
        <w:rPr>
          <w:rStyle w:val="indexRefchap"/>
        </w:rPr>
        <w:t>2:</w:t>
      </w:r>
      <w:r w:rsidR="00DC6AA6" w:rsidRPr="00230826">
        <w:rPr>
          <w:rStyle w:val="indexRefpar"/>
        </w:rPr>
        <w:t>26</w:t>
      </w:r>
      <w:r w:rsidR="00252A98">
        <w:t xml:space="preserve">, </w:t>
      </w:r>
      <w:r w:rsidR="00DC6AA6" w:rsidRPr="00230826">
        <w:rPr>
          <w:rStyle w:val="indexRefchap"/>
        </w:rPr>
        <w:t>3:</w:t>
      </w:r>
      <w:r w:rsidR="00DC6AA6" w:rsidRPr="00230826">
        <w:rPr>
          <w:rStyle w:val="indexRefpar"/>
        </w:rPr>
        <w:t>12</w:t>
      </w:r>
    </w:p>
    <w:p w14:paraId="4A57FB4B" w14:textId="77777777" w:rsidR="00E67803" w:rsidRDefault="00C57E99" w:rsidP="00252A98">
      <w:pPr>
        <w:pStyle w:val="Index-2"/>
      </w:pPr>
      <w:r w:rsidRPr="002B1019">
        <w:t xml:space="preserve">some recognize station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64</w:t>
      </w:r>
      <w:r w:rsidR="00DC6AA6" w:rsidRPr="00230826">
        <w:rPr>
          <w:rStyle w:val="indexpagenumbercomma"/>
        </w:rPr>
        <w:t xml:space="preserve">, </w:t>
      </w:r>
      <w:r w:rsidR="00DC6AA6" w:rsidRPr="00230826">
        <w:rPr>
          <w:rStyle w:val="indexpagenumberchecked"/>
        </w:rPr>
        <w:t>67</w:t>
      </w:r>
      <w:r w:rsidR="00252A98">
        <w:t xml:space="preserve">, </w:t>
      </w:r>
      <w:r w:rsidR="00DC6AA6" w:rsidRPr="00230826">
        <w:rPr>
          <w:rStyle w:val="indexRefchap"/>
        </w:rPr>
        <w:t>2:</w:t>
      </w:r>
      <w:r w:rsidR="00DC6AA6" w:rsidRPr="00230826">
        <w:rPr>
          <w:rStyle w:val="indexRefpar"/>
        </w:rPr>
        <w:t>19</w:t>
      </w:r>
      <w:r w:rsidR="00252A98">
        <w:t xml:space="preserve">, </w:t>
      </w:r>
      <w:r w:rsidR="00DC6AA6" w:rsidRPr="00230826">
        <w:rPr>
          <w:rStyle w:val="indexRefchap"/>
        </w:rPr>
        <w:t>3:</w:t>
      </w:r>
      <w:r w:rsidR="00DC6AA6" w:rsidRPr="00230826">
        <w:rPr>
          <w:rStyle w:val="indexRefpar"/>
        </w:rPr>
        <w:t>17</w:t>
      </w:r>
      <w:r w:rsidR="00252A98">
        <w:t xml:space="preserve">, </w:t>
      </w:r>
      <w:r w:rsidR="00DC6AA6" w:rsidRPr="00230826">
        <w:rPr>
          <w:rStyle w:val="indexRefchap"/>
        </w:rPr>
        <w:t>4:</w:t>
      </w:r>
      <w:r w:rsidR="00DC6AA6" w:rsidRPr="00230826">
        <w:rPr>
          <w:rStyle w:val="indexRefpar"/>
        </w:rPr>
        <w:t>11–12</w:t>
      </w:r>
    </w:p>
    <w:p w14:paraId="2C5040FE" w14:textId="77777777" w:rsidR="00E67803" w:rsidRDefault="00C57E99" w:rsidP="00252A98">
      <w:pPr>
        <w:pStyle w:val="Index-2"/>
      </w:pPr>
      <w:r w:rsidRPr="002B1019">
        <w:t xml:space="preserve">remain faithful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86</w:t>
      </w:r>
      <w:r w:rsidR="00252A98">
        <w:t xml:space="preserve">, </w:t>
      </w:r>
      <w:r w:rsidR="00DC6AA6" w:rsidRPr="00230826">
        <w:rPr>
          <w:rStyle w:val="indexRefchap"/>
        </w:rPr>
        <w:t>4:</w:t>
      </w:r>
      <w:r w:rsidR="00DC6AA6" w:rsidRPr="00230826">
        <w:rPr>
          <w:rStyle w:val="indexRefpar"/>
        </w:rPr>
        <w:t>114</w:t>
      </w:r>
    </w:p>
    <w:p w14:paraId="1DDA1476" w14:textId="77777777" w:rsidR="00C57E99" w:rsidRPr="002B1019" w:rsidRDefault="00C57E99" w:rsidP="001822E5">
      <w:pPr>
        <w:pStyle w:val="Index-1"/>
      </w:pPr>
      <w:r w:rsidRPr="000C7039">
        <w:rPr>
          <w:highlight w:val="yellow"/>
        </w:rPr>
        <w:t>Badat</w:t>
      </w:r>
      <w:r w:rsidRPr="002B1019">
        <w:t>, Conference of</w:t>
      </w:r>
      <w:r w:rsidR="00DC6AA6" w:rsidRPr="00230826">
        <w:rPr>
          <w:rStyle w:val="indexpagenumbercomma"/>
        </w:rPr>
        <w:t xml:space="preserve">, </w:t>
      </w:r>
      <w:r w:rsidR="00DC6AA6" w:rsidRPr="00230826">
        <w:rPr>
          <w:rStyle w:val="indexpagenumberchecked"/>
        </w:rPr>
        <w:t>44</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115</w:t>
      </w:r>
      <w:r w:rsidR="00695519">
        <w:t xml:space="preserve">, </w:t>
      </w:r>
      <w:r w:rsidR="00DC6AA6" w:rsidRPr="00230826">
        <w:rPr>
          <w:rStyle w:val="indexRefchap"/>
        </w:rPr>
        <w:t>1:</w:t>
      </w:r>
      <w:r w:rsidR="00DC6AA6" w:rsidRPr="00230826">
        <w:rPr>
          <w:rStyle w:val="indexRefpar"/>
        </w:rPr>
        <w:t>84</w:t>
      </w:r>
      <w:r w:rsidR="00695519">
        <w:t xml:space="preserve">, </w:t>
      </w:r>
      <w:r w:rsidR="00DC6AA6" w:rsidRPr="00230826">
        <w:rPr>
          <w:rStyle w:val="indexRefchap"/>
        </w:rPr>
        <w:t>2:</w:t>
      </w:r>
      <w:r w:rsidR="00DC6AA6" w:rsidRPr="00230826">
        <w:rPr>
          <w:rStyle w:val="indexRefpar"/>
        </w:rPr>
        <w:t>19</w:t>
      </w:r>
      <w:r w:rsidR="001822E5">
        <w:t xml:space="preserve">, </w:t>
      </w:r>
      <w:r w:rsidR="00DC6AA6" w:rsidRPr="00230826">
        <w:rPr>
          <w:rStyle w:val="indexRefchap"/>
        </w:rPr>
        <w:t>4:</w:t>
      </w:r>
      <w:r w:rsidR="00DC6AA6" w:rsidRPr="00230826">
        <w:rPr>
          <w:rStyle w:val="indexRefpar"/>
        </w:rPr>
        <w:t>15</w:t>
      </w:r>
      <w:r w:rsidR="001822E5">
        <w:t xml:space="preserve">, </w:t>
      </w:r>
      <w:r w:rsidR="00DC6AA6" w:rsidRPr="00230826">
        <w:rPr>
          <w:rStyle w:val="indexRefchap"/>
        </w:rPr>
        <w:t>4:</w:t>
      </w:r>
      <w:r w:rsidR="00DC6AA6" w:rsidRPr="00230826">
        <w:rPr>
          <w:rStyle w:val="indexRefpar"/>
        </w:rPr>
        <w:t>74</w:t>
      </w:r>
      <w:r w:rsidR="001822E5">
        <w:t xml:space="preserve">, </w:t>
      </w:r>
      <w:r w:rsidR="00DC6AA6" w:rsidRPr="00230826">
        <w:rPr>
          <w:rStyle w:val="indexRefchap"/>
        </w:rPr>
        <w:t>7:</w:t>
      </w:r>
      <w:r w:rsidR="00DC6AA6" w:rsidRPr="00230826">
        <w:rPr>
          <w:rStyle w:val="indexRefpar"/>
        </w:rPr>
        <w:t>16–18</w:t>
      </w:r>
    </w:p>
    <w:p w14:paraId="524FB195" w14:textId="77777777" w:rsidR="00C57E99" w:rsidRPr="002B1019" w:rsidRDefault="00C57E99" w:rsidP="001822E5">
      <w:pPr>
        <w:pStyle w:val="Index-1"/>
      </w:pPr>
      <w:r w:rsidRPr="000C7039">
        <w:rPr>
          <w:highlight w:val="yellow"/>
        </w:rPr>
        <w:t>Badíʿ</w:t>
      </w:r>
      <w:r w:rsidR="00DC6AA6" w:rsidRPr="00230826">
        <w:rPr>
          <w:rStyle w:val="indexpagenumberchecked"/>
        </w:rPr>
        <w:t>, 13n</w:t>
      </w:r>
      <w:r w:rsidR="001822E5">
        <w:t xml:space="preserve">, </w:t>
      </w:r>
      <w:r w:rsidR="00DC6AA6" w:rsidRPr="00230826">
        <w:rPr>
          <w:rStyle w:val="indexRefchap"/>
        </w:rPr>
        <w:t>pr:</w:t>
      </w:r>
      <w:r w:rsidR="00DC6AA6" w:rsidRPr="00230826">
        <w:rPr>
          <w:rStyle w:val="indexRefpar"/>
        </w:rPr>
        <w:t>41</w:t>
      </w:r>
      <w:r w:rsidR="001822E5">
        <w:rPr>
          <w:rStyle w:val="indexRefpar"/>
        </w:rPr>
        <w:t>n</w:t>
      </w:r>
    </w:p>
    <w:p w14:paraId="565C7C3E" w14:textId="77777777" w:rsidR="00C57E99" w:rsidRPr="002B1019" w:rsidRDefault="00C57E99" w:rsidP="001822E5">
      <w:pPr>
        <w:pStyle w:val="Index-1"/>
      </w:pPr>
      <w:r w:rsidRPr="000C7039">
        <w:rPr>
          <w:highlight w:val="yellow"/>
        </w:rPr>
        <w:t>Badíʿu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129</w:t>
      </w:r>
      <w:r w:rsidR="00DC6AA6" w:rsidRPr="00230826">
        <w:rPr>
          <w:rStyle w:val="indexpagenumbercomma"/>
        </w:rPr>
        <w:t xml:space="preserve">, </w:t>
      </w:r>
      <w:r w:rsidR="00DC6AA6" w:rsidRPr="00230826">
        <w:rPr>
          <w:rStyle w:val="indexpagenumberchecked"/>
        </w:rPr>
        <w:t>149</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DC6AA6" w:rsidRPr="00230826">
        <w:rPr>
          <w:rStyle w:val="indexpagenumbercomma"/>
        </w:rPr>
        <w:t xml:space="preserve">, </w:t>
      </w:r>
      <w:r w:rsidR="00DC6AA6" w:rsidRPr="00230826">
        <w:rPr>
          <w:rStyle w:val="indexpagenumberchecked"/>
        </w:rPr>
        <w:t>418</w:t>
      </w:r>
      <w:r w:rsidR="001822E5">
        <w:t xml:space="preserve">, </w:t>
      </w:r>
      <w:r w:rsidR="00DC6AA6" w:rsidRPr="00230826">
        <w:rPr>
          <w:rStyle w:val="indexRefchap"/>
        </w:rPr>
        <w:t>7:</w:t>
      </w:r>
      <w:r w:rsidR="00DC6AA6" w:rsidRPr="00230826">
        <w:rPr>
          <w:rStyle w:val="indexRefpar"/>
        </w:rPr>
        <w:t>26</w:t>
      </w:r>
      <w:r w:rsidR="001822E5">
        <w:t xml:space="preserve">, </w:t>
      </w:r>
      <w:r w:rsidR="00DC6AA6" w:rsidRPr="00230826">
        <w:rPr>
          <w:rStyle w:val="indexRefchap"/>
        </w:rPr>
        <w:t>8:</w:t>
      </w:r>
      <w:r w:rsidR="00DC6AA6" w:rsidRPr="00230826">
        <w:rPr>
          <w:rStyle w:val="indexRefpar"/>
        </w:rPr>
        <w:t>18</w:t>
      </w:r>
      <w:r w:rsidR="001822E5">
        <w:t xml:space="preserve">, </w:t>
      </w:r>
      <w:r w:rsidR="00DC6AA6" w:rsidRPr="00230826">
        <w:rPr>
          <w:rStyle w:val="indexRefchap"/>
        </w:rPr>
        <w:t>11:</w:t>
      </w:r>
      <w:r w:rsidR="00DC6AA6" w:rsidRPr="00230826">
        <w:rPr>
          <w:rStyle w:val="indexRefpar"/>
        </w:rPr>
        <w:t>5</w:t>
      </w:r>
      <w:r w:rsidR="001822E5">
        <w:t xml:space="preserve">, </w:t>
      </w:r>
      <w:r w:rsidR="00DC6AA6" w:rsidRPr="00230826">
        <w:rPr>
          <w:rStyle w:val="indexRefchap"/>
        </w:rPr>
        <w:t>32:</w:t>
      </w:r>
      <w:r w:rsidR="00DC6AA6" w:rsidRPr="00230826">
        <w:rPr>
          <w:rStyle w:val="indexRefpar"/>
        </w:rPr>
        <w:t>71</w:t>
      </w:r>
      <w:r w:rsidR="001822E5">
        <w:t xml:space="preserve">, </w:t>
      </w:r>
      <w:r w:rsidR="00DC6AA6" w:rsidRPr="00230826">
        <w:rPr>
          <w:rStyle w:val="indexRefchap"/>
        </w:rPr>
        <w:t>32:</w:t>
      </w:r>
      <w:r w:rsidR="00DC6AA6" w:rsidRPr="00230826">
        <w:rPr>
          <w:rStyle w:val="indexRefpar"/>
        </w:rPr>
        <w:t>80</w:t>
      </w:r>
      <w:r w:rsidR="001822E5">
        <w:t xml:space="preserve">, </w:t>
      </w:r>
      <w:r w:rsidR="00DC6AA6" w:rsidRPr="00230826">
        <w:rPr>
          <w:rStyle w:val="indexRefchap"/>
        </w:rPr>
        <w:t>32:</w:t>
      </w:r>
      <w:r w:rsidR="00DC6AA6" w:rsidRPr="00230826">
        <w:rPr>
          <w:rStyle w:val="indexRefpar"/>
        </w:rPr>
        <w:t>82</w:t>
      </w:r>
      <w:r w:rsidR="001822E5">
        <w:t xml:space="preserve">, </w:t>
      </w:r>
      <w:r w:rsidR="00DC6AA6" w:rsidRPr="00230826">
        <w:rPr>
          <w:rStyle w:val="indexRefchap"/>
        </w:rPr>
        <w:t>ap1:</w:t>
      </w:r>
      <w:r w:rsidR="00DC6AA6" w:rsidRPr="00230826">
        <w:rPr>
          <w:rStyle w:val="indexRefchapsub"/>
        </w:rPr>
        <w:t>1:</w:t>
      </w:r>
      <w:r w:rsidR="00DC6AA6" w:rsidRPr="00230826">
        <w:rPr>
          <w:rStyle w:val="indexRefpar"/>
        </w:rPr>
        <w:t>6</w:t>
      </w:r>
    </w:p>
    <w:p w14:paraId="35172B91" w14:textId="77777777" w:rsidR="00E67803" w:rsidRDefault="00C57E99" w:rsidP="001822E5">
      <w:pPr>
        <w:pStyle w:val="Index-2"/>
      </w:pPr>
      <w:r w:rsidRPr="002B1019">
        <w:t>Covenant-breaking of</w:t>
      </w:r>
      <w:r w:rsidR="00DC6AA6" w:rsidRPr="00230826">
        <w:rPr>
          <w:rStyle w:val="indexpagenumbercomma"/>
        </w:rPr>
        <w:t xml:space="preserve">, </w:t>
      </w:r>
      <w:r w:rsidR="00DC6AA6" w:rsidRPr="00230826">
        <w:rPr>
          <w:rStyle w:val="indexpagenumberchecked"/>
        </w:rPr>
        <w:t>152</w:t>
      </w:r>
      <w:r w:rsidRPr="006E548C">
        <w:rPr>
          <w:rStyle w:val="indexpagenumbercontinued"/>
        </w:rPr>
        <w:t>–4</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197</w:t>
      </w:r>
      <w:r w:rsidRPr="006E548C">
        <w:rPr>
          <w:rStyle w:val="indexpagenumbercontinued"/>
        </w:rPr>
        <w:t>–8</w:t>
      </w:r>
      <w:r w:rsidR="001822E5">
        <w:t xml:space="preserve">, </w:t>
      </w:r>
      <w:r w:rsidR="00DC6AA6" w:rsidRPr="00230826">
        <w:rPr>
          <w:rStyle w:val="indexRefchap"/>
        </w:rPr>
        <w:t>11:</w:t>
      </w:r>
      <w:r w:rsidR="00DC6AA6" w:rsidRPr="00230826">
        <w:rPr>
          <w:rStyle w:val="indexRefpar"/>
        </w:rPr>
        <w:t>17–24</w:t>
      </w:r>
      <w:r w:rsidR="001822E5">
        <w:t xml:space="preserve">, </w:t>
      </w:r>
      <w:r w:rsidR="00DC6AA6" w:rsidRPr="00230826">
        <w:rPr>
          <w:rStyle w:val="indexRefchap"/>
        </w:rPr>
        <w:t>13:</w:t>
      </w:r>
      <w:r w:rsidR="00DC6AA6" w:rsidRPr="00230826">
        <w:rPr>
          <w:rStyle w:val="indexRefpar"/>
        </w:rPr>
        <w:t>3</w:t>
      </w:r>
      <w:r w:rsidR="001822E5">
        <w:t xml:space="preserve">, </w:t>
      </w:r>
      <w:r w:rsidR="00DC6AA6" w:rsidRPr="00230826">
        <w:rPr>
          <w:rStyle w:val="indexRefchap"/>
        </w:rPr>
        <w:t>16:</w:t>
      </w:r>
      <w:r w:rsidR="00DC6AA6" w:rsidRPr="00230826">
        <w:rPr>
          <w:rStyle w:val="indexRefpar"/>
        </w:rPr>
        <w:t>21–27</w:t>
      </w:r>
    </w:p>
    <w:p w14:paraId="54EF39BC" w14:textId="77777777" w:rsidR="00E67803" w:rsidRDefault="00C57E99" w:rsidP="001822E5">
      <w:pPr>
        <w:pStyle w:val="Index-2"/>
      </w:pPr>
      <w:r w:rsidRPr="002B1019">
        <w:t>death of</w:t>
      </w:r>
      <w:r w:rsidR="00DC6AA6" w:rsidRPr="00230826">
        <w:rPr>
          <w:rStyle w:val="indexpagenumbercomma"/>
        </w:rPr>
        <w:t xml:space="preserve">, </w:t>
      </w:r>
      <w:r w:rsidR="00DC6AA6" w:rsidRPr="00230826">
        <w:rPr>
          <w:rStyle w:val="indexpagenumberchecked"/>
        </w:rPr>
        <w:t>355</w:t>
      </w:r>
      <w:r w:rsidRPr="006E548C">
        <w:rPr>
          <w:rStyle w:val="indexpagenumbercontinued"/>
        </w:rPr>
        <w:t>–6</w:t>
      </w:r>
      <w:r w:rsidRPr="00074FF5">
        <w:rPr>
          <w:rStyle w:val="structurepagenumber"/>
        </w:rPr>
        <w:t xml:space="preserve"> &lt;page </w:t>
      </w:r>
      <w:r>
        <w:rPr>
          <w:rStyle w:val="structurepagenumber"/>
        </w:rPr>
        <w:t>258</w:t>
      </w:r>
      <w:r w:rsidR="00B777C2">
        <w:rPr>
          <w:rStyle w:val="structurepagenumber"/>
        </w:rPr>
        <w:t>/&gt;</w:t>
      </w:r>
      <w:r w:rsidR="000932E6">
        <w:t xml:space="preserve">, </w:t>
      </w:r>
      <w:r w:rsidR="000932E6" w:rsidRPr="000932E6">
        <w:rPr>
          <w:rStyle w:val="indexRefchap"/>
        </w:rPr>
        <w:t>30:</w:t>
      </w:r>
      <w:r w:rsidR="000932E6" w:rsidRPr="000932E6">
        <w:rPr>
          <w:rStyle w:val="indexRefpar"/>
        </w:rPr>
        <w:t>43–44</w:t>
      </w:r>
      <w:r w:rsidR="001822E5">
        <w:t xml:space="preserve">, </w:t>
      </w:r>
      <w:r w:rsidR="00DC6AA6" w:rsidRPr="00230826">
        <w:rPr>
          <w:rStyle w:val="indexRefchap"/>
        </w:rPr>
        <w:t>32:</w:t>
      </w:r>
      <w:r w:rsidR="00DC6AA6" w:rsidRPr="00230826">
        <w:rPr>
          <w:rStyle w:val="indexRefpar"/>
        </w:rPr>
        <w:t>21</w:t>
      </w:r>
    </w:p>
    <w:p w14:paraId="7886B5E3" w14:textId="77777777" w:rsidR="00E67803" w:rsidRDefault="00C57E99" w:rsidP="000932E6">
      <w:pPr>
        <w:pStyle w:val="Index-2"/>
      </w:pPr>
      <w:r w:rsidRPr="002B1019">
        <w:t>did not question authenticity of Will of</w:t>
      </w:r>
      <w:r>
        <w:t xml:space="preserve">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348</w:t>
      </w:r>
      <w:r w:rsidR="00DC6AA6" w:rsidRPr="00230826">
        <w:rPr>
          <w:rStyle w:val="indexpagenumbercomma"/>
        </w:rPr>
        <w:t xml:space="preserve">, </w:t>
      </w:r>
      <w:r w:rsidR="00DC6AA6" w:rsidRPr="00230826">
        <w:rPr>
          <w:rStyle w:val="indexpagenumberchecked"/>
        </w:rPr>
        <w:t>349</w:t>
      </w:r>
      <w:r w:rsidR="000932E6">
        <w:t xml:space="preserve">, </w:t>
      </w:r>
      <w:r w:rsidR="00DC6AA6" w:rsidRPr="00230826">
        <w:rPr>
          <w:rStyle w:val="indexRefchap"/>
        </w:rPr>
        <w:t>31:</w:t>
      </w:r>
      <w:r w:rsidR="00DC6AA6" w:rsidRPr="00230826">
        <w:rPr>
          <w:rStyle w:val="indexRefpar"/>
        </w:rPr>
        <w:t>23</w:t>
      </w:r>
      <w:r w:rsidR="000932E6">
        <w:t xml:space="preserve">, </w:t>
      </w:r>
      <w:r w:rsidR="00DC6AA6" w:rsidRPr="00230826">
        <w:rPr>
          <w:rStyle w:val="indexRefchap"/>
        </w:rPr>
        <w:t>31:</w:t>
      </w:r>
      <w:r w:rsidR="00DC6AA6" w:rsidRPr="00230826">
        <w:rPr>
          <w:rStyle w:val="indexRefpar"/>
        </w:rPr>
        <w:t>28</w:t>
      </w:r>
    </w:p>
    <w:p w14:paraId="62FCC870" w14:textId="77777777" w:rsidR="00E67803" w:rsidRDefault="00C57E99" w:rsidP="000932E6">
      <w:pPr>
        <w:pStyle w:val="Index-2"/>
      </w:pPr>
      <w:r w:rsidRPr="002B1019">
        <w:t>incarceration of</w:t>
      </w:r>
      <w:r w:rsidR="00DC6AA6" w:rsidRPr="00230826">
        <w:rPr>
          <w:rStyle w:val="indexpagenumbercomma"/>
        </w:rPr>
        <w:t xml:space="preserve">, </w:t>
      </w:r>
      <w:r w:rsidR="00DC6AA6" w:rsidRPr="00230826">
        <w:rPr>
          <w:rStyle w:val="indexpagenumberchecked"/>
        </w:rPr>
        <w:t>228</w:t>
      </w:r>
      <w:r w:rsidR="000932E6">
        <w:t xml:space="preserve">, </w:t>
      </w:r>
      <w:r w:rsidR="00DC6AA6" w:rsidRPr="00230826">
        <w:rPr>
          <w:rStyle w:val="indexRefchap"/>
        </w:rPr>
        <w:t>19:</w:t>
      </w:r>
      <w:r w:rsidR="00DC6AA6" w:rsidRPr="00230826">
        <w:rPr>
          <w:rStyle w:val="indexRefpar"/>
        </w:rPr>
        <w:t>27</w:t>
      </w:r>
    </w:p>
    <w:p w14:paraId="16A25E03" w14:textId="77777777" w:rsidR="00E67803" w:rsidRDefault="00C57E99" w:rsidP="000932E6">
      <w:pPr>
        <w:pStyle w:val="Index-2"/>
      </w:pPr>
      <w:r w:rsidRPr="002B1019">
        <w:t>fate of</w:t>
      </w:r>
      <w:r w:rsidR="00DC6AA6" w:rsidRPr="00230826">
        <w:rPr>
          <w:rStyle w:val="indexpagenumbercomma"/>
        </w:rPr>
        <w:t xml:space="preserve">, </w:t>
      </w:r>
      <w:r w:rsidR="00DC6AA6" w:rsidRPr="00230826">
        <w:rPr>
          <w:rStyle w:val="indexpagenumberchecked"/>
        </w:rPr>
        <w:t>251</w:t>
      </w:r>
      <w:r w:rsidR="00DC6AA6" w:rsidRPr="00230826">
        <w:rPr>
          <w:rStyle w:val="indexpagenumbercomma"/>
        </w:rPr>
        <w:t xml:space="preserve">, </w:t>
      </w:r>
      <w:r w:rsidR="00DC6AA6" w:rsidRPr="00230826">
        <w:rPr>
          <w:rStyle w:val="indexpagenumberchecked"/>
        </w:rPr>
        <w:t>340</w:t>
      </w:r>
      <w:r w:rsidR="000932E6">
        <w:t xml:space="preserve">, </w:t>
      </w:r>
      <w:r w:rsidR="00DC6AA6" w:rsidRPr="00230826">
        <w:rPr>
          <w:rStyle w:val="indexRefchap"/>
        </w:rPr>
        <w:t>21:</w:t>
      </w:r>
      <w:r w:rsidR="00DC6AA6" w:rsidRPr="00230826">
        <w:rPr>
          <w:rStyle w:val="indexRefpar"/>
        </w:rPr>
        <w:t>31</w:t>
      </w:r>
      <w:r w:rsidR="000932E6">
        <w:t xml:space="preserve">, </w:t>
      </w:r>
      <w:r w:rsidR="00DC6AA6" w:rsidRPr="00230826">
        <w:rPr>
          <w:rStyle w:val="indexRefchap"/>
        </w:rPr>
        <w:t>30:</w:t>
      </w:r>
      <w:r w:rsidR="00DC6AA6" w:rsidRPr="00230826">
        <w:rPr>
          <w:rStyle w:val="indexRefpar"/>
        </w:rPr>
        <w:t>43–44</w:t>
      </w:r>
    </w:p>
    <w:p w14:paraId="6DFD4D16" w14:textId="77777777" w:rsidR="00E67803" w:rsidRDefault="00DF5AA5" w:rsidP="000932E6">
      <w:pPr>
        <w:pStyle w:val="Index-2"/>
      </w:pPr>
      <w:r>
        <w:rPr>
          <w:rStyle w:val="quotesterms"/>
        </w:rPr>
        <w:t>›</w:t>
      </w:r>
      <w:r w:rsidR="00627ED1" w:rsidRPr="00627ED1">
        <w:rPr>
          <w:rStyle w:val="quotesterms"/>
        </w:rPr>
        <w:t>letter of confession</w:t>
      </w:r>
      <w:r>
        <w:rPr>
          <w:rStyle w:val="quotesterms"/>
        </w:rPr>
        <w:t>‹</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426</w:t>
      </w:r>
      <w:r w:rsidR="000932E6">
        <w:t xml:space="preserve">, </w:t>
      </w:r>
      <w:r w:rsidR="000932E6" w:rsidRPr="001822E5">
        <w:rPr>
          <w:rStyle w:val="indexRefchap"/>
        </w:rPr>
        <w:t>11:</w:t>
      </w:r>
      <w:r w:rsidR="000932E6" w:rsidRPr="001822E5">
        <w:rPr>
          <w:rStyle w:val="indexRefpar"/>
        </w:rPr>
        <w:t>1</w:t>
      </w:r>
      <w:r w:rsidR="000932E6">
        <w:rPr>
          <w:rStyle w:val="indexRefpar"/>
        </w:rPr>
        <w:t>8</w:t>
      </w:r>
      <w:r w:rsidR="000932E6" w:rsidRPr="001822E5">
        <w:rPr>
          <w:rStyle w:val="indexRefpar"/>
        </w:rPr>
        <w:t>–2</w:t>
      </w:r>
      <w:r w:rsidR="000932E6">
        <w:rPr>
          <w:rStyle w:val="indexRefpar"/>
        </w:rPr>
        <w:t>3</w:t>
      </w:r>
      <w:r w:rsidR="000932E6">
        <w:t xml:space="preserve">, </w:t>
      </w:r>
      <w:r w:rsidR="00DC6AA6" w:rsidRPr="00230826">
        <w:rPr>
          <w:rStyle w:val="indexRefchap"/>
        </w:rPr>
        <w:t>19:</w:t>
      </w:r>
      <w:r w:rsidR="00DC6AA6" w:rsidRPr="00230826">
        <w:rPr>
          <w:rStyle w:val="indexRefpar"/>
        </w:rPr>
        <w:t>25</w:t>
      </w:r>
      <w:r w:rsidR="000932E6">
        <w:t xml:space="preserve">, </w:t>
      </w:r>
      <w:r w:rsidR="00DC6AA6" w:rsidRPr="00230826">
        <w:rPr>
          <w:rStyle w:val="indexRefchap"/>
        </w:rPr>
        <w:t>ap1:</w:t>
      </w:r>
      <w:r w:rsidR="00DC6AA6" w:rsidRPr="00230826">
        <w:rPr>
          <w:rStyle w:val="indexRefchapsub"/>
        </w:rPr>
        <w:t>2:</w:t>
      </w:r>
      <w:r w:rsidR="00DC6AA6" w:rsidRPr="00230826">
        <w:rPr>
          <w:rStyle w:val="indexRefpar"/>
        </w:rPr>
        <w:t>10</w:t>
      </w:r>
    </w:p>
    <w:p w14:paraId="29834772" w14:textId="77777777" w:rsidR="00E67803" w:rsidRDefault="00C57E99" w:rsidP="00637D9D">
      <w:pPr>
        <w:pStyle w:val="Index-2"/>
      </w:pPr>
      <w:r w:rsidRPr="002B1019">
        <w:t xml:space="preserve">seizes keys to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288</w:t>
      </w:r>
      <w:r w:rsidR="00DC6AA6" w:rsidRPr="00230826">
        <w:rPr>
          <w:rStyle w:val="indexpagenumbercomma"/>
        </w:rPr>
        <w:t xml:space="preserve">, </w:t>
      </w:r>
      <w:r w:rsidR="00DC6AA6" w:rsidRPr="00230826">
        <w:rPr>
          <w:rStyle w:val="indexpagenumberchecked"/>
        </w:rPr>
        <w:t>333</w:t>
      </w:r>
      <w:r w:rsidR="000932E6">
        <w:t xml:space="preserve">, </w:t>
      </w:r>
      <w:r w:rsidR="00DC6AA6" w:rsidRPr="00230826">
        <w:rPr>
          <w:rStyle w:val="indexRefchap"/>
        </w:rPr>
        <w:t>25:</w:t>
      </w:r>
      <w:r w:rsidR="00DC6AA6" w:rsidRPr="00230826">
        <w:rPr>
          <w:rStyle w:val="indexRefpar"/>
        </w:rPr>
        <w:t>37–38</w:t>
      </w:r>
      <w:r w:rsidR="00637D9D">
        <w:t xml:space="preserve">, </w:t>
      </w:r>
      <w:r w:rsidR="00DC6AA6" w:rsidRPr="00230826">
        <w:rPr>
          <w:rStyle w:val="indexRefchap"/>
        </w:rPr>
        <w:t>30:</w:t>
      </w:r>
      <w:r w:rsidR="00DC6AA6" w:rsidRPr="00230826">
        <w:rPr>
          <w:rStyle w:val="indexRefpar"/>
        </w:rPr>
        <w:t>4</w:t>
      </w:r>
    </w:p>
    <w:p w14:paraId="2C589D08" w14:textId="77777777" w:rsidR="00C57E99" w:rsidRPr="002B1019" w:rsidRDefault="00627ED1" w:rsidP="000932E6">
      <w:pPr>
        <w:pStyle w:val="Index-1"/>
      </w:pPr>
      <w:r w:rsidRPr="00627ED1">
        <w:rPr>
          <w:highlight w:val="yellow"/>
        </w:rPr>
        <w:t>Badru’</w:t>
      </w:r>
      <w:r w:rsidR="00C57E99" w:rsidRPr="000C7039">
        <w:rPr>
          <w:highlight w:val="yellow"/>
        </w:rPr>
        <w:t>d</w:t>
      </w:r>
      <w:r w:rsidRPr="00627ED1">
        <w:rPr>
          <w:highlight w:val="yellow"/>
        </w:rPr>
        <w:t>-</w:t>
      </w:r>
      <w:r w:rsidR="00C57E99" w:rsidRPr="000C7039">
        <w:rPr>
          <w:highlight w:val="yellow"/>
        </w:rPr>
        <w:t>Dín</w:t>
      </w:r>
      <w:r w:rsidR="00C57E99" w:rsidRPr="002B1019">
        <w:t xml:space="preserve">, </w:t>
      </w:r>
      <w:r w:rsidR="00C57E99" w:rsidRPr="000C7039">
        <w:rPr>
          <w:highlight w:val="yellow"/>
        </w:rPr>
        <w:t>ay</w:t>
      </w:r>
      <w:r w:rsidR="00DC6AA6" w:rsidRPr="00230826">
        <w:rPr>
          <w:rStyle w:val="indexpagenumbercomma"/>
        </w:rPr>
        <w:t xml:space="preserve">, </w:t>
      </w:r>
      <w:r w:rsidR="00DC6AA6" w:rsidRPr="00230826">
        <w:rPr>
          <w:rStyle w:val="indexpagenumberchecked"/>
        </w:rPr>
        <w:t>236</w:t>
      </w:r>
      <w:r w:rsidR="000932E6">
        <w:t xml:space="preserve">, </w:t>
      </w:r>
      <w:r w:rsidR="00DC6AA6" w:rsidRPr="00230826">
        <w:rPr>
          <w:rStyle w:val="indexRefchap"/>
        </w:rPr>
        <w:t>20:</w:t>
      </w:r>
      <w:r w:rsidR="00DC6AA6" w:rsidRPr="00230826">
        <w:rPr>
          <w:rStyle w:val="indexRefpar"/>
        </w:rPr>
        <w:t>23</w:t>
      </w:r>
    </w:p>
    <w:p w14:paraId="5E8D13B8" w14:textId="77777777" w:rsidR="00C57E99" w:rsidRPr="002B1019" w:rsidRDefault="00C57E99" w:rsidP="000932E6">
      <w:pPr>
        <w:pStyle w:val="Index-1"/>
      </w:pPr>
      <w:r w:rsidRPr="000C7039">
        <w:rPr>
          <w:highlight w:val="yellow"/>
        </w:rPr>
        <w:t>Badád</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138</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336</w:t>
      </w:r>
      <w:r w:rsidR="000932E6">
        <w:t xml:space="preserve">, </w:t>
      </w:r>
      <w:r w:rsidR="00DC6AA6" w:rsidRPr="00230826">
        <w:rPr>
          <w:rStyle w:val="indexRefchap"/>
        </w:rPr>
        <w:t>pr:</w:t>
      </w:r>
      <w:r w:rsidR="00DC6AA6" w:rsidRPr="00230826">
        <w:rPr>
          <w:rStyle w:val="indexRefpar"/>
        </w:rPr>
        <w:t>5</w:t>
      </w:r>
      <w:r w:rsidR="000932E6">
        <w:t xml:space="preserve">, </w:t>
      </w:r>
      <w:r w:rsidR="00DC6AA6" w:rsidRPr="00230826">
        <w:rPr>
          <w:rStyle w:val="indexRefchap"/>
        </w:rPr>
        <w:t>9:</w:t>
      </w:r>
      <w:r w:rsidR="00DC6AA6" w:rsidRPr="00230826">
        <w:rPr>
          <w:rStyle w:val="indexRefpar"/>
        </w:rPr>
        <w:t>18–19</w:t>
      </w:r>
      <w:r w:rsidR="000932E6">
        <w:t xml:space="preserve">, </w:t>
      </w:r>
      <w:r w:rsidR="00DC6AA6" w:rsidRPr="00230826">
        <w:rPr>
          <w:rStyle w:val="indexRefchap"/>
        </w:rPr>
        <w:t>13:</w:t>
      </w:r>
      <w:r w:rsidR="00DC6AA6" w:rsidRPr="00230826">
        <w:rPr>
          <w:rStyle w:val="indexRefpar"/>
        </w:rPr>
        <w:t>6</w:t>
      </w:r>
      <w:r w:rsidR="000932E6">
        <w:t xml:space="preserve">, </w:t>
      </w:r>
      <w:r w:rsidR="00DC6AA6" w:rsidRPr="00230826">
        <w:rPr>
          <w:rStyle w:val="indexRefchap"/>
        </w:rPr>
        <w:t>30:</w:t>
      </w:r>
      <w:r w:rsidR="00DC6AA6" w:rsidRPr="00230826">
        <w:rPr>
          <w:rStyle w:val="indexRefpar"/>
        </w:rPr>
        <w:t>19</w:t>
      </w:r>
    </w:p>
    <w:p w14:paraId="653A758C" w14:textId="77777777" w:rsidR="00C57E99" w:rsidRPr="002B1019" w:rsidRDefault="00C57E99" w:rsidP="000932E6">
      <w:pPr>
        <w:pStyle w:val="Index-1"/>
      </w:pPr>
      <w:r w:rsidRPr="000C7039">
        <w:rPr>
          <w:highlight w:val="yellow"/>
        </w:rPr>
        <w:t>Bahá</w:t>
      </w:r>
      <w:r w:rsidRPr="002B1019">
        <w:t>, people of</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407</w:t>
      </w:r>
      <w:r w:rsidR="000932E6">
        <w:t xml:space="preserve">, </w:t>
      </w:r>
      <w:r w:rsidR="00DC6AA6" w:rsidRPr="00230826">
        <w:rPr>
          <w:rStyle w:val="indexRefchap"/>
        </w:rPr>
        <w:t>35:</w:t>
      </w:r>
      <w:r w:rsidR="00DC6AA6" w:rsidRPr="00230826">
        <w:rPr>
          <w:rStyle w:val="indexRefpar"/>
        </w:rPr>
        <w:t>45</w:t>
      </w:r>
      <w:r w:rsidR="000932E6">
        <w:t xml:space="preserve">, </w:t>
      </w:r>
      <w:r w:rsidR="00DC6AA6" w:rsidRPr="00230826">
        <w:rPr>
          <w:rStyle w:val="indexRefchap"/>
        </w:rPr>
        <w:t>35:</w:t>
      </w:r>
      <w:r w:rsidR="00DC6AA6" w:rsidRPr="00230826">
        <w:rPr>
          <w:rStyle w:val="indexRefpar"/>
        </w:rPr>
        <w:t>70</w:t>
      </w:r>
    </w:p>
    <w:p w14:paraId="0EBC77CB" w14:textId="77777777" w:rsidR="00C57E99" w:rsidRPr="002B1019" w:rsidRDefault="00C57E99" w:rsidP="00E95439">
      <w:pPr>
        <w:pStyle w:val="Index-1"/>
      </w:pP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23</w:t>
      </w:r>
      <w:r w:rsidR="00E95439">
        <w:t xml:space="preserve">, </w:t>
      </w:r>
      <w:r w:rsidR="00DC6AA6" w:rsidRPr="00230826">
        <w:rPr>
          <w:rStyle w:val="indexRefchap"/>
        </w:rPr>
        <w:t>pr:</w:t>
      </w:r>
      <w:r w:rsidR="00DC6AA6" w:rsidRPr="00230826">
        <w:rPr>
          <w:rStyle w:val="indexRefpar"/>
        </w:rPr>
        <w:t>90–91</w:t>
      </w:r>
    </w:p>
    <w:p w14:paraId="6F4C6ADA" w14:textId="77777777" w:rsidR="00E67803" w:rsidRDefault="00C57E99" w:rsidP="00E95439">
      <w:pPr>
        <w:pStyle w:val="Index-2"/>
      </w:pP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promotion of</w:t>
      </w:r>
      <w:r w:rsidR="00DC6AA6" w:rsidRPr="00230826">
        <w:rPr>
          <w:rStyle w:val="indexpagenumbercomma"/>
        </w:rPr>
        <w:t xml:space="preserve">, </w:t>
      </w:r>
      <w:r w:rsidR="00DC6AA6" w:rsidRPr="00230826">
        <w:rPr>
          <w:rStyle w:val="indexpagenumberchecked"/>
        </w:rPr>
        <w:t>202</w:t>
      </w:r>
      <w:r w:rsidR="00E95439">
        <w:t xml:space="preserve">, </w:t>
      </w:r>
      <w:r w:rsidR="00DC6AA6" w:rsidRPr="00230826">
        <w:rPr>
          <w:rStyle w:val="indexRefchap"/>
        </w:rPr>
        <w:t>17:</w:t>
      </w:r>
      <w:r w:rsidR="00DC6AA6" w:rsidRPr="00230826">
        <w:rPr>
          <w:rStyle w:val="indexRefpar"/>
        </w:rPr>
        <w:t>5</w:t>
      </w:r>
    </w:p>
    <w:p w14:paraId="61AC31AB" w14:textId="77777777" w:rsidR="00E67803" w:rsidRDefault="00C57E99" w:rsidP="00E95439">
      <w:pPr>
        <w:pStyle w:val="Index-2"/>
      </w:pPr>
      <w:r w:rsidRPr="002B1019">
        <w:t xml:space="preserve">achievements of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274</w:t>
      </w:r>
      <w:r w:rsidRPr="006E548C">
        <w:rPr>
          <w:rStyle w:val="indexpagenumbercontinued"/>
        </w:rPr>
        <w:t>–5</w:t>
      </w:r>
      <w:r w:rsidR="00DC6AA6" w:rsidRPr="00230826">
        <w:rPr>
          <w:rStyle w:val="indexpagenumbercomma"/>
        </w:rPr>
        <w:t xml:space="preserve">, </w:t>
      </w:r>
      <w:r w:rsidR="00DC6AA6" w:rsidRPr="00230826">
        <w:rPr>
          <w:rStyle w:val="indexpagenumberchecked"/>
        </w:rPr>
        <w:t>406</w:t>
      </w:r>
      <w:r w:rsidRPr="006E548C">
        <w:rPr>
          <w:rStyle w:val="indexpagenumbercontinued"/>
        </w:rPr>
        <w:t>–7</w:t>
      </w:r>
      <w:r w:rsidR="00E95439">
        <w:t xml:space="preserve">, </w:t>
      </w:r>
      <w:r w:rsidR="00DC6AA6" w:rsidRPr="00230826">
        <w:rPr>
          <w:rStyle w:val="indexRefchap"/>
        </w:rPr>
        <w:t>20:</w:t>
      </w:r>
      <w:r w:rsidR="00DC6AA6" w:rsidRPr="00230826">
        <w:rPr>
          <w:rStyle w:val="indexRefpar"/>
        </w:rPr>
        <w:t>2–3</w:t>
      </w:r>
      <w:r w:rsidR="00E95439">
        <w:t xml:space="preserve">, </w:t>
      </w:r>
      <w:r w:rsidR="00DC6AA6" w:rsidRPr="00230826">
        <w:rPr>
          <w:rStyle w:val="indexRefchap"/>
        </w:rPr>
        <w:t>24:</w:t>
      </w:r>
      <w:r w:rsidR="00DC6AA6" w:rsidRPr="00230826">
        <w:rPr>
          <w:rStyle w:val="indexRefpar"/>
        </w:rPr>
        <w:t>6–7</w:t>
      </w:r>
      <w:r w:rsidR="00E95439">
        <w:t xml:space="preserve">, </w:t>
      </w:r>
      <w:r w:rsidR="00DC6AA6" w:rsidRPr="00230826">
        <w:rPr>
          <w:rStyle w:val="indexRefchap"/>
        </w:rPr>
        <w:t>35:</w:t>
      </w:r>
      <w:r w:rsidR="00DC6AA6" w:rsidRPr="00230826">
        <w:rPr>
          <w:rStyle w:val="indexRefpar"/>
        </w:rPr>
        <w:t>67</w:t>
      </w:r>
    </w:p>
    <w:p w14:paraId="25FA4C5B" w14:textId="77777777" w:rsidR="00E67803" w:rsidRDefault="00C57E99">
      <w:pPr>
        <w:pStyle w:val="Index-2"/>
      </w:pPr>
      <w:r w:rsidRPr="002B1019">
        <w:t xml:space="preserve">Administrative Order, </w:t>
      </w:r>
      <w:r w:rsidRPr="00971E46">
        <w:rPr>
          <w:rStyle w:val="indexverweis"/>
        </w:rPr>
        <w:t>see</w:t>
      </w:r>
      <w:r w:rsidRPr="002B1019">
        <w:t xml:space="preserve"> Administrative</w:t>
      </w:r>
      <w:r>
        <w:t xml:space="preserve"> </w:t>
      </w:r>
      <w:r w:rsidRPr="002B1019">
        <w:t xml:space="preserve">Order </w:t>
      </w:r>
      <w:r w:rsidRPr="00971E46">
        <w:rPr>
          <w:rStyle w:val="indexverweis"/>
        </w:rPr>
        <w:t>and</w:t>
      </w:r>
      <w:r w:rsidRPr="002B1019">
        <w:t xml:space="preserve"> Assemblies</w:t>
      </w:r>
    </w:p>
    <w:p w14:paraId="0E5013BB" w14:textId="77777777" w:rsidR="00E67803" w:rsidRDefault="00C57E99" w:rsidP="00E95439">
      <w:pPr>
        <w:pStyle w:val="Index-2"/>
      </w:pPr>
      <w:r w:rsidRPr="002B1019">
        <w:t>Centenary of birth of</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374</w:t>
      </w:r>
      <w:r w:rsidR="00E95439">
        <w:t xml:space="preserve">, </w:t>
      </w:r>
      <w:r w:rsidR="00DC6AA6" w:rsidRPr="00230826">
        <w:rPr>
          <w:rStyle w:val="indexRefchap"/>
        </w:rPr>
        <w:t>28:</w:t>
      </w:r>
      <w:r w:rsidR="00DC6AA6" w:rsidRPr="00230826">
        <w:rPr>
          <w:rStyle w:val="indexRefpar"/>
        </w:rPr>
        <w:t>2</w:t>
      </w:r>
      <w:r w:rsidR="00E95439">
        <w:t xml:space="preserve">, </w:t>
      </w:r>
      <w:r w:rsidR="00DC6AA6" w:rsidRPr="00230826">
        <w:rPr>
          <w:rStyle w:val="indexRefchap"/>
        </w:rPr>
        <w:t>28:</w:t>
      </w:r>
      <w:r w:rsidR="00DC6AA6" w:rsidRPr="00230826">
        <w:rPr>
          <w:rStyle w:val="indexRefpar"/>
        </w:rPr>
        <w:t>7</w:t>
      </w:r>
      <w:r w:rsidR="00E95439">
        <w:t xml:space="preserve">, </w:t>
      </w:r>
      <w:r w:rsidR="00DC6AA6" w:rsidRPr="00230826">
        <w:rPr>
          <w:rStyle w:val="indexRefchap"/>
        </w:rPr>
        <w:t>33:</w:t>
      </w:r>
      <w:r w:rsidR="00DC6AA6" w:rsidRPr="00230826">
        <w:rPr>
          <w:rStyle w:val="indexRefpar"/>
        </w:rPr>
        <w:t>15</w:t>
      </w:r>
    </w:p>
    <w:p w14:paraId="3111AA27" w14:textId="77777777" w:rsidR="00E67803" w:rsidRDefault="00C57E99" w:rsidP="00E95439">
      <w:pPr>
        <w:pStyle w:val="Index-2"/>
      </w:pPr>
      <w:r w:rsidRPr="002B1019">
        <w:t>Covenant a unique feature of</w:t>
      </w:r>
      <w:r w:rsidR="00DC6AA6" w:rsidRPr="00230826">
        <w:rPr>
          <w:rStyle w:val="indexpagenumbercomma"/>
        </w:rPr>
        <w:t xml:space="preserve">, </w:t>
      </w:r>
      <w:r w:rsidR="00DC6AA6" w:rsidRPr="00230826">
        <w:rPr>
          <w:rStyle w:val="indexpagenumberchecked"/>
        </w:rPr>
        <w:t>256</w:t>
      </w:r>
      <w:r w:rsidR="00E95439">
        <w:t xml:space="preserve">, </w:t>
      </w:r>
      <w:r w:rsidR="00DC6AA6" w:rsidRPr="00230826">
        <w:rPr>
          <w:rStyle w:val="indexRefchap"/>
        </w:rPr>
        <w:t>22:</w:t>
      </w:r>
      <w:r w:rsidR="00DC6AA6" w:rsidRPr="00230826">
        <w:rPr>
          <w:rStyle w:val="indexRefpar"/>
        </w:rPr>
        <w:t>17</w:t>
      </w:r>
    </w:p>
    <w:p w14:paraId="0DB95D02" w14:textId="77777777" w:rsidR="00E67803" w:rsidRDefault="00C57E99" w:rsidP="00E95439">
      <w:pPr>
        <w:pStyle w:val="Index-2"/>
      </w:pPr>
      <w:r w:rsidRPr="002B1019">
        <w:t xml:space="preserve">crisis in, created by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164</w:t>
      </w:r>
      <w:r w:rsidR="00E95439">
        <w:t xml:space="preserve">, </w:t>
      </w:r>
      <w:r w:rsidR="00DC6AA6" w:rsidRPr="00230826">
        <w:rPr>
          <w:rStyle w:val="indexRefchap"/>
        </w:rPr>
        <w:t>13:</w:t>
      </w:r>
      <w:r w:rsidR="00DC6AA6" w:rsidRPr="00230826">
        <w:rPr>
          <w:rStyle w:val="indexRefpar"/>
        </w:rPr>
        <w:t>1</w:t>
      </w:r>
    </w:p>
    <w:p w14:paraId="1B31CA1B" w14:textId="77777777" w:rsidR="00E67803" w:rsidRDefault="00C57E99" w:rsidP="00E95439">
      <w:pPr>
        <w:pStyle w:val="Index-2"/>
      </w:pPr>
      <w:r w:rsidRPr="002B1019">
        <w:t>development of world community</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371</w:t>
      </w:r>
      <w:r w:rsidRPr="006E548C">
        <w:rPr>
          <w:rStyle w:val="indexpagenumbercontinued"/>
        </w:rPr>
        <w:t>–2</w:t>
      </w:r>
      <w:r w:rsidR="00DC6AA6" w:rsidRPr="00230826">
        <w:rPr>
          <w:rStyle w:val="indexpagenumbercomma"/>
        </w:rPr>
        <w:t xml:space="preserve">, </w:t>
      </w:r>
      <w:r w:rsidR="00DC6AA6" w:rsidRPr="00230826">
        <w:rPr>
          <w:rStyle w:val="indexpagenumberchecked"/>
        </w:rPr>
        <w:t>376</w:t>
      </w:r>
      <w:r w:rsidR="00E95439">
        <w:t xml:space="preserve">, </w:t>
      </w:r>
      <w:r w:rsidR="00DC6AA6" w:rsidRPr="00230826">
        <w:rPr>
          <w:rStyle w:val="indexRefchap"/>
        </w:rPr>
        <w:t>24:</w:t>
      </w:r>
      <w:r w:rsidR="00DC6AA6" w:rsidRPr="00230826">
        <w:rPr>
          <w:rStyle w:val="indexRefpar"/>
        </w:rPr>
        <w:t>8–10</w:t>
      </w:r>
      <w:r w:rsidR="00E95439">
        <w:t xml:space="preserve">, </w:t>
      </w:r>
      <w:r w:rsidR="00DC6AA6" w:rsidRPr="00230826">
        <w:rPr>
          <w:rStyle w:val="indexRefchap"/>
        </w:rPr>
        <w:t>33:</w:t>
      </w:r>
      <w:r w:rsidR="00DC6AA6" w:rsidRPr="00230826">
        <w:rPr>
          <w:rStyle w:val="indexRefpar"/>
        </w:rPr>
        <w:t>6–7</w:t>
      </w:r>
      <w:r w:rsidR="00E95439">
        <w:t xml:space="preserve">, </w:t>
      </w:r>
      <w:r w:rsidR="00DC6AA6" w:rsidRPr="00230826">
        <w:rPr>
          <w:rStyle w:val="indexRefchap"/>
        </w:rPr>
        <w:t>33:</w:t>
      </w:r>
      <w:r w:rsidR="00DC6AA6" w:rsidRPr="00230826">
        <w:rPr>
          <w:rStyle w:val="indexRefpar"/>
        </w:rPr>
        <w:t>24–25</w:t>
      </w:r>
    </w:p>
    <w:p w14:paraId="60232002" w14:textId="77777777" w:rsidR="00E67803" w:rsidRDefault="00C57E99" w:rsidP="00E95439">
      <w:pPr>
        <w:pStyle w:val="Index-2"/>
      </w:pPr>
      <w:r w:rsidRPr="002B1019">
        <w:t>does not harbour egotistical personalities</w:t>
      </w:r>
      <w:r w:rsidR="00DC6AA6" w:rsidRPr="00230826">
        <w:rPr>
          <w:rStyle w:val="indexpagenumbercomma"/>
        </w:rPr>
        <w:t xml:space="preserve">, </w:t>
      </w:r>
      <w:r w:rsidR="00DC6AA6" w:rsidRPr="00230826">
        <w:rPr>
          <w:rStyle w:val="indexpagenumberchecked"/>
        </w:rPr>
        <w:t>333</w:t>
      </w:r>
      <w:r w:rsidR="00E95439">
        <w:t xml:space="preserve">, </w:t>
      </w:r>
      <w:r w:rsidR="00DC6AA6" w:rsidRPr="00230826">
        <w:rPr>
          <w:rStyle w:val="indexRefchap"/>
        </w:rPr>
        <w:t>30:</w:t>
      </w:r>
      <w:r w:rsidR="00DC6AA6" w:rsidRPr="00230826">
        <w:rPr>
          <w:rStyle w:val="indexRefpar"/>
        </w:rPr>
        <w:t>5</w:t>
      </w:r>
    </w:p>
    <w:p w14:paraId="3E8FE164" w14:textId="77777777" w:rsidR="00E67803" w:rsidRDefault="00C57E99" w:rsidP="00E95439">
      <w:pPr>
        <w:pStyle w:val="Index-2"/>
      </w:pPr>
      <w:r w:rsidRPr="002B1019">
        <w:t>effect of Covenant-breakers on</w:t>
      </w:r>
      <w:r w:rsidR="00DC6AA6" w:rsidRPr="00230826">
        <w:rPr>
          <w:rStyle w:val="indexpagenumbercomma"/>
        </w:rPr>
        <w:t xml:space="preserve">, </w:t>
      </w:r>
      <w:r w:rsidR="00DC6AA6" w:rsidRPr="00230826">
        <w:rPr>
          <w:rStyle w:val="indexpagenumberchecked"/>
        </w:rPr>
        <w:t>273</w:t>
      </w:r>
      <w:r w:rsidRPr="006E548C">
        <w:rPr>
          <w:rStyle w:val="indexpagenumbercontinued"/>
        </w:rPr>
        <w:t>–4</w:t>
      </w:r>
      <w:r w:rsidR="00E95439">
        <w:t xml:space="preserve">, </w:t>
      </w:r>
      <w:r w:rsidR="00DC6AA6" w:rsidRPr="00230826">
        <w:rPr>
          <w:rStyle w:val="indexRefchap"/>
        </w:rPr>
        <w:t>24:</w:t>
      </w:r>
      <w:r w:rsidR="00DC6AA6" w:rsidRPr="00230826">
        <w:rPr>
          <w:rStyle w:val="indexRefpar"/>
        </w:rPr>
        <w:t>2–5</w:t>
      </w:r>
    </w:p>
    <w:p w14:paraId="30C68C0D" w14:textId="77777777" w:rsidR="00E67803" w:rsidRDefault="00C57E99" w:rsidP="00814B56">
      <w:pPr>
        <w:pStyle w:val="Index-2"/>
      </w:pPr>
      <w:r w:rsidRPr="002B1019">
        <w:t>emergence from obscurity</w:t>
      </w:r>
      <w:r w:rsidR="00DC6AA6" w:rsidRPr="00230826">
        <w:rPr>
          <w:rStyle w:val="indexpagenumbercomma"/>
        </w:rPr>
        <w:t xml:space="preserve">, </w:t>
      </w:r>
      <w:r w:rsidR="00DC6AA6" w:rsidRPr="00230826">
        <w:rPr>
          <w:rStyle w:val="indexpagenumberchecked"/>
        </w:rPr>
        <w:t>412</w:t>
      </w:r>
      <w:r w:rsidR="00DC6AA6" w:rsidRPr="00230826">
        <w:rPr>
          <w:rStyle w:val="indexpagenumbercomma"/>
        </w:rPr>
        <w:t xml:space="preserve">, </w:t>
      </w:r>
      <w:r w:rsidR="00DC6AA6" w:rsidRPr="00230826">
        <w:rPr>
          <w:rStyle w:val="indexpagenumberchecked"/>
        </w:rPr>
        <w:t>413</w:t>
      </w:r>
      <w:r w:rsidRPr="006E548C">
        <w:rPr>
          <w:rStyle w:val="indexpagenumbercontinued"/>
        </w:rPr>
        <w:t>–14</w:t>
      </w:r>
      <w:r w:rsidR="00814B56">
        <w:t xml:space="preserve">, </w:t>
      </w:r>
      <w:r w:rsidR="00DC6AA6" w:rsidRPr="00230826">
        <w:rPr>
          <w:rStyle w:val="indexRefchap"/>
        </w:rPr>
        <w:t>36:</w:t>
      </w:r>
      <w:r w:rsidR="00DC6AA6" w:rsidRPr="00230826">
        <w:rPr>
          <w:rStyle w:val="indexRefpar"/>
        </w:rPr>
        <w:t>23</w:t>
      </w:r>
      <w:r w:rsidR="00814B56">
        <w:rPr>
          <w:rStyle w:val="indexRefpar"/>
        </w:rPr>
        <w:t>–26</w:t>
      </w:r>
      <w:r w:rsidR="00814B56">
        <w:t xml:space="preserve">, </w:t>
      </w:r>
      <w:r w:rsidR="00DC6AA6" w:rsidRPr="00230826">
        <w:rPr>
          <w:rStyle w:val="indexRefchap"/>
        </w:rPr>
        <w:t>36:</w:t>
      </w:r>
      <w:r w:rsidR="00DC6AA6" w:rsidRPr="00230826">
        <w:rPr>
          <w:rStyle w:val="indexRefpar"/>
        </w:rPr>
        <w:t>29–31</w:t>
      </w:r>
    </w:p>
    <w:p w14:paraId="4BF79694" w14:textId="77777777" w:rsidR="00E67803" w:rsidRDefault="00C57E99" w:rsidP="00814B56">
      <w:pPr>
        <w:pStyle w:val="Index-2"/>
      </w:pPr>
      <w:r w:rsidRPr="002B1019">
        <w:t>enemies of, different from Covenant-breakers</w:t>
      </w:r>
      <w:r w:rsidR="00DC6AA6" w:rsidRPr="00230826">
        <w:rPr>
          <w:rStyle w:val="indexpagenumbercomma"/>
        </w:rPr>
        <w:t xml:space="preserve">, </w:t>
      </w:r>
      <w:r w:rsidR="00DC6AA6" w:rsidRPr="00230826">
        <w:rPr>
          <w:rStyle w:val="indexpagenumberchecked"/>
        </w:rPr>
        <w:t>253</w:t>
      </w:r>
      <w:r w:rsidRPr="006E548C">
        <w:rPr>
          <w:rStyle w:val="indexpagenumbercontinued"/>
        </w:rPr>
        <w:t>–4</w:t>
      </w:r>
      <w:r w:rsidR="00814B56">
        <w:t xml:space="preserve">, </w:t>
      </w:r>
      <w:r w:rsidR="00DC6AA6" w:rsidRPr="00230826">
        <w:rPr>
          <w:rStyle w:val="indexRefchap"/>
        </w:rPr>
        <w:t>22:</w:t>
      </w:r>
      <w:r w:rsidR="00DC6AA6" w:rsidRPr="00230826">
        <w:rPr>
          <w:rStyle w:val="indexRefpar"/>
        </w:rPr>
        <w:t>4</w:t>
      </w:r>
    </w:p>
    <w:p w14:paraId="74588D05" w14:textId="77777777" w:rsidR="00E67803" w:rsidRDefault="00C57E99" w:rsidP="00814B56">
      <w:pPr>
        <w:pStyle w:val="Index-2"/>
      </w:pPr>
      <w:r w:rsidRPr="002B1019">
        <w:t>epochs in development of</w:t>
      </w:r>
      <w:r w:rsidR="00DC6AA6" w:rsidRPr="00230826">
        <w:rPr>
          <w:rStyle w:val="indexpagenumbercomma"/>
        </w:rPr>
        <w:t xml:space="preserve">, </w:t>
      </w:r>
      <w:r w:rsidR="00DC6AA6" w:rsidRPr="00230826">
        <w:rPr>
          <w:rStyle w:val="indexpagenumberchecked"/>
        </w:rPr>
        <w:t>318</w:t>
      </w:r>
      <w:r w:rsidR="00DC6AA6" w:rsidRPr="00230826">
        <w:rPr>
          <w:rStyle w:val="indexpagenumbercomma"/>
        </w:rPr>
        <w:t xml:space="preserve">, </w:t>
      </w:r>
      <w:r w:rsidR="00DC6AA6" w:rsidRPr="00230826">
        <w:rPr>
          <w:rStyle w:val="indexpagenumberchecked"/>
        </w:rPr>
        <w:t>323</w:t>
      </w:r>
      <w:r w:rsidR="00DC6AA6" w:rsidRPr="00230826">
        <w:rPr>
          <w:rStyle w:val="indexpagenumbercomma"/>
        </w:rPr>
        <w:t xml:space="preserve">, </w:t>
      </w:r>
      <w:r w:rsidR="00DC6AA6" w:rsidRPr="00230826">
        <w:rPr>
          <w:rStyle w:val="indexpagenumberchecked"/>
        </w:rPr>
        <w:t>373</w:t>
      </w:r>
      <w:r w:rsidRPr="006E548C">
        <w:rPr>
          <w:rStyle w:val="indexpagenumbercontinued"/>
        </w:rPr>
        <w:t>–5</w:t>
      </w:r>
      <w:r w:rsidR="00814B56">
        <w:t xml:space="preserve">, </w:t>
      </w:r>
      <w:r w:rsidR="00DC6AA6" w:rsidRPr="00230826">
        <w:rPr>
          <w:rStyle w:val="indexRefchap"/>
        </w:rPr>
        <w:t>28:</w:t>
      </w:r>
      <w:r w:rsidR="00DC6AA6" w:rsidRPr="00230826">
        <w:rPr>
          <w:rStyle w:val="indexRefpar"/>
        </w:rPr>
        <w:t>12</w:t>
      </w:r>
      <w:r w:rsidR="00814B56">
        <w:t xml:space="preserve">, </w:t>
      </w:r>
      <w:r w:rsidR="00DC6AA6" w:rsidRPr="00230826">
        <w:rPr>
          <w:rStyle w:val="indexRefchap"/>
        </w:rPr>
        <w:t>29:</w:t>
      </w:r>
      <w:r w:rsidR="00DC6AA6" w:rsidRPr="00230826">
        <w:rPr>
          <w:rStyle w:val="indexRefpar"/>
        </w:rPr>
        <w:t>6</w:t>
      </w:r>
      <w:r w:rsidR="00814B56">
        <w:t xml:space="preserve">, </w:t>
      </w:r>
      <w:r w:rsidR="00DC6AA6" w:rsidRPr="00230826">
        <w:rPr>
          <w:rStyle w:val="indexRefchap"/>
        </w:rPr>
        <w:t>33:</w:t>
      </w:r>
      <w:r w:rsidR="00DC6AA6" w:rsidRPr="00230826">
        <w:rPr>
          <w:rStyle w:val="indexRefpar"/>
        </w:rPr>
        <w:t>11–23</w:t>
      </w:r>
    </w:p>
    <w:p w14:paraId="0426F02E" w14:textId="77777777" w:rsidR="00E67803" w:rsidRDefault="00C57E99" w:rsidP="00814B56">
      <w:pPr>
        <w:pStyle w:val="Index-2"/>
      </w:pPr>
      <w:r w:rsidRPr="002B1019">
        <w:t>events during Guardianship</w:t>
      </w:r>
      <w:r w:rsidR="00DC6AA6" w:rsidRPr="00230826">
        <w:rPr>
          <w:rStyle w:val="indexpagenumbercomma"/>
        </w:rPr>
        <w:t xml:space="preserve">, </w:t>
      </w:r>
      <w:r w:rsidR="00DC6AA6" w:rsidRPr="00230826">
        <w:rPr>
          <w:rStyle w:val="indexpagenumberchecked"/>
        </w:rPr>
        <w:t>304</w:t>
      </w:r>
      <w:r w:rsidRPr="006E548C">
        <w:rPr>
          <w:rStyle w:val="indexpagenumbercontinued"/>
        </w:rPr>
        <w:t>–6</w:t>
      </w:r>
      <w:r w:rsidR="00814B56">
        <w:t xml:space="preserve">, </w:t>
      </w:r>
      <w:r w:rsidR="00DC6AA6" w:rsidRPr="00230826">
        <w:rPr>
          <w:rStyle w:val="indexRefchap"/>
        </w:rPr>
        <w:t>26:</w:t>
      </w:r>
      <w:r w:rsidR="00DC6AA6" w:rsidRPr="00230826">
        <w:rPr>
          <w:rStyle w:val="indexRefpar"/>
        </w:rPr>
        <w:t>39–51</w:t>
      </w:r>
    </w:p>
    <w:p w14:paraId="64D8D5D2" w14:textId="77777777" w:rsidR="00E67803" w:rsidRDefault="00C57E99" w:rsidP="001E013B">
      <w:pPr>
        <w:pStyle w:val="Index-2"/>
      </w:pPr>
      <w:r w:rsidRPr="002B1019">
        <w:t>expansion of</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275</w:t>
      </w:r>
      <w:r w:rsidR="00814B56">
        <w:t xml:space="preserve">, </w:t>
      </w:r>
      <w:r w:rsidR="00DC6AA6" w:rsidRPr="00230826">
        <w:rPr>
          <w:rStyle w:val="indexRefchap"/>
        </w:rPr>
        <w:t>20:</w:t>
      </w:r>
      <w:r w:rsidR="00DC6AA6" w:rsidRPr="00230826">
        <w:rPr>
          <w:rStyle w:val="indexRefpar"/>
        </w:rPr>
        <w:t>6</w:t>
      </w:r>
      <w:r w:rsidR="001E013B">
        <w:t xml:space="preserve">, </w:t>
      </w:r>
      <w:r w:rsidR="00DC6AA6" w:rsidRPr="00230826">
        <w:rPr>
          <w:rStyle w:val="indexRefchap"/>
        </w:rPr>
        <w:t>24:</w:t>
      </w:r>
      <w:r w:rsidR="00DC6AA6" w:rsidRPr="00230826">
        <w:rPr>
          <w:rStyle w:val="indexRefpar"/>
        </w:rPr>
        <w:t>8–10</w:t>
      </w:r>
    </w:p>
    <w:p w14:paraId="6D8FD392" w14:textId="77777777" w:rsidR="00E67803" w:rsidRDefault="00627ED1" w:rsidP="001E013B">
      <w:pPr>
        <w:pStyle w:val="Index-2"/>
      </w:pPr>
      <w:r w:rsidRPr="00627ED1">
        <w:rPr>
          <w:rStyle w:val="quotesterms"/>
        </w:rPr>
        <w:t xml:space="preserve">›free </w:t>
      </w:r>
      <w:r w:rsidRPr="00627ED1">
        <w:rPr>
          <w:rStyle w:val="quotesterms"/>
          <w:highlight w:val="green"/>
        </w:rPr>
        <w:t>Bahá</w:t>
      </w:r>
      <w:r w:rsidR="00DF5AA5">
        <w:rPr>
          <w:rStyle w:val="quotesterms"/>
          <w:highlight w:val="green"/>
        </w:rPr>
        <w:t>’</w:t>
      </w:r>
      <w:r w:rsidRPr="00627ED1">
        <w:rPr>
          <w:rStyle w:val="quotesterms"/>
          <w:highlight w:val="green"/>
        </w:rPr>
        <w:t>ís</w:t>
      </w:r>
      <w:r w:rsidRPr="00627ED1">
        <w:rPr>
          <w:rStyle w:val="quotesterms"/>
        </w:rPr>
        <w:t>́</w:t>
      </w:r>
      <w:r w:rsidR="00DF5AA5">
        <w:rPr>
          <w:rStyle w:val="quotesterms"/>
        </w:rPr>
        <w:t>‹</w:t>
      </w:r>
      <w:r w:rsidR="00DC6AA6" w:rsidRPr="00230826">
        <w:rPr>
          <w:rStyle w:val="indexpagenumbercomma"/>
        </w:rPr>
        <w:t xml:space="preserve">, </w:t>
      </w:r>
      <w:r w:rsidR="00DC6AA6" w:rsidRPr="00230826">
        <w:rPr>
          <w:rStyle w:val="indexpagenumberchecked"/>
        </w:rPr>
        <w:t>346</w:t>
      </w:r>
      <w:r w:rsidR="001E013B">
        <w:t xml:space="preserve">, </w:t>
      </w:r>
      <w:r w:rsidR="00DC6AA6" w:rsidRPr="00230826">
        <w:rPr>
          <w:rStyle w:val="indexRefchap"/>
        </w:rPr>
        <w:t>31:</w:t>
      </w:r>
      <w:r w:rsidR="00DC6AA6" w:rsidRPr="00230826">
        <w:rPr>
          <w:rStyle w:val="indexRefpar"/>
        </w:rPr>
        <w:t>12</w:t>
      </w:r>
    </w:p>
    <w:p w14:paraId="41B472AA" w14:textId="77777777" w:rsidR="00E67803" w:rsidRDefault="00C57E99" w:rsidP="001E013B">
      <w:pPr>
        <w:pStyle w:val="Index-2"/>
      </w:pPr>
      <w:r w:rsidRPr="002B1019">
        <w:t>future of</w:t>
      </w:r>
      <w:r w:rsidR="00DC6AA6" w:rsidRPr="00230826">
        <w:rPr>
          <w:rStyle w:val="indexpagenumbercomma"/>
        </w:rPr>
        <w:t xml:space="preserve">, </w:t>
      </w:r>
      <w:r w:rsidR="00DC6AA6" w:rsidRPr="00230826">
        <w:rPr>
          <w:rStyle w:val="indexpagenumberchecked"/>
        </w:rPr>
        <w:t>202</w:t>
      </w:r>
      <w:r w:rsidRPr="006E548C">
        <w:rPr>
          <w:rStyle w:val="indexpagenumbercontinued"/>
        </w:rPr>
        <w:t>–3</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282</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411</w:t>
      </w:r>
      <w:r w:rsidRPr="006E548C">
        <w:rPr>
          <w:rStyle w:val="indexpagenumbercontinued"/>
        </w:rPr>
        <w:t>–12</w:t>
      </w:r>
      <w:r w:rsidR="001E013B">
        <w:t xml:space="preserve">, </w:t>
      </w:r>
      <w:r w:rsidR="00DC6AA6" w:rsidRPr="00230826">
        <w:rPr>
          <w:rStyle w:val="indexRefchap"/>
        </w:rPr>
        <w:t>17:</w:t>
      </w:r>
      <w:r w:rsidR="00DC6AA6" w:rsidRPr="00230826">
        <w:rPr>
          <w:rStyle w:val="indexRefpar"/>
        </w:rPr>
        <w:t>8</w:t>
      </w:r>
      <w:r w:rsidR="001E013B">
        <w:t xml:space="preserve">, </w:t>
      </w:r>
      <w:r w:rsidR="00DC6AA6" w:rsidRPr="00230826">
        <w:rPr>
          <w:rStyle w:val="indexRefchap"/>
        </w:rPr>
        <w:t>20:</w:t>
      </w:r>
      <w:r w:rsidR="00DC6AA6" w:rsidRPr="00230826">
        <w:rPr>
          <w:rStyle w:val="indexRefpar"/>
        </w:rPr>
        <w:t>12</w:t>
      </w:r>
      <w:r w:rsidR="001E013B">
        <w:t xml:space="preserve">, </w:t>
      </w:r>
      <w:r w:rsidR="00DC6AA6" w:rsidRPr="00230826">
        <w:rPr>
          <w:rStyle w:val="indexRefchap"/>
        </w:rPr>
        <w:t>25:</w:t>
      </w:r>
      <w:r w:rsidR="00DC6AA6" w:rsidRPr="00230826">
        <w:rPr>
          <w:rStyle w:val="indexRefpar"/>
        </w:rPr>
        <w:t>9–14</w:t>
      </w:r>
      <w:r w:rsidR="001E013B">
        <w:t xml:space="preserve">, </w:t>
      </w:r>
      <w:r w:rsidR="00DC6AA6" w:rsidRPr="00230826">
        <w:rPr>
          <w:rStyle w:val="indexRefchap"/>
        </w:rPr>
        <w:t>27:</w:t>
      </w:r>
      <w:r w:rsidR="00DC6AA6" w:rsidRPr="00230826">
        <w:rPr>
          <w:rStyle w:val="indexRefpar"/>
        </w:rPr>
        <w:t>10</w:t>
      </w:r>
      <w:r w:rsidR="001E013B">
        <w:t xml:space="preserve">, </w:t>
      </w:r>
      <w:r w:rsidR="00DC6AA6" w:rsidRPr="00230826">
        <w:rPr>
          <w:rStyle w:val="indexRefchap"/>
        </w:rPr>
        <w:t>34:</w:t>
      </w:r>
      <w:r w:rsidR="00DC6AA6" w:rsidRPr="00230826">
        <w:rPr>
          <w:rStyle w:val="indexRefpar"/>
        </w:rPr>
        <w:t>6</w:t>
      </w:r>
      <w:r w:rsidR="001E013B">
        <w:t xml:space="preserve">, </w:t>
      </w:r>
      <w:r w:rsidR="00DC6AA6" w:rsidRPr="00230826">
        <w:rPr>
          <w:rStyle w:val="indexRefchap"/>
        </w:rPr>
        <w:t>35:</w:t>
      </w:r>
      <w:r w:rsidR="00DC6AA6" w:rsidRPr="00230826">
        <w:rPr>
          <w:rStyle w:val="indexRefpar"/>
        </w:rPr>
        <w:t>67–70</w:t>
      </w:r>
      <w:r w:rsidR="001E013B">
        <w:t xml:space="preserve">, </w:t>
      </w:r>
      <w:r w:rsidR="00DC6AA6" w:rsidRPr="00230826">
        <w:rPr>
          <w:rStyle w:val="indexRefchap"/>
        </w:rPr>
        <w:t>36:</w:t>
      </w:r>
      <w:r w:rsidR="00DC6AA6" w:rsidRPr="00230826">
        <w:rPr>
          <w:rStyle w:val="indexRefpar"/>
        </w:rPr>
        <w:t>18–25</w:t>
      </w:r>
    </w:p>
    <w:p w14:paraId="429FA984" w14:textId="77777777" w:rsidR="00E67803" w:rsidRDefault="00C57E99" w:rsidP="001E013B">
      <w:pPr>
        <w:pStyle w:val="Index-2"/>
      </w:pPr>
      <w:r w:rsidRPr="002B1019">
        <w:t>goal of, is establishing oneness of</w:t>
      </w:r>
      <w:r>
        <w:t xml:space="preserve"> </w:t>
      </w:r>
      <w:r w:rsidRPr="002B1019">
        <w:t>mankind</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389</w:t>
      </w:r>
      <w:r w:rsidR="001E013B">
        <w:t xml:space="preserve">, </w:t>
      </w:r>
      <w:r w:rsidR="00DC6AA6" w:rsidRPr="00230826">
        <w:rPr>
          <w:rStyle w:val="indexRefchap"/>
        </w:rPr>
        <w:t>22:</w:t>
      </w:r>
      <w:r w:rsidR="00DC6AA6" w:rsidRPr="00230826">
        <w:rPr>
          <w:rStyle w:val="indexRefpar"/>
        </w:rPr>
        <w:t>11</w:t>
      </w:r>
      <w:r w:rsidR="001E013B">
        <w:t xml:space="preserve">, </w:t>
      </w:r>
      <w:r w:rsidR="00DC6AA6" w:rsidRPr="00230826">
        <w:rPr>
          <w:rStyle w:val="indexRefchap"/>
        </w:rPr>
        <w:t>34:</w:t>
      </w:r>
      <w:r w:rsidR="00DC6AA6" w:rsidRPr="00230826">
        <w:rPr>
          <w:rStyle w:val="indexRefpar"/>
        </w:rPr>
        <w:t>52</w:t>
      </w:r>
    </w:p>
    <w:p w14:paraId="02370AEB" w14:textId="77777777" w:rsidR="00E67803" w:rsidRDefault="00C57E99" w:rsidP="001E013B">
      <w:pPr>
        <w:pStyle w:val="Index-2"/>
      </w:pPr>
      <w:r w:rsidRPr="002B1019">
        <w:t xml:space="preserve">history of, written by </w:t>
      </w:r>
      <w:r w:rsidRPr="000C7039">
        <w:rPr>
          <w:highlight w:val="cyan"/>
        </w:rPr>
        <w:t>Shoghi Effendi</w:t>
      </w:r>
      <w:r w:rsidR="00DC6AA6" w:rsidRPr="00230826">
        <w:rPr>
          <w:rStyle w:val="indexpagenumbercomma"/>
        </w:rPr>
        <w:t xml:space="preserve">, </w:t>
      </w:r>
      <w:r w:rsidR="00DC6AA6" w:rsidRPr="00230826">
        <w:rPr>
          <w:rStyle w:val="indexpagenumberchecked"/>
        </w:rPr>
        <w:t>308</w:t>
      </w:r>
      <w:r w:rsidRPr="006E548C">
        <w:rPr>
          <w:rStyle w:val="indexpagenumbercontinued"/>
        </w:rPr>
        <w:t>–9</w:t>
      </w:r>
      <w:r w:rsidR="001E013B">
        <w:t xml:space="preserve">, </w:t>
      </w:r>
      <w:r w:rsidR="00DC6AA6" w:rsidRPr="00230826">
        <w:rPr>
          <w:rStyle w:val="indexRefchap"/>
        </w:rPr>
        <w:t>27:</w:t>
      </w:r>
      <w:r w:rsidR="00DC6AA6" w:rsidRPr="00230826">
        <w:rPr>
          <w:rStyle w:val="indexRefpar"/>
        </w:rPr>
        <w:t>8–10</w:t>
      </w:r>
    </w:p>
    <w:p w14:paraId="14AA844F" w14:textId="77777777" w:rsidR="00E67803" w:rsidRDefault="00C57E99" w:rsidP="001E013B">
      <w:pPr>
        <w:pStyle w:val="Index-2"/>
      </w:pPr>
      <w:r w:rsidRPr="002B1019">
        <w:t>independent religion</w:t>
      </w:r>
      <w:r w:rsidR="00DC6AA6" w:rsidRPr="00230826">
        <w:rPr>
          <w:rStyle w:val="indexpagenumbercomma"/>
        </w:rPr>
        <w:t xml:space="preserve">, </w:t>
      </w:r>
      <w:r w:rsidR="00DC6AA6" w:rsidRPr="00230826">
        <w:rPr>
          <w:rStyle w:val="indexpagenumberchecked"/>
        </w:rPr>
        <w:t>306</w:t>
      </w:r>
      <w:r w:rsidR="001E013B">
        <w:t xml:space="preserve">, </w:t>
      </w:r>
      <w:r w:rsidR="00DC6AA6" w:rsidRPr="00230826">
        <w:rPr>
          <w:rStyle w:val="indexRefchap"/>
        </w:rPr>
        <w:t>26:</w:t>
      </w:r>
      <w:r w:rsidR="00DC6AA6" w:rsidRPr="00230826">
        <w:rPr>
          <w:rStyle w:val="indexRefpar"/>
        </w:rPr>
        <w:t>47</w:t>
      </w:r>
    </w:p>
    <w:p w14:paraId="6CA2813F" w14:textId="77777777" w:rsidR="00E67803" w:rsidRDefault="00C57E99">
      <w:pPr>
        <w:pStyle w:val="Index-2"/>
      </w:pPr>
      <w:r w:rsidRPr="002B1019">
        <w:t xml:space="preserve">institutions of, </w:t>
      </w:r>
      <w:r w:rsidRPr="00971E46">
        <w:rPr>
          <w:rStyle w:val="indexverweis"/>
        </w:rPr>
        <w:t>see</w:t>
      </w:r>
      <w:r w:rsidRPr="002B1019">
        <w:t xml:space="preserve"> Administrative Order, Assemblies </w:t>
      </w:r>
      <w:r w:rsidRPr="00971E46">
        <w:rPr>
          <w:rStyle w:val="indexverweis"/>
        </w:rPr>
        <w:t>and</w:t>
      </w:r>
      <w:r w:rsidRPr="002B1019">
        <w:t xml:space="preserve"> Universal House of Justice</w:t>
      </w:r>
    </w:p>
    <w:p w14:paraId="314547B9" w14:textId="77777777" w:rsidR="00E67803" w:rsidRDefault="00C57E99" w:rsidP="000A429B">
      <w:pPr>
        <w:pStyle w:val="Index-2"/>
      </w:pPr>
      <w:r w:rsidRPr="002B1019">
        <w:t>literature of</w:t>
      </w:r>
      <w:r w:rsidR="00DC6AA6" w:rsidRPr="00230826">
        <w:rPr>
          <w:rStyle w:val="indexpagenumbercomma"/>
        </w:rPr>
        <w:t xml:space="preserve">, </w:t>
      </w:r>
      <w:r w:rsidR="00DC6AA6" w:rsidRPr="00230826">
        <w:rPr>
          <w:rStyle w:val="indexpagenumberchecked"/>
        </w:rPr>
        <w:t>309</w:t>
      </w:r>
      <w:r w:rsidRPr="006E548C">
        <w:rPr>
          <w:rStyle w:val="indexpagenumbercontinued"/>
        </w:rPr>
        <w:t>–10</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372</w:t>
      </w:r>
      <w:r w:rsidR="000A429B">
        <w:t xml:space="preserve">, </w:t>
      </w:r>
      <w:r w:rsidR="00DC6AA6" w:rsidRPr="00230826">
        <w:rPr>
          <w:rStyle w:val="indexRefchap"/>
        </w:rPr>
        <w:t>27:</w:t>
      </w:r>
      <w:r w:rsidR="00DC6AA6" w:rsidRPr="00230826">
        <w:rPr>
          <w:rStyle w:val="indexRefpar"/>
        </w:rPr>
        <w:t>12–13</w:t>
      </w:r>
      <w:r w:rsidR="000A429B">
        <w:t xml:space="preserve">, </w:t>
      </w:r>
      <w:r w:rsidR="00DC6AA6" w:rsidRPr="00230826">
        <w:rPr>
          <w:rStyle w:val="indexRefchap"/>
        </w:rPr>
        <w:t>28:</w:t>
      </w:r>
      <w:r w:rsidR="00DC6AA6" w:rsidRPr="00230826">
        <w:rPr>
          <w:rStyle w:val="indexRefpar"/>
        </w:rPr>
        <w:t>19</w:t>
      </w:r>
      <w:r w:rsidR="000A429B">
        <w:t xml:space="preserve">, </w:t>
      </w:r>
      <w:r w:rsidR="00DC6AA6" w:rsidRPr="00230826">
        <w:rPr>
          <w:rStyle w:val="indexRefchap"/>
        </w:rPr>
        <w:t>29:</w:t>
      </w:r>
      <w:r w:rsidR="00DC6AA6" w:rsidRPr="00230826">
        <w:rPr>
          <w:rStyle w:val="indexRefpar"/>
        </w:rPr>
        <w:t>29</w:t>
      </w:r>
      <w:r w:rsidR="000A429B">
        <w:t xml:space="preserve">, </w:t>
      </w:r>
      <w:r w:rsidR="00DC6AA6" w:rsidRPr="00230826">
        <w:rPr>
          <w:rStyle w:val="indexRefchap"/>
        </w:rPr>
        <w:t>33:</w:t>
      </w:r>
      <w:r w:rsidR="00DC6AA6" w:rsidRPr="00230826">
        <w:rPr>
          <w:rStyle w:val="indexRefpar"/>
        </w:rPr>
        <w:t>6</w:t>
      </w:r>
      <w:r w:rsidR="000A429B">
        <w:t xml:space="preserve">, </w:t>
      </w:r>
      <w:r w:rsidR="00DC6AA6" w:rsidRPr="00230826">
        <w:rPr>
          <w:rStyle w:val="indexRefchap"/>
        </w:rPr>
        <w:t>33:</w:t>
      </w:r>
      <w:r w:rsidR="00DC6AA6" w:rsidRPr="00230826">
        <w:rPr>
          <w:rStyle w:val="indexRefpar"/>
        </w:rPr>
        <w:t>8</w:t>
      </w:r>
    </w:p>
    <w:p w14:paraId="49DD452B" w14:textId="77777777" w:rsidR="00E67803" w:rsidRDefault="00C57E99" w:rsidP="000A429B">
      <w:pPr>
        <w:pStyle w:val="Index-2"/>
      </w:pPr>
      <w:r w:rsidRPr="002B1019">
        <w:t>number of adherents to</w:t>
      </w:r>
      <w:r w:rsidR="00DC6AA6" w:rsidRPr="00230826">
        <w:rPr>
          <w:rStyle w:val="indexpagenumbercomma"/>
        </w:rPr>
        <w:t xml:space="preserve">, </w:t>
      </w:r>
      <w:r w:rsidR="00DC6AA6" w:rsidRPr="00230826">
        <w:rPr>
          <w:rStyle w:val="indexpagenumberchecked"/>
        </w:rPr>
        <w:t>273</w:t>
      </w:r>
      <w:r w:rsidR="000A429B">
        <w:t xml:space="preserve">, </w:t>
      </w:r>
      <w:r w:rsidR="00DC6AA6" w:rsidRPr="00230826">
        <w:rPr>
          <w:rStyle w:val="indexRefchap"/>
        </w:rPr>
        <w:t>24:</w:t>
      </w:r>
      <w:r w:rsidR="00DC6AA6" w:rsidRPr="00230826">
        <w:rPr>
          <w:rStyle w:val="indexRefpar"/>
        </w:rPr>
        <w:t>2</w:t>
      </w:r>
    </w:p>
    <w:p w14:paraId="48B36EF8" w14:textId="77777777" w:rsidR="00E67803" w:rsidRDefault="00C57E99" w:rsidP="000A429B">
      <w:pPr>
        <w:pStyle w:val="Index-2"/>
      </w:pPr>
      <w:r w:rsidRPr="002B1019">
        <w:t>onward march of</w:t>
      </w:r>
      <w:r w:rsidR="00DC6AA6" w:rsidRPr="00230826">
        <w:rPr>
          <w:rStyle w:val="indexpagenumbercomma"/>
        </w:rPr>
        <w:t xml:space="preserve">, </w:t>
      </w:r>
      <w:r w:rsidR="00DC6AA6" w:rsidRPr="00230826">
        <w:rPr>
          <w:rStyle w:val="indexpagenumberchecked"/>
        </w:rPr>
        <w:t>370</w:t>
      </w:r>
      <w:r w:rsidRPr="006E548C">
        <w:rPr>
          <w:rStyle w:val="indexpagenumbercontinued"/>
        </w:rPr>
        <w:t>–6</w:t>
      </w:r>
      <w:r w:rsidR="000A429B">
        <w:t xml:space="preserve">, </w:t>
      </w:r>
      <w:r w:rsidR="00DC6AA6" w:rsidRPr="00230826">
        <w:rPr>
          <w:rStyle w:val="indexRefchap"/>
        </w:rPr>
        <w:t>33</w:t>
      </w:r>
    </w:p>
    <w:p w14:paraId="26B4EC99" w14:textId="77777777" w:rsidR="00E67803" w:rsidRDefault="00C57E99" w:rsidP="00637D9D">
      <w:pPr>
        <w:pStyle w:val="Index-2"/>
      </w:pPr>
      <w:r w:rsidRPr="002B1019">
        <w:t>opposition to</w:t>
      </w:r>
      <w:r w:rsidR="00DC6AA6" w:rsidRPr="00230826">
        <w:rPr>
          <w:rStyle w:val="indexpagenumbercomma"/>
        </w:rPr>
        <w:t xml:space="preserve">, </w:t>
      </w:r>
      <w:r w:rsidR="00DC6AA6" w:rsidRPr="00230826">
        <w:rPr>
          <w:rStyle w:val="indexpagenumberchecked"/>
        </w:rPr>
        <w:t>242</w:t>
      </w:r>
      <w:r w:rsidRPr="006E548C">
        <w:rPr>
          <w:rStyle w:val="indexpagenumbercontinued"/>
        </w:rPr>
        <w:t>–4</w:t>
      </w:r>
      <w:r w:rsidR="00DC6AA6" w:rsidRPr="00230826">
        <w:rPr>
          <w:rStyle w:val="indexpagenumbercomma"/>
        </w:rPr>
        <w:t xml:space="preserve">, </w:t>
      </w:r>
      <w:r w:rsidR="00DC6AA6" w:rsidRPr="00230826">
        <w:rPr>
          <w:rStyle w:val="indexpagenumberchecked"/>
        </w:rPr>
        <w:t>370</w:t>
      </w:r>
      <w:r w:rsidR="000A429B">
        <w:t xml:space="preserve">, </w:t>
      </w:r>
      <w:r w:rsidR="00DC6AA6" w:rsidRPr="00230826">
        <w:rPr>
          <w:rStyle w:val="indexRefchap"/>
        </w:rPr>
        <w:t>20:</w:t>
      </w:r>
      <w:r w:rsidR="00DC6AA6" w:rsidRPr="00230826">
        <w:rPr>
          <w:rStyle w:val="indexRefpar"/>
        </w:rPr>
        <w:t>57–69</w:t>
      </w:r>
      <w:r w:rsidR="00637D9D">
        <w:t xml:space="preserve">, </w:t>
      </w:r>
      <w:r w:rsidR="00DC6AA6" w:rsidRPr="00230826">
        <w:rPr>
          <w:rStyle w:val="indexRefchap"/>
        </w:rPr>
        <w:t>33:</w:t>
      </w:r>
      <w:r w:rsidR="00DC6AA6" w:rsidRPr="00230826">
        <w:rPr>
          <w:rStyle w:val="indexRefpar"/>
        </w:rPr>
        <w:t>3</w:t>
      </w:r>
    </w:p>
    <w:p w14:paraId="05E56E85" w14:textId="77777777" w:rsidR="00E67803" w:rsidRDefault="00C57E99" w:rsidP="000A429B">
      <w:pPr>
        <w:pStyle w:val="Index-3"/>
      </w:pPr>
      <w:r w:rsidRPr="002B1019">
        <w:t xml:space="preserve">from members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family</w:t>
      </w:r>
      <w:r w:rsidR="00DC6AA6" w:rsidRPr="00230826">
        <w:rPr>
          <w:rStyle w:val="indexpagenumbercomma"/>
        </w:rPr>
        <w:t xml:space="preserve">, </w:t>
      </w:r>
      <w:r w:rsidR="00DC6AA6" w:rsidRPr="00230826">
        <w:rPr>
          <w:rStyle w:val="indexpagenumberchecked"/>
        </w:rPr>
        <w:t>111</w:t>
      </w:r>
      <w:r w:rsidR="000A429B">
        <w:t xml:space="preserve">, </w:t>
      </w:r>
      <w:r w:rsidR="00DC6AA6" w:rsidRPr="00230826">
        <w:rPr>
          <w:rStyle w:val="indexRefchap"/>
        </w:rPr>
        <w:t>7:</w:t>
      </w:r>
      <w:r w:rsidR="00DC6AA6" w:rsidRPr="00230826">
        <w:rPr>
          <w:rStyle w:val="indexRefpar"/>
        </w:rPr>
        <w:t>2</w:t>
      </w:r>
    </w:p>
    <w:p w14:paraId="4DCD9BFD" w14:textId="77777777" w:rsidR="00E67803" w:rsidRDefault="00C57E99" w:rsidP="000A429B">
      <w:pPr>
        <w:pStyle w:val="Index-2"/>
      </w:pPr>
      <w:r w:rsidRPr="002B1019">
        <w:t>pattern of crisis and victory characteristic</w:t>
      </w:r>
      <w:r>
        <w:t xml:space="preserve"> </w:t>
      </w:r>
      <w:r w:rsidRPr="002B1019">
        <w:t>of growth of</w:t>
      </w:r>
      <w:r w:rsidR="00DC6AA6" w:rsidRPr="00230826">
        <w:rPr>
          <w:rStyle w:val="indexpagenumbercomma"/>
        </w:rPr>
        <w:t xml:space="preserve">, </w:t>
      </w:r>
      <w:r w:rsidR="00DC6AA6" w:rsidRPr="00230826">
        <w:rPr>
          <w:rStyle w:val="indexpagenumberchecked"/>
        </w:rPr>
        <w:t>111</w:t>
      </w:r>
      <w:r w:rsidR="000A429B">
        <w:t xml:space="preserve">, </w:t>
      </w:r>
      <w:r w:rsidR="00DC6AA6" w:rsidRPr="00230826">
        <w:rPr>
          <w:rStyle w:val="indexRefchap"/>
        </w:rPr>
        <w:t>7:</w:t>
      </w:r>
      <w:r w:rsidR="00DC6AA6" w:rsidRPr="00230826">
        <w:rPr>
          <w:rStyle w:val="indexRefpar"/>
        </w:rPr>
        <w:t>2</w:t>
      </w:r>
    </w:p>
    <w:p w14:paraId="63E6112C" w14:textId="77777777" w:rsidR="00E67803" w:rsidRDefault="00C57E99" w:rsidP="000A429B">
      <w:pPr>
        <w:pStyle w:val="Index-2"/>
      </w:pPr>
      <w:r w:rsidRPr="002B1019">
        <w:t>persecution of, in Persia</w:t>
      </w:r>
      <w:r w:rsidR="00DC6AA6" w:rsidRPr="00230826">
        <w:rPr>
          <w:rStyle w:val="indexpagenumbercomma"/>
        </w:rPr>
        <w:t xml:space="preserve">, </w:t>
      </w:r>
      <w:r w:rsidR="00DC6AA6" w:rsidRPr="00230826">
        <w:rPr>
          <w:rStyle w:val="indexpagenumberchecked"/>
        </w:rPr>
        <w:t>310</w:t>
      </w:r>
      <w:r w:rsidR="000A429B">
        <w:t xml:space="preserve">, </w:t>
      </w:r>
      <w:r w:rsidR="00DC6AA6" w:rsidRPr="00230826">
        <w:rPr>
          <w:rStyle w:val="indexRefchap"/>
        </w:rPr>
        <w:t>27:</w:t>
      </w:r>
      <w:r w:rsidR="00DC6AA6" w:rsidRPr="00230826">
        <w:rPr>
          <w:rStyle w:val="indexRefpar"/>
        </w:rPr>
        <w:t>14</w:t>
      </w:r>
    </w:p>
    <w:p w14:paraId="0C2DC424" w14:textId="77777777" w:rsidR="00E67803" w:rsidRDefault="00C57E99" w:rsidP="000A429B">
      <w:pPr>
        <w:pStyle w:val="Index-2"/>
      </w:pPr>
      <w:r w:rsidRPr="002B1019">
        <w:t>proclamation of</w:t>
      </w:r>
      <w:r w:rsidR="00DC6AA6" w:rsidRPr="00230826">
        <w:rPr>
          <w:rStyle w:val="indexpagenumbercomma"/>
        </w:rPr>
        <w:t xml:space="preserve">, </w:t>
      </w:r>
      <w:r w:rsidR="00DC6AA6" w:rsidRPr="00230826">
        <w:rPr>
          <w:rStyle w:val="indexpagenumberchecked"/>
        </w:rPr>
        <w:t>406</w:t>
      </w:r>
      <w:r w:rsidR="000A429B">
        <w:t xml:space="preserve">, </w:t>
      </w:r>
      <w:r w:rsidR="00DC6AA6" w:rsidRPr="00230826">
        <w:rPr>
          <w:rStyle w:val="indexRefchap"/>
        </w:rPr>
        <w:t>35:</w:t>
      </w:r>
      <w:r w:rsidR="00DC6AA6" w:rsidRPr="00230826">
        <w:rPr>
          <w:rStyle w:val="indexRefpar"/>
        </w:rPr>
        <w:t>65</w:t>
      </w:r>
    </w:p>
    <w:p w14:paraId="52CA55EB" w14:textId="77777777" w:rsidR="00E67803" w:rsidRDefault="00C57E99" w:rsidP="000A429B">
      <w:pPr>
        <w:pStyle w:val="Index-2"/>
      </w:pPr>
      <w:r w:rsidRPr="002B1019">
        <w:t>progress of</w:t>
      </w:r>
      <w:r w:rsidR="00DC6AA6" w:rsidRPr="00230826">
        <w:rPr>
          <w:rStyle w:val="indexpagenumbercomma"/>
        </w:rPr>
        <w:t xml:space="preserve">, </w:t>
      </w:r>
      <w:r w:rsidR="00DC6AA6" w:rsidRPr="00230826">
        <w:rPr>
          <w:rStyle w:val="indexpagenumberchecked"/>
        </w:rPr>
        <w:t>406</w:t>
      </w:r>
      <w:r w:rsidRPr="006E548C">
        <w:rPr>
          <w:rStyle w:val="indexpagenumbercontinued"/>
        </w:rPr>
        <w:t>–7</w:t>
      </w:r>
      <w:r w:rsidR="000A429B">
        <w:t xml:space="preserve">, </w:t>
      </w:r>
      <w:r w:rsidR="00DC6AA6" w:rsidRPr="00230826">
        <w:rPr>
          <w:rStyle w:val="indexRefchap"/>
        </w:rPr>
        <w:t>35:</w:t>
      </w:r>
      <w:r w:rsidR="00DC6AA6" w:rsidRPr="00230826">
        <w:rPr>
          <w:rStyle w:val="indexRefpar"/>
        </w:rPr>
        <w:t>67</w:t>
      </w:r>
    </w:p>
    <w:p w14:paraId="374F0518" w14:textId="77777777" w:rsidR="00E67803" w:rsidRDefault="00C57E99" w:rsidP="004A2A78">
      <w:pPr>
        <w:pStyle w:val="Index-2"/>
      </w:pPr>
      <w:r w:rsidRPr="002B1019">
        <w:t>propagation of</w:t>
      </w:r>
      <w:r w:rsidR="00DC6AA6" w:rsidRPr="00230826">
        <w:rPr>
          <w:rStyle w:val="indexpagenumbercomma"/>
        </w:rPr>
        <w:t xml:space="preserve">, </w:t>
      </w:r>
      <w:r w:rsidR="00DC6AA6" w:rsidRPr="00230826">
        <w:rPr>
          <w:rStyle w:val="indexpagenumberchecked"/>
        </w:rPr>
        <w:t>297</w:t>
      </w:r>
      <w:r w:rsidRPr="006E548C">
        <w:rPr>
          <w:rStyle w:val="indexpagenumbercontinued"/>
        </w:rPr>
        <w:t>–8</w:t>
      </w:r>
      <w:r w:rsidR="00DC6AA6" w:rsidRPr="00230826">
        <w:rPr>
          <w:rStyle w:val="indexpagenumbercomma"/>
        </w:rPr>
        <w:t xml:space="preserve">, </w:t>
      </w:r>
      <w:r w:rsidR="00DC6AA6" w:rsidRPr="00230826">
        <w:rPr>
          <w:rStyle w:val="indexpagenumberchecked"/>
        </w:rPr>
        <w:t>406</w:t>
      </w:r>
      <w:r w:rsidR="000A429B">
        <w:t xml:space="preserve">, </w:t>
      </w:r>
      <w:r w:rsidR="00DC6AA6" w:rsidRPr="00230826">
        <w:rPr>
          <w:rStyle w:val="indexRefchap"/>
        </w:rPr>
        <w:t>26:</w:t>
      </w:r>
      <w:r w:rsidR="00DC6AA6" w:rsidRPr="00230826">
        <w:rPr>
          <w:rStyle w:val="indexRefpar"/>
        </w:rPr>
        <w:t>20</w:t>
      </w:r>
      <w:r w:rsidR="004A2A78">
        <w:t xml:space="preserve">, </w:t>
      </w:r>
      <w:r w:rsidR="00DC6AA6" w:rsidRPr="00230826">
        <w:rPr>
          <w:rStyle w:val="indexRefchap"/>
        </w:rPr>
        <w:t>35:</w:t>
      </w:r>
      <w:r w:rsidR="00DC6AA6" w:rsidRPr="00230826">
        <w:rPr>
          <w:rStyle w:val="indexRefpar"/>
        </w:rPr>
        <w:t>66</w:t>
      </w:r>
    </w:p>
    <w:p w14:paraId="6D8332B2" w14:textId="77777777" w:rsidR="00E67803" w:rsidRDefault="00C57E99" w:rsidP="004A2A78">
      <w:pPr>
        <w:pStyle w:val="Index-2"/>
      </w:pPr>
      <w:r w:rsidRPr="002B1019">
        <w:t>protected by the Covenant</w:t>
      </w:r>
      <w:r w:rsidR="00DC6AA6" w:rsidRPr="00230826">
        <w:rPr>
          <w:rStyle w:val="indexpagenumbercomma"/>
        </w:rPr>
        <w:t xml:space="preserve">, </w:t>
      </w:r>
      <w:r w:rsidR="00DC6AA6" w:rsidRPr="00230826">
        <w:rPr>
          <w:rStyle w:val="indexpagenumberchecked"/>
        </w:rPr>
        <w:t>295</w:t>
      </w:r>
      <w:r w:rsidR="004A2A78">
        <w:t xml:space="preserve">, </w:t>
      </w:r>
      <w:r w:rsidR="00DC6AA6" w:rsidRPr="00230826">
        <w:rPr>
          <w:rStyle w:val="indexRefchap"/>
        </w:rPr>
        <w:t>26:</w:t>
      </w:r>
      <w:r w:rsidR="00DC6AA6" w:rsidRPr="00230826">
        <w:rPr>
          <w:rStyle w:val="indexRefpar"/>
        </w:rPr>
        <w:t>11</w:t>
      </w:r>
    </w:p>
    <w:p w14:paraId="5D3CD3B8" w14:textId="77777777" w:rsidR="00E67803" w:rsidRDefault="00C57E99" w:rsidP="004A2A78">
      <w:pPr>
        <w:pStyle w:val="Index-2"/>
      </w:pPr>
      <w:r w:rsidRPr="002B1019">
        <w:t>protection of</w:t>
      </w:r>
      <w:r w:rsidR="00DC6AA6" w:rsidRPr="00230826">
        <w:rPr>
          <w:rStyle w:val="indexpagenumbercomma"/>
        </w:rPr>
        <w:t xml:space="preserve">, </w:t>
      </w:r>
      <w:r w:rsidR="00DC6AA6" w:rsidRPr="00230826">
        <w:rPr>
          <w:rStyle w:val="indexpagenumberchecked"/>
        </w:rPr>
        <w:t>406</w:t>
      </w:r>
      <w:r w:rsidR="004A2A78">
        <w:t xml:space="preserve">, </w:t>
      </w:r>
      <w:r w:rsidR="00DC6AA6" w:rsidRPr="00230826">
        <w:rPr>
          <w:rStyle w:val="indexRefchap"/>
        </w:rPr>
        <w:t>35:</w:t>
      </w:r>
      <w:r w:rsidR="00DC6AA6" w:rsidRPr="00230826">
        <w:rPr>
          <w:rStyle w:val="indexRefpar"/>
        </w:rPr>
        <w:t>66</w:t>
      </w:r>
    </w:p>
    <w:p w14:paraId="019319D5" w14:textId="77777777" w:rsidR="00E67803" w:rsidRDefault="00C57E99" w:rsidP="004A2A78">
      <w:pPr>
        <w:pStyle w:val="Index-2"/>
      </w:pPr>
      <w:r w:rsidRPr="002B1019">
        <w:t>purpose of</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372</w:t>
      </w:r>
      <w:r w:rsidR="004A2A78">
        <w:t xml:space="preserve">, </w:t>
      </w:r>
      <w:r w:rsidR="00DC6AA6" w:rsidRPr="00230826">
        <w:rPr>
          <w:rStyle w:val="indexRefchap"/>
        </w:rPr>
        <w:t>10:</w:t>
      </w:r>
      <w:r w:rsidR="00DC6AA6" w:rsidRPr="00230826">
        <w:rPr>
          <w:rStyle w:val="indexRefpar"/>
        </w:rPr>
        <w:t>10</w:t>
      </w:r>
      <w:r w:rsidR="004A2A78">
        <w:t xml:space="preserve">, </w:t>
      </w:r>
      <w:r w:rsidR="00DC6AA6" w:rsidRPr="00230826">
        <w:rPr>
          <w:rStyle w:val="indexRefchap"/>
        </w:rPr>
        <w:t>33:</w:t>
      </w:r>
      <w:r w:rsidR="00DC6AA6" w:rsidRPr="00230826">
        <w:rPr>
          <w:rStyle w:val="indexRefpar"/>
        </w:rPr>
        <w:t>7</w:t>
      </w:r>
    </w:p>
    <w:p w14:paraId="0352A7A5" w14:textId="77777777" w:rsidR="00E67803" w:rsidRDefault="00C57E99" w:rsidP="004A2A78">
      <w:pPr>
        <w:pStyle w:val="Index-2"/>
      </w:pPr>
      <w:r w:rsidRPr="002B1019">
        <w:t>rites of</w:t>
      </w:r>
      <w:r w:rsidR="00DC6AA6" w:rsidRPr="00230826">
        <w:rPr>
          <w:rStyle w:val="indexpagenumbercomma"/>
        </w:rPr>
        <w:t xml:space="preserve">, </w:t>
      </w:r>
      <w:r w:rsidR="00DC6AA6" w:rsidRPr="00230826">
        <w:rPr>
          <w:rStyle w:val="indexpagenumberchecked"/>
        </w:rPr>
        <w:t>264</w:t>
      </w:r>
      <w:r w:rsidR="004A2A78">
        <w:t xml:space="preserve">, </w:t>
      </w:r>
      <w:r w:rsidR="00DC6AA6" w:rsidRPr="00230826">
        <w:rPr>
          <w:rStyle w:val="indexRefchap"/>
        </w:rPr>
        <w:t>23:</w:t>
      </w:r>
      <w:r w:rsidR="00DC6AA6" w:rsidRPr="00230826">
        <w:rPr>
          <w:rStyle w:val="indexRefpar"/>
        </w:rPr>
        <w:t>19</w:t>
      </w:r>
    </w:p>
    <w:p w14:paraId="14F61F51" w14:textId="77777777" w:rsidR="00E67803" w:rsidRDefault="00C57E99" w:rsidP="004A2A78">
      <w:pPr>
        <w:pStyle w:val="Index-2"/>
      </w:pPr>
      <w:r w:rsidRPr="002B1019">
        <w:t>scholars of</w:t>
      </w:r>
      <w:r w:rsidR="00DC6AA6" w:rsidRPr="00230826">
        <w:rPr>
          <w:rStyle w:val="indexpagenumbercomma"/>
        </w:rPr>
        <w:t xml:space="preserve">, </w:t>
      </w:r>
      <w:r w:rsidR="00DC6AA6" w:rsidRPr="00230826">
        <w:rPr>
          <w:rStyle w:val="indexpagenumberchecked"/>
        </w:rPr>
        <w:t>293</w:t>
      </w:r>
      <w:r w:rsidRPr="006E548C">
        <w:rPr>
          <w:rStyle w:val="indexpagenumbercontinued"/>
        </w:rPr>
        <w:t>–4</w:t>
      </w:r>
      <w:r w:rsidR="00DC6AA6" w:rsidRPr="00230826">
        <w:rPr>
          <w:rStyle w:val="indexpagenumbercomma"/>
        </w:rPr>
        <w:t xml:space="preserve">, </w:t>
      </w:r>
      <w:r w:rsidR="00DC6AA6" w:rsidRPr="00230826">
        <w:rPr>
          <w:rStyle w:val="indexpagenumberchecked"/>
        </w:rPr>
        <w:t>307</w:t>
      </w:r>
      <w:r w:rsidR="00DC6AA6" w:rsidRPr="00230826">
        <w:rPr>
          <w:rStyle w:val="indexpagenumbercomma"/>
        </w:rPr>
        <w:t xml:space="preserve">, </w:t>
      </w:r>
      <w:r w:rsidR="00DC6AA6" w:rsidRPr="00230826">
        <w:rPr>
          <w:rStyle w:val="indexpagenumberchecked"/>
        </w:rPr>
        <w:t>372</w:t>
      </w:r>
      <w:r w:rsidR="004A2A78">
        <w:t xml:space="preserve">, </w:t>
      </w:r>
      <w:r w:rsidR="00DC6AA6" w:rsidRPr="00230826">
        <w:rPr>
          <w:rStyle w:val="indexRefchap"/>
        </w:rPr>
        <w:t>26:</w:t>
      </w:r>
      <w:r w:rsidR="00DC6AA6" w:rsidRPr="00230826">
        <w:rPr>
          <w:rStyle w:val="indexRefpar"/>
        </w:rPr>
        <w:t>6</w:t>
      </w:r>
      <w:r w:rsidR="004A2A78">
        <w:t xml:space="preserve">, </w:t>
      </w:r>
      <w:r w:rsidR="00DC6AA6" w:rsidRPr="00230826">
        <w:rPr>
          <w:rStyle w:val="indexRefchap"/>
        </w:rPr>
        <w:t>27:</w:t>
      </w:r>
      <w:r w:rsidR="00DC6AA6" w:rsidRPr="00230826">
        <w:rPr>
          <w:rStyle w:val="indexRefpar"/>
        </w:rPr>
        <w:t>1</w:t>
      </w:r>
      <w:r w:rsidR="004A2A78">
        <w:t xml:space="preserve">, </w:t>
      </w:r>
      <w:r w:rsidR="00DC6AA6" w:rsidRPr="00230826">
        <w:rPr>
          <w:rStyle w:val="indexRefchap"/>
        </w:rPr>
        <w:t>33:</w:t>
      </w:r>
      <w:r w:rsidR="00DC6AA6" w:rsidRPr="00230826">
        <w:rPr>
          <w:rStyle w:val="indexRefpar"/>
        </w:rPr>
        <w:t>9</w:t>
      </w:r>
    </w:p>
    <w:p w14:paraId="411C1225" w14:textId="77777777" w:rsidR="00E67803" w:rsidRDefault="00C57E99" w:rsidP="004A2A78">
      <w:pPr>
        <w:pStyle w:val="Index-2"/>
      </w:pPr>
      <w:r w:rsidRPr="002B1019">
        <w:t>teachers of</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247</w:t>
      </w:r>
      <w:r w:rsidR="004A2A78">
        <w:t xml:space="preserve">, </w:t>
      </w:r>
      <w:r w:rsidR="00DC6AA6" w:rsidRPr="00230826">
        <w:rPr>
          <w:rStyle w:val="indexRefchap"/>
        </w:rPr>
        <w:t>18:</w:t>
      </w:r>
      <w:r w:rsidR="00DC6AA6" w:rsidRPr="00230826">
        <w:rPr>
          <w:rStyle w:val="indexRefpar"/>
        </w:rPr>
        <w:t>42</w:t>
      </w:r>
      <w:r w:rsidR="004A2A78">
        <w:t xml:space="preserve">, </w:t>
      </w:r>
      <w:r w:rsidR="00DC6AA6" w:rsidRPr="00230826">
        <w:rPr>
          <w:rStyle w:val="indexRefchap"/>
        </w:rPr>
        <w:t>21:</w:t>
      </w:r>
      <w:r w:rsidR="00DC6AA6" w:rsidRPr="00230826">
        <w:rPr>
          <w:rStyle w:val="indexRefpar"/>
        </w:rPr>
        <w:t>11</w:t>
      </w:r>
    </w:p>
    <w:p w14:paraId="6CF0EAF8" w14:textId="77777777" w:rsidR="00E67803" w:rsidRDefault="00C57E99" w:rsidP="004A2A78">
      <w:pPr>
        <w:pStyle w:val="Index-2"/>
      </w:pPr>
      <w:r w:rsidRPr="002B1019">
        <w:t>teaching</w:t>
      </w:r>
      <w:r w:rsidR="00DC6AA6" w:rsidRPr="00230826">
        <w:rPr>
          <w:rStyle w:val="indexpagenumbercomma"/>
        </w:rPr>
        <w:t xml:space="preserve">, </w:t>
      </w:r>
      <w:r w:rsidR="00DC6AA6" w:rsidRPr="00230826">
        <w:rPr>
          <w:rStyle w:val="indexpagenumberchecked"/>
        </w:rPr>
        <w:t>203</w:t>
      </w:r>
      <w:r w:rsidRPr="006E548C">
        <w:rPr>
          <w:rStyle w:val="indexpagenumbercontinued"/>
        </w:rPr>
        <w:t>–4</w:t>
      </w:r>
      <w:r w:rsidR="00DC6AA6" w:rsidRPr="00230826">
        <w:rPr>
          <w:rStyle w:val="indexpagenumbercomma"/>
        </w:rPr>
        <w:t xml:space="preserve">, </w:t>
      </w:r>
      <w:r w:rsidR="00DC6AA6" w:rsidRPr="00230826">
        <w:rPr>
          <w:rStyle w:val="indexpagenumberchecked"/>
        </w:rPr>
        <w:t>297</w:t>
      </w:r>
      <w:r w:rsidRPr="006E548C">
        <w:rPr>
          <w:rStyle w:val="indexpagenumbercontinued"/>
        </w:rPr>
        <w:t>–8</w:t>
      </w:r>
      <w:r w:rsidR="00DC6AA6" w:rsidRPr="00230826">
        <w:rPr>
          <w:rStyle w:val="indexpagenumbercomma"/>
        </w:rPr>
        <w:t xml:space="preserve">, </w:t>
      </w:r>
      <w:r w:rsidR="00DC6AA6" w:rsidRPr="00230826">
        <w:rPr>
          <w:rStyle w:val="indexpagenumberchecked"/>
        </w:rPr>
        <w:t>299</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375</w:t>
      </w:r>
      <w:r w:rsidR="004A2A78">
        <w:t xml:space="preserve">, </w:t>
      </w:r>
      <w:r w:rsidR="00DC6AA6" w:rsidRPr="00230826">
        <w:rPr>
          <w:rStyle w:val="indexRefchap"/>
        </w:rPr>
        <w:t>17:</w:t>
      </w:r>
      <w:r w:rsidR="00DC6AA6" w:rsidRPr="00230826">
        <w:rPr>
          <w:rStyle w:val="indexRefpar"/>
        </w:rPr>
        <w:t>10</w:t>
      </w:r>
      <w:r w:rsidR="004A2A78">
        <w:t xml:space="preserve">, </w:t>
      </w:r>
      <w:r w:rsidR="00DC6AA6" w:rsidRPr="00230826">
        <w:rPr>
          <w:rStyle w:val="indexRefchap"/>
        </w:rPr>
        <w:t>26:</w:t>
      </w:r>
      <w:r w:rsidR="00DC6AA6" w:rsidRPr="00230826">
        <w:rPr>
          <w:rStyle w:val="indexRefpar"/>
        </w:rPr>
        <w:t>20</w:t>
      </w:r>
      <w:r w:rsidR="004A2A78">
        <w:t xml:space="preserve">, </w:t>
      </w:r>
      <w:r w:rsidR="00DC6AA6" w:rsidRPr="00230826">
        <w:rPr>
          <w:rStyle w:val="indexRefchap"/>
        </w:rPr>
        <w:t>26:</w:t>
      </w:r>
      <w:r w:rsidR="00DC6AA6" w:rsidRPr="00230826">
        <w:rPr>
          <w:rStyle w:val="indexRefpar"/>
        </w:rPr>
        <w:t>28</w:t>
      </w:r>
      <w:r w:rsidR="004A2A78">
        <w:t xml:space="preserve">, </w:t>
      </w:r>
      <w:r w:rsidR="00DC6AA6" w:rsidRPr="00230826">
        <w:rPr>
          <w:rStyle w:val="indexRefchap"/>
        </w:rPr>
        <w:t>27:</w:t>
      </w:r>
      <w:r w:rsidR="00DC6AA6" w:rsidRPr="00230826">
        <w:rPr>
          <w:rStyle w:val="indexRefpar"/>
        </w:rPr>
        <w:t>17</w:t>
      </w:r>
      <w:r w:rsidR="004A2A78">
        <w:t xml:space="preserve">, </w:t>
      </w:r>
      <w:r w:rsidR="00DC6AA6" w:rsidRPr="00230826">
        <w:rPr>
          <w:rStyle w:val="indexRefchap"/>
        </w:rPr>
        <w:t>28:</w:t>
      </w:r>
      <w:r w:rsidR="00DC6AA6" w:rsidRPr="00230826">
        <w:rPr>
          <w:rStyle w:val="indexRefpar"/>
        </w:rPr>
        <w:t>1</w:t>
      </w:r>
      <w:r w:rsidR="004A2A78">
        <w:t xml:space="preserve">, </w:t>
      </w:r>
      <w:r w:rsidR="00DC6AA6" w:rsidRPr="00230826">
        <w:rPr>
          <w:rStyle w:val="indexRefchap"/>
        </w:rPr>
        <w:t>33:</w:t>
      </w:r>
      <w:r w:rsidR="00DC6AA6" w:rsidRPr="00230826">
        <w:rPr>
          <w:rStyle w:val="indexRefpar"/>
        </w:rPr>
        <w:t>22</w:t>
      </w:r>
    </w:p>
    <w:p w14:paraId="71732639" w14:textId="77777777" w:rsidR="00E67803" w:rsidRDefault="00C57E99" w:rsidP="004A2A78">
      <w:pPr>
        <w:pStyle w:val="Index-2"/>
      </w:pPr>
      <w:r w:rsidRPr="002B1019">
        <w:t>temporary breach in ranks of supporters</w:t>
      </w:r>
      <w:r>
        <w:t xml:space="preserve"> </w:t>
      </w:r>
      <w:r w:rsidRPr="002B1019">
        <w:t>of</w:t>
      </w:r>
      <w:r w:rsidR="00DC6AA6" w:rsidRPr="00230826">
        <w:rPr>
          <w:rStyle w:val="indexpagenumbercomma"/>
        </w:rPr>
        <w:t xml:space="preserve">, </w:t>
      </w:r>
      <w:r w:rsidR="00DC6AA6" w:rsidRPr="00230826">
        <w:rPr>
          <w:rStyle w:val="indexpagenumberchecked"/>
        </w:rPr>
        <w:t>93</w:t>
      </w:r>
      <w:r w:rsidR="004A2A78">
        <w:t xml:space="preserve">, </w:t>
      </w:r>
      <w:r w:rsidR="00DC6AA6" w:rsidRPr="00230826">
        <w:rPr>
          <w:rStyle w:val="indexRefchap"/>
        </w:rPr>
        <w:t>5:</w:t>
      </w:r>
      <w:r w:rsidR="00DC6AA6" w:rsidRPr="00230826">
        <w:rPr>
          <w:rStyle w:val="indexRefpar"/>
        </w:rPr>
        <w:t>23</w:t>
      </w:r>
    </w:p>
    <w:p w14:paraId="698E5BE7" w14:textId="77777777" w:rsidR="00E67803" w:rsidRDefault="00C57E99" w:rsidP="00ED503F">
      <w:pPr>
        <w:pStyle w:val="Index-2"/>
      </w:pPr>
      <w:r w:rsidRPr="002B1019">
        <w:t>unity of</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403</w:t>
      </w:r>
      <w:r w:rsidRPr="006E548C">
        <w:rPr>
          <w:rStyle w:val="indexpagenumbercontinued"/>
        </w:rPr>
        <w:t>–4</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410</w:t>
      </w:r>
      <w:r w:rsidR="004A2A78">
        <w:t xml:space="preserve">, </w:t>
      </w:r>
      <w:r w:rsidR="00DC6AA6" w:rsidRPr="00230826">
        <w:rPr>
          <w:rStyle w:val="indexRefchap"/>
        </w:rPr>
        <w:t>22:</w:t>
      </w:r>
      <w:r w:rsidR="00DC6AA6" w:rsidRPr="00230826">
        <w:rPr>
          <w:rStyle w:val="indexRefpar"/>
        </w:rPr>
        <w:t>37</w:t>
      </w:r>
      <w:r w:rsidR="004A2A78">
        <w:t xml:space="preserve">, </w:t>
      </w:r>
      <w:r w:rsidR="00DC6AA6" w:rsidRPr="00230826">
        <w:rPr>
          <w:rStyle w:val="indexRefchap"/>
        </w:rPr>
        <w:t>31:</w:t>
      </w:r>
      <w:r w:rsidR="00DC6AA6" w:rsidRPr="00230826">
        <w:rPr>
          <w:rStyle w:val="indexRefpar"/>
        </w:rPr>
        <w:t>17</w:t>
      </w:r>
      <w:r w:rsidR="00ED503F">
        <w:t xml:space="preserve">, </w:t>
      </w:r>
      <w:r w:rsidR="00DC6AA6" w:rsidRPr="00230826">
        <w:rPr>
          <w:rStyle w:val="indexRefchap"/>
        </w:rPr>
        <w:t>33:</w:t>
      </w:r>
      <w:r w:rsidR="00DC6AA6" w:rsidRPr="00230826">
        <w:rPr>
          <w:rStyle w:val="indexRefpar"/>
        </w:rPr>
        <w:t>6</w:t>
      </w:r>
      <w:r w:rsidR="00ED503F">
        <w:t xml:space="preserve">, </w:t>
      </w:r>
      <w:r w:rsidR="00DC6AA6" w:rsidRPr="00230826">
        <w:rPr>
          <w:rStyle w:val="indexRefchap"/>
        </w:rPr>
        <w:t>33:</w:t>
      </w:r>
      <w:r w:rsidR="00DC6AA6" w:rsidRPr="00230826">
        <w:rPr>
          <w:rStyle w:val="indexRefpar"/>
        </w:rPr>
        <w:t>25</w:t>
      </w:r>
      <w:r w:rsidR="00ED503F">
        <w:t xml:space="preserve">, </w:t>
      </w:r>
      <w:r w:rsidR="00DC6AA6" w:rsidRPr="00230826">
        <w:rPr>
          <w:rStyle w:val="indexRefchap"/>
        </w:rPr>
        <w:t>35:</w:t>
      </w:r>
      <w:r w:rsidR="00DC6AA6" w:rsidRPr="00230826">
        <w:rPr>
          <w:rStyle w:val="indexRefpar"/>
        </w:rPr>
        <w:t>58</w:t>
      </w:r>
      <w:r w:rsidR="00ED503F">
        <w:t xml:space="preserve">, </w:t>
      </w:r>
      <w:r w:rsidR="00DC6AA6" w:rsidRPr="00230826">
        <w:rPr>
          <w:rStyle w:val="indexRefchap"/>
        </w:rPr>
        <w:t>35:</w:t>
      </w:r>
      <w:r w:rsidR="00DC6AA6" w:rsidRPr="00230826">
        <w:rPr>
          <w:rStyle w:val="indexRefpar"/>
        </w:rPr>
        <w:t>69</w:t>
      </w:r>
      <w:r w:rsidR="00ED503F">
        <w:t xml:space="preserve">, </w:t>
      </w:r>
      <w:r w:rsidR="00DC6AA6" w:rsidRPr="00230826">
        <w:rPr>
          <w:rStyle w:val="indexRefchap"/>
        </w:rPr>
        <w:t>36:</w:t>
      </w:r>
      <w:r w:rsidR="00DC6AA6" w:rsidRPr="00230826">
        <w:rPr>
          <w:rStyle w:val="indexRefpar"/>
        </w:rPr>
        <w:t>16–17</w:t>
      </w:r>
    </w:p>
    <w:p w14:paraId="1568AF39" w14:textId="77777777" w:rsidR="00E67803" w:rsidRDefault="00C57E99" w:rsidP="00ED503F">
      <w:pPr>
        <w:pStyle w:val="Index-3"/>
      </w:pPr>
      <w:r w:rsidRPr="002B1019">
        <w:t>distinguishing feature</w:t>
      </w:r>
      <w:r w:rsidR="00DC6AA6" w:rsidRPr="00230826">
        <w:rPr>
          <w:rStyle w:val="indexpagenumbercomma"/>
        </w:rPr>
        <w:t xml:space="preserve">, </w:t>
      </w:r>
      <w:r w:rsidR="00DC6AA6" w:rsidRPr="00230826">
        <w:rPr>
          <w:rStyle w:val="indexpagenumberchecked"/>
        </w:rPr>
        <w:t>255</w:t>
      </w:r>
      <w:r w:rsidR="00ED503F">
        <w:t xml:space="preserve">, </w:t>
      </w:r>
      <w:r w:rsidR="00DC6AA6" w:rsidRPr="00230826">
        <w:rPr>
          <w:rStyle w:val="indexRefchap"/>
        </w:rPr>
        <w:t>22:</w:t>
      </w:r>
      <w:r w:rsidR="00DC6AA6" w:rsidRPr="00230826">
        <w:rPr>
          <w:rStyle w:val="indexRefpar"/>
        </w:rPr>
        <w:t>11</w:t>
      </w:r>
    </w:p>
    <w:p w14:paraId="6C16CC4F" w14:textId="77777777" w:rsidR="00E67803" w:rsidRDefault="00C57E99" w:rsidP="00F321D0">
      <w:pPr>
        <w:pStyle w:val="Index-3"/>
      </w:pPr>
      <w:r w:rsidRPr="002B1019">
        <w:t>protected by Covenant</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409</w:t>
      </w:r>
      <w:r w:rsidR="00ED503F">
        <w:t xml:space="preserve">, </w:t>
      </w:r>
      <w:r w:rsidR="00DC6AA6" w:rsidRPr="00230826">
        <w:rPr>
          <w:rStyle w:val="indexRefchap"/>
        </w:rPr>
        <w:t>12:</w:t>
      </w:r>
      <w:r w:rsidR="00DC6AA6" w:rsidRPr="00230826">
        <w:rPr>
          <w:rStyle w:val="indexRefpar"/>
        </w:rPr>
        <w:t>7</w:t>
      </w:r>
      <w:r w:rsidR="00ED503F">
        <w:t xml:space="preserve">, </w:t>
      </w:r>
      <w:r w:rsidR="00DC6AA6" w:rsidRPr="00230826">
        <w:rPr>
          <w:rStyle w:val="indexRefchap"/>
        </w:rPr>
        <w:t>21:</w:t>
      </w:r>
      <w:r w:rsidR="00DC6AA6" w:rsidRPr="00230826">
        <w:rPr>
          <w:rStyle w:val="indexRefpar"/>
        </w:rPr>
        <w:t>18</w:t>
      </w:r>
      <w:r w:rsidR="00ED503F">
        <w:t xml:space="preserve">, </w:t>
      </w:r>
      <w:r w:rsidR="00DC6AA6" w:rsidRPr="00230826">
        <w:rPr>
          <w:rStyle w:val="indexRefchap"/>
        </w:rPr>
        <w:t>21:</w:t>
      </w:r>
      <w:r w:rsidR="00DC6AA6" w:rsidRPr="00230826">
        <w:rPr>
          <w:rStyle w:val="indexRefpar"/>
        </w:rPr>
        <w:t>24</w:t>
      </w:r>
      <w:r w:rsidR="00F321D0">
        <w:t xml:space="preserve">, </w:t>
      </w:r>
      <w:r w:rsidR="00DC6AA6" w:rsidRPr="00230826">
        <w:rPr>
          <w:rStyle w:val="indexRefchap"/>
        </w:rPr>
        <w:t>36:</w:t>
      </w:r>
      <w:r w:rsidR="00DC6AA6" w:rsidRPr="00230826">
        <w:rPr>
          <w:rStyle w:val="indexRefpar"/>
        </w:rPr>
        <w:t>7–9</w:t>
      </w:r>
    </w:p>
    <w:p w14:paraId="41A8F227" w14:textId="77777777" w:rsidR="00E67803" w:rsidRDefault="00C57E99" w:rsidP="00F321D0">
      <w:pPr>
        <w:pStyle w:val="Index-2"/>
      </w:pPr>
      <w:r w:rsidRPr="002B1019">
        <w:t>withdrawal from</w:t>
      </w:r>
      <w:r w:rsidR="00DC6AA6" w:rsidRPr="00230826">
        <w:rPr>
          <w:rStyle w:val="indexpagenumbercomma"/>
        </w:rPr>
        <w:t xml:space="preserve">, </w:t>
      </w:r>
      <w:r w:rsidR="00DC6AA6" w:rsidRPr="00230826">
        <w:rPr>
          <w:rStyle w:val="indexpagenumberchecked"/>
        </w:rPr>
        <w:t>259</w:t>
      </w:r>
      <w:r w:rsidRPr="006E548C">
        <w:rPr>
          <w:rStyle w:val="indexpagenumbercontinued"/>
        </w:rPr>
        <w:t>–60</w:t>
      </w:r>
      <w:r w:rsidR="00F321D0">
        <w:t xml:space="preserve">, </w:t>
      </w:r>
      <w:r w:rsidR="00DC6AA6" w:rsidRPr="00230826">
        <w:rPr>
          <w:rStyle w:val="indexRefchap"/>
        </w:rPr>
        <w:t>22:</w:t>
      </w:r>
      <w:r w:rsidR="00DC6AA6" w:rsidRPr="00230826">
        <w:rPr>
          <w:rStyle w:val="indexRefpar"/>
        </w:rPr>
        <w:t>34</w:t>
      </w:r>
    </w:p>
    <w:p w14:paraId="095E9AF6" w14:textId="77777777" w:rsidR="00E67803" w:rsidRDefault="00C57E99">
      <w:pPr>
        <w:pStyle w:val="Index-2"/>
      </w:pPr>
      <w:r w:rsidRPr="002B1019">
        <w:t xml:space="preserve">World Centre of, </w:t>
      </w:r>
      <w:r w:rsidRPr="00971E46">
        <w:rPr>
          <w:rStyle w:val="indexverweis"/>
        </w:rPr>
        <w:t>see</w:t>
      </w:r>
      <w:r w:rsidRPr="002B1019">
        <w:t xml:space="preserve"> World Centre</w:t>
      </w:r>
    </w:p>
    <w:p w14:paraId="0D6B8C36" w14:textId="77777777" w:rsidR="00C57E99" w:rsidRPr="002B1019" w:rsidRDefault="00C57E99" w:rsidP="00F321D0">
      <w:pPr>
        <w:pStyle w:val="Index-1"/>
      </w:pPr>
      <w:r w:rsidRPr="000C7039">
        <w:rPr>
          <w:highlight w:val="yellow"/>
        </w:rPr>
        <w:t>Bahá</w:t>
      </w:r>
      <w:r w:rsidR="00627ED1" w:rsidRPr="00627ED1">
        <w:rPr>
          <w:highlight w:val="yellow"/>
        </w:rPr>
        <w:t>’</w:t>
      </w:r>
      <w:r w:rsidRPr="000C7039">
        <w:rPr>
          <w:highlight w:val="yellow"/>
        </w:rPr>
        <w:t>í</w:t>
      </w:r>
      <w:r w:rsidRPr="002B1019">
        <w:t xml:space="preserve"> Publishing Trusts</w:t>
      </w:r>
      <w:r w:rsidR="00DC6AA6" w:rsidRPr="00230826">
        <w:rPr>
          <w:rStyle w:val="indexpagenumbercomma"/>
        </w:rPr>
        <w:t xml:space="preserve">, </w:t>
      </w:r>
      <w:r w:rsidR="00DC6AA6" w:rsidRPr="00230826">
        <w:rPr>
          <w:rStyle w:val="indexpagenumberchecked"/>
        </w:rPr>
        <w:t>320</w:t>
      </w:r>
      <w:r w:rsidR="00F321D0">
        <w:t xml:space="preserve">, </w:t>
      </w:r>
      <w:r w:rsidR="00DC6AA6" w:rsidRPr="00230826">
        <w:rPr>
          <w:rStyle w:val="indexRefchap"/>
        </w:rPr>
        <w:t>28:</w:t>
      </w:r>
      <w:r w:rsidR="00DC6AA6" w:rsidRPr="00230826">
        <w:rPr>
          <w:rStyle w:val="indexRefpar"/>
        </w:rPr>
        <w:t>20</w:t>
      </w:r>
    </w:p>
    <w:p w14:paraId="71EEB9F9" w14:textId="77777777" w:rsidR="00C57E99" w:rsidRPr="002B1019" w:rsidRDefault="00C57E99" w:rsidP="00F321D0">
      <w:pPr>
        <w:pStyle w:val="Index-1"/>
      </w:pPr>
      <w:r w:rsidRPr="000C7039">
        <w:rPr>
          <w:highlight w:val="yellow"/>
        </w:rPr>
        <w:t>Bahá</w:t>
      </w:r>
      <w:r w:rsidR="00627ED1" w:rsidRPr="00627ED1">
        <w:rPr>
          <w:highlight w:val="yellow"/>
        </w:rPr>
        <w:t>’</w:t>
      </w:r>
      <w:r w:rsidRPr="000C7039">
        <w:rPr>
          <w:highlight w:val="yellow"/>
        </w:rPr>
        <w:t>í</w:t>
      </w:r>
      <w:r w:rsidRPr="002B1019">
        <w:t xml:space="preserve"> World Commonwealth</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431</w:t>
      </w:r>
      <w:r w:rsidR="00DC6AA6" w:rsidRPr="00230826">
        <w:rPr>
          <w:rStyle w:val="indexpagenumbercomma"/>
        </w:rPr>
        <w:t xml:space="preserve">, </w:t>
      </w:r>
      <w:r w:rsidR="00DC6AA6" w:rsidRPr="00230826">
        <w:rPr>
          <w:rStyle w:val="indexpagenumberchecked"/>
        </w:rPr>
        <w:t>437</w:t>
      </w:r>
      <w:r w:rsidR="00F321D0">
        <w:t xml:space="preserve">, </w:t>
      </w:r>
      <w:r w:rsidR="00DC6AA6" w:rsidRPr="00230826">
        <w:rPr>
          <w:rStyle w:val="indexRefchap"/>
        </w:rPr>
        <w:t>29:</w:t>
      </w:r>
      <w:r w:rsidR="00DC6AA6" w:rsidRPr="00230826">
        <w:rPr>
          <w:rStyle w:val="indexRefpar"/>
        </w:rPr>
        <w:t>24</w:t>
      </w:r>
      <w:r w:rsidR="00F321D0">
        <w:t xml:space="preserve">, </w:t>
      </w:r>
      <w:r w:rsidR="00DC6AA6" w:rsidRPr="00230826">
        <w:rPr>
          <w:rStyle w:val="indexRefchap"/>
        </w:rPr>
        <w:t>34:</w:t>
      </w:r>
      <w:r w:rsidR="00DC6AA6" w:rsidRPr="00230826">
        <w:rPr>
          <w:rStyle w:val="indexRefpar"/>
        </w:rPr>
        <w:t>14</w:t>
      </w:r>
      <w:r w:rsidR="00F321D0">
        <w:t xml:space="preserve">, </w:t>
      </w:r>
      <w:r w:rsidR="00DC6AA6" w:rsidRPr="00230826">
        <w:rPr>
          <w:rStyle w:val="indexRefchap"/>
        </w:rPr>
        <w:t>34:</w:t>
      </w:r>
      <w:r w:rsidR="00DC6AA6" w:rsidRPr="00230826">
        <w:rPr>
          <w:rStyle w:val="indexRefpar"/>
        </w:rPr>
        <w:t>19</w:t>
      </w:r>
      <w:r w:rsidR="00F321D0">
        <w:t xml:space="preserve">, </w:t>
      </w:r>
      <w:r w:rsidR="00DC6AA6" w:rsidRPr="00230826">
        <w:rPr>
          <w:rStyle w:val="indexRefchap"/>
        </w:rPr>
        <w:t>34:</w:t>
      </w:r>
      <w:r w:rsidR="00DC6AA6" w:rsidRPr="00230826">
        <w:rPr>
          <w:rStyle w:val="indexRefpar"/>
        </w:rPr>
        <w:t>24</w:t>
      </w:r>
      <w:r w:rsidR="00F321D0">
        <w:t xml:space="preserve">, </w:t>
      </w:r>
      <w:r w:rsidR="00DC6AA6" w:rsidRPr="00230826">
        <w:rPr>
          <w:rStyle w:val="indexRefchap"/>
        </w:rPr>
        <w:t>34:</w:t>
      </w:r>
      <w:r w:rsidR="00DC6AA6" w:rsidRPr="00230826">
        <w:rPr>
          <w:rStyle w:val="indexRefpar"/>
        </w:rPr>
        <w:t>31</w:t>
      </w:r>
      <w:r w:rsidR="00F321D0">
        <w:t xml:space="preserve">, </w:t>
      </w:r>
      <w:r w:rsidR="00DC6AA6" w:rsidRPr="00230826">
        <w:rPr>
          <w:rStyle w:val="indexRefchap"/>
        </w:rPr>
        <w:t>ap2:</w:t>
      </w:r>
      <w:r w:rsidR="00DC6AA6" w:rsidRPr="00230826">
        <w:rPr>
          <w:rStyle w:val="indexRefpar"/>
        </w:rPr>
        <w:t>31</w:t>
      </w:r>
      <w:r w:rsidR="00F321D0">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6E6174CC" w14:textId="77777777" w:rsidR="00C57E99" w:rsidRPr="002B1019" w:rsidRDefault="00C57E99" w:rsidP="00907EA9">
      <w:pPr>
        <w:pStyle w:val="Index-1"/>
      </w:pPr>
      <w:r w:rsidRPr="000C7039">
        <w:rPr>
          <w:highlight w:val="yellow"/>
        </w:rPr>
        <w:t>Bahá</w:t>
      </w:r>
      <w:r w:rsidR="00627ED1" w:rsidRPr="00627ED1">
        <w:rPr>
          <w:highlight w:val="yellow"/>
        </w:rPr>
        <w:t>’</w:t>
      </w:r>
      <w:r w:rsidRPr="000C7039">
        <w:rPr>
          <w:highlight w:val="yellow"/>
        </w:rPr>
        <w:t>ís</w:t>
      </w:r>
      <w:r w:rsidR="00DC6AA6" w:rsidRPr="00230826">
        <w:rPr>
          <w:rStyle w:val="indexpagenumbercomma"/>
        </w:rPr>
        <w:t xml:space="preserve">, </w:t>
      </w:r>
      <w:r w:rsidR="00DC6AA6" w:rsidRPr="00230826">
        <w:rPr>
          <w:rStyle w:val="indexpagenumberchecked"/>
        </w:rPr>
        <w:t>162</w:t>
      </w:r>
      <w:r w:rsidRPr="006E548C">
        <w:rPr>
          <w:rStyle w:val="indexpagenumbercontinued"/>
        </w:rPr>
        <w:t>–3</w:t>
      </w:r>
      <w:r w:rsidR="00DC6AA6" w:rsidRPr="00230826">
        <w:rPr>
          <w:rStyle w:val="indexpagenumbercomma"/>
        </w:rPr>
        <w:t xml:space="preserve">, </w:t>
      </w:r>
      <w:r w:rsidR="00DC6AA6" w:rsidRPr="00230826">
        <w:rPr>
          <w:rStyle w:val="indexpagenumberchecked"/>
        </w:rPr>
        <w:t>297</w:t>
      </w:r>
      <w:r w:rsidR="00907EA9">
        <w:t xml:space="preserve">, </w:t>
      </w:r>
      <w:r w:rsidR="00DC6AA6" w:rsidRPr="00230826">
        <w:rPr>
          <w:rStyle w:val="indexRefchap"/>
        </w:rPr>
        <w:t>12:</w:t>
      </w:r>
      <w:r w:rsidR="00DC6AA6" w:rsidRPr="00230826">
        <w:rPr>
          <w:rStyle w:val="indexRefpar"/>
        </w:rPr>
        <w:t>33</w:t>
      </w:r>
      <w:r w:rsidR="00907EA9">
        <w:t xml:space="preserve">, </w:t>
      </w:r>
      <w:r w:rsidR="00DC6AA6" w:rsidRPr="00230826">
        <w:rPr>
          <w:rStyle w:val="indexRefchap"/>
        </w:rPr>
        <w:t>26:</w:t>
      </w:r>
      <w:r w:rsidR="00DC6AA6" w:rsidRPr="00230826">
        <w:rPr>
          <w:rStyle w:val="indexRefpar"/>
        </w:rPr>
        <w:t>19</w:t>
      </w:r>
    </w:p>
    <w:p w14:paraId="2BCAB351" w14:textId="77777777" w:rsidR="00E67803" w:rsidRDefault="00C57E99" w:rsidP="00907EA9">
      <w:pPr>
        <w:pStyle w:val="Index-2"/>
      </w:pP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love and encouragement</w:t>
      </w:r>
      <w:r>
        <w:t xml:space="preserve"> </w:t>
      </w:r>
      <w:r w:rsidRPr="002B1019">
        <w:t>of</w:t>
      </w:r>
      <w:r w:rsidR="00DC6AA6" w:rsidRPr="00230826">
        <w:rPr>
          <w:rStyle w:val="indexpagenumbercomma"/>
        </w:rPr>
        <w:t xml:space="preserve">, </w:t>
      </w:r>
      <w:r w:rsidR="00DC6AA6" w:rsidRPr="00230826">
        <w:rPr>
          <w:rStyle w:val="indexpagenumberchecked"/>
        </w:rPr>
        <w:t>202</w:t>
      </w:r>
      <w:r w:rsidR="00907EA9">
        <w:t xml:space="preserve">, </w:t>
      </w:r>
      <w:r w:rsidR="00DC6AA6" w:rsidRPr="00230826">
        <w:rPr>
          <w:rStyle w:val="indexRefchap"/>
        </w:rPr>
        <w:t>17:</w:t>
      </w:r>
      <w:r w:rsidR="00DC6AA6" w:rsidRPr="00230826">
        <w:rPr>
          <w:rStyle w:val="indexRefpar"/>
        </w:rPr>
        <w:t>5</w:t>
      </w:r>
    </w:p>
    <w:p w14:paraId="1A4DF1FC" w14:textId="77777777" w:rsidR="00E67803" w:rsidRDefault="00C57E99" w:rsidP="00907EA9">
      <w:pPr>
        <w:pStyle w:val="Index-2"/>
      </w:pPr>
      <w:r w:rsidRPr="002B1019">
        <w:t>American</w:t>
      </w:r>
      <w:r w:rsidR="00DC6AA6" w:rsidRPr="00230826">
        <w:rPr>
          <w:rStyle w:val="indexpagenumbercomma"/>
        </w:rPr>
        <w:t xml:space="preserve">, </w:t>
      </w:r>
      <w:r w:rsidR="00DC6AA6" w:rsidRPr="00230826">
        <w:rPr>
          <w:rStyle w:val="indexpagenumberchecked"/>
        </w:rPr>
        <w:t>300</w:t>
      </w:r>
      <w:r w:rsidR="00907EA9">
        <w:t xml:space="preserve">, </w:t>
      </w:r>
      <w:r w:rsidR="00DC6AA6" w:rsidRPr="00230826">
        <w:rPr>
          <w:rStyle w:val="indexRefchap"/>
        </w:rPr>
        <w:t>26:</w:t>
      </w:r>
      <w:r w:rsidR="00DC6AA6" w:rsidRPr="00230826">
        <w:rPr>
          <w:rStyle w:val="indexRefpar"/>
        </w:rPr>
        <w:t>29</w:t>
      </w:r>
    </w:p>
    <w:p w14:paraId="3B4915EE" w14:textId="77777777" w:rsidR="00E67803" w:rsidRDefault="00C57E99" w:rsidP="00907EA9">
      <w:pPr>
        <w:pStyle w:val="Index-2"/>
      </w:pPr>
      <w:r w:rsidRPr="002B1019">
        <w:t>attitude of, to Covenant-breakers</w:t>
      </w:r>
      <w:r w:rsidR="00DC6AA6" w:rsidRPr="00230826">
        <w:rPr>
          <w:rStyle w:val="indexpagenumbercomma"/>
        </w:rPr>
        <w:t xml:space="preserve">, </w:t>
      </w:r>
      <w:r w:rsidR="00DC6AA6" w:rsidRPr="00230826">
        <w:rPr>
          <w:rStyle w:val="indexpagenumberchecked"/>
        </w:rPr>
        <w:t>253</w:t>
      </w:r>
      <w:r w:rsidRPr="006E548C">
        <w:rPr>
          <w:rStyle w:val="indexpagenumbercontinued"/>
        </w:rPr>
        <w:t>–60</w:t>
      </w:r>
      <w:r w:rsidR="00DC6AA6" w:rsidRPr="00230826">
        <w:rPr>
          <w:rStyle w:val="indexpagenumbercomma"/>
        </w:rPr>
        <w:t xml:space="preserve">, </w:t>
      </w:r>
      <w:r w:rsidR="00DC6AA6" w:rsidRPr="00230826">
        <w:rPr>
          <w:rStyle w:val="indexpagenumberchecked"/>
        </w:rPr>
        <w:t>350</w:t>
      </w:r>
      <w:r w:rsidR="00907EA9">
        <w:t xml:space="preserve">, </w:t>
      </w:r>
      <w:r w:rsidR="00DC6AA6" w:rsidRPr="00230826">
        <w:rPr>
          <w:rStyle w:val="indexRefchap"/>
        </w:rPr>
        <w:t>22</w:t>
      </w:r>
      <w:r w:rsidR="00907EA9">
        <w:t xml:space="preserve">, </w:t>
      </w:r>
      <w:r w:rsidR="00DC6AA6" w:rsidRPr="00230826">
        <w:rPr>
          <w:rStyle w:val="indexRefchap"/>
        </w:rPr>
        <w:t>31:</w:t>
      </w:r>
      <w:r w:rsidR="00DC6AA6" w:rsidRPr="00230826">
        <w:rPr>
          <w:rStyle w:val="indexRefpar"/>
        </w:rPr>
        <w:t>30</w:t>
      </w:r>
    </w:p>
    <w:p w14:paraId="7DDB2CF0" w14:textId="77777777" w:rsidR="00E67803" w:rsidRDefault="00C57E99" w:rsidP="00907EA9">
      <w:pPr>
        <w:pStyle w:val="Index-2"/>
      </w:pPr>
      <w:r w:rsidRPr="002B1019">
        <w:t>birthdays of</w:t>
      </w:r>
      <w:r w:rsidR="00DC6AA6" w:rsidRPr="00230826">
        <w:rPr>
          <w:rStyle w:val="indexpagenumbercomma"/>
        </w:rPr>
        <w:t xml:space="preserve">, </w:t>
      </w:r>
      <w:r w:rsidR="00DC6AA6" w:rsidRPr="00230826">
        <w:rPr>
          <w:rStyle w:val="indexpagenumberchecked"/>
        </w:rPr>
        <w:t>16</w:t>
      </w:r>
      <w:r w:rsidR="00907EA9">
        <w:t xml:space="preserve">, </w:t>
      </w:r>
      <w:r w:rsidR="00DC6AA6" w:rsidRPr="00230826">
        <w:rPr>
          <w:rStyle w:val="indexRefchap"/>
        </w:rPr>
        <w:t>pr:</w:t>
      </w:r>
      <w:r w:rsidR="00DC6AA6" w:rsidRPr="00230826">
        <w:rPr>
          <w:rStyle w:val="indexRefpar"/>
        </w:rPr>
        <w:t>60</w:t>
      </w:r>
    </w:p>
    <w:p w14:paraId="5C57FF74" w14:textId="77777777" w:rsidR="00E67803" w:rsidRDefault="00C57E99" w:rsidP="00907EA9">
      <w:pPr>
        <w:pStyle w:val="Index-2"/>
      </w:pPr>
      <w:r w:rsidRPr="002B1019">
        <w:t xml:space="preserve">conduct when walking with </w:t>
      </w:r>
      <w:r w:rsidRPr="000C7039">
        <w:rPr>
          <w:highlight w:val="yellow"/>
        </w:rPr>
        <w:t>ʿAbdu</w:t>
      </w:r>
      <w:r w:rsidR="00627ED1" w:rsidRPr="00627ED1">
        <w:rPr>
          <w:highlight w:val="yellow"/>
        </w:rPr>
        <w:t>’</w:t>
      </w:r>
      <w:r w:rsidRPr="000C7039">
        <w:rPr>
          <w:highlight w:val="yellow"/>
        </w:rPr>
        <w:t>l-Bahá</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or </w:t>
      </w:r>
      <w:r w:rsidRPr="000C7039">
        <w:rPr>
          <w:highlight w:val="cyan"/>
        </w:rPr>
        <w:t>Shoghi Effendi</w:t>
      </w:r>
      <w:r w:rsidR="00DC6AA6" w:rsidRPr="00230826">
        <w:rPr>
          <w:rStyle w:val="indexpagenumbercomma"/>
        </w:rPr>
        <w:t xml:space="preserve">, </w:t>
      </w:r>
      <w:r w:rsidR="00DC6AA6" w:rsidRPr="00230826">
        <w:rPr>
          <w:rStyle w:val="indexpagenumberchecked"/>
        </w:rPr>
        <w:t>92</w:t>
      </w:r>
      <w:r w:rsidRPr="002B1019">
        <w:t>n</w:t>
      </w:r>
      <w:r w:rsidR="00907EA9">
        <w:t xml:space="preserve">, </w:t>
      </w:r>
      <w:r w:rsidR="00DC6AA6" w:rsidRPr="00230826">
        <w:rPr>
          <w:rStyle w:val="indexRefchap"/>
        </w:rPr>
        <w:t>5:</w:t>
      </w:r>
      <w:r w:rsidR="00DC6AA6" w:rsidRPr="00230826">
        <w:rPr>
          <w:rStyle w:val="indexRefpar"/>
        </w:rPr>
        <w:t>14</w:t>
      </w:r>
    </w:p>
    <w:p w14:paraId="36EFE02E" w14:textId="77777777" w:rsidR="00E67803" w:rsidRDefault="00C57E99" w:rsidP="00907EA9">
      <w:pPr>
        <w:pStyle w:val="Index-2"/>
      </w:pPr>
      <w:r w:rsidRPr="002B1019">
        <w:t>discouraged from reading Covenant</w:t>
      </w:r>
      <w:r>
        <w:t>-</w:t>
      </w:r>
      <w:r w:rsidRPr="002B1019">
        <w:t>breakers</w:t>
      </w:r>
      <w:r w:rsidR="00627ED1" w:rsidRPr="00627ED1">
        <w:t>’</w:t>
      </w:r>
      <w:r w:rsidRPr="002B1019">
        <w:t xml:space="preserve"> propaganda</w:t>
      </w:r>
      <w:r w:rsidR="00DC6AA6" w:rsidRPr="00230826">
        <w:rPr>
          <w:rStyle w:val="indexpagenumbercomma"/>
        </w:rPr>
        <w:t xml:space="preserve">, </w:t>
      </w:r>
      <w:r w:rsidR="00DC6AA6" w:rsidRPr="00230826">
        <w:rPr>
          <w:rStyle w:val="indexpagenumberchecked"/>
        </w:rPr>
        <w:t>260</w:t>
      </w:r>
      <w:r w:rsidR="00907EA9">
        <w:t xml:space="preserve">, </w:t>
      </w:r>
      <w:r w:rsidR="00DC6AA6" w:rsidRPr="00230826">
        <w:rPr>
          <w:rStyle w:val="indexRefchap"/>
        </w:rPr>
        <w:t>22:</w:t>
      </w:r>
      <w:r w:rsidR="00DC6AA6" w:rsidRPr="00230826">
        <w:rPr>
          <w:rStyle w:val="indexRefpar"/>
        </w:rPr>
        <w:t>36</w:t>
      </w:r>
    </w:p>
    <w:p w14:paraId="2B7812CA" w14:textId="77777777" w:rsidR="00E67803" w:rsidRDefault="00C57E99" w:rsidP="00907EA9">
      <w:pPr>
        <w:pStyle w:val="Index-2"/>
      </w:pPr>
      <w:r w:rsidRPr="002B1019">
        <w:t>do not oppose Covenant-breakers</w:t>
      </w:r>
      <w:r w:rsidR="00DC6AA6" w:rsidRPr="00230826">
        <w:rPr>
          <w:rStyle w:val="indexpagenumbercomma"/>
        </w:rPr>
        <w:t xml:space="preserve">, </w:t>
      </w:r>
      <w:r w:rsidR="00DC6AA6" w:rsidRPr="00230826">
        <w:rPr>
          <w:rStyle w:val="indexpagenumberchecked"/>
        </w:rPr>
        <w:t>257</w:t>
      </w:r>
      <w:r w:rsidR="00907EA9">
        <w:t xml:space="preserve">, </w:t>
      </w:r>
      <w:r w:rsidR="00DC6AA6" w:rsidRPr="00230826">
        <w:rPr>
          <w:rStyle w:val="indexRefchap"/>
        </w:rPr>
        <w:t>22:</w:t>
      </w:r>
      <w:r w:rsidR="00DC6AA6" w:rsidRPr="00230826">
        <w:rPr>
          <w:rStyle w:val="indexRefpar"/>
        </w:rPr>
        <w:t>21</w:t>
      </w:r>
    </w:p>
    <w:p w14:paraId="38758D33" w14:textId="77777777" w:rsidR="00E67803" w:rsidRDefault="00C57E99" w:rsidP="00A87714">
      <w:pPr>
        <w:pStyle w:val="Index-2"/>
      </w:pPr>
      <w:r w:rsidRPr="002B1019">
        <w:t xml:space="preserve">during </w:t>
      </w:r>
      <w:r w:rsidR="00DF5AA5">
        <w:rPr>
          <w:rStyle w:val="quotesterms"/>
        </w:rPr>
        <w:t>›</w:t>
      </w:r>
      <w:r w:rsidR="00627ED1" w:rsidRPr="00627ED1">
        <w:rPr>
          <w:rStyle w:val="quotesterms"/>
        </w:rPr>
        <w:t>Most Great Separation</w:t>
      </w:r>
      <w:r w:rsidR="00DF5AA5">
        <w:rPr>
          <w:rStyle w:val="quotesterms"/>
        </w:rPr>
        <w:t>‹</w:t>
      </w:r>
      <w:r w:rsidR="00DC6AA6" w:rsidRPr="00230826">
        <w:rPr>
          <w:rStyle w:val="indexpagenumbercomma"/>
        </w:rPr>
        <w:t xml:space="preserve">, </w:t>
      </w:r>
      <w:r w:rsidR="00DC6AA6" w:rsidRPr="00230826">
        <w:rPr>
          <w:rStyle w:val="indexpagenumberchecked"/>
        </w:rPr>
        <w:t>84</w:t>
      </w:r>
      <w:r w:rsidRPr="006E548C">
        <w:rPr>
          <w:rStyle w:val="indexpagenumbercontinued"/>
        </w:rPr>
        <w:t>–5</w:t>
      </w:r>
      <w:r w:rsidR="0028649B">
        <w:t xml:space="preserve">, </w:t>
      </w:r>
      <w:r w:rsidR="00DC6AA6" w:rsidRPr="00230826">
        <w:rPr>
          <w:rStyle w:val="indexRefchap"/>
        </w:rPr>
        <w:t>4:</w:t>
      </w:r>
      <w:r w:rsidR="00DC6AA6" w:rsidRPr="00230826">
        <w:rPr>
          <w:rStyle w:val="indexRefpar"/>
        </w:rPr>
        <w:t>106–11</w:t>
      </w:r>
      <w:r w:rsidR="00A87714">
        <w:rPr>
          <w:rStyle w:val="indexRefpar"/>
        </w:rPr>
        <w:t>2</w:t>
      </w:r>
      <w:r w:rsidR="0028649B">
        <w:t xml:space="preserve">, </w:t>
      </w:r>
      <w:r w:rsidR="0028649B" w:rsidRPr="0028649B">
        <w:rPr>
          <w:rStyle w:val="indexRefchap"/>
        </w:rPr>
        <w:t>4:</w:t>
      </w:r>
      <w:r w:rsidR="0028649B" w:rsidRPr="0028649B">
        <w:rPr>
          <w:rStyle w:val="indexRefpar"/>
        </w:rPr>
        <w:t>1</w:t>
      </w:r>
      <w:r w:rsidR="0028649B">
        <w:rPr>
          <w:rStyle w:val="indexRefpar"/>
        </w:rPr>
        <w:t>23</w:t>
      </w:r>
      <w:r w:rsidR="0028649B" w:rsidRPr="0028649B">
        <w:rPr>
          <w:rStyle w:val="indexRefpar"/>
        </w:rPr>
        <w:t>–1</w:t>
      </w:r>
      <w:r w:rsidR="0028649B">
        <w:rPr>
          <w:rStyle w:val="indexRefpar"/>
        </w:rPr>
        <w:t>24</w:t>
      </w:r>
    </w:p>
    <w:p w14:paraId="10B6B1C0" w14:textId="77777777" w:rsidR="00E67803" w:rsidRDefault="00C57E99" w:rsidP="0028649B">
      <w:pPr>
        <w:pStyle w:val="Index-2"/>
      </w:pPr>
      <w:r w:rsidRPr="002B1019">
        <w:t>forbidden to associate with Covenant</w:t>
      </w:r>
      <w:r>
        <w:t>-</w:t>
      </w:r>
      <w:r w:rsidRPr="002B1019">
        <w:t>breakers</w:t>
      </w:r>
      <w:r w:rsidR="00DC6AA6" w:rsidRPr="00230826">
        <w:rPr>
          <w:rStyle w:val="indexpagenumbercomma"/>
        </w:rPr>
        <w:t xml:space="preserve">, </w:t>
      </w:r>
      <w:r w:rsidR="00DC6AA6" w:rsidRPr="00230826">
        <w:rPr>
          <w:rStyle w:val="indexpagenumberchecked"/>
        </w:rPr>
        <w:t>254</w:t>
      </w:r>
      <w:r w:rsidRPr="006E548C">
        <w:rPr>
          <w:rStyle w:val="indexpagenumbercontinued"/>
        </w:rPr>
        <w:t>–5</w:t>
      </w:r>
      <w:r w:rsidR="00DC6AA6" w:rsidRPr="00230826">
        <w:rPr>
          <w:rStyle w:val="indexpagenumbercomma"/>
        </w:rPr>
        <w:t xml:space="preserve">, </w:t>
      </w:r>
      <w:r w:rsidR="00DC6AA6" w:rsidRPr="00230826">
        <w:rPr>
          <w:rStyle w:val="indexpagenumberchecked"/>
        </w:rPr>
        <w:t>259</w:t>
      </w:r>
      <w:r w:rsidR="00DC6AA6" w:rsidRPr="00230826">
        <w:rPr>
          <w:rStyle w:val="indexpagenumbercomma"/>
        </w:rPr>
        <w:t xml:space="preserve">, </w:t>
      </w:r>
      <w:r w:rsidR="00DC6AA6" w:rsidRPr="00230826">
        <w:rPr>
          <w:rStyle w:val="indexpagenumberchecked"/>
        </w:rPr>
        <w:t>260</w:t>
      </w:r>
      <w:r w:rsidR="0028649B">
        <w:t xml:space="preserve">, </w:t>
      </w:r>
      <w:r w:rsidR="00DC6AA6" w:rsidRPr="00230826">
        <w:rPr>
          <w:rStyle w:val="indexRefchap"/>
        </w:rPr>
        <w:t>22:</w:t>
      </w:r>
      <w:r w:rsidR="00DC6AA6" w:rsidRPr="00230826">
        <w:rPr>
          <w:rStyle w:val="indexRefpar"/>
        </w:rPr>
        <w:t>5–10</w:t>
      </w:r>
      <w:r w:rsidR="0028649B">
        <w:t xml:space="preserve">, </w:t>
      </w:r>
      <w:r w:rsidR="00DC6AA6" w:rsidRPr="00230826">
        <w:rPr>
          <w:rStyle w:val="indexRefchap"/>
        </w:rPr>
        <w:t>22:</w:t>
      </w:r>
      <w:r w:rsidR="00DC6AA6" w:rsidRPr="00230826">
        <w:rPr>
          <w:rStyle w:val="indexRefpar"/>
        </w:rPr>
        <w:t>31</w:t>
      </w:r>
      <w:r w:rsidR="0028649B">
        <w:t xml:space="preserve">, </w:t>
      </w:r>
      <w:r w:rsidR="00DC6AA6" w:rsidRPr="00230826">
        <w:rPr>
          <w:rStyle w:val="indexRefchap"/>
        </w:rPr>
        <w:t>22:</w:t>
      </w:r>
      <w:r w:rsidR="00DC6AA6" w:rsidRPr="00230826">
        <w:rPr>
          <w:rStyle w:val="indexRefpar"/>
        </w:rPr>
        <w:t>36–37</w:t>
      </w:r>
    </w:p>
    <w:p w14:paraId="4BCDCC85" w14:textId="77777777" w:rsidR="00E67803" w:rsidRDefault="00C57E99" w:rsidP="0028649B">
      <w:pPr>
        <w:pStyle w:val="Index-2"/>
      </w:pPr>
      <w:r w:rsidRPr="002B1019">
        <w:t>growth of individual, through tests</w:t>
      </w:r>
      <w:r w:rsidR="00DC6AA6" w:rsidRPr="00230826">
        <w:rPr>
          <w:rStyle w:val="indexpagenumbercomma"/>
        </w:rPr>
        <w:t xml:space="preserve">, </w:t>
      </w:r>
      <w:r w:rsidR="00DC6AA6" w:rsidRPr="00230826">
        <w:rPr>
          <w:rStyle w:val="indexpagenumberchecked"/>
        </w:rPr>
        <w:t>264</w:t>
      </w:r>
      <w:r w:rsidR="0028649B">
        <w:t xml:space="preserve">, </w:t>
      </w:r>
      <w:r w:rsidR="00DC6AA6" w:rsidRPr="00230826">
        <w:rPr>
          <w:rStyle w:val="indexRefchap"/>
        </w:rPr>
        <w:t>23:</w:t>
      </w:r>
      <w:r w:rsidR="00DC6AA6" w:rsidRPr="00230826">
        <w:rPr>
          <w:rStyle w:val="indexRefpar"/>
        </w:rPr>
        <w:t>21–23</w:t>
      </w:r>
    </w:p>
    <w:p w14:paraId="312BE5E1" w14:textId="77777777" w:rsidR="00E67803" w:rsidRDefault="00C57E99" w:rsidP="0028649B">
      <w:pPr>
        <w:pStyle w:val="Index-2"/>
      </w:pPr>
      <w:r w:rsidRPr="002B1019">
        <w:t xml:space="preserve">loyalty of, after passing of </w:t>
      </w:r>
      <w:r w:rsidRPr="000C7039">
        <w:rPr>
          <w:highlight w:val="cyan"/>
        </w:rPr>
        <w:t xml:space="preserve">Shoghi </w:t>
      </w:r>
      <w:r w:rsidR="00627ED1" w:rsidRPr="00627ED1">
        <w:rPr>
          <w:highlight w:val="cyan"/>
        </w:rPr>
        <w:t>Effendi</w:t>
      </w:r>
      <w:r w:rsidRPr="002B1019">
        <w:t xml:space="preserve">. </w:t>
      </w:r>
      <w:r w:rsidR="00DC6AA6" w:rsidRPr="00230826">
        <w:rPr>
          <w:rStyle w:val="indexpagenumberchecked"/>
        </w:rPr>
        <w:t>379</w:t>
      </w:r>
      <w:r w:rsidRPr="006E548C">
        <w:rPr>
          <w:rStyle w:val="indexpagenumbercontinued"/>
        </w:rPr>
        <w:t>–80</w:t>
      </w:r>
      <w:r w:rsidR="0028649B">
        <w:t xml:space="preserve">, </w:t>
      </w:r>
      <w:r w:rsidR="00DC6AA6" w:rsidRPr="00230826">
        <w:rPr>
          <w:rStyle w:val="indexRefchap"/>
        </w:rPr>
        <w:t>34:</w:t>
      </w:r>
      <w:r w:rsidR="00DC6AA6" w:rsidRPr="00230826">
        <w:rPr>
          <w:rStyle w:val="indexRefpar"/>
        </w:rPr>
        <w:t>13</w:t>
      </w:r>
    </w:p>
    <w:p w14:paraId="7C1EC13A" w14:textId="77777777" w:rsidR="00E67803" w:rsidRDefault="00C57E99" w:rsidP="0028649B">
      <w:pPr>
        <w:pStyle w:val="Index-2"/>
      </w:pPr>
      <w:r w:rsidRPr="002B1019">
        <w:t>martyrs</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309</w:t>
      </w:r>
      <w:r w:rsidR="0028649B">
        <w:t xml:space="preserve">, </w:t>
      </w:r>
      <w:r w:rsidR="00DC6AA6" w:rsidRPr="00230826">
        <w:rPr>
          <w:rStyle w:val="indexRefchap"/>
        </w:rPr>
        <w:t>20:</w:t>
      </w:r>
      <w:r w:rsidR="00DC6AA6" w:rsidRPr="00230826">
        <w:rPr>
          <w:rStyle w:val="indexRefpar"/>
        </w:rPr>
        <w:t>3</w:t>
      </w:r>
      <w:r w:rsidR="0028649B">
        <w:t xml:space="preserve">, </w:t>
      </w:r>
      <w:r w:rsidR="00DC6AA6" w:rsidRPr="00230826">
        <w:rPr>
          <w:rStyle w:val="indexRefchap"/>
        </w:rPr>
        <w:t>27:</w:t>
      </w:r>
      <w:r w:rsidR="00DC6AA6" w:rsidRPr="00230826">
        <w:rPr>
          <w:rStyle w:val="indexRefpar"/>
        </w:rPr>
        <w:t>10</w:t>
      </w:r>
    </w:p>
    <w:p w14:paraId="42E7BBC4" w14:textId="77777777" w:rsidR="00E67803" w:rsidRDefault="00C57E99" w:rsidP="0028649B">
      <w:pPr>
        <w:pStyle w:val="Index-2"/>
      </w:pPr>
      <w:r w:rsidRPr="002B1019">
        <w:t>obligation of, to deepen</w:t>
      </w:r>
      <w:r w:rsidR="00DC6AA6" w:rsidRPr="00230826">
        <w:rPr>
          <w:rStyle w:val="indexpagenumbercomma"/>
        </w:rPr>
        <w:t xml:space="preserve">, </w:t>
      </w:r>
      <w:r w:rsidR="00DC6AA6" w:rsidRPr="00230826">
        <w:rPr>
          <w:rStyle w:val="indexpagenumberchecked"/>
        </w:rPr>
        <w:t>261</w:t>
      </w:r>
      <w:r w:rsidR="0028649B">
        <w:t xml:space="preserve">, </w:t>
      </w:r>
      <w:r w:rsidR="00DC6AA6" w:rsidRPr="00230826">
        <w:rPr>
          <w:rStyle w:val="indexRefchap"/>
        </w:rPr>
        <w:t>23:</w:t>
      </w:r>
      <w:r w:rsidR="00DC6AA6" w:rsidRPr="00230826">
        <w:rPr>
          <w:rStyle w:val="indexRefpar"/>
        </w:rPr>
        <w:t>2–3</w:t>
      </w:r>
    </w:p>
    <w:p w14:paraId="4F1B250B" w14:textId="77777777" w:rsidR="00E67803" w:rsidRDefault="00C57E99" w:rsidP="00A87714">
      <w:pPr>
        <w:pStyle w:val="Index-2"/>
      </w:pPr>
      <w:r w:rsidRPr="002B1019">
        <w:t>persecution of</w:t>
      </w:r>
      <w:r w:rsidR="00DC6AA6" w:rsidRPr="00230826">
        <w:rPr>
          <w:rStyle w:val="indexpagenumbercomma"/>
        </w:rPr>
        <w:t xml:space="preserve">, </w:t>
      </w:r>
      <w:r w:rsidR="00DC6AA6" w:rsidRPr="00230826">
        <w:rPr>
          <w:rStyle w:val="indexpagenumberchecked"/>
        </w:rPr>
        <w:t>310</w:t>
      </w:r>
      <w:r w:rsidR="00A87714">
        <w:t xml:space="preserve">, </w:t>
      </w:r>
      <w:r w:rsidR="00DC6AA6" w:rsidRPr="00230826">
        <w:rPr>
          <w:rStyle w:val="indexRefchap"/>
        </w:rPr>
        <w:t>27:</w:t>
      </w:r>
      <w:r w:rsidR="00DC6AA6" w:rsidRPr="00230826">
        <w:rPr>
          <w:rStyle w:val="indexRefpar"/>
        </w:rPr>
        <w:t>14</w:t>
      </w:r>
    </w:p>
    <w:p w14:paraId="5F6904D7" w14:textId="77777777" w:rsidR="00E67803" w:rsidRDefault="00C57E99" w:rsidP="00A87714">
      <w:pPr>
        <w:pStyle w:val="Index-2"/>
      </w:pPr>
      <w:r w:rsidRPr="002B1019">
        <w:t>Persian</w:t>
      </w:r>
      <w:r w:rsidR="00DC6AA6" w:rsidRPr="00230826">
        <w:rPr>
          <w:rStyle w:val="indexpagenumbercomma"/>
        </w:rPr>
        <w:t xml:space="preserve">, </w:t>
      </w:r>
      <w:r w:rsidR="00DC6AA6" w:rsidRPr="00230826">
        <w:rPr>
          <w:rStyle w:val="indexpagenumberchecked"/>
        </w:rPr>
        <w:t>85</w:t>
      </w:r>
      <w:r w:rsidRPr="006E548C">
        <w:rPr>
          <w:rStyle w:val="indexpagenumbercontinued"/>
        </w:rPr>
        <w:t>–6</w:t>
      </w:r>
      <w:r w:rsidR="00DC6AA6" w:rsidRPr="00230826">
        <w:rPr>
          <w:rStyle w:val="indexpagenumbercomma"/>
        </w:rPr>
        <w:t xml:space="preserve">, </w:t>
      </w:r>
      <w:r w:rsidR="00DC6AA6" w:rsidRPr="00230826">
        <w:rPr>
          <w:rStyle w:val="indexpagenumberchecked"/>
        </w:rPr>
        <w:t>87</w:t>
      </w:r>
      <w:r w:rsidRPr="006E548C">
        <w:rPr>
          <w:rStyle w:val="indexpagenumbercontinued"/>
        </w:rPr>
        <w:t>–8</w:t>
      </w:r>
      <w:r w:rsidR="00DC6AA6" w:rsidRPr="00230826">
        <w:rPr>
          <w:rStyle w:val="indexpagenumbercomma"/>
        </w:rPr>
        <w:t xml:space="preserve">, </w:t>
      </w:r>
      <w:r w:rsidR="00DC6AA6" w:rsidRPr="00230826">
        <w:rPr>
          <w:rStyle w:val="indexpagenumberchecked"/>
        </w:rPr>
        <w:t>89</w:t>
      </w:r>
      <w:r w:rsidR="00DC6AA6" w:rsidRPr="00230826">
        <w:rPr>
          <w:rStyle w:val="indexpagenumbercomma"/>
        </w:rPr>
        <w:t xml:space="preserve">, </w:t>
      </w:r>
      <w:r w:rsidR="00DC6AA6" w:rsidRPr="00230826">
        <w:rPr>
          <w:rStyle w:val="indexpagenumberchecked"/>
        </w:rPr>
        <w:t>90</w:t>
      </w:r>
      <w:r w:rsidR="00DC6AA6" w:rsidRPr="00230826">
        <w:rPr>
          <w:rStyle w:val="indexpagenumbercomma"/>
        </w:rPr>
        <w:t xml:space="preserve">, </w:t>
      </w:r>
      <w:r w:rsidR="00DC6AA6" w:rsidRPr="00230826">
        <w:rPr>
          <w:rStyle w:val="indexpagenumberchecked"/>
        </w:rPr>
        <w:t>93</w:t>
      </w:r>
      <w:r w:rsidR="00DC6AA6" w:rsidRPr="00230826">
        <w:rPr>
          <w:rStyle w:val="indexpagenumbercomma"/>
        </w:rPr>
        <w:t xml:space="preserve">, </w:t>
      </w:r>
      <w:r w:rsidR="00DC6AA6" w:rsidRPr="00230826">
        <w:rPr>
          <w:rStyle w:val="indexpagenumberchecked"/>
        </w:rPr>
        <w:t>310</w:t>
      </w:r>
      <w:r w:rsidRPr="006E548C">
        <w:rPr>
          <w:rStyle w:val="indexpagenumbercontinued"/>
        </w:rPr>
        <w:t>–12</w:t>
      </w:r>
      <w:r w:rsidR="00A87714">
        <w:t xml:space="preserve">, </w:t>
      </w:r>
      <w:r w:rsidR="00DC6AA6" w:rsidRPr="00230826">
        <w:rPr>
          <w:rStyle w:val="indexRefchap"/>
        </w:rPr>
        <w:t>4:</w:t>
      </w:r>
      <w:r w:rsidR="00DC6AA6" w:rsidRPr="00230826">
        <w:rPr>
          <w:rStyle w:val="indexRefpar"/>
        </w:rPr>
        <w:t>107–114</w:t>
      </w:r>
      <w:r w:rsidR="00A87714">
        <w:t xml:space="preserve">, </w:t>
      </w:r>
      <w:r w:rsidR="00DC6AA6" w:rsidRPr="00230826">
        <w:rPr>
          <w:rStyle w:val="indexRefchap"/>
        </w:rPr>
        <w:t>4:</w:t>
      </w:r>
      <w:r w:rsidR="00DC6AA6" w:rsidRPr="00230826">
        <w:rPr>
          <w:rStyle w:val="indexRefpar"/>
        </w:rPr>
        <w:t>124</w:t>
      </w:r>
      <w:r w:rsidR="00A87714">
        <w:t xml:space="preserve">, </w:t>
      </w:r>
      <w:r w:rsidR="00DC6AA6" w:rsidRPr="00230826">
        <w:rPr>
          <w:rStyle w:val="indexRefchap"/>
        </w:rPr>
        <w:t>5:</w:t>
      </w:r>
      <w:r w:rsidR="00DC6AA6" w:rsidRPr="00230826">
        <w:rPr>
          <w:rStyle w:val="indexRefpar"/>
        </w:rPr>
        <w:t>1</w:t>
      </w:r>
      <w:r w:rsidR="00A87714">
        <w:t xml:space="preserve">, </w:t>
      </w:r>
      <w:r w:rsidR="00DC6AA6" w:rsidRPr="00230826">
        <w:rPr>
          <w:rStyle w:val="indexRefchap"/>
        </w:rPr>
        <w:t>5:</w:t>
      </w:r>
      <w:r w:rsidR="00DC6AA6" w:rsidRPr="00230826">
        <w:rPr>
          <w:rStyle w:val="indexRefpar"/>
        </w:rPr>
        <w:t>6</w:t>
      </w:r>
      <w:r w:rsidR="00A87714">
        <w:t xml:space="preserve">, </w:t>
      </w:r>
      <w:r w:rsidR="00DC6AA6" w:rsidRPr="00230826">
        <w:rPr>
          <w:rStyle w:val="indexRefchap"/>
        </w:rPr>
        <w:t>5:</w:t>
      </w:r>
      <w:r w:rsidR="00DC6AA6" w:rsidRPr="00230826">
        <w:rPr>
          <w:rStyle w:val="indexRefpar"/>
        </w:rPr>
        <w:t>16</w:t>
      </w:r>
      <w:r w:rsidR="00A87714">
        <w:t xml:space="preserve">, </w:t>
      </w:r>
      <w:r w:rsidR="00DC6AA6" w:rsidRPr="00230826">
        <w:rPr>
          <w:rStyle w:val="indexRefchap"/>
        </w:rPr>
        <w:t>27:</w:t>
      </w:r>
      <w:r w:rsidR="00DC6AA6" w:rsidRPr="00230826">
        <w:rPr>
          <w:rStyle w:val="indexRefpar"/>
        </w:rPr>
        <w:t>14–24</w:t>
      </w:r>
    </w:p>
    <w:p w14:paraId="5AEB90E2" w14:textId="77777777" w:rsidR="00E67803" w:rsidRDefault="00C57E99" w:rsidP="00A87714">
      <w:pPr>
        <w:pStyle w:val="Index-2"/>
      </w:pPr>
      <w:r w:rsidRPr="002B1019">
        <w:t xml:space="preserve">process of becoming a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398</w:t>
      </w:r>
      <w:r w:rsidR="00A87714">
        <w:t xml:space="preserve">, </w:t>
      </w:r>
      <w:r w:rsidR="00DC6AA6" w:rsidRPr="00230826">
        <w:rPr>
          <w:rStyle w:val="indexRefchap"/>
        </w:rPr>
        <w:t>35:</w:t>
      </w:r>
      <w:r w:rsidR="00DC6AA6" w:rsidRPr="00230826">
        <w:rPr>
          <w:rStyle w:val="indexRefpar"/>
        </w:rPr>
        <w:t>22</w:t>
      </w:r>
    </w:p>
    <w:p w14:paraId="1A2213B5" w14:textId="77777777" w:rsidR="00E67803" w:rsidRDefault="00C57E99" w:rsidP="00A87714">
      <w:pPr>
        <w:pStyle w:val="Index-2"/>
      </w:pPr>
      <w:r w:rsidRPr="002B1019">
        <w:t>should pray for Covenant-breakers</w:t>
      </w:r>
      <w:r w:rsidR="00DC6AA6" w:rsidRPr="00230826">
        <w:rPr>
          <w:rStyle w:val="indexpagenumbercomma"/>
        </w:rPr>
        <w:t xml:space="preserve">, </w:t>
      </w:r>
      <w:r w:rsidR="00DC6AA6" w:rsidRPr="00230826">
        <w:rPr>
          <w:rStyle w:val="indexpagenumberchecked"/>
        </w:rPr>
        <w:t>258</w:t>
      </w:r>
      <w:r w:rsidR="00DC6AA6" w:rsidRPr="00230826">
        <w:rPr>
          <w:rStyle w:val="indexpagenumbercomma"/>
        </w:rPr>
        <w:t xml:space="preserve">, </w:t>
      </w:r>
      <w:r w:rsidR="00DC6AA6" w:rsidRPr="00230826">
        <w:rPr>
          <w:rStyle w:val="indexpagenumberchecked"/>
        </w:rPr>
        <w:t>259</w:t>
      </w:r>
      <w:r w:rsidR="00A87714">
        <w:t xml:space="preserve">, </w:t>
      </w:r>
      <w:r w:rsidR="00DC6AA6" w:rsidRPr="00230826">
        <w:rPr>
          <w:rStyle w:val="indexRefchap"/>
        </w:rPr>
        <w:t>22:</w:t>
      </w:r>
      <w:r w:rsidR="00DC6AA6" w:rsidRPr="00230826">
        <w:rPr>
          <w:rStyle w:val="indexRefpar"/>
        </w:rPr>
        <w:t>28–30</w:t>
      </w:r>
      <w:r w:rsidR="00A87714">
        <w:t xml:space="preserve">, </w:t>
      </w:r>
      <w:r w:rsidR="00DC6AA6" w:rsidRPr="00230826">
        <w:rPr>
          <w:rStyle w:val="indexRefchap"/>
        </w:rPr>
        <w:t>22:</w:t>
      </w:r>
      <w:r w:rsidR="00DC6AA6" w:rsidRPr="00230826">
        <w:rPr>
          <w:rStyle w:val="indexRefpar"/>
        </w:rPr>
        <w:t>31–33</w:t>
      </w:r>
    </w:p>
    <w:p w14:paraId="285AC5EC" w14:textId="77777777" w:rsidR="00E67803" w:rsidRDefault="00C57E99" w:rsidP="00A87714">
      <w:pPr>
        <w:pStyle w:val="Index-2"/>
      </w:pPr>
      <w:r w:rsidRPr="002B1019">
        <w:t>steadfastness of</w:t>
      </w:r>
      <w:r w:rsidR="00DC6AA6" w:rsidRPr="00230826">
        <w:rPr>
          <w:rStyle w:val="indexpagenumbercomma"/>
        </w:rPr>
        <w:t xml:space="preserve">, </w:t>
      </w:r>
      <w:r w:rsidR="00DC6AA6" w:rsidRPr="00230826">
        <w:rPr>
          <w:rStyle w:val="indexpagenumberchecked"/>
        </w:rPr>
        <w:t>231</w:t>
      </w:r>
      <w:r w:rsidR="00A87714">
        <w:t xml:space="preserve">, </w:t>
      </w:r>
      <w:r w:rsidR="00DC6AA6" w:rsidRPr="00230826">
        <w:rPr>
          <w:rStyle w:val="indexRefchap"/>
        </w:rPr>
        <w:t>20:</w:t>
      </w:r>
      <w:r w:rsidR="00DC6AA6" w:rsidRPr="00230826">
        <w:rPr>
          <w:rStyle w:val="indexRefpar"/>
        </w:rPr>
        <w:t>3</w:t>
      </w:r>
    </w:p>
    <w:p w14:paraId="3D67A6EE" w14:textId="77777777" w:rsidR="00E67803" w:rsidRDefault="00C57E99" w:rsidP="00E4195E">
      <w:pPr>
        <w:pStyle w:val="Index-2"/>
      </w:pPr>
      <w:r w:rsidRPr="002B1019">
        <w:t>unity of</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246</w:t>
      </w:r>
      <w:r w:rsidR="00A87714">
        <w:t xml:space="preserve">, </w:t>
      </w:r>
      <w:r w:rsidR="00DC6AA6" w:rsidRPr="00230826">
        <w:rPr>
          <w:rStyle w:val="indexRefchap"/>
        </w:rPr>
        <w:t>pr:</w:t>
      </w:r>
      <w:r w:rsidR="00DC6AA6" w:rsidRPr="00230826">
        <w:rPr>
          <w:rStyle w:val="indexRefpar"/>
        </w:rPr>
        <w:t>52</w:t>
      </w:r>
      <w:r w:rsidR="00E4195E">
        <w:t xml:space="preserve">, </w:t>
      </w:r>
      <w:r w:rsidR="00E4195E">
        <w:rPr>
          <w:rStyle w:val="indexRefchap"/>
        </w:rPr>
        <w:t>6</w:t>
      </w:r>
      <w:r w:rsidR="00E4195E" w:rsidRPr="00A87714">
        <w:rPr>
          <w:rStyle w:val="indexRefchap"/>
        </w:rPr>
        <w:t>:</w:t>
      </w:r>
      <w:r w:rsidR="00E4195E">
        <w:rPr>
          <w:rStyle w:val="indexRefpar"/>
        </w:rPr>
        <w:t>6</w:t>
      </w:r>
      <w:r w:rsidR="00E4195E">
        <w:t xml:space="preserve">, </w:t>
      </w:r>
      <w:r w:rsidR="00E4195E">
        <w:rPr>
          <w:rStyle w:val="indexRefchap"/>
        </w:rPr>
        <w:t>10</w:t>
      </w:r>
      <w:r w:rsidR="00E4195E" w:rsidRPr="00A87714">
        <w:rPr>
          <w:rStyle w:val="indexRefchap"/>
        </w:rPr>
        <w:t>:</w:t>
      </w:r>
      <w:r w:rsidR="00E4195E">
        <w:rPr>
          <w:rStyle w:val="indexRefpar"/>
        </w:rPr>
        <w:t>32</w:t>
      </w:r>
      <w:r w:rsidR="00E4195E">
        <w:t xml:space="preserve">, </w:t>
      </w:r>
      <w:r w:rsidR="00E4195E">
        <w:rPr>
          <w:rStyle w:val="indexRefchap"/>
        </w:rPr>
        <w:t>12</w:t>
      </w:r>
      <w:r w:rsidR="00E4195E" w:rsidRPr="00A87714">
        <w:rPr>
          <w:rStyle w:val="indexRefchap"/>
        </w:rPr>
        <w:t>:</w:t>
      </w:r>
      <w:r w:rsidR="00E4195E">
        <w:rPr>
          <w:rStyle w:val="indexRefpar"/>
        </w:rPr>
        <w:t>7</w:t>
      </w:r>
      <w:r w:rsidR="00E4195E">
        <w:t xml:space="preserve">, </w:t>
      </w:r>
      <w:r w:rsidR="00E4195E">
        <w:rPr>
          <w:rStyle w:val="indexRefchap"/>
        </w:rPr>
        <w:t>17</w:t>
      </w:r>
      <w:r w:rsidR="00E4195E" w:rsidRPr="00A87714">
        <w:rPr>
          <w:rStyle w:val="indexRefchap"/>
        </w:rPr>
        <w:t>:</w:t>
      </w:r>
      <w:r w:rsidR="00E4195E">
        <w:rPr>
          <w:rStyle w:val="indexRefpar"/>
        </w:rPr>
        <w:t>10</w:t>
      </w:r>
      <w:r w:rsidR="00E4195E">
        <w:t xml:space="preserve">, </w:t>
      </w:r>
      <w:r w:rsidR="00E4195E">
        <w:rPr>
          <w:rStyle w:val="indexRefchap"/>
        </w:rPr>
        <w:t>21</w:t>
      </w:r>
      <w:r w:rsidR="00E4195E" w:rsidRPr="00A87714">
        <w:rPr>
          <w:rStyle w:val="indexRefchap"/>
        </w:rPr>
        <w:t>:</w:t>
      </w:r>
      <w:r w:rsidR="00E4195E">
        <w:rPr>
          <w:rStyle w:val="indexRefpar"/>
        </w:rPr>
        <w:t>10</w:t>
      </w:r>
      <w:r w:rsidR="00E4195E">
        <w:t xml:space="preserve">, </w:t>
      </w:r>
      <w:r w:rsidR="00E4195E">
        <w:rPr>
          <w:rStyle w:val="indexRefchap"/>
        </w:rPr>
        <w:t>22</w:t>
      </w:r>
      <w:r w:rsidR="00E4195E" w:rsidRPr="00A87714">
        <w:rPr>
          <w:rStyle w:val="indexRefchap"/>
        </w:rPr>
        <w:t>:</w:t>
      </w:r>
      <w:r w:rsidR="00E4195E">
        <w:rPr>
          <w:rStyle w:val="indexRefpar"/>
        </w:rPr>
        <w:t>36</w:t>
      </w:r>
      <w:r w:rsidR="00E4195E">
        <w:t xml:space="preserve">, </w:t>
      </w:r>
      <w:r w:rsidR="00E4195E">
        <w:rPr>
          <w:rStyle w:val="indexRefchap"/>
        </w:rPr>
        <w:t>35</w:t>
      </w:r>
      <w:r w:rsidR="00E4195E" w:rsidRPr="00A87714">
        <w:rPr>
          <w:rStyle w:val="indexRefchap"/>
        </w:rPr>
        <w:t>:</w:t>
      </w:r>
      <w:r w:rsidR="00E4195E">
        <w:rPr>
          <w:rStyle w:val="indexRefpar"/>
        </w:rPr>
        <w:t>58</w:t>
      </w:r>
      <w:r w:rsidR="00E4195E">
        <w:t xml:space="preserve">, </w:t>
      </w:r>
      <w:r w:rsidR="00E4195E">
        <w:rPr>
          <w:rStyle w:val="indexRefchap"/>
        </w:rPr>
        <w:t>35</w:t>
      </w:r>
      <w:r w:rsidR="00E4195E" w:rsidRPr="00A87714">
        <w:rPr>
          <w:rStyle w:val="indexRefchap"/>
        </w:rPr>
        <w:t>:</w:t>
      </w:r>
      <w:r w:rsidR="00E4195E">
        <w:rPr>
          <w:rStyle w:val="indexRefpar"/>
        </w:rPr>
        <w:t>69</w:t>
      </w:r>
      <w:r w:rsidR="00E4195E">
        <w:t xml:space="preserve">, </w:t>
      </w:r>
      <w:r w:rsidR="00E4195E">
        <w:rPr>
          <w:rStyle w:val="indexRefchap"/>
        </w:rPr>
        <w:t>36</w:t>
      </w:r>
      <w:r w:rsidR="00E4195E" w:rsidRPr="00A87714">
        <w:rPr>
          <w:rStyle w:val="indexRefchap"/>
        </w:rPr>
        <w:t>:</w:t>
      </w:r>
      <w:r w:rsidR="00E4195E">
        <w:rPr>
          <w:rStyle w:val="indexRefpar"/>
        </w:rPr>
        <w:t>9</w:t>
      </w:r>
      <w:r w:rsidR="00E4195E">
        <w:t xml:space="preserve">, </w:t>
      </w:r>
      <w:r w:rsidR="00DC6AA6" w:rsidRPr="00230826">
        <w:rPr>
          <w:rStyle w:val="indexRefchap"/>
        </w:rPr>
        <w:t>ap3:</w:t>
      </w:r>
      <w:r w:rsidR="00DC6AA6" w:rsidRPr="00230826">
        <w:rPr>
          <w:rStyle w:val="indexRefchapsub"/>
        </w:rPr>
        <w:t>1:</w:t>
      </w:r>
      <w:r w:rsidR="00DC6AA6" w:rsidRPr="00230826">
        <w:rPr>
          <w:rStyle w:val="indexRefpar"/>
        </w:rPr>
        <w:t>12</w:t>
      </w:r>
    </w:p>
    <w:p w14:paraId="4C7BDB24" w14:textId="77777777" w:rsidR="00E67803" w:rsidRDefault="00C57E99" w:rsidP="00E4195E">
      <w:pPr>
        <w:pStyle w:val="Index-2"/>
      </w:pPr>
      <w:r w:rsidRPr="002B1019">
        <w:t>withdrawal of administrative rights of</w:t>
      </w:r>
      <w:r w:rsidR="00DC6AA6" w:rsidRPr="00230826">
        <w:rPr>
          <w:rStyle w:val="indexpagenumbercomma"/>
        </w:rPr>
        <w:t xml:space="preserve">, </w:t>
      </w:r>
      <w:r w:rsidR="00DC6AA6" w:rsidRPr="00230826">
        <w:rPr>
          <w:rStyle w:val="indexpagenumberchecked"/>
        </w:rPr>
        <w:t>260</w:t>
      </w:r>
      <w:r w:rsidR="00E4195E">
        <w:t xml:space="preserve">, </w:t>
      </w:r>
      <w:r w:rsidR="00DC6AA6" w:rsidRPr="00230826">
        <w:rPr>
          <w:rStyle w:val="indexRefchap"/>
        </w:rPr>
        <w:t>22:</w:t>
      </w:r>
      <w:r w:rsidR="00DC6AA6" w:rsidRPr="00230826">
        <w:rPr>
          <w:rStyle w:val="indexRefpar"/>
        </w:rPr>
        <w:t>35</w:t>
      </w:r>
    </w:p>
    <w:p w14:paraId="4692D662" w14:textId="77777777" w:rsidR="00E67803" w:rsidRDefault="00C57E99" w:rsidP="00E4195E">
      <w:pPr>
        <w:pStyle w:val="Index-2"/>
      </w:pPr>
      <w:r w:rsidRPr="002B1019">
        <w:t>youth</w:t>
      </w:r>
      <w:r w:rsidR="00DC6AA6" w:rsidRPr="00230826">
        <w:rPr>
          <w:rStyle w:val="indexpagenumbercomma"/>
        </w:rPr>
        <w:t xml:space="preserve">, </w:t>
      </w:r>
      <w:r w:rsidR="00DC6AA6" w:rsidRPr="00230826">
        <w:rPr>
          <w:rStyle w:val="indexpagenumberchecked"/>
        </w:rPr>
        <w:t>306</w:t>
      </w:r>
      <w:r w:rsidR="00E4195E">
        <w:t xml:space="preserve">, </w:t>
      </w:r>
      <w:r w:rsidR="00DC6AA6" w:rsidRPr="00230826">
        <w:rPr>
          <w:rStyle w:val="indexRefchap"/>
        </w:rPr>
        <w:t>26:</w:t>
      </w:r>
      <w:r w:rsidR="00DC6AA6" w:rsidRPr="00230826">
        <w:rPr>
          <w:rStyle w:val="indexRefpar"/>
        </w:rPr>
        <w:t>51</w:t>
      </w:r>
    </w:p>
    <w:p w14:paraId="0A37536F" w14:textId="77777777" w:rsidR="00C57E99" w:rsidRPr="000C7039" w:rsidRDefault="00C57E99" w:rsidP="00C57E99">
      <w:pPr>
        <w:pStyle w:val="Index-1"/>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07887709" w14:textId="77777777" w:rsidR="00E67803" w:rsidRDefault="00C57E99" w:rsidP="008A2CD4">
      <w:pPr>
        <w:pStyle w:val="Index-2"/>
      </w:pPr>
      <w:r w:rsidRPr="002B1019">
        <w:t xml:space="preserve">acknowledgement of the </w:t>
      </w:r>
      <w:r w:rsidRPr="000C7039">
        <w:rPr>
          <w:highlight w:val="yellow"/>
        </w:rPr>
        <w:t>Báb</w:t>
      </w:r>
      <w:r w:rsidR="00627ED1" w:rsidRPr="00627ED1">
        <w:rPr>
          <w:highlight w:val="yellow"/>
        </w:rPr>
        <w:t>’</w:t>
      </w:r>
      <w:r w:rsidRPr="000C7039">
        <w:rPr>
          <w:highlight w:val="yellow"/>
        </w:rPr>
        <w:t>s</w:t>
      </w:r>
      <w:r w:rsidRPr="002B1019">
        <w:t xml:space="preserve"> Message</w:t>
      </w:r>
      <w:r w:rsidR="00DC6AA6" w:rsidRPr="00230826">
        <w:rPr>
          <w:rStyle w:val="indexpagenumbercomma"/>
        </w:rPr>
        <w:t xml:space="preserve">, </w:t>
      </w:r>
      <w:r w:rsidR="00DC6AA6" w:rsidRPr="00230826">
        <w:rPr>
          <w:rStyle w:val="indexpagenumberchecked"/>
        </w:rPr>
        <w:t>34</w:t>
      </w:r>
      <w:r w:rsidRPr="006E548C">
        <w:rPr>
          <w:rStyle w:val="indexpagenumbercontinued"/>
        </w:rPr>
        <w:t>–8</w:t>
      </w:r>
      <w:r w:rsidR="008A2CD4">
        <w:t xml:space="preserve">, </w:t>
      </w:r>
      <w:r w:rsidR="00DC6AA6" w:rsidRPr="00230826">
        <w:rPr>
          <w:rStyle w:val="indexRefchap"/>
        </w:rPr>
        <w:t>1:</w:t>
      </w:r>
      <w:r w:rsidR="00DC6AA6" w:rsidRPr="00230826">
        <w:rPr>
          <w:rStyle w:val="indexRefpar"/>
        </w:rPr>
        <w:t>17–28</w:t>
      </w:r>
    </w:p>
    <w:p w14:paraId="194B401B" w14:textId="77777777" w:rsidR="00E67803" w:rsidRDefault="00C57E99" w:rsidP="008A2CD4">
      <w:pPr>
        <w:pStyle w:val="Index-2"/>
      </w:pPr>
      <w:r w:rsidRPr="002B1019">
        <w:t>appeared in Persia</w:t>
      </w:r>
      <w:r w:rsidR="00DC6AA6" w:rsidRPr="00230826">
        <w:rPr>
          <w:rStyle w:val="indexpagenumbercomma"/>
        </w:rPr>
        <w:t xml:space="preserve">, </w:t>
      </w:r>
      <w:r w:rsidR="00DC6AA6" w:rsidRPr="00230826">
        <w:rPr>
          <w:rStyle w:val="indexpagenumberchecked"/>
        </w:rPr>
        <w:t>302</w:t>
      </w:r>
      <w:r w:rsidRPr="006E548C">
        <w:rPr>
          <w:rStyle w:val="indexpagenumbercontinued"/>
        </w:rPr>
        <w:t>–3</w:t>
      </w:r>
      <w:r w:rsidR="008A2CD4">
        <w:t xml:space="preserve">, </w:t>
      </w:r>
      <w:r w:rsidR="00DC6AA6" w:rsidRPr="00230826">
        <w:rPr>
          <w:rStyle w:val="indexRefchap"/>
        </w:rPr>
        <w:t>26:</w:t>
      </w:r>
      <w:r w:rsidR="00DC6AA6" w:rsidRPr="00230826">
        <w:rPr>
          <w:rStyle w:val="indexRefpar"/>
        </w:rPr>
        <w:t>34</w:t>
      </w:r>
    </w:p>
    <w:p w14:paraId="76E7093F" w14:textId="77777777" w:rsidR="00E67803" w:rsidRDefault="00C57E99" w:rsidP="008A2CD4">
      <w:pPr>
        <w:pStyle w:val="Index-2"/>
      </w:pPr>
      <w:r w:rsidRPr="002B1019">
        <w:t xml:space="preserve">arrival in </w:t>
      </w:r>
      <w:r w:rsidRPr="000C7039">
        <w:rPr>
          <w:highlight w:val="yellow"/>
        </w:rPr>
        <w:t>ʿAkká</w:t>
      </w:r>
      <w:r w:rsidR="00DC6AA6" w:rsidRPr="00230826">
        <w:rPr>
          <w:rStyle w:val="indexpagenumbercomma"/>
        </w:rPr>
        <w:t xml:space="preserve">, </w:t>
      </w:r>
      <w:r w:rsidR="00DC6AA6" w:rsidRPr="00230826">
        <w:rPr>
          <w:rStyle w:val="indexpagenumberchecked"/>
        </w:rPr>
        <w:t>290</w:t>
      </w:r>
      <w:r w:rsidR="008A2CD4">
        <w:t xml:space="preserve">, </w:t>
      </w:r>
      <w:r w:rsidR="00DC6AA6" w:rsidRPr="00230826">
        <w:rPr>
          <w:rStyle w:val="indexRefchap"/>
        </w:rPr>
        <w:t>25:</w:t>
      </w:r>
      <w:r w:rsidR="00DC6AA6" w:rsidRPr="00230826">
        <w:rPr>
          <w:rStyle w:val="indexRefpar"/>
        </w:rPr>
        <w:t>46</w:t>
      </w:r>
    </w:p>
    <w:p w14:paraId="185AB3FE" w14:textId="77777777" w:rsidR="00E67803" w:rsidRDefault="00C57E99" w:rsidP="008A2CD4">
      <w:pPr>
        <w:pStyle w:val="Index-2"/>
      </w:pPr>
      <w:r w:rsidRPr="002B1019">
        <w:t>Ascension of</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145</w:t>
      </w:r>
      <w:r w:rsidR="00DC6AA6" w:rsidRPr="00230826">
        <w:rPr>
          <w:rStyle w:val="indexpagenumbercomma"/>
        </w:rPr>
        <w:t xml:space="preserve">, </w:t>
      </w:r>
      <w:r w:rsidR="00DC6AA6" w:rsidRPr="00230826">
        <w:rPr>
          <w:rStyle w:val="indexpagenumberchecked"/>
        </w:rPr>
        <w:t>148</w:t>
      </w:r>
      <w:r w:rsidRPr="006E548C">
        <w:rPr>
          <w:rStyle w:val="indexpagenumbercontinued"/>
        </w:rPr>
        <w:t>–9</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295</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330</w:t>
      </w:r>
      <w:r w:rsidR="00DC6AA6" w:rsidRPr="00230826">
        <w:rPr>
          <w:rStyle w:val="indexpagenumbercomma"/>
        </w:rPr>
        <w:t xml:space="preserve">, </w:t>
      </w:r>
      <w:r w:rsidR="00DC6AA6" w:rsidRPr="00230826">
        <w:rPr>
          <w:rStyle w:val="indexpagenumberchecked"/>
        </w:rPr>
        <w:t>379</w:t>
      </w:r>
      <w:r w:rsidR="008A2CD4">
        <w:t xml:space="preserve">, </w:t>
      </w:r>
      <w:r w:rsidR="00DC6AA6" w:rsidRPr="00230826">
        <w:rPr>
          <w:rStyle w:val="indexRefchap"/>
        </w:rPr>
        <w:t>pr:</w:t>
      </w:r>
      <w:r w:rsidR="00DC6AA6" w:rsidRPr="00230826">
        <w:rPr>
          <w:rStyle w:val="indexRefpar"/>
        </w:rPr>
        <w:t>102–103</w:t>
      </w:r>
      <w:r w:rsidR="008A2CD4">
        <w:t xml:space="preserve">, </w:t>
      </w:r>
      <w:r w:rsidR="00DC6AA6" w:rsidRPr="00230826">
        <w:rPr>
          <w:rStyle w:val="indexRefchap"/>
        </w:rPr>
        <w:t>7:</w:t>
      </w:r>
      <w:r w:rsidR="00DC6AA6" w:rsidRPr="00230826">
        <w:rPr>
          <w:rStyle w:val="indexRefpar"/>
        </w:rPr>
        <w:t>1</w:t>
      </w:r>
      <w:r w:rsidR="008A2CD4">
        <w:t xml:space="preserve">, </w:t>
      </w:r>
      <w:r w:rsidR="00DC6AA6" w:rsidRPr="00230826">
        <w:rPr>
          <w:rStyle w:val="indexRefchap"/>
        </w:rPr>
        <w:t>10:</w:t>
      </w:r>
      <w:r w:rsidR="00DC6AA6" w:rsidRPr="00230826">
        <w:rPr>
          <w:rStyle w:val="indexRefpar"/>
        </w:rPr>
        <w:t>23</w:t>
      </w:r>
      <w:r w:rsidR="008A2CD4">
        <w:t xml:space="preserve">, </w:t>
      </w:r>
      <w:r w:rsidR="00DC6AA6" w:rsidRPr="00230826">
        <w:rPr>
          <w:rStyle w:val="indexRefchap"/>
        </w:rPr>
        <w:t>11:</w:t>
      </w:r>
      <w:r w:rsidR="00DC6AA6" w:rsidRPr="00230826">
        <w:rPr>
          <w:rStyle w:val="indexRefpar"/>
        </w:rPr>
        <w:t>1–7</w:t>
      </w:r>
      <w:r w:rsidR="008A2CD4">
        <w:t xml:space="preserve">, </w:t>
      </w:r>
      <w:r w:rsidR="00DC6AA6" w:rsidRPr="00230826">
        <w:rPr>
          <w:rStyle w:val="indexRefchap"/>
        </w:rPr>
        <w:t>25:</w:t>
      </w:r>
      <w:r w:rsidR="00DC6AA6" w:rsidRPr="00230826">
        <w:rPr>
          <w:rStyle w:val="indexRefpar"/>
        </w:rPr>
        <w:t>26</w:t>
      </w:r>
      <w:r w:rsidR="008A2CD4">
        <w:t xml:space="preserve">, </w:t>
      </w:r>
      <w:r w:rsidR="00DC6AA6" w:rsidRPr="00230826">
        <w:rPr>
          <w:rStyle w:val="indexRefchap"/>
        </w:rPr>
        <w:t>26:</w:t>
      </w:r>
      <w:r w:rsidR="00DC6AA6" w:rsidRPr="00230826">
        <w:rPr>
          <w:rStyle w:val="indexRefpar"/>
        </w:rPr>
        <w:t>10</w:t>
      </w:r>
      <w:r w:rsidR="008A2CD4">
        <w:t xml:space="preserve">, </w:t>
      </w:r>
      <w:r w:rsidR="00DC6AA6" w:rsidRPr="00230826">
        <w:rPr>
          <w:rStyle w:val="indexRefchap"/>
        </w:rPr>
        <w:t>29:</w:t>
      </w:r>
      <w:r w:rsidR="00DC6AA6" w:rsidRPr="00230826">
        <w:rPr>
          <w:rStyle w:val="indexRefpar"/>
        </w:rPr>
        <w:t>31</w:t>
      </w:r>
      <w:r w:rsidR="008A2CD4">
        <w:t xml:space="preserve">, </w:t>
      </w:r>
      <w:r w:rsidR="00DC6AA6" w:rsidRPr="00230826">
        <w:rPr>
          <w:rStyle w:val="indexRefchap"/>
        </w:rPr>
        <w:t>29:</w:t>
      </w:r>
      <w:r w:rsidR="00DC6AA6" w:rsidRPr="00230826">
        <w:rPr>
          <w:rStyle w:val="indexRefpar"/>
        </w:rPr>
        <w:t>37</w:t>
      </w:r>
      <w:r w:rsidR="008A2CD4">
        <w:t xml:space="preserve">, </w:t>
      </w:r>
      <w:r w:rsidR="00DC6AA6" w:rsidRPr="00230826">
        <w:rPr>
          <w:rStyle w:val="indexRefchap"/>
        </w:rPr>
        <w:t>34:</w:t>
      </w:r>
      <w:r w:rsidR="00DC6AA6" w:rsidRPr="00230826">
        <w:rPr>
          <w:rStyle w:val="indexRefpar"/>
        </w:rPr>
        <w:t>12</w:t>
      </w:r>
    </w:p>
    <w:p w14:paraId="6AB7E5B9" w14:textId="77777777" w:rsidR="00E67803" w:rsidRDefault="00C57E99" w:rsidP="008A2CD4">
      <w:pPr>
        <w:pStyle w:val="Index-2"/>
      </w:pPr>
      <w:r w:rsidRPr="002B1019">
        <w:t xml:space="preserve">asked </w:t>
      </w:r>
      <w:r w:rsidRPr="000C7039">
        <w:rPr>
          <w:highlight w:val="yellow"/>
        </w:rPr>
        <w:t>ʿAbdu</w:t>
      </w:r>
      <w:r w:rsidR="00627ED1" w:rsidRPr="00627ED1">
        <w:rPr>
          <w:highlight w:val="yellow"/>
        </w:rPr>
        <w:t>’</w:t>
      </w:r>
      <w:r w:rsidRPr="000C7039">
        <w:rPr>
          <w:highlight w:val="yellow"/>
        </w:rPr>
        <w:t>l-Bahá</w:t>
      </w:r>
      <w:r w:rsidRPr="002B1019">
        <w:t xml:space="preserve"> to build Shrine of the</w:t>
      </w:r>
      <w:r>
        <w:t xml:space="preserve"> </w:t>
      </w:r>
      <w:r w:rsidRPr="000C7039">
        <w:rPr>
          <w:highlight w:val="yellow"/>
        </w:rPr>
        <w:t>Báb</w:t>
      </w:r>
      <w:r w:rsidR="00DC6AA6" w:rsidRPr="00230826">
        <w:rPr>
          <w:rStyle w:val="indexpagenumbercomma"/>
        </w:rPr>
        <w:t xml:space="preserve">, </w:t>
      </w:r>
      <w:r w:rsidR="00DC6AA6" w:rsidRPr="00230826">
        <w:rPr>
          <w:rStyle w:val="indexpagenumberchecked"/>
        </w:rPr>
        <w:t>224</w:t>
      </w:r>
      <w:r w:rsidR="008A2CD4">
        <w:t xml:space="preserve">, </w:t>
      </w:r>
      <w:r w:rsidR="00DC6AA6" w:rsidRPr="00230826">
        <w:rPr>
          <w:rStyle w:val="indexRefchap"/>
        </w:rPr>
        <w:t>19:</w:t>
      </w:r>
      <w:r w:rsidR="00DC6AA6" w:rsidRPr="00230826">
        <w:rPr>
          <w:rStyle w:val="indexRefpar"/>
        </w:rPr>
        <w:t>12</w:t>
      </w:r>
    </w:p>
    <w:p w14:paraId="2BF4CADE" w14:textId="77777777" w:rsidR="00E67803" w:rsidRDefault="00C57E99" w:rsidP="00882529">
      <w:pPr>
        <w:pStyle w:val="Index-2"/>
      </w:pPr>
      <w:r w:rsidRPr="002B1019">
        <w:t xml:space="preserve">assumed title of </w:t>
      </w:r>
      <w:r w:rsidR="00627ED1" w:rsidRPr="00627ED1">
        <w:rPr>
          <w:rStyle w:val="quotestermsoriental"/>
        </w:rPr>
        <w:t>›</w:t>
      </w:r>
      <w:r w:rsidR="00DF5AA5">
        <w:rPr>
          <w:rStyle w:val="quotestermsoriental"/>
          <w:highlight w:val="yellow"/>
        </w:rPr>
        <w:t>Bahá</w:t>
      </w:r>
      <w:r w:rsidR="00627ED1" w:rsidRPr="00627ED1">
        <w:rPr>
          <w:rStyle w:val="quotestermsoriental"/>
        </w:rPr>
        <w:t>‹</w:t>
      </w:r>
      <w:r w:rsidRPr="002B1019">
        <w:t xml:space="preserve"> at Conference of</w:t>
      </w:r>
      <w:r>
        <w:t xml:space="preserve"> </w:t>
      </w:r>
      <w:r w:rsidRPr="000C7039">
        <w:rPr>
          <w:highlight w:val="yellow"/>
        </w:rPr>
        <w:t>Badat</w:t>
      </w:r>
      <w:r w:rsidR="00DC6AA6" w:rsidRPr="00230826">
        <w:rPr>
          <w:rStyle w:val="indexpagenumbercomma"/>
        </w:rPr>
        <w:t xml:space="preserve">, </w:t>
      </w:r>
      <w:r w:rsidR="00DC6AA6" w:rsidRPr="00230826">
        <w:rPr>
          <w:rStyle w:val="indexpagenumberchecked"/>
        </w:rPr>
        <w:t>44</w:t>
      </w:r>
      <w:r w:rsidR="00882529">
        <w:t xml:space="preserve">, </w:t>
      </w:r>
      <w:r w:rsidR="00DC6AA6" w:rsidRPr="00230826">
        <w:rPr>
          <w:rStyle w:val="indexRefchap"/>
        </w:rPr>
        <w:t>1:</w:t>
      </w:r>
      <w:r w:rsidR="00DC6AA6" w:rsidRPr="00230826">
        <w:rPr>
          <w:rStyle w:val="indexRefpar"/>
        </w:rPr>
        <w:t>84</w:t>
      </w:r>
    </w:p>
    <w:p w14:paraId="69176643" w14:textId="77777777" w:rsidR="00E67803" w:rsidRDefault="00C57E99" w:rsidP="00882529">
      <w:pPr>
        <w:pStyle w:val="Index-2"/>
      </w:pPr>
      <w:r w:rsidRPr="002B1019">
        <w:t xml:space="preserve">attitude to </w:t>
      </w:r>
      <w:r w:rsidRPr="000C7039">
        <w:rPr>
          <w:highlight w:val="yellow"/>
        </w:rPr>
        <w:t>Imáms</w:t>
      </w:r>
      <w:r w:rsidR="00DC6AA6" w:rsidRPr="00230826">
        <w:rPr>
          <w:rStyle w:val="indexpagenumbercomma"/>
        </w:rPr>
        <w:t xml:space="preserve">, </w:t>
      </w:r>
      <w:r w:rsidR="00DC6AA6" w:rsidRPr="00230826">
        <w:rPr>
          <w:rStyle w:val="indexpagenumberchecked"/>
        </w:rPr>
        <w:t>156</w:t>
      </w:r>
      <w:r w:rsidR="00882529">
        <w:t xml:space="preserve">, </w:t>
      </w:r>
      <w:r w:rsidR="00DC6AA6" w:rsidRPr="00230826">
        <w:rPr>
          <w:rStyle w:val="indexRefchap"/>
        </w:rPr>
        <w:t>12:</w:t>
      </w:r>
      <w:r w:rsidR="00DC6AA6" w:rsidRPr="00230826">
        <w:rPr>
          <w:rStyle w:val="indexRefpar"/>
        </w:rPr>
        <w:t>10–11</w:t>
      </w:r>
    </w:p>
    <w:p w14:paraId="41BAFA59" w14:textId="77777777" w:rsidR="00E67803" w:rsidRDefault="00C57E99" w:rsidP="00882529">
      <w:pPr>
        <w:pStyle w:val="Index-2"/>
      </w:pPr>
      <w:r w:rsidRPr="002B1019">
        <w:t>authority to expel Covenant-breakers</w:t>
      </w:r>
      <w:r w:rsidR="00DC6AA6" w:rsidRPr="00230826">
        <w:rPr>
          <w:rStyle w:val="indexpagenumbercomma"/>
        </w:rPr>
        <w:t xml:space="preserve">, </w:t>
      </w:r>
      <w:r w:rsidR="00DC6AA6" w:rsidRPr="00230826">
        <w:rPr>
          <w:rStyle w:val="indexpagenumberchecked"/>
        </w:rPr>
        <w:t>256</w:t>
      </w:r>
      <w:r w:rsidR="00882529">
        <w:t xml:space="preserve">, </w:t>
      </w:r>
      <w:r w:rsidR="00DC6AA6" w:rsidRPr="00230826">
        <w:rPr>
          <w:rStyle w:val="indexRefchap"/>
        </w:rPr>
        <w:t>22:</w:t>
      </w:r>
      <w:r w:rsidR="00DC6AA6" w:rsidRPr="00230826">
        <w:rPr>
          <w:rStyle w:val="indexRefpar"/>
        </w:rPr>
        <w:t>15</w:t>
      </w:r>
    </w:p>
    <w:p w14:paraId="3D22F249" w14:textId="77777777" w:rsidR="00E67803" w:rsidRDefault="00C57E99" w:rsidP="007F2FAA">
      <w:pPr>
        <w:pStyle w:val="Index-2"/>
      </w:pPr>
      <w:r w:rsidRPr="002B1019">
        <w:t xml:space="preserve">the </w:t>
      </w:r>
      <w:r w:rsidRPr="000C7039">
        <w:rPr>
          <w:highlight w:val="yellow"/>
        </w:rPr>
        <w:t>Báb</w:t>
      </w:r>
      <w:r w:rsidRPr="002B1019">
        <w:t xml:space="preserve"> refers to, by name</w:t>
      </w:r>
      <w:r w:rsidR="00DC6AA6" w:rsidRPr="00230826">
        <w:rPr>
          <w:rStyle w:val="indexpagenumbercomma"/>
        </w:rPr>
        <w:t xml:space="preserve">, </w:t>
      </w:r>
      <w:r w:rsidR="00DC6AA6" w:rsidRPr="00230826">
        <w:rPr>
          <w:rStyle w:val="indexpagenumberchecked"/>
        </w:rPr>
        <w:t>44</w:t>
      </w:r>
      <w:r w:rsidR="007F2FAA">
        <w:t xml:space="preserve"> </w:t>
      </w:r>
      <w:r w:rsidR="007F2FAA" w:rsidRPr="00683C74">
        <w:rPr>
          <w:rStyle w:val="stilltoworkat"/>
        </w:rPr>
        <w:t>(</w:t>
      </w:r>
      <w:r w:rsidR="007F2FAA">
        <w:rPr>
          <w:rStyle w:val="stilltoworkat"/>
        </w:rPr>
        <w:t>additional find on page 51)</w:t>
      </w:r>
      <w:r w:rsidR="00882529">
        <w:t xml:space="preserve">, </w:t>
      </w:r>
      <w:r w:rsidR="00DC6AA6" w:rsidRPr="00230826">
        <w:rPr>
          <w:rStyle w:val="indexRefchap"/>
        </w:rPr>
        <w:t>1:</w:t>
      </w:r>
      <w:r w:rsidR="00DC6AA6" w:rsidRPr="00230826">
        <w:rPr>
          <w:rStyle w:val="indexRefpar"/>
        </w:rPr>
        <w:t>81–8</w:t>
      </w:r>
      <w:r w:rsidR="00882529">
        <w:rPr>
          <w:rStyle w:val="indexRefpar"/>
        </w:rPr>
        <w:t>3</w:t>
      </w:r>
      <w:r w:rsidR="007E7F12">
        <w:t xml:space="preserve">, </w:t>
      </w:r>
      <w:r w:rsidR="007E7F12">
        <w:rPr>
          <w:rStyle w:val="indexRefchap"/>
        </w:rPr>
        <w:t>1:</w:t>
      </w:r>
      <w:r w:rsidR="007E7F12">
        <w:rPr>
          <w:rStyle w:val="indexRefpar"/>
        </w:rPr>
        <w:t>133–135</w:t>
      </w:r>
    </w:p>
    <w:p w14:paraId="00B5BF14" w14:textId="77777777" w:rsidR="00E67803" w:rsidRDefault="00C57E99" w:rsidP="00882529">
      <w:pPr>
        <w:pStyle w:val="Index-2"/>
      </w:pPr>
      <w:r w:rsidRPr="002B1019">
        <w:t>birth of</w:t>
      </w:r>
      <w:r w:rsidR="00DC6AA6" w:rsidRPr="00230826">
        <w:rPr>
          <w:rStyle w:val="indexpagenumbercomma"/>
        </w:rPr>
        <w:t xml:space="preserve">, </w:t>
      </w:r>
      <w:r w:rsidR="00DC6AA6" w:rsidRPr="00230826">
        <w:rPr>
          <w:rStyle w:val="indexpagenumberchecked"/>
        </w:rPr>
        <w:t>113</w:t>
      </w:r>
      <w:r w:rsidR="00882529">
        <w:t xml:space="preserve">, </w:t>
      </w:r>
      <w:r w:rsidR="00DC6AA6" w:rsidRPr="00230826">
        <w:rPr>
          <w:rStyle w:val="indexRefchap"/>
        </w:rPr>
        <w:t>7:</w:t>
      </w:r>
      <w:r w:rsidR="00DC6AA6" w:rsidRPr="00230826">
        <w:rPr>
          <w:rStyle w:val="indexRefpar"/>
        </w:rPr>
        <w:t>8</w:t>
      </w:r>
    </w:p>
    <w:p w14:paraId="57700C99" w14:textId="77777777" w:rsidR="00E67803" w:rsidRDefault="00C57E99" w:rsidP="00882529">
      <w:pPr>
        <w:pStyle w:val="Index-2"/>
      </w:pPr>
      <w:r w:rsidRPr="002B1019">
        <w:t xml:space="preserve">cares for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60</w:t>
      </w:r>
      <w:r w:rsidRPr="006E548C">
        <w:rPr>
          <w:rStyle w:val="indexpagenumbercontinued"/>
        </w:rPr>
        <w:t>–3</w:t>
      </w:r>
      <w:r w:rsidR="00DC6AA6" w:rsidRPr="00230826">
        <w:rPr>
          <w:rStyle w:val="indexpagenumbercomma"/>
        </w:rPr>
        <w:t xml:space="preserve">, </w:t>
      </w:r>
      <w:r w:rsidR="00DC6AA6" w:rsidRPr="00230826">
        <w:rPr>
          <w:rStyle w:val="indexpagenumberchecked"/>
        </w:rPr>
        <w:t>417</w:t>
      </w:r>
      <w:r w:rsidR="00882529">
        <w:t xml:space="preserve">, </w:t>
      </w:r>
      <w:r w:rsidR="00DC6AA6" w:rsidRPr="00230826">
        <w:rPr>
          <w:rStyle w:val="indexRefchap"/>
        </w:rPr>
        <w:t>3:</w:t>
      </w:r>
      <w:r w:rsidR="00DC6AA6" w:rsidRPr="00230826">
        <w:rPr>
          <w:rStyle w:val="indexRefpar"/>
        </w:rPr>
        <w:t>1–13</w:t>
      </w:r>
      <w:r w:rsidR="00882529">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00A03B7A" w14:textId="77777777" w:rsidR="00E67803" w:rsidRDefault="00C57E99" w:rsidP="00882529">
      <w:pPr>
        <w:pStyle w:val="Index-2"/>
      </w:pPr>
      <w:r w:rsidRPr="002B1019">
        <w:t>characteristics of</w:t>
      </w:r>
      <w:r w:rsidR="00DC6AA6" w:rsidRPr="00230826">
        <w:rPr>
          <w:rStyle w:val="indexpagenumbercomma"/>
        </w:rPr>
        <w:t xml:space="preserve">, </w:t>
      </w:r>
      <w:r w:rsidR="00DC6AA6" w:rsidRPr="00230826">
        <w:rPr>
          <w:rStyle w:val="indexpagenumberchecked"/>
        </w:rPr>
        <w:t>201</w:t>
      </w:r>
      <w:r w:rsidRPr="006E548C">
        <w:rPr>
          <w:rStyle w:val="indexpagenumbercontinued"/>
        </w:rPr>
        <w:t>–2</w:t>
      </w:r>
      <w:r w:rsidR="00882529">
        <w:t xml:space="preserve">, </w:t>
      </w:r>
      <w:r w:rsidR="00DC6AA6" w:rsidRPr="00230826">
        <w:rPr>
          <w:rStyle w:val="indexRefchap"/>
        </w:rPr>
        <w:t>17:</w:t>
      </w:r>
      <w:r w:rsidR="00DC6AA6" w:rsidRPr="00230826">
        <w:rPr>
          <w:rStyle w:val="indexRefpar"/>
        </w:rPr>
        <w:t>3–4</w:t>
      </w:r>
    </w:p>
    <w:p w14:paraId="1E1679DC" w14:textId="77777777" w:rsidR="00E67803" w:rsidRDefault="00C57E99" w:rsidP="00882529">
      <w:pPr>
        <w:pStyle w:val="Index-2"/>
      </w:pPr>
      <w:r w:rsidRPr="002B1019">
        <w:t>childhood of</w:t>
      </w:r>
      <w:r w:rsidR="00DC6AA6" w:rsidRPr="00230826">
        <w:rPr>
          <w:rStyle w:val="indexpagenumbercomma"/>
        </w:rPr>
        <w:t xml:space="preserve">, </w:t>
      </w:r>
      <w:r w:rsidR="00DC6AA6" w:rsidRPr="00230826">
        <w:rPr>
          <w:rStyle w:val="indexpagenumberchecked"/>
        </w:rPr>
        <w:t>113</w:t>
      </w:r>
      <w:r w:rsidRPr="006E548C">
        <w:rPr>
          <w:rStyle w:val="indexpagenumbercontinued"/>
        </w:rPr>
        <w:t>–14</w:t>
      </w:r>
      <w:r w:rsidR="00882529">
        <w:t xml:space="preserve">, </w:t>
      </w:r>
      <w:r w:rsidR="00DC6AA6" w:rsidRPr="00230826">
        <w:rPr>
          <w:rStyle w:val="indexRefchap"/>
        </w:rPr>
        <w:t>7:</w:t>
      </w:r>
      <w:r w:rsidR="00DC6AA6" w:rsidRPr="00230826">
        <w:rPr>
          <w:rStyle w:val="indexRefpar"/>
        </w:rPr>
        <w:t>9</w:t>
      </w:r>
    </w:p>
    <w:p w14:paraId="5F4DABC9" w14:textId="77777777" w:rsidR="00E67803" w:rsidRDefault="00C57E99" w:rsidP="00882529">
      <w:pPr>
        <w:pStyle w:val="Index-2"/>
      </w:pPr>
      <w:r w:rsidRPr="002B1019">
        <w:t>children of</w:t>
      </w:r>
      <w:r w:rsidR="00DC6AA6" w:rsidRPr="00230826">
        <w:rPr>
          <w:rStyle w:val="indexpagenumbercomma"/>
        </w:rPr>
        <w:t xml:space="preserve">, </w:t>
      </w:r>
      <w:r w:rsidR="00DC6AA6" w:rsidRPr="00230826">
        <w:rPr>
          <w:rStyle w:val="indexpagenumberchecked"/>
        </w:rPr>
        <w:t>114</w:t>
      </w:r>
      <w:r w:rsidR="00DC6AA6" w:rsidRPr="00230826">
        <w:rPr>
          <w:rStyle w:val="indexpagenumbercomma"/>
        </w:rPr>
        <w:t xml:space="preserve">, </w:t>
      </w:r>
      <w:r w:rsidR="00DC6AA6" w:rsidRPr="00230826">
        <w:rPr>
          <w:rStyle w:val="indexpagenumberchecked"/>
        </w:rPr>
        <w:t>117</w:t>
      </w:r>
      <w:r w:rsidR="00882529">
        <w:t xml:space="preserve">, </w:t>
      </w:r>
      <w:r w:rsidR="00DC6AA6" w:rsidRPr="00230826">
        <w:rPr>
          <w:rStyle w:val="indexRefchap"/>
        </w:rPr>
        <w:t>7:</w:t>
      </w:r>
      <w:r w:rsidR="00DC6AA6" w:rsidRPr="00230826">
        <w:rPr>
          <w:rStyle w:val="indexRefpar"/>
        </w:rPr>
        <w:t>11</w:t>
      </w:r>
      <w:r w:rsidR="00882529">
        <w:t xml:space="preserve">, </w:t>
      </w:r>
      <w:r w:rsidR="00DC6AA6" w:rsidRPr="00230826">
        <w:rPr>
          <w:rStyle w:val="indexRefchap"/>
        </w:rPr>
        <w:t>7:</w:t>
      </w:r>
      <w:r w:rsidR="00DC6AA6" w:rsidRPr="00230826">
        <w:rPr>
          <w:rStyle w:val="indexRefpar"/>
        </w:rPr>
        <w:t>25–27</w:t>
      </w:r>
    </w:p>
    <w:p w14:paraId="41C43292" w14:textId="77777777" w:rsidR="00E67803" w:rsidRDefault="00C57E99" w:rsidP="00882529">
      <w:pPr>
        <w:pStyle w:val="Index-2"/>
      </w:pPr>
      <w:r w:rsidRPr="002B1019">
        <w:t xml:space="preserve">the </w:t>
      </w:r>
      <w:r w:rsidR="00627ED1" w:rsidRPr="00627ED1">
        <w:rPr>
          <w:rStyle w:val="quotesterms"/>
        </w:rPr>
        <w:t>›Concealer‹</w:t>
      </w:r>
      <w:r w:rsidR="00DC6AA6" w:rsidRPr="00230826">
        <w:rPr>
          <w:rStyle w:val="indexpagenumbercomma"/>
        </w:rPr>
        <w:t xml:space="preserve">, </w:t>
      </w:r>
      <w:r w:rsidR="00DC6AA6" w:rsidRPr="00230826">
        <w:rPr>
          <w:rStyle w:val="indexpagenumberchecked"/>
        </w:rPr>
        <w:t>209</w:t>
      </w:r>
      <w:r w:rsidR="00882529">
        <w:t xml:space="preserve">, </w:t>
      </w:r>
      <w:r w:rsidR="00DC6AA6" w:rsidRPr="00230826">
        <w:rPr>
          <w:rStyle w:val="indexRefchap"/>
        </w:rPr>
        <w:t>18:</w:t>
      </w:r>
      <w:r w:rsidR="00DC6AA6" w:rsidRPr="00230826">
        <w:rPr>
          <w:rStyle w:val="indexRefpar"/>
        </w:rPr>
        <w:t>8</w:t>
      </w:r>
    </w:p>
    <w:p w14:paraId="1ED4E674" w14:textId="77777777" w:rsidR="00E67803" w:rsidRDefault="00C57E99" w:rsidP="00637D9D">
      <w:pPr>
        <w:pStyle w:val="Index-2"/>
      </w:pPr>
      <w:r w:rsidRPr="002B1019">
        <w:t xml:space="preserve">conferred divine powers on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267</w:t>
      </w:r>
      <w:r w:rsidR="00637D9D">
        <w:t xml:space="preserve">, </w:t>
      </w:r>
      <w:r w:rsidR="00DC6AA6" w:rsidRPr="00230826">
        <w:rPr>
          <w:rStyle w:val="indexRefchap"/>
        </w:rPr>
        <w:t>23:</w:t>
      </w:r>
      <w:r w:rsidR="00DC6AA6" w:rsidRPr="00230826">
        <w:rPr>
          <w:rStyle w:val="indexRefpar"/>
        </w:rPr>
        <w:t>40</w:t>
      </w:r>
    </w:p>
    <w:p w14:paraId="6899BAB1" w14:textId="77777777" w:rsidR="00E67803" w:rsidRDefault="00C57E99">
      <w:pPr>
        <w:pStyle w:val="Index-2"/>
      </w:pPr>
      <w:r w:rsidRPr="002B1019">
        <w:t>Covenant of,</w:t>
      </w:r>
      <w:r w:rsidRPr="00074FF5">
        <w:rPr>
          <w:rStyle w:val="structurepagenumber"/>
        </w:rPr>
        <w:t xml:space="preserve"> &lt;page </w:t>
      </w:r>
      <w:r>
        <w:rPr>
          <w:rStyle w:val="structurepagenumber"/>
        </w:rPr>
        <w:t>259</w:t>
      </w:r>
      <w:r w:rsidR="00B777C2">
        <w:rPr>
          <w:rStyle w:val="structurepagenumber"/>
        </w:rPr>
        <w:t>/&gt;</w:t>
      </w:r>
    </w:p>
    <w:p w14:paraId="6C9C0E3C" w14:textId="77777777" w:rsidR="00E67803" w:rsidRDefault="00C57E99">
      <w:pPr>
        <w:pStyle w:val="Index-3"/>
      </w:pPr>
      <w:r w:rsidRPr="002B1019">
        <w:t xml:space="preserve">arch-breaker of,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 xml:space="preserve">, </w:t>
      </w:r>
      <w:r w:rsidRPr="000C7039">
        <w:rPr>
          <w:highlight w:val="yellow"/>
        </w:rPr>
        <w:t>Mírzá</w:t>
      </w:r>
    </w:p>
    <w:p w14:paraId="39DB1041" w14:textId="77777777" w:rsidR="00E67803" w:rsidRDefault="00C57E99" w:rsidP="00882529">
      <w:pPr>
        <w:pStyle w:val="Index-3"/>
      </w:pPr>
      <w:r w:rsidRPr="002B1019">
        <w:t xml:space="preserve">regarding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4</w:t>
      </w:r>
      <w:r w:rsidR="00882529">
        <w:t xml:space="preserve">, </w:t>
      </w:r>
      <w:r w:rsidR="00DC6AA6" w:rsidRPr="00230826">
        <w:rPr>
          <w:rStyle w:val="indexRefchap"/>
        </w:rPr>
        <w:t>in:</w:t>
      </w:r>
      <w:r w:rsidR="00DC6AA6" w:rsidRPr="00230826">
        <w:rPr>
          <w:rStyle w:val="indexRefpar"/>
        </w:rPr>
        <w:t>24</w:t>
      </w:r>
    </w:p>
    <w:p w14:paraId="240B5C37" w14:textId="77777777" w:rsidR="00E67803" w:rsidRDefault="00C57E99" w:rsidP="009C44A2">
      <w:pPr>
        <w:pStyle w:val="Index-2"/>
      </w:pPr>
      <w:r w:rsidRPr="002B1019">
        <w:t>Covenant-breakers in the time of</w:t>
      </w:r>
      <w:r w:rsidR="00DC6AA6" w:rsidRPr="00230826">
        <w:rPr>
          <w:rStyle w:val="indexpagenumbercomma"/>
        </w:rPr>
        <w:t xml:space="preserve">, </w:t>
      </w:r>
      <w:r w:rsidR="00DC6AA6" w:rsidRPr="00230826">
        <w:rPr>
          <w:rStyle w:val="indexpagenumberchecked"/>
        </w:rPr>
        <w:t>165</w:t>
      </w:r>
      <w:r w:rsidRPr="006E548C">
        <w:rPr>
          <w:rStyle w:val="indexpagenumbercontinued"/>
        </w:rPr>
        <w:t>–6</w:t>
      </w:r>
      <w:r w:rsidR="009C44A2">
        <w:t xml:space="preserve">, </w:t>
      </w:r>
      <w:r w:rsidR="00DC6AA6" w:rsidRPr="00230826">
        <w:rPr>
          <w:rStyle w:val="indexRefchap"/>
        </w:rPr>
        <w:t>13:</w:t>
      </w:r>
      <w:r w:rsidR="00DC6AA6" w:rsidRPr="00230826">
        <w:rPr>
          <w:rStyle w:val="indexRefpar"/>
        </w:rPr>
        <w:t>2–10</w:t>
      </w:r>
    </w:p>
    <w:p w14:paraId="62DD7236" w14:textId="77777777" w:rsidR="00E67803" w:rsidRDefault="00C57E99" w:rsidP="009C44A2">
      <w:pPr>
        <w:pStyle w:val="Index-2"/>
      </w:pPr>
      <w:r w:rsidRPr="002B1019">
        <w:t>creative power of</w:t>
      </w:r>
      <w:r w:rsidR="00DC6AA6" w:rsidRPr="00230826">
        <w:rPr>
          <w:rStyle w:val="indexpagenumbercomma"/>
        </w:rPr>
        <w:t xml:space="preserve">, </w:t>
      </w:r>
      <w:r w:rsidR="00DC6AA6" w:rsidRPr="00230826">
        <w:rPr>
          <w:rStyle w:val="indexpagenumberchecked"/>
        </w:rPr>
        <w:t>131</w:t>
      </w:r>
      <w:r w:rsidRPr="006E548C">
        <w:rPr>
          <w:rStyle w:val="indexpagenumbercontinued"/>
        </w:rPr>
        <w:t>–2</w:t>
      </w:r>
      <w:r w:rsidR="009C44A2">
        <w:t xml:space="preserve">, </w:t>
      </w:r>
      <w:r w:rsidR="00DC6AA6" w:rsidRPr="00230826">
        <w:rPr>
          <w:rStyle w:val="indexRefchap"/>
        </w:rPr>
        <w:t>8:</w:t>
      </w:r>
      <w:r w:rsidR="00DC6AA6" w:rsidRPr="00230826">
        <w:rPr>
          <w:rStyle w:val="indexRefpar"/>
        </w:rPr>
        <w:t>30–31</w:t>
      </w:r>
    </w:p>
    <w:p w14:paraId="64735F5A" w14:textId="77777777" w:rsidR="00E67803" w:rsidRDefault="00C57E99" w:rsidP="009C44A2">
      <w:pPr>
        <w:pStyle w:val="Index-2"/>
      </w:pPr>
      <w:r w:rsidRPr="002B1019">
        <w:t>declaration of</w:t>
      </w:r>
      <w:r w:rsidR="00DC6AA6" w:rsidRPr="00230826">
        <w:rPr>
          <w:rStyle w:val="indexpagenumbercomma"/>
        </w:rPr>
        <w:t xml:space="preserve">, </w:t>
      </w:r>
      <w:r w:rsidR="00DC6AA6" w:rsidRPr="00230826">
        <w:rPr>
          <w:rStyle w:val="indexpagenumberchecked"/>
        </w:rPr>
        <w:t>47</w:t>
      </w:r>
      <w:r w:rsidR="00DC6AA6" w:rsidRPr="00230826">
        <w:rPr>
          <w:rStyle w:val="indexpagenumbercomma"/>
        </w:rPr>
        <w:t xml:space="preserve">, </w:t>
      </w:r>
      <w:r w:rsidR="00DC6AA6" w:rsidRPr="00230826">
        <w:rPr>
          <w:rStyle w:val="indexpagenumberchecked"/>
        </w:rPr>
        <w:t>83</w:t>
      </w:r>
      <w:r w:rsidR="00DC6AA6" w:rsidRPr="00230826">
        <w:rPr>
          <w:rStyle w:val="indexpagenumbercomma"/>
        </w:rPr>
        <w:t xml:space="preserve">, </w:t>
      </w:r>
      <w:r w:rsidR="00DC6AA6" w:rsidRPr="00230826">
        <w:rPr>
          <w:rStyle w:val="indexpagenumberchecked"/>
        </w:rPr>
        <w:t>113</w:t>
      </w:r>
      <w:r w:rsidR="00DC6AA6" w:rsidRPr="00230826">
        <w:rPr>
          <w:rStyle w:val="indexpagenumbercomma"/>
        </w:rPr>
        <w:t xml:space="preserve">, </w:t>
      </w:r>
      <w:r w:rsidR="00DC6AA6" w:rsidRPr="00230826">
        <w:rPr>
          <w:rStyle w:val="indexpagenumberchecked"/>
        </w:rPr>
        <w:t>393</w:t>
      </w:r>
      <w:r w:rsidR="009C44A2">
        <w:t xml:space="preserve">, </w:t>
      </w:r>
      <w:r w:rsidR="00DC6AA6" w:rsidRPr="00230826">
        <w:rPr>
          <w:rStyle w:val="indexRefchap"/>
        </w:rPr>
        <w:t>1:</w:t>
      </w:r>
      <w:r w:rsidR="00DC6AA6" w:rsidRPr="00230826">
        <w:rPr>
          <w:rStyle w:val="indexRefpar"/>
        </w:rPr>
        <w:t>104</w:t>
      </w:r>
      <w:r w:rsidR="009C44A2">
        <w:rPr>
          <w:rStyle w:val="indexRefpar"/>
        </w:rPr>
        <w:t>-109</w:t>
      </w:r>
      <w:r w:rsidR="009C44A2">
        <w:t xml:space="preserve">, </w:t>
      </w:r>
      <w:r w:rsidR="00DC6AA6" w:rsidRPr="00230826">
        <w:rPr>
          <w:rStyle w:val="indexRefchap"/>
        </w:rPr>
        <w:t>4:</w:t>
      </w:r>
      <w:r w:rsidR="00DC6AA6" w:rsidRPr="00230826">
        <w:rPr>
          <w:rStyle w:val="indexRefpar"/>
        </w:rPr>
        <w:t>103</w:t>
      </w:r>
      <w:r w:rsidR="009C44A2">
        <w:t xml:space="preserve">, </w:t>
      </w:r>
      <w:r w:rsidR="00DC6AA6" w:rsidRPr="00230826">
        <w:rPr>
          <w:rStyle w:val="indexRefchap"/>
        </w:rPr>
        <w:t>7:</w:t>
      </w:r>
      <w:r w:rsidR="00DC6AA6" w:rsidRPr="00230826">
        <w:rPr>
          <w:rStyle w:val="indexRefpar"/>
        </w:rPr>
        <w:t>8</w:t>
      </w:r>
      <w:r w:rsidR="009C44A2">
        <w:t xml:space="preserve">, </w:t>
      </w:r>
      <w:r w:rsidR="00DC6AA6" w:rsidRPr="00230826">
        <w:rPr>
          <w:rStyle w:val="indexRefchap"/>
        </w:rPr>
        <w:t>34:</w:t>
      </w:r>
      <w:r w:rsidR="00DC6AA6" w:rsidRPr="00230826">
        <w:rPr>
          <w:rStyle w:val="indexRefpar"/>
        </w:rPr>
        <w:t>70</w:t>
      </w:r>
    </w:p>
    <w:p w14:paraId="391DE274" w14:textId="77777777" w:rsidR="00E67803" w:rsidRDefault="00C57E99" w:rsidP="009C44A2">
      <w:pPr>
        <w:pStyle w:val="Index-2"/>
      </w:pPr>
      <w:r w:rsidRPr="002B1019">
        <w:t>detachment of, from earthly possessions</w:t>
      </w:r>
      <w:r w:rsidR="00DC6AA6" w:rsidRPr="00230826">
        <w:rPr>
          <w:rStyle w:val="indexpagenumbercomma"/>
        </w:rPr>
        <w:t xml:space="preserve">, </w:t>
      </w:r>
      <w:r w:rsidR="00DC6AA6" w:rsidRPr="00230826">
        <w:rPr>
          <w:rStyle w:val="indexpagenumberchecked"/>
        </w:rPr>
        <w:t>179</w:t>
      </w:r>
      <w:r w:rsidR="009C44A2">
        <w:t xml:space="preserve">, </w:t>
      </w:r>
      <w:r w:rsidR="00DC6AA6" w:rsidRPr="00230826">
        <w:rPr>
          <w:rStyle w:val="indexRefchap"/>
        </w:rPr>
        <w:t>14:</w:t>
      </w:r>
      <w:r w:rsidR="00DC6AA6" w:rsidRPr="00230826">
        <w:rPr>
          <w:rStyle w:val="indexRefpar"/>
        </w:rPr>
        <w:t>33</w:t>
      </w:r>
    </w:p>
    <w:p w14:paraId="4A853F0D" w14:textId="77777777" w:rsidR="00E67803" w:rsidRDefault="00C57E99" w:rsidP="009C44A2">
      <w:pPr>
        <w:pStyle w:val="Index-2"/>
      </w:pPr>
      <w:r w:rsidRPr="002B1019">
        <w:t>education of</w:t>
      </w:r>
      <w:r w:rsidR="00DC6AA6" w:rsidRPr="00230826">
        <w:rPr>
          <w:rStyle w:val="indexpagenumbercomma"/>
        </w:rPr>
        <w:t xml:space="preserve">, </w:t>
      </w:r>
      <w:r w:rsidR="00DC6AA6" w:rsidRPr="00230826">
        <w:rPr>
          <w:rStyle w:val="indexpagenumberchecked"/>
        </w:rPr>
        <w:t>113</w:t>
      </w:r>
      <w:r w:rsidRPr="006E548C">
        <w:rPr>
          <w:rStyle w:val="indexpagenumbercontinued"/>
        </w:rPr>
        <w:t>–14</w:t>
      </w:r>
      <w:r w:rsidR="009C44A2">
        <w:t xml:space="preserve">, </w:t>
      </w:r>
      <w:r w:rsidR="00DC6AA6" w:rsidRPr="00230826">
        <w:rPr>
          <w:rStyle w:val="indexRefchap"/>
        </w:rPr>
        <w:t>7:</w:t>
      </w:r>
      <w:r w:rsidR="00DC6AA6" w:rsidRPr="00230826">
        <w:rPr>
          <w:rStyle w:val="indexRefpar"/>
        </w:rPr>
        <w:t>9–10</w:t>
      </w:r>
    </w:p>
    <w:p w14:paraId="74D0B76D" w14:textId="77777777" w:rsidR="00E67803" w:rsidRDefault="00C57E99" w:rsidP="009C44A2">
      <w:pPr>
        <w:pStyle w:val="Index-2"/>
      </w:pPr>
      <w:r w:rsidRPr="002B1019">
        <w:t>enemies of</w:t>
      </w:r>
      <w:r w:rsidR="00DC6AA6" w:rsidRPr="00230826">
        <w:rPr>
          <w:rStyle w:val="indexpagenumbercomma"/>
        </w:rPr>
        <w:t xml:space="preserve">, </w:t>
      </w:r>
      <w:r w:rsidR="00DC6AA6" w:rsidRPr="00230826">
        <w:rPr>
          <w:rStyle w:val="indexpagenumberchecked"/>
        </w:rPr>
        <w:t>332</w:t>
      </w:r>
      <w:r w:rsidR="00DC6AA6" w:rsidRPr="00230826">
        <w:rPr>
          <w:rStyle w:val="indexpagenumbercomma"/>
        </w:rPr>
        <w:t xml:space="preserve">, </w:t>
      </w:r>
      <w:r w:rsidR="00DC6AA6" w:rsidRPr="00230826">
        <w:rPr>
          <w:rStyle w:val="indexpagenumberchecked"/>
        </w:rPr>
        <w:t>365</w:t>
      </w:r>
      <w:r w:rsidR="009C44A2">
        <w:t xml:space="preserve">, </w:t>
      </w:r>
      <w:r w:rsidR="00DC6AA6" w:rsidRPr="00230826">
        <w:rPr>
          <w:rStyle w:val="indexRefchap"/>
        </w:rPr>
        <w:t>30:</w:t>
      </w:r>
      <w:r w:rsidR="00DC6AA6" w:rsidRPr="00230826">
        <w:rPr>
          <w:rStyle w:val="indexRefpar"/>
        </w:rPr>
        <w:t>1</w:t>
      </w:r>
      <w:r w:rsidR="009C44A2">
        <w:t xml:space="preserve">, </w:t>
      </w:r>
      <w:r w:rsidR="00DC6AA6" w:rsidRPr="00230826">
        <w:rPr>
          <w:rStyle w:val="indexRefchap"/>
        </w:rPr>
        <w:t>32:</w:t>
      </w:r>
      <w:r w:rsidR="00DC6AA6" w:rsidRPr="00230826">
        <w:rPr>
          <w:rStyle w:val="indexRefpar"/>
        </w:rPr>
        <w:t>80</w:t>
      </w:r>
    </w:p>
    <w:p w14:paraId="0619CB69" w14:textId="77777777" w:rsidR="00E67803" w:rsidRDefault="00C57E99" w:rsidP="009C44A2">
      <w:pPr>
        <w:pStyle w:val="Index-2"/>
      </w:pPr>
      <w:r w:rsidRPr="002B1019">
        <w:t>exile of, to Holy Land</w:t>
      </w:r>
      <w:r w:rsidR="00DC6AA6" w:rsidRPr="00230826">
        <w:rPr>
          <w:rStyle w:val="indexpagenumbercomma"/>
        </w:rPr>
        <w:t xml:space="preserve">, </w:t>
      </w:r>
      <w:r w:rsidR="00DC6AA6" w:rsidRPr="00230826">
        <w:rPr>
          <w:rStyle w:val="indexpagenumberchecked"/>
        </w:rPr>
        <w:t>95</w:t>
      </w:r>
      <w:r w:rsidRPr="006E548C">
        <w:rPr>
          <w:rStyle w:val="indexpagenumbercontinued"/>
        </w:rPr>
        <w:t>–6</w:t>
      </w:r>
      <w:r w:rsidR="009C44A2">
        <w:t xml:space="preserve">, </w:t>
      </w:r>
      <w:r w:rsidR="00DC6AA6" w:rsidRPr="00230826">
        <w:rPr>
          <w:rStyle w:val="indexRefchap"/>
        </w:rPr>
        <w:t>5:</w:t>
      </w:r>
      <w:r w:rsidR="00DC6AA6" w:rsidRPr="00230826">
        <w:rPr>
          <w:rStyle w:val="indexRefpar"/>
        </w:rPr>
        <w:t>33–35</w:t>
      </w:r>
    </w:p>
    <w:p w14:paraId="269D2388" w14:textId="77777777" w:rsidR="00E67803" w:rsidRDefault="00C57E99" w:rsidP="009C44A2">
      <w:pPr>
        <w:pStyle w:val="Index-2"/>
      </w:pPr>
      <w:r w:rsidRPr="002B1019">
        <w:t>explanation of Manifestation</w:t>
      </w:r>
      <w:r w:rsidR="00DC6AA6" w:rsidRPr="00230826">
        <w:rPr>
          <w:rStyle w:val="indexpagenumbercomma"/>
        </w:rPr>
        <w:t xml:space="preserve">, </w:t>
      </w:r>
      <w:r w:rsidR="00DC6AA6" w:rsidRPr="00230826">
        <w:rPr>
          <w:rStyle w:val="indexpagenumberchecked"/>
        </w:rPr>
        <w:t>9</w:t>
      </w:r>
      <w:r w:rsidR="009C44A2">
        <w:t xml:space="preserve">, </w:t>
      </w:r>
      <w:r w:rsidR="00DC6AA6" w:rsidRPr="00230826">
        <w:rPr>
          <w:rStyle w:val="indexRefchap"/>
        </w:rPr>
        <w:t>pr:</w:t>
      </w:r>
      <w:r w:rsidR="00DC6AA6" w:rsidRPr="00230826">
        <w:rPr>
          <w:rStyle w:val="indexRefpar"/>
        </w:rPr>
        <w:t>26</w:t>
      </w:r>
    </w:p>
    <w:p w14:paraId="7568EE92" w14:textId="77777777" w:rsidR="00E67803" w:rsidRDefault="00C57E99" w:rsidP="001E3114">
      <w:pPr>
        <w:pStyle w:val="Index-2"/>
      </w:pPr>
      <w:r w:rsidRPr="002B1019">
        <w:t>explanation of soul</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11</w:t>
      </w:r>
      <w:r w:rsidR="009C44A2">
        <w:t xml:space="preserve">, </w:t>
      </w:r>
      <w:r w:rsidR="00DC6AA6" w:rsidRPr="00230826">
        <w:rPr>
          <w:rStyle w:val="indexRefchap"/>
        </w:rPr>
        <w:t>pr:</w:t>
      </w:r>
      <w:r w:rsidR="00DC6AA6" w:rsidRPr="00230826">
        <w:rPr>
          <w:rStyle w:val="indexRefpar"/>
        </w:rPr>
        <w:t>10–20</w:t>
      </w:r>
      <w:r w:rsidR="001E3114">
        <w:t xml:space="preserve">, </w:t>
      </w:r>
      <w:r w:rsidR="00DC6AA6" w:rsidRPr="00230826">
        <w:rPr>
          <w:rStyle w:val="indexRefchap"/>
        </w:rPr>
        <w:t>pr:</w:t>
      </w:r>
      <w:r w:rsidR="00DC6AA6" w:rsidRPr="00230826">
        <w:rPr>
          <w:rStyle w:val="indexRefpar"/>
        </w:rPr>
        <w:t>27–36</w:t>
      </w:r>
    </w:p>
    <w:p w14:paraId="559552E5" w14:textId="77777777" w:rsidR="00E67803" w:rsidRDefault="00C57E99">
      <w:pPr>
        <w:pStyle w:val="Index-2"/>
      </w:pPr>
      <w:r w:rsidRPr="002B1019">
        <w:t xml:space="preserve">family of, </w:t>
      </w:r>
      <w:r w:rsidRPr="00971E46">
        <w:rPr>
          <w:rStyle w:val="indexverweis"/>
        </w:rPr>
        <w:t>see</w:t>
      </w:r>
      <w:r w:rsidRPr="002B1019">
        <w:t xml:space="preserve"> 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w:t>
      </w:r>
      <w:r>
        <w:t xml:space="preserve"> </w:t>
      </w:r>
      <w:r w:rsidRPr="000C7039">
        <w:rPr>
          <w:highlight w:val="yellow"/>
        </w:rPr>
        <w:t>ʿAbdu</w:t>
      </w:r>
      <w:r w:rsidR="00627ED1" w:rsidRPr="00627ED1">
        <w:rPr>
          <w:highlight w:val="yellow"/>
        </w:rPr>
        <w:t>’</w:t>
      </w:r>
      <w:r w:rsidRPr="000C7039">
        <w:rPr>
          <w:highlight w:val="yellow"/>
        </w:rPr>
        <w:t>l-Bahá</w:t>
      </w:r>
    </w:p>
    <w:p w14:paraId="5C99FEC5" w14:textId="77777777" w:rsidR="00E67803" w:rsidRDefault="00C57E99">
      <w:pPr>
        <w:pStyle w:val="Index-2"/>
      </w:pPr>
      <w:r w:rsidRPr="002B1019">
        <w:t xml:space="preserve">followers of, </w:t>
      </w:r>
      <w:r w:rsidRPr="00971E46">
        <w:rPr>
          <w:rStyle w:val="indexverweis"/>
        </w:rPr>
        <w:t>see</w:t>
      </w:r>
      <w:r w:rsidRPr="002B1019">
        <w:t xml:space="preserve"> </w:t>
      </w:r>
      <w:r w:rsidRPr="000C7039">
        <w:rPr>
          <w:highlight w:val="yellow"/>
        </w:rPr>
        <w:t>Bahá</w:t>
      </w:r>
      <w:r w:rsidR="00627ED1" w:rsidRPr="00627ED1">
        <w:rPr>
          <w:highlight w:val="yellow"/>
        </w:rPr>
        <w:t>’</w:t>
      </w:r>
      <w:r w:rsidRPr="000C7039">
        <w:rPr>
          <w:highlight w:val="yellow"/>
        </w:rPr>
        <w:t>ís</w:t>
      </w:r>
    </w:p>
    <w:p w14:paraId="1ACFB4C5" w14:textId="77777777" w:rsidR="00E67803" w:rsidRDefault="00C57E99" w:rsidP="001E3114">
      <w:pPr>
        <w:pStyle w:val="Index-2"/>
      </w:pPr>
      <w:r w:rsidRPr="002B1019">
        <w:t xml:space="preserve">formally declares Himself to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83</w:t>
      </w:r>
      <w:r w:rsidRPr="006E548C">
        <w:rPr>
          <w:rStyle w:val="indexpagenumbercontinued"/>
        </w:rPr>
        <w:t>–4</w:t>
      </w:r>
      <w:r w:rsidR="001E3114">
        <w:t xml:space="preserve">, </w:t>
      </w:r>
      <w:r w:rsidR="00DC6AA6" w:rsidRPr="00230826">
        <w:rPr>
          <w:rStyle w:val="indexRefchap"/>
        </w:rPr>
        <w:t>4:</w:t>
      </w:r>
      <w:r w:rsidR="00DC6AA6" w:rsidRPr="00230826">
        <w:rPr>
          <w:rStyle w:val="indexRefpar"/>
        </w:rPr>
        <w:t>103</w:t>
      </w:r>
    </w:p>
    <w:p w14:paraId="2D569DF1" w14:textId="77777777" w:rsidR="00E67803" w:rsidRDefault="00C57E99" w:rsidP="001E3114">
      <w:pPr>
        <w:pStyle w:val="Index-2"/>
      </w:pPr>
      <w:r w:rsidRPr="002B1019">
        <w:t>had knowledge of His own station from</w:t>
      </w:r>
      <w:r>
        <w:t xml:space="preserve"> </w:t>
      </w:r>
      <w:r w:rsidRPr="002B1019">
        <w:t>childhood</w:t>
      </w:r>
      <w:r w:rsidR="00DC6AA6" w:rsidRPr="00230826">
        <w:rPr>
          <w:rStyle w:val="indexpagenumbercomma"/>
        </w:rPr>
        <w:t xml:space="preserve">, </w:t>
      </w:r>
      <w:r w:rsidR="00DC6AA6" w:rsidRPr="00230826">
        <w:rPr>
          <w:rStyle w:val="indexpagenumberchecked"/>
        </w:rPr>
        <w:t>57</w:t>
      </w:r>
      <w:r w:rsidR="001E3114">
        <w:t xml:space="preserve">, </w:t>
      </w:r>
      <w:r w:rsidR="00DC6AA6" w:rsidRPr="00230826">
        <w:rPr>
          <w:rStyle w:val="indexRefchap"/>
        </w:rPr>
        <w:t>2:</w:t>
      </w:r>
      <w:r w:rsidR="00DC6AA6" w:rsidRPr="00230826">
        <w:rPr>
          <w:rStyle w:val="indexRefpar"/>
        </w:rPr>
        <w:t>2</w:t>
      </w:r>
      <w:r w:rsidR="001E3114">
        <w:rPr>
          <w:rStyle w:val="indexRefpar"/>
        </w:rPr>
        <w:t>0–2</w:t>
      </w:r>
      <w:r w:rsidR="00DC6AA6" w:rsidRPr="00230826">
        <w:rPr>
          <w:rStyle w:val="indexRefpar"/>
        </w:rPr>
        <w:t>1</w:t>
      </w:r>
    </w:p>
    <w:p w14:paraId="6EF5FF1D" w14:textId="77777777" w:rsidR="00E67803" w:rsidRDefault="00627ED1">
      <w:pPr>
        <w:pStyle w:val="Index-2"/>
      </w:pPr>
      <w:r w:rsidRPr="00627ED1">
        <w:rPr>
          <w:rStyle w:val="quotesterms"/>
        </w:rPr>
        <w:t>›Him Whom God shall make manifest</w:t>
      </w:r>
      <w:r w:rsidR="00DF5AA5">
        <w:rPr>
          <w:rStyle w:val="quotesterms"/>
        </w:rPr>
        <w:t>‹</w:t>
      </w:r>
    </w:p>
    <w:p w14:paraId="6E48F032" w14:textId="77777777" w:rsidR="00E67803" w:rsidRDefault="00C57E99" w:rsidP="001E3114">
      <w:pPr>
        <w:pStyle w:val="Index-3"/>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recognized as, by </w:t>
      </w:r>
      <w:r w:rsidRPr="000C7039">
        <w:rPr>
          <w:highlight w:val="yellow"/>
        </w:rPr>
        <w:t>Bábís</w:t>
      </w:r>
      <w:r w:rsidR="00DC6AA6" w:rsidRPr="00230826">
        <w:rPr>
          <w:rStyle w:val="indexpagenumberchecked"/>
        </w:rPr>
        <w:t>, 56</w:t>
      </w:r>
      <w:r w:rsidR="001E3114">
        <w:t xml:space="preserve">, </w:t>
      </w:r>
      <w:r w:rsidR="00DC6AA6" w:rsidRPr="00230826">
        <w:rPr>
          <w:rStyle w:val="indexRefchap"/>
        </w:rPr>
        <w:t>2:</w:t>
      </w:r>
      <w:r w:rsidR="00DC6AA6" w:rsidRPr="00230826">
        <w:rPr>
          <w:rStyle w:val="indexRefpar"/>
        </w:rPr>
        <w:t>19</w:t>
      </w:r>
    </w:p>
    <w:p w14:paraId="7F33A752" w14:textId="77777777" w:rsidR="00E67803" w:rsidRDefault="00C57E99">
      <w:pPr>
        <w:pStyle w:val="Index-3"/>
      </w:pPr>
      <w:r w:rsidRPr="00971E46">
        <w:rPr>
          <w:rStyle w:val="indexverweis"/>
        </w:rPr>
        <w:t>see also</w:t>
      </w:r>
      <w:r w:rsidRPr="002B1019">
        <w:t xml:space="preserve"> </w:t>
      </w:r>
      <w:r w:rsidR="00DF5AA5">
        <w:rPr>
          <w:rStyle w:val="quotesterms"/>
        </w:rPr>
        <w:t>›Him Whom God shall make manifest‹</w:t>
      </w:r>
    </w:p>
    <w:p w14:paraId="7BA6EA0C" w14:textId="77777777" w:rsidR="00E67803" w:rsidRDefault="00C57E99" w:rsidP="001E3114">
      <w:pPr>
        <w:pStyle w:val="Index-2"/>
      </w:pPr>
      <w:r w:rsidRPr="002B1019">
        <w:t xml:space="preserve">House of, in </w:t>
      </w:r>
      <w:r w:rsidRPr="000C7039">
        <w:rPr>
          <w:highlight w:val="yellow"/>
        </w:rPr>
        <w:t>Badád</w:t>
      </w:r>
      <w:r w:rsidR="00DC6AA6" w:rsidRPr="00230826">
        <w:rPr>
          <w:rStyle w:val="indexpagenumbercomma"/>
        </w:rPr>
        <w:t xml:space="preserve">, </w:t>
      </w:r>
      <w:r w:rsidR="00DC6AA6" w:rsidRPr="00230826">
        <w:rPr>
          <w:rStyle w:val="indexpagenumberchecked"/>
        </w:rPr>
        <w:t>306</w:t>
      </w:r>
      <w:r w:rsidR="001E3114">
        <w:t xml:space="preserve">, </w:t>
      </w:r>
      <w:r w:rsidR="00DC6AA6" w:rsidRPr="00230826">
        <w:rPr>
          <w:rStyle w:val="indexRefchap"/>
        </w:rPr>
        <w:t>26:</w:t>
      </w:r>
      <w:r w:rsidR="00DC6AA6" w:rsidRPr="00230826">
        <w:rPr>
          <w:rStyle w:val="indexRefpar"/>
        </w:rPr>
        <w:t>48</w:t>
      </w:r>
    </w:p>
    <w:p w14:paraId="4D6DD8E7" w14:textId="77777777" w:rsidR="00E67803" w:rsidRDefault="00C57E99" w:rsidP="001E3114">
      <w:pPr>
        <w:pStyle w:val="Index-2"/>
      </w:pPr>
      <w:r w:rsidRPr="002B1019">
        <w:t>identification with attributes, not Essence,</w:t>
      </w:r>
      <w:r>
        <w:t xml:space="preserve"> </w:t>
      </w:r>
      <w:r w:rsidRPr="002B1019">
        <w:t>of God</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52</w:t>
      </w:r>
      <w:r w:rsidR="001E3114">
        <w:t xml:space="preserve">, </w:t>
      </w:r>
      <w:r w:rsidR="00DC6AA6" w:rsidRPr="00230826">
        <w:rPr>
          <w:rStyle w:val="indexRefchap"/>
        </w:rPr>
        <w:t>1:</w:t>
      </w:r>
      <w:r w:rsidR="00DC6AA6" w:rsidRPr="00230826">
        <w:rPr>
          <w:rStyle w:val="indexRefpar"/>
        </w:rPr>
        <w:t>63</w:t>
      </w:r>
      <w:r w:rsidR="001E3114">
        <w:rPr>
          <w:rStyle w:val="indexRefpar"/>
        </w:rPr>
        <w:t>–64</w:t>
      </w:r>
      <w:r w:rsidR="001E3114">
        <w:t xml:space="preserve">, </w:t>
      </w:r>
      <w:r w:rsidR="00DC6AA6" w:rsidRPr="00230826">
        <w:rPr>
          <w:rStyle w:val="indexRefchap"/>
        </w:rPr>
        <w:t>2:</w:t>
      </w:r>
      <w:r w:rsidR="00DC6AA6" w:rsidRPr="00230826">
        <w:rPr>
          <w:rStyle w:val="indexRefpar"/>
        </w:rPr>
        <w:t>3</w:t>
      </w:r>
    </w:p>
    <w:p w14:paraId="0A26EA37" w14:textId="77777777" w:rsidR="00E67803" w:rsidRDefault="00C57E99" w:rsidP="001E3114">
      <w:pPr>
        <w:pStyle w:val="Index-2"/>
      </w:pPr>
      <w:r w:rsidRPr="002B1019">
        <w:t>infallibility of</w:t>
      </w:r>
      <w:r w:rsidR="00DC6AA6" w:rsidRPr="00230826">
        <w:rPr>
          <w:rStyle w:val="indexpagenumbercomma"/>
        </w:rPr>
        <w:t xml:space="preserve">, </w:t>
      </w:r>
      <w:r w:rsidR="00DC6AA6" w:rsidRPr="00230826">
        <w:rPr>
          <w:rStyle w:val="indexpagenumberchecked"/>
        </w:rPr>
        <w:t>395</w:t>
      </w:r>
      <w:r w:rsidR="001E3114">
        <w:t xml:space="preserve">, </w:t>
      </w:r>
      <w:r w:rsidR="00DC6AA6" w:rsidRPr="00230826">
        <w:rPr>
          <w:rStyle w:val="indexRefchap"/>
        </w:rPr>
        <w:t>35:</w:t>
      </w:r>
      <w:r w:rsidR="00DC6AA6" w:rsidRPr="00230826">
        <w:rPr>
          <w:rStyle w:val="indexRefpar"/>
        </w:rPr>
        <w:t>8–9</w:t>
      </w:r>
    </w:p>
    <w:p w14:paraId="11F400B9" w14:textId="77777777" w:rsidR="00E67803" w:rsidRDefault="00C57E99" w:rsidP="001E3114">
      <w:pPr>
        <w:pStyle w:val="Index-2"/>
      </w:pPr>
      <w:r w:rsidRPr="002B1019">
        <w:t>love of</w:t>
      </w:r>
      <w:r w:rsidR="00DC6AA6" w:rsidRPr="00230826">
        <w:rPr>
          <w:rStyle w:val="indexpagenumbercomma"/>
        </w:rPr>
        <w:t xml:space="preserve">, </w:t>
      </w:r>
      <w:r w:rsidR="00DC6AA6" w:rsidRPr="00230826">
        <w:rPr>
          <w:rStyle w:val="indexpagenumberchecked"/>
        </w:rPr>
        <w:t>18</w:t>
      </w:r>
      <w:r w:rsidR="001E3114">
        <w:t xml:space="preserve">, </w:t>
      </w:r>
      <w:r w:rsidR="00DC6AA6" w:rsidRPr="00230826">
        <w:rPr>
          <w:rStyle w:val="indexRefchap"/>
        </w:rPr>
        <w:t>pr:</w:t>
      </w:r>
      <w:r w:rsidR="00DC6AA6" w:rsidRPr="00230826">
        <w:rPr>
          <w:rStyle w:val="indexRefpar"/>
        </w:rPr>
        <w:t>68</w:t>
      </w:r>
    </w:p>
    <w:p w14:paraId="58CC6A49" w14:textId="77777777" w:rsidR="00E67803" w:rsidRDefault="00C57E99" w:rsidP="001E3114">
      <w:pPr>
        <w:pStyle w:val="Index-2"/>
      </w:pPr>
      <w:r w:rsidRPr="002B1019">
        <w:t>loved nature</w:t>
      </w:r>
      <w:r w:rsidR="00DC6AA6" w:rsidRPr="00230826">
        <w:rPr>
          <w:rStyle w:val="indexpagenumbercomma"/>
        </w:rPr>
        <w:t xml:space="preserve">, </w:t>
      </w:r>
      <w:r w:rsidR="00DC6AA6" w:rsidRPr="00230826">
        <w:rPr>
          <w:rStyle w:val="indexpagenumberchecked"/>
        </w:rPr>
        <w:t>328</w:t>
      </w:r>
      <w:r w:rsidR="001E3114">
        <w:t xml:space="preserve">, </w:t>
      </w:r>
      <w:r w:rsidR="00DC6AA6" w:rsidRPr="00230826">
        <w:rPr>
          <w:rStyle w:val="indexRefchap"/>
        </w:rPr>
        <w:t>29:</w:t>
      </w:r>
      <w:r w:rsidR="00DC6AA6" w:rsidRPr="00230826">
        <w:rPr>
          <w:rStyle w:val="indexRefpar"/>
        </w:rPr>
        <w:t>27</w:t>
      </w:r>
    </w:p>
    <w:p w14:paraId="35164B63" w14:textId="77777777" w:rsidR="00E67803" w:rsidRDefault="00C57E99" w:rsidP="001E3114">
      <w:pPr>
        <w:pStyle w:val="Index-2"/>
      </w:pPr>
      <w:r w:rsidRPr="002B1019">
        <w:t>Manifestation of God for this day</w:t>
      </w:r>
      <w:r w:rsidR="00DC6AA6" w:rsidRPr="00230826">
        <w:rPr>
          <w:rStyle w:val="indexpagenumbercomma"/>
        </w:rPr>
        <w:t xml:space="preserve">, </w:t>
      </w:r>
      <w:r w:rsidR="00DC6AA6" w:rsidRPr="00230826">
        <w:rPr>
          <w:rStyle w:val="indexpagenumberchecked"/>
        </w:rPr>
        <w:t>261</w:t>
      </w:r>
      <w:r w:rsidR="001E3114">
        <w:t xml:space="preserve">, </w:t>
      </w:r>
      <w:r w:rsidR="00DC6AA6" w:rsidRPr="00230826">
        <w:rPr>
          <w:rStyle w:val="indexRefchap"/>
        </w:rPr>
        <w:t>23:</w:t>
      </w:r>
      <w:r w:rsidR="00DC6AA6" w:rsidRPr="00230826">
        <w:rPr>
          <w:rStyle w:val="indexRefpar"/>
        </w:rPr>
        <w:t>1</w:t>
      </w:r>
    </w:p>
    <w:p w14:paraId="3356D8C7" w14:textId="77777777" w:rsidR="00E67803" w:rsidRDefault="00C57E99" w:rsidP="001E3114">
      <w:pPr>
        <w:pStyle w:val="Index-2"/>
      </w:pPr>
      <w:r w:rsidRPr="002B1019">
        <w:t>marriages of</w:t>
      </w:r>
      <w:r w:rsidR="00DC6AA6" w:rsidRPr="00230826">
        <w:rPr>
          <w:rStyle w:val="indexpagenumbercomma"/>
        </w:rPr>
        <w:t xml:space="preserve">, </w:t>
      </w:r>
      <w:r w:rsidR="00DC6AA6" w:rsidRPr="00230826">
        <w:rPr>
          <w:rStyle w:val="indexpagenumberchecked"/>
        </w:rPr>
        <w:t>114</w:t>
      </w:r>
      <w:r w:rsidR="00DC6AA6" w:rsidRPr="00230826">
        <w:rPr>
          <w:rStyle w:val="indexpagenumbercomma"/>
        </w:rPr>
        <w:t xml:space="preserve">, </w:t>
      </w:r>
      <w:r w:rsidR="00DC6AA6" w:rsidRPr="00230826">
        <w:rPr>
          <w:rStyle w:val="indexpagenumberchecked"/>
        </w:rPr>
        <w:t>117</w:t>
      </w:r>
      <w:r w:rsidR="001E3114">
        <w:t xml:space="preserve">, </w:t>
      </w:r>
      <w:r w:rsidR="00DC6AA6" w:rsidRPr="00230826">
        <w:rPr>
          <w:rStyle w:val="indexRefchap"/>
        </w:rPr>
        <w:t>7:</w:t>
      </w:r>
      <w:r w:rsidR="00DC6AA6" w:rsidRPr="00230826">
        <w:rPr>
          <w:rStyle w:val="indexRefpar"/>
        </w:rPr>
        <w:t>11</w:t>
      </w:r>
      <w:r w:rsidR="001E3114">
        <w:t xml:space="preserve">, </w:t>
      </w:r>
      <w:r w:rsidR="00DC6AA6" w:rsidRPr="00230826">
        <w:rPr>
          <w:rStyle w:val="indexRefchap"/>
        </w:rPr>
        <w:t>7:</w:t>
      </w:r>
      <w:r w:rsidR="00DC6AA6" w:rsidRPr="00230826">
        <w:rPr>
          <w:rStyle w:val="indexRefpar"/>
        </w:rPr>
        <w:t>24–27</w:t>
      </w:r>
    </w:p>
    <w:p w14:paraId="25C70C88" w14:textId="77777777" w:rsidR="00E67803" w:rsidRDefault="00C57E99" w:rsidP="00637D9D">
      <w:pPr>
        <w:pStyle w:val="Index-2"/>
      </w:pP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 xml:space="preserve"> attempts to take life of</w:t>
      </w:r>
      <w:r w:rsidR="00DC6AA6" w:rsidRPr="00230826">
        <w:rPr>
          <w:rStyle w:val="indexpagenumbercomma"/>
        </w:rPr>
        <w:t xml:space="preserve">, </w:t>
      </w:r>
      <w:r w:rsidR="00DC6AA6" w:rsidRPr="00230826">
        <w:rPr>
          <w:rStyle w:val="indexpagenumberchecked"/>
        </w:rPr>
        <w:t>80</w:t>
      </w:r>
      <w:r w:rsidRPr="006E548C">
        <w:rPr>
          <w:rStyle w:val="indexpagenumbercontinued"/>
        </w:rPr>
        <w:t>–3</w:t>
      </w:r>
      <w:r w:rsidR="00DC6AA6" w:rsidRPr="00230826">
        <w:rPr>
          <w:rStyle w:val="indexpagenumbercomma"/>
        </w:rPr>
        <w:t xml:space="preserve">, </w:t>
      </w:r>
      <w:r w:rsidR="00DC6AA6" w:rsidRPr="00230826">
        <w:rPr>
          <w:rStyle w:val="indexpagenumberchecked"/>
        </w:rPr>
        <w:t>417</w:t>
      </w:r>
      <w:r w:rsidR="001E3114">
        <w:t xml:space="preserve">, </w:t>
      </w:r>
      <w:r w:rsidR="00DC6AA6" w:rsidRPr="00230826">
        <w:rPr>
          <w:rStyle w:val="indexRefchap"/>
        </w:rPr>
        <w:t>4:</w:t>
      </w:r>
      <w:r w:rsidR="00DC6AA6" w:rsidRPr="00230826">
        <w:rPr>
          <w:rStyle w:val="indexRefpar"/>
        </w:rPr>
        <w:t>86–102</w:t>
      </w:r>
      <w:r w:rsidR="00637D9D">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603886C2" w14:textId="77777777" w:rsidR="00E67803" w:rsidRDefault="00C57E99" w:rsidP="00F20368">
      <w:pPr>
        <w:pStyle w:val="Index-2"/>
      </w:pPr>
      <w:r w:rsidRPr="002B1019">
        <w:t xml:space="preserve">the </w:t>
      </w:r>
      <w:r w:rsidR="00627ED1" w:rsidRPr="00627ED1">
        <w:rPr>
          <w:rStyle w:val="quotesterms"/>
        </w:rPr>
        <w:t>›Most Great Spirit of God</w:t>
      </w:r>
      <w:r w:rsidR="00DF5AA5">
        <w:rPr>
          <w:rStyle w:val="quotesterms"/>
        </w:rPr>
        <w:t>‹</w:t>
      </w:r>
      <w:r w:rsidR="00DC6AA6" w:rsidRPr="00230826">
        <w:rPr>
          <w:rStyle w:val="indexpagenumbercomma"/>
        </w:rPr>
        <w:t xml:space="preserve">, </w:t>
      </w:r>
      <w:r w:rsidR="00DC6AA6" w:rsidRPr="00230826">
        <w:rPr>
          <w:rStyle w:val="indexpagenumberchecked"/>
        </w:rPr>
        <w:t>39</w:t>
      </w:r>
      <w:r w:rsidR="00DC6AA6" w:rsidRPr="00230826">
        <w:rPr>
          <w:rStyle w:val="indexpagenumbercomma"/>
        </w:rPr>
        <w:t xml:space="preserve">, </w:t>
      </w:r>
      <w:r w:rsidR="00DC6AA6" w:rsidRPr="00230826">
        <w:rPr>
          <w:rStyle w:val="indexpagenumberchecked"/>
        </w:rPr>
        <w:t>52</w:t>
      </w:r>
      <w:r w:rsidR="001E3114">
        <w:t xml:space="preserve">, </w:t>
      </w:r>
      <w:r w:rsidR="00DC6AA6" w:rsidRPr="00230826">
        <w:rPr>
          <w:rStyle w:val="indexRefchap"/>
        </w:rPr>
        <w:t>1:</w:t>
      </w:r>
      <w:r w:rsidR="00DC6AA6" w:rsidRPr="00230826">
        <w:rPr>
          <w:rStyle w:val="indexRefpar"/>
        </w:rPr>
        <w:t>35–42</w:t>
      </w:r>
      <w:r w:rsidR="00F20368">
        <w:t xml:space="preserve">, </w:t>
      </w:r>
      <w:r w:rsidR="00DC6AA6" w:rsidRPr="00230826">
        <w:rPr>
          <w:rStyle w:val="indexRefchap"/>
        </w:rPr>
        <w:t>2:</w:t>
      </w:r>
      <w:r w:rsidR="00DC6AA6" w:rsidRPr="00230826">
        <w:rPr>
          <w:rStyle w:val="indexRefpar"/>
        </w:rPr>
        <w:t>1</w:t>
      </w:r>
    </w:p>
    <w:p w14:paraId="7396BA02" w14:textId="77777777" w:rsidR="00E67803" w:rsidRDefault="00C57E99" w:rsidP="00F65B0B">
      <w:pPr>
        <w:pStyle w:val="Index-2"/>
      </w:pPr>
      <w:r w:rsidRPr="000C7039">
        <w:rPr>
          <w:highlight w:val="yellow"/>
        </w:rPr>
        <w:t>Mullá</w:t>
      </w:r>
      <w:r w:rsidR="00627ED1" w:rsidRPr="00627ED1">
        <w:rPr>
          <w:highlight w:val="yellow"/>
        </w:rPr>
        <w:t xml:space="preserve"> </w:t>
      </w:r>
      <w:r w:rsidRPr="000C7039">
        <w:rPr>
          <w:highlight w:val="yellow"/>
        </w:rPr>
        <w:t>Ḥusayn</w:t>
      </w:r>
      <w:r w:rsidRPr="002B1019">
        <w:t xml:space="preserve"> traces</w:t>
      </w:r>
      <w:r w:rsidR="00DC6AA6" w:rsidRPr="00230826">
        <w:rPr>
          <w:rStyle w:val="indexpagenumbercomma"/>
        </w:rPr>
        <w:t xml:space="preserve">, </w:t>
      </w:r>
      <w:r w:rsidR="00DC6AA6" w:rsidRPr="00230826">
        <w:rPr>
          <w:rStyle w:val="indexpagenumberchecked"/>
        </w:rPr>
        <w:t>34</w:t>
      </w:r>
      <w:r w:rsidRPr="006E548C">
        <w:rPr>
          <w:rStyle w:val="indexpagenumbercontinued"/>
        </w:rPr>
        <w:t>–6</w:t>
      </w:r>
      <w:r w:rsidR="00F65B0B">
        <w:t xml:space="preserve">, </w:t>
      </w:r>
      <w:r w:rsidR="00DC6AA6" w:rsidRPr="00230826">
        <w:rPr>
          <w:rStyle w:val="indexRefchap"/>
        </w:rPr>
        <w:t>1:</w:t>
      </w:r>
      <w:r w:rsidR="00DC6AA6" w:rsidRPr="00230826">
        <w:rPr>
          <w:rStyle w:val="indexRefpar"/>
        </w:rPr>
        <w:t>15–21</w:t>
      </w:r>
    </w:p>
    <w:p w14:paraId="786AD064" w14:textId="77777777" w:rsidR="00E67803" w:rsidRDefault="00C57E99">
      <w:pPr>
        <w:pStyle w:val="Index-2"/>
      </w:pPr>
      <w:r w:rsidRPr="002B1019">
        <w:t xml:space="preserve">passing of, </w:t>
      </w:r>
      <w:r w:rsidRPr="00971E46">
        <w:rPr>
          <w:rStyle w:val="indexverweis"/>
        </w:rPr>
        <w:t>see</w:t>
      </w:r>
      <w:r w:rsidRPr="002B1019">
        <w:t xml:space="preserve"> Ascension of</w:t>
      </w:r>
    </w:p>
    <w:p w14:paraId="34C97B4C" w14:textId="77777777" w:rsidR="00E67803" w:rsidRDefault="00C57E99" w:rsidP="00F65B0B">
      <w:pPr>
        <w:pStyle w:val="Index-2"/>
      </w:pPr>
      <w:r w:rsidRPr="002B1019">
        <w:t>personal life of</w:t>
      </w:r>
      <w:r w:rsidR="00DC6AA6" w:rsidRPr="00230826">
        <w:rPr>
          <w:rStyle w:val="indexpagenumbercomma"/>
        </w:rPr>
        <w:t xml:space="preserve">, </w:t>
      </w:r>
      <w:r w:rsidR="00DC6AA6" w:rsidRPr="00230826">
        <w:rPr>
          <w:rStyle w:val="indexpagenumberchecked"/>
        </w:rPr>
        <w:t>111</w:t>
      </w:r>
      <w:r w:rsidRPr="006E548C">
        <w:rPr>
          <w:rStyle w:val="indexpagenumbercontinued"/>
        </w:rPr>
        <w:t>–14</w:t>
      </w:r>
      <w:r w:rsidR="00F65B0B">
        <w:t xml:space="preserve">, </w:t>
      </w:r>
      <w:r w:rsidR="00DC6AA6" w:rsidRPr="00230826">
        <w:rPr>
          <w:rStyle w:val="indexRefchap"/>
        </w:rPr>
        <w:t>7:</w:t>
      </w:r>
      <w:r w:rsidR="00DC6AA6" w:rsidRPr="00230826">
        <w:rPr>
          <w:rStyle w:val="indexRefpar"/>
        </w:rPr>
        <w:t>3–11</w:t>
      </w:r>
    </w:p>
    <w:p w14:paraId="308BECE6" w14:textId="77777777" w:rsidR="00E67803" w:rsidRDefault="00C57E99" w:rsidP="00F65B0B">
      <w:pPr>
        <w:pStyle w:val="Index-2"/>
      </w:pPr>
      <w:r w:rsidRPr="002B1019">
        <w:t>possessions of</w:t>
      </w:r>
      <w:r w:rsidR="00DC6AA6" w:rsidRPr="00230826">
        <w:rPr>
          <w:rStyle w:val="indexpagenumbercomma"/>
        </w:rPr>
        <w:t xml:space="preserve">, </w:t>
      </w:r>
      <w:r w:rsidR="00DC6AA6" w:rsidRPr="00230826">
        <w:rPr>
          <w:rStyle w:val="indexpagenumberchecked"/>
        </w:rPr>
        <w:t>200</w:t>
      </w:r>
      <w:r w:rsidR="00F65B0B">
        <w:t xml:space="preserve">, </w:t>
      </w:r>
      <w:r w:rsidR="00DC6AA6" w:rsidRPr="00230826">
        <w:rPr>
          <w:rStyle w:val="indexRefchap"/>
        </w:rPr>
        <w:t>16:</w:t>
      </w:r>
      <w:r w:rsidR="00DC6AA6" w:rsidRPr="00230826">
        <w:rPr>
          <w:rStyle w:val="indexRefpar"/>
        </w:rPr>
        <w:t>39</w:t>
      </w:r>
    </w:p>
    <w:p w14:paraId="030C08AD" w14:textId="77777777" w:rsidR="00E67803" w:rsidRDefault="00C57E99" w:rsidP="00F65B0B">
      <w:pPr>
        <w:pStyle w:val="Index-2"/>
      </w:pPr>
      <w:r w:rsidRPr="002B1019">
        <w:t>prayer beads of</w:t>
      </w:r>
      <w:r w:rsidR="00DC6AA6" w:rsidRPr="00230826">
        <w:rPr>
          <w:rStyle w:val="indexpagenumbercomma"/>
        </w:rPr>
        <w:t xml:space="preserve">, </w:t>
      </w:r>
      <w:r w:rsidR="00DC6AA6" w:rsidRPr="00230826">
        <w:rPr>
          <w:rStyle w:val="indexpagenumberchecked"/>
        </w:rPr>
        <w:t>200</w:t>
      </w:r>
      <w:r w:rsidR="00F65B0B">
        <w:t xml:space="preserve">, </w:t>
      </w:r>
      <w:r w:rsidR="00DC6AA6" w:rsidRPr="00230826">
        <w:rPr>
          <w:rStyle w:val="indexRefchap"/>
        </w:rPr>
        <w:t>16:</w:t>
      </w:r>
      <w:r w:rsidR="00DC6AA6" w:rsidRPr="00230826">
        <w:rPr>
          <w:rStyle w:val="indexRefpar"/>
        </w:rPr>
        <w:t>39</w:t>
      </w:r>
    </w:p>
    <w:p w14:paraId="7FB59582" w14:textId="77777777" w:rsidR="00E67803" w:rsidRDefault="00C57E99" w:rsidP="008871B4">
      <w:pPr>
        <w:pStyle w:val="Index-2"/>
      </w:pPr>
      <w:r w:rsidRPr="002B1019">
        <w:t>prayers of</w:t>
      </w:r>
      <w:r w:rsidR="00DC6AA6" w:rsidRPr="00230826">
        <w:rPr>
          <w:rStyle w:val="indexpagenumbercomma"/>
        </w:rPr>
        <w:t xml:space="preserve">, </w:t>
      </w:r>
      <w:r w:rsidR="00DC6AA6" w:rsidRPr="00230826">
        <w:rPr>
          <w:rStyle w:val="indexpagenumberchecked"/>
        </w:rPr>
        <w:t>18</w:t>
      </w:r>
      <w:r w:rsidR="008871B4">
        <w:t xml:space="preserve">, </w:t>
      </w:r>
      <w:r w:rsidR="008871B4">
        <w:rPr>
          <w:rStyle w:val="indexRefchap"/>
        </w:rPr>
        <w:t>pr</w:t>
      </w:r>
      <w:r w:rsidR="008871B4" w:rsidRPr="003402CD">
        <w:rPr>
          <w:rStyle w:val="indexRefchap"/>
        </w:rPr>
        <w:t>:</w:t>
      </w:r>
      <w:r w:rsidR="008871B4">
        <w:rPr>
          <w:rStyle w:val="indexRefpar"/>
        </w:rPr>
        <w:t>66</w:t>
      </w:r>
    </w:p>
    <w:p w14:paraId="74359310" w14:textId="77777777" w:rsidR="00E67803" w:rsidRDefault="00DF5AA5" w:rsidP="007F2FAA">
      <w:pPr>
        <w:pStyle w:val="Index-2"/>
      </w:pPr>
      <w:r>
        <w:rPr>
          <w:rStyle w:val="quotesterms"/>
        </w:rPr>
        <w:t>›Primal Will‹</w:t>
      </w:r>
      <w:r w:rsidR="00C57E99" w:rsidRPr="002B1019">
        <w:t xml:space="preserve"> of God</w:t>
      </w:r>
      <w:r w:rsidR="00DC6AA6" w:rsidRPr="00230826">
        <w:rPr>
          <w:rStyle w:val="indexpagenumbernotfound"/>
        </w:rPr>
        <w:t>, 39</w:t>
      </w:r>
      <w:r w:rsidR="00DC6AA6" w:rsidRPr="00230826">
        <w:rPr>
          <w:rStyle w:val="indexpagenumbercomma"/>
        </w:rPr>
        <w:t xml:space="preserve">, </w:t>
      </w:r>
      <w:r w:rsidR="00DC6AA6" w:rsidRPr="00230826">
        <w:rPr>
          <w:rStyle w:val="indexpagenumberchecked"/>
        </w:rPr>
        <w:t>44</w:t>
      </w:r>
      <w:r w:rsidR="007F2FAA">
        <w:t xml:space="preserve"> </w:t>
      </w:r>
      <w:r w:rsidR="007F2FAA" w:rsidRPr="00683C74">
        <w:rPr>
          <w:rStyle w:val="stilltoworkat"/>
        </w:rPr>
        <w:t>(</w:t>
      </w:r>
      <w:r w:rsidR="007F2FAA">
        <w:rPr>
          <w:rStyle w:val="stilltoworkat"/>
        </w:rPr>
        <w:t>the reference to page 39 of an older edition does no longer exist)</w:t>
      </w:r>
      <w:r w:rsidR="00F65B0B">
        <w:t xml:space="preserve">, </w:t>
      </w:r>
      <w:r w:rsidR="00DC6AA6" w:rsidRPr="00230826">
        <w:rPr>
          <w:rStyle w:val="indexRefchap"/>
        </w:rPr>
        <w:t>1:</w:t>
      </w:r>
      <w:r w:rsidR="00DC6AA6" w:rsidRPr="00230826">
        <w:rPr>
          <w:rStyle w:val="indexRefpar"/>
        </w:rPr>
        <w:t>81</w:t>
      </w:r>
    </w:p>
    <w:p w14:paraId="4657C0E0" w14:textId="77777777" w:rsidR="00E67803" w:rsidRDefault="00C57E99" w:rsidP="00F65B0B">
      <w:pPr>
        <w:pStyle w:val="Index-2"/>
      </w:pPr>
      <w:r w:rsidRPr="002B1019">
        <w:t>proclamation to kings and rulers</w:t>
      </w:r>
      <w:r w:rsidR="00DC6AA6" w:rsidRPr="00230826">
        <w:rPr>
          <w:rStyle w:val="indexpagenumbercomma"/>
        </w:rPr>
        <w:t xml:space="preserve">, </w:t>
      </w:r>
      <w:r w:rsidR="00DC6AA6" w:rsidRPr="00230826">
        <w:rPr>
          <w:rStyle w:val="indexpagenumberchecked"/>
        </w:rPr>
        <w:t>93</w:t>
      </w:r>
      <w:r w:rsidRPr="006E548C">
        <w:rPr>
          <w:rStyle w:val="indexpagenumbercontinued"/>
        </w:rPr>
        <w:t>–4</w:t>
      </w:r>
      <w:r w:rsidR="00DC6AA6" w:rsidRPr="00230826">
        <w:rPr>
          <w:rStyle w:val="indexpagenumbercomma"/>
        </w:rPr>
        <w:t xml:space="preserve">, </w:t>
      </w:r>
      <w:r w:rsidR="00DC6AA6" w:rsidRPr="00230826">
        <w:rPr>
          <w:rStyle w:val="indexpagenumberchecked"/>
        </w:rPr>
        <w:t>406</w:t>
      </w:r>
      <w:r w:rsidR="00F65B0B">
        <w:t xml:space="preserve">, </w:t>
      </w:r>
      <w:r w:rsidR="00DC6AA6" w:rsidRPr="00230826">
        <w:rPr>
          <w:rStyle w:val="indexRefchap"/>
        </w:rPr>
        <w:t>5:</w:t>
      </w:r>
      <w:r w:rsidR="00DC6AA6" w:rsidRPr="00230826">
        <w:rPr>
          <w:rStyle w:val="indexRefpar"/>
        </w:rPr>
        <w:t>20–25</w:t>
      </w:r>
      <w:r w:rsidR="00F65B0B">
        <w:t xml:space="preserve">, </w:t>
      </w:r>
      <w:r w:rsidR="00DC6AA6" w:rsidRPr="00230826">
        <w:rPr>
          <w:rStyle w:val="indexRefchap"/>
        </w:rPr>
        <w:t>35:</w:t>
      </w:r>
      <w:r w:rsidR="00DC6AA6" w:rsidRPr="00230826">
        <w:rPr>
          <w:rStyle w:val="indexRefpar"/>
        </w:rPr>
        <w:t>65</w:t>
      </w:r>
    </w:p>
    <w:p w14:paraId="2F8F3927" w14:textId="77777777" w:rsidR="00E67803" w:rsidRDefault="00C57E99">
      <w:pPr>
        <w:pStyle w:val="Index-2"/>
      </w:pPr>
      <w:r w:rsidRPr="002B1019">
        <w:t>quotations from Writings of</w:t>
      </w:r>
    </w:p>
    <w:p w14:paraId="2490569A" w14:textId="77777777" w:rsidR="00E67803" w:rsidRDefault="00C57E99" w:rsidP="003C4030">
      <w:pPr>
        <w:pStyle w:val="Index-3"/>
      </w:pPr>
      <w:r w:rsidRPr="002B1019">
        <w:t xml:space="preserve">about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136</w:t>
      </w:r>
      <w:r w:rsidRPr="006E548C">
        <w:rPr>
          <w:rStyle w:val="indexpagenumbercontinued"/>
        </w:rPr>
        <w:t>–7</w:t>
      </w:r>
      <w:r w:rsidR="00DC6AA6" w:rsidRPr="00230826">
        <w:rPr>
          <w:rStyle w:val="indexpagenumbercomma"/>
        </w:rPr>
        <w:t xml:space="preserve">, </w:t>
      </w:r>
      <w:r w:rsidR="00DC6AA6" w:rsidRPr="00230826">
        <w:rPr>
          <w:rStyle w:val="indexpagenumberchecked"/>
        </w:rPr>
        <w:t>267</w:t>
      </w:r>
      <w:r w:rsidR="00F65B0B">
        <w:t xml:space="preserve">, </w:t>
      </w:r>
      <w:r w:rsidR="00DC6AA6" w:rsidRPr="00230826">
        <w:rPr>
          <w:rStyle w:val="indexRefchap"/>
        </w:rPr>
        <w:t>6:</w:t>
      </w:r>
      <w:r w:rsidR="00DC6AA6" w:rsidRPr="00230826">
        <w:rPr>
          <w:rStyle w:val="indexRefpar"/>
        </w:rPr>
        <w:t>24–25</w:t>
      </w:r>
      <w:r w:rsidR="003C4030">
        <w:t xml:space="preserve">, </w:t>
      </w:r>
      <w:r w:rsidR="00DC6AA6" w:rsidRPr="00230826">
        <w:rPr>
          <w:rStyle w:val="indexRefchap"/>
        </w:rPr>
        <w:t>8:</w:t>
      </w:r>
      <w:r w:rsidR="00DC6AA6" w:rsidRPr="00230826">
        <w:rPr>
          <w:rStyle w:val="indexRefpar"/>
        </w:rPr>
        <w:t>23–24</w:t>
      </w:r>
      <w:r w:rsidR="003C4030">
        <w:t xml:space="preserve">, </w:t>
      </w:r>
      <w:r w:rsidR="00DC6AA6" w:rsidRPr="00230826">
        <w:rPr>
          <w:rStyle w:val="indexRefchap"/>
        </w:rPr>
        <w:t>9:</w:t>
      </w:r>
      <w:r w:rsidR="00DC6AA6" w:rsidRPr="00230826">
        <w:rPr>
          <w:rStyle w:val="indexRefpar"/>
        </w:rPr>
        <w:t>6–16</w:t>
      </w:r>
      <w:r w:rsidR="003C4030">
        <w:t xml:space="preserve">, </w:t>
      </w:r>
      <w:r w:rsidR="00DC6AA6" w:rsidRPr="00230826">
        <w:rPr>
          <w:rStyle w:val="indexRefchap"/>
        </w:rPr>
        <w:t>23:</w:t>
      </w:r>
      <w:r w:rsidR="00DC6AA6" w:rsidRPr="00230826">
        <w:rPr>
          <w:rStyle w:val="indexRefpar"/>
        </w:rPr>
        <w:t>38–39</w:t>
      </w:r>
    </w:p>
    <w:p w14:paraId="505705B8" w14:textId="77777777" w:rsidR="00E67803" w:rsidRDefault="00C57E99" w:rsidP="003C4030">
      <w:pPr>
        <w:pStyle w:val="Index-3"/>
      </w:pPr>
      <w:r w:rsidRPr="002B1019">
        <w:t>calling monks to come out of their</w:t>
      </w:r>
      <w:r>
        <w:t xml:space="preserve"> </w:t>
      </w:r>
      <w:r w:rsidRPr="002B1019">
        <w:t>seclusion</w:t>
      </w:r>
      <w:r w:rsidR="00DC6AA6" w:rsidRPr="00230826">
        <w:rPr>
          <w:rStyle w:val="indexpagenumbercomma"/>
        </w:rPr>
        <w:t xml:space="preserve">, </w:t>
      </w:r>
      <w:r w:rsidR="00DC6AA6" w:rsidRPr="00230826">
        <w:rPr>
          <w:rStyle w:val="indexpagenumberchecked"/>
        </w:rPr>
        <w:t>21</w:t>
      </w:r>
      <w:r w:rsidRPr="006E548C">
        <w:rPr>
          <w:rStyle w:val="indexpagenumbercontinued"/>
        </w:rPr>
        <w:t>–2</w:t>
      </w:r>
      <w:r w:rsidR="003C4030">
        <w:t xml:space="preserve">, </w:t>
      </w:r>
      <w:r w:rsidR="00DC6AA6" w:rsidRPr="00230826">
        <w:rPr>
          <w:rStyle w:val="indexRefchap"/>
        </w:rPr>
        <w:t>pr:</w:t>
      </w:r>
      <w:r w:rsidR="00DC6AA6" w:rsidRPr="00230826">
        <w:rPr>
          <w:rStyle w:val="indexRefpar"/>
        </w:rPr>
        <w:t>82–83</w:t>
      </w:r>
    </w:p>
    <w:p w14:paraId="35835164" w14:textId="77777777" w:rsidR="00E67803" w:rsidRDefault="00C57E99" w:rsidP="003C4030">
      <w:pPr>
        <w:pStyle w:val="Index-3"/>
      </w:pPr>
      <w:r w:rsidRPr="002B1019">
        <w:t>condemning religious leaders</w:t>
      </w:r>
      <w:r w:rsidR="00DC6AA6" w:rsidRPr="00230826">
        <w:rPr>
          <w:rStyle w:val="indexpagenumbercomma"/>
        </w:rPr>
        <w:t xml:space="preserve">, </w:t>
      </w:r>
      <w:r w:rsidR="00DC6AA6" w:rsidRPr="00230826">
        <w:rPr>
          <w:rStyle w:val="indexpagenumberchecked"/>
        </w:rPr>
        <w:t>265</w:t>
      </w:r>
      <w:r w:rsidR="003C4030">
        <w:t xml:space="preserve">, </w:t>
      </w:r>
      <w:r w:rsidR="00DC6AA6" w:rsidRPr="00230826">
        <w:rPr>
          <w:rStyle w:val="indexRefchap"/>
        </w:rPr>
        <w:t>23:</w:t>
      </w:r>
      <w:r w:rsidR="00DC6AA6" w:rsidRPr="00230826">
        <w:rPr>
          <w:rStyle w:val="indexRefpar"/>
        </w:rPr>
        <w:t>26–</w:t>
      </w:r>
      <w:r w:rsidR="003C4030">
        <w:rPr>
          <w:rStyle w:val="indexRefpar"/>
        </w:rPr>
        <w:t>29</w:t>
      </w:r>
    </w:p>
    <w:p w14:paraId="09D6323D" w14:textId="77777777" w:rsidR="00E67803" w:rsidRDefault="00C57E99" w:rsidP="003C4030">
      <w:pPr>
        <w:pStyle w:val="Index-3"/>
      </w:pPr>
      <w:r w:rsidRPr="002B1019">
        <w:t>deploring those who blindly follow</w:t>
      </w:r>
      <w:r>
        <w:t xml:space="preserve"> </w:t>
      </w:r>
      <w:r w:rsidRPr="002B1019">
        <w:t>religious leaders</w:t>
      </w:r>
      <w:r w:rsidR="00DC6AA6" w:rsidRPr="00230826">
        <w:rPr>
          <w:rStyle w:val="indexpagenumbercomma"/>
        </w:rPr>
        <w:t xml:space="preserve">, </w:t>
      </w:r>
      <w:r w:rsidR="00DC6AA6" w:rsidRPr="00230826">
        <w:rPr>
          <w:rStyle w:val="indexpagenumberchecked"/>
        </w:rPr>
        <w:t>265</w:t>
      </w:r>
      <w:r w:rsidR="003C4030">
        <w:t xml:space="preserve">, </w:t>
      </w:r>
      <w:r w:rsidR="00DC6AA6" w:rsidRPr="00230826">
        <w:rPr>
          <w:rStyle w:val="indexRefchap"/>
        </w:rPr>
        <w:t>23:</w:t>
      </w:r>
      <w:r w:rsidR="00DC6AA6" w:rsidRPr="00230826">
        <w:rPr>
          <w:rStyle w:val="indexRefpar"/>
        </w:rPr>
        <w:t>30–31</w:t>
      </w:r>
    </w:p>
    <w:p w14:paraId="7951F784" w14:textId="77777777" w:rsidR="00E67803" w:rsidRDefault="00C57E99" w:rsidP="003C4030">
      <w:pPr>
        <w:pStyle w:val="Index-3"/>
      </w:pPr>
      <w:r w:rsidRPr="002B1019">
        <w:t>from an obligatory prayer</w:t>
      </w:r>
      <w:r w:rsidR="00DC6AA6" w:rsidRPr="00230826">
        <w:rPr>
          <w:rStyle w:val="indexpagenumbercomma"/>
        </w:rPr>
        <w:t xml:space="preserve">, </w:t>
      </w:r>
      <w:r w:rsidR="00DC6AA6" w:rsidRPr="00230826">
        <w:rPr>
          <w:rStyle w:val="indexpagenumberchecked"/>
        </w:rPr>
        <w:t>263</w:t>
      </w:r>
      <w:r w:rsidR="003C4030">
        <w:t xml:space="preserve">, </w:t>
      </w:r>
      <w:r w:rsidR="00DC6AA6" w:rsidRPr="00230826">
        <w:rPr>
          <w:rStyle w:val="indexRefchap"/>
        </w:rPr>
        <w:t>23:</w:t>
      </w:r>
      <w:r w:rsidR="00DC6AA6" w:rsidRPr="00230826">
        <w:rPr>
          <w:rStyle w:val="indexRefpar"/>
        </w:rPr>
        <w:t>17–18</w:t>
      </w:r>
    </w:p>
    <w:p w14:paraId="58918D58" w14:textId="77777777" w:rsidR="00E67803" w:rsidRDefault="00C57E99" w:rsidP="003C4030">
      <w:pPr>
        <w:pStyle w:val="Index-3"/>
      </w:pPr>
      <w:r w:rsidRPr="002B1019">
        <w:t>on the Covenant</w:t>
      </w:r>
      <w:r w:rsidR="00DC6AA6" w:rsidRPr="00230826">
        <w:rPr>
          <w:rStyle w:val="indexpagenumbercomma"/>
        </w:rPr>
        <w:t xml:space="preserve">, </w:t>
      </w:r>
      <w:r w:rsidR="00DC6AA6" w:rsidRPr="00230826">
        <w:rPr>
          <w:rStyle w:val="indexpagenumberchecked"/>
        </w:rPr>
        <w:t>100</w:t>
      </w:r>
      <w:r w:rsidR="00DC6AA6" w:rsidRPr="00230826">
        <w:rPr>
          <w:rStyle w:val="indexpagenumbercomma"/>
        </w:rPr>
        <w:t xml:space="preserve">, </w:t>
      </w:r>
      <w:r w:rsidR="00DC6AA6" w:rsidRPr="00230826">
        <w:rPr>
          <w:rStyle w:val="indexpagenumberchecked"/>
        </w:rPr>
        <w:t>161</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168</w:t>
      </w:r>
      <w:r w:rsidR="00DC6AA6" w:rsidRPr="00230826">
        <w:rPr>
          <w:rStyle w:val="indexpagenumbercomma"/>
        </w:rPr>
        <w:t xml:space="preserve">, </w:t>
      </w:r>
      <w:r w:rsidR="00DC6AA6" w:rsidRPr="00230826">
        <w:rPr>
          <w:rStyle w:val="indexpagenumberchecked"/>
        </w:rPr>
        <w:t>408</w:t>
      </w:r>
      <w:r w:rsidR="003C4030">
        <w:t xml:space="preserve">, </w:t>
      </w:r>
      <w:r w:rsidR="00DC6AA6" w:rsidRPr="00230826">
        <w:rPr>
          <w:rStyle w:val="indexRefchap"/>
        </w:rPr>
        <w:t>6:</w:t>
      </w:r>
      <w:r w:rsidR="00DC6AA6" w:rsidRPr="00230826">
        <w:rPr>
          <w:rStyle w:val="indexRefpar"/>
        </w:rPr>
        <w:t>6</w:t>
      </w:r>
      <w:r w:rsidR="003C4030">
        <w:t xml:space="preserve">, </w:t>
      </w:r>
      <w:r w:rsidR="00DC6AA6" w:rsidRPr="00230826">
        <w:rPr>
          <w:rStyle w:val="indexRefchap"/>
        </w:rPr>
        <w:t>12:</w:t>
      </w:r>
      <w:r w:rsidR="00DC6AA6" w:rsidRPr="00230826">
        <w:rPr>
          <w:rStyle w:val="indexRefpar"/>
        </w:rPr>
        <w:t>25–27</w:t>
      </w:r>
      <w:r w:rsidR="003C4030">
        <w:t xml:space="preserve">, </w:t>
      </w:r>
      <w:r w:rsidR="00DC6AA6" w:rsidRPr="00230826">
        <w:rPr>
          <w:rStyle w:val="indexRefchap"/>
        </w:rPr>
        <w:t>12:</w:t>
      </w:r>
      <w:r w:rsidR="00DC6AA6" w:rsidRPr="00230826">
        <w:rPr>
          <w:rStyle w:val="indexRefpar"/>
        </w:rPr>
        <w:t>30–31</w:t>
      </w:r>
      <w:r w:rsidR="003C4030">
        <w:t xml:space="preserve">, </w:t>
      </w:r>
      <w:r w:rsidR="00DC6AA6" w:rsidRPr="00230826">
        <w:rPr>
          <w:rStyle w:val="indexRefchap"/>
        </w:rPr>
        <w:t>13:</w:t>
      </w:r>
      <w:r w:rsidR="00DC6AA6" w:rsidRPr="00230826">
        <w:rPr>
          <w:rStyle w:val="indexRefpar"/>
        </w:rPr>
        <w:t>13–18</w:t>
      </w:r>
      <w:r w:rsidR="003C4030">
        <w:t xml:space="preserve">, </w:t>
      </w:r>
      <w:r w:rsidR="00DC6AA6" w:rsidRPr="00230826">
        <w:rPr>
          <w:rStyle w:val="indexRefchap"/>
        </w:rPr>
        <w:t>36:</w:t>
      </w:r>
      <w:r w:rsidR="00DC6AA6" w:rsidRPr="00230826">
        <w:rPr>
          <w:rStyle w:val="indexRefpar"/>
        </w:rPr>
        <w:t>1–&gt;</w:t>
      </w:r>
    </w:p>
    <w:p w14:paraId="62E855B0" w14:textId="77777777" w:rsidR="00E67803" w:rsidRDefault="00C57E99" w:rsidP="003C4030">
      <w:pPr>
        <w:pStyle w:val="Index-3"/>
      </w:pPr>
      <w:r w:rsidRPr="002B1019">
        <w:t>on creation of man</w:t>
      </w:r>
      <w:r w:rsidR="00DC6AA6" w:rsidRPr="00230826">
        <w:rPr>
          <w:rStyle w:val="indexpagenumbercomma"/>
        </w:rPr>
        <w:t xml:space="preserve">, </w:t>
      </w:r>
      <w:r w:rsidR="00DC6AA6" w:rsidRPr="00230826">
        <w:rPr>
          <w:rStyle w:val="indexpagenumberchecked"/>
        </w:rPr>
        <w:t>2</w:t>
      </w:r>
      <w:r w:rsidRPr="006E548C">
        <w:rPr>
          <w:rStyle w:val="indexpagenumbercontinued"/>
        </w:rPr>
        <w:t>–3</w:t>
      </w:r>
      <w:r w:rsidR="00DC6AA6" w:rsidRPr="00230826">
        <w:rPr>
          <w:rStyle w:val="indexpagenumbercomma"/>
        </w:rPr>
        <w:t xml:space="preserve">, </w:t>
      </w:r>
      <w:r w:rsidR="00DC6AA6" w:rsidRPr="00230826">
        <w:rPr>
          <w:rStyle w:val="indexpagenumberchecked"/>
        </w:rPr>
        <w:t>10</w:t>
      </w:r>
      <w:r w:rsidR="00DC6AA6" w:rsidRPr="00230826">
        <w:rPr>
          <w:rStyle w:val="indexpagenumbercomma"/>
        </w:rPr>
        <w:t xml:space="preserve">, </w:t>
      </w:r>
      <w:r w:rsidR="00DC6AA6" w:rsidRPr="00230826">
        <w:rPr>
          <w:rStyle w:val="indexpagenumberchecked"/>
        </w:rPr>
        <w:t>167</w:t>
      </w:r>
      <w:r w:rsidR="003C4030">
        <w:t xml:space="preserve">, </w:t>
      </w:r>
      <w:r w:rsidR="00DC6AA6" w:rsidRPr="00230826">
        <w:rPr>
          <w:rStyle w:val="indexRefchap"/>
        </w:rPr>
        <w:t>in:</w:t>
      </w:r>
      <w:r w:rsidR="00DC6AA6" w:rsidRPr="00230826">
        <w:rPr>
          <w:rStyle w:val="indexRefpar"/>
        </w:rPr>
        <w:t>8–9</w:t>
      </w:r>
      <w:r w:rsidR="003C4030">
        <w:t xml:space="preserve">, </w:t>
      </w:r>
      <w:r w:rsidR="00DC6AA6" w:rsidRPr="00230826">
        <w:rPr>
          <w:rStyle w:val="indexRefchap"/>
        </w:rPr>
        <w:t>pr:</w:t>
      </w:r>
      <w:r w:rsidR="00DC6AA6" w:rsidRPr="00230826">
        <w:rPr>
          <w:rStyle w:val="indexRefpar"/>
        </w:rPr>
        <w:t>29–30</w:t>
      </w:r>
      <w:r w:rsidR="003C4030">
        <w:t xml:space="preserve">, </w:t>
      </w:r>
      <w:r w:rsidR="00DC6AA6" w:rsidRPr="00230826">
        <w:rPr>
          <w:rStyle w:val="indexRefchap"/>
        </w:rPr>
        <w:t>13:</w:t>
      </w:r>
      <w:r w:rsidR="00DC6AA6" w:rsidRPr="00230826">
        <w:rPr>
          <w:rStyle w:val="indexRefpar"/>
        </w:rPr>
        <w:t>12</w:t>
      </w:r>
    </w:p>
    <w:p w14:paraId="062C3049" w14:textId="77777777" w:rsidR="00E67803" w:rsidRDefault="00C57E99" w:rsidP="003C4030">
      <w:pPr>
        <w:pStyle w:val="Index-3"/>
      </w:pPr>
      <w:r w:rsidRPr="002B1019">
        <w:t>on creation of world for man</w:t>
      </w:r>
      <w:r w:rsidR="00DC6AA6" w:rsidRPr="00230826">
        <w:rPr>
          <w:rStyle w:val="indexpagenumbercomma"/>
        </w:rPr>
        <w:t xml:space="preserve">, </w:t>
      </w:r>
      <w:r w:rsidR="00DC6AA6" w:rsidRPr="00230826">
        <w:rPr>
          <w:rStyle w:val="indexpagenumberchecked"/>
        </w:rPr>
        <w:t>22</w:t>
      </w:r>
      <w:r w:rsidR="003C4030">
        <w:t xml:space="preserve">, </w:t>
      </w:r>
      <w:r w:rsidR="00DC6AA6" w:rsidRPr="00230826">
        <w:rPr>
          <w:rStyle w:val="indexRefchap"/>
        </w:rPr>
        <w:t>pr:</w:t>
      </w:r>
      <w:r w:rsidR="00DC6AA6" w:rsidRPr="00230826">
        <w:rPr>
          <w:rStyle w:val="indexRefpar"/>
        </w:rPr>
        <w:t>84–85</w:t>
      </w:r>
    </w:p>
    <w:p w14:paraId="684510D9" w14:textId="77777777" w:rsidR="00E67803" w:rsidRDefault="00C57E99" w:rsidP="003C4030">
      <w:pPr>
        <w:pStyle w:val="Index-3"/>
      </w:pPr>
      <w:r w:rsidRPr="002B1019">
        <w:t>on the creative power of the words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131</w:t>
      </w:r>
      <w:r w:rsidRPr="006E548C">
        <w:rPr>
          <w:rStyle w:val="indexpagenumbercontinued"/>
        </w:rPr>
        <w:t>–2</w:t>
      </w:r>
      <w:r w:rsidR="003C4030">
        <w:t xml:space="preserve">, </w:t>
      </w:r>
      <w:r w:rsidR="00DC6AA6" w:rsidRPr="00230826">
        <w:rPr>
          <w:rStyle w:val="indexRefchap"/>
        </w:rPr>
        <w:t>8:</w:t>
      </w:r>
      <w:r w:rsidR="00DC6AA6" w:rsidRPr="00230826">
        <w:rPr>
          <w:rStyle w:val="indexRefpar"/>
        </w:rPr>
        <w:t>30–31</w:t>
      </w:r>
    </w:p>
    <w:p w14:paraId="3CA434BE" w14:textId="77777777" w:rsidR="00E67803" w:rsidRDefault="00C57E99" w:rsidP="003C4030">
      <w:pPr>
        <w:pStyle w:val="Index-3"/>
      </w:pPr>
      <w:r w:rsidRPr="002B1019">
        <w:t>on deeds, pure and goodly</w:t>
      </w:r>
      <w:r w:rsidR="00DC6AA6" w:rsidRPr="00230826">
        <w:rPr>
          <w:rStyle w:val="indexpagenumbercomma"/>
        </w:rPr>
        <w:t xml:space="preserve">, </w:t>
      </w:r>
      <w:r w:rsidR="00DC6AA6" w:rsidRPr="00230826">
        <w:rPr>
          <w:rStyle w:val="indexpagenumberchecked"/>
        </w:rPr>
        <w:t>24</w:t>
      </w:r>
      <w:r w:rsidR="003C4030">
        <w:t xml:space="preserve">, </w:t>
      </w:r>
      <w:r w:rsidR="00DC6AA6" w:rsidRPr="00230826">
        <w:rPr>
          <w:rStyle w:val="indexRefchap"/>
        </w:rPr>
        <w:t>pr:</w:t>
      </w:r>
      <w:r w:rsidR="00DC6AA6" w:rsidRPr="00230826">
        <w:rPr>
          <w:rStyle w:val="indexRefpar"/>
        </w:rPr>
        <w:t>93</w:t>
      </w:r>
    </w:p>
    <w:p w14:paraId="028823AF" w14:textId="77777777" w:rsidR="00E67803" w:rsidRDefault="00C57E99" w:rsidP="003C4030">
      <w:pPr>
        <w:pStyle w:val="Index-3"/>
      </w:pPr>
      <w:r w:rsidRPr="002B1019">
        <w:t>on detachment</w:t>
      </w:r>
      <w:r w:rsidR="00DC6AA6" w:rsidRPr="00230826">
        <w:rPr>
          <w:rStyle w:val="indexpagenumbercomma"/>
        </w:rPr>
        <w:t xml:space="preserve">, </w:t>
      </w:r>
      <w:r w:rsidR="00DC6AA6" w:rsidRPr="00230826">
        <w:rPr>
          <w:rStyle w:val="indexpagenumberchecked"/>
        </w:rPr>
        <w:t>21</w:t>
      </w:r>
      <w:r w:rsidR="00DC6AA6" w:rsidRPr="00230826">
        <w:rPr>
          <w:rStyle w:val="indexpagenumbercomma"/>
        </w:rPr>
        <w:t xml:space="preserve">, </w:t>
      </w:r>
      <w:r w:rsidR="00DC6AA6" w:rsidRPr="00230826">
        <w:rPr>
          <w:rStyle w:val="indexpagenumberchecked"/>
        </w:rPr>
        <w:t>22</w:t>
      </w:r>
      <w:r w:rsidR="003C4030">
        <w:t xml:space="preserve">, </w:t>
      </w:r>
      <w:r w:rsidR="00DC6AA6" w:rsidRPr="00230826">
        <w:rPr>
          <w:rStyle w:val="indexRefchap"/>
        </w:rPr>
        <w:t>pr:</w:t>
      </w:r>
      <w:r w:rsidR="00DC6AA6" w:rsidRPr="00230826">
        <w:rPr>
          <w:rStyle w:val="indexRefpar"/>
        </w:rPr>
        <w:t>80</w:t>
      </w:r>
      <w:r w:rsidR="003C4030">
        <w:t xml:space="preserve">, </w:t>
      </w:r>
      <w:r w:rsidR="00DC6AA6" w:rsidRPr="00230826">
        <w:rPr>
          <w:rStyle w:val="indexRefchap"/>
        </w:rPr>
        <w:t>pr:</w:t>
      </w:r>
      <w:r w:rsidR="00DC6AA6" w:rsidRPr="00230826">
        <w:rPr>
          <w:rStyle w:val="indexRefpar"/>
        </w:rPr>
        <w:t>88</w:t>
      </w:r>
    </w:p>
    <w:p w14:paraId="3BCDAF11" w14:textId="77777777" w:rsidR="00E67803" w:rsidRDefault="00C57E99" w:rsidP="003C4030">
      <w:pPr>
        <w:pStyle w:val="Index-3"/>
      </w:pPr>
      <w:r w:rsidRPr="002B1019">
        <w:t xml:space="preserve">on dishonour to the </w:t>
      </w:r>
      <w:r w:rsidRPr="000C7039">
        <w:rPr>
          <w:highlight w:val="yellow"/>
        </w:rPr>
        <w:t>Báb</w:t>
      </w:r>
      <w:r w:rsidRPr="002B1019">
        <w:t xml:space="preserve"> caused by</w:t>
      </w:r>
      <w:r>
        <w:t xml:space="preserve">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73</w:t>
      </w:r>
      <w:r w:rsidR="003C4030">
        <w:t xml:space="preserve">, </w:t>
      </w:r>
      <w:r w:rsidR="00DC6AA6" w:rsidRPr="00230826">
        <w:rPr>
          <w:rStyle w:val="indexRefchap"/>
        </w:rPr>
        <w:t>4:</w:t>
      </w:r>
      <w:r w:rsidR="00DC6AA6" w:rsidRPr="00230826">
        <w:rPr>
          <w:rStyle w:val="indexRefpar"/>
        </w:rPr>
        <w:t>51</w:t>
      </w:r>
    </w:p>
    <w:p w14:paraId="5CC1E562" w14:textId="77777777" w:rsidR="00E67803" w:rsidRDefault="00C57E99" w:rsidP="008876DB">
      <w:pPr>
        <w:pStyle w:val="Index-3"/>
      </w:pPr>
      <w:r w:rsidRPr="002B1019">
        <w:t>on divine assistance</w:t>
      </w:r>
      <w:r w:rsidR="00DC6AA6" w:rsidRPr="00230826">
        <w:rPr>
          <w:rStyle w:val="indexpagenumbercomma"/>
        </w:rPr>
        <w:t xml:space="preserve">, </w:t>
      </w:r>
      <w:r w:rsidR="00DC6AA6" w:rsidRPr="00230826">
        <w:rPr>
          <w:rStyle w:val="indexpagenumberchecked"/>
        </w:rPr>
        <w:t>300</w:t>
      </w:r>
      <w:r w:rsidR="008876DB">
        <w:t xml:space="preserve">, </w:t>
      </w:r>
      <w:r w:rsidR="00DC6AA6" w:rsidRPr="00230826">
        <w:rPr>
          <w:rStyle w:val="indexRefchap"/>
        </w:rPr>
        <w:t>26:</w:t>
      </w:r>
      <w:r w:rsidR="00DC6AA6" w:rsidRPr="00230826">
        <w:rPr>
          <w:rStyle w:val="indexRefpar"/>
        </w:rPr>
        <w:t>28</w:t>
      </w:r>
    </w:p>
    <w:p w14:paraId="1589D904" w14:textId="77777777" w:rsidR="00E67803" w:rsidRDefault="00C57E99" w:rsidP="008876DB">
      <w:pPr>
        <w:pStyle w:val="Index-3"/>
      </w:pPr>
      <w:r w:rsidRPr="002B1019">
        <w:t>on God as an unknowable Essence</w:t>
      </w:r>
      <w:r w:rsidR="00DC6AA6" w:rsidRPr="00230826">
        <w:rPr>
          <w:rStyle w:val="indexpagenumbercomma"/>
        </w:rPr>
        <w:t xml:space="preserve">, </w:t>
      </w:r>
      <w:r w:rsidR="00DC6AA6" w:rsidRPr="00230826">
        <w:rPr>
          <w:rStyle w:val="indexpagenumberchecked"/>
        </w:rPr>
        <w:t>38</w:t>
      </w:r>
      <w:r w:rsidR="008876DB">
        <w:t xml:space="preserve">, </w:t>
      </w:r>
      <w:r w:rsidR="00DC6AA6" w:rsidRPr="00230826">
        <w:rPr>
          <w:rStyle w:val="indexRefchap"/>
        </w:rPr>
        <w:t>1:</w:t>
      </w:r>
      <w:r w:rsidR="00DC6AA6" w:rsidRPr="00230826">
        <w:rPr>
          <w:rStyle w:val="indexRefpar"/>
        </w:rPr>
        <w:t>29–34</w:t>
      </w:r>
    </w:p>
    <w:p w14:paraId="64571DF5" w14:textId="77777777" w:rsidR="00E67803" w:rsidRDefault="00C57E99" w:rsidP="008876DB">
      <w:pPr>
        <w:pStyle w:val="Index-3"/>
      </w:pPr>
      <w:r w:rsidRPr="002B1019">
        <w:t>on the Greatest Holy Leaf</w:t>
      </w:r>
      <w:r w:rsidR="00DC6AA6" w:rsidRPr="00230826">
        <w:rPr>
          <w:rStyle w:val="indexpagenumbercomma"/>
        </w:rPr>
        <w:t xml:space="preserve">, </w:t>
      </w:r>
      <w:r w:rsidR="00DC6AA6" w:rsidRPr="00230826">
        <w:rPr>
          <w:rStyle w:val="indexpagenumberchecked"/>
        </w:rPr>
        <w:t>121</w:t>
      </w:r>
      <w:r w:rsidRPr="006E548C">
        <w:rPr>
          <w:rStyle w:val="indexpagenumbercontinued"/>
        </w:rPr>
        <w:t>–2</w:t>
      </w:r>
      <w:r w:rsidR="008876DB">
        <w:t xml:space="preserve">, </w:t>
      </w:r>
      <w:r w:rsidR="00DC6AA6" w:rsidRPr="00230826">
        <w:rPr>
          <w:rStyle w:val="indexRefchap"/>
        </w:rPr>
        <w:t>7:</w:t>
      </w:r>
      <w:r w:rsidR="00DC6AA6" w:rsidRPr="00230826">
        <w:rPr>
          <w:rStyle w:val="indexRefpar"/>
        </w:rPr>
        <w:t>54–57</w:t>
      </w:r>
    </w:p>
    <w:p w14:paraId="7D251FFC" w14:textId="77777777" w:rsidR="00E67803" w:rsidRDefault="00C57E99" w:rsidP="00F50FAD">
      <w:pPr>
        <w:pStyle w:val="Index-3"/>
      </w:pPr>
      <w:r w:rsidRPr="002B1019">
        <w:t>on greatness of His Revelation</w:t>
      </w:r>
      <w:r w:rsidR="00DC6AA6" w:rsidRPr="00230826">
        <w:rPr>
          <w:rStyle w:val="indexpagenumbercomma"/>
        </w:rPr>
        <w:t xml:space="preserve">, </w:t>
      </w:r>
      <w:r w:rsidR="00DC6AA6" w:rsidRPr="00230826">
        <w:rPr>
          <w:rStyle w:val="indexpagenumberchecked"/>
        </w:rPr>
        <w:t>39</w:t>
      </w:r>
      <w:r w:rsidRPr="006E548C">
        <w:rPr>
          <w:rStyle w:val="indexpagenumbercontinued"/>
        </w:rPr>
        <w:t>–40</w:t>
      </w:r>
      <w:r w:rsidR="00DC6AA6" w:rsidRPr="00230826">
        <w:rPr>
          <w:rStyle w:val="indexpagenumbercomma"/>
        </w:rPr>
        <w:t xml:space="preserve">, </w:t>
      </w:r>
      <w:r w:rsidR="00DC6AA6" w:rsidRPr="00230826">
        <w:rPr>
          <w:rStyle w:val="indexpagenumberchecked"/>
        </w:rPr>
        <w:t>55</w:t>
      </w:r>
      <w:r w:rsidR="008876DB">
        <w:t xml:space="preserve">, </w:t>
      </w:r>
      <w:r w:rsidR="00DC6AA6" w:rsidRPr="00230826">
        <w:rPr>
          <w:rStyle w:val="indexRefchap"/>
        </w:rPr>
        <w:t>1:</w:t>
      </w:r>
      <w:r w:rsidR="00DC6AA6" w:rsidRPr="00230826">
        <w:rPr>
          <w:rStyle w:val="indexRefpar"/>
        </w:rPr>
        <w:t>42–49</w:t>
      </w:r>
      <w:r w:rsidR="00F50FAD">
        <w:t xml:space="preserve">, </w:t>
      </w:r>
      <w:r w:rsidR="00DC6AA6" w:rsidRPr="00230826">
        <w:rPr>
          <w:rStyle w:val="indexRefchap"/>
        </w:rPr>
        <w:t>2:</w:t>
      </w:r>
      <w:r w:rsidR="00DC6AA6" w:rsidRPr="00230826">
        <w:rPr>
          <w:rStyle w:val="indexRefpar"/>
        </w:rPr>
        <w:t>14</w:t>
      </w:r>
    </w:p>
    <w:p w14:paraId="1448FA8A" w14:textId="77777777" w:rsidR="00E67803" w:rsidRDefault="00230826" w:rsidP="00F50FAD">
      <w:pPr>
        <w:pStyle w:val="Index-3"/>
      </w:pPr>
      <w:r>
        <w:pict w14:anchorId="40834B14">
          <v:line id="_x0000_s1038" style="position:absolute;left:0;text-align:left;z-index:251652608;mso-wrap-distance-left:0;mso-wrap-distance-right:0;mso-position-horizontal-relative:page;mso-position-vertical-relative:page" from="841.7pt,119.5pt" to="841.7pt,140.95pt" o:allowincell="f" strokeweight="1.7pt">
            <w10:wrap type="square" anchorx="page" anchory="page"/>
          </v:line>
        </w:pict>
      </w:r>
      <w:r w:rsidR="00C57E99" w:rsidRPr="002B1019">
        <w:t>on His concealment of sins</w:t>
      </w:r>
      <w:r w:rsidR="00DC6AA6" w:rsidRPr="00230826">
        <w:rPr>
          <w:rStyle w:val="indexpagenumbercomma"/>
        </w:rPr>
        <w:t xml:space="preserve">, </w:t>
      </w:r>
      <w:r w:rsidR="00DC6AA6" w:rsidRPr="00230826">
        <w:rPr>
          <w:rStyle w:val="indexpagenumberchecked"/>
        </w:rPr>
        <w:t>209</w:t>
      </w:r>
      <w:r w:rsidR="00C57E99" w:rsidRPr="006E548C">
        <w:rPr>
          <w:rStyle w:val="indexpagenumbercontinued"/>
        </w:rPr>
        <w:t>–10</w:t>
      </w:r>
      <w:r w:rsidR="00F50FAD">
        <w:t xml:space="preserve">, </w:t>
      </w:r>
      <w:r w:rsidR="00DC6AA6" w:rsidRPr="00230826">
        <w:rPr>
          <w:rStyle w:val="indexRefchap"/>
        </w:rPr>
        <w:t>18:</w:t>
      </w:r>
      <w:r w:rsidR="00DC6AA6" w:rsidRPr="00230826">
        <w:rPr>
          <w:rStyle w:val="indexRefpar"/>
        </w:rPr>
        <w:t>8–12</w:t>
      </w:r>
    </w:p>
    <w:p w14:paraId="4EC03A80" w14:textId="77777777" w:rsidR="00E67803" w:rsidRDefault="00C57E99" w:rsidP="00637D9D">
      <w:pPr>
        <w:pStyle w:val="Index-3"/>
      </w:pPr>
      <w:r w:rsidRPr="002B1019">
        <w:t xml:space="preserve">on His experience in the </w:t>
      </w:r>
      <w:r w:rsidRPr="000C7039">
        <w:rPr>
          <w:highlight w:val="yellow"/>
        </w:rPr>
        <w:t>Síyáh</w:t>
      </w:r>
      <w:r w:rsidR="00627ED1" w:rsidRPr="00627ED1">
        <w:rPr>
          <w:highlight w:val="yellow"/>
        </w:rPr>
        <w:t>-</w:t>
      </w:r>
      <w:r w:rsidRPr="000C7039">
        <w:rPr>
          <w:highlight w:val="yellow"/>
        </w:rPr>
        <w:t>ál</w:t>
      </w:r>
      <w:r w:rsidR="00DC6AA6" w:rsidRPr="00230826">
        <w:rPr>
          <w:rStyle w:val="indexpagenumbercomma"/>
        </w:rPr>
        <w:t xml:space="preserve">, </w:t>
      </w:r>
      <w:r w:rsidR="00DC6AA6" w:rsidRPr="00230826">
        <w:rPr>
          <w:rStyle w:val="indexpagenumberchecked"/>
        </w:rPr>
        <w:t>114</w:t>
      </w:r>
      <w:r w:rsidR="00637D9D">
        <w:t xml:space="preserve">, </w:t>
      </w:r>
      <w:r w:rsidR="00DC6AA6" w:rsidRPr="00230826">
        <w:rPr>
          <w:rStyle w:val="indexRefchap"/>
        </w:rPr>
        <w:t>7:</w:t>
      </w:r>
      <w:r w:rsidR="00DC6AA6" w:rsidRPr="00230826">
        <w:rPr>
          <w:rStyle w:val="indexRefpar"/>
        </w:rPr>
        <w:t>10</w:t>
      </w:r>
    </w:p>
    <w:p w14:paraId="3F912D72" w14:textId="77777777" w:rsidR="00E67803" w:rsidRDefault="00230826" w:rsidP="00F50FAD">
      <w:pPr>
        <w:pStyle w:val="Index-3"/>
      </w:pPr>
      <w:r>
        <w:pict w14:anchorId="07E4127D">
          <v:line id="_x0000_s1039" style="position:absolute;left:0;text-align:left;z-index:251653632;mso-wrap-distance-left:0;mso-wrap-distance-right:0;mso-position-horizontal-relative:page;mso-position-vertical-relative:page" from="793.7pt,173.5pt" to="793.7pt,338.45pt" o:allowincell="f" strokeweight=".7pt">
            <w10:wrap type="square" anchorx="page" anchory="page"/>
          </v:line>
        </w:pict>
      </w:r>
      <w:r>
        <w:pict w14:anchorId="53A5FF2E">
          <v:line id="_x0000_s1040" style="position:absolute;left:0;text-align:left;z-index:251654656;mso-wrap-distance-left:0;mso-wrap-distance-right:0;mso-position-horizontal-relative:page;mso-position-vertical-relative:page" from="850.1pt,155.05pt" to="850.1pt,194.7pt" o:allowincell="f" strokeweight="1.2pt">
            <w10:wrap type="square" anchorx="page" anchory="page"/>
          </v:line>
        </w:pict>
      </w:r>
      <w:r>
        <w:pict w14:anchorId="223B6347">
          <v:line id="_x0000_s1041" style="position:absolute;left:0;text-align:left;z-index:251655680;mso-wrap-distance-left:0;mso-wrap-distance-right:0;mso-position-horizontal-relative:page;mso-position-vertical-relative:page" from="798.5pt,156pt" to="798.5pt,401.35pt" o:allowincell="f" strokeweight="3.85pt">
            <w10:wrap type="square" anchorx="page" anchory="page"/>
          </v:line>
        </w:pict>
      </w:r>
      <w:r w:rsidR="00C57E99" w:rsidRPr="002B1019">
        <w:t xml:space="preserve">on His retirement to </w:t>
      </w:r>
      <w:r w:rsidR="00C57E99" w:rsidRPr="000C7039">
        <w:rPr>
          <w:highlight w:val="yellow"/>
        </w:rPr>
        <w:t>Kurdistán</w:t>
      </w:r>
      <w:r w:rsidR="00DC6AA6" w:rsidRPr="00230826">
        <w:rPr>
          <w:rStyle w:val="indexpagenumbercomma"/>
        </w:rPr>
        <w:t xml:space="preserve">, </w:t>
      </w:r>
      <w:r w:rsidR="00DC6AA6" w:rsidRPr="00230826">
        <w:rPr>
          <w:rStyle w:val="indexpagenumberchecked"/>
        </w:rPr>
        <w:t>69</w:t>
      </w:r>
      <w:r w:rsidR="00C57E99" w:rsidRPr="006E548C">
        <w:rPr>
          <w:rStyle w:val="indexpagenumbercontinued"/>
        </w:rPr>
        <w:t>–70</w:t>
      </w:r>
      <w:r w:rsidR="00F50FAD">
        <w:t xml:space="preserve">, </w:t>
      </w:r>
      <w:r w:rsidR="00DC6AA6" w:rsidRPr="00230826">
        <w:rPr>
          <w:rStyle w:val="indexRefchap"/>
        </w:rPr>
        <w:t>4:</w:t>
      </w:r>
      <w:r w:rsidR="00DC6AA6" w:rsidRPr="00230826">
        <w:rPr>
          <w:rStyle w:val="indexRefpar"/>
        </w:rPr>
        <w:t>24–25</w:t>
      </w:r>
    </w:p>
    <w:p w14:paraId="3F894C4D" w14:textId="77777777" w:rsidR="00E67803" w:rsidRDefault="00C57E99" w:rsidP="00F50FAD">
      <w:pPr>
        <w:pStyle w:val="Index-3"/>
      </w:pPr>
      <w:r w:rsidRPr="002B1019">
        <w:t xml:space="preserve">on His revival of the </w:t>
      </w:r>
      <w:r w:rsidRPr="000C7039">
        <w:rPr>
          <w:highlight w:val="yellow"/>
        </w:rPr>
        <w:t>Bábí</w:t>
      </w:r>
      <w:r w:rsidRPr="002B1019">
        <w:t xml:space="preserve"> community in </w:t>
      </w:r>
      <w:r w:rsidRPr="000C7039">
        <w:rPr>
          <w:highlight w:val="yellow"/>
        </w:rPr>
        <w:t>ʿIráq</w:t>
      </w:r>
      <w:r w:rsidR="00DC6AA6" w:rsidRPr="00230826">
        <w:rPr>
          <w:rStyle w:val="indexpagenumbercomma"/>
        </w:rPr>
        <w:t xml:space="preserve">, </w:t>
      </w:r>
      <w:r w:rsidR="00DC6AA6" w:rsidRPr="00230826">
        <w:rPr>
          <w:rStyle w:val="indexpagenumberchecked"/>
        </w:rPr>
        <w:t>74</w:t>
      </w:r>
      <w:r w:rsidR="00F50FAD">
        <w:t xml:space="preserve">, </w:t>
      </w:r>
      <w:r w:rsidR="00DC6AA6" w:rsidRPr="00230826">
        <w:rPr>
          <w:rStyle w:val="indexRefchap"/>
        </w:rPr>
        <w:t>4:</w:t>
      </w:r>
      <w:r w:rsidR="00DC6AA6" w:rsidRPr="00230826">
        <w:rPr>
          <w:rStyle w:val="indexRefpar"/>
        </w:rPr>
        <w:t>58–59</w:t>
      </w:r>
    </w:p>
    <w:p w14:paraId="1140F04E" w14:textId="77777777" w:rsidR="00E67803" w:rsidRDefault="00C57E99" w:rsidP="00F50FAD">
      <w:pPr>
        <w:pStyle w:val="Index-3"/>
      </w:pPr>
      <w:r w:rsidRPr="002B1019">
        <w:t>on His station</w:t>
      </w:r>
      <w:r w:rsidR="00DC6AA6" w:rsidRPr="00230826">
        <w:rPr>
          <w:rStyle w:val="indexpagenumbercomma"/>
        </w:rPr>
        <w:t xml:space="preserve">, </w:t>
      </w:r>
      <w:r w:rsidR="00DC6AA6" w:rsidRPr="00230826">
        <w:rPr>
          <w:rStyle w:val="indexpagenumberchecked"/>
        </w:rPr>
        <w:t>90</w:t>
      </w:r>
      <w:r w:rsidR="00DC6AA6" w:rsidRPr="00230826">
        <w:rPr>
          <w:rStyle w:val="indexpagenumbercomma"/>
        </w:rPr>
        <w:t xml:space="preserve">, </w:t>
      </w:r>
      <w:r w:rsidR="00DC6AA6" w:rsidRPr="00230826">
        <w:rPr>
          <w:rStyle w:val="indexpagenumberchecked"/>
        </w:rPr>
        <w:t>127</w:t>
      </w:r>
      <w:r w:rsidR="00F50FAD">
        <w:t xml:space="preserve">, </w:t>
      </w:r>
      <w:r w:rsidR="00DC6AA6" w:rsidRPr="00230826">
        <w:rPr>
          <w:rStyle w:val="indexRefchap"/>
        </w:rPr>
        <w:t>5:</w:t>
      </w:r>
      <w:r w:rsidR="00DC6AA6" w:rsidRPr="00230826">
        <w:rPr>
          <w:rStyle w:val="indexRefpar"/>
        </w:rPr>
        <w:t>10</w:t>
      </w:r>
      <w:r w:rsidR="00F50FAD">
        <w:t xml:space="preserve">, </w:t>
      </w:r>
      <w:r w:rsidR="00DC6AA6" w:rsidRPr="00230826">
        <w:rPr>
          <w:rStyle w:val="indexRefchap"/>
        </w:rPr>
        <w:t>8:</w:t>
      </w:r>
      <w:r w:rsidR="00DC6AA6" w:rsidRPr="00230826">
        <w:rPr>
          <w:rStyle w:val="indexRefpar"/>
        </w:rPr>
        <w:t>8–9</w:t>
      </w:r>
    </w:p>
    <w:p w14:paraId="034F9B02" w14:textId="77777777" w:rsidR="00E67803" w:rsidRDefault="00C57E99" w:rsidP="00F50FAD">
      <w:pPr>
        <w:pStyle w:val="Index-3"/>
      </w:pPr>
      <w:r w:rsidRPr="002B1019">
        <w:t>on His successor</w:t>
      </w:r>
      <w:r w:rsidR="00DC6AA6" w:rsidRPr="00230826">
        <w:rPr>
          <w:rStyle w:val="indexpagenumbercomma"/>
        </w:rPr>
        <w:t xml:space="preserve">, </w:t>
      </w:r>
      <w:r w:rsidR="00DC6AA6" w:rsidRPr="00230826">
        <w:rPr>
          <w:rStyle w:val="indexpagenumberchecked"/>
        </w:rPr>
        <w:t>141</w:t>
      </w:r>
      <w:r w:rsidR="00F50FAD">
        <w:t xml:space="preserve">, </w:t>
      </w:r>
      <w:r w:rsidR="00DC6AA6" w:rsidRPr="00230826">
        <w:rPr>
          <w:rStyle w:val="indexRefchap"/>
        </w:rPr>
        <w:t>10:</w:t>
      </w:r>
      <w:r w:rsidR="00DC6AA6" w:rsidRPr="00230826">
        <w:rPr>
          <w:rStyle w:val="indexRefpar"/>
        </w:rPr>
        <w:t>1–5</w:t>
      </w:r>
    </w:p>
    <w:p w14:paraId="1FFA57D2" w14:textId="77777777" w:rsidR="00E67803" w:rsidRDefault="00C57E99" w:rsidP="00F50FAD">
      <w:pPr>
        <w:pStyle w:val="Index-3"/>
      </w:pPr>
      <w:r w:rsidRPr="002B1019">
        <w:t>on humility</w:t>
      </w:r>
      <w:r w:rsidR="00DC6AA6" w:rsidRPr="00230826">
        <w:rPr>
          <w:rStyle w:val="indexpagenumbercomma"/>
        </w:rPr>
        <w:t xml:space="preserve">, </w:t>
      </w:r>
      <w:r w:rsidR="00DC6AA6" w:rsidRPr="00230826">
        <w:rPr>
          <w:rStyle w:val="indexpagenumberchecked"/>
        </w:rPr>
        <w:t>263</w:t>
      </w:r>
      <w:r w:rsidR="00F50FAD">
        <w:t xml:space="preserve">, </w:t>
      </w:r>
      <w:r w:rsidR="00DC6AA6" w:rsidRPr="00230826">
        <w:rPr>
          <w:rStyle w:val="indexRefchap"/>
        </w:rPr>
        <w:t>23:</w:t>
      </w:r>
      <w:r w:rsidR="00DC6AA6" w:rsidRPr="00230826">
        <w:rPr>
          <w:rStyle w:val="indexRefpar"/>
        </w:rPr>
        <w:t>14–15</w:t>
      </w:r>
    </w:p>
    <w:p w14:paraId="6207E0B1" w14:textId="77777777" w:rsidR="00E67803" w:rsidRDefault="00230826" w:rsidP="000A6ED2">
      <w:pPr>
        <w:pStyle w:val="Index-3"/>
      </w:pPr>
      <w:r>
        <w:pict w14:anchorId="5B5C4CEB">
          <v:line id="_x0000_s1042" style="position:absolute;left:0;text-align:left;z-index:251656704;mso-wrap-distance-left:0;mso-wrap-distance-right:0;mso-position-horizontal-relative:page;mso-position-vertical-relative:page" from="851.05pt,237.1pt" to="851.05pt,259.95pt" o:allowincell="f" strokeweight="1.45pt">
            <w10:wrap type="square" anchorx="page" anchory="page"/>
          </v:line>
        </w:pict>
      </w:r>
      <w:r w:rsidR="00C57E99" w:rsidRPr="002B1019">
        <w:t>on knowing and worshipping God</w:t>
      </w:r>
      <w:r w:rsidR="00DC6AA6" w:rsidRPr="00230826">
        <w:rPr>
          <w:rStyle w:val="indexpagenumbercomma"/>
        </w:rPr>
        <w:t xml:space="preserve">, </w:t>
      </w:r>
      <w:r w:rsidR="00DC6AA6" w:rsidRPr="00230826">
        <w:rPr>
          <w:rStyle w:val="indexpagenumberchecked"/>
        </w:rPr>
        <w:t>24</w:t>
      </w:r>
      <w:r w:rsidR="000A6ED2">
        <w:t xml:space="preserve">, </w:t>
      </w:r>
      <w:r w:rsidR="00DC6AA6" w:rsidRPr="00230826">
        <w:rPr>
          <w:rStyle w:val="indexRefchap"/>
        </w:rPr>
        <w:t>pr:</w:t>
      </w:r>
      <w:r w:rsidR="00DC6AA6" w:rsidRPr="00230826">
        <w:rPr>
          <w:rStyle w:val="indexRefpar"/>
        </w:rPr>
        <w:t>94</w:t>
      </w:r>
    </w:p>
    <w:p w14:paraId="6343C921" w14:textId="77777777" w:rsidR="000A6ED2" w:rsidRDefault="00C57E99" w:rsidP="000A6ED2">
      <w:pPr>
        <w:pStyle w:val="Index-3"/>
      </w:pPr>
      <w:r w:rsidRPr="002B1019">
        <w:t>on love between God and man</w:t>
      </w:r>
      <w:r w:rsidR="00DC6AA6" w:rsidRPr="00230826">
        <w:rPr>
          <w:rStyle w:val="indexpagenumbercomma"/>
        </w:rPr>
        <w:t xml:space="preserve">, </w:t>
      </w:r>
      <w:r w:rsidR="00DC6AA6" w:rsidRPr="00230826">
        <w:rPr>
          <w:rStyle w:val="indexpagenumberchecked"/>
        </w:rPr>
        <w:t>5</w:t>
      </w:r>
      <w:r w:rsidRPr="002B1019">
        <w:t xml:space="preserve"> </w:t>
      </w:r>
      <w:r w:rsidR="000A6ED2">
        <w:t xml:space="preserve">, </w:t>
      </w:r>
      <w:r w:rsidR="00DC6AA6" w:rsidRPr="00230826">
        <w:rPr>
          <w:rStyle w:val="indexRefchap"/>
        </w:rPr>
        <w:t>pr:</w:t>
      </w:r>
      <w:r w:rsidR="00DC6AA6" w:rsidRPr="00230826">
        <w:rPr>
          <w:rStyle w:val="indexRefpar"/>
        </w:rPr>
        <w:t>2</w:t>
      </w:r>
    </w:p>
    <w:p w14:paraId="3A87E73B" w14:textId="77777777" w:rsidR="00E67803" w:rsidRDefault="00C57E99" w:rsidP="000A6ED2">
      <w:pPr>
        <w:pStyle w:val="Index-3"/>
      </w:pPr>
      <w:r w:rsidRPr="002B1019">
        <w:t>on miracles</w:t>
      </w:r>
      <w:r w:rsidR="00DC6AA6" w:rsidRPr="00230826">
        <w:rPr>
          <w:rStyle w:val="indexpagenumbercomma"/>
        </w:rPr>
        <w:t xml:space="preserve">, </w:t>
      </w:r>
      <w:r w:rsidR="00DC6AA6" w:rsidRPr="00230826">
        <w:rPr>
          <w:rStyle w:val="indexpagenumberchecked"/>
        </w:rPr>
        <w:t>92</w:t>
      </w:r>
      <w:r w:rsidR="000A6ED2">
        <w:t xml:space="preserve">, </w:t>
      </w:r>
      <w:r w:rsidR="00DC6AA6" w:rsidRPr="00230826">
        <w:rPr>
          <w:rStyle w:val="indexRefchap"/>
        </w:rPr>
        <w:t>5:</w:t>
      </w:r>
      <w:r w:rsidR="00DC6AA6" w:rsidRPr="00230826">
        <w:rPr>
          <w:rStyle w:val="indexRefpar"/>
        </w:rPr>
        <w:t>15</w:t>
      </w:r>
    </w:p>
    <w:p w14:paraId="0ABEA006" w14:textId="77777777" w:rsidR="00E67803" w:rsidRDefault="00C57E99" w:rsidP="000A6ED2">
      <w:pPr>
        <w:pStyle w:val="Index-3"/>
      </w:pPr>
      <w:r w:rsidRPr="002B1019">
        <w:t xml:space="preserve">on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73</w:t>
      </w:r>
      <w:r w:rsidR="00DC6AA6" w:rsidRPr="00230826">
        <w:rPr>
          <w:rStyle w:val="indexpagenumbercomma"/>
        </w:rPr>
        <w:t xml:space="preserve">, </w:t>
      </w:r>
      <w:r w:rsidR="00DC6AA6" w:rsidRPr="00230826">
        <w:rPr>
          <w:rStyle w:val="indexpagenumberchecked"/>
        </w:rPr>
        <w:t>79</w:t>
      </w:r>
      <w:r w:rsidR="000A6ED2">
        <w:t xml:space="preserve">, </w:t>
      </w:r>
      <w:r w:rsidR="00DC6AA6" w:rsidRPr="00230826">
        <w:rPr>
          <w:rStyle w:val="indexRefchap"/>
        </w:rPr>
        <w:t>4:</w:t>
      </w:r>
      <w:r w:rsidR="00DC6AA6" w:rsidRPr="00230826">
        <w:rPr>
          <w:rStyle w:val="indexRefpar"/>
        </w:rPr>
        <w:t>52–55</w:t>
      </w:r>
      <w:r w:rsidR="000A6ED2">
        <w:t xml:space="preserve">, </w:t>
      </w:r>
      <w:r w:rsidR="00DC6AA6" w:rsidRPr="00230826">
        <w:rPr>
          <w:rStyle w:val="indexRefchap"/>
        </w:rPr>
        <w:t>4:</w:t>
      </w:r>
      <w:r w:rsidR="00DC6AA6" w:rsidRPr="00230826">
        <w:rPr>
          <w:rStyle w:val="indexRefpar"/>
        </w:rPr>
        <w:t>82–83</w:t>
      </w:r>
    </w:p>
    <w:p w14:paraId="4E0DB4A2" w14:textId="77777777" w:rsidR="00E67803" w:rsidRDefault="00C57E99" w:rsidP="000A6ED2">
      <w:pPr>
        <w:pStyle w:val="Index-3"/>
      </w:pPr>
      <w:r w:rsidRPr="002B1019">
        <w:t>on morality</w:t>
      </w:r>
      <w:r w:rsidR="00DC6AA6" w:rsidRPr="00230826">
        <w:rPr>
          <w:rStyle w:val="indexpagenumbercomma"/>
        </w:rPr>
        <w:t xml:space="preserve">, </w:t>
      </w:r>
      <w:r w:rsidR="00DC6AA6" w:rsidRPr="00230826">
        <w:rPr>
          <w:rStyle w:val="indexpagenumberchecked"/>
        </w:rPr>
        <w:t>68</w:t>
      </w:r>
      <w:r w:rsidR="000A6ED2">
        <w:t xml:space="preserve">, </w:t>
      </w:r>
      <w:r w:rsidR="00DC6AA6" w:rsidRPr="00230826">
        <w:rPr>
          <w:rStyle w:val="indexRefchap"/>
        </w:rPr>
        <w:t>4:</w:t>
      </w:r>
      <w:r w:rsidR="00DC6AA6" w:rsidRPr="00230826">
        <w:rPr>
          <w:rStyle w:val="indexRefpar"/>
        </w:rPr>
        <w:t>16–17</w:t>
      </w:r>
    </w:p>
    <w:p w14:paraId="7ED79C5D" w14:textId="77777777" w:rsidR="00E67803" w:rsidRDefault="00230826" w:rsidP="000A6ED2">
      <w:pPr>
        <w:pStyle w:val="Index-3"/>
      </w:pPr>
      <w:r>
        <w:pict w14:anchorId="7EFFC110">
          <v:line id="_x0000_s1043" style="position:absolute;left:0;text-align:left;z-index:251657728;mso-wrap-distance-left:0;mso-wrap-distance-right:0;mso-position-horizontal-relative:page;mso-position-vertical-relative:page" from="801.6pt,324.5pt" to="801.6pt,397.5pt" o:allowincell="f" strokeweight=".5pt">
            <w10:wrap type="square" anchorx="page" anchory="page"/>
          </v:line>
        </w:pict>
      </w:r>
      <w:r>
        <w:pict w14:anchorId="349E8005">
          <v:line id="_x0000_s1044" style="position:absolute;left:0;text-align:left;z-index:251658752;mso-wrap-distance-left:0;mso-wrap-distance-right:0;mso-position-horizontal-relative:page;mso-position-vertical-relative:page" from="830.9pt,328.3pt" to="830.9pt,349.25pt" o:allowincell="f" strokeweight=".95pt">
            <w10:wrap type="square" anchorx="page" anchory="page"/>
          </v:line>
        </w:pict>
      </w:r>
      <w:r w:rsidR="00C57E99" w:rsidRPr="002B1019">
        <w:t xml:space="preserve">on </w:t>
      </w:r>
      <w:r w:rsidR="00C57E99" w:rsidRPr="000C7039">
        <w:rPr>
          <w:highlight w:val="yellow"/>
        </w:rPr>
        <w:t>Muḥammad</w:t>
      </w:r>
      <w:r w:rsidR="00627ED1" w:rsidRPr="00627ED1">
        <w:rPr>
          <w:highlight w:val="yellow"/>
        </w:rPr>
        <w:t>-</w:t>
      </w:r>
      <w:r w:rsidR="00C57E99" w:rsidRPr="000C7039">
        <w:rPr>
          <w:highlight w:val="yellow"/>
        </w:rPr>
        <w:t>ʿAlí</w:t>
      </w:r>
      <w:r w:rsidR="00DC6AA6" w:rsidRPr="00230826">
        <w:rPr>
          <w:rStyle w:val="indexpagenumbercomma"/>
        </w:rPr>
        <w:t xml:space="preserve">, </w:t>
      </w:r>
      <w:r w:rsidR="00DC6AA6" w:rsidRPr="00230826">
        <w:rPr>
          <w:rStyle w:val="indexpagenumberchecked"/>
        </w:rPr>
        <w:t>128</w:t>
      </w:r>
      <w:r w:rsidR="000A6ED2">
        <w:t xml:space="preserve">, </w:t>
      </w:r>
      <w:r w:rsidR="00DC6AA6" w:rsidRPr="00230826">
        <w:rPr>
          <w:rStyle w:val="indexRefchap"/>
        </w:rPr>
        <w:t>8:</w:t>
      </w:r>
      <w:r w:rsidR="00DC6AA6" w:rsidRPr="00230826">
        <w:rPr>
          <w:rStyle w:val="indexRefpar"/>
        </w:rPr>
        <w:t>12–13</w:t>
      </w:r>
    </w:p>
    <w:p w14:paraId="3096A31B" w14:textId="77777777" w:rsidR="00E67803" w:rsidRDefault="00C57E99" w:rsidP="000A6ED2">
      <w:pPr>
        <w:pStyle w:val="Index-3"/>
      </w:pPr>
      <w:r w:rsidRPr="002B1019">
        <w:t xml:space="preserve">on </w:t>
      </w:r>
      <w:r w:rsidRPr="000C7039">
        <w:rPr>
          <w:highlight w:val="yellow"/>
        </w:rPr>
        <w:t>Navváb</w:t>
      </w:r>
      <w:r w:rsidR="00DC6AA6" w:rsidRPr="00230826">
        <w:rPr>
          <w:rStyle w:val="indexpagenumbercomma"/>
        </w:rPr>
        <w:t xml:space="preserve">, </w:t>
      </w:r>
      <w:r w:rsidR="00DC6AA6" w:rsidRPr="00230826">
        <w:rPr>
          <w:rStyle w:val="indexpagenumberchecked"/>
        </w:rPr>
        <w:t>119</w:t>
      </w:r>
      <w:r w:rsidRPr="006E548C">
        <w:rPr>
          <w:rStyle w:val="indexpagenumbercontinued"/>
        </w:rPr>
        <w:t>–20</w:t>
      </w:r>
      <w:r w:rsidR="000A6ED2">
        <w:t xml:space="preserve">, </w:t>
      </w:r>
      <w:r w:rsidR="00DC6AA6" w:rsidRPr="00230826">
        <w:rPr>
          <w:rStyle w:val="indexRefchap"/>
        </w:rPr>
        <w:t>7:</w:t>
      </w:r>
      <w:r w:rsidR="00DC6AA6" w:rsidRPr="00230826">
        <w:rPr>
          <w:rStyle w:val="indexRefpar"/>
        </w:rPr>
        <w:t>33–37</w:t>
      </w:r>
    </w:p>
    <w:p w14:paraId="1DFC1E73" w14:textId="77777777" w:rsidR="00E67803" w:rsidRDefault="00C57E99" w:rsidP="000A6ED2">
      <w:pPr>
        <w:pStyle w:val="Index-3"/>
      </w:pPr>
      <w:r w:rsidRPr="002B1019">
        <w:t>on the next world</w:t>
      </w:r>
      <w:r w:rsidR="00DC6AA6" w:rsidRPr="00230826">
        <w:rPr>
          <w:rStyle w:val="indexpagenumbercomma"/>
        </w:rPr>
        <w:t xml:space="preserve">, </w:t>
      </w:r>
      <w:r w:rsidR="00DC6AA6" w:rsidRPr="00230826">
        <w:rPr>
          <w:rStyle w:val="indexpagenumberchecked"/>
        </w:rPr>
        <w:t>12</w:t>
      </w:r>
      <w:r w:rsidR="000A6ED2">
        <w:t xml:space="preserve">, </w:t>
      </w:r>
      <w:r w:rsidR="00DC6AA6" w:rsidRPr="00230826">
        <w:rPr>
          <w:rStyle w:val="indexRefchap"/>
        </w:rPr>
        <w:t>pr:</w:t>
      </w:r>
      <w:r w:rsidR="00DC6AA6" w:rsidRPr="00230826">
        <w:rPr>
          <w:rStyle w:val="indexRefpar"/>
        </w:rPr>
        <w:t>39</w:t>
      </w:r>
    </w:p>
    <w:p w14:paraId="6C28DADF" w14:textId="77777777" w:rsidR="00E67803" w:rsidRDefault="00C57E99" w:rsidP="000A6ED2">
      <w:pPr>
        <w:pStyle w:val="Index-3"/>
      </w:pPr>
      <w:r w:rsidRPr="002B1019">
        <w:t>on obeying God</w:t>
      </w:r>
      <w:r w:rsidR="00DC6AA6" w:rsidRPr="00230826">
        <w:rPr>
          <w:rStyle w:val="indexpagenumbercomma"/>
        </w:rPr>
        <w:t xml:space="preserve">, </w:t>
      </w:r>
      <w:r w:rsidR="00DC6AA6" w:rsidRPr="00230826">
        <w:rPr>
          <w:rStyle w:val="indexpagenumberchecked"/>
        </w:rPr>
        <w:t>24</w:t>
      </w:r>
      <w:r w:rsidR="000A6ED2">
        <w:t xml:space="preserve">, </w:t>
      </w:r>
      <w:r w:rsidR="00DC6AA6" w:rsidRPr="00230826">
        <w:rPr>
          <w:rStyle w:val="indexRefchap"/>
        </w:rPr>
        <w:t>pr:</w:t>
      </w:r>
      <w:r w:rsidR="00DC6AA6" w:rsidRPr="00230826">
        <w:rPr>
          <w:rStyle w:val="indexRefpar"/>
        </w:rPr>
        <w:t>95</w:t>
      </w:r>
    </w:p>
    <w:p w14:paraId="76618695" w14:textId="77777777" w:rsidR="00E67803" w:rsidRDefault="00C57E99" w:rsidP="000A6ED2">
      <w:pPr>
        <w:pStyle w:val="Index-3"/>
      </w:pPr>
      <w:r w:rsidRPr="002B1019">
        <w:t>on opposition to the Cause</w:t>
      </w:r>
      <w:r w:rsidR="00DC6AA6" w:rsidRPr="00230826">
        <w:rPr>
          <w:rStyle w:val="indexpagenumbercomma"/>
        </w:rPr>
        <w:t xml:space="preserve">, </w:t>
      </w:r>
      <w:r w:rsidR="00DC6AA6" w:rsidRPr="00230826">
        <w:rPr>
          <w:rStyle w:val="indexpagenumberchecked"/>
        </w:rPr>
        <w:t>242</w:t>
      </w:r>
      <w:r w:rsidR="000A6ED2">
        <w:t xml:space="preserve">, </w:t>
      </w:r>
      <w:r w:rsidR="00DC6AA6" w:rsidRPr="00230826">
        <w:rPr>
          <w:rStyle w:val="indexRefchap"/>
        </w:rPr>
        <w:t>20:</w:t>
      </w:r>
      <w:r w:rsidR="00DC6AA6" w:rsidRPr="00230826">
        <w:rPr>
          <w:rStyle w:val="indexRefpar"/>
        </w:rPr>
        <w:t>61</w:t>
      </w:r>
    </w:p>
    <w:p w14:paraId="1674FFC9" w14:textId="77777777" w:rsidR="00E67803" w:rsidRDefault="00C57E99" w:rsidP="00AB1784">
      <w:pPr>
        <w:pStyle w:val="Index-3"/>
      </w:pPr>
      <w:r w:rsidRPr="002B1019">
        <w:t>on the proclamation of His Mission</w:t>
      </w:r>
      <w:r w:rsidR="00DC6AA6" w:rsidRPr="00230826">
        <w:rPr>
          <w:rStyle w:val="indexpagenumbercomma"/>
        </w:rPr>
        <w:t xml:space="preserve">, </w:t>
      </w:r>
      <w:r w:rsidR="00DC6AA6" w:rsidRPr="00230826">
        <w:rPr>
          <w:rStyle w:val="indexpagenumberchecked"/>
        </w:rPr>
        <w:t>62</w:t>
      </w:r>
      <w:r w:rsidR="00AB1784">
        <w:t xml:space="preserve">, </w:t>
      </w:r>
      <w:r w:rsidR="00DC6AA6" w:rsidRPr="00230826">
        <w:rPr>
          <w:rStyle w:val="indexRefchap"/>
        </w:rPr>
        <w:t>3:</w:t>
      </w:r>
      <w:r w:rsidR="00DC6AA6" w:rsidRPr="00230826">
        <w:rPr>
          <w:rStyle w:val="indexRefpar"/>
        </w:rPr>
        <w:t>11</w:t>
      </w:r>
    </w:p>
    <w:p w14:paraId="21858D06" w14:textId="77777777" w:rsidR="00E67803" w:rsidRDefault="00C57E99" w:rsidP="00AB1784">
      <w:pPr>
        <w:pStyle w:val="Index-3"/>
      </w:pPr>
      <w:r w:rsidRPr="002B1019">
        <w:t>on the Purest Branch</w:t>
      </w:r>
      <w:r w:rsidR="00DC6AA6" w:rsidRPr="00230826">
        <w:rPr>
          <w:rStyle w:val="indexpagenumbercomma"/>
        </w:rPr>
        <w:t xml:space="preserve">, </w:t>
      </w:r>
      <w:r w:rsidR="00DC6AA6" w:rsidRPr="00230826">
        <w:rPr>
          <w:rStyle w:val="indexpagenumberchecked"/>
        </w:rPr>
        <w:t>123</w:t>
      </w:r>
      <w:r w:rsidRPr="006E548C">
        <w:rPr>
          <w:rStyle w:val="indexpagenumbercontinued"/>
        </w:rPr>
        <w:t>–4</w:t>
      </w:r>
      <w:r w:rsidR="00AB1784">
        <w:t xml:space="preserve">, </w:t>
      </w:r>
      <w:r w:rsidR="00DC6AA6" w:rsidRPr="00230826">
        <w:rPr>
          <w:rStyle w:val="indexRefchap"/>
        </w:rPr>
        <w:t>7:</w:t>
      </w:r>
      <w:r w:rsidR="00DC6AA6" w:rsidRPr="00230826">
        <w:rPr>
          <w:rStyle w:val="indexRefpar"/>
        </w:rPr>
        <w:t>66–70</w:t>
      </w:r>
    </w:p>
    <w:p w14:paraId="1B7FF234" w14:textId="77777777" w:rsidR="00E67803" w:rsidRDefault="00C57E99" w:rsidP="00AB1784">
      <w:pPr>
        <w:pStyle w:val="Index-3"/>
      </w:pPr>
      <w:r w:rsidRPr="002B1019">
        <w:t>on the revelation of verses whilst in</w:t>
      </w:r>
      <w:r>
        <w:t xml:space="preserve"> </w:t>
      </w:r>
      <w:r w:rsidR="00230826">
        <w:pict w14:anchorId="3FA20760">
          <v:line id="_x0000_s1045" style="position:absolute;left:0;text-align:left;z-index:251659776;mso-wrap-distance-left:0;mso-wrap-distance-right:0;mso-position-horizontal-relative:page;mso-position-vertical-relative:page" from="814.1pt,6in" to="814.1pt,452.45pt" o:allowincell="f" strokeweight=".5pt">
            <w10:wrap type="square" anchorx="page" anchory="page"/>
          </v:line>
        </w:pict>
      </w:r>
      <w:r w:rsidRPr="002B1019">
        <w:t>Adrianople</w:t>
      </w:r>
      <w:r w:rsidR="00DC6AA6" w:rsidRPr="00230826">
        <w:rPr>
          <w:rStyle w:val="indexpagenumbercomma"/>
        </w:rPr>
        <w:t xml:space="preserve">, </w:t>
      </w:r>
      <w:r w:rsidR="00DC6AA6" w:rsidRPr="00230826">
        <w:rPr>
          <w:rStyle w:val="indexpagenumberchecked"/>
        </w:rPr>
        <w:t>94</w:t>
      </w:r>
      <w:r w:rsidR="00AB1784">
        <w:t xml:space="preserve">, </w:t>
      </w:r>
      <w:r w:rsidR="00DC6AA6" w:rsidRPr="00230826">
        <w:rPr>
          <w:rStyle w:val="indexRefchap"/>
        </w:rPr>
        <w:t>5:</w:t>
      </w:r>
      <w:r w:rsidR="00DC6AA6" w:rsidRPr="00230826">
        <w:rPr>
          <w:rStyle w:val="indexRefpar"/>
        </w:rPr>
        <w:t>25</w:t>
      </w:r>
    </w:p>
    <w:p w14:paraId="167B7242" w14:textId="77777777" w:rsidR="00E67803" w:rsidRDefault="00C57E99" w:rsidP="00AB1784">
      <w:pPr>
        <w:pStyle w:val="Index-3"/>
      </w:pPr>
      <w:r w:rsidRPr="002B1019">
        <w:t>on the soul</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6</w:t>
      </w:r>
      <w:r w:rsidRPr="006E548C">
        <w:rPr>
          <w:rStyle w:val="indexpagenumbercontinued"/>
        </w:rPr>
        <w:t>–7</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13</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19</w:t>
      </w:r>
      <w:r w:rsidRPr="006E548C">
        <w:rPr>
          <w:rStyle w:val="indexpagenumbercontinued"/>
        </w:rPr>
        <w:t>–20</w:t>
      </w:r>
      <w:r w:rsidR="00AB1784">
        <w:t xml:space="preserve">, </w:t>
      </w:r>
      <w:r w:rsidR="00DC6AA6" w:rsidRPr="00230826">
        <w:rPr>
          <w:rStyle w:val="indexRefchap"/>
        </w:rPr>
        <w:t>pr:</w:t>
      </w:r>
      <w:r w:rsidR="00DC6AA6" w:rsidRPr="00230826">
        <w:rPr>
          <w:rStyle w:val="indexRefpar"/>
        </w:rPr>
        <w:t>5–6</w:t>
      </w:r>
      <w:r w:rsidR="00AB1784">
        <w:t xml:space="preserve">, </w:t>
      </w:r>
      <w:r w:rsidR="00DC6AA6" w:rsidRPr="00230826">
        <w:rPr>
          <w:rStyle w:val="indexRefchap"/>
        </w:rPr>
        <w:t>pr:</w:t>
      </w:r>
      <w:r w:rsidR="00DC6AA6" w:rsidRPr="00230826">
        <w:rPr>
          <w:rStyle w:val="indexRefpar"/>
        </w:rPr>
        <w:t>14–15</w:t>
      </w:r>
      <w:r w:rsidR="00AB1784">
        <w:t xml:space="preserve">, </w:t>
      </w:r>
      <w:r w:rsidR="00DC6AA6" w:rsidRPr="00230826">
        <w:rPr>
          <w:rStyle w:val="indexRefchap"/>
        </w:rPr>
        <w:t>pr:</w:t>
      </w:r>
      <w:r w:rsidR="00DC6AA6" w:rsidRPr="00230826">
        <w:rPr>
          <w:rStyle w:val="indexRefpar"/>
        </w:rPr>
        <w:t>34–35</w:t>
      </w:r>
      <w:r w:rsidR="00AB1784">
        <w:t xml:space="preserve">, </w:t>
      </w:r>
      <w:r w:rsidR="00DC6AA6" w:rsidRPr="00230826">
        <w:rPr>
          <w:rStyle w:val="indexRefchap"/>
        </w:rPr>
        <w:t>pr:</w:t>
      </w:r>
      <w:r w:rsidR="00DC6AA6" w:rsidRPr="00230826">
        <w:rPr>
          <w:rStyle w:val="indexRefpar"/>
        </w:rPr>
        <w:t>42–43</w:t>
      </w:r>
      <w:r w:rsidR="00AB1784">
        <w:t xml:space="preserve">, </w:t>
      </w:r>
      <w:r w:rsidR="00DC6AA6" w:rsidRPr="00230826">
        <w:rPr>
          <w:rStyle w:val="indexRefchap"/>
        </w:rPr>
        <w:t>pr:</w:t>
      </w:r>
      <w:r w:rsidR="00DC6AA6" w:rsidRPr="00230826">
        <w:rPr>
          <w:rStyle w:val="indexRefpar"/>
        </w:rPr>
        <w:t>46–47</w:t>
      </w:r>
      <w:r w:rsidR="00AB1784">
        <w:t xml:space="preserve">, </w:t>
      </w:r>
      <w:r w:rsidR="00DC6AA6" w:rsidRPr="00230826">
        <w:rPr>
          <w:rStyle w:val="indexRefchap"/>
        </w:rPr>
        <w:t>pr:</w:t>
      </w:r>
      <w:r w:rsidR="00DC6AA6" w:rsidRPr="00230826">
        <w:rPr>
          <w:rStyle w:val="indexRefpar"/>
        </w:rPr>
        <w:t>51–54</w:t>
      </w:r>
      <w:r w:rsidR="00AB1784">
        <w:t xml:space="preserve">, </w:t>
      </w:r>
      <w:r w:rsidR="00DC6AA6" w:rsidRPr="00230826">
        <w:rPr>
          <w:rStyle w:val="indexRefchap"/>
        </w:rPr>
        <w:t>pr:</w:t>
      </w:r>
      <w:r w:rsidR="00DC6AA6" w:rsidRPr="00230826">
        <w:rPr>
          <w:rStyle w:val="indexRefpar"/>
        </w:rPr>
        <w:t>69–75</w:t>
      </w:r>
    </w:p>
    <w:p w14:paraId="18DB1EC1" w14:textId="77777777" w:rsidR="00E67803" w:rsidRDefault="00C57E99" w:rsidP="00AB1784">
      <w:pPr>
        <w:pStyle w:val="Index-3"/>
      </w:pPr>
      <w:r w:rsidRPr="002B1019">
        <w:t xml:space="preserve">on the station of </w:t>
      </w:r>
      <w:r w:rsidRPr="000C7039">
        <w:rPr>
          <w:highlight w:val="yellow"/>
        </w:rPr>
        <w:t>Muḥammad</w:t>
      </w:r>
      <w:r w:rsidR="00627ED1" w:rsidRPr="00627ED1">
        <w:rPr>
          <w:highlight w:val="yellow"/>
        </w:rPr>
        <w:t>-</w:t>
      </w:r>
      <w:r w:rsidRPr="000C7039">
        <w:rPr>
          <w:highlight w:val="yellow"/>
        </w:rPr>
        <w:t>ʿAlí</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131</w:t>
      </w:r>
      <w:r w:rsidR="00AB1784">
        <w:t xml:space="preserve">, </w:t>
      </w:r>
      <w:r w:rsidR="00DC6AA6" w:rsidRPr="00230826">
        <w:rPr>
          <w:rStyle w:val="indexRefchap"/>
        </w:rPr>
        <w:t>8:</w:t>
      </w:r>
      <w:r w:rsidR="00DC6AA6" w:rsidRPr="00230826">
        <w:rPr>
          <w:rStyle w:val="indexRefpar"/>
        </w:rPr>
        <w:t>23–24</w:t>
      </w:r>
      <w:r w:rsidR="00AB1784">
        <w:t xml:space="preserve">, </w:t>
      </w:r>
      <w:r w:rsidR="00DC6AA6" w:rsidRPr="00230826">
        <w:rPr>
          <w:rStyle w:val="indexRefchap"/>
        </w:rPr>
        <w:t>8:</w:t>
      </w:r>
      <w:r w:rsidR="00DC6AA6" w:rsidRPr="00230826">
        <w:rPr>
          <w:rStyle w:val="indexRefpar"/>
        </w:rPr>
        <w:t>26</w:t>
      </w:r>
    </w:p>
    <w:p w14:paraId="29377E3F" w14:textId="77777777" w:rsidR="00E67803" w:rsidRDefault="00C57E99" w:rsidP="00AB1784">
      <w:pPr>
        <w:pStyle w:val="Index-3"/>
      </w:pPr>
      <w:r w:rsidRPr="002B1019">
        <w:t>on Universal House of Justice</w:t>
      </w:r>
      <w:r w:rsidR="00DC6AA6" w:rsidRPr="00230826">
        <w:rPr>
          <w:rStyle w:val="indexpagenumbercomma"/>
        </w:rPr>
        <w:t xml:space="preserve">, </w:t>
      </w:r>
      <w:r w:rsidR="00DC6AA6" w:rsidRPr="00230826">
        <w:rPr>
          <w:rStyle w:val="indexpagenumberchecked"/>
        </w:rPr>
        <w:t>396</w:t>
      </w:r>
      <w:r w:rsidR="00DC6AA6" w:rsidRPr="00230826">
        <w:rPr>
          <w:rStyle w:val="indexpagenumbercomma"/>
        </w:rPr>
        <w:t xml:space="preserve">, </w:t>
      </w:r>
      <w:r w:rsidR="00DC6AA6" w:rsidRPr="00230826">
        <w:rPr>
          <w:rStyle w:val="indexpagenumberchecked"/>
        </w:rPr>
        <w:t>402</w:t>
      </w:r>
      <w:r w:rsidR="00AB1784">
        <w:t xml:space="preserve">, </w:t>
      </w:r>
      <w:r w:rsidR="00DC6AA6" w:rsidRPr="00230826">
        <w:rPr>
          <w:rStyle w:val="indexRefchap"/>
        </w:rPr>
        <w:t>35:</w:t>
      </w:r>
      <w:r w:rsidR="00DC6AA6" w:rsidRPr="00230826">
        <w:rPr>
          <w:rStyle w:val="indexRefpar"/>
        </w:rPr>
        <w:t>11–14</w:t>
      </w:r>
      <w:r w:rsidR="00AB1784">
        <w:t xml:space="preserve">, </w:t>
      </w:r>
      <w:r w:rsidR="00DC6AA6" w:rsidRPr="00230826">
        <w:rPr>
          <w:rStyle w:val="indexRefchap"/>
        </w:rPr>
        <w:t>35:</w:t>
      </w:r>
      <w:r w:rsidR="00DC6AA6" w:rsidRPr="00230826">
        <w:rPr>
          <w:rStyle w:val="indexRefpar"/>
        </w:rPr>
        <w:t>48–52</w:t>
      </w:r>
    </w:p>
    <w:p w14:paraId="50F31033" w14:textId="77777777" w:rsidR="00E67803" w:rsidRDefault="00C57E99" w:rsidP="00AB1784">
      <w:pPr>
        <w:pStyle w:val="Index-3"/>
      </w:pPr>
      <w:r w:rsidRPr="002B1019">
        <w:t>on volition</w:t>
      </w:r>
      <w:r w:rsidR="00DC6AA6" w:rsidRPr="00230826">
        <w:rPr>
          <w:rStyle w:val="indexpagenumbercomma"/>
        </w:rPr>
        <w:t xml:space="preserve">, </w:t>
      </w:r>
      <w:r w:rsidR="00DC6AA6" w:rsidRPr="00230826">
        <w:rPr>
          <w:rStyle w:val="indexpagenumberchecked"/>
        </w:rPr>
        <w:t>10</w:t>
      </w:r>
      <w:r w:rsidR="00AB1784">
        <w:t xml:space="preserve">, </w:t>
      </w:r>
      <w:r w:rsidR="00DC6AA6" w:rsidRPr="00230826">
        <w:rPr>
          <w:rStyle w:val="indexRefchap"/>
        </w:rPr>
        <w:t>pr:</w:t>
      </w:r>
      <w:r w:rsidR="00DC6AA6" w:rsidRPr="00230826">
        <w:rPr>
          <w:rStyle w:val="indexRefpar"/>
        </w:rPr>
        <w:t>30</w:t>
      </w:r>
    </w:p>
    <w:p w14:paraId="17C16226" w14:textId="77777777" w:rsidR="00E67803" w:rsidRDefault="00C57E99" w:rsidP="00AB1784">
      <w:pPr>
        <w:pStyle w:val="Index-3"/>
      </w:pPr>
      <w:r w:rsidRPr="002B1019">
        <w:t xml:space="preserve">text of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r w:rsidR="00DC6AA6" w:rsidRPr="00230826">
        <w:rPr>
          <w:rStyle w:val="indexpagenumbercomma"/>
        </w:rPr>
        <w:t xml:space="preserve">, </w:t>
      </w:r>
      <w:r w:rsidR="00DC6AA6" w:rsidRPr="00230826">
        <w:rPr>
          <w:rStyle w:val="indexpagenumberchecked"/>
        </w:rPr>
        <w:t>142</w:t>
      </w:r>
      <w:r w:rsidRPr="006E548C">
        <w:rPr>
          <w:rStyle w:val="indexpagenumbercontinued"/>
        </w:rPr>
        <w:t>–4</w:t>
      </w:r>
      <w:r w:rsidR="00AB1784">
        <w:t xml:space="preserve">, </w:t>
      </w:r>
      <w:r w:rsidR="00DC6AA6" w:rsidRPr="00230826">
        <w:rPr>
          <w:rStyle w:val="indexRefchap"/>
        </w:rPr>
        <w:t>10:</w:t>
      </w:r>
      <w:r w:rsidR="00DC6AA6" w:rsidRPr="00230826">
        <w:rPr>
          <w:rStyle w:val="indexRefpar"/>
        </w:rPr>
        <w:t>8–22</w:t>
      </w:r>
    </w:p>
    <w:p w14:paraId="70DF1BAD" w14:textId="77777777" w:rsidR="00E67803" w:rsidRDefault="00230826" w:rsidP="00AB1784">
      <w:pPr>
        <w:pStyle w:val="Index-3"/>
      </w:pPr>
      <w:r>
        <w:pict w14:anchorId="4601B342">
          <v:line id="_x0000_s1046" style="position:absolute;left:0;text-align:left;z-index:251660800;mso-wrap-distance-left:0;mso-wrap-distance-right:0;mso-position-horizontal-relative:page;mso-position-vertical-relative:page" from="796.8pt,542.15pt" to="796.8pt,646.15pt" o:allowincell="f" strokeweight=".95pt">
            <w10:wrap type="square" anchorx="page" anchory="page"/>
          </v:line>
        </w:pict>
      </w:r>
      <w:r w:rsidR="00C57E99" w:rsidRPr="002B1019">
        <w:t>warning of tests to come</w:t>
      </w:r>
      <w:r w:rsidR="00DC6AA6" w:rsidRPr="00230826">
        <w:rPr>
          <w:rStyle w:val="indexpagenumbercomma"/>
        </w:rPr>
        <w:t xml:space="preserve">, </w:t>
      </w:r>
      <w:r w:rsidR="00DC6AA6" w:rsidRPr="00230826">
        <w:rPr>
          <w:rStyle w:val="indexpagenumberchecked"/>
        </w:rPr>
        <w:t>69</w:t>
      </w:r>
      <w:r w:rsidR="00AB1784">
        <w:t xml:space="preserve">, </w:t>
      </w:r>
      <w:r w:rsidR="00DC6AA6" w:rsidRPr="00230826">
        <w:rPr>
          <w:rStyle w:val="indexRefchap"/>
        </w:rPr>
        <w:t>4:</w:t>
      </w:r>
      <w:r w:rsidR="00DC6AA6" w:rsidRPr="00230826">
        <w:rPr>
          <w:rStyle w:val="indexRefpar"/>
        </w:rPr>
        <w:t>23–25</w:t>
      </w:r>
    </w:p>
    <w:p w14:paraId="3A35ADD0" w14:textId="77777777" w:rsidR="00E67803" w:rsidRDefault="00C57E99" w:rsidP="00B55D1E">
      <w:pPr>
        <w:pStyle w:val="Index-2"/>
      </w:pPr>
      <w:r w:rsidRPr="000C7039">
        <w:rPr>
          <w:rStyle w:val="BookTitle"/>
          <w:highlight w:val="yellow"/>
        </w:rPr>
        <w:t>Qur</w:t>
      </w:r>
      <w:r w:rsidR="00DF5AA5">
        <w:rPr>
          <w:rStyle w:val="BookTitle"/>
          <w:highlight w:val="yellow"/>
        </w:rPr>
        <w:t>’</w:t>
      </w:r>
      <w:r w:rsidRPr="000C7039">
        <w:rPr>
          <w:rStyle w:val="BookTitle"/>
          <w:highlight w:val="yellow"/>
        </w:rPr>
        <w:t>án</w:t>
      </w:r>
      <w:r w:rsidRPr="002B1019">
        <w:t xml:space="preserve"> belonging to</w:t>
      </w:r>
      <w:r w:rsidR="00DC6AA6" w:rsidRPr="00230826">
        <w:rPr>
          <w:rStyle w:val="indexpagenumbercomma"/>
        </w:rPr>
        <w:t xml:space="preserve">, </w:t>
      </w:r>
      <w:r w:rsidR="00DC6AA6" w:rsidRPr="00230826">
        <w:rPr>
          <w:rStyle w:val="indexpagenumberchecked"/>
        </w:rPr>
        <w:t>200</w:t>
      </w:r>
      <w:r w:rsidR="00B55D1E">
        <w:t xml:space="preserve">, </w:t>
      </w:r>
      <w:r w:rsidR="00DC6AA6" w:rsidRPr="00230826">
        <w:rPr>
          <w:rStyle w:val="indexRefchap"/>
        </w:rPr>
        <w:t>16:</w:t>
      </w:r>
      <w:r w:rsidR="00DC6AA6" w:rsidRPr="00230826">
        <w:rPr>
          <w:rStyle w:val="indexRefpar"/>
        </w:rPr>
        <w:t>39</w:t>
      </w:r>
    </w:p>
    <w:p w14:paraId="3859E90B" w14:textId="77777777" w:rsidR="00E67803" w:rsidRDefault="00C57E99" w:rsidP="00B55D1E">
      <w:pPr>
        <w:pStyle w:val="Index-2"/>
      </w:pPr>
      <w:r w:rsidRPr="002B1019">
        <w:t>refused government allowance</w:t>
      </w:r>
      <w:r w:rsidR="00DC6AA6" w:rsidRPr="00230826">
        <w:rPr>
          <w:rStyle w:val="indexpagenumbercomma"/>
        </w:rPr>
        <w:t xml:space="preserve">, </w:t>
      </w:r>
      <w:r w:rsidR="00DC6AA6" w:rsidRPr="00230826">
        <w:rPr>
          <w:rStyle w:val="indexpagenumberchecked"/>
        </w:rPr>
        <w:t>87</w:t>
      </w:r>
      <w:r w:rsidR="00B55D1E">
        <w:t xml:space="preserve">, </w:t>
      </w:r>
      <w:r w:rsidR="00DC6AA6" w:rsidRPr="00230826">
        <w:rPr>
          <w:rStyle w:val="indexRefchap"/>
        </w:rPr>
        <w:t>4:</w:t>
      </w:r>
      <w:r w:rsidR="00DC6AA6" w:rsidRPr="00230826">
        <w:rPr>
          <w:rStyle w:val="indexRefpar"/>
        </w:rPr>
        <w:t>122</w:t>
      </w:r>
    </w:p>
    <w:p w14:paraId="6C4E14B9" w14:textId="77777777" w:rsidR="00E67803" w:rsidRDefault="00C57E99" w:rsidP="00B55D1E">
      <w:pPr>
        <w:pStyle w:val="Index-2"/>
      </w:pPr>
      <w:r w:rsidRPr="002B1019">
        <w:t xml:space="preserve">relationship of </w:t>
      </w:r>
      <w:r w:rsidRPr="000C7039">
        <w:rPr>
          <w:highlight w:val="yellow"/>
        </w:rPr>
        <w:t>ʿAbdu</w:t>
      </w:r>
      <w:r w:rsidR="00627ED1" w:rsidRPr="00627ED1">
        <w:rPr>
          <w:highlight w:val="yellow"/>
        </w:rPr>
        <w:t>’</w:t>
      </w:r>
      <w:r w:rsidRPr="000C7039">
        <w:rPr>
          <w:highlight w:val="yellow"/>
        </w:rPr>
        <w:t>l-Bahá</w:t>
      </w:r>
      <w:r w:rsidRPr="002B1019">
        <w:t xml:space="preserve"> and</w:t>
      </w:r>
      <w:r w:rsidR="00DC6AA6" w:rsidRPr="00230826">
        <w:rPr>
          <w:rStyle w:val="indexpagenumbercomma"/>
        </w:rPr>
        <w:t xml:space="preserve">, </w:t>
      </w:r>
      <w:r w:rsidR="00DC6AA6" w:rsidRPr="00230826">
        <w:rPr>
          <w:rStyle w:val="indexpagenumberchecked"/>
        </w:rPr>
        <w:t>135</w:t>
      </w:r>
      <w:r w:rsidRPr="006E548C">
        <w:rPr>
          <w:rStyle w:val="indexpagenumbercontinued"/>
        </w:rPr>
        <w:t>–40</w:t>
      </w:r>
      <w:r w:rsidR="00DC6AA6" w:rsidRPr="00230826">
        <w:rPr>
          <w:rStyle w:val="indexpagenumbercomma"/>
        </w:rPr>
        <w:t xml:space="preserve">, </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281</w:t>
      </w:r>
      <w:r w:rsidR="00B55D1E">
        <w:t xml:space="preserve">, </w:t>
      </w:r>
      <w:r w:rsidR="00DC6AA6" w:rsidRPr="00230826">
        <w:rPr>
          <w:rStyle w:val="indexRefchap"/>
        </w:rPr>
        <w:t>9</w:t>
      </w:r>
      <w:r w:rsidR="00B55D1E">
        <w:t xml:space="preserve">, </w:t>
      </w:r>
      <w:r w:rsidR="00DC6AA6" w:rsidRPr="00230826">
        <w:rPr>
          <w:rStyle w:val="indexRefchap"/>
        </w:rPr>
        <w:t>25:</w:t>
      </w:r>
      <w:r w:rsidR="00DC6AA6" w:rsidRPr="00230826">
        <w:rPr>
          <w:rStyle w:val="indexRefpar"/>
        </w:rPr>
        <w:t>2</w:t>
      </w:r>
      <w:r w:rsidR="00B55D1E">
        <w:t xml:space="preserve">, </w:t>
      </w:r>
      <w:r w:rsidR="00DC6AA6" w:rsidRPr="00230826">
        <w:rPr>
          <w:rStyle w:val="indexRefchap"/>
        </w:rPr>
        <w:t>25:</w:t>
      </w:r>
      <w:r w:rsidR="00DC6AA6" w:rsidRPr="00230826">
        <w:rPr>
          <w:rStyle w:val="indexRefpar"/>
        </w:rPr>
        <w:t>5</w:t>
      </w:r>
    </w:p>
    <w:p w14:paraId="0A7DF339" w14:textId="77777777" w:rsidR="00E67803" w:rsidRDefault="00C57E99" w:rsidP="00B55D1E">
      <w:pPr>
        <w:pStyle w:val="Index-2"/>
      </w:pPr>
      <w:r w:rsidRPr="002B1019">
        <w:t xml:space="preserve">relationship to the </w:t>
      </w:r>
      <w:r w:rsidRPr="000C7039">
        <w:rPr>
          <w:highlight w:val="yellow"/>
        </w:rPr>
        <w:t>Báb</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37</w:t>
      </w:r>
      <w:r w:rsidRPr="006E548C">
        <w:rPr>
          <w:rStyle w:val="indexpagenumbercontinued"/>
        </w:rPr>
        <w:t>–8</w:t>
      </w:r>
      <w:r w:rsidR="00B55D1E">
        <w:t xml:space="preserve">, </w:t>
      </w:r>
      <w:r w:rsidR="00DC6AA6" w:rsidRPr="00230826">
        <w:rPr>
          <w:rStyle w:val="indexRefchap"/>
        </w:rPr>
        <w:t>1:</w:t>
      </w:r>
      <w:r w:rsidR="00DC6AA6" w:rsidRPr="00230826">
        <w:rPr>
          <w:rStyle w:val="indexRefpar"/>
        </w:rPr>
        <w:t>6–8</w:t>
      </w:r>
      <w:r w:rsidR="00B55D1E">
        <w:t xml:space="preserve">, </w:t>
      </w:r>
      <w:r w:rsidR="00DC6AA6" w:rsidRPr="00230826">
        <w:rPr>
          <w:rStyle w:val="indexRefchap"/>
        </w:rPr>
        <w:t>1:</w:t>
      </w:r>
      <w:r w:rsidR="00DC6AA6" w:rsidRPr="00230826">
        <w:rPr>
          <w:rStyle w:val="indexRefpar"/>
        </w:rPr>
        <w:t>26–28</w:t>
      </w:r>
    </w:p>
    <w:p w14:paraId="1CE8887B" w14:textId="77777777" w:rsidR="00E67803" w:rsidRDefault="00C57E99" w:rsidP="00B55D1E">
      <w:pPr>
        <w:pStyle w:val="Index-2"/>
      </w:pPr>
      <w:r w:rsidRPr="002B1019">
        <w:t xml:space="preserve">retirement to mountains of </w:t>
      </w:r>
      <w:r w:rsidRPr="000C7039">
        <w:rPr>
          <w:highlight w:val="yellow"/>
        </w:rPr>
        <w:t>Kurdistán</w:t>
      </w:r>
      <w:r w:rsidR="00DC6AA6" w:rsidRPr="00230826">
        <w:rPr>
          <w:rStyle w:val="indexpagenumbercomma"/>
        </w:rPr>
        <w:t xml:space="preserve">, </w:t>
      </w:r>
      <w:r w:rsidR="00DC6AA6" w:rsidRPr="00230826">
        <w:rPr>
          <w:rStyle w:val="indexpagenumberchecked"/>
        </w:rPr>
        <w:t>69</w:t>
      </w:r>
      <w:r w:rsidRPr="006E548C">
        <w:rPr>
          <w:rStyle w:val="indexpagenumbercontinued"/>
        </w:rPr>
        <w:t>–71</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181</w:t>
      </w:r>
      <w:r w:rsidRPr="006E548C">
        <w:rPr>
          <w:rStyle w:val="indexpagenumbercontinued"/>
        </w:rPr>
        <w:t>–2</w:t>
      </w:r>
      <w:r w:rsidR="00B55D1E">
        <w:t xml:space="preserve">, </w:t>
      </w:r>
      <w:r w:rsidR="00DC6AA6" w:rsidRPr="00230826">
        <w:rPr>
          <w:rStyle w:val="indexRefchap"/>
        </w:rPr>
        <w:t>4:</w:t>
      </w:r>
      <w:r w:rsidR="00DC6AA6" w:rsidRPr="00230826">
        <w:rPr>
          <w:rStyle w:val="indexRefpar"/>
        </w:rPr>
        <w:t>24–45</w:t>
      </w:r>
      <w:r w:rsidR="00B55D1E">
        <w:t xml:space="preserve">, </w:t>
      </w:r>
      <w:r w:rsidR="00DC6AA6" w:rsidRPr="00230826">
        <w:rPr>
          <w:rStyle w:val="indexRefchap"/>
        </w:rPr>
        <w:t>4:</w:t>
      </w:r>
      <w:r w:rsidR="00DC6AA6" w:rsidRPr="00230826">
        <w:rPr>
          <w:rStyle w:val="indexRefpar"/>
        </w:rPr>
        <w:t>106</w:t>
      </w:r>
      <w:r w:rsidR="00B55D1E">
        <w:t xml:space="preserve">, </w:t>
      </w:r>
      <w:r w:rsidR="00DC6AA6" w:rsidRPr="00230826">
        <w:rPr>
          <w:rStyle w:val="indexRefchap"/>
        </w:rPr>
        <w:t>15:</w:t>
      </w:r>
      <w:r w:rsidR="00DC6AA6" w:rsidRPr="00230826">
        <w:rPr>
          <w:rStyle w:val="indexRefpar"/>
        </w:rPr>
        <w:t>5</w:t>
      </w:r>
    </w:p>
    <w:p w14:paraId="1FC8A80F" w14:textId="77777777" w:rsidR="00E67803" w:rsidRDefault="00C57E99" w:rsidP="00B55D1E">
      <w:pPr>
        <w:pStyle w:val="Index-2"/>
      </w:pPr>
      <w:r w:rsidRPr="002B1019">
        <w:t>reveals principles of World Order</w:t>
      </w:r>
      <w:r w:rsidR="00DC6AA6" w:rsidRPr="00230826">
        <w:rPr>
          <w:rStyle w:val="indexpagenumbercomma"/>
        </w:rPr>
        <w:t xml:space="preserve">, </w:t>
      </w:r>
      <w:r w:rsidR="00DC6AA6" w:rsidRPr="00230826">
        <w:rPr>
          <w:rStyle w:val="indexpagenumberchecked"/>
        </w:rPr>
        <w:t>298</w:t>
      </w:r>
      <w:r w:rsidR="00B55D1E">
        <w:t xml:space="preserve">, </w:t>
      </w:r>
      <w:r w:rsidR="00DC6AA6" w:rsidRPr="00230826">
        <w:rPr>
          <w:rStyle w:val="indexRefchap"/>
        </w:rPr>
        <w:t>26:</w:t>
      </w:r>
      <w:r w:rsidR="00DC6AA6" w:rsidRPr="00230826">
        <w:rPr>
          <w:rStyle w:val="indexRefpar"/>
        </w:rPr>
        <w:t>22</w:t>
      </w:r>
    </w:p>
    <w:p w14:paraId="6FE404F6" w14:textId="77777777" w:rsidR="00E67803" w:rsidRDefault="00230826" w:rsidP="003C312F">
      <w:pPr>
        <w:pStyle w:val="Index-2"/>
      </w:pPr>
      <w:r>
        <w:pict w14:anchorId="4A46CC75">
          <v:line id="_x0000_s1047" style="position:absolute;left:0;text-align:left;z-index:251661824;mso-wrap-distance-left:0;mso-wrap-distance-right:0;mso-position-horizontal-relative:page;mso-position-vertical-relative:page" from="834pt,665.3pt" to="834pt,688.35pt" o:allowincell="f" strokeweight="1.2pt">
            <w10:wrap type="square" anchorx="page" anchory="page"/>
          </v:line>
        </w:pict>
      </w:r>
      <w:r w:rsidR="00C57E99" w:rsidRPr="002B1019">
        <w:t>Revelation of</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372</w:t>
      </w:r>
      <w:r w:rsidR="003C312F">
        <w:t xml:space="preserve">, </w:t>
      </w:r>
      <w:r w:rsidR="00DC6AA6" w:rsidRPr="00230826">
        <w:rPr>
          <w:rStyle w:val="indexRefchap"/>
        </w:rPr>
        <w:t>in:</w:t>
      </w:r>
      <w:r w:rsidR="00DC6AA6" w:rsidRPr="00230826">
        <w:rPr>
          <w:rStyle w:val="indexRefpar"/>
        </w:rPr>
        <w:t>11</w:t>
      </w:r>
      <w:r w:rsidR="003C312F">
        <w:t xml:space="preserve">, </w:t>
      </w:r>
      <w:r w:rsidR="00DC6AA6" w:rsidRPr="00230826">
        <w:rPr>
          <w:rStyle w:val="indexRefchap"/>
        </w:rPr>
        <w:t>1:</w:t>
      </w:r>
      <w:r w:rsidR="00DC6AA6" w:rsidRPr="00230826">
        <w:rPr>
          <w:rStyle w:val="indexRefpar"/>
        </w:rPr>
        <w:t>29</w:t>
      </w:r>
      <w:r w:rsidR="003C312F">
        <w:t xml:space="preserve">, </w:t>
      </w:r>
      <w:r w:rsidR="00DC6AA6" w:rsidRPr="00230826">
        <w:rPr>
          <w:rStyle w:val="indexRefchap"/>
        </w:rPr>
        <w:t>33:</w:t>
      </w:r>
      <w:r w:rsidR="00DC6AA6" w:rsidRPr="00230826">
        <w:rPr>
          <w:rStyle w:val="indexRefpar"/>
        </w:rPr>
        <w:t>9–10</w:t>
      </w:r>
    </w:p>
    <w:p w14:paraId="199F5671" w14:textId="77777777" w:rsidR="00E67803" w:rsidRDefault="00C57E99" w:rsidP="003C312F">
      <w:pPr>
        <w:pStyle w:val="Index-3"/>
      </w:pPr>
      <w:r w:rsidRPr="002B1019">
        <w:t>distinguishing features of</w:t>
      </w:r>
      <w:r w:rsidR="00DC6AA6" w:rsidRPr="00230826">
        <w:rPr>
          <w:rStyle w:val="indexpagenumbercomma"/>
        </w:rPr>
        <w:t xml:space="preserve">, </w:t>
      </w:r>
      <w:r w:rsidR="00DC6AA6" w:rsidRPr="00230826">
        <w:rPr>
          <w:rStyle w:val="indexpagenumberchecked"/>
        </w:rPr>
        <w:t>101</w:t>
      </w:r>
      <w:r w:rsidRPr="006E548C">
        <w:rPr>
          <w:rStyle w:val="indexpagenumbercontinued"/>
        </w:rPr>
        <w:t>–2</w:t>
      </w:r>
      <w:r w:rsidR="003C312F">
        <w:t xml:space="preserve">, </w:t>
      </w:r>
      <w:r w:rsidR="00DC6AA6" w:rsidRPr="00230826">
        <w:rPr>
          <w:rStyle w:val="indexRefchap"/>
        </w:rPr>
        <w:t>6:</w:t>
      </w:r>
      <w:r w:rsidR="00DC6AA6" w:rsidRPr="00230826">
        <w:rPr>
          <w:rStyle w:val="indexRefpar"/>
        </w:rPr>
        <w:t>12–14</w:t>
      </w:r>
    </w:p>
    <w:p w14:paraId="10C3F74F" w14:textId="77777777" w:rsidR="00E67803" w:rsidRDefault="00C57E99" w:rsidP="00602FCA">
      <w:pPr>
        <w:pStyle w:val="Index-3"/>
      </w:pPr>
      <w:r w:rsidRPr="002B1019">
        <w:t>greatness of</w:t>
      </w:r>
      <w:r w:rsidR="00DC6AA6" w:rsidRPr="00230826">
        <w:rPr>
          <w:rStyle w:val="indexpagenumbercomma"/>
        </w:rPr>
        <w:t xml:space="preserve">, </w:t>
      </w:r>
      <w:r w:rsidR="00DC6AA6" w:rsidRPr="00230826">
        <w:rPr>
          <w:rStyle w:val="indexpagenumberchecked"/>
        </w:rPr>
        <w:t>40</w:t>
      </w:r>
      <w:r w:rsidRPr="006E548C">
        <w:rPr>
          <w:rStyle w:val="indexpagenumbercontinued"/>
        </w:rPr>
        <w:t>–3</w:t>
      </w:r>
      <w:r w:rsidR="00DC6AA6" w:rsidRPr="00230826">
        <w:rPr>
          <w:rStyle w:val="indexpagenumbercomma"/>
        </w:rPr>
        <w:t xml:space="preserve">, </w:t>
      </w:r>
      <w:r w:rsidR="00DC6AA6" w:rsidRPr="00230826">
        <w:rPr>
          <w:rStyle w:val="indexpagenumberchecked"/>
        </w:rPr>
        <w:t>55</w:t>
      </w:r>
      <w:r w:rsidR="003C312F">
        <w:t xml:space="preserve">, </w:t>
      </w:r>
      <w:r w:rsidR="00DC6AA6" w:rsidRPr="00230826">
        <w:rPr>
          <w:rStyle w:val="indexRefchap"/>
        </w:rPr>
        <w:t>1:</w:t>
      </w:r>
      <w:r w:rsidR="00602FCA">
        <w:rPr>
          <w:rStyle w:val="indexRefpar"/>
        </w:rPr>
        <w:t>37</w:t>
      </w:r>
      <w:r w:rsidR="00DC6AA6" w:rsidRPr="00230826">
        <w:rPr>
          <w:rStyle w:val="indexRefpar"/>
        </w:rPr>
        <w:t>–49</w:t>
      </w:r>
      <w:r w:rsidR="00602FCA">
        <w:t xml:space="preserve">, </w:t>
      </w:r>
      <w:r w:rsidR="00DC6AA6" w:rsidRPr="00230826">
        <w:rPr>
          <w:rStyle w:val="indexRefchap"/>
        </w:rPr>
        <w:t>2:</w:t>
      </w:r>
      <w:r w:rsidR="00DC6AA6" w:rsidRPr="00230826">
        <w:rPr>
          <w:rStyle w:val="indexRefpar"/>
        </w:rPr>
        <w:t>14–15</w:t>
      </w:r>
    </w:p>
    <w:p w14:paraId="48F34566" w14:textId="77777777" w:rsidR="00E67803" w:rsidRDefault="00C57E99" w:rsidP="00602FCA">
      <w:pPr>
        <w:pStyle w:val="Index-3"/>
      </w:pPr>
      <w:r w:rsidRPr="002B1019">
        <w:t>preservation of purity of</w:t>
      </w:r>
      <w:r w:rsidR="00DC6AA6" w:rsidRPr="00230826">
        <w:rPr>
          <w:rStyle w:val="indexpagenumbercomma"/>
        </w:rPr>
        <w:t xml:space="preserve">, </w:t>
      </w:r>
      <w:r w:rsidR="00DC6AA6" w:rsidRPr="00230826">
        <w:rPr>
          <w:rStyle w:val="indexpagenumberchecked"/>
        </w:rPr>
        <w:t>101</w:t>
      </w:r>
      <w:r w:rsidRPr="006E548C">
        <w:rPr>
          <w:rStyle w:val="indexpagenumbercontinued"/>
        </w:rPr>
        <w:t>–2</w:t>
      </w:r>
      <w:r w:rsidR="00602FCA">
        <w:t xml:space="preserve">, </w:t>
      </w:r>
      <w:r w:rsidR="00DC6AA6" w:rsidRPr="00230826">
        <w:rPr>
          <w:rStyle w:val="indexRefchap"/>
        </w:rPr>
        <w:t>6:</w:t>
      </w:r>
      <w:r w:rsidR="00DC6AA6" w:rsidRPr="00230826">
        <w:rPr>
          <w:rStyle w:val="indexRefpar"/>
        </w:rPr>
        <w:t>9–18</w:t>
      </w:r>
    </w:p>
    <w:p w14:paraId="37BA40A2" w14:textId="77777777" w:rsidR="00E67803" w:rsidRDefault="00C57E99" w:rsidP="00602FCA">
      <w:pPr>
        <w:pStyle w:val="Index-3"/>
      </w:pPr>
      <w:r w:rsidRPr="002B1019">
        <w:t>written down</w:t>
      </w:r>
      <w:r w:rsidR="00DC6AA6" w:rsidRPr="00230826">
        <w:rPr>
          <w:rStyle w:val="indexpagenumbercomma"/>
        </w:rPr>
        <w:t xml:space="preserve">, </w:t>
      </w:r>
      <w:r w:rsidR="00DC6AA6" w:rsidRPr="00230826">
        <w:rPr>
          <w:rStyle w:val="indexpagenumberchecked"/>
        </w:rPr>
        <w:t>101</w:t>
      </w:r>
      <w:r w:rsidR="00602FCA">
        <w:t xml:space="preserve">, </w:t>
      </w:r>
      <w:r w:rsidR="00DC6AA6" w:rsidRPr="00230826">
        <w:rPr>
          <w:rStyle w:val="indexRefchap"/>
        </w:rPr>
        <w:t>6:</w:t>
      </w:r>
      <w:r w:rsidR="00DC6AA6" w:rsidRPr="00230826">
        <w:rPr>
          <w:rStyle w:val="indexRefpar"/>
        </w:rPr>
        <w:t>11</w:t>
      </w:r>
    </w:p>
    <w:p w14:paraId="7F4E53E0" w14:textId="77777777" w:rsidR="00E67803" w:rsidRDefault="00C57E99" w:rsidP="00602FCA">
      <w:pPr>
        <w:pStyle w:val="Index-2"/>
      </w:pPr>
      <w:r w:rsidRPr="002B1019">
        <w:t>seals of</w:t>
      </w:r>
      <w:r w:rsidR="00DC6AA6" w:rsidRPr="00230826">
        <w:rPr>
          <w:rStyle w:val="indexpagenumbercomma"/>
        </w:rPr>
        <w:t xml:space="preserve">, </w:t>
      </w:r>
      <w:r w:rsidR="00DC6AA6" w:rsidRPr="00230826">
        <w:rPr>
          <w:rStyle w:val="indexpagenumberchecked"/>
        </w:rPr>
        <w:t>150</w:t>
      </w:r>
      <w:r w:rsidR="00602FCA">
        <w:t xml:space="preserve">, </w:t>
      </w:r>
      <w:r w:rsidR="00DC6AA6" w:rsidRPr="00230826">
        <w:rPr>
          <w:rStyle w:val="indexRefchap"/>
        </w:rPr>
        <w:t>11:</w:t>
      </w:r>
      <w:r w:rsidR="00DC6AA6" w:rsidRPr="00230826">
        <w:rPr>
          <w:rStyle w:val="indexRefpar"/>
        </w:rPr>
        <w:t>10</w:t>
      </w:r>
    </w:p>
    <w:p w14:paraId="7AF4AE16" w14:textId="77777777" w:rsidR="00E67803" w:rsidRDefault="00C57E99" w:rsidP="00602FCA">
      <w:pPr>
        <w:pStyle w:val="Index-2"/>
      </w:pPr>
      <w:r w:rsidRPr="002B1019">
        <w:t xml:space="preserve">sends historic relics of the </w:t>
      </w:r>
      <w:r w:rsidRPr="000C7039">
        <w:rPr>
          <w:highlight w:val="yellow"/>
        </w:rPr>
        <w:t>Báb</w:t>
      </w:r>
      <w:r w:rsidRPr="002B1019">
        <w:t xml:space="preserve"> to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85</w:t>
      </w:r>
      <w:r w:rsidR="00602FCA">
        <w:t xml:space="preserve">, </w:t>
      </w:r>
      <w:r w:rsidR="00DC6AA6" w:rsidRPr="00230826">
        <w:rPr>
          <w:rStyle w:val="indexRefchap"/>
        </w:rPr>
        <w:t>4:</w:t>
      </w:r>
      <w:r w:rsidR="00DC6AA6" w:rsidRPr="00230826">
        <w:rPr>
          <w:rStyle w:val="indexRefpar"/>
        </w:rPr>
        <w:t>113</w:t>
      </w:r>
    </w:p>
    <w:p w14:paraId="17C7699F" w14:textId="77777777" w:rsidR="00E67803" w:rsidRDefault="00C57E99">
      <w:pPr>
        <w:pStyle w:val="Index-2"/>
      </w:pPr>
      <w:r w:rsidRPr="002B1019">
        <w:t xml:space="preserve">Shrine of, </w:t>
      </w:r>
      <w:r w:rsidRPr="00971E46">
        <w:rPr>
          <w:rStyle w:val="indexverweis"/>
        </w:rPr>
        <w:t>see</w:t>
      </w:r>
      <w:r w:rsidRPr="002B1019">
        <w:t xml:space="preserv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582BB454" w14:textId="77777777" w:rsidR="00E67803" w:rsidRDefault="00C57E99" w:rsidP="00150E9C">
      <w:pPr>
        <w:pStyle w:val="Index-2"/>
      </w:pPr>
      <w:r w:rsidRPr="002B1019">
        <w:t xml:space="preserve">in the </w:t>
      </w:r>
      <w:r w:rsidRPr="000C7039">
        <w:rPr>
          <w:highlight w:val="yellow"/>
        </w:rPr>
        <w:t>Síyáh</w:t>
      </w:r>
      <w:r w:rsidR="00627ED1" w:rsidRPr="00627ED1">
        <w:rPr>
          <w:highlight w:val="yellow"/>
        </w:rPr>
        <w:t>-</w:t>
      </w:r>
      <w:r w:rsidRPr="000C7039">
        <w:rPr>
          <w:highlight w:val="yellow"/>
        </w:rPr>
        <w:t>ál</w:t>
      </w:r>
      <w:r w:rsidR="00DC6AA6" w:rsidRPr="00230826">
        <w:rPr>
          <w:rStyle w:val="indexpagenumbercomma"/>
        </w:rPr>
        <w:t xml:space="preserve">, </w:t>
      </w:r>
      <w:r w:rsidR="00DC6AA6" w:rsidRPr="00230826">
        <w:rPr>
          <w:rStyle w:val="indexpagenumberchecked"/>
        </w:rPr>
        <w:t>46</w:t>
      </w:r>
      <w:r w:rsidR="00DC6AA6" w:rsidRPr="00230826">
        <w:rPr>
          <w:rStyle w:val="indexpagenumbercomma"/>
        </w:rPr>
        <w:t xml:space="preserve">, </w:t>
      </w:r>
      <w:r w:rsidR="00DC6AA6" w:rsidRPr="00230826">
        <w:rPr>
          <w:rStyle w:val="indexpagenumberchecked"/>
        </w:rPr>
        <w:t>52</w:t>
      </w:r>
      <w:r w:rsidR="00DC6AA6" w:rsidRPr="00230826">
        <w:rPr>
          <w:rStyle w:val="indexpagenumbercomma"/>
        </w:rPr>
        <w:t xml:space="preserve">, </w:t>
      </w:r>
      <w:r w:rsidR="00DC6AA6" w:rsidRPr="00230826">
        <w:rPr>
          <w:rStyle w:val="indexpagenumberchecked"/>
        </w:rPr>
        <w:t>55</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57</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62</w:t>
      </w:r>
      <w:r w:rsidR="00DC6AA6" w:rsidRPr="00230826">
        <w:rPr>
          <w:rStyle w:val="indexpagenumbercomma"/>
        </w:rPr>
        <w:t xml:space="preserve">, </w:t>
      </w:r>
      <w:r w:rsidR="00DC6AA6" w:rsidRPr="00230826">
        <w:rPr>
          <w:rStyle w:val="indexpagenumberchecked"/>
        </w:rPr>
        <w:t>105</w:t>
      </w:r>
      <w:r w:rsidR="00150E9C">
        <w:t xml:space="preserve">, </w:t>
      </w:r>
      <w:r w:rsidR="00DC6AA6" w:rsidRPr="00230826">
        <w:rPr>
          <w:rStyle w:val="indexRefchap"/>
        </w:rPr>
        <w:t>1:</w:t>
      </w:r>
      <w:r w:rsidR="00DC6AA6" w:rsidRPr="00230826">
        <w:rPr>
          <w:rStyle w:val="indexRefpar"/>
        </w:rPr>
        <w:t>104</w:t>
      </w:r>
      <w:r w:rsidR="00150E9C">
        <w:t xml:space="preserve">, </w:t>
      </w:r>
      <w:r w:rsidR="00DC6AA6" w:rsidRPr="00230826">
        <w:rPr>
          <w:rStyle w:val="indexRefchap"/>
        </w:rPr>
        <w:t>2:</w:t>
      </w:r>
      <w:r w:rsidR="00DC6AA6" w:rsidRPr="00230826">
        <w:rPr>
          <w:rStyle w:val="indexRefpar"/>
        </w:rPr>
        <w:t>1</w:t>
      </w:r>
      <w:r w:rsidR="00150E9C">
        <w:t xml:space="preserve">, </w:t>
      </w:r>
      <w:r w:rsidR="00DC6AA6" w:rsidRPr="00230826">
        <w:rPr>
          <w:rStyle w:val="indexRefchap"/>
        </w:rPr>
        <w:t>2:</w:t>
      </w:r>
      <w:r w:rsidR="00DC6AA6" w:rsidRPr="00230826">
        <w:rPr>
          <w:rStyle w:val="indexRefpar"/>
        </w:rPr>
        <w:t>16</w:t>
      </w:r>
      <w:r w:rsidR="00150E9C">
        <w:t xml:space="preserve">, </w:t>
      </w:r>
      <w:r w:rsidR="00DC6AA6" w:rsidRPr="00230826">
        <w:rPr>
          <w:rStyle w:val="indexRefchap"/>
        </w:rPr>
        <w:t>2:</w:t>
      </w:r>
      <w:r w:rsidR="00DC6AA6" w:rsidRPr="00230826">
        <w:rPr>
          <w:rStyle w:val="indexRefpar"/>
        </w:rPr>
        <w:t>19</w:t>
      </w:r>
      <w:r w:rsidR="00150E9C">
        <w:t xml:space="preserve">, </w:t>
      </w:r>
      <w:r w:rsidR="00DC6AA6" w:rsidRPr="00230826">
        <w:rPr>
          <w:rStyle w:val="indexRefchap"/>
        </w:rPr>
        <w:t>2:</w:t>
      </w:r>
      <w:r w:rsidR="00DC6AA6" w:rsidRPr="00230826">
        <w:rPr>
          <w:rStyle w:val="indexRefpar"/>
        </w:rPr>
        <w:t>23</w:t>
      </w:r>
      <w:r w:rsidR="00150E9C">
        <w:t xml:space="preserve">, </w:t>
      </w:r>
      <w:r w:rsidR="00DC6AA6" w:rsidRPr="00230826">
        <w:rPr>
          <w:rStyle w:val="indexRefchap"/>
        </w:rPr>
        <w:t>2:</w:t>
      </w:r>
      <w:r w:rsidR="00DC6AA6" w:rsidRPr="00230826">
        <w:rPr>
          <w:rStyle w:val="indexRefpar"/>
        </w:rPr>
        <w:t>26</w:t>
      </w:r>
      <w:r w:rsidR="00150E9C">
        <w:t xml:space="preserve">, </w:t>
      </w:r>
      <w:r w:rsidR="00DC6AA6" w:rsidRPr="00230826">
        <w:rPr>
          <w:rStyle w:val="indexRefchap"/>
        </w:rPr>
        <w:t>3:</w:t>
      </w:r>
      <w:r w:rsidR="00DC6AA6" w:rsidRPr="00230826">
        <w:rPr>
          <w:rStyle w:val="indexRefpar"/>
        </w:rPr>
        <w:t>12</w:t>
      </w:r>
      <w:r w:rsidR="00150E9C">
        <w:t xml:space="preserve">, </w:t>
      </w:r>
      <w:r w:rsidR="00DC6AA6" w:rsidRPr="00230826">
        <w:rPr>
          <w:rStyle w:val="indexRefchap"/>
        </w:rPr>
        <w:t>6:</w:t>
      </w:r>
      <w:r w:rsidR="00DC6AA6" w:rsidRPr="00230826">
        <w:rPr>
          <w:rStyle w:val="indexRefpar"/>
        </w:rPr>
        <w:t>33</w:t>
      </w:r>
    </w:p>
    <w:p w14:paraId="1FB1E3DE" w14:textId="77777777" w:rsidR="00E67803" w:rsidRDefault="00C57E99" w:rsidP="00150E9C">
      <w:pPr>
        <w:pStyle w:val="Index-2"/>
      </w:pPr>
      <w:r w:rsidRPr="002B1019">
        <w:t xml:space="preserve">spiritual link between the </w:t>
      </w:r>
      <w:r w:rsidRPr="000C7039">
        <w:rPr>
          <w:highlight w:val="yellow"/>
        </w:rPr>
        <w:t>Báb</w:t>
      </w:r>
      <w:r w:rsidRPr="002B1019">
        <w:t xml:space="preserve"> and</w:t>
      </w:r>
      <w:r w:rsidR="00DC6AA6" w:rsidRPr="00230826">
        <w:rPr>
          <w:rStyle w:val="indexpagenumbercomma"/>
        </w:rPr>
        <w:t xml:space="preserve">, </w:t>
      </w:r>
      <w:r w:rsidR="00DC6AA6" w:rsidRPr="00230826">
        <w:rPr>
          <w:rStyle w:val="indexpagenumberchecked"/>
        </w:rPr>
        <w:t>37</w:t>
      </w:r>
      <w:r w:rsidR="00150E9C">
        <w:t xml:space="preserve">, </w:t>
      </w:r>
      <w:r w:rsidR="00DC6AA6" w:rsidRPr="00230826">
        <w:rPr>
          <w:rStyle w:val="indexRefchap"/>
        </w:rPr>
        <w:t>1:</w:t>
      </w:r>
      <w:r w:rsidR="00DC6AA6" w:rsidRPr="00230826">
        <w:rPr>
          <w:rStyle w:val="indexRefpar"/>
        </w:rPr>
        <w:t>26–28</w:t>
      </w:r>
    </w:p>
    <w:p w14:paraId="067F7DF7" w14:textId="77777777" w:rsidR="00E67803" w:rsidRDefault="00C57E99" w:rsidP="00150E9C">
      <w:pPr>
        <w:pStyle w:val="Index-2"/>
      </w:pPr>
      <w:r w:rsidRPr="002B1019">
        <w:t xml:space="preserve">split between, and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84</w:t>
      </w:r>
      <w:r w:rsidRPr="006E548C">
        <w:rPr>
          <w:rStyle w:val="indexpagenumbercontinued"/>
        </w:rPr>
        <w:t>–9</w:t>
      </w:r>
      <w:r w:rsidR="00150E9C">
        <w:t xml:space="preserve">, </w:t>
      </w:r>
      <w:r w:rsidR="00DC6AA6" w:rsidRPr="00230826">
        <w:rPr>
          <w:rStyle w:val="indexRefchap"/>
        </w:rPr>
        <w:t>4:</w:t>
      </w:r>
      <w:r w:rsidR="00DC6AA6" w:rsidRPr="00230826">
        <w:rPr>
          <w:rStyle w:val="indexRefpar"/>
        </w:rPr>
        <w:t>102–124</w:t>
      </w:r>
      <w:r w:rsidR="00150E9C">
        <w:t xml:space="preserve">, </w:t>
      </w:r>
      <w:r w:rsidR="00150E9C">
        <w:rPr>
          <w:rStyle w:val="indexRefchap"/>
        </w:rPr>
        <w:t>5</w:t>
      </w:r>
      <w:r w:rsidR="00150E9C" w:rsidRPr="00150E9C">
        <w:rPr>
          <w:rStyle w:val="indexRefchap"/>
        </w:rPr>
        <w:t>:</w:t>
      </w:r>
      <w:r w:rsidR="00150E9C" w:rsidRPr="00150E9C">
        <w:rPr>
          <w:rStyle w:val="indexRefpar"/>
        </w:rPr>
        <w:t>1</w:t>
      </w:r>
    </w:p>
    <w:p w14:paraId="641016B0" w14:textId="77777777" w:rsidR="00E67803" w:rsidRDefault="00C57E99" w:rsidP="00E367B2">
      <w:pPr>
        <w:pStyle w:val="Index-2"/>
      </w:pPr>
      <w:r w:rsidRPr="002B1019">
        <w:t>station of</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38</w:t>
      </w:r>
      <w:r w:rsidRPr="006E548C">
        <w:rPr>
          <w:rStyle w:val="indexpagenumbercontinued"/>
        </w:rPr>
        <w:t>–9</w:t>
      </w:r>
      <w:r w:rsidR="00DC6AA6" w:rsidRPr="00230826">
        <w:rPr>
          <w:rStyle w:val="indexpagenumbercomma"/>
        </w:rPr>
        <w:t xml:space="preserve">, </w:t>
      </w:r>
      <w:r w:rsidR="00DC6AA6" w:rsidRPr="00230826">
        <w:rPr>
          <w:rStyle w:val="indexpagenumberchecked"/>
        </w:rPr>
        <w:t>53</w:t>
      </w:r>
      <w:r w:rsidR="00DC6AA6" w:rsidRPr="00230826">
        <w:rPr>
          <w:rStyle w:val="indexpagenumbercomma"/>
        </w:rPr>
        <w:t xml:space="preserve">, </w:t>
      </w:r>
      <w:r w:rsidR="00DC6AA6" w:rsidRPr="00230826">
        <w:rPr>
          <w:rStyle w:val="indexpagenumberchecked"/>
        </w:rPr>
        <w:t>135</w:t>
      </w:r>
      <w:r w:rsidR="00DC6AA6" w:rsidRPr="00230826">
        <w:rPr>
          <w:rStyle w:val="indexpagenumbercomma"/>
        </w:rPr>
        <w:t xml:space="preserve">, </w:t>
      </w:r>
      <w:r w:rsidR="00DC6AA6" w:rsidRPr="00230826">
        <w:rPr>
          <w:rStyle w:val="indexpagenumberchecked"/>
        </w:rPr>
        <w:t>199</w:t>
      </w:r>
      <w:r w:rsidR="00150E9C">
        <w:t xml:space="preserve">, </w:t>
      </w:r>
      <w:r w:rsidR="00DC6AA6" w:rsidRPr="00230826">
        <w:rPr>
          <w:rStyle w:val="indexRefchap"/>
        </w:rPr>
        <w:t>pr:</w:t>
      </w:r>
      <w:r w:rsidR="00DC6AA6" w:rsidRPr="00230826">
        <w:rPr>
          <w:rStyle w:val="indexRefpar"/>
        </w:rPr>
        <w:t>106</w:t>
      </w:r>
      <w:r w:rsidR="00150E9C">
        <w:t xml:space="preserve">, </w:t>
      </w:r>
      <w:r w:rsidR="00DC6AA6" w:rsidRPr="00230826">
        <w:rPr>
          <w:rStyle w:val="indexRefchap"/>
        </w:rPr>
        <w:t>1:</w:t>
      </w:r>
      <w:r w:rsidR="00DC6AA6" w:rsidRPr="00230826">
        <w:rPr>
          <w:rStyle w:val="indexRefpar"/>
        </w:rPr>
        <w:t>9</w:t>
      </w:r>
      <w:r w:rsidR="00150E9C">
        <w:t xml:space="preserve">, </w:t>
      </w:r>
      <w:r w:rsidR="00DC6AA6" w:rsidRPr="00230826">
        <w:rPr>
          <w:rStyle w:val="indexRefchap"/>
        </w:rPr>
        <w:t>1:</w:t>
      </w:r>
      <w:r w:rsidR="00DC6AA6" w:rsidRPr="00230826">
        <w:rPr>
          <w:rStyle w:val="indexRefpar"/>
        </w:rPr>
        <w:t>26–30</w:t>
      </w:r>
      <w:r w:rsidR="00354E56">
        <w:t xml:space="preserve">, </w:t>
      </w:r>
      <w:r w:rsidR="00DC6AA6" w:rsidRPr="00230826">
        <w:rPr>
          <w:rStyle w:val="indexRefchap"/>
        </w:rPr>
        <w:t>2:</w:t>
      </w:r>
      <w:r w:rsidR="00DC6AA6" w:rsidRPr="00230826">
        <w:rPr>
          <w:rStyle w:val="indexRefpar"/>
        </w:rPr>
        <w:t>5–</w:t>
      </w:r>
      <w:r w:rsidR="00E367B2">
        <w:rPr>
          <w:rStyle w:val="indexRefpar"/>
        </w:rPr>
        <w:t>26</w:t>
      </w:r>
      <w:r w:rsidR="00354E56">
        <w:t xml:space="preserve">, </w:t>
      </w:r>
      <w:r w:rsidR="00DC6AA6" w:rsidRPr="00230826">
        <w:rPr>
          <w:rStyle w:val="indexRefchap"/>
        </w:rPr>
        <w:t>9:</w:t>
      </w:r>
      <w:r w:rsidR="00DC6AA6" w:rsidRPr="00230826">
        <w:rPr>
          <w:rStyle w:val="indexRefpar"/>
        </w:rPr>
        <w:t>2</w:t>
      </w:r>
      <w:r w:rsidR="00354E56">
        <w:t xml:space="preserve">, </w:t>
      </w:r>
      <w:r w:rsidR="00DC6AA6" w:rsidRPr="00230826">
        <w:rPr>
          <w:rStyle w:val="indexRefchap"/>
        </w:rPr>
        <w:t>16:</w:t>
      </w:r>
      <w:r w:rsidR="00DC6AA6" w:rsidRPr="00230826">
        <w:rPr>
          <w:rStyle w:val="indexRefpar"/>
        </w:rPr>
        <w:t>29–30</w:t>
      </w:r>
    </w:p>
    <w:p w14:paraId="58435359" w14:textId="77777777" w:rsidR="00E67803" w:rsidRDefault="00C57E99" w:rsidP="00354E56">
      <w:pPr>
        <w:pStyle w:val="Index-3"/>
      </w:pPr>
      <w:r w:rsidRPr="002B1019">
        <w:t xml:space="preserve">described by </w:t>
      </w:r>
      <w:r w:rsidRPr="000C7039">
        <w:rPr>
          <w:highlight w:val="cyan"/>
        </w:rPr>
        <w:t>Shoghi Effendi</w:t>
      </w:r>
      <w:r w:rsidR="00DC6AA6" w:rsidRPr="00230826">
        <w:rPr>
          <w:rStyle w:val="indexpagenumbercomma"/>
        </w:rPr>
        <w:t xml:space="preserve">, </w:t>
      </w:r>
      <w:r w:rsidR="00DC6AA6" w:rsidRPr="00230826">
        <w:rPr>
          <w:rStyle w:val="indexpagenumberchecked"/>
        </w:rPr>
        <w:t>53</w:t>
      </w:r>
      <w:r w:rsidRPr="006E548C">
        <w:rPr>
          <w:rStyle w:val="indexpagenumbercontinued"/>
        </w:rPr>
        <w:t>–5</w:t>
      </w:r>
      <w:r w:rsidR="00354E56">
        <w:t xml:space="preserve">, </w:t>
      </w:r>
      <w:r w:rsidR="00DC6AA6" w:rsidRPr="00230826">
        <w:rPr>
          <w:rStyle w:val="indexRefchap"/>
        </w:rPr>
        <w:t>2:</w:t>
      </w:r>
      <w:r w:rsidR="00DC6AA6" w:rsidRPr="00230826">
        <w:rPr>
          <w:rStyle w:val="indexRefpar"/>
        </w:rPr>
        <w:t>5–15</w:t>
      </w:r>
    </w:p>
    <w:p w14:paraId="29E16F60" w14:textId="77777777" w:rsidR="00E67803" w:rsidRDefault="00C57E99" w:rsidP="00354E56">
      <w:pPr>
        <w:pStyle w:val="Index-3"/>
      </w:pPr>
      <w:r w:rsidRPr="002B1019">
        <w:t>recognition of, by believers</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261</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398</w:t>
      </w:r>
      <w:r w:rsidR="00354E56">
        <w:t xml:space="preserve">, </w:t>
      </w:r>
      <w:r w:rsidR="00DC6AA6" w:rsidRPr="00230826">
        <w:rPr>
          <w:rStyle w:val="indexRefchap"/>
        </w:rPr>
        <w:t>12:</w:t>
      </w:r>
      <w:r w:rsidR="00DC6AA6" w:rsidRPr="00230826">
        <w:rPr>
          <w:rStyle w:val="indexRefpar"/>
        </w:rPr>
        <w:t>32</w:t>
      </w:r>
      <w:r w:rsidR="00354E56">
        <w:t xml:space="preserve">, </w:t>
      </w:r>
      <w:r w:rsidR="00DC6AA6" w:rsidRPr="00230826">
        <w:rPr>
          <w:rStyle w:val="indexRefchap"/>
        </w:rPr>
        <w:t>23:</w:t>
      </w:r>
      <w:r w:rsidR="00DC6AA6" w:rsidRPr="00230826">
        <w:rPr>
          <w:rStyle w:val="indexRefpar"/>
        </w:rPr>
        <w:t>1</w:t>
      </w:r>
      <w:r w:rsidR="00354E56">
        <w:t xml:space="preserve">, </w:t>
      </w:r>
      <w:r w:rsidR="00DC6AA6" w:rsidRPr="00230826">
        <w:rPr>
          <w:rStyle w:val="indexRefchap"/>
        </w:rPr>
        <w:t>23:</w:t>
      </w:r>
      <w:r w:rsidR="00DC6AA6" w:rsidRPr="00230826">
        <w:rPr>
          <w:rStyle w:val="indexRefpar"/>
        </w:rPr>
        <w:t>40</w:t>
      </w:r>
      <w:r w:rsidR="00354E56">
        <w:t xml:space="preserve">, </w:t>
      </w:r>
      <w:r w:rsidR="00DC6AA6" w:rsidRPr="00230826">
        <w:rPr>
          <w:rStyle w:val="indexRefchap"/>
        </w:rPr>
        <w:t>35:</w:t>
      </w:r>
      <w:r w:rsidR="00DC6AA6" w:rsidRPr="00230826">
        <w:rPr>
          <w:rStyle w:val="indexRefpar"/>
        </w:rPr>
        <w:t>22</w:t>
      </w:r>
    </w:p>
    <w:p w14:paraId="487A7AE2" w14:textId="77777777" w:rsidR="00E67803" w:rsidRDefault="00230826" w:rsidP="001C50F8">
      <w:pPr>
        <w:pStyle w:val="Index-3"/>
      </w:pPr>
      <w:r>
        <w:pict w14:anchorId="191E8A69">
          <v:line id="_x0000_s1048" style="position:absolute;left:0;text-align:left;z-index:251662848;mso-wrap-distance-left:0;mso-wrap-distance-right:0;mso-position-horizontal-relative:page;mso-position-vertical-relative:page" from="799.2pt,922.3pt" to="817.95pt,922.3pt" o:allowincell="f" strokeweight="2.4pt">
            <w10:wrap type="square" anchorx="page" anchory="page"/>
          </v:line>
        </w:pict>
      </w:r>
      <w:r w:rsidR="00C57E99" w:rsidRPr="002B1019">
        <w:t xml:space="preserve">recognized by </w:t>
      </w:r>
      <w:r w:rsidR="00C57E99" w:rsidRPr="000C7039">
        <w:rPr>
          <w:highlight w:val="yellow"/>
        </w:rPr>
        <w:t>ʿAbdu</w:t>
      </w:r>
      <w:r w:rsidR="00627ED1" w:rsidRPr="00627ED1">
        <w:rPr>
          <w:highlight w:val="yellow"/>
        </w:rPr>
        <w:t>’</w:t>
      </w:r>
      <w:r w:rsidR="00C57E99" w:rsidRPr="000C7039">
        <w:rPr>
          <w:highlight w:val="yellow"/>
        </w:rPr>
        <w:t>l-Bahá</w:t>
      </w:r>
      <w:r w:rsidR="00DC6AA6" w:rsidRPr="00230826">
        <w:rPr>
          <w:rStyle w:val="indexpagenumbercomma"/>
        </w:rPr>
        <w:t xml:space="preserve">, </w:t>
      </w:r>
      <w:r w:rsidR="00DC6AA6" w:rsidRPr="00230826">
        <w:rPr>
          <w:rStyle w:val="indexpagenumberchecked"/>
        </w:rPr>
        <w:t>55</w:t>
      </w:r>
      <w:r w:rsidR="00C57E99" w:rsidRPr="006E548C">
        <w:rPr>
          <w:rStyle w:val="indexpagenumbercontinued"/>
        </w:rPr>
        <w:t>–6</w:t>
      </w:r>
      <w:r w:rsidR="00E367B2">
        <w:t xml:space="preserve">, </w:t>
      </w:r>
      <w:r w:rsidR="00DC6AA6" w:rsidRPr="00230826">
        <w:rPr>
          <w:rStyle w:val="indexRefchap"/>
        </w:rPr>
        <w:t>2:</w:t>
      </w:r>
      <w:r w:rsidR="00DC6AA6" w:rsidRPr="00230826">
        <w:rPr>
          <w:rStyle w:val="indexRefpar"/>
        </w:rPr>
        <w:t>16–18</w:t>
      </w:r>
    </w:p>
    <w:p w14:paraId="1DC9151B" w14:textId="77777777" w:rsidR="00E67803" w:rsidRDefault="00C57E99" w:rsidP="00E367B2">
      <w:pPr>
        <w:pStyle w:val="Index-3"/>
      </w:pPr>
      <w:r w:rsidRPr="002B1019">
        <w:t xml:space="preserve">recognized by </w:t>
      </w:r>
      <w:r w:rsidRPr="000C7039">
        <w:rPr>
          <w:highlight w:val="yellow"/>
        </w:rPr>
        <w:t>Bábís</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64</w:t>
      </w:r>
      <w:r w:rsidR="00DC6AA6" w:rsidRPr="00230826">
        <w:rPr>
          <w:rStyle w:val="indexpagenumbercomma"/>
        </w:rPr>
        <w:t xml:space="preserve">, </w:t>
      </w:r>
      <w:r w:rsidR="00DC6AA6" w:rsidRPr="00230826">
        <w:rPr>
          <w:rStyle w:val="indexpagenumberchecked"/>
        </w:rPr>
        <w:t>67</w:t>
      </w:r>
      <w:r w:rsidR="00E367B2">
        <w:t xml:space="preserve">, </w:t>
      </w:r>
      <w:r w:rsidR="00DC6AA6" w:rsidRPr="00230826">
        <w:rPr>
          <w:rStyle w:val="indexRefchap"/>
        </w:rPr>
        <w:t>2:</w:t>
      </w:r>
      <w:r w:rsidR="00DC6AA6" w:rsidRPr="00230826">
        <w:rPr>
          <w:rStyle w:val="indexRefpar"/>
        </w:rPr>
        <w:t>19</w:t>
      </w:r>
      <w:r w:rsidR="00E367B2">
        <w:t xml:space="preserve">, </w:t>
      </w:r>
      <w:r w:rsidR="00E367B2" w:rsidRPr="00E367B2">
        <w:rPr>
          <w:rStyle w:val="indexRefchap"/>
        </w:rPr>
        <w:t>2:</w:t>
      </w:r>
      <w:r w:rsidR="00E367B2">
        <w:rPr>
          <w:rStyle w:val="indexRefpar"/>
        </w:rPr>
        <w:t>26</w:t>
      </w:r>
      <w:r w:rsidR="00E367B2">
        <w:t xml:space="preserve">, </w:t>
      </w:r>
      <w:r w:rsidR="00DC6AA6" w:rsidRPr="00230826">
        <w:rPr>
          <w:rStyle w:val="indexRefchap"/>
        </w:rPr>
        <w:t>3:</w:t>
      </w:r>
      <w:r w:rsidR="00DC6AA6" w:rsidRPr="00230826">
        <w:rPr>
          <w:rStyle w:val="indexRefpar"/>
        </w:rPr>
        <w:t>16</w:t>
      </w:r>
      <w:r w:rsidR="00E367B2">
        <w:t xml:space="preserve">, </w:t>
      </w:r>
      <w:r w:rsidR="00DC6AA6" w:rsidRPr="00230826">
        <w:rPr>
          <w:rStyle w:val="indexRefchap"/>
        </w:rPr>
        <w:t>4:</w:t>
      </w:r>
      <w:r w:rsidR="00DC6AA6" w:rsidRPr="00230826">
        <w:rPr>
          <w:rStyle w:val="indexRefpar"/>
        </w:rPr>
        <w:t>11–12</w:t>
      </w:r>
    </w:p>
    <w:p w14:paraId="463B80F4" w14:textId="77777777" w:rsidR="00E67803" w:rsidRDefault="00C57E99" w:rsidP="00E367B2">
      <w:pPr>
        <w:pStyle w:val="Index-3"/>
      </w:pPr>
      <w:r w:rsidRPr="002B1019">
        <w:t xml:space="preserve">recognized by </w:t>
      </w:r>
      <w:r w:rsidRPr="000C7039">
        <w:rPr>
          <w:highlight w:val="yellow"/>
        </w:rPr>
        <w:t>ay</w:t>
      </w:r>
      <w:r w:rsidR="00627ED1" w:rsidRPr="00627ED1">
        <w:rPr>
          <w:highlight w:val="yellow"/>
        </w:rPr>
        <w:t xml:space="preserve"> </w:t>
      </w:r>
      <w:r w:rsidRPr="000C7039">
        <w:rPr>
          <w:highlight w:val="yellow"/>
        </w:rPr>
        <w:t>Ḥasan</w:t>
      </w:r>
      <w:r w:rsidR="00627ED1" w:rsidRPr="00627ED1">
        <w:rPr>
          <w:highlight w:val="yellow"/>
        </w:rPr>
        <w:t>-i-Zunúzí</w:t>
      </w:r>
      <w:r w:rsidR="00DC6AA6" w:rsidRPr="00230826">
        <w:rPr>
          <w:rStyle w:val="indexpagenumbercomma"/>
        </w:rPr>
        <w:t xml:space="preserve">, </w:t>
      </w:r>
      <w:r w:rsidR="00DC6AA6" w:rsidRPr="00230826">
        <w:rPr>
          <w:rStyle w:val="indexpagenumberchecked"/>
        </w:rPr>
        <w:t>57</w:t>
      </w:r>
      <w:r w:rsidRPr="006E548C">
        <w:rPr>
          <w:rStyle w:val="indexpagenumbercontinued"/>
        </w:rPr>
        <w:t>–8</w:t>
      </w:r>
      <w:r w:rsidR="00E367B2">
        <w:t xml:space="preserve">, </w:t>
      </w:r>
      <w:r w:rsidR="00DC6AA6" w:rsidRPr="00230826">
        <w:rPr>
          <w:rStyle w:val="indexRefchap"/>
        </w:rPr>
        <w:t>2:</w:t>
      </w:r>
      <w:r w:rsidR="00DC6AA6" w:rsidRPr="00230826">
        <w:rPr>
          <w:rStyle w:val="indexRefpar"/>
        </w:rPr>
        <w:t>23–25</w:t>
      </w:r>
    </w:p>
    <w:p w14:paraId="73CEE9CD" w14:textId="77777777" w:rsidR="00E67803" w:rsidRDefault="00C57E99" w:rsidP="00CF518A">
      <w:pPr>
        <w:pStyle w:val="Index-2"/>
      </w:pPr>
      <w:r w:rsidRPr="002B1019">
        <w:t>successor to</w:t>
      </w:r>
      <w:r w:rsidR="00DC6AA6" w:rsidRPr="00230826">
        <w:rPr>
          <w:rStyle w:val="indexpagenumbercomma"/>
        </w:rPr>
        <w:t xml:space="preserve">, </w:t>
      </w:r>
      <w:r w:rsidR="00DC6AA6" w:rsidRPr="00230826">
        <w:rPr>
          <w:rStyle w:val="indexpagenumberchecked"/>
        </w:rPr>
        <w:t>141</w:t>
      </w:r>
      <w:r w:rsidRPr="006E548C">
        <w:rPr>
          <w:rStyle w:val="indexpagenumbercontinued"/>
        </w:rPr>
        <w:t>–7</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381</w:t>
      </w:r>
      <w:r w:rsidR="007502AA">
        <w:t xml:space="preserve">, </w:t>
      </w:r>
      <w:r w:rsidR="00DC6AA6" w:rsidRPr="00230826">
        <w:rPr>
          <w:rStyle w:val="indexRefchap"/>
        </w:rPr>
        <w:t>10</w:t>
      </w:r>
      <w:r w:rsidR="007502AA">
        <w:t xml:space="preserve">, </w:t>
      </w:r>
      <w:r w:rsidR="00DC6AA6" w:rsidRPr="00230826">
        <w:rPr>
          <w:rStyle w:val="indexRefchap"/>
        </w:rPr>
        <w:t>34:</w:t>
      </w:r>
      <w:r w:rsidR="00DC6AA6" w:rsidRPr="00230826">
        <w:rPr>
          <w:rStyle w:val="indexRefpar"/>
        </w:rPr>
        <w:t>7</w:t>
      </w:r>
      <w:r w:rsidR="00CF518A">
        <w:t xml:space="preserve">, </w:t>
      </w:r>
      <w:r w:rsidR="00DC6AA6" w:rsidRPr="00230826">
        <w:rPr>
          <w:rStyle w:val="indexRefchap"/>
        </w:rPr>
        <w:t>34:</w:t>
      </w:r>
      <w:r w:rsidR="00DC6AA6" w:rsidRPr="00230826">
        <w:rPr>
          <w:rStyle w:val="indexRefpar"/>
        </w:rPr>
        <w:t>20</w:t>
      </w:r>
    </w:p>
    <w:p w14:paraId="63EC6384" w14:textId="77777777" w:rsidR="00E67803" w:rsidRDefault="00C57E99" w:rsidP="00B525DD">
      <w:pPr>
        <w:pStyle w:val="Index-2"/>
      </w:pPr>
      <w:r w:rsidRPr="002B1019">
        <w:t>sufferings of</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202</w:t>
      </w:r>
      <w:r w:rsidR="00DC6AA6" w:rsidRPr="00230826">
        <w:rPr>
          <w:rStyle w:val="indexpagenumbercomma"/>
        </w:rPr>
        <w:t xml:space="preserve">, </w:t>
      </w:r>
      <w:r w:rsidR="00DC6AA6" w:rsidRPr="00230826">
        <w:rPr>
          <w:rStyle w:val="indexpagenumberchecked"/>
        </w:rPr>
        <w:t>416</w:t>
      </w:r>
      <w:r w:rsidRPr="006E548C">
        <w:rPr>
          <w:rStyle w:val="indexpagenumbercontinued"/>
        </w:rPr>
        <w:t>–17</w:t>
      </w:r>
      <w:r w:rsidR="00CF518A">
        <w:t xml:space="preserve">, </w:t>
      </w:r>
      <w:r w:rsidR="00DC6AA6" w:rsidRPr="00230826">
        <w:rPr>
          <w:rStyle w:val="indexRefchap"/>
        </w:rPr>
        <w:t>10:</w:t>
      </w:r>
      <w:r w:rsidR="00DC6AA6" w:rsidRPr="00230826">
        <w:rPr>
          <w:rStyle w:val="indexRefpar"/>
        </w:rPr>
        <w:t>10</w:t>
      </w:r>
      <w:r w:rsidR="00CF518A">
        <w:t xml:space="preserve">, </w:t>
      </w:r>
      <w:r w:rsidR="00DC6AA6" w:rsidRPr="00230826">
        <w:rPr>
          <w:rStyle w:val="indexRefchap"/>
        </w:rPr>
        <w:t>17:</w:t>
      </w:r>
      <w:r w:rsidR="00DC6AA6" w:rsidRPr="00230826">
        <w:rPr>
          <w:rStyle w:val="indexRefpar"/>
        </w:rPr>
        <w:t>4</w:t>
      </w:r>
      <w:r w:rsidR="00CF518A">
        <w:t xml:space="preserve">, </w:t>
      </w:r>
      <w:r w:rsidR="00DC6AA6" w:rsidRPr="00230826">
        <w:rPr>
          <w:rStyle w:val="indexRefchap"/>
        </w:rPr>
        <w:t>ap1:</w:t>
      </w:r>
      <w:r w:rsidR="00DC6AA6" w:rsidRPr="00230826">
        <w:rPr>
          <w:rStyle w:val="indexRefchapsub"/>
        </w:rPr>
        <w:t>1:</w:t>
      </w:r>
      <w:r w:rsidR="00DC6AA6" w:rsidRPr="00230826">
        <w:rPr>
          <w:rStyle w:val="indexRefpar"/>
        </w:rPr>
        <w:t>3–4</w:t>
      </w:r>
    </w:p>
    <w:p w14:paraId="7EB2BD81" w14:textId="77777777" w:rsidR="00E67803" w:rsidRDefault="00C57E99" w:rsidP="00CF518A">
      <w:pPr>
        <w:pStyle w:val="Index-2"/>
      </w:pPr>
      <w:r w:rsidRPr="002B1019">
        <w:t>Supreme Manifestation</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261</w:t>
      </w:r>
      <w:r w:rsidRPr="00074FF5">
        <w:rPr>
          <w:rStyle w:val="structurepagenumber"/>
        </w:rPr>
        <w:t xml:space="preserve"> &lt;page </w:t>
      </w:r>
      <w:r>
        <w:rPr>
          <w:rStyle w:val="structurepagenumber"/>
        </w:rPr>
        <w:t>260</w:t>
      </w:r>
      <w:r w:rsidR="00B777C2">
        <w:rPr>
          <w:rStyle w:val="structurepagenumber"/>
        </w:rPr>
        <w:t>/&gt;</w:t>
      </w:r>
      <w:r w:rsidR="00CF518A">
        <w:t xml:space="preserve">, </w:t>
      </w:r>
      <w:r w:rsidR="00DC6AA6" w:rsidRPr="00230826">
        <w:rPr>
          <w:rStyle w:val="indexRefchap"/>
        </w:rPr>
        <w:t>1:</w:t>
      </w:r>
      <w:r w:rsidR="00DC6AA6" w:rsidRPr="00230826">
        <w:rPr>
          <w:rStyle w:val="indexRefpar"/>
        </w:rPr>
        <w:t>9</w:t>
      </w:r>
      <w:r w:rsidR="00CF518A">
        <w:t xml:space="preserve">, </w:t>
      </w:r>
      <w:r w:rsidR="00DC6AA6" w:rsidRPr="00230826">
        <w:rPr>
          <w:rStyle w:val="indexRefchap"/>
        </w:rPr>
        <w:t>1:</w:t>
      </w:r>
      <w:r w:rsidR="00DC6AA6" w:rsidRPr="00230826">
        <w:rPr>
          <w:rStyle w:val="indexRefpar"/>
        </w:rPr>
        <w:t>29</w:t>
      </w:r>
      <w:r w:rsidR="00CF518A">
        <w:t xml:space="preserve">, </w:t>
      </w:r>
      <w:r w:rsidR="00DC6AA6" w:rsidRPr="00230826">
        <w:rPr>
          <w:rStyle w:val="indexRefchap"/>
        </w:rPr>
        <w:t>12:</w:t>
      </w:r>
      <w:r w:rsidR="00DC6AA6" w:rsidRPr="00230826">
        <w:rPr>
          <w:rStyle w:val="indexRefpar"/>
        </w:rPr>
        <w:t>34</w:t>
      </w:r>
      <w:r w:rsidR="00CF518A">
        <w:t xml:space="preserve">, </w:t>
      </w:r>
      <w:r w:rsidR="00DC6AA6" w:rsidRPr="00230826">
        <w:rPr>
          <w:rStyle w:val="indexRefchap"/>
        </w:rPr>
        <w:t>23:</w:t>
      </w:r>
      <w:r w:rsidR="00DC6AA6" w:rsidRPr="00230826">
        <w:rPr>
          <w:rStyle w:val="indexRefpar"/>
        </w:rPr>
        <w:t>1</w:t>
      </w:r>
    </w:p>
    <w:p w14:paraId="2A1CF60D" w14:textId="77777777" w:rsidR="00E67803" w:rsidRDefault="00C57E99">
      <w:pPr>
        <w:pStyle w:val="Index-2"/>
      </w:pPr>
      <w:r w:rsidRPr="002B1019">
        <w:t xml:space="preserve">Tablets of, </w:t>
      </w:r>
      <w:r w:rsidRPr="00971E46">
        <w:rPr>
          <w:rStyle w:val="indexverweis"/>
        </w:rPr>
        <w:t>see</w:t>
      </w:r>
      <w:r w:rsidRPr="002B1019">
        <w:t xml:space="preserve"> Tablets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341811B0" w14:textId="77777777" w:rsidR="00E67803" w:rsidRDefault="00C57E99" w:rsidP="00CF518A">
      <w:pPr>
        <w:pStyle w:val="Index-2"/>
      </w:pPr>
      <w:r w:rsidRPr="002B1019">
        <w:t xml:space="preserve">teaches the Cause of the </w:t>
      </w:r>
      <w:r w:rsidRPr="000C7039">
        <w:rPr>
          <w:highlight w:val="yellow"/>
        </w:rPr>
        <w:t>Báb</w:t>
      </w:r>
      <w:r w:rsidR="00DC6AA6" w:rsidRPr="00230826">
        <w:rPr>
          <w:rStyle w:val="indexpagenumbercomma"/>
        </w:rPr>
        <w:t xml:space="preserve">, </w:t>
      </w:r>
      <w:r w:rsidR="00DC6AA6" w:rsidRPr="00230826">
        <w:rPr>
          <w:rStyle w:val="indexpagenumberchecked"/>
        </w:rPr>
        <w:t>61</w:t>
      </w:r>
      <w:r w:rsidR="00CF518A">
        <w:t xml:space="preserve">, </w:t>
      </w:r>
      <w:r w:rsidR="00DC6AA6" w:rsidRPr="00230826">
        <w:rPr>
          <w:rStyle w:val="indexRefchap"/>
        </w:rPr>
        <w:t>3:</w:t>
      </w:r>
      <w:r w:rsidR="00DC6AA6" w:rsidRPr="00230826">
        <w:rPr>
          <w:rStyle w:val="indexRefpar"/>
        </w:rPr>
        <w:t>8</w:t>
      </w:r>
    </w:p>
    <w:p w14:paraId="1A6B52EC" w14:textId="77777777" w:rsidR="00E67803" w:rsidRDefault="00C57E99">
      <w:pPr>
        <w:pStyle w:val="Index-2"/>
      </w:pPr>
      <w:r w:rsidRPr="002B1019">
        <w:t xml:space="preserve">teachings of, </w:t>
      </w:r>
      <w:r w:rsidRPr="00971E46">
        <w:rPr>
          <w:rStyle w:val="indexverweis"/>
        </w:rPr>
        <w:t>see</w:t>
      </w:r>
      <w:r w:rsidRPr="002B1019">
        <w:t xml:space="preserve"> Teachings</w:t>
      </w:r>
    </w:p>
    <w:p w14:paraId="2258F43D" w14:textId="77777777" w:rsidR="00E67803" w:rsidRDefault="00C57E99" w:rsidP="00CF518A">
      <w:pPr>
        <w:pStyle w:val="Index-2"/>
      </w:pPr>
      <w:r w:rsidRPr="002B1019">
        <w:t>titles of</w:t>
      </w:r>
      <w:r w:rsidR="00DC6AA6" w:rsidRPr="00230826">
        <w:rPr>
          <w:rStyle w:val="indexpagenumbercomma"/>
        </w:rPr>
        <w:t xml:space="preserve">, </w:t>
      </w:r>
      <w:r w:rsidR="00DC6AA6" w:rsidRPr="00230826">
        <w:rPr>
          <w:rStyle w:val="indexpagenumberchecked"/>
        </w:rPr>
        <w:t>53</w:t>
      </w:r>
      <w:r w:rsidRPr="006E548C">
        <w:rPr>
          <w:rStyle w:val="indexpagenumbercontinued"/>
        </w:rPr>
        <w:t>–5</w:t>
      </w:r>
      <w:r w:rsidR="00CF518A">
        <w:t xml:space="preserve">, </w:t>
      </w:r>
      <w:r w:rsidR="00DC6AA6" w:rsidRPr="00230826">
        <w:rPr>
          <w:rStyle w:val="indexRefchap"/>
        </w:rPr>
        <w:t>2:</w:t>
      </w:r>
      <w:r w:rsidR="00DC6AA6" w:rsidRPr="00230826">
        <w:rPr>
          <w:rStyle w:val="indexRefpar"/>
        </w:rPr>
        <w:t>5–15</w:t>
      </w:r>
    </w:p>
    <w:p w14:paraId="499E8D18" w14:textId="77777777" w:rsidR="00E67803" w:rsidRDefault="00C57E99" w:rsidP="00CF518A">
      <w:pPr>
        <w:pStyle w:val="Index-2"/>
      </w:pPr>
      <w:r w:rsidRPr="002B1019">
        <w:t xml:space="preserve">utterances of, inspired </w:t>
      </w:r>
      <w:r w:rsidRPr="000C7039">
        <w:rPr>
          <w:highlight w:val="cyan"/>
        </w:rPr>
        <w:t>Shoghi Effendi</w:t>
      </w:r>
      <w:r w:rsidR="00DC6AA6" w:rsidRPr="00230826">
        <w:rPr>
          <w:rStyle w:val="indexpagenumbercomma"/>
        </w:rPr>
        <w:t xml:space="preserve">, </w:t>
      </w:r>
      <w:r w:rsidR="00DC6AA6" w:rsidRPr="00230826">
        <w:rPr>
          <w:rStyle w:val="indexpagenumberchecked"/>
        </w:rPr>
        <w:t>307</w:t>
      </w:r>
      <w:r w:rsidR="00CF518A">
        <w:t xml:space="preserve">, </w:t>
      </w:r>
      <w:r w:rsidR="00DC6AA6" w:rsidRPr="00230826">
        <w:rPr>
          <w:rStyle w:val="indexRefchap"/>
        </w:rPr>
        <w:t>27:</w:t>
      </w:r>
      <w:r w:rsidR="00DC6AA6" w:rsidRPr="00230826">
        <w:rPr>
          <w:rStyle w:val="indexRefpar"/>
        </w:rPr>
        <w:t>1</w:t>
      </w:r>
    </w:p>
    <w:p w14:paraId="6297AFC1" w14:textId="77777777" w:rsidR="00E67803" w:rsidRDefault="00C57E99">
      <w:pPr>
        <w:pStyle w:val="Index-2"/>
      </w:pPr>
      <w:r w:rsidRPr="002B1019">
        <w:t xml:space="preserve">Will and Testament of, </w:t>
      </w:r>
      <w:r w:rsidRPr="002B1019">
        <w:rPr>
          <w:rStyle w:val="BookTitle"/>
        </w:rPr>
        <w:t xml:space="preserve">see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p>
    <w:p w14:paraId="703E5760" w14:textId="77777777" w:rsidR="00E67803" w:rsidRDefault="00C57E99" w:rsidP="00CF518A">
      <w:pPr>
        <w:pStyle w:val="Index-2"/>
      </w:pPr>
      <w:r w:rsidRPr="002B1019">
        <w:t>wins respect of dignitaries of Adrianople</w:t>
      </w:r>
      <w:r w:rsidR="00DC6AA6" w:rsidRPr="00230826">
        <w:rPr>
          <w:rStyle w:val="indexpagenumbercomma"/>
        </w:rPr>
        <w:t xml:space="preserve">, </w:t>
      </w:r>
      <w:r w:rsidR="00DC6AA6" w:rsidRPr="00230826">
        <w:rPr>
          <w:rStyle w:val="indexpagenumberchecked"/>
        </w:rPr>
        <w:t>79</w:t>
      </w:r>
      <w:r w:rsidR="00CF518A">
        <w:t xml:space="preserve">, </w:t>
      </w:r>
      <w:r w:rsidR="00DC6AA6" w:rsidRPr="00230826">
        <w:rPr>
          <w:rStyle w:val="indexRefchap"/>
        </w:rPr>
        <w:t>4:</w:t>
      </w:r>
      <w:r w:rsidR="00DC6AA6" w:rsidRPr="00230826">
        <w:rPr>
          <w:rStyle w:val="indexRefpar"/>
        </w:rPr>
        <w:t>84</w:t>
      </w:r>
    </w:p>
    <w:p w14:paraId="22AAFD08" w14:textId="77777777" w:rsidR="00E67803" w:rsidRDefault="00C57E99" w:rsidP="00CF518A">
      <w:pPr>
        <w:pStyle w:val="Index-2"/>
      </w:pPr>
      <w:r w:rsidRPr="002B1019">
        <w:t>wives of</w:t>
      </w:r>
      <w:r w:rsidR="00DC6AA6" w:rsidRPr="00230826">
        <w:rPr>
          <w:rStyle w:val="indexpagenumbercomma"/>
        </w:rPr>
        <w:t xml:space="preserve">, </w:t>
      </w:r>
      <w:r w:rsidR="00DC6AA6" w:rsidRPr="00230826">
        <w:rPr>
          <w:rStyle w:val="indexpagenumberchecked"/>
        </w:rPr>
        <w:t>114</w:t>
      </w:r>
      <w:r w:rsidR="00DC6AA6" w:rsidRPr="00230826">
        <w:rPr>
          <w:rStyle w:val="indexpagenumbercomma"/>
        </w:rPr>
        <w:t xml:space="preserve">, </w:t>
      </w:r>
      <w:r w:rsidR="00DC6AA6" w:rsidRPr="00230826">
        <w:rPr>
          <w:rStyle w:val="indexpagenumberchecked"/>
        </w:rPr>
        <w:t>117</w:t>
      </w:r>
      <w:r w:rsidRPr="006E548C">
        <w:rPr>
          <w:rStyle w:val="indexpagenumbercontinued"/>
        </w:rPr>
        <w:t>–18</w:t>
      </w:r>
      <w:r w:rsidR="00CF518A">
        <w:t xml:space="preserve">, </w:t>
      </w:r>
      <w:r w:rsidR="00DC6AA6" w:rsidRPr="00230826">
        <w:rPr>
          <w:rStyle w:val="indexRefchap"/>
        </w:rPr>
        <w:t>7:</w:t>
      </w:r>
      <w:r w:rsidR="00DC6AA6" w:rsidRPr="00230826">
        <w:rPr>
          <w:rStyle w:val="indexRefpar"/>
        </w:rPr>
        <w:t>11</w:t>
      </w:r>
      <w:r w:rsidR="00CF518A">
        <w:t xml:space="preserve">, </w:t>
      </w:r>
      <w:r w:rsidR="00DC6AA6" w:rsidRPr="00230826">
        <w:rPr>
          <w:rStyle w:val="indexRefchap"/>
        </w:rPr>
        <w:t>7:</w:t>
      </w:r>
      <w:r w:rsidR="00DC6AA6" w:rsidRPr="00230826">
        <w:rPr>
          <w:rStyle w:val="indexRefpar"/>
        </w:rPr>
        <w:t>25–27</w:t>
      </w:r>
    </w:p>
    <w:p w14:paraId="14B9D8D3" w14:textId="77777777" w:rsidR="007F2FAA" w:rsidRDefault="00C57E99" w:rsidP="00B525DD">
      <w:pPr>
        <w:pStyle w:val="Index-2"/>
      </w:pPr>
      <w:r w:rsidRPr="002B1019">
        <w:t>World Order of</w:t>
      </w:r>
      <w:r w:rsidR="00DE2647">
        <w:t xml:space="preserve">, </w:t>
      </w:r>
      <w:r w:rsidR="00DE2647" w:rsidRPr="00CF518A">
        <w:rPr>
          <w:rStyle w:val="indexRefchap"/>
        </w:rPr>
        <w:t>2</w:t>
      </w:r>
      <w:r w:rsidR="00DE2647">
        <w:rPr>
          <w:rStyle w:val="indexRefchap"/>
        </w:rPr>
        <w:t>6</w:t>
      </w:r>
      <w:r w:rsidR="00DE2647" w:rsidRPr="00CF518A">
        <w:rPr>
          <w:rStyle w:val="indexRefchap"/>
        </w:rPr>
        <w:t>:</w:t>
      </w:r>
      <w:r w:rsidR="00DE2647">
        <w:rPr>
          <w:rStyle w:val="indexRefpar"/>
        </w:rPr>
        <w:t>22</w:t>
      </w:r>
      <w:r w:rsidR="00DE2647">
        <w:t xml:space="preserve">, </w:t>
      </w:r>
      <w:r w:rsidR="00DE2647" w:rsidRPr="00CF518A">
        <w:rPr>
          <w:rStyle w:val="indexRefchap"/>
        </w:rPr>
        <w:t>2</w:t>
      </w:r>
      <w:r w:rsidR="00DE2647">
        <w:rPr>
          <w:rStyle w:val="indexRefchap"/>
        </w:rPr>
        <w:t>6</w:t>
      </w:r>
      <w:r w:rsidR="00DE2647" w:rsidRPr="00CF518A">
        <w:rPr>
          <w:rStyle w:val="indexRefchap"/>
        </w:rPr>
        <w:t>:</w:t>
      </w:r>
      <w:r w:rsidR="00DE2647">
        <w:rPr>
          <w:rStyle w:val="indexRefpar"/>
        </w:rPr>
        <w:t>37</w:t>
      </w:r>
      <w:r w:rsidR="00DE2647">
        <w:t xml:space="preserve">, </w:t>
      </w:r>
      <w:r w:rsidR="00DE2647" w:rsidRPr="00CF518A">
        <w:rPr>
          <w:rStyle w:val="indexRefchap"/>
        </w:rPr>
        <w:t>2</w:t>
      </w:r>
      <w:r w:rsidR="00DE2647">
        <w:rPr>
          <w:rStyle w:val="indexRefchap"/>
        </w:rPr>
        <w:t>6</w:t>
      </w:r>
      <w:r w:rsidR="00DE2647" w:rsidRPr="00CF518A">
        <w:rPr>
          <w:rStyle w:val="indexRefchap"/>
        </w:rPr>
        <w:t>:</w:t>
      </w:r>
      <w:r w:rsidR="00DE2647">
        <w:rPr>
          <w:rStyle w:val="indexRefpar"/>
        </w:rPr>
        <w:t>39–46</w:t>
      </w:r>
      <w:r w:rsidR="00DE2647">
        <w:t xml:space="preserve">, </w:t>
      </w:r>
      <w:r w:rsidR="00DE2647" w:rsidRPr="00CF518A">
        <w:rPr>
          <w:rStyle w:val="indexRefchap"/>
        </w:rPr>
        <w:t>2</w:t>
      </w:r>
      <w:r w:rsidR="00DE2647">
        <w:rPr>
          <w:rStyle w:val="indexRefchap"/>
        </w:rPr>
        <w:t>7</w:t>
      </w:r>
      <w:r w:rsidR="00DE2647" w:rsidRPr="00CF518A">
        <w:rPr>
          <w:rStyle w:val="indexRefchap"/>
        </w:rPr>
        <w:t>:</w:t>
      </w:r>
      <w:r w:rsidR="00DE2647">
        <w:rPr>
          <w:rStyle w:val="indexRefpar"/>
        </w:rPr>
        <w:t>15</w:t>
      </w:r>
      <w:r w:rsidR="00DE2647">
        <w:t xml:space="preserve">, </w:t>
      </w:r>
      <w:r w:rsidR="00DE2647" w:rsidRPr="00CF518A">
        <w:rPr>
          <w:rStyle w:val="indexRefchap"/>
        </w:rPr>
        <w:t>2</w:t>
      </w:r>
      <w:r w:rsidR="00DE2647">
        <w:rPr>
          <w:rStyle w:val="indexRefchap"/>
        </w:rPr>
        <w:t>9</w:t>
      </w:r>
      <w:r w:rsidR="00DE2647" w:rsidRPr="00CF518A">
        <w:rPr>
          <w:rStyle w:val="indexRefchap"/>
        </w:rPr>
        <w:t>:</w:t>
      </w:r>
      <w:r w:rsidR="00DE2647">
        <w:rPr>
          <w:rStyle w:val="indexRefpar"/>
        </w:rPr>
        <w:t>24</w:t>
      </w:r>
      <w:r w:rsidR="00DE2647">
        <w:t xml:space="preserve">, </w:t>
      </w:r>
      <w:r w:rsidR="00DE2647">
        <w:rPr>
          <w:rStyle w:val="indexRefchap"/>
        </w:rPr>
        <w:t>34</w:t>
      </w:r>
      <w:r w:rsidR="00DE2647" w:rsidRPr="00CF518A">
        <w:rPr>
          <w:rStyle w:val="indexRefchap"/>
        </w:rPr>
        <w:t>:</w:t>
      </w:r>
      <w:r w:rsidR="00DE2647">
        <w:rPr>
          <w:rStyle w:val="indexRefpar"/>
        </w:rPr>
        <w:t>17</w:t>
      </w:r>
      <w:r w:rsidR="00DE2647">
        <w:t xml:space="preserve">, </w:t>
      </w:r>
      <w:r w:rsidR="00DE2647">
        <w:rPr>
          <w:rStyle w:val="indexRefchap"/>
        </w:rPr>
        <w:t>34</w:t>
      </w:r>
      <w:r w:rsidR="00DE2647" w:rsidRPr="00CF518A">
        <w:rPr>
          <w:rStyle w:val="indexRefchap"/>
        </w:rPr>
        <w:t>:</w:t>
      </w:r>
      <w:r w:rsidR="00DE2647">
        <w:rPr>
          <w:rStyle w:val="indexRefpar"/>
        </w:rPr>
        <w:t>30</w:t>
      </w:r>
      <w:r w:rsidR="00DE2647">
        <w:t xml:space="preserve">, </w:t>
      </w:r>
      <w:r w:rsidR="00DE2647">
        <w:rPr>
          <w:rStyle w:val="indexRefchap"/>
        </w:rPr>
        <w:t>34</w:t>
      </w:r>
      <w:r w:rsidR="00DE2647" w:rsidRPr="00CF518A">
        <w:rPr>
          <w:rStyle w:val="indexRefchap"/>
        </w:rPr>
        <w:t>:</w:t>
      </w:r>
      <w:r w:rsidR="00DE2647">
        <w:rPr>
          <w:rStyle w:val="indexRefpar"/>
        </w:rPr>
        <w:t>40–43</w:t>
      </w:r>
      <w:r w:rsidR="00B525DD">
        <w:t xml:space="preserve">, </w:t>
      </w:r>
      <w:r w:rsidR="00B525DD">
        <w:rPr>
          <w:rStyle w:val="indexRefchap"/>
        </w:rPr>
        <w:t>34</w:t>
      </w:r>
      <w:r w:rsidR="00B525DD" w:rsidRPr="00CF518A">
        <w:rPr>
          <w:rStyle w:val="indexRefchap"/>
        </w:rPr>
        <w:t>:</w:t>
      </w:r>
      <w:r w:rsidR="00B525DD">
        <w:rPr>
          <w:rStyle w:val="indexRefpar"/>
        </w:rPr>
        <w:t>51–54</w:t>
      </w:r>
      <w:r w:rsidR="00B525DD">
        <w:t xml:space="preserve">, </w:t>
      </w:r>
      <w:r w:rsidR="00B525DD">
        <w:rPr>
          <w:rStyle w:val="indexRefchap"/>
        </w:rPr>
        <w:t>34</w:t>
      </w:r>
      <w:r w:rsidR="00B525DD" w:rsidRPr="00CF518A">
        <w:rPr>
          <w:rStyle w:val="indexRefchap"/>
        </w:rPr>
        <w:t>:</w:t>
      </w:r>
      <w:r w:rsidR="00B525DD">
        <w:rPr>
          <w:rStyle w:val="indexRefpar"/>
        </w:rPr>
        <w:t>68</w:t>
      </w:r>
      <w:r w:rsidR="00B525DD">
        <w:t xml:space="preserve">, </w:t>
      </w:r>
      <w:r w:rsidR="00B525DD" w:rsidRPr="00CF518A">
        <w:rPr>
          <w:rStyle w:val="indexRefchap"/>
        </w:rPr>
        <w:t>2</w:t>
      </w:r>
      <w:r w:rsidR="00B525DD">
        <w:rPr>
          <w:rStyle w:val="indexRefchap"/>
        </w:rPr>
        <w:t>3</w:t>
      </w:r>
      <w:r w:rsidR="00B525DD" w:rsidRPr="00CF518A">
        <w:rPr>
          <w:rStyle w:val="indexRefchap"/>
        </w:rPr>
        <w:t>:</w:t>
      </w:r>
      <w:r w:rsidR="00B525DD">
        <w:rPr>
          <w:rStyle w:val="indexRefpar"/>
        </w:rPr>
        <w:t>26–27</w:t>
      </w:r>
      <w:r w:rsidR="00B525DD">
        <w:t xml:space="preserve">, </w:t>
      </w:r>
      <w:r w:rsidR="00B525DD">
        <w:rPr>
          <w:rStyle w:val="indexRefchap"/>
        </w:rPr>
        <w:t>36</w:t>
      </w:r>
      <w:r w:rsidR="00B525DD" w:rsidRPr="00CF518A">
        <w:rPr>
          <w:rStyle w:val="indexRefchap"/>
        </w:rPr>
        <w:t>:</w:t>
      </w:r>
      <w:r w:rsidR="00B525DD">
        <w:rPr>
          <w:rStyle w:val="indexRefpar"/>
        </w:rPr>
        <w:t>31</w:t>
      </w:r>
      <w:r w:rsidR="00B525DD">
        <w:t xml:space="preserve">, </w:t>
      </w:r>
      <w:r w:rsidR="00B525DD" w:rsidRPr="00CF518A">
        <w:rPr>
          <w:rStyle w:val="indexRefchap"/>
        </w:rPr>
        <w:t>ap</w:t>
      </w:r>
      <w:r w:rsidR="00B525DD">
        <w:rPr>
          <w:rStyle w:val="indexRefchap"/>
        </w:rPr>
        <w:t>3</w:t>
      </w:r>
      <w:r w:rsidR="00B525DD" w:rsidRPr="00CF518A">
        <w:rPr>
          <w:rStyle w:val="indexRefchap"/>
        </w:rPr>
        <w:t>:</w:t>
      </w:r>
      <w:r w:rsidR="00B525DD" w:rsidRPr="00CF518A">
        <w:rPr>
          <w:rStyle w:val="indexRefchapsub"/>
        </w:rPr>
        <w:t>1:</w:t>
      </w:r>
      <w:r w:rsidR="00B525DD" w:rsidRPr="00CF518A">
        <w:rPr>
          <w:rStyle w:val="indexRefpar"/>
        </w:rPr>
        <w:t>3</w:t>
      </w:r>
      <w:r w:rsidR="00B525DD">
        <w:t xml:space="preserve">, </w:t>
      </w:r>
      <w:r w:rsidR="00B525DD" w:rsidRPr="00CF518A">
        <w:rPr>
          <w:rStyle w:val="indexRefchap"/>
        </w:rPr>
        <w:t>ap</w:t>
      </w:r>
      <w:r w:rsidR="00B525DD">
        <w:rPr>
          <w:rStyle w:val="indexRefchap"/>
        </w:rPr>
        <w:t>3</w:t>
      </w:r>
      <w:r w:rsidR="00B525DD" w:rsidRPr="00CF518A">
        <w:rPr>
          <w:rStyle w:val="indexRefchap"/>
        </w:rPr>
        <w:t>:</w:t>
      </w:r>
      <w:r w:rsidR="00B525DD" w:rsidRPr="00CF518A">
        <w:rPr>
          <w:rStyle w:val="indexRefchapsub"/>
        </w:rPr>
        <w:t>1:</w:t>
      </w:r>
      <w:r w:rsidR="00B525DD">
        <w:rPr>
          <w:rStyle w:val="indexRefpar"/>
        </w:rPr>
        <w:t>13</w:t>
      </w:r>
      <w:r w:rsidR="00B525DD">
        <w:t xml:space="preserve">, </w:t>
      </w:r>
      <w:r w:rsidR="00B525DD" w:rsidRPr="00CF518A">
        <w:rPr>
          <w:rStyle w:val="indexRefchap"/>
        </w:rPr>
        <w:t>ap</w:t>
      </w:r>
      <w:r w:rsidR="00B525DD">
        <w:rPr>
          <w:rStyle w:val="indexRefchap"/>
        </w:rPr>
        <w:t>3</w:t>
      </w:r>
      <w:r w:rsidR="00B525DD" w:rsidRPr="00CF518A">
        <w:rPr>
          <w:rStyle w:val="indexRefchap"/>
        </w:rPr>
        <w:t>:</w:t>
      </w:r>
      <w:r w:rsidR="00B525DD" w:rsidRPr="00CF518A">
        <w:rPr>
          <w:rStyle w:val="indexRefchapsub"/>
        </w:rPr>
        <w:t>1:</w:t>
      </w:r>
      <w:r w:rsidR="00B525DD">
        <w:rPr>
          <w:rStyle w:val="indexRefpar"/>
        </w:rPr>
        <w:t>21</w:t>
      </w:r>
      <w:r w:rsidRPr="002B1019">
        <w:t xml:space="preserve">, </w:t>
      </w:r>
      <w:r w:rsidRPr="00971E46">
        <w:rPr>
          <w:rStyle w:val="indexverweis"/>
        </w:rPr>
        <w:t>see</w:t>
      </w:r>
      <w:r w:rsidRPr="002B1019">
        <w:t xml:space="preserve"> World Order </w:t>
      </w:r>
    </w:p>
    <w:p w14:paraId="38BFE3FB" w14:textId="77777777" w:rsidR="00E67803" w:rsidRPr="00230826" w:rsidRDefault="00C57E99" w:rsidP="00B525DD">
      <w:pPr>
        <w:pStyle w:val="Index-2"/>
        <w:rPr>
          <w:shd w:val="clear" w:color="auto" w:fill="FF9D43"/>
        </w:rPr>
      </w:pPr>
      <w:r w:rsidRPr="002B1019">
        <w:t xml:space="preserve">Writings of, </w:t>
      </w:r>
      <w:r w:rsidRPr="00971E46">
        <w:rPr>
          <w:rStyle w:val="indexverweis"/>
        </w:rPr>
        <w:t>see</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quotations</w:t>
      </w:r>
      <w:r>
        <w:t xml:space="preserve"> </w:t>
      </w:r>
      <w:r w:rsidRPr="002B1019">
        <w:t xml:space="preserve">from Writings of </w:t>
      </w:r>
      <w:r w:rsidRPr="00971E46">
        <w:rPr>
          <w:rStyle w:val="indexverweis"/>
        </w:rPr>
        <w:t>and</w:t>
      </w:r>
      <w:r w:rsidRPr="002B1019">
        <w:t xml:space="preserve"> Writings,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3499D90B" w14:textId="77777777" w:rsidR="00C57E99" w:rsidRDefault="00C57E99" w:rsidP="00C57E99">
      <w:pPr>
        <w:pStyle w:val="Index-1"/>
      </w:pPr>
      <w:r w:rsidRPr="009F2219">
        <w:rPr>
          <w:highlight w:val="yellow"/>
        </w:rPr>
        <w:t>Bahíyyih</w:t>
      </w:r>
      <w:r w:rsidR="00627ED1" w:rsidRPr="00627ED1">
        <w:rPr>
          <w:highlight w:val="yellow"/>
        </w:rPr>
        <w:t xml:space="preserve"> </w:t>
      </w:r>
      <w:r w:rsidRPr="009F2219">
        <w:rPr>
          <w:highlight w:val="yellow"/>
        </w:rPr>
        <w:t>ánum</w:t>
      </w:r>
      <w:r w:rsidRPr="002B1019">
        <w:t xml:space="preserve">, </w:t>
      </w:r>
      <w:r w:rsidRPr="00971E46">
        <w:rPr>
          <w:rStyle w:val="indexverweis"/>
        </w:rPr>
        <w:t>see</w:t>
      </w:r>
      <w:r w:rsidRPr="002B1019">
        <w:t xml:space="preserve"> Greatest Holy Leaf</w:t>
      </w:r>
    </w:p>
    <w:p w14:paraId="0D285211" w14:textId="77777777" w:rsidR="00C57E99" w:rsidRPr="002B1019" w:rsidRDefault="00C57E99" w:rsidP="00E5006A">
      <w:pPr>
        <w:pStyle w:val="Index-1"/>
      </w:pPr>
      <w:r w:rsidRPr="000C7039">
        <w:rPr>
          <w:highlight w:val="yellow"/>
        </w:rPr>
        <w:t>Bahjí</w:t>
      </w:r>
      <w:r w:rsidRPr="002B1019">
        <w:t>, Mansion of</w:t>
      </w:r>
      <w:r w:rsidR="00DC6AA6" w:rsidRPr="00230826">
        <w:rPr>
          <w:rStyle w:val="indexpagenumbercomma"/>
        </w:rPr>
        <w:t xml:space="preserve">, </w:t>
      </w:r>
      <w:r w:rsidR="00DC6AA6" w:rsidRPr="00230826">
        <w:rPr>
          <w:rStyle w:val="indexpagenumberchecked"/>
        </w:rPr>
        <w:t>135</w:t>
      </w:r>
      <w:r w:rsidRPr="006E548C">
        <w:rPr>
          <w:rStyle w:val="indexpagenumbercontinued"/>
        </w:rPr>
        <w:t>–6</w:t>
      </w:r>
      <w:r w:rsidR="00DC6AA6" w:rsidRPr="00230826">
        <w:rPr>
          <w:rStyle w:val="indexpagenumbercomma"/>
        </w:rPr>
        <w:t xml:space="preserve">, </w:t>
      </w:r>
      <w:r w:rsidR="00DC6AA6" w:rsidRPr="00230826">
        <w:rPr>
          <w:rStyle w:val="indexpagenumberchecked"/>
        </w:rPr>
        <w:t>138</w:t>
      </w:r>
      <w:r w:rsidR="00DC6AA6" w:rsidRPr="00230826">
        <w:rPr>
          <w:rStyle w:val="indexpagenumbercomma"/>
        </w:rPr>
        <w:t xml:space="preserve">, </w:t>
      </w:r>
      <w:r w:rsidR="00DC6AA6" w:rsidRPr="00230826">
        <w:rPr>
          <w:rStyle w:val="indexpagenumberchecked"/>
        </w:rPr>
        <w:t>148</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174</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383</w:t>
      </w:r>
      <w:r w:rsidR="00E5006A">
        <w:t xml:space="preserve">, </w:t>
      </w:r>
      <w:r w:rsidR="00DC6AA6" w:rsidRPr="00230826">
        <w:rPr>
          <w:rStyle w:val="indexRefchap"/>
        </w:rPr>
        <w:t>9:</w:t>
      </w:r>
      <w:r w:rsidR="00DC6AA6" w:rsidRPr="00230826">
        <w:rPr>
          <w:rStyle w:val="indexRefpar"/>
        </w:rPr>
        <w:t>3</w:t>
      </w:r>
      <w:r w:rsidR="00E5006A">
        <w:rPr>
          <w:rStyle w:val="indexRefpar"/>
        </w:rPr>
        <w:t>-5</w:t>
      </w:r>
      <w:r w:rsidR="00E5006A">
        <w:t xml:space="preserve">, </w:t>
      </w:r>
      <w:r w:rsidR="00DC6AA6" w:rsidRPr="00230826">
        <w:rPr>
          <w:rStyle w:val="indexRefchap"/>
        </w:rPr>
        <w:t>9:</w:t>
      </w:r>
      <w:r w:rsidR="00DC6AA6" w:rsidRPr="00230826">
        <w:rPr>
          <w:rStyle w:val="indexRefpar"/>
        </w:rPr>
        <w:t>20</w:t>
      </w:r>
      <w:r w:rsidR="00E5006A">
        <w:t xml:space="preserve">, </w:t>
      </w:r>
      <w:r w:rsidR="00DC6AA6" w:rsidRPr="00230826">
        <w:rPr>
          <w:rStyle w:val="indexRefchap"/>
        </w:rPr>
        <w:t>11:</w:t>
      </w:r>
      <w:r w:rsidR="00DC6AA6" w:rsidRPr="00230826">
        <w:rPr>
          <w:rStyle w:val="indexRefpar"/>
        </w:rPr>
        <w:t>1</w:t>
      </w:r>
      <w:r w:rsidR="00E5006A">
        <w:t xml:space="preserve">, </w:t>
      </w:r>
      <w:r w:rsidR="00DC6AA6" w:rsidRPr="00230826">
        <w:rPr>
          <w:rStyle w:val="indexRefchap"/>
        </w:rPr>
        <w:t>13:</w:t>
      </w:r>
      <w:r w:rsidR="00DC6AA6" w:rsidRPr="00230826">
        <w:rPr>
          <w:rStyle w:val="indexRefpar"/>
        </w:rPr>
        <w:t>4</w:t>
      </w:r>
      <w:r w:rsidR="00E5006A">
        <w:t xml:space="preserve">, </w:t>
      </w:r>
      <w:r w:rsidR="00DC6AA6" w:rsidRPr="00230826">
        <w:rPr>
          <w:rStyle w:val="indexRefchap"/>
        </w:rPr>
        <w:t>14:</w:t>
      </w:r>
      <w:r w:rsidR="00DC6AA6" w:rsidRPr="00230826">
        <w:rPr>
          <w:rStyle w:val="indexRefpar"/>
        </w:rPr>
        <w:t>16</w:t>
      </w:r>
      <w:r w:rsidR="00E5006A">
        <w:t xml:space="preserve">, </w:t>
      </w:r>
      <w:r w:rsidR="00DC6AA6" w:rsidRPr="00230826">
        <w:rPr>
          <w:rStyle w:val="indexRefchap"/>
        </w:rPr>
        <w:t>14:</w:t>
      </w:r>
      <w:r w:rsidR="00DC6AA6" w:rsidRPr="00230826">
        <w:rPr>
          <w:rStyle w:val="indexRefpar"/>
        </w:rPr>
        <w:t>20–21</w:t>
      </w:r>
      <w:r w:rsidR="00E5006A">
        <w:t xml:space="preserve">, </w:t>
      </w:r>
      <w:r w:rsidR="00DC6AA6" w:rsidRPr="00230826">
        <w:rPr>
          <w:rStyle w:val="indexRefchap"/>
        </w:rPr>
        <w:t>20:</w:t>
      </w:r>
      <w:r w:rsidR="00DC6AA6" w:rsidRPr="00230826">
        <w:rPr>
          <w:rStyle w:val="indexRefpar"/>
        </w:rPr>
        <w:t>4–5</w:t>
      </w:r>
      <w:r w:rsidR="00E5006A">
        <w:t xml:space="preserve">, </w:t>
      </w:r>
      <w:r w:rsidR="00DC6AA6" w:rsidRPr="00230826">
        <w:rPr>
          <w:rStyle w:val="indexRefchap"/>
        </w:rPr>
        <w:t>20:</w:t>
      </w:r>
      <w:r w:rsidR="00DC6AA6" w:rsidRPr="00230826">
        <w:rPr>
          <w:rStyle w:val="indexRefpar"/>
        </w:rPr>
        <w:t>17</w:t>
      </w:r>
      <w:r w:rsidR="00E5006A">
        <w:t xml:space="preserve">, </w:t>
      </w:r>
      <w:r w:rsidR="00DC6AA6" w:rsidRPr="00230826">
        <w:rPr>
          <w:rStyle w:val="indexRefchap"/>
        </w:rPr>
        <w:t>34:</w:t>
      </w:r>
      <w:r w:rsidR="00DC6AA6" w:rsidRPr="00230826">
        <w:rPr>
          <w:rStyle w:val="indexRefpar"/>
        </w:rPr>
        <w:t>26</w:t>
      </w:r>
    </w:p>
    <w:p w14:paraId="5EE10C33" w14:textId="77777777" w:rsidR="00E67803" w:rsidRDefault="00C57E99" w:rsidP="00E5006A">
      <w:pPr>
        <w:pStyle w:val="Index-2"/>
      </w:pPr>
      <w:r w:rsidRPr="000C7039">
        <w:rPr>
          <w:highlight w:val="yellow"/>
        </w:rPr>
        <w:t>ʿAbdu</w:t>
      </w:r>
      <w:r w:rsidR="00627ED1" w:rsidRPr="00627ED1">
        <w:rPr>
          <w:highlight w:val="yellow"/>
        </w:rPr>
        <w:t>’</w:t>
      </w:r>
      <w:r w:rsidRPr="000C7039">
        <w:rPr>
          <w:highlight w:val="yellow"/>
        </w:rPr>
        <w:t>l-Bahá</w:t>
      </w:r>
      <w:r w:rsidRPr="002B1019">
        <w:t xml:space="preserve"> and His family did not live</w:t>
      </w:r>
      <w:r>
        <w:t xml:space="preserve"> </w:t>
      </w:r>
      <w:r w:rsidRPr="002B1019">
        <w:t>at</w:t>
      </w:r>
      <w:r w:rsidR="00DC6AA6" w:rsidRPr="00230826">
        <w:rPr>
          <w:rStyle w:val="indexpagenumbercomma"/>
        </w:rPr>
        <w:t xml:space="preserve">, </w:t>
      </w:r>
      <w:r w:rsidR="00DC6AA6" w:rsidRPr="00230826">
        <w:rPr>
          <w:rStyle w:val="indexpagenumberchecked"/>
        </w:rPr>
        <w:t>175</w:t>
      </w:r>
      <w:r w:rsidR="00E5006A">
        <w:t xml:space="preserve">, </w:t>
      </w:r>
      <w:r w:rsidR="00DC6AA6" w:rsidRPr="00230826">
        <w:rPr>
          <w:rStyle w:val="indexRefchap"/>
        </w:rPr>
        <w:t>14:</w:t>
      </w:r>
      <w:r w:rsidR="00DC6AA6" w:rsidRPr="00230826">
        <w:rPr>
          <w:rStyle w:val="indexRefpar"/>
        </w:rPr>
        <w:t>21</w:t>
      </w:r>
    </w:p>
    <w:p w14:paraId="7A9DD8F1" w14:textId="77777777" w:rsidR="00E67803" w:rsidRDefault="00C57E99" w:rsidP="00E5006A">
      <w:pPr>
        <w:pStyle w:val="Index-2"/>
      </w:pPr>
      <w:r w:rsidRPr="002B1019">
        <w:t xml:space="preserve">cleansed by </w:t>
      </w:r>
      <w:r w:rsidRPr="000C7039">
        <w:rPr>
          <w:highlight w:val="cyan"/>
        </w:rPr>
        <w:t>Shoghi Effendi</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329</w:t>
      </w:r>
      <w:r w:rsidRPr="006E548C">
        <w:rPr>
          <w:rStyle w:val="indexpagenumbercontinued"/>
        </w:rPr>
        <w:t>–31</w:t>
      </w:r>
      <w:r w:rsidR="00E5006A">
        <w:t xml:space="preserve">, </w:t>
      </w:r>
      <w:r w:rsidR="00DC6AA6" w:rsidRPr="00230826">
        <w:rPr>
          <w:rStyle w:val="indexRefchap"/>
        </w:rPr>
        <w:t>14:</w:t>
      </w:r>
      <w:r w:rsidR="00DC6AA6" w:rsidRPr="00230826">
        <w:rPr>
          <w:rStyle w:val="indexRefpar"/>
        </w:rPr>
        <w:t>21</w:t>
      </w:r>
      <w:r w:rsidR="00E5006A">
        <w:t xml:space="preserve">, </w:t>
      </w:r>
      <w:r w:rsidR="00DC6AA6" w:rsidRPr="00230826">
        <w:rPr>
          <w:rStyle w:val="indexRefchap"/>
        </w:rPr>
        <w:t>29:</w:t>
      </w:r>
      <w:r w:rsidR="00DC6AA6" w:rsidRPr="00230826">
        <w:rPr>
          <w:rStyle w:val="indexRefpar"/>
        </w:rPr>
        <w:t>29–41</w:t>
      </w:r>
    </w:p>
    <w:p w14:paraId="14987C48" w14:textId="77777777" w:rsidR="00E67803" w:rsidRDefault="00C57E99" w:rsidP="00E5006A">
      <w:pPr>
        <w:pStyle w:val="Index-2"/>
      </w:pPr>
      <w:r w:rsidRPr="002B1019">
        <w:t>gardens at</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367</w:t>
      </w:r>
      <w:r w:rsidR="00E5006A">
        <w:t xml:space="preserve">, </w:t>
      </w:r>
      <w:r w:rsidR="00DC6AA6" w:rsidRPr="00230826">
        <w:rPr>
          <w:rStyle w:val="indexRefchap"/>
        </w:rPr>
        <w:t>29:</w:t>
      </w:r>
      <w:r w:rsidR="00DC6AA6" w:rsidRPr="00230826">
        <w:rPr>
          <w:rStyle w:val="indexRefpar"/>
        </w:rPr>
        <w:t>12</w:t>
      </w:r>
      <w:r w:rsidR="00E5006A">
        <w:t xml:space="preserve">, </w:t>
      </w:r>
      <w:r w:rsidR="00DC6AA6" w:rsidRPr="00230826">
        <w:rPr>
          <w:rStyle w:val="indexRefchap"/>
        </w:rPr>
        <w:t>29:</w:t>
      </w:r>
      <w:r w:rsidR="00DC6AA6" w:rsidRPr="00230826">
        <w:rPr>
          <w:rStyle w:val="indexRefpar"/>
        </w:rPr>
        <w:t>28</w:t>
      </w:r>
      <w:r w:rsidR="00E5006A">
        <w:t xml:space="preserve">, </w:t>
      </w:r>
      <w:r w:rsidR="00DC6AA6" w:rsidRPr="00230826">
        <w:rPr>
          <w:rStyle w:val="indexRefchap"/>
        </w:rPr>
        <w:t>29:</w:t>
      </w:r>
      <w:r w:rsidR="00DC6AA6" w:rsidRPr="00230826">
        <w:rPr>
          <w:rStyle w:val="indexRefpar"/>
        </w:rPr>
        <w:t>40</w:t>
      </w:r>
      <w:r w:rsidR="00E5006A">
        <w:t xml:space="preserve">, </w:t>
      </w:r>
      <w:r w:rsidR="00DC6AA6" w:rsidRPr="00230826">
        <w:rPr>
          <w:rStyle w:val="indexRefchap"/>
        </w:rPr>
        <w:t>32:</w:t>
      </w:r>
      <w:r w:rsidR="00DC6AA6" w:rsidRPr="00230826">
        <w:rPr>
          <w:rStyle w:val="indexRefpar"/>
        </w:rPr>
        <w:t>91–94</w:t>
      </w:r>
    </w:p>
    <w:p w14:paraId="38E48AD5" w14:textId="77777777" w:rsidR="00AF701D" w:rsidRDefault="00C57E99">
      <w:pPr>
        <w:pStyle w:val="Index-2"/>
      </w:pPr>
      <w:r w:rsidRPr="002B1019">
        <w:t xml:space="preserve">life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family at</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E5006A">
        <w:t xml:space="preserve">, </w:t>
      </w:r>
      <w:r w:rsidR="00DC6AA6" w:rsidRPr="00230826">
        <w:rPr>
          <w:rStyle w:val="indexRefchap"/>
        </w:rPr>
        <w:t>14:</w:t>
      </w:r>
      <w:r w:rsidR="00DC6AA6" w:rsidRPr="00230826">
        <w:rPr>
          <w:rStyle w:val="indexRefpar"/>
        </w:rPr>
        <w:t>33–36</w:t>
      </w:r>
    </w:p>
    <w:p w14:paraId="32AEDB75" w14:textId="77777777" w:rsidR="00AF701D" w:rsidRDefault="00C57E99">
      <w:pPr>
        <w:pStyle w:val="Index-2"/>
      </w:pPr>
      <w:r w:rsidRPr="002B1019">
        <w:t xml:space="preserve">memorial meeting for </w:t>
      </w:r>
      <w:r w:rsidRPr="000C7039">
        <w:rPr>
          <w:highlight w:val="cyan"/>
        </w:rPr>
        <w:t>Shoghi Effendi</w:t>
      </w:r>
      <w:r w:rsidRPr="002B1019">
        <w:t xml:space="preserve"> at</w:t>
      </w:r>
      <w:r w:rsidR="00DC6AA6" w:rsidRPr="00230826">
        <w:rPr>
          <w:rStyle w:val="indexpagenumbercomma"/>
        </w:rPr>
        <w:t xml:space="preserve">, </w:t>
      </w:r>
      <w:r w:rsidR="00DC6AA6" w:rsidRPr="00230826">
        <w:rPr>
          <w:rStyle w:val="indexpagenumberchecked"/>
        </w:rPr>
        <w:t>382</w:t>
      </w:r>
      <w:r w:rsidR="00E5006A">
        <w:t xml:space="preserve">, </w:t>
      </w:r>
      <w:r w:rsidR="00DC6AA6" w:rsidRPr="00230826">
        <w:rPr>
          <w:rStyle w:val="indexRefchap"/>
        </w:rPr>
        <w:t>34:</w:t>
      </w:r>
      <w:r w:rsidR="00DC6AA6" w:rsidRPr="00230826">
        <w:rPr>
          <w:rStyle w:val="indexRefpar"/>
        </w:rPr>
        <w:t>25</w:t>
      </w:r>
    </w:p>
    <w:p w14:paraId="7925D551" w14:textId="77777777" w:rsidR="00AF701D" w:rsidRDefault="00C57E99">
      <w:pPr>
        <w:pStyle w:val="Index-2"/>
      </w:pPr>
      <w:r w:rsidRPr="002B1019">
        <w:t>occupied by Covenant-breakers</w:t>
      </w:r>
      <w:r w:rsidR="00DC6AA6" w:rsidRPr="00230826">
        <w:rPr>
          <w:rStyle w:val="indexpagenumbercomma"/>
        </w:rPr>
        <w:t xml:space="preserve">, </w:t>
      </w:r>
      <w:r w:rsidR="00DC6AA6" w:rsidRPr="00230826">
        <w:rPr>
          <w:rStyle w:val="indexpagenumberchecked"/>
        </w:rPr>
        <w:t>175</w:t>
      </w:r>
      <w:r w:rsidRPr="006E548C">
        <w:rPr>
          <w:rStyle w:val="indexpagenumbercontinued"/>
        </w:rPr>
        <w:t>–6</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328</w:t>
      </w:r>
      <w:r w:rsidRPr="006E548C">
        <w:rPr>
          <w:rStyle w:val="indexpagenumbercontinued"/>
        </w:rPr>
        <w:t>–31</w:t>
      </w:r>
      <w:r w:rsidR="00CB3DBA">
        <w:t xml:space="preserve">, </w:t>
      </w:r>
      <w:r w:rsidR="00DC6AA6" w:rsidRPr="00230826">
        <w:rPr>
          <w:rStyle w:val="indexRefchap"/>
        </w:rPr>
        <w:t>14:</w:t>
      </w:r>
      <w:r w:rsidR="00DC6AA6" w:rsidRPr="00230826">
        <w:rPr>
          <w:rStyle w:val="indexRefpar"/>
        </w:rPr>
        <w:t>21</w:t>
      </w:r>
      <w:r w:rsidR="00CB3DBA">
        <w:t xml:space="preserve">, </w:t>
      </w:r>
      <w:r w:rsidR="00DC6AA6" w:rsidRPr="00230826">
        <w:rPr>
          <w:rStyle w:val="indexRefchap"/>
        </w:rPr>
        <w:t>19:</w:t>
      </w:r>
      <w:r w:rsidR="00DC6AA6" w:rsidRPr="00230826">
        <w:rPr>
          <w:rStyle w:val="indexRefpar"/>
        </w:rPr>
        <w:t>6</w:t>
      </w:r>
      <w:r w:rsidR="00CB3DBA">
        <w:t xml:space="preserve">, </w:t>
      </w:r>
      <w:r w:rsidR="00DC6AA6" w:rsidRPr="00230826">
        <w:rPr>
          <w:rStyle w:val="indexRefchap"/>
        </w:rPr>
        <w:t>21:</w:t>
      </w:r>
      <w:r w:rsidR="00DC6AA6" w:rsidRPr="00230826">
        <w:rPr>
          <w:rStyle w:val="indexRefpar"/>
        </w:rPr>
        <w:t>32</w:t>
      </w:r>
      <w:r w:rsidR="00CB3DBA">
        <w:t xml:space="preserve">, </w:t>
      </w:r>
      <w:r w:rsidR="00DC6AA6" w:rsidRPr="00230826">
        <w:rPr>
          <w:rStyle w:val="indexRefchap"/>
        </w:rPr>
        <w:t>29:</w:t>
      </w:r>
      <w:r w:rsidR="00DC6AA6" w:rsidRPr="00230826">
        <w:rPr>
          <w:rStyle w:val="indexRefpar"/>
        </w:rPr>
        <w:t>29–39</w:t>
      </w:r>
    </w:p>
    <w:p w14:paraId="3B757F02" w14:textId="77777777" w:rsidR="00AF701D" w:rsidRDefault="00C57E99">
      <w:pPr>
        <w:pStyle w:val="Index-2"/>
      </w:pPr>
      <w:r w:rsidRPr="002B1019">
        <w:t xml:space="preserve">restored by </w:t>
      </w:r>
      <w:r w:rsidRPr="000C7039">
        <w:rPr>
          <w:highlight w:val="cyan"/>
        </w:rPr>
        <w:t>Shoghi Effendi</w:t>
      </w:r>
      <w:r w:rsidRPr="002B1019">
        <w:t xml:space="preserve">. </w:t>
      </w:r>
      <w:r w:rsidR="00DC6AA6" w:rsidRPr="00230826">
        <w:rPr>
          <w:rStyle w:val="indexpagenumberchecked"/>
        </w:rPr>
        <w:t>328</w:t>
      </w:r>
      <w:r w:rsidRPr="006E548C">
        <w:rPr>
          <w:rStyle w:val="indexpagenumbercontinued"/>
        </w:rPr>
        <w:t>–9</w:t>
      </w:r>
      <w:r w:rsidR="00CB3DBA">
        <w:t xml:space="preserve">, </w:t>
      </w:r>
      <w:r w:rsidR="00DC6AA6" w:rsidRPr="00230826">
        <w:rPr>
          <w:rStyle w:val="indexRefchap"/>
        </w:rPr>
        <w:t>29:</w:t>
      </w:r>
      <w:r w:rsidR="00DC6AA6" w:rsidRPr="00230826">
        <w:rPr>
          <w:rStyle w:val="indexRefpar"/>
        </w:rPr>
        <w:t>27–29</w:t>
      </w:r>
    </w:p>
    <w:p w14:paraId="25964FDD" w14:textId="77777777" w:rsidR="00AF701D" w:rsidRDefault="00C57E99">
      <w:pPr>
        <w:pStyle w:val="Index-2"/>
      </w:pPr>
      <w:r w:rsidRPr="002B1019">
        <w:t>share of, sold by Covenant-breakers</w:t>
      </w:r>
      <w:r w:rsidR="00DC6AA6" w:rsidRPr="00230826">
        <w:rPr>
          <w:rStyle w:val="indexpagenumbercomma"/>
        </w:rPr>
        <w:t xml:space="preserve">, </w:t>
      </w:r>
      <w:r w:rsidR="00DC6AA6" w:rsidRPr="00230826">
        <w:rPr>
          <w:rStyle w:val="indexpagenumberchecked"/>
        </w:rPr>
        <w:t>227</w:t>
      </w:r>
      <w:r w:rsidR="003E6FF5">
        <w:t xml:space="preserve">, </w:t>
      </w:r>
      <w:r w:rsidR="00DC6AA6" w:rsidRPr="00230826">
        <w:rPr>
          <w:rStyle w:val="indexRefchap"/>
        </w:rPr>
        <w:t>19:</w:t>
      </w:r>
      <w:r w:rsidR="00DC6AA6" w:rsidRPr="00230826">
        <w:rPr>
          <w:rStyle w:val="indexRefpar"/>
        </w:rPr>
        <w:t>26</w:t>
      </w:r>
    </w:p>
    <w:p w14:paraId="1282867D" w14:textId="77777777" w:rsidR="00AF701D" w:rsidRDefault="00C57E99">
      <w:pPr>
        <w:pStyle w:val="Index-1"/>
      </w:pPr>
      <w:r w:rsidRPr="000C7039">
        <w:rPr>
          <w:highlight w:val="yellow"/>
        </w:rPr>
        <w:t>Bákú</w:t>
      </w:r>
      <w:r w:rsidR="00DC6AA6" w:rsidRPr="00230826">
        <w:rPr>
          <w:rStyle w:val="indexpagenumbercomma"/>
        </w:rPr>
        <w:t xml:space="preserve">, </w:t>
      </w:r>
      <w:r w:rsidR="00DC6AA6" w:rsidRPr="00230826">
        <w:rPr>
          <w:rStyle w:val="indexpagenumberchecked"/>
        </w:rPr>
        <w:t>171</w:t>
      </w:r>
      <w:r w:rsidR="003E6FF5">
        <w:t xml:space="preserve">, </w:t>
      </w:r>
      <w:r w:rsidR="00DC6AA6" w:rsidRPr="00230826">
        <w:rPr>
          <w:rStyle w:val="indexRefchap"/>
        </w:rPr>
        <w:t>14:</w:t>
      </w:r>
      <w:r w:rsidR="00DC6AA6" w:rsidRPr="00230826">
        <w:rPr>
          <w:rStyle w:val="indexRefpar"/>
        </w:rPr>
        <w:t>6</w:t>
      </w:r>
    </w:p>
    <w:p w14:paraId="346E1B8A" w14:textId="77777777" w:rsidR="00AF701D" w:rsidRDefault="00C57E99">
      <w:pPr>
        <w:pStyle w:val="Index-1"/>
      </w:pPr>
      <w:r w:rsidRPr="002B1019">
        <w:t>Balliol College, Oxford</w:t>
      </w:r>
      <w:r w:rsidR="00DC6AA6" w:rsidRPr="00230826">
        <w:rPr>
          <w:rStyle w:val="indexpagenumbercomma"/>
        </w:rPr>
        <w:t xml:space="preserve">, </w:t>
      </w:r>
      <w:r w:rsidR="00DC6AA6" w:rsidRPr="00230826">
        <w:rPr>
          <w:rStyle w:val="indexpagenumberchecked"/>
        </w:rPr>
        <w:t>284</w:t>
      </w:r>
      <w:r w:rsidR="003E6FF5">
        <w:t xml:space="preserve">, </w:t>
      </w:r>
      <w:r w:rsidR="00DC6AA6" w:rsidRPr="00230826">
        <w:rPr>
          <w:rStyle w:val="indexRefchap"/>
        </w:rPr>
        <w:t>25:</w:t>
      </w:r>
      <w:r w:rsidR="00DC6AA6" w:rsidRPr="00230826">
        <w:rPr>
          <w:rStyle w:val="indexRefpar"/>
        </w:rPr>
        <w:t>21</w:t>
      </w:r>
    </w:p>
    <w:p w14:paraId="7F234476" w14:textId="77777777" w:rsidR="00AF701D" w:rsidRDefault="00C57E99">
      <w:pPr>
        <w:pStyle w:val="Index-1"/>
      </w:pPr>
      <w:r w:rsidRPr="000C7039">
        <w:rPr>
          <w:highlight w:val="yellow"/>
        </w:rPr>
        <w:t>Báqir</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47</w:t>
      </w:r>
      <w:r w:rsidR="003E6FF5">
        <w:t xml:space="preserve">, </w:t>
      </w:r>
      <w:r w:rsidR="00DC6AA6" w:rsidRPr="00230826">
        <w:rPr>
          <w:rStyle w:val="indexRefchap"/>
        </w:rPr>
        <w:t>1:</w:t>
      </w:r>
      <w:r w:rsidR="00DC6AA6" w:rsidRPr="00230826">
        <w:rPr>
          <w:rStyle w:val="indexRefpar"/>
        </w:rPr>
        <w:t>110</w:t>
      </w:r>
    </w:p>
    <w:p w14:paraId="07066013" w14:textId="77777777" w:rsidR="00AF701D" w:rsidRDefault="00C57E99">
      <w:pPr>
        <w:pStyle w:val="Index-1"/>
      </w:pPr>
      <w:r w:rsidRPr="000C7039">
        <w:rPr>
          <w:highlight w:val="yellow"/>
        </w:rPr>
        <w:t>Báqir</w:t>
      </w:r>
      <w:r w:rsidR="00627ED1" w:rsidRPr="00627ED1">
        <w:rPr>
          <w:highlight w:val="yellow"/>
        </w:rPr>
        <w:t>-i-</w:t>
      </w:r>
      <w:r w:rsidRPr="000C7039">
        <w:rPr>
          <w:highlight w:val="yellow"/>
        </w:rPr>
        <w:t></w:t>
      </w:r>
      <w:r w:rsidR="00627ED1" w:rsidRPr="00627ED1">
        <w:rPr>
          <w:highlight w:val="yellow"/>
        </w:rPr>
        <w:t>írází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94</w:t>
      </w:r>
      <w:r w:rsidR="003E6FF5">
        <w:t xml:space="preserve">, </w:t>
      </w:r>
      <w:r w:rsidR="00DC6AA6" w:rsidRPr="00230826">
        <w:rPr>
          <w:rStyle w:val="indexRefchap"/>
        </w:rPr>
        <w:t>5:</w:t>
      </w:r>
      <w:r w:rsidR="00DC6AA6" w:rsidRPr="00230826">
        <w:rPr>
          <w:rStyle w:val="indexRefpar"/>
        </w:rPr>
        <w:t>25</w:t>
      </w:r>
    </w:p>
    <w:p w14:paraId="1AA08076" w14:textId="77777777" w:rsidR="00AF701D" w:rsidRDefault="00C57E99">
      <w:pPr>
        <w:pStyle w:val="Index-1"/>
      </w:pPr>
      <w:r w:rsidRPr="002B1019">
        <w:t>Baths, public</w:t>
      </w:r>
      <w:r w:rsidR="00DC6AA6" w:rsidRPr="00230826">
        <w:rPr>
          <w:rStyle w:val="indexpagenumbercomma"/>
        </w:rPr>
        <w:t xml:space="preserve">, </w:t>
      </w:r>
      <w:r w:rsidR="00DC6AA6" w:rsidRPr="00230826">
        <w:rPr>
          <w:rStyle w:val="indexpagenumberchecked"/>
        </w:rPr>
        <w:t>81</w:t>
      </w:r>
      <w:r w:rsidR="00DC6AA6" w:rsidRPr="00230826">
        <w:rPr>
          <w:rStyle w:val="indexpagenumbercomma"/>
        </w:rPr>
        <w:t xml:space="preserve">, </w:t>
      </w:r>
      <w:r w:rsidR="00DC6AA6" w:rsidRPr="00230826">
        <w:rPr>
          <w:rStyle w:val="indexpagenumberchecked"/>
        </w:rPr>
        <w:t>311</w:t>
      </w:r>
      <w:r w:rsidR="003E6FF5">
        <w:t xml:space="preserve">, </w:t>
      </w:r>
      <w:r w:rsidR="00DC6AA6" w:rsidRPr="00230826">
        <w:rPr>
          <w:rStyle w:val="indexRefchap"/>
        </w:rPr>
        <w:t>4:</w:t>
      </w:r>
      <w:r w:rsidR="00DC6AA6" w:rsidRPr="00230826">
        <w:rPr>
          <w:rStyle w:val="indexRefpar"/>
        </w:rPr>
        <w:t>91</w:t>
      </w:r>
      <w:r w:rsidR="003E6FF5">
        <w:t xml:space="preserve">, </w:t>
      </w:r>
      <w:r w:rsidR="00DC6AA6" w:rsidRPr="00230826">
        <w:rPr>
          <w:rStyle w:val="indexRefchap"/>
        </w:rPr>
        <w:t>27:</w:t>
      </w:r>
      <w:r w:rsidR="00DC6AA6" w:rsidRPr="00230826">
        <w:rPr>
          <w:rStyle w:val="indexRefpar"/>
        </w:rPr>
        <w:t>18</w:t>
      </w:r>
    </w:p>
    <w:p w14:paraId="1A6CF441" w14:textId="77777777" w:rsidR="00AF701D" w:rsidRDefault="00C57E99">
      <w:pPr>
        <w:pStyle w:val="Index-1"/>
      </w:pPr>
      <w:r w:rsidRPr="000C7039">
        <w:rPr>
          <w:rStyle w:val="BookTitle"/>
          <w:highlight w:val="yellow"/>
        </w:rPr>
        <w:t>Bayán</w:t>
      </w:r>
      <w:r w:rsidRPr="002B1019">
        <w:t>, the</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41</w:t>
      </w:r>
      <w:r w:rsidR="00DC6AA6" w:rsidRPr="00230826">
        <w:rPr>
          <w:rStyle w:val="indexpagenumbercomma"/>
        </w:rPr>
        <w:t xml:space="preserve">, </w:t>
      </w:r>
      <w:r w:rsidR="00DC6AA6" w:rsidRPr="00230826">
        <w:rPr>
          <w:rStyle w:val="indexpagenumberchecked"/>
        </w:rPr>
        <w:t>44</w:t>
      </w:r>
      <w:r w:rsidRPr="006E548C">
        <w:rPr>
          <w:rStyle w:val="indexpagenumbercontinued"/>
        </w:rPr>
        <w:t>–6</w:t>
      </w:r>
      <w:r w:rsidR="00DC6AA6" w:rsidRPr="00230826">
        <w:rPr>
          <w:rStyle w:val="indexpagenumbercomma"/>
        </w:rPr>
        <w:t xml:space="preserve">, </w:t>
      </w:r>
      <w:r w:rsidR="00DC6AA6" w:rsidRPr="00230826">
        <w:rPr>
          <w:rStyle w:val="indexpagenumberchecked"/>
        </w:rPr>
        <w:t>49</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64</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417</w:t>
      </w:r>
      <w:r w:rsidR="003E6FF5">
        <w:t xml:space="preserve">, </w:t>
      </w:r>
      <w:r w:rsidR="00DC6AA6" w:rsidRPr="00230826">
        <w:rPr>
          <w:rStyle w:val="indexRefchap"/>
        </w:rPr>
        <w:t>1:</w:t>
      </w:r>
      <w:r w:rsidR="00DC6AA6" w:rsidRPr="00230826">
        <w:rPr>
          <w:rStyle w:val="indexRefpar"/>
        </w:rPr>
        <w:t>10–11</w:t>
      </w:r>
      <w:r w:rsidR="003E6FF5">
        <w:t xml:space="preserve">, </w:t>
      </w:r>
      <w:r w:rsidR="00DC6AA6" w:rsidRPr="00230826">
        <w:rPr>
          <w:rStyle w:val="indexRefchap"/>
        </w:rPr>
        <w:t>1:</w:t>
      </w:r>
      <w:r w:rsidR="00DC6AA6" w:rsidRPr="00230826">
        <w:rPr>
          <w:rStyle w:val="indexRefpar"/>
        </w:rPr>
        <w:t>58</w:t>
      </w:r>
      <w:r w:rsidR="003E6FF5">
        <w:t xml:space="preserve">, </w:t>
      </w:r>
      <w:r w:rsidR="00DC6AA6" w:rsidRPr="00230826">
        <w:rPr>
          <w:rStyle w:val="indexRefchap"/>
        </w:rPr>
        <w:t>1:</w:t>
      </w:r>
      <w:r w:rsidR="00DC6AA6" w:rsidRPr="00230826">
        <w:rPr>
          <w:rStyle w:val="indexRefpar"/>
        </w:rPr>
        <w:t>84–109</w:t>
      </w:r>
      <w:r w:rsidR="003E6FF5">
        <w:t xml:space="preserve">, </w:t>
      </w:r>
      <w:r w:rsidR="00DC6AA6" w:rsidRPr="00230826">
        <w:rPr>
          <w:rStyle w:val="indexRefchap"/>
        </w:rPr>
        <w:t>1:</w:t>
      </w:r>
      <w:r w:rsidR="00DC6AA6" w:rsidRPr="00230826">
        <w:rPr>
          <w:rStyle w:val="indexRefpar"/>
        </w:rPr>
        <w:t>118–119</w:t>
      </w:r>
      <w:r w:rsidR="003E6FF5">
        <w:t xml:space="preserve">, </w:t>
      </w:r>
      <w:r w:rsidR="00DC6AA6" w:rsidRPr="00230826">
        <w:rPr>
          <w:rStyle w:val="indexRefchap"/>
        </w:rPr>
        <w:t>2:</w:t>
      </w:r>
      <w:r w:rsidR="00DC6AA6" w:rsidRPr="00230826">
        <w:rPr>
          <w:rStyle w:val="indexRefpar"/>
        </w:rPr>
        <w:t>26</w:t>
      </w:r>
      <w:r w:rsidR="003E6FF5">
        <w:t xml:space="preserve">, </w:t>
      </w:r>
      <w:r w:rsidR="00DC6AA6" w:rsidRPr="00230826">
        <w:rPr>
          <w:rStyle w:val="indexRefchap"/>
        </w:rPr>
        <w:t>3:</w:t>
      </w:r>
      <w:r w:rsidR="00DC6AA6" w:rsidRPr="00230826">
        <w:rPr>
          <w:rStyle w:val="indexRefpar"/>
        </w:rPr>
        <w:t>17</w:t>
      </w:r>
      <w:r w:rsidR="003E6FF5">
        <w:t xml:space="preserve">, </w:t>
      </w:r>
      <w:r w:rsidR="00DC6AA6" w:rsidRPr="00230826">
        <w:rPr>
          <w:rStyle w:val="indexRefchap"/>
        </w:rPr>
        <w:t>4:</w:t>
      </w:r>
      <w:r w:rsidR="00DC6AA6" w:rsidRPr="00230826">
        <w:rPr>
          <w:rStyle w:val="indexRefpar"/>
        </w:rPr>
        <w:t>18</w:t>
      </w:r>
      <w:r w:rsidR="003E6FF5">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60E31CBB" w14:textId="77777777" w:rsidR="00AF701D" w:rsidRDefault="00627ED1">
      <w:pPr>
        <w:pStyle w:val="Index-2"/>
      </w:pPr>
      <w:r w:rsidRPr="00627ED1">
        <w:rPr>
          <w:highlight w:val="lightGray"/>
        </w:rPr>
        <w:t>Arabic</w:t>
      </w:r>
      <w:r w:rsidR="00DC6AA6" w:rsidRPr="00230826">
        <w:rPr>
          <w:rStyle w:val="indexpagenumbercomma"/>
        </w:rPr>
        <w:t xml:space="preserve">, </w:t>
      </w:r>
      <w:r w:rsidR="00DC6AA6" w:rsidRPr="00230826">
        <w:rPr>
          <w:rStyle w:val="indexpagenumberchecked"/>
        </w:rPr>
        <w:t>33</w:t>
      </w:r>
      <w:r w:rsidR="003E6FF5">
        <w:t xml:space="preserve">, </w:t>
      </w:r>
      <w:r w:rsidR="00DC6AA6" w:rsidRPr="00230826">
        <w:rPr>
          <w:rStyle w:val="indexRefchap"/>
        </w:rPr>
        <w:t>1:</w:t>
      </w:r>
      <w:r w:rsidR="00DC6AA6" w:rsidRPr="00230826">
        <w:rPr>
          <w:rStyle w:val="indexRefpar"/>
        </w:rPr>
        <w:t>10</w:t>
      </w:r>
    </w:p>
    <w:p w14:paraId="03D217D7" w14:textId="77777777" w:rsidR="00AF701D" w:rsidRDefault="00C57E99">
      <w:pPr>
        <w:pStyle w:val="Index-2"/>
      </w:pPr>
      <w:r w:rsidRPr="002B1019">
        <w:t>interpretation of</w:t>
      </w:r>
      <w:r w:rsidR="00DC6AA6" w:rsidRPr="00230826">
        <w:rPr>
          <w:rStyle w:val="indexpagenumbercomma"/>
        </w:rPr>
        <w:t xml:space="preserve">, </w:t>
      </w:r>
      <w:r w:rsidR="00DC6AA6" w:rsidRPr="00230826">
        <w:rPr>
          <w:rStyle w:val="indexpagenumberchecked"/>
        </w:rPr>
        <w:t>45</w:t>
      </w:r>
      <w:r w:rsidR="003E6FF5">
        <w:t xml:space="preserve">, </w:t>
      </w:r>
      <w:r w:rsidR="00DC6AA6" w:rsidRPr="00230826">
        <w:rPr>
          <w:rStyle w:val="indexRefchap"/>
        </w:rPr>
        <w:t>1:</w:t>
      </w:r>
      <w:r w:rsidR="00DC6AA6" w:rsidRPr="00230826">
        <w:rPr>
          <w:rStyle w:val="indexRefpar"/>
        </w:rPr>
        <w:t>92</w:t>
      </w:r>
    </w:p>
    <w:p w14:paraId="2DE947C8" w14:textId="77777777" w:rsidR="00AF701D" w:rsidRDefault="00C57E99">
      <w:pPr>
        <w:pStyle w:val="Index-2"/>
      </w:pPr>
      <w:r w:rsidRPr="002B1019">
        <w:t>Persian</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37</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44</w:t>
      </w:r>
      <w:r w:rsidR="00DC6AA6" w:rsidRPr="00230826">
        <w:rPr>
          <w:rStyle w:val="indexpagenumbercomma"/>
        </w:rPr>
        <w:t xml:space="preserve">, </w:t>
      </w:r>
      <w:r w:rsidR="00DC6AA6" w:rsidRPr="00230826">
        <w:rPr>
          <w:rStyle w:val="indexpagenumberchecked"/>
        </w:rPr>
        <w:t>50</w:t>
      </w:r>
      <w:r w:rsidR="00DC6AA6" w:rsidRPr="00230826">
        <w:rPr>
          <w:rStyle w:val="indexpagenumbercomma"/>
        </w:rPr>
        <w:t xml:space="preserve">, </w:t>
      </w:r>
      <w:r w:rsidR="00DC6AA6" w:rsidRPr="00230826">
        <w:rPr>
          <w:rStyle w:val="indexpagenumberchecked"/>
        </w:rPr>
        <w:t>55</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75</w:t>
      </w:r>
      <w:r w:rsidR="00DC6AA6" w:rsidRPr="00230826">
        <w:rPr>
          <w:rStyle w:val="indexpagenumbercomma"/>
        </w:rPr>
        <w:t xml:space="preserve">, </w:t>
      </w:r>
      <w:r w:rsidR="00DC6AA6" w:rsidRPr="00230826">
        <w:rPr>
          <w:rStyle w:val="indexpagenumberchecked"/>
        </w:rPr>
        <w:t>94</w:t>
      </w:r>
      <w:r w:rsidR="003E6FF5">
        <w:t xml:space="preserve">, </w:t>
      </w:r>
      <w:r w:rsidR="00DC6AA6" w:rsidRPr="00230826">
        <w:rPr>
          <w:rStyle w:val="indexRefchap"/>
        </w:rPr>
        <w:t>1:</w:t>
      </w:r>
      <w:r w:rsidR="00DC6AA6" w:rsidRPr="00230826">
        <w:rPr>
          <w:rStyle w:val="indexRefpar"/>
        </w:rPr>
        <w:t>10</w:t>
      </w:r>
      <w:r w:rsidR="003E6FF5">
        <w:t xml:space="preserve">, </w:t>
      </w:r>
      <w:r w:rsidR="00DC6AA6" w:rsidRPr="00230826">
        <w:rPr>
          <w:rStyle w:val="indexRefchap"/>
        </w:rPr>
        <w:t>1:</w:t>
      </w:r>
      <w:r w:rsidR="00DC6AA6" w:rsidRPr="00230826">
        <w:rPr>
          <w:rStyle w:val="indexRefpar"/>
        </w:rPr>
        <w:t>26</w:t>
      </w:r>
      <w:r w:rsidR="003E6FF5">
        <w:rPr>
          <w:rStyle w:val="indexRefpar"/>
        </w:rPr>
        <w:t>–27</w:t>
      </w:r>
      <w:r w:rsidR="003E6FF5">
        <w:t xml:space="preserve">, </w:t>
      </w:r>
      <w:r w:rsidR="00DC6AA6" w:rsidRPr="00230826">
        <w:rPr>
          <w:rStyle w:val="indexRefchap"/>
        </w:rPr>
        <w:t>1:</w:t>
      </w:r>
      <w:r w:rsidR="00DC6AA6" w:rsidRPr="00230826">
        <w:rPr>
          <w:rStyle w:val="indexRefpar"/>
        </w:rPr>
        <w:t>65–69</w:t>
      </w:r>
      <w:r w:rsidR="003E6FF5">
        <w:t xml:space="preserve">, </w:t>
      </w:r>
      <w:r w:rsidR="00DC6AA6" w:rsidRPr="00230826">
        <w:rPr>
          <w:rStyle w:val="indexRefchap"/>
        </w:rPr>
        <w:t>1:</w:t>
      </w:r>
      <w:r w:rsidR="00DC6AA6" w:rsidRPr="00230826">
        <w:rPr>
          <w:rStyle w:val="indexRefpar"/>
        </w:rPr>
        <w:t>80–82</w:t>
      </w:r>
      <w:r w:rsidR="003E6FF5">
        <w:t xml:space="preserve">, </w:t>
      </w:r>
      <w:r w:rsidR="00DC6AA6" w:rsidRPr="00230826">
        <w:rPr>
          <w:rStyle w:val="indexRefchap"/>
        </w:rPr>
        <w:t>1:</w:t>
      </w:r>
      <w:r w:rsidR="00DC6AA6" w:rsidRPr="00230826">
        <w:rPr>
          <w:rStyle w:val="indexRefpar"/>
        </w:rPr>
        <w:t>137–138</w:t>
      </w:r>
      <w:r w:rsidR="003E6FF5">
        <w:t xml:space="preserve">, </w:t>
      </w:r>
      <w:r w:rsidR="00DC6AA6" w:rsidRPr="00230826">
        <w:rPr>
          <w:rStyle w:val="indexRefchap"/>
        </w:rPr>
        <w:t>2:</w:t>
      </w:r>
      <w:r w:rsidR="00DC6AA6" w:rsidRPr="00230826">
        <w:rPr>
          <w:rStyle w:val="indexRefpar"/>
        </w:rPr>
        <w:t>13</w:t>
      </w:r>
      <w:r w:rsidR="003E6FF5">
        <w:t xml:space="preserve">, </w:t>
      </w:r>
      <w:r w:rsidR="00DC6AA6" w:rsidRPr="00230826">
        <w:rPr>
          <w:rStyle w:val="indexRefchap"/>
        </w:rPr>
        <w:t>4:</w:t>
      </w:r>
      <w:r w:rsidR="00DC6AA6" w:rsidRPr="00230826">
        <w:rPr>
          <w:rStyle w:val="indexRefpar"/>
        </w:rPr>
        <w:t>19</w:t>
      </w:r>
      <w:r w:rsidR="003E6FF5">
        <w:t xml:space="preserve">, </w:t>
      </w:r>
      <w:r w:rsidR="00DC6AA6" w:rsidRPr="00230826">
        <w:rPr>
          <w:rStyle w:val="indexRefchap"/>
        </w:rPr>
        <w:t>4:</w:t>
      </w:r>
      <w:r w:rsidR="00DC6AA6" w:rsidRPr="00230826">
        <w:rPr>
          <w:rStyle w:val="indexRefpar"/>
        </w:rPr>
        <w:t>65</w:t>
      </w:r>
      <w:r w:rsidR="003E6FF5">
        <w:t xml:space="preserve">, </w:t>
      </w:r>
      <w:r w:rsidR="00DC6AA6" w:rsidRPr="00230826">
        <w:rPr>
          <w:rStyle w:val="indexRefchap"/>
        </w:rPr>
        <w:t>5:</w:t>
      </w:r>
      <w:r w:rsidR="00DC6AA6" w:rsidRPr="00230826">
        <w:rPr>
          <w:rStyle w:val="indexRefpar"/>
        </w:rPr>
        <w:t>25</w:t>
      </w:r>
    </w:p>
    <w:p w14:paraId="697391BB" w14:textId="77777777" w:rsidR="00AF701D" w:rsidRDefault="00627ED1">
      <w:pPr>
        <w:pStyle w:val="Index-1"/>
      </w:pPr>
      <w:r w:rsidRPr="00627ED1">
        <w:rPr>
          <w:highlight w:val="yellow"/>
        </w:rPr>
        <w:t>Bayánís</w:t>
      </w:r>
      <w:r w:rsidR="00DC6AA6" w:rsidRPr="00230826">
        <w:rPr>
          <w:rStyle w:val="indexpagenumbercomma"/>
        </w:rPr>
        <w:t xml:space="preserve">, </w:t>
      </w:r>
      <w:r w:rsidR="00DC6AA6" w:rsidRPr="00230826">
        <w:rPr>
          <w:rStyle w:val="indexpagenumberchecked"/>
        </w:rPr>
        <w:t>68</w:t>
      </w:r>
      <w:r w:rsidR="003E6FF5">
        <w:t xml:space="preserve">, </w:t>
      </w:r>
      <w:r w:rsidR="00DC6AA6" w:rsidRPr="00230826">
        <w:rPr>
          <w:rStyle w:val="indexRefchap"/>
        </w:rPr>
        <w:t>4:</w:t>
      </w:r>
      <w:r w:rsidR="00DC6AA6" w:rsidRPr="00230826">
        <w:rPr>
          <w:rStyle w:val="indexRefpar"/>
        </w:rPr>
        <w:t>18</w:t>
      </w:r>
    </w:p>
    <w:p w14:paraId="11AA971E" w14:textId="77777777" w:rsidR="00AF701D" w:rsidRDefault="00C57E99">
      <w:pPr>
        <w:pStyle w:val="Index-1"/>
      </w:pPr>
      <w:r w:rsidRPr="000C7039">
        <w:rPr>
          <w:highlight w:val="yellow"/>
        </w:rPr>
        <w:t>Bayḍún</w:t>
      </w:r>
      <w:r w:rsidRPr="002B1019">
        <w:t xml:space="preserve">, </w:t>
      </w:r>
      <w:r w:rsidRPr="000C7039">
        <w:rPr>
          <w:highlight w:val="yellow"/>
        </w:rPr>
        <w:t>ʿAbdu</w:t>
      </w:r>
      <w:r w:rsidR="00627ED1" w:rsidRPr="00627ED1">
        <w:rPr>
          <w:highlight w:val="yellow"/>
        </w:rPr>
        <w:t>’</w:t>
      </w:r>
      <w:r w:rsidRPr="000C7039">
        <w:rPr>
          <w:highlight w:val="yellow"/>
        </w:rPr>
        <w:t>l-aní</w:t>
      </w:r>
      <w:r w:rsidRPr="002B1019">
        <w:t>, house of</w:t>
      </w:r>
      <w:r w:rsidR="00DC6AA6" w:rsidRPr="00230826">
        <w:rPr>
          <w:rStyle w:val="indexpagenumbercomma"/>
        </w:rPr>
        <w:t xml:space="preserve">, </w:t>
      </w:r>
      <w:r w:rsidR="00DC6AA6" w:rsidRPr="00230826">
        <w:rPr>
          <w:rStyle w:val="indexpagenumberchecked"/>
        </w:rPr>
        <w:t>234</w:t>
      </w:r>
      <w:r w:rsidR="003E6FF5">
        <w:t xml:space="preserve">, </w:t>
      </w:r>
      <w:r w:rsidR="00DC6AA6" w:rsidRPr="00230826">
        <w:rPr>
          <w:rStyle w:val="indexRefchap"/>
        </w:rPr>
        <w:t>20:</w:t>
      </w:r>
      <w:r w:rsidR="00DC6AA6" w:rsidRPr="00230826">
        <w:rPr>
          <w:rStyle w:val="indexRefpar"/>
        </w:rPr>
        <w:t>17</w:t>
      </w:r>
    </w:p>
    <w:p w14:paraId="587407C1" w14:textId="77777777" w:rsidR="00AF701D" w:rsidRDefault="00627ED1">
      <w:pPr>
        <w:pStyle w:val="Index-1"/>
      </w:pPr>
      <w:r w:rsidRPr="00627ED1">
        <w:rPr>
          <w:highlight w:val="yellow"/>
        </w:rPr>
        <w:t>Beg</w:t>
      </w:r>
      <w:r w:rsidR="00C57E99" w:rsidRPr="002B1019">
        <w:t xml:space="preserve">, </w:t>
      </w:r>
      <w:r w:rsidR="00C57E99">
        <w:rPr>
          <w:highlight w:val="green"/>
        </w:rPr>
        <w:t>Ḥ</w:t>
      </w:r>
      <w:r w:rsidRPr="00627ED1">
        <w:rPr>
          <w:highlight w:val="green"/>
        </w:rPr>
        <w:t>ikmat</w:t>
      </w:r>
      <w:r w:rsidR="00DC6AA6" w:rsidRPr="00230826">
        <w:rPr>
          <w:rStyle w:val="indexpagenumbercomma"/>
        </w:rPr>
        <w:t xml:space="preserve">, </w:t>
      </w:r>
      <w:r w:rsidR="00DC6AA6" w:rsidRPr="00230826">
        <w:rPr>
          <w:rStyle w:val="indexpagenumberchecked"/>
        </w:rPr>
        <w:t>235</w:t>
      </w:r>
      <w:r w:rsidR="00C57E99" w:rsidRPr="006E548C">
        <w:rPr>
          <w:rStyle w:val="indexpagenumbercontinued"/>
        </w:rPr>
        <w:t>–6</w:t>
      </w:r>
      <w:r w:rsidR="003E6FF5">
        <w:t xml:space="preserve">, </w:t>
      </w:r>
      <w:r w:rsidR="00DC6AA6" w:rsidRPr="00230826">
        <w:rPr>
          <w:rStyle w:val="indexRefchap"/>
        </w:rPr>
        <w:t>20:</w:t>
      </w:r>
      <w:r w:rsidR="00DC6AA6" w:rsidRPr="00230826">
        <w:rPr>
          <w:rStyle w:val="indexRefpar"/>
        </w:rPr>
        <w:t>23</w:t>
      </w:r>
    </w:p>
    <w:p w14:paraId="765A573E" w14:textId="77777777" w:rsidR="00AF701D" w:rsidRDefault="00627ED1">
      <w:pPr>
        <w:pStyle w:val="Index-1"/>
      </w:pPr>
      <w:r w:rsidRPr="00627ED1">
        <w:rPr>
          <w:highlight w:val="lightGray"/>
        </w:rPr>
        <w:t>Beirut</w:t>
      </w:r>
      <w:r w:rsidR="00DC6AA6" w:rsidRPr="00230826">
        <w:rPr>
          <w:rStyle w:val="indexpagenumbercomma"/>
        </w:rPr>
        <w:t xml:space="preserve">, </w:t>
      </w:r>
      <w:r w:rsidR="00DC6AA6" w:rsidRPr="00230826">
        <w:rPr>
          <w:rStyle w:val="indexpagenumberchecked"/>
        </w:rPr>
        <w:t>137</w:t>
      </w:r>
      <w:r w:rsidR="00DC6AA6" w:rsidRPr="00230826">
        <w:rPr>
          <w:rStyle w:val="indexpagenumbercomma"/>
        </w:rPr>
        <w:t xml:space="preserve">, </w:t>
      </w:r>
      <w:r w:rsidR="00DC6AA6" w:rsidRPr="00230826">
        <w:rPr>
          <w:rStyle w:val="indexpagenumberchecked"/>
        </w:rPr>
        <w:t>171</w:t>
      </w:r>
      <w:r w:rsidR="00DC6AA6" w:rsidRPr="00230826">
        <w:rPr>
          <w:rStyle w:val="indexpagenumbercomma"/>
        </w:rPr>
        <w:t xml:space="preserve">, </w:t>
      </w:r>
      <w:r w:rsidR="00DC6AA6" w:rsidRPr="00230826">
        <w:rPr>
          <w:rStyle w:val="indexpagenumberchecked"/>
        </w:rPr>
        <w:t>283</w:t>
      </w:r>
      <w:r w:rsidR="00DC6AA6" w:rsidRPr="00230826">
        <w:rPr>
          <w:rStyle w:val="indexpagenumbercomma"/>
        </w:rPr>
        <w:t xml:space="preserve">, </w:t>
      </w:r>
      <w:r w:rsidR="00DC6AA6" w:rsidRPr="00230826">
        <w:rPr>
          <w:rStyle w:val="indexpagenumberchecked"/>
        </w:rPr>
        <w:t>336</w:t>
      </w:r>
      <w:r w:rsidR="00962C91">
        <w:t xml:space="preserve">, </w:t>
      </w:r>
      <w:r w:rsidR="00DC6AA6" w:rsidRPr="00230826">
        <w:rPr>
          <w:rStyle w:val="indexRefchap"/>
        </w:rPr>
        <w:t>9:</w:t>
      </w:r>
      <w:r w:rsidR="00DC6AA6" w:rsidRPr="00230826">
        <w:rPr>
          <w:rStyle w:val="indexRefpar"/>
        </w:rPr>
        <w:t>15–16</w:t>
      </w:r>
      <w:r w:rsidR="00962C91">
        <w:t xml:space="preserve">, </w:t>
      </w:r>
      <w:r w:rsidR="00DC6AA6" w:rsidRPr="00230826">
        <w:rPr>
          <w:rStyle w:val="indexRefchap"/>
        </w:rPr>
        <w:t>14:</w:t>
      </w:r>
      <w:r w:rsidR="00DC6AA6" w:rsidRPr="00230826">
        <w:rPr>
          <w:rStyle w:val="indexRefpar"/>
        </w:rPr>
        <w:t>7</w:t>
      </w:r>
      <w:r w:rsidR="00962C91">
        <w:t xml:space="preserve">, </w:t>
      </w:r>
      <w:r w:rsidR="00DC6AA6" w:rsidRPr="00230826">
        <w:rPr>
          <w:rStyle w:val="indexRefchap"/>
        </w:rPr>
        <w:t>25:</w:t>
      </w:r>
      <w:r w:rsidR="00DC6AA6" w:rsidRPr="00230826">
        <w:rPr>
          <w:rStyle w:val="indexRefpar"/>
        </w:rPr>
        <w:t>17–18</w:t>
      </w:r>
      <w:r w:rsidR="00962C91">
        <w:t xml:space="preserve">, </w:t>
      </w:r>
      <w:r w:rsidR="00DC6AA6" w:rsidRPr="00230826">
        <w:rPr>
          <w:rStyle w:val="indexRefchap"/>
        </w:rPr>
        <w:t>30:</w:t>
      </w:r>
      <w:r w:rsidR="00DC6AA6" w:rsidRPr="00230826">
        <w:rPr>
          <w:rStyle w:val="indexRefpar"/>
        </w:rPr>
        <w:t>19</w:t>
      </w:r>
    </w:p>
    <w:p w14:paraId="02D1E774" w14:textId="77777777" w:rsidR="00C57E99" w:rsidRPr="002B1019" w:rsidRDefault="00C57E99" w:rsidP="00C57E99">
      <w:pPr>
        <w:pStyle w:val="Index-1"/>
      </w:pPr>
      <w:r w:rsidRPr="002B1019">
        <w:t>Believer</w:t>
      </w:r>
    </w:p>
    <w:p w14:paraId="49A8FF6B" w14:textId="77777777" w:rsidR="00E67803" w:rsidRDefault="00C57E99" w:rsidP="00962C91">
      <w:pPr>
        <w:pStyle w:val="Index-2"/>
      </w:pPr>
      <w:r w:rsidRPr="002B1019">
        <w:t>faith of, undermined and weakened by</w:t>
      </w:r>
      <w:r>
        <w:t xml:space="preserve"> </w:t>
      </w:r>
      <w:r w:rsidRPr="002B1019">
        <w:t>Covenant-breakers</w:t>
      </w:r>
      <w:r w:rsidR="00DC6AA6" w:rsidRPr="00230826">
        <w:rPr>
          <w:rStyle w:val="indexpagenumbercomma"/>
        </w:rPr>
        <w:t xml:space="preserve">, </w:t>
      </w:r>
      <w:r w:rsidR="00DC6AA6" w:rsidRPr="00230826">
        <w:rPr>
          <w:rStyle w:val="indexpagenumberchecked"/>
        </w:rPr>
        <w:t>177</w:t>
      </w:r>
      <w:r w:rsidR="00962C91">
        <w:t xml:space="preserve">, </w:t>
      </w:r>
      <w:r w:rsidR="00DC6AA6" w:rsidRPr="00230826">
        <w:rPr>
          <w:rStyle w:val="indexRefchap"/>
        </w:rPr>
        <w:t>14:</w:t>
      </w:r>
      <w:r w:rsidR="00DC6AA6" w:rsidRPr="00230826">
        <w:rPr>
          <w:rStyle w:val="indexRefpar"/>
        </w:rPr>
        <w:t>26</w:t>
      </w:r>
    </w:p>
    <w:p w14:paraId="735B8124" w14:textId="77777777" w:rsidR="00E67803" w:rsidRDefault="00C57E99" w:rsidP="00962C91">
      <w:pPr>
        <w:pStyle w:val="Index-2"/>
      </w:pPr>
      <w:r w:rsidRPr="002B1019">
        <w:t>growth of, through tests</w:t>
      </w:r>
      <w:r w:rsidR="00DC6AA6" w:rsidRPr="00230826">
        <w:rPr>
          <w:rStyle w:val="indexpagenumbercomma"/>
        </w:rPr>
        <w:t xml:space="preserve">, </w:t>
      </w:r>
      <w:r w:rsidR="00DC6AA6" w:rsidRPr="00230826">
        <w:rPr>
          <w:rStyle w:val="indexpagenumberchecked"/>
        </w:rPr>
        <w:t>264</w:t>
      </w:r>
      <w:r w:rsidR="00962C91">
        <w:t xml:space="preserve">, </w:t>
      </w:r>
      <w:r w:rsidR="00DC6AA6" w:rsidRPr="00230826">
        <w:rPr>
          <w:rStyle w:val="indexRefchap"/>
        </w:rPr>
        <w:t>23:</w:t>
      </w:r>
      <w:r w:rsidR="00DC6AA6" w:rsidRPr="00230826">
        <w:rPr>
          <w:rStyle w:val="indexRefpar"/>
        </w:rPr>
        <w:t>21–23</w:t>
      </w:r>
    </w:p>
    <w:p w14:paraId="187627AF" w14:textId="77777777" w:rsidR="00E67803" w:rsidRDefault="00C57E99" w:rsidP="00962C91">
      <w:pPr>
        <w:pStyle w:val="Index-2"/>
      </w:pPr>
      <w:r w:rsidRPr="002B1019">
        <w:t>proper attitude of, towards Manifestation</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169</w:t>
      </w:r>
      <w:r w:rsidR="00962C91">
        <w:t xml:space="preserve">, </w:t>
      </w:r>
      <w:r w:rsidR="00DC6AA6" w:rsidRPr="00230826">
        <w:rPr>
          <w:rStyle w:val="indexRefchap"/>
        </w:rPr>
        <w:t>13:</w:t>
      </w:r>
      <w:r w:rsidR="00DC6AA6" w:rsidRPr="00230826">
        <w:rPr>
          <w:rStyle w:val="indexRefpar"/>
        </w:rPr>
        <w:t>12</w:t>
      </w:r>
      <w:r w:rsidR="00962C91">
        <w:t xml:space="preserve">, </w:t>
      </w:r>
      <w:r w:rsidR="00DC6AA6" w:rsidRPr="00230826">
        <w:rPr>
          <w:rStyle w:val="indexRefchap"/>
        </w:rPr>
        <w:t>13:</w:t>
      </w:r>
      <w:r w:rsidR="00DC6AA6" w:rsidRPr="00230826">
        <w:rPr>
          <w:rStyle w:val="indexRefpar"/>
        </w:rPr>
        <w:t>22–23</w:t>
      </w:r>
    </w:p>
    <w:p w14:paraId="07DD23BE" w14:textId="77777777" w:rsidR="00AF701D" w:rsidRDefault="00C57E99">
      <w:pPr>
        <w:pStyle w:val="Index-2"/>
      </w:pPr>
      <w:r w:rsidRPr="002B1019">
        <w:t>true</w:t>
      </w:r>
      <w:r w:rsidR="00DC6AA6" w:rsidRPr="00230826">
        <w:rPr>
          <w:rStyle w:val="indexpagenumbercomma"/>
        </w:rPr>
        <w:t xml:space="preserve">, </w:t>
      </w:r>
      <w:r w:rsidR="00DC6AA6" w:rsidRPr="00230826">
        <w:rPr>
          <w:rStyle w:val="indexpagenumberchecked"/>
        </w:rPr>
        <w:t>12</w:t>
      </w:r>
      <w:r w:rsidR="00DC6AA6" w:rsidRPr="00230826">
        <w:rPr>
          <w:rStyle w:val="indexpagenumbercomma"/>
        </w:rPr>
        <w:t xml:space="preserve">, </w:t>
      </w:r>
      <w:r w:rsidR="00DC6AA6" w:rsidRPr="00230826">
        <w:rPr>
          <w:rStyle w:val="indexpagenumberchecked"/>
        </w:rPr>
        <w:t>19</w:t>
      </w:r>
      <w:r w:rsidR="00DC6AA6" w:rsidRPr="00230826">
        <w:rPr>
          <w:rStyle w:val="indexpagenumbercomma"/>
        </w:rPr>
        <w:t xml:space="preserve">, </w:t>
      </w:r>
      <w:r w:rsidR="00DC6AA6" w:rsidRPr="00230826">
        <w:rPr>
          <w:rStyle w:val="indexpagenumberchecked"/>
        </w:rPr>
        <w:t>151</w:t>
      </w:r>
      <w:r w:rsidR="00DC6AA6" w:rsidRPr="00230826">
        <w:rPr>
          <w:rStyle w:val="indexpagenumbercomma"/>
        </w:rPr>
        <w:t xml:space="preserve">, </w:t>
      </w:r>
      <w:r w:rsidR="00DC6AA6" w:rsidRPr="00230826">
        <w:rPr>
          <w:rStyle w:val="indexpagenumberchecked"/>
        </w:rPr>
        <w:t>163</w:t>
      </w:r>
      <w:r w:rsidR="00962C91">
        <w:t xml:space="preserve">, </w:t>
      </w:r>
      <w:r w:rsidR="00DC6AA6" w:rsidRPr="00230826">
        <w:rPr>
          <w:rStyle w:val="indexRefchap"/>
        </w:rPr>
        <w:t>pr:</w:t>
      </w:r>
      <w:r w:rsidR="00DC6AA6" w:rsidRPr="00230826">
        <w:rPr>
          <w:rStyle w:val="indexRefpar"/>
        </w:rPr>
        <w:t>40</w:t>
      </w:r>
      <w:r w:rsidR="00962C91">
        <w:t xml:space="preserve">, </w:t>
      </w:r>
      <w:r w:rsidR="00DC6AA6" w:rsidRPr="00230826">
        <w:rPr>
          <w:rStyle w:val="indexRefchap"/>
        </w:rPr>
        <w:t>pr:</w:t>
      </w:r>
      <w:r w:rsidR="00DC6AA6" w:rsidRPr="00230826">
        <w:rPr>
          <w:rStyle w:val="indexRefpar"/>
        </w:rPr>
        <w:t>70–73</w:t>
      </w:r>
      <w:r w:rsidR="00962C91">
        <w:t xml:space="preserve">, </w:t>
      </w:r>
      <w:r w:rsidR="00DC6AA6" w:rsidRPr="00230826">
        <w:rPr>
          <w:rStyle w:val="indexRefchap"/>
        </w:rPr>
        <w:t>11:</w:t>
      </w:r>
      <w:r w:rsidR="00DC6AA6" w:rsidRPr="00230826">
        <w:rPr>
          <w:rStyle w:val="indexRefpar"/>
        </w:rPr>
        <w:t>14</w:t>
      </w:r>
      <w:r w:rsidR="00962C91">
        <w:t xml:space="preserve">, </w:t>
      </w:r>
      <w:r w:rsidR="00DC6AA6" w:rsidRPr="00230826">
        <w:rPr>
          <w:rStyle w:val="indexRefchap"/>
        </w:rPr>
        <w:t>12:</w:t>
      </w:r>
      <w:r w:rsidR="00DC6AA6" w:rsidRPr="00230826">
        <w:rPr>
          <w:rStyle w:val="indexRefpar"/>
        </w:rPr>
        <w:t>35–36</w:t>
      </w:r>
    </w:p>
    <w:p w14:paraId="49B0E838" w14:textId="77777777" w:rsidR="00E67803" w:rsidRDefault="00C57E99">
      <w:pPr>
        <w:pStyle w:val="Index-2"/>
      </w:pPr>
      <w:r w:rsidRPr="00971E46">
        <w:rPr>
          <w:rStyle w:val="indexverweis"/>
        </w:rPr>
        <w:t>see also</w:t>
      </w:r>
      <w:r w:rsidRPr="002B1019">
        <w:t xml:space="preserve"> </w:t>
      </w:r>
      <w:r w:rsidRPr="000C7039">
        <w:rPr>
          <w:highlight w:val="yellow"/>
        </w:rPr>
        <w:t>Bábís</w:t>
      </w:r>
      <w:r w:rsidRPr="002B1019">
        <w:t xml:space="preserve"> </w:t>
      </w:r>
      <w:r w:rsidRPr="00971E46">
        <w:rPr>
          <w:rStyle w:val="indexverweis"/>
        </w:rPr>
        <w:t>and</w:t>
      </w:r>
      <w:r w:rsidRPr="002B1019">
        <w:t xml:space="preserve"> </w:t>
      </w:r>
      <w:r w:rsidRPr="000C7039">
        <w:rPr>
          <w:highlight w:val="yellow"/>
        </w:rPr>
        <w:t>Bahá</w:t>
      </w:r>
      <w:r w:rsidR="00627ED1" w:rsidRPr="00627ED1">
        <w:rPr>
          <w:highlight w:val="yellow"/>
        </w:rPr>
        <w:t>’</w:t>
      </w:r>
      <w:r w:rsidRPr="000C7039">
        <w:rPr>
          <w:highlight w:val="yellow"/>
        </w:rPr>
        <w:t>ís</w:t>
      </w:r>
    </w:p>
    <w:p w14:paraId="22C98F07" w14:textId="77777777" w:rsidR="00C57E99" w:rsidRPr="002B1019" w:rsidRDefault="00C57E99" w:rsidP="00962C91">
      <w:pPr>
        <w:pStyle w:val="Index-1"/>
      </w:pPr>
      <w:r w:rsidRPr="002B1019">
        <w:t>Bible</w:t>
      </w:r>
      <w:r w:rsidR="00DC6AA6" w:rsidRPr="00230826">
        <w:rPr>
          <w:rStyle w:val="indexpagenumbercomma"/>
        </w:rPr>
        <w:t xml:space="preserve">, </w:t>
      </w:r>
      <w:r w:rsidR="00DC6AA6" w:rsidRPr="00230826">
        <w:rPr>
          <w:rStyle w:val="indexpagenumberchecked"/>
        </w:rPr>
        <w:t>282</w:t>
      </w:r>
      <w:r w:rsidR="00962C91">
        <w:t xml:space="preserve">, </w:t>
      </w:r>
      <w:r w:rsidR="00DC6AA6" w:rsidRPr="00230826">
        <w:rPr>
          <w:rStyle w:val="indexRefchap"/>
        </w:rPr>
        <w:t>25:</w:t>
      </w:r>
      <w:r w:rsidR="00DC6AA6" w:rsidRPr="00230826">
        <w:rPr>
          <w:rStyle w:val="indexRefpar"/>
        </w:rPr>
        <w:t>11</w:t>
      </w:r>
    </w:p>
    <w:p w14:paraId="2980BB7D" w14:textId="77777777" w:rsidR="00C57E99" w:rsidRPr="002B1019" w:rsidRDefault="00627ED1" w:rsidP="00962C91">
      <w:pPr>
        <w:pStyle w:val="Index-1"/>
      </w:pPr>
      <w:r w:rsidRPr="00627ED1">
        <w:rPr>
          <w:rStyle w:val="BookTitle"/>
          <w:highlight w:val="yellow"/>
        </w:rPr>
        <w:t>Bihjatu</w:t>
      </w:r>
      <w:r w:rsidR="00C57E99">
        <w:rPr>
          <w:rStyle w:val="BookTitle"/>
          <w:highlight w:val="yellow"/>
        </w:rPr>
        <w:t>’</w:t>
      </w:r>
      <w:r w:rsidR="00C57E99" w:rsidRPr="00F4364F">
        <w:rPr>
          <w:rStyle w:val="BookTitle"/>
          <w:highlight w:val="yellow"/>
        </w:rPr>
        <w:t>ṣ</w:t>
      </w:r>
      <w:r w:rsidRPr="00627ED1">
        <w:rPr>
          <w:rStyle w:val="BookTitle"/>
          <w:highlight w:val="yellow"/>
        </w:rPr>
        <w:t>-</w:t>
      </w:r>
      <w:r w:rsidR="00C57E99" w:rsidRPr="00F4364F">
        <w:rPr>
          <w:rStyle w:val="BookTitle"/>
          <w:highlight w:val="yellow"/>
        </w:rPr>
        <w:t>Ṣudúr</w:t>
      </w:r>
      <w:r w:rsidR="00DC6AA6" w:rsidRPr="00230826">
        <w:rPr>
          <w:rStyle w:val="indexpagenumbercomma"/>
        </w:rPr>
        <w:t xml:space="preserve">, </w:t>
      </w:r>
      <w:r w:rsidR="00DC6AA6" w:rsidRPr="00230826">
        <w:rPr>
          <w:rStyle w:val="indexpagenumberchecked"/>
        </w:rPr>
        <w:t>87</w:t>
      </w:r>
      <w:r w:rsidR="00962C91">
        <w:t xml:space="preserve">, </w:t>
      </w:r>
      <w:r w:rsidR="00DC6AA6" w:rsidRPr="00230826">
        <w:rPr>
          <w:rStyle w:val="indexRefchap"/>
        </w:rPr>
        <w:t>4:</w:t>
      </w:r>
      <w:r w:rsidR="00DC6AA6" w:rsidRPr="00230826">
        <w:rPr>
          <w:rStyle w:val="indexRefpar"/>
        </w:rPr>
        <w:t>124</w:t>
      </w:r>
    </w:p>
    <w:p w14:paraId="4AA569E0" w14:textId="77777777" w:rsidR="00C57E99" w:rsidRPr="002B1019" w:rsidRDefault="00C57E99" w:rsidP="00962C91">
      <w:pPr>
        <w:pStyle w:val="Index-1"/>
      </w:pPr>
      <w:r w:rsidRPr="002B1019">
        <w:t>Birthdays, celebration of</w:t>
      </w:r>
      <w:r w:rsidR="00DC6AA6" w:rsidRPr="00230826">
        <w:rPr>
          <w:rStyle w:val="indexpagenumbercomma"/>
        </w:rPr>
        <w:t xml:space="preserve">, </w:t>
      </w:r>
      <w:r w:rsidR="00DC6AA6" w:rsidRPr="00230826">
        <w:rPr>
          <w:rStyle w:val="indexpagenumberchecked"/>
        </w:rPr>
        <w:t>16</w:t>
      </w:r>
      <w:r w:rsidR="00962C91">
        <w:t xml:space="preserve">, </w:t>
      </w:r>
      <w:r w:rsidR="00DC6AA6" w:rsidRPr="00230826">
        <w:rPr>
          <w:rStyle w:val="indexRefchap"/>
        </w:rPr>
        <w:t>pr:</w:t>
      </w:r>
      <w:r w:rsidR="00DC6AA6" w:rsidRPr="00230826">
        <w:rPr>
          <w:rStyle w:val="indexRefpar"/>
        </w:rPr>
        <w:t>60</w:t>
      </w:r>
    </w:p>
    <w:p w14:paraId="46DB8A72" w14:textId="77777777" w:rsidR="00AF701D" w:rsidRDefault="00C57E99">
      <w:pPr>
        <w:pStyle w:val="Index-1"/>
      </w:pPr>
      <w:r w:rsidRPr="002B1019">
        <w:t>Blomfield, Lady</w:t>
      </w:r>
      <w:r w:rsidR="00DC6AA6" w:rsidRPr="00230826">
        <w:rPr>
          <w:rStyle w:val="indexpagenumbercomma"/>
        </w:rPr>
        <w:t xml:space="preserve">, </w:t>
      </w:r>
      <w:r w:rsidR="00DC6AA6" w:rsidRPr="00230826">
        <w:rPr>
          <w:rStyle w:val="indexpagenumberchecked"/>
        </w:rPr>
        <w:t>278</w:t>
      </w:r>
      <w:r w:rsidR="00DC6AA6" w:rsidRPr="00230826">
        <w:rPr>
          <w:rStyle w:val="indexpagenumbercomma"/>
        </w:rPr>
        <w:t xml:space="preserve">, </w:t>
      </w:r>
      <w:r w:rsidR="00DC6AA6" w:rsidRPr="00230826">
        <w:rPr>
          <w:rStyle w:val="indexpagenumberchecked"/>
        </w:rPr>
        <w:t>285</w:t>
      </w:r>
      <w:r w:rsidR="00962C91">
        <w:t xml:space="preserve">, </w:t>
      </w:r>
      <w:r w:rsidR="00DC6AA6" w:rsidRPr="00230826">
        <w:rPr>
          <w:rStyle w:val="indexRefchap"/>
        </w:rPr>
        <w:t>24:</w:t>
      </w:r>
      <w:r w:rsidR="00DC6AA6" w:rsidRPr="00230826">
        <w:rPr>
          <w:rStyle w:val="indexRefpar"/>
        </w:rPr>
        <w:t>24</w:t>
      </w:r>
      <w:r w:rsidR="00962C91">
        <w:t xml:space="preserve">, </w:t>
      </w:r>
      <w:r w:rsidR="00DC6AA6" w:rsidRPr="00230826">
        <w:rPr>
          <w:rStyle w:val="indexRefchap"/>
        </w:rPr>
        <w:t>25:</w:t>
      </w:r>
      <w:r w:rsidR="00DC6AA6" w:rsidRPr="00230826">
        <w:rPr>
          <w:rStyle w:val="indexRefpar"/>
        </w:rPr>
        <w:t>22</w:t>
      </w:r>
    </w:p>
    <w:p w14:paraId="6F5B099C" w14:textId="77777777" w:rsidR="00C57E99" w:rsidRPr="002B1019" w:rsidRDefault="00C57E99" w:rsidP="00C57E99">
      <w:pPr>
        <w:pStyle w:val="Index-1"/>
      </w:pPr>
      <w:r w:rsidRPr="002B1019">
        <w:t>Body</w:t>
      </w:r>
    </w:p>
    <w:p w14:paraId="128C897B" w14:textId="77777777" w:rsidR="00E67803" w:rsidRDefault="00C57E99" w:rsidP="00962C91">
      <w:pPr>
        <w:pStyle w:val="Index-2"/>
      </w:pPr>
      <w:r w:rsidRPr="002B1019">
        <w:t>relationship to soul</w:t>
      </w:r>
      <w:r w:rsidR="00DC6AA6" w:rsidRPr="00230826">
        <w:rPr>
          <w:rStyle w:val="indexpagenumbercomma"/>
        </w:rPr>
        <w:t xml:space="preserve">, </w:t>
      </w:r>
      <w:r w:rsidR="00DC6AA6" w:rsidRPr="00230826">
        <w:rPr>
          <w:rStyle w:val="indexpagenumberchecked"/>
        </w:rPr>
        <w:t>7</w:t>
      </w:r>
      <w:r w:rsidR="00962C91">
        <w:t xml:space="preserve">, </w:t>
      </w:r>
      <w:r w:rsidR="00DC6AA6" w:rsidRPr="00230826">
        <w:rPr>
          <w:rStyle w:val="indexRefchap"/>
        </w:rPr>
        <w:t>pr:</w:t>
      </w:r>
      <w:r w:rsidR="00DC6AA6" w:rsidRPr="00230826">
        <w:rPr>
          <w:rStyle w:val="indexRefpar"/>
        </w:rPr>
        <w:t>16–20</w:t>
      </w:r>
    </w:p>
    <w:p w14:paraId="3482E510" w14:textId="77777777" w:rsidR="00C57E99" w:rsidRPr="002B1019" w:rsidRDefault="00C57E99" w:rsidP="00962C91">
      <w:pPr>
        <w:pStyle w:val="Index-1"/>
      </w:pPr>
      <w:r w:rsidRPr="002B1019">
        <w:t>Bombay</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185</w:t>
      </w:r>
      <w:r w:rsidR="00962C91">
        <w:t xml:space="preserve">, </w:t>
      </w:r>
      <w:r w:rsidR="00DC6AA6" w:rsidRPr="00230826">
        <w:rPr>
          <w:rStyle w:val="indexRefchap"/>
        </w:rPr>
        <w:t>14:</w:t>
      </w:r>
      <w:r w:rsidR="00DC6AA6" w:rsidRPr="00230826">
        <w:rPr>
          <w:rStyle w:val="indexRefpar"/>
        </w:rPr>
        <w:t>20</w:t>
      </w:r>
      <w:r w:rsidR="00962C91">
        <w:t xml:space="preserve">, </w:t>
      </w:r>
      <w:r w:rsidR="00DC6AA6" w:rsidRPr="00230826">
        <w:rPr>
          <w:rStyle w:val="indexRefchap"/>
        </w:rPr>
        <w:t>15:</w:t>
      </w:r>
      <w:r w:rsidR="00DC6AA6" w:rsidRPr="00230826">
        <w:rPr>
          <w:rStyle w:val="indexRefpar"/>
        </w:rPr>
        <w:t>22</w:t>
      </w:r>
    </w:p>
    <w:p w14:paraId="1C9A6531" w14:textId="77777777" w:rsidR="00C57E99" w:rsidRPr="002B1019" w:rsidRDefault="00C57E99" w:rsidP="00962C91">
      <w:pPr>
        <w:pStyle w:val="Index-1"/>
      </w:pPr>
      <w:r w:rsidRPr="002B1019">
        <w:t>Branch, explanation of use of term in</w:t>
      </w:r>
      <w:r>
        <w:t xml:space="preserve"> </w:t>
      </w:r>
      <w:r w:rsidRPr="002B1019">
        <w:t>Writings</w:t>
      </w:r>
      <w:r w:rsidR="00DC6AA6" w:rsidRPr="00230826">
        <w:rPr>
          <w:rStyle w:val="indexpagenumbercomma"/>
        </w:rPr>
        <w:t xml:space="preserve">, </w:t>
      </w:r>
      <w:r w:rsidR="00DC6AA6" w:rsidRPr="00230826">
        <w:rPr>
          <w:rStyle w:val="indexpagenumberchecked"/>
        </w:rPr>
        <w:t>430</w:t>
      </w:r>
      <w:r w:rsidR="00962C91">
        <w:t xml:space="preserve">, </w:t>
      </w:r>
      <w:r w:rsidR="00DC6AA6" w:rsidRPr="00230826">
        <w:rPr>
          <w:rStyle w:val="indexRefchap"/>
        </w:rPr>
        <w:t>ap2:</w:t>
      </w:r>
      <w:r w:rsidR="00DC6AA6" w:rsidRPr="00230826">
        <w:rPr>
          <w:rStyle w:val="indexRefpar"/>
        </w:rPr>
        <w:t>6–16</w:t>
      </w:r>
    </w:p>
    <w:p w14:paraId="6A28BC20" w14:textId="77777777" w:rsidR="00AF701D" w:rsidRDefault="00C57E99">
      <w:pPr>
        <w:pStyle w:val="Index-1"/>
      </w:pPr>
      <w:r w:rsidRPr="002B1019">
        <w:t>Britain</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293</w:t>
      </w:r>
      <w:r w:rsidR="00DC6AA6" w:rsidRPr="00230826">
        <w:rPr>
          <w:rStyle w:val="indexpagenumbercomma"/>
        </w:rPr>
        <w:t xml:space="preserve">, </w:t>
      </w:r>
      <w:r w:rsidR="00DC6AA6" w:rsidRPr="00230826">
        <w:rPr>
          <w:rStyle w:val="indexpagenumberchecked"/>
        </w:rPr>
        <w:t>319</w:t>
      </w:r>
      <w:r w:rsidR="00962C91">
        <w:t xml:space="preserve">, </w:t>
      </w:r>
      <w:r w:rsidR="00DC6AA6" w:rsidRPr="00230826">
        <w:rPr>
          <w:rStyle w:val="indexRefchap"/>
        </w:rPr>
        <w:t>21:</w:t>
      </w:r>
      <w:r w:rsidR="00DC6AA6" w:rsidRPr="00230826">
        <w:rPr>
          <w:rStyle w:val="indexRefpar"/>
        </w:rPr>
        <w:t>21</w:t>
      </w:r>
      <w:r w:rsidR="00C13959">
        <w:t xml:space="preserve">, </w:t>
      </w:r>
      <w:r w:rsidR="00DC6AA6" w:rsidRPr="00230826">
        <w:rPr>
          <w:rStyle w:val="indexRefchap"/>
        </w:rPr>
        <w:t>24:</w:t>
      </w:r>
      <w:r w:rsidR="00DC6AA6" w:rsidRPr="00230826">
        <w:rPr>
          <w:rStyle w:val="indexRefpar"/>
        </w:rPr>
        <w:t>19–20</w:t>
      </w:r>
      <w:r w:rsidR="00C13959">
        <w:t xml:space="preserve">, </w:t>
      </w:r>
      <w:r w:rsidR="00DC6AA6" w:rsidRPr="00230826">
        <w:rPr>
          <w:rStyle w:val="indexRefchap"/>
        </w:rPr>
        <w:t>26:</w:t>
      </w:r>
      <w:r w:rsidR="00DC6AA6" w:rsidRPr="00230826">
        <w:rPr>
          <w:rStyle w:val="indexRefpar"/>
        </w:rPr>
        <w:t>4</w:t>
      </w:r>
      <w:r w:rsidR="00C13959">
        <w:t xml:space="preserve">, </w:t>
      </w:r>
      <w:r w:rsidR="00DC6AA6" w:rsidRPr="00230826">
        <w:rPr>
          <w:rStyle w:val="indexRefchap"/>
        </w:rPr>
        <w:t>28:</w:t>
      </w:r>
      <w:r w:rsidR="00DC6AA6" w:rsidRPr="00230826">
        <w:rPr>
          <w:rStyle w:val="indexRefpar"/>
        </w:rPr>
        <w:t>19</w:t>
      </w:r>
    </w:p>
    <w:p w14:paraId="37C601B9" w14:textId="77777777" w:rsidR="00AF701D" w:rsidRDefault="00C57E99">
      <w:pPr>
        <w:pStyle w:val="Index-2"/>
      </w:pPr>
      <w:r w:rsidRPr="002B1019">
        <w:t xml:space="preserve">letter of </w:t>
      </w:r>
      <w:r w:rsidRPr="000C7039">
        <w:rPr>
          <w:highlight w:val="cyan"/>
        </w:rPr>
        <w:t>Shoghi Effendi</w:t>
      </w:r>
      <w:r w:rsidRPr="002B1019">
        <w:t xml:space="preserve"> to</w:t>
      </w:r>
      <w:r w:rsidR="00DC6AA6" w:rsidRPr="00230826">
        <w:rPr>
          <w:rStyle w:val="indexpagenumbercomma"/>
        </w:rPr>
        <w:t xml:space="preserve">, </w:t>
      </w:r>
      <w:r w:rsidR="00DC6AA6" w:rsidRPr="00230826">
        <w:rPr>
          <w:rStyle w:val="indexpagenumberchecked"/>
        </w:rPr>
        <w:t>317</w:t>
      </w:r>
      <w:r w:rsidRPr="006E548C">
        <w:rPr>
          <w:rStyle w:val="indexpagenumbercontinued"/>
        </w:rPr>
        <w:t>–18</w:t>
      </w:r>
      <w:r w:rsidR="00C13959">
        <w:t xml:space="preserve">, </w:t>
      </w:r>
      <w:r w:rsidR="00DC6AA6" w:rsidRPr="00230826">
        <w:rPr>
          <w:rStyle w:val="indexRefchap"/>
        </w:rPr>
        <w:t>28:</w:t>
      </w:r>
      <w:r w:rsidR="00DC6AA6" w:rsidRPr="00230826">
        <w:rPr>
          <w:rStyle w:val="indexRefpar"/>
        </w:rPr>
        <w:t>10–12</w:t>
      </w:r>
    </w:p>
    <w:p w14:paraId="423CF7D7" w14:textId="77777777" w:rsidR="00AF701D" w:rsidRDefault="00C57E99">
      <w:pPr>
        <w:pStyle w:val="Index-2"/>
      </w:pPr>
      <w:r w:rsidRPr="002B1019">
        <w:t>National Spiritual Assembly of</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C13959">
        <w:t xml:space="preserve">, </w:t>
      </w:r>
      <w:r w:rsidR="00DC6AA6" w:rsidRPr="00230826">
        <w:rPr>
          <w:rStyle w:val="indexRefchap"/>
        </w:rPr>
        <w:t>32:</w:t>
      </w:r>
      <w:r w:rsidR="00DC6AA6" w:rsidRPr="00230826">
        <w:rPr>
          <w:rStyle w:val="indexRefpar"/>
        </w:rPr>
        <w:t>52–53</w:t>
      </w:r>
      <w:r w:rsidR="00C13959">
        <w:t xml:space="preserve">, </w:t>
      </w:r>
      <w:r w:rsidR="00DC6AA6" w:rsidRPr="00230826">
        <w:rPr>
          <w:rStyle w:val="indexRefchap"/>
        </w:rPr>
        <w:t>32:</w:t>
      </w:r>
      <w:r w:rsidR="00DC6AA6" w:rsidRPr="00230826">
        <w:rPr>
          <w:rStyle w:val="indexRefpar"/>
        </w:rPr>
        <w:t>69–70</w:t>
      </w:r>
    </w:p>
    <w:p w14:paraId="37FCC095" w14:textId="77777777" w:rsidR="00AF701D" w:rsidRDefault="00C57E99">
      <w:pPr>
        <w:pStyle w:val="Index-2"/>
      </w:pPr>
      <w:r w:rsidRPr="002B1019">
        <w:t>Six Year Plan</w:t>
      </w:r>
      <w:r w:rsidR="00DC6AA6" w:rsidRPr="00230826">
        <w:rPr>
          <w:rStyle w:val="indexpagenumbercomma"/>
        </w:rPr>
        <w:t xml:space="preserve">, </w:t>
      </w:r>
      <w:r w:rsidR="00DC6AA6" w:rsidRPr="00230826">
        <w:rPr>
          <w:rStyle w:val="indexpagenumberchecked"/>
        </w:rPr>
        <w:t>315</w:t>
      </w:r>
      <w:r w:rsidRPr="006E548C">
        <w:rPr>
          <w:rStyle w:val="indexpagenumbercontinued"/>
        </w:rPr>
        <w:t>–16</w:t>
      </w:r>
      <w:r w:rsidR="00DC6AA6" w:rsidRPr="00230826">
        <w:rPr>
          <w:rStyle w:val="indexpagenumbercomma"/>
        </w:rPr>
        <w:t xml:space="preserve">, </w:t>
      </w:r>
      <w:r w:rsidR="00DC6AA6" w:rsidRPr="00230826">
        <w:rPr>
          <w:rStyle w:val="indexpagenumberchecked"/>
        </w:rPr>
        <w:t>317</w:t>
      </w:r>
      <w:r w:rsidR="00C13959">
        <w:t xml:space="preserve">, </w:t>
      </w:r>
      <w:r w:rsidR="00DC6AA6" w:rsidRPr="00230826">
        <w:rPr>
          <w:rStyle w:val="indexRefchap"/>
        </w:rPr>
        <w:t>28:</w:t>
      </w:r>
      <w:r w:rsidR="00DC6AA6" w:rsidRPr="00230826">
        <w:rPr>
          <w:rStyle w:val="indexRefpar"/>
        </w:rPr>
        <w:t>6</w:t>
      </w:r>
      <w:r w:rsidR="00C13959">
        <w:t xml:space="preserve">, </w:t>
      </w:r>
      <w:r w:rsidR="00DC6AA6" w:rsidRPr="00230826">
        <w:rPr>
          <w:rStyle w:val="indexRefchap"/>
        </w:rPr>
        <w:t>28:</w:t>
      </w:r>
      <w:r w:rsidR="00DC6AA6" w:rsidRPr="00230826">
        <w:rPr>
          <w:rStyle w:val="indexRefpar"/>
        </w:rPr>
        <w:t>9</w:t>
      </w:r>
    </w:p>
    <w:p w14:paraId="7674E6EC" w14:textId="77777777" w:rsidR="00AF701D" w:rsidRDefault="00C57E99">
      <w:pPr>
        <w:pStyle w:val="Index-2"/>
      </w:pPr>
      <w:r w:rsidRPr="002B1019">
        <w:t>Two Year Plan for Africa</w:t>
      </w:r>
      <w:r w:rsidR="00DC6AA6" w:rsidRPr="00230826">
        <w:rPr>
          <w:rStyle w:val="indexpagenumbercomma"/>
        </w:rPr>
        <w:t xml:space="preserve">, </w:t>
      </w:r>
      <w:r w:rsidR="00DC6AA6" w:rsidRPr="00230826">
        <w:rPr>
          <w:rStyle w:val="indexpagenumberchecked"/>
        </w:rPr>
        <w:t>317</w:t>
      </w:r>
      <w:r w:rsidR="00C13959">
        <w:t xml:space="preserve">, </w:t>
      </w:r>
      <w:r w:rsidR="00DC6AA6" w:rsidRPr="00230826">
        <w:rPr>
          <w:rStyle w:val="indexRefchap"/>
        </w:rPr>
        <w:t>28:</w:t>
      </w:r>
      <w:r w:rsidR="00DC6AA6" w:rsidRPr="00230826">
        <w:rPr>
          <w:rStyle w:val="indexRefpar"/>
        </w:rPr>
        <w:t>9</w:t>
      </w:r>
    </w:p>
    <w:p w14:paraId="7DCBE0EB" w14:textId="77777777" w:rsidR="00AF701D" w:rsidRDefault="00C57E99">
      <w:pPr>
        <w:pStyle w:val="Index-1"/>
      </w:pPr>
      <w:r w:rsidRPr="002B1019">
        <w:t>Browne, Professor Edward G.</w:t>
      </w:r>
      <w:r w:rsidR="00DC6AA6" w:rsidRPr="00230826">
        <w:rPr>
          <w:rStyle w:val="indexpagenumbercomma"/>
        </w:rPr>
        <w:t xml:space="preserve">, </w:t>
      </w:r>
      <w:r w:rsidR="00DC6AA6" w:rsidRPr="00230826">
        <w:rPr>
          <w:rStyle w:val="indexpagenumberchecked"/>
        </w:rPr>
        <w:t>105</w:t>
      </w:r>
      <w:r w:rsidR="00DC6AA6" w:rsidRPr="00230826">
        <w:rPr>
          <w:rStyle w:val="indexpagenumbercomma"/>
        </w:rPr>
        <w:t xml:space="preserve">, </w:t>
      </w:r>
      <w:r w:rsidR="00DC6AA6" w:rsidRPr="00230826">
        <w:rPr>
          <w:rStyle w:val="indexpagenumberchecked"/>
        </w:rPr>
        <w:t>249</w:t>
      </w:r>
      <w:r w:rsidR="00C13959">
        <w:t xml:space="preserve">, </w:t>
      </w:r>
      <w:r w:rsidR="00DC6AA6" w:rsidRPr="00230826">
        <w:rPr>
          <w:rStyle w:val="indexRefchap"/>
        </w:rPr>
        <w:t>6:</w:t>
      </w:r>
      <w:r w:rsidR="00DC6AA6" w:rsidRPr="00230826">
        <w:rPr>
          <w:rStyle w:val="indexRefpar"/>
        </w:rPr>
        <w:t>31–33</w:t>
      </w:r>
      <w:r w:rsidR="00C13959">
        <w:t xml:space="preserve">, </w:t>
      </w:r>
      <w:r w:rsidR="00DC6AA6" w:rsidRPr="00230826">
        <w:rPr>
          <w:rStyle w:val="indexRefchap"/>
        </w:rPr>
        <w:t>21:</w:t>
      </w:r>
      <w:r w:rsidR="00DC6AA6" w:rsidRPr="00230826">
        <w:rPr>
          <w:rStyle w:val="indexRefpar"/>
        </w:rPr>
        <w:t>19–20</w:t>
      </w:r>
    </w:p>
    <w:p w14:paraId="11809AE0" w14:textId="77777777" w:rsidR="00AF701D" w:rsidRDefault="00C57E99">
      <w:pPr>
        <w:pStyle w:val="Index-1"/>
      </w:pPr>
      <w:r w:rsidRPr="002B1019">
        <w:t>Buddha</w:t>
      </w:r>
      <w:r w:rsidR="00DC6AA6" w:rsidRPr="00230826">
        <w:rPr>
          <w:rStyle w:val="indexpagenumbercomma"/>
        </w:rPr>
        <w:t xml:space="preserve">, </w:t>
      </w:r>
      <w:r w:rsidR="00DC6AA6" w:rsidRPr="00230826">
        <w:rPr>
          <w:rStyle w:val="indexpagenumberchecked"/>
        </w:rPr>
        <w:t>54</w:t>
      </w:r>
      <w:r w:rsidR="00C13959">
        <w:t xml:space="preserve">, </w:t>
      </w:r>
      <w:r w:rsidR="00DC6AA6" w:rsidRPr="00230826">
        <w:rPr>
          <w:rStyle w:val="indexRefchap"/>
        </w:rPr>
        <w:t>2:</w:t>
      </w:r>
      <w:r w:rsidR="00DC6AA6" w:rsidRPr="00230826">
        <w:rPr>
          <w:rStyle w:val="indexRefpar"/>
        </w:rPr>
        <w:t>10</w:t>
      </w:r>
    </w:p>
    <w:p w14:paraId="0DC22E76" w14:textId="77777777" w:rsidR="00AF701D" w:rsidRDefault="00C57E99">
      <w:pPr>
        <w:pStyle w:val="Index-1"/>
      </w:pPr>
      <w:r w:rsidRPr="002B1019">
        <w:t>Buddhism</w:t>
      </w:r>
      <w:r w:rsidR="00DC6AA6" w:rsidRPr="00230826">
        <w:rPr>
          <w:rStyle w:val="indexpagenumbercomma"/>
        </w:rPr>
        <w:t xml:space="preserve">, </w:t>
      </w:r>
      <w:r w:rsidR="00DC6AA6" w:rsidRPr="00230826">
        <w:rPr>
          <w:rStyle w:val="indexpagenumberchecked"/>
        </w:rPr>
        <w:t>320</w:t>
      </w:r>
      <w:r w:rsidR="00C13959">
        <w:t xml:space="preserve">, </w:t>
      </w:r>
      <w:r w:rsidR="00DC6AA6" w:rsidRPr="00230826">
        <w:rPr>
          <w:rStyle w:val="indexRefchap"/>
        </w:rPr>
        <w:t>28:</w:t>
      </w:r>
      <w:r w:rsidR="00DC6AA6" w:rsidRPr="00230826">
        <w:rPr>
          <w:rStyle w:val="indexRefpar"/>
        </w:rPr>
        <w:t>21</w:t>
      </w:r>
    </w:p>
    <w:p w14:paraId="6D7D2959" w14:textId="77777777" w:rsidR="00AF701D" w:rsidRDefault="00C57E99">
      <w:pPr>
        <w:pStyle w:val="Index-1"/>
      </w:pPr>
      <w:r w:rsidRPr="000C7039">
        <w:rPr>
          <w:highlight w:val="yellow"/>
        </w:rPr>
        <w:t>Burújirdí</w:t>
      </w:r>
      <w:r w:rsidRPr="002B1019">
        <w:t xml:space="preserve">, </w:t>
      </w:r>
      <w:r w:rsidRPr="000C7039">
        <w:rPr>
          <w:highlight w:val="yellow"/>
        </w:rPr>
        <w:t>Áyatu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342</w:t>
      </w:r>
      <w:r w:rsidR="00C13959">
        <w:t xml:space="preserve">, </w:t>
      </w:r>
      <w:r w:rsidR="00DC6AA6" w:rsidRPr="00230826">
        <w:rPr>
          <w:rStyle w:val="indexRefchap"/>
        </w:rPr>
        <w:t>30:</w:t>
      </w:r>
      <w:r w:rsidR="00DC6AA6" w:rsidRPr="00230826">
        <w:rPr>
          <w:rStyle w:val="indexRefpar"/>
        </w:rPr>
        <w:t>49</w:t>
      </w:r>
    </w:p>
    <w:p w14:paraId="75A83C48" w14:textId="77777777" w:rsidR="00AF701D" w:rsidRDefault="00C57E99">
      <w:pPr>
        <w:pStyle w:val="Index-1"/>
      </w:pPr>
      <w:r w:rsidRPr="000C7039">
        <w:rPr>
          <w:highlight w:val="yellow"/>
        </w:rPr>
        <w:t>Buzurg</w:t>
      </w:r>
      <w:r w:rsidRPr="002B1019">
        <w:t xml:space="preserve">, </w:t>
      </w:r>
      <w:r w:rsidRPr="000C7039">
        <w:rPr>
          <w:highlight w:val="yellow"/>
        </w:rPr>
        <w:t>Mírzá</w:t>
      </w:r>
      <w:r w:rsidRPr="002B1019">
        <w:t xml:space="preserve"> (</w:t>
      </w:r>
      <w:r w:rsidRPr="000C7039">
        <w:rPr>
          <w:highlight w:val="yellow"/>
        </w:rPr>
        <w:t>Mírzá</w:t>
      </w:r>
      <w:r w:rsidR="00627ED1" w:rsidRPr="00627ED1">
        <w:rPr>
          <w:highlight w:val="yellow"/>
        </w:rPr>
        <w:t xml:space="preserve"> </w:t>
      </w:r>
      <w:r w:rsidRPr="000C7039">
        <w:rPr>
          <w:highlight w:val="yellow"/>
        </w:rPr>
        <w:t>ʿAbbás</w:t>
      </w:r>
      <w:r w:rsidRPr="002B1019">
        <w:t>)</w:t>
      </w:r>
      <w:r w:rsidR="00DC6AA6" w:rsidRPr="00230826">
        <w:rPr>
          <w:rStyle w:val="indexpagenumbercomma"/>
        </w:rPr>
        <w:t xml:space="preserve">, </w:t>
      </w:r>
      <w:r w:rsidR="00DC6AA6" w:rsidRPr="00230826">
        <w:rPr>
          <w:rStyle w:val="indexpagenumberchecked"/>
        </w:rPr>
        <w:t>54</w:t>
      </w:r>
      <w:r w:rsidR="00DC6AA6" w:rsidRPr="00230826">
        <w:rPr>
          <w:rStyle w:val="indexpagenumbercomma"/>
        </w:rPr>
        <w:t xml:space="preserve">, </w:t>
      </w:r>
      <w:r w:rsidR="00DC6AA6" w:rsidRPr="00230826">
        <w:rPr>
          <w:rStyle w:val="indexpagenumberchecked"/>
        </w:rPr>
        <w:t>113</w:t>
      </w:r>
      <w:r w:rsidR="00C13959">
        <w:t xml:space="preserve">, </w:t>
      </w:r>
      <w:r w:rsidR="00DC6AA6" w:rsidRPr="00230826">
        <w:rPr>
          <w:rStyle w:val="indexRefchap"/>
        </w:rPr>
        <w:t>2:</w:t>
      </w:r>
      <w:r w:rsidR="00DC6AA6" w:rsidRPr="00230826">
        <w:rPr>
          <w:rStyle w:val="indexRefpar"/>
        </w:rPr>
        <w:t>8</w:t>
      </w:r>
      <w:r w:rsidR="00C13959">
        <w:t xml:space="preserve">, </w:t>
      </w:r>
      <w:r w:rsidR="00DC6AA6" w:rsidRPr="00230826">
        <w:rPr>
          <w:rStyle w:val="indexRefchap"/>
        </w:rPr>
        <w:t>7:</w:t>
      </w:r>
      <w:r w:rsidR="00DC6AA6" w:rsidRPr="00230826">
        <w:rPr>
          <w:rStyle w:val="indexRefpar"/>
        </w:rPr>
        <w:t>8</w:t>
      </w:r>
    </w:p>
    <w:p w14:paraId="521D8739" w14:textId="77777777" w:rsidR="00AF701D" w:rsidRDefault="00C57E99">
      <w:pPr>
        <w:pStyle w:val="Index-1"/>
      </w:pPr>
      <w:r w:rsidRPr="002B1019">
        <w:t>Cain</w:t>
      </w:r>
      <w:r w:rsidR="00DC6AA6" w:rsidRPr="00230826">
        <w:rPr>
          <w:rStyle w:val="indexpagenumbercomma"/>
        </w:rPr>
        <w:t xml:space="preserve">, </w:t>
      </w:r>
      <w:r w:rsidR="00DC6AA6" w:rsidRPr="00230826">
        <w:rPr>
          <w:rStyle w:val="indexpagenumberchecked"/>
        </w:rPr>
        <w:t>366</w:t>
      </w:r>
      <w:r w:rsidR="00C13959">
        <w:t xml:space="preserve">, </w:t>
      </w:r>
      <w:r w:rsidR="00DC6AA6" w:rsidRPr="00230826">
        <w:rPr>
          <w:rStyle w:val="indexRefchap"/>
        </w:rPr>
        <w:t>32:</w:t>
      </w:r>
      <w:r w:rsidR="00DC6AA6" w:rsidRPr="00230826">
        <w:rPr>
          <w:rStyle w:val="indexRefpar"/>
        </w:rPr>
        <w:t>87</w:t>
      </w:r>
    </w:p>
    <w:p w14:paraId="51D9734B" w14:textId="77777777" w:rsidR="00AF701D" w:rsidRDefault="00C57E99">
      <w:pPr>
        <w:pStyle w:val="Index-1"/>
      </w:pPr>
      <w:r w:rsidRPr="002B1019">
        <w:t>Cairo</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336</w:t>
      </w:r>
      <w:r w:rsidR="00442607">
        <w:t xml:space="preserve">, </w:t>
      </w:r>
      <w:r w:rsidR="00DC6AA6" w:rsidRPr="00230826">
        <w:rPr>
          <w:rStyle w:val="indexRefchap"/>
        </w:rPr>
        <w:t>24:</w:t>
      </w:r>
      <w:r w:rsidR="00DC6AA6" w:rsidRPr="00230826">
        <w:rPr>
          <w:rStyle w:val="indexRefpar"/>
        </w:rPr>
        <w:t>15</w:t>
      </w:r>
      <w:r w:rsidR="00442607">
        <w:t xml:space="preserve">, </w:t>
      </w:r>
      <w:r w:rsidR="00DC6AA6" w:rsidRPr="00230826">
        <w:rPr>
          <w:rStyle w:val="indexRefchap"/>
        </w:rPr>
        <w:t>30:</w:t>
      </w:r>
      <w:r w:rsidR="00DC6AA6" w:rsidRPr="00230826">
        <w:rPr>
          <w:rStyle w:val="indexRefpar"/>
        </w:rPr>
        <w:t>14</w:t>
      </w:r>
      <w:r w:rsidR="00442607">
        <w:t xml:space="preserve">, </w:t>
      </w:r>
      <w:r w:rsidR="00DC6AA6" w:rsidRPr="00230826">
        <w:rPr>
          <w:rStyle w:val="indexRefchap"/>
        </w:rPr>
        <w:t>30:</w:t>
      </w:r>
      <w:r w:rsidR="00DC6AA6" w:rsidRPr="00230826">
        <w:rPr>
          <w:rStyle w:val="indexRefpar"/>
        </w:rPr>
        <w:t>16–18</w:t>
      </w:r>
    </w:p>
    <w:p w14:paraId="1E28D911" w14:textId="77777777" w:rsidR="00AF701D" w:rsidRDefault="00C57E99">
      <w:pPr>
        <w:pStyle w:val="Index-1"/>
      </w:pPr>
      <w:r w:rsidRPr="002B1019">
        <w:t>Calamity</w:t>
      </w:r>
      <w:r w:rsidR="00DC6AA6" w:rsidRPr="00230826">
        <w:rPr>
          <w:rStyle w:val="indexpagenumbercomma"/>
        </w:rPr>
        <w:t xml:space="preserve">, </w:t>
      </w:r>
      <w:r w:rsidR="00DC6AA6" w:rsidRPr="00230826">
        <w:rPr>
          <w:rStyle w:val="indexpagenumberchecked"/>
        </w:rPr>
        <w:t>411</w:t>
      </w:r>
      <w:r w:rsidRPr="006E548C">
        <w:rPr>
          <w:rStyle w:val="indexpagenumbercontinued"/>
        </w:rPr>
        <w:t>–12</w:t>
      </w:r>
      <w:r w:rsidR="00442607">
        <w:t xml:space="preserve">, </w:t>
      </w:r>
      <w:r w:rsidR="00DC6AA6" w:rsidRPr="00230826">
        <w:rPr>
          <w:rStyle w:val="indexRefchap"/>
        </w:rPr>
        <w:t>36:</w:t>
      </w:r>
      <w:r w:rsidR="00DC6AA6" w:rsidRPr="00230826">
        <w:rPr>
          <w:rStyle w:val="indexRefpar"/>
        </w:rPr>
        <w:t>22</w:t>
      </w:r>
    </w:p>
    <w:p w14:paraId="201C2C55" w14:textId="77777777" w:rsidR="00AF701D" w:rsidRDefault="00627ED1">
      <w:pPr>
        <w:pStyle w:val="Index-1"/>
      </w:pPr>
      <w:r w:rsidRPr="00627ED1">
        <w:rPr>
          <w:highlight w:val="lightGray"/>
        </w:rPr>
        <w:t>Caliphs</w:t>
      </w:r>
      <w:r w:rsidR="00DC6AA6" w:rsidRPr="00230826">
        <w:rPr>
          <w:rStyle w:val="indexpagenumbercomma"/>
        </w:rPr>
        <w:t xml:space="preserve">, </w:t>
      </w:r>
      <w:r w:rsidR="00DC6AA6" w:rsidRPr="00230826">
        <w:rPr>
          <w:rStyle w:val="indexpagenumberchecked"/>
        </w:rPr>
        <w:t>157</w:t>
      </w:r>
      <w:r w:rsidR="00442607">
        <w:t xml:space="preserve">, </w:t>
      </w:r>
      <w:r w:rsidR="00DC6AA6" w:rsidRPr="00230826">
        <w:rPr>
          <w:rStyle w:val="indexRefchap"/>
        </w:rPr>
        <w:t>12:</w:t>
      </w:r>
      <w:r w:rsidR="00DC6AA6" w:rsidRPr="00230826">
        <w:rPr>
          <w:rStyle w:val="indexRefpar"/>
        </w:rPr>
        <w:t>10</w:t>
      </w:r>
    </w:p>
    <w:p w14:paraId="73DD7378" w14:textId="77777777" w:rsidR="00AF701D" w:rsidRDefault="00C57E99">
      <w:pPr>
        <w:pStyle w:val="Index-1"/>
      </w:pPr>
      <w:r w:rsidRPr="002B1019">
        <w:t>Calligraphy</w:t>
      </w:r>
      <w:r w:rsidR="00DC6AA6" w:rsidRPr="00230826">
        <w:rPr>
          <w:rStyle w:val="indexpagenumbercomma"/>
        </w:rPr>
        <w:t xml:space="preserve">, </w:t>
      </w:r>
      <w:r w:rsidR="00DC6AA6" w:rsidRPr="00230826">
        <w:rPr>
          <w:rStyle w:val="indexpagenumberchecked"/>
        </w:rPr>
        <w:t>113</w:t>
      </w:r>
      <w:r w:rsidR="00442607">
        <w:t xml:space="preserve">, </w:t>
      </w:r>
      <w:r w:rsidR="00DC6AA6" w:rsidRPr="00230826">
        <w:rPr>
          <w:rStyle w:val="indexRefchap"/>
        </w:rPr>
        <w:t>7:</w:t>
      </w:r>
      <w:r w:rsidR="00DC6AA6" w:rsidRPr="00230826">
        <w:rPr>
          <w:rStyle w:val="indexRefpar"/>
        </w:rPr>
        <w:t>9</w:t>
      </w:r>
    </w:p>
    <w:p w14:paraId="11A3C473" w14:textId="77777777" w:rsidR="00AF701D" w:rsidRDefault="00C57E99">
      <w:pPr>
        <w:pStyle w:val="Index-1"/>
      </w:pPr>
      <w:r w:rsidRPr="002B1019">
        <w:t>Canada</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313</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347</w:t>
      </w:r>
      <w:r w:rsidR="00442607">
        <w:t xml:space="preserve">, </w:t>
      </w:r>
      <w:r w:rsidR="00DC6AA6" w:rsidRPr="00230826">
        <w:rPr>
          <w:rStyle w:val="indexRefchap"/>
        </w:rPr>
        <w:t>21:</w:t>
      </w:r>
      <w:r w:rsidR="00DC6AA6" w:rsidRPr="00230826">
        <w:rPr>
          <w:rStyle w:val="indexRefpar"/>
        </w:rPr>
        <w:t>21</w:t>
      </w:r>
      <w:r w:rsidR="00442607">
        <w:t xml:space="preserve">, </w:t>
      </w:r>
      <w:r w:rsidR="00DC6AA6" w:rsidRPr="00230826">
        <w:rPr>
          <w:rStyle w:val="indexRefchap"/>
        </w:rPr>
        <w:t>26:</w:t>
      </w:r>
      <w:r w:rsidR="00DC6AA6" w:rsidRPr="00230826">
        <w:rPr>
          <w:rStyle w:val="indexRefpar"/>
        </w:rPr>
        <w:t>45–46</w:t>
      </w:r>
      <w:r w:rsidR="00442607">
        <w:t xml:space="preserve">, </w:t>
      </w:r>
      <w:r w:rsidR="00DC6AA6" w:rsidRPr="00230826">
        <w:rPr>
          <w:rStyle w:val="indexRefchap"/>
        </w:rPr>
        <w:t>27:</w:t>
      </w:r>
      <w:r w:rsidR="00DC6AA6" w:rsidRPr="00230826">
        <w:rPr>
          <w:rStyle w:val="indexRefpar"/>
        </w:rPr>
        <w:t>25–26</w:t>
      </w:r>
      <w:r w:rsidR="00442607">
        <w:t xml:space="preserve">, </w:t>
      </w:r>
      <w:r w:rsidR="00DC6AA6" w:rsidRPr="00230826">
        <w:rPr>
          <w:rStyle w:val="indexRefchap"/>
        </w:rPr>
        <w:t>28:</w:t>
      </w:r>
      <w:r w:rsidR="00DC6AA6" w:rsidRPr="00230826">
        <w:rPr>
          <w:rStyle w:val="indexRefpar"/>
        </w:rPr>
        <w:t>1</w:t>
      </w:r>
      <w:r w:rsidR="00442607">
        <w:t xml:space="preserve">, </w:t>
      </w:r>
      <w:r w:rsidR="00DC6AA6" w:rsidRPr="00230826">
        <w:rPr>
          <w:rStyle w:val="indexRefchap"/>
        </w:rPr>
        <w:t>28:</w:t>
      </w:r>
      <w:r w:rsidR="00DC6AA6" w:rsidRPr="00230826">
        <w:rPr>
          <w:rStyle w:val="indexRefpar"/>
        </w:rPr>
        <w:t>7</w:t>
      </w:r>
      <w:r w:rsidR="00442607">
        <w:t xml:space="preserve">, </w:t>
      </w:r>
      <w:r w:rsidR="00DC6AA6" w:rsidRPr="00230826">
        <w:rPr>
          <w:rStyle w:val="indexRefchap"/>
        </w:rPr>
        <w:t>31:</w:t>
      </w:r>
      <w:r w:rsidR="00DC6AA6" w:rsidRPr="00230826">
        <w:rPr>
          <w:rStyle w:val="indexRefpar"/>
        </w:rPr>
        <w:t>21</w:t>
      </w:r>
    </w:p>
    <w:p w14:paraId="52B41B03" w14:textId="77777777" w:rsidR="00AF701D" w:rsidRDefault="00C57E99">
      <w:pPr>
        <w:pStyle w:val="Index-1"/>
      </w:pPr>
      <w:r w:rsidRPr="002B1019">
        <w:t>Caravan of East and West</w:t>
      </w:r>
      <w:r w:rsidR="00DC6AA6" w:rsidRPr="00230826">
        <w:rPr>
          <w:rStyle w:val="indexpagenumbercomma"/>
        </w:rPr>
        <w:t xml:space="preserve">, </w:t>
      </w:r>
      <w:r w:rsidR="00DC6AA6" w:rsidRPr="00230826">
        <w:rPr>
          <w:rStyle w:val="indexpagenumberchecked"/>
        </w:rPr>
        <w:t>344</w:t>
      </w:r>
      <w:r w:rsidR="00442607">
        <w:t xml:space="preserve">, </w:t>
      </w:r>
      <w:r w:rsidR="00DC6AA6" w:rsidRPr="00230826">
        <w:rPr>
          <w:rStyle w:val="indexRefchap"/>
        </w:rPr>
        <w:t>31:</w:t>
      </w:r>
      <w:r w:rsidR="00DC6AA6" w:rsidRPr="00230826">
        <w:rPr>
          <w:rStyle w:val="indexRefpar"/>
        </w:rPr>
        <w:t>5</w:t>
      </w:r>
    </w:p>
    <w:p w14:paraId="627D1482" w14:textId="77777777" w:rsidR="00AF701D" w:rsidRDefault="00C57E99">
      <w:pPr>
        <w:pStyle w:val="Index-1"/>
      </w:pPr>
      <w:r w:rsidRPr="002B1019">
        <w:t>Carmel, Mount</w:t>
      </w:r>
      <w:r w:rsidR="00DC6AA6" w:rsidRPr="00230826">
        <w:rPr>
          <w:rStyle w:val="indexpagenumbercomma"/>
        </w:rPr>
        <w:t xml:space="preserve">, </w:t>
      </w:r>
      <w:r w:rsidR="00DC6AA6" w:rsidRPr="00230826">
        <w:rPr>
          <w:rStyle w:val="indexpagenumberchecked"/>
        </w:rPr>
        <w:t>95</w:t>
      </w:r>
      <w:r w:rsidR="00DC6AA6" w:rsidRPr="00230826">
        <w:rPr>
          <w:rStyle w:val="indexpagenumbercomma"/>
        </w:rPr>
        <w:t xml:space="preserve">, </w:t>
      </w:r>
      <w:r w:rsidR="00DC6AA6" w:rsidRPr="00230826">
        <w:rPr>
          <w:rStyle w:val="indexpagenumberchecked"/>
        </w:rPr>
        <w:t>96</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247</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325</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357</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419</w:t>
      </w:r>
      <w:r w:rsidR="00F56601">
        <w:t xml:space="preserve">, </w:t>
      </w:r>
      <w:r w:rsidR="00DC6AA6" w:rsidRPr="00230826">
        <w:rPr>
          <w:rStyle w:val="indexRefchap"/>
        </w:rPr>
        <w:t>5:</w:t>
      </w:r>
      <w:r w:rsidR="00DC6AA6" w:rsidRPr="00230826">
        <w:rPr>
          <w:rStyle w:val="indexRefpar"/>
        </w:rPr>
        <w:t>31</w:t>
      </w:r>
      <w:r w:rsidR="00F56601">
        <w:t xml:space="preserve">, </w:t>
      </w:r>
      <w:r w:rsidR="00DC6AA6" w:rsidRPr="00230826">
        <w:rPr>
          <w:rStyle w:val="indexRefchap"/>
        </w:rPr>
        <w:t>5:</w:t>
      </w:r>
      <w:r w:rsidR="00DC6AA6" w:rsidRPr="00230826">
        <w:rPr>
          <w:rStyle w:val="indexRefpar"/>
        </w:rPr>
        <w:t>35</w:t>
      </w:r>
      <w:r w:rsidR="00F56601">
        <w:t xml:space="preserve">, </w:t>
      </w:r>
      <w:r w:rsidR="00DC6AA6" w:rsidRPr="00230826">
        <w:rPr>
          <w:rStyle w:val="indexRefchap"/>
        </w:rPr>
        <w:t>19:</w:t>
      </w:r>
      <w:r w:rsidR="00DC6AA6" w:rsidRPr="00230826">
        <w:rPr>
          <w:rStyle w:val="indexRefpar"/>
        </w:rPr>
        <w:t>1</w:t>
      </w:r>
      <w:r w:rsidR="00F56601">
        <w:t xml:space="preserve">, </w:t>
      </w:r>
      <w:r w:rsidR="00DC6AA6" w:rsidRPr="00230826">
        <w:rPr>
          <w:rStyle w:val="indexRefchap"/>
        </w:rPr>
        <w:t>19:</w:t>
      </w:r>
      <w:r w:rsidR="00DC6AA6" w:rsidRPr="00230826">
        <w:rPr>
          <w:rStyle w:val="indexRefpar"/>
        </w:rPr>
        <w:t>15–21</w:t>
      </w:r>
      <w:r w:rsidR="00F56601">
        <w:t xml:space="preserve">, </w:t>
      </w:r>
      <w:r w:rsidR="00DC6AA6" w:rsidRPr="00230826">
        <w:rPr>
          <w:rStyle w:val="indexRefchap"/>
        </w:rPr>
        <w:t>20:</w:t>
      </w:r>
      <w:r w:rsidR="00DC6AA6" w:rsidRPr="00230826">
        <w:rPr>
          <w:rStyle w:val="indexRefpar"/>
        </w:rPr>
        <w:t>1</w:t>
      </w:r>
      <w:r w:rsidR="00F56601">
        <w:t xml:space="preserve">, </w:t>
      </w:r>
      <w:r w:rsidR="00DC6AA6" w:rsidRPr="00230826">
        <w:rPr>
          <w:rStyle w:val="indexRefchap"/>
        </w:rPr>
        <w:t>20:</w:t>
      </w:r>
      <w:r w:rsidR="00DC6AA6" w:rsidRPr="00230826">
        <w:rPr>
          <w:rStyle w:val="indexRefpar"/>
        </w:rPr>
        <w:t>16</w:t>
      </w:r>
      <w:r w:rsidR="00F56601">
        <w:t xml:space="preserve">, </w:t>
      </w:r>
      <w:r w:rsidR="00DC6AA6" w:rsidRPr="00230826">
        <w:rPr>
          <w:rStyle w:val="indexRefchap"/>
        </w:rPr>
        <w:t>21:</w:t>
      </w:r>
      <w:r w:rsidR="00DC6AA6" w:rsidRPr="00230826">
        <w:rPr>
          <w:rStyle w:val="indexRefpar"/>
        </w:rPr>
        <w:t>15</w:t>
      </w:r>
      <w:r w:rsidR="00F56601">
        <w:t xml:space="preserve">, </w:t>
      </w:r>
      <w:r w:rsidR="00DC6AA6" w:rsidRPr="00230826">
        <w:rPr>
          <w:rStyle w:val="indexRefchap"/>
        </w:rPr>
        <w:t>26:</w:t>
      </w:r>
      <w:r w:rsidR="00DC6AA6" w:rsidRPr="00230826">
        <w:rPr>
          <w:rStyle w:val="indexRefpar"/>
        </w:rPr>
        <w:t>21</w:t>
      </w:r>
      <w:r w:rsidR="00F56601">
        <w:t xml:space="preserve">, </w:t>
      </w:r>
      <w:r w:rsidR="00DC6AA6" w:rsidRPr="00230826">
        <w:rPr>
          <w:rStyle w:val="indexRefchap"/>
        </w:rPr>
        <w:t>28:</w:t>
      </w:r>
      <w:r w:rsidR="00DC6AA6" w:rsidRPr="00230826">
        <w:rPr>
          <w:rStyle w:val="indexRefpar"/>
        </w:rPr>
        <w:t>19</w:t>
      </w:r>
      <w:r w:rsidR="00E81EE6">
        <w:t xml:space="preserve">, </w:t>
      </w:r>
      <w:r w:rsidR="00DC6AA6" w:rsidRPr="00230826">
        <w:rPr>
          <w:rStyle w:val="indexRefchap"/>
        </w:rPr>
        <w:t>29:</w:t>
      </w:r>
      <w:r w:rsidR="00DC6AA6" w:rsidRPr="00230826">
        <w:rPr>
          <w:rStyle w:val="indexRefpar"/>
        </w:rPr>
        <w:t>12</w:t>
      </w:r>
      <w:r w:rsidR="00E81EE6">
        <w:t xml:space="preserve">, </w:t>
      </w:r>
      <w:r w:rsidR="00DC6AA6" w:rsidRPr="00230826">
        <w:rPr>
          <w:rStyle w:val="indexRefchap"/>
        </w:rPr>
        <w:t>29:</w:t>
      </w:r>
      <w:r w:rsidR="00DC6AA6" w:rsidRPr="00230826">
        <w:rPr>
          <w:rStyle w:val="indexRefpar"/>
        </w:rPr>
        <w:t>13–16</w:t>
      </w:r>
      <w:r w:rsidR="00E81EE6">
        <w:t xml:space="preserve">, </w:t>
      </w:r>
      <w:r w:rsidR="00DC6AA6" w:rsidRPr="00230826">
        <w:rPr>
          <w:rStyle w:val="indexRefchap"/>
        </w:rPr>
        <w:t>29:</w:t>
      </w:r>
      <w:r w:rsidR="00DC6AA6" w:rsidRPr="00230826">
        <w:rPr>
          <w:rStyle w:val="indexRefpar"/>
        </w:rPr>
        <w:t>17–20</w:t>
      </w:r>
      <w:r w:rsidR="00E81EE6">
        <w:t xml:space="preserve">, </w:t>
      </w:r>
      <w:r w:rsidR="00DC6AA6" w:rsidRPr="00230826">
        <w:rPr>
          <w:rStyle w:val="indexRefchap"/>
        </w:rPr>
        <w:t>29:</w:t>
      </w:r>
      <w:r w:rsidR="00DC6AA6" w:rsidRPr="00230826">
        <w:rPr>
          <w:rStyle w:val="indexRefpar"/>
        </w:rPr>
        <w:t>21–25</w:t>
      </w:r>
      <w:r w:rsidR="00E81EE6">
        <w:t xml:space="preserve">, </w:t>
      </w:r>
      <w:r w:rsidR="00DC6AA6" w:rsidRPr="00230826">
        <w:rPr>
          <w:rStyle w:val="indexRefchap"/>
        </w:rPr>
        <w:t>29:</w:t>
      </w:r>
      <w:r w:rsidR="00DC6AA6" w:rsidRPr="00230826">
        <w:rPr>
          <w:rStyle w:val="indexRefpar"/>
        </w:rPr>
        <w:t>26–27</w:t>
      </w:r>
      <w:r w:rsidR="00E81EE6">
        <w:t xml:space="preserve">, </w:t>
      </w:r>
      <w:r w:rsidR="00DC6AA6" w:rsidRPr="00230826">
        <w:rPr>
          <w:rStyle w:val="indexRefchap"/>
        </w:rPr>
        <w:t>32:</w:t>
      </w:r>
      <w:r w:rsidR="00DC6AA6" w:rsidRPr="00230826">
        <w:rPr>
          <w:rStyle w:val="indexRefpar"/>
        </w:rPr>
        <w:t>29</w:t>
      </w:r>
      <w:r w:rsidR="00E81EE6">
        <w:t xml:space="preserve">, </w:t>
      </w:r>
      <w:r w:rsidR="00DC6AA6" w:rsidRPr="00230826">
        <w:rPr>
          <w:rStyle w:val="indexRefchap"/>
        </w:rPr>
        <w:t>35:</w:t>
      </w:r>
      <w:r w:rsidR="00DC6AA6" w:rsidRPr="00230826">
        <w:rPr>
          <w:rStyle w:val="indexRefpar"/>
        </w:rPr>
        <w:t>45–46</w:t>
      </w:r>
      <w:r w:rsidR="00E81EE6">
        <w:t xml:space="preserve">, </w:t>
      </w:r>
      <w:r w:rsidR="00DC6AA6" w:rsidRPr="00230826">
        <w:rPr>
          <w:rStyle w:val="indexRefchap"/>
        </w:rPr>
        <w:t>35:</w:t>
      </w:r>
      <w:r w:rsidR="00DC6AA6" w:rsidRPr="00230826">
        <w:rPr>
          <w:rStyle w:val="indexRefpar"/>
        </w:rPr>
        <w:t>70</w:t>
      </w:r>
      <w:r w:rsidR="00E81EE6">
        <w:t xml:space="preserve">, </w:t>
      </w:r>
      <w:r w:rsidR="00DC6AA6" w:rsidRPr="00230826">
        <w:rPr>
          <w:rStyle w:val="indexRefchap"/>
        </w:rPr>
        <w:t>36:</w:t>
      </w:r>
      <w:r w:rsidR="00DC6AA6" w:rsidRPr="00230826">
        <w:rPr>
          <w:rStyle w:val="indexRefpar"/>
        </w:rPr>
        <w:t>26–27</w:t>
      </w:r>
      <w:r w:rsidR="00E81EE6">
        <w:t xml:space="preserve">, </w:t>
      </w:r>
      <w:r w:rsidR="00DC6AA6" w:rsidRPr="00230826">
        <w:rPr>
          <w:rStyle w:val="indexRefchap"/>
        </w:rPr>
        <w:t>ap1:</w:t>
      </w:r>
      <w:r w:rsidR="00DC6AA6" w:rsidRPr="00230826">
        <w:rPr>
          <w:rStyle w:val="indexRefchapsub"/>
        </w:rPr>
        <w:t>1:</w:t>
      </w:r>
      <w:r w:rsidR="00DC6AA6" w:rsidRPr="00230826">
        <w:rPr>
          <w:rStyle w:val="indexRefpar"/>
        </w:rPr>
        <w:t>7</w:t>
      </w:r>
    </w:p>
    <w:p w14:paraId="7388B7EF" w14:textId="77777777" w:rsidR="00AF701D" w:rsidRDefault="00C57E99">
      <w:pPr>
        <w:pStyle w:val="Index-1"/>
        <w:tabs>
          <w:tab w:val="left" w:pos="1418"/>
        </w:tabs>
      </w:pPr>
      <w:r w:rsidRPr="002B1019">
        <w:t>Carmel, Tablet of</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392</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413</w:t>
      </w:r>
      <w:r w:rsidR="00E81EE6">
        <w:t xml:space="preserve">, </w:t>
      </w:r>
      <w:r w:rsidR="00DC6AA6" w:rsidRPr="00230826">
        <w:rPr>
          <w:rStyle w:val="indexRefchap"/>
        </w:rPr>
        <w:t>29:</w:t>
      </w:r>
      <w:r w:rsidR="00DC6AA6" w:rsidRPr="00230826">
        <w:rPr>
          <w:rStyle w:val="indexRefpar"/>
        </w:rPr>
        <w:t>12</w:t>
      </w:r>
      <w:r w:rsidR="00E81EE6">
        <w:t xml:space="preserve">, </w:t>
      </w:r>
      <w:r w:rsidR="00DC6AA6" w:rsidRPr="00230826">
        <w:rPr>
          <w:rStyle w:val="indexRefchap"/>
        </w:rPr>
        <w:t>29:</w:t>
      </w:r>
      <w:r w:rsidR="00DC6AA6" w:rsidRPr="00230826">
        <w:rPr>
          <w:rStyle w:val="indexRefpar"/>
        </w:rPr>
        <w:t>19</w:t>
      </w:r>
      <w:r w:rsidR="00E81EE6">
        <w:t xml:space="preserve">, </w:t>
      </w:r>
      <w:r w:rsidR="00DC6AA6" w:rsidRPr="00230826">
        <w:rPr>
          <w:rStyle w:val="indexRefchap"/>
        </w:rPr>
        <w:t>34:</w:t>
      </w:r>
      <w:r w:rsidR="00DC6AA6" w:rsidRPr="00230826">
        <w:rPr>
          <w:rStyle w:val="indexRefpar"/>
        </w:rPr>
        <w:t>67</w:t>
      </w:r>
      <w:r w:rsidR="00E81EE6">
        <w:t xml:space="preserve">, </w:t>
      </w:r>
      <w:r w:rsidR="00DC6AA6" w:rsidRPr="00230826">
        <w:rPr>
          <w:rStyle w:val="indexRefchap"/>
        </w:rPr>
        <w:t>35:</w:t>
      </w:r>
      <w:r w:rsidR="00DC6AA6" w:rsidRPr="00230826">
        <w:rPr>
          <w:rStyle w:val="indexRefpar"/>
        </w:rPr>
        <w:t>45–46</w:t>
      </w:r>
      <w:r w:rsidR="00E81EE6">
        <w:t xml:space="preserve">, </w:t>
      </w:r>
      <w:r w:rsidR="00DC6AA6" w:rsidRPr="00230826">
        <w:rPr>
          <w:rStyle w:val="indexRefchap"/>
        </w:rPr>
        <w:t>35:</w:t>
      </w:r>
      <w:r w:rsidR="00DC6AA6" w:rsidRPr="00230826">
        <w:rPr>
          <w:rStyle w:val="indexRefpar"/>
        </w:rPr>
        <w:t>70</w:t>
      </w:r>
      <w:r w:rsidR="00E81EE6">
        <w:t xml:space="preserve">, </w:t>
      </w:r>
      <w:r w:rsidR="00DC6AA6" w:rsidRPr="00230826">
        <w:rPr>
          <w:rStyle w:val="indexRefchap"/>
        </w:rPr>
        <w:t>36:</w:t>
      </w:r>
      <w:r w:rsidR="00DC6AA6" w:rsidRPr="00230826">
        <w:rPr>
          <w:rStyle w:val="indexRefpar"/>
        </w:rPr>
        <w:t>26</w:t>
      </w:r>
    </w:p>
    <w:p w14:paraId="5F053D90" w14:textId="77777777" w:rsidR="00C57E99" w:rsidRPr="002B1019" w:rsidRDefault="00C57E99" w:rsidP="00C57E99">
      <w:pPr>
        <w:pStyle w:val="Index-1"/>
      </w:pPr>
      <w:r w:rsidRPr="002B1019">
        <w:t xml:space="preserve">Cause of God, </w:t>
      </w:r>
      <w:r w:rsidRPr="00971E46">
        <w:rPr>
          <w:rStyle w:val="indexverweis"/>
        </w:rPr>
        <w:t>see</w:t>
      </w:r>
      <w:r w:rsidRPr="002B1019">
        <w:t xml:space="preserve"> </w:t>
      </w:r>
      <w:r w:rsidRPr="000C7039">
        <w:rPr>
          <w:highlight w:val="yellow"/>
        </w:rPr>
        <w:t>Bahá</w:t>
      </w:r>
      <w:r w:rsidR="00627ED1" w:rsidRPr="00627ED1">
        <w:rPr>
          <w:highlight w:val="yellow"/>
        </w:rPr>
        <w:t>’</w:t>
      </w:r>
      <w:r w:rsidRPr="000C7039">
        <w:rPr>
          <w:highlight w:val="yellow"/>
        </w:rPr>
        <w:t>í</w:t>
      </w:r>
      <w:r w:rsidRPr="002B1019">
        <w:t xml:space="preserve"> Faith</w:t>
      </w:r>
    </w:p>
    <w:p w14:paraId="6717B353" w14:textId="77777777" w:rsidR="00C57E99" w:rsidRPr="002B1019" w:rsidRDefault="00C57E99" w:rsidP="00E81EE6">
      <w:pPr>
        <w:pStyle w:val="Index-1"/>
      </w:pPr>
      <w:r w:rsidRPr="002B1019">
        <w:t xml:space="preserve">Centenary, of birth of </w:t>
      </w: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E81EE6">
        <w:t xml:space="preserve">, </w:t>
      </w:r>
      <w:r w:rsidR="00DC6AA6" w:rsidRPr="00230826">
        <w:rPr>
          <w:rStyle w:val="indexRefchap"/>
        </w:rPr>
        <w:t>28:</w:t>
      </w:r>
      <w:r w:rsidR="00DC6AA6" w:rsidRPr="00230826">
        <w:rPr>
          <w:rStyle w:val="indexRefpar"/>
        </w:rPr>
        <w:t>2</w:t>
      </w:r>
      <w:r w:rsidR="00E81EE6">
        <w:t xml:space="preserve">, </w:t>
      </w:r>
      <w:r w:rsidR="00DC6AA6" w:rsidRPr="00230826">
        <w:rPr>
          <w:rStyle w:val="indexRefchap"/>
        </w:rPr>
        <w:t>28:</w:t>
      </w:r>
      <w:r w:rsidR="00DC6AA6" w:rsidRPr="00230826">
        <w:rPr>
          <w:rStyle w:val="indexRefpar"/>
        </w:rPr>
        <w:t>7</w:t>
      </w:r>
    </w:p>
    <w:p w14:paraId="13475437" w14:textId="77777777" w:rsidR="00AF701D" w:rsidRDefault="00C57E99">
      <w:pPr>
        <w:pStyle w:val="Index-1"/>
      </w:pPr>
      <w:r w:rsidRPr="002B1019">
        <w:t>Centre of the Covenant</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104</w:t>
      </w:r>
      <w:r w:rsidRPr="006E548C">
        <w:rPr>
          <w:rStyle w:val="indexpagenumbercontinued"/>
        </w:rPr>
        <w:t>–10</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121</w:t>
      </w:r>
      <w:r w:rsidR="00DC6AA6" w:rsidRPr="00230826">
        <w:rPr>
          <w:rStyle w:val="indexpagenumbercomma"/>
        </w:rPr>
        <w:t xml:space="preserve">, </w:t>
      </w:r>
      <w:r w:rsidR="00DC6AA6" w:rsidRPr="00230826">
        <w:rPr>
          <w:rStyle w:val="indexpagenumberchecked"/>
        </w:rPr>
        <w:t>134</w:t>
      </w:r>
      <w:r w:rsidR="00DC6AA6" w:rsidRPr="00230826">
        <w:rPr>
          <w:rStyle w:val="indexpagenumbercomma"/>
        </w:rPr>
        <w:t xml:space="preserve">, </w:t>
      </w:r>
      <w:r w:rsidR="00DC6AA6" w:rsidRPr="00230826">
        <w:rPr>
          <w:rStyle w:val="indexpagenumberchecked"/>
        </w:rPr>
        <w:t>135</w:t>
      </w:r>
      <w:r w:rsidR="00987D61">
        <w:t xml:space="preserve">, </w:t>
      </w:r>
      <w:r w:rsidR="00DC6AA6" w:rsidRPr="00230826">
        <w:rPr>
          <w:rStyle w:val="indexRefchap"/>
        </w:rPr>
        <w:t>in:</w:t>
      </w:r>
      <w:r w:rsidR="00DC6AA6" w:rsidRPr="00230826">
        <w:rPr>
          <w:rStyle w:val="indexRefpar"/>
        </w:rPr>
        <w:t>20</w:t>
      </w:r>
      <w:r w:rsidR="00987D61">
        <w:t xml:space="preserve">, </w:t>
      </w:r>
      <w:r w:rsidR="00DC6AA6" w:rsidRPr="00230826">
        <w:rPr>
          <w:rStyle w:val="indexRefchap"/>
        </w:rPr>
        <w:t>6:</w:t>
      </w:r>
      <w:r w:rsidR="00DC6AA6" w:rsidRPr="00230826">
        <w:rPr>
          <w:rStyle w:val="indexRefpar"/>
        </w:rPr>
        <w:t>26–61</w:t>
      </w:r>
      <w:r w:rsidR="00987D61">
        <w:t xml:space="preserve">, </w:t>
      </w:r>
      <w:r w:rsidR="00DC6AA6" w:rsidRPr="00230826">
        <w:rPr>
          <w:rStyle w:val="indexRefchap"/>
        </w:rPr>
        <w:t>7:</w:t>
      </w:r>
      <w:r w:rsidR="00DC6AA6" w:rsidRPr="00230826">
        <w:rPr>
          <w:rStyle w:val="indexRefpar"/>
        </w:rPr>
        <w:t>1–2</w:t>
      </w:r>
      <w:r w:rsidR="00987D61">
        <w:t xml:space="preserve">, </w:t>
      </w:r>
      <w:r w:rsidR="00DC6AA6" w:rsidRPr="00230826">
        <w:rPr>
          <w:rStyle w:val="indexRefchap"/>
        </w:rPr>
        <w:t>7:</w:t>
      </w:r>
      <w:r w:rsidR="00DC6AA6" w:rsidRPr="00230826">
        <w:rPr>
          <w:rStyle w:val="indexRefpar"/>
        </w:rPr>
        <w:t>52</w:t>
      </w:r>
      <w:r w:rsidR="00987D61">
        <w:t xml:space="preserve">, </w:t>
      </w:r>
      <w:r w:rsidR="00DC6AA6" w:rsidRPr="00230826">
        <w:rPr>
          <w:rStyle w:val="indexRefchap"/>
        </w:rPr>
        <w:t>8:</w:t>
      </w:r>
      <w:r w:rsidR="00DC6AA6" w:rsidRPr="00230826">
        <w:rPr>
          <w:rStyle w:val="indexRefpar"/>
        </w:rPr>
        <w:t>38</w:t>
      </w:r>
      <w:r w:rsidR="00333053">
        <w:t xml:space="preserve">, </w:t>
      </w:r>
      <w:r w:rsidR="00DC6AA6" w:rsidRPr="00230826">
        <w:rPr>
          <w:rStyle w:val="indexRefchap"/>
        </w:rPr>
        <w:t>9:</w:t>
      </w:r>
      <w:r w:rsidR="00DC6AA6" w:rsidRPr="00230826">
        <w:rPr>
          <w:rStyle w:val="indexRefpar"/>
        </w:rPr>
        <w:t>1</w:t>
      </w:r>
    </w:p>
    <w:p w14:paraId="32768C63" w14:textId="77777777" w:rsidR="00AF701D" w:rsidRDefault="00C57E99">
      <w:pPr>
        <w:pStyle w:val="Index-2"/>
      </w:pPr>
      <w:r w:rsidRPr="000C7039">
        <w:rPr>
          <w:highlight w:val="yellow"/>
        </w:rPr>
        <w:t>ʿAbdu</w:t>
      </w:r>
      <w:r w:rsidR="00627ED1" w:rsidRPr="00627ED1">
        <w:rPr>
          <w:highlight w:val="yellow"/>
        </w:rPr>
        <w:t>’</w:t>
      </w:r>
      <w:r w:rsidRPr="000C7039">
        <w:rPr>
          <w:highlight w:val="yellow"/>
        </w:rPr>
        <w:t>l-Bahá</w:t>
      </w:r>
      <w:r w:rsidRPr="002B1019">
        <w:t xml:space="preserve"> appointed as, in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161</w:t>
      </w:r>
      <w:r w:rsidR="00DC6AA6" w:rsidRPr="00230826">
        <w:rPr>
          <w:rStyle w:val="indexpagenumbercomma"/>
        </w:rPr>
        <w:t xml:space="preserve">, </w:t>
      </w:r>
      <w:r w:rsidR="00DC6AA6" w:rsidRPr="00230826">
        <w:rPr>
          <w:rStyle w:val="indexpagenumberchecked"/>
        </w:rPr>
        <w:t>409</w:t>
      </w:r>
      <w:r w:rsidR="00333053">
        <w:t xml:space="preserve">, </w:t>
      </w:r>
      <w:r w:rsidR="00DC6AA6" w:rsidRPr="00230826">
        <w:rPr>
          <w:rStyle w:val="indexRefchap"/>
        </w:rPr>
        <w:t>10:</w:t>
      </w:r>
      <w:r w:rsidR="00DC6AA6" w:rsidRPr="00230826">
        <w:rPr>
          <w:rStyle w:val="indexRefpar"/>
        </w:rPr>
        <w:t>6–7</w:t>
      </w:r>
      <w:r w:rsidR="00333053">
        <w:t xml:space="preserve">, </w:t>
      </w:r>
      <w:r w:rsidR="00DC6AA6" w:rsidRPr="00230826">
        <w:rPr>
          <w:rStyle w:val="indexRefchap"/>
        </w:rPr>
        <w:t>12:</w:t>
      </w:r>
      <w:r w:rsidR="00DC6AA6" w:rsidRPr="00230826">
        <w:rPr>
          <w:rStyle w:val="indexRefpar"/>
        </w:rPr>
        <w:t>28–29</w:t>
      </w:r>
      <w:r w:rsidR="00333053">
        <w:t xml:space="preserve">, </w:t>
      </w:r>
      <w:r w:rsidR="00DC6AA6" w:rsidRPr="00230826">
        <w:rPr>
          <w:rStyle w:val="indexRefchap"/>
        </w:rPr>
        <w:t>36:</w:t>
      </w:r>
      <w:r w:rsidR="00DC6AA6" w:rsidRPr="00230826">
        <w:rPr>
          <w:rStyle w:val="indexRefpar"/>
        </w:rPr>
        <w:t>7–8</w:t>
      </w:r>
    </w:p>
    <w:p w14:paraId="08F4739B" w14:textId="77777777" w:rsidR="00AF701D" w:rsidRDefault="00C57E99">
      <w:pPr>
        <w:pStyle w:val="Index-2"/>
      </w:pPr>
      <w:r w:rsidRPr="000C7039">
        <w:rPr>
          <w:highlight w:val="yellow"/>
        </w:rPr>
        <w:t>ʿAbdu</w:t>
      </w:r>
      <w:r w:rsidR="00627ED1" w:rsidRPr="00627ED1">
        <w:rPr>
          <w:highlight w:val="yellow"/>
        </w:rPr>
        <w:t>’</w:t>
      </w:r>
      <w:r w:rsidRPr="000C7039">
        <w:rPr>
          <w:highlight w:val="yellow"/>
        </w:rPr>
        <w:t>l-Bahá</w:t>
      </w:r>
      <w:r w:rsidRPr="002B1019">
        <w:t xml:space="preserve"> declares Himself, in court</w:t>
      </w:r>
      <w:r w:rsidR="00DC6AA6" w:rsidRPr="00230826">
        <w:rPr>
          <w:rStyle w:val="indexpagenumbercomma"/>
        </w:rPr>
        <w:t xml:space="preserve">, </w:t>
      </w:r>
      <w:r w:rsidR="00DC6AA6" w:rsidRPr="00230826">
        <w:rPr>
          <w:rStyle w:val="indexpagenumberchecked"/>
        </w:rPr>
        <w:t>199</w:t>
      </w:r>
      <w:r w:rsidR="00333053">
        <w:t xml:space="preserve">, </w:t>
      </w:r>
      <w:r w:rsidR="00DC6AA6" w:rsidRPr="00230826">
        <w:rPr>
          <w:rStyle w:val="indexRefchap"/>
        </w:rPr>
        <w:t>16:</w:t>
      </w:r>
      <w:r w:rsidR="00DC6AA6" w:rsidRPr="00230826">
        <w:rPr>
          <w:rStyle w:val="indexRefpar"/>
        </w:rPr>
        <w:t>36–37</w:t>
      </w:r>
    </w:p>
    <w:p w14:paraId="2503B948" w14:textId="77777777" w:rsidR="00AF701D" w:rsidRDefault="00C57E99">
      <w:pPr>
        <w:pStyle w:val="Index-2"/>
      </w:pPr>
      <w:r w:rsidRPr="002B1019">
        <w:t>attacks against</w:t>
      </w:r>
      <w:r w:rsidR="00DC6AA6" w:rsidRPr="00230826">
        <w:rPr>
          <w:rStyle w:val="indexpagenumbercomma"/>
        </w:rPr>
        <w:t xml:space="preserve">, </w:t>
      </w:r>
      <w:r w:rsidR="00DC6AA6" w:rsidRPr="00230826">
        <w:rPr>
          <w:rStyle w:val="indexpagenumberchecked"/>
        </w:rPr>
        <w:t>161</w:t>
      </w:r>
      <w:r w:rsidRPr="006E548C">
        <w:rPr>
          <w:rStyle w:val="indexpagenumbercontinued"/>
        </w:rPr>
        <w:t>–2</w:t>
      </w:r>
      <w:r w:rsidR="00333053">
        <w:t xml:space="preserve">, </w:t>
      </w:r>
      <w:r w:rsidR="00DC6AA6" w:rsidRPr="00230826">
        <w:rPr>
          <w:rStyle w:val="indexRefchap"/>
        </w:rPr>
        <w:t>12:</w:t>
      </w:r>
      <w:r w:rsidR="00DC6AA6" w:rsidRPr="00230826">
        <w:rPr>
          <w:rStyle w:val="indexRefpar"/>
        </w:rPr>
        <w:t>29</w:t>
      </w:r>
    </w:p>
    <w:p w14:paraId="1AE7CCEF" w14:textId="77777777" w:rsidR="00AF701D" w:rsidRDefault="00C57E99">
      <w:pPr>
        <w:pStyle w:val="Index-2"/>
      </w:pPr>
      <w:r w:rsidRPr="002B1019">
        <w:t>discrediting of</w:t>
      </w:r>
      <w:r w:rsidR="00DC6AA6" w:rsidRPr="00230826">
        <w:rPr>
          <w:rStyle w:val="indexpagenumbercomma"/>
        </w:rPr>
        <w:t xml:space="preserve">, </w:t>
      </w:r>
      <w:r w:rsidR="00DC6AA6" w:rsidRPr="00230826">
        <w:rPr>
          <w:rStyle w:val="indexpagenumberchecked"/>
        </w:rPr>
        <w:t>193</w:t>
      </w:r>
      <w:r w:rsidRPr="006E548C">
        <w:rPr>
          <w:rStyle w:val="indexpagenumbercontinued"/>
        </w:rPr>
        <w:t>–200</w:t>
      </w:r>
      <w:r w:rsidR="00333053">
        <w:t xml:space="preserve">, </w:t>
      </w:r>
      <w:r w:rsidR="00DC6AA6" w:rsidRPr="00230826">
        <w:rPr>
          <w:rStyle w:val="indexRefchap"/>
        </w:rPr>
        <w:t>16</w:t>
      </w:r>
    </w:p>
    <w:p w14:paraId="49ADB521" w14:textId="77777777" w:rsidR="00AF701D" w:rsidRDefault="00C57E99">
      <w:pPr>
        <w:pStyle w:val="Index-2"/>
      </w:pPr>
      <w:r w:rsidRPr="002B1019">
        <w:t>identity of, kept secret</w:t>
      </w:r>
      <w:r w:rsidR="00DC6AA6" w:rsidRPr="00230826">
        <w:rPr>
          <w:rStyle w:val="indexpagenumbercomma"/>
        </w:rPr>
        <w:t xml:space="preserve">, </w:t>
      </w:r>
      <w:r w:rsidR="00DC6AA6" w:rsidRPr="00230826">
        <w:rPr>
          <w:rStyle w:val="indexpagenumberchecked"/>
        </w:rPr>
        <w:t>145</w:t>
      </w:r>
      <w:r w:rsidR="00333053">
        <w:t xml:space="preserve">, </w:t>
      </w:r>
      <w:r w:rsidR="00DC6AA6" w:rsidRPr="00230826">
        <w:rPr>
          <w:rStyle w:val="indexRefchap"/>
        </w:rPr>
        <w:t>10:</w:t>
      </w:r>
      <w:r w:rsidR="00DC6AA6" w:rsidRPr="00230826">
        <w:rPr>
          <w:rStyle w:val="indexRefpar"/>
        </w:rPr>
        <w:t>24–25</w:t>
      </w:r>
    </w:p>
    <w:p w14:paraId="280A97B2" w14:textId="77777777" w:rsidR="00AF701D" w:rsidRDefault="00627ED1">
      <w:pPr>
        <w:pStyle w:val="Index-2"/>
      </w:pPr>
      <w:r w:rsidRPr="00627ED1">
        <w:rPr>
          <w:rStyle w:val="quotesterms"/>
        </w:rPr>
        <w:t>›turning toward</w:t>
      </w:r>
      <w:r w:rsidR="00DF5AA5">
        <w:rPr>
          <w:rStyle w:val="quotesterms"/>
        </w:rPr>
        <w:t>‹</w:t>
      </w:r>
      <w:r w:rsidR="00C57E99" w:rsidRPr="002B1019">
        <w:t>, pivot of the Covenant</w:t>
      </w:r>
      <w:r w:rsidR="00DC6AA6" w:rsidRPr="00230826">
        <w:rPr>
          <w:rStyle w:val="indexpagenumbercomma"/>
        </w:rPr>
        <w:t xml:space="preserve">, </w:t>
      </w:r>
      <w:r w:rsidR="00DC6AA6" w:rsidRPr="00230826">
        <w:rPr>
          <w:rStyle w:val="indexpagenumberchecked"/>
        </w:rPr>
        <w:t>162</w:t>
      </w:r>
      <w:r w:rsidR="00C57E99" w:rsidRPr="006E548C">
        <w:rPr>
          <w:rStyle w:val="indexpagenumbercontinued"/>
        </w:rPr>
        <w:t>–3</w:t>
      </w:r>
      <w:r w:rsidR="00DC6AA6" w:rsidRPr="00230826">
        <w:rPr>
          <w:rStyle w:val="indexpagenumbercomma"/>
        </w:rPr>
        <w:t xml:space="preserve">, </w:t>
      </w:r>
      <w:r w:rsidR="00DC6AA6" w:rsidRPr="00230826">
        <w:rPr>
          <w:rStyle w:val="indexpagenumberchecked"/>
        </w:rPr>
        <w:t>267</w:t>
      </w:r>
      <w:r w:rsidR="00333053">
        <w:t xml:space="preserve">, </w:t>
      </w:r>
      <w:r w:rsidR="00DC6AA6" w:rsidRPr="00230826">
        <w:rPr>
          <w:rStyle w:val="indexRefchap"/>
        </w:rPr>
        <w:t>12:</w:t>
      </w:r>
      <w:r w:rsidR="00DC6AA6" w:rsidRPr="00230826">
        <w:rPr>
          <w:rStyle w:val="indexRefpar"/>
        </w:rPr>
        <w:t>32–33</w:t>
      </w:r>
      <w:r w:rsidR="00333053">
        <w:t xml:space="preserve">, </w:t>
      </w:r>
      <w:r w:rsidR="00DC6AA6" w:rsidRPr="00230826">
        <w:rPr>
          <w:rStyle w:val="indexRefchap"/>
        </w:rPr>
        <w:t>23:</w:t>
      </w:r>
      <w:r w:rsidR="00DC6AA6" w:rsidRPr="00230826">
        <w:rPr>
          <w:rStyle w:val="indexRefpar"/>
        </w:rPr>
        <w:t>38–40</w:t>
      </w:r>
    </w:p>
    <w:p w14:paraId="396A3FF0" w14:textId="77777777" w:rsidR="00E67803" w:rsidRDefault="00C57E99">
      <w:pPr>
        <w:pStyle w:val="Index-2"/>
      </w:pPr>
      <w:r w:rsidRPr="00971E46">
        <w:rPr>
          <w:rStyle w:val="indexverweis"/>
        </w:rPr>
        <w:t>see also</w:t>
      </w:r>
      <w:r w:rsidRPr="002B1019">
        <w:t xml:space="preserve"> </w:t>
      </w:r>
      <w:r w:rsidRPr="000C7039">
        <w:rPr>
          <w:highlight w:val="yellow"/>
        </w:rPr>
        <w:t>ʿAbdu</w:t>
      </w:r>
      <w:r w:rsidR="00627ED1" w:rsidRPr="00627ED1">
        <w:rPr>
          <w:highlight w:val="yellow"/>
        </w:rPr>
        <w:t>’</w:t>
      </w:r>
      <w:r w:rsidRPr="000C7039">
        <w:rPr>
          <w:highlight w:val="yellow"/>
        </w:rPr>
        <w:t>l-Bahá</w:t>
      </w:r>
    </w:p>
    <w:p w14:paraId="3C239D79" w14:textId="77777777" w:rsidR="00C57E99" w:rsidRPr="002B1019" w:rsidRDefault="00C57E99" w:rsidP="00C57E99">
      <w:pPr>
        <w:pStyle w:val="Index-1"/>
      </w:pPr>
      <w:r w:rsidRPr="002B1019">
        <w:t xml:space="preserve">Centre of Sedition,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w:t>
      </w:r>
      <w:r>
        <w:t xml:space="preserve"> </w:t>
      </w:r>
      <w:r w:rsidRPr="000C7039">
        <w:rPr>
          <w:highlight w:val="yellow"/>
        </w:rPr>
        <w:t>Mírzá</w:t>
      </w:r>
    </w:p>
    <w:p w14:paraId="3D5D0924" w14:textId="77777777" w:rsidR="00C57E99" w:rsidRPr="002B1019" w:rsidRDefault="00C57E99" w:rsidP="00333053">
      <w:pPr>
        <w:pStyle w:val="Index-1"/>
      </w:pPr>
      <w:r w:rsidRPr="002B1019">
        <w:t xml:space="preserve">Centres,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297</w:t>
      </w:r>
      <w:r w:rsidR="00333053">
        <w:t xml:space="preserve">, </w:t>
      </w:r>
      <w:r w:rsidR="00DC6AA6" w:rsidRPr="00230826">
        <w:rPr>
          <w:rStyle w:val="indexRefchap"/>
        </w:rPr>
        <w:t>26:</w:t>
      </w:r>
      <w:r w:rsidR="00DC6AA6" w:rsidRPr="00230826">
        <w:rPr>
          <w:rStyle w:val="indexRefpar"/>
        </w:rPr>
        <w:t>20</w:t>
      </w:r>
    </w:p>
    <w:p w14:paraId="35349048" w14:textId="77777777" w:rsidR="00AF701D" w:rsidRDefault="00C57E99">
      <w:pPr>
        <w:pStyle w:val="Index-1"/>
      </w:pPr>
      <w:r w:rsidRPr="002B1019">
        <w:t>Certitude</w:t>
      </w:r>
      <w:r w:rsidR="00DC6AA6" w:rsidRPr="00230826">
        <w:rPr>
          <w:rStyle w:val="indexpagenumbercomma"/>
        </w:rPr>
        <w:t xml:space="preserve">, </w:t>
      </w:r>
      <w:r w:rsidR="00DC6AA6" w:rsidRPr="00230826">
        <w:rPr>
          <w:rStyle w:val="indexpagenumberchecked"/>
        </w:rPr>
        <w:t>26</w:t>
      </w:r>
      <w:r w:rsidR="00333053">
        <w:t xml:space="preserve">, </w:t>
      </w:r>
      <w:r w:rsidR="00DC6AA6" w:rsidRPr="00230826">
        <w:rPr>
          <w:rStyle w:val="indexRefchap"/>
        </w:rPr>
        <w:t>pr:</w:t>
      </w:r>
      <w:r w:rsidR="00DC6AA6" w:rsidRPr="00230826">
        <w:rPr>
          <w:rStyle w:val="indexRefpar"/>
        </w:rPr>
        <w:t>106</w:t>
      </w:r>
    </w:p>
    <w:p w14:paraId="3C8FEAB4" w14:textId="77777777" w:rsidR="00AF701D" w:rsidRDefault="00C57E99">
      <w:pPr>
        <w:pStyle w:val="Index-1"/>
      </w:pPr>
      <w:r w:rsidRPr="002B1019">
        <w:t>Chance, Hugh</w:t>
      </w:r>
      <w:r w:rsidR="00DC6AA6" w:rsidRPr="00230826">
        <w:rPr>
          <w:rStyle w:val="indexpagenumbercomma"/>
        </w:rPr>
        <w:t xml:space="preserve">, </w:t>
      </w:r>
      <w:r w:rsidR="00DC6AA6" w:rsidRPr="00230826">
        <w:rPr>
          <w:rStyle w:val="indexpagenumberchecked"/>
        </w:rPr>
        <w:t>393</w:t>
      </w:r>
      <w:r w:rsidR="00333053">
        <w:t xml:space="preserve">, </w:t>
      </w:r>
      <w:r w:rsidR="00DC6AA6" w:rsidRPr="00230826">
        <w:rPr>
          <w:rStyle w:val="indexRefchap"/>
        </w:rPr>
        <w:t>34:</w:t>
      </w:r>
      <w:r w:rsidR="00DC6AA6" w:rsidRPr="00230826">
        <w:rPr>
          <w:rStyle w:val="indexRefpar"/>
        </w:rPr>
        <w:t>71</w:t>
      </w:r>
    </w:p>
    <w:p w14:paraId="782BDF58" w14:textId="77777777" w:rsidR="00AF701D" w:rsidRDefault="00C57E99">
      <w:pPr>
        <w:pStyle w:val="Index-1"/>
      </w:pPr>
      <w:r w:rsidRPr="002B1019">
        <w:t>Chanler, Mrs Lewis Stuyvesant (Julie)</w:t>
      </w:r>
      <w:r w:rsidR="00DC6AA6" w:rsidRPr="00230826">
        <w:rPr>
          <w:rStyle w:val="indexpagenumbercomma"/>
        </w:rPr>
        <w:t xml:space="preserve">, </w:t>
      </w:r>
      <w:r w:rsidR="00DC6AA6" w:rsidRPr="00230826">
        <w:rPr>
          <w:rStyle w:val="indexpagenumberchecked"/>
        </w:rPr>
        <w:t>344</w:t>
      </w:r>
      <w:r w:rsidR="00DC6AA6" w:rsidRPr="00230826">
        <w:rPr>
          <w:rStyle w:val="indexpagenumbercomma"/>
        </w:rPr>
        <w:t xml:space="preserve">, </w:t>
      </w:r>
      <w:r w:rsidR="00DC6AA6" w:rsidRPr="00230826">
        <w:rPr>
          <w:rStyle w:val="indexpagenumberchecked"/>
        </w:rPr>
        <w:t>346</w:t>
      </w:r>
      <w:r w:rsidR="00333053">
        <w:t xml:space="preserve">, </w:t>
      </w:r>
      <w:r w:rsidR="00DC6AA6" w:rsidRPr="00230826">
        <w:rPr>
          <w:rStyle w:val="indexRefchap"/>
        </w:rPr>
        <w:t>31:</w:t>
      </w:r>
      <w:r w:rsidR="00DC6AA6" w:rsidRPr="00230826">
        <w:rPr>
          <w:rStyle w:val="indexRefpar"/>
        </w:rPr>
        <w:t>5</w:t>
      </w:r>
      <w:r w:rsidR="00333053">
        <w:t xml:space="preserve">, </w:t>
      </w:r>
      <w:r w:rsidR="00DC6AA6" w:rsidRPr="00230826">
        <w:rPr>
          <w:rStyle w:val="indexRefchap"/>
        </w:rPr>
        <w:t>31:</w:t>
      </w:r>
      <w:r w:rsidR="00DC6AA6" w:rsidRPr="00230826">
        <w:rPr>
          <w:rStyle w:val="indexRefpar"/>
        </w:rPr>
        <w:t>12</w:t>
      </w:r>
    </w:p>
    <w:p w14:paraId="462418A5" w14:textId="77777777" w:rsidR="00AF701D" w:rsidRDefault="00C57E99">
      <w:pPr>
        <w:pStyle w:val="Index-1"/>
      </w:pPr>
      <w:r w:rsidRPr="002B1019">
        <w:t>Charity</w:t>
      </w:r>
      <w:r w:rsidR="00DC6AA6" w:rsidRPr="00230826">
        <w:rPr>
          <w:rStyle w:val="indexpagenumbercomma"/>
        </w:rPr>
        <w:t xml:space="preserve">, </w:t>
      </w:r>
      <w:r w:rsidR="00DC6AA6" w:rsidRPr="00230826">
        <w:rPr>
          <w:rStyle w:val="indexpagenumberchecked"/>
        </w:rPr>
        <w:t>16</w:t>
      </w:r>
      <w:r w:rsidR="00333053">
        <w:t xml:space="preserve">, </w:t>
      </w:r>
      <w:r w:rsidR="00DC6AA6" w:rsidRPr="00230826">
        <w:rPr>
          <w:rStyle w:val="indexRefchap"/>
        </w:rPr>
        <w:t>pr:</w:t>
      </w:r>
      <w:r w:rsidR="00DC6AA6" w:rsidRPr="00230826">
        <w:rPr>
          <w:rStyle w:val="indexRefpar"/>
        </w:rPr>
        <w:t>59</w:t>
      </w:r>
    </w:p>
    <w:p w14:paraId="71D25E83" w14:textId="77777777" w:rsidR="00AF701D" w:rsidRDefault="00C57E99">
      <w:pPr>
        <w:pStyle w:val="Index-1"/>
      </w:pPr>
      <w:r w:rsidRPr="002B1019">
        <w:t>Chase, Thornton</w:t>
      </w:r>
      <w:r w:rsidR="00DC6AA6" w:rsidRPr="00230826">
        <w:rPr>
          <w:rStyle w:val="indexpagenumbercomma"/>
        </w:rPr>
        <w:t xml:space="preserve">, </w:t>
      </w:r>
      <w:r w:rsidR="00DC6AA6" w:rsidRPr="00230826">
        <w:rPr>
          <w:rStyle w:val="indexpagenumberchecked"/>
        </w:rPr>
        <w:t>246</w:t>
      </w:r>
      <w:r w:rsidR="00333053">
        <w:t xml:space="preserve">, </w:t>
      </w:r>
      <w:r w:rsidR="00DC6AA6" w:rsidRPr="00230826">
        <w:rPr>
          <w:rStyle w:val="indexRefchap"/>
        </w:rPr>
        <w:t>21:</w:t>
      </w:r>
      <w:r w:rsidR="00DC6AA6" w:rsidRPr="00230826">
        <w:rPr>
          <w:rStyle w:val="indexRefpar"/>
        </w:rPr>
        <w:t>11</w:t>
      </w:r>
    </w:p>
    <w:p w14:paraId="2E80A8FF" w14:textId="77777777" w:rsidR="00AF701D" w:rsidRDefault="00C57E99">
      <w:pPr>
        <w:pStyle w:val="Index-1"/>
      </w:pPr>
      <w:r w:rsidRPr="002B1019">
        <w:t>Chicago</w:t>
      </w:r>
      <w:r w:rsidR="00DC6AA6" w:rsidRPr="00230826">
        <w:rPr>
          <w:rStyle w:val="indexpagenumbercomma"/>
        </w:rPr>
        <w:t xml:space="preserve">, </w:t>
      </w:r>
      <w:r w:rsidR="00DC6AA6" w:rsidRPr="00230826">
        <w:rPr>
          <w:rStyle w:val="indexpagenumberchecked"/>
        </w:rPr>
        <w:t>341</w:t>
      </w:r>
      <w:r w:rsidR="00333053">
        <w:t xml:space="preserve">, </w:t>
      </w:r>
      <w:r w:rsidR="00DC6AA6" w:rsidRPr="00230826">
        <w:rPr>
          <w:rStyle w:val="indexRefchap"/>
        </w:rPr>
        <w:t>30:</w:t>
      </w:r>
      <w:r w:rsidR="00DC6AA6" w:rsidRPr="00230826">
        <w:rPr>
          <w:rStyle w:val="indexRefpar"/>
        </w:rPr>
        <w:t>46</w:t>
      </w:r>
    </w:p>
    <w:p w14:paraId="18E01D93" w14:textId="77777777" w:rsidR="00AF701D" w:rsidRDefault="00C57E99">
      <w:pPr>
        <w:pStyle w:val="Index-1"/>
      </w:pPr>
      <w:r w:rsidRPr="002B1019">
        <w:t>Children</w:t>
      </w:r>
      <w:r w:rsidR="00DC6AA6" w:rsidRPr="00230826">
        <w:rPr>
          <w:rStyle w:val="indexpagenumbercomma"/>
        </w:rPr>
        <w:t xml:space="preserve">, </w:t>
      </w:r>
      <w:r w:rsidR="00DC6AA6" w:rsidRPr="00230826">
        <w:rPr>
          <w:rStyle w:val="indexpagenumberchecked"/>
        </w:rPr>
        <w:t>7</w:t>
      </w:r>
      <w:r w:rsidR="00DC6AA6" w:rsidRPr="00230826">
        <w:rPr>
          <w:rStyle w:val="indexpagenumbercomma"/>
        </w:rPr>
        <w:t xml:space="preserve">, </w:t>
      </w:r>
      <w:r w:rsidR="00DC6AA6" w:rsidRPr="00230826">
        <w:rPr>
          <w:rStyle w:val="indexpagenumberchecked"/>
        </w:rPr>
        <w:t>17</w:t>
      </w:r>
      <w:r w:rsidR="00333053">
        <w:t xml:space="preserve">, </w:t>
      </w:r>
      <w:r w:rsidR="00DC6AA6" w:rsidRPr="00230826">
        <w:rPr>
          <w:rStyle w:val="indexRefchap"/>
        </w:rPr>
        <w:t>pr:</w:t>
      </w:r>
      <w:r w:rsidR="00DC6AA6" w:rsidRPr="00230826">
        <w:rPr>
          <w:rStyle w:val="indexRefpar"/>
        </w:rPr>
        <w:t>20</w:t>
      </w:r>
      <w:r w:rsidR="00333053">
        <w:t xml:space="preserve">, </w:t>
      </w:r>
      <w:r w:rsidR="00DC6AA6" w:rsidRPr="00230826">
        <w:rPr>
          <w:rStyle w:val="indexRefchap"/>
        </w:rPr>
        <w:t>pr:</w:t>
      </w:r>
      <w:r w:rsidR="00DC6AA6" w:rsidRPr="00230826">
        <w:rPr>
          <w:rStyle w:val="indexRefpar"/>
        </w:rPr>
        <w:t>62</w:t>
      </w:r>
    </w:p>
    <w:p w14:paraId="68DB4932" w14:textId="77777777" w:rsidR="00AF701D" w:rsidRDefault="00C57E99">
      <w:pPr>
        <w:pStyle w:val="Index-1"/>
      </w:pPr>
      <w:r w:rsidRPr="002B1019">
        <w:t>Christ</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16</w:t>
      </w:r>
      <w:r w:rsidR="00DC6AA6" w:rsidRPr="00230826">
        <w:rPr>
          <w:rStyle w:val="indexpagenumbercomma"/>
        </w:rPr>
        <w:t xml:space="preserve">, </w:t>
      </w:r>
      <w:r w:rsidR="00DC6AA6" w:rsidRPr="00230826">
        <w:rPr>
          <w:rStyle w:val="indexpagenumberchecked"/>
        </w:rPr>
        <w:t>38</w:t>
      </w:r>
      <w:r w:rsidR="00DC6AA6" w:rsidRPr="00230826">
        <w:rPr>
          <w:rStyle w:val="indexpagenumbernotfound"/>
        </w:rPr>
        <w:t>, 40</w:t>
      </w:r>
      <w:r w:rsidR="00DC6AA6" w:rsidRPr="00230826">
        <w:rPr>
          <w:rStyle w:val="indexpagenumbercomma"/>
        </w:rPr>
        <w:t xml:space="preserve">, </w:t>
      </w:r>
      <w:r w:rsidR="00DC6AA6" w:rsidRPr="00230826">
        <w:rPr>
          <w:rStyle w:val="indexpagenumberchecked"/>
        </w:rPr>
        <w:t>54</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254</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321</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420</w:t>
      </w:r>
      <w:r w:rsidR="004F7CAF">
        <w:t xml:space="preserve">, </w:t>
      </w:r>
      <w:r w:rsidR="00DC6AA6" w:rsidRPr="00230826">
        <w:rPr>
          <w:rStyle w:val="indexRefchap"/>
        </w:rPr>
        <w:t>pr:</w:t>
      </w:r>
      <w:r w:rsidR="00DC6AA6" w:rsidRPr="00230826">
        <w:rPr>
          <w:rStyle w:val="indexRefpar"/>
        </w:rPr>
        <w:t>8–9</w:t>
      </w:r>
      <w:r w:rsidR="004F7CAF">
        <w:t xml:space="preserve">, </w:t>
      </w:r>
      <w:r w:rsidR="00DC6AA6" w:rsidRPr="00230826">
        <w:rPr>
          <w:rStyle w:val="indexRefchap"/>
        </w:rPr>
        <w:t>pr:</w:t>
      </w:r>
      <w:r w:rsidR="00DC6AA6" w:rsidRPr="00230826">
        <w:rPr>
          <w:rStyle w:val="indexRefpar"/>
        </w:rPr>
        <w:t>58</w:t>
      </w:r>
      <w:r w:rsidR="004F7CAF">
        <w:t xml:space="preserve">, </w:t>
      </w:r>
      <w:r w:rsidR="00DC6AA6" w:rsidRPr="00230826">
        <w:rPr>
          <w:rStyle w:val="indexRefchap"/>
        </w:rPr>
        <w:t>1:</w:t>
      </w:r>
      <w:r w:rsidR="00DC6AA6" w:rsidRPr="00230826">
        <w:rPr>
          <w:rStyle w:val="indexRefpar"/>
        </w:rPr>
        <w:t>28</w:t>
      </w:r>
      <w:r w:rsidR="004F7CAF">
        <w:t xml:space="preserve">, </w:t>
      </w:r>
      <w:r w:rsidR="00DC6AA6" w:rsidRPr="00230826">
        <w:rPr>
          <w:rStyle w:val="indexRefchap"/>
        </w:rPr>
        <w:t>2:</w:t>
      </w:r>
      <w:r w:rsidR="00DC6AA6" w:rsidRPr="00230826">
        <w:rPr>
          <w:rStyle w:val="indexRefpar"/>
        </w:rPr>
        <w:t>11</w:t>
      </w:r>
      <w:r w:rsidR="004F7CAF">
        <w:t xml:space="preserve">, </w:t>
      </w:r>
      <w:r w:rsidR="00DC6AA6" w:rsidRPr="00230826">
        <w:rPr>
          <w:rStyle w:val="indexRefchap"/>
        </w:rPr>
        <w:t>4:</w:t>
      </w:r>
      <w:r w:rsidR="00DC6AA6" w:rsidRPr="00230826">
        <w:rPr>
          <w:rStyle w:val="indexRefpar"/>
        </w:rPr>
        <w:t>20</w:t>
      </w:r>
      <w:r w:rsidR="004F7CAF">
        <w:t xml:space="preserve">, </w:t>
      </w:r>
      <w:r w:rsidR="00DC6AA6" w:rsidRPr="00230826">
        <w:rPr>
          <w:rStyle w:val="indexRefchap"/>
        </w:rPr>
        <w:t>6:</w:t>
      </w:r>
      <w:r w:rsidR="00DC6AA6" w:rsidRPr="00230826">
        <w:rPr>
          <w:rStyle w:val="indexRefpar"/>
        </w:rPr>
        <w:t>28</w:t>
      </w:r>
      <w:r w:rsidR="004F7CAF">
        <w:t xml:space="preserve">, </w:t>
      </w:r>
      <w:r w:rsidR="00DC6AA6" w:rsidRPr="00230826">
        <w:rPr>
          <w:rStyle w:val="indexRefchap"/>
        </w:rPr>
        <w:t>19:</w:t>
      </w:r>
      <w:r w:rsidR="00DC6AA6" w:rsidRPr="00230826">
        <w:rPr>
          <w:rStyle w:val="indexRefpar"/>
        </w:rPr>
        <w:t>19</w:t>
      </w:r>
      <w:r w:rsidR="004F7CAF">
        <w:t xml:space="preserve">, </w:t>
      </w:r>
      <w:r w:rsidR="00DC6AA6" w:rsidRPr="00230826">
        <w:rPr>
          <w:rStyle w:val="indexRefchap"/>
        </w:rPr>
        <w:t>22:</w:t>
      </w:r>
      <w:r w:rsidR="00DC6AA6" w:rsidRPr="00230826">
        <w:rPr>
          <w:rStyle w:val="indexRefpar"/>
        </w:rPr>
        <w:t>4</w:t>
      </w:r>
      <w:r w:rsidR="004F7CAF">
        <w:t xml:space="preserve">, </w:t>
      </w:r>
      <w:r w:rsidR="00DC6AA6" w:rsidRPr="00230826">
        <w:rPr>
          <w:rStyle w:val="indexRefchap"/>
        </w:rPr>
        <w:t>24:</w:t>
      </w:r>
      <w:r w:rsidR="00DC6AA6" w:rsidRPr="00230826">
        <w:rPr>
          <w:rStyle w:val="indexRefpar"/>
        </w:rPr>
        <w:t>10</w:t>
      </w:r>
      <w:r w:rsidR="004F7CAF">
        <w:t xml:space="preserve">, </w:t>
      </w:r>
      <w:r w:rsidR="00DC6AA6" w:rsidRPr="00230826">
        <w:rPr>
          <w:rStyle w:val="indexRefchap"/>
        </w:rPr>
        <w:t>27:</w:t>
      </w:r>
      <w:r w:rsidR="00DC6AA6" w:rsidRPr="00230826">
        <w:rPr>
          <w:rStyle w:val="indexRefpar"/>
        </w:rPr>
        <w:t>16</w:t>
      </w:r>
      <w:r w:rsidR="004F7CAF">
        <w:t xml:space="preserve">, </w:t>
      </w:r>
      <w:r w:rsidR="00DC6AA6" w:rsidRPr="00230826">
        <w:rPr>
          <w:rStyle w:val="indexRefchap"/>
        </w:rPr>
        <w:t>28:</w:t>
      </w:r>
      <w:r w:rsidR="00DC6AA6" w:rsidRPr="00230826">
        <w:rPr>
          <w:rStyle w:val="indexRefpar"/>
        </w:rPr>
        <w:t>22</w:t>
      </w:r>
      <w:r w:rsidR="004F7CAF">
        <w:t xml:space="preserve">, </w:t>
      </w:r>
      <w:r w:rsidR="00DC6AA6" w:rsidRPr="00230826">
        <w:rPr>
          <w:rStyle w:val="indexRefchap"/>
        </w:rPr>
        <w:t>29:</w:t>
      </w:r>
      <w:r w:rsidR="00DC6AA6" w:rsidRPr="00230826">
        <w:rPr>
          <w:rStyle w:val="indexRefpar"/>
        </w:rPr>
        <w:t>24</w:t>
      </w:r>
      <w:r w:rsidR="004F7CAF">
        <w:t xml:space="preserve">, </w:t>
      </w:r>
      <w:r w:rsidR="00DC6AA6" w:rsidRPr="00230826">
        <w:rPr>
          <w:rStyle w:val="indexRefchap"/>
        </w:rPr>
        <w:t>ap1:</w:t>
      </w:r>
      <w:r w:rsidR="00DC6AA6" w:rsidRPr="00230826">
        <w:rPr>
          <w:rStyle w:val="indexRefchapsub"/>
        </w:rPr>
        <w:t>1:</w:t>
      </w:r>
      <w:r w:rsidR="00DC6AA6" w:rsidRPr="00230826">
        <w:rPr>
          <w:rStyle w:val="indexRefpar"/>
        </w:rPr>
        <w:t>15</w:t>
      </w:r>
    </w:p>
    <w:p w14:paraId="3F93F73A" w14:textId="77777777" w:rsidR="00AF701D" w:rsidRDefault="00C57E99">
      <w:pPr>
        <w:pStyle w:val="Index-2"/>
      </w:pPr>
      <w:r w:rsidRPr="002B1019">
        <w:t>bestowed gift of faith</w:t>
      </w:r>
      <w:r w:rsidR="00DC6AA6" w:rsidRPr="00230826">
        <w:rPr>
          <w:rStyle w:val="indexpagenumbercomma"/>
        </w:rPr>
        <w:t xml:space="preserve">, </w:t>
      </w:r>
      <w:r w:rsidR="00DC6AA6" w:rsidRPr="00230826">
        <w:rPr>
          <w:rStyle w:val="indexpagenumberchecked"/>
        </w:rPr>
        <w:t>18</w:t>
      </w:r>
      <w:r w:rsidR="004F7CAF">
        <w:t xml:space="preserve">, </w:t>
      </w:r>
      <w:r w:rsidR="00DC6AA6" w:rsidRPr="00230826">
        <w:rPr>
          <w:rStyle w:val="indexRefchap"/>
        </w:rPr>
        <w:t>pr:</w:t>
      </w:r>
      <w:r w:rsidR="00DC6AA6" w:rsidRPr="00230826">
        <w:rPr>
          <w:rStyle w:val="indexRefpar"/>
        </w:rPr>
        <w:t>68</w:t>
      </w:r>
    </w:p>
    <w:p w14:paraId="2A8053C6" w14:textId="77777777" w:rsidR="00AF701D" w:rsidRDefault="00C57E99">
      <w:pPr>
        <w:pStyle w:val="Index-2"/>
      </w:pPr>
      <w:r w:rsidRPr="002B1019">
        <w:t>betrayal of</w:t>
      </w:r>
      <w:r w:rsidR="00DC6AA6" w:rsidRPr="00230826">
        <w:rPr>
          <w:rStyle w:val="indexpagenumbercomma"/>
        </w:rPr>
        <w:t xml:space="preserve">, </w:t>
      </w:r>
      <w:r w:rsidR="00DC6AA6" w:rsidRPr="00230826">
        <w:rPr>
          <w:rStyle w:val="indexpagenumberchecked"/>
        </w:rPr>
        <w:t>251</w:t>
      </w:r>
      <w:r w:rsidR="004F7CAF">
        <w:t xml:space="preserve">, </w:t>
      </w:r>
      <w:r w:rsidR="00DC6AA6" w:rsidRPr="00230826">
        <w:rPr>
          <w:rStyle w:val="indexRefchap"/>
        </w:rPr>
        <w:t>21:</w:t>
      </w:r>
      <w:r w:rsidR="00DC6AA6" w:rsidRPr="00230826">
        <w:rPr>
          <w:rStyle w:val="indexRefpar"/>
        </w:rPr>
        <w:t>28</w:t>
      </w:r>
    </w:p>
    <w:p w14:paraId="181A9565" w14:textId="77777777" w:rsidR="00AF701D" w:rsidRDefault="00C57E99">
      <w:pPr>
        <w:pStyle w:val="Index-2"/>
      </w:pPr>
      <w:r w:rsidRPr="002B1019">
        <w:t>did not impose a Covenant on followers</w:t>
      </w:r>
      <w:r w:rsidR="00DC6AA6" w:rsidRPr="00230826">
        <w:rPr>
          <w:rStyle w:val="indexpagenumbercomma"/>
        </w:rPr>
        <w:t xml:space="preserve">, </w:t>
      </w:r>
      <w:r w:rsidR="00DC6AA6" w:rsidRPr="00230826">
        <w:rPr>
          <w:rStyle w:val="indexpagenumberchecked"/>
        </w:rPr>
        <w:t>160</w:t>
      </w:r>
      <w:r w:rsidR="004F7CAF">
        <w:t xml:space="preserve">, </w:t>
      </w:r>
      <w:r w:rsidR="00DC6AA6" w:rsidRPr="00230826">
        <w:rPr>
          <w:rStyle w:val="indexRefchap"/>
        </w:rPr>
        <w:t>12:</w:t>
      </w:r>
      <w:r w:rsidR="00DC6AA6" w:rsidRPr="00230826">
        <w:rPr>
          <w:rStyle w:val="indexRefpar"/>
        </w:rPr>
        <w:t>21</w:t>
      </w:r>
    </w:p>
    <w:p w14:paraId="4EE1FB96" w14:textId="77777777" w:rsidR="00AF701D" w:rsidRDefault="00C57E99">
      <w:pPr>
        <w:pStyle w:val="Index-2"/>
      </w:pPr>
      <w:r w:rsidRPr="002B1019">
        <w:t>did not marry</w:t>
      </w:r>
      <w:r w:rsidR="00DC6AA6" w:rsidRPr="00230826">
        <w:rPr>
          <w:rStyle w:val="indexpagenumbercomma"/>
        </w:rPr>
        <w:t xml:space="preserve">, </w:t>
      </w:r>
      <w:r w:rsidR="00DC6AA6" w:rsidRPr="00230826">
        <w:rPr>
          <w:rStyle w:val="indexpagenumberchecked"/>
        </w:rPr>
        <w:t>112</w:t>
      </w:r>
      <w:r w:rsidR="004F7CAF">
        <w:t xml:space="preserve">, </w:t>
      </w:r>
      <w:r w:rsidR="00DC6AA6" w:rsidRPr="00230826">
        <w:rPr>
          <w:rStyle w:val="indexRefchap"/>
        </w:rPr>
        <w:t>7:</w:t>
      </w:r>
      <w:r w:rsidR="00DC6AA6" w:rsidRPr="00230826">
        <w:rPr>
          <w:rStyle w:val="indexRefpar"/>
        </w:rPr>
        <w:t>4</w:t>
      </w:r>
    </w:p>
    <w:p w14:paraId="4E7D96AA" w14:textId="77777777" w:rsidR="00AF701D" w:rsidRDefault="00C57E99">
      <w:pPr>
        <w:pStyle w:val="Index-2"/>
      </w:pPr>
      <w:r w:rsidRPr="002B1019">
        <w:t>lived as Israelites of the time did</w:t>
      </w:r>
      <w:r w:rsidR="00DC6AA6" w:rsidRPr="00230826">
        <w:rPr>
          <w:rStyle w:val="indexpagenumbercomma"/>
        </w:rPr>
        <w:t xml:space="preserve">, </w:t>
      </w:r>
      <w:r w:rsidR="00DC6AA6" w:rsidRPr="00230826">
        <w:rPr>
          <w:rStyle w:val="indexpagenumberchecked"/>
        </w:rPr>
        <w:t>113</w:t>
      </w:r>
      <w:r w:rsidR="004F7CAF">
        <w:t xml:space="preserve">, </w:t>
      </w:r>
      <w:r w:rsidR="00DC6AA6" w:rsidRPr="00230826">
        <w:rPr>
          <w:rStyle w:val="indexRefchap"/>
        </w:rPr>
        <w:t>7:</w:t>
      </w:r>
      <w:r w:rsidR="00DC6AA6" w:rsidRPr="00230826">
        <w:rPr>
          <w:rStyle w:val="indexRefpar"/>
        </w:rPr>
        <w:t>6</w:t>
      </w:r>
    </w:p>
    <w:p w14:paraId="4309C42F" w14:textId="77777777" w:rsidR="00AF701D" w:rsidRDefault="00C57E99">
      <w:pPr>
        <w:pStyle w:val="Index-2"/>
      </w:pPr>
      <w:r w:rsidRPr="002B1019">
        <w:t>Sermon on the Mount</w:t>
      </w:r>
      <w:r w:rsidR="00DC6AA6" w:rsidRPr="00230826">
        <w:rPr>
          <w:rStyle w:val="indexpagenumbercomma"/>
        </w:rPr>
        <w:t xml:space="preserve">, </w:t>
      </w:r>
      <w:r w:rsidR="00DC6AA6" w:rsidRPr="00230826">
        <w:rPr>
          <w:rStyle w:val="indexpagenumberchecked"/>
        </w:rPr>
        <w:t>395</w:t>
      </w:r>
      <w:r w:rsidR="004F7CAF">
        <w:t xml:space="preserve">, </w:t>
      </w:r>
      <w:r w:rsidR="00DC6AA6" w:rsidRPr="00230826">
        <w:rPr>
          <w:rStyle w:val="indexRefchap"/>
        </w:rPr>
        <w:t>35:</w:t>
      </w:r>
      <w:r w:rsidR="00DC6AA6" w:rsidRPr="00230826">
        <w:rPr>
          <w:rStyle w:val="indexRefpar"/>
        </w:rPr>
        <w:t>5</w:t>
      </w:r>
    </w:p>
    <w:p w14:paraId="68B82367" w14:textId="77777777" w:rsidR="00AF701D" w:rsidRDefault="00C57E99">
      <w:pPr>
        <w:pStyle w:val="Index-2"/>
      </w:pPr>
      <w:r w:rsidRPr="002B1019">
        <w:t>successor to</w:t>
      </w:r>
      <w:r w:rsidR="00DC6AA6" w:rsidRPr="00230826">
        <w:rPr>
          <w:rStyle w:val="indexpagenumbercomma"/>
        </w:rPr>
        <w:t xml:space="preserve">, </w:t>
      </w:r>
      <w:r w:rsidR="00DC6AA6" w:rsidRPr="00230826">
        <w:rPr>
          <w:rStyle w:val="indexpagenumberchecked"/>
        </w:rPr>
        <w:t>99</w:t>
      </w:r>
      <w:r w:rsidR="004F7CAF">
        <w:t xml:space="preserve">, </w:t>
      </w:r>
      <w:r w:rsidR="00DC6AA6" w:rsidRPr="00230826">
        <w:rPr>
          <w:rStyle w:val="indexRefchap"/>
        </w:rPr>
        <w:t>6:</w:t>
      </w:r>
      <w:r w:rsidR="00DC6AA6" w:rsidRPr="00230826">
        <w:rPr>
          <w:rStyle w:val="indexRefpar"/>
        </w:rPr>
        <w:t>2</w:t>
      </w:r>
    </w:p>
    <w:p w14:paraId="7B330892" w14:textId="77777777" w:rsidR="00AF701D" w:rsidRDefault="00C57E99">
      <w:pPr>
        <w:pStyle w:val="Index-1"/>
      </w:pPr>
      <w:r w:rsidRPr="002B1019">
        <w:t>Christianity</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197</w:t>
      </w:r>
      <w:r w:rsidRPr="006E548C">
        <w:rPr>
          <w:rStyle w:val="indexpagenumbercontinued"/>
        </w:rPr>
        <w:t>–8</w:t>
      </w:r>
      <w:r w:rsidR="00DC6AA6" w:rsidRPr="00230826">
        <w:rPr>
          <w:rStyle w:val="indexpagenumbercomma"/>
        </w:rPr>
        <w:t xml:space="preserve">, </w:t>
      </w:r>
      <w:r w:rsidR="00DC6AA6" w:rsidRPr="00230826">
        <w:rPr>
          <w:rStyle w:val="indexpagenumberchecked"/>
        </w:rPr>
        <w:t>202</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389</w:t>
      </w:r>
      <w:r w:rsidR="00DC6AA6" w:rsidRPr="00230826">
        <w:rPr>
          <w:rStyle w:val="indexpagenumbercomma"/>
        </w:rPr>
        <w:t xml:space="preserve">, </w:t>
      </w:r>
      <w:r w:rsidR="00DC6AA6" w:rsidRPr="00230826">
        <w:rPr>
          <w:rStyle w:val="indexpagenumberchecked"/>
        </w:rPr>
        <w:t>415</w:t>
      </w:r>
      <w:r w:rsidR="004F7CAF">
        <w:t xml:space="preserve">, </w:t>
      </w:r>
      <w:r w:rsidR="00DC6AA6" w:rsidRPr="00230826">
        <w:rPr>
          <w:rStyle w:val="indexRefchap"/>
        </w:rPr>
        <w:t>4:</w:t>
      </w:r>
      <w:r w:rsidR="00DC6AA6" w:rsidRPr="00230826">
        <w:rPr>
          <w:rStyle w:val="indexRefpar"/>
        </w:rPr>
        <w:t>20</w:t>
      </w:r>
      <w:r w:rsidR="004F7CAF">
        <w:t xml:space="preserve">, </w:t>
      </w:r>
      <w:r w:rsidR="00DC6AA6" w:rsidRPr="00230826">
        <w:rPr>
          <w:rStyle w:val="indexRefchap"/>
        </w:rPr>
        <w:t>6:</w:t>
      </w:r>
      <w:r w:rsidR="00DC6AA6" w:rsidRPr="00230826">
        <w:rPr>
          <w:rStyle w:val="indexRefpar"/>
        </w:rPr>
        <w:t>2</w:t>
      </w:r>
      <w:r w:rsidR="004F7CAF">
        <w:t xml:space="preserve">, </w:t>
      </w:r>
      <w:r w:rsidR="00DC6AA6" w:rsidRPr="00230826">
        <w:rPr>
          <w:rStyle w:val="indexRefchap"/>
        </w:rPr>
        <w:t>12:</w:t>
      </w:r>
      <w:r w:rsidR="00DC6AA6" w:rsidRPr="00230826">
        <w:rPr>
          <w:rStyle w:val="indexRefpar"/>
        </w:rPr>
        <w:t>21</w:t>
      </w:r>
      <w:r w:rsidR="004F7CAF">
        <w:t xml:space="preserve">, </w:t>
      </w:r>
      <w:r w:rsidR="00DC6AA6" w:rsidRPr="00230826">
        <w:rPr>
          <w:rStyle w:val="indexRefchap"/>
        </w:rPr>
        <w:t>16:</w:t>
      </w:r>
      <w:r w:rsidR="00DC6AA6" w:rsidRPr="00230826">
        <w:rPr>
          <w:rStyle w:val="indexRefpar"/>
        </w:rPr>
        <w:t>21–28</w:t>
      </w:r>
      <w:r w:rsidR="004F7CAF">
        <w:t xml:space="preserve">, </w:t>
      </w:r>
      <w:r w:rsidR="00DC6AA6" w:rsidRPr="00230826">
        <w:rPr>
          <w:rStyle w:val="indexRefchap"/>
        </w:rPr>
        <w:t>17:</w:t>
      </w:r>
      <w:r w:rsidR="00DC6AA6" w:rsidRPr="00230826">
        <w:rPr>
          <w:rStyle w:val="indexRefpar"/>
        </w:rPr>
        <w:t>8</w:t>
      </w:r>
      <w:r w:rsidR="004F7CAF">
        <w:t xml:space="preserve">, </w:t>
      </w:r>
      <w:r w:rsidR="00DC6AA6" w:rsidRPr="00230826">
        <w:rPr>
          <w:rStyle w:val="indexRefchap"/>
        </w:rPr>
        <w:t>26:</w:t>
      </w:r>
      <w:r w:rsidR="00DC6AA6" w:rsidRPr="00230826">
        <w:rPr>
          <w:rStyle w:val="indexRefpar"/>
        </w:rPr>
        <w:t>47</w:t>
      </w:r>
      <w:r w:rsidR="004F7CAF">
        <w:t xml:space="preserve">, </w:t>
      </w:r>
      <w:r w:rsidR="00DC6AA6" w:rsidRPr="00230826">
        <w:rPr>
          <w:rStyle w:val="indexRefchap"/>
        </w:rPr>
        <w:t>27:</w:t>
      </w:r>
      <w:r w:rsidR="00DC6AA6" w:rsidRPr="00230826">
        <w:rPr>
          <w:rStyle w:val="indexRefpar"/>
        </w:rPr>
        <w:t>16</w:t>
      </w:r>
      <w:r w:rsidR="004F7CAF">
        <w:t xml:space="preserve">, </w:t>
      </w:r>
      <w:r w:rsidR="00DC6AA6" w:rsidRPr="00230826">
        <w:rPr>
          <w:rStyle w:val="indexRefchap"/>
        </w:rPr>
        <w:t>29:</w:t>
      </w:r>
      <w:r w:rsidR="00DC6AA6" w:rsidRPr="00230826">
        <w:rPr>
          <w:rStyle w:val="indexRefpar"/>
        </w:rPr>
        <w:t>26</w:t>
      </w:r>
      <w:r w:rsidR="004F7CAF">
        <w:t xml:space="preserve">, </w:t>
      </w:r>
      <w:r w:rsidR="00DC6AA6" w:rsidRPr="00230826">
        <w:rPr>
          <w:rStyle w:val="indexRefchap"/>
        </w:rPr>
        <w:t>29:</w:t>
      </w:r>
      <w:r w:rsidR="00DC6AA6" w:rsidRPr="00230826">
        <w:rPr>
          <w:rStyle w:val="indexRefpar"/>
        </w:rPr>
        <w:t>26</w:t>
      </w:r>
      <w:r w:rsidR="004F7CAF">
        <w:t xml:space="preserve">, </w:t>
      </w:r>
      <w:r w:rsidR="00DC6AA6" w:rsidRPr="00230826">
        <w:rPr>
          <w:rStyle w:val="indexRefchap"/>
        </w:rPr>
        <w:t>34:</w:t>
      </w:r>
      <w:r w:rsidR="00DC6AA6" w:rsidRPr="00230826">
        <w:rPr>
          <w:rStyle w:val="indexRefpar"/>
        </w:rPr>
        <w:t>54</w:t>
      </w:r>
      <w:r w:rsidR="004F7CAF">
        <w:t xml:space="preserve">, </w:t>
      </w:r>
      <w:r w:rsidR="00DC6AA6" w:rsidRPr="00230826">
        <w:rPr>
          <w:rStyle w:val="indexRefchap"/>
        </w:rPr>
        <w:t>36:</w:t>
      </w:r>
      <w:r w:rsidR="00DC6AA6" w:rsidRPr="00230826">
        <w:rPr>
          <w:rStyle w:val="indexRefpar"/>
        </w:rPr>
        <w:t>35</w:t>
      </w:r>
    </w:p>
    <w:p w14:paraId="6FDCC74A" w14:textId="77777777" w:rsidR="00AF701D" w:rsidRDefault="00C57E99">
      <w:pPr>
        <w:pStyle w:val="Index-1"/>
      </w:pPr>
      <w:r w:rsidRPr="000C7039">
        <w:rPr>
          <w:highlight w:val="yellow"/>
        </w:rPr>
        <w:t>úpán</w:t>
      </w:r>
      <w:r w:rsidRPr="002B1019">
        <w:t>, Dr</w:t>
      </w:r>
      <w:r w:rsidR="00DC6AA6" w:rsidRPr="00230826">
        <w:rPr>
          <w:rStyle w:val="indexpagenumbercomma"/>
        </w:rPr>
        <w:t xml:space="preserve">, </w:t>
      </w:r>
      <w:r w:rsidR="00DC6AA6" w:rsidRPr="00230826">
        <w:rPr>
          <w:rStyle w:val="indexpagenumberchecked"/>
        </w:rPr>
        <w:t>80</w:t>
      </w:r>
      <w:r w:rsidR="004F7CAF">
        <w:t xml:space="preserve">, </w:t>
      </w:r>
      <w:r w:rsidR="00DC6AA6" w:rsidRPr="00230826">
        <w:rPr>
          <w:rStyle w:val="indexRefchap"/>
        </w:rPr>
        <w:t>4:</w:t>
      </w:r>
      <w:r w:rsidR="00DC6AA6" w:rsidRPr="00230826">
        <w:rPr>
          <w:rStyle w:val="indexRefpar"/>
        </w:rPr>
        <w:t>88</w:t>
      </w:r>
    </w:p>
    <w:p w14:paraId="03D664A3" w14:textId="77777777" w:rsidR="00C57E99" w:rsidRPr="002B1019" w:rsidRDefault="00C57E99" w:rsidP="001778AA">
      <w:pPr>
        <w:pStyle w:val="Index-1"/>
      </w:pPr>
      <w:r w:rsidRPr="002B1019">
        <w:t>Civilization</w:t>
      </w:r>
      <w:r w:rsidR="00DC6AA6" w:rsidRPr="00230826">
        <w:rPr>
          <w:rStyle w:val="indexpagenumbercomma"/>
        </w:rPr>
        <w:t xml:space="preserve">, </w:t>
      </w:r>
      <w:r w:rsidR="00DC6AA6" w:rsidRPr="00230826">
        <w:rPr>
          <w:rStyle w:val="indexpagenumberchecked"/>
        </w:rPr>
        <w:t>412</w:t>
      </w:r>
      <w:r w:rsidR="001778AA">
        <w:t xml:space="preserve">, </w:t>
      </w:r>
      <w:r w:rsidR="00DC6AA6" w:rsidRPr="00230826">
        <w:rPr>
          <w:rStyle w:val="indexRefchap"/>
        </w:rPr>
        <w:t>36:</w:t>
      </w:r>
      <w:r w:rsidR="00DC6AA6" w:rsidRPr="00230826">
        <w:rPr>
          <w:rStyle w:val="indexRefpar"/>
        </w:rPr>
        <w:t>22</w:t>
      </w:r>
    </w:p>
    <w:p w14:paraId="52DF7357" w14:textId="77777777" w:rsidR="00AF701D" w:rsidRDefault="00C57E99">
      <w:pPr>
        <w:pStyle w:val="Index-1"/>
      </w:pPr>
      <w:r w:rsidRPr="002B1019">
        <w:t xml:space="preserve">Clergy, </w:t>
      </w:r>
      <w:r w:rsidR="00627ED1" w:rsidRPr="00627ED1">
        <w:rPr>
          <w:highlight w:val="lightGray"/>
        </w:rPr>
        <w:t>Islamic</w:t>
      </w:r>
      <w:r w:rsidR="00DC6AA6" w:rsidRPr="00230826">
        <w:rPr>
          <w:rStyle w:val="indexpagenumbercomma"/>
        </w:rPr>
        <w:t xml:space="preserve">, </w:t>
      </w:r>
      <w:r w:rsidR="00DC6AA6" w:rsidRPr="00230826">
        <w:rPr>
          <w:rStyle w:val="indexpagenumberchecked"/>
        </w:rPr>
        <w:t>208</w:t>
      </w:r>
      <w:r w:rsidRPr="006E548C">
        <w:rPr>
          <w:rStyle w:val="indexpagenumbercontinued"/>
        </w:rPr>
        <w:t>–9</w:t>
      </w:r>
      <w:r w:rsidR="00DC6AA6" w:rsidRPr="00230826">
        <w:rPr>
          <w:rStyle w:val="indexpagenumbercomma"/>
        </w:rPr>
        <w:t xml:space="preserve">, </w:t>
      </w:r>
      <w:r w:rsidR="00DC6AA6" w:rsidRPr="00230826">
        <w:rPr>
          <w:rStyle w:val="indexpagenumberchecked"/>
        </w:rPr>
        <w:t>212</w:t>
      </w:r>
      <w:r w:rsidRPr="002B1019">
        <w:t>n</w:t>
      </w:r>
      <w:r w:rsidR="004F7CAF">
        <w:t xml:space="preserve">, </w:t>
      </w:r>
      <w:r w:rsidR="00DC6AA6" w:rsidRPr="00230826">
        <w:rPr>
          <w:rStyle w:val="indexRefchap"/>
        </w:rPr>
        <w:t>18:</w:t>
      </w:r>
      <w:r w:rsidR="00DC6AA6" w:rsidRPr="00230826">
        <w:rPr>
          <w:rStyle w:val="indexRefpar"/>
        </w:rPr>
        <w:t>3–7</w:t>
      </w:r>
      <w:r w:rsidR="004F7CAF">
        <w:t xml:space="preserve">, </w:t>
      </w:r>
      <w:r w:rsidR="00DC6AA6" w:rsidRPr="00230826">
        <w:rPr>
          <w:rStyle w:val="indexRefchap"/>
        </w:rPr>
        <w:t>18:</w:t>
      </w:r>
      <w:r w:rsidR="00DC6AA6" w:rsidRPr="00230826">
        <w:rPr>
          <w:rStyle w:val="indexRefpar"/>
        </w:rPr>
        <w:t>23</w:t>
      </w:r>
      <w:r w:rsidR="004F7CAF">
        <w:rPr>
          <w:rStyle w:val="indexRefpar"/>
        </w:rPr>
        <w:t>n</w:t>
      </w:r>
    </w:p>
    <w:p w14:paraId="6158BE4C" w14:textId="77777777" w:rsidR="00AF701D" w:rsidRDefault="00C57E99" w:rsidP="001778AA">
      <w:pPr>
        <w:pStyle w:val="Index-1"/>
      </w:pPr>
      <w:r w:rsidRPr="00971E46">
        <w:rPr>
          <w:rStyle w:val="indexverweis"/>
        </w:rPr>
        <w:t>Coll</w:t>
      </w:r>
      <w:r w:rsidR="004F7CAF">
        <w:rPr>
          <w:rStyle w:val="indexverweis"/>
        </w:rPr>
        <w:t>è</w:t>
      </w:r>
      <w:r w:rsidRPr="00971E46">
        <w:rPr>
          <w:rStyle w:val="indexverweis"/>
        </w:rPr>
        <w:t>ge des Fr</w:t>
      </w:r>
      <w:r w:rsidR="004F7CAF">
        <w:rPr>
          <w:rStyle w:val="indexverweis"/>
        </w:rPr>
        <w:t>è</w:t>
      </w:r>
      <w:r w:rsidRPr="00971E46">
        <w:rPr>
          <w:rStyle w:val="indexverweis"/>
        </w:rPr>
        <w:t>res</w:t>
      </w:r>
      <w:r w:rsidR="00DC6AA6" w:rsidRPr="00230826">
        <w:rPr>
          <w:rStyle w:val="indexpagenumbercomma"/>
        </w:rPr>
        <w:t xml:space="preserve">, </w:t>
      </w:r>
      <w:r w:rsidR="00DC6AA6" w:rsidRPr="00230826">
        <w:rPr>
          <w:rStyle w:val="indexpagenumberchecked"/>
        </w:rPr>
        <w:t>283</w:t>
      </w:r>
      <w:r w:rsidR="004F7CAF">
        <w:t xml:space="preserve">, </w:t>
      </w:r>
      <w:r w:rsidR="00DC6AA6" w:rsidRPr="00230826">
        <w:rPr>
          <w:rStyle w:val="indexRefchap"/>
        </w:rPr>
        <w:t>25:</w:t>
      </w:r>
      <w:r w:rsidR="00DC6AA6" w:rsidRPr="00230826">
        <w:rPr>
          <w:rStyle w:val="indexRefpar"/>
        </w:rPr>
        <w:t>17</w:t>
      </w:r>
    </w:p>
    <w:p w14:paraId="248966D1" w14:textId="77777777" w:rsidR="00AF701D" w:rsidRDefault="00C57E99">
      <w:pPr>
        <w:pStyle w:val="Index-1"/>
      </w:pPr>
      <w:r w:rsidRPr="002B1019">
        <w:t>Commission of Enquiry</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234</w:t>
      </w:r>
      <w:r w:rsidRPr="006E548C">
        <w:rPr>
          <w:rStyle w:val="indexpagenumbercontinued"/>
        </w:rPr>
        <w:t>–40</w:t>
      </w:r>
      <w:r w:rsidR="00DC6AA6" w:rsidRPr="00230826">
        <w:rPr>
          <w:rStyle w:val="indexpagenumbercomma"/>
        </w:rPr>
        <w:t xml:space="preserve">, </w:t>
      </w:r>
      <w:r w:rsidR="00DC6AA6" w:rsidRPr="00230826">
        <w:rPr>
          <w:rStyle w:val="indexpagenumberchecked"/>
        </w:rPr>
        <w:t>299</w:t>
      </w:r>
      <w:r w:rsidR="00DC6AA6" w:rsidRPr="00230826">
        <w:rPr>
          <w:rStyle w:val="indexpagenumbercomma"/>
        </w:rPr>
        <w:t xml:space="preserve">, </w:t>
      </w:r>
      <w:r w:rsidR="00DC6AA6" w:rsidRPr="00230826">
        <w:rPr>
          <w:rStyle w:val="indexpagenumberchecked"/>
        </w:rPr>
        <w:t>418</w:t>
      </w:r>
      <w:r w:rsidR="00DC6AA6" w:rsidRPr="00230826">
        <w:rPr>
          <w:rStyle w:val="indexpagenumbercomma"/>
        </w:rPr>
        <w:t xml:space="preserve">, </w:t>
      </w:r>
      <w:r w:rsidR="00DC6AA6" w:rsidRPr="00230826">
        <w:rPr>
          <w:rStyle w:val="indexpagenumberchecked"/>
        </w:rPr>
        <w:t>419</w:t>
      </w:r>
      <w:r w:rsidR="004F7CAF">
        <w:t xml:space="preserve">, </w:t>
      </w:r>
      <w:r w:rsidR="00DC6AA6" w:rsidRPr="00230826">
        <w:rPr>
          <w:rStyle w:val="indexRefchap"/>
        </w:rPr>
        <w:t>20:</w:t>
      </w:r>
      <w:r w:rsidR="00DC6AA6" w:rsidRPr="00230826">
        <w:rPr>
          <w:rStyle w:val="indexRefpar"/>
        </w:rPr>
        <w:t>10–11</w:t>
      </w:r>
      <w:r w:rsidR="00B10EBE">
        <w:t xml:space="preserve">, </w:t>
      </w:r>
      <w:r w:rsidR="00DC6AA6" w:rsidRPr="00230826">
        <w:rPr>
          <w:rStyle w:val="indexRefchap"/>
        </w:rPr>
        <w:t>20:</w:t>
      </w:r>
      <w:r w:rsidR="00DC6AA6" w:rsidRPr="00230826">
        <w:rPr>
          <w:rStyle w:val="indexRefpar"/>
        </w:rPr>
        <w:t>15–49</w:t>
      </w:r>
      <w:r w:rsidR="00B10EBE">
        <w:t xml:space="preserve">, </w:t>
      </w:r>
      <w:r w:rsidR="00DC6AA6" w:rsidRPr="00230826">
        <w:rPr>
          <w:rStyle w:val="indexRefchap"/>
        </w:rPr>
        <w:t>26:</w:t>
      </w:r>
      <w:r w:rsidR="00DC6AA6" w:rsidRPr="00230826">
        <w:rPr>
          <w:rStyle w:val="indexRefpar"/>
        </w:rPr>
        <w:t>27</w:t>
      </w:r>
      <w:r w:rsidR="00B10EBE">
        <w:t xml:space="preserve">, </w:t>
      </w:r>
      <w:r w:rsidR="00DC6AA6" w:rsidRPr="00230826">
        <w:rPr>
          <w:rStyle w:val="indexRefchap"/>
        </w:rPr>
        <w:t>ap1:</w:t>
      </w:r>
      <w:r w:rsidR="00DC6AA6" w:rsidRPr="00230826">
        <w:rPr>
          <w:rStyle w:val="indexRefchapsub"/>
        </w:rPr>
        <w:t>1:</w:t>
      </w:r>
      <w:r w:rsidR="00DC6AA6" w:rsidRPr="00230826">
        <w:rPr>
          <w:rStyle w:val="indexRefpar"/>
        </w:rPr>
        <w:t>7</w:t>
      </w:r>
      <w:r w:rsidR="00B10EBE">
        <w:t xml:space="preserve">, </w:t>
      </w:r>
      <w:r w:rsidR="00DC6AA6" w:rsidRPr="00230826">
        <w:rPr>
          <w:rStyle w:val="indexRefchap"/>
        </w:rPr>
        <w:t>ap1:</w:t>
      </w:r>
      <w:r w:rsidR="00DC6AA6" w:rsidRPr="00230826">
        <w:rPr>
          <w:rStyle w:val="indexRefchapsub"/>
        </w:rPr>
        <w:t>1:</w:t>
      </w:r>
      <w:r w:rsidR="00DC6AA6" w:rsidRPr="00230826">
        <w:rPr>
          <w:rStyle w:val="indexRefpar"/>
        </w:rPr>
        <w:t>8</w:t>
      </w:r>
    </w:p>
    <w:p w14:paraId="463A2768" w14:textId="77777777" w:rsidR="00AF701D" w:rsidRDefault="00C57E99">
      <w:pPr>
        <w:pStyle w:val="Index-1"/>
      </w:pPr>
      <w:r w:rsidRPr="002B1019">
        <w:t xml:space="preserve">Commonwealth, </w:t>
      </w:r>
      <w:r w:rsidRPr="000C7039">
        <w:rPr>
          <w:highlight w:val="yellow"/>
        </w:rPr>
        <w:t>Bahá</w:t>
      </w:r>
      <w:r w:rsidR="00627ED1" w:rsidRPr="00627ED1">
        <w:rPr>
          <w:highlight w:val="yellow"/>
        </w:rPr>
        <w:t>’</w:t>
      </w:r>
      <w:r w:rsidRPr="000C7039">
        <w:rPr>
          <w:highlight w:val="yellow"/>
        </w:rPr>
        <w:t>í</w:t>
      </w:r>
      <w:r w:rsidRPr="002B1019">
        <w:t xml:space="preserve"> World</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431</w:t>
      </w:r>
      <w:r w:rsidR="00DC6AA6" w:rsidRPr="00230826">
        <w:rPr>
          <w:rStyle w:val="indexpagenumbercomma"/>
        </w:rPr>
        <w:t xml:space="preserve">, </w:t>
      </w:r>
      <w:r w:rsidR="00DC6AA6" w:rsidRPr="00230826">
        <w:rPr>
          <w:rStyle w:val="indexpagenumberchecked"/>
        </w:rPr>
        <w:t>437</w:t>
      </w:r>
      <w:r w:rsidR="00B10EBE">
        <w:t xml:space="preserve">, </w:t>
      </w:r>
      <w:r w:rsidR="00DC6AA6" w:rsidRPr="00230826">
        <w:rPr>
          <w:rStyle w:val="indexRefchap"/>
        </w:rPr>
        <w:t>29:</w:t>
      </w:r>
      <w:r w:rsidR="00DC6AA6" w:rsidRPr="00230826">
        <w:rPr>
          <w:rStyle w:val="indexRefpar"/>
        </w:rPr>
        <w:t>24</w:t>
      </w:r>
      <w:r w:rsidR="00B10EBE">
        <w:t xml:space="preserve">, </w:t>
      </w:r>
      <w:r w:rsidR="00DC6AA6" w:rsidRPr="00230826">
        <w:rPr>
          <w:rStyle w:val="indexRefchap"/>
        </w:rPr>
        <w:t>34:</w:t>
      </w:r>
      <w:r w:rsidR="00DC6AA6" w:rsidRPr="00230826">
        <w:rPr>
          <w:rStyle w:val="indexRefpar"/>
        </w:rPr>
        <w:t>14</w:t>
      </w:r>
      <w:r w:rsidR="00B10EBE">
        <w:t xml:space="preserve">, </w:t>
      </w:r>
      <w:r w:rsidR="00DC6AA6" w:rsidRPr="00230826">
        <w:rPr>
          <w:rStyle w:val="indexRefchap"/>
        </w:rPr>
        <w:t>34:</w:t>
      </w:r>
      <w:r w:rsidR="00DC6AA6" w:rsidRPr="00230826">
        <w:rPr>
          <w:rStyle w:val="indexRefpar"/>
        </w:rPr>
        <w:t>19</w:t>
      </w:r>
      <w:r w:rsidR="00B10EBE">
        <w:t xml:space="preserve">, </w:t>
      </w:r>
      <w:r w:rsidR="00DC6AA6" w:rsidRPr="00230826">
        <w:rPr>
          <w:rStyle w:val="indexRefchap"/>
        </w:rPr>
        <w:t>34:</w:t>
      </w:r>
      <w:r w:rsidR="00DC6AA6" w:rsidRPr="00230826">
        <w:rPr>
          <w:rStyle w:val="indexRefpar"/>
        </w:rPr>
        <w:t>24</w:t>
      </w:r>
      <w:r w:rsidR="00B10EBE">
        <w:t xml:space="preserve">, </w:t>
      </w:r>
      <w:r w:rsidR="00DC6AA6" w:rsidRPr="00230826">
        <w:rPr>
          <w:rStyle w:val="indexRefchap"/>
        </w:rPr>
        <w:t>34:</w:t>
      </w:r>
      <w:r w:rsidR="00DC6AA6" w:rsidRPr="00230826">
        <w:rPr>
          <w:rStyle w:val="indexRefpar"/>
        </w:rPr>
        <w:t>31</w:t>
      </w:r>
      <w:r w:rsidR="00B10EBE">
        <w:t xml:space="preserve">, </w:t>
      </w:r>
      <w:r w:rsidR="00DC6AA6" w:rsidRPr="00230826">
        <w:rPr>
          <w:rStyle w:val="indexRefchap"/>
        </w:rPr>
        <w:t>ap2:</w:t>
      </w:r>
      <w:r w:rsidR="00DC6AA6" w:rsidRPr="00230826">
        <w:rPr>
          <w:rStyle w:val="indexRefpar"/>
        </w:rPr>
        <w:t>31</w:t>
      </w:r>
      <w:r w:rsidR="00B10EBE">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4006A58F" w14:textId="77777777" w:rsidR="00AF701D" w:rsidRDefault="00C57E99">
      <w:pPr>
        <w:pStyle w:val="Index-1"/>
      </w:pPr>
      <w:r w:rsidRPr="002B1019">
        <w:t>Communication, means of</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B10EBE">
        <w:t xml:space="preserve">, </w:t>
      </w:r>
      <w:r w:rsidR="00DC6AA6" w:rsidRPr="00230826">
        <w:rPr>
          <w:rStyle w:val="indexRefchap"/>
        </w:rPr>
        <w:t>28:</w:t>
      </w:r>
      <w:r w:rsidR="00DC6AA6" w:rsidRPr="00230826">
        <w:rPr>
          <w:rStyle w:val="indexRefpar"/>
        </w:rPr>
        <w:t>4</w:t>
      </w:r>
      <w:r w:rsidR="00B10EBE">
        <w:t xml:space="preserve">, </w:t>
      </w:r>
      <w:r w:rsidR="00DC6AA6" w:rsidRPr="00230826">
        <w:rPr>
          <w:rStyle w:val="indexRefchap"/>
        </w:rPr>
        <w:t>28:</w:t>
      </w:r>
      <w:r w:rsidR="00DC6AA6" w:rsidRPr="00230826">
        <w:rPr>
          <w:rStyle w:val="indexRefpar"/>
        </w:rPr>
        <w:t>8</w:t>
      </w:r>
    </w:p>
    <w:p w14:paraId="5A0A448D" w14:textId="77777777" w:rsidR="00C57E99" w:rsidRPr="002B1019" w:rsidRDefault="00C57E99" w:rsidP="00C57E99">
      <w:pPr>
        <w:pStyle w:val="Index-1"/>
      </w:pPr>
      <w:r w:rsidRPr="002B1019">
        <w:t xml:space="preserve">Community of the Most Great Name, </w:t>
      </w:r>
      <w:r w:rsidRPr="00971E46">
        <w:rPr>
          <w:rStyle w:val="indexverweis"/>
        </w:rPr>
        <w:t>see</w:t>
      </w:r>
      <w:r w:rsidRPr="002B1019">
        <w:t xml:space="preserve"> </w:t>
      </w:r>
      <w:r w:rsidR="00627ED1" w:rsidRPr="00627ED1">
        <w:t>¶</w:t>
      </w:r>
      <w:r w:rsidRPr="000C7039">
        <w:rPr>
          <w:highlight w:val="yellow"/>
        </w:rPr>
        <w:t>Bahá</w:t>
      </w:r>
      <w:r w:rsidR="00627ED1" w:rsidRPr="00627ED1">
        <w:rPr>
          <w:highlight w:val="yellow"/>
        </w:rPr>
        <w:t>’</w:t>
      </w:r>
      <w:r w:rsidRPr="000C7039">
        <w:rPr>
          <w:highlight w:val="yellow"/>
        </w:rPr>
        <w:t>ís</w:t>
      </w:r>
      <w:r w:rsidRPr="002B1019">
        <w:t xml:space="preserve"> </w:t>
      </w:r>
      <w:r w:rsidRPr="00971E46">
        <w:rPr>
          <w:rStyle w:val="indexverweis"/>
        </w:rPr>
        <w:t>and</w:t>
      </w:r>
      <w:r w:rsidRPr="002B1019">
        <w:t xml:space="preserve"> </w:t>
      </w:r>
      <w:r w:rsidRPr="000C7039">
        <w:rPr>
          <w:highlight w:val="yellow"/>
        </w:rPr>
        <w:t>Bahá</w:t>
      </w:r>
      <w:r w:rsidR="00627ED1" w:rsidRPr="00627ED1">
        <w:rPr>
          <w:highlight w:val="yellow"/>
        </w:rPr>
        <w:t>’</w:t>
      </w:r>
      <w:r w:rsidRPr="000C7039">
        <w:rPr>
          <w:highlight w:val="yellow"/>
        </w:rPr>
        <w:t>í</w:t>
      </w:r>
      <w:r w:rsidRPr="002B1019">
        <w:t xml:space="preserve"> Faith</w:t>
      </w:r>
    </w:p>
    <w:p w14:paraId="56F4BAC0" w14:textId="77777777" w:rsidR="00AF701D" w:rsidRDefault="00C57E99">
      <w:pPr>
        <w:pStyle w:val="Index-1"/>
      </w:pPr>
      <w:r w:rsidRPr="002B1019">
        <w:t>Concourse on high</w:t>
      </w:r>
      <w:r w:rsidR="00DC6AA6" w:rsidRPr="00230826">
        <w:rPr>
          <w:rStyle w:val="indexpagenumbercomma"/>
        </w:rPr>
        <w:t xml:space="preserve">, </w:t>
      </w:r>
      <w:r w:rsidR="00DC6AA6" w:rsidRPr="00230826">
        <w:rPr>
          <w:rStyle w:val="indexpagenumberchecked"/>
        </w:rPr>
        <w:t>13</w:t>
      </w:r>
      <w:r w:rsidR="00B10EBE">
        <w:t xml:space="preserve">, </w:t>
      </w:r>
      <w:r w:rsidR="00DC6AA6" w:rsidRPr="00230826">
        <w:rPr>
          <w:rStyle w:val="indexRefchap"/>
        </w:rPr>
        <w:t>pr:</w:t>
      </w:r>
      <w:r w:rsidR="00DC6AA6" w:rsidRPr="00230826">
        <w:rPr>
          <w:rStyle w:val="indexRefpar"/>
        </w:rPr>
        <w:t>41</w:t>
      </w:r>
    </w:p>
    <w:p w14:paraId="05AD3650" w14:textId="77777777" w:rsidR="00AF701D" w:rsidRDefault="00C57E99">
      <w:pPr>
        <w:pStyle w:val="Index-1"/>
      </w:pPr>
      <w:r w:rsidRPr="002B1019">
        <w:t>Conflict, forbidden</w:t>
      </w:r>
      <w:r w:rsidR="00DC6AA6" w:rsidRPr="00230826">
        <w:rPr>
          <w:rStyle w:val="indexpagenumbercomma"/>
        </w:rPr>
        <w:t xml:space="preserve">, </w:t>
      </w:r>
      <w:r w:rsidR="00DC6AA6" w:rsidRPr="00230826">
        <w:rPr>
          <w:rStyle w:val="indexpagenumberchecked"/>
        </w:rPr>
        <w:t>143</w:t>
      </w:r>
      <w:r w:rsidRPr="00074FF5">
        <w:rPr>
          <w:rStyle w:val="structurepagenumber"/>
        </w:rPr>
        <w:t xml:space="preserve"> &lt;page </w:t>
      </w:r>
      <w:r>
        <w:rPr>
          <w:rStyle w:val="structurepagenumber"/>
        </w:rPr>
        <w:t>261</w:t>
      </w:r>
      <w:r w:rsidR="00B777C2">
        <w:rPr>
          <w:rStyle w:val="structurepagenumber"/>
        </w:rPr>
        <w:t>/&gt;</w:t>
      </w:r>
      <w:r w:rsidR="00B10EBE">
        <w:t xml:space="preserve">, </w:t>
      </w:r>
      <w:r w:rsidR="00DC6AA6" w:rsidRPr="00230826">
        <w:rPr>
          <w:rStyle w:val="indexRefchap"/>
        </w:rPr>
        <w:t>10:</w:t>
      </w:r>
      <w:r w:rsidR="00DC6AA6" w:rsidRPr="00230826">
        <w:rPr>
          <w:rStyle w:val="indexRefpar"/>
        </w:rPr>
        <w:t>14</w:t>
      </w:r>
    </w:p>
    <w:p w14:paraId="61095761" w14:textId="77777777" w:rsidR="00AF701D" w:rsidRDefault="00C57E99">
      <w:pPr>
        <w:pStyle w:val="Index-1"/>
      </w:pPr>
      <w:r w:rsidRPr="002B1019">
        <w:t>Consolidation</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406</w:t>
      </w:r>
      <w:r w:rsidR="00B10EBE">
        <w:t xml:space="preserve">, </w:t>
      </w:r>
      <w:r w:rsidR="00DC6AA6" w:rsidRPr="00230826">
        <w:rPr>
          <w:rStyle w:val="indexRefchap"/>
        </w:rPr>
        <w:t>28:</w:t>
      </w:r>
      <w:r w:rsidR="00DC6AA6" w:rsidRPr="00230826">
        <w:rPr>
          <w:rStyle w:val="indexRefpar"/>
        </w:rPr>
        <w:t>17</w:t>
      </w:r>
      <w:r w:rsidR="00B10EBE">
        <w:t xml:space="preserve">, </w:t>
      </w:r>
      <w:r w:rsidR="00DC6AA6" w:rsidRPr="00230826">
        <w:rPr>
          <w:rStyle w:val="indexRefchap"/>
        </w:rPr>
        <w:t>35:</w:t>
      </w:r>
      <w:r w:rsidR="00DC6AA6" w:rsidRPr="00230826">
        <w:rPr>
          <w:rStyle w:val="indexRefpar"/>
        </w:rPr>
        <w:t>66</w:t>
      </w:r>
    </w:p>
    <w:p w14:paraId="3E6A068B" w14:textId="77777777" w:rsidR="00AF701D" w:rsidRDefault="00C57E99">
      <w:pPr>
        <w:pStyle w:val="Index-2"/>
      </w:pPr>
      <w:r w:rsidRPr="002B1019">
        <w:t>of Local Assemblies</w:t>
      </w:r>
      <w:r w:rsidR="00DC6AA6" w:rsidRPr="00230826">
        <w:rPr>
          <w:rStyle w:val="indexpagenumbercomma"/>
        </w:rPr>
        <w:t xml:space="preserve">, </w:t>
      </w:r>
      <w:r w:rsidR="00DC6AA6" w:rsidRPr="00230826">
        <w:rPr>
          <w:rStyle w:val="indexpagenumberchecked"/>
        </w:rPr>
        <w:t>316</w:t>
      </w:r>
      <w:r w:rsidR="00B10EBE">
        <w:t xml:space="preserve">, </w:t>
      </w:r>
      <w:r w:rsidR="00DC6AA6" w:rsidRPr="00230826">
        <w:rPr>
          <w:rStyle w:val="indexRefchap"/>
        </w:rPr>
        <w:t>28:</w:t>
      </w:r>
      <w:r w:rsidR="00DC6AA6" w:rsidRPr="00230826">
        <w:rPr>
          <w:rStyle w:val="indexRefpar"/>
        </w:rPr>
        <w:t>6</w:t>
      </w:r>
    </w:p>
    <w:p w14:paraId="0489E854" w14:textId="77777777" w:rsidR="00AF701D" w:rsidRDefault="00C57E99">
      <w:pPr>
        <w:pStyle w:val="Index-1"/>
      </w:pPr>
      <w:r w:rsidRPr="002B1019">
        <w:t>Constantinople</w:t>
      </w:r>
      <w:r w:rsidR="00DC6AA6" w:rsidRPr="00230826">
        <w:rPr>
          <w:rStyle w:val="indexpagenumbercomma"/>
        </w:rPr>
        <w:t xml:space="preserve">, </w:t>
      </w:r>
      <w:r w:rsidR="00DC6AA6" w:rsidRPr="00230826">
        <w:rPr>
          <w:rStyle w:val="indexpagenumberchecked"/>
        </w:rPr>
        <w:t>416</w:t>
      </w:r>
      <w:r w:rsidRPr="006E548C">
        <w:rPr>
          <w:rStyle w:val="indexpagenumbercontinued"/>
        </w:rPr>
        <w:t>–17</w:t>
      </w:r>
      <w:r w:rsidR="00B10EBE">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39A28C39" w14:textId="77777777" w:rsidR="00AF701D" w:rsidRDefault="00C57E99">
      <w:pPr>
        <w:pStyle w:val="Index-1"/>
      </w:pPr>
      <w:r w:rsidRPr="002B1019">
        <w:t>Consultation</w:t>
      </w:r>
      <w:r w:rsidR="00DC6AA6" w:rsidRPr="00230826">
        <w:rPr>
          <w:rStyle w:val="indexpagenumbercomma"/>
        </w:rPr>
        <w:t xml:space="preserve">, </w:t>
      </w:r>
      <w:r w:rsidR="00DC6AA6" w:rsidRPr="00230826">
        <w:rPr>
          <w:rStyle w:val="indexpagenumberchecked"/>
        </w:rPr>
        <w:t>293</w:t>
      </w:r>
      <w:r w:rsidR="00B10EBE">
        <w:t xml:space="preserve">, </w:t>
      </w:r>
      <w:r w:rsidR="00DC6AA6" w:rsidRPr="00230826">
        <w:rPr>
          <w:rStyle w:val="indexRefchap"/>
        </w:rPr>
        <w:t>26:</w:t>
      </w:r>
      <w:r w:rsidR="00DC6AA6" w:rsidRPr="00230826">
        <w:rPr>
          <w:rStyle w:val="indexRefpar"/>
        </w:rPr>
        <w:t>4</w:t>
      </w:r>
    </w:p>
    <w:p w14:paraId="2BEA38E8" w14:textId="77777777" w:rsidR="00AF701D" w:rsidRDefault="00C57E99">
      <w:pPr>
        <w:pStyle w:val="Index-2"/>
      </w:pPr>
      <w:r w:rsidRPr="002B1019">
        <w:t>requisites for</w:t>
      </w:r>
      <w:r w:rsidR="00DC6AA6" w:rsidRPr="00230826">
        <w:rPr>
          <w:rStyle w:val="indexpagenumbercomma"/>
        </w:rPr>
        <w:t xml:space="preserve">, </w:t>
      </w:r>
      <w:r w:rsidR="00DC6AA6" w:rsidRPr="00230826">
        <w:rPr>
          <w:rStyle w:val="indexpagenumberchecked"/>
        </w:rPr>
        <w:t>300</w:t>
      </w:r>
      <w:r w:rsidRPr="006E548C">
        <w:rPr>
          <w:rStyle w:val="indexpagenumbercontinued"/>
        </w:rPr>
        <w:t>–1</w:t>
      </w:r>
      <w:r w:rsidR="00B10EBE">
        <w:t xml:space="preserve">, </w:t>
      </w:r>
      <w:r w:rsidR="00DC6AA6" w:rsidRPr="00230826">
        <w:rPr>
          <w:rStyle w:val="indexRefchap"/>
        </w:rPr>
        <w:t>26:</w:t>
      </w:r>
      <w:r w:rsidR="00DC6AA6" w:rsidRPr="00230826">
        <w:rPr>
          <w:rStyle w:val="indexRefpar"/>
        </w:rPr>
        <w:t>30–32</w:t>
      </w:r>
    </w:p>
    <w:p w14:paraId="5395D9B9" w14:textId="77777777" w:rsidR="00AF701D" w:rsidRDefault="00C57E99">
      <w:pPr>
        <w:pStyle w:val="Index-1"/>
      </w:pPr>
      <w:r w:rsidRPr="002B1019">
        <w:t>Continental Boards of Counsellors</w:t>
      </w:r>
      <w:r w:rsidR="00DC6AA6" w:rsidRPr="00230826">
        <w:rPr>
          <w:rStyle w:val="indexpagenumbercomma"/>
        </w:rPr>
        <w:t xml:space="preserve">, </w:t>
      </w:r>
      <w:r w:rsidR="00DC6AA6" w:rsidRPr="00230826">
        <w:rPr>
          <w:rStyle w:val="indexpagenumberchecked"/>
        </w:rPr>
        <w:t>406</w:t>
      </w:r>
      <w:r w:rsidR="00B10EBE">
        <w:t xml:space="preserve">, </w:t>
      </w:r>
      <w:r w:rsidR="00DC6AA6" w:rsidRPr="00230826">
        <w:rPr>
          <w:rStyle w:val="indexRefchap"/>
        </w:rPr>
        <w:t>35:</w:t>
      </w:r>
      <w:r w:rsidR="00DC6AA6" w:rsidRPr="00230826">
        <w:rPr>
          <w:rStyle w:val="indexRefpar"/>
        </w:rPr>
        <w:t>66</w:t>
      </w:r>
    </w:p>
    <w:p w14:paraId="36CE65F3" w14:textId="77777777" w:rsidR="00AF701D" w:rsidRDefault="00C57E99">
      <w:pPr>
        <w:pStyle w:val="Index-1"/>
      </w:pPr>
      <w:r w:rsidRPr="002B1019">
        <w:t>Convention, National</w:t>
      </w:r>
      <w:r w:rsidR="00DC6AA6" w:rsidRPr="00230826">
        <w:rPr>
          <w:rStyle w:val="indexpagenumbercomma"/>
        </w:rPr>
        <w:t xml:space="preserve">, </w:t>
      </w:r>
      <w:r w:rsidR="00DC6AA6" w:rsidRPr="00230826">
        <w:rPr>
          <w:rStyle w:val="indexpagenumberchecked"/>
        </w:rPr>
        <w:t>304</w:t>
      </w:r>
      <w:r w:rsidR="00B10EBE">
        <w:t xml:space="preserve">, </w:t>
      </w:r>
      <w:r w:rsidR="00DC6AA6" w:rsidRPr="00230826">
        <w:rPr>
          <w:rStyle w:val="indexRefchap"/>
        </w:rPr>
        <w:t>26:</w:t>
      </w:r>
      <w:r w:rsidR="00DC6AA6" w:rsidRPr="00230826">
        <w:rPr>
          <w:rStyle w:val="indexRefpar"/>
        </w:rPr>
        <w:t>40</w:t>
      </w:r>
    </w:p>
    <w:p w14:paraId="2729E9A7" w14:textId="77777777" w:rsidR="00AF701D" w:rsidRDefault="00C57E99">
      <w:pPr>
        <w:pStyle w:val="Index-1"/>
      </w:pPr>
      <w:r w:rsidRPr="002B1019">
        <w:t>Cooper, Mrs Ella Goodall</w:t>
      </w:r>
      <w:r w:rsidR="00DC6AA6" w:rsidRPr="00230826">
        <w:rPr>
          <w:rStyle w:val="indexpagenumbercomma"/>
        </w:rPr>
        <w:t xml:space="preserve">, </w:t>
      </w:r>
      <w:r w:rsidR="00DC6AA6" w:rsidRPr="00230826">
        <w:rPr>
          <w:rStyle w:val="indexpagenumberchecked"/>
        </w:rPr>
        <w:t>281</w:t>
      </w:r>
      <w:r w:rsidRPr="006E548C">
        <w:rPr>
          <w:rStyle w:val="indexpagenumbercontinued"/>
        </w:rPr>
        <w:t>–2</w:t>
      </w:r>
      <w:r w:rsidR="00B10EBE">
        <w:t xml:space="preserve">, </w:t>
      </w:r>
      <w:r w:rsidR="00DC6AA6" w:rsidRPr="00230826">
        <w:rPr>
          <w:rStyle w:val="indexRefchap"/>
        </w:rPr>
        <w:t>25:</w:t>
      </w:r>
      <w:r w:rsidR="00DC6AA6" w:rsidRPr="00230826">
        <w:rPr>
          <w:rStyle w:val="indexRefpar"/>
        </w:rPr>
        <w:t>5</w:t>
      </w:r>
    </w:p>
    <w:p w14:paraId="0DF5855C" w14:textId="77777777" w:rsidR="00AF701D" w:rsidRDefault="00C57E99">
      <w:pPr>
        <w:pStyle w:val="Index-1"/>
      </w:pPr>
      <w:r w:rsidRPr="002B1019">
        <w:t>Counsellors, Continental Boards of</w:t>
      </w:r>
      <w:r w:rsidR="00DC6AA6" w:rsidRPr="00230826">
        <w:rPr>
          <w:rStyle w:val="indexpagenumbercomma"/>
        </w:rPr>
        <w:t xml:space="preserve">, </w:t>
      </w:r>
      <w:r w:rsidR="00DC6AA6" w:rsidRPr="00230826">
        <w:rPr>
          <w:rStyle w:val="indexpagenumberchecked"/>
        </w:rPr>
        <w:t>406</w:t>
      </w:r>
      <w:r w:rsidR="00B10EBE">
        <w:t xml:space="preserve">, </w:t>
      </w:r>
      <w:r w:rsidR="00DC6AA6" w:rsidRPr="00230826">
        <w:rPr>
          <w:rStyle w:val="indexRefchap"/>
        </w:rPr>
        <w:t>35:</w:t>
      </w:r>
      <w:r w:rsidR="00DC6AA6" w:rsidRPr="00230826">
        <w:rPr>
          <w:rStyle w:val="indexRefpar"/>
        </w:rPr>
        <w:t>66</w:t>
      </w:r>
    </w:p>
    <w:p w14:paraId="1F09DE29" w14:textId="77777777" w:rsidR="00C57E99" w:rsidRPr="002B1019" w:rsidRDefault="00C57E99" w:rsidP="00C57E99">
      <w:pPr>
        <w:pStyle w:val="Index-1"/>
      </w:pPr>
      <w:r w:rsidRPr="002B1019">
        <w:t>Court</w:t>
      </w:r>
    </w:p>
    <w:p w14:paraId="589C8629" w14:textId="77777777" w:rsidR="00AF701D" w:rsidRDefault="00C57E99">
      <w:pPr>
        <w:pStyle w:val="Index-2"/>
      </w:pP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B10EBE">
        <w:t xml:space="preserve">, </w:t>
      </w:r>
      <w:r w:rsidR="00DC6AA6" w:rsidRPr="00230826">
        <w:rPr>
          <w:rStyle w:val="indexRefchap"/>
        </w:rPr>
        <w:t>28:</w:t>
      </w:r>
      <w:r w:rsidR="00DC6AA6" w:rsidRPr="00230826">
        <w:rPr>
          <w:rStyle w:val="indexRefpar"/>
        </w:rPr>
        <w:t>19</w:t>
      </w:r>
      <w:r w:rsidR="000D2706">
        <w:t xml:space="preserve">, </w:t>
      </w:r>
      <w:r w:rsidR="00DC6AA6" w:rsidRPr="00230826">
        <w:rPr>
          <w:rStyle w:val="indexRefchap"/>
        </w:rPr>
        <w:t>29:</w:t>
      </w:r>
      <w:r w:rsidR="00DC6AA6" w:rsidRPr="00230826">
        <w:rPr>
          <w:rStyle w:val="indexRefpar"/>
        </w:rPr>
        <w:t>11</w:t>
      </w:r>
    </w:p>
    <w:p w14:paraId="07D3C6BD" w14:textId="77777777" w:rsidR="00AF701D" w:rsidRDefault="00C57E99">
      <w:pPr>
        <w:pStyle w:val="Index-2"/>
      </w:pPr>
      <w:r w:rsidRPr="002B1019">
        <w:t xml:space="preserve">case against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200</w:t>
      </w:r>
      <w:r w:rsidR="000D2706">
        <w:t xml:space="preserve">, </w:t>
      </w:r>
      <w:r w:rsidR="00DC6AA6" w:rsidRPr="00230826">
        <w:rPr>
          <w:rStyle w:val="indexRefchap"/>
        </w:rPr>
        <w:t>16:</w:t>
      </w:r>
      <w:r w:rsidR="00DC6AA6" w:rsidRPr="00230826">
        <w:rPr>
          <w:rStyle w:val="indexRefpar"/>
        </w:rPr>
        <w:t>36–40</w:t>
      </w:r>
    </w:p>
    <w:p w14:paraId="627BED17" w14:textId="77777777" w:rsidR="00AF701D" w:rsidRDefault="00C57E99">
      <w:pPr>
        <w:pStyle w:val="Index-2"/>
      </w:pPr>
      <w:r w:rsidRPr="002B1019">
        <w:t xml:space="preserve">case concerning </w:t>
      </w:r>
      <w:r w:rsidRPr="000C7039">
        <w:rPr>
          <w:highlight w:val="yellow"/>
        </w:rPr>
        <w:t>Ḥaram</w:t>
      </w:r>
      <w:r w:rsidR="00627ED1" w:rsidRPr="00627ED1">
        <w:rPr>
          <w:highlight w:val="yellow"/>
        </w:rPr>
        <w:t>-i-</w:t>
      </w:r>
      <w:r w:rsidRPr="000C7039">
        <w:rPr>
          <w:highlight w:val="yellow"/>
        </w:rPr>
        <w:t>Aqdas</w:t>
      </w:r>
      <w:r w:rsidR="00DC6AA6" w:rsidRPr="00230826">
        <w:rPr>
          <w:rStyle w:val="indexpagenumbercomma"/>
        </w:rPr>
        <w:t xml:space="preserve">, </w:t>
      </w:r>
      <w:r w:rsidR="00DC6AA6" w:rsidRPr="00230826">
        <w:rPr>
          <w:rStyle w:val="indexpagenumberchecked"/>
        </w:rPr>
        <w:t>368</w:t>
      </w:r>
      <w:r w:rsidR="000D2706">
        <w:t xml:space="preserve">, </w:t>
      </w:r>
      <w:r w:rsidR="00DC6AA6" w:rsidRPr="00230826">
        <w:rPr>
          <w:rStyle w:val="indexRefchap"/>
        </w:rPr>
        <w:t>32:</w:t>
      </w:r>
      <w:r w:rsidR="00DC6AA6" w:rsidRPr="00230826">
        <w:rPr>
          <w:rStyle w:val="indexRefpar"/>
        </w:rPr>
        <w:t>93</w:t>
      </w:r>
    </w:p>
    <w:p w14:paraId="4743808B" w14:textId="77777777" w:rsidR="00AF701D" w:rsidRDefault="00C57E99">
      <w:pPr>
        <w:pStyle w:val="Index-2"/>
      </w:pPr>
      <w:r w:rsidRPr="002B1019">
        <w:t>Egyptian, declaring Faith independent</w:t>
      </w:r>
      <w:r w:rsidR="00DC6AA6" w:rsidRPr="00230826">
        <w:rPr>
          <w:rStyle w:val="indexpagenumbercomma"/>
        </w:rPr>
        <w:t xml:space="preserve">, </w:t>
      </w:r>
      <w:r w:rsidR="00DC6AA6" w:rsidRPr="00230826">
        <w:rPr>
          <w:rStyle w:val="indexpagenumberchecked"/>
        </w:rPr>
        <w:t>306</w:t>
      </w:r>
      <w:r w:rsidR="000D2706">
        <w:t xml:space="preserve">, </w:t>
      </w:r>
      <w:r w:rsidR="00DC6AA6" w:rsidRPr="00230826">
        <w:rPr>
          <w:rStyle w:val="indexRefchap"/>
        </w:rPr>
        <w:t>26:</w:t>
      </w:r>
      <w:r w:rsidR="00DC6AA6" w:rsidRPr="00230826">
        <w:rPr>
          <w:rStyle w:val="indexRefpar"/>
        </w:rPr>
        <w:t>47</w:t>
      </w:r>
    </w:p>
    <w:p w14:paraId="03A731A3" w14:textId="77777777" w:rsidR="00AF701D" w:rsidRDefault="00C57E99">
      <w:pPr>
        <w:pStyle w:val="Index-2"/>
      </w:pPr>
      <w:r w:rsidRPr="000C7039">
        <w:rPr>
          <w:highlight w:val="cyan"/>
        </w:rPr>
        <w:t>Shoghi Effendi</w:t>
      </w:r>
      <w:r w:rsidRPr="002B1019">
        <w:t xml:space="preserve"> summoned to</w:t>
      </w:r>
      <w:r w:rsidR="00DC6AA6" w:rsidRPr="00230826">
        <w:rPr>
          <w:rStyle w:val="indexpagenumbercomma"/>
        </w:rPr>
        <w:t xml:space="preserve">, </w:t>
      </w:r>
      <w:r w:rsidR="00DC6AA6" w:rsidRPr="00230826">
        <w:rPr>
          <w:rStyle w:val="indexpagenumberchecked"/>
        </w:rPr>
        <w:t>330</w:t>
      </w:r>
      <w:r w:rsidR="00DC6AA6" w:rsidRPr="00230826">
        <w:rPr>
          <w:rStyle w:val="indexpagenumbercomma"/>
        </w:rPr>
        <w:t xml:space="preserve">, </w:t>
      </w:r>
      <w:r w:rsidR="00DC6AA6" w:rsidRPr="00230826">
        <w:rPr>
          <w:rStyle w:val="indexpagenumberchecked"/>
        </w:rPr>
        <w:t>365</w:t>
      </w:r>
      <w:r w:rsidR="000D2706">
        <w:t xml:space="preserve">, </w:t>
      </w:r>
      <w:r w:rsidR="00DC6AA6" w:rsidRPr="00230826">
        <w:rPr>
          <w:rStyle w:val="indexRefchap"/>
        </w:rPr>
        <w:t>29:</w:t>
      </w:r>
      <w:r w:rsidR="00DC6AA6" w:rsidRPr="00230826">
        <w:rPr>
          <w:rStyle w:val="indexRefpar"/>
        </w:rPr>
        <w:t>34</w:t>
      </w:r>
      <w:r w:rsidR="000D2706">
        <w:t xml:space="preserve">, </w:t>
      </w:r>
      <w:r w:rsidR="00DC6AA6" w:rsidRPr="00230826">
        <w:rPr>
          <w:rStyle w:val="indexRefchap"/>
        </w:rPr>
        <w:t>32:</w:t>
      </w:r>
      <w:r w:rsidR="00DC6AA6" w:rsidRPr="00230826">
        <w:rPr>
          <w:rStyle w:val="indexRefpar"/>
        </w:rPr>
        <w:t>82</w:t>
      </w:r>
    </w:p>
    <w:p w14:paraId="4027E539" w14:textId="77777777" w:rsidR="00C57E99" w:rsidRDefault="00C57E99" w:rsidP="00C57E99">
      <w:pPr>
        <w:pStyle w:val="Index-1"/>
      </w:pPr>
      <w:r w:rsidRPr="002B1019">
        <w:t>Covenant</w:t>
      </w:r>
    </w:p>
    <w:p w14:paraId="55919F96" w14:textId="77777777" w:rsidR="00E67803" w:rsidRDefault="00C57E99" w:rsidP="0025180F">
      <w:pPr>
        <w:pStyle w:val="Index-2"/>
      </w:pPr>
      <w:r w:rsidRPr="000C7039">
        <w:rPr>
          <w:highlight w:val="yellow"/>
        </w:rPr>
        <w:t>ʿAbdu</w:t>
      </w:r>
      <w:r w:rsidR="00627ED1" w:rsidRPr="00627ED1">
        <w:rPr>
          <w:highlight w:val="yellow"/>
        </w:rPr>
        <w:t>’</w:t>
      </w:r>
      <w:r w:rsidRPr="000C7039">
        <w:rPr>
          <w:highlight w:val="yellow"/>
        </w:rPr>
        <w:t>l-Bahá</w:t>
      </w:r>
      <w:r w:rsidRPr="002B1019">
        <w:t xml:space="preserve"> urges steadfastness in</w:t>
      </w:r>
      <w:r w:rsidR="0025180F" w:rsidRPr="00E8621E">
        <w:rPr>
          <w:vanish/>
          <w:color w:val="FFFF00"/>
          <w:shd w:val="clear" w:color="auto" w:fill="403152" w:themeFill="accent4" w:themeFillShade="80"/>
        </w:rPr>
        <w:t xml:space="preserve">, </w:t>
      </w:r>
      <w:r w:rsidR="0025180F" w:rsidRPr="00E8621E">
        <w:rPr>
          <w:vanish/>
          <w:color w:val="E5DFEC" w:themeColor="accent4" w:themeTint="33"/>
          <w:shd w:val="clear" w:color="auto" w:fill="403152" w:themeFill="accent4" w:themeFillShade="80"/>
        </w:rPr>
        <w:t>178</w:t>
      </w:r>
      <w:r w:rsidR="0025180F" w:rsidRPr="00E8621E">
        <w:rPr>
          <w:vanish/>
          <w:color w:val="FFFF00"/>
          <w:shd w:val="clear" w:color="auto" w:fill="403152" w:themeFill="accent4" w:themeFillShade="80"/>
        </w:rPr>
        <w:t xml:space="preserve">, </w:t>
      </w:r>
      <w:r w:rsidR="0025180F" w:rsidRPr="00E8621E">
        <w:rPr>
          <w:vanish/>
          <w:color w:val="E5DFEC" w:themeColor="accent4" w:themeTint="33"/>
          <w:shd w:val="clear" w:color="auto" w:fill="403152" w:themeFill="accent4" w:themeFillShade="80"/>
        </w:rPr>
        <w:t>203</w:t>
      </w:r>
      <w:r w:rsidR="0025180F" w:rsidRPr="00E8621E">
        <w:t xml:space="preserve">, </w:t>
      </w:r>
      <w:r w:rsidR="0025180F" w:rsidRPr="00E8621E">
        <w:rPr>
          <w:shd w:val="clear" w:color="auto" w:fill="FA7800"/>
        </w:rPr>
        <w:t>14:</w:t>
      </w:r>
      <w:r w:rsidR="0025180F" w:rsidRPr="00E8621E">
        <w:rPr>
          <w:shd w:val="clear" w:color="auto" w:fill="FF9D43"/>
        </w:rPr>
        <w:t>30</w:t>
      </w:r>
      <w:r w:rsidR="0025180F" w:rsidRPr="00E8621E">
        <w:t xml:space="preserve">, </w:t>
      </w:r>
      <w:r w:rsidR="0025180F" w:rsidRPr="00E8621E">
        <w:rPr>
          <w:shd w:val="clear" w:color="auto" w:fill="FA7800"/>
        </w:rPr>
        <w:t>17:</w:t>
      </w:r>
      <w:r w:rsidR="0025180F" w:rsidRPr="00E8621E">
        <w:rPr>
          <w:shd w:val="clear" w:color="auto" w:fill="FF9D43"/>
        </w:rPr>
        <w:t>10</w:t>
      </w:r>
    </w:p>
    <w:p w14:paraId="4EA41C33" w14:textId="77777777" w:rsidR="00E67803" w:rsidRDefault="00C57E99" w:rsidP="00EF572C">
      <w:pPr>
        <w:pStyle w:val="Index-2"/>
      </w:pPr>
      <w:r w:rsidRPr="002B1019">
        <w:t xml:space="preserve">arch-breaker of the Covenant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 xml:space="preserve">, </w:t>
      </w:r>
      <w:r w:rsidRPr="000C7039">
        <w:rPr>
          <w:highlight w:val="yellow"/>
        </w:rPr>
        <w:t>Siyyid</w:t>
      </w:r>
      <w:r w:rsidR="00EF572C">
        <w:t xml:space="preserve"> </w:t>
      </w:r>
      <w:r w:rsidR="00EF572C" w:rsidRPr="00683C74">
        <w:rPr>
          <w:rStyle w:val="stilltoworkat"/>
        </w:rPr>
        <w:t>(</w:t>
      </w:r>
      <w:r w:rsidR="00EF572C">
        <w:rPr>
          <w:rStyle w:val="stilltoworkat"/>
        </w:rPr>
        <w:t>if at all it should be Mírzá instead of Siyyid, shouldn't it? He did no pilgrimage to Mekka)</w:t>
      </w:r>
    </w:p>
    <w:p w14:paraId="08DAC126" w14:textId="77777777" w:rsidR="001C50F8" w:rsidRDefault="00C57E99" w:rsidP="001C50F8">
      <w:pPr>
        <w:pStyle w:val="Index-2"/>
      </w:pPr>
      <w:r w:rsidRPr="002B1019">
        <w:t xml:space="preserve">of the </w:t>
      </w:r>
      <w:r w:rsidRPr="000C7039">
        <w:rPr>
          <w:highlight w:val="yellow"/>
        </w:rPr>
        <w:t>Báb</w:t>
      </w:r>
      <w:r w:rsidRPr="002B1019">
        <w:t xml:space="preserve">, </w:t>
      </w:r>
      <w:r w:rsidRPr="00971E46">
        <w:rPr>
          <w:rStyle w:val="indexverweis"/>
        </w:rPr>
        <w:t>see</w:t>
      </w:r>
      <w:r w:rsidRPr="002B1019">
        <w:t xml:space="preserve"> </w:t>
      </w:r>
      <w:r w:rsidRPr="000C7039">
        <w:rPr>
          <w:highlight w:val="yellow"/>
        </w:rPr>
        <w:t>Báb</w:t>
      </w:r>
      <w:r w:rsidRPr="002B1019">
        <w:t xml:space="preserve">, the, Covenant of </w:t>
      </w:r>
    </w:p>
    <w:p w14:paraId="4B308281" w14:textId="77777777" w:rsidR="00E67803" w:rsidRDefault="00C57E99" w:rsidP="00A756FE">
      <w:pPr>
        <w:pStyle w:val="Index-2"/>
      </w:pPr>
      <w:r w:rsidRPr="000C7039">
        <w:rPr>
          <w:highlight w:val="yellow"/>
        </w:rPr>
        <w:t>Bahá</w:t>
      </w:r>
      <w:r w:rsidR="00627ED1" w:rsidRPr="00627ED1">
        <w:rPr>
          <w:highlight w:val="yellow"/>
        </w:rPr>
        <w:t>’</w:t>
      </w:r>
      <w:r w:rsidRPr="000C7039">
        <w:rPr>
          <w:highlight w:val="yellow"/>
        </w:rPr>
        <w:t>í</w:t>
      </w:r>
      <w:r w:rsidRPr="002B1019">
        <w:t xml:space="preserve"> Faith protected by</w:t>
      </w:r>
      <w:r w:rsidR="0025180F" w:rsidRPr="00E8621E">
        <w:rPr>
          <w:vanish/>
          <w:color w:val="FFFF00"/>
          <w:shd w:val="clear" w:color="auto" w:fill="403152" w:themeFill="accent4" w:themeFillShade="80"/>
        </w:rPr>
        <w:t xml:space="preserve">, </w:t>
      </w:r>
      <w:r w:rsidR="0025180F" w:rsidRPr="00E8621E">
        <w:rPr>
          <w:vanish/>
          <w:color w:val="E5DFEC" w:themeColor="accent4" w:themeTint="33"/>
          <w:shd w:val="clear" w:color="auto" w:fill="403152" w:themeFill="accent4" w:themeFillShade="80"/>
        </w:rPr>
        <w:t>295</w:t>
      </w:r>
      <w:r w:rsidR="00DC6AA6" w:rsidRPr="00230826">
        <w:rPr>
          <w:rStyle w:val="indexpagenumbercomma"/>
        </w:rPr>
        <w:t xml:space="preserve">, </w:t>
      </w:r>
      <w:r w:rsidR="00DC6AA6" w:rsidRPr="00230826">
        <w:rPr>
          <w:rStyle w:val="indexpagenumberchecked"/>
        </w:rPr>
        <w:t>414</w:t>
      </w:r>
      <w:r w:rsidR="0025180F" w:rsidRPr="00E8621E">
        <w:t xml:space="preserve">, </w:t>
      </w:r>
      <w:r w:rsidR="0025180F" w:rsidRPr="00E8621E">
        <w:rPr>
          <w:shd w:val="clear" w:color="auto" w:fill="FA7800"/>
        </w:rPr>
        <w:t>26:</w:t>
      </w:r>
      <w:r w:rsidR="0025180F" w:rsidRPr="00E8621E">
        <w:rPr>
          <w:shd w:val="clear" w:color="auto" w:fill="FF9D43"/>
        </w:rPr>
        <w:t>10–11</w:t>
      </w:r>
      <w:r w:rsidR="00A756FE">
        <w:t xml:space="preserve">, </w:t>
      </w:r>
      <w:r w:rsidR="00DC6AA6" w:rsidRPr="00230826">
        <w:rPr>
          <w:rStyle w:val="indexRefchap"/>
        </w:rPr>
        <w:t>36:</w:t>
      </w:r>
      <w:r w:rsidR="00DC6AA6" w:rsidRPr="00230826">
        <w:rPr>
          <w:rStyle w:val="indexRefpar"/>
        </w:rPr>
        <w:t>32</w:t>
      </w:r>
    </w:p>
    <w:p w14:paraId="1F0B7571" w14:textId="77777777" w:rsidR="00E67803" w:rsidRDefault="00C57E99" w:rsidP="00AF701D">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concerning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4</w:t>
      </w:r>
      <w:r w:rsidR="00AF701D">
        <w:t xml:space="preserve">, </w:t>
      </w:r>
      <w:r w:rsidR="00DC6AA6" w:rsidRPr="00230826">
        <w:rPr>
          <w:rStyle w:val="indexRefchap"/>
        </w:rPr>
        <w:t>in:</w:t>
      </w:r>
      <w:r w:rsidR="00DC6AA6" w:rsidRPr="00230826">
        <w:rPr>
          <w:rStyle w:val="indexRefpar"/>
        </w:rPr>
        <w:t>24</w:t>
      </w:r>
    </w:p>
    <w:p w14:paraId="15A53D14" w14:textId="77777777" w:rsidR="00DC6AA6" w:rsidRDefault="00C57E99" w:rsidP="00230826">
      <w:pPr>
        <w:pStyle w:val="Index-2"/>
      </w:pPr>
      <w:r w:rsidRPr="002B1019">
        <w:t xml:space="preserve">breaking of,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148</w:t>
      </w:r>
      <w:r w:rsidRPr="006E548C">
        <w:rPr>
          <w:rStyle w:val="indexpagenumbercontinued"/>
        </w:rPr>
        <w:t>–54</w:t>
      </w:r>
      <w:r w:rsidR="00AF701D">
        <w:t xml:space="preserve">, </w:t>
      </w:r>
      <w:r w:rsidR="00DC6AA6" w:rsidRPr="00230826">
        <w:rPr>
          <w:rStyle w:val="indexRefchap"/>
        </w:rPr>
        <w:t>11</w:t>
      </w:r>
    </w:p>
    <w:p w14:paraId="7F24F79C" w14:textId="77777777" w:rsidR="00E67803" w:rsidRDefault="00C57E99">
      <w:pPr>
        <w:pStyle w:val="Index-2"/>
      </w:pPr>
      <w:r w:rsidRPr="002B1019">
        <w:t xml:space="preserve">Centre of the, </w:t>
      </w:r>
      <w:r w:rsidRPr="00971E46">
        <w:rPr>
          <w:rStyle w:val="indexverweis"/>
        </w:rPr>
        <w:t>see</w:t>
      </w:r>
      <w:r w:rsidRPr="002B1019">
        <w:t xml:space="preserve"> Centre of the Covenant</w:t>
      </w:r>
    </w:p>
    <w:p w14:paraId="483C2996" w14:textId="77777777" w:rsidR="00E67803" w:rsidRDefault="00C57E99" w:rsidP="00AF701D">
      <w:pPr>
        <w:pStyle w:val="Index-2"/>
      </w:pPr>
      <w:r w:rsidRPr="002B1019">
        <w:t>clandestine opposition to</w:t>
      </w:r>
      <w:r w:rsidR="00DC6AA6" w:rsidRPr="00230826">
        <w:rPr>
          <w:rStyle w:val="indexpagenumbercomma"/>
        </w:rPr>
        <w:t xml:space="preserve">, </w:t>
      </w:r>
      <w:r w:rsidR="00DC6AA6" w:rsidRPr="00230826">
        <w:rPr>
          <w:rStyle w:val="indexpagenumberchecked"/>
        </w:rPr>
        <w:t>170</w:t>
      </w:r>
      <w:r w:rsidRPr="006E548C">
        <w:rPr>
          <w:rStyle w:val="indexpagenumbercontinued"/>
        </w:rPr>
        <w:t>–80</w:t>
      </w:r>
      <w:r w:rsidR="00AF701D">
        <w:t xml:space="preserve">, </w:t>
      </w:r>
      <w:r w:rsidR="00DC6AA6" w:rsidRPr="00230826">
        <w:rPr>
          <w:rStyle w:val="indexRefchap"/>
        </w:rPr>
        <w:t>14</w:t>
      </w:r>
    </w:p>
    <w:p w14:paraId="47143A88" w14:textId="77777777" w:rsidR="00E67803" w:rsidRDefault="00C57E99" w:rsidP="00AF701D">
      <w:pPr>
        <w:pStyle w:val="Index-2"/>
      </w:pPr>
      <w:r w:rsidRPr="002B1019">
        <w:t>definition of</w:t>
      </w:r>
      <w:r w:rsidR="00DC6AA6" w:rsidRPr="00230826">
        <w:rPr>
          <w:rStyle w:val="indexpagenumbercomma"/>
        </w:rPr>
        <w:t xml:space="preserve">, </w:t>
      </w:r>
      <w:r w:rsidR="00DC6AA6" w:rsidRPr="00230826">
        <w:rPr>
          <w:rStyle w:val="indexpagenumberchecked"/>
        </w:rPr>
        <w:t>1</w:t>
      </w:r>
      <w:r w:rsidR="00AF701D">
        <w:t xml:space="preserve">, </w:t>
      </w:r>
      <w:r w:rsidR="00DC6AA6" w:rsidRPr="00230826">
        <w:rPr>
          <w:rStyle w:val="indexRefchap"/>
        </w:rPr>
        <w:t>in:</w:t>
      </w:r>
      <w:r w:rsidR="00DC6AA6" w:rsidRPr="00230826">
        <w:rPr>
          <w:rStyle w:val="indexRefpar"/>
        </w:rPr>
        <w:t>3–7</w:t>
      </w:r>
    </w:p>
    <w:p w14:paraId="6E16417B" w14:textId="77777777" w:rsidR="00E67803" w:rsidRDefault="00C57E99" w:rsidP="00423BEB">
      <w:pPr>
        <w:pStyle w:val="Index-2"/>
      </w:pPr>
      <w:r w:rsidRPr="002B1019">
        <w:t>faithfulness to</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216</w:t>
      </w:r>
      <w:r w:rsidR="00DC6AA6" w:rsidRPr="00230826">
        <w:rPr>
          <w:rStyle w:val="indexpagenumbercomma"/>
        </w:rPr>
        <w:t xml:space="preserve">, </w:t>
      </w:r>
      <w:r w:rsidR="00DC6AA6" w:rsidRPr="00230826">
        <w:rPr>
          <w:rStyle w:val="indexpagenumberchecked"/>
        </w:rPr>
        <w:t>267</w:t>
      </w:r>
      <w:r w:rsidR="00AF701D">
        <w:t xml:space="preserve">, </w:t>
      </w:r>
      <w:r w:rsidR="00DC6AA6" w:rsidRPr="00230826">
        <w:rPr>
          <w:rStyle w:val="indexRefchap"/>
        </w:rPr>
        <w:t>12:</w:t>
      </w:r>
      <w:r w:rsidR="00DC6AA6" w:rsidRPr="00230826">
        <w:rPr>
          <w:rStyle w:val="indexRefpar"/>
        </w:rPr>
        <w:t>20</w:t>
      </w:r>
      <w:r w:rsidR="00187FFC">
        <w:t xml:space="preserve">, </w:t>
      </w:r>
      <w:r w:rsidR="00DC6AA6" w:rsidRPr="00230826">
        <w:rPr>
          <w:rStyle w:val="indexRefchap"/>
        </w:rPr>
        <w:t>18:</w:t>
      </w:r>
      <w:r w:rsidR="00DC6AA6" w:rsidRPr="00230826">
        <w:rPr>
          <w:rStyle w:val="indexRefpar"/>
        </w:rPr>
        <w:t>35</w:t>
      </w:r>
      <w:r w:rsidR="00423BEB">
        <w:t xml:space="preserve">, </w:t>
      </w:r>
      <w:r w:rsidR="00DC6AA6" w:rsidRPr="00230826">
        <w:rPr>
          <w:rStyle w:val="indexRefchap"/>
        </w:rPr>
        <w:t>18:</w:t>
      </w:r>
      <w:r w:rsidR="00DC6AA6" w:rsidRPr="00230826">
        <w:rPr>
          <w:rStyle w:val="indexRefpar"/>
        </w:rPr>
        <w:t>36–37</w:t>
      </w:r>
      <w:r w:rsidR="00423BEB">
        <w:t xml:space="preserve">, </w:t>
      </w:r>
      <w:r w:rsidR="00DC6AA6" w:rsidRPr="00230826">
        <w:rPr>
          <w:rStyle w:val="indexRefchap"/>
        </w:rPr>
        <w:t>23:</w:t>
      </w:r>
      <w:r w:rsidR="00DC6AA6" w:rsidRPr="00230826">
        <w:rPr>
          <w:rStyle w:val="indexRefpar"/>
        </w:rPr>
        <w:t>40–41</w:t>
      </w:r>
    </w:p>
    <w:p w14:paraId="66DAEFDC" w14:textId="77777777" w:rsidR="00E67803" w:rsidRDefault="00C57E99" w:rsidP="00423BEB">
      <w:pPr>
        <w:pStyle w:val="Index-2"/>
      </w:pPr>
      <w:r w:rsidRPr="002B1019">
        <w:t>features of</w:t>
      </w:r>
      <w:r w:rsidR="00DC6AA6" w:rsidRPr="00230826">
        <w:rPr>
          <w:rStyle w:val="indexpagenumbercomma"/>
        </w:rPr>
        <w:t xml:space="preserve">, </w:t>
      </w:r>
      <w:r w:rsidR="00DC6AA6" w:rsidRPr="00230826">
        <w:rPr>
          <w:rStyle w:val="indexpagenumberchecked"/>
        </w:rPr>
        <w:t>131</w:t>
      </w:r>
      <w:r w:rsidRPr="006E548C">
        <w:rPr>
          <w:rStyle w:val="indexpagenumbercontinued"/>
        </w:rPr>
        <w:t>–2</w:t>
      </w:r>
      <w:r w:rsidR="00423BEB">
        <w:t xml:space="preserve">, </w:t>
      </w:r>
      <w:r w:rsidR="00DC6AA6" w:rsidRPr="00230826">
        <w:rPr>
          <w:rStyle w:val="indexRefchap"/>
        </w:rPr>
        <w:t>8:</w:t>
      </w:r>
      <w:r w:rsidR="00DC6AA6" w:rsidRPr="00230826">
        <w:rPr>
          <w:rStyle w:val="indexRefpar"/>
        </w:rPr>
        <w:t>29–36</w:t>
      </w:r>
    </w:p>
    <w:p w14:paraId="7830C594" w14:textId="77777777" w:rsidR="00E67803" w:rsidRDefault="00C57E99" w:rsidP="00423BEB">
      <w:pPr>
        <w:pStyle w:val="Index-2"/>
      </w:pPr>
      <w:r w:rsidRPr="002B1019">
        <w:t>forms of</w:t>
      </w:r>
      <w:r w:rsidR="00DC6AA6" w:rsidRPr="00230826">
        <w:rPr>
          <w:rStyle w:val="indexpagenumbercomma"/>
        </w:rPr>
        <w:t xml:space="preserve">, </w:t>
      </w:r>
      <w:r w:rsidR="00DC6AA6" w:rsidRPr="00230826">
        <w:rPr>
          <w:rStyle w:val="indexpagenumberchecked"/>
        </w:rPr>
        <w:t>3</w:t>
      </w:r>
      <w:r w:rsidRPr="006E548C">
        <w:rPr>
          <w:rStyle w:val="indexpagenumbercontinued"/>
        </w:rPr>
        <w:t>–4</w:t>
      </w:r>
      <w:r w:rsidR="00423BEB">
        <w:t xml:space="preserve">, </w:t>
      </w:r>
      <w:r w:rsidR="00DC6AA6" w:rsidRPr="00230826">
        <w:rPr>
          <w:rStyle w:val="indexRefchap"/>
        </w:rPr>
        <w:t>in:</w:t>
      </w:r>
      <w:r w:rsidR="00DC6AA6" w:rsidRPr="00230826">
        <w:rPr>
          <w:rStyle w:val="indexRefpar"/>
        </w:rPr>
        <w:t>13–20</w:t>
      </w:r>
    </w:p>
    <w:p w14:paraId="0218A5DF" w14:textId="77777777" w:rsidR="00E67803" w:rsidRDefault="00C57E99" w:rsidP="00423BEB">
      <w:pPr>
        <w:pStyle w:val="Index-2"/>
      </w:pPr>
      <w:r w:rsidRPr="002B1019">
        <w:t>fortified</w:t>
      </w:r>
      <w:r w:rsidR="00DC6AA6" w:rsidRPr="00230826">
        <w:rPr>
          <w:rStyle w:val="indexpagenumbercomma"/>
        </w:rPr>
        <w:t xml:space="preserve">, </w:t>
      </w:r>
      <w:r w:rsidR="00DC6AA6" w:rsidRPr="00230826">
        <w:rPr>
          <w:rStyle w:val="indexpagenumberchecked"/>
        </w:rPr>
        <w:t>410</w:t>
      </w:r>
      <w:r w:rsidR="00423BEB">
        <w:t xml:space="preserve">, </w:t>
      </w:r>
      <w:r w:rsidR="00DC6AA6" w:rsidRPr="00230826">
        <w:rPr>
          <w:rStyle w:val="indexRefchap"/>
        </w:rPr>
        <w:t>36:</w:t>
      </w:r>
      <w:r w:rsidR="00DC6AA6" w:rsidRPr="00230826">
        <w:rPr>
          <w:rStyle w:val="indexRefpar"/>
        </w:rPr>
        <w:t>16</w:t>
      </w:r>
    </w:p>
    <w:p w14:paraId="06A00D18" w14:textId="77777777" w:rsidR="00E67803" w:rsidRDefault="00C57E99" w:rsidP="00423BEB">
      <w:pPr>
        <w:pStyle w:val="Index-2"/>
      </w:pPr>
      <w:r w:rsidRPr="002B1019">
        <w:t>fostering steadfastness in</w:t>
      </w:r>
      <w:r w:rsidR="00DC6AA6" w:rsidRPr="00230826">
        <w:rPr>
          <w:rStyle w:val="indexpagenumbercomma"/>
        </w:rPr>
        <w:t xml:space="preserve">, </w:t>
      </w:r>
      <w:r w:rsidR="00DC6AA6" w:rsidRPr="00230826">
        <w:rPr>
          <w:rStyle w:val="indexpagenumberchecked"/>
        </w:rPr>
        <w:t>261</w:t>
      </w:r>
      <w:r w:rsidRPr="006E548C">
        <w:rPr>
          <w:rStyle w:val="indexpagenumbercontinued"/>
        </w:rPr>
        <w:t>–9</w:t>
      </w:r>
      <w:r w:rsidR="00423BEB">
        <w:t xml:space="preserve">, </w:t>
      </w:r>
      <w:r w:rsidR="00DC6AA6" w:rsidRPr="00230826">
        <w:rPr>
          <w:rStyle w:val="indexRefchap"/>
        </w:rPr>
        <w:t>23</w:t>
      </w:r>
    </w:p>
    <w:p w14:paraId="45230439" w14:textId="77777777" w:rsidR="00E67803" w:rsidRDefault="00C57E99">
      <w:pPr>
        <w:pStyle w:val="Index-2"/>
      </w:pPr>
      <w:r w:rsidRPr="002B1019">
        <w:t xml:space="preserve">Greater, </w:t>
      </w:r>
      <w:r w:rsidRPr="00971E46">
        <w:rPr>
          <w:rStyle w:val="indexverweis"/>
        </w:rPr>
        <w:t>see</w:t>
      </w:r>
      <w:r w:rsidRPr="002B1019">
        <w:t xml:space="preserve"> Greater Covenant</w:t>
      </w:r>
    </w:p>
    <w:p w14:paraId="6B65D982" w14:textId="77777777" w:rsidR="00E67803" w:rsidRDefault="00C57E99" w:rsidP="000A12B0">
      <w:pPr>
        <w:pStyle w:val="Index-2"/>
      </w:pPr>
      <w:r w:rsidRPr="002B1019">
        <w:t>a growing organism</w:t>
      </w:r>
      <w:r w:rsidR="00DC6AA6" w:rsidRPr="00230826">
        <w:rPr>
          <w:rStyle w:val="indexpagenumbercomma"/>
        </w:rPr>
        <w:t xml:space="preserve">, </w:t>
      </w:r>
      <w:r w:rsidR="00DC6AA6" w:rsidRPr="00230826">
        <w:rPr>
          <w:rStyle w:val="indexpagenumberchecked"/>
        </w:rPr>
        <w:t>408</w:t>
      </w:r>
      <w:r w:rsidR="000A12B0">
        <w:t xml:space="preserve"> </w:t>
      </w:r>
      <w:r w:rsidR="000A12B0" w:rsidRPr="00683C74">
        <w:rPr>
          <w:rStyle w:val="stilltoworkat"/>
        </w:rPr>
        <w:t>(</w:t>
      </w:r>
      <w:r w:rsidR="000A12B0">
        <w:rPr>
          <w:rStyle w:val="stilltoworkat"/>
        </w:rPr>
        <w:t>selection extended till page 409)</w:t>
      </w:r>
      <w:r w:rsidR="00423BEB">
        <w:t xml:space="preserve">, </w:t>
      </w:r>
      <w:r w:rsidR="00DC6AA6" w:rsidRPr="00230826">
        <w:rPr>
          <w:rStyle w:val="indexRefchap"/>
        </w:rPr>
        <w:t>36:</w:t>
      </w:r>
      <w:r w:rsidR="00DC6AA6" w:rsidRPr="00230826">
        <w:rPr>
          <w:rStyle w:val="indexRefpar"/>
        </w:rPr>
        <w:t>1–</w:t>
      </w:r>
      <w:r w:rsidR="000A12B0">
        <w:rPr>
          <w:rStyle w:val="indexRefpar"/>
        </w:rPr>
        <w:t>7</w:t>
      </w:r>
    </w:p>
    <w:p w14:paraId="3D5646D7" w14:textId="77777777" w:rsidR="00E67803" w:rsidRDefault="00C57E99">
      <w:pPr>
        <w:pStyle w:val="Index-2"/>
      </w:pPr>
      <w:r w:rsidRPr="002B1019">
        <w:t xml:space="preserve">Lesser, </w:t>
      </w:r>
      <w:r w:rsidRPr="00971E46">
        <w:rPr>
          <w:rStyle w:val="indexverweis"/>
        </w:rPr>
        <w:t>see</w:t>
      </w:r>
      <w:r w:rsidRPr="002B1019">
        <w:t xml:space="preserve"> Lesser Covenant</w:t>
      </w:r>
    </w:p>
    <w:p w14:paraId="31E86E43" w14:textId="77777777" w:rsidR="00E67803" w:rsidRDefault="00C57E99">
      <w:pPr>
        <w:pStyle w:val="Index-2"/>
      </w:pPr>
      <w:r w:rsidRPr="002B1019">
        <w:t>man enjoined to recognize Manifestation</w:t>
      </w:r>
      <w:r>
        <w:t xml:space="preserve"> </w:t>
      </w:r>
      <w:r w:rsidRPr="002B1019">
        <w:t xml:space="preserve">of God, </w:t>
      </w:r>
      <w:r w:rsidRPr="00971E46">
        <w:rPr>
          <w:rStyle w:val="indexverweis"/>
        </w:rPr>
        <w:t>see</w:t>
      </w:r>
      <w:r w:rsidRPr="002B1019">
        <w:t xml:space="preserve"> Greater Covenant</w:t>
      </w:r>
    </w:p>
    <w:p w14:paraId="3CDAD71B" w14:textId="77777777" w:rsidR="00E67803" w:rsidRDefault="00C57E99" w:rsidP="003269D5">
      <w:pPr>
        <w:pStyle w:val="Index-2"/>
      </w:pPr>
      <w:r w:rsidRPr="002B1019">
        <w:t>man</w:t>
      </w:r>
      <w:r w:rsidR="00627ED1" w:rsidRPr="00627ED1">
        <w:t>’</w:t>
      </w:r>
      <w:r w:rsidRPr="002B1019">
        <w:t>s fulfilment of the</w:t>
      </w:r>
      <w:r w:rsidR="00DC6AA6" w:rsidRPr="00230826">
        <w:rPr>
          <w:rStyle w:val="indexpagenumbercomma"/>
        </w:rPr>
        <w:t xml:space="preserve">, </w:t>
      </w:r>
      <w:r w:rsidR="00DC6AA6" w:rsidRPr="00230826">
        <w:rPr>
          <w:rStyle w:val="indexpagenumberchecked"/>
        </w:rPr>
        <w:t>26</w:t>
      </w:r>
      <w:r w:rsidR="003269D5">
        <w:t xml:space="preserve">, </w:t>
      </w:r>
      <w:r w:rsidR="00DC6AA6" w:rsidRPr="00230826">
        <w:rPr>
          <w:rStyle w:val="indexRefchap"/>
        </w:rPr>
        <w:t>pr:</w:t>
      </w:r>
      <w:r w:rsidR="00DC6AA6" w:rsidRPr="00230826">
        <w:rPr>
          <w:rStyle w:val="indexRefpar"/>
        </w:rPr>
        <w:t>105–106</w:t>
      </w:r>
    </w:p>
    <w:p w14:paraId="327B0DB0" w14:textId="77777777" w:rsidR="00DC6AA6" w:rsidRDefault="00C57E99" w:rsidP="00230826">
      <w:pPr>
        <w:pStyle w:val="Index-3"/>
      </w:pPr>
      <w:r w:rsidRPr="002B1019">
        <w:t>is in obedience</w:t>
      </w:r>
      <w:r w:rsidR="00DC6AA6" w:rsidRPr="00230826">
        <w:rPr>
          <w:rStyle w:val="indexpagenumbercomma"/>
        </w:rPr>
        <w:t xml:space="preserve">, </w:t>
      </w:r>
      <w:r w:rsidR="00DC6AA6" w:rsidRPr="00230826">
        <w:rPr>
          <w:rStyle w:val="indexpagenumberchecked"/>
        </w:rPr>
        <w:t>266</w:t>
      </w:r>
      <w:r w:rsidR="003269D5">
        <w:t xml:space="preserve">, </w:t>
      </w:r>
      <w:r w:rsidR="00DC6AA6" w:rsidRPr="00230826">
        <w:rPr>
          <w:rStyle w:val="indexRefchap"/>
        </w:rPr>
        <w:t>23:</w:t>
      </w:r>
      <w:r w:rsidR="00DC6AA6" w:rsidRPr="00230826">
        <w:rPr>
          <w:rStyle w:val="indexRefpar"/>
        </w:rPr>
        <w:t>35–36</w:t>
      </w:r>
    </w:p>
    <w:p w14:paraId="35C8DB7A" w14:textId="77777777" w:rsidR="00BC083C" w:rsidRDefault="00C57E99">
      <w:pPr>
        <w:pStyle w:val="Index-2"/>
      </w:pPr>
      <w:r w:rsidRPr="002B1019">
        <w:t>man</w:t>
      </w:r>
      <w:r w:rsidR="00627ED1" w:rsidRPr="00627ED1">
        <w:t>’</w:t>
      </w:r>
      <w:r w:rsidRPr="002B1019">
        <w:t>s soul governed by laws of</w:t>
      </w:r>
      <w:r w:rsidR="00DC6AA6" w:rsidRPr="00230826">
        <w:rPr>
          <w:rStyle w:val="indexpagenumbercomma"/>
        </w:rPr>
        <w:t xml:space="preserve">, </w:t>
      </w:r>
      <w:r w:rsidR="00DC6AA6" w:rsidRPr="00230826">
        <w:rPr>
          <w:rStyle w:val="indexpagenumberchecked"/>
        </w:rPr>
        <w:t>1</w:t>
      </w:r>
      <w:r w:rsidR="003269D5">
        <w:t xml:space="preserve">, </w:t>
      </w:r>
      <w:r w:rsidR="00DC6AA6" w:rsidRPr="00230826">
        <w:rPr>
          <w:rStyle w:val="indexRefchap"/>
        </w:rPr>
        <w:t>in:</w:t>
      </w:r>
      <w:r w:rsidR="00DC6AA6" w:rsidRPr="00230826">
        <w:rPr>
          <w:rStyle w:val="indexRefpar"/>
        </w:rPr>
        <w:t>3</w:t>
      </w:r>
    </w:p>
    <w:p w14:paraId="7598962F" w14:textId="77777777" w:rsidR="00BC083C" w:rsidRDefault="00C57E99">
      <w:pPr>
        <w:pStyle w:val="Index-2"/>
      </w:pPr>
      <w:r w:rsidRPr="002B1019">
        <w:t>nature of</w:t>
      </w:r>
      <w:r w:rsidR="00DC6AA6" w:rsidRPr="00230826">
        <w:rPr>
          <w:rStyle w:val="indexpagenumbercomma"/>
        </w:rPr>
        <w:t xml:space="preserve">, </w:t>
      </w:r>
      <w:r w:rsidR="00DC6AA6" w:rsidRPr="00230826">
        <w:rPr>
          <w:rStyle w:val="indexpagenumberchecked"/>
        </w:rPr>
        <w:t>1</w:t>
      </w:r>
      <w:r w:rsidRPr="006E548C">
        <w:rPr>
          <w:rStyle w:val="indexpagenumbercontinued"/>
        </w:rPr>
        <w:t>–2</w:t>
      </w:r>
      <w:r w:rsidR="00DC6AA6" w:rsidRPr="00230826">
        <w:rPr>
          <w:rStyle w:val="indexpagenumbercomma"/>
        </w:rPr>
        <w:t xml:space="preserve">, </w:t>
      </w:r>
      <w:r w:rsidR="00DC6AA6" w:rsidRPr="00230826">
        <w:rPr>
          <w:rStyle w:val="indexpagenumberchecked"/>
        </w:rPr>
        <w:t>131</w:t>
      </w:r>
      <w:r w:rsidRPr="006E548C">
        <w:rPr>
          <w:rStyle w:val="indexpagenumbercontinued"/>
        </w:rPr>
        <w:t>–3</w:t>
      </w:r>
      <w:r w:rsidR="003269D5">
        <w:t xml:space="preserve">, </w:t>
      </w:r>
      <w:r w:rsidR="00DC6AA6" w:rsidRPr="00230826">
        <w:rPr>
          <w:rStyle w:val="indexRefchap"/>
        </w:rPr>
        <w:t>in:</w:t>
      </w:r>
      <w:r w:rsidR="00DC6AA6" w:rsidRPr="00230826">
        <w:rPr>
          <w:rStyle w:val="indexRefpar"/>
        </w:rPr>
        <w:t>4</w:t>
      </w:r>
      <w:r w:rsidR="003269D5">
        <w:t xml:space="preserve">, </w:t>
      </w:r>
      <w:r w:rsidR="00DC6AA6" w:rsidRPr="00230826">
        <w:rPr>
          <w:rStyle w:val="indexRefchap"/>
        </w:rPr>
        <w:t>8:</w:t>
      </w:r>
      <w:r w:rsidR="00DC6AA6" w:rsidRPr="00230826">
        <w:rPr>
          <w:rStyle w:val="indexRefpar"/>
        </w:rPr>
        <w:t>29–35</w:t>
      </w:r>
    </w:p>
    <w:p w14:paraId="79C6721F" w14:textId="77777777" w:rsidR="00BC083C" w:rsidRDefault="00C57E99">
      <w:pPr>
        <w:pStyle w:val="Index-2"/>
      </w:pPr>
      <w:r w:rsidRPr="002B1019">
        <w:t>obedience to</w:t>
      </w:r>
      <w:r w:rsidR="00DC6AA6" w:rsidRPr="00230826">
        <w:rPr>
          <w:rStyle w:val="indexpagenumbercomma"/>
        </w:rPr>
        <w:t xml:space="preserve">, </w:t>
      </w:r>
      <w:r w:rsidR="00DC6AA6" w:rsidRPr="00230826">
        <w:rPr>
          <w:rStyle w:val="indexpagenumberchecked"/>
        </w:rPr>
        <w:t>27</w:t>
      </w:r>
      <w:r w:rsidR="003269D5">
        <w:t xml:space="preserve">, </w:t>
      </w:r>
      <w:r w:rsidR="00DC6AA6" w:rsidRPr="00230826">
        <w:rPr>
          <w:rStyle w:val="indexRefchap"/>
        </w:rPr>
        <w:t>pr:</w:t>
      </w:r>
      <w:r w:rsidR="00DC6AA6" w:rsidRPr="00230826">
        <w:rPr>
          <w:rStyle w:val="indexRefpar"/>
        </w:rPr>
        <w:t>106</w:t>
      </w:r>
    </w:p>
    <w:p w14:paraId="4D150293" w14:textId="77777777" w:rsidR="00BC083C" w:rsidRDefault="00C57E99">
      <w:pPr>
        <w:pStyle w:val="Index-2"/>
      </w:pPr>
      <w:r w:rsidRPr="002B1019">
        <w:t>of past Dispensations</w:t>
      </w:r>
      <w:r w:rsidR="00DC6AA6" w:rsidRPr="00230826">
        <w:rPr>
          <w:rStyle w:val="indexpagenumbercomma"/>
        </w:rPr>
        <w:t xml:space="preserve">, </w:t>
      </w:r>
      <w:r w:rsidR="00DC6AA6" w:rsidRPr="00230826">
        <w:rPr>
          <w:rStyle w:val="indexpagenumberchecked"/>
        </w:rPr>
        <w:t>158</w:t>
      </w:r>
      <w:r w:rsidRPr="006E548C">
        <w:rPr>
          <w:rStyle w:val="indexpagenumbercontinued"/>
        </w:rPr>
        <w:t>–9</w:t>
      </w:r>
      <w:r w:rsidR="003269D5">
        <w:t xml:space="preserve">, </w:t>
      </w:r>
      <w:r w:rsidR="00DC6AA6" w:rsidRPr="00230826">
        <w:rPr>
          <w:rStyle w:val="indexRefchap"/>
        </w:rPr>
        <w:t>12:</w:t>
      </w:r>
      <w:r w:rsidR="00DC6AA6" w:rsidRPr="00230826">
        <w:rPr>
          <w:rStyle w:val="indexRefpar"/>
        </w:rPr>
        <w:t>17–19</w:t>
      </w:r>
    </w:p>
    <w:p w14:paraId="3A10B039" w14:textId="77777777" w:rsidR="00BC083C" w:rsidRDefault="00C57E99">
      <w:pPr>
        <w:pStyle w:val="Index-2"/>
      </w:pPr>
      <w:r w:rsidRPr="002B1019">
        <w:t>power of</w:t>
      </w:r>
      <w:r w:rsidR="00DC6AA6" w:rsidRPr="00230826">
        <w:rPr>
          <w:rStyle w:val="indexpagenumbercomma"/>
        </w:rPr>
        <w:t xml:space="preserve">, </w:t>
      </w:r>
      <w:r w:rsidR="00DC6AA6" w:rsidRPr="00230826">
        <w:rPr>
          <w:rStyle w:val="indexpagenumberchecked"/>
        </w:rPr>
        <w:t>370</w:t>
      </w:r>
      <w:r w:rsidR="00DC6AA6" w:rsidRPr="00230826">
        <w:rPr>
          <w:rStyle w:val="indexpagenumbercomma"/>
        </w:rPr>
        <w:t xml:space="preserve">, </w:t>
      </w:r>
      <w:r w:rsidR="00DC6AA6" w:rsidRPr="00230826">
        <w:rPr>
          <w:rStyle w:val="indexpagenumberchecked"/>
        </w:rPr>
        <w:t>440</w:t>
      </w:r>
      <w:r w:rsidR="003269D5">
        <w:t xml:space="preserve">, </w:t>
      </w:r>
      <w:r w:rsidR="00DC6AA6" w:rsidRPr="00230826">
        <w:rPr>
          <w:rStyle w:val="indexRefchap"/>
        </w:rPr>
        <w:t>33:</w:t>
      </w:r>
      <w:r w:rsidR="00DC6AA6" w:rsidRPr="00230826">
        <w:rPr>
          <w:rStyle w:val="indexRefpar"/>
        </w:rPr>
        <w:t>1–2</w:t>
      </w:r>
      <w:r w:rsidR="001E0F4F">
        <w:t xml:space="preserve">, </w:t>
      </w:r>
      <w:r w:rsidR="00DC6AA6" w:rsidRPr="00230826">
        <w:rPr>
          <w:rStyle w:val="indexRefchap"/>
        </w:rPr>
        <w:t>ap3:</w:t>
      </w:r>
      <w:r w:rsidR="00DC6AA6" w:rsidRPr="00230826">
        <w:rPr>
          <w:rStyle w:val="indexRefchapsub"/>
        </w:rPr>
        <w:t>2:</w:t>
      </w:r>
      <w:r w:rsidR="00DC6AA6" w:rsidRPr="00230826">
        <w:rPr>
          <w:rStyle w:val="indexRefpar"/>
        </w:rPr>
        <w:t>15</w:t>
      </w:r>
    </w:p>
    <w:p w14:paraId="2D4546FC" w14:textId="77777777" w:rsidR="00BC083C" w:rsidRDefault="00C57E99">
      <w:pPr>
        <w:pStyle w:val="Index-2"/>
      </w:pPr>
      <w:r w:rsidRPr="002B1019">
        <w:t>safeguards unity of Faith</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414</w:t>
      </w:r>
      <w:r w:rsidR="001E0F4F">
        <w:t xml:space="preserve">, </w:t>
      </w:r>
      <w:r w:rsidR="00DC6AA6" w:rsidRPr="00230826">
        <w:rPr>
          <w:rStyle w:val="indexRefchap"/>
        </w:rPr>
        <w:t>12:</w:t>
      </w:r>
      <w:r w:rsidR="00DC6AA6" w:rsidRPr="00230826">
        <w:rPr>
          <w:rStyle w:val="indexRefpar"/>
        </w:rPr>
        <w:t>7</w:t>
      </w:r>
      <w:r w:rsidR="001E0F4F">
        <w:t xml:space="preserve">, </w:t>
      </w:r>
      <w:r w:rsidR="00DC6AA6" w:rsidRPr="00230826">
        <w:rPr>
          <w:rStyle w:val="indexRefchap"/>
        </w:rPr>
        <w:t>21:</w:t>
      </w:r>
      <w:r w:rsidR="00DC6AA6" w:rsidRPr="00230826">
        <w:rPr>
          <w:rStyle w:val="indexRefpar"/>
        </w:rPr>
        <w:t>18</w:t>
      </w:r>
      <w:r w:rsidR="001E0F4F">
        <w:t xml:space="preserve">, </w:t>
      </w:r>
      <w:r w:rsidR="00DC6AA6" w:rsidRPr="00230826">
        <w:rPr>
          <w:rStyle w:val="indexRefchap"/>
        </w:rPr>
        <w:t>21:</w:t>
      </w:r>
      <w:r w:rsidR="00DC6AA6" w:rsidRPr="00230826">
        <w:rPr>
          <w:rStyle w:val="indexRefpar"/>
        </w:rPr>
        <w:t>24</w:t>
      </w:r>
      <w:r w:rsidR="001E0F4F">
        <w:t xml:space="preserve">, </w:t>
      </w:r>
      <w:r w:rsidR="00DC6AA6" w:rsidRPr="00230826">
        <w:rPr>
          <w:rStyle w:val="indexRefchap"/>
        </w:rPr>
        <w:t>36:</w:t>
      </w:r>
      <w:r w:rsidR="00DC6AA6" w:rsidRPr="00230826">
        <w:rPr>
          <w:rStyle w:val="indexRefpar"/>
        </w:rPr>
        <w:t>32</w:t>
      </w:r>
    </w:p>
    <w:p w14:paraId="55C107F0" w14:textId="77777777" w:rsidR="00E67803" w:rsidRDefault="00C57E99" w:rsidP="001E0F4F">
      <w:pPr>
        <w:pStyle w:val="Index-2"/>
      </w:pPr>
      <w:r w:rsidRPr="002B1019">
        <w:t>soul and the</w:t>
      </w:r>
      <w:r w:rsidR="00DC6AA6" w:rsidRPr="00230826">
        <w:rPr>
          <w:rStyle w:val="indexpagenumbercomma"/>
        </w:rPr>
        <w:t xml:space="preserve">, </w:t>
      </w:r>
      <w:r w:rsidR="00DC6AA6" w:rsidRPr="00230826">
        <w:rPr>
          <w:rStyle w:val="indexpagenumberchecked"/>
        </w:rPr>
        <w:t>4</w:t>
      </w:r>
      <w:r w:rsidRPr="006E548C">
        <w:rPr>
          <w:rStyle w:val="indexpagenumbercontinued"/>
        </w:rPr>
        <w:t>–27</w:t>
      </w:r>
      <w:r w:rsidR="001E0F4F">
        <w:t xml:space="preserve">, </w:t>
      </w:r>
      <w:r w:rsidR="00DC6AA6" w:rsidRPr="00230826">
        <w:rPr>
          <w:rStyle w:val="indexRefchap"/>
        </w:rPr>
        <w:t>pr</w:t>
      </w:r>
    </w:p>
    <w:p w14:paraId="695A6C95" w14:textId="77777777" w:rsidR="00E67803" w:rsidRDefault="00C57E99" w:rsidP="003269D5">
      <w:pPr>
        <w:pStyle w:val="Index-2"/>
      </w:pPr>
      <w:r w:rsidRPr="002B1019">
        <w:t>a source of tests for believers</w:t>
      </w:r>
      <w:r w:rsidR="00DC6AA6" w:rsidRPr="00230826">
        <w:rPr>
          <w:rStyle w:val="indexpagenumbercomma"/>
        </w:rPr>
        <w:t xml:space="preserve">, </w:t>
      </w:r>
      <w:r w:rsidR="00DC6AA6" w:rsidRPr="00230826">
        <w:rPr>
          <w:rStyle w:val="indexpagenumberchecked"/>
        </w:rPr>
        <w:t>146</w:t>
      </w:r>
      <w:r w:rsidR="003269D5">
        <w:t xml:space="preserve">, </w:t>
      </w:r>
      <w:r w:rsidR="00DC6AA6" w:rsidRPr="00230826">
        <w:rPr>
          <w:rStyle w:val="indexRefchap"/>
        </w:rPr>
        <w:t>10:</w:t>
      </w:r>
      <w:r w:rsidR="00DC6AA6" w:rsidRPr="00230826">
        <w:rPr>
          <w:rStyle w:val="indexRefpar"/>
        </w:rPr>
        <w:t>29–32</w:t>
      </w:r>
    </w:p>
    <w:p w14:paraId="4D048DA2" w14:textId="77777777" w:rsidR="00E67803" w:rsidRDefault="00C57E99">
      <w:pPr>
        <w:pStyle w:val="Index-2"/>
      </w:pPr>
      <w:r w:rsidRPr="002B1019">
        <w:t xml:space="preserve">steadfastness in, </w:t>
      </w:r>
      <w:r w:rsidRPr="00971E46">
        <w:rPr>
          <w:rStyle w:val="indexverweis"/>
        </w:rPr>
        <w:t>see</w:t>
      </w:r>
      <w:r w:rsidRPr="002B1019">
        <w:t xml:space="preserve"> Covenant, faithfulness to</w:t>
      </w:r>
    </w:p>
    <w:p w14:paraId="42BA6335" w14:textId="77777777" w:rsidR="00E67803" w:rsidRDefault="00C57E99" w:rsidP="001E0F4F">
      <w:pPr>
        <w:pStyle w:val="Index-2"/>
      </w:pPr>
      <w:r w:rsidRPr="002B1019">
        <w:t>strength of</w:t>
      </w:r>
      <w:r w:rsidR="00DC6AA6" w:rsidRPr="00230826">
        <w:rPr>
          <w:rStyle w:val="indexpagenumbercomma"/>
        </w:rPr>
        <w:t xml:space="preserve">, </w:t>
      </w:r>
      <w:r w:rsidR="00DC6AA6" w:rsidRPr="00230826">
        <w:rPr>
          <w:rStyle w:val="indexpagenumberchecked"/>
        </w:rPr>
        <w:t>380</w:t>
      </w:r>
      <w:r w:rsidR="001E0F4F">
        <w:t xml:space="preserve">, </w:t>
      </w:r>
      <w:r w:rsidR="00DC6AA6" w:rsidRPr="00230826">
        <w:rPr>
          <w:rStyle w:val="indexRefchap"/>
        </w:rPr>
        <w:t>34:</w:t>
      </w:r>
      <w:r w:rsidR="00DC6AA6" w:rsidRPr="00230826">
        <w:rPr>
          <w:rStyle w:val="indexRefpar"/>
        </w:rPr>
        <w:t>13</w:t>
      </w:r>
    </w:p>
    <w:p w14:paraId="037CBC8D" w14:textId="77777777" w:rsidR="00E67803" w:rsidRDefault="00C57E99" w:rsidP="001E0F4F">
      <w:pPr>
        <w:pStyle w:val="Index-2"/>
      </w:pPr>
      <w:r w:rsidRPr="002B1019">
        <w:t xml:space="preserve">theme of </w:t>
      </w:r>
      <w:r w:rsidRPr="002B1019">
        <w:rPr>
          <w:rStyle w:val="BookTitle"/>
        </w:rPr>
        <w:t>Tablet of the Holy Mariner</w:t>
      </w:r>
      <w:r w:rsidR="00DC6AA6" w:rsidRPr="00230826">
        <w:rPr>
          <w:rStyle w:val="indexpagenumbercomma"/>
        </w:rPr>
        <w:t xml:space="preserve">, </w:t>
      </w:r>
      <w:r w:rsidR="00DC6AA6" w:rsidRPr="00230826">
        <w:rPr>
          <w:rStyle w:val="indexpagenumberchecked"/>
        </w:rPr>
        <w:t>167</w:t>
      </w:r>
      <w:r w:rsidRPr="006E548C">
        <w:rPr>
          <w:rStyle w:val="indexpagenumbercontinued"/>
        </w:rPr>
        <w:t>–8</w:t>
      </w:r>
      <w:r w:rsidR="001E0F4F">
        <w:t xml:space="preserve">, </w:t>
      </w:r>
      <w:r w:rsidR="00DC6AA6" w:rsidRPr="00230826">
        <w:rPr>
          <w:rStyle w:val="indexRefchap"/>
        </w:rPr>
        <w:t>13:</w:t>
      </w:r>
      <w:r w:rsidR="00DC6AA6" w:rsidRPr="00230826">
        <w:rPr>
          <w:rStyle w:val="indexRefpar"/>
        </w:rPr>
        <w:t>13–18</w:t>
      </w:r>
    </w:p>
    <w:p w14:paraId="635A2DF5" w14:textId="77777777" w:rsidR="00BC083C" w:rsidRDefault="00C57E99">
      <w:pPr>
        <w:pStyle w:val="Index-2"/>
      </w:pPr>
      <w:r>
        <w:t>u</w:t>
      </w:r>
      <w:r w:rsidRPr="002B1019">
        <w:t>nfoldment of</w:t>
      </w:r>
      <w:r w:rsidR="00DC6AA6" w:rsidRPr="00230826">
        <w:rPr>
          <w:rStyle w:val="indexpagenumbercomma"/>
        </w:rPr>
        <w:t xml:space="preserve">, </w:t>
      </w:r>
      <w:r w:rsidR="00DC6AA6" w:rsidRPr="00230826">
        <w:rPr>
          <w:rStyle w:val="indexpagenumberchecked"/>
        </w:rPr>
        <w:t>408</w:t>
      </w:r>
      <w:r w:rsidRPr="006E548C">
        <w:rPr>
          <w:rStyle w:val="indexpagenumbercontinued"/>
        </w:rPr>
        <w:t>–15</w:t>
      </w:r>
      <w:r w:rsidR="001E0F4F">
        <w:t xml:space="preserve">, </w:t>
      </w:r>
      <w:r w:rsidR="00DC6AA6" w:rsidRPr="00230826">
        <w:rPr>
          <w:rStyle w:val="indexRefchap"/>
        </w:rPr>
        <w:t>36</w:t>
      </w:r>
    </w:p>
    <w:p w14:paraId="15A20DD0" w14:textId="77777777" w:rsidR="00C57E99" w:rsidRPr="002B1019" w:rsidRDefault="00C57E99" w:rsidP="00286797">
      <w:pPr>
        <w:pStyle w:val="Index-1"/>
      </w:pPr>
      <w:r w:rsidRPr="002B1019">
        <w:t>Covenant-breakers</w:t>
      </w:r>
      <w:r w:rsidR="00DC6AA6" w:rsidRPr="00230826">
        <w:rPr>
          <w:rStyle w:val="indexpagenumbercomma"/>
        </w:rPr>
        <w:t xml:space="preserve">, </w:t>
      </w:r>
      <w:r w:rsidR="00DC6AA6" w:rsidRPr="00230826">
        <w:rPr>
          <w:rStyle w:val="indexpagenumberchecked"/>
        </w:rPr>
        <w:t>146</w:t>
      </w:r>
      <w:r w:rsidRPr="006E548C">
        <w:rPr>
          <w:rStyle w:val="indexpagenumbercontinued"/>
        </w:rPr>
        <w:t>–7</w:t>
      </w:r>
      <w:r w:rsidR="00DC6AA6" w:rsidRPr="00230826">
        <w:rPr>
          <w:rStyle w:val="indexpagenumbercomma"/>
        </w:rPr>
        <w:t xml:space="preserve">, </w:t>
      </w:r>
      <w:r w:rsidR="00DC6AA6" w:rsidRPr="00230826">
        <w:rPr>
          <w:rStyle w:val="indexpagenumberchecked"/>
        </w:rPr>
        <w:t>150</w:t>
      </w:r>
      <w:r w:rsidRPr="006E548C">
        <w:rPr>
          <w:rStyle w:val="indexpagenumbercontinued"/>
        </w:rPr>
        <w:t>–1</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409</w:t>
      </w:r>
      <w:r w:rsidRPr="006E548C">
        <w:rPr>
          <w:rStyle w:val="indexpagenumbercontinued"/>
        </w:rPr>
        <w:t>–11</w:t>
      </w:r>
      <w:r w:rsidR="00DC6AA6" w:rsidRPr="00230826">
        <w:rPr>
          <w:rStyle w:val="indexpagenumbercomma"/>
        </w:rPr>
        <w:t xml:space="preserve">, </w:t>
      </w:r>
      <w:r w:rsidR="00DC6AA6" w:rsidRPr="00230826">
        <w:rPr>
          <w:rStyle w:val="indexpagenumberchecked"/>
        </w:rPr>
        <w:t>416</w:t>
      </w:r>
      <w:r w:rsidR="00DC6AA6" w:rsidRPr="00230826">
        <w:rPr>
          <w:rStyle w:val="indexpagenumbercomma"/>
        </w:rPr>
        <w:t xml:space="preserve">, </w:t>
      </w:r>
      <w:r w:rsidR="00DC6AA6" w:rsidRPr="00230826">
        <w:rPr>
          <w:rStyle w:val="indexpagenumberchecked"/>
        </w:rPr>
        <w:t>424</w:t>
      </w:r>
      <w:r w:rsidRPr="006E548C">
        <w:rPr>
          <w:rStyle w:val="indexpagenumbercontinued"/>
        </w:rPr>
        <w:t>–8</w:t>
      </w:r>
      <w:r w:rsidR="00286797">
        <w:t xml:space="preserve">, </w:t>
      </w:r>
      <w:r w:rsidR="00DC6AA6" w:rsidRPr="00230826">
        <w:rPr>
          <w:rStyle w:val="indexRefchap"/>
        </w:rPr>
        <w:t>10:</w:t>
      </w:r>
      <w:r w:rsidR="00DC6AA6" w:rsidRPr="00230826">
        <w:rPr>
          <w:rStyle w:val="indexRefpar"/>
        </w:rPr>
        <w:t>29–32</w:t>
      </w:r>
      <w:r w:rsidR="00286797">
        <w:t xml:space="preserve">, </w:t>
      </w:r>
      <w:r w:rsidR="00DC6AA6" w:rsidRPr="00230826">
        <w:rPr>
          <w:rStyle w:val="indexRefchap"/>
        </w:rPr>
        <w:t>11:</w:t>
      </w:r>
      <w:r w:rsidR="00DC6AA6" w:rsidRPr="00230826">
        <w:rPr>
          <w:rStyle w:val="indexRefpar"/>
        </w:rPr>
        <w:t>12–16</w:t>
      </w:r>
      <w:r w:rsidR="00286797">
        <w:t xml:space="preserve">, </w:t>
      </w:r>
      <w:r w:rsidR="00DC6AA6" w:rsidRPr="00230826">
        <w:rPr>
          <w:rStyle w:val="indexRefchap"/>
        </w:rPr>
        <w:t>12:</w:t>
      </w:r>
      <w:r w:rsidR="00DC6AA6" w:rsidRPr="00230826">
        <w:rPr>
          <w:rStyle w:val="indexRefpar"/>
        </w:rPr>
        <w:t>35–36</w:t>
      </w:r>
      <w:r w:rsidR="00286797">
        <w:t xml:space="preserve">, </w:t>
      </w:r>
      <w:r w:rsidR="00DC6AA6" w:rsidRPr="00230826">
        <w:rPr>
          <w:rStyle w:val="indexRefchap"/>
        </w:rPr>
        <w:t>36:</w:t>
      </w:r>
      <w:r w:rsidR="00DC6AA6" w:rsidRPr="00230826">
        <w:rPr>
          <w:rStyle w:val="indexRefpar"/>
        </w:rPr>
        <w:t>8–18</w:t>
      </w:r>
      <w:r w:rsidR="00286797">
        <w:t xml:space="preserve">, </w:t>
      </w:r>
      <w:r w:rsidR="00DC6AA6" w:rsidRPr="00230826">
        <w:rPr>
          <w:rStyle w:val="indexRefchap"/>
        </w:rPr>
        <w:t>ap1:</w:t>
      </w:r>
      <w:r w:rsidR="00DC6AA6" w:rsidRPr="00230826">
        <w:rPr>
          <w:rStyle w:val="indexRefchapsub"/>
        </w:rPr>
        <w:t>1:</w:t>
      </w:r>
      <w:r w:rsidR="00DC6AA6" w:rsidRPr="00230826">
        <w:rPr>
          <w:rStyle w:val="indexRefpar"/>
        </w:rPr>
        <w:t>1</w:t>
      </w:r>
      <w:r w:rsidR="00286797">
        <w:t xml:space="preserve">, </w:t>
      </w:r>
      <w:r w:rsidR="00DC6AA6" w:rsidRPr="00230826">
        <w:rPr>
          <w:rStyle w:val="indexRefchap"/>
        </w:rPr>
        <w:t>ap1:</w:t>
      </w:r>
      <w:r w:rsidR="00DC6AA6" w:rsidRPr="00230826">
        <w:rPr>
          <w:rStyle w:val="indexRefchapsub"/>
        </w:rPr>
        <w:t>2:</w:t>
      </w:r>
      <w:r w:rsidR="00DC6AA6" w:rsidRPr="00230826">
        <w:rPr>
          <w:rStyle w:val="indexRefpar"/>
        </w:rPr>
        <w:t>5</w:t>
      </w:r>
    </w:p>
    <w:p w14:paraId="04F89711" w14:textId="77777777" w:rsidR="00E67803" w:rsidRDefault="00C57E99" w:rsidP="00124E7F">
      <w:pPr>
        <w:pStyle w:val="Index-2"/>
      </w:pPr>
      <w:r w:rsidRPr="002B1019">
        <w:t xml:space="preserve">after passing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409</w:t>
      </w:r>
      <w:r w:rsidR="00124E7F">
        <w:t xml:space="preserve">, </w:t>
      </w:r>
      <w:r w:rsidR="00DC6AA6" w:rsidRPr="00230826">
        <w:rPr>
          <w:rStyle w:val="indexRefchap"/>
        </w:rPr>
        <w:t>25:</w:t>
      </w:r>
      <w:r w:rsidR="00DC6AA6" w:rsidRPr="00230826">
        <w:rPr>
          <w:rStyle w:val="indexRefpar"/>
        </w:rPr>
        <w:t>26–27</w:t>
      </w:r>
      <w:r w:rsidR="00124E7F">
        <w:t xml:space="preserve">, </w:t>
      </w:r>
      <w:r w:rsidR="00DC6AA6" w:rsidRPr="00230826">
        <w:rPr>
          <w:rStyle w:val="indexRefchap"/>
        </w:rPr>
        <w:t>34:</w:t>
      </w:r>
      <w:r w:rsidR="00DC6AA6" w:rsidRPr="00230826">
        <w:rPr>
          <w:rStyle w:val="indexRefpar"/>
        </w:rPr>
        <w:t>10–12</w:t>
      </w:r>
      <w:r w:rsidR="00124E7F">
        <w:t xml:space="preserve">, </w:t>
      </w:r>
      <w:r w:rsidR="00DC6AA6" w:rsidRPr="00230826">
        <w:rPr>
          <w:rStyle w:val="indexRefchap"/>
        </w:rPr>
        <w:t>36:</w:t>
      </w:r>
      <w:r w:rsidR="00DC6AA6" w:rsidRPr="00230826">
        <w:rPr>
          <w:rStyle w:val="indexRefpar"/>
        </w:rPr>
        <w:t>9</w:t>
      </w:r>
    </w:p>
    <w:p w14:paraId="4FC82AFC" w14:textId="77777777" w:rsidR="00E67803" w:rsidRDefault="00C57E99" w:rsidP="00124E7F">
      <w:pPr>
        <w:pStyle w:val="Index-2"/>
      </w:pPr>
      <w:r w:rsidRPr="002B1019">
        <w:t>ambition of</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333</w:t>
      </w:r>
      <w:r w:rsidR="00124E7F">
        <w:t xml:space="preserve">, </w:t>
      </w:r>
      <w:r w:rsidR="00DC6AA6" w:rsidRPr="00230826">
        <w:rPr>
          <w:rStyle w:val="indexRefchap"/>
        </w:rPr>
        <w:t>13:</w:t>
      </w:r>
      <w:r w:rsidR="00DC6AA6" w:rsidRPr="00230826">
        <w:rPr>
          <w:rStyle w:val="indexRefpar"/>
        </w:rPr>
        <w:t>11</w:t>
      </w:r>
      <w:r w:rsidR="00124E7F">
        <w:t xml:space="preserve">, </w:t>
      </w:r>
      <w:r w:rsidR="00DC6AA6" w:rsidRPr="00230826">
        <w:rPr>
          <w:rStyle w:val="indexRefchap"/>
        </w:rPr>
        <w:t>30:</w:t>
      </w:r>
      <w:r w:rsidR="00DC6AA6" w:rsidRPr="00230826">
        <w:rPr>
          <w:rStyle w:val="indexRefpar"/>
        </w:rPr>
        <w:t>5</w:t>
      </w:r>
    </w:p>
    <w:p w14:paraId="4D25EE25" w14:textId="77777777" w:rsidR="00E67803" w:rsidRDefault="00C57E99" w:rsidP="00F06384">
      <w:pPr>
        <w:pStyle w:val="Index-2"/>
      </w:pPr>
      <w:r w:rsidRPr="002B1019">
        <w:t>announced their own rebellion</w:t>
      </w:r>
      <w:r w:rsidR="00DC6AA6" w:rsidRPr="00230826">
        <w:rPr>
          <w:rStyle w:val="indexpagenumbercomma"/>
        </w:rPr>
        <w:t xml:space="preserve">, </w:t>
      </w:r>
      <w:r w:rsidR="00DC6AA6" w:rsidRPr="00230826">
        <w:rPr>
          <w:rStyle w:val="indexpagenumberchecked"/>
        </w:rPr>
        <w:t>170</w:t>
      </w:r>
      <w:r w:rsidRPr="006E548C">
        <w:rPr>
          <w:rStyle w:val="indexpagenumbercontinued"/>
        </w:rPr>
        <w:t>–1</w:t>
      </w:r>
      <w:r w:rsidR="00DC6AA6" w:rsidRPr="00230826">
        <w:rPr>
          <w:rStyle w:val="indexpagenumbercomma"/>
        </w:rPr>
        <w:t xml:space="preserve">, </w:t>
      </w:r>
      <w:r w:rsidR="00DC6AA6" w:rsidRPr="00230826">
        <w:rPr>
          <w:rStyle w:val="indexpagenumberchecked"/>
        </w:rPr>
        <w:t>199</w:t>
      </w:r>
      <w:r w:rsidR="00F06384">
        <w:t xml:space="preserve">, </w:t>
      </w:r>
      <w:r w:rsidR="00DC6AA6" w:rsidRPr="00230826">
        <w:rPr>
          <w:rStyle w:val="indexRefchap"/>
        </w:rPr>
        <w:t>14:</w:t>
      </w:r>
      <w:r w:rsidR="00DC6AA6" w:rsidRPr="00230826">
        <w:rPr>
          <w:rStyle w:val="indexRefpar"/>
        </w:rPr>
        <w:t>2</w:t>
      </w:r>
      <w:r w:rsidR="00F06384">
        <w:t xml:space="preserve">, </w:t>
      </w:r>
      <w:r w:rsidR="00DC6AA6" w:rsidRPr="00230826">
        <w:rPr>
          <w:rStyle w:val="indexRefchap"/>
        </w:rPr>
        <w:t>16:</w:t>
      </w:r>
      <w:r w:rsidR="00DC6AA6" w:rsidRPr="00230826">
        <w:rPr>
          <w:rStyle w:val="indexRefpar"/>
        </w:rPr>
        <w:t>37</w:t>
      </w:r>
    </w:p>
    <w:p w14:paraId="432DF129" w14:textId="77777777" w:rsidR="00E67803" w:rsidRDefault="00C57E99">
      <w:pPr>
        <w:pStyle w:val="Index-2"/>
      </w:pPr>
      <w:r w:rsidRPr="002B1019">
        <w:t>arch-breaker of the Covenant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 xml:space="preserve">, </w:t>
      </w:r>
      <w:r w:rsidRPr="000C7039">
        <w:rPr>
          <w:highlight w:val="yellow"/>
        </w:rPr>
        <w:t>Mírzá</w:t>
      </w:r>
    </w:p>
    <w:p w14:paraId="54898510" w14:textId="77777777" w:rsidR="00E67803" w:rsidRDefault="00C57E99" w:rsidP="00F06384">
      <w:pPr>
        <w:pStyle w:val="Index-2"/>
      </w:pPr>
      <w:r w:rsidRPr="002B1019">
        <w:t>association with, forbidden</w:t>
      </w:r>
      <w:r w:rsidR="00DC6AA6" w:rsidRPr="00230826">
        <w:rPr>
          <w:rStyle w:val="indexpagenumbercomma"/>
        </w:rPr>
        <w:t xml:space="preserve">, </w:t>
      </w:r>
      <w:r w:rsidR="00DC6AA6" w:rsidRPr="00230826">
        <w:rPr>
          <w:rStyle w:val="indexpagenumberchecked"/>
        </w:rPr>
        <w:t>254</w:t>
      </w:r>
      <w:r w:rsidRPr="006E548C">
        <w:rPr>
          <w:rStyle w:val="indexpagenumbercontinued"/>
        </w:rPr>
        <w:t>–5</w:t>
      </w:r>
      <w:r w:rsidR="00DC6AA6" w:rsidRPr="00230826">
        <w:rPr>
          <w:rStyle w:val="indexpagenumbercomma"/>
        </w:rPr>
        <w:t xml:space="preserve">, </w:t>
      </w:r>
      <w:r w:rsidR="00DC6AA6" w:rsidRPr="00230826">
        <w:rPr>
          <w:rStyle w:val="indexpagenumberchecked"/>
        </w:rPr>
        <w:t>259</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350</w:t>
      </w:r>
      <w:r w:rsidR="00DC6AA6" w:rsidRPr="00230826">
        <w:rPr>
          <w:rStyle w:val="indexpagenumbercomma"/>
        </w:rPr>
        <w:t xml:space="preserve">, </w:t>
      </w:r>
      <w:r w:rsidR="00DC6AA6" w:rsidRPr="00230826">
        <w:rPr>
          <w:rStyle w:val="indexpagenumberchecked"/>
        </w:rPr>
        <w:t>354</w:t>
      </w:r>
      <w:r w:rsidR="00DC6AA6" w:rsidRPr="00230826">
        <w:rPr>
          <w:rStyle w:val="indexpagenumbercomma"/>
        </w:rPr>
        <w:t xml:space="preserve">, </w:t>
      </w:r>
      <w:r w:rsidR="00DC6AA6" w:rsidRPr="00230826">
        <w:rPr>
          <w:rStyle w:val="indexpagenumberchecked"/>
        </w:rPr>
        <w:t>425</w:t>
      </w:r>
      <w:r w:rsidRPr="006E548C">
        <w:rPr>
          <w:rStyle w:val="indexpagenumbercontinued"/>
        </w:rPr>
        <w:t>–6</w:t>
      </w:r>
      <w:r w:rsidR="00DC6AA6" w:rsidRPr="00230826">
        <w:rPr>
          <w:rStyle w:val="indexpagenumbercomma"/>
        </w:rPr>
        <w:t xml:space="preserve">, </w:t>
      </w:r>
      <w:r w:rsidR="00DC6AA6" w:rsidRPr="00230826">
        <w:rPr>
          <w:rStyle w:val="indexpagenumberchecked"/>
        </w:rPr>
        <w:t>427</w:t>
      </w:r>
      <w:r w:rsidR="00DC6AA6" w:rsidRPr="00230826">
        <w:rPr>
          <w:rStyle w:val="indexpagenumbercomma"/>
        </w:rPr>
        <w:t xml:space="preserve">, </w:t>
      </w:r>
      <w:r w:rsidR="00DC6AA6" w:rsidRPr="00230826">
        <w:rPr>
          <w:rStyle w:val="indexpagenumberchecked"/>
        </w:rPr>
        <w:t>432</w:t>
      </w:r>
      <w:r w:rsidR="00F06384">
        <w:t xml:space="preserve">, </w:t>
      </w:r>
      <w:r w:rsidR="00DC6AA6" w:rsidRPr="00230826">
        <w:rPr>
          <w:rStyle w:val="indexRefchap"/>
        </w:rPr>
        <w:t>22:</w:t>
      </w:r>
      <w:r w:rsidR="00DC6AA6" w:rsidRPr="00230826">
        <w:rPr>
          <w:rStyle w:val="indexRefpar"/>
        </w:rPr>
        <w:t>4–14</w:t>
      </w:r>
      <w:r w:rsidR="00F06384">
        <w:t xml:space="preserve">, </w:t>
      </w:r>
      <w:r w:rsidR="00DC6AA6" w:rsidRPr="00230826">
        <w:rPr>
          <w:rStyle w:val="indexRefchap"/>
        </w:rPr>
        <w:t>22:</w:t>
      </w:r>
      <w:r w:rsidR="00DC6AA6" w:rsidRPr="00230826">
        <w:rPr>
          <w:rStyle w:val="indexRefpar"/>
        </w:rPr>
        <w:t>31</w:t>
      </w:r>
      <w:r w:rsidR="00F06384">
        <w:t xml:space="preserve">, </w:t>
      </w:r>
      <w:r w:rsidR="00DC6AA6" w:rsidRPr="00230826">
        <w:rPr>
          <w:rStyle w:val="indexRefchap"/>
        </w:rPr>
        <w:t>22:</w:t>
      </w:r>
      <w:r w:rsidR="00DC6AA6" w:rsidRPr="00230826">
        <w:rPr>
          <w:rStyle w:val="indexRefpar"/>
        </w:rPr>
        <w:t>36</w:t>
      </w:r>
      <w:r w:rsidR="00F06384">
        <w:t xml:space="preserve">, </w:t>
      </w:r>
      <w:r w:rsidR="00DC6AA6" w:rsidRPr="00230826">
        <w:rPr>
          <w:rStyle w:val="indexRefchap"/>
        </w:rPr>
        <w:t>31:</w:t>
      </w:r>
      <w:r w:rsidR="00DC6AA6" w:rsidRPr="00230826">
        <w:rPr>
          <w:rStyle w:val="indexRefpar"/>
        </w:rPr>
        <w:t>30</w:t>
      </w:r>
      <w:r w:rsidR="00F06384">
        <w:t xml:space="preserve">, </w:t>
      </w:r>
      <w:r w:rsidR="00DC6AA6" w:rsidRPr="00230826">
        <w:rPr>
          <w:rStyle w:val="indexRefchap"/>
        </w:rPr>
        <w:t>32:</w:t>
      </w:r>
      <w:r w:rsidR="00DC6AA6" w:rsidRPr="00230826">
        <w:rPr>
          <w:rStyle w:val="indexRefpar"/>
        </w:rPr>
        <w:t>11–14</w:t>
      </w:r>
      <w:r w:rsidR="00F06384">
        <w:t xml:space="preserve">, </w:t>
      </w:r>
      <w:r w:rsidR="00DC6AA6" w:rsidRPr="00230826">
        <w:rPr>
          <w:rStyle w:val="indexRefchap"/>
        </w:rPr>
        <w:t>ap1:</w:t>
      </w:r>
      <w:r w:rsidR="00DC6AA6" w:rsidRPr="00230826">
        <w:rPr>
          <w:rStyle w:val="indexRefchapsub"/>
        </w:rPr>
        <w:t>2:</w:t>
      </w:r>
      <w:r w:rsidR="00DC6AA6" w:rsidRPr="00230826">
        <w:rPr>
          <w:rStyle w:val="indexRefpar"/>
        </w:rPr>
        <w:t>10–2:11</w:t>
      </w:r>
      <w:r w:rsidR="00F06384">
        <w:t xml:space="preserve">, </w:t>
      </w:r>
      <w:r w:rsidR="00DC6AA6" w:rsidRPr="00230826">
        <w:rPr>
          <w:rStyle w:val="indexRefchap"/>
        </w:rPr>
        <w:t>ap1:</w:t>
      </w:r>
      <w:r w:rsidR="00DC6AA6" w:rsidRPr="00230826">
        <w:rPr>
          <w:rStyle w:val="indexRefchapsub"/>
        </w:rPr>
        <w:t>3:</w:t>
      </w:r>
      <w:r w:rsidR="00DC6AA6" w:rsidRPr="00230826">
        <w:rPr>
          <w:rStyle w:val="indexRefpar"/>
        </w:rPr>
        <w:t>10</w:t>
      </w:r>
      <w:r w:rsidR="00F06384">
        <w:t xml:space="preserve">, </w:t>
      </w:r>
      <w:r w:rsidR="00DC6AA6" w:rsidRPr="00230826">
        <w:rPr>
          <w:rStyle w:val="indexRefchap"/>
        </w:rPr>
        <w:t>ap2:</w:t>
      </w:r>
      <w:r w:rsidR="00DC6AA6" w:rsidRPr="00230826">
        <w:rPr>
          <w:rStyle w:val="indexRefpar"/>
        </w:rPr>
        <w:t>38</w:t>
      </w:r>
    </w:p>
    <w:p w14:paraId="3AC2A87B" w14:textId="77777777" w:rsidR="00E67803" w:rsidRDefault="00C57E99" w:rsidP="00F06384">
      <w:pPr>
        <w:pStyle w:val="Index-2"/>
      </w:pPr>
      <w:r w:rsidRPr="002B1019">
        <w:t xml:space="preserve">attempts of, on life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224</w:t>
      </w:r>
      <w:r w:rsidR="00F06384">
        <w:t xml:space="preserve">, </w:t>
      </w:r>
      <w:r w:rsidR="00DC6AA6" w:rsidRPr="00230826">
        <w:rPr>
          <w:rStyle w:val="indexRefchap"/>
        </w:rPr>
        <w:t>19:</w:t>
      </w:r>
      <w:r w:rsidR="00DC6AA6" w:rsidRPr="00230826">
        <w:rPr>
          <w:rStyle w:val="indexRefpar"/>
        </w:rPr>
        <w:t>11</w:t>
      </w:r>
    </w:p>
    <w:p w14:paraId="58C63F37" w14:textId="77777777" w:rsidR="00E67803" w:rsidRDefault="00C57E99" w:rsidP="00F06384">
      <w:pPr>
        <w:pStyle w:val="Index-2"/>
      </w:pPr>
      <w:r w:rsidRPr="002B1019">
        <w:t xml:space="preserve">attempts to discredit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193</w:t>
      </w:r>
      <w:r w:rsidRPr="006E548C">
        <w:rPr>
          <w:rStyle w:val="indexpagenumbercontinued"/>
        </w:rPr>
        <w:t>–200</w:t>
      </w:r>
      <w:r w:rsidR="00DC6AA6" w:rsidRPr="00230826">
        <w:rPr>
          <w:rStyle w:val="indexpagenumbercomma"/>
        </w:rPr>
        <w:t xml:space="preserve">, </w:t>
      </w:r>
      <w:r w:rsidR="00DC6AA6" w:rsidRPr="00230826">
        <w:rPr>
          <w:rStyle w:val="indexpagenumberchecked"/>
        </w:rPr>
        <w:t>232</w:t>
      </w:r>
      <w:r w:rsidR="00F06384">
        <w:t xml:space="preserve">, </w:t>
      </w:r>
      <w:r w:rsidR="00DC6AA6" w:rsidRPr="00230826">
        <w:rPr>
          <w:rStyle w:val="indexRefchap"/>
        </w:rPr>
        <w:t>16</w:t>
      </w:r>
      <w:r w:rsidR="00F06384">
        <w:t xml:space="preserve">, </w:t>
      </w:r>
      <w:r w:rsidR="00DC6AA6" w:rsidRPr="00230826">
        <w:rPr>
          <w:rStyle w:val="indexRefchap"/>
        </w:rPr>
        <w:t>20:</w:t>
      </w:r>
      <w:r w:rsidR="00DC6AA6" w:rsidRPr="00230826">
        <w:rPr>
          <w:rStyle w:val="indexRefpar"/>
        </w:rPr>
        <w:t>8–9</w:t>
      </w:r>
    </w:p>
    <w:p w14:paraId="4873F43A" w14:textId="77777777" w:rsidR="00E67803" w:rsidRDefault="00C57E99" w:rsidP="00A756FE">
      <w:pPr>
        <w:pStyle w:val="Index-2"/>
      </w:pPr>
      <w:r w:rsidRPr="002B1019">
        <w:t>authority to expel</w:t>
      </w:r>
      <w:r w:rsidR="00DC6AA6" w:rsidRPr="00230826">
        <w:rPr>
          <w:rStyle w:val="indexpagenumbercomma"/>
        </w:rPr>
        <w:t xml:space="preserve">, </w:t>
      </w:r>
      <w:r w:rsidR="00DC6AA6" w:rsidRPr="00230826">
        <w:rPr>
          <w:rStyle w:val="indexpagenumberchecked"/>
        </w:rPr>
        <w:t>152</w:t>
      </w:r>
      <w:r w:rsidR="00DC6AA6" w:rsidRPr="00230826">
        <w:rPr>
          <w:rStyle w:val="indexpagenumbercomma"/>
        </w:rPr>
        <w:t xml:space="preserve">, </w:t>
      </w:r>
      <w:r w:rsidR="00DC6AA6" w:rsidRPr="00230826">
        <w:rPr>
          <w:rStyle w:val="indexpagenumberchecked"/>
        </w:rPr>
        <w:t>256</w:t>
      </w:r>
      <w:r w:rsidR="00F06384">
        <w:t xml:space="preserve">, </w:t>
      </w:r>
      <w:r w:rsidR="00DC6AA6" w:rsidRPr="00230826">
        <w:rPr>
          <w:rStyle w:val="indexRefchap"/>
        </w:rPr>
        <w:t>11:</w:t>
      </w:r>
      <w:r w:rsidR="00DC6AA6" w:rsidRPr="00230826">
        <w:rPr>
          <w:rStyle w:val="indexRefpar"/>
        </w:rPr>
        <w:t>16</w:t>
      </w:r>
      <w:r w:rsidR="00A756FE">
        <w:t xml:space="preserve">, </w:t>
      </w:r>
      <w:r w:rsidR="00DC6AA6" w:rsidRPr="00230826">
        <w:rPr>
          <w:rStyle w:val="indexRefchap"/>
        </w:rPr>
        <w:t>22:</w:t>
      </w:r>
      <w:r w:rsidR="00DC6AA6" w:rsidRPr="00230826">
        <w:rPr>
          <w:rStyle w:val="indexRefpar"/>
        </w:rPr>
        <w:t>15</w:t>
      </w:r>
    </w:p>
    <w:p w14:paraId="236D2758" w14:textId="77777777" w:rsidR="00E67803" w:rsidRDefault="00C57E99" w:rsidP="00F06384">
      <w:pPr>
        <w:pStyle w:val="Index-2"/>
      </w:pPr>
      <w:r w:rsidRPr="000C7039">
        <w:rPr>
          <w:highlight w:val="yellow"/>
        </w:rPr>
        <w:t>Bahá</w:t>
      </w:r>
      <w:r w:rsidR="00627ED1" w:rsidRPr="00627ED1">
        <w:rPr>
          <w:highlight w:val="yellow"/>
        </w:rPr>
        <w:t>’</w:t>
      </w:r>
      <w:r w:rsidRPr="000C7039">
        <w:rPr>
          <w:highlight w:val="yellow"/>
        </w:rPr>
        <w:t>í</w:t>
      </w:r>
      <w:r w:rsidRPr="002B1019">
        <w:t xml:space="preserve"> attitude to</w:t>
      </w:r>
      <w:r w:rsidR="00DC6AA6" w:rsidRPr="00230826">
        <w:rPr>
          <w:rStyle w:val="indexpagenumbercomma"/>
        </w:rPr>
        <w:t xml:space="preserve">, </w:t>
      </w:r>
      <w:r w:rsidR="00DC6AA6" w:rsidRPr="00230826">
        <w:rPr>
          <w:rStyle w:val="indexpagenumberchecked"/>
        </w:rPr>
        <w:t>253</w:t>
      </w:r>
      <w:r w:rsidRPr="006E548C">
        <w:rPr>
          <w:rStyle w:val="indexpagenumbercontinued"/>
        </w:rPr>
        <w:t>–60</w:t>
      </w:r>
      <w:r w:rsidR="00F06384">
        <w:t xml:space="preserve">, </w:t>
      </w:r>
      <w:r w:rsidR="00DC6AA6" w:rsidRPr="00230826">
        <w:rPr>
          <w:rStyle w:val="indexRefchap"/>
        </w:rPr>
        <w:t>22</w:t>
      </w:r>
    </w:p>
    <w:p w14:paraId="2D8B1F61" w14:textId="77777777" w:rsidR="00E67803" w:rsidRDefault="00C57E99" w:rsidP="00476F7B">
      <w:pPr>
        <w:pStyle w:val="Index-2"/>
      </w:pPr>
      <w:r w:rsidRPr="000C7039">
        <w:rPr>
          <w:highlight w:val="yellow"/>
        </w:rPr>
        <w:t>Bahá</w:t>
      </w:r>
      <w:r w:rsidR="00627ED1" w:rsidRPr="00627ED1">
        <w:rPr>
          <w:highlight w:val="yellow"/>
        </w:rPr>
        <w:t>’</w:t>
      </w:r>
      <w:r w:rsidRPr="000C7039">
        <w:rPr>
          <w:highlight w:val="yellow"/>
        </w:rPr>
        <w:t>ís</w:t>
      </w:r>
      <w:r w:rsidRPr="002B1019">
        <w:t xml:space="preserve"> discouraged from reading</w:t>
      </w:r>
      <w:r>
        <w:t xml:space="preserve"> </w:t>
      </w:r>
      <w:r w:rsidRPr="002B1019">
        <w:t>propaganda of</w:t>
      </w:r>
      <w:r w:rsidR="00DC6AA6" w:rsidRPr="00230826">
        <w:rPr>
          <w:rStyle w:val="indexpagenumbercomma"/>
        </w:rPr>
        <w:t xml:space="preserve">, </w:t>
      </w:r>
      <w:r w:rsidR="00DC6AA6" w:rsidRPr="00230826">
        <w:rPr>
          <w:rStyle w:val="indexpagenumberchecked"/>
        </w:rPr>
        <w:t>260</w:t>
      </w:r>
      <w:r w:rsidR="00476F7B">
        <w:t xml:space="preserve">, </w:t>
      </w:r>
      <w:r w:rsidR="00DC6AA6" w:rsidRPr="00230826">
        <w:rPr>
          <w:rStyle w:val="indexRefchap"/>
        </w:rPr>
        <w:t>22:</w:t>
      </w:r>
      <w:r w:rsidR="00DC6AA6" w:rsidRPr="00230826">
        <w:rPr>
          <w:rStyle w:val="indexRefpar"/>
        </w:rPr>
        <w:t>36</w:t>
      </w:r>
    </w:p>
    <w:p w14:paraId="4D3F9FDC" w14:textId="77777777" w:rsidR="00E67803" w:rsidRDefault="00C57E99" w:rsidP="00476F7B">
      <w:pPr>
        <w:pStyle w:val="Index-2"/>
      </w:pPr>
      <w:r w:rsidRPr="000C7039">
        <w:rPr>
          <w:highlight w:val="yellow"/>
        </w:rPr>
        <w:t>Bahá</w:t>
      </w:r>
      <w:r w:rsidR="00627ED1" w:rsidRPr="00627ED1">
        <w:rPr>
          <w:highlight w:val="yellow"/>
        </w:rPr>
        <w:t>’</w:t>
      </w:r>
      <w:r w:rsidRPr="000C7039">
        <w:rPr>
          <w:highlight w:val="yellow"/>
        </w:rPr>
        <w:t>ís</w:t>
      </w:r>
      <w:r w:rsidRPr="002B1019">
        <w:t xml:space="preserve"> should pray for</w:t>
      </w:r>
      <w:r w:rsidR="00DC6AA6" w:rsidRPr="00230826">
        <w:rPr>
          <w:rStyle w:val="indexpagenumbercomma"/>
        </w:rPr>
        <w:t xml:space="preserve">, </w:t>
      </w:r>
      <w:r w:rsidR="00DC6AA6" w:rsidRPr="00230826">
        <w:rPr>
          <w:rStyle w:val="indexpagenumberchecked"/>
        </w:rPr>
        <w:t>258</w:t>
      </w:r>
      <w:r w:rsidR="00DC6AA6" w:rsidRPr="00230826">
        <w:rPr>
          <w:rStyle w:val="indexpagenumbercomma"/>
        </w:rPr>
        <w:t xml:space="preserve">, </w:t>
      </w:r>
      <w:r w:rsidR="00DC6AA6" w:rsidRPr="00230826">
        <w:rPr>
          <w:rStyle w:val="indexpagenumberchecked"/>
        </w:rPr>
        <w:t>259</w:t>
      </w:r>
      <w:r w:rsidR="00476F7B">
        <w:t xml:space="preserve">, </w:t>
      </w:r>
      <w:r w:rsidR="00DC6AA6" w:rsidRPr="00230826">
        <w:rPr>
          <w:rStyle w:val="indexRefchap"/>
        </w:rPr>
        <w:t>22:</w:t>
      </w:r>
      <w:r w:rsidR="00DC6AA6" w:rsidRPr="00230826">
        <w:rPr>
          <w:rStyle w:val="indexRefpar"/>
        </w:rPr>
        <w:t>28–30</w:t>
      </w:r>
      <w:r w:rsidR="00476F7B">
        <w:t xml:space="preserve">, </w:t>
      </w:r>
      <w:r w:rsidR="00DC6AA6" w:rsidRPr="00230826">
        <w:rPr>
          <w:rStyle w:val="indexRefchap"/>
        </w:rPr>
        <w:t>22:</w:t>
      </w:r>
      <w:r w:rsidR="00DC6AA6" w:rsidRPr="00230826">
        <w:rPr>
          <w:rStyle w:val="indexRefpar"/>
        </w:rPr>
        <w:t>31–33</w:t>
      </w:r>
    </w:p>
    <w:p w14:paraId="1CE489AD" w14:textId="77777777" w:rsidR="00E67803" w:rsidRDefault="00C57E99" w:rsidP="00476F7B">
      <w:pPr>
        <w:pStyle w:val="Index-2"/>
      </w:pPr>
      <w:r w:rsidRPr="002B1019">
        <w:t>behaviour of</w:t>
      </w:r>
      <w:r w:rsidR="00DC6AA6" w:rsidRPr="00230826">
        <w:rPr>
          <w:rStyle w:val="indexpagenumbercomma"/>
        </w:rPr>
        <w:t xml:space="preserve">, </w:t>
      </w:r>
      <w:r w:rsidR="00DC6AA6" w:rsidRPr="00230826">
        <w:rPr>
          <w:rStyle w:val="indexpagenumberchecked"/>
        </w:rPr>
        <w:t>345</w:t>
      </w:r>
      <w:r w:rsidR="00476F7B">
        <w:t xml:space="preserve">, </w:t>
      </w:r>
      <w:r w:rsidR="00DC6AA6" w:rsidRPr="00230826">
        <w:rPr>
          <w:rStyle w:val="indexRefchap"/>
        </w:rPr>
        <w:t>31:</w:t>
      </w:r>
      <w:r w:rsidR="00DC6AA6" w:rsidRPr="00230826">
        <w:rPr>
          <w:rStyle w:val="indexRefpar"/>
        </w:rPr>
        <w:t>8</w:t>
      </w:r>
    </w:p>
    <w:p w14:paraId="068261A8" w14:textId="77777777" w:rsidR="00E67803" w:rsidRDefault="00C57E99" w:rsidP="00476F7B">
      <w:pPr>
        <w:pStyle w:val="Index-2"/>
      </w:pPr>
      <w:r w:rsidRPr="002B1019">
        <w:t>believers do not oppose</w:t>
      </w:r>
      <w:r w:rsidR="00DC6AA6" w:rsidRPr="00230826">
        <w:rPr>
          <w:rStyle w:val="indexpagenumbercomma"/>
        </w:rPr>
        <w:t xml:space="preserve">, </w:t>
      </w:r>
      <w:r w:rsidR="00DC6AA6" w:rsidRPr="00230826">
        <w:rPr>
          <w:rStyle w:val="indexpagenumberchecked"/>
        </w:rPr>
        <w:t>257</w:t>
      </w:r>
      <w:r w:rsidR="00476F7B">
        <w:t xml:space="preserve">, </w:t>
      </w:r>
      <w:r w:rsidR="00DC6AA6" w:rsidRPr="00230826">
        <w:rPr>
          <w:rStyle w:val="indexRefchap"/>
        </w:rPr>
        <w:t>22:</w:t>
      </w:r>
      <w:r w:rsidR="00DC6AA6" w:rsidRPr="00230826">
        <w:rPr>
          <w:rStyle w:val="indexRefpar"/>
        </w:rPr>
        <w:t>21–27</w:t>
      </w:r>
    </w:p>
    <w:p w14:paraId="52E91929" w14:textId="77777777" w:rsidR="00E67803" w:rsidRDefault="00C57E99" w:rsidP="00476F7B">
      <w:pPr>
        <w:pStyle w:val="Index-2"/>
      </w:pPr>
      <w:r w:rsidRPr="002B1019">
        <w:t>characteristics of</w:t>
      </w:r>
      <w:r w:rsidR="00DC6AA6" w:rsidRPr="00230826">
        <w:rPr>
          <w:rStyle w:val="indexpagenumbercomma"/>
        </w:rPr>
        <w:t xml:space="preserve">, </w:t>
      </w:r>
      <w:r w:rsidR="00DC6AA6" w:rsidRPr="00230826">
        <w:rPr>
          <w:rStyle w:val="indexpagenumberchecked"/>
        </w:rPr>
        <w:t>199</w:t>
      </w:r>
      <w:r w:rsidR="00476F7B">
        <w:t xml:space="preserve">, </w:t>
      </w:r>
      <w:r w:rsidR="00DC6AA6" w:rsidRPr="00230826">
        <w:rPr>
          <w:rStyle w:val="indexRefchap"/>
        </w:rPr>
        <w:t>16:</w:t>
      </w:r>
      <w:r w:rsidR="00DC6AA6" w:rsidRPr="00230826">
        <w:rPr>
          <w:rStyle w:val="indexRefpar"/>
        </w:rPr>
        <w:t>35</w:t>
      </w:r>
    </w:p>
    <w:p w14:paraId="53771D66" w14:textId="77777777" w:rsidR="00E67803" w:rsidRDefault="00C57E99" w:rsidP="00476F7B">
      <w:pPr>
        <w:pStyle w:val="Index-2"/>
      </w:pPr>
      <w:r w:rsidRPr="002B1019">
        <w:t>decline in fortunes of</w:t>
      </w:r>
      <w:r w:rsidR="00DC6AA6" w:rsidRPr="00230826">
        <w:rPr>
          <w:rStyle w:val="indexpagenumbercomma"/>
        </w:rPr>
        <w:t xml:space="preserve">, </w:t>
      </w:r>
      <w:r w:rsidR="00DC6AA6" w:rsidRPr="00230826">
        <w:rPr>
          <w:rStyle w:val="indexpagenumberchecked"/>
        </w:rPr>
        <w:t>409</w:t>
      </w:r>
      <w:r w:rsidRPr="006E548C">
        <w:rPr>
          <w:rStyle w:val="indexpagenumbercontinued"/>
        </w:rPr>
        <w:t>–10</w:t>
      </w:r>
      <w:r w:rsidR="00476F7B">
        <w:t xml:space="preserve">, </w:t>
      </w:r>
      <w:r w:rsidR="00DC6AA6" w:rsidRPr="00230826">
        <w:rPr>
          <w:rStyle w:val="indexRefchap"/>
        </w:rPr>
        <w:t>36:</w:t>
      </w:r>
      <w:r w:rsidR="00DC6AA6" w:rsidRPr="00230826">
        <w:rPr>
          <w:rStyle w:val="indexRefpar"/>
        </w:rPr>
        <w:t>8–16</w:t>
      </w:r>
    </w:p>
    <w:p w14:paraId="1BAFB44A" w14:textId="77777777" w:rsidR="00E67803" w:rsidRDefault="00C57E99" w:rsidP="00476F7B">
      <w:pPr>
        <w:pStyle w:val="Index-2"/>
      </w:pPr>
      <w:r w:rsidRPr="002B1019">
        <w:t>definition of</w:t>
      </w:r>
      <w:r w:rsidR="00DC6AA6" w:rsidRPr="00230826">
        <w:rPr>
          <w:rStyle w:val="indexpagenumbercomma"/>
        </w:rPr>
        <w:t xml:space="preserve">, </w:t>
      </w:r>
      <w:r w:rsidR="00DC6AA6" w:rsidRPr="00230826">
        <w:rPr>
          <w:rStyle w:val="indexpagenumberchecked"/>
        </w:rPr>
        <w:t>151</w:t>
      </w:r>
      <w:r w:rsidRPr="006E548C">
        <w:rPr>
          <w:rStyle w:val="indexpagenumbercontinued"/>
        </w:rPr>
        <w:t>–2</w:t>
      </w:r>
      <w:r w:rsidR="00DC6AA6" w:rsidRPr="00230826">
        <w:rPr>
          <w:rStyle w:val="indexpagenumbercomma"/>
        </w:rPr>
        <w:t xml:space="preserve">, </w:t>
      </w:r>
      <w:r w:rsidR="00DC6AA6" w:rsidRPr="00230826">
        <w:rPr>
          <w:rStyle w:val="indexpagenumberchecked"/>
        </w:rPr>
        <w:t>168</w:t>
      </w:r>
      <w:r w:rsidR="00476F7B">
        <w:t xml:space="preserve">, </w:t>
      </w:r>
      <w:r w:rsidR="00DC6AA6" w:rsidRPr="00230826">
        <w:rPr>
          <w:rStyle w:val="indexRefchap"/>
        </w:rPr>
        <w:t>11:</w:t>
      </w:r>
      <w:r w:rsidR="00DC6AA6" w:rsidRPr="00230826">
        <w:rPr>
          <w:rStyle w:val="indexRefpar"/>
        </w:rPr>
        <w:t>14–15</w:t>
      </w:r>
      <w:r w:rsidR="00476F7B">
        <w:t xml:space="preserve">, </w:t>
      </w:r>
      <w:r w:rsidR="00DC6AA6" w:rsidRPr="00230826">
        <w:rPr>
          <w:rStyle w:val="indexRefchap"/>
        </w:rPr>
        <w:t>13:</w:t>
      </w:r>
      <w:r w:rsidR="00DC6AA6" w:rsidRPr="00230826">
        <w:rPr>
          <w:rStyle w:val="indexRefpar"/>
        </w:rPr>
        <w:t>13–20</w:t>
      </w:r>
    </w:p>
    <w:p w14:paraId="3EA43361" w14:textId="77777777" w:rsidR="00E67803" w:rsidRDefault="00C57E99" w:rsidP="00476F7B">
      <w:pPr>
        <w:pStyle w:val="Index-2"/>
      </w:pPr>
      <w:r w:rsidRPr="002B1019">
        <w:t>description of</w:t>
      </w:r>
      <w:r w:rsidR="00DC6AA6" w:rsidRPr="00230826">
        <w:rPr>
          <w:rStyle w:val="indexpagenumbercomma"/>
        </w:rPr>
        <w:t xml:space="preserve">, </w:t>
      </w:r>
      <w:r w:rsidR="00DC6AA6" w:rsidRPr="00230826">
        <w:rPr>
          <w:rStyle w:val="indexpagenumberchecked"/>
        </w:rPr>
        <w:t>256</w:t>
      </w:r>
      <w:r w:rsidRPr="006E548C">
        <w:rPr>
          <w:rStyle w:val="indexpagenumbercontinued"/>
        </w:rPr>
        <w:t>–7</w:t>
      </w:r>
      <w:r w:rsidR="00476F7B">
        <w:t xml:space="preserve">, </w:t>
      </w:r>
      <w:r w:rsidR="00DC6AA6" w:rsidRPr="00230826">
        <w:rPr>
          <w:rStyle w:val="indexRefchap"/>
        </w:rPr>
        <w:t>22:</w:t>
      </w:r>
      <w:r w:rsidR="00DC6AA6" w:rsidRPr="00230826">
        <w:rPr>
          <w:rStyle w:val="indexRefpar"/>
        </w:rPr>
        <w:t>18–20</w:t>
      </w:r>
    </w:p>
    <w:p w14:paraId="3C53E86E" w14:textId="77777777" w:rsidR="00E67803" w:rsidRDefault="00C57E99" w:rsidP="00476F7B">
      <w:pPr>
        <w:pStyle w:val="Index-2"/>
      </w:pPr>
      <w:r w:rsidRPr="002B1019">
        <w:t>different from enemies of the Faith</w:t>
      </w:r>
      <w:r w:rsidR="00DC6AA6" w:rsidRPr="00230826">
        <w:rPr>
          <w:rStyle w:val="indexpagenumbercomma"/>
        </w:rPr>
        <w:t xml:space="preserve">, </w:t>
      </w:r>
      <w:r w:rsidR="00DC6AA6" w:rsidRPr="00230826">
        <w:rPr>
          <w:rStyle w:val="indexpagenumberchecked"/>
        </w:rPr>
        <w:t>253</w:t>
      </w:r>
      <w:r w:rsidRPr="006E548C">
        <w:rPr>
          <w:rStyle w:val="indexpagenumbercontinued"/>
        </w:rPr>
        <w:t>–4</w:t>
      </w:r>
      <w:r w:rsidR="00476F7B">
        <w:t xml:space="preserve">, </w:t>
      </w:r>
      <w:r w:rsidR="00DC6AA6" w:rsidRPr="00230826">
        <w:rPr>
          <w:rStyle w:val="indexRefchap"/>
        </w:rPr>
        <w:t>22:</w:t>
      </w:r>
      <w:r w:rsidR="00DC6AA6" w:rsidRPr="00230826">
        <w:rPr>
          <w:rStyle w:val="indexRefpar"/>
        </w:rPr>
        <w:t>4</w:t>
      </w:r>
    </w:p>
    <w:p w14:paraId="7A0895C8" w14:textId="77777777" w:rsidR="00E67803" w:rsidRDefault="00C57E99" w:rsidP="00E65012">
      <w:pPr>
        <w:pStyle w:val="Index-2"/>
      </w:pPr>
      <w:r w:rsidRPr="002B1019">
        <w:t>during the custodianship of the Hands of</w:t>
      </w:r>
      <w:r>
        <w:t xml:space="preserve"> </w:t>
      </w:r>
      <w:r w:rsidRPr="002B1019">
        <w:t>the Cause</w:t>
      </w:r>
      <w:r w:rsidR="00DC6AA6" w:rsidRPr="00230826">
        <w:rPr>
          <w:rStyle w:val="indexpagenumbercomma"/>
        </w:rPr>
        <w:t xml:space="preserve">, </w:t>
      </w:r>
      <w:r w:rsidR="00DC6AA6" w:rsidRPr="00230826">
        <w:rPr>
          <w:rStyle w:val="indexpagenumberchecked"/>
        </w:rPr>
        <w:t>385</w:t>
      </w:r>
      <w:r w:rsidRPr="006E548C">
        <w:rPr>
          <w:rStyle w:val="indexpagenumbercontinued"/>
        </w:rPr>
        <w:t>–91</w:t>
      </w:r>
      <w:r w:rsidR="00E65012">
        <w:t xml:space="preserve">, </w:t>
      </w:r>
      <w:r w:rsidR="00DC6AA6" w:rsidRPr="00230826">
        <w:rPr>
          <w:rStyle w:val="indexRefchap"/>
        </w:rPr>
        <w:t>34:</w:t>
      </w:r>
      <w:r w:rsidR="00DC6AA6" w:rsidRPr="00230826">
        <w:rPr>
          <w:rStyle w:val="indexRefpar"/>
        </w:rPr>
        <w:t>36–62</w:t>
      </w:r>
    </w:p>
    <w:p w14:paraId="366700FC" w14:textId="77777777" w:rsidR="00E67803" w:rsidRDefault="00C57E99" w:rsidP="00E65012">
      <w:pPr>
        <w:pStyle w:val="Index-2"/>
      </w:pPr>
      <w:r w:rsidRPr="002B1019">
        <w:t xml:space="preserve">during ministry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148</w:t>
      </w:r>
      <w:r w:rsidRPr="006E548C">
        <w:rPr>
          <w:rStyle w:val="indexpagenumbercontinued"/>
        </w:rPr>
        <w:t>–54</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170</w:t>
      </w:r>
      <w:r w:rsidRPr="006E548C">
        <w:rPr>
          <w:rStyle w:val="indexpagenumbercontinued"/>
        </w:rPr>
        <w:t>–80</w:t>
      </w:r>
      <w:r w:rsidR="00DC6AA6" w:rsidRPr="00230826">
        <w:rPr>
          <w:rStyle w:val="indexpagenumbercomma"/>
        </w:rPr>
        <w:t xml:space="preserve">, </w:t>
      </w:r>
      <w:r w:rsidR="00DC6AA6" w:rsidRPr="00230826">
        <w:rPr>
          <w:rStyle w:val="indexpagenumberchecked"/>
        </w:rPr>
        <w:t>226</w:t>
      </w:r>
      <w:r w:rsidRPr="006E548C">
        <w:rPr>
          <w:rStyle w:val="indexpagenumbercontinued"/>
        </w:rPr>
        <w:t>–30</w:t>
      </w:r>
      <w:r w:rsidR="00DC6AA6" w:rsidRPr="00230826">
        <w:rPr>
          <w:rStyle w:val="indexpagenumbercomma"/>
        </w:rPr>
        <w:t xml:space="preserve">, </w:t>
      </w:r>
      <w:r w:rsidR="00DC6AA6" w:rsidRPr="00230826">
        <w:rPr>
          <w:rStyle w:val="indexpagenumberchecked"/>
        </w:rPr>
        <w:t>411</w:t>
      </w:r>
      <w:r w:rsidR="00E65012">
        <w:t xml:space="preserve">, </w:t>
      </w:r>
      <w:r w:rsidR="00DC6AA6" w:rsidRPr="00230826">
        <w:rPr>
          <w:rStyle w:val="indexRefchap"/>
        </w:rPr>
        <w:t>7:</w:t>
      </w:r>
      <w:r w:rsidR="00DC6AA6" w:rsidRPr="00230826">
        <w:rPr>
          <w:rStyle w:val="indexRefpar"/>
        </w:rPr>
        <w:t>2</w:t>
      </w:r>
      <w:r w:rsidR="00E65012">
        <w:t xml:space="preserve">, </w:t>
      </w:r>
      <w:r w:rsidR="00DC6AA6" w:rsidRPr="00230826">
        <w:rPr>
          <w:rStyle w:val="indexRefchap"/>
        </w:rPr>
        <w:t>11</w:t>
      </w:r>
      <w:r w:rsidR="00E65012">
        <w:t xml:space="preserve">, </w:t>
      </w:r>
      <w:r w:rsidR="00DC6AA6" w:rsidRPr="00230826">
        <w:rPr>
          <w:rStyle w:val="indexRefchap"/>
        </w:rPr>
        <w:t>12:</w:t>
      </w:r>
      <w:r w:rsidR="00DC6AA6" w:rsidRPr="00230826">
        <w:rPr>
          <w:rStyle w:val="indexRefpar"/>
        </w:rPr>
        <w:t>29</w:t>
      </w:r>
      <w:r w:rsidR="00E65012">
        <w:t xml:space="preserve">, </w:t>
      </w:r>
      <w:r w:rsidR="00DC6AA6" w:rsidRPr="00230826">
        <w:rPr>
          <w:rStyle w:val="indexRefchap"/>
        </w:rPr>
        <w:t>14</w:t>
      </w:r>
      <w:r w:rsidR="00E65012">
        <w:t xml:space="preserve">, </w:t>
      </w:r>
      <w:r w:rsidR="00DC6AA6" w:rsidRPr="00230826">
        <w:rPr>
          <w:rStyle w:val="indexRefchap"/>
        </w:rPr>
        <w:t>19:</w:t>
      </w:r>
      <w:r w:rsidR="00DC6AA6" w:rsidRPr="00230826">
        <w:rPr>
          <w:rStyle w:val="indexRefpar"/>
        </w:rPr>
        <w:t>22–35</w:t>
      </w:r>
      <w:r w:rsidR="00E65012">
        <w:t xml:space="preserve">, </w:t>
      </w:r>
      <w:r w:rsidR="00DC6AA6" w:rsidRPr="00230826">
        <w:rPr>
          <w:rStyle w:val="indexRefchap"/>
        </w:rPr>
        <w:t>36:</w:t>
      </w:r>
      <w:r w:rsidR="00DC6AA6" w:rsidRPr="00230826">
        <w:rPr>
          <w:rStyle w:val="indexRefpar"/>
        </w:rPr>
        <w:t>10–14</w:t>
      </w:r>
    </w:p>
    <w:p w14:paraId="289D899B" w14:textId="77777777" w:rsidR="00E67803" w:rsidRDefault="00C57E99" w:rsidP="00077473">
      <w:pPr>
        <w:pStyle w:val="Index-2"/>
      </w:pPr>
      <w:r w:rsidRPr="002B1019">
        <w:t xml:space="preserve">during ministry of </w:t>
      </w:r>
      <w:r w:rsidRPr="000C7039">
        <w:rPr>
          <w:highlight w:val="cyan"/>
        </w:rPr>
        <w:t>Shoghi Effendi</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253</w:t>
      </w:r>
      <w:r w:rsidR="00DC6AA6" w:rsidRPr="00230826">
        <w:rPr>
          <w:rStyle w:val="indexpagenumbercomma"/>
        </w:rPr>
        <w:t xml:space="preserve">, </w:t>
      </w:r>
      <w:r w:rsidR="00DC6AA6" w:rsidRPr="00230826">
        <w:rPr>
          <w:rStyle w:val="indexpagenumberchecked"/>
        </w:rPr>
        <w:t>287</w:t>
      </w:r>
      <w:r w:rsidRPr="006E548C">
        <w:rPr>
          <w:rStyle w:val="indexpagenumbercontinued"/>
        </w:rPr>
        <w:t>–91</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332</w:t>
      </w:r>
      <w:r w:rsidRPr="006E548C">
        <w:rPr>
          <w:rStyle w:val="indexpagenumbercontinued"/>
        </w:rPr>
        <w:t>–50</w:t>
      </w:r>
      <w:r w:rsidR="00DC6AA6" w:rsidRPr="00230826">
        <w:rPr>
          <w:rStyle w:val="indexpagenumbercomma"/>
        </w:rPr>
        <w:t xml:space="preserve">, </w:t>
      </w:r>
      <w:r w:rsidR="00DC6AA6" w:rsidRPr="00230826">
        <w:rPr>
          <w:rStyle w:val="indexpagenumberchecked"/>
        </w:rPr>
        <w:t>409</w:t>
      </w:r>
      <w:r w:rsidR="00E65012">
        <w:t xml:space="preserve">, </w:t>
      </w:r>
      <w:r w:rsidR="00DC6AA6" w:rsidRPr="00230826">
        <w:rPr>
          <w:rStyle w:val="indexRefchap"/>
        </w:rPr>
        <w:t>7:</w:t>
      </w:r>
      <w:r w:rsidR="00DC6AA6" w:rsidRPr="00230826">
        <w:rPr>
          <w:rStyle w:val="indexRefpar"/>
        </w:rPr>
        <w:t>2</w:t>
      </w:r>
      <w:r w:rsidR="00E65012">
        <w:t xml:space="preserve">, </w:t>
      </w:r>
      <w:r w:rsidR="00DC6AA6" w:rsidRPr="00230826">
        <w:rPr>
          <w:rStyle w:val="indexRefchap"/>
        </w:rPr>
        <w:t>22:</w:t>
      </w:r>
      <w:r w:rsidR="00DC6AA6" w:rsidRPr="00230826">
        <w:rPr>
          <w:rStyle w:val="indexRefpar"/>
        </w:rPr>
        <w:t>3</w:t>
      </w:r>
      <w:r w:rsidR="00E65012">
        <w:t xml:space="preserve">, </w:t>
      </w:r>
      <w:r w:rsidR="00DC6AA6" w:rsidRPr="00230826">
        <w:rPr>
          <w:rStyle w:val="indexRefchap"/>
        </w:rPr>
        <w:t>25:</w:t>
      </w:r>
      <w:r w:rsidR="00DC6AA6" w:rsidRPr="00230826">
        <w:rPr>
          <w:rStyle w:val="indexRefpar"/>
        </w:rPr>
        <w:t>33–52</w:t>
      </w:r>
      <w:r w:rsidR="00E65012">
        <w:t xml:space="preserve">, </w:t>
      </w:r>
      <w:r w:rsidR="00DC6AA6" w:rsidRPr="00230826">
        <w:rPr>
          <w:rStyle w:val="indexRefchap"/>
        </w:rPr>
        <w:t>26:</w:t>
      </w:r>
      <w:r w:rsidR="00DC6AA6" w:rsidRPr="00230826">
        <w:rPr>
          <w:rStyle w:val="indexRefpar"/>
        </w:rPr>
        <w:t>23</w:t>
      </w:r>
      <w:r w:rsidR="00E65012">
        <w:t xml:space="preserve">, </w:t>
      </w:r>
      <w:r w:rsidR="00DC6AA6" w:rsidRPr="00230826">
        <w:rPr>
          <w:rStyle w:val="indexRefchap"/>
        </w:rPr>
        <w:t>26:</w:t>
      </w:r>
      <w:r w:rsidR="00DC6AA6" w:rsidRPr="00230826">
        <w:rPr>
          <w:rStyle w:val="indexRefpar"/>
        </w:rPr>
        <w:t>44</w:t>
      </w:r>
      <w:r w:rsidR="00E65012">
        <w:t xml:space="preserve">, </w:t>
      </w:r>
      <w:r w:rsidR="00DC6AA6" w:rsidRPr="00230826">
        <w:rPr>
          <w:rStyle w:val="indexRefchap"/>
        </w:rPr>
        <w:t>30</w:t>
      </w:r>
      <w:r w:rsidR="00E65012">
        <w:t xml:space="preserve">, </w:t>
      </w:r>
      <w:r w:rsidR="00E65012">
        <w:rPr>
          <w:rStyle w:val="indexRefchap"/>
        </w:rPr>
        <w:t>31</w:t>
      </w:r>
      <w:r w:rsidR="00077473">
        <w:t xml:space="preserve">, </w:t>
      </w:r>
      <w:r w:rsidR="00DC6AA6" w:rsidRPr="00230826">
        <w:rPr>
          <w:rStyle w:val="indexRefchap"/>
        </w:rPr>
        <w:t>36:</w:t>
      </w:r>
      <w:r w:rsidR="00DC6AA6" w:rsidRPr="00230826">
        <w:rPr>
          <w:rStyle w:val="indexRefpar"/>
        </w:rPr>
        <w:t>9</w:t>
      </w:r>
    </w:p>
    <w:p w14:paraId="3EB4D2C7" w14:textId="77777777" w:rsidR="00E67803" w:rsidRDefault="00C57E99" w:rsidP="00077473">
      <w:pPr>
        <w:pStyle w:val="Index-2"/>
      </w:pPr>
      <w:r w:rsidRPr="002B1019">
        <w:t>effect of</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220</w:t>
      </w:r>
      <w:r w:rsidRPr="006E548C">
        <w:rPr>
          <w:rStyle w:val="indexpagenumbercontinued"/>
        </w:rPr>
        <w:t>–2</w:t>
      </w:r>
      <w:r w:rsidR="00DC6AA6" w:rsidRPr="00230826">
        <w:rPr>
          <w:rStyle w:val="indexpagenumbercomma"/>
        </w:rPr>
        <w:t xml:space="preserve">, </w:t>
      </w:r>
      <w:r w:rsidR="00DC6AA6" w:rsidRPr="00230826">
        <w:rPr>
          <w:rStyle w:val="indexpagenumberchecked"/>
        </w:rPr>
        <w:t>273</w:t>
      </w:r>
      <w:r w:rsidRPr="006E548C">
        <w:rPr>
          <w:rStyle w:val="indexpagenumbercontinued"/>
        </w:rPr>
        <w:t>–4</w:t>
      </w:r>
      <w:r w:rsidR="00077473">
        <w:t xml:space="preserve">, </w:t>
      </w:r>
      <w:r w:rsidR="00DC6AA6" w:rsidRPr="00230826">
        <w:rPr>
          <w:rStyle w:val="indexRefchap"/>
        </w:rPr>
        <w:t>18:</w:t>
      </w:r>
      <w:r w:rsidR="00DC6AA6" w:rsidRPr="00230826">
        <w:rPr>
          <w:rStyle w:val="indexRefpar"/>
        </w:rPr>
        <w:t>43</w:t>
      </w:r>
      <w:r w:rsidR="00077473">
        <w:t xml:space="preserve">, </w:t>
      </w:r>
      <w:r w:rsidR="00DC6AA6" w:rsidRPr="00230826">
        <w:rPr>
          <w:rStyle w:val="indexRefchap"/>
        </w:rPr>
        <w:t>18:</w:t>
      </w:r>
      <w:r w:rsidR="00DC6AA6" w:rsidRPr="00230826">
        <w:rPr>
          <w:rStyle w:val="indexRefpar"/>
        </w:rPr>
        <w:t>49–62</w:t>
      </w:r>
      <w:r w:rsidR="00077473">
        <w:t xml:space="preserve">, </w:t>
      </w:r>
      <w:r w:rsidR="00DC6AA6" w:rsidRPr="00230826">
        <w:rPr>
          <w:rStyle w:val="indexRefchap"/>
        </w:rPr>
        <w:t>24:</w:t>
      </w:r>
      <w:r w:rsidR="00DC6AA6" w:rsidRPr="00230826">
        <w:rPr>
          <w:rStyle w:val="indexRefpar"/>
        </w:rPr>
        <w:t>3–5</w:t>
      </w:r>
    </w:p>
    <w:p w14:paraId="3A070378" w14:textId="77777777" w:rsidR="00E67803" w:rsidRDefault="00C57E99" w:rsidP="00540406">
      <w:pPr>
        <w:pStyle w:val="Index-2"/>
      </w:pPr>
      <w:r w:rsidRPr="002B1019">
        <w:t>expulsion of, from community</w:t>
      </w:r>
      <w:r w:rsidR="00DC6AA6" w:rsidRPr="00230826">
        <w:rPr>
          <w:rStyle w:val="indexpagenumbercomma"/>
        </w:rPr>
        <w:t xml:space="preserve">, </w:t>
      </w:r>
      <w:r w:rsidR="00DC6AA6" w:rsidRPr="00230826">
        <w:rPr>
          <w:rStyle w:val="indexpagenumberchecked"/>
        </w:rPr>
        <w:t>255</w:t>
      </w:r>
      <w:r w:rsidRPr="006E548C">
        <w:rPr>
          <w:rStyle w:val="indexpagenumbercontinued"/>
        </w:rPr>
        <w:t>–7</w:t>
      </w:r>
      <w:r w:rsidR="00DC6AA6" w:rsidRPr="00230826">
        <w:rPr>
          <w:rStyle w:val="indexpagenumbercomma"/>
        </w:rPr>
        <w:t xml:space="preserve">, </w:t>
      </w:r>
      <w:r w:rsidR="00DC6AA6" w:rsidRPr="00230826">
        <w:rPr>
          <w:rStyle w:val="indexpagenumberchecked"/>
        </w:rPr>
        <w:t>341</w:t>
      </w:r>
      <w:r w:rsidR="00DC6AA6" w:rsidRPr="00230826">
        <w:rPr>
          <w:rStyle w:val="indexpagenumbercomma"/>
        </w:rPr>
        <w:t xml:space="preserve">, </w:t>
      </w:r>
      <w:r w:rsidR="00DC6AA6" w:rsidRPr="00230826">
        <w:rPr>
          <w:rStyle w:val="indexpagenumberchecked"/>
        </w:rPr>
        <w:t>342</w:t>
      </w:r>
      <w:r w:rsidR="00DC6AA6" w:rsidRPr="00230826">
        <w:rPr>
          <w:rStyle w:val="indexpagenumbercomma"/>
        </w:rPr>
        <w:t xml:space="preserve">, </w:t>
      </w:r>
      <w:r w:rsidR="00DC6AA6" w:rsidRPr="00230826">
        <w:rPr>
          <w:rStyle w:val="indexpagenumberchecked"/>
        </w:rPr>
        <w:t>359</w:t>
      </w:r>
      <w:r w:rsidRPr="006E548C">
        <w:rPr>
          <w:rStyle w:val="indexpagenumbercontinued"/>
        </w:rPr>
        <w:t>–67</w:t>
      </w:r>
      <w:r w:rsidR="00085A4C">
        <w:t xml:space="preserve">, </w:t>
      </w:r>
      <w:r w:rsidR="00DC6AA6" w:rsidRPr="00230826">
        <w:rPr>
          <w:rStyle w:val="indexRefchap"/>
        </w:rPr>
        <w:t>22:</w:t>
      </w:r>
      <w:r w:rsidR="00DC6AA6" w:rsidRPr="00230826">
        <w:rPr>
          <w:rStyle w:val="indexRefpar"/>
        </w:rPr>
        <w:t>11–15</w:t>
      </w:r>
      <w:r w:rsidR="00085A4C">
        <w:t xml:space="preserve">, </w:t>
      </w:r>
      <w:r w:rsidR="00DC6AA6" w:rsidRPr="00230826">
        <w:rPr>
          <w:rStyle w:val="indexRefchap"/>
        </w:rPr>
        <w:t>30:</w:t>
      </w:r>
      <w:r w:rsidR="00DC6AA6" w:rsidRPr="00230826">
        <w:rPr>
          <w:rStyle w:val="indexRefpar"/>
        </w:rPr>
        <w:t>46</w:t>
      </w:r>
      <w:r w:rsidR="00540406">
        <w:t xml:space="preserve">, </w:t>
      </w:r>
      <w:r w:rsidR="00DC6AA6" w:rsidRPr="00230826">
        <w:rPr>
          <w:rStyle w:val="indexRefchap"/>
        </w:rPr>
        <w:t>30:</w:t>
      </w:r>
      <w:r w:rsidR="00DC6AA6" w:rsidRPr="00230826">
        <w:rPr>
          <w:rStyle w:val="indexRefpar"/>
        </w:rPr>
        <w:t>50–51</w:t>
      </w:r>
      <w:r w:rsidR="00540406">
        <w:t xml:space="preserve">, </w:t>
      </w:r>
      <w:r w:rsidR="00DC6AA6" w:rsidRPr="00230826">
        <w:rPr>
          <w:rStyle w:val="indexRefchap"/>
        </w:rPr>
        <w:t>32:</w:t>
      </w:r>
      <w:r w:rsidR="00DC6AA6" w:rsidRPr="00230826">
        <w:rPr>
          <w:rStyle w:val="indexRefpar"/>
        </w:rPr>
        <w:t>40–90</w:t>
      </w:r>
    </w:p>
    <w:p w14:paraId="3A1CF101" w14:textId="77777777" w:rsidR="001C50F8" w:rsidRDefault="00C57E99">
      <w:pPr>
        <w:pStyle w:val="Index-3"/>
      </w:pPr>
      <w:r w:rsidRPr="002B1019">
        <w:t>need for</w:t>
      </w:r>
      <w:r w:rsidR="00DC6AA6" w:rsidRPr="00230826">
        <w:rPr>
          <w:rStyle w:val="indexpagenumbercomma"/>
        </w:rPr>
        <w:t xml:space="preserve">, </w:t>
      </w:r>
      <w:r w:rsidR="00DC6AA6" w:rsidRPr="00230826">
        <w:rPr>
          <w:rStyle w:val="indexpagenumberchecked"/>
        </w:rPr>
        <w:t>255</w:t>
      </w:r>
      <w:r w:rsidR="00540406">
        <w:t xml:space="preserve">, </w:t>
      </w:r>
      <w:r w:rsidR="00DC6AA6" w:rsidRPr="00230826">
        <w:rPr>
          <w:rStyle w:val="indexRefchap"/>
        </w:rPr>
        <w:t>22:</w:t>
      </w:r>
      <w:r w:rsidR="00DC6AA6" w:rsidRPr="00230826">
        <w:rPr>
          <w:rStyle w:val="indexRefpar"/>
        </w:rPr>
        <w:t>7–13</w:t>
      </w:r>
    </w:p>
    <w:p w14:paraId="0356881C" w14:textId="77777777" w:rsidR="001C50F8" w:rsidRDefault="00C57E99">
      <w:pPr>
        <w:pStyle w:val="Index-2"/>
      </w:pPr>
      <w:r w:rsidRPr="002B1019">
        <w:t>factors turning believers into</w:t>
      </w:r>
      <w:r w:rsidR="00DC6AA6" w:rsidRPr="00230826">
        <w:rPr>
          <w:rStyle w:val="indexpagenumbercomma"/>
        </w:rPr>
        <w:t xml:space="preserve">, </w:t>
      </w:r>
      <w:r w:rsidR="00DC6AA6" w:rsidRPr="00230826">
        <w:rPr>
          <w:rStyle w:val="indexpagenumberchecked"/>
        </w:rPr>
        <w:t>167</w:t>
      </w:r>
      <w:r w:rsidR="00540406">
        <w:t xml:space="preserve">, </w:t>
      </w:r>
      <w:r w:rsidR="00DC6AA6" w:rsidRPr="00230826">
        <w:rPr>
          <w:rStyle w:val="indexRefchap"/>
        </w:rPr>
        <w:t>13:</w:t>
      </w:r>
      <w:r w:rsidR="00DC6AA6" w:rsidRPr="00230826">
        <w:rPr>
          <w:rStyle w:val="indexRefpar"/>
        </w:rPr>
        <w:t>11–12</w:t>
      </w:r>
    </w:p>
    <w:p w14:paraId="29B05E5C" w14:textId="77777777" w:rsidR="001C50F8" w:rsidRDefault="00C57E99">
      <w:pPr>
        <w:pStyle w:val="Index-2"/>
      </w:pPr>
      <w:r w:rsidRPr="002B1019">
        <w:t>failure of, to destroy Cause</w:t>
      </w:r>
      <w:r w:rsidR="00DC6AA6" w:rsidRPr="00230826">
        <w:rPr>
          <w:rStyle w:val="indexpagenumbercomma"/>
        </w:rPr>
        <w:t xml:space="preserve">, </w:t>
      </w:r>
      <w:r w:rsidR="00DC6AA6" w:rsidRPr="00230826">
        <w:rPr>
          <w:rStyle w:val="indexpagenumberchecked"/>
        </w:rPr>
        <w:t>156</w:t>
      </w:r>
      <w:r w:rsidR="00540406">
        <w:t xml:space="preserve">, </w:t>
      </w:r>
      <w:r w:rsidR="00DC6AA6" w:rsidRPr="00230826">
        <w:rPr>
          <w:rStyle w:val="indexRefchap"/>
        </w:rPr>
        <w:t>12:</w:t>
      </w:r>
      <w:r w:rsidR="00DC6AA6" w:rsidRPr="00230826">
        <w:rPr>
          <w:rStyle w:val="indexRefpar"/>
        </w:rPr>
        <w:t>7</w:t>
      </w:r>
    </w:p>
    <w:p w14:paraId="6E20AE22" w14:textId="77777777" w:rsidR="00E67803" w:rsidRDefault="00C57E99">
      <w:pPr>
        <w:pStyle w:val="Index-2"/>
      </w:pPr>
      <w:r w:rsidRPr="002B1019">
        <w:t xml:space="preserve">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Family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76C54FD3" w14:textId="77777777" w:rsidR="00E67803" w:rsidRDefault="00C57E99" w:rsidP="00540406">
      <w:pPr>
        <w:pStyle w:val="Index-2"/>
      </w:pPr>
      <w:r w:rsidRPr="002B1019">
        <w:t>fate of</w:t>
      </w:r>
      <w:r w:rsidR="00DC6AA6" w:rsidRPr="00230826">
        <w:rPr>
          <w:rStyle w:val="indexpagenumbercomma"/>
        </w:rPr>
        <w:t xml:space="preserve">, </w:t>
      </w:r>
      <w:r w:rsidR="00DC6AA6" w:rsidRPr="00230826">
        <w:rPr>
          <w:rStyle w:val="indexpagenumberchecked"/>
        </w:rPr>
        <w:t>251</w:t>
      </w:r>
      <w:r w:rsidRPr="006E548C">
        <w:rPr>
          <w:rStyle w:val="indexpagenumbercontinued"/>
        </w:rPr>
        <w:t>–2</w:t>
      </w:r>
      <w:r w:rsidR="00540406">
        <w:t xml:space="preserve">, </w:t>
      </w:r>
      <w:r w:rsidR="00DC6AA6" w:rsidRPr="00230826">
        <w:rPr>
          <w:rStyle w:val="indexRefchap"/>
        </w:rPr>
        <w:t>21:</w:t>
      </w:r>
      <w:r w:rsidR="00DC6AA6" w:rsidRPr="00230826">
        <w:rPr>
          <w:rStyle w:val="indexRefpar"/>
        </w:rPr>
        <w:t>27–32</w:t>
      </w:r>
    </w:p>
    <w:p w14:paraId="0A944D10" w14:textId="77777777" w:rsidR="00E67803" w:rsidRDefault="00C57E99" w:rsidP="00540406">
      <w:pPr>
        <w:pStyle w:val="Index-2"/>
      </w:pPr>
      <w:r w:rsidRPr="002B1019">
        <w:t xml:space="preserve">forgiven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337</w:t>
      </w:r>
      <w:r w:rsidR="00540406">
        <w:t xml:space="preserve">, </w:t>
      </w:r>
      <w:r w:rsidR="00DC6AA6" w:rsidRPr="00230826">
        <w:rPr>
          <w:rStyle w:val="indexRefchap"/>
        </w:rPr>
        <w:t>19:</w:t>
      </w:r>
      <w:r w:rsidR="00DC6AA6" w:rsidRPr="00230826">
        <w:rPr>
          <w:rStyle w:val="indexRefpar"/>
        </w:rPr>
        <w:t>33</w:t>
      </w:r>
      <w:r w:rsidR="00540406">
        <w:t xml:space="preserve">, </w:t>
      </w:r>
      <w:r w:rsidR="00DC6AA6" w:rsidRPr="00230826">
        <w:rPr>
          <w:rStyle w:val="indexRefchap"/>
        </w:rPr>
        <w:t>30:</w:t>
      </w:r>
      <w:r w:rsidR="00DC6AA6" w:rsidRPr="00230826">
        <w:rPr>
          <w:rStyle w:val="indexRefpar"/>
        </w:rPr>
        <w:t>22</w:t>
      </w:r>
    </w:p>
    <w:p w14:paraId="765D1894" w14:textId="77777777" w:rsidR="00E67803" w:rsidRDefault="00C57E99" w:rsidP="00DD4183">
      <w:pPr>
        <w:pStyle w:val="Index-2"/>
      </w:pPr>
      <w:r w:rsidRPr="002B1019">
        <w:t>foundations of, laid</w:t>
      </w:r>
      <w:r w:rsidR="00DC6AA6" w:rsidRPr="00230826">
        <w:rPr>
          <w:rStyle w:val="indexpagenumbercomma"/>
        </w:rPr>
        <w:t xml:space="preserve">, </w:t>
      </w:r>
      <w:r w:rsidR="00DC6AA6" w:rsidRPr="00230826">
        <w:rPr>
          <w:rStyle w:val="indexpagenumberchecked"/>
        </w:rPr>
        <w:t>150</w:t>
      </w:r>
      <w:r w:rsidR="00DD4183">
        <w:t xml:space="preserve">, </w:t>
      </w:r>
      <w:r w:rsidR="00DC6AA6" w:rsidRPr="00230826">
        <w:rPr>
          <w:rStyle w:val="indexRefchap"/>
        </w:rPr>
        <w:t>11:</w:t>
      </w:r>
      <w:r w:rsidR="00DC6AA6" w:rsidRPr="00230826">
        <w:rPr>
          <w:rStyle w:val="indexRefpar"/>
        </w:rPr>
        <w:t>9</w:t>
      </w:r>
    </w:p>
    <w:p w14:paraId="6C84E7B0" w14:textId="77777777" w:rsidR="00E67803" w:rsidRDefault="00C57E99" w:rsidP="00DD4183">
      <w:pPr>
        <w:pStyle w:val="Index-2"/>
      </w:pPr>
      <w:r w:rsidRPr="002B1019">
        <w:t xml:space="preserve">misrepresent </w:t>
      </w: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motives for</w:t>
      </w:r>
      <w:r>
        <w:t xml:space="preserve"> </w:t>
      </w:r>
      <w:r w:rsidRPr="002B1019">
        <w:t xml:space="preserve">building Shrine of the </w:t>
      </w:r>
      <w:r w:rsidRPr="000C7039">
        <w:rPr>
          <w:highlight w:val="yellow"/>
        </w:rPr>
        <w:t>Báb</w:t>
      </w:r>
      <w:r w:rsidR="00DC6AA6" w:rsidRPr="00230826">
        <w:rPr>
          <w:rStyle w:val="indexpagenumbercomma"/>
        </w:rPr>
        <w:t xml:space="preserve">, </w:t>
      </w:r>
      <w:r w:rsidR="00DC6AA6" w:rsidRPr="00230826">
        <w:rPr>
          <w:rStyle w:val="indexpagenumberchecked"/>
        </w:rPr>
        <w:t>224</w:t>
      </w:r>
      <w:r w:rsidR="00DC6AA6" w:rsidRPr="00230826">
        <w:rPr>
          <w:rStyle w:val="indexpagenumbercomma"/>
        </w:rPr>
        <w:t xml:space="preserve">, </w:t>
      </w:r>
      <w:r w:rsidR="00DC6AA6" w:rsidRPr="00230826">
        <w:rPr>
          <w:rStyle w:val="indexpagenumberchecked"/>
        </w:rPr>
        <w:t>227</w:t>
      </w:r>
      <w:r w:rsidR="00DD4183">
        <w:t xml:space="preserve">, </w:t>
      </w:r>
      <w:r w:rsidR="00DC6AA6" w:rsidRPr="00230826">
        <w:rPr>
          <w:rStyle w:val="indexRefchap"/>
        </w:rPr>
        <w:t>19:</w:t>
      </w:r>
      <w:r w:rsidR="00DC6AA6" w:rsidRPr="00230826">
        <w:rPr>
          <w:rStyle w:val="indexRefpar"/>
        </w:rPr>
        <w:t>10</w:t>
      </w:r>
      <w:r w:rsidR="00DD4183">
        <w:t xml:space="preserve">, </w:t>
      </w:r>
      <w:r w:rsidR="00DC6AA6" w:rsidRPr="00230826">
        <w:rPr>
          <w:rStyle w:val="indexRefchap"/>
        </w:rPr>
        <w:t>19:</w:t>
      </w:r>
      <w:r w:rsidR="00DC6AA6" w:rsidRPr="00230826">
        <w:rPr>
          <w:rStyle w:val="indexRefpar"/>
        </w:rPr>
        <w:t>23–25</w:t>
      </w:r>
    </w:p>
    <w:p w14:paraId="41B949F1" w14:textId="77777777" w:rsidR="00E67803" w:rsidRDefault="00C57E99" w:rsidP="00233E7A">
      <w:pPr>
        <w:pStyle w:val="Index-2"/>
      </w:pPr>
      <w:r w:rsidRPr="002B1019">
        <w:t xml:space="preserve">not cast out during life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166</w:t>
      </w:r>
      <w:r w:rsidRPr="006E548C">
        <w:rPr>
          <w:rStyle w:val="indexpagenumbercontinued"/>
        </w:rPr>
        <w:t>–7</w:t>
      </w:r>
      <w:r w:rsidR="00233E7A">
        <w:t xml:space="preserve">, </w:t>
      </w:r>
      <w:r w:rsidR="00DC6AA6" w:rsidRPr="00230826">
        <w:rPr>
          <w:rStyle w:val="indexRefchap"/>
        </w:rPr>
        <w:t>13:</w:t>
      </w:r>
      <w:r w:rsidR="00DC6AA6" w:rsidRPr="00230826">
        <w:rPr>
          <w:rStyle w:val="indexRefpar"/>
        </w:rPr>
        <w:t>9–10</w:t>
      </w:r>
    </w:p>
    <w:p w14:paraId="7C5677E4" w14:textId="77777777" w:rsidR="00E67803" w:rsidRDefault="00C57E99" w:rsidP="00A756FE">
      <w:pPr>
        <w:pStyle w:val="Index-2"/>
      </w:pPr>
      <w:r w:rsidRPr="002B1019">
        <w:t xml:space="preserve">occupy </w:t>
      </w:r>
      <w:r w:rsidRPr="000C7039">
        <w:rPr>
          <w:highlight w:val="yellow"/>
        </w:rPr>
        <w:t>Bahjí</w:t>
      </w:r>
      <w:r w:rsidR="00DC6AA6" w:rsidRPr="00230826">
        <w:rPr>
          <w:rStyle w:val="indexpagenumbercomma"/>
        </w:rPr>
        <w:t xml:space="preserve">, </w:t>
      </w:r>
      <w:r w:rsidR="00DC6AA6" w:rsidRPr="00230826">
        <w:rPr>
          <w:rStyle w:val="indexpagenumberchecked"/>
        </w:rPr>
        <w:t>175</w:t>
      </w:r>
      <w:r w:rsidRPr="006E548C">
        <w:rPr>
          <w:rStyle w:val="indexpagenumbercontinued"/>
        </w:rPr>
        <w:t>–6</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328</w:t>
      </w:r>
      <w:r w:rsidRPr="006E548C">
        <w:rPr>
          <w:rStyle w:val="indexpagenumbercontinued"/>
        </w:rPr>
        <w:t>–31</w:t>
      </w:r>
      <w:r w:rsidR="00233E7A">
        <w:t xml:space="preserve">, </w:t>
      </w:r>
      <w:r w:rsidR="00DC6AA6" w:rsidRPr="00230826">
        <w:rPr>
          <w:rStyle w:val="indexRefchap"/>
        </w:rPr>
        <w:t>14:</w:t>
      </w:r>
      <w:r w:rsidR="00DC6AA6" w:rsidRPr="00230826">
        <w:rPr>
          <w:rStyle w:val="indexRefpar"/>
        </w:rPr>
        <w:t>21</w:t>
      </w:r>
      <w:r w:rsidR="00233E7A">
        <w:t xml:space="preserve">, </w:t>
      </w:r>
      <w:r w:rsidR="00DC6AA6" w:rsidRPr="00230826">
        <w:rPr>
          <w:rStyle w:val="indexRefchap"/>
        </w:rPr>
        <w:t>19:</w:t>
      </w:r>
      <w:r w:rsidR="00DC6AA6" w:rsidRPr="00230826">
        <w:rPr>
          <w:rStyle w:val="indexRefpar"/>
        </w:rPr>
        <w:t>6</w:t>
      </w:r>
      <w:r w:rsidR="003D578C">
        <w:t xml:space="preserve">, </w:t>
      </w:r>
      <w:r w:rsidR="00DC6AA6" w:rsidRPr="00230826">
        <w:rPr>
          <w:rStyle w:val="indexRefchap"/>
        </w:rPr>
        <w:t>21:</w:t>
      </w:r>
      <w:r w:rsidR="00DC6AA6" w:rsidRPr="00230826">
        <w:rPr>
          <w:rStyle w:val="indexRefpar"/>
        </w:rPr>
        <w:t>32</w:t>
      </w:r>
      <w:r w:rsidR="00A756FE">
        <w:t xml:space="preserve">, </w:t>
      </w:r>
      <w:r w:rsidR="00DC6AA6" w:rsidRPr="00230826">
        <w:rPr>
          <w:rStyle w:val="indexRefchap"/>
        </w:rPr>
        <w:t>29:</w:t>
      </w:r>
      <w:r w:rsidR="00DC6AA6" w:rsidRPr="00230826">
        <w:rPr>
          <w:rStyle w:val="indexRefpar"/>
        </w:rPr>
        <w:t>29–41</w:t>
      </w:r>
    </w:p>
    <w:p w14:paraId="1C4261C3" w14:textId="77777777" w:rsidR="00E67803" w:rsidRDefault="00C57E99" w:rsidP="003D578C">
      <w:pPr>
        <w:pStyle w:val="Index-2"/>
      </w:pPr>
      <w:r w:rsidRPr="002B1019">
        <w:t>old a</w:t>
      </w:r>
      <w:r w:rsidR="003D578C">
        <w:t>n</w:t>
      </w:r>
      <w:r w:rsidRPr="002B1019">
        <w:t>d new, join hands</w:t>
      </w:r>
      <w:r w:rsidR="00DC6AA6" w:rsidRPr="00230826">
        <w:rPr>
          <w:rStyle w:val="indexpagenumbercomma"/>
        </w:rPr>
        <w:t xml:space="preserve">, </w:t>
      </w:r>
      <w:r w:rsidR="00DC6AA6" w:rsidRPr="00230826">
        <w:rPr>
          <w:rStyle w:val="indexpagenumberchecked"/>
        </w:rPr>
        <w:t>345</w:t>
      </w:r>
      <w:r w:rsidR="00DC6AA6" w:rsidRPr="00230826">
        <w:rPr>
          <w:rStyle w:val="indexpagenumbercomma"/>
        </w:rPr>
        <w:t xml:space="preserve">, </w:t>
      </w:r>
      <w:r w:rsidR="00DC6AA6" w:rsidRPr="00230826">
        <w:rPr>
          <w:rStyle w:val="indexpagenumberchecked"/>
        </w:rPr>
        <w:t>354</w:t>
      </w:r>
      <w:r w:rsidR="00DC6AA6" w:rsidRPr="00230826">
        <w:rPr>
          <w:rStyle w:val="indexpagenumbercomma"/>
        </w:rPr>
        <w:t xml:space="preserve">, </w:t>
      </w:r>
      <w:r w:rsidR="00DC6AA6" w:rsidRPr="00230826">
        <w:rPr>
          <w:rStyle w:val="indexpagenumberchecked"/>
        </w:rPr>
        <w:t>363</w:t>
      </w:r>
      <w:r w:rsidRPr="006E548C">
        <w:rPr>
          <w:rStyle w:val="indexpagenumbercontinued"/>
        </w:rPr>
        <w:t>–4</w:t>
      </w:r>
      <w:r w:rsidR="003D578C">
        <w:t xml:space="preserve">, </w:t>
      </w:r>
      <w:r w:rsidR="00DC6AA6" w:rsidRPr="00230826">
        <w:rPr>
          <w:rStyle w:val="indexRefchap"/>
        </w:rPr>
        <w:t>31:</w:t>
      </w:r>
      <w:r w:rsidR="00DC6AA6" w:rsidRPr="00230826">
        <w:rPr>
          <w:rStyle w:val="indexRefpar"/>
        </w:rPr>
        <w:t>8</w:t>
      </w:r>
      <w:r w:rsidR="003D578C">
        <w:t xml:space="preserve">, </w:t>
      </w:r>
      <w:r w:rsidR="00DC6AA6" w:rsidRPr="00230826">
        <w:rPr>
          <w:rStyle w:val="indexRefchap"/>
        </w:rPr>
        <w:t>32:</w:t>
      </w:r>
      <w:r w:rsidR="00DC6AA6" w:rsidRPr="00230826">
        <w:rPr>
          <w:rStyle w:val="indexRefpar"/>
        </w:rPr>
        <w:t>11</w:t>
      </w:r>
      <w:r w:rsidR="003D578C">
        <w:t xml:space="preserve">, </w:t>
      </w:r>
      <w:r w:rsidR="00DC6AA6" w:rsidRPr="00230826">
        <w:rPr>
          <w:rStyle w:val="indexRefchap"/>
        </w:rPr>
        <w:t>32:</w:t>
      </w:r>
      <w:r w:rsidR="00DC6AA6" w:rsidRPr="00230826">
        <w:rPr>
          <w:rStyle w:val="indexRefpar"/>
        </w:rPr>
        <w:t>76</w:t>
      </w:r>
    </w:p>
    <w:p w14:paraId="39AD3A1A" w14:textId="77777777" w:rsidR="00E67803" w:rsidRDefault="00C57E99" w:rsidP="003D578C">
      <w:pPr>
        <w:pStyle w:val="Index-2"/>
      </w:pPr>
      <w:r w:rsidRPr="002B1019">
        <w:t xml:space="preserve">opposed to </w:t>
      </w:r>
      <w:r w:rsidRPr="000C7039">
        <w:rPr>
          <w:highlight w:val="cyan"/>
        </w:rPr>
        <w:t>Shoghi Effendi</w:t>
      </w:r>
      <w:r w:rsidR="00DC6AA6" w:rsidRPr="00230826">
        <w:rPr>
          <w:rStyle w:val="indexpagenumbercomma"/>
        </w:rPr>
        <w:t xml:space="preserve">, </w:t>
      </w:r>
      <w:r w:rsidR="00DC6AA6" w:rsidRPr="00230826">
        <w:rPr>
          <w:rStyle w:val="indexpagenumberchecked"/>
        </w:rPr>
        <w:t>253</w:t>
      </w:r>
      <w:r w:rsidR="00DC6AA6" w:rsidRPr="00230826">
        <w:rPr>
          <w:rStyle w:val="indexpagenumbercomma"/>
        </w:rPr>
        <w:t xml:space="preserve">, </w:t>
      </w:r>
      <w:r w:rsidR="00DC6AA6" w:rsidRPr="00230826">
        <w:rPr>
          <w:rStyle w:val="indexpagenumberchecked"/>
        </w:rPr>
        <w:t>287</w:t>
      </w:r>
      <w:r w:rsidRPr="006E548C">
        <w:rPr>
          <w:rStyle w:val="indexpagenumbercontinued"/>
        </w:rPr>
        <w:t>–91</w:t>
      </w:r>
      <w:r w:rsidR="003D578C">
        <w:t xml:space="preserve">, </w:t>
      </w:r>
      <w:r w:rsidR="00DC6AA6" w:rsidRPr="00230826">
        <w:rPr>
          <w:rStyle w:val="indexRefchap"/>
        </w:rPr>
        <w:t>22:</w:t>
      </w:r>
      <w:r w:rsidR="00DC6AA6" w:rsidRPr="00230826">
        <w:rPr>
          <w:rStyle w:val="indexRefpar"/>
        </w:rPr>
        <w:t>3</w:t>
      </w:r>
      <w:r w:rsidR="003D578C">
        <w:t xml:space="preserve">, </w:t>
      </w:r>
      <w:r w:rsidR="00DC6AA6" w:rsidRPr="00230826">
        <w:rPr>
          <w:rStyle w:val="indexRefchap"/>
        </w:rPr>
        <w:t>25:</w:t>
      </w:r>
      <w:r w:rsidR="00DC6AA6" w:rsidRPr="00230826">
        <w:rPr>
          <w:rStyle w:val="indexRefpar"/>
        </w:rPr>
        <w:t>34–52</w:t>
      </w:r>
    </w:p>
    <w:p w14:paraId="459ABD21" w14:textId="77777777" w:rsidR="00E67803" w:rsidRDefault="00C57E99" w:rsidP="003D578C">
      <w:pPr>
        <w:pStyle w:val="Index-2"/>
      </w:pPr>
      <w:r w:rsidRPr="002B1019">
        <w:t>in Persia</w:t>
      </w:r>
      <w:r w:rsidR="00DC6AA6" w:rsidRPr="00230826">
        <w:rPr>
          <w:rStyle w:val="indexpagenumbercomma"/>
        </w:rPr>
        <w:t xml:space="preserve">, </w:t>
      </w:r>
      <w:r w:rsidR="00DC6AA6" w:rsidRPr="00230826">
        <w:rPr>
          <w:rStyle w:val="indexpagenumberchecked"/>
        </w:rPr>
        <w:t>165</w:t>
      </w:r>
      <w:r w:rsidRPr="006E548C">
        <w:rPr>
          <w:rStyle w:val="indexpagenumbercontinued"/>
        </w:rPr>
        <w:t>–6</w:t>
      </w:r>
      <w:r w:rsidR="00DC6AA6" w:rsidRPr="00230826">
        <w:rPr>
          <w:rStyle w:val="indexpagenumbercomma"/>
        </w:rPr>
        <w:t xml:space="preserve">, </w:t>
      </w:r>
      <w:r w:rsidR="00DC6AA6" w:rsidRPr="00230826">
        <w:rPr>
          <w:rStyle w:val="indexpagenumberchecked"/>
        </w:rPr>
        <w:t>208</w:t>
      </w:r>
      <w:r w:rsidRPr="006E548C">
        <w:rPr>
          <w:rStyle w:val="indexpagenumbercontinued"/>
        </w:rPr>
        <w:t>–22</w:t>
      </w:r>
      <w:r w:rsidR="00DC6AA6" w:rsidRPr="00230826">
        <w:rPr>
          <w:rStyle w:val="indexpagenumbercomma"/>
        </w:rPr>
        <w:t xml:space="preserve">, </w:t>
      </w:r>
      <w:r w:rsidR="00DC6AA6" w:rsidRPr="00230826">
        <w:rPr>
          <w:rStyle w:val="indexpagenumberchecked"/>
        </w:rPr>
        <w:t>332</w:t>
      </w:r>
      <w:r w:rsidRPr="006E548C">
        <w:rPr>
          <w:rStyle w:val="indexpagenumbercontinued"/>
        </w:rPr>
        <w:t>–42</w:t>
      </w:r>
      <w:r w:rsidR="003D578C">
        <w:t xml:space="preserve">, </w:t>
      </w:r>
      <w:r w:rsidR="00DC6AA6" w:rsidRPr="00230826">
        <w:rPr>
          <w:rStyle w:val="indexRefchap"/>
        </w:rPr>
        <w:t>13:</w:t>
      </w:r>
      <w:r w:rsidR="00DC6AA6" w:rsidRPr="00230826">
        <w:rPr>
          <w:rStyle w:val="indexRefpar"/>
        </w:rPr>
        <w:t>7–8</w:t>
      </w:r>
      <w:r w:rsidR="003D578C">
        <w:t xml:space="preserve">, </w:t>
      </w:r>
      <w:r w:rsidR="00DC6AA6" w:rsidRPr="00230826">
        <w:rPr>
          <w:rStyle w:val="indexRefchap"/>
        </w:rPr>
        <w:t>18</w:t>
      </w:r>
      <w:r w:rsidR="003D578C">
        <w:t xml:space="preserve">, </w:t>
      </w:r>
      <w:r w:rsidR="00DC6AA6" w:rsidRPr="00230826">
        <w:rPr>
          <w:rStyle w:val="indexRefchap"/>
        </w:rPr>
        <w:t>30</w:t>
      </w:r>
    </w:p>
    <w:p w14:paraId="5C5671FB" w14:textId="77777777" w:rsidR="00E67803" w:rsidRDefault="00C57E99" w:rsidP="006F3DAC">
      <w:pPr>
        <w:pStyle w:val="Index-2"/>
      </w:pPr>
      <w:r w:rsidRPr="002B1019">
        <w:t>powerlessness of</w:t>
      </w:r>
      <w:r w:rsidR="00DC6AA6" w:rsidRPr="00230826">
        <w:rPr>
          <w:rStyle w:val="indexpagenumbercomma"/>
        </w:rPr>
        <w:t xml:space="preserve">, </w:t>
      </w:r>
      <w:r w:rsidR="00DC6AA6" w:rsidRPr="00230826">
        <w:rPr>
          <w:rStyle w:val="indexpagenumberchecked"/>
        </w:rPr>
        <w:t>161</w:t>
      </w:r>
      <w:r w:rsidRPr="006E548C">
        <w:rPr>
          <w:rStyle w:val="indexpagenumbercontinued"/>
        </w:rPr>
        <w:t>–2</w:t>
      </w:r>
      <w:r w:rsidR="006F3DAC">
        <w:t xml:space="preserve">, </w:t>
      </w:r>
      <w:r w:rsidR="00DC6AA6" w:rsidRPr="00230826">
        <w:rPr>
          <w:rStyle w:val="indexRefchap"/>
        </w:rPr>
        <w:t>12:</w:t>
      </w:r>
      <w:r w:rsidR="00DC6AA6" w:rsidRPr="00230826">
        <w:rPr>
          <w:rStyle w:val="indexRefpar"/>
        </w:rPr>
        <w:t>26–29</w:t>
      </w:r>
    </w:p>
    <w:p w14:paraId="7B5F7F99" w14:textId="77777777" w:rsidR="00E67803" w:rsidRDefault="00C57E99" w:rsidP="006F3DAC">
      <w:pPr>
        <w:pStyle w:val="Index-2"/>
      </w:pPr>
      <w:r w:rsidRPr="002B1019">
        <w:t>praise teachers of Faith as a trick</w:t>
      </w:r>
      <w:r w:rsidR="00DC6AA6" w:rsidRPr="00230826">
        <w:rPr>
          <w:rStyle w:val="indexpagenumbercomma"/>
        </w:rPr>
        <w:t xml:space="preserve">, </w:t>
      </w:r>
      <w:r w:rsidR="00DC6AA6" w:rsidRPr="00230826">
        <w:rPr>
          <w:rStyle w:val="indexpagenumberchecked"/>
        </w:rPr>
        <w:t>177</w:t>
      </w:r>
      <w:r w:rsidR="006F3DAC">
        <w:t xml:space="preserve">, </w:t>
      </w:r>
      <w:r w:rsidR="00DC6AA6" w:rsidRPr="00230826">
        <w:rPr>
          <w:rStyle w:val="indexRefchap"/>
        </w:rPr>
        <w:t>14:</w:t>
      </w:r>
      <w:r w:rsidR="00DC6AA6" w:rsidRPr="00230826">
        <w:rPr>
          <w:rStyle w:val="indexRefpar"/>
        </w:rPr>
        <w:t>27</w:t>
      </w:r>
    </w:p>
    <w:p w14:paraId="19AF137C" w14:textId="77777777" w:rsidR="00E67803" w:rsidRDefault="00C57E99" w:rsidP="006F3DAC">
      <w:pPr>
        <w:pStyle w:val="Index-2"/>
      </w:pPr>
      <w:r w:rsidRPr="002B1019">
        <w:t>prayer for</w:t>
      </w:r>
      <w:r w:rsidR="00DC6AA6" w:rsidRPr="00230826">
        <w:rPr>
          <w:rStyle w:val="indexpagenumbercomma"/>
        </w:rPr>
        <w:t xml:space="preserve">, </w:t>
      </w:r>
      <w:r w:rsidR="00DC6AA6" w:rsidRPr="00230826">
        <w:rPr>
          <w:rStyle w:val="indexpagenumberchecked"/>
        </w:rPr>
        <w:t>259</w:t>
      </w:r>
      <w:r w:rsidR="006F3DAC">
        <w:t xml:space="preserve">, </w:t>
      </w:r>
      <w:r w:rsidR="00DC6AA6" w:rsidRPr="00230826">
        <w:rPr>
          <w:rStyle w:val="indexRefchap"/>
        </w:rPr>
        <w:t>22:</w:t>
      </w:r>
      <w:r w:rsidR="00DC6AA6" w:rsidRPr="00230826">
        <w:rPr>
          <w:rStyle w:val="indexRefpar"/>
        </w:rPr>
        <w:t>32–33</w:t>
      </w:r>
    </w:p>
    <w:p w14:paraId="6C8B3C1C" w14:textId="77777777" w:rsidR="00E67803" w:rsidRDefault="00C57E99" w:rsidP="006F3DAC">
      <w:pPr>
        <w:pStyle w:val="Index-2"/>
      </w:pPr>
      <w:r w:rsidRPr="002B1019">
        <w:t xml:space="preserve">principal, during Ministry of </w:t>
      </w:r>
      <w:r w:rsidRPr="000C7039">
        <w:rPr>
          <w:highlight w:val="yellow"/>
        </w:rPr>
        <w:t>ʿAbdu</w:t>
      </w:r>
      <w:r w:rsidR="00627ED1" w:rsidRPr="00627ED1">
        <w:rPr>
          <w:highlight w:val="yellow"/>
        </w:rPr>
        <w:t>’</w:t>
      </w:r>
      <w:r w:rsidRPr="000C7039">
        <w:rPr>
          <w:highlight w:val="yellow"/>
        </w:rPr>
        <w:t>l</w:t>
      </w:r>
      <w:r w:rsidR="00627ED1" w:rsidRPr="00627ED1">
        <w:rPr>
          <w:highlight w:val="yellow"/>
        </w:rPr>
        <w:t>-Bahá</w:t>
      </w:r>
      <w:r w:rsidR="00DC6AA6" w:rsidRPr="00230826">
        <w:rPr>
          <w:rStyle w:val="indexpagenumbercomma"/>
        </w:rPr>
        <w:t xml:space="preserve">, </w:t>
      </w:r>
      <w:r w:rsidR="00DC6AA6" w:rsidRPr="00230826">
        <w:rPr>
          <w:rStyle w:val="indexpagenumberchecked"/>
        </w:rPr>
        <w:t>164</w:t>
      </w:r>
      <w:r w:rsidRPr="006E548C">
        <w:rPr>
          <w:rStyle w:val="indexpagenumbercontinued"/>
        </w:rPr>
        <w:t>–9</w:t>
      </w:r>
      <w:r w:rsidR="006F3DAC">
        <w:t xml:space="preserve">, </w:t>
      </w:r>
      <w:r w:rsidR="00DC6AA6" w:rsidRPr="00230826">
        <w:rPr>
          <w:rStyle w:val="indexRefchap"/>
        </w:rPr>
        <w:t>13</w:t>
      </w:r>
    </w:p>
    <w:p w14:paraId="348DE3A0" w14:textId="77777777" w:rsidR="001C50F8" w:rsidRDefault="00C57E99" w:rsidP="005841B6">
      <w:pPr>
        <w:pStyle w:val="Index-2"/>
      </w:pPr>
      <w:r w:rsidRPr="002B1019">
        <w:t xml:space="preserve">prophecies of </w:t>
      </w:r>
      <w:r w:rsidRPr="000C7039">
        <w:rPr>
          <w:highlight w:val="yellow"/>
        </w:rPr>
        <w:t>ʿAbdu</w:t>
      </w:r>
      <w:r w:rsidR="00627ED1" w:rsidRPr="00627ED1">
        <w:rPr>
          <w:highlight w:val="yellow"/>
        </w:rPr>
        <w:t>’</w:t>
      </w:r>
      <w:r w:rsidRPr="000C7039">
        <w:rPr>
          <w:highlight w:val="yellow"/>
        </w:rPr>
        <w:t>l-Bahá</w:t>
      </w:r>
      <w:r w:rsidRPr="002B1019">
        <w:t xml:space="preserve"> concerning</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233</w:t>
      </w:r>
      <w:r w:rsidR="00DC6AA6" w:rsidRPr="00230826">
        <w:rPr>
          <w:rStyle w:val="indexpagenumbernotfound"/>
        </w:rPr>
        <w:t>, 234</w:t>
      </w:r>
      <w:r w:rsidR="00DC6AA6" w:rsidRPr="00230826">
        <w:rPr>
          <w:rStyle w:val="indexpagenumbercomma"/>
        </w:rPr>
        <w:t xml:space="preserve">, </w:t>
      </w:r>
      <w:r w:rsidR="00DC6AA6" w:rsidRPr="00230826">
        <w:rPr>
          <w:rStyle w:val="indexpagenumberchecked"/>
        </w:rPr>
        <w:t>251</w:t>
      </w:r>
      <w:r w:rsidR="00C82FEC">
        <w:t xml:space="preserve"> </w:t>
      </w:r>
      <w:r w:rsidR="00C82FEC" w:rsidRPr="00683C74">
        <w:rPr>
          <w:rStyle w:val="stilltoworkat"/>
        </w:rPr>
        <w:t>(</w:t>
      </w:r>
      <w:r w:rsidR="00C82FEC">
        <w:rPr>
          <w:rStyle w:val="stilltoworkat"/>
        </w:rPr>
        <w:t>couldn't find anything on page 234, instead on 237</w:t>
      </w:r>
      <w:r w:rsidR="005841B6">
        <w:rPr>
          <w:rStyle w:val="stilltoworkat"/>
        </w:rPr>
        <w:t>, added a clear prophecy on page 418</w:t>
      </w:r>
      <w:r w:rsidR="00C82FEC">
        <w:rPr>
          <w:rStyle w:val="stilltoworkat"/>
        </w:rPr>
        <w:t>)</w:t>
      </w:r>
      <w:r w:rsidR="006F3DAC">
        <w:t xml:space="preserve">, </w:t>
      </w:r>
      <w:r w:rsidR="00DC6AA6" w:rsidRPr="00230826">
        <w:rPr>
          <w:rStyle w:val="indexRefchap"/>
        </w:rPr>
        <w:t>19:</w:t>
      </w:r>
      <w:r w:rsidR="00DC6AA6" w:rsidRPr="00230826">
        <w:rPr>
          <w:rStyle w:val="indexRefpar"/>
        </w:rPr>
        <w:t>22</w:t>
      </w:r>
      <w:r w:rsidR="006F3DAC">
        <w:rPr>
          <w:rStyle w:val="indexRefpar"/>
        </w:rPr>
        <w:t>–23</w:t>
      </w:r>
      <w:r w:rsidR="006F3DAC">
        <w:t xml:space="preserve">, </w:t>
      </w:r>
      <w:r w:rsidR="00DC6AA6" w:rsidRPr="00230826">
        <w:rPr>
          <w:rStyle w:val="indexRefchap"/>
        </w:rPr>
        <w:t>19:</w:t>
      </w:r>
      <w:r w:rsidR="00DC6AA6" w:rsidRPr="00230826">
        <w:rPr>
          <w:rStyle w:val="indexRefpar"/>
        </w:rPr>
        <w:t>27</w:t>
      </w:r>
      <w:r w:rsidR="006F3DAC">
        <w:t xml:space="preserve">, </w:t>
      </w:r>
      <w:r w:rsidR="00DC6AA6" w:rsidRPr="00230826">
        <w:rPr>
          <w:rStyle w:val="indexRefchap"/>
        </w:rPr>
        <w:t>20:</w:t>
      </w:r>
      <w:r w:rsidR="00DC6AA6" w:rsidRPr="00230826">
        <w:rPr>
          <w:rStyle w:val="indexRefpar"/>
        </w:rPr>
        <w:t>12</w:t>
      </w:r>
      <w:r w:rsidR="00C82FEC">
        <w:t xml:space="preserve">, </w:t>
      </w:r>
      <w:r w:rsidR="00DC6AA6" w:rsidRPr="00230826">
        <w:rPr>
          <w:rStyle w:val="indexRefchap"/>
        </w:rPr>
        <w:t>20:</w:t>
      </w:r>
      <w:r w:rsidR="00DC6AA6" w:rsidRPr="00230826">
        <w:rPr>
          <w:rStyle w:val="indexRefpar"/>
        </w:rPr>
        <w:t>36</w:t>
      </w:r>
      <w:r w:rsidR="00C82FEC">
        <w:t xml:space="preserve">, </w:t>
      </w:r>
      <w:r w:rsidR="00DC6AA6" w:rsidRPr="00230826">
        <w:rPr>
          <w:rStyle w:val="indexRefchap"/>
        </w:rPr>
        <w:t>21:</w:t>
      </w:r>
      <w:r w:rsidR="00DC6AA6" w:rsidRPr="00230826">
        <w:rPr>
          <w:rStyle w:val="indexRefpar"/>
        </w:rPr>
        <w:t>27–29</w:t>
      </w:r>
      <w:r w:rsidR="005841B6">
        <w:t xml:space="preserve">, </w:t>
      </w:r>
      <w:r w:rsidR="005841B6" w:rsidRPr="00E316DA">
        <w:rPr>
          <w:rStyle w:val="indexRefchap"/>
        </w:rPr>
        <w:t>ap1:</w:t>
      </w:r>
      <w:r w:rsidR="005841B6">
        <w:rPr>
          <w:rStyle w:val="indexRefchapsub"/>
        </w:rPr>
        <w:t>1</w:t>
      </w:r>
      <w:r w:rsidR="005841B6" w:rsidRPr="00E316DA">
        <w:rPr>
          <w:rStyle w:val="indexRefchapsub"/>
        </w:rPr>
        <w:t>:</w:t>
      </w:r>
      <w:r w:rsidR="005841B6">
        <w:rPr>
          <w:rStyle w:val="indexRefpar"/>
        </w:rPr>
        <w:t>5</w:t>
      </w:r>
    </w:p>
    <w:p w14:paraId="426248DE" w14:textId="77777777" w:rsidR="00E67803" w:rsidRDefault="00C57E99" w:rsidP="00EA4D91">
      <w:pPr>
        <w:pStyle w:val="Index-2"/>
      </w:pPr>
      <w:r w:rsidRPr="002B1019">
        <w:t>rebellion of, not disclosed for four years</w:t>
      </w:r>
      <w:r w:rsidR="00DC6AA6" w:rsidRPr="00230826">
        <w:rPr>
          <w:rStyle w:val="indexpagenumbercomma"/>
        </w:rPr>
        <w:t xml:space="preserve">, </w:t>
      </w:r>
      <w:r w:rsidR="00DC6AA6" w:rsidRPr="00230826">
        <w:rPr>
          <w:rStyle w:val="indexpagenumberchecked"/>
        </w:rPr>
        <w:t>150</w:t>
      </w:r>
      <w:r w:rsidRPr="006E548C">
        <w:rPr>
          <w:rStyle w:val="indexpagenumbercontinued"/>
        </w:rPr>
        <w:t>–1</w:t>
      </w:r>
      <w:r w:rsidR="00DC6AA6" w:rsidRPr="00230826">
        <w:rPr>
          <w:rStyle w:val="indexpagenumbercomma"/>
        </w:rPr>
        <w:t xml:space="preserve">, </w:t>
      </w:r>
      <w:r w:rsidR="00DC6AA6" w:rsidRPr="00230826">
        <w:rPr>
          <w:rStyle w:val="indexpagenumberchecked"/>
        </w:rPr>
        <w:t>170</w:t>
      </w:r>
      <w:r w:rsidR="00DC6AA6" w:rsidRPr="00230826">
        <w:rPr>
          <w:rStyle w:val="indexpagenumbercomma"/>
        </w:rPr>
        <w:t xml:space="preserve">, </w:t>
      </w:r>
      <w:r w:rsidR="00DC6AA6" w:rsidRPr="00230826">
        <w:rPr>
          <w:rStyle w:val="indexpagenumberchecked"/>
        </w:rPr>
        <w:t>171</w:t>
      </w:r>
      <w:r w:rsidRPr="006E548C">
        <w:rPr>
          <w:rStyle w:val="indexpagenumbercontinued"/>
        </w:rPr>
        <w:t>–4</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199</w:t>
      </w:r>
      <w:r w:rsidR="00C82FEC">
        <w:t xml:space="preserve">, </w:t>
      </w:r>
      <w:r w:rsidR="00DC6AA6" w:rsidRPr="00230826">
        <w:rPr>
          <w:rStyle w:val="indexRefchap"/>
        </w:rPr>
        <w:t>11:</w:t>
      </w:r>
      <w:r w:rsidR="00DC6AA6" w:rsidRPr="00230826">
        <w:rPr>
          <w:rStyle w:val="indexRefpar"/>
        </w:rPr>
        <w:t>12–13</w:t>
      </w:r>
      <w:r w:rsidR="00467792">
        <w:t xml:space="preserve">, </w:t>
      </w:r>
      <w:r w:rsidR="00DC6AA6" w:rsidRPr="00230826">
        <w:rPr>
          <w:rStyle w:val="indexRefchap"/>
        </w:rPr>
        <w:t>14:</w:t>
      </w:r>
      <w:r w:rsidR="00DC6AA6" w:rsidRPr="00230826">
        <w:rPr>
          <w:rStyle w:val="indexRefpar"/>
        </w:rPr>
        <w:t>1</w:t>
      </w:r>
      <w:r w:rsidR="00467792">
        <w:t xml:space="preserve">, </w:t>
      </w:r>
      <w:r w:rsidR="00DC6AA6" w:rsidRPr="00230826">
        <w:rPr>
          <w:rStyle w:val="indexRefchap"/>
        </w:rPr>
        <w:t>14:</w:t>
      </w:r>
      <w:r w:rsidR="00DC6AA6" w:rsidRPr="00230826">
        <w:rPr>
          <w:rStyle w:val="indexRefpar"/>
        </w:rPr>
        <w:t>2–20</w:t>
      </w:r>
      <w:r w:rsidR="00467792">
        <w:t xml:space="preserve">, </w:t>
      </w:r>
      <w:r w:rsidR="00DC6AA6" w:rsidRPr="00230826">
        <w:rPr>
          <w:rStyle w:val="indexRefchap"/>
        </w:rPr>
        <w:t>14:</w:t>
      </w:r>
      <w:r w:rsidR="00DC6AA6" w:rsidRPr="00230826">
        <w:rPr>
          <w:rStyle w:val="indexRefpar"/>
        </w:rPr>
        <w:t>29–30</w:t>
      </w:r>
      <w:r w:rsidR="00EA4D91">
        <w:t xml:space="preserve">, </w:t>
      </w:r>
      <w:r w:rsidR="00DC6AA6" w:rsidRPr="00230826">
        <w:rPr>
          <w:rStyle w:val="indexRefchap"/>
        </w:rPr>
        <w:t>16:</w:t>
      </w:r>
      <w:r w:rsidR="00DC6AA6" w:rsidRPr="00230826">
        <w:rPr>
          <w:rStyle w:val="indexRefpar"/>
        </w:rPr>
        <w:t>37</w:t>
      </w:r>
    </w:p>
    <w:p w14:paraId="4F923B06" w14:textId="77777777" w:rsidR="00E67803" w:rsidRDefault="00C57E99" w:rsidP="00EA4D91">
      <w:pPr>
        <w:pStyle w:val="Index-2"/>
      </w:pPr>
      <w:r w:rsidRPr="002B1019">
        <w:t>undermine faith of believers</w:t>
      </w:r>
      <w:r w:rsidR="00DC6AA6" w:rsidRPr="00230826">
        <w:rPr>
          <w:rStyle w:val="indexpagenumbercomma"/>
        </w:rPr>
        <w:t xml:space="preserve">, </w:t>
      </w:r>
      <w:r w:rsidR="00DC6AA6" w:rsidRPr="00230826">
        <w:rPr>
          <w:rStyle w:val="indexpagenumberchecked"/>
        </w:rPr>
        <w:t>177</w:t>
      </w:r>
      <w:r w:rsidR="00EA4D91">
        <w:t xml:space="preserve">, </w:t>
      </w:r>
      <w:r w:rsidR="00DC6AA6" w:rsidRPr="00230826">
        <w:rPr>
          <w:rStyle w:val="indexRefchap"/>
        </w:rPr>
        <w:t>14:</w:t>
      </w:r>
      <w:r w:rsidR="00DC6AA6" w:rsidRPr="00230826">
        <w:rPr>
          <w:rStyle w:val="indexRefpar"/>
        </w:rPr>
        <w:t>26</w:t>
      </w:r>
    </w:p>
    <w:p w14:paraId="37EF2EDF" w14:textId="77777777" w:rsidR="00E67803" w:rsidRDefault="00C57E99" w:rsidP="00EA4D91">
      <w:pPr>
        <w:pStyle w:val="Index-2"/>
      </w:pPr>
      <w:r w:rsidRPr="002B1019">
        <w:t xml:space="preserve">use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184</w:t>
      </w:r>
      <w:r w:rsidRPr="006E548C">
        <w:rPr>
          <w:rStyle w:val="indexpagenumbercontinued"/>
        </w:rPr>
        <w:t>–9</w:t>
      </w:r>
      <w:r w:rsidR="00EA4D91">
        <w:t xml:space="preserve">, </w:t>
      </w:r>
      <w:r w:rsidR="00DC6AA6" w:rsidRPr="00230826">
        <w:rPr>
          <w:rStyle w:val="indexRefchap"/>
        </w:rPr>
        <w:t>15:</w:t>
      </w:r>
      <w:r w:rsidR="00DC6AA6" w:rsidRPr="00230826">
        <w:rPr>
          <w:rStyle w:val="indexRefpar"/>
        </w:rPr>
        <w:t>19–40</w:t>
      </w:r>
    </w:p>
    <w:p w14:paraId="6DE5E4BF" w14:textId="77777777" w:rsidR="00E67803" w:rsidRDefault="00C57E99" w:rsidP="00EA4D91">
      <w:pPr>
        <w:pStyle w:val="Index-2"/>
      </w:pPr>
      <w:r w:rsidRPr="002B1019">
        <w:t>in the West</w:t>
      </w:r>
      <w:r w:rsidR="00DC6AA6" w:rsidRPr="00230826">
        <w:rPr>
          <w:rStyle w:val="indexpagenumbercomma"/>
        </w:rPr>
        <w:t xml:space="preserve">, </w:t>
      </w:r>
      <w:r w:rsidR="00DC6AA6" w:rsidRPr="00230826">
        <w:rPr>
          <w:rStyle w:val="indexpagenumberchecked"/>
        </w:rPr>
        <w:t>245</w:t>
      </w:r>
      <w:r w:rsidRPr="006E548C">
        <w:rPr>
          <w:rStyle w:val="indexpagenumbercontinued"/>
        </w:rPr>
        <w:t>–52</w:t>
      </w:r>
      <w:r w:rsidR="00DC6AA6" w:rsidRPr="00230826">
        <w:rPr>
          <w:rStyle w:val="indexpagenumbercomma"/>
        </w:rPr>
        <w:t xml:space="preserve">, </w:t>
      </w:r>
      <w:r w:rsidR="00DC6AA6" w:rsidRPr="00230826">
        <w:rPr>
          <w:rStyle w:val="indexpagenumberchecked"/>
        </w:rPr>
        <w:t>343</w:t>
      </w:r>
      <w:r w:rsidRPr="006E548C">
        <w:rPr>
          <w:rStyle w:val="indexpagenumbercontinued"/>
        </w:rPr>
        <w:t>–50</w:t>
      </w:r>
      <w:r w:rsidR="00EA4D91">
        <w:t xml:space="preserve">, </w:t>
      </w:r>
      <w:r w:rsidR="00DC6AA6" w:rsidRPr="00230826">
        <w:rPr>
          <w:rStyle w:val="indexRefchap"/>
        </w:rPr>
        <w:t>21</w:t>
      </w:r>
      <w:r w:rsidR="00EA4D91">
        <w:t xml:space="preserve">, </w:t>
      </w:r>
      <w:r w:rsidR="00DC6AA6" w:rsidRPr="00230826">
        <w:rPr>
          <w:rStyle w:val="indexRefchap"/>
        </w:rPr>
        <w:t>31</w:t>
      </w:r>
    </w:p>
    <w:p w14:paraId="27855505" w14:textId="77777777" w:rsidR="00C57E99" w:rsidRDefault="00C57E99" w:rsidP="00C57E99">
      <w:pPr>
        <w:pStyle w:val="Index-1"/>
      </w:pPr>
      <w:r w:rsidRPr="002B1019">
        <w:t>Covenant-breaking</w:t>
      </w:r>
    </w:p>
    <w:p w14:paraId="411B6E5E" w14:textId="77777777" w:rsidR="00E67803" w:rsidRDefault="00C57E99" w:rsidP="00EA4D91">
      <w:pPr>
        <w:pStyle w:val="Index-2"/>
      </w:pPr>
      <w:r w:rsidRPr="000C7039">
        <w:rPr>
          <w:highlight w:val="yellow"/>
        </w:rPr>
        <w:t>Bahá</w:t>
      </w:r>
      <w:r w:rsidR="00627ED1" w:rsidRPr="00627ED1">
        <w:rPr>
          <w:highlight w:val="yellow"/>
        </w:rPr>
        <w:t>’</w:t>
      </w:r>
      <w:r w:rsidRPr="000C7039">
        <w:rPr>
          <w:highlight w:val="yellow"/>
        </w:rPr>
        <w:t>í</w:t>
      </w:r>
      <w:r w:rsidRPr="002B1019">
        <w:t xml:space="preserve"> attitude to</w:t>
      </w:r>
      <w:r w:rsidR="00DC6AA6" w:rsidRPr="00230826">
        <w:rPr>
          <w:rStyle w:val="indexpagenumbercomma"/>
        </w:rPr>
        <w:t xml:space="preserve">, </w:t>
      </w:r>
      <w:r w:rsidR="00DC6AA6" w:rsidRPr="00230826">
        <w:rPr>
          <w:rStyle w:val="indexpagenumberchecked"/>
        </w:rPr>
        <w:t>253</w:t>
      </w:r>
      <w:r w:rsidRPr="006E548C">
        <w:rPr>
          <w:rStyle w:val="indexpagenumbercontinued"/>
        </w:rPr>
        <w:t>–60</w:t>
      </w:r>
      <w:r w:rsidR="00EA4D91">
        <w:t xml:space="preserve">, </w:t>
      </w:r>
      <w:r w:rsidR="00DC6AA6" w:rsidRPr="00230826">
        <w:rPr>
          <w:rStyle w:val="indexRefchap"/>
        </w:rPr>
        <w:t>22</w:t>
      </w:r>
    </w:p>
    <w:p w14:paraId="5465E5E9" w14:textId="77777777" w:rsidR="00E67803" w:rsidRDefault="00C57E99" w:rsidP="00EA4D91">
      <w:pPr>
        <w:pStyle w:val="Index-2"/>
      </w:pPr>
      <w:r w:rsidRPr="002B1019">
        <w:t xml:space="preserve">described by </w:t>
      </w:r>
      <w:r w:rsidRPr="006F4E00">
        <w:rPr>
          <w:highlight w:val="yellow"/>
        </w:rPr>
        <w:t>Ḥájí</w:t>
      </w:r>
      <w:r w:rsidR="00627ED1" w:rsidRPr="00627ED1">
        <w:rPr>
          <w:highlight w:val="yellow"/>
        </w:rPr>
        <w:t xml:space="preserve"> </w:t>
      </w:r>
      <w:r w:rsidRPr="006F4E00">
        <w:rPr>
          <w:highlight w:val="yellow"/>
        </w:rPr>
        <w:t>Mírzá</w:t>
      </w:r>
      <w:r w:rsidR="00627ED1" w:rsidRPr="00627ED1">
        <w:rPr>
          <w:highlight w:val="yellow"/>
        </w:rPr>
        <w:t xml:space="preserve"> </w:t>
      </w:r>
      <w:r w:rsidRPr="006F4E00">
        <w:rPr>
          <w:highlight w:val="yellow"/>
        </w:rPr>
        <w:t>Ḥaydar</w:t>
      </w:r>
      <w:r w:rsidR="00627ED1" w:rsidRPr="00627ED1">
        <w:rPr>
          <w:highlight w:val="yellow"/>
        </w:rPr>
        <w:t>-</w:t>
      </w:r>
      <w:r w:rsidRPr="006F4E00">
        <w:rPr>
          <w:highlight w:val="yellow"/>
        </w:rPr>
        <w:t>ʿAlí</w:t>
      </w:r>
      <w:r w:rsidR="00DC6AA6" w:rsidRPr="00230826">
        <w:rPr>
          <w:rStyle w:val="indexpagenumbercomma"/>
        </w:rPr>
        <w:t xml:space="preserve">, </w:t>
      </w:r>
      <w:r w:rsidR="00DC6AA6" w:rsidRPr="00230826">
        <w:rPr>
          <w:rStyle w:val="indexpagenumberchecked"/>
        </w:rPr>
        <w:t>171</w:t>
      </w:r>
      <w:r w:rsidRPr="006E548C">
        <w:rPr>
          <w:rStyle w:val="indexpagenumbercontinued"/>
        </w:rPr>
        <w:t>–5</w:t>
      </w:r>
      <w:r w:rsidR="00EA4D91">
        <w:t xml:space="preserve">, </w:t>
      </w:r>
      <w:r w:rsidR="00DC6AA6" w:rsidRPr="00230826">
        <w:rPr>
          <w:rStyle w:val="indexRefchap"/>
        </w:rPr>
        <w:t>14:</w:t>
      </w:r>
      <w:r w:rsidR="00DC6AA6" w:rsidRPr="00230826">
        <w:rPr>
          <w:rStyle w:val="indexRefpar"/>
        </w:rPr>
        <w:t>2–20</w:t>
      </w:r>
    </w:p>
    <w:p w14:paraId="64320CB6" w14:textId="77777777" w:rsidR="00E67803" w:rsidRDefault="00C57E99" w:rsidP="00E316DA">
      <w:pPr>
        <w:pStyle w:val="Index-2"/>
      </w:pPr>
      <w:r w:rsidRPr="002B1019">
        <w:t>description of</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168</w:t>
      </w:r>
      <w:r w:rsidR="00DC6AA6" w:rsidRPr="00230826">
        <w:rPr>
          <w:rStyle w:val="indexpagenumbercomma"/>
        </w:rPr>
        <w:t xml:space="preserve">, </w:t>
      </w:r>
      <w:r w:rsidR="00DC6AA6" w:rsidRPr="00230826">
        <w:rPr>
          <w:rStyle w:val="indexpagenumberchecked"/>
        </w:rPr>
        <w:t>253</w:t>
      </w:r>
      <w:r w:rsidR="00DC6AA6" w:rsidRPr="00230826">
        <w:rPr>
          <w:rStyle w:val="indexpagenumbercomma"/>
        </w:rPr>
        <w:t xml:space="preserve">, </w:t>
      </w:r>
      <w:r w:rsidR="00DC6AA6" w:rsidRPr="00230826">
        <w:rPr>
          <w:rStyle w:val="indexpagenumberchecked"/>
        </w:rPr>
        <w:t>426</w:t>
      </w:r>
      <w:r w:rsidR="00E316DA">
        <w:t xml:space="preserve"> </w:t>
      </w:r>
      <w:r w:rsidR="00E316DA" w:rsidRPr="00683C74">
        <w:rPr>
          <w:rStyle w:val="stilltoworkat"/>
        </w:rPr>
        <w:t>(</w:t>
      </w:r>
      <w:r w:rsidR="00E316DA">
        <w:rPr>
          <w:rStyle w:val="stilltoworkat"/>
        </w:rPr>
        <w:t>pages 167 and 168 have now a joint reference)</w:t>
      </w:r>
      <w:r w:rsidR="00E316DA">
        <w:t xml:space="preserve">, </w:t>
      </w:r>
      <w:r w:rsidR="00DC6AA6" w:rsidRPr="00230826">
        <w:rPr>
          <w:rStyle w:val="indexRefchap"/>
        </w:rPr>
        <w:t>13:</w:t>
      </w:r>
      <w:r w:rsidR="00DC6AA6" w:rsidRPr="00230826">
        <w:rPr>
          <w:rStyle w:val="indexRefpar"/>
        </w:rPr>
        <w:t>11–21</w:t>
      </w:r>
      <w:r w:rsidR="00E316DA">
        <w:t xml:space="preserve">, </w:t>
      </w:r>
      <w:r w:rsidR="00DC6AA6" w:rsidRPr="00230826">
        <w:rPr>
          <w:rStyle w:val="indexRefchap"/>
        </w:rPr>
        <w:t>22:</w:t>
      </w:r>
      <w:r w:rsidR="00DC6AA6" w:rsidRPr="00230826">
        <w:rPr>
          <w:rStyle w:val="indexRefpar"/>
        </w:rPr>
        <w:t>1–2</w:t>
      </w:r>
      <w:r w:rsidR="00E316DA">
        <w:t xml:space="preserve">, </w:t>
      </w:r>
      <w:r w:rsidR="00DC6AA6" w:rsidRPr="00230826">
        <w:rPr>
          <w:rStyle w:val="indexRefchap"/>
        </w:rPr>
        <w:t>ap1:</w:t>
      </w:r>
      <w:r w:rsidR="00DC6AA6" w:rsidRPr="00230826">
        <w:rPr>
          <w:rStyle w:val="indexRefchapsub"/>
        </w:rPr>
        <w:t>2:</w:t>
      </w:r>
      <w:r w:rsidR="00DC6AA6" w:rsidRPr="00230826">
        <w:rPr>
          <w:rStyle w:val="indexRefpar"/>
        </w:rPr>
        <w:t>10–2:14</w:t>
      </w:r>
    </w:p>
    <w:p w14:paraId="6F1E7FA0" w14:textId="77777777" w:rsidR="00E67803" w:rsidRDefault="00C57E99" w:rsidP="00E316DA">
      <w:pPr>
        <w:pStyle w:val="Index-2"/>
      </w:pPr>
      <w:r w:rsidRPr="002B1019">
        <w:t>differs from withdrawal from Faith</w:t>
      </w:r>
      <w:r w:rsidR="00DC6AA6" w:rsidRPr="00230826">
        <w:rPr>
          <w:rStyle w:val="indexpagenumbercomma"/>
        </w:rPr>
        <w:t xml:space="preserve">, </w:t>
      </w:r>
      <w:r w:rsidR="00DC6AA6" w:rsidRPr="00230826">
        <w:rPr>
          <w:rStyle w:val="indexpagenumberchecked"/>
        </w:rPr>
        <w:t>259</w:t>
      </w:r>
      <w:r w:rsidRPr="006E548C">
        <w:rPr>
          <w:rStyle w:val="indexpagenumbercontinued"/>
        </w:rPr>
        <w:t>–60</w:t>
      </w:r>
      <w:r w:rsidR="00E316DA">
        <w:t xml:space="preserve">, </w:t>
      </w:r>
      <w:r w:rsidR="00DC6AA6" w:rsidRPr="00230826">
        <w:rPr>
          <w:rStyle w:val="indexRefchap"/>
        </w:rPr>
        <w:t>22:</w:t>
      </w:r>
      <w:r w:rsidR="00DC6AA6" w:rsidRPr="00230826">
        <w:rPr>
          <w:rStyle w:val="indexRefpar"/>
        </w:rPr>
        <w:t>34</w:t>
      </w:r>
    </w:p>
    <w:p w14:paraId="00131158" w14:textId="77777777" w:rsidR="00E67803" w:rsidRDefault="00C57E99" w:rsidP="005841B6">
      <w:pPr>
        <w:pStyle w:val="Index-2"/>
      </w:pPr>
      <w:r w:rsidRPr="002B1019">
        <w:t>evils of</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418</w:t>
      </w:r>
      <w:r w:rsidR="00E316DA">
        <w:t xml:space="preserve">, </w:t>
      </w:r>
      <w:r w:rsidR="00DC6AA6" w:rsidRPr="00230826">
        <w:rPr>
          <w:rStyle w:val="indexRefchap"/>
        </w:rPr>
        <w:t>12:</w:t>
      </w:r>
      <w:r w:rsidR="00DC6AA6" w:rsidRPr="00230826">
        <w:rPr>
          <w:rStyle w:val="indexRefpar"/>
        </w:rPr>
        <w:t>16</w:t>
      </w:r>
      <w:r w:rsidR="005841B6">
        <w:t xml:space="preserve">, </w:t>
      </w:r>
      <w:r w:rsidR="005841B6" w:rsidRPr="005841B6">
        <w:rPr>
          <w:rStyle w:val="indexRefchap"/>
        </w:rPr>
        <w:t>ap1:</w:t>
      </w:r>
      <w:r w:rsidR="005841B6" w:rsidRPr="005841B6">
        <w:rPr>
          <w:rStyle w:val="indexRefchapsub"/>
        </w:rPr>
        <w:t>1:</w:t>
      </w:r>
      <w:r w:rsidR="005841B6" w:rsidRPr="005841B6">
        <w:rPr>
          <w:rStyle w:val="indexRefpar"/>
        </w:rPr>
        <w:t>6</w:t>
      </w:r>
    </w:p>
    <w:p w14:paraId="768D05F4" w14:textId="77777777" w:rsidR="00E67803" w:rsidRDefault="00C57E99" w:rsidP="005841B6">
      <w:pPr>
        <w:pStyle w:val="Index-2"/>
      </w:pPr>
      <w:r w:rsidRPr="002B1019">
        <w:t xml:space="preserve">likened by </w:t>
      </w:r>
      <w:r w:rsidRPr="000C7039">
        <w:rPr>
          <w:highlight w:val="yellow"/>
        </w:rPr>
        <w:t>ʿAbdu</w:t>
      </w:r>
      <w:r w:rsidR="00627ED1" w:rsidRPr="00627ED1">
        <w:rPr>
          <w:highlight w:val="yellow"/>
        </w:rPr>
        <w:t>’</w:t>
      </w:r>
      <w:r w:rsidRPr="000C7039">
        <w:rPr>
          <w:highlight w:val="yellow"/>
        </w:rPr>
        <w:t>l-Bahá</w:t>
      </w:r>
      <w:r w:rsidRPr="002B1019">
        <w:t xml:space="preserve"> to a contagious</w:t>
      </w:r>
      <w:r>
        <w:t xml:space="preserve"> </w:t>
      </w:r>
      <w:r w:rsidRPr="002B1019">
        <w:t>disease</w:t>
      </w:r>
      <w:r w:rsidR="00DC6AA6" w:rsidRPr="00230826">
        <w:rPr>
          <w:rStyle w:val="indexpagenumbercomma"/>
        </w:rPr>
        <w:t xml:space="preserve">, </w:t>
      </w:r>
      <w:r w:rsidR="00DC6AA6" w:rsidRPr="00230826">
        <w:rPr>
          <w:rStyle w:val="indexpagenumberchecked"/>
        </w:rPr>
        <w:t>254</w:t>
      </w:r>
      <w:r w:rsidR="00DC6AA6" w:rsidRPr="00230826">
        <w:rPr>
          <w:rStyle w:val="indexpagenumbercomma"/>
        </w:rPr>
        <w:t xml:space="preserve">, </w:t>
      </w:r>
      <w:r w:rsidR="00DC6AA6" w:rsidRPr="00230826">
        <w:rPr>
          <w:rStyle w:val="indexpagenumberchecked"/>
        </w:rPr>
        <w:t>260</w:t>
      </w:r>
      <w:r w:rsidR="005841B6">
        <w:t xml:space="preserve">, </w:t>
      </w:r>
      <w:r w:rsidR="00DC6AA6" w:rsidRPr="00230826">
        <w:rPr>
          <w:rStyle w:val="indexRefchap"/>
        </w:rPr>
        <w:t>22:</w:t>
      </w:r>
      <w:r w:rsidR="00DC6AA6" w:rsidRPr="00230826">
        <w:rPr>
          <w:rStyle w:val="indexRefpar"/>
        </w:rPr>
        <w:t>4–10</w:t>
      </w:r>
      <w:r w:rsidR="005841B6">
        <w:t xml:space="preserve">, </w:t>
      </w:r>
      <w:r w:rsidR="00DC6AA6" w:rsidRPr="00230826">
        <w:rPr>
          <w:rStyle w:val="indexRefchap"/>
        </w:rPr>
        <w:t>22:</w:t>
      </w:r>
      <w:r w:rsidR="00DC6AA6" w:rsidRPr="00230826">
        <w:rPr>
          <w:rStyle w:val="indexRefpar"/>
        </w:rPr>
        <w:t>36</w:t>
      </w:r>
    </w:p>
    <w:p w14:paraId="1B2A4932" w14:textId="77777777" w:rsidR="00E67803" w:rsidRDefault="00C57E99" w:rsidP="005841B6">
      <w:pPr>
        <w:pStyle w:val="Index-2"/>
      </w:pPr>
      <w:r w:rsidRPr="002B1019">
        <w:t>nature of</w:t>
      </w:r>
      <w:r w:rsidR="00DC6AA6" w:rsidRPr="00230826">
        <w:rPr>
          <w:rStyle w:val="indexpagenumbercomma"/>
        </w:rPr>
        <w:t xml:space="preserve">, </w:t>
      </w:r>
      <w:r w:rsidR="00DC6AA6" w:rsidRPr="00230826">
        <w:rPr>
          <w:rStyle w:val="indexpagenumberchecked"/>
        </w:rPr>
        <w:t>253</w:t>
      </w:r>
      <w:r w:rsidRPr="006E548C">
        <w:rPr>
          <w:rStyle w:val="indexpagenumbercontinued"/>
        </w:rPr>
        <w:t>–4</w:t>
      </w:r>
      <w:r w:rsidR="00DC6AA6" w:rsidRPr="00230826">
        <w:rPr>
          <w:rStyle w:val="indexpagenumbercomma"/>
        </w:rPr>
        <w:t xml:space="preserve">, </w:t>
      </w:r>
      <w:r w:rsidR="00DC6AA6" w:rsidRPr="00230826">
        <w:rPr>
          <w:rStyle w:val="indexpagenumberchecked"/>
        </w:rPr>
        <w:t>366</w:t>
      </w:r>
      <w:r w:rsidR="005841B6">
        <w:t xml:space="preserve">, </w:t>
      </w:r>
      <w:r w:rsidR="00DC6AA6" w:rsidRPr="00230826">
        <w:rPr>
          <w:rStyle w:val="indexRefchap"/>
        </w:rPr>
        <w:t>22:</w:t>
      </w:r>
      <w:r w:rsidR="00DC6AA6" w:rsidRPr="00230826">
        <w:rPr>
          <w:rStyle w:val="indexRefpar"/>
        </w:rPr>
        <w:t>4</w:t>
      </w:r>
      <w:r w:rsidR="005841B6">
        <w:t xml:space="preserve">, </w:t>
      </w:r>
      <w:r w:rsidR="00DC6AA6" w:rsidRPr="00230826">
        <w:rPr>
          <w:rStyle w:val="indexRefchap"/>
        </w:rPr>
        <w:t>32:</w:t>
      </w:r>
      <w:r w:rsidR="00DC6AA6" w:rsidRPr="00230826">
        <w:rPr>
          <w:rStyle w:val="indexRefpar"/>
        </w:rPr>
        <w:t>86–88</w:t>
      </w:r>
    </w:p>
    <w:p w14:paraId="4046C57A" w14:textId="77777777" w:rsidR="00E67803" w:rsidRDefault="00C57E99" w:rsidP="00851148">
      <w:pPr>
        <w:pStyle w:val="Index-2"/>
      </w:pPr>
      <w:r w:rsidRPr="002B1019">
        <w:t>in Persia</w:t>
      </w:r>
      <w:r w:rsidR="00DC6AA6" w:rsidRPr="00230826">
        <w:rPr>
          <w:rStyle w:val="indexpagenumbercomma"/>
        </w:rPr>
        <w:t xml:space="preserve">, </w:t>
      </w:r>
      <w:r w:rsidR="00DC6AA6" w:rsidRPr="00230826">
        <w:rPr>
          <w:rStyle w:val="indexpagenumberchecked"/>
        </w:rPr>
        <w:t>165</w:t>
      </w:r>
      <w:r w:rsidRPr="006E548C">
        <w:rPr>
          <w:rStyle w:val="indexpagenumbercontinued"/>
        </w:rPr>
        <w:t>–6</w:t>
      </w:r>
      <w:r w:rsidR="00DC6AA6" w:rsidRPr="00230826">
        <w:rPr>
          <w:rStyle w:val="indexpagenumbercomma"/>
        </w:rPr>
        <w:t xml:space="preserve">, </w:t>
      </w:r>
      <w:r w:rsidR="00DC6AA6" w:rsidRPr="00230826">
        <w:rPr>
          <w:rStyle w:val="indexpagenumberchecked"/>
        </w:rPr>
        <w:t>208</w:t>
      </w:r>
      <w:r w:rsidRPr="006E548C">
        <w:rPr>
          <w:rStyle w:val="indexpagenumbercontinued"/>
        </w:rPr>
        <w:t>–22</w:t>
      </w:r>
      <w:r w:rsidRPr="002B1019">
        <w:t xml:space="preserve">. </w:t>
      </w:r>
      <w:r w:rsidR="00DC6AA6" w:rsidRPr="00230826">
        <w:rPr>
          <w:rStyle w:val="indexpagenumberchecked"/>
        </w:rPr>
        <w:t>332</w:t>
      </w:r>
      <w:r w:rsidRPr="006E548C">
        <w:rPr>
          <w:rStyle w:val="indexpagenumbercontinued"/>
        </w:rPr>
        <w:t>–42</w:t>
      </w:r>
      <w:r w:rsidR="005841B6">
        <w:t xml:space="preserve">, </w:t>
      </w:r>
      <w:r w:rsidR="00DC6AA6" w:rsidRPr="00230826">
        <w:rPr>
          <w:rStyle w:val="indexRefchap"/>
        </w:rPr>
        <w:t>13:</w:t>
      </w:r>
      <w:r w:rsidR="00DC6AA6" w:rsidRPr="00230826">
        <w:rPr>
          <w:rStyle w:val="indexRefpar"/>
        </w:rPr>
        <w:t>7–8</w:t>
      </w:r>
      <w:r w:rsidR="005841B6">
        <w:t xml:space="preserve">, </w:t>
      </w:r>
      <w:r w:rsidR="00DC6AA6" w:rsidRPr="00230826">
        <w:rPr>
          <w:rStyle w:val="indexRefchap"/>
        </w:rPr>
        <w:t>18</w:t>
      </w:r>
      <w:r w:rsidR="00851148">
        <w:t xml:space="preserve">, </w:t>
      </w:r>
      <w:r w:rsidR="00DC6AA6" w:rsidRPr="00230826">
        <w:rPr>
          <w:rStyle w:val="indexRefchap"/>
        </w:rPr>
        <w:t>30</w:t>
      </w:r>
    </w:p>
    <w:p w14:paraId="7612A9A4" w14:textId="77777777" w:rsidR="00E67803" w:rsidRDefault="00C57E99" w:rsidP="00851148">
      <w:pPr>
        <w:pStyle w:val="Index-2"/>
      </w:pPr>
      <w:r w:rsidRPr="002B1019">
        <w:t>a spiritual disease</w:t>
      </w:r>
      <w:r w:rsidR="00DC6AA6" w:rsidRPr="00230826">
        <w:rPr>
          <w:rStyle w:val="indexpagenumbercomma"/>
        </w:rPr>
        <w:t xml:space="preserve">, </w:t>
      </w:r>
      <w:r w:rsidR="00DC6AA6" w:rsidRPr="00230826">
        <w:rPr>
          <w:rStyle w:val="indexpagenumberchecked"/>
        </w:rPr>
        <w:t>253</w:t>
      </w:r>
      <w:r w:rsidR="00DC6AA6" w:rsidRPr="00230826">
        <w:rPr>
          <w:rStyle w:val="indexpagenumbercomma"/>
        </w:rPr>
        <w:t xml:space="preserve">, </w:t>
      </w:r>
      <w:r w:rsidR="00DC6AA6" w:rsidRPr="00230826">
        <w:rPr>
          <w:rStyle w:val="indexpagenumberchecked"/>
        </w:rPr>
        <w:t>337</w:t>
      </w:r>
      <w:r w:rsidR="00851148">
        <w:t xml:space="preserve">, </w:t>
      </w:r>
      <w:r w:rsidR="00DC6AA6" w:rsidRPr="00230826">
        <w:rPr>
          <w:rStyle w:val="indexRefchap"/>
        </w:rPr>
        <w:t>22:</w:t>
      </w:r>
      <w:r w:rsidR="00DC6AA6" w:rsidRPr="00230826">
        <w:rPr>
          <w:rStyle w:val="indexRefpar"/>
        </w:rPr>
        <w:t>1–2</w:t>
      </w:r>
      <w:r w:rsidR="00851148">
        <w:t xml:space="preserve">, </w:t>
      </w:r>
      <w:r w:rsidR="00DC6AA6" w:rsidRPr="00230826">
        <w:rPr>
          <w:rStyle w:val="indexRefchap"/>
        </w:rPr>
        <w:t>30:</w:t>
      </w:r>
      <w:r w:rsidR="00DC6AA6" w:rsidRPr="00230826">
        <w:rPr>
          <w:rStyle w:val="indexRefpar"/>
        </w:rPr>
        <w:t>22</w:t>
      </w:r>
    </w:p>
    <w:p w14:paraId="4502EDFE" w14:textId="77777777" w:rsidR="00E67803" w:rsidRDefault="00C57E99" w:rsidP="00851148">
      <w:pPr>
        <w:pStyle w:val="Index-2"/>
      </w:pPr>
      <w:r w:rsidRPr="002B1019">
        <w:t>in the West</w:t>
      </w:r>
      <w:r w:rsidR="00DC6AA6" w:rsidRPr="00230826">
        <w:rPr>
          <w:rStyle w:val="indexpagenumbercomma"/>
        </w:rPr>
        <w:t xml:space="preserve">, </w:t>
      </w:r>
      <w:r w:rsidR="00DC6AA6" w:rsidRPr="00230826">
        <w:rPr>
          <w:rStyle w:val="indexpagenumberchecked"/>
        </w:rPr>
        <w:t>245</w:t>
      </w:r>
      <w:r w:rsidRPr="006E548C">
        <w:rPr>
          <w:rStyle w:val="indexpagenumbercontinued"/>
        </w:rPr>
        <w:t>–52</w:t>
      </w:r>
      <w:r w:rsidR="00DC6AA6" w:rsidRPr="00230826">
        <w:rPr>
          <w:rStyle w:val="indexpagenumbercomma"/>
        </w:rPr>
        <w:t xml:space="preserve">, </w:t>
      </w:r>
      <w:r w:rsidR="00DC6AA6" w:rsidRPr="00230826">
        <w:rPr>
          <w:rStyle w:val="indexpagenumberchecked"/>
        </w:rPr>
        <w:t>343</w:t>
      </w:r>
      <w:r w:rsidRPr="006E548C">
        <w:rPr>
          <w:rStyle w:val="indexpagenumbercontinued"/>
        </w:rPr>
        <w:t>–50</w:t>
      </w:r>
      <w:r w:rsidRPr="00074FF5">
        <w:rPr>
          <w:rStyle w:val="structurepagenumber"/>
        </w:rPr>
        <w:t xml:space="preserve"> &lt;page </w:t>
      </w:r>
      <w:r>
        <w:rPr>
          <w:rStyle w:val="structurepagenumber"/>
        </w:rPr>
        <w:t>262</w:t>
      </w:r>
      <w:r w:rsidR="00B777C2">
        <w:rPr>
          <w:rStyle w:val="structurepagenumber"/>
        </w:rPr>
        <w:t>/&gt;</w:t>
      </w:r>
      <w:r w:rsidR="00851148">
        <w:t xml:space="preserve">, </w:t>
      </w:r>
      <w:r w:rsidR="00DC6AA6" w:rsidRPr="00230826">
        <w:rPr>
          <w:rStyle w:val="indexRefchap"/>
        </w:rPr>
        <w:t>21</w:t>
      </w:r>
      <w:r w:rsidR="00851148">
        <w:t xml:space="preserve">, </w:t>
      </w:r>
      <w:r w:rsidR="00DC6AA6" w:rsidRPr="00230826">
        <w:rPr>
          <w:rStyle w:val="indexRefchap"/>
        </w:rPr>
        <w:t>31</w:t>
      </w:r>
    </w:p>
    <w:p w14:paraId="1C70F507" w14:textId="77777777" w:rsidR="00C57E99" w:rsidRPr="002B1019" w:rsidRDefault="00C57E99" w:rsidP="00851148">
      <w:pPr>
        <w:pStyle w:val="Index-1"/>
      </w:pPr>
      <w:r w:rsidRPr="002B1019">
        <w:t>Cradle of the Administrative Order</w:t>
      </w:r>
      <w:r w:rsidR="00DC6AA6" w:rsidRPr="00230826">
        <w:rPr>
          <w:rStyle w:val="indexpagenumbercomma"/>
        </w:rPr>
        <w:t xml:space="preserve">, </w:t>
      </w:r>
      <w:r w:rsidR="00DC6AA6" w:rsidRPr="00230826">
        <w:rPr>
          <w:rStyle w:val="indexpagenumberchecked"/>
        </w:rPr>
        <w:t>301</w:t>
      </w:r>
      <w:r w:rsidR="00DC6AA6" w:rsidRPr="00230826">
        <w:rPr>
          <w:rStyle w:val="indexpagenumbercomma"/>
        </w:rPr>
        <w:t xml:space="preserve">, </w:t>
      </w:r>
      <w:r w:rsidR="00DC6AA6" w:rsidRPr="00230826">
        <w:rPr>
          <w:rStyle w:val="indexpagenumberchecked"/>
        </w:rPr>
        <w:t>303</w:t>
      </w:r>
      <w:r w:rsidR="00851148">
        <w:t xml:space="preserve">, </w:t>
      </w:r>
      <w:r w:rsidR="00DC6AA6" w:rsidRPr="00230826">
        <w:rPr>
          <w:rStyle w:val="indexRefchap"/>
        </w:rPr>
        <w:t>26:</w:t>
      </w:r>
      <w:r w:rsidR="00DC6AA6" w:rsidRPr="00230826">
        <w:rPr>
          <w:rStyle w:val="indexRefpar"/>
        </w:rPr>
        <w:t>33</w:t>
      </w:r>
      <w:r w:rsidR="00851148">
        <w:t xml:space="preserve">, </w:t>
      </w:r>
      <w:r w:rsidR="00DC6AA6" w:rsidRPr="00230826">
        <w:rPr>
          <w:rStyle w:val="indexRefchap"/>
        </w:rPr>
        <w:t>26:</w:t>
      </w:r>
      <w:r w:rsidR="00DC6AA6" w:rsidRPr="00230826">
        <w:rPr>
          <w:rStyle w:val="indexRefpar"/>
        </w:rPr>
        <w:t>37</w:t>
      </w:r>
    </w:p>
    <w:p w14:paraId="3474D985" w14:textId="77777777" w:rsidR="001C50F8" w:rsidRDefault="00C57E99">
      <w:pPr>
        <w:pStyle w:val="Index-1"/>
      </w:pPr>
      <w:r w:rsidRPr="002B1019">
        <w:t>Cradle of the Faith</w:t>
      </w:r>
      <w:r w:rsidR="00DC6AA6" w:rsidRPr="00230826">
        <w:rPr>
          <w:rStyle w:val="indexpagenumbercomma"/>
        </w:rPr>
        <w:t xml:space="preserve">, </w:t>
      </w:r>
      <w:r w:rsidR="00DC6AA6" w:rsidRPr="00230826">
        <w:rPr>
          <w:rStyle w:val="indexpagenumberchecked"/>
        </w:rPr>
        <w:t>302</w:t>
      </w:r>
      <w:r w:rsidR="001C24BA">
        <w:t xml:space="preserve">, </w:t>
      </w:r>
      <w:r w:rsidR="00DC6AA6" w:rsidRPr="00230826">
        <w:rPr>
          <w:rStyle w:val="indexRefchap"/>
        </w:rPr>
        <w:t>26:</w:t>
      </w:r>
      <w:r w:rsidR="00DC6AA6" w:rsidRPr="00230826">
        <w:rPr>
          <w:rStyle w:val="indexRefpar"/>
        </w:rPr>
        <w:t>34</w:t>
      </w:r>
    </w:p>
    <w:p w14:paraId="01C9A434" w14:textId="77777777" w:rsidR="00C57E99" w:rsidRPr="002B1019" w:rsidRDefault="00C57E99" w:rsidP="00C57E99">
      <w:pPr>
        <w:pStyle w:val="Index-1"/>
      </w:pPr>
      <w:r w:rsidRPr="002B1019">
        <w:t>Creation</w:t>
      </w:r>
    </w:p>
    <w:p w14:paraId="2FAD0D0C" w14:textId="77777777" w:rsidR="001C50F8" w:rsidRDefault="00C57E99">
      <w:pPr>
        <w:pStyle w:val="Index-2"/>
      </w:pPr>
      <w:r w:rsidRPr="002B1019">
        <w:t>act of</w:t>
      </w:r>
      <w:r w:rsidR="00DC6AA6" w:rsidRPr="00230826">
        <w:rPr>
          <w:rStyle w:val="indexpagenumbercomma"/>
        </w:rPr>
        <w:t xml:space="preserve">, </w:t>
      </w:r>
      <w:r w:rsidR="00DC6AA6" w:rsidRPr="00230826">
        <w:rPr>
          <w:rStyle w:val="indexpagenumberchecked"/>
        </w:rPr>
        <w:t>2</w:t>
      </w:r>
      <w:r w:rsidR="001C24BA">
        <w:t xml:space="preserve">, </w:t>
      </w:r>
      <w:r w:rsidR="00DC6AA6" w:rsidRPr="00230826">
        <w:rPr>
          <w:rStyle w:val="indexRefchap"/>
        </w:rPr>
        <w:t>in:</w:t>
      </w:r>
      <w:r w:rsidR="00DC6AA6" w:rsidRPr="00230826">
        <w:rPr>
          <w:rStyle w:val="indexRefpar"/>
        </w:rPr>
        <w:t>7–9</w:t>
      </w:r>
    </w:p>
    <w:p w14:paraId="1CDA5B02" w14:textId="77777777" w:rsidR="001C50F8" w:rsidRDefault="00C57E99" w:rsidP="00851148">
      <w:pPr>
        <w:pStyle w:val="Index-2"/>
      </w:pPr>
      <w:r w:rsidRPr="002B1019">
        <w:t>kingdoms of</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15</w:t>
      </w:r>
      <w:r w:rsidR="001C24BA">
        <w:t xml:space="preserve">, </w:t>
      </w:r>
      <w:r w:rsidR="00DC6AA6" w:rsidRPr="00230826">
        <w:rPr>
          <w:rStyle w:val="indexRefchap"/>
        </w:rPr>
        <w:t>in:</w:t>
      </w:r>
      <w:r w:rsidR="00DC6AA6" w:rsidRPr="00230826">
        <w:rPr>
          <w:rStyle w:val="indexRefpar"/>
        </w:rPr>
        <w:t>10</w:t>
      </w:r>
      <w:r w:rsidR="00851148">
        <w:t xml:space="preserve">, </w:t>
      </w:r>
      <w:r w:rsidR="00DC6AA6" w:rsidRPr="00230826">
        <w:rPr>
          <w:rStyle w:val="indexRefchap"/>
        </w:rPr>
        <w:t>pr:</w:t>
      </w:r>
      <w:r w:rsidR="00DC6AA6" w:rsidRPr="00230826">
        <w:rPr>
          <w:rStyle w:val="indexRefpar"/>
        </w:rPr>
        <w:t>48</w:t>
      </w:r>
      <w:r w:rsidR="00851148">
        <w:rPr>
          <w:rStyle w:val="indexRefpar"/>
        </w:rPr>
        <w:t>–49</w:t>
      </w:r>
      <w:r w:rsidR="00851148">
        <w:t xml:space="preserve">, </w:t>
      </w:r>
      <w:r w:rsidR="00DC6AA6" w:rsidRPr="00230826">
        <w:rPr>
          <w:rStyle w:val="indexRefchap"/>
        </w:rPr>
        <w:t>pr:</w:t>
      </w:r>
      <w:r w:rsidR="00851148">
        <w:rPr>
          <w:rStyle w:val="indexRefpar"/>
        </w:rPr>
        <w:t>50–55</w:t>
      </w:r>
    </w:p>
    <w:p w14:paraId="7FE21771" w14:textId="77777777" w:rsidR="00E67803" w:rsidRDefault="00C57E99" w:rsidP="00851148">
      <w:pPr>
        <w:pStyle w:val="Index-2"/>
      </w:pPr>
      <w:r w:rsidRPr="002B1019">
        <w:t>one entity</w:t>
      </w:r>
      <w:r w:rsidR="00DC6AA6" w:rsidRPr="00230826">
        <w:rPr>
          <w:rStyle w:val="indexpagenumbercomma"/>
        </w:rPr>
        <w:t xml:space="preserve">, </w:t>
      </w:r>
      <w:r w:rsidR="00DC6AA6" w:rsidRPr="00230826">
        <w:rPr>
          <w:rStyle w:val="indexpagenumberchecked"/>
        </w:rPr>
        <w:t>8</w:t>
      </w:r>
      <w:r w:rsidR="00851148">
        <w:t xml:space="preserve">, </w:t>
      </w:r>
      <w:r w:rsidR="00DC6AA6" w:rsidRPr="00230826">
        <w:rPr>
          <w:rStyle w:val="indexRefchap"/>
        </w:rPr>
        <w:t>pr:</w:t>
      </w:r>
      <w:r w:rsidR="00DC6AA6" w:rsidRPr="00230826">
        <w:rPr>
          <w:rStyle w:val="indexRefpar"/>
        </w:rPr>
        <w:t>22</w:t>
      </w:r>
    </w:p>
    <w:p w14:paraId="1FAA4157" w14:textId="77777777" w:rsidR="00E67803" w:rsidRDefault="00C57E99" w:rsidP="002865F9">
      <w:pPr>
        <w:pStyle w:val="Index-2"/>
      </w:pPr>
      <w:r w:rsidRPr="002B1019">
        <w:t>purpose of</w:t>
      </w:r>
      <w:r w:rsidR="00DC6AA6" w:rsidRPr="00230826">
        <w:rPr>
          <w:rStyle w:val="indexpagenumbercomma"/>
        </w:rPr>
        <w:t xml:space="preserve">, </w:t>
      </w:r>
      <w:r w:rsidR="00DC6AA6" w:rsidRPr="00230826">
        <w:rPr>
          <w:rStyle w:val="indexpagenumberchecked"/>
        </w:rPr>
        <w:t>2</w:t>
      </w:r>
      <w:r w:rsidR="002865F9">
        <w:t xml:space="preserve">, </w:t>
      </w:r>
      <w:r w:rsidR="00DC6AA6" w:rsidRPr="00230826">
        <w:rPr>
          <w:rStyle w:val="indexRefchap"/>
        </w:rPr>
        <w:t>in:</w:t>
      </w:r>
      <w:r w:rsidR="00DC6AA6" w:rsidRPr="00230826">
        <w:rPr>
          <w:rStyle w:val="indexRefpar"/>
        </w:rPr>
        <w:t>8–9</w:t>
      </w:r>
    </w:p>
    <w:p w14:paraId="619960AC" w14:textId="77777777" w:rsidR="00E67803" w:rsidRPr="00230826" w:rsidRDefault="00C57E99" w:rsidP="000A10B4">
      <w:pPr>
        <w:pStyle w:val="Index-2"/>
        <w:rPr>
          <w:rStyle w:val="indexpagenumberchecked"/>
        </w:rPr>
      </w:pPr>
      <w:r w:rsidRPr="002865F9">
        <w:t>spiritual</w:t>
      </w:r>
      <w:r w:rsidR="00DC6AA6" w:rsidRPr="00230826">
        <w:rPr>
          <w:rStyle w:val="indexpagenumbercomma"/>
        </w:rPr>
        <w:t xml:space="preserve">, </w:t>
      </w:r>
      <w:r w:rsidR="00DC6AA6" w:rsidRPr="00230826">
        <w:rPr>
          <w:rStyle w:val="indexpagenumberchecked"/>
        </w:rPr>
        <w:t>7</w:t>
      </w:r>
      <w:r w:rsidR="00DC6AA6" w:rsidRPr="00230826">
        <w:rPr>
          <w:rStyle w:val="indexpagenumbernotfound"/>
        </w:rPr>
        <w:t>, 8</w:t>
      </w:r>
      <w:r w:rsidR="000A10B4">
        <w:t xml:space="preserve"> </w:t>
      </w:r>
      <w:r w:rsidR="000A10B4" w:rsidRPr="00683C74">
        <w:rPr>
          <w:rStyle w:val="stilltoworkat"/>
        </w:rPr>
        <w:t>(</w:t>
      </w:r>
      <w:r w:rsidR="000A10B4">
        <w:rPr>
          <w:rStyle w:val="stilltoworkat"/>
        </w:rPr>
        <w:t>couldn't find anything on page 8)</w:t>
      </w:r>
      <w:r w:rsidR="002865F9">
        <w:t xml:space="preserve">, </w:t>
      </w:r>
      <w:r w:rsidR="00DC6AA6" w:rsidRPr="00230826">
        <w:rPr>
          <w:rStyle w:val="indexRefchap"/>
        </w:rPr>
        <w:t>pr:</w:t>
      </w:r>
      <w:r w:rsidR="00DC6AA6" w:rsidRPr="00230826">
        <w:rPr>
          <w:rStyle w:val="indexRefpar"/>
        </w:rPr>
        <w:t>20</w:t>
      </w:r>
    </w:p>
    <w:p w14:paraId="541E9DEB" w14:textId="77777777" w:rsidR="00E67803" w:rsidRDefault="00C57E99">
      <w:pPr>
        <w:pStyle w:val="Index-2"/>
      </w:pPr>
      <w:r w:rsidRPr="002B1019">
        <w:t xml:space="preserve">worlds of, </w:t>
      </w:r>
      <w:r w:rsidRPr="00971E46">
        <w:rPr>
          <w:rStyle w:val="indexverweis"/>
        </w:rPr>
        <w:t>see</w:t>
      </w:r>
      <w:r w:rsidRPr="002B1019">
        <w:t xml:space="preserve"> Worlds, of God</w:t>
      </w:r>
    </w:p>
    <w:p w14:paraId="359D2EBE" w14:textId="77777777" w:rsidR="00C57E99" w:rsidRPr="002B1019" w:rsidRDefault="00627ED1" w:rsidP="00C57E99">
      <w:pPr>
        <w:pStyle w:val="Index-1"/>
        <w:rPr>
          <w:rStyle w:val="BookTitle"/>
        </w:rPr>
      </w:pPr>
      <w:r w:rsidRPr="00627ED1">
        <w:rPr>
          <w:rStyle w:val="quotesterms"/>
        </w:rPr>
        <w:t>›Crimson</w:t>
      </w:r>
      <w:r w:rsidR="00C57E99">
        <w:rPr>
          <w:rStyle w:val="quotesterms"/>
        </w:rPr>
        <w:t xml:space="preserve"> Book‹</w:t>
      </w:r>
      <w:r w:rsidR="00C57E99" w:rsidRPr="002B1019">
        <w:t xml:space="preserve">, </w:t>
      </w:r>
      <w:r w:rsidR="00C57E99" w:rsidRPr="002B1019">
        <w:rPr>
          <w:rStyle w:val="BookTitle"/>
        </w:rPr>
        <w:t xml:space="preserve">see </w:t>
      </w:r>
      <w:r w:rsidR="00C57E99" w:rsidRPr="000C7039">
        <w:rPr>
          <w:rStyle w:val="BookTitle"/>
          <w:highlight w:val="yellow"/>
        </w:rPr>
        <w:t>Kitáb</w:t>
      </w:r>
      <w:r w:rsidRPr="00627ED1">
        <w:rPr>
          <w:rStyle w:val="BookTitle"/>
          <w:highlight w:val="yellow"/>
        </w:rPr>
        <w:t>-i-</w:t>
      </w:r>
      <w:r w:rsidR="00C57E99" w:rsidRPr="000C7039">
        <w:rPr>
          <w:rStyle w:val="BookTitle"/>
          <w:highlight w:val="yellow"/>
        </w:rPr>
        <w:t>ʿAhd</w:t>
      </w:r>
    </w:p>
    <w:p w14:paraId="6A16F7DA" w14:textId="77777777" w:rsidR="00C57E99" w:rsidRPr="002B1019" w:rsidRDefault="00627ED1" w:rsidP="000A10B4">
      <w:pPr>
        <w:pStyle w:val="Index-1"/>
      </w:pPr>
      <w:r w:rsidRPr="00627ED1">
        <w:rPr>
          <w:rStyle w:val="quotesterms"/>
        </w:rPr>
        <w:t>›Crisis</w:t>
      </w:r>
      <w:r w:rsidR="00C57E99">
        <w:rPr>
          <w:rStyle w:val="quotesterms"/>
        </w:rPr>
        <w:t xml:space="preserve"> and victory‹</w:t>
      </w:r>
      <w:r w:rsidR="00DC6AA6" w:rsidRPr="00230826">
        <w:rPr>
          <w:rStyle w:val="indexpagenumbercomma"/>
        </w:rPr>
        <w:t xml:space="preserve">, </w:t>
      </w:r>
      <w:r w:rsidR="00DC6AA6" w:rsidRPr="00230826">
        <w:rPr>
          <w:rStyle w:val="indexpagenumberchecked"/>
        </w:rPr>
        <w:t>111</w:t>
      </w:r>
      <w:r w:rsidR="000A10B4">
        <w:t xml:space="preserve">, </w:t>
      </w:r>
      <w:r w:rsidR="00DC6AA6" w:rsidRPr="00230826">
        <w:rPr>
          <w:rStyle w:val="indexRefchap"/>
        </w:rPr>
        <w:t>7:</w:t>
      </w:r>
      <w:r w:rsidR="00DC6AA6" w:rsidRPr="00230826">
        <w:rPr>
          <w:rStyle w:val="indexRefpar"/>
        </w:rPr>
        <w:t>2</w:t>
      </w:r>
    </w:p>
    <w:p w14:paraId="0E2F5551" w14:textId="77777777" w:rsidR="00C57E99" w:rsidRPr="002B1019" w:rsidRDefault="00C57E99" w:rsidP="000A10B4">
      <w:pPr>
        <w:pStyle w:val="Index-1"/>
      </w:pPr>
      <w:r w:rsidRPr="002B1019">
        <w:t>Crusade, Ten Year</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318</w:t>
      </w:r>
      <w:r w:rsidRPr="006E548C">
        <w:rPr>
          <w:rStyle w:val="indexpagenumbercontinued"/>
        </w:rPr>
        <w:t>–21</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393</w:t>
      </w:r>
      <w:r w:rsidR="00DC6AA6" w:rsidRPr="00230826">
        <w:rPr>
          <w:rStyle w:val="indexpagenumbercomma"/>
        </w:rPr>
        <w:t xml:space="preserve">, </w:t>
      </w:r>
      <w:r w:rsidR="00DC6AA6" w:rsidRPr="00230826">
        <w:rPr>
          <w:rStyle w:val="indexpagenumberchecked"/>
        </w:rPr>
        <w:t>406</w:t>
      </w:r>
      <w:r w:rsidR="00DC6AA6" w:rsidRPr="00230826">
        <w:rPr>
          <w:rStyle w:val="indexpagenumbercomma"/>
        </w:rPr>
        <w:t xml:space="preserve">, </w:t>
      </w:r>
      <w:r w:rsidR="00DC6AA6" w:rsidRPr="00230826">
        <w:rPr>
          <w:rStyle w:val="indexpagenumberchecked"/>
        </w:rPr>
        <w:t>431</w:t>
      </w:r>
      <w:r w:rsidR="000A10B4">
        <w:t xml:space="preserve">, </w:t>
      </w:r>
      <w:r w:rsidR="00DC6AA6" w:rsidRPr="00230826">
        <w:rPr>
          <w:rStyle w:val="indexRefchap"/>
        </w:rPr>
        <w:t>28:</w:t>
      </w:r>
      <w:r w:rsidR="00DC6AA6" w:rsidRPr="00230826">
        <w:rPr>
          <w:rStyle w:val="indexRefpar"/>
        </w:rPr>
        <w:t>8</w:t>
      </w:r>
      <w:r w:rsidR="000A10B4">
        <w:t xml:space="preserve">, </w:t>
      </w:r>
      <w:r w:rsidR="00DC6AA6" w:rsidRPr="00230826">
        <w:rPr>
          <w:rStyle w:val="indexRefchap"/>
        </w:rPr>
        <w:t>28:</w:t>
      </w:r>
      <w:r w:rsidR="00DC6AA6" w:rsidRPr="00230826">
        <w:rPr>
          <w:rStyle w:val="indexRefpar"/>
        </w:rPr>
        <w:t>11–22</w:t>
      </w:r>
      <w:r w:rsidR="000A10B4">
        <w:t xml:space="preserve">, </w:t>
      </w:r>
      <w:r w:rsidR="00DC6AA6" w:rsidRPr="00230826">
        <w:rPr>
          <w:rStyle w:val="indexRefchap"/>
        </w:rPr>
        <w:t>30:</w:t>
      </w:r>
      <w:r w:rsidR="00DC6AA6" w:rsidRPr="00230826">
        <w:rPr>
          <w:rStyle w:val="indexRefpar"/>
        </w:rPr>
        <w:t>36</w:t>
      </w:r>
      <w:r w:rsidR="000A10B4">
        <w:t xml:space="preserve">, </w:t>
      </w:r>
      <w:r w:rsidR="00DC6AA6" w:rsidRPr="00230826">
        <w:rPr>
          <w:rStyle w:val="indexRefchap"/>
        </w:rPr>
        <w:t>31:</w:t>
      </w:r>
      <w:r w:rsidR="00DC6AA6" w:rsidRPr="00230826">
        <w:rPr>
          <w:rStyle w:val="indexRefpar"/>
        </w:rPr>
        <w:t>19</w:t>
      </w:r>
      <w:r w:rsidR="000A10B4">
        <w:t xml:space="preserve">, </w:t>
      </w:r>
      <w:r w:rsidR="00DC6AA6" w:rsidRPr="00230826">
        <w:rPr>
          <w:rStyle w:val="indexRefchap"/>
        </w:rPr>
        <w:t>32:</w:t>
      </w:r>
      <w:r w:rsidR="00DC6AA6" w:rsidRPr="00230826">
        <w:rPr>
          <w:rStyle w:val="indexRefpar"/>
        </w:rPr>
        <w:t>75</w:t>
      </w:r>
      <w:r w:rsidR="000A10B4">
        <w:t xml:space="preserve">, </w:t>
      </w:r>
      <w:r w:rsidR="00DC6AA6" w:rsidRPr="00230826">
        <w:rPr>
          <w:rStyle w:val="indexRefchap"/>
        </w:rPr>
        <w:t>33:</w:t>
      </w:r>
      <w:r w:rsidR="00DC6AA6" w:rsidRPr="00230826">
        <w:rPr>
          <w:rStyle w:val="indexRefpar"/>
        </w:rPr>
        <w:t>7</w:t>
      </w:r>
      <w:r w:rsidR="000A10B4">
        <w:t xml:space="preserve">, </w:t>
      </w:r>
      <w:r w:rsidR="00DC6AA6" w:rsidRPr="00230826">
        <w:rPr>
          <w:rStyle w:val="indexRefchap"/>
        </w:rPr>
        <w:t>33:</w:t>
      </w:r>
      <w:r w:rsidR="00DC6AA6" w:rsidRPr="00230826">
        <w:rPr>
          <w:rStyle w:val="indexRefpar"/>
        </w:rPr>
        <w:t>21</w:t>
      </w:r>
      <w:r w:rsidR="000A10B4">
        <w:t xml:space="preserve">, </w:t>
      </w:r>
      <w:r w:rsidR="00DC6AA6" w:rsidRPr="00230826">
        <w:rPr>
          <w:rStyle w:val="indexRefchap"/>
        </w:rPr>
        <w:t>34:</w:t>
      </w:r>
      <w:r w:rsidR="00DC6AA6" w:rsidRPr="00230826">
        <w:rPr>
          <w:rStyle w:val="indexRefpar"/>
        </w:rPr>
        <w:t>1</w:t>
      </w:r>
      <w:r w:rsidR="000A10B4">
        <w:t xml:space="preserve">, </w:t>
      </w:r>
      <w:r w:rsidR="00DC6AA6" w:rsidRPr="00230826">
        <w:rPr>
          <w:rStyle w:val="indexRefchap"/>
        </w:rPr>
        <w:t>34:</w:t>
      </w:r>
      <w:r w:rsidR="00DC6AA6" w:rsidRPr="00230826">
        <w:rPr>
          <w:rStyle w:val="indexRefpar"/>
        </w:rPr>
        <w:t>15</w:t>
      </w:r>
      <w:r w:rsidR="000A10B4">
        <w:t xml:space="preserve">, </w:t>
      </w:r>
      <w:r w:rsidR="00DC6AA6" w:rsidRPr="00230826">
        <w:rPr>
          <w:rStyle w:val="indexRefchap"/>
        </w:rPr>
        <w:t>34:</w:t>
      </w:r>
      <w:r w:rsidR="00DC6AA6" w:rsidRPr="00230826">
        <w:rPr>
          <w:rStyle w:val="indexRefpar"/>
        </w:rPr>
        <w:t>19</w:t>
      </w:r>
      <w:r w:rsidR="000A10B4">
        <w:t xml:space="preserve">, </w:t>
      </w:r>
      <w:r w:rsidR="00DC6AA6" w:rsidRPr="00230826">
        <w:rPr>
          <w:rStyle w:val="indexRefchap"/>
        </w:rPr>
        <w:t>34:</w:t>
      </w:r>
      <w:r w:rsidR="00DC6AA6" w:rsidRPr="00230826">
        <w:rPr>
          <w:rStyle w:val="indexRefpar"/>
        </w:rPr>
        <w:t>29</w:t>
      </w:r>
      <w:r w:rsidR="000A10B4">
        <w:t xml:space="preserve">, </w:t>
      </w:r>
      <w:r w:rsidR="00DC6AA6" w:rsidRPr="00230826">
        <w:rPr>
          <w:rStyle w:val="indexRefchap"/>
        </w:rPr>
        <w:t>34:</w:t>
      </w:r>
      <w:r w:rsidR="00DC6AA6" w:rsidRPr="00230826">
        <w:rPr>
          <w:rStyle w:val="indexRefpar"/>
        </w:rPr>
        <w:t>35</w:t>
      </w:r>
      <w:r w:rsidR="000A10B4">
        <w:t xml:space="preserve">, </w:t>
      </w:r>
      <w:r w:rsidR="00DC6AA6" w:rsidRPr="00230826">
        <w:rPr>
          <w:rStyle w:val="indexRefchap"/>
        </w:rPr>
        <w:t>34:</w:t>
      </w:r>
      <w:r w:rsidR="00DC6AA6" w:rsidRPr="00230826">
        <w:rPr>
          <w:rStyle w:val="indexRefpar"/>
        </w:rPr>
        <w:t>63</w:t>
      </w:r>
      <w:r w:rsidR="000A10B4">
        <w:t xml:space="preserve">, </w:t>
      </w:r>
      <w:r w:rsidR="00DC6AA6" w:rsidRPr="00230826">
        <w:rPr>
          <w:rStyle w:val="indexRefchap"/>
        </w:rPr>
        <w:t>34:</w:t>
      </w:r>
      <w:r w:rsidR="00DC6AA6" w:rsidRPr="00230826">
        <w:rPr>
          <w:rStyle w:val="indexRefpar"/>
        </w:rPr>
        <w:t>72</w:t>
      </w:r>
      <w:r w:rsidR="000A10B4">
        <w:t xml:space="preserve">, </w:t>
      </w:r>
      <w:r w:rsidR="00DC6AA6" w:rsidRPr="00230826">
        <w:rPr>
          <w:rStyle w:val="indexRefchap"/>
        </w:rPr>
        <w:t>35:</w:t>
      </w:r>
      <w:r w:rsidR="00DC6AA6" w:rsidRPr="00230826">
        <w:rPr>
          <w:rStyle w:val="indexRefpar"/>
        </w:rPr>
        <w:t>65</w:t>
      </w:r>
      <w:r w:rsidR="000A10B4">
        <w:t xml:space="preserve">, </w:t>
      </w:r>
      <w:r w:rsidR="00DC6AA6" w:rsidRPr="00230826">
        <w:rPr>
          <w:rStyle w:val="indexRefchap"/>
        </w:rPr>
        <w:t>ap2:</w:t>
      </w:r>
      <w:r w:rsidR="00DC6AA6" w:rsidRPr="00230826">
        <w:rPr>
          <w:rStyle w:val="indexRefpar"/>
        </w:rPr>
        <w:t>31</w:t>
      </w:r>
    </w:p>
    <w:p w14:paraId="48E8C636" w14:textId="77777777" w:rsidR="00C57E99" w:rsidRPr="002B1019" w:rsidRDefault="00C57E99" w:rsidP="00303F30">
      <w:pPr>
        <w:pStyle w:val="Index-1"/>
      </w:pPr>
      <w:r w:rsidRPr="002B1019">
        <w:t>Custodianship of the Hands</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377</w:t>
      </w:r>
      <w:r w:rsidRPr="006E548C">
        <w:rPr>
          <w:rStyle w:val="indexpagenumbercontinued"/>
        </w:rPr>
        <w:t>–93</w:t>
      </w:r>
      <w:r w:rsidR="000A10B4">
        <w:t xml:space="preserve">, </w:t>
      </w:r>
      <w:r w:rsidR="00DC6AA6" w:rsidRPr="00230826">
        <w:rPr>
          <w:rStyle w:val="indexRefchap"/>
        </w:rPr>
        <w:t>29:</w:t>
      </w:r>
      <w:r w:rsidR="00DC6AA6" w:rsidRPr="00230826">
        <w:rPr>
          <w:rStyle w:val="indexRefpar"/>
        </w:rPr>
        <w:t>11</w:t>
      </w:r>
      <w:r w:rsidR="00303F30">
        <w:t xml:space="preserve">, </w:t>
      </w:r>
      <w:r w:rsidR="00DC6AA6" w:rsidRPr="00230826">
        <w:rPr>
          <w:rStyle w:val="indexRefchap"/>
        </w:rPr>
        <w:t>31:</w:t>
      </w:r>
      <w:r w:rsidR="00DC6AA6" w:rsidRPr="00230826">
        <w:rPr>
          <w:rStyle w:val="indexRefpar"/>
        </w:rPr>
        <w:t>18</w:t>
      </w:r>
      <w:r w:rsidR="00303F30">
        <w:t xml:space="preserve">, </w:t>
      </w:r>
      <w:r w:rsidR="00DC6AA6" w:rsidRPr="00230826">
        <w:rPr>
          <w:rStyle w:val="indexRefchap"/>
        </w:rPr>
        <w:t>34</w:t>
      </w:r>
    </w:p>
    <w:p w14:paraId="2508F1E4" w14:textId="77777777" w:rsidR="00C57E99" w:rsidRPr="002B1019" w:rsidRDefault="00627ED1" w:rsidP="00303F30">
      <w:pPr>
        <w:pStyle w:val="Index-1"/>
      </w:pPr>
      <w:r w:rsidRPr="00627ED1">
        <w:rPr>
          <w:rStyle w:val="quotesterms"/>
        </w:rPr>
        <w:t>›Cycle</w:t>
      </w:r>
      <w:r w:rsidR="00C57E99">
        <w:rPr>
          <w:rStyle w:val="quotesterms"/>
        </w:rPr>
        <w:t xml:space="preserve"> of Fulfilment‹</w:t>
      </w:r>
      <w:r w:rsidR="00DC6AA6" w:rsidRPr="00230826">
        <w:rPr>
          <w:rStyle w:val="indexpagenumbercomma"/>
        </w:rPr>
        <w:t xml:space="preserve">, </w:t>
      </w:r>
      <w:r w:rsidR="00DC6AA6" w:rsidRPr="00230826">
        <w:rPr>
          <w:rStyle w:val="indexpagenumberchecked"/>
        </w:rPr>
        <w:t>33</w:t>
      </w:r>
      <w:r w:rsidR="00303F30">
        <w:t xml:space="preserve">, </w:t>
      </w:r>
      <w:r w:rsidR="00DC6AA6" w:rsidRPr="00230826">
        <w:rPr>
          <w:rStyle w:val="indexRefchap"/>
        </w:rPr>
        <w:t>1:</w:t>
      </w:r>
      <w:r w:rsidR="00DC6AA6" w:rsidRPr="00230826">
        <w:rPr>
          <w:rStyle w:val="indexRefpar"/>
        </w:rPr>
        <w:t>8–9</w:t>
      </w:r>
    </w:p>
    <w:p w14:paraId="63347D5C" w14:textId="77777777" w:rsidR="00C57E99" w:rsidRPr="002B1019" w:rsidRDefault="00C57E99" w:rsidP="00303F30">
      <w:pPr>
        <w:pStyle w:val="Index-1"/>
      </w:pPr>
      <w:r w:rsidRPr="002B1019">
        <w:t>Cycles, religious</w:t>
      </w:r>
      <w:r w:rsidR="00DC6AA6" w:rsidRPr="00230826">
        <w:rPr>
          <w:rStyle w:val="indexpagenumbercomma"/>
        </w:rPr>
        <w:t xml:space="preserve">, </w:t>
      </w:r>
      <w:r w:rsidR="00DC6AA6" w:rsidRPr="00230826">
        <w:rPr>
          <w:rStyle w:val="indexpagenumberchecked"/>
        </w:rPr>
        <w:t>32</w:t>
      </w:r>
      <w:r w:rsidRPr="006E548C">
        <w:rPr>
          <w:rStyle w:val="indexpagenumbercontinued"/>
        </w:rPr>
        <w:t>–3</w:t>
      </w:r>
      <w:r w:rsidR="00DC6AA6" w:rsidRPr="00230826">
        <w:rPr>
          <w:rStyle w:val="indexpagenumbercomma"/>
        </w:rPr>
        <w:t xml:space="preserve">, </w:t>
      </w:r>
      <w:r w:rsidR="00DC6AA6" w:rsidRPr="00230826">
        <w:rPr>
          <w:rStyle w:val="indexpagenumberchecked"/>
        </w:rPr>
        <w:t>38</w:t>
      </w:r>
      <w:r w:rsidR="00303F30">
        <w:t xml:space="preserve">, </w:t>
      </w:r>
      <w:r w:rsidR="00DC6AA6" w:rsidRPr="00230826">
        <w:rPr>
          <w:rStyle w:val="indexRefchap"/>
        </w:rPr>
        <w:t>1:</w:t>
      </w:r>
      <w:r w:rsidR="00DC6AA6" w:rsidRPr="00230826">
        <w:rPr>
          <w:rStyle w:val="indexRefpar"/>
        </w:rPr>
        <w:t>8–9</w:t>
      </w:r>
      <w:r w:rsidR="00303F30">
        <w:t xml:space="preserve">, </w:t>
      </w:r>
      <w:r w:rsidR="00DC6AA6" w:rsidRPr="00230826">
        <w:rPr>
          <w:rStyle w:val="indexRefchap"/>
        </w:rPr>
        <w:t>1:</w:t>
      </w:r>
      <w:r w:rsidR="00DC6AA6" w:rsidRPr="00230826">
        <w:rPr>
          <w:rStyle w:val="indexRefpar"/>
        </w:rPr>
        <w:t>29</w:t>
      </w:r>
    </w:p>
    <w:p w14:paraId="6FBA21D6" w14:textId="77777777" w:rsidR="00E67803" w:rsidRDefault="00C57E99" w:rsidP="00303F30">
      <w:pPr>
        <w:pStyle w:val="Index-2"/>
      </w:pPr>
      <w:r w:rsidRPr="002B1019">
        <w:t>universal</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53</w:t>
      </w:r>
      <w:r w:rsidR="00303F30">
        <w:t xml:space="preserve">, </w:t>
      </w:r>
      <w:r w:rsidR="00DC6AA6" w:rsidRPr="00230826">
        <w:rPr>
          <w:rStyle w:val="indexRefchap"/>
        </w:rPr>
        <w:t>1:</w:t>
      </w:r>
      <w:r w:rsidR="00DC6AA6" w:rsidRPr="00230826">
        <w:rPr>
          <w:rStyle w:val="indexRefpar"/>
        </w:rPr>
        <w:t>29</w:t>
      </w:r>
      <w:r w:rsidR="00303F30">
        <w:t xml:space="preserve">, </w:t>
      </w:r>
      <w:r w:rsidR="00DC6AA6" w:rsidRPr="00230826">
        <w:rPr>
          <w:rStyle w:val="indexRefchap"/>
        </w:rPr>
        <w:t>2:</w:t>
      </w:r>
      <w:r w:rsidR="00DC6AA6" w:rsidRPr="00230826">
        <w:rPr>
          <w:rStyle w:val="indexRefpar"/>
        </w:rPr>
        <w:t>4</w:t>
      </w:r>
    </w:p>
    <w:p w14:paraId="52B112C4" w14:textId="77777777" w:rsidR="00C57E99" w:rsidRPr="002B1019" w:rsidRDefault="00C57E99" w:rsidP="00303F30">
      <w:pPr>
        <w:pStyle w:val="Index-1"/>
      </w:pPr>
      <w:r w:rsidRPr="002B1019">
        <w:t>Cyprus</w:t>
      </w:r>
      <w:r w:rsidR="00DC6AA6" w:rsidRPr="00230826">
        <w:rPr>
          <w:rStyle w:val="indexpagenumbercomma"/>
        </w:rPr>
        <w:t xml:space="preserve">, </w:t>
      </w:r>
      <w:r w:rsidR="00DC6AA6" w:rsidRPr="00230826">
        <w:rPr>
          <w:rStyle w:val="indexpagenumberchecked"/>
        </w:rPr>
        <w:t>94</w:t>
      </w:r>
      <w:r w:rsidRPr="006E548C">
        <w:rPr>
          <w:rStyle w:val="indexpagenumbercontinued"/>
        </w:rPr>
        <w:t>–6</w:t>
      </w:r>
      <w:r w:rsidR="00303F30">
        <w:t xml:space="preserve">, </w:t>
      </w:r>
      <w:r w:rsidR="00DC6AA6" w:rsidRPr="00230826">
        <w:rPr>
          <w:rStyle w:val="indexRefchap"/>
        </w:rPr>
        <w:t>5:</w:t>
      </w:r>
      <w:r w:rsidR="00DC6AA6" w:rsidRPr="00230826">
        <w:rPr>
          <w:rStyle w:val="indexRefpar"/>
        </w:rPr>
        <w:t>27–37</w:t>
      </w:r>
    </w:p>
    <w:p w14:paraId="6E29C523" w14:textId="77777777" w:rsidR="00C57E99" w:rsidRPr="002B1019" w:rsidRDefault="00627ED1" w:rsidP="00303F30">
      <w:pPr>
        <w:pStyle w:val="Index-1"/>
      </w:pPr>
      <w:r w:rsidRPr="00627ED1">
        <w:rPr>
          <w:highlight w:val="yellow"/>
        </w:rPr>
        <w:t>Dahaj</w:t>
      </w:r>
      <w:r w:rsidR="00DC6AA6" w:rsidRPr="00230826">
        <w:rPr>
          <w:rStyle w:val="indexpagenumbercomma"/>
        </w:rPr>
        <w:t xml:space="preserve">, </w:t>
      </w:r>
      <w:r w:rsidR="00DC6AA6" w:rsidRPr="00230826">
        <w:rPr>
          <w:rStyle w:val="indexpagenumberchecked"/>
        </w:rPr>
        <w:t>216</w:t>
      </w:r>
      <w:r w:rsidR="00303F30">
        <w:t xml:space="preserve">, </w:t>
      </w:r>
      <w:r w:rsidR="00DC6AA6" w:rsidRPr="00230826">
        <w:rPr>
          <w:rStyle w:val="indexRefchap"/>
        </w:rPr>
        <w:t>18:</w:t>
      </w:r>
      <w:r w:rsidR="00DC6AA6" w:rsidRPr="00230826">
        <w:rPr>
          <w:rStyle w:val="indexRefpar"/>
        </w:rPr>
        <w:t>39</w:t>
      </w:r>
    </w:p>
    <w:p w14:paraId="537CCB0C" w14:textId="77777777" w:rsidR="00C57E99" w:rsidRPr="002B1019" w:rsidRDefault="00C57E99" w:rsidP="00303F30">
      <w:pPr>
        <w:pStyle w:val="Index-1"/>
      </w:pPr>
      <w:r w:rsidRPr="002B1019">
        <w:t>Damascus</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229</w:t>
      </w:r>
      <w:r w:rsidR="00303F30">
        <w:t xml:space="preserve">, </w:t>
      </w:r>
      <w:r w:rsidR="00DC6AA6" w:rsidRPr="00230826">
        <w:rPr>
          <w:rStyle w:val="indexRefchap"/>
        </w:rPr>
        <w:t>19:</w:t>
      </w:r>
      <w:r w:rsidR="00DC6AA6" w:rsidRPr="00230826">
        <w:rPr>
          <w:rStyle w:val="indexRefpar"/>
        </w:rPr>
        <w:t>25</w:t>
      </w:r>
      <w:r w:rsidR="00303F30">
        <w:t xml:space="preserve">, </w:t>
      </w:r>
      <w:r w:rsidR="00DC6AA6" w:rsidRPr="00230826">
        <w:rPr>
          <w:rStyle w:val="indexRefchap"/>
        </w:rPr>
        <w:t>19:</w:t>
      </w:r>
      <w:r w:rsidR="00DC6AA6" w:rsidRPr="00230826">
        <w:rPr>
          <w:rStyle w:val="indexRefpar"/>
        </w:rPr>
        <w:t>32</w:t>
      </w:r>
    </w:p>
    <w:p w14:paraId="75866499" w14:textId="77777777" w:rsidR="00C57E99" w:rsidRPr="002B1019" w:rsidRDefault="00C57E99" w:rsidP="00303F30">
      <w:pPr>
        <w:pStyle w:val="Index-1"/>
      </w:pPr>
      <w:r w:rsidRPr="002B1019">
        <w:t>Daniel</w:t>
      </w:r>
      <w:r w:rsidR="00DC6AA6" w:rsidRPr="00230826">
        <w:rPr>
          <w:rStyle w:val="indexpagenumbercomma"/>
        </w:rPr>
        <w:t xml:space="preserve">, </w:t>
      </w:r>
      <w:r w:rsidR="00DC6AA6" w:rsidRPr="00230826">
        <w:rPr>
          <w:rStyle w:val="indexpagenumberchecked"/>
        </w:rPr>
        <w:t>321</w:t>
      </w:r>
      <w:r w:rsidR="00303F30">
        <w:t xml:space="preserve">, </w:t>
      </w:r>
      <w:r w:rsidR="00DC6AA6" w:rsidRPr="00230826">
        <w:rPr>
          <w:rStyle w:val="indexRefchap"/>
        </w:rPr>
        <w:t>28:</w:t>
      </w:r>
      <w:r w:rsidR="00DC6AA6" w:rsidRPr="00230826">
        <w:rPr>
          <w:rStyle w:val="indexRefpar"/>
        </w:rPr>
        <w:t>22</w:t>
      </w:r>
    </w:p>
    <w:p w14:paraId="3FCE283C" w14:textId="77777777" w:rsidR="00C57E99" w:rsidRPr="002B1019" w:rsidRDefault="00C57E99" w:rsidP="00303F30">
      <w:pPr>
        <w:pStyle w:val="Index-1"/>
      </w:pPr>
      <w:r w:rsidRPr="002B1019">
        <w:t>David</w:t>
      </w:r>
      <w:r w:rsidR="00DC6AA6" w:rsidRPr="00230826">
        <w:rPr>
          <w:rStyle w:val="indexpagenumbercomma"/>
        </w:rPr>
        <w:t xml:space="preserve">, </w:t>
      </w:r>
      <w:r w:rsidR="00DC6AA6" w:rsidRPr="00230826">
        <w:rPr>
          <w:rStyle w:val="indexpagenumberchecked"/>
        </w:rPr>
        <w:t>54</w:t>
      </w:r>
      <w:r w:rsidR="00DC6AA6" w:rsidRPr="00230826">
        <w:rPr>
          <w:rStyle w:val="indexpagenumbercomma"/>
        </w:rPr>
        <w:t xml:space="preserve">, </w:t>
      </w:r>
      <w:r w:rsidR="00DC6AA6" w:rsidRPr="00230826">
        <w:rPr>
          <w:rStyle w:val="indexpagenumberchecked"/>
        </w:rPr>
        <w:t>95</w:t>
      </w:r>
      <w:r w:rsidR="00303F30">
        <w:t xml:space="preserve">, </w:t>
      </w:r>
      <w:r w:rsidR="00DC6AA6" w:rsidRPr="00230826">
        <w:rPr>
          <w:rStyle w:val="indexRefchap"/>
        </w:rPr>
        <w:t>2:</w:t>
      </w:r>
      <w:r w:rsidR="00DC6AA6" w:rsidRPr="00230826">
        <w:rPr>
          <w:rStyle w:val="indexRefpar"/>
        </w:rPr>
        <w:t>9</w:t>
      </w:r>
      <w:r w:rsidR="00303F30">
        <w:t xml:space="preserve">, </w:t>
      </w:r>
      <w:r w:rsidR="00DC6AA6" w:rsidRPr="00230826">
        <w:rPr>
          <w:rStyle w:val="indexRefchap"/>
        </w:rPr>
        <w:t>5:</w:t>
      </w:r>
      <w:r w:rsidR="00DC6AA6" w:rsidRPr="00230826">
        <w:rPr>
          <w:rStyle w:val="indexRefpar"/>
        </w:rPr>
        <w:t>35</w:t>
      </w:r>
    </w:p>
    <w:p w14:paraId="62EA59F1" w14:textId="77777777" w:rsidR="00C57E99" w:rsidRPr="002B1019" w:rsidRDefault="00C57E99" w:rsidP="00303F30">
      <w:pPr>
        <w:pStyle w:val="Index-1"/>
      </w:pPr>
      <w:r w:rsidRPr="002B1019">
        <w:t>Dawn-Breakers</w:t>
      </w:r>
      <w:r w:rsidR="00DC6AA6" w:rsidRPr="00230826">
        <w:rPr>
          <w:rStyle w:val="indexpagenumbercomma"/>
        </w:rPr>
        <w:t xml:space="preserve">, </w:t>
      </w:r>
      <w:r w:rsidR="00DC6AA6" w:rsidRPr="00230826">
        <w:rPr>
          <w:rStyle w:val="indexpagenumberchecked"/>
        </w:rPr>
        <w:t>302</w:t>
      </w:r>
      <w:r w:rsidR="00303F30">
        <w:t xml:space="preserve">, </w:t>
      </w:r>
      <w:r w:rsidR="00DC6AA6" w:rsidRPr="00230826">
        <w:rPr>
          <w:rStyle w:val="indexRefchap"/>
        </w:rPr>
        <w:t>26:</w:t>
      </w:r>
      <w:r w:rsidR="00DC6AA6" w:rsidRPr="00230826">
        <w:rPr>
          <w:rStyle w:val="indexRefpar"/>
        </w:rPr>
        <w:t>36</w:t>
      </w:r>
    </w:p>
    <w:p w14:paraId="53894BB7" w14:textId="77777777" w:rsidR="00C57E99" w:rsidRPr="002B1019" w:rsidRDefault="00C57E99" w:rsidP="00303F30">
      <w:pPr>
        <w:pStyle w:val="Index-1"/>
      </w:pPr>
      <w:r w:rsidRPr="002B1019">
        <w:rPr>
          <w:rStyle w:val="BookTitle"/>
        </w:rPr>
        <w:t>Dawn-Breakers The</w:t>
      </w:r>
      <w:r w:rsidR="00DC6AA6" w:rsidRPr="00230826">
        <w:rPr>
          <w:rStyle w:val="indexpagenumbercomma"/>
        </w:rPr>
        <w:t xml:space="preserve">, </w:t>
      </w:r>
      <w:r w:rsidR="00DC6AA6" w:rsidRPr="00230826">
        <w:rPr>
          <w:rStyle w:val="indexpagenumberchecked"/>
        </w:rPr>
        <w:t>309</w:t>
      </w:r>
      <w:r w:rsidR="00303F30">
        <w:t xml:space="preserve">, </w:t>
      </w:r>
      <w:r w:rsidR="00DC6AA6" w:rsidRPr="00230826">
        <w:rPr>
          <w:rStyle w:val="indexRefchap"/>
        </w:rPr>
        <w:t>27:</w:t>
      </w:r>
      <w:r w:rsidR="00DC6AA6" w:rsidRPr="00230826">
        <w:rPr>
          <w:rStyle w:val="indexRefpar"/>
        </w:rPr>
        <w:t>12</w:t>
      </w:r>
    </w:p>
    <w:p w14:paraId="552A8B2A" w14:textId="77777777" w:rsidR="00C57E99" w:rsidRPr="002B1019" w:rsidRDefault="00C57E99" w:rsidP="00303F30">
      <w:pPr>
        <w:pStyle w:val="Index-1"/>
      </w:pPr>
      <w:r w:rsidRPr="002B1019">
        <w:t>Day of God</w:t>
      </w:r>
      <w:r w:rsidR="00DC6AA6" w:rsidRPr="00230826">
        <w:rPr>
          <w:rStyle w:val="indexpagenumbercomma"/>
        </w:rPr>
        <w:t xml:space="preserve">, </w:t>
      </w:r>
      <w:r w:rsidR="00DC6AA6" w:rsidRPr="00230826">
        <w:rPr>
          <w:rStyle w:val="indexpagenumberchecked"/>
        </w:rPr>
        <w:t>33</w:t>
      </w:r>
      <w:r w:rsidR="00303F30">
        <w:t xml:space="preserve">, </w:t>
      </w:r>
      <w:r w:rsidR="00DC6AA6" w:rsidRPr="00230826">
        <w:rPr>
          <w:rStyle w:val="indexRefchap"/>
        </w:rPr>
        <w:t>1:</w:t>
      </w:r>
      <w:r w:rsidR="00DC6AA6" w:rsidRPr="00230826">
        <w:rPr>
          <w:rStyle w:val="indexRefpar"/>
        </w:rPr>
        <w:t>9</w:t>
      </w:r>
    </w:p>
    <w:p w14:paraId="5C29A25F" w14:textId="77777777" w:rsidR="00C57E99" w:rsidRPr="002B1019" w:rsidRDefault="00C57E99" w:rsidP="00303F30">
      <w:pPr>
        <w:pStyle w:val="Index-1"/>
      </w:pPr>
      <w:r w:rsidRPr="000C7039">
        <w:rPr>
          <w:highlight w:val="yellow"/>
        </w:rPr>
        <w:t>Dayyán</w:t>
      </w:r>
      <w:r w:rsidRPr="002B1019">
        <w:t xml:space="preserve"> (</w:t>
      </w:r>
      <w:r w:rsidRPr="00847033">
        <w:rPr>
          <w:highlight w:val="yellow"/>
        </w:rPr>
        <w:t>Mírzá</w:t>
      </w:r>
      <w:r w:rsidR="00627ED1" w:rsidRPr="00627ED1">
        <w:rPr>
          <w:highlight w:val="yellow"/>
        </w:rPr>
        <w:t xml:space="preserve"> </w:t>
      </w:r>
      <w:r w:rsidRPr="00847033">
        <w:rPr>
          <w:highlight w:val="yellow"/>
        </w:rPr>
        <w:t>Asadu</w:t>
      </w:r>
      <w:r w:rsidR="00627ED1" w:rsidRPr="00627ED1">
        <w:rPr>
          <w:highlight w:val="yellow"/>
        </w:rPr>
        <w:t>’</w:t>
      </w:r>
      <w:r w:rsidRPr="00847033">
        <w:rPr>
          <w:highlight w:val="yellow"/>
        </w:rPr>
        <w:t>lláh</w:t>
      </w:r>
      <w:r w:rsidRPr="002B1019">
        <w:t xml:space="preserve"> of </w:t>
      </w:r>
      <w:r w:rsidRPr="00847033">
        <w:rPr>
          <w:highlight w:val="yellow"/>
        </w:rPr>
        <w:t>úy</w:t>
      </w:r>
      <w:r w:rsidR="00DC6AA6" w:rsidRPr="00230826">
        <w:rPr>
          <w:rStyle w:val="indexpagenumbercomma"/>
        </w:rPr>
        <w:t xml:space="preserve">, </w:t>
      </w:r>
      <w:r w:rsidR="00DC6AA6" w:rsidRPr="00230826">
        <w:rPr>
          <w:rStyle w:val="indexpagenumberchecked"/>
        </w:rPr>
        <w:t>72</w:t>
      </w:r>
      <w:r w:rsidRPr="006E548C">
        <w:rPr>
          <w:rStyle w:val="indexpagenumbercontinued"/>
        </w:rPr>
        <w:t>–3</w:t>
      </w:r>
      <w:r w:rsidR="00303F30">
        <w:t xml:space="preserve">, </w:t>
      </w:r>
      <w:r w:rsidR="00DC6AA6" w:rsidRPr="00230826">
        <w:rPr>
          <w:rStyle w:val="indexRefchap"/>
        </w:rPr>
        <w:t>4:</w:t>
      </w:r>
      <w:r w:rsidR="00DC6AA6" w:rsidRPr="00230826">
        <w:rPr>
          <w:rStyle w:val="indexRefpar"/>
        </w:rPr>
        <w:t>47</w:t>
      </w:r>
    </w:p>
    <w:p w14:paraId="444707BA" w14:textId="77777777" w:rsidR="00C57E99" w:rsidRPr="002B1019" w:rsidRDefault="00C57E99" w:rsidP="00C57E99">
      <w:pPr>
        <w:pStyle w:val="Index-1"/>
      </w:pPr>
      <w:r w:rsidRPr="002B1019">
        <w:t xml:space="preserve">Death, life after, </w:t>
      </w:r>
      <w:r w:rsidRPr="00971E46">
        <w:rPr>
          <w:rStyle w:val="indexverweis"/>
        </w:rPr>
        <w:t>see</w:t>
      </w:r>
      <w:r w:rsidRPr="002B1019">
        <w:t xml:space="preserve"> Life after death</w:t>
      </w:r>
    </w:p>
    <w:p w14:paraId="74005604" w14:textId="77777777" w:rsidR="00C57E99" w:rsidRPr="002B1019" w:rsidRDefault="00C57E99" w:rsidP="00163DD6">
      <w:pPr>
        <w:pStyle w:val="Index-1"/>
      </w:pPr>
      <w:r w:rsidRPr="002B1019">
        <w:t>Deepening</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203</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405</w:t>
      </w:r>
      <w:r w:rsidR="00DC6AA6" w:rsidRPr="00230826">
        <w:rPr>
          <w:rStyle w:val="indexpagenumbercomma"/>
        </w:rPr>
        <w:t xml:space="preserve">, </w:t>
      </w:r>
      <w:r w:rsidR="00DC6AA6" w:rsidRPr="00230826">
        <w:rPr>
          <w:rStyle w:val="indexpagenumberchecked"/>
        </w:rPr>
        <w:t>436</w:t>
      </w:r>
      <w:r w:rsidR="00163DD6">
        <w:t xml:space="preserve">, </w:t>
      </w:r>
      <w:r w:rsidR="00DC6AA6" w:rsidRPr="00230826">
        <w:rPr>
          <w:rStyle w:val="indexRefchap"/>
        </w:rPr>
        <w:t>pr:</w:t>
      </w:r>
      <w:r w:rsidR="00DC6AA6" w:rsidRPr="00230826">
        <w:rPr>
          <w:rStyle w:val="indexRefpar"/>
        </w:rPr>
        <w:t>106</w:t>
      </w:r>
      <w:r w:rsidR="00163DD6">
        <w:t xml:space="preserve">, </w:t>
      </w:r>
      <w:r w:rsidR="00DC6AA6" w:rsidRPr="00230826">
        <w:rPr>
          <w:rStyle w:val="indexRefchap"/>
        </w:rPr>
        <w:t>17:</w:t>
      </w:r>
      <w:r w:rsidR="00DC6AA6" w:rsidRPr="00230826">
        <w:rPr>
          <w:rStyle w:val="indexRefpar"/>
        </w:rPr>
        <w:t>10</w:t>
      </w:r>
      <w:r w:rsidR="00163DD6">
        <w:t xml:space="preserve">, </w:t>
      </w:r>
      <w:r w:rsidR="00DC6AA6" w:rsidRPr="00230826">
        <w:rPr>
          <w:rStyle w:val="indexRefchap"/>
        </w:rPr>
        <w:t>18:</w:t>
      </w:r>
      <w:r w:rsidR="00DC6AA6" w:rsidRPr="00230826">
        <w:rPr>
          <w:rStyle w:val="indexRefpar"/>
        </w:rPr>
        <w:t>42</w:t>
      </w:r>
      <w:r w:rsidR="00163DD6">
        <w:t xml:space="preserve">, </w:t>
      </w:r>
      <w:r w:rsidR="00DC6AA6" w:rsidRPr="00230826">
        <w:rPr>
          <w:rStyle w:val="indexRefchap"/>
        </w:rPr>
        <w:t>35:</w:t>
      </w:r>
      <w:r w:rsidR="00DC6AA6" w:rsidRPr="00230826">
        <w:rPr>
          <w:rStyle w:val="indexRefpar"/>
        </w:rPr>
        <w:t>61</w:t>
      </w:r>
      <w:r w:rsidR="00163DD6">
        <w:t xml:space="preserve">, </w:t>
      </w:r>
      <w:r w:rsidR="00DC6AA6" w:rsidRPr="00230826">
        <w:rPr>
          <w:rStyle w:val="indexRefchap"/>
        </w:rPr>
        <w:t>ap3:</w:t>
      </w:r>
      <w:r w:rsidR="00DC6AA6" w:rsidRPr="00230826">
        <w:rPr>
          <w:rStyle w:val="indexRefchapsub"/>
        </w:rPr>
        <w:t>1:</w:t>
      </w:r>
      <w:r w:rsidR="00DC6AA6" w:rsidRPr="00230826">
        <w:rPr>
          <w:rStyle w:val="indexRefpar"/>
        </w:rPr>
        <w:t>17</w:t>
      </w:r>
    </w:p>
    <w:p w14:paraId="4BF0C36D" w14:textId="77777777" w:rsidR="00E67803" w:rsidRDefault="00C57E99" w:rsidP="00163DD6">
      <w:pPr>
        <w:pStyle w:val="Index-2"/>
      </w:pPr>
      <w:r w:rsidRPr="002B1019">
        <w:t>in understanding of Revelation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261</w:t>
      </w:r>
      <w:r w:rsidR="00163DD6">
        <w:t xml:space="preserve">, </w:t>
      </w:r>
      <w:r w:rsidR="00DC6AA6" w:rsidRPr="00230826">
        <w:rPr>
          <w:rStyle w:val="indexRefchap"/>
        </w:rPr>
        <w:t>23:</w:t>
      </w:r>
      <w:r w:rsidR="00DC6AA6" w:rsidRPr="00230826">
        <w:rPr>
          <w:rStyle w:val="indexRefpar"/>
        </w:rPr>
        <w:t>2–3</w:t>
      </w:r>
    </w:p>
    <w:p w14:paraId="6E85FCB2" w14:textId="77777777" w:rsidR="00C57E99" w:rsidRPr="002B1019" w:rsidRDefault="00C57E99" w:rsidP="00163DD6">
      <w:pPr>
        <w:pStyle w:val="Index-1"/>
      </w:pPr>
      <w:r w:rsidRPr="002B1019">
        <w:t>Delegates</w:t>
      </w:r>
      <w:r w:rsidR="00DC6AA6" w:rsidRPr="00230826">
        <w:rPr>
          <w:rStyle w:val="indexpagenumbercomma"/>
        </w:rPr>
        <w:t xml:space="preserve">, </w:t>
      </w:r>
      <w:r w:rsidR="00DC6AA6" w:rsidRPr="00230826">
        <w:rPr>
          <w:rStyle w:val="indexpagenumberchecked"/>
        </w:rPr>
        <w:t>304</w:t>
      </w:r>
      <w:r w:rsidR="00163DD6">
        <w:t xml:space="preserve">, </w:t>
      </w:r>
      <w:r w:rsidR="00DC6AA6" w:rsidRPr="00230826">
        <w:rPr>
          <w:rStyle w:val="indexRefchap"/>
        </w:rPr>
        <w:t>26:</w:t>
      </w:r>
      <w:r w:rsidR="00DC6AA6" w:rsidRPr="00230826">
        <w:rPr>
          <w:rStyle w:val="indexRefpar"/>
        </w:rPr>
        <w:t>40</w:t>
      </w:r>
    </w:p>
    <w:p w14:paraId="253C192C" w14:textId="77777777" w:rsidR="00C57E99" w:rsidRPr="002B1019" w:rsidRDefault="00C57E99" w:rsidP="00163DD6">
      <w:pPr>
        <w:pStyle w:val="Index-1"/>
      </w:pPr>
      <w:r w:rsidRPr="002B1019">
        <w:t>Democracy</w:t>
      </w:r>
      <w:r w:rsidR="00DC6AA6" w:rsidRPr="00230826">
        <w:rPr>
          <w:rStyle w:val="indexpagenumbercomma"/>
        </w:rPr>
        <w:t xml:space="preserve">, </w:t>
      </w:r>
      <w:r w:rsidR="00DC6AA6" w:rsidRPr="00230826">
        <w:rPr>
          <w:rStyle w:val="indexpagenumberchecked"/>
        </w:rPr>
        <w:t>415</w:t>
      </w:r>
      <w:r w:rsidR="00163DD6">
        <w:t xml:space="preserve">, </w:t>
      </w:r>
      <w:r w:rsidR="00DC6AA6" w:rsidRPr="00230826">
        <w:rPr>
          <w:rStyle w:val="indexRefchap"/>
        </w:rPr>
        <w:t>36:</w:t>
      </w:r>
      <w:r w:rsidR="00DC6AA6" w:rsidRPr="00230826">
        <w:rPr>
          <w:rStyle w:val="indexRefpar"/>
        </w:rPr>
        <w:t>35</w:t>
      </w:r>
    </w:p>
    <w:p w14:paraId="0D9E8507" w14:textId="77777777" w:rsidR="00C57E99" w:rsidRPr="002B1019" w:rsidRDefault="00C57E99" w:rsidP="00163DD6">
      <w:pPr>
        <w:pStyle w:val="Index-1"/>
      </w:pPr>
      <w:r w:rsidRPr="002B1019">
        <w:t>Detachment</w:t>
      </w:r>
      <w:r w:rsidR="00DC6AA6" w:rsidRPr="00230826">
        <w:rPr>
          <w:rStyle w:val="indexpagenumbercomma"/>
        </w:rPr>
        <w:t xml:space="preserve">, </w:t>
      </w:r>
      <w:r w:rsidR="00DC6AA6" w:rsidRPr="00230826">
        <w:rPr>
          <w:rStyle w:val="indexpagenumberchecked"/>
        </w:rPr>
        <w:t>8</w:t>
      </w:r>
      <w:r w:rsidR="00DC6AA6" w:rsidRPr="00230826">
        <w:rPr>
          <w:rStyle w:val="indexpagenumbercomma"/>
        </w:rPr>
        <w:t xml:space="preserve">, </w:t>
      </w:r>
      <w:r w:rsidR="00DC6AA6" w:rsidRPr="00230826">
        <w:rPr>
          <w:rStyle w:val="indexpagenumberchecked"/>
        </w:rPr>
        <w:t>21</w:t>
      </w:r>
      <w:r w:rsidRPr="006E548C">
        <w:rPr>
          <w:rStyle w:val="indexpagenumbercontinued"/>
        </w:rPr>
        <w:t>–4</w:t>
      </w:r>
      <w:r w:rsidR="00DC6AA6" w:rsidRPr="00230826">
        <w:rPr>
          <w:rStyle w:val="indexpagenumbercomma"/>
        </w:rPr>
        <w:t xml:space="preserve">, </w:t>
      </w:r>
      <w:r w:rsidR="00DC6AA6" w:rsidRPr="00230826">
        <w:rPr>
          <w:rStyle w:val="indexpagenumberchecked"/>
        </w:rPr>
        <w:t>333</w:t>
      </w:r>
      <w:r w:rsidR="00163DD6">
        <w:t xml:space="preserve"> </w:t>
      </w:r>
      <w:r w:rsidR="00163DD6" w:rsidRPr="00683C74">
        <w:rPr>
          <w:rStyle w:val="stilltoworkat"/>
        </w:rPr>
        <w:t>(</w:t>
      </w:r>
      <w:r w:rsidR="00163DD6">
        <w:rPr>
          <w:rStyle w:val="stilltoworkat"/>
        </w:rPr>
        <w:t>2nd reference extended to page 26)</w:t>
      </w:r>
      <w:r w:rsidR="00163DD6">
        <w:t xml:space="preserve">, </w:t>
      </w:r>
      <w:r w:rsidR="00DC6AA6" w:rsidRPr="00230826">
        <w:rPr>
          <w:rStyle w:val="indexRefchap"/>
        </w:rPr>
        <w:t>pr:</w:t>
      </w:r>
      <w:r w:rsidR="00DC6AA6" w:rsidRPr="00230826">
        <w:rPr>
          <w:rStyle w:val="indexRefpar"/>
        </w:rPr>
        <w:t>22</w:t>
      </w:r>
      <w:r w:rsidR="00163DD6">
        <w:t xml:space="preserve">, </w:t>
      </w:r>
      <w:r w:rsidR="00DC6AA6" w:rsidRPr="00230826">
        <w:rPr>
          <w:rStyle w:val="indexRefchap"/>
        </w:rPr>
        <w:t>pr:</w:t>
      </w:r>
      <w:r w:rsidR="00DC6AA6" w:rsidRPr="00230826">
        <w:rPr>
          <w:rStyle w:val="indexRefpar"/>
        </w:rPr>
        <w:t>77–105</w:t>
      </w:r>
      <w:r w:rsidR="00163DD6">
        <w:t xml:space="preserve">, </w:t>
      </w:r>
      <w:r w:rsidR="00DC6AA6" w:rsidRPr="00230826">
        <w:rPr>
          <w:rStyle w:val="indexRefchap"/>
        </w:rPr>
        <w:t>30:</w:t>
      </w:r>
      <w:r w:rsidR="00DC6AA6" w:rsidRPr="00230826">
        <w:rPr>
          <w:rStyle w:val="indexRefpar"/>
        </w:rPr>
        <w:t>5</w:t>
      </w:r>
    </w:p>
    <w:p w14:paraId="1562216E" w14:textId="77777777" w:rsidR="00E67803" w:rsidRDefault="00C57E99" w:rsidP="00163DD6">
      <w:pPr>
        <w:pStyle w:val="Index-2"/>
      </w:pPr>
      <w:r w:rsidRPr="000C7039">
        <w:rPr>
          <w:highlight w:val="yellow"/>
        </w:rPr>
        <w:t>ʿAbdu</w:t>
      </w:r>
      <w:r w:rsidR="00627ED1" w:rsidRPr="00627ED1">
        <w:rPr>
          <w:highlight w:val="yellow"/>
        </w:rPr>
        <w:t>’</w:t>
      </w:r>
      <w:r w:rsidRPr="000C7039">
        <w:rPr>
          <w:highlight w:val="yellow"/>
        </w:rPr>
        <w:t>l-Bahá</w:t>
      </w:r>
      <w:r w:rsidRPr="002B1019">
        <w:t xml:space="preserve"> demonstrated</w:t>
      </w:r>
      <w:r w:rsidR="00DC6AA6" w:rsidRPr="00230826">
        <w:rPr>
          <w:rStyle w:val="indexpagenumbercomma"/>
        </w:rPr>
        <w:t xml:space="preserve">, </w:t>
      </w:r>
      <w:r w:rsidR="00DC6AA6" w:rsidRPr="00230826">
        <w:rPr>
          <w:rStyle w:val="indexpagenumberchecked"/>
        </w:rPr>
        <w:t>25</w:t>
      </w:r>
      <w:r w:rsidR="00163DD6">
        <w:t xml:space="preserve">, </w:t>
      </w:r>
      <w:r w:rsidR="00DC6AA6" w:rsidRPr="00230826">
        <w:rPr>
          <w:rStyle w:val="indexRefchap"/>
        </w:rPr>
        <w:t>pr:</w:t>
      </w:r>
      <w:r w:rsidR="00DC6AA6" w:rsidRPr="00230826">
        <w:rPr>
          <w:rStyle w:val="indexRefpar"/>
        </w:rPr>
        <w:t>101–103</w:t>
      </w:r>
    </w:p>
    <w:p w14:paraId="70A9422A" w14:textId="77777777" w:rsidR="00C57E99" w:rsidRPr="002B1019" w:rsidRDefault="00C57E99" w:rsidP="00163DD6">
      <w:pPr>
        <w:pStyle w:val="Index-1"/>
      </w:pPr>
      <w:r w:rsidRPr="000C7039">
        <w:rPr>
          <w:highlight w:val="yellow"/>
        </w:rPr>
        <w:t>abíḥ</w:t>
      </w:r>
      <w:r w:rsidRPr="002B1019">
        <w:t xml:space="preserve"> (</w:t>
      </w:r>
      <w:r w:rsidR="00627ED1" w:rsidRPr="00627ED1">
        <w:rPr>
          <w:highlight w:val="green"/>
        </w:rPr>
        <w:t>Siyyid Ismáʿ</w:t>
      </w:r>
      <w:r w:rsidRPr="00B3241B">
        <w:rPr>
          <w:highlight w:val="darkYellow"/>
        </w:rPr>
        <w:t>i</w:t>
      </w:r>
      <w:r w:rsidR="00627ED1" w:rsidRPr="00627ED1">
        <w:rPr>
          <w:highlight w:val="green"/>
        </w:rPr>
        <w:t>l</w:t>
      </w:r>
      <w:r w:rsidRPr="002B1019">
        <w:t xml:space="preserve"> of </w:t>
      </w:r>
      <w:r w:rsidRPr="00B3241B">
        <w:rPr>
          <w:highlight w:val="darkYellow"/>
        </w:rPr>
        <w:t>Z</w:t>
      </w:r>
      <w:r w:rsidRPr="000C7039">
        <w:rPr>
          <w:highlight w:val="yellow"/>
        </w:rPr>
        <w:t>av</w:t>
      </w:r>
      <w:r w:rsidRPr="00B3241B">
        <w:rPr>
          <w:highlight w:val="darkYellow"/>
        </w:rPr>
        <w:t>á</w:t>
      </w:r>
      <w:r w:rsidRPr="000C7039">
        <w:rPr>
          <w:highlight w:val="yellow"/>
        </w:rPr>
        <w:t>rih</w:t>
      </w:r>
      <w:r w:rsidRPr="002B1019">
        <w:t>)</w:t>
      </w:r>
      <w:r w:rsidR="00DC6AA6" w:rsidRPr="00230826">
        <w:rPr>
          <w:rStyle w:val="indexpagenumbercomma"/>
        </w:rPr>
        <w:t xml:space="preserve">, </w:t>
      </w:r>
      <w:r w:rsidR="00DC6AA6" w:rsidRPr="00230826">
        <w:rPr>
          <w:rStyle w:val="indexpagenumberchecked"/>
        </w:rPr>
        <w:t>12</w:t>
      </w:r>
      <w:r w:rsidR="00163DD6">
        <w:t xml:space="preserve">, </w:t>
      </w:r>
      <w:r w:rsidR="00DC6AA6" w:rsidRPr="00230826">
        <w:rPr>
          <w:rStyle w:val="indexRefchap"/>
        </w:rPr>
        <w:t>pr:</w:t>
      </w:r>
      <w:r w:rsidR="00DC6AA6" w:rsidRPr="00230826">
        <w:rPr>
          <w:rStyle w:val="indexRefpar"/>
        </w:rPr>
        <w:t>40</w:t>
      </w:r>
    </w:p>
    <w:p w14:paraId="285C30DB" w14:textId="77777777" w:rsidR="00C57E99" w:rsidRPr="002B1019" w:rsidRDefault="00C57E99" w:rsidP="00163DD6">
      <w:pPr>
        <w:pStyle w:val="Index-1"/>
      </w:pPr>
      <w:r w:rsidRPr="000C7039">
        <w:rPr>
          <w:highlight w:val="yellow"/>
        </w:rPr>
        <w:t>ikru</w:t>
      </w:r>
      <w:r w:rsidR="00627ED1" w:rsidRPr="00627ED1">
        <w:rPr>
          <w:highlight w:val="yellow"/>
        </w:rPr>
        <w:t>’</w:t>
      </w:r>
      <w:r w:rsidRPr="000C7039">
        <w:rPr>
          <w:highlight w:val="yellow"/>
        </w:rPr>
        <w:t>lláh</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236</w:t>
      </w:r>
      <w:r w:rsidR="00163DD6">
        <w:t xml:space="preserve">, </w:t>
      </w:r>
      <w:r w:rsidR="00DC6AA6" w:rsidRPr="00230826">
        <w:rPr>
          <w:rStyle w:val="indexRefchap"/>
        </w:rPr>
        <w:t>20:</w:t>
      </w:r>
      <w:r w:rsidR="00DC6AA6" w:rsidRPr="00230826">
        <w:rPr>
          <w:rStyle w:val="indexRefpar"/>
        </w:rPr>
        <w:t>27</w:t>
      </w:r>
    </w:p>
    <w:p w14:paraId="73CB151A" w14:textId="77777777" w:rsidR="00C57E99" w:rsidRPr="002B1019" w:rsidRDefault="00C57E99" w:rsidP="00163DD6">
      <w:pPr>
        <w:pStyle w:val="Index-1"/>
      </w:pPr>
      <w:r w:rsidRPr="002B1019">
        <w:t>Dictatorship</w:t>
      </w:r>
      <w:r w:rsidR="00DC6AA6" w:rsidRPr="00230826">
        <w:rPr>
          <w:rStyle w:val="indexpagenumbercomma"/>
        </w:rPr>
        <w:t xml:space="preserve">, </w:t>
      </w:r>
      <w:r w:rsidR="00DC6AA6" w:rsidRPr="00230826">
        <w:rPr>
          <w:rStyle w:val="indexpagenumberchecked"/>
        </w:rPr>
        <w:t>264</w:t>
      </w:r>
      <w:r w:rsidR="00163DD6">
        <w:t xml:space="preserve">, </w:t>
      </w:r>
      <w:r w:rsidR="00DC6AA6" w:rsidRPr="00230826">
        <w:rPr>
          <w:rStyle w:val="indexRefchap"/>
        </w:rPr>
        <w:t>23:</w:t>
      </w:r>
      <w:r w:rsidR="00DC6AA6" w:rsidRPr="00230826">
        <w:rPr>
          <w:rStyle w:val="indexRefpar"/>
        </w:rPr>
        <w:t>24</w:t>
      </w:r>
    </w:p>
    <w:p w14:paraId="50F57497" w14:textId="77777777" w:rsidR="00C57E99" w:rsidRPr="002B1019" w:rsidRDefault="00C57E99" w:rsidP="00C57E99">
      <w:pPr>
        <w:pStyle w:val="Index-1"/>
      </w:pPr>
      <w:r w:rsidRPr="002B1019">
        <w:t>Dispensation</w:t>
      </w:r>
    </w:p>
    <w:p w14:paraId="73869F4B" w14:textId="77777777" w:rsidR="00E67803" w:rsidRDefault="00C57E99" w:rsidP="00163DD6">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6</w:t>
      </w:r>
      <w:r w:rsidR="00163DD6">
        <w:t xml:space="preserve">, </w:t>
      </w:r>
      <w:r w:rsidR="00DC6AA6" w:rsidRPr="00230826">
        <w:rPr>
          <w:rStyle w:val="indexRefchap"/>
        </w:rPr>
        <w:t>pr:</w:t>
      </w:r>
      <w:r w:rsidR="00DC6AA6" w:rsidRPr="00230826">
        <w:rPr>
          <w:rStyle w:val="indexRefpar"/>
        </w:rPr>
        <w:t>12</w:t>
      </w:r>
    </w:p>
    <w:p w14:paraId="0E99E34E" w14:textId="77777777" w:rsidR="00E67803" w:rsidRDefault="00C57E99" w:rsidP="00163DD6">
      <w:pPr>
        <w:pStyle w:val="Index-2"/>
      </w:pPr>
      <w:r w:rsidRPr="002B1019">
        <w:t xml:space="preserve">of </w:t>
      </w:r>
      <w:r w:rsidRPr="000C7039">
        <w:rPr>
          <w:highlight w:val="yellow"/>
        </w:rPr>
        <w:t>Muḥammad</w:t>
      </w:r>
      <w:r w:rsidR="00DC6AA6" w:rsidRPr="00230826">
        <w:rPr>
          <w:rStyle w:val="indexpagenumbercomma"/>
        </w:rPr>
        <w:t xml:space="preserve">, </w:t>
      </w:r>
      <w:r w:rsidR="00DC6AA6" w:rsidRPr="00230826">
        <w:rPr>
          <w:rStyle w:val="indexpagenumberchecked"/>
        </w:rPr>
        <w:t>6</w:t>
      </w:r>
      <w:r w:rsidR="00163DD6">
        <w:t xml:space="preserve">, </w:t>
      </w:r>
      <w:r w:rsidR="00DC6AA6" w:rsidRPr="00230826">
        <w:rPr>
          <w:rStyle w:val="indexRefchap"/>
        </w:rPr>
        <w:t>pr:</w:t>
      </w:r>
      <w:r w:rsidR="00DC6AA6" w:rsidRPr="00230826">
        <w:rPr>
          <w:rStyle w:val="indexRefpar"/>
        </w:rPr>
        <w:t>10</w:t>
      </w:r>
    </w:p>
    <w:p w14:paraId="40B1DFE8" w14:textId="77777777" w:rsidR="00C57E99" w:rsidRPr="002B1019" w:rsidRDefault="00C57E99" w:rsidP="003A3C02">
      <w:pPr>
        <w:pStyle w:val="Index-1"/>
      </w:pPr>
      <w:r w:rsidRPr="002B1019">
        <w:rPr>
          <w:rStyle w:val="BookTitle"/>
        </w:rPr>
        <w:t xml:space="preserve">Dispensation of </w:t>
      </w:r>
      <w:r w:rsidRPr="000C7039">
        <w:rPr>
          <w:rStyle w:val="BookTitle"/>
          <w:highlight w:val="yellow"/>
        </w:rPr>
        <w:t>Bahá</w:t>
      </w:r>
      <w:r>
        <w:rPr>
          <w:rStyle w:val="BookTitle"/>
          <w:highlight w:val="yellow"/>
        </w:rPr>
        <w:t>’</w:t>
      </w:r>
      <w:r w:rsidRPr="000C7039">
        <w:rPr>
          <w:rStyle w:val="BookTitle"/>
          <w:highlight w:val="yellow"/>
        </w:rPr>
        <w:t>u</w:t>
      </w:r>
      <w:r>
        <w:rPr>
          <w:rStyle w:val="BookTitle"/>
          <w:highlight w:val="yellow"/>
        </w:rPr>
        <w:t>’</w:t>
      </w:r>
      <w:r w:rsidRPr="000C7039">
        <w:rPr>
          <w:rStyle w:val="BookTitle"/>
          <w:highlight w:val="yellow"/>
        </w:rPr>
        <w:t>lláh</w:t>
      </w:r>
      <w:r w:rsidRPr="002B1019">
        <w:rPr>
          <w:rStyle w:val="BookTitle"/>
        </w:rPr>
        <w:t>, The</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385</w:t>
      </w:r>
      <w:r w:rsidRPr="006E548C">
        <w:rPr>
          <w:rStyle w:val="indexpagenumbercontinued"/>
        </w:rPr>
        <w:t>–6</w:t>
      </w:r>
      <w:r w:rsidR="00DC6AA6" w:rsidRPr="00230826">
        <w:rPr>
          <w:rStyle w:val="indexpagenumbercomma"/>
        </w:rPr>
        <w:t xml:space="preserve">, </w:t>
      </w:r>
      <w:r w:rsidR="00DC6AA6" w:rsidRPr="00230826">
        <w:rPr>
          <w:rStyle w:val="indexpagenumberchecked"/>
        </w:rPr>
        <w:t>437</w:t>
      </w:r>
      <w:r w:rsidR="00DC6AA6" w:rsidRPr="00230826">
        <w:rPr>
          <w:rStyle w:val="indexpagenumbercomma"/>
        </w:rPr>
        <w:t xml:space="preserve">, </w:t>
      </w:r>
      <w:r w:rsidR="00DC6AA6" w:rsidRPr="00230826">
        <w:rPr>
          <w:rStyle w:val="indexpagenumberchecked"/>
        </w:rPr>
        <w:t>439</w:t>
      </w:r>
      <w:r w:rsidR="00163DD6">
        <w:t xml:space="preserve">, </w:t>
      </w:r>
      <w:r w:rsidR="00DC6AA6" w:rsidRPr="00230826">
        <w:rPr>
          <w:rStyle w:val="indexRefchap"/>
        </w:rPr>
        <w:t>34:</w:t>
      </w:r>
      <w:r w:rsidR="00DC6AA6" w:rsidRPr="00230826">
        <w:rPr>
          <w:rStyle w:val="indexRefpar"/>
        </w:rPr>
        <w:t>9</w:t>
      </w:r>
      <w:r w:rsidR="00163DD6">
        <w:t xml:space="preserve">, </w:t>
      </w:r>
      <w:r w:rsidR="00DC6AA6" w:rsidRPr="00230826">
        <w:rPr>
          <w:rStyle w:val="indexRefchap"/>
        </w:rPr>
        <w:t>34:</w:t>
      </w:r>
      <w:r w:rsidR="00DC6AA6" w:rsidRPr="00230826">
        <w:rPr>
          <w:rStyle w:val="indexRefpar"/>
        </w:rPr>
        <w:t>39–43</w:t>
      </w:r>
      <w:r w:rsidR="00163DD6">
        <w:t xml:space="preserve">, </w:t>
      </w:r>
      <w:r w:rsidR="00DC6AA6" w:rsidRPr="00230826">
        <w:rPr>
          <w:rStyle w:val="indexRefchap"/>
        </w:rPr>
        <w:t>ap3:</w:t>
      </w:r>
      <w:r w:rsidR="00DC6AA6" w:rsidRPr="00230826">
        <w:rPr>
          <w:rStyle w:val="indexRefchapsub"/>
        </w:rPr>
        <w:t>1:</w:t>
      </w:r>
      <w:r w:rsidR="00DC6AA6" w:rsidRPr="00230826">
        <w:rPr>
          <w:rStyle w:val="indexRefpar"/>
        </w:rPr>
        <w:t>21</w:t>
      </w:r>
      <w:r w:rsidR="003A3C02">
        <w:t xml:space="preserve">, </w:t>
      </w:r>
      <w:r w:rsidR="00DC6AA6" w:rsidRPr="00230826">
        <w:rPr>
          <w:rStyle w:val="indexRefchap"/>
        </w:rPr>
        <w:t>ap3:</w:t>
      </w:r>
      <w:r w:rsidR="00DC6AA6" w:rsidRPr="00230826">
        <w:rPr>
          <w:rStyle w:val="indexRefchapsub"/>
        </w:rPr>
        <w:t>2:</w:t>
      </w:r>
      <w:r w:rsidR="00DC6AA6" w:rsidRPr="00230826">
        <w:rPr>
          <w:rStyle w:val="indexRefpar"/>
        </w:rPr>
        <w:t>9</w:t>
      </w:r>
    </w:p>
    <w:p w14:paraId="02E7A672" w14:textId="77777777" w:rsidR="00C57E99" w:rsidRPr="002B1019" w:rsidRDefault="00C57E99" w:rsidP="003A3C02">
      <w:pPr>
        <w:pStyle w:val="Index-1"/>
      </w:pPr>
      <w:r w:rsidRPr="002B1019">
        <w:t>Divine Plan</w:t>
      </w:r>
      <w:r w:rsidR="00DC6AA6" w:rsidRPr="00230826">
        <w:rPr>
          <w:rStyle w:val="indexpagenumbercomma"/>
        </w:rPr>
        <w:t xml:space="preserve">, </w:t>
      </w:r>
      <w:r w:rsidR="00DC6AA6" w:rsidRPr="00230826">
        <w:rPr>
          <w:rStyle w:val="indexpagenumberchecked"/>
        </w:rPr>
        <w:t>316</w:t>
      </w:r>
      <w:r w:rsidR="003A3C02">
        <w:t xml:space="preserve">, </w:t>
      </w:r>
      <w:r w:rsidR="00DC6AA6" w:rsidRPr="00230826">
        <w:rPr>
          <w:rStyle w:val="indexRefchap"/>
        </w:rPr>
        <w:t>28:</w:t>
      </w:r>
      <w:r w:rsidR="00DC6AA6" w:rsidRPr="00230826">
        <w:rPr>
          <w:rStyle w:val="indexRefpar"/>
        </w:rPr>
        <w:t>7</w:t>
      </w:r>
    </w:p>
    <w:p w14:paraId="0BE90AC1" w14:textId="77777777" w:rsidR="00E67803" w:rsidRDefault="00C57E99" w:rsidP="003A3C02">
      <w:pPr>
        <w:pStyle w:val="Index-2"/>
      </w:pPr>
      <w:r w:rsidRPr="002B1019">
        <w:t>Tablets of the</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383</w:t>
      </w:r>
      <w:r w:rsidR="003A3C02">
        <w:t xml:space="preserve">, </w:t>
      </w:r>
      <w:r w:rsidR="00DC6AA6" w:rsidRPr="00230826">
        <w:rPr>
          <w:rStyle w:val="indexRefchap"/>
        </w:rPr>
        <w:t>21:</w:t>
      </w:r>
      <w:r w:rsidR="00DC6AA6" w:rsidRPr="00230826">
        <w:rPr>
          <w:rStyle w:val="indexRefpar"/>
        </w:rPr>
        <w:t>21</w:t>
      </w:r>
      <w:r w:rsidR="003A3C02">
        <w:t xml:space="preserve">, </w:t>
      </w:r>
      <w:r w:rsidR="00DC6AA6" w:rsidRPr="00230826">
        <w:rPr>
          <w:rStyle w:val="indexRefchap"/>
        </w:rPr>
        <w:t>28:</w:t>
      </w:r>
      <w:r w:rsidR="00DC6AA6" w:rsidRPr="00230826">
        <w:rPr>
          <w:rStyle w:val="indexRefpar"/>
        </w:rPr>
        <w:t>1</w:t>
      </w:r>
      <w:r w:rsidR="003A3C02">
        <w:t xml:space="preserve">, </w:t>
      </w:r>
      <w:r w:rsidR="00DC6AA6" w:rsidRPr="00230826">
        <w:rPr>
          <w:rStyle w:val="indexRefchap"/>
        </w:rPr>
        <w:t>28:</w:t>
      </w:r>
      <w:r w:rsidR="00DC6AA6" w:rsidRPr="00230826">
        <w:rPr>
          <w:rStyle w:val="indexRefpar"/>
        </w:rPr>
        <w:t>19</w:t>
      </w:r>
      <w:r w:rsidR="003A3C02">
        <w:t xml:space="preserve">, </w:t>
      </w:r>
      <w:r w:rsidR="00DC6AA6" w:rsidRPr="00230826">
        <w:rPr>
          <w:rStyle w:val="indexRefchap"/>
        </w:rPr>
        <w:t>33:</w:t>
      </w:r>
      <w:r w:rsidR="00DC6AA6" w:rsidRPr="00230826">
        <w:rPr>
          <w:rStyle w:val="indexRefpar"/>
        </w:rPr>
        <w:t>22</w:t>
      </w:r>
      <w:r w:rsidR="003A3C02">
        <w:t xml:space="preserve">, </w:t>
      </w:r>
      <w:r w:rsidR="00DC6AA6" w:rsidRPr="00230826">
        <w:rPr>
          <w:rStyle w:val="indexRefchap"/>
        </w:rPr>
        <w:t>34:</w:t>
      </w:r>
      <w:r w:rsidR="00DC6AA6" w:rsidRPr="00230826">
        <w:rPr>
          <w:rStyle w:val="indexRefpar"/>
        </w:rPr>
        <w:t>29</w:t>
      </w:r>
    </w:p>
    <w:p w14:paraId="064E4F75" w14:textId="77777777" w:rsidR="00C57E99" w:rsidRPr="002B1019" w:rsidRDefault="00C57E99" w:rsidP="003A3C02">
      <w:pPr>
        <w:pStyle w:val="Index-1"/>
      </w:pPr>
      <w:r w:rsidRPr="002B1019">
        <w:t>Divines, condemned</w:t>
      </w:r>
      <w:r w:rsidR="00DC6AA6" w:rsidRPr="00230826">
        <w:rPr>
          <w:rStyle w:val="indexpagenumbercomma"/>
        </w:rPr>
        <w:t xml:space="preserve">, </w:t>
      </w:r>
      <w:r w:rsidR="00DC6AA6" w:rsidRPr="00230826">
        <w:rPr>
          <w:rStyle w:val="indexpagenumberchecked"/>
        </w:rPr>
        <w:t>265</w:t>
      </w:r>
      <w:r w:rsidRPr="006E548C">
        <w:rPr>
          <w:rStyle w:val="indexpagenumbercontinued"/>
        </w:rPr>
        <w:t>–6</w:t>
      </w:r>
      <w:r w:rsidR="003A3C02">
        <w:t xml:space="preserve">, </w:t>
      </w:r>
      <w:r w:rsidR="00DC6AA6" w:rsidRPr="00230826">
        <w:rPr>
          <w:rStyle w:val="indexRefchap"/>
        </w:rPr>
        <w:t>23:</w:t>
      </w:r>
      <w:r w:rsidR="00DC6AA6" w:rsidRPr="00230826">
        <w:rPr>
          <w:rStyle w:val="indexRefpar"/>
        </w:rPr>
        <w:t>26–3</w:t>
      </w:r>
      <w:r w:rsidR="003A3C02">
        <w:rPr>
          <w:rStyle w:val="indexRefpar"/>
        </w:rPr>
        <w:t>2</w:t>
      </w:r>
    </w:p>
    <w:p w14:paraId="054AEE99" w14:textId="77777777" w:rsidR="00C57E99" w:rsidRPr="002B1019" w:rsidRDefault="00C57E99" w:rsidP="003A3C02">
      <w:pPr>
        <w:pStyle w:val="Index-1"/>
      </w:pPr>
      <w:r w:rsidRPr="00163722">
        <w:rPr>
          <w:highlight w:val="yellow"/>
        </w:rPr>
        <w:t>Ḍ</w:t>
      </w:r>
      <w:r w:rsidR="00627ED1" w:rsidRPr="00627ED1">
        <w:rPr>
          <w:highlight w:val="yellow"/>
        </w:rPr>
        <w:t xml:space="preserve">íyá’íyyih </w:t>
      </w:r>
      <w:r w:rsidRPr="00163722">
        <w:rPr>
          <w:highlight w:val="yellow"/>
        </w:rPr>
        <w:t>ánum</w:t>
      </w:r>
      <w:r w:rsidR="00DC6AA6" w:rsidRPr="00230826">
        <w:rPr>
          <w:rStyle w:val="indexpagenumbercomma"/>
        </w:rPr>
        <w:t xml:space="preserve">, </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358</w:t>
      </w:r>
      <w:r w:rsidR="003A3C02">
        <w:t xml:space="preserve">, </w:t>
      </w:r>
      <w:r w:rsidR="00DC6AA6" w:rsidRPr="00230826">
        <w:rPr>
          <w:rStyle w:val="indexRefchap"/>
        </w:rPr>
        <w:t>25:</w:t>
      </w:r>
      <w:r w:rsidR="00DC6AA6" w:rsidRPr="00230826">
        <w:rPr>
          <w:rStyle w:val="indexRefpar"/>
        </w:rPr>
        <w:t>1</w:t>
      </w:r>
      <w:r w:rsidR="003A3C02">
        <w:t xml:space="preserve">, </w:t>
      </w:r>
      <w:r w:rsidR="00DC6AA6" w:rsidRPr="00230826">
        <w:rPr>
          <w:rStyle w:val="indexRefchap"/>
        </w:rPr>
        <w:t>32:</w:t>
      </w:r>
      <w:r w:rsidR="00DC6AA6" w:rsidRPr="00230826">
        <w:rPr>
          <w:rStyle w:val="indexRefpar"/>
        </w:rPr>
        <w:t>35</w:t>
      </w:r>
    </w:p>
    <w:p w14:paraId="26B02985" w14:textId="77777777" w:rsidR="00C57E99" w:rsidRPr="002B1019" w:rsidRDefault="00C57E99" w:rsidP="006105B6">
      <w:pPr>
        <w:pStyle w:val="Index-1"/>
      </w:pPr>
      <w:r w:rsidRPr="000C7039">
        <w:rPr>
          <w:highlight w:val="yellow"/>
        </w:rPr>
        <w:t>Ḍíyá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son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129</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185n</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251</w:t>
      </w:r>
      <w:r w:rsidR="003A3C02">
        <w:t xml:space="preserve">, </w:t>
      </w:r>
      <w:r w:rsidR="00DC6AA6" w:rsidRPr="00230826">
        <w:rPr>
          <w:rStyle w:val="indexRefchap"/>
        </w:rPr>
        <w:t>7:</w:t>
      </w:r>
      <w:r w:rsidR="00DC6AA6" w:rsidRPr="00230826">
        <w:rPr>
          <w:rStyle w:val="indexRefpar"/>
        </w:rPr>
        <w:t>26</w:t>
      </w:r>
      <w:r w:rsidR="003A3C02">
        <w:t xml:space="preserve">, </w:t>
      </w:r>
      <w:r w:rsidR="00DC6AA6" w:rsidRPr="00230826">
        <w:rPr>
          <w:rStyle w:val="indexRefchap"/>
        </w:rPr>
        <w:t>8:</w:t>
      </w:r>
      <w:r w:rsidR="00DC6AA6" w:rsidRPr="00230826">
        <w:rPr>
          <w:rStyle w:val="indexRefpar"/>
        </w:rPr>
        <w:t>18</w:t>
      </w:r>
      <w:r w:rsidR="003A3C02">
        <w:t xml:space="preserve">, </w:t>
      </w:r>
      <w:r w:rsidR="00DC6AA6" w:rsidRPr="00230826">
        <w:rPr>
          <w:rStyle w:val="indexRefchap"/>
        </w:rPr>
        <w:t>13:</w:t>
      </w:r>
      <w:r w:rsidR="00DC6AA6" w:rsidRPr="00230826">
        <w:rPr>
          <w:rStyle w:val="indexRefpar"/>
        </w:rPr>
        <w:t>4</w:t>
      </w:r>
      <w:r w:rsidR="003A3C02">
        <w:t xml:space="preserve">, </w:t>
      </w:r>
      <w:r w:rsidR="00DC6AA6" w:rsidRPr="00230826">
        <w:rPr>
          <w:rStyle w:val="indexRefchap"/>
        </w:rPr>
        <w:t>14:</w:t>
      </w:r>
      <w:r w:rsidR="00DC6AA6" w:rsidRPr="00230826">
        <w:rPr>
          <w:rStyle w:val="indexRefpar"/>
        </w:rPr>
        <w:t>32</w:t>
      </w:r>
      <w:r w:rsidR="003A3C02">
        <w:t xml:space="preserve">, </w:t>
      </w:r>
      <w:r w:rsidR="00DC6AA6" w:rsidRPr="00230826">
        <w:rPr>
          <w:rStyle w:val="indexRefchap"/>
        </w:rPr>
        <w:t>15:</w:t>
      </w:r>
      <w:r w:rsidR="00DC6AA6" w:rsidRPr="00230826">
        <w:rPr>
          <w:rStyle w:val="indexRefpar"/>
        </w:rPr>
        <w:t>22</w:t>
      </w:r>
      <w:r w:rsidR="003A3C02">
        <w:rPr>
          <w:rStyle w:val="indexRefpar"/>
        </w:rPr>
        <w:t>n</w:t>
      </w:r>
      <w:r w:rsidR="006105B6">
        <w:t xml:space="preserve">, </w:t>
      </w:r>
      <w:r w:rsidR="00DC6AA6" w:rsidRPr="00230826">
        <w:rPr>
          <w:rStyle w:val="indexRefchap"/>
        </w:rPr>
        <w:t>19:</w:t>
      </w:r>
      <w:r w:rsidR="00DC6AA6" w:rsidRPr="00230826">
        <w:rPr>
          <w:rStyle w:val="indexRefpar"/>
        </w:rPr>
        <w:t>5</w:t>
      </w:r>
      <w:r w:rsidR="006105B6">
        <w:t xml:space="preserve">, </w:t>
      </w:r>
      <w:r w:rsidR="00DC6AA6" w:rsidRPr="00230826">
        <w:rPr>
          <w:rStyle w:val="indexRefchap"/>
        </w:rPr>
        <w:t>21:</w:t>
      </w:r>
      <w:r w:rsidR="00DC6AA6" w:rsidRPr="00230826">
        <w:rPr>
          <w:rStyle w:val="indexRefpar"/>
        </w:rPr>
        <w:t>31</w:t>
      </w:r>
    </w:p>
    <w:p w14:paraId="4F35A042" w14:textId="77777777" w:rsidR="00C57E99" w:rsidRPr="002B1019" w:rsidRDefault="00C57E99" w:rsidP="003A3C02">
      <w:pPr>
        <w:pStyle w:val="Index-1"/>
      </w:pPr>
      <w:r w:rsidRPr="002B1019">
        <w:t>Ego</w:t>
      </w:r>
      <w:r w:rsidR="00DC6AA6" w:rsidRPr="00230826">
        <w:rPr>
          <w:rStyle w:val="indexpagenumbercomma"/>
        </w:rPr>
        <w:t xml:space="preserve">, </w:t>
      </w:r>
      <w:r w:rsidR="00DC6AA6" w:rsidRPr="00230826">
        <w:rPr>
          <w:rStyle w:val="indexpagenumberchecked"/>
        </w:rPr>
        <w:t>23</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264</w:t>
      </w:r>
      <w:r w:rsidR="003A3C02">
        <w:t xml:space="preserve">, </w:t>
      </w:r>
      <w:r w:rsidR="00DC6AA6" w:rsidRPr="00230826">
        <w:rPr>
          <w:rStyle w:val="indexRefchap"/>
        </w:rPr>
        <w:t>pr:</w:t>
      </w:r>
      <w:r w:rsidR="00DC6AA6" w:rsidRPr="00230826">
        <w:rPr>
          <w:rStyle w:val="indexRefpar"/>
        </w:rPr>
        <w:t>90</w:t>
      </w:r>
      <w:r w:rsidR="003A3C02">
        <w:t xml:space="preserve">, </w:t>
      </w:r>
      <w:r w:rsidR="00DC6AA6" w:rsidRPr="00230826">
        <w:rPr>
          <w:rStyle w:val="indexRefchap"/>
        </w:rPr>
        <w:t>pr:</w:t>
      </w:r>
      <w:r w:rsidR="00DC6AA6" w:rsidRPr="00230826">
        <w:rPr>
          <w:rStyle w:val="indexRefpar"/>
        </w:rPr>
        <w:t>98</w:t>
      </w:r>
      <w:r w:rsidR="003A3C02">
        <w:t xml:space="preserve">, </w:t>
      </w:r>
      <w:r w:rsidR="00DC6AA6" w:rsidRPr="00230826">
        <w:rPr>
          <w:rStyle w:val="indexRefchap"/>
        </w:rPr>
        <w:t>23:</w:t>
      </w:r>
      <w:r w:rsidR="00DC6AA6" w:rsidRPr="00230826">
        <w:rPr>
          <w:rStyle w:val="indexRefpar"/>
        </w:rPr>
        <w:t>22–23</w:t>
      </w:r>
    </w:p>
    <w:p w14:paraId="5751E379" w14:textId="77777777" w:rsidR="00C57E99" w:rsidRPr="002B1019" w:rsidRDefault="00C57E99" w:rsidP="006105B6">
      <w:pPr>
        <w:pStyle w:val="Index-1"/>
      </w:pPr>
      <w:r w:rsidRPr="002B1019">
        <w:t>Egypt</w:t>
      </w:r>
      <w:r w:rsidR="00DC6AA6" w:rsidRPr="00230826">
        <w:rPr>
          <w:rStyle w:val="indexpagenumbercomma"/>
        </w:rPr>
        <w:t xml:space="preserve">, </w:t>
      </w:r>
      <w:r w:rsidR="00DC6AA6" w:rsidRPr="00230826">
        <w:rPr>
          <w:rStyle w:val="indexpagenumberchecked"/>
        </w:rPr>
        <w:t>174</w:t>
      </w:r>
      <w:r w:rsidR="00DC6AA6" w:rsidRPr="00230826">
        <w:rPr>
          <w:rStyle w:val="indexpagenumbercomma"/>
        </w:rPr>
        <w:t xml:space="preserve">, </w:t>
      </w:r>
      <w:r w:rsidR="00DC6AA6" w:rsidRPr="00230826">
        <w:rPr>
          <w:rStyle w:val="indexpagenumberchecked"/>
        </w:rPr>
        <w:t>246</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336</w:t>
      </w:r>
      <w:r w:rsidR="00DC6AA6" w:rsidRPr="00230826">
        <w:rPr>
          <w:rStyle w:val="indexpagenumbercomma"/>
        </w:rPr>
        <w:t xml:space="preserve">, </w:t>
      </w:r>
      <w:r w:rsidR="00DC6AA6" w:rsidRPr="00230826">
        <w:rPr>
          <w:rStyle w:val="indexpagenumberchecked"/>
        </w:rPr>
        <w:t>342</w:t>
      </w:r>
      <w:r w:rsidR="003A3C02">
        <w:t xml:space="preserve">, </w:t>
      </w:r>
      <w:r w:rsidR="00DC6AA6" w:rsidRPr="00230826">
        <w:rPr>
          <w:rStyle w:val="indexRefchap"/>
        </w:rPr>
        <w:t>14:</w:t>
      </w:r>
      <w:r w:rsidR="00DC6AA6" w:rsidRPr="00230826">
        <w:rPr>
          <w:rStyle w:val="indexRefpar"/>
        </w:rPr>
        <w:t>15</w:t>
      </w:r>
      <w:r w:rsidR="003A3C02">
        <w:t xml:space="preserve">, </w:t>
      </w:r>
      <w:r w:rsidR="00DC6AA6" w:rsidRPr="00230826">
        <w:rPr>
          <w:rStyle w:val="indexRefchap"/>
        </w:rPr>
        <w:t>21:</w:t>
      </w:r>
      <w:r w:rsidR="00DC6AA6" w:rsidRPr="00230826">
        <w:rPr>
          <w:rStyle w:val="indexRefpar"/>
        </w:rPr>
        <w:t>11</w:t>
      </w:r>
      <w:r w:rsidR="003A3C02">
        <w:t xml:space="preserve">, </w:t>
      </w:r>
      <w:r w:rsidR="00DC6AA6" w:rsidRPr="00230826">
        <w:rPr>
          <w:rStyle w:val="indexRefchap"/>
        </w:rPr>
        <w:t>24:</w:t>
      </w:r>
      <w:r w:rsidR="00DC6AA6" w:rsidRPr="00230826">
        <w:rPr>
          <w:rStyle w:val="indexRefpar"/>
        </w:rPr>
        <w:t>13</w:t>
      </w:r>
      <w:r w:rsidR="006105B6">
        <w:t xml:space="preserve">, </w:t>
      </w:r>
      <w:r w:rsidR="00DC6AA6" w:rsidRPr="00230826">
        <w:rPr>
          <w:rStyle w:val="indexRefchap"/>
        </w:rPr>
        <w:t>26:</w:t>
      </w:r>
      <w:r w:rsidR="00DC6AA6" w:rsidRPr="00230826">
        <w:rPr>
          <w:rStyle w:val="indexRefpar"/>
        </w:rPr>
        <w:t>47</w:t>
      </w:r>
      <w:r w:rsidR="006105B6">
        <w:t xml:space="preserve">, </w:t>
      </w:r>
      <w:r w:rsidR="00DC6AA6" w:rsidRPr="00230826">
        <w:rPr>
          <w:rStyle w:val="indexRefchap"/>
        </w:rPr>
        <w:t>28:</w:t>
      </w:r>
      <w:r w:rsidR="00DC6AA6" w:rsidRPr="00230826">
        <w:rPr>
          <w:rStyle w:val="indexRefpar"/>
        </w:rPr>
        <w:t>7</w:t>
      </w:r>
      <w:r w:rsidR="006105B6">
        <w:t xml:space="preserve">, </w:t>
      </w:r>
      <w:r w:rsidR="00DC6AA6" w:rsidRPr="00230826">
        <w:rPr>
          <w:rStyle w:val="indexRefchap"/>
        </w:rPr>
        <w:t>28:</w:t>
      </w:r>
      <w:r w:rsidR="00DC6AA6" w:rsidRPr="00230826">
        <w:rPr>
          <w:rStyle w:val="indexRefpar"/>
        </w:rPr>
        <w:t>9</w:t>
      </w:r>
      <w:r w:rsidR="006105B6">
        <w:t xml:space="preserve">, </w:t>
      </w:r>
      <w:r w:rsidR="00DC6AA6" w:rsidRPr="00230826">
        <w:rPr>
          <w:rStyle w:val="indexRefchap"/>
        </w:rPr>
        <w:t>30:</w:t>
      </w:r>
      <w:r w:rsidR="00DC6AA6" w:rsidRPr="00230826">
        <w:rPr>
          <w:rStyle w:val="indexRefpar"/>
        </w:rPr>
        <w:t>8</w:t>
      </w:r>
      <w:r w:rsidR="006105B6">
        <w:t xml:space="preserve">, </w:t>
      </w:r>
      <w:r w:rsidR="00DC6AA6" w:rsidRPr="00230826">
        <w:rPr>
          <w:rStyle w:val="indexRefchap"/>
        </w:rPr>
        <w:t>30:</w:t>
      </w:r>
      <w:r w:rsidR="00DC6AA6" w:rsidRPr="00230826">
        <w:rPr>
          <w:rStyle w:val="indexRefpar"/>
        </w:rPr>
        <w:t>13</w:t>
      </w:r>
      <w:r w:rsidR="006105B6">
        <w:t xml:space="preserve">, </w:t>
      </w:r>
      <w:r w:rsidR="00DC6AA6" w:rsidRPr="00230826">
        <w:rPr>
          <w:rStyle w:val="indexRefchap"/>
        </w:rPr>
        <w:t>30:</w:t>
      </w:r>
      <w:r w:rsidR="00DC6AA6" w:rsidRPr="00230826">
        <w:rPr>
          <w:rStyle w:val="indexRefpar"/>
        </w:rPr>
        <w:t>18</w:t>
      </w:r>
      <w:r w:rsidR="006105B6">
        <w:t xml:space="preserve">, </w:t>
      </w:r>
      <w:r w:rsidR="00DC6AA6" w:rsidRPr="00230826">
        <w:rPr>
          <w:rStyle w:val="indexRefchap"/>
        </w:rPr>
        <w:t>30:</w:t>
      </w:r>
      <w:r w:rsidR="00DC6AA6" w:rsidRPr="00230826">
        <w:rPr>
          <w:rStyle w:val="indexRefpar"/>
        </w:rPr>
        <w:t>51</w:t>
      </w:r>
    </w:p>
    <w:p w14:paraId="7B9072DE" w14:textId="77777777" w:rsidR="00C57E99" w:rsidRPr="002B1019" w:rsidRDefault="00C57E99" w:rsidP="006105B6">
      <w:pPr>
        <w:pStyle w:val="Index-1"/>
      </w:pPr>
      <w:r w:rsidRPr="002B1019">
        <w:t xml:space="preserve">Elections,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395</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431</w:t>
      </w:r>
      <w:r w:rsidR="006105B6">
        <w:t xml:space="preserve">, </w:t>
      </w:r>
      <w:r w:rsidR="00DC6AA6" w:rsidRPr="00230826">
        <w:rPr>
          <w:rStyle w:val="indexRefchap"/>
        </w:rPr>
        <w:t>35:</w:t>
      </w:r>
      <w:r w:rsidR="00DC6AA6" w:rsidRPr="00230826">
        <w:rPr>
          <w:rStyle w:val="indexRefpar"/>
        </w:rPr>
        <w:t>4</w:t>
      </w:r>
      <w:r w:rsidR="006105B6">
        <w:t xml:space="preserve">, </w:t>
      </w:r>
      <w:r w:rsidR="00DC6AA6" w:rsidRPr="00230826">
        <w:rPr>
          <w:rStyle w:val="indexRefchap"/>
        </w:rPr>
        <w:t>ap1:</w:t>
      </w:r>
      <w:r w:rsidR="00DC6AA6" w:rsidRPr="00230826">
        <w:rPr>
          <w:rStyle w:val="indexRefchapsub"/>
        </w:rPr>
        <w:t>1:</w:t>
      </w:r>
      <w:r w:rsidR="00DC6AA6" w:rsidRPr="00230826">
        <w:rPr>
          <w:rStyle w:val="indexRefpar"/>
        </w:rPr>
        <w:t>17</w:t>
      </w:r>
      <w:r w:rsidR="006105B6">
        <w:t xml:space="preserve">, </w:t>
      </w:r>
      <w:r w:rsidR="00DC6AA6" w:rsidRPr="00230826">
        <w:rPr>
          <w:rStyle w:val="indexRefchap"/>
        </w:rPr>
        <w:t>ap2:</w:t>
      </w:r>
      <w:r w:rsidR="00DC6AA6" w:rsidRPr="00230826">
        <w:rPr>
          <w:rStyle w:val="indexRefpar"/>
        </w:rPr>
        <w:t>25</w:t>
      </w:r>
    </w:p>
    <w:p w14:paraId="6F93ADA6" w14:textId="77777777" w:rsidR="00E67803" w:rsidRDefault="00C57E99" w:rsidP="006105B6">
      <w:pPr>
        <w:pStyle w:val="Index-2"/>
      </w:pPr>
      <w:r w:rsidRPr="002B1019">
        <w:t>of Assemblies</w:t>
      </w:r>
      <w:r w:rsidR="00DC6AA6" w:rsidRPr="00230826">
        <w:rPr>
          <w:rStyle w:val="indexpagenumbercomma"/>
        </w:rPr>
        <w:t xml:space="preserve">, </w:t>
      </w:r>
      <w:r w:rsidR="00DC6AA6" w:rsidRPr="00230826">
        <w:rPr>
          <w:rStyle w:val="indexpagenumberchecked"/>
        </w:rPr>
        <w:t>304</w:t>
      </w:r>
      <w:r w:rsidR="006105B6">
        <w:t xml:space="preserve">, </w:t>
      </w:r>
      <w:r w:rsidR="00DC6AA6" w:rsidRPr="00230826">
        <w:rPr>
          <w:rStyle w:val="indexRefchap"/>
        </w:rPr>
        <w:t>26:</w:t>
      </w:r>
      <w:r w:rsidR="00DC6AA6" w:rsidRPr="00230826">
        <w:rPr>
          <w:rStyle w:val="indexRefpar"/>
        </w:rPr>
        <w:t>40</w:t>
      </w:r>
    </w:p>
    <w:p w14:paraId="0F79B504" w14:textId="77777777" w:rsidR="00E67803" w:rsidRDefault="00C57E99" w:rsidP="006105B6">
      <w:pPr>
        <w:pStyle w:val="Index-2"/>
      </w:pPr>
      <w:r w:rsidRPr="002B1019">
        <w:t>of Universal House of Justice</w:t>
      </w:r>
      <w:r w:rsidR="00DC6AA6" w:rsidRPr="00230826">
        <w:rPr>
          <w:rStyle w:val="indexpagenumbercomma"/>
        </w:rPr>
        <w:t xml:space="preserve">, </w:t>
      </w:r>
      <w:r w:rsidR="00DC6AA6" w:rsidRPr="00230826">
        <w:rPr>
          <w:rStyle w:val="indexpagenumberchecked"/>
        </w:rPr>
        <w:t>392</w:t>
      </w:r>
      <w:r w:rsidRPr="006E548C">
        <w:rPr>
          <w:rStyle w:val="indexpagenumbercontinued"/>
        </w:rPr>
        <w:t>–3</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397</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431</w:t>
      </w:r>
      <w:r w:rsidR="006105B6">
        <w:t xml:space="preserve">, </w:t>
      </w:r>
      <w:r w:rsidR="00DC6AA6" w:rsidRPr="00230826">
        <w:rPr>
          <w:rStyle w:val="indexRefchap"/>
        </w:rPr>
        <w:t>34:</w:t>
      </w:r>
      <w:r w:rsidR="00DC6AA6" w:rsidRPr="00230826">
        <w:rPr>
          <w:rStyle w:val="indexRefpar"/>
        </w:rPr>
        <w:t>64–72</w:t>
      </w:r>
      <w:r w:rsidR="006105B6">
        <w:t xml:space="preserve">, </w:t>
      </w:r>
      <w:r w:rsidR="00DC6AA6" w:rsidRPr="00230826">
        <w:rPr>
          <w:rStyle w:val="indexRefchap"/>
        </w:rPr>
        <w:t>35:</w:t>
      </w:r>
      <w:r w:rsidR="00DC6AA6" w:rsidRPr="00230826">
        <w:rPr>
          <w:rStyle w:val="indexRefpar"/>
        </w:rPr>
        <w:t>2–4</w:t>
      </w:r>
      <w:r w:rsidR="006105B6">
        <w:t xml:space="preserve">, </w:t>
      </w:r>
      <w:r w:rsidR="00DC6AA6" w:rsidRPr="00230826">
        <w:rPr>
          <w:rStyle w:val="indexRefchap"/>
        </w:rPr>
        <w:t>35:</w:t>
      </w:r>
      <w:r w:rsidR="00DC6AA6" w:rsidRPr="00230826">
        <w:rPr>
          <w:rStyle w:val="indexRefpar"/>
        </w:rPr>
        <w:t>16</w:t>
      </w:r>
      <w:r w:rsidR="006105B6">
        <w:t xml:space="preserve">, </w:t>
      </w:r>
      <w:r w:rsidR="00DC6AA6" w:rsidRPr="00230826">
        <w:rPr>
          <w:rStyle w:val="indexRefchap"/>
        </w:rPr>
        <w:t>35:</w:t>
      </w:r>
      <w:r w:rsidR="00DC6AA6" w:rsidRPr="00230826">
        <w:rPr>
          <w:rStyle w:val="indexRefpar"/>
        </w:rPr>
        <w:t>57</w:t>
      </w:r>
      <w:r w:rsidR="006105B6">
        <w:t xml:space="preserve">, </w:t>
      </w:r>
      <w:r w:rsidR="00DC6AA6" w:rsidRPr="00230826">
        <w:rPr>
          <w:rStyle w:val="indexRefchap"/>
        </w:rPr>
        <w:t>ap2:</w:t>
      </w:r>
      <w:r w:rsidR="00DC6AA6" w:rsidRPr="00230826">
        <w:rPr>
          <w:rStyle w:val="indexRefpar"/>
        </w:rPr>
        <w:t>28</w:t>
      </w:r>
    </w:p>
    <w:p w14:paraId="4B2209BC" w14:textId="77777777" w:rsidR="00C57E99" w:rsidRPr="002B1019" w:rsidRDefault="00C57E99" w:rsidP="006105B6">
      <w:pPr>
        <w:pStyle w:val="Index-1"/>
      </w:pPr>
      <w:r w:rsidRPr="002B1019">
        <w:t>Elijah</w:t>
      </w:r>
      <w:r w:rsidR="00DC6AA6" w:rsidRPr="00230826">
        <w:rPr>
          <w:rStyle w:val="indexpagenumbercomma"/>
        </w:rPr>
        <w:t xml:space="preserve">, </w:t>
      </w:r>
      <w:r w:rsidR="00DC6AA6" w:rsidRPr="00230826">
        <w:rPr>
          <w:rStyle w:val="indexpagenumberchecked"/>
        </w:rPr>
        <w:t>325</w:t>
      </w:r>
      <w:r w:rsidR="006105B6">
        <w:t xml:space="preserve">, </w:t>
      </w:r>
      <w:r w:rsidR="00DC6AA6" w:rsidRPr="00230826">
        <w:rPr>
          <w:rStyle w:val="indexRefchap"/>
        </w:rPr>
        <w:t>29:</w:t>
      </w:r>
      <w:r w:rsidR="00DC6AA6" w:rsidRPr="00230826">
        <w:rPr>
          <w:rStyle w:val="indexRefpar"/>
        </w:rPr>
        <w:t>16</w:t>
      </w:r>
    </w:p>
    <w:p w14:paraId="73DC3C5F" w14:textId="77777777" w:rsidR="00C57E99" w:rsidRPr="002B1019" w:rsidRDefault="00C57E99" w:rsidP="00C57E99">
      <w:pPr>
        <w:pStyle w:val="Index-1"/>
      </w:pPr>
      <w:r w:rsidRPr="002B1019">
        <w:t>Embryo, human</w:t>
      </w:r>
    </w:p>
    <w:p w14:paraId="630508DD" w14:textId="77777777" w:rsidR="00E67803" w:rsidRDefault="00C57E99" w:rsidP="006105B6">
      <w:pPr>
        <w:pStyle w:val="Index-2"/>
      </w:pPr>
      <w:r w:rsidRPr="002B1019">
        <w:t>compared to soul</w:t>
      </w:r>
      <w:r w:rsidR="00DC6AA6" w:rsidRPr="00230826">
        <w:rPr>
          <w:rStyle w:val="indexpagenumbercomma"/>
        </w:rPr>
        <w:t xml:space="preserve">, </w:t>
      </w:r>
      <w:r w:rsidR="00DC6AA6" w:rsidRPr="00230826">
        <w:rPr>
          <w:rStyle w:val="indexpagenumberchecked"/>
        </w:rPr>
        <w:t>9</w:t>
      </w:r>
      <w:r w:rsidRPr="006E548C">
        <w:rPr>
          <w:rStyle w:val="indexpagenumbercontinued"/>
        </w:rPr>
        <w:t>–10</w:t>
      </w:r>
      <w:r w:rsidR="006105B6">
        <w:t xml:space="preserve">, </w:t>
      </w:r>
      <w:r w:rsidR="00DC6AA6" w:rsidRPr="00230826">
        <w:rPr>
          <w:rStyle w:val="indexRefchap"/>
        </w:rPr>
        <w:t>pr:</w:t>
      </w:r>
      <w:r w:rsidR="00DC6AA6" w:rsidRPr="00230826">
        <w:rPr>
          <w:rStyle w:val="indexRefpar"/>
        </w:rPr>
        <w:t>27–33</w:t>
      </w:r>
    </w:p>
    <w:p w14:paraId="5331E5F8" w14:textId="77777777" w:rsidR="00C57E99" w:rsidRPr="002B1019" w:rsidRDefault="00C57E99" w:rsidP="008B235B">
      <w:pPr>
        <w:pStyle w:val="Index-1"/>
      </w:pPr>
      <w:r w:rsidRPr="002B1019">
        <w:t>Enemies</w:t>
      </w:r>
      <w:r w:rsidR="00DC6AA6" w:rsidRPr="00230826">
        <w:rPr>
          <w:rStyle w:val="indexpagenumbercomma"/>
        </w:rPr>
        <w:t xml:space="preserve">, </w:t>
      </w:r>
      <w:r w:rsidR="00DC6AA6" w:rsidRPr="00230826">
        <w:rPr>
          <w:rStyle w:val="indexpagenumberchecked"/>
        </w:rPr>
        <w:t>253</w:t>
      </w:r>
      <w:r w:rsidRPr="006E548C">
        <w:rPr>
          <w:rStyle w:val="indexpagenumbercontinued"/>
        </w:rPr>
        <w:t>–4</w:t>
      </w:r>
      <w:r w:rsidR="00DC6AA6" w:rsidRPr="00230826">
        <w:rPr>
          <w:rStyle w:val="indexpagenumbercomma"/>
        </w:rPr>
        <w:t xml:space="preserve">, </w:t>
      </w:r>
      <w:r w:rsidR="00DC6AA6" w:rsidRPr="00230826">
        <w:rPr>
          <w:rStyle w:val="indexpagenumberchecked"/>
        </w:rPr>
        <w:t>348</w:t>
      </w:r>
      <w:r w:rsidR="006105B6">
        <w:t xml:space="preserve">, </w:t>
      </w:r>
      <w:r w:rsidR="00DC6AA6" w:rsidRPr="00230826">
        <w:rPr>
          <w:rStyle w:val="indexRefchap"/>
        </w:rPr>
        <w:t>22:</w:t>
      </w:r>
      <w:r w:rsidR="00DC6AA6" w:rsidRPr="00230826">
        <w:rPr>
          <w:rStyle w:val="indexRefpar"/>
        </w:rPr>
        <w:t>4</w:t>
      </w:r>
      <w:r w:rsidR="008B235B">
        <w:t xml:space="preserve">, </w:t>
      </w:r>
      <w:r w:rsidR="00DC6AA6" w:rsidRPr="00230826">
        <w:rPr>
          <w:rStyle w:val="indexRefchap"/>
        </w:rPr>
        <w:t>31:</w:t>
      </w:r>
      <w:r w:rsidR="00DC6AA6" w:rsidRPr="00230826">
        <w:rPr>
          <w:rStyle w:val="indexRefpar"/>
        </w:rPr>
        <w:t>23</w:t>
      </w:r>
    </w:p>
    <w:p w14:paraId="3C503336" w14:textId="77777777" w:rsidR="00C57E99" w:rsidRPr="002B1019" w:rsidRDefault="00C57E99" w:rsidP="008B235B">
      <w:pPr>
        <w:pStyle w:val="Index-1"/>
      </w:pPr>
      <w:r w:rsidRPr="002B1019">
        <w:t>England</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284</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336</w:t>
      </w:r>
      <w:r w:rsidR="00DC6AA6" w:rsidRPr="00230826">
        <w:rPr>
          <w:rStyle w:val="indexpagenumbercomma"/>
        </w:rPr>
        <w:t xml:space="preserve">, </w:t>
      </w:r>
      <w:r w:rsidR="00DC6AA6" w:rsidRPr="00230826">
        <w:rPr>
          <w:rStyle w:val="indexpagenumberchecked"/>
        </w:rPr>
        <w:t>349</w:t>
      </w:r>
      <w:r w:rsidR="00DC6AA6" w:rsidRPr="00230826">
        <w:rPr>
          <w:rStyle w:val="indexpagenumbercomma"/>
        </w:rPr>
        <w:t xml:space="preserve">, </w:t>
      </w:r>
      <w:r w:rsidR="00DC6AA6" w:rsidRPr="00230826">
        <w:rPr>
          <w:rStyle w:val="indexpagenumberchecked"/>
        </w:rPr>
        <w:t>397</w:t>
      </w:r>
      <w:r w:rsidR="00DC6AA6" w:rsidRPr="00230826">
        <w:rPr>
          <w:rStyle w:val="indexpagenumbercomma"/>
        </w:rPr>
        <w:t xml:space="preserve">, </w:t>
      </w:r>
      <w:r w:rsidR="00DC6AA6" w:rsidRPr="00230826">
        <w:rPr>
          <w:rStyle w:val="indexpagenumberchecked"/>
        </w:rPr>
        <w:t>425</w:t>
      </w:r>
      <w:r w:rsidR="008B235B">
        <w:t xml:space="preserve">, </w:t>
      </w:r>
      <w:r w:rsidR="00DC6AA6" w:rsidRPr="00230826">
        <w:rPr>
          <w:rStyle w:val="indexRefchap"/>
        </w:rPr>
        <w:t>24:</w:t>
      </w:r>
      <w:r w:rsidR="00DC6AA6" w:rsidRPr="00230826">
        <w:rPr>
          <w:rStyle w:val="indexRefpar"/>
        </w:rPr>
        <w:t>19</w:t>
      </w:r>
      <w:r w:rsidR="008B235B">
        <w:t xml:space="preserve">, </w:t>
      </w:r>
      <w:r w:rsidR="00DC6AA6" w:rsidRPr="00230826">
        <w:rPr>
          <w:rStyle w:val="indexRefchap"/>
        </w:rPr>
        <w:t>25:</w:t>
      </w:r>
      <w:r w:rsidR="00DC6AA6" w:rsidRPr="00230826">
        <w:rPr>
          <w:rStyle w:val="indexRefpar"/>
        </w:rPr>
        <w:t>20</w:t>
      </w:r>
      <w:r w:rsidR="008B235B">
        <w:t xml:space="preserve">, </w:t>
      </w:r>
      <w:r w:rsidR="00DC6AA6" w:rsidRPr="00230826">
        <w:rPr>
          <w:rStyle w:val="indexRefchap"/>
        </w:rPr>
        <w:t>25:</w:t>
      </w:r>
      <w:r w:rsidR="00DC6AA6" w:rsidRPr="00230826">
        <w:rPr>
          <w:rStyle w:val="indexRefpar"/>
        </w:rPr>
        <w:t>22</w:t>
      </w:r>
      <w:r w:rsidR="008B235B">
        <w:t xml:space="preserve">, </w:t>
      </w:r>
      <w:r w:rsidR="00DC6AA6" w:rsidRPr="00230826">
        <w:rPr>
          <w:rStyle w:val="indexRefchap"/>
        </w:rPr>
        <w:t>30:</w:t>
      </w:r>
      <w:r w:rsidR="00DC6AA6" w:rsidRPr="00230826">
        <w:rPr>
          <w:rStyle w:val="indexRefpar"/>
        </w:rPr>
        <w:t>13</w:t>
      </w:r>
      <w:r w:rsidR="008B235B">
        <w:t xml:space="preserve">, </w:t>
      </w:r>
      <w:r w:rsidR="00DC6AA6" w:rsidRPr="00230826">
        <w:rPr>
          <w:rStyle w:val="indexRefchap"/>
        </w:rPr>
        <w:t>30:</w:t>
      </w:r>
      <w:r w:rsidR="00DC6AA6" w:rsidRPr="00230826">
        <w:rPr>
          <w:rStyle w:val="indexRefpar"/>
        </w:rPr>
        <w:t>16</w:t>
      </w:r>
      <w:r w:rsidR="008B235B">
        <w:t xml:space="preserve">, </w:t>
      </w:r>
      <w:r w:rsidR="00DC6AA6" w:rsidRPr="00230826">
        <w:rPr>
          <w:rStyle w:val="indexRefchap"/>
        </w:rPr>
        <w:t>31:</w:t>
      </w:r>
      <w:r w:rsidR="00DC6AA6" w:rsidRPr="00230826">
        <w:rPr>
          <w:rStyle w:val="indexRefpar"/>
        </w:rPr>
        <w:t>29</w:t>
      </w:r>
      <w:r w:rsidR="008B235B">
        <w:t xml:space="preserve">, </w:t>
      </w:r>
      <w:r w:rsidR="00DC6AA6" w:rsidRPr="00230826">
        <w:rPr>
          <w:rStyle w:val="indexRefchap"/>
        </w:rPr>
        <w:t>35:</w:t>
      </w:r>
      <w:r w:rsidR="00DC6AA6" w:rsidRPr="00230826">
        <w:rPr>
          <w:rStyle w:val="indexRefpar"/>
        </w:rPr>
        <w:t>18</w:t>
      </w:r>
      <w:r w:rsidR="008B235B">
        <w:t xml:space="preserve">, </w:t>
      </w:r>
      <w:r w:rsidR="00DC6AA6" w:rsidRPr="00230826">
        <w:rPr>
          <w:rStyle w:val="indexRefchap"/>
        </w:rPr>
        <w:t>ap1:</w:t>
      </w:r>
      <w:r w:rsidR="00DC6AA6" w:rsidRPr="00230826">
        <w:rPr>
          <w:rStyle w:val="indexRefchapsub"/>
        </w:rPr>
        <w:t>2:</w:t>
      </w:r>
      <w:r w:rsidR="00DC6AA6" w:rsidRPr="00230826">
        <w:rPr>
          <w:rStyle w:val="indexRefpar"/>
        </w:rPr>
        <w:t>8</w:t>
      </w:r>
    </w:p>
    <w:p w14:paraId="6BC96978" w14:textId="77777777" w:rsidR="00C57E99" w:rsidRPr="002B1019" w:rsidRDefault="00C57E99" w:rsidP="008B235B">
      <w:pPr>
        <w:pStyle w:val="Index-1"/>
      </w:pPr>
      <w:r w:rsidRPr="002B1019">
        <w:t>Environment</w:t>
      </w:r>
      <w:r w:rsidR="00DC6AA6" w:rsidRPr="00230826">
        <w:rPr>
          <w:rStyle w:val="indexpagenumbercomma"/>
        </w:rPr>
        <w:t xml:space="preserve">, </w:t>
      </w:r>
      <w:r w:rsidR="00DC6AA6" w:rsidRPr="00230826">
        <w:rPr>
          <w:rStyle w:val="indexpagenumberchecked"/>
        </w:rPr>
        <w:t>3</w:t>
      </w:r>
      <w:r w:rsidR="008B235B">
        <w:t xml:space="preserve">, </w:t>
      </w:r>
      <w:r w:rsidR="00DC6AA6" w:rsidRPr="00230826">
        <w:rPr>
          <w:rStyle w:val="indexRefchap"/>
        </w:rPr>
        <w:t>in:</w:t>
      </w:r>
      <w:r w:rsidR="00DC6AA6" w:rsidRPr="00230826">
        <w:rPr>
          <w:rStyle w:val="indexRefpar"/>
        </w:rPr>
        <w:t>10</w:t>
      </w:r>
    </w:p>
    <w:p w14:paraId="28E00C0B" w14:textId="77777777" w:rsidR="00C57E99" w:rsidRPr="002B1019" w:rsidRDefault="00C57E99" w:rsidP="008B235B">
      <w:pPr>
        <w:pStyle w:val="Index-1"/>
      </w:pPr>
      <w:r w:rsidRPr="002B1019">
        <w:rPr>
          <w:rStyle w:val="BookTitle"/>
        </w:rPr>
        <w:t>Epistle to the Son of the Wolf</w:t>
      </w:r>
      <w:r w:rsidR="00DC6AA6" w:rsidRPr="00230826">
        <w:rPr>
          <w:rStyle w:val="indexpagenumbercomma"/>
        </w:rPr>
        <w:t xml:space="preserve">, </w:t>
      </w:r>
      <w:r w:rsidR="00DC6AA6" w:rsidRPr="00230826">
        <w:rPr>
          <w:rStyle w:val="indexpagenumberchecked"/>
        </w:rPr>
        <w:t>73</w:t>
      </w:r>
      <w:r w:rsidR="00DC6AA6" w:rsidRPr="00230826">
        <w:rPr>
          <w:rStyle w:val="indexpagenumbercomma"/>
        </w:rPr>
        <w:t xml:space="preserve">, </w:t>
      </w:r>
      <w:r w:rsidR="00DC6AA6" w:rsidRPr="00230826">
        <w:rPr>
          <w:rStyle w:val="indexpagenumberchecked"/>
        </w:rPr>
        <w:t>79</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309</w:t>
      </w:r>
      <w:r w:rsidR="008B235B">
        <w:t xml:space="preserve">, </w:t>
      </w:r>
      <w:r w:rsidR="00DC6AA6" w:rsidRPr="00230826">
        <w:rPr>
          <w:rStyle w:val="indexRefchap"/>
        </w:rPr>
        <w:t>4:</w:t>
      </w:r>
      <w:r w:rsidR="00DC6AA6" w:rsidRPr="00230826">
        <w:rPr>
          <w:rStyle w:val="indexRefpar"/>
        </w:rPr>
        <w:t>50–55</w:t>
      </w:r>
      <w:r w:rsidR="008B235B">
        <w:t xml:space="preserve">, </w:t>
      </w:r>
      <w:r w:rsidR="00DC6AA6" w:rsidRPr="00230826">
        <w:rPr>
          <w:rStyle w:val="indexRefchap"/>
        </w:rPr>
        <w:t>4:</w:t>
      </w:r>
      <w:r w:rsidR="00DC6AA6" w:rsidRPr="00230826">
        <w:rPr>
          <w:rStyle w:val="indexRefpar"/>
        </w:rPr>
        <w:t>82–83</w:t>
      </w:r>
      <w:r w:rsidR="008B235B">
        <w:t xml:space="preserve">, </w:t>
      </w:r>
      <w:r w:rsidR="00DC6AA6" w:rsidRPr="00230826">
        <w:rPr>
          <w:rStyle w:val="indexRefchap"/>
        </w:rPr>
        <w:t>10:</w:t>
      </w:r>
      <w:r w:rsidR="00DC6AA6" w:rsidRPr="00230826">
        <w:rPr>
          <w:rStyle w:val="indexRefpar"/>
        </w:rPr>
        <w:t>6</w:t>
      </w:r>
      <w:r w:rsidR="008B235B">
        <w:t xml:space="preserve">, </w:t>
      </w:r>
      <w:r w:rsidR="00DC6AA6" w:rsidRPr="00230826">
        <w:rPr>
          <w:rStyle w:val="indexRefchap"/>
        </w:rPr>
        <w:t>12:</w:t>
      </w:r>
      <w:r w:rsidR="00DC6AA6" w:rsidRPr="00230826">
        <w:rPr>
          <w:rStyle w:val="indexRefpar"/>
        </w:rPr>
        <w:t>30–31</w:t>
      </w:r>
      <w:r w:rsidR="008B235B">
        <w:t xml:space="preserve">, </w:t>
      </w:r>
      <w:r w:rsidR="00DC6AA6" w:rsidRPr="00230826">
        <w:rPr>
          <w:rStyle w:val="indexRefchap"/>
        </w:rPr>
        <w:t>27:</w:t>
      </w:r>
      <w:r w:rsidR="00DC6AA6" w:rsidRPr="00230826">
        <w:rPr>
          <w:rStyle w:val="indexRefpar"/>
        </w:rPr>
        <w:t>12</w:t>
      </w:r>
    </w:p>
    <w:p w14:paraId="363AC7C1" w14:textId="77777777" w:rsidR="00C57E99" w:rsidRPr="002B1019" w:rsidRDefault="00C57E99" w:rsidP="00C57E99">
      <w:pPr>
        <w:pStyle w:val="Index-1"/>
      </w:pPr>
      <w:r w:rsidRPr="002B1019">
        <w:t>Epochs</w:t>
      </w:r>
    </w:p>
    <w:p w14:paraId="080E1514" w14:textId="77777777" w:rsidR="00E67803" w:rsidRDefault="00C57E99" w:rsidP="008B235B">
      <w:pPr>
        <w:pStyle w:val="Index-2"/>
      </w:pPr>
      <w:r w:rsidRPr="002B1019">
        <w:t>of Formative Age</w:t>
      </w:r>
      <w:r w:rsidR="00DC6AA6" w:rsidRPr="00230826">
        <w:rPr>
          <w:rStyle w:val="indexpagenumbercomma"/>
        </w:rPr>
        <w:t xml:space="preserve">, </w:t>
      </w:r>
      <w:r w:rsidR="00DC6AA6" w:rsidRPr="00230826">
        <w:rPr>
          <w:rStyle w:val="indexpagenumberchecked"/>
        </w:rPr>
        <w:t>318</w:t>
      </w:r>
      <w:r w:rsidR="00DC6AA6" w:rsidRPr="00230826">
        <w:rPr>
          <w:rStyle w:val="indexpagenumbercomma"/>
        </w:rPr>
        <w:t xml:space="preserve">, </w:t>
      </w:r>
      <w:r w:rsidR="00DC6AA6" w:rsidRPr="00230826">
        <w:rPr>
          <w:rStyle w:val="indexpagenumberchecked"/>
        </w:rPr>
        <w:t>323</w:t>
      </w:r>
      <w:r w:rsidR="00DC6AA6" w:rsidRPr="00230826">
        <w:rPr>
          <w:rStyle w:val="indexpagenumbercomma"/>
        </w:rPr>
        <w:t xml:space="preserve">, </w:t>
      </w:r>
      <w:r w:rsidR="00DC6AA6" w:rsidRPr="00230826">
        <w:rPr>
          <w:rStyle w:val="indexpagenumberchecked"/>
        </w:rPr>
        <w:t>373</w:t>
      </w:r>
      <w:r w:rsidRPr="006E548C">
        <w:rPr>
          <w:rStyle w:val="indexpagenumbercontinued"/>
        </w:rPr>
        <w:t>–5</w:t>
      </w:r>
      <w:r w:rsidR="00DC6AA6" w:rsidRPr="00230826">
        <w:rPr>
          <w:rStyle w:val="indexpagenumbercomma"/>
        </w:rPr>
        <w:t xml:space="preserve">, </w:t>
      </w:r>
      <w:r w:rsidR="00DC6AA6" w:rsidRPr="00230826">
        <w:rPr>
          <w:rStyle w:val="indexpagenumberchecked"/>
        </w:rPr>
        <w:t>406</w:t>
      </w:r>
      <w:r w:rsidR="008B235B">
        <w:t xml:space="preserve">, </w:t>
      </w:r>
      <w:r w:rsidR="00DC6AA6" w:rsidRPr="00230826">
        <w:rPr>
          <w:rStyle w:val="indexRefchap"/>
        </w:rPr>
        <w:t>28:</w:t>
      </w:r>
      <w:r w:rsidR="00DC6AA6" w:rsidRPr="00230826">
        <w:rPr>
          <w:rStyle w:val="indexRefpar"/>
        </w:rPr>
        <w:t>12</w:t>
      </w:r>
      <w:r w:rsidR="008B235B">
        <w:t xml:space="preserve">, </w:t>
      </w:r>
      <w:r w:rsidR="00DC6AA6" w:rsidRPr="00230826">
        <w:rPr>
          <w:rStyle w:val="indexRefchap"/>
        </w:rPr>
        <w:t>29:</w:t>
      </w:r>
      <w:r w:rsidR="00DC6AA6" w:rsidRPr="00230826">
        <w:rPr>
          <w:rStyle w:val="indexRefpar"/>
        </w:rPr>
        <w:t>6</w:t>
      </w:r>
      <w:r w:rsidR="008B235B">
        <w:t xml:space="preserve">, </w:t>
      </w:r>
      <w:r w:rsidR="00DC6AA6" w:rsidRPr="00230826">
        <w:rPr>
          <w:rStyle w:val="indexRefchap"/>
        </w:rPr>
        <w:t>33:</w:t>
      </w:r>
      <w:r w:rsidR="00DC6AA6" w:rsidRPr="00230826">
        <w:rPr>
          <w:rStyle w:val="indexRefpar"/>
        </w:rPr>
        <w:t>11–23</w:t>
      </w:r>
      <w:r w:rsidR="008B235B">
        <w:t xml:space="preserve">, </w:t>
      </w:r>
      <w:r w:rsidR="00DC6AA6" w:rsidRPr="00230826">
        <w:rPr>
          <w:rStyle w:val="indexRefchap"/>
        </w:rPr>
        <w:t>35:</w:t>
      </w:r>
      <w:r w:rsidR="00DC6AA6" w:rsidRPr="00230826">
        <w:rPr>
          <w:rStyle w:val="indexRefpar"/>
        </w:rPr>
        <w:t>65–67</w:t>
      </w:r>
    </w:p>
    <w:p w14:paraId="1F4B4B34" w14:textId="77777777" w:rsidR="00E67803" w:rsidRDefault="00C57E99" w:rsidP="001778AA">
      <w:pPr>
        <w:pStyle w:val="Index-2"/>
      </w:pPr>
      <w:r w:rsidRPr="002B1019">
        <w:t>of fulfilment of Tablets of the Divine</w:t>
      </w:r>
      <w:r>
        <w:t xml:space="preserve"> </w:t>
      </w:r>
      <w:r w:rsidRPr="002B1019">
        <w:t>Plan</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375</w:t>
      </w:r>
      <w:r w:rsidR="008B235B">
        <w:t xml:space="preserve">, </w:t>
      </w:r>
      <w:r w:rsidR="00DC6AA6" w:rsidRPr="00230826">
        <w:rPr>
          <w:rStyle w:val="indexRefchap"/>
        </w:rPr>
        <w:t>28:</w:t>
      </w:r>
      <w:r w:rsidR="00DC6AA6" w:rsidRPr="00230826">
        <w:rPr>
          <w:rStyle w:val="indexRefpar"/>
        </w:rPr>
        <w:t>1</w:t>
      </w:r>
      <w:r w:rsidR="001778AA">
        <w:t xml:space="preserve">, </w:t>
      </w:r>
      <w:r w:rsidR="00DC6AA6" w:rsidRPr="00230826">
        <w:rPr>
          <w:rStyle w:val="indexRefchap"/>
        </w:rPr>
        <w:t>28:</w:t>
      </w:r>
      <w:r w:rsidR="00DC6AA6" w:rsidRPr="00230826">
        <w:rPr>
          <w:rStyle w:val="indexRefpar"/>
        </w:rPr>
        <w:t>7</w:t>
      </w:r>
      <w:r w:rsidR="001778AA">
        <w:t xml:space="preserve">, </w:t>
      </w:r>
      <w:r w:rsidR="00DC6AA6" w:rsidRPr="00230826">
        <w:rPr>
          <w:rStyle w:val="indexRefchap"/>
        </w:rPr>
        <w:t>28:</w:t>
      </w:r>
      <w:r w:rsidR="00DC6AA6" w:rsidRPr="00230826">
        <w:rPr>
          <w:rStyle w:val="indexRefpar"/>
        </w:rPr>
        <w:t>19</w:t>
      </w:r>
      <w:r w:rsidR="001778AA">
        <w:t xml:space="preserve">, </w:t>
      </w:r>
      <w:r w:rsidR="00DC6AA6" w:rsidRPr="00230826">
        <w:rPr>
          <w:rStyle w:val="indexRefchap"/>
        </w:rPr>
        <w:t>33:</w:t>
      </w:r>
      <w:r w:rsidR="00DC6AA6" w:rsidRPr="00230826">
        <w:rPr>
          <w:rStyle w:val="indexRefpar"/>
        </w:rPr>
        <w:t>22–23</w:t>
      </w:r>
    </w:p>
    <w:p w14:paraId="2690C071" w14:textId="77777777" w:rsidR="00C57E99" w:rsidRPr="002B1019" w:rsidRDefault="00C57E99" w:rsidP="008B235B">
      <w:pPr>
        <w:pStyle w:val="Index-1"/>
      </w:pPr>
      <w:r w:rsidRPr="002B1019">
        <w:t>Equality, of men and women</w:t>
      </w:r>
      <w:r w:rsidR="00DC6AA6" w:rsidRPr="00230826">
        <w:rPr>
          <w:rStyle w:val="indexpagenumbercomma"/>
        </w:rPr>
        <w:t xml:space="preserve">, </w:t>
      </w:r>
      <w:r w:rsidR="00DC6AA6" w:rsidRPr="00230826">
        <w:rPr>
          <w:rStyle w:val="indexpagenumberchecked"/>
        </w:rPr>
        <w:t>400</w:t>
      </w:r>
      <w:r w:rsidRPr="006E548C">
        <w:rPr>
          <w:rStyle w:val="indexpagenumbercontinued"/>
        </w:rPr>
        <w:t>–1</w:t>
      </w:r>
      <w:r w:rsidR="008B235B">
        <w:t xml:space="preserve">, </w:t>
      </w:r>
      <w:r w:rsidR="00DC6AA6" w:rsidRPr="00230826">
        <w:rPr>
          <w:rStyle w:val="indexRefchap"/>
        </w:rPr>
        <w:t>35:</w:t>
      </w:r>
      <w:r w:rsidR="00DC6AA6" w:rsidRPr="00230826">
        <w:rPr>
          <w:rStyle w:val="indexRefpar"/>
        </w:rPr>
        <w:t>32–3</w:t>
      </w:r>
      <w:r w:rsidR="008B235B">
        <w:rPr>
          <w:rStyle w:val="indexRefpar"/>
        </w:rPr>
        <w:t>8</w:t>
      </w:r>
    </w:p>
    <w:p w14:paraId="1A336B85" w14:textId="77777777" w:rsidR="00C57E99" w:rsidRPr="002B1019" w:rsidRDefault="00C57E99" w:rsidP="008B235B">
      <w:pPr>
        <w:pStyle w:val="Index-1"/>
      </w:pPr>
      <w:r w:rsidRPr="002B1019">
        <w:t>Eskimos</w:t>
      </w:r>
      <w:r w:rsidR="00DC6AA6" w:rsidRPr="00230826">
        <w:rPr>
          <w:rStyle w:val="indexpagenumbercomma"/>
        </w:rPr>
        <w:t xml:space="preserve">, </w:t>
      </w:r>
      <w:r w:rsidR="00DC6AA6" w:rsidRPr="00230826">
        <w:rPr>
          <w:rStyle w:val="indexpagenumberchecked"/>
        </w:rPr>
        <w:t>320</w:t>
      </w:r>
      <w:r w:rsidR="008B235B">
        <w:t xml:space="preserve">, </w:t>
      </w:r>
      <w:r w:rsidR="00DC6AA6" w:rsidRPr="00230826">
        <w:rPr>
          <w:rStyle w:val="indexRefchap"/>
        </w:rPr>
        <w:t>28:</w:t>
      </w:r>
      <w:r w:rsidR="00DC6AA6" w:rsidRPr="00230826">
        <w:rPr>
          <w:rStyle w:val="indexRefpar"/>
        </w:rPr>
        <w:t>21</w:t>
      </w:r>
    </w:p>
    <w:p w14:paraId="41B09732" w14:textId="77777777" w:rsidR="00C57E99" w:rsidRPr="002B1019" w:rsidRDefault="00C57E99" w:rsidP="008B235B">
      <w:pPr>
        <w:pStyle w:val="Index-1"/>
      </w:pPr>
      <w:r w:rsidRPr="002B1019">
        <w:t>Esslemont, Dr John E.</w:t>
      </w:r>
      <w:r w:rsidR="00DC6AA6" w:rsidRPr="00230826">
        <w:rPr>
          <w:rStyle w:val="indexpagenumbercomma"/>
        </w:rPr>
        <w:t xml:space="preserve">, </w:t>
      </w:r>
      <w:r w:rsidR="00DC6AA6" w:rsidRPr="00230826">
        <w:rPr>
          <w:rStyle w:val="indexpagenumberchecked"/>
        </w:rPr>
        <w:t>278</w:t>
      </w:r>
      <w:r w:rsidR="00DC6AA6" w:rsidRPr="00230826">
        <w:rPr>
          <w:rStyle w:val="indexpagenumbercomma"/>
        </w:rPr>
        <w:t xml:space="preserve">, </w:t>
      </w:r>
      <w:r w:rsidR="00DC6AA6" w:rsidRPr="00230826">
        <w:rPr>
          <w:rStyle w:val="indexpagenumberchecked"/>
        </w:rPr>
        <w:t>293</w:t>
      </w:r>
      <w:r w:rsidR="008B235B">
        <w:t xml:space="preserve">, </w:t>
      </w:r>
      <w:r w:rsidR="00DC6AA6" w:rsidRPr="00230826">
        <w:rPr>
          <w:rStyle w:val="indexRefchap"/>
        </w:rPr>
        <w:t>24:</w:t>
      </w:r>
      <w:r w:rsidR="00DC6AA6" w:rsidRPr="00230826">
        <w:rPr>
          <w:rStyle w:val="indexRefpar"/>
        </w:rPr>
        <w:t>27</w:t>
      </w:r>
      <w:r w:rsidR="008B235B">
        <w:t xml:space="preserve">, </w:t>
      </w:r>
      <w:r w:rsidR="00DC6AA6" w:rsidRPr="00230826">
        <w:rPr>
          <w:rStyle w:val="indexRefchap"/>
        </w:rPr>
        <w:t>26:</w:t>
      </w:r>
      <w:r w:rsidR="00DC6AA6" w:rsidRPr="00230826">
        <w:rPr>
          <w:rStyle w:val="indexRefpar"/>
        </w:rPr>
        <w:t>5</w:t>
      </w:r>
    </w:p>
    <w:p w14:paraId="2EA536C0" w14:textId="77777777" w:rsidR="00C57E99" w:rsidRPr="002B1019" w:rsidRDefault="00C57E99" w:rsidP="008B235B">
      <w:pPr>
        <w:pStyle w:val="Index-1"/>
      </w:pPr>
      <w:r w:rsidRPr="002B1019">
        <w:t>Ethiopia</w:t>
      </w:r>
      <w:r w:rsidR="00DC6AA6" w:rsidRPr="00230826">
        <w:rPr>
          <w:rStyle w:val="indexpagenumbercomma"/>
        </w:rPr>
        <w:t xml:space="preserve">, </w:t>
      </w:r>
      <w:r w:rsidR="00DC6AA6" w:rsidRPr="00230826">
        <w:rPr>
          <w:rStyle w:val="indexpagenumberchecked"/>
        </w:rPr>
        <w:t>77</w:t>
      </w:r>
      <w:r w:rsidR="008B235B">
        <w:t xml:space="preserve">, </w:t>
      </w:r>
      <w:r w:rsidR="00DC6AA6" w:rsidRPr="00230826">
        <w:rPr>
          <w:rStyle w:val="indexRefchap"/>
        </w:rPr>
        <w:t>4:</w:t>
      </w:r>
      <w:r w:rsidR="00DC6AA6" w:rsidRPr="00230826">
        <w:rPr>
          <w:rStyle w:val="indexRefpar"/>
        </w:rPr>
        <w:t>76</w:t>
      </w:r>
    </w:p>
    <w:p w14:paraId="13323892" w14:textId="77777777" w:rsidR="00C57E99" w:rsidRPr="002B1019" w:rsidRDefault="00C57E99" w:rsidP="008B235B">
      <w:pPr>
        <w:pStyle w:val="Index-1"/>
      </w:pPr>
      <w:r w:rsidRPr="002B1019">
        <w:t>Europe</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293</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338</w:t>
      </w:r>
      <w:r w:rsidR="00DC6AA6" w:rsidRPr="00230826">
        <w:rPr>
          <w:rStyle w:val="indexpagenumbercomma"/>
        </w:rPr>
        <w:t xml:space="preserve">, </w:t>
      </w:r>
      <w:r w:rsidR="00DC6AA6" w:rsidRPr="00230826">
        <w:rPr>
          <w:rStyle w:val="indexpagenumberchecked"/>
        </w:rPr>
        <w:t>374</w:t>
      </w:r>
      <w:r w:rsidR="008B235B">
        <w:t xml:space="preserve">, </w:t>
      </w:r>
      <w:r w:rsidR="00DC6AA6" w:rsidRPr="00230826">
        <w:rPr>
          <w:rStyle w:val="indexRefchap"/>
        </w:rPr>
        <w:t>21:</w:t>
      </w:r>
      <w:r w:rsidR="00DC6AA6" w:rsidRPr="00230826">
        <w:rPr>
          <w:rStyle w:val="indexRefpar"/>
        </w:rPr>
        <w:t>21</w:t>
      </w:r>
      <w:r w:rsidR="008B235B">
        <w:t xml:space="preserve">, </w:t>
      </w:r>
      <w:r w:rsidR="00DC6AA6" w:rsidRPr="00230826">
        <w:rPr>
          <w:rStyle w:val="indexRefchap"/>
        </w:rPr>
        <w:t>24:</w:t>
      </w:r>
      <w:r w:rsidR="00DC6AA6" w:rsidRPr="00230826">
        <w:rPr>
          <w:rStyle w:val="indexRefpar"/>
        </w:rPr>
        <w:t>7</w:t>
      </w:r>
      <w:r w:rsidR="008B235B">
        <w:t xml:space="preserve">, </w:t>
      </w:r>
      <w:r w:rsidR="00DC6AA6" w:rsidRPr="00230826">
        <w:rPr>
          <w:rStyle w:val="indexRefchap"/>
        </w:rPr>
        <w:t>26:</w:t>
      </w:r>
      <w:r w:rsidR="00DC6AA6" w:rsidRPr="00230826">
        <w:rPr>
          <w:rStyle w:val="indexRefpar"/>
        </w:rPr>
        <w:t>4</w:t>
      </w:r>
      <w:r w:rsidR="008B235B">
        <w:t xml:space="preserve">, </w:t>
      </w:r>
      <w:r w:rsidR="00DC6AA6" w:rsidRPr="00230826">
        <w:rPr>
          <w:rStyle w:val="indexRefchap"/>
        </w:rPr>
        <w:t>28:</w:t>
      </w:r>
      <w:r w:rsidR="00DC6AA6" w:rsidRPr="00230826">
        <w:rPr>
          <w:rStyle w:val="indexRefpar"/>
        </w:rPr>
        <w:t>19</w:t>
      </w:r>
      <w:r w:rsidR="008B235B">
        <w:t xml:space="preserve">, </w:t>
      </w:r>
      <w:r w:rsidR="00DC6AA6" w:rsidRPr="00230826">
        <w:rPr>
          <w:rStyle w:val="indexRefchap"/>
        </w:rPr>
        <w:t>28:</w:t>
      </w:r>
      <w:r w:rsidR="00DC6AA6" w:rsidRPr="00230826">
        <w:rPr>
          <w:rStyle w:val="indexRefpar"/>
        </w:rPr>
        <w:t>19</w:t>
      </w:r>
      <w:r w:rsidR="008B235B">
        <w:t xml:space="preserve">, </w:t>
      </w:r>
      <w:r w:rsidR="00DC6AA6" w:rsidRPr="00230826">
        <w:rPr>
          <w:rStyle w:val="indexRefchap"/>
        </w:rPr>
        <w:t>30:</w:t>
      </w:r>
      <w:r w:rsidR="00DC6AA6" w:rsidRPr="00230826">
        <w:rPr>
          <w:rStyle w:val="indexRefpar"/>
        </w:rPr>
        <w:t>29</w:t>
      </w:r>
      <w:r w:rsidR="008B235B">
        <w:t xml:space="preserve">, </w:t>
      </w:r>
      <w:r w:rsidR="00DC6AA6" w:rsidRPr="00230826">
        <w:rPr>
          <w:rStyle w:val="indexRefchap"/>
        </w:rPr>
        <w:t>33:</w:t>
      </w:r>
      <w:r w:rsidR="00DC6AA6" w:rsidRPr="00230826">
        <w:rPr>
          <w:rStyle w:val="indexRefpar"/>
        </w:rPr>
        <w:t>18</w:t>
      </w:r>
    </w:p>
    <w:p w14:paraId="08B10432" w14:textId="77777777" w:rsidR="00E67803" w:rsidRDefault="00C57E99" w:rsidP="008B235B">
      <w:pPr>
        <w:pStyle w:val="Index-2"/>
      </w:pPr>
      <w:r w:rsidRPr="002B1019">
        <w:t>establishment of Assemblies in</w:t>
      </w:r>
      <w:r w:rsidR="00DC6AA6" w:rsidRPr="00230826">
        <w:rPr>
          <w:rStyle w:val="indexpagenumbercomma"/>
        </w:rPr>
        <w:t xml:space="preserve">, </w:t>
      </w:r>
      <w:r w:rsidR="00DC6AA6" w:rsidRPr="00230826">
        <w:rPr>
          <w:rStyle w:val="indexpagenumberchecked"/>
        </w:rPr>
        <w:t>316</w:t>
      </w:r>
      <w:r w:rsidR="008B235B">
        <w:t xml:space="preserve">, </w:t>
      </w:r>
      <w:r w:rsidR="00DC6AA6" w:rsidRPr="00230826">
        <w:rPr>
          <w:rStyle w:val="indexRefchap"/>
        </w:rPr>
        <w:t>28:</w:t>
      </w:r>
      <w:r w:rsidR="00DC6AA6" w:rsidRPr="00230826">
        <w:rPr>
          <w:rStyle w:val="indexRefpar"/>
        </w:rPr>
        <w:t>7</w:t>
      </w:r>
    </w:p>
    <w:p w14:paraId="09FAACC3" w14:textId="77777777" w:rsidR="00C57E99" w:rsidRPr="002B1019" w:rsidRDefault="00C57E99" w:rsidP="000C5E09">
      <w:pPr>
        <w:pStyle w:val="Index-1"/>
      </w:pPr>
      <w:r w:rsidRPr="002B1019">
        <w:t>Evil</w:t>
      </w:r>
      <w:r w:rsidR="00DC6AA6" w:rsidRPr="00230826">
        <w:rPr>
          <w:rStyle w:val="indexpagenumbercomma"/>
        </w:rPr>
        <w:t xml:space="preserve">, </w:t>
      </w:r>
      <w:r w:rsidR="00DC6AA6" w:rsidRPr="00230826">
        <w:rPr>
          <w:rStyle w:val="indexpagenumberchecked"/>
        </w:rPr>
        <w:t>13</w:t>
      </w:r>
      <w:r w:rsidR="000C5E09">
        <w:t xml:space="preserve">, </w:t>
      </w:r>
      <w:r w:rsidR="00DC6AA6" w:rsidRPr="00230826">
        <w:rPr>
          <w:rStyle w:val="indexRefchap"/>
        </w:rPr>
        <w:t>pr:</w:t>
      </w:r>
      <w:r w:rsidR="00DC6AA6" w:rsidRPr="00230826">
        <w:rPr>
          <w:rStyle w:val="indexRefpar"/>
        </w:rPr>
        <w:t>44</w:t>
      </w:r>
    </w:p>
    <w:p w14:paraId="70C269F6" w14:textId="77777777" w:rsidR="00E67803" w:rsidRDefault="00C57E99" w:rsidP="000C5E09">
      <w:pPr>
        <w:pStyle w:val="Index-2"/>
      </w:pPr>
      <w:r w:rsidRPr="002B1019">
        <w:t>absence of good</w:t>
      </w:r>
      <w:r w:rsidR="00DC6AA6" w:rsidRPr="00230826">
        <w:rPr>
          <w:rStyle w:val="indexpagenumbercomma"/>
        </w:rPr>
        <w:t xml:space="preserve">, </w:t>
      </w:r>
      <w:r w:rsidR="00DC6AA6" w:rsidRPr="00230826">
        <w:rPr>
          <w:rStyle w:val="indexpagenumberchecked"/>
        </w:rPr>
        <w:t>13</w:t>
      </w:r>
      <w:r w:rsidRPr="006E548C">
        <w:rPr>
          <w:rStyle w:val="indexpagenumbercontinued"/>
        </w:rPr>
        <w:t>–14</w:t>
      </w:r>
      <w:r w:rsidR="000C5E09">
        <w:t xml:space="preserve">, </w:t>
      </w:r>
      <w:r w:rsidR="00DC6AA6" w:rsidRPr="00230826">
        <w:rPr>
          <w:rStyle w:val="indexRefchap"/>
        </w:rPr>
        <w:t>pr:</w:t>
      </w:r>
      <w:r w:rsidR="00DC6AA6" w:rsidRPr="00230826">
        <w:rPr>
          <w:rStyle w:val="indexRefpar"/>
        </w:rPr>
        <w:t>45–47</w:t>
      </w:r>
    </w:p>
    <w:p w14:paraId="6D67FA40" w14:textId="77777777" w:rsidR="00C57E99" w:rsidRPr="002B1019" w:rsidRDefault="00627ED1" w:rsidP="000C5E09">
      <w:pPr>
        <w:pStyle w:val="Index-1"/>
      </w:pPr>
      <w:r w:rsidRPr="00627ED1">
        <w:rPr>
          <w:rStyle w:val="quotesterms"/>
        </w:rPr>
        <w:t>›Executive</w:t>
      </w:r>
      <w:r w:rsidR="00C57E99">
        <w:rPr>
          <w:rStyle w:val="quotesterms"/>
        </w:rPr>
        <w:t xml:space="preserve"> Board‹</w:t>
      </w:r>
      <w:r w:rsidR="00DC6AA6" w:rsidRPr="00230826">
        <w:rPr>
          <w:rStyle w:val="indexpagenumbercomma"/>
        </w:rPr>
        <w:t xml:space="preserve">, </w:t>
      </w:r>
      <w:r w:rsidR="00DC6AA6" w:rsidRPr="00230826">
        <w:rPr>
          <w:rStyle w:val="indexpagenumberchecked"/>
        </w:rPr>
        <w:t>293</w:t>
      </w:r>
      <w:r w:rsidR="000C5E09">
        <w:t xml:space="preserve">, </w:t>
      </w:r>
      <w:r w:rsidR="00DC6AA6" w:rsidRPr="00230826">
        <w:rPr>
          <w:rStyle w:val="indexRefchap"/>
        </w:rPr>
        <w:t>26:</w:t>
      </w:r>
      <w:r w:rsidR="00DC6AA6" w:rsidRPr="00230826">
        <w:rPr>
          <w:rStyle w:val="indexRefpar"/>
        </w:rPr>
        <w:t>4</w:t>
      </w:r>
    </w:p>
    <w:p w14:paraId="48F85B11" w14:textId="77777777" w:rsidR="00C57E99" w:rsidRPr="002B1019" w:rsidRDefault="00C57E99" w:rsidP="000C5E09">
      <w:pPr>
        <w:pStyle w:val="Index-1"/>
      </w:pPr>
      <w:r w:rsidRPr="002B1019">
        <w:t>Existence, absolute and contingent</w:t>
      </w:r>
      <w:r w:rsidR="00DC6AA6" w:rsidRPr="00230826">
        <w:rPr>
          <w:rStyle w:val="indexpagenumbercomma"/>
        </w:rPr>
        <w:t xml:space="preserve">, </w:t>
      </w:r>
      <w:r w:rsidR="00DC6AA6" w:rsidRPr="00230826">
        <w:rPr>
          <w:rStyle w:val="indexpagenumberchecked"/>
        </w:rPr>
        <w:t>20</w:t>
      </w:r>
      <w:r w:rsidR="000C5E09">
        <w:t xml:space="preserve">, </w:t>
      </w:r>
      <w:r w:rsidR="00DC6AA6" w:rsidRPr="00230826">
        <w:rPr>
          <w:rStyle w:val="indexRefchap"/>
        </w:rPr>
        <w:t>pr:</w:t>
      </w:r>
      <w:r w:rsidR="00DC6AA6" w:rsidRPr="00230826">
        <w:rPr>
          <w:rStyle w:val="indexRefpar"/>
        </w:rPr>
        <w:t>75</w:t>
      </w:r>
    </w:p>
    <w:p w14:paraId="7ACA71B7" w14:textId="77777777" w:rsidR="00C57E99" w:rsidRPr="002B1019" w:rsidRDefault="00C57E99" w:rsidP="00AA68DA">
      <w:pPr>
        <w:pStyle w:val="Index-1"/>
      </w:pPr>
      <w:r w:rsidRPr="001413D1">
        <w:rPr>
          <w:highlight w:val="yellow"/>
        </w:rPr>
        <w:t>Fáḍil</w:t>
      </w:r>
      <w:r w:rsidR="00627ED1" w:rsidRPr="00627ED1">
        <w:rPr>
          <w:highlight w:val="yellow"/>
        </w:rPr>
        <w:t>-i-</w:t>
      </w:r>
      <w:r w:rsidRPr="001413D1">
        <w:rPr>
          <w:highlight w:val="yellow"/>
        </w:rPr>
        <w:t>írází</w:t>
      </w:r>
      <w:r w:rsidR="00DC6AA6" w:rsidRPr="00230826">
        <w:rPr>
          <w:rStyle w:val="indexpagenumbercomma"/>
        </w:rPr>
        <w:t xml:space="preserve">, </w:t>
      </w:r>
      <w:r w:rsidR="00DC6AA6" w:rsidRPr="00230826">
        <w:rPr>
          <w:rStyle w:val="indexpagenumberchecked"/>
        </w:rPr>
        <w:t>205</w:t>
      </w:r>
      <w:r w:rsidR="00AA68DA">
        <w:t xml:space="preserve">, </w:t>
      </w:r>
      <w:r w:rsidR="00DC6AA6" w:rsidRPr="00230826">
        <w:rPr>
          <w:rStyle w:val="indexRefchap"/>
        </w:rPr>
        <w:t>17:</w:t>
      </w:r>
      <w:r w:rsidR="00DC6AA6" w:rsidRPr="00230826">
        <w:rPr>
          <w:rStyle w:val="indexRefpar"/>
        </w:rPr>
        <w:t>21</w:t>
      </w:r>
    </w:p>
    <w:p w14:paraId="437971D1" w14:textId="77777777" w:rsidR="00C57E99" w:rsidRPr="002B1019" w:rsidRDefault="00C57E99" w:rsidP="00AA68DA">
      <w:pPr>
        <w:pStyle w:val="Index-1"/>
      </w:pPr>
      <w:r w:rsidRPr="000C7039">
        <w:rPr>
          <w:highlight w:val="yellow"/>
        </w:rPr>
        <w:t>Fá</w:t>
      </w:r>
      <w:r w:rsidR="00627ED1" w:rsidRPr="00627ED1">
        <w:rPr>
          <w:highlight w:val="yellow"/>
        </w:rPr>
        <w:t>’</w:t>
      </w:r>
      <w:r w:rsidRPr="000C7039">
        <w:rPr>
          <w:highlight w:val="yellow"/>
        </w:rPr>
        <w:t>iq</w:t>
      </w:r>
      <w:r w:rsidR="00DC6AA6" w:rsidRPr="00230826">
        <w:rPr>
          <w:rStyle w:val="indexpagenumbercomma"/>
        </w:rPr>
        <w:t xml:space="preserve">, </w:t>
      </w:r>
      <w:r w:rsidR="00DC6AA6" w:rsidRPr="00230826">
        <w:rPr>
          <w:rStyle w:val="indexpagenumberchecked"/>
        </w:rPr>
        <w:t>342</w:t>
      </w:r>
      <w:r w:rsidR="00AA68DA">
        <w:t xml:space="preserve">, </w:t>
      </w:r>
      <w:r w:rsidR="00DC6AA6" w:rsidRPr="00230826">
        <w:rPr>
          <w:rStyle w:val="indexRefchap"/>
        </w:rPr>
        <w:t>30:</w:t>
      </w:r>
      <w:r w:rsidR="00DC6AA6" w:rsidRPr="00230826">
        <w:rPr>
          <w:rStyle w:val="indexRefpar"/>
        </w:rPr>
        <w:t>51</w:t>
      </w:r>
    </w:p>
    <w:p w14:paraId="25102DFA" w14:textId="77777777" w:rsidR="00C57E99" w:rsidRPr="002B1019" w:rsidRDefault="00C57E99" w:rsidP="00AA68DA">
      <w:pPr>
        <w:pStyle w:val="Index-1"/>
      </w:pPr>
      <w:r w:rsidRPr="002B1019">
        <w:t>Faith</w:t>
      </w:r>
      <w:r w:rsidR="00DC6AA6" w:rsidRPr="00230826">
        <w:rPr>
          <w:rStyle w:val="indexpagenumbercomma"/>
        </w:rPr>
        <w:t xml:space="preserve">, </w:t>
      </w:r>
      <w:r w:rsidR="00DC6AA6" w:rsidRPr="00230826">
        <w:rPr>
          <w:rStyle w:val="indexpagenumberchecked"/>
        </w:rPr>
        <w:t>18</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261</w:t>
      </w:r>
      <w:r w:rsidRPr="006E548C">
        <w:rPr>
          <w:rStyle w:val="indexpagenumbercontinued"/>
        </w:rPr>
        <w:t>–2</w:t>
      </w:r>
      <w:r w:rsidR="00DC6AA6" w:rsidRPr="00230826">
        <w:rPr>
          <w:rStyle w:val="indexpagenumbercomma"/>
        </w:rPr>
        <w:t xml:space="preserve">, </w:t>
      </w:r>
      <w:r w:rsidR="00DC6AA6" w:rsidRPr="00230826">
        <w:rPr>
          <w:rStyle w:val="indexpagenumberchecked"/>
        </w:rPr>
        <w:t>312</w:t>
      </w:r>
      <w:r w:rsidR="00AA68DA">
        <w:t xml:space="preserve">, </w:t>
      </w:r>
      <w:r w:rsidR="00DC6AA6" w:rsidRPr="00230826">
        <w:rPr>
          <w:rStyle w:val="indexRefchap"/>
        </w:rPr>
        <w:t>pr:</w:t>
      </w:r>
      <w:r w:rsidR="00DC6AA6" w:rsidRPr="00230826">
        <w:rPr>
          <w:rStyle w:val="indexRefpar"/>
        </w:rPr>
        <w:t>67–69</w:t>
      </w:r>
      <w:r w:rsidR="00AA68DA">
        <w:t xml:space="preserve">, </w:t>
      </w:r>
      <w:r w:rsidR="00DC6AA6" w:rsidRPr="00230826">
        <w:rPr>
          <w:rStyle w:val="indexRefchap"/>
        </w:rPr>
        <w:t>pr:</w:t>
      </w:r>
      <w:r w:rsidR="00DC6AA6" w:rsidRPr="00230826">
        <w:rPr>
          <w:rStyle w:val="indexRefpar"/>
        </w:rPr>
        <w:t>106</w:t>
      </w:r>
      <w:r w:rsidR="00AA68DA">
        <w:t xml:space="preserve">, </w:t>
      </w:r>
      <w:r w:rsidR="00DC6AA6" w:rsidRPr="00230826">
        <w:rPr>
          <w:rStyle w:val="indexRefchap"/>
        </w:rPr>
        <w:t>12:</w:t>
      </w:r>
      <w:r w:rsidR="00DC6AA6" w:rsidRPr="00230826">
        <w:rPr>
          <w:rStyle w:val="indexRefpar"/>
        </w:rPr>
        <w:t>34–35</w:t>
      </w:r>
      <w:r w:rsidR="00AA68DA">
        <w:t xml:space="preserve">, </w:t>
      </w:r>
      <w:r w:rsidR="00DC6AA6" w:rsidRPr="00230826">
        <w:rPr>
          <w:rStyle w:val="indexRefchap"/>
        </w:rPr>
        <w:t>23:</w:t>
      </w:r>
      <w:r w:rsidR="00DC6AA6" w:rsidRPr="00230826">
        <w:rPr>
          <w:rStyle w:val="indexRefpar"/>
        </w:rPr>
        <w:t>1–6</w:t>
      </w:r>
      <w:r w:rsidR="00AA68DA">
        <w:t xml:space="preserve">, </w:t>
      </w:r>
      <w:r w:rsidR="00DC6AA6" w:rsidRPr="00230826">
        <w:rPr>
          <w:rStyle w:val="indexRefchap"/>
        </w:rPr>
        <w:t>27:</w:t>
      </w:r>
      <w:r w:rsidR="00DC6AA6" w:rsidRPr="00230826">
        <w:rPr>
          <w:rStyle w:val="indexRefpar"/>
        </w:rPr>
        <w:t>20</w:t>
      </w:r>
    </w:p>
    <w:p w14:paraId="78C09B7F" w14:textId="77777777" w:rsidR="00E67803" w:rsidRDefault="00C57E99" w:rsidP="00AA68DA">
      <w:pPr>
        <w:pStyle w:val="Index-2"/>
      </w:pPr>
      <w:r w:rsidRPr="002B1019">
        <w:t>confession of</w:t>
      </w:r>
      <w:r w:rsidR="00DC6AA6" w:rsidRPr="00230826">
        <w:rPr>
          <w:rStyle w:val="indexpagenumbercomma"/>
        </w:rPr>
        <w:t xml:space="preserve">, </w:t>
      </w:r>
      <w:r w:rsidR="00DC6AA6" w:rsidRPr="00230826">
        <w:rPr>
          <w:rStyle w:val="indexpagenumberchecked"/>
        </w:rPr>
        <w:t>378</w:t>
      </w:r>
      <w:r w:rsidR="00AA68DA">
        <w:t xml:space="preserve">, </w:t>
      </w:r>
      <w:r w:rsidR="00DC6AA6" w:rsidRPr="00230826">
        <w:rPr>
          <w:rStyle w:val="indexRefchap"/>
        </w:rPr>
        <w:t>34:</w:t>
      </w:r>
      <w:r w:rsidR="00DC6AA6" w:rsidRPr="00230826">
        <w:rPr>
          <w:rStyle w:val="indexRefpar"/>
        </w:rPr>
        <w:t>9</w:t>
      </w:r>
    </w:p>
    <w:p w14:paraId="101A4283" w14:textId="77777777" w:rsidR="00E67803" w:rsidRDefault="00C57E99" w:rsidP="00AA68DA">
      <w:pPr>
        <w:pStyle w:val="Index-2"/>
      </w:pPr>
      <w:r w:rsidRPr="002B1019">
        <w:t>spirit of</w:t>
      </w:r>
      <w:r w:rsidR="00DC6AA6" w:rsidRPr="00230826">
        <w:rPr>
          <w:rStyle w:val="indexpagenumbercomma"/>
        </w:rPr>
        <w:t xml:space="preserve">, </w:t>
      </w:r>
      <w:r w:rsidR="00DC6AA6" w:rsidRPr="00230826">
        <w:rPr>
          <w:rStyle w:val="indexpagenumberchecked"/>
        </w:rPr>
        <w:t>18</w:t>
      </w:r>
      <w:r w:rsidRPr="006E548C">
        <w:rPr>
          <w:rStyle w:val="indexpagenumbercontinued"/>
        </w:rPr>
        <w:t>–19</w:t>
      </w:r>
      <w:r w:rsidR="00AA68DA">
        <w:t xml:space="preserve">, </w:t>
      </w:r>
      <w:r w:rsidR="00DC6AA6" w:rsidRPr="00230826">
        <w:rPr>
          <w:rStyle w:val="indexRefchap"/>
        </w:rPr>
        <w:t>pr:</w:t>
      </w:r>
      <w:r w:rsidR="00DC6AA6" w:rsidRPr="00230826">
        <w:rPr>
          <w:rStyle w:val="indexRefpar"/>
        </w:rPr>
        <w:t>67–69</w:t>
      </w:r>
    </w:p>
    <w:p w14:paraId="5A765A4E" w14:textId="77777777" w:rsidR="00C57E99" w:rsidRPr="002B1019" w:rsidRDefault="00C57E99" w:rsidP="00C57E99">
      <w:pPr>
        <w:pStyle w:val="Index-1"/>
      </w:pPr>
      <w:r w:rsidRPr="002B1019">
        <w:t>Faithfulness</w:t>
      </w:r>
    </w:p>
    <w:p w14:paraId="09733D74" w14:textId="77777777" w:rsidR="00E67803" w:rsidRDefault="00C57E99" w:rsidP="000C021A">
      <w:pPr>
        <w:pStyle w:val="Index-2"/>
      </w:pPr>
      <w:r w:rsidRPr="002B1019">
        <w:t>to Covenant</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159</w:t>
      </w:r>
      <w:r w:rsidR="000C021A">
        <w:t xml:space="preserve">, </w:t>
      </w:r>
      <w:r w:rsidR="00DC6AA6" w:rsidRPr="00230826">
        <w:rPr>
          <w:rStyle w:val="indexRefchap"/>
        </w:rPr>
        <w:t>in:</w:t>
      </w:r>
      <w:r w:rsidR="00DC6AA6" w:rsidRPr="00230826">
        <w:rPr>
          <w:rStyle w:val="indexRefpar"/>
        </w:rPr>
        <w:t>12</w:t>
      </w:r>
      <w:r w:rsidR="000C021A">
        <w:t xml:space="preserve">, </w:t>
      </w:r>
      <w:r w:rsidR="00DC6AA6" w:rsidRPr="00230826">
        <w:rPr>
          <w:rStyle w:val="indexRefchap"/>
        </w:rPr>
        <w:t>12:</w:t>
      </w:r>
      <w:r w:rsidR="00DC6AA6" w:rsidRPr="00230826">
        <w:rPr>
          <w:rStyle w:val="indexRefpar"/>
        </w:rPr>
        <w:t>20</w:t>
      </w:r>
    </w:p>
    <w:p w14:paraId="250939D3" w14:textId="77777777" w:rsidR="00C57E99" w:rsidRPr="002B1019" w:rsidRDefault="00627ED1" w:rsidP="000C021A">
      <w:pPr>
        <w:pStyle w:val="Index-1"/>
      </w:pPr>
      <w:r w:rsidRPr="00627ED1">
        <w:rPr>
          <w:highlight w:val="green"/>
        </w:rPr>
        <w:t>Falah</w:t>
      </w:r>
      <w:r w:rsidR="00DC6AA6" w:rsidRPr="00230826">
        <w:rPr>
          <w:rStyle w:val="indexpagenumbercomma"/>
        </w:rPr>
        <w:t xml:space="preserve">, </w:t>
      </w:r>
      <w:r w:rsidR="00DC6AA6" w:rsidRPr="00230826">
        <w:rPr>
          <w:rStyle w:val="indexpagenumberchecked"/>
        </w:rPr>
        <w:t>340</w:t>
      </w:r>
      <w:r w:rsidR="000C021A">
        <w:t xml:space="preserve">, </w:t>
      </w:r>
      <w:r w:rsidR="00DC6AA6" w:rsidRPr="00230826">
        <w:rPr>
          <w:rStyle w:val="indexRefchap"/>
        </w:rPr>
        <w:t>30:</w:t>
      </w:r>
      <w:r w:rsidR="00DC6AA6" w:rsidRPr="00230826">
        <w:rPr>
          <w:rStyle w:val="indexRefpar"/>
        </w:rPr>
        <w:t>38</w:t>
      </w:r>
    </w:p>
    <w:p w14:paraId="6DFC0D58" w14:textId="77777777" w:rsidR="00C57E99" w:rsidRPr="002B1019" w:rsidRDefault="00C57E99" w:rsidP="000C021A">
      <w:pPr>
        <w:pStyle w:val="Index-1"/>
      </w:pPr>
      <w:r w:rsidRPr="002B1019">
        <w:t>Falkland Islands</w:t>
      </w:r>
      <w:r w:rsidR="00DC6AA6" w:rsidRPr="00230826">
        <w:rPr>
          <w:rStyle w:val="indexpagenumbercomma"/>
        </w:rPr>
        <w:t xml:space="preserve">, </w:t>
      </w:r>
      <w:r w:rsidR="00DC6AA6" w:rsidRPr="00230826">
        <w:rPr>
          <w:rStyle w:val="indexpagenumberchecked"/>
        </w:rPr>
        <w:t>320</w:t>
      </w:r>
      <w:r w:rsidR="000C021A">
        <w:t xml:space="preserve">, </w:t>
      </w:r>
      <w:r w:rsidR="00DC6AA6" w:rsidRPr="00230826">
        <w:rPr>
          <w:rStyle w:val="indexRefchap"/>
        </w:rPr>
        <w:t>28:</w:t>
      </w:r>
      <w:r w:rsidR="00DC6AA6" w:rsidRPr="00230826">
        <w:rPr>
          <w:rStyle w:val="indexRefpar"/>
        </w:rPr>
        <w:t>21</w:t>
      </w:r>
    </w:p>
    <w:p w14:paraId="7998E3EC" w14:textId="77777777" w:rsidR="00C57E99" w:rsidRPr="002B1019" w:rsidRDefault="00C57E99" w:rsidP="000C021A">
      <w:pPr>
        <w:pStyle w:val="Index-1"/>
      </w:pPr>
      <w:r w:rsidRPr="002B1019">
        <w:t>Famagusta</w:t>
      </w:r>
      <w:r w:rsidR="00DC6AA6" w:rsidRPr="00230826">
        <w:rPr>
          <w:rStyle w:val="indexpagenumbercomma"/>
        </w:rPr>
        <w:t xml:space="preserve">, </w:t>
      </w:r>
      <w:r w:rsidR="00DC6AA6" w:rsidRPr="00230826">
        <w:rPr>
          <w:rStyle w:val="indexpagenumberchecked"/>
        </w:rPr>
        <w:t>96</w:t>
      </w:r>
      <w:r w:rsidR="000C021A">
        <w:t xml:space="preserve">, </w:t>
      </w:r>
      <w:r w:rsidR="00DC6AA6" w:rsidRPr="00230826">
        <w:rPr>
          <w:rStyle w:val="indexRefchap"/>
        </w:rPr>
        <w:t>5:</w:t>
      </w:r>
      <w:r w:rsidR="00DC6AA6" w:rsidRPr="00230826">
        <w:rPr>
          <w:rStyle w:val="indexRefpar"/>
        </w:rPr>
        <w:t>36</w:t>
      </w:r>
    </w:p>
    <w:p w14:paraId="796CD7C8" w14:textId="77777777" w:rsidR="00C57E99" w:rsidRPr="002B1019" w:rsidRDefault="00C57E99" w:rsidP="000C021A">
      <w:pPr>
        <w:pStyle w:val="Index-1"/>
      </w:pPr>
      <w:r w:rsidRPr="002B1019">
        <w:t xml:space="preserve">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111</w:t>
      </w:r>
      <w:r w:rsidRPr="006E548C">
        <w:rPr>
          <w:rStyle w:val="indexpagenumbercontinued"/>
        </w:rPr>
        <w:t>–25</w:t>
      </w:r>
      <w:r w:rsidR="00DC6AA6" w:rsidRPr="00230826">
        <w:rPr>
          <w:rStyle w:val="indexpagenumbercomma"/>
        </w:rPr>
        <w:t xml:space="preserve">, </w:t>
      </w:r>
      <w:r w:rsidR="00DC6AA6" w:rsidRPr="00230826">
        <w:rPr>
          <w:rStyle w:val="indexpagenumberchecked"/>
        </w:rPr>
        <w:t>135</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164</w:t>
      </w:r>
      <w:r w:rsidRPr="006E548C">
        <w:rPr>
          <w:rStyle w:val="indexpagenumbercontinued"/>
        </w:rPr>
        <w:t>–5</w:t>
      </w:r>
      <w:r w:rsidR="00DC6AA6" w:rsidRPr="00230826">
        <w:rPr>
          <w:rStyle w:val="indexpagenumbercomma"/>
        </w:rPr>
        <w:t xml:space="preserve">, </w:t>
      </w:r>
      <w:r w:rsidR="00DC6AA6" w:rsidRPr="00230826">
        <w:rPr>
          <w:rStyle w:val="indexpagenumberchecked"/>
        </w:rPr>
        <w:t>171</w:t>
      </w:r>
      <w:r w:rsidR="00DC6AA6" w:rsidRPr="00230826">
        <w:rPr>
          <w:rStyle w:val="indexpagenumbercomma"/>
        </w:rPr>
        <w:t xml:space="preserve">, </w:t>
      </w:r>
      <w:r w:rsidR="00DC6AA6" w:rsidRPr="00230826">
        <w:rPr>
          <w:rStyle w:val="indexpagenumberchecked"/>
        </w:rPr>
        <w:t>176</w:t>
      </w:r>
      <w:r w:rsidRPr="006E548C">
        <w:rPr>
          <w:rStyle w:val="indexpagenumbercontinued"/>
        </w:rPr>
        <w:t>–7</w:t>
      </w:r>
      <w:r w:rsidR="00DC6AA6" w:rsidRPr="00230826">
        <w:rPr>
          <w:rStyle w:val="indexpagenumbercomma"/>
        </w:rPr>
        <w:t xml:space="preserve">, </w:t>
      </w:r>
      <w:r w:rsidR="00DC6AA6" w:rsidRPr="00230826">
        <w:rPr>
          <w:rStyle w:val="indexpagenumberchecked"/>
        </w:rPr>
        <w:t>351</w:t>
      </w:r>
      <w:r w:rsidR="00DC6AA6" w:rsidRPr="00230826">
        <w:rPr>
          <w:rStyle w:val="indexpagenumbercomma"/>
        </w:rPr>
        <w:t xml:space="preserve">, </w:t>
      </w:r>
      <w:r w:rsidR="00DC6AA6" w:rsidRPr="00230826">
        <w:rPr>
          <w:rStyle w:val="indexpagenumberchecked"/>
        </w:rPr>
        <w:t>366</w:t>
      </w:r>
      <w:r w:rsidR="000C021A">
        <w:t xml:space="preserve">, </w:t>
      </w:r>
      <w:r w:rsidR="00DC6AA6" w:rsidRPr="00230826">
        <w:rPr>
          <w:rStyle w:val="indexRefchap"/>
        </w:rPr>
        <w:t>7</w:t>
      </w:r>
      <w:r w:rsidR="000C021A">
        <w:t xml:space="preserve">, </w:t>
      </w:r>
      <w:r w:rsidR="00DC6AA6" w:rsidRPr="00230826">
        <w:rPr>
          <w:rStyle w:val="indexRefchap"/>
        </w:rPr>
        <w:t>9:</w:t>
      </w:r>
      <w:r w:rsidR="00DC6AA6" w:rsidRPr="00230826">
        <w:rPr>
          <w:rStyle w:val="indexRefpar"/>
        </w:rPr>
        <w:t>2</w:t>
      </w:r>
      <w:r w:rsidR="000C021A">
        <w:t xml:space="preserve">, </w:t>
      </w:r>
      <w:r w:rsidR="00DC6AA6" w:rsidRPr="00230826">
        <w:rPr>
          <w:rStyle w:val="indexRefchap"/>
        </w:rPr>
        <w:t>12:</w:t>
      </w:r>
      <w:r w:rsidR="00DC6AA6" w:rsidRPr="00230826">
        <w:rPr>
          <w:rStyle w:val="indexRefpar"/>
        </w:rPr>
        <w:t>29</w:t>
      </w:r>
      <w:r w:rsidR="000C021A">
        <w:t xml:space="preserve">, </w:t>
      </w:r>
      <w:r w:rsidR="00DC6AA6" w:rsidRPr="00230826">
        <w:rPr>
          <w:rStyle w:val="indexRefchap"/>
        </w:rPr>
        <w:t>13:</w:t>
      </w:r>
      <w:r w:rsidR="00DC6AA6" w:rsidRPr="00230826">
        <w:rPr>
          <w:rStyle w:val="indexRefpar"/>
        </w:rPr>
        <w:t>1–4</w:t>
      </w:r>
      <w:r w:rsidR="000C021A">
        <w:t xml:space="preserve">, </w:t>
      </w:r>
      <w:r w:rsidR="00DC6AA6" w:rsidRPr="00230826">
        <w:rPr>
          <w:rStyle w:val="indexRefchap"/>
        </w:rPr>
        <w:t>14:</w:t>
      </w:r>
      <w:r w:rsidR="00DC6AA6" w:rsidRPr="00230826">
        <w:rPr>
          <w:rStyle w:val="indexRefpar"/>
        </w:rPr>
        <w:t>7</w:t>
      </w:r>
      <w:r w:rsidR="000C021A">
        <w:t xml:space="preserve">, </w:t>
      </w:r>
      <w:r w:rsidR="00DC6AA6" w:rsidRPr="00230826">
        <w:rPr>
          <w:rStyle w:val="indexRefchap"/>
        </w:rPr>
        <w:t>14:</w:t>
      </w:r>
      <w:r w:rsidR="00DC6AA6" w:rsidRPr="00230826">
        <w:rPr>
          <w:rStyle w:val="indexRefpar"/>
        </w:rPr>
        <w:t>26</w:t>
      </w:r>
      <w:r w:rsidR="000C021A">
        <w:t xml:space="preserve">, </w:t>
      </w:r>
      <w:r w:rsidR="00DC6AA6" w:rsidRPr="00230826">
        <w:rPr>
          <w:rStyle w:val="indexRefchap"/>
        </w:rPr>
        <w:t>32:</w:t>
      </w:r>
      <w:r w:rsidR="00DC6AA6" w:rsidRPr="00230826">
        <w:rPr>
          <w:rStyle w:val="indexRefpar"/>
        </w:rPr>
        <w:t>1–18</w:t>
      </w:r>
      <w:r w:rsidR="000C021A">
        <w:t xml:space="preserve">, </w:t>
      </w:r>
      <w:r w:rsidR="00DC6AA6" w:rsidRPr="00230826">
        <w:rPr>
          <w:rStyle w:val="indexRefchap"/>
        </w:rPr>
        <w:t>32:</w:t>
      </w:r>
      <w:r w:rsidR="00DC6AA6" w:rsidRPr="00230826">
        <w:rPr>
          <w:rStyle w:val="indexRefpar"/>
        </w:rPr>
        <w:t>83</w:t>
      </w:r>
    </w:p>
    <w:p w14:paraId="5F9F0805" w14:textId="77777777" w:rsidR="00E67803" w:rsidRDefault="00C57E99" w:rsidP="001951F6">
      <w:pPr>
        <w:pStyle w:val="Index-2"/>
      </w:pPr>
      <w:r w:rsidRPr="002B1019">
        <w:t xml:space="preserve">accusations of, against </w:t>
      </w:r>
      <w:r w:rsidRPr="000C7039">
        <w:rPr>
          <w:highlight w:val="yellow"/>
        </w:rPr>
        <w:t>ʿAbdu</w:t>
      </w:r>
      <w:r w:rsidR="00627ED1" w:rsidRPr="00627ED1">
        <w:rPr>
          <w:highlight w:val="yellow"/>
        </w:rPr>
        <w:t>’</w:t>
      </w:r>
      <w:r w:rsidRPr="000C7039">
        <w:rPr>
          <w:highlight w:val="yellow"/>
        </w:rPr>
        <w:t>l-Bahá</w:t>
      </w:r>
      <w:r w:rsidR="001951F6">
        <w:t xml:space="preserve"> </w:t>
      </w:r>
      <w:r w:rsidR="001951F6" w:rsidRPr="00683C74">
        <w:rPr>
          <w:rStyle w:val="stilltoworkat"/>
        </w:rPr>
        <w:t>(</w:t>
      </w:r>
      <w:r w:rsidR="001951F6">
        <w:rPr>
          <w:rStyle w:val="stilltoworkat"/>
        </w:rPr>
        <w:t>since no references are present, added pages 173, 193–200, 232–33,  238, 240)</w:t>
      </w:r>
      <w:r w:rsidR="001951F6" w:rsidRPr="009278BE">
        <w:t xml:space="preserve">, </w:t>
      </w:r>
      <w:r w:rsidR="001951F6" w:rsidRPr="009278BE">
        <w:rPr>
          <w:rStyle w:val="indexRefchap"/>
        </w:rPr>
        <w:t>1</w:t>
      </w:r>
      <w:r w:rsidR="001951F6">
        <w:rPr>
          <w:rStyle w:val="indexRefchap"/>
        </w:rPr>
        <w:t>4</w:t>
      </w:r>
      <w:r w:rsidR="001951F6" w:rsidRPr="009278BE">
        <w:rPr>
          <w:rStyle w:val="indexRefchap"/>
        </w:rPr>
        <w:t>:</w:t>
      </w:r>
      <w:r w:rsidR="001951F6">
        <w:rPr>
          <w:rStyle w:val="indexRefpar"/>
        </w:rPr>
        <w:t>11n</w:t>
      </w:r>
      <w:r w:rsidR="001951F6" w:rsidRPr="009278BE">
        <w:t xml:space="preserve">, </w:t>
      </w:r>
      <w:r w:rsidR="001951F6" w:rsidRPr="009278BE">
        <w:rPr>
          <w:rStyle w:val="indexRefchap"/>
        </w:rPr>
        <w:t>1</w:t>
      </w:r>
      <w:r w:rsidR="001951F6">
        <w:rPr>
          <w:rStyle w:val="indexRefchap"/>
        </w:rPr>
        <w:t>6</w:t>
      </w:r>
      <w:r w:rsidR="001951F6" w:rsidRPr="009278BE">
        <w:t xml:space="preserve">, </w:t>
      </w:r>
      <w:r w:rsidR="001951F6">
        <w:rPr>
          <w:rStyle w:val="indexRefchap"/>
        </w:rPr>
        <w:t>20</w:t>
      </w:r>
      <w:r w:rsidR="001951F6" w:rsidRPr="009278BE">
        <w:rPr>
          <w:rStyle w:val="indexRefchap"/>
        </w:rPr>
        <w:t>:</w:t>
      </w:r>
      <w:r w:rsidR="001951F6">
        <w:rPr>
          <w:rStyle w:val="indexRefpar"/>
        </w:rPr>
        <w:t>9–11</w:t>
      </w:r>
      <w:r w:rsidR="001951F6" w:rsidRPr="009278BE">
        <w:t xml:space="preserve">, </w:t>
      </w:r>
      <w:r w:rsidR="001951F6">
        <w:rPr>
          <w:rStyle w:val="indexRefchap"/>
        </w:rPr>
        <w:t>20</w:t>
      </w:r>
      <w:r w:rsidR="001951F6" w:rsidRPr="009278BE">
        <w:rPr>
          <w:rStyle w:val="indexRefchap"/>
        </w:rPr>
        <w:t>:</w:t>
      </w:r>
      <w:r w:rsidR="001951F6">
        <w:rPr>
          <w:rStyle w:val="indexRefpar"/>
        </w:rPr>
        <w:t>39</w:t>
      </w:r>
      <w:r w:rsidR="001951F6" w:rsidRPr="009278BE">
        <w:t xml:space="preserve">, </w:t>
      </w:r>
      <w:r w:rsidR="001951F6">
        <w:rPr>
          <w:rStyle w:val="indexRefchap"/>
        </w:rPr>
        <w:t>20</w:t>
      </w:r>
      <w:r w:rsidR="001951F6" w:rsidRPr="009278BE">
        <w:rPr>
          <w:rStyle w:val="indexRefchap"/>
        </w:rPr>
        <w:t>:</w:t>
      </w:r>
      <w:r w:rsidR="001951F6">
        <w:rPr>
          <w:rStyle w:val="indexRefpar"/>
        </w:rPr>
        <w:t>50</w:t>
      </w:r>
    </w:p>
    <w:p w14:paraId="73038519" w14:textId="77777777" w:rsidR="00E67803" w:rsidRDefault="00C57E99" w:rsidP="000C021A">
      <w:pPr>
        <w:pStyle w:val="Index-2"/>
      </w:pPr>
      <w:r w:rsidRPr="002B1019">
        <w:t xml:space="preserve">arrest of, in </w:t>
      </w:r>
      <w:r w:rsidRPr="000C7039">
        <w:rPr>
          <w:highlight w:val="yellow"/>
        </w:rPr>
        <w:t>ʿAkká</w:t>
      </w:r>
      <w:r w:rsidR="00DC6AA6" w:rsidRPr="00230826">
        <w:rPr>
          <w:rStyle w:val="indexpagenumbercomma"/>
        </w:rPr>
        <w:t xml:space="preserve">, </w:t>
      </w:r>
      <w:r w:rsidR="00DC6AA6" w:rsidRPr="00230826">
        <w:rPr>
          <w:rStyle w:val="indexpagenumberchecked"/>
        </w:rPr>
        <w:t>227</w:t>
      </w:r>
      <w:r w:rsidR="000C021A">
        <w:t xml:space="preserve">, </w:t>
      </w:r>
      <w:r w:rsidR="00DC6AA6" w:rsidRPr="00230826">
        <w:rPr>
          <w:rStyle w:val="indexRefchap"/>
        </w:rPr>
        <w:t>19:</w:t>
      </w:r>
      <w:r w:rsidR="00DC6AA6" w:rsidRPr="00230826">
        <w:rPr>
          <w:rStyle w:val="indexRefpar"/>
        </w:rPr>
        <w:t>23–27</w:t>
      </w:r>
    </w:p>
    <w:p w14:paraId="691615C0" w14:textId="77777777" w:rsidR="00E67803" w:rsidRDefault="00C57E99" w:rsidP="000C021A">
      <w:pPr>
        <w:pStyle w:val="Index-2"/>
      </w:pPr>
      <w:r w:rsidRPr="000C7039">
        <w:rPr>
          <w:highlight w:val="yellow"/>
        </w:rPr>
        <w:t>Ávárih</w:t>
      </w:r>
      <w:r w:rsidRPr="002B1019">
        <w:t xml:space="preserve"> writes to</w:t>
      </w:r>
      <w:r w:rsidR="00DC6AA6" w:rsidRPr="00230826">
        <w:rPr>
          <w:rStyle w:val="indexpagenumbercomma"/>
        </w:rPr>
        <w:t xml:space="preserve">, </w:t>
      </w:r>
      <w:r w:rsidR="00DC6AA6" w:rsidRPr="00230826">
        <w:rPr>
          <w:rStyle w:val="indexpagenumberchecked"/>
        </w:rPr>
        <w:t>337</w:t>
      </w:r>
      <w:r w:rsidR="000C021A">
        <w:t xml:space="preserve">, </w:t>
      </w:r>
      <w:r w:rsidR="00DC6AA6" w:rsidRPr="00230826">
        <w:rPr>
          <w:rStyle w:val="indexRefchap"/>
        </w:rPr>
        <w:t>30:</w:t>
      </w:r>
      <w:r w:rsidR="00DC6AA6" w:rsidRPr="00230826">
        <w:rPr>
          <w:rStyle w:val="indexRefpar"/>
        </w:rPr>
        <w:t>21</w:t>
      </w:r>
    </w:p>
    <w:p w14:paraId="0F4D68C1" w14:textId="77777777" w:rsidR="00E67803" w:rsidRDefault="00C57E99" w:rsidP="00796089">
      <w:pPr>
        <w:pStyle w:val="Index-2"/>
      </w:pPr>
      <w:r w:rsidRPr="002B1019">
        <w:t xml:space="preserve">freedom of, secured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228</w:t>
      </w:r>
      <w:r w:rsidR="00796089">
        <w:t xml:space="preserve">, </w:t>
      </w:r>
      <w:r w:rsidR="00DC6AA6" w:rsidRPr="00230826">
        <w:rPr>
          <w:rStyle w:val="indexRefchap"/>
        </w:rPr>
        <w:t>19:</w:t>
      </w:r>
      <w:r w:rsidR="00DC6AA6" w:rsidRPr="00230826">
        <w:rPr>
          <w:rStyle w:val="indexRefpar"/>
        </w:rPr>
        <w:t>28–29</w:t>
      </w:r>
    </w:p>
    <w:p w14:paraId="27B86D36" w14:textId="77777777" w:rsidR="00E67803" w:rsidRDefault="00C57E99" w:rsidP="00796089">
      <w:pPr>
        <w:pStyle w:val="Index-2"/>
      </w:pPr>
      <w:r w:rsidRPr="002B1019">
        <w:t xml:space="preserve">life of, at </w:t>
      </w:r>
      <w:r w:rsidRPr="000C7039">
        <w:rPr>
          <w:highlight w:val="yellow"/>
        </w:rPr>
        <w:t>Bahjí</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796089">
        <w:t xml:space="preserve">, </w:t>
      </w:r>
      <w:r w:rsidR="00DC6AA6" w:rsidRPr="00230826">
        <w:rPr>
          <w:rStyle w:val="indexRefchap"/>
        </w:rPr>
        <w:t>14:</w:t>
      </w:r>
      <w:r w:rsidR="00DC6AA6" w:rsidRPr="00230826">
        <w:rPr>
          <w:rStyle w:val="indexRefpar"/>
        </w:rPr>
        <w:t>33–39</w:t>
      </w:r>
    </w:p>
    <w:p w14:paraId="694273D3" w14:textId="77777777" w:rsidR="00E67803" w:rsidRDefault="00C57E99" w:rsidP="000D25AF">
      <w:pPr>
        <w:pStyle w:val="Index-2"/>
      </w:pPr>
      <w:r w:rsidRPr="002B1019">
        <w:t>members of, expelled from Faith</w:t>
      </w:r>
      <w:r w:rsidR="00DC6AA6" w:rsidRPr="00230826">
        <w:rPr>
          <w:rStyle w:val="indexpagenumbercomma"/>
        </w:rPr>
        <w:t xml:space="preserve">, </w:t>
      </w:r>
      <w:r w:rsidR="00DC6AA6" w:rsidRPr="00230826">
        <w:rPr>
          <w:rStyle w:val="indexpagenumberchecked"/>
        </w:rPr>
        <w:t>353</w:t>
      </w:r>
      <w:r w:rsidR="00DC6AA6" w:rsidRPr="00230826">
        <w:rPr>
          <w:rStyle w:val="indexpagenumbercomma"/>
        </w:rPr>
        <w:t xml:space="preserve">, </w:t>
      </w:r>
      <w:r w:rsidR="00DC6AA6" w:rsidRPr="00230826">
        <w:rPr>
          <w:rStyle w:val="indexpagenumberchecked"/>
        </w:rPr>
        <w:t>359</w:t>
      </w:r>
      <w:r w:rsidRPr="006E548C">
        <w:rPr>
          <w:rStyle w:val="indexpagenumbercontinued"/>
        </w:rPr>
        <w:t>–67</w:t>
      </w:r>
      <w:r w:rsidR="000D25AF">
        <w:t xml:space="preserve">, </w:t>
      </w:r>
      <w:r w:rsidR="00DC6AA6" w:rsidRPr="00230826">
        <w:rPr>
          <w:rStyle w:val="indexRefchap"/>
        </w:rPr>
        <w:t>32:</w:t>
      </w:r>
      <w:r w:rsidR="00DC6AA6" w:rsidRPr="00230826">
        <w:rPr>
          <w:rStyle w:val="indexRefpar"/>
        </w:rPr>
        <w:t>9</w:t>
      </w:r>
      <w:r w:rsidR="000D25AF">
        <w:t xml:space="preserve">, </w:t>
      </w:r>
      <w:r w:rsidR="00DC6AA6" w:rsidRPr="00230826">
        <w:rPr>
          <w:rStyle w:val="indexRefchap"/>
        </w:rPr>
        <w:t>32:</w:t>
      </w:r>
      <w:r w:rsidR="00DC6AA6" w:rsidRPr="00230826">
        <w:rPr>
          <w:rStyle w:val="indexRefpar"/>
        </w:rPr>
        <w:t>40–90</w:t>
      </w:r>
    </w:p>
    <w:p w14:paraId="3562633C" w14:textId="77777777" w:rsidR="00E67803" w:rsidRDefault="00C57E99" w:rsidP="00425A41">
      <w:pPr>
        <w:pStyle w:val="Index-2"/>
      </w:pPr>
      <w:r w:rsidRPr="002B1019">
        <w:t xml:space="preserve">opposed </w:t>
      </w:r>
      <w:r w:rsidRPr="000C7039">
        <w:rPr>
          <w:highlight w:val="cyan"/>
        </w:rPr>
        <w:t>Shoghi Effendi</w:t>
      </w:r>
      <w:r w:rsidR="00DC6AA6" w:rsidRPr="00230826">
        <w:rPr>
          <w:rStyle w:val="indexpagenumbercomma"/>
        </w:rPr>
        <w:t xml:space="preserve">, </w:t>
      </w:r>
      <w:r w:rsidR="00DC6AA6" w:rsidRPr="00230826">
        <w:rPr>
          <w:rStyle w:val="indexpagenumberchecked"/>
        </w:rPr>
        <w:t>287</w:t>
      </w:r>
      <w:r w:rsidRPr="006E548C">
        <w:rPr>
          <w:rStyle w:val="indexpagenumbercontinued"/>
        </w:rPr>
        <w:t>–92</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333</w:t>
      </w:r>
      <w:r w:rsidR="00DC6AA6" w:rsidRPr="00230826">
        <w:rPr>
          <w:rStyle w:val="indexpagenumbercomma"/>
        </w:rPr>
        <w:t xml:space="preserve">, </w:t>
      </w:r>
      <w:r w:rsidR="00DC6AA6" w:rsidRPr="00230826">
        <w:rPr>
          <w:rStyle w:val="indexpagenumberchecked"/>
        </w:rPr>
        <w:t>351</w:t>
      </w:r>
      <w:r w:rsidRPr="006E548C">
        <w:rPr>
          <w:rStyle w:val="indexpagenumbercontinued"/>
        </w:rPr>
        <w:t>–69</w:t>
      </w:r>
      <w:r w:rsidR="00DC6AA6" w:rsidRPr="00230826">
        <w:rPr>
          <w:rStyle w:val="indexpagenumbercomma"/>
        </w:rPr>
        <w:t xml:space="preserve">, </w:t>
      </w:r>
      <w:r w:rsidR="00DC6AA6" w:rsidRPr="00230826">
        <w:rPr>
          <w:rStyle w:val="indexpagenumberchecked"/>
        </w:rPr>
        <w:t>410</w:t>
      </w:r>
      <w:r w:rsidR="000D25AF">
        <w:t xml:space="preserve">, , </w:t>
      </w:r>
      <w:r w:rsidR="00DC6AA6" w:rsidRPr="00230826">
        <w:rPr>
          <w:rStyle w:val="indexRefchap"/>
        </w:rPr>
        <w:t>25:</w:t>
      </w:r>
      <w:r w:rsidR="00DC6AA6" w:rsidRPr="00230826">
        <w:rPr>
          <w:rStyle w:val="indexRefpar"/>
        </w:rPr>
        <w:t>34–52</w:t>
      </w:r>
      <w:r w:rsidR="00425A41">
        <w:t xml:space="preserve">, </w:t>
      </w:r>
      <w:r w:rsidR="00DC6AA6" w:rsidRPr="00230826">
        <w:rPr>
          <w:rStyle w:val="indexRefchap"/>
        </w:rPr>
        <w:t>26:</w:t>
      </w:r>
      <w:r w:rsidR="00DC6AA6" w:rsidRPr="00230826">
        <w:rPr>
          <w:rStyle w:val="indexRefpar"/>
        </w:rPr>
        <w:t>44</w:t>
      </w:r>
      <w:r w:rsidR="00425A41">
        <w:t xml:space="preserve">, </w:t>
      </w:r>
      <w:r w:rsidR="00DC6AA6" w:rsidRPr="00230826">
        <w:rPr>
          <w:rStyle w:val="indexRefchap"/>
        </w:rPr>
        <w:t>30:</w:t>
      </w:r>
      <w:r w:rsidR="00DC6AA6" w:rsidRPr="00230826">
        <w:rPr>
          <w:rStyle w:val="indexRefpar"/>
        </w:rPr>
        <w:t>3–4</w:t>
      </w:r>
      <w:r w:rsidR="00425A41">
        <w:t xml:space="preserve">, </w:t>
      </w:r>
      <w:r w:rsidR="00DC6AA6" w:rsidRPr="00230826">
        <w:rPr>
          <w:rStyle w:val="indexRefchap"/>
        </w:rPr>
        <w:t>32</w:t>
      </w:r>
      <w:r w:rsidR="00425A41">
        <w:t xml:space="preserve">, </w:t>
      </w:r>
      <w:r w:rsidR="00DC6AA6" w:rsidRPr="00230826">
        <w:rPr>
          <w:rStyle w:val="indexRefchap"/>
        </w:rPr>
        <w:t>36:</w:t>
      </w:r>
      <w:r w:rsidR="00DC6AA6" w:rsidRPr="00230826">
        <w:rPr>
          <w:rStyle w:val="indexRefpar"/>
        </w:rPr>
        <w:t>15</w:t>
      </w:r>
    </w:p>
    <w:p w14:paraId="1A85B8C2" w14:textId="77777777" w:rsidR="00E67803" w:rsidRDefault="00C57E99" w:rsidP="00425A41">
      <w:pPr>
        <w:pStyle w:val="Index-2"/>
      </w:pPr>
      <w:r w:rsidRPr="002B1019">
        <w:t xml:space="preserve">supported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DC6AA6" w:rsidRPr="00230826">
        <w:rPr>
          <w:rStyle w:val="indexpagenumbercomma"/>
        </w:rPr>
        <w:t xml:space="preserve">, </w:t>
      </w:r>
      <w:r w:rsidR="00DC6AA6" w:rsidRPr="00230826">
        <w:rPr>
          <w:rStyle w:val="indexpagenumberchecked"/>
        </w:rPr>
        <w:t>193</w:t>
      </w:r>
      <w:r w:rsidRPr="006E548C">
        <w:rPr>
          <w:rStyle w:val="indexpagenumbercontinued"/>
        </w:rPr>
        <w:t>–4</w:t>
      </w:r>
      <w:r w:rsidR="00DC6AA6" w:rsidRPr="00230826">
        <w:rPr>
          <w:rStyle w:val="indexpagenumbercomma"/>
        </w:rPr>
        <w:t xml:space="preserve">, </w:t>
      </w:r>
      <w:r w:rsidR="00DC6AA6" w:rsidRPr="00230826">
        <w:rPr>
          <w:rStyle w:val="indexpagenumberchecked"/>
        </w:rPr>
        <w:t>196</w:t>
      </w:r>
      <w:r w:rsidRPr="006E548C">
        <w:rPr>
          <w:rStyle w:val="indexpagenumbercontinued"/>
        </w:rPr>
        <w:t>–7</w:t>
      </w:r>
      <w:r w:rsidR="00DC6AA6" w:rsidRPr="00230826">
        <w:rPr>
          <w:rStyle w:val="indexpagenumbercomma"/>
        </w:rPr>
        <w:t xml:space="preserve">, </w:t>
      </w:r>
      <w:r w:rsidR="00DC6AA6" w:rsidRPr="00230826">
        <w:rPr>
          <w:rStyle w:val="indexpagenumberchecked"/>
        </w:rPr>
        <w:t>223</w:t>
      </w:r>
      <w:r w:rsidRPr="006E548C">
        <w:rPr>
          <w:rStyle w:val="indexpagenumbercontinued"/>
        </w:rPr>
        <w:t>–4</w:t>
      </w:r>
      <w:r w:rsidR="00425A41">
        <w:t xml:space="preserve">, </w:t>
      </w:r>
      <w:r w:rsidR="00DC6AA6" w:rsidRPr="00230826">
        <w:rPr>
          <w:rStyle w:val="indexRefchap"/>
        </w:rPr>
        <w:t>14:</w:t>
      </w:r>
      <w:r w:rsidR="00DC6AA6" w:rsidRPr="00230826">
        <w:rPr>
          <w:rStyle w:val="indexRefpar"/>
        </w:rPr>
        <w:t>34–39</w:t>
      </w:r>
      <w:r w:rsidR="00425A41">
        <w:t xml:space="preserve">, </w:t>
      </w:r>
      <w:r w:rsidR="00DC6AA6" w:rsidRPr="00230826">
        <w:rPr>
          <w:rStyle w:val="indexRefchap"/>
        </w:rPr>
        <w:t>16:</w:t>
      </w:r>
      <w:r w:rsidR="00DC6AA6" w:rsidRPr="00230826">
        <w:rPr>
          <w:rStyle w:val="indexRefpar"/>
        </w:rPr>
        <w:t>2</w:t>
      </w:r>
      <w:r w:rsidR="00425A41">
        <w:t xml:space="preserve">, </w:t>
      </w:r>
      <w:r w:rsidR="00DC6AA6" w:rsidRPr="00230826">
        <w:rPr>
          <w:rStyle w:val="indexRefchap"/>
        </w:rPr>
        <w:t>16:</w:t>
      </w:r>
      <w:r w:rsidR="00DC6AA6" w:rsidRPr="00230826">
        <w:rPr>
          <w:rStyle w:val="indexRefpar"/>
        </w:rPr>
        <w:t>15–19</w:t>
      </w:r>
      <w:r w:rsidR="00425A41">
        <w:t xml:space="preserve">, </w:t>
      </w:r>
      <w:r w:rsidR="00DC6AA6" w:rsidRPr="00230826">
        <w:rPr>
          <w:rStyle w:val="indexRefchap"/>
        </w:rPr>
        <w:t>19:</w:t>
      </w:r>
      <w:r w:rsidR="00DC6AA6" w:rsidRPr="00230826">
        <w:rPr>
          <w:rStyle w:val="indexRefpar"/>
        </w:rPr>
        <w:t>7</w:t>
      </w:r>
    </w:p>
    <w:p w14:paraId="170DBAA7" w14:textId="77777777" w:rsidR="00E67803" w:rsidRDefault="00C57E99" w:rsidP="001778AA">
      <w:pPr>
        <w:pStyle w:val="Index-2"/>
      </w:pPr>
      <w:r w:rsidRPr="002B1019">
        <w:t>why, defected</w:t>
      </w:r>
      <w:r w:rsidR="00DC6AA6" w:rsidRPr="00230826">
        <w:rPr>
          <w:rStyle w:val="indexpagenumbercomma"/>
        </w:rPr>
        <w:t xml:space="preserve">, </w:t>
      </w:r>
      <w:r w:rsidR="00DC6AA6" w:rsidRPr="00230826">
        <w:rPr>
          <w:rStyle w:val="indexpagenumberchecked"/>
        </w:rPr>
        <w:t>168</w:t>
      </w:r>
      <w:r w:rsidRPr="006E548C">
        <w:rPr>
          <w:rStyle w:val="indexpagenumbercontinued"/>
        </w:rPr>
        <w:t>–9</w:t>
      </w:r>
      <w:r w:rsidR="00DC6AA6" w:rsidRPr="00230826">
        <w:rPr>
          <w:rStyle w:val="indexpagenumbercomma"/>
        </w:rPr>
        <w:t xml:space="preserve">, </w:t>
      </w:r>
      <w:r w:rsidR="00DC6AA6" w:rsidRPr="00230826">
        <w:rPr>
          <w:rStyle w:val="indexpagenumberchecked"/>
        </w:rPr>
        <w:t>351</w:t>
      </w:r>
      <w:r w:rsidR="00796089">
        <w:t xml:space="preserve">, </w:t>
      </w:r>
      <w:r w:rsidR="00DC6AA6" w:rsidRPr="00230826">
        <w:rPr>
          <w:rStyle w:val="indexRefchap"/>
        </w:rPr>
        <w:t>13:</w:t>
      </w:r>
      <w:r w:rsidR="00DC6AA6" w:rsidRPr="00230826">
        <w:rPr>
          <w:rStyle w:val="indexRefpar"/>
        </w:rPr>
        <w:t>22–24</w:t>
      </w:r>
      <w:r w:rsidR="001778AA">
        <w:t xml:space="preserve">, </w:t>
      </w:r>
      <w:r w:rsidR="00DC6AA6" w:rsidRPr="00230826">
        <w:rPr>
          <w:rStyle w:val="indexRefchap"/>
        </w:rPr>
        <w:t>32:</w:t>
      </w:r>
      <w:r w:rsidR="00DC6AA6" w:rsidRPr="00230826">
        <w:rPr>
          <w:rStyle w:val="indexRefpar"/>
        </w:rPr>
        <w:t>2–6</w:t>
      </w:r>
    </w:p>
    <w:p w14:paraId="04BE59C9" w14:textId="77777777" w:rsidR="00C57E99" w:rsidRPr="002B1019" w:rsidRDefault="00C57E99" w:rsidP="0056637D">
      <w:pPr>
        <w:pStyle w:val="Index-1"/>
      </w:pPr>
      <w:r w:rsidRPr="002B1019">
        <w:t>Fanaticism, religious</w:t>
      </w:r>
      <w:r w:rsidR="00DC6AA6" w:rsidRPr="00230826">
        <w:rPr>
          <w:rStyle w:val="indexpagenumbercomma"/>
        </w:rPr>
        <w:t xml:space="preserve">, </w:t>
      </w:r>
      <w:r w:rsidR="00DC6AA6" w:rsidRPr="00230826">
        <w:rPr>
          <w:rStyle w:val="indexpagenumberchecked"/>
        </w:rPr>
        <w:t>264</w:t>
      </w:r>
      <w:r w:rsidR="0056637D">
        <w:t xml:space="preserve">, </w:t>
      </w:r>
      <w:r w:rsidR="00DC6AA6" w:rsidRPr="00230826">
        <w:rPr>
          <w:rStyle w:val="indexRefchap"/>
        </w:rPr>
        <w:t>23:</w:t>
      </w:r>
      <w:r w:rsidR="00DC6AA6" w:rsidRPr="00230826">
        <w:rPr>
          <w:rStyle w:val="indexRefpar"/>
        </w:rPr>
        <w:t>24</w:t>
      </w:r>
    </w:p>
    <w:p w14:paraId="15872194" w14:textId="77777777" w:rsidR="000D25AF" w:rsidRDefault="00C57E99">
      <w:pPr>
        <w:pStyle w:val="Index-1"/>
      </w:pPr>
      <w:r w:rsidRPr="00601C22">
        <w:rPr>
          <w:highlight w:val="yellow"/>
        </w:rPr>
        <w:t>Faraju</w:t>
      </w:r>
      <w:r w:rsidR="00627ED1" w:rsidRPr="00627ED1">
        <w:rPr>
          <w:highlight w:val="yellow"/>
        </w:rPr>
        <w:t>’</w:t>
      </w:r>
      <w:r w:rsidRPr="00601C22">
        <w:rPr>
          <w:highlight w:val="yellow"/>
        </w:rPr>
        <w:t>lláh</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179</w:t>
      </w:r>
      <w:r w:rsidR="0056637D">
        <w:t xml:space="preserve">, </w:t>
      </w:r>
      <w:r w:rsidR="00DC6AA6" w:rsidRPr="00230826">
        <w:rPr>
          <w:rStyle w:val="indexRefchap"/>
        </w:rPr>
        <w:t>14:</w:t>
      </w:r>
      <w:r w:rsidR="00DC6AA6" w:rsidRPr="00230826">
        <w:rPr>
          <w:rStyle w:val="indexRefpar"/>
        </w:rPr>
        <w:t>36</w:t>
      </w:r>
    </w:p>
    <w:p w14:paraId="7C1FEF06" w14:textId="77777777" w:rsidR="000D25AF" w:rsidRDefault="00C57E99">
      <w:pPr>
        <w:pStyle w:val="Index-1"/>
      </w:pPr>
      <w:r w:rsidRPr="00601C22">
        <w:rPr>
          <w:highlight w:val="green"/>
        </w:rPr>
        <w:t>Faríd</w:t>
      </w:r>
      <w:r w:rsidRPr="002B1019">
        <w:t xml:space="preserve"> (</w:t>
      </w:r>
      <w:r w:rsidR="00627ED1" w:rsidRPr="00627ED1">
        <w:rPr>
          <w:highlight w:val="green"/>
        </w:rPr>
        <w:t>Fareed</w:t>
      </w:r>
      <w:r w:rsidRPr="002B1019">
        <w:t xml:space="preserve">), Dr </w:t>
      </w:r>
      <w:r w:rsidRPr="000C7039">
        <w:rPr>
          <w:highlight w:val="yellow"/>
        </w:rPr>
        <w:t>Amín</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340</w:t>
      </w:r>
      <w:r w:rsidRPr="006E548C">
        <w:rPr>
          <w:rStyle w:val="indexpagenumbercontinued"/>
        </w:rPr>
        <w:t>–1</w:t>
      </w:r>
      <w:r w:rsidR="00DC6AA6" w:rsidRPr="00230826">
        <w:rPr>
          <w:rStyle w:val="indexpagenumbercomma"/>
        </w:rPr>
        <w:t xml:space="preserve">, </w:t>
      </w:r>
      <w:r w:rsidR="00DC6AA6" w:rsidRPr="00230826">
        <w:rPr>
          <w:rStyle w:val="indexpagenumberchecked"/>
        </w:rPr>
        <w:t>363</w:t>
      </w:r>
      <w:r w:rsidR="0056637D">
        <w:t xml:space="preserve">, </w:t>
      </w:r>
      <w:r w:rsidR="00DC6AA6" w:rsidRPr="00230826">
        <w:rPr>
          <w:rStyle w:val="indexRefchap"/>
        </w:rPr>
        <w:t>21:</w:t>
      </w:r>
      <w:r w:rsidR="00DC6AA6" w:rsidRPr="00230826">
        <w:rPr>
          <w:rStyle w:val="indexRefpar"/>
        </w:rPr>
        <w:t>17</w:t>
      </w:r>
      <w:r w:rsidR="0056637D">
        <w:t xml:space="preserve">, </w:t>
      </w:r>
      <w:r w:rsidR="00DC6AA6" w:rsidRPr="00230826">
        <w:rPr>
          <w:rStyle w:val="indexRefchap"/>
        </w:rPr>
        <w:t>30:</w:t>
      </w:r>
      <w:r w:rsidR="00DC6AA6" w:rsidRPr="00230826">
        <w:rPr>
          <w:rStyle w:val="indexRefpar"/>
        </w:rPr>
        <w:t>45–46</w:t>
      </w:r>
      <w:r w:rsidR="0056637D">
        <w:t xml:space="preserve">, </w:t>
      </w:r>
      <w:r w:rsidR="00DC6AA6" w:rsidRPr="00230826">
        <w:rPr>
          <w:rStyle w:val="indexRefchap"/>
        </w:rPr>
        <w:t>32:</w:t>
      </w:r>
      <w:r w:rsidR="00DC6AA6" w:rsidRPr="00230826">
        <w:rPr>
          <w:rStyle w:val="indexRefpar"/>
        </w:rPr>
        <w:t>71</w:t>
      </w:r>
    </w:p>
    <w:p w14:paraId="7021A539" w14:textId="77777777" w:rsidR="000D25AF" w:rsidRDefault="00627ED1">
      <w:pPr>
        <w:pStyle w:val="Index-1"/>
      </w:pPr>
      <w:r w:rsidRPr="00627ED1">
        <w:rPr>
          <w:highlight w:val="yellow"/>
        </w:rPr>
        <w:t xml:space="preserve">Faríq </w:t>
      </w:r>
      <w:r w:rsidR="00C57E99" w:rsidRPr="002E555E">
        <w:rPr>
          <w:highlight w:val="yellow"/>
        </w:rPr>
        <w:t>Páá</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232</w:t>
      </w:r>
      <w:r w:rsidR="0056637D">
        <w:t xml:space="preserve">, </w:t>
      </w:r>
      <w:r w:rsidR="00DC6AA6" w:rsidRPr="00230826">
        <w:rPr>
          <w:rStyle w:val="indexRefchap"/>
        </w:rPr>
        <w:t>19:</w:t>
      </w:r>
      <w:r w:rsidR="00DC6AA6" w:rsidRPr="00230826">
        <w:rPr>
          <w:rStyle w:val="indexRefpar"/>
        </w:rPr>
        <w:t>30–31</w:t>
      </w:r>
      <w:r w:rsidR="0056637D">
        <w:t xml:space="preserve">, </w:t>
      </w:r>
      <w:r w:rsidR="00DC6AA6" w:rsidRPr="00230826">
        <w:rPr>
          <w:rStyle w:val="indexRefchap"/>
        </w:rPr>
        <w:t>20:</w:t>
      </w:r>
      <w:r w:rsidR="00DC6AA6" w:rsidRPr="00230826">
        <w:rPr>
          <w:rStyle w:val="indexRefpar"/>
        </w:rPr>
        <w:t>4</w:t>
      </w:r>
    </w:p>
    <w:p w14:paraId="55CC7936" w14:textId="77777777" w:rsidR="000D25AF" w:rsidRDefault="00C57E99">
      <w:pPr>
        <w:pStyle w:val="Index-1"/>
      </w:pPr>
      <w:r w:rsidRPr="002B1019">
        <w:t>Fasting, ordinance of</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313</w:t>
      </w:r>
      <w:r w:rsidR="0056637D">
        <w:t xml:space="preserve">, </w:t>
      </w:r>
      <w:r w:rsidR="00DC6AA6" w:rsidRPr="00230826">
        <w:rPr>
          <w:rStyle w:val="indexRefchap"/>
        </w:rPr>
        <w:t>27:</w:t>
      </w:r>
      <w:r w:rsidR="00DC6AA6" w:rsidRPr="00230826">
        <w:rPr>
          <w:rStyle w:val="indexRefpar"/>
        </w:rPr>
        <w:t>19</w:t>
      </w:r>
      <w:r w:rsidR="0056637D">
        <w:t xml:space="preserve">, </w:t>
      </w:r>
      <w:r w:rsidR="00DC6AA6" w:rsidRPr="00230826">
        <w:rPr>
          <w:rStyle w:val="indexRefchap"/>
        </w:rPr>
        <w:t>27:</w:t>
      </w:r>
      <w:r w:rsidR="00DC6AA6" w:rsidRPr="00230826">
        <w:rPr>
          <w:rStyle w:val="indexRefpar"/>
        </w:rPr>
        <w:t>26</w:t>
      </w:r>
    </w:p>
    <w:p w14:paraId="2052F00D" w14:textId="77777777" w:rsidR="000D25AF" w:rsidRDefault="00C57E99">
      <w:pPr>
        <w:pStyle w:val="Index-1"/>
      </w:pPr>
      <w:r w:rsidRPr="00DC742E">
        <w:rPr>
          <w:highlight w:val="green"/>
        </w:rPr>
        <w:t>Fat</w:t>
      </w:r>
      <w:r w:rsidRPr="00601C22">
        <w:rPr>
          <w:highlight w:val="darkYellow"/>
        </w:rPr>
        <w:t>ḥ</w:t>
      </w:r>
      <w:r w:rsidR="00627ED1" w:rsidRPr="00627ED1">
        <w:rPr>
          <w:highlight w:val="green"/>
        </w:rPr>
        <w:t>-i-</w:t>
      </w:r>
      <w:r w:rsidRPr="00601C22">
        <w:rPr>
          <w:highlight w:val="darkYellow"/>
        </w:rPr>
        <w:t>ʿ</w:t>
      </w:r>
      <w:r w:rsidRPr="00DC742E">
        <w:rPr>
          <w:highlight w:val="green"/>
        </w:rPr>
        <w:t>A</w:t>
      </w:r>
      <w:r w:rsidRPr="00601C22">
        <w:rPr>
          <w:highlight w:val="darkYellow"/>
        </w:rPr>
        <w:t>ẓ</w:t>
      </w:r>
      <w:r w:rsidRPr="00DC742E">
        <w:rPr>
          <w:highlight w:val="green"/>
        </w:rPr>
        <w:t>am</w:t>
      </w:r>
      <w:r w:rsidRPr="002B1019">
        <w:t xml:space="preserve">, </w:t>
      </w:r>
      <w:r w:rsidRPr="000C7039">
        <w:rPr>
          <w:highlight w:val="yellow"/>
        </w:rPr>
        <w:t>Húmand</w:t>
      </w:r>
      <w:r w:rsidR="00DC6AA6" w:rsidRPr="00230826">
        <w:rPr>
          <w:rStyle w:val="indexpagenumbercomma"/>
        </w:rPr>
        <w:t xml:space="preserve">, </w:t>
      </w:r>
      <w:r w:rsidR="00DC6AA6" w:rsidRPr="00230826">
        <w:rPr>
          <w:rStyle w:val="indexpagenumberchecked"/>
        </w:rPr>
        <w:t>393</w:t>
      </w:r>
      <w:r w:rsidR="002F1AA3">
        <w:t xml:space="preserve">, </w:t>
      </w:r>
      <w:r w:rsidR="00DC6AA6" w:rsidRPr="00230826">
        <w:rPr>
          <w:rStyle w:val="indexRefchap"/>
        </w:rPr>
        <w:t>34:</w:t>
      </w:r>
      <w:r w:rsidR="00DC6AA6" w:rsidRPr="00230826">
        <w:rPr>
          <w:rStyle w:val="indexRefpar"/>
        </w:rPr>
        <w:t>71</w:t>
      </w:r>
    </w:p>
    <w:p w14:paraId="28CFD7A0" w14:textId="77777777" w:rsidR="00C57E99" w:rsidRPr="002B1019" w:rsidRDefault="00C57E99" w:rsidP="00C57E99">
      <w:pPr>
        <w:pStyle w:val="Index-1"/>
      </w:pPr>
      <w:r w:rsidRPr="000C7039">
        <w:rPr>
          <w:highlight w:val="yellow"/>
        </w:rPr>
        <w:t>Fáṭimih</w:t>
      </w:r>
      <w:r w:rsidRPr="002B1019">
        <w:t xml:space="preserve">, daughter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00627ED1" w:rsidRPr="00627ED1">
        <w:t xml:space="preserve"> </w:t>
      </w:r>
      <w:r w:rsidRPr="002B1019">
        <w:t>Greatest Holy Leaf</w:t>
      </w:r>
    </w:p>
    <w:p w14:paraId="488FD1BE" w14:textId="77777777" w:rsidR="00C57E99" w:rsidRPr="002B1019" w:rsidRDefault="00C57E99" w:rsidP="002F1AA3">
      <w:pPr>
        <w:pStyle w:val="Index-1"/>
      </w:pPr>
      <w:r w:rsidRPr="000C7039">
        <w:rPr>
          <w:highlight w:val="yellow"/>
        </w:rPr>
        <w:t>Fáṭimih</w:t>
      </w:r>
      <w:r w:rsidRPr="002B1019">
        <w:t xml:space="preserve">, daughter of </w:t>
      </w:r>
      <w:r w:rsidRPr="000C7039">
        <w:rPr>
          <w:highlight w:val="yellow"/>
        </w:rPr>
        <w:t>Muḥammad</w:t>
      </w:r>
      <w:r w:rsidR="00DC6AA6" w:rsidRPr="00230826">
        <w:rPr>
          <w:rStyle w:val="indexpagenumbercomma"/>
        </w:rPr>
        <w:t xml:space="preserve">, </w:t>
      </w:r>
      <w:r w:rsidR="00DC6AA6" w:rsidRPr="00230826">
        <w:rPr>
          <w:rStyle w:val="indexpagenumberchecked"/>
        </w:rPr>
        <w:t>115</w:t>
      </w:r>
      <w:r w:rsidRPr="002B1019">
        <w:t>f</w:t>
      </w:r>
      <w:r w:rsidR="002F1AA3">
        <w:t xml:space="preserve">, </w:t>
      </w:r>
      <w:r w:rsidR="00DC6AA6" w:rsidRPr="00230826">
        <w:rPr>
          <w:rStyle w:val="indexRefchap"/>
        </w:rPr>
        <w:t>7:</w:t>
      </w:r>
      <w:r w:rsidR="00DC6AA6" w:rsidRPr="00230826">
        <w:rPr>
          <w:rStyle w:val="indexRefpar"/>
        </w:rPr>
        <w:t>17</w:t>
      </w:r>
    </w:p>
    <w:p w14:paraId="506E3DD7" w14:textId="77777777" w:rsidR="000D25AF" w:rsidRDefault="00C57E99">
      <w:pPr>
        <w:pStyle w:val="Index-1"/>
      </w:pPr>
      <w:r w:rsidRPr="000C7039">
        <w:rPr>
          <w:highlight w:val="yellow"/>
        </w:rPr>
        <w:t>Fáṭimih</w:t>
      </w:r>
      <w:r w:rsidRPr="002B1019">
        <w:t xml:space="preserve">, second wife of the </w:t>
      </w:r>
      <w:r w:rsidRPr="000C7039">
        <w:rPr>
          <w:highlight w:val="yellow"/>
        </w:rPr>
        <w:t>Báb</w:t>
      </w:r>
      <w:r w:rsidR="00DC6AA6" w:rsidRPr="00230826">
        <w:rPr>
          <w:rStyle w:val="indexpagenumbercomma"/>
        </w:rPr>
        <w:t xml:space="preserve">, </w:t>
      </w:r>
      <w:r w:rsidR="00DC6AA6" w:rsidRPr="00230826">
        <w:rPr>
          <w:rStyle w:val="indexpagenumberchecked"/>
        </w:rPr>
        <w:t>73</w:t>
      </w:r>
      <w:r w:rsidR="002F1AA3">
        <w:t xml:space="preserve">, </w:t>
      </w:r>
      <w:r w:rsidR="00DC6AA6" w:rsidRPr="00230826">
        <w:rPr>
          <w:rStyle w:val="indexRefchap"/>
        </w:rPr>
        <w:t>4:</w:t>
      </w:r>
      <w:r w:rsidR="00DC6AA6" w:rsidRPr="00230826">
        <w:rPr>
          <w:rStyle w:val="indexRefpar"/>
        </w:rPr>
        <w:t>51</w:t>
      </w:r>
    </w:p>
    <w:p w14:paraId="30473673" w14:textId="77777777" w:rsidR="00C57E99" w:rsidRPr="002B1019" w:rsidRDefault="00C57E99" w:rsidP="00C57E99">
      <w:pPr>
        <w:pStyle w:val="Index-1"/>
      </w:pPr>
      <w:r w:rsidRPr="000C7039">
        <w:rPr>
          <w:highlight w:val="yellow"/>
        </w:rPr>
        <w:t>Fáṭimih</w:t>
      </w:r>
      <w:r w:rsidR="00627ED1" w:rsidRPr="00627ED1">
        <w:rPr>
          <w:highlight w:val="yellow"/>
        </w:rPr>
        <w:t xml:space="preserve"> </w:t>
      </w:r>
      <w:r w:rsidRPr="000C7039">
        <w:rPr>
          <w:highlight w:val="yellow"/>
        </w:rPr>
        <w:t>ánum</w:t>
      </w:r>
      <w:r w:rsidRPr="002B1019">
        <w:t>, second wife of</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00627ED1" w:rsidRPr="00627ED1">
        <w:rPr>
          <w:highlight w:val="green"/>
        </w:rPr>
        <w:t>Ma</w:t>
      </w:r>
      <w:r w:rsidR="002C44C5">
        <w:rPr>
          <w:highlight w:val="green"/>
        </w:rPr>
        <w:t>h</w:t>
      </w:r>
      <w:r w:rsidR="00627ED1" w:rsidRPr="00627ED1">
        <w:rPr>
          <w:highlight w:val="green"/>
        </w:rPr>
        <w:t>d-i-</w:t>
      </w:r>
      <w:r w:rsidRPr="00DC742E">
        <w:rPr>
          <w:highlight w:val="green"/>
        </w:rPr>
        <w:t>Ulyá</w:t>
      </w:r>
    </w:p>
    <w:p w14:paraId="3700AF59" w14:textId="77777777" w:rsidR="00C57E99" w:rsidRPr="002B1019" w:rsidRDefault="00C57E99" w:rsidP="009A6AE1">
      <w:pPr>
        <w:pStyle w:val="Index-1"/>
      </w:pPr>
      <w:r w:rsidRPr="002B1019">
        <w:t>Finland</w:t>
      </w:r>
      <w:r w:rsidR="00DC6AA6" w:rsidRPr="00230826">
        <w:rPr>
          <w:rStyle w:val="indexpagenumbercomma"/>
        </w:rPr>
        <w:t xml:space="preserve">, </w:t>
      </w:r>
      <w:r w:rsidR="00DC6AA6" w:rsidRPr="00230826">
        <w:rPr>
          <w:rStyle w:val="indexpagenumberchecked"/>
        </w:rPr>
        <w:t>320</w:t>
      </w:r>
      <w:r w:rsidR="009A6AE1">
        <w:t xml:space="preserve">, </w:t>
      </w:r>
      <w:r w:rsidR="00DC6AA6" w:rsidRPr="00230826">
        <w:rPr>
          <w:rStyle w:val="indexRefchap"/>
        </w:rPr>
        <w:t>28:</w:t>
      </w:r>
      <w:r w:rsidR="00DC6AA6" w:rsidRPr="00230826">
        <w:rPr>
          <w:rStyle w:val="indexRefpar"/>
        </w:rPr>
        <w:t>21</w:t>
      </w:r>
    </w:p>
    <w:p w14:paraId="3053AD71" w14:textId="77777777" w:rsidR="00C57E99" w:rsidRPr="002B1019" w:rsidRDefault="00C57E99" w:rsidP="009A6AE1">
      <w:pPr>
        <w:pStyle w:val="Index-1"/>
      </w:pPr>
      <w:r w:rsidRPr="002B1019">
        <w:t>Five Year Plan, Canadian</w:t>
      </w:r>
      <w:r w:rsidR="00DC6AA6" w:rsidRPr="00230826">
        <w:rPr>
          <w:rStyle w:val="indexpagenumbercomma"/>
        </w:rPr>
        <w:t xml:space="preserve">, </w:t>
      </w:r>
      <w:r w:rsidR="00DC6AA6" w:rsidRPr="00230826">
        <w:rPr>
          <w:rStyle w:val="indexpagenumberchecked"/>
        </w:rPr>
        <w:t>316</w:t>
      </w:r>
      <w:r w:rsidR="009A6AE1">
        <w:t xml:space="preserve">, </w:t>
      </w:r>
      <w:r w:rsidR="00DC6AA6" w:rsidRPr="00230826">
        <w:rPr>
          <w:rStyle w:val="indexRefchap"/>
        </w:rPr>
        <w:t>28:</w:t>
      </w:r>
      <w:r w:rsidR="00DC6AA6" w:rsidRPr="00230826">
        <w:rPr>
          <w:rStyle w:val="indexRefpar"/>
        </w:rPr>
        <w:t>7</w:t>
      </w:r>
    </w:p>
    <w:p w14:paraId="1531A62A" w14:textId="77777777" w:rsidR="00C57E99" w:rsidRPr="002B1019" w:rsidRDefault="00C57E99" w:rsidP="009A6AE1">
      <w:pPr>
        <w:pStyle w:val="Index-1"/>
      </w:pPr>
      <w:r w:rsidRPr="002B1019">
        <w:t>Five Year Plan, Egyptian</w:t>
      </w:r>
      <w:r w:rsidR="00DC6AA6" w:rsidRPr="00230826">
        <w:rPr>
          <w:rStyle w:val="indexpagenumbercomma"/>
        </w:rPr>
        <w:t xml:space="preserve">, </w:t>
      </w:r>
      <w:r w:rsidR="00DC6AA6" w:rsidRPr="00230826">
        <w:rPr>
          <w:rStyle w:val="indexpagenumberchecked"/>
        </w:rPr>
        <w:t>316</w:t>
      </w:r>
      <w:r w:rsidR="009A6AE1">
        <w:t xml:space="preserve">, </w:t>
      </w:r>
      <w:r w:rsidR="00DC6AA6" w:rsidRPr="00230826">
        <w:rPr>
          <w:rStyle w:val="indexRefchap"/>
        </w:rPr>
        <w:t>28:</w:t>
      </w:r>
      <w:r w:rsidR="00DC6AA6" w:rsidRPr="00230826">
        <w:rPr>
          <w:rStyle w:val="indexRefpar"/>
        </w:rPr>
        <w:t>7</w:t>
      </w:r>
    </w:p>
    <w:p w14:paraId="2CC05221" w14:textId="77777777" w:rsidR="00C57E99" w:rsidRPr="002B1019" w:rsidRDefault="00C57E99" w:rsidP="009A6AE1">
      <w:pPr>
        <w:pStyle w:val="Index-1"/>
      </w:pPr>
      <w:r w:rsidRPr="002B1019">
        <w:t>Five Year Plan, German</w:t>
      </w:r>
      <w:r w:rsidR="00DC6AA6" w:rsidRPr="00230826">
        <w:rPr>
          <w:rStyle w:val="indexpagenumbercomma"/>
        </w:rPr>
        <w:t xml:space="preserve">, </w:t>
      </w:r>
      <w:r w:rsidR="00DC6AA6" w:rsidRPr="00230826">
        <w:rPr>
          <w:rStyle w:val="indexpagenumberchecked"/>
        </w:rPr>
        <w:t>316</w:t>
      </w:r>
      <w:r w:rsidR="009A6AE1">
        <w:t xml:space="preserve">, </w:t>
      </w:r>
      <w:r w:rsidR="00DC6AA6" w:rsidRPr="00230826">
        <w:rPr>
          <w:rStyle w:val="indexRefchap"/>
        </w:rPr>
        <w:t>28:</w:t>
      </w:r>
      <w:r w:rsidR="00DC6AA6" w:rsidRPr="00230826">
        <w:rPr>
          <w:rStyle w:val="indexRefpar"/>
        </w:rPr>
        <w:t>7</w:t>
      </w:r>
    </w:p>
    <w:p w14:paraId="691B90A8" w14:textId="77777777" w:rsidR="000D25AF" w:rsidRDefault="00C57E99">
      <w:pPr>
        <w:pStyle w:val="Index-1"/>
      </w:pPr>
      <w:r w:rsidRPr="002B1019">
        <w:t>Formative Age</w:t>
      </w:r>
      <w:r w:rsidR="00DC6AA6" w:rsidRPr="00230826">
        <w:rPr>
          <w:rStyle w:val="indexpagenumbercomma"/>
        </w:rPr>
        <w:t xml:space="preserve">, </w:t>
      </w:r>
      <w:r w:rsidR="00DC6AA6" w:rsidRPr="00230826">
        <w:rPr>
          <w:rStyle w:val="indexpagenumberchecked"/>
        </w:rPr>
        <w:t>271</w:t>
      </w:r>
      <w:r w:rsidRPr="006E548C">
        <w:rPr>
          <w:rStyle w:val="indexpagenumbercontinued"/>
        </w:rPr>
        <w:t>–415</w:t>
      </w:r>
      <w:r w:rsidR="002F1AA3">
        <w:t xml:space="preserve">, </w:t>
      </w:r>
      <w:r w:rsidR="00DC6AA6" w:rsidRPr="00230826">
        <w:rPr>
          <w:rStyle w:val="indexRefchap"/>
        </w:rPr>
        <w:t>24</w:t>
      </w:r>
      <w:r w:rsidR="002F1AA3">
        <w:rPr>
          <w:rStyle w:val="indexRefchap"/>
        </w:rPr>
        <w:t>–36</w:t>
      </w:r>
    </w:p>
    <w:p w14:paraId="6189609C" w14:textId="77777777" w:rsidR="000D25AF" w:rsidRDefault="00C57E99" w:rsidP="001778AA">
      <w:pPr>
        <w:pStyle w:val="Index-2"/>
      </w:pPr>
      <w:r w:rsidRPr="002B1019">
        <w:t>epochs of</w:t>
      </w:r>
      <w:r w:rsidR="00DC6AA6" w:rsidRPr="00230826">
        <w:rPr>
          <w:rStyle w:val="indexpagenumbercomma"/>
        </w:rPr>
        <w:t xml:space="preserve">, </w:t>
      </w:r>
      <w:r w:rsidR="00DC6AA6" w:rsidRPr="00230826">
        <w:rPr>
          <w:rStyle w:val="indexpagenumberchecked"/>
        </w:rPr>
        <w:t>318</w:t>
      </w:r>
      <w:r w:rsidR="00DC6AA6" w:rsidRPr="00230826">
        <w:rPr>
          <w:rStyle w:val="indexpagenumbercomma"/>
        </w:rPr>
        <w:t xml:space="preserve">, </w:t>
      </w:r>
      <w:r w:rsidR="00DC6AA6" w:rsidRPr="00230826">
        <w:rPr>
          <w:rStyle w:val="indexpagenumberchecked"/>
        </w:rPr>
        <w:t>323</w:t>
      </w:r>
      <w:r w:rsidR="00DC6AA6" w:rsidRPr="00230826">
        <w:rPr>
          <w:rStyle w:val="indexpagenumbercomma"/>
        </w:rPr>
        <w:t xml:space="preserve">, </w:t>
      </w:r>
      <w:r w:rsidR="00DC6AA6" w:rsidRPr="00230826">
        <w:rPr>
          <w:rStyle w:val="indexpagenumberchecked"/>
        </w:rPr>
        <w:t>373</w:t>
      </w:r>
      <w:r w:rsidRPr="006E548C">
        <w:rPr>
          <w:rStyle w:val="indexpagenumbercontinued"/>
        </w:rPr>
        <w:t>–5</w:t>
      </w:r>
      <w:r w:rsidR="002F1AA3">
        <w:t xml:space="preserve">, </w:t>
      </w:r>
      <w:r w:rsidR="00DC6AA6" w:rsidRPr="00230826">
        <w:rPr>
          <w:rStyle w:val="indexRefchap"/>
        </w:rPr>
        <w:t>28:</w:t>
      </w:r>
      <w:r w:rsidR="00DC6AA6" w:rsidRPr="00230826">
        <w:rPr>
          <w:rStyle w:val="indexRefpar"/>
        </w:rPr>
        <w:t>12</w:t>
      </w:r>
      <w:r w:rsidR="001778AA">
        <w:t xml:space="preserve">, </w:t>
      </w:r>
      <w:r w:rsidR="00DC6AA6" w:rsidRPr="00230826">
        <w:rPr>
          <w:rStyle w:val="indexRefchap"/>
        </w:rPr>
        <w:t>29:</w:t>
      </w:r>
      <w:r w:rsidR="00DC6AA6" w:rsidRPr="00230826">
        <w:rPr>
          <w:rStyle w:val="indexRefpar"/>
        </w:rPr>
        <w:t>6</w:t>
      </w:r>
      <w:r w:rsidR="001778AA">
        <w:t xml:space="preserve">, </w:t>
      </w:r>
      <w:r w:rsidR="00DC6AA6" w:rsidRPr="00230826">
        <w:rPr>
          <w:rStyle w:val="indexRefchap"/>
        </w:rPr>
        <w:t>33:</w:t>
      </w:r>
      <w:r w:rsidR="00DC6AA6" w:rsidRPr="00230826">
        <w:rPr>
          <w:rStyle w:val="indexRefpar"/>
        </w:rPr>
        <w:t>11–23</w:t>
      </w:r>
    </w:p>
    <w:p w14:paraId="6E4C29DE" w14:textId="77777777" w:rsidR="00C57E99" w:rsidRPr="002B1019" w:rsidRDefault="00C57E99" w:rsidP="002F1AA3">
      <w:pPr>
        <w:pStyle w:val="Index-1"/>
      </w:pPr>
      <w:r w:rsidRPr="002B1019">
        <w:t>Forty-Five Month Plan, Persian</w:t>
      </w:r>
      <w:r w:rsidR="00DC6AA6" w:rsidRPr="00230826">
        <w:rPr>
          <w:rStyle w:val="indexpagenumbercomma"/>
        </w:rPr>
        <w:t xml:space="preserve">, </w:t>
      </w:r>
      <w:r w:rsidR="00DC6AA6" w:rsidRPr="00230826">
        <w:rPr>
          <w:rStyle w:val="indexpagenumberchecked"/>
        </w:rPr>
        <w:t>316</w:t>
      </w:r>
      <w:r w:rsidR="002F1AA3">
        <w:t xml:space="preserve">, </w:t>
      </w:r>
      <w:r w:rsidR="00DC6AA6" w:rsidRPr="00230826">
        <w:rPr>
          <w:rStyle w:val="indexRefchap"/>
        </w:rPr>
        <w:t>28:</w:t>
      </w:r>
      <w:r w:rsidR="00DC6AA6" w:rsidRPr="00230826">
        <w:rPr>
          <w:rStyle w:val="indexRefpar"/>
        </w:rPr>
        <w:t>7</w:t>
      </w:r>
    </w:p>
    <w:p w14:paraId="7AEF2ABF" w14:textId="77777777" w:rsidR="00C57E99" w:rsidRPr="002B1019" w:rsidRDefault="00C57E99" w:rsidP="002F1AA3">
      <w:pPr>
        <w:pStyle w:val="Index-1"/>
      </w:pPr>
      <w:r w:rsidRPr="002B1019">
        <w:t>Four-and-a-Half Year Plan, Indian</w:t>
      </w:r>
      <w:r w:rsidR="00DC6AA6" w:rsidRPr="00230826">
        <w:rPr>
          <w:rStyle w:val="indexpagenumbercomma"/>
        </w:rPr>
        <w:t xml:space="preserve">, </w:t>
      </w:r>
      <w:r w:rsidR="00DC6AA6" w:rsidRPr="00230826">
        <w:rPr>
          <w:rStyle w:val="indexpagenumberchecked"/>
        </w:rPr>
        <w:t>316</w:t>
      </w:r>
      <w:r w:rsidR="002F1AA3">
        <w:t xml:space="preserve">, </w:t>
      </w:r>
      <w:r w:rsidR="00DC6AA6" w:rsidRPr="00230826">
        <w:rPr>
          <w:rStyle w:val="indexRefchap"/>
        </w:rPr>
        <w:t>28:</w:t>
      </w:r>
      <w:r w:rsidR="00DC6AA6" w:rsidRPr="00230826">
        <w:rPr>
          <w:rStyle w:val="indexRefpar"/>
        </w:rPr>
        <w:t>7</w:t>
      </w:r>
    </w:p>
    <w:p w14:paraId="4447E064" w14:textId="77777777" w:rsidR="00C57E99" w:rsidRPr="002B1019" w:rsidRDefault="00C57E99" w:rsidP="009A6AE1">
      <w:pPr>
        <w:pStyle w:val="Index-1"/>
      </w:pPr>
      <w:r w:rsidRPr="002B1019">
        <w:t>France</w:t>
      </w:r>
      <w:r w:rsidR="00DC6AA6" w:rsidRPr="00230826">
        <w:rPr>
          <w:rStyle w:val="indexpagenumbercomma"/>
        </w:rPr>
        <w:t xml:space="preserve">, </w:t>
      </w:r>
      <w:r w:rsidR="00DC6AA6" w:rsidRPr="00230826">
        <w:rPr>
          <w:rStyle w:val="indexpagenumberchecked"/>
        </w:rPr>
        <w:t>249</w:t>
      </w:r>
      <w:r w:rsidR="009A6AE1">
        <w:t xml:space="preserve">, </w:t>
      </w:r>
      <w:r w:rsidR="00DC6AA6" w:rsidRPr="00230826">
        <w:rPr>
          <w:rStyle w:val="indexRefchap"/>
        </w:rPr>
        <w:t>21:</w:t>
      </w:r>
      <w:r w:rsidR="00DC6AA6" w:rsidRPr="00230826">
        <w:rPr>
          <w:rStyle w:val="indexRefpar"/>
        </w:rPr>
        <w:t>21</w:t>
      </w:r>
    </w:p>
    <w:p w14:paraId="147831AD" w14:textId="77777777" w:rsidR="00C57E99" w:rsidRPr="002B1019" w:rsidRDefault="00C57E99" w:rsidP="009A6AE1">
      <w:pPr>
        <w:pStyle w:val="Index-1"/>
      </w:pPr>
      <w:r w:rsidRPr="002B1019">
        <w:t>Franklin, Canada</w:t>
      </w:r>
      <w:r w:rsidR="00DC6AA6" w:rsidRPr="00230826">
        <w:rPr>
          <w:rStyle w:val="indexpagenumbercomma"/>
        </w:rPr>
        <w:t xml:space="preserve">, </w:t>
      </w:r>
      <w:r w:rsidR="00DC6AA6" w:rsidRPr="00230826">
        <w:rPr>
          <w:rStyle w:val="indexpagenumberchecked"/>
        </w:rPr>
        <w:t>320</w:t>
      </w:r>
      <w:r w:rsidR="009A6AE1">
        <w:t xml:space="preserve">, </w:t>
      </w:r>
      <w:r w:rsidR="00DC6AA6" w:rsidRPr="00230826">
        <w:rPr>
          <w:rStyle w:val="indexRefchap"/>
        </w:rPr>
        <w:t>28:</w:t>
      </w:r>
      <w:r w:rsidR="00DC6AA6" w:rsidRPr="00230826">
        <w:rPr>
          <w:rStyle w:val="indexRefpar"/>
        </w:rPr>
        <w:t>21</w:t>
      </w:r>
    </w:p>
    <w:p w14:paraId="6216690D" w14:textId="77777777" w:rsidR="00C57E99" w:rsidRPr="002B1019" w:rsidRDefault="00627ED1" w:rsidP="009A6AE1">
      <w:pPr>
        <w:pStyle w:val="Index-1"/>
      </w:pPr>
      <w:r w:rsidRPr="00627ED1">
        <w:rPr>
          <w:rStyle w:val="quotesterms"/>
        </w:rPr>
        <w:t xml:space="preserve">›Free </w:t>
      </w:r>
      <w:r w:rsidR="00C57E99">
        <w:rPr>
          <w:rStyle w:val="quotesterms"/>
          <w:highlight w:val="yellow"/>
        </w:rPr>
        <w:t>Bahá’ís</w:t>
      </w:r>
      <w:r w:rsidR="00C57E99">
        <w:rPr>
          <w:rStyle w:val="quotesterms"/>
        </w:rPr>
        <w:t>‹</w:t>
      </w:r>
      <w:r w:rsidR="00DC6AA6" w:rsidRPr="00230826">
        <w:rPr>
          <w:rStyle w:val="indexpagenumbercomma"/>
        </w:rPr>
        <w:t xml:space="preserve">, </w:t>
      </w:r>
      <w:r w:rsidR="00DC6AA6" w:rsidRPr="00230826">
        <w:rPr>
          <w:rStyle w:val="indexpagenumberchecked"/>
        </w:rPr>
        <w:t>346</w:t>
      </w:r>
      <w:r w:rsidR="00C57E99" w:rsidRPr="00074FF5">
        <w:rPr>
          <w:rStyle w:val="structurepagenumber"/>
        </w:rPr>
        <w:t xml:space="preserve"> &lt;page </w:t>
      </w:r>
      <w:r w:rsidR="00C57E99">
        <w:rPr>
          <w:rStyle w:val="structurepagenumber"/>
        </w:rPr>
        <w:t>263</w:t>
      </w:r>
      <w:r w:rsidR="00B777C2">
        <w:rPr>
          <w:rStyle w:val="structurepagenumber"/>
        </w:rPr>
        <w:t>/&gt;</w:t>
      </w:r>
      <w:r w:rsidR="009A6AE1">
        <w:t xml:space="preserve">, </w:t>
      </w:r>
      <w:r w:rsidR="00DC6AA6" w:rsidRPr="00230826">
        <w:rPr>
          <w:rStyle w:val="indexRefchap"/>
        </w:rPr>
        <w:t>31:</w:t>
      </w:r>
      <w:r w:rsidR="00DC6AA6" w:rsidRPr="00230826">
        <w:rPr>
          <w:rStyle w:val="indexRefpar"/>
        </w:rPr>
        <w:t>12</w:t>
      </w:r>
    </w:p>
    <w:p w14:paraId="10C90233" w14:textId="77777777" w:rsidR="00C57E99" w:rsidRPr="002B1019" w:rsidRDefault="00C57E99" w:rsidP="00374E52">
      <w:pPr>
        <w:pStyle w:val="Index-1"/>
      </w:pPr>
      <w:r w:rsidRPr="002B1019">
        <w:t>Free will</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8</w:t>
      </w:r>
      <w:r w:rsidR="00DC6AA6" w:rsidRPr="00230826">
        <w:rPr>
          <w:rStyle w:val="indexpagenumbercomma"/>
        </w:rPr>
        <w:t xml:space="preserve">, </w:t>
      </w:r>
      <w:r w:rsidR="00DC6AA6" w:rsidRPr="00230826">
        <w:rPr>
          <w:rStyle w:val="indexpagenumberchecked"/>
        </w:rPr>
        <w:t>112</w:t>
      </w:r>
      <w:r w:rsidR="00DC6AA6" w:rsidRPr="00230826">
        <w:rPr>
          <w:rStyle w:val="indexpagenumbercomma"/>
        </w:rPr>
        <w:t xml:space="preserve">, </w:t>
      </w:r>
      <w:r w:rsidR="00DC6AA6" w:rsidRPr="00230826">
        <w:rPr>
          <w:rStyle w:val="indexpagenumberchecked"/>
        </w:rPr>
        <w:t>133</w:t>
      </w:r>
      <w:r w:rsidR="00374E52">
        <w:t xml:space="preserve">, </w:t>
      </w:r>
      <w:r w:rsidR="00DC6AA6" w:rsidRPr="00230826">
        <w:rPr>
          <w:rStyle w:val="indexRefchap"/>
        </w:rPr>
        <w:t>in:</w:t>
      </w:r>
      <w:r w:rsidR="00DC6AA6" w:rsidRPr="00230826">
        <w:rPr>
          <w:rStyle w:val="indexRefpar"/>
        </w:rPr>
        <w:t>2</w:t>
      </w:r>
      <w:r w:rsidR="00374E52">
        <w:t xml:space="preserve">, </w:t>
      </w:r>
      <w:r w:rsidR="00DC6AA6" w:rsidRPr="00230826">
        <w:rPr>
          <w:rStyle w:val="indexRefchap"/>
        </w:rPr>
        <w:t>pr:</w:t>
      </w:r>
      <w:r w:rsidR="00DC6AA6" w:rsidRPr="00230826">
        <w:rPr>
          <w:rStyle w:val="indexRefpar"/>
        </w:rPr>
        <w:t>24</w:t>
      </w:r>
      <w:r w:rsidR="00374E52">
        <w:t xml:space="preserve">, </w:t>
      </w:r>
      <w:r w:rsidR="00DC6AA6" w:rsidRPr="00230826">
        <w:rPr>
          <w:rStyle w:val="indexRefchap"/>
        </w:rPr>
        <w:t>7:</w:t>
      </w:r>
      <w:r w:rsidR="00DC6AA6" w:rsidRPr="00230826">
        <w:rPr>
          <w:rStyle w:val="indexRefpar"/>
        </w:rPr>
        <w:t>3</w:t>
      </w:r>
      <w:r w:rsidR="00374E52">
        <w:t xml:space="preserve">, </w:t>
      </w:r>
      <w:r w:rsidR="00DC6AA6" w:rsidRPr="00230826">
        <w:rPr>
          <w:rStyle w:val="indexRefchap"/>
        </w:rPr>
        <w:t>8:</w:t>
      </w:r>
      <w:r w:rsidR="00DC6AA6" w:rsidRPr="00230826">
        <w:rPr>
          <w:rStyle w:val="indexRefpar"/>
        </w:rPr>
        <w:t>35</w:t>
      </w:r>
    </w:p>
    <w:p w14:paraId="0A661647" w14:textId="77777777" w:rsidR="00C57E99" w:rsidRPr="002B1019" w:rsidRDefault="00C57E99" w:rsidP="009A6AE1">
      <w:pPr>
        <w:pStyle w:val="Index-1"/>
      </w:pPr>
      <w:r w:rsidRPr="002B1019">
        <w:t>French, Mrs Nellie</w:t>
      </w:r>
      <w:r w:rsidR="00DC6AA6" w:rsidRPr="00230826">
        <w:rPr>
          <w:rStyle w:val="indexpagenumbercomma"/>
        </w:rPr>
        <w:t xml:space="preserve">, </w:t>
      </w:r>
      <w:r w:rsidR="00DC6AA6" w:rsidRPr="00230826">
        <w:rPr>
          <w:rStyle w:val="indexpagenumberchecked"/>
        </w:rPr>
        <w:t>343</w:t>
      </w:r>
      <w:r w:rsidR="009A6AE1">
        <w:t xml:space="preserve">, </w:t>
      </w:r>
      <w:r w:rsidR="00DC6AA6" w:rsidRPr="00230826">
        <w:rPr>
          <w:rStyle w:val="indexRefchap"/>
        </w:rPr>
        <w:t>31:</w:t>
      </w:r>
      <w:r w:rsidR="00DC6AA6" w:rsidRPr="00230826">
        <w:rPr>
          <w:rStyle w:val="indexRefpar"/>
        </w:rPr>
        <w:t>1</w:t>
      </w:r>
    </w:p>
    <w:p w14:paraId="09715AAB" w14:textId="77777777" w:rsidR="00C57E99" w:rsidRPr="002B1019" w:rsidRDefault="00C57E99" w:rsidP="009A6AE1">
      <w:pPr>
        <w:pStyle w:val="Index-1"/>
      </w:pPr>
      <w:r w:rsidRPr="002B1019">
        <w:t>Fulfilment, cycle of</w:t>
      </w:r>
      <w:r w:rsidR="00DC6AA6" w:rsidRPr="00230826">
        <w:rPr>
          <w:rStyle w:val="indexpagenumbercomma"/>
        </w:rPr>
        <w:t xml:space="preserve">, </w:t>
      </w:r>
      <w:r w:rsidR="00DC6AA6" w:rsidRPr="00230826">
        <w:rPr>
          <w:rStyle w:val="indexpagenumberchecked"/>
        </w:rPr>
        <w:t>33</w:t>
      </w:r>
      <w:r w:rsidR="009A6AE1">
        <w:t xml:space="preserve">, </w:t>
      </w:r>
      <w:r w:rsidR="00DC6AA6" w:rsidRPr="00230826">
        <w:rPr>
          <w:rStyle w:val="indexRefchap"/>
        </w:rPr>
        <w:t>1:</w:t>
      </w:r>
      <w:r w:rsidR="00DC6AA6" w:rsidRPr="00230826">
        <w:rPr>
          <w:rStyle w:val="indexRefpar"/>
        </w:rPr>
        <w:t>8–9</w:t>
      </w:r>
    </w:p>
    <w:p w14:paraId="5CB0006D" w14:textId="77777777" w:rsidR="00C57E99" w:rsidRPr="002B1019" w:rsidRDefault="00C57E99" w:rsidP="009A6AE1">
      <w:pPr>
        <w:pStyle w:val="Index-1"/>
      </w:pPr>
      <w:r w:rsidRPr="000C7039">
        <w:rPr>
          <w:highlight w:val="yellow"/>
        </w:rPr>
        <w:t>Furúíyyih</w:t>
      </w:r>
      <w:r w:rsidRPr="002B1019">
        <w:t xml:space="preserve">, daughter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118</w:t>
      </w:r>
      <w:r w:rsidR="00DC6AA6" w:rsidRPr="00230826">
        <w:rPr>
          <w:rStyle w:val="indexpagenumbercomma"/>
        </w:rPr>
        <w:t xml:space="preserve">, </w:t>
      </w:r>
      <w:r w:rsidR="00DC6AA6" w:rsidRPr="00230826">
        <w:rPr>
          <w:rStyle w:val="indexpagenumberchecked"/>
        </w:rPr>
        <w:t>251</w:t>
      </w:r>
      <w:r w:rsidR="00DC6AA6" w:rsidRPr="00230826">
        <w:rPr>
          <w:rStyle w:val="indexpagenumbercomma"/>
        </w:rPr>
        <w:t xml:space="preserve">, </w:t>
      </w:r>
      <w:r w:rsidR="00DC6AA6" w:rsidRPr="00230826">
        <w:rPr>
          <w:rStyle w:val="indexpagenumberchecked"/>
        </w:rPr>
        <w:t>357</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365</w:t>
      </w:r>
      <w:r w:rsidR="009A6AE1">
        <w:t xml:space="preserve">, </w:t>
      </w:r>
      <w:r w:rsidR="00DC6AA6" w:rsidRPr="00230826">
        <w:rPr>
          <w:rStyle w:val="indexRefchap"/>
        </w:rPr>
        <w:t>7:</w:t>
      </w:r>
      <w:r w:rsidR="00DC6AA6" w:rsidRPr="00230826">
        <w:rPr>
          <w:rStyle w:val="indexRefpar"/>
        </w:rPr>
        <w:t>27</w:t>
      </w:r>
      <w:r w:rsidR="009A6AE1">
        <w:t xml:space="preserve">, </w:t>
      </w:r>
      <w:r w:rsidR="00DC6AA6" w:rsidRPr="00230826">
        <w:rPr>
          <w:rStyle w:val="indexRefchap"/>
        </w:rPr>
        <w:t>21:</w:t>
      </w:r>
      <w:r w:rsidR="00DC6AA6" w:rsidRPr="00230826">
        <w:rPr>
          <w:rStyle w:val="indexRefpar"/>
        </w:rPr>
        <w:t>31</w:t>
      </w:r>
      <w:r w:rsidR="009A6AE1">
        <w:t xml:space="preserve">, </w:t>
      </w:r>
      <w:r w:rsidR="00DC6AA6" w:rsidRPr="00230826">
        <w:rPr>
          <w:rStyle w:val="indexRefchap"/>
        </w:rPr>
        <w:t>32:</w:t>
      </w:r>
      <w:r w:rsidR="00DC6AA6" w:rsidRPr="00230826">
        <w:rPr>
          <w:rStyle w:val="indexRefpar"/>
        </w:rPr>
        <w:t>26–27</w:t>
      </w:r>
      <w:r w:rsidR="009A6AE1">
        <w:t xml:space="preserve">, </w:t>
      </w:r>
      <w:r w:rsidR="009A6AE1" w:rsidRPr="009A6AE1">
        <w:rPr>
          <w:rStyle w:val="indexRefchap"/>
        </w:rPr>
        <w:t>32:</w:t>
      </w:r>
      <w:r w:rsidR="009A6AE1" w:rsidRPr="009A6AE1">
        <w:rPr>
          <w:rStyle w:val="indexRefpar"/>
        </w:rPr>
        <w:t>4</w:t>
      </w:r>
      <w:r w:rsidR="009A6AE1">
        <w:rPr>
          <w:rStyle w:val="indexRefpar"/>
        </w:rPr>
        <w:t>5</w:t>
      </w:r>
      <w:r w:rsidR="009A6AE1">
        <w:t xml:space="preserve">, </w:t>
      </w:r>
      <w:r w:rsidR="00DC6AA6" w:rsidRPr="00230826">
        <w:rPr>
          <w:rStyle w:val="indexRefchap"/>
        </w:rPr>
        <w:t>32:</w:t>
      </w:r>
      <w:r w:rsidR="00DC6AA6" w:rsidRPr="00230826">
        <w:rPr>
          <w:rStyle w:val="indexRefpar"/>
        </w:rPr>
        <w:t>49</w:t>
      </w:r>
      <w:r w:rsidR="009A6AE1">
        <w:t xml:space="preserve">, </w:t>
      </w:r>
      <w:r w:rsidR="00DC6AA6" w:rsidRPr="00230826">
        <w:rPr>
          <w:rStyle w:val="indexRefchap"/>
        </w:rPr>
        <w:t>32:</w:t>
      </w:r>
      <w:r w:rsidR="00DC6AA6" w:rsidRPr="00230826">
        <w:rPr>
          <w:rStyle w:val="indexRefpar"/>
        </w:rPr>
        <w:t>82</w:t>
      </w:r>
    </w:p>
    <w:p w14:paraId="670D392D" w14:textId="77777777" w:rsidR="00C57E99" w:rsidRPr="002B1019" w:rsidRDefault="00C57E99" w:rsidP="002F1AA3">
      <w:pPr>
        <w:pStyle w:val="Index-1"/>
      </w:pPr>
      <w:r w:rsidRPr="002B1019">
        <w:t>Future, the</w:t>
      </w:r>
      <w:r w:rsidR="00DC6AA6" w:rsidRPr="00230826">
        <w:rPr>
          <w:rStyle w:val="indexpagenumbercomma"/>
        </w:rPr>
        <w:t xml:space="preserve">, </w:t>
      </w:r>
      <w:r w:rsidR="00DC6AA6" w:rsidRPr="00230826">
        <w:rPr>
          <w:rStyle w:val="indexpagenumberchecked"/>
        </w:rPr>
        <w:t>202</w:t>
      </w:r>
      <w:r w:rsidRPr="006E548C">
        <w:rPr>
          <w:rStyle w:val="indexpagenumbercontinued"/>
        </w:rPr>
        <w:t>–3</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282</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411</w:t>
      </w:r>
      <w:r w:rsidRPr="006E548C">
        <w:rPr>
          <w:rStyle w:val="indexpagenumbercontinued"/>
        </w:rPr>
        <w:t>–12</w:t>
      </w:r>
      <w:r w:rsidR="002F1AA3">
        <w:t xml:space="preserve">, </w:t>
      </w:r>
      <w:r w:rsidR="00DC6AA6" w:rsidRPr="00230826">
        <w:rPr>
          <w:rStyle w:val="indexRefchap"/>
        </w:rPr>
        <w:t>17:</w:t>
      </w:r>
      <w:r w:rsidR="00DC6AA6" w:rsidRPr="00230826">
        <w:rPr>
          <w:rStyle w:val="indexRefpar"/>
        </w:rPr>
        <w:t>8</w:t>
      </w:r>
      <w:r w:rsidR="002F1AA3">
        <w:t xml:space="preserve">, </w:t>
      </w:r>
      <w:r w:rsidR="00DC6AA6" w:rsidRPr="00230826">
        <w:rPr>
          <w:rStyle w:val="indexRefchap"/>
        </w:rPr>
        <w:t>20:</w:t>
      </w:r>
      <w:r w:rsidR="00DC6AA6" w:rsidRPr="00230826">
        <w:rPr>
          <w:rStyle w:val="indexRefpar"/>
        </w:rPr>
        <w:t>12</w:t>
      </w:r>
      <w:r w:rsidR="002F1AA3">
        <w:t xml:space="preserve">, </w:t>
      </w:r>
      <w:r w:rsidR="00DC6AA6" w:rsidRPr="00230826">
        <w:rPr>
          <w:rStyle w:val="indexRefchap"/>
        </w:rPr>
        <w:t>25:</w:t>
      </w:r>
      <w:r w:rsidR="00DC6AA6" w:rsidRPr="00230826">
        <w:rPr>
          <w:rStyle w:val="indexRefpar"/>
        </w:rPr>
        <w:t>9–14</w:t>
      </w:r>
      <w:r w:rsidR="002F1AA3">
        <w:t xml:space="preserve">, </w:t>
      </w:r>
      <w:r w:rsidR="00DC6AA6" w:rsidRPr="00230826">
        <w:rPr>
          <w:rStyle w:val="indexRefchap"/>
        </w:rPr>
        <w:t>27:</w:t>
      </w:r>
      <w:r w:rsidR="00DC6AA6" w:rsidRPr="00230826">
        <w:rPr>
          <w:rStyle w:val="indexRefpar"/>
        </w:rPr>
        <w:t>10</w:t>
      </w:r>
      <w:r w:rsidR="002F1AA3">
        <w:t xml:space="preserve">, </w:t>
      </w:r>
      <w:r w:rsidR="00DC6AA6" w:rsidRPr="00230826">
        <w:rPr>
          <w:rStyle w:val="indexRefchap"/>
        </w:rPr>
        <w:t>35:</w:t>
      </w:r>
      <w:r w:rsidR="00DC6AA6" w:rsidRPr="00230826">
        <w:rPr>
          <w:rStyle w:val="indexRefpar"/>
        </w:rPr>
        <w:t>68–70</w:t>
      </w:r>
      <w:r w:rsidR="002F1AA3">
        <w:t xml:space="preserve">, </w:t>
      </w:r>
      <w:r w:rsidR="00DC6AA6" w:rsidRPr="00230826">
        <w:rPr>
          <w:rStyle w:val="indexRefchap"/>
        </w:rPr>
        <w:t>36:</w:t>
      </w:r>
      <w:r w:rsidR="00DC6AA6" w:rsidRPr="00230826">
        <w:rPr>
          <w:rStyle w:val="indexRefpar"/>
        </w:rPr>
        <w:t>20–25</w:t>
      </w:r>
    </w:p>
    <w:p w14:paraId="01575C8D" w14:textId="77777777" w:rsidR="00C57E99" w:rsidRPr="002B1019" w:rsidRDefault="00C57E99" w:rsidP="00796089">
      <w:pPr>
        <w:pStyle w:val="Index-1"/>
      </w:pPr>
      <w:r w:rsidRPr="000C7039">
        <w:rPr>
          <w:highlight w:val="yellow"/>
        </w:rPr>
        <w:t>Ganjih</w:t>
      </w:r>
      <w:r w:rsidR="00DC6AA6" w:rsidRPr="00230826">
        <w:rPr>
          <w:rStyle w:val="indexpagenumbercomma"/>
        </w:rPr>
        <w:t xml:space="preserve">, </w:t>
      </w:r>
      <w:r w:rsidR="00DC6AA6" w:rsidRPr="00230826">
        <w:rPr>
          <w:rStyle w:val="indexpagenumberchecked"/>
        </w:rPr>
        <w:t>171</w:t>
      </w:r>
      <w:r w:rsidR="00796089">
        <w:t xml:space="preserve">, </w:t>
      </w:r>
      <w:r w:rsidR="00DC6AA6" w:rsidRPr="00230826">
        <w:rPr>
          <w:rStyle w:val="indexRefchap"/>
        </w:rPr>
        <w:t>14:</w:t>
      </w:r>
      <w:r w:rsidR="00DC6AA6" w:rsidRPr="00230826">
        <w:rPr>
          <w:rStyle w:val="indexRefpar"/>
        </w:rPr>
        <w:t>6</w:t>
      </w:r>
    </w:p>
    <w:p w14:paraId="0F86419A" w14:textId="77777777" w:rsidR="00C57E99" w:rsidRPr="002B1019" w:rsidRDefault="00C57E99" w:rsidP="00796089">
      <w:pPr>
        <w:pStyle w:val="Index-1"/>
      </w:pPr>
      <w:r w:rsidRPr="002B1019">
        <w:t xml:space="preserve">Garden of </w:t>
      </w:r>
      <w:r w:rsidRPr="000C7039">
        <w:rPr>
          <w:highlight w:val="yellow"/>
        </w:rPr>
        <w:t>Riḍván</w:t>
      </w:r>
      <w:r w:rsidRPr="002B1019">
        <w:t xml:space="preserve"> (</w:t>
      </w:r>
      <w:r w:rsidRPr="000C7039">
        <w:rPr>
          <w:highlight w:val="yellow"/>
        </w:rPr>
        <w:t>ʿAkká</w:t>
      </w:r>
      <w:r w:rsidRPr="002B1019">
        <w:t>)</w:t>
      </w:r>
      <w:r w:rsidR="00DC6AA6" w:rsidRPr="00230826">
        <w:rPr>
          <w:rStyle w:val="indexpagenumbercomma"/>
        </w:rPr>
        <w:t xml:space="preserve">, </w:t>
      </w:r>
      <w:r w:rsidR="00DC6AA6" w:rsidRPr="00230826">
        <w:rPr>
          <w:rStyle w:val="indexpagenumberchecked"/>
        </w:rPr>
        <w:t>328</w:t>
      </w:r>
      <w:r w:rsidR="00796089">
        <w:t xml:space="preserve">, </w:t>
      </w:r>
      <w:r w:rsidR="00DC6AA6" w:rsidRPr="00230826">
        <w:rPr>
          <w:rStyle w:val="indexRefchap"/>
        </w:rPr>
        <w:t>29:</w:t>
      </w:r>
      <w:r w:rsidR="00DC6AA6" w:rsidRPr="00230826">
        <w:rPr>
          <w:rStyle w:val="indexRefpar"/>
        </w:rPr>
        <w:t>27</w:t>
      </w:r>
    </w:p>
    <w:p w14:paraId="2C8F6326" w14:textId="77777777" w:rsidR="00C57E99" w:rsidRPr="002B1019" w:rsidRDefault="00C57E99" w:rsidP="00C57E99">
      <w:pPr>
        <w:pStyle w:val="Index-1"/>
      </w:pPr>
      <w:r w:rsidRPr="002B1019">
        <w:t xml:space="preserve">Garden of </w:t>
      </w:r>
      <w:r w:rsidRPr="000C7039">
        <w:rPr>
          <w:highlight w:val="yellow"/>
        </w:rPr>
        <w:t>Riḍván</w:t>
      </w:r>
      <w:r w:rsidRPr="002B1019">
        <w:t xml:space="preserve"> (</w:t>
      </w:r>
      <w:r w:rsidRPr="000C7039">
        <w:rPr>
          <w:highlight w:val="yellow"/>
        </w:rPr>
        <w:t>Badád</w:t>
      </w:r>
      <w:r w:rsidRPr="002B1019">
        <w:t>)</w:t>
      </w:r>
    </w:p>
    <w:p w14:paraId="13DB829C" w14:textId="77777777" w:rsidR="00C57E99" w:rsidRPr="002B1019" w:rsidRDefault="00C57E99" w:rsidP="009A6AE1">
      <w:pPr>
        <w:pStyle w:val="Index-1"/>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declaration in</w:t>
      </w:r>
      <w:r w:rsidR="00DC6AA6" w:rsidRPr="00230826">
        <w:rPr>
          <w:rStyle w:val="indexpagenumbercomma"/>
        </w:rPr>
        <w:t xml:space="preserve">, </w:t>
      </w:r>
      <w:r w:rsidR="00DC6AA6" w:rsidRPr="00230826">
        <w:rPr>
          <w:rStyle w:val="indexpagenumberchecked"/>
        </w:rPr>
        <w:t>47</w:t>
      </w:r>
      <w:r w:rsidR="00DC6AA6" w:rsidRPr="00230826">
        <w:rPr>
          <w:rStyle w:val="indexpagenumbercomma"/>
        </w:rPr>
        <w:t xml:space="preserve">, </w:t>
      </w:r>
      <w:r w:rsidR="00DC6AA6" w:rsidRPr="00230826">
        <w:rPr>
          <w:rStyle w:val="indexpagenumberchecked"/>
        </w:rPr>
        <w:t>83</w:t>
      </w:r>
      <w:r w:rsidR="00DC6AA6" w:rsidRPr="00230826">
        <w:rPr>
          <w:rStyle w:val="indexpagenumbercomma"/>
        </w:rPr>
        <w:t xml:space="preserve">, </w:t>
      </w:r>
      <w:r w:rsidR="00DC6AA6" w:rsidRPr="00230826">
        <w:rPr>
          <w:rStyle w:val="indexpagenumberchecked"/>
        </w:rPr>
        <w:t>113</w:t>
      </w:r>
      <w:r w:rsidR="00DC6AA6" w:rsidRPr="00230826">
        <w:rPr>
          <w:rStyle w:val="indexpagenumbercomma"/>
        </w:rPr>
        <w:t xml:space="preserve">, </w:t>
      </w:r>
      <w:r w:rsidR="00DC6AA6" w:rsidRPr="00230826">
        <w:rPr>
          <w:rStyle w:val="indexpagenumberchecked"/>
        </w:rPr>
        <w:t>393</w:t>
      </w:r>
      <w:r w:rsidR="009A6AE1">
        <w:t xml:space="preserve">, </w:t>
      </w:r>
      <w:r w:rsidR="00DC6AA6" w:rsidRPr="00230826">
        <w:rPr>
          <w:rStyle w:val="indexRefchap"/>
        </w:rPr>
        <w:t>1:</w:t>
      </w:r>
      <w:r w:rsidR="00DC6AA6" w:rsidRPr="00230826">
        <w:rPr>
          <w:rStyle w:val="indexRefpar"/>
        </w:rPr>
        <w:t>114</w:t>
      </w:r>
      <w:r w:rsidR="009A6AE1">
        <w:t xml:space="preserve">, </w:t>
      </w:r>
      <w:r w:rsidR="00DC6AA6" w:rsidRPr="00230826">
        <w:rPr>
          <w:rStyle w:val="indexRefchap"/>
        </w:rPr>
        <w:t>4:</w:t>
      </w:r>
      <w:r w:rsidR="00DC6AA6" w:rsidRPr="00230826">
        <w:rPr>
          <w:rStyle w:val="indexRefpar"/>
        </w:rPr>
        <w:t>103</w:t>
      </w:r>
      <w:r w:rsidR="009A6AE1">
        <w:t xml:space="preserve">, </w:t>
      </w:r>
      <w:r w:rsidR="00DC6AA6" w:rsidRPr="00230826">
        <w:rPr>
          <w:rStyle w:val="indexRefchap"/>
        </w:rPr>
        <w:t>7:</w:t>
      </w:r>
      <w:r w:rsidR="00DC6AA6" w:rsidRPr="00230826">
        <w:rPr>
          <w:rStyle w:val="indexRefpar"/>
        </w:rPr>
        <w:t>8</w:t>
      </w:r>
      <w:r w:rsidR="009A6AE1">
        <w:t xml:space="preserve">, </w:t>
      </w:r>
      <w:r w:rsidR="00DC6AA6" w:rsidRPr="00230826">
        <w:rPr>
          <w:rStyle w:val="indexRefchap"/>
        </w:rPr>
        <w:t>34:</w:t>
      </w:r>
      <w:r w:rsidR="00DC6AA6" w:rsidRPr="00230826">
        <w:rPr>
          <w:rStyle w:val="indexRefpar"/>
        </w:rPr>
        <w:t>70</w:t>
      </w:r>
    </w:p>
    <w:p w14:paraId="672E55AD" w14:textId="77777777" w:rsidR="00C57E99" w:rsidRPr="002B1019" w:rsidRDefault="00C57E99" w:rsidP="002F1AA3">
      <w:pPr>
        <w:pStyle w:val="Index-1"/>
      </w:pPr>
      <w:r w:rsidRPr="002B1019">
        <w:t>Gardens, at World Centre</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367</w:t>
      </w:r>
      <w:r w:rsidR="002F1AA3">
        <w:t xml:space="preserve">, </w:t>
      </w:r>
      <w:r w:rsidR="00DC6AA6" w:rsidRPr="00230826">
        <w:rPr>
          <w:rStyle w:val="indexRefchap"/>
        </w:rPr>
        <w:t>15:</w:t>
      </w:r>
      <w:r w:rsidR="00DC6AA6" w:rsidRPr="00230826">
        <w:rPr>
          <w:rStyle w:val="indexRefpar"/>
        </w:rPr>
        <w:t>49</w:t>
      </w:r>
      <w:r w:rsidR="002F1AA3">
        <w:t xml:space="preserve">, </w:t>
      </w:r>
      <w:r w:rsidR="00DC6AA6" w:rsidRPr="00230826">
        <w:rPr>
          <w:rStyle w:val="indexRefchap"/>
        </w:rPr>
        <w:t>29:</w:t>
      </w:r>
      <w:r w:rsidR="00DC6AA6" w:rsidRPr="00230826">
        <w:rPr>
          <w:rStyle w:val="indexRefpar"/>
        </w:rPr>
        <w:t>12</w:t>
      </w:r>
      <w:r w:rsidR="002F1AA3">
        <w:t xml:space="preserve">, </w:t>
      </w:r>
      <w:r w:rsidR="00DC6AA6" w:rsidRPr="00230826">
        <w:rPr>
          <w:rStyle w:val="indexRefchap"/>
        </w:rPr>
        <w:t>29:</w:t>
      </w:r>
      <w:r w:rsidR="00DC6AA6" w:rsidRPr="00230826">
        <w:rPr>
          <w:rStyle w:val="indexRefpar"/>
        </w:rPr>
        <w:t>27–29</w:t>
      </w:r>
      <w:r w:rsidR="002F1AA3">
        <w:t xml:space="preserve">, </w:t>
      </w:r>
      <w:r w:rsidR="00DC6AA6" w:rsidRPr="00230826">
        <w:rPr>
          <w:rStyle w:val="indexRefchap"/>
        </w:rPr>
        <w:t>29:</w:t>
      </w:r>
      <w:r w:rsidR="00DC6AA6" w:rsidRPr="00230826">
        <w:rPr>
          <w:rStyle w:val="indexRefpar"/>
        </w:rPr>
        <w:t>40–41</w:t>
      </w:r>
      <w:r w:rsidR="002F1AA3">
        <w:t xml:space="preserve">, </w:t>
      </w:r>
      <w:r w:rsidR="00DC6AA6" w:rsidRPr="00230826">
        <w:rPr>
          <w:rStyle w:val="indexRefchap"/>
        </w:rPr>
        <w:t>32:</w:t>
      </w:r>
      <w:r w:rsidR="00DC6AA6" w:rsidRPr="00230826">
        <w:rPr>
          <w:rStyle w:val="indexRefpar"/>
        </w:rPr>
        <w:t>91</w:t>
      </w:r>
    </w:p>
    <w:p w14:paraId="7799BC7A" w14:textId="77777777" w:rsidR="00C57E99" w:rsidRDefault="00C57E99" w:rsidP="0036640A">
      <w:pPr>
        <w:pStyle w:val="Index-1"/>
      </w:pPr>
      <w:r w:rsidRPr="00F4154B">
        <w:rPr>
          <w:highlight w:val="yellow"/>
        </w:rPr>
        <w:t>Gawhar</w:t>
      </w:r>
      <w:r w:rsidR="00627ED1" w:rsidRPr="00627ED1">
        <w:rPr>
          <w:highlight w:val="yellow"/>
        </w:rPr>
        <w:t xml:space="preserve"> </w:t>
      </w:r>
      <w:r w:rsidRPr="00F4154B">
        <w:rPr>
          <w:highlight w:val="yellow"/>
        </w:rPr>
        <w:t>ánum</w:t>
      </w:r>
      <w:r w:rsidRPr="002B1019">
        <w:t xml:space="preserve">, third wife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117</w:t>
      </w:r>
      <w:r w:rsidRPr="006E548C">
        <w:rPr>
          <w:rStyle w:val="indexpagenumbercontinued"/>
        </w:rPr>
        <w:t>–18</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796089">
        <w:t xml:space="preserve">, </w:t>
      </w:r>
      <w:r w:rsidR="00DC6AA6" w:rsidRPr="00230826">
        <w:rPr>
          <w:rStyle w:val="indexRefchap"/>
        </w:rPr>
        <w:t>7:</w:t>
      </w:r>
      <w:r w:rsidR="00DC6AA6" w:rsidRPr="00230826">
        <w:rPr>
          <w:rStyle w:val="indexRefpar"/>
        </w:rPr>
        <w:t>27</w:t>
      </w:r>
      <w:r w:rsidR="0036640A">
        <w:t xml:space="preserve">, </w:t>
      </w:r>
      <w:r w:rsidR="00DC6AA6" w:rsidRPr="00230826">
        <w:rPr>
          <w:rStyle w:val="indexRefchap"/>
        </w:rPr>
        <w:t>32:</w:t>
      </w:r>
      <w:r w:rsidR="00DC6AA6" w:rsidRPr="00230826">
        <w:rPr>
          <w:rStyle w:val="indexRefpar"/>
        </w:rPr>
        <w:t>80</w:t>
      </w:r>
      <w:r w:rsidR="0036640A">
        <w:t xml:space="preserve">, </w:t>
      </w:r>
      <w:r w:rsidR="00DC6AA6" w:rsidRPr="00230826">
        <w:rPr>
          <w:rStyle w:val="indexRefchap"/>
        </w:rPr>
        <w:t>32:</w:t>
      </w:r>
      <w:r w:rsidR="00DC6AA6" w:rsidRPr="00230826">
        <w:rPr>
          <w:rStyle w:val="indexRefpar"/>
        </w:rPr>
        <w:t>82</w:t>
      </w:r>
    </w:p>
    <w:p w14:paraId="5FE088C2" w14:textId="77777777" w:rsidR="00C57E99" w:rsidRPr="002B1019" w:rsidRDefault="00C57E99" w:rsidP="00796089">
      <w:pPr>
        <w:pStyle w:val="Index-1"/>
      </w:pPr>
      <w:r w:rsidRPr="002B1019">
        <w:t>Generosity</w:t>
      </w:r>
      <w:r w:rsidR="00DC6AA6" w:rsidRPr="00230826">
        <w:rPr>
          <w:rStyle w:val="indexpagenumbercomma"/>
        </w:rPr>
        <w:t xml:space="preserve">, </w:t>
      </w:r>
      <w:r w:rsidR="00DC6AA6" w:rsidRPr="00230826">
        <w:rPr>
          <w:rStyle w:val="indexpagenumberchecked"/>
        </w:rPr>
        <w:t>25</w:t>
      </w:r>
      <w:r w:rsidR="00796089">
        <w:t xml:space="preserve">, </w:t>
      </w:r>
      <w:r w:rsidR="00DC6AA6" w:rsidRPr="00230826">
        <w:rPr>
          <w:rStyle w:val="indexRefchap"/>
        </w:rPr>
        <w:t>pr:</w:t>
      </w:r>
      <w:r w:rsidR="00DC6AA6" w:rsidRPr="00230826">
        <w:rPr>
          <w:rStyle w:val="indexRefpar"/>
        </w:rPr>
        <w:t>98</w:t>
      </w:r>
    </w:p>
    <w:p w14:paraId="43EB5ECE" w14:textId="77777777" w:rsidR="00C57E99" w:rsidRDefault="00C57E99" w:rsidP="00796089">
      <w:pPr>
        <w:pStyle w:val="Index-1"/>
      </w:pPr>
      <w:r w:rsidRPr="002B1019">
        <w:t>Germany</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293</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347</w:t>
      </w:r>
      <w:r w:rsidR="00796089">
        <w:t xml:space="preserve">, </w:t>
      </w:r>
      <w:r w:rsidR="00DC6AA6" w:rsidRPr="00230826">
        <w:rPr>
          <w:rStyle w:val="indexRefchap"/>
        </w:rPr>
        <w:t>21:</w:t>
      </w:r>
      <w:r w:rsidR="00DC6AA6" w:rsidRPr="00230826">
        <w:rPr>
          <w:rStyle w:val="indexRefpar"/>
        </w:rPr>
        <w:t>21</w:t>
      </w:r>
      <w:r w:rsidR="00796089">
        <w:t xml:space="preserve">, </w:t>
      </w:r>
      <w:r w:rsidR="00DC6AA6" w:rsidRPr="00230826">
        <w:rPr>
          <w:rStyle w:val="indexRefchap"/>
        </w:rPr>
        <w:t>26:</w:t>
      </w:r>
      <w:r w:rsidR="00DC6AA6" w:rsidRPr="00230826">
        <w:rPr>
          <w:rStyle w:val="indexRefpar"/>
        </w:rPr>
        <w:t>4</w:t>
      </w:r>
      <w:r w:rsidR="00796089">
        <w:t xml:space="preserve">, </w:t>
      </w:r>
      <w:r w:rsidR="00DC6AA6" w:rsidRPr="00230826">
        <w:rPr>
          <w:rStyle w:val="indexRefchap"/>
        </w:rPr>
        <w:t>28:</w:t>
      </w:r>
      <w:r w:rsidR="00DC6AA6" w:rsidRPr="00230826">
        <w:rPr>
          <w:rStyle w:val="indexRefpar"/>
        </w:rPr>
        <w:t>7</w:t>
      </w:r>
      <w:r w:rsidR="00796089">
        <w:t xml:space="preserve">, </w:t>
      </w:r>
      <w:r w:rsidR="00DC6AA6" w:rsidRPr="00230826">
        <w:rPr>
          <w:rStyle w:val="indexRefchap"/>
        </w:rPr>
        <w:t>31:</w:t>
      </w:r>
      <w:r w:rsidR="00DC6AA6" w:rsidRPr="00230826">
        <w:rPr>
          <w:rStyle w:val="indexRefpar"/>
        </w:rPr>
        <w:t>21</w:t>
      </w:r>
    </w:p>
    <w:p w14:paraId="37A0E6FE" w14:textId="77777777" w:rsidR="00C57E99" w:rsidRPr="002B1019" w:rsidRDefault="00C57E99" w:rsidP="00796089">
      <w:pPr>
        <w:pStyle w:val="Index-1"/>
      </w:pPr>
      <w:r w:rsidRPr="000C7039">
        <w:rPr>
          <w:highlight w:val="yellow"/>
        </w:rPr>
        <w:t>adír-i-umm</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157</w:t>
      </w:r>
      <w:r w:rsidR="00796089">
        <w:t xml:space="preserve">, </w:t>
      </w:r>
      <w:r w:rsidR="00DC6AA6" w:rsidRPr="00230826">
        <w:rPr>
          <w:rStyle w:val="indexRefchap"/>
        </w:rPr>
        <w:t>6:</w:t>
      </w:r>
      <w:r w:rsidR="00DC6AA6" w:rsidRPr="00230826">
        <w:rPr>
          <w:rStyle w:val="indexRefpar"/>
        </w:rPr>
        <w:t>3</w:t>
      </w:r>
      <w:r w:rsidR="00796089">
        <w:t xml:space="preserve">, </w:t>
      </w:r>
      <w:r w:rsidR="00DC6AA6" w:rsidRPr="00230826">
        <w:rPr>
          <w:rStyle w:val="indexRefchap"/>
        </w:rPr>
        <w:t>12:</w:t>
      </w:r>
      <w:r w:rsidR="00DC6AA6" w:rsidRPr="00230826">
        <w:rPr>
          <w:rStyle w:val="indexRefpar"/>
        </w:rPr>
        <w:t>9</w:t>
      </w:r>
    </w:p>
    <w:p w14:paraId="32CA762A" w14:textId="77777777" w:rsidR="00C57E99" w:rsidRPr="00DC6038" w:rsidRDefault="00C57E99" w:rsidP="00C57E99">
      <w:pPr>
        <w:pStyle w:val="Index-1"/>
      </w:pPr>
      <w:r w:rsidRPr="000C7039">
        <w:rPr>
          <w:highlight w:val="yellow"/>
        </w:rPr>
        <w:t>uṣn</w:t>
      </w:r>
      <w:r w:rsidR="00627ED1" w:rsidRPr="00627ED1">
        <w:rPr>
          <w:highlight w:val="yellow"/>
        </w:rPr>
        <w:t>-i-</w:t>
      </w:r>
      <w:r w:rsidRPr="000C7039">
        <w:rPr>
          <w:highlight w:val="yellow"/>
        </w:rPr>
        <w:t>Akbar</w:t>
      </w:r>
      <w:r w:rsidRPr="002B1019">
        <w:t xml:space="preserve">,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 xml:space="preserve">, </w:t>
      </w:r>
      <w:r w:rsidRPr="000C7039">
        <w:rPr>
          <w:highlight w:val="yellow"/>
        </w:rPr>
        <w:t>Mírzá</w:t>
      </w:r>
    </w:p>
    <w:p w14:paraId="1C240592" w14:textId="77777777" w:rsidR="00C57E99" w:rsidRPr="002B1019" w:rsidRDefault="00C57E99" w:rsidP="00796089">
      <w:pPr>
        <w:pStyle w:val="Index-1"/>
      </w:pPr>
      <w:r w:rsidRPr="002B1019">
        <w:t>Gibson, Amoz</w:t>
      </w:r>
      <w:r w:rsidR="00DC6AA6" w:rsidRPr="00230826">
        <w:rPr>
          <w:rStyle w:val="indexpagenumbercomma"/>
        </w:rPr>
        <w:t xml:space="preserve">, </w:t>
      </w:r>
      <w:r w:rsidR="00DC6AA6" w:rsidRPr="00230826">
        <w:rPr>
          <w:rStyle w:val="indexpagenumberchecked"/>
        </w:rPr>
        <w:t>393</w:t>
      </w:r>
      <w:r w:rsidR="00796089">
        <w:t xml:space="preserve">, </w:t>
      </w:r>
      <w:r w:rsidR="00DC6AA6" w:rsidRPr="00230826">
        <w:rPr>
          <w:rStyle w:val="indexRefchap"/>
        </w:rPr>
        <w:t>34:</w:t>
      </w:r>
      <w:r w:rsidR="00DC6AA6" w:rsidRPr="00230826">
        <w:rPr>
          <w:rStyle w:val="indexRefpar"/>
        </w:rPr>
        <w:t>71</w:t>
      </w:r>
    </w:p>
    <w:p w14:paraId="2CF6837D" w14:textId="77777777" w:rsidR="00C57E99" w:rsidRDefault="00C57E99" w:rsidP="00796089">
      <w:pPr>
        <w:pStyle w:val="Index-1"/>
      </w:pPr>
      <w:r w:rsidRPr="002B1019">
        <w:rPr>
          <w:rStyle w:val="BookTitle"/>
        </w:rPr>
        <w:t xml:space="preserve">Gleanings from the Writings of </w:t>
      </w:r>
      <w:r w:rsidRPr="000C7039">
        <w:rPr>
          <w:rStyle w:val="BookTitle"/>
          <w:highlight w:val="yellow"/>
        </w:rPr>
        <w:t>Bahá</w:t>
      </w:r>
      <w:r>
        <w:rPr>
          <w:rStyle w:val="BookTitle"/>
          <w:highlight w:val="yellow"/>
        </w:rPr>
        <w:t>’</w:t>
      </w:r>
      <w:r w:rsidRPr="000C7039">
        <w:rPr>
          <w:rStyle w:val="BookTitle"/>
          <w:highlight w:val="yellow"/>
        </w:rPr>
        <w:t>u</w:t>
      </w:r>
      <w:r>
        <w:rPr>
          <w:rStyle w:val="BookTitle"/>
          <w:highlight w:val="yellow"/>
        </w:rPr>
        <w:t>’</w:t>
      </w:r>
      <w:r w:rsidRPr="000C7039">
        <w:rPr>
          <w:rStyle w:val="BookTitle"/>
          <w:highlight w:val="yellow"/>
        </w:rPr>
        <w:t>lláh</w:t>
      </w:r>
      <w:r w:rsidR="00DC6AA6" w:rsidRPr="00230826">
        <w:rPr>
          <w:rStyle w:val="indexpagenumbercomma"/>
        </w:rPr>
        <w:t xml:space="preserve">, </w:t>
      </w:r>
      <w:r w:rsidR="00DC6AA6" w:rsidRPr="00230826">
        <w:rPr>
          <w:rStyle w:val="indexpagenumberchecked"/>
        </w:rPr>
        <w:t>309</w:t>
      </w:r>
      <w:r w:rsidR="00796089">
        <w:t xml:space="preserve">, </w:t>
      </w:r>
      <w:r w:rsidR="00DC6AA6" w:rsidRPr="00230826">
        <w:rPr>
          <w:rStyle w:val="indexRefchap"/>
        </w:rPr>
        <w:t>27:</w:t>
      </w:r>
      <w:r w:rsidR="00DC6AA6" w:rsidRPr="00230826">
        <w:rPr>
          <w:rStyle w:val="indexRefpar"/>
        </w:rPr>
        <w:t>12</w:t>
      </w:r>
    </w:p>
    <w:p w14:paraId="081F16E6" w14:textId="77777777" w:rsidR="00C57E99" w:rsidRPr="002B1019" w:rsidRDefault="00C57E99" w:rsidP="008F0287">
      <w:pPr>
        <w:pStyle w:val="Index-1"/>
      </w:pPr>
      <w:r w:rsidRPr="002B1019">
        <w:t>God</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422</w:t>
      </w:r>
      <w:r w:rsidR="00B076D1">
        <w:t xml:space="preserve">, </w:t>
      </w:r>
      <w:r w:rsidR="00DC6AA6" w:rsidRPr="00230826">
        <w:rPr>
          <w:rStyle w:val="indexRefchap"/>
        </w:rPr>
        <w:t>13:</w:t>
      </w:r>
      <w:r w:rsidR="00DC6AA6" w:rsidRPr="00230826">
        <w:rPr>
          <w:rStyle w:val="indexRefpar"/>
        </w:rPr>
        <w:t>11–12</w:t>
      </w:r>
      <w:r w:rsidR="008F0287">
        <w:t xml:space="preserve">, </w:t>
      </w:r>
      <w:r w:rsidR="00DC6AA6" w:rsidRPr="00230826">
        <w:rPr>
          <w:rStyle w:val="indexRefchap"/>
        </w:rPr>
        <w:t>ap1:</w:t>
      </w:r>
      <w:r w:rsidR="00DC6AA6" w:rsidRPr="00230826">
        <w:rPr>
          <w:rStyle w:val="indexRefchapsub"/>
        </w:rPr>
        <w:t>1:</w:t>
      </w:r>
      <w:r w:rsidR="00DC6AA6" w:rsidRPr="00230826">
        <w:rPr>
          <w:rStyle w:val="indexRefpar"/>
        </w:rPr>
        <w:t>20–1:23</w:t>
      </w:r>
    </w:p>
    <w:p w14:paraId="2BBE29C8" w14:textId="77777777" w:rsidR="00E67803" w:rsidRDefault="00C57E99" w:rsidP="008F0287">
      <w:pPr>
        <w:pStyle w:val="Index-2"/>
      </w:pPr>
      <w:r w:rsidRPr="002B1019">
        <w:t>attributes of</w:t>
      </w:r>
      <w:r w:rsidR="00DC6AA6" w:rsidRPr="00230826">
        <w:rPr>
          <w:rStyle w:val="indexpagenumbercomma"/>
        </w:rPr>
        <w:t xml:space="preserve">, </w:t>
      </w:r>
      <w:r w:rsidR="00DC6AA6" w:rsidRPr="00230826">
        <w:rPr>
          <w:rStyle w:val="indexpagenumberchecked"/>
        </w:rPr>
        <w:t>24</w:t>
      </w:r>
      <w:r w:rsidRPr="006E548C">
        <w:rPr>
          <w:rStyle w:val="indexpagenumbercontinued"/>
        </w:rPr>
        <w:t>–5</w:t>
      </w:r>
      <w:r w:rsidR="00DC6AA6" w:rsidRPr="00230826">
        <w:rPr>
          <w:rStyle w:val="indexpagenumbercomma"/>
        </w:rPr>
        <w:t xml:space="preserve">, </w:t>
      </w:r>
      <w:r w:rsidR="00DC6AA6" w:rsidRPr="00230826">
        <w:rPr>
          <w:rStyle w:val="indexpagenumberchecked"/>
        </w:rPr>
        <w:t>26</w:t>
      </w:r>
      <w:r w:rsidR="008F0287">
        <w:t xml:space="preserve">, </w:t>
      </w:r>
      <w:r w:rsidR="00DC6AA6" w:rsidRPr="00230826">
        <w:rPr>
          <w:rStyle w:val="indexRefchap"/>
        </w:rPr>
        <w:t>pr:</w:t>
      </w:r>
      <w:r w:rsidR="00DC6AA6" w:rsidRPr="00230826">
        <w:rPr>
          <w:rStyle w:val="indexRefpar"/>
        </w:rPr>
        <w:t>97–100</w:t>
      </w:r>
      <w:r w:rsidR="008F0287">
        <w:t xml:space="preserve">, </w:t>
      </w:r>
      <w:r w:rsidR="00DC6AA6" w:rsidRPr="00230826">
        <w:rPr>
          <w:rStyle w:val="indexRefchap"/>
        </w:rPr>
        <w:t>pr:</w:t>
      </w:r>
      <w:r w:rsidR="00DC6AA6" w:rsidRPr="00230826">
        <w:rPr>
          <w:rStyle w:val="indexRefpar"/>
        </w:rPr>
        <w:t>105–106</w:t>
      </w:r>
    </w:p>
    <w:p w14:paraId="3955A849" w14:textId="77777777" w:rsidR="00E67803" w:rsidRDefault="00C57E99" w:rsidP="008F0287">
      <w:pPr>
        <w:pStyle w:val="Index-2"/>
      </w:pPr>
      <w:r w:rsidRPr="002B1019">
        <w:t>barriers between, and man</w:t>
      </w:r>
      <w:r w:rsidR="00DC6AA6" w:rsidRPr="00230826">
        <w:rPr>
          <w:rStyle w:val="indexpagenumbercomma"/>
        </w:rPr>
        <w:t xml:space="preserve">, </w:t>
      </w:r>
      <w:r w:rsidR="00DC6AA6" w:rsidRPr="00230826">
        <w:rPr>
          <w:rStyle w:val="indexpagenumberchecked"/>
        </w:rPr>
        <w:t>20</w:t>
      </w:r>
      <w:r w:rsidRPr="006E548C">
        <w:rPr>
          <w:rStyle w:val="indexpagenumbercontinued"/>
        </w:rPr>
        <w:t>–1</w:t>
      </w:r>
      <w:r w:rsidR="008F0287">
        <w:t xml:space="preserve">, </w:t>
      </w:r>
      <w:r w:rsidR="00DC6AA6" w:rsidRPr="00230826">
        <w:rPr>
          <w:rStyle w:val="indexRefchap"/>
        </w:rPr>
        <w:t>pr:</w:t>
      </w:r>
      <w:r w:rsidR="00DC6AA6" w:rsidRPr="00230826">
        <w:rPr>
          <w:rStyle w:val="indexRefpar"/>
        </w:rPr>
        <w:t>76–80</w:t>
      </w:r>
    </w:p>
    <w:p w14:paraId="2625CF10" w14:textId="77777777" w:rsidR="00E67803" w:rsidRDefault="00C57E99" w:rsidP="008F0287">
      <w:pPr>
        <w:pStyle w:val="Index-2"/>
      </w:pPr>
      <w:r w:rsidRPr="002B1019">
        <w:t>bounty of</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16</w:t>
      </w:r>
      <w:r w:rsidR="008F0287">
        <w:t xml:space="preserve">, </w:t>
      </w:r>
      <w:r w:rsidR="00DC6AA6" w:rsidRPr="00230826">
        <w:rPr>
          <w:rStyle w:val="indexRefchap"/>
        </w:rPr>
        <w:t>pr:</w:t>
      </w:r>
      <w:r w:rsidR="00DC6AA6" w:rsidRPr="00230826">
        <w:rPr>
          <w:rStyle w:val="indexRefpar"/>
        </w:rPr>
        <w:t>48</w:t>
      </w:r>
      <w:r w:rsidR="008F0287">
        <w:t xml:space="preserve">, </w:t>
      </w:r>
      <w:r w:rsidR="00DC6AA6" w:rsidRPr="00230826">
        <w:rPr>
          <w:rStyle w:val="indexRefchap"/>
        </w:rPr>
        <w:t>pr:</w:t>
      </w:r>
      <w:r w:rsidR="00DC6AA6" w:rsidRPr="00230826">
        <w:rPr>
          <w:rStyle w:val="indexRefpar"/>
        </w:rPr>
        <w:t>59</w:t>
      </w:r>
    </w:p>
    <w:p w14:paraId="13856AC9" w14:textId="77777777" w:rsidR="00E67803" w:rsidRDefault="00C57E99" w:rsidP="008F0287">
      <w:pPr>
        <w:pStyle w:val="Index-2"/>
      </w:pPr>
      <w:r w:rsidRPr="002B1019">
        <w:t>Covenant of, with man</w:t>
      </w:r>
      <w:r w:rsidR="00DC6AA6" w:rsidRPr="00230826">
        <w:rPr>
          <w:rStyle w:val="indexpagenumbercomma"/>
        </w:rPr>
        <w:t xml:space="preserve">, </w:t>
      </w:r>
      <w:r w:rsidR="00DC6AA6" w:rsidRPr="00230826">
        <w:rPr>
          <w:rStyle w:val="indexpagenumberchecked"/>
        </w:rPr>
        <w:t>1</w:t>
      </w:r>
      <w:r w:rsidRPr="006E548C">
        <w:rPr>
          <w:rStyle w:val="indexpagenumbercontinued"/>
        </w:rPr>
        <w:t>–2</w:t>
      </w:r>
      <w:r w:rsidR="008F0287">
        <w:t xml:space="preserve">, </w:t>
      </w:r>
      <w:r w:rsidR="00DC6AA6" w:rsidRPr="00230826">
        <w:rPr>
          <w:rStyle w:val="indexRefchap"/>
        </w:rPr>
        <w:t>in:</w:t>
      </w:r>
      <w:r w:rsidR="00DC6AA6" w:rsidRPr="00230826">
        <w:rPr>
          <w:rStyle w:val="indexRefpar"/>
        </w:rPr>
        <w:t>3–7</w:t>
      </w:r>
    </w:p>
    <w:p w14:paraId="005E6FEC" w14:textId="77777777" w:rsidR="00E67803" w:rsidRDefault="00C57E99" w:rsidP="008F0287">
      <w:pPr>
        <w:pStyle w:val="Index-2"/>
      </w:pPr>
      <w:r w:rsidRPr="002B1019">
        <w:t>created man in own image</w:t>
      </w:r>
      <w:r w:rsidR="00DC6AA6" w:rsidRPr="00230826">
        <w:rPr>
          <w:rStyle w:val="indexpagenumbercomma"/>
        </w:rPr>
        <w:t xml:space="preserve">, </w:t>
      </w:r>
      <w:r w:rsidR="00DC6AA6" w:rsidRPr="00230826">
        <w:rPr>
          <w:rStyle w:val="indexpagenumberchecked"/>
        </w:rPr>
        <w:t>1</w:t>
      </w:r>
      <w:r w:rsidR="008F0287">
        <w:t xml:space="preserve">, </w:t>
      </w:r>
      <w:r w:rsidR="00DC6AA6" w:rsidRPr="00230826">
        <w:rPr>
          <w:rStyle w:val="indexRefchap"/>
        </w:rPr>
        <w:t>in:</w:t>
      </w:r>
      <w:r w:rsidR="00DC6AA6" w:rsidRPr="00230826">
        <w:rPr>
          <w:rStyle w:val="indexRefpar"/>
        </w:rPr>
        <w:t>2</w:t>
      </w:r>
    </w:p>
    <w:p w14:paraId="41F86E7A" w14:textId="77777777" w:rsidR="00E67803" w:rsidRDefault="00C57E99">
      <w:pPr>
        <w:pStyle w:val="Index-2"/>
      </w:pPr>
      <w:r w:rsidRPr="002B1019">
        <w:t xml:space="preserve">Day of, </w:t>
      </w:r>
      <w:r w:rsidRPr="00971E46">
        <w:rPr>
          <w:rStyle w:val="indexverweis"/>
        </w:rPr>
        <w:t>see</w:t>
      </w:r>
      <w:r w:rsidRPr="002B1019">
        <w:t xml:space="preserve"> Day of God</w:t>
      </w:r>
    </w:p>
    <w:p w14:paraId="72B30B92" w14:textId="77777777" w:rsidR="00E67803" w:rsidRDefault="00C57E99" w:rsidP="008F0287">
      <w:pPr>
        <w:pStyle w:val="Index-2"/>
      </w:pPr>
      <w:r w:rsidRPr="002B1019">
        <w:t>Essence of</w:t>
      </w:r>
      <w:r w:rsidR="00DC6AA6" w:rsidRPr="00230826">
        <w:rPr>
          <w:rStyle w:val="indexpagenumbercomma"/>
        </w:rPr>
        <w:t xml:space="preserve">, </w:t>
      </w:r>
      <w:r w:rsidR="00DC6AA6" w:rsidRPr="00230826">
        <w:rPr>
          <w:rStyle w:val="indexpagenumberchecked"/>
        </w:rPr>
        <w:t>20n</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38</w:t>
      </w:r>
      <w:r w:rsidR="008F0287">
        <w:t xml:space="preserve">, </w:t>
      </w:r>
      <w:r w:rsidR="00DC6AA6" w:rsidRPr="00230826">
        <w:rPr>
          <w:rStyle w:val="indexRefchap"/>
        </w:rPr>
        <w:t>pr:</w:t>
      </w:r>
      <w:r w:rsidR="00DC6AA6" w:rsidRPr="00230826">
        <w:rPr>
          <w:rStyle w:val="indexRefpar"/>
        </w:rPr>
        <w:t>76</w:t>
      </w:r>
      <w:r w:rsidR="008F0287">
        <w:rPr>
          <w:rStyle w:val="indexRefpar"/>
        </w:rPr>
        <w:t>n</w:t>
      </w:r>
      <w:r w:rsidR="008F0287">
        <w:t xml:space="preserve">, </w:t>
      </w:r>
      <w:r w:rsidR="00DC6AA6" w:rsidRPr="00230826">
        <w:rPr>
          <w:rStyle w:val="indexRefchap"/>
        </w:rPr>
        <w:t>pr:</w:t>
      </w:r>
      <w:r w:rsidR="00DC6AA6" w:rsidRPr="00230826">
        <w:rPr>
          <w:rStyle w:val="indexRefpar"/>
        </w:rPr>
        <w:t>97</w:t>
      </w:r>
      <w:r w:rsidR="008F0287">
        <w:t xml:space="preserve">, </w:t>
      </w:r>
      <w:r w:rsidR="00DC6AA6" w:rsidRPr="00230826">
        <w:rPr>
          <w:rStyle w:val="indexRefchap"/>
        </w:rPr>
        <w:t>1:</w:t>
      </w:r>
      <w:r w:rsidR="00DC6AA6" w:rsidRPr="00230826">
        <w:rPr>
          <w:rStyle w:val="indexRefpar"/>
        </w:rPr>
        <w:t>29–36</w:t>
      </w:r>
    </w:p>
    <w:p w14:paraId="59CFD2AE" w14:textId="77777777" w:rsidR="00E67803" w:rsidRDefault="00C57E99" w:rsidP="00685087">
      <w:pPr>
        <w:pStyle w:val="Index-3"/>
      </w:pPr>
      <w:r w:rsidRPr="002B1019">
        <w:t xml:space="preserve">station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not to be confused with</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52</w:t>
      </w:r>
      <w:r w:rsidR="008F0287">
        <w:t xml:space="preserve">, </w:t>
      </w:r>
      <w:r w:rsidR="00DC6AA6" w:rsidRPr="00230826">
        <w:rPr>
          <w:rStyle w:val="indexRefchap"/>
        </w:rPr>
        <w:t>1:</w:t>
      </w:r>
      <w:r w:rsidR="00DC6AA6" w:rsidRPr="00230826">
        <w:rPr>
          <w:rStyle w:val="indexRefpar"/>
        </w:rPr>
        <w:t>63–64</w:t>
      </w:r>
      <w:r w:rsidR="00685087">
        <w:t xml:space="preserve">, </w:t>
      </w:r>
      <w:r w:rsidR="00DC6AA6" w:rsidRPr="00230826">
        <w:rPr>
          <w:rStyle w:val="indexRefchap"/>
        </w:rPr>
        <w:t>2:</w:t>
      </w:r>
      <w:r w:rsidR="00DC6AA6" w:rsidRPr="00230826">
        <w:rPr>
          <w:rStyle w:val="indexRefpar"/>
        </w:rPr>
        <w:t>3</w:t>
      </w:r>
    </w:p>
    <w:p w14:paraId="14D233C2" w14:textId="77777777" w:rsidR="00E67803" w:rsidRDefault="00C57E99" w:rsidP="00685087">
      <w:pPr>
        <w:pStyle w:val="Index-3"/>
      </w:pPr>
      <w:r w:rsidRPr="002B1019">
        <w:t>unknowable</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44</w:t>
      </w:r>
      <w:r w:rsidR="00685087">
        <w:t xml:space="preserve">, </w:t>
      </w:r>
      <w:r w:rsidR="00DC6AA6" w:rsidRPr="00230826">
        <w:rPr>
          <w:rStyle w:val="indexRefchap"/>
        </w:rPr>
        <w:t>1:</w:t>
      </w:r>
      <w:r w:rsidR="00DC6AA6" w:rsidRPr="00230826">
        <w:rPr>
          <w:rStyle w:val="indexRefpar"/>
        </w:rPr>
        <w:t>29–34</w:t>
      </w:r>
      <w:r w:rsidR="00685087">
        <w:t xml:space="preserve">, </w:t>
      </w:r>
      <w:r w:rsidR="00DC6AA6" w:rsidRPr="00230826">
        <w:rPr>
          <w:rStyle w:val="indexRefchap"/>
        </w:rPr>
        <w:t>1:</w:t>
      </w:r>
      <w:r w:rsidR="00DC6AA6" w:rsidRPr="00230826">
        <w:rPr>
          <w:rStyle w:val="indexRefpar"/>
        </w:rPr>
        <w:t>63–64</w:t>
      </w:r>
      <w:r w:rsidR="00685087">
        <w:t xml:space="preserve">, </w:t>
      </w:r>
      <w:r w:rsidR="00DC6AA6" w:rsidRPr="00230826">
        <w:rPr>
          <w:rStyle w:val="indexRefchap"/>
        </w:rPr>
        <w:t>1:</w:t>
      </w:r>
      <w:r w:rsidR="00DC6AA6" w:rsidRPr="00230826">
        <w:rPr>
          <w:rStyle w:val="indexRefpar"/>
        </w:rPr>
        <w:t>80</w:t>
      </w:r>
    </w:p>
    <w:p w14:paraId="5F184515" w14:textId="77777777" w:rsidR="00E67803" w:rsidRDefault="00C57E99" w:rsidP="00685087">
      <w:pPr>
        <w:pStyle w:val="Index-2"/>
      </w:pPr>
      <w:r w:rsidRPr="002B1019">
        <w:t>exalted above attributes</w:t>
      </w:r>
      <w:r w:rsidR="00DC6AA6" w:rsidRPr="00230826">
        <w:rPr>
          <w:rStyle w:val="indexpagenumbercomma"/>
        </w:rPr>
        <w:t xml:space="preserve">, </w:t>
      </w:r>
      <w:r w:rsidR="00DC6AA6" w:rsidRPr="00230826">
        <w:rPr>
          <w:rStyle w:val="indexpagenumberchecked"/>
        </w:rPr>
        <w:t>24</w:t>
      </w:r>
      <w:r w:rsidRPr="006E548C">
        <w:rPr>
          <w:rStyle w:val="indexpagenumbercontinued"/>
        </w:rPr>
        <w:t>–5</w:t>
      </w:r>
      <w:r w:rsidR="00685087">
        <w:t xml:space="preserve">, </w:t>
      </w:r>
      <w:r w:rsidR="00DC6AA6" w:rsidRPr="00230826">
        <w:rPr>
          <w:rStyle w:val="indexRefchap"/>
        </w:rPr>
        <w:t>pr:</w:t>
      </w:r>
      <w:r w:rsidR="00DC6AA6" w:rsidRPr="00230826">
        <w:rPr>
          <w:rStyle w:val="indexRefpar"/>
        </w:rPr>
        <w:t>97</w:t>
      </w:r>
    </w:p>
    <w:p w14:paraId="411F2BE4" w14:textId="77777777" w:rsidR="00E67803" w:rsidRDefault="00C57E99" w:rsidP="00685087">
      <w:pPr>
        <w:pStyle w:val="Index-2"/>
      </w:pPr>
      <w:r w:rsidRPr="002B1019">
        <w:t>gifts of</w:t>
      </w:r>
      <w:r w:rsidR="00DC6AA6" w:rsidRPr="00230826">
        <w:rPr>
          <w:rStyle w:val="indexpagenumbercomma"/>
        </w:rPr>
        <w:t xml:space="preserve">, </w:t>
      </w:r>
      <w:r w:rsidR="00DC6AA6" w:rsidRPr="00230826">
        <w:rPr>
          <w:rStyle w:val="indexpagenumberchecked"/>
        </w:rPr>
        <w:t>295</w:t>
      </w:r>
      <w:r w:rsidR="00685087">
        <w:t xml:space="preserve">, </w:t>
      </w:r>
      <w:r w:rsidR="00DC6AA6" w:rsidRPr="00230826">
        <w:rPr>
          <w:rStyle w:val="indexRefchap"/>
        </w:rPr>
        <w:t>26:</w:t>
      </w:r>
      <w:r w:rsidR="00DC6AA6" w:rsidRPr="00230826">
        <w:rPr>
          <w:rStyle w:val="indexRefpar"/>
        </w:rPr>
        <w:t>12</w:t>
      </w:r>
    </w:p>
    <w:p w14:paraId="63E3ADEE" w14:textId="77777777" w:rsidR="00E67803" w:rsidRDefault="00C57E99" w:rsidP="00685087">
      <w:pPr>
        <w:pStyle w:val="Index-2"/>
      </w:pPr>
      <w:r w:rsidRPr="002B1019">
        <w:t>Kingdom of, on earth</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321</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376</w:t>
      </w:r>
      <w:r w:rsidR="00685087">
        <w:t xml:space="preserve">, </w:t>
      </w:r>
      <w:r w:rsidR="00DC6AA6" w:rsidRPr="00230826">
        <w:rPr>
          <w:rStyle w:val="indexRefchap"/>
        </w:rPr>
        <w:t>24:</w:t>
      </w:r>
      <w:r w:rsidR="00DC6AA6" w:rsidRPr="00230826">
        <w:rPr>
          <w:rStyle w:val="indexRefpar"/>
        </w:rPr>
        <w:t>10</w:t>
      </w:r>
      <w:r w:rsidR="00685087">
        <w:t xml:space="preserve">, </w:t>
      </w:r>
      <w:r w:rsidR="00DC6AA6" w:rsidRPr="00230826">
        <w:rPr>
          <w:rStyle w:val="indexRefchap"/>
        </w:rPr>
        <w:t>28:</w:t>
      </w:r>
      <w:r w:rsidR="00DC6AA6" w:rsidRPr="00230826">
        <w:rPr>
          <w:rStyle w:val="indexRefpar"/>
        </w:rPr>
        <w:t>22</w:t>
      </w:r>
      <w:r w:rsidR="00685087">
        <w:t xml:space="preserve">, </w:t>
      </w:r>
      <w:r w:rsidR="00DC6AA6" w:rsidRPr="00230826">
        <w:rPr>
          <w:rStyle w:val="indexRefchap"/>
        </w:rPr>
        <w:t>29:</w:t>
      </w:r>
      <w:r w:rsidR="00DC6AA6" w:rsidRPr="00230826">
        <w:rPr>
          <w:rStyle w:val="indexRefpar"/>
        </w:rPr>
        <w:t>24</w:t>
      </w:r>
      <w:r w:rsidR="00685087">
        <w:t xml:space="preserve">, </w:t>
      </w:r>
      <w:r w:rsidR="00DC6AA6" w:rsidRPr="00230826">
        <w:rPr>
          <w:rStyle w:val="indexRefchap"/>
        </w:rPr>
        <w:t>33:</w:t>
      </w:r>
      <w:r w:rsidR="00DC6AA6" w:rsidRPr="00230826">
        <w:rPr>
          <w:rStyle w:val="indexRefpar"/>
        </w:rPr>
        <w:t>25</w:t>
      </w:r>
    </w:p>
    <w:p w14:paraId="30947714" w14:textId="77777777" w:rsidR="00E67803" w:rsidRDefault="00C57E99" w:rsidP="00A65251">
      <w:pPr>
        <w:pStyle w:val="Index-2"/>
      </w:pPr>
      <w:r w:rsidRPr="002B1019">
        <w:t>knowledge of</w:t>
      </w:r>
      <w:r w:rsidR="00DC6AA6" w:rsidRPr="00230826">
        <w:rPr>
          <w:rStyle w:val="indexpagenumbercomma"/>
        </w:rPr>
        <w:t xml:space="preserve">, </w:t>
      </w:r>
      <w:r w:rsidR="00DC6AA6" w:rsidRPr="00230826">
        <w:rPr>
          <w:rStyle w:val="indexpagenumberchecked"/>
        </w:rPr>
        <w:t>21</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26</w:t>
      </w:r>
      <w:r w:rsidR="00685087">
        <w:t xml:space="preserve">, </w:t>
      </w:r>
      <w:r w:rsidR="00DC6AA6" w:rsidRPr="00230826">
        <w:rPr>
          <w:rStyle w:val="indexRefchap"/>
        </w:rPr>
        <w:t>pr:</w:t>
      </w:r>
      <w:r w:rsidR="00DC6AA6" w:rsidRPr="00230826">
        <w:rPr>
          <w:rStyle w:val="indexRefpar"/>
        </w:rPr>
        <w:t>80</w:t>
      </w:r>
      <w:r w:rsidR="00A65251">
        <w:t xml:space="preserve">, </w:t>
      </w:r>
      <w:r w:rsidR="00DC6AA6" w:rsidRPr="00230826">
        <w:rPr>
          <w:rStyle w:val="indexRefchap"/>
        </w:rPr>
        <w:t>pr:</w:t>
      </w:r>
      <w:r w:rsidR="00DC6AA6" w:rsidRPr="00230826">
        <w:rPr>
          <w:rStyle w:val="indexRefpar"/>
        </w:rPr>
        <w:t>94</w:t>
      </w:r>
      <w:r w:rsidR="00A65251">
        <w:t xml:space="preserve">, </w:t>
      </w:r>
      <w:r w:rsidR="00DC6AA6" w:rsidRPr="00230826">
        <w:rPr>
          <w:rStyle w:val="indexRefchap"/>
        </w:rPr>
        <w:t>pr:</w:t>
      </w:r>
      <w:r w:rsidR="00DC6AA6" w:rsidRPr="00230826">
        <w:rPr>
          <w:rStyle w:val="indexRefpar"/>
        </w:rPr>
        <w:t>106</w:t>
      </w:r>
    </w:p>
    <w:p w14:paraId="4AA8F828" w14:textId="77777777" w:rsidR="00E67803" w:rsidRDefault="00C57E99" w:rsidP="007A1CDB">
      <w:pPr>
        <w:pStyle w:val="Index-2"/>
      </w:pPr>
      <w:r w:rsidRPr="002B1019">
        <w:t>love of</w:t>
      </w:r>
      <w:r w:rsidR="00DC6AA6" w:rsidRPr="00230826">
        <w:rPr>
          <w:rStyle w:val="indexpagenumbercomma"/>
        </w:rPr>
        <w:t xml:space="preserve">, </w:t>
      </w:r>
      <w:r w:rsidR="00DC6AA6" w:rsidRPr="00230826">
        <w:rPr>
          <w:rStyle w:val="indexpagenumberchecked"/>
        </w:rPr>
        <w:t>262</w:t>
      </w:r>
      <w:r w:rsidR="00A65251">
        <w:t xml:space="preserve">, </w:t>
      </w:r>
      <w:r w:rsidR="00DC6AA6" w:rsidRPr="00230826">
        <w:rPr>
          <w:rStyle w:val="indexRefchap"/>
        </w:rPr>
        <w:t>23:</w:t>
      </w:r>
      <w:r w:rsidR="00DC6AA6" w:rsidRPr="00230826">
        <w:rPr>
          <w:rStyle w:val="indexRefpar"/>
        </w:rPr>
        <w:t>7–</w:t>
      </w:r>
      <w:r w:rsidR="007A1CDB">
        <w:rPr>
          <w:rStyle w:val="indexRefpar"/>
        </w:rPr>
        <w:t>12</w:t>
      </w:r>
    </w:p>
    <w:p w14:paraId="4F44F1B8" w14:textId="77777777" w:rsidR="00E67803" w:rsidRDefault="00C57E99" w:rsidP="00A65251">
      <w:pPr>
        <w:pStyle w:val="Index-2"/>
      </w:pPr>
      <w:r w:rsidRPr="002B1019">
        <w:t>man</w:t>
      </w:r>
      <w:r w:rsidR="00627ED1" w:rsidRPr="00627ED1">
        <w:t>’</w:t>
      </w:r>
      <w:r w:rsidRPr="002B1019">
        <w:t>s response to</w:t>
      </w:r>
      <w:r w:rsidR="00DC6AA6" w:rsidRPr="00230826">
        <w:rPr>
          <w:rStyle w:val="indexpagenumbercomma"/>
        </w:rPr>
        <w:t xml:space="preserve">, </w:t>
      </w:r>
      <w:r w:rsidR="00DC6AA6" w:rsidRPr="00230826">
        <w:rPr>
          <w:rStyle w:val="indexpagenumberchecked"/>
        </w:rPr>
        <w:t>1</w:t>
      </w:r>
      <w:r w:rsidR="00A65251">
        <w:t xml:space="preserve">, </w:t>
      </w:r>
      <w:r w:rsidR="00DC6AA6" w:rsidRPr="00230826">
        <w:rPr>
          <w:rStyle w:val="indexRefchap"/>
        </w:rPr>
        <w:t>in:</w:t>
      </w:r>
      <w:r w:rsidR="00DC6AA6" w:rsidRPr="00230826">
        <w:rPr>
          <w:rStyle w:val="indexRefpar"/>
        </w:rPr>
        <w:t>3</w:t>
      </w:r>
    </w:p>
    <w:p w14:paraId="22F9FBDC" w14:textId="77777777" w:rsidR="00E67803" w:rsidRDefault="00C57E99">
      <w:pPr>
        <w:pStyle w:val="Index-2"/>
      </w:pPr>
      <w:r w:rsidRPr="002B1019">
        <w:t xml:space="preserve">Messengers of, </w:t>
      </w:r>
      <w:r w:rsidRPr="00971E46">
        <w:rPr>
          <w:rStyle w:val="indexverweis"/>
        </w:rPr>
        <w:t>see</w:t>
      </w:r>
      <w:r w:rsidRPr="002B1019">
        <w:t xml:space="preserve"> Manifestations</w:t>
      </w:r>
    </w:p>
    <w:p w14:paraId="6B3FDC7E" w14:textId="77777777" w:rsidR="00E67803" w:rsidRDefault="00C57E99" w:rsidP="00A65251">
      <w:pPr>
        <w:pStyle w:val="Index-2"/>
      </w:pPr>
      <w:r w:rsidRPr="002B1019">
        <w:t>partnership with</w:t>
      </w:r>
      <w:r w:rsidR="00DC6AA6" w:rsidRPr="00230826">
        <w:rPr>
          <w:rStyle w:val="indexpagenumbercomma"/>
        </w:rPr>
        <w:t xml:space="preserve">, </w:t>
      </w:r>
      <w:r w:rsidR="00DC6AA6" w:rsidRPr="00230826">
        <w:rPr>
          <w:rStyle w:val="indexpagenumberchecked"/>
        </w:rPr>
        <w:t>173</w:t>
      </w:r>
      <w:r w:rsidR="00A65251">
        <w:t xml:space="preserve">, </w:t>
      </w:r>
      <w:r w:rsidR="00DC6AA6" w:rsidRPr="00230826">
        <w:rPr>
          <w:rStyle w:val="indexRefchap"/>
        </w:rPr>
        <w:t>14:</w:t>
      </w:r>
      <w:r w:rsidR="00DC6AA6" w:rsidRPr="00230826">
        <w:rPr>
          <w:rStyle w:val="indexRefpar"/>
        </w:rPr>
        <w:t>11</w:t>
      </w:r>
    </w:p>
    <w:p w14:paraId="0BFAC91C" w14:textId="77777777" w:rsidR="00E67803" w:rsidRDefault="00C57E99" w:rsidP="00A65251">
      <w:pPr>
        <w:pStyle w:val="Index-2"/>
      </w:pPr>
      <w:r w:rsidRPr="002B1019">
        <w:t>provides for man</w:t>
      </w:r>
      <w:r w:rsidR="00627ED1" w:rsidRPr="00627ED1">
        <w:t>’</w:t>
      </w:r>
      <w:r w:rsidRPr="002B1019">
        <w:t>s well-being</w:t>
      </w:r>
      <w:r w:rsidR="00DC6AA6" w:rsidRPr="00230826">
        <w:rPr>
          <w:rStyle w:val="indexpagenumbercomma"/>
        </w:rPr>
        <w:t xml:space="preserve">, </w:t>
      </w:r>
      <w:r w:rsidR="00DC6AA6" w:rsidRPr="00230826">
        <w:rPr>
          <w:rStyle w:val="indexpagenumberchecked"/>
        </w:rPr>
        <w:t>2</w:t>
      </w:r>
      <w:r w:rsidRPr="006E548C">
        <w:rPr>
          <w:rStyle w:val="indexpagenumbercontinued"/>
        </w:rPr>
        <w:t>–3</w:t>
      </w:r>
      <w:r w:rsidR="00A65251">
        <w:t xml:space="preserve">, </w:t>
      </w:r>
      <w:r w:rsidR="00DC6AA6" w:rsidRPr="00230826">
        <w:rPr>
          <w:rStyle w:val="indexRefchap"/>
        </w:rPr>
        <w:t>in:</w:t>
      </w:r>
      <w:r w:rsidR="00DC6AA6" w:rsidRPr="00230826">
        <w:rPr>
          <w:rStyle w:val="indexRefpar"/>
        </w:rPr>
        <w:t>4–11</w:t>
      </w:r>
    </w:p>
    <w:p w14:paraId="2F01EA0D" w14:textId="77777777" w:rsidR="00E67803" w:rsidRDefault="00C57E99" w:rsidP="00A65251">
      <w:pPr>
        <w:pStyle w:val="Index-2"/>
      </w:pPr>
      <w:r w:rsidRPr="002B1019">
        <w:t>purpose of man is to know</w:t>
      </w:r>
      <w:r w:rsidR="00DC6AA6" w:rsidRPr="00230826">
        <w:rPr>
          <w:rStyle w:val="indexpagenumbercomma"/>
        </w:rPr>
        <w:t xml:space="preserve">, </w:t>
      </w:r>
      <w:r w:rsidR="00DC6AA6" w:rsidRPr="00230826">
        <w:rPr>
          <w:rStyle w:val="indexpagenumberchecked"/>
        </w:rPr>
        <w:t>24</w:t>
      </w:r>
      <w:r w:rsidR="00A65251">
        <w:t xml:space="preserve">, </w:t>
      </w:r>
      <w:r w:rsidR="00DC6AA6" w:rsidRPr="00230826">
        <w:rPr>
          <w:rStyle w:val="indexRefchap"/>
        </w:rPr>
        <w:t>pr:</w:t>
      </w:r>
      <w:r w:rsidR="00DC6AA6" w:rsidRPr="00230826">
        <w:rPr>
          <w:rStyle w:val="indexRefpar"/>
        </w:rPr>
        <w:t>94</w:t>
      </w:r>
    </w:p>
    <w:p w14:paraId="777CB502" w14:textId="77777777" w:rsidR="00E67803" w:rsidRDefault="00C57E99" w:rsidP="00A65251">
      <w:pPr>
        <w:pStyle w:val="Index-2"/>
      </w:pPr>
      <w:r w:rsidRPr="002B1019">
        <w:t>Reality of</w:t>
      </w:r>
      <w:r w:rsidR="00DC6AA6" w:rsidRPr="00230826">
        <w:rPr>
          <w:rStyle w:val="indexpagenumbercomma"/>
        </w:rPr>
        <w:t xml:space="preserve">, </w:t>
      </w:r>
      <w:r w:rsidR="00DC6AA6" w:rsidRPr="00230826">
        <w:rPr>
          <w:rStyle w:val="indexpagenumberchecked"/>
        </w:rPr>
        <w:t>20n</w:t>
      </w:r>
      <w:r w:rsidR="00A65251">
        <w:t xml:space="preserve">, </w:t>
      </w:r>
      <w:r w:rsidR="00DC6AA6" w:rsidRPr="00230826">
        <w:rPr>
          <w:rStyle w:val="indexRefchap"/>
        </w:rPr>
        <w:t>pr:</w:t>
      </w:r>
      <w:r w:rsidR="00DC6AA6" w:rsidRPr="00230826">
        <w:rPr>
          <w:rStyle w:val="indexRefpar"/>
        </w:rPr>
        <w:t>76</w:t>
      </w:r>
      <w:r w:rsidR="00A65251">
        <w:rPr>
          <w:rStyle w:val="indexRefpar"/>
        </w:rPr>
        <w:t>n</w:t>
      </w:r>
    </w:p>
    <w:p w14:paraId="06390817" w14:textId="77777777" w:rsidR="00E67803" w:rsidRDefault="00C57E99" w:rsidP="00A65251">
      <w:pPr>
        <w:pStyle w:val="Index-2"/>
      </w:pPr>
      <w:r w:rsidRPr="002B1019">
        <w:t>relationship to man</w:t>
      </w:r>
      <w:r w:rsidR="00DC6AA6" w:rsidRPr="00230826">
        <w:rPr>
          <w:rStyle w:val="indexpagenumbercomma"/>
        </w:rPr>
        <w:t xml:space="preserve">, </w:t>
      </w:r>
      <w:r w:rsidR="00DC6AA6" w:rsidRPr="00230826">
        <w:rPr>
          <w:rStyle w:val="indexpagenumberchecked"/>
        </w:rPr>
        <w:t>1</w:t>
      </w:r>
      <w:r w:rsidRPr="006E548C">
        <w:rPr>
          <w:rStyle w:val="indexpagenumbercontinued"/>
        </w:rPr>
        <w:t>–3</w:t>
      </w:r>
      <w:r w:rsidR="00A65251">
        <w:t xml:space="preserve">, </w:t>
      </w:r>
      <w:r w:rsidR="00DC6AA6" w:rsidRPr="00230826">
        <w:rPr>
          <w:rStyle w:val="indexRefchap"/>
        </w:rPr>
        <w:t>in:</w:t>
      </w:r>
      <w:r w:rsidR="00DC6AA6" w:rsidRPr="00230826">
        <w:rPr>
          <w:rStyle w:val="indexRefpar"/>
        </w:rPr>
        <w:t>4</w:t>
      </w:r>
    </w:p>
    <w:p w14:paraId="54F7FF4B" w14:textId="77777777" w:rsidR="00E67803" w:rsidRDefault="00C57E99" w:rsidP="00A65251">
      <w:pPr>
        <w:pStyle w:val="Index-2"/>
      </w:pPr>
      <w:r w:rsidRPr="002B1019">
        <w:t>soul manifests signs of</w:t>
      </w:r>
      <w:r w:rsidR="00DC6AA6" w:rsidRPr="00230826">
        <w:rPr>
          <w:rStyle w:val="indexpagenumbercomma"/>
        </w:rPr>
        <w:t xml:space="preserve">, </w:t>
      </w:r>
      <w:r w:rsidR="00DC6AA6" w:rsidRPr="00230826">
        <w:rPr>
          <w:rStyle w:val="indexpagenumberchecked"/>
        </w:rPr>
        <w:t>19</w:t>
      </w:r>
      <w:r w:rsidR="00A65251">
        <w:t xml:space="preserve">, </w:t>
      </w:r>
      <w:r w:rsidR="00DC6AA6" w:rsidRPr="00230826">
        <w:rPr>
          <w:rStyle w:val="indexRefchap"/>
        </w:rPr>
        <w:t>pr:</w:t>
      </w:r>
      <w:r w:rsidR="00DC6AA6" w:rsidRPr="00230826">
        <w:rPr>
          <w:rStyle w:val="indexRefpar"/>
        </w:rPr>
        <w:t>75</w:t>
      </w:r>
    </w:p>
    <w:p w14:paraId="4909CF24" w14:textId="77777777" w:rsidR="00E67803" w:rsidRDefault="00C57E99" w:rsidP="00A65251">
      <w:pPr>
        <w:pStyle w:val="Index-2"/>
      </w:pPr>
      <w:r w:rsidRPr="002B1019">
        <w:t>station of</w:t>
      </w:r>
      <w:r w:rsidR="00DC6AA6" w:rsidRPr="00230826">
        <w:rPr>
          <w:rStyle w:val="indexpagenumbercomma"/>
        </w:rPr>
        <w:t xml:space="preserve">, </w:t>
      </w:r>
      <w:r w:rsidR="00DC6AA6" w:rsidRPr="00230826">
        <w:rPr>
          <w:rStyle w:val="indexpagenumberchecked"/>
        </w:rPr>
        <w:t>103</w:t>
      </w:r>
      <w:r w:rsidR="00A65251">
        <w:t xml:space="preserve">, </w:t>
      </w:r>
      <w:r w:rsidR="00DC6AA6" w:rsidRPr="00230826">
        <w:rPr>
          <w:rStyle w:val="indexRefchap"/>
        </w:rPr>
        <w:t>6:</w:t>
      </w:r>
      <w:r w:rsidR="00DC6AA6" w:rsidRPr="00230826">
        <w:rPr>
          <w:rStyle w:val="indexRefpar"/>
        </w:rPr>
        <w:t>21</w:t>
      </w:r>
    </w:p>
    <w:p w14:paraId="185C6B54" w14:textId="77777777" w:rsidR="00E67803" w:rsidRDefault="00C57E99" w:rsidP="00A65251">
      <w:pPr>
        <w:pStyle w:val="Index-2"/>
      </w:pPr>
      <w:r w:rsidRPr="002B1019">
        <w:t>will of</w:t>
      </w:r>
      <w:r w:rsidR="00DC6AA6" w:rsidRPr="00230826">
        <w:rPr>
          <w:rStyle w:val="indexpagenumbercomma"/>
        </w:rPr>
        <w:t xml:space="preserve">, </w:t>
      </w:r>
      <w:r w:rsidR="00DC6AA6" w:rsidRPr="00230826">
        <w:rPr>
          <w:rStyle w:val="indexpagenumberchecked"/>
        </w:rPr>
        <w:t>3</w:t>
      </w:r>
      <w:r w:rsidR="00A65251">
        <w:t xml:space="preserve">, </w:t>
      </w:r>
      <w:r w:rsidR="00DC6AA6" w:rsidRPr="00230826">
        <w:rPr>
          <w:rStyle w:val="indexRefchap"/>
        </w:rPr>
        <w:t>in:</w:t>
      </w:r>
      <w:r w:rsidR="00DC6AA6" w:rsidRPr="00230826">
        <w:rPr>
          <w:rStyle w:val="indexRefpar"/>
        </w:rPr>
        <w:t>12</w:t>
      </w:r>
    </w:p>
    <w:p w14:paraId="2C8E216D" w14:textId="77777777" w:rsidR="00E67803" w:rsidRDefault="00C57E99" w:rsidP="00A65251">
      <w:pPr>
        <w:pStyle w:val="Index-2"/>
      </w:pPr>
      <w:r w:rsidRPr="002B1019">
        <w:t>Word of</w:t>
      </w:r>
      <w:r w:rsidR="00DC6AA6" w:rsidRPr="00230826">
        <w:rPr>
          <w:rStyle w:val="indexpagenumbercomma"/>
        </w:rPr>
        <w:t xml:space="preserve">, </w:t>
      </w:r>
      <w:r w:rsidR="00DC6AA6" w:rsidRPr="00230826">
        <w:rPr>
          <w:rStyle w:val="indexpagenumberchecked"/>
        </w:rPr>
        <w:t>18</w:t>
      </w:r>
      <w:r w:rsidR="00A65251">
        <w:t xml:space="preserve">, </w:t>
      </w:r>
      <w:r w:rsidR="00DC6AA6" w:rsidRPr="00230826">
        <w:rPr>
          <w:rStyle w:val="indexRefchap"/>
        </w:rPr>
        <w:t>pr:</w:t>
      </w:r>
      <w:r w:rsidR="00DC6AA6" w:rsidRPr="00230826">
        <w:rPr>
          <w:rStyle w:val="indexRefpar"/>
        </w:rPr>
        <w:t>68</w:t>
      </w:r>
    </w:p>
    <w:p w14:paraId="63A51701" w14:textId="77777777" w:rsidR="00E67803" w:rsidRDefault="00C57E99" w:rsidP="00A65251">
      <w:pPr>
        <w:pStyle w:val="Index-3"/>
      </w:pPr>
      <w:r w:rsidRPr="002B1019">
        <w:t>creative power of</w:t>
      </w:r>
      <w:r w:rsidR="00DC6AA6" w:rsidRPr="00230826">
        <w:rPr>
          <w:rStyle w:val="indexpagenumbercomma"/>
        </w:rPr>
        <w:t xml:space="preserve">, </w:t>
      </w:r>
      <w:r w:rsidR="00DC6AA6" w:rsidRPr="00230826">
        <w:rPr>
          <w:rStyle w:val="indexpagenumberchecked"/>
        </w:rPr>
        <w:t>131</w:t>
      </w:r>
      <w:r w:rsidRPr="006E548C">
        <w:rPr>
          <w:rStyle w:val="indexpagenumbercontinued"/>
        </w:rPr>
        <w:t>–2</w:t>
      </w:r>
      <w:r w:rsidR="00A65251">
        <w:t xml:space="preserve">, </w:t>
      </w:r>
      <w:r w:rsidR="00DC6AA6" w:rsidRPr="00230826">
        <w:rPr>
          <w:rStyle w:val="indexRefchap"/>
        </w:rPr>
        <w:t>8:</w:t>
      </w:r>
      <w:r w:rsidR="00DC6AA6" w:rsidRPr="00230826">
        <w:rPr>
          <w:rStyle w:val="indexRefpar"/>
        </w:rPr>
        <w:t>30–32</w:t>
      </w:r>
    </w:p>
    <w:p w14:paraId="4F707B59" w14:textId="77777777" w:rsidR="00E67803" w:rsidRDefault="00C57E99" w:rsidP="00A65251">
      <w:pPr>
        <w:pStyle w:val="Index-3"/>
      </w:pPr>
      <w:r w:rsidRPr="002B1019">
        <w:t>interpretation of</w:t>
      </w:r>
      <w:r w:rsidR="00DC6AA6" w:rsidRPr="00230826">
        <w:rPr>
          <w:rStyle w:val="indexpagenumbercomma"/>
        </w:rPr>
        <w:t xml:space="preserve">, </w:t>
      </w:r>
      <w:r w:rsidR="00DC6AA6" w:rsidRPr="00230826">
        <w:rPr>
          <w:rStyle w:val="indexpagenumberchecked"/>
        </w:rPr>
        <w:t>100</w:t>
      </w:r>
      <w:r w:rsidRPr="006E548C">
        <w:rPr>
          <w:rStyle w:val="indexpagenumbercontinued"/>
        </w:rPr>
        <w:t>–1</w:t>
      </w:r>
      <w:r w:rsidR="00A65251">
        <w:t xml:space="preserve">, </w:t>
      </w:r>
      <w:r w:rsidR="00DC6AA6" w:rsidRPr="00230826">
        <w:rPr>
          <w:rStyle w:val="indexRefchap"/>
        </w:rPr>
        <w:t>6:</w:t>
      </w:r>
      <w:r w:rsidR="00DC6AA6" w:rsidRPr="00230826">
        <w:rPr>
          <w:rStyle w:val="indexRefpar"/>
        </w:rPr>
        <w:t>9–11</w:t>
      </w:r>
    </w:p>
    <w:p w14:paraId="2938D415" w14:textId="77777777" w:rsidR="00C57E99" w:rsidRPr="002B1019" w:rsidRDefault="00C57E99" w:rsidP="0036640A">
      <w:pPr>
        <w:pStyle w:val="Index-1"/>
      </w:pPr>
      <w:r w:rsidRPr="002B1019">
        <w:rPr>
          <w:rStyle w:val="BookTitle"/>
        </w:rPr>
        <w:t>God Passes By</w:t>
      </w:r>
      <w:r w:rsidR="00DC6AA6" w:rsidRPr="00230826">
        <w:rPr>
          <w:rStyle w:val="indexpagenumbercomma"/>
        </w:rPr>
        <w:t xml:space="preserve">, </w:t>
      </w:r>
      <w:r w:rsidR="00DC6AA6" w:rsidRPr="00230826">
        <w:rPr>
          <w:rStyle w:val="indexpagenumberchecked"/>
        </w:rPr>
        <w:t>308</w:t>
      </w:r>
      <w:r w:rsidRPr="006E548C">
        <w:rPr>
          <w:rStyle w:val="indexpagenumbercontinued"/>
        </w:rPr>
        <w:t>–9</w:t>
      </w:r>
      <w:r w:rsidR="00DC6AA6" w:rsidRPr="00230826">
        <w:rPr>
          <w:rStyle w:val="indexpagenumbercomma"/>
        </w:rPr>
        <w:t xml:space="preserve">, </w:t>
      </w:r>
      <w:r w:rsidR="00DC6AA6" w:rsidRPr="00230826">
        <w:rPr>
          <w:rStyle w:val="indexpagenumberchecked"/>
        </w:rPr>
        <w:t>361</w:t>
      </w:r>
      <w:r w:rsidR="0036640A">
        <w:t xml:space="preserve">, </w:t>
      </w:r>
      <w:r w:rsidR="00DC6AA6" w:rsidRPr="00230826">
        <w:rPr>
          <w:rStyle w:val="indexRefchap"/>
        </w:rPr>
        <w:t>27:</w:t>
      </w:r>
      <w:r w:rsidR="00DC6AA6" w:rsidRPr="00230826">
        <w:rPr>
          <w:rStyle w:val="indexRefpar"/>
        </w:rPr>
        <w:t>8–10</w:t>
      </w:r>
      <w:r w:rsidR="0036640A">
        <w:t xml:space="preserve">, </w:t>
      </w:r>
      <w:r w:rsidR="00DC6AA6" w:rsidRPr="00230826">
        <w:rPr>
          <w:rStyle w:val="indexRefchap"/>
        </w:rPr>
        <w:t>32:</w:t>
      </w:r>
      <w:r w:rsidR="00DC6AA6" w:rsidRPr="00230826">
        <w:rPr>
          <w:rStyle w:val="indexRefpar"/>
        </w:rPr>
        <w:t>59</w:t>
      </w:r>
    </w:p>
    <w:p w14:paraId="042CFFCD" w14:textId="77777777" w:rsidR="00E67803" w:rsidRDefault="00C57E99" w:rsidP="00A65251">
      <w:pPr>
        <w:pStyle w:val="Index-2"/>
      </w:pPr>
      <w:r w:rsidRPr="002B1019">
        <w:t>quotations from</w:t>
      </w:r>
      <w:r w:rsidR="00DC6AA6" w:rsidRPr="00230826">
        <w:rPr>
          <w:rStyle w:val="indexpagenumbercomma"/>
        </w:rPr>
        <w:t xml:space="preserve">, </w:t>
      </w:r>
      <w:r w:rsidR="00DC6AA6" w:rsidRPr="00230826">
        <w:rPr>
          <w:rStyle w:val="indexpagenumberchecked"/>
        </w:rPr>
        <w:t>31</w:t>
      </w:r>
      <w:r w:rsidR="00DC6AA6" w:rsidRPr="00230826">
        <w:rPr>
          <w:rStyle w:val="indexpagenumbercomma"/>
        </w:rPr>
        <w:t xml:space="preserve">, </w:t>
      </w:r>
      <w:r w:rsidR="00DC6AA6" w:rsidRPr="00230826">
        <w:rPr>
          <w:rStyle w:val="indexpagenumberchecked"/>
        </w:rPr>
        <w:t>437</w:t>
      </w:r>
      <w:r w:rsidR="00A65251">
        <w:t xml:space="preserve">, </w:t>
      </w:r>
      <w:r w:rsidR="00DC6AA6" w:rsidRPr="00230826">
        <w:rPr>
          <w:rStyle w:val="indexRefchap"/>
        </w:rPr>
        <w:t>1:</w:t>
      </w:r>
      <w:r w:rsidR="00DC6AA6" w:rsidRPr="00230826">
        <w:rPr>
          <w:rStyle w:val="indexRefpar"/>
        </w:rPr>
        <w:t>2</w:t>
      </w:r>
      <w:r w:rsidR="00A65251">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4D5E0A9A" w14:textId="77777777" w:rsidR="000D25AF" w:rsidRDefault="00C57E99">
      <w:pPr>
        <w:pStyle w:val="Index-1"/>
      </w:pPr>
      <w:r w:rsidRPr="002B1019">
        <w:t>Golden Age</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303</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373</w:t>
      </w:r>
      <w:r w:rsidR="00DC6AA6" w:rsidRPr="00230826">
        <w:rPr>
          <w:rStyle w:val="indexpagenumbercomma"/>
        </w:rPr>
        <w:t xml:space="preserve">, </w:t>
      </w:r>
      <w:r w:rsidR="00DC6AA6" w:rsidRPr="00230826">
        <w:rPr>
          <w:rStyle w:val="indexpagenumberchecked"/>
        </w:rPr>
        <w:t>414</w:t>
      </w:r>
      <w:r w:rsidR="0056637D">
        <w:t xml:space="preserve">, </w:t>
      </w:r>
      <w:r w:rsidR="00DC6AA6" w:rsidRPr="00230826">
        <w:rPr>
          <w:rStyle w:val="indexRefchap"/>
        </w:rPr>
        <w:t>24:</w:t>
      </w:r>
      <w:r w:rsidR="00DC6AA6" w:rsidRPr="00230826">
        <w:rPr>
          <w:rStyle w:val="indexRefpar"/>
        </w:rPr>
        <w:t>10</w:t>
      </w:r>
      <w:r w:rsidR="0056637D">
        <w:t xml:space="preserve">, </w:t>
      </w:r>
      <w:r w:rsidR="00DC6AA6" w:rsidRPr="00230826">
        <w:rPr>
          <w:rStyle w:val="indexRefchap"/>
        </w:rPr>
        <w:t>26:</w:t>
      </w:r>
      <w:r w:rsidR="00DC6AA6" w:rsidRPr="00230826">
        <w:rPr>
          <w:rStyle w:val="indexRefpar"/>
        </w:rPr>
        <w:t>38</w:t>
      </w:r>
      <w:r w:rsidR="0056637D">
        <w:t xml:space="preserve">, </w:t>
      </w:r>
      <w:r w:rsidR="00DC6AA6" w:rsidRPr="00230826">
        <w:rPr>
          <w:rStyle w:val="indexRefchap"/>
        </w:rPr>
        <w:t>29:</w:t>
      </w:r>
      <w:r w:rsidR="00DC6AA6" w:rsidRPr="00230826">
        <w:rPr>
          <w:rStyle w:val="indexRefpar"/>
        </w:rPr>
        <w:t>24</w:t>
      </w:r>
      <w:r w:rsidR="0056637D">
        <w:t xml:space="preserve">, </w:t>
      </w:r>
      <w:r w:rsidR="00DC6AA6" w:rsidRPr="00230826">
        <w:rPr>
          <w:rStyle w:val="indexRefchap"/>
        </w:rPr>
        <w:t>33:</w:t>
      </w:r>
      <w:r w:rsidR="00DC6AA6" w:rsidRPr="00230826">
        <w:rPr>
          <w:rStyle w:val="indexRefpar"/>
        </w:rPr>
        <w:t>10</w:t>
      </w:r>
      <w:r w:rsidR="0056637D">
        <w:t xml:space="preserve">, </w:t>
      </w:r>
      <w:r w:rsidR="00DC6AA6" w:rsidRPr="00230826">
        <w:rPr>
          <w:rStyle w:val="indexRefchap"/>
        </w:rPr>
        <w:t>36:</w:t>
      </w:r>
      <w:r w:rsidR="00DC6AA6" w:rsidRPr="00230826">
        <w:rPr>
          <w:rStyle w:val="indexRefpar"/>
        </w:rPr>
        <w:t>31</w:t>
      </w:r>
    </w:p>
    <w:p w14:paraId="2BC99974" w14:textId="77777777" w:rsidR="000D25AF" w:rsidRDefault="00C57E99">
      <w:pPr>
        <w:pStyle w:val="Index-1"/>
      </w:pPr>
      <w:r w:rsidRPr="002B1019">
        <w:t>Gospels, the</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100</w:t>
      </w:r>
      <w:r w:rsidR="00DC6AA6" w:rsidRPr="00230826">
        <w:rPr>
          <w:rStyle w:val="indexpagenumbercomma"/>
        </w:rPr>
        <w:t xml:space="preserve">, </w:t>
      </w:r>
      <w:r w:rsidR="00DC6AA6" w:rsidRPr="00230826">
        <w:rPr>
          <w:rStyle w:val="indexpagenumberchecked"/>
        </w:rPr>
        <w:t>183</w:t>
      </w:r>
      <w:r w:rsidR="00DC6AA6" w:rsidRPr="00230826">
        <w:rPr>
          <w:rStyle w:val="indexpagenumbercomma"/>
        </w:rPr>
        <w:t xml:space="preserve">, </w:t>
      </w:r>
      <w:r w:rsidR="00DC6AA6" w:rsidRPr="00230826">
        <w:rPr>
          <w:rStyle w:val="indexpagenumberchecked"/>
        </w:rPr>
        <w:t>319</w:t>
      </w:r>
      <w:r w:rsidR="0056637D">
        <w:t xml:space="preserve">, </w:t>
      </w:r>
      <w:r w:rsidR="00DC6AA6" w:rsidRPr="00230826">
        <w:rPr>
          <w:rStyle w:val="indexRefchap"/>
        </w:rPr>
        <w:t>1:</w:t>
      </w:r>
      <w:r w:rsidR="00DC6AA6" w:rsidRPr="00230826">
        <w:rPr>
          <w:rStyle w:val="indexRefpar"/>
        </w:rPr>
        <w:t>28</w:t>
      </w:r>
      <w:r w:rsidR="0056637D">
        <w:t xml:space="preserve">, </w:t>
      </w:r>
      <w:r w:rsidR="00DC6AA6" w:rsidRPr="00230826">
        <w:rPr>
          <w:rStyle w:val="indexRefchap"/>
        </w:rPr>
        <w:t>6:</w:t>
      </w:r>
      <w:r w:rsidR="00DC6AA6" w:rsidRPr="00230826">
        <w:rPr>
          <w:rStyle w:val="indexRefpar"/>
        </w:rPr>
        <w:t>2</w:t>
      </w:r>
      <w:r w:rsidR="0056637D">
        <w:t xml:space="preserve">, </w:t>
      </w:r>
      <w:r w:rsidR="00DC6AA6" w:rsidRPr="00230826">
        <w:rPr>
          <w:rStyle w:val="indexRefchap"/>
        </w:rPr>
        <w:t>6:</w:t>
      </w:r>
      <w:r w:rsidR="00DC6AA6" w:rsidRPr="00230826">
        <w:rPr>
          <w:rStyle w:val="indexRefpar"/>
        </w:rPr>
        <w:t>8</w:t>
      </w:r>
      <w:r w:rsidR="0056637D">
        <w:t xml:space="preserve">, </w:t>
      </w:r>
      <w:r w:rsidR="00DC6AA6" w:rsidRPr="00230826">
        <w:rPr>
          <w:rStyle w:val="indexRefchap"/>
        </w:rPr>
        <w:t>15:</w:t>
      </w:r>
      <w:r w:rsidR="00DC6AA6" w:rsidRPr="00230826">
        <w:rPr>
          <w:rStyle w:val="indexRefpar"/>
        </w:rPr>
        <w:t>8–9</w:t>
      </w:r>
      <w:r w:rsidR="0056637D">
        <w:t xml:space="preserve">, </w:t>
      </w:r>
      <w:r w:rsidR="00DC6AA6" w:rsidRPr="00230826">
        <w:rPr>
          <w:rStyle w:val="indexRefchap"/>
        </w:rPr>
        <w:t>28:</w:t>
      </w:r>
      <w:r w:rsidR="00DC6AA6" w:rsidRPr="00230826">
        <w:rPr>
          <w:rStyle w:val="indexRefpar"/>
        </w:rPr>
        <w:t>19</w:t>
      </w:r>
    </w:p>
    <w:p w14:paraId="7010B301" w14:textId="77777777" w:rsidR="000D25AF" w:rsidRDefault="00C57E99">
      <w:pPr>
        <w:pStyle w:val="Index-1"/>
      </w:pPr>
      <w:r w:rsidRPr="002B1019">
        <w:t>Government</w:t>
      </w:r>
      <w:r w:rsidR="00DC6AA6" w:rsidRPr="00230826">
        <w:rPr>
          <w:rStyle w:val="indexpagenumbercomma"/>
        </w:rPr>
        <w:t xml:space="preserve">, </w:t>
      </w:r>
      <w:r w:rsidR="00DC6AA6" w:rsidRPr="00230826">
        <w:rPr>
          <w:rStyle w:val="indexpagenumberchecked"/>
        </w:rPr>
        <w:t>415</w:t>
      </w:r>
      <w:r w:rsidR="0056637D">
        <w:t xml:space="preserve">, </w:t>
      </w:r>
      <w:r w:rsidR="00DC6AA6" w:rsidRPr="00230826">
        <w:rPr>
          <w:rStyle w:val="indexRefchap"/>
        </w:rPr>
        <w:t>36:</w:t>
      </w:r>
      <w:r w:rsidR="00DC6AA6" w:rsidRPr="00230826">
        <w:rPr>
          <w:rStyle w:val="indexRefpar"/>
        </w:rPr>
        <w:t>35</w:t>
      </w:r>
    </w:p>
    <w:p w14:paraId="4BB03296" w14:textId="77777777" w:rsidR="00E67803" w:rsidRDefault="00C57E99" w:rsidP="002F1A0E">
      <w:pPr>
        <w:pStyle w:val="Index-2"/>
      </w:pPr>
      <w:r w:rsidRPr="002B1019">
        <w:t>obedience to</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419</w:t>
      </w:r>
      <w:r w:rsidR="00DC6AA6" w:rsidRPr="00230826">
        <w:rPr>
          <w:rStyle w:val="indexpagenumbercomma"/>
        </w:rPr>
        <w:t xml:space="preserve">, </w:t>
      </w:r>
      <w:r w:rsidR="00DC6AA6" w:rsidRPr="00230826">
        <w:rPr>
          <w:rStyle w:val="indexpagenumberchecked"/>
        </w:rPr>
        <w:t>423</w:t>
      </w:r>
      <w:r w:rsidR="00A65251">
        <w:t xml:space="preserve">, </w:t>
      </w:r>
      <w:r w:rsidR="00DC6AA6" w:rsidRPr="00230826">
        <w:rPr>
          <w:rStyle w:val="indexRefchap"/>
        </w:rPr>
        <w:t>27:</w:t>
      </w:r>
      <w:r w:rsidR="00DC6AA6" w:rsidRPr="00230826">
        <w:rPr>
          <w:rStyle w:val="indexRefpar"/>
        </w:rPr>
        <w:t>23–24</w:t>
      </w:r>
      <w:r w:rsidR="00A65251">
        <w:t xml:space="preserve">, </w:t>
      </w:r>
      <w:r w:rsidR="00DC6AA6" w:rsidRPr="00230826">
        <w:rPr>
          <w:rStyle w:val="indexRefchap"/>
        </w:rPr>
        <w:t>27:</w:t>
      </w:r>
      <w:r w:rsidR="00DC6AA6" w:rsidRPr="00230826">
        <w:rPr>
          <w:rStyle w:val="indexRefpar"/>
        </w:rPr>
        <w:t>23</w:t>
      </w:r>
      <w:r w:rsidR="002F1A0E">
        <w:t xml:space="preserve">, </w:t>
      </w:r>
      <w:r w:rsidR="00DC6AA6" w:rsidRPr="00230826">
        <w:rPr>
          <w:rStyle w:val="indexRefchap"/>
        </w:rPr>
        <w:t>ap1:</w:t>
      </w:r>
      <w:r w:rsidR="00DC6AA6" w:rsidRPr="00230826">
        <w:rPr>
          <w:rStyle w:val="indexRefchapsub"/>
        </w:rPr>
        <w:t>1:</w:t>
      </w:r>
      <w:r w:rsidR="00DC6AA6" w:rsidRPr="00230826">
        <w:rPr>
          <w:rStyle w:val="indexRefpar"/>
        </w:rPr>
        <w:t>7</w:t>
      </w:r>
      <w:r w:rsidR="002F1A0E">
        <w:t xml:space="preserve">, </w:t>
      </w:r>
      <w:r w:rsidR="00DC6AA6" w:rsidRPr="00230826">
        <w:rPr>
          <w:rStyle w:val="indexRefchap"/>
        </w:rPr>
        <w:t>ap1:</w:t>
      </w:r>
      <w:r w:rsidR="00DC6AA6" w:rsidRPr="00230826">
        <w:rPr>
          <w:rStyle w:val="indexRefchapsub"/>
        </w:rPr>
        <w:t>1:</w:t>
      </w:r>
      <w:r w:rsidR="00DC6AA6" w:rsidRPr="00230826">
        <w:rPr>
          <w:rStyle w:val="indexRefpar"/>
        </w:rPr>
        <w:t>28</w:t>
      </w:r>
    </w:p>
    <w:p w14:paraId="41917CD5" w14:textId="77777777" w:rsidR="00C57E99" w:rsidRPr="002B1019" w:rsidRDefault="00C57E99" w:rsidP="0056637D">
      <w:pPr>
        <w:pStyle w:val="Index-1"/>
      </w:pPr>
      <w:r w:rsidRPr="002B1019">
        <w:t>Grand, Miss</w:t>
      </w:r>
      <w:r w:rsidR="00DC6AA6" w:rsidRPr="00230826">
        <w:rPr>
          <w:rStyle w:val="indexpagenumbercomma"/>
        </w:rPr>
        <w:t xml:space="preserve">, </w:t>
      </w:r>
      <w:r w:rsidR="00DC6AA6" w:rsidRPr="00230826">
        <w:rPr>
          <w:rStyle w:val="indexpagenumberchecked"/>
        </w:rPr>
        <w:t>278</w:t>
      </w:r>
      <w:r w:rsidR="0056637D">
        <w:t xml:space="preserve">, </w:t>
      </w:r>
      <w:r w:rsidR="00DC6AA6" w:rsidRPr="00230826">
        <w:rPr>
          <w:rStyle w:val="indexRefchap"/>
        </w:rPr>
        <w:t>24:</w:t>
      </w:r>
      <w:r w:rsidR="00DC6AA6" w:rsidRPr="00230826">
        <w:rPr>
          <w:rStyle w:val="indexRefpar"/>
        </w:rPr>
        <w:t>24</w:t>
      </w:r>
    </w:p>
    <w:p w14:paraId="056ED724" w14:textId="77777777" w:rsidR="00C57E99" w:rsidRPr="00DC6038" w:rsidRDefault="00C57E99" w:rsidP="00C57E99">
      <w:pPr>
        <w:pStyle w:val="Index-1"/>
      </w:pPr>
      <w:r w:rsidRPr="002B1019">
        <w:t xml:space="preserve">Greater Branch, </w:t>
      </w:r>
      <w:r w:rsidRPr="00971E46">
        <w:rPr>
          <w:rStyle w:val="indexverweis"/>
        </w:rPr>
        <w:t>see</w:t>
      </w:r>
      <w:r w:rsidRPr="002B1019">
        <w:t xml:space="preserve"> </w:t>
      </w:r>
      <w:r w:rsidRPr="000C7039">
        <w:rPr>
          <w:highlight w:val="yellow"/>
        </w:rPr>
        <w:t>Muḥammad</w:t>
      </w:r>
      <w:r w:rsidR="00627ED1" w:rsidRPr="00627ED1">
        <w:rPr>
          <w:highlight w:val="yellow"/>
        </w:rPr>
        <w:t>-</w:t>
      </w:r>
      <w:r w:rsidRPr="000C7039">
        <w:rPr>
          <w:highlight w:val="yellow"/>
        </w:rPr>
        <w:t>ʿAlí</w:t>
      </w:r>
      <w:r w:rsidRPr="002B1019">
        <w:t xml:space="preserve">, </w:t>
      </w:r>
      <w:r w:rsidRPr="000C7039">
        <w:rPr>
          <w:highlight w:val="yellow"/>
        </w:rPr>
        <w:t>Mírzá</w:t>
      </w:r>
    </w:p>
    <w:p w14:paraId="084038CD" w14:textId="77777777" w:rsidR="000D25AF" w:rsidRDefault="00C57E99">
      <w:pPr>
        <w:pStyle w:val="Index-1"/>
      </w:pPr>
      <w:r w:rsidRPr="002B1019">
        <w:t>Greater Covenant</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18</w:t>
      </w:r>
      <w:r w:rsidR="0056637D">
        <w:t xml:space="preserve">, </w:t>
      </w:r>
      <w:r w:rsidR="00DC6AA6" w:rsidRPr="00230826">
        <w:rPr>
          <w:rStyle w:val="indexRefchap"/>
        </w:rPr>
        <w:t>in:</w:t>
      </w:r>
      <w:r w:rsidR="00DC6AA6" w:rsidRPr="00230826">
        <w:rPr>
          <w:rStyle w:val="indexRefpar"/>
        </w:rPr>
        <w:t>21–23</w:t>
      </w:r>
      <w:r w:rsidR="0056637D">
        <w:t xml:space="preserve">, </w:t>
      </w:r>
      <w:r w:rsidR="00DC6AA6" w:rsidRPr="00230826">
        <w:rPr>
          <w:rStyle w:val="indexRefchap"/>
        </w:rPr>
        <w:t>pr:</w:t>
      </w:r>
      <w:r w:rsidR="00DC6AA6" w:rsidRPr="00230826">
        <w:rPr>
          <w:rStyle w:val="indexRefpar"/>
        </w:rPr>
        <w:t>65–66</w:t>
      </w:r>
    </w:p>
    <w:p w14:paraId="22CFD735" w14:textId="77777777" w:rsidR="00C57E99" w:rsidRPr="002B1019" w:rsidRDefault="00C57E99" w:rsidP="0046145F">
      <w:pPr>
        <w:pStyle w:val="Index-1"/>
      </w:pPr>
      <w:r w:rsidRPr="002B1019">
        <w:t>Greatest Holy Leaf (</w:t>
      </w:r>
      <w:r w:rsidRPr="009F2219">
        <w:rPr>
          <w:highlight w:val="yellow"/>
        </w:rPr>
        <w:t>Bahíyyih</w:t>
      </w:r>
      <w:r w:rsidR="00627ED1" w:rsidRPr="00627ED1">
        <w:rPr>
          <w:highlight w:val="yellow"/>
        </w:rPr>
        <w:t xml:space="preserve"> </w:t>
      </w:r>
      <w:r w:rsidRPr="009F2219">
        <w:rPr>
          <w:highlight w:val="yellow"/>
        </w:rPr>
        <w:t>ánum</w:t>
      </w:r>
      <w:r w:rsidRPr="002B1019">
        <w:t>)</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121</w:t>
      </w:r>
      <w:r w:rsidR="00DC6AA6" w:rsidRPr="00230826">
        <w:rPr>
          <w:rStyle w:val="indexpagenumbercomma"/>
        </w:rPr>
        <w:t xml:space="preserve">, </w:t>
      </w:r>
      <w:r w:rsidR="00DC6AA6" w:rsidRPr="00230826">
        <w:rPr>
          <w:rStyle w:val="indexpagenumberchecked"/>
        </w:rPr>
        <w:t>125</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281</w:t>
      </w:r>
      <w:r w:rsidR="00DC6AA6" w:rsidRPr="00230826">
        <w:rPr>
          <w:rStyle w:val="indexpagenumbercomma"/>
        </w:rPr>
        <w:t xml:space="preserve">, </w:t>
      </w:r>
      <w:r w:rsidR="00DC6AA6" w:rsidRPr="00230826">
        <w:rPr>
          <w:rStyle w:val="indexpagenumberchecked"/>
        </w:rPr>
        <w:t>288</w:t>
      </w:r>
      <w:r w:rsidR="00DC6AA6" w:rsidRPr="00230826">
        <w:rPr>
          <w:rStyle w:val="indexpagenumbercomma"/>
        </w:rPr>
        <w:t xml:space="preserve">, </w:t>
      </w:r>
      <w:r w:rsidR="00DC6AA6" w:rsidRPr="00230826">
        <w:rPr>
          <w:rStyle w:val="indexpagenumberchecked"/>
        </w:rPr>
        <w:t>357</w:t>
      </w:r>
      <w:r w:rsidR="002F1A0E">
        <w:t xml:space="preserve">, </w:t>
      </w:r>
      <w:r w:rsidR="00DC6AA6" w:rsidRPr="00230826">
        <w:rPr>
          <w:rStyle w:val="indexRefchap"/>
        </w:rPr>
        <w:t>2:</w:t>
      </w:r>
      <w:r w:rsidR="00DC6AA6" w:rsidRPr="00230826">
        <w:rPr>
          <w:rStyle w:val="indexRefpar"/>
        </w:rPr>
        <w:t>16–18</w:t>
      </w:r>
      <w:r w:rsidR="002F1A0E">
        <w:t xml:space="preserve">, </w:t>
      </w:r>
      <w:r w:rsidR="00DC6AA6" w:rsidRPr="00230826">
        <w:rPr>
          <w:rStyle w:val="indexRefchap"/>
        </w:rPr>
        <w:t>7:</w:t>
      </w:r>
      <w:r w:rsidR="00DC6AA6" w:rsidRPr="00230826">
        <w:rPr>
          <w:rStyle w:val="indexRefpar"/>
        </w:rPr>
        <w:t>25</w:t>
      </w:r>
      <w:r w:rsidR="0046145F">
        <w:t xml:space="preserve">, </w:t>
      </w:r>
      <w:r w:rsidR="00DC6AA6" w:rsidRPr="00230826">
        <w:rPr>
          <w:rStyle w:val="indexRefchap"/>
        </w:rPr>
        <w:t>7:</w:t>
      </w:r>
      <w:r w:rsidR="00DC6AA6" w:rsidRPr="00230826">
        <w:rPr>
          <w:rStyle w:val="indexRefpar"/>
        </w:rPr>
        <w:t>52–64</w:t>
      </w:r>
      <w:r w:rsidR="0046145F">
        <w:t xml:space="preserve">, </w:t>
      </w:r>
      <w:r w:rsidR="00DC6AA6" w:rsidRPr="00230826">
        <w:rPr>
          <w:rStyle w:val="indexRefchap"/>
        </w:rPr>
        <w:t>8:</w:t>
      </w:r>
      <w:r w:rsidR="00DC6AA6" w:rsidRPr="00230826">
        <w:rPr>
          <w:rStyle w:val="indexRefpar"/>
        </w:rPr>
        <w:t>4</w:t>
      </w:r>
      <w:r w:rsidR="0046145F">
        <w:t xml:space="preserve">, </w:t>
      </w:r>
      <w:r w:rsidR="00DC6AA6" w:rsidRPr="00230826">
        <w:rPr>
          <w:rStyle w:val="indexRefchap"/>
        </w:rPr>
        <w:t>24:</w:t>
      </w:r>
      <w:r w:rsidR="00DC6AA6" w:rsidRPr="00230826">
        <w:rPr>
          <w:rStyle w:val="indexRefpar"/>
        </w:rPr>
        <w:t>11</w:t>
      </w:r>
      <w:r w:rsidR="0046145F">
        <w:t xml:space="preserve">, </w:t>
      </w:r>
      <w:r w:rsidR="00DC6AA6" w:rsidRPr="00230826">
        <w:rPr>
          <w:rStyle w:val="indexRefchap"/>
        </w:rPr>
        <w:t>24:</w:t>
      </w:r>
      <w:r w:rsidR="00DC6AA6" w:rsidRPr="00230826">
        <w:rPr>
          <w:rStyle w:val="indexRefpar"/>
        </w:rPr>
        <w:t>20–23</w:t>
      </w:r>
      <w:r w:rsidR="0046145F">
        <w:t xml:space="preserve">, </w:t>
      </w:r>
      <w:r w:rsidR="00DC6AA6" w:rsidRPr="00230826">
        <w:rPr>
          <w:rStyle w:val="indexRefchap"/>
        </w:rPr>
        <w:t>25:</w:t>
      </w:r>
      <w:r w:rsidR="00DC6AA6" w:rsidRPr="00230826">
        <w:rPr>
          <w:rStyle w:val="indexRefpar"/>
        </w:rPr>
        <w:t>6</w:t>
      </w:r>
      <w:r w:rsidR="0046145F">
        <w:t xml:space="preserve">, </w:t>
      </w:r>
      <w:r w:rsidR="00DC6AA6" w:rsidRPr="00230826">
        <w:rPr>
          <w:rStyle w:val="indexRefchap"/>
        </w:rPr>
        <w:t>25:</w:t>
      </w:r>
      <w:r w:rsidR="00DC6AA6" w:rsidRPr="00230826">
        <w:rPr>
          <w:rStyle w:val="indexRefpar"/>
        </w:rPr>
        <w:t>36</w:t>
      </w:r>
      <w:r w:rsidR="0046145F">
        <w:t xml:space="preserve">, </w:t>
      </w:r>
      <w:r w:rsidR="00DC6AA6" w:rsidRPr="00230826">
        <w:rPr>
          <w:rStyle w:val="indexRefchap"/>
        </w:rPr>
        <w:t>32:</w:t>
      </w:r>
      <w:r w:rsidR="00DC6AA6" w:rsidRPr="00230826">
        <w:rPr>
          <w:rStyle w:val="indexRefpar"/>
        </w:rPr>
        <w:t>28–29</w:t>
      </w:r>
    </w:p>
    <w:p w14:paraId="1A7FD1B7" w14:textId="77777777" w:rsidR="00E67803" w:rsidRDefault="00C57E99" w:rsidP="00807EAC">
      <w:pPr>
        <w:pStyle w:val="Index-2"/>
      </w:pPr>
      <w:r w:rsidRPr="002B1019">
        <w:t xml:space="preserve">account of life during </w:t>
      </w:r>
      <w:r w:rsidR="00627ED1" w:rsidRPr="00627ED1">
        <w:rPr>
          <w:highlight w:val="green"/>
        </w:rPr>
        <w:t>Bahá’u’lláh’s</w:t>
      </w:r>
      <w:r w:rsidRPr="002B1019">
        <w:t xml:space="preserve">absence in </w:t>
      </w:r>
      <w:r w:rsidRPr="000C7039">
        <w:rPr>
          <w:highlight w:val="yellow"/>
        </w:rPr>
        <w:t>Kurdistán</w:t>
      </w:r>
      <w:r w:rsidR="00DC6AA6" w:rsidRPr="00230826">
        <w:rPr>
          <w:rStyle w:val="indexpagenumbercomma"/>
        </w:rPr>
        <w:t xml:space="preserve">, </w:t>
      </w:r>
      <w:r w:rsidR="00DC6AA6" w:rsidRPr="00230826">
        <w:rPr>
          <w:rStyle w:val="indexpagenumberchecked"/>
        </w:rPr>
        <w:t>70</w:t>
      </w:r>
      <w:r w:rsidRPr="006E548C">
        <w:rPr>
          <w:rStyle w:val="indexpagenumbercontinued"/>
        </w:rPr>
        <w:t>–1</w:t>
      </w:r>
      <w:r w:rsidR="00807EAC">
        <w:t xml:space="preserve">, </w:t>
      </w:r>
      <w:r w:rsidR="00DC6AA6" w:rsidRPr="00230826">
        <w:rPr>
          <w:rStyle w:val="indexRefchap"/>
        </w:rPr>
        <w:t>4:</w:t>
      </w:r>
      <w:r w:rsidR="00DC6AA6" w:rsidRPr="00230826">
        <w:rPr>
          <w:rStyle w:val="indexRefpar"/>
        </w:rPr>
        <w:t>28–45</w:t>
      </w:r>
    </w:p>
    <w:p w14:paraId="349D1B91" w14:textId="77777777" w:rsidR="00E67803" w:rsidRDefault="00C57E99" w:rsidP="00807EAC">
      <w:pPr>
        <w:pStyle w:val="Index-2"/>
      </w:pPr>
      <w:r w:rsidRPr="002B1019">
        <w:t xml:space="preserve">description of </w:t>
      </w:r>
      <w:r w:rsidRPr="000C7039">
        <w:rPr>
          <w:highlight w:val="yellow"/>
        </w:rPr>
        <w:t>Navváb</w:t>
      </w:r>
      <w:r w:rsidR="00DC6AA6" w:rsidRPr="00230826">
        <w:rPr>
          <w:rStyle w:val="indexpagenumbercomma"/>
        </w:rPr>
        <w:t xml:space="preserve">, </w:t>
      </w:r>
      <w:r w:rsidR="00DC6AA6" w:rsidRPr="00230826">
        <w:rPr>
          <w:rStyle w:val="indexpagenumberchecked"/>
        </w:rPr>
        <w:t>118</w:t>
      </w:r>
      <w:r w:rsidRPr="006E548C">
        <w:rPr>
          <w:rStyle w:val="indexpagenumbercontinued"/>
        </w:rPr>
        <w:t>–19</w:t>
      </w:r>
      <w:r w:rsidR="00807EAC">
        <w:t xml:space="preserve">, </w:t>
      </w:r>
      <w:r w:rsidR="00DC6AA6" w:rsidRPr="00230826">
        <w:rPr>
          <w:rStyle w:val="indexRefchap"/>
        </w:rPr>
        <w:t>7:</w:t>
      </w:r>
      <w:r w:rsidR="00DC6AA6" w:rsidRPr="00230826">
        <w:rPr>
          <w:rStyle w:val="indexRefpar"/>
        </w:rPr>
        <w:t>30–32</w:t>
      </w:r>
    </w:p>
    <w:p w14:paraId="0A376B76" w14:textId="77777777" w:rsidR="00E67803" w:rsidRDefault="00C57E99" w:rsidP="00807EAC">
      <w:pPr>
        <w:pStyle w:val="Index-2"/>
      </w:pPr>
      <w:r w:rsidRPr="002B1019">
        <w:t>detachment of, from earthly possessions</w:t>
      </w:r>
      <w:r w:rsidR="00DC6AA6" w:rsidRPr="00230826">
        <w:rPr>
          <w:rStyle w:val="indexpagenumbercomma"/>
        </w:rPr>
        <w:t xml:space="preserve">, </w:t>
      </w:r>
      <w:r w:rsidR="00DC6AA6" w:rsidRPr="00230826">
        <w:rPr>
          <w:rStyle w:val="indexpagenumberchecked"/>
        </w:rPr>
        <w:t>179</w:t>
      </w:r>
      <w:r w:rsidR="00807EAC">
        <w:t xml:space="preserve">, </w:t>
      </w:r>
      <w:r w:rsidR="00DC6AA6" w:rsidRPr="00230826">
        <w:rPr>
          <w:rStyle w:val="indexRefchap"/>
        </w:rPr>
        <w:t>14:</w:t>
      </w:r>
      <w:r w:rsidR="00DC6AA6" w:rsidRPr="00230826">
        <w:rPr>
          <w:rStyle w:val="indexRefpar"/>
        </w:rPr>
        <w:t>33</w:t>
      </w:r>
    </w:p>
    <w:p w14:paraId="0B2242EC" w14:textId="77777777" w:rsidR="00E67803" w:rsidRDefault="00C57E99" w:rsidP="00807EAC">
      <w:pPr>
        <w:pStyle w:val="Index-2"/>
      </w:pPr>
      <w:r w:rsidRPr="002B1019">
        <w:t xml:space="preserve">directed Faith in absence of </w:t>
      </w:r>
      <w:r w:rsidRPr="000C7039">
        <w:rPr>
          <w:highlight w:val="cyan"/>
        </w:rPr>
        <w:t>Shoghi Effendi</w:t>
      </w:r>
      <w:r w:rsidR="00DC6AA6" w:rsidRPr="00230826">
        <w:rPr>
          <w:rStyle w:val="indexpagenumbercomma"/>
        </w:rPr>
        <w:t xml:space="preserve">, </w:t>
      </w:r>
      <w:r w:rsidR="00DC6AA6" w:rsidRPr="00230826">
        <w:rPr>
          <w:rStyle w:val="indexpagenumberchecked"/>
        </w:rPr>
        <w:t>290</w:t>
      </w:r>
      <w:r w:rsidRPr="006E548C">
        <w:rPr>
          <w:rStyle w:val="indexpagenumbercontinued"/>
        </w:rPr>
        <w:t>–1</w:t>
      </w:r>
      <w:r w:rsidR="00807EAC">
        <w:t xml:space="preserve">, </w:t>
      </w:r>
      <w:r w:rsidR="00DC6AA6" w:rsidRPr="00230826">
        <w:rPr>
          <w:rStyle w:val="indexRefchap"/>
        </w:rPr>
        <w:t>25:</w:t>
      </w:r>
      <w:r w:rsidR="00DC6AA6" w:rsidRPr="00230826">
        <w:rPr>
          <w:rStyle w:val="indexRefpar"/>
        </w:rPr>
        <w:t>47–52</w:t>
      </w:r>
    </w:p>
    <w:p w14:paraId="3C6DFBED" w14:textId="77777777" w:rsidR="00E67803" w:rsidRDefault="00C57E99" w:rsidP="00623E55">
      <w:pPr>
        <w:pStyle w:val="Index-2"/>
      </w:pPr>
      <w:r w:rsidRPr="002B1019">
        <w:t>monument to</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357</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413</w:t>
      </w:r>
      <w:r w:rsidR="00807EAC">
        <w:t xml:space="preserve">, </w:t>
      </w:r>
      <w:r w:rsidR="00DC6AA6" w:rsidRPr="00230826">
        <w:rPr>
          <w:rStyle w:val="indexRefchap"/>
        </w:rPr>
        <w:t>26:</w:t>
      </w:r>
      <w:r w:rsidR="00DC6AA6" w:rsidRPr="00230826">
        <w:rPr>
          <w:rStyle w:val="indexRefpar"/>
        </w:rPr>
        <w:t>21</w:t>
      </w:r>
      <w:r w:rsidR="00807EAC">
        <w:t xml:space="preserve">, </w:t>
      </w:r>
      <w:r w:rsidR="00DC6AA6" w:rsidRPr="00230826">
        <w:rPr>
          <w:rStyle w:val="indexRefchap"/>
        </w:rPr>
        <w:t>29:</w:t>
      </w:r>
      <w:r w:rsidR="00DC6AA6" w:rsidRPr="00230826">
        <w:rPr>
          <w:rStyle w:val="indexRefpar"/>
        </w:rPr>
        <w:t>19</w:t>
      </w:r>
      <w:r w:rsidR="00623E55">
        <w:t xml:space="preserve">, </w:t>
      </w:r>
      <w:r w:rsidR="00DC6AA6" w:rsidRPr="00230826">
        <w:rPr>
          <w:rStyle w:val="indexRefchap"/>
        </w:rPr>
        <w:t>29:</w:t>
      </w:r>
      <w:r w:rsidR="00DC6AA6" w:rsidRPr="00230826">
        <w:rPr>
          <w:rStyle w:val="indexRefpar"/>
        </w:rPr>
        <w:t>23</w:t>
      </w:r>
      <w:r w:rsidR="00623E55">
        <w:t xml:space="preserve">, </w:t>
      </w:r>
      <w:r w:rsidR="00DC6AA6" w:rsidRPr="00230826">
        <w:rPr>
          <w:rStyle w:val="indexRefchap"/>
        </w:rPr>
        <w:t>32:</w:t>
      </w:r>
      <w:r w:rsidR="00DC6AA6" w:rsidRPr="00230826">
        <w:rPr>
          <w:rStyle w:val="indexRefpar"/>
        </w:rPr>
        <w:t>29</w:t>
      </w:r>
      <w:r w:rsidR="00623E55">
        <w:t xml:space="preserve">, </w:t>
      </w:r>
      <w:r w:rsidR="00DC6AA6" w:rsidRPr="00230826">
        <w:rPr>
          <w:rStyle w:val="indexRefchap"/>
        </w:rPr>
        <w:t>32:</w:t>
      </w:r>
      <w:r w:rsidR="00DC6AA6" w:rsidRPr="00230826">
        <w:rPr>
          <w:rStyle w:val="indexRefpar"/>
        </w:rPr>
        <w:t>32</w:t>
      </w:r>
      <w:r w:rsidR="00623E55">
        <w:t xml:space="preserve">, </w:t>
      </w:r>
      <w:r w:rsidR="00DC6AA6" w:rsidRPr="00230826">
        <w:rPr>
          <w:rStyle w:val="indexRefchap"/>
        </w:rPr>
        <w:t>36:</w:t>
      </w:r>
      <w:r w:rsidR="00DC6AA6" w:rsidRPr="00230826">
        <w:rPr>
          <w:rStyle w:val="indexRefpar"/>
        </w:rPr>
        <w:t>27</w:t>
      </w:r>
    </w:p>
    <w:p w14:paraId="626682AB" w14:textId="77777777" w:rsidR="00E67803" w:rsidRDefault="00C57E99" w:rsidP="00623E55">
      <w:pPr>
        <w:pStyle w:val="Index-2"/>
      </w:pPr>
      <w:r w:rsidRPr="002B1019">
        <w:t>passing of</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308</w:t>
      </w:r>
      <w:r w:rsidR="00623E55">
        <w:t xml:space="preserve">, </w:t>
      </w:r>
      <w:r w:rsidR="00DC6AA6" w:rsidRPr="00230826">
        <w:rPr>
          <w:rStyle w:val="indexRefchap"/>
        </w:rPr>
        <w:t>26:</w:t>
      </w:r>
      <w:r w:rsidR="00DC6AA6" w:rsidRPr="00230826">
        <w:rPr>
          <w:rStyle w:val="indexRefpar"/>
        </w:rPr>
        <w:t>44</w:t>
      </w:r>
      <w:r w:rsidR="00623E55">
        <w:t xml:space="preserve">, </w:t>
      </w:r>
      <w:r w:rsidR="00DC6AA6" w:rsidRPr="00230826">
        <w:rPr>
          <w:rStyle w:val="indexRefchap"/>
        </w:rPr>
        <w:t>27:</w:t>
      </w:r>
      <w:r w:rsidR="00DC6AA6" w:rsidRPr="00230826">
        <w:rPr>
          <w:rStyle w:val="indexRefpar"/>
        </w:rPr>
        <w:t>4–6</w:t>
      </w:r>
    </w:p>
    <w:p w14:paraId="11AFD695" w14:textId="77777777" w:rsidR="00E67803" w:rsidRDefault="00C57E99" w:rsidP="00623E55">
      <w:pPr>
        <w:pStyle w:val="Index-2"/>
      </w:pPr>
      <w:r w:rsidRPr="002B1019">
        <w:t xml:space="preserve">relationship with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135</w:t>
      </w:r>
      <w:r w:rsidR="00623E55">
        <w:t xml:space="preserve">, </w:t>
      </w:r>
      <w:r w:rsidR="00DC6AA6" w:rsidRPr="00230826">
        <w:rPr>
          <w:rStyle w:val="indexRefchap"/>
        </w:rPr>
        <w:t>9:</w:t>
      </w:r>
      <w:r w:rsidR="00DC6AA6" w:rsidRPr="00230826">
        <w:rPr>
          <w:rStyle w:val="indexRefpar"/>
        </w:rPr>
        <w:t>2</w:t>
      </w:r>
    </w:p>
    <w:p w14:paraId="21C7BA4B" w14:textId="77777777" w:rsidR="00E67803" w:rsidRDefault="00C57E99" w:rsidP="00623E55">
      <w:pPr>
        <w:pStyle w:val="Index-2"/>
      </w:pPr>
      <w:r w:rsidRPr="002B1019">
        <w:t xml:space="preserve">response to </w:t>
      </w:r>
      <w:r w:rsidRPr="000C7039">
        <w:rPr>
          <w:highlight w:val="yellow"/>
        </w:rPr>
        <w:t>Ávárih</w:t>
      </w:r>
      <w:r w:rsidR="00DC6AA6" w:rsidRPr="00230826">
        <w:rPr>
          <w:rStyle w:val="indexpagenumbercomma"/>
        </w:rPr>
        <w:t xml:space="preserve">, </w:t>
      </w:r>
      <w:r w:rsidR="00DC6AA6" w:rsidRPr="00230826">
        <w:rPr>
          <w:rStyle w:val="indexpagenumberchecked"/>
        </w:rPr>
        <w:t>335</w:t>
      </w:r>
      <w:r w:rsidRPr="006E548C">
        <w:rPr>
          <w:rStyle w:val="indexpagenumbercontinued"/>
        </w:rPr>
        <w:t>–7</w:t>
      </w:r>
      <w:r w:rsidR="00623E55">
        <w:t xml:space="preserve">, </w:t>
      </w:r>
      <w:r w:rsidR="00DC6AA6" w:rsidRPr="00230826">
        <w:rPr>
          <w:rStyle w:val="indexRefchap"/>
        </w:rPr>
        <w:t>30:</w:t>
      </w:r>
      <w:r w:rsidR="00DC6AA6" w:rsidRPr="00230826">
        <w:rPr>
          <w:rStyle w:val="indexRefpar"/>
        </w:rPr>
        <w:t>14</w:t>
      </w:r>
      <w:r w:rsidR="00623E55">
        <w:rPr>
          <w:rStyle w:val="indexRefpar"/>
        </w:rPr>
        <w:t>–20</w:t>
      </w:r>
    </w:p>
    <w:p w14:paraId="06429083" w14:textId="77777777" w:rsidR="00E67803" w:rsidRDefault="00C57E99" w:rsidP="00623E55">
      <w:pPr>
        <w:pStyle w:val="Index-2"/>
      </w:pPr>
      <w:r w:rsidRPr="000C7039">
        <w:rPr>
          <w:highlight w:val="cyan"/>
        </w:rPr>
        <w:t>Shoghi Effendi</w:t>
      </w:r>
      <w:r w:rsidR="00627ED1" w:rsidRPr="00627ED1">
        <w:rPr>
          <w:highlight w:val="cyan"/>
        </w:rPr>
        <w:t>’</w:t>
      </w:r>
      <w:r w:rsidRPr="000C7039">
        <w:rPr>
          <w:highlight w:val="cyan"/>
        </w:rPr>
        <w:t>s</w:t>
      </w:r>
      <w:r w:rsidRPr="002B1019">
        <w:t xml:space="preserve"> account of</w:t>
      </w:r>
      <w:r w:rsidR="00DC6AA6" w:rsidRPr="00230826">
        <w:rPr>
          <w:rStyle w:val="indexpagenumbercomma"/>
        </w:rPr>
        <w:t xml:space="preserve">, </w:t>
      </w:r>
      <w:r w:rsidR="00DC6AA6" w:rsidRPr="00230826">
        <w:rPr>
          <w:rStyle w:val="indexpagenumberchecked"/>
        </w:rPr>
        <w:t>122</w:t>
      </w:r>
      <w:r w:rsidRPr="006E548C">
        <w:rPr>
          <w:rStyle w:val="indexpagenumbercontinued"/>
        </w:rPr>
        <w:t>–3</w:t>
      </w:r>
      <w:r w:rsidR="00623E55">
        <w:t xml:space="preserve">, </w:t>
      </w:r>
      <w:r w:rsidR="00DC6AA6" w:rsidRPr="00230826">
        <w:rPr>
          <w:rStyle w:val="indexRefchap"/>
        </w:rPr>
        <w:t>7:</w:t>
      </w:r>
      <w:r w:rsidR="00DC6AA6" w:rsidRPr="00230826">
        <w:rPr>
          <w:rStyle w:val="indexRefpar"/>
        </w:rPr>
        <w:t>60–64</w:t>
      </w:r>
    </w:p>
    <w:p w14:paraId="42AEAD15" w14:textId="77777777" w:rsidR="00E67803" w:rsidRDefault="00C57E99" w:rsidP="007A1CDB">
      <w:pPr>
        <w:pStyle w:val="Index-2"/>
      </w:pPr>
      <w:r w:rsidRPr="002B1019">
        <w:t xml:space="preserve">support to </w:t>
      </w:r>
      <w:r w:rsidRPr="000C7039">
        <w:rPr>
          <w:highlight w:val="cyan"/>
        </w:rPr>
        <w:t>Shoghi Effendi</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291</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352</w:t>
      </w:r>
      <w:r w:rsidR="00DC6AA6" w:rsidRPr="00230826">
        <w:rPr>
          <w:rStyle w:val="indexpagenumbercomma"/>
        </w:rPr>
        <w:t xml:space="preserve">, </w:t>
      </w:r>
      <w:r w:rsidR="00DC6AA6" w:rsidRPr="00230826">
        <w:rPr>
          <w:rStyle w:val="indexpagenumberchecked"/>
        </w:rPr>
        <w:t>353</w:t>
      </w:r>
      <w:r w:rsidR="00623E55">
        <w:t xml:space="preserve">, </w:t>
      </w:r>
      <w:r w:rsidR="00DC6AA6" w:rsidRPr="00230826">
        <w:rPr>
          <w:rStyle w:val="indexRefchap"/>
        </w:rPr>
        <w:t>25:</w:t>
      </w:r>
      <w:r w:rsidR="00DC6AA6" w:rsidRPr="00230826">
        <w:rPr>
          <w:rStyle w:val="indexRefpar"/>
        </w:rPr>
        <w:t>29</w:t>
      </w:r>
      <w:r w:rsidR="00623E55">
        <w:t xml:space="preserve">, </w:t>
      </w:r>
      <w:r w:rsidR="00DC6AA6" w:rsidRPr="00230826">
        <w:rPr>
          <w:rStyle w:val="indexRefchap"/>
        </w:rPr>
        <w:t>25:</w:t>
      </w:r>
      <w:r w:rsidR="00DC6AA6" w:rsidRPr="00230826">
        <w:rPr>
          <w:rStyle w:val="indexRefpar"/>
        </w:rPr>
        <w:t>52</w:t>
      </w:r>
      <w:r w:rsidR="00623E55">
        <w:t xml:space="preserve">, </w:t>
      </w:r>
      <w:r w:rsidR="00DC6AA6" w:rsidRPr="00230826">
        <w:rPr>
          <w:rStyle w:val="indexRefchap"/>
        </w:rPr>
        <w:t>26:</w:t>
      </w:r>
      <w:r w:rsidR="00DC6AA6" w:rsidRPr="00230826">
        <w:rPr>
          <w:rStyle w:val="indexRefpar"/>
        </w:rPr>
        <w:t>44</w:t>
      </w:r>
      <w:r w:rsidR="007A1CDB">
        <w:t xml:space="preserve">, </w:t>
      </w:r>
      <w:r w:rsidR="00DC6AA6" w:rsidRPr="00230826">
        <w:rPr>
          <w:rStyle w:val="indexRefchap"/>
        </w:rPr>
        <w:t>32:</w:t>
      </w:r>
      <w:r w:rsidR="00DC6AA6" w:rsidRPr="00230826">
        <w:rPr>
          <w:rStyle w:val="indexRefpar"/>
        </w:rPr>
        <w:t>6</w:t>
      </w:r>
      <w:r w:rsidR="007A1CDB">
        <w:t xml:space="preserve">, </w:t>
      </w:r>
      <w:r w:rsidR="00DC6AA6" w:rsidRPr="00230826">
        <w:rPr>
          <w:rStyle w:val="indexRefchap"/>
        </w:rPr>
        <w:t>32:</w:t>
      </w:r>
      <w:r w:rsidR="00DC6AA6" w:rsidRPr="00230826">
        <w:rPr>
          <w:rStyle w:val="indexRefpar"/>
        </w:rPr>
        <w:t>11</w:t>
      </w:r>
    </w:p>
    <w:p w14:paraId="4232E103" w14:textId="77777777" w:rsidR="00E67803" w:rsidRDefault="00C57E99" w:rsidP="007A1CDB">
      <w:pPr>
        <w:pStyle w:val="Index-2"/>
      </w:pPr>
      <w:r w:rsidRPr="002B1019">
        <w:t>Tablets to</w:t>
      </w:r>
      <w:r w:rsidR="00DC6AA6" w:rsidRPr="00230826">
        <w:rPr>
          <w:rStyle w:val="indexpagenumbercomma"/>
        </w:rPr>
        <w:t xml:space="preserve">, </w:t>
      </w:r>
      <w:r w:rsidR="00DC6AA6" w:rsidRPr="00230826">
        <w:rPr>
          <w:rStyle w:val="indexpagenumberchecked"/>
        </w:rPr>
        <w:t>121</w:t>
      </w:r>
      <w:r w:rsidRPr="006E548C">
        <w:rPr>
          <w:rStyle w:val="indexpagenumbercontinued"/>
        </w:rPr>
        <w:t>–2</w:t>
      </w:r>
      <w:r w:rsidR="007A1CDB">
        <w:t xml:space="preserve">, </w:t>
      </w:r>
      <w:r w:rsidR="00DC6AA6" w:rsidRPr="00230826">
        <w:rPr>
          <w:rStyle w:val="indexRefchap"/>
        </w:rPr>
        <w:t>7:</w:t>
      </w:r>
      <w:r w:rsidR="00DC6AA6" w:rsidRPr="00230826">
        <w:rPr>
          <w:rStyle w:val="indexRefpar"/>
        </w:rPr>
        <w:t>53–59</w:t>
      </w:r>
    </w:p>
    <w:p w14:paraId="34EEF686" w14:textId="77777777" w:rsidR="000D25AF" w:rsidRDefault="00C57E99">
      <w:pPr>
        <w:pStyle w:val="Index-1"/>
      </w:pPr>
      <w:r w:rsidRPr="002B1019">
        <w:t>Greenland</w:t>
      </w:r>
      <w:r w:rsidR="00DC6AA6" w:rsidRPr="00230826">
        <w:rPr>
          <w:rStyle w:val="indexpagenumbercomma"/>
        </w:rPr>
        <w:t xml:space="preserve">, </w:t>
      </w:r>
      <w:r w:rsidR="00DC6AA6" w:rsidRPr="00230826">
        <w:rPr>
          <w:rStyle w:val="indexpagenumberchecked"/>
        </w:rPr>
        <w:t>320</w:t>
      </w:r>
      <w:r w:rsidR="0056637D">
        <w:t xml:space="preserve">, </w:t>
      </w:r>
      <w:r w:rsidR="00DC6AA6" w:rsidRPr="00230826">
        <w:rPr>
          <w:rStyle w:val="indexRefchap"/>
        </w:rPr>
        <w:t>28:</w:t>
      </w:r>
      <w:r w:rsidR="00DC6AA6" w:rsidRPr="00230826">
        <w:rPr>
          <w:rStyle w:val="indexRefpar"/>
        </w:rPr>
        <w:t>21</w:t>
      </w:r>
    </w:p>
    <w:p w14:paraId="4E7442A1" w14:textId="77777777" w:rsidR="00C57E99" w:rsidRPr="002B1019" w:rsidRDefault="00C57E99" w:rsidP="007A1CDB">
      <w:pPr>
        <w:pStyle w:val="Index-1"/>
      </w:pPr>
      <w:r w:rsidRPr="002B1019">
        <w:t xml:space="preserve">Groups,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297</w:t>
      </w:r>
      <w:r w:rsidR="007A1CDB">
        <w:t xml:space="preserve">, </w:t>
      </w:r>
      <w:r w:rsidR="00DC6AA6" w:rsidRPr="00230826">
        <w:rPr>
          <w:rStyle w:val="indexRefchap"/>
        </w:rPr>
        <w:t>26:</w:t>
      </w:r>
      <w:r w:rsidR="00DC6AA6" w:rsidRPr="00230826">
        <w:rPr>
          <w:rStyle w:val="indexRefpar"/>
        </w:rPr>
        <w:t>20</w:t>
      </w:r>
    </w:p>
    <w:p w14:paraId="5D2CED0F" w14:textId="77777777" w:rsidR="000D25AF" w:rsidRDefault="00C57E99">
      <w:pPr>
        <w:pStyle w:val="Index-1"/>
      </w:pPr>
      <w:r w:rsidRPr="002B1019">
        <w:t>Grundy, Mrs Julia</w:t>
      </w:r>
      <w:r w:rsidR="00DC6AA6" w:rsidRPr="00230826">
        <w:rPr>
          <w:rStyle w:val="indexpagenumbercomma"/>
        </w:rPr>
        <w:t xml:space="preserve">, </w:t>
      </w:r>
      <w:r w:rsidR="00DC6AA6" w:rsidRPr="00230826">
        <w:rPr>
          <w:rStyle w:val="indexpagenumberchecked"/>
        </w:rPr>
        <w:t>344</w:t>
      </w:r>
      <w:r w:rsidR="0056637D">
        <w:t xml:space="preserve">, </w:t>
      </w:r>
      <w:r w:rsidR="00DC6AA6" w:rsidRPr="00230826">
        <w:rPr>
          <w:rStyle w:val="indexRefchap"/>
        </w:rPr>
        <w:t>31:</w:t>
      </w:r>
      <w:r w:rsidR="00DC6AA6" w:rsidRPr="00230826">
        <w:rPr>
          <w:rStyle w:val="indexRefpar"/>
        </w:rPr>
        <w:t>3</w:t>
      </w:r>
    </w:p>
    <w:p w14:paraId="1F8F38BC" w14:textId="77777777" w:rsidR="00C57E99" w:rsidRPr="002B1019" w:rsidRDefault="00C57E99" w:rsidP="00C57E99">
      <w:pPr>
        <w:pStyle w:val="Index-1"/>
      </w:pPr>
      <w:r w:rsidRPr="002B1019">
        <w:t xml:space="preserve">Guardian, </w:t>
      </w:r>
      <w:r w:rsidRPr="00971E46">
        <w:rPr>
          <w:rStyle w:val="indexverweis"/>
        </w:rPr>
        <w:t>see</w:t>
      </w:r>
      <w:r w:rsidRPr="002B1019">
        <w:t xml:space="preserve"> </w:t>
      </w:r>
      <w:r w:rsidRPr="000C7039">
        <w:rPr>
          <w:highlight w:val="cyan"/>
        </w:rPr>
        <w:t>Shoghi Effendi</w:t>
      </w:r>
    </w:p>
    <w:p w14:paraId="5480476F" w14:textId="77777777" w:rsidR="00C57E99" w:rsidRPr="002B1019" w:rsidRDefault="00C57E99" w:rsidP="007A1CDB">
      <w:pPr>
        <w:pStyle w:val="Index-1"/>
      </w:pPr>
      <w:r w:rsidRPr="002B1019">
        <w:t>Guardianship, institution of</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385</w:t>
      </w:r>
      <w:r w:rsidRPr="006E548C">
        <w:rPr>
          <w:rStyle w:val="indexpagenumbercontinued"/>
        </w:rPr>
        <w:t>–6</w:t>
      </w:r>
      <w:r w:rsidR="00DC6AA6" w:rsidRPr="00230826">
        <w:rPr>
          <w:rStyle w:val="indexpagenumbercomma"/>
        </w:rPr>
        <w:t xml:space="preserve">, </w:t>
      </w:r>
      <w:r w:rsidR="00DC6AA6" w:rsidRPr="00230826">
        <w:rPr>
          <w:rStyle w:val="indexpagenumberchecked"/>
        </w:rPr>
        <w:t>388</w:t>
      </w:r>
      <w:r w:rsidRPr="006E548C">
        <w:rPr>
          <w:rStyle w:val="indexpagenumbercontinued"/>
        </w:rPr>
        <w:t>–9</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415</w:t>
      </w:r>
      <w:r w:rsidR="007A1CDB">
        <w:t xml:space="preserve">, </w:t>
      </w:r>
      <w:r w:rsidR="00DC6AA6" w:rsidRPr="00230826">
        <w:rPr>
          <w:rStyle w:val="indexRefchap"/>
        </w:rPr>
        <w:t>25:</w:t>
      </w:r>
      <w:r w:rsidR="00DC6AA6" w:rsidRPr="00230826">
        <w:rPr>
          <w:rStyle w:val="indexRefpar"/>
        </w:rPr>
        <w:t>24</w:t>
      </w:r>
      <w:r w:rsidR="007A1CDB">
        <w:t xml:space="preserve">, </w:t>
      </w:r>
      <w:r w:rsidR="00DC6AA6" w:rsidRPr="00230826">
        <w:rPr>
          <w:rStyle w:val="indexRefchap"/>
        </w:rPr>
        <w:t>26:</w:t>
      </w:r>
      <w:r w:rsidR="00DC6AA6" w:rsidRPr="00230826">
        <w:rPr>
          <w:rStyle w:val="indexRefpar"/>
        </w:rPr>
        <w:t>43</w:t>
      </w:r>
      <w:r w:rsidR="007A1CDB">
        <w:t xml:space="preserve">, </w:t>
      </w:r>
      <w:r w:rsidR="00DC6AA6" w:rsidRPr="00230826">
        <w:rPr>
          <w:rStyle w:val="indexRefchap"/>
        </w:rPr>
        <w:t>29:</w:t>
      </w:r>
      <w:r w:rsidR="00DC6AA6" w:rsidRPr="00230826">
        <w:rPr>
          <w:rStyle w:val="indexRefpar"/>
        </w:rPr>
        <w:t>23</w:t>
      </w:r>
      <w:r w:rsidR="007A1CDB">
        <w:t xml:space="preserve">, </w:t>
      </w:r>
      <w:r w:rsidR="00DC6AA6" w:rsidRPr="00230826">
        <w:rPr>
          <w:rStyle w:val="indexRefchap"/>
        </w:rPr>
        <w:t>33:</w:t>
      </w:r>
      <w:r w:rsidR="00DC6AA6" w:rsidRPr="00230826">
        <w:rPr>
          <w:rStyle w:val="indexRefpar"/>
        </w:rPr>
        <w:t>24</w:t>
      </w:r>
      <w:r w:rsidR="007A1CDB">
        <w:t xml:space="preserve">, </w:t>
      </w:r>
      <w:r w:rsidR="00DC6AA6" w:rsidRPr="00230826">
        <w:rPr>
          <w:rStyle w:val="indexRefchap"/>
        </w:rPr>
        <w:t>34:</w:t>
      </w:r>
      <w:r w:rsidR="00DC6AA6" w:rsidRPr="00230826">
        <w:rPr>
          <w:rStyle w:val="indexRefpar"/>
        </w:rPr>
        <w:t>17</w:t>
      </w:r>
      <w:r w:rsidR="007A1CDB">
        <w:t xml:space="preserve">, </w:t>
      </w:r>
      <w:r w:rsidR="00DC6AA6" w:rsidRPr="00230826">
        <w:rPr>
          <w:rStyle w:val="indexRefchap"/>
        </w:rPr>
        <w:t>34:</w:t>
      </w:r>
      <w:r w:rsidR="00DC6AA6" w:rsidRPr="00230826">
        <w:rPr>
          <w:rStyle w:val="indexRefpar"/>
        </w:rPr>
        <w:t>40–43</w:t>
      </w:r>
      <w:r w:rsidR="007A1CDB">
        <w:t xml:space="preserve">, </w:t>
      </w:r>
      <w:r w:rsidR="00DC6AA6" w:rsidRPr="00230826">
        <w:rPr>
          <w:rStyle w:val="indexRefchap"/>
        </w:rPr>
        <w:t>34:</w:t>
      </w:r>
      <w:r w:rsidR="00DC6AA6" w:rsidRPr="00230826">
        <w:rPr>
          <w:rStyle w:val="indexRefpar"/>
        </w:rPr>
        <w:t>51–53</w:t>
      </w:r>
      <w:r w:rsidR="007A1CDB">
        <w:t xml:space="preserve">, </w:t>
      </w:r>
      <w:r w:rsidR="00DC6AA6" w:rsidRPr="00230826">
        <w:rPr>
          <w:rStyle w:val="indexRefchap"/>
        </w:rPr>
        <w:t>35:</w:t>
      </w:r>
      <w:r w:rsidR="00DC6AA6" w:rsidRPr="00230826">
        <w:rPr>
          <w:rStyle w:val="indexRefpar"/>
        </w:rPr>
        <w:t>57</w:t>
      </w:r>
      <w:r w:rsidR="007A1CDB">
        <w:t xml:space="preserve">, </w:t>
      </w:r>
      <w:r w:rsidR="00DC6AA6" w:rsidRPr="00230826">
        <w:rPr>
          <w:rStyle w:val="indexRefchap"/>
        </w:rPr>
        <w:t>36:</w:t>
      </w:r>
      <w:r w:rsidR="00DC6AA6" w:rsidRPr="00230826">
        <w:rPr>
          <w:rStyle w:val="indexRefpar"/>
        </w:rPr>
        <w:t>27</w:t>
      </w:r>
      <w:r w:rsidR="007A1CDB">
        <w:t xml:space="preserve">, </w:t>
      </w:r>
      <w:r w:rsidR="00DC6AA6" w:rsidRPr="00230826">
        <w:rPr>
          <w:rStyle w:val="indexRefchap"/>
        </w:rPr>
        <w:t>36:</w:t>
      </w:r>
      <w:r w:rsidR="00DC6AA6" w:rsidRPr="00230826">
        <w:rPr>
          <w:rStyle w:val="indexRefpar"/>
        </w:rPr>
        <w:t>34–35</w:t>
      </w:r>
    </w:p>
    <w:p w14:paraId="58413D92" w14:textId="77777777" w:rsidR="00C57E99" w:rsidRPr="002B1019" w:rsidRDefault="00C57E99" w:rsidP="003E1815">
      <w:pPr>
        <w:pStyle w:val="Index-1"/>
      </w:pPr>
      <w:r w:rsidRPr="002B1019">
        <w:t>future Guardians</w:t>
      </w:r>
      <w:r w:rsidR="00DC6AA6" w:rsidRPr="00230826">
        <w:rPr>
          <w:rStyle w:val="indexpagenumbercomma"/>
        </w:rPr>
        <w:t xml:space="preserve">, </w:t>
      </w:r>
      <w:r w:rsidR="00DC6AA6" w:rsidRPr="00230826">
        <w:rPr>
          <w:rStyle w:val="indexpagenumberchecked"/>
        </w:rPr>
        <w:t>390</w:t>
      </w:r>
      <w:r w:rsidR="00DC6AA6" w:rsidRPr="00230826">
        <w:rPr>
          <w:rStyle w:val="indexpagenumbercomma"/>
        </w:rPr>
        <w:t xml:space="preserve">, </w:t>
      </w:r>
      <w:r w:rsidR="00DC6AA6" w:rsidRPr="00230826">
        <w:rPr>
          <w:rStyle w:val="indexpagenumberchecked"/>
        </w:rPr>
        <w:t>399</w:t>
      </w:r>
      <w:r w:rsidR="00DC6AA6" w:rsidRPr="00230826">
        <w:rPr>
          <w:rStyle w:val="indexpagenumbercomma"/>
        </w:rPr>
        <w:t xml:space="preserve">, </w:t>
      </w:r>
      <w:r w:rsidR="00DC6AA6" w:rsidRPr="00230826">
        <w:rPr>
          <w:rStyle w:val="indexpagenumberchecked"/>
        </w:rPr>
        <w:t>439</w:t>
      </w:r>
      <w:r w:rsidRPr="006E548C">
        <w:rPr>
          <w:rStyle w:val="indexpagenumbercontinued"/>
        </w:rPr>
        <w:t>–40</w:t>
      </w:r>
      <w:r w:rsidR="007A1CDB">
        <w:t xml:space="preserve">, </w:t>
      </w:r>
      <w:r w:rsidR="00DC6AA6" w:rsidRPr="00230826">
        <w:rPr>
          <w:rStyle w:val="indexRefchap"/>
        </w:rPr>
        <w:t>34:</w:t>
      </w:r>
      <w:r w:rsidR="00DC6AA6" w:rsidRPr="00230826">
        <w:rPr>
          <w:rStyle w:val="indexRefpar"/>
        </w:rPr>
        <w:t>55–60</w:t>
      </w:r>
      <w:r w:rsidR="003E1815">
        <w:t xml:space="preserve">, </w:t>
      </w:r>
      <w:r w:rsidR="00DC6AA6" w:rsidRPr="00230826">
        <w:rPr>
          <w:rStyle w:val="indexRefchap"/>
        </w:rPr>
        <w:t>35:</w:t>
      </w:r>
      <w:r w:rsidR="00DC6AA6" w:rsidRPr="00230826">
        <w:rPr>
          <w:rStyle w:val="indexRefpar"/>
        </w:rPr>
        <w:t>26–27</w:t>
      </w:r>
      <w:r w:rsidR="003E1815">
        <w:t xml:space="preserve">, </w:t>
      </w:r>
      <w:r w:rsidR="00DC6AA6" w:rsidRPr="00230826">
        <w:rPr>
          <w:rStyle w:val="indexRefchap"/>
        </w:rPr>
        <w:t>ap3:</w:t>
      </w:r>
      <w:r w:rsidR="00DC6AA6" w:rsidRPr="00230826">
        <w:rPr>
          <w:rStyle w:val="indexRefchapsub"/>
        </w:rPr>
        <w:t>2:</w:t>
      </w:r>
      <w:r w:rsidR="00DC6AA6" w:rsidRPr="00230826">
        <w:rPr>
          <w:rStyle w:val="indexRefpar"/>
        </w:rPr>
        <w:t>12–2:15</w:t>
      </w:r>
    </w:p>
    <w:p w14:paraId="59E3F87B" w14:textId="77777777" w:rsidR="00E67803" w:rsidRDefault="00C57E99" w:rsidP="003E1815">
      <w:pPr>
        <w:pStyle w:val="Index-2"/>
      </w:pPr>
      <w:r w:rsidRPr="002B1019">
        <w:t>second</w:t>
      </w:r>
      <w:r w:rsidR="00DC6AA6" w:rsidRPr="00230826">
        <w:rPr>
          <w:rStyle w:val="indexpagenumbercomma"/>
        </w:rPr>
        <w:t xml:space="preserve">, </w:t>
      </w:r>
      <w:r w:rsidR="00DC6AA6" w:rsidRPr="00230826">
        <w:rPr>
          <w:rStyle w:val="indexpagenumberchecked"/>
        </w:rPr>
        <w:t>429</w:t>
      </w:r>
      <w:r w:rsidRPr="006E548C">
        <w:rPr>
          <w:rStyle w:val="indexpagenumbercontinued"/>
        </w:rPr>
        <w:t>–32</w:t>
      </w:r>
      <w:r w:rsidR="003E1815">
        <w:t xml:space="preserve">, </w:t>
      </w:r>
      <w:r w:rsidR="00DC6AA6" w:rsidRPr="00230826">
        <w:rPr>
          <w:rStyle w:val="indexRefchap"/>
        </w:rPr>
        <w:t>ap2</w:t>
      </w:r>
    </w:p>
    <w:p w14:paraId="19C07CD9" w14:textId="77777777" w:rsidR="00C57E99" w:rsidRPr="002B1019" w:rsidRDefault="00C57E99" w:rsidP="003E1815">
      <w:pPr>
        <w:pStyle w:val="Index-1"/>
      </w:pPr>
      <w:r w:rsidRPr="00982710">
        <w:rPr>
          <w:highlight w:val="darkYellow"/>
        </w:rPr>
        <w:t>H</w:t>
      </w:r>
      <w:r w:rsidRPr="000C7039">
        <w:rPr>
          <w:highlight w:val="green"/>
        </w:rPr>
        <w:t>abíbiu</w:t>
      </w:r>
      <w:r w:rsidR="00627ED1" w:rsidRPr="00627ED1">
        <w:rPr>
          <w:highlight w:val="green"/>
        </w:rPr>
        <w:t>’</w:t>
      </w:r>
      <w:r w:rsidRPr="000C7039">
        <w:rPr>
          <w:highlight w:val="green"/>
        </w:rPr>
        <w:t>lláh-i-Afnán</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139</w:t>
      </w:r>
      <w:r w:rsidRPr="006E548C">
        <w:rPr>
          <w:rStyle w:val="indexpagenumbercontinued"/>
        </w:rPr>
        <w:t>–40</w:t>
      </w:r>
      <w:r w:rsidR="003E1815">
        <w:t xml:space="preserve">, </w:t>
      </w:r>
      <w:r w:rsidR="00DC6AA6" w:rsidRPr="00230826">
        <w:rPr>
          <w:rStyle w:val="indexRefchap"/>
        </w:rPr>
        <w:t>9:</w:t>
      </w:r>
      <w:r w:rsidR="00DC6AA6" w:rsidRPr="00230826">
        <w:rPr>
          <w:rStyle w:val="indexRefpar"/>
        </w:rPr>
        <w:t>25–28</w:t>
      </w:r>
    </w:p>
    <w:p w14:paraId="08825578" w14:textId="77777777" w:rsidR="000D25AF" w:rsidRDefault="00C57E99">
      <w:pPr>
        <w:pStyle w:val="Index-1"/>
      </w:pPr>
      <w:r w:rsidRPr="00CB4233">
        <w:rPr>
          <w:highlight w:val="darkYellow"/>
        </w:rPr>
        <w:t>H</w:t>
      </w:r>
      <w:r w:rsidRPr="000C7039">
        <w:rPr>
          <w:highlight w:val="yellow"/>
        </w:rPr>
        <w:t>addád</w:t>
      </w:r>
      <w:r w:rsidRPr="002B1019">
        <w:t xml:space="preserve">, </w:t>
      </w:r>
      <w:r w:rsidRPr="00DC742E">
        <w:rPr>
          <w:highlight w:val="green"/>
        </w:rPr>
        <w:t>An</w:t>
      </w:r>
      <w:r w:rsidRPr="00CB4233">
        <w:rPr>
          <w:highlight w:val="darkYellow"/>
        </w:rPr>
        <w:t>t</w:t>
      </w:r>
      <w:r w:rsidRPr="00DC742E">
        <w:rPr>
          <w:highlight w:val="green"/>
        </w:rPr>
        <w:t>ún</w:t>
      </w:r>
      <w:r w:rsidR="00DC6AA6" w:rsidRPr="00230826">
        <w:rPr>
          <w:rStyle w:val="indexpagenumbercomma"/>
        </w:rPr>
        <w:t xml:space="preserve">, </w:t>
      </w:r>
      <w:r w:rsidR="00DC6AA6" w:rsidRPr="00230826">
        <w:rPr>
          <w:rStyle w:val="indexpagenumberchecked"/>
        </w:rPr>
        <w:t>247</w:t>
      </w:r>
      <w:r w:rsidR="0056637D">
        <w:t xml:space="preserve">, </w:t>
      </w:r>
      <w:r w:rsidR="00DC6AA6" w:rsidRPr="00230826">
        <w:rPr>
          <w:rStyle w:val="indexRefchap"/>
        </w:rPr>
        <w:t>21:</w:t>
      </w:r>
      <w:r w:rsidR="00DC6AA6" w:rsidRPr="00230826">
        <w:rPr>
          <w:rStyle w:val="indexRefpar"/>
        </w:rPr>
        <w:t>13</w:t>
      </w:r>
    </w:p>
    <w:p w14:paraId="0B159EC2" w14:textId="77777777" w:rsidR="000D25AF" w:rsidRDefault="00627ED1">
      <w:pPr>
        <w:pStyle w:val="Index-1"/>
      </w:pPr>
      <w:r w:rsidRPr="00627ED1">
        <w:rPr>
          <w:highlight w:val="yellow"/>
        </w:rPr>
        <w:t>Hádíy-i-Dawlat-</w:t>
      </w:r>
      <w:r w:rsidR="00C57E99" w:rsidRPr="000C7039">
        <w:rPr>
          <w:highlight w:val="yellow"/>
        </w:rPr>
        <w:t>Ábádí</w:t>
      </w:r>
      <w:r w:rsidR="00DC6AA6" w:rsidRPr="00230826">
        <w:rPr>
          <w:rStyle w:val="indexpagenumbercomma"/>
        </w:rPr>
        <w:t xml:space="preserve">, </w:t>
      </w:r>
      <w:r w:rsidR="00DC6AA6" w:rsidRPr="00230826">
        <w:rPr>
          <w:rStyle w:val="indexpagenumberchecked"/>
        </w:rPr>
        <w:t>73</w:t>
      </w:r>
      <w:r w:rsidR="00DC6AA6" w:rsidRPr="00230826">
        <w:rPr>
          <w:rStyle w:val="indexpagenumbercomma"/>
        </w:rPr>
        <w:t xml:space="preserve">, </w:t>
      </w:r>
      <w:r w:rsidR="00DC6AA6" w:rsidRPr="00230826">
        <w:rPr>
          <w:rStyle w:val="indexpagenumberchecked"/>
        </w:rPr>
        <w:t>96</w:t>
      </w:r>
      <w:r w:rsidR="0056637D">
        <w:t xml:space="preserve">, </w:t>
      </w:r>
      <w:r w:rsidR="00DC6AA6" w:rsidRPr="00230826">
        <w:rPr>
          <w:rStyle w:val="indexRefchap"/>
        </w:rPr>
        <w:t>4:</w:t>
      </w:r>
      <w:r w:rsidR="00DC6AA6" w:rsidRPr="00230826">
        <w:rPr>
          <w:rStyle w:val="indexRefpar"/>
        </w:rPr>
        <w:t>54–55</w:t>
      </w:r>
      <w:r w:rsidR="0056637D">
        <w:t xml:space="preserve">, </w:t>
      </w:r>
      <w:r w:rsidR="00DC6AA6" w:rsidRPr="00230826">
        <w:rPr>
          <w:rStyle w:val="indexRefchap"/>
        </w:rPr>
        <w:t>5:</w:t>
      </w:r>
      <w:r w:rsidR="00DC6AA6" w:rsidRPr="00230826">
        <w:rPr>
          <w:rStyle w:val="indexRefpar"/>
        </w:rPr>
        <w:t>37</w:t>
      </w:r>
    </w:p>
    <w:p w14:paraId="57783ADD" w14:textId="77777777" w:rsidR="000D25AF" w:rsidRDefault="00C57E99">
      <w:pPr>
        <w:pStyle w:val="Index-1"/>
      </w:pPr>
      <w:r w:rsidRPr="000C7039">
        <w:rPr>
          <w:highlight w:val="yellow"/>
        </w:rPr>
        <w:t>Hádíy-i-Qazvíní</w:t>
      </w:r>
      <w:r w:rsidRPr="002B1019">
        <w:t xml:space="preserve">, </w:t>
      </w:r>
      <w:r w:rsidRPr="000C7039">
        <w:rPr>
          <w:highlight w:val="yellow"/>
        </w:rPr>
        <w:t>Mullá</w:t>
      </w:r>
      <w:r w:rsidRPr="002B1019">
        <w:t>, (Letter of the</w:t>
      </w:r>
      <w:r>
        <w:t xml:space="preserve"> </w:t>
      </w:r>
      <w:r w:rsidRPr="002B1019">
        <w:t>Living), Tablet to</w:t>
      </w:r>
      <w:r w:rsidR="00DC6AA6" w:rsidRPr="00230826">
        <w:rPr>
          <w:rStyle w:val="indexpagenumbercomma"/>
        </w:rPr>
        <w:t xml:space="preserve">, </w:t>
      </w:r>
      <w:r w:rsidR="00DC6AA6" w:rsidRPr="00230826">
        <w:rPr>
          <w:rStyle w:val="indexpagenumberchecked"/>
        </w:rPr>
        <w:t>5</w:t>
      </w:r>
      <w:r w:rsidR="0056637D">
        <w:t xml:space="preserve">, </w:t>
      </w:r>
      <w:r w:rsidR="00DC6AA6" w:rsidRPr="00230826">
        <w:rPr>
          <w:rStyle w:val="indexRefchap"/>
        </w:rPr>
        <w:t>pr:</w:t>
      </w:r>
      <w:r w:rsidR="00DC6AA6" w:rsidRPr="00230826">
        <w:rPr>
          <w:rStyle w:val="indexRefpar"/>
        </w:rPr>
        <w:t>5</w:t>
      </w:r>
    </w:p>
    <w:p w14:paraId="3A770794" w14:textId="77777777" w:rsidR="000D25AF" w:rsidRDefault="00C57E99" w:rsidP="003E1815">
      <w:pPr>
        <w:pStyle w:val="Index-1"/>
      </w:pPr>
      <w:r w:rsidRPr="00982710">
        <w:rPr>
          <w:highlight w:val="yellow"/>
        </w:rPr>
        <w:t>Hádí</w:t>
      </w:r>
      <w:r w:rsidR="00627ED1" w:rsidRPr="00627ED1">
        <w:rPr>
          <w:highlight w:val="yellow"/>
        </w:rPr>
        <w:t xml:space="preserve"> </w:t>
      </w:r>
      <w:r w:rsidRPr="00982710">
        <w:rPr>
          <w:highlight w:val="yellow"/>
        </w:rPr>
        <w:t>írází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280</w:t>
      </w:r>
      <w:r w:rsidR="00DC6AA6" w:rsidRPr="00230826">
        <w:rPr>
          <w:rStyle w:val="indexpagenumbercomma"/>
        </w:rPr>
        <w:t xml:space="preserve">, </w:t>
      </w:r>
      <w:r w:rsidR="00DC6AA6" w:rsidRPr="00230826">
        <w:rPr>
          <w:rStyle w:val="indexpagenumberchecked"/>
        </w:rPr>
        <w:t>358</w:t>
      </w:r>
      <w:r w:rsidR="0056637D">
        <w:t xml:space="preserve">, </w:t>
      </w:r>
      <w:r w:rsidR="00DC6AA6" w:rsidRPr="00230826">
        <w:rPr>
          <w:rStyle w:val="indexRefchap"/>
        </w:rPr>
        <w:t>25:</w:t>
      </w:r>
      <w:r w:rsidR="00DC6AA6" w:rsidRPr="00230826">
        <w:rPr>
          <w:rStyle w:val="indexRefpar"/>
        </w:rPr>
        <w:t>1</w:t>
      </w:r>
      <w:r w:rsidR="003E1815">
        <w:t xml:space="preserve">, </w:t>
      </w:r>
      <w:r w:rsidR="00DC6AA6" w:rsidRPr="00230826">
        <w:rPr>
          <w:rStyle w:val="indexRefchap"/>
        </w:rPr>
        <w:t>32:</w:t>
      </w:r>
      <w:r w:rsidR="00DC6AA6" w:rsidRPr="00230826">
        <w:rPr>
          <w:rStyle w:val="indexRefpar"/>
        </w:rPr>
        <w:t>35</w:t>
      </w:r>
    </w:p>
    <w:p w14:paraId="036A83B3" w14:textId="77777777" w:rsidR="00C57E99" w:rsidRPr="002B1019" w:rsidRDefault="00C57E99" w:rsidP="003E1815">
      <w:pPr>
        <w:pStyle w:val="Index-1"/>
      </w:pPr>
      <w:r w:rsidRPr="002B1019">
        <w:t>Haifa</w:t>
      </w:r>
      <w:r w:rsidR="00DC6AA6" w:rsidRPr="00230826">
        <w:rPr>
          <w:rStyle w:val="indexpagenumbercomma"/>
        </w:rPr>
        <w:t xml:space="preserve">, </w:t>
      </w:r>
      <w:r w:rsidR="00DC6AA6" w:rsidRPr="00230826">
        <w:rPr>
          <w:rStyle w:val="indexpagenumberchecked"/>
        </w:rPr>
        <w:t>224</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345</w:t>
      </w:r>
      <w:r w:rsidR="00DC6AA6" w:rsidRPr="00230826">
        <w:rPr>
          <w:rStyle w:val="indexpagenumbercomma"/>
        </w:rPr>
        <w:t xml:space="preserve">, </w:t>
      </w:r>
      <w:r w:rsidR="00DC6AA6" w:rsidRPr="00230826">
        <w:rPr>
          <w:rStyle w:val="indexpagenumberchecked"/>
        </w:rPr>
        <w:t>401</w:t>
      </w:r>
      <w:r w:rsidR="003E1815">
        <w:t xml:space="preserve">, </w:t>
      </w:r>
      <w:r w:rsidR="00DC6AA6" w:rsidRPr="00230826">
        <w:rPr>
          <w:rStyle w:val="indexRefchap"/>
        </w:rPr>
        <w:t>19:</w:t>
      </w:r>
      <w:r w:rsidR="00DC6AA6" w:rsidRPr="00230826">
        <w:rPr>
          <w:rStyle w:val="indexRefpar"/>
        </w:rPr>
        <w:t>9</w:t>
      </w:r>
      <w:r w:rsidR="003E1815">
        <w:t xml:space="preserve">, </w:t>
      </w:r>
      <w:r w:rsidR="00DC6AA6" w:rsidRPr="00230826">
        <w:rPr>
          <w:rStyle w:val="indexRefchap"/>
        </w:rPr>
        <w:t>29:</w:t>
      </w:r>
      <w:r w:rsidR="00DC6AA6" w:rsidRPr="00230826">
        <w:rPr>
          <w:rStyle w:val="indexRefpar"/>
        </w:rPr>
        <w:t>29</w:t>
      </w:r>
      <w:r w:rsidR="003E1815">
        <w:t xml:space="preserve">, </w:t>
      </w:r>
      <w:r w:rsidR="00DC6AA6" w:rsidRPr="00230826">
        <w:rPr>
          <w:rStyle w:val="indexRefchap"/>
        </w:rPr>
        <w:t>31:</w:t>
      </w:r>
      <w:r w:rsidR="00DC6AA6" w:rsidRPr="00230826">
        <w:rPr>
          <w:rStyle w:val="indexRefpar"/>
        </w:rPr>
        <w:t>10</w:t>
      </w:r>
      <w:r w:rsidR="003E1815">
        <w:t xml:space="preserve">, </w:t>
      </w:r>
      <w:r w:rsidR="00DC6AA6" w:rsidRPr="00230826">
        <w:rPr>
          <w:rStyle w:val="indexRefchap"/>
        </w:rPr>
        <w:t>35:</w:t>
      </w:r>
      <w:r w:rsidR="00DC6AA6" w:rsidRPr="00230826">
        <w:rPr>
          <w:rStyle w:val="indexRefpar"/>
        </w:rPr>
        <w:t>45</w:t>
      </w:r>
    </w:p>
    <w:p w14:paraId="284B0FB8" w14:textId="77777777" w:rsidR="00E67803" w:rsidRDefault="00C57E99" w:rsidP="003E1815">
      <w:pPr>
        <w:pStyle w:val="Index-2"/>
      </w:pPr>
      <w:r w:rsidRPr="000C7039">
        <w:rPr>
          <w:highlight w:val="yellow"/>
        </w:rPr>
        <w:t>ʿAbdu</w:t>
      </w:r>
      <w:r w:rsidR="00627ED1" w:rsidRPr="00627ED1">
        <w:rPr>
          <w:highlight w:val="yellow"/>
        </w:rPr>
        <w:t>’</w:t>
      </w:r>
      <w:r w:rsidRPr="000C7039">
        <w:rPr>
          <w:highlight w:val="yellow"/>
        </w:rPr>
        <w:t>l-Bahá</w:t>
      </w:r>
      <w:r w:rsidRPr="002B1019">
        <w:t xml:space="preserve"> in</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225</w:t>
      </w:r>
      <w:r w:rsidR="003E1815">
        <w:t xml:space="preserve">, </w:t>
      </w:r>
      <w:r w:rsidR="00DC6AA6" w:rsidRPr="00230826">
        <w:rPr>
          <w:rStyle w:val="indexRefchap"/>
        </w:rPr>
        <w:t>19:</w:t>
      </w:r>
      <w:r w:rsidR="00DC6AA6" w:rsidRPr="00230826">
        <w:rPr>
          <w:rStyle w:val="indexRefpar"/>
        </w:rPr>
        <w:t>1–2</w:t>
      </w:r>
      <w:r w:rsidR="003E1815">
        <w:t xml:space="preserve">, </w:t>
      </w:r>
      <w:r w:rsidR="00DC6AA6" w:rsidRPr="00230826">
        <w:rPr>
          <w:rStyle w:val="indexRefchap"/>
        </w:rPr>
        <w:t>19:</w:t>
      </w:r>
      <w:r w:rsidR="00DC6AA6" w:rsidRPr="00230826">
        <w:rPr>
          <w:rStyle w:val="indexRefpar"/>
        </w:rPr>
        <w:t>15–20</w:t>
      </w:r>
    </w:p>
    <w:p w14:paraId="62A6C754" w14:textId="77777777" w:rsidR="00E67803" w:rsidRDefault="00C57E99" w:rsidP="003E1815">
      <w:pPr>
        <w:pStyle w:val="Index-2"/>
      </w:pP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prophecies concerning</w:t>
      </w:r>
      <w:r w:rsidR="00DC6AA6" w:rsidRPr="00230826">
        <w:rPr>
          <w:rStyle w:val="indexpagenumbercomma"/>
        </w:rPr>
        <w:t xml:space="preserve">, </w:t>
      </w:r>
      <w:r w:rsidR="00DC6AA6" w:rsidRPr="00230826">
        <w:rPr>
          <w:rStyle w:val="indexpagenumberchecked"/>
        </w:rPr>
        <w:t>203</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3E1815">
        <w:t xml:space="preserve">, </w:t>
      </w:r>
      <w:r w:rsidR="00DC6AA6" w:rsidRPr="00230826">
        <w:rPr>
          <w:rStyle w:val="indexRefchap"/>
        </w:rPr>
        <w:t>17:</w:t>
      </w:r>
      <w:r w:rsidR="00DC6AA6" w:rsidRPr="00230826">
        <w:rPr>
          <w:rStyle w:val="indexRefpar"/>
        </w:rPr>
        <w:t>8</w:t>
      </w:r>
      <w:r w:rsidR="003E1815">
        <w:t xml:space="preserve">, </w:t>
      </w:r>
      <w:r w:rsidR="00DC6AA6" w:rsidRPr="00230826">
        <w:rPr>
          <w:rStyle w:val="indexRefchap"/>
        </w:rPr>
        <w:t>19:</w:t>
      </w:r>
      <w:r w:rsidR="00DC6AA6" w:rsidRPr="00230826">
        <w:rPr>
          <w:rStyle w:val="indexRefpar"/>
        </w:rPr>
        <w:t>15–20</w:t>
      </w:r>
    </w:p>
    <w:p w14:paraId="3339D847" w14:textId="77777777" w:rsidR="00E67803" w:rsidRDefault="00C57E99" w:rsidP="00B108DA">
      <w:pPr>
        <w:pStyle w:val="Index-2"/>
      </w:pPr>
      <w:r w:rsidRPr="002B1019">
        <w:t>gardens at</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331</w:t>
      </w:r>
      <w:r w:rsidR="003E1815">
        <w:t xml:space="preserve">, </w:t>
      </w:r>
      <w:r w:rsidR="00DC6AA6" w:rsidRPr="00230826">
        <w:rPr>
          <w:rStyle w:val="indexRefchap"/>
        </w:rPr>
        <w:t>29:</w:t>
      </w:r>
      <w:r w:rsidR="00DC6AA6" w:rsidRPr="00230826">
        <w:rPr>
          <w:rStyle w:val="indexRefpar"/>
        </w:rPr>
        <w:t>12</w:t>
      </w:r>
      <w:r w:rsidR="00B108DA">
        <w:t xml:space="preserve">, </w:t>
      </w:r>
      <w:r w:rsidR="00DC6AA6" w:rsidRPr="00230826">
        <w:rPr>
          <w:rStyle w:val="indexRefchap"/>
        </w:rPr>
        <w:t>29:</w:t>
      </w:r>
      <w:r w:rsidR="00DC6AA6" w:rsidRPr="00230826">
        <w:rPr>
          <w:rStyle w:val="indexRefpar"/>
        </w:rPr>
        <w:t>40</w:t>
      </w:r>
    </w:p>
    <w:p w14:paraId="4D2AF1CF" w14:textId="77777777" w:rsidR="00C57E99" w:rsidRPr="002B1019" w:rsidRDefault="00C57E99" w:rsidP="00B108DA">
      <w:pPr>
        <w:pStyle w:val="Index-1"/>
      </w:pPr>
      <w:r w:rsidRPr="00304DF9">
        <w:rPr>
          <w:highlight w:val="cyan"/>
        </w:rPr>
        <w:t>Hakim</w:t>
      </w:r>
      <w:r w:rsidRPr="002B1019">
        <w:t xml:space="preserve">, </w:t>
      </w:r>
      <w:r w:rsidR="00627ED1" w:rsidRPr="00627ED1">
        <w:rPr>
          <w:highlight w:val="cyan"/>
        </w:rPr>
        <w:t>Lotfullah</w:t>
      </w:r>
      <w:r w:rsidR="00DC6AA6" w:rsidRPr="00230826">
        <w:rPr>
          <w:rStyle w:val="indexpagenumbercomma"/>
        </w:rPr>
        <w:t xml:space="preserve">, </w:t>
      </w:r>
      <w:r w:rsidR="00DC6AA6" w:rsidRPr="00230826">
        <w:rPr>
          <w:rStyle w:val="indexpagenumberchecked"/>
        </w:rPr>
        <w:t>393</w:t>
      </w:r>
      <w:r w:rsidR="00B108DA">
        <w:t xml:space="preserve">, </w:t>
      </w:r>
      <w:r w:rsidR="00DC6AA6" w:rsidRPr="00230826">
        <w:rPr>
          <w:rStyle w:val="indexRefchap"/>
        </w:rPr>
        <w:t>34:</w:t>
      </w:r>
      <w:r w:rsidR="00DC6AA6" w:rsidRPr="00230826">
        <w:rPr>
          <w:rStyle w:val="indexRefpar"/>
        </w:rPr>
        <w:t>71</w:t>
      </w:r>
    </w:p>
    <w:p w14:paraId="038B801F" w14:textId="77777777" w:rsidR="00C57E99" w:rsidRPr="002B1019" w:rsidRDefault="00C57E99" w:rsidP="00B108DA">
      <w:pPr>
        <w:pStyle w:val="Index-1"/>
      </w:pPr>
      <w:r w:rsidRPr="002B1019">
        <w:t>Hands, kissing of, forbidden</w:t>
      </w:r>
      <w:r w:rsidR="00DC6AA6" w:rsidRPr="00230826">
        <w:rPr>
          <w:rStyle w:val="indexpagenumbercomma"/>
        </w:rPr>
        <w:t xml:space="preserve">, </w:t>
      </w:r>
      <w:r w:rsidR="00DC6AA6" w:rsidRPr="00230826">
        <w:rPr>
          <w:rStyle w:val="indexpagenumberchecked"/>
        </w:rPr>
        <w:t>208</w:t>
      </w:r>
      <w:r w:rsidR="00DC6AA6" w:rsidRPr="00230826">
        <w:rPr>
          <w:rStyle w:val="indexpagenumbercomma"/>
        </w:rPr>
        <w:t xml:space="preserve">, </w:t>
      </w:r>
      <w:r w:rsidR="00DC6AA6" w:rsidRPr="00230826">
        <w:rPr>
          <w:rStyle w:val="indexpagenumberchecked"/>
        </w:rPr>
        <w:t>212n</w:t>
      </w:r>
      <w:r w:rsidR="00B108DA">
        <w:t xml:space="preserve">, </w:t>
      </w:r>
      <w:r w:rsidR="00DC6AA6" w:rsidRPr="00230826">
        <w:rPr>
          <w:rStyle w:val="indexRefchap"/>
        </w:rPr>
        <w:t>18:</w:t>
      </w:r>
      <w:r w:rsidR="00DC6AA6" w:rsidRPr="00230826">
        <w:rPr>
          <w:rStyle w:val="indexRefpar"/>
        </w:rPr>
        <w:t>3</w:t>
      </w:r>
      <w:r w:rsidR="00B108DA">
        <w:t xml:space="preserve">, </w:t>
      </w:r>
      <w:r w:rsidR="00DC6AA6" w:rsidRPr="00230826">
        <w:rPr>
          <w:rStyle w:val="indexRefchap"/>
        </w:rPr>
        <w:t>18:</w:t>
      </w:r>
      <w:r w:rsidR="00DC6AA6" w:rsidRPr="00230826">
        <w:rPr>
          <w:rStyle w:val="indexRefpar"/>
        </w:rPr>
        <w:t>23</w:t>
      </w:r>
      <w:r w:rsidR="00B108DA">
        <w:rPr>
          <w:rStyle w:val="indexRefpar"/>
        </w:rPr>
        <w:t>n</w:t>
      </w:r>
    </w:p>
    <w:p w14:paraId="19BEEAA6" w14:textId="77777777" w:rsidR="00C57E99" w:rsidRPr="002B1019" w:rsidRDefault="00C57E99" w:rsidP="00E432B5">
      <w:pPr>
        <w:pStyle w:val="Index-1"/>
      </w:pPr>
      <w:r w:rsidRPr="002B1019">
        <w:t>Hands of the Cause of God</w:t>
      </w:r>
      <w:r w:rsidR="00DC6AA6" w:rsidRPr="00230826">
        <w:rPr>
          <w:rStyle w:val="indexpagenumbercomma"/>
        </w:rPr>
        <w:t xml:space="preserve">, </w:t>
      </w:r>
      <w:r w:rsidR="00DC6AA6" w:rsidRPr="00230826">
        <w:rPr>
          <w:rStyle w:val="indexpagenumberchecked"/>
        </w:rPr>
        <w:t>152</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241</w:t>
      </w:r>
      <w:r w:rsidR="00DC6AA6" w:rsidRPr="00230826">
        <w:rPr>
          <w:rStyle w:val="indexpagenumbercomma"/>
        </w:rPr>
        <w:t xml:space="preserve">, </w:t>
      </w:r>
      <w:r w:rsidR="00DC6AA6" w:rsidRPr="00230826">
        <w:rPr>
          <w:rStyle w:val="indexpagenumberchecked"/>
        </w:rPr>
        <w:t>258</w:t>
      </w:r>
      <w:r w:rsidR="00DC6AA6" w:rsidRPr="00230826">
        <w:rPr>
          <w:rStyle w:val="indexpagenumbercomma"/>
        </w:rPr>
        <w:t xml:space="preserve">, </w:t>
      </w:r>
      <w:r w:rsidR="00DC6AA6" w:rsidRPr="00230826">
        <w:rPr>
          <w:rStyle w:val="indexpagenumberchecked"/>
        </w:rPr>
        <w:t>322</w:t>
      </w:r>
      <w:r w:rsidRPr="006E548C">
        <w:rPr>
          <w:rStyle w:val="indexpagenumbercontinued"/>
        </w:rPr>
        <w:t>–4</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399</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421</w:t>
      </w:r>
      <w:r w:rsidRPr="006E548C">
        <w:rPr>
          <w:rStyle w:val="indexpagenumbercontinued"/>
        </w:rPr>
        <w:t>–2</w:t>
      </w:r>
      <w:r w:rsidR="00DC6AA6" w:rsidRPr="00230826">
        <w:rPr>
          <w:rStyle w:val="indexpagenumbercomma"/>
        </w:rPr>
        <w:t xml:space="preserve">, </w:t>
      </w:r>
      <w:r w:rsidR="00DC6AA6" w:rsidRPr="00230826">
        <w:rPr>
          <w:rStyle w:val="indexpagenumberchecked"/>
        </w:rPr>
        <w:t>428</w:t>
      </w:r>
      <w:r w:rsidR="00DC6AA6" w:rsidRPr="00230826">
        <w:rPr>
          <w:rStyle w:val="indexpagenumbercomma"/>
        </w:rPr>
        <w:t xml:space="preserve">, </w:t>
      </w:r>
      <w:r w:rsidR="00DC6AA6" w:rsidRPr="00230826">
        <w:rPr>
          <w:rStyle w:val="indexpagenumberchecked"/>
        </w:rPr>
        <w:t>433</w:t>
      </w:r>
      <w:r w:rsidR="00B108DA">
        <w:t xml:space="preserve">, </w:t>
      </w:r>
      <w:r w:rsidR="00DC6AA6" w:rsidRPr="00230826">
        <w:rPr>
          <w:rStyle w:val="indexRefchap"/>
        </w:rPr>
        <w:t>11:</w:t>
      </w:r>
      <w:r w:rsidR="00DC6AA6" w:rsidRPr="00230826">
        <w:rPr>
          <w:rStyle w:val="indexRefpar"/>
        </w:rPr>
        <w:t>16</w:t>
      </w:r>
      <w:r w:rsidR="00B108DA">
        <w:t xml:space="preserve">, </w:t>
      </w:r>
      <w:r w:rsidR="00DC6AA6" w:rsidRPr="00230826">
        <w:rPr>
          <w:rStyle w:val="indexRefchap"/>
        </w:rPr>
        <w:t>18:</w:t>
      </w:r>
      <w:r w:rsidR="00DC6AA6" w:rsidRPr="00230826">
        <w:rPr>
          <w:rStyle w:val="indexRefpar"/>
        </w:rPr>
        <w:t>42</w:t>
      </w:r>
      <w:r w:rsidR="00B108DA">
        <w:t xml:space="preserve">, </w:t>
      </w:r>
      <w:r w:rsidR="00DC6AA6" w:rsidRPr="00230826">
        <w:rPr>
          <w:rStyle w:val="indexRefchap"/>
        </w:rPr>
        <w:t>20:</w:t>
      </w:r>
      <w:r w:rsidR="00DC6AA6" w:rsidRPr="00230826">
        <w:rPr>
          <w:rStyle w:val="indexRefpar"/>
        </w:rPr>
        <w:t>56</w:t>
      </w:r>
      <w:r w:rsidR="00B108DA">
        <w:t xml:space="preserve">, </w:t>
      </w:r>
      <w:r w:rsidR="00DC6AA6" w:rsidRPr="00230826">
        <w:rPr>
          <w:rStyle w:val="indexRefchap"/>
        </w:rPr>
        <w:t>22:</w:t>
      </w:r>
      <w:r w:rsidR="00DC6AA6" w:rsidRPr="00230826">
        <w:rPr>
          <w:rStyle w:val="indexRefpar"/>
        </w:rPr>
        <w:t>26–27</w:t>
      </w:r>
      <w:r w:rsidR="00B108DA">
        <w:t xml:space="preserve">, </w:t>
      </w:r>
      <w:r w:rsidR="00DC6AA6" w:rsidRPr="00230826">
        <w:rPr>
          <w:rStyle w:val="indexRefchap"/>
        </w:rPr>
        <w:t>29:</w:t>
      </w:r>
      <w:r w:rsidR="00DC6AA6" w:rsidRPr="00230826">
        <w:rPr>
          <w:rStyle w:val="indexRefpar"/>
        </w:rPr>
        <w:t>1–12</w:t>
      </w:r>
      <w:r w:rsidR="00B108DA">
        <w:t xml:space="preserve">, </w:t>
      </w:r>
      <w:r w:rsidR="00DC6AA6" w:rsidRPr="00230826">
        <w:rPr>
          <w:rStyle w:val="indexRefchap"/>
        </w:rPr>
        <w:t>29:</w:t>
      </w:r>
      <w:r w:rsidR="00DC6AA6" w:rsidRPr="00230826">
        <w:rPr>
          <w:rStyle w:val="indexRefpar"/>
        </w:rPr>
        <w:t>23</w:t>
      </w:r>
      <w:r w:rsidR="00B108DA">
        <w:t xml:space="preserve">, </w:t>
      </w:r>
      <w:r w:rsidR="00DC6AA6" w:rsidRPr="00230826">
        <w:rPr>
          <w:rStyle w:val="indexRefchap"/>
        </w:rPr>
        <w:t>35:</w:t>
      </w:r>
      <w:r w:rsidR="00DC6AA6" w:rsidRPr="00230826">
        <w:rPr>
          <w:rStyle w:val="indexRefpar"/>
        </w:rPr>
        <w:t>26–30</w:t>
      </w:r>
      <w:r w:rsidR="00B108DA">
        <w:t xml:space="preserve">, </w:t>
      </w:r>
      <w:r w:rsidR="00DC6AA6" w:rsidRPr="00230826">
        <w:rPr>
          <w:rStyle w:val="indexRefchap"/>
        </w:rPr>
        <w:t>36:</w:t>
      </w:r>
      <w:r w:rsidR="00DC6AA6" w:rsidRPr="00230826">
        <w:rPr>
          <w:rStyle w:val="indexRefpar"/>
        </w:rPr>
        <w:t>27</w:t>
      </w:r>
      <w:r w:rsidR="00B108DA">
        <w:t xml:space="preserve">, </w:t>
      </w:r>
      <w:r w:rsidR="00DC6AA6" w:rsidRPr="00230826">
        <w:rPr>
          <w:rStyle w:val="indexRefchap"/>
        </w:rPr>
        <w:t>ap1:</w:t>
      </w:r>
      <w:r w:rsidR="00DC6AA6" w:rsidRPr="00230826">
        <w:rPr>
          <w:rStyle w:val="indexRefchapsub"/>
        </w:rPr>
        <w:t>1:</w:t>
      </w:r>
      <w:r w:rsidR="00DC6AA6" w:rsidRPr="00230826">
        <w:rPr>
          <w:rStyle w:val="indexRefpar"/>
        </w:rPr>
        <w:t>16</w:t>
      </w:r>
      <w:r w:rsidR="00E432B5">
        <w:t xml:space="preserve">, </w:t>
      </w:r>
      <w:r w:rsidR="00DC6AA6" w:rsidRPr="00230826">
        <w:rPr>
          <w:rStyle w:val="indexRefchap"/>
        </w:rPr>
        <w:t>ap1:</w:t>
      </w:r>
      <w:r w:rsidR="00DC6AA6" w:rsidRPr="00230826">
        <w:rPr>
          <w:rStyle w:val="indexRefchapsub"/>
        </w:rPr>
        <w:t>1:</w:t>
      </w:r>
      <w:r w:rsidR="00DC6AA6" w:rsidRPr="00230826">
        <w:rPr>
          <w:rStyle w:val="indexRefpar"/>
        </w:rPr>
        <w:t>19–1:22</w:t>
      </w:r>
      <w:r w:rsidR="00E432B5">
        <w:t xml:space="preserve">, </w:t>
      </w:r>
      <w:r w:rsidR="00DC6AA6" w:rsidRPr="00230826">
        <w:rPr>
          <w:rStyle w:val="indexRefchap"/>
        </w:rPr>
        <w:t>ap1:</w:t>
      </w:r>
      <w:r w:rsidR="00DC6AA6" w:rsidRPr="00230826">
        <w:rPr>
          <w:rStyle w:val="indexRefchapsub"/>
        </w:rPr>
        <w:t>3:</w:t>
      </w:r>
      <w:r w:rsidR="00DC6AA6" w:rsidRPr="00230826">
        <w:rPr>
          <w:rStyle w:val="indexRefpar"/>
        </w:rPr>
        <w:t>13</w:t>
      </w:r>
      <w:r w:rsidR="00E432B5">
        <w:t xml:space="preserve">, </w:t>
      </w:r>
      <w:r w:rsidR="00DC6AA6" w:rsidRPr="00230826">
        <w:rPr>
          <w:rStyle w:val="indexRefchap"/>
        </w:rPr>
        <w:t>ap3:</w:t>
      </w:r>
      <w:r w:rsidR="00DC6AA6" w:rsidRPr="00230826">
        <w:rPr>
          <w:rStyle w:val="indexRefchapsub"/>
        </w:rPr>
        <w:t>1:</w:t>
      </w:r>
      <w:r w:rsidR="00DC6AA6" w:rsidRPr="00230826">
        <w:rPr>
          <w:rStyle w:val="indexRefpar"/>
        </w:rPr>
        <w:t>2</w:t>
      </w:r>
    </w:p>
    <w:p w14:paraId="4C3C9D6C" w14:textId="77777777" w:rsidR="00E67803" w:rsidRDefault="00C57E99" w:rsidP="00E432B5">
      <w:pPr>
        <w:pStyle w:val="Index-2"/>
      </w:pPr>
      <w:r w:rsidRPr="002B1019">
        <w:t>appointment of</w:t>
      </w:r>
      <w:r w:rsidR="00DC6AA6" w:rsidRPr="00230826">
        <w:rPr>
          <w:rStyle w:val="indexpagenumbercomma"/>
        </w:rPr>
        <w:t xml:space="preserve">, </w:t>
      </w:r>
      <w:r w:rsidR="00DC6AA6" w:rsidRPr="00230826">
        <w:rPr>
          <w:rStyle w:val="indexpagenumberchecked"/>
        </w:rPr>
        <w:t>322</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399</w:t>
      </w:r>
      <w:r w:rsidR="00E432B5">
        <w:t xml:space="preserve">, </w:t>
      </w:r>
      <w:r w:rsidR="00DC6AA6" w:rsidRPr="00230826">
        <w:rPr>
          <w:rStyle w:val="indexRefchap"/>
        </w:rPr>
        <w:t>29:</w:t>
      </w:r>
      <w:r w:rsidR="00DC6AA6" w:rsidRPr="00230826">
        <w:rPr>
          <w:rStyle w:val="indexRefpar"/>
        </w:rPr>
        <w:t>1–4</w:t>
      </w:r>
      <w:r w:rsidR="00E432B5">
        <w:t xml:space="preserve">, </w:t>
      </w:r>
      <w:r w:rsidR="00DC6AA6" w:rsidRPr="00230826">
        <w:rPr>
          <w:rStyle w:val="indexRefchap"/>
        </w:rPr>
        <w:t>34:</w:t>
      </w:r>
      <w:r w:rsidR="00DC6AA6" w:rsidRPr="00230826">
        <w:rPr>
          <w:rStyle w:val="indexRefpar"/>
        </w:rPr>
        <w:t>19</w:t>
      </w:r>
      <w:r w:rsidR="00E432B5">
        <w:t xml:space="preserve">, </w:t>
      </w:r>
      <w:r w:rsidR="00DC6AA6" w:rsidRPr="00230826">
        <w:rPr>
          <w:rStyle w:val="indexRefchap"/>
        </w:rPr>
        <w:t>35:</w:t>
      </w:r>
      <w:r w:rsidR="00DC6AA6" w:rsidRPr="00230826">
        <w:rPr>
          <w:rStyle w:val="indexRefpar"/>
        </w:rPr>
        <w:t>29–30</w:t>
      </w:r>
    </w:p>
    <w:p w14:paraId="4C701E23" w14:textId="77777777" w:rsidR="00E67803" w:rsidRDefault="00C57E99" w:rsidP="00E432B5">
      <w:pPr>
        <w:pStyle w:val="Index-2"/>
      </w:pPr>
      <w:r w:rsidRPr="002B1019">
        <w:t>are to teach the Cause</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422</w:t>
      </w:r>
      <w:r w:rsidR="00E432B5">
        <w:t xml:space="preserve">, </w:t>
      </w:r>
      <w:r w:rsidR="00DC6AA6" w:rsidRPr="00230826">
        <w:rPr>
          <w:rStyle w:val="indexRefchap"/>
        </w:rPr>
        <w:t>ap1:</w:t>
      </w:r>
      <w:r w:rsidR="00DC6AA6" w:rsidRPr="00230826">
        <w:rPr>
          <w:rStyle w:val="indexRefchapsub"/>
        </w:rPr>
        <w:t>1:</w:t>
      </w:r>
      <w:r w:rsidR="00DC6AA6" w:rsidRPr="00230826">
        <w:rPr>
          <w:rStyle w:val="indexRefpar"/>
        </w:rPr>
        <w:t>13</w:t>
      </w:r>
      <w:r w:rsidR="00E432B5">
        <w:t xml:space="preserve">, </w:t>
      </w:r>
      <w:r w:rsidR="00DC6AA6" w:rsidRPr="00230826">
        <w:rPr>
          <w:rStyle w:val="indexRefchap"/>
        </w:rPr>
        <w:t>ap1:</w:t>
      </w:r>
      <w:r w:rsidR="00DC6AA6" w:rsidRPr="00230826">
        <w:rPr>
          <w:rStyle w:val="indexRefchapsub"/>
        </w:rPr>
        <w:t>1:</w:t>
      </w:r>
      <w:r w:rsidR="00DC6AA6" w:rsidRPr="00230826">
        <w:rPr>
          <w:rStyle w:val="indexRefpar"/>
        </w:rPr>
        <w:t>21</w:t>
      </w:r>
    </w:p>
    <w:p w14:paraId="0440FFC2" w14:textId="77777777" w:rsidR="00E67803" w:rsidRDefault="00C57E99" w:rsidP="00E432B5">
      <w:pPr>
        <w:pStyle w:val="Index-2"/>
      </w:pPr>
      <w:r w:rsidRPr="002B1019">
        <w:t>authority to expel Covenant-breakers</w:t>
      </w:r>
      <w:r w:rsidR="00DC6AA6" w:rsidRPr="00230826">
        <w:rPr>
          <w:rStyle w:val="indexpagenumbercomma"/>
        </w:rPr>
        <w:t xml:space="preserve">, </w:t>
      </w:r>
      <w:r w:rsidR="00DC6AA6" w:rsidRPr="00230826">
        <w:rPr>
          <w:rStyle w:val="indexpagenumberchecked"/>
        </w:rPr>
        <w:t>256</w:t>
      </w:r>
      <w:r w:rsidR="00E432B5">
        <w:t xml:space="preserve">, </w:t>
      </w:r>
      <w:r w:rsidR="00DC6AA6" w:rsidRPr="00230826">
        <w:rPr>
          <w:rStyle w:val="indexRefchap"/>
        </w:rPr>
        <w:t>22:</w:t>
      </w:r>
      <w:r w:rsidR="00DC6AA6" w:rsidRPr="00230826">
        <w:rPr>
          <w:rStyle w:val="indexRefpar"/>
        </w:rPr>
        <w:t>15</w:t>
      </w:r>
    </w:p>
    <w:p w14:paraId="4CA05D30" w14:textId="77777777" w:rsidR="00E67803" w:rsidRDefault="00627ED1" w:rsidP="00E432B5">
      <w:pPr>
        <w:pStyle w:val="Index-2"/>
      </w:pPr>
      <w:r w:rsidRPr="00627ED1">
        <w:rPr>
          <w:rStyle w:val="quotesterms"/>
        </w:rPr>
        <w:t>›Chief Stewards</w:t>
      </w:r>
      <w:r w:rsidR="00DF5AA5">
        <w:rPr>
          <w:rStyle w:val="quotesterms"/>
        </w:rPr>
        <w:t>‹</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431</w:t>
      </w:r>
      <w:r w:rsidR="00E432B5">
        <w:t xml:space="preserve">, </w:t>
      </w:r>
      <w:r w:rsidR="00DC6AA6" w:rsidRPr="00230826">
        <w:rPr>
          <w:rStyle w:val="indexRefchap"/>
        </w:rPr>
        <w:t>34:</w:t>
      </w:r>
      <w:r w:rsidR="00DC6AA6" w:rsidRPr="00230826">
        <w:rPr>
          <w:rStyle w:val="indexRefpar"/>
        </w:rPr>
        <w:t>14</w:t>
      </w:r>
      <w:r w:rsidR="00E432B5">
        <w:t xml:space="preserve">, </w:t>
      </w:r>
      <w:r w:rsidR="00DC6AA6" w:rsidRPr="00230826">
        <w:rPr>
          <w:rStyle w:val="indexRefchap"/>
        </w:rPr>
        <w:t>34:</w:t>
      </w:r>
      <w:r w:rsidR="00DC6AA6" w:rsidRPr="00230826">
        <w:rPr>
          <w:rStyle w:val="indexRefpar"/>
        </w:rPr>
        <w:t>19</w:t>
      </w:r>
      <w:r w:rsidR="00E432B5">
        <w:t xml:space="preserve">, </w:t>
      </w:r>
      <w:r w:rsidR="00DC6AA6" w:rsidRPr="00230826">
        <w:rPr>
          <w:rStyle w:val="indexRefchap"/>
        </w:rPr>
        <w:t>34:</w:t>
      </w:r>
      <w:r w:rsidR="00DC6AA6" w:rsidRPr="00230826">
        <w:rPr>
          <w:rStyle w:val="indexRefpar"/>
        </w:rPr>
        <w:t>24</w:t>
      </w:r>
      <w:r w:rsidR="00E432B5">
        <w:t xml:space="preserve">, </w:t>
      </w:r>
      <w:r w:rsidR="00DC6AA6" w:rsidRPr="00230826">
        <w:rPr>
          <w:rStyle w:val="indexRefchap"/>
        </w:rPr>
        <w:t>ap2:</w:t>
      </w:r>
      <w:r w:rsidR="00DC6AA6" w:rsidRPr="00230826">
        <w:rPr>
          <w:rStyle w:val="indexRefpar"/>
        </w:rPr>
        <w:t>31</w:t>
      </w:r>
    </w:p>
    <w:p w14:paraId="3F23DE9E" w14:textId="77777777" w:rsidR="00E67803" w:rsidRDefault="00C57E99" w:rsidP="00573413">
      <w:pPr>
        <w:pStyle w:val="Index-2"/>
      </w:pPr>
      <w:r w:rsidRPr="002B1019">
        <w:t>Custodianship of</w:t>
      </w:r>
      <w:r w:rsidR="00DC6AA6" w:rsidRPr="00230826">
        <w:rPr>
          <w:rStyle w:val="indexpagenumbercomma"/>
        </w:rPr>
        <w:t xml:space="preserve">, </w:t>
      </w:r>
      <w:r w:rsidR="00DC6AA6" w:rsidRPr="00230826">
        <w:rPr>
          <w:rStyle w:val="indexpagenumberchecked"/>
        </w:rPr>
        <w:t>323</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377</w:t>
      </w:r>
      <w:r w:rsidRPr="006E548C">
        <w:rPr>
          <w:rStyle w:val="indexpagenumbercontinued"/>
        </w:rPr>
        <w:t>–93</w:t>
      </w:r>
      <w:r w:rsidR="00573413">
        <w:t xml:space="preserve">, </w:t>
      </w:r>
      <w:r w:rsidR="00573413" w:rsidRPr="00573413">
        <w:rPr>
          <w:rStyle w:val="indexRefchap"/>
        </w:rPr>
        <w:t>29:</w:t>
      </w:r>
      <w:r w:rsidR="00573413">
        <w:rPr>
          <w:rStyle w:val="indexRefpar"/>
        </w:rPr>
        <w:t>4</w:t>
      </w:r>
      <w:r w:rsidR="00573413">
        <w:t xml:space="preserve">, </w:t>
      </w:r>
      <w:r w:rsidR="00DC6AA6" w:rsidRPr="00230826">
        <w:rPr>
          <w:rStyle w:val="indexRefchap"/>
        </w:rPr>
        <w:t>29:</w:t>
      </w:r>
      <w:r w:rsidR="00DC6AA6" w:rsidRPr="00230826">
        <w:rPr>
          <w:rStyle w:val="indexRefpar"/>
        </w:rPr>
        <w:t>11</w:t>
      </w:r>
      <w:r w:rsidR="00573413">
        <w:t xml:space="preserve">, </w:t>
      </w:r>
      <w:r w:rsidR="00DC6AA6" w:rsidRPr="00230826">
        <w:rPr>
          <w:rStyle w:val="indexRefchap"/>
        </w:rPr>
        <w:t>31:</w:t>
      </w:r>
      <w:r w:rsidR="00DC6AA6" w:rsidRPr="00230826">
        <w:rPr>
          <w:rStyle w:val="indexRefpar"/>
        </w:rPr>
        <w:t>18–19</w:t>
      </w:r>
      <w:r w:rsidR="00573413">
        <w:t xml:space="preserve">, </w:t>
      </w:r>
      <w:r w:rsidR="00DC6AA6" w:rsidRPr="00230826">
        <w:rPr>
          <w:rStyle w:val="indexRefchap"/>
        </w:rPr>
        <w:t>34</w:t>
      </w:r>
    </w:p>
    <w:p w14:paraId="5E20279E" w14:textId="77777777" w:rsidR="00E67803" w:rsidRDefault="00C57E99" w:rsidP="00573413">
      <w:pPr>
        <w:pStyle w:val="Index-2"/>
      </w:pPr>
      <w:r w:rsidRPr="002B1019">
        <w:t>first letter of</w:t>
      </w:r>
      <w:r w:rsidR="00DC6AA6" w:rsidRPr="00230826">
        <w:rPr>
          <w:rStyle w:val="indexpagenumbercomma"/>
        </w:rPr>
        <w:t xml:space="preserve">, </w:t>
      </w:r>
      <w:r w:rsidR="00DC6AA6" w:rsidRPr="00230826">
        <w:rPr>
          <w:rStyle w:val="indexpagenumberchecked"/>
        </w:rPr>
        <w:t>382</w:t>
      </w:r>
      <w:r w:rsidRPr="006E548C">
        <w:rPr>
          <w:rStyle w:val="indexpagenumbercontinued"/>
        </w:rPr>
        <w:t>–3</w:t>
      </w:r>
      <w:r w:rsidR="00573413">
        <w:t xml:space="preserve">, </w:t>
      </w:r>
      <w:r w:rsidR="00DC6AA6" w:rsidRPr="00230826">
        <w:rPr>
          <w:rStyle w:val="indexRefchap"/>
        </w:rPr>
        <w:t>34:</w:t>
      </w:r>
      <w:r w:rsidR="00DC6AA6" w:rsidRPr="00230826">
        <w:rPr>
          <w:rStyle w:val="indexRefpar"/>
        </w:rPr>
        <w:t>22–34</w:t>
      </w:r>
    </w:p>
    <w:p w14:paraId="129CB889" w14:textId="77777777" w:rsidR="00E67803" w:rsidRDefault="00C57E99" w:rsidP="003B1654">
      <w:pPr>
        <w:pStyle w:val="Index-2"/>
      </w:pPr>
      <w:r w:rsidRPr="002B1019">
        <w:t>functions of</w:t>
      </w:r>
      <w:r w:rsidR="00DC6AA6" w:rsidRPr="00230826">
        <w:rPr>
          <w:rStyle w:val="indexpagenumbercomma"/>
        </w:rPr>
        <w:t xml:space="preserve">, </w:t>
      </w:r>
      <w:r w:rsidR="00DC6AA6" w:rsidRPr="00230826">
        <w:rPr>
          <w:rStyle w:val="indexpagenumberchecked"/>
        </w:rPr>
        <w:t>256n</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406</w:t>
      </w:r>
      <w:r w:rsidR="00DC6AA6" w:rsidRPr="00230826">
        <w:rPr>
          <w:rStyle w:val="indexpagenumbercomma"/>
        </w:rPr>
        <w:t xml:space="preserve">, </w:t>
      </w:r>
      <w:r w:rsidR="00DC6AA6" w:rsidRPr="00230826">
        <w:rPr>
          <w:rStyle w:val="indexpagenumberchecked"/>
        </w:rPr>
        <w:t>422</w:t>
      </w:r>
      <w:r w:rsidR="00DC6AA6" w:rsidRPr="00230826">
        <w:rPr>
          <w:rStyle w:val="indexpagenumbercomma"/>
        </w:rPr>
        <w:t xml:space="preserve">, </w:t>
      </w:r>
      <w:r w:rsidR="00DC6AA6" w:rsidRPr="00230826">
        <w:rPr>
          <w:rStyle w:val="indexpagenumberchecked"/>
        </w:rPr>
        <w:t>435</w:t>
      </w:r>
      <w:r w:rsidR="00DC6AA6" w:rsidRPr="00230826">
        <w:rPr>
          <w:rStyle w:val="indexpagenumbercomma"/>
        </w:rPr>
        <w:t xml:space="preserve">, </w:t>
      </w:r>
      <w:r w:rsidR="00DC6AA6" w:rsidRPr="00230826">
        <w:rPr>
          <w:rStyle w:val="indexpagenumberchecked"/>
        </w:rPr>
        <w:t>437</w:t>
      </w:r>
      <w:r w:rsidR="00573413">
        <w:t xml:space="preserve">, </w:t>
      </w:r>
      <w:r w:rsidR="00DC6AA6" w:rsidRPr="00230826">
        <w:rPr>
          <w:rStyle w:val="indexRefchap"/>
        </w:rPr>
        <w:t>22:</w:t>
      </w:r>
      <w:r w:rsidR="00DC6AA6" w:rsidRPr="00230826">
        <w:rPr>
          <w:rStyle w:val="indexRefpar"/>
        </w:rPr>
        <w:t>15</w:t>
      </w:r>
      <w:r w:rsidR="00573413">
        <w:rPr>
          <w:rStyle w:val="indexRefpar"/>
        </w:rPr>
        <w:t>n</w:t>
      </w:r>
      <w:r w:rsidR="00573413">
        <w:t xml:space="preserve">, </w:t>
      </w:r>
      <w:r w:rsidR="00DC6AA6" w:rsidRPr="00230826">
        <w:rPr>
          <w:rStyle w:val="indexRefchap"/>
        </w:rPr>
        <w:t>28:</w:t>
      </w:r>
      <w:r w:rsidR="00DC6AA6" w:rsidRPr="00230826">
        <w:rPr>
          <w:rStyle w:val="indexRefpar"/>
        </w:rPr>
        <w:t>19</w:t>
      </w:r>
      <w:r w:rsidR="00573413">
        <w:t xml:space="preserve">, </w:t>
      </w:r>
      <w:r w:rsidR="00DC6AA6" w:rsidRPr="00230826">
        <w:rPr>
          <w:rStyle w:val="indexRefchap"/>
        </w:rPr>
        <w:t>34:</w:t>
      </w:r>
      <w:r w:rsidR="00DC6AA6" w:rsidRPr="00230826">
        <w:rPr>
          <w:rStyle w:val="indexRefpar"/>
        </w:rPr>
        <w:t>6</w:t>
      </w:r>
      <w:r w:rsidR="00573413">
        <w:t xml:space="preserve">, </w:t>
      </w:r>
      <w:r w:rsidR="00DC6AA6" w:rsidRPr="00230826">
        <w:rPr>
          <w:rStyle w:val="indexRefchap"/>
        </w:rPr>
        <w:t>34:</w:t>
      </w:r>
      <w:r w:rsidR="00DC6AA6" w:rsidRPr="00230826">
        <w:rPr>
          <w:rStyle w:val="indexRefpar"/>
        </w:rPr>
        <w:t>15</w:t>
      </w:r>
      <w:r w:rsidR="00573413">
        <w:t xml:space="preserve">, </w:t>
      </w:r>
      <w:r w:rsidR="00DC6AA6" w:rsidRPr="00230826">
        <w:rPr>
          <w:rStyle w:val="indexRefchap"/>
        </w:rPr>
        <w:t>35:</w:t>
      </w:r>
      <w:r w:rsidR="00DC6AA6" w:rsidRPr="00230826">
        <w:rPr>
          <w:rStyle w:val="indexRefpar"/>
        </w:rPr>
        <w:t>66</w:t>
      </w:r>
      <w:r w:rsidR="003B1654">
        <w:t xml:space="preserve">, </w:t>
      </w:r>
      <w:r w:rsidR="00DC6AA6" w:rsidRPr="00230826">
        <w:rPr>
          <w:rStyle w:val="indexRefchap"/>
        </w:rPr>
        <w:t>ap1:</w:t>
      </w:r>
      <w:r w:rsidR="00DC6AA6" w:rsidRPr="00230826">
        <w:rPr>
          <w:rStyle w:val="indexRefchapsub"/>
        </w:rPr>
        <w:t>1:</w:t>
      </w:r>
      <w:r w:rsidR="00DC6AA6" w:rsidRPr="00230826">
        <w:rPr>
          <w:rStyle w:val="indexRefpar"/>
        </w:rPr>
        <w:t>19–1:22</w:t>
      </w:r>
      <w:r w:rsidR="003B1654">
        <w:t xml:space="preserve">, </w:t>
      </w:r>
      <w:r w:rsidR="00DC6AA6" w:rsidRPr="00230826">
        <w:rPr>
          <w:rStyle w:val="indexRefchap"/>
        </w:rPr>
        <w:t>ap3:</w:t>
      </w:r>
      <w:r w:rsidR="00DC6AA6" w:rsidRPr="00230826">
        <w:rPr>
          <w:rStyle w:val="indexRefchapsub"/>
        </w:rPr>
        <w:t>1:</w:t>
      </w:r>
      <w:r w:rsidR="00DC6AA6" w:rsidRPr="00230826">
        <w:rPr>
          <w:rStyle w:val="indexRefpar"/>
        </w:rPr>
        <w:t>12</w:t>
      </w:r>
      <w:r w:rsidR="003B1654">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216014F9" w14:textId="77777777" w:rsidR="00E67803" w:rsidRDefault="00C57E99" w:rsidP="003B1654">
      <w:pPr>
        <w:pStyle w:val="Index-2"/>
      </w:pPr>
      <w:r w:rsidRPr="002B1019">
        <w:t>Horace Holley appointed</w:t>
      </w:r>
      <w:r w:rsidR="00DC6AA6" w:rsidRPr="00230826">
        <w:rPr>
          <w:rStyle w:val="indexpagenumbercomma"/>
        </w:rPr>
        <w:t xml:space="preserve">, </w:t>
      </w:r>
      <w:r w:rsidR="00DC6AA6" w:rsidRPr="00230826">
        <w:rPr>
          <w:rStyle w:val="indexpagenumberchecked"/>
        </w:rPr>
        <w:t>107</w:t>
      </w:r>
      <w:r w:rsidR="003B1654">
        <w:t xml:space="preserve">, </w:t>
      </w:r>
      <w:r w:rsidR="00DC6AA6" w:rsidRPr="00230826">
        <w:rPr>
          <w:rStyle w:val="indexRefchap"/>
        </w:rPr>
        <w:t>6:</w:t>
      </w:r>
      <w:r w:rsidR="00DC6AA6" w:rsidRPr="00230826">
        <w:rPr>
          <w:rStyle w:val="indexRefpar"/>
        </w:rPr>
        <w:t>44</w:t>
      </w:r>
    </w:p>
    <w:p w14:paraId="7E114695" w14:textId="77777777" w:rsidR="00E67803" w:rsidRDefault="00C57E99" w:rsidP="003B1654">
      <w:pPr>
        <w:pStyle w:val="Index-2"/>
      </w:pPr>
      <w:r w:rsidRPr="002B1019">
        <w:t>letter from, about Mason Remey</w:t>
      </w:r>
      <w:r w:rsidR="00DC6AA6" w:rsidRPr="00230826">
        <w:rPr>
          <w:rStyle w:val="indexpagenumbercomma"/>
        </w:rPr>
        <w:t xml:space="preserve">, </w:t>
      </w:r>
      <w:r w:rsidR="00DC6AA6" w:rsidRPr="00230826">
        <w:rPr>
          <w:rStyle w:val="indexpagenumberchecked"/>
        </w:rPr>
        <w:t>429</w:t>
      </w:r>
      <w:r w:rsidRPr="006E548C">
        <w:rPr>
          <w:rStyle w:val="indexpagenumbercontinued"/>
        </w:rPr>
        <w:t>–32</w:t>
      </w:r>
      <w:r w:rsidR="003B1654">
        <w:t xml:space="preserve">, </w:t>
      </w:r>
      <w:r w:rsidR="00DC6AA6" w:rsidRPr="00230826">
        <w:rPr>
          <w:rStyle w:val="indexRefchap"/>
        </w:rPr>
        <w:t>ap2</w:t>
      </w:r>
    </w:p>
    <w:p w14:paraId="77CDAFD2" w14:textId="77777777" w:rsidR="00E67803" w:rsidRDefault="00C57E99" w:rsidP="003B1654">
      <w:pPr>
        <w:pStyle w:val="Index-2"/>
      </w:pPr>
      <w:r w:rsidRPr="002B1019">
        <w:t xml:space="preserve">loyalty to, after passing of </w:t>
      </w:r>
      <w:r w:rsidRPr="000C7039">
        <w:rPr>
          <w:highlight w:val="cyan"/>
        </w:rPr>
        <w:t xml:space="preserve">Shoghi </w:t>
      </w:r>
      <w:r w:rsidR="00627ED1" w:rsidRPr="00627ED1">
        <w:rPr>
          <w:highlight w:val="cyan"/>
        </w:rPr>
        <w:t>Effendi</w:t>
      </w:r>
      <w:r w:rsidR="00DC6AA6" w:rsidRPr="00230826">
        <w:rPr>
          <w:rStyle w:val="indexpagenumbercomma"/>
        </w:rPr>
        <w:t xml:space="preserve">, </w:t>
      </w:r>
      <w:r w:rsidR="00DC6AA6" w:rsidRPr="00230826">
        <w:rPr>
          <w:rStyle w:val="indexpagenumberchecked"/>
        </w:rPr>
        <w:t>384</w:t>
      </w:r>
      <w:r w:rsidR="003B1654">
        <w:t xml:space="preserve">, </w:t>
      </w:r>
      <w:r w:rsidR="00DC6AA6" w:rsidRPr="00230826">
        <w:rPr>
          <w:rStyle w:val="indexRefchap"/>
        </w:rPr>
        <w:t>34:</w:t>
      </w:r>
      <w:r w:rsidR="00DC6AA6" w:rsidRPr="00230826">
        <w:rPr>
          <w:rStyle w:val="indexRefpar"/>
        </w:rPr>
        <w:t>35</w:t>
      </w:r>
    </w:p>
    <w:p w14:paraId="28DF087F" w14:textId="77777777" w:rsidR="00E67803" w:rsidRDefault="00C57E99" w:rsidP="003B1654">
      <w:pPr>
        <w:pStyle w:val="Index-2"/>
      </w:pPr>
      <w:r w:rsidRPr="002B1019">
        <w:t>and National Spiritual Assemblies</w:t>
      </w:r>
      <w:r w:rsidR="00DC6AA6" w:rsidRPr="00230826">
        <w:rPr>
          <w:rStyle w:val="indexpagenumbercomma"/>
        </w:rPr>
        <w:t xml:space="preserve">, </w:t>
      </w:r>
      <w:r w:rsidR="00DC6AA6" w:rsidRPr="00230826">
        <w:rPr>
          <w:rStyle w:val="indexpagenumberchecked"/>
        </w:rPr>
        <w:t>380</w:t>
      </w:r>
      <w:r w:rsidRPr="006E548C">
        <w:rPr>
          <w:rStyle w:val="indexpagenumbercontinued"/>
        </w:rPr>
        <w:t>–1</w:t>
      </w:r>
      <w:r w:rsidR="00DC6AA6" w:rsidRPr="00230826">
        <w:rPr>
          <w:rStyle w:val="indexpagenumbercomma"/>
        </w:rPr>
        <w:t xml:space="preserve">, </w:t>
      </w:r>
      <w:r w:rsidR="00DC6AA6" w:rsidRPr="00230826">
        <w:rPr>
          <w:rStyle w:val="indexpagenumberchecked"/>
        </w:rPr>
        <w:t>384</w:t>
      </w:r>
      <w:r w:rsidR="003B1654">
        <w:t xml:space="preserve">, </w:t>
      </w:r>
      <w:r w:rsidR="00DC6AA6" w:rsidRPr="00230826">
        <w:rPr>
          <w:rStyle w:val="indexRefchap"/>
        </w:rPr>
        <w:t>34:</w:t>
      </w:r>
      <w:r w:rsidR="00DC6AA6" w:rsidRPr="00230826">
        <w:rPr>
          <w:rStyle w:val="indexRefpar"/>
        </w:rPr>
        <w:t>13</w:t>
      </w:r>
      <w:r w:rsidR="003B1654">
        <w:t xml:space="preserve">, </w:t>
      </w:r>
      <w:r w:rsidR="00DC6AA6" w:rsidRPr="00230826">
        <w:rPr>
          <w:rStyle w:val="indexRefchap"/>
        </w:rPr>
        <w:t>34:</w:t>
      </w:r>
      <w:r w:rsidR="00DC6AA6" w:rsidRPr="00230826">
        <w:rPr>
          <w:rStyle w:val="indexRefpar"/>
        </w:rPr>
        <w:t>31</w:t>
      </w:r>
    </w:p>
    <w:p w14:paraId="0F55B7B2" w14:textId="77777777" w:rsidR="00E67803" w:rsidRDefault="00C57E99" w:rsidP="003B1654">
      <w:pPr>
        <w:pStyle w:val="Index-2"/>
      </w:pPr>
      <w:r w:rsidRPr="002B1019">
        <w:t xml:space="preserve">opposed by </w:t>
      </w:r>
      <w:r w:rsidRPr="000C7039">
        <w:rPr>
          <w:highlight w:val="yellow"/>
        </w:rPr>
        <w:t>Jamál</w:t>
      </w:r>
      <w:r w:rsidR="00DC6AA6" w:rsidRPr="00230826">
        <w:rPr>
          <w:rStyle w:val="indexpagenumbercomma"/>
        </w:rPr>
        <w:t xml:space="preserve">, </w:t>
      </w:r>
      <w:r w:rsidR="00DC6AA6" w:rsidRPr="00230826">
        <w:rPr>
          <w:rStyle w:val="indexpagenumberchecked"/>
        </w:rPr>
        <w:t>213</w:t>
      </w:r>
      <w:r w:rsidR="00DC6AA6" w:rsidRPr="00230826">
        <w:rPr>
          <w:rStyle w:val="indexpagenumbercomma"/>
        </w:rPr>
        <w:t xml:space="preserve">, </w:t>
      </w:r>
      <w:r w:rsidR="00DC6AA6" w:rsidRPr="00230826">
        <w:rPr>
          <w:rStyle w:val="indexpagenumberchecked"/>
        </w:rPr>
        <w:t>214</w:t>
      </w:r>
      <w:r w:rsidR="003B1654">
        <w:t xml:space="preserve">, </w:t>
      </w:r>
      <w:r w:rsidR="00DC6AA6" w:rsidRPr="00230826">
        <w:rPr>
          <w:rStyle w:val="indexRefchap"/>
        </w:rPr>
        <w:t>18:</w:t>
      </w:r>
      <w:r w:rsidR="00DC6AA6" w:rsidRPr="00230826">
        <w:rPr>
          <w:rStyle w:val="indexRefpar"/>
        </w:rPr>
        <w:t>27</w:t>
      </w:r>
      <w:r w:rsidR="003B1654">
        <w:t xml:space="preserve">, </w:t>
      </w:r>
      <w:r w:rsidR="00DC6AA6" w:rsidRPr="00230826">
        <w:rPr>
          <w:rStyle w:val="indexRefchap"/>
        </w:rPr>
        <w:t>18:</w:t>
      </w:r>
      <w:r w:rsidR="00DC6AA6" w:rsidRPr="00230826">
        <w:rPr>
          <w:rStyle w:val="indexRefpar"/>
        </w:rPr>
        <w:t>30–31</w:t>
      </w:r>
    </w:p>
    <w:p w14:paraId="6674ED0C" w14:textId="77777777" w:rsidR="00E67803" w:rsidRDefault="00C57E99" w:rsidP="003B1654">
      <w:pPr>
        <w:pStyle w:val="Index-2"/>
      </w:pPr>
      <w:r w:rsidRPr="002B1019">
        <w:t xml:space="preserve">to turn to </w:t>
      </w:r>
      <w:r w:rsidRPr="000C7039">
        <w:rPr>
          <w:highlight w:val="cyan"/>
        </w:rPr>
        <w:t>Shoghi Effendi</w:t>
      </w:r>
      <w:r w:rsidR="00DC6AA6" w:rsidRPr="00230826">
        <w:rPr>
          <w:rStyle w:val="indexpagenumbercomma"/>
        </w:rPr>
        <w:t xml:space="preserve">, </w:t>
      </w:r>
      <w:r w:rsidR="00DC6AA6" w:rsidRPr="00230826">
        <w:rPr>
          <w:rStyle w:val="indexpagenumberchecked"/>
        </w:rPr>
        <w:t>354</w:t>
      </w:r>
      <w:r w:rsidR="00DC6AA6" w:rsidRPr="00230826">
        <w:rPr>
          <w:rStyle w:val="indexpagenumbercomma"/>
        </w:rPr>
        <w:t xml:space="preserve">, </w:t>
      </w:r>
      <w:r w:rsidR="00DC6AA6" w:rsidRPr="00230826">
        <w:rPr>
          <w:rStyle w:val="indexpagenumberchecked"/>
        </w:rPr>
        <w:t>355</w:t>
      </w:r>
      <w:r w:rsidR="003B1654">
        <w:t xml:space="preserve">, </w:t>
      </w:r>
      <w:r w:rsidR="00DC6AA6" w:rsidRPr="00230826">
        <w:rPr>
          <w:rStyle w:val="indexRefchap"/>
        </w:rPr>
        <w:t>32:</w:t>
      </w:r>
      <w:r w:rsidR="00DC6AA6" w:rsidRPr="00230826">
        <w:rPr>
          <w:rStyle w:val="indexRefpar"/>
        </w:rPr>
        <w:t>16</w:t>
      </w:r>
      <w:r w:rsidR="003B1654">
        <w:t xml:space="preserve">, </w:t>
      </w:r>
      <w:r w:rsidR="00DC6AA6" w:rsidRPr="00230826">
        <w:rPr>
          <w:rStyle w:val="indexRefchap"/>
        </w:rPr>
        <w:t>32:</w:t>
      </w:r>
      <w:r w:rsidR="00DC6AA6" w:rsidRPr="00230826">
        <w:rPr>
          <w:rStyle w:val="indexRefpar"/>
        </w:rPr>
        <w:t>17</w:t>
      </w:r>
    </w:p>
    <w:p w14:paraId="2EB6C6D8" w14:textId="77777777" w:rsidR="00C57E99" w:rsidRPr="002B1019" w:rsidRDefault="00C57E99" w:rsidP="003B1654">
      <w:pPr>
        <w:pStyle w:val="Index-1"/>
      </w:pPr>
      <w:r w:rsidRPr="000C7039">
        <w:rPr>
          <w:highlight w:val="yellow"/>
        </w:rPr>
        <w:t>Ḥaram</w:t>
      </w:r>
      <w:r w:rsidR="00627ED1" w:rsidRPr="00627ED1">
        <w:rPr>
          <w:highlight w:val="yellow"/>
        </w:rPr>
        <w:t>-i-</w:t>
      </w:r>
      <w:r w:rsidRPr="000C7039">
        <w:rPr>
          <w:highlight w:val="yellow"/>
        </w:rPr>
        <w:t>Aqdas</w:t>
      </w:r>
      <w:r w:rsidR="00DC6AA6" w:rsidRPr="00230826">
        <w:rPr>
          <w:rStyle w:val="indexpagenumbercomma"/>
        </w:rPr>
        <w:t xml:space="preserve">, </w:t>
      </w:r>
      <w:r w:rsidR="00DC6AA6" w:rsidRPr="00230826">
        <w:rPr>
          <w:rStyle w:val="indexpagenumberchecked"/>
        </w:rPr>
        <w:t>368</w:t>
      </w:r>
      <w:r w:rsidR="00DC6AA6" w:rsidRPr="00230826">
        <w:rPr>
          <w:rStyle w:val="indexpagenumbercomma"/>
        </w:rPr>
        <w:t xml:space="preserve">, </w:t>
      </w:r>
      <w:r w:rsidR="00DC6AA6" w:rsidRPr="00230826">
        <w:rPr>
          <w:rStyle w:val="indexpagenumberchecked"/>
        </w:rPr>
        <w:t>382</w:t>
      </w:r>
      <w:r w:rsidR="003B1654">
        <w:t xml:space="preserve">, </w:t>
      </w:r>
      <w:r w:rsidR="00DC6AA6" w:rsidRPr="00230826">
        <w:rPr>
          <w:rStyle w:val="indexRefchap"/>
        </w:rPr>
        <w:t>32:</w:t>
      </w:r>
      <w:r w:rsidR="00DC6AA6" w:rsidRPr="00230826">
        <w:rPr>
          <w:rStyle w:val="indexRefpar"/>
        </w:rPr>
        <w:t>93</w:t>
      </w:r>
      <w:r w:rsidR="003B1654">
        <w:t xml:space="preserve">, </w:t>
      </w:r>
      <w:r w:rsidR="00DC6AA6" w:rsidRPr="00230826">
        <w:rPr>
          <w:rStyle w:val="indexRefchap"/>
        </w:rPr>
        <w:t>34:</w:t>
      </w:r>
      <w:r w:rsidR="00DC6AA6" w:rsidRPr="00230826">
        <w:rPr>
          <w:rStyle w:val="indexRefpar"/>
        </w:rPr>
        <w:t>25</w:t>
      </w:r>
    </w:p>
    <w:p w14:paraId="34F70C02" w14:textId="77777777" w:rsidR="00C57E99" w:rsidRPr="002B1019" w:rsidRDefault="00C57E99" w:rsidP="003B1654">
      <w:pPr>
        <w:pStyle w:val="Index-1"/>
      </w:pPr>
      <w:r w:rsidRPr="000C7039">
        <w:rPr>
          <w:highlight w:val="yellow"/>
        </w:rPr>
        <w:t>Ḥasan</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127</w:t>
      </w:r>
      <w:r w:rsidR="00DC6AA6" w:rsidRPr="00230826">
        <w:rPr>
          <w:rStyle w:val="indexpagenumbercomma"/>
        </w:rPr>
        <w:t xml:space="preserve">, </w:t>
      </w:r>
      <w:r w:rsidR="00DC6AA6" w:rsidRPr="00230826">
        <w:rPr>
          <w:rStyle w:val="indexpagenumberchecked"/>
        </w:rPr>
        <w:t>128</w:t>
      </w:r>
      <w:r w:rsidR="003B1654">
        <w:t xml:space="preserve">, </w:t>
      </w:r>
      <w:r w:rsidR="00DC6AA6" w:rsidRPr="00230826">
        <w:rPr>
          <w:rStyle w:val="indexRefchap"/>
        </w:rPr>
        <w:t>8:</w:t>
      </w:r>
      <w:r w:rsidR="00DC6AA6" w:rsidRPr="00230826">
        <w:rPr>
          <w:rStyle w:val="indexRefpar"/>
        </w:rPr>
        <w:t>8</w:t>
      </w:r>
      <w:r w:rsidR="003B1654">
        <w:t xml:space="preserve">, </w:t>
      </w:r>
      <w:r w:rsidR="00DC6AA6" w:rsidRPr="00230826">
        <w:rPr>
          <w:rStyle w:val="indexRefchap"/>
        </w:rPr>
        <w:t>8:</w:t>
      </w:r>
      <w:r w:rsidR="00DC6AA6" w:rsidRPr="00230826">
        <w:rPr>
          <w:rStyle w:val="indexRefpar"/>
        </w:rPr>
        <w:t>15</w:t>
      </w:r>
    </w:p>
    <w:p w14:paraId="049483C5" w14:textId="77777777" w:rsidR="00C57E99" w:rsidRPr="002B1019" w:rsidRDefault="00C57E99" w:rsidP="003B1654">
      <w:pPr>
        <w:pStyle w:val="Index-1"/>
      </w:pPr>
      <w:r w:rsidRPr="000C7039">
        <w:rPr>
          <w:highlight w:val="yellow"/>
        </w:rPr>
        <w:t>Ḥasan</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627ED1" w:rsidRPr="00627ED1">
        <w:rPr>
          <w:highlight w:val="yellow"/>
        </w:rPr>
        <w:t xml:space="preserve"> </w:t>
      </w:r>
      <w:r w:rsidRPr="000C7039">
        <w:rPr>
          <w:highlight w:val="yellow"/>
        </w:rPr>
        <w:t>Siyyid</w:t>
      </w:r>
      <w:r w:rsidRPr="002B1019">
        <w:t xml:space="preserve"> (</w:t>
      </w:r>
      <w:r w:rsidRPr="000C7039">
        <w:rPr>
          <w:highlight w:val="yellow"/>
        </w:rPr>
        <w:t>Afnán</w:t>
      </w:r>
      <w:r w:rsidR="00627ED1" w:rsidRPr="00627ED1">
        <w:rPr>
          <w:highlight w:val="yellow"/>
        </w:rPr>
        <w:t>-i-Kabír</w:t>
      </w:r>
      <w:r w:rsidRPr="002B1019">
        <w:t>)</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358</w:t>
      </w:r>
      <w:r w:rsidR="003B1654">
        <w:t xml:space="preserve">, </w:t>
      </w:r>
      <w:r w:rsidR="00DC6AA6" w:rsidRPr="00230826">
        <w:rPr>
          <w:rStyle w:val="indexRefchap"/>
        </w:rPr>
        <w:t>32:</w:t>
      </w:r>
      <w:r w:rsidR="00DC6AA6" w:rsidRPr="00230826">
        <w:rPr>
          <w:rStyle w:val="indexRefpar"/>
        </w:rPr>
        <w:t>24</w:t>
      </w:r>
      <w:r w:rsidR="003B1654">
        <w:t xml:space="preserve">, </w:t>
      </w:r>
      <w:r w:rsidR="00DC6AA6" w:rsidRPr="00230826">
        <w:rPr>
          <w:rStyle w:val="indexRefchap"/>
        </w:rPr>
        <w:t>32:</w:t>
      </w:r>
      <w:r w:rsidR="00DC6AA6" w:rsidRPr="00230826">
        <w:rPr>
          <w:rStyle w:val="indexRefpar"/>
        </w:rPr>
        <w:t>36</w:t>
      </w:r>
    </w:p>
    <w:p w14:paraId="508FC447" w14:textId="77777777" w:rsidR="00C57E99" w:rsidRPr="002B1019" w:rsidRDefault="00C57E99" w:rsidP="003B1654">
      <w:pPr>
        <w:pStyle w:val="Index-1"/>
      </w:pPr>
      <w:r w:rsidRPr="000C7039">
        <w:rPr>
          <w:highlight w:val="yellow"/>
        </w:rPr>
        <w:t>Ḥasan</w:t>
      </w:r>
      <w:r w:rsidR="00627ED1" w:rsidRPr="00627ED1">
        <w:rPr>
          <w:highlight w:val="yellow"/>
        </w:rPr>
        <w:t>-i-</w:t>
      </w:r>
      <w:r w:rsidRPr="000C7039">
        <w:rPr>
          <w:highlight w:val="yellow"/>
        </w:rPr>
        <w:t></w:t>
      </w:r>
      <w:r w:rsidR="00627ED1" w:rsidRPr="00627ED1">
        <w:rPr>
          <w:highlight w:val="yellow"/>
        </w:rPr>
        <w:t>urásání</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248</w:t>
      </w:r>
      <w:r w:rsidR="003B1654">
        <w:t xml:space="preserve">, </w:t>
      </w:r>
      <w:r w:rsidR="00DC6AA6" w:rsidRPr="00230826">
        <w:rPr>
          <w:rStyle w:val="indexRefchap"/>
        </w:rPr>
        <w:t>21:</w:t>
      </w:r>
      <w:r w:rsidR="00DC6AA6" w:rsidRPr="00230826">
        <w:rPr>
          <w:rStyle w:val="indexRefpar"/>
        </w:rPr>
        <w:t>17</w:t>
      </w:r>
    </w:p>
    <w:p w14:paraId="3669BBF9" w14:textId="77777777" w:rsidR="00C57E99" w:rsidRPr="002B1019" w:rsidRDefault="00C57E99" w:rsidP="003B1654">
      <w:pPr>
        <w:pStyle w:val="Index-1"/>
      </w:pPr>
      <w:r w:rsidRPr="000C7039">
        <w:rPr>
          <w:highlight w:val="yellow"/>
        </w:rPr>
        <w:t>Ḥasan</w:t>
      </w:r>
      <w:r w:rsidR="00627ED1" w:rsidRPr="00627ED1">
        <w:rPr>
          <w:highlight w:val="yellow"/>
        </w:rPr>
        <w:t>-i-Níkú</w:t>
      </w:r>
      <w:r w:rsidR="00DC6AA6" w:rsidRPr="00230826">
        <w:rPr>
          <w:rStyle w:val="indexpagenumbercomma"/>
        </w:rPr>
        <w:t xml:space="preserve">, </w:t>
      </w:r>
      <w:r w:rsidR="00DC6AA6" w:rsidRPr="00230826">
        <w:rPr>
          <w:rStyle w:val="indexpagenumberchecked"/>
        </w:rPr>
        <w:t>341</w:t>
      </w:r>
      <w:r w:rsidR="003B1654">
        <w:t xml:space="preserve">, </w:t>
      </w:r>
      <w:r w:rsidR="00DC6AA6" w:rsidRPr="00230826">
        <w:rPr>
          <w:rStyle w:val="indexRefchap"/>
        </w:rPr>
        <w:t>30:</w:t>
      </w:r>
      <w:r w:rsidR="00DC6AA6" w:rsidRPr="00230826">
        <w:rPr>
          <w:rStyle w:val="indexRefpar"/>
        </w:rPr>
        <w:t>48</w:t>
      </w:r>
    </w:p>
    <w:p w14:paraId="115D13AE" w14:textId="77777777" w:rsidR="00C57E99" w:rsidRPr="002B1019" w:rsidRDefault="00C57E99" w:rsidP="003B1654">
      <w:pPr>
        <w:pStyle w:val="Index-1"/>
      </w:pPr>
      <w:r w:rsidRPr="000C7039">
        <w:rPr>
          <w:highlight w:val="yellow"/>
        </w:rPr>
        <w:t>Ḥasan</w:t>
      </w:r>
      <w:r w:rsidR="00627ED1" w:rsidRPr="00627ED1">
        <w:rPr>
          <w:highlight w:val="yellow"/>
        </w:rPr>
        <w:t>-i-Zunúzí</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57</w:t>
      </w:r>
      <w:r w:rsidRPr="006E548C">
        <w:rPr>
          <w:rStyle w:val="indexpagenumbercontinued"/>
        </w:rPr>
        <w:t>–8</w:t>
      </w:r>
      <w:r w:rsidR="003B1654">
        <w:t xml:space="preserve">, </w:t>
      </w:r>
      <w:r w:rsidR="00DC6AA6" w:rsidRPr="00230826">
        <w:rPr>
          <w:rStyle w:val="indexRefchap"/>
        </w:rPr>
        <w:t>2:</w:t>
      </w:r>
      <w:r w:rsidR="00DC6AA6" w:rsidRPr="00230826">
        <w:rPr>
          <w:rStyle w:val="indexRefpar"/>
        </w:rPr>
        <w:t>23–25</w:t>
      </w:r>
    </w:p>
    <w:p w14:paraId="3AC8B3FB" w14:textId="77777777" w:rsidR="00C57E99" w:rsidRPr="002B1019" w:rsidRDefault="00C57E99" w:rsidP="000C301B">
      <w:pPr>
        <w:pStyle w:val="Index-1"/>
      </w:pPr>
      <w:r w:rsidRPr="000C7039">
        <w:rPr>
          <w:highlight w:val="yellow"/>
        </w:rPr>
        <w:t>Ḥaydar</w:t>
      </w:r>
      <w:r w:rsidR="00627ED1" w:rsidRPr="00627ED1">
        <w:rPr>
          <w:highlight w:val="yellow"/>
        </w:rPr>
        <w:t>-</w:t>
      </w:r>
      <w:r w:rsidRPr="000C7039">
        <w:rPr>
          <w:highlight w:val="yellow"/>
        </w:rPr>
        <w:t>ʿAlí</w:t>
      </w:r>
      <w:r w:rsidRPr="002B1019">
        <w:t xml:space="preserve">, </w:t>
      </w:r>
      <w:r w:rsidRPr="000C7039">
        <w:rPr>
          <w:highlight w:val="yellow"/>
        </w:rPr>
        <w:t>Ḥájí</w:t>
      </w:r>
      <w:r w:rsidR="00627ED1" w:rsidRPr="00627ED1">
        <w:rPr>
          <w:highlight w:val="yellow"/>
        </w:rPr>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75</w:t>
      </w:r>
      <w:r w:rsidRPr="006E548C">
        <w:rPr>
          <w:rStyle w:val="indexpagenumbercontinued"/>
        </w:rPr>
        <w:t>–7</w:t>
      </w:r>
      <w:r w:rsidR="00DC6AA6" w:rsidRPr="00230826">
        <w:rPr>
          <w:rStyle w:val="indexpagenumbercomma"/>
        </w:rPr>
        <w:t xml:space="preserve">, </w:t>
      </w:r>
      <w:r w:rsidR="00DC6AA6" w:rsidRPr="00230826">
        <w:rPr>
          <w:rStyle w:val="indexpagenumberchecked"/>
        </w:rPr>
        <w:t>86</w:t>
      </w:r>
      <w:r w:rsidRPr="006E548C">
        <w:rPr>
          <w:rStyle w:val="indexpagenumbercontinued"/>
        </w:rPr>
        <w:t>–7</w:t>
      </w:r>
      <w:r w:rsidR="00DC6AA6" w:rsidRPr="00230826">
        <w:rPr>
          <w:rStyle w:val="indexpagenumbercomma"/>
        </w:rPr>
        <w:t xml:space="preserve">, </w:t>
      </w:r>
      <w:r w:rsidR="00DC6AA6" w:rsidRPr="00230826">
        <w:rPr>
          <w:rStyle w:val="indexpagenumberchecked"/>
        </w:rPr>
        <w:t>91</w:t>
      </w:r>
      <w:r w:rsidRPr="006E548C">
        <w:rPr>
          <w:rStyle w:val="indexpagenumbercontinued"/>
        </w:rPr>
        <w:t>–2</w:t>
      </w:r>
      <w:r w:rsidR="00DC6AA6" w:rsidRPr="00230826">
        <w:rPr>
          <w:rStyle w:val="indexpagenumbercomma"/>
        </w:rPr>
        <w:t xml:space="preserve">, </w:t>
      </w:r>
      <w:r w:rsidR="00DC6AA6" w:rsidRPr="00230826">
        <w:rPr>
          <w:rStyle w:val="indexpagenumberchecked"/>
        </w:rPr>
        <w:t>137</w:t>
      </w:r>
      <w:r w:rsidRPr="006E548C">
        <w:rPr>
          <w:rStyle w:val="indexpagenumbercontinued"/>
        </w:rPr>
        <w:t>–8</w:t>
      </w:r>
      <w:r w:rsidR="00DC6AA6" w:rsidRPr="00230826">
        <w:rPr>
          <w:rStyle w:val="indexpagenumbercomma"/>
        </w:rPr>
        <w:t xml:space="preserve">, </w:t>
      </w:r>
      <w:r w:rsidR="00DC6AA6" w:rsidRPr="00230826">
        <w:rPr>
          <w:rStyle w:val="indexpagenumberchecked"/>
        </w:rPr>
        <w:t>170</w:t>
      </w:r>
      <w:r w:rsidRPr="006E548C">
        <w:rPr>
          <w:rStyle w:val="indexpagenumbercontinued"/>
        </w:rPr>
        <w:t>–6</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213</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216</w:t>
      </w:r>
      <w:r w:rsidRPr="006E548C">
        <w:rPr>
          <w:rStyle w:val="indexpagenumbercontinued"/>
        </w:rPr>
        <w:t>–17</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280</w:t>
      </w:r>
      <w:r w:rsidRPr="00074FF5">
        <w:rPr>
          <w:rStyle w:val="structurepagenumber"/>
        </w:rPr>
        <w:t xml:space="preserve"> &lt;page </w:t>
      </w:r>
      <w:r>
        <w:rPr>
          <w:rStyle w:val="structurepagenumber"/>
        </w:rPr>
        <w:t>264</w:t>
      </w:r>
      <w:r w:rsidR="00B777C2">
        <w:rPr>
          <w:rStyle w:val="structurepagenumber"/>
        </w:rPr>
        <w:t>/&gt;</w:t>
      </w:r>
      <w:r w:rsidR="000C301B">
        <w:t xml:space="preserve">, </w:t>
      </w:r>
      <w:r w:rsidR="00DC6AA6" w:rsidRPr="00230826">
        <w:rPr>
          <w:rStyle w:val="indexRefchap"/>
        </w:rPr>
        <w:t>4:</w:t>
      </w:r>
      <w:r w:rsidR="00DC6AA6" w:rsidRPr="00230826">
        <w:rPr>
          <w:rStyle w:val="indexRefpar"/>
        </w:rPr>
        <w:t>64–74</w:t>
      </w:r>
      <w:r w:rsidR="000C301B">
        <w:t xml:space="preserve">, </w:t>
      </w:r>
      <w:r w:rsidR="00DC6AA6" w:rsidRPr="00230826">
        <w:rPr>
          <w:rStyle w:val="indexRefchap"/>
        </w:rPr>
        <w:t>4:</w:t>
      </w:r>
      <w:r w:rsidR="00DC6AA6" w:rsidRPr="00230826">
        <w:rPr>
          <w:rStyle w:val="indexRefpar"/>
        </w:rPr>
        <w:t>116–119</w:t>
      </w:r>
      <w:r w:rsidR="000C301B">
        <w:t xml:space="preserve">, </w:t>
      </w:r>
      <w:r w:rsidR="00DC6AA6" w:rsidRPr="00230826">
        <w:rPr>
          <w:rStyle w:val="indexRefchap"/>
        </w:rPr>
        <w:t>5:</w:t>
      </w:r>
      <w:r w:rsidR="00DC6AA6" w:rsidRPr="00230826">
        <w:rPr>
          <w:rStyle w:val="indexRefpar"/>
        </w:rPr>
        <w:t>11–15</w:t>
      </w:r>
      <w:r w:rsidR="000C301B">
        <w:t xml:space="preserve">, </w:t>
      </w:r>
      <w:r w:rsidR="00DC6AA6" w:rsidRPr="00230826">
        <w:rPr>
          <w:rStyle w:val="indexRefchap"/>
        </w:rPr>
        <w:t>9:</w:t>
      </w:r>
      <w:r w:rsidR="00DC6AA6" w:rsidRPr="00230826">
        <w:rPr>
          <w:rStyle w:val="indexRefpar"/>
        </w:rPr>
        <w:t>17–20</w:t>
      </w:r>
      <w:r w:rsidR="000C301B">
        <w:t xml:space="preserve">, </w:t>
      </w:r>
      <w:r w:rsidR="00DC6AA6" w:rsidRPr="00230826">
        <w:rPr>
          <w:rStyle w:val="indexRefchap"/>
        </w:rPr>
        <w:t>14:</w:t>
      </w:r>
      <w:r w:rsidR="00DC6AA6" w:rsidRPr="00230826">
        <w:rPr>
          <w:rStyle w:val="indexRefpar"/>
        </w:rPr>
        <w:t>2–25</w:t>
      </w:r>
      <w:r w:rsidR="000C301B">
        <w:t xml:space="preserve">, </w:t>
      </w:r>
      <w:r w:rsidR="00DC6AA6" w:rsidRPr="00230826">
        <w:rPr>
          <w:rStyle w:val="indexRefchap"/>
        </w:rPr>
        <w:t>15:</w:t>
      </w:r>
      <w:r w:rsidR="00DC6AA6" w:rsidRPr="00230826">
        <w:rPr>
          <w:rStyle w:val="indexRefpar"/>
        </w:rPr>
        <w:t>48–52</w:t>
      </w:r>
      <w:r w:rsidR="000C301B">
        <w:t xml:space="preserve">, </w:t>
      </w:r>
      <w:r w:rsidR="00DC6AA6" w:rsidRPr="00230826">
        <w:rPr>
          <w:rStyle w:val="indexRefchap"/>
        </w:rPr>
        <w:t>18:</w:t>
      </w:r>
      <w:r w:rsidR="00DC6AA6" w:rsidRPr="00230826">
        <w:rPr>
          <w:rStyle w:val="indexRefpar"/>
        </w:rPr>
        <w:t>28</w:t>
      </w:r>
      <w:r w:rsidR="000C301B">
        <w:t xml:space="preserve">, </w:t>
      </w:r>
      <w:r w:rsidR="00DC6AA6" w:rsidRPr="00230826">
        <w:rPr>
          <w:rStyle w:val="indexRefchap"/>
        </w:rPr>
        <w:t>18:</w:t>
      </w:r>
      <w:r w:rsidR="00DC6AA6" w:rsidRPr="00230826">
        <w:rPr>
          <w:rStyle w:val="indexRefpar"/>
        </w:rPr>
        <w:t>30–31</w:t>
      </w:r>
      <w:r w:rsidR="000C301B">
        <w:t xml:space="preserve">, </w:t>
      </w:r>
      <w:r w:rsidR="00DC6AA6" w:rsidRPr="00230826">
        <w:rPr>
          <w:rStyle w:val="indexRefchap"/>
        </w:rPr>
        <w:t>18:</w:t>
      </w:r>
      <w:r w:rsidR="00DC6AA6" w:rsidRPr="00230826">
        <w:rPr>
          <w:rStyle w:val="indexRefpar"/>
        </w:rPr>
        <w:t>39</w:t>
      </w:r>
      <w:r w:rsidR="000C301B">
        <w:t xml:space="preserve">, </w:t>
      </w:r>
      <w:r w:rsidR="00DC6AA6" w:rsidRPr="00230826">
        <w:rPr>
          <w:rStyle w:val="indexRefchap"/>
        </w:rPr>
        <w:t>18:</w:t>
      </w:r>
      <w:r w:rsidR="00DC6AA6" w:rsidRPr="00230826">
        <w:rPr>
          <w:rStyle w:val="indexRefpar"/>
        </w:rPr>
        <w:t>42</w:t>
      </w:r>
      <w:r w:rsidR="000C301B">
        <w:t xml:space="preserve">, </w:t>
      </w:r>
      <w:r w:rsidR="00DC6AA6" w:rsidRPr="00230826">
        <w:rPr>
          <w:rStyle w:val="indexRefchap"/>
        </w:rPr>
        <w:t>20:</w:t>
      </w:r>
      <w:r w:rsidR="00DC6AA6" w:rsidRPr="00230826">
        <w:rPr>
          <w:rStyle w:val="indexRefpar"/>
        </w:rPr>
        <w:t>34</w:t>
      </w:r>
      <w:r w:rsidR="000C301B">
        <w:t xml:space="preserve">, </w:t>
      </w:r>
      <w:r w:rsidR="00DC6AA6" w:rsidRPr="00230826">
        <w:rPr>
          <w:rStyle w:val="indexRefchap"/>
        </w:rPr>
        <w:t>25:</w:t>
      </w:r>
      <w:r w:rsidR="00DC6AA6" w:rsidRPr="00230826">
        <w:rPr>
          <w:rStyle w:val="indexRefpar"/>
        </w:rPr>
        <w:t>3</w:t>
      </w:r>
    </w:p>
    <w:p w14:paraId="40AD7FBF" w14:textId="77777777" w:rsidR="00E67803" w:rsidRDefault="00C57E99" w:rsidP="005D5E52">
      <w:pPr>
        <w:pStyle w:val="Index-2"/>
      </w:pPr>
      <w:r w:rsidRPr="002B1019">
        <w:t xml:space="preserve">describes Covenant-breaking of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172</w:t>
      </w:r>
      <w:r w:rsidRPr="006E548C">
        <w:rPr>
          <w:rStyle w:val="indexpagenumbercontinued"/>
        </w:rPr>
        <w:t>–5</w:t>
      </w:r>
      <w:r w:rsidR="005D5E52">
        <w:t xml:space="preserve">, </w:t>
      </w:r>
      <w:r w:rsidR="00DC6AA6" w:rsidRPr="00230826">
        <w:rPr>
          <w:rStyle w:val="indexRefchap"/>
        </w:rPr>
        <w:t>14:</w:t>
      </w:r>
      <w:r w:rsidR="00DC6AA6" w:rsidRPr="00230826">
        <w:rPr>
          <w:rStyle w:val="indexRefpar"/>
        </w:rPr>
        <w:t>8–19</w:t>
      </w:r>
    </w:p>
    <w:p w14:paraId="5B0A9AE0" w14:textId="77777777" w:rsidR="00E67803" w:rsidRDefault="00C57E99" w:rsidP="005D5E52">
      <w:pPr>
        <w:pStyle w:val="Index-2"/>
      </w:pPr>
      <w:r w:rsidRPr="002B1019">
        <w:t xml:space="preserve">description of life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family</w:t>
      </w:r>
      <w:r>
        <w:t xml:space="preserve"> </w:t>
      </w:r>
      <w:r w:rsidRPr="002B1019">
        <w:t>after His passing</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5D5E52">
        <w:t xml:space="preserve">, </w:t>
      </w:r>
      <w:r w:rsidR="00DC6AA6" w:rsidRPr="00230826">
        <w:rPr>
          <w:rStyle w:val="indexRefchap"/>
        </w:rPr>
        <w:t>14:</w:t>
      </w:r>
      <w:r w:rsidR="00DC6AA6" w:rsidRPr="00230826">
        <w:rPr>
          <w:rStyle w:val="indexRefpar"/>
        </w:rPr>
        <w:t>35–36</w:t>
      </w:r>
    </w:p>
    <w:p w14:paraId="40E47112" w14:textId="77777777" w:rsidR="00E67803" w:rsidRDefault="00C57E99" w:rsidP="005D5E52">
      <w:pPr>
        <w:pStyle w:val="Index-2"/>
      </w:pPr>
      <w:r w:rsidRPr="002B1019">
        <w:t xml:space="preserve">interview with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176</w:t>
      </w:r>
      <w:r w:rsidR="005D5E52">
        <w:t xml:space="preserve">, </w:t>
      </w:r>
      <w:r w:rsidR="00DC6AA6" w:rsidRPr="00230826">
        <w:rPr>
          <w:rStyle w:val="indexRefchap"/>
        </w:rPr>
        <w:t>14:</w:t>
      </w:r>
      <w:r w:rsidR="00DC6AA6" w:rsidRPr="00230826">
        <w:rPr>
          <w:rStyle w:val="indexRefpar"/>
        </w:rPr>
        <w:t>23–25</w:t>
      </w:r>
    </w:p>
    <w:p w14:paraId="16D29662" w14:textId="77777777" w:rsidR="00E67803" w:rsidRDefault="00C57E99" w:rsidP="005D5E52">
      <w:pPr>
        <w:pStyle w:val="Index-2"/>
      </w:pPr>
      <w:r w:rsidRPr="002B1019">
        <w:t xml:space="preserve">recounts story of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Pr="002B1019">
        <w:t xml:space="preserve"> at Shrine</w:t>
      </w:r>
      <w:r>
        <w:t xml:space="preserve"> </w:t>
      </w: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191</w:t>
      </w:r>
      <w:r w:rsidRPr="006E548C">
        <w:rPr>
          <w:rStyle w:val="indexpagenumbercontinued"/>
        </w:rPr>
        <w:t>–2</w:t>
      </w:r>
      <w:r w:rsidR="005D5E52">
        <w:t xml:space="preserve">, </w:t>
      </w:r>
      <w:r w:rsidR="00DC6AA6" w:rsidRPr="00230826">
        <w:rPr>
          <w:rStyle w:val="indexRefchap"/>
        </w:rPr>
        <w:t>15:</w:t>
      </w:r>
      <w:r w:rsidR="00DC6AA6" w:rsidRPr="00230826">
        <w:rPr>
          <w:rStyle w:val="indexRefpar"/>
        </w:rPr>
        <w:t>51</w:t>
      </w:r>
    </w:p>
    <w:p w14:paraId="27DFF516" w14:textId="77777777" w:rsidR="00E67803" w:rsidRDefault="00C57E99" w:rsidP="005D5E52">
      <w:pPr>
        <w:pStyle w:val="Index-2"/>
      </w:pPr>
      <w:r w:rsidRPr="002B1019">
        <w:t xml:space="preserve">Tablet of </w:t>
      </w:r>
      <w:r w:rsidRPr="000C7039">
        <w:rPr>
          <w:highlight w:val="yellow"/>
        </w:rPr>
        <w:t>ʿAbdu</w:t>
      </w:r>
      <w:r w:rsidR="00627ED1" w:rsidRPr="00627ED1">
        <w:rPr>
          <w:highlight w:val="yellow"/>
        </w:rPr>
        <w:t>’</w:t>
      </w:r>
      <w:r w:rsidRPr="000C7039">
        <w:rPr>
          <w:highlight w:val="yellow"/>
        </w:rPr>
        <w:t>l-Bahá</w:t>
      </w:r>
      <w:r w:rsidRPr="002B1019">
        <w:t xml:space="preserve"> to</w:t>
      </w:r>
      <w:r w:rsidR="00DC6AA6" w:rsidRPr="00230826">
        <w:rPr>
          <w:rStyle w:val="indexpagenumbercomma"/>
        </w:rPr>
        <w:t xml:space="preserve">, </w:t>
      </w:r>
      <w:r w:rsidR="00DC6AA6" w:rsidRPr="00230826">
        <w:rPr>
          <w:rStyle w:val="indexpagenumberchecked"/>
        </w:rPr>
        <w:t>219</w:t>
      </w:r>
      <w:r w:rsidR="005D5E52">
        <w:t xml:space="preserve">, </w:t>
      </w:r>
      <w:r w:rsidR="00DC6AA6" w:rsidRPr="00230826">
        <w:rPr>
          <w:rStyle w:val="indexRefchap"/>
        </w:rPr>
        <w:t>18:</w:t>
      </w:r>
      <w:r w:rsidR="00DC6AA6" w:rsidRPr="00230826">
        <w:rPr>
          <w:rStyle w:val="indexRefpar"/>
        </w:rPr>
        <w:t>48</w:t>
      </w:r>
    </w:p>
    <w:p w14:paraId="55CA0B68" w14:textId="77777777" w:rsidR="00C57E99" w:rsidRPr="002B1019" w:rsidRDefault="00C57E99" w:rsidP="005D5E52">
      <w:pPr>
        <w:pStyle w:val="Index-1"/>
      </w:pPr>
      <w:r w:rsidRPr="000C7039">
        <w:rPr>
          <w:highlight w:val="yellow"/>
        </w:rPr>
        <w:t>Ḥaẓíratu</w:t>
      </w:r>
      <w:r w:rsidR="00627ED1" w:rsidRPr="00627ED1">
        <w:rPr>
          <w:highlight w:val="yellow"/>
        </w:rPr>
        <w:t>’</w:t>
      </w:r>
      <w:r w:rsidRPr="000C7039">
        <w:rPr>
          <w:highlight w:val="yellow"/>
        </w:rPr>
        <w:t>l-Quds</w:t>
      </w:r>
      <w:r w:rsidR="00DC6AA6" w:rsidRPr="00230826">
        <w:rPr>
          <w:rStyle w:val="indexpagenumbercomma"/>
        </w:rPr>
        <w:t xml:space="preserve">, </w:t>
      </w:r>
      <w:r w:rsidR="00DC6AA6" w:rsidRPr="00230826">
        <w:rPr>
          <w:rStyle w:val="indexpagenumberchecked"/>
        </w:rPr>
        <w:t>320</w:t>
      </w:r>
      <w:r w:rsidR="005D5E52">
        <w:t xml:space="preserve">, </w:t>
      </w:r>
      <w:r w:rsidR="00DC6AA6" w:rsidRPr="00230826">
        <w:rPr>
          <w:rStyle w:val="indexRefchap"/>
        </w:rPr>
        <w:t>28:</w:t>
      </w:r>
      <w:r w:rsidR="00DC6AA6" w:rsidRPr="00230826">
        <w:rPr>
          <w:rStyle w:val="indexRefpar"/>
        </w:rPr>
        <w:t>19</w:t>
      </w:r>
    </w:p>
    <w:p w14:paraId="43247A62" w14:textId="77777777" w:rsidR="00C57E99" w:rsidRPr="002B1019" w:rsidRDefault="00C57E99" w:rsidP="005D5E52">
      <w:pPr>
        <w:pStyle w:val="Index-1"/>
      </w:pPr>
      <w:r w:rsidRPr="002B1019">
        <w:t>Heart, dawning-place of mention of God</w:t>
      </w:r>
      <w:r w:rsidR="00DC6AA6" w:rsidRPr="00230826">
        <w:rPr>
          <w:rStyle w:val="indexpagenumbercomma"/>
        </w:rPr>
        <w:t xml:space="preserve">, </w:t>
      </w:r>
      <w:r w:rsidR="00DC6AA6" w:rsidRPr="00230826">
        <w:rPr>
          <w:rStyle w:val="indexpagenumberchecked"/>
        </w:rPr>
        <w:t>261</w:t>
      </w:r>
      <w:r w:rsidRPr="006E548C">
        <w:rPr>
          <w:rStyle w:val="indexpagenumbercontinued"/>
        </w:rPr>
        <w:t>–3</w:t>
      </w:r>
      <w:r w:rsidR="005D5E52">
        <w:t xml:space="preserve">, </w:t>
      </w:r>
      <w:r w:rsidR="00DC6AA6" w:rsidRPr="00230826">
        <w:rPr>
          <w:rStyle w:val="indexRefchap"/>
        </w:rPr>
        <w:t>23:</w:t>
      </w:r>
      <w:r w:rsidR="00DC6AA6" w:rsidRPr="00230826">
        <w:rPr>
          <w:rStyle w:val="indexRefpar"/>
        </w:rPr>
        <w:t>4–18</w:t>
      </w:r>
    </w:p>
    <w:p w14:paraId="6977E721" w14:textId="77777777" w:rsidR="00C57E99" w:rsidRPr="002B1019" w:rsidRDefault="00627ED1" w:rsidP="005D5E52">
      <w:pPr>
        <w:pStyle w:val="Index-1"/>
      </w:pPr>
      <w:r w:rsidRPr="00627ED1">
        <w:rPr>
          <w:rStyle w:val="quotesterms"/>
        </w:rPr>
        <w:t>›Heavenly</w:t>
      </w:r>
      <w:r w:rsidR="00C57E99">
        <w:rPr>
          <w:rStyle w:val="quotesterms"/>
        </w:rPr>
        <w:t xml:space="preserve"> Father‹</w:t>
      </w:r>
      <w:r w:rsidR="00DC6AA6" w:rsidRPr="00230826">
        <w:rPr>
          <w:rStyle w:val="indexpagenumbercomma"/>
        </w:rPr>
        <w:t xml:space="preserve">, </w:t>
      </w:r>
      <w:r w:rsidR="00DC6AA6" w:rsidRPr="00230826">
        <w:rPr>
          <w:rStyle w:val="indexpagenumberchecked"/>
        </w:rPr>
        <w:t>38</w:t>
      </w:r>
      <w:r w:rsidR="005D5E52">
        <w:t xml:space="preserve">, </w:t>
      </w:r>
      <w:r w:rsidR="00DC6AA6" w:rsidRPr="00230826">
        <w:rPr>
          <w:rStyle w:val="indexRefchap"/>
        </w:rPr>
        <w:t>1:</w:t>
      </w:r>
      <w:r w:rsidR="00DC6AA6" w:rsidRPr="00230826">
        <w:rPr>
          <w:rStyle w:val="indexRefpar"/>
        </w:rPr>
        <w:t>28</w:t>
      </w:r>
    </w:p>
    <w:p w14:paraId="37EABB8C" w14:textId="77777777" w:rsidR="00C57E99" w:rsidRPr="002B1019" w:rsidRDefault="00C57E99" w:rsidP="005D5E52">
      <w:pPr>
        <w:pStyle w:val="Index-1"/>
      </w:pPr>
      <w:r w:rsidRPr="002B1019">
        <w:t>Heroic Age</w:t>
      </w:r>
      <w:r w:rsidR="00DC6AA6" w:rsidRPr="00230826">
        <w:rPr>
          <w:rStyle w:val="indexpagenumbercomma"/>
        </w:rPr>
        <w:t xml:space="preserve">, </w:t>
      </w:r>
      <w:r w:rsidR="00DC6AA6" w:rsidRPr="00230826">
        <w:rPr>
          <w:rStyle w:val="indexpagenumberchecked"/>
        </w:rPr>
        <w:t>273</w:t>
      </w:r>
      <w:r w:rsidRPr="006E548C">
        <w:rPr>
          <w:rStyle w:val="indexpagenumbercontinued"/>
        </w:rPr>
        <w:t>–9</w:t>
      </w:r>
      <w:r w:rsidR="00DC6AA6" w:rsidRPr="00230826">
        <w:rPr>
          <w:rStyle w:val="indexpagenumbercomma"/>
        </w:rPr>
        <w:t xml:space="preserve">, </w:t>
      </w:r>
      <w:r w:rsidR="00DC6AA6" w:rsidRPr="00230826">
        <w:rPr>
          <w:rStyle w:val="indexpagenumberchecked"/>
        </w:rPr>
        <w:t>291</w:t>
      </w:r>
      <w:r w:rsidR="00DC6AA6" w:rsidRPr="00230826">
        <w:rPr>
          <w:rStyle w:val="indexpagenumbercomma"/>
        </w:rPr>
        <w:t xml:space="preserve">, </w:t>
      </w:r>
      <w:r w:rsidR="00DC6AA6" w:rsidRPr="00230826">
        <w:rPr>
          <w:rStyle w:val="indexpagenumberchecked"/>
        </w:rPr>
        <w:t>297</w:t>
      </w:r>
      <w:r w:rsidR="00DC6AA6" w:rsidRPr="00230826">
        <w:rPr>
          <w:rStyle w:val="indexpagenumbercomma"/>
        </w:rPr>
        <w:t xml:space="preserve">, </w:t>
      </w:r>
      <w:r w:rsidR="00DC6AA6" w:rsidRPr="00230826">
        <w:rPr>
          <w:rStyle w:val="indexpagenumberchecked"/>
        </w:rPr>
        <w:t>302</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409</w:t>
      </w:r>
      <w:r w:rsidR="00DC6AA6" w:rsidRPr="00230826">
        <w:rPr>
          <w:rStyle w:val="indexpagenumbercomma"/>
        </w:rPr>
        <w:t xml:space="preserve">, </w:t>
      </w:r>
      <w:r w:rsidR="00DC6AA6" w:rsidRPr="00230826">
        <w:rPr>
          <w:rStyle w:val="indexpagenumberchecked"/>
        </w:rPr>
        <w:t>413</w:t>
      </w:r>
      <w:r w:rsidR="005D5E52">
        <w:t xml:space="preserve">, </w:t>
      </w:r>
      <w:r w:rsidR="00DC6AA6" w:rsidRPr="00230826">
        <w:rPr>
          <w:rStyle w:val="indexRefchap"/>
        </w:rPr>
        <w:t>24</w:t>
      </w:r>
      <w:r w:rsidR="005D5E52">
        <w:t xml:space="preserve">, </w:t>
      </w:r>
      <w:r w:rsidR="00DC6AA6" w:rsidRPr="00230826">
        <w:rPr>
          <w:rStyle w:val="indexRefchap"/>
        </w:rPr>
        <w:t>25:</w:t>
      </w:r>
      <w:r w:rsidR="00DC6AA6" w:rsidRPr="00230826">
        <w:rPr>
          <w:rStyle w:val="indexRefpar"/>
        </w:rPr>
        <w:t>52</w:t>
      </w:r>
      <w:r w:rsidR="005D5E52">
        <w:t xml:space="preserve">, </w:t>
      </w:r>
      <w:r w:rsidR="00DC6AA6" w:rsidRPr="00230826">
        <w:rPr>
          <w:rStyle w:val="indexRefchap"/>
        </w:rPr>
        <w:t>26:</w:t>
      </w:r>
      <w:r w:rsidR="00DC6AA6" w:rsidRPr="00230826">
        <w:rPr>
          <w:rStyle w:val="indexRefpar"/>
        </w:rPr>
        <w:t>18</w:t>
      </w:r>
      <w:r w:rsidR="005D5E52">
        <w:t xml:space="preserve">, </w:t>
      </w:r>
      <w:r w:rsidR="00DC6AA6" w:rsidRPr="00230826">
        <w:rPr>
          <w:rStyle w:val="indexRefchap"/>
        </w:rPr>
        <w:t>26:</w:t>
      </w:r>
      <w:r w:rsidR="00DC6AA6" w:rsidRPr="00230826">
        <w:rPr>
          <w:rStyle w:val="indexRefpar"/>
        </w:rPr>
        <w:t>34</w:t>
      </w:r>
      <w:r w:rsidR="005D5E52">
        <w:t xml:space="preserve">, </w:t>
      </w:r>
      <w:r w:rsidR="00DC6AA6" w:rsidRPr="00230826">
        <w:rPr>
          <w:rStyle w:val="indexRefchap"/>
        </w:rPr>
        <w:t>26:</w:t>
      </w:r>
      <w:r w:rsidR="00DC6AA6" w:rsidRPr="00230826">
        <w:rPr>
          <w:rStyle w:val="indexRefpar"/>
        </w:rPr>
        <w:t>42</w:t>
      </w:r>
      <w:r w:rsidR="005D5E52">
        <w:t xml:space="preserve">, </w:t>
      </w:r>
      <w:r w:rsidR="00DC6AA6" w:rsidRPr="00230826">
        <w:rPr>
          <w:rStyle w:val="indexRefchap"/>
        </w:rPr>
        <w:t>27:</w:t>
      </w:r>
      <w:r w:rsidR="00DC6AA6" w:rsidRPr="00230826">
        <w:rPr>
          <w:rStyle w:val="indexRefpar"/>
        </w:rPr>
        <w:t>19</w:t>
      </w:r>
      <w:r w:rsidR="005D5E52">
        <w:t xml:space="preserve">, </w:t>
      </w:r>
      <w:r w:rsidR="00DC6AA6" w:rsidRPr="00230826">
        <w:rPr>
          <w:rStyle w:val="indexRefchap"/>
        </w:rPr>
        <w:t>29:</w:t>
      </w:r>
      <w:r w:rsidR="00DC6AA6" w:rsidRPr="00230826">
        <w:rPr>
          <w:rStyle w:val="indexRefpar"/>
        </w:rPr>
        <w:t>23</w:t>
      </w:r>
      <w:r w:rsidR="005D5E52">
        <w:t xml:space="preserve">, </w:t>
      </w:r>
      <w:r w:rsidR="00DC6AA6" w:rsidRPr="00230826">
        <w:rPr>
          <w:rStyle w:val="indexRefchap"/>
        </w:rPr>
        <w:t>36:</w:t>
      </w:r>
      <w:r w:rsidR="00DC6AA6" w:rsidRPr="00230826">
        <w:rPr>
          <w:rStyle w:val="indexRefpar"/>
        </w:rPr>
        <w:t>8</w:t>
      </w:r>
      <w:r w:rsidR="005D5E52">
        <w:t xml:space="preserve">, </w:t>
      </w:r>
      <w:r w:rsidR="00DC6AA6" w:rsidRPr="00230826">
        <w:rPr>
          <w:rStyle w:val="indexRefchap"/>
        </w:rPr>
        <w:t>36:</w:t>
      </w:r>
      <w:r w:rsidR="00DC6AA6" w:rsidRPr="00230826">
        <w:rPr>
          <w:rStyle w:val="indexRefpar"/>
        </w:rPr>
        <w:t>27</w:t>
      </w:r>
    </w:p>
    <w:p w14:paraId="4329CC8A" w14:textId="77777777" w:rsidR="00C57E99" w:rsidRPr="002B1019" w:rsidRDefault="00C57E99" w:rsidP="005D5E52">
      <w:pPr>
        <w:pStyle w:val="Index-1"/>
      </w:pPr>
      <w:r w:rsidRPr="002B1019">
        <w:t>Herrigel, Dr</w:t>
      </w:r>
      <w:r w:rsidR="00DC6AA6" w:rsidRPr="00230826">
        <w:rPr>
          <w:rStyle w:val="indexpagenumbercomma"/>
        </w:rPr>
        <w:t xml:space="preserve">, </w:t>
      </w:r>
      <w:r w:rsidR="00DC6AA6" w:rsidRPr="00230826">
        <w:rPr>
          <w:rStyle w:val="indexpagenumberchecked"/>
        </w:rPr>
        <w:t>347</w:t>
      </w:r>
      <w:r w:rsidRPr="006E548C">
        <w:rPr>
          <w:rStyle w:val="indexpagenumbercontinued"/>
        </w:rPr>
        <w:t>–8</w:t>
      </w:r>
      <w:r w:rsidR="005D5E52">
        <w:t xml:space="preserve">, </w:t>
      </w:r>
      <w:r w:rsidR="00DC6AA6" w:rsidRPr="00230826">
        <w:rPr>
          <w:rStyle w:val="indexRefchap"/>
        </w:rPr>
        <w:t>31:</w:t>
      </w:r>
      <w:r w:rsidR="00DC6AA6" w:rsidRPr="00230826">
        <w:rPr>
          <w:rStyle w:val="indexRefpar"/>
        </w:rPr>
        <w:t>21</w:t>
      </w:r>
    </w:p>
    <w:p w14:paraId="3598AC71" w14:textId="77777777" w:rsidR="00C57E99" w:rsidRPr="002B1019" w:rsidRDefault="00C57E99" w:rsidP="005D5E52">
      <w:pPr>
        <w:pStyle w:val="Index-1"/>
      </w:pPr>
      <w:r w:rsidRPr="002B1019">
        <w:rPr>
          <w:rStyle w:val="BookTitle"/>
        </w:rPr>
        <w:t>Hidden Words, The</w:t>
      </w:r>
      <w:r w:rsidR="00DC6AA6" w:rsidRPr="00230826">
        <w:rPr>
          <w:rStyle w:val="indexpagenumbercomma"/>
        </w:rPr>
        <w:t xml:space="preserve">, </w:t>
      </w:r>
      <w:r w:rsidR="00DC6AA6" w:rsidRPr="00230826">
        <w:rPr>
          <w:rStyle w:val="indexpagenumberchecked"/>
        </w:rPr>
        <w:t>309</w:t>
      </w:r>
      <w:r w:rsidR="005D5E52">
        <w:t xml:space="preserve">, </w:t>
      </w:r>
      <w:r w:rsidR="00DC6AA6" w:rsidRPr="00230826">
        <w:rPr>
          <w:rStyle w:val="indexRefchap"/>
        </w:rPr>
        <w:t>27:</w:t>
      </w:r>
      <w:r w:rsidR="00DC6AA6" w:rsidRPr="00230826">
        <w:rPr>
          <w:rStyle w:val="indexRefpar"/>
        </w:rPr>
        <w:t>12</w:t>
      </w:r>
    </w:p>
    <w:p w14:paraId="3D1C2A84" w14:textId="77777777" w:rsidR="00E67803" w:rsidRDefault="00C57E99" w:rsidP="005D5E52">
      <w:pPr>
        <w:pStyle w:val="Index-2"/>
      </w:pPr>
      <w:r w:rsidRPr="002B1019">
        <w:t>quotations from</w:t>
      </w:r>
      <w:r w:rsidR="00DC6AA6" w:rsidRPr="00230826">
        <w:rPr>
          <w:rStyle w:val="indexpagenumbercomma"/>
        </w:rPr>
        <w:t xml:space="preserve">, </w:t>
      </w:r>
      <w:r w:rsidR="00DC6AA6" w:rsidRPr="00230826">
        <w:rPr>
          <w:rStyle w:val="indexpagenumberchecked"/>
        </w:rPr>
        <w:t>2</w:t>
      </w:r>
      <w:r w:rsidRPr="006E548C">
        <w:rPr>
          <w:rStyle w:val="indexpagenumbercontinued"/>
        </w:rPr>
        <w:t>–3</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22</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408</w:t>
      </w:r>
      <w:r w:rsidR="005D5E52">
        <w:t xml:space="preserve">, </w:t>
      </w:r>
      <w:r w:rsidR="00DC6AA6" w:rsidRPr="00230826">
        <w:rPr>
          <w:rStyle w:val="indexRefchap"/>
        </w:rPr>
        <w:t>in:</w:t>
      </w:r>
      <w:r w:rsidR="00DC6AA6" w:rsidRPr="00230826">
        <w:rPr>
          <w:rStyle w:val="indexRefpar"/>
        </w:rPr>
        <w:t>9</w:t>
      </w:r>
      <w:r w:rsidR="005D5E52">
        <w:t xml:space="preserve">, </w:t>
      </w:r>
      <w:r w:rsidR="00DC6AA6" w:rsidRPr="00230826">
        <w:rPr>
          <w:rStyle w:val="indexRefchap"/>
        </w:rPr>
        <w:t>pr:</w:t>
      </w:r>
      <w:r w:rsidR="00DC6AA6" w:rsidRPr="00230826">
        <w:rPr>
          <w:rStyle w:val="indexRefpar"/>
        </w:rPr>
        <w:t>2</w:t>
      </w:r>
      <w:r w:rsidR="005D5E52">
        <w:t xml:space="preserve">, </w:t>
      </w:r>
      <w:r w:rsidR="00DC6AA6" w:rsidRPr="00230826">
        <w:rPr>
          <w:rStyle w:val="indexRefchap"/>
        </w:rPr>
        <w:t>pr:</w:t>
      </w:r>
      <w:r w:rsidR="00DC6AA6" w:rsidRPr="00230826">
        <w:rPr>
          <w:rStyle w:val="indexRefpar"/>
        </w:rPr>
        <w:t>85</w:t>
      </w:r>
      <w:r w:rsidR="005D5E52">
        <w:t xml:space="preserve">, </w:t>
      </w:r>
      <w:r w:rsidR="00DC6AA6" w:rsidRPr="00230826">
        <w:rPr>
          <w:rStyle w:val="indexRefchap"/>
        </w:rPr>
        <w:t>pr:</w:t>
      </w:r>
      <w:r w:rsidR="00DC6AA6" w:rsidRPr="00230826">
        <w:rPr>
          <w:rStyle w:val="indexRefpar"/>
        </w:rPr>
        <w:t>93</w:t>
      </w:r>
      <w:r w:rsidR="005D5E52">
        <w:t xml:space="preserve">, </w:t>
      </w:r>
      <w:r w:rsidR="00DC6AA6" w:rsidRPr="00230826">
        <w:rPr>
          <w:rStyle w:val="indexRefchap"/>
        </w:rPr>
        <w:t>3</w:t>
      </w:r>
      <w:r w:rsidR="005D5E52">
        <w:rPr>
          <w:rStyle w:val="indexRefchap"/>
        </w:rPr>
        <w:t>6</w:t>
      </w:r>
      <w:r w:rsidR="00DC6AA6" w:rsidRPr="00230826">
        <w:rPr>
          <w:rStyle w:val="indexRefchap"/>
        </w:rPr>
        <w:t>:</w:t>
      </w:r>
      <w:r w:rsidR="005D5E52">
        <w:rPr>
          <w:rStyle w:val="indexRefpar"/>
        </w:rPr>
        <w:t>2</w:t>
      </w:r>
      <w:r w:rsidR="005D5E52">
        <w:t xml:space="preserve">, </w:t>
      </w:r>
      <w:r w:rsidR="005D5E52" w:rsidRPr="005D5E52">
        <w:rPr>
          <w:rStyle w:val="indexRefchap"/>
        </w:rPr>
        <w:t>3</w:t>
      </w:r>
      <w:r w:rsidR="005D5E52">
        <w:rPr>
          <w:rStyle w:val="indexRefchap"/>
        </w:rPr>
        <w:t>6</w:t>
      </w:r>
      <w:r w:rsidR="005D5E52" w:rsidRPr="005D5E52">
        <w:rPr>
          <w:rStyle w:val="indexRefchap"/>
        </w:rPr>
        <w:t>:</w:t>
      </w:r>
      <w:r w:rsidR="005D5E52">
        <w:rPr>
          <w:rStyle w:val="indexRefpar"/>
        </w:rPr>
        <w:t>4</w:t>
      </w:r>
    </w:p>
    <w:p w14:paraId="7C97DE05" w14:textId="77777777" w:rsidR="00C57E99" w:rsidRPr="002B1019" w:rsidRDefault="00C57E99" w:rsidP="005D5E52">
      <w:pPr>
        <w:pStyle w:val="Index-1"/>
      </w:pPr>
      <w:r w:rsidRPr="002B1019">
        <w:t>High Commissioner, British</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348</w:t>
      </w:r>
      <w:r w:rsidR="005D5E52">
        <w:t xml:space="preserve">, </w:t>
      </w:r>
      <w:r w:rsidR="00DC6AA6" w:rsidRPr="00230826">
        <w:rPr>
          <w:rStyle w:val="indexRefchap"/>
        </w:rPr>
        <w:t>29:</w:t>
      </w:r>
      <w:r w:rsidR="00DC6AA6" w:rsidRPr="00230826">
        <w:rPr>
          <w:rStyle w:val="indexRefpar"/>
        </w:rPr>
        <w:t>29</w:t>
      </w:r>
      <w:r w:rsidR="005D5E52">
        <w:t xml:space="preserve">, </w:t>
      </w:r>
      <w:r w:rsidR="00DC6AA6" w:rsidRPr="00230826">
        <w:rPr>
          <w:rStyle w:val="indexRefchap"/>
        </w:rPr>
        <w:t>31:</w:t>
      </w:r>
      <w:r w:rsidR="00DC6AA6" w:rsidRPr="00230826">
        <w:rPr>
          <w:rStyle w:val="indexRefpar"/>
        </w:rPr>
        <w:t>22</w:t>
      </w:r>
    </w:p>
    <w:p w14:paraId="692D5E60" w14:textId="77777777" w:rsidR="00C57E99" w:rsidRPr="002B1019" w:rsidRDefault="00627ED1" w:rsidP="005D5E52">
      <w:pPr>
        <w:pStyle w:val="Index-1"/>
      </w:pPr>
      <w:r w:rsidRPr="00627ED1">
        <w:rPr>
          <w:highlight w:val="darkYellow"/>
        </w:rPr>
        <w:t>H</w:t>
      </w:r>
      <w:r w:rsidRPr="00627ED1">
        <w:rPr>
          <w:highlight w:val="green"/>
        </w:rPr>
        <w:t>ikmat Beg</w:t>
      </w:r>
      <w:r w:rsidR="00DC6AA6" w:rsidRPr="00230826">
        <w:rPr>
          <w:rStyle w:val="indexpagenumbercomma"/>
        </w:rPr>
        <w:t xml:space="preserve">, </w:t>
      </w:r>
      <w:r w:rsidR="00DC6AA6" w:rsidRPr="00230826">
        <w:rPr>
          <w:rStyle w:val="indexpagenumberchecked"/>
        </w:rPr>
        <w:t>235</w:t>
      </w:r>
      <w:r w:rsidR="00C57E99" w:rsidRPr="006E548C">
        <w:rPr>
          <w:rStyle w:val="indexpagenumbercontinued"/>
        </w:rPr>
        <w:t>–6</w:t>
      </w:r>
      <w:r w:rsidR="005D5E52">
        <w:t xml:space="preserve">, </w:t>
      </w:r>
      <w:r w:rsidR="00DC6AA6" w:rsidRPr="00230826">
        <w:rPr>
          <w:rStyle w:val="indexRefchap"/>
        </w:rPr>
        <w:t>20:</w:t>
      </w:r>
      <w:r w:rsidR="00DC6AA6" w:rsidRPr="00230826">
        <w:rPr>
          <w:rStyle w:val="indexRefpar"/>
        </w:rPr>
        <w:t>22–32</w:t>
      </w:r>
    </w:p>
    <w:p w14:paraId="0C8A6CC2" w14:textId="77777777" w:rsidR="00C57E99" w:rsidRPr="002B1019" w:rsidRDefault="00C57E99" w:rsidP="00BE0A7E">
      <w:pPr>
        <w:pStyle w:val="Index-1"/>
      </w:pPr>
      <w:r>
        <w:rPr>
          <w:rStyle w:val="quotesterms"/>
        </w:rPr>
        <w:t>›Him Whom God hath purposed‹</w:t>
      </w:r>
      <w:r w:rsidR="00DC6AA6" w:rsidRPr="00230826">
        <w:rPr>
          <w:rStyle w:val="indexpagenumbercomma"/>
        </w:rPr>
        <w:t xml:space="preserve">, </w:t>
      </w:r>
      <w:r w:rsidR="00DC6AA6" w:rsidRPr="00230826">
        <w:rPr>
          <w:rStyle w:val="indexpagenumberchecked"/>
        </w:rPr>
        <w:t>139</w:t>
      </w:r>
      <w:r w:rsidR="00DC6AA6" w:rsidRPr="00230826">
        <w:rPr>
          <w:rStyle w:val="indexpagenumbercomma"/>
        </w:rPr>
        <w:t xml:space="preserve">, </w:t>
      </w:r>
      <w:r w:rsidR="00DC6AA6" w:rsidRPr="00230826">
        <w:rPr>
          <w:rStyle w:val="indexpagenumberchecked"/>
        </w:rPr>
        <w:t>141</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162</w:t>
      </w:r>
      <w:r w:rsidR="00DC6AA6" w:rsidRPr="00230826">
        <w:rPr>
          <w:rStyle w:val="indexpagenumbercomma"/>
        </w:rPr>
        <w:t xml:space="preserve">, </w:t>
      </w:r>
      <w:r w:rsidR="00DC6AA6" w:rsidRPr="00230826">
        <w:rPr>
          <w:rStyle w:val="indexpagenumberchecked"/>
        </w:rPr>
        <w:t>440</w:t>
      </w:r>
      <w:r w:rsidR="005D5E52">
        <w:t xml:space="preserve">, </w:t>
      </w:r>
      <w:r w:rsidR="00DC6AA6" w:rsidRPr="00230826">
        <w:rPr>
          <w:rStyle w:val="indexRefchap"/>
        </w:rPr>
        <w:t>9:</w:t>
      </w:r>
      <w:r w:rsidR="00DC6AA6" w:rsidRPr="00230826">
        <w:rPr>
          <w:rStyle w:val="indexRefpar"/>
        </w:rPr>
        <w:t>27</w:t>
      </w:r>
      <w:r w:rsidR="005D5E52">
        <w:t xml:space="preserve">, </w:t>
      </w:r>
      <w:r w:rsidR="00DC6AA6" w:rsidRPr="00230826">
        <w:rPr>
          <w:rStyle w:val="indexRefchap"/>
        </w:rPr>
        <w:t>10:</w:t>
      </w:r>
      <w:r w:rsidR="00DC6AA6" w:rsidRPr="00230826">
        <w:rPr>
          <w:rStyle w:val="indexRefpar"/>
        </w:rPr>
        <w:t>2</w:t>
      </w:r>
      <w:r w:rsidR="00BE0A7E">
        <w:t xml:space="preserve">, </w:t>
      </w:r>
      <w:r w:rsidR="00DC6AA6" w:rsidRPr="00230826">
        <w:rPr>
          <w:rStyle w:val="indexRefchap"/>
        </w:rPr>
        <w:t>10:</w:t>
      </w:r>
      <w:r w:rsidR="00DC6AA6" w:rsidRPr="00230826">
        <w:rPr>
          <w:rStyle w:val="indexRefpar"/>
        </w:rPr>
        <w:t>17</w:t>
      </w:r>
      <w:r w:rsidR="00BE0A7E">
        <w:t xml:space="preserve">, </w:t>
      </w:r>
      <w:r w:rsidR="00DC6AA6" w:rsidRPr="00230826">
        <w:rPr>
          <w:rStyle w:val="indexRefchap"/>
        </w:rPr>
        <w:t>12:</w:t>
      </w:r>
      <w:r w:rsidR="00DC6AA6" w:rsidRPr="00230826">
        <w:rPr>
          <w:rStyle w:val="indexRefpar"/>
        </w:rPr>
        <w:t>5</w:t>
      </w:r>
      <w:r w:rsidR="00BE0A7E">
        <w:t xml:space="preserve">, </w:t>
      </w:r>
      <w:r w:rsidR="00DC6AA6" w:rsidRPr="00230826">
        <w:rPr>
          <w:rStyle w:val="indexRefchap"/>
        </w:rPr>
        <w:t>12:</w:t>
      </w:r>
      <w:r w:rsidR="00DC6AA6" w:rsidRPr="00230826">
        <w:rPr>
          <w:rStyle w:val="indexRefpar"/>
        </w:rPr>
        <w:t>31</w:t>
      </w:r>
      <w:r w:rsidR="00BE0A7E">
        <w:t xml:space="preserve">, </w:t>
      </w:r>
      <w:r w:rsidR="00DC6AA6" w:rsidRPr="00230826">
        <w:rPr>
          <w:rStyle w:val="indexRefchap"/>
        </w:rPr>
        <w:t>ap3:</w:t>
      </w:r>
      <w:r w:rsidR="00DC6AA6" w:rsidRPr="00230826">
        <w:rPr>
          <w:rStyle w:val="indexRefchapsub"/>
        </w:rPr>
        <w:t>2:</w:t>
      </w:r>
      <w:r w:rsidR="00DC6AA6" w:rsidRPr="00230826">
        <w:rPr>
          <w:rStyle w:val="indexRefpar"/>
        </w:rPr>
        <w:t>16</w:t>
      </w:r>
    </w:p>
    <w:p w14:paraId="357B06D3" w14:textId="77777777" w:rsidR="00E67803" w:rsidRDefault="00C57E99">
      <w:pPr>
        <w:pStyle w:val="Index-2"/>
      </w:pPr>
      <w:r w:rsidRPr="00971E46">
        <w:rPr>
          <w:rStyle w:val="indexverweis"/>
        </w:rPr>
        <w:t>see also</w:t>
      </w:r>
      <w:r w:rsidRPr="002B1019">
        <w:t xml:space="preserve"> </w:t>
      </w:r>
      <w:r w:rsidRPr="000C7039">
        <w:rPr>
          <w:highlight w:val="yellow"/>
        </w:rPr>
        <w:t>ʿAbdu</w:t>
      </w:r>
      <w:r w:rsidR="00627ED1" w:rsidRPr="00627ED1">
        <w:rPr>
          <w:highlight w:val="yellow"/>
        </w:rPr>
        <w:t>’</w:t>
      </w:r>
      <w:r w:rsidRPr="000C7039">
        <w:rPr>
          <w:highlight w:val="yellow"/>
        </w:rPr>
        <w:t>l-Bahá</w:t>
      </w:r>
    </w:p>
    <w:p w14:paraId="4BC196E8" w14:textId="77777777" w:rsidR="00C57E99" w:rsidRPr="002B1019" w:rsidRDefault="00627ED1" w:rsidP="00AA412E">
      <w:pPr>
        <w:pStyle w:val="Index-1"/>
      </w:pPr>
      <w:r w:rsidRPr="00627ED1">
        <w:rPr>
          <w:rStyle w:val="quotesterms"/>
        </w:rPr>
        <w:t>›Him</w:t>
      </w:r>
      <w:r w:rsidR="00C57E99">
        <w:rPr>
          <w:rStyle w:val="quotesterms"/>
        </w:rPr>
        <w:t xml:space="preserve"> Whom God shall make manifest‹</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34</w:t>
      </w:r>
      <w:r w:rsidR="00DC6AA6" w:rsidRPr="00230826">
        <w:rPr>
          <w:rStyle w:val="indexpagenumbercomma"/>
        </w:rPr>
        <w:t xml:space="preserve">, </w:t>
      </w:r>
      <w:r w:rsidR="00DC6AA6" w:rsidRPr="00230826">
        <w:rPr>
          <w:rStyle w:val="indexpagenumberchecked"/>
        </w:rPr>
        <w:t>44</w:t>
      </w:r>
      <w:r w:rsidR="00C57E99" w:rsidRPr="006E548C">
        <w:rPr>
          <w:rStyle w:val="indexpagenumbercontinued"/>
        </w:rPr>
        <w:t>–51</w:t>
      </w:r>
      <w:r w:rsidR="00DC6AA6" w:rsidRPr="00230826">
        <w:rPr>
          <w:rStyle w:val="indexpagenumbercomma"/>
        </w:rPr>
        <w:t xml:space="preserve">, </w:t>
      </w:r>
      <w:r w:rsidR="00DC6AA6" w:rsidRPr="00230826">
        <w:rPr>
          <w:rStyle w:val="indexpagenumberchecked"/>
        </w:rPr>
        <w:t>61</w:t>
      </w:r>
      <w:r w:rsidR="00DC6AA6" w:rsidRPr="00230826">
        <w:rPr>
          <w:rStyle w:val="indexpagenumbercomma"/>
        </w:rPr>
        <w:t xml:space="preserve">, </w:t>
      </w:r>
      <w:r w:rsidR="00DC6AA6" w:rsidRPr="00230826">
        <w:rPr>
          <w:rStyle w:val="indexpagenumberchecked"/>
        </w:rPr>
        <w:t>75</w:t>
      </w:r>
      <w:r w:rsidR="00DC6AA6" w:rsidRPr="00230826">
        <w:rPr>
          <w:rStyle w:val="indexpagenumbercomma"/>
        </w:rPr>
        <w:t xml:space="preserve">, </w:t>
      </w:r>
      <w:r w:rsidR="00DC6AA6" w:rsidRPr="00230826">
        <w:rPr>
          <w:rStyle w:val="indexpagenumberchecked"/>
        </w:rPr>
        <w:t>76</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146</w:t>
      </w:r>
      <w:r w:rsidR="00AA412E">
        <w:t xml:space="preserve"> </w:t>
      </w:r>
      <w:r w:rsidR="00AA412E" w:rsidRPr="00683C74">
        <w:rPr>
          <w:rStyle w:val="stilltoworkat"/>
        </w:rPr>
        <w:t>(</w:t>
      </w:r>
      <w:r w:rsidR="00AA412E">
        <w:rPr>
          <w:rStyle w:val="stilltoworkat"/>
        </w:rPr>
        <w:t>pages 76 and 77 have now a joint reference)</w:t>
      </w:r>
      <w:r w:rsidR="00955B4F">
        <w:t xml:space="preserve">, </w:t>
      </w:r>
      <w:r w:rsidR="00DC6AA6" w:rsidRPr="00230826">
        <w:rPr>
          <w:rStyle w:val="indexRefchap"/>
        </w:rPr>
        <w:t>in:</w:t>
      </w:r>
      <w:r w:rsidR="00DC6AA6" w:rsidRPr="00230826">
        <w:rPr>
          <w:rStyle w:val="indexRefpar"/>
        </w:rPr>
        <w:t>23</w:t>
      </w:r>
      <w:r w:rsidR="00955B4F">
        <w:t xml:space="preserve">, </w:t>
      </w:r>
      <w:r w:rsidR="00DC6AA6" w:rsidRPr="00230826">
        <w:rPr>
          <w:rStyle w:val="indexRefchap"/>
        </w:rPr>
        <w:t>1:</w:t>
      </w:r>
      <w:r w:rsidR="00DC6AA6" w:rsidRPr="00230826">
        <w:rPr>
          <w:rStyle w:val="indexRefpar"/>
        </w:rPr>
        <w:t>4–5</w:t>
      </w:r>
      <w:r w:rsidR="00955B4F">
        <w:t xml:space="preserve">, </w:t>
      </w:r>
      <w:r w:rsidR="00DC6AA6" w:rsidRPr="00230826">
        <w:rPr>
          <w:rStyle w:val="indexRefchap"/>
        </w:rPr>
        <w:t>1:</w:t>
      </w:r>
      <w:r w:rsidR="00DC6AA6" w:rsidRPr="00230826">
        <w:rPr>
          <w:rStyle w:val="indexRefpar"/>
        </w:rPr>
        <w:t>10–11</w:t>
      </w:r>
      <w:r w:rsidR="00955B4F">
        <w:t xml:space="preserve">, </w:t>
      </w:r>
      <w:r w:rsidR="00DC6AA6" w:rsidRPr="00230826">
        <w:rPr>
          <w:rStyle w:val="indexRefchap"/>
        </w:rPr>
        <w:t>1:</w:t>
      </w:r>
      <w:r w:rsidR="00DC6AA6" w:rsidRPr="00230826">
        <w:rPr>
          <w:rStyle w:val="indexRefpar"/>
        </w:rPr>
        <w:t>13–16</w:t>
      </w:r>
      <w:r w:rsidR="00955B4F">
        <w:t xml:space="preserve">, </w:t>
      </w:r>
      <w:r w:rsidR="00DC6AA6" w:rsidRPr="00230826">
        <w:rPr>
          <w:rStyle w:val="indexRefchap"/>
        </w:rPr>
        <w:t>1:</w:t>
      </w:r>
      <w:r w:rsidR="00DC6AA6" w:rsidRPr="00230826">
        <w:rPr>
          <w:rStyle w:val="indexRefpar"/>
        </w:rPr>
        <w:t>74–139</w:t>
      </w:r>
      <w:r w:rsidR="00955B4F">
        <w:t xml:space="preserve">, </w:t>
      </w:r>
      <w:r w:rsidR="00DC6AA6" w:rsidRPr="00230826">
        <w:rPr>
          <w:rStyle w:val="indexRefchap"/>
        </w:rPr>
        <w:t>3:</w:t>
      </w:r>
      <w:r w:rsidR="00DC6AA6" w:rsidRPr="00230826">
        <w:rPr>
          <w:rStyle w:val="indexRefpar"/>
        </w:rPr>
        <w:t>6–7</w:t>
      </w:r>
      <w:r w:rsidR="00AA412E">
        <w:t xml:space="preserve">, </w:t>
      </w:r>
      <w:r w:rsidR="00DC6AA6" w:rsidRPr="00230826">
        <w:rPr>
          <w:rStyle w:val="indexRefchap"/>
        </w:rPr>
        <w:t>4:</w:t>
      </w:r>
      <w:r w:rsidR="00DC6AA6" w:rsidRPr="00230826">
        <w:rPr>
          <w:rStyle w:val="indexRefpar"/>
        </w:rPr>
        <w:t>65</w:t>
      </w:r>
      <w:r w:rsidR="00AA412E">
        <w:t xml:space="preserve">, </w:t>
      </w:r>
      <w:r w:rsidR="00DC6AA6" w:rsidRPr="00230826">
        <w:rPr>
          <w:rStyle w:val="indexRefchap"/>
        </w:rPr>
        <w:t>4:</w:t>
      </w:r>
      <w:r w:rsidR="00DC6AA6" w:rsidRPr="00230826">
        <w:rPr>
          <w:rStyle w:val="indexRefpar"/>
        </w:rPr>
        <w:t>68–73</w:t>
      </w:r>
      <w:r w:rsidR="00AA412E">
        <w:t xml:space="preserve">, </w:t>
      </w:r>
      <w:r w:rsidR="00DC6AA6" w:rsidRPr="00230826">
        <w:rPr>
          <w:rStyle w:val="indexRefchap"/>
        </w:rPr>
        <w:t>10:</w:t>
      </w:r>
      <w:r w:rsidR="00DC6AA6" w:rsidRPr="00230826">
        <w:rPr>
          <w:rStyle w:val="indexRefpar"/>
        </w:rPr>
        <w:t>29</w:t>
      </w:r>
    </w:p>
    <w:p w14:paraId="5CC71C58" w14:textId="77777777" w:rsidR="00E67803" w:rsidRDefault="00C57E99" w:rsidP="00BE0A7E">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declares Himself to be, to</w:t>
      </w:r>
      <w:r>
        <w:t xml:space="preserve">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83</w:t>
      </w:r>
      <w:r w:rsidRPr="006E548C">
        <w:rPr>
          <w:rStyle w:val="indexpagenumbercontinued"/>
        </w:rPr>
        <w:t>–4</w:t>
      </w:r>
      <w:r w:rsidR="00BE0A7E">
        <w:t xml:space="preserve">, </w:t>
      </w:r>
      <w:r w:rsidR="00DC6AA6" w:rsidRPr="00230826">
        <w:rPr>
          <w:rStyle w:val="indexRefchap"/>
        </w:rPr>
        <w:t>4:</w:t>
      </w:r>
      <w:r w:rsidR="00DC6AA6" w:rsidRPr="00230826">
        <w:rPr>
          <w:rStyle w:val="indexRefpar"/>
        </w:rPr>
        <w:t>103–106</w:t>
      </w:r>
    </w:p>
    <w:p w14:paraId="5D97428B" w14:textId="77777777" w:rsidR="00E67803" w:rsidRDefault="00C57E99" w:rsidP="00C13AEB">
      <w:pPr>
        <w:pStyle w:val="Index-2"/>
      </w:pP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Pr="002B1019">
        <w:t xml:space="preserve"> first to believe in</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as</w:t>
      </w:r>
      <w:r w:rsidR="00DC6AA6" w:rsidRPr="00230826">
        <w:rPr>
          <w:rStyle w:val="indexpagenumbercomma"/>
        </w:rPr>
        <w:t xml:space="preserve">, </w:t>
      </w:r>
      <w:r w:rsidR="00DC6AA6" w:rsidRPr="00230826">
        <w:rPr>
          <w:rStyle w:val="indexpagenumberchecked"/>
        </w:rPr>
        <w:t>181</w:t>
      </w:r>
      <w:r w:rsidR="00C13AEB">
        <w:t xml:space="preserve">, </w:t>
      </w:r>
      <w:r w:rsidR="00DC6AA6" w:rsidRPr="00230826">
        <w:rPr>
          <w:rStyle w:val="indexRefchap"/>
        </w:rPr>
        <w:t>15:</w:t>
      </w:r>
      <w:r w:rsidR="00DC6AA6" w:rsidRPr="00230826">
        <w:rPr>
          <w:rStyle w:val="indexRefpar"/>
        </w:rPr>
        <w:t>2</w:t>
      </w:r>
    </w:p>
    <w:p w14:paraId="0EE0C1E4" w14:textId="77777777" w:rsidR="00E67803" w:rsidRDefault="00C57E99" w:rsidP="00BE0A7E">
      <w:pPr>
        <w:pStyle w:val="Index-2"/>
      </w:pP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Pr="002B1019">
        <w:t xml:space="preserve"> claims to be</w:t>
      </w:r>
      <w:r w:rsidR="00DC6AA6" w:rsidRPr="00230826">
        <w:rPr>
          <w:rStyle w:val="indexpagenumbercomma"/>
        </w:rPr>
        <w:t xml:space="preserve">, </w:t>
      </w:r>
      <w:r w:rsidR="00DC6AA6" w:rsidRPr="00230826">
        <w:rPr>
          <w:rStyle w:val="indexpagenumberchecked"/>
        </w:rPr>
        <w:t>84</w:t>
      </w:r>
      <w:r w:rsidR="00BE0A7E">
        <w:t xml:space="preserve">, </w:t>
      </w:r>
      <w:r w:rsidR="00DC6AA6" w:rsidRPr="00230826">
        <w:rPr>
          <w:rStyle w:val="indexRefchap"/>
        </w:rPr>
        <w:t>4:</w:t>
      </w:r>
      <w:r w:rsidR="00DC6AA6" w:rsidRPr="00230826">
        <w:rPr>
          <w:rStyle w:val="indexRefpar"/>
        </w:rPr>
        <w:t>104–105</w:t>
      </w:r>
    </w:p>
    <w:p w14:paraId="5F7AF0D0" w14:textId="77777777" w:rsidR="00E67803" w:rsidRDefault="00C57E99">
      <w:pPr>
        <w:pStyle w:val="Index-2"/>
      </w:pPr>
      <w:r w:rsidRPr="00971E46">
        <w:rPr>
          <w:rStyle w:val="indexverweis"/>
        </w:rPr>
        <w:t>see also</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0A75431E" w14:textId="77777777" w:rsidR="00C57E99" w:rsidRPr="002B1019" w:rsidRDefault="00C57E99" w:rsidP="00BE0A7E">
      <w:pPr>
        <w:pStyle w:val="Index-1"/>
      </w:pPr>
      <w:r w:rsidRPr="002B1019">
        <w:t xml:space="preserve">History, of </w:t>
      </w: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308</w:t>
      </w:r>
      <w:r w:rsidRPr="006E548C">
        <w:rPr>
          <w:rStyle w:val="indexpagenumbercontinued"/>
        </w:rPr>
        <w:t>–9</w:t>
      </w:r>
      <w:r w:rsidR="00BE0A7E">
        <w:t xml:space="preserve">, </w:t>
      </w:r>
      <w:r w:rsidR="00DC6AA6" w:rsidRPr="00230826">
        <w:rPr>
          <w:rStyle w:val="indexRefchap"/>
        </w:rPr>
        <w:t>27:</w:t>
      </w:r>
      <w:r w:rsidR="00DC6AA6" w:rsidRPr="00230826">
        <w:rPr>
          <w:rStyle w:val="indexRefpar"/>
        </w:rPr>
        <w:t>8–10</w:t>
      </w:r>
    </w:p>
    <w:p w14:paraId="4F9C8A6C" w14:textId="77777777" w:rsidR="00C57E99" w:rsidRPr="002B1019" w:rsidRDefault="00C57E99" w:rsidP="00BE0A7E">
      <w:pPr>
        <w:pStyle w:val="Index-1"/>
      </w:pPr>
      <w:r w:rsidRPr="002B1019">
        <w:t>Hofman, David</w:t>
      </w:r>
      <w:r w:rsidR="00DC6AA6" w:rsidRPr="00230826">
        <w:rPr>
          <w:rStyle w:val="indexpagenumbercomma"/>
        </w:rPr>
        <w:t xml:space="preserve">, </w:t>
      </w:r>
      <w:r w:rsidR="00DC6AA6" w:rsidRPr="00230826">
        <w:rPr>
          <w:rStyle w:val="indexpagenumberchecked"/>
        </w:rPr>
        <w:t>393</w:t>
      </w:r>
      <w:r w:rsidR="00BE0A7E">
        <w:t xml:space="preserve">, </w:t>
      </w:r>
      <w:r w:rsidR="00DC6AA6" w:rsidRPr="00230826">
        <w:rPr>
          <w:rStyle w:val="indexRefchap"/>
        </w:rPr>
        <w:t>34:</w:t>
      </w:r>
      <w:r w:rsidR="00DC6AA6" w:rsidRPr="00230826">
        <w:rPr>
          <w:rStyle w:val="indexRefpar"/>
        </w:rPr>
        <w:t>71</w:t>
      </w:r>
    </w:p>
    <w:p w14:paraId="437737BD" w14:textId="77777777" w:rsidR="00C57E99" w:rsidRPr="002B1019" w:rsidRDefault="00C57E99" w:rsidP="00BE0A7E">
      <w:pPr>
        <w:pStyle w:val="Index-1"/>
      </w:pPr>
      <w:r w:rsidRPr="002B1019">
        <w:t>Holley, Horace</w:t>
      </w:r>
      <w:r w:rsidR="00DC6AA6" w:rsidRPr="00230826">
        <w:rPr>
          <w:rStyle w:val="indexpagenumbercomma"/>
        </w:rPr>
        <w:t xml:space="preserve">, </w:t>
      </w:r>
      <w:r w:rsidR="00DC6AA6" w:rsidRPr="00230826">
        <w:rPr>
          <w:rStyle w:val="indexpagenumberchecked"/>
        </w:rPr>
        <w:t>107</w:t>
      </w:r>
      <w:r w:rsidRPr="006E548C">
        <w:rPr>
          <w:rStyle w:val="indexpagenumbercontinued"/>
        </w:rPr>
        <w:t>–8</w:t>
      </w:r>
      <w:r w:rsidR="00DC6AA6" w:rsidRPr="00230826">
        <w:rPr>
          <w:rStyle w:val="indexpagenumbercomma"/>
        </w:rPr>
        <w:t xml:space="preserve">, </w:t>
      </w:r>
      <w:r w:rsidR="00DC6AA6" w:rsidRPr="00230826">
        <w:rPr>
          <w:rStyle w:val="indexpagenumberchecked"/>
        </w:rPr>
        <w:t>294</w:t>
      </w:r>
      <w:r w:rsidR="00BE0A7E">
        <w:t xml:space="preserve">, </w:t>
      </w:r>
      <w:r w:rsidR="00DC6AA6" w:rsidRPr="00230826">
        <w:rPr>
          <w:rStyle w:val="indexRefchap"/>
        </w:rPr>
        <w:t>6:</w:t>
      </w:r>
      <w:r w:rsidR="00DC6AA6" w:rsidRPr="00230826">
        <w:rPr>
          <w:rStyle w:val="indexRefpar"/>
        </w:rPr>
        <w:t>44–46</w:t>
      </w:r>
      <w:r w:rsidR="00BE0A7E">
        <w:t xml:space="preserve">, </w:t>
      </w:r>
      <w:r w:rsidR="00DC6AA6" w:rsidRPr="00230826">
        <w:rPr>
          <w:rStyle w:val="indexRefchap"/>
        </w:rPr>
        <w:t>26:</w:t>
      </w:r>
      <w:r w:rsidR="00DC6AA6" w:rsidRPr="00230826">
        <w:rPr>
          <w:rStyle w:val="indexRefpar"/>
        </w:rPr>
        <w:t>7</w:t>
      </w:r>
    </w:p>
    <w:p w14:paraId="4FA213B8" w14:textId="77777777" w:rsidR="00C57E99" w:rsidRPr="002B1019" w:rsidRDefault="00C57E99" w:rsidP="00BE0A7E">
      <w:pPr>
        <w:pStyle w:val="Index-1"/>
      </w:pPr>
      <w:r w:rsidRPr="002B1019">
        <w:t>Holy Days</w:t>
      </w:r>
      <w:r w:rsidR="00DC6AA6" w:rsidRPr="00230826">
        <w:rPr>
          <w:rStyle w:val="indexpagenumbercomma"/>
        </w:rPr>
        <w:t xml:space="preserve">, </w:t>
      </w:r>
      <w:r w:rsidR="00DC6AA6" w:rsidRPr="00230826">
        <w:rPr>
          <w:rStyle w:val="indexpagenumberchecked"/>
        </w:rPr>
        <w:t>371</w:t>
      </w:r>
      <w:r w:rsidR="00BE0A7E">
        <w:t xml:space="preserve">, </w:t>
      </w:r>
      <w:r w:rsidR="00DC6AA6" w:rsidRPr="00230826">
        <w:rPr>
          <w:rStyle w:val="indexRefchap"/>
        </w:rPr>
        <w:t>33:</w:t>
      </w:r>
      <w:r w:rsidR="00DC6AA6" w:rsidRPr="00230826">
        <w:rPr>
          <w:rStyle w:val="indexRefpar"/>
        </w:rPr>
        <w:t>6</w:t>
      </w:r>
    </w:p>
    <w:p w14:paraId="17DB4D51" w14:textId="77777777" w:rsidR="00E67803" w:rsidRDefault="00C57E99" w:rsidP="00BE0A7E">
      <w:pPr>
        <w:pStyle w:val="Index-2"/>
      </w:pPr>
      <w:r w:rsidRPr="002B1019">
        <w:t>suspension of work on</w:t>
      </w:r>
      <w:r w:rsidR="00DC6AA6" w:rsidRPr="00230826">
        <w:rPr>
          <w:rStyle w:val="indexpagenumbercomma"/>
        </w:rPr>
        <w:t xml:space="preserve">, </w:t>
      </w:r>
      <w:r w:rsidR="00DC6AA6" w:rsidRPr="00230826">
        <w:rPr>
          <w:rStyle w:val="indexpagenumberchecked"/>
        </w:rPr>
        <w:t>312</w:t>
      </w:r>
      <w:r w:rsidR="00BE0A7E">
        <w:t xml:space="preserve">, </w:t>
      </w:r>
      <w:r w:rsidR="00DC6AA6" w:rsidRPr="00230826">
        <w:rPr>
          <w:rStyle w:val="indexRefchap"/>
        </w:rPr>
        <w:t>27:</w:t>
      </w:r>
      <w:r w:rsidR="00DC6AA6" w:rsidRPr="00230826">
        <w:rPr>
          <w:rStyle w:val="indexRefpar"/>
        </w:rPr>
        <w:t>24</w:t>
      </w:r>
    </w:p>
    <w:p w14:paraId="5331DD3D" w14:textId="77777777" w:rsidR="00E67803" w:rsidRDefault="00C57E99" w:rsidP="00BE0A7E">
      <w:pPr>
        <w:pStyle w:val="Index-2"/>
      </w:pPr>
      <w:r w:rsidRPr="002B1019">
        <w:t xml:space="preserve">visits to the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on</w:t>
      </w:r>
      <w:r w:rsidR="00DC6AA6" w:rsidRPr="00230826">
        <w:rPr>
          <w:rStyle w:val="indexpagenumbercomma"/>
        </w:rPr>
        <w:t xml:space="preserve">, </w:t>
      </w:r>
      <w:r w:rsidR="00DC6AA6" w:rsidRPr="00230826">
        <w:rPr>
          <w:rStyle w:val="indexpagenumberchecked"/>
        </w:rPr>
        <w:t>190</w:t>
      </w:r>
      <w:r w:rsidR="00BE0A7E">
        <w:t xml:space="preserve">, </w:t>
      </w:r>
      <w:r w:rsidR="00DC6AA6" w:rsidRPr="00230826">
        <w:rPr>
          <w:rStyle w:val="indexRefchap"/>
        </w:rPr>
        <w:t>15:</w:t>
      </w:r>
      <w:r w:rsidR="00DC6AA6" w:rsidRPr="00230826">
        <w:rPr>
          <w:rStyle w:val="indexRefpar"/>
        </w:rPr>
        <w:t>42–46</w:t>
      </w:r>
    </w:p>
    <w:p w14:paraId="3B014B92" w14:textId="77777777" w:rsidR="00C57E99" w:rsidRPr="002B1019" w:rsidRDefault="00C57E99" w:rsidP="00BE0A7E">
      <w:pPr>
        <w:pStyle w:val="Index-1"/>
      </w:pPr>
      <w:r w:rsidRPr="002B1019">
        <w:t>Holy Land</w:t>
      </w:r>
      <w:r w:rsidR="00DC6AA6" w:rsidRPr="00230826">
        <w:rPr>
          <w:rStyle w:val="indexpagenumbercomma"/>
        </w:rPr>
        <w:t xml:space="preserve">, </w:t>
      </w:r>
      <w:r w:rsidR="00DC6AA6" w:rsidRPr="00230826">
        <w:rPr>
          <w:rStyle w:val="indexpagenumberchecked"/>
        </w:rPr>
        <w:t>325</w:t>
      </w:r>
      <w:r w:rsidR="00BE0A7E">
        <w:t xml:space="preserve">, </w:t>
      </w:r>
      <w:r w:rsidR="00DC6AA6" w:rsidRPr="00230826">
        <w:rPr>
          <w:rStyle w:val="indexRefchap"/>
        </w:rPr>
        <w:t>29:</w:t>
      </w:r>
      <w:r w:rsidR="00DC6AA6" w:rsidRPr="00230826">
        <w:rPr>
          <w:rStyle w:val="indexRefpar"/>
        </w:rPr>
        <w:t>16</w:t>
      </w:r>
    </w:p>
    <w:p w14:paraId="3BBCF4C9" w14:textId="77777777" w:rsidR="00E67803" w:rsidRDefault="00C57E99" w:rsidP="00485502">
      <w:pPr>
        <w:pStyle w:val="Index-2"/>
      </w:pPr>
      <w:r w:rsidRPr="000C7039">
        <w:rPr>
          <w:highlight w:val="yellow"/>
        </w:rPr>
        <w:t>Bahá</w:t>
      </w:r>
      <w:r w:rsidR="00627ED1" w:rsidRPr="00627ED1">
        <w:rPr>
          <w:highlight w:val="yellow"/>
        </w:rPr>
        <w:t>’</w:t>
      </w:r>
      <w:r w:rsidRPr="000C7039">
        <w:rPr>
          <w:highlight w:val="yellow"/>
        </w:rPr>
        <w:t>í</w:t>
      </w:r>
      <w:r w:rsidRPr="002B1019">
        <w:t xml:space="preserve"> properties in</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368</w:t>
      </w:r>
      <w:r w:rsidR="00485502">
        <w:t xml:space="preserve"> </w:t>
      </w:r>
      <w:r w:rsidR="00485502" w:rsidRPr="00683C74">
        <w:rPr>
          <w:rStyle w:val="stilltoworkat"/>
        </w:rPr>
        <w:t>(</w:t>
      </w:r>
      <w:r w:rsidR="00485502">
        <w:rPr>
          <w:rStyle w:val="stilltoworkat"/>
        </w:rPr>
        <w:t>it's page 368 instead of 386)</w:t>
      </w:r>
      <w:r w:rsidR="00BE0A7E">
        <w:t xml:space="preserve">, </w:t>
      </w:r>
      <w:r w:rsidR="00DC6AA6" w:rsidRPr="00230826">
        <w:rPr>
          <w:rStyle w:val="indexRefchap"/>
        </w:rPr>
        <w:t>26:</w:t>
      </w:r>
      <w:r w:rsidR="00DC6AA6" w:rsidRPr="00230826">
        <w:rPr>
          <w:rStyle w:val="indexRefpar"/>
        </w:rPr>
        <w:t>51</w:t>
      </w:r>
      <w:r w:rsidR="00ED59F6">
        <w:t xml:space="preserve">, </w:t>
      </w:r>
      <w:r w:rsidR="00DC6AA6" w:rsidRPr="00230826">
        <w:rPr>
          <w:rStyle w:val="indexRefchap"/>
        </w:rPr>
        <w:t>29:</w:t>
      </w:r>
      <w:r w:rsidR="00DC6AA6" w:rsidRPr="00230826">
        <w:rPr>
          <w:rStyle w:val="indexRefpar"/>
        </w:rPr>
        <w:t>21–25</w:t>
      </w:r>
      <w:r w:rsidR="00485502">
        <w:t xml:space="preserve">, </w:t>
      </w:r>
      <w:r w:rsidR="00DC6AA6" w:rsidRPr="00230826">
        <w:rPr>
          <w:rStyle w:val="indexRefchap"/>
        </w:rPr>
        <w:t>32:</w:t>
      </w:r>
      <w:r w:rsidR="00DC6AA6" w:rsidRPr="00230826">
        <w:rPr>
          <w:rStyle w:val="indexRefpar"/>
        </w:rPr>
        <w:t>92</w:t>
      </w:r>
      <w:r w:rsidR="00485502">
        <w:rPr>
          <w:rStyle w:val="indexRefpar"/>
        </w:rPr>
        <w:t>–97</w:t>
      </w:r>
    </w:p>
    <w:p w14:paraId="5B078734" w14:textId="77777777" w:rsidR="00E67803" w:rsidRDefault="00C57E99" w:rsidP="00FF48A7">
      <w:pPr>
        <w:pStyle w:val="Index-2"/>
      </w:pPr>
      <w:r w:rsidRPr="002B1019">
        <w:t>Covenant-breaking in</w:t>
      </w:r>
      <w:r w:rsidR="00DC6AA6" w:rsidRPr="00230826">
        <w:rPr>
          <w:rStyle w:val="indexpagenumbercomma"/>
        </w:rPr>
        <w:t xml:space="preserve">, </w:t>
      </w:r>
      <w:r w:rsidR="00DC6AA6" w:rsidRPr="00230826">
        <w:rPr>
          <w:rStyle w:val="indexpagenumberchecked"/>
        </w:rPr>
        <w:t>164</w:t>
      </w:r>
      <w:r w:rsidRPr="006E548C">
        <w:rPr>
          <w:rStyle w:val="indexpagenumbercontinued"/>
        </w:rPr>
        <w:t>–5</w:t>
      </w:r>
      <w:r w:rsidR="00FF48A7">
        <w:t xml:space="preserve">, </w:t>
      </w:r>
      <w:r w:rsidR="00DC6AA6" w:rsidRPr="00230826">
        <w:rPr>
          <w:rStyle w:val="indexRefchap"/>
        </w:rPr>
        <w:t>13:</w:t>
      </w:r>
      <w:r w:rsidR="00DC6AA6" w:rsidRPr="00230826">
        <w:rPr>
          <w:rStyle w:val="indexRefpar"/>
        </w:rPr>
        <w:t>1–6</w:t>
      </w:r>
    </w:p>
    <w:p w14:paraId="4ADABAF8" w14:textId="77777777" w:rsidR="00E67803" w:rsidRDefault="00C57E99" w:rsidP="00FF48A7">
      <w:pPr>
        <w:pStyle w:val="Index-2"/>
      </w:pPr>
      <w:r w:rsidRPr="002B1019">
        <w:t>fulfilment of prophecies concerning</w:t>
      </w:r>
      <w:r w:rsidR="00DC6AA6" w:rsidRPr="00230826">
        <w:rPr>
          <w:rStyle w:val="indexpagenumbercomma"/>
        </w:rPr>
        <w:t xml:space="preserve">, </w:t>
      </w:r>
      <w:r w:rsidR="00DC6AA6" w:rsidRPr="00230826">
        <w:rPr>
          <w:rStyle w:val="indexpagenumberchecked"/>
        </w:rPr>
        <w:t>95</w:t>
      </w:r>
      <w:r w:rsidRPr="006E548C">
        <w:rPr>
          <w:rStyle w:val="indexpagenumbercontinued"/>
        </w:rPr>
        <w:t>–6</w:t>
      </w:r>
      <w:r w:rsidR="00FF48A7">
        <w:t xml:space="preserve">, </w:t>
      </w:r>
      <w:r w:rsidR="00DC6AA6" w:rsidRPr="00230826">
        <w:rPr>
          <w:rStyle w:val="indexRefchap"/>
        </w:rPr>
        <w:t>5:</w:t>
      </w:r>
      <w:r w:rsidR="00DC6AA6" w:rsidRPr="00230826">
        <w:rPr>
          <w:rStyle w:val="indexRefpar"/>
        </w:rPr>
        <w:t>35</w:t>
      </w:r>
    </w:p>
    <w:p w14:paraId="44439735" w14:textId="77777777" w:rsidR="00E67803" w:rsidRDefault="00C57E99" w:rsidP="00FF48A7">
      <w:pPr>
        <w:pStyle w:val="Index-2"/>
      </w:pPr>
      <w:r w:rsidRPr="002B1019">
        <w:t>political upheaval in</w:t>
      </w:r>
      <w:r w:rsidR="00DC6AA6" w:rsidRPr="00230826">
        <w:rPr>
          <w:rStyle w:val="indexpagenumbercomma"/>
        </w:rPr>
        <w:t xml:space="preserve">, </w:t>
      </w:r>
      <w:r w:rsidR="00DC6AA6" w:rsidRPr="00230826">
        <w:rPr>
          <w:rStyle w:val="indexpagenumberchecked"/>
        </w:rPr>
        <w:t>363</w:t>
      </w:r>
      <w:r w:rsidR="00FF48A7">
        <w:t xml:space="preserve">, </w:t>
      </w:r>
      <w:r w:rsidR="00DC6AA6" w:rsidRPr="00230826">
        <w:rPr>
          <w:rStyle w:val="indexRefchap"/>
        </w:rPr>
        <w:t>32:</w:t>
      </w:r>
      <w:r w:rsidR="00DC6AA6" w:rsidRPr="00230826">
        <w:rPr>
          <w:rStyle w:val="indexRefpar"/>
        </w:rPr>
        <w:t>71</w:t>
      </w:r>
    </w:p>
    <w:p w14:paraId="700CA14B" w14:textId="77777777" w:rsidR="00C57E99" w:rsidRPr="002B1019" w:rsidRDefault="00C57E99" w:rsidP="00FF48A7">
      <w:pPr>
        <w:pStyle w:val="Index-1"/>
      </w:pPr>
      <w:r w:rsidRPr="002B1019">
        <w:rPr>
          <w:rStyle w:val="BookTitle"/>
        </w:rPr>
        <w:t>Holy Mariner, Tablet of the</w:t>
      </w:r>
      <w:r w:rsidR="00DC6AA6" w:rsidRPr="00230826">
        <w:rPr>
          <w:rStyle w:val="indexpagenumbercomma"/>
        </w:rPr>
        <w:t xml:space="preserve">, </w:t>
      </w:r>
      <w:r w:rsidR="00DC6AA6" w:rsidRPr="00230826">
        <w:rPr>
          <w:rStyle w:val="indexpagenumberchecked"/>
        </w:rPr>
        <w:t>167</w:t>
      </w:r>
      <w:r w:rsidRPr="006E548C">
        <w:rPr>
          <w:rStyle w:val="indexpagenumbercontinued"/>
        </w:rPr>
        <w:t>–8</w:t>
      </w:r>
      <w:r w:rsidR="00FF48A7">
        <w:t xml:space="preserve">, </w:t>
      </w:r>
      <w:r w:rsidR="00DC6AA6" w:rsidRPr="00230826">
        <w:rPr>
          <w:rStyle w:val="indexRefchap"/>
        </w:rPr>
        <w:t>13:</w:t>
      </w:r>
      <w:r w:rsidR="00DC6AA6" w:rsidRPr="00230826">
        <w:rPr>
          <w:rStyle w:val="indexRefpar"/>
        </w:rPr>
        <w:t>13–18</w:t>
      </w:r>
    </w:p>
    <w:p w14:paraId="2F94C0AB" w14:textId="77777777" w:rsidR="00C57E99" w:rsidRPr="002B1019" w:rsidRDefault="00C57E99" w:rsidP="00926902">
      <w:pPr>
        <w:pStyle w:val="Index-1"/>
      </w:pPr>
      <w:r w:rsidRPr="002B1019">
        <w:t>Holy Spirit</w:t>
      </w:r>
      <w:r w:rsidR="00DC6AA6" w:rsidRPr="00230826">
        <w:rPr>
          <w:rStyle w:val="indexpagenumbercomma"/>
        </w:rPr>
        <w:t xml:space="preserve">, </w:t>
      </w:r>
      <w:r w:rsidR="00DC6AA6" w:rsidRPr="00230826">
        <w:rPr>
          <w:rStyle w:val="indexpagenumberchecked"/>
        </w:rPr>
        <w:t>38</w:t>
      </w:r>
      <w:r w:rsidRPr="006E548C">
        <w:rPr>
          <w:rStyle w:val="indexpagenumbercontinued"/>
        </w:rPr>
        <w:t>–40</w:t>
      </w:r>
      <w:r w:rsidR="00926902">
        <w:t xml:space="preserve">, </w:t>
      </w:r>
      <w:r w:rsidR="00DC6AA6" w:rsidRPr="00230826">
        <w:rPr>
          <w:rStyle w:val="indexRefchap"/>
        </w:rPr>
        <w:t>1:</w:t>
      </w:r>
      <w:r w:rsidR="00DC6AA6" w:rsidRPr="00230826">
        <w:rPr>
          <w:rStyle w:val="indexRefpar"/>
        </w:rPr>
        <w:t>40–42</w:t>
      </w:r>
    </w:p>
    <w:p w14:paraId="78B034DD" w14:textId="77777777" w:rsidR="00C57E99" w:rsidRPr="002B1019" w:rsidRDefault="00C57E99" w:rsidP="00926902">
      <w:pPr>
        <w:pStyle w:val="Index-1"/>
      </w:pPr>
      <w:r w:rsidRPr="002B1019">
        <w:t>Holy Year</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340</w:t>
      </w:r>
      <w:r w:rsidR="00FF48A7">
        <w:t xml:space="preserve">, </w:t>
      </w:r>
      <w:r w:rsidR="00DC6AA6" w:rsidRPr="00230826">
        <w:rPr>
          <w:rStyle w:val="indexRefchap"/>
        </w:rPr>
        <w:t>28:</w:t>
      </w:r>
      <w:r w:rsidR="00DC6AA6" w:rsidRPr="00230826">
        <w:rPr>
          <w:rStyle w:val="indexRefpar"/>
        </w:rPr>
        <w:t>22</w:t>
      </w:r>
      <w:r w:rsidR="00926902">
        <w:t xml:space="preserve">, </w:t>
      </w:r>
      <w:r w:rsidR="00DC6AA6" w:rsidRPr="00230826">
        <w:rPr>
          <w:rStyle w:val="indexRefchap"/>
        </w:rPr>
        <w:t>30:</w:t>
      </w:r>
      <w:r w:rsidR="00DC6AA6" w:rsidRPr="00230826">
        <w:rPr>
          <w:rStyle w:val="indexRefpar"/>
        </w:rPr>
        <w:t>36</w:t>
      </w:r>
      <w:r w:rsidR="00926902">
        <w:t xml:space="preserve">, </w:t>
      </w:r>
      <w:r w:rsidR="00DC6AA6" w:rsidRPr="00230826">
        <w:rPr>
          <w:rStyle w:val="indexRefchap"/>
        </w:rPr>
        <w:t>30:</w:t>
      </w:r>
      <w:r w:rsidR="00DC6AA6" w:rsidRPr="00230826">
        <w:rPr>
          <w:rStyle w:val="indexRefpar"/>
        </w:rPr>
        <w:t>42</w:t>
      </w:r>
    </w:p>
    <w:p w14:paraId="1AE8ECD6" w14:textId="77777777" w:rsidR="00C57E99" w:rsidRPr="002B1019" w:rsidRDefault="00C57E99" w:rsidP="00FF48A7">
      <w:pPr>
        <w:pStyle w:val="Index-1"/>
      </w:pPr>
      <w:r w:rsidRPr="002B1019">
        <w:t xml:space="preserve">House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in </w:t>
      </w:r>
      <w:r w:rsidRPr="000C7039">
        <w:rPr>
          <w:highlight w:val="yellow"/>
        </w:rPr>
        <w:t>Badád</w:t>
      </w:r>
      <w:r w:rsidR="00DC6AA6" w:rsidRPr="00230826">
        <w:rPr>
          <w:rStyle w:val="indexpagenumbercomma"/>
        </w:rPr>
        <w:t xml:space="preserve">, </w:t>
      </w:r>
      <w:r w:rsidR="00DC6AA6" w:rsidRPr="00230826">
        <w:rPr>
          <w:rStyle w:val="indexpagenumberchecked"/>
        </w:rPr>
        <w:t>306</w:t>
      </w:r>
      <w:r w:rsidR="00FF48A7">
        <w:t xml:space="preserve">, </w:t>
      </w:r>
      <w:r w:rsidR="00DC6AA6" w:rsidRPr="00230826">
        <w:rPr>
          <w:rStyle w:val="indexRefchap"/>
        </w:rPr>
        <w:t>26:</w:t>
      </w:r>
      <w:r w:rsidR="00DC6AA6" w:rsidRPr="00230826">
        <w:rPr>
          <w:rStyle w:val="indexRefpar"/>
        </w:rPr>
        <w:t>48</w:t>
      </w:r>
    </w:p>
    <w:p w14:paraId="74D28C9B" w14:textId="77777777" w:rsidR="00C57E99" w:rsidRPr="002B1019" w:rsidRDefault="00C57E99" w:rsidP="00FF48A7">
      <w:pPr>
        <w:pStyle w:val="Index-1"/>
      </w:pPr>
      <w:r w:rsidRPr="002B1019">
        <w:t>House of Justice, Secondary</w:t>
      </w:r>
      <w:r w:rsidR="00DC6AA6" w:rsidRPr="00230826">
        <w:rPr>
          <w:rStyle w:val="indexpagenumbercomma"/>
        </w:rPr>
        <w:t xml:space="preserve">, </w:t>
      </w:r>
      <w:r w:rsidR="00DC6AA6" w:rsidRPr="00230826">
        <w:rPr>
          <w:rStyle w:val="indexpagenumberchecked"/>
        </w:rPr>
        <w:t>423</w:t>
      </w:r>
      <w:r w:rsidR="00FF48A7">
        <w:t xml:space="preserve">, </w:t>
      </w:r>
      <w:r w:rsidR="00DC6AA6" w:rsidRPr="00230826">
        <w:rPr>
          <w:rStyle w:val="indexRefchap"/>
        </w:rPr>
        <w:t>ap1:</w:t>
      </w:r>
      <w:r w:rsidR="00DC6AA6" w:rsidRPr="00230826">
        <w:rPr>
          <w:rStyle w:val="indexRefchapsub"/>
        </w:rPr>
        <w:t>1:</w:t>
      </w:r>
      <w:r w:rsidR="00DC6AA6" w:rsidRPr="00230826">
        <w:rPr>
          <w:rStyle w:val="indexRefpar"/>
        </w:rPr>
        <w:t>25</w:t>
      </w:r>
    </w:p>
    <w:p w14:paraId="4C68FF5C" w14:textId="77777777" w:rsidR="00E67803" w:rsidRDefault="00C57E99">
      <w:pPr>
        <w:pStyle w:val="Index-2"/>
      </w:pPr>
      <w:r w:rsidRPr="00971E46">
        <w:rPr>
          <w:rStyle w:val="indexverweis"/>
        </w:rPr>
        <w:t>see also</w:t>
      </w:r>
      <w:r w:rsidRPr="002B1019">
        <w:t xml:space="preserve"> Assemblies, National</w:t>
      </w:r>
    </w:p>
    <w:p w14:paraId="7319395F" w14:textId="77777777" w:rsidR="00C57E99" w:rsidRPr="002B1019" w:rsidRDefault="00C57E99" w:rsidP="00C57E99">
      <w:pPr>
        <w:pStyle w:val="Index-1"/>
      </w:pPr>
      <w:r w:rsidRPr="002B1019">
        <w:t xml:space="preserve">Houses of Spirituality, </w:t>
      </w:r>
      <w:r w:rsidRPr="00971E46">
        <w:rPr>
          <w:rStyle w:val="indexverweis"/>
        </w:rPr>
        <w:t>see</w:t>
      </w:r>
      <w:r w:rsidRPr="002B1019">
        <w:t xml:space="preserve"> Assemblies</w:t>
      </w:r>
    </w:p>
    <w:p w14:paraId="29BAE042" w14:textId="77777777" w:rsidR="00C57E99" w:rsidRPr="002B1019" w:rsidRDefault="00C57E99" w:rsidP="00FF48A7">
      <w:pPr>
        <w:pStyle w:val="Index-1"/>
      </w:pPr>
      <w:r w:rsidRPr="002B1019">
        <w:t>Houses of Worship</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358</w:t>
      </w:r>
      <w:r w:rsidR="00FF48A7">
        <w:t xml:space="preserve">, </w:t>
      </w:r>
      <w:r w:rsidR="00DC6AA6" w:rsidRPr="00230826">
        <w:rPr>
          <w:rStyle w:val="indexRefchap"/>
        </w:rPr>
        <w:t>19:</w:t>
      </w:r>
      <w:r w:rsidR="00DC6AA6" w:rsidRPr="00230826">
        <w:rPr>
          <w:rStyle w:val="indexRefpar"/>
        </w:rPr>
        <w:t>20</w:t>
      </w:r>
      <w:r w:rsidR="00FF48A7">
        <w:t xml:space="preserve">, </w:t>
      </w:r>
      <w:r w:rsidR="00DC6AA6" w:rsidRPr="00230826">
        <w:rPr>
          <w:rStyle w:val="indexRefchap"/>
        </w:rPr>
        <w:t>28:</w:t>
      </w:r>
      <w:r w:rsidR="00DC6AA6" w:rsidRPr="00230826">
        <w:rPr>
          <w:rStyle w:val="indexRefpar"/>
        </w:rPr>
        <w:t>19</w:t>
      </w:r>
      <w:r w:rsidR="00FF48A7">
        <w:t xml:space="preserve">, </w:t>
      </w:r>
      <w:r w:rsidR="00DC6AA6" w:rsidRPr="00230826">
        <w:rPr>
          <w:rStyle w:val="indexRefchap"/>
        </w:rPr>
        <w:t>28:</w:t>
      </w:r>
      <w:r w:rsidR="00DC6AA6" w:rsidRPr="00230826">
        <w:rPr>
          <w:rStyle w:val="indexRefpar"/>
        </w:rPr>
        <w:t>19</w:t>
      </w:r>
      <w:r w:rsidR="00FF48A7">
        <w:t xml:space="preserve">, </w:t>
      </w:r>
      <w:r w:rsidR="00DC6AA6" w:rsidRPr="00230826">
        <w:rPr>
          <w:rStyle w:val="indexRefchap"/>
        </w:rPr>
        <w:t>32:</w:t>
      </w:r>
      <w:r w:rsidR="00DC6AA6" w:rsidRPr="00230826">
        <w:rPr>
          <w:rStyle w:val="indexRefpar"/>
        </w:rPr>
        <w:t>33</w:t>
      </w:r>
    </w:p>
    <w:p w14:paraId="013A0970" w14:textId="77777777" w:rsidR="00E67803" w:rsidRDefault="00C57E99" w:rsidP="00375A02">
      <w:pPr>
        <w:pStyle w:val="Index-2"/>
      </w:pPr>
      <w:r w:rsidRPr="002B1019">
        <w:t xml:space="preserve">in </w:t>
      </w:r>
      <w:r w:rsidRPr="000C7039">
        <w:rPr>
          <w:highlight w:val="yellow"/>
        </w:rPr>
        <w:t>ʿIqábád</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274</w:t>
      </w:r>
      <w:r w:rsidR="00FF48A7">
        <w:t xml:space="preserve">, </w:t>
      </w:r>
      <w:r w:rsidR="00DC6AA6" w:rsidRPr="00230826">
        <w:rPr>
          <w:rStyle w:val="indexRefchap"/>
        </w:rPr>
        <w:t>20:</w:t>
      </w:r>
      <w:r w:rsidR="00DC6AA6" w:rsidRPr="00230826">
        <w:rPr>
          <w:rStyle w:val="indexRefpar"/>
        </w:rPr>
        <w:t>2</w:t>
      </w:r>
      <w:r w:rsidR="00375A02">
        <w:t xml:space="preserve">, </w:t>
      </w:r>
      <w:r w:rsidR="00DC6AA6" w:rsidRPr="00230826">
        <w:rPr>
          <w:rStyle w:val="indexRefchap"/>
        </w:rPr>
        <w:t>24:</w:t>
      </w:r>
      <w:r w:rsidR="00DC6AA6" w:rsidRPr="00230826">
        <w:rPr>
          <w:rStyle w:val="indexRefpar"/>
        </w:rPr>
        <w:t>7</w:t>
      </w:r>
    </w:p>
    <w:p w14:paraId="2A88CFC7" w14:textId="77777777" w:rsidR="00E67803" w:rsidRDefault="00C57E99" w:rsidP="00375A02">
      <w:pPr>
        <w:pStyle w:val="Index-2"/>
      </w:pPr>
      <w:r w:rsidRPr="002B1019">
        <w:t>in North America</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375A02">
        <w:t xml:space="preserve">, </w:t>
      </w:r>
      <w:r w:rsidR="00DC6AA6" w:rsidRPr="00230826">
        <w:rPr>
          <w:rStyle w:val="indexRefchap"/>
        </w:rPr>
        <w:t>24:</w:t>
      </w:r>
      <w:r w:rsidR="00DC6AA6" w:rsidRPr="00230826">
        <w:rPr>
          <w:rStyle w:val="indexRefpar"/>
        </w:rPr>
        <w:t>7</w:t>
      </w:r>
      <w:r w:rsidR="00375A02">
        <w:t xml:space="preserve">, </w:t>
      </w:r>
      <w:r w:rsidR="00DC6AA6" w:rsidRPr="00230826">
        <w:rPr>
          <w:rStyle w:val="indexRefchap"/>
        </w:rPr>
        <w:t>28:</w:t>
      </w:r>
      <w:r w:rsidR="00DC6AA6" w:rsidRPr="00230826">
        <w:rPr>
          <w:rStyle w:val="indexRefpar"/>
        </w:rPr>
        <w:t>1</w:t>
      </w:r>
      <w:r w:rsidR="00375A02">
        <w:t xml:space="preserve">, </w:t>
      </w:r>
      <w:r w:rsidR="00DC6AA6" w:rsidRPr="00230826">
        <w:rPr>
          <w:rStyle w:val="indexRefchap"/>
        </w:rPr>
        <w:t>28:</w:t>
      </w:r>
      <w:r w:rsidR="00DC6AA6" w:rsidRPr="00230826">
        <w:rPr>
          <w:rStyle w:val="indexRefpar"/>
        </w:rPr>
        <w:t>4</w:t>
      </w:r>
      <w:r w:rsidR="00375A02">
        <w:t xml:space="preserve">, </w:t>
      </w:r>
      <w:r w:rsidR="00DC6AA6" w:rsidRPr="00230826">
        <w:rPr>
          <w:rStyle w:val="indexRefchap"/>
        </w:rPr>
        <w:t>28:</w:t>
      </w:r>
      <w:r w:rsidR="00DC6AA6" w:rsidRPr="00230826">
        <w:rPr>
          <w:rStyle w:val="indexRefpar"/>
        </w:rPr>
        <w:t>7</w:t>
      </w:r>
    </w:p>
    <w:p w14:paraId="5D97C0B6" w14:textId="77777777" w:rsidR="00C57E99" w:rsidRPr="002B1019" w:rsidRDefault="00C57E99" w:rsidP="00375A02">
      <w:pPr>
        <w:pStyle w:val="Index-1"/>
      </w:pPr>
      <w:r w:rsidRPr="000C7039">
        <w:rPr>
          <w:highlight w:val="yellow"/>
        </w:rPr>
        <w:t>Ḥubbu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258</w:t>
      </w:r>
      <w:r w:rsidR="00375A02">
        <w:t xml:space="preserve">, </w:t>
      </w:r>
      <w:r w:rsidR="00DC6AA6" w:rsidRPr="00230826">
        <w:rPr>
          <w:rStyle w:val="indexRefchap"/>
        </w:rPr>
        <w:t>22:</w:t>
      </w:r>
      <w:r w:rsidR="00DC6AA6" w:rsidRPr="00230826">
        <w:rPr>
          <w:rStyle w:val="indexRefpar"/>
        </w:rPr>
        <w:t>26–27</w:t>
      </w:r>
    </w:p>
    <w:p w14:paraId="21C8ED09" w14:textId="77777777" w:rsidR="00C57E99" w:rsidRPr="002B1019" w:rsidRDefault="00C57E99" w:rsidP="00375A02">
      <w:pPr>
        <w:pStyle w:val="Index-1"/>
      </w:pPr>
      <w:r w:rsidRPr="002B1019">
        <w:t>Humanists</w:t>
      </w:r>
      <w:r w:rsidR="00DC6AA6" w:rsidRPr="00230826">
        <w:rPr>
          <w:rStyle w:val="indexpagenumbercomma"/>
        </w:rPr>
        <w:t xml:space="preserve">, </w:t>
      </w:r>
      <w:r w:rsidR="00DC6AA6" w:rsidRPr="00230826">
        <w:rPr>
          <w:rStyle w:val="indexpagenumberchecked"/>
        </w:rPr>
        <w:t>265</w:t>
      </w:r>
      <w:r w:rsidR="00375A02">
        <w:t xml:space="preserve">, </w:t>
      </w:r>
      <w:r w:rsidR="00DC6AA6" w:rsidRPr="00230826">
        <w:rPr>
          <w:rStyle w:val="indexRefchap"/>
        </w:rPr>
        <w:t>23:</w:t>
      </w:r>
      <w:r w:rsidR="00DC6AA6" w:rsidRPr="00230826">
        <w:rPr>
          <w:rStyle w:val="indexRefpar"/>
        </w:rPr>
        <w:t>24–25</w:t>
      </w:r>
    </w:p>
    <w:p w14:paraId="343A2512" w14:textId="77777777" w:rsidR="00C57E99" w:rsidRPr="002B1019" w:rsidRDefault="00C57E99" w:rsidP="00C57E99">
      <w:pPr>
        <w:pStyle w:val="Index-1"/>
      </w:pPr>
      <w:r w:rsidRPr="002B1019">
        <w:t xml:space="preserve">Humanity, </w:t>
      </w:r>
      <w:r w:rsidRPr="00971E46">
        <w:rPr>
          <w:rStyle w:val="indexverweis"/>
        </w:rPr>
        <w:t>see</w:t>
      </w:r>
      <w:r w:rsidRPr="002B1019">
        <w:t xml:space="preserve"> Man</w:t>
      </w:r>
    </w:p>
    <w:p w14:paraId="35AD0339" w14:textId="77777777" w:rsidR="00C57E99" w:rsidRPr="002B1019" w:rsidRDefault="00C57E99" w:rsidP="00C57E99">
      <w:pPr>
        <w:pStyle w:val="Index-1"/>
      </w:pPr>
      <w:r w:rsidRPr="002B1019">
        <w:t xml:space="preserve">Humans, </w:t>
      </w:r>
      <w:r w:rsidRPr="00971E46">
        <w:rPr>
          <w:rStyle w:val="indexverweis"/>
        </w:rPr>
        <w:t>see</w:t>
      </w:r>
      <w:r w:rsidRPr="002B1019">
        <w:t xml:space="preserve"> Man</w:t>
      </w:r>
    </w:p>
    <w:p w14:paraId="496179D3" w14:textId="77777777" w:rsidR="00C57E99" w:rsidRPr="002B1019" w:rsidRDefault="00C57E99" w:rsidP="006B4F95">
      <w:pPr>
        <w:pStyle w:val="Index-1"/>
      </w:pPr>
      <w:r w:rsidRPr="002B1019">
        <w:t>Humility</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263</w:t>
      </w:r>
      <w:r w:rsidRPr="006E548C">
        <w:rPr>
          <w:rStyle w:val="indexpagenumbercontinued"/>
        </w:rPr>
        <w:t>–4</w:t>
      </w:r>
      <w:r w:rsidR="00DC6AA6" w:rsidRPr="00230826">
        <w:rPr>
          <w:rStyle w:val="indexpagenumbercomma"/>
        </w:rPr>
        <w:t xml:space="preserve">, </w:t>
      </w:r>
      <w:r w:rsidR="00DC6AA6" w:rsidRPr="00230826">
        <w:rPr>
          <w:rStyle w:val="indexpagenumberchecked"/>
        </w:rPr>
        <w:t>333</w:t>
      </w:r>
      <w:r w:rsidR="00375A02">
        <w:t xml:space="preserve">, </w:t>
      </w:r>
      <w:r w:rsidR="00DC6AA6" w:rsidRPr="00230826">
        <w:rPr>
          <w:rStyle w:val="indexRefchap"/>
        </w:rPr>
        <w:t>pr:</w:t>
      </w:r>
      <w:r w:rsidR="00DC6AA6" w:rsidRPr="00230826">
        <w:rPr>
          <w:rStyle w:val="indexRefpar"/>
        </w:rPr>
        <w:t>100</w:t>
      </w:r>
      <w:r w:rsidR="00375A02">
        <w:t xml:space="preserve">, </w:t>
      </w:r>
      <w:r w:rsidR="00DC6AA6" w:rsidRPr="00230826">
        <w:rPr>
          <w:rStyle w:val="indexRefchap"/>
        </w:rPr>
        <w:t>pr:</w:t>
      </w:r>
      <w:r w:rsidR="00DC6AA6" w:rsidRPr="00230826">
        <w:rPr>
          <w:rStyle w:val="indexRefpar"/>
        </w:rPr>
        <w:t>104</w:t>
      </w:r>
      <w:r w:rsidR="00375A02">
        <w:t xml:space="preserve">, </w:t>
      </w:r>
      <w:r w:rsidR="00DC6AA6" w:rsidRPr="00230826">
        <w:rPr>
          <w:rStyle w:val="indexRefchap"/>
        </w:rPr>
        <w:t>12:</w:t>
      </w:r>
      <w:r w:rsidR="00DC6AA6" w:rsidRPr="00230826">
        <w:rPr>
          <w:rStyle w:val="indexRefpar"/>
        </w:rPr>
        <w:t>20</w:t>
      </w:r>
      <w:r w:rsidR="00375A02">
        <w:t xml:space="preserve">, </w:t>
      </w:r>
      <w:r w:rsidR="00DC6AA6" w:rsidRPr="00230826">
        <w:rPr>
          <w:rStyle w:val="indexRefchap"/>
        </w:rPr>
        <w:t>13:</w:t>
      </w:r>
      <w:r w:rsidR="00DC6AA6" w:rsidRPr="00230826">
        <w:rPr>
          <w:rStyle w:val="indexRefpar"/>
        </w:rPr>
        <w:t>11</w:t>
      </w:r>
      <w:r w:rsidR="00926902">
        <w:t xml:space="preserve">, </w:t>
      </w:r>
      <w:r w:rsidR="00DC6AA6" w:rsidRPr="00230826">
        <w:rPr>
          <w:rStyle w:val="indexRefchap"/>
        </w:rPr>
        <w:t>23:</w:t>
      </w:r>
      <w:r w:rsidR="00DC6AA6" w:rsidRPr="00230826">
        <w:rPr>
          <w:rStyle w:val="indexRefpar"/>
        </w:rPr>
        <w:t>14–16</w:t>
      </w:r>
      <w:r w:rsidR="006B4F95">
        <w:t xml:space="preserve">, </w:t>
      </w:r>
      <w:r w:rsidR="00DC6AA6" w:rsidRPr="00230826">
        <w:rPr>
          <w:rStyle w:val="indexRefchap"/>
        </w:rPr>
        <w:t>30:</w:t>
      </w:r>
      <w:r w:rsidR="00DC6AA6" w:rsidRPr="00230826">
        <w:rPr>
          <w:rStyle w:val="indexRefpar"/>
        </w:rPr>
        <w:t>5</w:t>
      </w:r>
    </w:p>
    <w:p w14:paraId="3B8B5E82" w14:textId="77777777" w:rsidR="00E67803" w:rsidRDefault="00C57E99" w:rsidP="006B4F95">
      <w:pPr>
        <w:pStyle w:val="Index-2"/>
      </w:pPr>
      <w:r w:rsidRPr="002B1019">
        <w:t>of learned</w:t>
      </w:r>
      <w:r w:rsidR="00DC6AA6" w:rsidRPr="00230826">
        <w:rPr>
          <w:rStyle w:val="indexpagenumbercomma"/>
        </w:rPr>
        <w:t xml:space="preserve">, </w:t>
      </w:r>
      <w:r w:rsidR="00DC6AA6" w:rsidRPr="00230826">
        <w:rPr>
          <w:rStyle w:val="indexpagenumberchecked"/>
        </w:rPr>
        <w:t>209</w:t>
      </w:r>
      <w:r w:rsidR="006B4F95">
        <w:t xml:space="preserve">, </w:t>
      </w:r>
      <w:r w:rsidR="00DC6AA6" w:rsidRPr="00230826">
        <w:rPr>
          <w:rStyle w:val="indexRefchap"/>
        </w:rPr>
        <w:t>18:</w:t>
      </w:r>
      <w:r w:rsidR="00DC6AA6" w:rsidRPr="00230826">
        <w:rPr>
          <w:rStyle w:val="indexRefpar"/>
        </w:rPr>
        <w:t>4–7</w:t>
      </w:r>
    </w:p>
    <w:p w14:paraId="6CB5664F" w14:textId="77777777" w:rsidR="00E67803" w:rsidRDefault="00C57E99" w:rsidP="006B4F95">
      <w:pPr>
        <w:pStyle w:val="Index-2"/>
      </w:pPr>
      <w:r w:rsidRPr="002B1019">
        <w:t>teachers of Cause need</w:t>
      </w:r>
      <w:r w:rsidR="00DC6AA6" w:rsidRPr="00230826">
        <w:rPr>
          <w:rStyle w:val="indexpagenumbercomma"/>
        </w:rPr>
        <w:t xml:space="preserve">, </w:t>
      </w:r>
      <w:r w:rsidR="00DC6AA6" w:rsidRPr="00230826">
        <w:rPr>
          <w:rStyle w:val="indexpagenumberchecked"/>
        </w:rPr>
        <w:t>247</w:t>
      </w:r>
      <w:r w:rsidR="006B4F95">
        <w:t xml:space="preserve">, </w:t>
      </w:r>
      <w:r w:rsidR="00DC6AA6" w:rsidRPr="00230826">
        <w:rPr>
          <w:rStyle w:val="indexRefchap"/>
        </w:rPr>
        <w:t>21:</w:t>
      </w:r>
      <w:r w:rsidR="00DC6AA6" w:rsidRPr="00230826">
        <w:rPr>
          <w:rStyle w:val="indexRefpar"/>
        </w:rPr>
        <w:t>14</w:t>
      </w:r>
    </w:p>
    <w:p w14:paraId="0622D0AD" w14:textId="77777777" w:rsidR="00C57E99" w:rsidRPr="002B1019" w:rsidRDefault="00C57E99" w:rsidP="00375A02">
      <w:pPr>
        <w:pStyle w:val="Index-1"/>
      </w:pPr>
      <w:r w:rsidRPr="002B1019">
        <w:t xml:space="preserve">Humour, the </w:t>
      </w:r>
      <w:r w:rsidRPr="000C7039">
        <w:rPr>
          <w:highlight w:val="yellow"/>
        </w:rPr>
        <w:t>Báb</w:t>
      </w:r>
      <w:r w:rsidR="00627ED1" w:rsidRPr="00627ED1">
        <w:rPr>
          <w:highlight w:val="yellow"/>
        </w:rPr>
        <w:t>’</w:t>
      </w:r>
      <w:r w:rsidRPr="000C7039">
        <w:rPr>
          <w:highlight w:val="yellow"/>
        </w:rPr>
        <w:t>s</w:t>
      </w:r>
      <w:r w:rsidRPr="002B1019">
        <w:t xml:space="preserve"> sense of</w:t>
      </w:r>
      <w:r w:rsidR="00DC6AA6" w:rsidRPr="00230826">
        <w:rPr>
          <w:rStyle w:val="indexpagenumbercomma"/>
        </w:rPr>
        <w:t xml:space="preserve">, </w:t>
      </w:r>
      <w:r w:rsidR="00DC6AA6" w:rsidRPr="00230826">
        <w:rPr>
          <w:rStyle w:val="indexpagenumberchecked"/>
        </w:rPr>
        <w:t>51</w:t>
      </w:r>
      <w:r w:rsidR="00375A02">
        <w:t xml:space="preserve">, </w:t>
      </w:r>
      <w:r w:rsidR="00DC6AA6" w:rsidRPr="00230826">
        <w:rPr>
          <w:rStyle w:val="indexRefchap"/>
        </w:rPr>
        <w:t>1:</w:t>
      </w:r>
      <w:r w:rsidR="00DC6AA6" w:rsidRPr="00230826">
        <w:rPr>
          <w:rStyle w:val="indexRefpar"/>
        </w:rPr>
        <w:t>137–138</w:t>
      </w:r>
    </w:p>
    <w:p w14:paraId="00AC2696" w14:textId="77777777" w:rsidR="00C57E99" w:rsidRPr="002B1019" w:rsidRDefault="00C57E99" w:rsidP="00CD46D8">
      <w:pPr>
        <w:pStyle w:val="Index-1"/>
      </w:pPr>
      <w:r w:rsidRPr="000C7039">
        <w:rPr>
          <w:highlight w:val="yellow"/>
        </w:rPr>
        <w:t>Ḥuqúqu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179</w:t>
      </w:r>
      <w:r w:rsidR="00DC6AA6" w:rsidRPr="00230826">
        <w:rPr>
          <w:rStyle w:val="indexpagenumbercomma"/>
        </w:rPr>
        <w:t xml:space="preserve">, </w:t>
      </w:r>
      <w:r w:rsidR="00DC6AA6" w:rsidRPr="00230826">
        <w:rPr>
          <w:rStyle w:val="indexpagenumberchecked"/>
        </w:rPr>
        <w:t>194</w:t>
      </w:r>
      <w:r w:rsidR="00DC6AA6" w:rsidRPr="00230826">
        <w:rPr>
          <w:rStyle w:val="indexpagenumbercomma"/>
        </w:rPr>
        <w:t xml:space="preserve">, </w:t>
      </w:r>
      <w:r w:rsidR="00DC6AA6" w:rsidRPr="00230826">
        <w:rPr>
          <w:rStyle w:val="indexpagenumberchecked"/>
        </w:rPr>
        <w:t>336</w:t>
      </w:r>
      <w:r w:rsidR="00DC6AA6" w:rsidRPr="00230826">
        <w:rPr>
          <w:rStyle w:val="indexpagenumbercomma"/>
        </w:rPr>
        <w:t xml:space="preserve">, </w:t>
      </w:r>
      <w:r w:rsidR="00DC6AA6" w:rsidRPr="00230826">
        <w:rPr>
          <w:rStyle w:val="indexpagenumberchecked"/>
        </w:rPr>
        <w:t>423</w:t>
      </w:r>
      <w:r w:rsidR="00DC6AA6" w:rsidRPr="00230826">
        <w:rPr>
          <w:rStyle w:val="indexpagenumbercomma"/>
        </w:rPr>
        <w:t xml:space="preserve">, </w:t>
      </w:r>
      <w:r w:rsidR="00DC6AA6" w:rsidRPr="00230826">
        <w:rPr>
          <w:rStyle w:val="indexpagenumberchecked"/>
        </w:rPr>
        <w:t>437</w:t>
      </w:r>
      <w:r w:rsidR="00CD46D8">
        <w:t xml:space="preserve">, </w:t>
      </w:r>
      <w:r w:rsidR="00DC6AA6" w:rsidRPr="00230826">
        <w:rPr>
          <w:rStyle w:val="indexRefchap"/>
        </w:rPr>
        <w:t>14:</w:t>
      </w:r>
      <w:r w:rsidR="00DC6AA6" w:rsidRPr="00230826">
        <w:rPr>
          <w:rStyle w:val="indexRefpar"/>
        </w:rPr>
        <w:t>35</w:t>
      </w:r>
      <w:r w:rsidR="00CD46D8">
        <w:rPr>
          <w:rStyle w:val="indexRefpar"/>
        </w:rPr>
        <w:t>–36</w:t>
      </w:r>
      <w:r w:rsidR="00CD46D8">
        <w:t xml:space="preserve">, </w:t>
      </w:r>
      <w:r w:rsidR="00DC6AA6" w:rsidRPr="00230826">
        <w:rPr>
          <w:rStyle w:val="indexRefchap"/>
        </w:rPr>
        <w:t>16:</w:t>
      </w:r>
      <w:r w:rsidR="00DC6AA6" w:rsidRPr="00230826">
        <w:rPr>
          <w:rStyle w:val="indexRefpar"/>
        </w:rPr>
        <w:t>5</w:t>
      </w:r>
      <w:r w:rsidR="00CD46D8">
        <w:t xml:space="preserve">, </w:t>
      </w:r>
      <w:r w:rsidR="00DC6AA6" w:rsidRPr="00230826">
        <w:rPr>
          <w:rStyle w:val="indexRefchap"/>
        </w:rPr>
        <w:t>30:</w:t>
      </w:r>
      <w:r w:rsidR="00DC6AA6" w:rsidRPr="00230826">
        <w:rPr>
          <w:rStyle w:val="indexRefpar"/>
        </w:rPr>
        <w:t>15</w:t>
      </w:r>
      <w:r w:rsidR="00CD46D8">
        <w:t xml:space="preserve">, </w:t>
      </w:r>
      <w:r w:rsidR="00DC6AA6" w:rsidRPr="00230826">
        <w:rPr>
          <w:rStyle w:val="indexRefchap"/>
        </w:rPr>
        <w:t>ap1:</w:t>
      </w:r>
      <w:r w:rsidR="00DC6AA6" w:rsidRPr="00230826">
        <w:rPr>
          <w:rStyle w:val="indexRefchapsub"/>
        </w:rPr>
        <w:t>1:</w:t>
      </w:r>
      <w:r w:rsidR="00DC6AA6" w:rsidRPr="00230826">
        <w:rPr>
          <w:rStyle w:val="indexRefpar"/>
        </w:rPr>
        <w:t>27</w:t>
      </w:r>
      <w:r w:rsidR="00CD46D8">
        <w:t xml:space="preserve">, </w:t>
      </w:r>
      <w:r w:rsidR="00DC6AA6" w:rsidRPr="00230826">
        <w:rPr>
          <w:rStyle w:val="indexRefchap"/>
        </w:rPr>
        <w:t>ap3:</w:t>
      </w:r>
      <w:r w:rsidR="00DC6AA6" w:rsidRPr="00230826">
        <w:rPr>
          <w:rStyle w:val="indexRefchapsub"/>
        </w:rPr>
        <w:t>1:</w:t>
      </w:r>
      <w:r w:rsidR="00DC6AA6" w:rsidRPr="00230826">
        <w:rPr>
          <w:rStyle w:val="indexRefpar"/>
        </w:rPr>
        <w:t>22</w:t>
      </w:r>
    </w:p>
    <w:p w14:paraId="675102A2" w14:textId="77777777" w:rsidR="00C57E99" w:rsidRPr="002B1019" w:rsidRDefault="00C57E99" w:rsidP="00CD46D8">
      <w:pPr>
        <w:pStyle w:val="Index-1"/>
      </w:pPr>
      <w:r w:rsidRPr="000C7039">
        <w:rPr>
          <w:highlight w:val="yellow"/>
        </w:rPr>
        <w:t>Ḥusayn</w:t>
      </w:r>
      <w:r w:rsidRPr="002B1019">
        <w:t xml:space="preserve">, brother of </w:t>
      </w:r>
      <w:r w:rsidRPr="000C7039">
        <w:rPr>
          <w:highlight w:val="cyan"/>
        </w:rPr>
        <w:t>Shoghi Effendi</w:t>
      </w:r>
      <w:r w:rsidR="00DC6AA6" w:rsidRPr="00230826">
        <w:rPr>
          <w:rStyle w:val="indexpagenumbercomma"/>
        </w:rPr>
        <w:t xml:space="preserve">, </w:t>
      </w:r>
      <w:r w:rsidR="00DC6AA6" w:rsidRPr="00230826">
        <w:rPr>
          <w:rStyle w:val="indexpagenumberchecked"/>
        </w:rPr>
        <w:t>353</w:t>
      </w:r>
      <w:r w:rsidR="00DC6AA6" w:rsidRPr="00230826">
        <w:rPr>
          <w:rStyle w:val="indexpagenumbercomma"/>
        </w:rPr>
        <w:t xml:space="preserve">, </w:t>
      </w:r>
      <w:r w:rsidR="00DC6AA6" w:rsidRPr="00230826">
        <w:rPr>
          <w:rStyle w:val="indexpagenumberchecked"/>
        </w:rPr>
        <w:t>361</w:t>
      </w:r>
      <w:r w:rsidR="00CD46D8">
        <w:t xml:space="preserve">, </w:t>
      </w:r>
      <w:r w:rsidR="00DC6AA6" w:rsidRPr="00230826">
        <w:rPr>
          <w:rStyle w:val="indexRefchap"/>
        </w:rPr>
        <w:t>32:</w:t>
      </w:r>
      <w:r w:rsidR="00DC6AA6" w:rsidRPr="00230826">
        <w:rPr>
          <w:rStyle w:val="indexRefpar"/>
        </w:rPr>
        <w:t>10</w:t>
      </w:r>
      <w:r w:rsidR="00CD46D8">
        <w:t xml:space="preserve">, </w:t>
      </w:r>
      <w:r w:rsidR="00DC6AA6" w:rsidRPr="00230826">
        <w:rPr>
          <w:rStyle w:val="indexRefchap"/>
        </w:rPr>
        <w:t>32:</w:t>
      </w:r>
      <w:r w:rsidR="00DC6AA6" w:rsidRPr="00230826">
        <w:rPr>
          <w:rStyle w:val="indexRefpar"/>
        </w:rPr>
        <w:t>61–67</w:t>
      </w:r>
    </w:p>
    <w:p w14:paraId="29DEFF42" w14:textId="77777777" w:rsidR="00C57E99" w:rsidRPr="002B1019" w:rsidRDefault="00C57E99" w:rsidP="00CD46D8">
      <w:pPr>
        <w:pStyle w:val="Index-1"/>
      </w:pPr>
      <w:r w:rsidRPr="000C7039">
        <w:rPr>
          <w:highlight w:val="yellow"/>
        </w:rPr>
        <w:t>Ḥusayn</w:t>
      </w:r>
      <w:r w:rsidRPr="002B1019">
        <w:t xml:space="preserve">, </w:t>
      </w:r>
      <w:r w:rsidRPr="000C7039">
        <w:rPr>
          <w:highlight w:val="yellow"/>
        </w:rPr>
        <w:t>Imám</w:t>
      </w:r>
      <w:r w:rsidR="00DC6AA6" w:rsidRPr="00230826">
        <w:rPr>
          <w:rStyle w:val="indexpagenumbercomma"/>
        </w:rPr>
        <w:t xml:space="preserve">, </w:t>
      </w:r>
      <w:r w:rsidR="00DC6AA6" w:rsidRPr="00230826">
        <w:rPr>
          <w:rStyle w:val="indexpagenumberchecked"/>
        </w:rPr>
        <w:t>158</w:t>
      </w:r>
      <w:r w:rsidR="00CD46D8">
        <w:t xml:space="preserve">, </w:t>
      </w:r>
      <w:r w:rsidR="00DC6AA6" w:rsidRPr="00230826">
        <w:rPr>
          <w:rStyle w:val="indexRefchap"/>
        </w:rPr>
        <w:t>12:</w:t>
      </w:r>
      <w:r w:rsidR="00DC6AA6" w:rsidRPr="00230826">
        <w:rPr>
          <w:rStyle w:val="indexRefpar"/>
        </w:rPr>
        <w:t>12</w:t>
      </w:r>
    </w:p>
    <w:p w14:paraId="6AF35653" w14:textId="77777777" w:rsidR="00C57E99" w:rsidRPr="002B1019" w:rsidRDefault="00C57E99" w:rsidP="00CD46D8">
      <w:pPr>
        <w:pStyle w:val="Index-1"/>
      </w:pPr>
      <w:r w:rsidRPr="000C7039">
        <w:rPr>
          <w:highlight w:val="yellow"/>
        </w:rPr>
        <w:t>Ḥusayn</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34</w:t>
      </w:r>
      <w:r w:rsidRPr="006E548C">
        <w:rPr>
          <w:rStyle w:val="indexpagenumbercontinued"/>
        </w:rPr>
        <w:t>–7</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110</w:t>
      </w:r>
      <w:r w:rsidR="00CD46D8">
        <w:t xml:space="preserve">, </w:t>
      </w:r>
      <w:r w:rsidR="00DC6AA6" w:rsidRPr="00230826">
        <w:rPr>
          <w:rStyle w:val="indexRefchap"/>
        </w:rPr>
        <w:t>1:</w:t>
      </w:r>
      <w:r w:rsidR="00DC6AA6" w:rsidRPr="00230826">
        <w:rPr>
          <w:rStyle w:val="indexRefpar"/>
        </w:rPr>
        <w:t>15–27</w:t>
      </w:r>
      <w:r w:rsidR="00CD46D8">
        <w:t xml:space="preserve">, </w:t>
      </w:r>
      <w:r w:rsidR="00DC6AA6" w:rsidRPr="00230826">
        <w:rPr>
          <w:rStyle w:val="indexRefchap"/>
        </w:rPr>
        <w:t>2:</w:t>
      </w:r>
      <w:r w:rsidR="00DC6AA6" w:rsidRPr="00230826">
        <w:rPr>
          <w:rStyle w:val="indexRefpar"/>
        </w:rPr>
        <w:t>19</w:t>
      </w:r>
      <w:r w:rsidR="00CD46D8">
        <w:t xml:space="preserve">, </w:t>
      </w:r>
      <w:r w:rsidR="00DC6AA6" w:rsidRPr="00230826">
        <w:rPr>
          <w:rStyle w:val="indexRefchap"/>
        </w:rPr>
        <w:t>6:</w:t>
      </w:r>
      <w:r w:rsidR="00DC6AA6" w:rsidRPr="00230826">
        <w:rPr>
          <w:rStyle w:val="indexRefpar"/>
        </w:rPr>
        <w:t>59</w:t>
      </w:r>
    </w:p>
    <w:p w14:paraId="144395B5" w14:textId="77777777" w:rsidR="00C57E99" w:rsidRDefault="00C57E99" w:rsidP="00CD46D8">
      <w:pPr>
        <w:pStyle w:val="Index-1"/>
      </w:pPr>
      <w:r w:rsidRPr="00A63F45">
        <w:rPr>
          <w:highlight w:val="yellow"/>
        </w:rPr>
        <w:t>Ḥusayn</w:t>
      </w:r>
      <w:r w:rsidR="00627ED1" w:rsidRPr="00627ED1">
        <w:rPr>
          <w:highlight w:val="yellow"/>
        </w:rPr>
        <w:t>-i-</w:t>
      </w:r>
      <w:r w:rsidRPr="00A63F45">
        <w:rPr>
          <w:highlight w:val="yellow"/>
        </w:rPr>
        <w:t>Jahrumí</w:t>
      </w:r>
      <w:r w:rsidRPr="002B1019">
        <w:t xml:space="preserve">, </w:t>
      </w:r>
      <w:r w:rsidRPr="000C7039">
        <w:rPr>
          <w:highlight w:val="yellow"/>
        </w:rPr>
        <w:t>Mullá</w:t>
      </w:r>
      <w:r w:rsidRPr="002B1019">
        <w:t xml:space="preserve"> (</w:t>
      </w:r>
      <w:r w:rsidRPr="00744C16">
        <w:rPr>
          <w:highlight w:val="yellow"/>
        </w:rPr>
        <w:t>Mírzá</w:t>
      </w:r>
      <w:r w:rsidR="00627ED1" w:rsidRPr="00627ED1">
        <w:rPr>
          <w:highlight w:val="yellow"/>
        </w:rPr>
        <w:t xml:space="preserve"> </w:t>
      </w:r>
      <w:r w:rsidRPr="00744C16">
        <w:rPr>
          <w:highlight w:val="yellow"/>
        </w:rPr>
        <w:t>Ḥusayn</w:t>
      </w:r>
      <w:r w:rsidR="00627ED1" w:rsidRPr="00627ED1">
        <w:rPr>
          <w:highlight w:val="yellow"/>
        </w:rPr>
        <w:t>-ʿAlíy-i-Jahrumí</w:t>
      </w:r>
      <w:r w:rsidRPr="002B1019">
        <w:t>)</w:t>
      </w:r>
      <w:r w:rsidR="00DC6AA6" w:rsidRPr="00230826">
        <w:rPr>
          <w:rStyle w:val="indexpagenumbercomma"/>
        </w:rPr>
        <w:t xml:space="preserve">, </w:t>
      </w:r>
      <w:r w:rsidR="00DC6AA6" w:rsidRPr="00230826">
        <w:rPr>
          <w:rStyle w:val="indexpagenumberchecked"/>
        </w:rPr>
        <w:t>185</w:t>
      </w:r>
      <w:r w:rsidR="00DC6AA6" w:rsidRPr="00230826">
        <w:rPr>
          <w:rStyle w:val="indexpagenumbercomma"/>
        </w:rPr>
        <w:t xml:space="preserve">, </w:t>
      </w:r>
      <w:r w:rsidR="00DC6AA6" w:rsidRPr="00230826">
        <w:rPr>
          <w:rStyle w:val="indexpagenumberchecked"/>
        </w:rPr>
        <w:t>252</w:t>
      </w:r>
      <w:r w:rsidR="00CD46D8">
        <w:t xml:space="preserve">, </w:t>
      </w:r>
      <w:r w:rsidR="00DC6AA6" w:rsidRPr="00230826">
        <w:rPr>
          <w:rStyle w:val="indexRefchap"/>
        </w:rPr>
        <w:t>15:</w:t>
      </w:r>
      <w:r w:rsidR="00DC6AA6" w:rsidRPr="00230826">
        <w:rPr>
          <w:rStyle w:val="indexRefpar"/>
        </w:rPr>
        <w:t>22</w:t>
      </w:r>
      <w:r w:rsidR="00CD46D8">
        <w:t xml:space="preserve">, </w:t>
      </w:r>
      <w:r w:rsidR="00DC6AA6" w:rsidRPr="00230826">
        <w:rPr>
          <w:rStyle w:val="indexRefchap"/>
        </w:rPr>
        <w:t>21:</w:t>
      </w:r>
      <w:r w:rsidR="00DC6AA6" w:rsidRPr="00230826">
        <w:rPr>
          <w:rStyle w:val="indexRefpar"/>
        </w:rPr>
        <w:t>31</w:t>
      </w:r>
    </w:p>
    <w:p w14:paraId="7FD2F56D" w14:textId="77777777" w:rsidR="00C57E99" w:rsidRDefault="00C57E99" w:rsidP="00CD46D8">
      <w:pPr>
        <w:pStyle w:val="Index-1"/>
      </w:pPr>
      <w:r>
        <w:rPr>
          <w:highlight w:val="green"/>
        </w:rPr>
        <w:t>Ḥ</w:t>
      </w:r>
      <w:r w:rsidRPr="00DC742E">
        <w:rPr>
          <w:highlight w:val="green"/>
        </w:rPr>
        <w:t>usayn</w:t>
      </w:r>
      <w:r w:rsidR="00627ED1" w:rsidRPr="00627ED1">
        <w:rPr>
          <w:highlight w:val="green"/>
        </w:rPr>
        <w:t>-i-</w:t>
      </w:r>
      <w:r>
        <w:rPr>
          <w:highlight w:val="green"/>
        </w:rPr>
        <w:t></w:t>
      </w:r>
      <w:r w:rsidRPr="00DC742E">
        <w:rPr>
          <w:highlight w:val="green"/>
        </w:rPr>
        <w:t>íráz</w:t>
      </w:r>
      <w:r w:rsidRPr="00832CB1">
        <w:rPr>
          <w:highlight w:val="darkYellow"/>
        </w:rPr>
        <w:t>í</w:t>
      </w:r>
      <w:r w:rsidR="00627ED1" w:rsidRPr="00627ED1">
        <w:rPr>
          <w:highlight w:val="darkYellow"/>
        </w:rPr>
        <w:t>-</w:t>
      </w:r>
      <w:r w:rsidR="00627ED1" w:rsidRPr="00627ED1">
        <w:rPr>
          <w:highlight w:val="green"/>
        </w:rPr>
        <w:t>i-</w:t>
      </w:r>
      <w:r>
        <w:rPr>
          <w:highlight w:val="green"/>
        </w:rPr>
        <w:t></w:t>
      </w:r>
      <w:r w:rsidRPr="00DC742E">
        <w:rPr>
          <w:highlight w:val="green"/>
        </w:rPr>
        <w:t>ur</w:t>
      </w:r>
      <w:r w:rsidRPr="00832CB1">
        <w:rPr>
          <w:highlight w:val="darkYellow"/>
        </w:rPr>
        <w:t>t</w:t>
      </w:r>
      <w:r w:rsidRPr="00DC742E">
        <w:rPr>
          <w:highlight w:val="green"/>
        </w:rPr>
        <w:t>úmí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252</w:t>
      </w:r>
      <w:r w:rsidR="00CD46D8">
        <w:t xml:space="preserve">, </w:t>
      </w:r>
      <w:r w:rsidR="00DC6AA6" w:rsidRPr="00230826">
        <w:rPr>
          <w:rStyle w:val="indexRefchap"/>
        </w:rPr>
        <w:t>21:</w:t>
      </w:r>
      <w:r w:rsidR="00DC6AA6" w:rsidRPr="00230826">
        <w:rPr>
          <w:rStyle w:val="indexRefpar"/>
        </w:rPr>
        <w:t>31</w:t>
      </w:r>
    </w:p>
    <w:p w14:paraId="5B1E4B09" w14:textId="77777777" w:rsidR="00C57E99" w:rsidRPr="002B1019" w:rsidRDefault="00627ED1" w:rsidP="00115D19">
      <w:pPr>
        <w:pStyle w:val="Index-1"/>
      </w:pPr>
      <w:r w:rsidRPr="00627ED1">
        <w:rPr>
          <w:highlight w:val="yellow"/>
        </w:rPr>
        <w:t>Husseini</w:t>
      </w:r>
      <w:r w:rsidR="00C57E99" w:rsidRPr="002B1019">
        <w:t xml:space="preserve">, </w:t>
      </w:r>
      <w:r w:rsidR="00C57E99" w:rsidRPr="000C7039">
        <w:rPr>
          <w:highlight w:val="yellow"/>
        </w:rPr>
        <w:t>Jamál</w:t>
      </w:r>
      <w:r w:rsidR="00115D19">
        <w:t xml:space="preserve">, </w:t>
      </w:r>
      <w:r w:rsidR="00115D19" w:rsidRPr="003B1654">
        <w:rPr>
          <w:rStyle w:val="indexRefchap"/>
        </w:rPr>
        <w:t>3</w:t>
      </w:r>
      <w:r w:rsidR="00115D19">
        <w:rPr>
          <w:rStyle w:val="indexRefchap"/>
        </w:rPr>
        <w:t>2</w:t>
      </w:r>
      <w:r w:rsidR="00115D19" w:rsidRPr="003B1654">
        <w:rPr>
          <w:rStyle w:val="indexRefchap"/>
        </w:rPr>
        <w:t>:</w:t>
      </w:r>
      <w:r w:rsidR="00115D19">
        <w:rPr>
          <w:rStyle w:val="indexRefpar"/>
        </w:rPr>
        <w:t>6</w:t>
      </w:r>
      <w:r w:rsidR="00115D19" w:rsidRPr="003B1654">
        <w:rPr>
          <w:rStyle w:val="indexRefpar"/>
        </w:rPr>
        <w:t>8</w:t>
      </w:r>
    </w:p>
    <w:p w14:paraId="34317C99" w14:textId="77777777" w:rsidR="00C57E99" w:rsidRPr="00230826" w:rsidRDefault="00C57E99" w:rsidP="006B4F95">
      <w:pPr>
        <w:pStyle w:val="Index-1"/>
        <w:rPr>
          <w:rStyle w:val="indexpagenumberchecked"/>
        </w:rPr>
      </w:pPr>
      <w:r w:rsidRPr="000C7039">
        <w:rPr>
          <w:highlight w:val="yellow"/>
        </w:rPr>
        <w:t>Ibn</w:t>
      </w:r>
      <w:r w:rsidR="00627ED1" w:rsidRPr="00627ED1">
        <w:rPr>
          <w:highlight w:val="yellow"/>
        </w:rPr>
        <w:t>-i-A</w:t>
      </w:r>
      <w:r w:rsidRPr="000C7039">
        <w:rPr>
          <w:highlight w:val="yellow"/>
        </w:rPr>
        <w:t>ṣ</w:t>
      </w:r>
      <w:r w:rsidR="00627ED1" w:rsidRPr="00627ED1">
        <w:rPr>
          <w:highlight w:val="yellow"/>
        </w:rPr>
        <w:t>daq</w:t>
      </w:r>
      <w:r w:rsidR="00DC6AA6" w:rsidRPr="00230826">
        <w:rPr>
          <w:rStyle w:val="indexpagenumbercomma"/>
        </w:rPr>
        <w:t xml:space="preserve">, </w:t>
      </w:r>
      <w:r w:rsidR="00DC6AA6" w:rsidRPr="00230826">
        <w:rPr>
          <w:rStyle w:val="indexpagenumberchecked"/>
        </w:rPr>
        <w:t>213, 18:28</w:t>
      </w:r>
    </w:p>
    <w:p w14:paraId="6985DBBC" w14:textId="77777777" w:rsidR="00115D19" w:rsidRPr="002B1019" w:rsidRDefault="00115D19" w:rsidP="00C57E99">
      <w:pPr>
        <w:pStyle w:val="Index-1"/>
      </w:pPr>
    </w:p>
    <w:p w14:paraId="4F4BB98D" w14:textId="77777777" w:rsidR="00C57E99" w:rsidRPr="002B1019" w:rsidRDefault="00C57E99" w:rsidP="006B4F95">
      <w:pPr>
        <w:pStyle w:val="Index-1"/>
      </w:pPr>
      <w:r w:rsidRPr="000C7039">
        <w:rPr>
          <w:highlight w:val="yellow"/>
        </w:rPr>
        <w:t>Ibráhím</w:t>
      </w:r>
      <w:r w:rsidRPr="002B1019">
        <w:t xml:space="preserve">, </w:t>
      </w:r>
      <w:r w:rsidRPr="000C7039">
        <w:rPr>
          <w:highlight w:val="yellow"/>
        </w:rPr>
        <w:t>Siyyid</w:t>
      </w:r>
      <w:r w:rsidR="00DC6AA6" w:rsidRPr="00230826">
        <w:rPr>
          <w:rStyle w:val="indexpagenumbercomma"/>
        </w:rPr>
        <w:t xml:space="preserve">, </w:t>
      </w:r>
      <w:r w:rsidR="00DC6AA6" w:rsidRPr="00230826">
        <w:rPr>
          <w:rStyle w:val="indexpagenumberchecked"/>
        </w:rPr>
        <w:t>72</w:t>
      </w:r>
      <w:r w:rsidR="006B4F95">
        <w:t xml:space="preserve">, </w:t>
      </w:r>
      <w:r w:rsidR="00DC6AA6" w:rsidRPr="00230826">
        <w:rPr>
          <w:rStyle w:val="indexRefchap"/>
        </w:rPr>
        <w:t>4:</w:t>
      </w:r>
      <w:r w:rsidR="00DC6AA6" w:rsidRPr="00230826">
        <w:rPr>
          <w:rStyle w:val="indexRefpar"/>
        </w:rPr>
        <w:t>48</w:t>
      </w:r>
    </w:p>
    <w:p w14:paraId="271A3289" w14:textId="77777777" w:rsidR="00C57E99" w:rsidRPr="002B1019" w:rsidRDefault="00C57E99" w:rsidP="006B4F95">
      <w:pPr>
        <w:pStyle w:val="Index-1"/>
      </w:pPr>
      <w:r w:rsidRPr="000C7039">
        <w:rPr>
          <w:highlight w:val="yellow"/>
        </w:rPr>
        <w:t>Imáms</w:t>
      </w:r>
      <w:r w:rsidR="00DC6AA6" w:rsidRPr="00230826">
        <w:rPr>
          <w:rStyle w:val="indexpagenumbercomma"/>
        </w:rPr>
        <w:t xml:space="preserve">, </w:t>
      </w:r>
      <w:r w:rsidR="00DC6AA6" w:rsidRPr="00230826">
        <w:rPr>
          <w:rStyle w:val="indexpagenumberchecked"/>
        </w:rPr>
        <w:t>157</w:t>
      </w:r>
      <w:r w:rsidRPr="006E548C">
        <w:rPr>
          <w:rStyle w:val="indexpagenumbercontinued"/>
        </w:rPr>
        <w:t>–8</w:t>
      </w:r>
      <w:r w:rsidR="00DC6AA6" w:rsidRPr="00230826">
        <w:rPr>
          <w:rStyle w:val="indexpagenumbercomma"/>
        </w:rPr>
        <w:t xml:space="preserve">, </w:t>
      </w:r>
      <w:r w:rsidR="00DC6AA6" w:rsidRPr="00230826">
        <w:rPr>
          <w:rStyle w:val="indexpagenumberchecked"/>
        </w:rPr>
        <w:t>389</w:t>
      </w:r>
      <w:r w:rsidR="006B4F95">
        <w:t xml:space="preserve">, </w:t>
      </w:r>
      <w:r w:rsidR="00DC6AA6" w:rsidRPr="00230826">
        <w:rPr>
          <w:rStyle w:val="indexRefchap"/>
        </w:rPr>
        <w:t>12:</w:t>
      </w:r>
      <w:r w:rsidR="00DC6AA6" w:rsidRPr="00230826">
        <w:rPr>
          <w:rStyle w:val="indexRefpar"/>
        </w:rPr>
        <w:t>10–12</w:t>
      </w:r>
      <w:r w:rsidR="006B4F95">
        <w:t xml:space="preserve">, </w:t>
      </w:r>
      <w:r w:rsidR="00DC6AA6" w:rsidRPr="00230826">
        <w:rPr>
          <w:rStyle w:val="indexRefchap"/>
        </w:rPr>
        <w:t>34:</w:t>
      </w:r>
      <w:r w:rsidR="00DC6AA6" w:rsidRPr="00230826">
        <w:rPr>
          <w:rStyle w:val="indexRefpar"/>
        </w:rPr>
        <w:t>54</w:t>
      </w:r>
    </w:p>
    <w:p w14:paraId="33118338" w14:textId="77777777" w:rsidR="00C57E99" w:rsidRPr="002B1019" w:rsidRDefault="00C57E99" w:rsidP="006B4F95">
      <w:pPr>
        <w:pStyle w:val="Index-1"/>
      </w:pPr>
      <w:r w:rsidRPr="002B1019">
        <w:t>Immortality</w:t>
      </w:r>
      <w:r w:rsidR="00DC6AA6" w:rsidRPr="00230826">
        <w:rPr>
          <w:rStyle w:val="indexpagenumbercomma"/>
        </w:rPr>
        <w:t xml:space="preserve">, </w:t>
      </w:r>
      <w:r w:rsidR="00DC6AA6" w:rsidRPr="00230826">
        <w:rPr>
          <w:rStyle w:val="indexpagenumberchecked"/>
        </w:rPr>
        <w:t>7</w:t>
      </w:r>
      <w:r w:rsidR="006B4F95">
        <w:t xml:space="preserve">, </w:t>
      </w:r>
      <w:r w:rsidR="00DC6AA6" w:rsidRPr="00230826">
        <w:rPr>
          <w:rStyle w:val="indexRefchap"/>
        </w:rPr>
        <w:t>pr:</w:t>
      </w:r>
      <w:r w:rsidR="00DC6AA6" w:rsidRPr="00230826">
        <w:rPr>
          <w:rStyle w:val="indexRefpar"/>
        </w:rPr>
        <w:t>20</w:t>
      </w:r>
    </w:p>
    <w:p w14:paraId="41E3BFD4" w14:textId="77777777" w:rsidR="00C57E99" w:rsidRPr="002B1019" w:rsidRDefault="00C57E99" w:rsidP="006B4F95">
      <w:pPr>
        <w:pStyle w:val="Index-1"/>
      </w:pPr>
      <w:r w:rsidRPr="002B1019">
        <w:t>India</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391</w:t>
      </w:r>
      <w:r w:rsidR="006B4F95">
        <w:t xml:space="preserve">, </w:t>
      </w:r>
      <w:r w:rsidR="00DC6AA6" w:rsidRPr="00230826">
        <w:rPr>
          <w:rStyle w:val="indexRefchap"/>
        </w:rPr>
        <w:t>4:</w:t>
      </w:r>
      <w:r w:rsidR="00DC6AA6" w:rsidRPr="00230826">
        <w:rPr>
          <w:rStyle w:val="indexRefpar"/>
        </w:rPr>
        <w:t>76</w:t>
      </w:r>
      <w:r w:rsidR="006B4F95">
        <w:t xml:space="preserve">, </w:t>
      </w:r>
      <w:r w:rsidR="00DC6AA6" w:rsidRPr="00230826">
        <w:rPr>
          <w:rStyle w:val="indexRefchap"/>
        </w:rPr>
        <w:t>28:</w:t>
      </w:r>
      <w:r w:rsidR="00DC6AA6" w:rsidRPr="00230826">
        <w:rPr>
          <w:rStyle w:val="indexRefpar"/>
        </w:rPr>
        <w:t>7</w:t>
      </w:r>
      <w:r w:rsidR="006B4F95">
        <w:t xml:space="preserve">, </w:t>
      </w:r>
      <w:r w:rsidR="00DC6AA6" w:rsidRPr="00230826">
        <w:rPr>
          <w:rStyle w:val="indexRefchap"/>
        </w:rPr>
        <w:t>28:</w:t>
      </w:r>
      <w:r w:rsidR="00DC6AA6" w:rsidRPr="00230826">
        <w:rPr>
          <w:rStyle w:val="indexRefpar"/>
        </w:rPr>
        <w:t>19</w:t>
      </w:r>
      <w:r w:rsidR="006B4F95">
        <w:t xml:space="preserve">, </w:t>
      </w:r>
      <w:r w:rsidR="00DC6AA6" w:rsidRPr="00230826">
        <w:rPr>
          <w:rStyle w:val="indexRefchap"/>
        </w:rPr>
        <w:t>34:</w:t>
      </w:r>
      <w:r w:rsidR="00DC6AA6" w:rsidRPr="00230826">
        <w:rPr>
          <w:rStyle w:val="indexRefpar"/>
        </w:rPr>
        <w:t>63</w:t>
      </w:r>
    </w:p>
    <w:p w14:paraId="5943029A" w14:textId="77777777" w:rsidR="00C57E99" w:rsidRPr="002B1019" w:rsidRDefault="00C57E99" w:rsidP="006B4F95">
      <w:pPr>
        <w:pStyle w:val="Index-1"/>
      </w:pPr>
      <w:r w:rsidRPr="002B1019">
        <w:t>Infallibility</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294</w:t>
      </w:r>
      <w:r w:rsidR="00DC6AA6" w:rsidRPr="00230826">
        <w:rPr>
          <w:rStyle w:val="indexpagenumbercomma"/>
        </w:rPr>
        <w:t xml:space="preserve">, </w:t>
      </w:r>
      <w:r w:rsidR="00DC6AA6" w:rsidRPr="00230826">
        <w:rPr>
          <w:rStyle w:val="indexpagenumberchecked"/>
        </w:rPr>
        <w:t>404</w:t>
      </w:r>
      <w:r w:rsidR="006B4F95">
        <w:t xml:space="preserve">, </w:t>
      </w:r>
      <w:r w:rsidR="00DC6AA6" w:rsidRPr="00230826">
        <w:rPr>
          <w:rStyle w:val="indexRefchap"/>
        </w:rPr>
        <w:t>6:</w:t>
      </w:r>
      <w:r w:rsidR="00DC6AA6" w:rsidRPr="00230826">
        <w:rPr>
          <w:rStyle w:val="indexRefpar"/>
        </w:rPr>
        <w:t>22</w:t>
      </w:r>
      <w:r w:rsidR="006B4F95">
        <w:t xml:space="preserve">, </w:t>
      </w:r>
      <w:r w:rsidR="00DC6AA6" w:rsidRPr="00230826">
        <w:rPr>
          <w:rStyle w:val="indexRefchap"/>
        </w:rPr>
        <w:t>23:</w:t>
      </w:r>
      <w:r w:rsidR="00DC6AA6" w:rsidRPr="00230826">
        <w:rPr>
          <w:rStyle w:val="indexRefpar"/>
        </w:rPr>
        <w:t>40</w:t>
      </w:r>
      <w:r w:rsidR="006B4F95">
        <w:t xml:space="preserve">, </w:t>
      </w:r>
      <w:r w:rsidR="00DC6AA6" w:rsidRPr="00230826">
        <w:rPr>
          <w:rStyle w:val="indexRefchap"/>
        </w:rPr>
        <w:t>26:</w:t>
      </w:r>
      <w:r w:rsidR="00DC6AA6" w:rsidRPr="00230826">
        <w:rPr>
          <w:rStyle w:val="indexRefpar"/>
        </w:rPr>
        <w:t>8</w:t>
      </w:r>
      <w:r w:rsidR="006B4F95">
        <w:t xml:space="preserve">, </w:t>
      </w:r>
      <w:r w:rsidR="00DC6AA6" w:rsidRPr="00230826">
        <w:rPr>
          <w:rStyle w:val="indexRefchap"/>
        </w:rPr>
        <w:t>35:</w:t>
      </w:r>
      <w:r w:rsidR="00DC6AA6" w:rsidRPr="00230826">
        <w:rPr>
          <w:rStyle w:val="indexRefpar"/>
        </w:rPr>
        <w:t>58</w:t>
      </w:r>
    </w:p>
    <w:p w14:paraId="7AC7BEEF" w14:textId="77777777" w:rsidR="00E67803" w:rsidRDefault="00C57E99" w:rsidP="006B4F95">
      <w:pPr>
        <w:pStyle w:val="Index-2"/>
      </w:pPr>
      <w:r w:rsidRPr="002B1019">
        <w:t>Most Great</w:t>
      </w:r>
      <w:r w:rsidR="00DC6AA6" w:rsidRPr="00230826">
        <w:rPr>
          <w:rStyle w:val="indexpagenumbercomma"/>
        </w:rPr>
        <w:t xml:space="preserve">, </w:t>
      </w:r>
      <w:r w:rsidR="00DC6AA6" w:rsidRPr="00230826">
        <w:rPr>
          <w:rStyle w:val="indexpagenumberchecked"/>
        </w:rPr>
        <w:t>173</w:t>
      </w:r>
      <w:r w:rsidR="006B4F95">
        <w:t xml:space="preserve">, </w:t>
      </w:r>
      <w:r w:rsidR="00DC6AA6" w:rsidRPr="00230826">
        <w:rPr>
          <w:rStyle w:val="indexRefchap"/>
        </w:rPr>
        <w:t>14:</w:t>
      </w:r>
      <w:r w:rsidR="00DC6AA6" w:rsidRPr="00230826">
        <w:rPr>
          <w:rStyle w:val="indexRefpar"/>
        </w:rPr>
        <w:t>11</w:t>
      </w:r>
    </w:p>
    <w:p w14:paraId="5BF4D3BA" w14:textId="77777777" w:rsidR="00E67803" w:rsidRDefault="00C57E99" w:rsidP="00E82AAE">
      <w:pPr>
        <w:pStyle w:val="Index-2"/>
      </w:pPr>
      <w:r w:rsidRPr="002B1019">
        <w:t>of Universal House of Justice</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395</w:t>
      </w:r>
      <w:r w:rsidRPr="006E548C">
        <w:rPr>
          <w:rStyle w:val="indexpagenumbercontinued"/>
        </w:rPr>
        <w:t>–8</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422</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438</w:t>
      </w:r>
      <w:r w:rsidR="00DC6AA6" w:rsidRPr="00230826">
        <w:rPr>
          <w:rStyle w:val="indexpagenumbercomma"/>
        </w:rPr>
        <w:t xml:space="preserve">, </w:t>
      </w:r>
      <w:r w:rsidR="00DC6AA6" w:rsidRPr="00230826">
        <w:rPr>
          <w:rStyle w:val="indexpagenumberchecked"/>
        </w:rPr>
        <w:t>441</w:t>
      </w:r>
      <w:r w:rsidR="00E82AAE">
        <w:t xml:space="preserve"> </w:t>
      </w:r>
      <w:r w:rsidR="00E82AAE" w:rsidRPr="00683C74">
        <w:rPr>
          <w:rStyle w:val="stilltoworkat"/>
        </w:rPr>
        <w:t>(</w:t>
      </w:r>
      <w:r w:rsidR="00E82AAE">
        <w:rPr>
          <w:rStyle w:val="stilltoworkat"/>
        </w:rPr>
        <w:t>it's page 393 instead of 394)</w:t>
      </w:r>
      <w:r w:rsidR="006B4F95">
        <w:t xml:space="preserve">, </w:t>
      </w:r>
      <w:r w:rsidR="00DC6AA6" w:rsidRPr="00230826">
        <w:rPr>
          <w:rStyle w:val="indexRefchap"/>
        </w:rPr>
        <w:t>34:</w:t>
      </w:r>
      <w:r w:rsidR="00DC6AA6" w:rsidRPr="00230826">
        <w:rPr>
          <w:rStyle w:val="indexRefpar"/>
        </w:rPr>
        <w:t>32</w:t>
      </w:r>
      <w:r w:rsidR="00E82AAE">
        <w:t xml:space="preserve">, </w:t>
      </w:r>
      <w:r w:rsidR="00DC6AA6" w:rsidRPr="00230826">
        <w:rPr>
          <w:rStyle w:val="indexRefchap"/>
        </w:rPr>
        <w:t>34:</w:t>
      </w:r>
      <w:r w:rsidR="00DC6AA6" w:rsidRPr="00230826">
        <w:rPr>
          <w:rStyle w:val="indexRefpar"/>
        </w:rPr>
        <w:t>70–72</w:t>
      </w:r>
      <w:r w:rsidR="00E82AAE">
        <w:t xml:space="preserve">, </w:t>
      </w:r>
      <w:r w:rsidR="00DC6AA6" w:rsidRPr="00230826">
        <w:rPr>
          <w:rStyle w:val="indexRefchap"/>
        </w:rPr>
        <w:t>35:</w:t>
      </w:r>
      <w:r w:rsidR="00DC6AA6" w:rsidRPr="00230826">
        <w:rPr>
          <w:rStyle w:val="indexRefpar"/>
        </w:rPr>
        <w:t>7–23</w:t>
      </w:r>
      <w:r w:rsidR="00E82AAE">
        <w:t xml:space="preserve">, </w:t>
      </w:r>
      <w:r w:rsidR="00DC6AA6" w:rsidRPr="00230826">
        <w:rPr>
          <w:rStyle w:val="indexRefchap"/>
        </w:rPr>
        <w:t>ap1:</w:t>
      </w:r>
      <w:r w:rsidR="00DC6AA6" w:rsidRPr="00230826">
        <w:rPr>
          <w:rStyle w:val="indexRefchapsub"/>
        </w:rPr>
        <w:t>1:</w:t>
      </w:r>
      <w:r w:rsidR="00DC6AA6" w:rsidRPr="00230826">
        <w:rPr>
          <w:rStyle w:val="indexRefpar"/>
        </w:rPr>
        <w:t>17</w:t>
      </w:r>
      <w:r w:rsidR="00E82AAE">
        <w:t xml:space="preserve">, </w:t>
      </w:r>
      <w:r w:rsidR="00DC6AA6" w:rsidRPr="00230826">
        <w:rPr>
          <w:rStyle w:val="indexRefchap"/>
        </w:rPr>
        <w:t>ap1:</w:t>
      </w:r>
      <w:r w:rsidR="00DC6AA6" w:rsidRPr="00230826">
        <w:rPr>
          <w:rStyle w:val="indexRefchapsub"/>
        </w:rPr>
        <w:t>1:</w:t>
      </w:r>
      <w:r w:rsidR="00DC6AA6" w:rsidRPr="00230826">
        <w:rPr>
          <w:rStyle w:val="indexRefpar"/>
        </w:rPr>
        <w:t>25</w:t>
      </w:r>
      <w:r w:rsidR="00E82AAE">
        <w:t xml:space="preserve">, </w:t>
      </w:r>
      <w:r w:rsidR="00DC6AA6" w:rsidRPr="00230826">
        <w:rPr>
          <w:rStyle w:val="indexRefchap"/>
        </w:rPr>
        <w:t>ap3:</w:t>
      </w:r>
      <w:r w:rsidR="00DC6AA6" w:rsidRPr="00230826">
        <w:rPr>
          <w:rStyle w:val="indexRefchapsub"/>
        </w:rPr>
        <w:t>1:</w:t>
      </w:r>
      <w:r w:rsidR="00DC6AA6" w:rsidRPr="00230826">
        <w:rPr>
          <w:rStyle w:val="indexRefpar"/>
        </w:rPr>
        <w:t>4</w:t>
      </w:r>
      <w:r w:rsidR="00E82AAE">
        <w:t xml:space="preserve">, </w:t>
      </w:r>
      <w:r w:rsidR="00DC6AA6" w:rsidRPr="00230826">
        <w:rPr>
          <w:rStyle w:val="indexRefchap"/>
        </w:rPr>
        <w:t>ap3:</w:t>
      </w:r>
      <w:r w:rsidR="00DC6AA6" w:rsidRPr="00230826">
        <w:rPr>
          <w:rStyle w:val="indexRefchapsub"/>
        </w:rPr>
        <w:t>2:</w:t>
      </w:r>
      <w:r w:rsidR="00DC6AA6" w:rsidRPr="00230826">
        <w:rPr>
          <w:rStyle w:val="indexRefpar"/>
        </w:rPr>
        <w:t>2</w:t>
      </w:r>
      <w:r w:rsidR="00E82AAE">
        <w:t xml:space="preserve">, </w:t>
      </w:r>
      <w:r w:rsidR="00DC6AA6" w:rsidRPr="00230826">
        <w:rPr>
          <w:rStyle w:val="indexRefchap"/>
        </w:rPr>
        <w:t>ap3:</w:t>
      </w:r>
      <w:r w:rsidR="00DC6AA6" w:rsidRPr="00230826">
        <w:rPr>
          <w:rStyle w:val="indexRefchapsub"/>
        </w:rPr>
        <w:t>2:</w:t>
      </w:r>
      <w:r w:rsidR="00DC6AA6" w:rsidRPr="00230826">
        <w:rPr>
          <w:rStyle w:val="indexRefpar"/>
        </w:rPr>
        <w:t>18</w:t>
      </w:r>
    </w:p>
    <w:p w14:paraId="5A6B7EFB" w14:textId="77777777" w:rsidR="00C57E99" w:rsidRPr="002B1019" w:rsidRDefault="00C57E99" w:rsidP="00E82AAE">
      <w:pPr>
        <w:pStyle w:val="Index-1"/>
      </w:pPr>
      <w:r w:rsidRPr="002B1019">
        <w:t>Infidels</w:t>
      </w:r>
      <w:r w:rsidR="00DC6AA6" w:rsidRPr="00230826">
        <w:rPr>
          <w:rStyle w:val="indexpagenumbercomma"/>
        </w:rPr>
        <w:t xml:space="preserve">, </w:t>
      </w:r>
      <w:r w:rsidR="00DC6AA6" w:rsidRPr="00230826">
        <w:rPr>
          <w:rStyle w:val="indexpagenumberchecked"/>
        </w:rPr>
        <w:t>15</w:t>
      </w:r>
      <w:r w:rsidR="00E82AAE">
        <w:t xml:space="preserve">, </w:t>
      </w:r>
      <w:r w:rsidR="00DC6AA6" w:rsidRPr="00230826">
        <w:rPr>
          <w:rStyle w:val="indexRefchap"/>
        </w:rPr>
        <w:t>pr:</w:t>
      </w:r>
      <w:r w:rsidR="00DC6AA6" w:rsidRPr="00230826">
        <w:rPr>
          <w:rStyle w:val="indexRefpar"/>
        </w:rPr>
        <w:t>53</w:t>
      </w:r>
    </w:p>
    <w:p w14:paraId="68F3390D" w14:textId="77777777" w:rsidR="00C57E99" w:rsidRPr="002B1019" w:rsidRDefault="00C57E99" w:rsidP="00E82AAE">
      <w:pPr>
        <w:pStyle w:val="Index-1"/>
      </w:pPr>
      <w:r w:rsidRPr="002B1019">
        <w:t>Intercontinental Conferences</w:t>
      </w:r>
      <w:r w:rsidR="00DC6AA6" w:rsidRPr="00230826">
        <w:rPr>
          <w:rStyle w:val="indexpagenumbercomma"/>
        </w:rPr>
        <w:t xml:space="preserve">, </w:t>
      </w:r>
      <w:r w:rsidR="00DC6AA6" w:rsidRPr="00230826">
        <w:rPr>
          <w:rStyle w:val="indexpagenumberchecked"/>
        </w:rPr>
        <w:t>319</w:t>
      </w:r>
      <w:r w:rsidR="00E82AAE">
        <w:t xml:space="preserve">, </w:t>
      </w:r>
      <w:r w:rsidR="00DC6AA6" w:rsidRPr="00230826">
        <w:rPr>
          <w:rStyle w:val="indexRefchap"/>
        </w:rPr>
        <w:t>28:</w:t>
      </w:r>
      <w:r w:rsidR="00DC6AA6" w:rsidRPr="00230826">
        <w:rPr>
          <w:rStyle w:val="indexRefpar"/>
        </w:rPr>
        <w:t>16</w:t>
      </w:r>
    </w:p>
    <w:p w14:paraId="55E087B4" w14:textId="77777777" w:rsidR="00C57E99" w:rsidRPr="002B1019" w:rsidRDefault="00C57E99" w:rsidP="00E82AAE">
      <w:pPr>
        <w:pStyle w:val="Index-1"/>
      </w:pPr>
      <w:r w:rsidRPr="002B1019">
        <w:t xml:space="preserve">International </w:t>
      </w:r>
      <w:r w:rsidRPr="000C7039">
        <w:rPr>
          <w:highlight w:val="yellow"/>
        </w:rPr>
        <w:t>Bahá</w:t>
      </w:r>
      <w:r w:rsidR="00627ED1" w:rsidRPr="00627ED1">
        <w:rPr>
          <w:highlight w:val="yellow"/>
        </w:rPr>
        <w:t>’</w:t>
      </w:r>
      <w:r w:rsidRPr="000C7039">
        <w:rPr>
          <w:highlight w:val="yellow"/>
        </w:rPr>
        <w:t>í</w:t>
      </w:r>
      <w:r w:rsidRPr="002B1019">
        <w:t xml:space="preserve"> Archives</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E82AAE">
        <w:t xml:space="preserve">, </w:t>
      </w:r>
      <w:r w:rsidR="00DC6AA6" w:rsidRPr="00230826">
        <w:rPr>
          <w:rStyle w:val="indexRefchap"/>
        </w:rPr>
        <w:t>26:</w:t>
      </w:r>
      <w:r w:rsidR="00DC6AA6" w:rsidRPr="00230826">
        <w:rPr>
          <w:rStyle w:val="indexRefpar"/>
        </w:rPr>
        <w:t>51</w:t>
      </w:r>
      <w:r w:rsidR="00E82AAE">
        <w:t xml:space="preserve">, </w:t>
      </w:r>
      <w:r w:rsidR="00DC6AA6" w:rsidRPr="00230826">
        <w:rPr>
          <w:rStyle w:val="indexRefchap"/>
        </w:rPr>
        <w:t>28:</w:t>
      </w:r>
      <w:r w:rsidR="00DC6AA6" w:rsidRPr="00230826">
        <w:rPr>
          <w:rStyle w:val="indexRefpar"/>
        </w:rPr>
        <w:t>19</w:t>
      </w:r>
      <w:r w:rsidR="00E82AAE">
        <w:t xml:space="preserve">, </w:t>
      </w:r>
      <w:r w:rsidR="00DC6AA6" w:rsidRPr="00230826">
        <w:rPr>
          <w:rStyle w:val="indexRefchap"/>
        </w:rPr>
        <w:t>29:</w:t>
      </w:r>
      <w:r w:rsidR="00DC6AA6" w:rsidRPr="00230826">
        <w:rPr>
          <w:rStyle w:val="indexRefpar"/>
        </w:rPr>
        <w:t>12</w:t>
      </w:r>
      <w:r w:rsidR="00E82AAE">
        <w:t xml:space="preserve">, </w:t>
      </w:r>
      <w:r w:rsidR="00DC6AA6" w:rsidRPr="00230826">
        <w:rPr>
          <w:rStyle w:val="indexRefchap"/>
        </w:rPr>
        <w:t>29:</w:t>
      </w:r>
      <w:r w:rsidR="00DC6AA6" w:rsidRPr="00230826">
        <w:rPr>
          <w:rStyle w:val="indexRefpar"/>
        </w:rPr>
        <w:t>22–23</w:t>
      </w:r>
      <w:r w:rsidR="00E82AAE">
        <w:t xml:space="preserve">, </w:t>
      </w:r>
      <w:r w:rsidR="00DC6AA6" w:rsidRPr="00230826">
        <w:rPr>
          <w:rStyle w:val="indexRefchap"/>
        </w:rPr>
        <w:t>36:</w:t>
      </w:r>
      <w:r w:rsidR="00DC6AA6" w:rsidRPr="00230826">
        <w:rPr>
          <w:rStyle w:val="indexRefpar"/>
        </w:rPr>
        <w:t>27</w:t>
      </w:r>
    </w:p>
    <w:p w14:paraId="21C2F862" w14:textId="77777777" w:rsidR="00C57E99" w:rsidRPr="002B1019" w:rsidRDefault="00C57E99" w:rsidP="00AC6A84">
      <w:pPr>
        <w:pStyle w:val="Index-1"/>
      </w:pPr>
      <w:r w:rsidRPr="002B1019">
        <w:t xml:space="preserve">International </w:t>
      </w:r>
      <w:r w:rsidRPr="000C7039">
        <w:rPr>
          <w:highlight w:val="yellow"/>
        </w:rPr>
        <w:t>Bahá</w:t>
      </w:r>
      <w:r w:rsidR="00627ED1" w:rsidRPr="00627ED1">
        <w:rPr>
          <w:highlight w:val="yellow"/>
        </w:rPr>
        <w:t>’</w:t>
      </w:r>
      <w:r w:rsidRPr="000C7039">
        <w:rPr>
          <w:highlight w:val="yellow"/>
        </w:rPr>
        <w:t>í</w:t>
      </w:r>
      <w:r w:rsidRPr="002B1019">
        <w:t xml:space="preserve"> Council</w:t>
      </w:r>
      <w:r w:rsidR="00DC6AA6" w:rsidRPr="00230826">
        <w:rPr>
          <w:rStyle w:val="indexpagenumbercomma"/>
        </w:rPr>
        <w:t xml:space="preserve">, </w:t>
      </w:r>
      <w:r w:rsidR="00DC6AA6" w:rsidRPr="00230826">
        <w:rPr>
          <w:rStyle w:val="indexpagenumberchecked"/>
        </w:rPr>
        <w:t>323</w:t>
      </w:r>
      <w:r w:rsidRPr="006E548C">
        <w:rPr>
          <w:rStyle w:val="indexpagenumbercontinued"/>
        </w:rPr>
        <w:t>–4</w:t>
      </w:r>
      <w:r w:rsidR="00DC6AA6" w:rsidRPr="00230826">
        <w:rPr>
          <w:rStyle w:val="indexpagenumbercomma"/>
        </w:rPr>
        <w:t xml:space="preserve">, </w:t>
      </w:r>
      <w:r w:rsidR="00DC6AA6" w:rsidRPr="00230826">
        <w:rPr>
          <w:rStyle w:val="indexpagenumberchecked"/>
        </w:rPr>
        <w:t>330</w:t>
      </w:r>
      <w:r w:rsidRPr="006E548C">
        <w:rPr>
          <w:rStyle w:val="indexpagenumbercontinued"/>
        </w:rPr>
        <w:t>–1</w:t>
      </w:r>
      <w:r w:rsidR="00DC6AA6" w:rsidRPr="00230826">
        <w:rPr>
          <w:rStyle w:val="indexpagenumbercomma"/>
        </w:rPr>
        <w:t xml:space="preserve">, </w:t>
      </w:r>
      <w:r w:rsidR="00DC6AA6" w:rsidRPr="00230826">
        <w:rPr>
          <w:rStyle w:val="indexpagenumberchecked"/>
        </w:rPr>
        <w:t>383</w:t>
      </w:r>
      <w:r w:rsidRPr="006E548C">
        <w:rPr>
          <w:rStyle w:val="indexpagenumbercontinued"/>
        </w:rPr>
        <w:t>–4</w:t>
      </w:r>
      <w:r w:rsidR="00DC6AA6" w:rsidRPr="00230826">
        <w:rPr>
          <w:rStyle w:val="indexpagenumbercomma"/>
        </w:rPr>
        <w:t xml:space="preserve">, </w:t>
      </w:r>
      <w:r w:rsidR="00DC6AA6" w:rsidRPr="00230826">
        <w:rPr>
          <w:rStyle w:val="indexpagenumberchecked"/>
        </w:rPr>
        <w:t>389</w:t>
      </w:r>
      <w:r w:rsidR="00DC6AA6" w:rsidRPr="00230826">
        <w:rPr>
          <w:rStyle w:val="indexpagenumbercomma"/>
        </w:rPr>
        <w:t xml:space="preserve">, </w:t>
      </w:r>
      <w:r w:rsidR="00DC6AA6" w:rsidRPr="00230826">
        <w:rPr>
          <w:rStyle w:val="indexpagenumberchecked"/>
        </w:rPr>
        <w:t>429</w:t>
      </w:r>
      <w:r w:rsidR="00DC6AA6" w:rsidRPr="00230826">
        <w:rPr>
          <w:rStyle w:val="indexpagenumbercomma"/>
        </w:rPr>
        <w:t xml:space="preserve">, </w:t>
      </w:r>
      <w:r w:rsidR="00DC6AA6" w:rsidRPr="00230826">
        <w:rPr>
          <w:rStyle w:val="indexpagenumberchecked"/>
        </w:rPr>
        <w:t>430</w:t>
      </w:r>
      <w:r w:rsidR="00DC6AA6" w:rsidRPr="00230826">
        <w:rPr>
          <w:rStyle w:val="indexpagenumbercontinued"/>
        </w:rPr>
        <w:t>-1</w:t>
      </w:r>
      <w:r w:rsidR="00E82AAE">
        <w:t xml:space="preserve">, </w:t>
      </w:r>
      <w:r w:rsidR="00DC6AA6" w:rsidRPr="00230826">
        <w:rPr>
          <w:rStyle w:val="indexRefchap"/>
        </w:rPr>
        <w:t>29:</w:t>
      </w:r>
      <w:r w:rsidR="00DC6AA6" w:rsidRPr="00230826">
        <w:rPr>
          <w:rStyle w:val="indexRefpar"/>
        </w:rPr>
        <w:t>5–12</w:t>
      </w:r>
      <w:r w:rsidR="00E82AAE">
        <w:t xml:space="preserve">, </w:t>
      </w:r>
      <w:r w:rsidR="00DC6AA6" w:rsidRPr="00230826">
        <w:rPr>
          <w:rStyle w:val="indexRefchap"/>
        </w:rPr>
        <w:t>29:</w:t>
      </w:r>
      <w:r w:rsidR="00DC6AA6" w:rsidRPr="00230826">
        <w:rPr>
          <w:rStyle w:val="indexRefpar"/>
        </w:rPr>
        <w:t>35–38</w:t>
      </w:r>
      <w:r w:rsidR="00E82AAE">
        <w:t xml:space="preserve">, </w:t>
      </w:r>
      <w:r w:rsidR="00DC6AA6" w:rsidRPr="00230826">
        <w:rPr>
          <w:rStyle w:val="indexRefchap"/>
        </w:rPr>
        <w:t>34:</w:t>
      </w:r>
      <w:r w:rsidR="00DC6AA6" w:rsidRPr="00230826">
        <w:rPr>
          <w:rStyle w:val="indexRefpar"/>
        </w:rPr>
        <w:t>30</w:t>
      </w:r>
      <w:r w:rsidR="00E82AAE">
        <w:t xml:space="preserve">, </w:t>
      </w:r>
      <w:r w:rsidR="00DC6AA6" w:rsidRPr="00230826">
        <w:rPr>
          <w:rStyle w:val="indexRefchap"/>
        </w:rPr>
        <w:t>34:</w:t>
      </w:r>
      <w:r w:rsidR="00DC6AA6" w:rsidRPr="00230826">
        <w:rPr>
          <w:rStyle w:val="indexRefpar"/>
        </w:rPr>
        <w:t>53</w:t>
      </w:r>
      <w:r w:rsidR="00E82AAE">
        <w:t xml:space="preserve">, </w:t>
      </w:r>
      <w:r w:rsidR="00DC6AA6" w:rsidRPr="00230826">
        <w:rPr>
          <w:rStyle w:val="indexRefchap"/>
        </w:rPr>
        <w:t>ap2:</w:t>
      </w:r>
      <w:r w:rsidR="00DC6AA6" w:rsidRPr="00230826">
        <w:rPr>
          <w:rStyle w:val="indexRefpar"/>
        </w:rPr>
        <w:t>3–4</w:t>
      </w:r>
      <w:r w:rsidR="00AC6A84">
        <w:t xml:space="preserve">, </w:t>
      </w:r>
      <w:r w:rsidR="00DC6AA6" w:rsidRPr="00230826">
        <w:rPr>
          <w:rStyle w:val="indexRefchap"/>
        </w:rPr>
        <w:t>ap2:</w:t>
      </w:r>
      <w:r w:rsidR="00DC6AA6" w:rsidRPr="00230826">
        <w:rPr>
          <w:rStyle w:val="indexRefpar"/>
        </w:rPr>
        <w:t>23–30</w:t>
      </w:r>
    </w:p>
    <w:p w14:paraId="4FBF81F8" w14:textId="77777777" w:rsidR="00E67803" w:rsidRDefault="00C57E99" w:rsidP="00AC6A84">
      <w:pPr>
        <w:pStyle w:val="Index-2"/>
      </w:pPr>
      <w:r w:rsidRPr="002B1019">
        <w:t>election of</w:t>
      </w:r>
      <w:r w:rsidR="00DC6AA6" w:rsidRPr="00230826">
        <w:rPr>
          <w:rStyle w:val="indexpagenumbercomma"/>
        </w:rPr>
        <w:t xml:space="preserve">, </w:t>
      </w:r>
      <w:r w:rsidR="00DC6AA6" w:rsidRPr="00230826">
        <w:rPr>
          <w:rStyle w:val="indexpagenumberchecked"/>
        </w:rPr>
        <w:t>391</w:t>
      </w:r>
      <w:r w:rsidRPr="006E548C">
        <w:rPr>
          <w:rStyle w:val="indexpagenumbercontinued"/>
        </w:rPr>
        <w:t>–2</w:t>
      </w:r>
      <w:r w:rsidR="00AC6A84">
        <w:t xml:space="preserve">, </w:t>
      </w:r>
      <w:r w:rsidR="00DC6AA6" w:rsidRPr="00230826">
        <w:rPr>
          <w:rStyle w:val="indexRefchap"/>
        </w:rPr>
        <w:t>34:</w:t>
      </w:r>
      <w:r w:rsidR="00DC6AA6" w:rsidRPr="00230826">
        <w:rPr>
          <w:rStyle w:val="indexRefpar"/>
        </w:rPr>
        <w:t>64–67</w:t>
      </w:r>
    </w:p>
    <w:p w14:paraId="00E9F40B" w14:textId="77777777" w:rsidR="00C57E99" w:rsidRPr="002B1019" w:rsidRDefault="00C57E99" w:rsidP="00AC6A84">
      <w:pPr>
        <w:pStyle w:val="Index-1"/>
      </w:pPr>
      <w:r w:rsidRPr="002B1019">
        <w:t xml:space="preserve">International </w:t>
      </w:r>
      <w:r w:rsidRPr="000C7039">
        <w:rPr>
          <w:highlight w:val="yellow"/>
        </w:rPr>
        <w:t>Bahá</w:t>
      </w:r>
      <w:r w:rsidR="00627ED1" w:rsidRPr="00627ED1">
        <w:rPr>
          <w:highlight w:val="yellow"/>
        </w:rPr>
        <w:t>’</w:t>
      </w:r>
      <w:r w:rsidRPr="000C7039">
        <w:rPr>
          <w:highlight w:val="yellow"/>
        </w:rPr>
        <w:t>í</w:t>
      </w:r>
      <w:r w:rsidRPr="002B1019">
        <w:t xml:space="preserve"> Court</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AC6A84">
        <w:t xml:space="preserve">, </w:t>
      </w:r>
      <w:r w:rsidR="00DC6AA6" w:rsidRPr="00230826">
        <w:rPr>
          <w:rStyle w:val="indexRefchap"/>
        </w:rPr>
        <w:t>28:</w:t>
      </w:r>
      <w:r w:rsidR="00DC6AA6" w:rsidRPr="00230826">
        <w:rPr>
          <w:rStyle w:val="indexRefpar"/>
        </w:rPr>
        <w:t>19</w:t>
      </w:r>
      <w:r w:rsidR="00AC6A84">
        <w:t xml:space="preserve">, </w:t>
      </w:r>
      <w:r w:rsidR="00DC6AA6" w:rsidRPr="00230826">
        <w:rPr>
          <w:rStyle w:val="indexRefchap"/>
        </w:rPr>
        <w:t>29:</w:t>
      </w:r>
      <w:r w:rsidR="00DC6AA6" w:rsidRPr="00230826">
        <w:rPr>
          <w:rStyle w:val="indexRefpar"/>
        </w:rPr>
        <w:t>11</w:t>
      </w:r>
    </w:p>
    <w:p w14:paraId="2A440185" w14:textId="77777777" w:rsidR="00C57E99" w:rsidRPr="002B1019" w:rsidRDefault="00C57E99" w:rsidP="00533C19">
      <w:pPr>
        <w:pStyle w:val="Index-1"/>
      </w:pPr>
      <w:r w:rsidRPr="002B1019">
        <w:t>Interpretation</w:t>
      </w:r>
      <w:r w:rsidR="00DC6AA6" w:rsidRPr="00230826">
        <w:rPr>
          <w:rStyle w:val="indexpagenumbercomma"/>
        </w:rPr>
        <w:t xml:space="preserve">, </w:t>
      </w:r>
      <w:r w:rsidR="00DC6AA6" w:rsidRPr="00230826">
        <w:rPr>
          <w:rStyle w:val="indexpagenumberchecked"/>
        </w:rPr>
        <w:t>404</w:t>
      </w:r>
      <w:r w:rsidRPr="006E548C">
        <w:rPr>
          <w:rStyle w:val="indexpagenumbercontinued"/>
        </w:rPr>
        <w:t>–5</w:t>
      </w:r>
      <w:r w:rsidR="00DC6AA6" w:rsidRPr="00230826">
        <w:rPr>
          <w:rStyle w:val="indexpagenumbercomma"/>
        </w:rPr>
        <w:t xml:space="preserve">, </w:t>
      </w:r>
      <w:r w:rsidR="00DC6AA6" w:rsidRPr="00230826">
        <w:rPr>
          <w:rStyle w:val="indexpagenumberchecked"/>
        </w:rPr>
        <w:t>435</w:t>
      </w:r>
      <w:r w:rsidRPr="006E548C">
        <w:rPr>
          <w:rStyle w:val="indexpagenumbercontinued"/>
        </w:rPr>
        <w:t>–6</w:t>
      </w:r>
      <w:r w:rsidR="00DC6AA6" w:rsidRPr="00230826">
        <w:rPr>
          <w:rStyle w:val="indexpagenumbercomma"/>
        </w:rPr>
        <w:t xml:space="preserve">, </w:t>
      </w:r>
      <w:r w:rsidR="00DC6AA6" w:rsidRPr="00230826">
        <w:rPr>
          <w:rStyle w:val="indexpagenumberchecked"/>
        </w:rPr>
        <w:t>440</w:t>
      </w:r>
      <w:r w:rsidR="00533C19">
        <w:t xml:space="preserve">, </w:t>
      </w:r>
      <w:r w:rsidR="00DC6AA6" w:rsidRPr="00230826">
        <w:rPr>
          <w:rStyle w:val="indexRefchap"/>
        </w:rPr>
        <w:t>35:</w:t>
      </w:r>
      <w:r w:rsidR="00DC6AA6" w:rsidRPr="00230826">
        <w:rPr>
          <w:rStyle w:val="indexRefpar"/>
        </w:rPr>
        <w:t>58–61</w:t>
      </w:r>
      <w:r w:rsidR="00533C19">
        <w:t xml:space="preserve">, </w:t>
      </w:r>
      <w:r w:rsidR="00DC6AA6" w:rsidRPr="00230826">
        <w:rPr>
          <w:rStyle w:val="indexRefchap"/>
        </w:rPr>
        <w:t>ap3:</w:t>
      </w:r>
      <w:r w:rsidR="00DC6AA6" w:rsidRPr="00230826">
        <w:rPr>
          <w:rStyle w:val="indexRefchapsub"/>
        </w:rPr>
        <w:t>1:</w:t>
      </w:r>
      <w:r w:rsidR="00DC6AA6" w:rsidRPr="00230826">
        <w:rPr>
          <w:rStyle w:val="indexRefpar"/>
        </w:rPr>
        <w:t>12–1:17</w:t>
      </w:r>
      <w:r w:rsidR="00533C19">
        <w:t xml:space="preserve">, </w:t>
      </w:r>
      <w:r w:rsidR="00DC6AA6" w:rsidRPr="00230826">
        <w:rPr>
          <w:rStyle w:val="indexRefchap"/>
        </w:rPr>
        <w:t>ap3:</w:t>
      </w:r>
      <w:r w:rsidR="00DC6AA6" w:rsidRPr="00230826">
        <w:rPr>
          <w:rStyle w:val="indexRefchapsub"/>
        </w:rPr>
        <w:t>2:</w:t>
      </w:r>
      <w:r w:rsidR="00DC6AA6" w:rsidRPr="00230826">
        <w:rPr>
          <w:rStyle w:val="indexRefpar"/>
        </w:rPr>
        <w:t>16</w:t>
      </w:r>
    </w:p>
    <w:p w14:paraId="0DFB15A6" w14:textId="77777777" w:rsidR="00E67803" w:rsidRDefault="00C57E99" w:rsidP="00533C19">
      <w:pPr>
        <w:pStyle w:val="Index-2"/>
      </w:pPr>
      <w:r w:rsidRPr="002B1019">
        <w:t xml:space="preserve">of the </w:t>
      </w:r>
      <w:r w:rsidRPr="000C7039">
        <w:rPr>
          <w:rStyle w:val="BookTitle"/>
          <w:highlight w:val="yellow"/>
        </w:rPr>
        <w:t>Bayán</w:t>
      </w:r>
      <w:r w:rsidR="00DC6AA6" w:rsidRPr="00230826">
        <w:rPr>
          <w:rStyle w:val="indexpagenumberchecked"/>
        </w:rPr>
        <w:t>, 45</w:t>
      </w:r>
      <w:r w:rsidR="00533C19">
        <w:t xml:space="preserve"> </w:t>
      </w:r>
      <w:r w:rsidR="00533C19" w:rsidRPr="00683C74">
        <w:rPr>
          <w:rStyle w:val="stilltoworkat"/>
        </w:rPr>
        <w:t>(</w:t>
      </w:r>
      <w:r w:rsidR="00533C19">
        <w:rPr>
          <w:rStyle w:val="stilltoworkat"/>
        </w:rPr>
        <w:t>it's page 46 instead of 45)</w:t>
      </w:r>
      <w:r w:rsidR="00533C19">
        <w:t xml:space="preserve">, </w:t>
      </w:r>
      <w:r w:rsidR="00DC6AA6" w:rsidRPr="00230826">
        <w:rPr>
          <w:rStyle w:val="indexRefchap"/>
        </w:rPr>
        <w:t>1:</w:t>
      </w:r>
      <w:r w:rsidR="00DC6AA6" w:rsidRPr="00230826">
        <w:rPr>
          <w:rStyle w:val="indexRefpar"/>
        </w:rPr>
        <w:t>92</w:t>
      </w:r>
    </w:p>
    <w:p w14:paraId="747A4779" w14:textId="77777777" w:rsidR="00E67803" w:rsidRDefault="00C57E99" w:rsidP="00533C19">
      <w:pPr>
        <w:pStyle w:val="Index-2"/>
      </w:pPr>
      <w:r w:rsidRPr="002B1019">
        <w:t>of the Word of God</w:t>
      </w:r>
      <w:r w:rsidR="00DC6AA6" w:rsidRPr="00230826">
        <w:rPr>
          <w:rStyle w:val="indexpagenumbercomma"/>
        </w:rPr>
        <w:t xml:space="preserve">, </w:t>
      </w:r>
      <w:r w:rsidR="00DC6AA6" w:rsidRPr="00230826">
        <w:rPr>
          <w:rStyle w:val="indexpagenumberchecked"/>
        </w:rPr>
        <w:t>100</w:t>
      </w:r>
      <w:r w:rsidRPr="006E548C">
        <w:rPr>
          <w:rStyle w:val="indexpagenumbercontinued"/>
        </w:rPr>
        <w:t>–2</w:t>
      </w:r>
      <w:r w:rsidR="00533C19">
        <w:t xml:space="preserve">, </w:t>
      </w:r>
      <w:r w:rsidR="00DC6AA6" w:rsidRPr="00230826">
        <w:rPr>
          <w:rStyle w:val="indexRefchap"/>
        </w:rPr>
        <w:t>6:</w:t>
      </w:r>
      <w:r w:rsidR="00DC6AA6" w:rsidRPr="00230826">
        <w:rPr>
          <w:rStyle w:val="indexRefpar"/>
        </w:rPr>
        <w:t>9–18</w:t>
      </w:r>
    </w:p>
    <w:p w14:paraId="1214DE10" w14:textId="77777777" w:rsidR="00C57E99" w:rsidRPr="002B1019" w:rsidRDefault="00C57E99" w:rsidP="00C57E99">
      <w:pPr>
        <w:pStyle w:val="Index-1"/>
      </w:pPr>
      <w:r w:rsidRPr="002B1019">
        <w:t xml:space="preserve">Interpreter, </w:t>
      </w:r>
      <w:r w:rsidRPr="00971E46">
        <w:rPr>
          <w:rStyle w:val="indexverweis"/>
        </w:rPr>
        <w:t>see</w:t>
      </w:r>
      <w:r w:rsidRPr="002B1019">
        <w:t xml:space="preserve"> </w:t>
      </w:r>
      <w:r w:rsidRPr="000C7039">
        <w:rPr>
          <w:highlight w:val="yellow"/>
        </w:rPr>
        <w:t>ʿAbdu</w:t>
      </w:r>
      <w:r w:rsidR="00627ED1" w:rsidRPr="00627ED1">
        <w:rPr>
          <w:highlight w:val="yellow"/>
        </w:rPr>
        <w:t>’</w:t>
      </w:r>
      <w:r w:rsidRPr="000C7039">
        <w:rPr>
          <w:highlight w:val="yellow"/>
        </w:rPr>
        <w:t>l-Bahá</w:t>
      </w:r>
      <w:r w:rsidRPr="002B1019">
        <w:t xml:space="preserve"> </w:t>
      </w:r>
      <w:r w:rsidRPr="00971E46">
        <w:rPr>
          <w:rStyle w:val="indexverweis"/>
        </w:rPr>
        <w:t>and</w:t>
      </w:r>
      <w:r w:rsidRPr="002B1019">
        <w:t xml:space="preserve"> </w:t>
      </w:r>
      <w:r w:rsidRPr="000C7039">
        <w:rPr>
          <w:highlight w:val="cyan"/>
        </w:rPr>
        <w:t xml:space="preserve">Shoghi </w:t>
      </w:r>
      <w:r w:rsidR="00627ED1" w:rsidRPr="00627ED1">
        <w:rPr>
          <w:highlight w:val="cyan"/>
        </w:rPr>
        <w:t>Effendi</w:t>
      </w:r>
    </w:p>
    <w:p w14:paraId="4597D9AA" w14:textId="77777777" w:rsidR="00C57E99" w:rsidRPr="002B1019" w:rsidRDefault="00C57E99" w:rsidP="00BC1640">
      <w:pPr>
        <w:pStyle w:val="Index-1"/>
      </w:pPr>
      <w:r w:rsidRPr="000C7039">
        <w:rPr>
          <w:highlight w:val="yellow"/>
        </w:rPr>
        <w:t>ʿIráq</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181</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360</w:t>
      </w:r>
      <w:r w:rsidR="00533C19">
        <w:t xml:space="preserve">, </w:t>
      </w:r>
      <w:r w:rsidR="00DC6AA6" w:rsidRPr="00230826">
        <w:rPr>
          <w:rStyle w:val="indexRefchap"/>
        </w:rPr>
        <w:t>14:</w:t>
      </w:r>
      <w:r w:rsidR="00DC6AA6" w:rsidRPr="00230826">
        <w:rPr>
          <w:rStyle w:val="indexRefpar"/>
        </w:rPr>
        <w:t>17</w:t>
      </w:r>
      <w:r w:rsidR="00BC1640">
        <w:t xml:space="preserve">, </w:t>
      </w:r>
      <w:r w:rsidR="00DC6AA6" w:rsidRPr="00230826">
        <w:rPr>
          <w:rStyle w:val="indexRefchap"/>
        </w:rPr>
        <w:t>15:</w:t>
      </w:r>
      <w:r w:rsidR="00DC6AA6" w:rsidRPr="00230826">
        <w:rPr>
          <w:rStyle w:val="indexRefpar"/>
        </w:rPr>
        <w:t>2–3</w:t>
      </w:r>
      <w:r w:rsidR="00BC1640">
        <w:t xml:space="preserve">, </w:t>
      </w:r>
      <w:r w:rsidR="00DC6AA6" w:rsidRPr="00230826">
        <w:rPr>
          <w:rStyle w:val="indexRefchap"/>
        </w:rPr>
        <w:t>30:</w:t>
      </w:r>
      <w:r w:rsidR="00DC6AA6" w:rsidRPr="00230826">
        <w:rPr>
          <w:rStyle w:val="indexRefpar"/>
        </w:rPr>
        <w:t>8</w:t>
      </w:r>
      <w:r w:rsidR="00BC1640">
        <w:t xml:space="preserve">, </w:t>
      </w:r>
      <w:r w:rsidR="00DC6AA6" w:rsidRPr="00230826">
        <w:rPr>
          <w:rStyle w:val="indexRefchap"/>
        </w:rPr>
        <w:t>32:</w:t>
      </w:r>
      <w:r w:rsidR="00DC6AA6" w:rsidRPr="00230826">
        <w:rPr>
          <w:rStyle w:val="indexRefpar"/>
        </w:rPr>
        <w:t>50–51</w:t>
      </w:r>
    </w:p>
    <w:p w14:paraId="6D861E08" w14:textId="77777777" w:rsidR="00E67803" w:rsidRDefault="00C57E99" w:rsidP="00BC1640">
      <w:pPr>
        <w:pStyle w:val="Index-2"/>
      </w:pPr>
      <w:r w:rsidRPr="000C7039">
        <w:rPr>
          <w:highlight w:val="yellow"/>
        </w:rPr>
        <w:t>Bábís</w:t>
      </w:r>
      <w:r w:rsidRPr="002B1019">
        <w:t xml:space="preserve"> in</w:t>
      </w:r>
      <w:r w:rsidR="00DC6AA6" w:rsidRPr="00230826">
        <w:rPr>
          <w:rStyle w:val="indexpagenumbercomma"/>
        </w:rPr>
        <w:t xml:space="preserve">, </w:t>
      </w:r>
      <w:r w:rsidR="00DC6AA6" w:rsidRPr="00230826">
        <w:rPr>
          <w:rStyle w:val="indexpagenumberchecked"/>
        </w:rPr>
        <w:t>66</w:t>
      </w:r>
      <w:r w:rsidRPr="006E548C">
        <w:rPr>
          <w:rStyle w:val="indexpagenumbercontinued"/>
        </w:rPr>
        <w:t>–7</w:t>
      </w:r>
      <w:r w:rsidR="00BC1640">
        <w:t xml:space="preserve">, </w:t>
      </w:r>
      <w:r w:rsidR="00DC6AA6" w:rsidRPr="00230826">
        <w:rPr>
          <w:rStyle w:val="indexRefchap"/>
        </w:rPr>
        <w:t>4:</w:t>
      </w:r>
      <w:r w:rsidR="00DC6AA6" w:rsidRPr="00230826">
        <w:rPr>
          <w:rStyle w:val="indexRefpar"/>
        </w:rPr>
        <w:t>10–12</w:t>
      </w:r>
    </w:p>
    <w:p w14:paraId="4D3AF97D" w14:textId="77777777" w:rsidR="00E67803" w:rsidRDefault="00C57E99" w:rsidP="00BC1640">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exile to</w:t>
      </w:r>
      <w:r w:rsidR="00DC6AA6" w:rsidRPr="00230826">
        <w:rPr>
          <w:rStyle w:val="indexpagenumbercomma"/>
        </w:rPr>
        <w:t xml:space="preserve">, </w:t>
      </w:r>
      <w:r w:rsidR="00DC6AA6" w:rsidRPr="00230826">
        <w:rPr>
          <w:rStyle w:val="indexpagenumberchecked"/>
        </w:rPr>
        <w:t>66</w:t>
      </w:r>
      <w:r w:rsidRPr="006E548C">
        <w:rPr>
          <w:rStyle w:val="indexpagenumbercontinued"/>
        </w:rPr>
        <w:t>–7</w:t>
      </w:r>
      <w:r w:rsidR="00DC6AA6" w:rsidRPr="00230826">
        <w:rPr>
          <w:rStyle w:val="indexpagenumbercomma"/>
        </w:rPr>
        <w:t xml:space="preserve">, </w:t>
      </w:r>
      <w:r w:rsidR="00DC6AA6" w:rsidRPr="00230826">
        <w:rPr>
          <w:rStyle w:val="indexpagenumberchecked"/>
        </w:rPr>
        <w:t>416</w:t>
      </w:r>
      <w:r w:rsidR="00BC1640">
        <w:t xml:space="preserve">, </w:t>
      </w:r>
      <w:r w:rsidR="00DC6AA6" w:rsidRPr="00230826">
        <w:rPr>
          <w:rStyle w:val="indexRefchap"/>
        </w:rPr>
        <w:t>4:</w:t>
      </w:r>
      <w:r w:rsidR="00DC6AA6" w:rsidRPr="00230826">
        <w:rPr>
          <w:rStyle w:val="indexRefpar"/>
        </w:rPr>
        <w:t>10</w:t>
      </w:r>
      <w:r w:rsidR="00BC1640">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6A820F7E" w14:textId="77777777" w:rsidR="00E67803" w:rsidRDefault="00C57E99" w:rsidP="00BC1640">
      <w:pPr>
        <w:pStyle w:val="Index-2"/>
      </w:pPr>
      <w:r w:rsidRPr="002B1019">
        <w:t>Three Year Plan</w:t>
      </w:r>
      <w:r w:rsidR="00DC6AA6" w:rsidRPr="00230826">
        <w:rPr>
          <w:rStyle w:val="indexpagenumbercomma"/>
        </w:rPr>
        <w:t xml:space="preserve">, </w:t>
      </w:r>
      <w:r w:rsidR="00DC6AA6" w:rsidRPr="00230826">
        <w:rPr>
          <w:rStyle w:val="indexpagenumberchecked"/>
        </w:rPr>
        <w:t>316</w:t>
      </w:r>
      <w:r w:rsidR="00BC1640">
        <w:t xml:space="preserve">, </w:t>
      </w:r>
      <w:r w:rsidR="00DC6AA6" w:rsidRPr="00230826">
        <w:rPr>
          <w:rStyle w:val="indexRefchap"/>
        </w:rPr>
        <w:t>28:</w:t>
      </w:r>
      <w:r w:rsidR="00DC6AA6" w:rsidRPr="00230826">
        <w:rPr>
          <w:rStyle w:val="indexRefpar"/>
        </w:rPr>
        <w:t>7</w:t>
      </w:r>
    </w:p>
    <w:p w14:paraId="1A9941DF" w14:textId="77777777" w:rsidR="00C57E99" w:rsidRPr="002B1019" w:rsidRDefault="00C57E99" w:rsidP="00BC1640">
      <w:pPr>
        <w:pStyle w:val="Index-1"/>
      </w:pPr>
      <w:r w:rsidRPr="002B1019">
        <w:t>Iron Age</w:t>
      </w:r>
      <w:r w:rsidR="00DC6AA6" w:rsidRPr="00230826">
        <w:rPr>
          <w:rStyle w:val="indexpagenumbercomma"/>
        </w:rPr>
        <w:t xml:space="preserve">, </w:t>
      </w:r>
      <w:r w:rsidR="00DC6AA6" w:rsidRPr="00230826">
        <w:rPr>
          <w:rStyle w:val="indexpagenumberchecked"/>
        </w:rPr>
        <w:t>275</w:t>
      </w:r>
      <w:r w:rsidR="00BC1640">
        <w:t xml:space="preserve">, </w:t>
      </w:r>
      <w:r w:rsidR="00DC6AA6" w:rsidRPr="00230826">
        <w:rPr>
          <w:rStyle w:val="indexRefchap"/>
        </w:rPr>
        <w:t>24:</w:t>
      </w:r>
      <w:r w:rsidR="00DC6AA6" w:rsidRPr="00230826">
        <w:rPr>
          <w:rStyle w:val="indexRefpar"/>
        </w:rPr>
        <w:t>10</w:t>
      </w:r>
    </w:p>
    <w:p w14:paraId="0480CD79" w14:textId="77777777" w:rsidR="00C57E99" w:rsidRPr="002B1019" w:rsidRDefault="00C57E99" w:rsidP="00BC1640">
      <w:pPr>
        <w:pStyle w:val="Index-1"/>
      </w:pPr>
      <w:r w:rsidRPr="002B1019">
        <w:t>Isaiah</w:t>
      </w:r>
      <w:r w:rsidR="00DC6AA6" w:rsidRPr="00230826">
        <w:rPr>
          <w:rStyle w:val="indexpagenumbercomma"/>
        </w:rPr>
        <w:t xml:space="preserve">, </w:t>
      </w:r>
      <w:r w:rsidR="00DC6AA6" w:rsidRPr="00230826">
        <w:rPr>
          <w:rStyle w:val="indexpagenumberchecked"/>
        </w:rPr>
        <w:t>54</w:t>
      </w:r>
      <w:r w:rsidR="00DC6AA6" w:rsidRPr="00230826">
        <w:rPr>
          <w:rStyle w:val="indexpagenumbercomma"/>
        </w:rPr>
        <w:t xml:space="preserve">, </w:t>
      </w:r>
      <w:r w:rsidR="00DC6AA6" w:rsidRPr="00230826">
        <w:rPr>
          <w:rStyle w:val="indexpagenumberchecked"/>
        </w:rPr>
        <w:t>95</w:t>
      </w:r>
      <w:r w:rsidR="00BC1640">
        <w:t xml:space="preserve">, </w:t>
      </w:r>
      <w:r w:rsidR="00DC6AA6" w:rsidRPr="00230826">
        <w:rPr>
          <w:rStyle w:val="indexRefchap"/>
        </w:rPr>
        <w:t>2:</w:t>
      </w:r>
      <w:r w:rsidR="00DC6AA6" w:rsidRPr="00230826">
        <w:rPr>
          <w:rStyle w:val="indexRefpar"/>
        </w:rPr>
        <w:t>9</w:t>
      </w:r>
      <w:r w:rsidR="00BC1640">
        <w:t xml:space="preserve">, </w:t>
      </w:r>
      <w:r w:rsidR="00DC6AA6" w:rsidRPr="00230826">
        <w:rPr>
          <w:rStyle w:val="indexRefchap"/>
        </w:rPr>
        <w:t>5:</w:t>
      </w:r>
      <w:r w:rsidR="00DC6AA6" w:rsidRPr="00230826">
        <w:rPr>
          <w:rStyle w:val="indexRefpar"/>
        </w:rPr>
        <w:t>35</w:t>
      </w:r>
    </w:p>
    <w:p w14:paraId="5C575D0B" w14:textId="77777777" w:rsidR="00E67803" w:rsidRDefault="00C57E99" w:rsidP="00BC1640">
      <w:pPr>
        <w:pStyle w:val="Index-2"/>
      </w:pPr>
      <w:r w:rsidRPr="002B1019">
        <w:t>verse</w:t>
      </w:r>
      <w:r w:rsidRPr="00BC1640">
        <w:t xml:space="preserve"> </w:t>
      </w:r>
      <w:r w:rsidR="00DC6AA6" w:rsidRPr="00230826">
        <w:t>54</w:t>
      </w:r>
      <w:r w:rsidRPr="002B1019">
        <w:t xml:space="preserve"> refers to </w:t>
      </w:r>
      <w:r w:rsidRPr="000C7039">
        <w:rPr>
          <w:highlight w:val="yellow"/>
        </w:rPr>
        <w:t>Navváb</w:t>
      </w:r>
      <w:r w:rsidR="00DC6AA6" w:rsidRPr="00230826">
        <w:rPr>
          <w:rStyle w:val="indexpagenumbercomma"/>
        </w:rPr>
        <w:t xml:space="preserve">, </w:t>
      </w:r>
      <w:r w:rsidR="00DC6AA6" w:rsidRPr="00230826">
        <w:rPr>
          <w:rStyle w:val="indexpagenumberchecked"/>
        </w:rPr>
        <w:t>120</w:t>
      </w:r>
      <w:r w:rsidR="00BC1640">
        <w:rPr>
          <w:rStyle w:val="indexpagenumbercontinued"/>
        </w:rPr>
        <w:t>–</w:t>
      </w:r>
      <w:r w:rsidR="00DC6AA6" w:rsidRPr="00230826">
        <w:rPr>
          <w:rStyle w:val="indexpagenumbercontinued"/>
        </w:rPr>
        <w:t>1</w:t>
      </w:r>
      <w:r w:rsidR="00DC6AA6" w:rsidRPr="00230826">
        <w:rPr>
          <w:rStyle w:val="indexpagenumbercomma"/>
        </w:rPr>
        <w:t xml:space="preserve">, </w:t>
      </w:r>
      <w:r w:rsidR="00DC6AA6" w:rsidRPr="00230826">
        <w:rPr>
          <w:rStyle w:val="indexpagenumberchecked"/>
        </w:rPr>
        <w:t>124</w:t>
      </w:r>
      <w:r w:rsidR="00BC1640">
        <w:t xml:space="preserve"> </w:t>
      </w:r>
      <w:r w:rsidR="00BC1640" w:rsidRPr="00683C74">
        <w:rPr>
          <w:rStyle w:val="stilltoworkat"/>
        </w:rPr>
        <w:t>(</w:t>
      </w:r>
      <w:r w:rsidR="00BC1640">
        <w:rPr>
          <w:rStyle w:val="stilltoworkat"/>
        </w:rPr>
        <w:t>in the text it isn't verse but chapter 54)</w:t>
      </w:r>
      <w:r w:rsidR="00BC1640">
        <w:t xml:space="preserve">, </w:t>
      </w:r>
      <w:r w:rsidR="00DC6AA6" w:rsidRPr="00230826">
        <w:rPr>
          <w:rStyle w:val="indexRefchap"/>
        </w:rPr>
        <w:t>7:</w:t>
      </w:r>
      <w:r w:rsidR="00DC6AA6" w:rsidRPr="00230826">
        <w:rPr>
          <w:rStyle w:val="indexRefpar"/>
        </w:rPr>
        <w:t>38–49</w:t>
      </w:r>
      <w:r w:rsidR="00BC1640">
        <w:t xml:space="preserve">, </w:t>
      </w:r>
      <w:r w:rsidR="00DC6AA6" w:rsidRPr="00230826">
        <w:rPr>
          <w:rStyle w:val="indexRefchap"/>
        </w:rPr>
        <w:t>7:</w:t>
      </w:r>
      <w:r w:rsidR="00DC6AA6" w:rsidRPr="00230826">
        <w:rPr>
          <w:rStyle w:val="indexRefpar"/>
        </w:rPr>
        <w:t>71–72</w:t>
      </w:r>
    </w:p>
    <w:p w14:paraId="1E9950C8" w14:textId="77777777" w:rsidR="00C57E99" w:rsidRPr="002B1019" w:rsidRDefault="00C57E99" w:rsidP="00BC1640">
      <w:pPr>
        <w:pStyle w:val="Index-1"/>
      </w:pPr>
      <w:r w:rsidRPr="000C7039">
        <w:rPr>
          <w:highlight w:val="yellow"/>
        </w:rPr>
        <w:t>Iṣfahán</w:t>
      </w:r>
      <w:r w:rsidR="00DC6AA6" w:rsidRPr="00230826">
        <w:rPr>
          <w:rStyle w:val="indexpagenumbercomma"/>
        </w:rPr>
        <w:t xml:space="preserve">, </w:t>
      </w:r>
      <w:r w:rsidR="00DC6AA6" w:rsidRPr="00230826">
        <w:rPr>
          <w:rStyle w:val="indexpagenumberchecked"/>
        </w:rPr>
        <w:t>341</w:t>
      </w:r>
      <w:r w:rsidR="00BC1640">
        <w:t xml:space="preserve">, </w:t>
      </w:r>
      <w:r w:rsidR="00DC6AA6" w:rsidRPr="00230826">
        <w:rPr>
          <w:rStyle w:val="indexRefchap"/>
        </w:rPr>
        <w:t>30:</w:t>
      </w:r>
      <w:r w:rsidR="00DC6AA6" w:rsidRPr="00230826">
        <w:rPr>
          <w:rStyle w:val="indexRefpar"/>
        </w:rPr>
        <w:t>46</w:t>
      </w:r>
    </w:p>
    <w:p w14:paraId="7ABCBDB4" w14:textId="77777777" w:rsidR="00C57E99" w:rsidRPr="002B1019" w:rsidRDefault="00C57E99" w:rsidP="00BC1640">
      <w:pPr>
        <w:pStyle w:val="Index-1"/>
      </w:pPr>
      <w:r w:rsidRPr="000C7039">
        <w:rPr>
          <w:highlight w:val="yellow"/>
        </w:rPr>
        <w:t>ʿIqábád</w:t>
      </w:r>
      <w:r w:rsidR="00DC6AA6" w:rsidRPr="00230826">
        <w:rPr>
          <w:rStyle w:val="indexpagenumbercomma"/>
        </w:rPr>
        <w:t xml:space="preserve">, </w:t>
      </w:r>
      <w:r w:rsidR="00DC6AA6" w:rsidRPr="00230826">
        <w:rPr>
          <w:rStyle w:val="indexpagenumberchecked"/>
        </w:rPr>
        <w:t>171</w:t>
      </w:r>
      <w:r w:rsidR="00BC1640">
        <w:t xml:space="preserve">, </w:t>
      </w:r>
      <w:r w:rsidR="00DC6AA6" w:rsidRPr="00230826">
        <w:rPr>
          <w:rStyle w:val="indexRefchap"/>
        </w:rPr>
        <w:t>14:</w:t>
      </w:r>
      <w:r w:rsidR="00DC6AA6" w:rsidRPr="00230826">
        <w:rPr>
          <w:rStyle w:val="indexRefpar"/>
        </w:rPr>
        <w:t>6</w:t>
      </w:r>
    </w:p>
    <w:p w14:paraId="35C6934F" w14:textId="77777777" w:rsidR="00C57E99" w:rsidRPr="002B1019" w:rsidRDefault="00C57E99" w:rsidP="00BC1640">
      <w:pPr>
        <w:pStyle w:val="Index-1"/>
      </w:pPr>
      <w:r w:rsidRPr="000C7039">
        <w:rPr>
          <w:rStyle w:val="BookTitle"/>
          <w:highlight w:val="yellow"/>
        </w:rPr>
        <w:t>Iráqát</w:t>
      </w:r>
      <w:r w:rsidRPr="002B1019">
        <w:rPr>
          <w:rStyle w:val="BookTitle"/>
        </w:rPr>
        <w:t>, Tablet of</w:t>
      </w:r>
      <w:r w:rsidRPr="002B1019">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215</w:t>
      </w:r>
      <w:r w:rsidR="00BC1640">
        <w:t xml:space="preserve">, </w:t>
      </w:r>
      <w:r w:rsidR="00DC6AA6" w:rsidRPr="00230826">
        <w:rPr>
          <w:rStyle w:val="indexRefchap"/>
        </w:rPr>
        <w:t>13:</w:t>
      </w:r>
      <w:r w:rsidR="00DC6AA6" w:rsidRPr="00230826">
        <w:rPr>
          <w:rStyle w:val="indexRefpar"/>
        </w:rPr>
        <w:t>8</w:t>
      </w:r>
      <w:r w:rsidR="00BC1640">
        <w:t xml:space="preserve">, </w:t>
      </w:r>
      <w:r w:rsidR="00DC6AA6" w:rsidRPr="00230826">
        <w:rPr>
          <w:rStyle w:val="indexRefchap"/>
        </w:rPr>
        <w:t>18:</w:t>
      </w:r>
      <w:r w:rsidR="00DC6AA6" w:rsidRPr="00230826">
        <w:rPr>
          <w:rStyle w:val="indexRefpar"/>
        </w:rPr>
        <w:t>36</w:t>
      </w:r>
    </w:p>
    <w:p w14:paraId="1E0E0D5A" w14:textId="77777777" w:rsidR="00C57E99" w:rsidRPr="002B1019" w:rsidRDefault="00C57E99" w:rsidP="00BC1640">
      <w:pPr>
        <w:pStyle w:val="Index-1"/>
      </w:pPr>
      <w:r w:rsidRPr="000C7039">
        <w:rPr>
          <w:highlight w:val="yellow"/>
        </w:rPr>
        <w:t>Iskandarún</w:t>
      </w:r>
      <w:r w:rsidR="00DC6AA6" w:rsidRPr="00230826">
        <w:rPr>
          <w:rStyle w:val="indexpagenumbercomma"/>
        </w:rPr>
        <w:t xml:space="preserve">, </w:t>
      </w:r>
      <w:r w:rsidR="00DC6AA6" w:rsidRPr="00230826">
        <w:rPr>
          <w:rStyle w:val="indexpagenumberchecked"/>
        </w:rPr>
        <w:t>340</w:t>
      </w:r>
      <w:r w:rsidR="00BC1640">
        <w:t xml:space="preserve">, </w:t>
      </w:r>
      <w:r w:rsidR="00DC6AA6" w:rsidRPr="00230826">
        <w:rPr>
          <w:rStyle w:val="indexRefchap"/>
        </w:rPr>
        <w:t>30:</w:t>
      </w:r>
      <w:r w:rsidR="00DC6AA6" w:rsidRPr="00230826">
        <w:rPr>
          <w:rStyle w:val="indexRefpar"/>
        </w:rPr>
        <w:t>45</w:t>
      </w:r>
    </w:p>
    <w:p w14:paraId="1C22EC65" w14:textId="77777777" w:rsidR="00C57E99" w:rsidRPr="002B1019" w:rsidRDefault="00C57E99" w:rsidP="002A6557">
      <w:pPr>
        <w:pStyle w:val="Index-1"/>
      </w:pPr>
      <w:r w:rsidRPr="000C7039">
        <w:rPr>
          <w:highlight w:val="yellow"/>
        </w:rPr>
        <w:t>Islám</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31</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156</w:t>
      </w:r>
      <w:r w:rsidRPr="006E548C">
        <w:rPr>
          <w:rStyle w:val="indexpagenumbercontinued"/>
        </w:rPr>
        <w:t>–8</w:t>
      </w:r>
      <w:r w:rsidR="00DC6AA6" w:rsidRPr="00230826">
        <w:rPr>
          <w:rStyle w:val="indexpagenumbercomma"/>
        </w:rPr>
        <w:t xml:space="preserve">, </w:t>
      </w:r>
      <w:r w:rsidR="00DC6AA6" w:rsidRPr="00230826">
        <w:rPr>
          <w:rStyle w:val="indexpagenumberchecked"/>
        </w:rPr>
        <w:t>160</w:t>
      </w:r>
      <w:r w:rsidR="00DC6AA6" w:rsidRPr="00230826">
        <w:rPr>
          <w:rStyle w:val="indexpagenumbercontinued"/>
        </w:rPr>
        <w:t>–1</w:t>
      </w:r>
      <w:r w:rsidR="00DC6AA6" w:rsidRPr="00230826">
        <w:rPr>
          <w:rStyle w:val="indexpagenumbercomma"/>
        </w:rPr>
        <w:t xml:space="preserve">, </w:t>
      </w:r>
      <w:r w:rsidR="00DC6AA6" w:rsidRPr="00230826">
        <w:rPr>
          <w:rStyle w:val="indexpagenumberchecked"/>
        </w:rPr>
        <w:t>202</w:t>
      </w:r>
      <w:r w:rsidR="00DC6AA6" w:rsidRPr="00230826">
        <w:rPr>
          <w:rStyle w:val="indexpagenumbernotfound"/>
        </w:rPr>
        <w:t>, 324</w:t>
      </w:r>
      <w:r w:rsidR="00DC6AA6" w:rsidRPr="00230826">
        <w:rPr>
          <w:rStyle w:val="indexpagenumbercomma"/>
        </w:rPr>
        <w:t xml:space="preserve">, </w:t>
      </w:r>
      <w:r w:rsidR="00DC6AA6" w:rsidRPr="00230826">
        <w:rPr>
          <w:rStyle w:val="indexpagenumberchecked"/>
        </w:rPr>
        <w:t>327</w:t>
      </w:r>
      <w:r w:rsidR="00DC6AA6" w:rsidRPr="00230826">
        <w:rPr>
          <w:rStyle w:val="indexpagenumbernotfound"/>
        </w:rPr>
        <w:t>, 371</w:t>
      </w:r>
      <w:r w:rsidR="00DC6AA6" w:rsidRPr="00230826">
        <w:rPr>
          <w:rStyle w:val="indexpagenumbercomma"/>
        </w:rPr>
        <w:t xml:space="preserve">, </w:t>
      </w:r>
      <w:r w:rsidR="00DC6AA6" w:rsidRPr="00230826">
        <w:rPr>
          <w:rStyle w:val="indexpagenumberchecked"/>
        </w:rPr>
        <w:t>389</w:t>
      </w:r>
      <w:r w:rsidRPr="006E548C">
        <w:rPr>
          <w:rStyle w:val="indexpagenumbercontinued"/>
        </w:rPr>
        <w:t>–90</w:t>
      </w:r>
      <w:r w:rsidR="00DC6AA6" w:rsidRPr="00230826">
        <w:rPr>
          <w:rStyle w:val="indexpagenumbercomma"/>
        </w:rPr>
        <w:t xml:space="preserve">, </w:t>
      </w:r>
      <w:r w:rsidR="00DC6AA6" w:rsidRPr="00230826">
        <w:rPr>
          <w:rStyle w:val="indexpagenumberchecked"/>
        </w:rPr>
        <w:t>415</w:t>
      </w:r>
      <w:r w:rsidR="00124325">
        <w:t xml:space="preserve">, </w:t>
      </w:r>
      <w:r w:rsidR="00DC6AA6" w:rsidRPr="00230826">
        <w:rPr>
          <w:rStyle w:val="indexRefchap"/>
        </w:rPr>
        <w:t>pr:</w:t>
      </w:r>
      <w:r w:rsidR="00DC6AA6" w:rsidRPr="00230826">
        <w:rPr>
          <w:rStyle w:val="indexRefpar"/>
        </w:rPr>
        <w:t>10</w:t>
      </w:r>
      <w:r w:rsidR="00124325">
        <w:t xml:space="preserve">, </w:t>
      </w:r>
      <w:r w:rsidR="00DC6AA6" w:rsidRPr="00230826">
        <w:rPr>
          <w:rStyle w:val="indexRefchap"/>
        </w:rPr>
        <w:t>pr:</w:t>
      </w:r>
      <w:r w:rsidR="00DC6AA6" w:rsidRPr="00230826">
        <w:rPr>
          <w:rStyle w:val="indexRefpar"/>
        </w:rPr>
        <w:t>94</w:t>
      </w:r>
      <w:r w:rsidR="00124325">
        <w:t xml:space="preserve">, </w:t>
      </w:r>
      <w:r w:rsidR="00DC6AA6" w:rsidRPr="00230826">
        <w:rPr>
          <w:rStyle w:val="indexRefchap"/>
        </w:rPr>
        <w:t>1:</w:t>
      </w:r>
      <w:r w:rsidR="00DC6AA6" w:rsidRPr="00230826">
        <w:rPr>
          <w:rStyle w:val="indexRefpar"/>
        </w:rPr>
        <w:t>3</w:t>
      </w:r>
      <w:r w:rsidR="00E71D0D">
        <w:t xml:space="preserve">, </w:t>
      </w:r>
      <w:r w:rsidR="00DC6AA6" w:rsidRPr="00230826">
        <w:rPr>
          <w:rStyle w:val="indexRefchap"/>
        </w:rPr>
        <w:t>1:</w:t>
      </w:r>
      <w:r w:rsidR="00DC6AA6" w:rsidRPr="00230826">
        <w:rPr>
          <w:rStyle w:val="indexRefpar"/>
        </w:rPr>
        <w:t>8</w:t>
      </w:r>
      <w:r w:rsidR="00E71D0D">
        <w:t xml:space="preserve">, </w:t>
      </w:r>
      <w:r w:rsidR="00DC6AA6" w:rsidRPr="00230826">
        <w:rPr>
          <w:rStyle w:val="indexRefchap"/>
        </w:rPr>
        <w:t>12:</w:t>
      </w:r>
      <w:r w:rsidR="00DC6AA6" w:rsidRPr="00230826">
        <w:rPr>
          <w:rStyle w:val="indexRefpar"/>
        </w:rPr>
        <w:t>8–16</w:t>
      </w:r>
      <w:r w:rsidR="00E71D0D">
        <w:t xml:space="preserve">, </w:t>
      </w:r>
      <w:r w:rsidR="00DC6AA6" w:rsidRPr="00230826">
        <w:rPr>
          <w:rStyle w:val="indexRefchap"/>
        </w:rPr>
        <w:t>12:</w:t>
      </w:r>
      <w:r w:rsidR="00DC6AA6" w:rsidRPr="00230826">
        <w:rPr>
          <w:rStyle w:val="indexRefpar"/>
        </w:rPr>
        <w:t>22–25</w:t>
      </w:r>
      <w:r w:rsidR="00E71D0D">
        <w:t xml:space="preserve">, </w:t>
      </w:r>
      <w:r w:rsidR="00DC6AA6" w:rsidRPr="00230826">
        <w:rPr>
          <w:rStyle w:val="indexRefchap"/>
        </w:rPr>
        <w:t>17:</w:t>
      </w:r>
      <w:r w:rsidR="00DC6AA6" w:rsidRPr="00230826">
        <w:rPr>
          <w:rStyle w:val="indexRefpar"/>
        </w:rPr>
        <w:t>8</w:t>
      </w:r>
      <w:r w:rsidR="002A6557">
        <w:t xml:space="preserve">, </w:t>
      </w:r>
      <w:r w:rsidR="00DC6AA6" w:rsidRPr="00230826">
        <w:rPr>
          <w:rStyle w:val="indexRefchap"/>
        </w:rPr>
        <w:t>29:</w:t>
      </w:r>
      <w:r w:rsidR="00DC6AA6" w:rsidRPr="00230826">
        <w:rPr>
          <w:rStyle w:val="indexRefpar"/>
        </w:rPr>
        <w:t>26</w:t>
      </w:r>
      <w:r w:rsidR="002A6557">
        <w:t xml:space="preserve">, </w:t>
      </w:r>
      <w:r w:rsidR="00DC6AA6" w:rsidRPr="00230826">
        <w:rPr>
          <w:rStyle w:val="indexRefchap"/>
        </w:rPr>
        <w:t>34:</w:t>
      </w:r>
      <w:r w:rsidR="00DC6AA6" w:rsidRPr="00230826">
        <w:rPr>
          <w:rStyle w:val="indexRefpar"/>
        </w:rPr>
        <w:t>54</w:t>
      </w:r>
      <w:r w:rsidR="002A6557">
        <w:t xml:space="preserve">, </w:t>
      </w:r>
      <w:r w:rsidR="00DC6AA6" w:rsidRPr="00230826">
        <w:rPr>
          <w:rStyle w:val="indexRefchap"/>
        </w:rPr>
        <w:t>36:</w:t>
      </w:r>
      <w:r w:rsidR="00DC6AA6" w:rsidRPr="00230826">
        <w:rPr>
          <w:rStyle w:val="indexRefpar"/>
        </w:rPr>
        <w:t>35</w:t>
      </w:r>
    </w:p>
    <w:p w14:paraId="02D3A919" w14:textId="77777777" w:rsidR="00E67803" w:rsidRDefault="00C57E99" w:rsidP="00193EC2">
      <w:pPr>
        <w:pStyle w:val="Index-2"/>
      </w:pPr>
      <w:r w:rsidRPr="002B1019">
        <w:t>centres of</w:t>
      </w:r>
      <w:r w:rsidR="00DC6AA6" w:rsidRPr="00230826">
        <w:rPr>
          <w:rStyle w:val="indexpagenumbercomma"/>
        </w:rPr>
        <w:t xml:space="preserve">, </w:t>
      </w:r>
      <w:r w:rsidR="00DC6AA6" w:rsidRPr="00230826">
        <w:rPr>
          <w:rStyle w:val="indexpagenumberchecked"/>
        </w:rPr>
        <w:t>328</w:t>
      </w:r>
      <w:r w:rsidR="00193EC2">
        <w:t xml:space="preserve">, </w:t>
      </w:r>
      <w:r w:rsidR="00DC6AA6" w:rsidRPr="00230826">
        <w:rPr>
          <w:rStyle w:val="indexRefchap"/>
        </w:rPr>
        <w:t>29:</w:t>
      </w:r>
      <w:r w:rsidR="00DC6AA6" w:rsidRPr="00230826">
        <w:rPr>
          <w:rStyle w:val="indexRefpar"/>
        </w:rPr>
        <w:t>26</w:t>
      </w:r>
    </w:p>
    <w:p w14:paraId="0D0AE5B9" w14:textId="77777777" w:rsidR="00E67803" w:rsidRDefault="00C57E99" w:rsidP="00193EC2">
      <w:pPr>
        <w:pStyle w:val="Index-2"/>
      </w:pPr>
      <w:r w:rsidRPr="002B1019">
        <w:t>clergy</w:t>
      </w:r>
      <w:r w:rsidR="00DC6AA6" w:rsidRPr="00230826">
        <w:rPr>
          <w:rStyle w:val="indexpagenumbercomma"/>
        </w:rPr>
        <w:t xml:space="preserve">, </w:t>
      </w:r>
      <w:r w:rsidR="00DC6AA6" w:rsidRPr="00230826">
        <w:rPr>
          <w:rStyle w:val="indexpagenumberchecked"/>
        </w:rPr>
        <w:t>208</w:t>
      </w:r>
      <w:r w:rsidRPr="006E548C">
        <w:rPr>
          <w:rStyle w:val="indexpagenumbercontinued"/>
        </w:rPr>
        <w:t>–9</w:t>
      </w:r>
      <w:r w:rsidR="00DC6AA6" w:rsidRPr="00230826">
        <w:rPr>
          <w:rStyle w:val="indexpagenumbercomma"/>
        </w:rPr>
        <w:t xml:space="preserve">, </w:t>
      </w:r>
      <w:r w:rsidR="00DC6AA6" w:rsidRPr="00230826">
        <w:rPr>
          <w:rStyle w:val="indexpagenumberchecked"/>
        </w:rPr>
        <w:t>212n</w:t>
      </w:r>
      <w:r w:rsidR="00193EC2">
        <w:t xml:space="preserve">, </w:t>
      </w:r>
      <w:r w:rsidR="00DC6AA6" w:rsidRPr="00230826">
        <w:rPr>
          <w:rStyle w:val="indexRefchap"/>
        </w:rPr>
        <w:t>18:</w:t>
      </w:r>
      <w:r w:rsidR="00DC6AA6" w:rsidRPr="00230826">
        <w:rPr>
          <w:rStyle w:val="indexRefpar"/>
        </w:rPr>
        <w:t>3–4</w:t>
      </w:r>
      <w:r w:rsidR="00193EC2">
        <w:t xml:space="preserve">, </w:t>
      </w:r>
      <w:r w:rsidR="00DC6AA6" w:rsidRPr="00230826">
        <w:rPr>
          <w:rStyle w:val="indexRefchap"/>
        </w:rPr>
        <w:t>18:</w:t>
      </w:r>
      <w:r w:rsidR="00DC6AA6" w:rsidRPr="00230826">
        <w:rPr>
          <w:rStyle w:val="indexRefpar"/>
        </w:rPr>
        <w:t>23</w:t>
      </w:r>
      <w:r w:rsidR="00193EC2">
        <w:rPr>
          <w:rStyle w:val="indexRefpar"/>
        </w:rPr>
        <w:t>n</w:t>
      </w:r>
    </w:p>
    <w:p w14:paraId="761BA22E" w14:textId="77777777" w:rsidR="00E67803" w:rsidRDefault="00C57E99" w:rsidP="00193EC2">
      <w:pPr>
        <w:pStyle w:val="Index-2"/>
      </w:pPr>
      <w:r w:rsidRPr="002B1019">
        <w:t>customs of</w:t>
      </w:r>
      <w:r w:rsidR="00DC6AA6" w:rsidRPr="00230826">
        <w:rPr>
          <w:rStyle w:val="indexpagenumbercomma"/>
        </w:rPr>
        <w:t xml:space="preserve">, </w:t>
      </w:r>
      <w:r w:rsidR="00DC6AA6" w:rsidRPr="00230826">
        <w:rPr>
          <w:rStyle w:val="indexpagenumberchecked"/>
        </w:rPr>
        <w:t>208</w:t>
      </w:r>
      <w:r w:rsidRPr="006E548C">
        <w:rPr>
          <w:rStyle w:val="indexpagenumbercontinued"/>
        </w:rPr>
        <w:t>–9</w:t>
      </w:r>
      <w:r w:rsidR="00DC6AA6" w:rsidRPr="00230826">
        <w:rPr>
          <w:rStyle w:val="indexpagenumbercomma"/>
        </w:rPr>
        <w:t xml:space="preserve">, </w:t>
      </w:r>
      <w:r w:rsidR="00DC6AA6" w:rsidRPr="00230826">
        <w:rPr>
          <w:rStyle w:val="indexpagenumberchecked"/>
        </w:rPr>
        <w:t>212n</w:t>
      </w:r>
      <w:r w:rsidR="00193EC2">
        <w:t xml:space="preserve">, </w:t>
      </w:r>
      <w:r w:rsidR="00DC6AA6" w:rsidRPr="00230826">
        <w:rPr>
          <w:rStyle w:val="indexRefchap"/>
        </w:rPr>
        <w:t>18:</w:t>
      </w:r>
      <w:r w:rsidR="00DC6AA6" w:rsidRPr="00230826">
        <w:rPr>
          <w:rStyle w:val="indexRefpar"/>
        </w:rPr>
        <w:t>3</w:t>
      </w:r>
      <w:r w:rsidR="00193EC2">
        <w:t xml:space="preserve">, </w:t>
      </w:r>
      <w:r w:rsidR="00DC6AA6" w:rsidRPr="00230826">
        <w:rPr>
          <w:rStyle w:val="indexRefchap"/>
        </w:rPr>
        <w:t>18:</w:t>
      </w:r>
      <w:r w:rsidR="00DC6AA6" w:rsidRPr="00230826">
        <w:rPr>
          <w:rStyle w:val="indexRefpar"/>
        </w:rPr>
        <w:t>23</w:t>
      </w:r>
    </w:p>
    <w:p w14:paraId="1D29A37C" w14:textId="77777777" w:rsidR="00E67803" w:rsidRDefault="00C57E99" w:rsidP="00193EC2">
      <w:pPr>
        <w:pStyle w:val="Index-2"/>
      </w:pPr>
      <w:r w:rsidRPr="002B1019">
        <w:t>no firm Covenant provided in</w:t>
      </w:r>
      <w:r w:rsidR="00DC6AA6" w:rsidRPr="00230826">
        <w:rPr>
          <w:rStyle w:val="indexpagenumbercomma"/>
        </w:rPr>
        <w:t xml:space="preserve">, </w:t>
      </w:r>
      <w:r w:rsidR="00DC6AA6" w:rsidRPr="00230826">
        <w:rPr>
          <w:rStyle w:val="indexpagenumberchecked"/>
        </w:rPr>
        <w:t>160</w:t>
      </w:r>
      <w:r w:rsidR="00193EC2">
        <w:t xml:space="preserve">, </w:t>
      </w:r>
      <w:r w:rsidR="00DC6AA6" w:rsidRPr="00230826">
        <w:rPr>
          <w:rStyle w:val="indexRefchap"/>
        </w:rPr>
        <w:t>12:</w:t>
      </w:r>
      <w:r w:rsidR="00DC6AA6" w:rsidRPr="00230826">
        <w:rPr>
          <w:rStyle w:val="indexRefpar"/>
        </w:rPr>
        <w:t>22</w:t>
      </w:r>
    </w:p>
    <w:p w14:paraId="61717C13" w14:textId="77777777" w:rsidR="00E67803" w:rsidRDefault="00C57E99" w:rsidP="002A6557">
      <w:pPr>
        <w:pStyle w:val="Index-2"/>
      </w:pPr>
      <w:r w:rsidRPr="002B1019">
        <w:t>laws of</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435</w:t>
      </w:r>
      <w:r w:rsidR="00193EC2">
        <w:t xml:space="preserve">, </w:t>
      </w:r>
      <w:r w:rsidR="00DC6AA6" w:rsidRPr="00230826">
        <w:rPr>
          <w:rStyle w:val="indexRefchap"/>
        </w:rPr>
        <w:t>27:</w:t>
      </w:r>
      <w:r w:rsidR="00DC6AA6" w:rsidRPr="00230826">
        <w:rPr>
          <w:rStyle w:val="indexRefpar"/>
        </w:rPr>
        <w:t>16</w:t>
      </w:r>
      <w:r w:rsidR="00193EC2">
        <w:t xml:space="preserve">, </w:t>
      </w:r>
      <w:r w:rsidR="00DC6AA6" w:rsidRPr="00230826">
        <w:rPr>
          <w:rStyle w:val="indexRefchap"/>
        </w:rPr>
        <w:t>27:</w:t>
      </w:r>
      <w:r w:rsidR="00DC6AA6" w:rsidRPr="00230826">
        <w:rPr>
          <w:rStyle w:val="indexRefpar"/>
        </w:rPr>
        <w:t>19</w:t>
      </w:r>
      <w:r w:rsidR="002A6557">
        <w:t xml:space="preserve">, </w:t>
      </w:r>
      <w:r w:rsidR="00DC6AA6" w:rsidRPr="00230826">
        <w:rPr>
          <w:rStyle w:val="indexRefchap"/>
        </w:rPr>
        <w:t>27:</w:t>
      </w:r>
      <w:r w:rsidR="00DC6AA6" w:rsidRPr="00230826">
        <w:rPr>
          <w:rStyle w:val="indexRefpar"/>
        </w:rPr>
        <w:t>22</w:t>
      </w:r>
      <w:r w:rsidR="002A6557">
        <w:t xml:space="preserve">, </w:t>
      </w:r>
      <w:r w:rsidR="00DC6AA6" w:rsidRPr="00230826">
        <w:rPr>
          <w:rStyle w:val="indexRefchap"/>
        </w:rPr>
        <w:t>35:</w:t>
      </w:r>
      <w:r w:rsidR="00DC6AA6" w:rsidRPr="00230826">
        <w:rPr>
          <w:rStyle w:val="indexRefpar"/>
        </w:rPr>
        <w:t>59</w:t>
      </w:r>
      <w:r w:rsidR="002A6557">
        <w:t xml:space="preserve">, </w:t>
      </w:r>
      <w:r w:rsidR="00DC6AA6" w:rsidRPr="00230826">
        <w:rPr>
          <w:rStyle w:val="indexRefchap"/>
        </w:rPr>
        <w:t>ap3:</w:t>
      </w:r>
      <w:r w:rsidR="00DC6AA6" w:rsidRPr="00230826">
        <w:rPr>
          <w:rStyle w:val="indexRefchapsub"/>
        </w:rPr>
        <w:t>1:</w:t>
      </w:r>
      <w:r w:rsidR="00DC6AA6" w:rsidRPr="00230826">
        <w:rPr>
          <w:rStyle w:val="indexRefpar"/>
        </w:rPr>
        <w:t>11</w:t>
      </w:r>
    </w:p>
    <w:p w14:paraId="59B1CF4D" w14:textId="77777777" w:rsidR="00E67803" w:rsidRDefault="00C57E99" w:rsidP="002A6557">
      <w:pPr>
        <w:pStyle w:val="Index-2"/>
      </w:pPr>
      <w:r>
        <w:rPr>
          <w:highlight w:val="green"/>
        </w:rPr>
        <w:t></w:t>
      </w:r>
      <w:r w:rsidR="00627ED1" w:rsidRPr="00627ED1">
        <w:rPr>
          <w:highlight w:val="green"/>
        </w:rPr>
        <w:t>íʿ</w:t>
      </w:r>
      <w:r w:rsidR="00627ED1" w:rsidRPr="00627ED1">
        <w:rPr>
          <w:highlight w:val="darkYellow"/>
        </w:rPr>
        <w:t>a</w:t>
      </w:r>
      <w:r w:rsidR="00627ED1" w:rsidRPr="00627ED1">
        <w:rPr>
          <w:highlight w:val="green"/>
        </w:rPr>
        <w:t>h</w:t>
      </w:r>
      <w:r w:rsidR="00DC6AA6" w:rsidRPr="00230826">
        <w:rPr>
          <w:rStyle w:val="indexpagenumbercomma"/>
        </w:rPr>
        <w:t xml:space="preserve">, </w:t>
      </w:r>
      <w:r w:rsidR="00DC6AA6" w:rsidRPr="00230826">
        <w:rPr>
          <w:rStyle w:val="indexpagenumberchecked"/>
        </w:rPr>
        <w:t>57n</w:t>
      </w:r>
      <w:r w:rsidR="00DC6AA6" w:rsidRPr="00230826">
        <w:rPr>
          <w:rStyle w:val="indexpagenumbercomma"/>
        </w:rPr>
        <w:t xml:space="preserve">, </w:t>
      </w:r>
      <w:r w:rsidR="00DC6AA6" w:rsidRPr="00230826">
        <w:rPr>
          <w:rStyle w:val="indexpagenumberchecked"/>
        </w:rPr>
        <w:t>99</w:t>
      </w:r>
      <w:r w:rsidR="00DC6AA6" w:rsidRPr="00230826">
        <w:rPr>
          <w:rStyle w:val="indexpagenumbercontinued"/>
        </w:rPr>
        <w:t>–100</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229</w:t>
      </w:r>
      <w:r w:rsidR="002A6557">
        <w:t xml:space="preserve">, </w:t>
      </w:r>
      <w:r w:rsidR="00DC6AA6" w:rsidRPr="00230826">
        <w:rPr>
          <w:rStyle w:val="indexRefchap"/>
        </w:rPr>
        <w:t>2:</w:t>
      </w:r>
      <w:r w:rsidR="00DC6AA6" w:rsidRPr="00230826">
        <w:rPr>
          <w:rStyle w:val="indexRefpar"/>
        </w:rPr>
        <w:t>23</w:t>
      </w:r>
      <w:r w:rsidR="002A6557">
        <w:rPr>
          <w:rStyle w:val="indexRefpar"/>
        </w:rPr>
        <w:t>n</w:t>
      </w:r>
      <w:r w:rsidR="002A6557">
        <w:t xml:space="preserve">, </w:t>
      </w:r>
      <w:r w:rsidR="00DC6AA6" w:rsidRPr="00230826">
        <w:rPr>
          <w:rStyle w:val="indexRefchap"/>
        </w:rPr>
        <w:t>6:</w:t>
      </w:r>
      <w:r w:rsidR="00DC6AA6" w:rsidRPr="00230826">
        <w:rPr>
          <w:rStyle w:val="indexRefpar"/>
        </w:rPr>
        <w:t>3–5</w:t>
      </w:r>
      <w:r w:rsidR="002A6557">
        <w:t xml:space="preserve">, </w:t>
      </w:r>
      <w:r w:rsidR="00DC6AA6" w:rsidRPr="00230826">
        <w:rPr>
          <w:rStyle w:val="indexRefchap"/>
        </w:rPr>
        <w:t>12:</w:t>
      </w:r>
      <w:r w:rsidR="00DC6AA6" w:rsidRPr="00230826">
        <w:rPr>
          <w:rStyle w:val="indexRefpar"/>
        </w:rPr>
        <w:t>8–12</w:t>
      </w:r>
      <w:r w:rsidR="002A6557">
        <w:t xml:space="preserve">, </w:t>
      </w:r>
      <w:r w:rsidR="00DC6AA6" w:rsidRPr="00230826">
        <w:rPr>
          <w:rStyle w:val="indexRefchap"/>
        </w:rPr>
        <w:t>19:</w:t>
      </w:r>
      <w:r w:rsidR="00DC6AA6" w:rsidRPr="00230826">
        <w:rPr>
          <w:rStyle w:val="indexRefpar"/>
        </w:rPr>
        <w:t>34</w:t>
      </w:r>
    </w:p>
    <w:p w14:paraId="156A941E" w14:textId="77777777" w:rsidR="00E67803" w:rsidRDefault="00C57E99" w:rsidP="00622ABD">
      <w:pPr>
        <w:pStyle w:val="Index-2"/>
      </w:pPr>
      <w:r w:rsidRPr="002B1019">
        <w:t>successorship in</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622ABD">
        <w:t xml:space="preserve">, </w:t>
      </w:r>
      <w:r w:rsidR="00DC6AA6" w:rsidRPr="00230826">
        <w:rPr>
          <w:rStyle w:val="indexRefchap"/>
        </w:rPr>
        <w:t>6:</w:t>
      </w:r>
      <w:r w:rsidR="00DC6AA6" w:rsidRPr="00230826">
        <w:rPr>
          <w:rStyle w:val="indexRefpar"/>
        </w:rPr>
        <w:t>3–5</w:t>
      </w:r>
    </w:p>
    <w:p w14:paraId="34C0FFE4" w14:textId="77777777" w:rsidR="00E67803" w:rsidRDefault="00C57E99" w:rsidP="00622ABD">
      <w:pPr>
        <w:pStyle w:val="Index-2"/>
      </w:pPr>
      <w:r w:rsidRPr="000C7039">
        <w:rPr>
          <w:highlight w:val="yellow"/>
        </w:rPr>
        <w:t>Sunní</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239</w:t>
      </w:r>
      <w:r w:rsidR="00622ABD">
        <w:t xml:space="preserve">, </w:t>
      </w:r>
      <w:r w:rsidR="00DC6AA6" w:rsidRPr="00230826">
        <w:rPr>
          <w:rStyle w:val="indexRefchap"/>
        </w:rPr>
        <w:t>6:</w:t>
      </w:r>
      <w:r w:rsidR="00DC6AA6" w:rsidRPr="00230826">
        <w:rPr>
          <w:rStyle w:val="indexRefpar"/>
        </w:rPr>
        <w:t>3–5</w:t>
      </w:r>
      <w:r w:rsidR="00622ABD">
        <w:t xml:space="preserve">, </w:t>
      </w:r>
      <w:r w:rsidR="00DC6AA6" w:rsidRPr="00230826">
        <w:rPr>
          <w:rStyle w:val="indexRefchap"/>
        </w:rPr>
        <w:t>12:</w:t>
      </w:r>
      <w:r w:rsidR="00DC6AA6" w:rsidRPr="00230826">
        <w:rPr>
          <w:rStyle w:val="indexRefpar"/>
        </w:rPr>
        <w:t>8–10</w:t>
      </w:r>
      <w:r w:rsidR="00622ABD">
        <w:t xml:space="preserve">, </w:t>
      </w:r>
      <w:r w:rsidR="00DC6AA6" w:rsidRPr="00230826">
        <w:rPr>
          <w:rStyle w:val="indexRefchap"/>
        </w:rPr>
        <w:t>19:</w:t>
      </w:r>
      <w:r w:rsidR="00DC6AA6" w:rsidRPr="00230826">
        <w:rPr>
          <w:rStyle w:val="indexRefpar"/>
        </w:rPr>
        <w:t>31</w:t>
      </w:r>
      <w:r w:rsidR="00622ABD">
        <w:t xml:space="preserve">, </w:t>
      </w:r>
      <w:r w:rsidR="00DC6AA6" w:rsidRPr="00230826">
        <w:rPr>
          <w:rStyle w:val="indexRefchap"/>
        </w:rPr>
        <w:t>20:</w:t>
      </w:r>
      <w:r w:rsidR="00DC6AA6" w:rsidRPr="00230826">
        <w:rPr>
          <w:rStyle w:val="indexRefpar"/>
        </w:rPr>
        <w:t>16</w:t>
      </w:r>
      <w:r w:rsidR="00622ABD">
        <w:t xml:space="preserve">, </w:t>
      </w:r>
      <w:r w:rsidR="00DC6AA6" w:rsidRPr="00230826">
        <w:rPr>
          <w:rStyle w:val="indexRefchap"/>
        </w:rPr>
        <w:t>20:</w:t>
      </w:r>
      <w:r w:rsidR="00DC6AA6" w:rsidRPr="00230826">
        <w:rPr>
          <w:rStyle w:val="indexRefpar"/>
        </w:rPr>
        <w:t>42</w:t>
      </w:r>
    </w:p>
    <w:p w14:paraId="6B25A21F" w14:textId="77777777" w:rsidR="00C57E99" w:rsidRPr="002B1019" w:rsidRDefault="00C57E99" w:rsidP="0010579D">
      <w:pPr>
        <w:pStyle w:val="Index-1"/>
      </w:pPr>
      <w:r w:rsidRPr="002B1019">
        <w:t>Isle of Satan (Cyprus)</w:t>
      </w:r>
      <w:r w:rsidR="00DC6AA6" w:rsidRPr="00230826">
        <w:rPr>
          <w:rStyle w:val="indexpagenumbercomma"/>
        </w:rPr>
        <w:t xml:space="preserve">, </w:t>
      </w:r>
      <w:r w:rsidR="00DC6AA6" w:rsidRPr="00230826">
        <w:rPr>
          <w:rStyle w:val="indexpagenumberchecked"/>
        </w:rPr>
        <w:t>95</w:t>
      </w:r>
      <w:r w:rsidR="00DC6AA6" w:rsidRPr="00230826">
        <w:rPr>
          <w:rStyle w:val="indexpagenumbercomma"/>
        </w:rPr>
        <w:t xml:space="preserve">, </w:t>
      </w:r>
      <w:r w:rsidR="00DC6AA6" w:rsidRPr="00230826">
        <w:rPr>
          <w:rStyle w:val="indexpagenumberchecked"/>
        </w:rPr>
        <w:t>96</w:t>
      </w:r>
      <w:r w:rsidR="0010579D">
        <w:t xml:space="preserve">, </w:t>
      </w:r>
      <w:r w:rsidR="00DC6AA6" w:rsidRPr="00230826">
        <w:rPr>
          <w:rStyle w:val="indexRefchap"/>
        </w:rPr>
        <w:t>5:</w:t>
      </w:r>
      <w:r w:rsidR="00DC6AA6" w:rsidRPr="00230826">
        <w:rPr>
          <w:rStyle w:val="indexRefpar"/>
        </w:rPr>
        <w:t>28–31</w:t>
      </w:r>
      <w:r w:rsidR="0010579D">
        <w:t xml:space="preserve">, , </w:t>
      </w:r>
      <w:r w:rsidR="00DC6AA6" w:rsidRPr="00230826">
        <w:rPr>
          <w:rStyle w:val="indexRefchap"/>
        </w:rPr>
        <w:t>5:</w:t>
      </w:r>
      <w:r w:rsidR="00DC6AA6" w:rsidRPr="00230826">
        <w:rPr>
          <w:rStyle w:val="indexRefpar"/>
        </w:rPr>
        <w:t>36–37</w:t>
      </w:r>
    </w:p>
    <w:p w14:paraId="1DC9665E" w14:textId="77777777" w:rsidR="00C57E99" w:rsidRPr="002B1019" w:rsidRDefault="00C57E99" w:rsidP="00A4235F">
      <w:pPr>
        <w:pStyle w:val="Index-1"/>
      </w:pPr>
      <w:r w:rsidRPr="00B3241B">
        <w:rPr>
          <w:highlight w:val="green"/>
        </w:rPr>
        <w:t>Ismáʿ</w:t>
      </w:r>
      <w:r w:rsidRPr="00B3241B">
        <w:rPr>
          <w:highlight w:val="darkYellow"/>
        </w:rPr>
        <w:t>i</w:t>
      </w:r>
      <w:r w:rsidRPr="00B3241B">
        <w:rPr>
          <w:highlight w:val="green"/>
        </w:rPr>
        <w:t>l</w:t>
      </w:r>
      <w:r w:rsidRPr="002B1019">
        <w:t xml:space="preserve">, </w:t>
      </w:r>
      <w:r w:rsidRPr="000C7039">
        <w:rPr>
          <w:highlight w:val="yellow"/>
        </w:rPr>
        <w:t>Siyyid</w:t>
      </w:r>
      <w:r w:rsidRPr="002B1019">
        <w:t xml:space="preserve">, of </w:t>
      </w:r>
      <w:r w:rsidR="00627ED1" w:rsidRPr="00627ED1">
        <w:rPr>
          <w:highlight w:val="darkYellow"/>
        </w:rPr>
        <w:t>S</w:t>
      </w:r>
      <w:r w:rsidR="00627ED1" w:rsidRPr="00627ED1">
        <w:rPr>
          <w:highlight w:val="green"/>
        </w:rPr>
        <w:t>av</w:t>
      </w:r>
      <w:r w:rsidR="00627ED1" w:rsidRPr="00627ED1">
        <w:rPr>
          <w:highlight w:val="darkYellow"/>
        </w:rPr>
        <w:t>a</w:t>
      </w:r>
      <w:r w:rsidR="00627ED1" w:rsidRPr="00627ED1">
        <w:rPr>
          <w:highlight w:val="green"/>
        </w:rPr>
        <w:t>rih</w:t>
      </w:r>
      <w:r w:rsidRPr="002B1019">
        <w:t xml:space="preserve"> (</w:t>
      </w:r>
      <w:r w:rsidRPr="00B3241B">
        <w:rPr>
          <w:highlight w:val="green"/>
        </w:rPr>
        <w:t>ab</w:t>
      </w:r>
      <w:r w:rsidRPr="00B3241B">
        <w:rPr>
          <w:highlight w:val="darkYellow"/>
        </w:rPr>
        <w:t>ih</w:t>
      </w:r>
      <w:r w:rsidRPr="002B1019">
        <w:t>)</w:t>
      </w:r>
      <w:r w:rsidR="00DC6AA6" w:rsidRPr="00230826">
        <w:rPr>
          <w:rStyle w:val="indexpagenumbercomma"/>
        </w:rPr>
        <w:t xml:space="preserve">, </w:t>
      </w:r>
      <w:r w:rsidR="00DC6AA6" w:rsidRPr="00230826">
        <w:rPr>
          <w:rStyle w:val="indexpagenumberchecked"/>
        </w:rPr>
        <w:t>12</w:t>
      </w:r>
      <w:r w:rsidR="00A4235F">
        <w:t xml:space="preserve">, </w:t>
      </w:r>
      <w:r w:rsidR="00DC6AA6" w:rsidRPr="00230826">
        <w:rPr>
          <w:rStyle w:val="indexRefchap"/>
        </w:rPr>
        <w:t>pr:</w:t>
      </w:r>
      <w:r w:rsidR="00DC6AA6" w:rsidRPr="00230826">
        <w:rPr>
          <w:rStyle w:val="indexRefpar"/>
        </w:rPr>
        <w:t>40</w:t>
      </w:r>
    </w:p>
    <w:p w14:paraId="5268D53A" w14:textId="77777777" w:rsidR="00C57E99" w:rsidRPr="002B1019" w:rsidRDefault="00C57E99" w:rsidP="00A4235F">
      <w:pPr>
        <w:pStyle w:val="Index-1"/>
      </w:pPr>
      <w:r w:rsidRPr="000C7039">
        <w:rPr>
          <w:highlight w:val="green"/>
        </w:rPr>
        <w:t>Ismáʿ</w:t>
      </w:r>
      <w:r w:rsidR="00627ED1" w:rsidRPr="00627ED1">
        <w:rPr>
          <w:highlight w:val="darkYellow"/>
        </w:rPr>
        <w:t>i</w:t>
      </w:r>
      <w:r w:rsidRPr="000C7039">
        <w:rPr>
          <w:highlight w:val="green"/>
        </w:rPr>
        <w:t>l</w:t>
      </w:r>
      <w:r w:rsidR="00627ED1" w:rsidRPr="00627ED1">
        <w:rPr>
          <w:highlight w:val="green"/>
        </w:rPr>
        <w:t>-i-</w:t>
      </w:r>
      <w:r w:rsidRPr="000C7039">
        <w:rPr>
          <w:highlight w:val="green"/>
        </w:rPr>
        <w:t>Vazír</w:t>
      </w:r>
      <w:r w:rsidR="00DC6AA6" w:rsidRPr="00230826">
        <w:rPr>
          <w:rStyle w:val="indexpagenumbercomma"/>
        </w:rPr>
        <w:t xml:space="preserve">, </w:t>
      </w:r>
      <w:r w:rsidR="00DC6AA6" w:rsidRPr="00230826">
        <w:rPr>
          <w:rStyle w:val="indexpagenumberchecked"/>
        </w:rPr>
        <w:t>117</w:t>
      </w:r>
      <w:r w:rsidR="00A4235F">
        <w:t xml:space="preserve">, </w:t>
      </w:r>
      <w:r w:rsidR="00DC6AA6" w:rsidRPr="00230826">
        <w:rPr>
          <w:rStyle w:val="indexRefchap"/>
        </w:rPr>
        <w:t>7:</w:t>
      </w:r>
      <w:r w:rsidR="00DC6AA6" w:rsidRPr="00230826">
        <w:rPr>
          <w:rStyle w:val="indexRefpar"/>
        </w:rPr>
        <w:t>25</w:t>
      </w:r>
    </w:p>
    <w:p w14:paraId="1AC8EAF0" w14:textId="77777777" w:rsidR="00C57E99" w:rsidRPr="002B1019" w:rsidRDefault="00C57E99" w:rsidP="00A4235F">
      <w:pPr>
        <w:pStyle w:val="Index-1"/>
      </w:pPr>
      <w:r w:rsidRPr="004D314C">
        <w:rPr>
          <w:highlight w:val="yellow"/>
        </w:rPr>
        <w:t>Ismu</w:t>
      </w:r>
      <w:r w:rsidR="00627ED1" w:rsidRPr="00627ED1">
        <w:rPr>
          <w:highlight w:val="yellow"/>
        </w:rPr>
        <w:t>’</w:t>
      </w:r>
      <w:r w:rsidRPr="004D314C">
        <w:rPr>
          <w:highlight w:val="yellow"/>
        </w:rPr>
        <w:t>lláhu</w:t>
      </w:r>
      <w:r w:rsidR="00627ED1" w:rsidRPr="00627ED1">
        <w:rPr>
          <w:highlight w:val="yellow"/>
        </w:rPr>
        <w:t>’</w:t>
      </w:r>
      <w:r w:rsidRPr="004D314C">
        <w:rPr>
          <w:highlight w:val="yellow"/>
        </w:rPr>
        <w:t>l-Jamál</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210</w:t>
      </w:r>
      <w:r w:rsidR="00A4235F">
        <w:t xml:space="preserve">, </w:t>
      </w:r>
      <w:r w:rsidR="00DC6AA6" w:rsidRPr="00230826">
        <w:rPr>
          <w:rStyle w:val="indexRefchap"/>
        </w:rPr>
        <w:t>13:</w:t>
      </w:r>
      <w:r w:rsidR="00DC6AA6" w:rsidRPr="00230826">
        <w:rPr>
          <w:rStyle w:val="indexRefpar"/>
        </w:rPr>
        <w:t>7</w:t>
      </w:r>
      <w:r w:rsidR="00A4235F">
        <w:t xml:space="preserve">, </w:t>
      </w:r>
      <w:r w:rsidR="00DC6AA6" w:rsidRPr="00230826">
        <w:rPr>
          <w:rStyle w:val="indexRefchap"/>
        </w:rPr>
        <w:t>18:</w:t>
      </w:r>
      <w:r w:rsidR="00DC6AA6" w:rsidRPr="00230826">
        <w:rPr>
          <w:rStyle w:val="indexRefpar"/>
        </w:rPr>
        <w:t>13</w:t>
      </w:r>
    </w:p>
    <w:p w14:paraId="28E9BD00" w14:textId="77777777" w:rsidR="00C57E99" w:rsidRPr="002B1019" w:rsidRDefault="00C57E99" w:rsidP="00A4235F">
      <w:pPr>
        <w:pStyle w:val="Index-1"/>
      </w:pPr>
      <w:r w:rsidRPr="000C7039">
        <w:rPr>
          <w:highlight w:val="yellow"/>
        </w:rPr>
        <w:t>Ismu</w:t>
      </w:r>
      <w:r w:rsidR="00627ED1" w:rsidRPr="00627ED1">
        <w:rPr>
          <w:highlight w:val="yellow"/>
        </w:rPr>
        <w:t>’</w:t>
      </w:r>
      <w:r w:rsidRPr="000C7039">
        <w:rPr>
          <w:highlight w:val="yellow"/>
        </w:rPr>
        <w:t>lláhu</w:t>
      </w:r>
      <w:r w:rsidR="00627ED1" w:rsidRPr="00627ED1">
        <w:rPr>
          <w:highlight w:val="yellow"/>
        </w:rPr>
        <w:t>’</w:t>
      </w:r>
      <w:r w:rsidRPr="000C7039">
        <w:rPr>
          <w:highlight w:val="yellow"/>
        </w:rPr>
        <w:t>l-Javád</w:t>
      </w:r>
      <w:r w:rsidR="00DC6AA6" w:rsidRPr="00230826">
        <w:rPr>
          <w:rStyle w:val="indexpagenumbercomma"/>
        </w:rPr>
        <w:t xml:space="preserve">, </w:t>
      </w:r>
      <w:r w:rsidR="00DC6AA6" w:rsidRPr="00230826">
        <w:rPr>
          <w:rStyle w:val="indexpagenumberchecked"/>
        </w:rPr>
        <w:t>165</w:t>
      </w:r>
      <w:r w:rsidR="00A4235F">
        <w:t xml:space="preserve">, </w:t>
      </w:r>
      <w:r w:rsidR="00DC6AA6" w:rsidRPr="00230826">
        <w:rPr>
          <w:rStyle w:val="indexRefchap"/>
        </w:rPr>
        <w:t>13:</w:t>
      </w:r>
      <w:r w:rsidR="00DC6AA6" w:rsidRPr="00230826">
        <w:rPr>
          <w:rStyle w:val="indexRefpar"/>
        </w:rPr>
        <w:t>6</w:t>
      </w:r>
    </w:p>
    <w:p w14:paraId="2A046B3D" w14:textId="77777777" w:rsidR="00C57E99" w:rsidRPr="002B1019" w:rsidRDefault="00C57E99" w:rsidP="00A4235F">
      <w:pPr>
        <w:pStyle w:val="Index-1"/>
      </w:pPr>
      <w:r w:rsidRPr="000C7039">
        <w:rPr>
          <w:highlight w:val="yellow"/>
        </w:rPr>
        <w:t>Ismu</w:t>
      </w:r>
      <w:r w:rsidR="00627ED1" w:rsidRPr="00627ED1">
        <w:rPr>
          <w:highlight w:val="yellow"/>
        </w:rPr>
        <w:t>’</w:t>
      </w:r>
      <w:r w:rsidRPr="000C7039">
        <w:rPr>
          <w:highlight w:val="yellow"/>
        </w:rPr>
        <w:t>lláhu</w:t>
      </w:r>
      <w:r w:rsidR="00627ED1" w:rsidRPr="00627ED1">
        <w:rPr>
          <w:highlight w:val="yellow"/>
        </w:rPr>
        <w:t>’</w:t>
      </w:r>
      <w:r w:rsidRPr="000C7039">
        <w:rPr>
          <w:highlight w:val="yellow"/>
        </w:rPr>
        <w:t>l-Mihdí</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216</w:t>
      </w:r>
      <w:r w:rsidR="00A4235F">
        <w:t xml:space="preserve">, </w:t>
      </w:r>
      <w:r w:rsidR="00DC6AA6" w:rsidRPr="00230826">
        <w:rPr>
          <w:rStyle w:val="indexRefchap"/>
        </w:rPr>
        <w:t>13:</w:t>
      </w:r>
      <w:r w:rsidR="00DC6AA6" w:rsidRPr="00230826">
        <w:rPr>
          <w:rStyle w:val="indexRefpar"/>
        </w:rPr>
        <w:t>8</w:t>
      </w:r>
      <w:r w:rsidR="00A4235F">
        <w:t xml:space="preserve">, </w:t>
      </w:r>
      <w:r w:rsidR="00DC6AA6" w:rsidRPr="00230826">
        <w:rPr>
          <w:rStyle w:val="indexRefchap"/>
        </w:rPr>
        <w:t>18:</w:t>
      </w:r>
      <w:r w:rsidR="00DC6AA6" w:rsidRPr="00230826">
        <w:rPr>
          <w:rStyle w:val="indexRefpar"/>
        </w:rPr>
        <w:t>39</w:t>
      </w:r>
    </w:p>
    <w:p w14:paraId="0692CC85" w14:textId="77777777" w:rsidR="00C57E99" w:rsidRPr="002B1019" w:rsidRDefault="00C57E99" w:rsidP="00FA674A">
      <w:pPr>
        <w:pStyle w:val="Index-1"/>
      </w:pPr>
      <w:r w:rsidRPr="002B1019">
        <w:t>Israel, State of</w:t>
      </w:r>
      <w:r w:rsidR="00DC6AA6" w:rsidRPr="00230826">
        <w:rPr>
          <w:rStyle w:val="indexpagenumbercomma"/>
        </w:rPr>
        <w:t xml:space="preserve">, </w:t>
      </w:r>
      <w:r w:rsidR="00DC6AA6" w:rsidRPr="00230826">
        <w:rPr>
          <w:rStyle w:val="indexpagenumberchecked"/>
        </w:rPr>
        <w:t>323</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346</w:t>
      </w:r>
      <w:r w:rsidR="00DC6AA6" w:rsidRPr="00230826">
        <w:rPr>
          <w:rStyle w:val="indexpagenumbercomma"/>
        </w:rPr>
        <w:t xml:space="preserve">, </w:t>
      </w:r>
      <w:r w:rsidR="00DC6AA6" w:rsidRPr="00230826">
        <w:rPr>
          <w:rStyle w:val="indexpagenumberchecked"/>
        </w:rPr>
        <w:t>368</w:t>
      </w:r>
      <w:r w:rsidR="00FA674A">
        <w:t xml:space="preserve">, </w:t>
      </w:r>
      <w:r w:rsidR="00DC6AA6" w:rsidRPr="00230826">
        <w:rPr>
          <w:rStyle w:val="indexRefchap"/>
        </w:rPr>
        <w:t>29:</w:t>
      </w:r>
      <w:r w:rsidR="00DC6AA6" w:rsidRPr="00230826">
        <w:rPr>
          <w:rStyle w:val="indexRefpar"/>
        </w:rPr>
        <w:t>8</w:t>
      </w:r>
      <w:r w:rsidR="00FA674A">
        <w:t xml:space="preserve">, </w:t>
      </w:r>
      <w:r w:rsidR="00DC6AA6" w:rsidRPr="00230826">
        <w:rPr>
          <w:rStyle w:val="indexRefchap"/>
        </w:rPr>
        <w:t>29:</w:t>
      </w:r>
      <w:r w:rsidR="00DC6AA6" w:rsidRPr="00230826">
        <w:rPr>
          <w:rStyle w:val="indexRefpar"/>
        </w:rPr>
        <w:t>11</w:t>
      </w:r>
      <w:r w:rsidR="00FA674A">
        <w:t xml:space="preserve">, </w:t>
      </w:r>
      <w:r w:rsidR="00DC6AA6" w:rsidRPr="00230826">
        <w:rPr>
          <w:rStyle w:val="indexRefchap"/>
        </w:rPr>
        <w:t>31:</w:t>
      </w:r>
      <w:r w:rsidR="00DC6AA6" w:rsidRPr="00230826">
        <w:rPr>
          <w:rStyle w:val="indexRefpar"/>
        </w:rPr>
        <w:t>12</w:t>
      </w:r>
      <w:r w:rsidR="00FA674A">
        <w:t xml:space="preserve">, </w:t>
      </w:r>
      <w:r w:rsidR="00DC6AA6" w:rsidRPr="00230826">
        <w:rPr>
          <w:rStyle w:val="indexRefchap"/>
        </w:rPr>
        <w:t>32:</w:t>
      </w:r>
      <w:r w:rsidR="00DC6AA6" w:rsidRPr="00230826">
        <w:rPr>
          <w:rStyle w:val="indexRefpar"/>
        </w:rPr>
        <w:t>93</w:t>
      </w:r>
    </w:p>
    <w:p w14:paraId="48BCB720" w14:textId="77777777" w:rsidR="00E67803" w:rsidRDefault="00C57E99" w:rsidP="00FA674A">
      <w:pPr>
        <w:pStyle w:val="Index-2"/>
      </w:pPr>
      <w:r w:rsidRPr="002B1019">
        <w:t>War of Independence</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363</w:t>
      </w:r>
      <w:r w:rsidR="00FA674A">
        <w:t xml:space="preserve">, </w:t>
      </w:r>
      <w:r w:rsidR="00DC6AA6" w:rsidRPr="00230826">
        <w:rPr>
          <w:rStyle w:val="indexRefchap"/>
        </w:rPr>
        <w:t>29:</w:t>
      </w:r>
      <w:r w:rsidR="00DC6AA6" w:rsidRPr="00230826">
        <w:rPr>
          <w:rStyle w:val="indexRefpar"/>
        </w:rPr>
        <w:t>32</w:t>
      </w:r>
      <w:r w:rsidR="00FA674A">
        <w:t xml:space="preserve">, </w:t>
      </w:r>
      <w:r w:rsidR="00DC6AA6" w:rsidRPr="00230826">
        <w:rPr>
          <w:rStyle w:val="indexRefchap"/>
        </w:rPr>
        <w:t>32:</w:t>
      </w:r>
      <w:r w:rsidR="00DC6AA6" w:rsidRPr="00230826">
        <w:rPr>
          <w:rStyle w:val="indexRefpar"/>
        </w:rPr>
        <w:t>71</w:t>
      </w:r>
    </w:p>
    <w:p w14:paraId="0ACA11EE" w14:textId="77777777" w:rsidR="00C57E99" w:rsidRPr="002B1019" w:rsidRDefault="00C57E99" w:rsidP="00FA674A">
      <w:pPr>
        <w:pStyle w:val="Index-1"/>
      </w:pPr>
      <w:r w:rsidRPr="002B1019">
        <w:t xml:space="preserve">Istanbul,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departure for</w:t>
      </w:r>
      <w:r w:rsidR="00DC6AA6" w:rsidRPr="00230826">
        <w:rPr>
          <w:rStyle w:val="indexpagenumbercomma"/>
        </w:rPr>
        <w:t xml:space="preserve">, </w:t>
      </w:r>
      <w:r w:rsidR="00DC6AA6" w:rsidRPr="00230826">
        <w:rPr>
          <w:rStyle w:val="indexpagenumberchecked"/>
        </w:rPr>
        <w:t>77</w:t>
      </w:r>
      <w:r w:rsidR="00FA674A">
        <w:t xml:space="preserve">, </w:t>
      </w:r>
      <w:r w:rsidR="00DC6AA6" w:rsidRPr="00230826">
        <w:rPr>
          <w:rStyle w:val="indexRefchap"/>
        </w:rPr>
        <w:t>4:</w:t>
      </w:r>
      <w:r w:rsidR="00DC6AA6" w:rsidRPr="00230826">
        <w:rPr>
          <w:rStyle w:val="indexRefpar"/>
        </w:rPr>
        <w:t>75</w:t>
      </w:r>
    </w:p>
    <w:p w14:paraId="051E9FFF" w14:textId="77777777" w:rsidR="00C57E99" w:rsidRPr="002B1019" w:rsidRDefault="00C57E99" w:rsidP="00FA674A">
      <w:pPr>
        <w:pStyle w:val="Index-1"/>
      </w:pPr>
      <w:r w:rsidRPr="002B1019">
        <w:t>Ives, Howard Colby</w:t>
      </w:r>
      <w:r w:rsidR="00DC6AA6" w:rsidRPr="00230826">
        <w:rPr>
          <w:rStyle w:val="indexpagenumbercomma"/>
        </w:rPr>
        <w:t xml:space="preserve">, </w:t>
      </w:r>
      <w:r w:rsidR="00DC6AA6" w:rsidRPr="00230826">
        <w:rPr>
          <w:rStyle w:val="indexpagenumberchecked"/>
        </w:rPr>
        <w:t>108</w:t>
      </w:r>
      <w:r w:rsidRPr="006E548C">
        <w:rPr>
          <w:rStyle w:val="indexpagenumbercontinued"/>
        </w:rPr>
        <w:t>–10</w:t>
      </w:r>
      <w:r w:rsidR="00FA674A">
        <w:t xml:space="preserve">, </w:t>
      </w:r>
      <w:r w:rsidR="00DC6AA6" w:rsidRPr="00230826">
        <w:rPr>
          <w:rStyle w:val="indexRefchap"/>
        </w:rPr>
        <w:t>6:</w:t>
      </w:r>
      <w:r w:rsidR="00DC6AA6" w:rsidRPr="00230826">
        <w:rPr>
          <w:rStyle w:val="indexRefpar"/>
        </w:rPr>
        <w:t>47–57</w:t>
      </w:r>
    </w:p>
    <w:p w14:paraId="02ECA686" w14:textId="77777777" w:rsidR="00C57E99" w:rsidRPr="002B1019" w:rsidRDefault="00C57E99" w:rsidP="00FA674A">
      <w:pPr>
        <w:pStyle w:val="Index-1"/>
      </w:pPr>
      <w:r w:rsidRPr="00D14F57">
        <w:rPr>
          <w:highlight w:val="yellow"/>
        </w:rPr>
        <w:t>Jaláli</w:t>
      </w:r>
      <w:r w:rsidR="00627ED1" w:rsidRPr="00627ED1">
        <w:rPr>
          <w:highlight w:val="yellow"/>
        </w:rPr>
        <w:t>’</w:t>
      </w:r>
      <w:r w:rsidRPr="00D14F57">
        <w:rPr>
          <w:highlight w:val="yellow"/>
        </w:rPr>
        <w:t>d-Dín-i-Rúmí</w:t>
      </w:r>
      <w:r w:rsidR="00DC6AA6" w:rsidRPr="00230826">
        <w:rPr>
          <w:rStyle w:val="indexpagenumbercomma"/>
        </w:rPr>
        <w:t xml:space="preserve">, </w:t>
      </w:r>
      <w:r w:rsidR="00DC6AA6" w:rsidRPr="00230826">
        <w:rPr>
          <w:rStyle w:val="indexpagenumberchecked"/>
        </w:rPr>
        <w:t>92</w:t>
      </w:r>
      <w:r w:rsidR="00FA674A">
        <w:t xml:space="preserve">, </w:t>
      </w:r>
      <w:r w:rsidR="00DC6AA6" w:rsidRPr="00230826">
        <w:rPr>
          <w:rStyle w:val="indexRefchap"/>
        </w:rPr>
        <w:t>5:</w:t>
      </w:r>
      <w:r w:rsidR="00DC6AA6" w:rsidRPr="00230826">
        <w:rPr>
          <w:rStyle w:val="indexRefpar"/>
        </w:rPr>
        <w:t>14</w:t>
      </w:r>
    </w:p>
    <w:p w14:paraId="4BBD0E96" w14:textId="77777777" w:rsidR="00C57E99" w:rsidRPr="002B1019" w:rsidRDefault="00C57E99" w:rsidP="00A27724">
      <w:pPr>
        <w:pStyle w:val="Index-1"/>
      </w:pPr>
      <w:r w:rsidRPr="00832CB1">
        <w:rPr>
          <w:highlight w:val="yellow"/>
        </w:rPr>
        <w:t>Jalíl</w:t>
      </w:r>
      <w:r w:rsidR="00627ED1" w:rsidRPr="00627ED1">
        <w:rPr>
          <w:highlight w:val="yellow"/>
        </w:rPr>
        <w:t>-i-</w:t>
      </w:r>
      <w:r w:rsidRPr="00832CB1">
        <w:rPr>
          <w:highlight w:val="yellow"/>
        </w:rPr>
        <w:t></w:t>
      </w:r>
      <w:r w:rsidR="00627ED1" w:rsidRPr="00627ED1">
        <w:rPr>
          <w:highlight w:val="darkYellow"/>
        </w:rPr>
        <w:t>ú</w:t>
      </w:r>
      <w:r w:rsidR="00627ED1" w:rsidRPr="00627ED1">
        <w:rPr>
          <w:highlight w:val="yellow"/>
        </w:rPr>
        <w:t>’í</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215</w:t>
      </w:r>
      <w:r w:rsidRPr="006E548C">
        <w:rPr>
          <w:rStyle w:val="indexpagenumbercontinued"/>
        </w:rPr>
        <w:t>–16</w:t>
      </w:r>
      <w:r w:rsidR="00A27724">
        <w:t xml:space="preserve">, </w:t>
      </w:r>
      <w:r w:rsidR="00DC6AA6" w:rsidRPr="00230826">
        <w:rPr>
          <w:rStyle w:val="indexRefchap"/>
        </w:rPr>
        <w:t>12:</w:t>
      </w:r>
      <w:r w:rsidR="00DC6AA6" w:rsidRPr="00230826">
        <w:rPr>
          <w:rStyle w:val="indexRefpar"/>
        </w:rPr>
        <w:t>16</w:t>
      </w:r>
      <w:r w:rsidR="00A27724">
        <w:t xml:space="preserve">, </w:t>
      </w:r>
      <w:r w:rsidR="00DC6AA6" w:rsidRPr="00230826">
        <w:rPr>
          <w:rStyle w:val="indexRefchap"/>
        </w:rPr>
        <w:t>13:</w:t>
      </w:r>
      <w:r w:rsidR="00DC6AA6" w:rsidRPr="00230826">
        <w:rPr>
          <w:rStyle w:val="indexRefpar"/>
        </w:rPr>
        <w:t>8</w:t>
      </w:r>
      <w:r w:rsidR="00A27724">
        <w:t xml:space="preserve">, </w:t>
      </w:r>
      <w:r w:rsidR="00DC6AA6" w:rsidRPr="00230826">
        <w:rPr>
          <w:rStyle w:val="indexRefchap"/>
        </w:rPr>
        <w:t>18:</w:t>
      </w:r>
      <w:r w:rsidR="00DC6AA6" w:rsidRPr="00230826">
        <w:rPr>
          <w:rStyle w:val="indexRefpar"/>
        </w:rPr>
        <w:t>36–38</w:t>
      </w:r>
    </w:p>
    <w:p w14:paraId="2EE57B45" w14:textId="77777777" w:rsidR="00C57E99" w:rsidRPr="002B1019" w:rsidRDefault="00C57E99" w:rsidP="00D72182">
      <w:pPr>
        <w:pStyle w:val="Index-1"/>
      </w:pPr>
      <w:r w:rsidRPr="000C7039">
        <w:rPr>
          <w:highlight w:val="yellow"/>
        </w:rPr>
        <w:t>Jamál</w:t>
      </w:r>
      <w:r w:rsidR="00627ED1" w:rsidRPr="00627ED1">
        <w:rPr>
          <w:highlight w:val="yellow"/>
        </w:rPr>
        <w:t>-i-</w:t>
      </w:r>
      <w:r w:rsidRPr="000C7039">
        <w:rPr>
          <w:highlight w:val="yellow"/>
        </w:rPr>
        <w:t>Burújirdí</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171</w:t>
      </w:r>
      <w:r w:rsidR="00DC6AA6" w:rsidRPr="00230826">
        <w:rPr>
          <w:rStyle w:val="indexpagenumbercomma"/>
        </w:rPr>
        <w:t xml:space="preserve">, </w:t>
      </w:r>
      <w:r w:rsidR="00DC6AA6" w:rsidRPr="00230826">
        <w:rPr>
          <w:rStyle w:val="indexpagenumberchecked"/>
        </w:rPr>
        <w:t>172</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208</w:t>
      </w:r>
      <w:r w:rsidRPr="006E548C">
        <w:rPr>
          <w:rStyle w:val="indexpagenumbercontinued"/>
        </w:rPr>
        <w:t>–16</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258</w:t>
      </w:r>
      <w:r w:rsidR="00A27724">
        <w:t xml:space="preserve">, </w:t>
      </w:r>
      <w:r w:rsidR="00DC6AA6" w:rsidRPr="00230826">
        <w:rPr>
          <w:rStyle w:val="indexRefchap"/>
        </w:rPr>
        <w:t>13:</w:t>
      </w:r>
      <w:r w:rsidR="00DC6AA6" w:rsidRPr="00230826">
        <w:rPr>
          <w:rStyle w:val="indexRefpar"/>
        </w:rPr>
        <w:t>7</w:t>
      </w:r>
      <w:r w:rsidR="00A27724">
        <w:t xml:space="preserve">, </w:t>
      </w:r>
      <w:r w:rsidR="00DC6AA6" w:rsidRPr="00230826">
        <w:rPr>
          <w:rStyle w:val="indexRefchap"/>
        </w:rPr>
        <w:t>13:</w:t>
      </w:r>
      <w:r w:rsidR="00DC6AA6" w:rsidRPr="00230826">
        <w:rPr>
          <w:rStyle w:val="indexRefpar"/>
        </w:rPr>
        <w:t>10</w:t>
      </w:r>
      <w:r w:rsidR="00A27724">
        <w:t xml:space="preserve">, </w:t>
      </w:r>
      <w:r w:rsidR="00DC6AA6" w:rsidRPr="00230826">
        <w:rPr>
          <w:rStyle w:val="indexRefchap"/>
        </w:rPr>
        <w:t>14:</w:t>
      </w:r>
      <w:r w:rsidR="00DC6AA6" w:rsidRPr="00230826">
        <w:rPr>
          <w:rStyle w:val="indexRefpar"/>
        </w:rPr>
        <w:t>5</w:t>
      </w:r>
      <w:r w:rsidR="00A27724">
        <w:t xml:space="preserve">, </w:t>
      </w:r>
      <w:r w:rsidR="00DC6AA6" w:rsidRPr="00230826">
        <w:rPr>
          <w:rStyle w:val="indexRefchap"/>
        </w:rPr>
        <w:t>14:</w:t>
      </w:r>
      <w:r w:rsidR="00DC6AA6" w:rsidRPr="00230826">
        <w:rPr>
          <w:rStyle w:val="indexRefpar"/>
        </w:rPr>
        <w:t>10</w:t>
      </w:r>
      <w:r w:rsidR="00A27724">
        <w:t xml:space="preserve">, </w:t>
      </w:r>
      <w:r w:rsidR="00DC6AA6" w:rsidRPr="00230826">
        <w:rPr>
          <w:rStyle w:val="indexRefchap"/>
        </w:rPr>
        <w:t>14:</w:t>
      </w:r>
      <w:r w:rsidR="00DC6AA6" w:rsidRPr="00230826">
        <w:rPr>
          <w:rStyle w:val="indexRefpar"/>
        </w:rPr>
        <w:t>28</w:t>
      </w:r>
      <w:r w:rsidR="00D72182">
        <w:t xml:space="preserve">, </w:t>
      </w:r>
      <w:r w:rsidR="00DC6AA6" w:rsidRPr="00230826">
        <w:rPr>
          <w:rStyle w:val="indexRefchap"/>
        </w:rPr>
        <w:t>18:</w:t>
      </w:r>
      <w:r w:rsidR="00DC6AA6" w:rsidRPr="00230826">
        <w:rPr>
          <w:rStyle w:val="indexRefpar"/>
        </w:rPr>
        <w:t>2–37</w:t>
      </w:r>
      <w:r w:rsidR="00D72182">
        <w:t xml:space="preserve">, </w:t>
      </w:r>
      <w:r w:rsidR="00DC6AA6" w:rsidRPr="00230826">
        <w:rPr>
          <w:rStyle w:val="indexRefchap"/>
        </w:rPr>
        <w:t>21:</w:t>
      </w:r>
      <w:r w:rsidR="00DC6AA6" w:rsidRPr="00230826">
        <w:rPr>
          <w:rStyle w:val="indexRefpar"/>
        </w:rPr>
        <w:t>31</w:t>
      </w:r>
      <w:r w:rsidR="00D72182">
        <w:t xml:space="preserve">, </w:t>
      </w:r>
      <w:r w:rsidR="00DC6AA6" w:rsidRPr="00230826">
        <w:rPr>
          <w:rStyle w:val="indexRefchap"/>
        </w:rPr>
        <w:t>22:</w:t>
      </w:r>
      <w:r w:rsidR="00DC6AA6" w:rsidRPr="00230826">
        <w:rPr>
          <w:rStyle w:val="indexRefpar"/>
        </w:rPr>
        <w:t>26–27</w:t>
      </w:r>
    </w:p>
    <w:p w14:paraId="34B6CA54" w14:textId="77777777" w:rsidR="00C57E99" w:rsidRPr="002B1019" w:rsidRDefault="00C57E99" w:rsidP="00A27724">
      <w:pPr>
        <w:pStyle w:val="Index-1"/>
      </w:pPr>
      <w:r w:rsidRPr="000C7039">
        <w:rPr>
          <w:highlight w:val="yellow"/>
        </w:rPr>
        <w:t>Jamál</w:t>
      </w:r>
      <w:r w:rsidR="00627ED1" w:rsidRPr="00627ED1">
        <w:rPr>
          <w:highlight w:val="yellow"/>
        </w:rPr>
        <w:t xml:space="preserve"> </w:t>
      </w:r>
      <w:r w:rsidRPr="000C7039">
        <w:rPr>
          <w:highlight w:val="yellow"/>
        </w:rPr>
        <w:t>Páá</w:t>
      </w:r>
      <w:r w:rsidR="00DC6AA6" w:rsidRPr="00230826">
        <w:rPr>
          <w:rStyle w:val="indexpagenumbercomma"/>
        </w:rPr>
        <w:t xml:space="preserve">, </w:t>
      </w:r>
      <w:r w:rsidR="00DC6AA6" w:rsidRPr="00230826">
        <w:rPr>
          <w:rStyle w:val="indexpagenumberchecked"/>
        </w:rPr>
        <w:t>356</w:t>
      </w:r>
      <w:r w:rsidR="00A27724">
        <w:t xml:space="preserve">, </w:t>
      </w:r>
      <w:r w:rsidR="00DC6AA6" w:rsidRPr="00230826">
        <w:rPr>
          <w:rStyle w:val="indexRefchap"/>
        </w:rPr>
        <w:t>32:</w:t>
      </w:r>
      <w:r w:rsidR="00DC6AA6" w:rsidRPr="00230826">
        <w:rPr>
          <w:rStyle w:val="indexRefpar"/>
        </w:rPr>
        <w:t>23</w:t>
      </w:r>
    </w:p>
    <w:p w14:paraId="637CBE32" w14:textId="77777777" w:rsidR="00C57E99" w:rsidRPr="002B1019" w:rsidRDefault="00627ED1" w:rsidP="00A27724">
      <w:pPr>
        <w:pStyle w:val="Index-1"/>
      </w:pPr>
      <w:r w:rsidRPr="00627ED1">
        <w:rPr>
          <w:highlight w:val="yellow"/>
        </w:rPr>
        <w:t>Jammál</w:t>
      </w:r>
      <w:r w:rsidR="00C57E99" w:rsidRPr="002B1019">
        <w:t>, Garden of</w:t>
      </w:r>
      <w:r w:rsidR="00DC6AA6" w:rsidRPr="00230826">
        <w:rPr>
          <w:rStyle w:val="indexpagenumbercomma"/>
        </w:rPr>
        <w:t xml:space="preserve">, </w:t>
      </w:r>
      <w:r w:rsidR="00DC6AA6" w:rsidRPr="00230826">
        <w:rPr>
          <w:rStyle w:val="indexpagenumberchecked"/>
        </w:rPr>
        <w:t>174</w:t>
      </w:r>
      <w:r w:rsidR="00A27724">
        <w:t xml:space="preserve">, </w:t>
      </w:r>
      <w:r w:rsidR="00DC6AA6" w:rsidRPr="00230826">
        <w:rPr>
          <w:rStyle w:val="indexRefchap"/>
        </w:rPr>
        <w:t>14:</w:t>
      </w:r>
      <w:r w:rsidR="00DC6AA6" w:rsidRPr="00230826">
        <w:rPr>
          <w:rStyle w:val="indexRefpar"/>
        </w:rPr>
        <w:t>15</w:t>
      </w:r>
    </w:p>
    <w:p w14:paraId="43998185" w14:textId="77777777" w:rsidR="00C57E99" w:rsidRPr="002B1019" w:rsidRDefault="00C57E99" w:rsidP="00A27724">
      <w:pPr>
        <w:pStyle w:val="Index-1"/>
      </w:pPr>
      <w:r w:rsidRPr="000C7039">
        <w:rPr>
          <w:highlight w:val="yellow"/>
        </w:rPr>
        <w:t>Javád</w:t>
      </w:r>
      <w:r w:rsidR="00627ED1" w:rsidRPr="00627ED1">
        <w:rPr>
          <w:highlight w:val="yellow"/>
        </w:rPr>
        <w:t>-i-Karbilá’í</w:t>
      </w:r>
      <w:r w:rsidRPr="002B1019">
        <w:t xml:space="preserve">, </w:t>
      </w:r>
      <w:r w:rsidRPr="00A63F45">
        <w:rPr>
          <w:highlight w:val="yellow"/>
        </w:rPr>
        <w:t>Ḥájí</w:t>
      </w:r>
      <w:r w:rsidR="00627ED1" w:rsidRPr="00627ED1">
        <w:rPr>
          <w:highlight w:val="yellow"/>
        </w:rPr>
        <w:t xml:space="preserve"> </w:t>
      </w:r>
      <w:r w:rsidRPr="00A63F45">
        <w:rPr>
          <w:highlight w:val="yellow"/>
        </w:rPr>
        <w:t>Siyyid</w:t>
      </w:r>
      <w:r w:rsidR="00DC6AA6" w:rsidRPr="00230826">
        <w:rPr>
          <w:rStyle w:val="indexpagenumbercomma"/>
        </w:rPr>
        <w:t xml:space="preserve">, </w:t>
      </w:r>
      <w:r w:rsidR="00DC6AA6" w:rsidRPr="00230826">
        <w:rPr>
          <w:rStyle w:val="indexpagenumberchecked"/>
        </w:rPr>
        <w:t>66</w:t>
      </w:r>
      <w:r w:rsidR="00DC6AA6" w:rsidRPr="00230826">
        <w:rPr>
          <w:rStyle w:val="indexpagenumbercomma"/>
        </w:rPr>
        <w:t xml:space="preserve">, </w:t>
      </w:r>
      <w:r w:rsidR="00DC6AA6" w:rsidRPr="00230826">
        <w:rPr>
          <w:rStyle w:val="indexpagenumberchecked"/>
        </w:rPr>
        <w:t>106</w:t>
      </w:r>
      <w:r w:rsidRPr="00074FF5">
        <w:rPr>
          <w:rStyle w:val="structurepagenumber"/>
        </w:rPr>
        <w:t xml:space="preserve"> &lt;page </w:t>
      </w:r>
      <w:r>
        <w:rPr>
          <w:rStyle w:val="structurepagenumber"/>
        </w:rPr>
        <w:t>265</w:t>
      </w:r>
      <w:r w:rsidR="00B777C2">
        <w:rPr>
          <w:rStyle w:val="structurepagenumber"/>
        </w:rPr>
        <w:t>/&gt;</w:t>
      </w:r>
      <w:r w:rsidR="00A27724">
        <w:t xml:space="preserve">, </w:t>
      </w:r>
      <w:r w:rsidR="00DC6AA6" w:rsidRPr="00230826">
        <w:rPr>
          <w:rStyle w:val="indexRefchap"/>
        </w:rPr>
        <w:t>4:</w:t>
      </w:r>
      <w:r w:rsidR="00DC6AA6" w:rsidRPr="00230826">
        <w:rPr>
          <w:rStyle w:val="indexRefpar"/>
        </w:rPr>
        <w:t>4–8</w:t>
      </w:r>
      <w:r w:rsidR="00A27724">
        <w:t xml:space="preserve">, </w:t>
      </w:r>
      <w:r w:rsidR="00DC6AA6" w:rsidRPr="00230826">
        <w:rPr>
          <w:rStyle w:val="indexRefchap"/>
        </w:rPr>
        <w:t>6:</w:t>
      </w:r>
      <w:r w:rsidR="00DC6AA6" w:rsidRPr="00230826">
        <w:rPr>
          <w:rStyle w:val="indexRefpar"/>
        </w:rPr>
        <w:t>37</w:t>
      </w:r>
    </w:p>
    <w:p w14:paraId="730AA0BB" w14:textId="77777777" w:rsidR="00C57E99" w:rsidRPr="002B1019" w:rsidRDefault="00C57E99" w:rsidP="00A27724">
      <w:pPr>
        <w:pStyle w:val="Index-1"/>
      </w:pPr>
      <w:r w:rsidRPr="002B1019">
        <w:t xml:space="preserve">Jerusalem, </w:t>
      </w:r>
      <w:r w:rsidRPr="00B81919">
        <w:rPr>
          <w:highlight w:val="lightGray"/>
        </w:rPr>
        <w:t>Mufti</w:t>
      </w:r>
      <w:r w:rsidRPr="002B1019">
        <w:t xml:space="preserve"> of</w:t>
      </w:r>
      <w:r w:rsidR="00DC6AA6" w:rsidRPr="00230826">
        <w:rPr>
          <w:rStyle w:val="indexpagenumbercomma"/>
        </w:rPr>
        <w:t xml:space="preserve">, </w:t>
      </w:r>
      <w:r w:rsidR="00DC6AA6" w:rsidRPr="00230826">
        <w:rPr>
          <w:rStyle w:val="indexpagenumberchecked"/>
        </w:rPr>
        <w:t>361</w:t>
      </w:r>
      <w:r w:rsidR="00DC6AA6" w:rsidRPr="00230826">
        <w:rPr>
          <w:rStyle w:val="indexpagenumbercomma"/>
        </w:rPr>
        <w:t xml:space="preserve">, </w:t>
      </w:r>
      <w:r w:rsidR="00DC6AA6" w:rsidRPr="00230826">
        <w:rPr>
          <w:rStyle w:val="indexpagenumberchecked"/>
        </w:rPr>
        <w:t>362</w:t>
      </w:r>
      <w:r w:rsidR="00A27724">
        <w:t xml:space="preserve">, </w:t>
      </w:r>
      <w:r w:rsidR="00DC6AA6" w:rsidRPr="00230826">
        <w:rPr>
          <w:rStyle w:val="indexRefchap"/>
        </w:rPr>
        <w:t>32:</w:t>
      </w:r>
      <w:r w:rsidR="00DC6AA6" w:rsidRPr="00230826">
        <w:rPr>
          <w:rStyle w:val="indexRefpar"/>
        </w:rPr>
        <w:t>55</w:t>
      </w:r>
      <w:r w:rsidR="00A27724">
        <w:t xml:space="preserve">, </w:t>
      </w:r>
      <w:r w:rsidR="00DC6AA6" w:rsidRPr="00230826">
        <w:rPr>
          <w:rStyle w:val="indexRefchap"/>
        </w:rPr>
        <w:t>32:</w:t>
      </w:r>
      <w:r w:rsidR="00DC6AA6" w:rsidRPr="00230826">
        <w:rPr>
          <w:rStyle w:val="indexRefpar"/>
        </w:rPr>
        <w:t>68</w:t>
      </w:r>
    </w:p>
    <w:p w14:paraId="79C528D5" w14:textId="77777777" w:rsidR="00C57E99" w:rsidRPr="002B1019" w:rsidRDefault="00C57E99" w:rsidP="00A27724">
      <w:pPr>
        <w:pStyle w:val="Index-1"/>
      </w:pPr>
      <w:r w:rsidRPr="002B1019">
        <w:t>Jesse</w:t>
      </w:r>
      <w:r w:rsidR="00DC6AA6" w:rsidRPr="00230826">
        <w:rPr>
          <w:rStyle w:val="indexpagenumbercomma"/>
        </w:rPr>
        <w:t xml:space="preserve">, </w:t>
      </w:r>
      <w:r w:rsidR="00DC6AA6" w:rsidRPr="00230826">
        <w:rPr>
          <w:rStyle w:val="indexpagenumberchecked"/>
        </w:rPr>
        <w:t>54</w:t>
      </w:r>
      <w:r w:rsidR="00A27724">
        <w:t xml:space="preserve">, </w:t>
      </w:r>
      <w:r w:rsidR="00DC6AA6" w:rsidRPr="00230826">
        <w:rPr>
          <w:rStyle w:val="indexRefchap"/>
        </w:rPr>
        <w:t>2:</w:t>
      </w:r>
      <w:r w:rsidR="00DC6AA6" w:rsidRPr="00230826">
        <w:rPr>
          <w:rStyle w:val="indexRefpar"/>
        </w:rPr>
        <w:t>8</w:t>
      </w:r>
    </w:p>
    <w:p w14:paraId="1BBC59CF" w14:textId="77777777" w:rsidR="00C57E99" w:rsidRPr="002B1019" w:rsidRDefault="00C57E99" w:rsidP="00A27724">
      <w:pPr>
        <w:pStyle w:val="Index-1"/>
      </w:pPr>
      <w:r w:rsidRPr="002B1019">
        <w:t>Jesuits</w:t>
      </w:r>
      <w:r w:rsidR="00DC6AA6" w:rsidRPr="00230826">
        <w:rPr>
          <w:rStyle w:val="indexpagenumbercomma"/>
        </w:rPr>
        <w:t xml:space="preserve">, </w:t>
      </w:r>
      <w:r w:rsidR="00DC6AA6" w:rsidRPr="00230826">
        <w:rPr>
          <w:rStyle w:val="indexpagenumberchecked"/>
        </w:rPr>
        <w:t>283</w:t>
      </w:r>
      <w:r w:rsidR="00A27724">
        <w:t xml:space="preserve">, </w:t>
      </w:r>
      <w:r w:rsidR="00DC6AA6" w:rsidRPr="00230826">
        <w:rPr>
          <w:rStyle w:val="indexRefchap"/>
        </w:rPr>
        <w:t>25:</w:t>
      </w:r>
      <w:r w:rsidR="00DC6AA6" w:rsidRPr="00230826">
        <w:rPr>
          <w:rStyle w:val="indexRefpar"/>
        </w:rPr>
        <w:t>17</w:t>
      </w:r>
    </w:p>
    <w:p w14:paraId="23CE195E" w14:textId="77777777" w:rsidR="00C57E99" w:rsidRPr="002B1019" w:rsidRDefault="00C57E99" w:rsidP="00A27724">
      <w:pPr>
        <w:pStyle w:val="Index-1"/>
      </w:pPr>
      <w:r w:rsidRPr="002B1019">
        <w:t>Jubilee, Most Great</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A27724">
        <w:t xml:space="preserve">, </w:t>
      </w:r>
      <w:r w:rsidR="00DC6AA6" w:rsidRPr="00230826">
        <w:rPr>
          <w:rStyle w:val="indexRefchap"/>
        </w:rPr>
        <w:t>28:</w:t>
      </w:r>
      <w:r w:rsidR="00DC6AA6" w:rsidRPr="00230826">
        <w:rPr>
          <w:rStyle w:val="indexRefpar"/>
        </w:rPr>
        <w:t>17</w:t>
      </w:r>
      <w:r w:rsidR="00A27724">
        <w:t xml:space="preserve">, </w:t>
      </w:r>
      <w:r w:rsidR="00DC6AA6" w:rsidRPr="00230826">
        <w:rPr>
          <w:rStyle w:val="indexRefchap"/>
        </w:rPr>
        <w:t>28:</w:t>
      </w:r>
      <w:r w:rsidR="00DC6AA6" w:rsidRPr="00230826">
        <w:rPr>
          <w:rStyle w:val="indexRefpar"/>
        </w:rPr>
        <w:t>21</w:t>
      </w:r>
    </w:p>
    <w:p w14:paraId="34AFE358" w14:textId="77777777" w:rsidR="00C57E99" w:rsidRPr="002B1019" w:rsidRDefault="00C57E99" w:rsidP="001C4815">
      <w:pPr>
        <w:pStyle w:val="Index-1"/>
      </w:pPr>
      <w:r w:rsidRPr="002B1019">
        <w:t>Judaism</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415</w:t>
      </w:r>
      <w:r w:rsidR="001C4815">
        <w:t xml:space="preserve">, </w:t>
      </w:r>
      <w:r w:rsidR="00DC6AA6" w:rsidRPr="00230826">
        <w:rPr>
          <w:rStyle w:val="indexRefchap"/>
        </w:rPr>
        <w:t>26:</w:t>
      </w:r>
      <w:r w:rsidR="00DC6AA6" w:rsidRPr="00230826">
        <w:rPr>
          <w:rStyle w:val="indexRefpar"/>
        </w:rPr>
        <w:t>47</w:t>
      </w:r>
      <w:r w:rsidR="001C4815">
        <w:t xml:space="preserve">, </w:t>
      </w:r>
      <w:r w:rsidR="00DC6AA6" w:rsidRPr="00230826">
        <w:rPr>
          <w:rStyle w:val="indexRefchap"/>
        </w:rPr>
        <w:t>27:</w:t>
      </w:r>
      <w:r w:rsidR="00DC6AA6" w:rsidRPr="00230826">
        <w:rPr>
          <w:rStyle w:val="indexRefpar"/>
        </w:rPr>
        <w:t>16</w:t>
      </w:r>
      <w:r w:rsidR="001C4815">
        <w:t xml:space="preserve">, </w:t>
      </w:r>
      <w:r w:rsidR="00DC6AA6" w:rsidRPr="00230826">
        <w:rPr>
          <w:rStyle w:val="indexRefchap"/>
        </w:rPr>
        <w:t>27:</w:t>
      </w:r>
      <w:r w:rsidR="00DC6AA6" w:rsidRPr="00230826">
        <w:rPr>
          <w:rStyle w:val="indexRefpar"/>
        </w:rPr>
        <w:t>19</w:t>
      </w:r>
      <w:r w:rsidR="001C4815">
        <w:t xml:space="preserve">, </w:t>
      </w:r>
      <w:r w:rsidR="00DC6AA6" w:rsidRPr="00230826">
        <w:rPr>
          <w:rStyle w:val="indexRefchap"/>
        </w:rPr>
        <w:t>27:</w:t>
      </w:r>
      <w:r w:rsidR="00DC6AA6" w:rsidRPr="00230826">
        <w:rPr>
          <w:rStyle w:val="indexRefpar"/>
        </w:rPr>
        <w:t>22</w:t>
      </w:r>
      <w:r w:rsidR="001C4815">
        <w:t xml:space="preserve">, </w:t>
      </w:r>
      <w:r w:rsidR="00DC6AA6" w:rsidRPr="00230826">
        <w:rPr>
          <w:rStyle w:val="indexRefchap"/>
        </w:rPr>
        <w:t>33:</w:t>
      </w:r>
      <w:r w:rsidR="00DC6AA6" w:rsidRPr="00230826">
        <w:rPr>
          <w:rStyle w:val="indexRefpar"/>
        </w:rPr>
        <w:t>6</w:t>
      </w:r>
      <w:r w:rsidR="001C4815">
        <w:t xml:space="preserve">, </w:t>
      </w:r>
      <w:r w:rsidR="00DC6AA6" w:rsidRPr="00230826">
        <w:rPr>
          <w:rStyle w:val="indexRefchap"/>
        </w:rPr>
        <w:t>36:</w:t>
      </w:r>
      <w:r w:rsidR="00DC6AA6" w:rsidRPr="00230826">
        <w:rPr>
          <w:rStyle w:val="indexRefpar"/>
        </w:rPr>
        <w:t>35</w:t>
      </w:r>
    </w:p>
    <w:p w14:paraId="5AB189A6" w14:textId="77777777" w:rsidR="00C57E99" w:rsidRPr="002B1019" w:rsidRDefault="00627ED1" w:rsidP="006A7544">
      <w:pPr>
        <w:pStyle w:val="Index-1"/>
      </w:pPr>
      <w:r w:rsidRPr="00627ED1">
        <w:t>Judas</w:t>
      </w:r>
      <w:r w:rsidR="00C57E99" w:rsidRPr="002B1019">
        <w:t xml:space="preserve"> Iscariot</w:t>
      </w:r>
      <w:r w:rsidR="00DC6AA6" w:rsidRPr="00230826">
        <w:rPr>
          <w:rStyle w:val="indexpagenumbercomma"/>
        </w:rPr>
        <w:t xml:space="preserve">, </w:t>
      </w:r>
      <w:r w:rsidR="00DC6AA6" w:rsidRPr="00230826">
        <w:rPr>
          <w:rStyle w:val="indexpagenumberchecked"/>
        </w:rPr>
        <w:t>251</w:t>
      </w:r>
      <w:r w:rsidR="00DC6AA6" w:rsidRPr="00230826">
        <w:rPr>
          <w:rStyle w:val="indexpagenumbercomma"/>
        </w:rPr>
        <w:t xml:space="preserve">, </w:t>
      </w:r>
      <w:r w:rsidR="00DC6AA6" w:rsidRPr="00230826">
        <w:rPr>
          <w:rStyle w:val="indexpagenumberchecked"/>
        </w:rPr>
        <w:t>254</w:t>
      </w:r>
      <w:r w:rsidR="006A7544">
        <w:t xml:space="preserve">, </w:t>
      </w:r>
      <w:r w:rsidR="00DC6AA6" w:rsidRPr="00230826">
        <w:rPr>
          <w:rStyle w:val="indexRefchap"/>
        </w:rPr>
        <w:t>21:</w:t>
      </w:r>
      <w:r w:rsidR="00DC6AA6" w:rsidRPr="00230826">
        <w:rPr>
          <w:rStyle w:val="indexRefpar"/>
        </w:rPr>
        <w:t>28</w:t>
      </w:r>
      <w:r w:rsidR="006A7544">
        <w:t xml:space="preserve">, </w:t>
      </w:r>
      <w:r w:rsidR="00DC6AA6" w:rsidRPr="00230826">
        <w:rPr>
          <w:rStyle w:val="indexRefchap"/>
        </w:rPr>
        <w:t>22:</w:t>
      </w:r>
      <w:r w:rsidR="00DC6AA6" w:rsidRPr="00230826">
        <w:rPr>
          <w:rStyle w:val="indexRefpar"/>
        </w:rPr>
        <w:t>6</w:t>
      </w:r>
    </w:p>
    <w:p w14:paraId="67FA879C" w14:textId="77777777" w:rsidR="00C57E99" w:rsidRPr="002B1019" w:rsidRDefault="00627ED1" w:rsidP="006A7544">
      <w:pPr>
        <w:pStyle w:val="Index-1"/>
      </w:pPr>
      <w:r w:rsidRPr="00627ED1">
        <w:rPr>
          <w:highlight w:val="green"/>
        </w:rPr>
        <w:t>Junayih</w:t>
      </w:r>
      <w:r w:rsidR="00C57E99" w:rsidRPr="002B1019">
        <w:t>, Garden of</w:t>
      </w:r>
      <w:r w:rsidR="00DC6AA6" w:rsidRPr="00230826">
        <w:rPr>
          <w:rStyle w:val="indexpagenumbercomma"/>
        </w:rPr>
        <w:t xml:space="preserve">, </w:t>
      </w:r>
      <w:r w:rsidR="00DC6AA6" w:rsidRPr="00230826">
        <w:rPr>
          <w:rStyle w:val="indexpagenumberchecked"/>
        </w:rPr>
        <w:t>139</w:t>
      </w:r>
      <w:r w:rsidR="006A7544">
        <w:t xml:space="preserve">, </w:t>
      </w:r>
      <w:r w:rsidR="00DC6AA6" w:rsidRPr="00230826">
        <w:rPr>
          <w:rStyle w:val="indexRefchap"/>
        </w:rPr>
        <w:t>9:</w:t>
      </w:r>
      <w:r w:rsidR="00DC6AA6" w:rsidRPr="00230826">
        <w:rPr>
          <w:rStyle w:val="indexRefpar"/>
        </w:rPr>
        <w:t>26</w:t>
      </w:r>
    </w:p>
    <w:p w14:paraId="11315181" w14:textId="77777777" w:rsidR="00C57E99" w:rsidRPr="002B1019" w:rsidRDefault="00C57E99" w:rsidP="006A7544">
      <w:pPr>
        <w:pStyle w:val="Index-1"/>
      </w:pPr>
      <w:r w:rsidRPr="002B1019">
        <w:t>Justice</w:t>
      </w:r>
      <w:r w:rsidR="00DC6AA6" w:rsidRPr="00230826">
        <w:rPr>
          <w:rStyle w:val="indexpagenumbercomma"/>
        </w:rPr>
        <w:t xml:space="preserve">, </w:t>
      </w:r>
      <w:r w:rsidR="00DC6AA6" w:rsidRPr="00230826">
        <w:rPr>
          <w:rStyle w:val="indexpagenumberchecked"/>
        </w:rPr>
        <w:t>112</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396</w:t>
      </w:r>
      <w:r w:rsidR="00DC6AA6" w:rsidRPr="00230826">
        <w:rPr>
          <w:rStyle w:val="indexpagenumbercomma"/>
        </w:rPr>
        <w:t xml:space="preserve">, </w:t>
      </w:r>
      <w:r w:rsidR="00DC6AA6" w:rsidRPr="00230826">
        <w:rPr>
          <w:rStyle w:val="indexpagenumberchecked"/>
        </w:rPr>
        <w:t>422</w:t>
      </w:r>
      <w:r w:rsidR="006A7544">
        <w:t xml:space="preserve">, </w:t>
      </w:r>
      <w:r w:rsidR="00DC6AA6" w:rsidRPr="00230826">
        <w:rPr>
          <w:rStyle w:val="indexRefchap"/>
        </w:rPr>
        <w:t>7:</w:t>
      </w:r>
      <w:r w:rsidR="00DC6AA6" w:rsidRPr="00230826">
        <w:rPr>
          <w:rStyle w:val="indexRefpar"/>
        </w:rPr>
        <w:t>3</w:t>
      </w:r>
      <w:r w:rsidR="006A7544">
        <w:t xml:space="preserve">, </w:t>
      </w:r>
      <w:r w:rsidR="00DC6AA6" w:rsidRPr="00230826">
        <w:rPr>
          <w:rStyle w:val="indexRefchap"/>
        </w:rPr>
        <w:t>27:</w:t>
      </w:r>
      <w:r w:rsidR="00DC6AA6" w:rsidRPr="00230826">
        <w:rPr>
          <w:rStyle w:val="indexRefpar"/>
        </w:rPr>
        <w:t>20</w:t>
      </w:r>
      <w:r w:rsidR="006A7544">
        <w:t xml:space="preserve">, </w:t>
      </w:r>
      <w:r w:rsidR="00DC6AA6" w:rsidRPr="00230826">
        <w:rPr>
          <w:rStyle w:val="indexRefchap"/>
        </w:rPr>
        <w:t>35:</w:t>
      </w:r>
      <w:r w:rsidR="00DC6AA6" w:rsidRPr="00230826">
        <w:rPr>
          <w:rStyle w:val="indexRefpar"/>
        </w:rPr>
        <w:t>12</w:t>
      </w:r>
      <w:r w:rsidR="006A7544">
        <w:t xml:space="preserve">, </w:t>
      </w:r>
      <w:r w:rsidR="00DC6AA6" w:rsidRPr="00230826">
        <w:rPr>
          <w:rStyle w:val="indexRefchap"/>
        </w:rPr>
        <w:t>ap1:</w:t>
      </w:r>
      <w:r w:rsidR="00DC6AA6" w:rsidRPr="00230826">
        <w:rPr>
          <w:rStyle w:val="indexRefchapsub"/>
        </w:rPr>
        <w:t>1:</w:t>
      </w:r>
      <w:r w:rsidR="00DC6AA6" w:rsidRPr="00230826">
        <w:rPr>
          <w:rStyle w:val="indexRefpar"/>
        </w:rPr>
        <w:t>24</w:t>
      </w:r>
    </w:p>
    <w:p w14:paraId="2C106F92" w14:textId="77777777" w:rsidR="00C57E99" w:rsidRDefault="00C57E99" w:rsidP="006A7544">
      <w:pPr>
        <w:pStyle w:val="Index-1"/>
      </w:pPr>
      <w:r w:rsidRPr="000C7039">
        <w:rPr>
          <w:rStyle w:val="BookTitle"/>
          <w:highlight w:val="yellow"/>
        </w:rPr>
        <w:t>Kalimát</w:t>
      </w:r>
      <w:r w:rsidR="00627ED1" w:rsidRPr="00627ED1">
        <w:rPr>
          <w:rStyle w:val="BookTitle"/>
          <w:highlight w:val="yellow"/>
        </w:rPr>
        <w:t>-i-Firdawsíyyih</w:t>
      </w:r>
      <w:r w:rsidR="00DC6AA6" w:rsidRPr="00230826">
        <w:rPr>
          <w:rStyle w:val="indexpagenumbercomma"/>
        </w:rPr>
        <w:t xml:space="preserve">, </w:t>
      </w:r>
      <w:r w:rsidR="00DC6AA6" w:rsidRPr="00230826">
        <w:rPr>
          <w:rStyle w:val="indexpagenumberchecked"/>
        </w:rPr>
        <w:t>396</w:t>
      </w:r>
      <w:r w:rsidR="00DC6AA6" w:rsidRPr="00230826">
        <w:rPr>
          <w:rStyle w:val="indexpagenumbercomma"/>
        </w:rPr>
        <w:t xml:space="preserve">, </w:t>
      </w:r>
      <w:r w:rsidR="00DC6AA6" w:rsidRPr="00230826">
        <w:rPr>
          <w:rStyle w:val="indexpagenumberchecked"/>
        </w:rPr>
        <w:t>402</w:t>
      </w:r>
      <w:r w:rsidR="006A7544">
        <w:t xml:space="preserve">, </w:t>
      </w:r>
      <w:r w:rsidR="00DC6AA6" w:rsidRPr="00230826">
        <w:rPr>
          <w:rStyle w:val="indexRefchap"/>
        </w:rPr>
        <w:t>35:</w:t>
      </w:r>
      <w:r w:rsidR="00DC6AA6" w:rsidRPr="00230826">
        <w:rPr>
          <w:rStyle w:val="indexRefpar"/>
        </w:rPr>
        <w:t>13</w:t>
      </w:r>
      <w:r w:rsidR="006A7544">
        <w:rPr>
          <w:rStyle w:val="indexRefpar"/>
        </w:rPr>
        <w:t>–14</w:t>
      </w:r>
      <w:r w:rsidR="006A7544">
        <w:t xml:space="preserve">, </w:t>
      </w:r>
      <w:r w:rsidR="00DC6AA6" w:rsidRPr="00230826">
        <w:rPr>
          <w:rStyle w:val="indexRefchap"/>
        </w:rPr>
        <w:t>35:</w:t>
      </w:r>
      <w:r w:rsidR="00DC6AA6" w:rsidRPr="00230826">
        <w:rPr>
          <w:rStyle w:val="indexRefpar"/>
        </w:rPr>
        <w:t>49–50</w:t>
      </w:r>
    </w:p>
    <w:p w14:paraId="0D95063D" w14:textId="77777777" w:rsidR="00C57E99" w:rsidRPr="002B1019" w:rsidRDefault="00C57E99" w:rsidP="006A7544">
      <w:pPr>
        <w:pStyle w:val="Index-1"/>
      </w:pPr>
      <w:r w:rsidRPr="000C7039">
        <w:rPr>
          <w:highlight w:val="yellow"/>
        </w:rPr>
        <w:t>Karbilá</w:t>
      </w:r>
      <w:r w:rsidR="00DC6AA6" w:rsidRPr="00230826">
        <w:rPr>
          <w:rStyle w:val="indexpagenumbercomma"/>
        </w:rPr>
        <w:t xml:space="preserve">, </w:t>
      </w:r>
      <w:r w:rsidR="00DC6AA6" w:rsidRPr="00230826">
        <w:rPr>
          <w:rStyle w:val="indexpagenumberchecked"/>
        </w:rPr>
        <w:t>181</w:t>
      </w:r>
      <w:r w:rsidR="006A7544">
        <w:t xml:space="preserve">, </w:t>
      </w:r>
      <w:r w:rsidR="00DC6AA6" w:rsidRPr="00230826">
        <w:rPr>
          <w:rStyle w:val="indexRefchap"/>
        </w:rPr>
        <w:t>15:</w:t>
      </w:r>
      <w:r w:rsidR="00DC6AA6" w:rsidRPr="00230826">
        <w:rPr>
          <w:rStyle w:val="indexRefpar"/>
        </w:rPr>
        <w:t>2–3</w:t>
      </w:r>
    </w:p>
    <w:p w14:paraId="291D0F9A" w14:textId="77777777" w:rsidR="00C57E99" w:rsidRPr="002B1019" w:rsidRDefault="00627ED1" w:rsidP="006A7544">
      <w:pPr>
        <w:pStyle w:val="Index-1"/>
      </w:pPr>
      <w:r w:rsidRPr="00627ED1">
        <w:rPr>
          <w:highlight w:val="green"/>
        </w:rPr>
        <w:t>Katurah</w:t>
      </w:r>
      <w:r w:rsidR="00DC6AA6" w:rsidRPr="00230826">
        <w:rPr>
          <w:rStyle w:val="indexpagenumbercomma"/>
        </w:rPr>
        <w:t xml:space="preserve">, </w:t>
      </w:r>
      <w:r w:rsidR="00DC6AA6" w:rsidRPr="00230826">
        <w:rPr>
          <w:rStyle w:val="indexpagenumberchecked"/>
        </w:rPr>
        <w:t>54</w:t>
      </w:r>
      <w:r w:rsidR="006A7544">
        <w:t xml:space="preserve">, </w:t>
      </w:r>
      <w:r w:rsidR="00DC6AA6" w:rsidRPr="00230826">
        <w:rPr>
          <w:rStyle w:val="indexRefchap"/>
        </w:rPr>
        <w:t>2:</w:t>
      </w:r>
      <w:r w:rsidR="00DC6AA6" w:rsidRPr="00230826">
        <w:rPr>
          <w:rStyle w:val="indexRefpar"/>
        </w:rPr>
        <w:t>8</w:t>
      </w:r>
    </w:p>
    <w:p w14:paraId="5AEC5EAF" w14:textId="77777777" w:rsidR="00C57E99" w:rsidRPr="002B1019" w:rsidRDefault="00C57E99" w:rsidP="006A7544">
      <w:pPr>
        <w:pStyle w:val="Index-1"/>
      </w:pPr>
      <w:r w:rsidRPr="002B1019">
        <w:t>Kavelin, Borrah</w:t>
      </w:r>
      <w:r w:rsidR="006A7544">
        <w:t xml:space="preserve">, </w:t>
      </w:r>
      <w:r w:rsidR="006A7544">
        <w:rPr>
          <w:rStyle w:val="indexRefchap"/>
        </w:rPr>
        <w:t>34</w:t>
      </w:r>
      <w:r w:rsidR="006A7544" w:rsidRPr="006A7544">
        <w:rPr>
          <w:rStyle w:val="indexRefchap"/>
        </w:rPr>
        <w:t>:</w:t>
      </w:r>
      <w:r w:rsidR="006A7544">
        <w:rPr>
          <w:rStyle w:val="indexRefpar"/>
        </w:rPr>
        <w:t>71</w:t>
      </w:r>
    </w:p>
    <w:p w14:paraId="38F95450" w14:textId="77777777" w:rsidR="00C57E99" w:rsidRPr="002B1019" w:rsidRDefault="00627ED1" w:rsidP="00B73A34">
      <w:pPr>
        <w:pStyle w:val="Index-1"/>
      </w:pPr>
      <w:r w:rsidRPr="00627ED1">
        <w:rPr>
          <w:rStyle w:val="BookTitle"/>
          <w:highlight w:val="yellow"/>
        </w:rPr>
        <w:t>Kawákib</w:t>
      </w:r>
      <w:r w:rsidR="00C57E99">
        <w:rPr>
          <w:rStyle w:val="BookTitle"/>
          <w:highlight w:val="yellow"/>
        </w:rPr>
        <w:t>’</w:t>
      </w:r>
      <w:r w:rsidRPr="00627ED1">
        <w:rPr>
          <w:rStyle w:val="BookTitle"/>
          <w:highlight w:val="yellow"/>
        </w:rPr>
        <w:t>ud-Durríyyih</w:t>
      </w:r>
      <w:r w:rsidR="00C57E99" w:rsidRPr="002B1019">
        <w:t xml:space="preserve"> (</w:t>
      </w:r>
      <w:r w:rsidR="00C57E99" w:rsidRPr="000C7039">
        <w:rPr>
          <w:highlight w:val="yellow"/>
        </w:rPr>
        <w:t>Ávárih</w:t>
      </w:r>
      <w:r w:rsidR="00C57E99" w:rsidRPr="002B1019">
        <w:t>)</w:t>
      </w:r>
      <w:r w:rsidR="00DC6AA6" w:rsidRPr="00230826">
        <w:rPr>
          <w:rStyle w:val="indexpagenumbercomma"/>
        </w:rPr>
        <w:t xml:space="preserve">, </w:t>
      </w:r>
      <w:r w:rsidR="00DC6AA6" w:rsidRPr="00230826">
        <w:rPr>
          <w:rStyle w:val="indexpagenumberchecked"/>
        </w:rPr>
        <w:t>335n</w:t>
      </w:r>
      <w:r w:rsidR="00DC6AA6" w:rsidRPr="00230826">
        <w:rPr>
          <w:rStyle w:val="indexpagenumbercomma"/>
        </w:rPr>
        <w:t xml:space="preserve">, </w:t>
      </w:r>
      <w:r w:rsidR="00DC6AA6" w:rsidRPr="00230826">
        <w:rPr>
          <w:rStyle w:val="indexpagenumberchecked"/>
        </w:rPr>
        <w:t>336</w:t>
      </w:r>
      <w:r w:rsidR="00DC6AA6" w:rsidRPr="00230826">
        <w:rPr>
          <w:rStyle w:val="indexpagenumbercomma"/>
        </w:rPr>
        <w:t xml:space="preserve">, </w:t>
      </w:r>
      <w:r w:rsidR="00DC6AA6" w:rsidRPr="00230826">
        <w:rPr>
          <w:rStyle w:val="indexpagenumberchecked"/>
        </w:rPr>
        <w:t>338</w:t>
      </w:r>
      <w:r w:rsidR="006A7544">
        <w:t xml:space="preserve">, </w:t>
      </w:r>
      <w:r w:rsidR="00DC6AA6" w:rsidRPr="00230826">
        <w:rPr>
          <w:rStyle w:val="indexRefchap"/>
        </w:rPr>
        <w:t>30:</w:t>
      </w:r>
      <w:r w:rsidR="00DC6AA6" w:rsidRPr="00230826">
        <w:rPr>
          <w:rStyle w:val="indexRefpar"/>
        </w:rPr>
        <w:t>13</w:t>
      </w:r>
      <w:r w:rsidR="006A7544">
        <w:rPr>
          <w:rStyle w:val="indexRefpar"/>
        </w:rPr>
        <w:t>n</w:t>
      </w:r>
      <w:r w:rsidR="00B73A34">
        <w:t xml:space="preserve">, </w:t>
      </w:r>
      <w:r w:rsidR="00DC6AA6" w:rsidRPr="00230826">
        <w:rPr>
          <w:rStyle w:val="indexRefchap"/>
        </w:rPr>
        <w:t>30:</w:t>
      </w:r>
      <w:r w:rsidR="00DC6AA6" w:rsidRPr="00230826">
        <w:rPr>
          <w:rStyle w:val="indexRefpar"/>
        </w:rPr>
        <w:t>16</w:t>
      </w:r>
      <w:r w:rsidR="00B73A34">
        <w:t xml:space="preserve">, </w:t>
      </w:r>
      <w:r w:rsidR="00DC6AA6" w:rsidRPr="00230826">
        <w:rPr>
          <w:rStyle w:val="indexRefchap"/>
        </w:rPr>
        <w:t>30:</w:t>
      </w:r>
      <w:r w:rsidR="00DC6AA6" w:rsidRPr="00230826">
        <w:rPr>
          <w:rStyle w:val="indexRefpar"/>
        </w:rPr>
        <w:t>30</w:t>
      </w:r>
    </w:p>
    <w:p w14:paraId="50245AC0" w14:textId="77777777" w:rsidR="00C57E99" w:rsidRPr="002B1019" w:rsidRDefault="00C57E99" w:rsidP="00B73A34">
      <w:pPr>
        <w:pStyle w:val="Index-1"/>
      </w:pPr>
      <w:r w:rsidRPr="000C7039">
        <w:rPr>
          <w:highlight w:val="yellow"/>
        </w:rPr>
        <w:t>Káẓim</w:t>
      </w:r>
      <w:r w:rsidR="00627ED1" w:rsidRPr="00627ED1">
        <w:rPr>
          <w:highlight w:val="yellow"/>
        </w:rPr>
        <w:t>-i-Ra</w:t>
      </w:r>
      <w:r w:rsidRPr="000C7039">
        <w:rPr>
          <w:highlight w:val="yellow"/>
        </w:rPr>
        <w:t></w:t>
      </w:r>
      <w:r w:rsidR="00627ED1" w:rsidRPr="00627ED1">
        <w:rPr>
          <w:highlight w:val="yellow"/>
        </w:rPr>
        <w:t>tí</w:t>
      </w:r>
      <w:r w:rsidR="00627ED1" w:rsidRPr="00627ED1">
        <w:t xml:space="preserve">, </w:t>
      </w:r>
      <w:r w:rsidRPr="000C7039">
        <w:rPr>
          <w:highlight w:val="yellow"/>
        </w:rPr>
        <w:t>Siyyid</w:t>
      </w:r>
      <w:r w:rsidR="00DC6AA6" w:rsidRPr="00230826">
        <w:rPr>
          <w:rStyle w:val="indexpagenumbercomma"/>
        </w:rPr>
        <w:t xml:space="preserve">, </w:t>
      </w:r>
      <w:r w:rsidR="00DC6AA6" w:rsidRPr="00230826">
        <w:rPr>
          <w:rStyle w:val="indexpagenumberchecked"/>
        </w:rPr>
        <w:t>66</w:t>
      </w:r>
      <w:r w:rsidR="00DC6AA6" w:rsidRPr="00230826">
        <w:rPr>
          <w:rStyle w:val="indexpagenumbercomma"/>
        </w:rPr>
        <w:t xml:space="preserve">, </w:t>
      </w:r>
      <w:r w:rsidR="00DC6AA6" w:rsidRPr="00230826">
        <w:rPr>
          <w:rStyle w:val="indexpagenumberchecked"/>
        </w:rPr>
        <w:t>67</w:t>
      </w:r>
      <w:r w:rsidR="00DC6AA6" w:rsidRPr="00230826">
        <w:rPr>
          <w:rStyle w:val="indexpagenumbercomma"/>
        </w:rPr>
        <w:t xml:space="preserve">, </w:t>
      </w:r>
      <w:r w:rsidR="00DC6AA6" w:rsidRPr="00230826">
        <w:rPr>
          <w:rStyle w:val="indexpagenumberchecked"/>
        </w:rPr>
        <w:t>115</w:t>
      </w:r>
      <w:r w:rsidR="00B73A34">
        <w:t xml:space="preserve">, </w:t>
      </w:r>
      <w:r w:rsidR="00DC6AA6" w:rsidRPr="00230826">
        <w:rPr>
          <w:rStyle w:val="indexRefchap"/>
        </w:rPr>
        <w:t>4:</w:t>
      </w:r>
      <w:r w:rsidR="00DC6AA6" w:rsidRPr="00230826">
        <w:rPr>
          <w:rStyle w:val="indexRefpar"/>
        </w:rPr>
        <w:t>7</w:t>
      </w:r>
      <w:r w:rsidR="00B73A34">
        <w:t xml:space="preserve">, </w:t>
      </w:r>
      <w:r w:rsidR="00DC6AA6" w:rsidRPr="00230826">
        <w:rPr>
          <w:rStyle w:val="indexRefchap"/>
        </w:rPr>
        <w:t>4:</w:t>
      </w:r>
      <w:r w:rsidR="00DC6AA6" w:rsidRPr="00230826">
        <w:rPr>
          <w:rStyle w:val="indexRefpar"/>
        </w:rPr>
        <w:t>12</w:t>
      </w:r>
      <w:r w:rsidR="00B73A34">
        <w:t xml:space="preserve">, </w:t>
      </w:r>
      <w:r w:rsidR="00DC6AA6" w:rsidRPr="00230826">
        <w:rPr>
          <w:rStyle w:val="indexRefchap"/>
        </w:rPr>
        <w:t>7:</w:t>
      </w:r>
      <w:r w:rsidR="00DC6AA6" w:rsidRPr="00230826">
        <w:rPr>
          <w:rStyle w:val="indexRefpar"/>
        </w:rPr>
        <w:t>16</w:t>
      </w:r>
    </w:p>
    <w:p w14:paraId="1DBA61DA" w14:textId="77777777" w:rsidR="00C57E99" w:rsidRPr="002B1019" w:rsidRDefault="00C57E99" w:rsidP="006A7544">
      <w:pPr>
        <w:pStyle w:val="Index-1"/>
      </w:pPr>
      <w:r w:rsidRPr="00AE0CC5">
        <w:rPr>
          <w:highlight w:val="yellow"/>
        </w:rPr>
        <w:t>Káẓim</w:t>
      </w:r>
      <w:r w:rsidR="00627ED1" w:rsidRPr="00627ED1">
        <w:rPr>
          <w:highlight w:val="yellow"/>
        </w:rPr>
        <w:t>-i-</w:t>
      </w:r>
      <w:r w:rsidRPr="00AE0CC5">
        <w:rPr>
          <w:highlight w:val="yellow"/>
        </w:rPr>
        <w:t>Samandar</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127</w:t>
      </w:r>
      <w:r w:rsidR="00DC6AA6" w:rsidRPr="00230826">
        <w:rPr>
          <w:rStyle w:val="indexpagenumbercomma"/>
        </w:rPr>
        <w:t xml:space="preserve">, </w:t>
      </w:r>
      <w:r w:rsidR="00DC6AA6" w:rsidRPr="00230826">
        <w:rPr>
          <w:rStyle w:val="indexpagenumberchecked"/>
        </w:rPr>
        <w:t>185n</w:t>
      </w:r>
      <w:r w:rsidR="006A7544">
        <w:t xml:space="preserve">, </w:t>
      </w:r>
      <w:r w:rsidR="00DC6AA6" w:rsidRPr="00230826">
        <w:rPr>
          <w:rStyle w:val="indexRefchap"/>
        </w:rPr>
        <w:t>8:</w:t>
      </w:r>
      <w:r w:rsidR="00DC6AA6" w:rsidRPr="00230826">
        <w:rPr>
          <w:rStyle w:val="indexRefpar"/>
        </w:rPr>
        <w:t>8</w:t>
      </w:r>
      <w:r w:rsidR="006A7544">
        <w:t xml:space="preserve">, </w:t>
      </w:r>
      <w:r w:rsidR="00DC6AA6" w:rsidRPr="00230826">
        <w:rPr>
          <w:rStyle w:val="indexRefchap"/>
        </w:rPr>
        <w:t>15:</w:t>
      </w:r>
      <w:r w:rsidR="00DC6AA6" w:rsidRPr="00230826">
        <w:rPr>
          <w:rStyle w:val="indexRefpar"/>
        </w:rPr>
        <w:t>22</w:t>
      </w:r>
      <w:r w:rsidR="006A7544">
        <w:rPr>
          <w:rStyle w:val="indexRefpar"/>
        </w:rPr>
        <w:t>n</w:t>
      </w:r>
    </w:p>
    <w:p w14:paraId="1248A377" w14:textId="77777777" w:rsidR="00C57E99" w:rsidRPr="002B1019" w:rsidRDefault="00C57E99" w:rsidP="006A7544">
      <w:pPr>
        <w:pStyle w:val="Index-1"/>
      </w:pPr>
      <w:r w:rsidRPr="000C7039">
        <w:rPr>
          <w:highlight w:val="green"/>
        </w:rPr>
        <w:t>adíjih</w:t>
      </w:r>
      <w:r w:rsidR="00627ED1" w:rsidRPr="00627ED1">
        <w:rPr>
          <w:highlight w:val="green"/>
        </w:rPr>
        <w:t xml:space="preserve"> Bagum</w:t>
      </w:r>
      <w:r w:rsidR="00DC6AA6" w:rsidRPr="00230826">
        <w:rPr>
          <w:rStyle w:val="indexpagenumbercomma"/>
        </w:rPr>
        <w:t xml:space="preserve">, </w:t>
      </w:r>
      <w:r w:rsidR="00DC6AA6" w:rsidRPr="00230826">
        <w:rPr>
          <w:rStyle w:val="indexpagenumberchecked"/>
        </w:rPr>
        <w:t>113</w:t>
      </w:r>
      <w:r w:rsidR="006A7544">
        <w:t xml:space="preserve"> </w:t>
      </w:r>
      <w:r w:rsidR="006A7544" w:rsidRPr="00683C74">
        <w:rPr>
          <w:rStyle w:val="stilltoworkat"/>
        </w:rPr>
        <w:t>(</w:t>
      </w:r>
      <w:r w:rsidR="006A7544">
        <w:rPr>
          <w:rStyle w:val="stilltoworkat"/>
        </w:rPr>
        <w:t>in the text it isánum, not Bagum)</w:t>
      </w:r>
      <w:r w:rsidR="006A7544">
        <w:t xml:space="preserve">, </w:t>
      </w:r>
      <w:r w:rsidR="00DC6AA6" w:rsidRPr="00230826">
        <w:rPr>
          <w:rStyle w:val="indexRefchap"/>
        </w:rPr>
        <w:t>7:</w:t>
      </w:r>
      <w:r w:rsidR="00DC6AA6" w:rsidRPr="00230826">
        <w:rPr>
          <w:rStyle w:val="indexRefpar"/>
        </w:rPr>
        <w:t>8</w:t>
      </w:r>
    </w:p>
    <w:p w14:paraId="07B3D9B6" w14:textId="77777777" w:rsidR="00C57E99" w:rsidRPr="002B1019" w:rsidRDefault="00C57E99" w:rsidP="00C57E99">
      <w:pPr>
        <w:pStyle w:val="Index-1"/>
      </w:pPr>
      <w:r w:rsidRPr="000C7039">
        <w:rPr>
          <w:highlight w:val="yellow"/>
        </w:rPr>
        <w:t>ádim</w:t>
      </w:r>
      <w:r w:rsidRPr="002B1019">
        <w:t xml:space="preserve">, </w:t>
      </w:r>
      <w:r w:rsidRPr="000C7039">
        <w:rPr>
          <w:highlight w:val="yellow"/>
        </w:rPr>
        <w:t>ádimu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FE17A5">
        <w:rPr>
          <w:highlight w:val="yellow"/>
        </w:rPr>
        <w:t>Áqá</w:t>
      </w:r>
      <w:r w:rsidR="00627ED1" w:rsidRPr="00627ED1">
        <w:rPr>
          <w:highlight w:val="yellow"/>
        </w:rPr>
        <w:t xml:space="preserve"> </w:t>
      </w:r>
      <w:r w:rsidRPr="00FE17A5">
        <w:rPr>
          <w:highlight w:val="yellow"/>
        </w:rPr>
        <w:t>Ján</w:t>
      </w:r>
      <w:r w:rsidRPr="002B1019">
        <w:t xml:space="preserve">, </w:t>
      </w:r>
      <w:r w:rsidRPr="000C7039">
        <w:rPr>
          <w:highlight w:val="yellow"/>
        </w:rPr>
        <w:t>Mírzá</w:t>
      </w:r>
    </w:p>
    <w:p w14:paraId="19B3C78D" w14:textId="77777777" w:rsidR="00C57E99" w:rsidRPr="002B1019" w:rsidRDefault="00C57E99" w:rsidP="007116C2">
      <w:pPr>
        <w:pStyle w:val="Index-1"/>
      </w:pPr>
      <w:r w:rsidRPr="000C7039">
        <w:rPr>
          <w:highlight w:val="yellow"/>
        </w:rPr>
        <w:t>alífs</w:t>
      </w:r>
      <w:r w:rsidR="00DC6AA6" w:rsidRPr="00230826">
        <w:rPr>
          <w:rStyle w:val="indexpagenumbercomma"/>
        </w:rPr>
        <w:t xml:space="preserve">, </w:t>
      </w:r>
      <w:r w:rsidR="00DC6AA6" w:rsidRPr="00230826">
        <w:rPr>
          <w:rStyle w:val="indexpagenumberchecked"/>
        </w:rPr>
        <w:t>157</w:t>
      </w:r>
      <w:r w:rsidR="007116C2">
        <w:t xml:space="preserve">, </w:t>
      </w:r>
      <w:r w:rsidR="00DC6AA6" w:rsidRPr="00230826">
        <w:rPr>
          <w:rStyle w:val="indexRefchap"/>
        </w:rPr>
        <w:t>12:</w:t>
      </w:r>
      <w:r w:rsidR="00DC6AA6" w:rsidRPr="00230826">
        <w:rPr>
          <w:rStyle w:val="indexRefpar"/>
        </w:rPr>
        <w:t>10</w:t>
      </w:r>
    </w:p>
    <w:p w14:paraId="20FB3B0D" w14:textId="77777777" w:rsidR="00C57E99" w:rsidRDefault="00C57E99" w:rsidP="007116C2">
      <w:pPr>
        <w:pStyle w:val="Index-1"/>
      </w:pPr>
      <w:r w:rsidRPr="000C7039">
        <w:rPr>
          <w:highlight w:val="yellow"/>
        </w:rPr>
        <w:t>alíl</w:t>
      </w:r>
      <w:r w:rsidRPr="002B1019">
        <w:t xml:space="preserve">, </w:t>
      </w:r>
      <w:r w:rsidRPr="000C7039">
        <w:rPr>
          <w:highlight w:val="yellow"/>
        </w:rPr>
        <w:t>Ḥájí</w:t>
      </w:r>
      <w:r w:rsidRPr="002B1019">
        <w:t xml:space="preserve"> (</w:t>
      </w:r>
      <w:r w:rsidRPr="00F4154B">
        <w:rPr>
          <w:highlight w:val="yellow"/>
        </w:rPr>
        <w:t>Ḥájí</w:t>
      </w:r>
      <w:r w:rsidR="00627ED1" w:rsidRPr="00627ED1">
        <w:rPr>
          <w:highlight w:val="yellow"/>
        </w:rPr>
        <w:t xml:space="preserve"> </w:t>
      </w:r>
      <w:r w:rsidRPr="00F4154B">
        <w:rPr>
          <w:highlight w:val="yellow"/>
        </w:rPr>
        <w:t>Muḥammad</w:t>
      </w:r>
      <w:r w:rsidR="00627ED1" w:rsidRPr="00627ED1">
        <w:rPr>
          <w:highlight w:val="yellow"/>
        </w:rPr>
        <w:t>-</w:t>
      </w:r>
      <w:r w:rsidRPr="00F4154B">
        <w:rPr>
          <w:highlight w:val="yellow"/>
        </w:rPr>
        <w:t>Ibráhím</w:t>
      </w:r>
      <w:r w:rsidRPr="002B1019">
        <w:t>), to</w:t>
      </w:r>
      <w:r w:rsidR="00DC6AA6" w:rsidRPr="00230826">
        <w:rPr>
          <w:rStyle w:val="indexpagenumbercomma"/>
        </w:rPr>
        <w:t xml:space="preserve">, </w:t>
      </w:r>
      <w:r w:rsidR="00DC6AA6" w:rsidRPr="00230826">
        <w:rPr>
          <w:rStyle w:val="indexpagenumberchecked"/>
        </w:rPr>
        <w:t>127</w:t>
      </w:r>
      <w:r w:rsidRPr="002B1019">
        <w:t>,</w:t>
      </w:r>
      <w:r w:rsidR="007116C2">
        <w:t xml:space="preserve"> </w:t>
      </w:r>
      <w:r w:rsidR="00DC6AA6" w:rsidRPr="00230826">
        <w:rPr>
          <w:rStyle w:val="indexRefchap"/>
        </w:rPr>
        <w:t>8:</w:t>
      </w:r>
      <w:r w:rsidR="00DC6AA6" w:rsidRPr="00230826">
        <w:rPr>
          <w:rStyle w:val="indexRefpar"/>
        </w:rPr>
        <w:t>9</w:t>
      </w:r>
    </w:p>
    <w:p w14:paraId="6115187E" w14:textId="77777777" w:rsidR="00C57E99" w:rsidRPr="002B1019" w:rsidRDefault="00C57E99" w:rsidP="007116C2">
      <w:pPr>
        <w:pStyle w:val="Index-1"/>
      </w:pPr>
      <w:r w:rsidRPr="000C7039">
        <w:rPr>
          <w:highlight w:val="yellow"/>
        </w:rPr>
        <w:t>ávar</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139</w:t>
      </w:r>
      <w:r w:rsidR="007116C2">
        <w:t xml:space="preserve">, </w:t>
      </w:r>
      <w:r w:rsidR="00DC6AA6" w:rsidRPr="00230826">
        <w:rPr>
          <w:rStyle w:val="indexRefchap"/>
        </w:rPr>
        <w:t>9:</w:t>
      </w:r>
      <w:r w:rsidR="00DC6AA6" w:rsidRPr="00230826">
        <w:rPr>
          <w:rStyle w:val="indexRefpar"/>
        </w:rPr>
        <w:t>26</w:t>
      </w:r>
    </w:p>
    <w:p w14:paraId="01599183" w14:textId="77777777" w:rsidR="00C57E99" w:rsidRDefault="00C57E99" w:rsidP="00842CF9">
      <w:pPr>
        <w:pStyle w:val="Index-1"/>
      </w:pPr>
      <w:r w:rsidRPr="000C7039">
        <w:rPr>
          <w:highlight w:val="yellow"/>
        </w:rPr>
        <w:t>ayru</w:t>
      </w:r>
      <w:r w:rsidR="00627ED1" w:rsidRPr="00627ED1">
        <w:rPr>
          <w:highlight w:val="yellow"/>
        </w:rPr>
        <w:t>’</w:t>
      </w:r>
      <w:r w:rsidRPr="000C7039">
        <w:rPr>
          <w:highlight w:val="yellow"/>
        </w:rPr>
        <w:t>lláh</w:t>
      </w:r>
      <w:r w:rsidRPr="002B1019">
        <w:t xml:space="preserve">, </w:t>
      </w:r>
      <w:r w:rsidRPr="000C7039">
        <w:rPr>
          <w:highlight w:val="yellow"/>
        </w:rPr>
        <w:t>Ibráhím</w:t>
      </w:r>
      <w:r w:rsidR="00DC6AA6" w:rsidRPr="00230826">
        <w:rPr>
          <w:rStyle w:val="indexpagenumbercomma"/>
        </w:rPr>
        <w:t xml:space="preserve">, </w:t>
      </w:r>
      <w:r w:rsidR="00DC6AA6" w:rsidRPr="00230826">
        <w:rPr>
          <w:rStyle w:val="indexpagenumberchecked"/>
        </w:rPr>
        <w:t>246</w:t>
      </w:r>
      <w:r w:rsidRPr="006E548C">
        <w:rPr>
          <w:rStyle w:val="indexpagenumbercontinued"/>
        </w:rPr>
        <w:t>–9</w:t>
      </w:r>
      <w:r w:rsidR="00DC6AA6" w:rsidRPr="00230826">
        <w:rPr>
          <w:rStyle w:val="indexpagenumbercomma"/>
        </w:rPr>
        <w:t xml:space="preserve">, </w:t>
      </w:r>
      <w:r w:rsidR="00DC6AA6" w:rsidRPr="00230826">
        <w:rPr>
          <w:rStyle w:val="indexpagenumberchecked"/>
        </w:rPr>
        <w:t>252</w:t>
      </w:r>
      <w:r w:rsidR="00842CF9">
        <w:t xml:space="preserve">, </w:t>
      </w:r>
      <w:r w:rsidR="00DC6AA6" w:rsidRPr="00230826">
        <w:rPr>
          <w:rStyle w:val="indexRefchap"/>
        </w:rPr>
        <w:t>21:</w:t>
      </w:r>
      <w:r w:rsidR="00DC6AA6" w:rsidRPr="00230826">
        <w:rPr>
          <w:rStyle w:val="indexRefpar"/>
        </w:rPr>
        <w:t>11–20</w:t>
      </w:r>
      <w:r w:rsidR="00842CF9">
        <w:t xml:space="preserve">, </w:t>
      </w:r>
      <w:r w:rsidR="00DC6AA6" w:rsidRPr="00230826">
        <w:rPr>
          <w:rStyle w:val="indexRefchap"/>
        </w:rPr>
        <w:t>21:</w:t>
      </w:r>
      <w:r w:rsidR="00DC6AA6" w:rsidRPr="00230826">
        <w:rPr>
          <w:rStyle w:val="indexRefpar"/>
        </w:rPr>
        <w:t>31</w:t>
      </w:r>
    </w:p>
    <w:p w14:paraId="64300C1B" w14:textId="77777777" w:rsidR="00C57E99" w:rsidRPr="002B1019" w:rsidRDefault="00C57E99" w:rsidP="00842CF9">
      <w:pPr>
        <w:pStyle w:val="Index-1"/>
      </w:pPr>
      <w:r w:rsidRPr="000C7039">
        <w:rPr>
          <w:highlight w:val="yellow"/>
        </w:rPr>
        <w:t>urásán</w:t>
      </w:r>
      <w:r w:rsidR="00DC6AA6" w:rsidRPr="00230826">
        <w:rPr>
          <w:rStyle w:val="indexpagenumbercomma"/>
        </w:rPr>
        <w:t xml:space="preserve">, </w:t>
      </w:r>
      <w:r w:rsidR="00DC6AA6" w:rsidRPr="00230826">
        <w:rPr>
          <w:rStyle w:val="indexpagenumberchecked"/>
        </w:rPr>
        <w:t>19</w:t>
      </w:r>
      <w:r w:rsidR="00DC6AA6" w:rsidRPr="00230826">
        <w:rPr>
          <w:rStyle w:val="indexpagenumbercomma"/>
        </w:rPr>
        <w:t xml:space="preserve">, </w:t>
      </w:r>
      <w:r w:rsidR="00DC6AA6" w:rsidRPr="00230826">
        <w:rPr>
          <w:rStyle w:val="indexpagenumberchecked"/>
        </w:rPr>
        <w:t>213</w:t>
      </w:r>
      <w:r w:rsidR="00842CF9">
        <w:t xml:space="preserve">, </w:t>
      </w:r>
      <w:r w:rsidR="00DC6AA6" w:rsidRPr="00230826">
        <w:rPr>
          <w:rStyle w:val="indexRefchap"/>
        </w:rPr>
        <w:t>pr:</w:t>
      </w:r>
      <w:r w:rsidR="00DC6AA6" w:rsidRPr="00230826">
        <w:rPr>
          <w:rStyle w:val="indexRefpar"/>
        </w:rPr>
        <w:t>74</w:t>
      </w:r>
      <w:r w:rsidR="00842CF9">
        <w:t xml:space="preserve">, </w:t>
      </w:r>
      <w:r w:rsidR="00DC6AA6" w:rsidRPr="00230826">
        <w:rPr>
          <w:rStyle w:val="indexRefchap"/>
        </w:rPr>
        <w:t>18:</w:t>
      </w:r>
      <w:r w:rsidR="00DC6AA6" w:rsidRPr="00230826">
        <w:rPr>
          <w:rStyle w:val="indexRefpar"/>
        </w:rPr>
        <w:t>28</w:t>
      </w:r>
    </w:p>
    <w:p w14:paraId="224D4685" w14:textId="77777777" w:rsidR="00C57E99" w:rsidRPr="002B1019" w:rsidRDefault="00C57E99" w:rsidP="00842CF9">
      <w:pPr>
        <w:pStyle w:val="Index-1"/>
      </w:pPr>
      <w:r w:rsidRPr="00F4364F">
        <w:rPr>
          <w:highlight w:val="yellow"/>
        </w:rPr>
        <w:t>uríd</w:t>
      </w:r>
      <w:r w:rsidR="00627ED1" w:rsidRPr="00627ED1">
        <w:rPr>
          <w:highlight w:val="yellow"/>
        </w:rPr>
        <w:t xml:space="preserve"> </w:t>
      </w:r>
      <w:r w:rsidRPr="00F4364F">
        <w:rPr>
          <w:highlight w:val="yellow"/>
        </w:rPr>
        <w:t>Páá</w:t>
      </w:r>
      <w:r w:rsidR="00DC6AA6" w:rsidRPr="00230826">
        <w:rPr>
          <w:rStyle w:val="indexpagenumbercomma"/>
        </w:rPr>
        <w:t xml:space="preserve">, </w:t>
      </w:r>
      <w:r w:rsidR="00DC6AA6" w:rsidRPr="00230826">
        <w:rPr>
          <w:rStyle w:val="indexpagenumberchecked"/>
        </w:rPr>
        <w:t>86</w:t>
      </w:r>
      <w:r w:rsidR="00842CF9">
        <w:t xml:space="preserve">, </w:t>
      </w:r>
      <w:r w:rsidR="00DC6AA6" w:rsidRPr="00230826">
        <w:rPr>
          <w:rStyle w:val="indexRefchap"/>
        </w:rPr>
        <w:t>4:</w:t>
      </w:r>
      <w:r w:rsidR="00DC6AA6" w:rsidRPr="00230826">
        <w:rPr>
          <w:rStyle w:val="indexRefpar"/>
        </w:rPr>
        <w:t>115–119</w:t>
      </w:r>
    </w:p>
    <w:p w14:paraId="0997320A" w14:textId="77777777" w:rsidR="00C57E99" w:rsidRPr="002B1019" w:rsidRDefault="00C57E99" w:rsidP="00842CF9">
      <w:pPr>
        <w:pStyle w:val="Index-1"/>
      </w:pPr>
      <w:r w:rsidRPr="002B1019">
        <w:t>Kindness</w:t>
      </w:r>
      <w:r w:rsidR="00DC6AA6" w:rsidRPr="00230826">
        <w:rPr>
          <w:rStyle w:val="indexpagenumbercomma"/>
        </w:rPr>
        <w:t xml:space="preserve">, </w:t>
      </w:r>
      <w:r w:rsidR="00DC6AA6" w:rsidRPr="00230826">
        <w:rPr>
          <w:rStyle w:val="indexpagenumberchecked"/>
        </w:rPr>
        <w:t>258</w:t>
      </w:r>
      <w:r w:rsidR="00842CF9">
        <w:t xml:space="preserve">, </w:t>
      </w:r>
      <w:r w:rsidR="00DC6AA6" w:rsidRPr="00230826">
        <w:rPr>
          <w:rStyle w:val="indexRefchap"/>
        </w:rPr>
        <w:t>22:</w:t>
      </w:r>
      <w:r w:rsidR="00DC6AA6" w:rsidRPr="00230826">
        <w:rPr>
          <w:rStyle w:val="indexRefpar"/>
        </w:rPr>
        <w:t>28–30</w:t>
      </w:r>
    </w:p>
    <w:p w14:paraId="08675552" w14:textId="77777777" w:rsidR="00C57E99" w:rsidRPr="002B1019" w:rsidRDefault="00C57E99" w:rsidP="00C63529">
      <w:pPr>
        <w:pStyle w:val="Index-1"/>
      </w:pPr>
      <w:r w:rsidRPr="002B1019">
        <w:t>King of Martyrs</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842CF9">
        <w:t xml:space="preserve">, </w:t>
      </w:r>
      <w:r w:rsidR="00DC6AA6" w:rsidRPr="00230826">
        <w:rPr>
          <w:rStyle w:val="indexRefchap"/>
        </w:rPr>
        <w:t>32:</w:t>
      </w:r>
      <w:r w:rsidR="00DC6AA6" w:rsidRPr="00230826">
        <w:rPr>
          <w:rStyle w:val="indexRefpar"/>
        </w:rPr>
        <w:t>37</w:t>
      </w:r>
      <w:r w:rsidR="00C63529">
        <w:t xml:space="preserve">, </w:t>
      </w:r>
      <w:r w:rsidR="00DC6AA6" w:rsidRPr="00230826">
        <w:rPr>
          <w:rStyle w:val="indexRefchap"/>
        </w:rPr>
        <w:t>32:</w:t>
      </w:r>
      <w:r w:rsidR="00DC6AA6" w:rsidRPr="00230826">
        <w:rPr>
          <w:rStyle w:val="indexRefpar"/>
        </w:rPr>
        <w:t>54</w:t>
      </w:r>
    </w:p>
    <w:p w14:paraId="7F40DA4A" w14:textId="77777777" w:rsidR="00C57E99" w:rsidRPr="002B1019" w:rsidRDefault="00C57E99" w:rsidP="00842CF9">
      <w:pPr>
        <w:pStyle w:val="Index-1"/>
      </w:pPr>
      <w:r w:rsidRPr="002B1019">
        <w:t>Kingdom of God on earth</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321</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376</w:t>
      </w:r>
      <w:r w:rsidR="00842CF9">
        <w:t xml:space="preserve">, </w:t>
      </w:r>
      <w:r w:rsidR="00DC6AA6" w:rsidRPr="00230826">
        <w:rPr>
          <w:rStyle w:val="indexRefchap"/>
        </w:rPr>
        <w:t>24:</w:t>
      </w:r>
      <w:r w:rsidR="00DC6AA6" w:rsidRPr="00230826">
        <w:rPr>
          <w:rStyle w:val="indexRefpar"/>
        </w:rPr>
        <w:t>10</w:t>
      </w:r>
      <w:r w:rsidR="00842CF9">
        <w:t xml:space="preserve">, </w:t>
      </w:r>
      <w:r w:rsidR="00DC6AA6" w:rsidRPr="00230826">
        <w:rPr>
          <w:rStyle w:val="indexRefchap"/>
        </w:rPr>
        <w:t>28:</w:t>
      </w:r>
      <w:r w:rsidR="00DC6AA6" w:rsidRPr="00230826">
        <w:rPr>
          <w:rStyle w:val="indexRefpar"/>
        </w:rPr>
        <w:t>22</w:t>
      </w:r>
      <w:r w:rsidR="00842CF9">
        <w:t xml:space="preserve">, </w:t>
      </w:r>
      <w:r w:rsidR="00DC6AA6" w:rsidRPr="00230826">
        <w:rPr>
          <w:rStyle w:val="indexRefchap"/>
        </w:rPr>
        <w:t>29:</w:t>
      </w:r>
      <w:r w:rsidR="00DC6AA6" w:rsidRPr="00230826">
        <w:rPr>
          <w:rStyle w:val="indexRefpar"/>
        </w:rPr>
        <w:t>24</w:t>
      </w:r>
      <w:r w:rsidR="00842CF9">
        <w:t xml:space="preserve">, </w:t>
      </w:r>
      <w:r w:rsidR="00DC6AA6" w:rsidRPr="00230826">
        <w:rPr>
          <w:rStyle w:val="indexRefchap"/>
        </w:rPr>
        <w:t>33:</w:t>
      </w:r>
      <w:r w:rsidR="00DC6AA6" w:rsidRPr="00230826">
        <w:rPr>
          <w:rStyle w:val="indexRefpar"/>
        </w:rPr>
        <w:t>25</w:t>
      </w:r>
    </w:p>
    <w:p w14:paraId="76034F3A" w14:textId="77777777" w:rsidR="001951F6" w:rsidRDefault="00C57E99">
      <w:pPr>
        <w:pStyle w:val="Index-1"/>
      </w:pPr>
      <w:r w:rsidRPr="002B1019">
        <w:t>Kingdom of Names</w:t>
      </w:r>
      <w:r w:rsidR="00DC6AA6" w:rsidRPr="00230826">
        <w:rPr>
          <w:rStyle w:val="indexpagenumbercomma"/>
        </w:rPr>
        <w:t xml:space="preserve">, </w:t>
      </w:r>
      <w:r w:rsidR="00DC6AA6" w:rsidRPr="00230826">
        <w:rPr>
          <w:rStyle w:val="indexpagenumberchecked"/>
        </w:rPr>
        <w:t>20</w:t>
      </w:r>
      <w:r w:rsidR="00DC6AA6" w:rsidRPr="00230826">
        <w:rPr>
          <w:rStyle w:val="indexpagenumbercomma"/>
        </w:rPr>
        <w:t xml:space="preserve">, </w:t>
      </w:r>
      <w:r w:rsidR="00DC6AA6" w:rsidRPr="00230826">
        <w:rPr>
          <w:rStyle w:val="indexpagenumberchecked"/>
        </w:rPr>
        <w:t>24</w:t>
      </w:r>
      <w:r w:rsidRPr="006E548C">
        <w:rPr>
          <w:rStyle w:val="indexpagenumbercontinued"/>
        </w:rPr>
        <w:t>–</w:t>
      </w:r>
      <w:r w:rsidR="00BB00DA" w:rsidRPr="006E548C">
        <w:rPr>
          <w:rStyle w:val="indexpagenumbercontinued"/>
        </w:rPr>
        <w:t>6</w:t>
      </w:r>
      <w:r w:rsidR="00BB00DA">
        <w:t xml:space="preserve"> </w:t>
      </w:r>
      <w:r w:rsidR="00BB00DA" w:rsidRPr="00683C74">
        <w:rPr>
          <w:rStyle w:val="stilltoworkat"/>
        </w:rPr>
        <w:t>(</w:t>
      </w:r>
      <w:r w:rsidR="00BB00DA">
        <w:rPr>
          <w:rStyle w:val="stilltoworkat"/>
        </w:rPr>
        <w:t>2nd reference extended from page 24 till page 27)</w:t>
      </w:r>
      <w:r w:rsidR="00842CF9">
        <w:t xml:space="preserve">, </w:t>
      </w:r>
      <w:r w:rsidR="00DC6AA6" w:rsidRPr="00230826">
        <w:rPr>
          <w:rStyle w:val="indexRefchap"/>
        </w:rPr>
        <w:t>pr:</w:t>
      </w:r>
      <w:r w:rsidR="00DC6AA6" w:rsidRPr="00230826">
        <w:rPr>
          <w:rStyle w:val="indexRefpar"/>
        </w:rPr>
        <w:t>77</w:t>
      </w:r>
      <w:r w:rsidR="00C63529">
        <w:t xml:space="preserve">, </w:t>
      </w:r>
      <w:r w:rsidR="00DC6AA6" w:rsidRPr="00230826">
        <w:rPr>
          <w:rStyle w:val="indexRefchap"/>
        </w:rPr>
        <w:t>pr:</w:t>
      </w:r>
      <w:r w:rsidR="00DC6AA6" w:rsidRPr="00230826">
        <w:rPr>
          <w:rStyle w:val="indexRefpar"/>
        </w:rPr>
        <w:t>97–</w:t>
      </w:r>
      <w:r w:rsidR="00BB00DA">
        <w:rPr>
          <w:rStyle w:val="indexRefpar"/>
        </w:rPr>
        <w:t>106</w:t>
      </w:r>
    </w:p>
    <w:p w14:paraId="78035822" w14:textId="77777777" w:rsidR="00C57E99" w:rsidRPr="002B1019" w:rsidRDefault="00C57E99" w:rsidP="00C63529">
      <w:pPr>
        <w:pStyle w:val="Index-1"/>
      </w:pPr>
      <w:r w:rsidRPr="002B1019">
        <w:t>Kingdoms, natural</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15</w:t>
      </w:r>
      <w:r w:rsidR="00C63529">
        <w:t xml:space="preserve"> </w:t>
      </w:r>
      <w:r w:rsidR="00C63529" w:rsidRPr="00683C74">
        <w:rPr>
          <w:rStyle w:val="stilltoworkat"/>
        </w:rPr>
        <w:t>(</w:t>
      </w:r>
      <w:r w:rsidR="00C63529">
        <w:rPr>
          <w:rStyle w:val="stilltoworkat"/>
        </w:rPr>
        <w:t>it's page 16 instead of 15)</w:t>
      </w:r>
      <w:r w:rsidR="00C63529">
        <w:t xml:space="preserve">, </w:t>
      </w:r>
      <w:r w:rsidR="00DC6AA6" w:rsidRPr="00230826">
        <w:rPr>
          <w:rStyle w:val="indexRefchap"/>
        </w:rPr>
        <w:t>in:</w:t>
      </w:r>
      <w:r w:rsidR="00DC6AA6" w:rsidRPr="00230826">
        <w:rPr>
          <w:rStyle w:val="indexRefpar"/>
        </w:rPr>
        <w:t>10</w:t>
      </w:r>
      <w:r w:rsidR="00C63529">
        <w:t xml:space="preserve">, </w:t>
      </w:r>
      <w:r w:rsidR="00DC6AA6" w:rsidRPr="00230826">
        <w:rPr>
          <w:rStyle w:val="indexRefchap"/>
        </w:rPr>
        <w:t>pr:</w:t>
      </w:r>
      <w:r w:rsidR="00DC6AA6" w:rsidRPr="00230826">
        <w:rPr>
          <w:rStyle w:val="indexRefpar"/>
        </w:rPr>
        <w:t>48–49</w:t>
      </w:r>
      <w:r w:rsidR="00C63529">
        <w:t xml:space="preserve">, </w:t>
      </w:r>
      <w:r w:rsidR="00DC6AA6" w:rsidRPr="00230826">
        <w:rPr>
          <w:rStyle w:val="indexRefchap"/>
        </w:rPr>
        <w:t>pr:</w:t>
      </w:r>
      <w:r w:rsidR="00DC6AA6" w:rsidRPr="00230826">
        <w:rPr>
          <w:rStyle w:val="indexRefpar"/>
        </w:rPr>
        <w:t>57</w:t>
      </w:r>
    </w:p>
    <w:p w14:paraId="3358F821" w14:textId="77777777" w:rsidR="00C57E99" w:rsidRPr="002B1019" w:rsidRDefault="00C57E99" w:rsidP="00177533">
      <w:pPr>
        <w:pStyle w:val="Index-1"/>
      </w:pPr>
      <w:r w:rsidRPr="002B1019">
        <w:t>Kings</w:t>
      </w:r>
      <w:r w:rsidR="00DC6AA6" w:rsidRPr="00230826">
        <w:rPr>
          <w:rStyle w:val="indexpagenumbercomma"/>
        </w:rPr>
        <w:t xml:space="preserve">, </w:t>
      </w:r>
      <w:r w:rsidR="00DC6AA6" w:rsidRPr="00230826">
        <w:rPr>
          <w:rStyle w:val="indexpagenumberchecked"/>
        </w:rPr>
        <w:t>225</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423</w:t>
      </w:r>
      <w:r w:rsidR="009E34B9">
        <w:t xml:space="preserve">, </w:t>
      </w:r>
      <w:r w:rsidR="00DC6AA6" w:rsidRPr="00230826">
        <w:rPr>
          <w:rStyle w:val="indexRefchap"/>
        </w:rPr>
        <w:t>19:</w:t>
      </w:r>
      <w:r w:rsidR="00DC6AA6" w:rsidRPr="00230826">
        <w:rPr>
          <w:rStyle w:val="indexRefpar"/>
        </w:rPr>
        <w:t>17</w:t>
      </w:r>
      <w:r w:rsidR="00C63529">
        <w:t xml:space="preserve">, </w:t>
      </w:r>
      <w:r w:rsidR="00DC6AA6" w:rsidRPr="00230826">
        <w:rPr>
          <w:rStyle w:val="indexRefchap"/>
        </w:rPr>
        <w:t>19:</w:t>
      </w:r>
      <w:r w:rsidR="00DC6AA6" w:rsidRPr="00230826">
        <w:rPr>
          <w:rStyle w:val="indexRefpar"/>
        </w:rPr>
        <w:t>19</w:t>
      </w:r>
      <w:r w:rsidR="00177533">
        <w:t xml:space="preserve">, </w:t>
      </w:r>
      <w:r w:rsidR="00DC6AA6" w:rsidRPr="00230826">
        <w:rPr>
          <w:rStyle w:val="indexRefchap"/>
        </w:rPr>
        <w:t>ap1:</w:t>
      </w:r>
      <w:r w:rsidR="00DC6AA6" w:rsidRPr="00230826">
        <w:rPr>
          <w:rStyle w:val="indexRefchapsub"/>
        </w:rPr>
        <w:t>1:</w:t>
      </w:r>
      <w:r w:rsidR="00DC6AA6" w:rsidRPr="00230826">
        <w:rPr>
          <w:rStyle w:val="indexRefpar"/>
        </w:rPr>
        <w:t>28</w:t>
      </w:r>
    </w:p>
    <w:p w14:paraId="7733D37D" w14:textId="77777777" w:rsidR="00E67803" w:rsidRDefault="00C57E99" w:rsidP="005F52A6">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proclamation to</w:t>
      </w:r>
      <w:r w:rsidR="00DC6AA6" w:rsidRPr="00230826">
        <w:rPr>
          <w:rStyle w:val="indexpagenumbercomma"/>
        </w:rPr>
        <w:t xml:space="preserve">, </w:t>
      </w:r>
      <w:r w:rsidR="00DC6AA6" w:rsidRPr="00230826">
        <w:rPr>
          <w:rStyle w:val="indexpagenumberchecked"/>
        </w:rPr>
        <w:t>93</w:t>
      </w:r>
      <w:r w:rsidRPr="006E548C">
        <w:rPr>
          <w:rStyle w:val="indexpagenumbercontinued"/>
        </w:rPr>
        <w:t>–4</w:t>
      </w:r>
      <w:r w:rsidR="00DC6AA6" w:rsidRPr="00230826">
        <w:rPr>
          <w:rStyle w:val="indexpagenumbernotfound"/>
        </w:rPr>
        <w:t>, 400</w:t>
      </w:r>
      <w:r w:rsidR="005F52A6">
        <w:t xml:space="preserve"> </w:t>
      </w:r>
      <w:r w:rsidR="005F52A6" w:rsidRPr="00683C74">
        <w:rPr>
          <w:rStyle w:val="stilltoworkat"/>
        </w:rPr>
        <w:t>(</w:t>
      </w:r>
      <w:r w:rsidR="005F52A6">
        <w:rPr>
          <w:rStyle w:val="stilltoworkat"/>
        </w:rPr>
        <w:t>nothing found on page 400, added a passage on page 405 instead)</w:t>
      </w:r>
      <w:r w:rsidR="005F52A6">
        <w:t xml:space="preserve">, </w:t>
      </w:r>
      <w:r w:rsidR="00DC6AA6" w:rsidRPr="00230826">
        <w:rPr>
          <w:rStyle w:val="indexRefchap"/>
        </w:rPr>
        <w:t>5:</w:t>
      </w:r>
      <w:r w:rsidR="00DC6AA6" w:rsidRPr="00230826">
        <w:rPr>
          <w:rStyle w:val="indexRefpar"/>
        </w:rPr>
        <w:t>20–24</w:t>
      </w:r>
      <w:r w:rsidR="005F52A6">
        <w:t xml:space="preserve">, </w:t>
      </w:r>
      <w:r w:rsidR="00DC6AA6" w:rsidRPr="00230826">
        <w:rPr>
          <w:rStyle w:val="indexRefchap"/>
        </w:rPr>
        <w:t>35:</w:t>
      </w:r>
      <w:r w:rsidR="00DC6AA6" w:rsidRPr="00230826">
        <w:rPr>
          <w:rStyle w:val="indexRefpar"/>
        </w:rPr>
        <w:t>65</w:t>
      </w:r>
    </w:p>
    <w:p w14:paraId="1A4569E2" w14:textId="77777777" w:rsidR="00C57E99" w:rsidRPr="002B1019" w:rsidRDefault="00C57E99" w:rsidP="009E34B9">
      <w:pPr>
        <w:pStyle w:val="Index-1"/>
      </w:pPr>
      <w:r w:rsidRPr="000C7039">
        <w:rPr>
          <w:highlight w:val="yellow"/>
        </w:rPr>
        <w:t>Kirmán</w:t>
      </w:r>
      <w:r w:rsidR="00DC6AA6" w:rsidRPr="00230826">
        <w:rPr>
          <w:rStyle w:val="indexpagenumbercomma"/>
        </w:rPr>
        <w:t xml:space="preserve">, </w:t>
      </w:r>
      <w:r w:rsidR="00DC6AA6" w:rsidRPr="00230826">
        <w:rPr>
          <w:rStyle w:val="indexpagenumberchecked"/>
        </w:rPr>
        <w:t>258</w:t>
      </w:r>
      <w:r w:rsidR="009E34B9">
        <w:t xml:space="preserve">, </w:t>
      </w:r>
      <w:r w:rsidR="00DC6AA6" w:rsidRPr="00230826">
        <w:rPr>
          <w:rStyle w:val="indexRefchap"/>
        </w:rPr>
        <w:t>22:</w:t>
      </w:r>
      <w:r w:rsidR="00DC6AA6" w:rsidRPr="00230826">
        <w:rPr>
          <w:rStyle w:val="indexRefpar"/>
        </w:rPr>
        <w:t>25</w:t>
      </w:r>
    </w:p>
    <w:p w14:paraId="73FBC629" w14:textId="77777777" w:rsidR="00C57E99" w:rsidRPr="002B1019" w:rsidRDefault="00C57E99" w:rsidP="00177533">
      <w:pPr>
        <w:pStyle w:val="Index-1"/>
      </w:pPr>
      <w:r w:rsidRPr="002B1019">
        <w:t>Kissing, of hands, forbidden</w:t>
      </w:r>
      <w:r w:rsidR="00DC6AA6" w:rsidRPr="00230826">
        <w:rPr>
          <w:rStyle w:val="indexpagenumbercomma"/>
        </w:rPr>
        <w:t xml:space="preserve">, </w:t>
      </w:r>
      <w:r w:rsidR="00DC6AA6" w:rsidRPr="00230826">
        <w:rPr>
          <w:rStyle w:val="indexpagenumberchecked"/>
        </w:rPr>
        <w:t>208</w:t>
      </w:r>
      <w:r w:rsidR="00DC6AA6" w:rsidRPr="00230826">
        <w:rPr>
          <w:rStyle w:val="indexpagenumbercomma"/>
        </w:rPr>
        <w:t xml:space="preserve">, </w:t>
      </w:r>
      <w:r w:rsidR="00DC6AA6" w:rsidRPr="00230826">
        <w:rPr>
          <w:rStyle w:val="indexpagenumberchecked"/>
        </w:rPr>
        <w:t>212n</w:t>
      </w:r>
      <w:r w:rsidR="00177533">
        <w:t xml:space="preserve">, </w:t>
      </w:r>
      <w:r w:rsidR="00DC6AA6" w:rsidRPr="00230826">
        <w:rPr>
          <w:rStyle w:val="indexRefchap"/>
        </w:rPr>
        <w:t>18:</w:t>
      </w:r>
      <w:r w:rsidR="00DC6AA6" w:rsidRPr="00230826">
        <w:rPr>
          <w:rStyle w:val="indexRefpar"/>
        </w:rPr>
        <w:t>3</w:t>
      </w:r>
      <w:r w:rsidR="00177533">
        <w:t xml:space="preserve">, </w:t>
      </w:r>
      <w:r w:rsidR="00DC6AA6" w:rsidRPr="00230826">
        <w:rPr>
          <w:rStyle w:val="indexRefchap"/>
        </w:rPr>
        <w:t>18:</w:t>
      </w:r>
      <w:r w:rsidR="00DC6AA6" w:rsidRPr="00230826">
        <w:rPr>
          <w:rStyle w:val="indexRefpar"/>
        </w:rPr>
        <w:t>23</w:t>
      </w:r>
      <w:r w:rsidR="00177533">
        <w:rPr>
          <w:rStyle w:val="indexRefpar"/>
        </w:rPr>
        <w:t>n</w:t>
      </w:r>
    </w:p>
    <w:p w14:paraId="1CEE028A" w14:textId="77777777" w:rsidR="00C57E99" w:rsidRPr="002B1019" w:rsidRDefault="00C57E99" w:rsidP="00F15BFE">
      <w:pPr>
        <w:pStyle w:val="Index-1"/>
      </w:pPr>
      <w:r w:rsidRPr="000C7039">
        <w:rPr>
          <w:rStyle w:val="BookTitle"/>
          <w:highlight w:val="yellow"/>
        </w:rPr>
        <w:t>Kitáb</w:t>
      </w:r>
      <w:r w:rsidR="00627ED1" w:rsidRPr="00627ED1">
        <w:rPr>
          <w:rStyle w:val="BookTitle"/>
          <w:highlight w:val="yellow"/>
        </w:rPr>
        <w:t>-i-</w:t>
      </w:r>
      <w:r w:rsidRPr="000C7039">
        <w:rPr>
          <w:rStyle w:val="BookTitle"/>
          <w:highlight w:val="yellow"/>
        </w:rPr>
        <w:t>ʿAhd</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131</w:t>
      </w:r>
      <w:r w:rsidR="00DC6AA6" w:rsidRPr="00230826">
        <w:rPr>
          <w:rStyle w:val="indexpagenumbercomma"/>
        </w:rPr>
        <w:t xml:space="preserve">, </w:t>
      </w:r>
      <w:r w:rsidR="00DC6AA6" w:rsidRPr="00230826">
        <w:rPr>
          <w:rStyle w:val="indexpagenumberchecked"/>
        </w:rPr>
        <w:t>132</w:t>
      </w:r>
      <w:r w:rsidR="00DC6AA6" w:rsidRPr="00230826">
        <w:rPr>
          <w:rStyle w:val="indexpagenumbercomma"/>
        </w:rPr>
        <w:t xml:space="preserve">, </w:t>
      </w:r>
      <w:r w:rsidR="00DC6AA6" w:rsidRPr="00230826">
        <w:rPr>
          <w:rStyle w:val="indexpagenumberchecked"/>
        </w:rPr>
        <w:t>133</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146</w:t>
      </w:r>
      <w:r w:rsidR="00DC6AA6" w:rsidRPr="00230826">
        <w:rPr>
          <w:rStyle w:val="indexpagenumbercomma"/>
        </w:rPr>
        <w:t xml:space="preserve">, </w:t>
      </w:r>
      <w:r w:rsidR="00DC6AA6" w:rsidRPr="00230826">
        <w:rPr>
          <w:rStyle w:val="indexpagenumberchecked"/>
        </w:rPr>
        <w:t>149</w:t>
      </w:r>
      <w:r w:rsidRPr="006E548C">
        <w:rPr>
          <w:rStyle w:val="indexpagenumbercontinued"/>
        </w:rPr>
        <w:t>–50</w:t>
      </w:r>
      <w:r w:rsidR="00DC6AA6" w:rsidRPr="00230826">
        <w:rPr>
          <w:rStyle w:val="indexpagenumbercomma"/>
        </w:rPr>
        <w:t xml:space="preserve">, </w:t>
      </w:r>
      <w:r w:rsidR="00DC6AA6" w:rsidRPr="00230826">
        <w:rPr>
          <w:rStyle w:val="indexpagenumberchecked"/>
        </w:rPr>
        <w:t>161</w:t>
      </w:r>
      <w:r w:rsidRPr="006E548C">
        <w:rPr>
          <w:rStyle w:val="indexpagenumbercontinued"/>
        </w:rPr>
        <w:t>–2</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408</w:t>
      </w:r>
      <w:r w:rsidR="00DC6AA6" w:rsidRPr="00230826">
        <w:rPr>
          <w:rStyle w:val="indexpagenumbercomma"/>
        </w:rPr>
        <w:t xml:space="preserve">, </w:t>
      </w:r>
      <w:r w:rsidR="00DC6AA6" w:rsidRPr="00230826">
        <w:rPr>
          <w:rStyle w:val="indexpagenumberchecked"/>
        </w:rPr>
        <w:t>409</w:t>
      </w:r>
      <w:r w:rsidR="00177533">
        <w:t xml:space="preserve"> </w:t>
      </w:r>
      <w:r w:rsidR="00177533" w:rsidRPr="00683C74">
        <w:rPr>
          <w:rStyle w:val="stilltoworkat"/>
        </w:rPr>
        <w:t>(</w:t>
      </w:r>
      <w:r w:rsidR="00177533">
        <w:rPr>
          <w:rStyle w:val="stilltoworkat"/>
        </w:rPr>
        <w:t>added text of the Kitab-i-Ahd from page 142–44)</w:t>
      </w:r>
      <w:r w:rsidR="00177533">
        <w:t xml:space="preserve">, </w:t>
      </w:r>
      <w:r w:rsidR="00DC6AA6" w:rsidRPr="00230826">
        <w:rPr>
          <w:rStyle w:val="indexRefchap"/>
        </w:rPr>
        <w:t>6:</w:t>
      </w:r>
      <w:r w:rsidR="00DC6AA6" w:rsidRPr="00230826">
        <w:rPr>
          <w:rStyle w:val="indexRefpar"/>
        </w:rPr>
        <w:t>1</w:t>
      </w:r>
      <w:r w:rsidR="00177533">
        <w:t xml:space="preserve">, </w:t>
      </w:r>
      <w:r w:rsidR="00DC6AA6" w:rsidRPr="00230826">
        <w:rPr>
          <w:rStyle w:val="indexRefchap"/>
        </w:rPr>
        <w:t>8:</w:t>
      </w:r>
      <w:r w:rsidR="00DC6AA6" w:rsidRPr="00230826">
        <w:rPr>
          <w:rStyle w:val="indexRefpar"/>
        </w:rPr>
        <w:t>23–24</w:t>
      </w:r>
      <w:r w:rsidR="00177533">
        <w:t xml:space="preserve">, </w:t>
      </w:r>
      <w:r w:rsidR="00DC6AA6" w:rsidRPr="00230826">
        <w:rPr>
          <w:rStyle w:val="indexRefchap"/>
        </w:rPr>
        <w:t>8:</w:t>
      </w:r>
      <w:r w:rsidR="00DC6AA6" w:rsidRPr="00230826">
        <w:rPr>
          <w:rStyle w:val="indexRefpar"/>
        </w:rPr>
        <w:t>27</w:t>
      </w:r>
      <w:r w:rsidR="00177533">
        <w:t xml:space="preserve">, </w:t>
      </w:r>
      <w:r w:rsidR="00DC6AA6" w:rsidRPr="00230826">
        <w:rPr>
          <w:rStyle w:val="indexRefchap"/>
        </w:rPr>
        <w:t>8:</w:t>
      </w:r>
      <w:r w:rsidR="00DC6AA6" w:rsidRPr="00230826">
        <w:rPr>
          <w:rStyle w:val="indexRefpar"/>
        </w:rPr>
        <w:t>32</w:t>
      </w:r>
      <w:r w:rsidR="00177533">
        <w:t xml:space="preserve">, </w:t>
      </w:r>
      <w:r w:rsidR="00DC6AA6" w:rsidRPr="00230826">
        <w:rPr>
          <w:rStyle w:val="indexRefchap"/>
        </w:rPr>
        <w:t>8:</w:t>
      </w:r>
      <w:r w:rsidR="00DC6AA6" w:rsidRPr="00230826">
        <w:rPr>
          <w:rStyle w:val="indexRefpar"/>
        </w:rPr>
        <w:t>34</w:t>
      </w:r>
      <w:r w:rsidR="00177533">
        <w:t xml:space="preserve">, </w:t>
      </w:r>
      <w:r w:rsidR="00DC6AA6" w:rsidRPr="00230826">
        <w:rPr>
          <w:rStyle w:val="indexRefchap"/>
        </w:rPr>
        <w:t>10:</w:t>
      </w:r>
      <w:r w:rsidR="00DC6AA6" w:rsidRPr="00230826">
        <w:rPr>
          <w:rStyle w:val="indexRefpar"/>
        </w:rPr>
        <w:t>6–7</w:t>
      </w:r>
      <w:r w:rsidR="00177533">
        <w:t xml:space="preserve">, </w:t>
      </w:r>
      <w:r w:rsidR="00177533" w:rsidRPr="00177533">
        <w:rPr>
          <w:rStyle w:val="indexRefchap"/>
        </w:rPr>
        <w:t>10:</w:t>
      </w:r>
      <w:r w:rsidR="00177533">
        <w:rPr>
          <w:rStyle w:val="indexRefpar"/>
        </w:rPr>
        <w:t>8</w:t>
      </w:r>
      <w:r w:rsidR="00177533" w:rsidRPr="00177533">
        <w:rPr>
          <w:rStyle w:val="indexRefpar"/>
        </w:rPr>
        <w:t>–</w:t>
      </w:r>
      <w:r w:rsidR="00177533">
        <w:rPr>
          <w:rStyle w:val="indexRefpar"/>
        </w:rPr>
        <w:t>22</w:t>
      </w:r>
      <w:r w:rsidR="00177533">
        <w:t xml:space="preserve">, </w:t>
      </w:r>
      <w:r w:rsidR="00DC6AA6" w:rsidRPr="00230826">
        <w:rPr>
          <w:rStyle w:val="indexRefchap"/>
        </w:rPr>
        <w:t>10:</w:t>
      </w:r>
      <w:r w:rsidR="00DC6AA6" w:rsidRPr="00230826">
        <w:rPr>
          <w:rStyle w:val="indexRefpar"/>
        </w:rPr>
        <w:t>29</w:t>
      </w:r>
      <w:r w:rsidR="00F15BFE">
        <w:t xml:space="preserve">, </w:t>
      </w:r>
      <w:r w:rsidR="00DC6AA6" w:rsidRPr="00230826">
        <w:rPr>
          <w:rStyle w:val="indexRefchap"/>
        </w:rPr>
        <w:t>11:</w:t>
      </w:r>
      <w:r w:rsidR="00DC6AA6" w:rsidRPr="00230826">
        <w:rPr>
          <w:rStyle w:val="indexRefpar"/>
        </w:rPr>
        <w:t>8–11</w:t>
      </w:r>
      <w:r w:rsidR="00F15BFE">
        <w:t xml:space="preserve">, </w:t>
      </w:r>
      <w:r w:rsidR="00DC6AA6" w:rsidRPr="00230826">
        <w:rPr>
          <w:rStyle w:val="indexRefchap"/>
        </w:rPr>
        <w:t>12:</w:t>
      </w:r>
      <w:r w:rsidR="00DC6AA6" w:rsidRPr="00230826">
        <w:rPr>
          <w:rStyle w:val="indexRefpar"/>
        </w:rPr>
        <w:t>28</w:t>
      </w:r>
      <w:r w:rsidR="00F15BFE">
        <w:rPr>
          <w:rStyle w:val="indexRefpar"/>
        </w:rPr>
        <w:t>–31</w:t>
      </w:r>
      <w:r w:rsidR="00F15BFE">
        <w:t xml:space="preserve">, </w:t>
      </w:r>
      <w:r w:rsidR="00DC6AA6" w:rsidRPr="00230826">
        <w:rPr>
          <w:rStyle w:val="indexRefchap"/>
        </w:rPr>
        <w:t>14:</w:t>
      </w:r>
      <w:r w:rsidR="00DC6AA6" w:rsidRPr="00230826">
        <w:rPr>
          <w:rStyle w:val="indexRefpar"/>
        </w:rPr>
        <w:t>17</w:t>
      </w:r>
      <w:r w:rsidR="00F15BFE">
        <w:t xml:space="preserve">, </w:t>
      </w:r>
      <w:r w:rsidR="00DC6AA6" w:rsidRPr="00230826">
        <w:rPr>
          <w:rStyle w:val="indexRefchap"/>
        </w:rPr>
        <w:t>14:</w:t>
      </w:r>
      <w:r w:rsidR="00DC6AA6" w:rsidRPr="00230826">
        <w:rPr>
          <w:rStyle w:val="indexRefpar"/>
        </w:rPr>
        <w:t>24</w:t>
      </w:r>
      <w:r w:rsidR="00F15BFE">
        <w:t xml:space="preserve">, </w:t>
      </w:r>
      <w:r w:rsidR="00DC6AA6" w:rsidRPr="00230826">
        <w:rPr>
          <w:rStyle w:val="indexRefchap"/>
        </w:rPr>
        <w:t>18:</w:t>
      </w:r>
      <w:r w:rsidR="00DC6AA6" w:rsidRPr="00230826">
        <w:rPr>
          <w:rStyle w:val="indexRefpar"/>
        </w:rPr>
        <w:t>42</w:t>
      </w:r>
      <w:r w:rsidR="00F15BFE">
        <w:t xml:space="preserve">, </w:t>
      </w:r>
      <w:r w:rsidR="00DC6AA6" w:rsidRPr="00230826">
        <w:rPr>
          <w:rStyle w:val="indexRefchap"/>
        </w:rPr>
        <w:t>18:</w:t>
      </w:r>
      <w:r w:rsidR="00DC6AA6" w:rsidRPr="00230826">
        <w:rPr>
          <w:rStyle w:val="indexRefpar"/>
        </w:rPr>
        <w:t>48</w:t>
      </w:r>
      <w:r w:rsidR="00F15BFE">
        <w:t xml:space="preserve">, </w:t>
      </w:r>
      <w:r w:rsidR="00DC6AA6" w:rsidRPr="00230826">
        <w:rPr>
          <w:rStyle w:val="indexRefchap"/>
        </w:rPr>
        <w:t>23:</w:t>
      </w:r>
      <w:r w:rsidR="00DC6AA6" w:rsidRPr="00230826">
        <w:rPr>
          <w:rStyle w:val="indexRefpar"/>
        </w:rPr>
        <w:t>38</w:t>
      </w:r>
      <w:r w:rsidR="00F15BFE">
        <w:t xml:space="preserve">, </w:t>
      </w:r>
      <w:r w:rsidR="00DC6AA6" w:rsidRPr="00230826">
        <w:rPr>
          <w:rStyle w:val="indexRefchap"/>
        </w:rPr>
        <w:t>24:</w:t>
      </w:r>
      <w:r w:rsidR="00DC6AA6" w:rsidRPr="00230826">
        <w:rPr>
          <w:rStyle w:val="indexRefpar"/>
        </w:rPr>
        <w:t>12</w:t>
      </w:r>
      <w:r w:rsidR="00F15BFE">
        <w:t xml:space="preserve">, </w:t>
      </w:r>
      <w:r w:rsidR="00DC6AA6" w:rsidRPr="00230826">
        <w:rPr>
          <w:rStyle w:val="indexRefchap"/>
        </w:rPr>
        <w:t>34:</w:t>
      </w:r>
      <w:r w:rsidR="00DC6AA6" w:rsidRPr="00230826">
        <w:rPr>
          <w:rStyle w:val="indexRefpar"/>
        </w:rPr>
        <w:t>7</w:t>
      </w:r>
      <w:r w:rsidR="00F15BFE">
        <w:t xml:space="preserve">, </w:t>
      </w:r>
      <w:r w:rsidR="00DC6AA6" w:rsidRPr="00230826">
        <w:rPr>
          <w:rStyle w:val="indexRefchap"/>
        </w:rPr>
        <w:t>34:</w:t>
      </w:r>
      <w:r w:rsidR="00DC6AA6" w:rsidRPr="00230826">
        <w:rPr>
          <w:rStyle w:val="indexRefpar"/>
        </w:rPr>
        <w:t>20</w:t>
      </w:r>
      <w:r w:rsidR="00F15BFE">
        <w:t xml:space="preserve">, </w:t>
      </w:r>
      <w:r w:rsidR="00DC6AA6" w:rsidRPr="00230826">
        <w:rPr>
          <w:rStyle w:val="indexRefchap"/>
        </w:rPr>
        <w:t>36:</w:t>
      </w:r>
      <w:r w:rsidR="00DC6AA6" w:rsidRPr="00230826">
        <w:rPr>
          <w:rStyle w:val="indexRefpar"/>
        </w:rPr>
        <w:t>1</w:t>
      </w:r>
      <w:r w:rsidR="00F15BFE">
        <w:t xml:space="preserve">, </w:t>
      </w:r>
      <w:r w:rsidR="00DC6AA6" w:rsidRPr="00230826">
        <w:rPr>
          <w:rStyle w:val="indexRefchap"/>
        </w:rPr>
        <w:t>36:</w:t>
      </w:r>
      <w:r w:rsidR="00DC6AA6" w:rsidRPr="00230826">
        <w:rPr>
          <w:rStyle w:val="indexRefpar"/>
        </w:rPr>
        <w:t>7</w:t>
      </w:r>
    </w:p>
    <w:p w14:paraId="71E4347B" w14:textId="77777777" w:rsidR="00E67803" w:rsidRDefault="00DF5AA5" w:rsidP="0030605A">
      <w:pPr>
        <w:pStyle w:val="Index-2"/>
      </w:pPr>
      <w:r>
        <w:rPr>
          <w:rStyle w:val="quotesterms"/>
        </w:rPr>
        <w:t>›</w:t>
      </w:r>
      <w:r w:rsidR="00627ED1" w:rsidRPr="00627ED1">
        <w:rPr>
          <w:rStyle w:val="quotesterms"/>
        </w:rPr>
        <w:t>Crimson Book</w:t>
      </w:r>
      <w:r>
        <w:rPr>
          <w:rStyle w:val="quotesterms"/>
        </w:rPr>
        <w:t>‹</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162</w:t>
      </w:r>
      <w:r w:rsidR="0030605A">
        <w:t xml:space="preserve">, </w:t>
      </w:r>
      <w:r w:rsidR="00DC6AA6" w:rsidRPr="00230826">
        <w:rPr>
          <w:rStyle w:val="indexRefchap"/>
        </w:rPr>
        <w:t>10:</w:t>
      </w:r>
      <w:r w:rsidR="00DC6AA6" w:rsidRPr="00230826">
        <w:rPr>
          <w:rStyle w:val="indexRefpar"/>
        </w:rPr>
        <w:t>6</w:t>
      </w:r>
      <w:r w:rsidR="0030605A">
        <w:t xml:space="preserve">, </w:t>
      </w:r>
      <w:r w:rsidR="00DC6AA6" w:rsidRPr="00230826">
        <w:rPr>
          <w:rStyle w:val="indexRefchap"/>
        </w:rPr>
        <w:t>12:</w:t>
      </w:r>
      <w:r w:rsidR="00DC6AA6" w:rsidRPr="00230826">
        <w:rPr>
          <w:rStyle w:val="indexRefpar"/>
        </w:rPr>
        <w:t>30</w:t>
      </w:r>
    </w:p>
    <w:p w14:paraId="5ABE5668" w14:textId="77777777" w:rsidR="00E67803" w:rsidRDefault="00C57E99" w:rsidP="0030605A">
      <w:pPr>
        <w:pStyle w:val="Index-2"/>
      </w:pPr>
      <w:r w:rsidRPr="002B1019">
        <w:t xml:space="preserve">described by </w:t>
      </w:r>
      <w:r w:rsidRPr="000C7039">
        <w:rPr>
          <w:highlight w:val="cyan"/>
        </w:rPr>
        <w:t>Shoghi Effendi</w:t>
      </w:r>
      <w:r w:rsidR="00DC6AA6" w:rsidRPr="00230826">
        <w:rPr>
          <w:rStyle w:val="indexpagenumbercomma"/>
        </w:rPr>
        <w:t xml:space="preserve">, </w:t>
      </w:r>
      <w:r w:rsidR="00DC6AA6" w:rsidRPr="00230826">
        <w:rPr>
          <w:rStyle w:val="indexpagenumberchecked"/>
        </w:rPr>
        <w:t>155</w:t>
      </w:r>
      <w:r w:rsidRPr="006E548C">
        <w:rPr>
          <w:rStyle w:val="indexpagenumbercontinued"/>
        </w:rPr>
        <w:t>–6</w:t>
      </w:r>
      <w:r w:rsidR="0030605A">
        <w:t xml:space="preserve">, </w:t>
      </w:r>
      <w:r w:rsidR="00DC6AA6" w:rsidRPr="00230826">
        <w:rPr>
          <w:rStyle w:val="indexRefchap"/>
        </w:rPr>
        <w:t>12:</w:t>
      </w:r>
      <w:r w:rsidR="00DC6AA6" w:rsidRPr="00230826">
        <w:rPr>
          <w:rStyle w:val="indexRefpar"/>
        </w:rPr>
        <w:t>2–4</w:t>
      </w:r>
    </w:p>
    <w:p w14:paraId="5305BA35" w14:textId="77777777" w:rsidR="00E67803" w:rsidRDefault="00C57E99" w:rsidP="0030605A">
      <w:pPr>
        <w:pStyle w:val="Index-2"/>
      </w:pPr>
      <w:r w:rsidRPr="002B1019">
        <w:t xml:space="preserve">read by </w:t>
      </w:r>
      <w:r w:rsidRPr="000C7039">
        <w:rPr>
          <w:highlight w:val="yellow"/>
        </w:rPr>
        <w:t>ʿAbdu</w:t>
      </w:r>
      <w:r w:rsidR="00627ED1" w:rsidRPr="00627ED1">
        <w:rPr>
          <w:highlight w:val="yellow"/>
        </w:rPr>
        <w:t>’</w:t>
      </w:r>
      <w:r w:rsidRPr="000C7039">
        <w:rPr>
          <w:highlight w:val="yellow"/>
        </w:rPr>
        <w:t>l-Bahá</w:t>
      </w:r>
      <w:r w:rsidRPr="002B1019">
        <w:t xml:space="preserve"> at court</w:t>
      </w:r>
      <w:r w:rsidR="00DC6AA6" w:rsidRPr="00230826">
        <w:rPr>
          <w:rStyle w:val="indexpagenumbercomma"/>
        </w:rPr>
        <w:t xml:space="preserve">, </w:t>
      </w:r>
      <w:r w:rsidR="00DC6AA6" w:rsidRPr="00230826">
        <w:rPr>
          <w:rStyle w:val="indexpagenumberchecked"/>
        </w:rPr>
        <w:t>199</w:t>
      </w:r>
      <w:r w:rsidRPr="006E548C">
        <w:rPr>
          <w:rStyle w:val="indexpagenumbercontinued"/>
        </w:rPr>
        <w:t>–200</w:t>
      </w:r>
      <w:r w:rsidR="0030605A">
        <w:t xml:space="preserve">, </w:t>
      </w:r>
      <w:r w:rsidR="00DC6AA6" w:rsidRPr="00230826">
        <w:rPr>
          <w:rStyle w:val="indexRefchap"/>
        </w:rPr>
        <w:t>16:</w:t>
      </w:r>
      <w:r w:rsidR="00DC6AA6" w:rsidRPr="00230826">
        <w:rPr>
          <w:rStyle w:val="indexRefpar"/>
        </w:rPr>
        <w:t>36</w:t>
      </w:r>
      <w:r w:rsidR="0030605A">
        <w:rPr>
          <w:rStyle w:val="indexRefpar"/>
        </w:rPr>
        <w:t>–38</w:t>
      </w:r>
    </w:p>
    <w:p w14:paraId="1DC568B6" w14:textId="77777777" w:rsidR="00E67803" w:rsidRDefault="00C57E99" w:rsidP="0030605A">
      <w:pPr>
        <w:pStyle w:val="Index-2"/>
      </w:pPr>
      <w:r w:rsidRPr="002B1019">
        <w:t>read to family and believers</w:t>
      </w:r>
      <w:r w:rsidR="00DC6AA6" w:rsidRPr="00230826">
        <w:rPr>
          <w:rStyle w:val="indexpagenumbercomma"/>
        </w:rPr>
        <w:t xml:space="preserve">, </w:t>
      </w:r>
      <w:r w:rsidR="00DC6AA6" w:rsidRPr="00230826">
        <w:rPr>
          <w:rStyle w:val="indexpagenumberchecked"/>
        </w:rPr>
        <w:t>150</w:t>
      </w:r>
      <w:r w:rsidR="00DC6AA6" w:rsidRPr="00230826">
        <w:rPr>
          <w:rStyle w:val="indexpagenumbercomma"/>
        </w:rPr>
        <w:t xml:space="preserve">, </w:t>
      </w:r>
      <w:r w:rsidR="00DC6AA6" w:rsidRPr="00230826">
        <w:rPr>
          <w:rStyle w:val="indexpagenumberchecked"/>
        </w:rPr>
        <w:t>155</w:t>
      </w:r>
      <w:r w:rsidR="00DC6AA6" w:rsidRPr="00230826">
        <w:rPr>
          <w:rStyle w:val="indexpagenumbercomma"/>
        </w:rPr>
        <w:t xml:space="preserve">, </w:t>
      </w:r>
      <w:r w:rsidR="00DC6AA6" w:rsidRPr="00230826">
        <w:rPr>
          <w:rStyle w:val="indexpagenumberchecked"/>
        </w:rPr>
        <w:t>164</w:t>
      </w:r>
      <w:r w:rsidR="0030605A">
        <w:t xml:space="preserve">, </w:t>
      </w:r>
      <w:r w:rsidR="00DC6AA6" w:rsidRPr="00230826">
        <w:rPr>
          <w:rStyle w:val="indexRefchap"/>
        </w:rPr>
        <w:t>11:</w:t>
      </w:r>
      <w:r w:rsidR="00DC6AA6" w:rsidRPr="00230826">
        <w:rPr>
          <w:rStyle w:val="indexRefpar"/>
        </w:rPr>
        <w:t>9</w:t>
      </w:r>
      <w:r w:rsidR="0030605A">
        <w:t xml:space="preserve">, </w:t>
      </w:r>
      <w:r w:rsidR="00DC6AA6" w:rsidRPr="00230826">
        <w:rPr>
          <w:rStyle w:val="indexRefchap"/>
        </w:rPr>
        <w:t>12:</w:t>
      </w:r>
      <w:r w:rsidR="00DC6AA6" w:rsidRPr="00230826">
        <w:rPr>
          <w:rStyle w:val="indexRefpar"/>
        </w:rPr>
        <w:t>4</w:t>
      </w:r>
      <w:r w:rsidR="0030605A">
        <w:t xml:space="preserve">, </w:t>
      </w:r>
      <w:r w:rsidR="00DC6AA6" w:rsidRPr="00230826">
        <w:rPr>
          <w:rStyle w:val="indexRefchap"/>
        </w:rPr>
        <w:t>13:</w:t>
      </w:r>
      <w:r w:rsidR="00DC6AA6" w:rsidRPr="00230826">
        <w:rPr>
          <w:rStyle w:val="indexRefpar"/>
        </w:rPr>
        <w:t>1</w:t>
      </w:r>
    </w:p>
    <w:p w14:paraId="394EBF59" w14:textId="77777777" w:rsidR="00E67803" w:rsidRDefault="00C57E99" w:rsidP="0030605A">
      <w:pPr>
        <w:pStyle w:val="Index-2"/>
      </w:pPr>
      <w:r w:rsidRPr="002B1019">
        <w:t>removed letter of negation</w:t>
      </w:r>
      <w:r w:rsidR="00DC6AA6" w:rsidRPr="00230826">
        <w:rPr>
          <w:rStyle w:val="indexpagenumbercomma"/>
        </w:rPr>
        <w:t xml:space="preserve">, </w:t>
      </w:r>
      <w:r w:rsidR="00DC6AA6" w:rsidRPr="00230826">
        <w:rPr>
          <w:rStyle w:val="indexpagenumberchecked"/>
        </w:rPr>
        <w:t>161</w:t>
      </w:r>
      <w:r w:rsidR="0030605A">
        <w:t xml:space="preserve">, </w:t>
      </w:r>
      <w:r w:rsidR="00DC6AA6" w:rsidRPr="00230826">
        <w:rPr>
          <w:rStyle w:val="indexRefchap"/>
        </w:rPr>
        <w:t>12:</w:t>
      </w:r>
      <w:r w:rsidR="00DC6AA6" w:rsidRPr="00230826">
        <w:rPr>
          <w:rStyle w:val="indexRefpar"/>
        </w:rPr>
        <w:t>24–25</w:t>
      </w:r>
    </w:p>
    <w:p w14:paraId="1D0F79C6" w14:textId="77777777" w:rsidR="00E67803" w:rsidRDefault="00C57E99" w:rsidP="0030605A">
      <w:pPr>
        <w:pStyle w:val="Index-2"/>
      </w:pPr>
      <w:r w:rsidRPr="002B1019">
        <w:t>text of</w:t>
      </w:r>
      <w:r w:rsidR="00DC6AA6" w:rsidRPr="00230826">
        <w:rPr>
          <w:rStyle w:val="indexpagenumbercomma"/>
        </w:rPr>
        <w:t xml:space="preserve">, </w:t>
      </w:r>
      <w:r w:rsidR="00DC6AA6" w:rsidRPr="00230826">
        <w:rPr>
          <w:rStyle w:val="indexpagenumberchecked"/>
        </w:rPr>
        <w:t>142</w:t>
      </w:r>
      <w:r w:rsidRPr="006E548C">
        <w:rPr>
          <w:rStyle w:val="indexpagenumbercontinued"/>
        </w:rPr>
        <w:t>–4</w:t>
      </w:r>
      <w:r w:rsidR="0030605A">
        <w:t xml:space="preserve">, </w:t>
      </w:r>
      <w:r w:rsidR="00DC6AA6" w:rsidRPr="00230826">
        <w:rPr>
          <w:rStyle w:val="indexRefchap"/>
        </w:rPr>
        <w:t>10:</w:t>
      </w:r>
      <w:r w:rsidR="00DC6AA6" w:rsidRPr="00230826">
        <w:rPr>
          <w:rStyle w:val="indexRefpar"/>
        </w:rPr>
        <w:t>9–22</w:t>
      </w:r>
    </w:p>
    <w:p w14:paraId="75BF5C7F" w14:textId="77777777" w:rsidR="00E67803" w:rsidRDefault="00C57E99" w:rsidP="00947A76">
      <w:pPr>
        <w:pStyle w:val="Index-2"/>
      </w:pPr>
      <w:r w:rsidRPr="002B1019">
        <w:t>violation of</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167</w:t>
      </w:r>
      <w:r w:rsidR="0030605A">
        <w:t xml:space="preserve">, </w:t>
      </w:r>
      <w:r w:rsidR="00DC6AA6" w:rsidRPr="00230826">
        <w:rPr>
          <w:rStyle w:val="indexRefchap"/>
        </w:rPr>
        <w:t>12:</w:t>
      </w:r>
      <w:r w:rsidR="00DC6AA6" w:rsidRPr="00230826">
        <w:rPr>
          <w:rStyle w:val="indexRefpar"/>
        </w:rPr>
        <w:t>16</w:t>
      </w:r>
      <w:r w:rsidR="00947A76">
        <w:t xml:space="preserve">, </w:t>
      </w:r>
      <w:r w:rsidR="00DC6AA6" w:rsidRPr="00230826">
        <w:rPr>
          <w:rStyle w:val="indexRefchap"/>
        </w:rPr>
        <w:t>13:</w:t>
      </w:r>
      <w:r w:rsidR="00DC6AA6" w:rsidRPr="00230826">
        <w:rPr>
          <w:rStyle w:val="indexRefpar"/>
        </w:rPr>
        <w:t>7</w:t>
      </w:r>
      <w:r w:rsidR="00947A76">
        <w:t xml:space="preserve">, </w:t>
      </w:r>
      <w:r w:rsidR="00DC6AA6" w:rsidRPr="00230826">
        <w:rPr>
          <w:rStyle w:val="indexRefchap"/>
        </w:rPr>
        <w:t>13:</w:t>
      </w:r>
      <w:r w:rsidR="00DC6AA6" w:rsidRPr="00230826">
        <w:rPr>
          <w:rStyle w:val="indexRefpar"/>
        </w:rPr>
        <w:t>10</w:t>
      </w:r>
    </w:p>
    <w:p w14:paraId="494C5D7C" w14:textId="77777777" w:rsidR="00C57E99" w:rsidRPr="002B1019" w:rsidRDefault="00C57E99" w:rsidP="00651A07">
      <w:pPr>
        <w:pStyle w:val="Index-1"/>
      </w:pPr>
      <w:r w:rsidRPr="000C7039">
        <w:rPr>
          <w:rStyle w:val="BookTitle"/>
          <w:highlight w:val="yellow"/>
        </w:rPr>
        <w:t>Kitáb</w:t>
      </w:r>
      <w:r w:rsidR="00627ED1" w:rsidRPr="00627ED1">
        <w:rPr>
          <w:rStyle w:val="BookTitle"/>
          <w:highlight w:val="yellow"/>
        </w:rPr>
        <w:t>-i-</w:t>
      </w:r>
      <w:r w:rsidRPr="000C7039">
        <w:rPr>
          <w:rStyle w:val="BookTitle"/>
          <w:highlight w:val="yellow"/>
        </w:rPr>
        <w:t>Aqdas</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141</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155</w:t>
      </w:r>
      <w:r w:rsidRPr="006E548C">
        <w:rPr>
          <w:rStyle w:val="indexpagenumbercontinued"/>
        </w:rPr>
        <w:t>–6</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212</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240</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386</w:t>
      </w:r>
      <w:r w:rsidR="00DC6AA6" w:rsidRPr="00230826">
        <w:rPr>
          <w:rStyle w:val="indexpagenumbercomma"/>
        </w:rPr>
        <w:t xml:space="preserve">, </w:t>
      </w:r>
      <w:r w:rsidR="00DC6AA6" w:rsidRPr="00230826">
        <w:rPr>
          <w:rStyle w:val="indexpagenumberchecked"/>
        </w:rPr>
        <w:t>390</w:t>
      </w:r>
      <w:r w:rsidR="00DC6AA6" w:rsidRPr="00230826">
        <w:rPr>
          <w:rStyle w:val="indexpagenumbernotfound"/>
        </w:rPr>
        <w:t>, 396</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402</w:t>
      </w:r>
      <w:r w:rsidR="00DC6AA6" w:rsidRPr="00230826">
        <w:rPr>
          <w:rStyle w:val="indexpagenumbercomma"/>
        </w:rPr>
        <w:t xml:space="preserve">, </w:t>
      </w:r>
      <w:r w:rsidR="00DC6AA6" w:rsidRPr="00230826">
        <w:rPr>
          <w:rStyle w:val="indexpagenumberchecked"/>
        </w:rPr>
        <w:t>409</w:t>
      </w:r>
      <w:r w:rsidR="00DC6AA6" w:rsidRPr="00230826">
        <w:rPr>
          <w:rStyle w:val="indexpagenumbercomma"/>
        </w:rPr>
        <w:t xml:space="preserve">, </w:t>
      </w:r>
      <w:r w:rsidR="00DC6AA6" w:rsidRPr="00230826">
        <w:rPr>
          <w:rStyle w:val="indexpagenumberchecked"/>
        </w:rPr>
        <w:t>438</w:t>
      </w:r>
      <w:r w:rsidR="00DC6AA6" w:rsidRPr="00230826">
        <w:rPr>
          <w:rStyle w:val="indexpagenumbercomma"/>
        </w:rPr>
        <w:t xml:space="preserve">, </w:t>
      </w:r>
      <w:r w:rsidR="00DC6AA6" w:rsidRPr="00230826">
        <w:rPr>
          <w:rStyle w:val="indexpagenumberchecked"/>
        </w:rPr>
        <w:t>439</w:t>
      </w:r>
      <w:r w:rsidRPr="006E548C">
        <w:rPr>
          <w:rStyle w:val="indexpagenumbercontinued"/>
        </w:rPr>
        <w:t>–40</w:t>
      </w:r>
      <w:r w:rsidR="00651A07">
        <w:t xml:space="preserve"> </w:t>
      </w:r>
      <w:r w:rsidR="00651A07" w:rsidRPr="00683C74">
        <w:rPr>
          <w:rStyle w:val="stilltoworkat"/>
        </w:rPr>
        <w:t>(</w:t>
      </w:r>
      <w:r w:rsidR="00651A07">
        <w:rPr>
          <w:rStyle w:val="stilltoworkat"/>
        </w:rPr>
        <w:t>nothing found on page 396)</w:t>
      </w:r>
      <w:r w:rsidR="0030605A">
        <w:t xml:space="preserve">, </w:t>
      </w:r>
      <w:r w:rsidR="00DC6AA6" w:rsidRPr="00230826">
        <w:rPr>
          <w:rStyle w:val="indexRefchap"/>
        </w:rPr>
        <w:t>pr:</w:t>
      </w:r>
      <w:r w:rsidR="00DC6AA6" w:rsidRPr="00230826">
        <w:rPr>
          <w:rStyle w:val="indexRefpar"/>
        </w:rPr>
        <w:t>95</w:t>
      </w:r>
      <w:r w:rsidR="0030605A">
        <w:t xml:space="preserve">, </w:t>
      </w:r>
      <w:r w:rsidR="00DC6AA6" w:rsidRPr="00230826">
        <w:rPr>
          <w:rStyle w:val="indexRefchap"/>
        </w:rPr>
        <w:t>4:</w:t>
      </w:r>
      <w:r w:rsidR="00DC6AA6" w:rsidRPr="00230826">
        <w:rPr>
          <w:rStyle w:val="indexRefpar"/>
        </w:rPr>
        <w:t>16–17</w:t>
      </w:r>
      <w:r w:rsidR="0030605A">
        <w:t xml:space="preserve">, </w:t>
      </w:r>
      <w:r w:rsidR="00DC6AA6" w:rsidRPr="00230826">
        <w:rPr>
          <w:rStyle w:val="indexRefchap"/>
        </w:rPr>
        <w:t>6:</w:t>
      </w:r>
      <w:r w:rsidR="00DC6AA6" w:rsidRPr="00230826">
        <w:rPr>
          <w:rStyle w:val="indexRefpar"/>
        </w:rPr>
        <w:t>1</w:t>
      </w:r>
      <w:r w:rsidR="0030605A">
        <w:t xml:space="preserve">, </w:t>
      </w:r>
      <w:r w:rsidR="00DC6AA6" w:rsidRPr="00230826">
        <w:rPr>
          <w:rStyle w:val="indexRefchap"/>
        </w:rPr>
        <w:t>10:</w:t>
      </w:r>
      <w:r w:rsidR="00DC6AA6" w:rsidRPr="00230826">
        <w:rPr>
          <w:rStyle w:val="indexRefpar"/>
        </w:rPr>
        <w:t>1–</w:t>
      </w:r>
      <w:r w:rsidR="0030605A">
        <w:rPr>
          <w:rStyle w:val="indexRefpar"/>
        </w:rPr>
        <w:t>5</w:t>
      </w:r>
      <w:r w:rsidR="00A55D38">
        <w:t xml:space="preserve">, </w:t>
      </w:r>
      <w:r w:rsidR="00DC6AA6" w:rsidRPr="00230826">
        <w:rPr>
          <w:rStyle w:val="indexRefchap"/>
        </w:rPr>
        <w:t>10:</w:t>
      </w:r>
      <w:r w:rsidR="00DC6AA6" w:rsidRPr="00230826">
        <w:rPr>
          <w:rStyle w:val="indexRefpar"/>
        </w:rPr>
        <w:t>15–17</w:t>
      </w:r>
      <w:r w:rsidR="00486893">
        <w:t xml:space="preserve">, </w:t>
      </w:r>
      <w:r w:rsidR="00DC6AA6" w:rsidRPr="00230826">
        <w:rPr>
          <w:rStyle w:val="indexRefchap"/>
        </w:rPr>
        <w:t>12:</w:t>
      </w:r>
      <w:r w:rsidR="00DC6AA6" w:rsidRPr="00230826">
        <w:rPr>
          <w:rStyle w:val="indexRefpar"/>
        </w:rPr>
        <w:t>3</w:t>
      </w:r>
      <w:r w:rsidR="00486893">
        <w:rPr>
          <w:rStyle w:val="indexRefpar"/>
        </w:rPr>
        <w:t>–6</w:t>
      </w:r>
      <w:r w:rsidR="00486893">
        <w:t xml:space="preserve">, </w:t>
      </w:r>
      <w:r w:rsidR="00DC6AA6" w:rsidRPr="00230826">
        <w:rPr>
          <w:rStyle w:val="indexRefchap"/>
        </w:rPr>
        <w:t>14:</w:t>
      </w:r>
      <w:r w:rsidR="00DC6AA6" w:rsidRPr="00230826">
        <w:rPr>
          <w:rStyle w:val="indexRefpar"/>
        </w:rPr>
        <w:t>17</w:t>
      </w:r>
      <w:r w:rsidR="00486893">
        <w:t xml:space="preserve">, </w:t>
      </w:r>
      <w:r w:rsidR="00DC6AA6" w:rsidRPr="00230826">
        <w:rPr>
          <w:rStyle w:val="indexRefchap"/>
        </w:rPr>
        <w:t>14:</w:t>
      </w:r>
      <w:r w:rsidR="00DC6AA6" w:rsidRPr="00230826">
        <w:rPr>
          <w:rStyle w:val="indexRefpar"/>
        </w:rPr>
        <w:t>24</w:t>
      </w:r>
      <w:r w:rsidR="00486893">
        <w:t xml:space="preserve">, </w:t>
      </w:r>
      <w:r w:rsidR="00DC6AA6" w:rsidRPr="00230826">
        <w:rPr>
          <w:rStyle w:val="indexRefchap"/>
        </w:rPr>
        <w:t>18:</w:t>
      </w:r>
      <w:r w:rsidR="00DC6AA6" w:rsidRPr="00230826">
        <w:rPr>
          <w:rStyle w:val="indexRefpar"/>
        </w:rPr>
        <w:t>26</w:t>
      </w:r>
      <w:r w:rsidR="00486893">
        <w:t xml:space="preserve">, </w:t>
      </w:r>
      <w:r w:rsidR="00DC6AA6" w:rsidRPr="00230826">
        <w:rPr>
          <w:rStyle w:val="indexRefchap"/>
        </w:rPr>
        <w:t>18:</w:t>
      </w:r>
      <w:r w:rsidR="00DC6AA6" w:rsidRPr="00230826">
        <w:rPr>
          <w:rStyle w:val="indexRefpar"/>
        </w:rPr>
        <w:t>42</w:t>
      </w:r>
      <w:r w:rsidR="00486893">
        <w:t xml:space="preserve">, </w:t>
      </w:r>
      <w:r w:rsidR="00DC6AA6" w:rsidRPr="00230826">
        <w:rPr>
          <w:rStyle w:val="indexRefchap"/>
        </w:rPr>
        <w:t>18:</w:t>
      </w:r>
      <w:r w:rsidR="00DC6AA6" w:rsidRPr="00230826">
        <w:rPr>
          <w:rStyle w:val="indexRefpar"/>
        </w:rPr>
        <w:t>48</w:t>
      </w:r>
      <w:r w:rsidR="00486893">
        <w:t xml:space="preserve">, </w:t>
      </w:r>
      <w:r w:rsidR="00DC6AA6" w:rsidRPr="00230826">
        <w:rPr>
          <w:rStyle w:val="indexRefchap"/>
        </w:rPr>
        <w:t>20:</w:t>
      </w:r>
      <w:r w:rsidR="00DC6AA6" w:rsidRPr="00230826">
        <w:rPr>
          <w:rStyle w:val="indexRefpar"/>
        </w:rPr>
        <w:t>50–51</w:t>
      </w:r>
      <w:r w:rsidR="00486893">
        <w:t xml:space="preserve">, </w:t>
      </w:r>
      <w:r w:rsidR="00DC6AA6" w:rsidRPr="00230826">
        <w:rPr>
          <w:rStyle w:val="indexRefchap"/>
        </w:rPr>
        <w:t>23:</w:t>
      </w:r>
      <w:r w:rsidR="00DC6AA6" w:rsidRPr="00230826">
        <w:rPr>
          <w:rStyle w:val="indexRefpar"/>
        </w:rPr>
        <w:t>38</w:t>
      </w:r>
      <w:r w:rsidR="00486893">
        <w:t xml:space="preserve">, </w:t>
      </w:r>
      <w:r w:rsidR="00DC6AA6" w:rsidRPr="00230826">
        <w:rPr>
          <w:rStyle w:val="indexRefchap"/>
        </w:rPr>
        <w:t>34:</w:t>
      </w:r>
      <w:r w:rsidR="00DC6AA6" w:rsidRPr="00230826">
        <w:rPr>
          <w:rStyle w:val="indexRefpar"/>
        </w:rPr>
        <w:t>9</w:t>
      </w:r>
      <w:r w:rsidR="00486893">
        <w:t xml:space="preserve">, </w:t>
      </w:r>
      <w:r w:rsidR="00DC6AA6" w:rsidRPr="00230826">
        <w:rPr>
          <w:rStyle w:val="indexRefchap"/>
        </w:rPr>
        <w:t>34:</w:t>
      </w:r>
      <w:r w:rsidR="00DC6AA6" w:rsidRPr="00230826">
        <w:rPr>
          <w:rStyle w:val="indexRefpar"/>
        </w:rPr>
        <w:t>22</w:t>
      </w:r>
      <w:r w:rsidR="00486893">
        <w:t xml:space="preserve">, </w:t>
      </w:r>
      <w:r w:rsidR="00DC6AA6" w:rsidRPr="00230826">
        <w:rPr>
          <w:rStyle w:val="indexRefchap"/>
        </w:rPr>
        <w:t>34:</w:t>
      </w:r>
      <w:r w:rsidR="00DC6AA6" w:rsidRPr="00230826">
        <w:rPr>
          <w:rStyle w:val="indexRefpar"/>
        </w:rPr>
        <w:t>43</w:t>
      </w:r>
      <w:r w:rsidR="00486893">
        <w:t xml:space="preserve">, </w:t>
      </w:r>
      <w:r w:rsidR="00DC6AA6" w:rsidRPr="00230826">
        <w:rPr>
          <w:rStyle w:val="indexRefchap"/>
        </w:rPr>
        <w:t>34:</w:t>
      </w:r>
      <w:r w:rsidR="00DC6AA6" w:rsidRPr="00230826">
        <w:rPr>
          <w:rStyle w:val="indexRefpar"/>
        </w:rPr>
        <w:t>57–60</w:t>
      </w:r>
      <w:r w:rsidR="00651A07">
        <w:t xml:space="preserve">, </w:t>
      </w:r>
      <w:r w:rsidR="00DC6AA6" w:rsidRPr="00230826">
        <w:rPr>
          <w:rStyle w:val="indexRefchap"/>
        </w:rPr>
        <w:t>35:</w:t>
      </w:r>
      <w:r w:rsidR="00DC6AA6" w:rsidRPr="00230826">
        <w:rPr>
          <w:rStyle w:val="indexRefpar"/>
        </w:rPr>
        <w:t>44</w:t>
      </w:r>
      <w:r w:rsidR="00651A07">
        <w:t xml:space="preserve">, </w:t>
      </w:r>
      <w:r w:rsidR="00DC6AA6" w:rsidRPr="00230826">
        <w:rPr>
          <w:rStyle w:val="indexRefchap"/>
        </w:rPr>
        <w:t>35:</w:t>
      </w:r>
      <w:r w:rsidR="00DC6AA6" w:rsidRPr="00230826">
        <w:rPr>
          <w:rStyle w:val="indexRefpar"/>
        </w:rPr>
        <w:t>47–48</w:t>
      </w:r>
      <w:r w:rsidR="00651A07">
        <w:t xml:space="preserve">, </w:t>
      </w:r>
      <w:r w:rsidR="00DC6AA6" w:rsidRPr="00230826">
        <w:rPr>
          <w:rStyle w:val="indexRefchap"/>
        </w:rPr>
        <w:t>36:</w:t>
      </w:r>
      <w:r w:rsidR="00DC6AA6" w:rsidRPr="00230826">
        <w:rPr>
          <w:rStyle w:val="indexRefpar"/>
        </w:rPr>
        <w:t>7</w:t>
      </w:r>
      <w:r w:rsidR="00651A07">
        <w:t xml:space="preserve">, </w:t>
      </w:r>
      <w:r w:rsidR="00DC6AA6" w:rsidRPr="00230826">
        <w:rPr>
          <w:rStyle w:val="indexRefchap"/>
        </w:rPr>
        <w:t>ap3:</w:t>
      </w:r>
      <w:r w:rsidR="00DC6AA6" w:rsidRPr="00230826">
        <w:rPr>
          <w:rStyle w:val="indexRefchapsub"/>
        </w:rPr>
        <w:t>2:</w:t>
      </w:r>
      <w:r w:rsidR="00DC6AA6" w:rsidRPr="00230826">
        <w:rPr>
          <w:rStyle w:val="indexRefpar"/>
        </w:rPr>
        <w:t>4</w:t>
      </w:r>
      <w:r w:rsidR="00651A07">
        <w:t xml:space="preserve">, </w:t>
      </w:r>
      <w:r w:rsidR="00651A07" w:rsidRPr="00651A07">
        <w:rPr>
          <w:rStyle w:val="indexRefchap"/>
        </w:rPr>
        <w:t>ap3:</w:t>
      </w:r>
      <w:r w:rsidR="00651A07" w:rsidRPr="00651A07">
        <w:rPr>
          <w:rStyle w:val="indexRefchapsub"/>
        </w:rPr>
        <w:t>2:</w:t>
      </w:r>
      <w:r w:rsidR="00651A07">
        <w:rPr>
          <w:rStyle w:val="indexRefpar"/>
        </w:rPr>
        <w:t>6</w:t>
      </w:r>
      <w:r w:rsidR="00651A07">
        <w:t xml:space="preserve">, </w:t>
      </w:r>
      <w:r w:rsidR="00DC6AA6" w:rsidRPr="00230826">
        <w:rPr>
          <w:rStyle w:val="indexRefchap"/>
        </w:rPr>
        <w:t>ap3:</w:t>
      </w:r>
      <w:r w:rsidR="00DC6AA6" w:rsidRPr="00230826">
        <w:rPr>
          <w:rStyle w:val="indexRefchapsub"/>
        </w:rPr>
        <w:t>2:</w:t>
      </w:r>
      <w:r w:rsidR="00DC6AA6" w:rsidRPr="00230826">
        <w:rPr>
          <w:rStyle w:val="indexRefpar"/>
        </w:rPr>
        <w:t>13–14</w:t>
      </w:r>
    </w:p>
    <w:p w14:paraId="11AB46E0" w14:textId="77777777" w:rsidR="00E67803" w:rsidRDefault="00C57E99" w:rsidP="0008690A">
      <w:pPr>
        <w:pStyle w:val="Index-2"/>
      </w:pPr>
      <w:r w:rsidRPr="002B1019">
        <w:t>daily reciting of Writings ordained in</w:t>
      </w:r>
      <w:r w:rsidR="00DC6AA6" w:rsidRPr="00230826">
        <w:rPr>
          <w:rStyle w:val="indexpagenumbercomma"/>
        </w:rPr>
        <w:t xml:space="preserve">, </w:t>
      </w:r>
      <w:r w:rsidR="00DC6AA6" w:rsidRPr="00230826">
        <w:rPr>
          <w:rStyle w:val="indexpagenumberchecked"/>
        </w:rPr>
        <w:t>264</w:t>
      </w:r>
      <w:r w:rsidR="0008690A">
        <w:t xml:space="preserve">, </w:t>
      </w:r>
      <w:r w:rsidR="00DC6AA6" w:rsidRPr="00230826">
        <w:rPr>
          <w:rStyle w:val="indexRefchap"/>
        </w:rPr>
        <w:t>23:</w:t>
      </w:r>
      <w:r w:rsidR="00DC6AA6" w:rsidRPr="00230826">
        <w:rPr>
          <w:rStyle w:val="indexRefpar"/>
        </w:rPr>
        <w:t>19–20</w:t>
      </w:r>
    </w:p>
    <w:p w14:paraId="72CAB745" w14:textId="77777777" w:rsidR="00E67803" w:rsidRDefault="00C57E99" w:rsidP="0008690A">
      <w:pPr>
        <w:pStyle w:val="Index-2"/>
      </w:pPr>
      <w:r w:rsidRPr="002B1019">
        <w:t>implementation of laws of</w:t>
      </w:r>
      <w:r w:rsidR="00DC6AA6" w:rsidRPr="00230826">
        <w:rPr>
          <w:rStyle w:val="indexpagenumbercomma"/>
        </w:rPr>
        <w:t xml:space="preserve">, </w:t>
      </w:r>
      <w:r w:rsidR="00DC6AA6" w:rsidRPr="00230826">
        <w:rPr>
          <w:rStyle w:val="indexpagenumberchecked"/>
        </w:rPr>
        <w:t>310</w:t>
      </w:r>
      <w:r w:rsidRPr="006E548C">
        <w:rPr>
          <w:rStyle w:val="indexpagenumbercontinued"/>
        </w:rPr>
        <w:t>–1</w:t>
      </w:r>
      <w:r w:rsidR="0008690A">
        <w:t xml:space="preserve">, </w:t>
      </w:r>
      <w:r w:rsidR="00DC6AA6" w:rsidRPr="00230826">
        <w:rPr>
          <w:rStyle w:val="indexRefchap"/>
        </w:rPr>
        <w:t>27:</w:t>
      </w:r>
      <w:r w:rsidR="00DC6AA6" w:rsidRPr="00230826">
        <w:rPr>
          <w:rStyle w:val="indexRefpar"/>
        </w:rPr>
        <w:t>14–</w:t>
      </w:r>
      <w:r w:rsidR="0008690A">
        <w:rPr>
          <w:rStyle w:val="indexRefpar"/>
        </w:rPr>
        <w:t>22</w:t>
      </w:r>
    </w:p>
    <w:p w14:paraId="65E5BF3C" w14:textId="77777777" w:rsidR="00E67803" w:rsidRDefault="00C57E99" w:rsidP="0008690A">
      <w:pPr>
        <w:pStyle w:val="Index-2"/>
      </w:pPr>
      <w:r w:rsidRPr="002B1019">
        <w:t>opening paragraph of</w:t>
      </w:r>
      <w:r w:rsidR="00DC6AA6" w:rsidRPr="00230826">
        <w:rPr>
          <w:rStyle w:val="indexpagenumbercomma"/>
        </w:rPr>
        <w:t xml:space="preserve">, </w:t>
      </w:r>
      <w:r w:rsidR="00DC6AA6" w:rsidRPr="00230826">
        <w:rPr>
          <w:rStyle w:val="indexpagenumberchecked"/>
        </w:rPr>
        <w:t>266</w:t>
      </w:r>
      <w:r w:rsidRPr="006E548C">
        <w:rPr>
          <w:rStyle w:val="indexpagenumbercontinued"/>
        </w:rPr>
        <w:t>–7</w:t>
      </w:r>
      <w:r w:rsidR="0008690A">
        <w:t xml:space="preserve">, </w:t>
      </w:r>
      <w:r w:rsidR="00DC6AA6" w:rsidRPr="00230826">
        <w:rPr>
          <w:rStyle w:val="indexRefchap"/>
        </w:rPr>
        <w:t>23:</w:t>
      </w:r>
      <w:r w:rsidR="00DC6AA6" w:rsidRPr="00230826">
        <w:rPr>
          <w:rStyle w:val="indexRefpar"/>
        </w:rPr>
        <w:t>36</w:t>
      </w:r>
    </w:p>
    <w:p w14:paraId="39E653AA" w14:textId="77777777" w:rsidR="00C57E99" w:rsidRDefault="00C57E99" w:rsidP="009E34B9">
      <w:pPr>
        <w:pStyle w:val="Index-1"/>
      </w:pPr>
      <w:r w:rsidRPr="000C7039">
        <w:rPr>
          <w:rStyle w:val="BookTitle"/>
          <w:highlight w:val="yellow"/>
        </w:rPr>
        <w:t>Kitáb</w:t>
      </w:r>
      <w:r w:rsidR="00627ED1" w:rsidRPr="00627ED1">
        <w:rPr>
          <w:rStyle w:val="BookTitle"/>
          <w:highlight w:val="yellow"/>
        </w:rPr>
        <w:t>-i-</w:t>
      </w:r>
      <w:r w:rsidRPr="000C7039">
        <w:rPr>
          <w:rStyle w:val="BookTitle"/>
          <w:highlight w:val="yellow"/>
        </w:rPr>
        <w:t>Asmá</w:t>
      </w:r>
      <w:r>
        <w:rPr>
          <w:rStyle w:val="BookTitle"/>
          <w:highlight w:val="yellow"/>
        </w:rPr>
        <w:t>’</w:t>
      </w:r>
      <w:r w:rsidR="00DC6AA6" w:rsidRPr="00230826">
        <w:rPr>
          <w:rStyle w:val="indexpagenumbercomma"/>
        </w:rPr>
        <w:t xml:space="preserve">, </w:t>
      </w:r>
      <w:r w:rsidR="00DC6AA6" w:rsidRPr="00230826">
        <w:rPr>
          <w:rStyle w:val="indexpagenumberchecked"/>
        </w:rPr>
        <w:t>34</w:t>
      </w:r>
      <w:r w:rsidR="009E34B9">
        <w:t xml:space="preserve">, </w:t>
      </w:r>
      <w:r w:rsidR="00DC6AA6" w:rsidRPr="00230826">
        <w:rPr>
          <w:rStyle w:val="indexRefchap"/>
        </w:rPr>
        <w:t>1:</w:t>
      </w:r>
      <w:r w:rsidR="00DC6AA6" w:rsidRPr="00230826">
        <w:rPr>
          <w:rStyle w:val="indexRefpar"/>
        </w:rPr>
        <w:t>13–14</w:t>
      </w:r>
    </w:p>
    <w:p w14:paraId="542465B1" w14:textId="77777777" w:rsidR="00C57E99" w:rsidRDefault="00C57E99" w:rsidP="009E34B9">
      <w:pPr>
        <w:pStyle w:val="Index-1"/>
      </w:pPr>
      <w:r w:rsidRPr="000C7039">
        <w:rPr>
          <w:rStyle w:val="BookTitle"/>
          <w:highlight w:val="yellow"/>
        </w:rPr>
        <w:t>Kitáb</w:t>
      </w:r>
      <w:r w:rsidR="00627ED1" w:rsidRPr="00627ED1">
        <w:rPr>
          <w:rStyle w:val="BookTitle"/>
          <w:highlight w:val="yellow"/>
        </w:rPr>
        <w:t>-i-</w:t>
      </w:r>
      <w:r w:rsidRPr="000C7039">
        <w:rPr>
          <w:rStyle w:val="BookTitle"/>
          <w:highlight w:val="yellow"/>
        </w:rPr>
        <w:t>Íqán</w:t>
      </w:r>
      <w:r w:rsidR="00DC6AA6" w:rsidRPr="00230826">
        <w:rPr>
          <w:rStyle w:val="indexpagenumbercomma"/>
        </w:rPr>
        <w:t xml:space="preserve">, </w:t>
      </w:r>
      <w:r w:rsidR="00DC6AA6" w:rsidRPr="00230826">
        <w:rPr>
          <w:rStyle w:val="indexpagenumberchecked"/>
        </w:rPr>
        <w:t>55</w:t>
      </w:r>
      <w:r w:rsidR="00DC6AA6" w:rsidRPr="00230826">
        <w:rPr>
          <w:rStyle w:val="indexpagenumbercomma"/>
        </w:rPr>
        <w:t xml:space="preserve">, </w:t>
      </w:r>
      <w:r w:rsidR="00DC6AA6" w:rsidRPr="00230826">
        <w:rPr>
          <w:rStyle w:val="indexpagenumberchecked"/>
        </w:rPr>
        <w:t>69</w:t>
      </w:r>
      <w:r w:rsidR="00DC6AA6" w:rsidRPr="00230826">
        <w:rPr>
          <w:rStyle w:val="indexpagenumbercomma"/>
        </w:rPr>
        <w:t xml:space="preserve">, </w:t>
      </w:r>
      <w:r w:rsidR="00DC6AA6" w:rsidRPr="00230826">
        <w:rPr>
          <w:rStyle w:val="indexpagenumberchecked"/>
        </w:rPr>
        <w:t>75</w:t>
      </w:r>
      <w:r w:rsidRPr="006E548C">
        <w:rPr>
          <w:rStyle w:val="indexpagenumbercontinued"/>
        </w:rPr>
        <w:t>–6</w:t>
      </w:r>
      <w:r w:rsidR="00DC6AA6" w:rsidRPr="00230826">
        <w:rPr>
          <w:rStyle w:val="indexpagenumbercomma"/>
        </w:rPr>
        <w:t xml:space="preserve">, </w:t>
      </w:r>
      <w:r w:rsidR="00DC6AA6" w:rsidRPr="00230826">
        <w:rPr>
          <w:rStyle w:val="indexpagenumberchecked"/>
        </w:rPr>
        <w:t>201</w:t>
      </w:r>
      <w:r w:rsidR="009E34B9">
        <w:t xml:space="preserve">, </w:t>
      </w:r>
      <w:r w:rsidR="00DC6AA6" w:rsidRPr="00230826">
        <w:rPr>
          <w:rStyle w:val="indexRefchap"/>
        </w:rPr>
        <w:t>2:</w:t>
      </w:r>
      <w:r w:rsidR="00DC6AA6" w:rsidRPr="00230826">
        <w:rPr>
          <w:rStyle w:val="indexRefpar"/>
        </w:rPr>
        <w:t>14</w:t>
      </w:r>
      <w:r w:rsidR="009E34B9">
        <w:t xml:space="preserve">, </w:t>
      </w:r>
      <w:r w:rsidR="00DC6AA6" w:rsidRPr="00230826">
        <w:rPr>
          <w:rStyle w:val="indexRefchap"/>
        </w:rPr>
        <w:t>4:</w:t>
      </w:r>
      <w:r w:rsidR="00DC6AA6" w:rsidRPr="00230826">
        <w:rPr>
          <w:rStyle w:val="indexRefpar"/>
        </w:rPr>
        <w:t>24–25</w:t>
      </w:r>
      <w:r w:rsidR="009E34B9">
        <w:t xml:space="preserve">, </w:t>
      </w:r>
      <w:r w:rsidR="00DC6AA6" w:rsidRPr="00230826">
        <w:rPr>
          <w:rStyle w:val="indexRefchap"/>
        </w:rPr>
        <w:t>4:</w:t>
      </w:r>
      <w:r w:rsidR="00DC6AA6" w:rsidRPr="00230826">
        <w:rPr>
          <w:rStyle w:val="indexRefpar"/>
        </w:rPr>
        <w:t>64–69</w:t>
      </w:r>
      <w:r w:rsidR="009E34B9">
        <w:t xml:space="preserve">, </w:t>
      </w:r>
      <w:r w:rsidR="00DC6AA6" w:rsidRPr="00230826">
        <w:rPr>
          <w:rStyle w:val="indexRefchap"/>
        </w:rPr>
        <w:t>17:</w:t>
      </w:r>
      <w:r w:rsidR="00DC6AA6" w:rsidRPr="00230826">
        <w:rPr>
          <w:rStyle w:val="indexRefpar"/>
        </w:rPr>
        <w:t>3</w:t>
      </w:r>
    </w:p>
    <w:p w14:paraId="135E1557" w14:textId="77777777" w:rsidR="00E67803" w:rsidRDefault="00C57E99" w:rsidP="009E34B9">
      <w:pPr>
        <w:pStyle w:val="Index-2"/>
      </w:pPr>
      <w:r w:rsidRPr="002B1019">
        <w:t>condemns religious leaders</w:t>
      </w:r>
      <w:r w:rsidR="00DC6AA6" w:rsidRPr="00230826">
        <w:rPr>
          <w:rStyle w:val="indexpagenumbercomma"/>
        </w:rPr>
        <w:t xml:space="preserve">, </w:t>
      </w:r>
      <w:r w:rsidR="00DC6AA6" w:rsidRPr="00230826">
        <w:rPr>
          <w:rStyle w:val="indexpagenumberchecked"/>
        </w:rPr>
        <w:t>265</w:t>
      </w:r>
      <w:r w:rsidR="009E34B9">
        <w:t xml:space="preserve">, </w:t>
      </w:r>
      <w:r w:rsidR="00DC6AA6" w:rsidRPr="00230826">
        <w:rPr>
          <w:rStyle w:val="indexRefchap"/>
        </w:rPr>
        <w:t>23:</w:t>
      </w:r>
      <w:r w:rsidR="00DC6AA6" w:rsidRPr="00230826">
        <w:rPr>
          <w:rStyle w:val="indexRefpar"/>
        </w:rPr>
        <w:t>28–31</w:t>
      </w:r>
    </w:p>
    <w:p w14:paraId="1B655C83" w14:textId="77777777" w:rsidR="00E67803" w:rsidRDefault="00C57E99" w:rsidP="009E34B9">
      <w:pPr>
        <w:pStyle w:val="Index-2"/>
      </w:pPr>
      <w:r w:rsidRPr="002B1019">
        <w:t>revealed in a few hours</w:t>
      </w:r>
      <w:r w:rsidR="00DC6AA6" w:rsidRPr="00230826">
        <w:rPr>
          <w:rStyle w:val="indexpagenumbercomma"/>
        </w:rPr>
        <w:t xml:space="preserve">, </w:t>
      </w:r>
      <w:r w:rsidR="00DC6AA6" w:rsidRPr="00230826">
        <w:rPr>
          <w:rStyle w:val="indexpagenumberchecked"/>
        </w:rPr>
        <w:t>101</w:t>
      </w:r>
      <w:r w:rsidR="009E34B9">
        <w:t xml:space="preserve">, </w:t>
      </w:r>
      <w:r w:rsidR="00DC6AA6" w:rsidRPr="00230826">
        <w:rPr>
          <w:rStyle w:val="indexRefchap"/>
        </w:rPr>
        <w:t>6:</w:t>
      </w:r>
      <w:r w:rsidR="00DC6AA6" w:rsidRPr="00230826">
        <w:rPr>
          <w:rStyle w:val="indexRefpar"/>
        </w:rPr>
        <w:t>13</w:t>
      </w:r>
    </w:p>
    <w:p w14:paraId="1A9AC005" w14:textId="77777777" w:rsidR="00E67803" w:rsidRDefault="00C57E99" w:rsidP="009E34B9">
      <w:pPr>
        <w:pStyle w:val="Index-2"/>
      </w:pPr>
      <w:r w:rsidRPr="002B1019">
        <w:t xml:space="preserve">translated by </w:t>
      </w:r>
      <w:r w:rsidRPr="000C7039">
        <w:rPr>
          <w:highlight w:val="cyan"/>
        </w:rPr>
        <w:t>Shoghi Effendi</w:t>
      </w:r>
      <w:r w:rsidR="00DC6AA6" w:rsidRPr="00230826">
        <w:rPr>
          <w:rStyle w:val="indexpagenumbercomma"/>
        </w:rPr>
        <w:t xml:space="preserve">, </w:t>
      </w:r>
      <w:r w:rsidR="00DC6AA6" w:rsidRPr="00230826">
        <w:rPr>
          <w:rStyle w:val="indexpagenumberchecked"/>
        </w:rPr>
        <w:t>309</w:t>
      </w:r>
      <w:r w:rsidR="009E34B9">
        <w:t xml:space="preserve">, </w:t>
      </w:r>
      <w:r w:rsidR="00DC6AA6" w:rsidRPr="00230826">
        <w:rPr>
          <w:rStyle w:val="indexRefchap"/>
        </w:rPr>
        <w:t>27:</w:t>
      </w:r>
      <w:r w:rsidR="00DC6AA6" w:rsidRPr="00230826">
        <w:rPr>
          <w:rStyle w:val="indexRefpar"/>
        </w:rPr>
        <w:t>12</w:t>
      </w:r>
    </w:p>
    <w:p w14:paraId="3DC53CA9" w14:textId="77777777" w:rsidR="00C57E99" w:rsidRPr="002B1019" w:rsidRDefault="00C57E99" w:rsidP="009E34B9">
      <w:pPr>
        <w:pStyle w:val="Index-1"/>
      </w:pPr>
      <w:r w:rsidRPr="000C7039">
        <w:rPr>
          <w:rStyle w:val="BookTitle"/>
          <w:highlight w:val="yellow"/>
        </w:rPr>
        <w:t>Kitáb</w:t>
      </w:r>
      <w:r w:rsidR="00627ED1" w:rsidRPr="00627ED1">
        <w:rPr>
          <w:rStyle w:val="BookTitle"/>
          <w:highlight w:val="yellow"/>
        </w:rPr>
        <w:t>-i-Mub</w:t>
      </w:r>
      <w:r w:rsidRPr="000C7039">
        <w:rPr>
          <w:rStyle w:val="BookTitle"/>
          <w:highlight w:val="yellow"/>
        </w:rPr>
        <w:t>í</w:t>
      </w:r>
      <w:r w:rsidR="00627ED1" w:rsidRPr="00627ED1">
        <w:rPr>
          <w:rStyle w:val="BookTitle"/>
          <w:highlight w:val="yellow"/>
        </w:rPr>
        <w:t>n</w:t>
      </w:r>
      <w:r w:rsidR="00DC6AA6" w:rsidRPr="00230826">
        <w:rPr>
          <w:rStyle w:val="indexpagenumbercomma"/>
        </w:rPr>
        <w:t xml:space="preserve">, </w:t>
      </w:r>
      <w:r w:rsidR="00DC6AA6" w:rsidRPr="00230826">
        <w:rPr>
          <w:rStyle w:val="indexpagenumberchecked"/>
        </w:rPr>
        <w:t>130</w:t>
      </w:r>
      <w:r w:rsidR="009E34B9">
        <w:t xml:space="preserve">, </w:t>
      </w:r>
      <w:r w:rsidR="00DC6AA6" w:rsidRPr="00230826">
        <w:rPr>
          <w:rStyle w:val="indexRefchap"/>
        </w:rPr>
        <w:t>8:</w:t>
      </w:r>
      <w:r w:rsidR="00DC6AA6" w:rsidRPr="00230826">
        <w:rPr>
          <w:rStyle w:val="indexRefpar"/>
        </w:rPr>
        <w:t>22</w:t>
      </w:r>
    </w:p>
    <w:p w14:paraId="52B4E5C0" w14:textId="77777777" w:rsidR="00C57E99" w:rsidRPr="002B1019" w:rsidRDefault="00C57E99" w:rsidP="0008690A">
      <w:pPr>
        <w:pStyle w:val="Index-1"/>
      </w:pPr>
      <w:r w:rsidRPr="000C7039">
        <w:rPr>
          <w:rStyle w:val="BookTitle"/>
          <w:highlight w:val="yellow"/>
        </w:rPr>
        <w:t>Kitáb</w:t>
      </w:r>
      <w:r w:rsidR="00627ED1" w:rsidRPr="00627ED1">
        <w:rPr>
          <w:rStyle w:val="BookTitle"/>
          <w:highlight w:val="yellow"/>
        </w:rPr>
        <w:t>-i-Panj-</w:t>
      </w:r>
      <w:r w:rsidRPr="000C7039">
        <w:rPr>
          <w:rStyle w:val="BookTitle"/>
          <w:highlight w:val="yellow"/>
        </w:rPr>
        <w:t></w:t>
      </w:r>
      <w:r w:rsidR="00627ED1" w:rsidRPr="00627ED1">
        <w:rPr>
          <w:rStyle w:val="BookTitle"/>
          <w:highlight w:val="yellow"/>
        </w:rPr>
        <w:t>a</w:t>
      </w:r>
      <w:r>
        <w:rPr>
          <w:rStyle w:val="BookTitle"/>
          <w:highlight w:val="yellow"/>
        </w:rPr>
        <w:t>’</w:t>
      </w:r>
      <w:r w:rsidR="00627ED1" w:rsidRPr="00627ED1">
        <w:rPr>
          <w:rStyle w:val="BookTitle"/>
          <w:highlight w:val="yellow"/>
        </w:rPr>
        <w:t>n</w:t>
      </w:r>
      <w:r w:rsidR="00DC6AA6" w:rsidRPr="00230826">
        <w:rPr>
          <w:rStyle w:val="indexpagenumbercomma"/>
        </w:rPr>
        <w:t xml:space="preserve">, </w:t>
      </w:r>
      <w:r w:rsidR="00DC6AA6" w:rsidRPr="00230826">
        <w:rPr>
          <w:rStyle w:val="indexpagenumberchecked"/>
        </w:rPr>
        <w:t>44</w:t>
      </w:r>
      <w:r w:rsidR="0008690A">
        <w:t xml:space="preserve"> </w:t>
      </w:r>
      <w:r w:rsidR="0008690A" w:rsidRPr="00683C74">
        <w:rPr>
          <w:rStyle w:val="stilltoworkat"/>
        </w:rPr>
        <w:t>(</w:t>
      </w:r>
      <w:r w:rsidR="0008690A">
        <w:rPr>
          <w:rStyle w:val="stilltoworkat"/>
        </w:rPr>
        <w:t>it's page 45 instead of 44)</w:t>
      </w:r>
      <w:r w:rsidR="0008690A">
        <w:t xml:space="preserve">, </w:t>
      </w:r>
      <w:r w:rsidR="00DC6AA6" w:rsidRPr="00230826">
        <w:rPr>
          <w:rStyle w:val="indexRefchap"/>
        </w:rPr>
        <w:t>1:</w:t>
      </w:r>
      <w:r w:rsidR="00DC6AA6" w:rsidRPr="00230826">
        <w:rPr>
          <w:rStyle w:val="indexRefpar"/>
        </w:rPr>
        <w:t>83</w:t>
      </w:r>
    </w:p>
    <w:p w14:paraId="00DEE619" w14:textId="77777777" w:rsidR="00C57E99" w:rsidRDefault="00C57E99" w:rsidP="0008690A">
      <w:pPr>
        <w:pStyle w:val="Index-1"/>
      </w:pPr>
      <w:r w:rsidRPr="002B1019">
        <w:t>Knowledge</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261</w:t>
      </w:r>
      <w:r w:rsidRPr="006E548C">
        <w:rPr>
          <w:rStyle w:val="indexpagenumbercontinued"/>
        </w:rPr>
        <w:t>–2</w:t>
      </w:r>
      <w:r w:rsidR="0008690A">
        <w:t xml:space="preserve">, </w:t>
      </w:r>
      <w:r w:rsidR="00DC6AA6" w:rsidRPr="00230826">
        <w:rPr>
          <w:rStyle w:val="indexRefchap"/>
        </w:rPr>
        <w:t>pr:</w:t>
      </w:r>
      <w:r w:rsidR="00DC6AA6" w:rsidRPr="00230826">
        <w:rPr>
          <w:rStyle w:val="indexRefpar"/>
        </w:rPr>
        <w:t>98</w:t>
      </w:r>
      <w:r w:rsidR="0008690A">
        <w:t xml:space="preserve">, </w:t>
      </w:r>
      <w:r w:rsidR="00DC6AA6" w:rsidRPr="00230826">
        <w:rPr>
          <w:rStyle w:val="indexRefchap"/>
        </w:rPr>
        <w:t>23:</w:t>
      </w:r>
      <w:r w:rsidR="00DC6AA6" w:rsidRPr="00230826">
        <w:rPr>
          <w:rStyle w:val="indexRefpar"/>
        </w:rPr>
        <w:t>5</w:t>
      </w:r>
    </w:p>
    <w:p w14:paraId="022DFD6A" w14:textId="77777777" w:rsidR="00E67803" w:rsidRDefault="00C57E99" w:rsidP="0008690A">
      <w:pPr>
        <w:pStyle w:val="Index-2"/>
      </w:pPr>
      <w:r w:rsidRPr="002B1019">
        <w:t>of self</w:t>
      </w:r>
      <w:r w:rsidR="00DC6AA6" w:rsidRPr="00230826">
        <w:rPr>
          <w:rStyle w:val="indexpagenumbercomma"/>
        </w:rPr>
        <w:t xml:space="preserve">, </w:t>
      </w:r>
      <w:r w:rsidR="00DC6AA6" w:rsidRPr="00230826">
        <w:rPr>
          <w:rStyle w:val="indexpagenumberchecked"/>
        </w:rPr>
        <w:t>21</w:t>
      </w:r>
      <w:r w:rsidR="0008690A">
        <w:t xml:space="preserve">, </w:t>
      </w:r>
      <w:r w:rsidR="00DC6AA6" w:rsidRPr="00230826">
        <w:rPr>
          <w:rStyle w:val="indexRefchap"/>
        </w:rPr>
        <w:t>pr:</w:t>
      </w:r>
      <w:r w:rsidR="00DC6AA6" w:rsidRPr="00230826">
        <w:rPr>
          <w:rStyle w:val="indexRefpar"/>
        </w:rPr>
        <w:t>80</w:t>
      </w:r>
    </w:p>
    <w:p w14:paraId="395F850E" w14:textId="77777777" w:rsidR="00C57E99" w:rsidRPr="002B1019" w:rsidRDefault="00C57E99" w:rsidP="009E34B9">
      <w:pPr>
        <w:pStyle w:val="Index-1"/>
      </w:pPr>
      <w:r w:rsidRPr="002B1019">
        <w:t>Krishna</w:t>
      </w:r>
      <w:r w:rsidR="00DC6AA6" w:rsidRPr="00230826">
        <w:rPr>
          <w:rStyle w:val="indexpagenumbercomma"/>
        </w:rPr>
        <w:t xml:space="preserve">, </w:t>
      </w:r>
      <w:r w:rsidR="00DC6AA6" w:rsidRPr="00230826">
        <w:rPr>
          <w:rStyle w:val="indexpagenumberchecked"/>
        </w:rPr>
        <w:t>54</w:t>
      </w:r>
      <w:r w:rsidR="009E34B9">
        <w:t xml:space="preserve">, </w:t>
      </w:r>
      <w:r w:rsidR="00DC6AA6" w:rsidRPr="00230826">
        <w:rPr>
          <w:rStyle w:val="indexRefchap"/>
        </w:rPr>
        <w:t>2:</w:t>
      </w:r>
      <w:r w:rsidR="00DC6AA6" w:rsidRPr="00230826">
        <w:rPr>
          <w:rStyle w:val="indexRefpar"/>
        </w:rPr>
        <w:t>10</w:t>
      </w:r>
    </w:p>
    <w:p w14:paraId="20803C3F" w14:textId="77777777" w:rsidR="00C57E99" w:rsidRPr="002B1019" w:rsidRDefault="00C57E99" w:rsidP="0008690A">
      <w:pPr>
        <w:pStyle w:val="Index-1"/>
      </w:pPr>
      <w:r w:rsidRPr="000C7039">
        <w:rPr>
          <w:highlight w:val="yellow"/>
        </w:rPr>
        <w:t>Kurdistán</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withdrawal to</w:t>
      </w:r>
      <w:r w:rsidR="00DC6AA6" w:rsidRPr="00230826">
        <w:rPr>
          <w:rStyle w:val="indexpagenumbercomma"/>
        </w:rPr>
        <w:t xml:space="preserve">, </w:t>
      </w:r>
      <w:r w:rsidR="00DC6AA6" w:rsidRPr="00230826">
        <w:rPr>
          <w:rStyle w:val="indexpagenumberchecked"/>
        </w:rPr>
        <w:t>69</w:t>
      </w:r>
      <w:r w:rsidRPr="006E548C">
        <w:rPr>
          <w:rStyle w:val="indexpagenumbercontinued"/>
        </w:rPr>
        <w:t>–71</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181</w:t>
      </w:r>
      <w:r w:rsidRPr="006E548C">
        <w:rPr>
          <w:rStyle w:val="indexpagenumbercontinued"/>
        </w:rPr>
        <w:t>–2</w:t>
      </w:r>
      <w:r w:rsidR="0008690A">
        <w:t xml:space="preserve">, </w:t>
      </w:r>
      <w:r w:rsidR="00DC6AA6" w:rsidRPr="00230826">
        <w:rPr>
          <w:rStyle w:val="indexRefchap"/>
        </w:rPr>
        <w:t>4:</w:t>
      </w:r>
      <w:r w:rsidR="00DC6AA6" w:rsidRPr="00230826">
        <w:rPr>
          <w:rStyle w:val="indexRefpar"/>
        </w:rPr>
        <w:t>24–45</w:t>
      </w:r>
      <w:r w:rsidR="0008690A">
        <w:t xml:space="preserve">, </w:t>
      </w:r>
      <w:r w:rsidR="00DC6AA6" w:rsidRPr="00230826">
        <w:rPr>
          <w:rStyle w:val="indexRefchap"/>
        </w:rPr>
        <w:t>4:</w:t>
      </w:r>
      <w:r w:rsidR="00DC6AA6" w:rsidRPr="00230826">
        <w:rPr>
          <w:rStyle w:val="indexRefpar"/>
        </w:rPr>
        <w:t>106</w:t>
      </w:r>
      <w:r w:rsidR="0008690A">
        <w:t xml:space="preserve">, </w:t>
      </w:r>
      <w:r w:rsidR="00DC6AA6" w:rsidRPr="00230826">
        <w:rPr>
          <w:rStyle w:val="indexRefchap"/>
        </w:rPr>
        <w:t>15:</w:t>
      </w:r>
      <w:r w:rsidR="00DC6AA6" w:rsidRPr="00230826">
        <w:rPr>
          <w:rStyle w:val="indexRefpar"/>
        </w:rPr>
        <w:t>5</w:t>
      </w:r>
    </w:p>
    <w:p w14:paraId="7293F30F" w14:textId="77777777" w:rsidR="00C57E99" w:rsidRDefault="00C57E99" w:rsidP="0008690A">
      <w:pPr>
        <w:pStyle w:val="Index-1"/>
      </w:pPr>
      <w:r w:rsidRPr="002B1019">
        <w:t>Languages</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372</w:t>
      </w:r>
      <w:r w:rsidR="0008690A">
        <w:t xml:space="preserve">, </w:t>
      </w:r>
      <w:r w:rsidR="00DC6AA6" w:rsidRPr="00230826">
        <w:rPr>
          <w:rStyle w:val="indexRefchap"/>
        </w:rPr>
        <w:t>28:</w:t>
      </w:r>
      <w:r w:rsidR="00DC6AA6" w:rsidRPr="00230826">
        <w:rPr>
          <w:rStyle w:val="indexRefpar"/>
        </w:rPr>
        <w:t>19</w:t>
      </w:r>
      <w:r w:rsidR="0008690A">
        <w:t xml:space="preserve">, </w:t>
      </w:r>
      <w:r w:rsidR="00DC6AA6" w:rsidRPr="00230826">
        <w:rPr>
          <w:rStyle w:val="indexRefchap"/>
        </w:rPr>
        <w:t>33:</w:t>
      </w:r>
      <w:r w:rsidR="00DC6AA6" w:rsidRPr="00230826">
        <w:rPr>
          <w:rStyle w:val="indexRefpar"/>
        </w:rPr>
        <w:t>7</w:t>
      </w:r>
    </w:p>
    <w:p w14:paraId="30E06CCD" w14:textId="77777777" w:rsidR="00C57E99" w:rsidRPr="002B1019" w:rsidRDefault="00C57E99" w:rsidP="009E34B9">
      <w:pPr>
        <w:pStyle w:val="Index-1"/>
      </w:pPr>
      <w:r w:rsidRPr="002B1019">
        <w:t>Lapps</w:t>
      </w:r>
      <w:r w:rsidR="00DC6AA6" w:rsidRPr="00230826">
        <w:rPr>
          <w:rStyle w:val="indexpagenumbercomma"/>
        </w:rPr>
        <w:t xml:space="preserve">, </w:t>
      </w:r>
      <w:r w:rsidR="00DC6AA6" w:rsidRPr="00230826">
        <w:rPr>
          <w:rStyle w:val="indexpagenumberchecked"/>
        </w:rPr>
        <w:t>320</w:t>
      </w:r>
      <w:r w:rsidR="009E34B9">
        <w:t xml:space="preserve">, </w:t>
      </w:r>
      <w:r w:rsidR="00DC6AA6" w:rsidRPr="00230826">
        <w:rPr>
          <w:rStyle w:val="indexRefchap"/>
        </w:rPr>
        <w:t>28:</w:t>
      </w:r>
      <w:r w:rsidR="00DC6AA6" w:rsidRPr="00230826">
        <w:rPr>
          <w:rStyle w:val="indexRefpar"/>
        </w:rPr>
        <w:t>21</w:t>
      </w:r>
    </w:p>
    <w:p w14:paraId="2CBAD31C" w14:textId="77777777" w:rsidR="00C57E99" w:rsidRDefault="00C57E99" w:rsidP="00093FF4">
      <w:pPr>
        <w:pStyle w:val="Index-1"/>
      </w:pPr>
      <w:r w:rsidRPr="002B1019">
        <w:t>Latin America</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391</w:t>
      </w:r>
      <w:r w:rsidR="0008690A">
        <w:t xml:space="preserve">, </w:t>
      </w:r>
      <w:r w:rsidR="00DC6AA6" w:rsidRPr="00230826">
        <w:rPr>
          <w:rStyle w:val="indexRefchap"/>
        </w:rPr>
        <w:t>24:</w:t>
      </w:r>
      <w:r w:rsidR="00DC6AA6" w:rsidRPr="00230826">
        <w:rPr>
          <w:rStyle w:val="indexRefpar"/>
        </w:rPr>
        <w:t>7</w:t>
      </w:r>
      <w:r w:rsidR="00093FF4">
        <w:t xml:space="preserve">, </w:t>
      </w:r>
      <w:r w:rsidR="00DC6AA6" w:rsidRPr="00230826">
        <w:rPr>
          <w:rStyle w:val="indexRefchap"/>
        </w:rPr>
        <w:t>28:</w:t>
      </w:r>
      <w:r w:rsidR="00DC6AA6" w:rsidRPr="00230826">
        <w:rPr>
          <w:rStyle w:val="indexRefpar"/>
        </w:rPr>
        <w:t>1</w:t>
      </w:r>
      <w:r w:rsidR="00093FF4">
        <w:t xml:space="preserve">, </w:t>
      </w:r>
      <w:r w:rsidR="00DC6AA6" w:rsidRPr="00230826">
        <w:rPr>
          <w:rStyle w:val="indexRefchap"/>
        </w:rPr>
        <w:t>28:</w:t>
      </w:r>
      <w:r w:rsidR="00DC6AA6" w:rsidRPr="00230826">
        <w:rPr>
          <w:rStyle w:val="indexRefpar"/>
        </w:rPr>
        <w:t>4</w:t>
      </w:r>
      <w:r w:rsidR="00093FF4">
        <w:t xml:space="preserve">, </w:t>
      </w:r>
      <w:r w:rsidR="00DC6AA6" w:rsidRPr="00230826">
        <w:rPr>
          <w:rStyle w:val="indexRefchap"/>
        </w:rPr>
        <w:t>28:</w:t>
      </w:r>
      <w:r w:rsidR="00DC6AA6" w:rsidRPr="00230826">
        <w:rPr>
          <w:rStyle w:val="indexRefpar"/>
        </w:rPr>
        <w:t>19</w:t>
      </w:r>
      <w:r w:rsidR="00093FF4">
        <w:t xml:space="preserve">, </w:t>
      </w:r>
      <w:r w:rsidR="00DC6AA6" w:rsidRPr="00230826">
        <w:rPr>
          <w:rStyle w:val="indexRefchap"/>
        </w:rPr>
        <w:t>28:</w:t>
      </w:r>
      <w:r w:rsidR="00DC6AA6" w:rsidRPr="00230826">
        <w:rPr>
          <w:rStyle w:val="indexRefpar"/>
        </w:rPr>
        <w:t>19</w:t>
      </w:r>
      <w:r w:rsidR="00093FF4">
        <w:t xml:space="preserve">, </w:t>
      </w:r>
      <w:r w:rsidR="00DC6AA6" w:rsidRPr="00230826">
        <w:rPr>
          <w:rStyle w:val="indexRefchap"/>
        </w:rPr>
        <w:t>34:</w:t>
      </w:r>
      <w:r w:rsidR="00DC6AA6" w:rsidRPr="00230826">
        <w:rPr>
          <w:rStyle w:val="indexRefpar"/>
        </w:rPr>
        <w:t>63</w:t>
      </w:r>
    </w:p>
    <w:p w14:paraId="16419C76" w14:textId="77777777" w:rsidR="00C57E99" w:rsidRPr="002B1019" w:rsidRDefault="00C57E99" w:rsidP="005F52A6">
      <w:pPr>
        <w:pStyle w:val="Index-1"/>
      </w:pPr>
      <w:r w:rsidRPr="004C36BB">
        <w:rPr>
          <w:rStyle w:val="BookTitle"/>
          <w:highlight w:val="yellow"/>
        </w:rPr>
        <w:t>Lawḥ</w:t>
      </w:r>
      <w:r w:rsidR="00627ED1" w:rsidRPr="00627ED1">
        <w:rPr>
          <w:rStyle w:val="BookTitle"/>
          <w:highlight w:val="yellow"/>
        </w:rPr>
        <w:t>-i-</w:t>
      </w:r>
      <w:r w:rsidRPr="00F23763">
        <w:rPr>
          <w:rStyle w:val="BookTitle"/>
          <w:highlight w:val="yellow"/>
        </w:rPr>
        <w:t>Hizár</w:t>
      </w:r>
      <w:r w:rsidR="00627ED1" w:rsidRPr="00627ED1">
        <w:rPr>
          <w:rStyle w:val="BookTitle"/>
          <w:highlight w:val="yellow"/>
        </w:rPr>
        <w:t xml:space="preserve"> </w:t>
      </w:r>
      <w:r w:rsidRPr="00F23763">
        <w:rPr>
          <w:rStyle w:val="BookTitle"/>
          <w:highlight w:val="yellow"/>
        </w:rPr>
        <w:t>Baytí</w:t>
      </w:r>
      <w:r w:rsidRPr="002B1019">
        <w:t xml:space="preserve"> (Tablet of One</w:t>
      </w:r>
      <w:r>
        <w:t xml:space="preserve"> </w:t>
      </w:r>
      <w:r w:rsidRPr="002B1019">
        <w:t>Thousand Verses)</w:t>
      </w:r>
      <w:r w:rsidR="00DC6AA6" w:rsidRPr="00230826">
        <w:rPr>
          <w:rStyle w:val="indexpagenumbercomma"/>
        </w:rPr>
        <w:t xml:space="preserve">, </w:t>
      </w:r>
      <w:r w:rsidR="00DC6AA6" w:rsidRPr="00230826">
        <w:rPr>
          <w:rStyle w:val="indexpagenumberchecked"/>
        </w:rPr>
        <w:t>148</w:t>
      </w:r>
      <w:r w:rsidRPr="006E548C">
        <w:rPr>
          <w:rStyle w:val="indexpagenumbercontinued"/>
        </w:rPr>
        <w:t>–9</w:t>
      </w:r>
      <w:r w:rsidR="00DC6AA6" w:rsidRPr="00230826">
        <w:rPr>
          <w:rStyle w:val="indexpagenumbercomma"/>
        </w:rPr>
        <w:t xml:space="preserve">, </w:t>
      </w:r>
      <w:r w:rsidR="00DC6AA6" w:rsidRPr="00230826">
        <w:rPr>
          <w:rStyle w:val="indexpagenumberchecked"/>
        </w:rPr>
        <w:t>157</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215</w:t>
      </w:r>
      <w:r w:rsidRPr="006E548C">
        <w:rPr>
          <w:rStyle w:val="indexpagenumbercontinued"/>
        </w:rPr>
        <w:t>–16</w:t>
      </w:r>
      <w:r w:rsidR="00DC6AA6" w:rsidRPr="00230826">
        <w:rPr>
          <w:rStyle w:val="indexpagenumbercomma"/>
        </w:rPr>
        <w:t xml:space="preserve">, </w:t>
      </w:r>
      <w:r w:rsidR="00DC6AA6" w:rsidRPr="00230826">
        <w:rPr>
          <w:rStyle w:val="indexpagenumberchecked"/>
        </w:rPr>
        <w:t>229</w:t>
      </w:r>
      <w:r w:rsidR="00093FF4">
        <w:t xml:space="preserve">, </w:t>
      </w:r>
      <w:r w:rsidR="00DC6AA6" w:rsidRPr="00230826">
        <w:rPr>
          <w:rStyle w:val="indexRefchap"/>
        </w:rPr>
        <w:t>11:</w:t>
      </w:r>
      <w:r w:rsidR="00DC6AA6" w:rsidRPr="00230826">
        <w:rPr>
          <w:rStyle w:val="indexRefpar"/>
        </w:rPr>
        <w:t>2</w:t>
      </w:r>
      <w:r w:rsidR="00093FF4">
        <w:rPr>
          <w:rStyle w:val="indexRefpar"/>
        </w:rPr>
        <w:t>–6</w:t>
      </w:r>
      <w:r w:rsidR="00093FF4">
        <w:t xml:space="preserve">, </w:t>
      </w:r>
      <w:r w:rsidR="00DC6AA6" w:rsidRPr="00230826">
        <w:rPr>
          <w:rStyle w:val="indexRefchap"/>
        </w:rPr>
        <w:t>12:</w:t>
      </w:r>
      <w:r w:rsidR="00DC6AA6" w:rsidRPr="00230826">
        <w:rPr>
          <w:rStyle w:val="indexRefpar"/>
        </w:rPr>
        <w:t>12</w:t>
      </w:r>
      <w:r w:rsidR="005F52A6">
        <w:t xml:space="preserve">, </w:t>
      </w:r>
      <w:r w:rsidR="00DC6AA6" w:rsidRPr="00230826">
        <w:rPr>
          <w:rStyle w:val="indexRefchap"/>
        </w:rPr>
        <w:t>12:</w:t>
      </w:r>
      <w:r w:rsidR="00DC6AA6" w:rsidRPr="00230826">
        <w:rPr>
          <w:rStyle w:val="indexRefpar"/>
        </w:rPr>
        <w:t>16</w:t>
      </w:r>
      <w:r w:rsidR="005F52A6">
        <w:t xml:space="preserve">, </w:t>
      </w:r>
      <w:r w:rsidR="00DC6AA6" w:rsidRPr="00230826">
        <w:rPr>
          <w:rStyle w:val="indexRefchap"/>
        </w:rPr>
        <w:t>18:</w:t>
      </w:r>
      <w:r w:rsidR="00DC6AA6" w:rsidRPr="00230826">
        <w:rPr>
          <w:rStyle w:val="indexRefpar"/>
        </w:rPr>
        <w:t>36–38</w:t>
      </w:r>
      <w:r w:rsidR="005F52A6">
        <w:t xml:space="preserve">, </w:t>
      </w:r>
      <w:r w:rsidR="00DC6AA6" w:rsidRPr="00230826">
        <w:rPr>
          <w:rStyle w:val="indexRefchap"/>
        </w:rPr>
        <w:t>19:</w:t>
      </w:r>
      <w:r w:rsidR="00DC6AA6" w:rsidRPr="00230826">
        <w:rPr>
          <w:rStyle w:val="indexRefpar"/>
        </w:rPr>
        <w:t>31</w:t>
      </w:r>
    </w:p>
    <w:p w14:paraId="6E1C12B0" w14:textId="77777777" w:rsidR="00C57E99" w:rsidRPr="002B1019" w:rsidRDefault="00C57E99" w:rsidP="005F52A6">
      <w:pPr>
        <w:pStyle w:val="Index-1"/>
      </w:pPr>
      <w:r w:rsidRPr="000C7039">
        <w:rPr>
          <w:rStyle w:val="BookTitle"/>
          <w:highlight w:val="yellow"/>
        </w:rPr>
        <w:t>Lawḥ</w:t>
      </w:r>
      <w:r w:rsidR="00627ED1" w:rsidRPr="00627ED1">
        <w:rPr>
          <w:rStyle w:val="BookTitle"/>
          <w:highlight w:val="yellow"/>
        </w:rPr>
        <w:t>-i-Karm</w:t>
      </w:r>
      <w:r w:rsidRPr="000C7039">
        <w:rPr>
          <w:rStyle w:val="BookTitle"/>
          <w:highlight w:val="yellow"/>
        </w:rPr>
        <w:t>i</w:t>
      </w:r>
      <w:r w:rsidR="00627ED1" w:rsidRPr="00627ED1">
        <w:rPr>
          <w:rStyle w:val="BookTitle"/>
          <w:highlight w:val="yellow"/>
        </w:rPr>
        <w:t>l</w:t>
      </w:r>
      <w:r w:rsidR="00DC6AA6" w:rsidRPr="00230826">
        <w:rPr>
          <w:rStyle w:val="indexpagenumbercomma"/>
        </w:rPr>
        <w:t xml:space="preserve">, </w:t>
      </w:r>
      <w:r w:rsidR="00DC6AA6" w:rsidRPr="00230826">
        <w:rPr>
          <w:rStyle w:val="indexpagenumberchecked"/>
        </w:rPr>
        <w:t>324</w:t>
      </w:r>
      <w:r w:rsidR="005F52A6">
        <w:t xml:space="preserve">, </w:t>
      </w:r>
      <w:r w:rsidR="00DC6AA6" w:rsidRPr="00230826">
        <w:rPr>
          <w:rStyle w:val="indexRefchap"/>
        </w:rPr>
        <w:t>29:</w:t>
      </w:r>
      <w:r w:rsidR="00DC6AA6" w:rsidRPr="00230826">
        <w:rPr>
          <w:rStyle w:val="indexRefpar"/>
        </w:rPr>
        <w:t>12</w:t>
      </w:r>
    </w:p>
    <w:p w14:paraId="4605D024" w14:textId="77777777" w:rsidR="00C57E99" w:rsidRPr="002B1019" w:rsidRDefault="00C57E99" w:rsidP="005F52A6">
      <w:pPr>
        <w:pStyle w:val="Index-1"/>
      </w:pPr>
      <w:r w:rsidRPr="000C7039">
        <w:rPr>
          <w:rStyle w:val="BookTitle"/>
          <w:highlight w:val="yellow"/>
        </w:rPr>
        <w:t>Lawḥ</w:t>
      </w:r>
      <w:r w:rsidR="00627ED1" w:rsidRPr="00627ED1">
        <w:rPr>
          <w:rStyle w:val="BookTitle"/>
          <w:highlight w:val="yellow"/>
        </w:rPr>
        <w:t>-i-</w:t>
      </w:r>
      <w:r w:rsidRPr="000C7039">
        <w:rPr>
          <w:rStyle w:val="BookTitle"/>
          <w:highlight w:val="yellow"/>
        </w:rPr>
        <w:t>alíl</w:t>
      </w:r>
      <w:r w:rsidR="00DC6AA6" w:rsidRPr="00230826">
        <w:rPr>
          <w:rStyle w:val="indexpagenumbercomma"/>
        </w:rPr>
        <w:t xml:space="preserve">, </w:t>
      </w:r>
      <w:r w:rsidR="00DC6AA6" w:rsidRPr="00230826">
        <w:rPr>
          <w:rStyle w:val="indexpagenumberchecked"/>
        </w:rPr>
        <w:t>127</w:t>
      </w:r>
      <w:r w:rsidRPr="006E548C">
        <w:rPr>
          <w:rStyle w:val="indexpagenumbercontinued"/>
        </w:rPr>
        <w:t>–8</w:t>
      </w:r>
      <w:r w:rsidR="005F52A6">
        <w:t xml:space="preserve">, </w:t>
      </w:r>
      <w:r w:rsidR="00DC6AA6" w:rsidRPr="00230826">
        <w:rPr>
          <w:rStyle w:val="indexRefchap"/>
        </w:rPr>
        <w:t>8:</w:t>
      </w:r>
      <w:r w:rsidR="00DC6AA6" w:rsidRPr="00230826">
        <w:rPr>
          <w:rStyle w:val="indexRefpar"/>
        </w:rPr>
        <w:t>9–11</w:t>
      </w:r>
    </w:p>
    <w:p w14:paraId="680EC5A0" w14:textId="77777777" w:rsidR="00C57E99" w:rsidRPr="002B1019" w:rsidRDefault="00C57E99" w:rsidP="005F52A6">
      <w:pPr>
        <w:pStyle w:val="Index-1"/>
      </w:pPr>
      <w:r w:rsidRPr="000C7039">
        <w:rPr>
          <w:rStyle w:val="BookTitle"/>
          <w:highlight w:val="yellow"/>
        </w:rPr>
        <w:t>Lawḥ</w:t>
      </w:r>
      <w:r w:rsidR="00627ED1" w:rsidRPr="00627ED1">
        <w:rPr>
          <w:rStyle w:val="BookTitle"/>
          <w:highlight w:val="yellow"/>
        </w:rPr>
        <w:t>-i-Mubáhilih</w:t>
      </w:r>
      <w:r w:rsidR="00DC6AA6" w:rsidRPr="00230826">
        <w:rPr>
          <w:rStyle w:val="indexpagenumbercomma"/>
        </w:rPr>
        <w:t xml:space="preserve">, </w:t>
      </w:r>
      <w:r w:rsidR="00DC6AA6" w:rsidRPr="00230826">
        <w:rPr>
          <w:rStyle w:val="indexpagenumberchecked"/>
        </w:rPr>
        <w:t>93</w:t>
      </w:r>
      <w:r w:rsidR="005F52A6">
        <w:t xml:space="preserve">, </w:t>
      </w:r>
      <w:r w:rsidR="00DC6AA6" w:rsidRPr="00230826">
        <w:rPr>
          <w:rStyle w:val="indexRefchap"/>
        </w:rPr>
        <w:t>5:</w:t>
      </w:r>
      <w:r w:rsidR="00DC6AA6" w:rsidRPr="00230826">
        <w:rPr>
          <w:rStyle w:val="indexRefpar"/>
        </w:rPr>
        <w:t>16</w:t>
      </w:r>
    </w:p>
    <w:p w14:paraId="19C06F15" w14:textId="77777777" w:rsidR="00C57E99" w:rsidRPr="002B1019" w:rsidRDefault="00C57E99" w:rsidP="00EF6CB5">
      <w:pPr>
        <w:pStyle w:val="Index-1"/>
      </w:pPr>
      <w:r w:rsidRPr="002B1019">
        <w:t>Laws</w:t>
      </w:r>
      <w:r w:rsidR="00DC6AA6" w:rsidRPr="00230826">
        <w:rPr>
          <w:rStyle w:val="indexpagenumbercomma"/>
        </w:rPr>
        <w:t xml:space="preserve">, </w:t>
      </w:r>
      <w:r w:rsidR="00DC6AA6" w:rsidRPr="00230826">
        <w:rPr>
          <w:rStyle w:val="indexpagenumberchecked"/>
        </w:rPr>
        <w:t>305</w:t>
      </w:r>
      <w:r w:rsidR="00EF6CB5">
        <w:t xml:space="preserve">, </w:t>
      </w:r>
      <w:r w:rsidR="00DC6AA6" w:rsidRPr="00230826">
        <w:rPr>
          <w:rStyle w:val="indexRefchap"/>
        </w:rPr>
        <w:t>26:</w:t>
      </w:r>
      <w:r w:rsidR="00DC6AA6" w:rsidRPr="00230826">
        <w:rPr>
          <w:rStyle w:val="indexRefpar"/>
        </w:rPr>
        <w:t>42</w:t>
      </w:r>
    </w:p>
    <w:p w14:paraId="067237F2" w14:textId="77777777" w:rsidR="00E67803" w:rsidRDefault="00C57E99" w:rsidP="00EF6CB5">
      <w:pPr>
        <w:pStyle w:val="Index-3"/>
      </w:pPr>
      <w:r w:rsidRPr="002B1019">
        <w:t>abrogation of</w:t>
      </w:r>
      <w:r w:rsidR="00DC6AA6" w:rsidRPr="00230826">
        <w:rPr>
          <w:rStyle w:val="indexpagenumbercomma"/>
        </w:rPr>
        <w:t xml:space="preserve">, </w:t>
      </w:r>
      <w:r w:rsidR="00DC6AA6" w:rsidRPr="00230826">
        <w:rPr>
          <w:rStyle w:val="indexpagenumberchecked"/>
        </w:rPr>
        <w:t>31</w:t>
      </w:r>
      <w:r w:rsidR="00DC6AA6" w:rsidRPr="00230826">
        <w:rPr>
          <w:rStyle w:val="indexpagenumbercomma"/>
        </w:rPr>
        <w:t xml:space="preserve">, </w:t>
      </w:r>
      <w:r w:rsidR="00DC6AA6" w:rsidRPr="00230826">
        <w:rPr>
          <w:rStyle w:val="indexpagenumberchecked"/>
        </w:rPr>
        <w:t>405</w:t>
      </w:r>
      <w:r w:rsidR="00EF6CB5">
        <w:t xml:space="preserve">, </w:t>
      </w:r>
      <w:r w:rsidR="00DC6AA6" w:rsidRPr="00230826">
        <w:rPr>
          <w:rStyle w:val="indexRefchap"/>
        </w:rPr>
        <w:t>1:</w:t>
      </w:r>
      <w:r w:rsidR="00DC6AA6" w:rsidRPr="00230826">
        <w:rPr>
          <w:rStyle w:val="indexRefpar"/>
        </w:rPr>
        <w:t>3</w:t>
      </w:r>
      <w:r w:rsidR="00EF6CB5">
        <w:t xml:space="preserve">, </w:t>
      </w:r>
      <w:r w:rsidR="00DC6AA6" w:rsidRPr="00230826">
        <w:rPr>
          <w:rStyle w:val="indexRefchap"/>
        </w:rPr>
        <w:t>35:</w:t>
      </w:r>
      <w:r w:rsidR="00DC6AA6" w:rsidRPr="00230826">
        <w:rPr>
          <w:rStyle w:val="indexRefpar"/>
        </w:rPr>
        <w:t>62</w:t>
      </w:r>
    </w:p>
    <w:p w14:paraId="66D9050B" w14:textId="77777777" w:rsidR="00E67803" w:rsidRDefault="00C57E99" w:rsidP="00EF6CB5">
      <w:pPr>
        <w:pStyle w:val="Index-2"/>
      </w:pPr>
      <w:r w:rsidRPr="002B1019">
        <w:t xml:space="preserve">breaking,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260</w:t>
      </w:r>
      <w:r w:rsidR="00EF6CB5">
        <w:t xml:space="preserve">, </w:t>
      </w:r>
      <w:r w:rsidR="00DC6AA6" w:rsidRPr="00230826">
        <w:rPr>
          <w:rStyle w:val="indexRefchap"/>
        </w:rPr>
        <w:t>22:</w:t>
      </w:r>
      <w:r w:rsidR="00DC6AA6" w:rsidRPr="00230826">
        <w:rPr>
          <w:rStyle w:val="indexRefpar"/>
        </w:rPr>
        <w:t>35</w:t>
      </w:r>
    </w:p>
    <w:p w14:paraId="2EA377CD" w14:textId="77777777" w:rsidR="00E67803" w:rsidRDefault="00C57E99" w:rsidP="00EA73E9">
      <w:pPr>
        <w:pStyle w:val="Index-2"/>
      </w:pPr>
      <w:r w:rsidRPr="002B1019">
        <w:t xml:space="preserve">of </w:t>
      </w:r>
      <w:r w:rsidRPr="000C7039">
        <w:rPr>
          <w:highlight w:val="yellow"/>
        </w:rPr>
        <w:t>Islám</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435</w:t>
      </w:r>
      <w:r w:rsidR="00EF6CB5">
        <w:t xml:space="preserve">, </w:t>
      </w:r>
      <w:r w:rsidR="00DC6AA6" w:rsidRPr="00230826">
        <w:rPr>
          <w:rStyle w:val="indexRefchap"/>
        </w:rPr>
        <w:t>27:</w:t>
      </w:r>
      <w:r w:rsidR="00DC6AA6" w:rsidRPr="00230826">
        <w:rPr>
          <w:rStyle w:val="indexRefpar"/>
        </w:rPr>
        <w:t>16–17</w:t>
      </w:r>
      <w:r w:rsidR="00EF6CB5">
        <w:t xml:space="preserve">, </w:t>
      </w:r>
      <w:r w:rsidR="00DC6AA6" w:rsidRPr="00230826">
        <w:rPr>
          <w:rStyle w:val="indexRefchap"/>
        </w:rPr>
        <w:t>27:</w:t>
      </w:r>
      <w:r w:rsidR="00DC6AA6" w:rsidRPr="00230826">
        <w:rPr>
          <w:rStyle w:val="indexRefpar"/>
        </w:rPr>
        <w:t>19</w:t>
      </w:r>
      <w:r w:rsidR="00EA73E9">
        <w:t xml:space="preserve">, </w:t>
      </w:r>
      <w:r w:rsidR="00DC6AA6" w:rsidRPr="00230826">
        <w:rPr>
          <w:rStyle w:val="indexRefchap"/>
        </w:rPr>
        <w:t>27:</w:t>
      </w:r>
      <w:r w:rsidR="00DC6AA6" w:rsidRPr="00230826">
        <w:rPr>
          <w:rStyle w:val="indexRefpar"/>
        </w:rPr>
        <w:t>22</w:t>
      </w:r>
      <w:r w:rsidR="00EA73E9">
        <w:t xml:space="preserve">, </w:t>
      </w:r>
      <w:r w:rsidR="00DC6AA6" w:rsidRPr="00230826">
        <w:rPr>
          <w:rStyle w:val="indexRefchap"/>
        </w:rPr>
        <w:t>35:</w:t>
      </w:r>
      <w:r w:rsidR="00DC6AA6" w:rsidRPr="00230826">
        <w:rPr>
          <w:rStyle w:val="indexRefpar"/>
        </w:rPr>
        <w:t>59</w:t>
      </w:r>
      <w:r w:rsidR="00EA73E9">
        <w:t xml:space="preserve">, </w:t>
      </w:r>
      <w:r w:rsidR="00DC6AA6" w:rsidRPr="00230826">
        <w:rPr>
          <w:rStyle w:val="indexRefchap"/>
        </w:rPr>
        <w:t>ap3:</w:t>
      </w:r>
      <w:r w:rsidR="00DC6AA6" w:rsidRPr="00230826">
        <w:rPr>
          <w:rStyle w:val="indexRefchapsub"/>
        </w:rPr>
        <w:t>1:</w:t>
      </w:r>
      <w:r w:rsidR="00DC6AA6" w:rsidRPr="00230826">
        <w:rPr>
          <w:rStyle w:val="indexRefpar"/>
        </w:rPr>
        <w:t>11</w:t>
      </w:r>
    </w:p>
    <w:p w14:paraId="5037B02A" w14:textId="77777777" w:rsidR="00E67803" w:rsidRDefault="00C57E99" w:rsidP="00EA73E9">
      <w:pPr>
        <w:pStyle w:val="Index-2"/>
      </w:pPr>
      <w:r w:rsidRPr="002B1019">
        <w:t xml:space="preserve">of </w:t>
      </w:r>
      <w:r w:rsidRPr="000C7039">
        <w:rPr>
          <w:rStyle w:val="BookTitle"/>
          <w:highlight w:val="yellow"/>
        </w:rPr>
        <w:t>Kitáb</w:t>
      </w:r>
      <w:r w:rsidR="00627ED1" w:rsidRPr="00627ED1">
        <w:rPr>
          <w:rStyle w:val="BookTitle"/>
          <w:highlight w:val="yellow"/>
        </w:rPr>
        <w:t>-i-</w:t>
      </w:r>
      <w:r w:rsidRPr="000C7039">
        <w:rPr>
          <w:rStyle w:val="BookTitle"/>
          <w:highlight w:val="yellow"/>
        </w:rPr>
        <w:t>Aqdas</w:t>
      </w:r>
      <w:r w:rsidR="00DC6AA6" w:rsidRPr="00230826">
        <w:rPr>
          <w:rStyle w:val="indexpagenumbercomma"/>
        </w:rPr>
        <w:t xml:space="preserve">, </w:t>
      </w:r>
      <w:r w:rsidR="00DC6AA6" w:rsidRPr="00230826">
        <w:rPr>
          <w:rStyle w:val="indexpagenumberchecked"/>
        </w:rPr>
        <w:t>310</w:t>
      </w:r>
      <w:r w:rsidRPr="006E548C">
        <w:rPr>
          <w:rStyle w:val="indexpagenumbercontinued"/>
        </w:rPr>
        <w:t>–13</w:t>
      </w:r>
      <w:r w:rsidR="00EA73E9">
        <w:t xml:space="preserve">, </w:t>
      </w:r>
      <w:r w:rsidR="00DC6AA6" w:rsidRPr="00230826">
        <w:rPr>
          <w:rStyle w:val="indexRefchap"/>
        </w:rPr>
        <w:t>27:</w:t>
      </w:r>
      <w:r w:rsidR="00DC6AA6" w:rsidRPr="00230826">
        <w:rPr>
          <w:rStyle w:val="indexRefpar"/>
        </w:rPr>
        <w:t>14–26</w:t>
      </w:r>
    </w:p>
    <w:p w14:paraId="036E1A0C" w14:textId="77777777" w:rsidR="00E67803" w:rsidRDefault="00C57E99" w:rsidP="00EA73E9">
      <w:pPr>
        <w:pStyle w:val="Index-2"/>
      </w:pPr>
      <w:r w:rsidRPr="002B1019">
        <w:t>of nature</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8</w:t>
      </w:r>
      <w:r w:rsidRPr="006E548C">
        <w:rPr>
          <w:rStyle w:val="indexpagenumbercontinued"/>
        </w:rPr>
        <w:t>–9</w:t>
      </w:r>
      <w:r w:rsidR="00EA73E9">
        <w:t xml:space="preserve">, </w:t>
      </w:r>
      <w:r w:rsidR="00DC6AA6" w:rsidRPr="00230826">
        <w:rPr>
          <w:rStyle w:val="indexRefchap"/>
        </w:rPr>
        <w:t>in:</w:t>
      </w:r>
      <w:r w:rsidR="00DC6AA6" w:rsidRPr="00230826">
        <w:rPr>
          <w:rStyle w:val="indexRefpar"/>
        </w:rPr>
        <w:t>1</w:t>
      </w:r>
      <w:r w:rsidR="00EA73E9">
        <w:t xml:space="preserve">, </w:t>
      </w:r>
      <w:r w:rsidR="00DC6AA6" w:rsidRPr="00230826">
        <w:rPr>
          <w:rStyle w:val="indexRefchap"/>
        </w:rPr>
        <w:t>pr:</w:t>
      </w:r>
      <w:r w:rsidR="00DC6AA6" w:rsidRPr="00230826">
        <w:rPr>
          <w:rStyle w:val="indexRefpar"/>
        </w:rPr>
        <w:t>21–26</w:t>
      </w:r>
    </w:p>
    <w:p w14:paraId="31E9E938" w14:textId="77777777" w:rsidR="00E67803" w:rsidRDefault="00C57E99" w:rsidP="00EA73E9">
      <w:pPr>
        <w:pStyle w:val="Index-2"/>
      </w:pPr>
      <w:r w:rsidRPr="002B1019">
        <w:t>spiritual</w:t>
      </w:r>
      <w:r w:rsidR="00DC6AA6" w:rsidRPr="00230826">
        <w:rPr>
          <w:rStyle w:val="indexpagenumbercomma"/>
        </w:rPr>
        <w:t xml:space="preserve">, </w:t>
      </w:r>
      <w:r w:rsidR="00DC6AA6" w:rsidRPr="00230826">
        <w:rPr>
          <w:rStyle w:val="indexpagenumberchecked"/>
        </w:rPr>
        <w:t>8</w:t>
      </w:r>
      <w:r w:rsidRPr="006E548C">
        <w:rPr>
          <w:rStyle w:val="indexpagenumbercontinued"/>
        </w:rPr>
        <w:t>–9</w:t>
      </w:r>
      <w:r w:rsidR="00EA73E9">
        <w:t xml:space="preserve">, </w:t>
      </w:r>
      <w:r w:rsidR="00DC6AA6" w:rsidRPr="00230826">
        <w:rPr>
          <w:rStyle w:val="indexRefchap"/>
        </w:rPr>
        <w:t>pr:</w:t>
      </w:r>
      <w:r w:rsidR="00DC6AA6" w:rsidRPr="00230826">
        <w:rPr>
          <w:rStyle w:val="indexRefpar"/>
        </w:rPr>
        <w:t>21–26</w:t>
      </w:r>
    </w:p>
    <w:p w14:paraId="75A4DF49" w14:textId="77777777" w:rsidR="00E67803" w:rsidRDefault="00C57E99" w:rsidP="00F218AB">
      <w:pPr>
        <w:pStyle w:val="Index-2"/>
      </w:pPr>
      <w:r w:rsidRPr="002B1019">
        <w:t>Universal House of Justice can enact</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405</w:t>
      </w:r>
      <w:r w:rsidRPr="006E548C">
        <w:rPr>
          <w:rStyle w:val="indexpagenumbercontinued"/>
        </w:rPr>
        <w:t>–6</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425</w:t>
      </w:r>
      <w:r w:rsidR="00DC6AA6" w:rsidRPr="00230826">
        <w:rPr>
          <w:rStyle w:val="indexpagenumbercomma"/>
        </w:rPr>
        <w:t xml:space="preserve">, </w:t>
      </w:r>
      <w:r w:rsidR="00DC6AA6" w:rsidRPr="00230826">
        <w:rPr>
          <w:rStyle w:val="indexpagenumberchecked"/>
        </w:rPr>
        <w:t>434</w:t>
      </w:r>
      <w:r w:rsidRPr="006E548C">
        <w:rPr>
          <w:rStyle w:val="indexpagenumbercontinued"/>
        </w:rPr>
        <w:t>–5</w:t>
      </w:r>
      <w:r w:rsidR="00EA73E9">
        <w:t xml:space="preserve">, </w:t>
      </w:r>
      <w:r w:rsidR="00DC6AA6" w:rsidRPr="00230826">
        <w:rPr>
          <w:rStyle w:val="indexRefchap"/>
        </w:rPr>
        <w:t>35:</w:t>
      </w:r>
      <w:r w:rsidR="00DC6AA6" w:rsidRPr="00230826">
        <w:rPr>
          <w:rStyle w:val="indexRefpar"/>
        </w:rPr>
        <w:t>54</w:t>
      </w:r>
      <w:r w:rsidR="00EA73E9">
        <w:t xml:space="preserve">, </w:t>
      </w:r>
      <w:r w:rsidR="00DC6AA6" w:rsidRPr="00230826">
        <w:rPr>
          <w:rStyle w:val="indexRefchap"/>
        </w:rPr>
        <w:t>35:</w:t>
      </w:r>
      <w:r w:rsidR="00DC6AA6" w:rsidRPr="00230826">
        <w:rPr>
          <w:rStyle w:val="indexRefpar"/>
        </w:rPr>
        <w:t>63–64</w:t>
      </w:r>
      <w:r w:rsidR="00EA73E9">
        <w:t xml:space="preserve">, </w:t>
      </w:r>
      <w:r w:rsidR="00DC6AA6" w:rsidRPr="00230826">
        <w:rPr>
          <w:rStyle w:val="indexRefchap"/>
        </w:rPr>
        <w:t>36:</w:t>
      </w:r>
      <w:r w:rsidR="00DC6AA6" w:rsidRPr="00230826">
        <w:rPr>
          <w:rStyle w:val="indexRefpar"/>
        </w:rPr>
        <w:t>35</w:t>
      </w:r>
      <w:r w:rsidR="00EA73E9">
        <w:t xml:space="preserve">, </w:t>
      </w:r>
      <w:r w:rsidR="00DC6AA6" w:rsidRPr="00230826">
        <w:rPr>
          <w:rStyle w:val="indexRefchap"/>
        </w:rPr>
        <w:t>ap1:</w:t>
      </w:r>
      <w:r w:rsidR="00DC6AA6" w:rsidRPr="00230826">
        <w:rPr>
          <w:rStyle w:val="indexRefchapsub"/>
        </w:rPr>
        <w:t>2:</w:t>
      </w:r>
      <w:r w:rsidR="00DC6AA6" w:rsidRPr="00230826">
        <w:rPr>
          <w:rStyle w:val="indexRefpar"/>
        </w:rPr>
        <w:t>9</w:t>
      </w:r>
      <w:r w:rsidR="00F218AB">
        <w:t xml:space="preserve">, </w:t>
      </w:r>
      <w:r w:rsidR="00DC6AA6" w:rsidRPr="00230826">
        <w:rPr>
          <w:rStyle w:val="indexRefchap"/>
        </w:rPr>
        <w:t>ap3:</w:t>
      </w:r>
      <w:r w:rsidR="00DC6AA6" w:rsidRPr="00230826">
        <w:rPr>
          <w:rStyle w:val="indexRefchapsub"/>
        </w:rPr>
        <w:t>1:</w:t>
      </w:r>
      <w:r w:rsidR="00DC6AA6" w:rsidRPr="00230826">
        <w:rPr>
          <w:rStyle w:val="indexRefpar"/>
        </w:rPr>
        <w:t>4–1:12</w:t>
      </w:r>
    </w:p>
    <w:p w14:paraId="5116DA78" w14:textId="77777777" w:rsidR="00C57E99" w:rsidRDefault="00C57E99" w:rsidP="00F218AB">
      <w:pPr>
        <w:pStyle w:val="Index-1"/>
      </w:pPr>
      <w:r w:rsidRPr="002B1019">
        <w:t>Leaders, religious</w:t>
      </w:r>
      <w:r w:rsidR="00DC6AA6" w:rsidRPr="00230826">
        <w:rPr>
          <w:rStyle w:val="indexpagenumbercomma"/>
        </w:rPr>
        <w:t xml:space="preserve">, </w:t>
      </w:r>
      <w:r w:rsidR="00DC6AA6" w:rsidRPr="00230826">
        <w:rPr>
          <w:rStyle w:val="indexpagenumberchecked"/>
        </w:rPr>
        <w:t>265</w:t>
      </w:r>
      <w:r w:rsidRPr="006E548C">
        <w:rPr>
          <w:rStyle w:val="indexpagenumbercontinued"/>
        </w:rPr>
        <w:t>–6</w:t>
      </w:r>
      <w:r w:rsidR="00F218AB">
        <w:t xml:space="preserve">, </w:t>
      </w:r>
      <w:r w:rsidR="00DC6AA6" w:rsidRPr="00230826">
        <w:rPr>
          <w:rStyle w:val="indexRefchap"/>
        </w:rPr>
        <w:t>23:</w:t>
      </w:r>
      <w:r w:rsidR="00DC6AA6" w:rsidRPr="00230826">
        <w:rPr>
          <w:rStyle w:val="indexRefpar"/>
        </w:rPr>
        <w:t>25–33</w:t>
      </w:r>
    </w:p>
    <w:p w14:paraId="74C81D9C" w14:textId="77777777" w:rsidR="00C57E99" w:rsidRPr="002B1019" w:rsidRDefault="00C57E99" w:rsidP="00F218AB">
      <w:pPr>
        <w:pStyle w:val="Index-1"/>
      </w:pPr>
      <w:r w:rsidRPr="002B1019">
        <w:t>League of Nations</w:t>
      </w:r>
      <w:r w:rsidR="00DC6AA6" w:rsidRPr="00230826">
        <w:rPr>
          <w:rStyle w:val="indexpagenumbercomma"/>
        </w:rPr>
        <w:t xml:space="preserve">, </w:t>
      </w:r>
      <w:r w:rsidR="00DC6AA6" w:rsidRPr="00230826">
        <w:rPr>
          <w:rStyle w:val="indexpagenumberchecked"/>
        </w:rPr>
        <w:t>306</w:t>
      </w:r>
      <w:r w:rsidR="00F218AB">
        <w:t xml:space="preserve">, </w:t>
      </w:r>
      <w:r w:rsidR="00DC6AA6" w:rsidRPr="00230826">
        <w:rPr>
          <w:rStyle w:val="indexRefchap"/>
        </w:rPr>
        <w:t>26:</w:t>
      </w:r>
      <w:r w:rsidR="00DC6AA6" w:rsidRPr="00230826">
        <w:rPr>
          <w:rStyle w:val="indexRefpar"/>
        </w:rPr>
        <w:t>48</w:t>
      </w:r>
    </w:p>
    <w:p w14:paraId="3C24D8B7" w14:textId="77777777" w:rsidR="00C57E99" w:rsidRPr="002B1019" w:rsidRDefault="00C57E99" w:rsidP="00F218AB">
      <w:pPr>
        <w:pStyle w:val="Index-1"/>
      </w:pPr>
      <w:r w:rsidRPr="002B1019">
        <w:t>Learned</w:t>
      </w:r>
      <w:r w:rsidR="00DC6AA6" w:rsidRPr="00230826">
        <w:rPr>
          <w:rStyle w:val="indexpagenumbercomma"/>
        </w:rPr>
        <w:t xml:space="preserve">, </w:t>
      </w:r>
      <w:r w:rsidR="00DC6AA6" w:rsidRPr="00230826">
        <w:rPr>
          <w:rStyle w:val="indexpagenumberchecked"/>
        </w:rPr>
        <w:t>209</w:t>
      </w:r>
      <w:r w:rsidR="00DC6AA6" w:rsidRPr="00230826">
        <w:rPr>
          <w:rStyle w:val="indexpagenumbercomma"/>
        </w:rPr>
        <w:t xml:space="preserve">, </w:t>
      </w:r>
      <w:r w:rsidR="00DC6AA6" w:rsidRPr="00230826">
        <w:rPr>
          <w:rStyle w:val="indexpagenumberchecked"/>
        </w:rPr>
        <w:t>218</w:t>
      </w:r>
      <w:r w:rsidR="00DC6AA6" w:rsidRPr="00230826">
        <w:rPr>
          <w:rStyle w:val="indexpagenumbercomma"/>
        </w:rPr>
        <w:t xml:space="preserve">, </w:t>
      </w:r>
      <w:r w:rsidR="00DC6AA6" w:rsidRPr="00230826">
        <w:rPr>
          <w:rStyle w:val="indexpagenumberchecked"/>
        </w:rPr>
        <w:t>404</w:t>
      </w:r>
      <w:r w:rsidR="00F218AB">
        <w:t xml:space="preserve">, </w:t>
      </w:r>
      <w:r w:rsidR="00DC6AA6" w:rsidRPr="00230826">
        <w:rPr>
          <w:rStyle w:val="indexRefchap"/>
        </w:rPr>
        <w:t>18:</w:t>
      </w:r>
      <w:r w:rsidR="00DC6AA6" w:rsidRPr="00230826">
        <w:rPr>
          <w:rStyle w:val="indexRefpar"/>
        </w:rPr>
        <w:t>4–7</w:t>
      </w:r>
      <w:r w:rsidR="00F218AB">
        <w:t xml:space="preserve">, </w:t>
      </w:r>
      <w:r w:rsidR="00DC6AA6" w:rsidRPr="00230826">
        <w:rPr>
          <w:rStyle w:val="indexRefchap"/>
        </w:rPr>
        <w:t>18:</w:t>
      </w:r>
      <w:r w:rsidR="00DC6AA6" w:rsidRPr="00230826">
        <w:rPr>
          <w:rStyle w:val="indexRefpar"/>
        </w:rPr>
        <w:t>42</w:t>
      </w:r>
      <w:r w:rsidR="00F218AB">
        <w:t xml:space="preserve">, </w:t>
      </w:r>
      <w:r w:rsidR="00DC6AA6" w:rsidRPr="00230826">
        <w:rPr>
          <w:rStyle w:val="indexRefchap"/>
        </w:rPr>
        <w:t>35:</w:t>
      </w:r>
      <w:r w:rsidR="00DC6AA6" w:rsidRPr="00230826">
        <w:rPr>
          <w:rStyle w:val="indexRefpar"/>
        </w:rPr>
        <w:t>58–61</w:t>
      </w:r>
    </w:p>
    <w:p w14:paraId="6C9AC5CF" w14:textId="77777777" w:rsidR="00E67803" w:rsidRDefault="00C57E99" w:rsidP="00F218AB">
      <w:pPr>
        <w:pStyle w:val="Index-2"/>
      </w:pPr>
      <w:r w:rsidRPr="002B1019">
        <w:t>and rulers</w:t>
      </w:r>
      <w:r w:rsidR="00DC6AA6" w:rsidRPr="00230826">
        <w:rPr>
          <w:rStyle w:val="indexpagenumbercomma"/>
        </w:rPr>
        <w:t xml:space="preserve">, </w:t>
      </w:r>
      <w:r w:rsidR="00DC6AA6" w:rsidRPr="00230826">
        <w:rPr>
          <w:rStyle w:val="indexpagenumberchecked"/>
        </w:rPr>
        <w:t>143</w:t>
      </w:r>
      <w:r w:rsidR="00F218AB">
        <w:t xml:space="preserve">, </w:t>
      </w:r>
      <w:r w:rsidR="00DC6AA6" w:rsidRPr="00230826">
        <w:rPr>
          <w:rStyle w:val="indexRefchap"/>
        </w:rPr>
        <w:t>10:</w:t>
      </w:r>
      <w:r w:rsidR="00DC6AA6" w:rsidRPr="00230826">
        <w:rPr>
          <w:rStyle w:val="indexRefpar"/>
        </w:rPr>
        <w:t>15</w:t>
      </w:r>
    </w:p>
    <w:p w14:paraId="08A39488" w14:textId="77777777" w:rsidR="00C57E99" w:rsidRPr="002B1019" w:rsidRDefault="00627ED1" w:rsidP="00F218AB">
      <w:pPr>
        <w:pStyle w:val="Index-1"/>
      </w:pPr>
      <w:r w:rsidRPr="00627ED1">
        <w:rPr>
          <w:highlight w:val="lightGray"/>
        </w:rPr>
        <w:t>Lebanon</w:t>
      </w:r>
      <w:r w:rsidR="00DC6AA6" w:rsidRPr="00230826">
        <w:rPr>
          <w:rStyle w:val="indexpagenumbercomma"/>
        </w:rPr>
        <w:t xml:space="preserve">, </w:t>
      </w:r>
      <w:r w:rsidR="00DC6AA6" w:rsidRPr="00230826">
        <w:rPr>
          <w:rStyle w:val="indexpagenumberchecked"/>
        </w:rPr>
        <w:t>363</w:t>
      </w:r>
      <w:r w:rsidR="00F218AB">
        <w:t xml:space="preserve">, </w:t>
      </w:r>
      <w:r w:rsidR="00DC6AA6" w:rsidRPr="00230826">
        <w:rPr>
          <w:rStyle w:val="indexRefchap"/>
        </w:rPr>
        <w:t>32:</w:t>
      </w:r>
      <w:r w:rsidR="00DC6AA6" w:rsidRPr="00230826">
        <w:rPr>
          <w:rStyle w:val="indexRefpar"/>
        </w:rPr>
        <w:t>71</w:t>
      </w:r>
    </w:p>
    <w:p w14:paraId="0685E27A" w14:textId="77777777" w:rsidR="00C57E99" w:rsidRPr="002B1019" w:rsidRDefault="00C57E99" w:rsidP="00577A21">
      <w:pPr>
        <w:pStyle w:val="Index-1"/>
      </w:pPr>
      <w:r w:rsidRPr="002B1019">
        <w:t>Legislation, role of Universal House of Justice</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313</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405</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425</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438</w:t>
      </w:r>
      <w:r w:rsidR="00DC6AA6" w:rsidRPr="00230826">
        <w:rPr>
          <w:rStyle w:val="indexpagenumbercomma"/>
        </w:rPr>
        <w:t xml:space="preserve">, </w:t>
      </w:r>
      <w:r w:rsidR="00DC6AA6" w:rsidRPr="00230826">
        <w:rPr>
          <w:rStyle w:val="indexpagenumberchecked"/>
        </w:rPr>
        <w:t>439</w:t>
      </w:r>
      <w:r w:rsidR="00D135A5">
        <w:t xml:space="preserve">, </w:t>
      </w:r>
      <w:r w:rsidR="00DC6AA6" w:rsidRPr="00230826">
        <w:rPr>
          <w:rStyle w:val="indexRefchap"/>
        </w:rPr>
        <w:t>26:</w:t>
      </w:r>
      <w:r w:rsidR="00DC6AA6" w:rsidRPr="00230826">
        <w:rPr>
          <w:rStyle w:val="indexRefpar"/>
        </w:rPr>
        <w:t>41</w:t>
      </w:r>
      <w:r w:rsidR="00D135A5">
        <w:t xml:space="preserve">, </w:t>
      </w:r>
      <w:r w:rsidR="00DC6AA6" w:rsidRPr="00230826">
        <w:rPr>
          <w:rStyle w:val="indexRefchap"/>
        </w:rPr>
        <w:t>27:</w:t>
      </w:r>
      <w:r w:rsidR="00DC6AA6" w:rsidRPr="00230826">
        <w:rPr>
          <w:rStyle w:val="indexRefpar"/>
        </w:rPr>
        <w:t>26</w:t>
      </w:r>
      <w:r w:rsidR="00D135A5">
        <w:t xml:space="preserve">, </w:t>
      </w:r>
      <w:r w:rsidR="00DC6AA6" w:rsidRPr="00230826">
        <w:rPr>
          <w:rStyle w:val="indexRefchap"/>
        </w:rPr>
        <w:t>35:</w:t>
      </w:r>
      <w:r w:rsidR="00DC6AA6" w:rsidRPr="00230826">
        <w:rPr>
          <w:rStyle w:val="indexRefpar"/>
        </w:rPr>
        <w:t>57</w:t>
      </w:r>
      <w:r w:rsidR="00D135A5">
        <w:t xml:space="preserve">, </w:t>
      </w:r>
      <w:r w:rsidR="00DC6AA6" w:rsidRPr="00230826">
        <w:rPr>
          <w:rStyle w:val="indexRefchap"/>
        </w:rPr>
        <w:t>35:</w:t>
      </w:r>
      <w:r w:rsidR="00DC6AA6" w:rsidRPr="00230826">
        <w:rPr>
          <w:rStyle w:val="indexRefpar"/>
        </w:rPr>
        <w:t>63–64</w:t>
      </w:r>
      <w:r w:rsidR="00D135A5">
        <w:t xml:space="preserve">, </w:t>
      </w:r>
      <w:r w:rsidR="00DC6AA6" w:rsidRPr="00230826">
        <w:rPr>
          <w:rStyle w:val="indexRefchap"/>
        </w:rPr>
        <w:t>36:</w:t>
      </w:r>
      <w:r w:rsidR="00DC6AA6" w:rsidRPr="00230826">
        <w:rPr>
          <w:rStyle w:val="indexRefpar"/>
        </w:rPr>
        <w:t>35</w:t>
      </w:r>
      <w:r w:rsidR="00D135A5">
        <w:t xml:space="preserve">, </w:t>
      </w:r>
      <w:r w:rsidR="00DC6AA6" w:rsidRPr="00230826">
        <w:rPr>
          <w:rStyle w:val="indexRefchap"/>
        </w:rPr>
        <w:t>ap1:</w:t>
      </w:r>
      <w:r w:rsidR="00DC6AA6" w:rsidRPr="00230826">
        <w:rPr>
          <w:rStyle w:val="indexRefchapsub"/>
        </w:rPr>
        <w:t>2:</w:t>
      </w:r>
      <w:r w:rsidR="00DC6AA6" w:rsidRPr="00230826">
        <w:rPr>
          <w:rStyle w:val="indexRefpar"/>
        </w:rPr>
        <w:t>8</w:t>
      </w:r>
      <w:r w:rsidR="00D135A5">
        <w:rPr>
          <w:rStyle w:val="indexRefpar"/>
        </w:rPr>
        <w:t>–9</w:t>
      </w:r>
      <w:r w:rsidR="00D135A5">
        <w:t xml:space="preserve">, </w:t>
      </w:r>
      <w:r w:rsidR="00DC6AA6" w:rsidRPr="00230826">
        <w:rPr>
          <w:rStyle w:val="indexRefchap"/>
        </w:rPr>
        <w:t>ap3:</w:t>
      </w:r>
      <w:r w:rsidR="00DC6AA6" w:rsidRPr="00230826">
        <w:rPr>
          <w:rStyle w:val="indexRefchapsub"/>
        </w:rPr>
        <w:t>1:</w:t>
      </w:r>
      <w:r w:rsidR="00DC6AA6" w:rsidRPr="00230826">
        <w:rPr>
          <w:rStyle w:val="indexRefpar"/>
        </w:rPr>
        <w:t>4–1:6</w:t>
      </w:r>
      <w:r w:rsidR="00D135A5">
        <w:t xml:space="preserve">, </w:t>
      </w:r>
      <w:r w:rsidR="00DC6AA6" w:rsidRPr="00230826">
        <w:rPr>
          <w:rStyle w:val="indexRefchap"/>
        </w:rPr>
        <w:t>ap3:</w:t>
      </w:r>
      <w:r w:rsidR="00DC6AA6" w:rsidRPr="00230826">
        <w:rPr>
          <w:rStyle w:val="indexRefchapsub"/>
        </w:rPr>
        <w:t>2:</w:t>
      </w:r>
      <w:r w:rsidR="00DC6AA6" w:rsidRPr="00230826">
        <w:rPr>
          <w:rStyle w:val="indexRefpar"/>
        </w:rPr>
        <w:t>2–2:6</w:t>
      </w:r>
      <w:r w:rsidR="00577A21">
        <w:t xml:space="preserve">, </w:t>
      </w:r>
      <w:r w:rsidR="00DC6AA6" w:rsidRPr="00230826">
        <w:rPr>
          <w:rStyle w:val="indexRefchap"/>
        </w:rPr>
        <w:t>ap</w:t>
      </w:r>
      <w:r w:rsidR="00DC6AA6" w:rsidRPr="00230826">
        <w:rPr>
          <w:rStyle w:val="indexpagenumberchecked"/>
        </w:rPr>
        <w:t>3</w:t>
      </w:r>
      <w:r w:rsidR="00DC6AA6" w:rsidRPr="00230826">
        <w:rPr>
          <w:rStyle w:val="indexRefchap"/>
        </w:rPr>
        <w:t>:</w:t>
      </w:r>
      <w:r w:rsidR="00DC6AA6" w:rsidRPr="00230826">
        <w:rPr>
          <w:rStyle w:val="indexRefchapsub"/>
        </w:rPr>
        <w:t>2:</w:t>
      </w:r>
      <w:r w:rsidR="00DC6AA6" w:rsidRPr="00230826">
        <w:rPr>
          <w:rStyle w:val="indexRefpar"/>
        </w:rPr>
        <w:t>7–2:10</w:t>
      </w:r>
    </w:p>
    <w:p w14:paraId="594E1738" w14:textId="77777777" w:rsidR="00C57E99" w:rsidRPr="002B1019" w:rsidRDefault="00C57E99" w:rsidP="00577A21">
      <w:pPr>
        <w:pStyle w:val="Index-1"/>
      </w:pPr>
      <w:r w:rsidRPr="002B1019">
        <w:t>Lesser Covenant</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97</w:t>
      </w:r>
      <w:r w:rsidRPr="006E548C">
        <w:rPr>
          <w:rStyle w:val="indexpagenumbercontinued"/>
        </w:rPr>
        <w:t>–415</w:t>
      </w:r>
      <w:r w:rsidR="00577A21">
        <w:t xml:space="preserve">, </w:t>
      </w:r>
      <w:r w:rsidR="00DC6AA6" w:rsidRPr="00230826">
        <w:rPr>
          <w:rStyle w:val="indexRefchap"/>
        </w:rPr>
        <w:t>in:</w:t>
      </w:r>
      <w:r w:rsidR="00DC6AA6" w:rsidRPr="00230826">
        <w:rPr>
          <w:rStyle w:val="indexRefpar"/>
        </w:rPr>
        <w:t>21–25</w:t>
      </w:r>
      <w:r w:rsidR="00577A21">
        <w:t xml:space="preserve">, </w:t>
      </w:r>
      <w:r w:rsidR="00577A21" w:rsidRPr="00577A21">
        <w:rPr>
          <w:rStyle w:val="indexRefchap"/>
        </w:rPr>
        <w:t>6</w:t>
      </w:r>
      <w:r w:rsidR="00577A21">
        <w:rPr>
          <w:rStyle w:val="indexRefchap"/>
        </w:rPr>
        <w:t>–23</w:t>
      </w:r>
    </w:p>
    <w:p w14:paraId="23DDA253" w14:textId="77777777" w:rsidR="00E67803" w:rsidRDefault="00C57E99" w:rsidP="00656BBA">
      <w:pPr>
        <w:pStyle w:val="Index-2"/>
      </w:pPr>
      <w:r w:rsidRPr="002B1019">
        <w:t>characteristics of, delineated by</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100</w:t>
      </w:r>
      <w:r w:rsidR="00656BBA">
        <w:t xml:space="preserve">, </w:t>
      </w:r>
      <w:r w:rsidR="00DC6AA6" w:rsidRPr="00230826">
        <w:rPr>
          <w:rStyle w:val="indexRefchap"/>
        </w:rPr>
        <w:t>6:</w:t>
      </w:r>
      <w:r w:rsidR="00DC6AA6" w:rsidRPr="00230826">
        <w:rPr>
          <w:rStyle w:val="indexRefpar"/>
        </w:rPr>
        <w:t>6</w:t>
      </w:r>
    </w:p>
    <w:p w14:paraId="08A921F9" w14:textId="77777777" w:rsidR="00E67803" w:rsidRDefault="00C57E99" w:rsidP="00DA1012">
      <w:pPr>
        <w:pStyle w:val="Index-2"/>
      </w:pPr>
      <w:r w:rsidRPr="002B1019">
        <w:t>definition of</w:t>
      </w:r>
      <w:r w:rsidR="00DC6AA6" w:rsidRPr="00230826">
        <w:rPr>
          <w:rStyle w:val="indexpagenumbercomma"/>
        </w:rPr>
        <w:t xml:space="preserve">, </w:t>
      </w:r>
      <w:r w:rsidR="00DC6AA6" w:rsidRPr="00230826">
        <w:rPr>
          <w:rStyle w:val="indexpagenumberchecked"/>
        </w:rPr>
        <w:t>99</w:t>
      </w:r>
      <w:r w:rsidR="00DA1012">
        <w:t xml:space="preserve">, </w:t>
      </w:r>
      <w:r w:rsidR="00DC6AA6" w:rsidRPr="00230826">
        <w:rPr>
          <w:rStyle w:val="indexRefchap"/>
        </w:rPr>
        <w:t>6:</w:t>
      </w:r>
      <w:r w:rsidR="00DC6AA6" w:rsidRPr="00230826">
        <w:rPr>
          <w:rStyle w:val="indexRefpar"/>
        </w:rPr>
        <w:t>1</w:t>
      </w:r>
    </w:p>
    <w:p w14:paraId="5B88FC70" w14:textId="77777777" w:rsidR="00C57E99" w:rsidRDefault="00C57E99" w:rsidP="00DA1012">
      <w:pPr>
        <w:pStyle w:val="Index-1"/>
      </w:pPr>
      <w:r w:rsidRPr="002B1019">
        <w:t>Lesser Peace</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414</w:t>
      </w:r>
      <w:r w:rsidR="00DA1012">
        <w:t xml:space="preserve">, </w:t>
      </w:r>
      <w:r w:rsidR="00DC6AA6" w:rsidRPr="00230826">
        <w:rPr>
          <w:rStyle w:val="indexRefchap"/>
        </w:rPr>
        <w:t>29:</w:t>
      </w:r>
      <w:r w:rsidR="00DC6AA6" w:rsidRPr="00230826">
        <w:rPr>
          <w:rStyle w:val="indexRefpar"/>
        </w:rPr>
        <w:t>24</w:t>
      </w:r>
      <w:r w:rsidR="00DA1012">
        <w:t xml:space="preserve">, </w:t>
      </w:r>
      <w:r w:rsidR="00DC6AA6" w:rsidRPr="00230826">
        <w:rPr>
          <w:rStyle w:val="indexRefchap"/>
        </w:rPr>
        <w:t>36:</w:t>
      </w:r>
      <w:r w:rsidR="00DC6AA6" w:rsidRPr="00230826">
        <w:rPr>
          <w:rStyle w:val="indexRefpar"/>
        </w:rPr>
        <w:t>30</w:t>
      </w:r>
      <w:r w:rsidR="00DA1012">
        <w:t xml:space="preserve">, </w:t>
      </w:r>
      <w:r w:rsidR="00DC6AA6" w:rsidRPr="00230826">
        <w:rPr>
          <w:rStyle w:val="indexRefchap"/>
        </w:rPr>
        <w:t>36:</w:t>
      </w:r>
      <w:r w:rsidR="00DC6AA6" w:rsidRPr="00230826">
        <w:rPr>
          <w:rStyle w:val="indexRefpar"/>
        </w:rPr>
        <w:t>31</w:t>
      </w:r>
    </w:p>
    <w:p w14:paraId="31492A42" w14:textId="77777777" w:rsidR="00C57E99" w:rsidRPr="002B1019" w:rsidRDefault="00627ED1" w:rsidP="00DA1012">
      <w:pPr>
        <w:pStyle w:val="Index-1"/>
      </w:pPr>
      <w:r w:rsidRPr="00627ED1">
        <w:rPr>
          <w:rStyle w:val="quotesterms"/>
        </w:rPr>
        <w:t>›Letter</w:t>
      </w:r>
      <w:r w:rsidR="00C57E99">
        <w:rPr>
          <w:rStyle w:val="quotesterms"/>
        </w:rPr>
        <w:t xml:space="preserve"> of negation‹</w:t>
      </w:r>
      <w:r w:rsidR="00DC6AA6" w:rsidRPr="00230826">
        <w:rPr>
          <w:rStyle w:val="indexpagenumbercomma"/>
        </w:rPr>
        <w:t xml:space="preserve">, </w:t>
      </w:r>
      <w:r w:rsidR="00DC6AA6" w:rsidRPr="00230826">
        <w:rPr>
          <w:rStyle w:val="indexpagenumberchecked"/>
        </w:rPr>
        <w:t>160</w:t>
      </w:r>
      <w:r w:rsidR="00DA1012">
        <w:t xml:space="preserve">, </w:t>
      </w:r>
      <w:r w:rsidR="00DC6AA6" w:rsidRPr="00230826">
        <w:rPr>
          <w:rStyle w:val="indexRefchap"/>
        </w:rPr>
        <w:t>12:</w:t>
      </w:r>
      <w:r w:rsidR="00DC6AA6" w:rsidRPr="00230826">
        <w:rPr>
          <w:rStyle w:val="indexRefpar"/>
        </w:rPr>
        <w:t>24–25</w:t>
      </w:r>
    </w:p>
    <w:p w14:paraId="5EE6EA16" w14:textId="77777777" w:rsidR="00C57E99" w:rsidRPr="002B1019" w:rsidRDefault="00C57E99" w:rsidP="00DA1012">
      <w:pPr>
        <w:pStyle w:val="Index-1"/>
      </w:pPr>
      <w:r w:rsidRPr="002B1019">
        <w:t>Letters of the Living</w:t>
      </w:r>
      <w:r w:rsidR="00DC6AA6" w:rsidRPr="00230826">
        <w:rPr>
          <w:rStyle w:val="indexpagenumbercomma"/>
        </w:rPr>
        <w:t xml:space="preserve">, </w:t>
      </w:r>
      <w:r w:rsidR="00DC6AA6" w:rsidRPr="00230826">
        <w:rPr>
          <w:rStyle w:val="indexpagenumberchecked"/>
        </w:rPr>
        <w:t>417</w:t>
      </w:r>
      <w:r w:rsidR="00DA1012">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5BAF2C1A" w14:textId="77777777" w:rsidR="00C57E99" w:rsidRPr="002B1019" w:rsidRDefault="00C57E99" w:rsidP="00D907AC">
      <w:pPr>
        <w:pStyle w:val="Index-1"/>
      </w:pPr>
      <w:r w:rsidRPr="002B1019">
        <w:t>Life after death</w:t>
      </w:r>
      <w:r w:rsidR="00DC6AA6" w:rsidRPr="00230826">
        <w:rPr>
          <w:rStyle w:val="indexpagenumbercomma"/>
        </w:rPr>
        <w:t xml:space="preserve">, </w:t>
      </w:r>
      <w:r w:rsidR="00DC6AA6" w:rsidRPr="00230826">
        <w:rPr>
          <w:rStyle w:val="indexpagenumberchecked"/>
        </w:rPr>
        <w:t>12</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16</w:t>
      </w:r>
      <w:r w:rsidR="00D907AC">
        <w:t xml:space="preserve">, </w:t>
      </w:r>
      <w:r w:rsidR="00DC6AA6" w:rsidRPr="00230826">
        <w:rPr>
          <w:rStyle w:val="indexRefchap"/>
        </w:rPr>
        <w:t>pr:</w:t>
      </w:r>
      <w:r w:rsidR="00DC6AA6" w:rsidRPr="00230826">
        <w:rPr>
          <w:rStyle w:val="indexRefpar"/>
        </w:rPr>
        <w:t>38–41</w:t>
      </w:r>
      <w:r w:rsidR="00D907AC">
        <w:t xml:space="preserve">, </w:t>
      </w:r>
      <w:r w:rsidR="00DC6AA6" w:rsidRPr="00230826">
        <w:rPr>
          <w:rStyle w:val="indexRefchap"/>
        </w:rPr>
        <w:t>pr:</w:t>
      </w:r>
      <w:r w:rsidR="00DC6AA6" w:rsidRPr="00230826">
        <w:rPr>
          <w:rStyle w:val="indexRefpar"/>
        </w:rPr>
        <w:t>51–54</w:t>
      </w:r>
      <w:r w:rsidR="00D907AC">
        <w:t xml:space="preserve">, </w:t>
      </w:r>
      <w:r w:rsidR="00DC6AA6" w:rsidRPr="00230826">
        <w:rPr>
          <w:rStyle w:val="indexRefchap"/>
        </w:rPr>
        <w:t>pr:</w:t>
      </w:r>
      <w:r w:rsidR="00DC6AA6" w:rsidRPr="00230826">
        <w:rPr>
          <w:rStyle w:val="indexRefpar"/>
        </w:rPr>
        <w:t>57–59</w:t>
      </w:r>
    </w:p>
    <w:p w14:paraId="6A3BC0AD" w14:textId="77777777" w:rsidR="00E67803" w:rsidRDefault="00C57E99" w:rsidP="00D907AC">
      <w:pPr>
        <w:pStyle w:val="Index-2"/>
      </w:pPr>
      <w:r w:rsidRPr="002B1019">
        <w:t xml:space="preserve">Tablet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on</w:t>
      </w:r>
      <w:r w:rsidR="00DC6AA6" w:rsidRPr="00230826">
        <w:rPr>
          <w:rStyle w:val="indexpagenumbercomma"/>
        </w:rPr>
        <w:t xml:space="preserve">, </w:t>
      </w:r>
      <w:r w:rsidR="00DC6AA6" w:rsidRPr="00230826">
        <w:rPr>
          <w:rStyle w:val="indexpagenumberchecked"/>
        </w:rPr>
        <w:t>19</w:t>
      </w:r>
      <w:r w:rsidRPr="006E548C">
        <w:rPr>
          <w:rStyle w:val="indexpagenumbercontinued"/>
        </w:rPr>
        <w:t>–20</w:t>
      </w:r>
      <w:r w:rsidR="00D907AC">
        <w:t xml:space="preserve">, </w:t>
      </w:r>
      <w:r w:rsidR="00DC6AA6" w:rsidRPr="00230826">
        <w:rPr>
          <w:rStyle w:val="indexRefchap"/>
        </w:rPr>
        <w:t>pr:</w:t>
      </w:r>
      <w:r w:rsidR="00DC6AA6" w:rsidRPr="00230826">
        <w:rPr>
          <w:rStyle w:val="indexRefpar"/>
        </w:rPr>
        <w:t>75</w:t>
      </w:r>
    </w:p>
    <w:p w14:paraId="115BA7E2" w14:textId="77777777" w:rsidR="00C57E99" w:rsidRPr="002B1019" w:rsidRDefault="00C57E99" w:rsidP="00C32D87">
      <w:pPr>
        <w:pStyle w:val="Index-1"/>
      </w:pPr>
      <w:r w:rsidRPr="002B1019">
        <w:t xml:space="preserve">Literature,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309</w:t>
      </w:r>
      <w:r w:rsidRPr="006E548C">
        <w:rPr>
          <w:rStyle w:val="indexpagenumbercontinued"/>
        </w:rPr>
        <w:t>–10</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329</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372</w:t>
      </w:r>
      <w:r w:rsidR="00C32D87">
        <w:t xml:space="preserve">, </w:t>
      </w:r>
      <w:r w:rsidR="00DC6AA6" w:rsidRPr="00230826">
        <w:rPr>
          <w:rStyle w:val="indexRefchap"/>
        </w:rPr>
        <w:t>27:</w:t>
      </w:r>
      <w:r w:rsidR="00DC6AA6" w:rsidRPr="00230826">
        <w:rPr>
          <w:rStyle w:val="indexRefpar"/>
        </w:rPr>
        <w:t>13</w:t>
      </w:r>
      <w:r w:rsidR="00C32D87">
        <w:t xml:space="preserve">, </w:t>
      </w:r>
      <w:r w:rsidR="00DC6AA6" w:rsidRPr="00230826">
        <w:rPr>
          <w:rStyle w:val="indexRefchap"/>
        </w:rPr>
        <w:t>28:</w:t>
      </w:r>
      <w:r w:rsidR="00DC6AA6" w:rsidRPr="00230826">
        <w:rPr>
          <w:rStyle w:val="indexRefpar"/>
        </w:rPr>
        <w:t>19</w:t>
      </w:r>
      <w:r w:rsidR="00C32D87">
        <w:t xml:space="preserve">, </w:t>
      </w:r>
      <w:r w:rsidR="00DC6AA6" w:rsidRPr="00230826">
        <w:rPr>
          <w:rStyle w:val="indexRefchap"/>
        </w:rPr>
        <w:t>29:</w:t>
      </w:r>
      <w:r w:rsidR="00DC6AA6" w:rsidRPr="00230826">
        <w:rPr>
          <w:rStyle w:val="indexRefpar"/>
        </w:rPr>
        <w:t>29</w:t>
      </w:r>
      <w:r w:rsidR="00C32D87">
        <w:t xml:space="preserve">, </w:t>
      </w:r>
      <w:r w:rsidR="00DC6AA6" w:rsidRPr="00230826">
        <w:rPr>
          <w:rStyle w:val="indexRefchap"/>
        </w:rPr>
        <w:t>33:</w:t>
      </w:r>
      <w:r w:rsidR="00DC6AA6" w:rsidRPr="00230826">
        <w:rPr>
          <w:rStyle w:val="indexRefpar"/>
        </w:rPr>
        <w:t>6</w:t>
      </w:r>
      <w:r w:rsidR="00C32D87">
        <w:t xml:space="preserve">, </w:t>
      </w:r>
      <w:r w:rsidR="00DC6AA6" w:rsidRPr="00230826">
        <w:rPr>
          <w:rStyle w:val="indexRefchap"/>
        </w:rPr>
        <w:t>33:</w:t>
      </w:r>
      <w:r w:rsidR="00DC6AA6" w:rsidRPr="00230826">
        <w:rPr>
          <w:rStyle w:val="indexRefpar"/>
        </w:rPr>
        <w:t>8</w:t>
      </w:r>
    </w:p>
    <w:p w14:paraId="04444652" w14:textId="77777777" w:rsidR="00C57E99" w:rsidRPr="002B1019" w:rsidRDefault="00C57E99" w:rsidP="00C57E99">
      <w:pPr>
        <w:pStyle w:val="Index-1"/>
      </w:pPr>
      <w:r w:rsidRPr="002B1019">
        <w:t xml:space="preserve">Local Spiritual Assemblies, </w:t>
      </w:r>
      <w:r w:rsidRPr="00971E46">
        <w:rPr>
          <w:rStyle w:val="indexverweis"/>
        </w:rPr>
        <w:t>see</w:t>
      </w:r>
      <w:r w:rsidRPr="002B1019">
        <w:t xml:space="preserve"> Assemblies</w:t>
      </w:r>
    </w:p>
    <w:p w14:paraId="4A4A7AA0" w14:textId="77777777" w:rsidR="00C57E99" w:rsidRPr="002B1019" w:rsidRDefault="00C57E99" w:rsidP="00EF004E">
      <w:pPr>
        <w:pStyle w:val="Index-1"/>
      </w:pPr>
      <w:r w:rsidRPr="002B1019">
        <w:t>London</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382</w:t>
      </w:r>
      <w:r w:rsidR="00EF004E">
        <w:t xml:space="preserve">, </w:t>
      </w:r>
      <w:r w:rsidR="00DC6AA6" w:rsidRPr="00230826">
        <w:rPr>
          <w:rStyle w:val="indexRefchap"/>
        </w:rPr>
        <w:t>34:</w:t>
      </w:r>
      <w:r w:rsidR="00DC6AA6" w:rsidRPr="00230826">
        <w:rPr>
          <w:rStyle w:val="indexRefpar"/>
        </w:rPr>
        <w:t>1</w:t>
      </w:r>
      <w:r w:rsidR="00EF004E">
        <w:t xml:space="preserve">, </w:t>
      </w:r>
      <w:r w:rsidR="00DC6AA6" w:rsidRPr="00230826">
        <w:rPr>
          <w:rStyle w:val="indexRefchap"/>
        </w:rPr>
        <w:t>34:</w:t>
      </w:r>
      <w:r w:rsidR="00DC6AA6" w:rsidRPr="00230826">
        <w:rPr>
          <w:rStyle w:val="indexRefpar"/>
        </w:rPr>
        <w:t>24</w:t>
      </w:r>
    </w:p>
    <w:p w14:paraId="264F26DD" w14:textId="77777777" w:rsidR="00C57E99" w:rsidRPr="002B1019" w:rsidRDefault="00C57E99" w:rsidP="00C32D87">
      <w:pPr>
        <w:pStyle w:val="Index-1"/>
      </w:pPr>
      <w:r w:rsidRPr="002B1019">
        <w:t>Love</w:t>
      </w:r>
      <w:r w:rsidR="00DC6AA6" w:rsidRPr="00230826">
        <w:rPr>
          <w:rStyle w:val="indexpagenumbercomma"/>
        </w:rPr>
        <w:t xml:space="preserve">, </w:t>
      </w:r>
      <w:r w:rsidR="00DC6AA6" w:rsidRPr="00230826">
        <w:rPr>
          <w:rStyle w:val="indexpagenumberchecked"/>
        </w:rPr>
        <w:t>22</w:t>
      </w:r>
      <w:r w:rsidR="00DC6AA6" w:rsidRPr="00230826">
        <w:rPr>
          <w:rStyle w:val="indexpagenumbercomma"/>
        </w:rPr>
        <w:t xml:space="preserve">, </w:t>
      </w:r>
      <w:r w:rsidR="00DC6AA6" w:rsidRPr="00230826">
        <w:rPr>
          <w:rStyle w:val="indexpagenumberchecked"/>
        </w:rPr>
        <w:t>262</w:t>
      </w:r>
      <w:r w:rsidR="00DC6AA6" w:rsidRPr="00230826">
        <w:rPr>
          <w:rStyle w:val="indexpagenumbercomma"/>
        </w:rPr>
        <w:t xml:space="preserve">, </w:t>
      </w:r>
      <w:r w:rsidR="00DC6AA6" w:rsidRPr="00230826">
        <w:rPr>
          <w:rStyle w:val="indexpagenumberchecked"/>
        </w:rPr>
        <w:t>422</w:t>
      </w:r>
      <w:r w:rsidR="00C32D87">
        <w:t xml:space="preserve">, </w:t>
      </w:r>
      <w:r w:rsidR="00DC6AA6" w:rsidRPr="00230826">
        <w:rPr>
          <w:rStyle w:val="indexRefchap"/>
        </w:rPr>
        <w:t>pr:</w:t>
      </w:r>
      <w:r w:rsidR="00DC6AA6" w:rsidRPr="00230826">
        <w:rPr>
          <w:rStyle w:val="indexRefpar"/>
        </w:rPr>
        <w:t>83</w:t>
      </w:r>
      <w:r w:rsidR="00C32D87">
        <w:t xml:space="preserve">, </w:t>
      </w:r>
      <w:r w:rsidR="00DC6AA6" w:rsidRPr="00230826">
        <w:rPr>
          <w:rStyle w:val="indexRefchap"/>
        </w:rPr>
        <w:t>23:</w:t>
      </w:r>
      <w:r w:rsidR="00DC6AA6" w:rsidRPr="00230826">
        <w:rPr>
          <w:rStyle w:val="indexRefpar"/>
        </w:rPr>
        <w:t>7–</w:t>
      </w:r>
      <w:r w:rsidR="00C32D87">
        <w:rPr>
          <w:rStyle w:val="indexRefpar"/>
        </w:rPr>
        <w:t>12</w:t>
      </w:r>
      <w:r w:rsidR="00C32D87">
        <w:t xml:space="preserve">, </w:t>
      </w:r>
      <w:r w:rsidR="00DC6AA6" w:rsidRPr="00230826">
        <w:rPr>
          <w:rStyle w:val="indexRefchap"/>
        </w:rPr>
        <w:t>ap1:</w:t>
      </w:r>
      <w:r w:rsidR="00DC6AA6" w:rsidRPr="00230826">
        <w:rPr>
          <w:rStyle w:val="indexRefchapsub"/>
        </w:rPr>
        <w:t>1:</w:t>
      </w:r>
      <w:r w:rsidR="00DC6AA6" w:rsidRPr="00230826">
        <w:rPr>
          <w:rStyle w:val="indexRefpar"/>
        </w:rPr>
        <w:t>23</w:t>
      </w:r>
    </w:p>
    <w:p w14:paraId="4592C4DA" w14:textId="77777777" w:rsidR="00E67803" w:rsidRDefault="00C57E99" w:rsidP="00C32D87">
      <w:pPr>
        <w:pStyle w:val="Index-2"/>
      </w:pPr>
      <w:r w:rsidRPr="002B1019">
        <w:t>between God and man</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262</w:t>
      </w:r>
      <w:r w:rsidR="00C32D87">
        <w:t xml:space="preserve">, </w:t>
      </w:r>
      <w:r w:rsidR="00DC6AA6" w:rsidRPr="00230826">
        <w:rPr>
          <w:rStyle w:val="indexRefchap"/>
        </w:rPr>
        <w:t>pr:</w:t>
      </w:r>
      <w:r w:rsidR="00DC6AA6" w:rsidRPr="00230826">
        <w:rPr>
          <w:rStyle w:val="indexRefpar"/>
        </w:rPr>
        <w:t>3</w:t>
      </w:r>
      <w:r w:rsidR="00C32D87">
        <w:t xml:space="preserve">, </w:t>
      </w:r>
      <w:r w:rsidR="00DC6AA6" w:rsidRPr="00230826">
        <w:rPr>
          <w:rStyle w:val="indexRefchap"/>
        </w:rPr>
        <w:t>13:</w:t>
      </w:r>
      <w:r w:rsidR="00DC6AA6" w:rsidRPr="00230826">
        <w:rPr>
          <w:rStyle w:val="indexRefpar"/>
        </w:rPr>
        <w:t>12</w:t>
      </w:r>
      <w:r w:rsidR="00C32D87">
        <w:t xml:space="preserve">, </w:t>
      </w:r>
      <w:r w:rsidR="00DC6AA6" w:rsidRPr="00230826">
        <w:rPr>
          <w:rStyle w:val="indexRefchap"/>
        </w:rPr>
        <w:t>23:</w:t>
      </w:r>
      <w:r w:rsidR="00DC6AA6" w:rsidRPr="00230826">
        <w:rPr>
          <w:rStyle w:val="indexRefpar"/>
        </w:rPr>
        <w:t>7–12</w:t>
      </w:r>
    </w:p>
    <w:p w14:paraId="2A96AD7F" w14:textId="77777777" w:rsidR="00E67803" w:rsidRDefault="00C57E99" w:rsidP="00C32D87">
      <w:pPr>
        <w:pStyle w:val="Index-2"/>
      </w:pPr>
      <w:r w:rsidRPr="002B1019">
        <w:t>requisite for consultation</w:t>
      </w:r>
      <w:r w:rsidR="00DC6AA6" w:rsidRPr="00230826">
        <w:rPr>
          <w:rStyle w:val="indexpagenumbercomma"/>
        </w:rPr>
        <w:t xml:space="preserve">, </w:t>
      </w:r>
      <w:r w:rsidR="00DC6AA6" w:rsidRPr="00230826">
        <w:rPr>
          <w:rStyle w:val="indexpagenumberchecked"/>
        </w:rPr>
        <w:t>301</w:t>
      </w:r>
      <w:r w:rsidR="00C32D87">
        <w:t xml:space="preserve">, </w:t>
      </w:r>
      <w:r w:rsidR="00DC6AA6" w:rsidRPr="00230826">
        <w:rPr>
          <w:rStyle w:val="indexRefchap"/>
        </w:rPr>
        <w:t>26:</w:t>
      </w:r>
      <w:r w:rsidR="00DC6AA6" w:rsidRPr="00230826">
        <w:rPr>
          <w:rStyle w:val="indexRefpar"/>
        </w:rPr>
        <w:t>32</w:t>
      </w:r>
    </w:p>
    <w:p w14:paraId="718AB3DB" w14:textId="77777777" w:rsidR="00C57E99" w:rsidRPr="002B1019" w:rsidRDefault="00C57E99" w:rsidP="00C32D87">
      <w:pPr>
        <w:pStyle w:val="Index-1"/>
      </w:pPr>
      <w:r w:rsidRPr="002B1019">
        <w:t>Loyalty</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159</w:t>
      </w:r>
      <w:r w:rsidR="00C32D87">
        <w:t xml:space="preserve">, </w:t>
      </w:r>
      <w:r w:rsidR="00DC6AA6" w:rsidRPr="00230826">
        <w:rPr>
          <w:rStyle w:val="indexRefchap"/>
        </w:rPr>
        <w:t>pr:</w:t>
      </w:r>
      <w:r w:rsidR="00DC6AA6" w:rsidRPr="00230826">
        <w:rPr>
          <w:rStyle w:val="indexRefpar"/>
        </w:rPr>
        <w:t>92–93</w:t>
      </w:r>
      <w:r w:rsidR="00C32D87">
        <w:t xml:space="preserve">, </w:t>
      </w:r>
      <w:r w:rsidR="00DC6AA6" w:rsidRPr="00230826">
        <w:rPr>
          <w:rStyle w:val="indexRefchap"/>
        </w:rPr>
        <w:t>12:</w:t>
      </w:r>
      <w:r w:rsidR="00DC6AA6" w:rsidRPr="00230826">
        <w:rPr>
          <w:rStyle w:val="indexRefpar"/>
        </w:rPr>
        <w:t>20</w:t>
      </w:r>
    </w:p>
    <w:p w14:paraId="7122C6C7" w14:textId="77777777" w:rsidR="00C57E99" w:rsidRPr="002B1019" w:rsidRDefault="00C57E99" w:rsidP="00C32D87">
      <w:pPr>
        <w:pStyle w:val="Index-1"/>
      </w:pPr>
      <w:r w:rsidRPr="002B1019">
        <w:t>MacNutts</w:t>
      </w:r>
      <w:r w:rsidR="00DC6AA6" w:rsidRPr="00230826">
        <w:rPr>
          <w:rStyle w:val="indexpagenumbercomma"/>
        </w:rPr>
        <w:t xml:space="preserve">, </w:t>
      </w:r>
      <w:r w:rsidR="00DC6AA6" w:rsidRPr="00230826">
        <w:rPr>
          <w:rStyle w:val="indexpagenumberchecked"/>
        </w:rPr>
        <w:t>344</w:t>
      </w:r>
      <w:r w:rsidR="00C32D87">
        <w:t xml:space="preserve">, </w:t>
      </w:r>
      <w:r w:rsidR="00DC6AA6" w:rsidRPr="00230826">
        <w:rPr>
          <w:rStyle w:val="indexRefchap"/>
        </w:rPr>
        <w:t>31:</w:t>
      </w:r>
      <w:r w:rsidR="00DC6AA6" w:rsidRPr="00230826">
        <w:rPr>
          <w:rStyle w:val="indexRefpar"/>
        </w:rPr>
        <w:t>3</w:t>
      </w:r>
    </w:p>
    <w:p w14:paraId="5E30A1A0" w14:textId="77777777" w:rsidR="00C57E99" w:rsidRPr="002B1019" w:rsidRDefault="00627ED1" w:rsidP="00174780">
      <w:pPr>
        <w:pStyle w:val="Index-1"/>
      </w:pPr>
      <w:r w:rsidRPr="00627ED1">
        <w:rPr>
          <w:highlight w:val="green"/>
        </w:rPr>
        <w:t>Ma</w:t>
      </w:r>
      <w:r w:rsidR="002C44C5">
        <w:rPr>
          <w:highlight w:val="green"/>
        </w:rPr>
        <w:t>h</w:t>
      </w:r>
      <w:r w:rsidRPr="00627ED1">
        <w:rPr>
          <w:highlight w:val="green"/>
        </w:rPr>
        <w:t>d-i-</w:t>
      </w:r>
      <w:r w:rsidR="00C57E99" w:rsidRPr="00DC742E">
        <w:rPr>
          <w:highlight w:val="green"/>
        </w:rPr>
        <w:t>ʿUlyá</w:t>
      </w:r>
      <w:r w:rsidR="00C57E99" w:rsidRPr="002B1019">
        <w:t xml:space="preserve">, second wife of </w:t>
      </w:r>
      <w:r w:rsidR="00C57E99" w:rsidRPr="000C7039">
        <w:rPr>
          <w:highlight w:val="yellow"/>
        </w:rPr>
        <w:t>Bahá</w:t>
      </w:r>
      <w:r w:rsidRPr="00627ED1">
        <w:rPr>
          <w:highlight w:val="yellow"/>
        </w:rPr>
        <w:t>’</w:t>
      </w:r>
      <w:r w:rsidR="00C57E99" w:rsidRPr="000C7039">
        <w:rPr>
          <w:highlight w:val="yellow"/>
        </w:rPr>
        <w:t>u</w:t>
      </w:r>
      <w:r w:rsidRPr="00627ED1">
        <w:rPr>
          <w:highlight w:val="yellow"/>
        </w:rPr>
        <w:t>’</w:t>
      </w:r>
      <w:r w:rsidR="00C57E99" w:rsidRPr="000C7039">
        <w:rPr>
          <w:highlight w:val="yellow"/>
        </w:rPr>
        <w:t>lláh</w:t>
      </w:r>
      <w:r w:rsidR="00DC6AA6" w:rsidRPr="00230826">
        <w:rPr>
          <w:rStyle w:val="indexpagenumbercomma"/>
        </w:rPr>
        <w:t xml:space="preserve">, </w:t>
      </w:r>
      <w:r w:rsidR="00DC6AA6" w:rsidRPr="00230826">
        <w:rPr>
          <w:rStyle w:val="indexpagenumberchecked"/>
        </w:rPr>
        <w:t>117</w:t>
      </w:r>
      <w:r w:rsidR="00DC6AA6" w:rsidRPr="00230826">
        <w:rPr>
          <w:rStyle w:val="indexpagenumbernotfound"/>
        </w:rPr>
        <w:t>, 118</w:t>
      </w:r>
      <w:r w:rsidR="00DC6AA6" w:rsidRPr="00230826">
        <w:rPr>
          <w:rStyle w:val="indexpagenumbercomma"/>
        </w:rPr>
        <w:t xml:space="preserve">, </w:t>
      </w:r>
      <w:r w:rsidR="00DC6AA6" w:rsidRPr="00230826">
        <w:rPr>
          <w:rStyle w:val="indexpagenumberchecked"/>
        </w:rPr>
        <w:t>125</w:t>
      </w:r>
      <w:r w:rsidR="00DC6AA6" w:rsidRPr="00230826">
        <w:rPr>
          <w:rStyle w:val="indexpagenumbercomma"/>
        </w:rPr>
        <w:t xml:space="preserve">, </w:t>
      </w:r>
      <w:r w:rsidR="00DC6AA6" w:rsidRPr="00230826">
        <w:rPr>
          <w:rStyle w:val="indexpagenumberchecked"/>
        </w:rPr>
        <w:t>136</w:t>
      </w:r>
      <w:r w:rsidR="00DC6AA6" w:rsidRPr="00230826">
        <w:rPr>
          <w:rStyle w:val="indexpagenumbercomma"/>
        </w:rPr>
        <w:t xml:space="preserve">, </w:t>
      </w:r>
      <w:r w:rsidR="00DC6AA6" w:rsidRPr="00230826">
        <w:rPr>
          <w:rStyle w:val="indexpagenumberchecked"/>
        </w:rPr>
        <w:t>229</w:t>
      </w:r>
      <w:r w:rsidR="00174780">
        <w:t xml:space="preserve">, </w:t>
      </w:r>
      <w:r w:rsidR="00DC6AA6" w:rsidRPr="00230826">
        <w:rPr>
          <w:rStyle w:val="indexRefchap"/>
        </w:rPr>
        <w:t>7:</w:t>
      </w:r>
      <w:r w:rsidR="00DC6AA6" w:rsidRPr="00230826">
        <w:rPr>
          <w:rStyle w:val="indexRefpar"/>
        </w:rPr>
        <w:t>26</w:t>
      </w:r>
      <w:r w:rsidR="00174780">
        <w:t xml:space="preserve">, </w:t>
      </w:r>
      <w:r w:rsidR="00DC6AA6" w:rsidRPr="00230826">
        <w:rPr>
          <w:rStyle w:val="indexRefchap"/>
        </w:rPr>
        <w:t>8:</w:t>
      </w:r>
      <w:r w:rsidR="00DC6AA6" w:rsidRPr="00230826">
        <w:rPr>
          <w:rStyle w:val="indexRefpar"/>
        </w:rPr>
        <w:t>1</w:t>
      </w:r>
      <w:r w:rsidR="00174780">
        <w:t xml:space="preserve">, </w:t>
      </w:r>
      <w:r w:rsidR="00DC6AA6" w:rsidRPr="00230826">
        <w:rPr>
          <w:rStyle w:val="indexRefchap"/>
        </w:rPr>
        <w:t>9:</w:t>
      </w:r>
      <w:r w:rsidR="00DC6AA6" w:rsidRPr="00230826">
        <w:rPr>
          <w:rStyle w:val="indexRefpar"/>
        </w:rPr>
        <w:t>5</w:t>
      </w:r>
      <w:r w:rsidR="00174780">
        <w:t xml:space="preserve">, </w:t>
      </w:r>
      <w:r w:rsidR="00DC6AA6" w:rsidRPr="00230826">
        <w:rPr>
          <w:rStyle w:val="indexRefchap"/>
        </w:rPr>
        <w:t>19:</w:t>
      </w:r>
      <w:r w:rsidR="00DC6AA6" w:rsidRPr="00230826">
        <w:rPr>
          <w:rStyle w:val="indexRefpar"/>
        </w:rPr>
        <w:t>32</w:t>
      </w:r>
    </w:p>
    <w:p w14:paraId="0AB54F2B" w14:textId="77777777" w:rsidR="00C57E99" w:rsidRPr="002B1019" w:rsidRDefault="00C57E99" w:rsidP="00174780">
      <w:pPr>
        <w:pStyle w:val="Index-1"/>
      </w:pPr>
      <w:r w:rsidRPr="00304DF9">
        <w:rPr>
          <w:highlight w:val="yellow"/>
        </w:rPr>
        <w:t>Maḥmúd</w:t>
      </w:r>
      <w:r w:rsidR="00627ED1" w:rsidRPr="00627ED1">
        <w:rPr>
          <w:highlight w:val="yellow"/>
        </w:rPr>
        <w:t>-i-</w:t>
      </w:r>
      <w:r w:rsidRPr="00304DF9">
        <w:rPr>
          <w:highlight w:val="yellow"/>
        </w:rPr>
        <w:t>Káání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138</w:t>
      </w:r>
      <w:r w:rsidRPr="006E548C">
        <w:rPr>
          <w:rStyle w:val="indexpagenumbercontinued"/>
        </w:rPr>
        <w:t>–9</w:t>
      </w:r>
      <w:r w:rsidR="00DC6AA6" w:rsidRPr="00230826">
        <w:rPr>
          <w:rStyle w:val="indexpagenumbercomma"/>
        </w:rPr>
        <w:t xml:space="preserve">, </w:t>
      </w:r>
      <w:r w:rsidR="00DC6AA6" w:rsidRPr="00230826">
        <w:rPr>
          <w:rStyle w:val="indexpagenumberchecked"/>
        </w:rPr>
        <w:t>173</w:t>
      </w:r>
      <w:r w:rsidR="00DC6AA6" w:rsidRPr="00230826">
        <w:rPr>
          <w:rStyle w:val="indexpagenumbercomma"/>
        </w:rPr>
        <w:t xml:space="preserve">, </w:t>
      </w:r>
      <w:r w:rsidR="00DC6AA6" w:rsidRPr="00230826">
        <w:rPr>
          <w:rStyle w:val="indexpagenumberchecked"/>
        </w:rPr>
        <w:t>188</w:t>
      </w:r>
      <w:r w:rsidR="00DC6AA6" w:rsidRPr="00230826">
        <w:rPr>
          <w:rStyle w:val="indexpagenumbercomma"/>
        </w:rPr>
        <w:t xml:space="preserve">, </w:t>
      </w:r>
      <w:r w:rsidR="00DC6AA6" w:rsidRPr="00230826">
        <w:rPr>
          <w:rStyle w:val="indexpagenumberchecked"/>
        </w:rPr>
        <w:t>191</w:t>
      </w:r>
      <w:r w:rsidR="00174780">
        <w:t xml:space="preserve">, </w:t>
      </w:r>
      <w:r w:rsidR="00DC6AA6" w:rsidRPr="00230826">
        <w:rPr>
          <w:rStyle w:val="indexRefchap"/>
        </w:rPr>
        <w:t>9:</w:t>
      </w:r>
      <w:r w:rsidR="00DC6AA6" w:rsidRPr="00230826">
        <w:rPr>
          <w:rStyle w:val="indexRefpar"/>
        </w:rPr>
        <w:t>21–24</w:t>
      </w:r>
      <w:r w:rsidR="00174780">
        <w:t xml:space="preserve">, </w:t>
      </w:r>
      <w:r w:rsidR="00DC6AA6" w:rsidRPr="00230826">
        <w:rPr>
          <w:rStyle w:val="indexRefchap"/>
        </w:rPr>
        <w:t>14:</w:t>
      </w:r>
      <w:r w:rsidR="00DC6AA6" w:rsidRPr="00230826">
        <w:rPr>
          <w:rStyle w:val="indexRefpar"/>
        </w:rPr>
        <w:t>13</w:t>
      </w:r>
      <w:r w:rsidR="00174780">
        <w:t xml:space="preserve">, </w:t>
      </w:r>
      <w:r w:rsidR="00DC6AA6" w:rsidRPr="00230826">
        <w:rPr>
          <w:rStyle w:val="indexRefchap"/>
        </w:rPr>
        <w:t>15:</w:t>
      </w:r>
      <w:r w:rsidR="00DC6AA6" w:rsidRPr="00230826">
        <w:rPr>
          <w:rStyle w:val="indexRefpar"/>
        </w:rPr>
        <w:t>37</w:t>
      </w:r>
      <w:r w:rsidR="00174780">
        <w:t xml:space="preserve">, </w:t>
      </w:r>
      <w:r w:rsidR="00DC6AA6" w:rsidRPr="00230826">
        <w:rPr>
          <w:rStyle w:val="indexRefchap"/>
        </w:rPr>
        <w:t>15:</w:t>
      </w:r>
      <w:r w:rsidR="00DC6AA6" w:rsidRPr="00230826">
        <w:rPr>
          <w:rStyle w:val="indexRefpar"/>
        </w:rPr>
        <w:t>51</w:t>
      </w:r>
    </w:p>
    <w:p w14:paraId="68AAE881" w14:textId="77777777" w:rsidR="00C57E99" w:rsidRPr="002B1019" w:rsidRDefault="00C57E99" w:rsidP="00174780">
      <w:pPr>
        <w:pStyle w:val="Index-1"/>
      </w:pPr>
      <w:r w:rsidRPr="00DC742E">
        <w:rPr>
          <w:highlight w:val="green"/>
        </w:rPr>
        <w:t>Mahmúd-i-Zarghání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216</w:t>
      </w:r>
      <w:r w:rsidR="00174780">
        <w:t xml:space="preserve">, </w:t>
      </w:r>
      <w:r w:rsidR="00DC6AA6" w:rsidRPr="00230826">
        <w:rPr>
          <w:rStyle w:val="indexRefchap"/>
        </w:rPr>
        <w:t>18:</w:t>
      </w:r>
      <w:r w:rsidR="00DC6AA6" w:rsidRPr="00230826">
        <w:rPr>
          <w:rStyle w:val="indexRefpar"/>
        </w:rPr>
        <w:t>38</w:t>
      </w:r>
    </w:p>
    <w:p w14:paraId="7FA68C6E" w14:textId="77777777" w:rsidR="00C57E99" w:rsidRPr="002B1019" w:rsidRDefault="00C57E99" w:rsidP="007D2C1D">
      <w:pPr>
        <w:pStyle w:val="Index-1"/>
      </w:pPr>
      <w:r w:rsidRPr="00304DF9">
        <w:rPr>
          <w:highlight w:val="yellow"/>
        </w:rPr>
        <w:t>Maḥmúd</w:t>
      </w:r>
      <w:r w:rsidR="00627ED1" w:rsidRPr="00627ED1">
        <w:rPr>
          <w:highlight w:val="yellow"/>
        </w:rPr>
        <w:t xml:space="preserve"> </w:t>
      </w:r>
      <w:r w:rsidRPr="00304DF9">
        <w:rPr>
          <w:highlight w:val="yellow"/>
        </w:rPr>
        <w:t>Zarqání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285</w:t>
      </w:r>
      <w:r w:rsidRPr="006E548C">
        <w:rPr>
          <w:rStyle w:val="indexpagenumbercontinued"/>
        </w:rPr>
        <w:t>–6</w:t>
      </w:r>
      <w:r w:rsidR="007D2C1D">
        <w:t xml:space="preserve">, </w:t>
      </w:r>
      <w:r w:rsidR="00DC6AA6" w:rsidRPr="00230826">
        <w:rPr>
          <w:rStyle w:val="indexRefchap"/>
        </w:rPr>
        <w:t>25:</w:t>
      </w:r>
      <w:r w:rsidR="00DC6AA6" w:rsidRPr="00230826">
        <w:rPr>
          <w:rStyle w:val="indexRefpar"/>
        </w:rPr>
        <w:t>25–26</w:t>
      </w:r>
    </w:p>
    <w:p w14:paraId="3366438F" w14:textId="77777777" w:rsidR="00C57E99" w:rsidRPr="002B1019" w:rsidRDefault="00C57E99" w:rsidP="007D2C1D">
      <w:pPr>
        <w:pStyle w:val="Index-1"/>
      </w:pPr>
      <w:r w:rsidRPr="002B1019">
        <w:t>Maids of Heaven</w:t>
      </w:r>
      <w:r w:rsidR="00DC6AA6" w:rsidRPr="00230826">
        <w:rPr>
          <w:rStyle w:val="indexpagenumbercomma"/>
        </w:rPr>
        <w:t xml:space="preserve">, </w:t>
      </w:r>
      <w:r w:rsidR="00DC6AA6" w:rsidRPr="00230826">
        <w:rPr>
          <w:rStyle w:val="indexpagenumberchecked"/>
        </w:rPr>
        <w:t>20</w:t>
      </w:r>
      <w:r w:rsidR="007D2C1D">
        <w:t xml:space="preserve">, </w:t>
      </w:r>
      <w:r w:rsidR="00DC6AA6" w:rsidRPr="00230826">
        <w:rPr>
          <w:rStyle w:val="indexRefchap"/>
        </w:rPr>
        <w:t>pr:</w:t>
      </w:r>
      <w:r w:rsidR="00DC6AA6" w:rsidRPr="00230826">
        <w:rPr>
          <w:rStyle w:val="indexRefpar"/>
        </w:rPr>
        <w:t>75</w:t>
      </w:r>
    </w:p>
    <w:p w14:paraId="753A987E" w14:textId="77777777" w:rsidR="00C57E99" w:rsidRPr="002B1019" w:rsidRDefault="00627ED1" w:rsidP="00044A82">
      <w:pPr>
        <w:pStyle w:val="Index-1"/>
      </w:pPr>
      <w:r w:rsidRPr="00627ED1">
        <w:rPr>
          <w:highlight w:val="yellow"/>
        </w:rPr>
        <w:t>Majdu’d-</w:t>
      </w:r>
      <w:r w:rsidR="00C57E99" w:rsidRPr="004C36BB">
        <w:rPr>
          <w:highlight w:val="yellow"/>
        </w:rPr>
        <w:t>Dín</w:t>
      </w:r>
      <w:r w:rsidR="00C57E99" w:rsidRPr="002B1019">
        <w:t xml:space="preserve">, son of </w:t>
      </w:r>
      <w:r w:rsidR="00C57E99" w:rsidRPr="000C7039">
        <w:rPr>
          <w:highlight w:val="yellow"/>
        </w:rPr>
        <w:t>Mírzá</w:t>
      </w:r>
      <w:r w:rsidRPr="00627ED1">
        <w:rPr>
          <w:highlight w:val="yellow"/>
        </w:rPr>
        <w:t xml:space="preserve"> Músá</w:t>
      </w:r>
      <w:r w:rsidR="00DC6AA6" w:rsidRPr="00230826">
        <w:rPr>
          <w:rStyle w:val="indexpagenumbercomma"/>
        </w:rPr>
        <w:t xml:space="preserve">, </w:t>
      </w:r>
      <w:r w:rsidR="00DC6AA6" w:rsidRPr="00230826">
        <w:rPr>
          <w:rStyle w:val="indexpagenumberchecked"/>
        </w:rPr>
        <w:t>148</w:t>
      </w:r>
      <w:r w:rsidR="00DC6AA6" w:rsidRPr="00230826">
        <w:rPr>
          <w:rStyle w:val="indexpagenumbercomma"/>
        </w:rPr>
        <w:t xml:space="preserve">, </w:t>
      </w:r>
      <w:r w:rsidR="00DC6AA6" w:rsidRPr="00230826">
        <w:rPr>
          <w:rStyle w:val="indexpagenumberchecked"/>
        </w:rPr>
        <w:t>150</w:t>
      </w:r>
      <w:r w:rsidR="00DC6AA6" w:rsidRPr="00230826">
        <w:rPr>
          <w:rStyle w:val="indexpagenumbercomma"/>
        </w:rPr>
        <w:t xml:space="preserve">, </w:t>
      </w:r>
      <w:r w:rsidR="00DC6AA6" w:rsidRPr="00230826">
        <w:rPr>
          <w:rStyle w:val="indexpagenumberchecked"/>
        </w:rPr>
        <w:t>152</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180</w:t>
      </w:r>
      <w:r w:rsidR="00DC6AA6" w:rsidRPr="00230826">
        <w:rPr>
          <w:rStyle w:val="indexpagenumbercomma"/>
        </w:rPr>
        <w:t xml:space="preserve">, </w:t>
      </w:r>
      <w:r w:rsidR="00DC6AA6" w:rsidRPr="00230826">
        <w:rPr>
          <w:rStyle w:val="indexpagenumberchecked"/>
        </w:rPr>
        <w:t>185</w:t>
      </w:r>
      <w:r w:rsidR="00DC6AA6" w:rsidRPr="00230826">
        <w:rPr>
          <w:rStyle w:val="indexpagenumbercomma"/>
        </w:rPr>
        <w:t xml:space="preserve">, </w:t>
      </w:r>
      <w:r w:rsidR="00DC6AA6" w:rsidRPr="00230826">
        <w:rPr>
          <w:rStyle w:val="indexpagenumberchecked"/>
        </w:rPr>
        <w:t>187</w:t>
      </w:r>
      <w:r w:rsidR="00DC6AA6" w:rsidRPr="00230826">
        <w:rPr>
          <w:rStyle w:val="indexpagenumbercomma"/>
        </w:rPr>
        <w:t xml:space="preserve">, </w:t>
      </w:r>
      <w:r w:rsidR="00DC6AA6" w:rsidRPr="00230826">
        <w:rPr>
          <w:rStyle w:val="indexpagenumberchecked"/>
        </w:rPr>
        <w:t>227</w:t>
      </w:r>
      <w:r w:rsidR="00C57E99" w:rsidRPr="006E548C">
        <w:rPr>
          <w:rStyle w:val="indexpagenumbercontinued"/>
        </w:rPr>
        <w:t>–30</w:t>
      </w:r>
      <w:r w:rsidR="00DC6AA6" w:rsidRPr="00230826">
        <w:rPr>
          <w:rStyle w:val="indexpagenumbercomma"/>
        </w:rPr>
        <w:t xml:space="preserve">, </w:t>
      </w:r>
      <w:r w:rsidR="00DC6AA6" w:rsidRPr="00230826">
        <w:rPr>
          <w:rStyle w:val="indexpagenumberchecked"/>
        </w:rPr>
        <w:t>330</w:t>
      </w:r>
      <w:r w:rsidR="00DC6AA6" w:rsidRPr="00230826">
        <w:rPr>
          <w:rStyle w:val="indexpagenumbercomma"/>
        </w:rPr>
        <w:t xml:space="preserve">, </w:t>
      </w:r>
      <w:r w:rsidR="00DC6AA6" w:rsidRPr="00230826">
        <w:rPr>
          <w:rStyle w:val="indexpagenumberchecked"/>
        </w:rPr>
        <w:t>356</w:t>
      </w:r>
      <w:r w:rsidR="00DC6AA6" w:rsidRPr="00230826">
        <w:rPr>
          <w:rStyle w:val="indexpagenumbercomma"/>
        </w:rPr>
        <w:t xml:space="preserve">, </w:t>
      </w:r>
      <w:r w:rsidR="00DC6AA6" w:rsidRPr="00230826">
        <w:rPr>
          <w:rStyle w:val="indexpagenumberchecked"/>
        </w:rPr>
        <w:t>364</w:t>
      </w:r>
      <w:r w:rsidR="007D2C1D">
        <w:t xml:space="preserve">, </w:t>
      </w:r>
      <w:r w:rsidR="00DC6AA6" w:rsidRPr="00230826">
        <w:rPr>
          <w:rStyle w:val="indexRefchap"/>
        </w:rPr>
        <w:t>11:</w:t>
      </w:r>
      <w:r w:rsidR="00DC6AA6" w:rsidRPr="00230826">
        <w:rPr>
          <w:rStyle w:val="indexRefpar"/>
        </w:rPr>
        <w:t>2–3</w:t>
      </w:r>
      <w:r w:rsidR="007D2C1D">
        <w:t xml:space="preserve">, </w:t>
      </w:r>
      <w:r w:rsidR="00DC6AA6" w:rsidRPr="00230826">
        <w:rPr>
          <w:rStyle w:val="indexRefchap"/>
        </w:rPr>
        <w:t>11:</w:t>
      </w:r>
      <w:r w:rsidR="00DC6AA6" w:rsidRPr="00230826">
        <w:rPr>
          <w:rStyle w:val="indexRefpar"/>
        </w:rPr>
        <w:t>9</w:t>
      </w:r>
      <w:r w:rsidR="007D2C1D">
        <w:t xml:space="preserve">, </w:t>
      </w:r>
      <w:r w:rsidR="00DC6AA6" w:rsidRPr="00230826">
        <w:rPr>
          <w:rStyle w:val="indexRefchap"/>
        </w:rPr>
        <w:t>11:</w:t>
      </w:r>
      <w:r w:rsidR="00DC6AA6" w:rsidRPr="00230826">
        <w:rPr>
          <w:rStyle w:val="indexRefpar"/>
        </w:rPr>
        <w:t>19–20</w:t>
      </w:r>
      <w:r w:rsidR="00044A82">
        <w:t xml:space="preserve">, </w:t>
      </w:r>
      <w:r w:rsidR="00DC6AA6" w:rsidRPr="00230826">
        <w:rPr>
          <w:rStyle w:val="indexRefchap"/>
        </w:rPr>
        <w:t>13:</w:t>
      </w:r>
      <w:r w:rsidR="00DC6AA6" w:rsidRPr="00230826">
        <w:rPr>
          <w:rStyle w:val="indexRefpar"/>
        </w:rPr>
        <w:t>2</w:t>
      </w:r>
      <w:r w:rsidR="00044A82">
        <w:t xml:space="preserve">, </w:t>
      </w:r>
      <w:r w:rsidR="00DC6AA6" w:rsidRPr="00230826">
        <w:rPr>
          <w:rStyle w:val="indexRefchap"/>
        </w:rPr>
        <w:t>14:</w:t>
      </w:r>
      <w:r w:rsidR="00DC6AA6" w:rsidRPr="00230826">
        <w:rPr>
          <w:rStyle w:val="indexRefpar"/>
        </w:rPr>
        <w:t>38</w:t>
      </w:r>
      <w:r w:rsidR="00044A82">
        <w:t xml:space="preserve">, </w:t>
      </w:r>
      <w:r w:rsidR="00DC6AA6" w:rsidRPr="00230826">
        <w:rPr>
          <w:rStyle w:val="indexRefchap"/>
        </w:rPr>
        <w:t>15:</w:t>
      </w:r>
      <w:r w:rsidR="00DC6AA6" w:rsidRPr="00230826">
        <w:rPr>
          <w:rStyle w:val="indexRefpar"/>
        </w:rPr>
        <w:t>21</w:t>
      </w:r>
      <w:r w:rsidR="00044A82">
        <w:t xml:space="preserve">, </w:t>
      </w:r>
      <w:r w:rsidR="00DC6AA6" w:rsidRPr="00230826">
        <w:rPr>
          <w:rStyle w:val="indexRefchap"/>
        </w:rPr>
        <w:t>15:</w:t>
      </w:r>
      <w:r w:rsidR="00DC6AA6" w:rsidRPr="00230826">
        <w:rPr>
          <w:rStyle w:val="indexRefpar"/>
        </w:rPr>
        <w:t>33</w:t>
      </w:r>
      <w:r w:rsidR="00044A82">
        <w:t xml:space="preserve">, </w:t>
      </w:r>
      <w:r w:rsidR="00DC6AA6" w:rsidRPr="00230826">
        <w:rPr>
          <w:rStyle w:val="indexRefchap"/>
        </w:rPr>
        <w:t>19:</w:t>
      </w:r>
      <w:r w:rsidR="00DC6AA6" w:rsidRPr="00230826">
        <w:rPr>
          <w:rStyle w:val="indexRefpar"/>
        </w:rPr>
        <w:t>23–35</w:t>
      </w:r>
      <w:r w:rsidR="00044A82">
        <w:t xml:space="preserve">, </w:t>
      </w:r>
      <w:r w:rsidR="00DC6AA6" w:rsidRPr="00230826">
        <w:rPr>
          <w:rStyle w:val="indexRefchap"/>
        </w:rPr>
        <w:t>29:</w:t>
      </w:r>
      <w:r w:rsidR="00DC6AA6" w:rsidRPr="00230826">
        <w:rPr>
          <w:rStyle w:val="indexRefpar"/>
        </w:rPr>
        <w:t>34</w:t>
      </w:r>
      <w:r w:rsidR="00044A82">
        <w:t xml:space="preserve">, </w:t>
      </w:r>
      <w:r w:rsidR="00DC6AA6" w:rsidRPr="00230826">
        <w:rPr>
          <w:rStyle w:val="indexRefchap"/>
        </w:rPr>
        <w:t>32:</w:t>
      </w:r>
      <w:r w:rsidR="00DC6AA6" w:rsidRPr="00230826">
        <w:rPr>
          <w:rStyle w:val="indexRefpar"/>
        </w:rPr>
        <w:t>22–23</w:t>
      </w:r>
      <w:r w:rsidR="00044A82">
        <w:t xml:space="preserve">, </w:t>
      </w:r>
      <w:r w:rsidR="00DC6AA6" w:rsidRPr="00230826">
        <w:rPr>
          <w:rStyle w:val="indexRefchap"/>
        </w:rPr>
        <w:t>32:</w:t>
      </w:r>
      <w:r w:rsidR="00DC6AA6" w:rsidRPr="00230826">
        <w:rPr>
          <w:rStyle w:val="indexRefpar"/>
        </w:rPr>
        <w:t>78</w:t>
      </w:r>
    </w:p>
    <w:p w14:paraId="63F907EB" w14:textId="77777777" w:rsidR="00C57E99" w:rsidRPr="002B1019" w:rsidRDefault="00C57E99" w:rsidP="00C57E99">
      <w:pPr>
        <w:pStyle w:val="Index-1"/>
      </w:pPr>
      <w:r w:rsidRPr="002B1019">
        <w:t>Man</w:t>
      </w:r>
    </w:p>
    <w:p w14:paraId="63B19CCF" w14:textId="77777777" w:rsidR="00E67803" w:rsidRDefault="00C57E99" w:rsidP="00044A82">
      <w:pPr>
        <w:pStyle w:val="Index-2"/>
      </w:pPr>
      <w:r w:rsidRPr="002B1019">
        <w:t>attachment to world</w:t>
      </w:r>
      <w:r w:rsidR="00DC6AA6" w:rsidRPr="00230826">
        <w:rPr>
          <w:rStyle w:val="indexpagenumbercomma"/>
        </w:rPr>
        <w:t xml:space="preserve">, </w:t>
      </w:r>
      <w:r w:rsidR="00DC6AA6" w:rsidRPr="00230826">
        <w:rPr>
          <w:rStyle w:val="indexpagenumberchecked"/>
        </w:rPr>
        <w:t>263</w:t>
      </w:r>
      <w:r w:rsidR="00044A82">
        <w:t xml:space="preserve">, </w:t>
      </w:r>
      <w:r w:rsidR="00DC6AA6" w:rsidRPr="00230826">
        <w:rPr>
          <w:rStyle w:val="indexRefchap"/>
        </w:rPr>
        <w:t>23:</w:t>
      </w:r>
      <w:r w:rsidR="00DC6AA6" w:rsidRPr="00230826">
        <w:rPr>
          <w:rStyle w:val="indexRefpar"/>
        </w:rPr>
        <w:t>13–20</w:t>
      </w:r>
    </w:p>
    <w:p w14:paraId="2FD99441" w14:textId="77777777" w:rsidR="00E67803" w:rsidRDefault="00C57E99" w:rsidP="00044A82">
      <w:pPr>
        <w:pStyle w:val="Index-2"/>
      </w:pPr>
      <w:r w:rsidRPr="002B1019">
        <w:t>attributes of</w:t>
      </w:r>
      <w:r w:rsidR="00DC6AA6" w:rsidRPr="00230826">
        <w:rPr>
          <w:rStyle w:val="indexpagenumbercomma"/>
        </w:rPr>
        <w:t xml:space="preserve">, </w:t>
      </w:r>
      <w:r w:rsidR="00DC6AA6" w:rsidRPr="00230826">
        <w:rPr>
          <w:rStyle w:val="indexpagenumberchecked"/>
        </w:rPr>
        <w:t>167</w:t>
      </w:r>
      <w:r w:rsidR="00044A82">
        <w:t xml:space="preserve">, </w:t>
      </w:r>
      <w:r w:rsidR="00DC6AA6" w:rsidRPr="00230826">
        <w:rPr>
          <w:rStyle w:val="indexRefchap"/>
        </w:rPr>
        <w:t>13:</w:t>
      </w:r>
      <w:r w:rsidR="00DC6AA6" w:rsidRPr="00230826">
        <w:rPr>
          <w:rStyle w:val="indexRefpar"/>
        </w:rPr>
        <w:t>12</w:t>
      </w:r>
    </w:p>
    <w:p w14:paraId="49196066" w14:textId="77777777" w:rsidR="00E67803" w:rsidRDefault="00C57E99" w:rsidP="005E38F9">
      <w:pPr>
        <w:pStyle w:val="Index-2"/>
      </w:pPr>
      <w:r w:rsidRPr="002B1019">
        <w:t>barriers between God and</w:t>
      </w:r>
      <w:r w:rsidR="00DC6AA6" w:rsidRPr="00230826">
        <w:rPr>
          <w:rStyle w:val="indexpagenumbercomma"/>
        </w:rPr>
        <w:t xml:space="preserve">, </w:t>
      </w:r>
      <w:r w:rsidR="00DC6AA6" w:rsidRPr="00230826">
        <w:rPr>
          <w:rStyle w:val="indexpagenumberchecked"/>
        </w:rPr>
        <w:t>20</w:t>
      </w:r>
      <w:r w:rsidRPr="006E548C">
        <w:rPr>
          <w:rStyle w:val="indexpagenumbercontinued"/>
        </w:rPr>
        <w:t>–1</w:t>
      </w:r>
      <w:r w:rsidR="005E38F9">
        <w:t xml:space="preserve">, </w:t>
      </w:r>
      <w:r w:rsidR="00DC6AA6" w:rsidRPr="00230826">
        <w:rPr>
          <w:rStyle w:val="indexRefchap"/>
        </w:rPr>
        <w:t>pr:</w:t>
      </w:r>
      <w:r w:rsidR="00DC6AA6" w:rsidRPr="00230826">
        <w:rPr>
          <w:rStyle w:val="indexRefpar"/>
        </w:rPr>
        <w:t>76–78</w:t>
      </w:r>
    </w:p>
    <w:p w14:paraId="6D93FA46" w14:textId="77777777" w:rsidR="00E67803" w:rsidRDefault="00C57E99">
      <w:pPr>
        <w:pStyle w:val="Index-2"/>
      </w:pPr>
      <w:r w:rsidRPr="002B1019">
        <w:t xml:space="preserve">ego of, </w:t>
      </w:r>
      <w:r w:rsidRPr="00971E46">
        <w:rPr>
          <w:rStyle w:val="indexverweis"/>
        </w:rPr>
        <w:t>see</w:t>
      </w:r>
      <w:r w:rsidRPr="002B1019">
        <w:t xml:space="preserve"> Ego</w:t>
      </w:r>
    </w:p>
    <w:p w14:paraId="60F54BBC" w14:textId="77777777" w:rsidR="00E67803" w:rsidRDefault="00C57E99" w:rsidP="005E38F9">
      <w:pPr>
        <w:pStyle w:val="Index-2"/>
      </w:pPr>
      <w:r w:rsidRPr="002B1019">
        <w:t>first duty of, is recognition of</w:t>
      </w:r>
      <w:r>
        <w:t xml:space="preserve"> </w:t>
      </w:r>
      <w:r w:rsidRPr="002B1019">
        <w:t>Manifestation</w:t>
      </w:r>
      <w:r w:rsidR="00DC6AA6" w:rsidRPr="00230826">
        <w:rPr>
          <w:rStyle w:val="indexpagenumbercomma"/>
        </w:rPr>
        <w:t xml:space="preserve">, </w:t>
      </w:r>
      <w:r w:rsidR="00DC6AA6" w:rsidRPr="00230826">
        <w:rPr>
          <w:rStyle w:val="indexpagenumberchecked"/>
        </w:rPr>
        <w:t>266</w:t>
      </w:r>
      <w:r w:rsidRPr="006E548C">
        <w:rPr>
          <w:rStyle w:val="indexpagenumbercontinued"/>
        </w:rPr>
        <w:t>–7</w:t>
      </w:r>
      <w:r w:rsidR="005E38F9">
        <w:t xml:space="preserve">, </w:t>
      </w:r>
      <w:r w:rsidR="00DC6AA6" w:rsidRPr="00230826">
        <w:rPr>
          <w:rStyle w:val="indexRefchap"/>
        </w:rPr>
        <w:t>23:</w:t>
      </w:r>
      <w:r w:rsidR="00DC6AA6" w:rsidRPr="00230826">
        <w:rPr>
          <w:rStyle w:val="indexRefpar"/>
        </w:rPr>
        <w:t>36</w:t>
      </w:r>
    </w:p>
    <w:p w14:paraId="3D675253" w14:textId="77777777" w:rsidR="00E67803" w:rsidRDefault="00C57E99" w:rsidP="005E38F9">
      <w:pPr>
        <w:pStyle w:val="Index-2"/>
      </w:pPr>
      <w:r w:rsidRPr="002B1019">
        <w:t>free will of</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8</w:t>
      </w:r>
      <w:r w:rsidR="00DC6AA6" w:rsidRPr="00230826">
        <w:rPr>
          <w:rStyle w:val="indexpagenumbercomma"/>
        </w:rPr>
        <w:t xml:space="preserve">, </w:t>
      </w:r>
      <w:r w:rsidR="00DC6AA6" w:rsidRPr="00230826">
        <w:rPr>
          <w:rStyle w:val="indexpagenumberchecked"/>
        </w:rPr>
        <w:t>112</w:t>
      </w:r>
      <w:r w:rsidR="005E38F9">
        <w:t xml:space="preserve">, </w:t>
      </w:r>
      <w:r w:rsidR="00DC6AA6" w:rsidRPr="00230826">
        <w:rPr>
          <w:rStyle w:val="indexRefchap"/>
        </w:rPr>
        <w:t>in:</w:t>
      </w:r>
      <w:r w:rsidR="00DC6AA6" w:rsidRPr="00230826">
        <w:rPr>
          <w:rStyle w:val="indexRefpar"/>
        </w:rPr>
        <w:t>3</w:t>
      </w:r>
      <w:r w:rsidR="005E38F9">
        <w:t xml:space="preserve">, </w:t>
      </w:r>
      <w:r w:rsidR="00DC6AA6" w:rsidRPr="00230826">
        <w:rPr>
          <w:rStyle w:val="indexRefchap"/>
        </w:rPr>
        <w:t>pr:</w:t>
      </w:r>
      <w:r w:rsidR="00DC6AA6" w:rsidRPr="00230826">
        <w:rPr>
          <w:rStyle w:val="indexRefpar"/>
        </w:rPr>
        <w:t>24</w:t>
      </w:r>
      <w:r w:rsidR="005E38F9">
        <w:t xml:space="preserve">, </w:t>
      </w:r>
      <w:r w:rsidR="00DC6AA6" w:rsidRPr="00230826">
        <w:rPr>
          <w:rStyle w:val="indexRefchap"/>
        </w:rPr>
        <w:t>7:</w:t>
      </w:r>
      <w:r w:rsidR="00DC6AA6" w:rsidRPr="00230826">
        <w:rPr>
          <w:rStyle w:val="indexRefpar"/>
        </w:rPr>
        <w:t>3</w:t>
      </w:r>
    </w:p>
    <w:p w14:paraId="3FCE0AA0" w14:textId="77777777" w:rsidR="00E67803" w:rsidRDefault="00C57E99">
      <w:pPr>
        <w:pStyle w:val="Index-2"/>
      </w:pPr>
      <w:r w:rsidRPr="002B1019">
        <w:t xml:space="preserve">life after death of, </w:t>
      </w:r>
      <w:r w:rsidRPr="00971E46">
        <w:rPr>
          <w:rStyle w:val="indexverweis"/>
        </w:rPr>
        <w:t>see</w:t>
      </w:r>
      <w:r w:rsidRPr="002B1019">
        <w:t xml:space="preserve"> Life after death</w:t>
      </w:r>
      <w:r w:rsidRPr="00074FF5">
        <w:rPr>
          <w:rStyle w:val="structurepagenumber"/>
        </w:rPr>
        <w:t xml:space="preserve"> &lt;page </w:t>
      </w:r>
      <w:r>
        <w:rPr>
          <w:rStyle w:val="structurepagenumber"/>
        </w:rPr>
        <w:t>266</w:t>
      </w:r>
      <w:r w:rsidR="00B777C2">
        <w:rPr>
          <w:rStyle w:val="structurepagenumber"/>
        </w:rPr>
        <w:t>/&gt;</w:t>
      </w:r>
    </w:p>
    <w:p w14:paraId="5E7A791C" w14:textId="77777777" w:rsidR="00E67803" w:rsidRDefault="00C57E99" w:rsidP="00F54DC1">
      <w:pPr>
        <w:pStyle w:val="Index-2"/>
      </w:pPr>
      <w:r w:rsidRPr="002B1019">
        <w:t>maturity of</w:t>
      </w:r>
      <w:r w:rsidR="00DC6AA6" w:rsidRPr="00230826">
        <w:rPr>
          <w:rStyle w:val="indexpagenumbercomma"/>
        </w:rPr>
        <w:t xml:space="preserve">, </w:t>
      </w:r>
      <w:r w:rsidR="00DC6AA6" w:rsidRPr="00230826">
        <w:rPr>
          <w:rStyle w:val="indexpagenumberchecked"/>
        </w:rPr>
        <w:t>159</w:t>
      </w:r>
      <w:r w:rsidR="00F54DC1">
        <w:t xml:space="preserve">, </w:t>
      </w:r>
      <w:r w:rsidR="00DC6AA6" w:rsidRPr="00230826">
        <w:rPr>
          <w:rStyle w:val="indexRefchap"/>
        </w:rPr>
        <w:t>12:</w:t>
      </w:r>
      <w:r w:rsidR="00DC6AA6" w:rsidRPr="00230826">
        <w:rPr>
          <w:rStyle w:val="indexRefpar"/>
        </w:rPr>
        <w:t>19–20</w:t>
      </w:r>
    </w:p>
    <w:p w14:paraId="1B8510F9" w14:textId="77777777" w:rsidR="00E67803" w:rsidRDefault="00C57E99" w:rsidP="00F54DC1">
      <w:pPr>
        <w:pStyle w:val="Index-2"/>
      </w:pPr>
      <w:r w:rsidRPr="002B1019">
        <w:t>nature of</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23</w:t>
      </w:r>
      <w:r w:rsidR="00F54DC1">
        <w:t xml:space="preserve">, </w:t>
      </w:r>
      <w:r w:rsidR="00DC6AA6" w:rsidRPr="00230826">
        <w:rPr>
          <w:rStyle w:val="indexRefchap"/>
        </w:rPr>
        <w:t>in:</w:t>
      </w:r>
      <w:r w:rsidR="00DC6AA6" w:rsidRPr="00230826">
        <w:rPr>
          <w:rStyle w:val="indexRefpar"/>
        </w:rPr>
        <w:t>2</w:t>
      </w:r>
      <w:r w:rsidR="00F54DC1">
        <w:t xml:space="preserve">, </w:t>
      </w:r>
      <w:r w:rsidR="00DC6AA6" w:rsidRPr="00230826">
        <w:rPr>
          <w:rStyle w:val="indexRefchap"/>
        </w:rPr>
        <w:t>pr:</w:t>
      </w:r>
      <w:r w:rsidR="00DC6AA6" w:rsidRPr="00230826">
        <w:rPr>
          <w:rStyle w:val="indexRefpar"/>
        </w:rPr>
        <w:t>90–91</w:t>
      </w:r>
    </w:p>
    <w:p w14:paraId="5AE8E637" w14:textId="77777777" w:rsidR="00E67803" w:rsidRDefault="00C57E99" w:rsidP="00F54DC1">
      <w:pPr>
        <w:pStyle w:val="Index-2"/>
      </w:pPr>
      <w:r w:rsidRPr="002B1019">
        <w:t>perfection of</w:t>
      </w:r>
      <w:r w:rsidR="00DC6AA6" w:rsidRPr="00230826">
        <w:rPr>
          <w:rStyle w:val="indexpagenumbercomma"/>
        </w:rPr>
        <w:t xml:space="preserve">, </w:t>
      </w:r>
      <w:r w:rsidR="00DC6AA6" w:rsidRPr="00230826">
        <w:rPr>
          <w:rStyle w:val="indexpagenumberchecked"/>
        </w:rPr>
        <w:t>16</w:t>
      </w:r>
      <w:r w:rsidR="00F54DC1">
        <w:t xml:space="preserve">, </w:t>
      </w:r>
      <w:r w:rsidR="00DC6AA6" w:rsidRPr="00230826">
        <w:rPr>
          <w:rStyle w:val="indexRefchap"/>
        </w:rPr>
        <w:t>pr:</w:t>
      </w:r>
      <w:r w:rsidR="00DC6AA6" w:rsidRPr="00230826">
        <w:rPr>
          <w:rStyle w:val="indexRefpar"/>
        </w:rPr>
        <w:t>57–58</w:t>
      </w:r>
    </w:p>
    <w:p w14:paraId="33D4A9F1" w14:textId="77777777" w:rsidR="00E67803" w:rsidRDefault="00C57E99" w:rsidP="00777249">
      <w:pPr>
        <w:pStyle w:val="Index-2"/>
      </w:pPr>
      <w:r w:rsidRPr="002B1019">
        <w:t>progress of</w:t>
      </w:r>
      <w:r w:rsidR="00DC6AA6" w:rsidRPr="00230826">
        <w:rPr>
          <w:rStyle w:val="indexpagenumbercomma"/>
        </w:rPr>
        <w:t xml:space="preserve">, </w:t>
      </w:r>
      <w:r w:rsidR="00DC6AA6" w:rsidRPr="00230826">
        <w:rPr>
          <w:rStyle w:val="indexpagenumberchecked"/>
        </w:rPr>
        <w:t>12</w:t>
      </w:r>
      <w:r w:rsidR="00DC6AA6" w:rsidRPr="00230826">
        <w:rPr>
          <w:rStyle w:val="indexpagenumbercomma"/>
        </w:rPr>
        <w:t xml:space="preserve">, </w:t>
      </w:r>
      <w:r w:rsidR="00DC6AA6" w:rsidRPr="00230826">
        <w:rPr>
          <w:rStyle w:val="indexpagenumberchecked"/>
        </w:rPr>
        <w:t>13</w:t>
      </w:r>
      <w:r w:rsidR="00F54DC1">
        <w:t xml:space="preserve">, </w:t>
      </w:r>
      <w:r w:rsidR="00DC6AA6" w:rsidRPr="00230826">
        <w:rPr>
          <w:rStyle w:val="indexRefchap"/>
        </w:rPr>
        <w:t>pr:</w:t>
      </w:r>
      <w:r w:rsidR="00DC6AA6" w:rsidRPr="00230826">
        <w:rPr>
          <w:rStyle w:val="indexRefpar"/>
        </w:rPr>
        <w:t>41</w:t>
      </w:r>
      <w:r w:rsidR="00777249">
        <w:t xml:space="preserve">, </w:t>
      </w:r>
      <w:r w:rsidR="00DC6AA6" w:rsidRPr="00230826">
        <w:rPr>
          <w:rStyle w:val="indexRefchap"/>
        </w:rPr>
        <w:t>pr:</w:t>
      </w:r>
      <w:r w:rsidR="00DC6AA6" w:rsidRPr="00230826">
        <w:rPr>
          <w:rStyle w:val="indexRefpar"/>
        </w:rPr>
        <w:t>41–44</w:t>
      </w:r>
    </w:p>
    <w:p w14:paraId="008853DA" w14:textId="77777777" w:rsidR="00E67803" w:rsidRDefault="00C57E99" w:rsidP="00777249">
      <w:pPr>
        <w:pStyle w:val="Index-2"/>
      </w:pPr>
      <w:r w:rsidRPr="002B1019">
        <w:t>purpose of, is to know God</w:t>
      </w:r>
      <w:r w:rsidR="00DC6AA6" w:rsidRPr="00230826">
        <w:rPr>
          <w:rStyle w:val="indexpagenumbercomma"/>
        </w:rPr>
        <w:t xml:space="preserve">, </w:t>
      </w:r>
      <w:r w:rsidR="00DC6AA6" w:rsidRPr="00230826">
        <w:rPr>
          <w:rStyle w:val="indexpagenumberchecked"/>
        </w:rPr>
        <w:t>24</w:t>
      </w:r>
      <w:r w:rsidR="00777249">
        <w:t xml:space="preserve">, </w:t>
      </w:r>
      <w:r w:rsidR="00DC6AA6" w:rsidRPr="00230826">
        <w:rPr>
          <w:rStyle w:val="indexRefchap"/>
        </w:rPr>
        <w:t>pr:</w:t>
      </w:r>
      <w:r w:rsidR="00DC6AA6" w:rsidRPr="00230826">
        <w:rPr>
          <w:rStyle w:val="indexRefpar"/>
        </w:rPr>
        <w:t>94–95</w:t>
      </w:r>
    </w:p>
    <w:p w14:paraId="090588BF" w14:textId="77777777" w:rsidR="00E67803" w:rsidRDefault="00C57E99" w:rsidP="00777249">
      <w:pPr>
        <w:pStyle w:val="Index-2"/>
      </w:pPr>
      <w:r w:rsidRPr="002B1019">
        <w:t>recognition of Manifestation</w:t>
      </w:r>
      <w:r w:rsidR="00DC6AA6" w:rsidRPr="00230826">
        <w:rPr>
          <w:rStyle w:val="indexpagenumbercomma"/>
        </w:rPr>
        <w:t xml:space="preserve">, </w:t>
      </w:r>
      <w:r w:rsidR="00DC6AA6" w:rsidRPr="00230826">
        <w:rPr>
          <w:rStyle w:val="indexpagenumberchecked"/>
        </w:rPr>
        <w:t>18</w:t>
      </w:r>
      <w:r w:rsidR="00777249">
        <w:t xml:space="preserve">, </w:t>
      </w:r>
      <w:r w:rsidR="00DC6AA6" w:rsidRPr="00230826">
        <w:rPr>
          <w:rStyle w:val="indexRefchap"/>
        </w:rPr>
        <w:t>pr:</w:t>
      </w:r>
      <w:r w:rsidR="00DC6AA6" w:rsidRPr="00230826">
        <w:rPr>
          <w:rStyle w:val="indexRefpar"/>
        </w:rPr>
        <w:t>65–67</w:t>
      </w:r>
    </w:p>
    <w:p w14:paraId="345BC3DB" w14:textId="77777777" w:rsidR="00E67803" w:rsidRDefault="00C57E99" w:rsidP="00777249">
      <w:pPr>
        <w:pStyle w:val="Index-2"/>
      </w:pPr>
      <w:r w:rsidRPr="002B1019">
        <w:t>relationship to Covenant</w:t>
      </w:r>
      <w:r w:rsidR="00DC6AA6" w:rsidRPr="00230826">
        <w:rPr>
          <w:rStyle w:val="indexpagenumbercomma"/>
        </w:rPr>
        <w:t xml:space="preserve">, </w:t>
      </w:r>
      <w:r w:rsidR="00DC6AA6" w:rsidRPr="00230826">
        <w:rPr>
          <w:rStyle w:val="indexpagenumberchecked"/>
        </w:rPr>
        <w:t>2</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27</w:t>
      </w:r>
      <w:r w:rsidR="00777249">
        <w:t xml:space="preserve"> </w:t>
      </w:r>
      <w:r w:rsidR="00777249" w:rsidRPr="00683C74">
        <w:rPr>
          <w:rStyle w:val="stilltoworkat"/>
        </w:rPr>
        <w:t>(</w:t>
      </w:r>
      <w:r w:rsidR="00777249">
        <w:rPr>
          <w:rStyle w:val="stilltoworkat"/>
        </w:rPr>
        <w:t>pages 26 and 27 have now a joint reference)</w:t>
      </w:r>
      <w:r w:rsidR="00777249">
        <w:t xml:space="preserve">, </w:t>
      </w:r>
      <w:r w:rsidR="00DC6AA6" w:rsidRPr="00230826">
        <w:rPr>
          <w:rStyle w:val="indexRefchap"/>
        </w:rPr>
        <w:t>in:</w:t>
      </w:r>
      <w:r w:rsidR="00DC6AA6" w:rsidRPr="00230826">
        <w:rPr>
          <w:rStyle w:val="indexRefpar"/>
        </w:rPr>
        <w:t>5–7</w:t>
      </w:r>
      <w:r w:rsidR="00777249">
        <w:t xml:space="preserve">, </w:t>
      </w:r>
      <w:r w:rsidR="00DC6AA6" w:rsidRPr="00230826">
        <w:rPr>
          <w:rStyle w:val="indexRefchap"/>
        </w:rPr>
        <w:t>pr:</w:t>
      </w:r>
      <w:r w:rsidR="00DC6AA6" w:rsidRPr="00230826">
        <w:rPr>
          <w:rStyle w:val="indexRefpar"/>
        </w:rPr>
        <w:t>105–106</w:t>
      </w:r>
    </w:p>
    <w:p w14:paraId="3F757DF1" w14:textId="77777777" w:rsidR="00E67803" w:rsidRDefault="00C57E99" w:rsidP="004734FC">
      <w:pPr>
        <w:pStyle w:val="Index-2"/>
      </w:pPr>
      <w:r w:rsidRPr="002B1019">
        <w:t>relationship to God</w:t>
      </w:r>
      <w:r w:rsidR="00DC6AA6" w:rsidRPr="00230826">
        <w:rPr>
          <w:rStyle w:val="indexpagenumbercomma"/>
        </w:rPr>
        <w:t xml:space="preserve">, </w:t>
      </w:r>
      <w:r w:rsidR="00DC6AA6" w:rsidRPr="00230826">
        <w:rPr>
          <w:rStyle w:val="indexpagenumberchecked"/>
        </w:rPr>
        <w:t>1</w:t>
      </w:r>
      <w:r w:rsidRPr="006E548C">
        <w:rPr>
          <w:rStyle w:val="indexpagenumbercontinued"/>
        </w:rPr>
        <w:t>–3</w:t>
      </w:r>
      <w:r w:rsidR="004734FC">
        <w:t xml:space="preserve">, </w:t>
      </w:r>
      <w:r w:rsidR="00DC6AA6" w:rsidRPr="00230826">
        <w:rPr>
          <w:rStyle w:val="indexRefchap"/>
        </w:rPr>
        <w:t>in:</w:t>
      </w:r>
      <w:r w:rsidR="00DC6AA6" w:rsidRPr="00230826">
        <w:rPr>
          <w:rStyle w:val="indexRefpar"/>
        </w:rPr>
        <w:t>3–12</w:t>
      </w:r>
    </w:p>
    <w:p w14:paraId="196D4C6D" w14:textId="77777777" w:rsidR="00E67803" w:rsidRDefault="00C57E99" w:rsidP="004734FC">
      <w:pPr>
        <w:pStyle w:val="Index-2"/>
      </w:pPr>
      <w:r w:rsidRPr="002B1019">
        <w:t>response of, to God</w:t>
      </w:r>
      <w:r w:rsidR="00DC6AA6" w:rsidRPr="00230826">
        <w:rPr>
          <w:rStyle w:val="indexpagenumbercomma"/>
        </w:rPr>
        <w:t xml:space="preserve">, </w:t>
      </w:r>
      <w:r w:rsidR="00DC6AA6" w:rsidRPr="00230826">
        <w:rPr>
          <w:rStyle w:val="indexpagenumberchecked"/>
        </w:rPr>
        <w:t>1</w:t>
      </w:r>
      <w:r w:rsidR="004734FC">
        <w:t xml:space="preserve">, </w:t>
      </w:r>
      <w:r w:rsidR="00DC6AA6" w:rsidRPr="00230826">
        <w:rPr>
          <w:rStyle w:val="indexRefchap"/>
        </w:rPr>
        <w:t>in:</w:t>
      </w:r>
      <w:r w:rsidR="00DC6AA6" w:rsidRPr="00230826">
        <w:rPr>
          <w:rStyle w:val="indexRefpar"/>
        </w:rPr>
        <w:t>3</w:t>
      </w:r>
    </w:p>
    <w:p w14:paraId="1119A082" w14:textId="77777777" w:rsidR="00E67803" w:rsidRDefault="00C57E99" w:rsidP="004734FC">
      <w:pPr>
        <w:pStyle w:val="Index-2"/>
      </w:pPr>
      <w:r w:rsidRPr="002B1019">
        <w:t>rules nature</w:t>
      </w:r>
      <w:r w:rsidR="00DC6AA6" w:rsidRPr="00230826">
        <w:rPr>
          <w:rStyle w:val="indexpagenumbercomma"/>
        </w:rPr>
        <w:t xml:space="preserve">, </w:t>
      </w:r>
      <w:r w:rsidR="00DC6AA6" w:rsidRPr="00230826">
        <w:rPr>
          <w:rStyle w:val="indexpagenumberchecked"/>
        </w:rPr>
        <w:t>15</w:t>
      </w:r>
      <w:r w:rsidR="004734FC">
        <w:t xml:space="preserve">, </w:t>
      </w:r>
      <w:r w:rsidR="00DC6AA6" w:rsidRPr="00230826">
        <w:rPr>
          <w:rStyle w:val="indexRefchap"/>
        </w:rPr>
        <w:t>pr:</w:t>
      </w:r>
      <w:r w:rsidR="00DC6AA6" w:rsidRPr="00230826">
        <w:rPr>
          <w:rStyle w:val="indexRefpar"/>
        </w:rPr>
        <w:t>49</w:t>
      </w:r>
    </w:p>
    <w:p w14:paraId="1F2F4377" w14:textId="77777777" w:rsidR="00E67803" w:rsidRDefault="00C57E99" w:rsidP="004734FC">
      <w:pPr>
        <w:pStyle w:val="Index-2"/>
      </w:pPr>
      <w:r w:rsidRPr="002B1019">
        <w:t>stages of humanity</w:t>
      </w:r>
      <w:r w:rsidR="00DC6AA6" w:rsidRPr="00230826">
        <w:rPr>
          <w:rStyle w:val="indexpagenumbercomma"/>
        </w:rPr>
        <w:t xml:space="preserve">, </w:t>
      </w:r>
      <w:r w:rsidR="00DC6AA6" w:rsidRPr="00230826">
        <w:rPr>
          <w:rStyle w:val="indexpagenumberchecked"/>
        </w:rPr>
        <w:t>3</w:t>
      </w:r>
      <w:r w:rsidR="004734FC">
        <w:t xml:space="preserve">, </w:t>
      </w:r>
      <w:r w:rsidR="00DC6AA6" w:rsidRPr="00230826">
        <w:rPr>
          <w:rStyle w:val="indexRefchap"/>
        </w:rPr>
        <w:t>in:</w:t>
      </w:r>
      <w:r w:rsidR="00DC6AA6" w:rsidRPr="00230826">
        <w:rPr>
          <w:rStyle w:val="indexRefpar"/>
        </w:rPr>
        <w:t>11</w:t>
      </w:r>
    </w:p>
    <w:p w14:paraId="733BF475" w14:textId="77777777" w:rsidR="00E67803" w:rsidRDefault="00C57E99" w:rsidP="004734FC">
      <w:pPr>
        <w:pStyle w:val="Index-2"/>
      </w:pPr>
      <w:r w:rsidRPr="002B1019">
        <w:t>station of</w:t>
      </w:r>
      <w:r w:rsidR="00DC6AA6" w:rsidRPr="00230826">
        <w:rPr>
          <w:rStyle w:val="indexpagenumbercomma"/>
        </w:rPr>
        <w:t xml:space="preserve">, </w:t>
      </w:r>
      <w:r w:rsidR="00DC6AA6" w:rsidRPr="00230826">
        <w:rPr>
          <w:rStyle w:val="indexpagenumberchecked"/>
        </w:rPr>
        <w:t>26</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142</w:t>
      </w:r>
      <w:r w:rsidRPr="006E548C">
        <w:rPr>
          <w:rStyle w:val="indexpagenumbercontinued"/>
        </w:rPr>
        <w:t>–3</w:t>
      </w:r>
      <w:r w:rsidR="004734FC">
        <w:t xml:space="preserve">, </w:t>
      </w:r>
      <w:r w:rsidR="00DC6AA6" w:rsidRPr="00230826">
        <w:rPr>
          <w:rStyle w:val="indexRefchap"/>
        </w:rPr>
        <w:t>pr:</w:t>
      </w:r>
      <w:r w:rsidR="00DC6AA6" w:rsidRPr="00230826">
        <w:rPr>
          <w:rStyle w:val="indexRefpar"/>
        </w:rPr>
        <w:t>105</w:t>
      </w:r>
      <w:r w:rsidR="004734FC">
        <w:t xml:space="preserve">, </w:t>
      </w:r>
      <w:r w:rsidR="00DC6AA6" w:rsidRPr="00230826">
        <w:rPr>
          <w:rStyle w:val="indexRefchap"/>
        </w:rPr>
        <w:t>6:</w:t>
      </w:r>
      <w:r w:rsidR="00DC6AA6" w:rsidRPr="00230826">
        <w:rPr>
          <w:rStyle w:val="indexRefpar"/>
        </w:rPr>
        <w:t>21</w:t>
      </w:r>
      <w:r w:rsidR="004734FC">
        <w:t xml:space="preserve">, </w:t>
      </w:r>
      <w:r w:rsidR="00DC6AA6" w:rsidRPr="00230826">
        <w:rPr>
          <w:rStyle w:val="indexRefchap"/>
        </w:rPr>
        <w:t>10:</w:t>
      </w:r>
      <w:r w:rsidR="00DC6AA6" w:rsidRPr="00230826">
        <w:rPr>
          <w:rStyle w:val="indexRefpar"/>
        </w:rPr>
        <w:t>10</w:t>
      </w:r>
    </w:p>
    <w:p w14:paraId="5E1E309A" w14:textId="77777777" w:rsidR="00E67803" w:rsidRDefault="00C57E99" w:rsidP="004734FC">
      <w:pPr>
        <w:pStyle w:val="Index-2"/>
      </w:pPr>
      <w:r w:rsidRPr="002B1019">
        <w:t>is knowledge of own self</w:t>
      </w:r>
      <w:r w:rsidR="00DC6AA6" w:rsidRPr="00230826">
        <w:rPr>
          <w:rStyle w:val="indexpagenumbercomma"/>
        </w:rPr>
        <w:t xml:space="preserve">, </w:t>
      </w:r>
      <w:r w:rsidR="00DC6AA6" w:rsidRPr="00230826">
        <w:rPr>
          <w:rStyle w:val="indexpagenumberchecked"/>
        </w:rPr>
        <w:t>21</w:t>
      </w:r>
      <w:r w:rsidR="004734FC">
        <w:t xml:space="preserve">, </w:t>
      </w:r>
      <w:r w:rsidR="00DC6AA6" w:rsidRPr="00230826">
        <w:rPr>
          <w:rStyle w:val="indexRefchap"/>
        </w:rPr>
        <w:t>pr:</w:t>
      </w:r>
      <w:r w:rsidR="00DC6AA6" w:rsidRPr="00230826">
        <w:rPr>
          <w:rStyle w:val="indexRefpar"/>
        </w:rPr>
        <w:t>80</w:t>
      </w:r>
    </w:p>
    <w:p w14:paraId="473B66C7" w14:textId="77777777" w:rsidR="00E67803" w:rsidRDefault="00C57E99" w:rsidP="004734FC">
      <w:pPr>
        <w:pStyle w:val="Index-2"/>
      </w:pPr>
      <w:r w:rsidRPr="002B1019">
        <w:t>is servitude</w:t>
      </w:r>
      <w:r w:rsidR="00DC6AA6" w:rsidRPr="00230826">
        <w:rPr>
          <w:rStyle w:val="indexpagenumbercomma"/>
        </w:rPr>
        <w:t xml:space="preserve">, </w:t>
      </w:r>
      <w:r w:rsidR="00DC6AA6" w:rsidRPr="00230826">
        <w:rPr>
          <w:rStyle w:val="indexpagenumberchecked"/>
        </w:rPr>
        <w:t>167</w:t>
      </w:r>
      <w:r w:rsidR="004734FC">
        <w:t xml:space="preserve">, </w:t>
      </w:r>
      <w:r w:rsidR="00DC6AA6" w:rsidRPr="00230826">
        <w:rPr>
          <w:rStyle w:val="indexRefchap"/>
        </w:rPr>
        <w:t>13:</w:t>
      </w:r>
      <w:r w:rsidR="00DC6AA6" w:rsidRPr="00230826">
        <w:rPr>
          <w:rStyle w:val="indexRefpar"/>
        </w:rPr>
        <w:t>11</w:t>
      </w:r>
    </w:p>
    <w:p w14:paraId="4CE2AA2C" w14:textId="77777777" w:rsidR="00E67803" w:rsidRDefault="00C57E99" w:rsidP="004734FC">
      <w:pPr>
        <w:pStyle w:val="Index-2"/>
      </w:pPr>
      <w:r w:rsidRPr="002B1019">
        <w:t>virtues of</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26</w:t>
      </w:r>
      <w:r w:rsidR="004734FC">
        <w:t xml:space="preserve">, </w:t>
      </w:r>
      <w:r w:rsidR="00DC6AA6" w:rsidRPr="00230826">
        <w:rPr>
          <w:rStyle w:val="indexRefchap"/>
        </w:rPr>
        <w:t>pr:</w:t>
      </w:r>
      <w:r w:rsidR="00DC6AA6" w:rsidRPr="00230826">
        <w:rPr>
          <w:rStyle w:val="indexRefpar"/>
        </w:rPr>
        <w:t>99–100</w:t>
      </w:r>
      <w:r w:rsidR="004734FC">
        <w:t xml:space="preserve">, </w:t>
      </w:r>
      <w:r w:rsidR="00DC6AA6" w:rsidRPr="00230826">
        <w:rPr>
          <w:rStyle w:val="indexRefchap"/>
        </w:rPr>
        <w:t>pr:</w:t>
      </w:r>
      <w:r w:rsidR="00DC6AA6" w:rsidRPr="00230826">
        <w:rPr>
          <w:rStyle w:val="indexRefpar"/>
        </w:rPr>
        <w:t>105</w:t>
      </w:r>
    </w:p>
    <w:p w14:paraId="2EA73792" w14:textId="77777777" w:rsidR="00E67803" w:rsidRDefault="00C57E99" w:rsidP="004734FC">
      <w:pPr>
        <w:pStyle w:val="Index-2"/>
      </w:pPr>
      <w:r w:rsidRPr="002B1019">
        <w:t>well-being of</w:t>
      </w:r>
      <w:r w:rsidR="00DC6AA6" w:rsidRPr="00230826">
        <w:rPr>
          <w:rStyle w:val="indexpagenumbercomma"/>
        </w:rPr>
        <w:t xml:space="preserve">, </w:t>
      </w:r>
      <w:r w:rsidR="00DC6AA6" w:rsidRPr="00230826">
        <w:rPr>
          <w:rStyle w:val="indexpagenumberchecked"/>
        </w:rPr>
        <w:t>2</w:t>
      </w:r>
      <w:r w:rsidRPr="006E548C">
        <w:rPr>
          <w:rStyle w:val="indexpagenumbercontinued"/>
        </w:rPr>
        <w:t>–3</w:t>
      </w:r>
      <w:r w:rsidR="004734FC">
        <w:t xml:space="preserve">, </w:t>
      </w:r>
      <w:r w:rsidR="00DC6AA6" w:rsidRPr="00230826">
        <w:rPr>
          <w:rStyle w:val="indexRefchap"/>
        </w:rPr>
        <w:t>in:</w:t>
      </w:r>
      <w:r w:rsidR="00DC6AA6" w:rsidRPr="00230826">
        <w:rPr>
          <w:rStyle w:val="indexRefpar"/>
        </w:rPr>
        <w:t>8–11</w:t>
      </w:r>
    </w:p>
    <w:p w14:paraId="600BB0DB" w14:textId="77777777" w:rsidR="00E67803" w:rsidRDefault="00C57E99" w:rsidP="004734FC">
      <w:pPr>
        <w:pStyle w:val="Index-2"/>
      </w:pPr>
      <w:r w:rsidRPr="002B1019">
        <w:t>world created for</w:t>
      </w:r>
      <w:r w:rsidR="00DC6AA6" w:rsidRPr="00230826">
        <w:rPr>
          <w:rStyle w:val="indexpagenumbercomma"/>
        </w:rPr>
        <w:t xml:space="preserve">, </w:t>
      </w:r>
      <w:r w:rsidR="00DC6AA6" w:rsidRPr="00230826">
        <w:rPr>
          <w:rStyle w:val="indexpagenumberchecked"/>
        </w:rPr>
        <w:t>22</w:t>
      </w:r>
      <w:r w:rsidR="004734FC">
        <w:t xml:space="preserve">, </w:t>
      </w:r>
      <w:r w:rsidR="00DC6AA6" w:rsidRPr="00230826">
        <w:rPr>
          <w:rStyle w:val="indexRefchap"/>
        </w:rPr>
        <w:t>pr:</w:t>
      </w:r>
      <w:r w:rsidR="00DC6AA6" w:rsidRPr="00230826">
        <w:rPr>
          <w:rStyle w:val="indexRefpar"/>
        </w:rPr>
        <w:t>86</w:t>
      </w:r>
    </w:p>
    <w:p w14:paraId="3B8CB313" w14:textId="77777777" w:rsidR="00C57E99" w:rsidRPr="002B1019" w:rsidRDefault="00C57E99" w:rsidP="00340D77">
      <w:pPr>
        <w:pStyle w:val="Index-1"/>
      </w:pPr>
      <w:r w:rsidRPr="002B1019">
        <w:t>Manifestations</w:t>
      </w:r>
      <w:r w:rsidR="00DC6AA6" w:rsidRPr="00230826">
        <w:rPr>
          <w:rStyle w:val="indexpagenumbercomma"/>
        </w:rPr>
        <w:t xml:space="preserve">, </w:t>
      </w:r>
      <w:r w:rsidR="00DC6AA6" w:rsidRPr="00230826">
        <w:rPr>
          <w:rStyle w:val="indexpagenumberchecked"/>
        </w:rPr>
        <w:t>2</w:t>
      </w:r>
      <w:r w:rsidR="00DC6AA6" w:rsidRPr="00230826">
        <w:rPr>
          <w:rStyle w:val="indexpagenumbercomma"/>
        </w:rPr>
        <w:t xml:space="preserve">, </w:t>
      </w:r>
      <w:r w:rsidR="00DC6AA6" w:rsidRPr="00230826">
        <w:rPr>
          <w:rStyle w:val="indexpagenumberchecked"/>
        </w:rPr>
        <w:t>38</w:t>
      </w:r>
      <w:r w:rsidRPr="006E548C">
        <w:rPr>
          <w:rStyle w:val="indexpagenumbercontinued"/>
        </w:rPr>
        <w:t>–40</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389</w:t>
      </w:r>
      <w:r w:rsidR="00340D77">
        <w:t xml:space="preserve"> </w:t>
      </w:r>
      <w:r w:rsidR="00340D77" w:rsidRPr="00683C74">
        <w:rPr>
          <w:rStyle w:val="stilltoworkat"/>
        </w:rPr>
        <w:t>(</w:t>
      </w:r>
      <w:r w:rsidR="00340D77">
        <w:rPr>
          <w:rStyle w:val="stilltoworkat"/>
        </w:rPr>
        <w:t>it's page 3 instead of 2)</w:t>
      </w:r>
      <w:r w:rsidR="00340D77">
        <w:t xml:space="preserve">, </w:t>
      </w:r>
      <w:r w:rsidR="00DC6AA6" w:rsidRPr="00230826">
        <w:rPr>
          <w:rStyle w:val="indexRefchap"/>
        </w:rPr>
        <w:t>in:</w:t>
      </w:r>
      <w:r w:rsidR="00DC6AA6" w:rsidRPr="00230826">
        <w:rPr>
          <w:rStyle w:val="indexRefpar"/>
        </w:rPr>
        <w:t>11–12</w:t>
      </w:r>
      <w:r w:rsidR="00340D77">
        <w:t xml:space="preserve">, </w:t>
      </w:r>
      <w:r w:rsidR="00DC6AA6" w:rsidRPr="00230826">
        <w:rPr>
          <w:rStyle w:val="indexRefchap"/>
        </w:rPr>
        <w:t>1:</w:t>
      </w:r>
      <w:r w:rsidR="00DC6AA6" w:rsidRPr="00230826">
        <w:rPr>
          <w:rStyle w:val="indexRefpar"/>
        </w:rPr>
        <w:t>29–41</w:t>
      </w:r>
      <w:r w:rsidR="00340D77">
        <w:t xml:space="preserve">, </w:t>
      </w:r>
      <w:r w:rsidR="00DC6AA6" w:rsidRPr="00230826">
        <w:rPr>
          <w:rStyle w:val="indexRefchap"/>
        </w:rPr>
        <w:t>12:</w:t>
      </w:r>
      <w:r w:rsidR="00DC6AA6" w:rsidRPr="00230826">
        <w:rPr>
          <w:rStyle w:val="indexRefpar"/>
        </w:rPr>
        <w:t>17</w:t>
      </w:r>
      <w:r w:rsidR="00340D77">
        <w:t xml:space="preserve">, </w:t>
      </w:r>
      <w:r w:rsidR="00DC6AA6" w:rsidRPr="00230826">
        <w:rPr>
          <w:rStyle w:val="indexRefchap"/>
        </w:rPr>
        <w:t>34:</w:t>
      </w:r>
      <w:r w:rsidR="00DC6AA6" w:rsidRPr="00230826">
        <w:rPr>
          <w:rStyle w:val="indexRefpar"/>
        </w:rPr>
        <w:t>54</w:t>
      </w:r>
    </w:p>
    <w:p w14:paraId="1FBEC0DD" w14:textId="77777777" w:rsidR="00E67803" w:rsidRDefault="00C57E99" w:rsidP="00DF27CC">
      <w:pPr>
        <w:pStyle w:val="Index-2"/>
      </w:pPr>
      <w:r w:rsidRPr="000C7039">
        <w:rPr>
          <w:highlight w:val="yellow"/>
        </w:rPr>
        <w:t>ʿAbdu</w:t>
      </w:r>
      <w:r w:rsidR="00627ED1" w:rsidRPr="00627ED1">
        <w:rPr>
          <w:highlight w:val="yellow"/>
        </w:rPr>
        <w:t>’</w:t>
      </w:r>
      <w:r w:rsidRPr="000C7039">
        <w:rPr>
          <w:highlight w:val="yellow"/>
        </w:rPr>
        <w:t>l-Bahá</w:t>
      </w:r>
      <w:r w:rsidRPr="002B1019">
        <w:t xml:space="preserve"> not a Manifestation</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104</w:t>
      </w:r>
      <w:r w:rsidR="00DF27CC">
        <w:t xml:space="preserve">, </w:t>
      </w:r>
      <w:r w:rsidR="00DC6AA6" w:rsidRPr="00230826">
        <w:rPr>
          <w:rStyle w:val="indexRefchap"/>
        </w:rPr>
        <w:t>6:</w:t>
      </w:r>
      <w:r w:rsidR="00DC6AA6" w:rsidRPr="00230826">
        <w:rPr>
          <w:rStyle w:val="indexRefpar"/>
        </w:rPr>
        <w:t>20–25</w:t>
      </w:r>
      <w:r w:rsidR="00DF27CC">
        <w:t xml:space="preserve">, </w:t>
      </w:r>
      <w:r w:rsidR="00DC6AA6" w:rsidRPr="00230826">
        <w:rPr>
          <w:rStyle w:val="indexRefchap"/>
        </w:rPr>
        <w:t>6:</w:t>
      </w:r>
      <w:r w:rsidR="00DC6AA6" w:rsidRPr="00230826">
        <w:rPr>
          <w:rStyle w:val="indexRefpar"/>
        </w:rPr>
        <w:t>28</w:t>
      </w:r>
    </w:p>
    <w:p w14:paraId="73F99368" w14:textId="77777777" w:rsidR="00E67803" w:rsidRDefault="00C57E99" w:rsidP="00DF27CC">
      <w:pPr>
        <w:pStyle w:val="Index-2"/>
      </w:pPr>
      <w:r w:rsidRPr="002B1019">
        <w:t>appear to be ordinary people</w:t>
      </w:r>
      <w:r w:rsidR="00DC6AA6" w:rsidRPr="00230826">
        <w:rPr>
          <w:rStyle w:val="indexpagenumbercomma"/>
        </w:rPr>
        <w:t xml:space="preserve">, </w:t>
      </w:r>
      <w:r w:rsidR="00DC6AA6" w:rsidRPr="00230826">
        <w:rPr>
          <w:rStyle w:val="indexpagenumberchecked"/>
        </w:rPr>
        <w:t>111</w:t>
      </w:r>
      <w:r w:rsidRPr="006E548C">
        <w:rPr>
          <w:rStyle w:val="indexpagenumbercontinued"/>
        </w:rPr>
        <w:t>–13</w:t>
      </w:r>
      <w:r w:rsidR="00DF27CC">
        <w:t xml:space="preserve">, </w:t>
      </w:r>
      <w:r w:rsidR="00DC6AA6" w:rsidRPr="00230826">
        <w:rPr>
          <w:rStyle w:val="indexRefchap"/>
        </w:rPr>
        <w:t>7:</w:t>
      </w:r>
      <w:r w:rsidR="00DC6AA6" w:rsidRPr="00230826">
        <w:rPr>
          <w:rStyle w:val="indexRefpar"/>
        </w:rPr>
        <w:t>3–7</w:t>
      </w:r>
    </w:p>
    <w:p w14:paraId="4898F4AB" w14:textId="77777777" w:rsidR="00E67803" w:rsidRDefault="00C57E99" w:rsidP="00DF27CC">
      <w:pPr>
        <w:pStyle w:val="Index-2"/>
      </w:pPr>
      <w:r w:rsidRPr="002B1019">
        <w:t>barriers to recognition of</w:t>
      </w:r>
      <w:r w:rsidR="00DC6AA6" w:rsidRPr="00230826">
        <w:rPr>
          <w:rStyle w:val="indexpagenumbercomma"/>
        </w:rPr>
        <w:t xml:space="preserve">, </w:t>
      </w:r>
      <w:r w:rsidR="00DC6AA6" w:rsidRPr="00230826">
        <w:rPr>
          <w:rStyle w:val="indexpagenumberchecked"/>
        </w:rPr>
        <w:t>112</w:t>
      </w:r>
      <w:r w:rsidR="00DF27CC">
        <w:t xml:space="preserve">, </w:t>
      </w:r>
      <w:r w:rsidR="00DC6AA6" w:rsidRPr="00230826">
        <w:rPr>
          <w:rStyle w:val="indexRefchap"/>
        </w:rPr>
        <w:t>7:</w:t>
      </w:r>
      <w:r w:rsidR="00DC6AA6" w:rsidRPr="00230826">
        <w:rPr>
          <w:rStyle w:val="indexRefpar"/>
        </w:rPr>
        <w:t>4</w:t>
      </w:r>
    </w:p>
    <w:p w14:paraId="2EEF0F93" w14:textId="77777777" w:rsidR="00E67803" w:rsidRDefault="00C57E99" w:rsidP="00DF27CC">
      <w:pPr>
        <w:pStyle w:val="Index-2"/>
      </w:pPr>
      <w:r w:rsidRPr="002B1019">
        <w:t>bestow gift of faith</w:t>
      </w:r>
      <w:r w:rsidR="00DC6AA6" w:rsidRPr="00230826">
        <w:rPr>
          <w:rStyle w:val="indexpagenumbercomma"/>
        </w:rPr>
        <w:t xml:space="preserve">, </w:t>
      </w:r>
      <w:r w:rsidR="00DC6AA6" w:rsidRPr="00230826">
        <w:rPr>
          <w:rStyle w:val="indexpagenumberchecked"/>
        </w:rPr>
        <w:t>18</w:t>
      </w:r>
      <w:r w:rsidRPr="006E548C">
        <w:rPr>
          <w:rStyle w:val="indexpagenumbercontinued"/>
        </w:rPr>
        <w:t>–19</w:t>
      </w:r>
      <w:r w:rsidR="00DF27CC">
        <w:t xml:space="preserve">, </w:t>
      </w:r>
      <w:r w:rsidR="00DC6AA6" w:rsidRPr="00230826">
        <w:rPr>
          <w:rStyle w:val="indexRefchap"/>
        </w:rPr>
        <w:t>pr:</w:t>
      </w:r>
      <w:r w:rsidR="00DC6AA6" w:rsidRPr="00230826">
        <w:rPr>
          <w:rStyle w:val="indexRefpar"/>
        </w:rPr>
        <w:t>68–69</w:t>
      </w:r>
    </w:p>
    <w:p w14:paraId="243550DF" w14:textId="77777777" w:rsidR="00E67803" w:rsidRDefault="00C57E99" w:rsidP="00544EFA">
      <w:pPr>
        <w:pStyle w:val="Index-2"/>
      </w:pPr>
      <w:r w:rsidRPr="002B1019">
        <w:t>earlier, did not make Covenants with</w:t>
      </w:r>
      <w:r>
        <w:t xml:space="preserve"> </w:t>
      </w:r>
      <w:r w:rsidRPr="002B1019">
        <w:t>followers</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257</w:t>
      </w:r>
      <w:r w:rsidR="00537D70">
        <w:t xml:space="preserve">, </w:t>
      </w:r>
      <w:r w:rsidR="00DC6AA6" w:rsidRPr="00230826">
        <w:rPr>
          <w:rStyle w:val="indexRefchap"/>
        </w:rPr>
        <w:t>12:</w:t>
      </w:r>
      <w:r w:rsidR="00DC6AA6" w:rsidRPr="00230826">
        <w:rPr>
          <w:rStyle w:val="indexRefpar"/>
        </w:rPr>
        <w:t>19–20</w:t>
      </w:r>
      <w:r w:rsidR="00537D70">
        <w:t xml:space="preserve">, </w:t>
      </w:r>
      <w:r w:rsidR="00DC6AA6" w:rsidRPr="00230826">
        <w:rPr>
          <w:rStyle w:val="indexRefchap"/>
        </w:rPr>
        <w:t>22:</w:t>
      </w:r>
      <w:r w:rsidR="00DC6AA6" w:rsidRPr="00230826">
        <w:rPr>
          <w:rStyle w:val="indexRefpar"/>
        </w:rPr>
        <w:t>11</w:t>
      </w:r>
      <w:r w:rsidR="00544EFA">
        <w:t xml:space="preserve">, </w:t>
      </w:r>
      <w:r w:rsidR="00DC6AA6" w:rsidRPr="00230826">
        <w:rPr>
          <w:rStyle w:val="indexRefchap"/>
        </w:rPr>
        <w:t>22:</w:t>
      </w:r>
      <w:r w:rsidR="00DC6AA6" w:rsidRPr="00230826">
        <w:rPr>
          <w:rStyle w:val="indexRefpar"/>
        </w:rPr>
        <w:t>20</w:t>
      </w:r>
    </w:p>
    <w:p w14:paraId="2C6C4604" w14:textId="77777777" w:rsidR="00E67803" w:rsidRDefault="00C57E99" w:rsidP="00544EFA">
      <w:pPr>
        <w:pStyle w:val="Index-2"/>
      </w:pPr>
      <w:r w:rsidRPr="002B1019">
        <w:t>enables man to acquire spiritual</w:t>
      </w:r>
      <w:r>
        <w:t xml:space="preserve"> </w:t>
      </w:r>
      <w:r w:rsidRPr="002B1019">
        <w:t>attributes</w:t>
      </w:r>
      <w:r w:rsidR="00DC6AA6" w:rsidRPr="00230826">
        <w:rPr>
          <w:rStyle w:val="indexpagenumbercomma"/>
        </w:rPr>
        <w:t xml:space="preserve">, </w:t>
      </w:r>
      <w:r w:rsidR="00DC6AA6" w:rsidRPr="00230826">
        <w:rPr>
          <w:rStyle w:val="indexpagenumberchecked"/>
        </w:rPr>
        <w:t>14</w:t>
      </w:r>
      <w:r w:rsidR="00544EFA">
        <w:t xml:space="preserve">, </w:t>
      </w:r>
      <w:r w:rsidR="00DC6AA6" w:rsidRPr="00230826">
        <w:rPr>
          <w:rStyle w:val="indexRefchap"/>
        </w:rPr>
        <w:t>pr:</w:t>
      </w:r>
      <w:r w:rsidR="00DC6AA6" w:rsidRPr="00230826">
        <w:rPr>
          <w:rStyle w:val="indexRefpar"/>
        </w:rPr>
        <w:t>46–47</w:t>
      </w:r>
    </w:p>
    <w:p w14:paraId="50C6DA79" w14:textId="77777777" w:rsidR="00E67803" w:rsidRDefault="00C57E99" w:rsidP="00544EFA">
      <w:pPr>
        <w:pStyle w:val="Index-2"/>
      </w:pPr>
      <w:r w:rsidRPr="002B1019">
        <w:t xml:space="preserve">for this day is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261</w:t>
      </w:r>
      <w:r w:rsidR="00544EFA">
        <w:t xml:space="preserve">, </w:t>
      </w:r>
      <w:r w:rsidR="00DC6AA6" w:rsidRPr="00230826">
        <w:rPr>
          <w:rStyle w:val="indexRefchap"/>
        </w:rPr>
        <w:t>23:</w:t>
      </w:r>
      <w:r w:rsidR="00DC6AA6" w:rsidRPr="00230826">
        <w:rPr>
          <w:rStyle w:val="indexRefpar"/>
        </w:rPr>
        <w:t>1</w:t>
      </w:r>
    </w:p>
    <w:p w14:paraId="77B837AF" w14:textId="77777777" w:rsidR="00E67803" w:rsidRDefault="00C57E99" w:rsidP="00544EFA">
      <w:pPr>
        <w:pStyle w:val="Index-2"/>
      </w:pPr>
      <w:r w:rsidRPr="002B1019">
        <w:t>God reveals Himself through</w:t>
      </w:r>
      <w:r w:rsidR="00DC6AA6" w:rsidRPr="00230826">
        <w:rPr>
          <w:rStyle w:val="indexpagenumbercomma"/>
        </w:rPr>
        <w:t xml:space="preserve">, </w:t>
      </w:r>
      <w:r w:rsidR="00DC6AA6" w:rsidRPr="00230826">
        <w:rPr>
          <w:rStyle w:val="indexpagenumberchecked"/>
        </w:rPr>
        <w:t>3</w:t>
      </w:r>
      <w:r w:rsidR="00544EFA">
        <w:t xml:space="preserve">, </w:t>
      </w:r>
      <w:r w:rsidR="00DC6AA6" w:rsidRPr="00230826">
        <w:rPr>
          <w:rStyle w:val="indexRefchap"/>
        </w:rPr>
        <w:t>in:</w:t>
      </w:r>
      <w:r w:rsidR="00DC6AA6" w:rsidRPr="00230826">
        <w:rPr>
          <w:rStyle w:val="indexRefpar"/>
        </w:rPr>
        <w:t>11</w:t>
      </w:r>
    </w:p>
    <w:p w14:paraId="713D2BB5" w14:textId="77777777" w:rsidR="00E67803" w:rsidRDefault="00C57E99" w:rsidP="00544EFA">
      <w:pPr>
        <w:pStyle w:val="Index-2"/>
      </w:pPr>
      <w:r w:rsidRPr="002B1019">
        <w:t>have no access to the Inner Reality of</w:t>
      </w:r>
      <w:r>
        <w:t xml:space="preserve"> </w:t>
      </w:r>
      <w:r w:rsidRPr="002B1019">
        <w:t>God</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43</w:t>
      </w:r>
      <w:r w:rsidR="00544EFA">
        <w:t xml:space="preserve"> </w:t>
      </w:r>
      <w:r w:rsidR="00544EFA" w:rsidRPr="00683C74">
        <w:rPr>
          <w:rStyle w:val="stilltoworkat"/>
        </w:rPr>
        <w:t>(</w:t>
      </w:r>
      <w:r w:rsidR="00544EFA">
        <w:rPr>
          <w:rStyle w:val="stilltoworkat"/>
        </w:rPr>
        <w:t>it's page 44 instead of 43)</w:t>
      </w:r>
      <w:r w:rsidR="00544EFA">
        <w:t xml:space="preserve">, </w:t>
      </w:r>
      <w:r w:rsidR="00DC6AA6" w:rsidRPr="00230826">
        <w:rPr>
          <w:rStyle w:val="indexRefchap"/>
        </w:rPr>
        <w:t>1:</w:t>
      </w:r>
      <w:r w:rsidR="00DC6AA6" w:rsidRPr="00230826">
        <w:rPr>
          <w:rStyle w:val="indexRefpar"/>
        </w:rPr>
        <w:t>29–34</w:t>
      </w:r>
      <w:r w:rsidR="00544EFA">
        <w:t xml:space="preserve">, </w:t>
      </w:r>
      <w:r w:rsidR="00DC6AA6" w:rsidRPr="00230826">
        <w:rPr>
          <w:rStyle w:val="indexRefchap"/>
        </w:rPr>
        <w:t>1:</w:t>
      </w:r>
      <w:r w:rsidR="00DC6AA6" w:rsidRPr="00230826">
        <w:rPr>
          <w:rStyle w:val="indexRefpar"/>
        </w:rPr>
        <w:t>75–80</w:t>
      </w:r>
    </w:p>
    <w:p w14:paraId="52C2B7C3" w14:textId="77777777" w:rsidR="00E67803" w:rsidRDefault="00C57E99" w:rsidP="00544EFA">
      <w:pPr>
        <w:pStyle w:val="Index-2"/>
      </w:pPr>
      <w:r w:rsidRPr="002B1019">
        <w:t>Holy Spirit associated with</w:t>
      </w:r>
      <w:r w:rsidR="00DC6AA6" w:rsidRPr="00230826">
        <w:rPr>
          <w:rStyle w:val="indexpagenumbercomma"/>
        </w:rPr>
        <w:t xml:space="preserve">, </w:t>
      </w:r>
      <w:r w:rsidR="00DC6AA6" w:rsidRPr="00230826">
        <w:rPr>
          <w:rStyle w:val="indexpagenumberchecked"/>
        </w:rPr>
        <w:t>38</w:t>
      </w:r>
      <w:r w:rsidRPr="006E548C">
        <w:rPr>
          <w:rStyle w:val="indexpagenumbercontinued"/>
        </w:rPr>
        <w:t>–9</w:t>
      </w:r>
      <w:r w:rsidR="00544EFA">
        <w:t xml:space="preserve">, </w:t>
      </w:r>
      <w:r w:rsidR="00DC6AA6" w:rsidRPr="00230826">
        <w:rPr>
          <w:rStyle w:val="indexRefchap"/>
        </w:rPr>
        <w:t>1:</w:t>
      </w:r>
      <w:r w:rsidR="00DC6AA6" w:rsidRPr="00230826">
        <w:rPr>
          <w:rStyle w:val="indexRefpar"/>
        </w:rPr>
        <w:t>35–40</w:t>
      </w:r>
    </w:p>
    <w:p w14:paraId="13109B2B" w14:textId="77777777" w:rsidR="00E67803" w:rsidRDefault="00C57E99" w:rsidP="00544EFA">
      <w:pPr>
        <w:pStyle w:val="Index-2"/>
      </w:pPr>
      <w:r w:rsidRPr="002B1019">
        <w:t>impart knowledge to man</w:t>
      </w:r>
      <w:r w:rsidR="00DC6AA6" w:rsidRPr="00230826">
        <w:rPr>
          <w:rStyle w:val="indexpagenumbercomma"/>
        </w:rPr>
        <w:t xml:space="preserve">, </w:t>
      </w:r>
      <w:r w:rsidR="00DC6AA6" w:rsidRPr="00230826">
        <w:rPr>
          <w:rStyle w:val="indexpagenumberchecked"/>
        </w:rPr>
        <w:t>6</w:t>
      </w:r>
      <w:r w:rsidR="00544EFA">
        <w:t xml:space="preserve">, </w:t>
      </w:r>
      <w:r w:rsidR="00DC6AA6" w:rsidRPr="00230826">
        <w:rPr>
          <w:rStyle w:val="indexRefchap"/>
        </w:rPr>
        <w:t>pr:</w:t>
      </w:r>
      <w:r w:rsidR="00DC6AA6" w:rsidRPr="00230826">
        <w:rPr>
          <w:rStyle w:val="indexRefpar"/>
        </w:rPr>
        <w:t>7–12</w:t>
      </w:r>
    </w:p>
    <w:p w14:paraId="7F1D869A" w14:textId="77777777" w:rsidR="00E67803" w:rsidRDefault="00C57E99" w:rsidP="00544EFA">
      <w:pPr>
        <w:pStyle w:val="Index-2"/>
      </w:pPr>
      <w:r w:rsidRPr="002B1019">
        <w:t>infallibility of</w:t>
      </w:r>
      <w:r w:rsidR="00DC6AA6" w:rsidRPr="00230826">
        <w:rPr>
          <w:rStyle w:val="indexpagenumbercomma"/>
        </w:rPr>
        <w:t xml:space="preserve">, </w:t>
      </w:r>
      <w:r w:rsidR="00DC6AA6" w:rsidRPr="00230826">
        <w:rPr>
          <w:rStyle w:val="indexpagenumberchecked"/>
        </w:rPr>
        <w:t>395</w:t>
      </w:r>
      <w:r w:rsidR="00DC6AA6" w:rsidRPr="00230826">
        <w:rPr>
          <w:rStyle w:val="indexpagenumbercomma"/>
        </w:rPr>
        <w:t xml:space="preserve">, </w:t>
      </w:r>
      <w:r w:rsidR="00DC6AA6" w:rsidRPr="00230826">
        <w:rPr>
          <w:rStyle w:val="indexpagenumberchecked"/>
        </w:rPr>
        <w:t>396</w:t>
      </w:r>
      <w:r w:rsidR="00544EFA">
        <w:t xml:space="preserve">, </w:t>
      </w:r>
      <w:r w:rsidR="00DC6AA6" w:rsidRPr="00230826">
        <w:rPr>
          <w:rStyle w:val="indexRefchap"/>
        </w:rPr>
        <w:t>35:</w:t>
      </w:r>
      <w:r w:rsidR="00DC6AA6" w:rsidRPr="00230826">
        <w:rPr>
          <w:rStyle w:val="indexRefpar"/>
        </w:rPr>
        <w:t>7</w:t>
      </w:r>
      <w:r w:rsidR="00544EFA">
        <w:t xml:space="preserve">, </w:t>
      </w:r>
      <w:r w:rsidR="00DC6AA6" w:rsidRPr="00230826">
        <w:rPr>
          <w:rStyle w:val="indexRefchap"/>
        </w:rPr>
        <w:t>35:</w:t>
      </w:r>
      <w:r w:rsidR="00DC6AA6" w:rsidRPr="00230826">
        <w:rPr>
          <w:rStyle w:val="indexRefpar"/>
        </w:rPr>
        <w:t>8–12</w:t>
      </w:r>
    </w:p>
    <w:p w14:paraId="2AC1B4D0" w14:textId="77777777" w:rsidR="00E67803" w:rsidRDefault="00C57E99" w:rsidP="00544EFA">
      <w:pPr>
        <w:pStyle w:val="Index-2"/>
      </w:pPr>
      <w:r w:rsidRPr="002B1019">
        <w:t>Manifestation of God is always a</w:t>
      </w:r>
      <w:r>
        <w:t xml:space="preserve"> </w:t>
      </w:r>
      <w:r w:rsidRPr="002B1019">
        <w:t>Manifestation</w:t>
      </w:r>
      <w:r w:rsidR="00DC6AA6" w:rsidRPr="00230826">
        <w:rPr>
          <w:rStyle w:val="indexpagenumbercomma"/>
        </w:rPr>
        <w:t xml:space="preserve">, </w:t>
      </w:r>
      <w:r w:rsidR="00DC6AA6" w:rsidRPr="00230826">
        <w:rPr>
          <w:rStyle w:val="indexpagenumberchecked"/>
        </w:rPr>
        <w:t>57</w:t>
      </w:r>
      <w:r w:rsidR="00544EFA">
        <w:t xml:space="preserve">, </w:t>
      </w:r>
      <w:r w:rsidR="00DC6AA6" w:rsidRPr="00230826">
        <w:rPr>
          <w:rStyle w:val="indexRefchap"/>
        </w:rPr>
        <w:t>2:</w:t>
      </w:r>
      <w:r w:rsidR="00DC6AA6" w:rsidRPr="00230826">
        <w:rPr>
          <w:rStyle w:val="indexRefpar"/>
        </w:rPr>
        <w:t>21</w:t>
      </w:r>
    </w:p>
    <w:p w14:paraId="64425492" w14:textId="77777777" w:rsidR="00E67803" w:rsidRDefault="00C57E99" w:rsidP="002F15A4">
      <w:pPr>
        <w:pStyle w:val="Index-2"/>
      </w:pPr>
      <w:r w:rsidRPr="002B1019">
        <w:t>marriage of</w:t>
      </w:r>
      <w:r w:rsidR="00DC6AA6" w:rsidRPr="00230826">
        <w:rPr>
          <w:rStyle w:val="indexpagenumbercomma"/>
        </w:rPr>
        <w:t xml:space="preserve">, </w:t>
      </w:r>
      <w:r w:rsidR="00DC6AA6" w:rsidRPr="00230826">
        <w:rPr>
          <w:rStyle w:val="indexpagenumberchecked"/>
        </w:rPr>
        <w:t>112</w:t>
      </w:r>
      <w:r w:rsidRPr="006E548C">
        <w:rPr>
          <w:rStyle w:val="indexpagenumbercontinued"/>
        </w:rPr>
        <w:t>–13</w:t>
      </w:r>
      <w:r w:rsidR="002F15A4">
        <w:t xml:space="preserve">, </w:t>
      </w:r>
      <w:r w:rsidR="00DC6AA6" w:rsidRPr="00230826">
        <w:rPr>
          <w:rStyle w:val="indexRefchap"/>
        </w:rPr>
        <w:t>7:</w:t>
      </w:r>
      <w:r w:rsidR="00DC6AA6" w:rsidRPr="00230826">
        <w:rPr>
          <w:rStyle w:val="indexRefpar"/>
        </w:rPr>
        <w:t>4–5</w:t>
      </w:r>
    </w:p>
    <w:p w14:paraId="5FB34A0A" w14:textId="77777777" w:rsidR="00E67803" w:rsidRDefault="00C57E99" w:rsidP="002F15A4">
      <w:pPr>
        <w:pStyle w:val="Index-2"/>
      </w:pPr>
      <w:r w:rsidRPr="002B1019">
        <w:t>persecution of</w:t>
      </w:r>
      <w:r w:rsidR="00DC6AA6" w:rsidRPr="00230826">
        <w:rPr>
          <w:rStyle w:val="indexpagenumbercomma"/>
        </w:rPr>
        <w:t xml:space="preserve">, </w:t>
      </w:r>
      <w:r w:rsidR="00DC6AA6" w:rsidRPr="00230826">
        <w:rPr>
          <w:rStyle w:val="indexpagenumberchecked"/>
        </w:rPr>
        <w:t>4</w:t>
      </w:r>
      <w:r w:rsidR="002F15A4">
        <w:t xml:space="preserve">, </w:t>
      </w:r>
      <w:r w:rsidR="00DC6AA6" w:rsidRPr="00230826">
        <w:rPr>
          <w:rStyle w:val="indexRefchap"/>
        </w:rPr>
        <w:t>in:</w:t>
      </w:r>
      <w:r w:rsidR="00DC6AA6" w:rsidRPr="00230826">
        <w:rPr>
          <w:rStyle w:val="indexRefpar"/>
        </w:rPr>
        <w:t>21</w:t>
      </w:r>
    </w:p>
    <w:p w14:paraId="7C2C5C23" w14:textId="77777777" w:rsidR="00E67803" w:rsidRDefault="00C57E99" w:rsidP="002F15A4">
      <w:pPr>
        <w:pStyle w:val="Index-2"/>
      </w:pPr>
      <w:r w:rsidRPr="002B1019">
        <w:t>personal lives of</w:t>
      </w:r>
      <w:r w:rsidR="00DC6AA6" w:rsidRPr="00230826">
        <w:rPr>
          <w:rStyle w:val="indexpagenumbercomma"/>
        </w:rPr>
        <w:t xml:space="preserve">, </w:t>
      </w:r>
      <w:r w:rsidR="00DC6AA6" w:rsidRPr="00230826">
        <w:rPr>
          <w:rStyle w:val="indexpagenumberchecked"/>
        </w:rPr>
        <w:t>111</w:t>
      </w:r>
      <w:r w:rsidRPr="006E548C">
        <w:rPr>
          <w:rStyle w:val="indexpagenumbercontinued"/>
        </w:rPr>
        <w:t>–13</w:t>
      </w:r>
      <w:r w:rsidR="002F15A4">
        <w:t xml:space="preserve">, </w:t>
      </w:r>
      <w:r w:rsidR="00DC6AA6" w:rsidRPr="00230826">
        <w:rPr>
          <w:rStyle w:val="indexRefchap"/>
        </w:rPr>
        <w:t>7:</w:t>
      </w:r>
      <w:r w:rsidR="00DC6AA6" w:rsidRPr="00230826">
        <w:rPr>
          <w:rStyle w:val="indexRefpar"/>
        </w:rPr>
        <w:t>3–11</w:t>
      </w:r>
    </w:p>
    <w:p w14:paraId="4CD7AA3E" w14:textId="77777777" w:rsidR="00E67803" w:rsidRDefault="00C57E99" w:rsidP="002F15A4">
      <w:pPr>
        <w:pStyle w:val="Index-2"/>
      </w:pPr>
      <w:r w:rsidRPr="002B1019">
        <w:t>proper attitude of a believer towards</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169</w:t>
      </w:r>
      <w:r w:rsidR="002F15A4">
        <w:t xml:space="preserve">, </w:t>
      </w:r>
      <w:r w:rsidR="00DC6AA6" w:rsidRPr="00230826">
        <w:rPr>
          <w:rStyle w:val="indexRefchap"/>
        </w:rPr>
        <w:t>13:</w:t>
      </w:r>
      <w:r w:rsidR="00DC6AA6" w:rsidRPr="00230826">
        <w:rPr>
          <w:rStyle w:val="indexRefpar"/>
        </w:rPr>
        <w:t>11–12</w:t>
      </w:r>
      <w:r w:rsidR="002F15A4">
        <w:t xml:space="preserve">, </w:t>
      </w:r>
      <w:r w:rsidR="00DC6AA6" w:rsidRPr="00230826">
        <w:rPr>
          <w:rStyle w:val="indexRefchap"/>
        </w:rPr>
        <w:t>13:</w:t>
      </w:r>
      <w:r w:rsidR="00DC6AA6" w:rsidRPr="00230826">
        <w:rPr>
          <w:rStyle w:val="indexRefpar"/>
        </w:rPr>
        <w:t>22–23</w:t>
      </w:r>
    </w:p>
    <w:p w14:paraId="08AAEC5C" w14:textId="77777777" w:rsidR="00E67803" w:rsidRDefault="00C57E99" w:rsidP="002F15A4">
      <w:pPr>
        <w:pStyle w:val="Index-2"/>
      </w:pPr>
      <w:r w:rsidRPr="002B1019">
        <w:t>purpose of</w:t>
      </w:r>
      <w:r w:rsidR="00DC6AA6" w:rsidRPr="00230826">
        <w:rPr>
          <w:rStyle w:val="indexpagenumbercomma"/>
        </w:rPr>
        <w:t xml:space="preserve">, </w:t>
      </w:r>
      <w:r w:rsidR="00DC6AA6" w:rsidRPr="00230826">
        <w:rPr>
          <w:rStyle w:val="indexpagenumberchecked"/>
        </w:rPr>
        <w:t>20</w:t>
      </w:r>
      <w:r w:rsidR="00DC6AA6" w:rsidRPr="00230826">
        <w:rPr>
          <w:rStyle w:val="indexpagenumbercomma"/>
        </w:rPr>
        <w:t xml:space="preserve">, </w:t>
      </w:r>
      <w:r w:rsidR="00DC6AA6" w:rsidRPr="00230826">
        <w:rPr>
          <w:rStyle w:val="indexpagenumberchecked"/>
        </w:rPr>
        <w:t>145</w:t>
      </w:r>
      <w:r w:rsidR="002F15A4">
        <w:t xml:space="preserve">, </w:t>
      </w:r>
      <w:r w:rsidR="00DC6AA6" w:rsidRPr="00230826">
        <w:rPr>
          <w:rStyle w:val="indexRefchap"/>
        </w:rPr>
        <w:t>pr:</w:t>
      </w:r>
      <w:r w:rsidR="00DC6AA6" w:rsidRPr="00230826">
        <w:rPr>
          <w:rStyle w:val="indexRefpar"/>
        </w:rPr>
        <w:t>75</w:t>
      </w:r>
      <w:r w:rsidR="002F15A4">
        <w:t xml:space="preserve">, </w:t>
      </w:r>
      <w:r w:rsidR="00DC6AA6" w:rsidRPr="00230826">
        <w:rPr>
          <w:rStyle w:val="indexRefchap"/>
        </w:rPr>
        <w:t>10:</w:t>
      </w:r>
      <w:r w:rsidR="00DC6AA6" w:rsidRPr="00230826">
        <w:rPr>
          <w:rStyle w:val="indexRefpar"/>
        </w:rPr>
        <w:t>27</w:t>
      </w:r>
    </w:p>
    <w:p w14:paraId="203A451D" w14:textId="77777777" w:rsidR="00E67803" w:rsidRDefault="00C57E99" w:rsidP="002F15A4">
      <w:pPr>
        <w:pStyle w:val="Index-2"/>
      </w:pPr>
      <w:r w:rsidRPr="002B1019">
        <w:t>recognition of</w:t>
      </w:r>
      <w:r w:rsidR="00DC6AA6" w:rsidRPr="00230826">
        <w:rPr>
          <w:rStyle w:val="indexpagenumbercomma"/>
        </w:rPr>
        <w:t xml:space="preserve">, </w:t>
      </w:r>
      <w:r w:rsidR="00DC6AA6" w:rsidRPr="00230826">
        <w:rPr>
          <w:rStyle w:val="indexpagenumberchecked"/>
        </w:rPr>
        <w:t>18</w:t>
      </w:r>
      <w:r w:rsidR="002F15A4">
        <w:t xml:space="preserve">, </w:t>
      </w:r>
      <w:r w:rsidR="00DC6AA6" w:rsidRPr="00230826">
        <w:rPr>
          <w:rStyle w:val="indexRefchap"/>
        </w:rPr>
        <w:t>pr:</w:t>
      </w:r>
      <w:r w:rsidR="00DC6AA6" w:rsidRPr="00230826">
        <w:rPr>
          <w:rStyle w:val="indexRefpar"/>
        </w:rPr>
        <w:t>65–66</w:t>
      </w:r>
    </w:p>
    <w:p w14:paraId="767A2C25" w14:textId="77777777" w:rsidR="00E67803" w:rsidRDefault="00C57E99" w:rsidP="002F15A4">
      <w:pPr>
        <w:pStyle w:val="Index-2"/>
      </w:pPr>
      <w:r w:rsidRPr="002B1019">
        <w:t>station of</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112</w:t>
      </w:r>
      <w:r w:rsidR="002F15A4">
        <w:t xml:space="preserve">, </w:t>
      </w:r>
      <w:r w:rsidR="00DC6AA6" w:rsidRPr="00230826">
        <w:rPr>
          <w:rStyle w:val="indexRefchap"/>
        </w:rPr>
        <w:t>6:</w:t>
      </w:r>
      <w:r w:rsidR="00DC6AA6" w:rsidRPr="00230826">
        <w:rPr>
          <w:rStyle w:val="indexRefpar"/>
        </w:rPr>
        <w:t>21–22</w:t>
      </w:r>
      <w:r w:rsidR="002F15A4">
        <w:t xml:space="preserve">, </w:t>
      </w:r>
      <w:r w:rsidR="00DC6AA6" w:rsidRPr="00230826">
        <w:rPr>
          <w:rStyle w:val="indexRefchap"/>
        </w:rPr>
        <w:t>7:</w:t>
      </w:r>
      <w:r w:rsidR="00DC6AA6" w:rsidRPr="00230826">
        <w:rPr>
          <w:rStyle w:val="indexRefpar"/>
        </w:rPr>
        <w:t>3</w:t>
      </w:r>
    </w:p>
    <w:p w14:paraId="47FC73A3" w14:textId="77777777" w:rsidR="00E67803" w:rsidRDefault="00C57E99">
      <w:pPr>
        <w:pStyle w:val="Index-2"/>
      </w:pPr>
      <w:r w:rsidRPr="002B1019">
        <w:t xml:space="preserve">Supreme, </w:t>
      </w:r>
      <w:r w:rsidRPr="00971E46">
        <w:rPr>
          <w:rStyle w:val="indexverweis"/>
        </w:rPr>
        <w:t>see</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3AED1925" w14:textId="77777777" w:rsidR="00E67803" w:rsidRDefault="00C57E99">
      <w:pPr>
        <w:pStyle w:val="Index-2"/>
      </w:pPr>
      <w:r w:rsidRPr="002B1019">
        <w:t>teachings of, see Teachings of</w:t>
      </w:r>
      <w:r>
        <w:t xml:space="preserve"> </w:t>
      </w:r>
      <w:r w:rsidRPr="002B1019">
        <w:t>Manifestations</w:t>
      </w:r>
    </w:p>
    <w:p w14:paraId="34EA6D9E" w14:textId="77777777" w:rsidR="00C57E99" w:rsidRPr="002B1019" w:rsidRDefault="00C57E99" w:rsidP="001B41C2">
      <w:pPr>
        <w:pStyle w:val="Index-1"/>
      </w:pPr>
      <w:r w:rsidRPr="002B1019">
        <w:t>Mankind, oneness of</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372</w:t>
      </w:r>
      <w:r w:rsidR="00DC6AA6" w:rsidRPr="00230826">
        <w:rPr>
          <w:rStyle w:val="indexpagenumbercomma"/>
        </w:rPr>
        <w:t xml:space="preserve">, </w:t>
      </w:r>
      <w:r w:rsidR="00DC6AA6" w:rsidRPr="00230826">
        <w:rPr>
          <w:rStyle w:val="indexpagenumberchecked"/>
        </w:rPr>
        <w:t>389</w:t>
      </w:r>
      <w:r w:rsidR="001B41C2">
        <w:t xml:space="preserve">, </w:t>
      </w:r>
      <w:r w:rsidR="00DC6AA6" w:rsidRPr="00230826">
        <w:rPr>
          <w:rStyle w:val="indexRefchap"/>
        </w:rPr>
        <w:t>22:</w:t>
      </w:r>
      <w:r w:rsidR="00DC6AA6" w:rsidRPr="00230826">
        <w:rPr>
          <w:rStyle w:val="indexRefpar"/>
        </w:rPr>
        <w:t>11</w:t>
      </w:r>
      <w:r w:rsidR="001B41C2">
        <w:t xml:space="preserve">, </w:t>
      </w:r>
      <w:r w:rsidR="00DC6AA6" w:rsidRPr="00230826">
        <w:rPr>
          <w:rStyle w:val="indexRefchap"/>
        </w:rPr>
        <w:t>33:</w:t>
      </w:r>
      <w:r w:rsidR="00DC6AA6" w:rsidRPr="00230826">
        <w:rPr>
          <w:rStyle w:val="indexRefpar"/>
        </w:rPr>
        <w:t>7</w:t>
      </w:r>
      <w:r w:rsidR="001B41C2">
        <w:t xml:space="preserve">, </w:t>
      </w:r>
      <w:r w:rsidR="00DC6AA6" w:rsidRPr="00230826">
        <w:rPr>
          <w:rStyle w:val="indexRefchap"/>
        </w:rPr>
        <w:t>34:</w:t>
      </w:r>
      <w:r w:rsidR="00DC6AA6" w:rsidRPr="00230826">
        <w:rPr>
          <w:rStyle w:val="indexRefpar"/>
        </w:rPr>
        <w:t>52</w:t>
      </w:r>
    </w:p>
    <w:p w14:paraId="207C23B0" w14:textId="77777777" w:rsidR="00E67803" w:rsidRDefault="00C57E99">
      <w:pPr>
        <w:pStyle w:val="Index-2"/>
      </w:pPr>
      <w:r w:rsidRPr="00971E46">
        <w:rPr>
          <w:rStyle w:val="indexverweis"/>
        </w:rPr>
        <w:t>see also</w:t>
      </w:r>
      <w:r w:rsidRPr="002B1019">
        <w:t xml:space="preserve"> Man</w:t>
      </w:r>
    </w:p>
    <w:p w14:paraId="5571CFE2" w14:textId="77777777" w:rsidR="00C57E99" w:rsidRPr="002B1019" w:rsidRDefault="00C57E99" w:rsidP="001B41C2">
      <w:pPr>
        <w:pStyle w:val="Index-1"/>
      </w:pPr>
      <w:r w:rsidRPr="002B1019">
        <w:t>Marie, Queen, of Romania</w:t>
      </w:r>
      <w:r w:rsidR="00DC6AA6" w:rsidRPr="00230826">
        <w:rPr>
          <w:rStyle w:val="indexpagenumbercomma"/>
        </w:rPr>
        <w:t xml:space="preserve">, </w:t>
      </w:r>
      <w:r w:rsidR="00DC6AA6" w:rsidRPr="00230826">
        <w:rPr>
          <w:rStyle w:val="indexpagenumberchecked"/>
        </w:rPr>
        <w:t>306</w:t>
      </w:r>
      <w:r w:rsidR="001B41C2">
        <w:t xml:space="preserve">, </w:t>
      </w:r>
      <w:r w:rsidR="00DC6AA6" w:rsidRPr="00230826">
        <w:rPr>
          <w:rStyle w:val="indexRefchap"/>
        </w:rPr>
        <w:t>26:</w:t>
      </w:r>
      <w:r w:rsidR="00DC6AA6" w:rsidRPr="00230826">
        <w:rPr>
          <w:rStyle w:val="indexRefpar"/>
        </w:rPr>
        <w:t>49–50</w:t>
      </w:r>
    </w:p>
    <w:p w14:paraId="0A40ECBE" w14:textId="77777777" w:rsidR="00C57E99" w:rsidRPr="002B1019" w:rsidRDefault="00C57E99" w:rsidP="00C57E99">
      <w:pPr>
        <w:pStyle w:val="Index-1"/>
      </w:pPr>
      <w:r w:rsidRPr="002B1019">
        <w:t>Marriage</w:t>
      </w:r>
    </w:p>
    <w:p w14:paraId="77C6EE1E" w14:textId="77777777" w:rsidR="00E67803" w:rsidRDefault="00C57E99" w:rsidP="001B41C2">
      <w:pPr>
        <w:pStyle w:val="Index-2"/>
      </w:pPr>
      <w:r w:rsidRPr="002B1019">
        <w:t>arranged</w:t>
      </w:r>
      <w:r w:rsidR="00DC6AA6" w:rsidRPr="00230826">
        <w:rPr>
          <w:rStyle w:val="indexpagenumbercomma"/>
        </w:rPr>
        <w:t xml:space="preserve">, </w:t>
      </w:r>
      <w:r w:rsidR="00DC6AA6" w:rsidRPr="00230826">
        <w:rPr>
          <w:rStyle w:val="indexpagenumberchecked"/>
        </w:rPr>
        <w:t>116</w:t>
      </w:r>
      <w:r w:rsidRPr="006E548C">
        <w:rPr>
          <w:rStyle w:val="indexpagenumbercontinued"/>
        </w:rPr>
        <w:t>–17</w:t>
      </w:r>
      <w:r w:rsidR="001B41C2">
        <w:t xml:space="preserve">, </w:t>
      </w:r>
      <w:r w:rsidR="00DC6AA6" w:rsidRPr="00230826">
        <w:rPr>
          <w:rStyle w:val="indexRefchap"/>
        </w:rPr>
        <w:t>7:</w:t>
      </w:r>
      <w:r w:rsidR="00DC6AA6" w:rsidRPr="00230826">
        <w:rPr>
          <w:rStyle w:val="indexRefpar"/>
        </w:rPr>
        <w:t>19–21</w:t>
      </w:r>
    </w:p>
    <w:p w14:paraId="25A9DE79" w14:textId="77777777" w:rsidR="00E67803" w:rsidRDefault="00C57E99" w:rsidP="001B41C2">
      <w:pPr>
        <w:pStyle w:val="Index-2"/>
      </w:pP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313</w:t>
      </w:r>
      <w:r w:rsidR="001B41C2">
        <w:t xml:space="preserve">, </w:t>
      </w:r>
      <w:r w:rsidR="00DC6AA6" w:rsidRPr="00230826">
        <w:rPr>
          <w:rStyle w:val="indexRefchap"/>
        </w:rPr>
        <w:t>27:</w:t>
      </w:r>
      <w:r w:rsidR="00DC6AA6" w:rsidRPr="00230826">
        <w:rPr>
          <w:rStyle w:val="indexRefpar"/>
        </w:rPr>
        <w:t>22</w:t>
      </w:r>
      <w:r w:rsidR="001B41C2">
        <w:t xml:space="preserve">, </w:t>
      </w:r>
      <w:r w:rsidR="00DC6AA6" w:rsidRPr="00230826">
        <w:rPr>
          <w:rStyle w:val="indexRefchap"/>
        </w:rPr>
        <w:t>27:</w:t>
      </w:r>
      <w:r w:rsidR="00DC6AA6" w:rsidRPr="00230826">
        <w:rPr>
          <w:rStyle w:val="indexRefpar"/>
        </w:rPr>
        <w:t>26</w:t>
      </w:r>
    </w:p>
    <w:p w14:paraId="00C89F41" w14:textId="77777777" w:rsidR="00E67803" w:rsidRDefault="00C57E99" w:rsidP="001B41C2">
      <w:pPr>
        <w:pStyle w:val="Index-2"/>
      </w:pPr>
      <w:r w:rsidRPr="002B1019">
        <w:t xml:space="preserve">of early </w:t>
      </w:r>
      <w:r w:rsidRPr="000C7039">
        <w:rPr>
          <w:highlight w:val="yellow"/>
        </w:rPr>
        <w:t>Bahá</w:t>
      </w:r>
      <w:r w:rsidR="00627ED1" w:rsidRPr="00627ED1">
        <w:rPr>
          <w:highlight w:val="yellow"/>
        </w:rPr>
        <w:t>’</w:t>
      </w:r>
      <w:r w:rsidRPr="000C7039">
        <w:rPr>
          <w:highlight w:val="yellow"/>
        </w:rPr>
        <w:t>ís</w:t>
      </w:r>
      <w:r w:rsidR="00DC6AA6" w:rsidRPr="00230826">
        <w:rPr>
          <w:rStyle w:val="indexpagenumbercomma"/>
        </w:rPr>
        <w:t xml:space="preserve">, </w:t>
      </w:r>
      <w:r w:rsidR="00DC6AA6" w:rsidRPr="00230826">
        <w:rPr>
          <w:rStyle w:val="indexpagenumberchecked"/>
        </w:rPr>
        <w:t>311</w:t>
      </w:r>
      <w:r w:rsidR="001B41C2">
        <w:t xml:space="preserve">, </w:t>
      </w:r>
      <w:r w:rsidR="00DC6AA6" w:rsidRPr="00230826">
        <w:rPr>
          <w:rStyle w:val="indexRefchap"/>
        </w:rPr>
        <w:t>27:</w:t>
      </w:r>
      <w:r w:rsidR="00DC6AA6" w:rsidRPr="00230826">
        <w:rPr>
          <w:rStyle w:val="indexRefpar"/>
        </w:rPr>
        <w:t>19</w:t>
      </w:r>
    </w:p>
    <w:p w14:paraId="2B92252E" w14:textId="77777777" w:rsidR="00E67803" w:rsidRDefault="00C57E99" w:rsidP="001B41C2">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117</w:t>
      </w:r>
      <w:r w:rsidR="001B41C2">
        <w:t xml:space="preserve">, </w:t>
      </w:r>
      <w:r w:rsidR="00DC6AA6" w:rsidRPr="00230826">
        <w:rPr>
          <w:rStyle w:val="indexRefchap"/>
        </w:rPr>
        <w:t>7:</w:t>
      </w:r>
      <w:r w:rsidR="00DC6AA6" w:rsidRPr="00230826">
        <w:rPr>
          <w:rStyle w:val="indexRefpar"/>
        </w:rPr>
        <w:t>25–27</w:t>
      </w:r>
    </w:p>
    <w:p w14:paraId="20A921C4" w14:textId="77777777" w:rsidR="00E67803" w:rsidRDefault="00C57E99" w:rsidP="001B41C2">
      <w:pPr>
        <w:pStyle w:val="Index-2"/>
      </w:pPr>
      <w:r w:rsidRPr="002B1019">
        <w:t>of Manifestations</w:t>
      </w:r>
      <w:r w:rsidR="00DC6AA6" w:rsidRPr="00230826">
        <w:rPr>
          <w:rStyle w:val="indexpagenumbercomma"/>
        </w:rPr>
        <w:t xml:space="preserve">, </w:t>
      </w:r>
      <w:r w:rsidR="00DC6AA6" w:rsidRPr="00230826">
        <w:rPr>
          <w:rStyle w:val="indexpagenumberchecked"/>
        </w:rPr>
        <w:t>112</w:t>
      </w:r>
      <w:r w:rsidRPr="006E548C">
        <w:rPr>
          <w:rStyle w:val="indexpagenumbercontinued"/>
        </w:rPr>
        <w:t>–113</w:t>
      </w:r>
      <w:r w:rsidR="001B41C2">
        <w:t xml:space="preserve">, </w:t>
      </w:r>
      <w:r w:rsidR="00DC6AA6" w:rsidRPr="00230826">
        <w:rPr>
          <w:rStyle w:val="indexRefchap"/>
        </w:rPr>
        <w:t>7:</w:t>
      </w:r>
      <w:r w:rsidR="00DC6AA6" w:rsidRPr="00230826">
        <w:rPr>
          <w:rStyle w:val="indexRefpar"/>
        </w:rPr>
        <w:t>4–5</w:t>
      </w:r>
    </w:p>
    <w:p w14:paraId="13812932" w14:textId="77777777" w:rsidR="00C57E99" w:rsidRPr="002B1019" w:rsidRDefault="00C57E99" w:rsidP="001B41C2">
      <w:pPr>
        <w:pStyle w:val="Index-1"/>
      </w:pPr>
      <w:r w:rsidRPr="002B1019">
        <w:t>Martyrs</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275</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416</w:t>
      </w:r>
      <w:r w:rsidR="001B41C2">
        <w:t xml:space="preserve">, </w:t>
      </w:r>
      <w:r w:rsidR="00DC6AA6" w:rsidRPr="00230826">
        <w:rPr>
          <w:rStyle w:val="indexRefchap"/>
        </w:rPr>
        <w:t>20:</w:t>
      </w:r>
      <w:r w:rsidR="00DC6AA6" w:rsidRPr="00230826">
        <w:rPr>
          <w:rStyle w:val="indexRefpar"/>
        </w:rPr>
        <w:t>3</w:t>
      </w:r>
      <w:r w:rsidR="001B41C2">
        <w:t xml:space="preserve">, </w:t>
      </w:r>
      <w:r w:rsidR="00DC6AA6" w:rsidRPr="00230826">
        <w:rPr>
          <w:rStyle w:val="indexRefchap"/>
        </w:rPr>
        <w:t>24:</w:t>
      </w:r>
      <w:r w:rsidR="00DC6AA6" w:rsidRPr="00230826">
        <w:rPr>
          <w:rStyle w:val="indexRefpar"/>
        </w:rPr>
        <w:t>8–9</w:t>
      </w:r>
      <w:r w:rsidR="001B41C2">
        <w:t xml:space="preserve">, </w:t>
      </w:r>
      <w:r w:rsidR="00DC6AA6" w:rsidRPr="00230826">
        <w:rPr>
          <w:rStyle w:val="indexRefchap"/>
        </w:rPr>
        <w:t>27:</w:t>
      </w:r>
      <w:r w:rsidR="00DC6AA6" w:rsidRPr="00230826">
        <w:rPr>
          <w:rStyle w:val="indexRefpar"/>
        </w:rPr>
        <w:t>10</w:t>
      </w:r>
      <w:r w:rsidR="001B41C2">
        <w:t xml:space="preserve">, </w:t>
      </w:r>
      <w:r w:rsidR="00DC6AA6" w:rsidRPr="00230826">
        <w:rPr>
          <w:rStyle w:val="indexRefchap"/>
        </w:rPr>
        <w:t>27:</w:t>
      </w:r>
      <w:r w:rsidR="00DC6AA6" w:rsidRPr="00230826">
        <w:rPr>
          <w:rStyle w:val="indexRefpar"/>
        </w:rPr>
        <w:t>14</w:t>
      </w:r>
      <w:r w:rsidR="001B41C2">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5D161BD9" w14:textId="77777777" w:rsidR="00C57E99" w:rsidRPr="002B1019" w:rsidRDefault="00627ED1" w:rsidP="00BC3981">
      <w:pPr>
        <w:pStyle w:val="Index-1"/>
      </w:pPr>
      <w:r w:rsidRPr="00627ED1">
        <w:rPr>
          <w:highlight w:val="yellow"/>
        </w:rPr>
        <w:t>Ma</w:t>
      </w:r>
      <w:r w:rsidR="00C57E99" w:rsidRPr="000C7039">
        <w:rPr>
          <w:highlight w:val="yellow"/>
        </w:rPr>
        <w:t></w:t>
      </w:r>
      <w:r w:rsidRPr="00627ED1">
        <w:rPr>
          <w:highlight w:val="yellow"/>
        </w:rPr>
        <w:t>riqu’l-</w:t>
      </w:r>
      <w:r w:rsidR="00C57E99" w:rsidRPr="000C7039">
        <w:rPr>
          <w:highlight w:val="yellow"/>
        </w:rPr>
        <w:t>Akár</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358</w:t>
      </w:r>
      <w:r w:rsidR="00BC3981">
        <w:t xml:space="preserve"> </w:t>
      </w:r>
      <w:r w:rsidR="00BC3981" w:rsidRPr="00683C74">
        <w:rPr>
          <w:rStyle w:val="stilltoworkat"/>
        </w:rPr>
        <w:t>(</w:t>
      </w:r>
      <w:r w:rsidR="00BC3981">
        <w:rPr>
          <w:rStyle w:val="stilltoworkat"/>
        </w:rPr>
        <w:t>pages 319 and 320 have now a joint reference)</w:t>
      </w:r>
      <w:r w:rsidR="00BC3981">
        <w:t xml:space="preserve">, </w:t>
      </w:r>
      <w:r w:rsidR="00DC6AA6" w:rsidRPr="00230826">
        <w:rPr>
          <w:rStyle w:val="indexRefchap"/>
        </w:rPr>
        <w:t>19:</w:t>
      </w:r>
      <w:r w:rsidR="00DC6AA6" w:rsidRPr="00230826">
        <w:rPr>
          <w:rStyle w:val="indexRefpar"/>
        </w:rPr>
        <w:t>20</w:t>
      </w:r>
      <w:r w:rsidR="00BC3981">
        <w:t xml:space="preserve">, </w:t>
      </w:r>
      <w:r w:rsidR="00DC6AA6" w:rsidRPr="00230826">
        <w:rPr>
          <w:rStyle w:val="indexRefchap"/>
        </w:rPr>
        <w:t>28:</w:t>
      </w:r>
      <w:r w:rsidR="00DC6AA6" w:rsidRPr="00230826">
        <w:rPr>
          <w:rStyle w:val="indexRefpar"/>
        </w:rPr>
        <w:t>19</w:t>
      </w:r>
      <w:r w:rsidR="00BC3981">
        <w:t xml:space="preserve">, </w:t>
      </w:r>
      <w:r w:rsidR="00DC6AA6" w:rsidRPr="00230826">
        <w:rPr>
          <w:rStyle w:val="indexRefchap"/>
        </w:rPr>
        <w:t>32:</w:t>
      </w:r>
      <w:r w:rsidR="00DC6AA6" w:rsidRPr="00230826">
        <w:rPr>
          <w:rStyle w:val="indexRefpar"/>
        </w:rPr>
        <w:t>33</w:t>
      </w:r>
    </w:p>
    <w:p w14:paraId="34372A43" w14:textId="77777777" w:rsidR="00E67803" w:rsidRDefault="00C57E99" w:rsidP="00BC3981">
      <w:pPr>
        <w:pStyle w:val="Index-2"/>
      </w:pPr>
      <w:r w:rsidRPr="002B1019">
        <w:t xml:space="preserve">in </w:t>
      </w:r>
      <w:r w:rsidRPr="000C7039">
        <w:rPr>
          <w:highlight w:val="yellow"/>
        </w:rPr>
        <w:t>ʿIqábád</w:t>
      </w:r>
      <w:r w:rsidR="00DC6AA6" w:rsidRPr="00230826">
        <w:rPr>
          <w:rStyle w:val="indexpagenumbercomma"/>
        </w:rPr>
        <w:t xml:space="preserve">, </w:t>
      </w:r>
      <w:r w:rsidR="00DC6AA6" w:rsidRPr="00230826">
        <w:rPr>
          <w:rStyle w:val="indexpagenumberchecked"/>
        </w:rPr>
        <w:t>231</w:t>
      </w:r>
      <w:r w:rsidR="00DC6AA6" w:rsidRPr="00230826">
        <w:rPr>
          <w:rStyle w:val="indexpagenumbercomma"/>
        </w:rPr>
        <w:t xml:space="preserve">, </w:t>
      </w:r>
      <w:r w:rsidR="00DC6AA6" w:rsidRPr="00230826">
        <w:rPr>
          <w:rStyle w:val="indexpagenumberchecked"/>
        </w:rPr>
        <w:t>274</w:t>
      </w:r>
      <w:r w:rsidR="00BC3981">
        <w:t xml:space="preserve">, </w:t>
      </w:r>
      <w:r w:rsidR="00DC6AA6" w:rsidRPr="00230826">
        <w:rPr>
          <w:rStyle w:val="indexRefchap"/>
        </w:rPr>
        <w:t>20:</w:t>
      </w:r>
      <w:r w:rsidR="00DC6AA6" w:rsidRPr="00230826">
        <w:rPr>
          <w:rStyle w:val="indexRefpar"/>
        </w:rPr>
        <w:t>2</w:t>
      </w:r>
      <w:r w:rsidR="00BC3981">
        <w:t xml:space="preserve">, </w:t>
      </w:r>
      <w:r w:rsidR="00DC6AA6" w:rsidRPr="00230826">
        <w:rPr>
          <w:rStyle w:val="indexRefchap"/>
        </w:rPr>
        <w:t>24:</w:t>
      </w:r>
      <w:r w:rsidR="00DC6AA6" w:rsidRPr="00230826">
        <w:rPr>
          <w:rStyle w:val="indexRefpar"/>
        </w:rPr>
        <w:t>7</w:t>
      </w:r>
    </w:p>
    <w:p w14:paraId="435D2701" w14:textId="77777777" w:rsidR="00E67803" w:rsidRDefault="00C57E99" w:rsidP="00DF1141">
      <w:pPr>
        <w:pStyle w:val="Index-2"/>
      </w:pPr>
      <w:r w:rsidRPr="002B1019">
        <w:t>in North America</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316</w:t>
      </w:r>
      <w:r w:rsidR="00BC3981">
        <w:t xml:space="preserve">, </w:t>
      </w:r>
      <w:r w:rsidR="00DC6AA6" w:rsidRPr="00230826">
        <w:rPr>
          <w:rStyle w:val="indexRefchap"/>
        </w:rPr>
        <w:t>24:</w:t>
      </w:r>
      <w:r w:rsidR="00DC6AA6" w:rsidRPr="00230826">
        <w:rPr>
          <w:rStyle w:val="indexRefpar"/>
        </w:rPr>
        <w:t>7</w:t>
      </w:r>
      <w:r w:rsidR="00BC3981">
        <w:t xml:space="preserve">, </w:t>
      </w:r>
      <w:r w:rsidR="00DC6AA6" w:rsidRPr="00230826">
        <w:rPr>
          <w:rStyle w:val="indexRefchap"/>
        </w:rPr>
        <w:t>28:</w:t>
      </w:r>
      <w:r w:rsidR="00DC6AA6" w:rsidRPr="00230826">
        <w:rPr>
          <w:rStyle w:val="indexRefpar"/>
        </w:rPr>
        <w:t>1</w:t>
      </w:r>
      <w:r w:rsidR="00BC3981">
        <w:t xml:space="preserve">, </w:t>
      </w:r>
      <w:r w:rsidR="00DC6AA6" w:rsidRPr="00230826">
        <w:rPr>
          <w:rStyle w:val="indexRefchap"/>
        </w:rPr>
        <w:t>28:</w:t>
      </w:r>
      <w:r w:rsidR="00DC6AA6" w:rsidRPr="00230826">
        <w:rPr>
          <w:rStyle w:val="indexRefpar"/>
        </w:rPr>
        <w:t>4</w:t>
      </w:r>
      <w:r w:rsidR="00DF1141">
        <w:t xml:space="preserve">, </w:t>
      </w:r>
      <w:r w:rsidR="00DC6AA6" w:rsidRPr="00230826">
        <w:rPr>
          <w:rStyle w:val="indexRefchap"/>
        </w:rPr>
        <w:t>28:</w:t>
      </w:r>
      <w:r w:rsidR="00DC6AA6" w:rsidRPr="00230826">
        <w:rPr>
          <w:rStyle w:val="indexRefpar"/>
        </w:rPr>
        <w:t>7</w:t>
      </w:r>
    </w:p>
    <w:p w14:paraId="67AE22F5" w14:textId="77777777" w:rsidR="00C57E99" w:rsidRPr="0003602D" w:rsidRDefault="00C57E99" w:rsidP="00C57E99">
      <w:pPr>
        <w:pStyle w:val="Index-1"/>
      </w:pPr>
      <w:r w:rsidRPr="002B1019">
        <w:t xml:space="preserve">Master, the, </w:t>
      </w:r>
      <w:r w:rsidRPr="00971E46">
        <w:rPr>
          <w:rStyle w:val="indexverweis"/>
        </w:rPr>
        <w:t>see</w:t>
      </w:r>
      <w:r w:rsidRPr="002B1019">
        <w:t xml:space="preserve"> </w:t>
      </w:r>
      <w:r w:rsidRPr="000C7039">
        <w:rPr>
          <w:highlight w:val="yellow"/>
        </w:rPr>
        <w:t>ʿAbdu</w:t>
      </w:r>
      <w:r w:rsidR="00627ED1" w:rsidRPr="00627ED1">
        <w:rPr>
          <w:highlight w:val="yellow"/>
        </w:rPr>
        <w:t>’</w:t>
      </w:r>
      <w:r w:rsidRPr="000C7039">
        <w:rPr>
          <w:highlight w:val="yellow"/>
        </w:rPr>
        <w:t>l-Bahá</w:t>
      </w:r>
    </w:p>
    <w:p w14:paraId="1E8009CA" w14:textId="77777777" w:rsidR="00C57E99" w:rsidRDefault="00C57E99" w:rsidP="00DF1141">
      <w:pPr>
        <w:pStyle w:val="Index-1"/>
      </w:pPr>
      <w:r w:rsidRPr="002B1019">
        <w:t>Materialism</w:t>
      </w:r>
      <w:r w:rsidR="00DC6AA6" w:rsidRPr="00230826">
        <w:rPr>
          <w:rStyle w:val="indexpagenumbercomma"/>
        </w:rPr>
        <w:t xml:space="preserve">, </w:t>
      </w:r>
      <w:r w:rsidR="00DC6AA6" w:rsidRPr="00230826">
        <w:rPr>
          <w:rStyle w:val="indexpagenumberchecked"/>
        </w:rPr>
        <w:t>18</w:t>
      </w:r>
      <w:r w:rsidR="00DC6AA6" w:rsidRPr="00230826">
        <w:rPr>
          <w:rStyle w:val="indexpagenumbercomma"/>
        </w:rPr>
        <w:t xml:space="preserve">, </w:t>
      </w:r>
      <w:r w:rsidR="00DC6AA6" w:rsidRPr="00230826">
        <w:rPr>
          <w:rStyle w:val="indexpagenumberchecked"/>
        </w:rPr>
        <w:t>21</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302</w:t>
      </w:r>
      <w:r w:rsidR="00DC6AA6" w:rsidRPr="00230826">
        <w:rPr>
          <w:rStyle w:val="indexpagenumbercomma"/>
        </w:rPr>
        <w:t xml:space="preserve">, </w:t>
      </w:r>
      <w:r w:rsidR="00DC6AA6" w:rsidRPr="00230826">
        <w:rPr>
          <w:rStyle w:val="indexpagenumberchecked"/>
        </w:rPr>
        <w:t>303</w:t>
      </w:r>
      <w:r w:rsidR="00DC6AA6" w:rsidRPr="00230826">
        <w:rPr>
          <w:rStyle w:val="indexpagenumbercomma"/>
        </w:rPr>
        <w:t xml:space="preserve">, </w:t>
      </w:r>
      <w:r w:rsidR="00DC6AA6" w:rsidRPr="00230826">
        <w:rPr>
          <w:rStyle w:val="indexpagenumberchecked"/>
        </w:rPr>
        <w:t>351</w:t>
      </w:r>
      <w:r w:rsidR="00DF1141">
        <w:t xml:space="preserve">, </w:t>
      </w:r>
      <w:r w:rsidR="00DC6AA6" w:rsidRPr="00230826">
        <w:rPr>
          <w:rStyle w:val="indexRefchap"/>
        </w:rPr>
        <w:t>pr:</w:t>
      </w:r>
      <w:r w:rsidR="00DC6AA6" w:rsidRPr="00230826">
        <w:rPr>
          <w:rStyle w:val="indexRefpar"/>
        </w:rPr>
        <w:t>65</w:t>
      </w:r>
      <w:r w:rsidR="00DF1141">
        <w:t xml:space="preserve">, </w:t>
      </w:r>
      <w:r w:rsidR="00DC6AA6" w:rsidRPr="00230826">
        <w:rPr>
          <w:rStyle w:val="indexRefchap"/>
        </w:rPr>
        <w:t>pr:</w:t>
      </w:r>
      <w:r w:rsidR="00DC6AA6" w:rsidRPr="00230826">
        <w:rPr>
          <w:rStyle w:val="indexRefpar"/>
        </w:rPr>
        <w:t>78</w:t>
      </w:r>
      <w:r w:rsidR="00DF1141">
        <w:t xml:space="preserve">, </w:t>
      </w:r>
      <w:r w:rsidR="00DC6AA6" w:rsidRPr="00230826">
        <w:rPr>
          <w:rStyle w:val="indexRefchap"/>
        </w:rPr>
        <w:t>24:</w:t>
      </w:r>
      <w:r w:rsidR="00DC6AA6" w:rsidRPr="00230826">
        <w:rPr>
          <w:rStyle w:val="indexRefpar"/>
        </w:rPr>
        <w:t>7</w:t>
      </w:r>
      <w:r w:rsidR="00DF1141">
        <w:t xml:space="preserve">, </w:t>
      </w:r>
      <w:r w:rsidR="00DC6AA6" w:rsidRPr="00230826">
        <w:rPr>
          <w:rStyle w:val="indexRefchap"/>
        </w:rPr>
        <w:t>26:</w:t>
      </w:r>
      <w:r w:rsidR="00DC6AA6" w:rsidRPr="00230826">
        <w:rPr>
          <w:rStyle w:val="indexRefpar"/>
        </w:rPr>
        <w:t>35</w:t>
      </w:r>
      <w:r w:rsidR="00DF1141">
        <w:t xml:space="preserve">, </w:t>
      </w:r>
      <w:r w:rsidR="00DC6AA6" w:rsidRPr="00230826">
        <w:rPr>
          <w:rStyle w:val="indexRefchap"/>
        </w:rPr>
        <w:t>26:</w:t>
      </w:r>
      <w:r w:rsidR="00DC6AA6" w:rsidRPr="00230826">
        <w:rPr>
          <w:rStyle w:val="indexRefpar"/>
        </w:rPr>
        <w:t>37</w:t>
      </w:r>
      <w:r w:rsidR="00DF1141">
        <w:t xml:space="preserve">, </w:t>
      </w:r>
      <w:r w:rsidR="00DC6AA6" w:rsidRPr="00230826">
        <w:rPr>
          <w:rStyle w:val="indexRefchap"/>
        </w:rPr>
        <w:t>32:</w:t>
      </w:r>
      <w:r w:rsidR="00DC6AA6" w:rsidRPr="00230826">
        <w:rPr>
          <w:rStyle w:val="indexRefpar"/>
        </w:rPr>
        <w:t>4</w:t>
      </w:r>
    </w:p>
    <w:p w14:paraId="31045CBB" w14:textId="77777777" w:rsidR="00C57E99" w:rsidRPr="002B1019" w:rsidRDefault="00C57E99" w:rsidP="00DF1141">
      <w:pPr>
        <w:pStyle w:val="Index-1"/>
      </w:pPr>
      <w:r w:rsidRPr="000C7039">
        <w:rPr>
          <w:rStyle w:val="BookTitle"/>
          <w:highlight w:val="yellow"/>
        </w:rPr>
        <w:t>Manaví</w:t>
      </w:r>
      <w:r w:rsidR="00DC6AA6" w:rsidRPr="00230826">
        <w:rPr>
          <w:rStyle w:val="indexpagenumbercomma"/>
        </w:rPr>
        <w:t xml:space="preserve">, </w:t>
      </w:r>
      <w:r w:rsidR="00DC6AA6" w:rsidRPr="00230826">
        <w:rPr>
          <w:rStyle w:val="indexpagenumberchecked"/>
        </w:rPr>
        <w:t>92</w:t>
      </w:r>
      <w:r w:rsidR="00DC6AA6" w:rsidRPr="00230826">
        <w:rPr>
          <w:rStyle w:val="indexpagenumbercomma"/>
        </w:rPr>
        <w:t xml:space="preserve">, </w:t>
      </w:r>
      <w:r w:rsidR="00DC6AA6" w:rsidRPr="00230826">
        <w:rPr>
          <w:rStyle w:val="indexpagenumberchecked"/>
        </w:rPr>
        <w:t>219</w:t>
      </w:r>
      <w:r w:rsidR="00DF1141">
        <w:t xml:space="preserve">, </w:t>
      </w:r>
      <w:r w:rsidR="00DC6AA6" w:rsidRPr="00230826">
        <w:rPr>
          <w:rStyle w:val="indexRefchap"/>
        </w:rPr>
        <w:t>5:</w:t>
      </w:r>
      <w:r w:rsidR="00DC6AA6" w:rsidRPr="00230826">
        <w:rPr>
          <w:rStyle w:val="indexRefpar"/>
        </w:rPr>
        <w:t>14</w:t>
      </w:r>
      <w:r w:rsidR="00DF1141">
        <w:t xml:space="preserve">, </w:t>
      </w:r>
      <w:r w:rsidR="00DC6AA6" w:rsidRPr="00230826">
        <w:rPr>
          <w:rStyle w:val="indexRefchap"/>
        </w:rPr>
        <w:t>18:</w:t>
      </w:r>
      <w:r w:rsidR="00DC6AA6" w:rsidRPr="00230826">
        <w:rPr>
          <w:rStyle w:val="indexRefpar"/>
        </w:rPr>
        <w:t>47</w:t>
      </w:r>
    </w:p>
    <w:p w14:paraId="0F663D51" w14:textId="77777777" w:rsidR="00C57E99" w:rsidRDefault="00C57E99" w:rsidP="00DF1141">
      <w:pPr>
        <w:pStyle w:val="Index-1"/>
      </w:pPr>
      <w:r w:rsidRPr="000C7039">
        <w:rPr>
          <w:highlight w:val="yellow"/>
        </w:rPr>
        <w:t>Mawlaví</w:t>
      </w:r>
      <w:r w:rsidRPr="002B1019">
        <w:t xml:space="preserve"> (</w:t>
      </w:r>
      <w:r w:rsidRPr="00D14F57">
        <w:rPr>
          <w:highlight w:val="yellow"/>
        </w:rPr>
        <w:t>Jaláli</w:t>
      </w:r>
      <w:r w:rsidR="00627ED1" w:rsidRPr="00627ED1">
        <w:rPr>
          <w:highlight w:val="yellow"/>
        </w:rPr>
        <w:t>’</w:t>
      </w:r>
      <w:r w:rsidRPr="00D14F57">
        <w:rPr>
          <w:highlight w:val="yellow"/>
        </w:rPr>
        <w:t>d-Dín-i-Rúmí</w:t>
      </w:r>
      <w:r w:rsidRPr="002B1019">
        <w:t>)</w:t>
      </w:r>
      <w:r w:rsidR="00DC6AA6" w:rsidRPr="00230826">
        <w:rPr>
          <w:rStyle w:val="indexpagenumbercomma"/>
        </w:rPr>
        <w:t xml:space="preserve">, </w:t>
      </w:r>
      <w:r w:rsidR="00DC6AA6" w:rsidRPr="00230826">
        <w:rPr>
          <w:rStyle w:val="indexpagenumberchecked"/>
        </w:rPr>
        <w:t>92</w:t>
      </w:r>
      <w:r w:rsidR="00DF1141">
        <w:t xml:space="preserve">, </w:t>
      </w:r>
      <w:r w:rsidR="00DC6AA6" w:rsidRPr="00230826">
        <w:rPr>
          <w:rStyle w:val="indexRefchap"/>
        </w:rPr>
        <w:t>5:</w:t>
      </w:r>
      <w:r w:rsidR="00DC6AA6" w:rsidRPr="00230826">
        <w:rPr>
          <w:rStyle w:val="indexRefpar"/>
        </w:rPr>
        <w:t>14</w:t>
      </w:r>
    </w:p>
    <w:p w14:paraId="604AF58F" w14:textId="77777777" w:rsidR="00C57E99" w:rsidRPr="002B1019" w:rsidRDefault="00C57E99" w:rsidP="00DF1141">
      <w:pPr>
        <w:pStyle w:val="Index-1"/>
      </w:pPr>
      <w:r w:rsidRPr="000C7039">
        <w:rPr>
          <w:highlight w:val="yellow"/>
        </w:rPr>
        <w:t>Mawlavís</w:t>
      </w:r>
      <w:r w:rsidR="00DC6AA6" w:rsidRPr="00230826">
        <w:rPr>
          <w:rStyle w:val="indexpagenumbercomma"/>
        </w:rPr>
        <w:t xml:space="preserve">, </w:t>
      </w:r>
      <w:r w:rsidR="00DC6AA6" w:rsidRPr="00230826">
        <w:rPr>
          <w:rStyle w:val="indexpagenumberchecked"/>
        </w:rPr>
        <w:t>92</w:t>
      </w:r>
      <w:r w:rsidR="00DF1141">
        <w:t xml:space="preserve">, </w:t>
      </w:r>
      <w:r w:rsidR="00DC6AA6" w:rsidRPr="00230826">
        <w:rPr>
          <w:rStyle w:val="indexRefchap"/>
        </w:rPr>
        <w:t>5:</w:t>
      </w:r>
      <w:r w:rsidR="00DC6AA6" w:rsidRPr="00230826">
        <w:rPr>
          <w:rStyle w:val="indexRefpar"/>
        </w:rPr>
        <w:t>14</w:t>
      </w:r>
    </w:p>
    <w:p w14:paraId="36BB6470" w14:textId="77777777" w:rsidR="00C57E99" w:rsidRPr="002B1019" w:rsidRDefault="00C57E99" w:rsidP="00307555">
      <w:pPr>
        <w:pStyle w:val="Index-1"/>
      </w:pPr>
      <w:r w:rsidRPr="002B1019">
        <w:t>Maxwell, May Bolles</w:t>
      </w:r>
      <w:r w:rsidR="00DC6AA6" w:rsidRPr="00230826">
        <w:rPr>
          <w:rStyle w:val="indexpagenumbercomma"/>
        </w:rPr>
        <w:t xml:space="preserve">, </w:t>
      </w:r>
      <w:r w:rsidR="00DC6AA6" w:rsidRPr="00230826">
        <w:rPr>
          <w:rStyle w:val="indexpagenumberchecked"/>
        </w:rPr>
        <w:t>244</w:t>
      </w:r>
      <w:r w:rsidR="00DC6AA6" w:rsidRPr="00230826">
        <w:rPr>
          <w:rStyle w:val="indexpagenumbercomma"/>
        </w:rPr>
        <w:t xml:space="preserve">, </w:t>
      </w:r>
      <w:r w:rsidR="00DC6AA6" w:rsidRPr="00230826">
        <w:rPr>
          <w:rStyle w:val="indexpagenumberchecked"/>
        </w:rPr>
        <w:t>305</w:t>
      </w:r>
      <w:r w:rsidR="00DF1141">
        <w:t xml:space="preserve"> </w:t>
      </w:r>
      <w:r w:rsidR="00DF1141" w:rsidRPr="00683C74">
        <w:rPr>
          <w:rStyle w:val="stilltoworkat"/>
        </w:rPr>
        <w:t>(</w:t>
      </w:r>
      <w:r w:rsidR="00DF1141">
        <w:rPr>
          <w:rStyle w:val="stilltoworkat"/>
        </w:rPr>
        <w:t>it's page 245 instead of 244)</w:t>
      </w:r>
      <w:r w:rsidR="00DF1141">
        <w:t xml:space="preserve">, </w:t>
      </w:r>
      <w:r w:rsidR="00DC6AA6" w:rsidRPr="00230826">
        <w:rPr>
          <w:rStyle w:val="indexRefchap"/>
        </w:rPr>
        <w:t>21:</w:t>
      </w:r>
      <w:r w:rsidR="00DC6AA6" w:rsidRPr="00230826">
        <w:rPr>
          <w:rStyle w:val="indexRefpar"/>
        </w:rPr>
        <w:t>2–4</w:t>
      </w:r>
      <w:r w:rsidR="00307555">
        <w:t xml:space="preserve">, </w:t>
      </w:r>
      <w:r w:rsidR="00DC6AA6" w:rsidRPr="00230826">
        <w:rPr>
          <w:rStyle w:val="indexRefchap"/>
        </w:rPr>
        <w:t>26:</w:t>
      </w:r>
      <w:r w:rsidR="00DC6AA6" w:rsidRPr="00230826">
        <w:rPr>
          <w:rStyle w:val="indexRefpar"/>
        </w:rPr>
        <w:t>44</w:t>
      </w:r>
    </w:p>
    <w:p w14:paraId="4E08EF55" w14:textId="77777777" w:rsidR="00C57E99" w:rsidRPr="002B1019" w:rsidRDefault="00C57E99" w:rsidP="00307555">
      <w:pPr>
        <w:pStyle w:val="Index-1"/>
      </w:pPr>
      <w:r w:rsidRPr="002B1019">
        <w:t>Maxwell, Sutherland</w:t>
      </w:r>
      <w:r w:rsidR="00DC6AA6" w:rsidRPr="00230826">
        <w:rPr>
          <w:rStyle w:val="indexpagenumbercomma"/>
        </w:rPr>
        <w:t xml:space="preserve">, </w:t>
      </w:r>
      <w:r w:rsidR="00DC6AA6" w:rsidRPr="00230826">
        <w:rPr>
          <w:rStyle w:val="indexpagenumberchecked"/>
        </w:rPr>
        <w:t>305</w:t>
      </w:r>
      <w:r w:rsidR="00307555">
        <w:t xml:space="preserve">, </w:t>
      </w:r>
      <w:r w:rsidR="00DC6AA6" w:rsidRPr="00230826">
        <w:rPr>
          <w:rStyle w:val="indexRefchap"/>
        </w:rPr>
        <w:t>26:</w:t>
      </w:r>
      <w:r w:rsidR="00DC6AA6" w:rsidRPr="00230826">
        <w:rPr>
          <w:rStyle w:val="indexRefpar"/>
        </w:rPr>
        <w:t>44</w:t>
      </w:r>
    </w:p>
    <w:p w14:paraId="47D27721" w14:textId="77777777" w:rsidR="00C57E99" w:rsidRPr="002B1019" w:rsidRDefault="00C57E99" w:rsidP="00307555">
      <w:pPr>
        <w:pStyle w:val="Index-1"/>
      </w:pPr>
      <w:r w:rsidRPr="000C7039">
        <w:rPr>
          <w:highlight w:val="yellow"/>
        </w:rPr>
        <w:t>Mázindarán</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416</w:t>
      </w:r>
      <w:r w:rsidR="00307555">
        <w:t xml:space="preserve">, </w:t>
      </w:r>
      <w:r w:rsidR="00DC6AA6" w:rsidRPr="00230826">
        <w:rPr>
          <w:rStyle w:val="indexRefchap"/>
        </w:rPr>
        <w:t>18:</w:t>
      </w:r>
      <w:r w:rsidR="00DC6AA6" w:rsidRPr="00230826">
        <w:rPr>
          <w:rStyle w:val="indexRefpar"/>
        </w:rPr>
        <w:t>32</w:t>
      </w:r>
      <w:r w:rsidR="00307555">
        <w:t xml:space="preserve">, </w:t>
      </w:r>
      <w:r w:rsidR="00DC6AA6" w:rsidRPr="00230826">
        <w:rPr>
          <w:rStyle w:val="indexRefchap"/>
        </w:rPr>
        <w:t>18:</w:t>
      </w:r>
      <w:r w:rsidR="00DC6AA6" w:rsidRPr="00230826">
        <w:rPr>
          <w:rStyle w:val="indexRefpar"/>
        </w:rPr>
        <w:t>34</w:t>
      </w:r>
      <w:r w:rsidR="00307555">
        <w:t xml:space="preserve">, </w:t>
      </w:r>
      <w:r w:rsidR="00DC6AA6" w:rsidRPr="00230826">
        <w:rPr>
          <w:rStyle w:val="indexRefchap"/>
        </w:rPr>
        <w:t>ap1:</w:t>
      </w:r>
      <w:r w:rsidR="00DC6AA6" w:rsidRPr="00230826">
        <w:rPr>
          <w:rStyle w:val="indexRefchapsub"/>
        </w:rPr>
        <w:t>1:</w:t>
      </w:r>
      <w:r w:rsidR="00DC6AA6" w:rsidRPr="00230826">
        <w:rPr>
          <w:rStyle w:val="indexRefpar"/>
        </w:rPr>
        <w:t>3</w:t>
      </w:r>
    </w:p>
    <w:p w14:paraId="7031125D" w14:textId="77777777" w:rsidR="00C57E99" w:rsidRPr="002B1019" w:rsidRDefault="00C57E99" w:rsidP="00307555">
      <w:pPr>
        <w:pStyle w:val="Index-1"/>
      </w:pPr>
      <w:r w:rsidRPr="000C7039">
        <w:rPr>
          <w:highlight w:val="yellow"/>
        </w:rPr>
        <w:t>Mazraʿih</w:t>
      </w:r>
      <w:r w:rsidR="00DC6AA6" w:rsidRPr="00230826">
        <w:rPr>
          <w:rStyle w:val="indexpagenumbercomma"/>
        </w:rPr>
        <w:t xml:space="preserve">, </w:t>
      </w:r>
      <w:r w:rsidR="00DC6AA6" w:rsidRPr="00230826">
        <w:rPr>
          <w:rStyle w:val="indexpagenumberchecked"/>
        </w:rPr>
        <w:t>135</w:t>
      </w:r>
      <w:r w:rsidRPr="006E548C">
        <w:rPr>
          <w:rStyle w:val="indexpagenumbercontinued"/>
        </w:rPr>
        <w:t>–6</w:t>
      </w:r>
      <w:r w:rsidR="00DC6AA6" w:rsidRPr="00230826">
        <w:rPr>
          <w:rStyle w:val="indexpagenumbercomma"/>
        </w:rPr>
        <w:t xml:space="preserve">, </w:t>
      </w:r>
      <w:r w:rsidR="00DC6AA6" w:rsidRPr="00230826">
        <w:rPr>
          <w:rStyle w:val="indexpagenumberchecked"/>
        </w:rPr>
        <w:t>138</w:t>
      </w:r>
      <w:r w:rsidR="00DC6AA6" w:rsidRPr="00230826">
        <w:rPr>
          <w:rStyle w:val="indexpagenumbercomma"/>
        </w:rPr>
        <w:t xml:space="preserve">, </w:t>
      </w:r>
      <w:r w:rsidR="00DC6AA6" w:rsidRPr="00230826">
        <w:rPr>
          <w:rStyle w:val="indexpagenumberchecked"/>
        </w:rPr>
        <w:t>331</w:t>
      </w:r>
      <w:r w:rsidR="00307555">
        <w:t xml:space="preserve">, </w:t>
      </w:r>
      <w:r w:rsidR="00DC6AA6" w:rsidRPr="00230826">
        <w:rPr>
          <w:rStyle w:val="indexRefchap"/>
        </w:rPr>
        <w:t>9:</w:t>
      </w:r>
      <w:r w:rsidR="00DC6AA6" w:rsidRPr="00230826">
        <w:rPr>
          <w:rStyle w:val="indexRefpar"/>
        </w:rPr>
        <w:t>3</w:t>
      </w:r>
      <w:r w:rsidR="00307555">
        <w:rPr>
          <w:rStyle w:val="indexRefpar"/>
        </w:rPr>
        <w:t>–5</w:t>
      </w:r>
      <w:r w:rsidR="00307555">
        <w:t xml:space="preserve">, </w:t>
      </w:r>
      <w:r w:rsidR="00DC6AA6" w:rsidRPr="00230826">
        <w:rPr>
          <w:rStyle w:val="indexRefchap"/>
        </w:rPr>
        <w:t>9:</w:t>
      </w:r>
      <w:r w:rsidR="00DC6AA6" w:rsidRPr="00230826">
        <w:rPr>
          <w:rStyle w:val="indexRefpar"/>
        </w:rPr>
        <w:t>20</w:t>
      </w:r>
      <w:r w:rsidR="00307555">
        <w:t xml:space="preserve">, </w:t>
      </w:r>
      <w:r w:rsidR="00DC6AA6" w:rsidRPr="00230826">
        <w:rPr>
          <w:rStyle w:val="indexRefchap"/>
        </w:rPr>
        <w:t>29:</w:t>
      </w:r>
      <w:r w:rsidR="00DC6AA6" w:rsidRPr="00230826">
        <w:rPr>
          <w:rStyle w:val="indexRefpar"/>
        </w:rPr>
        <w:t>40</w:t>
      </w:r>
    </w:p>
    <w:p w14:paraId="259A70C6" w14:textId="77777777" w:rsidR="00C57E99" w:rsidRPr="002B1019" w:rsidRDefault="00C57E99" w:rsidP="00307555">
      <w:pPr>
        <w:pStyle w:val="Index-1"/>
      </w:pPr>
      <w:r w:rsidRPr="000C7039">
        <w:rPr>
          <w:highlight w:val="lightGray"/>
        </w:rPr>
        <w:t>Mecca</w:t>
      </w:r>
      <w:r w:rsidR="00DC6AA6" w:rsidRPr="00230826">
        <w:rPr>
          <w:rStyle w:val="indexpagenumbercomma"/>
        </w:rPr>
        <w:t xml:space="preserve">, </w:t>
      </w:r>
      <w:r w:rsidR="00DC6AA6" w:rsidRPr="00230826">
        <w:rPr>
          <w:rStyle w:val="indexpagenumberchecked"/>
        </w:rPr>
        <w:t>328</w:t>
      </w:r>
      <w:r w:rsidR="00307555">
        <w:t xml:space="preserve">, </w:t>
      </w:r>
      <w:r w:rsidR="00DC6AA6" w:rsidRPr="00230826">
        <w:rPr>
          <w:rStyle w:val="indexRefchap"/>
        </w:rPr>
        <w:t>29:</w:t>
      </w:r>
      <w:r w:rsidR="00DC6AA6" w:rsidRPr="00230826">
        <w:rPr>
          <w:rStyle w:val="indexRefpar"/>
        </w:rPr>
        <w:t>26</w:t>
      </w:r>
    </w:p>
    <w:p w14:paraId="30E5207E" w14:textId="77777777" w:rsidR="00C57E99" w:rsidRPr="002B1019" w:rsidRDefault="00C57E99" w:rsidP="00307555">
      <w:pPr>
        <w:pStyle w:val="Index-1"/>
      </w:pPr>
      <w:r w:rsidRPr="002B1019">
        <w:t>Memorial meetings</w:t>
      </w:r>
      <w:r w:rsidR="00DC6AA6" w:rsidRPr="00230826">
        <w:rPr>
          <w:rStyle w:val="indexpagenumbercomma"/>
        </w:rPr>
        <w:t xml:space="preserve">, </w:t>
      </w:r>
      <w:r w:rsidR="00DC6AA6" w:rsidRPr="00230826">
        <w:rPr>
          <w:rStyle w:val="indexpagenumberchecked"/>
        </w:rPr>
        <w:t>16</w:t>
      </w:r>
      <w:r w:rsidRPr="006E548C">
        <w:rPr>
          <w:rStyle w:val="indexpagenumbercontinued"/>
        </w:rPr>
        <w:t>–17</w:t>
      </w:r>
      <w:r w:rsidR="00307555">
        <w:t xml:space="preserve">, </w:t>
      </w:r>
      <w:r w:rsidR="00DC6AA6" w:rsidRPr="00230826">
        <w:rPr>
          <w:rStyle w:val="indexRefchap"/>
        </w:rPr>
        <w:t>pr:</w:t>
      </w:r>
      <w:r w:rsidR="00DC6AA6" w:rsidRPr="00230826">
        <w:rPr>
          <w:rStyle w:val="indexRefpar"/>
        </w:rPr>
        <w:t>59</w:t>
      </w:r>
    </w:p>
    <w:p w14:paraId="611C3CF7" w14:textId="77777777" w:rsidR="00C57E99" w:rsidRPr="002B1019" w:rsidRDefault="00C57E99" w:rsidP="00C57E99">
      <w:pPr>
        <w:pStyle w:val="Index-1"/>
      </w:pPr>
      <w:r w:rsidRPr="002B1019">
        <w:t>Men,</w:t>
      </w:r>
    </w:p>
    <w:p w14:paraId="135BBC9B" w14:textId="77777777" w:rsidR="00E67803" w:rsidRDefault="00C57E99" w:rsidP="00307555">
      <w:pPr>
        <w:pStyle w:val="Index-2"/>
      </w:pPr>
      <w:r w:rsidRPr="002B1019">
        <w:t>equality with women</w:t>
      </w:r>
      <w:r w:rsidR="00DC6AA6" w:rsidRPr="00230826">
        <w:rPr>
          <w:rStyle w:val="indexpagenumbercomma"/>
        </w:rPr>
        <w:t xml:space="preserve">, </w:t>
      </w:r>
      <w:r w:rsidR="00DC6AA6" w:rsidRPr="00230826">
        <w:rPr>
          <w:rStyle w:val="indexpagenumberchecked"/>
        </w:rPr>
        <w:t>400</w:t>
      </w:r>
      <w:r w:rsidRPr="006E548C">
        <w:rPr>
          <w:rStyle w:val="indexpagenumbercontinued"/>
        </w:rPr>
        <w:t>–401</w:t>
      </w:r>
      <w:r w:rsidR="00307555">
        <w:t xml:space="preserve">, </w:t>
      </w:r>
      <w:r w:rsidR="00DC6AA6" w:rsidRPr="00230826">
        <w:rPr>
          <w:rStyle w:val="indexRefchap"/>
        </w:rPr>
        <w:t>35:</w:t>
      </w:r>
      <w:r w:rsidR="00DC6AA6" w:rsidRPr="00230826">
        <w:rPr>
          <w:rStyle w:val="indexRefpar"/>
        </w:rPr>
        <w:t>32–44</w:t>
      </w:r>
    </w:p>
    <w:p w14:paraId="415F36DD" w14:textId="77777777" w:rsidR="00E67803" w:rsidRDefault="00C57E99" w:rsidP="00307555">
      <w:pPr>
        <w:pStyle w:val="Index-2"/>
      </w:pPr>
      <w:r w:rsidRPr="002B1019">
        <w:t>service of, on Universal House of Justice</w:t>
      </w:r>
      <w:r w:rsidR="00DC6AA6" w:rsidRPr="00230826">
        <w:rPr>
          <w:rStyle w:val="indexpagenumbercomma"/>
        </w:rPr>
        <w:t xml:space="preserve">, </w:t>
      </w:r>
      <w:r w:rsidR="00DC6AA6" w:rsidRPr="00230826">
        <w:rPr>
          <w:rStyle w:val="indexpagenumberchecked"/>
        </w:rPr>
        <w:t>400</w:t>
      </w:r>
      <w:r w:rsidR="00307555">
        <w:t xml:space="preserve">, </w:t>
      </w:r>
      <w:r w:rsidR="00DC6AA6" w:rsidRPr="00230826">
        <w:rPr>
          <w:rStyle w:val="indexRefchap"/>
        </w:rPr>
        <w:t>35:</w:t>
      </w:r>
      <w:r w:rsidR="00DC6AA6" w:rsidRPr="00230826">
        <w:rPr>
          <w:rStyle w:val="indexRefpar"/>
        </w:rPr>
        <w:t>32</w:t>
      </w:r>
    </w:p>
    <w:p w14:paraId="7CC88ABB" w14:textId="77777777" w:rsidR="00C57E99" w:rsidRPr="002B1019" w:rsidRDefault="00C57E99" w:rsidP="00C57E99">
      <w:pPr>
        <w:pStyle w:val="Index-1"/>
      </w:pPr>
      <w:r w:rsidRPr="002B1019">
        <w:t xml:space="preserve">Messengers, divine, </w:t>
      </w:r>
      <w:r w:rsidRPr="00971E46">
        <w:rPr>
          <w:rStyle w:val="indexverweis"/>
        </w:rPr>
        <w:t>see</w:t>
      </w:r>
      <w:r w:rsidRPr="002B1019">
        <w:t xml:space="preserve"> Manifestations</w:t>
      </w:r>
    </w:p>
    <w:p w14:paraId="347F2EF5" w14:textId="77777777" w:rsidR="00C57E99" w:rsidRPr="002B1019" w:rsidRDefault="00C57E99" w:rsidP="00C57E99">
      <w:pPr>
        <w:pStyle w:val="Index-1"/>
      </w:pPr>
      <w:r w:rsidRPr="000C7039">
        <w:rPr>
          <w:highlight w:val="yellow"/>
        </w:rPr>
        <w:t>Mihdí</w:t>
      </w:r>
      <w:r w:rsidRPr="002B1019">
        <w:t xml:space="preserve">, </w:t>
      </w:r>
      <w:r w:rsidRPr="000C7039">
        <w:rPr>
          <w:highlight w:val="yellow"/>
        </w:rPr>
        <w:t>Mírzá</w:t>
      </w:r>
      <w:r w:rsidRPr="002B1019">
        <w:t xml:space="preserve">, </w:t>
      </w:r>
      <w:r w:rsidRPr="00971E46">
        <w:rPr>
          <w:rStyle w:val="indexverweis"/>
        </w:rPr>
        <w:t>see</w:t>
      </w:r>
      <w:r w:rsidRPr="002B1019">
        <w:t xml:space="preserve"> Purest Branch</w:t>
      </w:r>
    </w:p>
    <w:p w14:paraId="0E392CC5" w14:textId="77777777" w:rsidR="00C57E99" w:rsidRPr="002B1019" w:rsidRDefault="00627ED1" w:rsidP="00307555">
      <w:pPr>
        <w:pStyle w:val="Index-1"/>
      </w:pPr>
      <w:r w:rsidRPr="00627ED1">
        <w:rPr>
          <w:highlight w:val="yellow"/>
        </w:rPr>
        <w:t>Mihdíy-i-</w:t>
      </w:r>
      <w:r w:rsidR="00C57E99" w:rsidRPr="000C7039">
        <w:rPr>
          <w:highlight w:val="yellow"/>
        </w:rPr>
        <w:t>Dahají</w:t>
      </w:r>
      <w:r w:rsidR="00C57E99" w:rsidRPr="002B1019">
        <w:t xml:space="preserve">, </w:t>
      </w:r>
      <w:r w:rsidR="00C57E99" w:rsidRPr="000C7039">
        <w:rPr>
          <w:highlight w:val="yellow"/>
        </w:rPr>
        <w:t>Mírzá</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216</w:t>
      </w:r>
      <w:r w:rsidR="00C57E99" w:rsidRPr="006E548C">
        <w:rPr>
          <w:rStyle w:val="indexpagenumbercontinued"/>
        </w:rPr>
        <w:t>–17</w:t>
      </w:r>
      <w:r w:rsidR="00DC6AA6" w:rsidRPr="00230826">
        <w:rPr>
          <w:rStyle w:val="indexpagenumbercomma"/>
        </w:rPr>
        <w:t xml:space="preserve">, </w:t>
      </w:r>
      <w:r w:rsidR="00DC6AA6" w:rsidRPr="00230826">
        <w:rPr>
          <w:rStyle w:val="indexpagenumberchecked"/>
        </w:rPr>
        <w:t>252</w:t>
      </w:r>
      <w:r w:rsidR="00307555">
        <w:t xml:space="preserve">, </w:t>
      </w:r>
      <w:r w:rsidR="00DC6AA6" w:rsidRPr="00230826">
        <w:rPr>
          <w:rStyle w:val="indexRefchap"/>
        </w:rPr>
        <w:t>13:</w:t>
      </w:r>
      <w:r w:rsidR="00DC6AA6" w:rsidRPr="00230826">
        <w:rPr>
          <w:rStyle w:val="indexRefpar"/>
        </w:rPr>
        <w:t>8</w:t>
      </w:r>
      <w:r w:rsidR="00307555">
        <w:t xml:space="preserve">, </w:t>
      </w:r>
      <w:r w:rsidR="00DC6AA6" w:rsidRPr="00230826">
        <w:rPr>
          <w:rStyle w:val="indexRefchap"/>
        </w:rPr>
        <w:t>18:</w:t>
      </w:r>
      <w:r w:rsidR="00DC6AA6" w:rsidRPr="00230826">
        <w:rPr>
          <w:rStyle w:val="indexRefpar"/>
        </w:rPr>
        <w:t>39</w:t>
      </w:r>
      <w:r w:rsidR="00307555">
        <w:rPr>
          <w:rStyle w:val="indexRefpar"/>
        </w:rPr>
        <w:t>–40</w:t>
      </w:r>
      <w:r w:rsidR="00307555">
        <w:t xml:space="preserve">, </w:t>
      </w:r>
      <w:r w:rsidR="00DC6AA6" w:rsidRPr="00230826">
        <w:rPr>
          <w:rStyle w:val="indexRefchap"/>
        </w:rPr>
        <w:t>21:</w:t>
      </w:r>
      <w:r w:rsidR="00DC6AA6" w:rsidRPr="00230826">
        <w:rPr>
          <w:rStyle w:val="indexRefpar"/>
        </w:rPr>
        <w:t>31</w:t>
      </w:r>
    </w:p>
    <w:p w14:paraId="42774B25" w14:textId="77777777" w:rsidR="00C57E99" w:rsidRPr="002B1019" w:rsidRDefault="00627ED1" w:rsidP="00307555">
      <w:pPr>
        <w:pStyle w:val="Index-1"/>
      </w:pPr>
      <w:r w:rsidRPr="00627ED1">
        <w:rPr>
          <w:highlight w:val="yellow"/>
        </w:rPr>
        <w:t>Mihdíy-i-</w:t>
      </w:r>
      <w:r w:rsidR="00C57E99" w:rsidRPr="000C7039">
        <w:rPr>
          <w:highlight w:val="yellow"/>
        </w:rPr>
        <w:t>Káání</w:t>
      </w:r>
      <w:r w:rsidR="00C57E99" w:rsidRPr="002B1019">
        <w:t xml:space="preserve">, </w:t>
      </w:r>
      <w:r w:rsidR="00C57E99" w:rsidRPr="000C7039">
        <w:rPr>
          <w:highlight w:val="yellow"/>
        </w:rPr>
        <w:t>Mírzá</w:t>
      </w:r>
      <w:r w:rsidR="00DC6AA6" w:rsidRPr="00230826">
        <w:rPr>
          <w:rStyle w:val="indexpagenumbercomma"/>
        </w:rPr>
        <w:t xml:space="preserve">, </w:t>
      </w:r>
      <w:r w:rsidR="00DC6AA6" w:rsidRPr="00230826">
        <w:rPr>
          <w:rStyle w:val="indexpagenumberchecked"/>
        </w:rPr>
        <w:t>118</w:t>
      </w:r>
      <w:r w:rsidR="00307555">
        <w:t xml:space="preserve">, </w:t>
      </w:r>
      <w:r w:rsidR="00DC6AA6" w:rsidRPr="00230826">
        <w:rPr>
          <w:rStyle w:val="indexRefchap"/>
        </w:rPr>
        <w:t>7:</w:t>
      </w:r>
      <w:r w:rsidR="00DC6AA6" w:rsidRPr="00230826">
        <w:rPr>
          <w:rStyle w:val="indexRefpar"/>
        </w:rPr>
        <w:t>27</w:t>
      </w:r>
    </w:p>
    <w:p w14:paraId="758AB284" w14:textId="77777777" w:rsidR="00C57E99" w:rsidRPr="002B1019" w:rsidRDefault="00C57E99" w:rsidP="00307555">
      <w:pPr>
        <w:pStyle w:val="Index-1"/>
      </w:pPr>
      <w:r w:rsidRPr="002B1019">
        <w:t xml:space="preserve">Mirrors of the </w:t>
      </w:r>
      <w:r w:rsidRPr="000C7039">
        <w:rPr>
          <w:highlight w:val="yellow"/>
        </w:rPr>
        <w:t>Bábí</w:t>
      </w:r>
      <w:r w:rsidRPr="002B1019">
        <w:t xml:space="preserve"> Dispensation</w:t>
      </w:r>
      <w:r w:rsidR="00DC6AA6" w:rsidRPr="00230826">
        <w:rPr>
          <w:rStyle w:val="indexpagenumbercomma"/>
        </w:rPr>
        <w:t xml:space="preserve">, </w:t>
      </w:r>
      <w:r w:rsidR="00DC6AA6" w:rsidRPr="00230826">
        <w:rPr>
          <w:rStyle w:val="indexpagenumberchecked"/>
        </w:rPr>
        <w:t>66</w:t>
      </w:r>
      <w:r w:rsidR="00307555">
        <w:t xml:space="preserve">, </w:t>
      </w:r>
      <w:r w:rsidR="00DC6AA6" w:rsidRPr="00230826">
        <w:rPr>
          <w:rStyle w:val="indexRefchap"/>
        </w:rPr>
        <w:t>4:</w:t>
      </w:r>
      <w:r w:rsidR="00DC6AA6" w:rsidRPr="00230826">
        <w:rPr>
          <w:rStyle w:val="indexRefpar"/>
        </w:rPr>
        <w:t>4</w:t>
      </w:r>
    </w:p>
    <w:p w14:paraId="64EF5741" w14:textId="77777777" w:rsidR="00C57E99" w:rsidRPr="002B1019" w:rsidRDefault="00C57E99" w:rsidP="00307555">
      <w:pPr>
        <w:pStyle w:val="Index-1"/>
      </w:pPr>
      <w:r w:rsidRPr="000C7039">
        <w:rPr>
          <w:highlight w:val="yellow"/>
        </w:rPr>
        <w:t>Mikín</w:t>
      </w:r>
      <w:r w:rsidR="00627ED1" w:rsidRPr="00627ED1">
        <w:rPr>
          <w:highlight w:val="yellow"/>
        </w:rPr>
        <w:t>-Qalam</w:t>
      </w:r>
      <w:r w:rsidR="00DC6AA6" w:rsidRPr="00230826">
        <w:rPr>
          <w:rStyle w:val="indexpagenumbercomma"/>
        </w:rPr>
        <w:t xml:space="preserve">, </w:t>
      </w:r>
      <w:r w:rsidR="00DC6AA6" w:rsidRPr="00230826">
        <w:rPr>
          <w:rStyle w:val="indexpagenumberchecked"/>
        </w:rPr>
        <w:t>188</w:t>
      </w:r>
      <w:r w:rsidR="00307555">
        <w:t xml:space="preserve">, </w:t>
      </w:r>
      <w:r w:rsidR="00DC6AA6" w:rsidRPr="00230826">
        <w:rPr>
          <w:rStyle w:val="indexRefchap"/>
        </w:rPr>
        <w:t>15:</w:t>
      </w:r>
      <w:r w:rsidR="00DC6AA6" w:rsidRPr="00230826">
        <w:rPr>
          <w:rStyle w:val="indexRefpar"/>
        </w:rPr>
        <w:t>38</w:t>
      </w:r>
    </w:p>
    <w:p w14:paraId="4CF348A1" w14:textId="77777777" w:rsidR="00C57E99" w:rsidRPr="002B1019" w:rsidRDefault="00C57E99" w:rsidP="005F7C37">
      <w:pPr>
        <w:pStyle w:val="Index-1"/>
      </w:pPr>
      <w:r w:rsidRPr="002B1019">
        <w:t>Monasticism</w:t>
      </w:r>
      <w:r w:rsidR="00DC6AA6" w:rsidRPr="00230826">
        <w:rPr>
          <w:rStyle w:val="indexpagenumbercomma"/>
        </w:rPr>
        <w:t xml:space="preserve">, </w:t>
      </w:r>
      <w:r w:rsidR="00DC6AA6" w:rsidRPr="00230826">
        <w:rPr>
          <w:rStyle w:val="indexpagenumberchecked"/>
        </w:rPr>
        <w:t>21</w:t>
      </w:r>
      <w:r w:rsidRPr="006E548C">
        <w:rPr>
          <w:rStyle w:val="indexpagenumbercontinued"/>
        </w:rPr>
        <w:t>–2</w:t>
      </w:r>
      <w:r w:rsidR="005F7C37">
        <w:t xml:space="preserve">, </w:t>
      </w:r>
      <w:r w:rsidR="00DC6AA6" w:rsidRPr="00230826">
        <w:rPr>
          <w:rStyle w:val="indexRefchap"/>
        </w:rPr>
        <w:t>pr:</w:t>
      </w:r>
      <w:r w:rsidR="00DC6AA6" w:rsidRPr="00230826">
        <w:rPr>
          <w:rStyle w:val="indexRefpar"/>
        </w:rPr>
        <w:t>81–83</w:t>
      </w:r>
    </w:p>
    <w:p w14:paraId="2C363789" w14:textId="77777777" w:rsidR="00C57E99" w:rsidRPr="002B1019" w:rsidRDefault="00C57E99" w:rsidP="005F7C37">
      <w:pPr>
        <w:pStyle w:val="Index-1"/>
      </w:pPr>
      <w:r w:rsidRPr="002B1019">
        <w:t>Mongolia</w:t>
      </w:r>
      <w:r w:rsidR="00DC6AA6" w:rsidRPr="00230826">
        <w:rPr>
          <w:rStyle w:val="indexpagenumbercomma"/>
        </w:rPr>
        <w:t xml:space="preserve">, </w:t>
      </w:r>
      <w:r w:rsidR="00DC6AA6" w:rsidRPr="00230826">
        <w:rPr>
          <w:rStyle w:val="indexpagenumberchecked"/>
        </w:rPr>
        <w:t>320</w:t>
      </w:r>
      <w:r w:rsidR="005F7C37">
        <w:t xml:space="preserve">, </w:t>
      </w:r>
      <w:r w:rsidR="00DC6AA6" w:rsidRPr="00230826">
        <w:rPr>
          <w:rStyle w:val="indexRefchap"/>
        </w:rPr>
        <w:t>28:</w:t>
      </w:r>
      <w:r w:rsidR="00DC6AA6" w:rsidRPr="00230826">
        <w:rPr>
          <w:rStyle w:val="indexRefpar"/>
        </w:rPr>
        <w:t>21</w:t>
      </w:r>
    </w:p>
    <w:p w14:paraId="36FD3D97" w14:textId="77777777" w:rsidR="00C57E99" w:rsidRPr="002B1019" w:rsidRDefault="00C57E99" w:rsidP="005F7C37">
      <w:pPr>
        <w:pStyle w:val="Index-1"/>
      </w:pPr>
      <w:r w:rsidRPr="002B1019">
        <w:t>Monks</w:t>
      </w:r>
      <w:r w:rsidR="00DC6AA6" w:rsidRPr="00230826">
        <w:rPr>
          <w:rStyle w:val="indexpagenumbercomma"/>
        </w:rPr>
        <w:t xml:space="preserve">, </w:t>
      </w:r>
      <w:r w:rsidR="00DC6AA6" w:rsidRPr="00230826">
        <w:rPr>
          <w:rStyle w:val="indexpagenumberchecked"/>
        </w:rPr>
        <w:t>21</w:t>
      </w:r>
      <w:r w:rsidRPr="006E548C">
        <w:rPr>
          <w:rStyle w:val="indexpagenumbercontinued"/>
        </w:rPr>
        <w:t>–2</w:t>
      </w:r>
      <w:r w:rsidR="005F7C37">
        <w:t xml:space="preserve">, </w:t>
      </w:r>
      <w:r w:rsidR="00DC6AA6" w:rsidRPr="00230826">
        <w:rPr>
          <w:rStyle w:val="indexRefchap"/>
        </w:rPr>
        <w:t>pr:</w:t>
      </w:r>
      <w:r w:rsidR="00DC6AA6" w:rsidRPr="00230826">
        <w:rPr>
          <w:rStyle w:val="indexRefpar"/>
        </w:rPr>
        <w:t>82–83</w:t>
      </w:r>
    </w:p>
    <w:p w14:paraId="2C3093E3" w14:textId="77777777" w:rsidR="00C57E99" w:rsidRPr="002B1019" w:rsidRDefault="00C57E99" w:rsidP="005F7C37">
      <w:pPr>
        <w:pStyle w:val="Index-1"/>
      </w:pPr>
      <w:r w:rsidRPr="002B1019">
        <w:t>Monogamy</w:t>
      </w:r>
      <w:r w:rsidR="00DC6AA6" w:rsidRPr="00230826">
        <w:rPr>
          <w:rStyle w:val="indexpagenumbercomma"/>
        </w:rPr>
        <w:t xml:space="preserve">, </w:t>
      </w:r>
      <w:r w:rsidR="00DC6AA6" w:rsidRPr="00230826">
        <w:rPr>
          <w:rStyle w:val="indexpagenumberchecked"/>
        </w:rPr>
        <w:t>313</w:t>
      </w:r>
      <w:r w:rsidR="005F7C37">
        <w:t xml:space="preserve">, </w:t>
      </w:r>
      <w:r w:rsidR="00DC6AA6" w:rsidRPr="00230826">
        <w:rPr>
          <w:rStyle w:val="indexRefchap"/>
        </w:rPr>
        <w:t>27:</w:t>
      </w:r>
      <w:r w:rsidR="00DC6AA6" w:rsidRPr="00230826">
        <w:rPr>
          <w:rStyle w:val="indexRefpar"/>
        </w:rPr>
        <w:t>26</w:t>
      </w:r>
    </w:p>
    <w:p w14:paraId="5EA6309F" w14:textId="77777777" w:rsidR="00C57E99" w:rsidRPr="002B1019" w:rsidRDefault="00C57E99" w:rsidP="005F7C37">
      <w:pPr>
        <w:pStyle w:val="Index-1"/>
      </w:pPr>
      <w:r w:rsidRPr="002B1019">
        <w:t>Monuments, at World Centre</w:t>
      </w:r>
      <w:r w:rsidR="00DC6AA6" w:rsidRPr="00230826">
        <w:rPr>
          <w:rStyle w:val="indexpagenumbercomma"/>
        </w:rPr>
        <w:t xml:space="preserve">, </w:t>
      </w:r>
      <w:r w:rsidR="00DC6AA6" w:rsidRPr="00230826">
        <w:rPr>
          <w:rStyle w:val="indexpagenumberchecked"/>
        </w:rPr>
        <w:t>328</w:t>
      </w:r>
      <w:r w:rsidR="005F7C37">
        <w:t xml:space="preserve">, </w:t>
      </w:r>
      <w:r w:rsidR="00DC6AA6" w:rsidRPr="00230826">
        <w:rPr>
          <w:rStyle w:val="indexRefchap"/>
        </w:rPr>
        <w:t>29:</w:t>
      </w:r>
      <w:r w:rsidR="00DC6AA6" w:rsidRPr="00230826">
        <w:rPr>
          <w:rStyle w:val="indexRefpar"/>
        </w:rPr>
        <w:t>28</w:t>
      </w:r>
    </w:p>
    <w:p w14:paraId="28A436B4" w14:textId="77777777" w:rsidR="00C57E99" w:rsidRPr="002B1019" w:rsidRDefault="00C57E99" w:rsidP="005F7C37">
      <w:pPr>
        <w:pStyle w:val="Index-1"/>
      </w:pPr>
      <w:r w:rsidRPr="002B1019">
        <w:t>Morality</w:t>
      </w:r>
      <w:r w:rsidR="00DC6AA6" w:rsidRPr="00230826">
        <w:rPr>
          <w:rStyle w:val="indexpagenumbercomma"/>
        </w:rPr>
        <w:t xml:space="preserve">, </w:t>
      </w:r>
      <w:r w:rsidR="00DC6AA6" w:rsidRPr="00230826">
        <w:rPr>
          <w:rStyle w:val="indexpagenumberchecked"/>
        </w:rPr>
        <w:t>68</w:t>
      </w:r>
      <w:r w:rsidR="005F7C37">
        <w:t xml:space="preserve">, </w:t>
      </w:r>
      <w:r w:rsidR="00DC6AA6" w:rsidRPr="00230826">
        <w:rPr>
          <w:rStyle w:val="indexRefchap"/>
        </w:rPr>
        <w:t>4:</w:t>
      </w:r>
      <w:r w:rsidR="00DC6AA6" w:rsidRPr="00230826">
        <w:rPr>
          <w:rStyle w:val="indexRefpar"/>
        </w:rPr>
        <w:t>15–17</w:t>
      </w:r>
    </w:p>
    <w:p w14:paraId="3ED3634B" w14:textId="77777777" w:rsidR="00C57E99" w:rsidRPr="002B1019" w:rsidRDefault="00C57E99" w:rsidP="005F7C37">
      <w:pPr>
        <w:pStyle w:val="Index-1"/>
      </w:pPr>
      <w:r w:rsidRPr="002B1019">
        <w:t>Moses</w:t>
      </w:r>
      <w:r w:rsidR="00DC6AA6" w:rsidRPr="00230826">
        <w:rPr>
          <w:rStyle w:val="indexpagenumbercomma"/>
        </w:rPr>
        <w:t xml:space="preserve">, </w:t>
      </w:r>
      <w:r w:rsidR="00DC6AA6" w:rsidRPr="00230826">
        <w:rPr>
          <w:rStyle w:val="indexpagenumberchecked"/>
        </w:rPr>
        <w:t>38</w:t>
      </w:r>
      <w:r w:rsidR="00DC6AA6" w:rsidRPr="00230826">
        <w:rPr>
          <w:rStyle w:val="indexpagenumbercomma"/>
        </w:rPr>
        <w:t xml:space="preserve">, </w:t>
      </w:r>
      <w:r w:rsidR="00DC6AA6" w:rsidRPr="00230826">
        <w:rPr>
          <w:rStyle w:val="indexpagenumberchecked"/>
        </w:rPr>
        <w:t>40</w:t>
      </w:r>
      <w:r w:rsidR="00DC6AA6" w:rsidRPr="00230826">
        <w:rPr>
          <w:rStyle w:val="indexpagenumbercomma"/>
        </w:rPr>
        <w:t xml:space="preserve">, </w:t>
      </w:r>
      <w:r w:rsidR="00DC6AA6" w:rsidRPr="00230826">
        <w:rPr>
          <w:rStyle w:val="indexpagenumberchecked"/>
        </w:rPr>
        <w:t>91</w:t>
      </w:r>
      <w:r w:rsidR="005F7C37">
        <w:t xml:space="preserve">, </w:t>
      </w:r>
      <w:r w:rsidR="00DC6AA6" w:rsidRPr="00230826">
        <w:rPr>
          <w:rStyle w:val="indexRefchap"/>
        </w:rPr>
        <w:t>1:</w:t>
      </w:r>
      <w:r w:rsidR="00DC6AA6" w:rsidRPr="00230826">
        <w:rPr>
          <w:rStyle w:val="indexRefpar"/>
        </w:rPr>
        <w:t>30</w:t>
      </w:r>
      <w:r w:rsidR="005F7C37">
        <w:t xml:space="preserve">, </w:t>
      </w:r>
      <w:r w:rsidR="00DC6AA6" w:rsidRPr="00230826">
        <w:rPr>
          <w:rStyle w:val="indexRefchap"/>
        </w:rPr>
        <w:t>1:</w:t>
      </w:r>
      <w:r w:rsidR="00DC6AA6" w:rsidRPr="00230826">
        <w:rPr>
          <w:rStyle w:val="indexRefpar"/>
        </w:rPr>
        <w:t>47</w:t>
      </w:r>
      <w:r w:rsidR="005F7C37">
        <w:t xml:space="preserve">, </w:t>
      </w:r>
      <w:r w:rsidR="00DC6AA6" w:rsidRPr="00230826">
        <w:rPr>
          <w:rStyle w:val="indexRefchap"/>
        </w:rPr>
        <w:t>5:</w:t>
      </w:r>
      <w:r w:rsidR="00DC6AA6" w:rsidRPr="00230826">
        <w:rPr>
          <w:rStyle w:val="indexRefpar"/>
        </w:rPr>
        <w:t>13</w:t>
      </w:r>
    </w:p>
    <w:p w14:paraId="4E950E29" w14:textId="77777777" w:rsidR="00C57E99" w:rsidRPr="002B1019" w:rsidRDefault="00C57E99" w:rsidP="00C57E99">
      <w:pPr>
        <w:pStyle w:val="Index-1"/>
      </w:pPr>
      <w:r w:rsidRPr="002B1019">
        <w:t xml:space="preserve">Most Exalted Leaf, </w:t>
      </w:r>
      <w:r w:rsidRPr="00971E46">
        <w:rPr>
          <w:rStyle w:val="indexverweis"/>
        </w:rPr>
        <w:t>see</w:t>
      </w:r>
      <w:r w:rsidRPr="002B1019">
        <w:t xml:space="preserve"> </w:t>
      </w:r>
      <w:r w:rsidRPr="000C7039">
        <w:rPr>
          <w:highlight w:val="yellow"/>
        </w:rPr>
        <w:t>Navváb</w:t>
      </w:r>
    </w:p>
    <w:p w14:paraId="474D1389" w14:textId="77777777" w:rsidR="00C57E99" w:rsidRPr="002B1019" w:rsidRDefault="00C57E99" w:rsidP="00C57E99">
      <w:pPr>
        <w:pStyle w:val="Index-1"/>
      </w:pPr>
      <w:r w:rsidRPr="002B1019">
        <w:t xml:space="preserve">Most Great Branch, </w:t>
      </w:r>
      <w:r w:rsidRPr="00971E46">
        <w:rPr>
          <w:rStyle w:val="indexverweis"/>
        </w:rPr>
        <w:t>see</w:t>
      </w:r>
      <w:r w:rsidRPr="002B1019">
        <w:t xml:space="preserve"> </w:t>
      </w:r>
      <w:r w:rsidRPr="000C7039">
        <w:rPr>
          <w:highlight w:val="yellow"/>
        </w:rPr>
        <w:t>ʿAbdu</w:t>
      </w:r>
      <w:r w:rsidR="00627ED1" w:rsidRPr="00627ED1">
        <w:rPr>
          <w:highlight w:val="yellow"/>
        </w:rPr>
        <w:t>’</w:t>
      </w:r>
      <w:r w:rsidRPr="000C7039">
        <w:rPr>
          <w:highlight w:val="yellow"/>
        </w:rPr>
        <w:t>l-Bahá</w:t>
      </w:r>
    </w:p>
    <w:p w14:paraId="72F34409" w14:textId="77777777" w:rsidR="00C57E99" w:rsidRPr="002B1019" w:rsidRDefault="00C57E99" w:rsidP="005F7C37">
      <w:pPr>
        <w:pStyle w:val="Index-1"/>
      </w:pPr>
      <w:r w:rsidRPr="002B1019">
        <w:t>Most Great Infallibility</w:t>
      </w:r>
      <w:r w:rsidR="00DC6AA6" w:rsidRPr="00230826">
        <w:rPr>
          <w:rStyle w:val="indexpagenumbercomma"/>
        </w:rPr>
        <w:t xml:space="preserve">, </w:t>
      </w:r>
      <w:r w:rsidR="00DC6AA6" w:rsidRPr="00230826">
        <w:rPr>
          <w:rStyle w:val="indexpagenumberchecked"/>
        </w:rPr>
        <w:t>103</w:t>
      </w:r>
      <w:r w:rsidR="005F7C37">
        <w:t xml:space="preserve">, </w:t>
      </w:r>
      <w:r w:rsidR="00DC6AA6" w:rsidRPr="00230826">
        <w:rPr>
          <w:rStyle w:val="indexRefchap"/>
        </w:rPr>
        <w:t>6:</w:t>
      </w:r>
      <w:r w:rsidR="00DC6AA6" w:rsidRPr="00230826">
        <w:rPr>
          <w:rStyle w:val="indexRefpar"/>
        </w:rPr>
        <w:t>22</w:t>
      </w:r>
    </w:p>
    <w:p w14:paraId="7986023B" w14:textId="77777777" w:rsidR="00C57E99" w:rsidRPr="002B1019" w:rsidRDefault="00C57E99" w:rsidP="005F7C37">
      <w:pPr>
        <w:pStyle w:val="Index-1"/>
      </w:pPr>
      <w:r w:rsidRPr="002B1019">
        <w:t>Most Great Jubilee</w:t>
      </w:r>
      <w:r w:rsidR="00DC6AA6" w:rsidRPr="00230826">
        <w:rPr>
          <w:rStyle w:val="indexpagenumbercomma"/>
        </w:rPr>
        <w:t xml:space="preserve">, </w:t>
      </w:r>
      <w:r w:rsidR="00DC6AA6" w:rsidRPr="00230826">
        <w:rPr>
          <w:rStyle w:val="indexpagenumberchecked"/>
        </w:rPr>
        <w:t>319</w:t>
      </w:r>
      <w:r w:rsidR="005F7C37">
        <w:t xml:space="preserve">, </w:t>
      </w:r>
      <w:r w:rsidR="00DC6AA6" w:rsidRPr="00230826">
        <w:rPr>
          <w:rStyle w:val="indexRefchap"/>
        </w:rPr>
        <w:t>28:</w:t>
      </w:r>
      <w:r w:rsidR="00DC6AA6" w:rsidRPr="00230826">
        <w:rPr>
          <w:rStyle w:val="indexRefpar"/>
        </w:rPr>
        <w:t>17</w:t>
      </w:r>
    </w:p>
    <w:p w14:paraId="2510801B" w14:textId="77777777" w:rsidR="00C57E99" w:rsidRPr="002B1019" w:rsidRDefault="00C57E99" w:rsidP="005F7C37">
      <w:pPr>
        <w:pStyle w:val="Index-1"/>
      </w:pPr>
      <w:r w:rsidRPr="002B1019">
        <w:t>Most Great Law</w:t>
      </w:r>
      <w:r w:rsidR="00DC6AA6" w:rsidRPr="00230826">
        <w:rPr>
          <w:rStyle w:val="indexpagenumbercomma"/>
        </w:rPr>
        <w:t xml:space="preserve">, </w:t>
      </w:r>
      <w:r w:rsidR="00DC6AA6" w:rsidRPr="00230826">
        <w:rPr>
          <w:rStyle w:val="indexpagenumberchecked"/>
        </w:rPr>
        <w:t>407</w:t>
      </w:r>
      <w:r w:rsidR="005F7C37">
        <w:t xml:space="preserve">, </w:t>
      </w:r>
      <w:r w:rsidR="00DC6AA6" w:rsidRPr="00230826">
        <w:rPr>
          <w:rStyle w:val="indexRefchap"/>
        </w:rPr>
        <w:t>35:</w:t>
      </w:r>
      <w:r w:rsidR="00DC6AA6" w:rsidRPr="00230826">
        <w:rPr>
          <w:rStyle w:val="indexRefpar"/>
        </w:rPr>
        <w:t>70</w:t>
      </w:r>
    </w:p>
    <w:p w14:paraId="050F4A3A" w14:textId="77777777" w:rsidR="00C57E99" w:rsidRPr="002B1019" w:rsidRDefault="00C57E99" w:rsidP="005F7C37">
      <w:pPr>
        <w:pStyle w:val="Index-1"/>
      </w:pPr>
      <w:r w:rsidRPr="002B1019">
        <w:t>Most Great Peace</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412</w:t>
      </w:r>
      <w:r w:rsidR="00DC6AA6" w:rsidRPr="00230826">
        <w:rPr>
          <w:rStyle w:val="indexpagenumbercomma"/>
        </w:rPr>
        <w:t xml:space="preserve">, </w:t>
      </w:r>
      <w:r w:rsidR="00DC6AA6" w:rsidRPr="00230826">
        <w:rPr>
          <w:rStyle w:val="indexpagenumberchecked"/>
        </w:rPr>
        <w:t>414</w:t>
      </w:r>
      <w:r w:rsidR="00DC6AA6" w:rsidRPr="00230826">
        <w:rPr>
          <w:rStyle w:val="indexpagenumbercomma"/>
        </w:rPr>
        <w:t xml:space="preserve">, </w:t>
      </w:r>
      <w:r w:rsidR="00DC6AA6" w:rsidRPr="00230826">
        <w:rPr>
          <w:rStyle w:val="indexpagenumberchecked"/>
        </w:rPr>
        <w:t>437</w:t>
      </w:r>
      <w:r w:rsidR="005F7C37">
        <w:t xml:space="preserve">, </w:t>
      </w:r>
      <w:r w:rsidR="00DC6AA6" w:rsidRPr="00230826">
        <w:rPr>
          <w:rStyle w:val="indexRefchap"/>
        </w:rPr>
        <w:t>29:</w:t>
      </w:r>
      <w:r w:rsidR="00DC6AA6" w:rsidRPr="00230826">
        <w:rPr>
          <w:rStyle w:val="indexRefpar"/>
        </w:rPr>
        <w:t>24</w:t>
      </w:r>
      <w:r w:rsidR="005F7C37">
        <w:t xml:space="preserve">, </w:t>
      </w:r>
      <w:r w:rsidR="00DC6AA6" w:rsidRPr="00230826">
        <w:rPr>
          <w:rStyle w:val="indexRefchap"/>
        </w:rPr>
        <w:t>36:</w:t>
      </w:r>
      <w:r w:rsidR="00DC6AA6" w:rsidRPr="00230826">
        <w:rPr>
          <w:rStyle w:val="indexRefpar"/>
        </w:rPr>
        <w:t>25</w:t>
      </w:r>
      <w:r w:rsidR="005F7C37">
        <w:t xml:space="preserve">, </w:t>
      </w:r>
      <w:r w:rsidR="00DC6AA6" w:rsidRPr="00230826">
        <w:rPr>
          <w:rStyle w:val="indexRefchap"/>
        </w:rPr>
        <w:t>36:</w:t>
      </w:r>
      <w:r w:rsidR="00DC6AA6" w:rsidRPr="00230826">
        <w:rPr>
          <w:rStyle w:val="indexRefpar"/>
        </w:rPr>
        <w:t>31</w:t>
      </w:r>
      <w:r w:rsidR="005F7C37">
        <w:t xml:space="preserve">, </w:t>
      </w:r>
      <w:r w:rsidR="00DC6AA6" w:rsidRPr="00230826">
        <w:rPr>
          <w:rStyle w:val="indexRefchap"/>
        </w:rPr>
        <w:t>ap3:</w:t>
      </w:r>
      <w:r w:rsidR="00DC6AA6" w:rsidRPr="00230826">
        <w:rPr>
          <w:rStyle w:val="indexRefchapsub"/>
        </w:rPr>
        <w:t>1:</w:t>
      </w:r>
      <w:r w:rsidR="00DC6AA6" w:rsidRPr="00230826">
        <w:rPr>
          <w:rStyle w:val="indexRefpar"/>
        </w:rPr>
        <w:t>22</w:t>
      </w:r>
    </w:p>
    <w:p w14:paraId="369F5250" w14:textId="77777777" w:rsidR="00C57E99" w:rsidRPr="002B1019" w:rsidRDefault="00C57E99" w:rsidP="006500A2">
      <w:pPr>
        <w:pStyle w:val="Index-1"/>
      </w:pPr>
      <w:r w:rsidRPr="002B1019">
        <w:t>Most Great Prison</w:t>
      </w:r>
      <w:r w:rsidR="00DC6AA6" w:rsidRPr="00230826">
        <w:rPr>
          <w:rStyle w:val="indexpagenumbercomma"/>
        </w:rPr>
        <w:t xml:space="preserve">, </w:t>
      </w:r>
      <w:r w:rsidR="00DC6AA6" w:rsidRPr="00230826">
        <w:rPr>
          <w:rStyle w:val="indexpagenumberchecked"/>
        </w:rPr>
        <w:t>138</w:t>
      </w:r>
      <w:r w:rsidR="00DC6AA6" w:rsidRPr="00230826">
        <w:rPr>
          <w:rStyle w:val="indexpagenumbercomma"/>
        </w:rPr>
        <w:t xml:space="preserve">, </w:t>
      </w:r>
      <w:r w:rsidR="00DC6AA6" w:rsidRPr="00230826">
        <w:rPr>
          <w:rStyle w:val="indexpagenumberchecked"/>
        </w:rPr>
        <w:t>153</w:t>
      </w:r>
      <w:r w:rsidR="00DC6AA6" w:rsidRPr="00230826">
        <w:rPr>
          <w:rStyle w:val="indexpagenumbercomma"/>
        </w:rPr>
        <w:t xml:space="preserve">, </w:t>
      </w:r>
      <w:r w:rsidR="00DC6AA6" w:rsidRPr="00230826">
        <w:rPr>
          <w:rStyle w:val="indexpagenumberchecked"/>
        </w:rPr>
        <w:t>417</w:t>
      </w:r>
      <w:r w:rsidR="005F7C37">
        <w:t xml:space="preserve">, </w:t>
      </w:r>
      <w:r w:rsidR="00DC6AA6" w:rsidRPr="00230826">
        <w:rPr>
          <w:rStyle w:val="indexRefchap"/>
        </w:rPr>
        <w:t>9:</w:t>
      </w:r>
      <w:r w:rsidR="00DC6AA6" w:rsidRPr="00230826">
        <w:rPr>
          <w:rStyle w:val="indexRefpar"/>
        </w:rPr>
        <w:t>20</w:t>
      </w:r>
      <w:r w:rsidR="00340D77">
        <w:t xml:space="preserve">, </w:t>
      </w:r>
      <w:r w:rsidR="00DC6AA6" w:rsidRPr="00230826">
        <w:rPr>
          <w:rStyle w:val="indexRefchap"/>
        </w:rPr>
        <w:t>11:</w:t>
      </w:r>
      <w:r w:rsidR="00DC6AA6" w:rsidRPr="00230826">
        <w:rPr>
          <w:rStyle w:val="indexRefpar"/>
        </w:rPr>
        <w:t>21</w:t>
      </w:r>
      <w:r w:rsidR="006500A2">
        <w:t xml:space="preserve">, </w:t>
      </w:r>
      <w:r w:rsidR="00DC6AA6" w:rsidRPr="00230826">
        <w:rPr>
          <w:rStyle w:val="indexRefchap"/>
        </w:rPr>
        <w:t>ap1:</w:t>
      </w:r>
      <w:r w:rsidR="00DC6AA6" w:rsidRPr="00230826">
        <w:rPr>
          <w:rStyle w:val="indexRefchapsub"/>
        </w:rPr>
        <w:t>1:</w:t>
      </w:r>
      <w:r w:rsidR="00DC6AA6" w:rsidRPr="00230826">
        <w:rPr>
          <w:rStyle w:val="indexRefpar"/>
        </w:rPr>
        <w:t>3–4</w:t>
      </w:r>
    </w:p>
    <w:p w14:paraId="1925863B" w14:textId="77777777" w:rsidR="00C57E99" w:rsidRPr="002B1019" w:rsidRDefault="00C57E99" w:rsidP="005F7C37">
      <w:pPr>
        <w:pStyle w:val="Index-1"/>
      </w:pPr>
      <w:r w:rsidRPr="002B1019">
        <w:t>Most Great Separation</w:t>
      </w:r>
      <w:r w:rsidR="00DC6AA6" w:rsidRPr="00230826">
        <w:rPr>
          <w:rStyle w:val="indexpagenumbercomma"/>
        </w:rPr>
        <w:t xml:space="preserve">, </w:t>
      </w:r>
      <w:r w:rsidR="00DC6AA6" w:rsidRPr="00230826">
        <w:rPr>
          <w:rStyle w:val="indexpagenumberchecked"/>
        </w:rPr>
        <w:t>84</w:t>
      </w:r>
      <w:r w:rsidRPr="006E548C">
        <w:rPr>
          <w:rStyle w:val="indexpagenumbercontinued"/>
        </w:rPr>
        <w:t>–7</w:t>
      </w:r>
      <w:r w:rsidR="005F7C37">
        <w:t xml:space="preserve"> </w:t>
      </w:r>
      <w:r w:rsidR="005F7C37" w:rsidRPr="00683C74">
        <w:rPr>
          <w:rStyle w:val="stilltoworkat"/>
        </w:rPr>
        <w:t>(</w:t>
      </w:r>
      <w:r w:rsidR="005F7C37">
        <w:rPr>
          <w:rStyle w:val="stilltoworkat"/>
        </w:rPr>
        <w:t>it's rather page 83 till 88)</w:t>
      </w:r>
      <w:r w:rsidR="005F7C37">
        <w:t xml:space="preserve">, </w:t>
      </w:r>
      <w:r w:rsidR="00DC6AA6" w:rsidRPr="00230826">
        <w:rPr>
          <w:rStyle w:val="indexRefchap"/>
        </w:rPr>
        <w:t>4:</w:t>
      </w:r>
      <w:r w:rsidR="005F7C37">
        <w:rPr>
          <w:rStyle w:val="indexRefpar"/>
        </w:rPr>
        <w:t>103</w:t>
      </w:r>
      <w:r w:rsidR="00DC6AA6" w:rsidRPr="00230826">
        <w:rPr>
          <w:rStyle w:val="indexRefpar"/>
        </w:rPr>
        <w:t>–124</w:t>
      </w:r>
    </w:p>
    <w:p w14:paraId="4F9B3DA1" w14:textId="77777777" w:rsidR="00C57E99" w:rsidRPr="002B1019" w:rsidRDefault="00C57E99" w:rsidP="007B532E">
      <w:pPr>
        <w:pStyle w:val="Index-1"/>
      </w:pPr>
      <w:r w:rsidRPr="002B1019">
        <w:t>Most Great Spirit of God</w:t>
      </w:r>
      <w:r w:rsidR="00DC6AA6" w:rsidRPr="00230826">
        <w:rPr>
          <w:rStyle w:val="indexpagenumbercomma"/>
        </w:rPr>
        <w:t xml:space="preserve">, </w:t>
      </w:r>
      <w:r w:rsidR="00DC6AA6" w:rsidRPr="00230826">
        <w:rPr>
          <w:rStyle w:val="indexpagenumberchecked"/>
        </w:rPr>
        <w:t>38</w:t>
      </w:r>
      <w:r w:rsidRPr="006E548C">
        <w:rPr>
          <w:rStyle w:val="indexpagenumbercontinued"/>
        </w:rPr>
        <w:t>–40</w:t>
      </w:r>
      <w:r w:rsidR="00DC6AA6" w:rsidRPr="00230826">
        <w:rPr>
          <w:rStyle w:val="indexpagenumbercomma"/>
        </w:rPr>
        <w:t xml:space="preserve">, </w:t>
      </w:r>
      <w:r w:rsidR="00DC6AA6" w:rsidRPr="00230826">
        <w:rPr>
          <w:rStyle w:val="indexpagenumberchecked"/>
        </w:rPr>
        <w:t>43</w:t>
      </w:r>
      <w:r w:rsidR="00DC6AA6" w:rsidRPr="00230826">
        <w:rPr>
          <w:rStyle w:val="indexpagenumbercomma"/>
        </w:rPr>
        <w:t xml:space="preserve">, </w:t>
      </w:r>
      <w:r w:rsidR="00DC6AA6" w:rsidRPr="00230826">
        <w:rPr>
          <w:rStyle w:val="indexpagenumberchecked"/>
        </w:rPr>
        <w:t>52</w:t>
      </w:r>
      <w:r w:rsidR="005F7C37">
        <w:t xml:space="preserve"> </w:t>
      </w:r>
      <w:r w:rsidR="005F7C37" w:rsidRPr="00683C74">
        <w:rPr>
          <w:rStyle w:val="stilltoworkat"/>
        </w:rPr>
        <w:t>(</w:t>
      </w:r>
      <w:r w:rsidR="005F7C37">
        <w:rPr>
          <w:rStyle w:val="stilltoworkat"/>
        </w:rPr>
        <w:t>selection extends from page 38 till 41</w:t>
      </w:r>
      <w:r w:rsidR="007B532E">
        <w:rPr>
          <w:rStyle w:val="stilltoworkat"/>
        </w:rPr>
        <w:t>, it's page 44 instead of 43</w:t>
      </w:r>
      <w:r w:rsidR="005F7C37">
        <w:rPr>
          <w:rStyle w:val="stilltoworkat"/>
        </w:rPr>
        <w:t>)</w:t>
      </w:r>
      <w:r w:rsidR="005F7C37">
        <w:t xml:space="preserve">, </w:t>
      </w:r>
      <w:r w:rsidR="00DC6AA6" w:rsidRPr="00230826">
        <w:rPr>
          <w:rStyle w:val="indexRefchap"/>
        </w:rPr>
        <w:t>1:</w:t>
      </w:r>
      <w:r w:rsidR="00DC6AA6" w:rsidRPr="00230826">
        <w:rPr>
          <w:rStyle w:val="indexRefpar"/>
        </w:rPr>
        <w:t>35–49</w:t>
      </w:r>
      <w:r w:rsidR="007B532E">
        <w:t xml:space="preserve">, </w:t>
      </w:r>
      <w:r w:rsidR="00DC6AA6" w:rsidRPr="00230826">
        <w:rPr>
          <w:rStyle w:val="indexRefchap"/>
        </w:rPr>
        <w:t>1:</w:t>
      </w:r>
      <w:r w:rsidR="00DC6AA6" w:rsidRPr="00230826">
        <w:rPr>
          <w:rStyle w:val="indexRefpar"/>
        </w:rPr>
        <w:t>75–79</w:t>
      </w:r>
      <w:r w:rsidR="007B532E">
        <w:t xml:space="preserve">, </w:t>
      </w:r>
      <w:r w:rsidR="00DC6AA6" w:rsidRPr="00230826">
        <w:rPr>
          <w:rStyle w:val="indexRefchap"/>
        </w:rPr>
        <w:t>2:</w:t>
      </w:r>
      <w:r w:rsidR="00DC6AA6" w:rsidRPr="00230826">
        <w:rPr>
          <w:rStyle w:val="indexRefpar"/>
        </w:rPr>
        <w:t>1</w:t>
      </w:r>
    </w:p>
    <w:p w14:paraId="11982C2C" w14:textId="77777777" w:rsidR="00C57E99" w:rsidRPr="002B1019" w:rsidRDefault="00C57E99" w:rsidP="00C57E99">
      <w:pPr>
        <w:pStyle w:val="Index-1"/>
      </w:pPr>
      <w:r w:rsidRPr="002B1019">
        <w:t xml:space="preserve">Most Mighty Branch, </w:t>
      </w:r>
      <w:r w:rsidRPr="00971E46">
        <w:rPr>
          <w:rStyle w:val="indexverweis"/>
        </w:rPr>
        <w:t>see</w:t>
      </w:r>
      <w:r w:rsidRPr="002B1019">
        <w:t xml:space="preserve"> </w:t>
      </w:r>
      <w:r w:rsidRPr="000C7039">
        <w:rPr>
          <w:highlight w:val="yellow"/>
        </w:rPr>
        <w:t>ʿAbdu</w:t>
      </w:r>
      <w:r w:rsidR="00627ED1" w:rsidRPr="00627ED1">
        <w:rPr>
          <w:highlight w:val="yellow"/>
        </w:rPr>
        <w:t>’</w:t>
      </w:r>
      <w:r w:rsidRPr="000C7039">
        <w:rPr>
          <w:highlight w:val="yellow"/>
        </w:rPr>
        <w:t>l-Bahá</w:t>
      </w:r>
    </w:p>
    <w:p w14:paraId="15E34FEE" w14:textId="77777777" w:rsidR="00C57E99" w:rsidRPr="002B1019" w:rsidRDefault="00C57E99" w:rsidP="007B532E">
      <w:pPr>
        <w:pStyle w:val="Index-1"/>
      </w:pPr>
      <w:r w:rsidRPr="00F41007">
        <w:rPr>
          <w:highlight w:val="lightGray"/>
        </w:rPr>
        <w:t>Mosul</w:t>
      </w:r>
      <w:r w:rsidR="00DC6AA6" w:rsidRPr="00230826">
        <w:rPr>
          <w:rStyle w:val="indexpagenumbercomma"/>
        </w:rPr>
        <w:t xml:space="preserve">, </w:t>
      </w:r>
      <w:r w:rsidR="00DC6AA6" w:rsidRPr="00230826">
        <w:rPr>
          <w:rStyle w:val="indexpagenumberchecked"/>
        </w:rPr>
        <w:t>78</w:t>
      </w:r>
      <w:r w:rsidRPr="006E548C">
        <w:rPr>
          <w:rStyle w:val="indexpagenumbercontinued"/>
        </w:rPr>
        <w:t>–9</w:t>
      </w:r>
      <w:r w:rsidR="00DC6AA6" w:rsidRPr="00230826">
        <w:rPr>
          <w:rStyle w:val="indexpagenumbercomma"/>
        </w:rPr>
        <w:t xml:space="preserve">, </w:t>
      </w:r>
      <w:r w:rsidR="00DC6AA6" w:rsidRPr="00230826">
        <w:rPr>
          <w:rStyle w:val="indexpagenumberchecked"/>
        </w:rPr>
        <w:t>118</w:t>
      </w:r>
      <w:r w:rsidR="007B532E">
        <w:t xml:space="preserve">, </w:t>
      </w:r>
      <w:r w:rsidR="00DC6AA6" w:rsidRPr="00230826">
        <w:rPr>
          <w:rStyle w:val="indexRefchap"/>
        </w:rPr>
        <w:t>4:</w:t>
      </w:r>
      <w:r w:rsidR="00DC6AA6" w:rsidRPr="00230826">
        <w:rPr>
          <w:rStyle w:val="indexRefpar"/>
        </w:rPr>
        <w:t>77–80</w:t>
      </w:r>
      <w:r w:rsidR="007B532E">
        <w:t xml:space="preserve">, </w:t>
      </w:r>
      <w:r w:rsidR="00DC6AA6" w:rsidRPr="00230826">
        <w:rPr>
          <w:rStyle w:val="indexRefchap"/>
        </w:rPr>
        <w:t>7:</w:t>
      </w:r>
      <w:r w:rsidR="00DC6AA6" w:rsidRPr="00230826">
        <w:rPr>
          <w:rStyle w:val="indexRefpar"/>
        </w:rPr>
        <w:t>27</w:t>
      </w:r>
    </w:p>
    <w:p w14:paraId="4C7E1CED" w14:textId="77777777" w:rsidR="00C57E99" w:rsidRPr="002B1019" w:rsidRDefault="00C57E99" w:rsidP="007B532E">
      <w:pPr>
        <w:pStyle w:val="Index-1"/>
      </w:pPr>
      <w:r w:rsidRPr="002B1019">
        <w:t>Motive, purity of</w:t>
      </w:r>
      <w:r w:rsidR="00DC6AA6" w:rsidRPr="00230826">
        <w:rPr>
          <w:rStyle w:val="indexpagenumbercomma"/>
        </w:rPr>
        <w:t xml:space="preserve">, </w:t>
      </w:r>
      <w:r w:rsidR="00DC6AA6" w:rsidRPr="00230826">
        <w:rPr>
          <w:rStyle w:val="indexpagenumberchecked"/>
        </w:rPr>
        <w:t>24</w:t>
      </w:r>
      <w:r w:rsidR="007B532E">
        <w:t xml:space="preserve">, </w:t>
      </w:r>
      <w:r w:rsidR="00DC6AA6" w:rsidRPr="00230826">
        <w:rPr>
          <w:rStyle w:val="indexRefchap"/>
        </w:rPr>
        <w:t>pr:</w:t>
      </w:r>
      <w:r w:rsidR="00DC6AA6" w:rsidRPr="00230826">
        <w:rPr>
          <w:rStyle w:val="indexRefpar"/>
        </w:rPr>
        <w:t>92–93</w:t>
      </w:r>
    </w:p>
    <w:p w14:paraId="1D28842B" w14:textId="77777777" w:rsidR="00C57E99" w:rsidRPr="002B1019" w:rsidRDefault="00C57E99" w:rsidP="00C57E99">
      <w:pPr>
        <w:pStyle w:val="Index-1"/>
      </w:pPr>
      <w:r w:rsidRPr="002B1019">
        <w:t xml:space="preserve">Mount Carmel, </w:t>
      </w:r>
      <w:r w:rsidRPr="00971E46">
        <w:rPr>
          <w:rStyle w:val="indexverweis"/>
        </w:rPr>
        <w:t>see</w:t>
      </w:r>
      <w:r w:rsidRPr="002B1019">
        <w:t>, Carmel, Mount</w:t>
      </w:r>
    </w:p>
    <w:p w14:paraId="366337D1" w14:textId="77777777" w:rsidR="00C57E99" w:rsidRPr="002B1019" w:rsidRDefault="00C57E99" w:rsidP="007B532E">
      <w:pPr>
        <w:pStyle w:val="Index-1"/>
      </w:pPr>
      <w:r w:rsidRPr="000C7039">
        <w:rPr>
          <w:highlight w:val="yellow"/>
        </w:rPr>
        <w:t>Mu</w:t>
      </w:r>
      <w:r w:rsidR="00627ED1" w:rsidRPr="00627ED1">
        <w:rPr>
          <w:highlight w:val="yellow"/>
        </w:rPr>
        <w:t>’</w:t>
      </w:r>
      <w:r w:rsidRPr="000C7039">
        <w:rPr>
          <w:highlight w:val="yellow"/>
        </w:rPr>
        <w:t>ayyad</w:t>
      </w:r>
      <w:r w:rsidRPr="002B1019">
        <w:t xml:space="preserve">, Dr </w:t>
      </w:r>
      <w:r w:rsidRPr="000C7039">
        <w:rPr>
          <w:highlight w:val="yellow"/>
        </w:rPr>
        <w:t>Ḥabíb</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7B532E">
        <w:t xml:space="preserve">, </w:t>
      </w:r>
      <w:r w:rsidR="00DC6AA6" w:rsidRPr="00230826">
        <w:rPr>
          <w:rStyle w:val="indexRefchap"/>
        </w:rPr>
        <w:t>15:</w:t>
      </w:r>
      <w:r w:rsidR="00DC6AA6" w:rsidRPr="00230826">
        <w:rPr>
          <w:rStyle w:val="indexRefpar"/>
        </w:rPr>
        <w:t>49</w:t>
      </w:r>
      <w:r w:rsidR="007B532E">
        <w:t xml:space="preserve">, </w:t>
      </w:r>
      <w:r w:rsidR="00DC6AA6" w:rsidRPr="00230826">
        <w:rPr>
          <w:rStyle w:val="indexRefchap"/>
        </w:rPr>
        <w:t>19:</w:t>
      </w:r>
      <w:r w:rsidR="00DC6AA6" w:rsidRPr="00230826">
        <w:rPr>
          <w:rStyle w:val="indexRefpar"/>
        </w:rPr>
        <w:t>16–20</w:t>
      </w:r>
    </w:p>
    <w:p w14:paraId="176130BC" w14:textId="77777777" w:rsidR="00C57E99" w:rsidRPr="002B1019" w:rsidRDefault="00C57E99" w:rsidP="007B532E">
      <w:pPr>
        <w:pStyle w:val="Index-1"/>
      </w:pPr>
      <w:r w:rsidRPr="000C7039">
        <w:rPr>
          <w:highlight w:val="yellow"/>
        </w:rPr>
        <w:t>Mubáhilih</w:t>
      </w:r>
      <w:r w:rsidR="00DC6AA6" w:rsidRPr="00230826">
        <w:rPr>
          <w:rStyle w:val="indexpagenumbercomma"/>
        </w:rPr>
        <w:t xml:space="preserve">, </w:t>
      </w:r>
      <w:r w:rsidR="00DC6AA6" w:rsidRPr="00230826">
        <w:rPr>
          <w:rStyle w:val="indexpagenumberchecked"/>
        </w:rPr>
        <w:t>89</w:t>
      </w:r>
      <w:r w:rsidRPr="006E548C">
        <w:rPr>
          <w:rStyle w:val="indexpagenumbercontinued"/>
        </w:rPr>
        <w:t>–92</w:t>
      </w:r>
      <w:r w:rsidR="007B532E">
        <w:t xml:space="preserve"> </w:t>
      </w:r>
      <w:r w:rsidR="007B532E" w:rsidRPr="00683C74">
        <w:rPr>
          <w:rStyle w:val="stilltoworkat"/>
        </w:rPr>
        <w:t>(</w:t>
      </w:r>
      <w:r w:rsidR="007B532E">
        <w:rPr>
          <w:rStyle w:val="stilltoworkat"/>
        </w:rPr>
        <w:t>selection extends from page 89 till 93</w:t>
      </w:r>
      <w:r w:rsidR="007B532E">
        <w:t xml:space="preserve">, </w:t>
      </w:r>
      <w:r w:rsidR="00DC6AA6" w:rsidRPr="00230826">
        <w:rPr>
          <w:rStyle w:val="indexRefchap"/>
        </w:rPr>
        <w:t>5:</w:t>
      </w:r>
      <w:r w:rsidR="00DC6AA6" w:rsidRPr="00230826">
        <w:rPr>
          <w:rStyle w:val="indexRefpar"/>
        </w:rPr>
        <w:t>3–16</w:t>
      </w:r>
    </w:p>
    <w:p w14:paraId="06974DAE" w14:textId="77777777" w:rsidR="00C57E99" w:rsidRPr="002B1019" w:rsidRDefault="00C57E99" w:rsidP="007A138A">
      <w:pPr>
        <w:pStyle w:val="Index-1"/>
      </w:pPr>
      <w:r w:rsidRPr="000C7039">
        <w:rPr>
          <w:highlight w:val="yellow"/>
        </w:rPr>
        <w:t>Muḥammad</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31</w:t>
      </w:r>
      <w:r w:rsidR="00DC6AA6" w:rsidRPr="00230826">
        <w:rPr>
          <w:rStyle w:val="indexpagenumbercomma"/>
        </w:rPr>
        <w:t xml:space="preserve">, </w:t>
      </w:r>
      <w:r w:rsidR="00DC6AA6" w:rsidRPr="00230826">
        <w:rPr>
          <w:rStyle w:val="indexpagenumberchecked"/>
        </w:rPr>
        <w:t>33</w:t>
      </w:r>
      <w:r w:rsidR="00DC6AA6" w:rsidRPr="00230826">
        <w:rPr>
          <w:rStyle w:val="indexpagenumbercomma"/>
        </w:rPr>
        <w:t xml:space="preserve">, </w:t>
      </w:r>
      <w:r w:rsidR="00DC6AA6" w:rsidRPr="00230826">
        <w:rPr>
          <w:rStyle w:val="indexpagenumberchecked"/>
        </w:rPr>
        <w:t>40</w:t>
      </w:r>
      <w:r w:rsidR="00DC6AA6" w:rsidRPr="00230826">
        <w:rPr>
          <w:rStyle w:val="indexpagenumbercomma"/>
        </w:rPr>
        <w:t xml:space="preserve">, </w:t>
      </w:r>
      <w:r w:rsidR="00DC6AA6" w:rsidRPr="00230826">
        <w:rPr>
          <w:rStyle w:val="indexpagenumberchecked"/>
        </w:rPr>
        <w:t>54</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DC6AA6" w:rsidRPr="00230826">
        <w:rPr>
          <w:rStyle w:val="indexpagenumbercomma"/>
        </w:rPr>
        <w:t xml:space="preserve">, </w:t>
      </w:r>
      <w:r w:rsidR="00DC6AA6" w:rsidRPr="00230826">
        <w:rPr>
          <w:rStyle w:val="indexpagenumberchecked"/>
        </w:rPr>
        <w:t>101</w:t>
      </w:r>
      <w:r w:rsidR="00DC6AA6" w:rsidRPr="00230826">
        <w:rPr>
          <w:rStyle w:val="indexpagenumbernotfound"/>
        </w:rPr>
        <w:t>, 310</w:t>
      </w:r>
      <w:r w:rsidR="00DC6AA6" w:rsidRPr="00230826">
        <w:rPr>
          <w:rStyle w:val="indexpagenumbercomma"/>
        </w:rPr>
        <w:t xml:space="preserve">, </w:t>
      </w:r>
      <w:r w:rsidR="00DC6AA6" w:rsidRPr="00230826">
        <w:rPr>
          <w:rStyle w:val="indexpagenumberchecked"/>
        </w:rPr>
        <w:t>389</w:t>
      </w:r>
      <w:r w:rsidR="00DC6AA6" w:rsidRPr="00230826">
        <w:rPr>
          <w:rStyle w:val="indexpagenumbercomma"/>
        </w:rPr>
        <w:t xml:space="preserve">, </w:t>
      </w:r>
      <w:r w:rsidR="00DC6AA6" w:rsidRPr="00230826">
        <w:rPr>
          <w:rStyle w:val="indexpagenumberchecked"/>
        </w:rPr>
        <w:t>415</w:t>
      </w:r>
      <w:r w:rsidR="007A138A">
        <w:t xml:space="preserve">, </w:t>
      </w:r>
      <w:r w:rsidR="00DC6AA6" w:rsidRPr="00230826">
        <w:rPr>
          <w:rStyle w:val="indexRefchap"/>
        </w:rPr>
        <w:t>pr:</w:t>
      </w:r>
      <w:r w:rsidR="00DC6AA6" w:rsidRPr="00230826">
        <w:rPr>
          <w:rStyle w:val="indexRefpar"/>
        </w:rPr>
        <w:t>10–11</w:t>
      </w:r>
      <w:r w:rsidR="007A138A">
        <w:t xml:space="preserve">, </w:t>
      </w:r>
      <w:r w:rsidR="00DC6AA6" w:rsidRPr="00230826">
        <w:rPr>
          <w:rStyle w:val="indexRefchap"/>
        </w:rPr>
        <w:t>1:</w:t>
      </w:r>
      <w:r w:rsidR="00DC6AA6" w:rsidRPr="00230826">
        <w:rPr>
          <w:rStyle w:val="indexRefpar"/>
        </w:rPr>
        <w:t>3</w:t>
      </w:r>
      <w:r w:rsidR="007A138A">
        <w:t xml:space="preserve">, </w:t>
      </w:r>
      <w:r w:rsidR="00DC6AA6" w:rsidRPr="00230826">
        <w:rPr>
          <w:rStyle w:val="indexRefchap"/>
        </w:rPr>
        <w:t>1:</w:t>
      </w:r>
      <w:r w:rsidR="00DC6AA6" w:rsidRPr="00230826">
        <w:rPr>
          <w:rStyle w:val="indexRefpar"/>
        </w:rPr>
        <w:t>9</w:t>
      </w:r>
      <w:r w:rsidR="007A138A">
        <w:t xml:space="preserve">, </w:t>
      </w:r>
      <w:r w:rsidR="00DC6AA6" w:rsidRPr="00230826">
        <w:rPr>
          <w:rStyle w:val="indexRefchap"/>
        </w:rPr>
        <w:t>1:</w:t>
      </w:r>
      <w:r w:rsidR="00DC6AA6" w:rsidRPr="00230826">
        <w:rPr>
          <w:rStyle w:val="indexRefpar"/>
        </w:rPr>
        <w:t>47</w:t>
      </w:r>
      <w:r w:rsidR="007A138A">
        <w:t xml:space="preserve">, </w:t>
      </w:r>
      <w:r w:rsidR="00DC6AA6" w:rsidRPr="00230826">
        <w:rPr>
          <w:rStyle w:val="indexRefchap"/>
        </w:rPr>
        <w:t>2:</w:t>
      </w:r>
      <w:r w:rsidR="00DC6AA6" w:rsidRPr="00230826">
        <w:rPr>
          <w:rStyle w:val="indexRefpar"/>
        </w:rPr>
        <w:t>12</w:t>
      </w:r>
      <w:r w:rsidR="007A138A">
        <w:t xml:space="preserve">, </w:t>
      </w:r>
      <w:r w:rsidR="00DC6AA6" w:rsidRPr="00230826">
        <w:rPr>
          <w:rStyle w:val="indexRefchap"/>
        </w:rPr>
        <w:t>4:</w:t>
      </w:r>
      <w:r w:rsidR="00DC6AA6" w:rsidRPr="00230826">
        <w:rPr>
          <w:rStyle w:val="indexRefpar"/>
        </w:rPr>
        <w:t>20</w:t>
      </w:r>
      <w:r w:rsidR="007A138A">
        <w:t xml:space="preserve">, </w:t>
      </w:r>
      <w:r w:rsidR="00DC6AA6" w:rsidRPr="00230826">
        <w:rPr>
          <w:rStyle w:val="indexRefchap"/>
        </w:rPr>
        <w:t>6:</w:t>
      </w:r>
      <w:r w:rsidR="00DC6AA6" w:rsidRPr="00230826">
        <w:rPr>
          <w:rStyle w:val="indexRefpar"/>
        </w:rPr>
        <w:t>3–5</w:t>
      </w:r>
      <w:r w:rsidR="007A138A">
        <w:t xml:space="preserve">, </w:t>
      </w:r>
      <w:r w:rsidR="00DC6AA6" w:rsidRPr="00230826">
        <w:rPr>
          <w:rStyle w:val="indexRefchap"/>
        </w:rPr>
        <w:t>6:</w:t>
      </w:r>
      <w:r w:rsidR="00DC6AA6" w:rsidRPr="00230826">
        <w:rPr>
          <w:rStyle w:val="indexRefpar"/>
        </w:rPr>
        <w:t>13</w:t>
      </w:r>
      <w:r w:rsidR="007A138A">
        <w:t xml:space="preserve">, </w:t>
      </w:r>
      <w:r w:rsidR="00DC6AA6" w:rsidRPr="00230826">
        <w:rPr>
          <w:rStyle w:val="indexRefchap"/>
        </w:rPr>
        <w:t>34:</w:t>
      </w:r>
      <w:r w:rsidR="00DC6AA6" w:rsidRPr="00230826">
        <w:rPr>
          <w:rStyle w:val="indexRefpar"/>
        </w:rPr>
        <w:t>54</w:t>
      </w:r>
      <w:r w:rsidR="007A138A">
        <w:t xml:space="preserve">, </w:t>
      </w:r>
      <w:r w:rsidR="00DC6AA6" w:rsidRPr="00230826">
        <w:rPr>
          <w:rStyle w:val="indexRefchap"/>
        </w:rPr>
        <w:t>36:</w:t>
      </w:r>
      <w:r w:rsidR="00DC6AA6" w:rsidRPr="00230826">
        <w:rPr>
          <w:rStyle w:val="indexRefpar"/>
        </w:rPr>
        <w:t>35</w:t>
      </w:r>
    </w:p>
    <w:p w14:paraId="758BB438" w14:textId="77777777" w:rsidR="00E67803" w:rsidRDefault="00C57E99" w:rsidP="007A138A">
      <w:pPr>
        <w:pStyle w:val="Index-2"/>
      </w:pPr>
      <w:r w:rsidRPr="002B1019">
        <w:t>Covenant of</w:t>
      </w:r>
      <w:r w:rsidR="00DC6AA6" w:rsidRPr="00230826">
        <w:rPr>
          <w:rStyle w:val="indexpagenumbercomma"/>
        </w:rPr>
        <w:t xml:space="preserve">, </w:t>
      </w:r>
      <w:r w:rsidR="00DC6AA6" w:rsidRPr="00230826">
        <w:rPr>
          <w:rStyle w:val="indexpagenumberchecked"/>
        </w:rPr>
        <w:t>156</w:t>
      </w:r>
      <w:r w:rsidRPr="006E548C">
        <w:rPr>
          <w:rStyle w:val="indexpagenumbercontinued"/>
        </w:rPr>
        <w:t>–61</w:t>
      </w:r>
      <w:r w:rsidR="00DC6AA6" w:rsidRPr="00230826">
        <w:rPr>
          <w:rStyle w:val="indexpagenumbercomma"/>
        </w:rPr>
        <w:t xml:space="preserve">, </w:t>
      </w:r>
      <w:r w:rsidR="00DC6AA6" w:rsidRPr="00230826">
        <w:rPr>
          <w:rStyle w:val="indexpagenumberchecked"/>
        </w:rPr>
        <w:t>229</w:t>
      </w:r>
      <w:r w:rsidR="007A138A">
        <w:t xml:space="preserve">, </w:t>
      </w:r>
      <w:r w:rsidR="00DC6AA6" w:rsidRPr="00230826">
        <w:rPr>
          <w:rStyle w:val="indexRefchap"/>
        </w:rPr>
        <w:t>12:</w:t>
      </w:r>
      <w:r w:rsidR="00DC6AA6" w:rsidRPr="00230826">
        <w:rPr>
          <w:rStyle w:val="indexRefpar"/>
        </w:rPr>
        <w:t>8–24</w:t>
      </w:r>
      <w:r w:rsidR="007A138A">
        <w:t xml:space="preserve">, </w:t>
      </w:r>
      <w:r w:rsidR="00DC6AA6" w:rsidRPr="00230826">
        <w:rPr>
          <w:rStyle w:val="indexRefchap"/>
        </w:rPr>
        <w:t>19:</w:t>
      </w:r>
      <w:r w:rsidR="00DC6AA6" w:rsidRPr="00230826">
        <w:rPr>
          <w:rStyle w:val="indexRefpar"/>
        </w:rPr>
        <w:t>34</w:t>
      </w:r>
    </w:p>
    <w:p w14:paraId="0B8DC866" w14:textId="77777777" w:rsidR="00C57E99" w:rsidRPr="002B1019" w:rsidRDefault="00C57E99" w:rsidP="007A138A">
      <w:pPr>
        <w:pStyle w:val="Index-1"/>
      </w:pPr>
      <w:r w:rsidRPr="000C7039">
        <w:rPr>
          <w:highlight w:val="yellow"/>
        </w:rPr>
        <w:t>Muḥammad</w:t>
      </w:r>
      <w:r w:rsidRPr="002B1019">
        <w:t xml:space="preserve">, </w:t>
      </w:r>
      <w:r w:rsidRPr="00A63F45">
        <w:rPr>
          <w:highlight w:val="yellow"/>
        </w:rPr>
        <w:t>Ḥájí</w:t>
      </w:r>
      <w:r w:rsidR="00627ED1" w:rsidRPr="00627ED1">
        <w:rPr>
          <w:highlight w:val="yellow"/>
        </w:rPr>
        <w:t xml:space="preserve"> </w:t>
      </w:r>
      <w:r w:rsidRPr="00A63F45">
        <w:rPr>
          <w:highlight w:val="yellow"/>
        </w:rPr>
        <w:t>Siyyid</w:t>
      </w:r>
      <w:r w:rsidR="00DC6AA6" w:rsidRPr="00230826">
        <w:rPr>
          <w:rStyle w:val="indexpagenumbercomma"/>
        </w:rPr>
        <w:t xml:space="preserve">, </w:t>
      </w:r>
      <w:r w:rsidR="00DC6AA6" w:rsidRPr="00230826">
        <w:rPr>
          <w:rStyle w:val="indexpagenumberchecked"/>
        </w:rPr>
        <w:t>75</w:t>
      </w:r>
      <w:r w:rsidR="00DC6AA6" w:rsidRPr="00230826">
        <w:rPr>
          <w:rStyle w:val="indexpagenumbercomma"/>
        </w:rPr>
        <w:t xml:space="preserve">, </w:t>
      </w:r>
      <w:r w:rsidR="00DC6AA6" w:rsidRPr="00230826">
        <w:rPr>
          <w:rStyle w:val="indexpagenumberchecked"/>
        </w:rPr>
        <w:t>76</w:t>
      </w:r>
      <w:r w:rsidR="007A138A">
        <w:t xml:space="preserve"> </w:t>
      </w:r>
      <w:r w:rsidR="007A138A" w:rsidRPr="00683C74">
        <w:rPr>
          <w:rStyle w:val="stilltoworkat"/>
        </w:rPr>
        <w:t>(</w:t>
      </w:r>
      <w:r w:rsidR="007A138A">
        <w:rPr>
          <w:rStyle w:val="stilltoworkat"/>
        </w:rPr>
        <w:t>pages 75 and 76 have now a joint reference)</w:t>
      </w:r>
      <w:r w:rsidR="007A138A">
        <w:t xml:space="preserve">, </w:t>
      </w:r>
      <w:r w:rsidR="00DC6AA6" w:rsidRPr="00230826">
        <w:rPr>
          <w:rStyle w:val="indexRefchap"/>
        </w:rPr>
        <w:t>4:</w:t>
      </w:r>
      <w:r w:rsidR="00DC6AA6" w:rsidRPr="00230826">
        <w:rPr>
          <w:rStyle w:val="indexRefpar"/>
        </w:rPr>
        <w:t>64–73</w:t>
      </w:r>
    </w:p>
    <w:p w14:paraId="594DB4DD" w14:textId="77777777" w:rsidR="00C57E99" w:rsidRPr="002B1019" w:rsidRDefault="00C57E99" w:rsidP="00945E94">
      <w:pPr>
        <w:pStyle w:val="Index-1"/>
      </w:pPr>
      <w:r w:rsidRPr="000C7039">
        <w:rPr>
          <w:highlight w:val="yellow"/>
        </w:rPr>
        <w:t>Muḥammad</w:t>
      </w:r>
      <w:r w:rsidR="00627ED1" w:rsidRPr="00627ED1">
        <w:rPr>
          <w:highlight w:val="yellow"/>
        </w:rPr>
        <w:t>-</w:t>
      </w:r>
      <w:r w:rsidRPr="000C7039">
        <w:rPr>
          <w:highlight w:val="yellow"/>
        </w:rPr>
        <w:t>ʿAlí</w:t>
      </w:r>
      <w:r w:rsidRPr="002B1019">
        <w:t xml:space="preserve">, son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w:t>
      </w:r>
      <w:r>
        <w:t xml:space="preserve"> </w:t>
      </w:r>
      <w:r w:rsidRPr="002B1019">
        <w:t>arch-breaker of His Covenant</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125</w:t>
      </w:r>
      <w:r w:rsidRPr="006E548C">
        <w:rPr>
          <w:rStyle w:val="indexpagenumbercontinued"/>
        </w:rPr>
        <w:t>–34</w:t>
      </w:r>
      <w:r w:rsidR="00DC6AA6" w:rsidRPr="00230826">
        <w:rPr>
          <w:rStyle w:val="indexpagenumbercomma"/>
        </w:rPr>
        <w:t xml:space="preserve">, </w:t>
      </w:r>
      <w:r w:rsidR="00DC6AA6" w:rsidRPr="00230826">
        <w:rPr>
          <w:rStyle w:val="indexpagenumberchecked"/>
        </w:rPr>
        <w:t>139</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258</w:t>
      </w:r>
      <w:r w:rsidR="00DC6AA6" w:rsidRPr="00230826">
        <w:rPr>
          <w:rStyle w:val="indexpagenumbercomma"/>
        </w:rPr>
        <w:t xml:space="preserve">, </w:t>
      </w:r>
      <w:r w:rsidR="00DC6AA6" w:rsidRPr="00230826">
        <w:rPr>
          <w:rStyle w:val="indexpagenumberchecked"/>
        </w:rPr>
        <w:t>345</w:t>
      </w:r>
      <w:r w:rsidR="00DC6AA6" w:rsidRPr="00230826">
        <w:rPr>
          <w:rStyle w:val="indexpagenumbercomma"/>
        </w:rPr>
        <w:t xml:space="preserve">, </w:t>
      </w:r>
      <w:r w:rsidR="00DC6AA6" w:rsidRPr="00230826">
        <w:rPr>
          <w:rStyle w:val="indexpagenumberchecked"/>
        </w:rPr>
        <w:t>357</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DC6AA6" w:rsidRPr="00230826">
        <w:rPr>
          <w:rStyle w:val="indexpagenumbercomma"/>
        </w:rPr>
        <w:t xml:space="preserve">, </w:t>
      </w:r>
      <w:r w:rsidR="00DC6AA6" w:rsidRPr="00230826">
        <w:rPr>
          <w:rStyle w:val="indexpagenumberchecked"/>
        </w:rPr>
        <w:t>409</w:t>
      </w:r>
      <w:r w:rsidRPr="006E548C">
        <w:rPr>
          <w:rStyle w:val="indexpagenumbercontinued"/>
        </w:rPr>
        <w:t>–10</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426</w:t>
      </w:r>
      <w:r w:rsidR="00DC6AA6" w:rsidRPr="00230826">
        <w:rPr>
          <w:rStyle w:val="indexpagenumbercomma"/>
        </w:rPr>
        <w:t xml:space="preserve">, </w:t>
      </w:r>
      <w:r w:rsidR="00DC6AA6" w:rsidRPr="00230826">
        <w:rPr>
          <w:rStyle w:val="indexpagenumberchecked"/>
        </w:rPr>
        <w:t>427</w:t>
      </w:r>
      <w:r w:rsidR="00231B2D">
        <w:t xml:space="preserve">, </w:t>
      </w:r>
      <w:r w:rsidR="00DC6AA6" w:rsidRPr="00230826">
        <w:rPr>
          <w:rStyle w:val="indexRefchap"/>
        </w:rPr>
        <w:t>7:</w:t>
      </w:r>
      <w:r w:rsidR="00DC6AA6" w:rsidRPr="00230826">
        <w:rPr>
          <w:rStyle w:val="indexRefpar"/>
        </w:rPr>
        <w:t>26</w:t>
      </w:r>
      <w:r w:rsidR="00945E94">
        <w:t xml:space="preserve">, </w:t>
      </w:r>
      <w:r w:rsidR="00DC6AA6" w:rsidRPr="00230826">
        <w:rPr>
          <w:rStyle w:val="indexRefchap"/>
        </w:rPr>
        <w:t>8</w:t>
      </w:r>
      <w:r w:rsidR="00945E94">
        <w:t xml:space="preserve">, </w:t>
      </w:r>
      <w:r w:rsidR="00DC6AA6" w:rsidRPr="00230826">
        <w:rPr>
          <w:rStyle w:val="indexRefchap"/>
        </w:rPr>
        <w:t>9:</w:t>
      </w:r>
      <w:r w:rsidR="00DC6AA6" w:rsidRPr="00230826">
        <w:rPr>
          <w:rStyle w:val="indexRefpar"/>
        </w:rPr>
        <w:t>23</w:t>
      </w:r>
      <w:r w:rsidR="00945E94">
        <w:t xml:space="preserve">, </w:t>
      </w:r>
      <w:r w:rsidR="00DC6AA6" w:rsidRPr="00230826">
        <w:rPr>
          <w:rStyle w:val="indexRefchap"/>
        </w:rPr>
        <w:t>12:</w:t>
      </w:r>
      <w:r w:rsidR="00DC6AA6" w:rsidRPr="00230826">
        <w:rPr>
          <w:rStyle w:val="indexRefpar"/>
        </w:rPr>
        <w:t>7</w:t>
      </w:r>
      <w:r w:rsidR="00945E94">
        <w:t xml:space="preserve">, </w:t>
      </w:r>
      <w:r w:rsidR="00DC6AA6" w:rsidRPr="00230826">
        <w:rPr>
          <w:rStyle w:val="indexRefchap"/>
        </w:rPr>
        <w:t>20:</w:t>
      </w:r>
      <w:r w:rsidR="00DC6AA6" w:rsidRPr="00230826">
        <w:rPr>
          <w:rStyle w:val="indexRefpar"/>
        </w:rPr>
        <w:t>5</w:t>
      </w:r>
      <w:r w:rsidR="00945E94">
        <w:t xml:space="preserve">, </w:t>
      </w:r>
      <w:r w:rsidR="00DC6AA6" w:rsidRPr="00230826">
        <w:rPr>
          <w:rStyle w:val="indexRefchap"/>
        </w:rPr>
        <w:t>21:</w:t>
      </w:r>
      <w:r w:rsidR="00DC6AA6" w:rsidRPr="00230826">
        <w:rPr>
          <w:rStyle w:val="indexRefpar"/>
        </w:rPr>
        <w:t>25–26</w:t>
      </w:r>
      <w:r w:rsidR="00945E94">
        <w:t xml:space="preserve">, </w:t>
      </w:r>
      <w:r w:rsidR="00DC6AA6" w:rsidRPr="00230826">
        <w:rPr>
          <w:rStyle w:val="indexRefchap"/>
        </w:rPr>
        <w:t>22:</w:t>
      </w:r>
      <w:r w:rsidR="00DC6AA6" w:rsidRPr="00230826">
        <w:rPr>
          <w:rStyle w:val="indexRefpar"/>
        </w:rPr>
        <w:t>25</w:t>
      </w:r>
      <w:r w:rsidR="00945E94">
        <w:t xml:space="preserve">, </w:t>
      </w:r>
      <w:r w:rsidR="00DC6AA6" w:rsidRPr="00230826">
        <w:rPr>
          <w:rStyle w:val="indexRefchap"/>
        </w:rPr>
        <w:t>31:</w:t>
      </w:r>
      <w:r w:rsidR="00DC6AA6" w:rsidRPr="00230826">
        <w:rPr>
          <w:rStyle w:val="indexRefpar"/>
        </w:rPr>
        <w:t>8</w:t>
      </w:r>
      <w:r w:rsidR="00945E94">
        <w:t xml:space="preserve">, </w:t>
      </w:r>
      <w:r w:rsidR="00DC6AA6" w:rsidRPr="00230826">
        <w:rPr>
          <w:rStyle w:val="indexRefchap"/>
        </w:rPr>
        <w:t>32:</w:t>
      </w:r>
      <w:r w:rsidR="00DC6AA6" w:rsidRPr="00230826">
        <w:rPr>
          <w:rStyle w:val="indexRefpar"/>
        </w:rPr>
        <w:t>27</w:t>
      </w:r>
      <w:r w:rsidR="00945E94">
        <w:t xml:space="preserve">, </w:t>
      </w:r>
      <w:r w:rsidR="00DC6AA6" w:rsidRPr="00230826">
        <w:rPr>
          <w:rStyle w:val="indexRefchap"/>
        </w:rPr>
        <w:t>32:</w:t>
      </w:r>
      <w:r w:rsidR="00DC6AA6" w:rsidRPr="00230826">
        <w:rPr>
          <w:rStyle w:val="indexRefpar"/>
        </w:rPr>
        <w:t>45</w:t>
      </w:r>
      <w:r w:rsidR="00945E94">
        <w:t xml:space="preserve">, </w:t>
      </w:r>
      <w:r w:rsidR="00DC6AA6" w:rsidRPr="00230826">
        <w:rPr>
          <w:rStyle w:val="indexRefchap"/>
        </w:rPr>
        <w:t>32:</w:t>
      </w:r>
      <w:r w:rsidR="00DC6AA6" w:rsidRPr="00230826">
        <w:rPr>
          <w:rStyle w:val="indexRefpar"/>
        </w:rPr>
        <w:t>67</w:t>
      </w:r>
      <w:r w:rsidR="00945E94">
        <w:t xml:space="preserve">, </w:t>
      </w:r>
      <w:r w:rsidR="00DC6AA6" w:rsidRPr="00230826">
        <w:rPr>
          <w:rStyle w:val="indexRefchap"/>
        </w:rPr>
        <w:t>32:</w:t>
      </w:r>
      <w:r w:rsidR="00DC6AA6" w:rsidRPr="00230826">
        <w:rPr>
          <w:rStyle w:val="indexRefpar"/>
        </w:rPr>
        <w:t>78</w:t>
      </w:r>
      <w:r w:rsidR="00945E94">
        <w:t xml:space="preserve">, </w:t>
      </w:r>
      <w:r w:rsidR="00DC6AA6" w:rsidRPr="00230826">
        <w:rPr>
          <w:rStyle w:val="indexRefchap"/>
        </w:rPr>
        <w:t>32:</w:t>
      </w:r>
      <w:r w:rsidR="00DC6AA6" w:rsidRPr="00230826">
        <w:rPr>
          <w:rStyle w:val="indexRefpar"/>
        </w:rPr>
        <w:t>82</w:t>
      </w:r>
      <w:r w:rsidR="00945E94">
        <w:t xml:space="preserve">, </w:t>
      </w:r>
      <w:r w:rsidR="00DC6AA6" w:rsidRPr="00230826">
        <w:rPr>
          <w:rStyle w:val="indexRefchap"/>
        </w:rPr>
        <w:t>36:</w:t>
      </w:r>
      <w:r w:rsidR="00DC6AA6" w:rsidRPr="00230826">
        <w:rPr>
          <w:rStyle w:val="indexRefpar"/>
        </w:rPr>
        <w:t>10–14</w:t>
      </w:r>
      <w:r w:rsidR="00945E94">
        <w:t xml:space="preserve">, </w:t>
      </w:r>
      <w:r w:rsidR="00DC6AA6" w:rsidRPr="00230826">
        <w:rPr>
          <w:rStyle w:val="indexRefchap"/>
        </w:rPr>
        <w:t>ap1:</w:t>
      </w:r>
      <w:r w:rsidR="00DC6AA6" w:rsidRPr="00230826">
        <w:rPr>
          <w:rStyle w:val="indexRefchapsub"/>
        </w:rPr>
        <w:t>1:</w:t>
      </w:r>
      <w:r w:rsidR="00DC6AA6" w:rsidRPr="00230826">
        <w:rPr>
          <w:rStyle w:val="indexRefpar"/>
        </w:rPr>
        <w:t>17</w:t>
      </w:r>
      <w:r w:rsidR="00945E94">
        <w:t xml:space="preserve">, </w:t>
      </w:r>
      <w:r w:rsidR="00DC6AA6" w:rsidRPr="00230826">
        <w:rPr>
          <w:rStyle w:val="indexRefchap"/>
        </w:rPr>
        <w:t>ap1:</w:t>
      </w:r>
      <w:r w:rsidR="00DC6AA6" w:rsidRPr="00230826">
        <w:rPr>
          <w:rStyle w:val="indexRefchapsub"/>
        </w:rPr>
        <w:t>2:</w:t>
      </w:r>
      <w:r w:rsidR="00DC6AA6" w:rsidRPr="00230826">
        <w:rPr>
          <w:rStyle w:val="indexRefpar"/>
        </w:rPr>
        <w:t>10–2:13</w:t>
      </w:r>
      <w:r w:rsidR="00945E94">
        <w:t xml:space="preserve">, </w:t>
      </w:r>
      <w:r w:rsidR="00DC6AA6" w:rsidRPr="00230826">
        <w:rPr>
          <w:rStyle w:val="indexRefchap"/>
        </w:rPr>
        <w:t>ap1:</w:t>
      </w:r>
      <w:r w:rsidR="00DC6AA6" w:rsidRPr="00230826">
        <w:rPr>
          <w:rStyle w:val="indexRefchapsub"/>
        </w:rPr>
        <w:t>3:</w:t>
      </w:r>
      <w:r w:rsidR="00DC6AA6" w:rsidRPr="00230826">
        <w:rPr>
          <w:rStyle w:val="indexRefpar"/>
        </w:rPr>
        <w:t>8</w:t>
      </w:r>
    </w:p>
    <w:p w14:paraId="15206AE3" w14:textId="77777777" w:rsidR="00E67803" w:rsidRDefault="00C57E99" w:rsidP="00E9258F">
      <w:pPr>
        <w:pStyle w:val="Index-2"/>
      </w:pPr>
      <w:r w:rsidRPr="002B1019">
        <w:t xml:space="preserve">accepted authenticity of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178</w:t>
      </w:r>
      <w:r w:rsidR="00E9258F">
        <w:t xml:space="preserve">, </w:t>
      </w:r>
      <w:r w:rsidR="00DC6AA6" w:rsidRPr="00230826">
        <w:rPr>
          <w:rStyle w:val="indexRefchap"/>
        </w:rPr>
        <w:t>13:</w:t>
      </w:r>
      <w:r w:rsidR="00DC6AA6" w:rsidRPr="00230826">
        <w:rPr>
          <w:rStyle w:val="indexRefpar"/>
        </w:rPr>
        <w:t>1</w:t>
      </w:r>
      <w:r w:rsidR="00E9258F">
        <w:t xml:space="preserve">, </w:t>
      </w:r>
      <w:r w:rsidR="00DC6AA6" w:rsidRPr="00230826">
        <w:rPr>
          <w:rStyle w:val="indexRefchap"/>
        </w:rPr>
        <w:t>14:</w:t>
      </w:r>
      <w:r w:rsidR="00DC6AA6" w:rsidRPr="00230826">
        <w:rPr>
          <w:rStyle w:val="indexRefpar"/>
        </w:rPr>
        <w:t>29</w:t>
      </w:r>
    </w:p>
    <w:p w14:paraId="17B14FD3" w14:textId="77777777" w:rsidR="00E67803" w:rsidRDefault="00C57E99" w:rsidP="00E9258F">
      <w:pPr>
        <w:pStyle w:val="Index-2"/>
      </w:pPr>
      <w:r w:rsidRPr="002B1019">
        <w:t>allies of</w:t>
      </w:r>
      <w:r w:rsidR="00DC6AA6" w:rsidRPr="00230826">
        <w:rPr>
          <w:rStyle w:val="indexpagenumbercomma"/>
        </w:rPr>
        <w:t xml:space="preserve">, </w:t>
      </w:r>
      <w:r w:rsidR="00DC6AA6" w:rsidRPr="00230826">
        <w:rPr>
          <w:rStyle w:val="indexpagenumberchecked"/>
        </w:rPr>
        <w:t>164</w:t>
      </w:r>
      <w:r w:rsidRPr="006E548C">
        <w:rPr>
          <w:rStyle w:val="indexpagenumbercontinued"/>
        </w:rPr>
        <w:t>–9</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217</w:t>
      </w:r>
      <w:r w:rsidR="00DC6AA6" w:rsidRPr="00230826">
        <w:rPr>
          <w:rStyle w:val="indexpagenumbercomma"/>
        </w:rPr>
        <w:t xml:space="preserve">, </w:t>
      </w:r>
      <w:r w:rsidR="00DC6AA6" w:rsidRPr="00230826">
        <w:rPr>
          <w:rStyle w:val="indexpagenumberchecked"/>
        </w:rPr>
        <w:t>426</w:t>
      </w:r>
      <w:r w:rsidR="00E9258F">
        <w:t xml:space="preserve">, </w:t>
      </w:r>
      <w:r w:rsidR="00DC6AA6" w:rsidRPr="00230826">
        <w:rPr>
          <w:rStyle w:val="indexRefchap"/>
        </w:rPr>
        <w:t>13</w:t>
      </w:r>
      <w:r w:rsidR="00E9258F">
        <w:t xml:space="preserve">, </w:t>
      </w:r>
      <w:r w:rsidR="00DC6AA6" w:rsidRPr="00230826">
        <w:rPr>
          <w:rStyle w:val="indexRefchap"/>
        </w:rPr>
        <w:t>18:</w:t>
      </w:r>
      <w:r w:rsidR="00DC6AA6" w:rsidRPr="00230826">
        <w:rPr>
          <w:rStyle w:val="indexRefpar"/>
        </w:rPr>
        <w:t>33–36</w:t>
      </w:r>
      <w:r w:rsidR="00E9258F">
        <w:t xml:space="preserve">, </w:t>
      </w:r>
      <w:r w:rsidR="00DC6AA6" w:rsidRPr="00230826">
        <w:rPr>
          <w:rStyle w:val="indexRefchap"/>
        </w:rPr>
        <w:t>18:</w:t>
      </w:r>
      <w:r w:rsidR="00DC6AA6" w:rsidRPr="00230826">
        <w:rPr>
          <w:rStyle w:val="indexRefpar"/>
        </w:rPr>
        <w:t>40</w:t>
      </w:r>
      <w:r w:rsidR="00E9258F">
        <w:t xml:space="preserve">, </w:t>
      </w:r>
      <w:r w:rsidR="00DC6AA6" w:rsidRPr="00230826">
        <w:rPr>
          <w:rStyle w:val="indexRefchap"/>
        </w:rPr>
        <w:t>ap1:</w:t>
      </w:r>
      <w:r w:rsidR="00DC6AA6" w:rsidRPr="00230826">
        <w:rPr>
          <w:rStyle w:val="indexRefchapsub"/>
        </w:rPr>
        <w:t>2:</w:t>
      </w:r>
      <w:r w:rsidR="00DC6AA6" w:rsidRPr="00230826">
        <w:rPr>
          <w:rStyle w:val="indexRefpar"/>
        </w:rPr>
        <w:t>12</w:t>
      </w:r>
    </w:p>
    <w:p w14:paraId="084FFE77" w14:textId="77777777" w:rsidR="00E67803" w:rsidRDefault="00C57E99" w:rsidP="00450CE8">
      <w:pPr>
        <w:pStyle w:val="Index-2"/>
      </w:pPr>
      <w:r w:rsidRPr="002B1019">
        <w:t xml:space="preserve">attempts to discredit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193</w:t>
      </w:r>
      <w:r w:rsidRPr="006E548C">
        <w:rPr>
          <w:rStyle w:val="indexpagenumbercontinued"/>
        </w:rPr>
        <w:t>–200</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230</w:t>
      </w:r>
      <w:r w:rsidR="00DC6AA6" w:rsidRPr="00230826">
        <w:rPr>
          <w:rStyle w:val="indexpagenumbercomma"/>
        </w:rPr>
        <w:t xml:space="preserve">, </w:t>
      </w:r>
      <w:r w:rsidR="00DC6AA6" w:rsidRPr="00230826">
        <w:rPr>
          <w:rStyle w:val="indexpagenumberchecked"/>
        </w:rPr>
        <w:t>234</w:t>
      </w:r>
      <w:r w:rsidRPr="006E548C">
        <w:rPr>
          <w:rStyle w:val="indexpagenumbercontinued"/>
        </w:rPr>
        <w:t>–5</w:t>
      </w:r>
      <w:r w:rsidR="00DC6AA6" w:rsidRPr="00230826">
        <w:rPr>
          <w:rStyle w:val="indexpagenumbercomma"/>
        </w:rPr>
        <w:t xml:space="preserve">, </w:t>
      </w:r>
      <w:r w:rsidR="00DC6AA6" w:rsidRPr="00230826">
        <w:rPr>
          <w:rStyle w:val="indexpagenumberchecked"/>
        </w:rPr>
        <w:t>238</w:t>
      </w:r>
      <w:r w:rsidRPr="006E548C">
        <w:rPr>
          <w:rStyle w:val="indexpagenumbercontinued"/>
        </w:rPr>
        <w:t>–9</w:t>
      </w:r>
      <w:r w:rsidR="00DC6AA6" w:rsidRPr="00230826">
        <w:rPr>
          <w:rStyle w:val="indexpagenumbercomma"/>
        </w:rPr>
        <w:t xml:space="preserve">, </w:t>
      </w:r>
      <w:r w:rsidR="00DC6AA6" w:rsidRPr="00230826">
        <w:rPr>
          <w:rStyle w:val="indexpagenumberchecked"/>
        </w:rPr>
        <w:t>240</w:t>
      </w:r>
      <w:r w:rsidR="00DC6AA6" w:rsidRPr="00230826">
        <w:rPr>
          <w:rStyle w:val="indexpagenumbercomma"/>
        </w:rPr>
        <w:t xml:space="preserve">, </w:t>
      </w:r>
      <w:r w:rsidR="00DC6AA6" w:rsidRPr="00230826">
        <w:rPr>
          <w:rStyle w:val="indexpagenumberchecked"/>
        </w:rPr>
        <w:t>410</w:t>
      </w:r>
      <w:r w:rsidR="00E9258F">
        <w:t xml:space="preserve">, </w:t>
      </w:r>
      <w:r w:rsidR="00DC6AA6" w:rsidRPr="00230826">
        <w:rPr>
          <w:rStyle w:val="indexRefchap"/>
        </w:rPr>
        <w:t>16</w:t>
      </w:r>
      <w:r w:rsidR="00E9258F">
        <w:t xml:space="preserve">, </w:t>
      </w:r>
      <w:r w:rsidR="00DC6AA6" w:rsidRPr="00230826">
        <w:rPr>
          <w:rStyle w:val="indexRefchap"/>
        </w:rPr>
        <w:t>19:</w:t>
      </w:r>
      <w:r w:rsidR="00DC6AA6" w:rsidRPr="00230826">
        <w:rPr>
          <w:rStyle w:val="indexRefpar"/>
        </w:rPr>
        <w:t>25–26</w:t>
      </w:r>
      <w:r w:rsidR="00450CE8">
        <w:t xml:space="preserve">, </w:t>
      </w:r>
      <w:r w:rsidR="00DC6AA6" w:rsidRPr="00230826">
        <w:rPr>
          <w:rStyle w:val="indexRefchap"/>
        </w:rPr>
        <w:t>19:</w:t>
      </w:r>
      <w:r w:rsidR="00DC6AA6" w:rsidRPr="00230826">
        <w:rPr>
          <w:rStyle w:val="indexRefpar"/>
        </w:rPr>
        <w:t>34</w:t>
      </w:r>
      <w:r w:rsidR="00450CE8">
        <w:t xml:space="preserve">, </w:t>
      </w:r>
      <w:r w:rsidR="00DC6AA6" w:rsidRPr="00230826">
        <w:rPr>
          <w:rStyle w:val="indexRefchap"/>
        </w:rPr>
        <w:t>20:</w:t>
      </w:r>
      <w:r w:rsidR="00DC6AA6" w:rsidRPr="00230826">
        <w:rPr>
          <w:rStyle w:val="indexRefpar"/>
        </w:rPr>
        <w:t>15–19</w:t>
      </w:r>
      <w:r w:rsidR="00450CE8">
        <w:t xml:space="preserve">, </w:t>
      </w:r>
      <w:r w:rsidR="00DC6AA6" w:rsidRPr="00230826">
        <w:rPr>
          <w:rStyle w:val="indexRefchap"/>
        </w:rPr>
        <w:t>20:</w:t>
      </w:r>
      <w:r w:rsidR="00DC6AA6" w:rsidRPr="00230826">
        <w:rPr>
          <w:rStyle w:val="indexRefpar"/>
        </w:rPr>
        <w:t>41–44</w:t>
      </w:r>
      <w:r w:rsidR="00450CE8">
        <w:t xml:space="preserve">, </w:t>
      </w:r>
      <w:r w:rsidR="00DC6AA6" w:rsidRPr="00230826">
        <w:rPr>
          <w:rStyle w:val="indexRefchap"/>
        </w:rPr>
        <w:t>20:</w:t>
      </w:r>
      <w:r w:rsidR="00DC6AA6" w:rsidRPr="00230826">
        <w:rPr>
          <w:rStyle w:val="indexRefpar"/>
        </w:rPr>
        <w:t>50–51</w:t>
      </w:r>
      <w:r w:rsidR="00450CE8">
        <w:t xml:space="preserve">, </w:t>
      </w:r>
      <w:r w:rsidR="00DC6AA6" w:rsidRPr="00230826">
        <w:rPr>
          <w:rStyle w:val="indexRefchap"/>
        </w:rPr>
        <w:t>36:</w:t>
      </w:r>
      <w:r w:rsidR="00DC6AA6" w:rsidRPr="00230826">
        <w:rPr>
          <w:rStyle w:val="indexRefpar"/>
        </w:rPr>
        <w:t>12–14</w:t>
      </w:r>
    </w:p>
    <w:p w14:paraId="7FE1C02B" w14:textId="77777777" w:rsidR="00E67803" w:rsidRDefault="00C57E99" w:rsidP="00BF2765">
      <w:pPr>
        <w:pStyle w:val="Index-2"/>
      </w:pPr>
      <w:r w:rsidRPr="002B1019">
        <w:t xml:space="preserve">attempts to overthrow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148</w:t>
      </w:r>
      <w:r w:rsidRPr="006E548C">
        <w:rPr>
          <w:rStyle w:val="indexpagenumbercontinued"/>
        </w:rPr>
        <w:t>–54</w:t>
      </w:r>
      <w:r w:rsidR="00DC6AA6" w:rsidRPr="00230826">
        <w:rPr>
          <w:rStyle w:val="indexpagenumbercomma"/>
        </w:rPr>
        <w:t xml:space="preserve">, </w:t>
      </w:r>
      <w:r w:rsidR="00DC6AA6" w:rsidRPr="00230826">
        <w:rPr>
          <w:rStyle w:val="indexpagenumberchecked"/>
        </w:rPr>
        <w:t>168</w:t>
      </w:r>
      <w:r w:rsidR="00DC6AA6" w:rsidRPr="00230826">
        <w:rPr>
          <w:rStyle w:val="indexpagenumbercomma"/>
        </w:rPr>
        <w:t xml:space="preserve">, </w:t>
      </w:r>
      <w:r w:rsidR="00DC6AA6" w:rsidRPr="00230826">
        <w:rPr>
          <w:rStyle w:val="indexpagenumberchecked"/>
        </w:rPr>
        <w:t>171</w:t>
      </w:r>
      <w:r w:rsidR="00DC6AA6" w:rsidRPr="00230826">
        <w:rPr>
          <w:rStyle w:val="indexpagenumbercomma"/>
        </w:rPr>
        <w:t xml:space="preserve">, </w:t>
      </w:r>
      <w:r w:rsidR="00DC6AA6" w:rsidRPr="00230826">
        <w:rPr>
          <w:rStyle w:val="indexpagenumberchecked"/>
        </w:rPr>
        <w:t>409</w:t>
      </w:r>
      <w:r w:rsidR="00BF2765">
        <w:t xml:space="preserve"> </w:t>
      </w:r>
      <w:r w:rsidR="00BF2765" w:rsidRPr="00683C74">
        <w:rPr>
          <w:rStyle w:val="stilltoworkat"/>
        </w:rPr>
        <w:t>(</w:t>
      </w:r>
      <w:r w:rsidR="00BF2765">
        <w:rPr>
          <w:rStyle w:val="stilltoworkat"/>
        </w:rPr>
        <w:t>selection extends from page 409 till 410</w:t>
      </w:r>
      <w:r w:rsidR="00450CE8">
        <w:t xml:space="preserve">, </w:t>
      </w:r>
      <w:r w:rsidR="00DC6AA6" w:rsidRPr="00230826">
        <w:rPr>
          <w:rStyle w:val="indexRefchap"/>
        </w:rPr>
        <w:t>11</w:t>
      </w:r>
      <w:r w:rsidR="00450CE8">
        <w:t xml:space="preserve">, </w:t>
      </w:r>
      <w:r w:rsidR="00DC6AA6" w:rsidRPr="00230826">
        <w:rPr>
          <w:rStyle w:val="indexRefchap"/>
        </w:rPr>
        <w:t>13:</w:t>
      </w:r>
      <w:r w:rsidR="00DC6AA6" w:rsidRPr="00230826">
        <w:rPr>
          <w:rStyle w:val="indexRefpar"/>
        </w:rPr>
        <w:t>20</w:t>
      </w:r>
      <w:r w:rsidR="00BF2765">
        <w:t xml:space="preserve">, </w:t>
      </w:r>
      <w:r w:rsidR="00DC6AA6" w:rsidRPr="00230826">
        <w:rPr>
          <w:rStyle w:val="indexRefchap"/>
        </w:rPr>
        <w:t>14:</w:t>
      </w:r>
      <w:r w:rsidR="00DC6AA6" w:rsidRPr="00230826">
        <w:rPr>
          <w:rStyle w:val="indexRefpar"/>
        </w:rPr>
        <w:t>3–5</w:t>
      </w:r>
      <w:r w:rsidR="00BF2765">
        <w:t xml:space="preserve">, </w:t>
      </w:r>
      <w:r w:rsidR="00DC6AA6" w:rsidRPr="00230826">
        <w:rPr>
          <w:rStyle w:val="indexRefchap"/>
        </w:rPr>
        <w:t>36:</w:t>
      </w:r>
      <w:r w:rsidR="00DC6AA6" w:rsidRPr="00230826">
        <w:rPr>
          <w:rStyle w:val="indexRefpar"/>
        </w:rPr>
        <w:t>10–14</w:t>
      </w:r>
    </w:p>
    <w:p w14:paraId="12962085" w14:textId="77777777" w:rsidR="00E67803" w:rsidRDefault="00C57E99" w:rsidP="00914E32">
      <w:pPr>
        <w:pStyle w:val="Index-2"/>
      </w:pPr>
      <w:r w:rsidRPr="000C7039">
        <w:rPr>
          <w:highlight w:val="yellow"/>
        </w:rPr>
        <w:t>Bahjí</w:t>
      </w:r>
      <w:r w:rsidRPr="002B1019">
        <w:t xml:space="preserve"> the personal residence of</w:t>
      </w:r>
      <w:r w:rsidR="00DC6AA6" w:rsidRPr="00230826">
        <w:rPr>
          <w:rStyle w:val="indexpagenumbercomma"/>
        </w:rPr>
        <w:t xml:space="preserve">, </w:t>
      </w:r>
      <w:r w:rsidR="00DC6AA6" w:rsidRPr="00230826">
        <w:rPr>
          <w:rStyle w:val="indexpagenumberchecked"/>
        </w:rPr>
        <w:t>328</w:t>
      </w:r>
      <w:r w:rsidRPr="006E548C">
        <w:rPr>
          <w:rStyle w:val="indexpagenumbercontinued"/>
        </w:rPr>
        <w:t>–9</w:t>
      </w:r>
      <w:r w:rsidR="00914E32">
        <w:t xml:space="preserve">, </w:t>
      </w:r>
      <w:r w:rsidR="00DC6AA6" w:rsidRPr="00230826">
        <w:rPr>
          <w:rStyle w:val="indexRefchap"/>
        </w:rPr>
        <w:t>29:</w:t>
      </w:r>
      <w:r w:rsidR="00DC6AA6" w:rsidRPr="00230826">
        <w:rPr>
          <w:rStyle w:val="indexRefpar"/>
        </w:rPr>
        <w:t>29</w:t>
      </w:r>
    </w:p>
    <w:p w14:paraId="246A3B33" w14:textId="77777777" w:rsidR="00E67803" w:rsidRDefault="00C57E99" w:rsidP="00914E32">
      <w:pPr>
        <w:pStyle w:val="Index-2"/>
      </w:pPr>
      <w:r w:rsidRPr="002B1019">
        <w:t xml:space="preserve">claimed successorship to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131</w:t>
      </w:r>
      <w:r w:rsidR="00DC6AA6" w:rsidRPr="00230826">
        <w:rPr>
          <w:rStyle w:val="indexpagenumbercomma"/>
        </w:rPr>
        <w:t xml:space="preserve">, </w:t>
      </w:r>
      <w:r w:rsidR="00DC6AA6" w:rsidRPr="00230826">
        <w:rPr>
          <w:rStyle w:val="indexpagenumberchecked"/>
        </w:rPr>
        <w:t>276</w:t>
      </w:r>
      <w:r w:rsidRPr="006E548C">
        <w:rPr>
          <w:rStyle w:val="indexpagenumbercontinued"/>
        </w:rPr>
        <w:t>–7</w:t>
      </w:r>
      <w:r w:rsidR="00914E32">
        <w:t xml:space="preserve">, </w:t>
      </w:r>
      <w:r w:rsidR="00DC6AA6" w:rsidRPr="00230826">
        <w:rPr>
          <w:rStyle w:val="indexRefchap"/>
        </w:rPr>
        <w:t>8:</w:t>
      </w:r>
      <w:r w:rsidR="00DC6AA6" w:rsidRPr="00230826">
        <w:rPr>
          <w:rStyle w:val="indexRefpar"/>
        </w:rPr>
        <w:t>27–28</w:t>
      </w:r>
      <w:r w:rsidR="00914E32">
        <w:t xml:space="preserve">, </w:t>
      </w:r>
      <w:r w:rsidR="00DC6AA6" w:rsidRPr="00230826">
        <w:rPr>
          <w:rStyle w:val="indexRefchap"/>
        </w:rPr>
        <w:t>24:</w:t>
      </w:r>
      <w:r w:rsidR="00DC6AA6" w:rsidRPr="00230826">
        <w:rPr>
          <w:rStyle w:val="indexRefpar"/>
        </w:rPr>
        <w:t>13–18</w:t>
      </w:r>
    </w:p>
    <w:p w14:paraId="1A6DE5CD" w14:textId="77777777" w:rsidR="00E67803" w:rsidRDefault="00C57E99" w:rsidP="00450CE8">
      <w:pPr>
        <w:pStyle w:val="Index-2"/>
      </w:pPr>
      <w:r w:rsidRPr="002B1019">
        <w:t>death of</w:t>
      </w:r>
      <w:r w:rsidR="00DC6AA6" w:rsidRPr="00230826">
        <w:rPr>
          <w:rStyle w:val="indexpagenumbercomma"/>
        </w:rPr>
        <w:t xml:space="preserve">, </w:t>
      </w:r>
      <w:r w:rsidR="00DC6AA6" w:rsidRPr="00230826">
        <w:rPr>
          <w:rStyle w:val="indexpagenumberchecked"/>
        </w:rPr>
        <w:t>355</w:t>
      </w:r>
      <w:r w:rsidR="00450CE8">
        <w:t xml:space="preserve">, </w:t>
      </w:r>
      <w:r w:rsidR="00DC6AA6" w:rsidRPr="00230826">
        <w:rPr>
          <w:rStyle w:val="indexRefchap"/>
        </w:rPr>
        <w:t>32:</w:t>
      </w:r>
      <w:r w:rsidR="00DC6AA6" w:rsidRPr="00230826">
        <w:rPr>
          <w:rStyle w:val="indexRefpar"/>
        </w:rPr>
        <w:t>19–20</w:t>
      </w:r>
    </w:p>
    <w:p w14:paraId="0515ADE3" w14:textId="77777777" w:rsidR="00E67803" w:rsidRDefault="00C57E99" w:rsidP="007A0088">
      <w:pPr>
        <w:pStyle w:val="Index-2"/>
      </w:pPr>
      <w:r w:rsidRPr="002B1019">
        <w:t>declared a Covenant-breaker</w:t>
      </w:r>
      <w:r w:rsidR="00DC6AA6" w:rsidRPr="00230826">
        <w:rPr>
          <w:rStyle w:val="indexpagenumbercomma"/>
        </w:rPr>
        <w:t xml:space="preserve">, </w:t>
      </w:r>
      <w:r w:rsidR="00DC6AA6" w:rsidRPr="00230826">
        <w:rPr>
          <w:rStyle w:val="indexpagenumberchecked"/>
        </w:rPr>
        <w:t>417</w:t>
      </w:r>
      <w:r w:rsidRPr="006E548C">
        <w:rPr>
          <w:rStyle w:val="indexpagenumbercontinued"/>
        </w:rPr>
        <w:t>–18</w:t>
      </w:r>
      <w:r w:rsidR="00DC6AA6" w:rsidRPr="00230826">
        <w:rPr>
          <w:rStyle w:val="indexpagenumbercomma"/>
        </w:rPr>
        <w:t xml:space="preserve">, </w:t>
      </w:r>
      <w:r w:rsidR="00DC6AA6" w:rsidRPr="00230826">
        <w:rPr>
          <w:rStyle w:val="indexpagenumberchecked"/>
        </w:rPr>
        <w:t>420</w:t>
      </w:r>
      <w:r w:rsidR="007A0088">
        <w:t xml:space="preserve">, </w:t>
      </w:r>
      <w:r w:rsidR="00DC6AA6" w:rsidRPr="00230826">
        <w:rPr>
          <w:rStyle w:val="indexRefchap"/>
        </w:rPr>
        <w:t>ap1:</w:t>
      </w:r>
      <w:r w:rsidR="00DC6AA6" w:rsidRPr="00230826">
        <w:rPr>
          <w:rStyle w:val="indexRefchapsub"/>
        </w:rPr>
        <w:t>1:</w:t>
      </w:r>
      <w:r w:rsidR="00DC6AA6" w:rsidRPr="00230826">
        <w:rPr>
          <w:rStyle w:val="indexRefpar"/>
        </w:rPr>
        <w:t>5–1:7</w:t>
      </w:r>
      <w:r w:rsidR="007A0088">
        <w:t xml:space="preserve">, </w:t>
      </w:r>
      <w:r w:rsidR="00DC6AA6" w:rsidRPr="00230826">
        <w:rPr>
          <w:rStyle w:val="indexRefchap"/>
        </w:rPr>
        <w:t>ap1:</w:t>
      </w:r>
      <w:r w:rsidR="00DC6AA6" w:rsidRPr="00230826">
        <w:rPr>
          <w:rStyle w:val="indexRefchapsub"/>
        </w:rPr>
        <w:t>1:</w:t>
      </w:r>
      <w:r w:rsidR="00DC6AA6" w:rsidRPr="00230826">
        <w:rPr>
          <w:rStyle w:val="indexRefpar"/>
        </w:rPr>
        <w:t>11</w:t>
      </w:r>
    </w:p>
    <w:p w14:paraId="2BBC8AB9" w14:textId="77777777" w:rsidR="00E67803" w:rsidRDefault="00C57E99" w:rsidP="004C1028">
      <w:pPr>
        <w:pStyle w:val="Index-2"/>
      </w:pPr>
      <w:r w:rsidRPr="002B1019">
        <w:t>defeated</w:t>
      </w:r>
      <w:r w:rsidR="00DC6AA6" w:rsidRPr="00230826">
        <w:rPr>
          <w:rStyle w:val="indexpagenumbercomma"/>
        </w:rPr>
        <w:t xml:space="preserve">, </w:t>
      </w:r>
      <w:r w:rsidR="00DC6AA6" w:rsidRPr="00230826">
        <w:rPr>
          <w:rStyle w:val="indexpagenumberchecked"/>
        </w:rPr>
        <w:t>274</w:t>
      </w:r>
      <w:r w:rsidR="004C1028">
        <w:t xml:space="preserve">, </w:t>
      </w:r>
      <w:r w:rsidR="00DC6AA6" w:rsidRPr="00230826">
        <w:rPr>
          <w:rStyle w:val="indexRefchap"/>
        </w:rPr>
        <w:t>24:</w:t>
      </w:r>
      <w:r w:rsidR="00DC6AA6" w:rsidRPr="00230826">
        <w:rPr>
          <w:rStyle w:val="indexRefpar"/>
        </w:rPr>
        <w:t>7</w:t>
      </w:r>
    </w:p>
    <w:p w14:paraId="7B22A9F4" w14:textId="77777777" w:rsidR="00E67803" w:rsidRDefault="00C57E99" w:rsidP="007A0088">
      <w:pPr>
        <w:pStyle w:val="Index-2"/>
      </w:pPr>
      <w:r w:rsidRPr="002B1019">
        <w:t>did not question authenticity of Will of</w:t>
      </w:r>
      <w:r>
        <w:t xml:space="preserve">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007A0088">
        <w:t xml:space="preserve">, </w:t>
      </w:r>
      <w:r w:rsidR="00DC6AA6" w:rsidRPr="00230826">
        <w:rPr>
          <w:rStyle w:val="indexRefchap"/>
        </w:rPr>
        <w:t>31:</w:t>
      </w:r>
      <w:r w:rsidR="00DC6AA6" w:rsidRPr="00230826">
        <w:rPr>
          <w:rStyle w:val="indexRefpar"/>
        </w:rPr>
        <w:t>23–2</w:t>
      </w:r>
      <w:r w:rsidR="007A0088">
        <w:rPr>
          <w:rStyle w:val="indexRefpar"/>
        </w:rPr>
        <w:t>9</w:t>
      </w:r>
    </w:p>
    <w:p w14:paraId="7BDEF22B" w14:textId="77777777" w:rsidR="00E67803" w:rsidRDefault="00C57E99" w:rsidP="00C3702A">
      <w:pPr>
        <w:pStyle w:val="Index-2"/>
      </w:pPr>
      <w:r w:rsidRPr="002B1019">
        <w:t>fate of</w:t>
      </w:r>
      <w:r w:rsidR="00DC6AA6" w:rsidRPr="00230826">
        <w:rPr>
          <w:rStyle w:val="indexpagenumbercomma"/>
        </w:rPr>
        <w:t xml:space="preserve">, </w:t>
      </w:r>
      <w:r w:rsidR="00DC6AA6" w:rsidRPr="00230826">
        <w:rPr>
          <w:rStyle w:val="indexpagenumberchecked"/>
        </w:rPr>
        <w:t>251</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355</w:t>
      </w:r>
      <w:r w:rsidR="007A0088">
        <w:t xml:space="preserve"> </w:t>
      </w:r>
      <w:r w:rsidR="007A0088" w:rsidRPr="00683C74">
        <w:rPr>
          <w:rStyle w:val="stilltoworkat"/>
        </w:rPr>
        <w:t>(</w:t>
      </w:r>
      <w:r w:rsidR="007A0088">
        <w:rPr>
          <w:rStyle w:val="stilltoworkat"/>
        </w:rPr>
        <w:t>pages 251 and 252 have now a joint reference)</w:t>
      </w:r>
      <w:r w:rsidR="007A0088">
        <w:t xml:space="preserve">, </w:t>
      </w:r>
      <w:r w:rsidR="00DC6AA6" w:rsidRPr="00230826">
        <w:rPr>
          <w:rStyle w:val="indexRefchap"/>
        </w:rPr>
        <w:t>21:</w:t>
      </w:r>
      <w:r w:rsidR="00DC6AA6" w:rsidRPr="00230826">
        <w:rPr>
          <w:rStyle w:val="indexRefpar"/>
        </w:rPr>
        <w:t>27–32</w:t>
      </w:r>
      <w:r w:rsidR="00C3702A">
        <w:t xml:space="preserve">, </w:t>
      </w:r>
      <w:r w:rsidR="00DC6AA6" w:rsidRPr="00230826">
        <w:rPr>
          <w:rStyle w:val="indexRefchap"/>
        </w:rPr>
        <w:t>32:</w:t>
      </w:r>
      <w:r w:rsidR="00DC6AA6" w:rsidRPr="00230826">
        <w:rPr>
          <w:rStyle w:val="indexRefpar"/>
        </w:rPr>
        <w:t>19–20</w:t>
      </w:r>
    </w:p>
    <w:p w14:paraId="32FD57A1" w14:textId="77777777" w:rsidR="00E67803" w:rsidRDefault="00C57E99" w:rsidP="00C3702A">
      <w:pPr>
        <w:pStyle w:val="Index-2"/>
      </w:pPr>
      <w:r w:rsidRPr="002B1019">
        <w:t>fate of followers of</w:t>
      </w:r>
      <w:r w:rsidR="00DC6AA6" w:rsidRPr="00230826">
        <w:rPr>
          <w:rStyle w:val="indexpagenumbercomma"/>
        </w:rPr>
        <w:t xml:space="preserve">, </w:t>
      </w:r>
      <w:r w:rsidR="00DC6AA6" w:rsidRPr="00230826">
        <w:rPr>
          <w:rStyle w:val="indexpagenumberchecked"/>
        </w:rPr>
        <w:t>252</w:t>
      </w:r>
      <w:r w:rsidR="00C3702A">
        <w:t xml:space="preserve">, </w:t>
      </w:r>
      <w:r w:rsidR="00DC6AA6" w:rsidRPr="00230826">
        <w:rPr>
          <w:rStyle w:val="indexRefchap"/>
        </w:rPr>
        <w:t>21:</w:t>
      </w:r>
      <w:r w:rsidR="00DC6AA6" w:rsidRPr="00230826">
        <w:rPr>
          <w:rStyle w:val="indexRefpar"/>
        </w:rPr>
        <w:t>30–32</w:t>
      </w:r>
    </w:p>
    <w:p w14:paraId="3C1786A4" w14:textId="77777777" w:rsidR="00E67803" w:rsidRDefault="00C57E99" w:rsidP="00C3702A">
      <w:pPr>
        <w:pStyle w:val="Index-2"/>
      </w:pPr>
      <w:r w:rsidRPr="002B1019">
        <w:t xml:space="preserve">financially supported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179</w:t>
      </w:r>
      <w:r w:rsidRPr="006E548C">
        <w:rPr>
          <w:rStyle w:val="indexpagenumbercontinued"/>
        </w:rPr>
        <w:t>–80</w:t>
      </w:r>
      <w:r w:rsidR="00DC6AA6" w:rsidRPr="00230826">
        <w:rPr>
          <w:rStyle w:val="indexpagenumbercomma"/>
        </w:rPr>
        <w:t xml:space="preserve">, </w:t>
      </w:r>
      <w:r w:rsidR="00DC6AA6" w:rsidRPr="00230826">
        <w:rPr>
          <w:rStyle w:val="indexpagenumberchecked"/>
        </w:rPr>
        <w:t>193</w:t>
      </w:r>
      <w:r w:rsidRPr="006E548C">
        <w:rPr>
          <w:rStyle w:val="indexpagenumbercontinued"/>
        </w:rPr>
        <w:t>–4</w:t>
      </w:r>
      <w:r w:rsidR="00DC6AA6" w:rsidRPr="00230826">
        <w:rPr>
          <w:rStyle w:val="indexpagenumbercomma"/>
        </w:rPr>
        <w:t xml:space="preserve">, </w:t>
      </w:r>
      <w:r w:rsidR="00DC6AA6" w:rsidRPr="00230826">
        <w:rPr>
          <w:rStyle w:val="indexpagenumberchecked"/>
        </w:rPr>
        <w:t>196</w:t>
      </w:r>
      <w:r w:rsidRPr="006E548C">
        <w:rPr>
          <w:rStyle w:val="indexpagenumbercontinued"/>
        </w:rPr>
        <w:t>–7</w:t>
      </w:r>
      <w:r w:rsidRPr="00074FF5">
        <w:rPr>
          <w:rStyle w:val="structurepagenumber"/>
        </w:rPr>
        <w:t xml:space="preserve"> &lt;page </w:t>
      </w:r>
      <w:r>
        <w:rPr>
          <w:rStyle w:val="structurepagenumber"/>
        </w:rPr>
        <w:t>267</w:t>
      </w:r>
      <w:r w:rsidR="00B777C2">
        <w:rPr>
          <w:rStyle w:val="structurepagenumber"/>
        </w:rPr>
        <w:t>/&gt;</w:t>
      </w:r>
      <w:r w:rsidR="00C3702A">
        <w:t xml:space="preserve"> </w:t>
      </w:r>
      <w:r w:rsidR="00C3702A" w:rsidRPr="00683C74">
        <w:rPr>
          <w:rStyle w:val="stilltoworkat"/>
        </w:rPr>
        <w:t>(</w:t>
      </w:r>
      <w:r w:rsidR="00C3702A">
        <w:rPr>
          <w:rStyle w:val="stilltoworkat"/>
        </w:rPr>
        <w:t>2nd reference extended from page 193 till page 195)</w:t>
      </w:r>
      <w:r w:rsidR="00C3702A">
        <w:t xml:space="preserve">, </w:t>
      </w:r>
      <w:r w:rsidR="00DC6AA6" w:rsidRPr="00230826">
        <w:rPr>
          <w:rStyle w:val="indexRefchap"/>
        </w:rPr>
        <w:t>14:</w:t>
      </w:r>
      <w:r w:rsidR="00DC6AA6" w:rsidRPr="00230826">
        <w:rPr>
          <w:rStyle w:val="indexRefpar"/>
        </w:rPr>
        <w:t>34–39</w:t>
      </w:r>
      <w:r w:rsidR="00C3702A">
        <w:t xml:space="preserve">, </w:t>
      </w:r>
      <w:r w:rsidR="00DC6AA6" w:rsidRPr="00230826">
        <w:rPr>
          <w:rStyle w:val="indexRefchap"/>
        </w:rPr>
        <w:t>16:</w:t>
      </w:r>
      <w:r w:rsidR="00DC6AA6" w:rsidRPr="00230826">
        <w:rPr>
          <w:rStyle w:val="indexRefpar"/>
        </w:rPr>
        <w:t>1–13</w:t>
      </w:r>
      <w:r w:rsidR="00C3702A">
        <w:t xml:space="preserve">, </w:t>
      </w:r>
      <w:r w:rsidR="00DC6AA6" w:rsidRPr="00230826">
        <w:rPr>
          <w:rStyle w:val="indexRefchap"/>
        </w:rPr>
        <w:t>16:</w:t>
      </w:r>
      <w:r w:rsidR="00DC6AA6" w:rsidRPr="00230826">
        <w:rPr>
          <w:rStyle w:val="indexRefpar"/>
        </w:rPr>
        <w:t>16–19</w:t>
      </w:r>
    </w:p>
    <w:p w14:paraId="6D952288" w14:textId="77777777" w:rsidR="00E67803" w:rsidRDefault="00C57E99" w:rsidP="00C3702A">
      <w:pPr>
        <w:pStyle w:val="Index-2"/>
      </w:pPr>
      <w:r w:rsidRPr="002B1019">
        <w:t>Greater Branch</w:t>
      </w:r>
      <w:r w:rsidR="00DC6AA6" w:rsidRPr="00230826">
        <w:rPr>
          <w:rStyle w:val="indexpagenumbercomma"/>
        </w:rPr>
        <w:t xml:space="preserve">, </w:t>
      </w:r>
      <w:r w:rsidR="00DC6AA6" w:rsidRPr="00230826">
        <w:rPr>
          <w:rStyle w:val="indexpagenumberchecked"/>
        </w:rPr>
        <w:t>130</w:t>
      </w:r>
      <w:r w:rsidR="00C3702A">
        <w:t xml:space="preserve">, </w:t>
      </w:r>
      <w:r w:rsidR="00DC6AA6" w:rsidRPr="00230826">
        <w:rPr>
          <w:rStyle w:val="indexRefchap"/>
        </w:rPr>
        <w:t>8:</w:t>
      </w:r>
      <w:r w:rsidR="00DC6AA6" w:rsidRPr="00230826">
        <w:rPr>
          <w:rStyle w:val="indexRefpar"/>
        </w:rPr>
        <w:t>23–24</w:t>
      </w:r>
    </w:p>
    <w:p w14:paraId="0D5ABD43" w14:textId="77777777" w:rsidR="00E67803" w:rsidRDefault="00C57E99" w:rsidP="00E24778">
      <w:pPr>
        <w:pStyle w:val="Index-2"/>
      </w:pPr>
      <w:r w:rsidRPr="006F4E00">
        <w:rPr>
          <w:highlight w:val="yellow"/>
        </w:rPr>
        <w:t>Ḥájí</w:t>
      </w:r>
      <w:r w:rsidR="00627ED1" w:rsidRPr="00627ED1">
        <w:rPr>
          <w:highlight w:val="yellow"/>
        </w:rPr>
        <w:t xml:space="preserve"> </w:t>
      </w:r>
      <w:r w:rsidRPr="006F4E00">
        <w:rPr>
          <w:highlight w:val="yellow"/>
        </w:rPr>
        <w:t>Mírzá</w:t>
      </w:r>
      <w:r w:rsidR="00627ED1" w:rsidRPr="00627ED1">
        <w:rPr>
          <w:highlight w:val="yellow"/>
        </w:rPr>
        <w:t xml:space="preserve"> </w:t>
      </w:r>
      <w:r w:rsidRPr="006F4E00">
        <w:rPr>
          <w:highlight w:val="yellow"/>
        </w:rPr>
        <w:t>Ḥaydar</w:t>
      </w:r>
      <w:r w:rsidR="00627ED1" w:rsidRPr="00627ED1">
        <w:rPr>
          <w:highlight w:val="yellow"/>
        </w:rPr>
        <w:t>-</w:t>
      </w:r>
      <w:r w:rsidRPr="006F4E00">
        <w:rPr>
          <w:highlight w:val="yellow"/>
        </w:rPr>
        <w:t>ʿAlí</w:t>
      </w:r>
      <w:r w:rsidRPr="002B1019">
        <w:t xml:space="preserve"> describes</w:t>
      </w:r>
      <w:r>
        <w:t xml:space="preserve"> </w:t>
      </w:r>
      <w:r w:rsidRPr="002B1019">
        <w:t>rebellion of</w:t>
      </w:r>
      <w:r w:rsidR="00DC6AA6" w:rsidRPr="00230826">
        <w:rPr>
          <w:rStyle w:val="indexpagenumbercomma"/>
        </w:rPr>
        <w:t xml:space="preserve">, </w:t>
      </w:r>
      <w:r w:rsidR="00DC6AA6" w:rsidRPr="00230826">
        <w:rPr>
          <w:rStyle w:val="indexpagenumberchecked"/>
        </w:rPr>
        <w:t>172</w:t>
      </w:r>
      <w:r w:rsidRPr="006E548C">
        <w:rPr>
          <w:rStyle w:val="indexpagenumbercontinued"/>
        </w:rPr>
        <w:t>–5</w:t>
      </w:r>
      <w:r w:rsidR="00E24778">
        <w:t xml:space="preserve">, </w:t>
      </w:r>
      <w:r w:rsidR="00DC6AA6" w:rsidRPr="00230826">
        <w:rPr>
          <w:rStyle w:val="indexRefchap"/>
        </w:rPr>
        <w:t>14:</w:t>
      </w:r>
      <w:r w:rsidR="00DC6AA6" w:rsidRPr="00230826">
        <w:rPr>
          <w:rStyle w:val="indexRefpar"/>
        </w:rPr>
        <w:t>8–19</w:t>
      </w:r>
    </w:p>
    <w:p w14:paraId="6D1B5E92" w14:textId="77777777" w:rsidR="00E67803" w:rsidRDefault="00C57E99" w:rsidP="00E24778">
      <w:pPr>
        <w:pStyle w:val="Index-2"/>
      </w:pPr>
      <w:r w:rsidRPr="002B1019">
        <w:t>incarceration of</w:t>
      </w:r>
      <w:r w:rsidR="00DC6AA6" w:rsidRPr="00230826">
        <w:rPr>
          <w:rStyle w:val="indexpagenumbercomma"/>
        </w:rPr>
        <w:t xml:space="preserve">, </w:t>
      </w:r>
      <w:r w:rsidR="00DC6AA6" w:rsidRPr="00230826">
        <w:rPr>
          <w:rStyle w:val="indexpagenumberchecked"/>
        </w:rPr>
        <w:t>228</w:t>
      </w:r>
      <w:r w:rsidR="00E24778">
        <w:t xml:space="preserve">, </w:t>
      </w:r>
      <w:r w:rsidR="00DC6AA6" w:rsidRPr="00230826">
        <w:rPr>
          <w:rStyle w:val="indexRefchap"/>
        </w:rPr>
        <w:t>19:</w:t>
      </w:r>
      <w:r w:rsidR="00DC6AA6" w:rsidRPr="00230826">
        <w:rPr>
          <w:rStyle w:val="indexRefpar"/>
        </w:rPr>
        <w:t>27</w:t>
      </w:r>
    </w:p>
    <w:p w14:paraId="4E07FFD3" w14:textId="77777777" w:rsidR="00E67803" w:rsidRDefault="00C57E99" w:rsidP="00E24778">
      <w:pPr>
        <w:pStyle w:val="Index-2"/>
      </w:pPr>
      <w:r w:rsidRPr="002B1019">
        <w:t xml:space="preserve">indictment against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198</w:t>
      </w:r>
      <w:r w:rsidRPr="006E548C">
        <w:rPr>
          <w:rStyle w:val="indexpagenumbercontinued"/>
        </w:rPr>
        <w:t>–200</w:t>
      </w:r>
      <w:r w:rsidR="00DC6AA6" w:rsidRPr="00230826">
        <w:rPr>
          <w:rStyle w:val="indexpagenumbercomma"/>
        </w:rPr>
        <w:t xml:space="preserve">, </w:t>
      </w:r>
      <w:r w:rsidR="00DC6AA6" w:rsidRPr="00230826">
        <w:rPr>
          <w:rStyle w:val="indexpagenumberchecked"/>
        </w:rPr>
        <w:t>232</w:t>
      </w:r>
      <w:r w:rsidRPr="006E548C">
        <w:rPr>
          <w:rStyle w:val="indexpagenumbercontinued"/>
        </w:rPr>
        <w:t>–3</w:t>
      </w:r>
      <w:r w:rsidR="00E24778">
        <w:t xml:space="preserve">, </w:t>
      </w:r>
      <w:r w:rsidR="00DC6AA6" w:rsidRPr="00230826">
        <w:rPr>
          <w:rStyle w:val="indexRefchap"/>
        </w:rPr>
        <w:t>16:</w:t>
      </w:r>
      <w:r w:rsidR="00DC6AA6" w:rsidRPr="00230826">
        <w:rPr>
          <w:rStyle w:val="indexRefpar"/>
        </w:rPr>
        <w:t>29–38</w:t>
      </w:r>
      <w:r w:rsidR="00E24778">
        <w:t xml:space="preserve">, </w:t>
      </w:r>
      <w:r w:rsidR="00DC6AA6" w:rsidRPr="00230826">
        <w:rPr>
          <w:rStyle w:val="indexRefchap"/>
        </w:rPr>
        <w:t>20:</w:t>
      </w:r>
      <w:r w:rsidR="00DC6AA6" w:rsidRPr="00230826">
        <w:rPr>
          <w:rStyle w:val="indexRefpar"/>
        </w:rPr>
        <w:t>9–11</w:t>
      </w:r>
    </w:p>
    <w:p w14:paraId="23EE1400" w14:textId="77777777" w:rsidR="00E67803" w:rsidRDefault="00C57E99" w:rsidP="00E24778">
      <w:pPr>
        <w:pStyle w:val="Index-2"/>
      </w:pPr>
      <w:r w:rsidRPr="002B1019">
        <w:t xml:space="preserve">ignoble works of, revealed by </w:t>
      </w:r>
      <w:r w:rsidRPr="000C7039">
        <w:rPr>
          <w:highlight w:val="yellow"/>
        </w:rPr>
        <w:t>Badíʿu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152</w:t>
      </w:r>
      <w:r w:rsidRPr="006E548C">
        <w:rPr>
          <w:rStyle w:val="indexpagenumbercontinued"/>
        </w:rPr>
        <w:t>–4</w:t>
      </w:r>
      <w:r w:rsidR="00E24778">
        <w:t xml:space="preserve">, </w:t>
      </w:r>
      <w:r w:rsidR="00DC6AA6" w:rsidRPr="00230826">
        <w:rPr>
          <w:rStyle w:val="indexRefchap"/>
        </w:rPr>
        <w:t>11:</w:t>
      </w:r>
      <w:r w:rsidR="00DC6AA6" w:rsidRPr="00230826">
        <w:rPr>
          <w:rStyle w:val="indexRefpar"/>
        </w:rPr>
        <w:t>18–23</w:t>
      </w:r>
    </w:p>
    <w:p w14:paraId="7F820F60" w14:textId="77777777" w:rsidR="00E67803" w:rsidRDefault="00C57E99" w:rsidP="00E24778">
      <w:pPr>
        <w:pStyle w:val="Index-2"/>
      </w:pPr>
      <w:r w:rsidRPr="002B1019">
        <w:t>influence of</w:t>
      </w:r>
      <w:r w:rsidR="00DC6AA6" w:rsidRPr="00230826">
        <w:rPr>
          <w:rStyle w:val="indexpagenumbercomma"/>
        </w:rPr>
        <w:t xml:space="preserve">, </w:t>
      </w:r>
      <w:r w:rsidR="00DC6AA6" w:rsidRPr="00230826">
        <w:rPr>
          <w:rStyle w:val="indexpagenumberchecked"/>
        </w:rPr>
        <w:t>162</w:t>
      </w:r>
      <w:r w:rsidR="00E24778">
        <w:t xml:space="preserve">, </w:t>
      </w:r>
      <w:r w:rsidR="00DC6AA6" w:rsidRPr="00230826">
        <w:rPr>
          <w:rStyle w:val="indexRefchap"/>
        </w:rPr>
        <w:t>12:</w:t>
      </w:r>
      <w:r w:rsidR="00DC6AA6" w:rsidRPr="00230826">
        <w:rPr>
          <w:rStyle w:val="indexRefpar"/>
        </w:rPr>
        <w:t>29</w:t>
      </w:r>
    </w:p>
    <w:p w14:paraId="3B94CBBD" w14:textId="77777777" w:rsidR="004E2596" w:rsidRDefault="00C57E99">
      <w:pPr>
        <w:pStyle w:val="Index-3"/>
      </w:pPr>
      <w:r w:rsidRPr="002B1019">
        <w:t>among teachers in Persia</w:t>
      </w:r>
      <w:r w:rsidR="00DC6AA6" w:rsidRPr="00230826">
        <w:rPr>
          <w:rStyle w:val="indexpagenumbercomma"/>
        </w:rPr>
        <w:t xml:space="preserve">, </w:t>
      </w:r>
      <w:r w:rsidR="00DC6AA6" w:rsidRPr="00230826">
        <w:rPr>
          <w:rStyle w:val="indexpagenumberchecked"/>
        </w:rPr>
        <w:t>208</w:t>
      </w:r>
      <w:r w:rsidR="00E24778">
        <w:t xml:space="preserve">, </w:t>
      </w:r>
      <w:r w:rsidR="00DC6AA6" w:rsidRPr="00230826">
        <w:rPr>
          <w:rStyle w:val="indexRefchap"/>
        </w:rPr>
        <w:t>18:</w:t>
      </w:r>
      <w:r w:rsidR="00DC6AA6" w:rsidRPr="00230826">
        <w:rPr>
          <w:rStyle w:val="indexRefpar"/>
        </w:rPr>
        <w:t>1</w:t>
      </w:r>
    </w:p>
    <w:p w14:paraId="5658E0DC" w14:textId="77777777" w:rsidR="004E2596" w:rsidRDefault="00C57E99">
      <w:pPr>
        <w:pStyle w:val="Index-2"/>
      </w:pPr>
      <w:r w:rsidRPr="002B1019">
        <w:t xml:space="preserve">influences </w:t>
      </w:r>
      <w:r w:rsidRPr="000C7039">
        <w:rPr>
          <w:highlight w:val="yellow"/>
        </w:rPr>
        <w:t>Jamál</w:t>
      </w:r>
      <w:r w:rsidR="00DC6AA6" w:rsidRPr="00230826">
        <w:rPr>
          <w:rStyle w:val="indexpagenumbercomma"/>
        </w:rPr>
        <w:t xml:space="preserve">, </w:t>
      </w:r>
      <w:r w:rsidR="00DC6AA6" w:rsidRPr="00230826">
        <w:rPr>
          <w:rStyle w:val="indexpagenumberchecked"/>
        </w:rPr>
        <w:t>208</w:t>
      </w:r>
      <w:r w:rsidR="00DC6AA6" w:rsidRPr="00230826">
        <w:rPr>
          <w:rStyle w:val="indexpagenumbercomma"/>
        </w:rPr>
        <w:t xml:space="preserve">, </w:t>
      </w:r>
      <w:r w:rsidR="00DC6AA6" w:rsidRPr="00230826">
        <w:rPr>
          <w:rStyle w:val="indexpagenumberchecked"/>
        </w:rPr>
        <w:t>213</w:t>
      </w:r>
      <w:r w:rsidR="00E24778">
        <w:t xml:space="preserve">, </w:t>
      </w:r>
      <w:r w:rsidR="00DC6AA6" w:rsidRPr="00230826">
        <w:rPr>
          <w:rStyle w:val="indexRefchap"/>
        </w:rPr>
        <w:t>18:</w:t>
      </w:r>
      <w:r w:rsidR="00DC6AA6" w:rsidRPr="00230826">
        <w:rPr>
          <w:rStyle w:val="indexRefpar"/>
        </w:rPr>
        <w:t>2–3</w:t>
      </w:r>
      <w:r w:rsidR="00E24778">
        <w:t xml:space="preserve">, </w:t>
      </w:r>
      <w:r w:rsidR="00DC6AA6" w:rsidRPr="00230826">
        <w:rPr>
          <w:rStyle w:val="indexRefchap"/>
        </w:rPr>
        <w:t>18:</w:t>
      </w:r>
      <w:r w:rsidR="00DC6AA6" w:rsidRPr="00230826">
        <w:rPr>
          <w:rStyle w:val="indexRefpar"/>
        </w:rPr>
        <w:t>26–29</w:t>
      </w:r>
    </w:p>
    <w:p w14:paraId="2AB7318A" w14:textId="77777777" w:rsidR="004E2596" w:rsidRDefault="00C57E99">
      <w:pPr>
        <w:pStyle w:val="Index-2"/>
      </w:pPr>
      <w:r w:rsidRPr="002B1019">
        <w:t xml:space="preserve">influences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181</w:t>
      </w:r>
      <w:r w:rsidR="00E24778">
        <w:t xml:space="preserve">, </w:t>
      </w:r>
      <w:r w:rsidR="00DC6AA6" w:rsidRPr="00230826">
        <w:rPr>
          <w:rStyle w:val="indexRefchap"/>
        </w:rPr>
        <w:t>15:</w:t>
      </w:r>
      <w:r w:rsidR="00DC6AA6" w:rsidRPr="00230826">
        <w:rPr>
          <w:rStyle w:val="indexRefpar"/>
        </w:rPr>
        <w:t>1</w:t>
      </w:r>
    </w:p>
    <w:p w14:paraId="50F437E6" w14:textId="77777777" w:rsidR="004E2596" w:rsidRDefault="00C57E99">
      <w:pPr>
        <w:pStyle w:val="Index-2"/>
      </w:pPr>
      <w:r w:rsidRPr="002B1019">
        <w:t xml:space="preserve">interpolates Writings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153</w:t>
      </w:r>
      <w:r w:rsidRPr="006E548C">
        <w:rPr>
          <w:rStyle w:val="indexpagenumbercontinued"/>
        </w:rPr>
        <w:t>–4</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172</w:t>
      </w:r>
      <w:r w:rsidR="00DC6AA6" w:rsidRPr="00230826">
        <w:rPr>
          <w:rStyle w:val="indexpagenumbercomma"/>
        </w:rPr>
        <w:t xml:space="preserve">, </w:t>
      </w:r>
      <w:r w:rsidR="00DC6AA6" w:rsidRPr="00230826">
        <w:rPr>
          <w:rStyle w:val="indexpagenumberchecked"/>
        </w:rPr>
        <w:t>216</w:t>
      </w:r>
      <w:r w:rsidR="00DC6AA6" w:rsidRPr="00230826">
        <w:rPr>
          <w:rStyle w:val="indexpagenumbercomma"/>
        </w:rPr>
        <w:t xml:space="preserve">, </w:t>
      </w:r>
      <w:r w:rsidR="00DC6AA6" w:rsidRPr="00230826">
        <w:rPr>
          <w:rStyle w:val="indexpagenumberchecked"/>
        </w:rPr>
        <w:t>424</w:t>
      </w:r>
      <w:r w:rsidR="00A75683">
        <w:t xml:space="preserve">, </w:t>
      </w:r>
      <w:r w:rsidR="00DC6AA6" w:rsidRPr="00230826">
        <w:rPr>
          <w:rStyle w:val="indexRefchap"/>
        </w:rPr>
        <w:t>11:</w:t>
      </w:r>
      <w:r w:rsidR="00DC6AA6" w:rsidRPr="00230826">
        <w:rPr>
          <w:rStyle w:val="indexRefpar"/>
        </w:rPr>
        <w:t>21–22</w:t>
      </w:r>
      <w:r w:rsidR="00A75683">
        <w:t xml:space="preserve">, </w:t>
      </w:r>
      <w:r w:rsidR="00DC6AA6" w:rsidRPr="00230826">
        <w:rPr>
          <w:rStyle w:val="indexRefchap"/>
        </w:rPr>
        <w:t>13:</w:t>
      </w:r>
      <w:r w:rsidR="00DC6AA6" w:rsidRPr="00230826">
        <w:rPr>
          <w:rStyle w:val="indexRefpar"/>
        </w:rPr>
        <w:t>1</w:t>
      </w:r>
      <w:r w:rsidR="00A75683">
        <w:t xml:space="preserve">, </w:t>
      </w:r>
      <w:r w:rsidR="00DC6AA6" w:rsidRPr="00230826">
        <w:rPr>
          <w:rStyle w:val="indexRefchap"/>
        </w:rPr>
        <w:t>14:</w:t>
      </w:r>
      <w:r w:rsidR="00DC6AA6" w:rsidRPr="00230826">
        <w:rPr>
          <w:rStyle w:val="indexRefpar"/>
        </w:rPr>
        <w:t>9–10</w:t>
      </w:r>
      <w:r w:rsidR="00A75683">
        <w:t xml:space="preserve">, </w:t>
      </w:r>
      <w:r w:rsidR="00DC6AA6" w:rsidRPr="00230826">
        <w:rPr>
          <w:rStyle w:val="indexRefchap"/>
        </w:rPr>
        <w:t>18:</w:t>
      </w:r>
      <w:r w:rsidR="00DC6AA6" w:rsidRPr="00230826">
        <w:rPr>
          <w:rStyle w:val="indexRefpar"/>
        </w:rPr>
        <w:t>37</w:t>
      </w:r>
      <w:r w:rsidR="00A75683">
        <w:t xml:space="preserve">, </w:t>
      </w:r>
      <w:r w:rsidR="00DC6AA6" w:rsidRPr="00230826">
        <w:rPr>
          <w:rStyle w:val="indexRefchap"/>
        </w:rPr>
        <w:t>ap1:</w:t>
      </w:r>
      <w:r w:rsidR="00DC6AA6" w:rsidRPr="00230826">
        <w:rPr>
          <w:rStyle w:val="indexRefchapsub"/>
        </w:rPr>
        <w:t>2:</w:t>
      </w:r>
      <w:r w:rsidR="00DC6AA6" w:rsidRPr="00230826">
        <w:rPr>
          <w:rStyle w:val="indexRefpar"/>
        </w:rPr>
        <w:t>4</w:t>
      </w:r>
    </w:p>
    <w:p w14:paraId="4411584F" w14:textId="77777777" w:rsidR="004E2596" w:rsidRDefault="00C57E99">
      <w:pPr>
        <w:pStyle w:val="Index-2"/>
      </w:pPr>
      <w:r w:rsidRPr="002B1019">
        <w:t xml:space="preserve">interview with </w:t>
      </w:r>
      <w:r w:rsidRPr="006F4E00">
        <w:rPr>
          <w:highlight w:val="yellow"/>
        </w:rPr>
        <w:t>Ḥájí</w:t>
      </w:r>
      <w:r w:rsidR="00627ED1" w:rsidRPr="00627ED1">
        <w:rPr>
          <w:highlight w:val="yellow"/>
        </w:rPr>
        <w:t xml:space="preserve"> </w:t>
      </w:r>
      <w:r w:rsidRPr="006F4E00">
        <w:rPr>
          <w:highlight w:val="yellow"/>
        </w:rPr>
        <w:t>Mírzá</w:t>
      </w:r>
      <w:r w:rsidR="00627ED1" w:rsidRPr="00627ED1">
        <w:rPr>
          <w:highlight w:val="yellow"/>
        </w:rPr>
        <w:t xml:space="preserve"> </w:t>
      </w:r>
      <w:r w:rsidRPr="006F4E00">
        <w:rPr>
          <w:highlight w:val="yellow"/>
        </w:rPr>
        <w:t>Ḥaydar</w:t>
      </w:r>
      <w:r w:rsidR="00627ED1" w:rsidRPr="00627ED1">
        <w:rPr>
          <w:highlight w:val="yellow"/>
        </w:rPr>
        <w:t>-</w:t>
      </w:r>
      <w:r w:rsidRPr="006F4E00">
        <w:rPr>
          <w:highlight w:val="yellow"/>
        </w:rPr>
        <w:t>ʿAlí</w:t>
      </w:r>
      <w:r w:rsidR="00DC6AA6" w:rsidRPr="00230826">
        <w:rPr>
          <w:rStyle w:val="indexpagenumbercomma"/>
        </w:rPr>
        <w:t xml:space="preserve">, </w:t>
      </w:r>
      <w:r w:rsidR="00DC6AA6" w:rsidRPr="00230826">
        <w:rPr>
          <w:rStyle w:val="indexpagenumberchecked"/>
        </w:rPr>
        <w:t>176</w:t>
      </w:r>
      <w:r w:rsidR="00A75683">
        <w:t xml:space="preserve">, </w:t>
      </w:r>
      <w:r w:rsidR="00DC6AA6" w:rsidRPr="00230826">
        <w:rPr>
          <w:rStyle w:val="indexRefchap"/>
        </w:rPr>
        <w:t>14:</w:t>
      </w:r>
      <w:r w:rsidR="00DC6AA6" w:rsidRPr="00230826">
        <w:rPr>
          <w:rStyle w:val="indexRefpar"/>
        </w:rPr>
        <w:t>22–25</w:t>
      </w:r>
    </w:p>
    <w:p w14:paraId="68759BCC" w14:textId="77777777" w:rsidR="004E2596" w:rsidRDefault="00C57E99">
      <w:pPr>
        <w:pStyle w:val="Index-2"/>
      </w:pPr>
      <w:r w:rsidRPr="002B1019">
        <w:t xml:space="preserve">jealousy of and opposition to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129</w:t>
      </w:r>
      <w:r w:rsidR="00DC6AA6" w:rsidRPr="00230826">
        <w:rPr>
          <w:rStyle w:val="indexpagenumbercomma"/>
        </w:rPr>
        <w:t xml:space="preserve">, </w:t>
      </w:r>
      <w:r w:rsidR="00DC6AA6" w:rsidRPr="00230826">
        <w:rPr>
          <w:rStyle w:val="indexpagenumberchecked"/>
        </w:rPr>
        <w:t>134</w:t>
      </w:r>
      <w:r w:rsidR="00DC6AA6" w:rsidRPr="00230826">
        <w:rPr>
          <w:rStyle w:val="indexpagenumbercomma"/>
        </w:rPr>
        <w:t xml:space="preserve">, </w:t>
      </w:r>
      <w:r w:rsidR="00DC6AA6" w:rsidRPr="00230826">
        <w:rPr>
          <w:rStyle w:val="indexpagenumberchecked"/>
        </w:rPr>
        <w:t>136</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172</w:t>
      </w:r>
      <w:r w:rsidR="001239E6">
        <w:t xml:space="preserve">, </w:t>
      </w:r>
      <w:r w:rsidR="00DC6AA6" w:rsidRPr="00230826">
        <w:rPr>
          <w:rStyle w:val="indexRefchap"/>
        </w:rPr>
        <w:t>8:</w:t>
      </w:r>
      <w:r w:rsidR="00DC6AA6" w:rsidRPr="00230826">
        <w:rPr>
          <w:rStyle w:val="indexRefpar"/>
        </w:rPr>
        <w:t>17</w:t>
      </w:r>
      <w:r w:rsidR="001239E6">
        <w:t xml:space="preserve">, </w:t>
      </w:r>
      <w:r w:rsidR="00DC6AA6" w:rsidRPr="00230826">
        <w:rPr>
          <w:rStyle w:val="indexRefchap"/>
        </w:rPr>
        <w:t>8:</w:t>
      </w:r>
      <w:r w:rsidR="00DC6AA6" w:rsidRPr="00230826">
        <w:rPr>
          <w:rStyle w:val="indexRefpar"/>
        </w:rPr>
        <w:t>38</w:t>
      </w:r>
      <w:r w:rsidR="001239E6">
        <w:t xml:space="preserve">, </w:t>
      </w:r>
      <w:r w:rsidR="00DC6AA6" w:rsidRPr="00230826">
        <w:rPr>
          <w:rStyle w:val="indexRefchap"/>
        </w:rPr>
        <w:t>9:</w:t>
      </w:r>
      <w:r w:rsidR="00DC6AA6" w:rsidRPr="00230826">
        <w:rPr>
          <w:rStyle w:val="indexRefpar"/>
        </w:rPr>
        <w:t>5</w:t>
      </w:r>
      <w:r w:rsidR="001239E6">
        <w:t xml:space="preserve">, </w:t>
      </w:r>
      <w:r w:rsidR="00DC6AA6" w:rsidRPr="00230826">
        <w:rPr>
          <w:rStyle w:val="indexRefchap"/>
        </w:rPr>
        <w:t>13:</w:t>
      </w:r>
      <w:r w:rsidR="00DC6AA6" w:rsidRPr="00230826">
        <w:rPr>
          <w:rStyle w:val="indexRefpar"/>
        </w:rPr>
        <w:t>1–2</w:t>
      </w:r>
      <w:r w:rsidR="001239E6">
        <w:t xml:space="preserve">, </w:t>
      </w:r>
      <w:r w:rsidR="00DC6AA6" w:rsidRPr="00230826">
        <w:rPr>
          <w:rStyle w:val="indexRefchap"/>
        </w:rPr>
        <w:t>14:</w:t>
      </w:r>
      <w:r w:rsidR="00DC6AA6" w:rsidRPr="00230826">
        <w:rPr>
          <w:rStyle w:val="indexRefpar"/>
        </w:rPr>
        <w:t>9–10</w:t>
      </w:r>
    </w:p>
    <w:p w14:paraId="02E6DDCB" w14:textId="77777777" w:rsidR="004E2596" w:rsidRDefault="00C57E99">
      <w:pPr>
        <w:pStyle w:val="Index-2"/>
      </w:pPr>
      <w:r w:rsidRPr="000C7039">
        <w:rPr>
          <w:highlight w:val="yellow"/>
        </w:rPr>
        <w:t>ayru</w:t>
      </w:r>
      <w:r w:rsidR="00627ED1" w:rsidRPr="00627ED1">
        <w:rPr>
          <w:highlight w:val="yellow"/>
        </w:rPr>
        <w:t>’</w:t>
      </w:r>
      <w:r w:rsidRPr="000C7039">
        <w:rPr>
          <w:highlight w:val="yellow"/>
        </w:rPr>
        <w:t>lláh</w:t>
      </w:r>
      <w:r w:rsidRPr="002B1019">
        <w:t xml:space="preserve"> in league with</w:t>
      </w:r>
      <w:r w:rsidR="00DC6AA6" w:rsidRPr="00230826">
        <w:rPr>
          <w:rStyle w:val="indexpagenumbercomma"/>
        </w:rPr>
        <w:t xml:space="preserve">, </w:t>
      </w:r>
      <w:r w:rsidR="00DC6AA6" w:rsidRPr="00230826">
        <w:rPr>
          <w:rStyle w:val="indexpagenumberchecked"/>
        </w:rPr>
        <w:t>246</w:t>
      </w:r>
      <w:r w:rsidRPr="006E548C">
        <w:rPr>
          <w:rStyle w:val="indexpagenumbercontinued"/>
        </w:rPr>
        <w:t>–8</w:t>
      </w:r>
      <w:r w:rsidR="001239E6">
        <w:t xml:space="preserve">, </w:t>
      </w:r>
      <w:r w:rsidR="00DC6AA6" w:rsidRPr="00230826">
        <w:rPr>
          <w:rStyle w:val="indexRefchap"/>
        </w:rPr>
        <w:t>21:</w:t>
      </w:r>
      <w:r w:rsidR="00DC6AA6" w:rsidRPr="00230826">
        <w:rPr>
          <w:rStyle w:val="indexRefpar"/>
        </w:rPr>
        <w:t>10–18</w:t>
      </w:r>
    </w:p>
    <w:p w14:paraId="6DD771CF" w14:textId="77777777" w:rsidR="004E2596" w:rsidRDefault="00C57E99">
      <w:pPr>
        <w:pStyle w:val="Index-2"/>
      </w:pPr>
      <w:r w:rsidRPr="002B1019">
        <w:t xml:space="preserve">misrepresentations to </w:t>
      </w:r>
      <w:r w:rsidRPr="009D139B">
        <w:rPr>
          <w:highlight w:val="yellow"/>
        </w:rPr>
        <w:t>Náẓim</w:t>
      </w:r>
      <w:r w:rsidR="00627ED1" w:rsidRPr="00627ED1">
        <w:rPr>
          <w:highlight w:val="yellow"/>
        </w:rPr>
        <w:t xml:space="preserve"> </w:t>
      </w:r>
      <w:r w:rsidRPr="009D139B">
        <w:rPr>
          <w:highlight w:val="yellow"/>
        </w:rPr>
        <w:t>Páá</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228</w:t>
      </w:r>
      <w:r w:rsidRPr="006E548C">
        <w:rPr>
          <w:rStyle w:val="indexpagenumbercontinued"/>
        </w:rPr>
        <w:t>–9</w:t>
      </w:r>
      <w:r w:rsidR="001239E6">
        <w:t xml:space="preserve">, </w:t>
      </w:r>
      <w:r w:rsidR="00DC6AA6" w:rsidRPr="00230826">
        <w:rPr>
          <w:rStyle w:val="indexRefchap"/>
        </w:rPr>
        <w:t>19:</w:t>
      </w:r>
      <w:r w:rsidR="00DC6AA6" w:rsidRPr="00230826">
        <w:rPr>
          <w:rStyle w:val="indexRefpar"/>
        </w:rPr>
        <w:t>25–27</w:t>
      </w:r>
      <w:r w:rsidR="005D53F9">
        <w:t xml:space="preserve">, </w:t>
      </w:r>
      <w:r w:rsidR="00DC6AA6" w:rsidRPr="00230826">
        <w:rPr>
          <w:rStyle w:val="indexRefchap"/>
        </w:rPr>
        <w:t>19:</w:t>
      </w:r>
      <w:r w:rsidR="00DC6AA6" w:rsidRPr="00230826">
        <w:rPr>
          <w:rStyle w:val="indexRefpar"/>
        </w:rPr>
        <w:t>29–33</w:t>
      </w:r>
    </w:p>
    <w:p w14:paraId="7D3613D3" w14:textId="77777777" w:rsidR="004E2596" w:rsidRDefault="00C57E99">
      <w:pPr>
        <w:pStyle w:val="Index-2"/>
      </w:pPr>
      <w:r w:rsidRPr="002B1019">
        <w:t xml:space="preserve">opposition to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150</w:t>
      </w:r>
      <w:r w:rsidRPr="006E548C">
        <w:rPr>
          <w:rStyle w:val="indexpagenumbercontinued"/>
        </w:rPr>
        <w:t>–4</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168</w:t>
      </w:r>
      <w:r w:rsidRPr="006E548C">
        <w:rPr>
          <w:rStyle w:val="indexpagenumbercontinued"/>
        </w:rPr>
        <w:t>–9</w:t>
      </w:r>
      <w:r w:rsidR="00DC6AA6" w:rsidRPr="00230826">
        <w:rPr>
          <w:rStyle w:val="indexpagenumbercomma"/>
        </w:rPr>
        <w:t xml:space="preserve">, </w:t>
      </w:r>
      <w:r w:rsidR="00DC6AA6" w:rsidRPr="00230826">
        <w:rPr>
          <w:rStyle w:val="indexpagenumberchecked"/>
        </w:rPr>
        <w:t>170</w:t>
      </w:r>
      <w:r w:rsidRPr="006E548C">
        <w:rPr>
          <w:rStyle w:val="indexpagenumbercontinued"/>
        </w:rPr>
        <w:t>–80</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230</w:t>
      </w:r>
      <w:r w:rsidR="005D53F9">
        <w:t xml:space="preserve">, </w:t>
      </w:r>
      <w:r w:rsidR="00DC6AA6" w:rsidRPr="00230826">
        <w:rPr>
          <w:rStyle w:val="indexRefchap"/>
        </w:rPr>
        <w:t>11:</w:t>
      </w:r>
      <w:r w:rsidR="00DC6AA6" w:rsidRPr="00230826">
        <w:rPr>
          <w:rStyle w:val="indexRefpar"/>
        </w:rPr>
        <w:t>8–24</w:t>
      </w:r>
      <w:r w:rsidR="005D53F9">
        <w:t xml:space="preserve">, </w:t>
      </w:r>
      <w:r w:rsidR="00DC6AA6" w:rsidRPr="00230826">
        <w:rPr>
          <w:rStyle w:val="indexRefchap"/>
        </w:rPr>
        <w:t>13:</w:t>
      </w:r>
      <w:r w:rsidR="00DC6AA6" w:rsidRPr="00230826">
        <w:rPr>
          <w:rStyle w:val="indexRefpar"/>
        </w:rPr>
        <w:t>1</w:t>
      </w:r>
      <w:r w:rsidR="005D53F9">
        <w:t xml:space="preserve">, </w:t>
      </w:r>
      <w:r w:rsidR="00DC6AA6" w:rsidRPr="00230826">
        <w:rPr>
          <w:rStyle w:val="indexRefchap"/>
        </w:rPr>
        <w:t>13:</w:t>
      </w:r>
      <w:r w:rsidR="00DC6AA6" w:rsidRPr="00230826">
        <w:rPr>
          <w:rStyle w:val="indexRefpar"/>
        </w:rPr>
        <w:t>22–24</w:t>
      </w:r>
      <w:r w:rsidR="005D53F9">
        <w:t xml:space="preserve">, </w:t>
      </w:r>
      <w:r w:rsidR="00DC6AA6" w:rsidRPr="00230826">
        <w:rPr>
          <w:rStyle w:val="indexRefchap"/>
        </w:rPr>
        <w:t>14</w:t>
      </w:r>
      <w:r w:rsidR="005D53F9">
        <w:t xml:space="preserve">, </w:t>
      </w:r>
      <w:r w:rsidR="00DC6AA6" w:rsidRPr="00230826">
        <w:rPr>
          <w:rStyle w:val="indexRefchap"/>
        </w:rPr>
        <w:t>18:</w:t>
      </w:r>
      <w:r w:rsidR="00DC6AA6" w:rsidRPr="00230826">
        <w:rPr>
          <w:rStyle w:val="indexRefpar"/>
        </w:rPr>
        <w:t>33–36</w:t>
      </w:r>
      <w:r w:rsidR="005D53F9">
        <w:t xml:space="preserve">, </w:t>
      </w:r>
      <w:r w:rsidR="00DC6AA6" w:rsidRPr="00230826">
        <w:rPr>
          <w:rStyle w:val="indexRefchap"/>
        </w:rPr>
        <w:t>19:</w:t>
      </w:r>
      <w:r w:rsidR="00DC6AA6" w:rsidRPr="00230826">
        <w:rPr>
          <w:rStyle w:val="indexRefpar"/>
        </w:rPr>
        <w:t>35</w:t>
      </w:r>
    </w:p>
    <w:p w14:paraId="1EA37FB7" w14:textId="77777777" w:rsidR="004E2596" w:rsidRDefault="00C57E99">
      <w:pPr>
        <w:pStyle w:val="Index-3"/>
      </w:pPr>
      <w:r w:rsidRPr="002B1019">
        <w:t xml:space="preserve">not revealed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150</w:t>
      </w:r>
      <w:r w:rsidRPr="006E548C">
        <w:rPr>
          <w:rStyle w:val="indexpagenumbercontinued"/>
        </w:rPr>
        <w:t>–1</w:t>
      </w:r>
      <w:r w:rsidR="00DC6AA6" w:rsidRPr="00230826">
        <w:rPr>
          <w:rStyle w:val="indexpagenumbercomma"/>
        </w:rPr>
        <w:t xml:space="preserve">, </w:t>
      </w:r>
      <w:r w:rsidR="00DC6AA6" w:rsidRPr="00230826">
        <w:rPr>
          <w:rStyle w:val="indexpagenumberchecked"/>
        </w:rPr>
        <w:t>170</w:t>
      </w:r>
      <w:r w:rsidR="00DC6AA6" w:rsidRPr="00230826">
        <w:rPr>
          <w:rStyle w:val="indexpagenumbercomma"/>
        </w:rPr>
        <w:t xml:space="preserve">, </w:t>
      </w:r>
      <w:r w:rsidR="00DC6AA6" w:rsidRPr="00230826">
        <w:rPr>
          <w:rStyle w:val="indexpagenumberchecked"/>
        </w:rPr>
        <w:t>171</w:t>
      </w:r>
      <w:r w:rsidRPr="006E548C">
        <w:rPr>
          <w:rStyle w:val="indexpagenumbercontinued"/>
        </w:rPr>
        <w:t>–4</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214</w:t>
      </w:r>
      <w:r w:rsidR="005D53F9">
        <w:t xml:space="preserve">, </w:t>
      </w:r>
      <w:r w:rsidR="00DC6AA6" w:rsidRPr="00230826">
        <w:rPr>
          <w:rStyle w:val="indexRefchap"/>
        </w:rPr>
        <w:t>11:</w:t>
      </w:r>
      <w:r w:rsidR="00DC6AA6" w:rsidRPr="00230826">
        <w:rPr>
          <w:rStyle w:val="indexRefpar"/>
        </w:rPr>
        <w:t>12–13</w:t>
      </w:r>
      <w:r w:rsidR="005D53F9">
        <w:t xml:space="preserve">, </w:t>
      </w:r>
      <w:r w:rsidR="00DC6AA6" w:rsidRPr="00230826">
        <w:rPr>
          <w:rStyle w:val="indexRefchap"/>
        </w:rPr>
        <w:t>14:</w:t>
      </w:r>
      <w:r w:rsidR="00DC6AA6" w:rsidRPr="00230826">
        <w:rPr>
          <w:rStyle w:val="indexRefpar"/>
        </w:rPr>
        <w:t>1</w:t>
      </w:r>
      <w:r w:rsidR="00F727D9">
        <w:t xml:space="preserve">, </w:t>
      </w:r>
      <w:r w:rsidR="00DC6AA6" w:rsidRPr="00230826">
        <w:rPr>
          <w:rStyle w:val="indexRefchap"/>
        </w:rPr>
        <w:t>14:</w:t>
      </w:r>
      <w:r w:rsidR="00DC6AA6" w:rsidRPr="00230826">
        <w:rPr>
          <w:rStyle w:val="indexRefpar"/>
        </w:rPr>
        <w:t>7–20</w:t>
      </w:r>
      <w:r w:rsidR="00F727D9">
        <w:t xml:space="preserve">, </w:t>
      </w:r>
      <w:r w:rsidR="00DC6AA6" w:rsidRPr="00230826">
        <w:rPr>
          <w:rStyle w:val="indexRefchap"/>
        </w:rPr>
        <w:t>14:</w:t>
      </w:r>
      <w:r w:rsidR="00DC6AA6" w:rsidRPr="00230826">
        <w:rPr>
          <w:rStyle w:val="indexRefpar"/>
        </w:rPr>
        <w:t>29–32</w:t>
      </w:r>
      <w:r w:rsidR="00F727D9">
        <w:t xml:space="preserve">, </w:t>
      </w:r>
      <w:r w:rsidR="00DC6AA6" w:rsidRPr="00230826">
        <w:rPr>
          <w:rStyle w:val="indexRefchap"/>
        </w:rPr>
        <w:t>18:</w:t>
      </w:r>
      <w:r w:rsidR="00DC6AA6" w:rsidRPr="00230826">
        <w:rPr>
          <w:rStyle w:val="indexRefpar"/>
        </w:rPr>
        <w:t>30–33</w:t>
      </w:r>
    </w:p>
    <w:p w14:paraId="01673EEA" w14:textId="77777777" w:rsidR="004E2596" w:rsidRDefault="00C57E99">
      <w:pPr>
        <w:pStyle w:val="Index-2"/>
      </w:pPr>
      <w:r w:rsidRPr="002B1019">
        <w:t xml:space="preserve">opposition to </w:t>
      </w:r>
      <w:r w:rsidRPr="000C7039">
        <w:rPr>
          <w:highlight w:val="cyan"/>
        </w:rPr>
        <w:t>Shoghi Effendi</w:t>
      </w:r>
      <w:r w:rsidR="00DC6AA6" w:rsidRPr="00230826">
        <w:rPr>
          <w:rStyle w:val="indexpagenumbercomma"/>
        </w:rPr>
        <w:t xml:space="preserve">, </w:t>
      </w:r>
      <w:r w:rsidR="00DC6AA6" w:rsidRPr="00230826">
        <w:rPr>
          <w:rStyle w:val="indexpagenumberchecked"/>
        </w:rPr>
        <w:t>287</w:t>
      </w:r>
      <w:r w:rsidRPr="006E548C">
        <w:rPr>
          <w:rStyle w:val="indexpagenumbercontinued"/>
        </w:rPr>
        <w:t>–9</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353</w:t>
      </w:r>
      <w:r w:rsidR="00F727D9">
        <w:t xml:space="preserve">, </w:t>
      </w:r>
      <w:r w:rsidR="00DC6AA6" w:rsidRPr="00230826">
        <w:rPr>
          <w:rStyle w:val="indexRefchap"/>
        </w:rPr>
        <w:t>25:</w:t>
      </w:r>
      <w:r w:rsidR="00DC6AA6" w:rsidRPr="00230826">
        <w:rPr>
          <w:rStyle w:val="indexRefpar"/>
        </w:rPr>
        <w:t>33–45</w:t>
      </w:r>
      <w:r w:rsidR="00F727D9">
        <w:t xml:space="preserve">, </w:t>
      </w:r>
      <w:r w:rsidR="00DC6AA6" w:rsidRPr="00230826">
        <w:rPr>
          <w:rStyle w:val="indexRefchap"/>
        </w:rPr>
        <w:t>26:</w:t>
      </w:r>
      <w:r w:rsidR="00DC6AA6" w:rsidRPr="00230826">
        <w:rPr>
          <w:rStyle w:val="indexRefpar"/>
        </w:rPr>
        <w:t>23</w:t>
      </w:r>
      <w:r w:rsidR="00F727D9">
        <w:t xml:space="preserve">, </w:t>
      </w:r>
      <w:r w:rsidR="00DC6AA6" w:rsidRPr="00230826">
        <w:rPr>
          <w:rStyle w:val="indexRefchap"/>
        </w:rPr>
        <w:t>32:</w:t>
      </w:r>
      <w:r w:rsidR="00DC6AA6" w:rsidRPr="00230826">
        <w:rPr>
          <w:rStyle w:val="indexRefpar"/>
        </w:rPr>
        <w:t>9–11</w:t>
      </w:r>
    </w:p>
    <w:p w14:paraId="70E549A8" w14:textId="77777777" w:rsidR="004E2596" w:rsidRDefault="00C57E99">
      <w:pPr>
        <w:pStyle w:val="Index-2"/>
      </w:pPr>
      <w:r w:rsidRPr="002B1019">
        <w:t xml:space="preserve">plans to take life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240</w:t>
      </w:r>
      <w:r w:rsidRPr="006E548C">
        <w:rPr>
          <w:rStyle w:val="indexpagenumbercontinued"/>
        </w:rPr>
        <w:t>–1</w:t>
      </w:r>
      <w:r w:rsidR="00F727D9">
        <w:t xml:space="preserve">, </w:t>
      </w:r>
      <w:r w:rsidR="00DC6AA6" w:rsidRPr="00230826">
        <w:rPr>
          <w:rStyle w:val="indexRefchap"/>
        </w:rPr>
        <w:t>20:</w:t>
      </w:r>
      <w:r w:rsidR="00DC6AA6" w:rsidRPr="00230826">
        <w:rPr>
          <w:rStyle w:val="indexRefpar"/>
        </w:rPr>
        <w:t>52–53</w:t>
      </w:r>
    </w:p>
    <w:p w14:paraId="2747AA25" w14:textId="77777777" w:rsidR="004E2596" w:rsidRDefault="00C57E99">
      <w:pPr>
        <w:pStyle w:val="Index-2"/>
      </w:pPr>
      <w:r w:rsidRPr="002B1019">
        <w:t xml:space="preserve">plots to take life of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183</w:t>
      </w:r>
      <w:r w:rsidR="00F727D9">
        <w:t xml:space="preserve">, </w:t>
      </w:r>
      <w:r w:rsidR="00DC6AA6" w:rsidRPr="00230826">
        <w:rPr>
          <w:rStyle w:val="indexRefchap"/>
        </w:rPr>
        <w:t>15:</w:t>
      </w:r>
      <w:r w:rsidR="00DC6AA6" w:rsidRPr="00230826">
        <w:rPr>
          <w:rStyle w:val="indexRefpar"/>
        </w:rPr>
        <w:t>14</w:t>
      </w:r>
    </w:p>
    <w:p w14:paraId="0357130E" w14:textId="77777777" w:rsidR="004E2596" w:rsidRDefault="00C57E99">
      <w:pPr>
        <w:pStyle w:val="Index-2"/>
      </w:pPr>
      <w:r w:rsidRPr="002B1019">
        <w:t xml:space="preserve">position of, after passing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276</w:t>
      </w:r>
      <w:r w:rsidRPr="006E548C">
        <w:rPr>
          <w:rStyle w:val="indexpagenumbercontinued"/>
        </w:rPr>
        <w:t>–7</w:t>
      </w:r>
      <w:r w:rsidR="00F727D9">
        <w:t xml:space="preserve">, </w:t>
      </w:r>
      <w:r w:rsidR="00DC6AA6" w:rsidRPr="00230826">
        <w:rPr>
          <w:rStyle w:val="indexRefchap"/>
        </w:rPr>
        <w:t>24:</w:t>
      </w:r>
      <w:r w:rsidR="00DC6AA6" w:rsidRPr="00230826">
        <w:rPr>
          <w:rStyle w:val="indexRefpar"/>
        </w:rPr>
        <w:t>12–18</w:t>
      </w:r>
    </w:p>
    <w:p w14:paraId="3E82A9BF" w14:textId="77777777" w:rsidR="004E2596" w:rsidRDefault="00C57E99">
      <w:pPr>
        <w:pStyle w:val="Index-2"/>
      </w:pPr>
      <w:r w:rsidRPr="002B1019">
        <w:t>power of utterance conferred upon him</w:t>
      </w:r>
      <w:r w:rsidR="00DC6AA6" w:rsidRPr="00230826">
        <w:rPr>
          <w:rStyle w:val="indexpagenumbercomma"/>
        </w:rPr>
        <w:t xml:space="preserve">, </w:t>
      </w:r>
      <w:r w:rsidR="00DC6AA6" w:rsidRPr="00230826">
        <w:rPr>
          <w:rStyle w:val="indexpagenumberchecked"/>
        </w:rPr>
        <w:t>126</w:t>
      </w:r>
      <w:r w:rsidR="00DC6AA6" w:rsidRPr="00230826">
        <w:rPr>
          <w:rStyle w:val="indexpagenumbercomma"/>
        </w:rPr>
        <w:t xml:space="preserve">, </w:t>
      </w:r>
      <w:r w:rsidR="00DC6AA6" w:rsidRPr="00230826">
        <w:rPr>
          <w:rStyle w:val="indexpagenumberchecked"/>
        </w:rPr>
        <w:t>128</w:t>
      </w:r>
      <w:r w:rsidR="00F727D9">
        <w:t xml:space="preserve">, </w:t>
      </w:r>
      <w:r w:rsidR="00DC6AA6" w:rsidRPr="00230826">
        <w:rPr>
          <w:rStyle w:val="indexRefchap"/>
        </w:rPr>
        <w:t>8:</w:t>
      </w:r>
      <w:r w:rsidR="00DC6AA6" w:rsidRPr="00230826">
        <w:rPr>
          <w:rStyle w:val="indexRefpar"/>
        </w:rPr>
        <w:t>6</w:t>
      </w:r>
      <w:r w:rsidR="00F727D9">
        <w:t xml:space="preserve">, </w:t>
      </w:r>
      <w:r w:rsidR="00DC6AA6" w:rsidRPr="00230826">
        <w:rPr>
          <w:rStyle w:val="indexRefchap"/>
        </w:rPr>
        <w:t>8:</w:t>
      </w:r>
      <w:r w:rsidR="00DC6AA6" w:rsidRPr="00230826">
        <w:rPr>
          <w:rStyle w:val="indexRefpar"/>
        </w:rPr>
        <w:t>12–13</w:t>
      </w:r>
    </w:p>
    <w:p w14:paraId="35B6DDED" w14:textId="77777777" w:rsidR="004E2596" w:rsidRDefault="00C57E99" w:rsidP="004E2596">
      <w:pPr>
        <w:pStyle w:val="Index-2"/>
      </w:pPr>
      <w:r w:rsidRPr="002B1019">
        <w:t>pretends family is on verge of starvation</w:t>
      </w:r>
      <w:r w:rsidR="00DC6AA6" w:rsidRPr="00230826">
        <w:rPr>
          <w:rStyle w:val="indexpagenumbercomma"/>
        </w:rPr>
        <w:t xml:space="preserve">, </w:t>
      </w:r>
      <w:r w:rsidR="00DC6AA6" w:rsidRPr="00230826">
        <w:rPr>
          <w:rStyle w:val="indexpagenumberchecked"/>
        </w:rPr>
        <w:t>193–</w:t>
      </w:r>
      <w:r w:rsidRPr="006E548C">
        <w:rPr>
          <w:rStyle w:val="indexpagenumbercontinued"/>
        </w:rPr>
        <w:t>–4</w:t>
      </w:r>
      <w:r w:rsidR="00F727D9">
        <w:t xml:space="preserve"> </w:t>
      </w:r>
      <w:r w:rsidR="00F727D9" w:rsidRPr="00683C74">
        <w:rPr>
          <w:rStyle w:val="stilltoworkat"/>
        </w:rPr>
        <w:t>(</w:t>
      </w:r>
      <w:r w:rsidR="00F727D9">
        <w:rPr>
          <w:rStyle w:val="stilltoworkat"/>
        </w:rPr>
        <w:t>reference extended from page 193 till page 195)</w:t>
      </w:r>
      <w:r w:rsidR="00F727D9">
        <w:t xml:space="preserve">, </w:t>
      </w:r>
      <w:r w:rsidR="00DC6AA6" w:rsidRPr="00230826">
        <w:rPr>
          <w:rStyle w:val="indexRefchap"/>
        </w:rPr>
        <w:t>16:</w:t>
      </w:r>
      <w:r w:rsidR="00DC6AA6" w:rsidRPr="00230826">
        <w:rPr>
          <w:rStyle w:val="indexRefpar"/>
        </w:rPr>
        <w:t>2–12</w:t>
      </w:r>
    </w:p>
    <w:p w14:paraId="436CA942" w14:textId="77777777" w:rsidR="00E67803" w:rsidRDefault="00C57E99" w:rsidP="006323C8">
      <w:pPr>
        <w:pStyle w:val="Index-2"/>
      </w:pPr>
      <w:r w:rsidRPr="002B1019">
        <w:t>propaganda of</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193</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238</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276</w:t>
      </w:r>
      <w:r w:rsidRPr="006E548C">
        <w:rPr>
          <w:rStyle w:val="indexpagenumbercontinued"/>
        </w:rPr>
        <w:t>–7</w:t>
      </w:r>
      <w:r w:rsidR="006323C8">
        <w:t xml:space="preserve">, </w:t>
      </w:r>
      <w:r w:rsidR="00DC6AA6" w:rsidRPr="00230826">
        <w:rPr>
          <w:rStyle w:val="indexRefchap"/>
        </w:rPr>
        <w:t>14:</w:t>
      </w:r>
      <w:r w:rsidR="00DC6AA6" w:rsidRPr="00230826">
        <w:rPr>
          <w:rStyle w:val="indexRefpar"/>
        </w:rPr>
        <w:t>29–32</w:t>
      </w:r>
      <w:r w:rsidR="006323C8">
        <w:t xml:space="preserve">, </w:t>
      </w:r>
      <w:r w:rsidR="00DC6AA6" w:rsidRPr="00230826">
        <w:rPr>
          <w:rStyle w:val="indexRefchap"/>
        </w:rPr>
        <w:t>16:</w:t>
      </w:r>
      <w:r w:rsidR="00DC6AA6" w:rsidRPr="00230826">
        <w:rPr>
          <w:rStyle w:val="indexRefpar"/>
        </w:rPr>
        <w:t>1–2</w:t>
      </w:r>
      <w:r w:rsidR="006323C8">
        <w:t xml:space="preserve">, </w:t>
      </w:r>
      <w:r w:rsidR="00DC6AA6" w:rsidRPr="00230826">
        <w:rPr>
          <w:rStyle w:val="indexRefchap"/>
        </w:rPr>
        <w:t>18:</w:t>
      </w:r>
      <w:r w:rsidR="00DC6AA6" w:rsidRPr="00230826">
        <w:rPr>
          <w:rStyle w:val="indexRefpar"/>
        </w:rPr>
        <w:t>33</w:t>
      </w:r>
      <w:r w:rsidR="006323C8">
        <w:t xml:space="preserve">, </w:t>
      </w:r>
      <w:r w:rsidR="00DC6AA6" w:rsidRPr="00230826">
        <w:rPr>
          <w:rStyle w:val="indexRefchap"/>
        </w:rPr>
        <w:t>20:</w:t>
      </w:r>
      <w:r w:rsidR="00DC6AA6" w:rsidRPr="00230826">
        <w:rPr>
          <w:rStyle w:val="indexRefpar"/>
        </w:rPr>
        <w:t>38–42</w:t>
      </w:r>
      <w:r w:rsidR="006323C8">
        <w:t xml:space="preserve">, </w:t>
      </w:r>
      <w:r w:rsidR="00DC6AA6" w:rsidRPr="00230826">
        <w:rPr>
          <w:rStyle w:val="indexRefchap"/>
        </w:rPr>
        <w:t>22:</w:t>
      </w:r>
      <w:r w:rsidR="00DC6AA6" w:rsidRPr="00230826">
        <w:rPr>
          <w:rStyle w:val="indexRefpar"/>
        </w:rPr>
        <w:t>36</w:t>
      </w:r>
      <w:r w:rsidR="006323C8">
        <w:t xml:space="preserve">, </w:t>
      </w:r>
      <w:r w:rsidR="00DC6AA6" w:rsidRPr="00230826">
        <w:rPr>
          <w:rStyle w:val="indexRefchap"/>
        </w:rPr>
        <w:t>24:</w:t>
      </w:r>
      <w:r w:rsidR="00DC6AA6" w:rsidRPr="00230826">
        <w:rPr>
          <w:rStyle w:val="indexRefpar"/>
        </w:rPr>
        <w:t>13–16</w:t>
      </w:r>
    </w:p>
    <w:p w14:paraId="3AA632DA" w14:textId="77777777" w:rsidR="00E67803" w:rsidRDefault="00C57E99" w:rsidP="004E2596">
      <w:pPr>
        <w:pStyle w:val="Index-2"/>
      </w:pPr>
      <w:r w:rsidRPr="002B1019">
        <w:t xml:space="preserve">seizure of keys to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288</w:t>
      </w:r>
      <w:r w:rsidRPr="006E548C">
        <w:rPr>
          <w:rStyle w:val="indexpagenumbercontinued"/>
        </w:rPr>
        <w:t>–9</w:t>
      </w:r>
      <w:r w:rsidR="00DC6AA6" w:rsidRPr="00230826">
        <w:rPr>
          <w:rStyle w:val="indexpagenumbercomma"/>
        </w:rPr>
        <w:t xml:space="preserve">, </w:t>
      </w:r>
      <w:r w:rsidR="00DC6AA6" w:rsidRPr="00230826">
        <w:rPr>
          <w:rStyle w:val="indexpagenumberchecked"/>
        </w:rPr>
        <w:t>333</w:t>
      </w:r>
      <w:r w:rsidR="004E2596">
        <w:t xml:space="preserve">, </w:t>
      </w:r>
      <w:r w:rsidR="00DC6AA6" w:rsidRPr="00230826">
        <w:rPr>
          <w:rStyle w:val="indexRefchap"/>
        </w:rPr>
        <w:t>25:</w:t>
      </w:r>
      <w:r w:rsidR="00DC6AA6" w:rsidRPr="00230826">
        <w:rPr>
          <w:rStyle w:val="indexRefpar"/>
        </w:rPr>
        <w:t>37–44</w:t>
      </w:r>
      <w:r w:rsidR="004E2596">
        <w:t xml:space="preserve">, </w:t>
      </w:r>
      <w:r w:rsidR="00DC6AA6" w:rsidRPr="00230826">
        <w:rPr>
          <w:rStyle w:val="indexRefchap"/>
        </w:rPr>
        <w:t>30:</w:t>
      </w:r>
      <w:r w:rsidR="00DC6AA6" w:rsidRPr="00230826">
        <w:rPr>
          <w:rStyle w:val="indexRefpar"/>
        </w:rPr>
        <w:t>4</w:t>
      </w:r>
    </w:p>
    <w:p w14:paraId="14F9A1ED" w14:textId="77777777" w:rsidR="00C57E99" w:rsidRPr="002B1019" w:rsidRDefault="00C57E99" w:rsidP="00450CE8">
      <w:pPr>
        <w:pStyle w:val="Index-1"/>
      </w:pPr>
      <w:r w:rsidRPr="000C7039">
        <w:rPr>
          <w:highlight w:val="yellow"/>
        </w:rPr>
        <w:t>Muḥammad</w:t>
      </w:r>
      <w:r w:rsidR="00627ED1" w:rsidRPr="00627ED1">
        <w:rPr>
          <w:highlight w:val="yellow"/>
        </w:rPr>
        <w:t>-ʿAlíy-i-</w:t>
      </w:r>
      <w:r w:rsidRPr="000C7039">
        <w:rPr>
          <w:highlight w:val="yellow"/>
        </w:rPr>
        <w:t>ʿAṭṭár</w:t>
      </w:r>
      <w:r w:rsidRPr="002B1019">
        <w:t xml:space="preserve">, </w:t>
      </w:r>
      <w:r w:rsidRPr="000C7039">
        <w:rPr>
          <w:highlight w:val="yellow"/>
        </w:rPr>
        <w:t>Mír</w:t>
      </w:r>
      <w:r w:rsidR="00DC6AA6" w:rsidRPr="00230826">
        <w:rPr>
          <w:rStyle w:val="indexpagenumbercomma"/>
        </w:rPr>
        <w:t xml:space="preserve">, </w:t>
      </w:r>
      <w:r w:rsidR="00DC6AA6" w:rsidRPr="00230826">
        <w:rPr>
          <w:rStyle w:val="indexpagenumberchecked"/>
        </w:rPr>
        <w:t>76</w:t>
      </w:r>
      <w:r w:rsidR="00450CE8">
        <w:t xml:space="preserve">, </w:t>
      </w:r>
      <w:r w:rsidR="00DC6AA6" w:rsidRPr="00230826">
        <w:rPr>
          <w:rStyle w:val="indexRefchap"/>
        </w:rPr>
        <w:t>4:</w:t>
      </w:r>
      <w:r w:rsidR="00DC6AA6" w:rsidRPr="00230826">
        <w:rPr>
          <w:rStyle w:val="indexRefpar"/>
        </w:rPr>
        <w:t>68</w:t>
      </w:r>
    </w:p>
    <w:p w14:paraId="47C5B493" w14:textId="77777777" w:rsidR="00C57E99" w:rsidRPr="002B1019" w:rsidRDefault="00C57E99" w:rsidP="004E2596">
      <w:pPr>
        <w:pStyle w:val="Index-1"/>
      </w:pPr>
      <w:r w:rsidRPr="000C7039">
        <w:rPr>
          <w:highlight w:val="yellow"/>
        </w:rPr>
        <w:t>Muḥammad</w:t>
      </w:r>
      <w:r w:rsidR="00627ED1" w:rsidRPr="00627ED1">
        <w:rPr>
          <w:highlight w:val="yellow"/>
        </w:rPr>
        <w:t>-</w:t>
      </w:r>
      <w:r w:rsidRPr="000C7039">
        <w:rPr>
          <w:highlight w:val="yellow"/>
        </w:rPr>
        <w:t>ʿAlíy-i-Salmání</w:t>
      </w:r>
      <w:r w:rsidRPr="002B1019">
        <w:t xml:space="preserve">, </w:t>
      </w:r>
      <w:r w:rsidRPr="000C7039">
        <w:rPr>
          <w:highlight w:val="yellow"/>
        </w:rPr>
        <w:t>Ustád</w:t>
      </w:r>
      <w:r w:rsidR="00DC6AA6" w:rsidRPr="00230826">
        <w:rPr>
          <w:rStyle w:val="indexpagenumbercomma"/>
        </w:rPr>
        <w:t xml:space="preserve">, </w:t>
      </w:r>
      <w:r w:rsidR="00DC6AA6" w:rsidRPr="00230826">
        <w:rPr>
          <w:rStyle w:val="indexpagenumberchecked"/>
        </w:rPr>
        <w:t>81</w:t>
      </w:r>
      <w:r w:rsidRPr="006E548C">
        <w:rPr>
          <w:rStyle w:val="indexpagenumbercontinued"/>
        </w:rPr>
        <w:t>–3</w:t>
      </w:r>
      <w:r w:rsidR="00DC6AA6" w:rsidRPr="00230826">
        <w:rPr>
          <w:rStyle w:val="indexpagenumbercomma"/>
        </w:rPr>
        <w:t xml:space="preserve">, </w:t>
      </w:r>
      <w:r w:rsidR="00DC6AA6" w:rsidRPr="00230826">
        <w:rPr>
          <w:rStyle w:val="indexpagenumberchecked"/>
        </w:rPr>
        <w:t>211</w:t>
      </w:r>
      <w:r w:rsidRPr="006E548C">
        <w:rPr>
          <w:rStyle w:val="indexpagenumbercontinued"/>
        </w:rPr>
        <w:t>–12</w:t>
      </w:r>
      <w:r w:rsidR="004E2596">
        <w:t xml:space="preserve">, </w:t>
      </w:r>
      <w:r w:rsidR="00DC6AA6" w:rsidRPr="00230826">
        <w:rPr>
          <w:rStyle w:val="indexRefchap"/>
        </w:rPr>
        <w:t>4:</w:t>
      </w:r>
      <w:r w:rsidR="00DC6AA6" w:rsidRPr="00230826">
        <w:rPr>
          <w:rStyle w:val="indexRefpar"/>
        </w:rPr>
        <w:t>90–103</w:t>
      </w:r>
      <w:r w:rsidR="004E2596">
        <w:t xml:space="preserve">, </w:t>
      </w:r>
      <w:r w:rsidR="00DC6AA6" w:rsidRPr="00230826">
        <w:rPr>
          <w:rStyle w:val="indexRefchap"/>
        </w:rPr>
        <w:t>18:</w:t>
      </w:r>
      <w:r w:rsidR="00DC6AA6" w:rsidRPr="00230826">
        <w:rPr>
          <w:rStyle w:val="indexRefpar"/>
        </w:rPr>
        <w:t>21–25</w:t>
      </w:r>
    </w:p>
    <w:p w14:paraId="06AD3D14" w14:textId="77777777" w:rsidR="00C57E99" w:rsidRDefault="00C57E99" w:rsidP="007D51EE">
      <w:pPr>
        <w:pStyle w:val="Index-1"/>
      </w:pPr>
      <w:r w:rsidRPr="00B81919">
        <w:rPr>
          <w:highlight w:val="yellow"/>
        </w:rPr>
        <w:t>Muḥammad-ʿAlíy-i-Tambákú-Furú</w:t>
      </w:r>
      <w:r w:rsidR="00DC6AA6" w:rsidRPr="00230826">
        <w:rPr>
          <w:rStyle w:val="indexpagenumbercomma"/>
        </w:rPr>
        <w:t xml:space="preserve">, </w:t>
      </w:r>
      <w:r w:rsidR="00DC6AA6" w:rsidRPr="00230826">
        <w:rPr>
          <w:rStyle w:val="indexpagenumberchecked"/>
        </w:rPr>
        <w:t>75</w:t>
      </w:r>
      <w:r w:rsidR="007D51EE">
        <w:t xml:space="preserve">, </w:t>
      </w:r>
      <w:r w:rsidR="00DC6AA6" w:rsidRPr="00230826">
        <w:rPr>
          <w:rStyle w:val="indexRefchap"/>
        </w:rPr>
        <w:t>4:</w:t>
      </w:r>
      <w:r w:rsidR="00DC6AA6" w:rsidRPr="00230826">
        <w:rPr>
          <w:rStyle w:val="indexRefpar"/>
        </w:rPr>
        <w:t>65</w:t>
      </w:r>
    </w:p>
    <w:p w14:paraId="3F0CDB4B" w14:textId="77777777" w:rsidR="00C57E99" w:rsidRDefault="00C57E99" w:rsidP="007D51EE">
      <w:pPr>
        <w:pStyle w:val="Index-1"/>
      </w:pPr>
      <w:r w:rsidRPr="000C7039">
        <w:rPr>
          <w:highlight w:val="yellow"/>
        </w:rPr>
        <w:t>Muḥammad</w:t>
      </w:r>
      <w:r w:rsidR="00627ED1" w:rsidRPr="00627ED1">
        <w:rPr>
          <w:highlight w:val="yellow"/>
        </w:rPr>
        <w:t>-</w:t>
      </w:r>
      <w:r w:rsidRPr="000C7039">
        <w:rPr>
          <w:highlight w:val="yellow"/>
        </w:rPr>
        <w:t>Ḥusayn</w:t>
      </w:r>
      <w:r w:rsidR="00627ED1" w:rsidRPr="00627ED1">
        <w:rPr>
          <w:highlight w:val="yellow"/>
        </w:rPr>
        <w:t>-i-Ká</w:t>
      </w:r>
      <w:r w:rsidRPr="000C7039">
        <w:rPr>
          <w:highlight w:val="yellow"/>
        </w:rPr>
        <w:t></w:t>
      </w:r>
      <w:r w:rsidR="00627ED1" w:rsidRPr="00627ED1">
        <w:rPr>
          <w:highlight w:val="yellow"/>
        </w:rPr>
        <w:t>ání</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252</w:t>
      </w:r>
      <w:r w:rsidR="007D51EE">
        <w:t xml:space="preserve">, </w:t>
      </w:r>
      <w:r w:rsidR="00DC6AA6" w:rsidRPr="00230826">
        <w:rPr>
          <w:rStyle w:val="indexRefchap"/>
        </w:rPr>
        <w:t>21:</w:t>
      </w:r>
      <w:r w:rsidR="00DC6AA6" w:rsidRPr="00230826">
        <w:rPr>
          <w:rStyle w:val="indexRefpar"/>
        </w:rPr>
        <w:t>31</w:t>
      </w:r>
    </w:p>
    <w:p w14:paraId="6B459A78" w14:textId="77777777" w:rsidR="00C57E99" w:rsidRDefault="00C57E99" w:rsidP="007D51EE">
      <w:pPr>
        <w:pStyle w:val="Index-1"/>
      </w:pPr>
      <w:r w:rsidRPr="00B81919">
        <w:rPr>
          <w:highlight w:val="yellow"/>
        </w:rPr>
        <w:t>Muḥammad</w:t>
      </w:r>
      <w:r w:rsidR="00627ED1" w:rsidRPr="00627ED1">
        <w:rPr>
          <w:highlight w:val="yellow"/>
        </w:rPr>
        <w:t>-</w:t>
      </w:r>
      <w:r w:rsidRPr="00B81919">
        <w:rPr>
          <w:highlight w:val="yellow"/>
        </w:rPr>
        <w:t>Ibráhím</w:t>
      </w:r>
      <w:r w:rsidR="00627ED1" w:rsidRPr="00627ED1">
        <w:rPr>
          <w:highlight w:val="yellow"/>
        </w:rPr>
        <w:t>-i-</w:t>
      </w:r>
      <w:r w:rsidRPr="00B81919">
        <w:rPr>
          <w:highlight w:val="yellow"/>
        </w:rPr>
        <w:t>Káání</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129</w:t>
      </w:r>
      <w:r w:rsidR="007D51EE">
        <w:t xml:space="preserve">, </w:t>
      </w:r>
      <w:r w:rsidR="00DC6AA6" w:rsidRPr="00230826">
        <w:rPr>
          <w:rStyle w:val="indexRefchap"/>
        </w:rPr>
        <w:t>8:</w:t>
      </w:r>
      <w:r w:rsidR="00DC6AA6" w:rsidRPr="00230826">
        <w:rPr>
          <w:rStyle w:val="indexRefpar"/>
        </w:rPr>
        <w:t>18</w:t>
      </w:r>
    </w:p>
    <w:p w14:paraId="6843DFB5" w14:textId="77777777" w:rsidR="00C57E99" w:rsidRPr="002B1019" w:rsidRDefault="00C57E99" w:rsidP="007D51EE">
      <w:pPr>
        <w:pStyle w:val="Index-1"/>
      </w:pPr>
      <w:r w:rsidRPr="00B81919">
        <w:rPr>
          <w:highlight w:val="yellow"/>
        </w:rPr>
        <w:t>Muḥammad</w:t>
      </w:r>
      <w:r w:rsidR="00627ED1" w:rsidRPr="00627ED1">
        <w:rPr>
          <w:highlight w:val="yellow"/>
        </w:rPr>
        <w:t>-</w:t>
      </w:r>
      <w:r w:rsidRPr="00B81919">
        <w:rPr>
          <w:highlight w:val="yellow"/>
        </w:rPr>
        <w:t>Ibráhím</w:t>
      </w:r>
      <w:r w:rsidR="00627ED1" w:rsidRPr="00627ED1">
        <w:rPr>
          <w:highlight w:val="yellow"/>
        </w:rPr>
        <w:t>-i-</w:t>
      </w:r>
      <w:r w:rsidRPr="00B81919">
        <w:rPr>
          <w:highlight w:val="yellow"/>
        </w:rPr>
        <w:t></w:t>
      </w:r>
      <w:r w:rsidR="00627ED1" w:rsidRPr="00627ED1">
        <w:rPr>
          <w:highlight w:val="yellow"/>
        </w:rPr>
        <w:t>alíl</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127</w:t>
      </w:r>
      <w:r w:rsidR="007D51EE">
        <w:t xml:space="preserve">, </w:t>
      </w:r>
      <w:r w:rsidR="00DC6AA6" w:rsidRPr="00230826">
        <w:rPr>
          <w:rStyle w:val="indexRefchap"/>
        </w:rPr>
        <w:t>8:</w:t>
      </w:r>
      <w:r w:rsidR="00DC6AA6" w:rsidRPr="00230826">
        <w:rPr>
          <w:rStyle w:val="indexRefpar"/>
        </w:rPr>
        <w:t>9–11</w:t>
      </w:r>
    </w:p>
    <w:p w14:paraId="0EEA152C" w14:textId="77777777" w:rsidR="00E67803" w:rsidRDefault="00C57E99" w:rsidP="007D51EE">
      <w:pPr>
        <w:pStyle w:val="Index-2"/>
      </w:pPr>
      <w:r w:rsidRPr="002B1019">
        <w:t>Tablet in honour of</w:t>
      </w:r>
      <w:r w:rsidR="00DC6AA6" w:rsidRPr="00230826">
        <w:rPr>
          <w:rStyle w:val="indexpagenumbercomma"/>
        </w:rPr>
        <w:t xml:space="preserve">, </w:t>
      </w:r>
      <w:r w:rsidR="00DC6AA6" w:rsidRPr="00230826">
        <w:rPr>
          <w:rStyle w:val="indexpagenumberchecked"/>
        </w:rPr>
        <w:t>10</w:t>
      </w:r>
      <w:r w:rsidR="00DC6AA6" w:rsidRPr="00230826">
        <w:rPr>
          <w:rStyle w:val="indexpagenumbercomma"/>
        </w:rPr>
        <w:t xml:space="preserve">, </w:t>
      </w:r>
      <w:r w:rsidR="00DC6AA6" w:rsidRPr="00230826">
        <w:rPr>
          <w:rStyle w:val="indexpagenumberchecked"/>
        </w:rPr>
        <w:t>127</w:t>
      </w:r>
      <w:r w:rsidR="007D51EE">
        <w:t xml:space="preserve">, </w:t>
      </w:r>
      <w:r w:rsidR="00DC6AA6" w:rsidRPr="00230826">
        <w:rPr>
          <w:rStyle w:val="indexRefchap"/>
        </w:rPr>
        <w:t>pr:</w:t>
      </w:r>
      <w:r w:rsidR="00DC6AA6" w:rsidRPr="00230826">
        <w:rPr>
          <w:rStyle w:val="indexRefpar"/>
        </w:rPr>
        <w:t>29–30</w:t>
      </w:r>
      <w:r w:rsidR="007D51EE">
        <w:t xml:space="preserve">, </w:t>
      </w:r>
      <w:r w:rsidR="00DC6AA6" w:rsidRPr="00230826">
        <w:rPr>
          <w:rStyle w:val="indexRefchap"/>
        </w:rPr>
        <w:t>8:</w:t>
      </w:r>
      <w:r w:rsidR="00DC6AA6" w:rsidRPr="00230826">
        <w:rPr>
          <w:rStyle w:val="indexRefpar"/>
        </w:rPr>
        <w:t>11</w:t>
      </w:r>
    </w:p>
    <w:p w14:paraId="453AFA79" w14:textId="77777777" w:rsidR="00C57E99" w:rsidRPr="002B1019" w:rsidRDefault="00C57E99" w:rsidP="00016F6D">
      <w:pPr>
        <w:pStyle w:val="Index-1"/>
      </w:pPr>
      <w:r w:rsidRPr="000C7039">
        <w:rPr>
          <w:highlight w:val="yellow"/>
        </w:rPr>
        <w:t>Muḥammad</w:t>
      </w:r>
      <w:r w:rsidR="00627ED1" w:rsidRPr="00627ED1">
        <w:rPr>
          <w:highlight w:val="yellow"/>
        </w:rPr>
        <w:t>-i-</w:t>
      </w:r>
      <w:r w:rsidRPr="000C7039">
        <w:rPr>
          <w:highlight w:val="yellow"/>
        </w:rPr>
        <w:t>Iṣfahání</w:t>
      </w:r>
      <w:r w:rsidRPr="002B1019">
        <w:t xml:space="preserve">, </w:t>
      </w:r>
      <w:r w:rsidRPr="000C7039">
        <w:rPr>
          <w:highlight w:val="yellow"/>
        </w:rPr>
        <w:t>Siyyid</w:t>
      </w:r>
      <w:r w:rsidRPr="002B1019">
        <w:t xml:space="preserve"> (Antichrist of the </w:t>
      </w:r>
      <w:r w:rsidRPr="000C7039">
        <w:rPr>
          <w:highlight w:val="yellow"/>
        </w:rPr>
        <w:t>Bahá</w:t>
      </w:r>
      <w:r w:rsidR="00627ED1" w:rsidRPr="00627ED1">
        <w:rPr>
          <w:highlight w:val="yellow"/>
        </w:rPr>
        <w:t>’</w:t>
      </w:r>
      <w:r w:rsidRPr="000C7039">
        <w:rPr>
          <w:highlight w:val="yellow"/>
        </w:rPr>
        <w:t>í</w:t>
      </w:r>
      <w:r w:rsidRPr="002B1019">
        <w:t xml:space="preserve"> Revelation)</w:t>
      </w:r>
      <w:r w:rsidR="00DC6AA6" w:rsidRPr="00230826">
        <w:rPr>
          <w:rStyle w:val="indexpagenumbercomma"/>
        </w:rPr>
        <w:t xml:space="preserve">, </w:t>
      </w:r>
      <w:r w:rsidR="00DC6AA6" w:rsidRPr="00230826">
        <w:rPr>
          <w:rStyle w:val="indexpagenumberchecked"/>
        </w:rPr>
        <w:t>65</w:t>
      </w:r>
      <w:r w:rsidRPr="006E548C">
        <w:rPr>
          <w:rStyle w:val="indexpagenumbercontinued"/>
        </w:rPr>
        <w:t>–70</w:t>
      </w:r>
      <w:r w:rsidR="00DC6AA6" w:rsidRPr="00230826">
        <w:rPr>
          <w:rStyle w:val="indexpagenumbercomma"/>
        </w:rPr>
        <w:t xml:space="preserve">, </w:t>
      </w:r>
      <w:r w:rsidR="00DC6AA6" w:rsidRPr="00230826">
        <w:rPr>
          <w:rStyle w:val="indexpagenumberchecked"/>
        </w:rPr>
        <w:t>76</w:t>
      </w:r>
      <w:r w:rsidR="00DC6AA6" w:rsidRPr="00230826">
        <w:rPr>
          <w:rStyle w:val="indexpagenumbercomma"/>
        </w:rPr>
        <w:t xml:space="preserve">, </w:t>
      </w:r>
      <w:r w:rsidR="00DC6AA6" w:rsidRPr="00230826">
        <w:rPr>
          <w:rStyle w:val="indexpagenumberchecked"/>
        </w:rPr>
        <w:t>82</w:t>
      </w:r>
      <w:r w:rsidR="00DC6AA6" w:rsidRPr="00230826">
        <w:rPr>
          <w:rStyle w:val="indexpagenumbercomma"/>
        </w:rPr>
        <w:t xml:space="preserve">, </w:t>
      </w:r>
      <w:r w:rsidR="00DC6AA6" w:rsidRPr="00230826">
        <w:rPr>
          <w:rStyle w:val="indexpagenumberchecked"/>
        </w:rPr>
        <w:t>89</w:t>
      </w:r>
      <w:r w:rsidR="00016F6D">
        <w:t xml:space="preserve"> </w:t>
      </w:r>
      <w:r w:rsidR="00016F6D" w:rsidRPr="00683C74">
        <w:rPr>
          <w:rStyle w:val="stilltoworkat"/>
        </w:rPr>
        <w:t>(</w:t>
      </w:r>
      <w:r w:rsidR="00016F6D">
        <w:rPr>
          <w:rStyle w:val="stilltoworkat"/>
        </w:rPr>
        <w:t>last reference extended from page 89 till page 91)</w:t>
      </w:r>
      <w:r w:rsidR="00016F6D">
        <w:t xml:space="preserve">, </w:t>
      </w:r>
      <w:r w:rsidR="00DC6AA6" w:rsidRPr="00230826">
        <w:rPr>
          <w:rStyle w:val="indexRefchap"/>
        </w:rPr>
        <w:t>4:</w:t>
      </w:r>
      <w:r w:rsidR="00DC6AA6" w:rsidRPr="00230826">
        <w:rPr>
          <w:rStyle w:val="indexRefpar"/>
        </w:rPr>
        <w:t>1–27</w:t>
      </w:r>
      <w:r w:rsidR="00016F6D">
        <w:t xml:space="preserve">, </w:t>
      </w:r>
      <w:r w:rsidR="00DC6AA6" w:rsidRPr="00230826">
        <w:rPr>
          <w:rStyle w:val="indexRefchap"/>
        </w:rPr>
        <w:t>4:</w:t>
      </w:r>
      <w:r w:rsidR="00DC6AA6" w:rsidRPr="00230826">
        <w:rPr>
          <w:rStyle w:val="indexRefpar"/>
        </w:rPr>
        <w:t>68–72</w:t>
      </w:r>
      <w:r w:rsidR="00016F6D">
        <w:t xml:space="preserve">, </w:t>
      </w:r>
      <w:r w:rsidR="00DC6AA6" w:rsidRPr="00230826">
        <w:rPr>
          <w:rStyle w:val="indexRefchap"/>
        </w:rPr>
        <w:t>4:</w:t>
      </w:r>
      <w:r w:rsidR="00DC6AA6" w:rsidRPr="00230826">
        <w:rPr>
          <w:rStyle w:val="indexRefpar"/>
        </w:rPr>
        <w:t>95</w:t>
      </w:r>
      <w:r w:rsidR="00016F6D">
        <w:t xml:space="preserve">, </w:t>
      </w:r>
      <w:r w:rsidR="00DC6AA6" w:rsidRPr="00230826">
        <w:rPr>
          <w:rStyle w:val="indexRefchap"/>
        </w:rPr>
        <w:t>5:</w:t>
      </w:r>
      <w:r w:rsidR="00DC6AA6" w:rsidRPr="00230826">
        <w:rPr>
          <w:rStyle w:val="indexRefpar"/>
        </w:rPr>
        <w:t>1–10</w:t>
      </w:r>
    </w:p>
    <w:p w14:paraId="02A7C45C" w14:textId="77777777" w:rsidR="00BA7669" w:rsidRDefault="00C57E99">
      <w:pPr>
        <w:pStyle w:val="Index-2"/>
      </w:pPr>
      <w:r w:rsidRPr="000C7039">
        <w:rPr>
          <w:highlight w:val="yellow"/>
        </w:rPr>
        <w:t>ʿAbdu</w:t>
      </w:r>
      <w:r w:rsidR="00627ED1" w:rsidRPr="00627ED1">
        <w:rPr>
          <w:highlight w:val="yellow"/>
        </w:rPr>
        <w:t>’</w:t>
      </w:r>
      <w:r w:rsidRPr="000C7039">
        <w:rPr>
          <w:highlight w:val="yellow"/>
        </w:rPr>
        <w:t>l-Bahá</w:t>
      </w:r>
      <w:r w:rsidRPr="002B1019">
        <w:t xml:space="preserve"> reveals Covenant-breaking of</w:t>
      </w:r>
      <w:r w:rsidR="00DC6AA6" w:rsidRPr="00230826">
        <w:rPr>
          <w:rStyle w:val="indexpagenumbercomma"/>
        </w:rPr>
        <w:t xml:space="preserve">, </w:t>
      </w:r>
      <w:r w:rsidR="00DC6AA6" w:rsidRPr="00230826">
        <w:rPr>
          <w:rStyle w:val="indexpagenumberchecked"/>
        </w:rPr>
        <w:t>178</w:t>
      </w:r>
      <w:r w:rsidR="00E50ABE">
        <w:t xml:space="preserve"> </w:t>
      </w:r>
      <w:r w:rsidR="00E50ABE" w:rsidRPr="00683C74">
        <w:rPr>
          <w:rStyle w:val="stilltoworkat"/>
        </w:rPr>
        <w:t>(</w:t>
      </w:r>
      <w:r w:rsidR="00E50ABE">
        <w:rPr>
          <w:rStyle w:val="stilltoworkat"/>
        </w:rPr>
        <w:t xml:space="preserve">bezieht sich auf den Bundesbruch von </w:t>
      </w:r>
      <w:r w:rsidR="00E50ABE" w:rsidRPr="000C7039">
        <w:rPr>
          <w:highlight w:val="yellow"/>
        </w:rPr>
        <w:t>Muḥammad</w:t>
      </w:r>
      <w:r w:rsidR="00E50ABE" w:rsidRPr="00627ED1">
        <w:rPr>
          <w:highlight w:val="yellow"/>
        </w:rPr>
        <w:t>-</w:t>
      </w:r>
      <w:r w:rsidR="00E50ABE" w:rsidRPr="000C7039">
        <w:rPr>
          <w:highlight w:val="yellow"/>
        </w:rPr>
        <w:t>ʿAlí</w:t>
      </w:r>
      <w:r w:rsidR="00E50ABE">
        <w:rPr>
          <w:rStyle w:val="stilltoworkat"/>
        </w:rPr>
        <w:t>)</w:t>
      </w:r>
      <w:r w:rsidR="002B309A">
        <w:t xml:space="preserve">, </w:t>
      </w:r>
      <w:r w:rsidR="00DC6AA6" w:rsidRPr="00230826">
        <w:rPr>
          <w:rStyle w:val="indexRefchap"/>
        </w:rPr>
        <w:t>14:</w:t>
      </w:r>
      <w:r w:rsidR="00DC6AA6" w:rsidRPr="00230826">
        <w:rPr>
          <w:rStyle w:val="indexRefpar"/>
        </w:rPr>
        <w:t>30–32</w:t>
      </w:r>
    </w:p>
    <w:p w14:paraId="7924AD13" w14:textId="77777777" w:rsidR="00E67803" w:rsidRDefault="00C57E99" w:rsidP="002B309A">
      <w:pPr>
        <w:pStyle w:val="Index-2"/>
      </w:pPr>
      <w:r w:rsidRPr="002B1019">
        <w:t xml:space="preserve">activities of, aimed at discrediting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89</w:t>
      </w:r>
      <w:r w:rsidRPr="006E548C">
        <w:rPr>
          <w:rStyle w:val="indexpagenumbercontinued"/>
        </w:rPr>
        <w:t>–91</w:t>
      </w:r>
      <w:r w:rsidR="002B309A">
        <w:t xml:space="preserve">, </w:t>
      </w:r>
      <w:r w:rsidR="00DC6AA6" w:rsidRPr="00230826">
        <w:rPr>
          <w:rStyle w:val="indexRefchap"/>
        </w:rPr>
        <w:t>5:</w:t>
      </w:r>
      <w:r w:rsidR="00DC6AA6" w:rsidRPr="00230826">
        <w:rPr>
          <w:rStyle w:val="indexRefpar"/>
        </w:rPr>
        <w:t>1–10</w:t>
      </w:r>
    </w:p>
    <w:p w14:paraId="0F109FD4" w14:textId="77777777" w:rsidR="00E67803" w:rsidRDefault="00C57E99" w:rsidP="00A02B4A">
      <w:pPr>
        <w:pStyle w:val="Index-2"/>
      </w:pPr>
      <w:r w:rsidRPr="002B1019">
        <w:t xml:space="preserve">allies himself to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67</w:t>
      </w:r>
      <w:r w:rsidR="00DC6AA6" w:rsidRPr="00230826">
        <w:rPr>
          <w:rStyle w:val="indexpagenumbercomma"/>
        </w:rPr>
        <w:t xml:space="preserve">, </w:t>
      </w:r>
      <w:r w:rsidR="00DC6AA6" w:rsidRPr="00230826">
        <w:rPr>
          <w:rStyle w:val="indexpagenumberchecked"/>
        </w:rPr>
        <w:t>72</w:t>
      </w:r>
      <w:r w:rsidR="00DC6AA6" w:rsidRPr="00230826">
        <w:rPr>
          <w:rStyle w:val="indexpagenumbercomma"/>
        </w:rPr>
        <w:t xml:space="preserve">, </w:t>
      </w:r>
      <w:r w:rsidR="00DC6AA6" w:rsidRPr="00230826">
        <w:rPr>
          <w:rStyle w:val="indexpagenumberchecked"/>
        </w:rPr>
        <w:t>75</w:t>
      </w:r>
      <w:r w:rsidR="00A02B4A">
        <w:t xml:space="preserve"> </w:t>
      </w:r>
      <w:r w:rsidR="00A02B4A" w:rsidRPr="00683C74">
        <w:rPr>
          <w:rStyle w:val="stilltoworkat"/>
        </w:rPr>
        <w:t>(</w:t>
      </w:r>
      <w:r w:rsidR="00A02B4A">
        <w:rPr>
          <w:rStyle w:val="stilltoworkat"/>
        </w:rPr>
        <w:t>1st reference extended from page 67 till page 68)</w:t>
      </w:r>
      <w:r w:rsidR="002B309A">
        <w:t xml:space="preserve">, </w:t>
      </w:r>
      <w:r w:rsidR="00DC6AA6" w:rsidRPr="00230826">
        <w:rPr>
          <w:rStyle w:val="indexRefchap"/>
        </w:rPr>
        <w:t>4:</w:t>
      </w:r>
      <w:r w:rsidR="00DC6AA6" w:rsidRPr="00230826">
        <w:rPr>
          <w:rStyle w:val="indexRefpar"/>
        </w:rPr>
        <w:t>13–17</w:t>
      </w:r>
      <w:r w:rsidR="005A7358">
        <w:t xml:space="preserve">, </w:t>
      </w:r>
      <w:r w:rsidR="00DC6AA6" w:rsidRPr="00230826">
        <w:rPr>
          <w:rStyle w:val="indexRefchap"/>
        </w:rPr>
        <w:t>4:</w:t>
      </w:r>
      <w:r w:rsidR="00DC6AA6" w:rsidRPr="00230826">
        <w:rPr>
          <w:rStyle w:val="indexRefpar"/>
        </w:rPr>
        <w:t>47</w:t>
      </w:r>
      <w:r w:rsidR="00A02B4A">
        <w:t xml:space="preserve">, </w:t>
      </w:r>
      <w:r w:rsidR="00DC6AA6" w:rsidRPr="00230826">
        <w:rPr>
          <w:rStyle w:val="indexRefchap"/>
        </w:rPr>
        <w:t>4:</w:t>
      </w:r>
      <w:r w:rsidR="00DC6AA6" w:rsidRPr="00230826">
        <w:rPr>
          <w:rStyle w:val="indexRefpar"/>
        </w:rPr>
        <w:t>64</w:t>
      </w:r>
    </w:p>
    <w:p w14:paraId="0BD03E0B" w14:textId="77777777" w:rsidR="00E67803" w:rsidRDefault="00C57E99" w:rsidP="00A02B4A">
      <w:pPr>
        <w:pStyle w:val="Index-2"/>
      </w:pPr>
      <w:r w:rsidRPr="002B1019">
        <w:t xml:space="preserve">arranges </w:t>
      </w:r>
      <w:r w:rsidRPr="000C7039">
        <w:rPr>
          <w:highlight w:val="yellow"/>
        </w:rPr>
        <w:t>Mubáhilih</w:t>
      </w:r>
      <w:r w:rsidRPr="002B1019">
        <w:t xml:space="preserve"> between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89</w:t>
      </w:r>
      <w:r w:rsidRPr="006E548C">
        <w:rPr>
          <w:rStyle w:val="indexpagenumbercontinued"/>
        </w:rPr>
        <w:t>–90</w:t>
      </w:r>
      <w:r w:rsidR="00A02B4A">
        <w:t xml:space="preserve"> </w:t>
      </w:r>
      <w:r w:rsidR="00A02B4A" w:rsidRPr="00683C74">
        <w:rPr>
          <w:rStyle w:val="stilltoworkat"/>
        </w:rPr>
        <w:t>(</w:t>
      </w:r>
      <w:r w:rsidR="00A02B4A">
        <w:rPr>
          <w:rStyle w:val="stilltoworkat"/>
        </w:rPr>
        <w:t>reference extended from page 89 till page 93)</w:t>
      </w:r>
      <w:r w:rsidR="00A02B4A">
        <w:t xml:space="preserve">, </w:t>
      </w:r>
      <w:r w:rsidR="00DC6AA6" w:rsidRPr="00230826">
        <w:rPr>
          <w:rStyle w:val="indexRefchap"/>
        </w:rPr>
        <w:t>5:</w:t>
      </w:r>
      <w:r w:rsidR="00DC6AA6" w:rsidRPr="00230826">
        <w:rPr>
          <w:rStyle w:val="indexRefpar"/>
        </w:rPr>
        <w:t>3–16</w:t>
      </w:r>
    </w:p>
    <w:p w14:paraId="4EE8DE0C" w14:textId="77777777" w:rsidR="00E67803" w:rsidRDefault="00C57E99" w:rsidP="00A02B4A">
      <w:pPr>
        <w:pStyle w:val="Index-2"/>
      </w:pPr>
      <w:r w:rsidRPr="002B1019">
        <w:t>expelled from community</w:t>
      </w:r>
      <w:r w:rsidR="00DC6AA6" w:rsidRPr="00230826">
        <w:rPr>
          <w:rStyle w:val="indexpagenumbercomma"/>
        </w:rPr>
        <w:t xml:space="preserve">, </w:t>
      </w:r>
      <w:r w:rsidR="00DC6AA6" w:rsidRPr="00230826">
        <w:rPr>
          <w:rStyle w:val="indexpagenumberchecked"/>
        </w:rPr>
        <w:t>87</w:t>
      </w:r>
      <w:r w:rsidR="00A02B4A">
        <w:t xml:space="preserve">, </w:t>
      </w:r>
      <w:r w:rsidR="00DC6AA6" w:rsidRPr="00230826">
        <w:rPr>
          <w:rStyle w:val="indexRefchap"/>
        </w:rPr>
        <w:t>4:</w:t>
      </w:r>
      <w:r w:rsidR="00DC6AA6" w:rsidRPr="00230826">
        <w:rPr>
          <w:rStyle w:val="indexRefpar"/>
        </w:rPr>
        <w:t>123</w:t>
      </w:r>
    </w:p>
    <w:p w14:paraId="569B5916" w14:textId="77777777" w:rsidR="00E67803" w:rsidRDefault="00C57E99" w:rsidP="00A02B4A">
      <w:pPr>
        <w:pStyle w:val="Index-2"/>
      </w:pPr>
      <w:r w:rsidRPr="002B1019">
        <w:t xml:space="preserve">inspires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yá’s</w:t>
      </w:r>
      <w:r w:rsidRPr="002B1019">
        <w:t xml:space="preserve"> rebellion against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80</w:t>
      </w:r>
      <w:r w:rsidR="00A02B4A">
        <w:t xml:space="preserve">, </w:t>
      </w:r>
      <w:r w:rsidR="00DC6AA6" w:rsidRPr="00230826">
        <w:rPr>
          <w:rStyle w:val="indexRefchap"/>
        </w:rPr>
        <w:t>4:</w:t>
      </w:r>
      <w:r w:rsidR="00DC6AA6" w:rsidRPr="00230826">
        <w:rPr>
          <w:rStyle w:val="indexRefpar"/>
        </w:rPr>
        <w:t>84–85</w:t>
      </w:r>
    </w:p>
    <w:p w14:paraId="20B57BF5" w14:textId="77777777" w:rsidR="00E67803" w:rsidRDefault="00C57E99" w:rsidP="00A02B4A">
      <w:pPr>
        <w:pStyle w:val="Index-2"/>
      </w:pPr>
      <w:r w:rsidRPr="002B1019">
        <w:t xml:space="preserve">jealousy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66</w:t>
      </w:r>
      <w:r w:rsidRPr="006E548C">
        <w:rPr>
          <w:rStyle w:val="indexpagenumbercontinued"/>
        </w:rPr>
        <w:t>–7</w:t>
      </w:r>
      <w:r w:rsidR="00A02B4A">
        <w:t xml:space="preserve">, </w:t>
      </w:r>
      <w:r w:rsidR="00DC6AA6" w:rsidRPr="00230826">
        <w:rPr>
          <w:rStyle w:val="indexRefchap"/>
        </w:rPr>
        <w:t>4:</w:t>
      </w:r>
      <w:r w:rsidR="00DC6AA6" w:rsidRPr="00230826">
        <w:rPr>
          <w:rStyle w:val="indexRefpar"/>
        </w:rPr>
        <w:t>9–13</w:t>
      </w:r>
    </w:p>
    <w:p w14:paraId="6D612D1C" w14:textId="77777777" w:rsidR="00E67803" w:rsidRDefault="00C57E99" w:rsidP="00CF5F48">
      <w:pPr>
        <w:pStyle w:val="Index-2"/>
      </w:pPr>
      <w:r w:rsidRPr="002B1019">
        <w:t xml:space="preserve">letter-writing campaign against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85</w:t>
      </w:r>
      <w:r w:rsidRPr="006E548C">
        <w:rPr>
          <w:rStyle w:val="indexpagenumbercontinued"/>
        </w:rPr>
        <w:t>–6</w:t>
      </w:r>
      <w:r w:rsidR="00CF5F48">
        <w:t xml:space="preserve">, </w:t>
      </w:r>
      <w:r w:rsidR="00DC6AA6" w:rsidRPr="00230826">
        <w:rPr>
          <w:rStyle w:val="indexRefchap"/>
        </w:rPr>
        <w:t>4:</w:t>
      </w:r>
      <w:r w:rsidR="00DC6AA6" w:rsidRPr="00230826">
        <w:rPr>
          <w:rStyle w:val="indexRefpar"/>
        </w:rPr>
        <w:t>114–116</w:t>
      </w:r>
    </w:p>
    <w:p w14:paraId="440C7379" w14:textId="77777777" w:rsidR="00E67803" w:rsidRDefault="00C57E99" w:rsidP="00CF5F48">
      <w:pPr>
        <w:pStyle w:val="Index-2"/>
      </w:pPr>
      <w:r w:rsidRPr="002B1019">
        <w:t xml:space="preserve">travels with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to Istanbul</w:t>
      </w:r>
      <w:r w:rsidR="00DC6AA6" w:rsidRPr="00230826">
        <w:rPr>
          <w:rStyle w:val="indexpagenumbercomma"/>
        </w:rPr>
        <w:t xml:space="preserve">, </w:t>
      </w:r>
      <w:r w:rsidR="00DC6AA6" w:rsidRPr="00230826">
        <w:rPr>
          <w:rStyle w:val="indexpagenumberchecked"/>
        </w:rPr>
        <w:t>78</w:t>
      </w:r>
      <w:r w:rsidRPr="006E548C">
        <w:rPr>
          <w:rStyle w:val="indexpagenumbercontinued"/>
        </w:rPr>
        <w:t>–9</w:t>
      </w:r>
      <w:r w:rsidR="00CF5F48">
        <w:t xml:space="preserve">, </w:t>
      </w:r>
      <w:r w:rsidR="00DC6AA6" w:rsidRPr="00230826">
        <w:rPr>
          <w:rStyle w:val="indexRefchap"/>
        </w:rPr>
        <w:t>4:</w:t>
      </w:r>
      <w:r w:rsidR="00DC6AA6" w:rsidRPr="00230826">
        <w:rPr>
          <w:rStyle w:val="indexRefpar"/>
        </w:rPr>
        <w:t>7</w:t>
      </w:r>
      <w:r w:rsidR="00CF5F48">
        <w:rPr>
          <w:rStyle w:val="indexRefpar"/>
        </w:rPr>
        <w:t>6–82</w:t>
      </w:r>
    </w:p>
    <w:p w14:paraId="2CB6BCCE" w14:textId="77777777" w:rsidR="00E67803" w:rsidRDefault="00C57E99" w:rsidP="00CF5F48">
      <w:pPr>
        <w:pStyle w:val="Index-2"/>
      </w:pPr>
      <w:r w:rsidRPr="000C7039">
        <w:rPr>
          <w:highlight w:val="yellow"/>
        </w:rPr>
        <w:t>Muḥammad</w:t>
      </w:r>
      <w:r w:rsidR="00627ED1" w:rsidRPr="00627ED1">
        <w:rPr>
          <w:highlight w:val="yellow"/>
        </w:rPr>
        <w:t>-</w:t>
      </w:r>
      <w:r w:rsidRPr="000C7039">
        <w:rPr>
          <w:highlight w:val="yellow"/>
        </w:rPr>
        <w:t>Javád</w:t>
      </w:r>
      <w:r w:rsidR="00627ED1" w:rsidRPr="00627ED1">
        <w:rPr>
          <w:highlight w:val="yellow"/>
        </w:rPr>
        <w:t>-i-Qazvíní</w:t>
      </w:r>
      <w:r w:rsidR="00DC6AA6" w:rsidRPr="00230826">
        <w:rPr>
          <w:rStyle w:val="indexpagenumbercomma"/>
        </w:rPr>
        <w:t xml:space="preserve">, </w:t>
      </w:r>
      <w:r w:rsidR="00DC6AA6" w:rsidRPr="00230826">
        <w:rPr>
          <w:rStyle w:val="indexpagenumberchecked"/>
        </w:rPr>
        <w:t>165</w:t>
      </w:r>
      <w:r w:rsidR="00DC6AA6" w:rsidRPr="00230826">
        <w:rPr>
          <w:rStyle w:val="indexpagenumbercomma"/>
        </w:rPr>
        <w:t xml:space="preserve">, </w:t>
      </w:r>
      <w:r w:rsidR="00DC6AA6" w:rsidRPr="00230826">
        <w:rPr>
          <w:rStyle w:val="indexpagenumberchecked"/>
        </w:rPr>
        <w:t>170</w:t>
      </w:r>
      <w:r w:rsidRPr="006E548C">
        <w:rPr>
          <w:rStyle w:val="indexpagenumbercontinued"/>
        </w:rPr>
        <w:t>–1</w:t>
      </w:r>
      <w:r w:rsidR="00DC6AA6" w:rsidRPr="00230826">
        <w:rPr>
          <w:rStyle w:val="indexpagenumbercomma"/>
        </w:rPr>
        <w:t xml:space="preserve">, </w:t>
      </w:r>
      <w:r w:rsidR="00DC6AA6" w:rsidRPr="00230826">
        <w:rPr>
          <w:rStyle w:val="indexpagenumberchecked"/>
        </w:rPr>
        <w:t>172</w:t>
      </w:r>
      <w:r w:rsidR="00DC6AA6" w:rsidRPr="00230826">
        <w:rPr>
          <w:rStyle w:val="indexpagenumbercomma"/>
        </w:rPr>
        <w:t xml:space="preserve">, </w:t>
      </w:r>
      <w:r w:rsidR="00DC6AA6" w:rsidRPr="00230826">
        <w:rPr>
          <w:rStyle w:val="indexpagenumberchecked"/>
        </w:rPr>
        <w:t>185</w:t>
      </w:r>
      <w:r w:rsidR="00DC6AA6" w:rsidRPr="00230826">
        <w:rPr>
          <w:rStyle w:val="indexpagenumbercomma"/>
        </w:rPr>
        <w:t xml:space="preserve">, </w:t>
      </w:r>
      <w:r w:rsidR="00DC6AA6" w:rsidRPr="00230826">
        <w:rPr>
          <w:rStyle w:val="indexpagenumberchecked"/>
        </w:rPr>
        <w:t>251</w:t>
      </w:r>
      <w:r w:rsidRPr="006E548C">
        <w:rPr>
          <w:rStyle w:val="indexpagenumbercontinued"/>
        </w:rPr>
        <w:t>–2</w:t>
      </w:r>
      <w:r w:rsidR="00CF5F48">
        <w:t xml:space="preserve">, </w:t>
      </w:r>
      <w:r w:rsidR="00DC6AA6" w:rsidRPr="00230826">
        <w:rPr>
          <w:rStyle w:val="indexRefchap"/>
        </w:rPr>
        <w:t>13:</w:t>
      </w:r>
      <w:r w:rsidR="00DC6AA6" w:rsidRPr="00230826">
        <w:rPr>
          <w:rStyle w:val="indexRefpar"/>
        </w:rPr>
        <w:t>6</w:t>
      </w:r>
      <w:r w:rsidR="00CF5F48">
        <w:t xml:space="preserve">, </w:t>
      </w:r>
      <w:r w:rsidR="00DC6AA6" w:rsidRPr="00230826">
        <w:rPr>
          <w:rStyle w:val="indexRefchap"/>
        </w:rPr>
        <w:t>14:</w:t>
      </w:r>
      <w:r w:rsidR="00DC6AA6" w:rsidRPr="00230826">
        <w:rPr>
          <w:rStyle w:val="indexRefpar"/>
        </w:rPr>
        <w:t>2–5</w:t>
      </w:r>
      <w:r w:rsidR="00CF5F48">
        <w:t xml:space="preserve">, </w:t>
      </w:r>
      <w:r w:rsidR="00DC6AA6" w:rsidRPr="00230826">
        <w:rPr>
          <w:rStyle w:val="indexRefchap"/>
        </w:rPr>
        <w:t>14:</w:t>
      </w:r>
      <w:r w:rsidR="00DC6AA6" w:rsidRPr="00230826">
        <w:rPr>
          <w:rStyle w:val="indexRefpar"/>
        </w:rPr>
        <w:t>10</w:t>
      </w:r>
      <w:r w:rsidR="00CF5F48">
        <w:t xml:space="preserve">, </w:t>
      </w:r>
      <w:r w:rsidR="00DC6AA6" w:rsidRPr="00230826">
        <w:rPr>
          <w:rStyle w:val="indexRefchap"/>
        </w:rPr>
        <w:t>15:</w:t>
      </w:r>
      <w:r w:rsidR="00DC6AA6" w:rsidRPr="00230826">
        <w:rPr>
          <w:rStyle w:val="indexRefpar"/>
        </w:rPr>
        <w:t>19–24</w:t>
      </w:r>
      <w:r w:rsidR="00CF5F48">
        <w:t xml:space="preserve">, </w:t>
      </w:r>
      <w:r w:rsidR="00DC6AA6" w:rsidRPr="00230826">
        <w:rPr>
          <w:rStyle w:val="indexRefchap"/>
        </w:rPr>
        <w:t>21:</w:t>
      </w:r>
      <w:r w:rsidR="00DC6AA6" w:rsidRPr="00230826">
        <w:rPr>
          <w:rStyle w:val="indexRefpar"/>
        </w:rPr>
        <w:t>31</w:t>
      </w:r>
    </w:p>
    <w:p w14:paraId="7975E820" w14:textId="77777777" w:rsidR="00C57E99" w:rsidRDefault="00C57E99" w:rsidP="007D51EE">
      <w:pPr>
        <w:pStyle w:val="Index-1"/>
      </w:pPr>
      <w:r w:rsidRPr="000C7039">
        <w:rPr>
          <w:highlight w:val="yellow"/>
        </w:rPr>
        <w:t>Muḥammad</w:t>
      </w:r>
      <w:r w:rsidR="00627ED1" w:rsidRPr="00627ED1">
        <w:rPr>
          <w:highlight w:val="yellow"/>
        </w:rPr>
        <w:t>-</w:t>
      </w:r>
      <w:r w:rsidRPr="000C7039">
        <w:rPr>
          <w:highlight w:val="yellow"/>
        </w:rPr>
        <w:t>Karím</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74</w:t>
      </w:r>
      <w:r w:rsidR="007D51EE">
        <w:t xml:space="preserve">, </w:t>
      </w:r>
      <w:r w:rsidR="00DC6AA6" w:rsidRPr="00230826">
        <w:rPr>
          <w:rStyle w:val="indexRefchap"/>
        </w:rPr>
        <w:t>4:</w:t>
      </w:r>
      <w:r w:rsidR="00DC6AA6" w:rsidRPr="00230826">
        <w:rPr>
          <w:rStyle w:val="indexRefpar"/>
        </w:rPr>
        <w:t>57</w:t>
      </w:r>
    </w:p>
    <w:p w14:paraId="3B5703CB" w14:textId="77777777" w:rsidR="00C57E99" w:rsidRPr="002B1019" w:rsidRDefault="00C57E99" w:rsidP="007D51EE">
      <w:pPr>
        <w:pStyle w:val="Index-1"/>
      </w:pPr>
      <w:r w:rsidRPr="000C7039">
        <w:rPr>
          <w:highlight w:val="yellow"/>
        </w:rPr>
        <w:t>Muḥammad</w:t>
      </w:r>
      <w:r w:rsidR="00627ED1" w:rsidRPr="00627ED1">
        <w:rPr>
          <w:highlight w:val="yellow"/>
        </w:rPr>
        <w:t>-</w:t>
      </w:r>
      <w:r w:rsidRPr="000C7039">
        <w:rPr>
          <w:highlight w:val="yellow"/>
        </w:rPr>
        <w:t>Káẓim</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78</w:t>
      </w:r>
      <w:r w:rsidR="007D51EE">
        <w:t xml:space="preserve">, </w:t>
      </w:r>
      <w:r w:rsidR="00DC6AA6" w:rsidRPr="00230826">
        <w:rPr>
          <w:rStyle w:val="indexRefchap"/>
        </w:rPr>
        <w:t>4:</w:t>
      </w:r>
      <w:r w:rsidR="00DC6AA6" w:rsidRPr="00230826">
        <w:rPr>
          <w:rStyle w:val="indexRefpar"/>
        </w:rPr>
        <w:t>77</w:t>
      </w:r>
    </w:p>
    <w:p w14:paraId="14395971" w14:textId="77777777" w:rsidR="00C57E99" w:rsidRDefault="00C57E99" w:rsidP="00A12F00">
      <w:pPr>
        <w:pStyle w:val="Index-1"/>
      </w:pPr>
      <w:r w:rsidRPr="000C7039">
        <w:rPr>
          <w:highlight w:val="yellow"/>
        </w:rPr>
        <w:t>Muḥammad</w:t>
      </w:r>
      <w:r w:rsidR="00627ED1" w:rsidRPr="00627ED1">
        <w:rPr>
          <w:highlight w:val="yellow"/>
        </w:rPr>
        <w:t>-i-</w:t>
      </w:r>
      <w:r w:rsidRPr="000C7039">
        <w:rPr>
          <w:highlight w:val="yellow"/>
        </w:rPr>
        <w:t>Mázindarání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72</w:t>
      </w:r>
      <w:r w:rsidR="00DC6AA6" w:rsidRPr="00230826">
        <w:rPr>
          <w:rStyle w:val="indexpagenumbercomma"/>
        </w:rPr>
        <w:t xml:space="preserve">, </w:t>
      </w:r>
      <w:r w:rsidR="00DC6AA6" w:rsidRPr="00230826">
        <w:rPr>
          <w:rStyle w:val="indexpagenumberchecked"/>
        </w:rPr>
        <w:t>73</w:t>
      </w:r>
      <w:r w:rsidR="00314626">
        <w:t xml:space="preserve"> </w:t>
      </w:r>
      <w:r w:rsidR="00314626" w:rsidRPr="00683C74">
        <w:rPr>
          <w:rStyle w:val="stilltoworkat"/>
        </w:rPr>
        <w:t>(</w:t>
      </w:r>
      <w:r w:rsidR="00314626">
        <w:rPr>
          <w:rStyle w:val="stilltoworkat"/>
        </w:rPr>
        <w:t xml:space="preserve">not quite clear whether </w:t>
      </w:r>
      <w:r w:rsidR="00016F6D" w:rsidRPr="00016F6D">
        <w:rPr>
          <w:rStyle w:val="stilltoworkat"/>
        </w:rPr>
        <w:t>Mírzá Muḥammad-ʿAlí of Ra</w:t>
      </w:r>
      <w:r w:rsidR="00A12F00">
        <w:rPr>
          <w:rStyle w:val="stilltoworkat"/>
        </w:rPr>
        <w:t></w:t>
      </w:r>
      <w:r w:rsidR="00016F6D" w:rsidRPr="00016F6D">
        <w:rPr>
          <w:rStyle w:val="stilltoworkat"/>
        </w:rPr>
        <w:t>t</w:t>
      </w:r>
      <w:r w:rsidR="00016F6D">
        <w:rPr>
          <w:rStyle w:val="stilltoworkat"/>
        </w:rPr>
        <w:t xml:space="preserve"> on page 73 – par. 52 – is the same person and should be included</w:t>
      </w:r>
      <w:r w:rsidR="00314626">
        <w:rPr>
          <w:rStyle w:val="stilltoworkat"/>
        </w:rPr>
        <w:t>)</w:t>
      </w:r>
      <w:r w:rsidR="007D51EE">
        <w:t xml:space="preserve">, </w:t>
      </w:r>
      <w:r w:rsidR="00DC6AA6" w:rsidRPr="00230826">
        <w:rPr>
          <w:rStyle w:val="indexRefchap"/>
        </w:rPr>
        <w:t>4:</w:t>
      </w:r>
      <w:r w:rsidR="00DC6AA6" w:rsidRPr="00230826">
        <w:rPr>
          <w:rStyle w:val="indexRefpar"/>
        </w:rPr>
        <w:t>48</w:t>
      </w:r>
      <w:r w:rsidR="00314626">
        <w:t xml:space="preserve">, </w:t>
      </w:r>
      <w:r w:rsidR="00DC6AA6" w:rsidRPr="00230826">
        <w:rPr>
          <w:rStyle w:val="indexRefchap"/>
        </w:rPr>
        <w:t>4:</w:t>
      </w:r>
      <w:r w:rsidR="00DC6AA6" w:rsidRPr="00230826">
        <w:rPr>
          <w:rStyle w:val="indexRefpar"/>
        </w:rPr>
        <w:t>50</w:t>
      </w:r>
    </w:p>
    <w:p w14:paraId="7728FD98" w14:textId="77777777" w:rsidR="00C57E99" w:rsidRDefault="00C57E99" w:rsidP="007D51EE">
      <w:pPr>
        <w:pStyle w:val="Index-1"/>
      </w:pPr>
      <w:r w:rsidRPr="00B81919">
        <w:rPr>
          <w:highlight w:val="yellow"/>
        </w:rPr>
        <w:t>Muḥammad</w:t>
      </w:r>
      <w:r w:rsidR="00627ED1" w:rsidRPr="00627ED1">
        <w:rPr>
          <w:highlight w:val="yellow"/>
        </w:rPr>
        <w:t xml:space="preserve"> </w:t>
      </w:r>
      <w:r w:rsidRPr="00B81919">
        <w:rPr>
          <w:highlight w:val="yellow"/>
        </w:rPr>
        <w:t>Muʿallim</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35</w:t>
      </w:r>
      <w:r w:rsidR="007D51EE">
        <w:t xml:space="preserve">, </w:t>
      </w:r>
      <w:r w:rsidR="00DC6AA6" w:rsidRPr="00230826">
        <w:rPr>
          <w:rStyle w:val="indexRefchap"/>
        </w:rPr>
        <w:t>1:</w:t>
      </w:r>
      <w:r w:rsidR="00DC6AA6" w:rsidRPr="00230826">
        <w:rPr>
          <w:rStyle w:val="indexRefpar"/>
        </w:rPr>
        <w:t>18</w:t>
      </w:r>
    </w:p>
    <w:p w14:paraId="7A959D3C" w14:textId="77777777" w:rsidR="00C57E99" w:rsidRPr="002B1019" w:rsidRDefault="00C57E99" w:rsidP="00314626">
      <w:pPr>
        <w:pStyle w:val="Index-1"/>
      </w:pPr>
      <w:r w:rsidRPr="000C7039">
        <w:rPr>
          <w:highlight w:val="yellow"/>
        </w:rPr>
        <w:t>Muḥammad</w:t>
      </w:r>
      <w:r w:rsidR="00627ED1" w:rsidRPr="00627ED1">
        <w:rPr>
          <w:highlight w:val="yellow"/>
        </w:rPr>
        <w:t>-i-Mukárí</w:t>
      </w:r>
      <w:r w:rsidRPr="002B1019">
        <w:t xml:space="preserve">, </w:t>
      </w:r>
      <w:r w:rsidRPr="000C7039">
        <w:rPr>
          <w:highlight w:val="yellow"/>
        </w:rPr>
        <w:t>Mír</w:t>
      </w:r>
      <w:r w:rsidR="00DC6AA6" w:rsidRPr="00230826">
        <w:rPr>
          <w:rStyle w:val="indexpagenumbercomma"/>
        </w:rPr>
        <w:t xml:space="preserve">, </w:t>
      </w:r>
      <w:r w:rsidR="00DC6AA6" w:rsidRPr="00230826">
        <w:rPr>
          <w:rStyle w:val="indexpagenumberchecked"/>
        </w:rPr>
        <w:t>90</w:t>
      </w:r>
      <w:r w:rsidR="00DC6AA6" w:rsidRPr="00230826">
        <w:rPr>
          <w:rStyle w:val="indexpagenumbercomma"/>
        </w:rPr>
        <w:t xml:space="preserve">, </w:t>
      </w:r>
      <w:r w:rsidR="00DC6AA6" w:rsidRPr="00230826">
        <w:rPr>
          <w:rStyle w:val="indexpagenumberchecked"/>
        </w:rPr>
        <w:t>91</w:t>
      </w:r>
      <w:r w:rsidR="007D51EE">
        <w:t xml:space="preserve"> </w:t>
      </w:r>
      <w:r w:rsidR="007D51EE" w:rsidRPr="00683C74">
        <w:rPr>
          <w:rStyle w:val="stilltoworkat"/>
        </w:rPr>
        <w:t>(</w:t>
      </w:r>
      <w:r w:rsidR="007D51EE">
        <w:rPr>
          <w:rStyle w:val="stilltoworkat"/>
        </w:rPr>
        <w:t>pages 90 and 91 have now a joint reference)</w:t>
      </w:r>
      <w:r w:rsidR="007D51EE">
        <w:t xml:space="preserve">, </w:t>
      </w:r>
      <w:r w:rsidR="00DC6AA6" w:rsidRPr="00230826">
        <w:rPr>
          <w:rStyle w:val="indexRefchap"/>
        </w:rPr>
        <w:t>5:</w:t>
      </w:r>
      <w:r w:rsidR="00DC6AA6" w:rsidRPr="00230826">
        <w:rPr>
          <w:rStyle w:val="indexRefpar"/>
        </w:rPr>
        <w:t>6–12</w:t>
      </w:r>
    </w:p>
    <w:p w14:paraId="58BE1216" w14:textId="77777777" w:rsidR="00C57E99" w:rsidRPr="002B1019" w:rsidRDefault="00C57E99" w:rsidP="007D51EE">
      <w:pPr>
        <w:pStyle w:val="Index-1"/>
      </w:pPr>
      <w:r w:rsidRPr="00B81919">
        <w:rPr>
          <w:highlight w:val="yellow"/>
        </w:rPr>
        <w:t>Muḥammad-Muṣṭafáy-i-Badádí</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171</w:t>
      </w:r>
      <w:r w:rsidR="007D51EE">
        <w:t xml:space="preserve">, </w:t>
      </w:r>
      <w:r w:rsidR="00DC6AA6" w:rsidRPr="00230826">
        <w:rPr>
          <w:rStyle w:val="indexRefchap"/>
        </w:rPr>
        <w:t>14:</w:t>
      </w:r>
      <w:r w:rsidR="00DC6AA6" w:rsidRPr="00230826">
        <w:rPr>
          <w:rStyle w:val="indexRefpar"/>
        </w:rPr>
        <w:t>7</w:t>
      </w:r>
    </w:p>
    <w:p w14:paraId="0EC8C99C" w14:textId="77777777" w:rsidR="00C57E99" w:rsidRDefault="00C57E99" w:rsidP="007D51EE">
      <w:pPr>
        <w:pStyle w:val="Index-1"/>
      </w:pPr>
      <w:r w:rsidRPr="000C7039">
        <w:rPr>
          <w:highlight w:val="yellow"/>
        </w:rPr>
        <w:t>Muḥammad</w:t>
      </w:r>
      <w:r w:rsidR="00627ED1" w:rsidRPr="00627ED1">
        <w:rPr>
          <w:highlight w:val="yellow"/>
        </w:rPr>
        <w:t>-Qulí</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236n</w:t>
      </w:r>
      <w:r w:rsidR="007D51EE">
        <w:t xml:space="preserve">, </w:t>
      </w:r>
      <w:r w:rsidR="00DC6AA6" w:rsidRPr="00230826">
        <w:rPr>
          <w:rStyle w:val="indexRefchap"/>
        </w:rPr>
        <w:t>20:</w:t>
      </w:r>
      <w:r w:rsidR="00DC6AA6" w:rsidRPr="00230826">
        <w:rPr>
          <w:rStyle w:val="indexRefpar"/>
        </w:rPr>
        <w:t>27</w:t>
      </w:r>
      <w:r w:rsidR="007D51EE">
        <w:rPr>
          <w:rStyle w:val="indexRefpar"/>
        </w:rPr>
        <w:t>n</w:t>
      </w:r>
    </w:p>
    <w:p w14:paraId="47EB2390" w14:textId="77777777" w:rsidR="00C57E99" w:rsidRDefault="00C57E99" w:rsidP="007D51EE">
      <w:pPr>
        <w:pStyle w:val="Index-1"/>
      </w:pPr>
      <w:r w:rsidRPr="000C7039">
        <w:rPr>
          <w:highlight w:val="yellow"/>
        </w:rPr>
        <w:t>Muḥammad</w:t>
      </w:r>
      <w:r w:rsidR="00627ED1" w:rsidRPr="00627ED1">
        <w:rPr>
          <w:highlight w:val="yellow"/>
        </w:rPr>
        <w:t>-Ri</w:t>
      </w:r>
      <w:r w:rsidRPr="000C7039">
        <w:rPr>
          <w:highlight w:val="yellow"/>
        </w:rPr>
        <w:t>ḍ</w:t>
      </w:r>
      <w:r w:rsidR="00627ED1" w:rsidRPr="00627ED1">
        <w:rPr>
          <w:highlight w:val="yellow"/>
        </w:rPr>
        <w:t>áy-i-</w:t>
      </w:r>
      <w:r w:rsidRPr="000C7039">
        <w:rPr>
          <w:highlight w:val="yellow"/>
        </w:rPr>
        <w:t></w:t>
      </w:r>
      <w:r w:rsidR="00627ED1" w:rsidRPr="00627ED1">
        <w:rPr>
          <w:highlight w:val="yellow"/>
        </w:rPr>
        <w:t>írází</w:t>
      </w:r>
      <w:r w:rsidRPr="002B1019">
        <w:t xml:space="preserve">, </w:t>
      </w:r>
      <w:r w:rsidRPr="000C7039">
        <w:rPr>
          <w:highlight w:val="yellow"/>
        </w:rPr>
        <w:t>Áqá</w:t>
      </w:r>
      <w:r w:rsidR="00DC6AA6" w:rsidRPr="00230826">
        <w:rPr>
          <w:rStyle w:val="indexpagenumbercomma"/>
        </w:rPr>
        <w:t xml:space="preserve">, </w:t>
      </w:r>
      <w:r w:rsidR="00DC6AA6" w:rsidRPr="00230826">
        <w:rPr>
          <w:rStyle w:val="indexpagenumberchecked"/>
        </w:rPr>
        <w:t>173</w:t>
      </w:r>
      <w:r w:rsidR="007D51EE">
        <w:t xml:space="preserve">, </w:t>
      </w:r>
      <w:r w:rsidR="00DC6AA6" w:rsidRPr="00230826">
        <w:rPr>
          <w:rStyle w:val="indexRefchap"/>
        </w:rPr>
        <w:t>14:</w:t>
      </w:r>
      <w:r w:rsidR="00DC6AA6" w:rsidRPr="00230826">
        <w:rPr>
          <w:rStyle w:val="indexRefpar"/>
        </w:rPr>
        <w:t>13</w:t>
      </w:r>
    </w:p>
    <w:p w14:paraId="22C02681" w14:textId="77777777" w:rsidR="00C57E99" w:rsidRPr="002B1019" w:rsidRDefault="00C57E99" w:rsidP="00A307F7">
      <w:pPr>
        <w:pStyle w:val="Index-1"/>
      </w:pPr>
      <w:r w:rsidRPr="000C7039">
        <w:rPr>
          <w:highlight w:val="green"/>
        </w:rPr>
        <w:t>Muḥammad</w:t>
      </w:r>
      <w:r>
        <w:rPr>
          <w:highlight w:val="green"/>
        </w:rPr>
        <w:t xml:space="preserve"> </w:t>
      </w:r>
      <w:r w:rsidRPr="000C7039">
        <w:rPr>
          <w:highlight w:val="green"/>
        </w:rPr>
        <w:t>Said</w:t>
      </w:r>
      <w:r w:rsidR="00627ED1" w:rsidRPr="00627ED1">
        <w:rPr>
          <w:highlight w:val="green"/>
        </w:rPr>
        <w:t xml:space="preserve"> A</w:t>
      </w:r>
      <w:r>
        <w:rPr>
          <w:highlight w:val="green"/>
        </w:rPr>
        <w:t></w:t>
      </w:r>
      <w:r w:rsidR="00627ED1" w:rsidRPr="00627ED1">
        <w:rPr>
          <w:highlight w:val="green"/>
        </w:rPr>
        <w:t>am</w:t>
      </w:r>
      <w:r w:rsidR="00DC6AA6" w:rsidRPr="00230826">
        <w:rPr>
          <w:rStyle w:val="indexpagenumbercomma"/>
        </w:rPr>
        <w:t xml:space="preserve">, </w:t>
      </w:r>
      <w:r w:rsidR="00DC6AA6" w:rsidRPr="00230826">
        <w:rPr>
          <w:rStyle w:val="indexpagenumberchecked"/>
        </w:rPr>
        <w:t>276</w:t>
      </w:r>
      <w:r w:rsidRPr="006E548C">
        <w:rPr>
          <w:rStyle w:val="indexpagenumbercontinued"/>
        </w:rPr>
        <w:t>–7</w:t>
      </w:r>
      <w:r w:rsidR="001545DD">
        <w:t xml:space="preserve">, </w:t>
      </w:r>
      <w:r w:rsidR="00DC6AA6" w:rsidRPr="00230826">
        <w:rPr>
          <w:rStyle w:val="indexRefchap"/>
        </w:rPr>
        <w:t>24:</w:t>
      </w:r>
      <w:r w:rsidR="00DC6AA6" w:rsidRPr="00230826">
        <w:rPr>
          <w:rStyle w:val="indexRefpar"/>
        </w:rPr>
        <w:t>13</w:t>
      </w:r>
      <w:r w:rsidR="00A307F7">
        <w:rPr>
          <w:rStyle w:val="indexRefpar"/>
        </w:rPr>
        <w:t>–16</w:t>
      </w:r>
    </w:p>
    <w:p w14:paraId="4091D883" w14:textId="77777777" w:rsidR="00C57E99" w:rsidRPr="002B1019" w:rsidRDefault="00C57E99" w:rsidP="00A307F7">
      <w:pPr>
        <w:pStyle w:val="Index-1"/>
      </w:pPr>
      <w:r w:rsidRPr="000C7039">
        <w:rPr>
          <w:highlight w:val="yellow"/>
        </w:rPr>
        <w:t>Muḥammad</w:t>
      </w:r>
      <w:r w:rsidR="00627ED1" w:rsidRPr="00627ED1">
        <w:rPr>
          <w:highlight w:val="yellow"/>
        </w:rPr>
        <w:t xml:space="preserve"> </w:t>
      </w:r>
      <w:r w:rsidRPr="000C7039">
        <w:rPr>
          <w:highlight w:val="yellow"/>
        </w:rPr>
        <w:t></w:t>
      </w:r>
      <w:r w:rsidR="00627ED1" w:rsidRPr="00627ED1">
        <w:rPr>
          <w:highlight w:val="yellow"/>
        </w:rPr>
        <w:t>áh</w:t>
      </w:r>
      <w:r w:rsidR="00DC6AA6" w:rsidRPr="00230826">
        <w:rPr>
          <w:rStyle w:val="indexpagenumbercomma"/>
        </w:rPr>
        <w:t xml:space="preserve">, </w:t>
      </w:r>
      <w:r w:rsidR="00DC6AA6" w:rsidRPr="00230826">
        <w:rPr>
          <w:rStyle w:val="indexpagenumberchecked"/>
        </w:rPr>
        <w:t>61</w:t>
      </w:r>
      <w:r w:rsidR="00A307F7">
        <w:t xml:space="preserve">, </w:t>
      </w:r>
      <w:r w:rsidR="00DC6AA6" w:rsidRPr="00230826">
        <w:rPr>
          <w:rStyle w:val="indexRefchap"/>
        </w:rPr>
        <w:t>3:</w:t>
      </w:r>
      <w:r w:rsidR="00DC6AA6" w:rsidRPr="00230826">
        <w:rPr>
          <w:rStyle w:val="indexRefpar"/>
        </w:rPr>
        <w:t>6</w:t>
      </w:r>
    </w:p>
    <w:p w14:paraId="362BF587" w14:textId="77777777" w:rsidR="00C57E99" w:rsidRDefault="00C57E99" w:rsidP="00A307F7">
      <w:pPr>
        <w:pStyle w:val="Index-1"/>
      </w:pPr>
      <w:r w:rsidRPr="000C7039">
        <w:rPr>
          <w:highlight w:val="yellow"/>
        </w:rPr>
        <w:t>Muḥammad</w:t>
      </w:r>
      <w:r w:rsidR="00627ED1" w:rsidRPr="00627ED1">
        <w:rPr>
          <w:highlight w:val="yellow"/>
        </w:rPr>
        <w:t>-i-Tabrízí</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91</w:t>
      </w:r>
      <w:r w:rsidR="00A307F7">
        <w:t xml:space="preserve">, </w:t>
      </w:r>
      <w:r w:rsidR="00DC6AA6" w:rsidRPr="00230826">
        <w:rPr>
          <w:rStyle w:val="indexRefchap"/>
        </w:rPr>
        <w:t>5:</w:t>
      </w:r>
      <w:r w:rsidR="00DC6AA6" w:rsidRPr="00230826">
        <w:rPr>
          <w:rStyle w:val="indexRefpar"/>
        </w:rPr>
        <w:t>10</w:t>
      </w:r>
    </w:p>
    <w:p w14:paraId="4F771103" w14:textId="77777777" w:rsidR="00C57E99" w:rsidRDefault="00C57E99" w:rsidP="00A307F7">
      <w:pPr>
        <w:pStyle w:val="Index-1"/>
      </w:pPr>
      <w:r w:rsidRPr="000C7039">
        <w:rPr>
          <w:highlight w:val="green"/>
        </w:rPr>
        <w:t>Mu</w:t>
      </w:r>
      <w:r>
        <w:rPr>
          <w:highlight w:val="green"/>
        </w:rPr>
        <w:t>ḥ</w:t>
      </w:r>
      <w:r w:rsidRPr="000C7039">
        <w:rPr>
          <w:highlight w:val="green"/>
        </w:rPr>
        <w:t>ammad</w:t>
      </w:r>
      <w:r w:rsidR="00627ED1" w:rsidRPr="00627ED1">
        <w:rPr>
          <w:highlight w:val="green"/>
        </w:rPr>
        <w:t xml:space="preserve"> </w:t>
      </w:r>
      <w:r w:rsidRPr="00B81919">
        <w:rPr>
          <w:highlight w:val="darkYellow"/>
        </w:rPr>
        <w:t>T</w:t>
      </w:r>
      <w:r w:rsidRPr="000C7039">
        <w:rPr>
          <w:highlight w:val="green"/>
        </w:rPr>
        <w:t>áhir</w:t>
      </w:r>
      <w:r w:rsidR="00627ED1" w:rsidRPr="00627ED1">
        <w:rPr>
          <w:highlight w:val="green"/>
        </w:rPr>
        <w:t>-i-</w:t>
      </w:r>
      <w:r w:rsidRPr="000C7039">
        <w:rPr>
          <w:highlight w:val="green"/>
        </w:rPr>
        <w:t>Málmírí</w:t>
      </w:r>
      <w:r w:rsidRPr="002B1019">
        <w:t xml:space="preserve">, </w:t>
      </w:r>
      <w:r w:rsidRPr="000C7039">
        <w:rPr>
          <w:highlight w:val="yellow"/>
        </w:rPr>
        <w:t>Ḥájí</w:t>
      </w:r>
      <w:r w:rsidR="00DC6AA6" w:rsidRPr="00230826">
        <w:rPr>
          <w:rStyle w:val="indexpagenumbercomma"/>
        </w:rPr>
        <w:t xml:space="preserve">, </w:t>
      </w:r>
      <w:r w:rsidR="00DC6AA6" w:rsidRPr="00230826">
        <w:rPr>
          <w:rStyle w:val="indexpagenumberchecked"/>
        </w:rPr>
        <w:t>129</w:t>
      </w:r>
      <w:r w:rsidRPr="006E548C">
        <w:rPr>
          <w:rStyle w:val="indexpagenumbercontinued"/>
        </w:rPr>
        <w:t>–30</w:t>
      </w:r>
      <w:r w:rsidR="00A307F7">
        <w:t xml:space="preserve">, </w:t>
      </w:r>
      <w:r w:rsidR="00DC6AA6" w:rsidRPr="00230826">
        <w:rPr>
          <w:rStyle w:val="indexRefchap"/>
        </w:rPr>
        <w:t>8:</w:t>
      </w:r>
      <w:r w:rsidR="00DC6AA6" w:rsidRPr="00230826">
        <w:rPr>
          <w:rStyle w:val="indexRefpar"/>
        </w:rPr>
        <w:t>17–21</w:t>
      </w:r>
    </w:p>
    <w:p w14:paraId="25D4792E" w14:textId="77777777" w:rsidR="00C57E99" w:rsidRDefault="00C57E99" w:rsidP="00A307F7">
      <w:pPr>
        <w:pStyle w:val="Index-1"/>
      </w:pPr>
      <w:r w:rsidRPr="000C7039">
        <w:rPr>
          <w:highlight w:val="yellow"/>
        </w:rPr>
        <w:t>Muḥammad</w:t>
      </w:r>
      <w:r w:rsidR="00627ED1" w:rsidRPr="00627ED1">
        <w:rPr>
          <w:highlight w:val="yellow"/>
        </w:rPr>
        <w:t>-Taqí</w:t>
      </w:r>
      <w:r w:rsidRPr="002B1019">
        <w:t xml:space="preserve">, </w:t>
      </w:r>
      <w:r w:rsidRPr="000C7039">
        <w:rPr>
          <w:highlight w:val="yellow"/>
        </w:rPr>
        <w:t>Ḥ</w:t>
      </w:r>
      <w:r w:rsidR="00627ED1" w:rsidRPr="00627ED1">
        <w:rPr>
          <w:highlight w:val="yellow"/>
        </w:rPr>
        <w:t>á</w:t>
      </w:r>
      <w:r w:rsidRPr="000C7039">
        <w:rPr>
          <w:highlight w:val="yellow"/>
        </w:rPr>
        <w:t>j</w:t>
      </w:r>
      <w:r w:rsidR="00627ED1" w:rsidRPr="00627ED1">
        <w:rPr>
          <w:highlight w:val="yellow"/>
        </w:rPr>
        <w:t xml:space="preserve">í </w:t>
      </w:r>
      <w:r w:rsidRPr="000C7039">
        <w:rPr>
          <w:highlight w:val="yellow"/>
        </w:rPr>
        <w:t>Mírzá</w:t>
      </w:r>
      <w:r w:rsidR="00DC6AA6" w:rsidRPr="00230826">
        <w:rPr>
          <w:rStyle w:val="indexpagenumbercomma"/>
        </w:rPr>
        <w:t xml:space="preserve">, </w:t>
      </w:r>
      <w:r w:rsidR="00DC6AA6" w:rsidRPr="00230826">
        <w:rPr>
          <w:rStyle w:val="indexpagenumberchecked"/>
        </w:rPr>
        <w:t>241</w:t>
      </w:r>
      <w:r w:rsidR="00A307F7">
        <w:t xml:space="preserve">, </w:t>
      </w:r>
      <w:r w:rsidR="00DC6AA6" w:rsidRPr="00230826">
        <w:rPr>
          <w:rStyle w:val="indexRefchap"/>
        </w:rPr>
        <w:t>20:</w:t>
      </w:r>
      <w:r w:rsidR="00DC6AA6" w:rsidRPr="00230826">
        <w:rPr>
          <w:rStyle w:val="indexRefpar"/>
        </w:rPr>
        <w:t>56–58</w:t>
      </w:r>
    </w:p>
    <w:p w14:paraId="6339B26D" w14:textId="77777777" w:rsidR="00C57E99" w:rsidRDefault="00627ED1" w:rsidP="00A307F7">
      <w:pPr>
        <w:pStyle w:val="Index-1"/>
      </w:pPr>
      <w:r w:rsidRPr="00627ED1">
        <w:rPr>
          <w:highlight w:val="yellow"/>
        </w:rPr>
        <w:t xml:space="preserve">Munavvar </w:t>
      </w:r>
      <w:r w:rsidR="00C57E99" w:rsidRPr="00C8776B">
        <w:rPr>
          <w:highlight w:val="yellow"/>
        </w:rPr>
        <w:t>ánum</w:t>
      </w:r>
      <w:r w:rsidR="00C57E99" w:rsidRPr="002B1019">
        <w:t xml:space="preserve">, daughter of </w:t>
      </w:r>
      <w:r w:rsidR="00C57E99" w:rsidRPr="000C7039">
        <w:rPr>
          <w:highlight w:val="yellow"/>
        </w:rPr>
        <w:t>ʿAbdu</w:t>
      </w:r>
      <w:r w:rsidRPr="00627ED1">
        <w:rPr>
          <w:highlight w:val="yellow"/>
        </w:rPr>
        <w:t>’</w:t>
      </w:r>
      <w:r w:rsidR="00C57E99" w:rsidRPr="000C7039">
        <w:rPr>
          <w:highlight w:val="yellow"/>
        </w:rPr>
        <w:t>l-Bahá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363</w:t>
      </w:r>
      <w:r w:rsidR="00A307F7">
        <w:t xml:space="preserve">, </w:t>
      </w:r>
      <w:r w:rsidR="00DC6AA6" w:rsidRPr="00230826">
        <w:rPr>
          <w:rStyle w:val="indexRefchap"/>
        </w:rPr>
        <w:t>32:</w:t>
      </w:r>
      <w:r w:rsidR="00DC6AA6" w:rsidRPr="00230826">
        <w:rPr>
          <w:rStyle w:val="indexRefpar"/>
        </w:rPr>
        <w:t>38</w:t>
      </w:r>
      <w:r w:rsidR="00A307F7">
        <w:t xml:space="preserve">, </w:t>
      </w:r>
      <w:r w:rsidR="00DC6AA6" w:rsidRPr="00230826">
        <w:rPr>
          <w:rStyle w:val="indexRefchap"/>
        </w:rPr>
        <w:t>32:</w:t>
      </w:r>
      <w:r w:rsidR="00DC6AA6" w:rsidRPr="00230826">
        <w:rPr>
          <w:rStyle w:val="indexRefpar"/>
        </w:rPr>
        <w:t>74</w:t>
      </w:r>
    </w:p>
    <w:p w14:paraId="377EDBD6" w14:textId="77777777" w:rsidR="00C57E99" w:rsidRPr="002B1019" w:rsidRDefault="00C57E99" w:rsidP="00A307F7">
      <w:pPr>
        <w:pStyle w:val="Index-1"/>
      </w:pPr>
      <w:r w:rsidRPr="000C7039">
        <w:rPr>
          <w:highlight w:val="yellow"/>
        </w:rPr>
        <w:t>Muníb</w:t>
      </w:r>
      <w:r w:rsidR="00DC6AA6" w:rsidRPr="00230826">
        <w:rPr>
          <w:rStyle w:val="indexpagenumbercomma"/>
        </w:rPr>
        <w:t xml:space="preserve">, </w:t>
      </w:r>
      <w:r w:rsidR="00DC6AA6" w:rsidRPr="00230826">
        <w:rPr>
          <w:rStyle w:val="indexpagenumberchecked"/>
        </w:rPr>
        <w:t>86</w:t>
      </w:r>
      <w:r w:rsidR="00A307F7">
        <w:t xml:space="preserve">, </w:t>
      </w:r>
      <w:r w:rsidR="00DC6AA6" w:rsidRPr="00230826">
        <w:rPr>
          <w:rStyle w:val="indexRefchap"/>
        </w:rPr>
        <w:t>4:</w:t>
      </w:r>
      <w:r w:rsidR="00DC6AA6" w:rsidRPr="00230826">
        <w:rPr>
          <w:rStyle w:val="indexRefpar"/>
        </w:rPr>
        <w:t>114</w:t>
      </w:r>
    </w:p>
    <w:p w14:paraId="18C46B39" w14:textId="77777777" w:rsidR="00C57E99" w:rsidRPr="002B1019" w:rsidRDefault="00C57E99" w:rsidP="00A307F7">
      <w:pPr>
        <w:pStyle w:val="Index-1"/>
      </w:pPr>
      <w:r w:rsidRPr="000C7039">
        <w:rPr>
          <w:highlight w:val="yellow"/>
        </w:rPr>
        <w:t>Munírih</w:t>
      </w:r>
      <w:r w:rsidR="00627ED1" w:rsidRPr="00627ED1">
        <w:rPr>
          <w:highlight w:val="yellow"/>
        </w:rPr>
        <w:t xml:space="preserve"> </w:t>
      </w:r>
      <w:r w:rsidRPr="000C7039">
        <w:rPr>
          <w:highlight w:val="yellow"/>
        </w:rPr>
        <w:t>ánum</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341</w:t>
      </w:r>
      <w:r w:rsidR="00DC6AA6" w:rsidRPr="00230826">
        <w:rPr>
          <w:rStyle w:val="indexpagenumbercomma"/>
        </w:rPr>
        <w:t xml:space="preserve">, </w:t>
      </w:r>
      <w:r w:rsidR="00DC6AA6" w:rsidRPr="00230826">
        <w:rPr>
          <w:rStyle w:val="indexpagenumberchecked"/>
        </w:rPr>
        <w:t>356</w:t>
      </w:r>
      <w:r w:rsidRPr="006E548C">
        <w:rPr>
          <w:rStyle w:val="indexpagenumbercontinued"/>
        </w:rPr>
        <w:t>–8</w:t>
      </w:r>
      <w:r w:rsidR="00A307F7">
        <w:t xml:space="preserve">, </w:t>
      </w:r>
      <w:r w:rsidR="00DC6AA6" w:rsidRPr="00230826">
        <w:rPr>
          <w:rStyle w:val="indexRefchap"/>
        </w:rPr>
        <w:t>21:</w:t>
      </w:r>
      <w:r w:rsidR="00DC6AA6" w:rsidRPr="00230826">
        <w:rPr>
          <w:rStyle w:val="indexRefpar"/>
        </w:rPr>
        <w:t>17</w:t>
      </w:r>
      <w:r w:rsidR="00A307F7">
        <w:t xml:space="preserve">, </w:t>
      </w:r>
      <w:r w:rsidR="00DC6AA6" w:rsidRPr="00230826">
        <w:rPr>
          <w:rStyle w:val="indexRefchap"/>
        </w:rPr>
        <w:t>30:</w:t>
      </w:r>
      <w:r w:rsidR="00DC6AA6" w:rsidRPr="00230826">
        <w:rPr>
          <w:rStyle w:val="indexRefpar"/>
        </w:rPr>
        <w:t>46</w:t>
      </w:r>
      <w:r w:rsidR="00A307F7">
        <w:t xml:space="preserve">, </w:t>
      </w:r>
      <w:r w:rsidR="00DC6AA6" w:rsidRPr="00230826">
        <w:rPr>
          <w:rStyle w:val="indexRefchap"/>
        </w:rPr>
        <w:t>32:</w:t>
      </w:r>
      <w:r w:rsidR="00DC6AA6" w:rsidRPr="00230826">
        <w:rPr>
          <w:rStyle w:val="indexRefpar"/>
        </w:rPr>
        <w:t>24–33</w:t>
      </w:r>
    </w:p>
    <w:p w14:paraId="42523250" w14:textId="77777777" w:rsidR="00C57E99" w:rsidRPr="002B1019" w:rsidRDefault="00C57E99" w:rsidP="00A307F7">
      <w:pPr>
        <w:pStyle w:val="Index-1"/>
      </w:pPr>
      <w:r w:rsidRPr="000C7039">
        <w:rPr>
          <w:highlight w:val="yellow"/>
        </w:rPr>
        <w:t>Músá</w:t>
      </w:r>
      <w:r w:rsidRPr="002B1019">
        <w:t xml:space="preserve">, son of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340</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A307F7">
        <w:t xml:space="preserve">, </w:t>
      </w:r>
      <w:r w:rsidR="00DC6AA6" w:rsidRPr="00230826">
        <w:rPr>
          <w:rStyle w:val="indexRefchap"/>
        </w:rPr>
        <w:t>30:</w:t>
      </w:r>
      <w:r w:rsidR="00DC6AA6" w:rsidRPr="00230826">
        <w:rPr>
          <w:rStyle w:val="indexRefpar"/>
        </w:rPr>
        <w:t>43</w:t>
      </w:r>
      <w:r w:rsidR="00A307F7">
        <w:t xml:space="preserve">, </w:t>
      </w:r>
      <w:r w:rsidR="00DC6AA6" w:rsidRPr="00230826">
        <w:rPr>
          <w:rStyle w:val="indexRefchap"/>
        </w:rPr>
        <w:t>32:</w:t>
      </w:r>
      <w:r w:rsidR="00DC6AA6" w:rsidRPr="00230826">
        <w:rPr>
          <w:rStyle w:val="indexRefpar"/>
        </w:rPr>
        <w:t>80</w:t>
      </w:r>
      <w:r w:rsidR="00A307F7">
        <w:t xml:space="preserve">, </w:t>
      </w:r>
      <w:r w:rsidR="00DC6AA6" w:rsidRPr="00230826">
        <w:rPr>
          <w:rStyle w:val="indexRefchap"/>
        </w:rPr>
        <w:t>32:</w:t>
      </w:r>
      <w:r w:rsidR="00DC6AA6" w:rsidRPr="00230826">
        <w:rPr>
          <w:rStyle w:val="indexRefpar"/>
        </w:rPr>
        <w:t>82</w:t>
      </w:r>
    </w:p>
    <w:p w14:paraId="66610146" w14:textId="77777777" w:rsidR="00C57E99" w:rsidRPr="002B1019" w:rsidRDefault="00C57E99" w:rsidP="00314626">
      <w:pPr>
        <w:pStyle w:val="Index-1"/>
      </w:pPr>
      <w:r w:rsidRPr="000C7039">
        <w:rPr>
          <w:highlight w:val="yellow"/>
        </w:rPr>
        <w:t>Músá</w:t>
      </w:r>
      <w:r w:rsidRPr="002B1019">
        <w:t xml:space="preserve">, </w:t>
      </w:r>
      <w:r w:rsidRPr="000C7039">
        <w:rPr>
          <w:highlight w:val="yellow"/>
        </w:rPr>
        <w:t>Mírzá</w:t>
      </w:r>
      <w:r w:rsidRPr="002B1019">
        <w:t xml:space="preserve"> (</w:t>
      </w:r>
      <w:r w:rsidRPr="000C7039">
        <w:rPr>
          <w:highlight w:val="yellow"/>
        </w:rPr>
        <w:t>Áqáy-i-Kalím</w:t>
      </w:r>
      <w:r w:rsidRPr="002B1019">
        <w:t>)</w:t>
      </w:r>
      <w:r w:rsidR="00DC6AA6" w:rsidRPr="00230826">
        <w:rPr>
          <w:rStyle w:val="indexpagenumbercomma"/>
        </w:rPr>
        <w:t xml:space="preserve">, </w:t>
      </w:r>
      <w:r w:rsidR="00DC6AA6" w:rsidRPr="00230826">
        <w:rPr>
          <w:rStyle w:val="indexpagenumberchecked"/>
        </w:rPr>
        <w:t>35</w:t>
      </w:r>
      <w:r w:rsidR="00DC6AA6" w:rsidRPr="00230826">
        <w:rPr>
          <w:rStyle w:val="indexpagenumbercomma"/>
        </w:rPr>
        <w:t xml:space="preserve">, </w:t>
      </w:r>
      <w:r w:rsidR="00DC6AA6" w:rsidRPr="00230826">
        <w:rPr>
          <w:rStyle w:val="indexpagenumberchecked"/>
        </w:rPr>
        <w:t>61</w:t>
      </w:r>
      <w:r w:rsidR="00DC6AA6" w:rsidRPr="00230826">
        <w:rPr>
          <w:rStyle w:val="indexpagenumbercomma"/>
        </w:rPr>
        <w:t xml:space="preserve">, </w:t>
      </w:r>
      <w:r w:rsidR="00DC6AA6" w:rsidRPr="00230826">
        <w:rPr>
          <w:rStyle w:val="indexpagenumberchecked"/>
        </w:rPr>
        <w:t>62</w:t>
      </w:r>
      <w:r w:rsidRPr="006E548C">
        <w:rPr>
          <w:rStyle w:val="indexpagenumbercontinued"/>
        </w:rPr>
        <w:t>–3</w:t>
      </w:r>
      <w:r w:rsidR="00DC6AA6" w:rsidRPr="00230826">
        <w:rPr>
          <w:rStyle w:val="indexpagenumbercomma"/>
        </w:rPr>
        <w:t xml:space="preserve">, </w:t>
      </w:r>
      <w:r w:rsidR="00DC6AA6" w:rsidRPr="00230826">
        <w:rPr>
          <w:rStyle w:val="indexpagenumberchecked"/>
        </w:rPr>
        <w:t>78</w:t>
      </w:r>
      <w:r w:rsidRPr="006E548C">
        <w:rPr>
          <w:rStyle w:val="indexpagenumbercontinued"/>
        </w:rPr>
        <w:t>–9</w:t>
      </w:r>
      <w:r w:rsidR="00DC6AA6" w:rsidRPr="00230826">
        <w:rPr>
          <w:rStyle w:val="indexpagenumbercomma"/>
        </w:rPr>
        <w:t xml:space="preserve">, </w:t>
      </w:r>
      <w:r w:rsidR="00DC6AA6" w:rsidRPr="00230826">
        <w:rPr>
          <w:rStyle w:val="indexpagenumberchecked"/>
        </w:rPr>
        <w:t>80</w:t>
      </w:r>
      <w:r w:rsidR="00DC6AA6" w:rsidRPr="00230826">
        <w:rPr>
          <w:rStyle w:val="indexpagenumbercomma"/>
        </w:rPr>
        <w:t xml:space="preserve">, </w:t>
      </w:r>
      <w:r w:rsidR="00DC6AA6" w:rsidRPr="00230826">
        <w:rPr>
          <w:rStyle w:val="indexpagenumberchecked"/>
        </w:rPr>
        <w:t>83</w:t>
      </w:r>
      <w:r w:rsidR="00DC6AA6" w:rsidRPr="00230826">
        <w:rPr>
          <w:rStyle w:val="indexpagenumbercomma"/>
        </w:rPr>
        <w:t xml:space="preserve">, </w:t>
      </w:r>
      <w:r w:rsidR="00DC6AA6" w:rsidRPr="00230826">
        <w:rPr>
          <w:rStyle w:val="indexpagenumberchecked"/>
        </w:rPr>
        <w:t>84</w:t>
      </w:r>
      <w:r w:rsidRPr="006E548C">
        <w:rPr>
          <w:rStyle w:val="indexpagenumbercontinued"/>
        </w:rPr>
        <w:t>–5</w:t>
      </w:r>
      <w:r w:rsidR="00DC6AA6" w:rsidRPr="00230826">
        <w:rPr>
          <w:rStyle w:val="indexpagenumbercomma"/>
        </w:rPr>
        <w:t xml:space="preserve">, </w:t>
      </w:r>
      <w:r w:rsidR="00DC6AA6" w:rsidRPr="00230826">
        <w:rPr>
          <w:rStyle w:val="indexpagenumberchecked"/>
        </w:rPr>
        <w:t>129</w:t>
      </w:r>
      <w:r w:rsidR="00DC6AA6" w:rsidRPr="00230826">
        <w:rPr>
          <w:rStyle w:val="indexpagenumbercomma"/>
        </w:rPr>
        <w:t xml:space="preserve">, </w:t>
      </w:r>
      <w:r w:rsidR="00DC6AA6" w:rsidRPr="00230826">
        <w:rPr>
          <w:rStyle w:val="indexpagenumberchecked"/>
        </w:rPr>
        <w:t>148</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356</w:t>
      </w:r>
      <w:r w:rsidR="00631517">
        <w:t xml:space="preserve">, </w:t>
      </w:r>
      <w:r w:rsidR="00DC6AA6" w:rsidRPr="00230826">
        <w:rPr>
          <w:rStyle w:val="indexRefchap"/>
        </w:rPr>
        <w:t>1:</w:t>
      </w:r>
      <w:r w:rsidR="00DC6AA6" w:rsidRPr="00230826">
        <w:rPr>
          <w:rStyle w:val="indexRefpar"/>
        </w:rPr>
        <w:t>19</w:t>
      </w:r>
      <w:r w:rsidR="00631517">
        <w:t xml:space="preserve">, </w:t>
      </w:r>
      <w:r w:rsidR="00DC6AA6" w:rsidRPr="00230826">
        <w:rPr>
          <w:rStyle w:val="indexRefchap"/>
        </w:rPr>
        <w:t>3:</w:t>
      </w:r>
      <w:r w:rsidR="00DC6AA6" w:rsidRPr="00230826">
        <w:rPr>
          <w:rStyle w:val="indexRefpar"/>
        </w:rPr>
        <w:t>7</w:t>
      </w:r>
      <w:r w:rsidR="00631517">
        <w:t xml:space="preserve">, </w:t>
      </w:r>
      <w:r w:rsidR="00DC6AA6" w:rsidRPr="00230826">
        <w:rPr>
          <w:rStyle w:val="indexRefchap"/>
        </w:rPr>
        <w:t>3:</w:t>
      </w:r>
      <w:r w:rsidR="00DC6AA6" w:rsidRPr="00230826">
        <w:rPr>
          <w:rStyle w:val="indexRefpar"/>
        </w:rPr>
        <w:t>13–14</w:t>
      </w:r>
      <w:r w:rsidR="00631517">
        <w:t xml:space="preserve">, </w:t>
      </w:r>
      <w:r w:rsidR="00DC6AA6" w:rsidRPr="00230826">
        <w:rPr>
          <w:rStyle w:val="indexRefchap"/>
        </w:rPr>
        <w:t>4:</w:t>
      </w:r>
      <w:r w:rsidR="00DC6AA6" w:rsidRPr="00230826">
        <w:rPr>
          <w:rStyle w:val="indexRefpar"/>
        </w:rPr>
        <w:t>79</w:t>
      </w:r>
      <w:r w:rsidR="00631517">
        <w:rPr>
          <w:rStyle w:val="indexRefpar"/>
        </w:rPr>
        <w:t>–80</w:t>
      </w:r>
      <w:r w:rsidR="00631517">
        <w:t xml:space="preserve">, </w:t>
      </w:r>
      <w:r w:rsidR="00DC6AA6" w:rsidRPr="00230826">
        <w:rPr>
          <w:rStyle w:val="indexRefchap"/>
        </w:rPr>
        <w:t>4:</w:t>
      </w:r>
      <w:r w:rsidR="00DC6AA6" w:rsidRPr="00230826">
        <w:rPr>
          <w:rStyle w:val="indexRefpar"/>
        </w:rPr>
        <w:t>88</w:t>
      </w:r>
      <w:r w:rsidR="00631517">
        <w:t xml:space="preserve">, </w:t>
      </w:r>
      <w:r w:rsidR="00DC6AA6" w:rsidRPr="00230826">
        <w:rPr>
          <w:rStyle w:val="indexRefchap"/>
        </w:rPr>
        <w:t>4:</w:t>
      </w:r>
      <w:r w:rsidR="00DC6AA6" w:rsidRPr="00230826">
        <w:rPr>
          <w:rStyle w:val="indexRefpar"/>
        </w:rPr>
        <w:t>99</w:t>
      </w:r>
      <w:r w:rsidR="00314626">
        <w:t xml:space="preserve">, </w:t>
      </w:r>
      <w:r w:rsidR="00DC6AA6" w:rsidRPr="00230826">
        <w:rPr>
          <w:rStyle w:val="indexRefchap"/>
        </w:rPr>
        <w:t>4:</w:t>
      </w:r>
      <w:r w:rsidR="00DC6AA6" w:rsidRPr="00230826">
        <w:rPr>
          <w:rStyle w:val="indexRefpar"/>
        </w:rPr>
        <w:t>107–108</w:t>
      </w:r>
      <w:r w:rsidR="00314626">
        <w:t xml:space="preserve">, </w:t>
      </w:r>
      <w:r w:rsidR="00DC6AA6" w:rsidRPr="00230826">
        <w:rPr>
          <w:rStyle w:val="indexRefchap"/>
        </w:rPr>
        <w:t>8:</w:t>
      </w:r>
      <w:r w:rsidR="00DC6AA6" w:rsidRPr="00230826">
        <w:rPr>
          <w:rStyle w:val="indexRefpar"/>
        </w:rPr>
        <w:t>18</w:t>
      </w:r>
      <w:r w:rsidR="00314626">
        <w:t xml:space="preserve">, </w:t>
      </w:r>
      <w:r w:rsidR="00DC6AA6" w:rsidRPr="00230826">
        <w:rPr>
          <w:rStyle w:val="indexRefchap"/>
        </w:rPr>
        <w:t>11:</w:t>
      </w:r>
      <w:r w:rsidR="00DC6AA6" w:rsidRPr="00230826">
        <w:rPr>
          <w:rStyle w:val="indexRefpar"/>
        </w:rPr>
        <w:t>3</w:t>
      </w:r>
      <w:r w:rsidR="00314626">
        <w:t xml:space="preserve">, </w:t>
      </w:r>
      <w:r w:rsidR="00DC6AA6" w:rsidRPr="00230826">
        <w:rPr>
          <w:rStyle w:val="indexRefchap"/>
        </w:rPr>
        <w:t>13:</w:t>
      </w:r>
      <w:r w:rsidR="00DC6AA6" w:rsidRPr="00230826">
        <w:rPr>
          <w:rStyle w:val="indexRefpar"/>
        </w:rPr>
        <w:t>2</w:t>
      </w:r>
      <w:r w:rsidR="00314626">
        <w:t xml:space="preserve">, </w:t>
      </w:r>
      <w:r w:rsidR="00DC6AA6" w:rsidRPr="00230826">
        <w:rPr>
          <w:rStyle w:val="indexRefchap"/>
        </w:rPr>
        <w:t>32:</w:t>
      </w:r>
      <w:r w:rsidR="00DC6AA6" w:rsidRPr="00230826">
        <w:rPr>
          <w:rStyle w:val="indexRefpar"/>
        </w:rPr>
        <w:t>22</w:t>
      </w:r>
    </w:p>
    <w:p w14:paraId="327ACEF2" w14:textId="77777777" w:rsidR="00C57E99" w:rsidRPr="002B1019" w:rsidRDefault="00C57E99" w:rsidP="00631517">
      <w:pPr>
        <w:pStyle w:val="Index-1"/>
      </w:pPr>
      <w:r w:rsidRPr="000C7039">
        <w:rPr>
          <w:highlight w:val="yellow"/>
        </w:rPr>
        <w:t>Muslims</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395</w:t>
      </w:r>
      <w:r w:rsidR="00631517">
        <w:t xml:space="preserve">, </w:t>
      </w:r>
      <w:r w:rsidR="00DC6AA6" w:rsidRPr="00230826">
        <w:rPr>
          <w:rStyle w:val="indexRefchap"/>
        </w:rPr>
        <w:t>12:</w:t>
      </w:r>
      <w:r w:rsidR="00DC6AA6" w:rsidRPr="00230826">
        <w:rPr>
          <w:rStyle w:val="indexRefpar"/>
        </w:rPr>
        <w:t>12–15</w:t>
      </w:r>
      <w:r w:rsidR="00631517">
        <w:t xml:space="preserve">, </w:t>
      </w:r>
      <w:r w:rsidR="00DC6AA6" w:rsidRPr="00230826">
        <w:rPr>
          <w:rStyle w:val="indexRefchap"/>
        </w:rPr>
        <w:t>12:</w:t>
      </w:r>
      <w:r w:rsidR="00DC6AA6" w:rsidRPr="00230826">
        <w:rPr>
          <w:rStyle w:val="indexRefpar"/>
        </w:rPr>
        <w:t>23–24</w:t>
      </w:r>
      <w:r w:rsidR="00631517">
        <w:t xml:space="preserve">, </w:t>
      </w:r>
      <w:r w:rsidR="00DC6AA6" w:rsidRPr="00230826">
        <w:rPr>
          <w:rStyle w:val="indexRefchap"/>
        </w:rPr>
        <w:t>35:</w:t>
      </w:r>
      <w:r w:rsidR="00DC6AA6" w:rsidRPr="00230826">
        <w:rPr>
          <w:rStyle w:val="indexRefpar"/>
        </w:rPr>
        <w:t>5</w:t>
      </w:r>
    </w:p>
    <w:p w14:paraId="2C61DEB3" w14:textId="77777777" w:rsidR="00C57E99" w:rsidRPr="002B1019" w:rsidRDefault="00C57E99" w:rsidP="00A307F7">
      <w:pPr>
        <w:pStyle w:val="Index-1"/>
      </w:pPr>
      <w:r w:rsidRPr="00CC04A2">
        <w:rPr>
          <w:rStyle w:val="BookTitle"/>
          <w:highlight w:val="green"/>
        </w:rPr>
        <w:t>Mu</w:t>
      </w:r>
      <w:r w:rsidR="00627ED1" w:rsidRPr="00627ED1">
        <w:rPr>
          <w:rStyle w:val="BookTitle"/>
          <w:highlight w:val="darkYellow"/>
        </w:rPr>
        <w:t>st</w:t>
      </w:r>
      <w:r w:rsidRPr="00CC04A2">
        <w:rPr>
          <w:rStyle w:val="BookTitle"/>
          <w:highlight w:val="green"/>
        </w:rPr>
        <w:t>ayqi</w:t>
      </w:r>
      <w:r w:rsidR="00627ED1" w:rsidRPr="00627ED1">
        <w:rPr>
          <w:rStyle w:val="BookTitle"/>
          <w:highlight w:val="darkYellow"/>
        </w:rPr>
        <w:t>z</w:t>
      </w:r>
      <w:r w:rsidR="00DC6AA6" w:rsidRPr="00230826">
        <w:rPr>
          <w:rStyle w:val="indexpagenumbercomma"/>
        </w:rPr>
        <w:t xml:space="preserve">, </w:t>
      </w:r>
      <w:r w:rsidR="00DC6AA6" w:rsidRPr="00230826">
        <w:rPr>
          <w:rStyle w:val="indexpagenumberchecked"/>
        </w:rPr>
        <w:t>72</w:t>
      </w:r>
      <w:r w:rsidR="00A307F7">
        <w:t xml:space="preserve">, </w:t>
      </w:r>
      <w:r w:rsidR="00DC6AA6" w:rsidRPr="00230826">
        <w:rPr>
          <w:rStyle w:val="indexRefchap"/>
        </w:rPr>
        <w:t>4:</w:t>
      </w:r>
      <w:r w:rsidR="00DC6AA6" w:rsidRPr="00230826">
        <w:rPr>
          <w:rStyle w:val="indexRefpar"/>
        </w:rPr>
        <w:t>48</w:t>
      </w:r>
    </w:p>
    <w:p w14:paraId="41A94920" w14:textId="77777777" w:rsidR="00C57E99" w:rsidRPr="002B1019" w:rsidRDefault="00C57E99" w:rsidP="00A307F7">
      <w:pPr>
        <w:pStyle w:val="Index-1"/>
      </w:pPr>
      <w:r w:rsidRPr="002B1019">
        <w:rPr>
          <w:rStyle w:val="BookTitle"/>
        </w:rPr>
        <w:t>My Perilous Life in Palestine</w:t>
      </w:r>
      <w:r w:rsidRPr="002B1019">
        <w:t xml:space="preserve"> (Rosamond Dale</w:t>
      </w:r>
      <w:r>
        <w:t xml:space="preserve"> </w:t>
      </w:r>
      <w:r w:rsidRPr="002B1019">
        <w:t>Owen Oliphant)</w:t>
      </w:r>
      <w:r w:rsidR="00DC6AA6" w:rsidRPr="00230826">
        <w:rPr>
          <w:rStyle w:val="indexpagenumbercomma"/>
        </w:rPr>
        <w:t xml:space="preserve">, </w:t>
      </w:r>
      <w:r w:rsidR="00DC6AA6" w:rsidRPr="00230826">
        <w:rPr>
          <w:rStyle w:val="indexpagenumberchecked"/>
        </w:rPr>
        <w:t>197</w:t>
      </w:r>
      <w:r w:rsidRPr="006E548C">
        <w:rPr>
          <w:rStyle w:val="indexpagenumbercontinued"/>
        </w:rPr>
        <w:t>–8</w:t>
      </w:r>
      <w:r w:rsidR="00A307F7">
        <w:t xml:space="preserve">, </w:t>
      </w:r>
      <w:r w:rsidR="00DC6AA6" w:rsidRPr="00230826">
        <w:rPr>
          <w:rStyle w:val="indexRefchap"/>
        </w:rPr>
        <w:t>16:</w:t>
      </w:r>
      <w:r w:rsidR="00DC6AA6" w:rsidRPr="00230826">
        <w:rPr>
          <w:rStyle w:val="indexRefpar"/>
        </w:rPr>
        <w:t>21–27</w:t>
      </w:r>
    </w:p>
    <w:p w14:paraId="16673123" w14:textId="77777777" w:rsidR="00C57E99" w:rsidRPr="002B1019" w:rsidRDefault="00C57E99" w:rsidP="00012068">
      <w:pPr>
        <w:pStyle w:val="Index-1"/>
      </w:pPr>
      <w:r w:rsidRPr="000C7039">
        <w:rPr>
          <w:highlight w:val="yellow"/>
        </w:rPr>
        <w:t>Nabíl</w:t>
      </w:r>
      <w:r w:rsidR="00627ED1" w:rsidRPr="00627ED1">
        <w:rPr>
          <w:highlight w:val="yellow"/>
        </w:rPr>
        <w:t>-i-</w:t>
      </w:r>
      <w:r w:rsidRPr="000C7039">
        <w:rPr>
          <w:highlight w:val="yellow"/>
        </w:rPr>
        <w:t>Aʿẓam</w:t>
      </w:r>
      <w:r w:rsidRPr="000E7B92">
        <w:rPr>
          <w:rStyle w:val="indexpagenumbercomma"/>
        </w:rPr>
        <w:t xml:space="preserve">, </w:t>
      </w:r>
      <w:r w:rsidRPr="000E7B92">
        <w:rPr>
          <w:rStyle w:val="indexpagenumberchecked"/>
        </w:rPr>
        <w:t>90</w:t>
      </w:r>
      <w:r w:rsidRPr="006E548C">
        <w:rPr>
          <w:rStyle w:val="indexpagenumbercontinued"/>
        </w:rPr>
        <w:t>–1</w:t>
      </w:r>
      <w:r w:rsidRPr="00012068">
        <w:rPr>
          <w:rStyle w:val="indexpagenumbercomma"/>
        </w:rPr>
        <w:t xml:space="preserve">, </w:t>
      </w:r>
      <w:r w:rsidRPr="00012068">
        <w:rPr>
          <w:rStyle w:val="indexpagenumberchecked"/>
        </w:rPr>
        <w:t>129</w:t>
      </w:r>
      <w:r w:rsidR="00012068" w:rsidRPr="00012068">
        <w:rPr>
          <w:rStyle w:val="indexpagenumbernotfound"/>
        </w:rPr>
        <w:t xml:space="preserve">, </w:t>
      </w:r>
      <w:r w:rsidRPr="00012068">
        <w:rPr>
          <w:rStyle w:val="indexpagenumbernotfound"/>
        </w:rPr>
        <w:t>300</w:t>
      </w:r>
      <w:r w:rsidRPr="00012068">
        <w:rPr>
          <w:rStyle w:val="indexpagenumbercomma"/>
        </w:rPr>
        <w:t xml:space="preserve">, </w:t>
      </w:r>
      <w:r w:rsidRPr="00012068">
        <w:rPr>
          <w:rStyle w:val="indexpagenumberchecked"/>
        </w:rPr>
        <w:t>309</w:t>
      </w:r>
      <w:r w:rsidR="00012068">
        <w:t xml:space="preserve">, </w:t>
      </w:r>
      <w:r w:rsidR="00012068" w:rsidRPr="000E7B92">
        <w:rPr>
          <w:rStyle w:val="indexRefchap"/>
        </w:rPr>
        <w:t>5:</w:t>
      </w:r>
      <w:r w:rsidR="00012068" w:rsidRPr="000E7B92">
        <w:rPr>
          <w:rStyle w:val="indexRefpar"/>
        </w:rPr>
        <w:t>10</w:t>
      </w:r>
      <w:r w:rsidR="00012068">
        <w:t xml:space="preserve">, </w:t>
      </w:r>
      <w:r w:rsidR="00012068" w:rsidRPr="00012068">
        <w:rPr>
          <w:rStyle w:val="indexRefchap"/>
        </w:rPr>
        <w:t>8:</w:t>
      </w:r>
      <w:r w:rsidR="00012068" w:rsidRPr="00012068">
        <w:rPr>
          <w:rStyle w:val="indexRefpar"/>
        </w:rPr>
        <w:t>18</w:t>
      </w:r>
      <w:r w:rsidR="00012068">
        <w:t xml:space="preserve">, </w:t>
      </w:r>
      <w:r w:rsidR="00012068" w:rsidRPr="00012068">
        <w:rPr>
          <w:rStyle w:val="indexRefchap"/>
        </w:rPr>
        <w:t>27:</w:t>
      </w:r>
      <w:r w:rsidR="00012068" w:rsidRPr="00012068">
        <w:rPr>
          <w:rStyle w:val="indexRefpar"/>
        </w:rPr>
        <w:t>12</w:t>
      </w:r>
    </w:p>
    <w:p w14:paraId="0FD4BD65" w14:textId="77777777" w:rsidR="00E67803" w:rsidRDefault="00C57E99" w:rsidP="00012068">
      <w:pPr>
        <w:pStyle w:val="Index-2"/>
      </w:pPr>
      <w:r w:rsidRPr="002B1019">
        <w:t xml:space="preserve">account of Conference of </w:t>
      </w:r>
      <w:r w:rsidRPr="000C7039">
        <w:rPr>
          <w:highlight w:val="yellow"/>
        </w:rPr>
        <w:t>Badat</w:t>
      </w:r>
      <w:r w:rsidR="00012068">
        <w:t xml:space="preserve">, </w:t>
      </w:r>
      <w:r w:rsidR="00012068" w:rsidRPr="000E7B92">
        <w:rPr>
          <w:rStyle w:val="indexRefchap"/>
        </w:rPr>
        <w:t>7:</w:t>
      </w:r>
      <w:r w:rsidR="00012068" w:rsidRPr="000E7B92">
        <w:rPr>
          <w:rStyle w:val="indexRefpar"/>
        </w:rPr>
        <w:t>16–</w:t>
      </w:r>
      <w:r w:rsidR="00012068">
        <w:rPr>
          <w:rStyle w:val="indexRefpar"/>
        </w:rPr>
        <w:t>18</w:t>
      </w:r>
      <w:r w:rsidRPr="000E7B92">
        <w:rPr>
          <w:rStyle w:val="indexpagenumbercomma"/>
        </w:rPr>
        <w:t xml:space="preserve">, </w:t>
      </w:r>
      <w:r w:rsidRPr="000E7B92">
        <w:rPr>
          <w:rStyle w:val="indexpagenumberchecked"/>
        </w:rPr>
        <w:t>115</w:t>
      </w:r>
      <w:r w:rsidRPr="006E548C">
        <w:rPr>
          <w:rStyle w:val="indexpagenumbercontinued"/>
        </w:rPr>
        <w:t>–16</w:t>
      </w:r>
    </w:p>
    <w:p w14:paraId="6F728F93" w14:textId="77777777" w:rsidR="00E67803" w:rsidRDefault="00C57E99" w:rsidP="003912A1">
      <w:pPr>
        <w:pStyle w:val="Index-2"/>
      </w:pPr>
      <w:r w:rsidRPr="002B1019">
        <w:t>accounts of events by</w:t>
      </w:r>
      <w:r w:rsidRPr="00012068">
        <w:rPr>
          <w:rStyle w:val="indexpagenumbercomma"/>
        </w:rPr>
        <w:t xml:space="preserve">, </w:t>
      </w:r>
      <w:r w:rsidRPr="00012068">
        <w:rPr>
          <w:rStyle w:val="indexpagenumberchecked"/>
        </w:rPr>
        <w:t>34</w:t>
      </w:r>
      <w:r w:rsidRPr="00012068">
        <w:rPr>
          <w:rStyle w:val="indexpagenumbercomma"/>
        </w:rPr>
        <w:t xml:space="preserve">, </w:t>
      </w:r>
      <w:r w:rsidRPr="00012068">
        <w:rPr>
          <w:rStyle w:val="indexpagenumberchecked"/>
        </w:rPr>
        <w:t>36</w:t>
      </w:r>
      <w:r w:rsidR="00DC6AA6" w:rsidRPr="00230826">
        <w:rPr>
          <w:rStyle w:val="indexpagenumbercomma"/>
        </w:rPr>
        <w:t xml:space="preserve">, </w:t>
      </w:r>
      <w:r w:rsidR="00DC6AA6" w:rsidRPr="00230826">
        <w:rPr>
          <w:rStyle w:val="indexpagenumberchecked"/>
        </w:rPr>
        <w:t>57</w:t>
      </w:r>
      <w:r w:rsidR="00DC6AA6" w:rsidRPr="00230826">
        <w:rPr>
          <w:rStyle w:val="indexpagenumbercomma"/>
        </w:rPr>
        <w:t xml:space="preserve">, </w:t>
      </w:r>
      <w:r w:rsidR="00DC6AA6" w:rsidRPr="00230826">
        <w:rPr>
          <w:rStyle w:val="indexpagenumberchecked"/>
        </w:rPr>
        <w:t>60</w:t>
      </w:r>
      <w:r w:rsidR="00DC6AA6" w:rsidRPr="00230826">
        <w:rPr>
          <w:rStyle w:val="indexpagenumbercomma"/>
        </w:rPr>
        <w:t xml:space="preserve">, </w:t>
      </w:r>
      <w:r w:rsidR="00DC6AA6" w:rsidRPr="00230826">
        <w:rPr>
          <w:rStyle w:val="indexpagenumberchecked"/>
        </w:rPr>
        <w:t>62</w:t>
      </w:r>
      <w:r w:rsidR="00DC6AA6" w:rsidRPr="00230826">
        <w:rPr>
          <w:rStyle w:val="indexpagenumbercomma"/>
        </w:rPr>
        <w:t xml:space="preserve">, </w:t>
      </w:r>
      <w:r w:rsidR="00DC6AA6" w:rsidRPr="00230826">
        <w:rPr>
          <w:rStyle w:val="indexpagenumberchecked"/>
        </w:rPr>
        <w:t>94</w:t>
      </w:r>
      <w:r w:rsidR="00012068">
        <w:t xml:space="preserve"> </w:t>
      </w:r>
      <w:r w:rsidR="00012068" w:rsidRPr="00683C74">
        <w:rPr>
          <w:rStyle w:val="stilltoworkat"/>
        </w:rPr>
        <w:t>(</w:t>
      </w:r>
      <w:r w:rsidR="00012068">
        <w:rPr>
          <w:rStyle w:val="stilltoworkat"/>
        </w:rPr>
        <w:t>2nd reference extended from page 34 till page 35</w:t>
      </w:r>
      <w:r w:rsidR="003912A1">
        <w:rPr>
          <w:rStyle w:val="stilltoworkat"/>
        </w:rPr>
        <w:t>, 3rd</w:t>
      </w:r>
      <w:r w:rsidR="00012068">
        <w:rPr>
          <w:rStyle w:val="stilltoworkat"/>
        </w:rPr>
        <w:t xml:space="preserve"> reference extended from page 36 till page 37)</w:t>
      </w:r>
      <w:r w:rsidR="00012068">
        <w:t xml:space="preserve">, </w:t>
      </w:r>
      <w:r w:rsidR="00012068" w:rsidRPr="00012068">
        <w:rPr>
          <w:rStyle w:val="indexRefchap"/>
        </w:rPr>
        <w:t>1:</w:t>
      </w:r>
      <w:r w:rsidR="00012068" w:rsidRPr="00012068">
        <w:rPr>
          <w:rStyle w:val="indexRefpar"/>
        </w:rPr>
        <w:t>16</w:t>
      </w:r>
      <w:r w:rsidR="00012068">
        <w:t xml:space="preserve">, </w:t>
      </w:r>
      <w:r w:rsidR="00012068" w:rsidRPr="00012068">
        <w:rPr>
          <w:rStyle w:val="indexRefchap"/>
        </w:rPr>
        <w:t>1:</w:t>
      </w:r>
      <w:r w:rsidR="00012068" w:rsidRPr="00012068">
        <w:rPr>
          <w:rStyle w:val="indexRefpar"/>
        </w:rPr>
        <w:t>18–21</w:t>
      </w:r>
      <w:r w:rsidR="00012068">
        <w:t xml:space="preserve">, </w:t>
      </w:r>
      <w:r w:rsidR="00012068" w:rsidRPr="00012068">
        <w:rPr>
          <w:rStyle w:val="indexRefchap"/>
        </w:rPr>
        <w:t>1:</w:t>
      </w:r>
      <w:r w:rsidR="00012068">
        <w:rPr>
          <w:rStyle w:val="indexRefpar"/>
        </w:rPr>
        <w:t>23</w:t>
      </w:r>
      <w:r w:rsidR="00012068" w:rsidRPr="00012068">
        <w:rPr>
          <w:rStyle w:val="indexRefpar"/>
        </w:rPr>
        <w:t>–</w:t>
      </w:r>
      <w:r w:rsidR="00012068">
        <w:rPr>
          <w:rStyle w:val="indexRefpar"/>
        </w:rPr>
        <w:t>25</w:t>
      </w:r>
      <w:r w:rsidR="00012068">
        <w:t xml:space="preserve">, </w:t>
      </w:r>
      <w:r w:rsidR="00DC6AA6" w:rsidRPr="00230826">
        <w:rPr>
          <w:rStyle w:val="indexRefchap"/>
        </w:rPr>
        <w:t>2:</w:t>
      </w:r>
      <w:r w:rsidR="00DC6AA6" w:rsidRPr="00230826">
        <w:rPr>
          <w:rStyle w:val="indexRefpar"/>
        </w:rPr>
        <w:t>24</w:t>
      </w:r>
      <w:r w:rsidR="00012068">
        <w:t xml:space="preserve">, </w:t>
      </w:r>
      <w:r w:rsidR="00DC6AA6" w:rsidRPr="00230826">
        <w:rPr>
          <w:rStyle w:val="indexRefchap"/>
        </w:rPr>
        <w:t>3:</w:t>
      </w:r>
      <w:r w:rsidR="00DC6AA6" w:rsidRPr="00230826">
        <w:rPr>
          <w:rStyle w:val="indexRefpar"/>
        </w:rPr>
        <w:t>3</w:t>
      </w:r>
      <w:r w:rsidR="00012068">
        <w:t xml:space="preserve">, </w:t>
      </w:r>
      <w:r w:rsidR="00DC6AA6" w:rsidRPr="00230826">
        <w:rPr>
          <w:rStyle w:val="indexRefchap"/>
        </w:rPr>
        <w:t>3:</w:t>
      </w:r>
      <w:r w:rsidR="00DC6AA6" w:rsidRPr="00230826">
        <w:rPr>
          <w:rStyle w:val="indexRefpar"/>
        </w:rPr>
        <w:t>11</w:t>
      </w:r>
      <w:r w:rsidR="003912A1">
        <w:t xml:space="preserve">, </w:t>
      </w:r>
      <w:r w:rsidR="00DC6AA6" w:rsidRPr="00230826">
        <w:rPr>
          <w:rStyle w:val="indexRefchap"/>
        </w:rPr>
        <w:t>5:</w:t>
      </w:r>
      <w:r w:rsidR="00DC6AA6" w:rsidRPr="00230826">
        <w:rPr>
          <w:rStyle w:val="indexRefpar"/>
        </w:rPr>
        <w:t>25</w:t>
      </w:r>
    </w:p>
    <w:p w14:paraId="18FAE9F9" w14:textId="77777777" w:rsidR="00E67803" w:rsidRDefault="00C57E99" w:rsidP="003912A1">
      <w:pPr>
        <w:pStyle w:val="Index-2"/>
      </w:pPr>
      <w:r w:rsidRPr="002B1019">
        <w:t xml:space="preserve">champions Cause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86</w:t>
      </w:r>
      <w:r w:rsidR="003912A1">
        <w:t xml:space="preserve">, </w:t>
      </w:r>
      <w:r w:rsidR="00DC6AA6" w:rsidRPr="00230826">
        <w:rPr>
          <w:rStyle w:val="indexRefchap"/>
        </w:rPr>
        <w:t>4:</w:t>
      </w:r>
      <w:r w:rsidR="00DC6AA6" w:rsidRPr="00230826">
        <w:rPr>
          <w:rStyle w:val="indexRefpar"/>
        </w:rPr>
        <w:t>114</w:t>
      </w:r>
    </w:p>
    <w:p w14:paraId="6CEEBAC3" w14:textId="77777777" w:rsidR="00C57E99" w:rsidRPr="002B1019" w:rsidRDefault="00C57E99" w:rsidP="003912A1">
      <w:pPr>
        <w:pStyle w:val="Index-1"/>
      </w:pPr>
      <w:r w:rsidRPr="000C7039">
        <w:rPr>
          <w:rStyle w:val="BookTitle"/>
          <w:highlight w:val="yellow"/>
        </w:rPr>
        <w:t>Nabíl</w:t>
      </w:r>
      <w:r>
        <w:rPr>
          <w:rStyle w:val="BookTitle"/>
          <w:highlight w:val="yellow"/>
        </w:rPr>
        <w:t>’</w:t>
      </w:r>
      <w:r w:rsidRPr="000C7039">
        <w:rPr>
          <w:rStyle w:val="BookTitle"/>
          <w:highlight w:val="yellow"/>
        </w:rPr>
        <w:t>s</w:t>
      </w:r>
      <w:r w:rsidRPr="002B1019">
        <w:rPr>
          <w:rStyle w:val="BookTitle"/>
        </w:rPr>
        <w:t xml:space="preserve"> Narrative</w:t>
      </w:r>
      <w:r w:rsidR="00DC6AA6" w:rsidRPr="00230826">
        <w:rPr>
          <w:rStyle w:val="indexpagenumbercomma"/>
        </w:rPr>
        <w:t xml:space="preserve">, </w:t>
      </w:r>
      <w:r w:rsidR="00DC6AA6" w:rsidRPr="00230826">
        <w:rPr>
          <w:rStyle w:val="indexpagenumberchecked"/>
        </w:rPr>
        <w:t>302</w:t>
      </w:r>
      <w:r w:rsidRPr="006E548C">
        <w:rPr>
          <w:rStyle w:val="indexpagenumbercontinued"/>
        </w:rPr>
        <w:t>–3</w:t>
      </w:r>
      <w:r w:rsidR="003912A1">
        <w:t xml:space="preserve">, </w:t>
      </w:r>
      <w:r w:rsidR="00DC6AA6" w:rsidRPr="00230826">
        <w:rPr>
          <w:rStyle w:val="indexRefchap"/>
        </w:rPr>
        <w:t>26:</w:t>
      </w:r>
      <w:r w:rsidR="00DC6AA6" w:rsidRPr="00230826">
        <w:rPr>
          <w:rStyle w:val="indexRefpar"/>
        </w:rPr>
        <w:t>36</w:t>
      </w:r>
    </w:p>
    <w:p w14:paraId="1D7FCBB8" w14:textId="77777777" w:rsidR="00C57E99" w:rsidRPr="002B1019" w:rsidRDefault="00C57E99" w:rsidP="003912A1">
      <w:pPr>
        <w:pStyle w:val="Index-1"/>
      </w:pPr>
      <w:r w:rsidRPr="000C7039">
        <w:rPr>
          <w:highlight w:val="yellow"/>
        </w:rPr>
        <w:t>Naʿím</w:t>
      </w:r>
      <w:r w:rsidRPr="002B1019">
        <w:t xml:space="preserve">, </w:t>
      </w:r>
      <w:r w:rsidRPr="000C7039">
        <w:rPr>
          <w:highlight w:val="yellow"/>
        </w:rPr>
        <w:t>Mírzá</w:t>
      </w:r>
      <w:r w:rsidR="00DC6AA6" w:rsidRPr="00230826">
        <w:rPr>
          <w:rStyle w:val="indexpagenumbercomma"/>
        </w:rPr>
        <w:t xml:space="preserve">, </w:t>
      </w:r>
      <w:r w:rsidR="00DC6AA6" w:rsidRPr="00230826">
        <w:rPr>
          <w:rStyle w:val="indexpagenumberchecked"/>
        </w:rPr>
        <w:t>82</w:t>
      </w:r>
      <w:r w:rsidR="003912A1">
        <w:t xml:space="preserve">, </w:t>
      </w:r>
      <w:r w:rsidR="00DC6AA6" w:rsidRPr="00230826">
        <w:rPr>
          <w:rStyle w:val="indexRefchap"/>
        </w:rPr>
        <w:t>4:</w:t>
      </w:r>
      <w:r w:rsidR="00DC6AA6" w:rsidRPr="00230826">
        <w:rPr>
          <w:rStyle w:val="indexRefpar"/>
        </w:rPr>
        <w:t>96</w:t>
      </w:r>
    </w:p>
    <w:p w14:paraId="4AB71581" w14:textId="77777777" w:rsidR="00C57E99" w:rsidRPr="002B1019" w:rsidRDefault="00627ED1" w:rsidP="003912A1">
      <w:pPr>
        <w:pStyle w:val="Index-1"/>
      </w:pPr>
      <w:r w:rsidRPr="00627ED1">
        <w:rPr>
          <w:highlight w:val="yellow"/>
        </w:rPr>
        <w:t>Na</w:t>
      </w:r>
      <w:r w:rsidR="00C57E99" w:rsidRPr="00AA269E">
        <w:rPr>
          <w:highlight w:val="yellow"/>
        </w:rPr>
        <w:t></w:t>
      </w:r>
      <w:r w:rsidRPr="00627ED1">
        <w:rPr>
          <w:highlight w:val="yellow"/>
        </w:rPr>
        <w:t>javán</w:t>
      </w:r>
      <w:r w:rsidR="00DC6AA6" w:rsidRPr="00230826">
        <w:rPr>
          <w:rStyle w:val="indexpagenumbercomma"/>
        </w:rPr>
        <w:t xml:space="preserve">, </w:t>
      </w:r>
      <w:r w:rsidR="00DC6AA6" w:rsidRPr="00230826">
        <w:rPr>
          <w:rStyle w:val="indexpagenumberchecked"/>
        </w:rPr>
        <w:t>171</w:t>
      </w:r>
      <w:r w:rsidR="003912A1">
        <w:t xml:space="preserve">, </w:t>
      </w:r>
      <w:r w:rsidR="00DC6AA6" w:rsidRPr="00230826">
        <w:rPr>
          <w:rStyle w:val="indexRefchap"/>
        </w:rPr>
        <w:t>14:</w:t>
      </w:r>
      <w:r w:rsidR="00DC6AA6" w:rsidRPr="00230826">
        <w:rPr>
          <w:rStyle w:val="indexRefpar"/>
        </w:rPr>
        <w:t>6</w:t>
      </w:r>
    </w:p>
    <w:p w14:paraId="6CC0D086" w14:textId="77777777" w:rsidR="00C57E99" w:rsidRPr="002B1019" w:rsidRDefault="00DC6AA6" w:rsidP="003912A1">
      <w:pPr>
        <w:pStyle w:val="Index-1"/>
      </w:pPr>
      <w:r w:rsidRPr="00230826">
        <w:rPr>
          <w:highlight w:val="green"/>
        </w:rPr>
        <w:t>Nakhjavání</w:t>
      </w:r>
      <w:r w:rsidR="00C57E99" w:rsidRPr="002B1019">
        <w:t xml:space="preserve">, </w:t>
      </w:r>
      <w:r w:rsidR="00C57E99" w:rsidRPr="0011018E">
        <w:rPr>
          <w:highlight w:val="cyan"/>
        </w:rPr>
        <w:t>Ali</w:t>
      </w:r>
      <w:r w:rsidRPr="00230826">
        <w:rPr>
          <w:rStyle w:val="indexpagenumbercomma"/>
        </w:rPr>
        <w:t xml:space="preserve">, </w:t>
      </w:r>
      <w:r w:rsidRPr="00230826">
        <w:rPr>
          <w:rStyle w:val="indexpagenumberchecked"/>
        </w:rPr>
        <w:t>393</w:t>
      </w:r>
      <w:r w:rsidR="003912A1">
        <w:t xml:space="preserve">, </w:t>
      </w:r>
      <w:r w:rsidRPr="00230826">
        <w:rPr>
          <w:rStyle w:val="indexRefchap"/>
        </w:rPr>
        <w:t>34:</w:t>
      </w:r>
      <w:r w:rsidRPr="00230826">
        <w:rPr>
          <w:rStyle w:val="indexRefpar"/>
        </w:rPr>
        <w:t>71</w:t>
      </w:r>
    </w:p>
    <w:p w14:paraId="3C0C9CA4" w14:textId="77777777" w:rsidR="00C57E99" w:rsidRPr="002B1019" w:rsidRDefault="00C57E99" w:rsidP="003912A1">
      <w:pPr>
        <w:pStyle w:val="Index-1"/>
      </w:pPr>
      <w:r w:rsidRPr="002B1019">
        <w:t>Names, Kingdom of</w:t>
      </w:r>
      <w:r w:rsidR="00DC6AA6" w:rsidRPr="00230826">
        <w:rPr>
          <w:rStyle w:val="indexpagenumbercomma"/>
        </w:rPr>
        <w:t xml:space="preserve">, </w:t>
      </w:r>
      <w:r w:rsidR="00DC6AA6" w:rsidRPr="00230826">
        <w:rPr>
          <w:rStyle w:val="indexpagenumberchecked"/>
        </w:rPr>
        <w:t>20</w:t>
      </w:r>
      <w:r w:rsidR="00DC6AA6" w:rsidRPr="00230826">
        <w:rPr>
          <w:rStyle w:val="indexpagenumbercomma"/>
        </w:rPr>
        <w:t xml:space="preserve">, </w:t>
      </w:r>
      <w:r w:rsidR="00DC6AA6" w:rsidRPr="00230826">
        <w:rPr>
          <w:rStyle w:val="indexpagenumberchecked"/>
        </w:rPr>
        <w:t>24</w:t>
      </w:r>
      <w:r w:rsidRPr="006E548C">
        <w:rPr>
          <w:rStyle w:val="indexpagenumbercontinued"/>
        </w:rPr>
        <w:t>–6</w:t>
      </w:r>
      <w:r w:rsidR="003912A1">
        <w:t xml:space="preserve"> </w:t>
      </w:r>
      <w:r w:rsidR="003912A1" w:rsidRPr="00683C74">
        <w:rPr>
          <w:rStyle w:val="stilltoworkat"/>
        </w:rPr>
        <w:t>(</w:t>
      </w:r>
      <w:r w:rsidR="003912A1">
        <w:rPr>
          <w:rStyle w:val="stilltoworkat"/>
        </w:rPr>
        <w:t>2nd reference extended from page 24 till page 27)</w:t>
      </w:r>
      <w:r w:rsidR="003912A1">
        <w:t xml:space="preserve">, </w:t>
      </w:r>
      <w:r w:rsidR="00DC6AA6" w:rsidRPr="00230826">
        <w:rPr>
          <w:rStyle w:val="indexRefchap"/>
        </w:rPr>
        <w:t>pr:</w:t>
      </w:r>
      <w:r w:rsidR="00DC6AA6" w:rsidRPr="00230826">
        <w:rPr>
          <w:rStyle w:val="indexRefpar"/>
        </w:rPr>
        <w:t>77</w:t>
      </w:r>
      <w:r w:rsidR="003912A1">
        <w:t xml:space="preserve">, </w:t>
      </w:r>
      <w:r w:rsidR="00DC6AA6" w:rsidRPr="00230826">
        <w:rPr>
          <w:rStyle w:val="indexRefchap"/>
        </w:rPr>
        <w:t>pr:</w:t>
      </w:r>
      <w:r w:rsidR="00DC6AA6" w:rsidRPr="00230826">
        <w:rPr>
          <w:rStyle w:val="indexRefpar"/>
        </w:rPr>
        <w:t>97–106</w:t>
      </w:r>
    </w:p>
    <w:p w14:paraId="4AE21213" w14:textId="77777777" w:rsidR="00C57E99" w:rsidRPr="002B1019" w:rsidRDefault="00C57E99" w:rsidP="003912A1">
      <w:pPr>
        <w:pStyle w:val="Index-1"/>
      </w:pPr>
      <w:r w:rsidRPr="002B1019">
        <w:t>Napoleon III, Tablet to</w:t>
      </w:r>
      <w:r w:rsidR="00DC6AA6" w:rsidRPr="00230826">
        <w:rPr>
          <w:rStyle w:val="indexpagenumbercomma"/>
        </w:rPr>
        <w:t xml:space="preserve">, </w:t>
      </w:r>
      <w:r w:rsidR="00DC6AA6" w:rsidRPr="00230826">
        <w:rPr>
          <w:rStyle w:val="indexpagenumberchecked"/>
        </w:rPr>
        <w:t>21</w:t>
      </w:r>
      <w:r w:rsidRPr="006E548C">
        <w:rPr>
          <w:rStyle w:val="indexpagenumbercontinued"/>
        </w:rPr>
        <w:t>–2</w:t>
      </w:r>
      <w:r w:rsidR="003912A1">
        <w:t xml:space="preserve">, </w:t>
      </w:r>
      <w:r w:rsidR="00DC6AA6" w:rsidRPr="00230826">
        <w:rPr>
          <w:rStyle w:val="indexRefchap"/>
        </w:rPr>
        <w:t>pr:</w:t>
      </w:r>
      <w:r w:rsidR="00DC6AA6" w:rsidRPr="00230826">
        <w:rPr>
          <w:rStyle w:val="indexRefpar"/>
        </w:rPr>
        <w:t>82–83</w:t>
      </w:r>
    </w:p>
    <w:p w14:paraId="5DDC3C37" w14:textId="77777777" w:rsidR="00C57E99" w:rsidRPr="002B1019" w:rsidRDefault="00C57E99" w:rsidP="003912A1">
      <w:pPr>
        <w:pStyle w:val="Index-1"/>
      </w:pPr>
      <w:r w:rsidRPr="000C7039">
        <w:rPr>
          <w:highlight w:val="yellow"/>
        </w:rPr>
        <w:t>Náṣirí</w:t>
      </w:r>
      <w:r w:rsidRPr="002B1019">
        <w:t xml:space="preserve"> company</w:t>
      </w:r>
      <w:r w:rsidR="00DC6AA6" w:rsidRPr="00230826">
        <w:rPr>
          <w:rStyle w:val="indexpagenumbercomma"/>
        </w:rPr>
        <w:t xml:space="preserve">, </w:t>
      </w:r>
      <w:r w:rsidR="00DC6AA6" w:rsidRPr="00230826">
        <w:rPr>
          <w:rStyle w:val="indexpagenumberchecked"/>
        </w:rPr>
        <w:t>130</w:t>
      </w:r>
      <w:r w:rsidR="003912A1">
        <w:t xml:space="preserve">, </w:t>
      </w:r>
      <w:r w:rsidR="00DC6AA6" w:rsidRPr="00230826">
        <w:rPr>
          <w:rStyle w:val="indexRefchap"/>
        </w:rPr>
        <w:t>8:</w:t>
      </w:r>
      <w:r w:rsidR="00DC6AA6" w:rsidRPr="00230826">
        <w:rPr>
          <w:rStyle w:val="indexRefpar"/>
        </w:rPr>
        <w:t>22</w:t>
      </w:r>
    </w:p>
    <w:p w14:paraId="64FEF799" w14:textId="77777777" w:rsidR="00C57E99" w:rsidRPr="002B1019" w:rsidRDefault="00627ED1" w:rsidP="003912A1">
      <w:pPr>
        <w:pStyle w:val="Index-1"/>
      </w:pPr>
      <w:r w:rsidRPr="00627ED1">
        <w:rPr>
          <w:highlight w:val="yellow"/>
        </w:rPr>
        <w:t>Ná</w:t>
      </w:r>
      <w:r w:rsidR="00C57E99" w:rsidRPr="000C7039">
        <w:rPr>
          <w:highlight w:val="yellow"/>
        </w:rPr>
        <w:t>ṣ</w:t>
      </w:r>
      <w:r w:rsidRPr="00627ED1">
        <w:rPr>
          <w:highlight w:val="yellow"/>
        </w:rPr>
        <w:t>iri’d-</w:t>
      </w:r>
      <w:r w:rsidR="00C57E99" w:rsidRPr="000C7039">
        <w:rPr>
          <w:highlight w:val="yellow"/>
        </w:rPr>
        <w:t>Dín áh</w:t>
      </w:r>
      <w:r w:rsidR="00C57E99" w:rsidRPr="002B1019">
        <w:t>, attempt on the life of</w:t>
      </w:r>
      <w:r w:rsidR="00DC6AA6" w:rsidRPr="00230826">
        <w:rPr>
          <w:rStyle w:val="indexpagenumbercomma"/>
        </w:rPr>
        <w:t xml:space="preserve">, </w:t>
      </w:r>
      <w:r w:rsidR="00DC6AA6" w:rsidRPr="00230826">
        <w:rPr>
          <w:rStyle w:val="indexpagenumberchecked"/>
        </w:rPr>
        <w:t>62</w:t>
      </w:r>
      <w:r w:rsidR="003912A1">
        <w:t xml:space="preserve">, </w:t>
      </w:r>
      <w:r w:rsidR="00DC6AA6" w:rsidRPr="00230826">
        <w:rPr>
          <w:rStyle w:val="indexRefchap"/>
        </w:rPr>
        <w:t>3:</w:t>
      </w:r>
      <w:r w:rsidR="00DC6AA6" w:rsidRPr="00230826">
        <w:rPr>
          <w:rStyle w:val="indexRefpar"/>
        </w:rPr>
        <w:t>12</w:t>
      </w:r>
    </w:p>
    <w:p w14:paraId="246D9ED2" w14:textId="77777777" w:rsidR="00C57E99" w:rsidRPr="002B1019" w:rsidRDefault="00C57E99" w:rsidP="00C57E99">
      <w:pPr>
        <w:pStyle w:val="Index-1"/>
      </w:pPr>
      <w:r w:rsidRPr="002B1019">
        <w:t xml:space="preserve">National Spiritual Assemblies, </w:t>
      </w:r>
      <w:r w:rsidRPr="00971E46">
        <w:rPr>
          <w:rStyle w:val="indexverweis"/>
        </w:rPr>
        <w:t>see</w:t>
      </w:r>
      <w:r w:rsidR="00627ED1" w:rsidRPr="00627ED1">
        <w:t xml:space="preserve"> </w:t>
      </w:r>
      <w:r w:rsidRPr="002B1019">
        <w:t>Assemblies</w:t>
      </w:r>
    </w:p>
    <w:p w14:paraId="1C72A9E5" w14:textId="77777777" w:rsidR="00C57E99" w:rsidRPr="002B1019" w:rsidRDefault="00C57E99" w:rsidP="00C57E99">
      <w:pPr>
        <w:pStyle w:val="Index-1"/>
      </w:pPr>
      <w:r w:rsidRPr="002B1019">
        <w:t>Nature,</w:t>
      </w:r>
    </w:p>
    <w:p w14:paraId="75EC743B" w14:textId="77777777" w:rsidR="00E67803" w:rsidRDefault="00C57E99" w:rsidP="003912A1">
      <w:pPr>
        <w:pStyle w:val="Index-2"/>
      </w:pPr>
      <w:r w:rsidRPr="002B1019">
        <w:t>counterpart in spiritual realm</w:t>
      </w:r>
      <w:r w:rsidR="00DC6AA6" w:rsidRPr="00230826">
        <w:rPr>
          <w:rStyle w:val="indexpagenumbercomma"/>
        </w:rPr>
        <w:t xml:space="preserve">, </w:t>
      </w:r>
      <w:r w:rsidR="00DC6AA6" w:rsidRPr="00230826">
        <w:rPr>
          <w:rStyle w:val="indexpagenumberchecked"/>
        </w:rPr>
        <w:t>9</w:t>
      </w:r>
      <w:r w:rsidR="003912A1">
        <w:t xml:space="preserve">, </w:t>
      </w:r>
      <w:r w:rsidR="00DC6AA6" w:rsidRPr="00230826">
        <w:rPr>
          <w:rStyle w:val="indexRefchap"/>
        </w:rPr>
        <w:t>pr:</w:t>
      </w:r>
      <w:r w:rsidR="00DC6AA6" w:rsidRPr="00230826">
        <w:rPr>
          <w:rStyle w:val="indexRefpar"/>
        </w:rPr>
        <w:t>26</w:t>
      </w:r>
    </w:p>
    <w:p w14:paraId="0B33E490" w14:textId="77777777" w:rsidR="00024C88" w:rsidRDefault="00C57E99" w:rsidP="003912A1">
      <w:pPr>
        <w:pStyle w:val="Index-2"/>
      </w:pPr>
      <w:r w:rsidRPr="002B1019">
        <w:t xml:space="preserve">kingdoms of, </w:t>
      </w:r>
      <w:r w:rsidRPr="00971E46">
        <w:rPr>
          <w:rStyle w:val="indexverweis"/>
        </w:rPr>
        <w:t>see</w:t>
      </w:r>
      <w:r w:rsidRPr="002B1019">
        <w:t xml:space="preserve"> Kingdoms, natural</w:t>
      </w:r>
      <w:r>
        <w:t xml:space="preserve"> </w:t>
      </w:r>
    </w:p>
    <w:p w14:paraId="60D415CB" w14:textId="77777777" w:rsidR="00E67803" w:rsidRDefault="00C57E99" w:rsidP="003912A1">
      <w:pPr>
        <w:pStyle w:val="Index-2"/>
      </w:pPr>
      <w:r w:rsidRPr="002B1019">
        <w:t>laws of</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8</w:t>
      </w:r>
      <w:r w:rsidRPr="006E548C">
        <w:rPr>
          <w:rStyle w:val="indexpagenumbercontinued"/>
        </w:rPr>
        <w:t>–9</w:t>
      </w:r>
      <w:r w:rsidR="00DC6AA6" w:rsidRPr="00230826">
        <w:rPr>
          <w:rStyle w:val="indexpagenumbercomma"/>
        </w:rPr>
        <w:t xml:space="preserve">, </w:t>
      </w:r>
      <w:r w:rsidR="00DC6AA6" w:rsidRPr="00230826">
        <w:rPr>
          <w:rStyle w:val="indexpagenumberchecked"/>
        </w:rPr>
        <w:t>11</w:t>
      </w:r>
      <w:r w:rsidR="003912A1">
        <w:t xml:space="preserve">, </w:t>
      </w:r>
      <w:r w:rsidR="00DC6AA6" w:rsidRPr="00230826">
        <w:rPr>
          <w:rStyle w:val="indexRefchap"/>
        </w:rPr>
        <w:t>in:</w:t>
      </w:r>
      <w:r w:rsidR="00DC6AA6" w:rsidRPr="00230826">
        <w:rPr>
          <w:rStyle w:val="indexRefpar"/>
        </w:rPr>
        <w:t>1</w:t>
      </w:r>
      <w:r w:rsidR="003912A1">
        <w:t xml:space="preserve">, </w:t>
      </w:r>
      <w:r w:rsidR="00DC6AA6" w:rsidRPr="00230826">
        <w:rPr>
          <w:rStyle w:val="indexRefchap"/>
        </w:rPr>
        <w:t>pr:</w:t>
      </w:r>
      <w:r w:rsidR="00DC6AA6" w:rsidRPr="00230826">
        <w:rPr>
          <w:rStyle w:val="indexRefpar"/>
        </w:rPr>
        <w:t>22–25</w:t>
      </w:r>
      <w:r w:rsidR="003912A1">
        <w:t xml:space="preserve">, </w:t>
      </w:r>
      <w:r w:rsidR="00DC6AA6" w:rsidRPr="00230826">
        <w:rPr>
          <w:rStyle w:val="indexRefchap"/>
        </w:rPr>
        <w:t>pr:</w:t>
      </w:r>
      <w:r w:rsidR="00DC6AA6" w:rsidRPr="00230826">
        <w:rPr>
          <w:rStyle w:val="indexRefpar"/>
        </w:rPr>
        <w:t>38</w:t>
      </w:r>
    </w:p>
    <w:p w14:paraId="4354F067" w14:textId="77777777" w:rsidR="00E67803" w:rsidRDefault="00C57E99" w:rsidP="00606805">
      <w:pPr>
        <w:pStyle w:val="Index-2"/>
      </w:pPr>
      <w:r w:rsidRPr="002B1019">
        <w:t>learning from</w:t>
      </w:r>
      <w:r w:rsidR="00DC6AA6" w:rsidRPr="00230826">
        <w:rPr>
          <w:rStyle w:val="indexpagenumbercomma"/>
        </w:rPr>
        <w:t xml:space="preserve">, </w:t>
      </w:r>
      <w:r w:rsidR="00DC6AA6" w:rsidRPr="00230826">
        <w:rPr>
          <w:rStyle w:val="indexpagenumberchecked"/>
        </w:rPr>
        <w:t>7</w:t>
      </w:r>
      <w:r w:rsidRPr="006E548C">
        <w:rPr>
          <w:rStyle w:val="indexpagenumbercontinued"/>
        </w:rPr>
        <w:t>–8</w:t>
      </w:r>
      <w:r w:rsidR="00DC6AA6" w:rsidRPr="00230826">
        <w:rPr>
          <w:rStyle w:val="indexpagenumbercomma"/>
        </w:rPr>
        <w:t xml:space="preserve">, </w:t>
      </w:r>
      <w:r w:rsidR="00DC6AA6" w:rsidRPr="00230826">
        <w:rPr>
          <w:rStyle w:val="indexpagenumberchecked"/>
        </w:rPr>
        <w:t>11</w:t>
      </w:r>
      <w:r w:rsidR="00606805">
        <w:t xml:space="preserve">, </w:t>
      </w:r>
      <w:r w:rsidR="00DC6AA6" w:rsidRPr="00230826">
        <w:rPr>
          <w:rStyle w:val="indexRefchap"/>
        </w:rPr>
        <w:t>pr:</w:t>
      </w:r>
      <w:r w:rsidR="00DC6AA6" w:rsidRPr="00230826">
        <w:rPr>
          <w:rStyle w:val="indexRefpar"/>
        </w:rPr>
        <w:t>21</w:t>
      </w:r>
      <w:r w:rsidR="00606805">
        <w:t xml:space="preserve">, </w:t>
      </w:r>
      <w:r w:rsidR="00DC6AA6" w:rsidRPr="00230826">
        <w:rPr>
          <w:rStyle w:val="indexRefchap"/>
        </w:rPr>
        <w:t>pr:</w:t>
      </w:r>
      <w:r w:rsidR="00DC6AA6" w:rsidRPr="00230826">
        <w:rPr>
          <w:rStyle w:val="indexRefpar"/>
        </w:rPr>
        <w:t>37</w:t>
      </w:r>
    </w:p>
    <w:p w14:paraId="2C976939" w14:textId="77777777" w:rsidR="00E67803" w:rsidRDefault="00C57E99" w:rsidP="00606805">
      <w:pPr>
        <w:pStyle w:val="Index-2"/>
      </w:pPr>
      <w:r w:rsidRPr="002B1019">
        <w:t>man to work in harmony with</w:t>
      </w:r>
      <w:r w:rsidR="00DC6AA6" w:rsidRPr="00230826">
        <w:rPr>
          <w:rStyle w:val="indexpagenumbercomma"/>
        </w:rPr>
        <w:t xml:space="preserve">, </w:t>
      </w:r>
      <w:r w:rsidR="00DC6AA6" w:rsidRPr="00230826">
        <w:rPr>
          <w:rStyle w:val="indexpagenumberchecked"/>
        </w:rPr>
        <w:t>22</w:t>
      </w:r>
      <w:r w:rsidR="00606805">
        <w:t xml:space="preserve">, </w:t>
      </w:r>
      <w:r w:rsidR="00DC6AA6" w:rsidRPr="00230826">
        <w:rPr>
          <w:rStyle w:val="indexRefchap"/>
        </w:rPr>
        <w:t>pr:</w:t>
      </w:r>
      <w:r w:rsidR="00DC6AA6" w:rsidRPr="00230826">
        <w:rPr>
          <w:rStyle w:val="indexRefpar"/>
        </w:rPr>
        <w:t>86</w:t>
      </w:r>
    </w:p>
    <w:p w14:paraId="47AC8653" w14:textId="77777777" w:rsidR="00E67803" w:rsidRDefault="00C57E99" w:rsidP="00606805">
      <w:pPr>
        <w:pStyle w:val="Index-2"/>
      </w:pPr>
      <w:r w:rsidRPr="002B1019">
        <w:t>ruled by man</w:t>
      </w:r>
      <w:r w:rsidR="00DC6AA6" w:rsidRPr="00230826">
        <w:rPr>
          <w:rStyle w:val="indexpagenumbercomma"/>
        </w:rPr>
        <w:t xml:space="preserve">, </w:t>
      </w:r>
      <w:r w:rsidR="00DC6AA6" w:rsidRPr="00230826">
        <w:rPr>
          <w:rStyle w:val="indexpagenumberchecked"/>
        </w:rPr>
        <w:t>15</w:t>
      </w:r>
      <w:r w:rsidR="00606805">
        <w:t xml:space="preserve">, </w:t>
      </w:r>
      <w:r w:rsidR="00DC6AA6" w:rsidRPr="00230826">
        <w:rPr>
          <w:rStyle w:val="indexRefchap"/>
        </w:rPr>
        <w:t>pr:</w:t>
      </w:r>
      <w:r w:rsidR="00DC6AA6" w:rsidRPr="00230826">
        <w:rPr>
          <w:rStyle w:val="indexRefpar"/>
        </w:rPr>
        <w:t>49</w:t>
      </w:r>
    </w:p>
    <w:p w14:paraId="40A9F718" w14:textId="77777777" w:rsidR="00C57E99" w:rsidRPr="002B1019" w:rsidRDefault="00C57E99" w:rsidP="00606805">
      <w:pPr>
        <w:pStyle w:val="Index-1"/>
      </w:pPr>
      <w:r w:rsidRPr="000C7039">
        <w:rPr>
          <w:highlight w:val="yellow"/>
        </w:rPr>
        <w:t>Navváb</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118</w:t>
      </w:r>
      <w:r w:rsidRPr="006E548C">
        <w:rPr>
          <w:rStyle w:val="indexpagenumbercontinued"/>
        </w:rPr>
        <w:t>–21</w:t>
      </w:r>
      <w:r w:rsidR="00DC6AA6" w:rsidRPr="00230826">
        <w:rPr>
          <w:rStyle w:val="indexpagenumbercomma"/>
        </w:rPr>
        <w:t xml:space="preserve">, </w:t>
      </w:r>
      <w:r w:rsidR="00DC6AA6" w:rsidRPr="00230826">
        <w:rPr>
          <w:rStyle w:val="indexpagenumberchecked"/>
        </w:rPr>
        <w:t>123</w:t>
      </w:r>
      <w:r w:rsidRPr="006E548C">
        <w:rPr>
          <w:rStyle w:val="indexpagenumbercontinued"/>
        </w:rPr>
        <w:t>–4</w:t>
      </w:r>
      <w:r w:rsidR="00DC6AA6" w:rsidRPr="00230826">
        <w:rPr>
          <w:rStyle w:val="indexpagenumbercomma"/>
        </w:rPr>
        <w:t xml:space="preserve">, </w:t>
      </w:r>
      <w:r w:rsidR="00DC6AA6" w:rsidRPr="00230826">
        <w:rPr>
          <w:rStyle w:val="indexpagenumberchecked"/>
        </w:rPr>
        <w:t>125</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606805">
        <w:t xml:space="preserve">, </w:t>
      </w:r>
      <w:r w:rsidR="00DC6AA6" w:rsidRPr="00230826">
        <w:rPr>
          <w:rStyle w:val="indexRefchap"/>
        </w:rPr>
        <w:t>7:</w:t>
      </w:r>
      <w:r w:rsidR="00DC6AA6" w:rsidRPr="00230826">
        <w:rPr>
          <w:rStyle w:val="indexRefpar"/>
        </w:rPr>
        <w:t>25</w:t>
      </w:r>
      <w:r w:rsidR="00606805">
        <w:t xml:space="preserve">, </w:t>
      </w:r>
      <w:r w:rsidR="00DC6AA6" w:rsidRPr="00230826">
        <w:rPr>
          <w:rStyle w:val="indexRefchap"/>
        </w:rPr>
        <w:t>7:</w:t>
      </w:r>
      <w:r w:rsidR="00DC6AA6" w:rsidRPr="00230826">
        <w:rPr>
          <w:rStyle w:val="indexRefpar"/>
        </w:rPr>
        <w:t>30–52</w:t>
      </w:r>
      <w:r w:rsidR="00606805">
        <w:t xml:space="preserve">, </w:t>
      </w:r>
      <w:r w:rsidR="00DC6AA6" w:rsidRPr="00230826">
        <w:rPr>
          <w:rStyle w:val="indexRefchap"/>
        </w:rPr>
        <w:t>7:</w:t>
      </w:r>
      <w:r w:rsidR="00DC6AA6" w:rsidRPr="00230826">
        <w:rPr>
          <w:rStyle w:val="indexRefpar"/>
        </w:rPr>
        <w:t>65–72</w:t>
      </w:r>
      <w:r w:rsidR="00606805">
        <w:t xml:space="preserve">, </w:t>
      </w:r>
      <w:r w:rsidR="00DC6AA6" w:rsidRPr="00230826">
        <w:rPr>
          <w:rStyle w:val="indexRefchap"/>
        </w:rPr>
        <w:t>8:</w:t>
      </w:r>
      <w:r w:rsidR="00DC6AA6" w:rsidRPr="00230826">
        <w:rPr>
          <w:rStyle w:val="indexRefpar"/>
        </w:rPr>
        <w:t>1</w:t>
      </w:r>
      <w:r w:rsidR="00606805">
        <w:t xml:space="preserve">, </w:t>
      </w:r>
      <w:r w:rsidR="00DC6AA6" w:rsidRPr="00230826">
        <w:rPr>
          <w:rStyle w:val="indexRefchap"/>
        </w:rPr>
        <w:t>29:</w:t>
      </w:r>
      <w:r w:rsidR="00DC6AA6" w:rsidRPr="00230826">
        <w:rPr>
          <w:rStyle w:val="indexRefpar"/>
        </w:rPr>
        <w:t>19–20</w:t>
      </w:r>
      <w:r w:rsidR="00606805">
        <w:t xml:space="preserve">, </w:t>
      </w:r>
      <w:r w:rsidR="00DC6AA6" w:rsidRPr="00230826">
        <w:rPr>
          <w:rStyle w:val="indexRefchap"/>
        </w:rPr>
        <w:t>29:</w:t>
      </w:r>
      <w:r w:rsidR="00DC6AA6" w:rsidRPr="00230826">
        <w:rPr>
          <w:rStyle w:val="indexRefpar"/>
        </w:rPr>
        <w:t>23</w:t>
      </w:r>
      <w:r w:rsidR="00606805">
        <w:t xml:space="preserve">, </w:t>
      </w:r>
      <w:r w:rsidR="00DC6AA6" w:rsidRPr="00230826">
        <w:rPr>
          <w:rStyle w:val="indexRefchap"/>
        </w:rPr>
        <w:t>36:</w:t>
      </w:r>
      <w:r w:rsidR="00DC6AA6" w:rsidRPr="00230826">
        <w:rPr>
          <w:rStyle w:val="indexRefpar"/>
        </w:rPr>
        <w:t>27</w:t>
      </w:r>
    </w:p>
    <w:p w14:paraId="53791E7F" w14:textId="77777777" w:rsidR="00E67803" w:rsidRDefault="00C57E99" w:rsidP="00606805">
      <w:pPr>
        <w:pStyle w:val="Index-2"/>
      </w:pPr>
      <w:r w:rsidRPr="002B1019">
        <w:t>description of</w:t>
      </w:r>
      <w:r w:rsidR="00DC6AA6" w:rsidRPr="00230826">
        <w:rPr>
          <w:rStyle w:val="indexpagenumbercomma"/>
        </w:rPr>
        <w:t xml:space="preserve">, </w:t>
      </w:r>
      <w:r w:rsidR="00DC6AA6" w:rsidRPr="00230826">
        <w:rPr>
          <w:rStyle w:val="indexpagenumberchecked"/>
        </w:rPr>
        <w:t>118</w:t>
      </w:r>
      <w:r w:rsidRPr="006E548C">
        <w:rPr>
          <w:rStyle w:val="indexpagenumbercontinued"/>
        </w:rPr>
        <w:t>–19</w:t>
      </w:r>
      <w:r w:rsidR="00606805">
        <w:t xml:space="preserve">, </w:t>
      </w:r>
      <w:r w:rsidR="00DC6AA6" w:rsidRPr="00230826">
        <w:rPr>
          <w:rStyle w:val="indexRefchap"/>
        </w:rPr>
        <w:t>7:</w:t>
      </w:r>
      <w:r w:rsidR="00DC6AA6" w:rsidRPr="00230826">
        <w:rPr>
          <w:rStyle w:val="indexRefpar"/>
        </w:rPr>
        <w:t>30–32</w:t>
      </w:r>
    </w:p>
    <w:p w14:paraId="6893D29D" w14:textId="77777777" w:rsidR="00E67803" w:rsidRDefault="00C57E99" w:rsidP="00606805">
      <w:pPr>
        <w:pStyle w:val="Index-2"/>
      </w:pPr>
      <w:r w:rsidRPr="002B1019">
        <w:t>detachment of, from earthly possessions</w:t>
      </w:r>
      <w:r w:rsidR="00DC6AA6" w:rsidRPr="00230826">
        <w:rPr>
          <w:rStyle w:val="indexpagenumbercomma"/>
        </w:rPr>
        <w:t xml:space="preserve">, </w:t>
      </w:r>
      <w:r w:rsidR="00DC6AA6" w:rsidRPr="00230826">
        <w:rPr>
          <w:rStyle w:val="indexpagenumberchecked"/>
        </w:rPr>
        <w:t>179</w:t>
      </w:r>
      <w:r w:rsidR="00606805">
        <w:t xml:space="preserve">, </w:t>
      </w:r>
      <w:r w:rsidR="00DC6AA6" w:rsidRPr="00230826">
        <w:rPr>
          <w:rStyle w:val="indexRefchap"/>
        </w:rPr>
        <w:t>14:</w:t>
      </w:r>
      <w:r w:rsidR="00DC6AA6" w:rsidRPr="00230826">
        <w:rPr>
          <w:rStyle w:val="indexRefpar"/>
        </w:rPr>
        <w:t>33</w:t>
      </w:r>
    </w:p>
    <w:p w14:paraId="0A03C122" w14:textId="77777777" w:rsidR="00E67803" w:rsidRDefault="00C57E99" w:rsidP="00606805">
      <w:pPr>
        <w:pStyle w:val="Index-2"/>
      </w:pPr>
      <w:r w:rsidRPr="002B1019">
        <w:t>suffering of</w:t>
      </w:r>
      <w:r w:rsidR="00DC6AA6" w:rsidRPr="00230826">
        <w:rPr>
          <w:rStyle w:val="indexpagenumbercomma"/>
        </w:rPr>
        <w:t xml:space="preserve">, </w:t>
      </w:r>
      <w:r w:rsidR="00DC6AA6" w:rsidRPr="00230826">
        <w:rPr>
          <w:rStyle w:val="indexpagenumberchecked"/>
        </w:rPr>
        <w:t>121</w:t>
      </w:r>
      <w:r w:rsidR="00606805">
        <w:t xml:space="preserve">, </w:t>
      </w:r>
      <w:r w:rsidR="00DC6AA6" w:rsidRPr="00230826">
        <w:rPr>
          <w:rStyle w:val="indexRefchap"/>
        </w:rPr>
        <w:t>7:</w:t>
      </w:r>
      <w:r w:rsidR="00DC6AA6" w:rsidRPr="00230826">
        <w:rPr>
          <w:rStyle w:val="indexRefpar"/>
        </w:rPr>
        <w:t>50–51</w:t>
      </w:r>
    </w:p>
    <w:p w14:paraId="4D14DEA3" w14:textId="77777777" w:rsidR="00E67803" w:rsidRDefault="00C57E99" w:rsidP="00606805">
      <w:pPr>
        <w:pStyle w:val="Index-2"/>
      </w:pPr>
      <w:r w:rsidRPr="002B1019">
        <w:t xml:space="preserve">Tablets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to</w:t>
      </w:r>
      <w:r w:rsidR="00DC6AA6" w:rsidRPr="00230826">
        <w:rPr>
          <w:rStyle w:val="indexpagenumbercomma"/>
        </w:rPr>
        <w:t xml:space="preserve">, </w:t>
      </w:r>
      <w:r w:rsidR="00DC6AA6" w:rsidRPr="00230826">
        <w:rPr>
          <w:rStyle w:val="indexpagenumberchecked"/>
        </w:rPr>
        <w:t>119</w:t>
      </w:r>
      <w:r w:rsidRPr="006E548C">
        <w:rPr>
          <w:rStyle w:val="indexpagenumbercontinued"/>
        </w:rPr>
        <w:t>–20</w:t>
      </w:r>
      <w:r w:rsidR="00606805">
        <w:t xml:space="preserve">, </w:t>
      </w:r>
      <w:r w:rsidR="00DC6AA6" w:rsidRPr="00230826">
        <w:rPr>
          <w:rStyle w:val="indexRefchap"/>
        </w:rPr>
        <w:t>7:</w:t>
      </w:r>
      <w:r w:rsidR="00DC6AA6" w:rsidRPr="00230826">
        <w:rPr>
          <w:rStyle w:val="indexRefpar"/>
        </w:rPr>
        <w:t>33–37</w:t>
      </w:r>
    </w:p>
    <w:p w14:paraId="34ADF047" w14:textId="77777777" w:rsidR="00C57E99" w:rsidRPr="002B1019" w:rsidRDefault="00C57E99" w:rsidP="00606805">
      <w:pPr>
        <w:pStyle w:val="Index-1"/>
      </w:pPr>
      <w:r w:rsidRPr="009D139B">
        <w:rPr>
          <w:highlight w:val="yellow"/>
        </w:rPr>
        <w:t>Náẓim</w:t>
      </w:r>
      <w:r w:rsidR="00627ED1" w:rsidRPr="00627ED1">
        <w:rPr>
          <w:highlight w:val="yellow"/>
        </w:rPr>
        <w:t xml:space="preserve"> </w:t>
      </w:r>
      <w:r w:rsidRPr="009D139B">
        <w:rPr>
          <w:highlight w:val="yellow"/>
        </w:rPr>
        <w:t>Páá</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228</w:t>
      </w:r>
      <w:r w:rsidRPr="006E548C">
        <w:rPr>
          <w:rStyle w:val="indexpagenumbercontinued"/>
        </w:rPr>
        <w:t>–9</w:t>
      </w:r>
      <w:r w:rsidR="00606805">
        <w:t xml:space="preserve">, </w:t>
      </w:r>
      <w:r w:rsidR="00DC6AA6" w:rsidRPr="00230826">
        <w:rPr>
          <w:rStyle w:val="indexRefchap"/>
        </w:rPr>
        <w:t>19:</w:t>
      </w:r>
      <w:r w:rsidR="00DC6AA6" w:rsidRPr="00230826">
        <w:rPr>
          <w:rStyle w:val="indexRefpar"/>
        </w:rPr>
        <w:t>25</w:t>
      </w:r>
      <w:r w:rsidR="00606805">
        <w:t xml:space="preserve">, </w:t>
      </w:r>
      <w:r w:rsidR="00DC6AA6" w:rsidRPr="00230826">
        <w:rPr>
          <w:rStyle w:val="indexRefchap"/>
        </w:rPr>
        <w:t>19:</w:t>
      </w:r>
      <w:r w:rsidR="00DC6AA6" w:rsidRPr="00230826">
        <w:rPr>
          <w:rStyle w:val="indexRefpar"/>
        </w:rPr>
        <w:t>30</w:t>
      </w:r>
    </w:p>
    <w:p w14:paraId="0FE79E33" w14:textId="77777777" w:rsidR="00C57E99" w:rsidRPr="002B1019" w:rsidRDefault="00C57E99" w:rsidP="00606805">
      <w:pPr>
        <w:pStyle w:val="Index-1"/>
      </w:pPr>
      <w:r w:rsidRPr="002B1019">
        <w:t>Negritos</w:t>
      </w:r>
      <w:r w:rsidR="00DC6AA6" w:rsidRPr="00230826">
        <w:rPr>
          <w:rStyle w:val="indexpagenumbercomma"/>
        </w:rPr>
        <w:t xml:space="preserve">, </w:t>
      </w:r>
      <w:r w:rsidR="00DC6AA6" w:rsidRPr="00230826">
        <w:rPr>
          <w:rStyle w:val="indexpagenumberchecked"/>
        </w:rPr>
        <w:t>320</w:t>
      </w:r>
      <w:r w:rsidR="00606805">
        <w:t xml:space="preserve">, </w:t>
      </w:r>
      <w:r w:rsidR="00DC6AA6" w:rsidRPr="00230826">
        <w:rPr>
          <w:rStyle w:val="indexRefchap"/>
        </w:rPr>
        <w:t>28:</w:t>
      </w:r>
      <w:r w:rsidR="00DC6AA6" w:rsidRPr="00230826">
        <w:rPr>
          <w:rStyle w:val="indexRefpar"/>
        </w:rPr>
        <w:t>21</w:t>
      </w:r>
    </w:p>
    <w:p w14:paraId="43ACCC2A" w14:textId="77777777" w:rsidR="00C57E99" w:rsidRPr="002B1019" w:rsidRDefault="00C57E99" w:rsidP="00606805">
      <w:pPr>
        <w:pStyle w:val="Index-1"/>
      </w:pPr>
      <w:r w:rsidRPr="002B1019">
        <w:t>Negroes</w:t>
      </w:r>
      <w:r w:rsidR="00DC6AA6" w:rsidRPr="00230826">
        <w:rPr>
          <w:rStyle w:val="indexpagenumbercomma"/>
        </w:rPr>
        <w:t xml:space="preserve">, </w:t>
      </w:r>
      <w:r w:rsidR="00DC6AA6" w:rsidRPr="00230826">
        <w:rPr>
          <w:rStyle w:val="indexpagenumberchecked"/>
        </w:rPr>
        <w:t>320</w:t>
      </w:r>
      <w:r w:rsidR="00606805">
        <w:t xml:space="preserve">, </w:t>
      </w:r>
      <w:r w:rsidR="00DC6AA6" w:rsidRPr="00230826">
        <w:rPr>
          <w:rStyle w:val="indexRefchap"/>
        </w:rPr>
        <w:t>28:</w:t>
      </w:r>
      <w:r w:rsidR="00DC6AA6" w:rsidRPr="00230826">
        <w:rPr>
          <w:rStyle w:val="indexRefpar"/>
        </w:rPr>
        <w:t>21</w:t>
      </w:r>
    </w:p>
    <w:p w14:paraId="57214597" w14:textId="77777777" w:rsidR="00C57E99" w:rsidRPr="002B1019" w:rsidRDefault="00C57E99" w:rsidP="00606805">
      <w:pPr>
        <w:pStyle w:val="Index-1"/>
      </w:pPr>
      <w:r w:rsidRPr="002B1019">
        <w:t>New History Society</w:t>
      </w:r>
      <w:r w:rsidR="00DC6AA6" w:rsidRPr="00230826">
        <w:rPr>
          <w:rStyle w:val="indexpagenumbercomma"/>
        </w:rPr>
        <w:t xml:space="preserve">, </w:t>
      </w:r>
      <w:r w:rsidR="00DC6AA6" w:rsidRPr="00230826">
        <w:rPr>
          <w:rStyle w:val="indexpagenumberchecked"/>
        </w:rPr>
        <w:t>344</w:t>
      </w:r>
      <w:r w:rsidR="00606805">
        <w:t xml:space="preserve">, </w:t>
      </w:r>
      <w:r w:rsidR="00DC6AA6" w:rsidRPr="00230826">
        <w:rPr>
          <w:rStyle w:val="indexRefchap"/>
        </w:rPr>
        <w:t>31:</w:t>
      </w:r>
      <w:r w:rsidR="00DC6AA6" w:rsidRPr="00230826">
        <w:rPr>
          <w:rStyle w:val="indexRefpar"/>
        </w:rPr>
        <w:t>5</w:t>
      </w:r>
    </w:p>
    <w:p w14:paraId="3277A5FF" w14:textId="77777777" w:rsidR="00C57E99" w:rsidRPr="002B1019" w:rsidRDefault="00C57E99" w:rsidP="00606805">
      <w:pPr>
        <w:pStyle w:val="Index-1"/>
      </w:pPr>
      <w:r w:rsidRPr="002B1019">
        <w:t>New Zealand</w:t>
      </w:r>
      <w:r w:rsidR="00DC6AA6" w:rsidRPr="00230826">
        <w:rPr>
          <w:rStyle w:val="indexpagenumbercomma"/>
        </w:rPr>
        <w:t xml:space="preserve">, </w:t>
      </w:r>
      <w:r w:rsidR="00DC6AA6" w:rsidRPr="00230826">
        <w:rPr>
          <w:rStyle w:val="indexpagenumberchecked"/>
        </w:rPr>
        <w:t>320</w:t>
      </w:r>
      <w:r w:rsidR="00606805">
        <w:t xml:space="preserve">, </w:t>
      </w:r>
      <w:r w:rsidR="00DC6AA6" w:rsidRPr="00230826">
        <w:rPr>
          <w:rStyle w:val="indexRefchap"/>
        </w:rPr>
        <w:t>28:</w:t>
      </w:r>
      <w:r w:rsidR="00DC6AA6" w:rsidRPr="00230826">
        <w:rPr>
          <w:rStyle w:val="indexRefpar"/>
        </w:rPr>
        <w:t>19</w:t>
      </w:r>
    </w:p>
    <w:p w14:paraId="3327EFF2" w14:textId="77777777" w:rsidR="00C57E99" w:rsidRPr="002B1019" w:rsidRDefault="00627ED1" w:rsidP="001304BD">
      <w:pPr>
        <w:pStyle w:val="Index-1"/>
      </w:pPr>
      <w:r w:rsidRPr="00627ED1">
        <w:rPr>
          <w:rStyle w:val="quotesterms"/>
        </w:rPr>
        <w:t>›Next</w:t>
      </w:r>
      <w:r w:rsidR="00C57E99">
        <w:rPr>
          <w:rStyle w:val="quotesterms"/>
        </w:rPr>
        <w:t xml:space="preserve"> world‹</w:t>
      </w:r>
      <w:r w:rsidR="00DC6AA6" w:rsidRPr="00230826">
        <w:rPr>
          <w:rStyle w:val="indexpagenumbercomma"/>
        </w:rPr>
        <w:t xml:space="preserve">, </w:t>
      </w:r>
      <w:r w:rsidR="00DC6AA6" w:rsidRPr="00230826">
        <w:rPr>
          <w:rStyle w:val="indexpagenumberchecked"/>
        </w:rPr>
        <w:t>11</w:t>
      </w:r>
      <w:r w:rsidR="00C57E99" w:rsidRPr="006E548C">
        <w:rPr>
          <w:rStyle w:val="indexpagenumbercontinued"/>
        </w:rPr>
        <w:t>–12</w:t>
      </w:r>
      <w:r w:rsidR="00DC6AA6" w:rsidRPr="00230826">
        <w:rPr>
          <w:rStyle w:val="indexpagenumbercomma"/>
        </w:rPr>
        <w:t xml:space="preserve">, </w:t>
      </w:r>
      <w:r w:rsidR="00DC6AA6" w:rsidRPr="00230826">
        <w:rPr>
          <w:rStyle w:val="indexpagenumberchecked"/>
        </w:rPr>
        <w:t>13</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20</w:t>
      </w:r>
      <w:r w:rsidR="001304BD">
        <w:t xml:space="preserve"> </w:t>
      </w:r>
      <w:r w:rsidR="001304BD" w:rsidRPr="00683C74">
        <w:rPr>
          <w:rStyle w:val="stilltoworkat"/>
        </w:rPr>
        <w:t>(</w:t>
      </w:r>
      <w:r w:rsidR="001304BD">
        <w:rPr>
          <w:rStyle w:val="stilltoworkat"/>
        </w:rPr>
        <w:t>3rd reference extended from page 14 till page 15)</w:t>
      </w:r>
      <w:r w:rsidR="00606805">
        <w:t xml:space="preserve">, </w:t>
      </w:r>
      <w:r w:rsidR="00DC6AA6" w:rsidRPr="00230826">
        <w:rPr>
          <w:rStyle w:val="indexRefchap"/>
        </w:rPr>
        <w:t>pr:</w:t>
      </w:r>
      <w:r w:rsidR="00DC6AA6" w:rsidRPr="00230826">
        <w:rPr>
          <w:rStyle w:val="indexRefpar"/>
        </w:rPr>
        <w:t>36–41</w:t>
      </w:r>
      <w:r w:rsidR="00606805">
        <w:t xml:space="preserve">, </w:t>
      </w:r>
      <w:r w:rsidR="00DC6AA6" w:rsidRPr="00230826">
        <w:rPr>
          <w:rStyle w:val="indexRefchap"/>
        </w:rPr>
        <w:t>pr:</w:t>
      </w:r>
      <w:r w:rsidR="00DC6AA6" w:rsidRPr="00230826">
        <w:rPr>
          <w:rStyle w:val="indexRefpar"/>
        </w:rPr>
        <w:t>42–45</w:t>
      </w:r>
      <w:r w:rsidR="00606805">
        <w:t xml:space="preserve">, </w:t>
      </w:r>
      <w:r w:rsidR="00DC6AA6" w:rsidRPr="00230826">
        <w:rPr>
          <w:rStyle w:val="indexRefchap"/>
        </w:rPr>
        <w:t>pr:</w:t>
      </w:r>
      <w:r w:rsidR="00DC6AA6" w:rsidRPr="00230826">
        <w:rPr>
          <w:rStyle w:val="indexRefpar"/>
        </w:rPr>
        <w:t>46–54</w:t>
      </w:r>
      <w:r w:rsidR="001304BD">
        <w:t xml:space="preserve">, </w:t>
      </w:r>
      <w:r w:rsidR="00DC6AA6" w:rsidRPr="00230826">
        <w:rPr>
          <w:rStyle w:val="indexRefchap"/>
        </w:rPr>
        <w:t>pr:</w:t>
      </w:r>
      <w:r w:rsidR="00DC6AA6" w:rsidRPr="00230826">
        <w:rPr>
          <w:rStyle w:val="indexRefpar"/>
        </w:rPr>
        <w:t>77</w:t>
      </w:r>
    </w:p>
    <w:p w14:paraId="1E2CD542" w14:textId="77777777" w:rsidR="00C57E99" w:rsidRPr="002B1019" w:rsidRDefault="00C57E99" w:rsidP="001304BD">
      <w:pPr>
        <w:pStyle w:val="Index-1"/>
      </w:pPr>
      <w:r w:rsidRPr="002B1019">
        <w:t>Nineteen Day Feast</w:t>
      </w:r>
      <w:r w:rsidR="00DC6AA6" w:rsidRPr="00230826">
        <w:rPr>
          <w:rStyle w:val="indexpagenumbercomma"/>
        </w:rPr>
        <w:t xml:space="preserve">, </w:t>
      </w:r>
      <w:r w:rsidR="00DC6AA6" w:rsidRPr="00230826">
        <w:rPr>
          <w:rStyle w:val="indexpagenumberchecked"/>
        </w:rPr>
        <w:t>306</w:t>
      </w:r>
      <w:r w:rsidR="001304BD">
        <w:t xml:space="preserve">, </w:t>
      </w:r>
      <w:r w:rsidR="00DC6AA6" w:rsidRPr="00230826">
        <w:rPr>
          <w:rStyle w:val="indexRefchap"/>
        </w:rPr>
        <w:t>26:</w:t>
      </w:r>
      <w:r w:rsidR="00DC6AA6" w:rsidRPr="00230826">
        <w:rPr>
          <w:rStyle w:val="indexRefpar"/>
        </w:rPr>
        <w:t>51</w:t>
      </w:r>
    </w:p>
    <w:p w14:paraId="38FDFD40" w14:textId="77777777" w:rsidR="00C57E99" w:rsidRPr="002B1019" w:rsidRDefault="00C57E99" w:rsidP="001304BD">
      <w:pPr>
        <w:pStyle w:val="Index-1"/>
      </w:pPr>
      <w:r w:rsidRPr="002B1019">
        <w:t>Nineteen Month Plan, Indian</w:t>
      </w:r>
      <w:r w:rsidR="00DC6AA6" w:rsidRPr="00230826">
        <w:rPr>
          <w:rStyle w:val="indexpagenumbercomma"/>
        </w:rPr>
        <w:t xml:space="preserve">, </w:t>
      </w:r>
      <w:r w:rsidR="00DC6AA6" w:rsidRPr="00230826">
        <w:rPr>
          <w:rStyle w:val="indexpagenumberchecked"/>
        </w:rPr>
        <w:t>316</w:t>
      </w:r>
      <w:r w:rsidRPr="00074FF5">
        <w:rPr>
          <w:rStyle w:val="structurepagenumber"/>
        </w:rPr>
        <w:t xml:space="preserve"> &lt;page </w:t>
      </w:r>
      <w:r>
        <w:rPr>
          <w:rStyle w:val="structurepagenumber"/>
        </w:rPr>
        <w:t>268</w:t>
      </w:r>
      <w:r w:rsidR="00B777C2">
        <w:rPr>
          <w:rStyle w:val="structurepagenumber"/>
        </w:rPr>
        <w:t>/&gt;</w:t>
      </w:r>
      <w:r w:rsidR="001304BD">
        <w:t xml:space="preserve">, </w:t>
      </w:r>
      <w:r w:rsidR="00DC6AA6" w:rsidRPr="00230826">
        <w:rPr>
          <w:rStyle w:val="indexRefchap"/>
        </w:rPr>
        <w:t>28:</w:t>
      </w:r>
      <w:r w:rsidR="00DC6AA6" w:rsidRPr="00230826">
        <w:rPr>
          <w:rStyle w:val="indexRefpar"/>
        </w:rPr>
        <w:t>7</w:t>
      </w:r>
    </w:p>
    <w:p w14:paraId="02E9438A" w14:textId="77777777" w:rsidR="00C57E99" w:rsidRPr="002B1019" w:rsidRDefault="00C57E99" w:rsidP="005719B6">
      <w:pPr>
        <w:pStyle w:val="Index-1"/>
      </w:pPr>
      <w:r w:rsidRPr="002B1019">
        <w:t>North America</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274</w:t>
      </w:r>
      <w:r w:rsidR="00DC6AA6" w:rsidRPr="00230826">
        <w:rPr>
          <w:rStyle w:val="indexpagenumbercomma"/>
        </w:rPr>
        <w:t xml:space="preserve">, </w:t>
      </w:r>
      <w:r w:rsidR="00DC6AA6" w:rsidRPr="00230826">
        <w:rPr>
          <w:rStyle w:val="indexpagenumberchecked"/>
        </w:rPr>
        <w:t>298</w:t>
      </w:r>
      <w:r w:rsidRPr="006E548C">
        <w:rPr>
          <w:rStyle w:val="indexpagenumbercontinued"/>
        </w:rPr>
        <w:t>–300</w:t>
      </w:r>
      <w:r w:rsidR="00DC6AA6" w:rsidRPr="00230826">
        <w:rPr>
          <w:rStyle w:val="indexpagenumbercomma"/>
        </w:rPr>
        <w:t xml:space="preserve">, </w:t>
      </w:r>
      <w:r w:rsidR="00DC6AA6" w:rsidRPr="00230826">
        <w:rPr>
          <w:rStyle w:val="indexpagenumberchecked"/>
        </w:rPr>
        <w:t>302</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373</w:t>
      </w:r>
      <w:r w:rsidR="00E67952">
        <w:t xml:space="preserve">, </w:t>
      </w:r>
      <w:r w:rsidR="00DC6AA6" w:rsidRPr="00230826">
        <w:rPr>
          <w:rStyle w:val="indexRefchap"/>
        </w:rPr>
        <w:t>21:</w:t>
      </w:r>
      <w:r w:rsidR="00DC6AA6" w:rsidRPr="00230826">
        <w:rPr>
          <w:rStyle w:val="indexRefpar"/>
        </w:rPr>
        <w:t>21–23</w:t>
      </w:r>
      <w:r w:rsidR="00E67952">
        <w:t xml:space="preserve">, </w:t>
      </w:r>
      <w:r w:rsidR="00DC6AA6" w:rsidRPr="00230826">
        <w:rPr>
          <w:rStyle w:val="indexRefchap"/>
        </w:rPr>
        <w:t>24:</w:t>
      </w:r>
      <w:r w:rsidR="00DC6AA6" w:rsidRPr="00230826">
        <w:rPr>
          <w:rStyle w:val="indexRefpar"/>
        </w:rPr>
        <w:t>7</w:t>
      </w:r>
      <w:r w:rsidR="00E67952">
        <w:t xml:space="preserve">, </w:t>
      </w:r>
      <w:r w:rsidR="00DC6AA6" w:rsidRPr="00230826">
        <w:rPr>
          <w:rStyle w:val="indexRefchap"/>
        </w:rPr>
        <w:t>26:</w:t>
      </w:r>
      <w:r w:rsidR="00DC6AA6" w:rsidRPr="00230826">
        <w:rPr>
          <w:rStyle w:val="indexRefpar"/>
        </w:rPr>
        <w:t>23–29</w:t>
      </w:r>
      <w:r w:rsidR="005719B6">
        <w:t xml:space="preserve">, </w:t>
      </w:r>
      <w:r w:rsidR="00DC6AA6" w:rsidRPr="00230826">
        <w:rPr>
          <w:rStyle w:val="indexRefchap"/>
        </w:rPr>
        <w:t>26:</w:t>
      </w:r>
      <w:r w:rsidR="00DC6AA6" w:rsidRPr="00230826">
        <w:rPr>
          <w:rStyle w:val="indexRefpar"/>
        </w:rPr>
        <w:t>33–38</w:t>
      </w:r>
      <w:r w:rsidR="005719B6">
        <w:t xml:space="preserve">, </w:t>
      </w:r>
      <w:r w:rsidR="00DC6AA6" w:rsidRPr="00230826">
        <w:rPr>
          <w:rStyle w:val="indexRefchap"/>
        </w:rPr>
        <w:t>28:</w:t>
      </w:r>
      <w:r w:rsidR="00DC6AA6" w:rsidRPr="00230826">
        <w:rPr>
          <w:rStyle w:val="indexRefpar"/>
        </w:rPr>
        <w:t>19</w:t>
      </w:r>
      <w:r w:rsidR="005719B6">
        <w:t xml:space="preserve">, </w:t>
      </w:r>
      <w:r w:rsidR="00DC6AA6" w:rsidRPr="00230826">
        <w:rPr>
          <w:rStyle w:val="indexRefchap"/>
        </w:rPr>
        <w:t>33:</w:t>
      </w:r>
      <w:r w:rsidR="00DC6AA6" w:rsidRPr="00230826">
        <w:rPr>
          <w:rStyle w:val="indexRefpar"/>
        </w:rPr>
        <w:t>12–13</w:t>
      </w:r>
    </w:p>
    <w:p w14:paraId="49D0BCF4" w14:textId="77777777" w:rsidR="00B76AE5" w:rsidRDefault="00C57E99">
      <w:pPr>
        <w:pStyle w:val="Index-2"/>
      </w:pPr>
      <w:r w:rsidRPr="002B1019">
        <w:t>corruption of</w:t>
      </w:r>
      <w:r w:rsidR="00DC6AA6" w:rsidRPr="00230826">
        <w:rPr>
          <w:rStyle w:val="indexpagenumbercomma"/>
        </w:rPr>
        <w:t xml:space="preserve">, </w:t>
      </w:r>
      <w:r w:rsidR="00DC6AA6" w:rsidRPr="00230826">
        <w:rPr>
          <w:rStyle w:val="indexpagenumberchecked"/>
        </w:rPr>
        <w:t>302</w:t>
      </w:r>
      <w:r w:rsidR="005719B6">
        <w:t xml:space="preserve">, </w:t>
      </w:r>
      <w:r w:rsidR="00DC6AA6" w:rsidRPr="00230826">
        <w:rPr>
          <w:rStyle w:val="indexRefchap"/>
        </w:rPr>
        <w:t>26:</w:t>
      </w:r>
      <w:r w:rsidR="00DC6AA6" w:rsidRPr="00230826">
        <w:rPr>
          <w:rStyle w:val="indexRefpar"/>
        </w:rPr>
        <w:t>36–37</w:t>
      </w:r>
    </w:p>
    <w:p w14:paraId="67EDC2D8" w14:textId="77777777" w:rsidR="00B76AE5" w:rsidRDefault="00C57E99">
      <w:pPr>
        <w:pStyle w:val="Index-2"/>
      </w:pPr>
      <w:r w:rsidRPr="002B1019">
        <w:t>Covenant-breaking in</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340</w:t>
      </w:r>
      <w:r w:rsidR="00DC6AA6" w:rsidRPr="00230826">
        <w:rPr>
          <w:rStyle w:val="indexpagenumbercomma"/>
        </w:rPr>
        <w:t xml:space="preserve">, </w:t>
      </w:r>
      <w:r w:rsidR="00DC6AA6" w:rsidRPr="00230826">
        <w:rPr>
          <w:rStyle w:val="indexpagenumberchecked"/>
        </w:rPr>
        <w:t>410</w:t>
      </w:r>
      <w:r w:rsidR="005719B6">
        <w:t xml:space="preserve">, </w:t>
      </w:r>
      <w:r w:rsidR="00DC6AA6" w:rsidRPr="00230826">
        <w:rPr>
          <w:rStyle w:val="indexRefchap"/>
        </w:rPr>
        <w:t>30:</w:t>
      </w:r>
      <w:r w:rsidR="00DC6AA6" w:rsidRPr="00230826">
        <w:rPr>
          <w:rStyle w:val="indexRefpar"/>
        </w:rPr>
        <w:t>7</w:t>
      </w:r>
      <w:r w:rsidR="005719B6">
        <w:t xml:space="preserve">, </w:t>
      </w:r>
      <w:r w:rsidR="00DC6AA6" w:rsidRPr="00230826">
        <w:rPr>
          <w:rStyle w:val="indexRefchap"/>
        </w:rPr>
        <w:t>30:</w:t>
      </w:r>
      <w:r w:rsidR="00DC6AA6" w:rsidRPr="00230826">
        <w:rPr>
          <w:rStyle w:val="indexRefpar"/>
        </w:rPr>
        <w:t>38–40</w:t>
      </w:r>
      <w:r w:rsidR="005719B6">
        <w:t xml:space="preserve">, </w:t>
      </w:r>
      <w:r w:rsidR="00DC6AA6" w:rsidRPr="00230826">
        <w:rPr>
          <w:rStyle w:val="indexRefchap"/>
        </w:rPr>
        <w:t>36:</w:t>
      </w:r>
      <w:r w:rsidR="00DC6AA6" w:rsidRPr="00230826">
        <w:rPr>
          <w:rStyle w:val="indexRefpar"/>
        </w:rPr>
        <w:t>17</w:t>
      </w:r>
    </w:p>
    <w:p w14:paraId="2758C005" w14:textId="77777777" w:rsidR="00B76AE5" w:rsidRDefault="00C57E99">
      <w:pPr>
        <w:pStyle w:val="Index-2"/>
      </w:pPr>
      <w:r w:rsidRPr="002B1019">
        <w:t>Cradle of Administrative Order</w:t>
      </w:r>
      <w:r w:rsidR="00DC6AA6" w:rsidRPr="00230826">
        <w:rPr>
          <w:rStyle w:val="indexpagenumbercomma"/>
        </w:rPr>
        <w:t xml:space="preserve">, </w:t>
      </w:r>
      <w:r w:rsidR="00DC6AA6" w:rsidRPr="00230826">
        <w:rPr>
          <w:rStyle w:val="indexpagenumberchecked"/>
        </w:rPr>
        <w:t>301</w:t>
      </w:r>
      <w:r w:rsidR="00DC6AA6" w:rsidRPr="00230826">
        <w:rPr>
          <w:rStyle w:val="indexpagenumbercomma"/>
        </w:rPr>
        <w:t xml:space="preserve">, </w:t>
      </w:r>
      <w:r w:rsidR="00DC6AA6" w:rsidRPr="00230826">
        <w:rPr>
          <w:rStyle w:val="indexpagenumberchecked"/>
        </w:rPr>
        <w:t>302</w:t>
      </w:r>
      <w:r w:rsidR="005719B6">
        <w:t xml:space="preserve">, </w:t>
      </w:r>
      <w:r w:rsidR="00DC6AA6" w:rsidRPr="00230826">
        <w:rPr>
          <w:rStyle w:val="indexRefchap"/>
        </w:rPr>
        <w:t>26:</w:t>
      </w:r>
      <w:r w:rsidR="00DC6AA6" w:rsidRPr="00230826">
        <w:rPr>
          <w:rStyle w:val="indexRefpar"/>
        </w:rPr>
        <w:t>33–35</w:t>
      </w:r>
      <w:r w:rsidR="005719B6">
        <w:t xml:space="preserve"> </w:t>
      </w:r>
      <w:r w:rsidR="005719B6" w:rsidRPr="00683C74">
        <w:rPr>
          <w:rStyle w:val="stilltoworkat"/>
        </w:rPr>
        <w:t>(</w:t>
      </w:r>
      <w:r w:rsidR="005719B6">
        <w:rPr>
          <w:rStyle w:val="stilltoworkat"/>
        </w:rPr>
        <w:t>pages 301 and 302 have now a joint reference)</w:t>
      </w:r>
    </w:p>
    <w:p w14:paraId="12CB5AB5" w14:textId="77777777" w:rsidR="00B76AE5" w:rsidRDefault="00C57E99">
      <w:pPr>
        <w:pStyle w:val="Index-2"/>
      </w:pPr>
      <w:r w:rsidRPr="002B1019">
        <w:t>development of Faith in</w:t>
      </w:r>
      <w:r w:rsidR="00DC6AA6" w:rsidRPr="00230826">
        <w:rPr>
          <w:rStyle w:val="indexpagenumbercomma"/>
        </w:rPr>
        <w:t xml:space="preserve">, </w:t>
      </w:r>
      <w:r w:rsidR="00DC6AA6" w:rsidRPr="00230826">
        <w:rPr>
          <w:rStyle w:val="indexpagenumberchecked"/>
        </w:rPr>
        <w:t>314</w:t>
      </w:r>
      <w:r w:rsidRPr="006E548C">
        <w:rPr>
          <w:rStyle w:val="indexpagenumbercontinued"/>
        </w:rPr>
        <w:t>–15</w:t>
      </w:r>
      <w:r w:rsidR="00DC6AA6" w:rsidRPr="00230826">
        <w:rPr>
          <w:rStyle w:val="indexpagenumbercomma"/>
        </w:rPr>
        <w:t xml:space="preserve">, </w:t>
      </w:r>
      <w:r w:rsidR="00DC6AA6" w:rsidRPr="00230826">
        <w:rPr>
          <w:rStyle w:val="indexpagenumberchecked"/>
        </w:rPr>
        <w:t>406</w:t>
      </w:r>
      <w:r w:rsidR="005719B6">
        <w:t xml:space="preserve">, </w:t>
      </w:r>
      <w:r w:rsidR="00DC6AA6" w:rsidRPr="00230826">
        <w:rPr>
          <w:rStyle w:val="indexRefchap"/>
        </w:rPr>
        <w:t>28:</w:t>
      </w:r>
      <w:r w:rsidR="00DC6AA6" w:rsidRPr="00230826">
        <w:rPr>
          <w:rStyle w:val="indexRefpar"/>
        </w:rPr>
        <w:t>1–5</w:t>
      </w:r>
      <w:r w:rsidR="005719B6">
        <w:t xml:space="preserve">, </w:t>
      </w:r>
      <w:r w:rsidR="00DC6AA6" w:rsidRPr="00230826">
        <w:rPr>
          <w:rStyle w:val="indexRefchap"/>
        </w:rPr>
        <w:t>35:</w:t>
      </w:r>
      <w:r w:rsidR="00DC6AA6" w:rsidRPr="00230826">
        <w:rPr>
          <w:rStyle w:val="indexRefpar"/>
        </w:rPr>
        <w:t>65</w:t>
      </w:r>
    </w:p>
    <w:p w14:paraId="1E6391E5" w14:textId="77777777" w:rsidR="00B76AE5" w:rsidRDefault="00C57E99">
      <w:pPr>
        <w:pStyle w:val="Index-2"/>
      </w:pPr>
      <w:r w:rsidRPr="002B1019">
        <w:t>Tablets of the Divine Plan addressed to</w:t>
      </w:r>
      <w:r>
        <w:t xml:space="preserve"> </w:t>
      </w:r>
      <w:r w:rsidRPr="000C7039">
        <w:rPr>
          <w:highlight w:val="yellow"/>
        </w:rPr>
        <w:t>Bahá</w:t>
      </w:r>
      <w:r w:rsidR="00627ED1" w:rsidRPr="00627ED1">
        <w:rPr>
          <w:highlight w:val="yellow"/>
        </w:rPr>
        <w:t>’</w:t>
      </w:r>
      <w:r w:rsidRPr="000C7039">
        <w:rPr>
          <w:highlight w:val="yellow"/>
        </w:rPr>
        <w:t>ís</w:t>
      </w:r>
      <w:r w:rsidRPr="002B1019">
        <w:t xml:space="preserve"> of</w:t>
      </w:r>
      <w:r w:rsidR="00DC6AA6" w:rsidRPr="00230826">
        <w:rPr>
          <w:rStyle w:val="indexpagenumbercomma"/>
        </w:rPr>
        <w:t xml:space="preserve">, </w:t>
      </w:r>
      <w:r w:rsidR="00DC6AA6" w:rsidRPr="00230826">
        <w:rPr>
          <w:rStyle w:val="indexpagenumberchecked"/>
        </w:rPr>
        <w:t>375</w:t>
      </w:r>
      <w:r w:rsidR="005719B6">
        <w:t xml:space="preserve">, </w:t>
      </w:r>
      <w:r w:rsidR="00DC6AA6" w:rsidRPr="00230826">
        <w:rPr>
          <w:rStyle w:val="indexRefchap"/>
        </w:rPr>
        <w:t>33:</w:t>
      </w:r>
      <w:r w:rsidR="00DC6AA6" w:rsidRPr="00230826">
        <w:rPr>
          <w:rStyle w:val="indexRefpar"/>
        </w:rPr>
        <w:t>22</w:t>
      </w:r>
    </w:p>
    <w:p w14:paraId="6CE0C43F" w14:textId="77777777" w:rsidR="00E67803" w:rsidRDefault="00C57E99">
      <w:pPr>
        <w:pStyle w:val="Index-2"/>
      </w:pPr>
      <w:r w:rsidRPr="00971E46">
        <w:rPr>
          <w:rStyle w:val="indexverweis"/>
        </w:rPr>
        <w:t>see also</w:t>
      </w:r>
      <w:r w:rsidRPr="002B1019">
        <w:t xml:space="preserve"> Canada, United States </w:t>
      </w:r>
      <w:r w:rsidRPr="00971E46">
        <w:rPr>
          <w:rStyle w:val="indexverweis"/>
        </w:rPr>
        <w:t>and</w:t>
      </w:r>
      <w:r w:rsidRPr="002B1019">
        <w:t xml:space="preserve"> West</w:t>
      </w:r>
    </w:p>
    <w:p w14:paraId="05D59EB9" w14:textId="77777777" w:rsidR="00C57E99" w:rsidRDefault="00C57E99" w:rsidP="00556160">
      <w:pPr>
        <w:pStyle w:val="Index-1"/>
      </w:pPr>
      <w:r w:rsidRPr="00F43E2C">
        <w:rPr>
          <w:highlight w:val="yellow"/>
        </w:rPr>
        <w:t>Núru</w:t>
      </w:r>
      <w:r w:rsidR="00627ED1" w:rsidRPr="00627ED1">
        <w:rPr>
          <w:highlight w:val="yellow"/>
        </w:rPr>
        <w:t>’</w:t>
      </w:r>
      <w:r w:rsidRPr="00F43E2C">
        <w:rPr>
          <w:highlight w:val="yellow"/>
        </w:rPr>
        <w:t>d-Dín</w:t>
      </w:r>
      <w:r w:rsidRPr="002B1019">
        <w:t xml:space="preserve"> (</w:t>
      </w:r>
      <w:r w:rsidRPr="00F43E2C">
        <w:rPr>
          <w:highlight w:val="yellow"/>
        </w:rPr>
        <w:t>Áqá</w:t>
      </w:r>
      <w:r w:rsidR="00627ED1" w:rsidRPr="00627ED1">
        <w:rPr>
          <w:highlight w:val="yellow"/>
        </w:rPr>
        <w:t xml:space="preserve"> </w:t>
      </w:r>
      <w:r w:rsidRPr="00F43E2C">
        <w:rPr>
          <w:highlight w:val="yellow"/>
        </w:rPr>
        <w:t>Mírzá</w:t>
      </w:r>
      <w:r w:rsidR="00627ED1" w:rsidRPr="00627ED1">
        <w:rPr>
          <w:highlight w:val="yellow"/>
        </w:rPr>
        <w:t xml:space="preserve"> </w:t>
      </w:r>
      <w:r w:rsidRPr="00F43E2C">
        <w:rPr>
          <w:highlight w:val="yellow"/>
        </w:rPr>
        <w:t>Áqá</w:t>
      </w:r>
      <w:r w:rsidRPr="002B1019">
        <w:t>)</w:t>
      </w:r>
      <w:r w:rsidR="00DC6AA6" w:rsidRPr="00230826">
        <w:rPr>
          <w:rStyle w:val="indexpagenumbercomma"/>
        </w:rPr>
        <w:t xml:space="preserve">, </w:t>
      </w:r>
      <w:r w:rsidR="00DC6AA6" w:rsidRPr="00230826">
        <w:rPr>
          <w:rStyle w:val="indexpagenumberchecked"/>
        </w:rPr>
        <w:t>139</w:t>
      </w:r>
      <w:r w:rsidR="00DC6AA6" w:rsidRPr="00230826">
        <w:rPr>
          <w:rStyle w:val="indexpagenumbercomma"/>
        </w:rPr>
        <w:t xml:space="preserve">, </w:t>
      </w:r>
      <w:r w:rsidR="00DC6AA6" w:rsidRPr="00230826">
        <w:rPr>
          <w:rStyle w:val="indexpagenumberchecked"/>
        </w:rPr>
        <w:t>206</w:t>
      </w:r>
      <w:r w:rsidR="005719B6">
        <w:t xml:space="preserve">, </w:t>
      </w:r>
      <w:r w:rsidR="00DC6AA6" w:rsidRPr="00230826">
        <w:rPr>
          <w:rStyle w:val="indexRefchap"/>
        </w:rPr>
        <w:t>9:</w:t>
      </w:r>
      <w:r w:rsidR="00DC6AA6" w:rsidRPr="00230826">
        <w:rPr>
          <w:rStyle w:val="indexRefpar"/>
        </w:rPr>
        <w:t>25–28</w:t>
      </w:r>
      <w:r w:rsidR="00556160">
        <w:t xml:space="preserve">, </w:t>
      </w:r>
      <w:r w:rsidR="00DC6AA6" w:rsidRPr="00230826">
        <w:rPr>
          <w:rStyle w:val="indexRefchap"/>
        </w:rPr>
        <w:t>17:</w:t>
      </w:r>
      <w:r w:rsidR="00DC6AA6" w:rsidRPr="00230826">
        <w:rPr>
          <w:rStyle w:val="indexRefpar"/>
        </w:rPr>
        <w:t>25</w:t>
      </w:r>
    </w:p>
    <w:p w14:paraId="6F36E02B" w14:textId="77777777" w:rsidR="00C57E99" w:rsidRPr="002B1019" w:rsidRDefault="00C57E99" w:rsidP="00D1375C">
      <w:pPr>
        <w:pStyle w:val="Index-1"/>
      </w:pPr>
      <w:r w:rsidRPr="002B1019">
        <w:t>Obedience</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21</w:t>
      </w:r>
      <w:r w:rsidR="00DC6AA6" w:rsidRPr="00230826">
        <w:rPr>
          <w:rStyle w:val="indexpagenumbercomma"/>
        </w:rPr>
        <w:t xml:space="preserve">, </w:t>
      </w:r>
      <w:r w:rsidR="00DC6AA6" w:rsidRPr="00230826">
        <w:rPr>
          <w:rStyle w:val="indexpagenumberchecked"/>
        </w:rPr>
        <w:t>26</w:t>
      </w:r>
      <w:r w:rsidRPr="006E548C">
        <w:rPr>
          <w:rStyle w:val="indexpagenumbercontinued"/>
        </w:rPr>
        <w:t>–7</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169</w:t>
      </w:r>
      <w:r w:rsidR="00DC6AA6" w:rsidRPr="00230826">
        <w:rPr>
          <w:rStyle w:val="indexpagenumbercomma"/>
        </w:rPr>
        <w:t xml:space="preserve">, </w:t>
      </w:r>
      <w:r w:rsidR="00DC6AA6" w:rsidRPr="00230826">
        <w:rPr>
          <w:rStyle w:val="indexpagenumberchecked"/>
        </w:rPr>
        <w:t>264</w:t>
      </w:r>
      <w:r w:rsidRPr="006E548C">
        <w:rPr>
          <w:rStyle w:val="indexpagenumbercontinued"/>
        </w:rPr>
        <w:t>–5</w:t>
      </w:r>
      <w:r w:rsidR="00DC6AA6" w:rsidRPr="00230826">
        <w:rPr>
          <w:rStyle w:val="indexpagenumbercomma"/>
        </w:rPr>
        <w:t xml:space="preserve">, </w:t>
      </w:r>
      <w:r w:rsidR="00DC6AA6" w:rsidRPr="00230826">
        <w:rPr>
          <w:rStyle w:val="indexpagenumberchecked"/>
        </w:rPr>
        <w:t>266</w:t>
      </w:r>
      <w:r w:rsidRPr="006E548C">
        <w:rPr>
          <w:rStyle w:val="indexpagenumbercontinued"/>
        </w:rPr>
        <w:t>–7</w:t>
      </w:r>
      <w:r w:rsidR="00FC3EE6">
        <w:t xml:space="preserve">, </w:t>
      </w:r>
      <w:r w:rsidR="00DC6AA6" w:rsidRPr="00230826">
        <w:rPr>
          <w:rStyle w:val="indexRefchap"/>
        </w:rPr>
        <w:t>pr:</w:t>
      </w:r>
      <w:r w:rsidR="00DC6AA6" w:rsidRPr="00230826">
        <w:rPr>
          <w:rStyle w:val="indexRefpar"/>
        </w:rPr>
        <w:t>46–47</w:t>
      </w:r>
      <w:r w:rsidR="00D1375C">
        <w:t xml:space="preserve">, </w:t>
      </w:r>
      <w:r w:rsidR="00DC6AA6" w:rsidRPr="00230826">
        <w:rPr>
          <w:rStyle w:val="indexRefchap"/>
        </w:rPr>
        <w:t>pr:</w:t>
      </w:r>
      <w:r w:rsidR="00DC6AA6" w:rsidRPr="00230826">
        <w:rPr>
          <w:rStyle w:val="indexRefpar"/>
        </w:rPr>
        <w:t>79–80</w:t>
      </w:r>
      <w:r w:rsidR="00D1375C">
        <w:t xml:space="preserve">, </w:t>
      </w:r>
      <w:r w:rsidR="00DC6AA6" w:rsidRPr="00230826">
        <w:rPr>
          <w:rStyle w:val="indexRefchap"/>
        </w:rPr>
        <w:t>pr:</w:t>
      </w:r>
      <w:r w:rsidR="00DC6AA6" w:rsidRPr="00230826">
        <w:rPr>
          <w:rStyle w:val="indexRefpar"/>
        </w:rPr>
        <w:t>106</w:t>
      </w:r>
      <w:r w:rsidR="00D1375C">
        <w:t xml:space="preserve">, </w:t>
      </w:r>
      <w:r w:rsidR="00DC6AA6" w:rsidRPr="00230826">
        <w:rPr>
          <w:rStyle w:val="indexRefchap"/>
        </w:rPr>
        <w:t>12:</w:t>
      </w:r>
      <w:r w:rsidR="00DC6AA6" w:rsidRPr="00230826">
        <w:rPr>
          <w:rStyle w:val="indexRefpar"/>
        </w:rPr>
        <w:t>34–35</w:t>
      </w:r>
      <w:r w:rsidR="00D1375C">
        <w:t xml:space="preserve">, </w:t>
      </w:r>
      <w:r w:rsidR="00DC6AA6" w:rsidRPr="00230826">
        <w:rPr>
          <w:rStyle w:val="indexRefchap"/>
        </w:rPr>
        <w:t>13:</w:t>
      </w:r>
      <w:r w:rsidR="00DC6AA6" w:rsidRPr="00230826">
        <w:rPr>
          <w:rStyle w:val="indexRefpar"/>
        </w:rPr>
        <w:t>22</w:t>
      </w:r>
      <w:r w:rsidR="00D1375C">
        <w:t xml:space="preserve">, </w:t>
      </w:r>
      <w:r w:rsidR="00DC6AA6" w:rsidRPr="00230826">
        <w:rPr>
          <w:rStyle w:val="indexRefchap"/>
        </w:rPr>
        <w:t>23:</w:t>
      </w:r>
      <w:r w:rsidR="00DC6AA6" w:rsidRPr="00230826">
        <w:rPr>
          <w:rStyle w:val="indexRefpar"/>
        </w:rPr>
        <w:t>23–25</w:t>
      </w:r>
      <w:r w:rsidR="00D1375C">
        <w:t xml:space="preserve">, </w:t>
      </w:r>
      <w:r w:rsidR="00DC6AA6" w:rsidRPr="00230826">
        <w:rPr>
          <w:rStyle w:val="indexRefchap"/>
        </w:rPr>
        <w:t>23:</w:t>
      </w:r>
      <w:r w:rsidR="00DC6AA6" w:rsidRPr="00230826">
        <w:rPr>
          <w:rStyle w:val="indexRefpar"/>
        </w:rPr>
        <w:t>32–37</w:t>
      </w:r>
    </w:p>
    <w:p w14:paraId="2742BDF8" w14:textId="77777777" w:rsidR="00E67803" w:rsidRDefault="00C57E99" w:rsidP="00FC3EE6">
      <w:pPr>
        <w:pStyle w:val="Index-2"/>
      </w:pPr>
      <w:r w:rsidRPr="002B1019">
        <w:t>to government</w:t>
      </w:r>
      <w:r w:rsidR="00DC6AA6" w:rsidRPr="00230826">
        <w:rPr>
          <w:rStyle w:val="indexpagenumbercomma"/>
        </w:rPr>
        <w:t xml:space="preserve">, </w:t>
      </w:r>
      <w:r w:rsidR="00DC6AA6" w:rsidRPr="00230826">
        <w:rPr>
          <w:rStyle w:val="indexpagenumberchecked"/>
        </w:rPr>
        <w:t>312</w:t>
      </w:r>
      <w:r w:rsidR="00FC3EE6">
        <w:t xml:space="preserve">, </w:t>
      </w:r>
      <w:r w:rsidR="00DC6AA6" w:rsidRPr="00230826">
        <w:rPr>
          <w:rStyle w:val="indexRefchap"/>
        </w:rPr>
        <w:t>27:</w:t>
      </w:r>
      <w:r w:rsidR="00DC6AA6" w:rsidRPr="00230826">
        <w:rPr>
          <w:rStyle w:val="indexRefpar"/>
        </w:rPr>
        <w:t>23–24</w:t>
      </w:r>
    </w:p>
    <w:p w14:paraId="467E9FBF" w14:textId="77777777" w:rsidR="00C57E99" w:rsidRPr="002B1019" w:rsidRDefault="00C57E99" w:rsidP="00FC3EE6">
      <w:pPr>
        <w:pStyle w:val="Index-1"/>
      </w:pPr>
      <w:r w:rsidRPr="002B1019">
        <w:t>Oliphant, Laurence</w:t>
      </w:r>
      <w:r w:rsidR="00DC6AA6" w:rsidRPr="00230826">
        <w:rPr>
          <w:rStyle w:val="indexpagenumbercomma"/>
        </w:rPr>
        <w:t xml:space="preserve">, </w:t>
      </w:r>
      <w:r w:rsidR="00DC6AA6" w:rsidRPr="00230826">
        <w:rPr>
          <w:rStyle w:val="indexpagenumberchecked"/>
        </w:rPr>
        <w:t>197</w:t>
      </w:r>
      <w:r w:rsidR="00FC3EE6">
        <w:t xml:space="preserve">, </w:t>
      </w:r>
      <w:r w:rsidR="00DC6AA6" w:rsidRPr="00230826">
        <w:rPr>
          <w:rStyle w:val="indexRefchap"/>
        </w:rPr>
        <w:t>16:</w:t>
      </w:r>
      <w:r w:rsidR="00DC6AA6" w:rsidRPr="00230826">
        <w:rPr>
          <w:rStyle w:val="indexRefpar"/>
        </w:rPr>
        <w:t>21</w:t>
      </w:r>
    </w:p>
    <w:p w14:paraId="02C33543" w14:textId="77777777" w:rsidR="00C57E99" w:rsidRPr="002B1019" w:rsidRDefault="00C57E99" w:rsidP="00FC3EE6">
      <w:pPr>
        <w:pStyle w:val="Index-1"/>
      </w:pPr>
      <w:r w:rsidRPr="002B1019">
        <w:t>Oliphant, Rosamond Dale Owen</w:t>
      </w:r>
      <w:r w:rsidR="00DC6AA6" w:rsidRPr="00230826">
        <w:rPr>
          <w:rStyle w:val="indexpagenumbercomma"/>
        </w:rPr>
        <w:t xml:space="preserve">, </w:t>
      </w:r>
      <w:r w:rsidR="00DC6AA6" w:rsidRPr="00230826">
        <w:rPr>
          <w:rStyle w:val="indexpagenumberchecked"/>
        </w:rPr>
        <w:t>197</w:t>
      </w:r>
      <w:r w:rsidRPr="006E548C">
        <w:rPr>
          <w:rStyle w:val="indexpagenumbercontinued"/>
        </w:rPr>
        <w:t>–8</w:t>
      </w:r>
      <w:r w:rsidR="00FC3EE6">
        <w:t xml:space="preserve">, </w:t>
      </w:r>
      <w:r w:rsidR="00DC6AA6" w:rsidRPr="00230826">
        <w:rPr>
          <w:rStyle w:val="indexRefchap"/>
        </w:rPr>
        <w:t>16:</w:t>
      </w:r>
      <w:r w:rsidR="00DC6AA6" w:rsidRPr="00230826">
        <w:rPr>
          <w:rStyle w:val="indexRefpar"/>
        </w:rPr>
        <w:t>21–27</w:t>
      </w:r>
    </w:p>
    <w:p w14:paraId="15DEFAC6" w14:textId="77777777" w:rsidR="00C57E99" w:rsidRPr="002B1019" w:rsidRDefault="00C57E99" w:rsidP="00FC3EE6">
      <w:pPr>
        <w:pStyle w:val="Index-1"/>
      </w:pPr>
      <w:r w:rsidRPr="002B1019">
        <w:t>Opium</w:t>
      </w:r>
      <w:r w:rsidR="00DC6AA6" w:rsidRPr="00230826">
        <w:rPr>
          <w:rStyle w:val="indexpagenumbercomma"/>
        </w:rPr>
        <w:t xml:space="preserve">, </w:t>
      </w:r>
      <w:r w:rsidR="00DC6AA6" w:rsidRPr="00230826">
        <w:rPr>
          <w:rStyle w:val="indexpagenumberchecked"/>
        </w:rPr>
        <w:t>334</w:t>
      </w:r>
      <w:r w:rsidR="00FC3EE6">
        <w:t xml:space="preserve">, </w:t>
      </w:r>
      <w:r w:rsidR="00DC6AA6" w:rsidRPr="00230826">
        <w:rPr>
          <w:rStyle w:val="indexRefchap"/>
        </w:rPr>
        <w:t>30:</w:t>
      </w:r>
      <w:r w:rsidR="00DC6AA6" w:rsidRPr="00230826">
        <w:rPr>
          <w:rStyle w:val="indexRefpar"/>
        </w:rPr>
        <w:t>9</w:t>
      </w:r>
    </w:p>
    <w:p w14:paraId="26473096" w14:textId="77777777" w:rsidR="00C57E99" w:rsidRPr="002B1019" w:rsidRDefault="00C57E99" w:rsidP="00FC3EE6">
      <w:pPr>
        <w:pStyle w:val="Index-1"/>
      </w:pPr>
      <w:r w:rsidRPr="002B1019">
        <w:t>Opposition</w:t>
      </w:r>
      <w:r w:rsidR="00DC6AA6" w:rsidRPr="00230826">
        <w:rPr>
          <w:rStyle w:val="indexpagenumbercomma"/>
        </w:rPr>
        <w:t xml:space="preserve">, </w:t>
      </w:r>
      <w:r w:rsidR="00DC6AA6" w:rsidRPr="00230826">
        <w:rPr>
          <w:rStyle w:val="indexpagenumberchecked"/>
        </w:rPr>
        <w:t>111</w:t>
      </w:r>
      <w:r w:rsidRPr="002B1019">
        <w:t xml:space="preserve"> </w:t>
      </w:r>
      <w:r w:rsidR="00DC6AA6" w:rsidRPr="00230826">
        <w:rPr>
          <w:rStyle w:val="indexpagenumbercomma"/>
        </w:rPr>
        <w:t xml:space="preserve">, </w:t>
      </w:r>
      <w:r w:rsidR="00DC6AA6" w:rsidRPr="00230826">
        <w:rPr>
          <w:rStyle w:val="indexpagenumberchecked"/>
        </w:rPr>
        <w:t>242</w:t>
      </w:r>
      <w:r w:rsidRPr="006E548C">
        <w:rPr>
          <w:rStyle w:val="indexpagenumbercontinued"/>
        </w:rPr>
        <w:t>–4</w:t>
      </w:r>
      <w:r w:rsidR="00FC3EE6">
        <w:t xml:space="preserve">, </w:t>
      </w:r>
      <w:r w:rsidR="00DC6AA6" w:rsidRPr="00230826">
        <w:rPr>
          <w:rStyle w:val="indexRefchap"/>
        </w:rPr>
        <w:t>7:</w:t>
      </w:r>
      <w:r w:rsidR="00DC6AA6" w:rsidRPr="00230826">
        <w:rPr>
          <w:rStyle w:val="indexRefpar"/>
        </w:rPr>
        <w:t>2</w:t>
      </w:r>
      <w:r w:rsidR="00FC3EE6">
        <w:t xml:space="preserve">, </w:t>
      </w:r>
      <w:r w:rsidR="00DC6AA6" w:rsidRPr="00230826">
        <w:rPr>
          <w:rStyle w:val="indexRefchap"/>
        </w:rPr>
        <w:t>20:</w:t>
      </w:r>
      <w:r w:rsidR="00DC6AA6" w:rsidRPr="00230826">
        <w:rPr>
          <w:rStyle w:val="indexRefpar"/>
        </w:rPr>
        <w:t>57–69</w:t>
      </w:r>
    </w:p>
    <w:p w14:paraId="141FACE2" w14:textId="77777777" w:rsidR="00E67803" w:rsidRDefault="00C57E99" w:rsidP="00D1375C">
      <w:pPr>
        <w:pStyle w:val="Index-2"/>
      </w:pPr>
      <w:r w:rsidRPr="002B1019">
        <w:t>effect of</w:t>
      </w:r>
      <w:r w:rsidR="00DC6AA6" w:rsidRPr="00230826">
        <w:rPr>
          <w:rStyle w:val="indexpagenumbercomma"/>
        </w:rPr>
        <w:t xml:space="preserve">, </w:t>
      </w:r>
      <w:r w:rsidR="00DC6AA6" w:rsidRPr="00230826">
        <w:rPr>
          <w:rStyle w:val="indexpagenumberchecked"/>
        </w:rPr>
        <w:t>370</w:t>
      </w:r>
      <w:r w:rsidR="00D1375C">
        <w:t xml:space="preserve">, </w:t>
      </w:r>
      <w:r w:rsidR="00DC6AA6" w:rsidRPr="00230826">
        <w:rPr>
          <w:rStyle w:val="indexRefchap"/>
        </w:rPr>
        <w:t>33:</w:t>
      </w:r>
      <w:r w:rsidR="00DC6AA6" w:rsidRPr="00230826">
        <w:rPr>
          <w:rStyle w:val="indexRefpar"/>
        </w:rPr>
        <w:t>3–5</w:t>
      </w:r>
    </w:p>
    <w:p w14:paraId="1E380B08" w14:textId="77777777" w:rsidR="00C57E99" w:rsidRPr="002B1019" w:rsidRDefault="00C57E99" w:rsidP="00FC3EE6">
      <w:pPr>
        <w:pStyle w:val="Index-1"/>
      </w:pPr>
      <w:r w:rsidRPr="002B1019">
        <w:t>Ottoman Empire</w:t>
      </w:r>
      <w:r w:rsidR="00DC6AA6" w:rsidRPr="00230826">
        <w:rPr>
          <w:rStyle w:val="indexpagenumbercomma"/>
        </w:rPr>
        <w:t xml:space="preserve">, </w:t>
      </w:r>
      <w:r w:rsidR="00DC6AA6" w:rsidRPr="00230826">
        <w:rPr>
          <w:rStyle w:val="indexpagenumberchecked"/>
        </w:rPr>
        <w:t>234</w:t>
      </w:r>
      <w:r w:rsidR="00FC3EE6">
        <w:t xml:space="preserve">, </w:t>
      </w:r>
      <w:r w:rsidR="00DC6AA6" w:rsidRPr="00230826">
        <w:rPr>
          <w:rStyle w:val="indexRefchap"/>
        </w:rPr>
        <w:t>20:</w:t>
      </w:r>
      <w:r w:rsidR="00DC6AA6" w:rsidRPr="00230826">
        <w:rPr>
          <w:rStyle w:val="indexRefpar"/>
        </w:rPr>
        <w:t>14–15</w:t>
      </w:r>
    </w:p>
    <w:p w14:paraId="670BFCD5" w14:textId="77777777" w:rsidR="00C57E99" w:rsidRPr="002B1019" w:rsidRDefault="00C57E99" w:rsidP="00FC3EE6">
      <w:pPr>
        <w:pStyle w:val="Index-1"/>
      </w:pPr>
      <w:r w:rsidRPr="002B1019">
        <w:t>Oxford University</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284</w:t>
      </w:r>
      <w:r w:rsidR="00FC3EE6">
        <w:t xml:space="preserve">, </w:t>
      </w:r>
      <w:r w:rsidR="00DC6AA6" w:rsidRPr="00230826">
        <w:rPr>
          <w:rStyle w:val="indexRefchap"/>
        </w:rPr>
        <w:t>24:</w:t>
      </w:r>
      <w:r w:rsidR="00DC6AA6" w:rsidRPr="00230826">
        <w:rPr>
          <w:rStyle w:val="indexRefpar"/>
        </w:rPr>
        <w:t>19</w:t>
      </w:r>
      <w:r w:rsidR="00FC3EE6">
        <w:t xml:space="preserve">, </w:t>
      </w:r>
      <w:r w:rsidR="00DC6AA6" w:rsidRPr="00230826">
        <w:rPr>
          <w:rStyle w:val="indexRefchap"/>
        </w:rPr>
        <w:t>25:</w:t>
      </w:r>
      <w:r w:rsidR="00DC6AA6" w:rsidRPr="00230826">
        <w:rPr>
          <w:rStyle w:val="indexRefpar"/>
        </w:rPr>
        <w:t>20</w:t>
      </w:r>
    </w:p>
    <w:p w14:paraId="51EF69CB" w14:textId="77777777" w:rsidR="00C57E99" w:rsidRPr="002B1019" w:rsidRDefault="00C57E99" w:rsidP="00FC3EE6">
      <w:pPr>
        <w:pStyle w:val="Index-1"/>
      </w:pPr>
      <w:r w:rsidRPr="002B1019">
        <w:t>Pacific, islands of</w:t>
      </w:r>
      <w:r w:rsidR="00DC6AA6" w:rsidRPr="00230826">
        <w:rPr>
          <w:rStyle w:val="indexpagenumbercomma"/>
        </w:rPr>
        <w:t xml:space="preserve">, </w:t>
      </w:r>
      <w:r w:rsidR="00DC6AA6" w:rsidRPr="00230826">
        <w:rPr>
          <w:rStyle w:val="indexpagenumberchecked"/>
        </w:rPr>
        <w:t>274</w:t>
      </w:r>
      <w:r w:rsidR="00FC3EE6">
        <w:t xml:space="preserve">, </w:t>
      </w:r>
      <w:r w:rsidR="00DC6AA6" w:rsidRPr="00230826">
        <w:rPr>
          <w:rStyle w:val="indexRefchap"/>
        </w:rPr>
        <w:t>24:</w:t>
      </w:r>
      <w:r w:rsidR="00DC6AA6" w:rsidRPr="00230826">
        <w:rPr>
          <w:rStyle w:val="indexRefpar"/>
        </w:rPr>
        <w:t>7</w:t>
      </w:r>
    </w:p>
    <w:p w14:paraId="68BA7898" w14:textId="77777777" w:rsidR="00C57E99" w:rsidRPr="002B1019" w:rsidRDefault="00C57E99" w:rsidP="00FC3EE6">
      <w:pPr>
        <w:pStyle w:val="Index-1"/>
      </w:pPr>
      <w:r w:rsidRPr="00DC742E">
        <w:rPr>
          <w:highlight w:val="green"/>
        </w:rPr>
        <w:t>P</w:t>
      </w:r>
      <w:r>
        <w:rPr>
          <w:highlight w:val="green"/>
        </w:rPr>
        <w:t>a</w:t>
      </w:r>
      <w:r w:rsidRPr="00DC742E">
        <w:rPr>
          <w:highlight w:val="green"/>
        </w:rPr>
        <w:t>r</w:t>
      </w:r>
      <w:r>
        <w:rPr>
          <w:highlight w:val="green"/>
        </w:rPr>
        <w:t>a</w:t>
      </w:r>
      <w:r w:rsidRPr="00DC742E">
        <w:rPr>
          <w:highlight w:val="green"/>
        </w:rPr>
        <w:t>n</w:t>
      </w:r>
      <w:r w:rsidRPr="002B1019">
        <w:t>, Mount</w:t>
      </w:r>
      <w:r w:rsidR="00DC6AA6" w:rsidRPr="00230826">
        <w:rPr>
          <w:rStyle w:val="indexpagenumbercomma"/>
        </w:rPr>
        <w:t xml:space="preserve">, </w:t>
      </w:r>
      <w:r w:rsidR="00DC6AA6" w:rsidRPr="00230826">
        <w:rPr>
          <w:rStyle w:val="indexpagenumberchecked"/>
        </w:rPr>
        <w:t>408</w:t>
      </w:r>
      <w:r w:rsidR="00FC3EE6">
        <w:t xml:space="preserve">, </w:t>
      </w:r>
      <w:r w:rsidR="00DC6AA6" w:rsidRPr="00230826">
        <w:rPr>
          <w:rStyle w:val="indexRefchap"/>
        </w:rPr>
        <w:t>36:</w:t>
      </w:r>
      <w:r w:rsidR="00DC6AA6" w:rsidRPr="00230826">
        <w:rPr>
          <w:rStyle w:val="indexRefpar"/>
        </w:rPr>
        <w:t>2</w:t>
      </w:r>
    </w:p>
    <w:p w14:paraId="54B155FB" w14:textId="77777777" w:rsidR="00C57E99" w:rsidRPr="002B1019" w:rsidRDefault="00C57E99" w:rsidP="00FC3EE6">
      <w:pPr>
        <w:pStyle w:val="Index-1"/>
      </w:pPr>
      <w:r w:rsidRPr="002B1019">
        <w:t>Parents</w:t>
      </w:r>
      <w:r w:rsidR="00DC6AA6" w:rsidRPr="00230826">
        <w:rPr>
          <w:rStyle w:val="indexpagenumbercomma"/>
        </w:rPr>
        <w:t xml:space="preserve">, </w:t>
      </w:r>
      <w:r w:rsidR="00DC6AA6" w:rsidRPr="00230826">
        <w:rPr>
          <w:rStyle w:val="indexpagenumberchecked"/>
        </w:rPr>
        <w:t>7</w:t>
      </w:r>
      <w:r w:rsidR="00DC6AA6" w:rsidRPr="00230826">
        <w:rPr>
          <w:rStyle w:val="indexpagenumbercomma"/>
        </w:rPr>
        <w:t xml:space="preserve">, </w:t>
      </w:r>
      <w:r w:rsidR="00DC6AA6" w:rsidRPr="00230826">
        <w:rPr>
          <w:rStyle w:val="indexpagenumberchecked"/>
        </w:rPr>
        <w:t>17</w:t>
      </w:r>
      <w:r w:rsidR="00FC3EE6">
        <w:t xml:space="preserve">, </w:t>
      </w:r>
      <w:r w:rsidR="00DC6AA6" w:rsidRPr="00230826">
        <w:rPr>
          <w:rStyle w:val="indexRefchap"/>
        </w:rPr>
        <w:t>pr:</w:t>
      </w:r>
      <w:r w:rsidR="00DC6AA6" w:rsidRPr="00230826">
        <w:rPr>
          <w:rStyle w:val="indexRefpar"/>
        </w:rPr>
        <w:t>20</w:t>
      </w:r>
      <w:r w:rsidR="00FC3EE6">
        <w:t xml:space="preserve">, </w:t>
      </w:r>
      <w:r w:rsidR="00DC6AA6" w:rsidRPr="00230826">
        <w:rPr>
          <w:rStyle w:val="indexRefchap"/>
        </w:rPr>
        <w:t>pr:</w:t>
      </w:r>
      <w:r w:rsidR="00DC6AA6" w:rsidRPr="00230826">
        <w:rPr>
          <w:rStyle w:val="indexRefpar"/>
        </w:rPr>
        <w:t>62–63</w:t>
      </w:r>
    </w:p>
    <w:p w14:paraId="323C5434" w14:textId="77777777" w:rsidR="00C57E99" w:rsidRPr="002B1019" w:rsidRDefault="00C57E99" w:rsidP="00FC3EE6">
      <w:pPr>
        <w:pStyle w:val="Index-1"/>
      </w:pPr>
      <w:r w:rsidRPr="002B1019">
        <w:t>Peace</w:t>
      </w:r>
      <w:r w:rsidR="00DC6AA6" w:rsidRPr="00230826">
        <w:rPr>
          <w:rStyle w:val="indexpagenumbercomma"/>
        </w:rPr>
        <w:t xml:space="preserve">, </w:t>
      </w:r>
      <w:r w:rsidR="00DC6AA6" w:rsidRPr="00230826">
        <w:rPr>
          <w:rStyle w:val="indexpagenumberchecked"/>
        </w:rPr>
        <w:t>327</w:t>
      </w:r>
      <w:r w:rsidR="00FC3EE6">
        <w:t xml:space="preserve">, </w:t>
      </w:r>
      <w:r w:rsidR="00DC6AA6" w:rsidRPr="00230826">
        <w:rPr>
          <w:rStyle w:val="indexRefchap"/>
        </w:rPr>
        <w:t>29:</w:t>
      </w:r>
      <w:r w:rsidR="00DC6AA6" w:rsidRPr="00230826">
        <w:rPr>
          <w:rStyle w:val="indexRefpar"/>
        </w:rPr>
        <w:t>24</w:t>
      </w:r>
    </w:p>
    <w:p w14:paraId="4F771672" w14:textId="77777777" w:rsidR="00C57E99" w:rsidRPr="002B1019" w:rsidRDefault="00C57E99" w:rsidP="00FC3EE6">
      <w:pPr>
        <w:pStyle w:val="Index-1"/>
      </w:pPr>
      <w:r w:rsidRPr="002B1019">
        <w:t xml:space="preserve">People of </w:t>
      </w:r>
      <w:r w:rsidRPr="000C7039">
        <w:rPr>
          <w:highlight w:val="yellow"/>
        </w:rPr>
        <w:t>Bahá</w:t>
      </w:r>
      <w:r w:rsidR="00DC6AA6" w:rsidRPr="00230826">
        <w:rPr>
          <w:rStyle w:val="indexpagenumbercomma"/>
        </w:rPr>
        <w:t xml:space="preserve">, </w:t>
      </w:r>
      <w:r w:rsidR="00DC6AA6" w:rsidRPr="00230826">
        <w:rPr>
          <w:rStyle w:val="indexpagenumberchecked"/>
        </w:rPr>
        <w:t>88</w:t>
      </w:r>
      <w:r w:rsidR="00FC3EE6">
        <w:t xml:space="preserve">, </w:t>
      </w:r>
      <w:r w:rsidR="00DC6AA6" w:rsidRPr="00230826">
        <w:rPr>
          <w:rStyle w:val="indexRefchap"/>
        </w:rPr>
        <w:t>4:</w:t>
      </w:r>
      <w:r w:rsidR="00DC6AA6" w:rsidRPr="00230826">
        <w:rPr>
          <w:rStyle w:val="indexRefpar"/>
        </w:rPr>
        <w:t>124</w:t>
      </w:r>
    </w:p>
    <w:p w14:paraId="26A4FF2A" w14:textId="77777777" w:rsidR="00C57E99" w:rsidRPr="002B1019" w:rsidRDefault="00C57E99" w:rsidP="00C57E99">
      <w:pPr>
        <w:pStyle w:val="Index-1"/>
      </w:pPr>
      <w:r w:rsidRPr="00971E46">
        <w:rPr>
          <w:rStyle w:val="indexverweis"/>
        </w:rPr>
        <w:t>see also</w:t>
      </w:r>
      <w:r w:rsidRPr="002B1019">
        <w:t xml:space="preserve"> </w:t>
      </w:r>
      <w:r w:rsidRPr="000C7039">
        <w:rPr>
          <w:highlight w:val="yellow"/>
        </w:rPr>
        <w:t>Bahá</w:t>
      </w:r>
      <w:r w:rsidR="00627ED1" w:rsidRPr="00627ED1">
        <w:rPr>
          <w:highlight w:val="yellow"/>
        </w:rPr>
        <w:t>’</w:t>
      </w:r>
      <w:r w:rsidRPr="000C7039">
        <w:rPr>
          <w:highlight w:val="yellow"/>
        </w:rPr>
        <w:t>ís</w:t>
      </w:r>
    </w:p>
    <w:p w14:paraId="22DDA961" w14:textId="77777777" w:rsidR="00C57E99" w:rsidRPr="002B1019" w:rsidRDefault="00C57E99" w:rsidP="00FC3EE6">
      <w:pPr>
        <w:pStyle w:val="Index-1"/>
      </w:pPr>
      <w:r w:rsidRPr="002B1019">
        <w:t>Perfection of</w:t>
      </w:r>
      <w:r w:rsidR="00DC6AA6" w:rsidRPr="00230826">
        <w:rPr>
          <w:rStyle w:val="indexpagenumbercomma"/>
        </w:rPr>
        <w:t xml:space="preserve">, </w:t>
      </w:r>
      <w:r w:rsidR="00DC6AA6" w:rsidRPr="00230826">
        <w:rPr>
          <w:rStyle w:val="indexpagenumberchecked"/>
        </w:rPr>
        <w:t>16</w:t>
      </w:r>
      <w:r w:rsidR="00FC3EE6">
        <w:t xml:space="preserve">, </w:t>
      </w:r>
      <w:r w:rsidR="00DC6AA6" w:rsidRPr="00230826">
        <w:rPr>
          <w:rStyle w:val="indexRefchap"/>
        </w:rPr>
        <w:t>pr:</w:t>
      </w:r>
      <w:r w:rsidR="00DC6AA6" w:rsidRPr="00230826">
        <w:rPr>
          <w:rStyle w:val="indexRefpar"/>
        </w:rPr>
        <w:t>57</w:t>
      </w:r>
    </w:p>
    <w:p w14:paraId="2CB7ADC7" w14:textId="77777777" w:rsidR="00C57E99" w:rsidRPr="002B1019" w:rsidRDefault="00C57E99" w:rsidP="00D1375C">
      <w:pPr>
        <w:pStyle w:val="Index-1"/>
      </w:pPr>
      <w:r w:rsidRPr="002B1019">
        <w:t>Persecution</w:t>
      </w:r>
      <w:r w:rsidR="00DC6AA6" w:rsidRPr="00230826">
        <w:rPr>
          <w:rStyle w:val="indexpagenumbercomma"/>
        </w:rPr>
        <w:t xml:space="preserve">, </w:t>
      </w:r>
      <w:r w:rsidR="00DC6AA6" w:rsidRPr="00230826">
        <w:rPr>
          <w:rStyle w:val="indexpagenumberchecked"/>
        </w:rPr>
        <w:t>23</w:t>
      </w:r>
      <w:r w:rsidR="00DC6AA6" w:rsidRPr="00230826">
        <w:rPr>
          <w:rStyle w:val="indexpagenumbercomma"/>
        </w:rPr>
        <w:t xml:space="preserve">, </w:t>
      </w:r>
      <w:r w:rsidR="00DC6AA6" w:rsidRPr="00230826">
        <w:rPr>
          <w:rStyle w:val="indexpagenumberchecked"/>
        </w:rPr>
        <w:t>242</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311</w:t>
      </w:r>
      <w:r w:rsidR="00D1375C">
        <w:t xml:space="preserve"> </w:t>
      </w:r>
      <w:r w:rsidR="00D1375C" w:rsidRPr="00683C74">
        <w:rPr>
          <w:rStyle w:val="stilltoworkat"/>
        </w:rPr>
        <w:t>(</w:t>
      </w:r>
      <w:r w:rsidR="00D1375C">
        <w:rPr>
          <w:rStyle w:val="stilltoworkat"/>
        </w:rPr>
        <w:t>2nd reference exptended from page 242 till 244)</w:t>
      </w:r>
      <w:r w:rsidR="00D1375C">
        <w:t xml:space="preserve">, </w:t>
      </w:r>
      <w:r w:rsidR="00DC6AA6" w:rsidRPr="00230826">
        <w:rPr>
          <w:rStyle w:val="indexRefchap"/>
        </w:rPr>
        <w:t>pr:</w:t>
      </w:r>
      <w:r w:rsidR="00DC6AA6" w:rsidRPr="00230826">
        <w:rPr>
          <w:rStyle w:val="indexRefpar"/>
        </w:rPr>
        <w:t>92</w:t>
      </w:r>
      <w:r w:rsidR="00D1375C">
        <w:t xml:space="preserve">, </w:t>
      </w:r>
      <w:r w:rsidR="00DC6AA6" w:rsidRPr="00230826">
        <w:rPr>
          <w:rStyle w:val="indexRefchap"/>
        </w:rPr>
        <w:t>20:</w:t>
      </w:r>
      <w:r w:rsidR="00DC6AA6" w:rsidRPr="00230826">
        <w:rPr>
          <w:rStyle w:val="indexRefpar"/>
        </w:rPr>
        <w:t>59–69</w:t>
      </w:r>
      <w:r w:rsidR="00D1375C">
        <w:t xml:space="preserve">, </w:t>
      </w:r>
      <w:r w:rsidR="00DC6AA6" w:rsidRPr="00230826">
        <w:rPr>
          <w:rStyle w:val="indexRefchap"/>
        </w:rPr>
        <w:t>27:</w:t>
      </w:r>
      <w:r w:rsidR="00DC6AA6" w:rsidRPr="00230826">
        <w:rPr>
          <w:rStyle w:val="indexRefpar"/>
        </w:rPr>
        <w:t>14</w:t>
      </w:r>
      <w:r w:rsidR="00D1375C">
        <w:t xml:space="preserve">, </w:t>
      </w:r>
      <w:r w:rsidR="00DC6AA6" w:rsidRPr="00230826">
        <w:rPr>
          <w:rStyle w:val="indexRefchap"/>
        </w:rPr>
        <w:t>27:</w:t>
      </w:r>
      <w:r w:rsidR="00DC6AA6" w:rsidRPr="00230826">
        <w:rPr>
          <w:rStyle w:val="indexRefpar"/>
        </w:rPr>
        <w:t>18</w:t>
      </w:r>
    </w:p>
    <w:p w14:paraId="1D928655" w14:textId="77777777" w:rsidR="00C57E99" w:rsidRPr="002B1019" w:rsidRDefault="00C57E99" w:rsidP="00E82ECF">
      <w:pPr>
        <w:pStyle w:val="Index-1"/>
      </w:pPr>
      <w:r w:rsidRPr="002B1019">
        <w:t>Persia</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433</w:t>
      </w:r>
      <w:r w:rsidR="004E4450">
        <w:t xml:space="preserve"> </w:t>
      </w:r>
      <w:r w:rsidR="004E4450" w:rsidRPr="00683C74">
        <w:rPr>
          <w:rStyle w:val="stilltoworkat"/>
        </w:rPr>
        <w:t>(</w:t>
      </w:r>
      <w:r w:rsidR="004E4450">
        <w:rPr>
          <w:rStyle w:val="stilltoworkat"/>
        </w:rPr>
        <w:t>3rd reference exptended from page 310 till 312)</w:t>
      </w:r>
      <w:r w:rsidR="004E4450">
        <w:t xml:space="preserve">, </w:t>
      </w:r>
      <w:r w:rsidR="00DC6AA6" w:rsidRPr="00230826">
        <w:rPr>
          <w:rStyle w:val="indexRefchap"/>
        </w:rPr>
        <w:t>24:</w:t>
      </w:r>
      <w:r w:rsidR="00DC6AA6" w:rsidRPr="00230826">
        <w:rPr>
          <w:rStyle w:val="indexRefpar"/>
        </w:rPr>
        <w:t>18</w:t>
      </w:r>
      <w:r w:rsidR="004E4450">
        <w:t xml:space="preserve">, </w:t>
      </w:r>
      <w:r w:rsidR="00DC6AA6" w:rsidRPr="00230826">
        <w:rPr>
          <w:rStyle w:val="indexRefchap"/>
        </w:rPr>
        <w:t>26:</w:t>
      </w:r>
      <w:r w:rsidR="00DC6AA6" w:rsidRPr="00230826">
        <w:rPr>
          <w:rStyle w:val="indexRefpar"/>
        </w:rPr>
        <w:t>23</w:t>
      </w:r>
      <w:r w:rsidR="004E4450">
        <w:t xml:space="preserve">, </w:t>
      </w:r>
      <w:r w:rsidR="00DC6AA6" w:rsidRPr="00230826">
        <w:rPr>
          <w:rStyle w:val="indexRefchap"/>
        </w:rPr>
        <w:t>27:</w:t>
      </w:r>
      <w:r w:rsidR="00DC6AA6" w:rsidRPr="00230826">
        <w:rPr>
          <w:rStyle w:val="indexRefpar"/>
        </w:rPr>
        <w:t>14–22</w:t>
      </w:r>
      <w:r w:rsidR="004E4450">
        <w:t xml:space="preserve">, </w:t>
      </w:r>
      <w:r w:rsidR="00DC6AA6" w:rsidRPr="00230826">
        <w:rPr>
          <w:rStyle w:val="indexRefchap"/>
        </w:rPr>
        <w:t>29:</w:t>
      </w:r>
      <w:r w:rsidR="00DC6AA6" w:rsidRPr="00230826">
        <w:rPr>
          <w:rStyle w:val="indexRefpar"/>
        </w:rPr>
        <w:t>27</w:t>
      </w:r>
      <w:r w:rsidR="004E4450">
        <w:t xml:space="preserve">, </w:t>
      </w:r>
      <w:r w:rsidR="00DC6AA6" w:rsidRPr="00230826">
        <w:rPr>
          <w:rStyle w:val="indexRefchap"/>
        </w:rPr>
        <w:t>33:</w:t>
      </w:r>
      <w:r w:rsidR="00DC6AA6" w:rsidRPr="00230826">
        <w:rPr>
          <w:rStyle w:val="indexRefpar"/>
        </w:rPr>
        <w:t>6</w:t>
      </w:r>
      <w:r w:rsidR="00E82ECF">
        <w:t xml:space="preserve">, </w:t>
      </w:r>
      <w:r w:rsidR="00DC6AA6" w:rsidRPr="00230826">
        <w:rPr>
          <w:rStyle w:val="indexRefchap"/>
        </w:rPr>
        <w:t>ap3:</w:t>
      </w:r>
      <w:r w:rsidR="00DC6AA6" w:rsidRPr="00230826">
        <w:rPr>
          <w:rStyle w:val="indexRefchapsub"/>
        </w:rPr>
        <w:t>1:</w:t>
      </w:r>
      <w:r w:rsidR="00DC6AA6" w:rsidRPr="00230826">
        <w:rPr>
          <w:rStyle w:val="indexRefpar"/>
        </w:rPr>
        <w:t>1</w:t>
      </w:r>
    </w:p>
    <w:p w14:paraId="193838F5" w14:textId="77777777" w:rsidR="00E67803" w:rsidRDefault="00C57E99" w:rsidP="00D1375C">
      <w:pPr>
        <w:pStyle w:val="Index-2"/>
      </w:pPr>
      <w:r w:rsidRPr="002B1019">
        <w:t>Assemblies in</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293</w:t>
      </w:r>
      <w:r w:rsidR="00DC6AA6" w:rsidRPr="00230826">
        <w:rPr>
          <w:rStyle w:val="indexpagenumbercomma"/>
        </w:rPr>
        <w:t xml:space="preserve">, </w:t>
      </w:r>
      <w:r w:rsidR="00DC6AA6" w:rsidRPr="00230826">
        <w:rPr>
          <w:rStyle w:val="indexpagenumberchecked"/>
        </w:rPr>
        <w:t>310</w:t>
      </w:r>
      <w:r w:rsidRPr="006E548C">
        <w:rPr>
          <w:rStyle w:val="indexpagenumbercontinued"/>
        </w:rPr>
        <w:t>–12</w:t>
      </w:r>
      <w:r w:rsidR="00556160">
        <w:t xml:space="preserve">, </w:t>
      </w:r>
      <w:r w:rsidR="00DC6AA6" w:rsidRPr="00230826">
        <w:rPr>
          <w:rStyle w:val="indexRefchap"/>
        </w:rPr>
        <w:t>18:</w:t>
      </w:r>
      <w:r w:rsidR="00DC6AA6" w:rsidRPr="00230826">
        <w:rPr>
          <w:rStyle w:val="indexRefpar"/>
        </w:rPr>
        <w:t>30</w:t>
      </w:r>
      <w:r w:rsidR="00556160">
        <w:t xml:space="preserve">, </w:t>
      </w:r>
      <w:r w:rsidR="00DC6AA6" w:rsidRPr="00230826">
        <w:rPr>
          <w:rStyle w:val="indexRefchap"/>
        </w:rPr>
        <w:t>26:</w:t>
      </w:r>
      <w:r w:rsidR="00DC6AA6" w:rsidRPr="00230826">
        <w:rPr>
          <w:rStyle w:val="indexRefpar"/>
        </w:rPr>
        <w:t>4</w:t>
      </w:r>
      <w:r w:rsidR="00D1375C">
        <w:t xml:space="preserve">, </w:t>
      </w:r>
      <w:r w:rsidR="00DC6AA6" w:rsidRPr="00230826">
        <w:rPr>
          <w:rStyle w:val="indexRefchap"/>
        </w:rPr>
        <w:t>27:</w:t>
      </w:r>
      <w:r w:rsidR="00DC6AA6" w:rsidRPr="00230826">
        <w:rPr>
          <w:rStyle w:val="indexRefpar"/>
        </w:rPr>
        <w:t>14–24</w:t>
      </w:r>
    </w:p>
    <w:p w14:paraId="1CEDCCD2" w14:textId="77777777" w:rsidR="00E67803" w:rsidRDefault="00C57E99" w:rsidP="00782763">
      <w:pPr>
        <w:pStyle w:val="Index-2"/>
      </w:pPr>
      <w:r w:rsidRPr="002B1019">
        <w:t>Covenant-breaking in</w:t>
      </w:r>
      <w:r w:rsidR="00DC6AA6" w:rsidRPr="00230826">
        <w:rPr>
          <w:rStyle w:val="indexpagenumbercomma"/>
        </w:rPr>
        <w:t xml:space="preserve">, </w:t>
      </w:r>
      <w:r w:rsidR="00DC6AA6" w:rsidRPr="00230826">
        <w:rPr>
          <w:rStyle w:val="indexpagenumberchecked"/>
        </w:rPr>
        <w:t>165</w:t>
      </w:r>
      <w:r w:rsidRPr="006E548C">
        <w:rPr>
          <w:rStyle w:val="indexpagenumbercontinued"/>
        </w:rPr>
        <w:t>–6</w:t>
      </w:r>
      <w:r w:rsidR="00DC6AA6" w:rsidRPr="00230826">
        <w:rPr>
          <w:rStyle w:val="indexpagenumbercomma"/>
        </w:rPr>
        <w:t xml:space="preserve">, </w:t>
      </w:r>
      <w:r w:rsidR="00DC6AA6" w:rsidRPr="00230826">
        <w:rPr>
          <w:rStyle w:val="indexpagenumberchecked"/>
        </w:rPr>
        <w:t>208</w:t>
      </w:r>
      <w:r w:rsidRPr="006E548C">
        <w:rPr>
          <w:rStyle w:val="indexpagenumbercontinued"/>
        </w:rPr>
        <w:t>–22</w:t>
      </w:r>
      <w:r w:rsidR="00DC6AA6" w:rsidRPr="00230826">
        <w:rPr>
          <w:rStyle w:val="indexpagenumbercomma"/>
        </w:rPr>
        <w:t xml:space="preserve">, </w:t>
      </w:r>
      <w:r w:rsidR="00DC6AA6" w:rsidRPr="00230826">
        <w:rPr>
          <w:rStyle w:val="indexpagenumberchecked"/>
        </w:rPr>
        <w:t>334</w:t>
      </w:r>
      <w:r w:rsidRPr="006E548C">
        <w:rPr>
          <w:rStyle w:val="indexpagenumbercontinued"/>
        </w:rPr>
        <w:t>–42</w:t>
      </w:r>
      <w:r w:rsidR="00782763">
        <w:t xml:space="preserve">, </w:t>
      </w:r>
      <w:r w:rsidR="00DC6AA6" w:rsidRPr="00230826">
        <w:rPr>
          <w:rStyle w:val="indexRefchap"/>
        </w:rPr>
        <w:t>13:</w:t>
      </w:r>
      <w:r w:rsidR="00DC6AA6" w:rsidRPr="00230826">
        <w:rPr>
          <w:rStyle w:val="indexRefpar"/>
        </w:rPr>
        <w:t>7–8</w:t>
      </w:r>
      <w:r w:rsidR="00782763">
        <w:t xml:space="preserve">, </w:t>
      </w:r>
      <w:r w:rsidR="00DC6AA6" w:rsidRPr="00230826">
        <w:rPr>
          <w:rStyle w:val="indexRefchap"/>
        </w:rPr>
        <w:t>18</w:t>
      </w:r>
      <w:r w:rsidR="00782763">
        <w:t xml:space="preserve">, </w:t>
      </w:r>
      <w:r w:rsidR="00DC6AA6" w:rsidRPr="00230826">
        <w:rPr>
          <w:rStyle w:val="indexRefchap"/>
        </w:rPr>
        <w:t>30:</w:t>
      </w:r>
      <w:r w:rsidR="00DC6AA6" w:rsidRPr="00230826">
        <w:rPr>
          <w:rStyle w:val="indexRefpar"/>
        </w:rPr>
        <w:t>7–51</w:t>
      </w:r>
    </w:p>
    <w:p w14:paraId="69D76882" w14:textId="77777777" w:rsidR="00E67803" w:rsidRDefault="00C57E99" w:rsidP="00B71E14">
      <w:pPr>
        <w:pStyle w:val="Index-2"/>
      </w:pPr>
      <w:r w:rsidRPr="002B1019">
        <w:t>Cradle of the Faith</w:t>
      </w:r>
      <w:r w:rsidR="00DC6AA6" w:rsidRPr="00230826">
        <w:rPr>
          <w:rStyle w:val="indexpagenumbercomma"/>
        </w:rPr>
        <w:t xml:space="preserve">, </w:t>
      </w:r>
      <w:r w:rsidR="00DC6AA6" w:rsidRPr="00230826">
        <w:rPr>
          <w:rStyle w:val="indexpagenumberchecked"/>
        </w:rPr>
        <w:t>302</w:t>
      </w:r>
      <w:r w:rsidR="00B71E14">
        <w:t xml:space="preserve">, </w:t>
      </w:r>
      <w:r w:rsidR="00DC6AA6" w:rsidRPr="00230826">
        <w:rPr>
          <w:rStyle w:val="indexRefchap"/>
        </w:rPr>
        <w:t>26:</w:t>
      </w:r>
      <w:r w:rsidR="00DC6AA6" w:rsidRPr="00230826">
        <w:rPr>
          <w:rStyle w:val="indexRefpar"/>
        </w:rPr>
        <w:t>34</w:t>
      </w:r>
    </w:p>
    <w:p w14:paraId="07D1235D" w14:textId="77777777" w:rsidR="00E67803" w:rsidRDefault="00C57E99" w:rsidP="00B71E14">
      <w:pPr>
        <w:pStyle w:val="Index-2"/>
      </w:pPr>
      <w:r w:rsidRPr="002B1019">
        <w:t>Forty-Five Month Plan</w:t>
      </w:r>
      <w:r w:rsidR="00DC6AA6" w:rsidRPr="00230826">
        <w:rPr>
          <w:rStyle w:val="indexpagenumbercomma"/>
        </w:rPr>
        <w:t xml:space="preserve">, </w:t>
      </w:r>
      <w:r w:rsidR="00DC6AA6" w:rsidRPr="00230826">
        <w:rPr>
          <w:rStyle w:val="indexpagenumberchecked"/>
        </w:rPr>
        <w:t>316</w:t>
      </w:r>
      <w:r w:rsidR="00B71E14">
        <w:t xml:space="preserve">, </w:t>
      </w:r>
      <w:r w:rsidR="00DC6AA6" w:rsidRPr="00230826">
        <w:rPr>
          <w:rStyle w:val="indexRefchap"/>
        </w:rPr>
        <w:t>28:</w:t>
      </w:r>
      <w:r w:rsidR="00DC6AA6" w:rsidRPr="00230826">
        <w:rPr>
          <w:rStyle w:val="indexRefpar"/>
        </w:rPr>
        <w:t>7</w:t>
      </w:r>
    </w:p>
    <w:p w14:paraId="7D465BFB" w14:textId="77777777" w:rsidR="00E67803" w:rsidRDefault="00C57E99" w:rsidP="00B71E14">
      <w:pPr>
        <w:pStyle w:val="Index-2"/>
      </w:pPr>
      <w:r w:rsidRPr="002B1019">
        <w:t>Two Year Plan for Africa</w:t>
      </w:r>
      <w:r w:rsidR="00DC6AA6" w:rsidRPr="00230826">
        <w:rPr>
          <w:rStyle w:val="indexpagenumbercomma"/>
        </w:rPr>
        <w:t xml:space="preserve">, </w:t>
      </w:r>
      <w:r w:rsidR="00DC6AA6" w:rsidRPr="00230826">
        <w:rPr>
          <w:rStyle w:val="indexpagenumberchecked"/>
        </w:rPr>
        <w:t>317</w:t>
      </w:r>
      <w:r w:rsidR="00B71E14">
        <w:t xml:space="preserve">, </w:t>
      </w:r>
      <w:r w:rsidR="00DC6AA6" w:rsidRPr="00230826">
        <w:rPr>
          <w:rStyle w:val="indexRefchap"/>
        </w:rPr>
        <w:t>28:</w:t>
      </w:r>
      <w:r w:rsidR="00DC6AA6" w:rsidRPr="00230826">
        <w:rPr>
          <w:rStyle w:val="indexRefpar"/>
        </w:rPr>
        <w:t>9</w:t>
      </w:r>
    </w:p>
    <w:p w14:paraId="0F43AB0A" w14:textId="77777777" w:rsidR="00E67803" w:rsidRDefault="00C57E99" w:rsidP="00E82ECF">
      <w:pPr>
        <w:pStyle w:val="Index-2"/>
      </w:pPr>
      <w:r w:rsidRPr="002B1019">
        <w:t>why Manifestations of God appeared in</w:t>
      </w:r>
      <w:r w:rsidR="00DC6AA6" w:rsidRPr="00230826">
        <w:rPr>
          <w:rStyle w:val="indexpagenumbercomma"/>
        </w:rPr>
        <w:t xml:space="preserve">, </w:t>
      </w:r>
      <w:r w:rsidR="00DC6AA6" w:rsidRPr="00230826">
        <w:rPr>
          <w:rStyle w:val="indexpagenumberchecked"/>
        </w:rPr>
        <w:t>302</w:t>
      </w:r>
      <w:r w:rsidRPr="006E548C">
        <w:rPr>
          <w:rStyle w:val="indexpagenumbercontinued"/>
        </w:rPr>
        <w:t>–3</w:t>
      </w:r>
      <w:r w:rsidR="00E82ECF">
        <w:t xml:space="preserve">, </w:t>
      </w:r>
      <w:r w:rsidR="00DC6AA6" w:rsidRPr="00230826">
        <w:rPr>
          <w:rStyle w:val="indexRefchap"/>
        </w:rPr>
        <w:t>26:</w:t>
      </w:r>
      <w:r w:rsidR="00DC6AA6" w:rsidRPr="00230826">
        <w:rPr>
          <w:rStyle w:val="indexRefpar"/>
        </w:rPr>
        <w:t>34–36</w:t>
      </w:r>
    </w:p>
    <w:p w14:paraId="3205660A" w14:textId="77777777" w:rsidR="00C57E99" w:rsidRPr="002B1019" w:rsidRDefault="00C57E99" w:rsidP="00FC3EE6">
      <w:pPr>
        <w:pStyle w:val="Index-1"/>
      </w:pPr>
      <w:r w:rsidRPr="002B1019">
        <w:t>Pharaoh</w:t>
      </w:r>
      <w:r w:rsidR="00DC6AA6" w:rsidRPr="00230826">
        <w:rPr>
          <w:rStyle w:val="indexpagenumbercomma"/>
        </w:rPr>
        <w:t xml:space="preserve">, </w:t>
      </w:r>
      <w:r w:rsidR="00DC6AA6" w:rsidRPr="00230826">
        <w:rPr>
          <w:rStyle w:val="indexpagenumberchecked"/>
        </w:rPr>
        <w:t>91</w:t>
      </w:r>
      <w:r w:rsidR="00FC3EE6">
        <w:t xml:space="preserve">, </w:t>
      </w:r>
      <w:r w:rsidR="00DC6AA6" w:rsidRPr="00230826">
        <w:rPr>
          <w:rStyle w:val="indexRefchap"/>
        </w:rPr>
        <w:t>5:</w:t>
      </w:r>
      <w:r w:rsidR="00DC6AA6" w:rsidRPr="00230826">
        <w:rPr>
          <w:rStyle w:val="indexRefpar"/>
        </w:rPr>
        <w:t>13</w:t>
      </w:r>
    </w:p>
    <w:p w14:paraId="14286B72" w14:textId="77777777" w:rsidR="00C57E99" w:rsidRPr="002B1019" w:rsidRDefault="00C57E99" w:rsidP="00FC3EE6">
      <w:pPr>
        <w:pStyle w:val="Index-1"/>
      </w:pPr>
      <w:r w:rsidRPr="002B1019">
        <w:t>Pharisees</w:t>
      </w:r>
      <w:r w:rsidR="00DC6AA6" w:rsidRPr="00230826">
        <w:rPr>
          <w:rStyle w:val="indexpagenumbercomma"/>
        </w:rPr>
        <w:t xml:space="preserve">, </w:t>
      </w:r>
      <w:r w:rsidR="00DC6AA6" w:rsidRPr="00230826">
        <w:rPr>
          <w:rStyle w:val="indexpagenumberchecked"/>
        </w:rPr>
        <w:t>254</w:t>
      </w:r>
      <w:r w:rsidR="00FC3EE6">
        <w:t xml:space="preserve">, </w:t>
      </w:r>
      <w:r w:rsidR="00DC6AA6" w:rsidRPr="00230826">
        <w:rPr>
          <w:rStyle w:val="indexRefchap"/>
        </w:rPr>
        <w:t>22:</w:t>
      </w:r>
      <w:r w:rsidR="00DC6AA6" w:rsidRPr="00230826">
        <w:rPr>
          <w:rStyle w:val="indexRefpar"/>
        </w:rPr>
        <w:t>6</w:t>
      </w:r>
    </w:p>
    <w:p w14:paraId="6DAEB7C6" w14:textId="77777777" w:rsidR="00C57E99" w:rsidRPr="002B1019" w:rsidRDefault="00C57E99" w:rsidP="00B71E14">
      <w:pPr>
        <w:pStyle w:val="Index-1"/>
      </w:pPr>
      <w:r w:rsidRPr="002B1019">
        <w:t>Pilgrimage</w:t>
      </w:r>
      <w:r w:rsidR="00DC6AA6" w:rsidRPr="00230826">
        <w:rPr>
          <w:rStyle w:val="indexpagenumbercomma"/>
        </w:rPr>
        <w:t xml:space="preserve">, </w:t>
      </w:r>
      <w:r w:rsidR="00DC6AA6" w:rsidRPr="00230826">
        <w:rPr>
          <w:rStyle w:val="indexpagenumberchecked"/>
        </w:rPr>
        <w:t>329</w:t>
      </w:r>
      <w:r w:rsidR="00B71E14">
        <w:t xml:space="preserve">, </w:t>
      </w:r>
      <w:r w:rsidR="00DC6AA6" w:rsidRPr="00230826">
        <w:rPr>
          <w:rStyle w:val="indexRefchap"/>
        </w:rPr>
        <w:t>29:</w:t>
      </w:r>
      <w:r w:rsidR="00DC6AA6" w:rsidRPr="00230826">
        <w:rPr>
          <w:rStyle w:val="indexRefpar"/>
        </w:rPr>
        <w:t>29</w:t>
      </w:r>
    </w:p>
    <w:p w14:paraId="62CD0C15" w14:textId="77777777" w:rsidR="00C57E99" w:rsidRPr="002B1019" w:rsidRDefault="00C57E99" w:rsidP="004E4450">
      <w:pPr>
        <w:pStyle w:val="Index-1"/>
      </w:pPr>
      <w:r w:rsidRPr="002B1019">
        <w:t>Pilgrims</w:t>
      </w:r>
      <w:r w:rsidR="00DC6AA6" w:rsidRPr="00230826">
        <w:rPr>
          <w:rStyle w:val="indexpagenumbercomma"/>
        </w:rPr>
        <w:t xml:space="preserve">, </w:t>
      </w:r>
      <w:r w:rsidR="00DC6AA6" w:rsidRPr="00230826">
        <w:rPr>
          <w:rStyle w:val="indexpagenumberchecked"/>
        </w:rPr>
        <w:t>205</w:t>
      </w:r>
      <w:r w:rsidR="00DC6AA6" w:rsidRPr="00230826">
        <w:rPr>
          <w:rStyle w:val="indexpagenumbercomma"/>
        </w:rPr>
        <w:t xml:space="preserve">, </w:t>
      </w:r>
      <w:r w:rsidR="00DC6AA6" w:rsidRPr="00230826">
        <w:rPr>
          <w:rStyle w:val="indexpagenumberchecked"/>
        </w:rPr>
        <w:t>223</w:t>
      </w:r>
      <w:r w:rsidR="00DC6AA6" w:rsidRPr="00230826">
        <w:rPr>
          <w:rStyle w:val="indexpagenumbercomma"/>
        </w:rPr>
        <w:t xml:space="preserve">, </w:t>
      </w:r>
      <w:r w:rsidR="00DC6AA6" w:rsidRPr="00230826">
        <w:rPr>
          <w:rStyle w:val="indexpagenumberchecked"/>
        </w:rPr>
        <w:t>224</w:t>
      </w:r>
      <w:r w:rsidR="00DC6AA6" w:rsidRPr="00230826">
        <w:rPr>
          <w:rStyle w:val="indexpagenumbercomma"/>
        </w:rPr>
        <w:t xml:space="preserve">, </w:t>
      </w:r>
      <w:r w:rsidR="00DC6AA6" w:rsidRPr="00230826">
        <w:rPr>
          <w:rStyle w:val="indexpagenumberchecked"/>
        </w:rPr>
        <w:t>225</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330</w:t>
      </w:r>
      <w:r w:rsidR="00DC6AA6" w:rsidRPr="00230826">
        <w:rPr>
          <w:rStyle w:val="indexpagenumbercomma"/>
        </w:rPr>
        <w:t xml:space="preserve">, </w:t>
      </w:r>
      <w:r w:rsidR="00DC6AA6" w:rsidRPr="00230826">
        <w:rPr>
          <w:rStyle w:val="indexpagenumberchecked"/>
        </w:rPr>
        <w:t>331</w:t>
      </w:r>
      <w:r w:rsidR="004E4450">
        <w:t xml:space="preserve">, </w:t>
      </w:r>
      <w:r w:rsidR="00DC6AA6" w:rsidRPr="00230826">
        <w:rPr>
          <w:rStyle w:val="indexRefchap"/>
        </w:rPr>
        <w:t>17:</w:t>
      </w:r>
      <w:r w:rsidR="00DC6AA6" w:rsidRPr="00230826">
        <w:rPr>
          <w:rStyle w:val="indexRefpar"/>
        </w:rPr>
        <w:t>22</w:t>
      </w:r>
      <w:r w:rsidR="004E4450">
        <w:t xml:space="preserve">, </w:t>
      </w:r>
      <w:r w:rsidR="00DC6AA6" w:rsidRPr="00230826">
        <w:rPr>
          <w:rStyle w:val="indexRefchap"/>
        </w:rPr>
        <w:t>19:</w:t>
      </w:r>
      <w:r w:rsidR="00DC6AA6" w:rsidRPr="00230826">
        <w:rPr>
          <w:rStyle w:val="indexRefpar"/>
        </w:rPr>
        <w:t>1</w:t>
      </w:r>
      <w:r w:rsidR="004E4450">
        <w:t xml:space="preserve">, </w:t>
      </w:r>
      <w:r w:rsidR="00DC6AA6" w:rsidRPr="00230826">
        <w:rPr>
          <w:rStyle w:val="indexRefchap"/>
        </w:rPr>
        <w:t>19:</w:t>
      </w:r>
      <w:r w:rsidR="00DC6AA6" w:rsidRPr="00230826">
        <w:rPr>
          <w:rStyle w:val="indexRefpar"/>
        </w:rPr>
        <w:t>9</w:t>
      </w:r>
      <w:r w:rsidR="004E4450">
        <w:t xml:space="preserve">, </w:t>
      </w:r>
      <w:r w:rsidR="00DC6AA6" w:rsidRPr="00230826">
        <w:rPr>
          <w:rStyle w:val="indexRefchap"/>
        </w:rPr>
        <w:t>19:</w:t>
      </w:r>
      <w:r w:rsidR="00DC6AA6" w:rsidRPr="00230826">
        <w:rPr>
          <w:rStyle w:val="indexRefpar"/>
        </w:rPr>
        <w:t>17</w:t>
      </w:r>
      <w:r w:rsidR="004E4450">
        <w:t xml:space="preserve">, </w:t>
      </w:r>
      <w:r w:rsidR="00DC6AA6" w:rsidRPr="00230826">
        <w:rPr>
          <w:rStyle w:val="indexRefchap"/>
        </w:rPr>
        <w:t>19:</w:t>
      </w:r>
      <w:r w:rsidR="00DC6AA6" w:rsidRPr="00230826">
        <w:rPr>
          <w:rStyle w:val="indexRefpar"/>
        </w:rPr>
        <w:t>17</w:t>
      </w:r>
      <w:r w:rsidR="004E4450">
        <w:t xml:space="preserve">, </w:t>
      </w:r>
      <w:r w:rsidR="00DC6AA6" w:rsidRPr="00230826">
        <w:rPr>
          <w:rStyle w:val="indexRefchap"/>
        </w:rPr>
        <w:t>19:</w:t>
      </w:r>
      <w:r w:rsidR="00DC6AA6" w:rsidRPr="00230826">
        <w:rPr>
          <w:rStyle w:val="indexRefpar"/>
        </w:rPr>
        <w:t>28</w:t>
      </w:r>
      <w:r w:rsidR="004E4450">
        <w:t xml:space="preserve">, </w:t>
      </w:r>
      <w:r w:rsidR="00DC6AA6" w:rsidRPr="00230826">
        <w:rPr>
          <w:rStyle w:val="indexRefchap"/>
        </w:rPr>
        <w:t>20:</w:t>
      </w:r>
      <w:r w:rsidR="00DC6AA6" w:rsidRPr="00230826">
        <w:rPr>
          <w:rStyle w:val="indexRefpar"/>
        </w:rPr>
        <w:t>6</w:t>
      </w:r>
      <w:r w:rsidR="004E4450">
        <w:t xml:space="preserve">, </w:t>
      </w:r>
      <w:r w:rsidR="00DC6AA6" w:rsidRPr="00230826">
        <w:rPr>
          <w:rStyle w:val="indexRefchap"/>
        </w:rPr>
        <w:t>20:</w:t>
      </w:r>
      <w:r w:rsidR="00DC6AA6" w:rsidRPr="00230826">
        <w:rPr>
          <w:rStyle w:val="indexRefpar"/>
        </w:rPr>
        <w:t>12</w:t>
      </w:r>
      <w:r w:rsidR="004E4450">
        <w:t xml:space="preserve">, </w:t>
      </w:r>
      <w:r w:rsidR="00DC6AA6" w:rsidRPr="00230826">
        <w:rPr>
          <w:rStyle w:val="indexRefchap"/>
        </w:rPr>
        <w:t>29:</w:t>
      </w:r>
      <w:r w:rsidR="00DC6AA6" w:rsidRPr="00230826">
        <w:rPr>
          <w:rStyle w:val="indexRefpar"/>
        </w:rPr>
        <w:t>32</w:t>
      </w:r>
      <w:r w:rsidR="004E4450">
        <w:t xml:space="preserve">, </w:t>
      </w:r>
      <w:r w:rsidR="00DC6AA6" w:rsidRPr="00230826">
        <w:rPr>
          <w:rStyle w:val="indexRefchap"/>
        </w:rPr>
        <w:t>29:</w:t>
      </w:r>
      <w:r w:rsidR="00DC6AA6" w:rsidRPr="00230826">
        <w:rPr>
          <w:rStyle w:val="indexRefpar"/>
        </w:rPr>
        <w:t>40</w:t>
      </w:r>
    </w:p>
    <w:p w14:paraId="6F5563DB" w14:textId="77777777" w:rsidR="00E67803" w:rsidRDefault="00C57E99" w:rsidP="004E4450">
      <w:pPr>
        <w:pStyle w:val="Index-2"/>
      </w:pPr>
      <w:r w:rsidRPr="002B1019">
        <w:t>Western</w:t>
      </w:r>
      <w:r w:rsidR="00DC6AA6" w:rsidRPr="00230826">
        <w:rPr>
          <w:rStyle w:val="indexpagenumbercomma"/>
        </w:rPr>
        <w:t xml:space="preserve">, </w:t>
      </w:r>
      <w:r w:rsidR="00DC6AA6" w:rsidRPr="00230826">
        <w:rPr>
          <w:rStyle w:val="indexpagenumberchecked"/>
        </w:rPr>
        <w:t>232</w:t>
      </w:r>
      <w:r w:rsidR="00DC6AA6" w:rsidRPr="00230826">
        <w:rPr>
          <w:rStyle w:val="indexpagenumbercomma"/>
        </w:rPr>
        <w:t xml:space="preserve">, </w:t>
      </w:r>
      <w:r w:rsidR="00DC6AA6" w:rsidRPr="00230826">
        <w:rPr>
          <w:rStyle w:val="indexpagenumberchecked"/>
        </w:rPr>
        <w:t>245</w:t>
      </w:r>
      <w:r w:rsidRPr="006E548C">
        <w:rPr>
          <w:rStyle w:val="indexpagenumbercontinued"/>
        </w:rPr>
        <w:t>–6</w:t>
      </w:r>
      <w:r w:rsidR="004E4450">
        <w:t xml:space="preserve">, </w:t>
      </w:r>
      <w:r w:rsidR="00DC6AA6" w:rsidRPr="00230826">
        <w:rPr>
          <w:rStyle w:val="indexRefchap"/>
        </w:rPr>
        <w:t>20:</w:t>
      </w:r>
      <w:r w:rsidR="00DC6AA6" w:rsidRPr="00230826">
        <w:rPr>
          <w:rStyle w:val="indexRefpar"/>
        </w:rPr>
        <w:t>6</w:t>
      </w:r>
      <w:r w:rsidR="004E4450">
        <w:t xml:space="preserve">, </w:t>
      </w:r>
      <w:r w:rsidR="00DC6AA6" w:rsidRPr="00230826">
        <w:rPr>
          <w:rStyle w:val="indexRefchap"/>
        </w:rPr>
        <w:t>21:</w:t>
      </w:r>
      <w:r w:rsidR="00DC6AA6" w:rsidRPr="00230826">
        <w:rPr>
          <w:rStyle w:val="indexRefpar"/>
        </w:rPr>
        <w:t>2–10</w:t>
      </w:r>
    </w:p>
    <w:p w14:paraId="39E4CDC8" w14:textId="77777777" w:rsidR="00E67803" w:rsidRDefault="00C57E99" w:rsidP="004E4450">
      <w:pPr>
        <w:pStyle w:val="Index-3"/>
      </w:pPr>
      <w:r w:rsidRPr="002B1019">
        <w:t>described as military advisors by</w:t>
      </w:r>
      <w:r>
        <w:t xml:space="preserve"> </w:t>
      </w:r>
      <w:r w:rsidRPr="002B1019">
        <w:t>Covenant-breakers</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234</w:t>
      </w:r>
      <w:r w:rsidR="004E4450">
        <w:t xml:space="preserve">, </w:t>
      </w:r>
      <w:r w:rsidR="00DC6AA6" w:rsidRPr="00230826">
        <w:rPr>
          <w:rStyle w:val="indexRefchap"/>
        </w:rPr>
        <w:t>19:</w:t>
      </w:r>
      <w:r w:rsidR="00DC6AA6" w:rsidRPr="00230826">
        <w:rPr>
          <w:rStyle w:val="indexRefpar"/>
        </w:rPr>
        <w:t>25</w:t>
      </w:r>
      <w:r w:rsidR="004E4450">
        <w:t xml:space="preserve">, </w:t>
      </w:r>
      <w:r w:rsidR="00DC6AA6" w:rsidRPr="00230826">
        <w:rPr>
          <w:rStyle w:val="indexRefchap"/>
        </w:rPr>
        <w:t>20:</w:t>
      </w:r>
      <w:r w:rsidR="00DC6AA6" w:rsidRPr="00230826">
        <w:rPr>
          <w:rStyle w:val="indexRefpar"/>
        </w:rPr>
        <w:t>16</w:t>
      </w:r>
    </w:p>
    <w:p w14:paraId="19B74A00" w14:textId="77777777" w:rsidR="00C57E99" w:rsidRPr="002B1019" w:rsidRDefault="00C57E99" w:rsidP="0005713F">
      <w:pPr>
        <w:pStyle w:val="Index-1"/>
      </w:pPr>
      <w:r w:rsidRPr="002B1019">
        <w:t>Pioneering</w:t>
      </w:r>
      <w:r w:rsidR="00DC6AA6" w:rsidRPr="00230826">
        <w:rPr>
          <w:rStyle w:val="indexpagenumbercomma"/>
        </w:rPr>
        <w:t xml:space="preserve">, </w:t>
      </w:r>
      <w:r w:rsidR="00DC6AA6" w:rsidRPr="00230826">
        <w:rPr>
          <w:rStyle w:val="indexpagenumberchecked"/>
        </w:rPr>
        <w:t>23</w:t>
      </w:r>
      <w:r w:rsidR="00DC6AA6" w:rsidRPr="00230826">
        <w:rPr>
          <w:rStyle w:val="indexpagenumbercomma"/>
        </w:rPr>
        <w:t xml:space="preserve">, </w:t>
      </w:r>
      <w:r w:rsidR="00DC6AA6" w:rsidRPr="00230826">
        <w:rPr>
          <w:rStyle w:val="indexpagenumberchecked"/>
        </w:rPr>
        <w:t>315</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345</w:t>
      </w:r>
      <w:r w:rsidR="0005713F">
        <w:t xml:space="preserve">, </w:t>
      </w:r>
      <w:r w:rsidR="00DC6AA6" w:rsidRPr="00230826">
        <w:rPr>
          <w:rStyle w:val="indexRefchap"/>
        </w:rPr>
        <w:t>pr:</w:t>
      </w:r>
      <w:r w:rsidR="00DC6AA6" w:rsidRPr="00230826">
        <w:rPr>
          <w:rStyle w:val="indexRefpar"/>
        </w:rPr>
        <w:t>92</w:t>
      </w:r>
      <w:r w:rsidR="0005713F">
        <w:t xml:space="preserve">, </w:t>
      </w:r>
      <w:r w:rsidR="00DC6AA6" w:rsidRPr="00230826">
        <w:rPr>
          <w:rStyle w:val="indexRefchap"/>
        </w:rPr>
        <w:t>28:</w:t>
      </w:r>
      <w:r w:rsidR="00DC6AA6" w:rsidRPr="00230826">
        <w:rPr>
          <w:rStyle w:val="indexRefpar"/>
        </w:rPr>
        <w:t>3</w:t>
      </w:r>
      <w:r w:rsidR="0005713F">
        <w:t xml:space="preserve">, </w:t>
      </w:r>
      <w:r w:rsidR="00DC6AA6" w:rsidRPr="00230826">
        <w:rPr>
          <w:rStyle w:val="indexRefchap"/>
        </w:rPr>
        <w:t>30:</w:t>
      </w:r>
      <w:r w:rsidR="00DC6AA6" w:rsidRPr="00230826">
        <w:rPr>
          <w:rStyle w:val="indexRefpar"/>
        </w:rPr>
        <w:t>36</w:t>
      </w:r>
      <w:r w:rsidR="0005713F">
        <w:t xml:space="preserve">, </w:t>
      </w:r>
      <w:r w:rsidR="00DC6AA6" w:rsidRPr="00230826">
        <w:rPr>
          <w:rStyle w:val="indexRefchap"/>
        </w:rPr>
        <w:t>31:</w:t>
      </w:r>
      <w:r w:rsidR="00DC6AA6" w:rsidRPr="00230826">
        <w:rPr>
          <w:rStyle w:val="indexRefpar"/>
        </w:rPr>
        <w:t>9</w:t>
      </w:r>
    </w:p>
    <w:p w14:paraId="279E9B66" w14:textId="77777777" w:rsidR="00C57E99" w:rsidRPr="002B1019" w:rsidRDefault="00C57E99" w:rsidP="00061EF7">
      <w:pPr>
        <w:pStyle w:val="Index-1"/>
      </w:pPr>
      <w:r w:rsidRPr="002B1019">
        <w:t>Plans, teaching</w:t>
      </w:r>
      <w:r w:rsidR="00DC6AA6" w:rsidRPr="00230826">
        <w:rPr>
          <w:rStyle w:val="indexpagenumbercomma"/>
        </w:rPr>
        <w:t xml:space="preserve">, </w:t>
      </w:r>
      <w:r w:rsidR="00DC6AA6" w:rsidRPr="00230826">
        <w:rPr>
          <w:rStyle w:val="indexpagenumberchecked"/>
        </w:rPr>
        <w:t>275</w:t>
      </w:r>
      <w:r w:rsidR="00061EF7">
        <w:t xml:space="preserve">, </w:t>
      </w:r>
      <w:r w:rsidR="00DC6AA6" w:rsidRPr="00230826">
        <w:rPr>
          <w:rStyle w:val="indexRefchap"/>
        </w:rPr>
        <w:t>24:</w:t>
      </w:r>
      <w:r w:rsidR="00DC6AA6" w:rsidRPr="00230826">
        <w:rPr>
          <w:rStyle w:val="indexRefpar"/>
        </w:rPr>
        <w:t>7</w:t>
      </w:r>
    </w:p>
    <w:p w14:paraId="0ABC50C7" w14:textId="77777777" w:rsidR="00E67803" w:rsidRDefault="00C57E99" w:rsidP="00556160">
      <w:pPr>
        <w:pStyle w:val="Index-2"/>
      </w:pPr>
      <w:r w:rsidRPr="002B1019">
        <w:t>British Six Year Plan</w:t>
      </w:r>
      <w:r w:rsidR="00DC6AA6" w:rsidRPr="00230826">
        <w:rPr>
          <w:rStyle w:val="indexpagenumbercomma"/>
        </w:rPr>
        <w:t xml:space="preserve">, </w:t>
      </w:r>
      <w:r w:rsidR="00DC6AA6" w:rsidRPr="00230826">
        <w:rPr>
          <w:rStyle w:val="indexpagenumberchecked"/>
        </w:rPr>
        <w:t>315</w:t>
      </w:r>
      <w:r w:rsidRPr="006E548C">
        <w:rPr>
          <w:rStyle w:val="indexpagenumbercontinued"/>
        </w:rPr>
        <w:t>–16</w:t>
      </w:r>
      <w:r w:rsidR="00556160">
        <w:t xml:space="preserve">, </w:t>
      </w:r>
      <w:r w:rsidR="00DC6AA6" w:rsidRPr="00230826">
        <w:rPr>
          <w:rStyle w:val="indexRefchap"/>
        </w:rPr>
        <w:t>28:</w:t>
      </w:r>
      <w:r w:rsidR="00DC6AA6" w:rsidRPr="00230826">
        <w:rPr>
          <w:rStyle w:val="indexRefpar"/>
        </w:rPr>
        <w:t>6</w:t>
      </w:r>
    </w:p>
    <w:p w14:paraId="7573A906" w14:textId="77777777" w:rsidR="00E67803" w:rsidRDefault="00C57E99" w:rsidP="00556160">
      <w:pPr>
        <w:pStyle w:val="Index-2"/>
      </w:pPr>
      <w:r w:rsidRPr="002B1019">
        <w:t>Divine Plan</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375</w:t>
      </w:r>
      <w:r w:rsidR="00556160">
        <w:t xml:space="preserve">, </w:t>
      </w:r>
      <w:r w:rsidR="00DC6AA6" w:rsidRPr="00230826">
        <w:rPr>
          <w:rStyle w:val="indexRefchap"/>
        </w:rPr>
        <w:t>28:</w:t>
      </w:r>
      <w:r w:rsidR="00DC6AA6" w:rsidRPr="00230826">
        <w:rPr>
          <w:rStyle w:val="indexRefpar"/>
        </w:rPr>
        <w:t>7</w:t>
      </w:r>
      <w:r w:rsidR="00556160">
        <w:t xml:space="preserve">, </w:t>
      </w:r>
      <w:r w:rsidR="00DC6AA6" w:rsidRPr="00230826">
        <w:rPr>
          <w:rStyle w:val="indexRefchap"/>
        </w:rPr>
        <w:t>33:</w:t>
      </w:r>
      <w:r w:rsidR="00DC6AA6" w:rsidRPr="00230826">
        <w:rPr>
          <w:rStyle w:val="indexRefpar"/>
        </w:rPr>
        <w:t>22</w:t>
      </w:r>
    </w:p>
    <w:p w14:paraId="71283700" w14:textId="77777777" w:rsidR="00E67803" w:rsidRDefault="00C57E99" w:rsidP="00556160">
      <w:pPr>
        <w:pStyle w:val="Index-2"/>
      </w:pPr>
      <w:r w:rsidRPr="002B1019">
        <w:t>first Seven Year Plan</w:t>
      </w:r>
      <w:r w:rsidR="00DC6AA6" w:rsidRPr="00230826">
        <w:rPr>
          <w:rStyle w:val="indexpagenumbercomma"/>
        </w:rPr>
        <w:t xml:space="preserve">, </w:t>
      </w:r>
      <w:r w:rsidR="00DC6AA6" w:rsidRPr="00230826">
        <w:rPr>
          <w:rStyle w:val="indexpagenumberchecked"/>
        </w:rPr>
        <w:t>314</w:t>
      </w:r>
      <w:r w:rsidRPr="006E548C">
        <w:rPr>
          <w:rStyle w:val="indexpagenumbercontinued"/>
        </w:rPr>
        <w:t>–15</w:t>
      </w:r>
      <w:r w:rsidR="00DC6AA6" w:rsidRPr="00230826">
        <w:rPr>
          <w:rStyle w:val="indexpagenumbercomma"/>
        </w:rPr>
        <w:t xml:space="preserve">, </w:t>
      </w:r>
      <w:r w:rsidR="00DC6AA6" w:rsidRPr="00230826">
        <w:rPr>
          <w:rStyle w:val="indexpagenumberchecked"/>
        </w:rPr>
        <w:t>373</w:t>
      </w:r>
      <w:r w:rsidR="00DC6AA6" w:rsidRPr="00230826">
        <w:rPr>
          <w:rStyle w:val="indexpagenumbercomma"/>
        </w:rPr>
        <w:t xml:space="preserve">, </w:t>
      </w:r>
      <w:r w:rsidR="00DC6AA6" w:rsidRPr="00230826">
        <w:rPr>
          <w:rStyle w:val="indexpagenumberchecked"/>
        </w:rPr>
        <w:t>374</w:t>
      </w:r>
      <w:r w:rsidR="00DC6AA6" w:rsidRPr="00230826">
        <w:rPr>
          <w:rStyle w:val="indexpagenumbercomma"/>
        </w:rPr>
        <w:t xml:space="preserve">, </w:t>
      </w:r>
      <w:r w:rsidR="00DC6AA6" w:rsidRPr="00230826">
        <w:rPr>
          <w:rStyle w:val="indexpagenumberchecked"/>
        </w:rPr>
        <w:t>375</w:t>
      </w:r>
      <w:r w:rsidR="00556160">
        <w:t xml:space="preserve">, </w:t>
      </w:r>
      <w:r w:rsidR="00DC6AA6" w:rsidRPr="00230826">
        <w:rPr>
          <w:rStyle w:val="indexRefchap"/>
        </w:rPr>
        <w:t>28:</w:t>
      </w:r>
      <w:r w:rsidR="00DC6AA6" w:rsidRPr="00230826">
        <w:rPr>
          <w:rStyle w:val="indexRefpar"/>
        </w:rPr>
        <w:t>1–5</w:t>
      </w:r>
      <w:r w:rsidR="00556160">
        <w:t xml:space="preserve">, </w:t>
      </w:r>
      <w:r w:rsidR="00DC6AA6" w:rsidRPr="00230826">
        <w:rPr>
          <w:rStyle w:val="indexRefchap"/>
        </w:rPr>
        <w:t>33:</w:t>
      </w:r>
      <w:r w:rsidR="00DC6AA6" w:rsidRPr="00230826">
        <w:rPr>
          <w:rStyle w:val="indexRefpar"/>
        </w:rPr>
        <w:t>12</w:t>
      </w:r>
      <w:r w:rsidR="00556160">
        <w:t xml:space="preserve">, </w:t>
      </w:r>
      <w:r w:rsidR="00DC6AA6" w:rsidRPr="00230826">
        <w:rPr>
          <w:rStyle w:val="indexRefchap"/>
        </w:rPr>
        <w:t>33:</w:t>
      </w:r>
      <w:r w:rsidR="00DC6AA6" w:rsidRPr="00230826">
        <w:rPr>
          <w:rStyle w:val="indexRefpar"/>
        </w:rPr>
        <w:t>17</w:t>
      </w:r>
      <w:r w:rsidR="00556160">
        <w:t xml:space="preserve">, </w:t>
      </w:r>
      <w:r w:rsidR="00DC6AA6" w:rsidRPr="00230826">
        <w:rPr>
          <w:rStyle w:val="indexRefchap"/>
        </w:rPr>
        <w:t>33:</w:t>
      </w:r>
      <w:r w:rsidR="00DC6AA6" w:rsidRPr="00230826">
        <w:rPr>
          <w:rStyle w:val="indexRefpar"/>
        </w:rPr>
        <w:t>22</w:t>
      </w:r>
    </w:p>
    <w:p w14:paraId="2ED2E387" w14:textId="77777777" w:rsidR="00E67803" w:rsidRDefault="00C57E99" w:rsidP="00556160">
      <w:pPr>
        <w:pStyle w:val="Index-2"/>
      </w:pPr>
      <w:r w:rsidRPr="002B1019">
        <w:t>second Seven Year Plan</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374</w:t>
      </w:r>
      <w:r w:rsidR="00556160">
        <w:t xml:space="preserve">, </w:t>
      </w:r>
      <w:r w:rsidR="00DC6AA6" w:rsidRPr="00230826">
        <w:rPr>
          <w:rStyle w:val="indexRefchap"/>
        </w:rPr>
        <w:t>28:</w:t>
      </w:r>
      <w:r w:rsidR="00DC6AA6" w:rsidRPr="00230826">
        <w:rPr>
          <w:rStyle w:val="indexRefpar"/>
        </w:rPr>
        <w:t>7</w:t>
      </w:r>
      <w:r w:rsidR="00556160">
        <w:t xml:space="preserve">, </w:t>
      </w:r>
      <w:r w:rsidR="00DC6AA6" w:rsidRPr="00230826">
        <w:rPr>
          <w:rStyle w:val="indexRefchap"/>
        </w:rPr>
        <w:t>33:</w:t>
      </w:r>
      <w:r w:rsidR="00DC6AA6" w:rsidRPr="00230826">
        <w:rPr>
          <w:rStyle w:val="indexRefpar"/>
        </w:rPr>
        <w:t>17–18</w:t>
      </w:r>
    </w:p>
    <w:p w14:paraId="6B6F7481" w14:textId="77777777" w:rsidR="00E67803" w:rsidRDefault="00C57E99" w:rsidP="0005713F">
      <w:pPr>
        <w:pStyle w:val="Index-2"/>
      </w:pPr>
      <w:r w:rsidRPr="002B1019">
        <w:t>strategies of</w:t>
      </w:r>
      <w:r w:rsidR="00DC6AA6" w:rsidRPr="00230826">
        <w:rPr>
          <w:rStyle w:val="indexpagenumbercomma"/>
        </w:rPr>
        <w:t xml:space="preserve">, </w:t>
      </w:r>
      <w:r w:rsidR="00DC6AA6" w:rsidRPr="00230826">
        <w:rPr>
          <w:rStyle w:val="indexpagenumberchecked"/>
        </w:rPr>
        <w:t>315</w:t>
      </w:r>
      <w:r w:rsidR="0005713F">
        <w:t xml:space="preserve">, </w:t>
      </w:r>
      <w:r w:rsidR="00DC6AA6" w:rsidRPr="00230826">
        <w:rPr>
          <w:rStyle w:val="indexRefchap"/>
        </w:rPr>
        <w:t>28:</w:t>
      </w:r>
      <w:r w:rsidR="00DC6AA6" w:rsidRPr="00230826">
        <w:rPr>
          <w:rStyle w:val="indexRefpar"/>
        </w:rPr>
        <w:t>3</w:t>
      </w:r>
    </w:p>
    <w:p w14:paraId="2DD55720" w14:textId="77777777" w:rsidR="00E67803" w:rsidRDefault="00C57E99" w:rsidP="00061EF7">
      <w:pPr>
        <w:pStyle w:val="Index-2"/>
      </w:pPr>
      <w:r w:rsidRPr="002B1019">
        <w:t>Ten Year Crusade</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318</w:t>
      </w:r>
      <w:r w:rsidRPr="006E548C">
        <w:rPr>
          <w:rStyle w:val="indexpagenumbercontinued"/>
        </w:rPr>
        <w:t>–21</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393</w:t>
      </w:r>
      <w:r w:rsidR="00DC6AA6" w:rsidRPr="00230826">
        <w:rPr>
          <w:rStyle w:val="indexpagenumbernotfound"/>
        </w:rPr>
        <w:t>, 396</w:t>
      </w:r>
      <w:r w:rsidR="00DC6AA6" w:rsidRPr="00230826">
        <w:rPr>
          <w:rStyle w:val="indexpagenumbercomma"/>
        </w:rPr>
        <w:t xml:space="preserve">, </w:t>
      </w:r>
      <w:r w:rsidR="00DC6AA6" w:rsidRPr="00230826">
        <w:rPr>
          <w:rStyle w:val="indexpagenumberchecked"/>
        </w:rPr>
        <w:t>431</w:t>
      </w:r>
      <w:r w:rsidR="00061EF7">
        <w:t xml:space="preserve"> </w:t>
      </w:r>
      <w:r w:rsidR="00061EF7" w:rsidRPr="00683C74">
        <w:rPr>
          <w:rStyle w:val="stilltoworkat"/>
        </w:rPr>
        <w:t>(</w:t>
      </w:r>
      <w:r w:rsidR="00061EF7">
        <w:rPr>
          <w:rStyle w:val="stilltoworkat"/>
        </w:rPr>
        <w:t>additional reference on page 406)</w:t>
      </w:r>
      <w:r w:rsidR="00782763">
        <w:t xml:space="preserve">, </w:t>
      </w:r>
      <w:r w:rsidR="00DC6AA6" w:rsidRPr="00230826">
        <w:rPr>
          <w:rStyle w:val="indexRefchap"/>
        </w:rPr>
        <w:t>28:</w:t>
      </w:r>
      <w:r w:rsidR="00DC6AA6" w:rsidRPr="00230826">
        <w:rPr>
          <w:rStyle w:val="indexRefpar"/>
        </w:rPr>
        <w:t>8–9</w:t>
      </w:r>
      <w:r w:rsidR="00782763">
        <w:t xml:space="preserve">, </w:t>
      </w:r>
      <w:r w:rsidR="00DC6AA6" w:rsidRPr="00230826">
        <w:rPr>
          <w:rStyle w:val="indexRefchap"/>
        </w:rPr>
        <w:t>28:</w:t>
      </w:r>
      <w:r w:rsidR="00DC6AA6" w:rsidRPr="00230826">
        <w:rPr>
          <w:rStyle w:val="indexRefpar"/>
        </w:rPr>
        <w:t>11–22</w:t>
      </w:r>
      <w:r w:rsidR="00782763">
        <w:t xml:space="preserve">, </w:t>
      </w:r>
      <w:r w:rsidR="00DC6AA6" w:rsidRPr="00230826">
        <w:rPr>
          <w:rStyle w:val="indexRefchap"/>
        </w:rPr>
        <w:t>30:</w:t>
      </w:r>
      <w:r w:rsidR="00DC6AA6" w:rsidRPr="00230826">
        <w:rPr>
          <w:rStyle w:val="indexRefpar"/>
        </w:rPr>
        <w:t>36</w:t>
      </w:r>
      <w:r w:rsidR="00782763">
        <w:t xml:space="preserve">, </w:t>
      </w:r>
      <w:r w:rsidR="00DC6AA6" w:rsidRPr="00230826">
        <w:rPr>
          <w:rStyle w:val="indexRefchap"/>
        </w:rPr>
        <w:t>31:</w:t>
      </w:r>
      <w:r w:rsidR="00DC6AA6" w:rsidRPr="00230826">
        <w:rPr>
          <w:rStyle w:val="indexRefpar"/>
        </w:rPr>
        <w:t>19</w:t>
      </w:r>
      <w:r w:rsidR="00782763">
        <w:t xml:space="preserve">, </w:t>
      </w:r>
      <w:r w:rsidR="00DC6AA6" w:rsidRPr="00230826">
        <w:rPr>
          <w:rStyle w:val="indexRefchap"/>
        </w:rPr>
        <w:t>32:</w:t>
      </w:r>
      <w:r w:rsidR="00DC6AA6" w:rsidRPr="00230826">
        <w:rPr>
          <w:rStyle w:val="indexRefpar"/>
        </w:rPr>
        <w:t>75</w:t>
      </w:r>
      <w:r w:rsidR="00782763">
        <w:t xml:space="preserve">, </w:t>
      </w:r>
      <w:r w:rsidR="00DC6AA6" w:rsidRPr="00230826">
        <w:rPr>
          <w:rStyle w:val="indexRefchap"/>
        </w:rPr>
        <w:t>33:</w:t>
      </w:r>
      <w:r w:rsidR="00DC6AA6" w:rsidRPr="00230826">
        <w:rPr>
          <w:rStyle w:val="indexRefpar"/>
        </w:rPr>
        <w:t>7</w:t>
      </w:r>
      <w:r w:rsidR="00061EF7">
        <w:t xml:space="preserve">, </w:t>
      </w:r>
      <w:r w:rsidR="00DC6AA6" w:rsidRPr="00230826">
        <w:rPr>
          <w:rStyle w:val="indexRefchap"/>
        </w:rPr>
        <w:t>33:</w:t>
      </w:r>
      <w:r w:rsidR="00DC6AA6" w:rsidRPr="00230826">
        <w:rPr>
          <w:rStyle w:val="indexRefpar"/>
        </w:rPr>
        <w:t>21–22</w:t>
      </w:r>
      <w:r w:rsidR="00061EF7">
        <w:t xml:space="preserve">, </w:t>
      </w:r>
      <w:r w:rsidR="00DC6AA6" w:rsidRPr="00230826">
        <w:rPr>
          <w:rStyle w:val="indexRefchap"/>
        </w:rPr>
        <w:t>34:</w:t>
      </w:r>
      <w:r w:rsidR="00DC6AA6" w:rsidRPr="00230826">
        <w:rPr>
          <w:rStyle w:val="indexRefpar"/>
        </w:rPr>
        <w:t>1–2</w:t>
      </w:r>
      <w:r w:rsidR="00061EF7">
        <w:t xml:space="preserve">, </w:t>
      </w:r>
      <w:r w:rsidR="00DC6AA6" w:rsidRPr="00230826">
        <w:rPr>
          <w:rStyle w:val="indexRefchap"/>
        </w:rPr>
        <w:t>34:</w:t>
      </w:r>
      <w:r w:rsidR="00DC6AA6" w:rsidRPr="00230826">
        <w:rPr>
          <w:rStyle w:val="indexRefpar"/>
        </w:rPr>
        <w:t>15</w:t>
      </w:r>
      <w:r w:rsidR="00061EF7">
        <w:t xml:space="preserve">, </w:t>
      </w:r>
      <w:r w:rsidR="00DC6AA6" w:rsidRPr="00230826">
        <w:rPr>
          <w:rStyle w:val="indexRefchap"/>
        </w:rPr>
        <w:t>34:</w:t>
      </w:r>
      <w:r w:rsidR="00DC6AA6" w:rsidRPr="00230826">
        <w:rPr>
          <w:rStyle w:val="indexRefpar"/>
        </w:rPr>
        <w:t>19</w:t>
      </w:r>
      <w:r w:rsidR="00061EF7">
        <w:t xml:space="preserve">, </w:t>
      </w:r>
      <w:r w:rsidR="00DC6AA6" w:rsidRPr="00230826">
        <w:rPr>
          <w:rStyle w:val="indexRefchap"/>
        </w:rPr>
        <w:t>34:</w:t>
      </w:r>
      <w:r w:rsidR="00DC6AA6" w:rsidRPr="00230826">
        <w:rPr>
          <w:rStyle w:val="indexRefpar"/>
        </w:rPr>
        <w:t>29</w:t>
      </w:r>
      <w:r w:rsidR="00061EF7">
        <w:t xml:space="preserve">, </w:t>
      </w:r>
      <w:r w:rsidR="00DC6AA6" w:rsidRPr="00230826">
        <w:rPr>
          <w:rStyle w:val="indexRefchap"/>
        </w:rPr>
        <w:t>34:</w:t>
      </w:r>
      <w:r w:rsidR="00DC6AA6" w:rsidRPr="00230826">
        <w:rPr>
          <w:rStyle w:val="indexRefpar"/>
        </w:rPr>
        <w:t>31</w:t>
      </w:r>
      <w:r w:rsidR="00061EF7">
        <w:t xml:space="preserve">, </w:t>
      </w:r>
      <w:r w:rsidR="00DC6AA6" w:rsidRPr="00230826">
        <w:rPr>
          <w:rStyle w:val="indexRefchap"/>
        </w:rPr>
        <w:t>34:</w:t>
      </w:r>
      <w:r w:rsidR="00DC6AA6" w:rsidRPr="00230826">
        <w:rPr>
          <w:rStyle w:val="indexRefpar"/>
        </w:rPr>
        <w:t>63</w:t>
      </w:r>
      <w:r w:rsidR="00061EF7">
        <w:t xml:space="preserve">, </w:t>
      </w:r>
      <w:r w:rsidR="00DC6AA6" w:rsidRPr="00230826">
        <w:rPr>
          <w:rStyle w:val="indexRefchap"/>
        </w:rPr>
        <w:t>34:</w:t>
      </w:r>
      <w:r w:rsidR="00DC6AA6" w:rsidRPr="00230826">
        <w:rPr>
          <w:rStyle w:val="indexRefpar"/>
        </w:rPr>
        <w:t>72</w:t>
      </w:r>
      <w:r w:rsidR="00061EF7">
        <w:t xml:space="preserve">, </w:t>
      </w:r>
      <w:r w:rsidR="00061EF7" w:rsidRPr="00061EF7">
        <w:rPr>
          <w:rStyle w:val="indexRefchap"/>
        </w:rPr>
        <w:t>3</w:t>
      </w:r>
      <w:r w:rsidR="00061EF7">
        <w:rPr>
          <w:rStyle w:val="indexRefchap"/>
        </w:rPr>
        <w:t>5</w:t>
      </w:r>
      <w:r w:rsidR="00061EF7" w:rsidRPr="00061EF7">
        <w:rPr>
          <w:rStyle w:val="indexRefchap"/>
        </w:rPr>
        <w:t>:</w:t>
      </w:r>
      <w:r w:rsidR="00061EF7">
        <w:rPr>
          <w:rStyle w:val="indexRefpar"/>
        </w:rPr>
        <w:t>65</w:t>
      </w:r>
      <w:r w:rsidR="00061EF7">
        <w:t xml:space="preserve">, </w:t>
      </w:r>
      <w:r w:rsidR="00DC6AA6" w:rsidRPr="00230826">
        <w:rPr>
          <w:rStyle w:val="indexRefchap"/>
        </w:rPr>
        <w:t>ap2:</w:t>
      </w:r>
      <w:r w:rsidR="00DC6AA6" w:rsidRPr="00230826">
        <w:rPr>
          <w:rStyle w:val="indexRefpar"/>
        </w:rPr>
        <w:t>31</w:t>
      </w:r>
    </w:p>
    <w:p w14:paraId="6C7C2D94" w14:textId="77777777" w:rsidR="00E67803" w:rsidRDefault="00C57E99" w:rsidP="0005713F">
      <w:pPr>
        <w:pStyle w:val="Index-2"/>
      </w:pPr>
      <w:r w:rsidRPr="002B1019">
        <w:t>Two Year Plan for Africa</w:t>
      </w:r>
      <w:r w:rsidR="00DC6AA6" w:rsidRPr="00230826">
        <w:rPr>
          <w:rStyle w:val="indexpagenumbercomma"/>
        </w:rPr>
        <w:t xml:space="preserve">, </w:t>
      </w:r>
      <w:r w:rsidR="00DC6AA6" w:rsidRPr="00230826">
        <w:rPr>
          <w:rStyle w:val="indexpagenumberchecked"/>
        </w:rPr>
        <w:t>317</w:t>
      </w:r>
      <w:r w:rsidR="0005713F">
        <w:t xml:space="preserve">, </w:t>
      </w:r>
      <w:r w:rsidR="00DC6AA6" w:rsidRPr="00230826">
        <w:rPr>
          <w:rStyle w:val="indexRefchap"/>
        </w:rPr>
        <w:t>28:</w:t>
      </w:r>
      <w:r w:rsidR="00DC6AA6" w:rsidRPr="00230826">
        <w:rPr>
          <w:rStyle w:val="indexRefpar"/>
        </w:rPr>
        <w:t>9</w:t>
      </w:r>
    </w:p>
    <w:p w14:paraId="72ED877D" w14:textId="77777777" w:rsidR="00E67803" w:rsidRDefault="00C57E99" w:rsidP="0005713F">
      <w:pPr>
        <w:pStyle w:val="Index-2"/>
      </w:pPr>
      <w:r w:rsidRPr="002B1019">
        <w:t>various national</w:t>
      </w:r>
      <w:r w:rsidR="00DC6AA6" w:rsidRPr="00230826">
        <w:rPr>
          <w:rStyle w:val="indexpagenumbercomma"/>
        </w:rPr>
        <w:t xml:space="preserve">, </w:t>
      </w:r>
      <w:r w:rsidR="00DC6AA6" w:rsidRPr="00230826">
        <w:rPr>
          <w:rStyle w:val="indexpagenumberchecked"/>
        </w:rPr>
        <w:t>316</w:t>
      </w:r>
      <w:r w:rsidR="0005713F">
        <w:t xml:space="preserve">, </w:t>
      </w:r>
      <w:r w:rsidR="00DC6AA6" w:rsidRPr="00230826">
        <w:rPr>
          <w:rStyle w:val="indexRefchap"/>
        </w:rPr>
        <w:t>28:</w:t>
      </w:r>
      <w:r w:rsidR="00DC6AA6" w:rsidRPr="00230826">
        <w:rPr>
          <w:rStyle w:val="indexRefpar"/>
        </w:rPr>
        <w:t>6–9</w:t>
      </w:r>
    </w:p>
    <w:p w14:paraId="1D73C903" w14:textId="77777777" w:rsidR="00E67803" w:rsidRDefault="00C57E99">
      <w:pPr>
        <w:pStyle w:val="Index-2"/>
      </w:pPr>
      <w:r w:rsidRPr="00971E46">
        <w:rPr>
          <w:rStyle w:val="indexverweis"/>
        </w:rPr>
        <w:t>see also</w:t>
      </w:r>
      <w:r w:rsidRPr="002B1019">
        <w:t xml:space="preserve"> Tablets of the Divine Plan</w:t>
      </w:r>
    </w:p>
    <w:p w14:paraId="7DF342A4" w14:textId="77777777" w:rsidR="00C57E99" w:rsidRPr="002B1019" w:rsidRDefault="00C57E99" w:rsidP="00B71E14">
      <w:pPr>
        <w:pStyle w:val="Index-1"/>
      </w:pPr>
      <w:r w:rsidRPr="002B1019">
        <w:t>Pleasure</w:t>
      </w:r>
      <w:r w:rsidR="00DC6AA6" w:rsidRPr="00230826">
        <w:rPr>
          <w:rStyle w:val="indexpagenumbercomma"/>
        </w:rPr>
        <w:t xml:space="preserve">, </w:t>
      </w:r>
      <w:r w:rsidR="00DC6AA6" w:rsidRPr="00230826">
        <w:rPr>
          <w:rStyle w:val="indexpagenumberchecked"/>
        </w:rPr>
        <w:t>22</w:t>
      </w:r>
      <w:r w:rsidR="00B71E14">
        <w:t xml:space="preserve">, </w:t>
      </w:r>
      <w:r w:rsidR="00DC6AA6" w:rsidRPr="00230826">
        <w:rPr>
          <w:rStyle w:val="indexRefchap"/>
        </w:rPr>
        <w:t>pr:</w:t>
      </w:r>
      <w:r w:rsidR="00DC6AA6" w:rsidRPr="00230826">
        <w:rPr>
          <w:rStyle w:val="indexRefpar"/>
        </w:rPr>
        <w:t>86</w:t>
      </w:r>
    </w:p>
    <w:p w14:paraId="78508383" w14:textId="77777777" w:rsidR="00C57E99" w:rsidRPr="002B1019" w:rsidRDefault="00C57E99" w:rsidP="00B71E14">
      <w:pPr>
        <w:pStyle w:val="Index-1"/>
      </w:pPr>
      <w:r w:rsidRPr="002B1019">
        <w:t>Polygamy</w:t>
      </w:r>
      <w:r w:rsidR="00DC6AA6" w:rsidRPr="00230826">
        <w:rPr>
          <w:rStyle w:val="indexpagenumbercomma"/>
        </w:rPr>
        <w:t xml:space="preserve">, </w:t>
      </w:r>
      <w:r w:rsidR="00DC6AA6" w:rsidRPr="00230826">
        <w:rPr>
          <w:rStyle w:val="indexpagenumberchecked"/>
        </w:rPr>
        <w:t>113</w:t>
      </w:r>
      <w:r w:rsidR="00DC6AA6" w:rsidRPr="00230826">
        <w:rPr>
          <w:rStyle w:val="indexpagenumbercomma"/>
        </w:rPr>
        <w:t xml:space="preserve">, </w:t>
      </w:r>
      <w:r w:rsidR="00DC6AA6" w:rsidRPr="00230826">
        <w:rPr>
          <w:rStyle w:val="indexpagenumberchecked"/>
        </w:rPr>
        <w:t>114</w:t>
      </w:r>
      <w:r w:rsidR="00DC6AA6" w:rsidRPr="00230826">
        <w:rPr>
          <w:rStyle w:val="indexpagenumbercomma"/>
        </w:rPr>
        <w:t xml:space="preserve">, </w:t>
      </w:r>
      <w:r w:rsidR="00DC6AA6" w:rsidRPr="00230826">
        <w:rPr>
          <w:rStyle w:val="indexpagenumberchecked"/>
        </w:rPr>
        <w:t>117</w:t>
      </w:r>
      <w:r w:rsidR="00B71E14">
        <w:t xml:space="preserve">, </w:t>
      </w:r>
      <w:r w:rsidR="00DC6AA6" w:rsidRPr="00230826">
        <w:rPr>
          <w:rStyle w:val="indexRefchap"/>
        </w:rPr>
        <w:t>7:</w:t>
      </w:r>
      <w:r w:rsidR="00DC6AA6" w:rsidRPr="00230826">
        <w:rPr>
          <w:rStyle w:val="indexRefpar"/>
        </w:rPr>
        <w:t>8</w:t>
      </w:r>
      <w:r w:rsidR="00B71E14">
        <w:t xml:space="preserve">, </w:t>
      </w:r>
      <w:r w:rsidR="00DC6AA6" w:rsidRPr="00230826">
        <w:rPr>
          <w:rStyle w:val="indexRefchap"/>
        </w:rPr>
        <w:t>7:</w:t>
      </w:r>
      <w:r w:rsidR="00DC6AA6" w:rsidRPr="00230826">
        <w:rPr>
          <w:rStyle w:val="indexRefpar"/>
        </w:rPr>
        <w:t>11</w:t>
      </w:r>
      <w:r w:rsidR="00B71E14">
        <w:t xml:space="preserve">, </w:t>
      </w:r>
      <w:r w:rsidR="00DC6AA6" w:rsidRPr="00230826">
        <w:rPr>
          <w:rStyle w:val="indexRefchap"/>
        </w:rPr>
        <w:t>7:</w:t>
      </w:r>
      <w:r w:rsidR="00DC6AA6" w:rsidRPr="00230826">
        <w:rPr>
          <w:rStyle w:val="indexRefpar"/>
        </w:rPr>
        <w:t>23–24</w:t>
      </w:r>
    </w:p>
    <w:p w14:paraId="43D23532" w14:textId="77777777" w:rsidR="00C57E99" w:rsidRPr="002B1019" w:rsidRDefault="00C57E99" w:rsidP="00B71E14">
      <w:pPr>
        <w:pStyle w:val="Index-1"/>
      </w:pPr>
      <w:r w:rsidRPr="002B1019">
        <w:t>Polynesians</w:t>
      </w:r>
      <w:r w:rsidR="00DC6AA6" w:rsidRPr="00230826">
        <w:rPr>
          <w:rStyle w:val="indexpagenumbercomma"/>
        </w:rPr>
        <w:t xml:space="preserve">, </w:t>
      </w:r>
      <w:r w:rsidR="00DC6AA6" w:rsidRPr="00230826">
        <w:rPr>
          <w:rStyle w:val="indexpagenumberchecked"/>
        </w:rPr>
        <w:t>320</w:t>
      </w:r>
      <w:r w:rsidR="00B71E14">
        <w:t xml:space="preserve">, </w:t>
      </w:r>
      <w:r w:rsidR="00DC6AA6" w:rsidRPr="00230826">
        <w:rPr>
          <w:rStyle w:val="indexRefchap"/>
        </w:rPr>
        <w:t>28:</w:t>
      </w:r>
      <w:r w:rsidR="00DC6AA6" w:rsidRPr="00230826">
        <w:rPr>
          <w:rStyle w:val="indexRefpar"/>
        </w:rPr>
        <w:t>21</w:t>
      </w:r>
    </w:p>
    <w:p w14:paraId="724F9BB3" w14:textId="77777777" w:rsidR="00C57E99" w:rsidRPr="002B1019" w:rsidRDefault="00627ED1" w:rsidP="00B71E14">
      <w:pPr>
        <w:pStyle w:val="Index-1"/>
      </w:pPr>
      <w:r w:rsidRPr="00627ED1">
        <w:rPr>
          <w:highlight w:val="green"/>
        </w:rPr>
        <w:t xml:space="preserve">Port </w:t>
      </w:r>
      <w:r w:rsidR="00C57E99" w:rsidRPr="000C7039">
        <w:rPr>
          <w:highlight w:val="green"/>
        </w:rPr>
        <w:t>Sa</w:t>
      </w:r>
      <w:r w:rsidR="00C57E99" w:rsidRPr="00254961">
        <w:rPr>
          <w:highlight w:val="darkYellow"/>
        </w:rPr>
        <w:t>ʿí</w:t>
      </w:r>
      <w:r w:rsidR="00C57E99" w:rsidRPr="000C7039">
        <w:rPr>
          <w:highlight w:val="green"/>
        </w:rPr>
        <w:t>d</w:t>
      </w:r>
      <w:r w:rsidR="00DC6AA6" w:rsidRPr="00230826">
        <w:rPr>
          <w:rStyle w:val="indexpagenumbercomma"/>
        </w:rPr>
        <w:t xml:space="preserve">, </w:t>
      </w:r>
      <w:r w:rsidR="00DC6AA6" w:rsidRPr="00230826">
        <w:rPr>
          <w:rStyle w:val="indexpagenumberchecked"/>
        </w:rPr>
        <w:t>343</w:t>
      </w:r>
      <w:r w:rsidR="00B71E14">
        <w:t xml:space="preserve">, </w:t>
      </w:r>
      <w:r w:rsidR="00DC6AA6" w:rsidRPr="00230826">
        <w:rPr>
          <w:rStyle w:val="indexRefchap"/>
        </w:rPr>
        <w:t>31:</w:t>
      </w:r>
      <w:r w:rsidR="00DC6AA6" w:rsidRPr="00230826">
        <w:rPr>
          <w:rStyle w:val="indexRefpar"/>
        </w:rPr>
        <w:t>3</w:t>
      </w:r>
    </w:p>
    <w:p w14:paraId="73150860" w14:textId="77777777" w:rsidR="00C57E99" w:rsidRPr="002B1019" w:rsidRDefault="00C57E99" w:rsidP="00B71E14">
      <w:pPr>
        <w:pStyle w:val="Index-1"/>
      </w:pPr>
      <w:r w:rsidRPr="002B1019">
        <w:t>Prayer</w:t>
      </w:r>
      <w:r w:rsidR="00DC6AA6" w:rsidRPr="00230826">
        <w:rPr>
          <w:rStyle w:val="indexpagenumbercomma"/>
        </w:rPr>
        <w:t xml:space="preserve">, </w:t>
      </w:r>
      <w:r w:rsidR="00DC6AA6" w:rsidRPr="00230826">
        <w:rPr>
          <w:rStyle w:val="indexpagenumberchecked"/>
        </w:rPr>
        <w:t>16</w:t>
      </w:r>
      <w:r w:rsidR="00B71E14">
        <w:t xml:space="preserve">, </w:t>
      </w:r>
      <w:r w:rsidR="00DC6AA6" w:rsidRPr="00230826">
        <w:rPr>
          <w:rStyle w:val="indexRefchap"/>
        </w:rPr>
        <w:t>pr:</w:t>
      </w:r>
      <w:r w:rsidR="00DC6AA6" w:rsidRPr="00230826">
        <w:rPr>
          <w:rStyle w:val="indexRefpar"/>
        </w:rPr>
        <w:t>59</w:t>
      </w:r>
    </w:p>
    <w:p w14:paraId="08EF4FE0" w14:textId="77777777" w:rsidR="00E67803" w:rsidRDefault="00C57E99" w:rsidP="00B71E14">
      <w:pPr>
        <w:pStyle w:val="Index-2"/>
      </w:pPr>
      <w:r w:rsidRPr="002B1019">
        <w:t xml:space="preserve">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259</w:t>
      </w:r>
      <w:r w:rsidR="00DC6AA6" w:rsidRPr="00230826">
        <w:rPr>
          <w:rStyle w:val="indexpagenumbercomma"/>
        </w:rPr>
        <w:t xml:space="preserve">, </w:t>
      </w:r>
      <w:r w:rsidR="00DC6AA6" w:rsidRPr="00230826">
        <w:rPr>
          <w:rStyle w:val="indexpagenumberchecked"/>
        </w:rPr>
        <w:t>281</w:t>
      </w:r>
      <w:r w:rsidR="00DC6AA6" w:rsidRPr="00230826">
        <w:rPr>
          <w:rStyle w:val="indexpagenumbercomma"/>
        </w:rPr>
        <w:t xml:space="preserve">, </w:t>
      </w:r>
      <w:r w:rsidR="00DC6AA6" w:rsidRPr="00230826">
        <w:rPr>
          <w:rStyle w:val="indexpagenumberchecked"/>
        </w:rPr>
        <w:t>420</w:t>
      </w:r>
      <w:r w:rsidR="00DC6AA6" w:rsidRPr="00230826">
        <w:rPr>
          <w:rStyle w:val="indexpagenumbercomma"/>
        </w:rPr>
        <w:t xml:space="preserve">, </w:t>
      </w:r>
      <w:r w:rsidR="00DC6AA6" w:rsidRPr="00230826">
        <w:rPr>
          <w:rStyle w:val="indexpagenumberchecked"/>
        </w:rPr>
        <w:t>423</w:t>
      </w:r>
      <w:r w:rsidR="00B71E14">
        <w:t xml:space="preserve">, </w:t>
      </w:r>
      <w:r w:rsidR="00DC6AA6" w:rsidRPr="00230826">
        <w:rPr>
          <w:rStyle w:val="indexRefchap"/>
        </w:rPr>
        <w:t>22:</w:t>
      </w:r>
      <w:r w:rsidR="00DC6AA6" w:rsidRPr="00230826">
        <w:rPr>
          <w:rStyle w:val="indexRefpar"/>
        </w:rPr>
        <w:t>32–33</w:t>
      </w:r>
      <w:r w:rsidR="00B71E14">
        <w:t xml:space="preserve">, </w:t>
      </w:r>
      <w:r w:rsidR="00DC6AA6" w:rsidRPr="00230826">
        <w:rPr>
          <w:rStyle w:val="indexRefchap"/>
        </w:rPr>
        <w:t>25:</w:t>
      </w:r>
      <w:r w:rsidR="00DC6AA6" w:rsidRPr="00230826">
        <w:rPr>
          <w:rStyle w:val="indexRefpar"/>
        </w:rPr>
        <w:t>4</w:t>
      </w:r>
      <w:r w:rsidR="00B71E14">
        <w:t xml:space="preserve">, </w:t>
      </w:r>
      <w:r w:rsidR="00DC6AA6" w:rsidRPr="00230826">
        <w:rPr>
          <w:rStyle w:val="indexRefchap"/>
        </w:rPr>
        <w:t>ap1:</w:t>
      </w:r>
      <w:r w:rsidR="00DC6AA6" w:rsidRPr="00230826">
        <w:rPr>
          <w:rStyle w:val="indexRefchapsub"/>
        </w:rPr>
        <w:t>1:</w:t>
      </w:r>
      <w:r w:rsidR="00DC6AA6" w:rsidRPr="00230826">
        <w:rPr>
          <w:rStyle w:val="indexRefpar"/>
        </w:rPr>
        <w:t>12</w:t>
      </w:r>
      <w:r w:rsidR="00B71E14">
        <w:t xml:space="preserve">, </w:t>
      </w:r>
      <w:r w:rsidR="00DC6AA6" w:rsidRPr="00230826">
        <w:rPr>
          <w:rStyle w:val="indexRefchap"/>
        </w:rPr>
        <w:t>ap1:</w:t>
      </w:r>
      <w:r w:rsidR="00DC6AA6" w:rsidRPr="00230826">
        <w:rPr>
          <w:rStyle w:val="indexRefchapsub"/>
        </w:rPr>
        <w:t>1:</w:t>
      </w:r>
      <w:r w:rsidR="00DC6AA6" w:rsidRPr="00230826">
        <w:rPr>
          <w:rStyle w:val="indexRefpar"/>
        </w:rPr>
        <w:t>26</w:t>
      </w:r>
    </w:p>
    <w:p w14:paraId="5FD807BC" w14:textId="77777777" w:rsidR="00E67803" w:rsidRDefault="00C57E99" w:rsidP="00B71E14">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18</w:t>
      </w:r>
      <w:r w:rsidR="00B71E14">
        <w:t xml:space="preserve">, </w:t>
      </w:r>
      <w:r w:rsidR="00DC6AA6" w:rsidRPr="00230826">
        <w:rPr>
          <w:rStyle w:val="indexRefchap"/>
        </w:rPr>
        <w:t>pr:</w:t>
      </w:r>
      <w:r w:rsidR="00DC6AA6" w:rsidRPr="00230826">
        <w:rPr>
          <w:rStyle w:val="indexRefpar"/>
        </w:rPr>
        <w:t>66</w:t>
      </w:r>
    </w:p>
    <w:p w14:paraId="7DAD9C72" w14:textId="77777777" w:rsidR="00E67803" w:rsidRDefault="00C57E99" w:rsidP="00B71E14">
      <w:pPr>
        <w:pStyle w:val="Index-2"/>
      </w:pPr>
      <w:r w:rsidRPr="002B1019">
        <w:t>for Covenant-breakers</w:t>
      </w:r>
      <w:r w:rsidR="00DC6AA6" w:rsidRPr="00230826">
        <w:rPr>
          <w:rStyle w:val="indexpagenumbercomma"/>
        </w:rPr>
        <w:t xml:space="preserve">, </w:t>
      </w:r>
      <w:r w:rsidR="00DC6AA6" w:rsidRPr="00230826">
        <w:rPr>
          <w:rStyle w:val="indexpagenumberchecked"/>
        </w:rPr>
        <w:t>259</w:t>
      </w:r>
      <w:r w:rsidR="00B71E14">
        <w:t xml:space="preserve">, </w:t>
      </w:r>
      <w:r w:rsidR="00DC6AA6" w:rsidRPr="00230826">
        <w:rPr>
          <w:rStyle w:val="indexRefchap"/>
        </w:rPr>
        <w:t>22:</w:t>
      </w:r>
      <w:r w:rsidR="00DC6AA6" w:rsidRPr="00230826">
        <w:rPr>
          <w:rStyle w:val="indexRefpar"/>
        </w:rPr>
        <w:t>32–33</w:t>
      </w:r>
    </w:p>
    <w:p w14:paraId="0857C9DD" w14:textId="77777777" w:rsidR="00E67803" w:rsidRDefault="00C57E99" w:rsidP="00B71E14">
      <w:pPr>
        <w:pStyle w:val="Index-2"/>
      </w:pPr>
      <w:r w:rsidRPr="000C7039">
        <w:rPr>
          <w:highlight w:val="yellow"/>
        </w:rPr>
        <w:t>Muslim</w:t>
      </w:r>
      <w:r w:rsidR="00DC6AA6" w:rsidRPr="00230826">
        <w:rPr>
          <w:rStyle w:val="indexpagenumbercomma"/>
        </w:rPr>
        <w:t xml:space="preserve">, </w:t>
      </w:r>
      <w:r w:rsidR="00DC6AA6" w:rsidRPr="00230826">
        <w:rPr>
          <w:rStyle w:val="indexpagenumberchecked"/>
        </w:rPr>
        <w:t>395</w:t>
      </w:r>
      <w:r w:rsidR="00B71E14">
        <w:t xml:space="preserve">, </w:t>
      </w:r>
      <w:r w:rsidR="00DC6AA6" w:rsidRPr="00230826">
        <w:rPr>
          <w:rStyle w:val="indexRefchap"/>
        </w:rPr>
        <w:t>35:</w:t>
      </w:r>
      <w:r w:rsidR="00DC6AA6" w:rsidRPr="00230826">
        <w:rPr>
          <w:rStyle w:val="indexRefpar"/>
        </w:rPr>
        <w:t>5</w:t>
      </w:r>
    </w:p>
    <w:p w14:paraId="2AE7CDEC" w14:textId="77777777" w:rsidR="00E67803" w:rsidRDefault="00C57E99" w:rsidP="00B71E14">
      <w:pPr>
        <w:pStyle w:val="Index-2"/>
      </w:pPr>
      <w:r w:rsidRPr="002B1019">
        <w:t>obligatory</w:t>
      </w:r>
      <w:r w:rsidR="00DC6AA6" w:rsidRPr="00230826">
        <w:rPr>
          <w:rStyle w:val="indexpagenumbercomma"/>
        </w:rPr>
        <w:t xml:space="preserve">, </w:t>
      </w:r>
      <w:r w:rsidR="00DC6AA6" w:rsidRPr="00230826">
        <w:rPr>
          <w:rStyle w:val="indexpagenumberchecked"/>
        </w:rPr>
        <w:t>263</w:t>
      </w:r>
      <w:r w:rsidRPr="006E548C">
        <w:rPr>
          <w:rStyle w:val="indexpagenumbercontinued"/>
        </w:rPr>
        <w:t>–4</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313</w:t>
      </w:r>
      <w:r w:rsidR="00B71E14">
        <w:t xml:space="preserve">, </w:t>
      </w:r>
      <w:r w:rsidR="00DC6AA6" w:rsidRPr="00230826">
        <w:rPr>
          <w:rStyle w:val="indexRefchap"/>
        </w:rPr>
        <w:t>23:</w:t>
      </w:r>
      <w:r w:rsidR="00DC6AA6" w:rsidRPr="00230826">
        <w:rPr>
          <w:rStyle w:val="indexRefpar"/>
        </w:rPr>
        <w:t>17–23</w:t>
      </w:r>
      <w:r w:rsidR="00B71E14">
        <w:t xml:space="preserve">, </w:t>
      </w:r>
      <w:r w:rsidR="00DC6AA6" w:rsidRPr="00230826">
        <w:rPr>
          <w:rStyle w:val="indexRefchap"/>
        </w:rPr>
        <w:t>27:</w:t>
      </w:r>
      <w:r w:rsidR="00DC6AA6" w:rsidRPr="00230826">
        <w:rPr>
          <w:rStyle w:val="indexRefpar"/>
        </w:rPr>
        <w:t>19</w:t>
      </w:r>
      <w:r w:rsidR="00B71E14">
        <w:t xml:space="preserve">, </w:t>
      </w:r>
      <w:r w:rsidR="00DC6AA6" w:rsidRPr="00230826">
        <w:rPr>
          <w:rStyle w:val="indexRefchap"/>
        </w:rPr>
        <w:t>27:</w:t>
      </w:r>
      <w:r w:rsidR="00DC6AA6" w:rsidRPr="00230826">
        <w:rPr>
          <w:rStyle w:val="indexRefpar"/>
        </w:rPr>
        <w:t>26</w:t>
      </w:r>
    </w:p>
    <w:p w14:paraId="19D397C6" w14:textId="77777777" w:rsidR="00E67803" w:rsidRDefault="00C57E99" w:rsidP="00B71E14">
      <w:pPr>
        <w:pStyle w:val="Index-2"/>
      </w:pPr>
      <w:r w:rsidRPr="002B1019">
        <w:t>short obligatory</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263</w:t>
      </w:r>
      <w:r w:rsidR="00B71E14">
        <w:t xml:space="preserve">, </w:t>
      </w:r>
      <w:r w:rsidR="00DC6AA6" w:rsidRPr="00230826">
        <w:rPr>
          <w:rStyle w:val="indexRefchap"/>
        </w:rPr>
        <w:t>pr:</w:t>
      </w:r>
      <w:r w:rsidR="00DC6AA6" w:rsidRPr="00230826">
        <w:rPr>
          <w:rStyle w:val="indexRefpar"/>
        </w:rPr>
        <w:t>94</w:t>
      </w:r>
      <w:r w:rsidR="00B71E14">
        <w:t xml:space="preserve">, </w:t>
      </w:r>
      <w:r w:rsidR="00DC6AA6" w:rsidRPr="00230826">
        <w:rPr>
          <w:rStyle w:val="indexRefchap"/>
        </w:rPr>
        <w:t>23:</w:t>
      </w:r>
      <w:r w:rsidR="00DC6AA6" w:rsidRPr="00230826">
        <w:rPr>
          <w:rStyle w:val="indexRefpar"/>
        </w:rPr>
        <w:t>17–18</w:t>
      </w:r>
    </w:p>
    <w:p w14:paraId="657253E1" w14:textId="77777777" w:rsidR="00C57E99" w:rsidRPr="002B1019" w:rsidRDefault="00C57E99" w:rsidP="004E4450">
      <w:pPr>
        <w:pStyle w:val="Index-1"/>
      </w:pPr>
      <w:r w:rsidRPr="002B1019">
        <w:rPr>
          <w:rStyle w:val="BookTitle"/>
        </w:rPr>
        <w:t xml:space="preserve">Prayers and Meditations of </w:t>
      </w:r>
      <w:r w:rsidRPr="000C7039">
        <w:rPr>
          <w:rStyle w:val="BookTitle"/>
          <w:highlight w:val="yellow"/>
        </w:rPr>
        <w:t>Bahá</w:t>
      </w:r>
      <w:r>
        <w:rPr>
          <w:rStyle w:val="BookTitle"/>
          <w:highlight w:val="yellow"/>
        </w:rPr>
        <w:t>’</w:t>
      </w:r>
      <w:r w:rsidRPr="000C7039">
        <w:rPr>
          <w:rStyle w:val="BookTitle"/>
          <w:highlight w:val="yellow"/>
        </w:rPr>
        <w:t>u</w:t>
      </w:r>
      <w:r>
        <w:rPr>
          <w:rStyle w:val="BookTitle"/>
          <w:highlight w:val="yellow"/>
        </w:rPr>
        <w:t>’</w:t>
      </w:r>
      <w:r w:rsidRPr="000C7039">
        <w:rPr>
          <w:rStyle w:val="BookTitle"/>
          <w:highlight w:val="yellow"/>
        </w:rPr>
        <w:t>lláh</w:t>
      </w:r>
      <w:r w:rsidR="00DC6AA6" w:rsidRPr="00230826">
        <w:rPr>
          <w:rStyle w:val="indexpagenumbercomma"/>
        </w:rPr>
        <w:t xml:space="preserve">, </w:t>
      </w:r>
      <w:r w:rsidR="00DC6AA6" w:rsidRPr="00230826">
        <w:rPr>
          <w:rStyle w:val="indexpagenumberchecked"/>
        </w:rPr>
        <w:t>309</w:t>
      </w:r>
      <w:r w:rsidR="004E4450">
        <w:t xml:space="preserve">, </w:t>
      </w:r>
      <w:r w:rsidR="00DC6AA6" w:rsidRPr="00230826">
        <w:rPr>
          <w:rStyle w:val="indexRefchap"/>
        </w:rPr>
        <w:t>27:</w:t>
      </w:r>
      <w:r w:rsidR="00DC6AA6" w:rsidRPr="00230826">
        <w:rPr>
          <w:rStyle w:val="indexRefpar"/>
        </w:rPr>
        <w:t>12</w:t>
      </w:r>
    </w:p>
    <w:p w14:paraId="6E08CD7B" w14:textId="77777777" w:rsidR="00C57E99" w:rsidRPr="002B1019" w:rsidRDefault="00C57E99" w:rsidP="004E4450">
      <w:pPr>
        <w:pStyle w:val="Index-1"/>
      </w:pPr>
      <w:r w:rsidRPr="002B1019">
        <w:rPr>
          <w:rStyle w:val="BookTitle"/>
        </w:rPr>
        <w:t>Priceless Pearl, The</w:t>
      </w:r>
      <w:r w:rsidRPr="002B1019">
        <w:t xml:space="preserve"> (</w:t>
      </w:r>
      <w:r w:rsidRPr="005F64C5">
        <w:rPr>
          <w:highlight w:val="cyan"/>
        </w:rPr>
        <w:t>Rúḥíyyih</w:t>
      </w:r>
      <w:r w:rsidR="00627ED1" w:rsidRPr="00627ED1">
        <w:rPr>
          <w:highlight w:val="cyan"/>
        </w:rPr>
        <w:t xml:space="preserve"> </w:t>
      </w:r>
      <w:r w:rsidRPr="005F64C5">
        <w:rPr>
          <w:highlight w:val="cyan"/>
        </w:rPr>
        <w:t>Rabbani</w:t>
      </w:r>
      <w:r w:rsidRPr="002B1019">
        <w:t>)</w:t>
      </w:r>
      <w:r w:rsidR="00DC6AA6" w:rsidRPr="00230826">
        <w:rPr>
          <w:rStyle w:val="indexpagenumbercomma"/>
        </w:rPr>
        <w:t xml:space="preserve">, </w:t>
      </w:r>
      <w:r w:rsidR="00DC6AA6" w:rsidRPr="00230826">
        <w:rPr>
          <w:rStyle w:val="indexpagenumberchecked"/>
        </w:rPr>
        <w:t>277</w:t>
      </w:r>
      <w:r w:rsidRPr="006E548C">
        <w:rPr>
          <w:rStyle w:val="indexpagenumbercontinued"/>
        </w:rPr>
        <w:t>–8</w:t>
      </w:r>
      <w:r w:rsidR="00DC6AA6" w:rsidRPr="00230826">
        <w:rPr>
          <w:rStyle w:val="indexpagenumbercomma"/>
        </w:rPr>
        <w:t xml:space="preserve">, </w:t>
      </w:r>
      <w:r w:rsidR="00DC6AA6" w:rsidRPr="00230826">
        <w:rPr>
          <w:rStyle w:val="indexpagenumberchecked"/>
        </w:rPr>
        <w:t>329</w:t>
      </w:r>
      <w:r w:rsidRPr="006E548C">
        <w:rPr>
          <w:rStyle w:val="indexpagenumbercontinued"/>
        </w:rPr>
        <w:t>–30</w:t>
      </w:r>
      <w:r w:rsidR="004E4450">
        <w:t xml:space="preserve">, </w:t>
      </w:r>
      <w:r w:rsidR="00DC6AA6" w:rsidRPr="00230826">
        <w:rPr>
          <w:rStyle w:val="indexRefchap"/>
        </w:rPr>
        <w:t>24:</w:t>
      </w:r>
      <w:r w:rsidR="00DC6AA6" w:rsidRPr="00230826">
        <w:rPr>
          <w:rStyle w:val="indexRefpar"/>
        </w:rPr>
        <w:t>19–24</w:t>
      </w:r>
      <w:r w:rsidR="004E4450">
        <w:t xml:space="preserve">, </w:t>
      </w:r>
      <w:r w:rsidR="00DC6AA6" w:rsidRPr="00230826">
        <w:rPr>
          <w:rStyle w:val="indexRefchap"/>
        </w:rPr>
        <w:t>29:</w:t>
      </w:r>
      <w:r w:rsidR="00DC6AA6" w:rsidRPr="00230826">
        <w:rPr>
          <w:rStyle w:val="indexRefpar"/>
        </w:rPr>
        <w:t>30–32</w:t>
      </w:r>
    </w:p>
    <w:p w14:paraId="62BFD35B" w14:textId="77777777" w:rsidR="00C57E99" w:rsidRPr="002B1019" w:rsidRDefault="00C57E99" w:rsidP="00B71E14">
      <w:pPr>
        <w:pStyle w:val="Index-1"/>
      </w:pPr>
      <w:r w:rsidRPr="002B1019">
        <w:t>Pride</w:t>
      </w:r>
      <w:r w:rsidR="00DC6AA6" w:rsidRPr="00230826">
        <w:rPr>
          <w:rStyle w:val="indexpagenumbercomma"/>
        </w:rPr>
        <w:t xml:space="preserve">, </w:t>
      </w:r>
      <w:r w:rsidR="00DC6AA6" w:rsidRPr="00230826">
        <w:rPr>
          <w:rStyle w:val="indexpagenumberchecked"/>
        </w:rPr>
        <w:t>263</w:t>
      </w:r>
      <w:r w:rsidR="00B71E14">
        <w:t xml:space="preserve">, </w:t>
      </w:r>
      <w:r w:rsidR="00DC6AA6" w:rsidRPr="00230826">
        <w:rPr>
          <w:rStyle w:val="indexRefchap"/>
        </w:rPr>
        <w:t>23:</w:t>
      </w:r>
      <w:r w:rsidR="00DC6AA6" w:rsidRPr="00230826">
        <w:rPr>
          <w:rStyle w:val="indexRefpar"/>
        </w:rPr>
        <w:t>13–16</w:t>
      </w:r>
    </w:p>
    <w:p w14:paraId="741C24A5" w14:textId="77777777" w:rsidR="00C57E99" w:rsidRPr="002B1019" w:rsidRDefault="00C57E99" w:rsidP="00B71E14">
      <w:pPr>
        <w:pStyle w:val="Index-1"/>
      </w:pPr>
      <w:r w:rsidRPr="002B1019">
        <w:t>Priesthood, abolished</w:t>
      </w:r>
      <w:r w:rsidR="00DC6AA6" w:rsidRPr="00230826">
        <w:rPr>
          <w:rStyle w:val="indexpagenumbercomma"/>
        </w:rPr>
        <w:t xml:space="preserve">, </w:t>
      </w:r>
      <w:r w:rsidR="00DC6AA6" w:rsidRPr="00230826">
        <w:rPr>
          <w:rStyle w:val="indexpagenumberchecked"/>
        </w:rPr>
        <w:t>167</w:t>
      </w:r>
      <w:r w:rsidR="00B71E14">
        <w:t xml:space="preserve">, </w:t>
      </w:r>
      <w:r w:rsidR="00DC6AA6" w:rsidRPr="00230826">
        <w:rPr>
          <w:rStyle w:val="indexRefchap"/>
        </w:rPr>
        <w:t>13:</w:t>
      </w:r>
      <w:r w:rsidR="00DC6AA6" w:rsidRPr="00230826">
        <w:rPr>
          <w:rStyle w:val="indexRefpar"/>
        </w:rPr>
        <w:t>11</w:t>
      </w:r>
    </w:p>
    <w:p w14:paraId="76B6BEEE" w14:textId="77777777" w:rsidR="00C57E99" w:rsidRPr="002B1019" w:rsidRDefault="00C57E99" w:rsidP="00B71E14">
      <w:pPr>
        <w:pStyle w:val="Index-1"/>
      </w:pPr>
      <w:r w:rsidRPr="002B1019">
        <w:t>Principles</w:t>
      </w:r>
      <w:r w:rsidR="00DC6AA6" w:rsidRPr="00230826">
        <w:rPr>
          <w:rStyle w:val="indexpagenumbercomma"/>
        </w:rPr>
        <w:t xml:space="preserve">, </w:t>
      </w:r>
      <w:r w:rsidR="00DC6AA6" w:rsidRPr="00230826">
        <w:rPr>
          <w:rStyle w:val="indexpagenumberchecked"/>
        </w:rPr>
        <w:t>395</w:t>
      </w:r>
      <w:r w:rsidR="00B71E14">
        <w:t xml:space="preserve">, </w:t>
      </w:r>
      <w:r w:rsidR="00DC6AA6" w:rsidRPr="00230826">
        <w:rPr>
          <w:rStyle w:val="indexRefchap"/>
        </w:rPr>
        <w:t>35:</w:t>
      </w:r>
      <w:r w:rsidR="00DC6AA6" w:rsidRPr="00230826">
        <w:rPr>
          <w:rStyle w:val="indexRefpar"/>
        </w:rPr>
        <w:t>6</w:t>
      </w:r>
    </w:p>
    <w:p w14:paraId="5BC7AD5D" w14:textId="77777777" w:rsidR="00C57E99" w:rsidRPr="002B1019" w:rsidRDefault="00C57E99" w:rsidP="00B71E14">
      <w:pPr>
        <w:pStyle w:val="Index-1"/>
      </w:pPr>
      <w:r w:rsidRPr="002B1019">
        <w:t>Privileges</w:t>
      </w:r>
      <w:r w:rsidR="00DC6AA6" w:rsidRPr="00230826">
        <w:rPr>
          <w:rStyle w:val="indexpagenumbercomma"/>
        </w:rPr>
        <w:t xml:space="preserve">, </w:t>
      </w:r>
      <w:r w:rsidR="00DC6AA6" w:rsidRPr="00230826">
        <w:rPr>
          <w:rStyle w:val="indexpagenumberchecked"/>
        </w:rPr>
        <w:t>400</w:t>
      </w:r>
      <w:r w:rsidR="00B71E14">
        <w:t xml:space="preserve">, </w:t>
      </w:r>
      <w:r w:rsidR="00DC6AA6" w:rsidRPr="00230826">
        <w:rPr>
          <w:rStyle w:val="indexRefchap"/>
        </w:rPr>
        <w:t>35:</w:t>
      </w:r>
      <w:r w:rsidR="00DC6AA6" w:rsidRPr="00230826">
        <w:rPr>
          <w:rStyle w:val="indexRefpar"/>
        </w:rPr>
        <w:t>36–37</w:t>
      </w:r>
    </w:p>
    <w:p w14:paraId="1652C133" w14:textId="77777777" w:rsidR="00C57E99" w:rsidRPr="002B1019" w:rsidRDefault="00C57E99" w:rsidP="00B71E14">
      <w:pPr>
        <w:pStyle w:val="Index-1"/>
      </w:pPr>
      <w:r w:rsidRPr="002B1019">
        <w:t>Proclamation</w:t>
      </w:r>
      <w:r w:rsidR="00DC6AA6" w:rsidRPr="00230826">
        <w:rPr>
          <w:rStyle w:val="indexpagenumbercomma"/>
        </w:rPr>
        <w:t xml:space="preserve">, </w:t>
      </w:r>
      <w:r w:rsidR="00DC6AA6" w:rsidRPr="00230826">
        <w:rPr>
          <w:rStyle w:val="indexpagenumberchecked"/>
        </w:rPr>
        <w:t>406</w:t>
      </w:r>
      <w:r w:rsidR="00B71E14">
        <w:t xml:space="preserve">, </w:t>
      </w:r>
      <w:r w:rsidR="00DC6AA6" w:rsidRPr="00230826">
        <w:rPr>
          <w:rStyle w:val="indexRefchap"/>
        </w:rPr>
        <w:t>35:</w:t>
      </w:r>
      <w:r w:rsidR="00DC6AA6" w:rsidRPr="00230826">
        <w:rPr>
          <w:rStyle w:val="indexRefpar"/>
        </w:rPr>
        <w:t>65</w:t>
      </w:r>
    </w:p>
    <w:p w14:paraId="7FCA7107" w14:textId="77777777" w:rsidR="00C57E99" w:rsidRPr="002B1019" w:rsidRDefault="00C57E99" w:rsidP="00B71E14">
      <w:pPr>
        <w:pStyle w:val="Index-1"/>
      </w:pPr>
      <w:r w:rsidRPr="002B1019">
        <w:rPr>
          <w:rStyle w:val="BookTitle"/>
        </w:rPr>
        <w:t>Promise of World Peace, The</w:t>
      </w:r>
      <w:r w:rsidRPr="002B1019">
        <w:t xml:space="preserve"> (The Universal</w:t>
      </w:r>
      <w:r>
        <w:t xml:space="preserve"> </w:t>
      </w:r>
      <w:r w:rsidRPr="002B1019">
        <w:t>House of Justice)</w:t>
      </w:r>
      <w:r w:rsidR="00DC6AA6" w:rsidRPr="00230826">
        <w:rPr>
          <w:rStyle w:val="indexpagenumbercomma"/>
        </w:rPr>
        <w:t xml:space="preserve">, </w:t>
      </w:r>
      <w:r w:rsidR="00DC6AA6" w:rsidRPr="00230826">
        <w:rPr>
          <w:rStyle w:val="indexpagenumberchecked"/>
        </w:rPr>
        <w:t>406</w:t>
      </w:r>
      <w:r w:rsidR="00B71E14">
        <w:t xml:space="preserve">, </w:t>
      </w:r>
      <w:r w:rsidR="00DC6AA6" w:rsidRPr="00230826">
        <w:rPr>
          <w:rStyle w:val="indexRefchap"/>
        </w:rPr>
        <w:t>35:</w:t>
      </w:r>
      <w:r w:rsidR="00DC6AA6" w:rsidRPr="00230826">
        <w:rPr>
          <w:rStyle w:val="indexRefpar"/>
        </w:rPr>
        <w:t>65</w:t>
      </w:r>
    </w:p>
    <w:p w14:paraId="145F1FE4" w14:textId="77777777" w:rsidR="00C57E99" w:rsidRPr="002B1019" w:rsidRDefault="00C57E99" w:rsidP="00736AA0">
      <w:pPr>
        <w:pStyle w:val="Index-1"/>
      </w:pPr>
      <w:r w:rsidRPr="002B1019">
        <w:t xml:space="preserve">Properties,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368</w:t>
      </w:r>
      <w:r w:rsidR="00B71E14">
        <w:t xml:space="preserve">, </w:t>
      </w:r>
      <w:r w:rsidR="00DC6AA6" w:rsidRPr="00230826">
        <w:rPr>
          <w:rStyle w:val="indexRefchap"/>
        </w:rPr>
        <w:t>26:</w:t>
      </w:r>
      <w:r w:rsidR="00DC6AA6" w:rsidRPr="00230826">
        <w:rPr>
          <w:rStyle w:val="indexRefpar"/>
        </w:rPr>
        <w:t>51</w:t>
      </w:r>
      <w:r w:rsidR="00736AA0">
        <w:t xml:space="preserve">, </w:t>
      </w:r>
      <w:r w:rsidR="00DC6AA6" w:rsidRPr="00230826">
        <w:rPr>
          <w:rStyle w:val="indexRefchap"/>
        </w:rPr>
        <w:t>29:</w:t>
      </w:r>
      <w:r w:rsidR="00DC6AA6" w:rsidRPr="00230826">
        <w:rPr>
          <w:rStyle w:val="indexRefpar"/>
        </w:rPr>
        <w:t>21–24</w:t>
      </w:r>
      <w:r w:rsidR="00736AA0">
        <w:t xml:space="preserve">, </w:t>
      </w:r>
      <w:r w:rsidR="00DC6AA6" w:rsidRPr="00230826">
        <w:rPr>
          <w:rStyle w:val="indexRefchap"/>
        </w:rPr>
        <w:t>32:</w:t>
      </w:r>
      <w:r w:rsidR="00DC6AA6" w:rsidRPr="00230826">
        <w:rPr>
          <w:rStyle w:val="indexRefpar"/>
        </w:rPr>
        <w:t>93–98</w:t>
      </w:r>
    </w:p>
    <w:p w14:paraId="20573B88" w14:textId="77777777" w:rsidR="00C57E99" w:rsidRPr="002B1019" w:rsidRDefault="00C57E99" w:rsidP="00C57E99">
      <w:pPr>
        <w:pStyle w:val="Index-1"/>
      </w:pPr>
      <w:r w:rsidRPr="002B1019">
        <w:t>Prophecies,</w:t>
      </w:r>
    </w:p>
    <w:p w14:paraId="4D9391BE" w14:textId="77777777" w:rsidR="00E67803" w:rsidRDefault="00C57E99" w:rsidP="009F60AA">
      <w:pPr>
        <w:pStyle w:val="Index-2"/>
      </w:pPr>
      <w:r w:rsidRPr="002B1019">
        <w:t xml:space="preserve">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203</w:t>
      </w:r>
      <w:r w:rsidR="00DC6AA6" w:rsidRPr="00230826">
        <w:rPr>
          <w:rStyle w:val="indexpagenumbercomma"/>
        </w:rPr>
        <w:t xml:space="preserve">, </w:t>
      </w:r>
      <w:r w:rsidR="00DC6AA6" w:rsidRPr="00230826">
        <w:rPr>
          <w:rStyle w:val="indexpagenumberchecked"/>
        </w:rPr>
        <w:t>225</w:t>
      </w:r>
      <w:r w:rsidRPr="006E548C">
        <w:rPr>
          <w:rStyle w:val="indexpagenumbercontinued"/>
        </w:rPr>
        <w:t>–6</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240</w:t>
      </w:r>
      <w:r w:rsidR="00DC6AA6" w:rsidRPr="00230826">
        <w:rPr>
          <w:rStyle w:val="indexpagenumbercomma"/>
        </w:rPr>
        <w:t xml:space="preserve">, </w:t>
      </w:r>
      <w:r w:rsidR="00DC6AA6" w:rsidRPr="00230826">
        <w:rPr>
          <w:rStyle w:val="indexpagenumberchecked"/>
        </w:rPr>
        <w:t>242</w:t>
      </w:r>
      <w:r w:rsidR="00DC6AA6" w:rsidRPr="00230826">
        <w:rPr>
          <w:rStyle w:val="indexpagenumbercomma"/>
        </w:rPr>
        <w:t xml:space="preserve">, </w:t>
      </w:r>
      <w:r w:rsidR="00DC6AA6" w:rsidRPr="00230826">
        <w:rPr>
          <w:rStyle w:val="indexpagenumberchecked"/>
        </w:rPr>
        <w:t>243</w:t>
      </w:r>
      <w:r w:rsidR="00DC6AA6" w:rsidRPr="00230826">
        <w:rPr>
          <w:rStyle w:val="indexpagenumbercomma"/>
        </w:rPr>
        <w:t xml:space="preserve">, </w:t>
      </w:r>
      <w:r w:rsidR="00DC6AA6" w:rsidRPr="00230826">
        <w:rPr>
          <w:rStyle w:val="indexpagenumberchecked"/>
        </w:rPr>
        <w:t>251</w:t>
      </w:r>
      <w:r w:rsidR="00061EF7">
        <w:t xml:space="preserve">, </w:t>
      </w:r>
      <w:r w:rsidR="00DC6AA6" w:rsidRPr="00230826">
        <w:rPr>
          <w:rStyle w:val="indexRefchap"/>
        </w:rPr>
        <w:t>13:</w:t>
      </w:r>
      <w:r w:rsidR="00DC6AA6" w:rsidRPr="00230826">
        <w:rPr>
          <w:rStyle w:val="indexRefpar"/>
        </w:rPr>
        <w:t>2</w:t>
      </w:r>
      <w:r w:rsidR="00061EF7">
        <w:t xml:space="preserve">, </w:t>
      </w:r>
      <w:r w:rsidR="00DC6AA6" w:rsidRPr="00230826">
        <w:rPr>
          <w:rStyle w:val="indexRefchap"/>
        </w:rPr>
        <w:t>17:</w:t>
      </w:r>
      <w:r w:rsidR="00DC6AA6" w:rsidRPr="00230826">
        <w:rPr>
          <w:rStyle w:val="indexRefpar"/>
        </w:rPr>
        <w:t>8</w:t>
      </w:r>
      <w:r w:rsidR="009F60AA">
        <w:t xml:space="preserve">, </w:t>
      </w:r>
      <w:r w:rsidR="00DC6AA6" w:rsidRPr="00230826">
        <w:rPr>
          <w:rStyle w:val="indexRefchap"/>
        </w:rPr>
        <w:t>19:</w:t>
      </w:r>
      <w:r w:rsidR="00DC6AA6" w:rsidRPr="00230826">
        <w:rPr>
          <w:rStyle w:val="indexRefpar"/>
        </w:rPr>
        <w:t>15–20</w:t>
      </w:r>
      <w:r w:rsidR="009F60AA">
        <w:t xml:space="preserve">, </w:t>
      </w:r>
      <w:r w:rsidR="00DC6AA6" w:rsidRPr="00230826">
        <w:rPr>
          <w:rStyle w:val="indexRefchap"/>
        </w:rPr>
        <w:t>19:</w:t>
      </w:r>
      <w:r w:rsidR="00DC6AA6" w:rsidRPr="00230826">
        <w:rPr>
          <w:rStyle w:val="indexRefpar"/>
        </w:rPr>
        <w:t>27</w:t>
      </w:r>
      <w:r w:rsidR="009F60AA">
        <w:t xml:space="preserve">, </w:t>
      </w:r>
      <w:r w:rsidR="00DC6AA6" w:rsidRPr="00230826">
        <w:rPr>
          <w:rStyle w:val="indexRefchap"/>
        </w:rPr>
        <w:t>20:</w:t>
      </w:r>
      <w:r w:rsidR="00DC6AA6" w:rsidRPr="00230826">
        <w:rPr>
          <w:rStyle w:val="indexRefpar"/>
        </w:rPr>
        <w:t>12</w:t>
      </w:r>
      <w:r w:rsidR="009F60AA">
        <w:t xml:space="preserve">, </w:t>
      </w:r>
      <w:r w:rsidR="00DC6AA6" w:rsidRPr="00230826">
        <w:rPr>
          <w:rStyle w:val="indexRefchap"/>
        </w:rPr>
        <w:t>20:</w:t>
      </w:r>
      <w:r w:rsidR="00DC6AA6" w:rsidRPr="00230826">
        <w:rPr>
          <w:rStyle w:val="indexRefpar"/>
        </w:rPr>
        <w:t>49</w:t>
      </w:r>
      <w:r w:rsidR="009F60AA">
        <w:t xml:space="preserve">, </w:t>
      </w:r>
      <w:r w:rsidR="00DC6AA6" w:rsidRPr="00230826">
        <w:rPr>
          <w:rStyle w:val="indexRefchap"/>
        </w:rPr>
        <w:t>20:</w:t>
      </w:r>
      <w:r w:rsidR="00DC6AA6" w:rsidRPr="00230826">
        <w:rPr>
          <w:rStyle w:val="indexRefpar"/>
        </w:rPr>
        <w:t>59–63</w:t>
      </w:r>
      <w:r w:rsidR="009F60AA">
        <w:t xml:space="preserve">, </w:t>
      </w:r>
      <w:r w:rsidR="00DC6AA6" w:rsidRPr="00230826">
        <w:rPr>
          <w:rStyle w:val="indexRefchap"/>
        </w:rPr>
        <w:t>20:</w:t>
      </w:r>
      <w:r w:rsidR="00DC6AA6" w:rsidRPr="00230826">
        <w:rPr>
          <w:rStyle w:val="indexRefpar"/>
        </w:rPr>
        <w:t>64–69</w:t>
      </w:r>
      <w:r w:rsidR="009F60AA">
        <w:t xml:space="preserve">, </w:t>
      </w:r>
      <w:r w:rsidR="00DC6AA6" w:rsidRPr="00230826">
        <w:rPr>
          <w:rStyle w:val="indexRefchap"/>
        </w:rPr>
        <w:t>21:</w:t>
      </w:r>
      <w:r w:rsidR="00DC6AA6" w:rsidRPr="00230826">
        <w:rPr>
          <w:rStyle w:val="indexRefpar"/>
        </w:rPr>
        <w:t>27–29</w:t>
      </w:r>
    </w:p>
    <w:p w14:paraId="314B0ED9" w14:textId="77777777" w:rsidR="00E67803" w:rsidRDefault="00C57E99" w:rsidP="009F60AA">
      <w:pPr>
        <w:pStyle w:val="Index-2"/>
      </w:pPr>
      <w:r w:rsidRPr="002B1019">
        <w:t>fulfilment of</w:t>
      </w:r>
      <w:r w:rsidR="00DC6AA6" w:rsidRPr="00230826">
        <w:rPr>
          <w:rStyle w:val="indexpagenumbercomma"/>
        </w:rPr>
        <w:t xml:space="preserve">, </w:t>
      </w:r>
      <w:r w:rsidR="00DC6AA6" w:rsidRPr="00230826">
        <w:rPr>
          <w:rStyle w:val="indexpagenumberchecked"/>
        </w:rPr>
        <w:t>95</w:t>
      </w:r>
      <w:r w:rsidR="00DC6AA6" w:rsidRPr="00230826">
        <w:rPr>
          <w:rStyle w:val="indexpagenumbercomma"/>
        </w:rPr>
        <w:t xml:space="preserve">, </w:t>
      </w:r>
      <w:r w:rsidR="00DC6AA6" w:rsidRPr="00230826">
        <w:rPr>
          <w:rStyle w:val="indexpagenumberchecked"/>
        </w:rPr>
        <w:t>120</w:t>
      </w:r>
      <w:r w:rsidR="00DC6AA6" w:rsidRPr="00230826">
        <w:rPr>
          <w:rStyle w:val="indexpagenumbercomma"/>
        </w:rPr>
        <w:t xml:space="preserve">, </w:t>
      </w:r>
      <w:r w:rsidR="00DC6AA6" w:rsidRPr="00230826">
        <w:rPr>
          <w:rStyle w:val="indexpagenumberchecked"/>
        </w:rPr>
        <w:t>124</w:t>
      </w:r>
      <w:r w:rsidR="009F60AA">
        <w:t xml:space="preserve">, </w:t>
      </w:r>
      <w:r w:rsidR="00DC6AA6" w:rsidRPr="00230826">
        <w:rPr>
          <w:rStyle w:val="indexRefchap"/>
        </w:rPr>
        <w:t>5:</w:t>
      </w:r>
      <w:r w:rsidR="00DC6AA6" w:rsidRPr="00230826">
        <w:rPr>
          <w:rStyle w:val="indexRefpar"/>
        </w:rPr>
        <w:t>33–35</w:t>
      </w:r>
      <w:r w:rsidR="009F60AA">
        <w:t xml:space="preserve">, </w:t>
      </w:r>
      <w:r w:rsidR="00DC6AA6" w:rsidRPr="00230826">
        <w:rPr>
          <w:rStyle w:val="indexRefchap"/>
        </w:rPr>
        <w:t>7:</w:t>
      </w:r>
      <w:r w:rsidR="00DC6AA6" w:rsidRPr="00230826">
        <w:rPr>
          <w:rStyle w:val="indexRefpar"/>
        </w:rPr>
        <w:t>38–49</w:t>
      </w:r>
      <w:r w:rsidR="009F60AA">
        <w:t xml:space="preserve">, </w:t>
      </w:r>
      <w:r w:rsidR="00DC6AA6" w:rsidRPr="00230826">
        <w:rPr>
          <w:rStyle w:val="indexRefchap"/>
        </w:rPr>
        <w:t>7:</w:t>
      </w:r>
      <w:r w:rsidR="00DC6AA6" w:rsidRPr="00230826">
        <w:rPr>
          <w:rStyle w:val="indexRefpar"/>
        </w:rPr>
        <w:t>71–72</w:t>
      </w:r>
    </w:p>
    <w:p w14:paraId="27857918" w14:textId="77777777" w:rsidR="00C57E99" w:rsidRPr="002B1019" w:rsidRDefault="00C57E99" w:rsidP="007A1B66">
      <w:pPr>
        <w:pStyle w:val="Index-1"/>
      </w:pPr>
      <w:r w:rsidRPr="002B1019">
        <w:t>Prophetic cycle</w:t>
      </w:r>
      <w:r w:rsidR="00DC6AA6" w:rsidRPr="00230826">
        <w:rPr>
          <w:rStyle w:val="indexpagenumbercomma"/>
        </w:rPr>
        <w:t xml:space="preserve">, </w:t>
      </w:r>
      <w:r w:rsidR="00DC6AA6" w:rsidRPr="00230826">
        <w:rPr>
          <w:rStyle w:val="indexpagenumberchecked"/>
        </w:rPr>
        <w:t>32</w:t>
      </w:r>
      <w:r w:rsidRPr="006E548C">
        <w:rPr>
          <w:rStyle w:val="indexpagenumbercontinued"/>
        </w:rPr>
        <w:t>–3</w:t>
      </w:r>
      <w:r w:rsidR="007A1B66">
        <w:t xml:space="preserve">, </w:t>
      </w:r>
      <w:r w:rsidR="00DC6AA6" w:rsidRPr="00230826">
        <w:rPr>
          <w:rStyle w:val="indexRefchap"/>
        </w:rPr>
        <w:t>1:</w:t>
      </w:r>
      <w:r w:rsidR="00DC6AA6" w:rsidRPr="00230826">
        <w:rPr>
          <w:rStyle w:val="indexRefpar"/>
        </w:rPr>
        <w:t>8–9</w:t>
      </w:r>
    </w:p>
    <w:p w14:paraId="46835487" w14:textId="77777777" w:rsidR="00C57E99" w:rsidRPr="002B1019" w:rsidRDefault="00C57E99" w:rsidP="007A1B66">
      <w:pPr>
        <w:pStyle w:val="Index-1"/>
      </w:pPr>
      <w:r w:rsidRPr="002B1019">
        <w:t>Prophets, false</w:t>
      </w:r>
      <w:r w:rsidR="00DC6AA6" w:rsidRPr="00230826">
        <w:rPr>
          <w:rStyle w:val="indexpagenumbercomma"/>
        </w:rPr>
        <w:t xml:space="preserve">, </w:t>
      </w:r>
      <w:r w:rsidR="00DC6AA6" w:rsidRPr="00230826">
        <w:rPr>
          <w:rStyle w:val="indexpagenumberchecked"/>
        </w:rPr>
        <w:t>266</w:t>
      </w:r>
      <w:r w:rsidR="007A1B66">
        <w:t xml:space="preserve">, </w:t>
      </w:r>
      <w:r w:rsidR="00DC6AA6" w:rsidRPr="00230826">
        <w:rPr>
          <w:rStyle w:val="indexRefchap"/>
        </w:rPr>
        <w:t>23:</w:t>
      </w:r>
      <w:r w:rsidR="00DC6AA6" w:rsidRPr="00230826">
        <w:rPr>
          <w:rStyle w:val="indexRefpar"/>
        </w:rPr>
        <w:t>33</w:t>
      </w:r>
    </w:p>
    <w:p w14:paraId="374E8B78" w14:textId="77777777" w:rsidR="00C57E99" w:rsidRPr="002B1019" w:rsidRDefault="00C57E99" w:rsidP="007A1B66">
      <w:pPr>
        <w:pStyle w:val="Index-1"/>
      </w:pPr>
      <w:r w:rsidRPr="002B1019">
        <w:t xml:space="preserve">Publishing Trusts,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320</w:t>
      </w:r>
      <w:r w:rsidR="007A1B66">
        <w:t xml:space="preserve">, </w:t>
      </w:r>
      <w:r w:rsidR="00DC6AA6" w:rsidRPr="00230826">
        <w:rPr>
          <w:rStyle w:val="indexRefchap"/>
        </w:rPr>
        <w:t>28:</w:t>
      </w:r>
      <w:r w:rsidR="00DC6AA6" w:rsidRPr="00230826">
        <w:rPr>
          <w:rStyle w:val="indexRefpar"/>
        </w:rPr>
        <w:t>20</w:t>
      </w:r>
    </w:p>
    <w:p w14:paraId="5B495EEC" w14:textId="77777777" w:rsidR="00C57E99" w:rsidRPr="002B1019" w:rsidRDefault="00C57E99" w:rsidP="007A1B66">
      <w:pPr>
        <w:pStyle w:val="Index-1"/>
      </w:pPr>
      <w:r w:rsidRPr="002B1019">
        <w:t>Punishment and reward</w:t>
      </w:r>
      <w:r w:rsidR="00DC6AA6" w:rsidRPr="00230826">
        <w:rPr>
          <w:rStyle w:val="indexpagenumbercomma"/>
        </w:rPr>
        <w:t xml:space="preserve">, </w:t>
      </w:r>
      <w:r w:rsidR="00DC6AA6" w:rsidRPr="00230826">
        <w:rPr>
          <w:rStyle w:val="indexpagenumberchecked"/>
        </w:rPr>
        <w:t>112</w:t>
      </w:r>
      <w:r w:rsidR="007A1B66">
        <w:t xml:space="preserve">, </w:t>
      </w:r>
      <w:r w:rsidR="00DC6AA6" w:rsidRPr="00230826">
        <w:rPr>
          <w:rStyle w:val="indexRefchap"/>
        </w:rPr>
        <w:t>7:</w:t>
      </w:r>
      <w:r w:rsidR="00DC6AA6" w:rsidRPr="00230826">
        <w:rPr>
          <w:rStyle w:val="indexRefpar"/>
        </w:rPr>
        <w:t>3</w:t>
      </w:r>
    </w:p>
    <w:p w14:paraId="28CB65E4" w14:textId="77777777" w:rsidR="00C57E99" w:rsidRPr="002B1019" w:rsidRDefault="00C57E99" w:rsidP="00736AA0">
      <w:pPr>
        <w:pStyle w:val="Index-1"/>
      </w:pPr>
      <w:r w:rsidRPr="002B1019">
        <w:t>Purest Branch (</w:t>
      </w:r>
      <w:r w:rsidRPr="00F41007">
        <w:rPr>
          <w:highlight w:val="yellow"/>
        </w:rPr>
        <w:t>Mírzá</w:t>
      </w:r>
      <w:r w:rsidR="00627ED1" w:rsidRPr="00627ED1">
        <w:rPr>
          <w:highlight w:val="yellow"/>
        </w:rPr>
        <w:t xml:space="preserve"> </w:t>
      </w:r>
      <w:r w:rsidRPr="00F41007">
        <w:rPr>
          <w:highlight w:val="yellow"/>
        </w:rPr>
        <w:t>Mihdí</w:t>
      </w:r>
      <w:r w:rsidRPr="002B1019">
        <w:t>)</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123</w:t>
      </w:r>
      <w:r w:rsidRPr="006E548C">
        <w:rPr>
          <w:rStyle w:val="indexpagenumbercontinued"/>
        </w:rPr>
        <w:t>–4</w:t>
      </w:r>
      <w:r w:rsidR="00DC6AA6" w:rsidRPr="00230826">
        <w:rPr>
          <w:rStyle w:val="indexpagenumbercomma"/>
        </w:rPr>
        <w:t xml:space="preserve">, </w:t>
      </w:r>
      <w:r w:rsidR="00DC6AA6" w:rsidRPr="00230826">
        <w:rPr>
          <w:rStyle w:val="indexpagenumberchecked"/>
        </w:rPr>
        <w:t>125</w:t>
      </w:r>
      <w:r w:rsidR="00DC6AA6" w:rsidRPr="00230826">
        <w:rPr>
          <w:rStyle w:val="indexpagenumbercomma"/>
        </w:rPr>
        <w:t xml:space="preserve">, </w:t>
      </w:r>
      <w:r w:rsidR="00DC6AA6" w:rsidRPr="00230826">
        <w:rPr>
          <w:rStyle w:val="indexpagenumberchecked"/>
        </w:rPr>
        <w:t>135</w:t>
      </w:r>
      <w:r w:rsidR="00DC6AA6" w:rsidRPr="00230826">
        <w:rPr>
          <w:rStyle w:val="indexpagenumbercomma"/>
        </w:rPr>
        <w:t xml:space="preserve">, </w:t>
      </w:r>
      <w:r w:rsidR="00DC6AA6" w:rsidRPr="00230826">
        <w:rPr>
          <w:rStyle w:val="indexpagenumberchecked"/>
        </w:rPr>
        <w:t>212</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430</w:t>
      </w:r>
      <w:r w:rsidR="00CC0CB5">
        <w:t xml:space="preserve">, </w:t>
      </w:r>
      <w:r w:rsidR="00DC6AA6" w:rsidRPr="00230826">
        <w:rPr>
          <w:rStyle w:val="indexRefchap"/>
        </w:rPr>
        <w:t>7:</w:t>
      </w:r>
      <w:r w:rsidR="00DC6AA6" w:rsidRPr="00230826">
        <w:rPr>
          <w:rStyle w:val="indexRefpar"/>
        </w:rPr>
        <w:t>25</w:t>
      </w:r>
      <w:r w:rsidR="00CC0CB5">
        <w:t xml:space="preserve">, </w:t>
      </w:r>
      <w:r w:rsidR="00DC6AA6" w:rsidRPr="00230826">
        <w:rPr>
          <w:rStyle w:val="indexRefchap"/>
        </w:rPr>
        <w:t>7:</w:t>
      </w:r>
      <w:r w:rsidR="00DC6AA6" w:rsidRPr="00230826">
        <w:rPr>
          <w:rStyle w:val="indexRefpar"/>
        </w:rPr>
        <w:t>65–70</w:t>
      </w:r>
      <w:r w:rsidR="00CC0CB5">
        <w:t xml:space="preserve">, </w:t>
      </w:r>
      <w:r w:rsidR="00DC6AA6" w:rsidRPr="00230826">
        <w:rPr>
          <w:rStyle w:val="indexRefchap"/>
        </w:rPr>
        <w:t>8:</w:t>
      </w:r>
      <w:r w:rsidR="00DC6AA6" w:rsidRPr="00230826">
        <w:rPr>
          <w:rStyle w:val="indexRefpar"/>
        </w:rPr>
        <w:t>1</w:t>
      </w:r>
      <w:r w:rsidR="00CC0CB5">
        <w:t xml:space="preserve">, </w:t>
      </w:r>
      <w:r w:rsidR="00DC6AA6" w:rsidRPr="00230826">
        <w:rPr>
          <w:rStyle w:val="indexRefchap"/>
        </w:rPr>
        <w:t>9:</w:t>
      </w:r>
      <w:r w:rsidR="00DC6AA6" w:rsidRPr="00230826">
        <w:rPr>
          <w:rStyle w:val="indexRefpar"/>
        </w:rPr>
        <w:t>2</w:t>
      </w:r>
      <w:r w:rsidR="00CC0CB5">
        <w:t xml:space="preserve">, </w:t>
      </w:r>
      <w:r w:rsidR="00DC6AA6" w:rsidRPr="00230826">
        <w:rPr>
          <w:rStyle w:val="indexRefchap"/>
        </w:rPr>
        <w:t>18:</w:t>
      </w:r>
      <w:r w:rsidR="00DC6AA6" w:rsidRPr="00230826">
        <w:rPr>
          <w:rStyle w:val="indexRefpar"/>
        </w:rPr>
        <w:t>24–25</w:t>
      </w:r>
      <w:r w:rsidR="00CC0CB5">
        <w:t xml:space="preserve">, </w:t>
      </w:r>
      <w:r w:rsidR="00DC6AA6" w:rsidRPr="00230826">
        <w:rPr>
          <w:rStyle w:val="indexRefchap"/>
        </w:rPr>
        <w:t>29:</w:t>
      </w:r>
      <w:r w:rsidR="00DC6AA6" w:rsidRPr="00230826">
        <w:rPr>
          <w:rStyle w:val="indexRefpar"/>
        </w:rPr>
        <w:t>19–20</w:t>
      </w:r>
      <w:r w:rsidR="00736AA0">
        <w:t xml:space="preserve">, </w:t>
      </w:r>
      <w:r w:rsidR="00DC6AA6" w:rsidRPr="00230826">
        <w:rPr>
          <w:rStyle w:val="indexRefchap"/>
        </w:rPr>
        <w:t>29:</w:t>
      </w:r>
      <w:r w:rsidR="00DC6AA6" w:rsidRPr="00230826">
        <w:rPr>
          <w:rStyle w:val="indexRefpar"/>
        </w:rPr>
        <w:t>23</w:t>
      </w:r>
      <w:r w:rsidR="00736AA0">
        <w:t xml:space="preserve">, </w:t>
      </w:r>
      <w:r w:rsidR="00DC6AA6" w:rsidRPr="00230826">
        <w:rPr>
          <w:rStyle w:val="indexRefchap"/>
        </w:rPr>
        <w:t>36:</w:t>
      </w:r>
      <w:r w:rsidR="00DC6AA6" w:rsidRPr="00230826">
        <w:rPr>
          <w:rStyle w:val="indexRefpar"/>
        </w:rPr>
        <w:t>27</w:t>
      </w:r>
      <w:r w:rsidR="00736AA0">
        <w:t xml:space="preserve">, </w:t>
      </w:r>
      <w:r w:rsidR="00DC6AA6" w:rsidRPr="00230826">
        <w:rPr>
          <w:rStyle w:val="indexRefchap"/>
        </w:rPr>
        <w:t>ap2:</w:t>
      </w:r>
      <w:r w:rsidR="00DC6AA6" w:rsidRPr="00230826">
        <w:rPr>
          <w:rStyle w:val="indexRefpar"/>
        </w:rPr>
        <w:t>11</w:t>
      </w:r>
    </w:p>
    <w:p w14:paraId="1E10B3B9" w14:textId="77777777" w:rsidR="00C57E99" w:rsidRPr="002B1019" w:rsidRDefault="00C57E99" w:rsidP="007A1B66">
      <w:pPr>
        <w:pStyle w:val="Index-1"/>
      </w:pPr>
      <w:r w:rsidRPr="002B1019">
        <w:t>Purity</w:t>
      </w:r>
      <w:r w:rsidR="00DC6AA6" w:rsidRPr="00230826">
        <w:rPr>
          <w:rStyle w:val="indexpagenumbercomma"/>
        </w:rPr>
        <w:t xml:space="preserve">, </w:t>
      </w:r>
      <w:r w:rsidR="00DC6AA6" w:rsidRPr="00230826">
        <w:rPr>
          <w:rStyle w:val="indexpagenumberchecked"/>
        </w:rPr>
        <w:t>24</w:t>
      </w:r>
      <w:r w:rsidR="007A1B66">
        <w:t xml:space="preserve">, </w:t>
      </w:r>
      <w:r w:rsidR="00DC6AA6" w:rsidRPr="00230826">
        <w:rPr>
          <w:rStyle w:val="indexRefchap"/>
        </w:rPr>
        <w:t>pr:</w:t>
      </w:r>
      <w:r w:rsidR="00DC6AA6" w:rsidRPr="00230826">
        <w:rPr>
          <w:rStyle w:val="indexRefpar"/>
        </w:rPr>
        <w:t>92–93</w:t>
      </w:r>
    </w:p>
    <w:p w14:paraId="01CB7629" w14:textId="77777777" w:rsidR="00C57E99" w:rsidRPr="002B1019" w:rsidRDefault="00C57E99" w:rsidP="00CC0CB5">
      <w:pPr>
        <w:pStyle w:val="Index-1"/>
      </w:pPr>
      <w:r w:rsidRPr="000C7039">
        <w:rPr>
          <w:highlight w:val="yellow"/>
        </w:rPr>
        <w:t>Qá</w:t>
      </w:r>
      <w:r w:rsidR="00627ED1" w:rsidRPr="00627ED1">
        <w:rPr>
          <w:highlight w:val="yellow"/>
        </w:rPr>
        <w:t>’</w:t>
      </w:r>
      <w:r w:rsidRPr="000C7039">
        <w:rPr>
          <w:highlight w:val="yellow"/>
        </w:rPr>
        <w:t>im</w:t>
      </w:r>
      <w:r w:rsidR="00DC6AA6" w:rsidRPr="00230826">
        <w:rPr>
          <w:rStyle w:val="indexpagenumbercomma"/>
        </w:rPr>
        <w:t xml:space="preserve">, </w:t>
      </w:r>
      <w:r w:rsidR="00DC6AA6" w:rsidRPr="00230826">
        <w:rPr>
          <w:rStyle w:val="indexpagenumberchecked"/>
        </w:rPr>
        <w:t>158</w:t>
      </w:r>
      <w:r w:rsidR="00CC0CB5">
        <w:t xml:space="preserve">, </w:t>
      </w:r>
      <w:r w:rsidR="00DC6AA6" w:rsidRPr="00230826">
        <w:rPr>
          <w:rStyle w:val="indexRefchap"/>
        </w:rPr>
        <w:t>12:</w:t>
      </w:r>
      <w:r w:rsidR="00DC6AA6" w:rsidRPr="00230826">
        <w:rPr>
          <w:rStyle w:val="indexRefpar"/>
        </w:rPr>
        <w:t>14</w:t>
      </w:r>
    </w:p>
    <w:p w14:paraId="7580ADFA" w14:textId="77777777" w:rsidR="00C57E99" w:rsidRPr="002B1019" w:rsidRDefault="00627ED1" w:rsidP="00CC0CB5">
      <w:pPr>
        <w:pStyle w:val="Index-1"/>
      </w:pPr>
      <w:r w:rsidRPr="00627ED1">
        <w:rPr>
          <w:rStyle w:val="BookTitle"/>
          <w:highlight w:val="yellow"/>
        </w:rPr>
        <w:t>Qayy</w:t>
      </w:r>
      <w:r w:rsidR="00C57E99" w:rsidRPr="000C7039">
        <w:rPr>
          <w:rStyle w:val="BookTitle"/>
          <w:highlight w:val="yellow"/>
        </w:rPr>
        <w:t>ú</w:t>
      </w:r>
      <w:r w:rsidRPr="00627ED1">
        <w:rPr>
          <w:rStyle w:val="BookTitle"/>
          <w:highlight w:val="yellow"/>
        </w:rPr>
        <w:t>mu</w:t>
      </w:r>
      <w:r w:rsidR="00C57E99">
        <w:rPr>
          <w:rStyle w:val="BookTitle"/>
          <w:highlight w:val="yellow"/>
        </w:rPr>
        <w:t>’</w:t>
      </w:r>
      <w:r w:rsidRPr="00627ED1">
        <w:rPr>
          <w:rStyle w:val="BookTitle"/>
          <w:highlight w:val="yellow"/>
        </w:rPr>
        <w:t>l-</w:t>
      </w:r>
      <w:r w:rsidR="00C57E99" w:rsidRPr="000C7039">
        <w:rPr>
          <w:rStyle w:val="BookTitle"/>
          <w:highlight w:val="yellow"/>
        </w:rPr>
        <w:t>Asmá</w:t>
      </w:r>
      <w:r w:rsidR="00C57E99">
        <w:rPr>
          <w:rStyle w:val="BookTitle"/>
          <w:highlight w:val="yellow"/>
        </w:rPr>
        <w:t>’</w:t>
      </w:r>
      <w:r w:rsidR="00DC6AA6" w:rsidRPr="00230826">
        <w:rPr>
          <w:rStyle w:val="indexpagenumbercomma"/>
        </w:rPr>
        <w:t xml:space="preserve">, </w:t>
      </w:r>
      <w:r w:rsidR="00DC6AA6" w:rsidRPr="00230826">
        <w:rPr>
          <w:rStyle w:val="indexpagenumberchecked"/>
        </w:rPr>
        <w:t>41</w:t>
      </w:r>
      <w:r w:rsidR="00CC0CB5">
        <w:t xml:space="preserve">, </w:t>
      </w:r>
      <w:r w:rsidR="00DC6AA6" w:rsidRPr="00230826">
        <w:rPr>
          <w:rStyle w:val="indexRefchap"/>
        </w:rPr>
        <w:t>1:</w:t>
      </w:r>
      <w:r w:rsidR="00DC6AA6" w:rsidRPr="00230826">
        <w:rPr>
          <w:rStyle w:val="indexRefpar"/>
        </w:rPr>
        <w:t>53–56</w:t>
      </w:r>
    </w:p>
    <w:p w14:paraId="649F3AAB" w14:textId="77777777" w:rsidR="00C57E99" w:rsidRPr="002B1019" w:rsidRDefault="00C57E99" w:rsidP="00CC0CB5">
      <w:pPr>
        <w:pStyle w:val="Index-1"/>
      </w:pPr>
      <w:r w:rsidRPr="000C7039">
        <w:rPr>
          <w:highlight w:val="yellow"/>
        </w:rPr>
        <w:t>Qazvín</w:t>
      </w:r>
      <w:r w:rsidR="00DC6AA6" w:rsidRPr="00230826">
        <w:rPr>
          <w:rStyle w:val="indexpagenumbercomma"/>
        </w:rPr>
        <w:t xml:space="preserve">, </w:t>
      </w:r>
      <w:r w:rsidR="00DC6AA6" w:rsidRPr="00230826">
        <w:rPr>
          <w:rStyle w:val="indexpagenumberchecked"/>
        </w:rPr>
        <w:t>10</w:t>
      </w:r>
      <w:r w:rsidR="00DC6AA6" w:rsidRPr="00230826">
        <w:rPr>
          <w:rStyle w:val="indexpagenumbercomma"/>
        </w:rPr>
        <w:t xml:space="preserve">, </w:t>
      </w:r>
      <w:r w:rsidR="00DC6AA6" w:rsidRPr="00230826">
        <w:rPr>
          <w:rStyle w:val="indexpagenumberchecked"/>
        </w:rPr>
        <w:t>126</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215</w:t>
      </w:r>
      <w:r w:rsidR="00CC0CB5">
        <w:t xml:space="preserve">, </w:t>
      </w:r>
      <w:r w:rsidR="00DC6AA6" w:rsidRPr="00230826">
        <w:rPr>
          <w:rStyle w:val="indexRefchap"/>
        </w:rPr>
        <w:t>pr:</w:t>
      </w:r>
      <w:r w:rsidR="00DC6AA6" w:rsidRPr="00230826">
        <w:rPr>
          <w:rStyle w:val="indexRefpar"/>
        </w:rPr>
        <w:t>29</w:t>
      </w:r>
      <w:r w:rsidR="00CC0CB5">
        <w:t xml:space="preserve">, </w:t>
      </w:r>
      <w:r w:rsidR="00DC6AA6" w:rsidRPr="00230826">
        <w:rPr>
          <w:rStyle w:val="indexRefchap"/>
        </w:rPr>
        <w:t>8:</w:t>
      </w:r>
      <w:r w:rsidR="00DC6AA6" w:rsidRPr="00230826">
        <w:rPr>
          <w:rStyle w:val="indexRefpar"/>
        </w:rPr>
        <w:t>6</w:t>
      </w:r>
      <w:r w:rsidR="00CC0CB5">
        <w:t xml:space="preserve">, </w:t>
      </w:r>
      <w:r w:rsidR="00DC6AA6" w:rsidRPr="00230826">
        <w:rPr>
          <w:rStyle w:val="indexRefchap"/>
        </w:rPr>
        <w:t>18:</w:t>
      </w:r>
      <w:r w:rsidR="00DC6AA6" w:rsidRPr="00230826">
        <w:rPr>
          <w:rStyle w:val="indexRefpar"/>
        </w:rPr>
        <w:t>32</w:t>
      </w:r>
      <w:r w:rsidR="00CC0CB5">
        <w:t xml:space="preserve">, </w:t>
      </w:r>
      <w:r w:rsidR="00DC6AA6" w:rsidRPr="00230826">
        <w:rPr>
          <w:rStyle w:val="indexRefchap"/>
        </w:rPr>
        <w:t>18:</w:t>
      </w:r>
      <w:r w:rsidR="00DC6AA6" w:rsidRPr="00230826">
        <w:rPr>
          <w:rStyle w:val="indexRefpar"/>
        </w:rPr>
        <w:t>34</w:t>
      </w:r>
    </w:p>
    <w:p w14:paraId="4B9AA3C9" w14:textId="77777777" w:rsidR="00C57E99" w:rsidRPr="002B1019" w:rsidRDefault="00C57E99" w:rsidP="00CC0CB5">
      <w:pPr>
        <w:pStyle w:val="Index-1"/>
      </w:pPr>
      <w:r w:rsidRPr="000C7039">
        <w:rPr>
          <w:highlight w:val="yellow"/>
        </w:rPr>
        <w:t>Qibl</w:t>
      </w:r>
      <w:r w:rsidRPr="00F65CD0">
        <w:rPr>
          <w:highlight w:val="darkYellow"/>
        </w:rPr>
        <w:t>i</w:t>
      </w:r>
      <w:r w:rsidRPr="000C7039">
        <w:rPr>
          <w:highlight w:val="yellow"/>
        </w:rPr>
        <w:t>h</w:t>
      </w:r>
      <w:r w:rsidR="00DC6AA6" w:rsidRPr="00230826">
        <w:rPr>
          <w:rStyle w:val="indexpagenumbercomma"/>
        </w:rPr>
        <w:t xml:space="preserve">, </w:t>
      </w:r>
      <w:r w:rsidR="00DC6AA6" w:rsidRPr="00230826">
        <w:rPr>
          <w:rStyle w:val="indexpagenumberchecked"/>
        </w:rPr>
        <w:t>325</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368</w:t>
      </w:r>
      <w:r w:rsidR="00CC0CB5">
        <w:t xml:space="preserve">, </w:t>
      </w:r>
      <w:r w:rsidR="00DC6AA6" w:rsidRPr="00230826">
        <w:rPr>
          <w:rStyle w:val="indexRefchap"/>
        </w:rPr>
        <w:t>29:</w:t>
      </w:r>
      <w:r w:rsidR="00DC6AA6" w:rsidRPr="00230826">
        <w:rPr>
          <w:rStyle w:val="indexRefpar"/>
        </w:rPr>
        <w:t>16</w:t>
      </w:r>
      <w:r w:rsidR="00CC0CB5">
        <w:t xml:space="preserve">, </w:t>
      </w:r>
      <w:r w:rsidR="00DC6AA6" w:rsidRPr="00230826">
        <w:rPr>
          <w:rStyle w:val="indexRefchap"/>
        </w:rPr>
        <w:t>29:</w:t>
      </w:r>
      <w:r w:rsidR="00DC6AA6" w:rsidRPr="00230826">
        <w:rPr>
          <w:rStyle w:val="indexRefpar"/>
        </w:rPr>
        <w:t>41</w:t>
      </w:r>
      <w:r w:rsidR="00CC0CB5">
        <w:t xml:space="preserve">, </w:t>
      </w:r>
      <w:r w:rsidR="00DC6AA6" w:rsidRPr="00230826">
        <w:rPr>
          <w:rStyle w:val="indexRefchap"/>
        </w:rPr>
        <w:t>32:</w:t>
      </w:r>
      <w:r w:rsidR="00DC6AA6" w:rsidRPr="00230826">
        <w:rPr>
          <w:rStyle w:val="indexRefpar"/>
        </w:rPr>
        <w:t>94</w:t>
      </w:r>
    </w:p>
    <w:p w14:paraId="068A44EB" w14:textId="77777777" w:rsidR="00E67803" w:rsidRDefault="00C57E99" w:rsidP="00CC0CB5">
      <w:pPr>
        <w:pStyle w:val="Index-2"/>
      </w:pPr>
      <w:r w:rsidRPr="002B1019">
        <w:t xml:space="preserve">not fixed by the </w:t>
      </w:r>
      <w:r w:rsidRPr="000C7039">
        <w:rPr>
          <w:highlight w:val="yellow"/>
        </w:rPr>
        <w:t>Báb</w:t>
      </w:r>
      <w:r w:rsidR="00DC6AA6" w:rsidRPr="00230826">
        <w:rPr>
          <w:rStyle w:val="indexpagenumbercomma"/>
        </w:rPr>
        <w:t xml:space="preserve">, </w:t>
      </w:r>
      <w:r w:rsidR="00DC6AA6" w:rsidRPr="00230826">
        <w:rPr>
          <w:rStyle w:val="indexpagenumberchecked"/>
        </w:rPr>
        <w:t>45</w:t>
      </w:r>
      <w:r w:rsidR="00CC0CB5">
        <w:t xml:space="preserve"> </w:t>
      </w:r>
      <w:r w:rsidR="00CC0CB5" w:rsidRPr="00683C74">
        <w:rPr>
          <w:rStyle w:val="stilltoworkat"/>
        </w:rPr>
        <w:t>(</w:t>
      </w:r>
      <w:r w:rsidR="00CC0CB5">
        <w:rPr>
          <w:rStyle w:val="stilltoworkat"/>
        </w:rPr>
        <w:t>it's rather page 46 till 45)</w:t>
      </w:r>
      <w:r w:rsidR="00CC0CB5">
        <w:t xml:space="preserve">, </w:t>
      </w:r>
      <w:r w:rsidR="00DC6AA6" w:rsidRPr="00230826">
        <w:rPr>
          <w:rStyle w:val="indexRefchap"/>
        </w:rPr>
        <w:t>1:</w:t>
      </w:r>
      <w:r w:rsidR="00DC6AA6" w:rsidRPr="00230826">
        <w:rPr>
          <w:rStyle w:val="indexRefpar"/>
        </w:rPr>
        <w:t>93</w:t>
      </w:r>
    </w:p>
    <w:p w14:paraId="01829842" w14:textId="77777777" w:rsidR="00C57E99" w:rsidRPr="002B1019" w:rsidRDefault="00C57E99" w:rsidP="00CC0CB5">
      <w:pPr>
        <w:pStyle w:val="Index-1"/>
      </w:pPr>
      <w:r w:rsidRPr="000C7039">
        <w:rPr>
          <w:highlight w:val="yellow"/>
        </w:rPr>
        <w:t>Qúán</w:t>
      </w:r>
      <w:r w:rsidR="00DC6AA6" w:rsidRPr="00230826">
        <w:rPr>
          <w:rStyle w:val="indexpagenumbercomma"/>
        </w:rPr>
        <w:t xml:space="preserve">, </w:t>
      </w:r>
      <w:r w:rsidR="00DC6AA6" w:rsidRPr="00230826">
        <w:rPr>
          <w:rStyle w:val="indexpagenumberchecked"/>
        </w:rPr>
        <w:t>19</w:t>
      </w:r>
      <w:r w:rsidR="00CC0CB5">
        <w:t xml:space="preserve">, </w:t>
      </w:r>
      <w:r w:rsidR="00DC6AA6" w:rsidRPr="00230826">
        <w:rPr>
          <w:rStyle w:val="indexRefchap"/>
        </w:rPr>
        <w:t>pr:</w:t>
      </w:r>
      <w:r w:rsidR="00DC6AA6" w:rsidRPr="00230826">
        <w:rPr>
          <w:rStyle w:val="indexRefpar"/>
        </w:rPr>
        <w:t>74</w:t>
      </w:r>
    </w:p>
    <w:p w14:paraId="0A17C7E3" w14:textId="77777777" w:rsidR="00C57E99" w:rsidRPr="002B1019" w:rsidRDefault="00C57E99" w:rsidP="00CC0CB5">
      <w:pPr>
        <w:pStyle w:val="Index-1"/>
      </w:pPr>
      <w:r w:rsidRPr="000C7039">
        <w:rPr>
          <w:highlight w:val="yellow"/>
        </w:rPr>
        <w:t>Quddús</w:t>
      </w:r>
      <w:r w:rsidR="00DC6AA6" w:rsidRPr="00230826">
        <w:rPr>
          <w:rStyle w:val="indexpagenumbercomma"/>
        </w:rPr>
        <w:t xml:space="preserve">, </w:t>
      </w:r>
      <w:r w:rsidR="00DC6AA6" w:rsidRPr="00230826">
        <w:rPr>
          <w:rStyle w:val="indexpagenumberchecked"/>
        </w:rPr>
        <w:t>36</w:t>
      </w:r>
      <w:r w:rsidRPr="006E548C">
        <w:rPr>
          <w:rStyle w:val="indexpagenumbercontinued"/>
        </w:rPr>
        <w:t>–7</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115</w:t>
      </w:r>
      <w:r w:rsidRPr="006E548C">
        <w:rPr>
          <w:rStyle w:val="indexpagenumbercontinued"/>
        </w:rPr>
        <w:t>–16</w:t>
      </w:r>
      <w:r w:rsidR="00CC0CB5">
        <w:t xml:space="preserve">, </w:t>
      </w:r>
      <w:r w:rsidR="00DC6AA6" w:rsidRPr="00230826">
        <w:rPr>
          <w:rStyle w:val="indexRefchap"/>
        </w:rPr>
        <w:t>1:</w:t>
      </w:r>
      <w:r w:rsidR="00DC6AA6" w:rsidRPr="00230826">
        <w:rPr>
          <w:rStyle w:val="indexRefpar"/>
        </w:rPr>
        <w:t>22–25</w:t>
      </w:r>
      <w:r w:rsidR="00CC0CB5">
        <w:t xml:space="preserve">, </w:t>
      </w:r>
      <w:r w:rsidR="00DC6AA6" w:rsidRPr="00230826">
        <w:rPr>
          <w:rStyle w:val="indexRefchap"/>
        </w:rPr>
        <w:t>2:</w:t>
      </w:r>
      <w:r w:rsidR="00DC6AA6" w:rsidRPr="00230826">
        <w:rPr>
          <w:rStyle w:val="indexRefpar"/>
        </w:rPr>
        <w:t>19</w:t>
      </w:r>
      <w:r w:rsidR="00CC0CB5">
        <w:t xml:space="preserve">, </w:t>
      </w:r>
      <w:r w:rsidR="00DC6AA6" w:rsidRPr="00230826">
        <w:rPr>
          <w:rStyle w:val="indexRefchap"/>
        </w:rPr>
        <w:t>4:</w:t>
      </w:r>
      <w:r w:rsidR="00DC6AA6" w:rsidRPr="00230826">
        <w:rPr>
          <w:rStyle w:val="indexRefpar"/>
        </w:rPr>
        <w:t>18</w:t>
      </w:r>
      <w:r w:rsidR="00CC0CB5">
        <w:t xml:space="preserve">, </w:t>
      </w:r>
      <w:r w:rsidR="00DC6AA6" w:rsidRPr="00230826">
        <w:rPr>
          <w:rStyle w:val="indexRefchap"/>
        </w:rPr>
        <w:t>4:</w:t>
      </w:r>
      <w:r w:rsidR="00DC6AA6" w:rsidRPr="00230826">
        <w:rPr>
          <w:rStyle w:val="indexRefpar"/>
        </w:rPr>
        <w:t>74</w:t>
      </w:r>
      <w:r w:rsidR="00CC0CB5">
        <w:t xml:space="preserve">, </w:t>
      </w:r>
      <w:r w:rsidR="00DC6AA6" w:rsidRPr="00230826">
        <w:rPr>
          <w:rStyle w:val="indexRefchap"/>
        </w:rPr>
        <w:t>7:</w:t>
      </w:r>
      <w:r w:rsidR="00DC6AA6" w:rsidRPr="00230826">
        <w:rPr>
          <w:rStyle w:val="indexRefpar"/>
        </w:rPr>
        <w:t>16–18</w:t>
      </w:r>
    </w:p>
    <w:p w14:paraId="4D5C13E0" w14:textId="77777777" w:rsidR="00C57E99" w:rsidRPr="002B1019" w:rsidRDefault="00C57E99" w:rsidP="00C57E99">
      <w:pPr>
        <w:pStyle w:val="Index-1"/>
      </w:pPr>
      <w:r w:rsidRPr="002B1019">
        <w:t xml:space="preserve">Queen of Carmel, </w:t>
      </w:r>
      <w:r w:rsidRPr="00971E46">
        <w:rPr>
          <w:rStyle w:val="indexverweis"/>
        </w:rPr>
        <w:t>see</w:t>
      </w:r>
      <w:r w:rsidRPr="002B1019">
        <w:t xml:space="preserve"> Shrine of the </w:t>
      </w:r>
      <w:r w:rsidRPr="000C7039">
        <w:rPr>
          <w:highlight w:val="yellow"/>
        </w:rPr>
        <w:t>Báb</w:t>
      </w:r>
    </w:p>
    <w:p w14:paraId="6073577F" w14:textId="77777777" w:rsidR="00C57E99" w:rsidRPr="002B1019" w:rsidRDefault="00C57E99" w:rsidP="00CC0CB5">
      <w:pPr>
        <w:pStyle w:val="Index-1"/>
      </w:pPr>
      <w:r w:rsidRPr="002B1019">
        <w:t>Queen Marie of Romania</w:t>
      </w:r>
      <w:r w:rsidR="00DC6AA6" w:rsidRPr="00230826">
        <w:rPr>
          <w:rStyle w:val="indexpagenumbercomma"/>
        </w:rPr>
        <w:t xml:space="preserve">, </w:t>
      </w:r>
      <w:r w:rsidR="00DC6AA6" w:rsidRPr="00230826">
        <w:rPr>
          <w:rStyle w:val="indexpagenumberchecked"/>
        </w:rPr>
        <w:t>306</w:t>
      </w:r>
      <w:r w:rsidR="00CC0CB5">
        <w:t xml:space="preserve">, </w:t>
      </w:r>
      <w:r w:rsidR="00DC6AA6" w:rsidRPr="00230826">
        <w:rPr>
          <w:rStyle w:val="indexRefchap"/>
        </w:rPr>
        <w:t>26:</w:t>
      </w:r>
      <w:r w:rsidR="00DC6AA6" w:rsidRPr="00230826">
        <w:rPr>
          <w:rStyle w:val="indexRefpar"/>
        </w:rPr>
        <w:t>49–50</w:t>
      </w:r>
    </w:p>
    <w:p w14:paraId="43F0807F" w14:textId="77777777" w:rsidR="00C57E99" w:rsidRPr="002B1019" w:rsidRDefault="00C57E99" w:rsidP="00CC0CB5">
      <w:pPr>
        <w:pStyle w:val="Index-1"/>
      </w:pPr>
      <w:r w:rsidRPr="002B1019">
        <w:t>Questions, freedom to ask</w:t>
      </w:r>
      <w:r w:rsidR="00DC6AA6" w:rsidRPr="00230826">
        <w:rPr>
          <w:rStyle w:val="indexpagenumbercomma"/>
        </w:rPr>
        <w:t xml:space="preserve">, </w:t>
      </w:r>
      <w:r w:rsidR="00DC6AA6" w:rsidRPr="00230826">
        <w:rPr>
          <w:rStyle w:val="indexpagenumberchecked"/>
        </w:rPr>
        <w:t>50</w:t>
      </w:r>
      <w:r w:rsidR="00CC0CB5">
        <w:t xml:space="preserve">, </w:t>
      </w:r>
      <w:r w:rsidR="00DC6AA6" w:rsidRPr="00230826">
        <w:rPr>
          <w:rStyle w:val="indexRefchap"/>
        </w:rPr>
        <w:t>1:</w:t>
      </w:r>
      <w:r w:rsidR="00DC6AA6" w:rsidRPr="00230826">
        <w:rPr>
          <w:rStyle w:val="indexRefpar"/>
        </w:rPr>
        <w:t>130–136</w:t>
      </w:r>
    </w:p>
    <w:p w14:paraId="7C7E6E69" w14:textId="77777777" w:rsidR="00C57E99" w:rsidRPr="002B1019" w:rsidRDefault="00C57E99" w:rsidP="00CC0CB5">
      <w:pPr>
        <w:pStyle w:val="Index-1"/>
      </w:pPr>
      <w:r w:rsidRPr="000C7039">
        <w:rPr>
          <w:rStyle w:val="BookTitle"/>
          <w:highlight w:val="yellow"/>
        </w:rPr>
        <w:t>Qur</w:t>
      </w:r>
      <w:r>
        <w:rPr>
          <w:rStyle w:val="BookTitle"/>
          <w:highlight w:val="yellow"/>
        </w:rPr>
        <w:t>’</w:t>
      </w:r>
      <w:r w:rsidRPr="000C7039">
        <w:rPr>
          <w:rStyle w:val="BookTitle"/>
          <w:highlight w:val="yellow"/>
        </w:rPr>
        <w:t>án</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100</w:t>
      </w:r>
      <w:r w:rsidR="00DC6AA6" w:rsidRPr="00230826">
        <w:rPr>
          <w:rStyle w:val="indexpagenumbercomma"/>
        </w:rPr>
        <w:t xml:space="preserve">, </w:t>
      </w:r>
      <w:r w:rsidR="00DC6AA6" w:rsidRPr="00230826">
        <w:rPr>
          <w:rStyle w:val="indexpagenumberchecked"/>
        </w:rPr>
        <w:t>101</w:t>
      </w:r>
      <w:r w:rsidR="00DC6AA6" w:rsidRPr="00230826">
        <w:rPr>
          <w:rStyle w:val="indexpagenumbercomma"/>
        </w:rPr>
        <w:t xml:space="preserve">, </w:t>
      </w:r>
      <w:r w:rsidR="00DC6AA6" w:rsidRPr="00230826">
        <w:rPr>
          <w:rStyle w:val="indexpagenumberchecked"/>
        </w:rPr>
        <w:t>113</w:t>
      </w:r>
      <w:r w:rsidR="00DC6AA6" w:rsidRPr="00230826">
        <w:rPr>
          <w:rStyle w:val="indexpagenumbercomma"/>
        </w:rPr>
        <w:t xml:space="preserve">, </w:t>
      </w:r>
      <w:r w:rsidR="00DC6AA6" w:rsidRPr="00230826">
        <w:rPr>
          <w:rStyle w:val="indexpagenumberchecked"/>
        </w:rPr>
        <w:t>142</w:t>
      </w:r>
      <w:r w:rsidR="00DC6AA6" w:rsidRPr="00230826">
        <w:rPr>
          <w:rStyle w:val="indexpagenumbercomma"/>
        </w:rPr>
        <w:t xml:space="preserve">, </w:t>
      </w:r>
      <w:r w:rsidR="00DC6AA6" w:rsidRPr="00230826">
        <w:rPr>
          <w:rStyle w:val="indexpagenumberchecked"/>
        </w:rPr>
        <w:t>157</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183</w:t>
      </w:r>
      <w:r w:rsidR="00CC0CB5">
        <w:t xml:space="preserve">, </w:t>
      </w:r>
      <w:r w:rsidR="00DC6AA6" w:rsidRPr="00230826">
        <w:rPr>
          <w:rStyle w:val="indexRefchap"/>
        </w:rPr>
        <w:t>pr:</w:t>
      </w:r>
      <w:r w:rsidR="00DC6AA6" w:rsidRPr="00230826">
        <w:rPr>
          <w:rStyle w:val="indexRefpar"/>
        </w:rPr>
        <w:t>10–11</w:t>
      </w:r>
      <w:r w:rsidR="00CC0CB5">
        <w:t xml:space="preserve">, </w:t>
      </w:r>
      <w:r w:rsidR="00DC6AA6" w:rsidRPr="00230826">
        <w:rPr>
          <w:rStyle w:val="indexRefchap"/>
        </w:rPr>
        <w:t>6:</w:t>
      </w:r>
      <w:r w:rsidR="00DC6AA6" w:rsidRPr="00230826">
        <w:rPr>
          <w:rStyle w:val="indexRefpar"/>
        </w:rPr>
        <w:t>8</w:t>
      </w:r>
      <w:r w:rsidR="00CC0CB5">
        <w:t xml:space="preserve">, </w:t>
      </w:r>
      <w:r w:rsidR="00DC6AA6" w:rsidRPr="00230826">
        <w:rPr>
          <w:rStyle w:val="indexRefchap"/>
        </w:rPr>
        <w:t>6:</w:t>
      </w:r>
      <w:r w:rsidR="00DC6AA6" w:rsidRPr="00230826">
        <w:rPr>
          <w:rStyle w:val="indexRefpar"/>
        </w:rPr>
        <w:t>13</w:t>
      </w:r>
      <w:r w:rsidR="00CC0CB5">
        <w:t xml:space="preserve">, </w:t>
      </w:r>
      <w:r w:rsidR="00DC6AA6" w:rsidRPr="00230826">
        <w:rPr>
          <w:rStyle w:val="indexRefchap"/>
        </w:rPr>
        <w:t>7:</w:t>
      </w:r>
      <w:r w:rsidR="00DC6AA6" w:rsidRPr="00230826">
        <w:rPr>
          <w:rStyle w:val="indexRefpar"/>
        </w:rPr>
        <w:t>9</w:t>
      </w:r>
      <w:r w:rsidR="00CC0CB5">
        <w:t xml:space="preserve">, </w:t>
      </w:r>
      <w:r w:rsidR="00DC6AA6" w:rsidRPr="00230826">
        <w:rPr>
          <w:rStyle w:val="indexRefchap"/>
        </w:rPr>
        <w:t>10:</w:t>
      </w:r>
      <w:r w:rsidR="00DC6AA6" w:rsidRPr="00230826">
        <w:rPr>
          <w:rStyle w:val="indexRefpar"/>
        </w:rPr>
        <w:t>9</w:t>
      </w:r>
      <w:r w:rsidR="00CC0CB5">
        <w:t xml:space="preserve">, </w:t>
      </w:r>
      <w:r w:rsidR="00DC6AA6" w:rsidRPr="00230826">
        <w:rPr>
          <w:rStyle w:val="indexRefchap"/>
        </w:rPr>
        <w:t>12:</w:t>
      </w:r>
      <w:r w:rsidR="00DC6AA6" w:rsidRPr="00230826">
        <w:rPr>
          <w:rStyle w:val="indexRefpar"/>
        </w:rPr>
        <w:t>11–12</w:t>
      </w:r>
      <w:r w:rsidR="00CC0CB5">
        <w:t xml:space="preserve">, </w:t>
      </w:r>
      <w:r w:rsidR="00DC6AA6" w:rsidRPr="00230826">
        <w:rPr>
          <w:rStyle w:val="indexRefchap"/>
        </w:rPr>
        <w:t>12:</w:t>
      </w:r>
      <w:r w:rsidR="00DC6AA6" w:rsidRPr="00230826">
        <w:rPr>
          <w:rStyle w:val="indexRefpar"/>
        </w:rPr>
        <w:t>14</w:t>
      </w:r>
      <w:r w:rsidR="00CC0CB5">
        <w:t xml:space="preserve">, </w:t>
      </w:r>
      <w:r w:rsidR="00DC6AA6" w:rsidRPr="00230826">
        <w:rPr>
          <w:rStyle w:val="indexRefchap"/>
        </w:rPr>
        <w:t>12:</w:t>
      </w:r>
      <w:r w:rsidR="00DC6AA6" w:rsidRPr="00230826">
        <w:rPr>
          <w:rStyle w:val="indexRefpar"/>
        </w:rPr>
        <w:t>23–24</w:t>
      </w:r>
      <w:r w:rsidR="00CC0CB5">
        <w:t xml:space="preserve">, </w:t>
      </w:r>
      <w:r w:rsidR="00DC6AA6" w:rsidRPr="00230826">
        <w:rPr>
          <w:rStyle w:val="indexRefchap"/>
        </w:rPr>
        <w:t>15:</w:t>
      </w:r>
      <w:r w:rsidR="00DC6AA6" w:rsidRPr="00230826">
        <w:rPr>
          <w:rStyle w:val="indexRefpar"/>
        </w:rPr>
        <w:t>10–11</w:t>
      </w:r>
    </w:p>
    <w:p w14:paraId="195EB007" w14:textId="77777777" w:rsidR="00E67803" w:rsidRDefault="00C57E99" w:rsidP="00CC0CB5">
      <w:pPr>
        <w:pStyle w:val="Index-2"/>
      </w:pPr>
      <w:r w:rsidRPr="002B1019">
        <w:t xml:space="preserve">belonging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200</w:t>
      </w:r>
      <w:r w:rsidR="00CC0CB5">
        <w:t xml:space="preserve">, </w:t>
      </w:r>
      <w:r w:rsidR="00DC6AA6" w:rsidRPr="00230826">
        <w:rPr>
          <w:rStyle w:val="indexRefchap"/>
        </w:rPr>
        <w:t>16:</w:t>
      </w:r>
      <w:r w:rsidR="00DC6AA6" w:rsidRPr="00230826">
        <w:rPr>
          <w:rStyle w:val="indexRefpar"/>
        </w:rPr>
        <w:t>39</w:t>
      </w:r>
    </w:p>
    <w:p w14:paraId="6093B603" w14:textId="77777777" w:rsidR="00C57E99" w:rsidRPr="002B1019" w:rsidRDefault="00C57E99" w:rsidP="009F60AA">
      <w:pPr>
        <w:pStyle w:val="Index-1"/>
      </w:pPr>
      <w:r w:rsidRPr="000C7039">
        <w:rPr>
          <w:highlight w:val="yellow"/>
        </w:rPr>
        <w:t>Rabbání</w:t>
      </w:r>
      <w:r w:rsidRPr="002B1019">
        <w:t xml:space="preserve">, </w:t>
      </w:r>
      <w:r w:rsidRPr="000C7039">
        <w:rPr>
          <w:highlight w:val="yellow"/>
        </w:rPr>
        <w:t>Ḥusayn</w:t>
      </w:r>
      <w:r w:rsidR="00DC6AA6" w:rsidRPr="00230826">
        <w:rPr>
          <w:rStyle w:val="indexpagenumbercomma"/>
        </w:rPr>
        <w:t xml:space="preserve">, </w:t>
      </w:r>
      <w:r w:rsidR="00DC6AA6" w:rsidRPr="00230826">
        <w:rPr>
          <w:rStyle w:val="indexpagenumberchecked"/>
        </w:rPr>
        <w:t>353</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361</w:t>
      </w:r>
      <w:r w:rsidRPr="006E548C">
        <w:rPr>
          <w:rStyle w:val="indexpagenumbercontinued"/>
        </w:rPr>
        <w:t>–2</w:t>
      </w:r>
      <w:r w:rsidR="009F60AA">
        <w:t xml:space="preserve">, </w:t>
      </w:r>
      <w:r w:rsidR="00DC6AA6" w:rsidRPr="00230826">
        <w:rPr>
          <w:rStyle w:val="indexRefchap"/>
        </w:rPr>
        <w:t>32:</w:t>
      </w:r>
      <w:r w:rsidR="00DC6AA6" w:rsidRPr="00230826">
        <w:rPr>
          <w:rStyle w:val="indexRefpar"/>
        </w:rPr>
        <w:t>10</w:t>
      </w:r>
      <w:r w:rsidR="009F60AA">
        <w:t xml:space="preserve">, </w:t>
      </w:r>
      <w:r w:rsidR="00DC6AA6" w:rsidRPr="00230826">
        <w:rPr>
          <w:rStyle w:val="indexRefchap"/>
        </w:rPr>
        <w:t>32:</w:t>
      </w:r>
      <w:r w:rsidR="00DC6AA6" w:rsidRPr="00230826">
        <w:rPr>
          <w:rStyle w:val="indexRefpar"/>
        </w:rPr>
        <w:t>35</w:t>
      </w:r>
      <w:r w:rsidR="009F60AA">
        <w:t xml:space="preserve">, </w:t>
      </w:r>
      <w:r w:rsidR="00DC6AA6" w:rsidRPr="00230826">
        <w:rPr>
          <w:rStyle w:val="indexRefchap"/>
        </w:rPr>
        <w:t>32:</w:t>
      </w:r>
      <w:r w:rsidR="00DC6AA6" w:rsidRPr="00230826">
        <w:rPr>
          <w:rStyle w:val="indexRefpar"/>
        </w:rPr>
        <w:t>61–67</w:t>
      </w:r>
    </w:p>
    <w:p w14:paraId="1DBA7725" w14:textId="77777777" w:rsidR="00C57E99" w:rsidRPr="002B1019" w:rsidRDefault="00C57E99" w:rsidP="009F60AA">
      <w:pPr>
        <w:pStyle w:val="Index-1"/>
      </w:pPr>
      <w:r w:rsidRPr="000C7039">
        <w:rPr>
          <w:highlight w:val="yellow"/>
        </w:rPr>
        <w:t>Rabbání</w:t>
      </w:r>
      <w:r w:rsidRPr="002B1019">
        <w:t xml:space="preserve">, </w:t>
      </w:r>
      <w:r w:rsidR="00627ED1" w:rsidRPr="00627ED1">
        <w:rPr>
          <w:highlight w:val="yellow"/>
        </w:rPr>
        <w:t>Mehrangíz</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365</w:t>
      </w:r>
      <w:r w:rsidR="009F60AA">
        <w:t xml:space="preserve">, </w:t>
      </w:r>
      <w:r w:rsidR="00DC6AA6" w:rsidRPr="00230826">
        <w:rPr>
          <w:rStyle w:val="indexRefchap"/>
        </w:rPr>
        <w:t>32:</w:t>
      </w:r>
      <w:r w:rsidR="00DC6AA6" w:rsidRPr="00230826">
        <w:rPr>
          <w:rStyle w:val="indexRefpar"/>
        </w:rPr>
        <w:t>35</w:t>
      </w:r>
      <w:r w:rsidR="009F60AA">
        <w:t xml:space="preserve">, </w:t>
      </w:r>
      <w:r w:rsidR="00DC6AA6" w:rsidRPr="00230826">
        <w:rPr>
          <w:rStyle w:val="indexRefchap"/>
        </w:rPr>
        <w:t>32:</w:t>
      </w:r>
      <w:r w:rsidR="00DC6AA6" w:rsidRPr="00230826">
        <w:rPr>
          <w:rStyle w:val="indexRefpar"/>
        </w:rPr>
        <w:t>42</w:t>
      </w:r>
      <w:r w:rsidR="009F60AA">
        <w:t xml:space="preserve">, </w:t>
      </w:r>
      <w:r w:rsidR="00DC6AA6" w:rsidRPr="00230826">
        <w:rPr>
          <w:rStyle w:val="indexRefchap"/>
        </w:rPr>
        <w:t>32:</w:t>
      </w:r>
      <w:r w:rsidR="00DC6AA6" w:rsidRPr="00230826">
        <w:rPr>
          <w:rStyle w:val="indexRefpar"/>
        </w:rPr>
        <w:t>53–54</w:t>
      </w:r>
      <w:r w:rsidR="009F60AA">
        <w:t xml:space="preserve">, </w:t>
      </w:r>
      <w:r w:rsidR="00DC6AA6" w:rsidRPr="00230826">
        <w:rPr>
          <w:rStyle w:val="indexRefchap"/>
        </w:rPr>
        <w:t>32:</w:t>
      </w:r>
      <w:r w:rsidR="00DC6AA6" w:rsidRPr="00230826">
        <w:rPr>
          <w:rStyle w:val="indexRefpar"/>
        </w:rPr>
        <w:t>68</w:t>
      </w:r>
      <w:r w:rsidR="009F60AA">
        <w:t xml:space="preserve">, </w:t>
      </w:r>
      <w:r w:rsidR="00DC6AA6" w:rsidRPr="00230826">
        <w:rPr>
          <w:rStyle w:val="indexRefchap"/>
        </w:rPr>
        <w:t>32:</w:t>
      </w:r>
      <w:r w:rsidR="00DC6AA6" w:rsidRPr="00230826">
        <w:rPr>
          <w:rStyle w:val="indexRefpar"/>
        </w:rPr>
        <w:t>82</w:t>
      </w:r>
    </w:p>
    <w:p w14:paraId="1579890E" w14:textId="77777777" w:rsidR="00C57E99" w:rsidRPr="002B1019" w:rsidRDefault="00C57E99" w:rsidP="009F60AA">
      <w:pPr>
        <w:pStyle w:val="Index-1"/>
      </w:pPr>
      <w:r w:rsidRPr="000C7039">
        <w:rPr>
          <w:highlight w:val="yellow"/>
        </w:rPr>
        <w:t>Rabbání</w:t>
      </w:r>
      <w:r w:rsidRPr="002B1019">
        <w:t xml:space="preserve">, </w:t>
      </w:r>
      <w:r w:rsidR="00627ED1" w:rsidRPr="00627ED1">
        <w:rPr>
          <w:highlight w:val="yellow"/>
        </w:rPr>
        <w:t>Riáz</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364</w:t>
      </w:r>
      <w:r w:rsidR="009F60AA">
        <w:t xml:space="preserve">, </w:t>
      </w:r>
      <w:r w:rsidR="00DC6AA6" w:rsidRPr="00230826">
        <w:rPr>
          <w:rStyle w:val="indexRefchap"/>
        </w:rPr>
        <w:t>32:</w:t>
      </w:r>
      <w:r w:rsidR="00DC6AA6" w:rsidRPr="00230826">
        <w:rPr>
          <w:rStyle w:val="indexRefpar"/>
        </w:rPr>
        <w:t>35</w:t>
      </w:r>
      <w:r w:rsidR="009F60AA">
        <w:t xml:space="preserve">, </w:t>
      </w:r>
      <w:r w:rsidR="00DC6AA6" w:rsidRPr="00230826">
        <w:rPr>
          <w:rStyle w:val="indexRefchap"/>
        </w:rPr>
        <w:t>32:</w:t>
      </w:r>
      <w:r w:rsidR="00DC6AA6" w:rsidRPr="00230826">
        <w:rPr>
          <w:rStyle w:val="indexRefpar"/>
        </w:rPr>
        <w:t>65</w:t>
      </w:r>
      <w:r w:rsidR="009F60AA">
        <w:t xml:space="preserve">, </w:t>
      </w:r>
      <w:r w:rsidR="00DC6AA6" w:rsidRPr="00230826">
        <w:rPr>
          <w:rStyle w:val="indexRefchap"/>
        </w:rPr>
        <w:t>32:</w:t>
      </w:r>
      <w:r w:rsidR="00DC6AA6" w:rsidRPr="00230826">
        <w:rPr>
          <w:rStyle w:val="indexRefpar"/>
        </w:rPr>
        <w:t>77–78</w:t>
      </w:r>
    </w:p>
    <w:p w14:paraId="728BA3EB" w14:textId="77777777" w:rsidR="00C57E99" w:rsidRPr="002B1019" w:rsidRDefault="00C57E99" w:rsidP="00AF3D82">
      <w:pPr>
        <w:pStyle w:val="Index-1"/>
      </w:pPr>
      <w:r w:rsidRPr="000C7039">
        <w:rPr>
          <w:highlight w:val="yellow"/>
        </w:rPr>
        <w:t>Rabbání</w:t>
      </w:r>
      <w:r w:rsidRPr="002B1019">
        <w:t xml:space="preserve">, </w:t>
      </w:r>
      <w:r w:rsidRPr="000C7039">
        <w:rPr>
          <w:highlight w:val="yellow"/>
        </w:rPr>
        <w:t>Rúḥangíz</w:t>
      </w:r>
      <w:r w:rsidR="00DC6AA6" w:rsidRPr="00230826">
        <w:rPr>
          <w:rStyle w:val="indexpagenumbercomma"/>
        </w:rPr>
        <w:t xml:space="preserve">, </w:t>
      </w:r>
      <w:r w:rsidR="00DC6AA6" w:rsidRPr="00230826">
        <w:rPr>
          <w:rStyle w:val="indexpagenumberchecked"/>
        </w:rPr>
        <w:t>278</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361</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365</w:t>
      </w:r>
      <w:r w:rsidR="00AF3D82">
        <w:t xml:space="preserve"> </w:t>
      </w:r>
      <w:r w:rsidR="00AF3D82" w:rsidRPr="00683C74">
        <w:rPr>
          <w:rStyle w:val="stilltoworkat"/>
        </w:rPr>
        <w:t>(</w:t>
      </w:r>
      <w:r w:rsidR="00AF3D82">
        <w:rPr>
          <w:rStyle w:val="stilltoworkat"/>
        </w:rPr>
        <w:t>it's page 285 instead of 278 and page 362 instead of 361)</w:t>
      </w:r>
      <w:r w:rsidR="004B52BB">
        <w:t xml:space="preserve">, </w:t>
      </w:r>
      <w:r w:rsidR="00AF3D82">
        <w:rPr>
          <w:rStyle w:val="indexRefchap"/>
        </w:rPr>
        <w:t>25</w:t>
      </w:r>
      <w:r w:rsidR="00DC6AA6" w:rsidRPr="00230826">
        <w:rPr>
          <w:rStyle w:val="indexRefchap"/>
        </w:rPr>
        <w:t>:</w:t>
      </w:r>
      <w:r w:rsidR="00AF3D82">
        <w:rPr>
          <w:rStyle w:val="indexRefpar"/>
        </w:rPr>
        <w:t>22</w:t>
      </w:r>
      <w:r w:rsidR="00AF3D82">
        <w:t xml:space="preserve">, </w:t>
      </w:r>
      <w:r w:rsidR="00AF3D82" w:rsidRPr="004B52BB">
        <w:rPr>
          <w:rStyle w:val="indexRefchap"/>
        </w:rPr>
        <w:t>32:</w:t>
      </w:r>
      <w:r w:rsidR="00AF3D82" w:rsidRPr="004B52BB">
        <w:rPr>
          <w:rStyle w:val="indexRefpar"/>
        </w:rPr>
        <w:t>35</w:t>
      </w:r>
      <w:r w:rsidR="004B52BB">
        <w:t xml:space="preserve">, </w:t>
      </w:r>
      <w:r w:rsidR="00DC6AA6" w:rsidRPr="00230826">
        <w:rPr>
          <w:rStyle w:val="indexRefchap"/>
        </w:rPr>
        <w:t>32:</w:t>
      </w:r>
      <w:r w:rsidR="00DC6AA6" w:rsidRPr="00230826">
        <w:rPr>
          <w:rStyle w:val="indexRefpar"/>
        </w:rPr>
        <w:t>42</w:t>
      </w:r>
      <w:r w:rsidR="004B52BB">
        <w:t xml:space="preserve">, </w:t>
      </w:r>
      <w:r w:rsidR="00DC6AA6" w:rsidRPr="00230826">
        <w:rPr>
          <w:rStyle w:val="indexRefchap"/>
        </w:rPr>
        <w:t>32:</w:t>
      </w:r>
      <w:r w:rsidR="00DC6AA6" w:rsidRPr="00230826">
        <w:rPr>
          <w:rStyle w:val="indexRefpar"/>
        </w:rPr>
        <w:t>54</w:t>
      </w:r>
      <w:r w:rsidR="00AF3D82">
        <w:t xml:space="preserve">, </w:t>
      </w:r>
      <w:r w:rsidR="00AF3D82" w:rsidRPr="004B52BB">
        <w:rPr>
          <w:rStyle w:val="indexRefchap"/>
        </w:rPr>
        <w:t>32:</w:t>
      </w:r>
      <w:r w:rsidR="00AF3D82">
        <w:rPr>
          <w:rStyle w:val="indexRefpar"/>
        </w:rPr>
        <w:t>64–65</w:t>
      </w:r>
      <w:r w:rsidR="00DC6AA6" w:rsidRPr="00230826">
        <w:t xml:space="preserve">, </w:t>
      </w:r>
      <w:r w:rsidR="00AF3D82" w:rsidRPr="004B52BB">
        <w:rPr>
          <w:rStyle w:val="indexRefchap"/>
        </w:rPr>
        <w:t>32:</w:t>
      </w:r>
      <w:r w:rsidR="00AF3D82">
        <w:rPr>
          <w:rStyle w:val="indexRefpar"/>
        </w:rPr>
        <w:t>68</w:t>
      </w:r>
      <w:r w:rsidR="00AF3D82" w:rsidRPr="00AF3D82">
        <w:t xml:space="preserve">, </w:t>
      </w:r>
      <w:r w:rsidR="00DC6AA6" w:rsidRPr="00230826">
        <w:rPr>
          <w:rStyle w:val="indexRefchap"/>
        </w:rPr>
        <w:t>32:</w:t>
      </w:r>
      <w:r w:rsidR="00DC6AA6" w:rsidRPr="00230826">
        <w:rPr>
          <w:rStyle w:val="indexRefpar"/>
        </w:rPr>
        <w:t>71</w:t>
      </w:r>
      <w:r w:rsidR="00AF3D82">
        <w:t xml:space="preserve">, </w:t>
      </w:r>
      <w:r w:rsidR="00DC6AA6" w:rsidRPr="00230826">
        <w:rPr>
          <w:rStyle w:val="indexRefchap"/>
        </w:rPr>
        <w:t>32:</w:t>
      </w:r>
      <w:r w:rsidR="00DC6AA6" w:rsidRPr="00230826">
        <w:rPr>
          <w:rStyle w:val="indexRefpar"/>
        </w:rPr>
        <w:t>82</w:t>
      </w:r>
    </w:p>
    <w:p w14:paraId="721C534C" w14:textId="77777777" w:rsidR="00C57E99" w:rsidRPr="002B1019" w:rsidRDefault="00C57E99" w:rsidP="00C57E99">
      <w:pPr>
        <w:pStyle w:val="Index-1"/>
      </w:pPr>
      <w:r w:rsidRPr="000C7039">
        <w:rPr>
          <w:highlight w:val="yellow"/>
        </w:rPr>
        <w:t>Rabbání</w:t>
      </w:r>
      <w:r w:rsidRPr="002B1019">
        <w:t xml:space="preserve">, </w:t>
      </w:r>
      <w:r w:rsidRPr="000C7039">
        <w:rPr>
          <w:highlight w:val="yellow"/>
        </w:rPr>
        <w:t>Rúḥíyyih</w:t>
      </w:r>
      <w:r w:rsidRPr="002B1019">
        <w:t xml:space="preserve">, </w:t>
      </w:r>
      <w:r w:rsidRPr="00971E46">
        <w:rPr>
          <w:rStyle w:val="indexverweis"/>
        </w:rPr>
        <w:t>see</w:t>
      </w:r>
      <w:r w:rsidRPr="002B1019">
        <w:t xml:space="preserve"> </w:t>
      </w:r>
      <w:r w:rsidRPr="004B1911">
        <w:rPr>
          <w:highlight w:val="yellow"/>
        </w:rPr>
        <w:t>Rúḥíyyih</w:t>
      </w:r>
      <w:r w:rsidR="00627ED1" w:rsidRPr="00627ED1">
        <w:rPr>
          <w:highlight w:val="yellow"/>
        </w:rPr>
        <w:t xml:space="preserve"> </w:t>
      </w:r>
      <w:r w:rsidRPr="004B1911">
        <w:rPr>
          <w:highlight w:val="yellow"/>
        </w:rPr>
        <w:t>ánum</w:t>
      </w:r>
    </w:p>
    <w:p w14:paraId="43B47E39" w14:textId="77777777" w:rsidR="00C57E99" w:rsidRPr="002B1019" w:rsidRDefault="00C57E99" w:rsidP="00C57E99">
      <w:pPr>
        <w:pStyle w:val="Index-1"/>
      </w:pPr>
      <w:r w:rsidRPr="000C7039">
        <w:rPr>
          <w:highlight w:val="yellow"/>
        </w:rPr>
        <w:t>Rabbání</w:t>
      </w:r>
      <w:r w:rsidRPr="002B1019">
        <w:t xml:space="preserve">, </w:t>
      </w:r>
      <w:r w:rsidRPr="000C7039">
        <w:rPr>
          <w:highlight w:val="cyan"/>
        </w:rPr>
        <w:t>Shoghi Effendi</w:t>
      </w:r>
      <w:r w:rsidRPr="002B1019">
        <w:t xml:space="preserve">, </w:t>
      </w:r>
      <w:r w:rsidRPr="00971E46">
        <w:rPr>
          <w:rStyle w:val="indexverweis"/>
        </w:rPr>
        <w:t>see</w:t>
      </w:r>
      <w:r w:rsidRPr="002B1019">
        <w:t xml:space="preserve"> </w:t>
      </w:r>
      <w:r w:rsidRPr="000C7039">
        <w:rPr>
          <w:highlight w:val="cyan"/>
        </w:rPr>
        <w:t>Shoghi Effendi</w:t>
      </w:r>
    </w:p>
    <w:p w14:paraId="7E5B3508" w14:textId="77777777" w:rsidR="00C57E99" w:rsidRPr="002B1019" w:rsidRDefault="00C57E99" w:rsidP="004B52BB">
      <w:pPr>
        <w:pStyle w:val="Index-1"/>
      </w:pPr>
      <w:r w:rsidRPr="000C7039">
        <w:rPr>
          <w:highlight w:val="yellow"/>
        </w:rPr>
        <w:t>Rajab</w:t>
      </w:r>
      <w:r w:rsidR="00627ED1" w:rsidRPr="00627ED1">
        <w:rPr>
          <w:highlight w:val="yellow"/>
        </w:rPr>
        <w:t>-</w:t>
      </w:r>
      <w:r w:rsidRPr="000C7039">
        <w:rPr>
          <w:highlight w:val="yellow"/>
        </w:rPr>
        <w:t>ʿAlí</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76</w:t>
      </w:r>
      <w:r w:rsidR="004B52BB">
        <w:t xml:space="preserve">, </w:t>
      </w:r>
      <w:r w:rsidR="00DC6AA6" w:rsidRPr="00230826">
        <w:rPr>
          <w:rStyle w:val="indexRefchap"/>
        </w:rPr>
        <w:t>4:</w:t>
      </w:r>
      <w:r w:rsidR="00DC6AA6" w:rsidRPr="00230826">
        <w:rPr>
          <w:rStyle w:val="indexRefpar"/>
        </w:rPr>
        <w:t>72</w:t>
      </w:r>
    </w:p>
    <w:p w14:paraId="0C0E7C6E" w14:textId="77777777" w:rsidR="00C57E99" w:rsidRPr="002B1019" w:rsidRDefault="00627ED1" w:rsidP="004B52BB">
      <w:pPr>
        <w:pStyle w:val="Index-1"/>
      </w:pPr>
      <w:r w:rsidRPr="00627ED1">
        <w:rPr>
          <w:rStyle w:val="BookTitle"/>
          <w:highlight w:val="yellow"/>
        </w:rPr>
        <w:t>Ra</w:t>
      </w:r>
      <w:r w:rsidR="00C57E99" w:rsidRPr="000C7039">
        <w:rPr>
          <w:rStyle w:val="BookTitle"/>
          <w:highlight w:val="yellow"/>
        </w:rPr>
        <w:t>ḥ</w:t>
      </w:r>
      <w:r w:rsidRPr="00627ED1">
        <w:rPr>
          <w:rStyle w:val="BookTitle"/>
          <w:highlight w:val="yellow"/>
        </w:rPr>
        <w:t>-i-</w:t>
      </w:r>
      <w:r w:rsidR="00C57E99" w:rsidRPr="000C7039">
        <w:rPr>
          <w:rStyle w:val="BookTitle"/>
          <w:highlight w:val="yellow"/>
        </w:rPr>
        <w:t>ʿAmá</w:t>
      </w:r>
      <w:r w:rsidR="00DC6AA6" w:rsidRPr="00230826">
        <w:rPr>
          <w:rStyle w:val="indexpagenumbercomma"/>
        </w:rPr>
        <w:t xml:space="preserve">, </w:t>
      </w:r>
      <w:r w:rsidR="00DC6AA6" w:rsidRPr="00230826">
        <w:rPr>
          <w:rStyle w:val="indexpagenumberchecked"/>
        </w:rPr>
        <w:t>52</w:t>
      </w:r>
      <w:r w:rsidR="00C57E99" w:rsidRPr="006E548C">
        <w:rPr>
          <w:rStyle w:val="indexpagenumbercontinued"/>
        </w:rPr>
        <w:t>–3</w:t>
      </w:r>
      <w:r w:rsidR="004B52BB">
        <w:t xml:space="preserve">, </w:t>
      </w:r>
      <w:r w:rsidR="00DC6AA6" w:rsidRPr="00230826">
        <w:rPr>
          <w:rStyle w:val="indexRefchap"/>
        </w:rPr>
        <w:t>2:</w:t>
      </w:r>
      <w:r w:rsidR="00DC6AA6" w:rsidRPr="00230826">
        <w:rPr>
          <w:rStyle w:val="indexRefpar"/>
        </w:rPr>
        <w:t>2</w:t>
      </w:r>
    </w:p>
    <w:p w14:paraId="22C839A4" w14:textId="77777777" w:rsidR="00C57E99" w:rsidRPr="002B1019" w:rsidRDefault="00C57E99" w:rsidP="00C57E99">
      <w:pPr>
        <w:pStyle w:val="Index-1"/>
      </w:pPr>
      <w:r w:rsidRPr="002B1019">
        <w:t>Reality,</w:t>
      </w:r>
    </w:p>
    <w:p w14:paraId="76580C76" w14:textId="77777777" w:rsidR="00E67803" w:rsidRDefault="00C57E99" w:rsidP="004B52BB">
      <w:pPr>
        <w:pStyle w:val="Index-2"/>
      </w:pPr>
      <w:r w:rsidRPr="002B1019">
        <w:t>spiritual</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7</w:t>
      </w:r>
      <w:r w:rsidR="004B52BB">
        <w:t xml:space="preserve">, </w:t>
      </w:r>
      <w:r w:rsidR="00DC6AA6" w:rsidRPr="00230826">
        <w:rPr>
          <w:rStyle w:val="indexRefchap"/>
        </w:rPr>
        <w:t>pr:</w:t>
      </w:r>
      <w:r w:rsidR="00DC6AA6" w:rsidRPr="00230826">
        <w:rPr>
          <w:rStyle w:val="indexRefpar"/>
        </w:rPr>
        <w:t>7–12</w:t>
      </w:r>
      <w:r w:rsidR="004B52BB">
        <w:t xml:space="preserve">, </w:t>
      </w:r>
      <w:r w:rsidR="00DC6AA6" w:rsidRPr="00230826">
        <w:rPr>
          <w:rStyle w:val="indexRefchap"/>
        </w:rPr>
        <w:t>pr:</w:t>
      </w:r>
      <w:r w:rsidR="00DC6AA6" w:rsidRPr="00230826">
        <w:rPr>
          <w:rStyle w:val="indexRefpar"/>
        </w:rPr>
        <w:t>16–21</w:t>
      </w:r>
    </w:p>
    <w:p w14:paraId="2AE2FA70" w14:textId="77777777" w:rsidR="00C57E99" w:rsidRPr="002B1019" w:rsidRDefault="00C57E99" w:rsidP="004B52BB">
      <w:pPr>
        <w:pStyle w:val="Index-1"/>
      </w:pPr>
      <w:r w:rsidRPr="002B1019">
        <w:t>Religion</w:t>
      </w:r>
      <w:r w:rsidR="00DC6AA6" w:rsidRPr="00230826">
        <w:rPr>
          <w:rStyle w:val="indexpagenumbercomma"/>
        </w:rPr>
        <w:t xml:space="preserve">, </w:t>
      </w:r>
      <w:r w:rsidR="00DC6AA6" w:rsidRPr="00230826">
        <w:rPr>
          <w:rStyle w:val="indexpagenumberchecked"/>
        </w:rPr>
        <w:t>402</w:t>
      </w:r>
      <w:r w:rsidR="00DC6AA6" w:rsidRPr="00230826">
        <w:rPr>
          <w:rStyle w:val="indexpagenumbercomma"/>
        </w:rPr>
        <w:t xml:space="preserve">, </w:t>
      </w:r>
      <w:r w:rsidR="00DC6AA6" w:rsidRPr="00230826">
        <w:rPr>
          <w:rStyle w:val="indexpagenumberchecked"/>
        </w:rPr>
        <w:t>405</w:t>
      </w:r>
      <w:r w:rsidR="004B52BB">
        <w:t xml:space="preserve">, </w:t>
      </w:r>
      <w:r w:rsidR="00DC6AA6" w:rsidRPr="00230826">
        <w:rPr>
          <w:rStyle w:val="indexRefchap"/>
        </w:rPr>
        <w:t>35:</w:t>
      </w:r>
      <w:r w:rsidR="00DC6AA6" w:rsidRPr="00230826">
        <w:rPr>
          <w:rStyle w:val="indexRefpar"/>
        </w:rPr>
        <w:t>52</w:t>
      </w:r>
      <w:r w:rsidR="004B52BB">
        <w:t xml:space="preserve">, </w:t>
      </w:r>
      <w:r w:rsidR="00DC6AA6" w:rsidRPr="00230826">
        <w:rPr>
          <w:rStyle w:val="indexRefchap"/>
        </w:rPr>
        <w:t>35:</w:t>
      </w:r>
      <w:r w:rsidR="00DC6AA6" w:rsidRPr="00230826">
        <w:rPr>
          <w:rStyle w:val="indexRefpar"/>
        </w:rPr>
        <w:t>62</w:t>
      </w:r>
    </w:p>
    <w:p w14:paraId="60AE5FFF" w14:textId="77777777" w:rsidR="00E67803" w:rsidRDefault="00C57E99" w:rsidP="00FA5F90">
      <w:pPr>
        <w:pStyle w:val="Index-2"/>
      </w:pPr>
      <w:r w:rsidRPr="002B1019">
        <w:t>divided into sects</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265</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404</w:t>
      </w:r>
      <w:r w:rsidR="00746DBF">
        <w:t xml:space="preserve">, </w:t>
      </w:r>
      <w:r w:rsidR="00DC6AA6" w:rsidRPr="00230826">
        <w:rPr>
          <w:rStyle w:val="indexRefchap"/>
        </w:rPr>
        <w:t>12:</w:t>
      </w:r>
      <w:r w:rsidR="00DC6AA6" w:rsidRPr="00230826">
        <w:rPr>
          <w:rStyle w:val="indexRefpar"/>
        </w:rPr>
        <w:t>17</w:t>
      </w:r>
      <w:r w:rsidR="00FA612E">
        <w:t xml:space="preserve">, </w:t>
      </w:r>
      <w:r w:rsidR="00DC6AA6" w:rsidRPr="00230826">
        <w:rPr>
          <w:rStyle w:val="indexRefchap"/>
        </w:rPr>
        <w:t>22:</w:t>
      </w:r>
      <w:r w:rsidR="00DC6AA6" w:rsidRPr="00230826">
        <w:rPr>
          <w:rStyle w:val="indexRefpar"/>
        </w:rPr>
        <w:t>11</w:t>
      </w:r>
      <w:r w:rsidR="00FA612E">
        <w:t xml:space="preserve">, </w:t>
      </w:r>
      <w:r w:rsidR="00DC6AA6" w:rsidRPr="00230826">
        <w:rPr>
          <w:rStyle w:val="indexRefchap"/>
        </w:rPr>
        <w:t>23:</w:t>
      </w:r>
      <w:r w:rsidR="00DC6AA6" w:rsidRPr="00230826">
        <w:rPr>
          <w:rStyle w:val="indexRefpar"/>
        </w:rPr>
        <w:t>25</w:t>
      </w:r>
      <w:r w:rsidR="00FA612E">
        <w:t xml:space="preserve">, </w:t>
      </w:r>
      <w:r w:rsidR="00DC6AA6" w:rsidRPr="00230826">
        <w:rPr>
          <w:rStyle w:val="indexRefchap"/>
        </w:rPr>
        <w:t>34:</w:t>
      </w:r>
      <w:r w:rsidR="00DC6AA6" w:rsidRPr="00230826">
        <w:rPr>
          <w:rStyle w:val="indexRefpar"/>
        </w:rPr>
        <w:t>20</w:t>
      </w:r>
      <w:r w:rsidR="00FA5F90">
        <w:t xml:space="preserve">, </w:t>
      </w:r>
      <w:r w:rsidR="00DC6AA6" w:rsidRPr="00230826">
        <w:rPr>
          <w:rStyle w:val="indexRefchap"/>
        </w:rPr>
        <w:t>35:</w:t>
      </w:r>
      <w:r w:rsidR="00DC6AA6" w:rsidRPr="00230826">
        <w:rPr>
          <w:rStyle w:val="indexRefpar"/>
        </w:rPr>
        <w:t>58</w:t>
      </w:r>
    </w:p>
    <w:p w14:paraId="1CA59427" w14:textId="77777777" w:rsidR="00E67803" w:rsidRDefault="00C57E99" w:rsidP="00FA612E">
      <w:pPr>
        <w:pStyle w:val="Index-2"/>
      </w:pPr>
      <w:r w:rsidRPr="002B1019">
        <w:t>law a mainstay of</w:t>
      </w:r>
      <w:r w:rsidR="00DC6AA6" w:rsidRPr="00230826">
        <w:rPr>
          <w:rStyle w:val="indexpagenumbercomma"/>
        </w:rPr>
        <w:t xml:space="preserve">, </w:t>
      </w:r>
      <w:r w:rsidR="00DC6AA6" w:rsidRPr="00230826">
        <w:rPr>
          <w:rStyle w:val="indexpagenumberchecked"/>
        </w:rPr>
        <w:t>310</w:t>
      </w:r>
      <w:r w:rsidR="00FA612E">
        <w:t xml:space="preserve">, </w:t>
      </w:r>
      <w:r w:rsidR="00DC6AA6" w:rsidRPr="00230826">
        <w:rPr>
          <w:rStyle w:val="indexRefchap"/>
        </w:rPr>
        <w:t>27:</w:t>
      </w:r>
      <w:r w:rsidR="00DC6AA6" w:rsidRPr="00230826">
        <w:rPr>
          <w:rStyle w:val="indexRefpar"/>
        </w:rPr>
        <w:t>16</w:t>
      </w:r>
    </w:p>
    <w:p w14:paraId="17315FD5" w14:textId="77777777" w:rsidR="00E67803" w:rsidRDefault="00C57E99" w:rsidP="00FA5F90">
      <w:pPr>
        <w:pStyle w:val="Index-2"/>
      </w:pPr>
      <w:r w:rsidRPr="002B1019">
        <w:t>leaders of, condemned</w:t>
      </w:r>
      <w:r w:rsidR="00DC6AA6" w:rsidRPr="00230826">
        <w:rPr>
          <w:rStyle w:val="indexpagenumbercomma"/>
        </w:rPr>
        <w:t xml:space="preserve">, </w:t>
      </w:r>
      <w:r w:rsidR="00DC6AA6" w:rsidRPr="00230826">
        <w:rPr>
          <w:rStyle w:val="indexpagenumberchecked"/>
        </w:rPr>
        <w:t>265</w:t>
      </w:r>
      <w:r w:rsidRPr="006E548C">
        <w:rPr>
          <w:rStyle w:val="indexpagenumbercontinued"/>
        </w:rPr>
        <w:t>–6</w:t>
      </w:r>
      <w:r w:rsidR="00FA5F90">
        <w:t xml:space="preserve">, </w:t>
      </w:r>
      <w:r w:rsidR="00DC6AA6" w:rsidRPr="00230826">
        <w:rPr>
          <w:rStyle w:val="indexRefchap"/>
        </w:rPr>
        <w:t>23:</w:t>
      </w:r>
      <w:r w:rsidR="00DC6AA6" w:rsidRPr="00230826">
        <w:rPr>
          <w:rStyle w:val="indexRefpar"/>
        </w:rPr>
        <w:t>26–3</w:t>
      </w:r>
      <w:r w:rsidR="00FA5F90">
        <w:rPr>
          <w:rStyle w:val="indexRefpar"/>
        </w:rPr>
        <w:t>3</w:t>
      </w:r>
    </w:p>
    <w:p w14:paraId="5C3622AD" w14:textId="77777777" w:rsidR="00E67803" w:rsidRDefault="00C57E99" w:rsidP="00FA5F90">
      <w:pPr>
        <w:pStyle w:val="Index-2"/>
      </w:pPr>
      <w:r w:rsidRPr="002B1019">
        <w:t>spiritual teachings of</w:t>
      </w:r>
      <w:r w:rsidR="00DC6AA6" w:rsidRPr="00230826">
        <w:rPr>
          <w:rStyle w:val="indexpagenumbercomma"/>
        </w:rPr>
        <w:t xml:space="preserve">, </w:t>
      </w:r>
      <w:r w:rsidR="00DC6AA6" w:rsidRPr="00230826">
        <w:rPr>
          <w:rStyle w:val="indexpagenumberchecked"/>
        </w:rPr>
        <w:t>395</w:t>
      </w:r>
      <w:r w:rsidR="00FA5F90">
        <w:t xml:space="preserve">, </w:t>
      </w:r>
      <w:r w:rsidR="00DC6AA6" w:rsidRPr="00230826">
        <w:rPr>
          <w:rStyle w:val="indexRefchap"/>
        </w:rPr>
        <w:t>35:</w:t>
      </w:r>
      <w:r w:rsidR="00DC6AA6" w:rsidRPr="00230826">
        <w:rPr>
          <w:rStyle w:val="indexRefpar"/>
        </w:rPr>
        <w:t>5–6</w:t>
      </w:r>
    </w:p>
    <w:p w14:paraId="23DD3ECF" w14:textId="77777777" w:rsidR="00C57E99" w:rsidRPr="002B1019" w:rsidRDefault="00C57E99" w:rsidP="00FA612E">
      <w:pPr>
        <w:pStyle w:val="Index-1"/>
      </w:pPr>
      <w:r w:rsidRPr="002B1019">
        <w:t>Remey, Charles Mason</w:t>
      </w:r>
      <w:r w:rsidR="00DC6AA6" w:rsidRPr="00230826">
        <w:rPr>
          <w:rStyle w:val="indexpagenumbercomma"/>
        </w:rPr>
        <w:t xml:space="preserve">, </w:t>
      </w:r>
      <w:r w:rsidR="00DC6AA6" w:rsidRPr="00230826">
        <w:rPr>
          <w:rStyle w:val="indexpagenumberchecked"/>
        </w:rPr>
        <w:t>385</w:t>
      </w:r>
      <w:r w:rsidRPr="006E548C">
        <w:rPr>
          <w:rStyle w:val="indexpagenumbercontinued"/>
        </w:rPr>
        <w:t>–91</w:t>
      </w:r>
      <w:r w:rsidR="00DC6AA6" w:rsidRPr="00230826">
        <w:rPr>
          <w:rStyle w:val="indexpagenumbercomma"/>
        </w:rPr>
        <w:t xml:space="preserve">, </w:t>
      </w:r>
      <w:r w:rsidR="00DC6AA6" w:rsidRPr="00230826">
        <w:rPr>
          <w:rStyle w:val="indexpagenumberchecked"/>
        </w:rPr>
        <w:t>410</w:t>
      </w:r>
      <w:r w:rsidR="00DC6AA6" w:rsidRPr="00230826">
        <w:rPr>
          <w:rStyle w:val="indexpagenumbercomma"/>
        </w:rPr>
        <w:t xml:space="preserve">, </w:t>
      </w:r>
      <w:r w:rsidR="00DC6AA6" w:rsidRPr="00230826">
        <w:rPr>
          <w:rStyle w:val="indexpagenumberchecked"/>
        </w:rPr>
        <w:t>429</w:t>
      </w:r>
      <w:r w:rsidRPr="006E548C">
        <w:rPr>
          <w:rStyle w:val="indexpagenumbercontinued"/>
        </w:rPr>
        <w:t>–32</w:t>
      </w:r>
      <w:r w:rsidR="00FA612E">
        <w:t xml:space="preserve">, </w:t>
      </w:r>
      <w:r w:rsidR="00DC6AA6" w:rsidRPr="00230826">
        <w:rPr>
          <w:rStyle w:val="indexRefchap"/>
        </w:rPr>
        <w:t>34:</w:t>
      </w:r>
      <w:r w:rsidR="00DC6AA6" w:rsidRPr="00230826">
        <w:rPr>
          <w:rStyle w:val="indexRefpar"/>
        </w:rPr>
        <w:t>39</w:t>
      </w:r>
      <w:r w:rsidR="00FA612E">
        <w:rPr>
          <w:rStyle w:val="indexRefpar"/>
        </w:rPr>
        <w:t>–62</w:t>
      </w:r>
      <w:r w:rsidR="00FA612E">
        <w:t xml:space="preserve">, </w:t>
      </w:r>
      <w:r w:rsidR="00DC6AA6" w:rsidRPr="00230826">
        <w:rPr>
          <w:rStyle w:val="indexRefchap"/>
        </w:rPr>
        <w:t>36:</w:t>
      </w:r>
      <w:r w:rsidR="00DC6AA6" w:rsidRPr="00230826">
        <w:rPr>
          <w:rStyle w:val="indexRefpar"/>
        </w:rPr>
        <w:t>17</w:t>
      </w:r>
      <w:r w:rsidR="00FA612E">
        <w:t xml:space="preserve">, </w:t>
      </w:r>
      <w:r w:rsidR="00DC6AA6" w:rsidRPr="00230826">
        <w:rPr>
          <w:rStyle w:val="indexRefchap"/>
        </w:rPr>
        <w:t>ap2</w:t>
      </w:r>
    </w:p>
    <w:p w14:paraId="79BF5D9E" w14:textId="77777777" w:rsidR="00C57E99" w:rsidRPr="002B1019" w:rsidRDefault="00C57E99" w:rsidP="00FA5F90">
      <w:pPr>
        <w:pStyle w:val="Index-1"/>
      </w:pPr>
      <w:r w:rsidRPr="002B1019">
        <w:t>Revelation</w:t>
      </w:r>
      <w:r w:rsidR="00DC6AA6" w:rsidRPr="00230826">
        <w:rPr>
          <w:rStyle w:val="indexpagenumbercomma"/>
        </w:rPr>
        <w:t xml:space="preserve">, </w:t>
      </w:r>
      <w:r w:rsidR="00DC6AA6" w:rsidRPr="00230826">
        <w:rPr>
          <w:rStyle w:val="indexpagenumberchecked"/>
        </w:rPr>
        <w:t>2</w:t>
      </w:r>
      <w:r w:rsidR="00DC6AA6" w:rsidRPr="00230826">
        <w:rPr>
          <w:rStyle w:val="indexpagenumbercomma"/>
        </w:rPr>
        <w:t xml:space="preserve">, </w:t>
      </w:r>
      <w:r w:rsidR="00DC6AA6" w:rsidRPr="00230826">
        <w:rPr>
          <w:rStyle w:val="indexpagenumberchecked"/>
        </w:rPr>
        <w:t>18</w:t>
      </w:r>
      <w:r w:rsidR="00DC6AA6" w:rsidRPr="00230826">
        <w:rPr>
          <w:rStyle w:val="indexpagenumbercomma"/>
        </w:rPr>
        <w:t xml:space="preserve">, </w:t>
      </w:r>
      <w:r w:rsidR="00DC6AA6" w:rsidRPr="00230826">
        <w:rPr>
          <w:rStyle w:val="indexpagenumberchecked"/>
        </w:rPr>
        <w:t>145</w:t>
      </w:r>
      <w:r w:rsidR="00FA5F90">
        <w:t xml:space="preserve">, </w:t>
      </w:r>
      <w:r w:rsidR="00DC6AA6" w:rsidRPr="00230826">
        <w:rPr>
          <w:rStyle w:val="indexRefchap"/>
        </w:rPr>
        <w:t>in:</w:t>
      </w:r>
      <w:r w:rsidR="00DC6AA6" w:rsidRPr="00230826">
        <w:rPr>
          <w:rStyle w:val="indexRefpar"/>
        </w:rPr>
        <w:t>6–7</w:t>
      </w:r>
      <w:r w:rsidR="00FA5F90">
        <w:t xml:space="preserve">, </w:t>
      </w:r>
      <w:r w:rsidR="00DC6AA6" w:rsidRPr="00230826">
        <w:rPr>
          <w:rStyle w:val="indexRefchap"/>
        </w:rPr>
        <w:t>pr:</w:t>
      </w:r>
      <w:r w:rsidR="00DC6AA6" w:rsidRPr="00230826">
        <w:rPr>
          <w:rStyle w:val="indexRefpar"/>
        </w:rPr>
        <w:t>67</w:t>
      </w:r>
      <w:r w:rsidR="00FA5F90">
        <w:t xml:space="preserve">, </w:t>
      </w:r>
      <w:r w:rsidR="00DC6AA6" w:rsidRPr="00230826">
        <w:rPr>
          <w:rStyle w:val="indexRefchap"/>
        </w:rPr>
        <w:t>10:</w:t>
      </w:r>
      <w:r w:rsidR="00DC6AA6" w:rsidRPr="00230826">
        <w:rPr>
          <w:rStyle w:val="indexRefpar"/>
        </w:rPr>
        <w:t>27</w:t>
      </w:r>
    </w:p>
    <w:p w14:paraId="3D776F1C" w14:textId="77777777" w:rsidR="00E67803" w:rsidRDefault="00C57E99">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Revelation</w:t>
      </w:r>
      <w:r>
        <w:t xml:space="preserve"> </w:t>
      </w:r>
      <w:r w:rsidRPr="002B1019">
        <w:t>of</w:t>
      </w:r>
      <w:r w:rsidRPr="00074FF5">
        <w:rPr>
          <w:rStyle w:val="structurepagenumber"/>
        </w:rPr>
        <w:t xml:space="preserve"> &lt;page </w:t>
      </w:r>
      <w:r>
        <w:rPr>
          <w:rStyle w:val="structurepagenumber"/>
        </w:rPr>
        <w:t>269</w:t>
      </w:r>
      <w:r w:rsidR="00B777C2">
        <w:rPr>
          <w:rStyle w:val="structurepagenumber"/>
        </w:rPr>
        <w:t>/&gt;</w:t>
      </w:r>
    </w:p>
    <w:p w14:paraId="29EE50A0" w14:textId="77777777" w:rsidR="00E67803" w:rsidRDefault="00C57E99" w:rsidP="00FA5F90">
      <w:pPr>
        <w:pStyle w:val="Index-2"/>
      </w:pPr>
      <w:r w:rsidRPr="002B1019">
        <w:t>mysteries of</w:t>
      </w:r>
      <w:r w:rsidR="00DC6AA6" w:rsidRPr="00230826">
        <w:rPr>
          <w:rStyle w:val="indexpagenumbercomma"/>
        </w:rPr>
        <w:t xml:space="preserve">, </w:t>
      </w:r>
      <w:r w:rsidR="00DC6AA6" w:rsidRPr="00230826">
        <w:rPr>
          <w:rStyle w:val="indexpagenumberchecked"/>
        </w:rPr>
        <w:t>40</w:t>
      </w:r>
      <w:r w:rsidR="00FA5F90">
        <w:t xml:space="preserve"> </w:t>
      </w:r>
      <w:r w:rsidR="00FA5F90" w:rsidRPr="00683C74">
        <w:rPr>
          <w:rStyle w:val="stilltoworkat"/>
        </w:rPr>
        <w:t>(</w:t>
      </w:r>
      <w:r w:rsidR="00FA5F90">
        <w:rPr>
          <w:rStyle w:val="stilltoworkat"/>
        </w:rPr>
        <w:t>it's page 41 instead of 40)</w:t>
      </w:r>
      <w:r w:rsidR="00FA5F90">
        <w:t xml:space="preserve">, </w:t>
      </w:r>
      <w:r w:rsidR="00DC6AA6" w:rsidRPr="00230826">
        <w:rPr>
          <w:rStyle w:val="indexRefchap"/>
        </w:rPr>
        <w:t>1:</w:t>
      </w:r>
      <w:r w:rsidR="00DC6AA6" w:rsidRPr="00230826">
        <w:rPr>
          <w:rStyle w:val="indexRefpar"/>
        </w:rPr>
        <w:t>51–52</w:t>
      </w:r>
    </w:p>
    <w:p w14:paraId="3697E098" w14:textId="77777777" w:rsidR="00C57E99" w:rsidRPr="002B1019" w:rsidRDefault="00627ED1" w:rsidP="00FA612E">
      <w:pPr>
        <w:pStyle w:val="Index-1"/>
      </w:pPr>
      <w:r w:rsidRPr="00627ED1">
        <w:rPr>
          <w:rStyle w:val="quotesterms"/>
        </w:rPr>
        <w:t>›Revelation</w:t>
      </w:r>
      <w:r w:rsidR="00C57E99">
        <w:rPr>
          <w:rStyle w:val="quotesterms"/>
        </w:rPr>
        <w:t xml:space="preserve"> writing‹</w:t>
      </w:r>
      <w:r w:rsidR="00DC6AA6" w:rsidRPr="00230826">
        <w:rPr>
          <w:rStyle w:val="indexpagenumbercomma"/>
        </w:rPr>
        <w:t xml:space="preserve">, </w:t>
      </w:r>
      <w:r w:rsidR="00DC6AA6" w:rsidRPr="00230826">
        <w:rPr>
          <w:rStyle w:val="indexpagenumberchecked"/>
        </w:rPr>
        <w:t>182</w:t>
      </w:r>
      <w:r w:rsidR="00DC6AA6" w:rsidRPr="00230826">
        <w:rPr>
          <w:rStyle w:val="indexpagenumbercomma"/>
        </w:rPr>
        <w:t xml:space="preserve">, </w:t>
      </w:r>
      <w:r w:rsidR="00DC6AA6" w:rsidRPr="00230826">
        <w:rPr>
          <w:rStyle w:val="indexpagenumberchecked"/>
        </w:rPr>
        <w:t>187</w:t>
      </w:r>
      <w:r w:rsidR="00FA612E">
        <w:t xml:space="preserve">, </w:t>
      </w:r>
      <w:r w:rsidR="00DC6AA6" w:rsidRPr="00230826">
        <w:rPr>
          <w:rStyle w:val="indexRefchap"/>
        </w:rPr>
        <w:t>15:</w:t>
      </w:r>
      <w:r w:rsidR="00DC6AA6" w:rsidRPr="00230826">
        <w:rPr>
          <w:rStyle w:val="indexRefpar"/>
        </w:rPr>
        <w:t>7</w:t>
      </w:r>
      <w:r w:rsidR="00FA612E">
        <w:t xml:space="preserve">, </w:t>
      </w:r>
      <w:r w:rsidR="00DC6AA6" w:rsidRPr="00230826">
        <w:rPr>
          <w:rStyle w:val="indexRefchap"/>
        </w:rPr>
        <w:t>15:</w:t>
      </w:r>
      <w:r w:rsidR="00DC6AA6" w:rsidRPr="00230826">
        <w:rPr>
          <w:rStyle w:val="indexRefpar"/>
        </w:rPr>
        <w:t>33</w:t>
      </w:r>
    </w:p>
    <w:p w14:paraId="7B8FF238" w14:textId="77777777" w:rsidR="00C57E99" w:rsidRPr="002B1019" w:rsidRDefault="00C57E99" w:rsidP="00FA612E">
      <w:pPr>
        <w:pStyle w:val="Index-1"/>
      </w:pPr>
      <w:r w:rsidRPr="002B1019">
        <w:t>Reward and punishment</w:t>
      </w:r>
      <w:r w:rsidR="00DC6AA6" w:rsidRPr="00230826">
        <w:rPr>
          <w:rStyle w:val="indexpagenumbercomma"/>
        </w:rPr>
        <w:t xml:space="preserve">, </w:t>
      </w:r>
      <w:r w:rsidR="00DC6AA6" w:rsidRPr="00230826">
        <w:rPr>
          <w:rStyle w:val="indexpagenumberchecked"/>
        </w:rPr>
        <w:t>112</w:t>
      </w:r>
      <w:r w:rsidR="00FA612E">
        <w:t xml:space="preserve">, </w:t>
      </w:r>
      <w:r w:rsidR="00DC6AA6" w:rsidRPr="00230826">
        <w:rPr>
          <w:rStyle w:val="indexRefchap"/>
        </w:rPr>
        <w:t>7:</w:t>
      </w:r>
      <w:r w:rsidR="00DC6AA6" w:rsidRPr="00230826">
        <w:rPr>
          <w:rStyle w:val="indexRefpar"/>
        </w:rPr>
        <w:t>3</w:t>
      </w:r>
    </w:p>
    <w:p w14:paraId="5C4C47BA" w14:textId="77777777" w:rsidR="00C57E99" w:rsidRPr="002B1019" w:rsidRDefault="00C57E99" w:rsidP="00FA612E">
      <w:pPr>
        <w:pStyle w:val="Index-1"/>
      </w:pPr>
      <w:r w:rsidRPr="00F4364F">
        <w:rPr>
          <w:highlight w:val="yellow"/>
        </w:rPr>
        <w:t>Riḍá</w:t>
      </w:r>
      <w:r w:rsidR="00627ED1" w:rsidRPr="00627ED1">
        <w:rPr>
          <w:highlight w:val="yellow"/>
        </w:rPr>
        <w:t xml:space="preserve"> Big</w:t>
      </w:r>
      <w:r w:rsidRPr="002B1019">
        <w:t xml:space="preserve">, House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t xml:space="preserve"> </w:t>
      </w:r>
      <w:r w:rsidRPr="002B1019">
        <w:t>retirement to the</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85</w:t>
      </w:r>
      <w:r w:rsidR="00FA612E">
        <w:t xml:space="preserve"> </w:t>
      </w:r>
      <w:r w:rsidR="00FA612E" w:rsidRPr="00683C74">
        <w:rPr>
          <w:rStyle w:val="stilltoworkat"/>
        </w:rPr>
        <w:t>(</w:t>
      </w:r>
      <w:r w:rsidR="00FA612E">
        <w:rPr>
          <w:rStyle w:val="stilltoworkat"/>
        </w:rPr>
        <w:t>pages 84 and 85 have now a joint reference)</w:t>
      </w:r>
      <w:r w:rsidR="00FA612E">
        <w:t xml:space="preserve">, </w:t>
      </w:r>
      <w:r w:rsidR="00DC6AA6" w:rsidRPr="00230826">
        <w:rPr>
          <w:rStyle w:val="indexRefchap"/>
        </w:rPr>
        <w:t>4:</w:t>
      </w:r>
      <w:r w:rsidR="00DC6AA6" w:rsidRPr="00230826">
        <w:rPr>
          <w:rStyle w:val="indexRefpar"/>
        </w:rPr>
        <w:t>106–113</w:t>
      </w:r>
    </w:p>
    <w:p w14:paraId="75688E4C" w14:textId="77777777" w:rsidR="00C57E99" w:rsidRPr="002B1019" w:rsidRDefault="00627ED1" w:rsidP="003E6BB5">
      <w:pPr>
        <w:pStyle w:val="Index-1"/>
      </w:pPr>
      <w:r w:rsidRPr="00627ED1">
        <w:rPr>
          <w:highlight w:val="yellow"/>
        </w:rPr>
        <w:t>Ri</w:t>
      </w:r>
      <w:r w:rsidR="00C57E99" w:rsidRPr="000C7039">
        <w:rPr>
          <w:highlight w:val="yellow"/>
        </w:rPr>
        <w:t>ḍ</w:t>
      </w:r>
      <w:r w:rsidRPr="00627ED1">
        <w:rPr>
          <w:highlight w:val="yellow"/>
        </w:rPr>
        <w:t>áy-i-</w:t>
      </w:r>
      <w:r w:rsidR="00C57E99" w:rsidRPr="000C7039">
        <w:rPr>
          <w:highlight w:val="yellow"/>
        </w:rPr>
        <w:t>Qannád</w:t>
      </w:r>
      <w:r w:rsidR="00C57E99" w:rsidRPr="002B1019">
        <w:t xml:space="preserve">, </w:t>
      </w:r>
      <w:r w:rsidR="00C57E99" w:rsidRPr="000C7039">
        <w:rPr>
          <w:highlight w:val="yellow"/>
        </w:rPr>
        <w:t>Áqá</w:t>
      </w:r>
      <w:r w:rsidR="00DC6AA6" w:rsidRPr="00230826">
        <w:rPr>
          <w:rStyle w:val="indexpagenumbercomma"/>
        </w:rPr>
        <w:t xml:space="preserve">, </w:t>
      </w:r>
      <w:r w:rsidR="00DC6AA6" w:rsidRPr="00230826">
        <w:rPr>
          <w:rStyle w:val="indexpagenumberchecked"/>
        </w:rPr>
        <w:t>150</w:t>
      </w:r>
      <w:r w:rsidR="00DC6AA6" w:rsidRPr="00230826">
        <w:rPr>
          <w:rStyle w:val="indexpagenumbercomma"/>
        </w:rPr>
        <w:t xml:space="preserve">, </w:t>
      </w:r>
      <w:r w:rsidR="00DC6AA6" w:rsidRPr="00230826">
        <w:rPr>
          <w:rStyle w:val="indexpagenumberchecked"/>
        </w:rPr>
        <w:t>196</w:t>
      </w:r>
      <w:r w:rsidR="00DC6AA6" w:rsidRPr="00230826">
        <w:rPr>
          <w:rStyle w:val="indexpagenumbercomma"/>
        </w:rPr>
        <w:t xml:space="preserve">, </w:t>
      </w:r>
      <w:r w:rsidR="00DC6AA6" w:rsidRPr="00230826">
        <w:rPr>
          <w:rStyle w:val="indexpagenumberchecked"/>
        </w:rPr>
        <w:t>225</w:t>
      </w:r>
      <w:r w:rsidR="003E6BB5">
        <w:t xml:space="preserve">, </w:t>
      </w:r>
      <w:r w:rsidR="00DC6AA6" w:rsidRPr="00230826">
        <w:rPr>
          <w:rStyle w:val="indexRefchap"/>
        </w:rPr>
        <w:t>11:</w:t>
      </w:r>
      <w:r w:rsidR="00DC6AA6" w:rsidRPr="00230826">
        <w:rPr>
          <w:rStyle w:val="indexRefpar"/>
        </w:rPr>
        <w:t>9</w:t>
      </w:r>
      <w:r w:rsidR="003E6BB5">
        <w:t xml:space="preserve">, </w:t>
      </w:r>
      <w:r w:rsidR="00DC6AA6" w:rsidRPr="00230826">
        <w:rPr>
          <w:rStyle w:val="indexRefchap"/>
        </w:rPr>
        <w:t>16:</w:t>
      </w:r>
      <w:r w:rsidR="00DC6AA6" w:rsidRPr="00230826">
        <w:rPr>
          <w:rStyle w:val="indexRefpar"/>
        </w:rPr>
        <w:t>18</w:t>
      </w:r>
      <w:r w:rsidR="003E6BB5">
        <w:t xml:space="preserve">, </w:t>
      </w:r>
      <w:r w:rsidR="00DC6AA6" w:rsidRPr="00230826">
        <w:rPr>
          <w:rStyle w:val="indexRefchap"/>
        </w:rPr>
        <w:t>19:</w:t>
      </w:r>
      <w:r w:rsidR="00DC6AA6" w:rsidRPr="00230826">
        <w:rPr>
          <w:rStyle w:val="indexRefpar"/>
        </w:rPr>
        <w:t>14</w:t>
      </w:r>
    </w:p>
    <w:p w14:paraId="4727F0BF" w14:textId="77777777" w:rsidR="00C57E99" w:rsidRPr="002B1019" w:rsidRDefault="00C57E99" w:rsidP="00FA5F90">
      <w:pPr>
        <w:pStyle w:val="Index-1"/>
      </w:pPr>
      <w:r w:rsidRPr="000C7039">
        <w:rPr>
          <w:highlight w:val="yellow"/>
        </w:rPr>
        <w:t>Riḍván</w:t>
      </w:r>
      <w:r w:rsidRPr="002B1019">
        <w:t>, Garden of (</w:t>
      </w:r>
      <w:r w:rsidRPr="000C7039">
        <w:rPr>
          <w:highlight w:val="yellow"/>
        </w:rPr>
        <w:t>ʿAkká</w:t>
      </w:r>
      <w:r w:rsidRPr="002B1019">
        <w:t>)</w:t>
      </w:r>
      <w:r w:rsidR="00DC6AA6" w:rsidRPr="00230826">
        <w:rPr>
          <w:rStyle w:val="indexpagenumbercomma"/>
        </w:rPr>
        <w:t xml:space="preserve">, </w:t>
      </w:r>
      <w:r w:rsidR="00DC6AA6" w:rsidRPr="00230826">
        <w:rPr>
          <w:rStyle w:val="indexpagenumberchecked"/>
        </w:rPr>
        <w:t>328</w:t>
      </w:r>
      <w:r w:rsidR="00FA5F90">
        <w:t xml:space="preserve"> </w:t>
      </w:r>
      <w:r w:rsidR="00FA5F90" w:rsidRPr="00683C74">
        <w:rPr>
          <w:rStyle w:val="stilltoworkat"/>
        </w:rPr>
        <w:t>(</w:t>
      </w:r>
      <w:r w:rsidR="00FA5F90">
        <w:rPr>
          <w:rStyle w:val="stilltoworkat"/>
        </w:rPr>
        <w:t>added reference on page 139)</w:t>
      </w:r>
      <w:r w:rsidR="00FA5F90">
        <w:t xml:space="preserve">, </w:t>
      </w:r>
      <w:r w:rsidR="00FA5F90" w:rsidRPr="00FA5F90">
        <w:rPr>
          <w:rStyle w:val="indexRefchap"/>
        </w:rPr>
        <w:t>9:</w:t>
      </w:r>
      <w:r w:rsidR="00FA5F90" w:rsidRPr="00FA5F90">
        <w:rPr>
          <w:rStyle w:val="indexRefpar"/>
        </w:rPr>
        <w:t>23</w:t>
      </w:r>
      <w:r w:rsidR="003E6BB5">
        <w:t xml:space="preserve">, </w:t>
      </w:r>
      <w:r w:rsidR="00DC6AA6" w:rsidRPr="00230826">
        <w:rPr>
          <w:rStyle w:val="indexRefchap"/>
        </w:rPr>
        <w:t>29:</w:t>
      </w:r>
      <w:r w:rsidR="00DC6AA6" w:rsidRPr="00230826">
        <w:rPr>
          <w:rStyle w:val="indexRefpar"/>
        </w:rPr>
        <w:t>27</w:t>
      </w:r>
    </w:p>
    <w:p w14:paraId="624BA208" w14:textId="77777777" w:rsidR="00C57E99" w:rsidRPr="002B1019" w:rsidRDefault="00C57E99" w:rsidP="00FC26E4">
      <w:pPr>
        <w:pStyle w:val="Index-1"/>
      </w:pPr>
      <w:r w:rsidRPr="000C7039">
        <w:rPr>
          <w:highlight w:val="yellow"/>
        </w:rPr>
        <w:t>Riḍván</w:t>
      </w:r>
      <w:r w:rsidRPr="002B1019">
        <w:t>, Garden of (</w:t>
      </w:r>
      <w:r w:rsidRPr="000C7039">
        <w:rPr>
          <w:highlight w:val="yellow"/>
        </w:rPr>
        <w:t>Badád</w:t>
      </w:r>
      <w:r w:rsidRPr="002B1019">
        <w:t>)</w:t>
      </w:r>
      <w:r w:rsidR="00DC6AA6" w:rsidRPr="00230826">
        <w:rPr>
          <w:rStyle w:val="indexpagenumbernotfound"/>
        </w:rPr>
        <w:t>, 139</w:t>
      </w:r>
      <w:r w:rsidR="00FA5F90">
        <w:t xml:space="preserve"> </w:t>
      </w:r>
      <w:r w:rsidR="00FA5F90" w:rsidRPr="00683C74">
        <w:rPr>
          <w:rStyle w:val="stilltoworkat"/>
        </w:rPr>
        <w:t>(</w:t>
      </w:r>
      <w:r w:rsidR="00FA5F90">
        <w:rPr>
          <w:rStyle w:val="stilltoworkat"/>
        </w:rPr>
        <w:t>reference on page 139 relates to the garden by ʿAkká)</w:t>
      </w:r>
    </w:p>
    <w:p w14:paraId="0A93F429" w14:textId="77777777" w:rsidR="00E67803" w:rsidRDefault="00C57E99" w:rsidP="00FC26E4">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declaration in</w:t>
      </w:r>
      <w:r w:rsidR="00DC6AA6" w:rsidRPr="00230826">
        <w:rPr>
          <w:rStyle w:val="indexpagenumbercomma"/>
        </w:rPr>
        <w:t xml:space="preserve">, </w:t>
      </w:r>
      <w:r w:rsidR="00DC6AA6" w:rsidRPr="00230826">
        <w:rPr>
          <w:rStyle w:val="indexpagenumberchecked"/>
        </w:rPr>
        <w:t>47</w:t>
      </w:r>
      <w:r w:rsidR="00DC6AA6" w:rsidRPr="00230826">
        <w:rPr>
          <w:rStyle w:val="indexpagenumbercomma"/>
        </w:rPr>
        <w:t xml:space="preserve">, </w:t>
      </w:r>
      <w:r w:rsidR="00DC6AA6" w:rsidRPr="00230826">
        <w:rPr>
          <w:rStyle w:val="indexpagenumberchecked"/>
        </w:rPr>
        <w:t>83</w:t>
      </w:r>
      <w:r w:rsidR="00DC6AA6" w:rsidRPr="00230826">
        <w:rPr>
          <w:rStyle w:val="indexpagenumbercomma"/>
        </w:rPr>
        <w:t xml:space="preserve">, </w:t>
      </w:r>
      <w:r w:rsidR="00DC6AA6" w:rsidRPr="00230826">
        <w:rPr>
          <w:rStyle w:val="indexpagenumberchecked"/>
        </w:rPr>
        <w:t>113</w:t>
      </w:r>
      <w:r w:rsidR="00FC26E4">
        <w:t xml:space="preserve"> </w:t>
      </w:r>
      <w:r w:rsidR="00FC26E4" w:rsidRPr="00683C74">
        <w:rPr>
          <w:rStyle w:val="stilltoworkat"/>
        </w:rPr>
        <w:t>(</w:t>
      </w:r>
      <w:r w:rsidR="00FC26E4">
        <w:rPr>
          <w:rStyle w:val="stilltoworkat"/>
        </w:rPr>
        <w:t>it's page 48 instead of 47, added page 393)</w:t>
      </w:r>
      <w:r w:rsidR="00FC26E4">
        <w:t xml:space="preserve">, </w:t>
      </w:r>
      <w:r w:rsidR="00FC26E4">
        <w:rPr>
          <w:rStyle w:val="indexRefchap"/>
        </w:rPr>
        <w:t>1</w:t>
      </w:r>
      <w:r w:rsidR="00FC26E4" w:rsidRPr="00FA5F90">
        <w:rPr>
          <w:rStyle w:val="indexRefchap"/>
        </w:rPr>
        <w:t>:</w:t>
      </w:r>
      <w:r w:rsidR="00FC26E4">
        <w:rPr>
          <w:rStyle w:val="indexRefpar"/>
        </w:rPr>
        <w:t>114</w:t>
      </w:r>
      <w:r w:rsidR="00FC26E4">
        <w:t xml:space="preserve">, </w:t>
      </w:r>
      <w:r w:rsidR="00FC26E4">
        <w:rPr>
          <w:rStyle w:val="indexRefchap"/>
        </w:rPr>
        <w:t>4</w:t>
      </w:r>
      <w:r w:rsidR="00FC26E4" w:rsidRPr="00FA5F90">
        <w:rPr>
          <w:rStyle w:val="indexRefchap"/>
        </w:rPr>
        <w:t>:</w:t>
      </w:r>
      <w:r w:rsidR="00FC26E4">
        <w:rPr>
          <w:rStyle w:val="indexRefpar"/>
        </w:rPr>
        <w:t>103</w:t>
      </w:r>
      <w:r w:rsidR="00FC26E4">
        <w:t xml:space="preserve">, </w:t>
      </w:r>
      <w:r w:rsidR="00FC26E4">
        <w:rPr>
          <w:rStyle w:val="indexRefchap"/>
        </w:rPr>
        <w:t>7</w:t>
      </w:r>
      <w:r w:rsidR="00FC26E4" w:rsidRPr="00FA5F90">
        <w:rPr>
          <w:rStyle w:val="indexRefchap"/>
        </w:rPr>
        <w:t>:</w:t>
      </w:r>
      <w:r w:rsidR="00FC26E4">
        <w:rPr>
          <w:rStyle w:val="indexRefpar"/>
        </w:rPr>
        <w:t>8</w:t>
      </w:r>
      <w:r w:rsidR="00FC26E4">
        <w:t xml:space="preserve">, </w:t>
      </w:r>
      <w:r w:rsidR="00FC26E4">
        <w:rPr>
          <w:rStyle w:val="indexRefchap"/>
        </w:rPr>
        <w:t>34</w:t>
      </w:r>
      <w:r w:rsidR="00FC26E4" w:rsidRPr="00FA5F90">
        <w:rPr>
          <w:rStyle w:val="indexRefchap"/>
        </w:rPr>
        <w:t>:</w:t>
      </w:r>
      <w:r w:rsidR="00FC26E4">
        <w:rPr>
          <w:rStyle w:val="indexRefpar"/>
        </w:rPr>
        <w:t>70</w:t>
      </w:r>
    </w:p>
    <w:p w14:paraId="690A87E8" w14:textId="77777777" w:rsidR="00C57E99" w:rsidRPr="002B1019" w:rsidRDefault="00C57E99" w:rsidP="00FC26E4">
      <w:pPr>
        <w:pStyle w:val="Index-1"/>
      </w:pPr>
      <w:r w:rsidRPr="002B1019">
        <w:t>Rights</w:t>
      </w:r>
      <w:r w:rsidR="00DC6AA6" w:rsidRPr="00230826">
        <w:rPr>
          <w:rStyle w:val="indexpagenumbercomma"/>
        </w:rPr>
        <w:t xml:space="preserve">, </w:t>
      </w:r>
      <w:r w:rsidR="00DC6AA6" w:rsidRPr="00230826">
        <w:rPr>
          <w:rStyle w:val="indexpagenumberchecked"/>
        </w:rPr>
        <w:t>400</w:t>
      </w:r>
      <w:r w:rsidR="00FA612E">
        <w:t xml:space="preserve">, </w:t>
      </w:r>
      <w:r w:rsidR="00DC6AA6" w:rsidRPr="00230826">
        <w:rPr>
          <w:rStyle w:val="indexRefchap"/>
        </w:rPr>
        <w:t>35:</w:t>
      </w:r>
      <w:r w:rsidR="00DC6AA6" w:rsidRPr="00230826">
        <w:rPr>
          <w:rStyle w:val="indexRefpar"/>
        </w:rPr>
        <w:t>36–37</w:t>
      </w:r>
    </w:p>
    <w:p w14:paraId="540CC644" w14:textId="77777777" w:rsidR="00C57E99" w:rsidRPr="002B1019" w:rsidRDefault="00C57E99" w:rsidP="00FA612E">
      <w:pPr>
        <w:pStyle w:val="Index-1"/>
      </w:pPr>
      <w:r w:rsidRPr="002B1019">
        <w:t>Rites</w:t>
      </w:r>
      <w:r w:rsidR="00DC6AA6" w:rsidRPr="00230826">
        <w:rPr>
          <w:rStyle w:val="indexpagenumbercomma"/>
        </w:rPr>
        <w:t xml:space="preserve">, </w:t>
      </w:r>
      <w:r w:rsidR="00DC6AA6" w:rsidRPr="00230826">
        <w:rPr>
          <w:rStyle w:val="indexpagenumberchecked"/>
        </w:rPr>
        <w:t>264</w:t>
      </w:r>
      <w:r w:rsidR="00FA612E">
        <w:t xml:space="preserve">, </w:t>
      </w:r>
      <w:r w:rsidR="00DC6AA6" w:rsidRPr="00230826">
        <w:rPr>
          <w:rStyle w:val="indexRefchap"/>
        </w:rPr>
        <w:t>23:</w:t>
      </w:r>
      <w:r w:rsidR="00DC6AA6" w:rsidRPr="00230826">
        <w:rPr>
          <w:rStyle w:val="indexRefpar"/>
        </w:rPr>
        <w:t>19–20</w:t>
      </w:r>
    </w:p>
    <w:p w14:paraId="091F09A1" w14:textId="77777777" w:rsidR="00C57E99" w:rsidRPr="002B1019" w:rsidRDefault="00C57E99" w:rsidP="00FA612E">
      <w:pPr>
        <w:pStyle w:val="Index-1"/>
      </w:pPr>
      <w:r w:rsidRPr="002B1019">
        <w:t>Romania, Queen Marie of</w:t>
      </w:r>
      <w:r w:rsidR="00DC6AA6" w:rsidRPr="00230826">
        <w:rPr>
          <w:rStyle w:val="indexpagenumbercomma"/>
        </w:rPr>
        <w:t xml:space="preserve">, </w:t>
      </w:r>
      <w:r w:rsidR="00DC6AA6" w:rsidRPr="00230826">
        <w:rPr>
          <w:rStyle w:val="indexpagenumberchecked"/>
        </w:rPr>
        <w:t>306</w:t>
      </w:r>
      <w:r w:rsidR="00FA612E">
        <w:t xml:space="preserve">, </w:t>
      </w:r>
      <w:r w:rsidR="00DC6AA6" w:rsidRPr="00230826">
        <w:rPr>
          <w:rStyle w:val="indexRefchap"/>
        </w:rPr>
        <w:t>26:</w:t>
      </w:r>
      <w:r w:rsidR="00DC6AA6" w:rsidRPr="00230826">
        <w:rPr>
          <w:rStyle w:val="indexRefpar"/>
        </w:rPr>
        <w:t>49–50</w:t>
      </w:r>
    </w:p>
    <w:p w14:paraId="06C120AF" w14:textId="77777777" w:rsidR="00C57E99" w:rsidRPr="002B1019" w:rsidRDefault="00C57E99" w:rsidP="00FA612E">
      <w:pPr>
        <w:pStyle w:val="Index-1"/>
      </w:pPr>
      <w:r w:rsidRPr="002B1019">
        <w:t>Root, Martha</w:t>
      </w:r>
      <w:r w:rsidR="00DC6AA6" w:rsidRPr="00230826">
        <w:rPr>
          <w:rStyle w:val="indexpagenumbercomma"/>
        </w:rPr>
        <w:t xml:space="preserve">, </w:t>
      </w:r>
      <w:r w:rsidR="00DC6AA6" w:rsidRPr="00230826">
        <w:rPr>
          <w:rStyle w:val="indexpagenumberchecked"/>
        </w:rPr>
        <w:t>306</w:t>
      </w:r>
      <w:r w:rsidR="00FA612E">
        <w:t xml:space="preserve">, </w:t>
      </w:r>
      <w:r w:rsidR="00DC6AA6" w:rsidRPr="00230826">
        <w:rPr>
          <w:rStyle w:val="indexRefchap"/>
        </w:rPr>
        <w:t>26:</w:t>
      </w:r>
      <w:r w:rsidR="00DC6AA6" w:rsidRPr="00230826">
        <w:rPr>
          <w:rStyle w:val="indexRefpar"/>
        </w:rPr>
        <w:t>49</w:t>
      </w:r>
    </w:p>
    <w:p w14:paraId="3A0FA015" w14:textId="77777777" w:rsidR="00C57E99" w:rsidRPr="002B1019" w:rsidRDefault="00C57E99" w:rsidP="00FA612E">
      <w:pPr>
        <w:pStyle w:val="Index-1"/>
      </w:pPr>
      <w:r w:rsidRPr="002B1019">
        <w:t>Rose-water</w:t>
      </w:r>
      <w:r w:rsidR="00DC6AA6" w:rsidRPr="00230826">
        <w:rPr>
          <w:rStyle w:val="indexpagenumbercomma"/>
        </w:rPr>
        <w:t xml:space="preserve">, </w:t>
      </w:r>
      <w:r w:rsidR="00DC6AA6" w:rsidRPr="00230826">
        <w:rPr>
          <w:rStyle w:val="indexpagenumberchecked"/>
        </w:rPr>
        <w:t>186</w:t>
      </w:r>
      <w:r w:rsidR="00DC6AA6" w:rsidRPr="00230826">
        <w:rPr>
          <w:rStyle w:val="indexpagenumbercomma"/>
        </w:rPr>
        <w:t xml:space="preserve">, </w:t>
      </w:r>
      <w:r w:rsidR="00DC6AA6" w:rsidRPr="00230826">
        <w:rPr>
          <w:rStyle w:val="indexpagenumberchecked"/>
        </w:rPr>
        <w:t>189</w:t>
      </w:r>
      <w:r w:rsidR="00FA612E">
        <w:t xml:space="preserve">, </w:t>
      </w:r>
      <w:r w:rsidR="00DC6AA6" w:rsidRPr="00230826">
        <w:rPr>
          <w:rStyle w:val="indexRefchap"/>
        </w:rPr>
        <w:t>15:</w:t>
      </w:r>
      <w:r w:rsidR="00DC6AA6" w:rsidRPr="00230826">
        <w:rPr>
          <w:rStyle w:val="indexRefpar"/>
        </w:rPr>
        <w:t>27</w:t>
      </w:r>
      <w:r w:rsidR="00FA612E">
        <w:rPr>
          <w:rStyle w:val="indexRefpar"/>
        </w:rPr>
        <w:t>–28</w:t>
      </w:r>
      <w:r w:rsidR="00FA612E">
        <w:t xml:space="preserve">, </w:t>
      </w:r>
      <w:r w:rsidR="00DC6AA6" w:rsidRPr="00230826">
        <w:rPr>
          <w:rStyle w:val="indexRefchap"/>
        </w:rPr>
        <w:t>15:</w:t>
      </w:r>
      <w:r w:rsidR="00DC6AA6" w:rsidRPr="00230826">
        <w:rPr>
          <w:rStyle w:val="indexRefpar"/>
        </w:rPr>
        <w:t>41</w:t>
      </w:r>
    </w:p>
    <w:p w14:paraId="047D1C8D" w14:textId="77777777" w:rsidR="00C57E99" w:rsidRPr="002B1019" w:rsidRDefault="00C57E99" w:rsidP="00FC26E4">
      <w:pPr>
        <w:pStyle w:val="Index-1"/>
      </w:pPr>
      <w:r w:rsidRPr="000C7039">
        <w:rPr>
          <w:highlight w:val="yellow"/>
        </w:rPr>
        <w:t>Rúḥá</w:t>
      </w:r>
      <w:r w:rsidR="00627ED1" w:rsidRPr="00627ED1">
        <w:rPr>
          <w:highlight w:val="yellow"/>
        </w:rPr>
        <w:t xml:space="preserve"> </w:t>
      </w:r>
      <w:r w:rsidRPr="000C7039">
        <w:rPr>
          <w:highlight w:val="yellow"/>
        </w:rPr>
        <w:t>ánum</w:t>
      </w:r>
      <w:r w:rsidRPr="002B1019">
        <w:t xml:space="preserve">, daughter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364</w:t>
      </w:r>
      <w:r w:rsidR="00FC26E4">
        <w:t xml:space="preserve">, </w:t>
      </w:r>
      <w:r w:rsidR="00DC6AA6" w:rsidRPr="00230826">
        <w:rPr>
          <w:rStyle w:val="indexRefchap"/>
        </w:rPr>
        <w:t>32:</w:t>
      </w:r>
      <w:r w:rsidR="00DC6AA6" w:rsidRPr="00230826">
        <w:rPr>
          <w:rStyle w:val="indexRefpar"/>
        </w:rPr>
        <w:t>37</w:t>
      </w:r>
      <w:r w:rsidR="00FC26E4">
        <w:t xml:space="preserve">, </w:t>
      </w:r>
      <w:r w:rsidR="00DC6AA6" w:rsidRPr="00230826">
        <w:rPr>
          <w:rStyle w:val="indexRefchap"/>
        </w:rPr>
        <w:t>32:</w:t>
      </w:r>
      <w:r w:rsidR="00DC6AA6" w:rsidRPr="00230826">
        <w:rPr>
          <w:rStyle w:val="indexRefpar"/>
        </w:rPr>
        <w:t>71–73</w:t>
      </w:r>
      <w:r w:rsidR="00FC26E4">
        <w:t xml:space="preserve">, </w:t>
      </w:r>
      <w:r w:rsidR="00DC6AA6" w:rsidRPr="00230826">
        <w:rPr>
          <w:rStyle w:val="indexRefchap"/>
        </w:rPr>
        <w:t>32:</w:t>
      </w:r>
      <w:r w:rsidR="00DC6AA6" w:rsidRPr="00230826">
        <w:rPr>
          <w:rStyle w:val="indexRefpar"/>
        </w:rPr>
        <w:t>78</w:t>
      </w:r>
    </w:p>
    <w:p w14:paraId="4EBCF54F" w14:textId="77777777" w:rsidR="00C57E99" w:rsidRPr="002B1019" w:rsidRDefault="00C57E99" w:rsidP="00FC26E4">
      <w:pPr>
        <w:pStyle w:val="Index-1"/>
      </w:pPr>
      <w:r w:rsidRPr="000C7039">
        <w:rPr>
          <w:highlight w:val="yellow"/>
        </w:rPr>
        <w:t>Rúḥangíz</w:t>
      </w:r>
      <w:r w:rsidRPr="002B1019">
        <w:t xml:space="preserve">, sister of </w:t>
      </w:r>
      <w:r w:rsidRPr="000C7039">
        <w:rPr>
          <w:highlight w:val="cyan"/>
        </w:rPr>
        <w:t>Shoghi Effendi</w:t>
      </w:r>
      <w:r w:rsidR="00DC6AA6" w:rsidRPr="00230826">
        <w:rPr>
          <w:rStyle w:val="indexpagenumbercomma"/>
        </w:rPr>
        <w:t xml:space="preserve">, </w:t>
      </w:r>
      <w:r w:rsidR="00DC6AA6" w:rsidRPr="00230826">
        <w:rPr>
          <w:rStyle w:val="indexpagenumberchecked"/>
        </w:rPr>
        <w:t>278</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359</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361</w:t>
      </w:r>
      <w:r w:rsidR="00DC6AA6" w:rsidRPr="00230826">
        <w:rPr>
          <w:rStyle w:val="indexpagenumbercomma"/>
        </w:rPr>
        <w:t xml:space="preserve">, </w:t>
      </w:r>
      <w:r w:rsidR="00DC6AA6" w:rsidRPr="00230826">
        <w:rPr>
          <w:rStyle w:val="indexpagenumberchecked"/>
        </w:rPr>
        <w:t>363</w:t>
      </w:r>
      <w:r w:rsidR="00FC26E4">
        <w:t xml:space="preserve"> </w:t>
      </w:r>
      <w:r w:rsidR="00FC26E4" w:rsidRPr="00683C74">
        <w:rPr>
          <w:rStyle w:val="stilltoworkat"/>
        </w:rPr>
        <w:t>(</w:t>
      </w:r>
      <w:r w:rsidR="00FC26E4">
        <w:rPr>
          <w:rStyle w:val="stilltoworkat"/>
        </w:rPr>
        <w:t>it's page 285 instead of 278 and page 362 instead of 361)</w:t>
      </w:r>
      <w:r w:rsidR="00FC26E4">
        <w:t xml:space="preserve">, </w:t>
      </w:r>
      <w:r w:rsidR="00FC26E4">
        <w:rPr>
          <w:rStyle w:val="indexRefchap"/>
        </w:rPr>
        <w:t>25</w:t>
      </w:r>
      <w:r w:rsidR="00FC26E4" w:rsidRPr="00B703F6">
        <w:rPr>
          <w:rStyle w:val="indexRefchap"/>
        </w:rPr>
        <w:t>:</w:t>
      </w:r>
      <w:r w:rsidR="00FC26E4">
        <w:rPr>
          <w:rStyle w:val="indexRefpar"/>
        </w:rPr>
        <w:t>22</w:t>
      </w:r>
      <w:r w:rsidR="00FC26E4">
        <w:t xml:space="preserve">, </w:t>
      </w:r>
      <w:r w:rsidR="00FC26E4" w:rsidRPr="004B52BB">
        <w:rPr>
          <w:rStyle w:val="indexRefchap"/>
        </w:rPr>
        <w:t>32:</w:t>
      </w:r>
      <w:r w:rsidR="00FC26E4" w:rsidRPr="004B52BB">
        <w:rPr>
          <w:rStyle w:val="indexRefpar"/>
        </w:rPr>
        <w:t>35</w:t>
      </w:r>
      <w:r w:rsidR="00FC26E4">
        <w:t xml:space="preserve">, </w:t>
      </w:r>
      <w:r w:rsidR="00FC26E4" w:rsidRPr="00B703F6">
        <w:rPr>
          <w:rStyle w:val="indexRefchap"/>
        </w:rPr>
        <w:t>32:</w:t>
      </w:r>
      <w:r w:rsidR="00FC26E4" w:rsidRPr="00B703F6">
        <w:rPr>
          <w:rStyle w:val="indexRefpar"/>
        </w:rPr>
        <w:t>42</w:t>
      </w:r>
      <w:r w:rsidR="00FC26E4">
        <w:t xml:space="preserve">, </w:t>
      </w:r>
      <w:r w:rsidR="00FC26E4" w:rsidRPr="00B703F6">
        <w:rPr>
          <w:rStyle w:val="indexRefchap"/>
        </w:rPr>
        <w:t>32:</w:t>
      </w:r>
      <w:r w:rsidR="00FC26E4" w:rsidRPr="00B703F6">
        <w:rPr>
          <w:rStyle w:val="indexRefpar"/>
        </w:rPr>
        <w:t>54</w:t>
      </w:r>
      <w:r w:rsidR="00FC26E4">
        <w:t xml:space="preserve">, </w:t>
      </w:r>
      <w:r w:rsidR="00FC26E4" w:rsidRPr="004B52BB">
        <w:rPr>
          <w:rStyle w:val="indexRefchap"/>
        </w:rPr>
        <w:t>32:</w:t>
      </w:r>
      <w:r w:rsidR="00FC26E4">
        <w:rPr>
          <w:rStyle w:val="indexRefpar"/>
        </w:rPr>
        <w:t>64–65</w:t>
      </w:r>
      <w:r w:rsidR="00FC26E4" w:rsidRPr="00B703F6">
        <w:t xml:space="preserve">, </w:t>
      </w:r>
      <w:r w:rsidR="00FC26E4" w:rsidRPr="004B52BB">
        <w:rPr>
          <w:rStyle w:val="indexRefchap"/>
        </w:rPr>
        <w:t>32:</w:t>
      </w:r>
      <w:r w:rsidR="00FC26E4">
        <w:rPr>
          <w:rStyle w:val="indexRefpar"/>
        </w:rPr>
        <w:t>68</w:t>
      </w:r>
      <w:r w:rsidR="00FC26E4" w:rsidRPr="00AF3D82">
        <w:t xml:space="preserve">, </w:t>
      </w:r>
      <w:r w:rsidR="00FC26E4" w:rsidRPr="00B703F6">
        <w:rPr>
          <w:rStyle w:val="indexRefchap"/>
        </w:rPr>
        <w:t>32:</w:t>
      </w:r>
      <w:r w:rsidR="00FC26E4" w:rsidRPr="00B703F6">
        <w:rPr>
          <w:rStyle w:val="indexRefpar"/>
        </w:rPr>
        <w:t>71</w:t>
      </w:r>
      <w:r w:rsidR="00FC26E4">
        <w:t xml:space="preserve">, </w:t>
      </w:r>
      <w:r w:rsidR="00FC26E4" w:rsidRPr="00B703F6">
        <w:rPr>
          <w:rStyle w:val="indexRefchap"/>
        </w:rPr>
        <w:t>32:</w:t>
      </w:r>
      <w:r w:rsidR="00FC26E4" w:rsidRPr="00B703F6">
        <w:rPr>
          <w:rStyle w:val="indexRefpar"/>
        </w:rPr>
        <w:t>82</w:t>
      </w:r>
    </w:p>
    <w:p w14:paraId="421BB85B" w14:textId="77777777" w:rsidR="00FB224F" w:rsidRDefault="00C57E99">
      <w:pPr>
        <w:pStyle w:val="Index-1"/>
      </w:pPr>
      <w:r w:rsidRPr="004B1911">
        <w:rPr>
          <w:highlight w:val="yellow"/>
        </w:rPr>
        <w:t>Rúḥíyyih</w:t>
      </w:r>
      <w:r w:rsidR="00627ED1" w:rsidRPr="00627ED1">
        <w:rPr>
          <w:highlight w:val="yellow"/>
        </w:rPr>
        <w:t xml:space="preserve"> </w:t>
      </w:r>
      <w:r w:rsidRPr="004B1911">
        <w:rPr>
          <w:highlight w:val="yellow"/>
        </w:rPr>
        <w:t>ánum</w:t>
      </w:r>
      <w:r w:rsidR="00DC6AA6" w:rsidRPr="00230826">
        <w:rPr>
          <w:rStyle w:val="indexpagenumbercomma"/>
        </w:rPr>
        <w:t xml:space="preserve">, </w:t>
      </w:r>
      <w:r w:rsidR="00DC6AA6" w:rsidRPr="00230826">
        <w:rPr>
          <w:rStyle w:val="indexpagenumberchecked"/>
        </w:rPr>
        <w:t>277</w:t>
      </w:r>
      <w:r w:rsidRPr="006E548C">
        <w:rPr>
          <w:rStyle w:val="indexpagenumbercontinued"/>
        </w:rPr>
        <w:t>–8</w:t>
      </w:r>
      <w:r w:rsidR="00DC6AA6" w:rsidRPr="00230826">
        <w:rPr>
          <w:rStyle w:val="indexpagenumbercomma"/>
        </w:rPr>
        <w:t xml:space="preserve">, </w:t>
      </w:r>
      <w:r w:rsidR="00DC6AA6" w:rsidRPr="00230826">
        <w:rPr>
          <w:rStyle w:val="indexpagenumberchecked"/>
        </w:rPr>
        <w:t>283</w:t>
      </w:r>
      <w:r w:rsidR="00DC6AA6" w:rsidRPr="00230826">
        <w:rPr>
          <w:rStyle w:val="indexpagenumbercomma"/>
        </w:rPr>
        <w:t xml:space="preserve">, </w:t>
      </w:r>
      <w:r w:rsidR="00DC6AA6" w:rsidRPr="00230826">
        <w:rPr>
          <w:rStyle w:val="indexpagenumberchecked"/>
        </w:rPr>
        <w:t>284</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286</w:t>
      </w:r>
      <w:r w:rsidRPr="006E548C">
        <w:rPr>
          <w:rStyle w:val="indexpagenumbercontinued"/>
        </w:rPr>
        <w:t>–7</w:t>
      </w:r>
      <w:r w:rsidR="00DC6AA6" w:rsidRPr="00230826">
        <w:rPr>
          <w:rStyle w:val="indexpagenumbercomma"/>
        </w:rPr>
        <w:t xml:space="preserve">, </w:t>
      </w:r>
      <w:r w:rsidR="00DC6AA6" w:rsidRPr="00230826">
        <w:rPr>
          <w:rStyle w:val="indexpagenumberchecked"/>
        </w:rPr>
        <w:t>288</w:t>
      </w:r>
      <w:r w:rsidR="00DC6AA6" w:rsidRPr="00230826">
        <w:rPr>
          <w:rStyle w:val="indexpagenumbercomma"/>
        </w:rPr>
        <w:t xml:space="preserve">, </w:t>
      </w:r>
      <w:r w:rsidR="00DC6AA6" w:rsidRPr="00230826">
        <w:rPr>
          <w:rStyle w:val="indexpagenumberchecked"/>
        </w:rPr>
        <w:t>289</w:t>
      </w:r>
      <w:r w:rsidR="00DC6AA6" w:rsidRPr="00230826">
        <w:rPr>
          <w:rStyle w:val="indexpagenumbercomma"/>
        </w:rPr>
        <w:t xml:space="preserve">, </w:t>
      </w:r>
      <w:r w:rsidR="00DC6AA6" w:rsidRPr="00230826">
        <w:rPr>
          <w:rStyle w:val="indexpagenumberchecked"/>
        </w:rPr>
        <w:t>329</w:t>
      </w:r>
      <w:r w:rsidRPr="006E548C">
        <w:rPr>
          <w:rStyle w:val="indexpagenumbercontinued"/>
        </w:rPr>
        <w:t>–30</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352</w:t>
      </w:r>
      <w:r w:rsidR="00DC6AA6" w:rsidRPr="00230826">
        <w:rPr>
          <w:rStyle w:val="indexpagenumbercomma"/>
        </w:rPr>
        <w:t xml:space="preserve">, </w:t>
      </w:r>
      <w:r w:rsidR="00DC6AA6" w:rsidRPr="00230826">
        <w:rPr>
          <w:rStyle w:val="indexpagenumberchecked"/>
        </w:rPr>
        <w:t>361</w:t>
      </w:r>
      <w:r w:rsidRPr="006E548C">
        <w:rPr>
          <w:rStyle w:val="indexpagenumbercontinued"/>
        </w:rPr>
        <w:t>–2</w:t>
      </w:r>
      <w:r w:rsidR="00DC6AA6" w:rsidRPr="00230826">
        <w:rPr>
          <w:rStyle w:val="indexpagenumbercomma"/>
        </w:rPr>
        <w:t xml:space="preserve">, </w:t>
      </w:r>
      <w:r w:rsidR="00DC6AA6" w:rsidRPr="00230826">
        <w:rPr>
          <w:rStyle w:val="indexpagenumberchecked"/>
        </w:rPr>
        <w:t>368</w:t>
      </w:r>
      <w:r w:rsidR="00FC26E4">
        <w:t xml:space="preserve">, </w:t>
      </w:r>
      <w:r w:rsidR="00DC6AA6" w:rsidRPr="00230826">
        <w:rPr>
          <w:rStyle w:val="indexRefchap"/>
        </w:rPr>
        <w:t>24:</w:t>
      </w:r>
      <w:r w:rsidR="00DC6AA6" w:rsidRPr="00230826">
        <w:rPr>
          <w:rStyle w:val="indexRefpar"/>
        </w:rPr>
        <w:t>19–24</w:t>
      </w:r>
      <w:r w:rsidR="00FC26E4">
        <w:t xml:space="preserve">, </w:t>
      </w:r>
      <w:r w:rsidR="00DC6AA6" w:rsidRPr="00230826">
        <w:rPr>
          <w:rStyle w:val="indexRefchap"/>
        </w:rPr>
        <w:t>25:</w:t>
      </w:r>
      <w:r w:rsidR="00DC6AA6" w:rsidRPr="00230826">
        <w:rPr>
          <w:rStyle w:val="indexRefpar"/>
        </w:rPr>
        <w:t>16–17</w:t>
      </w:r>
      <w:r w:rsidR="00FC26E4">
        <w:t xml:space="preserve">, </w:t>
      </w:r>
      <w:r w:rsidR="00DC6AA6" w:rsidRPr="00230826">
        <w:rPr>
          <w:rStyle w:val="indexRefchap"/>
        </w:rPr>
        <w:t>25:</w:t>
      </w:r>
      <w:r w:rsidR="00DC6AA6" w:rsidRPr="00230826">
        <w:rPr>
          <w:rStyle w:val="indexRefpar"/>
        </w:rPr>
        <w:t>18–19</w:t>
      </w:r>
      <w:r w:rsidR="00B2731A">
        <w:t xml:space="preserve">, </w:t>
      </w:r>
      <w:r w:rsidR="00DC6AA6" w:rsidRPr="00230826">
        <w:rPr>
          <w:rStyle w:val="indexRefchap"/>
        </w:rPr>
        <w:t>25:</w:t>
      </w:r>
      <w:r w:rsidR="00DC6AA6" w:rsidRPr="00230826">
        <w:rPr>
          <w:rStyle w:val="indexRefpar"/>
        </w:rPr>
        <w:t>23–24</w:t>
      </w:r>
      <w:r w:rsidR="00B2731A">
        <w:t xml:space="preserve">, </w:t>
      </w:r>
      <w:r w:rsidR="00DC6AA6" w:rsidRPr="00230826">
        <w:rPr>
          <w:rStyle w:val="indexRefchap"/>
        </w:rPr>
        <w:t>25:</w:t>
      </w:r>
      <w:r w:rsidR="00DC6AA6" w:rsidRPr="00230826">
        <w:rPr>
          <w:rStyle w:val="indexRefpar"/>
        </w:rPr>
        <w:t>30–31</w:t>
      </w:r>
      <w:r w:rsidR="00B2731A">
        <w:t xml:space="preserve">, </w:t>
      </w:r>
      <w:r w:rsidR="00DC6AA6" w:rsidRPr="00230826">
        <w:rPr>
          <w:rStyle w:val="indexRefchap"/>
        </w:rPr>
        <w:t>25:</w:t>
      </w:r>
      <w:r w:rsidR="00DC6AA6" w:rsidRPr="00230826">
        <w:rPr>
          <w:rStyle w:val="indexRefpar"/>
        </w:rPr>
        <w:t>37–38</w:t>
      </w:r>
      <w:r w:rsidR="00B2731A">
        <w:t xml:space="preserve">, </w:t>
      </w:r>
      <w:r w:rsidR="00DC6AA6" w:rsidRPr="00230826">
        <w:rPr>
          <w:rStyle w:val="indexRefchap"/>
        </w:rPr>
        <w:t>25:</w:t>
      </w:r>
      <w:r w:rsidR="00DC6AA6" w:rsidRPr="00230826">
        <w:rPr>
          <w:rStyle w:val="indexRefpar"/>
        </w:rPr>
        <w:t>40–44</w:t>
      </w:r>
      <w:r w:rsidR="00B2731A">
        <w:t xml:space="preserve">, </w:t>
      </w:r>
      <w:r w:rsidR="00DC6AA6" w:rsidRPr="00230826">
        <w:rPr>
          <w:rStyle w:val="indexRefchap"/>
        </w:rPr>
        <w:t>29:</w:t>
      </w:r>
      <w:r w:rsidR="00DC6AA6" w:rsidRPr="00230826">
        <w:rPr>
          <w:rStyle w:val="indexRefpar"/>
        </w:rPr>
        <w:t>30–32</w:t>
      </w:r>
      <w:r w:rsidR="00B2731A">
        <w:t xml:space="preserve">, </w:t>
      </w:r>
      <w:r w:rsidR="00DC6AA6" w:rsidRPr="00230826">
        <w:rPr>
          <w:rStyle w:val="indexRefchap"/>
        </w:rPr>
        <w:t>29:</w:t>
      </w:r>
      <w:r w:rsidR="00DC6AA6" w:rsidRPr="00230826">
        <w:rPr>
          <w:rStyle w:val="indexRefpar"/>
        </w:rPr>
        <w:t>40–41</w:t>
      </w:r>
      <w:r w:rsidR="00B2731A">
        <w:t xml:space="preserve">, </w:t>
      </w:r>
      <w:r w:rsidR="00DC6AA6" w:rsidRPr="00230826">
        <w:rPr>
          <w:rStyle w:val="indexRefchap"/>
        </w:rPr>
        <w:t>32:</w:t>
      </w:r>
      <w:r w:rsidR="00DC6AA6" w:rsidRPr="00230826">
        <w:rPr>
          <w:rStyle w:val="indexRefpar"/>
        </w:rPr>
        <w:t>4–5</w:t>
      </w:r>
      <w:r w:rsidR="00B2731A">
        <w:t xml:space="preserve">, </w:t>
      </w:r>
      <w:r w:rsidR="00DC6AA6" w:rsidRPr="00230826">
        <w:rPr>
          <w:rStyle w:val="indexRefchap"/>
        </w:rPr>
        <w:t>32:</w:t>
      </w:r>
      <w:r w:rsidR="00DC6AA6" w:rsidRPr="00230826">
        <w:rPr>
          <w:rStyle w:val="indexRefpar"/>
        </w:rPr>
        <w:t>61–62</w:t>
      </w:r>
      <w:r w:rsidR="00B2731A">
        <w:t xml:space="preserve">, </w:t>
      </w:r>
      <w:r w:rsidR="00DC6AA6" w:rsidRPr="00230826">
        <w:rPr>
          <w:rStyle w:val="indexRefchap"/>
        </w:rPr>
        <w:t>32:</w:t>
      </w:r>
      <w:r w:rsidR="00DC6AA6" w:rsidRPr="00230826">
        <w:rPr>
          <w:rStyle w:val="indexRefpar"/>
        </w:rPr>
        <w:t>95–97</w:t>
      </w:r>
    </w:p>
    <w:p w14:paraId="3C7C6109" w14:textId="77777777" w:rsidR="00FB224F" w:rsidRDefault="00C57E99">
      <w:pPr>
        <w:pStyle w:val="Index-2"/>
      </w:pPr>
      <w:r w:rsidRPr="002B1019">
        <w:t>description of Covenant-breaking</w:t>
      </w:r>
      <w:r w:rsidR="00DC6AA6" w:rsidRPr="00230826">
        <w:rPr>
          <w:rStyle w:val="indexpagenumbercomma"/>
        </w:rPr>
        <w:t xml:space="preserve">, </w:t>
      </w:r>
      <w:r w:rsidR="00DC6AA6" w:rsidRPr="00230826">
        <w:rPr>
          <w:rStyle w:val="indexpagenumberchecked"/>
        </w:rPr>
        <w:t>366</w:t>
      </w:r>
      <w:r w:rsidRPr="006E548C">
        <w:rPr>
          <w:rStyle w:val="indexpagenumbercontinued"/>
        </w:rPr>
        <w:t>–7</w:t>
      </w:r>
      <w:r w:rsidR="00B2731A">
        <w:t xml:space="preserve">, </w:t>
      </w:r>
      <w:r w:rsidR="00DC6AA6" w:rsidRPr="00230826">
        <w:rPr>
          <w:rStyle w:val="indexRefchap"/>
        </w:rPr>
        <w:t>32:</w:t>
      </w:r>
      <w:r w:rsidR="00DC6AA6" w:rsidRPr="00230826">
        <w:rPr>
          <w:rStyle w:val="indexRefpar"/>
        </w:rPr>
        <w:t>86–90</w:t>
      </w:r>
    </w:p>
    <w:p w14:paraId="0AA37848" w14:textId="77777777" w:rsidR="00FB224F" w:rsidRDefault="00C57E99">
      <w:pPr>
        <w:pStyle w:val="Index-2"/>
      </w:pPr>
      <w:r w:rsidRPr="002B1019">
        <w:t>marriage of</w:t>
      </w:r>
      <w:r w:rsidR="00DC6AA6" w:rsidRPr="00230826">
        <w:rPr>
          <w:rStyle w:val="indexpagenumbercomma"/>
        </w:rPr>
        <w:t xml:space="preserve">, </w:t>
      </w:r>
      <w:r w:rsidR="00DC6AA6" w:rsidRPr="00230826">
        <w:rPr>
          <w:rStyle w:val="indexpagenumberchecked"/>
        </w:rPr>
        <w:t>305</w:t>
      </w:r>
      <w:r w:rsidR="00B2731A">
        <w:t xml:space="preserve">, </w:t>
      </w:r>
      <w:r w:rsidR="00DC6AA6" w:rsidRPr="00230826">
        <w:rPr>
          <w:rStyle w:val="indexRefchap"/>
        </w:rPr>
        <w:t>26:</w:t>
      </w:r>
      <w:r w:rsidR="00DC6AA6" w:rsidRPr="00230826">
        <w:rPr>
          <w:rStyle w:val="indexRefpar"/>
        </w:rPr>
        <w:t>44–46</w:t>
      </w:r>
    </w:p>
    <w:p w14:paraId="3C4A05BF" w14:textId="77777777" w:rsidR="00C57E99" w:rsidRPr="002B1019" w:rsidRDefault="00C57E99" w:rsidP="00C57E99">
      <w:pPr>
        <w:pStyle w:val="Index-1"/>
      </w:pPr>
      <w:r w:rsidRPr="002B1019">
        <w:t xml:space="preserve">Rulers and kings,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p>
    <w:p w14:paraId="7ECB54F0" w14:textId="77777777" w:rsidR="00E67803" w:rsidRDefault="00C57E99" w:rsidP="00B2731A">
      <w:pPr>
        <w:pStyle w:val="Index-2"/>
      </w:pPr>
      <w:r w:rsidRPr="002B1019">
        <w:t>proclamation to</w:t>
      </w:r>
      <w:r w:rsidR="00DC6AA6" w:rsidRPr="00230826">
        <w:rPr>
          <w:rStyle w:val="indexpagenumbercomma"/>
        </w:rPr>
        <w:t xml:space="preserve">, </w:t>
      </w:r>
      <w:r w:rsidR="00DC6AA6" w:rsidRPr="00230826">
        <w:rPr>
          <w:rStyle w:val="indexpagenumberchecked"/>
        </w:rPr>
        <w:t>93</w:t>
      </w:r>
      <w:r w:rsidRPr="006E548C">
        <w:rPr>
          <w:rStyle w:val="indexpagenumbercontinued"/>
        </w:rPr>
        <w:t>–4</w:t>
      </w:r>
      <w:r w:rsidR="00DC6AA6" w:rsidRPr="00230826">
        <w:rPr>
          <w:rStyle w:val="indexpagenumbercomma"/>
        </w:rPr>
        <w:t xml:space="preserve">, </w:t>
      </w:r>
      <w:r w:rsidR="00DC6AA6" w:rsidRPr="00230826">
        <w:rPr>
          <w:rStyle w:val="indexpagenumberchecked"/>
        </w:rPr>
        <w:t>406</w:t>
      </w:r>
      <w:r w:rsidR="00B2731A">
        <w:t xml:space="preserve">, </w:t>
      </w:r>
      <w:r w:rsidR="00DC6AA6" w:rsidRPr="00230826">
        <w:rPr>
          <w:rStyle w:val="indexRefchap"/>
        </w:rPr>
        <w:t>5:</w:t>
      </w:r>
      <w:r w:rsidR="00DC6AA6" w:rsidRPr="00230826">
        <w:rPr>
          <w:rStyle w:val="indexRefpar"/>
        </w:rPr>
        <w:t>20–25</w:t>
      </w:r>
      <w:r w:rsidR="00B2731A">
        <w:t xml:space="preserve">, </w:t>
      </w:r>
      <w:r w:rsidR="00DC6AA6" w:rsidRPr="00230826">
        <w:rPr>
          <w:rStyle w:val="indexRefchap"/>
        </w:rPr>
        <w:t>35:</w:t>
      </w:r>
      <w:r w:rsidR="00DC6AA6" w:rsidRPr="00230826">
        <w:rPr>
          <w:rStyle w:val="indexRefpar"/>
        </w:rPr>
        <w:t>65</w:t>
      </w:r>
    </w:p>
    <w:p w14:paraId="5986723F" w14:textId="77777777" w:rsidR="00C57E99" w:rsidRPr="002B1019" w:rsidRDefault="00C57E99" w:rsidP="00FA612E">
      <w:pPr>
        <w:pStyle w:val="Index-1"/>
      </w:pPr>
      <w:r w:rsidRPr="002B1019">
        <w:t>Rulers and learned</w:t>
      </w:r>
      <w:r w:rsidR="00DC6AA6" w:rsidRPr="00230826">
        <w:rPr>
          <w:rStyle w:val="indexpagenumbercomma"/>
        </w:rPr>
        <w:t xml:space="preserve">, </w:t>
      </w:r>
      <w:r w:rsidR="00DC6AA6" w:rsidRPr="00230826">
        <w:rPr>
          <w:rStyle w:val="indexpagenumberchecked"/>
        </w:rPr>
        <w:t>143</w:t>
      </w:r>
      <w:r w:rsidR="00FA612E">
        <w:t xml:space="preserve">, </w:t>
      </w:r>
      <w:r w:rsidR="00DC6AA6" w:rsidRPr="00230826">
        <w:rPr>
          <w:rStyle w:val="indexRefchap"/>
        </w:rPr>
        <w:t>10:</w:t>
      </w:r>
      <w:r w:rsidR="00DC6AA6" w:rsidRPr="00230826">
        <w:rPr>
          <w:rStyle w:val="indexRefpar"/>
        </w:rPr>
        <w:t>15</w:t>
      </w:r>
    </w:p>
    <w:p w14:paraId="15D9CCDB" w14:textId="77777777" w:rsidR="00C57E99" w:rsidRPr="002B1019" w:rsidRDefault="00C57E99" w:rsidP="00FA612E">
      <w:pPr>
        <w:pStyle w:val="Index-1"/>
      </w:pPr>
      <w:r w:rsidRPr="002B1019">
        <w:t>Russia</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433</w:t>
      </w:r>
      <w:r w:rsidR="00FA612E">
        <w:t xml:space="preserve">, </w:t>
      </w:r>
      <w:r w:rsidR="00DC6AA6" w:rsidRPr="00230826">
        <w:rPr>
          <w:rStyle w:val="indexRefchap"/>
        </w:rPr>
        <w:t>28:</w:t>
      </w:r>
      <w:r w:rsidR="00DC6AA6" w:rsidRPr="00230826">
        <w:rPr>
          <w:rStyle w:val="indexRefpar"/>
        </w:rPr>
        <w:t>21</w:t>
      </w:r>
      <w:r w:rsidR="00FA612E">
        <w:t xml:space="preserve">, </w:t>
      </w:r>
      <w:r w:rsidR="00DC6AA6" w:rsidRPr="00230826">
        <w:rPr>
          <w:rStyle w:val="indexRefchap"/>
        </w:rPr>
        <w:t>ap3:</w:t>
      </w:r>
      <w:r w:rsidR="00DC6AA6" w:rsidRPr="00230826">
        <w:rPr>
          <w:rStyle w:val="indexRefchapsub"/>
        </w:rPr>
        <w:t>1:</w:t>
      </w:r>
      <w:r w:rsidR="00DC6AA6" w:rsidRPr="00230826">
        <w:rPr>
          <w:rStyle w:val="indexRefpar"/>
        </w:rPr>
        <w:t>1</w:t>
      </w:r>
    </w:p>
    <w:p w14:paraId="5F94AB99" w14:textId="77777777" w:rsidR="00FB224F" w:rsidRDefault="00C57E99">
      <w:pPr>
        <w:pStyle w:val="Index-1"/>
      </w:pPr>
      <w:r w:rsidRPr="002B1019">
        <w:t>Sacrifice</w:t>
      </w:r>
      <w:r w:rsidR="00DC6AA6" w:rsidRPr="00230826">
        <w:rPr>
          <w:rStyle w:val="indexpagenumbercomma"/>
        </w:rPr>
        <w:t xml:space="preserve">, </w:t>
      </w:r>
      <w:r w:rsidR="00DC6AA6" w:rsidRPr="00230826">
        <w:rPr>
          <w:rStyle w:val="indexpagenumberchecked"/>
        </w:rPr>
        <w:t>23</w:t>
      </w:r>
      <w:r w:rsidR="00DC6AA6" w:rsidRPr="00230826">
        <w:rPr>
          <w:rStyle w:val="indexpagenumbercomma"/>
        </w:rPr>
        <w:t xml:space="preserve">, </w:t>
      </w:r>
      <w:r w:rsidR="00DC6AA6" w:rsidRPr="00230826">
        <w:rPr>
          <w:rStyle w:val="indexpagenumberchecked"/>
        </w:rPr>
        <w:t>25</w:t>
      </w:r>
      <w:r w:rsidR="00E26636">
        <w:t xml:space="preserve">, </w:t>
      </w:r>
      <w:r w:rsidR="00DC6AA6" w:rsidRPr="00230826">
        <w:rPr>
          <w:rStyle w:val="indexRefchap"/>
        </w:rPr>
        <w:t>pr:</w:t>
      </w:r>
      <w:r w:rsidR="00DC6AA6" w:rsidRPr="00230826">
        <w:rPr>
          <w:rStyle w:val="indexRefpar"/>
        </w:rPr>
        <w:t>92</w:t>
      </w:r>
      <w:r w:rsidR="00E26636">
        <w:t xml:space="preserve">, </w:t>
      </w:r>
      <w:r w:rsidR="00DC6AA6" w:rsidRPr="00230826">
        <w:rPr>
          <w:rStyle w:val="indexRefchap"/>
        </w:rPr>
        <w:t>pr:</w:t>
      </w:r>
      <w:r w:rsidR="00DC6AA6" w:rsidRPr="00230826">
        <w:rPr>
          <w:rStyle w:val="indexRefpar"/>
        </w:rPr>
        <w:t>99</w:t>
      </w:r>
    </w:p>
    <w:p w14:paraId="6587F5B4" w14:textId="77777777" w:rsidR="00C57E99" w:rsidRPr="002B1019" w:rsidRDefault="00627ED1" w:rsidP="00C72E15">
      <w:pPr>
        <w:pStyle w:val="Index-1"/>
      </w:pPr>
      <w:r w:rsidRPr="00627ED1">
        <w:rPr>
          <w:highlight w:val="yellow"/>
        </w:rPr>
        <w:t>Sá</w:t>
      </w:r>
      <w:r w:rsidR="00C57E99" w:rsidRPr="00B3241B">
        <w:rPr>
          <w:highlight w:val="yellow"/>
        </w:rPr>
        <w:t></w:t>
      </w:r>
      <w:r w:rsidRPr="00627ED1">
        <w:rPr>
          <w:highlight w:val="yellow"/>
        </w:rPr>
        <w:t>íjih</w:t>
      </w:r>
      <w:r w:rsidR="00C57E99" w:rsidRPr="002B1019">
        <w:t xml:space="preserve">, daughter of </w:t>
      </w:r>
      <w:r w:rsidR="00C57E99" w:rsidRPr="000C7039">
        <w:rPr>
          <w:highlight w:val="yellow"/>
        </w:rPr>
        <w:t>Badíʿu</w:t>
      </w:r>
      <w:r w:rsidRPr="00627ED1">
        <w:rPr>
          <w:highlight w:val="yellow"/>
        </w:rPr>
        <w:t>’</w:t>
      </w:r>
      <w:r w:rsidR="00C57E99" w:rsidRPr="000C7039">
        <w:rPr>
          <w:highlight w:val="yellow"/>
        </w:rPr>
        <w:t>lláh</w:t>
      </w:r>
      <w:r w:rsidR="00DC6AA6" w:rsidRPr="00230826">
        <w:rPr>
          <w:rStyle w:val="indexpagenumbercomma"/>
        </w:rPr>
        <w:t xml:space="preserve">, </w:t>
      </w:r>
      <w:r w:rsidR="00DC6AA6" w:rsidRPr="00230826">
        <w:rPr>
          <w:rStyle w:val="indexpagenumberchecked"/>
        </w:rPr>
        <w:t>365</w:t>
      </w:r>
      <w:r w:rsidR="00C72E15">
        <w:t xml:space="preserve">, </w:t>
      </w:r>
      <w:r w:rsidR="00DC6AA6" w:rsidRPr="00230826">
        <w:rPr>
          <w:rStyle w:val="indexRefchap"/>
        </w:rPr>
        <w:t>32:</w:t>
      </w:r>
      <w:r w:rsidR="00DC6AA6" w:rsidRPr="00230826">
        <w:rPr>
          <w:rStyle w:val="indexRefpar"/>
        </w:rPr>
        <w:t>82</w:t>
      </w:r>
    </w:p>
    <w:p w14:paraId="2BE9F486" w14:textId="77777777" w:rsidR="00C57E99" w:rsidRPr="002B1019" w:rsidRDefault="00627ED1" w:rsidP="00C72E15">
      <w:pPr>
        <w:pStyle w:val="Index-1"/>
      </w:pPr>
      <w:r w:rsidRPr="00627ED1">
        <w:rPr>
          <w:highlight w:val="green"/>
        </w:rPr>
        <w:t>Sá</w:t>
      </w:r>
      <w:r w:rsidRPr="00627ED1">
        <w:rPr>
          <w:highlight w:val="darkYellow"/>
        </w:rPr>
        <w:t>di</w:t>
      </w:r>
      <w:r w:rsidRPr="00627ED1">
        <w:rPr>
          <w:highlight w:val="green"/>
        </w:rPr>
        <w:t>j</w:t>
      </w:r>
      <w:r w:rsidRPr="00627ED1">
        <w:rPr>
          <w:highlight w:val="darkYellow"/>
        </w:rPr>
        <w:t>í</w:t>
      </w:r>
      <w:r w:rsidRPr="00627ED1">
        <w:rPr>
          <w:highlight w:val="green"/>
        </w:rPr>
        <w:t>h</w:t>
      </w:r>
      <w:r w:rsidR="00DC6AA6" w:rsidRPr="00230826">
        <w:rPr>
          <w:rStyle w:val="indexpagenumbercomma"/>
        </w:rPr>
        <w:t xml:space="preserve">, </w:t>
      </w:r>
      <w:r w:rsidR="00DC6AA6" w:rsidRPr="00230826">
        <w:rPr>
          <w:rStyle w:val="indexpagenumberchecked"/>
        </w:rPr>
        <w:t>330</w:t>
      </w:r>
      <w:r w:rsidR="00C72E15">
        <w:t xml:space="preserve">, </w:t>
      </w:r>
      <w:r w:rsidR="00DC6AA6" w:rsidRPr="00230826">
        <w:rPr>
          <w:rStyle w:val="indexRefchap"/>
        </w:rPr>
        <w:t>29:</w:t>
      </w:r>
      <w:r w:rsidR="00DC6AA6" w:rsidRPr="00230826">
        <w:rPr>
          <w:rStyle w:val="indexRefpar"/>
        </w:rPr>
        <w:t>34</w:t>
      </w:r>
    </w:p>
    <w:p w14:paraId="4956955E" w14:textId="77777777" w:rsidR="00C57E99" w:rsidRPr="002B1019" w:rsidRDefault="00C57E99" w:rsidP="00C72E15">
      <w:pPr>
        <w:pStyle w:val="Index-1"/>
      </w:pPr>
      <w:r w:rsidRPr="000C7039">
        <w:rPr>
          <w:highlight w:val="yellow"/>
        </w:rPr>
        <w:t>Ṣádiq</w:t>
      </w:r>
      <w:r w:rsidR="00627ED1" w:rsidRPr="00627ED1">
        <w:rPr>
          <w:highlight w:val="yellow"/>
        </w:rPr>
        <w:t>-i-</w:t>
      </w:r>
      <w:r w:rsidRPr="000C7039">
        <w:rPr>
          <w:highlight w:val="yellow"/>
        </w:rPr>
        <w:t>urásání</w:t>
      </w:r>
      <w:r w:rsidRPr="002B1019">
        <w:t xml:space="preserve">, </w:t>
      </w:r>
      <w:r w:rsidRPr="000C7039">
        <w:rPr>
          <w:highlight w:val="yellow"/>
        </w:rPr>
        <w:t>Mullá</w:t>
      </w:r>
      <w:r w:rsidR="00DC6AA6" w:rsidRPr="00230826">
        <w:rPr>
          <w:rStyle w:val="indexpagenumbercomma"/>
        </w:rPr>
        <w:t xml:space="preserve">, </w:t>
      </w:r>
      <w:r w:rsidR="00DC6AA6" w:rsidRPr="00230826">
        <w:rPr>
          <w:rStyle w:val="indexpagenumberchecked"/>
        </w:rPr>
        <w:t>93</w:t>
      </w:r>
      <w:r w:rsidR="00C72E15">
        <w:t xml:space="preserve">, </w:t>
      </w:r>
      <w:r w:rsidR="00DC6AA6" w:rsidRPr="00230826">
        <w:rPr>
          <w:rStyle w:val="indexRefchap"/>
        </w:rPr>
        <w:t>5:</w:t>
      </w:r>
      <w:r w:rsidR="00DC6AA6" w:rsidRPr="00230826">
        <w:rPr>
          <w:rStyle w:val="indexRefpar"/>
        </w:rPr>
        <w:t>16</w:t>
      </w:r>
    </w:p>
    <w:p w14:paraId="19AD0514" w14:textId="77777777" w:rsidR="00C57E99" w:rsidRPr="002B1019" w:rsidRDefault="00C57E99" w:rsidP="00C72E15">
      <w:pPr>
        <w:pStyle w:val="Index-1"/>
      </w:pPr>
      <w:r w:rsidRPr="000C7039">
        <w:rPr>
          <w:highlight w:val="yellow"/>
        </w:rPr>
        <w:t>Sadratu</w:t>
      </w:r>
      <w:r w:rsidR="00627ED1" w:rsidRPr="00627ED1">
        <w:rPr>
          <w:highlight w:val="yellow"/>
        </w:rPr>
        <w:t>’</w:t>
      </w:r>
      <w:r w:rsidRPr="000C7039">
        <w:rPr>
          <w:highlight w:val="yellow"/>
        </w:rPr>
        <w:t>l-Muntahá</w:t>
      </w:r>
      <w:r w:rsidR="00DC6AA6" w:rsidRPr="00230826">
        <w:rPr>
          <w:rStyle w:val="indexpagenumbercomma"/>
        </w:rPr>
        <w:t xml:space="preserve">, </w:t>
      </w:r>
      <w:r w:rsidR="00DC6AA6" w:rsidRPr="00230826">
        <w:rPr>
          <w:rStyle w:val="indexpagenumberchecked"/>
        </w:rPr>
        <w:t>136</w:t>
      </w:r>
      <w:r w:rsidR="00C72E15">
        <w:t xml:space="preserve">, </w:t>
      </w:r>
      <w:r w:rsidR="00DC6AA6" w:rsidRPr="00230826">
        <w:rPr>
          <w:rStyle w:val="indexRefchap"/>
        </w:rPr>
        <w:t>9:</w:t>
      </w:r>
      <w:r w:rsidR="00DC6AA6" w:rsidRPr="00230826">
        <w:rPr>
          <w:rStyle w:val="indexRefpar"/>
        </w:rPr>
        <w:t>8</w:t>
      </w:r>
    </w:p>
    <w:p w14:paraId="1DA88026" w14:textId="77777777" w:rsidR="00C57E99" w:rsidRPr="002B1019" w:rsidRDefault="00C57E99" w:rsidP="00C72E15">
      <w:pPr>
        <w:pStyle w:val="Index-1"/>
      </w:pPr>
      <w:r w:rsidRPr="002B1019">
        <w:t>St Paul</w:t>
      </w:r>
      <w:r w:rsidR="00DC6AA6" w:rsidRPr="00230826">
        <w:rPr>
          <w:rStyle w:val="indexpagenumbercomma"/>
        </w:rPr>
        <w:t xml:space="preserve">, </w:t>
      </w:r>
      <w:r w:rsidR="00DC6AA6" w:rsidRPr="00230826">
        <w:rPr>
          <w:rStyle w:val="indexpagenumberchecked"/>
        </w:rPr>
        <w:t>93</w:t>
      </w:r>
      <w:r w:rsidR="00C72E15">
        <w:t xml:space="preserve">, </w:t>
      </w:r>
      <w:r w:rsidR="00DC6AA6" w:rsidRPr="00230826">
        <w:rPr>
          <w:rStyle w:val="indexRefchap"/>
        </w:rPr>
        <w:t>5:</w:t>
      </w:r>
      <w:r w:rsidR="00DC6AA6" w:rsidRPr="00230826">
        <w:rPr>
          <w:rStyle w:val="indexRefpar"/>
        </w:rPr>
        <w:t>17–19</w:t>
      </w:r>
    </w:p>
    <w:p w14:paraId="6448E7E7" w14:textId="77777777" w:rsidR="00C57E99" w:rsidRPr="002B1019" w:rsidRDefault="00C57E99" w:rsidP="00C72E15">
      <w:pPr>
        <w:pStyle w:val="Index-1"/>
      </w:pPr>
      <w:r w:rsidRPr="002B1019">
        <w:t>St Peter</w:t>
      </w:r>
      <w:r w:rsidR="00DC6AA6" w:rsidRPr="00230826">
        <w:rPr>
          <w:rStyle w:val="indexpagenumbercomma"/>
        </w:rPr>
        <w:t xml:space="preserve">, </w:t>
      </w:r>
      <w:r w:rsidR="00DC6AA6" w:rsidRPr="00230826">
        <w:rPr>
          <w:rStyle w:val="indexpagenumberchecked"/>
        </w:rPr>
        <w:t>99</w:t>
      </w:r>
      <w:r w:rsidR="00C72E15">
        <w:t xml:space="preserve">, </w:t>
      </w:r>
      <w:r w:rsidR="00DC6AA6" w:rsidRPr="00230826">
        <w:rPr>
          <w:rStyle w:val="indexRefchap"/>
        </w:rPr>
        <w:t>6:</w:t>
      </w:r>
      <w:r w:rsidR="00DC6AA6" w:rsidRPr="00230826">
        <w:rPr>
          <w:rStyle w:val="indexRefpar"/>
        </w:rPr>
        <w:t>2</w:t>
      </w:r>
    </w:p>
    <w:p w14:paraId="5BF5684D" w14:textId="77777777" w:rsidR="0086404D" w:rsidRDefault="00C57E99">
      <w:pPr>
        <w:pStyle w:val="Index-1"/>
      </w:pPr>
      <w:r w:rsidRPr="000C7039">
        <w:rPr>
          <w:highlight w:val="yellow"/>
        </w:rPr>
        <w:t>Salmán</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63</w:t>
      </w:r>
      <w:r w:rsidRPr="006E548C">
        <w:rPr>
          <w:rStyle w:val="indexpagenumbercontinued"/>
        </w:rPr>
        <w:t>–4</w:t>
      </w:r>
      <w:r w:rsidR="00C72E15">
        <w:t xml:space="preserve">, </w:t>
      </w:r>
      <w:r w:rsidR="00DC6AA6" w:rsidRPr="00230826">
        <w:rPr>
          <w:rStyle w:val="indexRefchap"/>
        </w:rPr>
        <w:t>3:</w:t>
      </w:r>
      <w:r w:rsidR="00DC6AA6" w:rsidRPr="00230826">
        <w:rPr>
          <w:rStyle w:val="indexRefpar"/>
        </w:rPr>
        <w:t>16</w:t>
      </w:r>
    </w:p>
    <w:p w14:paraId="70AF3493" w14:textId="77777777" w:rsidR="0086404D" w:rsidRDefault="00627ED1">
      <w:pPr>
        <w:pStyle w:val="Index-1"/>
      </w:pPr>
      <w:r w:rsidRPr="00627ED1">
        <w:rPr>
          <w:highlight w:val="darkYellow"/>
        </w:rPr>
        <w:t>S</w:t>
      </w:r>
      <w:r w:rsidRPr="00627ED1">
        <w:rPr>
          <w:highlight w:val="green"/>
        </w:rPr>
        <w:t>amadíyyih</w:t>
      </w:r>
      <w:r w:rsidR="00C57E99" w:rsidRPr="002B1019">
        <w:t xml:space="preserve">, daughter of </w:t>
      </w:r>
      <w:r w:rsidR="00C57E99" w:rsidRPr="000C7039">
        <w:rPr>
          <w:highlight w:val="yellow"/>
        </w:rPr>
        <w:t>Bahá</w:t>
      </w:r>
      <w:r w:rsidRPr="00627ED1">
        <w:rPr>
          <w:highlight w:val="yellow"/>
        </w:rPr>
        <w:t>’</w:t>
      </w:r>
      <w:r w:rsidR="00C57E99" w:rsidRPr="000C7039">
        <w:rPr>
          <w:highlight w:val="yellow"/>
        </w:rPr>
        <w:t>u</w:t>
      </w:r>
      <w:r w:rsidRPr="00627ED1">
        <w:rPr>
          <w:highlight w:val="yellow"/>
        </w:rPr>
        <w:t>’</w:t>
      </w:r>
      <w:r w:rsidR="00C57E99" w:rsidRPr="000C7039">
        <w:rPr>
          <w:highlight w:val="yellow"/>
        </w:rPr>
        <w:t>lláh</w:t>
      </w:r>
      <w:r w:rsidR="00DC6AA6" w:rsidRPr="00230826">
        <w:rPr>
          <w:rStyle w:val="indexpagenumbercomma"/>
        </w:rPr>
        <w:t xml:space="preserve">, </w:t>
      </w:r>
      <w:r w:rsidR="00DC6AA6" w:rsidRPr="00230826">
        <w:rPr>
          <w:rStyle w:val="indexpagenumberchecked"/>
        </w:rPr>
        <w:t>117</w:t>
      </w:r>
      <w:r w:rsidR="00DC6AA6" w:rsidRPr="00230826">
        <w:rPr>
          <w:rStyle w:val="indexpagenumbercomma"/>
        </w:rPr>
        <w:t xml:space="preserve">, </w:t>
      </w:r>
      <w:r w:rsidR="00DC6AA6" w:rsidRPr="00230826">
        <w:rPr>
          <w:rStyle w:val="indexpagenumberchecked"/>
        </w:rPr>
        <w:t>164</w:t>
      </w:r>
      <w:r w:rsidR="00C72E15">
        <w:t xml:space="preserve">, </w:t>
      </w:r>
      <w:r w:rsidR="00DC6AA6" w:rsidRPr="00230826">
        <w:rPr>
          <w:rStyle w:val="indexRefchap"/>
        </w:rPr>
        <w:t>7:</w:t>
      </w:r>
      <w:r w:rsidR="00DC6AA6" w:rsidRPr="00230826">
        <w:rPr>
          <w:rStyle w:val="indexRefpar"/>
        </w:rPr>
        <w:t>26</w:t>
      </w:r>
      <w:r w:rsidR="00C72E15">
        <w:t xml:space="preserve">, </w:t>
      </w:r>
      <w:r w:rsidR="00DC6AA6" w:rsidRPr="00230826">
        <w:rPr>
          <w:rStyle w:val="indexRefchap"/>
        </w:rPr>
        <w:t>13:</w:t>
      </w:r>
      <w:r w:rsidR="00DC6AA6" w:rsidRPr="00230826">
        <w:rPr>
          <w:rStyle w:val="indexRefpar"/>
        </w:rPr>
        <w:t>2</w:t>
      </w:r>
    </w:p>
    <w:p w14:paraId="0C80ED1B" w14:textId="77777777" w:rsidR="0086404D" w:rsidRDefault="00C57E99">
      <w:pPr>
        <w:pStyle w:val="Index-1"/>
      </w:pPr>
      <w:r w:rsidRPr="000C7039">
        <w:rPr>
          <w:highlight w:val="yellow"/>
        </w:rPr>
        <w:t>Samandar</w:t>
      </w:r>
      <w:r w:rsidRPr="002B1019">
        <w:t xml:space="preserve">, daughter of </w:t>
      </w:r>
      <w:r w:rsidRPr="002A60F3">
        <w:rPr>
          <w:highlight w:val="yellow"/>
        </w:rPr>
        <w:t>ay</w:t>
      </w:r>
      <w:r w:rsidR="00627ED1" w:rsidRPr="00627ED1">
        <w:rPr>
          <w:highlight w:val="yellow"/>
        </w:rPr>
        <w:t xml:space="preserve"> </w:t>
      </w:r>
      <w:r w:rsidRPr="002A60F3">
        <w:rPr>
          <w:highlight w:val="yellow"/>
        </w:rPr>
        <w:t>Káẓim</w:t>
      </w:r>
      <w:r w:rsidR="00DC6AA6" w:rsidRPr="00230826">
        <w:rPr>
          <w:rStyle w:val="indexpagenumbercomma"/>
        </w:rPr>
        <w:t xml:space="preserve">, </w:t>
      </w:r>
      <w:r w:rsidR="00DC6AA6" w:rsidRPr="00230826">
        <w:rPr>
          <w:rStyle w:val="indexpagenumberchecked"/>
        </w:rPr>
        <w:t>185</w:t>
      </w:r>
      <w:r w:rsidR="00C72E15">
        <w:t xml:space="preserve">, </w:t>
      </w:r>
      <w:r w:rsidR="00DC6AA6" w:rsidRPr="00230826">
        <w:rPr>
          <w:rStyle w:val="indexRefchap"/>
        </w:rPr>
        <w:t>15:</w:t>
      </w:r>
      <w:r w:rsidR="00DC6AA6" w:rsidRPr="00230826">
        <w:rPr>
          <w:rStyle w:val="indexRefpar"/>
        </w:rPr>
        <w:t>22</w:t>
      </w:r>
    </w:p>
    <w:p w14:paraId="4914E878" w14:textId="77777777" w:rsidR="0086404D" w:rsidRDefault="00C57E99">
      <w:pPr>
        <w:pStyle w:val="Index-1"/>
      </w:pPr>
      <w:r w:rsidRPr="000C7039">
        <w:rPr>
          <w:highlight w:val="yellow"/>
        </w:rPr>
        <w:t>Sayyáḥ</w:t>
      </w:r>
      <w:r w:rsidR="00DC6AA6" w:rsidRPr="00230826">
        <w:rPr>
          <w:rStyle w:val="indexpagenumbercomma"/>
        </w:rPr>
        <w:t xml:space="preserve">, </w:t>
      </w:r>
      <w:r w:rsidR="00DC6AA6" w:rsidRPr="00230826">
        <w:rPr>
          <w:rStyle w:val="indexpagenumberchecked"/>
        </w:rPr>
        <w:t>60</w:t>
      </w:r>
      <w:r w:rsidR="00C72E15">
        <w:t xml:space="preserve">, </w:t>
      </w:r>
      <w:r w:rsidR="00DC6AA6" w:rsidRPr="00230826">
        <w:rPr>
          <w:rStyle w:val="indexRefchap"/>
        </w:rPr>
        <w:t>3:</w:t>
      </w:r>
      <w:r w:rsidR="00DC6AA6" w:rsidRPr="00230826">
        <w:rPr>
          <w:rStyle w:val="indexRefpar"/>
        </w:rPr>
        <w:t>2–3</w:t>
      </w:r>
    </w:p>
    <w:p w14:paraId="42271E42" w14:textId="77777777" w:rsidR="0086404D" w:rsidRDefault="00C57E99">
      <w:pPr>
        <w:pStyle w:val="Index-1"/>
      </w:pPr>
      <w:r w:rsidRPr="002B1019">
        <w:t>Schism</w:t>
      </w:r>
      <w:r w:rsidR="00DC6AA6" w:rsidRPr="00230826">
        <w:rPr>
          <w:rStyle w:val="indexpagenumbercomma"/>
        </w:rPr>
        <w:t xml:space="preserve">, </w:t>
      </w:r>
      <w:r w:rsidR="00DC6AA6" w:rsidRPr="00230826">
        <w:rPr>
          <w:rStyle w:val="indexpagenumberchecked"/>
        </w:rPr>
        <w:t>4</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410</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435</w:t>
      </w:r>
      <w:r w:rsidR="00FB224F">
        <w:t xml:space="preserve">, </w:t>
      </w:r>
      <w:r w:rsidR="00DC6AA6" w:rsidRPr="00230826">
        <w:rPr>
          <w:rStyle w:val="indexRefchap"/>
        </w:rPr>
        <w:t>in:</w:t>
      </w:r>
      <w:r w:rsidR="00DC6AA6" w:rsidRPr="00230826">
        <w:rPr>
          <w:rStyle w:val="indexRefpar"/>
        </w:rPr>
        <w:t>21</w:t>
      </w:r>
      <w:r w:rsidR="00FB224F">
        <w:t xml:space="preserve">, </w:t>
      </w:r>
      <w:r w:rsidR="00DC6AA6" w:rsidRPr="00230826">
        <w:rPr>
          <w:rStyle w:val="indexRefchap"/>
        </w:rPr>
        <w:t>12:</w:t>
      </w:r>
      <w:r w:rsidR="00DC6AA6" w:rsidRPr="00230826">
        <w:rPr>
          <w:rStyle w:val="indexRefpar"/>
        </w:rPr>
        <w:t>17–20</w:t>
      </w:r>
      <w:r w:rsidR="00FB224F">
        <w:t xml:space="preserve">, </w:t>
      </w:r>
      <w:r w:rsidR="00DC6AA6" w:rsidRPr="00230826">
        <w:rPr>
          <w:rStyle w:val="indexRefchap"/>
        </w:rPr>
        <w:t>12:</w:t>
      </w:r>
      <w:r w:rsidR="00DC6AA6" w:rsidRPr="00230826">
        <w:rPr>
          <w:rStyle w:val="indexRefpar"/>
        </w:rPr>
        <w:t>21</w:t>
      </w:r>
      <w:r w:rsidR="00FB224F">
        <w:t xml:space="preserve">, </w:t>
      </w:r>
      <w:r w:rsidR="00DC6AA6" w:rsidRPr="00230826">
        <w:rPr>
          <w:rStyle w:val="indexRefchap"/>
        </w:rPr>
        <w:t>22:</w:t>
      </w:r>
      <w:r w:rsidR="00DC6AA6" w:rsidRPr="00230826">
        <w:rPr>
          <w:rStyle w:val="indexRefpar"/>
        </w:rPr>
        <w:t>11</w:t>
      </w:r>
      <w:r w:rsidR="00FB224F">
        <w:t xml:space="preserve">, </w:t>
      </w:r>
      <w:r w:rsidR="00DC6AA6" w:rsidRPr="00230826">
        <w:rPr>
          <w:rStyle w:val="indexRefchap"/>
        </w:rPr>
        <w:t>34:</w:t>
      </w:r>
      <w:r w:rsidR="00DC6AA6" w:rsidRPr="00230826">
        <w:rPr>
          <w:rStyle w:val="indexRefpar"/>
        </w:rPr>
        <w:t>20</w:t>
      </w:r>
      <w:r w:rsidR="00FB224F">
        <w:t xml:space="preserve">, </w:t>
      </w:r>
      <w:r w:rsidR="00DC6AA6" w:rsidRPr="00230826">
        <w:rPr>
          <w:rStyle w:val="indexRefchap"/>
        </w:rPr>
        <w:t>35:</w:t>
      </w:r>
      <w:r w:rsidR="00DC6AA6" w:rsidRPr="00230826">
        <w:rPr>
          <w:rStyle w:val="indexRefpar"/>
        </w:rPr>
        <w:t>59</w:t>
      </w:r>
      <w:r w:rsidR="00FB224F">
        <w:t xml:space="preserve">, </w:t>
      </w:r>
      <w:r w:rsidR="00DC6AA6" w:rsidRPr="00230826">
        <w:rPr>
          <w:rStyle w:val="indexRefchap"/>
        </w:rPr>
        <w:t>36:</w:t>
      </w:r>
      <w:r w:rsidR="00DC6AA6" w:rsidRPr="00230826">
        <w:rPr>
          <w:rStyle w:val="indexRefpar"/>
        </w:rPr>
        <w:t>16</w:t>
      </w:r>
      <w:r w:rsidR="00FB224F">
        <w:t xml:space="preserve">, </w:t>
      </w:r>
      <w:r w:rsidR="00DC6AA6" w:rsidRPr="00230826">
        <w:rPr>
          <w:rStyle w:val="indexRefchap"/>
        </w:rPr>
        <w:t>36:</w:t>
      </w:r>
      <w:r w:rsidR="00DC6AA6" w:rsidRPr="00230826">
        <w:rPr>
          <w:rStyle w:val="indexRefpar"/>
        </w:rPr>
        <w:t>35</w:t>
      </w:r>
      <w:r w:rsidR="00FB224F">
        <w:t xml:space="preserve">, </w:t>
      </w:r>
      <w:r w:rsidR="00DC6AA6" w:rsidRPr="00230826">
        <w:rPr>
          <w:rStyle w:val="indexRefchap"/>
        </w:rPr>
        <w:t>ap3:</w:t>
      </w:r>
      <w:r w:rsidR="00DC6AA6" w:rsidRPr="00230826">
        <w:rPr>
          <w:rStyle w:val="indexRefchapsub"/>
        </w:rPr>
        <w:t>1:</w:t>
      </w:r>
      <w:r w:rsidR="00DC6AA6" w:rsidRPr="00230826">
        <w:rPr>
          <w:rStyle w:val="indexRefpar"/>
        </w:rPr>
        <w:t>11</w:t>
      </w:r>
    </w:p>
    <w:p w14:paraId="71C09B92" w14:textId="77777777" w:rsidR="0086404D" w:rsidRDefault="00C57E99">
      <w:pPr>
        <w:pStyle w:val="Index-1"/>
      </w:pPr>
      <w:r w:rsidRPr="002B1019">
        <w:t>Scholars</w:t>
      </w:r>
      <w:r w:rsidR="00DC6AA6" w:rsidRPr="00230826">
        <w:rPr>
          <w:rStyle w:val="indexpagenumbercomma"/>
        </w:rPr>
        <w:t xml:space="preserve">, </w:t>
      </w:r>
      <w:r w:rsidR="00DC6AA6" w:rsidRPr="00230826">
        <w:rPr>
          <w:rStyle w:val="indexpagenumberchecked"/>
        </w:rPr>
        <w:t>293</w:t>
      </w:r>
      <w:r w:rsidRPr="006E548C">
        <w:rPr>
          <w:rStyle w:val="indexpagenumbercontinued"/>
        </w:rPr>
        <w:t>–4</w:t>
      </w:r>
      <w:r w:rsidR="00DC6AA6" w:rsidRPr="00230826">
        <w:rPr>
          <w:rStyle w:val="indexpagenumbercomma"/>
        </w:rPr>
        <w:t xml:space="preserve">, </w:t>
      </w:r>
      <w:r w:rsidR="00DC6AA6" w:rsidRPr="00230826">
        <w:rPr>
          <w:rStyle w:val="indexpagenumberchecked"/>
        </w:rPr>
        <w:t>307</w:t>
      </w:r>
      <w:r w:rsidR="00DC6AA6" w:rsidRPr="00230826">
        <w:rPr>
          <w:rStyle w:val="indexpagenumbercomma"/>
        </w:rPr>
        <w:t xml:space="preserve">, </w:t>
      </w:r>
      <w:r w:rsidR="00DC6AA6" w:rsidRPr="00230826">
        <w:rPr>
          <w:rStyle w:val="indexpagenumberchecked"/>
        </w:rPr>
        <w:t>372</w:t>
      </w:r>
      <w:r w:rsidR="00DC6AA6" w:rsidRPr="00230826">
        <w:rPr>
          <w:rStyle w:val="indexpagenumbercomma"/>
        </w:rPr>
        <w:t xml:space="preserve">, </w:t>
      </w:r>
      <w:r w:rsidR="00DC6AA6" w:rsidRPr="00230826">
        <w:rPr>
          <w:rStyle w:val="indexpagenumberchecked"/>
        </w:rPr>
        <w:t>404</w:t>
      </w:r>
      <w:r w:rsidRPr="006E548C">
        <w:rPr>
          <w:rStyle w:val="indexpagenumbercontinued"/>
        </w:rPr>
        <w:t>–5</w:t>
      </w:r>
      <w:r w:rsidR="00FB224F">
        <w:t xml:space="preserve">, </w:t>
      </w:r>
      <w:r w:rsidR="00DC6AA6" w:rsidRPr="00230826">
        <w:rPr>
          <w:rStyle w:val="indexRefchap"/>
        </w:rPr>
        <w:t>26:</w:t>
      </w:r>
      <w:r w:rsidR="00DC6AA6" w:rsidRPr="00230826">
        <w:rPr>
          <w:rStyle w:val="indexRefpar"/>
        </w:rPr>
        <w:t>6–7</w:t>
      </w:r>
      <w:r w:rsidR="00FB224F">
        <w:t xml:space="preserve">, </w:t>
      </w:r>
      <w:r w:rsidR="00DC6AA6" w:rsidRPr="00230826">
        <w:rPr>
          <w:rStyle w:val="indexRefchap"/>
        </w:rPr>
        <w:t>27:</w:t>
      </w:r>
      <w:r w:rsidR="00DC6AA6" w:rsidRPr="00230826">
        <w:rPr>
          <w:rStyle w:val="indexRefpar"/>
        </w:rPr>
        <w:t>1</w:t>
      </w:r>
      <w:r w:rsidR="00FB224F">
        <w:t xml:space="preserve">, </w:t>
      </w:r>
      <w:r w:rsidR="00DC6AA6" w:rsidRPr="00230826">
        <w:rPr>
          <w:rStyle w:val="indexRefchap"/>
        </w:rPr>
        <w:t>33:</w:t>
      </w:r>
      <w:r w:rsidR="00DC6AA6" w:rsidRPr="00230826">
        <w:rPr>
          <w:rStyle w:val="indexRefpar"/>
        </w:rPr>
        <w:t>9–10</w:t>
      </w:r>
      <w:r w:rsidR="00FB224F">
        <w:t xml:space="preserve">, </w:t>
      </w:r>
      <w:r w:rsidR="00DC6AA6" w:rsidRPr="00230826">
        <w:rPr>
          <w:rStyle w:val="indexRefchap"/>
        </w:rPr>
        <w:t>35:</w:t>
      </w:r>
      <w:r w:rsidR="00DC6AA6" w:rsidRPr="00230826">
        <w:rPr>
          <w:rStyle w:val="indexRefpar"/>
        </w:rPr>
        <w:t>59–61</w:t>
      </w:r>
    </w:p>
    <w:p w14:paraId="051D28D4" w14:textId="77777777" w:rsidR="0086404D" w:rsidRDefault="00C57E99">
      <w:pPr>
        <w:pStyle w:val="Index-1"/>
      </w:pPr>
      <w:r w:rsidRPr="002B1019">
        <w:t xml:space="preserve">Schools,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312</w:t>
      </w:r>
      <w:r w:rsidR="00FB224F">
        <w:t xml:space="preserve">, </w:t>
      </w:r>
      <w:r w:rsidR="00DC6AA6" w:rsidRPr="00230826">
        <w:rPr>
          <w:rStyle w:val="indexRefchap"/>
        </w:rPr>
        <w:t>27:</w:t>
      </w:r>
      <w:r w:rsidR="00DC6AA6" w:rsidRPr="00230826">
        <w:rPr>
          <w:rStyle w:val="indexRefpar"/>
        </w:rPr>
        <w:t>24</w:t>
      </w:r>
    </w:p>
    <w:p w14:paraId="4AB3F900" w14:textId="77777777" w:rsidR="0086404D" w:rsidRDefault="00DC6AA6">
      <w:pPr>
        <w:pStyle w:val="Index-1"/>
      </w:pPr>
      <w:r w:rsidRPr="00230826">
        <w:rPr>
          <w:rStyle w:val="quotesterms"/>
        </w:rPr>
        <w:t>›Scientific Society‹</w:t>
      </w:r>
      <w:r w:rsidRPr="00230826">
        <w:rPr>
          <w:rStyle w:val="indexpagenumbercomma"/>
        </w:rPr>
        <w:t xml:space="preserve">, </w:t>
      </w:r>
      <w:r w:rsidRPr="00230826">
        <w:rPr>
          <w:rStyle w:val="indexpagenumberchecked"/>
        </w:rPr>
        <w:t>342</w:t>
      </w:r>
      <w:r w:rsidR="00FB224F">
        <w:t xml:space="preserve">, </w:t>
      </w:r>
      <w:r w:rsidRPr="00230826">
        <w:rPr>
          <w:rStyle w:val="indexRefchap"/>
        </w:rPr>
        <w:t>30:</w:t>
      </w:r>
      <w:r w:rsidRPr="00230826">
        <w:rPr>
          <w:rStyle w:val="indexRefpar"/>
        </w:rPr>
        <w:t>51</w:t>
      </w:r>
    </w:p>
    <w:p w14:paraId="75644060" w14:textId="77777777" w:rsidR="0086404D" w:rsidRDefault="00C57E99">
      <w:pPr>
        <w:pStyle w:val="Index-1"/>
      </w:pPr>
      <w:r w:rsidRPr="002B1019">
        <w:t>Seal of the Prophets</w:t>
      </w:r>
      <w:r w:rsidR="00DC6AA6" w:rsidRPr="00230826">
        <w:rPr>
          <w:rStyle w:val="indexpagenumbercomma"/>
        </w:rPr>
        <w:t xml:space="preserve">, </w:t>
      </w:r>
      <w:r w:rsidR="00DC6AA6" w:rsidRPr="00230826">
        <w:rPr>
          <w:rStyle w:val="indexpagenumberchecked"/>
        </w:rPr>
        <w:t>33</w:t>
      </w:r>
      <w:r w:rsidR="00FB224F">
        <w:t xml:space="preserve">, </w:t>
      </w:r>
      <w:r w:rsidR="00DC6AA6" w:rsidRPr="00230826">
        <w:rPr>
          <w:rStyle w:val="indexRefchap"/>
        </w:rPr>
        <w:t>1:</w:t>
      </w:r>
      <w:r w:rsidR="00DC6AA6" w:rsidRPr="00230826">
        <w:rPr>
          <w:rStyle w:val="indexRefpar"/>
        </w:rPr>
        <w:t>9</w:t>
      </w:r>
    </w:p>
    <w:p w14:paraId="220698BD" w14:textId="77777777" w:rsidR="00E67803" w:rsidRDefault="00C57E99">
      <w:pPr>
        <w:pStyle w:val="Index-2"/>
      </w:pPr>
      <w:r w:rsidRPr="00971E46">
        <w:rPr>
          <w:rStyle w:val="indexverweis"/>
        </w:rPr>
        <w:t>see also</w:t>
      </w:r>
      <w:r w:rsidRPr="002B1019">
        <w:t xml:space="preserve"> </w:t>
      </w:r>
      <w:r w:rsidRPr="000C7039">
        <w:rPr>
          <w:highlight w:val="yellow"/>
        </w:rPr>
        <w:t>Muḥammad</w:t>
      </w:r>
    </w:p>
    <w:p w14:paraId="721E59DB" w14:textId="77777777" w:rsidR="00C57E99" w:rsidRPr="002B1019" w:rsidRDefault="00627ED1" w:rsidP="00FB224F">
      <w:pPr>
        <w:pStyle w:val="Index-1"/>
      </w:pPr>
      <w:r w:rsidRPr="00627ED1">
        <w:rPr>
          <w:rStyle w:val="quotesterms"/>
        </w:rPr>
        <w:t>›second</w:t>
      </w:r>
      <w:r w:rsidR="00C57E99">
        <w:rPr>
          <w:rStyle w:val="quotesterms"/>
        </w:rPr>
        <w:t xml:space="preserve"> birth‹</w:t>
      </w:r>
      <w:r w:rsidR="00DC6AA6" w:rsidRPr="00230826">
        <w:rPr>
          <w:rStyle w:val="indexpagenumbercomma"/>
        </w:rPr>
        <w:t xml:space="preserve">, </w:t>
      </w:r>
      <w:r w:rsidR="00DC6AA6" w:rsidRPr="00230826">
        <w:rPr>
          <w:rStyle w:val="indexpagenumberchecked"/>
        </w:rPr>
        <w:t>18</w:t>
      </w:r>
      <w:r w:rsidR="00FB224F">
        <w:t xml:space="preserve">, </w:t>
      </w:r>
      <w:r w:rsidR="00DC6AA6" w:rsidRPr="00230826">
        <w:rPr>
          <w:rStyle w:val="indexRefchap"/>
        </w:rPr>
        <w:t>pr:</w:t>
      </w:r>
      <w:r w:rsidR="00DC6AA6" w:rsidRPr="00230826">
        <w:rPr>
          <w:rStyle w:val="indexRefpar"/>
        </w:rPr>
        <w:t>68</w:t>
      </w:r>
    </w:p>
    <w:p w14:paraId="116A268A" w14:textId="77777777" w:rsidR="00C57E99" w:rsidRPr="002B1019" w:rsidRDefault="00C57E99" w:rsidP="00FB224F">
      <w:pPr>
        <w:pStyle w:val="Index-1"/>
      </w:pPr>
      <w:r w:rsidRPr="002B1019">
        <w:t>Sects</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265</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410</w:t>
      </w:r>
      <w:r w:rsidR="00FB224F">
        <w:t xml:space="preserve">, </w:t>
      </w:r>
      <w:r w:rsidR="00DC6AA6" w:rsidRPr="00230826">
        <w:rPr>
          <w:rStyle w:val="indexRefchap"/>
        </w:rPr>
        <w:t>12:</w:t>
      </w:r>
      <w:r w:rsidR="00DC6AA6" w:rsidRPr="00230826">
        <w:rPr>
          <w:rStyle w:val="indexRefpar"/>
        </w:rPr>
        <w:t>17–2</w:t>
      </w:r>
      <w:r w:rsidR="00FB224F">
        <w:rPr>
          <w:rStyle w:val="indexRefpar"/>
        </w:rPr>
        <w:t>0</w:t>
      </w:r>
      <w:r w:rsidR="00FB224F">
        <w:t xml:space="preserve">, </w:t>
      </w:r>
      <w:r w:rsidR="00DC6AA6" w:rsidRPr="00230826">
        <w:rPr>
          <w:rStyle w:val="indexRefchap"/>
        </w:rPr>
        <w:t>12:</w:t>
      </w:r>
      <w:r w:rsidR="00DC6AA6" w:rsidRPr="00230826">
        <w:rPr>
          <w:rStyle w:val="indexRefpar"/>
        </w:rPr>
        <w:t>21</w:t>
      </w:r>
      <w:r w:rsidR="00FB224F">
        <w:t xml:space="preserve">, </w:t>
      </w:r>
      <w:r w:rsidR="00DC6AA6" w:rsidRPr="00230826">
        <w:rPr>
          <w:rStyle w:val="indexRefchap"/>
        </w:rPr>
        <w:t>22:</w:t>
      </w:r>
      <w:r w:rsidR="00DC6AA6" w:rsidRPr="00230826">
        <w:rPr>
          <w:rStyle w:val="indexRefpar"/>
        </w:rPr>
        <w:t>11</w:t>
      </w:r>
      <w:r w:rsidR="00FB224F">
        <w:t xml:space="preserve">, </w:t>
      </w:r>
      <w:r w:rsidR="00DC6AA6" w:rsidRPr="00230826">
        <w:rPr>
          <w:rStyle w:val="indexRefchap"/>
        </w:rPr>
        <w:t>23:</w:t>
      </w:r>
      <w:r w:rsidR="00DC6AA6" w:rsidRPr="00230826">
        <w:rPr>
          <w:rStyle w:val="indexRefpar"/>
        </w:rPr>
        <w:t>25</w:t>
      </w:r>
      <w:r w:rsidR="00FB224F">
        <w:t xml:space="preserve">, </w:t>
      </w:r>
      <w:r w:rsidR="00DC6AA6" w:rsidRPr="00230826">
        <w:rPr>
          <w:rStyle w:val="indexRefchap"/>
        </w:rPr>
        <w:t>34:</w:t>
      </w:r>
      <w:r w:rsidR="00DC6AA6" w:rsidRPr="00230826">
        <w:rPr>
          <w:rStyle w:val="indexRefpar"/>
        </w:rPr>
        <w:t>20</w:t>
      </w:r>
      <w:r w:rsidR="00FB224F">
        <w:t xml:space="preserve">, </w:t>
      </w:r>
      <w:r w:rsidR="00DC6AA6" w:rsidRPr="00230826">
        <w:rPr>
          <w:rStyle w:val="indexRefchap"/>
        </w:rPr>
        <w:t>35:</w:t>
      </w:r>
      <w:r w:rsidR="00DC6AA6" w:rsidRPr="00230826">
        <w:rPr>
          <w:rStyle w:val="indexRefpar"/>
        </w:rPr>
        <w:t>58</w:t>
      </w:r>
      <w:r w:rsidR="00FB224F">
        <w:t xml:space="preserve">, </w:t>
      </w:r>
      <w:r w:rsidR="00DC6AA6" w:rsidRPr="00230826">
        <w:rPr>
          <w:rStyle w:val="indexRefchap"/>
        </w:rPr>
        <w:t>36:</w:t>
      </w:r>
      <w:r w:rsidR="00DC6AA6" w:rsidRPr="00230826">
        <w:rPr>
          <w:rStyle w:val="indexRefpar"/>
        </w:rPr>
        <w:t>16</w:t>
      </w:r>
    </w:p>
    <w:p w14:paraId="305538E7" w14:textId="77777777" w:rsidR="00C57E99" w:rsidRPr="002B1019" w:rsidRDefault="00C57E99" w:rsidP="0086404D">
      <w:pPr>
        <w:pStyle w:val="Index-1"/>
      </w:pPr>
      <w:r w:rsidRPr="002B1019">
        <w:t>Self, battle against</w:t>
      </w:r>
      <w:r w:rsidR="00DC6AA6" w:rsidRPr="00230826">
        <w:rPr>
          <w:rStyle w:val="indexpagenumbercomma"/>
        </w:rPr>
        <w:t xml:space="preserve">, </w:t>
      </w:r>
      <w:r w:rsidR="00DC6AA6" w:rsidRPr="00230826">
        <w:rPr>
          <w:rStyle w:val="indexpagenumberchecked"/>
        </w:rPr>
        <w:t>263</w:t>
      </w:r>
      <w:r w:rsidRPr="006E548C">
        <w:rPr>
          <w:rStyle w:val="indexpagenumbercontinued"/>
        </w:rPr>
        <w:t>–4</w:t>
      </w:r>
      <w:r w:rsidR="0086404D">
        <w:t xml:space="preserve">, </w:t>
      </w:r>
      <w:r w:rsidR="00DC6AA6" w:rsidRPr="00230826">
        <w:rPr>
          <w:rStyle w:val="indexRefchap"/>
        </w:rPr>
        <w:t>23:</w:t>
      </w:r>
      <w:r w:rsidR="00DC6AA6" w:rsidRPr="00230826">
        <w:rPr>
          <w:rStyle w:val="indexRefpar"/>
        </w:rPr>
        <w:t>13–20</w:t>
      </w:r>
    </w:p>
    <w:p w14:paraId="5074B54E" w14:textId="77777777" w:rsidR="00C57E99" w:rsidRPr="002B1019" w:rsidRDefault="00C57E99" w:rsidP="0084311A">
      <w:pPr>
        <w:pStyle w:val="Index-1"/>
      </w:pPr>
      <w:r w:rsidRPr="002B1019">
        <w:t>Self-effacement</w:t>
      </w:r>
      <w:r w:rsidR="00DC6AA6" w:rsidRPr="00230826">
        <w:rPr>
          <w:rStyle w:val="indexpagenumbercomma"/>
        </w:rPr>
        <w:t xml:space="preserve">, </w:t>
      </w:r>
      <w:r w:rsidR="00DC6AA6" w:rsidRPr="00230826">
        <w:rPr>
          <w:rStyle w:val="indexpagenumberchecked"/>
        </w:rPr>
        <w:t>25</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169</w:t>
      </w:r>
      <w:r w:rsidR="00DC6AA6" w:rsidRPr="00230826">
        <w:rPr>
          <w:rStyle w:val="indexpagenumbercomma"/>
        </w:rPr>
        <w:t xml:space="preserve">, </w:t>
      </w:r>
      <w:r w:rsidR="00DC6AA6" w:rsidRPr="00230826">
        <w:rPr>
          <w:rStyle w:val="indexpagenumberchecked"/>
        </w:rPr>
        <w:t>264</w:t>
      </w:r>
      <w:r w:rsidR="00DC6AA6" w:rsidRPr="00230826">
        <w:rPr>
          <w:rStyle w:val="indexpagenumbercomma"/>
        </w:rPr>
        <w:t xml:space="preserve">, </w:t>
      </w:r>
      <w:r w:rsidR="00DC6AA6" w:rsidRPr="00230826">
        <w:rPr>
          <w:rStyle w:val="indexpagenumberchecked"/>
        </w:rPr>
        <w:t>333</w:t>
      </w:r>
      <w:r w:rsidR="0084311A">
        <w:t xml:space="preserve">, </w:t>
      </w:r>
      <w:r w:rsidR="00DC6AA6" w:rsidRPr="00230826">
        <w:rPr>
          <w:rStyle w:val="indexRefchap"/>
        </w:rPr>
        <w:t>pr:</w:t>
      </w:r>
      <w:r w:rsidR="00DC6AA6" w:rsidRPr="00230826">
        <w:rPr>
          <w:rStyle w:val="indexRefpar"/>
        </w:rPr>
        <w:t>100</w:t>
      </w:r>
      <w:r w:rsidR="0084311A">
        <w:t xml:space="preserve">, </w:t>
      </w:r>
      <w:r w:rsidR="00DC6AA6" w:rsidRPr="00230826">
        <w:rPr>
          <w:rStyle w:val="indexRefchap"/>
        </w:rPr>
        <w:t>13:</w:t>
      </w:r>
      <w:r w:rsidR="00DC6AA6" w:rsidRPr="00230826">
        <w:rPr>
          <w:rStyle w:val="indexRefpar"/>
        </w:rPr>
        <w:t>11</w:t>
      </w:r>
      <w:r w:rsidR="0084311A">
        <w:t xml:space="preserve">, </w:t>
      </w:r>
      <w:r w:rsidR="00DC6AA6" w:rsidRPr="00230826">
        <w:rPr>
          <w:rStyle w:val="indexRefchap"/>
        </w:rPr>
        <w:t>13:</w:t>
      </w:r>
      <w:r w:rsidR="00DC6AA6" w:rsidRPr="00230826">
        <w:rPr>
          <w:rStyle w:val="indexRefpar"/>
        </w:rPr>
        <w:t>22</w:t>
      </w:r>
      <w:r w:rsidR="0084311A">
        <w:t xml:space="preserve">, </w:t>
      </w:r>
      <w:r w:rsidR="00DC6AA6" w:rsidRPr="00230826">
        <w:rPr>
          <w:rStyle w:val="indexRefchap"/>
        </w:rPr>
        <w:t>23:</w:t>
      </w:r>
      <w:r w:rsidR="00DC6AA6" w:rsidRPr="00230826">
        <w:rPr>
          <w:rStyle w:val="indexRefpar"/>
        </w:rPr>
        <w:t>20</w:t>
      </w:r>
      <w:r w:rsidR="0084311A">
        <w:t xml:space="preserve">, </w:t>
      </w:r>
      <w:r w:rsidR="00DC6AA6" w:rsidRPr="00230826">
        <w:rPr>
          <w:rStyle w:val="indexRefchap"/>
        </w:rPr>
        <w:t>30:</w:t>
      </w:r>
      <w:r w:rsidR="00DC6AA6" w:rsidRPr="00230826">
        <w:rPr>
          <w:rStyle w:val="indexRefpar"/>
        </w:rPr>
        <w:t>5</w:t>
      </w:r>
    </w:p>
    <w:p w14:paraId="285C64CD" w14:textId="77777777" w:rsidR="00E67803" w:rsidRDefault="00C57E99" w:rsidP="0084311A">
      <w:pPr>
        <w:pStyle w:val="Index-2"/>
      </w:pPr>
      <w:r w:rsidRPr="002B1019">
        <w:t>of learned</w:t>
      </w:r>
      <w:r w:rsidR="00DC6AA6" w:rsidRPr="00230826">
        <w:rPr>
          <w:rStyle w:val="indexpagenumbercomma"/>
        </w:rPr>
        <w:t xml:space="preserve">, </w:t>
      </w:r>
      <w:r w:rsidR="00DC6AA6" w:rsidRPr="00230826">
        <w:rPr>
          <w:rStyle w:val="indexpagenumberchecked"/>
        </w:rPr>
        <w:t>209</w:t>
      </w:r>
      <w:r w:rsidR="0084311A">
        <w:t xml:space="preserve">, </w:t>
      </w:r>
      <w:r w:rsidR="00DC6AA6" w:rsidRPr="00230826">
        <w:rPr>
          <w:rStyle w:val="indexRefchap"/>
        </w:rPr>
        <w:t>18:</w:t>
      </w:r>
      <w:r w:rsidR="00DC6AA6" w:rsidRPr="00230826">
        <w:rPr>
          <w:rStyle w:val="indexRefpar"/>
        </w:rPr>
        <w:t>7</w:t>
      </w:r>
    </w:p>
    <w:p w14:paraId="7B93E2C9" w14:textId="77777777" w:rsidR="0086404D" w:rsidRDefault="00C57E99">
      <w:pPr>
        <w:pStyle w:val="Index-2"/>
      </w:pPr>
      <w:r w:rsidRPr="002B1019">
        <w:t>teachers of Cause need</w:t>
      </w:r>
      <w:r w:rsidR="00DC6AA6" w:rsidRPr="00230826">
        <w:rPr>
          <w:rStyle w:val="indexpagenumbercomma"/>
        </w:rPr>
        <w:t xml:space="preserve">, </w:t>
      </w:r>
      <w:r w:rsidR="00DC6AA6" w:rsidRPr="00230826">
        <w:rPr>
          <w:rStyle w:val="indexpagenumberchecked"/>
        </w:rPr>
        <w:t>247</w:t>
      </w:r>
      <w:r w:rsidR="0084311A">
        <w:t xml:space="preserve">, </w:t>
      </w:r>
      <w:r w:rsidR="00DC6AA6" w:rsidRPr="00230826">
        <w:rPr>
          <w:rStyle w:val="indexRefchap"/>
        </w:rPr>
        <w:t>21:</w:t>
      </w:r>
      <w:r w:rsidR="00DC6AA6" w:rsidRPr="00230826">
        <w:rPr>
          <w:rStyle w:val="indexRefpar"/>
        </w:rPr>
        <w:t>14</w:t>
      </w:r>
    </w:p>
    <w:p w14:paraId="737042CF" w14:textId="77777777" w:rsidR="00C57E99" w:rsidRPr="002B1019" w:rsidRDefault="00C57E99" w:rsidP="00FB224F">
      <w:pPr>
        <w:pStyle w:val="Index-1"/>
      </w:pPr>
      <w:r w:rsidRPr="002B1019">
        <w:t>Semple, Ian</w:t>
      </w:r>
      <w:r w:rsidR="00DC6AA6" w:rsidRPr="00230826">
        <w:rPr>
          <w:rStyle w:val="indexpagenumbercomma"/>
        </w:rPr>
        <w:t xml:space="preserve">, </w:t>
      </w:r>
      <w:r w:rsidR="00DC6AA6" w:rsidRPr="00230826">
        <w:rPr>
          <w:rStyle w:val="indexpagenumberchecked"/>
        </w:rPr>
        <w:t>393</w:t>
      </w:r>
      <w:r w:rsidR="00FB224F">
        <w:t xml:space="preserve">, </w:t>
      </w:r>
      <w:r w:rsidR="00DC6AA6" w:rsidRPr="00230826">
        <w:rPr>
          <w:rStyle w:val="indexRefchap"/>
        </w:rPr>
        <w:t>34:</w:t>
      </w:r>
      <w:r w:rsidR="00DC6AA6" w:rsidRPr="00230826">
        <w:rPr>
          <w:rStyle w:val="indexRefpar"/>
        </w:rPr>
        <w:t>71</w:t>
      </w:r>
    </w:p>
    <w:p w14:paraId="34C000E7" w14:textId="77777777" w:rsidR="00C57E99" w:rsidRPr="002B1019" w:rsidRDefault="00C57E99" w:rsidP="00FB224F">
      <w:pPr>
        <w:pStyle w:val="Index-1"/>
      </w:pPr>
      <w:r w:rsidRPr="002B1019">
        <w:t>Sermon on the Mount</w:t>
      </w:r>
      <w:r w:rsidR="00DC6AA6" w:rsidRPr="00230826">
        <w:rPr>
          <w:rStyle w:val="indexpagenumbercomma"/>
        </w:rPr>
        <w:t xml:space="preserve">, </w:t>
      </w:r>
      <w:r w:rsidR="00DC6AA6" w:rsidRPr="00230826">
        <w:rPr>
          <w:rStyle w:val="indexpagenumberchecked"/>
        </w:rPr>
        <w:t>395</w:t>
      </w:r>
      <w:r w:rsidR="00FB224F">
        <w:t xml:space="preserve">, </w:t>
      </w:r>
      <w:r w:rsidR="00DC6AA6" w:rsidRPr="00230826">
        <w:rPr>
          <w:rStyle w:val="indexRefchap"/>
        </w:rPr>
        <w:t>35:</w:t>
      </w:r>
      <w:r w:rsidR="00DC6AA6" w:rsidRPr="00230826">
        <w:rPr>
          <w:rStyle w:val="indexRefpar"/>
        </w:rPr>
        <w:t>5</w:t>
      </w:r>
    </w:p>
    <w:p w14:paraId="44EF6194" w14:textId="77777777" w:rsidR="0086404D" w:rsidRDefault="00C57E99">
      <w:pPr>
        <w:pStyle w:val="Index-1"/>
      </w:pPr>
      <w:r w:rsidRPr="002B1019">
        <w:t>Service</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25</w:t>
      </w:r>
      <w:r w:rsidR="0068060E">
        <w:t xml:space="preserve">, </w:t>
      </w:r>
      <w:r w:rsidR="00DC6AA6" w:rsidRPr="00230826">
        <w:rPr>
          <w:rStyle w:val="indexRefchap"/>
        </w:rPr>
        <w:t>pr:</w:t>
      </w:r>
      <w:r w:rsidR="00DC6AA6" w:rsidRPr="00230826">
        <w:rPr>
          <w:rStyle w:val="indexRefpar"/>
        </w:rPr>
        <w:t>95–96</w:t>
      </w:r>
      <w:r w:rsidR="0068060E">
        <w:t xml:space="preserve">, </w:t>
      </w:r>
      <w:r w:rsidR="00DC6AA6" w:rsidRPr="00230826">
        <w:rPr>
          <w:rStyle w:val="indexRefchap"/>
        </w:rPr>
        <w:t>pr:</w:t>
      </w:r>
      <w:r w:rsidR="00DC6AA6" w:rsidRPr="00230826">
        <w:rPr>
          <w:rStyle w:val="indexRefpar"/>
        </w:rPr>
        <w:t>99–100</w:t>
      </w:r>
    </w:p>
    <w:p w14:paraId="2E7F456E" w14:textId="77777777" w:rsidR="0086404D" w:rsidRDefault="00C57E99">
      <w:pPr>
        <w:pStyle w:val="Index-2"/>
      </w:pPr>
      <w:r w:rsidRPr="002B1019">
        <w:t>to Cause of God</w:t>
      </w:r>
      <w:r w:rsidR="00DC6AA6" w:rsidRPr="00230826">
        <w:rPr>
          <w:rStyle w:val="indexpagenumbercomma"/>
        </w:rPr>
        <w:t xml:space="preserve">, </w:t>
      </w:r>
      <w:r w:rsidR="00DC6AA6" w:rsidRPr="00230826">
        <w:rPr>
          <w:rStyle w:val="indexpagenumberchecked"/>
        </w:rPr>
        <w:t>26</w:t>
      </w:r>
      <w:r w:rsidR="0068060E">
        <w:t xml:space="preserve">, </w:t>
      </w:r>
      <w:r w:rsidR="00DC6AA6" w:rsidRPr="00230826">
        <w:rPr>
          <w:rStyle w:val="indexRefchap"/>
        </w:rPr>
        <w:t>pr:</w:t>
      </w:r>
      <w:r w:rsidR="00DC6AA6" w:rsidRPr="00230826">
        <w:rPr>
          <w:rStyle w:val="indexRefpar"/>
        </w:rPr>
        <w:t>106</w:t>
      </w:r>
    </w:p>
    <w:p w14:paraId="63975E8E" w14:textId="77777777" w:rsidR="0086404D" w:rsidRDefault="00C57E99">
      <w:pPr>
        <w:pStyle w:val="Index-2"/>
      </w:pPr>
      <w:r w:rsidRPr="002B1019">
        <w:t xml:space="preserve">prized by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26</w:t>
      </w:r>
      <w:r w:rsidR="0068060E">
        <w:t xml:space="preserve">, </w:t>
      </w:r>
      <w:r w:rsidR="00DC6AA6" w:rsidRPr="00230826">
        <w:rPr>
          <w:rStyle w:val="indexRefchap"/>
        </w:rPr>
        <w:t>pr:</w:t>
      </w:r>
      <w:r w:rsidR="00DC6AA6" w:rsidRPr="00230826">
        <w:rPr>
          <w:rStyle w:val="indexRefpar"/>
        </w:rPr>
        <w:t>102</w:t>
      </w:r>
    </w:p>
    <w:p w14:paraId="4113665F" w14:textId="77777777" w:rsidR="0086404D" w:rsidRDefault="00C57E99">
      <w:pPr>
        <w:pStyle w:val="Index-2"/>
      </w:pPr>
      <w:r w:rsidRPr="002B1019">
        <w:t>work rendered in spirit of, is worship</w:t>
      </w:r>
      <w:r w:rsidR="00DC6AA6" w:rsidRPr="00230826">
        <w:rPr>
          <w:rStyle w:val="indexpagenumbercomma"/>
        </w:rPr>
        <w:t xml:space="preserve">, </w:t>
      </w:r>
      <w:r w:rsidR="00DC6AA6" w:rsidRPr="00230826">
        <w:rPr>
          <w:rStyle w:val="indexpagenumberchecked"/>
        </w:rPr>
        <w:t>22</w:t>
      </w:r>
      <w:r w:rsidR="0068060E">
        <w:t xml:space="preserve">, </w:t>
      </w:r>
      <w:r w:rsidR="00DC6AA6" w:rsidRPr="00230826">
        <w:rPr>
          <w:rStyle w:val="indexRefchap"/>
        </w:rPr>
        <w:t>pr:</w:t>
      </w:r>
      <w:r w:rsidR="00DC6AA6" w:rsidRPr="00230826">
        <w:rPr>
          <w:rStyle w:val="indexRefpar"/>
        </w:rPr>
        <w:t>87</w:t>
      </w:r>
    </w:p>
    <w:p w14:paraId="204B1CDC" w14:textId="77777777" w:rsidR="0086404D" w:rsidRDefault="00C57E99">
      <w:pPr>
        <w:pStyle w:val="Index-1"/>
      </w:pPr>
      <w:r w:rsidRPr="002B1019">
        <w:t>Servitude</w:t>
      </w:r>
      <w:r w:rsidR="00DC6AA6" w:rsidRPr="00230826">
        <w:rPr>
          <w:rStyle w:val="indexpagenumbercomma"/>
        </w:rPr>
        <w:t xml:space="preserve">, </w:t>
      </w:r>
      <w:r w:rsidR="00DC6AA6" w:rsidRPr="00230826">
        <w:rPr>
          <w:rStyle w:val="indexpagenumberchecked"/>
        </w:rPr>
        <w:t>102</w:t>
      </w:r>
      <w:r w:rsidRPr="006E548C">
        <w:rPr>
          <w:rStyle w:val="indexpagenumbercontinued"/>
        </w:rPr>
        <w:t>–3</w:t>
      </w:r>
      <w:r w:rsidR="00DC6AA6" w:rsidRPr="00230826">
        <w:rPr>
          <w:rStyle w:val="indexpagenumbercomma"/>
        </w:rPr>
        <w:t xml:space="preserve">, </w:t>
      </w:r>
      <w:r w:rsidR="00DC6AA6" w:rsidRPr="00230826">
        <w:rPr>
          <w:rStyle w:val="indexpagenumberchecked"/>
        </w:rPr>
        <w:t>167</w:t>
      </w:r>
      <w:r w:rsidR="00DC6AA6" w:rsidRPr="00230826">
        <w:rPr>
          <w:rStyle w:val="indexpagenumbercomma"/>
        </w:rPr>
        <w:t xml:space="preserve">, </w:t>
      </w:r>
      <w:r w:rsidR="00DC6AA6" w:rsidRPr="00230826">
        <w:rPr>
          <w:rStyle w:val="indexpagenumberchecked"/>
        </w:rPr>
        <w:t>169</w:t>
      </w:r>
      <w:r w:rsidR="00DC6AA6" w:rsidRPr="00230826">
        <w:rPr>
          <w:rStyle w:val="indexpagenumbercomma"/>
        </w:rPr>
        <w:t xml:space="preserve">, </w:t>
      </w:r>
      <w:r w:rsidR="00DC6AA6" w:rsidRPr="00230826">
        <w:rPr>
          <w:rStyle w:val="indexpagenumberchecked"/>
        </w:rPr>
        <w:t>217</w:t>
      </w:r>
      <w:r w:rsidR="00DC6AA6" w:rsidRPr="00230826">
        <w:rPr>
          <w:rStyle w:val="indexpagenumbercomma"/>
        </w:rPr>
        <w:t xml:space="preserve">, </w:t>
      </w:r>
      <w:r w:rsidR="00DC6AA6" w:rsidRPr="00230826">
        <w:rPr>
          <w:rStyle w:val="indexpagenumberchecked"/>
        </w:rPr>
        <w:t>333</w:t>
      </w:r>
      <w:r w:rsidR="0068060E">
        <w:t xml:space="preserve">, </w:t>
      </w:r>
      <w:r w:rsidR="00DC6AA6" w:rsidRPr="00230826">
        <w:rPr>
          <w:rStyle w:val="indexRefchap"/>
        </w:rPr>
        <w:t>6:</w:t>
      </w:r>
      <w:r w:rsidR="00DC6AA6" w:rsidRPr="00230826">
        <w:rPr>
          <w:rStyle w:val="indexRefpar"/>
        </w:rPr>
        <w:t>18</w:t>
      </w:r>
      <w:r w:rsidR="0068060E">
        <w:rPr>
          <w:rStyle w:val="indexRefpar"/>
        </w:rPr>
        <w:t>–20</w:t>
      </w:r>
      <w:r w:rsidR="0068060E">
        <w:t xml:space="preserve">, </w:t>
      </w:r>
      <w:r w:rsidR="00DC6AA6" w:rsidRPr="00230826">
        <w:rPr>
          <w:rStyle w:val="indexRefchap"/>
        </w:rPr>
        <w:t>13:</w:t>
      </w:r>
      <w:r w:rsidR="00DC6AA6" w:rsidRPr="00230826">
        <w:rPr>
          <w:rStyle w:val="indexRefpar"/>
        </w:rPr>
        <w:t>11</w:t>
      </w:r>
      <w:r w:rsidR="0068060E">
        <w:t xml:space="preserve">, </w:t>
      </w:r>
      <w:r w:rsidR="00DC6AA6" w:rsidRPr="00230826">
        <w:rPr>
          <w:rStyle w:val="indexRefchap"/>
        </w:rPr>
        <w:t>13:</w:t>
      </w:r>
      <w:r w:rsidR="00DC6AA6" w:rsidRPr="00230826">
        <w:rPr>
          <w:rStyle w:val="indexRefpar"/>
        </w:rPr>
        <w:t>22</w:t>
      </w:r>
      <w:r w:rsidR="0068060E">
        <w:t xml:space="preserve">, </w:t>
      </w:r>
      <w:r w:rsidR="00DC6AA6" w:rsidRPr="00230826">
        <w:rPr>
          <w:rStyle w:val="indexRefchap"/>
        </w:rPr>
        <w:t>18:</w:t>
      </w:r>
      <w:r w:rsidR="00DC6AA6" w:rsidRPr="00230826">
        <w:rPr>
          <w:rStyle w:val="indexRefpar"/>
        </w:rPr>
        <w:t>40</w:t>
      </w:r>
      <w:r w:rsidR="0068060E">
        <w:t xml:space="preserve">, </w:t>
      </w:r>
      <w:r w:rsidR="00DC6AA6" w:rsidRPr="00230826">
        <w:rPr>
          <w:rStyle w:val="indexRefchap"/>
        </w:rPr>
        <w:t>30:</w:t>
      </w:r>
      <w:r w:rsidR="00DC6AA6" w:rsidRPr="00230826">
        <w:rPr>
          <w:rStyle w:val="indexRefpar"/>
        </w:rPr>
        <w:t>5–6</w:t>
      </w:r>
    </w:p>
    <w:p w14:paraId="7C9EEF4C" w14:textId="77777777" w:rsidR="0086404D" w:rsidRDefault="00C57E99">
      <w:pPr>
        <w:pStyle w:val="Index-2"/>
      </w:pPr>
      <w:r w:rsidRPr="002B1019">
        <w:t xml:space="preserve">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219</w:t>
      </w:r>
      <w:r w:rsidRPr="006E548C">
        <w:rPr>
          <w:rStyle w:val="indexpagenumbercontinued"/>
        </w:rPr>
        <w:t>–20</w:t>
      </w:r>
      <w:r w:rsidR="0068060E">
        <w:t xml:space="preserve">, </w:t>
      </w:r>
      <w:r w:rsidR="00DC6AA6" w:rsidRPr="00230826">
        <w:rPr>
          <w:rStyle w:val="indexRefchap"/>
        </w:rPr>
        <w:t>18:</w:t>
      </w:r>
      <w:r w:rsidR="00DC6AA6" w:rsidRPr="00230826">
        <w:rPr>
          <w:rStyle w:val="indexRefpar"/>
        </w:rPr>
        <w:t>49–62</w:t>
      </w:r>
    </w:p>
    <w:p w14:paraId="784F2C78" w14:textId="77777777" w:rsidR="0086404D" w:rsidRDefault="00C57E99">
      <w:pPr>
        <w:pStyle w:val="Index-2"/>
      </w:pPr>
      <w:r w:rsidRPr="002B1019">
        <w:t>teachers of Cause need</w:t>
      </w:r>
      <w:r w:rsidR="00DC6AA6" w:rsidRPr="00230826">
        <w:rPr>
          <w:rStyle w:val="indexpagenumbercomma"/>
        </w:rPr>
        <w:t xml:space="preserve">, </w:t>
      </w:r>
      <w:r w:rsidR="00DC6AA6" w:rsidRPr="00230826">
        <w:rPr>
          <w:rStyle w:val="indexpagenumberchecked"/>
        </w:rPr>
        <w:t>247</w:t>
      </w:r>
      <w:r w:rsidR="0068060E">
        <w:t xml:space="preserve">, </w:t>
      </w:r>
      <w:r w:rsidR="00DC6AA6" w:rsidRPr="00230826">
        <w:rPr>
          <w:rStyle w:val="indexRefchap"/>
        </w:rPr>
        <w:t>21:</w:t>
      </w:r>
      <w:r w:rsidR="00DC6AA6" w:rsidRPr="00230826">
        <w:rPr>
          <w:rStyle w:val="indexRefpar"/>
        </w:rPr>
        <w:t>14</w:t>
      </w:r>
    </w:p>
    <w:p w14:paraId="1069ED29" w14:textId="77777777" w:rsidR="0086404D" w:rsidRDefault="00C57E99">
      <w:pPr>
        <w:pStyle w:val="Index-1"/>
      </w:pPr>
      <w:r w:rsidRPr="002B1019">
        <w:t>Seven Year Plan, first</w:t>
      </w:r>
      <w:r w:rsidR="00DC6AA6" w:rsidRPr="00230826">
        <w:rPr>
          <w:rStyle w:val="indexpagenumbercomma"/>
        </w:rPr>
        <w:t xml:space="preserve">, </w:t>
      </w:r>
      <w:r w:rsidR="00DC6AA6" w:rsidRPr="00230826">
        <w:rPr>
          <w:rStyle w:val="indexpagenumberchecked"/>
        </w:rPr>
        <w:t>314</w:t>
      </w:r>
      <w:r w:rsidRPr="006E548C">
        <w:rPr>
          <w:rStyle w:val="indexpagenumbercontinued"/>
        </w:rPr>
        <w:t>–15</w:t>
      </w:r>
      <w:r w:rsidR="00DC6AA6" w:rsidRPr="00230826">
        <w:rPr>
          <w:rStyle w:val="indexpagenumbercomma"/>
        </w:rPr>
        <w:t xml:space="preserve">, </w:t>
      </w:r>
      <w:r w:rsidR="00DC6AA6" w:rsidRPr="00230826">
        <w:rPr>
          <w:rStyle w:val="indexpagenumberchecked"/>
        </w:rPr>
        <w:t>373</w:t>
      </w:r>
      <w:r w:rsidR="00DC6AA6" w:rsidRPr="00230826">
        <w:rPr>
          <w:rStyle w:val="indexpagenumbercomma"/>
        </w:rPr>
        <w:t xml:space="preserve">, </w:t>
      </w:r>
      <w:r w:rsidR="00DC6AA6" w:rsidRPr="00230826">
        <w:rPr>
          <w:rStyle w:val="indexpagenumberchecked"/>
        </w:rPr>
        <w:t>374</w:t>
      </w:r>
      <w:r w:rsidR="00DC6AA6" w:rsidRPr="00230826">
        <w:rPr>
          <w:rStyle w:val="indexpagenumbercomma"/>
        </w:rPr>
        <w:t xml:space="preserve">, </w:t>
      </w:r>
      <w:r w:rsidR="00DC6AA6" w:rsidRPr="00230826">
        <w:rPr>
          <w:rStyle w:val="indexpagenumberchecked"/>
        </w:rPr>
        <w:t>375</w:t>
      </w:r>
      <w:r w:rsidR="00C40007">
        <w:t xml:space="preserve">, </w:t>
      </w:r>
      <w:r w:rsidR="00DC6AA6" w:rsidRPr="00230826">
        <w:rPr>
          <w:rStyle w:val="indexRefchap"/>
        </w:rPr>
        <w:t>28:</w:t>
      </w:r>
      <w:r w:rsidR="00DC6AA6" w:rsidRPr="00230826">
        <w:rPr>
          <w:rStyle w:val="indexRefpar"/>
        </w:rPr>
        <w:t>1–4</w:t>
      </w:r>
      <w:r w:rsidR="00A120C6">
        <w:t xml:space="preserve">, </w:t>
      </w:r>
      <w:r w:rsidR="00DC6AA6" w:rsidRPr="00230826">
        <w:rPr>
          <w:rStyle w:val="indexRefchap"/>
        </w:rPr>
        <w:t>33:</w:t>
      </w:r>
      <w:r w:rsidR="00DC6AA6" w:rsidRPr="00230826">
        <w:rPr>
          <w:rStyle w:val="indexRefpar"/>
        </w:rPr>
        <w:t>12</w:t>
      </w:r>
      <w:r w:rsidR="00A120C6">
        <w:t xml:space="preserve">, </w:t>
      </w:r>
      <w:r w:rsidR="00DC6AA6" w:rsidRPr="00230826">
        <w:rPr>
          <w:rStyle w:val="indexRefchap"/>
        </w:rPr>
        <w:t>33:</w:t>
      </w:r>
      <w:r w:rsidR="00DC6AA6" w:rsidRPr="00230826">
        <w:rPr>
          <w:rStyle w:val="indexRefpar"/>
        </w:rPr>
        <w:t>20</w:t>
      </w:r>
      <w:r w:rsidR="00A120C6">
        <w:t xml:space="preserve">, </w:t>
      </w:r>
      <w:r w:rsidR="00DC6AA6" w:rsidRPr="00230826">
        <w:rPr>
          <w:rStyle w:val="indexRefchap"/>
        </w:rPr>
        <w:t>33:</w:t>
      </w:r>
      <w:r w:rsidR="00DC6AA6" w:rsidRPr="00230826">
        <w:rPr>
          <w:rStyle w:val="indexRefpar"/>
        </w:rPr>
        <w:t>22</w:t>
      </w:r>
    </w:p>
    <w:p w14:paraId="4ABBF138" w14:textId="77777777" w:rsidR="0086404D" w:rsidRDefault="00C57E99">
      <w:pPr>
        <w:pStyle w:val="Index-1"/>
      </w:pPr>
      <w:r w:rsidRPr="002B1019">
        <w:t>Seven Year Plan, second</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374</w:t>
      </w:r>
      <w:r w:rsidR="00A120C6">
        <w:t xml:space="preserve">, </w:t>
      </w:r>
      <w:r w:rsidR="00DC6AA6" w:rsidRPr="00230826">
        <w:rPr>
          <w:rStyle w:val="indexRefchap"/>
        </w:rPr>
        <w:t>28:</w:t>
      </w:r>
      <w:r w:rsidR="00DC6AA6" w:rsidRPr="00230826">
        <w:rPr>
          <w:rStyle w:val="indexRefpar"/>
        </w:rPr>
        <w:t>7</w:t>
      </w:r>
      <w:r w:rsidR="00A120C6">
        <w:t xml:space="preserve">, </w:t>
      </w:r>
      <w:r w:rsidR="00DC6AA6" w:rsidRPr="00230826">
        <w:rPr>
          <w:rStyle w:val="indexRefchap"/>
        </w:rPr>
        <w:t>33:</w:t>
      </w:r>
      <w:r w:rsidR="00DC6AA6" w:rsidRPr="00230826">
        <w:rPr>
          <w:rStyle w:val="indexRefpar"/>
        </w:rPr>
        <w:t>17–20</w:t>
      </w:r>
    </w:p>
    <w:p w14:paraId="2721DB72" w14:textId="77777777" w:rsidR="0086404D" w:rsidRDefault="00C57E99" w:rsidP="0086404D">
      <w:pPr>
        <w:pStyle w:val="Index-1"/>
      </w:pPr>
      <w:r w:rsidRPr="000C7039">
        <w:rPr>
          <w:highlight w:val="yellow"/>
        </w:rPr>
        <w:t>ahíd</w:t>
      </w:r>
      <w:r w:rsidRPr="002B1019">
        <w:t xml:space="preserve">, </w:t>
      </w:r>
      <w:r w:rsidRPr="000C7039">
        <w:rPr>
          <w:highlight w:val="yellow"/>
        </w:rPr>
        <w:t>Ḥasan</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DC6AA6" w:rsidRPr="00230826">
        <w:rPr>
          <w:rStyle w:val="indexpagenumbercomma"/>
        </w:rPr>
        <w:t xml:space="preserve">, </w:t>
      </w:r>
      <w:r w:rsidR="00DC6AA6" w:rsidRPr="00230826">
        <w:rPr>
          <w:rStyle w:val="indexpagenumberchecked"/>
        </w:rPr>
        <w:t>365</w:t>
      </w:r>
      <w:r w:rsidR="00241E40">
        <w:t xml:space="preserve">, </w:t>
      </w:r>
      <w:r w:rsidR="00DC6AA6" w:rsidRPr="00230826">
        <w:rPr>
          <w:rStyle w:val="indexRefchap"/>
        </w:rPr>
        <w:t>32:</w:t>
      </w:r>
      <w:r w:rsidR="00DC6AA6" w:rsidRPr="00230826">
        <w:rPr>
          <w:rStyle w:val="indexRefpar"/>
        </w:rPr>
        <w:t>37</w:t>
      </w:r>
      <w:r w:rsidR="00A120C6">
        <w:t xml:space="preserve">, </w:t>
      </w:r>
      <w:r w:rsidR="00DC6AA6" w:rsidRPr="00230826">
        <w:rPr>
          <w:rStyle w:val="indexRefchap"/>
        </w:rPr>
        <w:t>32:</w:t>
      </w:r>
      <w:r w:rsidR="00DC6AA6" w:rsidRPr="00230826">
        <w:rPr>
          <w:rStyle w:val="indexRefpar"/>
        </w:rPr>
        <w:t>5</w:t>
      </w:r>
      <w:r w:rsidR="0086404D">
        <w:rPr>
          <w:rStyle w:val="indexRefpar"/>
        </w:rPr>
        <w:t>4</w:t>
      </w:r>
      <w:r w:rsidR="00A120C6">
        <w:t xml:space="preserve">, </w:t>
      </w:r>
      <w:r w:rsidR="00DC6AA6" w:rsidRPr="00230826">
        <w:rPr>
          <w:rStyle w:val="indexRefchap"/>
        </w:rPr>
        <w:t>32:</w:t>
      </w:r>
      <w:r w:rsidR="00DC6AA6" w:rsidRPr="00230826">
        <w:rPr>
          <w:rStyle w:val="indexRefpar"/>
        </w:rPr>
        <w:t>68</w:t>
      </w:r>
      <w:r w:rsidR="00A120C6">
        <w:t xml:space="preserve">, </w:t>
      </w:r>
      <w:r w:rsidR="00DC6AA6" w:rsidRPr="00230826">
        <w:rPr>
          <w:rStyle w:val="indexRefchap"/>
        </w:rPr>
        <w:t>32:</w:t>
      </w:r>
      <w:r w:rsidR="00DC6AA6" w:rsidRPr="00230826">
        <w:rPr>
          <w:rStyle w:val="indexRefpar"/>
        </w:rPr>
        <w:t>82</w:t>
      </w:r>
    </w:p>
    <w:p w14:paraId="58EC5FAE" w14:textId="77777777" w:rsidR="00C57E99" w:rsidRDefault="00C57E99" w:rsidP="00241E40">
      <w:pPr>
        <w:pStyle w:val="Index-1"/>
      </w:pPr>
      <w:r w:rsidRPr="000C7039">
        <w:rPr>
          <w:highlight w:val="yellow"/>
        </w:rPr>
        <w:t>ahíd</w:t>
      </w:r>
      <w:r w:rsidRPr="002B1019">
        <w:t xml:space="preserve">, </w:t>
      </w:r>
      <w:r w:rsidRPr="00C8776B">
        <w:rPr>
          <w:highlight w:val="yellow"/>
        </w:rPr>
        <w:t>Mírzá</w:t>
      </w:r>
      <w:r w:rsidR="00627ED1" w:rsidRPr="00627ED1">
        <w:rPr>
          <w:highlight w:val="yellow"/>
        </w:rPr>
        <w:t xml:space="preserve"> </w:t>
      </w:r>
      <w:r w:rsidRPr="00C8776B">
        <w:rPr>
          <w:highlight w:val="yellow"/>
        </w:rPr>
        <w:t>Jalál</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361</w:t>
      </w:r>
      <w:r w:rsidR="00DC6AA6" w:rsidRPr="00230826">
        <w:rPr>
          <w:rStyle w:val="indexpagenumbercomma"/>
        </w:rPr>
        <w:t xml:space="preserve">, </w:t>
      </w:r>
      <w:r w:rsidR="00DC6AA6" w:rsidRPr="00230826">
        <w:rPr>
          <w:rStyle w:val="indexpagenumberchecked"/>
        </w:rPr>
        <w:t>363</w:t>
      </w:r>
      <w:r w:rsidR="00241E40">
        <w:t xml:space="preserve">, </w:t>
      </w:r>
      <w:r w:rsidR="00DC6AA6" w:rsidRPr="00230826">
        <w:rPr>
          <w:rStyle w:val="indexRefchap"/>
        </w:rPr>
        <w:t>32:</w:t>
      </w:r>
      <w:r w:rsidR="00DC6AA6" w:rsidRPr="00230826">
        <w:rPr>
          <w:rStyle w:val="indexRefpar"/>
        </w:rPr>
        <w:t>37</w:t>
      </w:r>
      <w:r w:rsidR="00241E40">
        <w:t xml:space="preserve">, </w:t>
      </w:r>
      <w:r w:rsidR="00DC6AA6" w:rsidRPr="00230826">
        <w:rPr>
          <w:rStyle w:val="indexRefchap"/>
        </w:rPr>
        <w:t>32:</w:t>
      </w:r>
      <w:r w:rsidR="00DC6AA6" w:rsidRPr="00230826">
        <w:rPr>
          <w:rStyle w:val="indexRefpar"/>
        </w:rPr>
        <w:t>54</w:t>
      </w:r>
      <w:r w:rsidR="00241E40">
        <w:t xml:space="preserve">, </w:t>
      </w:r>
      <w:r w:rsidR="00DC6AA6" w:rsidRPr="00230826">
        <w:rPr>
          <w:rStyle w:val="indexRefchap"/>
        </w:rPr>
        <w:t>32:</w:t>
      </w:r>
      <w:r w:rsidR="00DC6AA6" w:rsidRPr="00230826">
        <w:rPr>
          <w:rStyle w:val="indexRefpar"/>
        </w:rPr>
        <w:t>71</w:t>
      </w:r>
    </w:p>
    <w:p w14:paraId="7F1F8A0C" w14:textId="77777777" w:rsidR="00C57E99" w:rsidRPr="002B1019" w:rsidRDefault="00C57E99" w:rsidP="00241E40">
      <w:pPr>
        <w:pStyle w:val="Index-1"/>
      </w:pPr>
      <w:r w:rsidRPr="000C7039">
        <w:rPr>
          <w:highlight w:val="yellow"/>
        </w:rPr>
        <w:t>ahíd</w:t>
      </w:r>
      <w:r w:rsidRPr="002B1019">
        <w:t xml:space="preserve">, </w:t>
      </w:r>
      <w:r w:rsidRPr="000C7039">
        <w:rPr>
          <w:highlight w:val="yellow"/>
        </w:rPr>
        <w:t>Maryam</w:t>
      </w:r>
      <w:r w:rsidR="00DC6AA6" w:rsidRPr="00230826">
        <w:rPr>
          <w:rStyle w:val="indexpagenumbercomma"/>
        </w:rPr>
        <w:t xml:space="preserve">, </w:t>
      </w:r>
      <w:r w:rsidR="00DC6AA6" w:rsidRPr="00230826">
        <w:rPr>
          <w:rStyle w:val="indexpagenumberchecked"/>
        </w:rPr>
        <w:t>358</w:t>
      </w:r>
      <w:r w:rsidR="00241E40">
        <w:t xml:space="preserve">, </w:t>
      </w:r>
      <w:r w:rsidR="00DC6AA6" w:rsidRPr="00230826">
        <w:rPr>
          <w:rStyle w:val="indexRefchap"/>
        </w:rPr>
        <w:t>32:</w:t>
      </w:r>
      <w:r w:rsidR="00DC6AA6" w:rsidRPr="00230826">
        <w:rPr>
          <w:rStyle w:val="indexRefpar"/>
        </w:rPr>
        <w:t>37</w:t>
      </w:r>
    </w:p>
    <w:p w14:paraId="77FFE784" w14:textId="77777777" w:rsidR="00C57E99" w:rsidRPr="002B1019" w:rsidRDefault="00C57E99" w:rsidP="0086404D">
      <w:pPr>
        <w:pStyle w:val="Index-1"/>
      </w:pPr>
      <w:r w:rsidRPr="000C7039">
        <w:rPr>
          <w:highlight w:val="yellow"/>
        </w:rPr>
        <w:t>ahíd</w:t>
      </w:r>
      <w:r w:rsidRPr="002B1019">
        <w:t xml:space="preserve">, </w:t>
      </w:r>
      <w:r w:rsidRPr="000C7039">
        <w:rPr>
          <w:highlight w:val="yellow"/>
        </w:rPr>
        <w:t>Muníb</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362</w:t>
      </w:r>
      <w:r w:rsidR="0086404D">
        <w:t xml:space="preserve"> </w:t>
      </w:r>
      <w:r w:rsidR="0086404D" w:rsidRPr="00683C74">
        <w:rPr>
          <w:rStyle w:val="stilltoworkat"/>
        </w:rPr>
        <w:t>(</w:t>
      </w:r>
      <w:r w:rsidR="0086404D">
        <w:rPr>
          <w:rStyle w:val="stilltoworkat"/>
        </w:rPr>
        <w:t>it's page 361 instead of 360)</w:t>
      </w:r>
      <w:r w:rsidR="00241E40">
        <w:t xml:space="preserve">, </w:t>
      </w:r>
      <w:r w:rsidR="00DC6AA6" w:rsidRPr="00230826">
        <w:rPr>
          <w:rStyle w:val="indexRefchap"/>
        </w:rPr>
        <w:t>32:</w:t>
      </w:r>
      <w:r w:rsidR="00DC6AA6" w:rsidRPr="00230826">
        <w:rPr>
          <w:rStyle w:val="indexRefpar"/>
        </w:rPr>
        <w:t>37</w:t>
      </w:r>
      <w:r w:rsidR="0086404D">
        <w:t xml:space="preserve">, </w:t>
      </w:r>
      <w:r w:rsidR="00DC6AA6" w:rsidRPr="00230826">
        <w:rPr>
          <w:rStyle w:val="indexRefchap"/>
        </w:rPr>
        <w:t>32:</w:t>
      </w:r>
      <w:r w:rsidR="00DC6AA6" w:rsidRPr="00230826">
        <w:rPr>
          <w:rStyle w:val="indexRefpar"/>
        </w:rPr>
        <w:t>54</w:t>
      </w:r>
      <w:r w:rsidR="0086404D">
        <w:t xml:space="preserve">, </w:t>
      </w:r>
      <w:r w:rsidR="00DC6AA6" w:rsidRPr="00230826">
        <w:rPr>
          <w:rStyle w:val="indexRefchap"/>
        </w:rPr>
        <w:t>32:</w:t>
      </w:r>
      <w:r w:rsidR="00DC6AA6" w:rsidRPr="00230826">
        <w:rPr>
          <w:rStyle w:val="indexRefpar"/>
        </w:rPr>
        <w:t>68</w:t>
      </w:r>
    </w:p>
    <w:p w14:paraId="2F61A838" w14:textId="77777777" w:rsidR="0086404D" w:rsidRDefault="00C57E99">
      <w:pPr>
        <w:pStyle w:val="Index-1"/>
      </w:pPr>
      <w:r w:rsidRPr="000C7039">
        <w:rPr>
          <w:highlight w:val="yellow"/>
        </w:rPr>
        <w:t>ahíd</w:t>
      </w:r>
      <w:r w:rsidRPr="002B1019">
        <w:t xml:space="preserve">, </w:t>
      </w:r>
      <w:r w:rsidRPr="000C7039">
        <w:rPr>
          <w:highlight w:val="yellow"/>
        </w:rPr>
        <w:t>Rúḥá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364</w:t>
      </w:r>
      <w:r w:rsidR="00241E40">
        <w:t xml:space="preserve">, </w:t>
      </w:r>
      <w:r w:rsidR="00DC6AA6" w:rsidRPr="00230826">
        <w:rPr>
          <w:rStyle w:val="indexRefchap"/>
        </w:rPr>
        <w:t>32:</w:t>
      </w:r>
      <w:r w:rsidR="00DC6AA6" w:rsidRPr="00230826">
        <w:rPr>
          <w:rStyle w:val="indexRefpar"/>
        </w:rPr>
        <w:t>37</w:t>
      </w:r>
      <w:r w:rsidR="00241E40">
        <w:t xml:space="preserve">, </w:t>
      </w:r>
      <w:r w:rsidR="00DC6AA6" w:rsidRPr="00230826">
        <w:rPr>
          <w:rStyle w:val="indexRefchap"/>
        </w:rPr>
        <w:t>32:</w:t>
      </w:r>
      <w:r w:rsidR="00DC6AA6" w:rsidRPr="00230826">
        <w:rPr>
          <w:rStyle w:val="indexRefpar"/>
        </w:rPr>
        <w:t>71–73</w:t>
      </w:r>
      <w:r w:rsidR="00241E40">
        <w:t xml:space="preserve">, </w:t>
      </w:r>
      <w:r w:rsidR="00DC6AA6" w:rsidRPr="00230826">
        <w:rPr>
          <w:rStyle w:val="indexRefchap"/>
        </w:rPr>
        <w:t>32:</w:t>
      </w:r>
      <w:r w:rsidR="00DC6AA6" w:rsidRPr="00230826">
        <w:rPr>
          <w:rStyle w:val="indexRefpar"/>
        </w:rPr>
        <w:t>78</w:t>
      </w:r>
    </w:p>
    <w:p w14:paraId="507F2A29" w14:textId="77777777" w:rsidR="0086404D" w:rsidRDefault="00C57E99">
      <w:pPr>
        <w:pStyle w:val="Index-1"/>
      </w:pPr>
      <w:r w:rsidRPr="000C7039">
        <w:rPr>
          <w:highlight w:val="yellow"/>
        </w:rPr>
        <w:t>ahíd</w:t>
      </w:r>
      <w:r w:rsidRPr="002B1019">
        <w:t xml:space="preserve">, </w:t>
      </w:r>
      <w:r w:rsidRPr="000C7039">
        <w:rPr>
          <w:highlight w:val="yellow"/>
        </w:rPr>
        <w:t>Zahrá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363</w:t>
      </w:r>
      <w:r w:rsidR="00241E40">
        <w:t xml:space="preserve">, </w:t>
      </w:r>
      <w:r w:rsidR="00DC6AA6" w:rsidRPr="00230826">
        <w:rPr>
          <w:rStyle w:val="indexRefchap"/>
        </w:rPr>
        <w:t>32:</w:t>
      </w:r>
      <w:r w:rsidR="00DC6AA6" w:rsidRPr="00230826">
        <w:rPr>
          <w:rStyle w:val="indexRefpar"/>
        </w:rPr>
        <w:t>37</w:t>
      </w:r>
      <w:r w:rsidR="00241E40">
        <w:t xml:space="preserve">, </w:t>
      </w:r>
      <w:r w:rsidR="00DC6AA6" w:rsidRPr="00230826">
        <w:rPr>
          <w:rStyle w:val="indexRefchap"/>
        </w:rPr>
        <w:t>32:</w:t>
      </w:r>
      <w:r w:rsidR="00DC6AA6" w:rsidRPr="00230826">
        <w:rPr>
          <w:rStyle w:val="indexRefpar"/>
        </w:rPr>
        <w:t>49</w:t>
      </w:r>
      <w:r w:rsidR="00241E40">
        <w:t xml:space="preserve">, </w:t>
      </w:r>
      <w:r w:rsidR="00DC6AA6" w:rsidRPr="00230826">
        <w:rPr>
          <w:rStyle w:val="indexRefchap"/>
        </w:rPr>
        <w:t>32:</w:t>
      </w:r>
      <w:r w:rsidR="00DC6AA6" w:rsidRPr="00230826">
        <w:rPr>
          <w:rStyle w:val="indexRefpar"/>
        </w:rPr>
        <w:t>71</w:t>
      </w:r>
    </w:p>
    <w:p w14:paraId="39813B1D" w14:textId="77777777" w:rsidR="0086404D" w:rsidRDefault="00C57E99">
      <w:pPr>
        <w:pStyle w:val="Index-1"/>
      </w:pPr>
      <w:r w:rsidRPr="000C7039">
        <w:rPr>
          <w:highlight w:val="yellow"/>
        </w:rPr>
        <w:t>amsí</w:t>
      </w:r>
      <w:r w:rsidR="00627ED1" w:rsidRPr="00627ED1">
        <w:rPr>
          <w:highlight w:val="yellow"/>
        </w:rPr>
        <w:t xml:space="preserve"> Big</w:t>
      </w:r>
      <w:r w:rsidR="00DC6AA6" w:rsidRPr="00230826">
        <w:rPr>
          <w:rStyle w:val="indexpagenumbercomma"/>
        </w:rPr>
        <w:t xml:space="preserve">, </w:t>
      </w:r>
      <w:r w:rsidR="00DC6AA6" w:rsidRPr="00230826">
        <w:rPr>
          <w:rStyle w:val="indexpagenumberchecked"/>
        </w:rPr>
        <w:t>79</w:t>
      </w:r>
      <w:r w:rsidR="00241E40">
        <w:t xml:space="preserve">, </w:t>
      </w:r>
      <w:r w:rsidR="00DC6AA6" w:rsidRPr="00230826">
        <w:rPr>
          <w:rStyle w:val="indexRefchap"/>
        </w:rPr>
        <w:t>4:</w:t>
      </w:r>
      <w:r w:rsidR="00DC6AA6" w:rsidRPr="00230826">
        <w:rPr>
          <w:rStyle w:val="indexRefpar"/>
        </w:rPr>
        <w:t>81</w:t>
      </w:r>
    </w:p>
    <w:p w14:paraId="2DC5A7AB" w14:textId="77777777" w:rsidR="0086404D" w:rsidRDefault="00C57E99">
      <w:pPr>
        <w:pStyle w:val="Index-1"/>
      </w:pPr>
      <w:r w:rsidRPr="00D14F57">
        <w:rPr>
          <w:highlight w:val="yellow"/>
        </w:rPr>
        <w:t>ay</w:t>
      </w:r>
      <w:r w:rsidR="00627ED1" w:rsidRPr="00627ED1">
        <w:rPr>
          <w:highlight w:val="yellow"/>
        </w:rPr>
        <w:t xml:space="preserve"> Effendi</w:t>
      </w:r>
      <w:r w:rsidRPr="002B1019">
        <w:t xml:space="preserve"> (name given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t xml:space="preserve"> </w:t>
      </w:r>
      <w:r w:rsidRPr="002B1019">
        <w:t>by believers)</w:t>
      </w:r>
      <w:r w:rsidR="00DC6AA6" w:rsidRPr="00230826">
        <w:rPr>
          <w:rStyle w:val="indexpagenumbercomma"/>
        </w:rPr>
        <w:t xml:space="preserve">, </w:t>
      </w:r>
      <w:r w:rsidR="00DC6AA6" w:rsidRPr="00230826">
        <w:rPr>
          <w:rStyle w:val="indexpagenumberchecked"/>
        </w:rPr>
        <w:t>91</w:t>
      </w:r>
      <w:r w:rsidR="00DC6AA6" w:rsidRPr="00230826">
        <w:rPr>
          <w:rStyle w:val="indexpagenumbercomma"/>
        </w:rPr>
        <w:t xml:space="preserve">, </w:t>
      </w:r>
      <w:r w:rsidR="00DC6AA6" w:rsidRPr="00230826">
        <w:rPr>
          <w:rStyle w:val="indexpagenumberchecked"/>
        </w:rPr>
        <w:t>92</w:t>
      </w:r>
      <w:r w:rsidR="00241E40">
        <w:t xml:space="preserve">, </w:t>
      </w:r>
      <w:r w:rsidR="00DC6AA6" w:rsidRPr="00230826">
        <w:rPr>
          <w:rStyle w:val="indexRefchap"/>
        </w:rPr>
        <w:t>5:</w:t>
      </w:r>
      <w:r w:rsidR="00DC6AA6" w:rsidRPr="00230826">
        <w:rPr>
          <w:rStyle w:val="indexRefpar"/>
        </w:rPr>
        <w:t>13</w:t>
      </w:r>
      <w:r w:rsidR="00241E40">
        <w:t xml:space="preserve">, </w:t>
      </w:r>
      <w:r w:rsidR="00DC6AA6" w:rsidRPr="00230826">
        <w:rPr>
          <w:rStyle w:val="indexRefchap"/>
        </w:rPr>
        <w:t>5:</w:t>
      </w:r>
      <w:r w:rsidR="00DC6AA6" w:rsidRPr="00230826">
        <w:rPr>
          <w:rStyle w:val="indexRefpar"/>
        </w:rPr>
        <w:t>15</w:t>
      </w:r>
    </w:p>
    <w:p w14:paraId="12BE26B0" w14:textId="77777777" w:rsidR="0086404D" w:rsidRDefault="00C57E99">
      <w:pPr>
        <w:pStyle w:val="Index-1"/>
      </w:pPr>
      <w:r w:rsidRPr="000C7039">
        <w:rPr>
          <w:highlight w:val="yellow"/>
        </w:rPr>
        <w:t>ayís</w:t>
      </w:r>
      <w:r w:rsidR="00DC6AA6" w:rsidRPr="00230826">
        <w:rPr>
          <w:rStyle w:val="indexpagenumbercomma"/>
        </w:rPr>
        <w:t xml:space="preserve">, </w:t>
      </w:r>
      <w:r w:rsidR="00DC6AA6" w:rsidRPr="00230826">
        <w:rPr>
          <w:rStyle w:val="indexpagenumberchecked"/>
        </w:rPr>
        <w:t>66</w:t>
      </w:r>
      <w:r w:rsidR="00241E40">
        <w:t xml:space="preserve">, </w:t>
      </w:r>
      <w:r w:rsidR="00DC6AA6" w:rsidRPr="00230826">
        <w:rPr>
          <w:rStyle w:val="indexRefchap"/>
        </w:rPr>
        <w:t>4:</w:t>
      </w:r>
      <w:r w:rsidR="00DC6AA6" w:rsidRPr="00230826">
        <w:rPr>
          <w:rStyle w:val="indexRefpar"/>
        </w:rPr>
        <w:t>9</w:t>
      </w:r>
    </w:p>
    <w:p w14:paraId="23DEE011" w14:textId="77777777" w:rsidR="0086404D" w:rsidRDefault="00C57E99">
      <w:pPr>
        <w:pStyle w:val="Index-1"/>
      </w:pPr>
      <w:r>
        <w:rPr>
          <w:highlight w:val="green"/>
        </w:rPr>
        <w:t></w:t>
      </w:r>
      <w:r w:rsidR="00627ED1" w:rsidRPr="00627ED1">
        <w:rPr>
          <w:highlight w:val="green"/>
        </w:rPr>
        <w:t>íʿ</w:t>
      </w:r>
      <w:r w:rsidR="00627ED1" w:rsidRPr="00627ED1">
        <w:rPr>
          <w:highlight w:val="darkYellow"/>
        </w:rPr>
        <w:t>a</w:t>
      </w:r>
      <w:r w:rsidR="00627ED1" w:rsidRPr="00627ED1">
        <w:rPr>
          <w:highlight w:val="green"/>
        </w:rPr>
        <w:t>hs</w:t>
      </w:r>
      <w:r w:rsidR="00DC6AA6" w:rsidRPr="00230826">
        <w:rPr>
          <w:rStyle w:val="indexpagenumbercomma"/>
        </w:rPr>
        <w:t xml:space="preserve">, </w:t>
      </w:r>
      <w:r w:rsidR="00DC6AA6" w:rsidRPr="00230826">
        <w:rPr>
          <w:rStyle w:val="indexpagenumberchecked"/>
        </w:rPr>
        <w:t>57n</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306</w:t>
      </w:r>
      <w:r w:rsidR="00241E40">
        <w:t xml:space="preserve">, </w:t>
      </w:r>
      <w:r w:rsidR="00DC6AA6" w:rsidRPr="00230826">
        <w:rPr>
          <w:rStyle w:val="indexRefchap"/>
        </w:rPr>
        <w:t>2:</w:t>
      </w:r>
      <w:r w:rsidR="00DC6AA6" w:rsidRPr="00230826">
        <w:rPr>
          <w:rStyle w:val="indexRefpar"/>
        </w:rPr>
        <w:t>23</w:t>
      </w:r>
      <w:r w:rsidR="00241E40">
        <w:rPr>
          <w:rStyle w:val="indexRefpar"/>
        </w:rPr>
        <w:t>n</w:t>
      </w:r>
      <w:r w:rsidR="00241E40">
        <w:t xml:space="preserve">, </w:t>
      </w:r>
      <w:r w:rsidR="00DC6AA6" w:rsidRPr="00230826">
        <w:rPr>
          <w:rStyle w:val="indexRefchap"/>
        </w:rPr>
        <w:t>6:</w:t>
      </w:r>
      <w:r w:rsidR="00DC6AA6" w:rsidRPr="00230826">
        <w:rPr>
          <w:rStyle w:val="indexRefpar"/>
        </w:rPr>
        <w:t>3–5</w:t>
      </w:r>
      <w:r w:rsidR="00241E40">
        <w:t xml:space="preserve">, </w:t>
      </w:r>
      <w:r w:rsidR="00DC6AA6" w:rsidRPr="00230826">
        <w:rPr>
          <w:rStyle w:val="indexRefchap"/>
        </w:rPr>
        <w:t>12:</w:t>
      </w:r>
      <w:r w:rsidR="00DC6AA6" w:rsidRPr="00230826">
        <w:rPr>
          <w:rStyle w:val="indexRefpar"/>
        </w:rPr>
        <w:t>8–11</w:t>
      </w:r>
      <w:r w:rsidR="00241E40">
        <w:t xml:space="preserve">, </w:t>
      </w:r>
      <w:r w:rsidR="00DC6AA6" w:rsidRPr="00230826">
        <w:rPr>
          <w:rStyle w:val="indexRefchap"/>
        </w:rPr>
        <w:t>19:</w:t>
      </w:r>
      <w:r w:rsidR="00DC6AA6" w:rsidRPr="00230826">
        <w:rPr>
          <w:rStyle w:val="indexRefpar"/>
        </w:rPr>
        <w:t>34</w:t>
      </w:r>
      <w:r w:rsidR="00241E40">
        <w:t xml:space="preserve">, </w:t>
      </w:r>
      <w:r w:rsidR="00DC6AA6" w:rsidRPr="00230826">
        <w:rPr>
          <w:rStyle w:val="indexRefchap"/>
        </w:rPr>
        <w:t>26:</w:t>
      </w:r>
      <w:r w:rsidR="00DC6AA6" w:rsidRPr="00230826">
        <w:rPr>
          <w:rStyle w:val="indexRefpar"/>
        </w:rPr>
        <w:t>48</w:t>
      </w:r>
    </w:p>
    <w:p w14:paraId="3846B382" w14:textId="77777777" w:rsidR="0086404D" w:rsidRDefault="00C57E99">
      <w:pPr>
        <w:pStyle w:val="Index-1"/>
      </w:pPr>
      <w:r w:rsidRPr="000C7039">
        <w:rPr>
          <w:highlight w:val="yellow"/>
        </w:rPr>
        <w:t>íráz</w:t>
      </w:r>
      <w:r w:rsidR="00DC6AA6" w:rsidRPr="00230826">
        <w:rPr>
          <w:rStyle w:val="indexpagenumbercomma"/>
        </w:rPr>
        <w:t xml:space="preserve">, </w:t>
      </w:r>
      <w:r w:rsidR="00DC6AA6" w:rsidRPr="00230826">
        <w:rPr>
          <w:rStyle w:val="indexpagenumberchecked"/>
        </w:rPr>
        <w:t>356</w:t>
      </w:r>
      <w:r w:rsidR="00241E40">
        <w:t xml:space="preserve">, </w:t>
      </w:r>
      <w:r w:rsidR="00DC6AA6" w:rsidRPr="00230826">
        <w:rPr>
          <w:rStyle w:val="indexRefchap"/>
        </w:rPr>
        <w:t>32:</w:t>
      </w:r>
      <w:r w:rsidR="00DC6AA6" w:rsidRPr="00230826">
        <w:rPr>
          <w:rStyle w:val="indexRefpar"/>
        </w:rPr>
        <w:t>24</w:t>
      </w:r>
    </w:p>
    <w:p w14:paraId="0B615912" w14:textId="77777777" w:rsidR="0086404D" w:rsidRDefault="00C57E99">
      <w:pPr>
        <w:pStyle w:val="Index-1"/>
      </w:pPr>
      <w:r w:rsidRPr="000C7039">
        <w:rPr>
          <w:highlight w:val="yellow"/>
        </w:rPr>
        <w:t>ímán</w:t>
      </w:r>
      <w:r w:rsidRPr="002B1019">
        <w:t>, Dr</w:t>
      </w:r>
      <w:r w:rsidR="00DC6AA6" w:rsidRPr="00230826">
        <w:rPr>
          <w:rStyle w:val="indexpagenumbercomma"/>
        </w:rPr>
        <w:t xml:space="preserve">, </w:t>
      </w:r>
      <w:r w:rsidR="00DC6AA6" w:rsidRPr="00230826">
        <w:rPr>
          <w:rStyle w:val="indexpagenumberchecked"/>
        </w:rPr>
        <w:t>80</w:t>
      </w:r>
      <w:r w:rsidR="00C40007">
        <w:t xml:space="preserve">, </w:t>
      </w:r>
      <w:r w:rsidR="00DC6AA6" w:rsidRPr="00230826">
        <w:rPr>
          <w:rStyle w:val="indexRefchap"/>
        </w:rPr>
        <w:t>4:</w:t>
      </w:r>
      <w:r w:rsidR="00DC6AA6" w:rsidRPr="00230826">
        <w:rPr>
          <w:rStyle w:val="indexRefpar"/>
        </w:rPr>
        <w:t>88</w:t>
      </w:r>
    </w:p>
    <w:p w14:paraId="30A2CF06" w14:textId="77777777" w:rsidR="0086404D" w:rsidRDefault="00C57E99">
      <w:pPr>
        <w:pStyle w:val="Index-1"/>
      </w:pPr>
      <w:r w:rsidRPr="000C7039">
        <w:rPr>
          <w:highlight w:val="cyan"/>
        </w:rPr>
        <w:t>Shoghi Effendi</w:t>
      </w:r>
      <w:r w:rsidR="00DC6AA6" w:rsidRPr="00230826">
        <w:rPr>
          <w:rStyle w:val="indexpagenumbercomma"/>
        </w:rPr>
        <w:t xml:space="preserve">, </w:t>
      </w:r>
      <w:r w:rsidR="00DC6AA6" w:rsidRPr="00230826">
        <w:rPr>
          <w:rStyle w:val="indexpagenumberchecked"/>
        </w:rPr>
        <w:t>151</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280</w:t>
      </w:r>
      <w:r w:rsidRPr="006E548C">
        <w:rPr>
          <w:rStyle w:val="indexpagenumbercontinued"/>
        </w:rPr>
        <w:t>–91</w:t>
      </w:r>
      <w:r w:rsidR="00DC6AA6" w:rsidRPr="00230826">
        <w:rPr>
          <w:rStyle w:val="indexpagenumbercomma"/>
        </w:rPr>
        <w:t xml:space="preserve">, </w:t>
      </w:r>
      <w:r w:rsidR="00DC6AA6" w:rsidRPr="00230826">
        <w:rPr>
          <w:rStyle w:val="indexpagenumberchecked"/>
        </w:rPr>
        <w:t>296</w:t>
      </w:r>
      <w:r w:rsidR="00DC6AA6" w:rsidRPr="00230826">
        <w:rPr>
          <w:rStyle w:val="indexpagenumbercomma"/>
        </w:rPr>
        <w:t xml:space="preserve">, </w:t>
      </w:r>
      <w:r w:rsidR="00DC6AA6" w:rsidRPr="00230826">
        <w:rPr>
          <w:rStyle w:val="indexpagenumberchecked"/>
        </w:rPr>
        <w:t>433</w:t>
      </w:r>
      <w:r w:rsidR="00C40007">
        <w:t xml:space="preserve">, </w:t>
      </w:r>
      <w:r w:rsidR="00DC6AA6" w:rsidRPr="00230826">
        <w:rPr>
          <w:rStyle w:val="indexRefchap"/>
        </w:rPr>
        <w:t>11:</w:t>
      </w:r>
      <w:r w:rsidR="00DC6AA6" w:rsidRPr="00230826">
        <w:rPr>
          <w:rStyle w:val="indexRefpar"/>
        </w:rPr>
        <w:t>14–16</w:t>
      </w:r>
      <w:r w:rsidR="00C40007">
        <w:t xml:space="preserve">, </w:t>
      </w:r>
      <w:r w:rsidR="00DC6AA6" w:rsidRPr="00230826">
        <w:rPr>
          <w:rStyle w:val="indexRefchap"/>
        </w:rPr>
        <w:t>12:</w:t>
      </w:r>
      <w:r w:rsidR="00DC6AA6" w:rsidRPr="00230826">
        <w:rPr>
          <w:rStyle w:val="indexRefpar"/>
        </w:rPr>
        <w:t>33</w:t>
      </w:r>
      <w:r w:rsidR="00C40007">
        <w:t xml:space="preserve">, </w:t>
      </w:r>
      <w:r w:rsidR="00C40007" w:rsidRPr="00C40007">
        <w:rPr>
          <w:rStyle w:val="indexRefchap"/>
        </w:rPr>
        <w:t>12:</w:t>
      </w:r>
      <w:r w:rsidR="00C40007" w:rsidRPr="00C40007">
        <w:rPr>
          <w:rStyle w:val="indexRefpar"/>
        </w:rPr>
        <w:t>3</w:t>
      </w:r>
      <w:r w:rsidR="00C40007">
        <w:rPr>
          <w:rStyle w:val="indexRefpar"/>
        </w:rPr>
        <w:t>5–36</w:t>
      </w:r>
      <w:r w:rsidR="00C40007">
        <w:t xml:space="preserve">, </w:t>
      </w:r>
      <w:r w:rsidR="00DC6AA6" w:rsidRPr="00230826">
        <w:rPr>
          <w:rStyle w:val="indexRefchap"/>
        </w:rPr>
        <w:t>23:</w:t>
      </w:r>
      <w:r w:rsidR="00DC6AA6" w:rsidRPr="00230826">
        <w:rPr>
          <w:rStyle w:val="indexRefpar"/>
        </w:rPr>
        <w:t>40</w:t>
      </w:r>
      <w:r w:rsidR="00C40007">
        <w:t xml:space="preserve">, </w:t>
      </w:r>
      <w:r w:rsidR="00DC6AA6" w:rsidRPr="00230826">
        <w:rPr>
          <w:rStyle w:val="indexRefchap"/>
        </w:rPr>
        <w:t>25</w:t>
      </w:r>
      <w:r w:rsidR="00C40007">
        <w:t xml:space="preserve">, </w:t>
      </w:r>
      <w:r w:rsidR="00DC6AA6" w:rsidRPr="00230826">
        <w:rPr>
          <w:rStyle w:val="indexRefchap"/>
        </w:rPr>
        <w:t>26:</w:t>
      </w:r>
      <w:r w:rsidR="00DC6AA6" w:rsidRPr="00230826">
        <w:rPr>
          <w:rStyle w:val="indexRefpar"/>
        </w:rPr>
        <w:t>14–15</w:t>
      </w:r>
      <w:r w:rsidR="00C40007">
        <w:t xml:space="preserve">, </w:t>
      </w:r>
      <w:r w:rsidR="00DC6AA6" w:rsidRPr="00230826">
        <w:rPr>
          <w:rStyle w:val="indexRefchap"/>
        </w:rPr>
        <w:t>ap3:</w:t>
      </w:r>
      <w:r w:rsidR="00DC6AA6" w:rsidRPr="00230826">
        <w:rPr>
          <w:rStyle w:val="indexRefchapsub"/>
        </w:rPr>
        <w:t>1:</w:t>
      </w:r>
      <w:r w:rsidR="00DC6AA6" w:rsidRPr="00230826">
        <w:rPr>
          <w:rStyle w:val="indexRefpar"/>
        </w:rPr>
        <w:t>2–1:3</w:t>
      </w:r>
    </w:p>
    <w:p w14:paraId="70ECD798" w14:textId="77777777" w:rsidR="00E67803" w:rsidRDefault="00C57E99" w:rsidP="006A3B58">
      <w:pPr>
        <w:pStyle w:val="Index-2"/>
      </w:pPr>
      <w:r w:rsidRPr="002B1019">
        <w:t>achievements of</w:t>
      </w:r>
      <w:r w:rsidR="00DC6AA6" w:rsidRPr="00230826">
        <w:rPr>
          <w:rStyle w:val="indexpagenumbercomma"/>
        </w:rPr>
        <w:t xml:space="preserve">, </w:t>
      </w:r>
      <w:r w:rsidR="00DC6AA6" w:rsidRPr="00230826">
        <w:rPr>
          <w:rStyle w:val="indexpagenumberchecked"/>
        </w:rPr>
        <w:t>331</w:t>
      </w:r>
      <w:r w:rsidR="00DC6AA6" w:rsidRPr="00230826">
        <w:rPr>
          <w:rStyle w:val="indexpagenumbercomma"/>
        </w:rPr>
        <w:t xml:space="preserve">, </w:t>
      </w:r>
      <w:r w:rsidR="00DC6AA6" w:rsidRPr="00230826">
        <w:rPr>
          <w:rStyle w:val="indexpagenumberchecked"/>
        </w:rPr>
        <w:t>332</w:t>
      </w:r>
      <w:r w:rsidR="00DC6AA6" w:rsidRPr="00230826">
        <w:rPr>
          <w:rStyle w:val="indexpagenumbercomma"/>
        </w:rPr>
        <w:t xml:space="preserve">, </w:t>
      </w:r>
      <w:r w:rsidR="00DC6AA6" w:rsidRPr="00230826">
        <w:rPr>
          <w:rStyle w:val="indexpagenumberchecked"/>
        </w:rPr>
        <w:t>371</w:t>
      </w:r>
      <w:r w:rsidRPr="006E548C">
        <w:rPr>
          <w:rStyle w:val="indexpagenumbercontinued"/>
        </w:rPr>
        <w:t>–3</w:t>
      </w:r>
      <w:r w:rsidR="00DC6AA6" w:rsidRPr="00230826">
        <w:rPr>
          <w:rStyle w:val="indexpagenumbercomma"/>
        </w:rPr>
        <w:t xml:space="preserve">, </w:t>
      </w:r>
      <w:r w:rsidR="00DC6AA6" w:rsidRPr="00230826">
        <w:rPr>
          <w:rStyle w:val="indexpagenumberchecked"/>
        </w:rPr>
        <w:t>376</w:t>
      </w:r>
      <w:r w:rsidR="006A3B58">
        <w:t xml:space="preserve">, </w:t>
      </w:r>
      <w:r w:rsidR="00DC6AA6" w:rsidRPr="00230826">
        <w:rPr>
          <w:rStyle w:val="indexRefchap"/>
        </w:rPr>
        <w:t>29:</w:t>
      </w:r>
      <w:r w:rsidR="00DC6AA6" w:rsidRPr="00230826">
        <w:rPr>
          <w:rStyle w:val="indexRefpar"/>
        </w:rPr>
        <w:t>40–41</w:t>
      </w:r>
      <w:r w:rsidR="006A3B58">
        <w:t xml:space="preserve">, </w:t>
      </w:r>
      <w:r w:rsidR="00DC6AA6" w:rsidRPr="00230826">
        <w:rPr>
          <w:rStyle w:val="indexRefchap"/>
        </w:rPr>
        <w:t>30:</w:t>
      </w:r>
      <w:r w:rsidR="00DC6AA6" w:rsidRPr="00230826">
        <w:rPr>
          <w:rStyle w:val="indexRefpar"/>
        </w:rPr>
        <w:t>1</w:t>
      </w:r>
      <w:r w:rsidR="006A3B58">
        <w:t xml:space="preserve">, </w:t>
      </w:r>
      <w:r w:rsidR="00DC6AA6" w:rsidRPr="00230826">
        <w:rPr>
          <w:rStyle w:val="indexRefchap"/>
        </w:rPr>
        <w:t>33:</w:t>
      </w:r>
      <w:r w:rsidR="00DC6AA6" w:rsidRPr="00230826">
        <w:rPr>
          <w:rStyle w:val="indexRefpar"/>
        </w:rPr>
        <w:t>6–10</w:t>
      </w:r>
      <w:r w:rsidR="006A3B58">
        <w:t xml:space="preserve">, </w:t>
      </w:r>
      <w:r w:rsidR="00DC6AA6" w:rsidRPr="00230826">
        <w:rPr>
          <w:rStyle w:val="indexRefchap"/>
        </w:rPr>
        <w:t>33:</w:t>
      </w:r>
      <w:r w:rsidR="00DC6AA6" w:rsidRPr="00230826">
        <w:rPr>
          <w:rStyle w:val="indexRefpar"/>
        </w:rPr>
        <w:t>24–25</w:t>
      </w:r>
    </w:p>
    <w:p w14:paraId="4917C7D2" w14:textId="77777777" w:rsidR="00E67803" w:rsidRDefault="00C57E99" w:rsidP="006A3B58">
      <w:pPr>
        <w:pStyle w:val="Index-2"/>
      </w:pPr>
      <w:r w:rsidRPr="002B1019">
        <w:t>Administrative Order built and</w:t>
      </w:r>
      <w:r>
        <w:t xml:space="preserve"> </w:t>
      </w:r>
      <w:r w:rsidRPr="002B1019">
        <w:t>strengthened by</w:t>
      </w:r>
      <w:r w:rsidR="00DC6AA6" w:rsidRPr="00230826">
        <w:rPr>
          <w:rStyle w:val="indexpagenumbercomma"/>
        </w:rPr>
        <w:t xml:space="preserve">, </w:t>
      </w:r>
      <w:r w:rsidR="00DC6AA6" w:rsidRPr="00230826">
        <w:rPr>
          <w:rStyle w:val="indexpagenumberchecked"/>
        </w:rPr>
        <w:t>164</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292</w:t>
      </w:r>
      <w:r w:rsidRPr="006E548C">
        <w:rPr>
          <w:rStyle w:val="indexpagenumbercontinued"/>
        </w:rPr>
        <w:t>–306</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382</w:t>
      </w:r>
      <w:r w:rsidR="006A3B58">
        <w:t xml:space="preserve">, </w:t>
      </w:r>
      <w:r w:rsidR="00DC6AA6" w:rsidRPr="00230826">
        <w:rPr>
          <w:rStyle w:val="indexRefchap"/>
        </w:rPr>
        <w:t>13:</w:t>
      </w:r>
      <w:r w:rsidR="00DC6AA6" w:rsidRPr="00230826">
        <w:rPr>
          <w:rStyle w:val="indexRefpar"/>
        </w:rPr>
        <w:t>2</w:t>
      </w:r>
      <w:r w:rsidR="006A3B58">
        <w:t xml:space="preserve">, </w:t>
      </w:r>
      <w:r w:rsidR="00DC6AA6" w:rsidRPr="00230826">
        <w:rPr>
          <w:rStyle w:val="indexRefchap"/>
        </w:rPr>
        <w:t>25:</w:t>
      </w:r>
      <w:r w:rsidR="00DC6AA6" w:rsidRPr="00230826">
        <w:rPr>
          <w:rStyle w:val="indexRefpar"/>
        </w:rPr>
        <w:t>27</w:t>
      </w:r>
      <w:r w:rsidR="006A3B58">
        <w:t xml:space="preserve">, </w:t>
      </w:r>
      <w:r w:rsidR="00DC6AA6" w:rsidRPr="00230826">
        <w:rPr>
          <w:rStyle w:val="indexRefchap"/>
        </w:rPr>
        <w:t>26</w:t>
      </w:r>
      <w:r w:rsidR="006A3B58">
        <w:t xml:space="preserve">, </w:t>
      </w:r>
      <w:r w:rsidR="00DC6AA6" w:rsidRPr="00230826">
        <w:rPr>
          <w:rStyle w:val="indexRefchap"/>
        </w:rPr>
        <w:t>33:</w:t>
      </w:r>
      <w:r w:rsidR="00DC6AA6" w:rsidRPr="00230826">
        <w:rPr>
          <w:rStyle w:val="indexRefpar"/>
        </w:rPr>
        <w:t>24</w:t>
      </w:r>
      <w:r w:rsidR="006A3B58">
        <w:rPr>
          <w:rStyle w:val="indexRefpar"/>
        </w:rPr>
        <w:t>–25</w:t>
      </w:r>
      <w:r w:rsidR="006A3B58">
        <w:t xml:space="preserve">, </w:t>
      </w:r>
      <w:r w:rsidR="00DC6AA6" w:rsidRPr="00230826">
        <w:rPr>
          <w:rStyle w:val="indexRefchap"/>
        </w:rPr>
        <w:t>34:</w:t>
      </w:r>
      <w:r w:rsidR="00DC6AA6" w:rsidRPr="00230826">
        <w:rPr>
          <w:rStyle w:val="indexRefpar"/>
        </w:rPr>
        <w:t>22</w:t>
      </w:r>
    </w:p>
    <w:p w14:paraId="3059A8D1" w14:textId="77777777" w:rsidR="00E67803" w:rsidRDefault="00627ED1" w:rsidP="006A3B58">
      <w:pPr>
        <w:pStyle w:val="Index-2"/>
      </w:pPr>
      <w:r w:rsidRPr="00627ED1">
        <w:rPr>
          <w:highlight w:val="cyan"/>
        </w:rPr>
        <w:t>Ahmad Sohrab</w:t>
      </w:r>
      <w:r w:rsidR="00C57E99" w:rsidRPr="002B1019">
        <w:t xml:space="preserve"> attacks</w:t>
      </w:r>
      <w:r w:rsidR="00DC6AA6" w:rsidRPr="00230826">
        <w:rPr>
          <w:rStyle w:val="indexpagenumbercomma"/>
        </w:rPr>
        <w:t xml:space="preserve">, </w:t>
      </w:r>
      <w:r w:rsidR="00DC6AA6" w:rsidRPr="00230826">
        <w:rPr>
          <w:rStyle w:val="indexpagenumberchecked"/>
        </w:rPr>
        <w:t>343</w:t>
      </w:r>
      <w:r w:rsidR="00C57E99" w:rsidRPr="006E548C">
        <w:rPr>
          <w:rStyle w:val="indexpagenumbercontinued"/>
        </w:rPr>
        <w:t>–7</w:t>
      </w:r>
      <w:r w:rsidR="006A3B58">
        <w:t xml:space="preserve">, </w:t>
      </w:r>
      <w:r w:rsidR="00DC6AA6" w:rsidRPr="00230826">
        <w:rPr>
          <w:rStyle w:val="indexRefchap"/>
        </w:rPr>
        <w:t>31:</w:t>
      </w:r>
      <w:r w:rsidR="00DC6AA6" w:rsidRPr="00230826">
        <w:rPr>
          <w:rStyle w:val="indexRefpar"/>
        </w:rPr>
        <w:t>1–19</w:t>
      </w:r>
    </w:p>
    <w:p w14:paraId="7AAE387B" w14:textId="77777777" w:rsidR="00E67803" w:rsidRDefault="00C57E99" w:rsidP="00964FD7">
      <w:pPr>
        <w:pStyle w:val="Index-2"/>
      </w:pPr>
      <w:r w:rsidRPr="002B1019">
        <w:t>appointed Guardian</w:t>
      </w:r>
      <w:r w:rsidR="00DC6AA6" w:rsidRPr="00230826">
        <w:rPr>
          <w:rStyle w:val="indexpagenumbercomma"/>
        </w:rPr>
        <w:t xml:space="preserve">, </w:t>
      </w:r>
      <w:r w:rsidR="00DC6AA6" w:rsidRPr="00230826">
        <w:rPr>
          <w:rStyle w:val="indexpagenumberchecked"/>
        </w:rPr>
        <w:t>133</w:t>
      </w:r>
      <w:r w:rsidR="00DC6AA6" w:rsidRPr="00230826">
        <w:rPr>
          <w:rStyle w:val="indexpagenumbercomma"/>
        </w:rPr>
        <w:t xml:space="preserve">, </w:t>
      </w:r>
      <w:r w:rsidR="00DC6AA6" w:rsidRPr="00230826">
        <w:rPr>
          <w:rStyle w:val="indexpagenumberchecked"/>
        </w:rPr>
        <w:t>145</w:t>
      </w:r>
      <w:r w:rsidR="00DC6AA6" w:rsidRPr="00230826">
        <w:rPr>
          <w:rStyle w:val="indexpagenumbercomma"/>
        </w:rPr>
        <w:t xml:space="preserve">, </w:t>
      </w:r>
      <w:r w:rsidR="00DC6AA6" w:rsidRPr="00230826">
        <w:rPr>
          <w:rStyle w:val="indexpagenumberchecked"/>
        </w:rPr>
        <w:t>241</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279</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287</w:t>
      </w:r>
      <w:r w:rsidR="00DC6AA6" w:rsidRPr="00230826">
        <w:rPr>
          <w:rStyle w:val="indexpagenumbercomma"/>
        </w:rPr>
        <w:t xml:space="preserve">, </w:t>
      </w:r>
      <w:r w:rsidR="00DC6AA6" w:rsidRPr="00230826">
        <w:rPr>
          <w:rStyle w:val="indexpagenumberchecked"/>
        </w:rPr>
        <w:t>345</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387</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420</w:t>
      </w:r>
      <w:r w:rsidRPr="00964FD7">
        <w:rPr>
          <w:rStyle w:val="indexpagenumbercontinued"/>
        </w:rPr>
        <w:t>–21</w:t>
      </w:r>
      <w:r w:rsidR="00DC6AA6" w:rsidRPr="00230826">
        <w:rPr>
          <w:rStyle w:val="indexpagenumbercomma"/>
        </w:rPr>
        <w:t xml:space="preserve">, </w:t>
      </w:r>
      <w:r w:rsidR="00DC6AA6" w:rsidRPr="00230826">
        <w:rPr>
          <w:rStyle w:val="indexpagenumberchecked"/>
        </w:rPr>
        <w:t>428</w:t>
      </w:r>
      <w:r w:rsidR="00DC6AA6" w:rsidRPr="00230826">
        <w:rPr>
          <w:rStyle w:val="indexpagenumbercomma"/>
        </w:rPr>
        <w:t xml:space="preserve">, </w:t>
      </w:r>
      <w:r w:rsidR="00DC6AA6" w:rsidRPr="00230826">
        <w:rPr>
          <w:rStyle w:val="indexpagenumberchecked"/>
        </w:rPr>
        <w:t>429</w:t>
      </w:r>
      <w:r w:rsidR="00B46CC4">
        <w:t xml:space="preserve">, </w:t>
      </w:r>
      <w:r w:rsidR="00DC6AA6" w:rsidRPr="00230826">
        <w:rPr>
          <w:rStyle w:val="indexRefchap"/>
        </w:rPr>
        <w:t>8:</w:t>
      </w:r>
      <w:r w:rsidR="00DC6AA6" w:rsidRPr="00230826">
        <w:rPr>
          <w:rStyle w:val="indexRefpar"/>
        </w:rPr>
        <w:t>34</w:t>
      </w:r>
      <w:r w:rsidR="00B46CC4">
        <w:t xml:space="preserve">, </w:t>
      </w:r>
      <w:r w:rsidR="00DC6AA6" w:rsidRPr="00230826">
        <w:rPr>
          <w:rStyle w:val="indexRefchap"/>
        </w:rPr>
        <w:t>10:</w:t>
      </w:r>
      <w:r w:rsidR="00DC6AA6" w:rsidRPr="00230826">
        <w:rPr>
          <w:rStyle w:val="indexRefpar"/>
        </w:rPr>
        <w:t>24–25</w:t>
      </w:r>
      <w:r w:rsidR="00B46CC4">
        <w:t xml:space="preserve">, </w:t>
      </w:r>
      <w:r w:rsidR="00DC6AA6" w:rsidRPr="00230826">
        <w:rPr>
          <w:rStyle w:val="indexRefchap"/>
        </w:rPr>
        <w:t>20:</w:t>
      </w:r>
      <w:r w:rsidR="00DC6AA6" w:rsidRPr="00230826">
        <w:rPr>
          <w:rStyle w:val="indexRefpar"/>
        </w:rPr>
        <w:t>56–58</w:t>
      </w:r>
      <w:r w:rsidR="00B46CC4">
        <w:t xml:space="preserve">, </w:t>
      </w:r>
      <w:r w:rsidR="00DC6AA6" w:rsidRPr="00230826">
        <w:rPr>
          <w:rStyle w:val="indexRefchap"/>
        </w:rPr>
        <w:t>24:</w:t>
      </w:r>
      <w:r w:rsidR="00DC6AA6" w:rsidRPr="00230826">
        <w:rPr>
          <w:rStyle w:val="indexRefpar"/>
        </w:rPr>
        <w:t>11</w:t>
      </w:r>
      <w:r w:rsidR="00B46CC4">
        <w:t xml:space="preserve">, </w:t>
      </w:r>
      <w:r w:rsidR="00DC6AA6" w:rsidRPr="00230826">
        <w:rPr>
          <w:rStyle w:val="indexRefchap"/>
        </w:rPr>
        <w:t>24:</w:t>
      </w:r>
      <w:r w:rsidR="00DC6AA6" w:rsidRPr="00230826">
        <w:rPr>
          <w:rStyle w:val="indexRefpar"/>
        </w:rPr>
        <w:t>18</w:t>
      </w:r>
      <w:r w:rsidR="00B46CC4">
        <w:t xml:space="preserve">, </w:t>
      </w:r>
      <w:r w:rsidR="00DC6AA6" w:rsidRPr="00230826">
        <w:rPr>
          <w:rStyle w:val="indexRefchap"/>
        </w:rPr>
        <w:t>24:</w:t>
      </w:r>
      <w:r w:rsidR="00DC6AA6" w:rsidRPr="00230826">
        <w:rPr>
          <w:rStyle w:val="indexRefpar"/>
        </w:rPr>
        <w:t>32</w:t>
      </w:r>
      <w:r w:rsidR="00B46CC4">
        <w:t xml:space="preserve">, </w:t>
      </w:r>
      <w:r w:rsidR="00DC6AA6" w:rsidRPr="00230826">
        <w:rPr>
          <w:rStyle w:val="indexRefchap"/>
        </w:rPr>
        <w:t>25:</w:t>
      </w:r>
      <w:r w:rsidR="00DC6AA6" w:rsidRPr="00230826">
        <w:rPr>
          <w:rStyle w:val="indexRefpar"/>
        </w:rPr>
        <w:t>27–28</w:t>
      </w:r>
      <w:r w:rsidR="00B46CC4">
        <w:t xml:space="preserve">, </w:t>
      </w:r>
      <w:r w:rsidR="00DC6AA6" w:rsidRPr="00230826">
        <w:rPr>
          <w:rStyle w:val="indexRefchap"/>
        </w:rPr>
        <w:t>25:</w:t>
      </w:r>
      <w:r w:rsidR="00DC6AA6" w:rsidRPr="00230826">
        <w:rPr>
          <w:rStyle w:val="indexRefpar"/>
        </w:rPr>
        <w:t>31–34</w:t>
      </w:r>
      <w:r w:rsidR="00964FD7">
        <w:t xml:space="preserve">, </w:t>
      </w:r>
      <w:r w:rsidR="00DC6AA6" w:rsidRPr="00230826">
        <w:rPr>
          <w:rStyle w:val="indexRefchap"/>
        </w:rPr>
        <w:t>31:</w:t>
      </w:r>
      <w:r w:rsidR="00DC6AA6" w:rsidRPr="00230826">
        <w:rPr>
          <w:rStyle w:val="indexRefpar"/>
        </w:rPr>
        <w:t>11</w:t>
      </w:r>
      <w:r w:rsidR="00964FD7">
        <w:t xml:space="preserve">, </w:t>
      </w:r>
      <w:r w:rsidR="00DC6AA6" w:rsidRPr="00230826">
        <w:rPr>
          <w:rStyle w:val="indexRefchap"/>
        </w:rPr>
        <w:t>33:</w:t>
      </w:r>
      <w:r w:rsidR="00DC6AA6" w:rsidRPr="00230826">
        <w:rPr>
          <w:rStyle w:val="indexRefpar"/>
        </w:rPr>
        <w:t>24–25</w:t>
      </w:r>
      <w:r w:rsidR="00964FD7">
        <w:t xml:space="preserve">, </w:t>
      </w:r>
      <w:r w:rsidR="00DC6AA6" w:rsidRPr="00230826">
        <w:rPr>
          <w:rStyle w:val="indexRefchap"/>
        </w:rPr>
        <w:t>34:</w:t>
      </w:r>
      <w:r w:rsidR="00DC6AA6" w:rsidRPr="00230826">
        <w:rPr>
          <w:rStyle w:val="indexRefpar"/>
        </w:rPr>
        <w:t>45</w:t>
      </w:r>
      <w:r w:rsidR="00964FD7">
        <w:t xml:space="preserve">, </w:t>
      </w:r>
      <w:r w:rsidR="00DC6AA6" w:rsidRPr="00230826">
        <w:rPr>
          <w:rStyle w:val="indexRefchap"/>
        </w:rPr>
        <w:t>35:</w:t>
      </w:r>
      <w:r w:rsidR="00DC6AA6" w:rsidRPr="00230826">
        <w:rPr>
          <w:rStyle w:val="indexRefpar"/>
        </w:rPr>
        <w:t>3</w:t>
      </w:r>
      <w:r w:rsidR="00964FD7">
        <w:t xml:space="preserve">, </w:t>
      </w:r>
      <w:r w:rsidR="00DC6AA6" w:rsidRPr="00230826">
        <w:rPr>
          <w:rStyle w:val="indexRefchap"/>
        </w:rPr>
        <w:t>ap1:</w:t>
      </w:r>
      <w:r w:rsidR="00DC6AA6" w:rsidRPr="00230826">
        <w:rPr>
          <w:rStyle w:val="indexRefchapsub"/>
        </w:rPr>
        <w:t>1:</w:t>
      </w:r>
      <w:r w:rsidR="00DC6AA6" w:rsidRPr="00230826">
        <w:rPr>
          <w:rStyle w:val="indexRefpar"/>
        </w:rPr>
        <w:t>16</w:t>
      </w:r>
      <w:r w:rsidR="00964FD7">
        <w:t xml:space="preserve">, </w:t>
      </w:r>
      <w:r w:rsidR="00DC6AA6" w:rsidRPr="00230826">
        <w:rPr>
          <w:rStyle w:val="indexRefchap"/>
        </w:rPr>
        <w:t>ap1:</w:t>
      </w:r>
      <w:r w:rsidR="00DC6AA6" w:rsidRPr="00230826">
        <w:rPr>
          <w:rStyle w:val="indexRefchapsub"/>
        </w:rPr>
        <w:t>3:</w:t>
      </w:r>
      <w:r w:rsidR="00DC6AA6" w:rsidRPr="00230826">
        <w:rPr>
          <w:rStyle w:val="indexRefpar"/>
        </w:rPr>
        <w:t>12–3:13</w:t>
      </w:r>
      <w:r w:rsidR="00964FD7">
        <w:t xml:space="preserve">, </w:t>
      </w:r>
      <w:r w:rsidR="00DC6AA6" w:rsidRPr="00230826">
        <w:rPr>
          <w:rStyle w:val="indexRefchap"/>
        </w:rPr>
        <w:t>ap2:</w:t>
      </w:r>
      <w:r w:rsidR="00DC6AA6" w:rsidRPr="00230826">
        <w:rPr>
          <w:rStyle w:val="indexRefpar"/>
        </w:rPr>
        <w:t>7–8</w:t>
      </w:r>
    </w:p>
    <w:p w14:paraId="08B9CFBB" w14:textId="77777777" w:rsidR="00E67803" w:rsidRDefault="00C57E99" w:rsidP="00277199">
      <w:pPr>
        <w:pStyle w:val="Index-2"/>
      </w:pPr>
      <w:r w:rsidRPr="002B1019">
        <w:t>attitude to family</w:t>
      </w:r>
      <w:r w:rsidR="00DC6AA6" w:rsidRPr="00230826">
        <w:rPr>
          <w:rStyle w:val="indexpagenumbercomma"/>
        </w:rPr>
        <w:t xml:space="preserve">, </w:t>
      </w:r>
      <w:r w:rsidR="00DC6AA6" w:rsidRPr="00230826">
        <w:rPr>
          <w:rStyle w:val="indexpagenumberchecked"/>
        </w:rPr>
        <w:t>353</w:t>
      </w:r>
      <w:r w:rsidR="00277199">
        <w:t xml:space="preserve">, </w:t>
      </w:r>
      <w:r w:rsidR="00DC6AA6" w:rsidRPr="00230826">
        <w:rPr>
          <w:rStyle w:val="indexRefchap"/>
        </w:rPr>
        <w:t>32:</w:t>
      </w:r>
      <w:r w:rsidR="00DC6AA6" w:rsidRPr="00230826">
        <w:rPr>
          <w:rStyle w:val="indexRefpar"/>
        </w:rPr>
        <w:t>8–12</w:t>
      </w:r>
    </w:p>
    <w:p w14:paraId="5B62F4F3" w14:textId="77777777" w:rsidR="00E67803" w:rsidRDefault="00C57E99" w:rsidP="00277199">
      <w:pPr>
        <w:pStyle w:val="Index-2"/>
      </w:pPr>
      <w:r w:rsidRPr="002B1019">
        <w:t>authority to expel Covenant-breakers</w:t>
      </w:r>
      <w:r w:rsidR="00DC6AA6" w:rsidRPr="00230826">
        <w:rPr>
          <w:rStyle w:val="indexpagenumbercomma"/>
        </w:rPr>
        <w:t xml:space="preserve">, </w:t>
      </w:r>
      <w:r w:rsidR="00DC6AA6" w:rsidRPr="00230826">
        <w:rPr>
          <w:rStyle w:val="indexpagenumberchecked"/>
        </w:rPr>
        <w:t>256</w:t>
      </w:r>
      <w:r w:rsidR="00277199">
        <w:t xml:space="preserve">, </w:t>
      </w:r>
      <w:r w:rsidR="00DC6AA6" w:rsidRPr="00230826">
        <w:rPr>
          <w:rStyle w:val="indexRefchap"/>
        </w:rPr>
        <w:t>22:</w:t>
      </w:r>
      <w:r w:rsidR="00DC6AA6" w:rsidRPr="00230826">
        <w:rPr>
          <w:rStyle w:val="indexRefpar"/>
        </w:rPr>
        <w:t>15–16</w:t>
      </w:r>
    </w:p>
    <w:p w14:paraId="7E5BFB12" w14:textId="77777777" w:rsidR="008C6AD0" w:rsidRDefault="00C57E99">
      <w:pPr>
        <w:pStyle w:val="Index-2"/>
      </w:pPr>
      <w:r w:rsidRPr="000C7039">
        <w:rPr>
          <w:highlight w:val="yellow"/>
        </w:rPr>
        <w:t>Ávárih</w:t>
      </w:r>
      <w:r w:rsidRPr="002B1019">
        <w:t xml:space="preserve"> advises </w:t>
      </w:r>
      <w:r w:rsidRPr="000C7039">
        <w:rPr>
          <w:highlight w:val="cyan"/>
        </w:rPr>
        <w:t>Shoghi Effendi</w:t>
      </w:r>
      <w:r w:rsidR="00DC6AA6" w:rsidRPr="00230826">
        <w:rPr>
          <w:rStyle w:val="indexpagenumbercomma"/>
        </w:rPr>
        <w:t xml:space="preserve">, </w:t>
      </w:r>
      <w:r w:rsidR="00DC6AA6" w:rsidRPr="00230826">
        <w:rPr>
          <w:rStyle w:val="indexpagenumberchecked"/>
        </w:rPr>
        <w:t>334</w:t>
      </w:r>
      <w:r w:rsidRPr="006E548C">
        <w:rPr>
          <w:rStyle w:val="indexpagenumbercontinued"/>
        </w:rPr>
        <w:t>–5</w:t>
      </w:r>
      <w:r w:rsidR="00277199">
        <w:t xml:space="preserve">, </w:t>
      </w:r>
      <w:r w:rsidR="00DC6AA6" w:rsidRPr="00230826">
        <w:rPr>
          <w:rStyle w:val="indexRefchap"/>
        </w:rPr>
        <w:t>30:</w:t>
      </w:r>
      <w:r w:rsidR="00DC6AA6" w:rsidRPr="00230826">
        <w:rPr>
          <w:rStyle w:val="indexRefpar"/>
        </w:rPr>
        <w:t>10–12</w:t>
      </w:r>
    </w:p>
    <w:p w14:paraId="29BBD7DA" w14:textId="77777777" w:rsidR="008C6AD0" w:rsidRDefault="00C57E99">
      <w:pPr>
        <w:pStyle w:val="Index-2"/>
      </w:pPr>
      <w:r w:rsidRPr="000C7039">
        <w:rPr>
          <w:highlight w:val="yellow"/>
        </w:rPr>
        <w:t>Badíʿu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opposition to</w:t>
      </w:r>
      <w:r w:rsidR="00DC6AA6" w:rsidRPr="00230826">
        <w:rPr>
          <w:rStyle w:val="indexpagenumbercomma"/>
        </w:rPr>
        <w:t xml:space="preserve">, </w:t>
      </w:r>
      <w:r w:rsidR="00DC6AA6" w:rsidRPr="00230826">
        <w:rPr>
          <w:rStyle w:val="indexpagenumberchecked"/>
        </w:rPr>
        <w:t>165</w:t>
      </w:r>
      <w:r w:rsidR="00277199">
        <w:t xml:space="preserve">, </w:t>
      </w:r>
      <w:r w:rsidR="00DC6AA6" w:rsidRPr="00230826">
        <w:rPr>
          <w:rStyle w:val="indexRefchap"/>
        </w:rPr>
        <w:t>13:</w:t>
      </w:r>
      <w:r w:rsidR="00DC6AA6" w:rsidRPr="00230826">
        <w:rPr>
          <w:rStyle w:val="indexRefpar"/>
        </w:rPr>
        <w:t>3</w:t>
      </w:r>
    </w:p>
    <w:p w14:paraId="265498D8" w14:textId="77777777" w:rsidR="008C6AD0" w:rsidRDefault="00C57E99">
      <w:pPr>
        <w:pStyle w:val="Index-2"/>
      </w:pPr>
      <w:r w:rsidRPr="002B1019">
        <w:t>birth of</w:t>
      </w:r>
      <w:r w:rsidR="00DC6AA6" w:rsidRPr="00230826">
        <w:rPr>
          <w:rStyle w:val="indexpagenumbercomma"/>
        </w:rPr>
        <w:t xml:space="preserve">, </w:t>
      </w:r>
      <w:r w:rsidR="00DC6AA6" w:rsidRPr="00230826">
        <w:rPr>
          <w:rStyle w:val="indexpagenumberchecked"/>
        </w:rPr>
        <w:t>280</w:t>
      </w:r>
      <w:r w:rsidR="00277199">
        <w:t xml:space="preserve">, </w:t>
      </w:r>
      <w:r w:rsidR="00DC6AA6" w:rsidRPr="00230826">
        <w:rPr>
          <w:rStyle w:val="indexRefchap"/>
        </w:rPr>
        <w:t>25:</w:t>
      </w:r>
      <w:r w:rsidR="00DC6AA6" w:rsidRPr="00230826">
        <w:rPr>
          <w:rStyle w:val="indexRefpar"/>
        </w:rPr>
        <w:t>1–2</w:t>
      </w:r>
    </w:p>
    <w:p w14:paraId="1678575C" w14:textId="77777777" w:rsidR="008C6AD0" w:rsidRDefault="00C57E99">
      <w:pPr>
        <w:pStyle w:val="Index-2"/>
      </w:pPr>
      <w:r w:rsidRPr="002B1019">
        <w:t>childhood of</w:t>
      </w:r>
      <w:r w:rsidR="00DC6AA6" w:rsidRPr="00230826">
        <w:rPr>
          <w:rStyle w:val="indexpagenumbercomma"/>
        </w:rPr>
        <w:t xml:space="preserve">, </w:t>
      </w:r>
      <w:r w:rsidR="00DC6AA6" w:rsidRPr="00230826">
        <w:rPr>
          <w:rStyle w:val="indexpagenumberchecked"/>
        </w:rPr>
        <w:t>281</w:t>
      </w:r>
      <w:r w:rsidRPr="006E548C">
        <w:rPr>
          <w:rStyle w:val="indexpagenumbercontinued"/>
        </w:rPr>
        <w:t>–3</w:t>
      </w:r>
      <w:r w:rsidR="00277199">
        <w:t xml:space="preserve">, </w:t>
      </w:r>
      <w:r w:rsidR="00DC6AA6" w:rsidRPr="00230826">
        <w:rPr>
          <w:rStyle w:val="indexRefchap"/>
        </w:rPr>
        <w:t>25:</w:t>
      </w:r>
      <w:r w:rsidR="00DC6AA6" w:rsidRPr="00230826">
        <w:rPr>
          <w:rStyle w:val="indexRefpar"/>
        </w:rPr>
        <w:t>5–17</w:t>
      </w:r>
    </w:p>
    <w:p w14:paraId="21BC2370" w14:textId="77777777" w:rsidR="008C6AD0" w:rsidRDefault="00C57E99">
      <w:pPr>
        <w:pStyle w:val="Index-2"/>
      </w:pPr>
      <w:r w:rsidRPr="002B1019">
        <w:t xml:space="preserve">constructs 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319</w:t>
      </w:r>
      <w:r w:rsidR="004249F8">
        <w:t xml:space="preserve">, </w:t>
      </w:r>
      <w:r w:rsidR="00DC6AA6" w:rsidRPr="00230826">
        <w:rPr>
          <w:rStyle w:val="indexRefchap"/>
        </w:rPr>
        <w:t>28:</w:t>
      </w:r>
      <w:r w:rsidR="00DC6AA6" w:rsidRPr="00230826">
        <w:rPr>
          <w:rStyle w:val="indexRefpar"/>
        </w:rPr>
        <w:t>18</w:t>
      </w:r>
    </w:p>
    <w:p w14:paraId="49A8504F" w14:textId="77777777" w:rsidR="008C6AD0" w:rsidRDefault="00C57E99">
      <w:pPr>
        <w:pStyle w:val="Index-2"/>
      </w:pPr>
      <w:r w:rsidRPr="002B1019">
        <w:t>constructs superstructure of Shrine of the</w:t>
      </w:r>
      <w:r>
        <w:t xml:space="preserve"> </w:t>
      </w:r>
      <w:r w:rsidRPr="000C7039">
        <w:rPr>
          <w:highlight w:val="yellow"/>
        </w:rPr>
        <w:t>Báb</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363</w:t>
      </w:r>
      <w:r w:rsidR="004249F8">
        <w:t xml:space="preserve">, </w:t>
      </w:r>
      <w:r w:rsidR="00DC6AA6" w:rsidRPr="00230826">
        <w:rPr>
          <w:rStyle w:val="indexRefchap"/>
        </w:rPr>
        <w:t>29:</w:t>
      </w:r>
      <w:r w:rsidR="00DC6AA6" w:rsidRPr="00230826">
        <w:rPr>
          <w:rStyle w:val="indexRefpar"/>
        </w:rPr>
        <w:t>12–16</w:t>
      </w:r>
      <w:r w:rsidR="004249F8">
        <w:t xml:space="preserve">, </w:t>
      </w:r>
      <w:r w:rsidR="00DC6AA6" w:rsidRPr="00230826">
        <w:rPr>
          <w:rStyle w:val="indexRefchap"/>
        </w:rPr>
        <w:t>32:</w:t>
      </w:r>
      <w:r w:rsidR="00DC6AA6" w:rsidRPr="00230826">
        <w:rPr>
          <w:rStyle w:val="indexRefpar"/>
        </w:rPr>
        <w:t>71</w:t>
      </w:r>
    </w:p>
    <w:p w14:paraId="591DD19F" w14:textId="77777777" w:rsidR="00E67803" w:rsidRDefault="00C57E99" w:rsidP="00BC0E46">
      <w:pPr>
        <w:pStyle w:val="Index-2"/>
      </w:pPr>
      <w:r w:rsidRPr="002B1019">
        <w:t>Covenant-breakers during ministry of</w:t>
      </w:r>
      <w:r w:rsidR="00DC6AA6" w:rsidRPr="00230826">
        <w:rPr>
          <w:rStyle w:val="indexpagenumbercomma"/>
        </w:rPr>
        <w:t xml:space="preserve">, </w:t>
      </w:r>
      <w:r w:rsidR="00DC6AA6" w:rsidRPr="00230826">
        <w:rPr>
          <w:rStyle w:val="indexpagenumberchecked"/>
        </w:rPr>
        <w:t>111</w:t>
      </w:r>
      <w:r w:rsidR="00DC6AA6" w:rsidRPr="00230826">
        <w:rPr>
          <w:rStyle w:val="indexpagenumbercomma"/>
        </w:rPr>
        <w:t xml:space="preserve">, </w:t>
      </w:r>
      <w:r w:rsidR="00DC6AA6" w:rsidRPr="00230826">
        <w:rPr>
          <w:rStyle w:val="indexpagenumberchecked"/>
        </w:rPr>
        <w:t>253</w:t>
      </w:r>
      <w:r w:rsidR="00DC6AA6" w:rsidRPr="00230826">
        <w:rPr>
          <w:rStyle w:val="indexpagenumbercomma"/>
        </w:rPr>
        <w:t xml:space="preserve">, </w:t>
      </w:r>
      <w:r w:rsidR="00DC6AA6" w:rsidRPr="00230826">
        <w:rPr>
          <w:rStyle w:val="indexpagenumberchecked"/>
        </w:rPr>
        <w:t>287</w:t>
      </w:r>
      <w:r w:rsidRPr="006E548C">
        <w:rPr>
          <w:rStyle w:val="indexpagenumbercontinued"/>
        </w:rPr>
        <w:t>–91</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332</w:t>
      </w:r>
      <w:r w:rsidRPr="006E548C">
        <w:rPr>
          <w:rStyle w:val="indexpagenumbercontinued"/>
        </w:rPr>
        <w:t>–67</w:t>
      </w:r>
      <w:r w:rsidR="00DC6AA6" w:rsidRPr="00230826">
        <w:rPr>
          <w:rStyle w:val="indexpagenumbercomma"/>
        </w:rPr>
        <w:t xml:space="preserve">, </w:t>
      </w:r>
      <w:r w:rsidR="00DC6AA6" w:rsidRPr="00230826">
        <w:rPr>
          <w:rStyle w:val="indexpagenumberchecked"/>
        </w:rPr>
        <w:t>410</w:t>
      </w:r>
      <w:r w:rsidR="00BE19F8">
        <w:t xml:space="preserve">, </w:t>
      </w:r>
      <w:r w:rsidR="00DC6AA6" w:rsidRPr="00230826">
        <w:rPr>
          <w:rStyle w:val="indexRefchap"/>
        </w:rPr>
        <w:t>7:</w:t>
      </w:r>
      <w:r w:rsidR="00DC6AA6" w:rsidRPr="00230826">
        <w:rPr>
          <w:rStyle w:val="indexRefpar"/>
        </w:rPr>
        <w:t>2</w:t>
      </w:r>
      <w:r w:rsidR="00BE19F8">
        <w:t xml:space="preserve">, </w:t>
      </w:r>
      <w:r w:rsidR="00DC6AA6" w:rsidRPr="00230826">
        <w:rPr>
          <w:rStyle w:val="indexRefchap"/>
        </w:rPr>
        <w:t>22:</w:t>
      </w:r>
      <w:r w:rsidR="00DC6AA6" w:rsidRPr="00230826">
        <w:rPr>
          <w:rStyle w:val="indexRefpar"/>
        </w:rPr>
        <w:t>3</w:t>
      </w:r>
      <w:r w:rsidR="00BC0E46">
        <w:t xml:space="preserve">, </w:t>
      </w:r>
      <w:r w:rsidR="00DC6AA6" w:rsidRPr="00230826">
        <w:rPr>
          <w:rStyle w:val="indexRefchap"/>
        </w:rPr>
        <w:t>25:</w:t>
      </w:r>
      <w:r w:rsidR="00DC6AA6" w:rsidRPr="00230826">
        <w:rPr>
          <w:rStyle w:val="indexRefpar"/>
        </w:rPr>
        <w:t>33–45</w:t>
      </w:r>
      <w:r w:rsidR="00BC0E46">
        <w:t xml:space="preserve">, </w:t>
      </w:r>
      <w:r w:rsidR="00DC6AA6" w:rsidRPr="00230826">
        <w:rPr>
          <w:rStyle w:val="indexRefchap"/>
        </w:rPr>
        <w:t>26:</w:t>
      </w:r>
      <w:r w:rsidR="00DC6AA6" w:rsidRPr="00230826">
        <w:rPr>
          <w:rStyle w:val="indexRefpar"/>
        </w:rPr>
        <w:t>23</w:t>
      </w:r>
      <w:r w:rsidR="00BC0E46">
        <w:t xml:space="preserve">, </w:t>
      </w:r>
      <w:r w:rsidR="00DC6AA6" w:rsidRPr="00230826">
        <w:rPr>
          <w:rStyle w:val="indexRefchap"/>
        </w:rPr>
        <w:t>26:</w:t>
      </w:r>
      <w:r w:rsidR="00DC6AA6" w:rsidRPr="00230826">
        <w:rPr>
          <w:rStyle w:val="indexRefpar"/>
        </w:rPr>
        <w:t>44</w:t>
      </w:r>
      <w:r w:rsidR="00BC0E46">
        <w:t xml:space="preserve">, </w:t>
      </w:r>
      <w:r w:rsidR="00DC6AA6" w:rsidRPr="00230826">
        <w:rPr>
          <w:rStyle w:val="indexRefchap"/>
        </w:rPr>
        <w:t>30</w:t>
      </w:r>
      <w:r w:rsidR="00BC0E46">
        <w:t xml:space="preserve">, </w:t>
      </w:r>
      <w:r w:rsidR="00DC6AA6" w:rsidRPr="00230826">
        <w:rPr>
          <w:rStyle w:val="indexRefchap"/>
        </w:rPr>
        <w:t>36:</w:t>
      </w:r>
      <w:r w:rsidR="00DC6AA6" w:rsidRPr="00230826">
        <w:rPr>
          <w:rStyle w:val="indexRefpar"/>
        </w:rPr>
        <w:t>15</w:t>
      </w:r>
    </w:p>
    <w:p w14:paraId="67FFA251" w14:textId="77777777" w:rsidR="00E67803" w:rsidRDefault="00C57E99" w:rsidP="00BC0E46">
      <w:pPr>
        <w:pStyle w:val="Index-2"/>
      </w:pPr>
      <w:r w:rsidRPr="002B1019">
        <w:t>decisions divinely guided</w:t>
      </w:r>
      <w:r w:rsidR="00DC6AA6" w:rsidRPr="00230826">
        <w:rPr>
          <w:rStyle w:val="indexpagenumbercomma"/>
        </w:rPr>
        <w:t xml:space="preserve">, </w:t>
      </w:r>
      <w:r w:rsidR="00DC6AA6" w:rsidRPr="00230826">
        <w:rPr>
          <w:rStyle w:val="indexpagenumberchecked"/>
        </w:rPr>
        <w:t>292</w:t>
      </w:r>
      <w:r w:rsidR="00DC6AA6" w:rsidRPr="00230826">
        <w:rPr>
          <w:rStyle w:val="indexpagenumbercontinued"/>
        </w:rPr>
        <w:t>–3</w:t>
      </w:r>
      <w:r w:rsidR="00BC0E46">
        <w:t xml:space="preserve">, </w:t>
      </w:r>
      <w:r w:rsidR="00DC6AA6" w:rsidRPr="00230826">
        <w:rPr>
          <w:rStyle w:val="indexRefchap"/>
        </w:rPr>
        <w:t>26:</w:t>
      </w:r>
      <w:r w:rsidR="00DC6AA6" w:rsidRPr="00230826">
        <w:rPr>
          <w:rStyle w:val="indexRefpar"/>
        </w:rPr>
        <w:t>3</w:t>
      </w:r>
    </w:p>
    <w:p w14:paraId="5502EA4C" w14:textId="77777777" w:rsidR="00E67803" w:rsidRDefault="00C57E99" w:rsidP="00BC0E46">
      <w:pPr>
        <w:pStyle w:val="Index-2"/>
      </w:pPr>
      <w:r w:rsidRPr="002B1019">
        <w:t>develops World Centre</w:t>
      </w:r>
      <w:r w:rsidR="00DC6AA6" w:rsidRPr="00230826">
        <w:rPr>
          <w:rStyle w:val="indexpagenumbercomma"/>
        </w:rPr>
        <w:t xml:space="preserve">, </w:t>
      </w:r>
      <w:r w:rsidR="00DC6AA6" w:rsidRPr="00230826">
        <w:rPr>
          <w:rStyle w:val="indexpagenumberchecked"/>
        </w:rPr>
        <w:t>322</w:t>
      </w:r>
      <w:r w:rsidRPr="006E548C">
        <w:rPr>
          <w:rStyle w:val="indexpagenumbercontinued"/>
        </w:rPr>
        <w:t>–31</w:t>
      </w:r>
      <w:r w:rsidR="00BC0E46">
        <w:t xml:space="preserve">, </w:t>
      </w:r>
      <w:r w:rsidR="00DC6AA6" w:rsidRPr="00230826">
        <w:rPr>
          <w:rStyle w:val="indexRefchap"/>
        </w:rPr>
        <w:t>29</w:t>
      </w:r>
    </w:p>
    <w:p w14:paraId="6BE33C86" w14:textId="77777777" w:rsidR="00E67803" w:rsidRDefault="00C57E99" w:rsidP="00BC0E46">
      <w:pPr>
        <w:pStyle w:val="Index-2"/>
      </w:pPr>
      <w:r w:rsidRPr="002B1019">
        <w:t>did not attend mosque</w:t>
      </w:r>
      <w:r w:rsidR="00DC6AA6" w:rsidRPr="00230826">
        <w:rPr>
          <w:rStyle w:val="indexpagenumbercomma"/>
        </w:rPr>
        <w:t xml:space="preserve">, </w:t>
      </w:r>
      <w:r w:rsidR="00DC6AA6" w:rsidRPr="00230826">
        <w:rPr>
          <w:rStyle w:val="indexpagenumberchecked"/>
        </w:rPr>
        <w:t>290</w:t>
      </w:r>
      <w:r w:rsidR="00BC0E46">
        <w:t xml:space="preserve">, </w:t>
      </w:r>
      <w:r w:rsidR="00DC6AA6" w:rsidRPr="00230826">
        <w:rPr>
          <w:rStyle w:val="indexRefchap"/>
        </w:rPr>
        <w:t>25:</w:t>
      </w:r>
      <w:r w:rsidR="00DC6AA6" w:rsidRPr="00230826">
        <w:rPr>
          <w:rStyle w:val="indexRefpar"/>
        </w:rPr>
        <w:t>45–46</w:t>
      </w:r>
    </w:p>
    <w:p w14:paraId="0795D57F" w14:textId="77777777" w:rsidR="00E67803" w:rsidRDefault="00C57E99" w:rsidP="00BC0E46">
      <w:pPr>
        <w:pStyle w:val="Index-2"/>
      </w:pPr>
      <w:r w:rsidRPr="002B1019">
        <w:t>education of</w:t>
      </w:r>
      <w:r w:rsidR="00DC6AA6" w:rsidRPr="00230826">
        <w:rPr>
          <w:rStyle w:val="indexpagenumbercomma"/>
        </w:rPr>
        <w:t xml:space="preserve">, </w:t>
      </w:r>
      <w:r w:rsidR="00DC6AA6" w:rsidRPr="00230826">
        <w:rPr>
          <w:rStyle w:val="indexpagenumberchecked"/>
        </w:rPr>
        <w:t>283</w:t>
      </w:r>
      <w:r w:rsidRPr="006E548C">
        <w:rPr>
          <w:rStyle w:val="indexpagenumbercontinued"/>
        </w:rPr>
        <w:t>–4</w:t>
      </w:r>
      <w:r w:rsidR="00BC0E46">
        <w:t xml:space="preserve">, </w:t>
      </w:r>
      <w:r w:rsidR="00DC6AA6" w:rsidRPr="00230826">
        <w:rPr>
          <w:rStyle w:val="indexRefchap"/>
        </w:rPr>
        <w:t>25:</w:t>
      </w:r>
      <w:r w:rsidR="00DC6AA6" w:rsidRPr="00230826">
        <w:rPr>
          <w:rStyle w:val="indexRefpar"/>
        </w:rPr>
        <w:t>16–21</w:t>
      </w:r>
    </w:p>
    <w:p w14:paraId="1A2C2382" w14:textId="77777777" w:rsidR="00E67803" w:rsidRDefault="00C57E99" w:rsidP="00BC0E46">
      <w:pPr>
        <w:pStyle w:val="Index-2"/>
      </w:pPr>
      <w:r w:rsidRPr="002B1019">
        <w:t>encouraged holding of Nineteen Day</w:t>
      </w:r>
      <w:r w:rsidR="00BC0E46">
        <w:t xml:space="preserve"> </w:t>
      </w:r>
      <w:r w:rsidRPr="002B1019">
        <w:t>Feasts</w:t>
      </w:r>
      <w:r w:rsidR="00DC6AA6" w:rsidRPr="00230826">
        <w:rPr>
          <w:rStyle w:val="indexpagenumbercomma"/>
        </w:rPr>
        <w:t xml:space="preserve">, </w:t>
      </w:r>
      <w:r w:rsidR="00DC6AA6" w:rsidRPr="00230826">
        <w:rPr>
          <w:rStyle w:val="indexpagenumberchecked"/>
        </w:rPr>
        <w:t>306</w:t>
      </w:r>
      <w:r w:rsidR="00BC0E46">
        <w:t xml:space="preserve">, </w:t>
      </w:r>
      <w:r w:rsidR="00DC6AA6" w:rsidRPr="00230826">
        <w:rPr>
          <w:rStyle w:val="indexRefchap"/>
        </w:rPr>
        <w:t>26:</w:t>
      </w:r>
      <w:r w:rsidR="00DC6AA6" w:rsidRPr="00230826">
        <w:rPr>
          <w:rStyle w:val="indexRefpar"/>
        </w:rPr>
        <w:t>51</w:t>
      </w:r>
    </w:p>
    <w:p w14:paraId="2A5AF8D0" w14:textId="77777777" w:rsidR="00E67803" w:rsidRDefault="00C57E99" w:rsidP="00BC0E46">
      <w:pPr>
        <w:pStyle w:val="Index-2"/>
      </w:pPr>
      <w:r w:rsidRPr="002B1019">
        <w:t>enemies of</w:t>
      </w:r>
      <w:r w:rsidR="00DC6AA6" w:rsidRPr="00230826">
        <w:rPr>
          <w:rStyle w:val="indexpagenumbercomma"/>
        </w:rPr>
        <w:t xml:space="preserve">, </w:t>
      </w:r>
      <w:r w:rsidR="00DC6AA6" w:rsidRPr="00230826">
        <w:rPr>
          <w:rStyle w:val="indexpagenumberchecked"/>
        </w:rPr>
        <w:t>332</w:t>
      </w:r>
      <w:r w:rsidR="00BC0E46">
        <w:t xml:space="preserve">, </w:t>
      </w:r>
      <w:r w:rsidR="00DC6AA6" w:rsidRPr="00230826">
        <w:rPr>
          <w:rStyle w:val="indexRefchap"/>
        </w:rPr>
        <w:t>30:</w:t>
      </w:r>
      <w:r w:rsidR="00DC6AA6" w:rsidRPr="00230826">
        <w:rPr>
          <w:rStyle w:val="indexRefpar"/>
        </w:rPr>
        <w:t>2</w:t>
      </w:r>
    </w:p>
    <w:p w14:paraId="7F07FB15" w14:textId="77777777" w:rsidR="00E67803" w:rsidRDefault="00C57E99" w:rsidP="00836F8F">
      <w:pPr>
        <w:pStyle w:val="Index-2"/>
      </w:pPr>
      <w:r w:rsidRPr="002B1019">
        <w:t>establishment of Universal House of</w:t>
      </w:r>
      <w:r>
        <w:t xml:space="preserve"> </w:t>
      </w:r>
      <w:r w:rsidRPr="002B1019">
        <w:t>Justice</w:t>
      </w:r>
      <w:r w:rsidR="00DC6AA6" w:rsidRPr="00230826">
        <w:rPr>
          <w:rStyle w:val="indexpagenumbercomma"/>
        </w:rPr>
        <w:t xml:space="preserve">, </w:t>
      </w:r>
      <w:r w:rsidR="00DC6AA6" w:rsidRPr="00230826">
        <w:rPr>
          <w:rStyle w:val="indexpagenumberchecked"/>
        </w:rPr>
        <w:t>287</w:t>
      </w:r>
      <w:r w:rsidR="00DC6AA6" w:rsidRPr="00230826">
        <w:rPr>
          <w:rStyle w:val="indexpagenumbercomma"/>
        </w:rPr>
        <w:t xml:space="preserve">, </w:t>
      </w:r>
      <w:r w:rsidR="00DC6AA6" w:rsidRPr="00230826">
        <w:rPr>
          <w:rStyle w:val="indexpagenumberchecked"/>
        </w:rPr>
        <w:t>292</w:t>
      </w:r>
      <w:r w:rsidRPr="006E548C">
        <w:rPr>
          <w:rStyle w:val="indexpagenumbercontinued"/>
        </w:rPr>
        <w:t>–3</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304</w:t>
      </w:r>
      <w:r w:rsidR="00836F8F">
        <w:t xml:space="preserve">, </w:t>
      </w:r>
      <w:r w:rsidR="00DC6AA6" w:rsidRPr="00230826">
        <w:rPr>
          <w:rStyle w:val="indexRefchap"/>
        </w:rPr>
        <w:t>25:</w:t>
      </w:r>
      <w:r w:rsidR="00DC6AA6" w:rsidRPr="00230826">
        <w:rPr>
          <w:rStyle w:val="indexRefpar"/>
        </w:rPr>
        <w:t>34</w:t>
      </w:r>
      <w:r w:rsidR="00836F8F">
        <w:t xml:space="preserve">, </w:t>
      </w:r>
      <w:r w:rsidR="00DC6AA6" w:rsidRPr="00230826">
        <w:rPr>
          <w:rStyle w:val="indexRefchap"/>
        </w:rPr>
        <w:t>26:</w:t>
      </w:r>
      <w:r w:rsidR="00DC6AA6" w:rsidRPr="00230826">
        <w:rPr>
          <w:rStyle w:val="indexRefpar"/>
        </w:rPr>
        <w:t>1–4</w:t>
      </w:r>
      <w:r w:rsidR="00836F8F">
        <w:t xml:space="preserve">, </w:t>
      </w:r>
      <w:r w:rsidR="00DC6AA6" w:rsidRPr="00230826">
        <w:rPr>
          <w:rStyle w:val="indexRefchap"/>
        </w:rPr>
        <w:t>26:</w:t>
      </w:r>
      <w:r w:rsidR="00DC6AA6" w:rsidRPr="00230826">
        <w:rPr>
          <w:rStyle w:val="indexRefpar"/>
        </w:rPr>
        <w:t>21</w:t>
      </w:r>
      <w:r w:rsidR="00836F8F">
        <w:t xml:space="preserve">, </w:t>
      </w:r>
      <w:r w:rsidR="00DC6AA6" w:rsidRPr="00230826">
        <w:rPr>
          <w:rStyle w:val="indexRefchap"/>
        </w:rPr>
        <w:t>26:</w:t>
      </w:r>
      <w:r w:rsidR="00DC6AA6" w:rsidRPr="00230826">
        <w:rPr>
          <w:rStyle w:val="indexRefpar"/>
        </w:rPr>
        <w:t>41</w:t>
      </w:r>
    </w:p>
    <w:p w14:paraId="70384552" w14:textId="77777777" w:rsidR="00E67803" w:rsidRDefault="00C57E99" w:rsidP="00836F8F">
      <w:pPr>
        <w:pStyle w:val="Index-2"/>
      </w:pPr>
      <w:r w:rsidRPr="002B1019">
        <w:t xml:space="preserve">expounder of the Revelation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307</w:t>
      </w:r>
      <w:r w:rsidRPr="006E548C">
        <w:rPr>
          <w:rStyle w:val="indexpagenumbercontinued"/>
        </w:rPr>
        <w:t>–13</w:t>
      </w:r>
      <w:r w:rsidR="00836F8F">
        <w:t xml:space="preserve">, </w:t>
      </w:r>
      <w:r w:rsidR="00DC6AA6" w:rsidRPr="00230826">
        <w:rPr>
          <w:rStyle w:val="indexRefchap"/>
        </w:rPr>
        <w:t>27</w:t>
      </w:r>
    </w:p>
    <w:p w14:paraId="39C83BD2" w14:textId="77777777" w:rsidR="00E67803" w:rsidRDefault="00C57E99" w:rsidP="00836F8F">
      <w:pPr>
        <w:pStyle w:val="Index-2"/>
      </w:pPr>
      <w:r w:rsidRPr="002B1019">
        <w:t>faithless relatives of</w:t>
      </w:r>
      <w:r w:rsidR="00DC6AA6" w:rsidRPr="00230826">
        <w:rPr>
          <w:rStyle w:val="indexpagenumbercomma"/>
        </w:rPr>
        <w:t xml:space="preserve">, </w:t>
      </w:r>
      <w:r w:rsidR="00DC6AA6" w:rsidRPr="00230826">
        <w:rPr>
          <w:rStyle w:val="indexpagenumberchecked"/>
        </w:rPr>
        <w:t>351</w:t>
      </w:r>
      <w:r w:rsidRPr="006E548C">
        <w:rPr>
          <w:rStyle w:val="indexpagenumbercontinued"/>
        </w:rPr>
        <w:t>–69</w:t>
      </w:r>
      <w:r w:rsidR="00836F8F">
        <w:t xml:space="preserve">, </w:t>
      </w:r>
      <w:r w:rsidR="00DC6AA6" w:rsidRPr="00230826">
        <w:rPr>
          <w:rStyle w:val="indexRefchap"/>
        </w:rPr>
        <w:t>32</w:t>
      </w:r>
    </w:p>
    <w:p w14:paraId="51ABC9D2" w14:textId="77777777" w:rsidR="00E67803" w:rsidRDefault="00C57E99">
      <w:pPr>
        <w:pStyle w:val="Index-2"/>
      </w:pPr>
      <w:r w:rsidRPr="002B1019">
        <w:t xml:space="preserve">family of, </w:t>
      </w:r>
      <w:r w:rsidRPr="00971E46">
        <w:rPr>
          <w:rStyle w:val="indexverweis"/>
        </w:rPr>
        <w:t>see</w:t>
      </w:r>
      <w:r w:rsidRPr="002B1019">
        <w:t xml:space="preserve"> Family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 </w:t>
      </w:r>
      <w:r w:rsidRPr="000C7039">
        <w:rPr>
          <w:highlight w:val="yellow"/>
        </w:rPr>
        <w:t>ʿAbdu</w:t>
      </w:r>
      <w:r w:rsidR="00627ED1" w:rsidRPr="00627ED1">
        <w:rPr>
          <w:highlight w:val="yellow"/>
        </w:rPr>
        <w:t>’</w:t>
      </w:r>
      <w:r w:rsidRPr="000C7039">
        <w:rPr>
          <w:highlight w:val="yellow"/>
        </w:rPr>
        <w:t>l-Bahá</w:t>
      </w:r>
    </w:p>
    <w:p w14:paraId="466A51A9" w14:textId="77777777" w:rsidR="00E67803" w:rsidRDefault="00C57E99" w:rsidP="00836F8F">
      <w:pPr>
        <w:pStyle w:val="Index-2"/>
      </w:pPr>
      <w:r w:rsidRPr="002B1019">
        <w:t>forgives Covenant-breakers</w:t>
      </w:r>
      <w:r w:rsidR="00DC6AA6" w:rsidRPr="00230826">
        <w:rPr>
          <w:rStyle w:val="indexpagenumbercomma"/>
        </w:rPr>
        <w:t xml:space="preserve">, </w:t>
      </w:r>
      <w:r w:rsidR="00DC6AA6" w:rsidRPr="00230826">
        <w:rPr>
          <w:rStyle w:val="indexpagenumberchecked"/>
        </w:rPr>
        <w:t>337</w:t>
      </w:r>
      <w:r w:rsidR="00836F8F">
        <w:t xml:space="preserve">, </w:t>
      </w:r>
      <w:r w:rsidR="00DC6AA6" w:rsidRPr="00230826">
        <w:rPr>
          <w:rStyle w:val="indexRefchap"/>
        </w:rPr>
        <w:t>30:</w:t>
      </w:r>
      <w:r w:rsidR="00DC6AA6" w:rsidRPr="00230826">
        <w:rPr>
          <w:rStyle w:val="indexRefpar"/>
        </w:rPr>
        <w:t>22</w:t>
      </w:r>
    </w:p>
    <w:p w14:paraId="77CB8819" w14:textId="77777777" w:rsidR="00E67803" w:rsidRDefault="00C57E99" w:rsidP="00836F8F">
      <w:pPr>
        <w:pStyle w:val="Index-2"/>
      </w:pPr>
      <w:r w:rsidRPr="002B1019">
        <w:t>functions of</w:t>
      </w:r>
      <w:r w:rsidR="00DC6AA6" w:rsidRPr="00230826">
        <w:rPr>
          <w:rStyle w:val="indexpagenumbercomma"/>
        </w:rPr>
        <w:t xml:space="preserve">, </w:t>
      </w:r>
      <w:r w:rsidR="00DC6AA6" w:rsidRPr="00230826">
        <w:rPr>
          <w:rStyle w:val="indexpagenumberchecked"/>
        </w:rPr>
        <w:t>438</w:t>
      </w:r>
      <w:r w:rsidR="00836F8F">
        <w:t xml:space="preserve">, </w:t>
      </w:r>
      <w:r w:rsidR="00DC6AA6" w:rsidRPr="00230826">
        <w:rPr>
          <w:rStyle w:val="indexRefchap"/>
        </w:rPr>
        <w:t>ap3:</w:t>
      </w:r>
      <w:r w:rsidR="00DC6AA6" w:rsidRPr="00230826">
        <w:rPr>
          <w:rStyle w:val="indexRefchapsub"/>
        </w:rPr>
        <w:t>2:</w:t>
      </w:r>
      <w:r w:rsidR="00DC6AA6" w:rsidRPr="00230826">
        <w:rPr>
          <w:rStyle w:val="indexRefpar"/>
        </w:rPr>
        <w:t>5</w:t>
      </w:r>
    </w:p>
    <w:p w14:paraId="563120C4" w14:textId="77777777" w:rsidR="00E67803" w:rsidRDefault="00C57E99" w:rsidP="00836F8F">
      <w:pPr>
        <w:pStyle w:val="Index-2"/>
      </w:pPr>
      <w:r w:rsidRPr="000C7039">
        <w:rPr>
          <w:highlight w:val="yellow"/>
        </w:rPr>
        <w:t>uṣn</w:t>
      </w:r>
      <w:r w:rsidR="00627ED1" w:rsidRPr="00627ED1">
        <w:rPr>
          <w:highlight w:val="yellow"/>
        </w:rPr>
        <w:t>-i-Mumtáz</w:t>
      </w:r>
      <w:r w:rsidR="00DC6AA6" w:rsidRPr="00230826">
        <w:rPr>
          <w:rStyle w:val="indexpagenumbercomma"/>
        </w:rPr>
        <w:t xml:space="preserve">, </w:t>
      </w:r>
      <w:r w:rsidR="00DC6AA6" w:rsidRPr="00230826">
        <w:rPr>
          <w:rStyle w:val="indexpagenumberchecked"/>
        </w:rPr>
        <w:t>379</w:t>
      </w:r>
      <w:r w:rsidR="00836F8F">
        <w:t xml:space="preserve">, </w:t>
      </w:r>
      <w:r w:rsidR="00DC6AA6" w:rsidRPr="00230826">
        <w:rPr>
          <w:rStyle w:val="indexRefchap"/>
        </w:rPr>
        <w:t>34:</w:t>
      </w:r>
      <w:r w:rsidR="00DC6AA6" w:rsidRPr="00230826">
        <w:rPr>
          <w:rStyle w:val="indexRefpar"/>
        </w:rPr>
        <w:t>10</w:t>
      </w:r>
    </w:p>
    <w:p w14:paraId="35C2D872" w14:textId="77777777" w:rsidR="00E67803" w:rsidRDefault="00C57E99" w:rsidP="00836F8F">
      <w:pPr>
        <w:pStyle w:val="Index-2"/>
      </w:pPr>
      <w:r w:rsidRPr="002B1019">
        <w:rPr>
          <w:rStyle w:val="BookTitle"/>
        </w:rPr>
        <w:t>God Passes By</w:t>
      </w:r>
      <w:r w:rsidRPr="002B1019">
        <w:t xml:space="preserve"> only book written by</w:t>
      </w:r>
      <w:r w:rsidR="00DC6AA6" w:rsidRPr="00230826">
        <w:rPr>
          <w:rStyle w:val="indexpagenumbercomma"/>
        </w:rPr>
        <w:t xml:space="preserve">, </w:t>
      </w:r>
      <w:r w:rsidR="00DC6AA6" w:rsidRPr="00230826">
        <w:rPr>
          <w:rStyle w:val="indexpagenumberchecked"/>
        </w:rPr>
        <w:t>308</w:t>
      </w:r>
      <w:r w:rsidR="00836F8F">
        <w:t xml:space="preserve">, </w:t>
      </w:r>
      <w:r w:rsidR="00DC6AA6" w:rsidRPr="00230826">
        <w:rPr>
          <w:rStyle w:val="indexRefchap"/>
        </w:rPr>
        <w:t>27:</w:t>
      </w:r>
      <w:r w:rsidR="00DC6AA6" w:rsidRPr="00230826">
        <w:rPr>
          <w:rStyle w:val="indexRefpar"/>
        </w:rPr>
        <w:t>8–10</w:t>
      </w:r>
    </w:p>
    <w:p w14:paraId="0EF64DB5" w14:textId="77777777" w:rsidR="00E67803" w:rsidRDefault="00C57E99" w:rsidP="00836F8F">
      <w:pPr>
        <w:pStyle w:val="Index-2"/>
      </w:pPr>
      <w:r w:rsidRPr="002B1019">
        <w:t>Hands of the Cause appointed by</w:t>
      </w:r>
      <w:r w:rsidR="00DC6AA6" w:rsidRPr="00230826">
        <w:rPr>
          <w:rStyle w:val="indexpagenumbercomma"/>
        </w:rPr>
        <w:t xml:space="preserve">, </w:t>
      </w:r>
      <w:r w:rsidR="00DC6AA6" w:rsidRPr="00230826">
        <w:rPr>
          <w:rStyle w:val="indexpagenumberchecked"/>
        </w:rPr>
        <w:t>256n</w:t>
      </w:r>
      <w:r w:rsidR="00836F8F">
        <w:t xml:space="preserve">, </w:t>
      </w:r>
      <w:r w:rsidR="00DC6AA6" w:rsidRPr="00230826">
        <w:rPr>
          <w:rStyle w:val="indexRefchap"/>
        </w:rPr>
        <w:t>22:</w:t>
      </w:r>
      <w:r w:rsidR="00DC6AA6" w:rsidRPr="00230826">
        <w:rPr>
          <w:rStyle w:val="indexRefpar"/>
        </w:rPr>
        <w:t>15</w:t>
      </w:r>
      <w:r w:rsidR="00836F8F">
        <w:rPr>
          <w:rStyle w:val="indexRefpar"/>
        </w:rPr>
        <w:t>n</w:t>
      </w:r>
    </w:p>
    <w:p w14:paraId="1A0FC663" w14:textId="77777777" w:rsidR="00E67803" w:rsidRDefault="00C57E99" w:rsidP="00836F8F">
      <w:pPr>
        <w:pStyle w:val="Index-2"/>
      </w:pPr>
      <w:r w:rsidRPr="002B1019">
        <w:t>head of Universal House of Justice</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439</w:t>
      </w:r>
      <w:r w:rsidR="00836F8F">
        <w:t xml:space="preserve">, </w:t>
      </w:r>
      <w:r w:rsidR="00DC6AA6" w:rsidRPr="00230826">
        <w:rPr>
          <w:rStyle w:val="indexRefchap"/>
        </w:rPr>
        <w:t>35:</w:t>
      </w:r>
      <w:r w:rsidR="00DC6AA6" w:rsidRPr="00230826">
        <w:rPr>
          <w:rStyle w:val="indexRefpar"/>
        </w:rPr>
        <w:t>57</w:t>
      </w:r>
      <w:r w:rsidR="00836F8F">
        <w:t xml:space="preserve">, </w:t>
      </w:r>
      <w:r w:rsidR="00DC6AA6" w:rsidRPr="00230826">
        <w:rPr>
          <w:rStyle w:val="indexRefchap"/>
        </w:rPr>
        <w:t>ap3:</w:t>
      </w:r>
      <w:r w:rsidR="00DC6AA6" w:rsidRPr="00230826">
        <w:rPr>
          <w:rStyle w:val="indexRefchapsub"/>
        </w:rPr>
        <w:t>1:</w:t>
      </w:r>
      <w:r w:rsidR="00DC6AA6" w:rsidRPr="00230826">
        <w:rPr>
          <w:rStyle w:val="indexRefpar"/>
        </w:rPr>
        <w:t>5–1:6</w:t>
      </w:r>
      <w:r w:rsidR="00836F8F">
        <w:t xml:space="preserve">, </w:t>
      </w:r>
      <w:r w:rsidR="00DC6AA6" w:rsidRPr="00230826">
        <w:rPr>
          <w:rStyle w:val="indexRefchap"/>
        </w:rPr>
        <w:t>ap3:</w:t>
      </w:r>
      <w:r w:rsidR="00DC6AA6" w:rsidRPr="00230826">
        <w:rPr>
          <w:rStyle w:val="indexRefchapsub"/>
        </w:rPr>
        <w:t>2:</w:t>
      </w:r>
      <w:r w:rsidR="00DC6AA6" w:rsidRPr="00230826">
        <w:rPr>
          <w:rStyle w:val="indexRefpar"/>
        </w:rPr>
        <w:t>7</w:t>
      </w:r>
    </w:p>
    <w:p w14:paraId="6A3A8F31" w14:textId="77777777" w:rsidR="00E67803" w:rsidRDefault="00C57E99" w:rsidP="003E5A0B">
      <w:pPr>
        <w:pStyle w:val="Index-2"/>
      </w:pPr>
      <w:r w:rsidRPr="002B1019">
        <w:t>infallibility of</w:t>
      </w:r>
      <w:r w:rsidR="00DC6AA6" w:rsidRPr="00230826">
        <w:rPr>
          <w:rStyle w:val="indexpagenumbercomma"/>
        </w:rPr>
        <w:t xml:space="preserve">, </w:t>
      </w:r>
      <w:r w:rsidR="00DC6AA6" w:rsidRPr="00230826">
        <w:rPr>
          <w:rStyle w:val="indexpagenumberchecked"/>
        </w:rPr>
        <w:t>294</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395</w:t>
      </w:r>
      <w:r w:rsidR="00DC6AA6" w:rsidRPr="00230826">
        <w:rPr>
          <w:rStyle w:val="indexpagenumbercomma"/>
        </w:rPr>
        <w:t xml:space="preserve">, </w:t>
      </w:r>
      <w:r w:rsidR="00DC6AA6" w:rsidRPr="00230826">
        <w:rPr>
          <w:rStyle w:val="indexpagenumberchecked"/>
        </w:rPr>
        <w:t>404</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438</w:t>
      </w:r>
      <w:r w:rsidR="00836F8F">
        <w:t xml:space="preserve">, </w:t>
      </w:r>
      <w:r w:rsidR="00DC6AA6" w:rsidRPr="00230826">
        <w:rPr>
          <w:rStyle w:val="indexRefchap"/>
        </w:rPr>
        <w:t>26:</w:t>
      </w:r>
      <w:r w:rsidR="00DC6AA6" w:rsidRPr="00230826">
        <w:rPr>
          <w:rStyle w:val="indexRefpar"/>
        </w:rPr>
        <w:t>8</w:t>
      </w:r>
      <w:r w:rsidR="00836F8F">
        <w:t xml:space="preserve">, </w:t>
      </w:r>
      <w:r w:rsidR="00DC6AA6" w:rsidRPr="00230826">
        <w:rPr>
          <w:rStyle w:val="indexRefchap"/>
        </w:rPr>
        <w:t>35:</w:t>
      </w:r>
      <w:r w:rsidR="00DC6AA6" w:rsidRPr="00230826">
        <w:rPr>
          <w:rStyle w:val="indexRefpar"/>
        </w:rPr>
        <w:t>1</w:t>
      </w:r>
      <w:r w:rsidR="00836F8F">
        <w:t xml:space="preserve">, </w:t>
      </w:r>
      <w:r w:rsidR="00DC6AA6" w:rsidRPr="00230826">
        <w:rPr>
          <w:rStyle w:val="indexRefchap"/>
        </w:rPr>
        <w:t>35:</w:t>
      </w:r>
      <w:r w:rsidR="00DC6AA6" w:rsidRPr="00230826">
        <w:rPr>
          <w:rStyle w:val="indexRefpar"/>
        </w:rPr>
        <w:t>8</w:t>
      </w:r>
      <w:r w:rsidR="00836F8F">
        <w:t xml:space="preserve">, </w:t>
      </w:r>
      <w:r w:rsidR="00DC6AA6" w:rsidRPr="00230826">
        <w:rPr>
          <w:rStyle w:val="indexRefchap"/>
        </w:rPr>
        <w:t>35:</w:t>
      </w:r>
      <w:r w:rsidR="00DC6AA6" w:rsidRPr="00230826">
        <w:rPr>
          <w:rStyle w:val="indexRefpar"/>
        </w:rPr>
        <w:t>58</w:t>
      </w:r>
      <w:r w:rsidR="003E5A0B">
        <w:t xml:space="preserve">, </w:t>
      </w:r>
      <w:r w:rsidR="00DC6AA6" w:rsidRPr="00230826">
        <w:rPr>
          <w:rStyle w:val="indexRefchap"/>
        </w:rPr>
        <w:t>ap1:</w:t>
      </w:r>
      <w:r w:rsidR="00DC6AA6" w:rsidRPr="00230826">
        <w:rPr>
          <w:rStyle w:val="indexRefchapsub"/>
        </w:rPr>
        <w:t>1:</w:t>
      </w:r>
      <w:r w:rsidR="00DC6AA6" w:rsidRPr="00230826">
        <w:rPr>
          <w:rStyle w:val="indexRefpar"/>
        </w:rPr>
        <w:t>17</w:t>
      </w:r>
      <w:r w:rsidR="003E5A0B">
        <w:t xml:space="preserve">, </w:t>
      </w:r>
      <w:r w:rsidR="00DC6AA6" w:rsidRPr="00230826">
        <w:rPr>
          <w:rStyle w:val="indexRefchap"/>
        </w:rPr>
        <w:t>ap3:</w:t>
      </w:r>
      <w:r w:rsidR="00DC6AA6" w:rsidRPr="00230826">
        <w:rPr>
          <w:rStyle w:val="indexRefchapsub"/>
        </w:rPr>
        <w:t>2:</w:t>
      </w:r>
      <w:r w:rsidR="00DC6AA6" w:rsidRPr="00230826">
        <w:rPr>
          <w:rStyle w:val="indexRefpar"/>
        </w:rPr>
        <w:t>2</w:t>
      </w:r>
    </w:p>
    <w:p w14:paraId="639432B9" w14:textId="77777777" w:rsidR="00E67803" w:rsidRDefault="00C57E99" w:rsidP="003E5A0B">
      <w:pPr>
        <w:pStyle w:val="Index-2"/>
      </w:pPr>
      <w:r w:rsidRPr="002B1019">
        <w:t>Interpreter of Holy Writings</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279</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308</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435</w:t>
      </w:r>
      <w:r w:rsidR="00DC6AA6" w:rsidRPr="00230826">
        <w:rPr>
          <w:rStyle w:val="indexpagenumbercomma"/>
        </w:rPr>
        <w:t xml:space="preserve">, </w:t>
      </w:r>
      <w:r w:rsidR="00DC6AA6" w:rsidRPr="00230826">
        <w:rPr>
          <w:rStyle w:val="indexpagenumberchecked"/>
        </w:rPr>
        <w:t>438</w:t>
      </w:r>
      <w:r w:rsidRPr="006E548C">
        <w:rPr>
          <w:rStyle w:val="indexpagenumbercontinued"/>
        </w:rPr>
        <w:t>–9</w:t>
      </w:r>
      <w:r w:rsidR="003E5A0B">
        <w:t xml:space="preserve">, </w:t>
      </w:r>
      <w:r w:rsidR="00DC6AA6" w:rsidRPr="00230826">
        <w:rPr>
          <w:rStyle w:val="indexRefchap"/>
        </w:rPr>
        <w:t>24:</w:t>
      </w:r>
      <w:r w:rsidR="00DC6AA6" w:rsidRPr="00230826">
        <w:rPr>
          <w:rStyle w:val="indexRefpar"/>
        </w:rPr>
        <w:t>18</w:t>
      </w:r>
      <w:r w:rsidR="003E5A0B">
        <w:t xml:space="preserve">, </w:t>
      </w:r>
      <w:r w:rsidR="00DC6AA6" w:rsidRPr="00230826">
        <w:rPr>
          <w:rStyle w:val="indexRefchap"/>
        </w:rPr>
        <w:t>24:</w:t>
      </w:r>
      <w:r w:rsidR="00DC6AA6" w:rsidRPr="00230826">
        <w:rPr>
          <w:rStyle w:val="indexRefpar"/>
        </w:rPr>
        <w:t>32</w:t>
      </w:r>
      <w:r w:rsidR="003E5A0B">
        <w:t xml:space="preserve">, </w:t>
      </w:r>
      <w:r w:rsidR="00DC6AA6" w:rsidRPr="00230826">
        <w:rPr>
          <w:rStyle w:val="indexRefchap"/>
        </w:rPr>
        <w:t>26:</w:t>
      </w:r>
      <w:r w:rsidR="00DC6AA6" w:rsidRPr="00230826">
        <w:rPr>
          <w:rStyle w:val="indexRefpar"/>
        </w:rPr>
        <w:t>41</w:t>
      </w:r>
      <w:r w:rsidR="003E5A0B">
        <w:t xml:space="preserve">, </w:t>
      </w:r>
      <w:r w:rsidR="00DC6AA6" w:rsidRPr="00230826">
        <w:rPr>
          <w:rStyle w:val="indexRefchap"/>
        </w:rPr>
        <w:t>27:</w:t>
      </w:r>
      <w:r w:rsidR="00DC6AA6" w:rsidRPr="00230826">
        <w:rPr>
          <w:rStyle w:val="indexRefpar"/>
        </w:rPr>
        <w:t>10</w:t>
      </w:r>
      <w:r w:rsidR="003E5A0B">
        <w:t xml:space="preserve">, </w:t>
      </w:r>
      <w:r w:rsidR="00DC6AA6" w:rsidRPr="00230826">
        <w:rPr>
          <w:rStyle w:val="indexRefchap"/>
        </w:rPr>
        <w:t>27:</w:t>
      </w:r>
      <w:r w:rsidR="00DC6AA6" w:rsidRPr="00230826">
        <w:rPr>
          <w:rStyle w:val="indexRefpar"/>
        </w:rPr>
        <w:t>13</w:t>
      </w:r>
      <w:r w:rsidR="003E5A0B">
        <w:t xml:space="preserve">, </w:t>
      </w:r>
      <w:r w:rsidR="00DC6AA6" w:rsidRPr="00230826">
        <w:rPr>
          <w:rStyle w:val="indexRefchap"/>
        </w:rPr>
        <w:t>34:</w:t>
      </w:r>
      <w:r w:rsidR="00DC6AA6" w:rsidRPr="00230826">
        <w:rPr>
          <w:rStyle w:val="indexRefpar"/>
        </w:rPr>
        <w:t>11</w:t>
      </w:r>
      <w:r w:rsidR="003E5A0B">
        <w:t xml:space="preserve">, </w:t>
      </w:r>
      <w:r w:rsidR="00DC6AA6" w:rsidRPr="00230826">
        <w:rPr>
          <w:rStyle w:val="indexRefchap"/>
        </w:rPr>
        <w:t>36:</w:t>
      </w:r>
      <w:r w:rsidR="00DC6AA6" w:rsidRPr="00230826">
        <w:rPr>
          <w:rStyle w:val="indexRefpar"/>
        </w:rPr>
        <w:t>35</w:t>
      </w:r>
      <w:r w:rsidR="003E5A0B">
        <w:t xml:space="preserve">, </w:t>
      </w:r>
      <w:r w:rsidR="00DC6AA6" w:rsidRPr="00230826">
        <w:rPr>
          <w:rStyle w:val="indexRefchap"/>
        </w:rPr>
        <w:t>ap3:</w:t>
      </w:r>
      <w:r w:rsidR="00DC6AA6" w:rsidRPr="00230826">
        <w:rPr>
          <w:rStyle w:val="indexRefchapsub"/>
        </w:rPr>
        <w:t>1:</w:t>
      </w:r>
      <w:r w:rsidR="00DC6AA6" w:rsidRPr="00230826">
        <w:rPr>
          <w:rStyle w:val="indexRefpar"/>
        </w:rPr>
        <w:t>12</w:t>
      </w:r>
      <w:r w:rsidR="003E5A0B">
        <w:t xml:space="preserve">, </w:t>
      </w:r>
      <w:r w:rsidR="00DC6AA6" w:rsidRPr="00230826">
        <w:rPr>
          <w:rStyle w:val="indexRefchap"/>
        </w:rPr>
        <w:t>ap3:</w:t>
      </w:r>
      <w:r w:rsidR="00DC6AA6" w:rsidRPr="00230826">
        <w:rPr>
          <w:rStyle w:val="indexRefchapsub"/>
        </w:rPr>
        <w:t>2:</w:t>
      </w:r>
      <w:r w:rsidR="00DC6AA6" w:rsidRPr="00230826">
        <w:rPr>
          <w:rStyle w:val="indexRefpar"/>
        </w:rPr>
        <w:t>4–2:8</w:t>
      </w:r>
    </w:p>
    <w:p w14:paraId="476AE0F0" w14:textId="77777777" w:rsidR="00E67803" w:rsidRDefault="00C57E99" w:rsidP="003E5A0B">
      <w:pPr>
        <w:pStyle w:val="Index-2"/>
      </w:pPr>
      <w:r w:rsidRPr="002B1019">
        <w:t>left no heir</w:t>
      </w:r>
      <w:r w:rsidR="00DC6AA6" w:rsidRPr="00230826">
        <w:rPr>
          <w:rStyle w:val="indexpagenumbercomma"/>
        </w:rPr>
        <w:t xml:space="preserve">, </w:t>
      </w:r>
      <w:r w:rsidR="00DC6AA6" w:rsidRPr="00230826">
        <w:rPr>
          <w:rStyle w:val="indexpagenumberchecked"/>
        </w:rPr>
        <w:t>378</w:t>
      </w:r>
      <w:r w:rsidRPr="006E548C">
        <w:rPr>
          <w:rStyle w:val="indexpagenumbercontinued"/>
        </w:rPr>
        <w:t>–9</w:t>
      </w:r>
      <w:r w:rsidR="00DC6AA6" w:rsidRPr="00230826">
        <w:rPr>
          <w:rStyle w:val="indexpagenumbercomma"/>
        </w:rPr>
        <w:t xml:space="preserve">, </w:t>
      </w:r>
      <w:r w:rsidR="00DC6AA6" w:rsidRPr="00230826">
        <w:rPr>
          <w:rStyle w:val="indexpagenumberchecked"/>
        </w:rPr>
        <w:t>382</w:t>
      </w:r>
      <w:r w:rsidRPr="006E548C">
        <w:rPr>
          <w:rStyle w:val="indexpagenumbercontinued"/>
        </w:rPr>
        <w:t>–4</w:t>
      </w:r>
      <w:r w:rsidR="00DC6AA6" w:rsidRPr="00230826">
        <w:rPr>
          <w:rStyle w:val="indexpagenumbercomma"/>
        </w:rPr>
        <w:t xml:space="preserve">, </w:t>
      </w:r>
      <w:r w:rsidR="00DC6AA6" w:rsidRPr="00230826">
        <w:rPr>
          <w:rStyle w:val="indexpagenumberchecked"/>
        </w:rPr>
        <w:t>430</w:t>
      </w:r>
      <w:r w:rsidR="00DC6AA6" w:rsidRPr="00230826">
        <w:rPr>
          <w:rStyle w:val="indexpagenumbercomma"/>
        </w:rPr>
        <w:t xml:space="preserve">, </w:t>
      </w:r>
      <w:r w:rsidR="00DC6AA6" w:rsidRPr="00230826">
        <w:rPr>
          <w:rStyle w:val="indexpagenumberchecked"/>
        </w:rPr>
        <w:t>433</w:t>
      </w:r>
      <w:r w:rsidR="003E5A0B">
        <w:t xml:space="preserve">, </w:t>
      </w:r>
      <w:r w:rsidR="00DC6AA6" w:rsidRPr="00230826">
        <w:rPr>
          <w:rStyle w:val="indexRefchap"/>
        </w:rPr>
        <w:t>34:</w:t>
      </w:r>
      <w:r w:rsidR="00DC6AA6" w:rsidRPr="00230826">
        <w:rPr>
          <w:rStyle w:val="indexRefpar"/>
        </w:rPr>
        <w:t>10–11</w:t>
      </w:r>
      <w:r w:rsidR="003E5A0B">
        <w:t xml:space="preserve">, </w:t>
      </w:r>
      <w:r w:rsidR="00DC6AA6" w:rsidRPr="00230826">
        <w:rPr>
          <w:rStyle w:val="indexRefchap"/>
        </w:rPr>
        <w:t>34:</w:t>
      </w:r>
      <w:r w:rsidR="00DC6AA6" w:rsidRPr="00230826">
        <w:rPr>
          <w:rStyle w:val="indexRefpar"/>
        </w:rPr>
        <w:t>22–34</w:t>
      </w:r>
      <w:r w:rsidR="003E5A0B">
        <w:t xml:space="preserve">, </w:t>
      </w:r>
      <w:r w:rsidR="00DC6AA6" w:rsidRPr="00230826">
        <w:rPr>
          <w:rStyle w:val="indexRefchap"/>
        </w:rPr>
        <w:t>ap2:</w:t>
      </w:r>
      <w:r w:rsidR="00DC6AA6" w:rsidRPr="00230826">
        <w:rPr>
          <w:rStyle w:val="indexRefpar"/>
        </w:rPr>
        <w:t>20</w:t>
      </w:r>
      <w:r w:rsidR="003E5A0B">
        <w:rPr>
          <w:rStyle w:val="indexRefpar"/>
        </w:rPr>
        <w:t>–21</w:t>
      </w:r>
      <w:r w:rsidR="003E5A0B">
        <w:t xml:space="preserve">, </w:t>
      </w:r>
      <w:r w:rsidR="00DC6AA6" w:rsidRPr="00230826">
        <w:rPr>
          <w:rStyle w:val="indexRefchap"/>
        </w:rPr>
        <w:t>ap3:</w:t>
      </w:r>
      <w:r w:rsidR="00DC6AA6" w:rsidRPr="00230826">
        <w:rPr>
          <w:rStyle w:val="indexRefchapsub"/>
        </w:rPr>
        <w:t>1:</w:t>
      </w:r>
      <w:r w:rsidR="00DC6AA6" w:rsidRPr="00230826">
        <w:rPr>
          <w:rStyle w:val="indexRefpar"/>
        </w:rPr>
        <w:t>2</w:t>
      </w:r>
    </w:p>
    <w:p w14:paraId="6A442915" w14:textId="77777777" w:rsidR="00E67803" w:rsidRDefault="00C57E99" w:rsidP="001F3D28">
      <w:pPr>
        <w:pStyle w:val="Index-2"/>
      </w:pPr>
      <w:r w:rsidRPr="002B1019">
        <w:t>left no Will</w:t>
      </w:r>
      <w:r w:rsidR="00DC6AA6" w:rsidRPr="00230826">
        <w:rPr>
          <w:rStyle w:val="indexpagenumbercomma"/>
        </w:rPr>
        <w:t xml:space="preserve">, </w:t>
      </w:r>
      <w:r w:rsidR="00DC6AA6" w:rsidRPr="00230826">
        <w:rPr>
          <w:rStyle w:val="indexpagenumberchecked"/>
        </w:rPr>
        <w:t>378</w:t>
      </w:r>
      <w:r w:rsidRPr="006E548C">
        <w:rPr>
          <w:rStyle w:val="indexpagenumbercontinued"/>
        </w:rPr>
        <w:t>–9</w:t>
      </w:r>
      <w:r w:rsidR="00DC6AA6" w:rsidRPr="00230826">
        <w:rPr>
          <w:rStyle w:val="indexpagenumbercomma"/>
        </w:rPr>
        <w:t xml:space="preserve">, </w:t>
      </w:r>
      <w:r w:rsidR="00DC6AA6" w:rsidRPr="00230826">
        <w:rPr>
          <w:rStyle w:val="indexpagenumberchecked"/>
        </w:rPr>
        <w:t>382</w:t>
      </w:r>
      <w:r w:rsidRPr="006E548C">
        <w:rPr>
          <w:rStyle w:val="indexpagenumbercontinued"/>
        </w:rPr>
        <w:t>–4</w:t>
      </w:r>
      <w:r w:rsidR="00DC6AA6" w:rsidRPr="00230826">
        <w:rPr>
          <w:rStyle w:val="indexpagenumbercomma"/>
        </w:rPr>
        <w:t xml:space="preserve">, </w:t>
      </w:r>
      <w:r w:rsidR="00DC6AA6" w:rsidRPr="00230826">
        <w:rPr>
          <w:rStyle w:val="indexpagenumberchecked"/>
        </w:rPr>
        <w:t>430</w:t>
      </w:r>
      <w:r w:rsidR="00DC6AA6" w:rsidRPr="00230826">
        <w:rPr>
          <w:rStyle w:val="indexpagenumbercomma"/>
        </w:rPr>
        <w:t xml:space="preserve">, </w:t>
      </w:r>
      <w:r w:rsidR="00DC6AA6" w:rsidRPr="00230826">
        <w:rPr>
          <w:rStyle w:val="indexpagenumberchecked"/>
        </w:rPr>
        <w:t>433</w:t>
      </w:r>
      <w:r w:rsidR="003E5A0B">
        <w:t xml:space="preserve">, </w:t>
      </w:r>
      <w:r w:rsidR="00DC6AA6" w:rsidRPr="00230826">
        <w:rPr>
          <w:rStyle w:val="indexRefchap"/>
        </w:rPr>
        <w:t>34:</w:t>
      </w:r>
      <w:r w:rsidR="00DC6AA6" w:rsidRPr="00230826">
        <w:rPr>
          <w:rStyle w:val="indexRefpar"/>
        </w:rPr>
        <w:t>6–11</w:t>
      </w:r>
      <w:r w:rsidR="003E5A0B">
        <w:t xml:space="preserve">, </w:t>
      </w:r>
      <w:r w:rsidR="00DC6AA6" w:rsidRPr="00230826">
        <w:rPr>
          <w:rStyle w:val="indexRefchap"/>
        </w:rPr>
        <w:t>34:</w:t>
      </w:r>
      <w:r w:rsidR="00DC6AA6" w:rsidRPr="00230826">
        <w:rPr>
          <w:rStyle w:val="indexRefpar"/>
        </w:rPr>
        <w:t>22–34</w:t>
      </w:r>
      <w:r w:rsidR="003E5A0B">
        <w:t xml:space="preserve">, </w:t>
      </w:r>
      <w:r w:rsidR="00DC6AA6" w:rsidRPr="00230826">
        <w:rPr>
          <w:rStyle w:val="indexRefchap"/>
        </w:rPr>
        <w:t>ap2:</w:t>
      </w:r>
      <w:r w:rsidR="00DC6AA6" w:rsidRPr="00230826">
        <w:rPr>
          <w:rStyle w:val="indexRefpar"/>
        </w:rPr>
        <w:t>20</w:t>
      </w:r>
      <w:r w:rsidR="001F3D28">
        <w:t xml:space="preserve">, </w:t>
      </w:r>
      <w:r w:rsidR="00DC6AA6" w:rsidRPr="00230826">
        <w:rPr>
          <w:rStyle w:val="indexRefchap"/>
        </w:rPr>
        <w:t>ap3:</w:t>
      </w:r>
      <w:r w:rsidR="00DC6AA6" w:rsidRPr="00230826">
        <w:rPr>
          <w:rStyle w:val="indexRefchapsub"/>
        </w:rPr>
        <w:t>1:</w:t>
      </w:r>
      <w:r w:rsidR="00DC6AA6" w:rsidRPr="00230826">
        <w:rPr>
          <w:rStyle w:val="indexRefpar"/>
        </w:rPr>
        <w:t>2–1:3</w:t>
      </w:r>
    </w:p>
    <w:p w14:paraId="53E8F8EC" w14:textId="77777777" w:rsidR="00E67803" w:rsidRDefault="00C57E99" w:rsidP="001F3D28">
      <w:pPr>
        <w:pStyle w:val="Index-2"/>
      </w:pPr>
      <w:r w:rsidRPr="002B1019">
        <w:t>letters of, consulted by Universal House</w:t>
      </w:r>
      <w:r>
        <w:t xml:space="preserve"> </w:t>
      </w:r>
      <w:r w:rsidRPr="002B1019">
        <w:t>of Justice</w:t>
      </w:r>
      <w:r w:rsidR="00DC6AA6" w:rsidRPr="00230826">
        <w:rPr>
          <w:rStyle w:val="indexpagenumbercomma"/>
        </w:rPr>
        <w:t xml:space="preserve">, </w:t>
      </w:r>
      <w:r w:rsidR="00DC6AA6" w:rsidRPr="00230826">
        <w:rPr>
          <w:rStyle w:val="indexpagenumberchecked"/>
        </w:rPr>
        <w:t>388</w:t>
      </w:r>
      <w:r w:rsidR="00DC6AA6" w:rsidRPr="00230826">
        <w:rPr>
          <w:rStyle w:val="indexpagenumbercomma"/>
        </w:rPr>
        <w:t xml:space="preserve">, </w:t>
      </w:r>
      <w:r w:rsidR="00DC6AA6" w:rsidRPr="00230826">
        <w:rPr>
          <w:rStyle w:val="indexpagenumberchecked"/>
        </w:rPr>
        <w:t>399</w:t>
      </w:r>
      <w:r w:rsidR="001F3D28">
        <w:t xml:space="preserve">, </w:t>
      </w:r>
      <w:r w:rsidR="00DC6AA6" w:rsidRPr="00230826">
        <w:rPr>
          <w:rStyle w:val="indexRefchap"/>
        </w:rPr>
        <w:t>34:</w:t>
      </w:r>
      <w:r w:rsidR="00DC6AA6" w:rsidRPr="00230826">
        <w:rPr>
          <w:rStyle w:val="indexRefpar"/>
        </w:rPr>
        <w:t>52</w:t>
      </w:r>
      <w:r w:rsidR="001F3D28">
        <w:t xml:space="preserve">, </w:t>
      </w:r>
      <w:r w:rsidR="00DC6AA6" w:rsidRPr="00230826">
        <w:rPr>
          <w:rStyle w:val="indexRefchap"/>
        </w:rPr>
        <w:t>35:</w:t>
      </w:r>
      <w:r w:rsidR="00DC6AA6" w:rsidRPr="00230826">
        <w:rPr>
          <w:rStyle w:val="indexRefpar"/>
        </w:rPr>
        <w:t>31</w:t>
      </w:r>
    </w:p>
    <w:p w14:paraId="2BA25DF6" w14:textId="77777777" w:rsidR="00E67803" w:rsidRDefault="00C57E99" w:rsidP="001F3D28">
      <w:pPr>
        <w:pStyle w:val="Index-2"/>
      </w:pPr>
      <w:r w:rsidRPr="002B1019">
        <w:t>marriage of</w:t>
      </w:r>
      <w:r w:rsidR="00DC6AA6" w:rsidRPr="00230826">
        <w:rPr>
          <w:rStyle w:val="indexpagenumbercomma"/>
        </w:rPr>
        <w:t xml:space="preserve">, </w:t>
      </w:r>
      <w:r w:rsidR="00DC6AA6" w:rsidRPr="00230826">
        <w:rPr>
          <w:rStyle w:val="indexpagenumberchecked"/>
        </w:rPr>
        <w:t>305</w:t>
      </w:r>
      <w:r w:rsidRPr="00074FF5">
        <w:rPr>
          <w:rStyle w:val="structurepagenumber"/>
        </w:rPr>
        <w:t xml:space="preserve"> &lt;page </w:t>
      </w:r>
      <w:r>
        <w:rPr>
          <w:rStyle w:val="structurepagenumber"/>
        </w:rPr>
        <w:t>270</w:t>
      </w:r>
      <w:r w:rsidR="00B777C2">
        <w:rPr>
          <w:rStyle w:val="structurepagenumber"/>
        </w:rPr>
        <w:t>/&gt;</w:t>
      </w:r>
      <w:r w:rsidR="001F3D28">
        <w:t xml:space="preserve">, </w:t>
      </w:r>
      <w:r w:rsidR="00DC6AA6" w:rsidRPr="00230826">
        <w:rPr>
          <w:rStyle w:val="indexRefchap"/>
        </w:rPr>
        <w:t>26:</w:t>
      </w:r>
      <w:r w:rsidR="00DC6AA6" w:rsidRPr="00230826">
        <w:rPr>
          <w:rStyle w:val="indexRefpar"/>
        </w:rPr>
        <w:t>44–46</w:t>
      </w:r>
    </w:p>
    <w:p w14:paraId="0EFB733F" w14:textId="77777777" w:rsidR="00E67803" w:rsidRDefault="00C57E99" w:rsidP="002C5DAD">
      <w:pPr>
        <w:pStyle w:val="Index-2"/>
      </w:pPr>
      <w:r w:rsidRPr="002B1019">
        <w:t>naming of</w:t>
      </w:r>
      <w:r w:rsidR="00DC6AA6" w:rsidRPr="00230826">
        <w:rPr>
          <w:rStyle w:val="indexpagenumbercomma"/>
        </w:rPr>
        <w:t xml:space="preserve">, </w:t>
      </w:r>
      <w:r w:rsidR="00DC6AA6" w:rsidRPr="00230826">
        <w:rPr>
          <w:rStyle w:val="indexpagenumberchecked"/>
        </w:rPr>
        <w:t>280</w:t>
      </w:r>
      <w:r w:rsidRPr="006E548C">
        <w:rPr>
          <w:rStyle w:val="indexpagenumbercontinued"/>
        </w:rPr>
        <w:t>–1</w:t>
      </w:r>
      <w:r w:rsidR="00DC6AA6" w:rsidRPr="00230826">
        <w:rPr>
          <w:rStyle w:val="indexpagenumbercomma"/>
        </w:rPr>
        <w:t xml:space="preserve">, </w:t>
      </w:r>
      <w:r w:rsidR="00DC6AA6" w:rsidRPr="00230826">
        <w:rPr>
          <w:rStyle w:val="indexpagenumberchecked"/>
        </w:rPr>
        <w:t>353</w:t>
      </w:r>
      <w:r w:rsidR="002C5DAD">
        <w:t xml:space="preserve">, </w:t>
      </w:r>
      <w:r w:rsidR="00DC6AA6" w:rsidRPr="00230826">
        <w:rPr>
          <w:rStyle w:val="indexRefchap"/>
        </w:rPr>
        <w:t>25:</w:t>
      </w:r>
      <w:r w:rsidR="00DC6AA6" w:rsidRPr="00230826">
        <w:rPr>
          <w:rStyle w:val="indexRefpar"/>
        </w:rPr>
        <w:t>3–4</w:t>
      </w:r>
      <w:r w:rsidR="002C5DAD">
        <w:t xml:space="preserve">, </w:t>
      </w:r>
      <w:r w:rsidR="00DC6AA6" w:rsidRPr="00230826">
        <w:rPr>
          <w:rStyle w:val="indexRefchap"/>
        </w:rPr>
        <w:t>32:</w:t>
      </w:r>
      <w:r w:rsidR="00DC6AA6" w:rsidRPr="00230826">
        <w:rPr>
          <w:rStyle w:val="indexRefpar"/>
        </w:rPr>
        <w:t>8</w:t>
      </w:r>
    </w:p>
    <w:p w14:paraId="5F80F94C" w14:textId="77777777" w:rsidR="00E67803" w:rsidRDefault="00C57E99" w:rsidP="002C5DAD">
      <w:pPr>
        <w:pStyle w:val="Index-2"/>
      </w:pPr>
      <w:r w:rsidRPr="002B1019">
        <w:t>parents of</w:t>
      </w:r>
      <w:r w:rsidR="00DC6AA6" w:rsidRPr="00230826">
        <w:rPr>
          <w:rStyle w:val="indexpagenumbercomma"/>
        </w:rPr>
        <w:t xml:space="preserve">, </w:t>
      </w:r>
      <w:r w:rsidR="00DC6AA6" w:rsidRPr="00230826">
        <w:rPr>
          <w:rStyle w:val="indexpagenumberchecked"/>
        </w:rPr>
        <w:t>280</w:t>
      </w:r>
      <w:r w:rsidR="002C5DAD">
        <w:t xml:space="preserve">, </w:t>
      </w:r>
      <w:r w:rsidR="00DC6AA6" w:rsidRPr="00230826">
        <w:rPr>
          <w:rStyle w:val="indexRefchap"/>
        </w:rPr>
        <w:t>25:</w:t>
      </w:r>
      <w:r w:rsidR="00DC6AA6" w:rsidRPr="00230826">
        <w:rPr>
          <w:rStyle w:val="indexRefpar"/>
        </w:rPr>
        <w:t>1</w:t>
      </w:r>
    </w:p>
    <w:p w14:paraId="71E8C866" w14:textId="77777777" w:rsidR="00E67803" w:rsidRDefault="00C57E99" w:rsidP="002C5DAD">
      <w:pPr>
        <w:pStyle w:val="Index-2"/>
      </w:pPr>
      <w:r w:rsidRPr="002B1019">
        <w:t>passing of</w:t>
      </w:r>
      <w:r w:rsidR="00DC6AA6" w:rsidRPr="00230826">
        <w:rPr>
          <w:rStyle w:val="indexpagenumbercomma"/>
        </w:rPr>
        <w:t xml:space="preserve">, </w:t>
      </w:r>
      <w:r w:rsidR="00DC6AA6" w:rsidRPr="00230826">
        <w:rPr>
          <w:rStyle w:val="indexpagenumberchecked"/>
        </w:rPr>
        <w:t>147</w:t>
      </w:r>
      <w:r w:rsidR="00DC6AA6" w:rsidRPr="00230826">
        <w:rPr>
          <w:rStyle w:val="indexpagenumbercomma"/>
        </w:rPr>
        <w:t xml:space="preserve">, </w:t>
      </w:r>
      <w:r w:rsidR="00DC6AA6" w:rsidRPr="00230826">
        <w:rPr>
          <w:rStyle w:val="indexpagenumberchecked"/>
        </w:rPr>
        <w:t>368</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440</w:t>
      </w:r>
      <w:r w:rsidR="002C5DAD">
        <w:t xml:space="preserve">, </w:t>
      </w:r>
      <w:r w:rsidR="00DC6AA6" w:rsidRPr="00230826">
        <w:rPr>
          <w:rStyle w:val="indexRefchap"/>
        </w:rPr>
        <w:t>10:</w:t>
      </w:r>
      <w:r w:rsidR="00DC6AA6" w:rsidRPr="00230826">
        <w:rPr>
          <w:rStyle w:val="indexRefpar"/>
        </w:rPr>
        <w:t>31</w:t>
      </w:r>
      <w:r w:rsidR="002C5DAD">
        <w:t xml:space="preserve">, </w:t>
      </w:r>
      <w:r w:rsidR="00DC6AA6" w:rsidRPr="00230826">
        <w:rPr>
          <w:rStyle w:val="indexRefchap"/>
        </w:rPr>
        <w:t>32:</w:t>
      </w:r>
      <w:r w:rsidR="00DC6AA6" w:rsidRPr="00230826">
        <w:rPr>
          <w:rStyle w:val="indexRefpar"/>
        </w:rPr>
        <w:t>97</w:t>
      </w:r>
      <w:r w:rsidR="002C5DAD">
        <w:t xml:space="preserve">, </w:t>
      </w:r>
      <w:r w:rsidR="00DC6AA6" w:rsidRPr="00230826">
        <w:rPr>
          <w:rStyle w:val="indexRefchap"/>
        </w:rPr>
        <w:t>34:</w:t>
      </w:r>
      <w:r w:rsidR="00DC6AA6" w:rsidRPr="00230826">
        <w:rPr>
          <w:rStyle w:val="indexRefpar"/>
        </w:rPr>
        <w:t>1–6</w:t>
      </w:r>
      <w:r w:rsidR="002C5DAD">
        <w:t xml:space="preserve">, </w:t>
      </w:r>
      <w:r w:rsidR="00DC6AA6" w:rsidRPr="00230826">
        <w:rPr>
          <w:rStyle w:val="indexRefchap"/>
        </w:rPr>
        <w:t>34:</w:t>
      </w:r>
      <w:r w:rsidR="00DC6AA6" w:rsidRPr="00230826">
        <w:rPr>
          <w:rStyle w:val="indexRefpar"/>
        </w:rPr>
        <w:t>13–14</w:t>
      </w:r>
      <w:r w:rsidR="002C5DAD">
        <w:t xml:space="preserve">, </w:t>
      </w:r>
      <w:r w:rsidR="00DC6AA6" w:rsidRPr="00230826">
        <w:rPr>
          <w:rStyle w:val="indexRefchap"/>
        </w:rPr>
        <w:t>34:</w:t>
      </w:r>
      <w:r w:rsidR="00DC6AA6" w:rsidRPr="00230826">
        <w:rPr>
          <w:rStyle w:val="indexRefpar"/>
        </w:rPr>
        <w:t>22–24</w:t>
      </w:r>
      <w:r w:rsidR="002C5DAD">
        <w:t xml:space="preserve">, </w:t>
      </w:r>
      <w:r w:rsidR="00DC6AA6" w:rsidRPr="00230826">
        <w:rPr>
          <w:rStyle w:val="indexRefchap"/>
        </w:rPr>
        <w:t>35:</w:t>
      </w:r>
      <w:r w:rsidR="00DC6AA6" w:rsidRPr="00230826">
        <w:rPr>
          <w:rStyle w:val="indexRefpar"/>
        </w:rPr>
        <w:t>1</w:t>
      </w:r>
      <w:r w:rsidR="002C5DAD">
        <w:t xml:space="preserve">, </w:t>
      </w:r>
      <w:r w:rsidR="00DC6AA6" w:rsidRPr="00230826">
        <w:rPr>
          <w:rStyle w:val="indexRefchap"/>
        </w:rPr>
        <w:t>ap3:</w:t>
      </w:r>
      <w:r w:rsidR="00DC6AA6" w:rsidRPr="00230826">
        <w:rPr>
          <w:rStyle w:val="indexRefchapsub"/>
        </w:rPr>
        <w:t>2:</w:t>
      </w:r>
      <w:r w:rsidR="00DC6AA6" w:rsidRPr="00230826">
        <w:rPr>
          <w:rStyle w:val="indexRefpar"/>
        </w:rPr>
        <w:t>15</w:t>
      </w:r>
    </w:p>
    <w:p w14:paraId="0A5CF18F" w14:textId="77777777" w:rsidR="00E67803" w:rsidRDefault="00C57E99" w:rsidP="002C5DAD">
      <w:pPr>
        <w:pStyle w:val="Index-2"/>
      </w:pPr>
      <w:r w:rsidRPr="002B1019">
        <w:t xml:space="preserve">and passing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277</w:t>
      </w:r>
      <w:r w:rsidRPr="006E548C">
        <w:rPr>
          <w:rStyle w:val="indexpagenumbercontinued"/>
        </w:rPr>
        <w:t>–9</w:t>
      </w:r>
      <w:r w:rsidR="002C5DAD">
        <w:t xml:space="preserve">, </w:t>
      </w:r>
      <w:r w:rsidR="00DC6AA6" w:rsidRPr="00230826">
        <w:rPr>
          <w:rStyle w:val="indexRefchap"/>
        </w:rPr>
        <w:t>24:</w:t>
      </w:r>
      <w:r w:rsidR="00DC6AA6" w:rsidRPr="00230826">
        <w:rPr>
          <w:rStyle w:val="indexRefpar"/>
        </w:rPr>
        <w:t>13–32</w:t>
      </w:r>
    </w:p>
    <w:p w14:paraId="2AABC235" w14:textId="77777777" w:rsidR="00E67803" w:rsidRDefault="00C57E99" w:rsidP="002C5DAD">
      <w:pPr>
        <w:pStyle w:val="Index-2"/>
      </w:pPr>
      <w:r w:rsidRPr="002B1019">
        <w:t>and passing of Greatest Holy Leaf</w:t>
      </w:r>
      <w:r w:rsidR="00DC6AA6" w:rsidRPr="00230826">
        <w:rPr>
          <w:rStyle w:val="indexpagenumbercomma"/>
        </w:rPr>
        <w:t xml:space="preserve">, </w:t>
      </w:r>
      <w:r w:rsidR="00DC6AA6" w:rsidRPr="00230826">
        <w:rPr>
          <w:rStyle w:val="indexpagenumberchecked"/>
        </w:rPr>
        <w:t>305</w:t>
      </w:r>
      <w:r w:rsidR="002C5DAD">
        <w:t xml:space="preserve">, </w:t>
      </w:r>
      <w:r w:rsidR="00DC6AA6" w:rsidRPr="00230826">
        <w:rPr>
          <w:rStyle w:val="indexRefchap"/>
        </w:rPr>
        <w:t>26:</w:t>
      </w:r>
      <w:r w:rsidR="00DC6AA6" w:rsidRPr="00230826">
        <w:rPr>
          <w:rStyle w:val="indexRefpar"/>
        </w:rPr>
        <w:t>44</w:t>
      </w:r>
    </w:p>
    <w:p w14:paraId="1A463B21" w14:textId="77777777" w:rsidR="00E67803" w:rsidRDefault="00C57E99" w:rsidP="002C5DAD">
      <w:pPr>
        <w:pStyle w:val="Index-2"/>
      </w:pPr>
      <w:r w:rsidRPr="002B1019">
        <w:t>Plans initiated by</w:t>
      </w:r>
      <w:r w:rsidR="00DC6AA6" w:rsidRPr="00230826">
        <w:rPr>
          <w:rStyle w:val="indexpagenumbercomma"/>
        </w:rPr>
        <w:t xml:space="preserve">, </w:t>
      </w:r>
      <w:r w:rsidR="00DC6AA6" w:rsidRPr="00230826">
        <w:rPr>
          <w:rStyle w:val="indexpagenumberchecked"/>
        </w:rPr>
        <w:t>314</w:t>
      </w:r>
      <w:r w:rsidRPr="006E548C">
        <w:rPr>
          <w:rStyle w:val="indexpagenumbercontinued"/>
        </w:rPr>
        <w:t>–21</w:t>
      </w:r>
      <w:r w:rsidR="002C5DAD">
        <w:t xml:space="preserve">, </w:t>
      </w:r>
      <w:r w:rsidR="00DC6AA6" w:rsidRPr="00230826">
        <w:rPr>
          <w:rStyle w:val="indexRefchap"/>
        </w:rPr>
        <w:t>28</w:t>
      </w:r>
    </w:p>
    <w:p w14:paraId="13572C98" w14:textId="77777777" w:rsidR="00E67803" w:rsidRDefault="00C57E99" w:rsidP="002C5DAD">
      <w:pPr>
        <w:pStyle w:val="Index-2"/>
      </w:pPr>
      <w:r w:rsidRPr="002B1019">
        <w:t xml:space="preserve">prayer of </w:t>
      </w:r>
      <w:r w:rsidRPr="000C7039">
        <w:rPr>
          <w:highlight w:val="yellow"/>
        </w:rPr>
        <w:t>ʿAbdu</w:t>
      </w:r>
      <w:r w:rsidR="00627ED1" w:rsidRPr="00627ED1">
        <w:rPr>
          <w:highlight w:val="yellow"/>
        </w:rPr>
        <w:t>’</w:t>
      </w:r>
      <w:r w:rsidRPr="000C7039">
        <w:rPr>
          <w:highlight w:val="yellow"/>
        </w:rPr>
        <w:t>l-Bahá</w:t>
      </w:r>
      <w:r w:rsidRPr="002B1019">
        <w:t xml:space="preserve"> for</w:t>
      </w:r>
      <w:r w:rsidR="00DC6AA6" w:rsidRPr="00230826">
        <w:rPr>
          <w:rStyle w:val="indexpagenumbercomma"/>
        </w:rPr>
        <w:t xml:space="preserve">, </w:t>
      </w:r>
      <w:r w:rsidR="00DC6AA6" w:rsidRPr="00230826">
        <w:rPr>
          <w:rStyle w:val="indexpagenumberchecked"/>
        </w:rPr>
        <w:t>281</w:t>
      </w:r>
      <w:r w:rsidR="002C5DAD">
        <w:t xml:space="preserve">, </w:t>
      </w:r>
      <w:r w:rsidR="00DC6AA6" w:rsidRPr="00230826">
        <w:rPr>
          <w:rStyle w:val="indexRefchap"/>
        </w:rPr>
        <w:t>25:</w:t>
      </w:r>
      <w:r w:rsidR="00DC6AA6" w:rsidRPr="00230826">
        <w:rPr>
          <w:rStyle w:val="indexRefpar"/>
        </w:rPr>
        <w:t>4</w:t>
      </w:r>
    </w:p>
    <w:p w14:paraId="12568143" w14:textId="77777777" w:rsidR="00E67803" w:rsidRDefault="00C57E99">
      <w:pPr>
        <w:pStyle w:val="Index-2"/>
      </w:pPr>
      <w:r w:rsidRPr="002B1019">
        <w:t>quotations from works of,</w:t>
      </w:r>
    </w:p>
    <w:p w14:paraId="1BA9AA1A" w14:textId="77777777" w:rsidR="00E67803" w:rsidRDefault="00C57E99" w:rsidP="00F645B4">
      <w:pPr>
        <w:pStyle w:val="Index-3"/>
      </w:pPr>
      <w:r w:rsidRPr="002B1019">
        <w:t xml:space="preserve">ages of the </w:t>
      </w: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275</w:t>
      </w:r>
      <w:r w:rsidR="00F645B4">
        <w:t xml:space="preserve">, </w:t>
      </w:r>
      <w:r w:rsidR="00DC6AA6" w:rsidRPr="00230826">
        <w:rPr>
          <w:rStyle w:val="indexRefchap"/>
        </w:rPr>
        <w:t>24:</w:t>
      </w:r>
      <w:r w:rsidR="00F645B4">
        <w:rPr>
          <w:rStyle w:val="indexRefpar"/>
        </w:rPr>
        <w:t>9</w:t>
      </w:r>
      <w:r w:rsidR="00DC6AA6" w:rsidRPr="00230826">
        <w:rPr>
          <w:rStyle w:val="indexRefpar"/>
        </w:rPr>
        <w:t>–10</w:t>
      </w:r>
    </w:p>
    <w:p w14:paraId="56EF7B37" w14:textId="77777777" w:rsidR="00E67803" w:rsidRDefault="00C57E99" w:rsidP="00F645B4">
      <w:pPr>
        <w:pStyle w:val="Index-3"/>
      </w:pPr>
      <w:r w:rsidRPr="002B1019">
        <w:t>announcing Ten Year Crusade</w:t>
      </w:r>
      <w:r w:rsidR="00DC6AA6" w:rsidRPr="00230826">
        <w:rPr>
          <w:rStyle w:val="indexpagenumbercomma"/>
        </w:rPr>
        <w:t xml:space="preserve">, </w:t>
      </w:r>
      <w:r w:rsidR="00DC6AA6" w:rsidRPr="00230826">
        <w:rPr>
          <w:rStyle w:val="indexpagenumberchecked"/>
        </w:rPr>
        <w:t>318</w:t>
      </w:r>
      <w:r w:rsidRPr="006E548C">
        <w:rPr>
          <w:rStyle w:val="indexpagenumbercontinued"/>
        </w:rPr>
        <w:t>–21</w:t>
      </w:r>
      <w:r w:rsidR="00F645B4">
        <w:t xml:space="preserve">, </w:t>
      </w:r>
      <w:r w:rsidR="00DC6AA6" w:rsidRPr="00230826">
        <w:rPr>
          <w:rStyle w:val="indexRefchap"/>
        </w:rPr>
        <w:t>28:</w:t>
      </w:r>
      <w:r w:rsidR="00DC6AA6" w:rsidRPr="00230826">
        <w:rPr>
          <w:rStyle w:val="indexRefpar"/>
        </w:rPr>
        <w:t>11–12</w:t>
      </w:r>
    </w:p>
    <w:p w14:paraId="3C56C9AB" w14:textId="77777777" w:rsidR="00E67803" w:rsidRDefault="00C57E99" w:rsidP="00F645B4">
      <w:pPr>
        <w:pStyle w:val="Index-3"/>
      </w:pPr>
      <w:r w:rsidRPr="002B1019">
        <w:t>cable to America upon his marriage</w:t>
      </w:r>
      <w:r w:rsidR="00DC6AA6" w:rsidRPr="00230826">
        <w:rPr>
          <w:rStyle w:val="indexpagenumbercomma"/>
        </w:rPr>
        <w:t xml:space="preserve">, </w:t>
      </w:r>
      <w:r w:rsidR="00DC6AA6" w:rsidRPr="00230826">
        <w:rPr>
          <w:rStyle w:val="indexpagenumberchecked"/>
        </w:rPr>
        <w:t>305</w:t>
      </w:r>
      <w:r w:rsidR="00F645B4">
        <w:t xml:space="preserve">, </w:t>
      </w:r>
      <w:r w:rsidR="00DC6AA6" w:rsidRPr="00230826">
        <w:rPr>
          <w:rStyle w:val="indexRefchap"/>
        </w:rPr>
        <w:t>26:</w:t>
      </w:r>
      <w:r w:rsidR="00DC6AA6" w:rsidRPr="00230826">
        <w:rPr>
          <w:rStyle w:val="indexRefpar"/>
        </w:rPr>
        <w:t>46</w:t>
      </w:r>
    </w:p>
    <w:p w14:paraId="6883730B" w14:textId="77777777" w:rsidR="00E67803" w:rsidRDefault="00C57E99" w:rsidP="00F645B4">
      <w:pPr>
        <w:pStyle w:val="Index-3"/>
      </w:pPr>
      <w:r w:rsidRPr="002B1019">
        <w:t xml:space="preserve">cable announcing passing of </w:t>
      </w:r>
      <w:r w:rsidR="00627ED1" w:rsidRPr="00627ED1">
        <w:rPr>
          <w:highlight w:val="yellow"/>
        </w:rPr>
        <w:t>Majdu’d</w:t>
      </w:r>
      <w:r w:rsidRPr="004C36BB">
        <w:rPr>
          <w:highlight w:val="yellow"/>
        </w:rPr>
        <w:t>-Dín</w:t>
      </w:r>
      <w:r w:rsidR="00DC6AA6" w:rsidRPr="00230826">
        <w:rPr>
          <w:rStyle w:val="indexpagenumbercomma"/>
        </w:rPr>
        <w:t xml:space="preserve">, </w:t>
      </w:r>
      <w:r w:rsidR="00DC6AA6" w:rsidRPr="00230826">
        <w:rPr>
          <w:rStyle w:val="indexpagenumberchecked"/>
        </w:rPr>
        <w:t>356</w:t>
      </w:r>
      <w:r w:rsidR="00F645B4">
        <w:t xml:space="preserve">, </w:t>
      </w:r>
      <w:r w:rsidR="00DC6AA6" w:rsidRPr="00230826">
        <w:rPr>
          <w:rStyle w:val="indexRefchap"/>
        </w:rPr>
        <w:t>32:</w:t>
      </w:r>
      <w:r w:rsidR="00DC6AA6" w:rsidRPr="00230826">
        <w:rPr>
          <w:rStyle w:val="indexRefpar"/>
        </w:rPr>
        <w:t>23</w:t>
      </w:r>
    </w:p>
    <w:p w14:paraId="15E1699B" w14:textId="77777777" w:rsidR="00E67803" w:rsidRDefault="00C57E99" w:rsidP="00F645B4">
      <w:pPr>
        <w:pStyle w:val="Index-3"/>
      </w:pPr>
      <w:r w:rsidRPr="002B1019">
        <w:t xml:space="preserve">cable announcing passing of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355</w:t>
      </w:r>
      <w:r w:rsidR="00F645B4">
        <w:t xml:space="preserve">, </w:t>
      </w:r>
      <w:r w:rsidR="00DC6AA6" w:rsidRPr="00230826">
        <w:rPr>
          <w:rStyle w:val="indexRefchap"/>
        </w:rPr>
        <w:t>32:</w:t>
      </w:r>
      <w:r w:rsidR="00DC6AA6" w:rsidRPr="00230826">
        <w:rPr>
          <w:rStyle w:val="indexRefpar"/>
        </w:rPr>
        <w:t>20</w:t>
      </w:r>
    </w:p>
    <w:p w14:paraId="039D1569" w14:textId="77777777" w:rsidR="00E67803" w:rsidRDefault="00C57E99" w:rsidP="00F645B4">
      <w:pPr>
        <w:pStyle w:val="Index-3"/>
      </w:pPr>
      <w:r w:rsidRPr="002B1019">
        <w:t xml:space="preserve">cable announcing passing of </w:t>
      </w:r>
      <w:r w:rsidRPr="000C7039">
        <w:rPr>
          <w:highlight w:val="yellow"/>
        </w:rPr>
        <w:t>Munírih</w:t>
      </w:r>
      <w:r w:rsidR="00627ED1" w:rsidRPr="00627ED1">
        <w:rPr>
          <w:highlight w:val="yellow"/>
        </w:rPr>
        <w:t xml:space="preserve"> </w:t>
      </w:r>
      <w:r w:rsidRPr="000C7039">
        <w:rPr>
          <w:highlight w:val="yellow"/>
        </w:rPr>
        <w:t>ánum</w:t>
      </w:r>
      <w:r w:rsidR="00DC6AA6" w:rsidRPr="00230826">
        <w:rPr>
          <w:rStyle w:val="indexpagenumbercomma"/>
        </w:rPr>
        <w:t xml:space="preserve">, </w:t>
      </w:r>
      <w:r w:rsidR="00DC6AA6" w:rsidRPr="00230826">
        <w:rPr>
          <w:rStyle w:val="indexpagenumberchecked"/>
        </w:rPr>
        <w:t>358</w:t>
      </w:r>
      <w:r w:rsidR="00F645B4">
        <w:t xml:space="preserve">, </w:t>
      </w:r>
      <w:r w:rsidR="00DC6AA6" w:rsidRPr="00230826">
        <w:rPr>
          <w:rStyle w:val="indexRefchap"/>
        </w:rPr>
        <w:t>32:</w:t>
      </w:r>
      <w:r w:rsidR="00DC6AA6" w:rsidRPr="00230826">
        <w:rPr>
          <w:rStyle w:val="indexRefpar"/>
        </w:rPr>
        <w:t>33</w:t>
      </w:r>
    </w:p>
    <w:p w14:paraId="3C4B162A" w14:textId="77777777" w:rsidR="00E67803" w:rsidRDefault="00C57E99" w:rsidP="00F645B4">
      <w:pPr>
        <w:pStyle w:val="Index-3"/>
      </w:pPr>
      <w:r w:rsidRPr="002B1019">
        <w:t>cables about Covenant-breakers</w:t>
      </w:r>
      <w:r w:rsidR="00DC6AA6" w:rsidRPr="00230826">
        <w:rPr>
          <w:rStyle w:val="indexpagenumbercomma"/>
        </w:rPr>
        <w:t xml:space="preserve">, </w:t>
      </w:r>
      <w:r w:rsidR="00DC6AA6" w:rsidRPr="00230826">
        <w:rPr>
          <w:rStyle w:val="indexpagenumberchecked"/>
        </w:rPr>
        <w:t>359</w:t>
      </w:r>
      <w:r w:rsidRPr="006E548C">
        <w:rPr>
          <w:rStyle w:val="indexpagenumbercontinued"/>
        </w:rPr>
        <w:t>–66</w:t>
      </w:r>
      <w:r w:rsidR="00F645B4">
        <w:t xml:space="preserve">, </w:t>
      </w:r>
      <w:r w:rsidR="00DC6AA6" w:rsidRPr="00230826">
        <w:rPr>
          <w:rStyle w:val="indexRefchap"/>
        </w:rPr>
        <w:t>32:</w:t>
      </w:r>
      <w:r w:rsidR="00DC6AA6" w:rsidRPr="00230826">
        <w:rPr>
          <w:rStyle w:val="indexRefpar"/>
        </w:rPr>
        <w:t>45</w:t>
      </w:r>
      <w:r w:rsidR="00F645B4">
        <w:t xml:space="preserve">, </w:t>
      </w:r>
      <w:r w:rsidR="00F645B4" w:rsidRPr="00F645B4">
        <w:rPr>
          <w:rStyle w:val="indexRefchap"/>
        </w:rPr>
        <w:t>32:</w:t>
      </w:r>
      <w:r w:rsidR="00F645B4" w:rsidRPr="00F645B4">
        <w:rPr>
          <w:rStyle w:val="indexRefpar"/>
        </w:rPr>
        <w:t>4</w:t>
      </w:r>
      <w:r w:rsidR="00F645B4">
        <w:rPr>
          <w:rStyle w:val="indexRefpar"/>
        </w:rPr>
        <w:t>7</w:t>
      </w:r>
      <w:r w:rsidR="00F645B4">
        <w:t xml:space="preserve">, </w:t>
      </w:r>
      <w:r w:rsidR="00F645B4" w:rsidRPr="00F645B4">
        <w:rPr>
          <w:rStyle w:val="indexRefchap"/>
        </w:rPr>
        <w:t>32:</w:t>
      </w:r>
      <w:r w:rsidR="00F645B4">
        <w:rPr>
          <w:rStyle w:val="indexRefpar"/>
        </w:rPr>
        <w:t>51</w:t>
      </w:r>
      <w:r w:rsidR="00F645B4">
        <w:t xml:space="preserve">, </w:t>
      </w:r>
      <w:r w:rsidR="00F645B4" w:rsidRPr="00F645B4">
        <w:rPr>
          <w:rStyle w:val="indexRefchap"/>
        </w:rPr>
        <w:t>32:</w:t>
      </w:r>
      <w:r w:rsidR="00F645B4">
        <w:rPr>
          <w:rStyle w:val="indexRefpar"/>
        </w:rPr>
        <w:t>53</w:t>
      </w:r>
      <w:r w:rsidR="00F645B4">
        <w:t xml:space="preserve">, </w:t>
      </w:r>
      <w:r w:rsidR="00F645B4" w:rsidRPr="00F645B4">
        <w:rPr>
          <w:rStyle w:val="indexRefchap"/>
        </w:rPr>
        <w:t>32:</w:t>
      </w:r>
      <w:r w:rsidR="00F645B4">
        <w:rPr>
          <w:rStyle w:val="indexRefpar"/>
        </w:rPr>
        <w:t>55</w:t>
      </w:r>
      <w:r w:rsidR="00F645B4">
        <w:t xml:space="preserve">, </w:t>
      </w:r>
      <w:r w:rsidR="00F645B4" w:rsidRPr="00F645B4">
        <w:rPr>
          <w:rStyle w:val="indexRefchap"/>
        </w:rPr>
        <w:t>32:</w:t>
      </w:r>
      <w:r w:rsidR="00F645B4">
        <w:rPr>
          <w:rStyle w:val="indexRefpar"/>
        </w:rPr>
        <w:t>64</w:t>
      </w:r>
      <w:r w:rsidR="00F645B4">
        <w:t xml:space="preserve">, </w:t>
      </w:r>
      <w:r w:rsidR="00F645B4" w:rsidRPr="00F645B4">
        <w:rPr>
          <w:rStyle w:val="indexRefchap"/>
        </w:rPr>
        <w:t>32:</w:t>
      </w:r>
      <w:r w:rsidR="00F645B4">
        <w:rPr>
          <w:rStyle w:val="indexRefpar"/>
        </w:rPr>
        <w:t>67</w:t>
      </w:r>
      <w:r w:rsidR="00F645B4">
        <w:t xml:space="preserve">, </w:t>
      </w:r>
      <w:r w:rsidR="00F645B4" w:rsidRPr="00F645B4">
        <w:rPr>
          <w:rStyle w:val="indexRefchap"/>
        </w:rPr>
        <w:t>32:</w:t>
      </w:r>
      <w:r w:rsidR="00F645B4">
        <w:rPr>
          <w:rStyle w:val="indexRefpar"/>
        </w:rPr>
        <w:t>73</w:t>
      </w:r>
      <w:r w:rsidR="00F645B4">
        <w:t xml:space="preserve">, </w:t>
      </w:r>
      <w:r w:rsidR="00F645B4" w:rsidRPr="00F645B4">
        <w:rPr>
          <w:rStyle w:val="indexRefchap"/>
        </w:rPr>
        <w:t>32:</w:t>
      </w:r>
      <w:r w:rsidR="00F645B4">
        <w:rPr>
          <w:rStyle w:val="indexRefpar"/>
        </w:rPr>
        <w:t>76</w:t>
      </w:r>
      <w:r w:rsidR="00F645B4">
        <w:t xml:space="preserve">, </w:t>
      </w:r>
      <w:r w:rsidR="00F645B4" w:rsidRPr="00F645B4">
        <w:rPr>
          <w:rStyle w:val="indexRefchap"/>
        </w:rPr>
        <w:t>32:</w:t>
      </w:r>
      <w:r w:rsidR="00F645B4">
        <w:rPr>
          <w:rStyle w:val="indexRefpar"/>
        </w:rPr>
        <w:t>78</w:t>
      </w:r>
      <w:r w:rsidR="00F645B4">
        <w:t xml:space="preserve">, </w:t>
      </w:r>
      <w:r w:rsidR="00F645B4" w:rsidRPr="00F645B4">
        <w:rPr>
          <w:rStyle w:val="indexRefchap"/>
        </w:rPr>
        <w:t>32:</w:t>
      </w:r>
      <w:r w:rsidR="00F645B4">
        <w:rPr>
          <w:rStyle w:val="indexRefpar"/>
        </w:rPr>
        <w:t>80</w:t>
      </w:r>
    </w:p>
    <w:p w14:paraId="279E2BDE" w14:textId="77777777" w:rsidR="00E67803" w:rsidRDefault="00C57E99" w:rsidP="00F645B4">
      <w:pPr>
        <w:pStyle w:val="Index-3"/>
      </w:pPr>
      <w:r w:rsidRPr="002B1019">
        <w:t xml:space="preserve">describing effect on him of </w:t>
      </w:r>
      <w:r w:rsidRPr="007C5354">
        <w:rPr>
          <w:highlight w:val="yellow"/>
        </w:rPr>
        <w:t>ʿAbdu</w:t>
      </w:r>
      <w:r w:rsidR="00627ED1" w:rsidRPr="00627ED1">
        <w:rPr>
          <w:highlight w:val="yellow"/>
        </w:rPr>
        <w:t>’</w:t>
      </w:r>
      <w:r w:rsidRPr="007C5354">
        <w:rPr>
          <w:highlight w:val="yellow"/>
        </w:rPr>
        <w:t>l-</w:t>
      </w:r>
      <w:r w:rsidR="00627ED1" w:rsidRPr="00627ED1">
        <w:rPr>
          <w:highlight w:val="yellow"/>
        </w:rPr>
        <w:t>Bahá’s</w:t>
      </w:r>
      <w:r w:rsidRPr="002B1019">
        <w:t xml:space="preserve"> passing</w:t>
      </w:r>
      <w:r w:rsidR="00DC6AA6" w:rsidRPr="00230826">
        <w:rPr>
          <w:rStyle w:val="indexpagenumbercomma"/>
        </w:rPr>
        <w:t xml:space="preserve">, </w:t>
      </w:r>
      <w:r w:rsidR="00DC6AA6" w:rsidRPr="00230826">
        <w:rPr>
          <w:rStyle w:val="indexpagenumberchecked"/>
        </w:rPr>
        <w:t>278</w:t>
      </w:r>
      <w:r w:rsidRPr="006E548C">
        <w:rPr>
          <w:rStyle w:val="indexpagenumbercontinued"/>
        </w:rPr>
        <w:t>–9</w:t>
      </w:r>
      <w:r w:rsidR="00F645B4">
        <w:t xml:space="preserve">, </w:t>
      </w:r>
      <w:r w:rsidR="00DC6AA6" w:rsidRPr="00230826">
        <w:rPr>
          <w:rStyle w:val="indexRefchap"/>
        </w:rPr>
        <w:t>24:</w:t>
      </w:r>
      <w:r w:rsidR="00DC6AA6" w:rsidRPr="00230826">
        <w:rPr>
          <w:rStyle w:val="indexRefpar"/>
        </w:rPr>
        <w:t>26–31</w:t>
      </w:r>
    </w:p>
    <w:p w14:paraId="7A05989F" w14:textId="77777777" w:rsidR="00E67803" w:rsidRDefault="00C57E99" w:rsidP="00F645B4">
      <w:pPr>
        <w:pStyle w:val="Index-3"/>
      </w:pPr>
      <w:r w:rsidRPr="002B1019">
        <w:t>examples of his descriptive power</w:t>
      </w:r>
      <w:r w:rsidR="00DC6AA6" w:rsidRPr="00230826">
        <w:rPr>
          <w:rStyle w:val="indexpagenumbercomma"/>
        </w:rPr>
        <w:t xml:space="preserve">, </w:t>
      </w:r>
      <w:r w:rsidR="00DC6AA6" w:rsidRPr="00230826">
        <w:rPr>
          <w:rStyle w:val="indexpagenumberchecked"/>
        </w:rPr>
        <w:t>307</w:t>
      </w:r>
      <w:r w:rsidRPr="006E548C">
        <w:rPr>
          <w:rStyle w:val="indexpagenumbercontinued"/>
        </w:rPr>
        <w:t>–8</w:t>
      </w:r>
      <w:r w:rsidR="00F645B4">
        <w:t xml:space="preserve">, </w:t>
      </w:r>
      <w:r w:rsidR="00DC6AA6" w:rsidRPr="00230826">
        <w:rPr>
          <w:rStyle w:val="indexRefchap"/>
        </w:rPr>
        <w:t>27:</w:t>
      </w:r>
      <w:r w:rsidR="00DC6AA6" w:rsidRPr="00230826">
        <w:rPr>
          <w:rStyle w:val="indexRefpar"/>
        </w:rPr>
        <w:t>3</w:t>
      </w:r>
      <w:r w:rsidR="00F645B4">
        <w:t xml:space="preserve">, </w:t>
      </w:r>
      <w:r w:rsidR="00F645B4" w:rsidRPr="00F645B4">
        <w:rPr>
          <w:rStyle w:val="indexRefchap"/>
        </w:rPr>
        <w:t>27:</w:t>
      </w:r>
      <w:r w:rsidR="00F645B4">
        <w:rPr>
          <w:rStyle w:val="indexRefpar"/>
        </w:rPr>
        <w:t>5–6</w:t>
      </w:r>
    </w:p>
    <w:p w14:paraId="43BCF5B6" w14:textId="77777777" w:rsidR="00E67803" w:rsidRDefault="00C57E99" w:rsidP="00F645B4">
      <w:pPr>
        <w:pStyle w:val="Index-3"/>
      </w:pPr>
      <w:r w:rsidRPr="002B1019">
        <w:t>letter to National Assembly of British</w:t>
      </w:r>
      <w:r>
        <w:t xml:space="preserve"> </w:t>
      </w:r>
      <w:r w:rsidRPr="002B1019">
        <w:t>Isles</w:t>
      </w:r>
      <w:r w:rsidR="00DC6AA6" w:rsidRPr="00230826">
        <w:rPr>
          <w:rStyle w:val="indexpagenumbercomma"/>
        </w:rPr>
        <w:t xml:space="preserve">, </w:t>
      </w:r>
      <w:r w:rsidR="00DC6AA6" w:rsidRPr="00230826">
        <w:rPr>
          <w:rStyle w:val="indexpagenumberchecked"/>
        </w:rPr>
        <w:t>317</w:t>
      </w:r>
      <w:r w:rsidRPr="006E548C">
        <w:rPr>
          <w:rStyle w:val="indexpagenumbercontinued"/>
        </w:rPr>
        <w:t>–18</w:t>
      </w:r>
      <w:r w:rsidR="00F645B4">
        <w:t xml:space="preserve">, </w:t>
      </w:r>
      <w:r w:rsidR="00DC6AA6" w:rsidRPr="00230826">
        <w:rPr>
          <w:rStyle w:val="indexRefchap"/>
        </w:rPr>
        <w:t>28:</w:t>
      </w:r>
      <w:r w:rsidR="00DC6AA6" w:rsidRPr="00230826">
        <w:rPr>
          <w:rStyle w:val="indexRefpar"/>
        </w:rPr>
        <w:t>10–12</w:t>
      </w:r>
    </w:p>
    <w:p w14:paraId="432B1AF6" w14:textId="77777777" w:rsidR="00E67803" w:rsidRDefault="00C57E99" w:rsidP="00F645B4">
      <w:pPr>
        <w:pStyle w:val="Index-3"/>
      </w:pPr>
      <w:r w:rsidRPr="002B1019">
        <w:t xml:space="preserve">letters to North American </w:t>
      </w:r>
      <w:r w:rsidRPr="000C7039">
        <w:rPr>
          <w:highlight w:val="yellow"/>
        </w:rPr>
        <w:t>Bahá</w:t>
      </w:r>
      <w:r w:rsidR="00627ED1" w:rsidRPr="00627ED1">
        <w:rPr>
          <w:highlight w:val="yellow"/>
        </w:rPr>
        <w:t>’</w:t>
      </w:r>
      <w:r w:rsidRPr="000C7039">
        <w:rPr>
          <w:highlight w:val="yellow"/>
        </w:rPr>
        <w:t>ís</w:t>
      </w:r>
      <w:r w:rsidR="00DC6AA6" w:rsidRPr="00230826">
        <w:rPr>
          <w:rStyle w:val="indexpagenumbercomma"/>
        </w:rPr>
        <w:t xml:space="preserve">, </w:t>
      </w:r>
      <w:r w:rsidR="00DC6AA6" w:rsidRPr="00230826">
        <w:rPr>
          <w:rStyle w:val="indexpagenumberchecked"/>
        </w:rPr>
        <w:t>299</w:t>
      </w:r>
      <w:r w:rsidRPr="006E548C">
        <w:rPr>
          <w:rStyle w:val="indexpagenumbercontinued"/>
        </w:rPr>
        <w:t>–300</w:t>
      </w:r>
      <w:r w:rsidR="00DC6AA6" w:rsidRPr="00230826">
        <w:rPr>
          <w:rStyle w:val="indexpagenumbercomma"/>
        </w:rPr>
        <w:t xml:space="preserve">, </w:t>
      </w:r>
      <w:r w:rsidR="00DC6AA6" w:rsidRPr="00230826">
        <w:rPr>
          <w:rStyle w:val="indexpagenumberchecked"/>
        </w:rPr>
        <w:t>313</w:t>
      </w:r>
      <w:r w:rsidR="00F645B4">
        <w:t xml:space="preserve">, </w:t>
      </w:r>
      <w:r w:rsidR="00DC6AA6" w:rsidRPr="00230826">
        <w:rPr>
          <w:rStyle w:val="indexRefchap"/>
        </w:rPr>
        <w:t>26:</w:t>
      </w:r>
      <w:r w:rsidR="00DC6AA6" w:rsidRPr="00230826">
        <w:rPr>
          <w:rStyle w:val="indexRefpar"/>
        </w:rPr>
        <w:t>24–28</w:t>
      </w:r>
      <w:r w:rsidR="00F645B4">
        <w:t xml:space="preserve">, </w:t>
      </w:r>
      <w:r w:rsidR="00DC6AA6" w:rsidRPr="00230826">
        <w:rPr>
          <w:rStyle w:val="indexRefchap"/>
        </w:rPr>
        <w:t>27:</w:t>
      </w:r>
      <w:r w:rsidR="00DC6AA6" w:rsidRPr="00230826">
        <w:rPr>
          <w:rStyle w:val="indexRefpar"/>
        </w:rPr>
        <w:t>26</w:t>
      </w:r>
    </w:p>
    <w:p w14:paraId="67B63305" w14:textId="77777777" w:rsidR="00E67803" w:rsidRDefault="00C57E99" w:rsidP="00F645B4">
      <w:pPr>
        <w:pStyle w:val="Index-3"/>
      </w:pPr>
      <w:r w:rsidRPr="002B1019">
        <w:t>on achievements of Faith</w:t>
      </w:r>
      <w:r w:rsidR="00DC6AA6" w:rsidRPr="00230826">
        <w:rPr>
          <w:rStyle w:val="indexpagenumbercomma"/>
        </w:rPr>
        <w:t xml:space="preserve">, </w:t>
      </w:r>
      <w:r w:rsidR="00DC6AA6" w:rsidRPr="00230826">
        <w:rPr>
          <w:rStyle w:val="indexpagenumberchecked"/>
        </w:rPr>
        <w:t>274</w:t>
      </w:r>
      <w:r w:rsidRPr="006E548C">
        <w:rPr>
          <w:rStyle w:val="indexpagenumbercontinued"/>
        </w:rPr>
        <w:t>–5</w:t>
      </w:r>
      <w:r w:rsidR="00F645B4">
        <w:t xml:space="preserve">, </w:t>
      </w:r>
      <w:r w:rsidR="00DC6AA6" w:rsidRPr="00230826">
        <w:rPr>
          <w:rStyle w:val="indexRefchap"/>
        </w:rPr>
        <w:t>24:</w:t>
      </w:r>
      <w:r w:rsidR="00DC6AA6" w:rsidRPr="00230826">
        <w:rPr>
          <w:rStyle w:val="indexRefpar"/>
        </w:rPr>
        <w:t>7</w:t>
      </w:r>
    </w:p>
    <w:p w14:paraId="53D036FC" w14:textId="77777777" w:rsidR="00E67803" w:rsidRDefault="00C57E99" w:rsidP="00F645B4">
      <w:pPr>
        <w:pStyle w:val="Index-3"/>
      </w:pPr>
      <w:r w:rsidRPr="002B1019">
        <w:t>on administrative centre of Faith</w:t>
      </w:r>
      <w:r w:rsidR="00DC6AA6" w:rsidRPr="00230826">
        <w:rPr>
          <w:rStyle w:val="indexpagenumbercomma"/>
        </w:rPr>
        <w:t xml:space="preserve">, </w:t>
      </w:r>
      <w:r w:rsidR="00DC6AA6" w:rsidRPr="00230826">
        <w:rPr>
          <w:rStyle w:val="indexpagenumberchecked"/>
        </w:rPr>
        <w:t>326</w:t>
      </w:r>
      <w:r w:rsidRPr="006E548C">
        <w:rPr>
          <w:rStyle w:val="indexpagenumbercontinued"/>
        </w:rPr>
        <w:t>–7</w:t>
      </w:r>
      <w:r w:rsidR="00F645B4">
        <w:t xml:space="preserve">, </w:t>
      </w:r>
      <w:r w:rsidR="00DC6AA6" w:rsidRPr="00230826">
        <w:rPr>
          <w:rStyle w:val="indexRefchap"/>
        </w:rPr>
        <w:t>29:</w:t>
      </w:r>
      <w:r w:rsidR="00DC6AA6" w:rsidRPr="00230826">
        <w:rPr>
          <w:rStyle w:val="indexRefpar"/>
        </w:rPr>
        <w:t>20</w:t>
      </w:r>
      <w:r w:rsidR="00F645B4">
        <w:t xml:space="preserve">, </w:t>
      </w:r>
      <w:r w:rsidR="00F645B4" w:rsidRPr="00F645B4">
        <w:rPr>
          <w:rStyle w:val="indexRefchap"/>
        </w:rPr>
        <w:t>29:</w:t>
      </w:r>
      <w:r w:rsidR="00F645B4" w:rsidRPr="00F645B4">
        <w:rPr>
          <w:rStyle w:val="indexRefpar"/>
        </w:rPr>
        <w:t>2</w:t>
      </w:r>
      <w:r w:rsidR="00F645B4">
        <w:rPr>
          <w:rStyle w:val="indexRefpar"/>
        </w:rPr>
        <w:t>2–24</w:t>
      </w:r>
    </w:p>
    <w:p w14:paraId="75DA3829" w14:textId="77777777" w:rsidR="00E67803" w:rsidRDefault="00C57E99" w:rsidP="00FF6AEB">
      <w:pPr>
        <w:pStyle w:val="Index-3"/>
      </w:pPr>
      <w:r w:rsidRPr="002B1019">
        <w:t>on Administrative Order</w:t>
      </w:r>
      <w:r w:rsidR="00DC6AA6" w:rsidRPr="00230826">
        <w:rPr>
          <w:rStyle w:val="indexpagenumbercomma"/>
        </w:rPr>
        <w:t xml:space="preserve">, </w:t>
      </w:r>
      <w:r w:rsidR="00DC6AA6" w:rsidRPr="00230826">
        <w:rPr>
          <w:rStyle w:val="indexpagenumberchecked"/>
        </w:rPr>
        <w:t>296</w:t>
      </w:r>
      <w:r w:rsidRPr="006E548C">
        <w:rPr>
          <w:rStyle w:val="indexpagenumbercontinued"/>
        </w:rPr>
        <w:t>–7</w:t>
      </w:r>
      <w:r w:rsidR="00DC6AA6" w:rsidRPr="00230826">
        <w:rPr>
          <w:rStyle w:val="indexpagenumbercomma"/>
        </w:rPr>
        <w:t xml:space="preserve">, </w:t>
      </w:r>
      <w:r w:rsidR="00DC6AA6" w:rsidRPr="00230826">
        <w:rPr>
          <w:rStyle w:val="indexpagenumberchecked"/>
        </w:rPr>
        <w:t>414</w:t>
      </w:r>
      <w:r w:rsidRPr="006E548C">
        <w:rPr>
          <w:rStyle w:val="indexpagenumbercontinued"/>
        </w:rPr>
        <w:t>–15</w:t>
      </w:r>
      <w:r w:rsidR="00FF6AEB">
        <w:t xml:space="preserve">, </w:t>
      </w:r>
      <w:r w:rsidR="00DC6AA6" w:rsidRPr="00230826">
        <w:rPr>
          <w:rStyle w:val="indexRefchap"/>
        </w:rPr>
        <w:t>26:</w:t>
      </w:r>
      <w:r w:rsidR="00DC6AA6" w:rsidRPr="00230826">
        <w:rPr>
          <w:rStyle w:val="indexRefpar"/>
        </w:rPr>
        <w:t>16</w:t>
      </w:r>
      <w:r w:rsidR="00FF6AEB">
        <w:t xml:space="preserve">, </w:t>
      </w:r>
      <w:r w:rsidR="00DC6AA6" w:rsidRPr="00230826">
        <w:rPr>
          <w:rStyle w:val="indexRefchap"/>
        </w:rPr>
        <w:t>36:</w:t>
      </w:r>
      <w:r w:rsidR="00DC6AA6" w:rsidRPr="00230826">
        <w:rPr>
          <w:rStyle w:val="indexRefpar"/>
        </w:rPr>
        <w:t>34–35</w:t>
      </w:r>
    </w:p>
    <w:p w14:paraId="4FA97C32" w14:textId="77777777" w:rsidR="00E67803" w:rsidRDefault="00C57E99" w:rsidP="00FF6AEB">
      <w:pPr>
        <w:pStyle w:val="Index-3"/>
      </w:pPr>
      <w:r w:rsidRPr="002B1019">
        <w:t xml:space="preserve">on </w:t>
      </w:r>
      <w:r w:rsidR="00627ED1" w:rsidRPr="00627ED1">
        <w:rPr>
          <w:highlight w:val="cyan"/>
        </w:rPr>
        <w:t>Ahmad Sohrab</w:t>
      </w:r>
      <w:r w:rsidR="00DC6AA6" w:rsidRPr="00230826">
        <w:rPr>
          <w:rStyle w:val="indexpagenumbercomma"/>
        </w:rPr>
        <w:t xml:space="preserve">, </w:t>
      </w:r>
      <w:r w:rsidR="00DC6AA6" w:rsidRPr="00230826">
        <w:rPr>
          <w:rStyle w:val="indexpagenumberchecked"/>
        </w:rPr>
        <w:t>344</w:t>
      </w:r>
      <w:r w:rsidRPr="006E548C">
        <w:rPr>
          <w:rStyle w:val="indexpagenumbercontinued"/>
        </w:rPr>
        <w:t>–5</w:t>
      </w:r>
      <w:r w:rsidR="00DC6AA6" w:rsidRPr="00230826">
        <w:rPr>
          <w:rStyle w:val="indexpagenumbercomma"/>
        </w:rPr>
        <w:t xml:space="preserve">, </w:t>
      </w:r>
      <w:r w:rsidR="00DC6AA6" w:rsidRPr="00230826">
        <w:rPr>
          <w:rStyle w:val="indexpagenumberchecked"/>
        </w:rPr>
        <w:t>346</w:t>
      </w:r>
      <w:r w:rsidRPr="006E548C">
        <w:rPr>
          <w:rStyle w:val="indexpagenumbercontinued"/>
        </w:rPr>
        <w:t>–7</w:t>
      </w:r>
      <w:r w:rsidR="00FF6AEB">
        <w:t xml:space="preserve">, </w:t>
      </w:r>
      <w:r w:rsidR="00DC6AA6" w:rsidRPr="00230826">
        <w:rPr>
          <w:rStyle w:val="indexRefchap"/>
        </w:rPr>
        <w:t>31:</w:t>
      </w:r>
      <w:r w:rsidR="00DC6AA6" w:rsidRPr="00230826">
        <w:rPr>
          <w:rStyle w:val="indexRefpar"/>
        </w:rPr>
        <w:t>7</w:t>
      </w:r>
      <w:r w:rsidR="00FF6AEB">
        <w:t xml:space="preserve">, </w:t>
      </w:r>
      <w:r w:rsidR="00DC6AA6" w:rsidRPr="00230826">
        <w:rPr>
          <w:rStyle w:val="indexRefchap"/>
        </w:rPr>
        <w:t>31:</w:t>
      </w:r>
      <w:r w:rsidR="00DC6AA6" w:rsidRPr="00230826">
        <w:rPr>
          <w:rStyle w:val="indexRefpar"/>
        </w:rPr>
        <w:t>15–17</w:t>
      </w:r>
    </w:p>
    <w:p w14:paraId="340E7B62" w14:textId="77777777" w:rsidR="00E67803" w:rsidRDefault="00C57E99" w:rsidP="00FF6AEB">
      <w:pPr>
        <w:pStyle w:val="Index-3"/>
      </w:pPr>
      <w:r w:rsidRPr="002B1019">
        <w:t>on the Arc</w:t>
      </w:r>
      <w:r w:rsidR="00DC6AA6" w:rsidRPr="00230826">
        <w:rPr>
          <w:rStyle w:val="indexpagenumbercomma"/>
        </w:rPr>
        <w:t xml:space="preserve">, </w:t>
      </w:r>
      <w:r w:rsidR="00DC6AA6" w:rsidRPr="00230826">
        <w:rPr>
          <w:rStyle w:val="indexpagenumberchecked"/>
        </w:rPr>
        <w:t>413</w:t>
      </w:r>
      <w:r w:rsidR="00FF6AEB">
        <w:t xml:space="preserve">, </w:t>
      </w:r>
      <w:r w:rsidR="00DC6AA6" w:rsidRPr="00230826">
        <w:rPr>
          <w:rStyle w:val="indexRefchap"/>
        </w:rPr>
        <w:t>36:</w:t>
      </w:r>
      <w:r w:rsidR="00DC6AA6" w:rsidRPr="00230826">
        <w:rPr>
          <w:rStyle w:val="indexRefpar"/>
        </w:rPr>
        <w:t>27</w:t>
      </w:r>
    </w:p>
    <w:p w14:paraId="2AA023B0" w14:textId="77777777" w:rsidR="00E67803" w:rsidRDefault="00C57E99" w:rsidP="00FF6AEB">
      <w:pPr>
        <w:pStyle w:val="Index-3"/>
      </w:pPr>
      <w:r w:rsidRPr="002B1019">
        <w:t>on the Ark</w:t>
      </w:r>
      <w:r w:rsidR="00DC6AA6" w:rsidRPr="00230826">
        <w:rPr>
          <w:rStyle w:val="indexpagenumbercomma"/>
        </w:rPr>
        <w:t xml:space="preserve">, </w:t>
      </w:r>
      <w:r w:rsidR="00DC6AA6" w:rsidRPr="00230826">
        <w:rPr>
          <w:rStyle w:val="indexpagenumberchecked"/>
        </w:rPr>
        <w:t>401</w:t>
      </w:r>
      <w:r w:rsidRPr="006E548C">
        <w:rPr>
          <w:rStyle w:val="indexpagenumbercontinued"/>
        </w:rPr>
        <w:t>–2</w:t>
      </w:r>
      <w:r w:rsidR="00FF6AEB">
        <w:t xml:space="preserve">, </w:t>
      </w:r>
      <w:r w:rsidR="00DC6AA6" w:rsidRPr="00230826">
        <w:rPr>
          <w:rStyle w:val="indexRefchap"/>
        </w:rPr>
        <w:t>35:</w:t>
      </w:r>
      <w:r w:rsidR="00DC6AA6" w:rsidRPr="00230826">
        <w:rPr>
          <w:rStyle w:val="indexRefpar"/>
        </w:rPr>
        <w:t>46</w:t>
      </w:r>
    </w:p>
    <w:p w14:paraId="5C85DC8B" w14:textId="77777777" w:rsidR="00E67803" w:rsidRDefault="00C57E99" w:rsidP="00FF6AEB">
      <w:pPr>
        <w:pStyle w:val="Index-3"/>
      </w:pPr>
      <w:r w:rsidRPr="002B1019">
        <w:t xml:space="preserve">on </w:t>
      </w:r>
      <w:r w:rsidRPr="000C7039">
        <w:rPr>
          <w:highlight w:val="yellow"/>
        </w:rPr>
        <w:t>Ávárih</w:t>
      </w:r>
      <w:r w:rsidR="00DC6AA6" w:rsidRPr="00230826">
        <w:rPr>
          <w:rStyle w:val="indexpagenumbercomma"/>
        </w:rPr>
        <w:t xml:space="preserve">, </w:t>
      </w:r>
      <w:r w:rsidR="00DC6AA6" w:rsidRPr="00230826">
        <w:rPr>
          <w:rStyle w:val="indexpagenumberchecked"/>
        </w:rPr>
        <w:t>337</w:t>
      </w:r>
      <w:r w:rsidR="00DC6AA6" w:rsidRPr="00230826">
        <w:rPr>
          <w:rStyle w:val="indexpagenumbercomma"/>
        </w:rPr>
        <w:t xml:space="preserve">, </w:t>
      </w:r>
      <w:r w:rsidR="00DC6AA6" w:rsidRPr="00230826">
        <w:rPr>
          <w:rStyle w:val="indexpagenumberchecked"/>
        </w:rPr>
        <w:t>338</w:t>
      </w:r>
      <w:r w:rsidRPr="006E548C">
        <w:rPr>
          <w:rStyle w:val="indexpagenumbercontinued"/>
        </w:rPr>
        <w:t>–9</w:t>
      </w:r>
      <w:r w:rsidR="00FF6AEB">
        <w:t xml:space="preserve"> </w:t>
      </w:r>
      <w:r w:rsidR="00FF6AEB" w:rsidRPr="00683C74">
        <w:rPr>
          <w:rStyle w:val="stilltoworkat"/>
        </w:rPr>
        <w:t>(</w:t>
      </w:r>
      <w:r w:rsidR="00FF6AEB">
        <w:rPr>
          <w:rStyle w:val="stilltoworkat"/>
        </w:rPr>
        <w:t>added excerpt on page 30)</w:t>
      </w:r>
      <w:r w:rsidR="00FF6AEB">
        <w:t xml:space="preserve">, </w:t>
      </w:r>
      <w:r w:rsidR="00DC6AA6" w:rsidRPr="00230826">
        <w:rPr>
          <w:rStyle w:val="indexRefchap"/>
        </w:rPr>
        <w:t>30:</w:t>
      </w:r>
      <w:r w:rsidR="00DC6AA6" w:rsidRPr="00230826">
        <w:rPr>
          <w:rStyle w:val="indexRefpar"/>
        </w:rPr>
        <w:t>24</w:t>
      </w:r>
      <w:r w:rsidR="00FF6AEB">
        <w:t xml:space="preserve">, </w:t>
      </w:r>
      <w:r w:rsidR="00DC6AA6" w:rsidRPr="00230826">
        <w:rPr>
          <w:rStyle w:val="indexRefchap"/>
        </w:rPr>
        <w:t>30:</w:t>
      </w:r>
      <w:r w:rsidR="00DC6AA6" w:rsidRPr="00230826">
        <w:rPr>
          <w:rStyle w:val="indexRefpar"/>
        </w:rPr>
        <w:t>26–35</w:t>
      </w:r>
      <w:r w:rsidR="00FF6AEB">
        <w:t xml:space="preserve">, </w:t>
      </w:r>
      <w:r w:rsidR="00FF6AEB" w:rsidRPr="00FF6AEB">
        <w:rPr>
          <w:rStyle w:val="indexRefchap"/>
        </w:rPr>
        <w:t>30:</w:t>
      </w:r>
      <w:r w:rsidR="00FF6AEB">
        <w:rPr>
          <w:rStyle w:val="indexRefpar"/>
        </w:rPr>
        <w:t>38</w:t>
      </w:r>
      <w:r w:rsidR="00FF6AEB" w:rsidRPr="00FF6AEB">
        <w:rPr>
          <w:rStyle w:val="indexRefpar"/>
        </w:rPr>
        <w:t>–</w:t>
      </w:r>
      <w:r w:rsidR="00FF6AEB">
        <w:rPr>
          <w:rStyle w:val="indexRefpar"/>
        </w:rPr>
        <w:t>42</w:t>
      </w:r>
    </w:p>
    <w:p w14:paraId="166AB6E3" w14:textId="77777777" w:rsidR="00E67803" w:rsidRDefault="00C57E99" w:rsidP="00FF6AEB">
      <w:pPr>
        <w:pStyle w:val="Index-3"/>
      </w:pPr>
      <w:r w:rsidRPr="002B1019">
        <w:t xml:space="preserve">on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proclamation to the</w:t>
      </w:r>
      <w:r>
        <w:t xml:space="preserve"> </w:t>
      </w:r>
      <w:r w:rsidRPr="002B1019">
        <w:t>kings and rulers</w:t>
      </w:r>
      <w:r w:rsidR="00DC6AA6" w:rsidRPr="00230826">
        <w:rPr>
          <w:rStyle w:val="indexpagenumbercomma"/>
        </w:rPr>
        <w:t xml:space="preserve">, </w:t>
      </w:r>
      <w:r w:rsidR="00DC6AA6" w:rsidRPr="00230826">
        <w:rPr>
          <w:rStyle w:val="indexpagenumberchecked"/>
        </w:rPr>
        <w:t>93</w:t>
      </w:r>
      <w:r w:rsidRPr="006E548C">
        <w:rPr>
          <w:rStyle w:val="indexpagenumbercontinued"/>
        </w:rPr>
        <w:t>–4</w:t>
      </w:r>
      <w:r w:rsidR="00FF6AEB">
        <w:t xml:space="preserve">, </w:t>
      </w:r>
      <w:r w:rsidR="00DC6AA6" w:rsidRPr="00230826">
        <w:rPr>
          <w:rStyle w:val="indexRefchap"/>
        </w:rPr>
        <w:t>5:</w:t>
      </w:r>
      <w:r w:rsidR="00DC6AA6" w:rsidRPr="00230826">
        <w:rPr>
          <w:rStyle w:val="indexRefpar"/>
        </w:rPr>
        <w:t>22–25</w:t>
      </w:r>
    </w:p>
    <w:p w14:paraId="16F6D5A5" w14:textId="77777777" w:rsidR="00E67803" w:rsidRDefault="00C57E99" w:rsidP="00FF6AEB">
      <w:pPr>
        <w:pStyle w:val="Index-3"/>
      </w:pPr>
      <w:r w:rsidRPr="002B1019">
        <w:t xml:space="preserve">on cleansing of </w:t>
      </w:r>
      <w:r w:rsidRPr="000C7039">
        <w:rPr>
          <w:highlight w:val="yellow"/>
        </w:rPr>
        <w:t>Bahjí</w:t>
      </w:r>
      <w:r w:rsidR="00DC6AA6" w:rsidRPr="00230826">
        <w:rPr>
          <w:rStyle w:val="indexpagenumbercomma"/>
        </w:rPr>
        <w:t xml:space="preserve">, </w:t>
      </w:r>
      <w:r w:rsidR="00DC6AA6" w:rsidRPr="00230826">
        <w:rPr>
          <w:rStyle w:val="indexpagenumberchecked"/>
        </w:rPr>
        <w:t>367</w:t>
      </w:r>
      <w:r w:rsidRPr="006E548C">
        <w:rPr>
          <w:rStyle w:val="indexpagenumbercontinued"/>
        </w:rPr>
        <w:t>–8</w:t>
      </w:r>
      <w:r w:rsidR="00FF6AEB">
        <w:t xml:space="preserve">, </w:t>
      </w:r>
      <w:r w:rsidR="00DC6AA6" w:rsidRPr="00230826">
        <w:rPr>
          <w:rStyle w:val="indexRefchap"/>
        </w:rPr>
        <w:t>32:</w:t>
      </w:r>
      <w:r w:rsidR="00DC6AA6" w:rsidRPr="00230826">
        <w:rPr>
          <w:rStyle w:val="indexRefpar"/>
        </w:rPr>
        <w:t>92–94</w:t>
      </w:r>
    </w:p>
    <w:p w14:paraId="166ED0BE" w14:textId="77777777" w:rsidR="00E67803" w:rsidRDefault="00C57E99" w:rsidP="00FF6AEB">
      <w:pPr>
        <w:pStyle w:val="Index-3"/>
      </w:pPr>
      <w:r w:rsidRPr="002B1019">
        <w:t>on Covenant-breaking</w:t>
      </w:r>
      <w:r w:rsidR="00DC6AA6" w:rsidRPr="00230826">
        <w:rPr>
          <w:rStyle w:val="indexpagenumbercomma"/>
        </w:rPr>
        <w:t xml:space="preserve">, </w:t>
      </w:r>
      <w:r w:rsidR="00DC6AA6" w:rsidRPr="00230826">
        <w:rPr>
          <w:rStyle w:val="indexpagenumberchecked"/>
        </w:rPr>
        <w:t>366</w:t>
      </w:r>
      <w:r w:rsidR="00FF6AEB">
        <w:t xml:space="preserve">, </w:t>
      </w:r>
      <w:r w:rsidR="00DC6AA6" w:rsidRPr="00230826">
        <w:rPr>
          <w:rStyle w:val="indexRefchap"/>
        </w:rPr>
        <w:t>32:</w:t>
      </w:r>
      <w:r w:rsidR="00DC6AA6" w:rsidRPr="00230826">
        <w:rPr>
          <w:rStyle w:val="indexRefpar"/>
        </w:rPr>
        <w:t>85</w:t>
      </w:r>
    </w:p>
    <w:p w14:paraId="344ACC89" w14:textId="77777777" w:rsidR="00E67803" w:rsidRDefault="00C57E99" w:rsidP="00B86667">
      <w:pPr>
        <w:pStyle w:val="Index-3"/>
      </w:pPr>
      <w:r w:rsidRPr="002B1019">
        <w:t>on deepening</w:t>
      </w:r>
      <w:r w:rsidR="00DC6AA6" w:rsidRPr="00230826">
        <w:rPr>
          <w:rStyle w:val="indexpagenumbercomma"/>
        </w:rPr>
        <w:t xml:space="preserve">, </w:t>
      </w:r>
      <w:r w:rsidR="00DC6AA6" w:rsidRPr="00230826">
        <w:rPr>
          <w:rStyle w:val="indexpagenumberchecked"/>
        </w:rPr>
        <w:t>261</w:t>
      </w:r>
      <w:r w:rsidR="00DC6AA6" w:rsidRPr="00230826">
        <w:rPr>
          <w:rStyle w:val="indexpagenumbercomma"/>
        </w:rPr>
        <w:t xml:space="preserve">, </w:t>
      </w:r>
      <w:r w:rsidR="00DC6AA6" w:rsidRPr="00230826">
        <w:rPr>
          <w:rStyle w:val="indexpagenumberchecked"/>
        </w:rPr>
        <w:t>405</w:t>
      </w:r>
      <w:r w:rsidR="00DC6AA6" w:rsidRPr="00230826">
        <w:rPr>
          <w:rStyle w:val="indexpagenumbercomma"/>
        </w:rPr>
        <w:t xml:space="preserve">, </w:t>
      </w:r>
      <w:r w:rsidR="00DC6AA6" w:rsidRPr="00230826">
        <w:rPr>
          <w:rStyle w:val="indexpagenumberchecked"/>
        </w:rPr>
        <w:t>436</w:t>
      </w:r>
      <w:r w:rsidR="00B86667">
        <w:t xml:space="preserve">, </w:t>
      </w:r>
      <w:r w:rsidR="00DC6AA6" w:rsidRPr="00230826">
        <w:rPr>
          <w:rStyle w:val="indexRefchap"/>
        </w:rPr>
        <w:t>23:</w:t>
      </w:r>
      <w:r w:rsidR="00DC6AA6" w:rsidRPr="00230826">
        <w:rPr>
          <w:rStyle w:val="indexRefpar"/>
        </w:rPr>
        <w:t>3</w:t>
      </w:r>
      <w:r w:rsidR="00B86667">
        <w:t xml:space="preserve">, </w:t>
      </w:r>
      <w:r w:rsidR="00DC6AA6" w:rsidRPr="00230826">
        <w:rPr>
          <w:rStyle w:val="indexRefchap"/>
        </w:rPr>
        <w:t>35:</w:t>
      </w:r>
      <w:r w:rsidR="00DC6AA6" w:rsidRPr="00230826">
        <w:rPr>
          <w:rStyle w:val="indexRefpar"/>
        </w:rPr>
        <w:t>61</w:t>
      </w:r>
      <w:r w:rsidR="00B86667">
        <w:t xml:space="preserve">, </w:t>
      </w:r>
      <w:r w:rsidR="00DC6AA6" w:rsidRPr="00230826">
        <w:rPr>
          <w:rStyle w:val="indexRefchap"/>
        </w:rPr>
        <w:t>ap3:</w:t>
      </w:r>
      <w:r w:rsidR="00DC6AA6" w:rsidRPr="00230826">
        <w:rPr>
          <w:rStyle w:val="indexRefchapsub"/>
        </w:rPr>
        <w:t>1:</w:t>
      </w:r>
      <w:r w:rsidR="00DC6AA6" w:rsidRPr="00230826">
        <w:rPr>
          <w:rStyle w:val="indexRefpar"/>
        </w:rPr>
        <w:t>17</w:t>
      </w:r>
    </w:p>
    <w:p w14:paraId="3495707F" w14:textId="77777777" w:rsidR="00E67803" w:rsidRDefault="00C57E99" w:rsidP="00B86667">
      <w:pPr>
        <w:pStyle w:val="Index-3"/>
      </w:pPr>
      <w:r w:rsidRPr="002B1019">
        <w:t xml:space="preserve">on distress caused to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by</w:t>
      </w:r>
      <w:r>
        <w:t xml:space="preserve">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87</w:t>
      </w:r>
      <w:r w:rsidR="00B86667">
        <w:t xml:space="preserve">, </w:t>
      </w:r>
      <w:r w:rsidR="00DC6AA6" w:rsidRPr="00230826">
        <w:rPr>
          <w:rStyle w:val="indexRefchap"/>
        </w:rPr>
        <w:t>4:</w:t>
      </w:r>
      <w:r w:rsidR="00DC6AA6" w:rsidRPr="00230826">
        <w:rPr>
          <w:rStyle w:val="indexRefpar"/>
        </w:rPr>
        <w:t>121</w:t>
      </w:r>
    </w:p>
    <w:p w14:paraId="640991F9" w14:textId="77777777" w:rsidR="00A00F7E" w:rsidRDefault="00C57E99">
      <w:pPr>
        <w:pStyle w:val="Index-3"/>
      </w:pPr>
      <w:r w:rsidRPr="002B1019">
        <w:t>on epochs of the Formative Age</w:t>
      </w:r>
      <w:r w:rsidR="00DC6AA6" w:rsidRPr="00230826">
        <w:rPr>
          <w:rStyle w:val="indexpagenumbercomma"/>
        </w:rPr>
        <w:t xml:space="preserve">, </w:t>
      </w:r>
      <w:r w:rsidR="00DC6AA6" w:rsidRPr="00230826">
        <w:rPr>
          <w:rStyle w:val="indexpagenumberchecked"/>
        </w:rPr>
        <w:t>373</w:t>
      </w:r>
      <w:r w:rsidRPr="006E548C">
        <w:rPr>
          <w:rStyle w:val="indexpagenumbercontinued"/>
        </w:rPr>
        <w:t>–5</w:t>
      </w:r>
      <w:r w:rsidR="00B86667">
        <w:t xml:space="preserve">, </w:t>
      </w:r>
      <w:r w:rsidR="00DC6AA6" w:rsidRPr="00230826">
        <w:rPr>
          <w:rStyle w:val="indexRefchap"/>
        </w:rPr>
        <w:t>33:</w:t>
      </w:r>
      <w:r w:rsidR="00DC6AA6" w:rsidRPr="00230826">
        <w:rPr>
          <w:rStyle w:val="indexRefpar"/>
        </w:rPr>
        <w:t>13</w:t>
      </w:r>
      <w:r w:rsidR="00B86667">
        <w:t xml:space="preserve">, </w:t>
      </w:r>
      <w:r w:rsidR="00B86667" w:rsidRPr="00B86667">
        <w:rPr>
          <w:rStyle w:val="indexRefchap"/>
        </w:rPr>
        <w:t>33:</w:t>
      </w:r>
      <w:r w:rsidR="00B86667" w:rsidRPr="00B86667">
        <w:rPr>
          <w:rStyle w:val="indexRefpar"/>
        </w:rPr>
        <w:t>1</w:t>
      </w:r>
      <w:r w:rsidR="00B86667">
        <w:rPr>
          <w:rStyle w:val="indexRefpar"/>
        </w:rPr>
        <w:t>5</w:t>
      </w:r>
      <w:r w:rsidR="00B86667">
        <w:t xml:space="preserve">, </w:t>
      </w:r>
      <w:r w:rsidR="00B86667" w:rsidRPr="00B86667">
        <w:rPr>
          <w:rStyle w:val="indexRefchap"/>
        </w:rPr>
        <w:t>33:</w:t>
      </w:r>
      <w:r w:rsidR="00B86667" w:rsidRPr="00B86667">
        <w:rPr>
          <w:rStyle w:val="indexRefpar"/>
        </w:rPr>
        <w:t>1</w:t>
      </w:r>
      <w:r w:rsidR="00B86667">
        <w:rPr>
          <w:rStyle w:val="indexRefpar"/>
        </w:rPr>
        <w:t>8</w:t>
      </w:r>
      <w:r w:rsidR="00B86667">
        <w:t xml:space="preserve">, </w:t>
      </w:r>
      <w:r w:rsidR="00B86667" w:rsidRPr="00B86667">
        <w:rPr>
          <w:rStyle w:val="indexRefchap"/>
        </w:rPr>
        <w:t>33:</w:t>
      </w:r>
      <w:r w:rsidR="00B86667">
        <w:rPr>
          <w:rStyle w:val="indexRefpar"/>
        </w:rPr>
        <w:t>20</w:t>
      </w:r>
    </w:p>
    <w:p w14:paraId="5E31F57E" w14:textId="77777777" w:rsidR="00A00F7E" w:rsidRDefault="00C57E99">
      <w:pPr>
        <w:pStyle w:val="Index-3"/>
      </w:pPr>
      <w:r w:rsidRPr="002B1019">
        <w:t>on evolution of Assemblies</w:t>
      </w:r>
      <w:r w:rsidR="00DC6AA6" w:rsidRPr="00230826">
        <w:rPr>
          <w:rStyle w:val="indexpagenumbercomma"/>
        </w:rPr>
        <w:t xml:space="preserve">, </w:t>
      </w:r>
      <w:r w:rsidR="00DC6AA6" w:rsidRPr="00230826">
        <w:rPr>
          <w:rStyle w:val="indexpagenumberchecked"/>
        </w:rPr>
        <w:t>412</w:t>
      </w:r>
      <w:r w:rsidR="00B86667">
        <w:t xml:space="preserve">, </w:t>
      </w:r>
      <w:r w:rsidR="00DC6AA6" w:rsidRPr="00230826">
        <w:rPr>
          <w:rStyle w:val="indexRefchap"/>
        </w:rPr>
        <w:t>36:</w:t>
      </w:r>
      <w:r w:rsidR="00DC6AA6" w:rsidRPr="00230826">
        <w:rPr>
          <w:rStyle w:val="indexRefpar"/>
        </w:rPr>
        <w:t>22</w:t>
      </w:r>
    </w:p>
    <w:p w14:paraId="3DA3BC2A" w14:textId="77777777" w:rsidR="00A00F7E" w:rsidRDefault="00C57E99">
      <w:pPr>
        <w:pStyle w:val="Index-3"/>
      </w:pPr>
      <w:r w:rsidRPr="002B1019">
        <w:t xml:space="preserve">on exile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to the Holy</w:t>
      </w:r>
      <w:r>
        <w:t xml:space="preserve"> </w:t>
      </w:r>
      <w:r w:rsidRPr="002B1019">
        <w:t>Land</w:t>
      </w:r>
      <w:r w:rsidR="00DC6AA6" w:rsidRPr="00230826">
        <w:rPr>
          <w:rStyle w:val="indexpagenumbercomma"/>
        </w:rPr>
        <w:t xml:space="preserve">, </w:t>
      </w:r>
      <w:r w:rsidR="00DC6AA6" w:rsidRPr="00230826">
        <w:rPr>
          <w:rStyle w:val="indexpagenumberchecked"/>
        </w:rPr>
        <w:t>95</w:t>
      </w:r>
      <w:r w:rsidRPr="006E548C">
        <w:rPr>
          <w:rStyle w:val="indexpagenumbercontinued"/>
        </w:rPr>
        <w:t>–6</w:t>
      </w:r>
      <w:r w:rsidR="00B86667">
        <w:t xml:space="preserve">, </w:t>
      </w:r>
      <w:r w:rsidR="00DC6AA6" w:rsidRPr="00230826">
        <w:rPr>
          <w:rStyle w:val="indexRefchap"/>
        </w:rPr>
        <w:t>5:</w:t>
      </w:r>
      <w:r w:rsidR="00DC6AA6" w:rsidRPr="00230826">
        <w:rPr>
          <w:rStyle w:val="indexRefpar"/>
        </w:rPr>
        <w:t>34–35</w:t>
      </w:r>
    </w:p>
    <w:p w14:paraId="4D76657C" w14:textId="77777777" w:rsidR="00A00F7E" w:rsidRDefault="00C57E99">
      <w:pPr>
        <w:pStyle w:val="Index-3"/>
      </w:pPr>
      <w:r w:rsidRPr="002B1019">
        <w:t>on fate of Covenant-breakers</w:t>
      </w:r>
      <w:r w:rsidR="00DC6AA6" w:rsidRPr="00230826">
        <w:rPr>
          <w:rStyle w:val="indexpagenumbercomma"/>
        </w:rPr>
        <w:t xml:space="preserve">, </w:t>
      </w:r>
      <w:r w:rsidR="00DC6AA6" w:rsidRPr="00230826">
        <w:rPr>
          <w:rStyle w:val="indexpagenumberchecked"/>
        </w:rPr>
        <w:t>251</w:t>
      </w:r>
      <w:r w:rsidRPr="006E548C">
        <w:rPr>
          <w:rStyle w:val="indexpagenumbercontinued"/>
        </w:rPr>
        <w:t>–2</w:t>
      </w:r>
      <w:r w:rsidR="00DC6AA6" w:rsidRPr="00230826">
        <w:rPr>
          <w:rStyle w:val="indexpagenumbercomma"/>
        </w:rPr>
        <w:t xml:space="preserve">, </w:t>
      </w:r>
      <w:r w:rsidR="00DC6AA6" w:rsidRPr="00230826">
        <w:rPr>
          <w:rStyle w:val="indexpagenumberchecked"/>
        </w:rPr>
        <w:t>340</w:t>
      </w:r>
      <w:r w:rsidR="00B86667">
        <w:t xml:space="preserve">, </w:t>
      </w:r>
      <w:r w:rsidR="00DC6AA6" w:rsidRPr="00230826">
        <w:rPr>
          <w:rStyle w:val="indexRefchap"/>
        </w:rPr>
        <w:t>21:</w:t>
      </w:r>
      <w:r w:rsidR="00DC6AA6" w:rsidRPr="00230826">
        <w:rPr>
          <w:rStyle w:val="indexRefpar"/>
        </w:rPr>
        <w:t>28–29</w:t>
      </w:r>
      <w:r w:rsidR="00B86667">
        <w:t xml:space="preserve">, </w:t>
      </w:r>
      <w:r w:rsidR="00B86667" w:rsidRPr="00B86667">
        <w:rPr>
          <w:rStyle w:val="indexRefchap"/>
        </w:rPr>
        <w:t>21:</w:t>
      </w:r>
      <w:r w:rsidR="00B86667">
        <w:rPr>
          <w:rStyle w:val="indexRefpar"/>
        </w:rPr>
        <w:t>31</w:t>
      </w:r>
      <w:r w:rsidR="00B86667" w:rsidRPr="00B86667">
        <w:rPr>
          <w:rStyle w:val="indexRefpar"/>
        </w:rPr>
        <w:t>–</w:t>
      </w:r>
      <w:r w:rsidR="00B86667">
        <w:rPr>
          <w:rStyle w:val="indexRefpar"/>
        </w:rPr>
        <w:t>32</w:t>
      </w:r>
      <w:r w:rsidR="00B128B1">
        <w:t xml:space="preserve">, </w:t>
      </w:r>
      <w:r w:rsidR="00DC6AA6" w:rsidRPr="00230826">
        <w:rPr>
          <w:rStyle w:val="indexRefchap"/>
        </w:rPr>
        <w:t>30:</w:t>
      </w:r>
      <w:r w:rsidR="00DC6AA6" w:rsidRPr="00230826">
        <w:rPr>
          <w:rStyle w:val="indexRefpar"/>
        </w:rPr>
        <w:t>38–42</w:t>
      </w:r>
    </w:p>
    <w:p w14:paraId="522011CC" w14:textId="77777777" w:rsidR="00A00F7E" w:rsidRDefault="00C57E99">
      <w:pPr>
        <w:pStyle w:val="Index-3"/>
      </w:pPr>
      <w:r w:rsidRPr="002B1019">
        <w:t xml:space="preserve">on fate of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96</w:t>
      </w:r>
      <w:r w:rsidR="00DC6AA6" w:rsidRPr="00230826">
        <w:rPr>
          <w:rStyle w:val="indexpagenumbercomma"/>
        </w:rPr>
        <w:t xml:space="preserve">, </w:t>
      </w:r>
      <w:r w:rsidR="00DC6AA6" w:rsidRPr="00230826">
        <w:rPr>
          <w:rStyle w:val="indexpagenumberchecked"/>
        </w:rPr>
        <w:t>251</w:t>
      </w:r>
      <w:r w:rsidR="00B128B1">
        <w:t xml:space="preserve">, </w:t>
      </w:r>
      <w:r w:rsidR="00DC6AA6" w:rsidRPr="00230826">
        <w:rPr>
          <w:rStyle w:val="indexRefchap"/>
        </w:rPr>
        <w:t>5:</w:t>
      </w:r>
      <w:r w:rsidR="00DC6AA6" w:rsidRPr="00230826">
        <w:rPr>
          <w:rStyle w:val="indexRefpar"/>
        </w:rPr>
        <w:t>37</w:t>
      </w:r>
      <w:r w:rsidR="00A52A33">
        <w:t xml:space="preserve">, </w:t>
      </w:r>
      <w:r w:rsidR="00DC6AA6" w:rsidRPr="00230826">
        <w:rPr>
          <w:rStyle w:val="indexRefchap"/>
        </w:rPr>
        <w:t>21:</w:t>
      </w:r>
      <w:r w:rsidR="00DC6AA6" w:rsidRPr="00230826">
        <w:rPr>
          <w:rStyle w:val="indexRefpar"/>
        </w:rPr>
        <w:t>30–31</w:t>
      </w:r>
    </w:p>
    <w:p w14:paraId="3357B173" w14:textId="77777777" w:rsidR="00A00F7E" w:rsidRDefault="00C57E99">
      <w:pPr>
        <w:pStyle w:val="Index-3"/>
      </w:pPr>
      <w:r w:rsidRPr="002B1019">
        <w:t>on the future</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411</w:t>
      </w:r>
      <w:r w:rsidRPr="006E548C">
        <w:rPr>
          <w:rStyle w:val="indexpagenumbercontinued"/>
        </w:rPr>
        <w:t>–12</w:t>
      </w:r>
      <w:r w:rsidR="00B128B1">
        <w:t xml:space="preserve">, </w:t>
      </w:r>
      <w:r w:rsidR="00DC6AA6" w:rsidRPr="00230826">
        <w:rPr>
          <w:rStyle w:val="indexRefchap"/>
        </w:rPr>
        <w:t>35:</w:t>
      </w:r>
      <w:r w:rsidR="00DC6AA6" w:rsidRPr="00230826">
        <w:rPr>
          <w:rStyle w:val="indexRefpar"/>
        </w:rPr>
        <w:t>69–70</w:t>
      </w:r>
      <w:r w:rsidR="00B128B1">
        <w:t xml:space="preserve">, </w:t>
      </w:r>
      <w:r w:rsidR="00DC6AA6" w:rsidRPr="00230826">
        <w:rPr>
          <w:rStyle w:val="indexRefchap"/>
        </w:rPr>
        <w:t>36:</w:t>
      </w:r>
      <w:r w:rsidR="00DC6AA6" w:rsidRPr="00230826">
        <w:rPr>
          <w:rStyle w:val="indexRefpar"/>
        </w:rPr>
        <w:t>21–22</w:t>
      </w:r>
    </w:p>
    <w:p w14:paraId="463F69A9" w14:textId="77777777" w:rsidR="00A00F7E" w:rsidRDefault="00C57E99">
      <w:pPr>
        <w:pStyle w:val="Index-3"/>
      </w:pPr>
      <w:r w:rsidRPr="002B1019">
        <w:t>on the Greatest Holy Leaf</w:t>
      </w:r>
      <w:r w:rsidR="00DC6AA6" w:rsidRPr="00230826">
        <w:rPr>
          <w:rStyle w:val="indexpagenumbercomma"/>
        </w:rPr>
        <w:t xml:space="preserve">, </w:t>
      </w:r>
      <w:r w:rsidR="00DC6AA6" w:rsidRPr="00230826">
        <w:rPr>
          <w:rStyle w:val="indexpagenumberchecked"/>
        </w:rPr>
        <w:t>122</w:t>
      </w:r>
      <w:r w:rsidRPr="006E548C">
        <w:rPr>
          <w:rStyle w:val="indexpagenumbercontinued"/>
        </w:rPr>
        <w:t>–3</w:t>
      </w:r>
      <w:r w:rsidR="00B128B1">
        <w:t xml:space="preserve">, </w:t>
      </w:r>
      <w:r w:rsidR="00DC6AA6" w:rsidRPr="00230826">
        <w:rPr>
          <w:rStyle w:val="indexRefchap"/>
        </w:rPr>
        <w:t>7:</w:t>
      </w:r>
      <w:r w:rsidR="00DC6AA6" w:rsidRPr="00230826">
        <w:rPr>
          <w:rStyle w:val="indexRefpar"/>
        </w:rPr>
        <w:t>54–55</w:t>
      </w:r>
      <w:r w:rsidR="00B128B1">
        <w:t xml:space="preserve">, </w:t>
      </w:r>
      <w:r w:rsidR="00B128B1" w:rsidRPr="00B128B1">
        <w:rPr>
          <w:rStyle w:val="indexRefchap"/>
        </w:rPr>
        <w:t>7:</w:t>
      </w:r>
      <w:r w:rsidR="00B128B1" w:rsidRPr="00B128B1">
        <w:rPr>
          <w:rStyle w:val="indexRefpar"/>
        </w:rPr>
        <w:t>5</w:t>
      </w:r>
      <w:r w:rsidR="00B128B1">
        <w:rPr>
          <w:rStyle w:val="indexRefpar"/>
        </w:rPr>
        <w:t>7</w:t>
      </w:r>
      <w:r w:rsidR="00B128B1">
        <w:t xml:space="preserve">, </w:t>
      </w:r>
      <w:r w:rsidR="00B128B1" w:rsidRPr="00B128B1">
        <w:rPr>
          <w:rStyle w:val="indexRefchap"/>
        </w:rPr>
        <w:t>7:</w:t>
      </w:r>
      <w:r w:rsidR="00B128B1">
        <w:rPr>
          <w:rStyle w:val="indexRefpar"/>
        </w:rPr>
        <w:t>61</w:t>
      </w:r>
      <w:r w:rsidR="00B128B1" w:rsidRPr="00B128B1">
        <w:rPr>
          <w:rStyle w:val="indexRefpar"/>
        </w:rPr>
        <w:t>–</w:t>
      </w:r>
      <w:r w:rsidR="00B128B1">
        <w:rPr>
          <w:rStyle w:val="indexRefpar"/>
        </w:rPr>
        <w:t>64</w:t>
      </w:r>
    </w:p>
    <w:p w14:paraId="09C54CEB" w14:textId="77777777" w:rsidR="00A00F7E" w:rsidRDefault="00C57E99">
      <w:pPr>
        <w:pStyle w:val="Index-3"/>
      </w:pPr>
      <w:r w:rsidRPr="002B1019">
        <w:t>on Hands of the Cause</w:t>
      </w:r>
      <w:r w:rsidR="00DC6AA6" w:rsidRPr="00230826">
        <w:rPr>
          <w:rStyle w:val="indexpagenumbercomma"/>
        </w:rPr>
        <w:t xml:space="preserve">, </w:t>
      </w:r>
      <w:r w:rsidR="00DC6AA6" w:rsidRPr="00230826">
        <w:rPr>
          <w:rStyle w:val="indexpagenumberchecked"/>
        </w:rPr>
        <w:t>380</w:t>
      </w:r>
      <w:r w:rsidRPr="006E548C">
        <w:rPr>
          <w:rStyle w:val="indexpagenumbercontinued"/>
        </w:rPr>
        <w:t>–1</w:t>
      </w:r>
      <w:r w:rsidR="00B128B1">
        <w:t xml:space="preserve">, </w:t>
      </w:r>
      <w:r w:rsidR="00DC6AA6" w:rsidRPr="00230826">
        <w:rPr>
          <w:rStyle w:val="indexRefchap"/>
        </w:rPr>
        <w:t>34:</w:t>
      </w:r>
      <w:r w:rsidR="00DC6AA6" w:rsidRPr="00230826">
        <w:rPr>
          <w:rStyle w:val="indexRefpar"/>
        </w:rPr>
        <w:t>15–17</w:t>
      </w:r>
    </w:p>
    <w:p w14:paraId="712482A6" w14:textId="77777777" w:rsidR="00A00F7E" w:rsidRDefault="00C57E99">
      <w:pPr>
        <w:pStyle w:val="Index-3"/>
      </w:pPr>
      <w:r w:rsidRPr="002B1019">
        <w:t xml:space="preserve">on interment of </w:t>
      </w:r>
      <w:r w:rsidRPr="000C7039">
        <w:rPr>
          <w:highlight w:val="yellow"/>
        </w:rPr>
        <w:t>Navváb</w:t>
      </w:r>
      <w:r w:rsidRPr="002B1019">
        <w:t xml:space="preserve"> and Purest</w:t>
      </w:r>
      <w:r>
        <w:t xml:space="preserve"> </w:t>
      </w:r>
      <w:r w:rsidRPr="002B1019">
        <w:t>Branch</w:t>
      </w:r>
      <w:r w:rsidR="00DC6AA6" w:rsidRPr="00230826">
        <w:rPr>
          <w:rStyle w:val="indexpagenumbercomma"/>
        </w:rPr>
        <w:t xml:space="preserve">, </w:t>
      </w:r>
      <w:r w:rsidR="00DC6AA6" w:rsidRPr="00230826">
        <w:rPr>
          <w:rStyle w:val="indexpagenumberchecked"/>
        </w:rPr>
        <w:t>326</w:t>
      </w:r>
      <w:r w:rsidR="00B128B1">
        <w:t xml:space="preserve">, </w:t>
      </w:r>
      <w:r w:rsidR="00DC6AA6" w:rsidRPr="00230826">
        <w:rPr>
          <w:rStyle w:val="indexRefchap"/>
        </w:rPr>
        <w:t>29:</w:t>
      </w:r>
      <w:r w:rsidR="00DC6AA6" w:rsidRPr="00230826">
        <w:rPr>
          <w:rStyle w:val="indexRefpar"/>
        </w:rPr>
        <w:t>20</w:t>
      </w:r>
    </w:p>
    <w:p w14:paraId="20B50BC0" w14:textId="77777777" w:rsidR="00A00F7E" w:rsidRDefault="00C57E99">
      <w:pPr>
        <w:pStyle w:val="Index-3"/>
      </w:pPr>
      <w:r w:rsidRPr="002B1019">
        <w:t xml:space="preserve">on International </w:t>
      </w:r>
      <w:r w:rsidRPr="000C7039">
        <w:rPr>
          <w:highlight w:val="yellow"/>
        </w:rPr>
        <w:t>Bahá</w:t>
      </w:r>
      <w:r w:rsidR="00627ED1" w:rsidRPr="00627ED1">
        <w:rPr>
          <w:highlight w:val="yellow"/>
        </w:rPr>
        <w:t>’</w:t>
      </w:r>
      <w:r w:rsidRPr="000C7039">
        <w:rPr>
          <w:highlight w:val="yellow"/>
        </w:rPr>
        <w:t>í</w:t>
      </w:r>
      <w:r w:rsidRPr="002B1019">
        <w:t xml:space="preserve"> council</w:t>
      </w:r>
      <w:r w:rsidR="00DC6AA6" w:rsidRPr="00230826">
        <w:rPr>
          <w:rStyle w:val="indexpagenumbercomma"/>
        </w:rPr>
        <w:t xml:space="preserve">, </w:t>
      </w:r>
      <w:r w:rsidR="00DC6AA6" w:rsidRPr="00230826">
        <w:rPr>
          <w:rStyle w:val="indexpagenumberchecked"/>
        </w:rPr>
        <w:t>323</w:t>
      </w:r>
      <w:r w:rsidR="00B128B1">
        <w:t xml:space="preserve">, </w:t>
      </w:r>
      <w:r w:rsidR="00DC6AA6" w:rsidRPr="00230826">
        <w:rPr>
          <w:rStyle w:val="indexRefchap"/>
        </w:rPr>
        <w:t>29:</w:t>
      </w:r>
      <w:r w:rsidR="00DC6AA6" w:rsidRPr="00230826">
        <w:rPr>
          <w:rStyle w:val="indexRefpar"/>
        </w:rPr>
        <w:t>6</w:t>
      </w:r>
      <w:r w:rsidR="00B128B1">
        <w:t xml:space="preserve">, </w:t>
      </w:r>
      <w:r w:rsidR="00B128B1" w:rsidRPr="00B128B1">
        <w:rPr>
          <w:rStyle w:val="indexRefchap"/>
        </w:rPr>
        <w:t>29:</w:t>
      </w:r>
      <w:r w:rsidR="00B128B1">
        <w:rPr>
          <w:rStyle w:val="indexRefpar"/>
        </w:rPr>
        <w:t>8</w:t>
      </w:r>
    </w:p>
    <w:p w14:paraId="5C907886" w14:textId="77777777" w:rsidR="00A00F7E" w:rsidRDefault="00C57E99">
      <w:pPr>
        <w:pStyle w:val="Index-3"/>
      </w:pPr>
      <w:r w:rsidRPr="002B1019">
        <w:t xml:space="preserve">on the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r w:rsidR="00DC6AA6" w:rsidRPr="00230826">
        <w:rPr>
          <w:rStyle w:val="indexpagenumbercomma"/>
        </w:rPr>
        <w:t xml:space="preserve">, </w:t>
      </w:r>
      <w:r w:rsidR="00DC6AA6" w:rsidRPr="00230826">
        <w:rPr>
          <w:rStyle w:val="indexpagenumberchecked"/>
        </w:rPr>
        <w:t>155</w:t>
      </w:r>
      <w:r w:rsidRPr="006E548C">
        <w:rPr>
          <w:rStyle w:val="indexpagenumbercontinued"/>
        </w:rPr>
        <w:t>–6</w:t>
      </w:r>
      <w:r w:rsidR="00B128B1">
        <w:t xml:space="preserve">, </w:t>
      </w:r>
      <w:r w:rsidR="00DC6AA6" w:rsidRPr="00230826">
        <w:rPr>
          <w:rStyle w:val="indexRefchap"/>
        </w:rPr>
        <w:t>12:</w:t>
      </w:r>
      <w:r w:rsidR="00DC6AA6" w:rsidRPr="00230826">
        <w:rPr>
          <w:rStyle w:val="indexRefpar"/>
        </w:rPr>
        <w:t>3–4</w:t>
      </w:r>
    </w:p>
    <w:p w14:paraId="2D6C9A3A" w14:textId="77777777" w:rsidR="00A00F7E" w:rsidRDefault="00C57E99">
      <w:pPr>
        <w:pStyle w:val="Index-3"/>
      </w:pPr>
      <w:r w:rsidRPr="002B1019">
        <w:t xml:space="preserve">on laws of the </w:t>
      </w:r>
      <w:r w:rsidRPr="000C7039">
        <w:rPr>
          <w:rStyle w:val="BookTitle"/>
          <w:highlight w:val="yellow"/>
        </w:rPr>
        <w:t>Aqdas</w:t>
      </w:r>
      <w:r w:rsidR="00DC6AA6" w:rsidRPr="00230826">
        <w:rPr>
          <w:rStyle w:val="indexpagenumbercomma"/>
        </w:rPr>
        <w:t xml:space="preserve">, </w:t>
      </w:r>
      <w:r w:rsidR="00DC6AA6" w:rsidRPr="00230826">
        <w:rPr>
          <w:rStyle w:val="indexpagenumberchecked"/>
        </w:rPr>
        <w:t>313</w:t>
      </w:r>
      <w:r w:rsidR="00B128B1">
        <w:t xml:space="preserve">, </w:t>
      </w:r>
      <w:r w:rsidR="00DC6AA6" w:rsidRPr="00230826">
        <w:rPr>
          <w:rStyle w:val="indexRefchap"/>
        </w:rPr>
        <w:t>27:</w:t>
      </w:r>
      <w:r w:rsidR="00DC6AA6" w:rsidRPr="00230826">
        <w:rPr>
          <w:rStyle w:val="indexRefpar"/>
        </w:rPr>
        <w:t>26</w:t>
      </w:r>
    </w:p>
    <w:p w14:paraId="3A656BFA" w14:textId="77777777" w:rsidR="00A00F7E" w:rsidRDefault="00C57E99">
      <w:pPr>
        <w:pStyle w:val="Index-3"/>
      </w:pPr>
      <w:r w:rsidRPr="002B1019">
        <w:t xml:space="preserve">on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131</w:t>
      </w:r>
      <w:r w:rsidR="00B128B1">
        <w:t xml:space="preserve">, </w:t>
      </w:r>
      <w:r w:rsidR="00DC6AA6" w:rsidRPr="00230826">
        <w:rPr>
          <w:rStyle w:val="indexRefchap"/>
        </w:rPr>
        <w:t>8:</w:t>
      </w:r>
      <w:r w:rsidR="00DC6AA6" w:rsidRPr="00230826">
        <w:rPr>
          <w:rStyle w:val="indexRefpar"/>
        </w:rPr>
        <w:t>28</w:t>
      </w:r>
    </w:p>
    <w:p w14:paraId="5FEC258B" w14:textId="77777777" w:rsidR="00A00F7E" w:rsidRDefault="00C57E99">
      <w:pPr>
        <w:pStyle w:val="Index-3"/>
      </w:pPr>
      <w:r w:rsidRPr="002B1019">
        <w:t>on the nature of the soul</w:t>
      </w:r>
      <w:r w:rsidR="00DC6AA6" w:rsidRPr="00230826">
        <w:rPr>
          <w:rStyle w:val="indexpagenumbercomma"/>
        </w:rPr>
        <w:t xml:space="preserve">, </w:t>
      </w:r>
      <w:r w:rsidR="00DC6AA6" w:rsidRPr="00230826">
        <w:rPr>
          <w:rStyle w:val="indexpagenumberchecked"/>
        </w:rPr>
        <w:t>7</w:t>
      </w:r>
      <w:r w:rsidR="00B128B1">
        <w:t xml:space="preserve">, </w:t>
      </w:r>
      <w:r w:rsidR="00DC6AA6" w:rsidRPr="00230826">
        <w:rPr>
          <w:rStyle w:val="indexRefchap"/>
        </w:rPr>
        <w:t>pr:</w:t>
      </w:r>
      <w:r w:rsidR="00DC6AA6" w:rsidRPr="00230826">
        <w:rPr>
          <w:rStyle w:val="indexRefpar"/>
        </w:rPr>
        <w:t>16</w:t>
      </w:r>
    </w:p>
    <w:p w14:paraId="01692988" w14:textId="77777777" w:rsidR="00A00F7E" w:rsidRDefault="00C57E99">
      <w:pPr>
        <w:pStyle w:val="Index-3"/>
      </w:pPr>
      <w:r w:rsidRPr="002B1019">
        <w:t>on onward march of the Faith</w:t>
      </w:r>
      <w:r w:rsidR="00DC6AA6" w:rsidRPr="00230826">
        <w:rPr>
          <w:rStyle w:val="indexpagenumbercomma"/>
        </w:rPr>
        <w:t xml:space="preserve">, </w:t>
      </w:r>
      <w:r w:rsidR="00DC6AA6" w:rsidRPr="00230826">
        <w:rPr>
          <w:rStyle w:val="indexpagenumberchecked"/>
        </w:rPr>
        <w:t>370</w:t>
      </w:r>
      <w:r w:rsidRPr="006E548C">
        <w:rPr>
          <w:rStyle w:val="indexpagenumbercontinued"/>
        </w:rPr>
        <w:t>–1</w:t>
      </w:r>
      <w:r w:rsidR="00B128B1">
        <w:t xml:space="preserve">, </w:t>
      </w:r>
      <w:r w:rsidR="00DC6AA6" w:rsidRPr="00230826">
        <w:rPr>
          <w:rStyle w:val="indexRefchap"/>
        </w:rPr>
        <w:t>33:</w:t>
      </w:r>
      <w:r w:rsidR="00DC6AA6" w:rsidRPr="00230826">
        <w:rPr>
          <w:rStyle w:val="indexRefpar"/>
        </w:rPr>
        <w:t>4–5</w:t>
      </w:r>
    </w:p>
    <w:p w14:paraId="3A6AE654" w14:textId="77777777" w:rsidR="00A00F7E" w:rsidRDefault="00C57E99">
      <w:pPr>
        <w:pStyle w:val="Index-3"/>
      </w:pPr>
      <w:r w:rsidRPr="002B1019">
        <w:t>on opposition to the Cause</w:t>
      </w:r>
      <w:r w:rsidR="00DC6AA6" w:rsidRPr="00230826">
        <w:rPr>
          <w:rStyle w:val="indexpagenumbercomma"/>
        </w:rPr>
        <w:t xml:space="preserve">, </w:t>
      </w:r>
      <w:r w:rsidR="00DC6AA6" w:rsidRPr="00230826">
        <w:rPr>
          <w:rStyle w:val="indexpagenumberchecked"/>
        </w:rPr>
        <w:t>243</w:t>
      </w:r>
      <w:r w:rsidRPr="006E548C">
        <w:rPr>
          <w:rStyle w:val="indexpagenumbercontinued"/>
        </w:rPr>
        <w:t>–4</w:t>
      </w:r>
      <w:r w:rsidR="00DC6AA6" w:rsidRPr="00230826">
        <w:rPr>
          <w:rStyle w:val="indexpagenumbercomma"/>
        </w:rPr>
        <w:t xml:space="preserve">, </w:t>
      </w:r>
      <w:r w:rsidR="00DC6AA6" w:rsidRPr="00230826">
        <w:rPr>
          <w:rStyle w:val="indexpagenumberchecked"/>
        </w:rPr>
        <w:t>370</w:t>
      </w:r>
      <w:r w:rsidRPr="006E548C">
        <w:rPr>
          <w:rStyle w:val="indexpagenumbercontinued"/>
        </w:rPr>
        <w:t>–1</w:t>
      </w:r>
      <w:r w:rsidR="00B128B1">
        <w:t xml:space="preserve">, </w:t>
      </w:r>
      <w:r w:rsidR="00DC6AA6" w:rsidRPr="00230826">
        <w:rPr>
          <w:rStyle w:val="indexRefchap"/>
        </w:rPr>
        <w:t>20:</w:t>
      </w:r>
      <w:r w:rsidR="00DC6AA6" w:rsidRPr="00230826">
        <w:rPr>
          <w:rStyle w:val="indexRefpar"/>
        </w:rPr>
        <w:t>65–69</w:t>
      </w:r>
      <w:r w:rsidR="00B128B1">
        <w:t xml:space="preserve">, </w:t>
      </w:r>
      <w:r w:rsidR="00DC6AA6" w:rsidRPr="00230826">
        <w:rPr>
          <w:rStyle w:val="indexRefchap"/>
        </w:rPr>
        <w:t>33:</w:t>
      </w:r>
      <w:r w:rsidR="00DC6AA6" w:rsidRPr="00230826">
        <w:rPr>
          <w:rStyle w:val="indexRefpar"/>
        </w:rPr>
        <w:t>4–5</w:t>
      </w:r>
    </w:p>
    <w:p w14:paraId="3212E688" w14:textId="77777777" w:rsidR="00A00F7E" w:rsidRDefault="00C57E99">
      <w:pPr>
        <w:pStyle w:val="Index-3"/>
      </w:pPr>
      <w:r w:rsidRPr="002B1019">
        <w:t>on passing of Greatest Holy Leaf</w:t>
      </w:r>
      <w:r w:rsidR="00DC6AA6" w:rsidRPr="00230826">
        <w:rPr>
          <w:rStyle w:val="indexpagenumbercomma"/>
        </w:rPr>
        <w:t xml:space="preserve">, </w:t>
      </w:r>
      <w:r w:rsidR="00DC6AA6" w:rsidRPr="00230826">
        <w:rPr>
          <w:rStyle w:val="indexpagenumberchecked"/>
        </w:rPr>
        <w:t>308</w:t>
      </w:r>
      <w:r w:rsidR="00B128B1">
        <w:t xml:space="preserve">, </w:t>
      </w:r>
      <w:r w:rsidR="00DC6AA6" w:rsidRPr="00230826">
        <w:rPr>
          <w:rStyle w:val="indexRefchap"/>
        </w:rPr>
        <w:t>27:</w:t>
      </w:r>
      <w:r w:rsidR="00DC6AA6" w:rsidRPr="00230826">
        <w:rPr>
          <w:rStyle w:val="indexRefpar"/>
        </w:rPr>
        <w:t>5–6</w:t>
      </w:r>
    </w:p>
    <w:p w14:paraId="1A22AF53" w14:textId="77777777" w:rsidR="00A00F7E" w:rsidRDefault="00C57E99">
      <w:pPr>
        <w:pStyle w:val="Index-3"/>
      </w:pPr>
      <w:r w:rsidRPr="002B1019">
        <w:t>on Persia and North America</w:t>
      </w:r>
      <w:r w:rsidR="00DC6AA6" w:rsidRPr="00230826">
        <w:rPr>
          <w:rStyle w:val="indexpagenumbercomma"/>
        </w:rPr>
        <w:t xml:space="preserve">, </w:t>
      </w:r>
      <w:r w:rsidR="00DC6AA6" w:rsidRPr="00230826">
        <w:rPr>
          <w:rStyle w:val="indexpagenumberchecked"/>
        </w:rPr>
        <w:t>302</w:t>
      </w:r>
      <w:r w:rsidRPr="006E548C">
        <w:rPr>
          <w:rStyle w:val="indexpagenumbercontinued"/>
        </w:rPr>
        <w:t>–3</w:t>
      </w:r>
      <w:r w:rsidR="00B128B1">
        <w:t xml:space="preserve">, </w:t>
      </w:r>
      <w:r w:rsidR="00DC6AA6" w:rsidRPr="00230826">
        <w:rPr>
          <w:rStyle w:val="indexRefchap"/>
        </w:rPr>
        <w:t>26:</w:t>
      </w:r>
      <w:r w:rsidR="00DC6AA6" w:rsidRPr="00230826">
        <w:rPr>
          <w:rStyle w:val="indexRefpar"/>
        </w:rPr>
        <w:t>36–38</w:t>
      </w:r>
    </w:p>
    <w:p w14:paraId="3FACB44E" w14:textId="77777777" w:rsidR="00A00F7E" w:rsidRDefault="00C57E99">
      <w:pPr>
        <w:pStyle w:val="Index-3"/>
      </w:pPr>
      <w:r w:rsidRPr="002B1019">
        <w:t xml:space="preserve">on the poisoning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by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80</w:t>
      </w:r>
      <w:r w:rsidR="00B128B1">
        <w:t xml:space="preserve">, </w:t>
      </w:r>
      <w:r w:rsidR="00DC6AA6" w:rsidRPr="00230826">
        <w:rPr>
          <w:rStyle w:val="indexRefchap"/>
        </w:rPr>
        <w:t>4:</w:t>
      </w:r>
      <w:r w:rsidR="00DC6AA6" w:rsidRPr="00230826">
        <w:rPr>
          <w:rStyle w:val="indexRefpar"/>
        </w:rPr>
        <w:t>88</w:t>
      </w:r>
    </w:p>
    <w:p w14:paraId="5F8DF42B" w14:textId="77777777" w:rsidR="00A00F7E" w:rsidRDefault="00C57E99">
      <w:pPr>
        <w:pStyle w:val="Index-3"/>
      </w:pPr>
      <w:r w:rsidRPr="002B1019">
        <w:t>on the proposed confrontation between</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and </w:t>
      </w:r>
      <w:r w:rsidRPr="000C7039">
        <w:rPr>
          <w:highlight w:val="yellow"/>
        </w:rPr>
        <w:t>Mírzá</w:t>
      </w:r>
      <w:r w:rsidR="00627ED1" w:rsidRPr="00627ED1">
        <w:rPr>
          <w:highlight w:val="yellow"/>
        </w:rPr>
        <w:t xml:space="preserve"> Ya</w:t>
      </w:r>
      <w:r w:rsidRPr="000C7039">
        <w:rPr>
          <w:highlight w:val="yellow"/>
        </w:rPr>
        <w:t>ḥ</w:t>
      </w:r>
      <w:r w:rsidR="00627ED1" w:rsidRPr="00627ED1">
        <w:rPr>
          <w:highlight w:val="yellow"/>
        </w:rPr>
        <w:t>yá</w:t>
      </w:r>
      <w:r w:rsidR="00DC6AA6" w:rsidRPr="00230826">
        <w:rPr>
          <w:rStyle w:val="indexpagenumbercomma"/>
        </w:rPr>
        <w:t xml:space="preserve">, </w:t>
      </w:r>
      <w:r w:rsidR="00DC6AA6" w:rsidRPr="00230826">
        <w:rPr>
          <w:rStyle w:val="indexpagenumberchecked"/>
        </w:rPr>
        <w:t>90</w:t>
      </w:r>
      <w:r w:rsidRPr="006E548C">
        <w:rPr>
          <w:rStyle w:val="indexpagenumbercontinued"/>
        </w:rPr>
        <w:t>–1</w:t>
      </w:r>
      <w:r w:rsidR="00B128B1">
        <w:t xml:space="preserve">, </w:t>
      </w:r>
      <w:r w:rsidR="00DC6AA6" w:rsidRPr="00230826">
        <w:rPr>
          <w:rStyle w:val="indexRefchap"/>
        </w:rPr>
        <w:t>5:</w:t>
      </w:r>
      <w:r w:rsidR="00DC6AA6" w:rsidRPr="00230826">
        <w:rPr>
          <w:rStyle w:val="indexRefpar"/>
        </w:rPr>
        <w:t>9–10</w:t>
      </w:r>
    </w:p>
    <w:p w14:paraId="63DCFBAC" w14:textId="77777777" w:rsidR="00A00F7E" w:rsidRDefault="00C57E99">
      <w:pPr>
        <w:pStyle w:val="Index-3"/>
      </w:pPr>
      <w:r w:rsidRPr="002B1019">
        <w:t xml:space="preserve">on the rise and fall of the </w:t>
      </w:r>
      <w:r w:rsidRPr="000C7039">
        <w:rPr>
          <w:highlight w:val="yellow"/>
        </w:rPr>
        <w:t>Bábí</w:t>
      </w:r>
      <w:r w:rsidRPr="002B1019">
        <w:t xml:space="preserve"> religion</w:t>
      </w:r>
      <w:r w:rsidR="00DC6AA6" w:rsidRPr="00230826">
        <w:rPr>
          <w:rStyle w:val="indexpagenumbercomma"/>
        </w:rPr>
        <w:t xml:space="preserve">, </w:t>
      </w:r>
      <w:r w:rsidR="00DC6AA6" w:rsidRPr="00230826">
        <w:rPr>
          <w:rStyle w:val="indexpagenumberchecked"/>
        </w:rPr>
        <w:t>69</w:t>
      </w:r>
      <w:r w:rsidR="00B128B1">
        <w:t xml:space="preserve">, </w:t>
      </w:r>
      <w:r w:rsidR="00DC6AA6" w:rsidRPr="00230826">
        <w:rPr>
          <w:rStyle w:val="indexRefchap"/>
        </w:rPr>
        <w:t>4:</w:t>
      </w:r>
      <w:r w:rsidR="00DC6AA6" w:rsidRPr="00230826">
        <w:rPr>
          <w:rStyle w:val="indexRefpar"/>
        </w:rPr>
        <w:t>21</w:t>
      </w:r>
    </w:p>
    <w:p w14:paraId="2FAFDE76" w14:textId="77777777" w:rsidR="00A00F7E" w:rsidRDefault="00C57E99">
      <w:pPr>
        <w:pStyle w:val="Index-3"/>
      </w:pPr>
      <w:r w:rsidRPr="002B1019">
        <w:t xml:space="preserve">on the sacredness of the Shrine of the </w:t>
      </w:r>
      <w:r w:rsidRPr="000C7039">
        <w:rPr>
          <w:highlight w:val="yellow"/>
        </w:rPr>
        <w:t>Báb</w:t>
      </w:r>
      <w:r w:rsidR="00DC6AA6" w:rsidRPr="00230826">
        <w:rPr>
          <w:rStyle w:val="indexpagenumbercomma"/>
        </w:rPr>
        <w:t xml:space="preserve">, </w:t>
      </w:r>
      <w:r w:rsidR="00DC6AA6" w:rsidRPr="00230826">
        <w:rPr>
          <w:rStyle w:val="indexpagenumberchecked"/>
        </w:rPr>
        <w:t>325</w:t>
      </w:r>
      <w:r w:rsidRPr="006E548C">
        <w:rPr>
          <w:rStyle w:val="indexpagenumbercontinued"/>
        </w:rPr>
        <w:t>–6</w:t>
      </w:r>
      <w:r w:rsidR="00B128B1">
        <w:t xml:space="preserve">, </w:t>
      </w:r>
      <w:r w:rsidR="00DC6AA6" w:rsidRPr="00230826">
        <w:rPr>
          <w:rStyle w:val="indexRefchap"/>
        </w:rPr>
        <w:t>29:</w:t>
      </w:r>
      <w:r w:rsidR="00DC6AA6" w:rsidRPr="00230826">
        <w:rPr>
          <w:rStyle w:val="indexRefpar"/>
        </w:rPr>
        <w:t>14–16</w:t>
      </w:r>
    </w:p>
    <w:p w14:paraId="08F61AB4" w14:textId="77777777" w:rsidR="00A00F7E" w:rsidRDefault="00C57E99">
      <w:pPr>
        <w:pStyle w:val="Index-3"/>
      </w:pPr>
      <w:r w:rsidRPr="002B1019">
        <w:t>on service of women on the Universal House of Justice</w:t>
      </w:r>
      <w:r w:rsidR="00DC6AA6" w:rsidRPr="00230826">
        <w:rPr>
          <w:rStyle w:val="indexpagenumbercomma"/>
        </w:rPr>
        <w:t xml:space="preserve">, </w:t>
      </w:r>
      <w:r w:rsidR="00DC6AA6" w:rsidRPr="00230826">
        <w:rPr>
          <w:rStyle w:val="indexpagenumberchecked"/>
        </w:rPr>
        <w:t>401</w:t>
      </w:r>
      <w:r w:rsidR="00B128B1">
        <w:t xml:space="preserve">, </w:t>
      </w:r>
      <w:r w:rsidR="00DC6AA6" w:rsidRPr="00230826">
        <w:rPr>
          <w:rStyle w:val="indexRefchap"/>
        </w:rPr>
        <w:t>35:</w:t>
      </w:r>
      <w:r w:rsidR="00DC6AA6" w:rsidRPr="00230826">
        <w:rPr>
          <w:rStyle w:val="indexRefpar"/>
        </w:rPr>
        <w:t>42</w:t>
      </w:r>
    </w:p>
    <w:p w14:paraId="646B29F4" w14:textId="77777777" w:rsidR="00A00F7E" w:rsidRDefault="00C57E99">
      <w:pPr>
        <w:pStyle w:val="Index-3"/>
      </w:pPr>
      <w:r w:rsidRPr="002B1019">
        <w:t xml:space="preserve">on significance of </w:t>
      </w: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travels to West</w:t>
      </w:r>
      <w:r w:rsidR="00DC6AA6" w:rsidRPr="00230826">
        <w:rPr>
          <w:rStyle w:val="indexpagenumbercomma"/>
        </w:rPr>
        <w:t xml:space="preserve">, </w:t>
      </w:r>
      <w:r w:rsidR="00DC6AA6" w:rsidRPr="00230826">
        <w:rPr>
          <w:rStyle w:val="indexpagenumberchecked"/>
        </w:rPr>
        <w:t>249</w:t>
      </w:r>
      <w:r w:rsidRPr="006E548C">
        <w:rPr>
          <w:rStyle w:val="indexpagenumbercontinued"/>
        </w:rPr>
        <w:t>–50</w:t>
      </w:r>
      <w:r w:rsidR="00B128B1">
        <w:t xml:space="preserve">, </w:t>
      </w:r>
      <w:r w:rsidR="00DC6AA6" w:rsidRPr="00230826">
        <w:rPr>
          <w:rStyle w:val="indexRefchap"/>
        </w:rPr>
        <w:t>21:</w:t>
      </w:r>
      <w:r w:rsidR="00DC6AA6" w:rsidRPr="00230826">
        <w:rPr>
          <w:rStyle w:val="indexRefpar"/>
        </w:rPr>
        <w:t>23–24</w:t>
      </w:r>
    </w:p>
    <w:p w14:paraId="7E35692D" w14:textId="77777777" w:rsidR="00A00F7E" w:rsidRDefault="00C57E99">
      <w:pPr>
        <w:pStyle w:val="Index-3"/>
      </w:pPr>
      <w:r w:rsidRPr="002B1019">
        <w:t xml:space="preserve">on </w:t>
      </w:r>
      <w:r w:rsidRPr="00A94403">
        <w:rPr>
          <w:highlight w:val="yellow"/>
        </w:rPr>
        <w:t>Siyyid</w:t>
      </w:r>
      <w:r w:rsidR="00627ED1" w:rsidRPr="00627ED1">
        <w:rPr>
          <w:highlight w:val="yellow"/>
        </w:rPr>
        <w:t xml:space="preserve"> </w:t>
      </w:r>
      <w:r w:rsidRPr="00A94403">
        <w:rPr>
          <w:highlight w:val="yellow"/>
        </w:rPr>
        <w:t>Muḥammad</w:t>
      </w:r>
      <w:r w:rsidR="00627ED1" w:rsidRPr="00627ED1">
        <w:rPr>
          <w:highlight w:val="yellow"/>
        </w:rPr>
        <w:t>-i-</w:t>
      </w:r>
      <w:r w:rsidRPr="00A94403">
        <w:rPr>
          <w:highlight w:val="yellow"/>
        </w:rPr>
        <w:t>Iṣfahání</w:t>
      </w:r>
      <w:r w:rsidR="00DC6AA6" w:rsidRPr="00230826">
        <w:rPr>
          <w:rStyle w:val="indexpagenumbercomma"/>
        </w:rPr>
        <w:t xml:space="preserve">, </w:t>
      </w:r>
      <w:r w:rsidR="00DC6AA6" w:rsidRPr="00230826">
        <w:rPr>
          <w:rStyle w:val="indexpagenumberchecked"/>
        </w:rPr>
        <w:t>65</w:t>
      </w:r>
      <w:r w:rsidR="00DC6AA6" w:rsidRPr="00230826">
        <w:rPr>
          <w:rStyle w:val="indexpagenumbercomma"/>
        </w:rPr>
        <w:t xml:space="preserve">, </w:t>
      </w:r>
      <w:r w:rsidR="00DC6AA6" w:rsidRPr="00230826">
        <w:rPr>
          <w:rStyle w:val="indexpagenumberchecked"/>
        </w:rPr>
        <w:t>67</w:t>
      </w:r>
      <w:r w:rsidR="00B128B1">
        <w:t xml:space="preserve">, </w:t>
      </w:r>
      <w:r w:rsidR="00DC6AA6" w:rsidRPr="00230826">
        <w:rPr>
          <w:rStyle w:val="indexRefchap"/>
        </w:rPr>
        <w:t>4:</w:t>
      </w:r>
      <w:r w:rsidR="00DC6AA6" w:rsidRPr="00230826">
        <w:rPr>
          <w:rStyle w:val="indexRefpar"/>
        </w:rPr>
        <w:t>2</w:t>
      </w:r>
      <w:r w:rsidR="00B128B1">
        <w:t xml:space="preserve">, </w:t>
      </w:r>
      <w:r w:rsidR="00DC6AA6" w:rsidRPr="00230826">
        <w:rPr>
          <w:rStyle w:val="indexRefchap"/>
        </w:rPr>
        <w:t>4:</w:t>
      </w:r>
      <w:r w:rsidR="00DC6AA6" w:rsidRPr="00230826">
        <w:rPr>
          <w:rStyle w:val="indexRefpar"/>
        </w:rPr>
        <w:t>12</w:t>
      </w:r>
    </w:p>
    <w:p w14:paraId="6210E6FF" w14:textId="77777777" w:rsidR="00A00F7E" w:rsidRDefault="00C57E99">
      <w:pPr>
        <w:pStyle w:val="Index-3"/>
      </w:pPr>
      <w:r w:rsidRPr="002B1019">
        <w:t xml:space="preserve">on the station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104</w:t>
      </w:r>
      <w:r w:rsidR="00B128B1">
        <w:t xml:space="preserve">, </w:t>
      </w:r>
      <w:r w:rsidR="00DC6AA6" w:rsidRPr="00230826">
        <w:rPr>
          <w:rStyle w:val="indexRefchap"/>
        </w:rPr>
        <w:t>6:</w:t>
      </w:r>
      <w:r w:rsidR="00DC6AA6" w:rsidRPr="00230826">
        <w:rPr>
          <w:rStyle w:val="indexRefpar"/>
        </w:rPr>
        <w:t>28</w:t>
      </w:r>
    </w:p>
    <w:p w14:paraId="3D7AA405" w14:textId="77777777" w:rsidR="00A00F7E" w:rsidRDefault="00C57E99">
      <w:pPr>
        <w:pStyle w:val="Index-3"/>
      </w:pPr>
      <w:r w:rsidRPr="002B1019">
        <w:t xml:space="preserve">on the station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42</w:t>
      </w:r>
      <w:r w:rsidR="00DC6AA6" w:rsidRPr="00230826">
        <w:rPr>
          <w:rStyle w:val="indexpagenumbercomma"/>
        </w:rPr>
        <w:t xml:space="preserve">, </w:t>
      </w:r>
      <w:r w:rsidR="00DC6AA6" w:rsidRPr="00230826">
        <w:rPr>
          <w:rStyle w:val="indexpagenumberchecked"/>
        </w:rPr>
        <w:t>53</w:t>
      </w:r>
      <w:r w:rsidRPr="006E548C">
        <w:rPr>
          <w:rStyle w:val="indexpagenumbercontinued"/>
        </w:rPr>
        <w:t>–5</w:t>
      </w:r>
      <w:r w:rsidR="00B128B1">
        <w:t xml:space="preserve">, </w:t>
      </w:r>
      <w:r w:rsidR="00DC6AA6" w:rsidRPr="00230826">
        <w:rPr>
          <w:rStyle w:val="indexRefchap"/>
        </w:rPr>
        <w:t>1:</w:t>
      </w:r>
      <w:r w:rsidR="00DC6AA6" w:rsidRPr="00230826">
        <w:rPr>
          <w:rStyle w:val="indexRefpar"/>
        </w:rPr>
        <w:t>64</w:t>
      </w:r>
      <w:r w:rsidR="00B128B1">
        <w:t xml:space="preserve">, </w:t>
      </w:r>
      <w:r w:rsidR="00DC6AA6" w:rsidRPr="00230826">
        <w:rPr>
          <w:rStyle w:val="indexRefchap"/>
        </w:rPr>
        <w:t>2:</w:t>
      </w:r>
      <w:r w:rsidR="00DC6AA6" w:rsidRPr="00230826">
        <w:rPr>
          <w:rStyle w:val="indexRefpar"/>
        </w:rPr>
        <w:t>6–15</w:t>
      </w:r>
    </w:p>
    <w:p w14:paraId="24F3366D" w14:textId="77777777" w:rsidR="00A00F7E" w:rsidRDefault="00C57E99">
      <w:pPr>
        <w:pStyle w:val="Index-3"/>
      </w:pPr>
      <w:r w:rsidRPr="002B1019">
        <w:t xml:space="preserve">on the station and Mission of the </w:t>
      </w:r>
      <w:r w:rsidRPr="000C7039">
        <w:rPr>
          <w:highlight w:val="yellow"/>
        </w:rPr>
        <w:t>Báb</w:t>
      </w:r>
      <w:r w:rsidR="00DC6AA6" w:rsidRPr="00230826">
        <w:rPr>
          <w:rStyle w:val="indexpagenumbercomma"/>
        </w:rPr>
        <w:t xml:space="preserve">, </w:t>
      </w:r>
      <w:r w:rsidR="00DC6AA6" w:rsidRPr="00230826">
        <w:rPr>
          <w:rStyle w:val="indexpagenumberchecked"/>
        </w:rPr>
        <w:t>31</w:t>
      </w:r>
      <w:r w:rsidR="00DC6AA6" w:rsidRPr="00230826">
        <w:rPr>
          <w:rStyle w:val="indexpagenumbercomma"/>
        </w:rPr>
        <w:t xml:space="preserve">, </w:t>
      </w:r>
      <w:r w:rsidR="00DC6AA6" w:rsidRPr="00230826">
        <w:rPr>
          <w:rStyle w:val="indexpagenumberchecked"/>
        </w:rPr>
        <w:t>32</w:t>
      </w:r>
      <w:r w:rsidR="00B128B1">
        <w:t xml:space="preserve">, </w:t>
      </w:r>
      <w:r w:rsidR="00DC6AA6" w:rsidRPr="00230826">
        <w:rPr>
          <w:rStyle w:val="indexRefchap"/>
        </w:rPr>
        <w:t>1:</w:t>
      </w:r>
      <w:r w:rsidR="00DC6AA6" w:rsidRPr="00230826">
        <w:rPr>
          <w:rStyle w:val="indexRefpar"/>
        </w:rPr>
        <w:t>2</w:t>
      </w:r>
      <w:r w:rsidR="00B128B1">
        <w:t xml:space="preserve">, </w:t>
      </w:r>
      <w:r w:rsidR="00DC6AA6" w:rsidRPr="00230826">
        <w:rPr>
          <w:rStyle w:val="indexRefchap"/>
        </w:rPr>
        <w:t>1:</w:t>
      </w:r>
      <w:r w:rsidR="00DC6AA6" w:rsidRPr="00230826">
        <w:rPr>
          <w:rStyle w:val="indexRefpar"/>
        </w:rPr>
        <w:t>5</w:t>
      </w:r>
    </w:p>
    <w:p w14:paraId="217BA893" w14:textId="77777777" w:rsidR="00A00F7E" w:rsidRDefault="00C57E99">
      <w:pPr>
        <w:pStyle w:val="Index-3"/>
      </w:pPr>
      <w:r w:rsidRPr="002B1019">
        <w:t>on the twin pillars of the</w:t>
      </w:r>
      <w:r>
        <w:t xml:space="preserve"> </w:t>
      </w:r>
      <w:r w:rsidRPr="002B1019">
        <w:t>Administrative Order</w:t>
      </w:r>
      <w:r w:rsidR="00DC6AA6" w:rsidRPr="00230826">
        <w:rPr>
          <w:rStyle w:val="indexpagenumbercomma"/>
        </w:rPr>
        <w:t xml:space="preserve">, </w:t>
      </w:r>
      <w:r w:rsidR="00DC6AA6" w:rsidRPr="00230826">
        <w:rPr>
          <w:rStyle w:val="indexpagenumberchecked"/>
        </w:rPr>
        <w:t>385</w:t>
      </w:r>
      <w:r w:rsidRPr="006E548C">
        <w:rPr>
          <w:rStyle w:val="indexpagenumbercontinued"/>
        </w:rPr>
        <w:t>–6</w:t>
      </w:r>
      <w:r w:rsidR="00B128B1">
        <w:t xml:space="preserve">, </w:t>
      </w:r>
      <w:r w:rsidR="00DC6AA6" w:rsidRPr="00230826">
        <w:rPr>
          <w:rStyle w:val="indexRefchap"/>
        </w:rPr>
        <w:t>34:</w:t>
      </w:r>
      <w:r w:rsidR="00DC6AA6" w:rsidRPr="00230826">
        <w:rPr>
          <w:rStyle w:val="indexRefpar"/>
        </w:rPr>
        <w:t>40–43</w:t>
      </w:r>
    </w:p>
    <w:p w14:paraId="1FFED2FD" w14:textId="77777777" w:rsidR="00A00F7E" w:rsidRDefault="00C57E99">
      <w:pPr>
        <w:pStyle w:val="Index-3"/>
      </w:pPr>
      <w:r w:rsidRPr="002B1019">
        <w:t>on the use of his name</w:t>
      </w:r>
      <w:r w:rsidR="00DC6AA6" w:rsidRPr="00230826">
        <w:rPr>
          <w:rStyle w:val="indexpagenumbercomma"/>
        </w:rPr>
        <w:t xml:space="preserve">, </w:t>
      </w:r>
      <w:r w:rsidR="00DC6AA6" w:rsidRPr="00230826">
        <w:rPr>
          <w:rStyle w:val="indexpagenumberchecked"/>
        </w:rPr>
        <w:t>353</w:t>
      </w:r>
      <w:r w:rsidR="00B128B1">
        <w:t xml:space="preserve">, </w:t>
      </w:r>
      <w:r w:rsidR="00DC6AA6" w:rsidRPr="00230826">
        <w:rPr>
          <w:rStyle w:val="indexRefchap"/>
        </w:rPr>
        <w:t>32:</w:t>
      </w:r>
      <w:r w:rsidR="00DC6AA6" w:rsidRPr="00230826">
        <w:rPr>
          <w:rStyle w:val="indexRefpar"/>
        </w:rPr>
        <w:t>8</w:t>
      </w:r>
    </w:p>
    <w:p w14:paraId="0DF1079C" w14:textId="77777777" w:rsidR="00A00F7E" w:rsidRDefault="00C57E99">
      <w:pPr>
        <w:pStyle w:val="Index-3"/>
      </w:pPr>
      <w:r w:rsidRPr="002B1019">
        <w:t xml:space="preserve">on World Order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310</w:t>
      </w:r>
      <w:r w:rsidR="00B128B1">
        <w:t xml:space="preserve">, </w:t>
      </w:r>
      <w:r w:rsidR="00DC6AA6" w:rsidRPr="00230826">
        <w:rPr>
          <w:rStyle w:val="indexRefchap"/>
        </w:rPr>
        <w:t>27:</w:t>
      </w:r>
      <w:r w:rsidR="00DC6AA6" w:rsidRPr="00230826">
        <w:rPr>
          <w:rStyle w:val="indexRefpar"/>
        </w:rPr>
        <w:t>15</w:t>
      </w:r>
    </w:p>
    <w:p w14:paraId="72BD9B06" w14:textId="77777777" w:rsidR="00DC6AA6" w:rsidRDefault="00C57E99" w:rsidP="00230826">
      <w:pPr>
        <w:pStyle w:val="Index-2"/>
      </w:pPr>
      <w:r w:rsidRPr="002B1019">
        <w:t>rebellion against</w:t>
      </w:r>
      <w:r w:rsidR="00DC6AA6" w:rsidRPr="00230826">
        <w:rPr>
          <w:rStyle w:val="indexpagenumbercomma"/>
        </w:rPr>
        <w:t xml:space="preserve">, </w:t>
      </w:r>
      <w:r w:rsidR="00DC6AA6" w:rsidRPr="00230826">
        <w:rPr>
          <w:rStyle w:val="indexpagenumberchecked"/>
        </w:rPr>
        <w:t>332</w:t>
      </w:r>
      <w:r w:rsidRPr="006E548C">
        <w:rPr>
          <w:rStyle w:val="indexpagenumbercontinued"/>
        </w:rPr>
        <w:t>–50</w:t>
      </w:r>
      <w:r w:rsidR="00B128B1">
        <w:t xml:space="preserve">, </w:t>
      </w:r>
      <w:r w:rsidR="00DC6AA6" w:rsidRPr="00230826">
        <w:rPr>
          <w:rStyle w:val="indexRefchap"/>
        </w:rPr>
        <w:t>30</w:t>
      </w:r>
    </w:p>
    <w:p w14:paraId="6EF12D96" w14:textId="77777777" w:rsidR="00DC6AA6" w:rsidRDefault="00C57E99" w:rsidP="00230826">
      <w:pPr>
        <w:pStyle w:val="Index-2"/>
      </w:pPr>
      <w:r w:rsidRPr="002B1019">
        <w:t>referred matters to Universal House of</w:t>
      </w:r>
      <w:r>
        <w:t xml:space="preserve"> </w:t>
      </w:r>
      <w:r w:rsidRPr="002B1019">
        <w:t>Justice</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313</w:t>
      </w:r>
      <w:r w:rsidR="004F659A">
        <w:t xml:space="preserve">, </w:t>
      </w:r>
      <w:r w:rsidR="00DC6AA6" w:rsidRPr="00230826">
        <w:rPr>
          <w:rStyle w:val="indexRefchap"/>
        </w:rPr>
        <w:t>26:</w:t>
      </w:r>
      <w:r w:rsidR="00DC6AA6" w:rsidRPr="00230826">
        <w:rPr>
          <w:rStyle w:val="indexRefpar"/>
        </w:rPr>
        <w:t>41</w:t>
      </w:r>
      <w:r w:rsidR="004F659A">
        <w:t xml:space="preserve">, </w:t>
      </w:r>
      <w:r w:rsidR="00DC6AA6" w:rsidRPr="00230826">
        <w:rPr>
          <w:rStyle w:val="indexRefchap"/>
        </w:rPr>
        <w:t>27:</w:t>
      </w:r>
      <w:r w:rsidR="00DC6AA6" w:rsidRPr="00230826">
        <w:rPr>
          <w:rStyle w:val="indexRefpar"/>
        </w:rPr>
        <w:t>26</w:t>
      </w:r>
    </w:p>
    <w:p w14:paraId="356ECFCD" w14:textId="77777777" w:rsidR="00DC6AA6" w:rsidRDefault="00C57E99" w:rsidP="00230826">
      <w:pPr>
        <w:pStyle w:val="Index-2"/>
      </w:pPr>
      <w:r w:rsidRPr="002B1019">
        <w:t xml:space="preserve">relationship of </w:t>
      </w:r>
      <w:r w:rsidRPr="000C7039">
        <w:rPr>
          <w:highlight w:val="yellow"/>
        </w:rPr>
        <w:t>ʿAbdu</w:t>
      </w:r>
      <w:r w:rsidR="00627ED1" w:rsidRPr="00627ED1">
        <w:rPr>
          <w:highlight w:val="yellow"/>
        </w:rPr>
        <w:t>’</w:t>
      </w:r>
      <w:r w:rsidRPr="000C7039">
        <w:rPr>
          <w:highlight w:val="yellow"/>
        </w:rPr>
        <w:t>l-Bahá</w:t>
      </w:r>
      <w:r w:rsidRPr="002B1019">
        <w:t xml:space="preserve"> and</w:t>
      </w:r>
      <w:r w:rsidR="00DC6AA6" w:rsidRPr="00230826">
        <w:rPr>
          <w:rStyle w:val="indexpagenumbercomma"/>
        </w:rPr>
        <w:t xml:space="preserve">, </w:t>
      </w:r>
      <w:r w:rsidR="00DC6AA6" w:rsidRPr="00230826">
        <w:rPr>
          <w:rStyle w:val="indexpagenumberchecked"/>
        </w:rPr>
        <w:t>280</w:t>
      </w:r>
      <w:r w:rsidRPr="006E548C">
        <w:rPr>
          <w:rStyle w:val="indexpagenumbercontinued"/>
        </w:rPr>
        <w:t>–4</w:t>
      </w:r>
      <w:r w:rsidR="004F659A">
        <w:t xml:space="preserve">, </w:t>
      </w:r>
      <w:r w:rsidR="00DC6AA6" w:rsidRPr="00230826">
        <w:rPr>
          <w:rStyle w:val="indexRefchap"/>
        </w:rPr>
        <w:t>25:</w:t>
      </w:r>
      <w:r w:rsidR="00DC6AA6" w:rsidRPr="00230826">
        <w:rPr>
          <w:rStyle w:val="indexRefpar"/>
        </w:rPr>
        <w:t>2–21</w:t>
      </w:r>
    </w:p>
    <w:p w14:paraId="7726AC22" w14:textId="77777777" w:rsidR="00DC6AA6" w:rsidRDefault="00C57E99" w:rsidP="00230826">
      <w:pPr>
        <w:pStyle w:val="Index-2"/>
      </w:pPr>
      <w:r w:rsidRPr="002B1019">
        <w:t>relationship to Universal House of</w:t>
      </w:r>
      <w:r>
        <w:t xml:space="preserve"> </w:t>
      </w:r>
      <w:r w:rsidRPr="002B1019">
        <w:t>Justice</w:t>
      </w:r>
      <w:r w:rsidR="00DC6AA6" w:rsidRPr="00230826">
        <w:rPr>
          <w:rStyle w:val="indexpagenumbercomma"/>
        </w:rPr>
        <w:t xml:space="preserve">, </w:t>
      </w:r>
      <w:r w:rsidR="00DC6AA6" w:rsidRPr="00230826">
        <w:rPr>
          <w:rStyle w:val="indexpagenumberchecked"/>
        </w:rPr>
        <w:t>399</w:t>
      </w:r>
      <w:r w:rsidRPr="006E548C">
        <w:rPr>
          <w:rStyle w:val="indexpagenumbercontinued"/>
        </w:rPr>
        <w:t>–400</w:t>
      </w:r>
      <w:r w:rsidR="00DC6AA6" w:rsidRPr="00230826">
        <w:rPr>
          <w:rStyle w:val="indexpagenumbercomma"/>
        </w:rPr>
        <w:t xml:space="preserve">, </w:t>
      </w:r>
      <w:r w:rsidR="00DC6AA6" w:rsidRPr="00230826">
        <w:rPr>
          <w:rStyle w:val="indexpagenumberchecked"/>
        </w:rPr>
        <w:t>433</w:t>
      </w:r>
      <w:r w:rsidRPr="006E548C">
        <w:rPr>
          <w:rStyle w:val="indexpagenumbercontinued"/>
        </w:rPr>
        <w:t>–41</w:t>
      </w:r>
      <w:r w:rsidR="004F659A">
        <w:t xml:space="preserve">, </w:t>
      </w:r>
      <w:r w:rsidR="00DC6AA6" w:rsidRPr="00230826">
        <w:rPr>
          <w:rStyle w:val="indexRefchap"/>
        </w:rPr>
        <w:t>35:</w:t>
      </w:r>
      <w:r w:rsidR="00DC6AA6" w:rsidRPr="00230826">
        <w:rPr>
          <w:rStyle w:val="indexRefpar"/>
        </w:rPr>
        <w:t>31</w:t>
      </w:r>
      <w:r w:rsidR="004F659A">
        <w:t xml:space="preserve">, </w:t>
      </w:r>
      <w:r w:rsidR="00DC6AA6" w:rsidRPr="00230826">
        <w:rPr>
          <w:rStyle w:val="indexRefchap"/>
        </w:rPr>
        <w:t>ap3</w:t>
      </w:r>
    </w:p>
    <w:p w14:paraId="21A68B31" w14:textId="77777777" w:rsidR="00DC6AA6" w:rsidRDefault="00C57E99" w:rsidP="00230826">
      <w:pPr>
        <w:pStyle w:val="Index-2"/>
      </w:pPr>
      <w:r w:rsidRPr="002B1019">
        <w:t>restoration and furnishing of Holy Places</w:t>
      </w:r>
      <w:r w:rsidR="00DC6AA6" w:rsidRPr="00230826">
        <w:rPr>
          <w:rStyle w:val="indexpagenumbercomma"/>
        </w:rPr>
        <w:t xml:space="preserve">, </w:t>
      </w:r>
      <w:r w:rsidR="00DC6AA6" w:rsidRPr="00230826">
        <w:rPr>
          <w:rStyle w:val="indexpagenumberchecked"/>
        </w:rPr>
        <w:t>331</w:t>
      </w:r>
      <w:r w:rsidR="004F659A">
        <w:t xml:space="preserve">, </w:t>
      </w:r>
      <w:r w:rsidR="00DC6AA6" w:rsidRPr="00230826">
        <w:rPr>
          <w:rStyle w:val="indexRefchap"/>
        </w:rPr>
        <w:t>29:</w:t>
      </w:r>
      <w:r w:rsidR="00DC6AA6" w:rsidRPr="00230826">
        <w:rPr>
          <w:rStyle w:val="indexRefpar"/>
        </w:rPr>
        <w:t>40–41</w:t>
      </w:r>
    </w:p>
    <w:p w14:paraId="0D368D94" w14:textId="77777777" w:rsidR="00DC6AA6" w:rsidRDefault="00C57E99" w:rsidP="00230826">
      <w:pPr>
        <w:pStyle w:val="Index-2"/>
      </w:pPr>
      <w:r w:rsidRPr="002B1019">
        <w:t>sent to Haifa to live</w:t>
      </w:r>
      <w:r w:rsidR="00DC6AA6" w:rsidRPr="00230826">
        <w:rPr>
          <w:rStyle w:val="indexpagenumbercomma"/>
        </w:rPr>
        <w:t xml:space="preserve">, </w:t>
      </w:r>
      <w:r w:rsidR="00DC6AA6" w:rsidRPr="00230826">
        <w:rPr>
          <w:rStyle w:val="indexpagenumberchecked"/>
        </w:rPr>
        <w:t>283</w:t>
      </w:r>
      <w:r w:rsidR="004F659A">
        <w:t xml:space="preserve">, </w:t>
      </w:r>
      <w:r w:rsidR="00DC6AA6" w:rsidRPr="00230826">
        <w:rPr>
          <w:rStyle w:val="indexRefchap"/>
        </w:rPr>
        <w:t>25:</w:t>
      </w:r>
      <w:r w:rsidR="00DC6AA6" w:rsidRPr="00230826">
        <w:rPr>
          <w:rStyle w:val="indexRefpar"/>
        </w:rPr>
        <w:t>15</w:t>
      </w:r>
    </w:p>
    <w:p w14:paraId="00E211C7" w14:textId="77777777" w:rsidR="00DC6AA6" w:rsidRDefault="00C57E99" w:rsidP="00230826">
      <w:pPr>
        <w:pStyle w:val="Index-2"/>
      </w:pPr>
      <w:r w:rsidRPr="002B1019">
        <w:t>successor to</w:t>
      </w:r>
      <w:r w:rsidR="00DC6AA6" w:rsidRPr="00230826">
        <w:rPr>
          <w:rStyle w:val="indexpagenumbercomma"/>
        </w:rPr>
        <w:t xml:space="preserve">, </w:t>
      </w:r>
      <w:r w:rsidR="00DC6AA6" w:rsidRPr="00230826">
        <w:rPr>
          <w:rStyle w:val="indexpagenumberchecked"/>
        </w:rPr>
        <w:t>133</w:t>
      </w:r>
      <w:r w:rsidR="00DC6AA6" w:rsidRPr="00230826">
        <w:rPr>
          <w:rStyle w:val="indexpagenumbercomma"/>
        </w:rPr>
        <w:t xml:space="preserve">, </w:t>
      </w:r>
      <w:r w:rsidR="00DC6AA6" w:rsidRPr="00230826">
        <w:rPr>
          <w:rStyle w:val="indexpagenumberchecked"/>
        </w:rPr>
        <w:t>378</w:t>
      </w:r>
      <w:r w:rsidRPr="006E548C">
        <w:rPr>
          <w:rStyle w:val="indexpagenumbercontinued"/>
        </w:rPr>
        <w:t>–9</w:t>
      </w:r>
      <w:r w:rsidR="004F659A">
        <w:t xml:space="preserve">, </w:t>
      </w:r>
      <w:r w:rsidR="00DC6AA6" w:rsidRPr="00230826">
        <w:rPr>
          <w:rStyle w:val="indexRefchap"/>
        </w:rPr>
        <w:t>8:</w:t>
      </w:r>
      <w:r w:rsidR="00DC6AA6" w:rsidRPr="00230826">
        <w:rPr>
          <w:rStyle w:val="indexRefpar"/>
        </w:rPr>
        <w:t>34</w:t>
      </w:r>
      <w:r w:rsidR="004F659A">
        <w:t xml:space="preserve">, </w:t>
      </w:r>
      <w:r w:rsidR="00DC6AA6" w:rsidRPr="00230826">
        <w:rPr>
          <w:rStyle w:val="indexRefchap"/>
        </w:rPr>
        <w:t>34:</w:t>
      </w:r>
      <w:r w:rsidR="00DC6AA6" w:rsidRPr="00230826">
        <w:rPr>
          <w:rStyle w:val="indexRefpar"/>
        </w:rPr>
        <w:t>6–11</w:t>
      </w:r>
    </w:p>
    <w:p w14:paraId="7BD0BCCE" w14:textId="77777777" w:rsidR="00DC6AA6" w:rsidRDefault="00C57E99" w:rsidP="00230826">
      <w:pPr>
        <w:pStyle w:val="Index-2"/>
      </w:pPr>
      <w:r w:rsidRPr="002B1019">
        <w:t xml:space="preserve">successor to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145</w:t>
      </w:r>
      <w:r w:rsidR="004F659A">
        <w:t xml:space="preserve">, </w:t>
      </w:r>
      <w:r w:rsidR="00DC6AA6" w:rsidRPr="00230826">
        <w:rPr>
          <w:rStyle w:val="indexRefchap"/>
        </w:rPr>
        <w:t>10:</w:t>
      </w:r>
      <w:r w:rsidR="00DC6AA6" w:rsidRPr="00230826">
        <w:rPr>
          <w:rStyle w:val="indexRefpar"/>
        </w:rPr>
        <w:t>24–25</w:t>
      </w:r>
    </w:p>
    <w:p w14:paraId="11E82FEA" w14:textId="77777777" w:rsidR="00DC6AA6" w:rsidRDefault="00C57E99" w:rsidP="00230826">
      <w:pPr>
        <w:pStyle w:val="Index-2"/>
      </w:pPr>
      <w:r w:rsidRPr="002B1019">
        <w:t>suffering of</w:t>
      </w:r>
      <w:r w:rsidR="00DC6AA6" w:rsidRPr="00230826">
        <w:rPr>
          <w:rStyle w:val="indexpagenumbercomma"/>
        </w:rPr>
        <w:t xml:space="preserve">, </w:t>
      </w:r>
      <w:r w:rsidR="00DC6AA6" w:rsidRPr="00230826">
        <w:rPr>
          <w:rStyle w:val="indexpagenumberchecked"/>
        </w:rPr>
        <w:t>332</w:t>
      </w:r>
      <w:r w:rsidR="004F659A">
        <w:t xml:space="preserve">, </w:t>
      </w:r>
      <w:r w:rsidR="00DC6AA6" w:rsidRPr="00230826">
        <w:rPr>
          <w:rStyle w:val="indexRefchap"/>
        </w:rPr>
        <w:t>30:</w:t>
      </w:r>
      <w:r w:rsidR="00DC6AA6" w:rsidRPr="00230826">
        <w:rPr>
          <w:rStyle w:val="indexRefpar"/>
        </w:rPr>
        <w:t>1–2</w:t>
      </w:r>
    </w:p>
    <w:p w14:paraId="1382D371" w14:textId="77777777" w:rsidR="00DC6AA6" w:rsidRDefault="00C57E99" w:rsidP="00230826">
      <w:pPr>
        <w:pStyle w:val="Index-2"/>
      </w:pPr>
      <w:r w:rsidRPr="002B1019">
        <w:t>temporary retirement</w:t>
      </w:r>
      <w:r w:rsidR="00DC6AA6" w:rsidRPr="00230826">
        <w:rPr>
          <w:rStyle w:val="indexpagenumbercomma"/>
        </w:rPr>
        <w:t xml:space="preserve">, </w:t>
      </w:r>
      <w:r w:rsidR="00DC6AA6" w:rsidRPr="00230826">
        <w:rPr>
          <w:rStyle w:val="indexpagenumberchecked"/>
        </w:rPr>
        <w:t>290</w:t>
      </w:r>
      <w:r w:rsidR="00DC6AA6" w:rsidRPr="00230826">
        <w:rPr>
          <w:rStyle w:val="indexpagenumbercontinued"/>
        </w:rPr>
        <w:t>–1</w:t>
      </w:r>
      <w:r w:rsidR="00DC6AA6" w:rsidRPr="00230826">
        <w:rPr>
          <w:rStyle w:val="indexpagenumbercomma"/>
        </w:rPr>
        <w:t xml:space="preserve">, </w:t>
      </w:r>
      <w:r w:rsidR="00DC6AA6" w:rsidRPr="00230826">
        <w:rPr>
          <w:rStyle w:val="indexpagenumberchecked"/>
        </w:rPr>
        <w:t>333</w:t>
      </w:r>
      <w:r w:rsidR="004F659A">
        <w:t xml:space="preserve">, </w:t>
      </w:r>
      <w:r w:rsidR="00DC6AA6" w:rsidRPr="00230826">
        <w:rPr>
          <w:rStyle w:val="indexRefchap"/>
        </w:rPr>
        <w:t>25:</w:t>
      </w:r>
      <w:r w:rsidR="00DC6AA6" w:rsidRPr="00230826">
        <w:rPr>
          <w:rStyle w:val="indexRefpar"/>
        </w:rPr>
        <w:t>47–50</w:t>
      </w:r>
      <w:r w:rsidR="004F659A">
        <w:t xml:space="preserve">, </w:t>
      </w:r>
      <w:r w:rsidR="00DC6AA6" w:rsidRPr="00230826">
        <w:rPr>
          <w:rStyle w:val="indexRefchap"/>
        </w:rPr>
        <w:t>30:</w:t>
      </w:r>
      <w:r w:rsidR="00DC6AA6" w:rsidRPr="00230826">
        <w:rPr>
          <w:rStyle w:val="indexRefpar"/>
        </w:rPr>
        <w:t>3</w:t>
      </w:r>
    </w:p>
    <w:p w14:paraId="1CF648B4" w14:textId="77777777" w:rsidR="00DC6AA6" w:rsidRDefault="00C57E99" w:rsidP="00230826">
      <w:pPr>
        <w:pStyle w:val="Index-2"/>
      </w:pPr>
      <w:r w:rsidRPr="002B1019">
        <w:t>translations of</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383</w:t>
      </w:r>
      <w:r w:rsidR="004F659A">
        <w:t xml:space="preserve">, </w:t>
      </w:r>
      <w:r w:rsidR="00DC6AA6" w:rsidRPr="00230826">
        <w:rPr>
          <w:rStyle w:val="indexRefchap"/>
        </w:rPr>
        <w:t>27:</w:t>
      </w:r>
      <w:r w:rsidR="00DC6AA6" w:rsidRPr="00230826">
        <w:rPr>
          <w:rStyle w:val="indexRefpar"/>
        </w:rPr>
        <w:t>11–12</w:t>
      </w:r>
      <w:r w:rsidR="004F659A">
        <w:t xml:space="preserve">, </w:t>
      </w:r>
      <w:r w:rsidR="00DC6AA6" w:rsidRPr="00230826">
        <w:rPr>
          <w:rStyle w:val="indexRefchap"/>
        </w:rPr>
        <w:t>33:</w:t>
      </w:r>
      <w:r w:rsidR="00DC6AA6" w:rsidRPr="00230826">
        <w:rPr>
          <w:rStyle w:val="indexRefpar"/>
        </w:rPr>
        <w:t>24</w:t>
      </w:r>
      <w:r w:rsidR="004F659A">
        <w:t xml:space="preserve">, </w:t>
      </w:r>
      <w:r w:rsidR="00DC6AA6" w:rsidRPr="00230826">
        <w:rPr>
          <w:rStyle w:val="indexRefchap"/>
        </w:rPr>
        <w:t>34:</w:t>
      </w:r>
      <w:r w:rsidR="00DC6AA6" w:rsidRPr="00230826">
        <w:rPr>
          <w:rStyle w:val="indexRefpar"/>
        </w:rPr>
        <w:t>29</w:t>
      </w:r>
    </w:p>
    <w:p w14:paraId="2F4FF324" w14:textId="77777777" w:rsidR="00DC6AA6" w:rsidRDefault="00C57E99" w:rsidP="00230826">
      <w:pPr>
        <w:pStyle w:val="Index-2"/>
      </w:pPr>
      <w:r w:rsidRPr="002B1019">
        <w:t>work of</w:t>
      </w:r>
      <w:r w:rsidR="00DC6AA6" w:rsidRPr="00230826">
        <w:rPr>
          <w:rStyle w:val="indexpagenumbercomma"/>
        </w:rPr>
        <w:t xml:space="preserve">, </w:t>
      </w:r>
      <w:r w:rsidR="00DC6AA6" w:rsidRPr="00230826">
        <w:rPr>
          <w:rStyle w:val="indexpagenumberchecked"/>
        </w:rPr>
        <w:t>283</w:t>
      </w:r>
      <w:r w:rsidR="00BF4900">
        <w:t xml:space="preserve"> </w:t>
      </w:r>
      <w:r w:rsidR="00BF4900" w:rsidRPr="00683C74">
        <w:rPr>
          <w:rStyle w:val="stilltoworkat"/>
        </w:rPr>
        <w:t>(</w:t>
      </w:r>
      <w:r w:rsidR="00BF4900">
        <w:rPr>
          <w:rStyle w:val="stilltoworkat"/>
        </w:rPr>
        <w:t>this  seems to be an important entry, but I can't figure out to what text it belongs</w:t>
      </w:r>
      <w:r w:rsidR="00F27208">
        <w:rPr>
          <w:rStyle w:val="stilltoworkat"/>
        </w:rPr>
        <w:t xml:space="preserve"> – maybe the entry should be "aspiration of"</w:t>
      </w:r>
      <w:r w:rsidR="00BF4900">
        <w:rPr>
          <w:rStyle w:val="stilltoworkat"/>
        </w:rPr>
        <w:t>)</w:t>
      </w:r>
      <w:r w:rsidRPr="006E548C">
        <w:rPr>
          <w:rStyle w:val="indexpagenumbercontinued"/>
        </w:rPr>
        <w:t>–4</w:t>
      </w:r>
      <w:r w:rsidR="00F27208">
        <w:t xml:space="preserve">, </w:t>
      </w:r>
      <w:r w:rsidR="00DC6AA6" w:rsidRPr="00230826">
        <w:rPr>
          <w:rStyle w:val="indexRefchap"/>
        </w:rPr>
        <w:t>25:</w:t>
      </w:r>
      <w:r w:rsidR="00DC6AA6" w:rsidRPr="00230826">
        <w:rPr>
          <w:rStyle w:val="indexRefpar"/>
        </w:rPr>
        <w:t>17–20</w:t>
      </w:r>
    </w:p>
    <w:p w14:paraId="292F6613" w14:textId="77777777" w:rsidR="00DC6AA6" w:rsidRDefault="00C57E99" w:rsidP="00230826">
      <w:pPr>
        <w:pStyle w:val="Index-2"/>
      </w:pPr>
      <w:r w:rsidRPr="002B1019">
        <w:t>writings of</w:t>
      </w:r>
      <w:r w:rsidR="00DC6AA6" w:rsidRPr="00230826">
        <w:rPr>
          <w:rStyle w:val="indexpagenumbercomma"/>
        </w:rPr>
        <w:t xml:space="preserve">, </w:t>
      </w:r>
      <w:r w:rsidR="00DC6AA6" w:rsidRPr="00230826">
        <w:rPr>
          <w:rStyle w:val="indexpagenumberchecked"/>
        </w:rPr>
        <w:t>307</w:t>
      </w:r>
      <w:r w:rsidRPr="006E548C">
        <w:rPr>
          <w:rStyle w:val="indexpagenumbercontinued"/>
        </w:rPr>
        <w:t>–13</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388</w:t>
      </w:r>
      <w:r w:rsidR="00DC6AA6" w:rsidRPr="00230826">
        <w:rPr>
          <w:rStyle w:val="indexpagenumbercomma"/>
        </w:rPr>
        <w:t xml:space="preserve">, </w:t>
      </w:r>
      <w:r w:rsidR="00DC6AA6" w:rsidRPr="00230826">
        <w:rPr>
          <w:rStyle w:val="indexpagenumberchecked"/>
        </w:rPr>
        <w:t>434</w:t>
      </w:r>
      <w:r w:rsidR="00A52A33">
        <w:t xml:space="preserve">, </w:t>
      </w:r>
      <w:r w:rsidR="00DC6AA6" w:rsidRPr="00230826">
        <w:rPr>
          <w:rStyle w:val="indexRefchap"/>
        </w:rPr>
        <w:t>27</w:t>
      </w:r>
      <w:r w:rsidR="00A52A33">
        <w:t xml:space="preserve">, </w:t>
      </w:r>
      <w:r w:rsidR="00DC6AA6" w:rsidRPr="00230826">
        <w:rPr>
          <w:rStyle w:val="indexRefchap"/>
        </w:rPr>
        <w:t>33:</w:t>
      </w:r>
      <w:r w:rsidR="00DC6AA6" w:rsidRPr="00230826">
        <w:rPr>
          <w:rStyle w:val="indexRefpar"/>
        </w:rPr>
        <w:t>24</w:t>
      </w:r>
      <w:r w:rsidR="00A52A33">
        <w:t xml:space="preserve">, </w:t>
      </w:r>
      <w:r w:rsidR="00DC6AA6" w:rsidRPr="00230826">
        <w:rPr>
          <w:rStyle w:val="indexRefchap"/>
        </w:rPr>
        <w:t>34:</w:t>
      </w:r>
      <w:r w:rsidR="00DC6AA6" w:rsidRPr="00230826">
        <w:rPr>
          <w:rStyle w:val="indexRefpar"/>
        </w:rPr>
        <w:t>52</w:t>
      </w:r>
      <w:r w:rsidR="00A52A33">
        <w:t xml:space="preserve">, </w:t>
      </w:r>
      <w:r w:rsidR="00DC6AA6" w:rsidRPr="00230826">
        <w:rPr>
          <w:rStyle w:val="indexRefchap"/>
        </w:rPr>
        <w:t>ap3:</w:t>
      </w:r>
      <w:r w:rsidR="00DC6AA6" w:rsidRPr="00230826">
        <w:rPr>
          <w:rStyle w:val="indexRefchapsub"/>
        </w:rPr>
        <w:t>1:</w:t>
      </w:r>
      <w:r w:rsidR="00DC6AA6" w:rsidRPr="00230826">
        <w:rPr>
          <w:rStyle w:val="indexRefpar"/>
        </w:rPr>
        <w:t>6</w:t>
      </w:r>
    </w:p>
    <w:p w14:paraId="1A6BB102" w14:textId="77777777" w:rsidR="00DC6AA6" w:rsidRDefault="00C57E99" w:rsidP="00230826">
      <w:pPr>
        <w:pStyle w:val="Index-2"/>
      </w:pPr>
      <w:r w:rsidRPr="002B1019">
        <w:t>examples of descriptive power of</w:t>
      </w:r>
      <w:r w:rsidR="00DC6AA6" w:rsidRPr="00230826">
        <w:rPr>
          <w:rStyle w:val="indexpagenumbercomma"/>
        </w:rPr>
        <w:t xml:space="preserve">, </w:t>
      </w:r>
      <w:r w:rsidR="00DC6AA6" w:rsidRPr="00230826">
        <w:rPr>
          <w:rStyle w:val="indexpagenumberchecked"/>
        </w:rPr>
        <w:t>307</w:t>
      </w:r>
      <w:r w:rsidRPr="006E548C">
        <w:rPr>
          <w:rStyle w:val="indexpagenumbercontinued"/>
        </w:rPr>
        <w:t>–8</w:t>
      </w:r>
      <w:r w:rsidR="00A52A33">
        <w:t xml:space="preserve">, </w:t>
      </w:r>
      <w:r w:rsidR="00DC6AA6" w:rsidRPr="00230826">
        <w:rPr>
          <w:rStyle w:val="indexRefchap"/>
        </w:rPr>
        <w:t>27:</w:t>
      </w:r>
      <w:r w:rsidR="00DC6AA6" w:rsidRPr="00230826">
        <w:rPr>
          <w:rStyle w:val="indexRefpar"/>
        </w:rPr>
        <w:t>2–9</w:t>
      </w:r>
    </w:p>
    <w:p w14:paraId="307265DB" w14:textId="77777777" w:rsidR="00C57E99" w:rsidRPr="002B1019" w:rsidRDefault="00C57E99" w:rsidP="00E93B79">
      <w:pPr>
        <w:pStyle w:val="Index-1"/>
      </w:pPr>
      <w:r w:rsidRPr="002B1019">
        <w:t xml:space="preserve">Shrine of the </w:t>
      </w:r>
      <w:r w:rsidRPr="000C7039">
        <w:rPr>
          <w:highlight w:val="yellow"/>
        </w:rPr>
        <w:t>Báb</w:t>
      </w:r>
      <w:r w:rsidR="00DC6AA6" w:rsidRPr="00230826">
        <w:rPr>
          <w:rStyle w:val="indexpagenumbercomma"/>
        </w:rPr>
        <w:t xml:space="preserve">, </w:t>
      </w:r>
      <w:r w:rsidR="00DC6AA6" w:rsidRPr="00230826">
        <w:rPr>
          <w:rStyle w:val="indexpagenumberchecked"/>
        </w:rPr>
        <w:t>237</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357</w:t>
      </w:r>
      <w:r w:rsidR="00E93B79">
        <w:t xml:space="preserve">, </w:t>
      </w:r>
      <w:r w:rsidR="00DC6AA6" w:rsidRPr="00230826">
        <w:rPr>
          <w:rStyle w:val="indexRefchap"/>
        </w:rPr>
        <w:t>20:</w:t>
      </w:r>
      <w:r w:rsidR="00DC6AA6" w:rsidRPr="00230826">
        <w:rPr>
          <w:rStyle w:val="indexRefpar"/>
        </w:rPr>
        <w:t>36</w:t>
      </w:r>
      <w:r w:rsidR="00E93B79">
        <w:t xml:space="preserve">, </w:t>
      </w:r>
      <w:r w:rsidR="00DC6AA6" w:rsidRPr="00230826">
        <w:rPr>
          <w:rStyle w:val="indexRefchap"/>
        </w:rPr>
        <w:t>21:</w:t>
      </w:r>
      <w:r w:rsidR="00DC6AA6" w:rsidRPr="00230826">
        <w:rPr>
          <w:rStyle w:val="indexRefpar"/>
        </w:rPr>
        <w:t>24</w:t>
      </w:r>
      <w:r w:rsidR="00E93B79">
        <w:t xml:space="preserve">, </w:t>
      </w:r>
      <w:r w:rsidR="00DC6AA6" w:rsidRPr="00230826">
        <w:rPr>
          <w:rStyle w:val="indexRefchap"/>
        </w:rPr>
        <w:t>28:</w:t>
      </w:r>
      <w:r w:rsidR="00DC6AA6" w:rsidRPr="00230826">
        <w:rPr>
          <w:rStyle w:val="indexRefpar"/>
        </w:rPr>
        <w:t>19</w:t>
      </w:r>
      <w:r w:rsidR="00E93B79">
        <w:t xml:space="preserve">, </w:t>
      </w:r>
      <w:r w:rsidR="00DC6AA6" w:rsidRPr="00230826">
        <w:rPr>
          <w:rStyle w:val="indexRefchap"/>
        </w:rPr>
        <w:t>32:</w:t>
      </w:r>
      <w:r w:rsidR="00DC6AA6" w:rsidRPr="00230826">
        <w:rPr>
          <w:rStyle w:val="indexRefpar"/>
        </w:rPr>
        <w:t>29</w:t>
      </w:r>
    </w:p>
    <w:p w14:paraId="2FBA4B04" w14:textId="77777777" w:rsidR="00E67803" w:rsidRDefault="00C57E99" w:rsidP="00E93B79">
      <w:pPr>
        <w:pStyle w:val="Index-2"/>
      </w:pPr>
      <w:r w:rsidRPr="000C7039">
        <w:rPr>
          <w:highlight w:val="yellow"/>
        </w:rPr>
        <w:t>ʿAbdu</w:t>
      </w:r>
      <w:r w:rsidR="00627ED1" w:rsidRPr="00627ED1">
        <w:rPr>
          <w:highlight w:val="yellow"/>
        </w:rPr>
        <w:t>’</w:t>
      </w:r>
      <w:r w:rsidRPr="000C7039">
        <w:rPr>
          <w:highlight w:val="yellow"/>
        </w:rPr>
        <w:t>l-Bahá</w:t>
      </w:r>
      <w:r w:rsidRPr="002B1019">
        <w:t xml:space="preserve"> builds</w:t>
      </w:r>
      <w:r w:rsidR="00DC6AA6" w:rsidRPr="00230826">
        <w:rPr>
          <w:rStyle w:val="indexpagenumbercomma"/>
        </w:rPr>
        <w:t xml:space="preserve">, </w:t>
      </w:r>
      <w:r w:rsidR="00DC6AA6" w:rsidRPr="00230826">
        <w:rPr>
          <w:rStyle w:val="indexpagenumberchecked"/>
        </w:rPr>
        <w:t>223</w:t>
      </w:r>
      <w:r w:rsidRPr="006E548C">
        <w:rPr>
          <w:rStyle w:val="indexpagenumbercontinued"/>
        </w:rPr>
        <w:t>–30</w:t>
      </w:r>
      <w:r w:rsidR="00DC6AA6" w:rsidRPr="00230826">
        <w:rPr>
          <w:rStyle w:val="indexpagenumbercomma"/>
        </w:rPr>
        <w:t xml:space="preserve">, </w:t>
      </w:r>
      <w:r w:rsidR="00DC6AA6" w:rsidRPr="00230826">
        <w:rPr>
          <w:rStyle w:val="indexpagenumberchecked"/>
        </w:rPr>
        <w:t>231</w:t>
      </w:r>
      <w:r w:rsidR="00E93B79">
        <w:t xml:space="preserve">, </w:t>
      </w:r>
      <w:r w:rsidR="00DC6AA6" w:rsidRPr="00230826">
        <w:rPr>
          <w:rStyle w:val="indexRefchap"/>
        </w:rPr>
        <w:t>19</w:t>
      </w:r>
      <w:r w:rsidR="00E93B79">
        <w:t xml:space="preserve">, </w:t>
      </w:r>
      <w:r w:rsidR="00DC6AA6" w:rsidRPr="00230826">
        <w:rPr>
          <w:rStyle w:val="indexRefchap"/>
        </w:rPr>
        <w:t>20:</w:t>
      </w:r>
      <w:r w:rsidR="00DC6AA6" w:rsidRPr="00230826">
        <w:rPr>
          <w:rStyle w:val="indexRefpar"/>
        </w:rPr>
        <w:t>1</w:t>
      </w:r>
    </w:p>
    <w:p w14:paraId="18DCA4BC" w14:textId="77777777" w:rsidR="00E67803" w:rsidRDefault="00C57E99" w:rsidP="00E93B79">
      <w:pPr>
        <w:pStyle w:val="Index-2"/>
      </w:pPr>
      <w:r w:rsidRPr="000C7039">
        <w:rPr>
          <w:highlight w:val="yellow"/>
        </w:rPr>
        <w:t>ʿAbdu</w:t>
      </w:r>
      <w:r w:rsidR="00627ED1" w:rsidRPr="00627ED1">
        <w:rPr>
          <w:highlight w:val="yellow"/>
        </w:rPr>
        <w:t>’</w:t>
      </w:r>
      <w:r w:rsidRPr="000C7039">
        <w:rPr>
          <w:highlight w:val="yellow"/>
        </w:rPr>
        <w:t>l-Bahá</w:t>
      </w:r>
      <w:r w:rsidRPr="002B1019">
        <w:t xml:space="preserve"> buried in</w:t>
      </w:r>
      <w:r w:rsidR="00DC6AA6" w:rsidRPr="00230826">
        <w:rPr>
          <w:rStyle w:val="indexpagenumbercomma"/>
        </w:rPr>
        <w:t xml:space="preserve">, </w:t>
      </w:r>
      <w:r w:rsidR="00DC6AA6" w:rsidRPr="00230826">
        <w:rPr>
          <w:rStyle w:val="indexpagenumberchecked"/>
        </w:rPr>
        <w:t>285</w:t>
      </w:r>
      <w:r w:rsidR="00E93B79">
        <w:t xml:space="preserve">, </w:t>
      </w:r>
      <w:r w:rsidR="00DC6AA6" w:rsidRPr="00230826">
        <w:rPr>
          <w:rStyle w:val="indexRefchap"/>
        </w:rPr>
        <w:t>25:</w:t>
      </w:r>
      <w:r w:rsidR="00DC6AA6" w:rsidRPr="00230826">
        <w:rPr>
          <w:rStyle w:val="indexRefpar"/>
        </w:rPr>
        <w:t>24</w:t>
      </w:r>
    </w:p>
    <w:p w14:paraId="63A87053" w14:textId="77777777" w:rsidR="00E67803" w:rsidRDefault="00C57E99" w:rsidP="00E93B79">
      <w:pPr>
        <w:pStyle w:val="Index-2"/>
      </w:pPr>
      <w:r w:rsidRPr="002B1019">
        <w:t>claimed to be a fortress by Covenant</w:t>
      </w:r>
      <w:r>
        <w:t>-</w:t>
      </w:r>
      <w:r w:rsidRPr="002B1019">
        <w:t>breakers</w:t>
      </w:r>
      <w:r w:rsidR="00DC6AA6" w:rsidRPr="00230826">
        <w:rPr>
          <w:rStyle w:val="indexpagenumbercomma"/>
        </w:rPr>
        <w:t xml:space="preserve">, </w:t>
      </w:r>
      <w:r w:rsidR="00DC6AA6" w:rsidRPr="00230826">
        <w:rPr>
          <w:rStyle w:val="indexpagenumberchecked"/>
        </w:rPr>
        <w:t>227</w:t>
      </w:r>
      <w:r w:rsidR="00DC6AA6" w:rsidRPr="00230826">
        <w:rPr>
          <w:rStyle w:val="indexpagenumbercomma"/>
        </w:rPr>
        <w:t xml:space="preserve">, </w:t>
      </w:r>
      <w:r w:rsidR="00DC6AA6" w:rsidRPr="00230826">
        <w:rPr>
          <w:rStyle w:val="indexpagenumberchecked"/>
        </w:rPr>
        <w:t>234n</w:t>
      </w:r>
      <w:r w:rsidR="00DC6AA6" w:rsidRPr="00230826">
        <w:rPr>
          <w:rStyle w:val="indexpagenumbercomma"/>
        </w:rPr>
        <w:t xml:space="preserve">, </w:t>
      </w:r>
      <w:r w:rsidR="00DC6AA6" w:rsidRPr="00230826">
        <w:rPr>
          <w:rStyle w:val="indexpagenumberchecked"/>
        </w:rPr>
        <w:t>235</w:t>
      </w:r>
      <w:r w:rsidR="00DC6AA6" w:rsidRPr="00230826">
        <w:rPr>
          <w:rStyle w:val="indexpagenumbercomma"/>
        </w:rPr>
        <w:t xml:space="preserve">, </w:t>
      </w:r>
      <w:r w:rsidR="00DC6AA6" w:rsidRPr="00230826">
        <w:rPr>
          <w:rStyle w:val="indexpagenumberchecked"/>
        </w:rPr>
        <w:t>236</w:t>
      </w:r>
      <w:r w:rsidR="00DC6AA6" w:rsidRPr="00230826">
        <w:rPr>
          <w:rStyle w:val="indexpagenumbercomma"/>
        </w:rPr>
        <w:t xml:space="preserve">, </w:t>
      </w:r>
      <w:r w:rsidR="00DC6AA6" w:rsidRPr="00230826">
        <w:rPr>
          <w:rStyle w:val="indexpagenumberchecked"/>
        </w:rPr>
        <w:t>238</w:t>
      </w:r>
      <w:r w:rsidR="00E93B79">
        <w:t xml:space="preserve">, </w:t>
      </w:r>
      <w:r w:rsidR="00DC6AA6" w:rsidRPr="00230826">
        <w:rPr>
          <w:rStyle w:val="indexRefchap"/>
        </w:rPr>
        <w:t>19:</w:t>
      </w:r>
      <w:r w:rsidR="00DC6AA6" w:rsidRPr="00230826">
        <w:rPr>
          <w:rStyle w:val="indexRefpar"/>
        </w:rPr>
        <w:t>25</w:t>
      </w:r>
      <w:r w:rsidR="00E93B79">
        <w:t xml:space="preserve">, </w:t>
      </w:r>
      <w:r w:rsidR="00DC6AA6" w:rsidRPr="00230826">
        <w:rPr>
          <w:rStyle w:val="indexRefchap"/>
        </w:rPr>
        <w:t>20:</w:t>
      </w:r>
      <w:r w:rsidR="00DC6AA6" w:rsidRPr="00230826">
        <w:rPr>
          <w:rStyle w:val="indexRefpar"/>
        </w:rPr>
        <w:t>16</w:t>
      </w:r>
      <w:r w:rsidR="00E93B79">
        <w:rPr>
          <w:rStyle w:val="indexRefpar"/>
        </w:rPr>
        <w:t>n</w:t>
      </w:r>
      <w:r w:rsidR="00E93B79">
        <w:t xml:space="preserve">, </w:t>
      </w:r>
      <w:r w:rsidR="00DC6AA6" w:rsidRPr="00230826">
        <w:rPr>
          <w:rStyle w:val="indexRefchap"/>
        </w:rPr>
        <w:t>20:</w:t>
      </w:r>
      <w:r w:rsidR="00DC6AA6" w:rsidRPr="00230826">
        <w:rPr>
          <w:rStyle w:val="indexRefpar"/>
        </w:rPr>
        <w:t>19</w:t>
      </w:r>
      <w:r w:rsidR="00E93B79">
        <w:t xml:space="preserve">, </w:t>
      </w:r>
      <w:r w:rsidR="00DC6AA6" w:rsidRPr="00230826">
        <w:rPr>
          <w:rStyle w:val="indexRefchap"/>
        </w:rPr>
        <w:t>20:</w:t>
      </w:r>
      <w:r w:rsidR="00DC6AA6" w:rsidRPr="00230826">
        <w:rPr>
          <w:rStyle w:val="indexRefpar"/>
        </w:rPr>
        <w:t>26</w:t>
      </w:r>
      <w:r w:rsidR="00E93B79">
        <w:t xml:space="preserve">, </w:t>
      </w:r>
      <w:r w:rsidR="00DC6AA6" w:rsidRPr="00230826">
        <w:rPr>
          <w:rStyle w:val="indexRefchap"/>
        </w:rPr>
        <w:t>20:</w:t>
      </w:r>
      <w:r w:rsidR="00DC6AA6" w:rsidRPr="00230826">
        <w:rPr>
          <w:rStyle w:val="indexRefpar"/>
        </w:rPr>
        <w:t>41</w:t>
      </w:r>
    </w:p>
    <w:p w14:paraId="4FEA0A8D" w14:textId="77777777" w:rsidR="00E67803" w:rsidRDefault="00C57E99" w:rsidP="00E93B79">
      <w:pPr>
        <w:pStyle w:val="Index-2"/>
      </w:pPr>
      <w:r w:rsidRPr="002B1019">
        <w:t>construction of superstructure of</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363</w:t>
      </w:r>
      <w:r w:rsidR="00E93B79">
        <w:t xml:space="preserve">, </w:t>
      </w:r>
      <w:r w:rsidR="00DC6AA6" w:rsidRPr="00230826">
        <w:rPr>
          <w:rStyle w:val="indexRefchap"/>
        </w:rPr>
        <w:t>29:</w:t>
      </w:r>
      <w:r w:rsidR="00DC6AA6" w:rsidRPr="00230826">
        <w:rPr>
          <w:rStyle w:val="indexRefpar"/>
        </w:rPr>
        <w:t>12</w:t>
      </w:r>
      <w:r w:rsidR="00E93B79">
        <w:t xml:space="preserve">, </w:t>
      </w:r>
      <w:r w:rsidR="00DC6AA6" w:rsidRPr="00230826">
        <w:rPr>
          <w:rStyle w:val="indexRefchap"/>
        </w:rPr>
        <w:t>30:</w:t>
      </w:r>
      <w:r w:rsidR="00DC6AA6" w:rsidRPr="00230826">
        <w:rPr>
          <w:rStyle w:val="indexRefpar"/>
        </w:rPr>
        <w:t>36</w:t>
      </w:r>
      <w:r w:rsidR="00E93B79">
        <w:t xml:space="preserve">, </w:t>
      </w:r>
      <w:r w:rsidR="00DC6AA6" w:rsidRPr="00230826">
        <w:rPr>
          <w:rStyle w:val="indexRefchap"/>
        </w:rPr>
        <w:t>32:</w:t>
      </w:r>
      <w:r w:rsidR="00DC6AA6" w:rsidRPr="00230826">
        <w:rPr>
          <w:rStyle w:val="indexRefpar"/>
        </w:rPr>
        <w:t>71</w:t>
      </w:r>
    </w:p>
    <w:p w14:paraId="60A39A5D" w14:textId="77777777" w:rsidR="00E67803" w:rsidRDefault="00C57E99" w:rsidP="00E93B79">
      <w:pPr>
        <w:pStyle w:val="Index-2"/>
      </w:pPr>
      <w:r w:rsidRPr="002B1019">
        <w:t>gardens at</w:t>
      </w:r>
      <w:r w:rsidR="00DC6AA6" w:rsidRPr="00230826">
        <w:rPr>
          <w:rStyle w:val="indexpagenumbercomma"/>
        </w:rPr>
        <w:t xml:space="preserve">, </w:t>
      </w:r>
      <w:r w:rsidR="00DC6AA6" w:rsidRPr="00230826">
        <w:rPr>
          <w:rStyle w:val="indexpagenumberchecked"/>
        </w:rPr>
        <w:t>328</w:t>
      </w:r>
      <w:r w:rsidR="00E93B79">
        <w:t xml:space="preserve">, </w:t>
      </w:r>
      <w:r w:rsidR="00DC6AA6" w:rsidRPr="00230826">
        <w:rPr>
          <w:rStyle w:val="indexRefchap"/>
        </w:rPr>
        <w:t>29:</w:t>
      </w:r>
      <w:r w:rsidR="00DC6AA6" w:rsidRPr="00230826">
        <w:rPr>
          <w:rStyle w:val="indexRefpar"/>
        </w:rPr>
        <w:t>28</w:t>
      </w:r>
    </w:p>
    <w:p w14:paraId="7F65C523" w14:textId="77777777" w:rsidR="00E67803" w:rsidRDefault="00C57E99" w:rsidP="00E93B79">
      <w:pPr>
        <w:pStyle w:val="Index-2"/>
      </w:pPr>
      <w:r w:rsidRPr="002B1019">
        <w:t>Queen of Carmel</w:t>
      </w:r>
      <w:r w:rsidR="00DC6AA6" w:rsidRPr="00230826">
        <w:rPr>
          <w:rStyle w:val="indexpagenumbercomma"/>
        </w:rPr>
        <w:t xml:space="preserve">, </w:t>
      </w:r>
      <w:r w:rsidR="00DC6AA6" w:rsidRPr="00230826">
        <w:rPr>
          <w:rStyle w:val="indexpagenumberchecked"/>
        </w:rPr>
        <w:t>326</w:t>
      </w:r>
      <w:r w:rsidR="00E93B79">
        <w:t xml:space="preserve">, </w:t>
      </w:r>
      <w:r w:rsidR="00DC6AA6" w:rsidRPr="00230826">
        <w:rPr>
          <w:rStyle w:val="indexRefchap"/>
        </w:rPr>
        <w:t>29:</w:t>
      </w:r>
      <w:r w:rsidR="00DC6AA6" w:rsidRPr="00230826">
        <w:rPr>
          <w:rStyle w:val="indexRefpar"/>
        </w:rPr>
        <w:t>18</w:t>
      </w:r>
    </w:p>
    <w:p w14:paraId="7E48CA5E" w14:textId="77777777" w:rsidR="00E67803" w:rsidRDefault="00C57E99" w:rsidP="00E93B79">
      <w:pPr>
        <w:pStyle w:val="Index-2"/>
      </w:pPr>
      <w:r w:rsidRPr="002B1019">
        <w:t>sacredness of</w:t>
      </w:r>
      <w:r w:rsidR="00DC6AA6" w:rsidRPr="00230826">
        <w:rPr>
          <w:rStyle w:val="indexpagenumbercomma"/>
        </w:rPr>
        <w:t xml:space="preserve">, </w:t>
      </w:r>
      <w:r w:rsidR="00DC6AA6" w:rsidRPr="00230826">
        <w:rPr>
          <w:rStyle w:val="indexpagenumberchecked"/>
        </w:rPr>
        <w:t>325</w:t>
      </w:r>
      <w:r w:rsidRPr="006E548C">
        <w:rPr>
          <w:rStyle w:val="indexpagenumbercontinued"/>
        </w:rPr>
        <w:t>–6</w:t>
      </w:r>
      <w:r w:rsidR="00E93B79">
        <w:t xml:space="preserve">, </w:t>
      </w:r>
      <w:r w:rsidR="00DC6AA6" w:rsidRPr="00230826">
        <w:rPr>
          <w:rStyle w:val="indexRefchap"/>
        </w:rPr>
        <w:t>29:</w:t>
      </w:r>
      <w:r w:rsidR="00DC6AA6" w:rsidRPr="00230826">
        <w:rPr>
          <w:rStyle w:val="indexRefpar"/>
        </w:rPr>
        <w:t>13–16</w:t>
      </w:r>
    </w:p>
    <w:p w14:paraId="498885B0" w14:textId="77777777" w:rsidR="00E67803" w:rsidRDefault="00C57E99" w:rsidP="00E93B79">
      <w:pPr>
        <w:pStyle w:val="Index-2"/>
      </w:pPr>
      <w:r w:rsidRPr="002B1019">
        <w:t>spiritual centre of Faith</w:t>
      </w:r>
      <w:r w:rsidR="00DC6AA6" w:rsidRPr="00230826">
        <w:rPr>
          <w:rStyle w:val="indexpagenumbercomma"/>
        </w:rPr>
        <w:t xml:space="preserve">, </w:t>
      </w:r>
      <w:r w:rsidR="00DC6AA6" w:rsidRPr="00230826">
        <w:rPr>
          <w:rStyle w:val="indexpagenumberchecked"/>
        </w:rPr>
        <w:t>327</w:t>
      </w:r>
      <w:r w:rsidRPr="006E548C">
        <w:rPr>
          <w:rStyle w:val="indexpagenumbercontinued"/>
        </w:rPr>
        <w:t>–8</w:t>
      </w:r>
      <w:r w:rsidR="00E93B79">
        <w:t xml:space="preserve">, </w:t>
      </w:r>
      <w:r w:rsidR="00DC6AA6" w:rsidRPr="00230826">
        <w:rPr>
          <w:rStyle w:val="indexRefchap"/>
        </w:rPr>
        <w:t>29:</w:t>
      </w:r>
      <w:r w:rsidR="00DC6AA6" w:rsidRPr="00230826">
        <w:rPr>
          <w:rStyle w:val="indexRefpar"/>
        </w:rPr>
        <w:t>26–27</w:t>
      </w:r>
    </w:p>
    <w:p w14:paraId="157D8F6D" w14:textId="77777777" w:rsidR="00C57E99" w:rsidRPr="002B1019" w:rsidRDefault="00C57E99" w:rsidP="009A6FF9">
      <w:pPr>
        <w:pStyle w:val="Index-1"/>
      </w:pPr>
      <w:r w:rsidRPr="002B1019">
        <w:t xml:space="preserve">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174</w:t>
      </w:r>
      <w:r w:rsidR="00DC6AA6" w:rsidRPr="00230826">
        <w:rPr>
          <w:rStyle w:val="indexpagenumbercomma"/>
        </w:rPr>
        <w:t xml:space="preserve">, </w:t>
      </w:r>
      <w:r w:rsidR="00DC6AA6" w:rsidRPr="00230826">
        <w:rPr>
          <w:rStyle w:val="indexpagenumberchecked"/>
        </w:rPr>
        <w:t>179</w:t>
      </w:r>
      <w:r w:rsidR="00DC6AA6" w:rsidRPr="00230826">
        <w:rPr>
          <w:rStyle w:val="indexpagenumbercomma"/>
        </w:rPr>
        <w:t xml:space="preserve">, </w:t>
      </w:r>
      <w:r w:rsidR="00DC6AA6" w:rsidRPr="00230826">
        <w:rPr>
          <w:rStyle w:val="indexpagenumberchecked"/>
        </w:rPr>
        <w:t>185</w:t>
      </w:r>
      <w:r w:rsidRPr="006E548C">
        <w:rPr>
          <w:rStyle w:val="indexpagenumbercontinued"/>
        </w:rPr>
        <w:t>–6</w:t>
      </w:r>
      <w:r w:rsidR="00DC6AA6" w:rsidRPr="00230826">
        <w:rPr>
          <w:rStyle w:val="indexpagenumbercomma"/>
        </w:rPr>
        <w:t xml:space="preserve">, </w:t>
      </w:r>
      <w:r w:rsidR="00DC6AA6" w:rsidRPr="00230826">
        <w:rPr>
          <w:rStyle w:val="indexpagenumberchecked"/>
        </w:rPr>
        <w:t>188</w:t>
      </w:r>
      <w:r w:rsidR="00DC6AA6" w:rsidRPr="00230826">
        <w:rPr>
          <w:rStyle w:val="indexpagenumbercomma"/>
        </w:rPr>
        <w:t xml:space="preserve">, </w:t>
      </w:r>
      <w:r w:rsidR="00DC6AA6" w:rsidRPr="00230826">
        <w:rPr>
          <w:rStyle w:val="indexpagenumberchecked"/>
        </w:rPr>
        <w:t>206</w:t>
      </w:r>
      <w:r w:rsidR="00DC6AA6" w:rsidRPr="00230826">
        <w:rPr>
          <w:rStyle w:val="indexpagenumbercomma"/>
        </w:rPr>
        <w:t xml:space="preserve">, </w:t>
      </w:r>
      <w:r w:rsidR="00DC6AA6" w:rsidRPr="00230826">
        <w:rPr>
          <w:rStyle w:val="indexpagenumberchecked"/>
        </w:rPr>
        <w:t>226</w:t>
      </w:r>
      <w:r w:rsidR="00DC6AA6" w:rsidRPr="00230826">
        <w:rPr>
          <w:rStyle w:val="indexpagenumbercomma"/>
        </w:rPr>
        <w:t xml:space="preserve">, </w:t>
      </w:r>
      <w:r w:rsidR="00DC6AA6" w:rsidRPr="00230826">
        <w:rPr>
          <w:rStyle w:val="indexpagenumberchecked"/>
        </w:rPr>
        <w:t>228</w:t>
      </w:r>
      <w:r w:rsidR="00DC6AA6" w:rsidRPr="00230826">
        <w:rPr>
          <w:rStyle w:val="indexpagenumbercomma"/>
        </w:rPr>
        <w:t xml:space="preserve">, </w:t>
      </w:r>
      <w:r w:rsidR="00DC6AA6" w:rsidRPr="00230826">
        <w:rPr>
          <w:rStyle w:val="indexpagenumberchecked"/>
        </w:rPr>
        <w:t>346</w:t>
      </w:r>
      <w:r w:rsidR="00DC6AA6" w:rsidRPr="00230826">
        <w:rPr>
          <w:rStyle w:val="indexpagenumbercomma"/>
        </w:rPr>
        <w:t xml:space="preserve">, </w:t>
      </w:r>
      <w:r w:rsidR="00DC6AA6" w:rsidRPr="00230826">
        <w:rPr>
          <w:rStyle w:val="indexpagenumberchecked"/>
        </w:rPr>
        <w:t>368</w:t>
      </w:r>
      <w:r w:rsidR="00DC6AA6" w:rsidRPr="00230826">
        <w:rPr>
          <w:rStyle w:val="indexpagenumbercomma"/>
        </w:rPr>
        <w:t xml:space="preserve">, </w:t>
      </w:r>
      <w:r w:rsidR="00DC6AA6" w:rsidRPr="00230826">
        <w:rPr>
          <w:rStyle w:val="indexpagenumberchecked"/>
        </w:rPr>
        <w:t>382</w:t>
      </w:r>
      <w:r w:rsidR="00E93B79">
        <w:t xml:space="preserve">, </w:t>
      </w:r>
      <w:r w:rsidR="00DC6AA6" w:rsidRPr="00230826">
        <w:rPr>
          <w:rStyle w:val="indexRefchap"/>
        </w:rPr>
        <w:t>14:</w:t>
      </w:r>
      <w:r w:rsidR="00DC6AA6" w:rsidRPr="00230826">
        <w:rPr>
          <w:rStyle w:val="indexRefpar"/>
        </w:rPr>
        <w:t>16</w:t>
      </w:r>
      <w:r w:rsidR="00E93B79">
        <w:t xml:space="preserve">, </w:t>
      </w:r>
      <w:r w:rsidR="00DC6AA6" w:rsidRPr="00230826">
        <w:rPr>
          <w:rStyle w:val="indexRefchap"/>
        </w:rPr>
        <w:t>14:</w:t>
      </w:r>
      <w:r w:rsidR="00DC6AA6" w:rsidRPr="00230826">
        <w:rPr>
          <w:rStyle w:val="indexRefpar"/>
        </w:rPr>
        <w:t>35</w:t>
      </w:r>
      <w:r w:rsidR="00E93B79">
        <w:t xml:space="preserve">, </w:t>
      </w:r>
      <w:r w:rsidR="00DC6AA6" w:rsidRPr="00230826">
        <w:rPr>
          <w:rStyle w:val="indexRefchap"/>
        </w:rPr>
        <w:t>15:</w:t>
      </w:r>
      <w:r w:rsidR="00DC6AA6" w:rsidRPr="00230826">
        <w:rPr>
          <w:rStyle w:val="indexRefpar"/>
        </w:rPr>
        <w:t>21–29</w:t>
      </w:r>
      <w:r w:rsidR="00E93B79">
        <w:t xml:space="preserve">, </w:t>
      </w:r>
      <w:r w:rsidR="00DC6AA6" w:rsidRPr="00230826">
        <w:rPr>
          <w:rStyle w:val="indexRefchap"/>
        </w:rPr>
        <w:t>15:</w:t>
      </w:r>
      <w:r w:rsidR="00DC6AA6" w:rsidRPr="00230826">
        <w:rPr>
          <w:rStyle w:val="indexRefpar"/>
        </w:rPr>
        <w:t>34–39</w:t>
      </w:r>
      <w:r w:rsidR="009A6FF9">
        <w:t xml:space="preserve">, </w:t>
      </w:r>
      <w:r w:rsidR="00DC6AA6" w:rsidRPr="00230826">
        <w:rPr>
          <w:rStyle w:val="indexRefchap"/>
        </w:rPr>
        <w:t>17:</w:t>
      </w:r>
      <w:r w:rsidR="00DC6AA6" w:rsidRPr="00230826">
        <w:rPr>
          <w:rStyle w:val="indexRefpar"/>
        </w:rPr>
        <w:t>26</w:t>
      </w:r>
      <w:r w:rsidR="009A6FF9">
        <w:t xml:space="preserve">, </w:t>
      </w:r>
      <w:r w:rsidR="00DC6AA6" w:rsidRPr="00230826">
        <w:rPr>
          <w:rStyle w:val="indexRefchap"/>
        </w:rPr>
        <w:t>19:</w:t>
      </w:r>
      <w:r w:rsidR="00DC6AA6" w:rsidRPr="00230826">
        <w:rPr>
          <w:rStyle w:val="indexRefpar"/>
        </w:rPr>
        <w:t>23</w:t>
      </w:r>
      <w:r w:rsidR="009A6FF9">
        <w:t xml:space="preserve">, </w:t>
      </w:r>
      <w:r w:rsidR="00DC6AA6" w:rsidRPr="00230826">
        <w:rPr>
          <w:rStyle w:val="indexRefchap"/>
        </w:rPr>
        <w:t>19:</w:t>
      </w:r>
      <w:r w:rsidR="00DC6AA6" w:rsidRPr="00230826">
        <w:rPr>
          <w:rStyle w:val="indexRefpar"/>
        </w:rPr>
        <w:t>28</w:t>
      </w:r>
      <w:r w:rsidR="009A6FF9">
        <w:t xml:space="preserve">, </w:t>
      </w:r>
      <w:r w:rsidR="00DC6AA6" w:rsidRPr="00230826">
        <w:rPr>
          <w:rStyle w:val="indexRefchap"/>
        </w:rPr>
        <w:t>31:</w:t>
      </w:r>
      <w:r w:rsidR="00DC6AA6" w:rsidRPr="00230826">
        <w:rPr>
          <w:rStyle w:val="indexRefpar"/>
        </w:rPr>
        <w:t>12</w:t>
      </w:r>
      <w:r w:rsidR="009A6FF9">
        <w:t xml:space="preserve">, </w:t>
      </w:r>
      <w:r w:rsidR="00DC6AA6" w:rsidRPr="00230826">
        <w:rPr>
          <w:rStyle w:val="indexRefchap"/>
        </w:rPr>
        <w:t>32:</w:t>
      </w:r>
      <w:r w:rsidR="00DC6AA6" w:rsidRPr="00230826">
        <w:rPr>
          <w:rStyle w:val="indexRefpar"/>
        </w:rPr>
        <w:t>92</w:t>
      </w:r>
      <w:r w:rsidR="009A6FF9">
        <w:t xml:space="preserve">, </w:t>
      </w:r>
      <w:r w:rsidR="00DC6AA6" w:rsidRPr="00230826">
        <w:rPr>
          <w:rStyle w:val="indexRefchap"/>
        </w:rPr>
        <w:t>34:</w:t>
      </w:r>
      <w:r w:rsidR="00DC6AA6" w:rsidRPr="00230826">
        <w:rPr>
          <w:rStyle w:val="indexRefpar"/>
        </w:rPr>
        <w:t>25</w:t>
      </w:r>
    </w:p>
    <w:p w14:paraId="0CF3FDF3" w14:textId="77777777" w:rsidR="00E67803" w:rsidRDefault="00C57E99" w:rsidP="009A6FF9">
      <w:pPr>
        <w:pStyle w:val="Index-2"/>
      </w:pPr>
      <w:r w:rsidRPr="000C7039">
        <w:rPr>
          <w:highlight w:val="yellow"/>
        </w:rPr>
        <w:t>ʿAbdu</w:t>
      </w:r>
      <w:r w:rsidR="00627ED1" w:rsidRPr="00627ED1">
        <w:rPr>
          <w:highlight w:val="yellow"/>
        </w:rPr>
        <w:t>’</w:t>
      </w:r>
      <w:r w:rsidRPr="000C7039">
        <w:rPr>
          <w:highlight w:val="yellow"/>
        </w:rPr>
        <w:t>l-Bahá</w:t>
      </w:r>
      <w:r w:rsidRPr="002B1019">
        <w:t xml:space="preserve"> makes gardens at</w:t>
      </w:r>
      <w:r w:rsidR="00DC6AA6" w:rsidRPr="00230826">
        <w:rPr>
          <w:rStyle w:val="indexpagenumbercomma"/>
        </w:rPr>
        <w:t xml:space="preserve">, </w:t>
      </w:r>
      <w:r w:rsidR="00DC6AA6" w:rsidRPr="00230826">
        <w:rPr>
          <w:rStyle w:val="indexpagenumberchecked"/>
        </w:rPr>
        <w:t>191</w:t>
      </w:r>
      <w:r w:rsidR="009A6FF9">
        <w:t xml:space="preserve">, </w:t>
      </w:r>
      <w:r w:rsidR="00DC6AA6" w:rsidRPr="00230826">
        <w:rPr>
          <w:rStyle w:val="indexRefchap"/>
        </w:rPr>
        <w:t>15:</w:t>
      </w:r>
      <w:r w:rsidR="00DC6AA6" w:rsidRPr="00230826">
        <w:rPr>
          <w:rStyle w:val="indexRefpar"/>
        </w:rPr>
        <w:t>48</w:t>
      </w:r>
    </w:p>
    <w:p w14:paraId="07621358" w14:textId="77777777" w:rsidR="00E67803" w:rsidRDefault="00C57E99" w:rsidP="008C6AD0">
      <w:pPr>
        <w:pStyle w:val="Index-2"/>
      </w:pPr>
      <w:r w:rsidRPr="007C5354">
        <w:rPr>
          <w:highlight w:val="yellow"/>
        </w:rPr>
        <w:t>ʿAbdu</w:t>
      </w:r>
      <w:r w:rsidR="00627ED1" w:rsidRPr="00627ED1">
        <w:rPr>
          <w:highlight w:val="yellow"/>
        </w:rPr>
        <w:t>’</w:t>
      </w:r>
      <w:r w:rsidRPr="007C5354">
        <w:rPr>
          <w:highlight w:val="yellow"/>
        </w:rPr>
        <w:t>l-Bahá</w:t>
      </w:r>
      <w:r w:rsidR="00627ED1" w:rsidRPr="00627ED1">
        <w:rPr>
          <w:highlight w:val="yellow"/>
        </w:rPr>
        <w:t>’</w:t>
      </w:r>
      <w:r w:rsidRPr="007C5354">
        <w:rPr>
          <w:highlight w:val="yellow"/>
        </w:rPr>
        <w:t>s</w:t>
      </w:r>
      <w:r w:rsidRPr="002B1019">
        <w:t xml:space="preserve"> visits to</w:t>
      </w:r>
      <w:r w:rsidR="00DC6AA6" w:rsidRPr="00230826">
        <w:rPr>
          <w:rStyle w:val="indexpagenumbercomma"/>
        </w:rPr>
        <w:t xml:space="preserve">, </w:t>
      </w:r>
      <w:r w:rsidR="00DC6AA6" w:rsidRPr="00230826">
        <w:rPr>
          <w:rStyle w:val="indexpagenumberchecked"/>
        </w:rPr>
        <w:t>186</w:t>
      </w:r>
      <w:r w:rsidRPr="006E548C">
        <w:rPr>
          <w:rStyle w:val="indexpagenumbercontinued"/>
        </w:rPr>
        <w:t>–7</w:t>
      </w:r>
      <w:r w:rsidR="00DC6AA6" w:rsidRPr="00230826">
        <w:rPr>
          <w:rStyle w:val="indexpagenumbercomma"/>
        </w:rPr>
        <w:t xml:space="preserve">, </w:t>
      </w:r>
      <w:r w:rsidR="00DC6AA6" w:rsidRPr="00230826">
        <w:rPr>
          <w:rStyle w:val="indexpagenumberchecked"/>
        </w:rPr>
        <w:t>189</w:t>
      </w:r>
      <w:r w:rsidRPr="006E548C">
        <w:rPr>
          <w:rStyle w:val="indexpagenumbercontinued"/>
        </w:rPr>
        <w:t>–92</w:t>
      </w:r>
      <w:r w:rsidR="008C6AD0">
        <w:t xml:space="preserve">, </w:t>
      </w:r>
      <w:r w:rsidR="00DC6AA6" w:rsidRPr="00230826">
        <w:rPr>
          <w:rStyle w:val="indexRefchap"/>
        </w:rPr>
        <w:t>15:</w:t>
      </w:r>
      <w:r w:rsidR="008C6AD0">
        <w:rPr>
          <w:rStyle w:val="indexRefpar"/>
        </w:rPr>
        <w:t>26</w:t>
      </w:r>
      <w:r w:rsidR="00DC6AA6" w:rsidRPr="00230826">
        <w:rPr>
          <w:rStyle w:val="indexRefpar"/>
        </w:rPr>
        <w:t>–29</w:t>
      </w:r>
      <w:r w:rsidR="008C6AD0">
        <w:t xml:space="preserve">, </w:t>
      </w:r>
      <w:r w:rsidR="00DC6AA6" w:rsidRPr="00230826">
        <w:rPr>
          <w:rStyle w:val="indexRefchap"/>
        </w:rPr>
        <w:t>15:</w:t>
      </w:r>
      <w:r w:rsidR="00DC6AA6" w:rsidRPr="00230826">
        <w:rPr>
          <w:rStyle w:val="indexRefpar"/>
        </w:rPr>
        <w:t>41–51</w:t>
      </w:r>
    </w:p>
    <w:p w14:paraId="588CD60F" w14:textId="77777777" w:rsidR="00E67803" w:rsidRDefault="00C57E99" w:rsidP="008C6AD0">
      <w:pPr>
        <w:pStyle w:val="Index-2"/>
      </w:pPr>
      <w:r w:rsidRPr="002B1019">
        <w:t>believers not permitted to enter, during</w:t>
      </w:r>
      <w:r>
        <w:t xml:space="preserve"> </w:t>
      </w:r>
      <w:r w:rsidRPr="002B1019">
        <w:t xml:space="preserve">residency of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189</w:t>
      </w:r>
      <w:r w:rsidR="00DC6AA6" w:rsidRPr="00230826">
        <w:rPr>
          <w:rStyle w:val="indexpagenumbercomma"/>
        </w:rPr>
        <w:t xml:space="preserve">, </w:t>
      </w:r>
      <w:r w:rsidR="00DC6AA6" w:rsidRPr="00230826">
        <w:rPr>
          <w:rStyle w:val="indexpagenumberchecked"/>
        </w:rPr>
        <w:t>191</w:t>
      </w:r>
      <w:r w:rsidR="008C6AD0">
        <w:t xml:space="preserve">, </w:t>
      </w:r>
      <w:r w:rsidR="00DC6AA6" w:rsidRPr="00230826">
        <w:rPr>
          <w:rStyle w:val="indexRefchap"/>
        </w:rPr>
        <w:t>15:</w:t>
      </w:r>
      <w:r w:rsidR="00DC6AA6" w:rsidRPr="00230826">
        <w:rPr>
          <w:rStyle w:val="indexRefpar"/>
        </w:rPr>
        <w:t>40</w:t>
      </w:r>
      <w:r w:rsidR="008C6AD0">
        <w:t xml:space="preserve">, </w:t>
      </w:r>
      <w:r w:rsidR="00DC6AA6" w:rsidRPr="00230826">
        <w:rPr>
          <w:rStyle w:val="indexRefchap"/>
        </w:rPr>
        <w:t>15:</w:t>
      </w:r>
      <w:r w:rsidR="00DC6AA6" w:rsidRPr="00230826">
        <w:rPr>
          <w:rStyle w:val="indexRefpar"/>
        </w:rPr>
        <w:t>50–52</w:t>
      </w:r>
    </w:p>
    <w:p w14:paraId="2DFCD50B" w14:textId="77777777" w:rsidR="00E67803" w:rsidRDefault="00C57E99" w:rsidP="008C6AD0">
      <w:pPr>
        <w:pStyle w:val="Index-2"/>
      </w:pPr>
      <w:r w:rsidRPr="002B1019">
        <w:t>construction of</w:t>
      </w:r>
      <w:r w:rsidR="00DC6AA6" w:rsidRPr="00230826">
        <w:rPr>
          <w:rStyle w:val="indexpagenumbercomma"/>
        </w:rPr>
        <w:t xml:space="preserve">, </w:t>
      </w:r>
      <w:r w:rsidR="00DC6AA6" w:rsidRPr="00230826">
        <w:rPr>
          <w:rStyle w:val="indexpagenumberchecked"/>
        </w:rPr>
        <w:t>319</w:t>
      </w:r>
      <w:r w:rsidR="008C6AD0">
        <w:t xml:space="preserve">, </w:t>
      </w:r>
      <w:r w:rsidR="00DC6AA6" w:rsidRPr="00230826">
        <w:rPr>
          <w:rStyle w:val="indexRefchap"/>
        </w:rPr>
        <w:t>28:</w:t>
      </w:r>
      <w:r w:rsidR="00DC6AA6" w:rsidRPr="00230826">
        <w:rPr>
          <w:rStyle w:val="indexRefpar"/>
        </w:rPr>
        <w:t>18</w:t>
      </w:r>
    </w:p>
    <w:p w14:paraId="5785C76F" w14:textId="77777777" w:rsidR="00E67803" w:rsidRDefault="00C57E99" w:rsidP="008C6AD0">
      <w:pPr>
        <w:pStyle w:val="Index-2"/>
      </w:pPr>
      <w:r w:rsidRPr="002B1019">
        <w:t>Covenant-breakers live in vicinity of</w:t>
      </w:r>
      <w:r w:rsidR="00DC6AA6" w:rsidRPr="00230826">
        <w:rPr>
          <w:rStyle w:val="indexpagenumbercomma"/>
        </w:rPr>
        <w:t xml:space="preserve">, </w:t>
      </w:r>
      <w:r w:rsidR="00DC6AA6" w:rsidRPr="00230826">
        <w:rPr>
          <w:rStyle w:val="indexpagenumberchecked"/>
        </w:rPr>
        <w:t>328</w:t>
      </w:r>
      <w:r w:rsidRPr="006E548C">
        <w:rPr>
          <w:rStyle w:val="indexpagenumbercontinued"/>
        </w:rPr>
        <w:t>–31</w:t>
      </w:r>
      <w:r w:rsidR="00DC6AA6" w:rsidRPr="00230826">
        <w:rPr>
          <w:rStyle w:val="indexpagenumbercomma"/>
        </w:rPr>
        <w:t xml:space="preserve">, </w:t>
      </w:r>
      <w:r w:rsidR="00DC6AA6" w:rsidRPr="00230826">
        <w:rPr>
          <w:rStyle w:val="indexpagenumberchecked"/>
        </w:rPr>
        <w:t>367</w:t>
      </w:r>
      <w:r w:rsidRPr="006E548C">
        <w:rPr>
          <w:rStyle w:val="indexpagenumbercontinued"/>
        </w:rPr>
        <w:t>–9</w:t>
      </w:r>
      <w:r w:rsidR="008C6AD0">
        <w:t xml:space="preserve">, </w:t>
      </w:r>
      <w:r w:rsidR="00DC6AA6" w:rsidRPr="00230826">
        <w:rPr>
          <w:rStyle w:val="indexRefchap"/>
        </w:rPr>
        <w:t>29:</w:t>
      </w:r>
      <w:r w:rsidR="00DC6AA6" w:rsidRPr="00230826">
        <w:rPr>
          <w:rStyle w:val="indexRefpar"/>
        </w:rPr>
        <w:t>29–39</w:t>
      </w:r>
      <w:r w:rsidR="008C6AD0">
        <w:t xml:space="preserve">, </w:t>
      </w:r>
      <w:r w:rsidR="00DC6AA6" w:rsidRPr="00230826">
        <w:rPr>
          <w:rStyle w:val="indexRefchap"/>
        </w:rPr>
        <w:t>32:</w:t>
      </w:r>
      <w:r w:rsidR="00DC6AA6" w:rsidRPr="00230826">
        <w:rPr>
          <w:rStyle w:val="indexRefpar"/>
        </w:rPr>
        <w:t>91–98</w:t>
      </w:r>
    </w:p>
    <w:p w14:paraId="4240CF41" w14:textId="77777777" w:rsidR="00E67803" w:rsidRDefault="00C57E99" w:rsidP="008C6AD0">
      <w:pPr>
        <w:pStyle w:val="Index-2"/>
      </w:pPr>
      <w:r w:rsidRPr="002B1019">
        <w:t>Covenant-breakers plan to take</w:t>
      </w:r>
      <w:r>
        <w:t xml:space="preserve"> </w:t>
      </w:r>
      <w:r w:rsidRPr="002B1019">
        <w:t>possession of</w:t>
      </w:r>
      <w:r w:rsidR="00DC6AA6" w:rsidRPr="00230826">
        <w:rPr>
          <w:rStyle w:val="indexpagenumbercomma"/>
        </w:rPr>
        <w:t xml:space="preserve">, </w:t>
      </w:r>
      <w:r w:rsidR="00DC6AA6" w:rsidRPr="00230826">
        <w:rPr>
          <w:rStyle w:val="indexpagenumberchecked"/>
        </w:rPr>
        <w:t>188</w:t>
      </w:r>
      <w:r w:rsidR="008C6AD0">
        <w:t xml:space="preserve">, </w:t>
      </w:r>
      <w:r w:rsidR="00DC6AA6" w:rsidRPr="00230826">
        <w:rPr>
          <w:rStyle w:val="indexRefchap"/>
        </w:rPr>
        <w:t>15:</w:t>
      </w:r>
      <w:r w:rsidR="00DC6AA6" w:rsidRPr="00230826">
        <w:rPr>
          <w:rStyle w:val="indexRefpar"/>
        </w:rPr>
        <w:t>34</w:t>
      </w:r>
    </w:p>
    <w:p w14:paraId="4B5BD9F6" w14:textId="77777777" w:rsidR="00E67803" w:rsidRDefault="00C57E99" w:rsidP="00917DBD">
      <w:pPr>
        <w:pStyle w:val="Index-2"/>
      </w:pPr>
      <w:r w:rsidRPr="002B1019">
        <w:t>gardens at</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367</w:t>
      </w:r>
      <w:r w:rsidR="008C6AD0">
        <w:t xml:space="preserve">, </w:t>
      </w:r>
      <w:r w:rsidR="00DC6AA6" w:rsidRPr="00230826">
        <w:rPr>
          <w:rStyle w:val="indexRefchap"/>
        </w:rPr>
        <w:t>15:</w:t>
      </w:r>
      <w:r w:rsidR="00DC6AA6" w:rsidRPr="00230826">
        <w:rPr>
          <w:rStyle w:val="indexRefpar"/>
        </w:rPr>
        <w:t>47–49</w:t>
      </w:r>
      <w:r w:rsidR="008C6AD0">
        <w:t xml:space="preserve">, </w:t>
      </w:r>
      <w:r w:rsidR="00DC6AA6" w:rsidRPr="00230826">
        <w:rPr>
          <w:rStyle w:val="indexRefchap"/>
        </w:rPr>
        <w:t>29:</w:t>
      </w:r>
      <w:r w:rsidR="00DC6AA6" w:rsidRPr="00230826">
        <w:rPr>
          <w:rStyle w:val="indexRefpar"/>
        </w:rPr>
        <w:t>28</w:t>
      </w:r>
      <w:r w:rsidR="00917DBD">
        <w:t xml:space="preserve">, </w:t>
      </w:r>
      <w:r w:rsidR="00DC6AA6" w:rsidRPr="00230826">
        <w:rPr>
          <w:rStyle w:val="indexRefchap"/>
        </w:rPr>
        <w:t>32:</w:t>
      </w:r>
      <w:r w:rsidR="00DC6AA6" w:rsidRPr="00230826">
        <w:rPr>
          <w:rStyle w:val="indexRefpar"/>
        </w:rPr>
        <w:t>91</w:t>
      </w:r>
    </w:p>
    <w:p w14:paraId="1DC59B0B" w14:textId="77777777" w:rsidR="00E67803" w:rsidRDefault="00C57E99" w:rsidP="00917DBD">
      <w:pPr>
        <w:pStyle w:val="Index-2"/>
      </w:pPr>
      <w:r w:rsidRPr="002B1019">
        <w:t xml:space="preserve">incident at, instigated by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183</w:t>
      </w:r>
      <w:r w:rsidRPr="006E548C">
        <w:rPr>
          <w:rStyle w:val="indexpagenumbercontinued"/>
        </w:rPr>
        <w:t>–90</w:t>
      </w:r>
      <w:r w:rsidR="00917DBD">
        <w:t xml:space="preserve">, </w:t>
      </w:r>
      <w:r w:rsidR="00DC6AA6" w:rsidRPr="00230826">
        <w:rPr>
          <w:rStyle w:val="indexRefchap"/>
        </w:rPr>
        <w:t>15:</w:t>
      </w:r>
      <w:r w:rsidR="00DC6AA6" w:rsidRPr="00230826">
        <w:rPr>
          <w:rStyle w:val="indexRefpar"/>
        </w:rPr>
        <w:t>13–46</w:t>
      </w:r>
    </w:p>
    <w:p w14:paraId="40D9C552" w14:textId="77777777" w:rsidR="00E67803" w:rsidRDefault="00C57E99" w:rsidP="00A52A33">
      <w:pPr>
        <w:pStyle w:val="Index-2"/>
      </w:pPr>
      <w:r w:rsidRPr="002B1019">
        <w:t>seizure of keys to</w:t>
      </w:r>
      <w:r w:rsidR="00DC6AA6" w:rsidRPr="00230826">
        <w:rPr>
          <w:rStyle w:val="indexpagenumbercomma"/>
        </w:rPr>
        <w:t xml:space="preserve">, </w:t>
      </w:r>
      <w:r w:rsidR="00DC6AA6" w:rsidRPr="00230826">
        <w:rPr>
          <w:rStyle w:val="indexpagenumberchecked"/>
        </w:rPr>
        <w:t>288</w:t>
      </w:r>
      <w:r w:rsidRPr="006E548C">
        <w:rPr>
          <w:rStyle w:val="indexpagenumbercontinued"/>
        </w:rPr>
        <w:t>–9</w:t>
      </w:r>
      <w:r w:rsidR="00DC6AA6" w:rsidRPr="00230826">
        <w:rPr>
          <w:rStyle w:val="indexpagenumbercomma"/>
        </w:rPr>
        <w:t xml:space="preserve">, </w:t>
      </w:r>
      <w:r w:rsidR="00DC6AA6" w:rsidRPr="00230826">
        <w:rPr>
          <w:rStyle w:val="indexpagenumberchecked"/>
        </w:rPr>
        <w:t>333</w:t>
      </w:r>
      <w:r w:rsidRPr="00074FF5">
        <w:rPr>
          <w:rStyle w:val="structurepagenumber"/>
        </w:rPr>
        <w:t xml:space="preserve"> &lt;page </w:t>
      </w:r>
      <w:r>
        <w:rPr>
          <w:rStyle w:val="structurepagenumber"/>
        </w:rPr>
        <w:t>271</w:t>
      </w:r>
      <w:r w:rsidR="00B777C2">
        <w:rPr>
          <w:rStyle w:val="structurepagenumber"/>
        </w:rPr>
        <w:t>/&gt;</w:t>
      </w:r>
      <w:r w:rsidR="00917DBD">
        <w:t xml:space="preserve">, </w:t>
      </w:r>
      <w:r w:rsidR="00DC6AA6" w:rsidRPr="00230826">
        <w:rPr>
          <w:rStyle w:val="indexRefchap"/>
        </w:rPr>
        <w:t>25:</w:t>
      </w:r>
      <w:r w:rsidR="00DC6AA6" w:rsidRPr="00230826">
        <w:rPr>
          <w:rStyle w:val="indexRefpar"/>
        </w:rPr>
        <w:t>38–44</w:t>
      </w:r>
      <w:r w:rsidR="00A52A33">
        <w:t xml:space="preserve">, </w:t>
      </w:r>
      <w:r w:rsidR="00DC6AA6" w:rsidRPr="00230826">
        <w:rPr>
          <w:rStyle w:val="indexRefchap"/>
        </w:rPr>
        <w:t>30:</w:t>
      </w:r>
      <w:r w:rsidR="00DC6AA6" w:rsidRPr="00230826">
        <w:rPr>
          <w:rStyle w:val="indexRefpar"/>
        </w:rPr>
        <w:t>4</w:t>
      </w:r>
    </w:p>
    <w:p w14:paraId="7D73A9D6" w14:textId="77777777" w:rsidR="00E67803" w:rsidRDefault="00C57E99" w:rsidP="00BE19F8">
      <w:pPr>
        <w:pStyle w:val="Index-2"/>
      </w:pPr>
      <w:r w:rsidRPr="002B1019">
        <w:t>spiritual centre of Faith</w:t>
      </w:r>
      <w:r w:rsidR="00DC6AA6" w:rsidRPr="00230826">
        <w:rPr>
          <w:rStyle w:val="indexpagenumbercomma"/>
        </w:rPr>
        <w:t xml:space="preserve">, </w:t>
      </w:r>
      <w:r w:rsidR="00DC6AA6" w:rsidRPr="00230826">
        <w:rPr>
          <w:rStyle w:val="indexpagenumberchecked"/>
        </w:rPr>
        <w:t>327</w:t>
      </w:r>
      <w:r w:rsidRPr="006E548C">
        <w:rPr>
          <w:rStyle w:val="indexpagenumbercontinued"/>
        </w:rPr>
        <w:t>–8</w:t>
      </w:r>
      <w:r w:rsidR="00BE19F8">
        <w:t xml:space="preserve">, </w:t>
      </w:r>
      <w:r w:rsidR="00DC6AA6" w:rsidRPr="00230826">
        <w:rPr>
          <w:rStyle w:val="indexRefchap"/>
        </w:rPr>
        <w:t>29:</w:t>
      </w:r>
      <w:r w:rsidR="00DC6AA6" w:rsidRPr="00230826">
        <w:rPr>
          <w:rStyle w:val="indexRefpar"/>
        </w:rPr>
        <w:t>26–27</w:t>
      </w:r>
    </w:p>
    <w:p w14:paraId="594768C8" w14:textId="77777777" w:rsidR="00E67803" w:rsidRDefault="00C57E99" w:rsidP="00BE19F8">
      <w:pPr>
        <w:pStyle w:val="Index-2"/>
      </w:pPr>
      <w:r w:rsidRPr="002B1019">
        <w:t xml:space="preserve">superstructure of, </w:t>
      </w:r>
      <w:r w:rsidRPr="00271DA5">
        <w:rPr>
          <w:rStyle w:val="indexpagenumber"/>
        </w:rPr>
        <w:t>323</w:t>
      </w:r>
      <w:r w:rsidR="00BE19F8">
        <w:t xml:space="preserve"> </w:t>
      </w:r>
      <w:r w:rsidR="00BE19F8" w:rsidRPr="00683C74">
        <w:rPr>
          <w:rStyle w:val="stilltoworkat"/>
        </w:rPr>
        <w:t>(</w:t>
      </w:r>
      <w:r w:rsidR="00BE19F8">
        <w:rPr>
          <w:rStyle w:val="stilltoworkat"/>
        </w:rPr>
        <w:t>this reference refers to the superstructure of the Shrine of the Báb and I found no place refering to a superstructure of the Shrine of Bahá'u'lláh – so, I leave it out)</w:t>
      </w:r>
    </w:p>
    <w:p w14:paraId="238BAC2E" w14:textId="77777777" w:rsidR="00E67803" w:rsidRDefault="00C57E99" w:rsidP="00BE19F8">
      <w:pPr>
        <w:pStyle w:val="Index-2"/>
      </w:pPr>
      <w:r w:rsidRPr="002B1019">
        <w:t>visits to, on Holy Days</w:t>
      </w:r>
      <w:r w:rsidR="00DC6AA6" w:rsidRPr="00230826">
        <w:rPr>
          <w:rStyle w:val="indexpagenumbercomma"/>
        </w:rPr>
        <w:t xml:space="preserve">, </w:t>
      </w:r>
      <w:r w:rsidR="00DC6AA6" w:rsidRPr="00230826">
        <w:rPr>
          <w:rStyle w:val="indexpagenumberchecked"/>
        </w:rPr>
        <w:t>190</w:t>
      </w:r>
      <w:r w:rsidR="00BE19F8">
        <w:t xml:space="preserve">, </w:t>
      </w:r>
      <w:r w:rsidR="00DC6AA6" w:rsidRPr="00230826">
        <w:rPr>
          <w:rStyle w:val="indexRefchap"/>
        </w:rPr>
        <w:t>15:</w:t>
      </w:r>
      <w:r w:rsidR="00DC6AA6" w:rsidRPr="00230826">
        <w:rPr>
          <w:rStyle w:val="indexRefpar"/>
        </w:rPr>
        <w:t>43–46</w:t>
      </w:r>
    </w:p>
    <w:p w14:paraId="40592D4A" w14:textId="77777777" w:rsidR="00C57E99" w:rsidRDefault="00C57E99" w:rsidP="0084311A">
      <w:pPr>
        <w:pStyle w:val="Index-1"/>
      </w:pPr>
      <w:r w:rsidRPr="00C23342">
        <w:rPr>
          <w:highlight w:val="yellow"/>
        </w:rPr>
        <w:t>uʿáʿu</w:t>
      </w:r>
      <w:r w:rsidR="00627ED1" w:rsidRPr="00627ED1">
        <w:rPr>
          <w:highlight w:val="yellow"/>
        </w:rPr>
        <w:t>’</w:t>
      </w:r>
      <w:r w:rsidRPr="00C23342">
        <w:rPr>
          <w:highlight w:val="yellow"/>
        </w:rPr>
        <w:t>lláh</w:t>
      </w:r>
      <w:r w:rsidR="00DC6AA6" w:rsidRPr="00230826">
        <w:rPr>
          <w:rStyle w:val="indexpagenumbercomma"/>
        </w:rPr>
        <w:t xml:space="preserve">, </w:t>
      </w:r>
      <w:r w:rsidR="00DC6AA6" w:rsidRPr="00230826">
        <w:rPr>
          <w:rStyle w:val="indexpagenumberchecked"/>
        </w:rPr>
        <w:t>153</w:t>
      </w:r>
      <w:r w:rsidR="00DC6AA6" w:rsidRPr="00230826">
        <w:rPr>
          <w:rStyle w:val="indexpagenumbercomma"/>
        </w:rPr>
        <w:t xml:space="preserve">, </w:t>
      </w:r>
      <w:r w:rsidR="00DC6AA6" w:rsidRPr="00230826">
        <w:rPr>
          <w:rStyle w:val="indexpagenumberchecked"/>
        </w:rPr>
        <w:t>176</w:t>
      </w:r>
      <w:r w:rsidR="00DC6AA6" w:rsidRPr="00230826">
        <w:rPr>
          <w:rStyle w:val="indexpagenumbercomma"/>
        </w:rPr>
        <w:t xml:space="preserve">, </w:t>
      </w:r>
      <w:r w:rsidR="00DC6AA6" w:rsidRPr="00230826">
        <w:rPr>
          <w:rStyle w:val="indexpagenumberchecked"/>
        </w:rPr>
        <w:t>240</w:t>
      </w:r>
      <w:r w:rsidRPr="006E548C">
        <w:rPr>
          <w:rStyle w:val="indexpagenumbercontinued"/>
        </w:rPr>
        <w:t>–1</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340</w:t>
      </w:r>
      <w:r w:rsidR="00DC6AA6" w:rsidRPr="00230826">
        <w:rPr>
          <w:rStyle w:val="indexpagenumbercomma"/>
        </w:rPr>
        <w:t xml:space="preserve">, </w:t>
      </w:r>
      <w:r w:rsidR="00DC6AA6" w:rsidRPr="00230826">
        <w:rPr>
          <w:rStyle w:val="indexpagenumberchecked"/>
        </w:rPr>
        <w:t>364</w:t>
      </w:r>
      <w:r w:rsidR="00DC6AA6" w:rsidRPr="00230826">
        <w:rPr>
          <w:rStyle w:val="indexpagenumbercomma"/>
        </w:rPr>
        <w:t xml:space="preserve">, </w:t>
      </w:r>
      <w:r w:rsidR="00DC6AA6" w:rsidRPr="00230826">
        <w:rPr>
          <w:rStyle w:val="indexpagenumberchecked"/>
        </w:rPr>
        <w:t>365</w:t>
      </w:r>
      <w:r w:rsidR="00DC6AA6" w:rsidRPr="00230826">
        <w:rPr>
          <w:rStyle w:val="indexpagenumbercomma"/>
        </w:rPr>
        <w:t xml:space="preserve">, </w:t>
      </w:r>
      <w:r w:rsidR="00DC6AA6" w:rsidRPr="00230826">
        <w:rPr>
          <w:rStyle w:val="indexpagenumberchecked"/>
        </w:rPr>
        <w:t>419</w:t>
      </w:r>
      <w:r w:rsidR="0081350D">
        <w:t xml:space="preserve">, </w:t>
      </w:r>
      <w:r w:rsidR="00DC6AA6" w:rsidRPr="00230826">
        <w:rPr>
          <w:rStyle w:val="indexRefchap"/>
        </w:rPr>
        <w:t>11:</w:t>
      </w:r>
      <w:r w:rsidR="00DC6AA6" w:rsidRPr="00230826">
        <w:rPr>
          <w:rStyle w:val="indexRefpar"/>
        </w:rPr>
        <w:t>20</w:t>
      </w:r>
      <w:r w:rsidR="0084311A">
        <w:t xml:space="preserve">, </w:t>
      </w:r>
      <w:r w:rsidR="00DC6AA6" w:rsidRPr="00230826">
        <w:rPr>
          <w:rStyle w:val="indexRefchap"/>
        </w:rPr>
        <w:t>14:</w:t>
      </w:r>
      <w:r w:rsidR="00DC6AA6" w:rsidRPr="00230826">
        <w:rPr>
          <w:rStyle w:val="indexRefpar"/>
        </w:rPr>
        <w:t>23</w:t>
      </w:r>
      <w:r w:rsidR="0084311A">
        <w:t xml:space="preserve">, </w:t>
      </w:r>
      <w:r w:rsidR="00DC6AA6" w:rsidRPr="00230826">
        <w:rPr>
          <w:rStyle w:val="indexRefchap"/>
        </w:rPr>
        <w:t>20:</w:t>
      </w:r>
      <w:r w:rsidR="00DC6AA6" w:rsidRPr="00230826">
        <w:rPr>
          <w:rStyle w:val="indexRefpar"/>
        </w:rPr>
        <w:t>52–53</w:t>
      </w:r>
      <w:r w:rsidR="0084311A">
        <w:t xml:space="preserve">, </w:t>
      </w:r>
      <w:r w:rsidR="00DC6AA6" w:rsidRPr="00230826">
        <w:rPr>
          <w:rStyle w:val="indexRefchap"/>
        </w:rPr>
        <w:t>21:</w:t>
      </w:r>
      <w:r w:rsidR="00DC6AA6" w:rsidRPr="00230826">
        <w:rPr>
          <w:rStyle w:val="indexRefpar"/>
        </w:rPr>
        <w:t>31</w:t>
      </w:r>
      <w:r w:rsidR="0084311A">
        <w:t xml:space="preserve">, </w:t>
      </w:r>
      <w:r w:rsidR="00DC6AA6" w:rsidRPr="00230826">
        <w:rPr>
          <w:rStyle w:val="indexRefchap"/>
        </w:rPr>
        <w:t>24:</w:t>
      </w:r>
      <w:r w:rsidR="00DC6AA6" w:rsidRPr="00230826">
        <w:rPr>
          <w:rStyle w:val="indexRefpar"/>
        </w:rPr>
        <w:t>17</w:t>
      </w:r>
      <w:r w:rsidR="0084311A">
        <w:t xml:space="preserve">, </w:t>
      </w:r>
      <w:r w:rsidR="00DC6AA6" w:rsidRPr="00230826">
        <w:rPr>
          <w:rStyle w:val="indexRefchap"/>
        </w:rPr>
        <w:t>30:</w:t>
      </w:r>
      <w:r w:rsidR="00DC6AA6" w:rsidRPr="00230826">
        <w:rPr>
          <w:rStyle w:val="indexRefpar"/>
        </w:rPr>
        <w:t>43–44</w:t>
      </w:r>
      <w:r w:rsidR="0084311A">
        <w:t xml:space="preserve">, </w:t>
      </w:r>
      <w:r w:rsidR="00DC6AA6" w:rsidRPr="00230826">
        <w:rPr>
          <w:rStyle w:val="indexRefchap"/>
        </w:rPr>
        <w:t>32:</w:t>
      </w:r>
      <w:r w:rsidR="00DC6AA6" w:rsidRPr="00230826">
        <w:rPr>
          <w:rStyle w:val="indexRefpar"/>
        </w:rPr>
        <w:t>80</w:t>
      </w:r>
      <w:r w:rsidR="0084311A">
        <w:t xml:space="preserve">, </w:t>
      </w:r>
      <w:r w:rsidR="00DC6AA6" w:rsidRPr="00230826">
        <w:rPr>
          <w:rStyle w:val="indexRefchap"/>
        </w:rPr>
        <w:t>32:</w:t>
      </w:r>
      <w:r w:rsidR="00DC6AA6" w:rsidRPr="00230826">
        <w:rPr>
          <w:rStyle w:val="indexRefpar"/>
        </w:rPr>
        <w:t>82</w:t>
      </w:r>
      <w:r w:rsidR="0084311A">
        <w:t xml:space="preserve">, </w:t>
      </w:r>
      <w:r w:rsidR="00DC6AA6" w:rsidRPr="00230826">
        <w:rPr>
          <w:rStyle w:val="indexRefchap"/>
        </w:rPr>
        <w:t>ap1:</w:t>
      </w:r>
      <w:r w:rsidR="00DC6AA6" w:rsidRPr="00230826">
        <w:rPr>
          <w:rStyle w:val="indexRefchapsub"/>
        </w:rPr>
        <w:t>1:</w:t>
      </w:r>
      <w:r w:rsidR="00DC6AA6" w:rsidRPr="00230826">
        <w:rPr>
          <w:rStyle w:val="indexRefpar"/>
        </w:rPr>
        <w:t>9</w:t>
      </w:r>
    </w:p>
    <w:p w14:paraId="382B3BC9" w14:textId="77777777" w:rsidR="00C57E99" w:rsidRPr="002B1019" w:rsidRDefault="00C57E99" w:rsidP="00C40007">
      <w:pPr>
        <w:pStyle w:val="Index-1"/>
      </w:pPr>
      <w:r w:rsidRPr="002B1019">
        <w:t>Siberia</w:t>
      </w:r>
      <w:r w:rsidR="00DC6AA6" w:rsidRPr="00230826">
        <w:rPr>
          <w:rStyle w:val="indexpagenumbercomma"/>
        </w:rPr>
        <w:t xml:space="preserve">, </w:t>
      </w:r>
      <w:r w:rsidR="00DC6AA6" w:rsidRPr="00230826">
        <w:rPr>
          <w:rStyle w:val="indexpagenumberchecked"/>
        </w:rPr>
        <w:t>320</w:t>
      </w:r>
      <w:r w:rsidR="00C40007">
        <w:t xml:space="preserve">, </w:t>
      </w:r>
      <w:r w:rsidR="00DC6AA6" w:rsidRPr="00230826">
        <w:rPr>
          <w:rStyle w:val="indexRefchap"/>
        </w:rPr>
        <w:t>28:</w:t>
      </w:r>
      <w:r w:rsidR="00DC6AA6" w:rsidRPr="00230826">
        <w:rPr>
          <w:rStyle w:val="indexRefpar"/>
        </w:rPr>
        <w:t>21</w:t>
      </w:r>
    </w:p>
    <w:p w14:paraId="6DA167EE" w14:textId="77777777" w:rsidR="00C57E99" w:rsidRPr="002B1019" w:rsidRDefault="00627ED1" w:rsidP="00C40007">
      <w:pPr>
        <w:pStyle w:val="Index-1"/>
      </w:pPr>
      <w:r w:rsidRPr="00627ED1">
        <w:rPr>
          <w:highlight w:val="green"/>
        </w:rPr>
        <w:t>Sidr-</w:t>
      </w:r>
      <w:r w:rsidR="00C57E99" w:rsidRPr="000C7039">
        <w:rPr>
          <w:highlight w:val="green"/>
        </w:rPr>
        <w:t>ʿAlí</w:t>
      </w:r>
      <w:r w:rsidR="00C57E99" w:rsidRPr="002B1019">
        <w:t xml:space="preserve">, </w:t>
      </w:r>
      <w:r w:rsidR="00C57E99" w:rsidRPr="000C7039">
        <w:rPr>
          <w:highlight w:val="yellow"/>
        </w:rPr>
        <w:t>Darví</w:t>
      </w:r>
      <w:r w:rsidR="00DC6AA6" w:rsidRPr="00230826">
        <w:rPr>
          <w:rStyle w:val="indexpagenumbercomma"/>
        </w:rPr>
        <w:t xml:space="preserve">, </w:t>
      </w:r>
      <w:r w:rsidR="00DC6AA6" w:rsidRPr="00230826">
        <w:rPr>
          <w:rStyle w:val="indexpagenumberchecked"/>
        </w:rPr>
        <w:t>85</w:t>
      </w:r>
      <w:r w:rsidR="00C40007">
        <w:t xml:space="preserve">, </w:t>
      </w:r>
      <w:r w:rsidR="00DC6AA6" w:rsidRPr="00230826">
        <w:rPr>
          <w:rStyle w:val="indexRefchap"/>
        </w:rPr>
        <w:t>4:</w:t>
      </w:r>
      <w:r w:rsidR="00DC6AA6" w:rsidRPr="00230826">
        <w:rPr>
          <w:rStyle w:val="indexRefpar"/>
        </w:rPr>
        <w:t>113</w:t>
      </w:r>
    </w:p>
    <w:p w14:paraId="641D1476" w14:textId="77777777" w:rsidR="00C57E99" w:rsidRPr="002B1019" w:rsidRDefault="00C57E99" w:rsidP="00C40007">
      <w:pPr>
        <w:pStyle w:val="Index-1"/>
      </w:pPr>
      <w:r w:rsidRPr="002B1019">
        <w:t>Six Year Plan, Australian</w:t>
      </w:r>
      <w:r w:rsidR="00DC6AA6" w:rsidRPr="00230826">
        <w:rPr>
          <w:rStyle w:val="indexpagenumbercomma"/>
        </w:rPr>
        <w:t xml:space="preserve">, </w:t>
      </w:r>
      <w:r w:rsidR="00DC6AA6" w:rsidRPr="00230826">
        <w:rPr>
          <w:rStyle w:val="indexpagenumberchecked"/>
        </w:rPr>
        <w:t>316</w:t>
      </w:r>
      <w:r w:rsidR="00C40007">
        <w:t xml:space="preserve">, </w:t>
      </w:r>
      <w:r w:rsidR="00DC6AA6" w:rsidRPr="00230826">
        <w:rPr>
          <w:rStyle w:val="indexRefchap"/>
        </w:rPr>
        <w:t>28:</w:t>
      </w:r>
      <w:r w:rsidR="00DC6AA6" w:rsidRPr="00230826">
        <w:rPr>
          <w:rStyle w:val="indexRefpar"/>
        </w:rPr>
        <w:t>7</w:t>
      </w:r>
    </w:p>
    <w:p w14:paraId="4AA6EE93" w14:textId="77777777" w:rsidR="00C57E99" w:rsidRPr="002B1019" w:rsidRDefault="00C57E99" w:rsidP="00C40007">
      <w:pPr>
        <w:pStyle w:val="Index-1"/>
      </w:pPr>
      <w:r w:rsidRPr="002B1019">
        <w:t>Six Year Plan, British</w:t>
      </w:r>
      <w:r w:rsidR="00DC6AA6" w:rsidRPr="00230826">
        <w:rPr>
          <w:rStyle w:val="indexpagenumbercomma"/>
        </w:rPr>
        <w:t xml:space="preserve">, </w:t>
      </w:r>
      <w:r w:rsidR="00DC6AA6" w:rsidRPr="00230826">
        <w:rPr>
          <w:rStyle w:val="indexpagenumberchecked"/>
        </w:rPr>
        <w:t>315</w:t>
      </w:r>
      <w:r w:rsidRPr="006E548C">
        <w:rPr>
          <w:rStyle w:val="indexpagenumbercontinued"/>
        </w:rPr>
        <w:t>–16</w:t>
      </w:r>
      <w:r w:rsidR="00DC6AA6" w:rsidRPr="00230826">
        <w:rPr>
          <w:rStyle w:val="indexpagenumbercomma"/>
        </w:rPr>
        <w:t xml:space="preserve">, </w:t>
      </w:r>
      <w:r w:rsidR="00DC6AA6" w:rsidRPr="00230826">
        <w:rPr>
          <w:rStyle w:val="indexpagenumberchecked"/>
        </w:rPr>
        <w:t>317</w:t>
      </w:r>
      <w:r w:rsidR="00C40007">
        <w:t xml:space="preserve">, </w:t>
      </w:r>
      <w:r w:rsidR="00DC6AA6" w:rsidRPr="00230826">
        <w:rPr>
          <w:rStyle w:val="indexRefchap"/>
        </w:rPr>
        <w:t>28:</w:t>
      </w:r>
      <w:r w:rsidR="00DC6AA6" w:rsidRPr="00230826">
        <w:rPr>
          <w:rStyle w:val="indexRefpar"/>
        </w:rPr>
        <w:t>6</w:t>
      </w:r>
      <w:r w:rsidR="00C40007">
        <w:t xml:space="preserve">, </w:t>
      </w:r>
      <w:r w:rsidR="00DC6AA6" w:rsidRPr="00230826">
        <w:rPr>
          <w:rStyle w:val="indexRefchap"/>
        </w:rPr>
        <w:t>28:</w:t>
      </w:r>
      <w:r w:rsidR="00DC6AA6" w:rsidRPr="00230826">
        <w:rPr>
          <w:rStyle w:val="indexRefpar"/>
        </w:rPr>
        <w:t>9</w:t>
      </w:r>
    </w:p>
    <w:p w14:paraId="011B52FA" w14:textId="77777777" w:rsidR="00C57E99" w:rsidRDefault="00C57E99" w:rsidP="0081350D">
      <w:pPr>
        <w:pStyle w:val="Index-1"/>
      </w:pPr>
      <w:r w:rsidRPr="000C7039">
        <w:rPr>
          <w:highlight w:val="yellow"/>
        </w:rPr>
        <w:t>Síyáh</w:t>
      </w:r>
      <w:r w:rsidR="00627ED1" w:rsidRPr="00627ED1">
        <w:rPr>
          <w:highlight w:val="yellow"/>
        </w:rPr>
        <w:t>-</w:t>
      </w:r>
      <w:r w:rsidRPr="000C7039">
        <w:rPr>
          <w:highlight w:val="yellow"/>
        </w:rPr>
        <w:t>ál</w:t>
      </w:r>
      <w:r w:rsidR="00DC6AA6" w:rsidRPr="00230826">
        <w:rPr>
          <w:rStyle w:val="indexpagenumbercomma"/>
        </w:rPr>
        <w:t xml:space="preserve">, </w:t>
      </w:r>
      <w:r w:rsidR="00DC6AA6" w:rsidRPr="00230826">
        <w:rPr>
          <w:rStyle w:val="indexpagenumberchecked"/>
        </w:rPr>
        <w:t>46</w:t>
      </w:r>
      <w:r w:rsidR="00DC6AA6" w:rsidRPr="00230826">
        <w:rPr>
          <w:rStyle w:val="indexpagenumbercomma"/>
        </w:rPr>
        <w:t xml:space="preserve">, </w:t>
      </w:r>
      <w:r w:rsidR="00DC6AA6" w:rsidRPr="00230826">
        <w:rPr>
          <w:rStyle w:val="indexpagenumberchecked"/>
        </w:rPr>
        <w:t>52</w:t>
      </w:r>
      <w:r w:rsidR="00DC6AA6" w:rsidRPr="00230826">
        <w:rPr>
          <w:rStyle w:val="indexpagenumbercomma"/>
        </w:rPr>
        <w:t xml:space="preserve">, </w:t>
      </w:r>
      <w:r w:rsidR="00DC6AA6" w:rsidRPr="00230826">
        <w:rPr>
          <w:rStyle w:val="indexpagenumberchecked"/>
        </w:rPr>
        <w:t>55</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57</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316</w:t>
      </w:r>
      <w:r w:rsidR="0081350D">
        <w:t xml:space="preserve"> </w:t>
      </w:r>
      <w:r w:rsidR="0081350D" w:rsidRPr="00683C74">
        <w:rPr>
          <w:rStyle w:val="stilltoworkat"/>
        </w:rPr>
        <w:t>(</w:t>
      </w:r>
      <w:r w:rsidR="0081350D">
        <w:rPr>
          <w:rStyle w:val="stilltoworkat"/>
        </w:rPr>
        <w:t>it's page 47 instead of 46)</w:t>
      </w:r>
      <w:r w:rsidR="0081350D">
        <w:t xml:space="preserve">, </w:t>
      </w:r>
      <w:r w:rsidR="00DC6AA6" w:rsidRPr="00230826">
        <w:rPr>
          <w:rStyle w:val="indexRefchap"/>
        </w:rPr>
        <w:t>1:</w:t>
      </w:r>
      <w:r w:rsidR="00DC6AA6" w:rsidRPr="00230826">
        <w:rPr>
          <w:rStyle w:val="indexRefpar"/>
        </w:rPr>
        <w:t>104</w:t>
      </w:r>
      <w:r w:rsidR="0081350D">
        <w:t xml:space="preserve">, </w:t>
      </w:r>
      <w:r w:rsidR="00DC6AA6" w:rsidRPr="00230826">
        <w:rPr>
          <w:rStyle w:val="indexRefchap"/>
        </w:rPr>
        <w:t>2:</w:t>
      </w:r>
      <w:r w:rsidR="00DC6AA6" w:rsidRPr="00230826">
        <w:rPr>
          <w:rStyle w:val="indexRefpar"/>
        </w:rPr>
        <w:t>1</w:t>
      </w:r>
      <w:r w:rsidR="0081350D">
        <w:t xml:space="preserve">, </w:t>
      </w:r>
      <w:r w:rsidR="00DC6AA6" w:rsidRPr="00230826">
        <w:rPr>
          <w:rStyle w:val="indexRefchap"/>
        </w:rPr>
        <w:t>2:</w:t>
      </w:r>
      <w:r w:rsidR="00DC6AA6" w:rsidRPr="00230826">
        <w:rPr>
          <w:rStyle w:val="indexRefpar"/>
        </w:rPr>
        <w:t>16</w:t>
      </w:r>
      <w:r w:rsidR="0081350D">
        <w:t xml:space="preserve">, </w:t>
      </w:r>
      <w:r w:rsidR="00DC6AA6" w:rsidRPr="00230826">
        <w:rPr>
          <w:rStyle w:val="indexRefchap"/>
        </w:rPr>
        <w:t>2:</w:t>
      </w:r>
      <w:r w:rsidR="00DC6AA6" w:rsidRPr="00230826">
        <w:rPr>
          <w:rStyle w:val="indexRefpar"/>
        </w:rPr>
        <w:t>19</w:t>
      </w:r>
      <w:r w:rsidR="0081350D">
        <w:t xml:space="preserve">, </w:t>
      </w:r>
      <w:r w:rsidR="00DC6AA6" w:rsidRPr="00230826">
        <w:rPr>
          <w:rStyle w:val="indexRefchap"/>
        </w:rPr>
        <w:t>2:</w:t>
      </w:r>
      <w:r w:rsidR="00DC6AA6" w:rsidRPr="00230826">
        <w:rPr>
          <w:rStyle w:val="indexRefpar"/>
        </w:rPr>
        <w:t>23</w:t>
      </w:r>
      <w:r w:rsidR="0081350D">
        <w:t xml:space="preserve">, </w:t>
      </w:r>
      <w:r w:rsidR="00DC6AA6" w:rsidRPr="00230826">
        <w:rPr>
          <w:rStyle w:val="indexRefchap"/>
        </w:rPr>
        <w:t>2:</w:t>
      </w:r>
      <w:r w:rsidR="00DC6AA6" w:rsidRPr="00230826">
        <w:rPr>
          <w:rStyle w:val="indexRefpar"/>
        </w:rPr>
        <w:t>26</w:t>
      </w:r>
      <w:r w:rsidR="0081350D">
        <w:t xml:space="preserve">, </w:t>
      </w:r>
      <w:r w:rsidR="00DC6AA6" w:rsidRPr="00230826">
        <w:rPr>
          <w:rStyle w:val="indexRefchap"/>
        </w:rPr>
        <w:t>28:</w:t>
      </w:r>
      <w:r w:rsidR="00DC6AA6" w:rsidRPr="00230826">
        <w:rPr>
          <w:rStyle w:val="indexRefpar"/>
        </w:rPr>
        <w:t>7</w:t>
      </w:r>
    </w:p>
    <w:p w14:paraId="104ADE92" w14:textId="77777777" w:rsidR="0086404D" w:rsidRDefault="00C57E99">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imprisonment in</w:t>
      </w:r>
      <w:r w:rsidR="00DC6AA6" w:rsidRPr="00230826">
        <w:rPr>
          <w:rStyle w:val="indexpagenumbercomma"/>
        </w:rPr>
        <w:t xml:space="preserve">, </w:t>
      </w:r>
      <w:r w:rsidR="00DC6AA6" w:rsidRPr="00230826">
        <w:rPr>
          <w:rStyle w:val="indexpagenumberchecked"/>
        </w:rPr>
        <w:t>62</w:t>
      </w:r>
      <w:r w:rsidR="00DC6AA6" w:rsidRPr="00230826">
        <w:rPr>
          <w:rStyle w:val="indexpagenumbercomma"/>
        </w:rPr>
        <w:t xml:space="preserve">, </w:t>
      </w:r>
      <w:r w:rsidR="00DC6AA6" w:rsidRPr="00230826">
        <w:rPr>
          <w:rStyle w:val="indexpagenumberchecked"/>
        </w:rPr>
        <w:t>105</w:t>
      </w:r>
      <w:r w:rsidR="0081350D">
        <w:t xml:space="preserve">, </w:t>
      </w:r>
      <w:r w:rsidR="00DC6AA6" w:rsidRPr="00230826">
        <w:rPr>
          <w:rStyle w:val="indexRefchap"/>
        </w:rPr>
        <w:t>3:</w:t>
      </w:r>
      <w:r w:rsidR="00DC6AA6" w:rsidRPr="00230826">
        <w:rPr>
          <w:rStyle w:val="indexRefpar"/>
        </w:rPr>
        <w:t>12</w:t>
      </w:r>
      <w:r w:rsidR="0081350D">
        <w:t xml:space="preserve">, </w:t>
      </w:r>
      <w:r w:rsidR="00DC6AA6" w:rsidRPr="00230826">
        <w:rPr>
          <w:rStyle w:val="indexRefchap"/>
        </w:rPr>
        <w:t>6:</w:t>
      </w:r>
      <w:r w:rsidR="00DC6AA6" w:rsidRPr="00230826">
        <w:rPr>
          <w:rStyle w:val="indexRefpar"/>
        </w:rPr>
        <w:t>33</w:t>
      </w:r>
    </w:p>
    <w:p w14:paraId="23493ECA" w14:textId="77777777" w:rsidR="00C57E99" w:rsidRPr="002B1019" w:rsidRDefault="00C57E99" w:rsidP="00C40007">
      <w:pPr>
        <w:pStyle w:val="Index-1"/>
      </w:pPr>
      <w:r w:rsidRPr="002B1019">
        <w:t>Slander, forbidden to utter</w:t>
      </w:r>
      <w:r w:rsidR="00DC6AA6" w:rsidRPr="00230826">
        <w:rPr>
          <w:rStyle w:val="indexpagenumbercomma"/>
        </w:rPr>
        <w:t xml:space="preserve">, </w:t>
      </w:r>
      <w:r w:rsidR="00DC6AA6" w:rsidRPr="00230826">
        <w:rPr>
          <w:rStyle w:val="indexpagenumberchecked"/>
        </w:rPr>
        <w:t>419</w:t>
      </w:r>
      <w:r w:rsidR="00C40007">
        <w:t xml:space="preserve">, </w:t>
      </w:r>
      <w:r w:rsidR="00DC6AA6" w:rsidRPr="00230826">
        <w:rPr>
          <w:rStyle w:val="indexRefchap"/>
        </w:rPr>
        <w:t>ap1:</w:t>
      </w:r>
      <w:r w:rsidR="00DC6AA6" w:rsidRPr="00230826">
        <w:rPr>
          <w:rStyle w:val="indexRefchapsub"/>
        </w:rPr>
        <w:t>1:</w:t>
      </w:r>
      <w:r w:rsidR="00DC6AA6" w:rsidRPr="00230826">
        <w:rPr>
          <w:rStyle w:val="indexRefpar"/>
        </w:rPr>
        <w:t>8</w:t>
      </w:r>
    </w:p>
    <w:p w14:paraId="4BFA8FC1" w14:textId="77777777" w:rsidR="00C57E99" w:rsidRDefault="00627ED1" w:rsidP="00C40007">
      <w:pPr>
        <w:pStyle w:val="Index-1"/>
      </w:pPr>
      <w:r w:rsidRPr="00627ED1">
        <w:rPr>
          <w:highlight w:val="cyan"/>
        </w:rPr>
        <w:t>Sohrab</w:t>
      </w:r>
      <w:r w:rsidR="00C57E99" w:rsidRPr="002B1019">
        <w:t xml:space="preserve">, </w:t>
      </w:r>
      <w:r w:rsidR="00C57E99" w:rsidRPr="00215D6A">
        <w:rPr>
          <w:highlight w:val="cyan"/>
        </w:rPr>
        <w:t>Ahmad</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343</w:t>
      </w:r>
      <w:r w:rsidR="00C57E99" w:rsidRPr="006E548C">
        <w:rPr>
          <w:rStyle w:val="indexpagenumbercontinued"/>
        </w:rPr>
        <w:t>–7</w:t>
      </w:r>
      <w:r w:rsidR="00DC6AA6" w:rsidRPr="00230826">
        <w:rPr>
          <w:rStyle w:val="indexpagenumbercomma"/>
        </w:rPr>
        <w:t xml:space="preserve">, </w:t>
      </w:r>
      <w:r w:rsidR="00DC6AA6" w:rsidRPr="00230826">
        <w:rPr>
          <w:rStyle w:val="indexpagenumberchecked"/>
        </w:rPr>
        <w:t>348</w:t>
      </w:r>
      <w:r w:rsidR="00DC6AA6" w:rsidRPr="00230826">
        <w:rPr>
          <w:rStyle w:val="indexpagenumbercomma"/>
        </w:rPr>
        <w:t xml:space="preserve">, </w:t>
      </w:r>
      <w:r w:rsidR="00DC6AA6" w:rsidRPr="00230826">
        <w:rPr>
          <w:rStyle w:val="indexpagenumberchecked"/>
        </w:rPr>
        <w:t>363</w:t>
      </w:r>
      <w:r w:rsidR="00C40007">
        <w:t xml:space="preserve">, </w:t>
      </w:r>
      <w:r w:rsidR="00DC6AA6" w:rsidRPr="00230826">
        <w:rPr>
          <w:rStyle w:val="indexRefchap"/>
        </w:rPr>
        <w:t>25:</w:t>
      </w:r>
      <w:r w:rsidR="00DC6AA6" w:rsidRPr="00230826">
        <w:rPr>
          <w:rStyle w:val="indexRefpar"/>
        </w:rPr>
        <w:t>25</w:t>
      </w:r>
      <w:r w:rsidR="00C40007">
        <w:t xml:space="preserve">, </w:t>
      </w:r>
      <w:r w:rsidR="00DC6AA6" w:rsidRPr="00230826">
        <w:rPr>
          <w:rStyle w:val="indexRefchap"/>
        </w:rPr>
        <w:t>30:</w:t>
      </w:r>
      <w:r w:rsidR="00DC6AA6" w:rsidRPr="00230826">
        <w:rPr>
          <w:rStyle w:val="indexRefpar"/>
        </w:rPr>
        <w:t>7</w:t>
      </w:r>
      <w:r w:rsidR="00C40007">
        <w:t xml:space="preserve">, </w:t>
      </w:r>
      <w:r w:rsidR="00DC6AA6" w:rsidRPr="00230826">
        <w:rPr>
          <w:rStyle w:val="indexRefchap"/>
        </w:rPr>
        <w:t>31:</w:t>
      </w:r>
      <w:r w:rsidR="00DC6AA6" w:rsidRPr="00230826">
        <w:rPr>
          <w:rStyle w:val="indexRefpar"/>
        </w:rPr>
        <w:t>1–19</w:t>
      </w:r>
      <w:r w:rsidR="00C40007">
        <w:t xml:space="preserve">, </w:t>
      </w:r>
      <w:r w:rsidR="00DC6AA6" w:rsidRPr="00230826">
        <w:rPr>
          <w:rStyle w:val="indexRefchap"/>
        </w:rPr>
        <w:t>31:</w:t>
      </w:r>
      <w:r w:rsidR="00DC6AA6" w:rsidRPr="00230826">
        <w:rPr>
          <w:rStyle w:val="indexRefpar"/>
        </w:rPr>
        <w:t>23</w:t>
      </w:r>
      <w:r w:rsidR="00C40007">
        <w:t xml:space="preserve">, </w:t>
      </w:r>
      <w:r w:rsidR="00DC6AA6" w:rsidRPr="00230826">
        <w:rPr>
          <w:rStyle w:val="indexRefchap"/>
        </w:rPr>
        <w:t>32:</w:t>
      </w:r>
      <w:r w:rsidR="00DC6AA6" w:rsidRPr="00230826">
        <w:rPr>
          <w:rStyle w:val="indexRefpar"/>
        </w:rPr>
        <w:t>76</w:t>
      </w:r>
    </w:p>
    <w:p w14:paraId="6669C26E" w14:textId="77777777" w:rsidR="00C57E99" w:rsidRPr="002B1019" w:rsidRDefault="00C57E99" w:rsidP="00C40007">
      <w:pPr>
        <w:pStyle w:val="Index-1"/>
      </w:pPr>
      <w:r w:rsidRPr="002B1019">
        <w:t>Solomon</w:t>
      </w:r>
      <w:r w:rsidR="00DC6AA6" w:rsidRPr="00230826">
        <w:rPr>
          <w:rStyle w:val="indexpagenumbercomma"/>
        </w:rPr>
        <w:t xml:space="preserve">, </w:t>
      </w:r>
      <w:r w:rsidR="00DC6AA6" w:rsidRPr="00230826">
        <w:rPr>
          <w:rStyle w:val="indexpagenumberchecked"/>
        </w:rPr>
        <w:t>330</w:t>
      </w:r>
      <w:r w:rsidRPr="006E548C">
        <w:rPr>
          <w:rStyle w:val="indexpagenumbercontinued"/>
        </w:rPr>
        <w:t>–1</w:t>
      </w:r>
      <w:r w:rsidR="00C40007">
        <w:t xml:space="preserve">, </w:t>
      </w:r>
      <w:r w:rsidR="00DC6AA6" w:rsidRPr="00230826">
        <w:rPr>
          <w:rStyle w:val="indexRefchap"/>
        </w:rPr>
        <w:t>29:</w:t>
      </w:r>
      <w:r w:rsidR="00DC6AA6" w:rsidRPr="00230826">
        <w:rPr>
          <w:rStyle w:val="indexRefpar"/>
        </w:rPr>
        <w:t>37</w:t>
      </w:r>
    </w:p>
    <w:p w14:paraId="0254D9EB" w14:textId="77777777" w:rsidR="00C57E99" w:rsidRPr="002B1019" w:rsidRDefault="00C57E99" w:rsidP="00D60E10">
      <w:pPr>
        <w:pStyle w:val="Index-1"/>
      </w:pPr>
      <w:r w:rsidRPr="002B1019">
        <w:t>Soul, the</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2</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262</w:t>
      </w:r>
      <w:r w:rsidR="00BF2C1C">
        <w:t xml:space="preserve">, </w:t>
      </w:r>
      <w:r w:rsidR="00DC6AA6" w:rsidRPr="00230826">
        <w:rPr>
          <w:rStyle w:val="indexRefchap"/>
        </w:rPr>
        <w:t>in:</w:t>
      </w:r>
      <w:r w:rsidR="00DC6AA6" w:rsidRPr="00230826">
        <w:rPr>
          <w:rStyle w:val="indexRefpar"/>
        </w:rPr>
        <w:t>2–3</w:t>
      </w:r>
      <w:r w:rsidR="00BF2C1C">
        <w:t xml:space="preserve">, </w:t>
      </w:r>
      <w:r w:rsidR="00DC6AA6" w:rsidRPr="00230826">
        <w:rPr>
          <w:rStyle w:val="indexRefchap"/>
        </w:rPr>
        <w:t>in:</w:t>
      </w:r>
      <w:r w:rsidR="00DC6AA6" w:rsidRPr="00230826">
        <w:rPr>
          <w:rStyle w:val="indexRefpar"/>
        </w:rPr>
        <w:t>7</w:t>
      </w:r>
      <w:r w:rsidR="00D60E10">
        <w:t xml:space="preserve">, </w:t>
      </w:r>
      <w:r w:rsidR="00DC6AA6" w:rsidRPr="00230826">
        <w:rPr>
          <w:rStyle w:val="indexRefchap"/>
        </w:rPr>
        <w:t>12:</w:t>
      </w:r>
      <w:r w:rsidR="00DC6AA6" w:rsidRPr="00230826">
        <w:rPr>
          <w:rStyle w:val="indexRefpar"/>
        </w:rPr>
        <w:t>34</w:t>
      </w:r>
      <w:r w:rsidR="00D60E10">
        <w:t xml:space="preserve">, </w:t>
      </w:r>
      <w:r w:rsidR="00DC6AA6" w:rsidRPr="00230826">
        <w:rPr>
          <w:rStyle w:val="indexRefchap"/>
        </w:rPr>
        <w:t>23:</w:t>
      </w:r>
      <w:r w:rsidR="00DC6AA6" w:rsidRPr="00230826">
        <w:rPr>
          <w:rStyle w:val="indexRefpar"/>
        </w:rPr>
        <w:t>5</w:t>
      </w:r>
    </w:p>
    <w:p w14:paraId="0C38CBB0" w14:textId="77777777" w:rsidR="00E67803" w:rsidRDefault="00C57E99" w:rsidP="00D60E10">
      <w:pPr>
        <w:pStyle w:val="Index-2"/>
      </w:pPr>
      <w:r w:rsidRPr="002B1019">
        <w:t>advancement of</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27</w:t>
      </w:r>
      <w:r w:rsidR="00D60E10">
        <w:t xml:space="preserve">, </w:t>
      </w:r>
      <w:r w:rsidR="00DC6AA6" w:rsidRPr="00230826">
        <w:rPr>
          <w:rStyle w:val="indexRefchap"/>
        </w:rPr>
        <w:t>in:</w:t>
      </w:r>
      <w:r w:rsidR="00DC6AA6" w:rsidRPr="00230826">
        <w:rPr>
          <w:rStyle w:val="indexRefpar"/>
        </w:rPr>
        <w:t>12</w:t>
      </w:r>
      <w:r w:rsidR="00D60E10">
        <w:t xml:space="preserve">, </w:t>
      </w:r>
      <w:r w:rsidR="00DC6AA6" w:rsidRPr="00230826">
        <w:rPr>
          <w:rStyle w:val="indexRefchap"/>
        </w:rPr>
        <w:t>pr:</w:t>
      </w:r>
      <w:r w:rsidR="00DC6AA6" w:rsidRPr="00230826">
        <w:rPr>
          <w:rStyle w:val="indexRefpar"/>
        </w:rPr>
        <w:t>106</w:t>
      </w:r>
    </w:p>
    <w:p w14:paraId="79EAE512" w14:textId="77777777" w:rsidR="00E67803" w:rsidRDefault="00C57E99" w:rsidP="00D60E10">
      <w:pPr>
        <w:pStyle w:val="Index-2"/>
      </w:pPr>
      <w:r w:rsidRPr="002B1019">
        <w:t>characteristics of</w:t>
      </w:r>
      <w:r w:rsidR="00DC6AA6" w:rsidRPr="00230826">
        <w:rPr>
          <w:rStyle w:val="indexpagenumbercomma"/>
        </w:rPr>
        <w:t xml:space="preserve">, </w:t>
      </w:r>
      <w:r w:rsidR="00DC6AA6" w:rsidRPr="00230826">
        <w:rPr>
          <w:rStyle w:val="indexpagenumberchecked"/>
        </w:rPr>
        <w:t>6</w:t>
      </w:r>
      <w:r w:rsidR="00DC6AA6" w:rsidRPr="00230826">
        <w:rPr>
          <w:rStyle w:val="indexpagenumbercomma"/>
        </w:rPr>
        <w:t xml:space="preserve">, </w:t>
      </w:r>
      <w:r w:rsidR="00DC6AA6" w:rsidRPr="00230826">
        <w:rPr>
          <w:rStyle w:val="indexpagenumberchecked"/>
        </w:rPr>
        <w:t>9</w:t>
      </w:r>
      <w:r w:rsidRPr="006E548C">
        <w:rPr>
          <w:rStyle w:val="indexpagenumbercontinued"/>
        </w:rPr>
        <w:t>–10</w:t>
      </w:r>
      <w:r w:rsidR="00D60E10">
        <w:t xml:space="preserve">, </w:t>
      </w:r>
      <w:r w:rsidR="00DC6AA6" w:rsidRPr="00230826">
        <w:rPr>
          <w:rStyle w:val="indexRefchap"/>
        </w:rPr>
        <w:t>pr:</w:t>
      </w:r>
      <w:r w:rsidR="00DC6AA6" w:rsidRPr="00230826">
        <w:rPr>
          <w:rStyle w:val="indexRefpar"/>
        </w:rPr>
        <w:t>13–15</w:t>
      </w:r>
      <w:r w:rsidR="00D60E10">
        <w:t xml:space="preserve">, </w:t>
      </w:r>
      <w:r w:rsidR="00DC6AA6" w:rsidRPr="00230826">
        <w:rPr>
          <w:rStyle w:val="indexRefchap"/>
        </w:rPr>
        <w:t>pr:</w:t>
      </w:r>
      <w:r w:rsidR="00DC6AA6" w:rsidRPr="00230826">
        <w:rPr>
          <w:rStyle w:val="indexRefpar"/>
        </w:rPr>
        <w:t>27</w:t>
      </w:r>
      <w:r w:rsidR="00D60E10">
        <w:rPr>
          <w:rStyle w:val="indexRefpar"/>
        </w:rPr>
        <w:t>–28</w:t>
      </w:r>
    </w:p>
    <w:p w14:paraId="4362D4F9" w14:textId="77777777" w:rsidR="00E67803" w:rsidRDefault="00C57E99" w:rsidP="00D60E10">
      <w:pPr>
        <w:pStyle w:val="Index-2"/>
      </w:pPr>
      <w:r w:rsidRPr="002B1019">
        <w:t>comes into existence at conception</w:t>
      </w:r>
      <w:r w:rsidR="00DC6AA6" w:rsidRPr="00230826">
        <w:rPr>
          <w:rStyle w:val="indexpagenumbercomma"/>
        </w:rPr>
        <w:t xml:space="preserve">, </w:t>
      </w:r>
      <w:r w:rsidR="00DC6AA6" w:rsidRPr="00230826">
        <w:rPr>
          <w:rStyle w:val="indexpagenumberchecked"/>
        </w:rPr>
        <w:t>7</w:t>
      </w:r>
      <w:r w:rsidR="00DC6AA6" w:rsidRPr="00230826">
        <w:rPr>
          <w:rStyle w:val="indexpagenumbercomma"/>
        </w:rPr>
        <w:t xml:space="preserve">, </w:t>
      </w:r>
      <w:r w:rsidR="00DC6AA6" w:rsidRPr="00230826">
        <w:rPr>
          <w:rStyle w:val="indexpagenumberchecked"/>
        </w:rPr>
        <w:t>18</w:t>
      </w:r>
      <w:r w:rsidR="00D60E10">
        <w:t xml:space="preserve">, </w:t>
      </w:r>
      <w:r w:rsidR="00DC6AA6" w:rsidRPr="00230826">
        <w:rPr>
          <w:rStyle w:val="indexRefchap"/>
        </w:rPr>
        <w:t>pr:</w:t>
      </w:r>
      <w:r w:rsidR="00DC6AA6" w:rsidRPr="00230826">
        <w:rPr>
          <w:rStyle w:val="indexRefpar"/>
        </w:rPr>
        <w:t>16–19</w:t>
      </w:r>
      <w:r w:rsidR="00D60E10">
        <w:t xml:space="preserve">, </w:t>
      </w:r>
      <w:r w:rsidR="00DC6AA6" w:rsidRPr="00230826">
        <w:rPr>
          <w:rStyle w:val="indexRefchap"/>
        </w:rPr>
        <w:t>pr:</w:t>
      </w:r>
      <w:r w:rsidR="00DC6AA6" w:rsidRPr="00230826">
        <w:rPr>
          <w:rStyle w:val="indexRefpar"/>
        </w:rPr>
        <w:t>65</w:t>
      </w:r>
    </w:p>
    <w:p w14:paraId="41911F50" w14:textId="77777777" w:rsidR="00E67803" w:rsidRDefault="00C57E99" w:rsidP="00D60E10">
      <w:pPr>
        <w:pStyle w:val="Index-2"/>
      </w:pPr>
      <w:r w:rsidRPr="002B1019">
        <w:t>counterpart of, in physical world is</w:t>
      </w:r>
      <w:r>
        <w:t xml:space="preserve"> </w:t>
      </w:r>
      <w:r w:rsidRPr="002B1019">
        <w:t>human embryo</w:t>
      </w:r>
      <w:r w:rsidR="00DC6AA6" w:rsidRPr="00230826">
        <w:rPr>
          <w:rStyle w:val="indexpagenumbercomma"/>
        </w:rPr>
        <w:t xml:space="preserve">, </w:t>
      </w:r>
      <w:r w:rsidR="00DC6AA6" w:rsidRPr="00230826">
        <w:rPr>
          <w:rStyle w:val="indexpagenumberchecked"/>
        </w:rPr>
        <w:t>9</w:t>
      </w:r>
      <w:r w:rsidRPr="006E548C">
        <w:rPr>
          <w:rStyle w:val="indexpagenumbercontinued"/>
        </w:rPr>
        <w:t>–10</w:t>
      </w:r>
      <w:r w:rsidR="00D60E10">
        <w:t xml:space="preserve">, </w:t>
      </w:r>
      <w:r w:rsidR="00DC6AA6" w:rsidRPr="00230826">
        <w:rPr>
          <w:rStyle w:val="indexRefchap"/>
        </w:rPr>
        <w:t>pr:</w:t>
      </w:r>
      <w:r w:rsidR="00DC6AA6" w:rsidRPr="00230826">
        <w:rPr>
          <w:rStyle w:val="indexRefpar"/>
        </w:rPr>
        <w:t>27–33</w:t>
      </w:r>
    </w:p>
    <w:p w14:paraId="776B0525" w14:textId="77777777" w:rsidR="00E67803" w:rsidRDefault="00C57E99" w:rsidP="00D60E10">
      <w:pPr>
        <w:pStyle w:val="Index-2"/>
      </w:pPr>
      <w:r w:rsidRPr="002B1019">
        <w:t>detachment of</w:t>
      </w:r>
      <w:r w:rsidR="00DC6AA6" w:rsidRPr="00230826">
        <w:rPr>
          <w:rStyle w:val="indexpagenumbercomma"/>
        </w:rPr>
        <w:t xml:space="preserve">, </w:t>
      </w:r>
      <w:r w:rsidR="00DC6AA6" w:rsidRPr="00230826">
        <w:rPr>
          <w:rStyle w:val="indexpagenumberchecked"/>
        </w:rPr>
        <w:t>8</w:t>
      </w:r>
      <w:r w:rsidR="00D60E10">
        <w:t xml:space="preserve">, </w:t>
      </w:r>
      <w:r w:rsidR="00DC6AA6" w:rsidRPr="00230826">
        <w:rPr>
          <w:rStyle w:val="indexRefchap"/>
        </w:rPr>
        <w:t>pr:</w:t>
      </w:r>
      <w:r w:rsidR="00DC6AA6" w:rsidRPr="00230826">
        <w:rPr>
          <w:rStyle w:val="indexRefpar"/>
        </w:rPr>
        <w:t>22–25</w:t>
      </w:r>
    </w:p>
    <w:p w14:paraId="5FB14869" w14:textId="77777777" w:rsidR="00E67803" w:rsidRDefault="00C57E99" w:rsidP="00D60E10">
      <w:pPr>
        <w:pStyle w:val="Index-2"/>
      </w:pPr>
      <w:r w:rsidRPr="002B1019">
        <w:t>endowed with spirit of faith</w:t>
      </w:r>
      <w:r w:rsidR="00DC6AA6" w:rsidRPr="00230826">
        <w:rPr>
          <w:rStyle w:val="indexpagenumbercomma"/>
        </w:rPr>
        <w:t xml:space="preserve">, </w:t>
      </w:r>
      <w:r w:rsidR="00DC6AA6" w:rsidRPr="00230826">
        <w:rPr>
          <w:rStyle w:val="indexpagenumberchecked"/>
        </w:rPr>
        <w:t>19</w:t>
      </w:r>
      <w:r w:rsidR="00D60E10">
        <w:t xml:space="preserve">, </w:t>
      </w:r>
      <w:r w:rsidR="00DC6AA6" w:rsidRPr="00230826">
        <w:rPr>
          <w:rStyle w:val="indexRefchap"/>
        </w:rPr>
        <w:t>pr:</w:t>
      </w:r>
      <w:r w:rsidR="00DC6AA6" w:rsidRPr="00230826">
        <w:rPr>
          <w:rStyle w:val="indexRefpar"/>
        </w:rPr>
        <w:t>69–72</w:t>
      </w:r>
    </w:p>
    <w:p w14:paraId="2F33DA9C" w14:textId="77777777" w:rsidR="00E67803" w:rsidRDefault="00C57E99" w:rsidP="00D60E10">
      <w:pPr>
        <w:pStyle w:val="Index-2"/>
      </w:pPr>
      <w:r w:rsidRPr="002B1019">
        <w:t>essence of</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6</w:t>
      </w:r>
      <w:r w:rsidR="00D60E10">
        <w:t xml:space="preserve">, </w:t>
      </w:r>
      <w:r w:rsidR="00DC6AA6" w:rsidRPr="00230826">
        <w:rPr>
          <w:rStyle w:val="indexRefchap"/>
        </w:rPr>
        <w:t>pr:</w:t>
      </w:r>
      <w:r w:rsidR="00DC6AA6" w:rsidRPr="00230826">
        <w:rPr>
          <w:rStyle w:val="indexRefpar"/>
        </w:rPr>
        <w:t>5–7</w:t>
      </w:r>
      <w:r w:rsidR="00D60E10">
        <w:t xml:space="preserve">, </w:t>
      </w:r>
      <w:r w:rsidR="00DC6AA6" w:rsidRPr="00230826">
        <w:rPr>
          <w:rStyle w:val="indexRefchap"/>
        </w:rPr>
        <w:t>pr:</w:t>
      </w:r>
      <w:r w:rsidR="00DC6AA6" w:rsidRPr="00230826">
        <w:rPr>
          <w:rStyle w:val="indexRefpar"/>
        </w:rPr>
        <w:t>13–15</w:t>
      </w:r>
    </w:p>
    <w:p w14:paraId="73564CD0" w14:textId="77777777" w:rsidR="00E67803" w:rsidRDefault="00C57E99" w:rsidP="00D60E10">
      <w:pPr>
        <w:pStyle w:val="Index-2"/>
      </w:pPr>
      <w:r w:rsidRPr="002B1019">
        <w:t>grading of souls</w:t>
      </w:r>
      <w:r w:rsidR="00DC6AA6" w:rsidRPr="00230826">
        <w:rPr>
          <w:rStyle w:val="indexpagenumbercomma"/>
        </w:rPr>
        <w:t xml:space="preserve">, </w:t>
      </w:r>
      <w:r w:rsidR="00DC6AA6" w:rsidRPr="00230826">
        <w:rPr>
          <w:rStyle w:val="indexpagenumberchecked"/>
        </w:rPr>
        <w:t>14</w:t>
      </w:r>
      <w:r w:rsidRPr="006E548C">
        <w:rPr>
          <w:rStyle w:val="indexpagenumbercontinued"/>
        </w:rPr>
        <w:t>–15</w:t>
      </w:r>
      <w:r w:rsidR="00D60E10">
        <w:t xml:space="preserve">, </w:t>
      </w:r>
      <w:r w:rsidR="00DC6AA6" w:rsidRPr="00230826">
        <w:rPr>
          <w:rStyle w:val="indexRefchap"/>
        </w:rPr>
        <w:t>pr:</w:t>
      </w:r>
      <w:r w:rsidR="00DC6AA6" w:rsidRPr="00230826">
        <w:rPr>
          <w:rStyle w:val="indexRefpar"/>
        </w:rPr>
        <w:t>49–54</w:t>
      </w:r>
    </w:p>
    <w:p w14:paraId="50CDC5F7" w14:textId="77777777" w:rsidR="00E67803" w:rsidRDefault="00C57E99" w:rsidP="009B60B2">
      <w:pPr>
        <w:pStyle w:val="Index-2"/>
      </w:pPr>
      <w:r w:rsidRPr="002B1019">
        <w:t>grandeur of</w:t>
      </w:r>
      <w:r w:rsidR="00DC6AA6" w:rsidRPr="00230826">
        <w:rPr>
          <w:rStyle w:val="indexpagenumbercomma"/>
        </w:rPr>
        <w:t xml:space="preserve">, </w:t>
      </w:r>
      <w:r w:rsidR="00DC6AA6" w:rsidRPr="00230826">
        <w:rPr>
          <w:rStyle w:val="indexpagenumberchecked"/>
        </w:rPr>
        <w:t>11</w:t>
      </w:r>
      <w:r w:rsidR="009B60B2">
        <w:t xml:space="preserve">, </w:t>
      </w:r>
      <w:r w:rsidR="00DC6AA6" w:rsidRPr="00230826">
        <w:rPr>
          <w:rStyle w:val="indexRefchap"/>
        </w:rPr>
        <w:t>pr:</w:t>
      </w:r>
      <w:r w:rsidR="00DC6AA6" w:rsidRPr="00230826">
        <w:rPr>
          <w:rStyle w:val="indexRefpar"/>
        </w:rPr>
        <w:t>34–36</w:t>
      </w:r>
    </w:p>
    <w:p w14:paraId="01307F0F" w14:textId="77777777" w:rsidR="00E67803" w:rsidRDefault="00C57E99" w:rsidP="009B60B2">
      <w:pPr>
        <w:pStyle w:val="Index-2"/>
      </w:pPr>
      <w:r w:rsidRPr="002B1019">
        <w:t>immortality of</w:t>
      </w:r>
      <w:r w:rsidR="00DC6AA6" w:rsidRPr="00230826">
        <w:rPr>
          <w:rStyle w:val="indexpagenumbercomma"/>
        </w:rPr>
        <w:t xml:space="preserve">, </w:t>
      </w:r>
      <w:r w:rsidR="00DC6AA6" w:rsidRPr="00230826">
        <w:rPr>
          <w:rStyle w:val="indexpagenumberchecked"/>
        </w:rPr>
        <w:t>7</w:t>
      </w:r>
      <w:r w:rsidR="009B60B2">
        <w:t xml:space="preserve">, </w:t>
      </w:r>
      <w:r w:rsidR="00DC6AA6" w:rsidRPr="00230826">
        <w:rPr>
          <w:rStyle w:val="indexRefchap"/>
        </w:rPr>
        <w:t>pr:</w:t>
      </w:r>
      <w:r w:rsidR="00DC6AA6" w:rsidRPr="00230826">
        <w:rPr>
          <w:rStyle w:val="indexRefpar"/>
        </w:rPr>
        <w:t>20</w:t>
      </w:r>
    </w:p>
    <w:p w14:paraId="3C870C42" w14:textId="77777777" w:rsidR="00E67803" w:rsidRDefault="00C57E99" w:rsidP="009B60B2">
      <w:pPr>
        <w:pStyle w:val="Index-2"/>
      </w:pPr>
      <w:r w:rsidRPr="002B1019">
        <w:t>influence of holy souls</w:t>
      </w:r>
      <w:r w:rsidR="00DC6AA6" w:rsidRPr="00230826">
        <w:rPr>
          <w:rStyle w:val="indexpagenumbercomma"/>
        </w:rPr>
        <w:t xml:space="preserve">, </w:t>
      </w:r>
      <w:r w:rsidR="00DC6AA6" w:rsidRPr="00230826">
        <w:rPr>
          <w:rStyle w:val="indexpagenumberchecked"/>
        </w:rPr>
        <w:t>13</w:t>
      </w:r>
      <w:r w:rsidR="009B60B2">
        <w:t xml:space="preserve">, </w:t>
      </w:r>
      <w:r w:rsidR="00DC6AA6" w:rsidRPr="00230826">
        <w:rPr>
          <w:rStyle w:val="indexRefchap"/>
        </w:rPr>
        <w:t>pr:</w:t>
      </w:r>
      <w:r w:rsidR="00DC6AA6" w:rsidRPr="00230826">
        <w:rPr>
          <w:rStyle w:val="indexRefpar"/>
        </w:rPr>
        <w:t>41–44</w:t>
      </w:r>
    </w:p>
    <w:p w14:paraId="23EE2775" w14:textId="77777777" w:rsidR="00E67803" w:rsidRDefault="00627ED1" w:rsidP="009B60B2">
      <w:pPr>
        <w:pStyle w:val="Index-2"/>
      </w:pPr>
      <w:r w:rsidRPr="00627ED1">
        <w:rPr>
          <w:rStyle w:val="quotesterms"/>
        </w:rPr>
        <w:t>›mighty sign of God</w:t>
      </w:r>
      <w:r w:rsidR="00DF5AA5">
        <w:rPr>
          <w:rStyle w:val="quotesterms"/>
        </w:rPr>
        <w:t>‹</w:t>
      </w:r>
      <w:r w:rsidR="00DC6AA6" w:rsidRPr="00230826">
        <w:rPr>
          <w:rStyle w:val="indexpagenumbercomma"/>
        </w:rPr>
        <w:t xml:space="preserve">, </w:t>
      </w:r>
      <w:r w:rsidR="00DC6AA6" w:rsidRPr="00230826">
        <w:rPr>
          <w:rStyle w:val="indexpagenumberchecked"/>
        </w:rPr>
        <w:t>6</w:t>
      </w:r>
      <w:r w:rsidR="009B60B2">
        <w:t xml:space="preserve">, </w:t>
      </w:r>
      <w:r w:rsidR="00DC6AA6" w:rsidRPr="00230826">
        <w:rPr>
          <w:rStyle w:val="indexRefchap"/>
        </w:rPr>
        <w:t>pr:</w:t>
      </w:r>
      <w:r w:rsidR="00DC6AA6" w:rsidRPr="00230826">
        <w:rPr>
          <w:rStyle w:val="indexRefpar"/>
        </w:rPr>
        <w:t>12</w:t>
      </w:r>
    </w:p>
    <w:p w14:paraId="026C6C87" w14:textId="77777777" w:rsidR="00E67803" w:rsidRDefault="00C57E99" w:rsidP="009B60B2">
      <w:pPr>
        <w:pStyle w:val="Index-2"/>
      </w:pPr>
      <w:r w:rsidRPr="002B1019">
        <w:t>nature of</w:t>
      </w:r>
      <w:r w:rsidR="00DC6AA6" w:rsidRPr="00230826">
        <w:rPr>
          <w:rStyle w:val="indexpagenumbercomma"/>
        </w:rPr>
        <w:t xml:space="preserve">, </w:t>
      </w:r>
      <w:r w:rsidR="00DC6AA6" w:rsidRPr="00230826">
        <w:rPr>
          <w:rStyle w:val="indexpagenumberchecked"/>
        </w:rPr>
        <w:t>4</w:t>
      </w:r>
      <w:r w:rsidRPr="006E548C">
        <w:rPr>
          <w:rStyle w:val="indexpagenumbercontinued"/>
        </w:rPr>
        <w:t>–27</w:t>
      </w:r>
      <w:r w:rsidR="009B60B2">
        <w:t xml:space="preserve">, </w:t>
      </w:r>
      <w:r w:rsidR="00DC6AA6" w:rsidRPr="00230826">
        <w:rPr>
          <w:rStyle w:val="indexRefchap"/>
        </w:rPr>
        <w:t>pr</w:t>
      </w:r>
    </w:p>
    <w:p w14:paraId="148C334A" w14:textId="77777777" w:rsidR="00E67803" w:rsidRDefault="00C57E99" w:rsidP="009B60B2">
      <w:pPr>
        <w:pStyle w:val="Index-2"/>
      </w:pPr>
      <w:r w:rsidRPr="002B1019">
        <w:t>purpose of creation of</w:t>
      </w:r>
      <w:r w:rsidR="00DC6AA6" w:rsidRPr="00230826">
        <w:rPr>
          <w:rStyle w:val="indexpagenumbercomma"/>
        </w:rPr>
        <w:t xml:space="preserve">, </w:t>
      </w:r>
      <w:r w:rsidR="00DC6AA6" w:rsidRPr="00230826">
        <w:rPr>
          <w:rStyle w:val="indexpagenumberchecked"/>
        </w:rPr>
        <w:t>18</w:t>
      </w:r>
      <w:r w:rsidR="009B60B2">
        <w:t xml:space="preserve">, </w:t>
      </w:r>
      <w:r w:rsidR="00DC6AA6" w:rsidRPr="00230826">
        <w:rPr>
          <w:rStyle w:val="indexRefchap"/>
        </w:rPr>
        <w:t>pr:</w:t>
      </w:r>
      <w:r w:rsidR="00DC6AA6" w:rsidRPr="00230826">
        <w:rPr>
          <w:rStyle w:val="indexRefpar"/>
        </w:rPr>
        <w:t>65–67</w:t>
      </w:r>
    </w:p>
    <w:p w14:paraId="619852DC" w14:textId="77777777" w:rsidR="008C6AD0" w:rsidRDefault="00C57E99">
      <w:pPr>
        <w:pStyle w:val="Index-2"/>
      </w:pPr>
      <w:r w:rsidRPr="002B1019">
        <w:t>progress of</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16</w:t>
      </w:r>
      <w:r w:rsidR="00DC6AA6" w:rsidRPr="00230826">
        <w:rPr>
          <w:rStyle w:val="indexpagenumbercomma"/>
        </w:rPr>
        <w:t xml:space="preserve">, </w:t>
      </w:r>
      <w:r w:rsidR="00DC6AA6" w:rsidRPr="00230826">
        <w:rPr>
          <w:rStyle w:val="indexpagenumberchecked"/>
        </w:rPr>
        <w:t>19</w:t>
      </w:r>
      <w:r w:rsidR="009B60B2">
        <w:t xml:space="preserve">, </w:t>
      </w:r>
      <w:r w:rsidR="00DC6AA6" w:rsidRPr="00230826">
        <w:rPr>
          <w:rStyle w:val="indexRefchap"/>
        </w:rPr>
        <w:t>pr:</w:t>
      </w:r>
      <w:r w:rsidR="00DC6AA6" w:rsidRPr="00230826">
        <w:rPr>
          <w:rStyle w:val="indexRefpar"/>
        </w:rPr>
        <w:t>37</w:t>
      </w:r>
      <w:r w:rsidR="009B60B2">
        <w:t xml:space="preserve">, </w:t>
      </w:r>
      <w:r w:rsidR="00DC6AA6" w:rsidRPr="00230826">
        <w:rPr>
          <w:rStyle w:val="indexRefchap"/>
        </w:rPr>
        <w:t>pr:</w:t>
      </w:r>
      <w:r w:rsidR="00DC6AA6" w:rsidRPr="00230826">
        <w:rPr>
          <w:rStyle w:val="indexRefpar"/>
        </w:rPr>
        <w:t>46–47</w:t>
      </w:r>
      <w:r w:rsidR="009B60B2">
        <w:t xml:space="preserve">, </w:t>
      </w:r>
      <w:r w:rsidR="00DC6AA6" w:rsidRPr="00230826">
        <w:rPr>
          <w:rStyle w:val="indexRefchap"/>
        </w:rPr>
        <w:t>pr:</w:t>
      </w:r>
      <w:r w:rsidR="00DC6AA6" w:rsidRPr="00230826">
        <w:rPr>
          <w:rStyle w:val="indexRefpar"/>
        </w:rPr>
        <w:t>55</w:t>
      </w:r>
      <w:r w:rsidR="009B60B2">
        <w:t xml:space="preserve">, </w:t>
      </w:r>
      <w:r w:rsidR="00DC6AA6" w:rsidRPr="00230826">
        <w:rPr>
          <w:rStyle w:val="indexRefchap"/>
        </w:rPr>
        <w:t>pr:</w:t>
      </w:r>
      <w:r w:rsidR="00DC6AA6" w:rsidRPr="00230826">
        <w:rPr>
          <w:rStyle w:val="indexRefpar"/>
        </w:rPr>
        <w:t>57</w:t>
      </w:r>
      <w:r w:rsidR="009B60B2">
        <w:rPr>
          <w:rStyle w:val="indexRefpar"/>
        </w:rPr>
        <w:t>–59</w:t>
      </w:r>
      <w:r w:rsidR="009B60B2">
        <w:t xml:space="preserve">, </w:t>
      </w:r>
      <w:r w:rsidR="00DC6AA6" w:rsidRPr="00230826">
        <w:rPr>
          <w:rStyle w:val="indexRefchap"/>
        </w:rPr>
        <w:t>pr:</w:t>
      </w:r>
      <w:r w:rsidR="00DC6AA6" w:rsidRPr="00230826">
        <w:rPr>
          <w:rStyle w:val="indexRefpar"/>
        </w:rPr>
        <w:t>75</w:t>
      </w:r>
    </w:p>
    <w:p w14:paraId="2BAF9C83" w14:textId="77777777" w:rsidR="008C6AD0" w:rsidRDefault="00C57E99">
      <w:pPr>
        <w:pStyle w:val="Index-2"/>
      </w:pPr>
      <w:r w:rsidRPr="002B1019">
        <w:t xml:space="preserve">quotations from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on</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6</w:t>
      </w:r>
      <w:r w:rsidRPr="006E548C">
        <w:rPr>
          <w:rStyle w:val="indexpagenumbercontinued"/>
        </w:rPr>
        <w:t>–7</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13</w:t>
      </w:r>
      <w:r w:rsidR="00DC6AA6" w:rsidRPr="00230826">
        <w:rPr>
          <w:rStyle w:val="indexpagenumbercomma"/>
        </w:rPr>
        <w:t xml:space="preserve">, </w:t>
      </w:r>
      <w:r w:rsidR="00DC6AA6" w:rsidRPr="00230826">
        <w:rPr>
          <w:rStyle w:val="indexpagenumberchecked"/>
        </w:rPr>
        <w:t>14</w:t>
      </w:r>
      <w:r w:rsidR="009B60B2">
        <w:t xml:space="preserve">, </w:t>
      </w:r>
      <w:r w:rsidR="00DC6AA6" w:rsidRPr="00230826">
        <w:rPr>
          <w:rStyle w:val="indexRefchap"/>
        </w:rPr>
        <w:t>pr:</w:t>
      </w:r>
      <w:r w:rsidR="00DC6AA6" w:rsidRPr="00230826">
        <w:rPr>
          <w:rStyle w:val="indexRefpar"/>
        </w:rPr>
        <w:t>6</w:t>
      </w:r>
      <w:r w:rsidR="009B60B2">
        <w:t xml:space="preserve">, </w:t>
      </w:r>
      <w:r w:rsidR="00DC6AA6" w:rsidRPr="00230826">
        <w:rPr>
          <w:rStyle w:val="indexRefchap"/>
        </w:rPr>
        <w:t>pr:</w:t>
      </w:r>
      <w:r w:rsidR="00DC6AA6" w:rsidRPr="00230826">
        <w:rPr>
          <w:rStyle w:val="indexRefpar"/>
        </w:rPr>
        <w:t>14–1</w:t>
      </w:r>
      <w:r w:rsidR="009B60B2">
        <w:rPr>
          <w:rStyle w:val="indexRefpar"/>
        </w:rPr>
        <w:t>8</w:t>
      </w:r>
      <w:r w:rsidR="009B60B2">
        <w:t xml:space="preserve">, </w:t>
      </w:r>
      <w:r w:rsidR="00DC6AA6" w:rsidRPr="00230826">
        <w:rPr>
          <w:rStyle w:val="indexRefchap"/>
        </w:rPr>
        <w:t>pr:</w:t>
      </w:r>
      <w:r w:rsidR="00DC6AA6" w:rsidRPr="00230826">
        <w:rPr>
          <w:rStyle w:val="indexRefpar"/>
        </w:rPr>
        <w:t>35</w:t>
      </w:r>
      <w:r w:rsidR="009B60B2">
        <w:t xml:space="preserve">, </w:t>
      </w:r>
      <w:r w:rsidR="00DC6AA6" w:rsidRPr="00230826">
        <w:rPr>
          <w:rStyle w:val="indexRefchap"/>
        </w:rPr>
        <w:t>pr:</w:t>
      </w:r>
      <w:r w:rsidR="00DC6AA6" w:rsidRPr="00230826">
        <w:rPr>
          <w:rStyle w:val="indexRefpar"/>
        </w:rPr>
        <w:t>43</w:t>
      </w:r>
      <w:r w:rsidR="009B60B2">
        <w:t xml:space="preserve">, </w:t>
      </w:r>
      <w:r w:rsidR="00DC6AA6" w:rsidRPr="00230826">
        <w:rPr>
          <w:rStyle w:val="indexRefchap"/>
        </w:rPr>
        <w:t>pr:</w:t>
      </w:r>
      <w:r w:rsidR="00DC6AA6" w:rsidRPr="00230826">
        <w:rPr>
          <w:rStyle w:val="indexRefpar"/>
        </w:rPr>
        <w:t>47</w:t>
      </w:r>
    </w:p>
    <w:p w14:paraId="0B141839" w14:textId="77777777" w:rsidR="008C6AD0" w:rsidRDefault="00C57E99">
      <w:pPr>
        <w:pStyle w:val="Index-2"/>
      </w:pPr>
      <w:r w:rsidRPr="002B1019">
        <w:t>spiritual qualities acquired by</w:t>
      </w:r>
      <w:r w:rsidR="00DC6AA6" w:rsidRPr="00230826">
        <w:rPr>
          <w:rStyle w:val="indexpagenumbercomma"/>
        </w:rPr>
        <w:t xml:space="preserve">, </w:t>
      </w:r>
      <w:r w:rsidR="00DC6AA6" w:rsidRPr="00230826">
        <w:rPr>
          <w:rStyle w:val="indexpagenumberchecked"/>
        </w:rPr>
        <w:t>17</w:t>
      </w:r>
      <w:r w:rsidRPr="006E548C">
        <w:rPr>
          <w:rStyle w:val="indexpagenumbercontinued"/>
        </w:rPr>
        <w:t>–1</w:t>
      </w:r>
      <w:r w:rsidR="00781BC5">
        <w:t xml:space="preserve">, </w:t>
      </w:r>
      <w:r w:rsidR="00DC6AA6" w:rsidRPr="00230826">
        <w:rPr>
          <w:rStyle w:val="indexRefchap"/>
        </w:rPr>
        <w:t>pr:</w:t>
      </w:r>
      <w:r w:rsidR="00DC6AA6" w:rsidRPr="00230826">
        <w:rPr>
          <w:rStyle w:val="indexRefpar"/>
        </w:rPr>
        <w:t>64–67</w:t>
      </w:r>
    </w:p>
    <w:p w14:paraId="1CF1F2E3" w14:textId="77777777" w:rsidR="008C6AD0" w:rsidRDefault="00C57E99">
      <w:pPr>
        <w:pStyle w:val="Index-2"/>
      </w:pPr>
      <w:r w:rsidRPr="002B1019">
        <w:t>stations of different souls</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19</w:t>
      </w:r>
      <w:r w:rsidR="00781BC5">
        <w:t xml:space="preserve">, </w:t>
      </w:r>
      <w:r w:rsidR="00DC6AA6" w:rsidRPr="00230826">
        <w:rPr>
          <w:rStyle w:val="indexRefchap"/>
        </w:rPr>
        <w:t>pr:</w:t>
      </w:r>
      <w:r w:rsidR="00DC6AA6" w:rsidRPr="00230826">
        <w:rPr>
          <w:rStyle w:val="indexRefpar"/>
        </w:rPr>
        <w:t>49–55</w:t>
      </w:r>
      <w:r w:rsidR="00781BC5">
        <w:t xml:space="preserve">, </w:t>
      </w:r>
      <w:r w:rsidR="00DC6AA6" w:rsidRPr="00230826">
        <w:rPr>
          <w:rStyle w:val="indexRefchap"/>
        </w:rPr>
        <w:t>pr:</w:t>
      </w:r>
      <w:r w:rsidR="00DC6AA6" w:rsidRPr="00230826">
        <w:rPr>
          <w:rStyle w:val="indexRefpar"/>
        </w:rPr>
        <w:t>70–75</w:t>
      </w:r>
    </w:p>
    <w:p w14:paraId="08FFC071" w14:textId="77777777" w:rsidR="00C57E99" w:rsidRPr="002B1019" w:rsidRDefault="00C57E99" w:rsidP="00C40007">
      <w:pPr>
        <w:pStyle w:val="Index-1"/>
      </w:pPr>
      <w:r w:rsidRPr="002B1019">
        <w:t>South Pacific Ocean</w:t>
      </w:r>
      <w:r w:rsidR="00DC6AA6" w:rsidRPr="00230826">
        <w:rPr>
          <w:rStyle w:val="indexpagenumbercomma"/>
        </w:rPr>
        <w:t xml:space="preserve">, </w:t>
      </w:r>
      <w:r w:rsidR="00DC6AA6" w:rsidRPr="00230826">
        <w:rPr>
          <w:rStyle w:val="indexpagenumberchecked"/>
        </w:rPr>
        <w:t>320</w:t>
      </w:r>
      <w:r w:rsidR="00C40007">
        <w:t xml:space="preserve">, </w:t>
      </w:r>
      <w:r w:rsidR="00DC6AA6" w:rsidRPr="00230826">
        <w:rPr>
          <w:rStyle w:val="indexRefchap"/>
        </w:rPr>
        <w:t>28:</w:t>
      </w:r>
      <w:r w:rsidR="00DC6AA6" w:rsidRPr="00230826">
        <w:rPr>
          <w:rStyle w:val="indexRefpar"/>
        </w:rPr>
        <w:t>21</w:t>
      </w:r>
    </w:p>
    <w:p w14:paraId="56865796" w14:textId="77777777" w:rsidR="00C57E99" w:rsidRPr="002B1019" w:rsidRDefault="00C57E99" w:rsidP="00C40007">
      <w:pPr>
        <w:pStyle w:val="Index-1"/>
      </w:pPr>
      <w:r w:rsidRPr="002B1019">
        <w:t>South Sea Islands</w:t>
      </w:r>
      <w:r w:rsidR="00DC6AA6" w:rsidRPr="00230826">
        <w:rPr>
          <w:rStyle w:val="indexpagenumbercomma"/>
        </w:rPr>
        <w:t xml:space="preserve">, </w:t>
      </w:r>
      <w:r w:rsidR="00DC6AA6" w:rsidRPr="00230826">
        <w:rPr>
          <w:rStyle w:val="indexpagenumberchecked"/>
        </w:rPr>
        <w:t>320</w:t>
      </w:r>
      <w:r w:rsidR="00C40007">
        <w:t xml:space="preserve">, </w:t>
      </w:r>
      <w:r w:rsidR="00DC6AA6" w:rsidRPr="00230826">
        <w:rPr>
          <w:rStyle w:val="indexRefchap"/>
        </w:rPr>
        <w:t>28:</w:t>
      </w:r>
      <w:r w:rsidR="00DC6AA6" w:rsidRPr="00230826">
        <w:rPr>
          <w:rStyle w:val="indexRefpar"/>
        </w:rPr>
        <w:t>21</w:t>
      </w:r>
    </w:p>
    <w:p w14:paraId="7ADAF998" w14:textId="77777777" w:rsidR="00C57E99" w:rsidRPr="002B1019" w:rsidRDefault="00C57E99" w:rsidP="00C40007">
      <w:pPr>
        <w:pStyle w:val="Index-1"/>
      </w:pPr>
      <w:r w:rsidRPr="002B1019">
        <w:t>Soviet Union</w:t>
      </w:r>
      <w:r w:rsidR="00DC6AA6" w:rsidRPr="00230826">
        <w:rPr>
          <w:rStyle w:val="indexpagenumbercomma"/>
        </w:rPr>
        <w:t xml:space="preserve">, </w:t>
      </w:r>
      <w:r w:rsidR="00DC6AA6" w:rsidRPr="00230826">
        <w:rPr>
          <w:rStyle w:val="indexpagenumberchecked"/>
        </w:rPr>
        <w:t>433</w:t>
      </w:r>
      <w:r w:rsidR="00C40007">
        <w:t xml:space="preserve">, </w:t>
      </w:r>
      <w:r w:rsidR="00DC6AA6" w:rsidRPr="00230826">
        <w:rPr>
          <w:rStyle w:val="indexRefchap"/>
        </w:rPr>
        <w:t>ap3:</w:t>
      </w:r>
      <w:r w:rsidR="00DC6AA6" w:rsidRPr="00230826">
        <w:rPr>
          <w:rStyle w:val="indexRefchapsub"/>
        </w:rPr>
        <w:t>1:</w:t>
      </w:r>
      <w:r w:rsidR="00DC6AA6" w:rsidRPr="00230826">
        <w:rPr>
          <w:rStyle w:val="indexRefpar"/>
        </w:rPr>
        <w:t>1</w:t>
      </w:r>
    </w:p>
    <w:p w14:paraId="3DA62FD5" w14:textId="77777777" w:rsidR="00C57E99" w:rsidRPr="002B1019" w:rsidRDefault="00C57E99" w:rsidP="00C57E99">
      <w:pPr>
        <w:pStyle w:val="Index-1"/>
      </w:pPr>
      <w:r w:rsidRPr="002B1019">
        <w:t xml:space="preserve">Spiritual Assemblies, </w:t>
      </w:r>
      <w:r w:rsidRPr="00971E46">
        <w:rPr>
          <w:rStyle w:val="indexverweis"/>
        </w:rPr>
        <w:t>see</w:t>
      </w:r>
      <w:r w:rsidRPr="002B1019">
        <w:t xml:space="preserve"> Assemblies</w:t>
      </w:r>
    </w:p>
    <w:p w14:paraId="2B85E2B6" w14:textId="77777777" w:rsidR="00C57E99" w:rsidRDefault="00C57E99" w:rsidP="0081350D">
      <w:pPr>
        <w:pStyle w:val="Index-1"/>
      </w:pPr>
      <w:r w:rsidRPr="002B1019">
        <w:t>Steadfastness</w:t>
      </w:r>
      <w:r w:rsidR="00DC6AA6" w:rsidRPr="00230826">
        <w:rPr>
          <w:rStyle w:val="indexpagenumbercomma"/>
        </w:rPr>
        <w:t xml:space="preserve">, </w:t>
      </w:r>
      <w:r w:rsidR="00DC6AA6" w:rsidRPr="00230826">
        <w:rPr>
          <w:rStyle w:val="indexpagenumberchecked"/>
        </w:rPr>
        <w:t>19</w:t>
      </w:r>
      <w:r w:rsidR="00DC6AA6" w:rsidRPr="00230826">
        <w:rPr>
          <w:rStyle w:val="indexpagenumbercomma"/>
        </w:rPr>
        <w:t xml:space="preserve">, </w:t>
      </w:r>
      <w:r w:rsidR="00DC6AA6" w:rsidRPr="00230826">
        <w:rPr>
          <w:rStyle w:val="indexpagenumberchecked"/>
        </w:rPr>
        <w:t>24</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159</w:t>
      </w:r>
      <w:r w:rsidR="00DC6AA6" w:rsidRPr="00230826">
        <w:rPr>
          <w:rStyle w:val="indexpagenumbercomma"/>
        </w:rPr>
        <w:t xml:space="preserve">, </w:t>
      </w:r>
      <w:r w:rsidR="00DC6AA6" w:rsidRPr="00230826">
        <w:rPr>
          <w:rStyle w:val="indexpagenumberchecked"/>
        </w:rPr>
        <w:t>203</w:t>
      </w:r>
      <w:r w:rsidR="00DC6AA6" w:rsidRPr="00230826">
        <w:rPr>
          <w:rStyle w:val="indexpagenumbercomma"/>
        </w:rPr>
        <w:t xml:space="preserve">, </w:t>
      </w:r>
      <w:r w:rsidR="00DC6AA6" w:rsidRPr="00230826">
        <w:rPr>
          <w:rStyle w:val="indexpagenumberchecked"/>
        </w:rPr>
        <w:t>215</w:t>
      </w:r>
      <w:r w:rsidR="0081350D">
        <w:t xml:space="preserve">, </w:t>
      </w:r>
      <w:r w:rsidR="00DC6AA6" w:rsidRPr="00230826">
        <w:rPr>
          <w:rStyle w:val="indexRefchap"/>
        </w:rPr>
        <w:t>pr:</w:t>
      </w:r>
      <w:r w:rsidR="00DC6AA6" w:rsidRPr="00230826">
        <w:rPr>
          <w:rStyle w:val="indexRefpar"/>
        </w:rPr>
        <w:t>68</w:t>
      </w:r>
      <w:r w:rsidR="0081350D">
        <w:t xml:space="preserve">, </w:t>
      </w:r>
      <w:r w:rsidR="00DC6AA6" w:rsidRPr="00230826">
        <w:rPr>
          <w:rStyle w:val="indexRefchap"/>
        </w:rPr>
        <w:t>pr:</w:t>
      </w:r>
      <w:r w:rsidR="00DC6AA6" w:rsidRPr="00230826">
        <w:rPr>
          <w:rStyle w:val="indexRefpar"/>
        </w:rPr>
        <w:t>92</w:t>
      </w:r>
      <w:r w:rsidR="0081350D">
        <w:t xml:space="preserve">, </w:t>
      </w:r>
      <w:r w:rsidR="00DC6AA6" w:rsidRPr="00230826">
        <w:rPr>
          <w:rStyle w:val="indexRefchap"/>
        </w:rPr>
        <w:t>10:</w:t>
      </w:r>
      <w:r w:rsidR="00DC6AA6" w:rsidRPr="00230826">
        <w:rPr>
          <w:rStyle w:val="indexRefpar"/>
        </w:rPr>
        <w:t>10</w:t>
      </w:r>
      <w:r w:rsidR="0081350D">
        <w:t xml:space="preserve">, </w:t>
      </w:r>
      <w:r w:rsidR="00DC6AA6" w:rsidRPr="00230826">
        <w:rPr>
          <w:rStyle w:val="indexRefchap"/>
        </w:rPr>
        <w:t>12:</w:t>
      </w:r>
      <w:r w:rsidR="00DC6AA6" w:rsidRPr="00230826">
        <w:rPr>
          <w:rStyle w:val="indexRefpar"/>
        </w:rPr>
        <w:t>20</w:t>
      </w:r>
      <w:r w:rsidR="0081350D">
        <w:t xml:space="preserve">, </w:t>
      </w:r>
      <w:r w:rsidR="00DC6AA6" w:rsidRPr="00230826">
        <w:rPr>
          <w:rStyle w:val="indexRefchap"/>
        </w:rPr>
        <w:t>17:</w:t>
      </w:r>
      <w:r w:rsidR="00DC6AA6" w:rsidRPr="00230826">
        <w:rPr>
          <w:rStyle w:val="indexRefpar"/>
        </w:rPr>
        <w:t>10</w:t>
      </w:r>
      <w:r w:rsidR="0081350D">
        <w:t xml:space="preserve">, </w:t>
      </w:r>
      <w:r w:rsidR="00DC6AA6" w:rsidRPr="00230826">
        <w:rPr>
          <w:rStyle w:val="indexRefchap"/>
        </w:rPr>
        <w:t>18:</w:t>
      </w:r>
      <w:r w:rsidR="00DC6AA6" w:rsidRPr="00230826">
        <w:rPr>
          <w:rStyle w:val="indexRefpar"/>
        </w:rPr>
        <w:t>35</w:t>
      </w:r>
    </w:p>
    <w:p w14:paraId="4A571BE9" w14:textId="77777777" w:rsidR="00E67803" w:rsidRDefault="00C57E99" w:rsidP="0081350D">
      <w:pPr>
        <w:pStyle w:val="Index-2"/>
      </w:pPr>
      <w:r w:rsidRPr="002B1019">
        <w:t>fostering, in the Covenant</w:t>
      </w:r>
      <w:r w:rsidR="00DC6AA6" w:rsidRPr="00230826">
        <w:rPr>
          <w:rStyle w:val="indexpagenumbercomma"/>
        </w:rPr>
        <w:t xml:space="preserve">, </w:t>
      </w:r>
      <w:r w:rsidR="00DC6AA6" w:rsidRPr="00230826">
        <w:rPr>
          <w:rStyle w:val="indexpagenumberchecked"/>
        </w:rPr>
        <w:t>261</w:t>
      </w:r>
      <w:r w:rsidRPr="006E548C">
        <w:rPr>
          <w:rStyle w:val="indexpagenumbercontinued"/>
        </w:rPr>
        <w:t>–9</w:t>
      </w:r>
      <w:r w:rsidR="0081350D">
        <w:t xml:space="preserve">, </w:t>
      </w:r>
      <w:r w:rsidR="00DC6AA6" w:rsidRPr="00230826">
        <w:rPr>
          <w:rStyle w:val="indexRefchap"/>
        </w:rPr>
        <w:t>23</w:t>
      </w:r>
    </w:p>
    <w:p w14:paraId="0AD6918A" w14:textId="77777777" w:rsidR="00C57E99" w:rsidRPr="002B1019" w:rsidRDefault="00C57E99" w:rsidP="00C57E99">
      <w:pPr>
        <w:pStyle w:val="Index-1"/>
      </w:pPr>
      <w:r w:rsidRPr="002B1019">
        <w:t xml:space="preserve">Stewards, chief, </w:t>
      </w:r>
      <w:r w:rsidRPr="00971E46">
        <w:rPr>
          <w:rStyle w:val="indexverweis"/>
        </w:rPr>
        <w:t>see</w:t>
      </w:r>
      <w:r w:rsidRPr="002B1019">
        <w:t xml:space="preserve"> Hands of the Cause</w:t>
      </w:r>
    </w:p>
    <w:p w14:paraId="649A1114" w14:textId="77777777" w:rsidR="00C57E99" w:rsidRPr="002B1019" w:rsidRDefault="00C57E99" w:rsidP="00C57E99">
      <w:pPr>
        <w:pStyle w:val="Index-1"/>
      </w:pPr>
      <w:r w:rsidRPr="000C7039">
        <w:rPr>
          <w:highlight w:val="yellow"/>
        </w:rPr>
        <w:t>Ṣ</w:t>
      </w:r>
      <w:r w:rsidR="00627ED1" w:rsidRPr="00627ED1">
        <w:rPr>
          <w:highlight w:val="yellow"/>
        </w:rPr>
        <w:t>ub</w:t>
      </w:r>
      <w:r w:rsidRPr="000C7039">
        <w:rPr>
          <w:highlight w:val="yellow"/>
        </w:rPr>
        <w:t>ḥ</w:t>
      </w:r>
      <w:r w:rsidR="00627ED1" w:rsidRPr="00627ED1">
        <w:rPr>
          <w:highlight w:val="yellow"/>
        </w:rPr>
        <w:t>-i-</w:t>
      </w:r>
      <w:r w:rsidRPr="000C7039">
        <w:rPr>
          <w:highlight w:val="yellow"/>
        </w:rPr>
        <w:t>Azal</w:t>
      </w:r>
      <w:r w:rsidRPr="002B1019">
        <w:t xml:space="preserve">, </w:t>
      </w:r>
      <w:r w:rsidRPr="00971E46">
        <w:rPr>
          <w:rStyle w:val="indexverweis"/>
        </w:rPr>
        <w:t>see</w:t>
      </w:r>
      <w:r w:rsidRPr="002B1019">
        <w:t xml:space="preserve"> </w:t>
      </w:r>
      <w:r w:rsidRPr="000C7039">
        <w:rPr>
          <w:highlight w:val="yellow"/>
        </w:rPr>
        <w:t>Yaḥyá</w:t>
      </w:r>
      <w:r w:rsidRPr="002B1019">
        <w:t xml:space="preserve">, </w:t>
      </w:r>
      <w:r w:rsidRPr="000C7039">
        <w:rPr>
          <w:highlight w:val="yellow"/>
        </w:rPr>
        <w:t>Mírzá</w:t>
      </w:r>
    </w:p>
    <w:p w14:paraId="058E2414" w14:textId="77777777" w:rsidR="00C57E99" w:rsidRPr="002B1019" w:rsidRDefault="00C57E99" w:rsidP="00A5598A">
      <w:pPr>
        <w:pStyle w:val="Index-1"/>
      </w:pPr>
      <w:r w:rsidRPr="000C7039">
        <w:rPr>
          <w:highlight w:val="yellow"/>
        </w:rPr>
        <w:t>Ṣubḥí</w:t>
      </w:r>
      <w:r w:rsidRPr="002B1019">
        <w:t xml:space="preserve">, </w:t>
      </w:r>
      <w:r w:rsidR="00627ED1" w:rsidRPr="00627ED1">
        <w:rPr>
          <w:highlight w:val="green"/>
        </w:rPr>
        <w:t>Fa</w:t>
      </w:r>
      <w:r w:rsidR="00627ED1" w:rsidRPr="00627ED1">
        <w:rPr>
          <w:highlight w:val="darkGreen"/>
        </w:rPr>
        <w:t>yḍ</w:t>
      </w:r>
      <w:r w:rsidR="00627ED1" w:rsidRPr="00627ED1">
        <w:rPr>
          <w:highlight w:val="green"/>
        </w:rPr>
        <w:t>u’lláh</w:t>
      </w:r>
      <w:r w:rsidR="00DC6AA6" w:rsidRPr="00230826">
        <w:rPr>
          <w:rStyle w:val="indexpagenumbercomma"/>
        </w:rPr>
        <w:t xml:space="preserve">, </w:t>
      </w:r>
      <w:r w:rsidR="00DC6AA6" w:rsidRPr="00230826">
        <w:rPr>
          <w:rStyle w:val="indexpagenumberchecked"/>
        </w:rPr>
        <w:t>341</w:t>
      </w:r>
      <w:r w:rsidRPr="006E548C">
        <w:rPr>
          <w:rStyle w:val="indexpagenumbercontinued"/>
        </w:rPr>
        <w:t>–2</w:t>
      </w:r>
      <w:r w:rsidR="00DC6AA6" w:rsidRPr="00230826">
        <w:rPr>
          <w:rStyle w:val="indexpagenumbercomma"/>
        </w:rPr>
        <w:t xml:space="preserve">, </w:t>
      </w:r>
      <w:r w:rsidR="00DC6AA6" w:rsidRPr="00230826">
        <w:rPr>
          <w:rStyle w:val="indexpagenumberchecked"/>
        </w:rPr>
        <w:t>348</w:t>
      </w:r>
      <w:r w:rsidR="00A5598A">
        <w:t xml:space="preserve">, </w:t>
      </w:r>
      <w:r w:rsidR="00DC6AA6" w:rsidRPr="00230826">
        <w:rPr>
          <w:rStyle w:val="indexRefchap"/>
        </w:rPr>
        <w:t>30:</w:t>
      </w:r>
      <w:r w:rsidR="00DC6AA6" w:rsidRPr="00230826">
        <w:rPr>
          <w:rStyle w:val="indexRefpar"/>
        </w:rPr>
        <w:t>49</w:t>
      </w:r>
      <w:r w:rsidR="00A5598A">
        <w:t xml:space="preserve">, </w:t>
      </w:r>
      <w:r w:rsidR="00DC6AA6" w:rsidRPr="00230826">
        <w:rPr>
          <w:rStyle w:val="indexRefchap"/>
        </w:rPr>
        <w:t>31:</w:t>
      </w:r>
      <w:r w:rsidR="00DC6AA6" w:rsidRPr="00230826">
        <w:rPr>
          <w:rStyle w:val="indexRefpar"/>
        </w:rPr>
        <w:t>23</w:t>
      </w:r>
    </w:p>
    <w:p w14:paraId="390AD7C0" w14:textId="77777777" w:rsidR="00C57E99" w:rsidRDefault="00C57E99" w:rsidP="00A5598A">
      <w:pPr>
        <w:pStyle w:val="Index-1"/>
      </w:pPr>
      <w:r w:rsidRPr="002B1019">
        <w:t>Successorship</w:t>
      </w:r>
      <w:r w:rsidR="00DC6AA6" w:rsidRPr="00230826">
        <w:rPr>
          <w:rStyle w:val="indexpagenumbercomma"/>
        </w:rPr>
        <w:t xml:space="preserve">, </w:t>
      </w:r>
      <w:r w:rsidR="00DC6AA6" w:rsidRPr="00230826">
        <w:rPr>
          <w:rStyle w:val="indexpagenumberchecked"/>
        </w:rPr>
        <w:t>3</w:t>
      </w:r>
      <w:r w:rsidRPr="006E548C">
        <w:rPr>
          <w:rStyle w:val="indexpagenumbercontinued"/>
        </w:rPr>
        <w:t>–4</w:t>
      </w:r>
      <w:r w:rsidR="00DC6AA6" w:rsidRPr="00230826">
        <w:rPr>
          <w:rStyle w:val="indexpagenumbercomma"/>
        </w:rPr>
        <w:t xml:space="preserve">, </w:t>
      </w:r>
      <w:r w:rsidR="00DC6AA6" w:rsidRPr="00230826">
        <w:rPr>
          <w:rStyle w:val="indexpagenumberchecked"/>
        </w:rPr>
        <w:t>99</w:t>
      </w:r>
      <w:r w:rsidR="00DC6AA6" w:rsidRPr="00230826">
        <w:rPr>
          <w:rStyle w:val="indexpagenumbercomma"/>
        </w:rPr>
        <w:t xml:space="preserve">, </w:t>
      </w:r>
      <w:r w:rsidR="00DC6AA6" w:rsidRPr="00230826">
        <w:rPr>
          <w:rStyle w:val="indexpagenumberchecked"/>
        </w:rPr>
        <w:t>141</w:t>
      </w:r>
      <w:r w:rsidRPr="006E548C">
        <w:rPr>
          <w:rStyle w:val="indexpagenumbercontinued"/>
        </w:rPr>
        <w:t>–7</w:t>
      </w:r>
      <w:r w:rsidR="00DC6AA6" w:rsidRPr="00230826">
        <w:rPr>
          <w:rStyle w:val="indexpagenumbercomma"/>
        </w:rPr>
        <w:t xml:space="preserve">, </w:t>
      </w:r>
      <w:r w:rsidR="00DC6AA6" w:rsidRPr="00230826">
        <w:rPr>
          <w:rStyle w:val="indexpagenumberchecked"/>
        </w:rPr>
        <w:t>378</w:t>
      </w:r>
      <w:r w:rsidRPr="006E548C">
        <w:rPr>
          <w:rStyle w:val="indexpagenumbercontinued"/>
        </w:rPr>
        <w:t>–9</w:t>
      </w:r>
      <w:r w:rsidR="00A5598A">
        <w:t xml:space="preserve">, </w:t>
      </w:r>
      <w:r w:rsidR="00DC6AA6" w:rsidRPr="00230826">
        <w:rPr>
          <w:rStyle w:val="indexRefchap"/>
        </w:rPr>
        <w:t>in:</w:t>
      </w:r>
      <w:r w:rsidR="00DC6AA6" w:rsidRPr="00230826">
        <w:rPr>
          <w:rStyle w:val="indexRefpar"/>
        </w:rPr>
        <w:t>18</w:t>
      </w:r>
      <w:r w:rsidR="00A5598A">
        <w:rPr>
          <w:rStyle w:val="indexRefpar"/>
        </w:rPr>
        <w:t>–21</w:t>
      </w:r>
      <w:r w:rsidR="00A5598A">
        <w:t xml:space="preserve">, </w:t>
      </w:r>
      <w:r w:rsidR="00DC6AA6" w:rsidRPr="00230826">
        <w:rPr>
          <w:rStyle w:val="indexRefchap"/>
        </w:rPr>
        <w:t>6:</w:t>
      </w:r>
      <w:r w:rsidR="00DC6AA6" w:rsidRPr="00230826">
        <w:rPr>
          <w:rStyle w:val="indexRefpar"/>
        </w:rPr>
        <w:t>1–5</w:t>
      </w:r>
      <w:r w:rsidR="00A5598A">
        <w:t xml:space="preserve">, </w:t>
      </w:r>
      <w:r w:rsidR="00DC6AA6" w:rsidRPr="00230826">
        <w:rPr>
          <w:rStyle w:val="indexRefchap"/>
        </w:rPr>
        <w:t>10</w:t>
      </w:r>
      <w:r w:rsidR="00A5598A">
        <w:t xml:space="preserve">, </w:t>
      </w:r>
      <w:r w:rsidR="00DC6AA6" w:rsidRPr="00230826">
        <w:rPr>
          <w:rStyle w:val="indexRefchap"/>
        </w:rPr>
        <w:t>34:</w:t>
      </w:r>
      <w:r w:rsidR="00DC6AA6" w:rsidRPr="00230826">
        <w:rPr>
          <w:rStyle w:val="indexRefpar"/>
        </w:rPr>
        <w:t>6–11</w:t>
      </w:r>
    </w:p>
    <w:p w14:paraId="7003BB56" w14:textId="77777777" w:rsidR="00E67803" w:rsidRDefault="00C57E99" w:rsidP="00A5598A">
      <w:pPr>
        <w:pStyle w:val="Index-2"/>
      </w:pPr>
      <w:r w:rsidRPr="002B1019">
        <w:t xml:space="preserve">in </w:t>
      </w:r>
      <w:r w:rsidRPr="000C7039">
        <w:rPr>
          <w:highlight w:val="yellow"/>
        </w:rPr>
        <w:t>Islám</w:t>
      </w:r>
      <w:r w:rsidR="00DC6AA6" w:rsidRPr="00230826">
        <w:rPr>
          <w:rStyle w:val="indexpagenumbercomma"/>
        </w:rPr>
        <w:t xml:space="preserve">, </w:t>
      </w:r>
      <w:r w:rsidR="00DC6AA6" w:rsidRPr="00230826">
        <w:rPr>
          <w:rStyle w:val="indexpagenumberchecked"/>
        </w:rPr>
        <w:t>156</w:t>
      </w:r>
      <w:r w:rsidRPr="006E548C">
        <w:rPr>
          <w:rStyle w:val="indexpagenumbercontinued"/>
        </w:rPr>
        <w:t>–8</w:t>
      </w:r>
      <w:r w:rsidR="00A5598A">
        <w:t xml:space="preserve">, </w:t>
      </w:r>
      <w:r w:rsidR="00DC6AA6" w:rsidRPr="00230826">
        <w:rPr>
          <w:rStyle w:val="indexRefchap"/>
        </w:rPr>
        <w:t>12:</w:t>
      </w:r>
      <w:r w:rsidR="00DC6AA6" w:rsidRPr="00230826">
        <w:rPr>
          <w:rStyle w:val="indexRefpar"/>
        </w:rPr>
        <w:t>8–15</w:t>
      </w:r>
    </w:p>
    <w:p w14:paraId="5A36C33C" w14:textId="77777777" w:rsidR="0086404D" w:rsidRDefault="00C57E99">
      <w:pPr>
        <w:pStyle w:val="Index-1"/>
      </w:pPr>
      <w:r w:rsidRPr="002B1019">
        <w:t>Sugar</w:t>
      </w:r>
      <w:r w:rsidR="00DC6AA6" w:rsidRPr="00230826">
        <w:rPr>
          <w:rStyle w:val="indexpagenumbercomma"/>
        </w:rPr>
        <w:t xml:space="preserve">, </w:t>
      </w:r>
      <w:r w:rsidR="00DC6AA6" w:rsidRPr="00230826">
        <w:rPr>
          <w:rStyle w:val="indexpagenumberchecked"/>
        </w:rPr>
        <w:t>36</w:t>
      </w:r>
      <w:r w:rsidR="00A5598A">
        <w:t xml:space="preserve">, </w:t>
      </w:r>
      <w:r w:rsidR="00DC6AA6" w:rsidRPr="00230826">
        <w:rPr>
          <w:rStyle w:val="indexRefchap"/>
        </w:rPr>
        <w:t>1:</w:t>
      </w:r>
      <w:r w:rsidR="00DC6AA6" w:rsidRPr="00230826">
        <w:rPr>
          <w:rStyle w:val="indexRefpar"/>
        </w:rPr>
        <w:t>19</w:t>
      </w:r>
    </w:p>
    <w:p w14:paraId="01ECAB58" w14:textId="77777777" w:rsidR="0086404D" w:rsidRDefault="00C57E99">
      <w:pPr>
        <w:pStyle w:val="Index-1"/>
      </w:pPr>
      <w:r w:rsidRPr="000C7039">
        <w:rPr>
          <w:highlight w:val="yellow"/>
        </w:rPr>
        <w:t>Sulṭán</w:t>
      </w:r>
      <w:r w:rsidRPr="002B1019">
        <w:t xml:space="preserve">, </w:t>
      </w:r>
      <w:r w:rsidRPr="000C7039">
        <w:rPr>
          <w:highlight w:val="yellow"/>
        </w:rPr>
        <w:t>ay</w:t>
      </w:r>
      <w:r w:rsidR="00DC6AA6" w:rsidRPr="00230826">
        <w:rPr>
          <w:rStyle w:val="indexpagenumbercomma"/>
        </w:rPr>
        <w:t xml:space="preserve">, </w:t>
      </w:r>
      <w:r w:rsidR="00DC6AA6" w:rsidRPr="00230826">
        <w:rPr>
          <w:rStyle w:val="indexpagenumberchecked"/>
        </w:rPr>
        <w:t>78</w:t>
      </w:r>
      <w:r w:rsidR="0081350D">
        <w:t xml:space="preserve">, </w:t>
      </w:r>
      <w:r w:rsidR="00DC6AA6" w:rsidRPr="00230826">
        <w:rPr>
          <w:rStyle w:val="indexRefchap"/>
        </w:rPr>
        <w:t>4:</w:t>
      </w:r>
      <w:r w:rsidR="00DC6AA6" w:rsidRPr="00230826">
        <w:rPr>
          <w:rStyle w:val="indexRefpar"/>
        </w:rPr>
        <w:t>76</w:t>
      </w:r>
    </w:p>
    <w:p w14:paraId="6F75FA93" w14:textId="77777777" w:rsidR="00C57E99" w:rsidRPr="002B1019" w:rsidRDefault="00C57E99" w:rsidP="00A5598A">
      <w:pPr>
        <w:pStyle w:val="Index-1"/>
      </w:pPr>
      <w:r w:rsidRPr="009316B9">
        <w:rPr>
          <w:highlight w:val="yellow"/>
        </w:rPr>
        <w:t>Sunnís</w:t>
      </w:r>
      <w:r w:rsidR="00DC6AA6" w:rsidRPr="00230826">
        <w:rPr>
          <w:rStyle w:val="indexpagenumbercomma"/>
        </w:rPr>
        <w:t xml:space="preserve">, </w:t>
      </w:r>
      <w:r w:rsidR="00DC6AA6" w:rsidRPr="00230826">
        <w:rPr>
          <w:rStyle w:val="indexpagenumberchecked"/>
        </w:rPr>
        <w:t>99</w:t>
      </w:r>
      <w:r w:rsidRPr="006E548C">
        <w:rPr>
          <w:rStyle w:val="indexpagenumbercontinued"/>
        </w:rPr>
        <w:t>–100</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239</w:t>
      </w:r>
      <w:r w:rsidR="00A5598A">
        <w:t xml:space="preserve">, </w:t>
      </w:r>
      <w:r w:rsidR="00DC6AA6" w:rsidRPr="00230826">
        <w:rPr>
          <w:rStyle w:val="indexRefchap"/>
        </w:rPr>
        <w:t>6:</w:t>
      </w:r>
      <w:r w:rsidR="00DC6AA6" w:rsidRPr="00230826">
        <w:rPr>
          <w:rStyle w:val="indexRefpar"/>
        </w:rPr>
        <w:t>3–5</w:t>
      </w:r>
      <w:r w:rsidR="00A5598A">
        <w:t xml:space="preserve">, </w:t>
      </w:r>
      <w:r w:rsidR="00DC6AA6" w:rsidRPr="00230826">
        <w:rPr>
          <w:rStyle w:val="indexRefchap"/>
        </w:rPr>
        <w:t>12:</w:t>
      </w:r>
      <w:r w:rsidR="00DC6AA6" w:rsidRPr="00230826">
        <w:rPr>
          <w:rStyle w:val="indexRefpar"/>
        </w:rPr>
        <w:t>8</w:t>
      </w:r>
      <w:r w:rsidR="00A5598A">
        <w:t xml:space="preserve">, </w:t>
      </w:r>
      <w:r w:rsidR="00DC6AA6" w:rsidRPr="00230826">
        <w:rPr>
          <w:rStyle w:val="indexRefchap"/>
        </w:rPr>
        <w:t>19:</w:t>
      </w:r>
      <w:r w:rsidR="00DC6AA6" w:rsidRPr="00230826">
        <w:rPr>
          <w:rStyle w:val="indexRefpar"/>
        </w:rPr>
        <w:t>31</w:t>
      </w:r>
      <w:r w:rsidR="00A5598A">
        <w:t xml:space="preserve">, </w:t>
      </w:r>
      <w:r w:rsidR="00DC6AA6" w:rsidRPr="00230826">
        <w:rPr>
          <w:rStyle w:val="indexRefchap"/>
        </w:rPr>
        <w:t>20:</w:t>
      </w:r>
      <w:r w:rsidR="00DC6AA6" w:rsidRPr="00230826">
        <w:rPr>
          <w:rStyle w:val="indexRefpar"/>
        </w:rPr>
        <w:t>16</w:t>
      </w:r>
      <w:r w:rsidR="00A5598A">
        <w:t xml:space="preserve">, </w:t>
      </w:r>
      <w:r w:rsidR="00DC6AA6" w:rsidRPr="00230826">
        <w:rPr>
          <w:rStyle w:val="indexRefchap"/>
        </w:rPr>
        <w:t>20:</w:t>
      </w:r>
      <w:r w:rsidR="00DC6AA6" w:rsidRPr="00230826">
        <w:rPr>
          <w:rStyle w:val="indexRefpar"/>
        </w:rPr>
        <w:t>42</w:t>
      </w:r>
    </w:p>
    <w:p w14:paraId="1C1ACEAC" w14:textId="77777777" w:rsidR="00C57E99" w:rsidRPr="002B1019" w:rsidRDefault="00C57E99" w:rsidP="00A5598A">
      <w:pPr>
        <w:pStyle w:val="Index-1"/>
      </w:pPr>
      <w:r w:rsidRPr="002B1019">
        <w:t>Supreme Tribunal</w:t>
      </w:r>
      <w:r w:rsidR="00DC6AA6" w:rsidRPr="00230826">
        <w:rPr>
          <w:rStyle w:val="indexpagenumbercomma"/>
        </w:rPr>
        <w:t xml:space="preserve">, </w:t>
      </w:r>
      <w:r w:rsidR="00DC6AA6" w:rsidRPr="00230826">
        <w:rPr>
          <w:rStyle w:val="indexpagenumberchecked"/>
        </w:rPr>
        <w:t>422</w:t>
      </w:r>
      <w:r w:rsidR="00A5598A">
        <w:t xml:space="preserve">, </w:t>
      </w:r>
      <w:r w:rsidR="00DC6AA6" w:rsidRPr="00230826">
        <w:rPr>
          <w:rStyle w:val="indexRefchap"/>
        </w:rPr>
        <w:t>ap1:</w:t>
      </w:r>
      <w:r w:rsidR="00DC6AA6" w:rsidRPr="00230826">
        <w:rPr>
          <w:rStyle w:val="indexRefchapsub"/>
        </w:rPr>
        <w:t>1:</w:t>
      </w:r>
      <w:r w:rsidR="00DC6AA6" w:rsidRPr="00230826">
        <w:rPr>
          <w:rStyle w:val="indexRefpar"/>
        </w:rPr>
        <w:t>22</w:t>
      </w:r>
    </w:p>
    <w:p w14:paraId="4B774ADD" w14:textId="77777777" w:rsidR="00C57E99" w:rsidRPr="002B1019" w:rsidRDefault="00627ED1" w:rsidP="00A5598A">
      <w:pPr>
        <w:pStyle w:val="Index-1"/>
      </w:pPr>
      <w:r w:rsidRPr="00627ED1">
        <w:rPr>
          <w:highlight w:val="yellow"/>
        </w:rPr>
        <w:t>Súriy-i-</w:t>
      </w:r>
      <w:r w:rsidR="00C57E99" w:rsidRPr="000C7039">
        <w:rPr>
          <w:highlight w:val="yellow"/>
        </w:rPr>
        <w:t>Amr</w:t>
      </w:r>
      <w:r w:rsidR="00C57E99" w:rsidRPr="002B1019">
        <w:t xml:space="preserve"> (</w:t>
      </w:r>
      <w:r w:rsidR="00C57E99" w:rsidRPr="000C7039">
        <w:rPr>
          <w:highlight w:val="yellow"/>
        </w:rPr>
        <w:t>Súrih</w:t>
      </w:r>
      <w:r w:rsidR="00C57E99" w:rsidRPr="002B1019">
        <w:t xml:space="preserve"> of Command)</w:t>
      </w:r>
      <w:r w:rsidR="00DC6AA6" w:rsidRPr="00230826">
        <w:rPr>
          <w:rStyle w:val="indexpagenumbercomma"/>
        </w:rPr>
        <w:t xml:space="preserve">, </w:t>
      </w:r>
      <w:r w:rsidR="00DC6AA6" w:rsidRPr="00230826">
        <w:rPr>
          <w:rStyle w:val="indexpagenumberchecked"/>
        </w:rPr>
        <w:t>84</w:t>
      </w:r>
      <w:r w:rsidR="00A5598A">
        <w:t xml:space="preserve">, </w:t>
      </w:r>
      <w:r w:rsidR="00DC6AA6" w:rsidRPr="00230826">
        <w:rPr>
          <w:rStyle w:val="indexRefchap"/>
        </w:rPr>
        <w:t>4:</w:t>
      </w:r>
      <w:r w:rsidR="00DC6AA6" w:rsidRPr="00230826">
        <w:rPr>
          <w:rStyle w:val="indexRefpar"/>
        </w:rPr>
        <w:t>104</w:t>
      </w:r>
    </w:p>
    <w:p w14:paraId="3A7FEAD5" w14:textId="77777777" w:rsidR="00C57E99" w:rsidRPr="002B1019" w:rsidRDefault="00627ED1" w:rsidP="00350DF2">
      <w:pPr>
        <w:pStyle w:val="Index-1"/>
      </w:pPr>
      <w:r w:rsidRPr="00627ED1">
        <w:rPr>
          <w:rStyle w:val="BookTitle"/>
          <w:highlight w:val="yellow"/>
        </w:rPr>
        <w:t>Súriy-i-</w:t>
      </w:r>
      <w:r w:rsidR="00C57E99" w:rsidRPr="009316B9">
        <w:rPr>
          <w:rStyle w:val="BookTitle"/>
          <w:highlight w:val="yellow"/>
        </w:rPr>
        <w:t>uṣn</w:t>
      </w:r>
      <w:r w:rsidR="00C57E99" w:rsidRPr="002B1019">
        <w:t xml:space="preserve"> (</w:t>
      </w:r>
      <w:r w:rsidR="00C57E99" w:rsidRPr="000C7039">
        <w:rPr>
          <w:highlight w:val="yellow"/>
        </w:rPr>
        <w:t>Súrih</w:t>
      </w:r>
      <w:r w:rsidR="00C57E99" w:rsidRPr="002B1019">
        <w:t xml:space="preserve"> of the Branch)</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136</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430</w:t>
      </w:r>
      <w:r w:rsidR="00C646C7">
        <w:t xml:space="preserve">, </w:t>
      </w:r>
      <w:r w:rsidR="00DC6AA6" w:rsidRPr="00230826">
        <w:rPr>
          <w:rStyle w:val="indexRefchap"/>
        </w:rPr>
        <w:t>6:</w:t>
      </w:r>
      <w:r w:rsidR="00DC6AA6" w:rsidRPr="00230826">
        <w:rPr>
          <w:rStyle w:val="indexRefpar"/>
        </w:rPr>
        <w:t>24–25</w:t>
      </w:r>
      <w:r w:rsidR="00C646C7">
        <w:t xml:space="preserve">, </w:t>
      </w:r>
      <w:r w:rsidR="00DC6AA6" w:rsidRPr="00230826">
        <w:rPr>
          <w:rStyle w:val="indexRefchap"/>
        </w:rPr>
        <w:t>9:</w:t>
      </w:r>
      <w:r w:rsidR="00DC6AA6" w:rsidRPr="00230826">
        <w:rPr>
          <w:rStyle w:val="indexRefpar"/>
        </w:rPr>
        <w:t>7–8</w:t>
      </w:r>
      <w:r w:rsidR="00A5598A">
        <w:t xml:space="preserve">, </w:t>
      </w:r>
      <w:r w:rsidR="00DC6AA6" w:rsidRPr="00230826">
        <w:rPr>
          <w:rStyle w:val="indexRefchap"/>
        </w:rPr>
        <w:t>18:</w:t>
      </w:r>
      <w:r w:rsidR="00DC6AA6" w:rsidRPr="00230826">
        <w:rPr>
          <w:rStyle w:val="indexRefpar"/>
        </w:rPr>
        <w:t>47</w:t>
      </w:r>
      <w:r w:rsidR="00A5598A">
        <w:t xml:space="preserve">, </w:t>
      </w:r>
      <w:r w:rsidR="00DC6AA6" w:rsidRPr="00230826">
        <w:rPr>
          <w:rStyle w:val="indexRefchap"/>
        </w:rPr>
        <w:t>23:</w:t>
      </w:r>
      <w:r w:rsidR="00DC6AA6" w:rsidRPr="00230826">
        <w:rPr>
          <w:rStyle w:val="indexRefpar"/>
        </w:rPr>
        <w:t>38–39</w:t>
      </w:r>
      <w:r w:rsidR="00350DF2">
        <w:t xml:space="preserve">, </w:t>
      </w:r>
      <w:r w:rsidR="00DC6AA6" w:rsidRPr="00230826">
        <w:rPr>
          <w:rStyle w:val="indexRefchap"/>
        </w:rPr>
        <w:t>ap2:</w:t>
      </w:r>
      <w:r w:rsidR="00DC6AA6" w:rsidRPr="00230826">
        <w:rPr>
          <w:rStyle w:val="indexRefpar"/>
        </w:rPr>
        <w:t>15</w:t>
      </w:r>
    </w:p>
    <w:p w14:paraId="5860D275" w14:textId="77777777" w:rsidR="0086404D" w:rsidRDefault="00627ED1">
      <w:pPr>
        <w:pStyle w:val="Index-1"/>
      </w:pPr>
      <w:r w:rsidRPr="00627ED1">
        <w:rPr>
          <w:rStyle w:val="BookTitle"/>
          <w:highlight w:val="yellow"/>
        </w:rPr>
        <w:t>Súriy-i-</w:t>
      </w:r>
      <w:r w:rsidR="00C57E99" w:rsidRPr="000C7039">
        <w:rPr>
          <w:rStyle w:val="BookTitle"/>
          <w:highlight w:val="yellow"/>
        </w:rPr>
        <w:t>Haykal</w:t>
      </w:r>
      <w:r w:rsidR="00DC6AA6" w:rsidRPr="00230826">
        <w:rPr>
          <w:rStyle w:val="indexpagenumbercomma"/>
        </w:rPr>
        <w:t xml:space="preserve">, </w:t>
      </w:r>
      <w:r w:rsidR="00DC6AA6" w:rsidRPr="00230826">
        <w:rPr>
          <w:rStyle w:val="indexpagenumberchecked"/>
        </w:rPr>
        <w:t>38</w:t>
      </w:r>
      <w:r w:rsidR="00C57E99" w:rsidRPr="006E548C">
        <w:rPr>
          <w:rStyle w:val="indexpagenumbercontinued"/>
        </w:rPr>
        <w:t>–9</w:t>
      </w:r>
      <w:r w:rsidR="00DC6AA6" w:rsidRPr="00230826">
        <w:rPr>
          <w:rStyle w:val="indexpagenumbercomma"/>
        </w:rPr>
        <w:t xml:space="preserve">, </w:t>
      </w:r>
      <w:r w:rsidR="00DC6AA6" w:rsidRPr="00230826">
        <w:rPr>
          <w:rStyle w:val="indexpagenumberchecked"/>
        </w:rPr>
        <w:t>130</w:t>
      </w:r>
      <w:r w:rsidR="0081350D">
        <w:t xml:space="preserve">, </w:t>
      </w:r>
      <w:r w:rsidR="00DC6AA6" w:rsidRPr="00230826">
        <w:rPr>
          <w:rStyle w:val="indexRefchap"/>
        </w:rPr>
        <w:t>1:</w:t>
      </w:r>
      <w:r w:rsidR="00DC6AA6" w:rsidRPr="00230826">
        <w:rPr>
          <w:rStyle w:val="indexRefpar"/>
        </w:rPr>
        <w:t>37–40</w:t>
      </w:r>
      <w:r w:rsidR="0081350D">
        <w:t xml:space="preserve">, </w:t>
      </w:r>
      <w:r w:rsidR="00DC6AA6" w:rsidRPr="00230826">
        <w:rPr>
          <w:rStyle w:val="indexRefchap"/>
        </w:rPr>
        <w:t>8:</w:t>
      </w:r>
      <w:r w:rsidR="00DC6AA6" w:rsidRPr="00230826">
        <w:rPr>
          <w:rStyle w:val="indexRefpar"/>
        </w:rPr>
        <w:t>22</w:t>
      </w:r>
    </w:p>
    <w:p w14:paraId="1576AD9F" w14:textId="77777777" w:rsidR="00C57E99" w:rsidRPr="002B1019" w:rsidRDefault="00C57E99" w:rsidP="00C40007">
      <w:pPr>
        <w:pStyle w:val="Index-1"/>
      </w:pPr>
      <w:r w:rsidRPr="002B1019">
        <w:t>Symes, Col.</w:t>
      </w:r>
      <w:r w:rsidR="00DC6AA6" w:rsidRPr="00230826">
        <w:rPr>
          <w:rStyle w:val="indexpagenumbercomma"/>
        </w:rPr>
        <w:t xml:space="preserve">, </w:t>
      </w:r>
      <w:r w:rsidR="00DC6AA6" w:rsidRPr="00230826">
        <w:rPr>
          <w:rStyle w:val="indexpagenumberchecked"/>
        </w:rPr>
        <w:t>289</w:t>
      </w:r>
      <w:r w:rsidR="00C40007">
        <w:t xml:space="preserve">, </w:t>
      </w:r>
      <w:r w:rsidR="00DC6AA6" w:rsidRPr="00230826">
        <w:rPr>
          <w:rStyle w:val="indexRefchap"/>
        </w:rPr>
        <w:t>25:</w:t>
      </w:r>
      <w:r w:rsidR="00DC6AA6" w:rsidRPr="00230826">
        <w:rPr>
          <w:rStyle w:val="indexRefpar"/>
        </w:rPr>
        <w:t>41</w:t>
      </w:r>
    </w:p>
    <w:p w14:paraId="04EF5B72" w14:textId="77777777" w:rsidR="00C57E99" w:rsidRPr="002B1019" w:rsidRDefault="00C57E99" w:rsidP="00C40007">
      <w:pPr>
        <w:pStyle w:val="Index-1"/>
      </w:pPr>
      <w:r w:rsidRPr="002B1019">
        <w:t>Syrian Protestant College</w:t>
      </w:r>
      <w:r w:rsidR="00DC6AA6" w:rsidRPr="00230826">
        <w:rPr>
          <w:rStyle w:val="indexpagenumbercomma"/>
        </w:rPr>
        <w:t xml:space="preserve">, </w:t>
      </w:r>
      <w:r w:rsidR="00DC6AA6" w:rsidRPr="00230826">
        <w:rPr>
          <w:rStyle w:val="indexpagenumberchecked"/>
        </w:rPr>
        <w:t>283</w:t>
      </w:r>
      <w:r w:rsidR="00C40007">
        <w:t xml:space="preserve">, </w:t>
      </w:r>
      <w:r w:rsidR="00DC6AA6" w:rsidRPr="00230826">
        <w:rPr>
          <w:rStyle w:val="indexRefchap"/>
        </w:rPr>
        <w:t>25:</w:t>
      </w:r>
      <w:r w:rsidR="00DC6AA6" w:rsidRPr="00230826">
        <w:rPr>
          <w:rStyle w:val="indexRefpar"/>
        </w:rPr>
        <w:t>17</w:t>
      </w:r>
    </w:p>
    <w:p w14:paraId="6D93DE1B" w14:textId="77777777" w:rsidR="00C57E99" w:rsidRPr="002B1019" w:rsidRDefault="00C57E99" w:rsidP="00C57E99">
      <w:pPr>
        <w:pStyle w:val="Index-1"/>
      </w:pPr>
      <w:r w:rsidRPr="002B1019">
        <w:t xml:space="preserve">Tablets of </w:t>
      </w:r>
      <w:r w:rsidRPr="000C7039">
        <w:rPr>
          <w:highlight w:val="yellow"/>
        </w:rPr>
        <w:t>ʿAbdu</w:t>
      </w:r>
      <w:r w:rsidR="00627ED1" w:rsidRPr="00627ED1">
        <w:rPr>
          <w:highlight w:val="yellow"/>
        </w:rPr>
        <w:t>’</w:t>
      </w:r>
      <w:r w:rsidRPr="000C7039">
        <w:rPr>
          <w:highlight w:val="yellow"/>
        </w:rPr>
        <w:t>l-Bahá</w:t>
      </w:r>
    </w:p>
    <w:p w14:paraId="5CBCACC4" w14:textId="77777777" w:rsidR="00E67803" w:rsidRDefault="00C57E99" w:rsidP="00A52A33">
      <w:pPr>
        <w:pStyle w:val="Index-2"/>
      </w:pPr>
      <w:r w:rsidRPr="004C36BB">
        <w:rPr>
          <w:rStyle w:val="BookTitle"/>
          <w:highlight w:val="yellow"/>
        </w:rPr>
        <w:t>Lawḥ</w:t>
      </w:r>
      <w:r w:rsidR="00627ED1" w:rsidRPr="00627ED1">
        <w:rPr>
          <w:rStyle w:val="BookTitle"/>
          <w:highlight w:val="yellow"/>
        </w:rPr>
        <w:t>-i-</w:t>
      </w:r>
      <w:r w:rsidRPr="00F23763">
        <w:rPr>
          <w:rStyle w:val="BookTitle"/>
          <w:highlight w:val="yellow"/>
        </w:rPr>
        <w:t>Hizár</w:t>
      </w:r>
      <w:r w:rsidR="00627ED1" w:rsidRPr="00627ED1">
        <w:rPr>
          <w:rStyle w:val="BookTitle"/>
          <w:highlight w:val="yellow"/>
        </w:rPr>
        <w:t xml:space="preserve"> </w:t>
      </w:r>
      <w:r w:rsidRPr="00F23763">
        <w:rPr>
          <w:rStyle w:val="BookTitle"/>
          <w:highlight w:val="yellow"/>
        </w:rPr>
        <w:t>Baytí</w:t>
      </w:r>
      <w:r w:rsidR="00DC6AA6" w:rsidRPr="00230826">
        <w:rPr>
          <w:rStyle w:val="indexpagenumbercomma"/>
        </w:rPr>
        <w:t xml:space="preserve">, </w:t>
      </w:r>
      <w:r w:rsidR="00DC6AA6" w:rsidRPr="00230826">
        <w:rPr>
          <w:rStyle w:val="indexpagenumberchecked"/>
        </w:rPr>
        <w:t>148</w:t>
      </w:r>
      <w:r w:rsidRPr="006E548C">
        <w:rPr>
          <w:rStyle w:val="indexpagenumbercontinued"/>
        </w:rPr>
        <w:t>–9</w:t>
      </w:r>
      <w:r w:rsidR="00DC6AA6" w:rsidRPr="00230826">
        <w:rPr>
          <w:rStyle w:val="indexpagenumbercomma"/>
        </w:rPr>
        <w:t xml:space="preserve">, </w:t>
      </w:r>
      <w:r w:rsidR="00DC6AA6" w:rsidRPr="00230826">
        <w:rPr>
          <w:rStyle w:val="indexpagenumberchecked"/>
        </w:rPr>
        <w:t>157</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229</w:t>
      </w:r>
      <w:r w:rsidR="00A52A33">
        <w:t xml:space="preserve"> </w:t>
      </w:r>
      <w:r w:rsidR="00A52A33" w:rsidRPr="00683C74">
        <w:rPr>
          <w:rStyle w:val="stilltoworkat"/>
        </w:rPr>
        <w:t>(</w:t>
      </w:r>
      <w:r w:rsidR="00A52A33">
        <w:rPr>
          <w:rStyle w:val="stilltoworkat"/>
        </w:rPr>
        <w:t>pages 157 and 158 have now a joint reference)</w:t>
      </w:r>
      <w:r w:rsidR="00A52A33">
        <w:t xml:space="preserve">, </w:t>
      </w:r>
      <w:r w:rsidR="00DC6AA6" w:rsidRPr="00230826">
        <w:rPr>
          <w:rStyle w:val="indexRefchap"/>
        </w:rPr>
        <w:t>11:</w:t>
      </w:r>
      <w:r w:rsidR="00DC6AA6" w:rsidRPr="00230826">
        <w:rPr>
          <w:rStyle w:val="indexRefpar"/>
        </w:rPr>
        <w:t>2</w:t>
      </w:r>
      <w:r w:rsidR="00A52A33">
        <w:rPr>
          <w:rStyle w:val="indexRefpar"/>
        </w:rPr>
        <w:t>–7</w:t>
      </w:r>
      <w:r w:rsidR="00A52A33">
        <w:t xml:space="preserve">, </w:t>
      </w:r>
      <w:r w:rsidR="00DC6AA6" w:rsidRPr="00230826">
        <w:rPr>
          <w:rStyle w:val="indexRefchap"/>
        </w:rPr>
        <w:t>12:</w:t>
      </w:r>
      <w:r w:rsidR="00DC6AA6" w:rsidRPr="00230826">
        <w:rPr>
          <w:rStyle w:val="indexRefpar"/>
        </w:rPr>
        <w:t>12–16</w:t>
      </w:r>
      <w:r w:rsidR="00A52A33">
        <w:t xml:space="preserve">, </w:t>
      </w:r>
      <w:r w:rsidR="00DC6AA6" w:rsidRPr="00230826">
        <w:rPr>
          <w:rStyle w:val="indexRefchap"/>
        </w:rPr>
        <w:t>12:</w:t>
      </w:r>
      <w:r w:rsidR="00DC6AA6" w:rsidRPr="00230826">
        <w:rPr>
          <w:rStyle w:val="indexRefpar"/>
        </w:rPr>
        <w:t>16</w:t>
      </w:r>
      <w:r w:rsidR="00A52A33">
        <w:t xml:space="preserve">, </w:t>
      </w:r>
      <w:r w:rsidR="00DC6AA6" w:rsidRPr="00230826">
        <w:rPr>
          <w:rStyle w:val="indexRefchap"/>
        </w:rPr>
        <w:t>19:</w:t>
      </w:r>
      <w:r w:rsidR="00DC6AA6" w:rsidRPr="00230826">
        <w:rPr>
          <w:rStyle w:val="indexRefpar"/>
        </w:rPr>
        <w:t>31</w:t>
      </w:r>
    </w:p>
    <w:p w14:paraId="4D3CB7E4" w14:textId="77777777" w:rsidR="00E67803" w:rsidRDefault="00C57E99" w:rsidP="00A52A33">
      <w:pPr>
        <w:pStyle w:val="Index-2"/>
      </w:pPr>
      <w:r w:rsidRPr="002B1019">
        <w:rPr>
          <w:rStyle w:val="BookTitle"/>
        </w:rPr>
        <w:t>of the Divine Plan</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383</w:t>
      </w:r>
      <w:r w:rsidR="00A52A33">
        <w:t xml:space="preserve">, </w:t>
      </w:r>
      <w:r w:rsidR="00DC6AA6" w:rsidRPr="00230826">
        <w:rPr>
          <w:rStyle w:val="indexRefchap"/>
        </w:rPr>
        <w:t>21:</w:t>
      </w:r>
      <w:r w:rsidR="00DC6AA6" w:rsidRPr="00230826">
        <w:rPr>
          <w:rStyle w:val="indexRefpar"/>
        </w:rPr>
        <w:t>21</w:t>
      </w:r>
      <w:r w:rsidR="00A52A33">
        <w:t xml:space="preserve">, </w:t>
      </w:r>
      <w:r w:rsidR="00DC6AA6" w:rsidRPr="00230826">
        <w:rPr>
          <w:rStyle w:val="indexRefchap"/>
        </w:rPr>
        <w:t>28:</w:t>
      </w:r>
      <w:r w:rsidR="00DC6AA6" w:rsidRPr="00230826">
        <w:rPr>
          <w:rStyle w:val="indexRefpar"/>
        </w:rPr>
        <w:t>1</w:t>
      </w:r>
      <w:r w:rsidR="00A52A33">
        <w:t xml:space="preserve">, </w:t>
      </w:r>
      <w:r w:rsidR="00DC6AA6" w:rsidRPr="00230826">
        <w:rPr>
          <w:rStyle w:val="indexRefchap"/>
        </w:rPr>
        <w:t>28:</w:t>
      </w:r>
      <w:r w:rsidR="00DC6AA6" w:rsidRPr="00230826">
        <w:rPr>
          <w:rStyle w:val="indexRefpar"/>
        </w:rPr>
        <w:t>17</w:t>
      </w:r>
      <w:r w:rsidR="00A52A33">
        <w:t xml:space="preserve">, </w:t>
      </w:r>
      <w:r w:rsidR="00DC6AA6" w:rsidRPr="00230826">
        <w:rPr>
          <w:rStyle w:val="indexRefchap"/>
        </w:rPr>
        <w:t>33:</w:t>
      </w:r>
      <w:r w:rsidR="00DC6AA6" w:rsidRPr="00230826">
        <w:rPr>
          <w:rStyle w:val="indexRefpar"/>
        </w:rPr>
        <w:t>22</w:t>
      </w:r>
      <w:r w:rsidR="00A52A33">
        <w:t xml:space="preserve">, </w:t>
      </w:r>
      <w:r w:rsidR="00DC6AA6" w:rsidRPr="00230826">
        <w:rPr>
          <w:rStyle w:val="indexRefchap"/>
        </w:rPr>
        <w:t>34:</w:t>
      </w:r>
      <w:r w:rsidR="00DC6AA6" w:rsidRPr="00230826">
        <w:rPr>
          <w:rStyle w:val="indexRefpar"/>
        </w:rPr>
        <w:t>29</w:t>
      </w:r>
    </w:p>
    <w:p w14:paraId="2D6773C1" w14:textId="77777777" w:rsidR="00E67803" w:rsidRDefault="00C57E99" w:rsidP="00A52A33">
      <w:pPr>
        <w:pStyle w:val="Index-2"/>
      </w:pPr>
      <w:r w:rsidRPr="002B1019">
        <w:rPr>
          <w:rStyle w:val="BookTitle"/>
        </w:rPr>
        <w:t>of Visitation</w:t>
      </w:r>
      <w:r w:rsidR="00DC6AA6" w:rsidRPr="00230826">
        <w:rPr>
          <w:rStyle w:val="indexpagenumbercomma"/>
        </w:rPr>
        <w:t xml:space="preserve">, </w:t>
      </w:r>
      <w:r w:rsidR="00DC6AA6" w:rsidRPr="00230826">
        <w:rPr>
          <w:rStyle w:val="indexpagenumberchecked"/>
        </w:rPr>
        <w:t>220</w:t>
      </w:r>
      <w:r w:rsidR="00A52A33">
        <w:t xml:space="preserve">, </w:t>
      </w:r>
      <w:r w:rsidR="00DC6AA6" w:rsidRPr="00230826">
        <w:rPr>
          <w:rStyle w:val="indexRefchap"/>
        </w:rPr>
        <w:t>18:</w:t>
      </w:r>
      <w:r w:rsidR="00DC6AA6" w:rsidRPr="00230826">
        <w:rPr>
          <w:rStyle w:val="indexRefpar"/>
        </w:rPr>
        <w:t>51–53</w:t>
      </w:r>
    </w:p>
    <w:p w14:paraId="74D0895A" w14:textId="77777777" w:rsidR="00E67803" w:rsidRDefault="00C57E99" w:rsidP="00A52A33">
      <w:pPr>
        <w:pStyle w:val="Index-2"/>
      </w:pPr>
      <w:r w:rsidRPr="002B1019">
        <w:t xml:space="preserve">to </w:t>
      </w:r>
      <w:r w:rsidRPr="000C7039">
        <w:rPr>
          <w:highlight w:val="yellow"/>
        </w:rPr>
        <w:t>Ḥájí</w:t>
      </w:r>
      <w:r w:rsidR="00627ED1" w:rsidRPr="00627ED1">
        <w:rPr>
          <w:highlight w:val="yellow"/>
        </w:rPr>
        <w:t xml:space="preserve"> Mírzá Mu</w:t>
      </w:r>
      <w:r w:rsidRPr="000C7039">
        <w:rPr>
          <w:highlight w:val="yellow"/>
        </w:rPr>
        <w:t>ḥ</w:t>
      </w:r>
      <w:r w:rsidR="00627ED1" w:rsidRPr="00627ED1">
        <w:rPr>
          <w:highlight w:val="yellow"/>
        </w:rPr>
        <w:t>ammad-Taqí</w:t>
      </w:r>
      <w:r w:rsidR="00DC6AA6" w:rsidRPr="00230826">
        <w:rPr>
          <w:rStyle w:val="indexpagenumbercomma"/>
        </w:rPr>
        <w:t xml:space="preserve">, </w:t>
      </w:r>
      <w:r w:rsidR="00DC6AA6" w:rsidRPr="00230826">
        <w:rPr>
          <w:rStyle w:val="indexpagenumberchecked"/>
        </w:rPr>
        <w:t>241</w:t>
      </w:r>
      <w:r w:rsidRPr="006E548C">
        <w:rPr>
          <w:rStyle w:val="indexpagenumbercontinued"/>
        </w:rPr>
        <w:t>–2</w:t>
      </w:r>
      <w:r w:rsidR="00A52A33">
        <w:t xml:space="preserve">, </w:t>
      </w:r>
      <w:r w:rsidR="00DC6AA6" w:rsidRPr="00230826">
        <w:rPr>
          <w:rStyle w:val="indexRefchap"/>
        </w:rPr>
        <w:t>20:</w:t>
      </w:r>
      <w:r w:rsidR="00DC6AA6" w:rsidRPr="00230826">
        <w:rPr>
          <w:rStyle w:val="indexRefpar"/>
        </w:rPr>
        <w:t>56–58</w:t>
      </w:r>
    </w:p>
    <w:p w14:paraId="7F324484" w14:textId="77777777" w:rsidR="00E67803" w:rsidRDefault="00C57E99" w:rsidP="00A52A33">
      <w:pPr>
        <w:pStyle w:val="Index-2"/>
      </w:pPr>
      <w:r w:rsidRPr="002B1019">
        <w:t xml:space="preserve">to Hand of the Cause </w:t>
      </w:r>
      <w:r w:rsidRPr="000C7039">
        <w:rPr>
          <w:highlight w:val="yellow"/>
        </w:rPr>
        <w:t>Mullá</w:t>
      </w:r>
      <w:r w:rsidR="00627ED1" w:rsidRPr="00627ED1">
        <w:rPr>
          <w:highlight w:val="yellow"/>
        </w:rPr>
        <w:t xml:space="preserve"> </w:t>
      </w:r>
      <w:r w:rsidRPr="000C7039">
        <w:rPr>
          <w:highlight w:val="yellow"/>
        </w:rPr>
        <w:t>ʿAlí</w:t>
      </w:r>
      <w:r w:rsidR="00627ED1" w:rsidRPr="00627ED1">
        <w:rPr>
          <w:highlight w:val="yellow"/>
        </w:rPr>
        <w:t>-</w:t>
      </w:r>
      <w:r w:rsidRPr="000C7039">
        <w:rPr>
          <w:highlight w:val="yellow"/>
        </w:rPr>
        <w:t>Akbar</w:t>
      </w:r>
      <w:r w:rsidR="00DC6AA6" w:rsidRPr="00230826">
        <w:rPr>
          <w:rStyle w:val="indexpagenumbercomma"/>
        </w:rPr>
        <w:t xml:space="preserve">, </w:t>
      </w:r>
      <w:r w:rsidR="00DC6AA6" w:rsidRPr="00230826">
        <w:rPr>
          <w:rStyle w:val="indexpagenumberchecked"/>
        </w:rPr>
        <w:t>387</w:t>
      </w:r>
      <w:r w:rsidR="00A52A33">
        <w:t xml:space="preserve">, </w:t>
      </w:r>
      <w:r w:rsidR="00DC6AA6" w:rsidRPr="00230826">
        <w:rPr>
          <w:rStyle w:val="indexRefchap"/>
        </w:rPr>
        <w:t>34:</w:t>
      </w:r>
      <w:r w:rsidR="00DC6AA6" w:rsidRPr="00230826">
        <w:rPr>
          <w:rStyle w:val="indexRefpar"/>
        </w:rPr>
        <w:t>45–48</w:t>
      </w:r>
    </w:p>
    <w:p w14:paraId="467B81DA" w14:textId="77777777" w:rsidR="00E67803" w:rsidRDefault="00C57E99" w:rsidP="00A52A33">
      <w:pPr>
        <w:pStyle w:val="Index-2"/>
      </w:pPr>
      <w:r w:rsidRPr="002B1019">
        <w:t xml:space="preserve">to </w:t>
      </w:r>
      <w:r w:rsidRPr="000C7039">
        <w:rPr>
          <w:highlight w:val="yellow"/>
        </w:rPr>
        <w:t>Jamál</w:t>
      </w:r>
      <w:r w:rsidR="00DC6AA6" w:rsidRPr="00230826">
        <w:rPr>
          <w:rStyle w:val="indexpagenumbercomma"/>
        </w:rPr>
        <w:t xml:space="preserve">, </w:t>
      </w:r>
      <w:r w:rsidR="00DC6AA6" w:rsidRPr="00230826">
        <w:rPr>
          <w:rStyle w:val="indexpagenumberchecked"/>
        </w:rPr>
        <w:t>215</w:t>
      </w:r>
      <w:r w:rsidR="00A52A33">
        <w:t xml:space="preserve">, </w:t>
      </w:r>
      <w:r w:rsidR="00DC6AA6" w:rsidRPr="00230826">
        <w:rPr>
          <w:rStyle w:val="indexRefchap"/>
        </w:rPr>
        <w:t>18:</w:t>
      </w:r>
      <w:r w:rsidR="00DC6AA6" w:rsidRPr="00230826">
        <w:rPr>
          <w:rStyle w:val="indexRefpar"/>
        </w:rPr>
        <w:t>35</w:t>
      </w:r>
    </w:p>
    <w:p w14:paraId="0B315274" w14:textId="77777777" w:rsidR="00C57E99" w:rsidRPr="002B1019" w:rsidRDefault="00C57E99" w:rsidP="00BF4900">
      <w:pPr>
        <w:pStyle w:val="Index-1"/>
      </w:pPr>
      <w:r w:rsidRPr="002B1019">
        <w:t xml:space="preserve">Tablets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32n</w:t>
      </w:r>
      <w:r w:rsidR="00BF4900">
        <w:t xml:space="preserve">, </w:t>
      </w:r>
      <w:r w:rsidR="00DC6AA6" w:rsidRPr="00230826">
        <w:rPr>
          <w:rStyle w:val="indexRefchap"/>
        </w:rPr>
        <w:t>1:</w:t>
      </w:r>
      <w:r w:rsidR="00DC6AA6" w:rsidRPr="00230826">
        <w:rPr>
          <w:rStyle w:val="indexRefpar"/>
        </w:rPr>
        <w:t>6</w:t>
      </w:r>
      <w:r w:rsidR="00BF4900">
        <w:rPr>
          <w:rStyle w:val="indexRefpar"/>
        </w:rPr>
        <w:t>n</w:t>
      </w:r>
    </w:p>
    <w:p w14:paraId="7E34DFD6" w14:textId="77777777" w:rsidR="00E67803" w:rsidRDefault="00C57E99" w:rsidP="00F07610">
      <w:pPr>
        <w:pStyle w:val="Index-2"/>
      </w:pPr>
      <w:r w:rsidRPr="002B1019">
        <w:t xml:space="preserve">condemning actions of </w:t>
      </w:r>
      <w:r w:rsidRPr="000C7039">
        <w:rPr>
          <w:highlight w:val="yellow"/>
        </w:rPr>
        <w:t>Jamál</w:t>
      </w:r>
      <w:r w:rsidR="00DC6AA6" w:rsidRPr="00230826">
        <w:rPr>
          <w:rStyle w:val="indexpagenumbercomma"/>
        </w:rPr>
        <w:t xml:space="preserve">, </w:t>
      </w:r>
      <w:r w:rsidR="00DC6AA6" w:rsidRPr="00230826">
        <w:rPr>
          <w:rStyle w:val="indexpagenumberchecked"/>
        </w:rPr>
        <w:t>213</w:t>
      </w:r>
      <w:r w:rsidR="00F07610">
        <w:t xml:space="preserve">, </w:t>
      </w:r>
      <w:r w:rsidR="00DC6AA6" w:rsidRPr="00230826">
        <w:rPr>
          <w:rStyle w:val="indexRefchap"/>
        </w:rPr>
        <w:t>18:</w:t>
      </w:r>
      <w:r w:rsidR="00DC6AA6" w:rsidRPr="00230826">
        <w:rPr>
          <w:rStyle w:val="indexRefpar"/>
        </w:rPr>
        <w:t>27</w:t>
      </w:r>
    </w:p>
    <w:p w14:paraId="4D7C21AF" w14:textId="77777777" w:rsidR="00E67803" w:rsidRDefault="00C57E99" w:rsidP="00F07610">
      <w:pPr>
        <w:pStyle w:val="Index-2"/>
      </w:pPr>
      <w:r w:rsidRPr="002B1019">
        <w:t xml:space="preserve">in honour of </w:t>
      </w:r>
      <w:r w:rsidRPr="000C7039">
        <w:rPr>
          <w:highlight w:val="yellow"/>
        </w:rPr>
        <w:t>ʿAbdu</w:t>
      </w:r>
      <w:r w:rsidR="00627ED1" w:rsidRPr="00627ED1">
        <w:rPr>
          <w:highlight w:val="yellow"/>
        </w:rPr>
        <w:t>’</w:t>
      </w:r>
      <w:r w:rsidRPr="000C7039">
        <w:rPr>
          <w:highlight w:val="yellow"/>
        </w:rPr>
        <w:t>l-Vahháb</w:t>
      </w:r>
      <w:r w:rsidR="00DC6AA6" w:rsidRPr="00230826">
        <w:rPr>
          <w:rStyle w:val="indexpagenumbercomma"/>
        </w:rPr>
        <w:t xml:space="preserve">, </w:t>
      </w:r>
      <w:r w:rsidR="00DC6AA6" w:rsidRPr="00230826">
        <w:rPr>
          <w:rStyle w:val="indexpagenumberchecked"/>
        </w:rPr>
        <w:t>19</w:t>
      </w:r>
      <w:r w:rsidRPr="006E548C">
        <w:rPr>
          <w:rStyle w:val="indexpagenumbercontinued"/>
        </w:rPr>
        <w:t>–20</w:t>
      </w:r>
      <w:r w:rsidR="00F07610">
        <w:t xml:space="preserve">, </w:t>
      </w:r>
      <w:r w:rsidR="00DC6AA6" w:rsidRPr="00230826">
        <w:rPr>
          <w:rStyle w:val="indexRefchap"/>
        </w:rPr>
        <w:t>pr:</w:t>
      </w:r>
      <w:r w:rsidR="00DC6AA6" w:rsidRPr="00230826">
        <w:rPr>
          <w:rStyle w:val="indexRefpar"/>
        </w:rPr>
        <w:t>74–75</w:t>
      </w:r>
    </w:p>
    <w:p w14:paraId="2E2503AD" w14:textId="77777777" w:rsidR="00E67803" w:rsidRDefault="00C57E99" w:rsidP="00F07610">
      <w:pPr>
        <w:pStyle w:val="Index-2"/>
      </w:pPr>
      <w:r w:rsidRPr="002B1019">
        <w:t xml:space="preserve">in honour of </w:t>
      </w:r>
      <w:r w:rsidRPr="006F4E00">
        <w:rPr>
          <w:highlight w:val="yellow"/>
        </w:rPr>
        <w:t>Áqá</w:t>
      </w:r>
      <w:r w:rsidR="00627ED1" w:rsidRPr="00627ED1">
        <w:rPr>
          <w:highlight w:val="yellow"/>
        </w:rPr>
        <w:t xml:space="preserve"> </w:t>
      </w:r>
      <w:r w:rsidRPr="006F4E00">
        <w:rPr>
          <w:highlight w:val="yellow"/>
        </w:rPr>
        <w:t>Muḥammad</w:t>
      </w:r>
      <w:r w:rsidR="00627ED1" w:rsidRPr="00627ED1">
        <w:rPr>
          <w:highlight w:val="yellow"/>
        </w:rPr>
        <w:t>-ʿAlíy-i</w:t>
      </w:r>
      <w:r w:rsidRPr="006F4E00">
        <w:rPr>
          <w:highlight w:val="yellow"/>
        </w:rPr>
        <w:t>-</w:t>
      </w:r>
      <w:r w:rsidR="00627ED1" w:rsidRPr="00627ED1">
        <w:rPr>
          <w:highlight w:val="yellow"/>
        </w:rPr>
        <w:t>Tambákú-Furú</w:t>
      </w:r>
      <w:r w:rsidRPr="006F4E00">
        <w:rPr>
          <w:highlight w:val="yellow"/>
        </w:rPr>
        <w:t></w:t>
      </w:r>
      <w:r w:rsidR="00DC6AA6" w:rsidRPr="00230826">
        <w:rPr>
          <w:rStyle w:val="indexpagenumbercomma"/>
        </w:rPr>
        <w:t xml:space="preserve">, </w:t>
      </w:r>
      <w:r w:rsidR="00DC6AA6" w:rsidRPr="00230826">
        <w:rPr>
          <w:rStyle w:val="indexpagenumberchecked"/>
        </w:rPr>
        <w:t>75</w:t>
      </w:r>
      <w:r w:rsidR="00F07610">
        <w:t xml:space="preserve">, </w:t>
      </w:r>
      <w:r w:rsidR="00DC6AA6" w:rsidRPr="00230826">
        <w:rPr>
          <w:rStyle w:val="indexRefchap"/>
        </w:rPr>
        <w:t>4:</w:t>
      </w:r>
      <w:r w:rsidR="00DC6AA6" w:rsidRPr="00230826">
        <w:rPr>
          <w:rStyle w:val="indexRefpar"/>
        </w:rPr>
        <w:t>65</w:t>
      </w:r>
    </w:p>
    <w:p w14:paraId="5D0ADA2A" w14:textId="77777777" w:rsidR="00E67803" w:rsidRDefault="00C57E99" w:rsidP="00F07610">
      <w:pPr>
        <w:pStyle w:val="Index-2"/>
      </w:pPr>
      <w:r w:rsidRPr="002B1019">
        <w:t xml:space="preserve">in honour of </w:t>
      </w:r>
      <w:r w:rsidR="00627ED1" w:rsidRPr="00627ED1">
        <w:rPr>
          <w:highlight w:val="yellow"/>
        </w:rPr>
        <w:t>Ḥájí Muḥammad-Ibráhím-i-</w:t>
      </w:r>
      <w:r>
        <w:rPr>
          <w:highlight w:val="yellow"/>
        </w:rPr>
        <w:t></w:t>
      </w:r>
      <w:r w:rsidR="00627ED1" w:rsidRPr="00627ED1">
        <w:rPr>
          <w:highlight w:val="yellow"/>
        </w:rPr>
        <w:t>alíl</w:t>
      </w:r>
      <w:r w:rsidR="00DC6AA6" w:rsidRPr="00230826">
        <w:rPr>
          <w:rStyle w:val="indexpagenumbercomma"/>
        </w:rPr>
        <w:t xml:space="preserve">, </w:t>
      </w:r>
      <w:r w:rsidR="00DC6AA6" w:rsidRPr="00230826">
        <w:rPr>
          <w:rStyle w:val="indexpagenumberchecked"/>
        </w:rPr>
        <w:t>10</w:t>
      </w:r>
      <w:r w:rsidR="00DC6AA6" w:rsidRPr="00230826">
        <w:rPr>
          <w:rStyle w:val="indexpagenumbercomma"/>
        </w:rPr>
        <w:t xml:space="preserve">, </w:t>
      </w:r>
      <w:r w:rsidR="00DC6AA6" w:rsidRPr="00230826">
        <w:rPr>
          <w:rStyle w:val="indexpagenumberchecked"/>
        </w:rPr>
        <w:t>127</w:t>
      </w:r>
      <w:r w:rsidR="00F07610">
        <w:t xml:space="preserve">, </w:t>
      </w:r>
      <w:r w:rsidR="00DC6AA6" w:rsidRPr="00230826">
        <w:rPr>
          <w:rStyle w:val="indexRefchap"/>
        </w:rPr>
        <w:t>pr:</w:t>
      </w:r>
      <w:r w:rsidR="00DC6AA6" w:rsidRPr="00230826">
        <w:rPr>
          <w:rStyle w:val="indexRefpar"/>
        </w:rPr>
        <w:t>29–30</w:t>
      </w:r>
      <w:r w:rsidR="00F07610">
        <w:t xml:space="preserve">, </w:t>
      </w:r>
      <w:r w:rsidR="00DC6AA6" w:rsidRPr="00230826">
        <w:rPr>
          <w:rStyle w:val="indexRefchap"/>
        </w:rPr>
        <w:t>8:</w:t>
      </w:r>
      <w:r w:rsidR="00DC6AA6" w:rsidRPr="00230826">
        <w:rPr>
          <w:rStyle w:val="indexRefpar"/>
        </w:rPr>
        <w:t>9</w:t>
      </w:r>
    </w:p>
    <w:p w14:paraId="046060B1" w14:textId="77777777" w:rsidR="00E67803" w:rsidRDefault="00C57E99" w:rsidP="00F07610">
      <w:pPr>
        <w:pStyle w:val="Index-2"/>
      </w:pPr>
      <w:r w:rsidRPr="000C7039">
        <w:rPr>
          <w:rStyle w:val="BookTitle"/>
          <w:highlight w:val="yellow"/>
        </w:rPr>
        <w:t>Kalimát</w:t>
      </w:r>
      <w:r w:rsidR="00627ED1" w:rsidRPr="00627ED1">
        <w:rPr>
          <w:rStyle w:val="BookTitle"/>
          <w:highlight w:val="yellow"/>
        </w:rPr>
        <w:t>-i-Firdawsíyyih</w:t>
      </w:r>
      <w:r w:rsidR="00DC6AA6" w:rsidRPr="00230826">
        <w:rPr>
          <w:rStyle w:val="indexpagenumbercomma"/>
        </w:rPr>
        <w:t xml:space="preserve">, </w:t>
      </w:r>
      <w:r w:rsidR="00DC6AA6" w:rsidRPr="00230826">
        <w:rPr>
          <w:rStyle w:val="indexpagenumberchecked"/>
        </w:rPr>
        <w:t>396</w:t>
      </w:r>
      <w:r w:rsidR="00DC6AA6" w:rsidRPr="00230826">
        <w:rPr>
          <w:rStyle w:val="indexpagenumbercomma"/>
        </w:rPr>
        <w:t xml:space="preserve">, </w:t>
      </w:r>
      <w:r w:rsidR="00DC6AA6" w:rsidRPr="00230826">
        <w:rPr>
          <w:rStyle w:val="indexpagenumberchecked"/>
        </w:rPr>
        <w:t>402</w:t>
      </w:r>
      <w:r w:rsidR="00F07610">
        <w:t xml:space="preserve">, </w:t>
      </w:r>
      <w:r w:rsidR="00DC6AA6" w:rsidRPr="00230826">
        <w:rPr>
          <w:rStyle w:val="indexRefchap"/>
        </w:rPr>
        <w:t>35:</w:t>
      </w:r>
      <w:r w:rsidR="00DC6AA6" w:rsidRPr="00230826">
        <w:rPr>
          <w:rStyle w:val="indexRefpar"/>
        </w:rPr>
        <w:t>13–14</w:t>
      </w:r>
      <w:r w:rsidR="00F07610">
        <w:t xml:space="preserve">, </w:t>
      </w:r>
      <w:r w:rsidR="00DC6AA6" w:rsidRPr="00230826">
        <w:rPr>
          <w:rStyle w:val="indexRefchap"/>
        </w:rPr>
        <w:t>35:</w:t>
      </w:r>
      <w:r w:rsidR="00DC6AA6" w:rsidRPr="00230826">
        <w:rPr>
          <w:rStyle w:val="indexRefpar"/>
        </w:rPr>
        <w:t>49–50</w:t>
      </w:r>
    </w:p>
    <w:p w14:paraId="006A1B34" w14:textId="77777777" w:rsidR="00E67803" w:rsidRDefault="00C57E99" w:rsidP="00BF4900">
      <w:pPr>
        <w:pStyle w:val="Index-2"/>
      </w:pPr>
      <w:r w:rsidRPr="000C7039">
        <w:rPr>
          <w:rStyle w:val="BookTitle"/>
          <w:highlight w:val="yellow"/>
        </w:rPr>
        <w:t>Lawḥ</w:t>
      </w:r>
      <w:r w:rsidR="00627ED1" w:rsidRPr="00627ED1">
        <w:rPr>
          <w:rStyle w:val="BookTitle"/>
          <w:highlight w:val="yellow"/>
        </w:rPr>
        <w:t>-i-Karm</w:t>
      </w:r>
      <w:r w:rsidRPr="000C7039">
        <w:rPr>
          <w:rStyle w:val="BookTitle"/>
          <w:highlight w:val="yellow"/>
        </w:rPr>
        <w:t>i</w:t>
      </w:r>
      <w:r w:rsidR="00627ED1" w:rsidRPr="00627ED1">
        <w:rPr>
          <w:rStyle w:val="BookTitle"/>
          <w:highlight w:val="yellow"/>
        </w:rPr>
        <w:t>l</w:t>
      </w:r>
      <w:r w:rsidRPr="002B1019">
        <w:t xml:space="preserve"> (Tablet of Carmel)</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326</w:t>
      </w:r>
      <w:r w:rsidR="00DC6AA6" w:rsidRPr="00230826">
        <w:rPr>
          <w:rStyle w:val="indexpagenumbercomma"/>
        </w:rPr>
        <w:t xml:space="preserve">, </w:t>
      </w:r>
      <w:r w:rsidR="00DC6AA6" w:rsidRPr="00230826">
        <w:rPr>
          <w:rStyle w:val="indexpagenumberchecked"/>
        </w:rPr>
        <w:t>401</w:t>
      </w:r>
      <w:r w:rsidR="00F07610">
        <w:t xml:space="preserve">, </w:t>
      </w:r>
      <w:r w:rsidR="00DC6AA6" w:rsidRPr="00230826">
        <w:rPr>
          <w:rStyle w:val="indexRefchap"/>
        </w:rPr>
        <w:t>29:</w:t>
      </w:r>
      <w:r w:rsidR="00DC6AA6" w:rsidRPr="00230826">
        <w:rPr>
          <w:rStyle w:val="indexRefpar"/>
        </w:rPr>
        <w:t>12</w:t>
      </w:r>
      <w:r w:rsidR="00BF4900">
        <w:t xml:space="preserve">, </w:t>
      </w:r>
      <w:r w:rsidR="00DC6AA6" w:rsidRPr="00230826">
        <w:rPr>
          <w:rStyle w:val="indexRefchap"/>
        </w:rPr>
        <w:t>29:</w:t>
      </w:r>
      <w:r w:rsidR="00DC6AA6" w:rsidRPr="00230826">
        <w:rPr>
          <w:rStyle w:val="indexRefpar"/>
        </w:rPr>
        <w:t>19</w:t>
      </w:r>
      <w:r w:rsidR="00BF4900">
        <w:t xml:space="preserve">, </w:t>
      </w:r>
      <w:r w:rsidR="00DC6AA6" w:rsidRPr="00230826">
        <w:rPr>
          <w:rStyle w:val="indexRefchap"/>
        </w:rPr>
        <w:t>35:</w:t>
      </w:r>
      <w:r w:rsidR="00DC6AA6" w:rsidRPr="00230826">
        <w:rPr>
          <w:rStyle w:val="indexRefpar"/>
        </w:rPr>
        <w:t>45</w:t>
      </w:r>
    </w:p>
    <w:p w14:paraId="01A25683" w14:textId="77777777" w:rsidR="00E67803" w:rsidRDefault="00C57E99" w:rsidP="00F07610">
      <w:pPr>
        <w:pStyle w:val="Index-2"/>
      </w:pPr>
      <w:r w:rsidRPr="000C7039">
        <w:rPr>
          <w:rStyle w:val="BookTitle"/>
          <w:highlight w:val="yellow"/>
        </w:rPr>
        <w:t>Lawḥ</w:t>
      </w:r>
      <w:r w:rsidR="00627ED1" w:rsidRPr="00627ED1">
        <w:rPr>
          <w:rStyle w:val="BookTitle"/>
          <w:highlight w:val="yellow"/>
        </w:rPr>
        <w:t>-i-</w:t>
      </w:r>
      <w:r w:rsidRPr="000C7039">
        <w:rPr>
          <w:rStyle w:val="BookTitle"/>
          <w:highlight w:val="yellow"/>
        </w:rPr>
        <w:t>alíl</w:t>
      </w:r>
      <w:r w:rsidR="00DC6AA6" w:rsidRPr="00230826">
        <w:rPr>
          <w:rStyle w:val="indexpagenumbercomma"/>
        </w:rPr>
        <w:t xml:space="preserve">, </w:t>
      </w:r>
      <w:r w:rsidR="00DC6AA6" w:rsidRPr="00230826">
        <w:rPr>
          <w:rStyle w:val="indexpagenumberchecked"/>
        </w:rPr>
        <w:t>10</w:t>
      </w:r>
      <w:r w:rsidR="00DC6AA6" w:rsidRPr="00230826">
        <w:rPr>
          <w:rStyle w:val="indexpagenumbercomma"/>
        </w:rPr>
        <w:t xml:space="preserve">, </w:t>
      </w:r>
      <w:r w:rsidR="00DC6AA6" w:rsidRPr="00230826">
        <w:rPr>
          <w:rStyle w:val="indexpagenumberchecked"/>
        </w:rPr>
        <w:t>127</w:t>
      </w:r>
      <w:r w:rsidRPr="006E548C">
        <w:rPr>
          <w:rStyle w:val="indexpagenumbercontinued"/>
        </w:rPr>
        <w:t>–8</w:t>
      </w:r>
      <w:r w:rsidR="00F07610">
        <w:t xml:space="preserve">, </w:t>
      </w:r>
      <w:r w:rsidR="00DC6AA6" w:rsidRPr="00230826">
        <w:rPr>
          <w:rStyle w:val="indexRefchap"/>
        </w:rPr>
        <w:t>pr:</w:t>
      </w:r>
      <w:r w:rsidR="00DC6AA6" w:rsidRPr="00230826">
        <w:rPr>
          <w:rStyle w:val="indexRefpar"/>
        </w:rPr>
        <w:t>29–30</w:t>
      </w:r>
      <w:r w:rsidR="00F07610">
        <w:t xml:space="preserve">, </w:t>
      </w:r>
      <w:r w:rsidR="00DC6AA6" w:rsidRPr="00230826">
        <w:rPr>
          <w:rStyle w:val="indexRefchap"/>
        </w:rPr>
        <w:t>8:</w:t>
      </w:r>
      <w:r w:rsidR="00DC6AA6" w:rsidRPr="00230826">
        <w:rPr>
          <w:rStyle w:val="indexRefpar"/>
        </w:rPr>
        <w:t>9–11</w:t>
      </w:r>
    </w:p>
    <w:p w14:paraId="4BDD910B" w14:textId="77777777" w:rsidR="00E67803" w:rsidRDefault="00C57E99" w:rsidP="00F07610">
      <w:pPr>
        <w:pStyle w:val="Index-2"/>
      </w:pPr>
      <w:r w:rsidRPr="000C7039">
        <w:rPr>
          <w:rStyle w:val="BookTitle"/>
          <w:highlight w:val="yellow"/>
        </w:rPr>
        <w:t>Lawḥ</w:t>
      </w:r>
      <w:r w:rsidR="00627ED1" w:rsidRPr="00627ED1">
        <w:rPr>
          <w:rStyle w:val="BookTitle"/>
          <w:highlight w:val="yellow"/>
        </w:rPr>
        <w:t>-i-Mubáhilih</w:t>
      </w:r>
      <w:r w:rsidR="00DC6AA6" w:rsidRPr="00230826">
        <w:rPr>
          <w:rStyle w:val="indexpagenumbercomma"/>
        </w:rPr>
        <w:t xml:space="preserve">, </w:t>
      </w:r>
      <w:r w:rsidR="00DC6AA6" w:rsidRPr="00230826">
        <w:rPr>
          <w:rStyle w:val="indexpagenumberchecked"/>
        </w:rPr>
        <w:t>93</w:t>
      </w:r>
      <w:r w:rsidR="00F07610">
        <w:t xml:space="preserve">, </w:t>
      </w:r>
      <w:r w:rsidR="00DC6AA6" w:rsidRPr="00230826">
        <w:rPr>
          <w:rStyle w:val="indexRefchap"/>
        </w:rPr>
        <w:t>5:</w:t>
      </w:r>
      <w:r w:rsidR="00DC6AA6" w:rsidRPr="00230826">
        <w:rPr>
          <w:rStyle w:val="indexRefpar"/>
        </w:rPr>
        <w:t>16</w:t>
      </w:r>
    </w:p>
    <w:p w14:paraId="0E1233D8" w14:textId="77777777" w:rsidR="00E67803" w:rsidRDefault="00C57E99" w:rsidP="00F07610">
      <w:pPr>
        <w:pStyle w:val="Index-2"/>
      </w:pPr>
      <w:r w:rsidRPr="000C7039">
        <w:rPr>
          <w:rStyle w:val="BookTitle"/>
          <w:highlight w:val="yellow"/>
        </w:rPr>
        <w:t>Manaví</w:t>
      </w:r>
      <w:r w:rsidR="00DC6AA6" w:rsidRPr="00230826">
        <w:rPr>
          <w:rStyle w:val="indexpagenumbercomma"/>
        </w:rPr>
        <w:t xml:space="preserve">, </w:t>
      </w:r>
      <w:r w:rsidR="00DC6AA6" w:rsidRPr="00230826">
        <w:rPr>
          <w:rStyle w:val="indexpagenumberchecked"/>
        </w:rPr>
        <w:t>92</w:t>
      </w:r>
      <w:r w:rsidR="00DC6AA6" w:rsidRPr="00230826">
        <w:rPr>
          <w:rStyle w:val="indexpagenumbercomma"/>
        </w:rPr>
        <w:t xml:space="preserve">, </w:t>
      </w:r>
      <w:r w:rsidR="00DC6AA6" w:rsidRPr="00230826">
        <w:rPr>
          <w:rStyle w:val="indexpagenumberchecked"/>
        </w:rPr>
        <w:t>219</w:t>
      </w:r>
      <w:r w:rsidR="00F07610">
        <w:t xml:space="preserve"> </w:t>
      </w:r>
      <w:r w:rsidR="00F07610" w:rsidRPr="00683C74">
        <w:rPr>
          <w:rStyle w:val="stilltoworkat"/>
        </w:rPr>
        <w:t>(</w:t>
      </w:r>
      <w:r w:rsidR="00F07610">
        <w:rPr>
          <w:rStyle w:val="stilltoworkat"/>
        </w:rPr>
        <w:t>pages 92 contains a reference to the work of Rumi, not Bahá'u'lláh)</w:t>
      </w:r>
      <w:r w:rsidR="00F07610">
        <w:t xml:space="preserve">, </w:t>
      </w:r>
      <w:r w:rsidR="00DC6AA6" w:rsidRPr="00230826">
        <w:rPr>
          <w:rStyle w:val="indexRefchap"/>
        </w:rPr>
        <w:t>18:</w:t>
      </w:r>
      <w:r w:rsidR="00DC6AA6" w:rsidRPr="00230826">
        <w:rPr>
          <w:rStyle w:val="indexRefpar"/>
        </w:rPr>
        <w:t>47</w:t>
      </w:r>
    </w:p>
    <w:p w14:paraId="6B5B8C5B" w14:textId="77777777" w:rsidR="00E67803" w:rsidRDefault="00627ED1" w:rsidP="00F07610">
      <w:pPr>
        <w:pStyle w:val="Index-2"/>
      </w:pPr>
      <w:r w:rsidRPr="00627ED1">
        <w:rPr>
          <w:rStyle w:val="BookTitle"/>
          <w:highlight w:val="yellow"/>
        </w:rPr>
        <w:t>Súriy-i-</w:t>
      </w:r>
      <w:r w:rsidR="00C57E99" w:rsidRPr="000C7039">
        <w:rPr>
          <w:rStyle w:val="BookTitle"/>
          <w:highlight w:val="yellow"/>
        </w:rPr>
        <w:t>Amr</w:t>
      </w:r>
      <w:r w:rsidR="00DC6AA6" w:rsidRPr="00230826">
        <w:rPr>
          <w:rStyle w:val="indexpagenumbercomma"/>
        </w:rPr>
        <w:t xml:space="preserve">, </w:t>
      </w:r>
      <w:r w:rsidR="00DC6AA6" w:rsidRPr="00230826">
        <w:rPr>
          <w:rStyle w:val="indexpagenumberchecked"/>
        </w:rPr>
        <w:t>84</w:t>
      </w:r>
      <w:r w:rsidR="00F07610">
        <w:t xml:space="preserve">, </w:t>
      </w:r>
      <w:r w:rsidR="00DC6AA6" w:rsidRPr="00230826">
        <w:rPr>
          <w:rStyle w:val="indexRefchap"/>
        </w:rPr>
        <w:t>4:</w:t>
      </w:r>
      <w:r w:rsidR="00DC6AA6" w:rsidRPr="00230826">
        <w:rPr>
          <w:rStyle w:val="indexRefpar"/>
        </w:rPr>
        <w:t>104</w:t>
      </w:r>
    </w:p>
    <w:p w14:paraId="32246350" w14:textId="77777777" w:rsidR="00E67803" w:rsidRDefault="00627ED1" w:rsidP="00293AAC">
      <w:pPr>
        <w:pStyle w:val="Index-2"/>
      </w:pPr>
      <w:r w:rsidRPr="00627ED1">
        <w:rPr>
          <w:rStyle w:val="BookTitle"/>
          <w:highlight w:val="yellow"/>
        </w:rPr>
        <w:t>Súriy-i-</w:t>
      </w:r>
      <w:r w:rsidR="00C57E99" w:rsidRPr="009316B9">
        <w:rPr>
          <w:rStyle w:val="BookTitle"/>
          <w:highlight w:val="yellow"/>
        </w:rPr>
        <w:t>uṣn</w:t>
      </w:r>
      <w:r w:rsidR="00C57E99" w:rsidRPr="002B1019">
        <w:t xml:space="preserve"> (Tablet of the Branch)</w:t>
      </w:r>
      <w:r w:rsidR="00DC6AA6" w:rsidRPr="00230826">
        <w:rPr>
          <w:rStyle w:val="indexpagenumbercomma"/>
        </w:rPr>
        <w:t xml:space="preserve">, </w:t>
      </w:r>
      <w:r w:rsidR="00DC6AA6" w:rsidRPr="00230826">
        <w:rPr>
          <w:rStyle w:val="indexpagenumberchecked"/>
        </w:rPr>
        <w:t>104</w:t>
      </w:r>
      <w:r w:rsidR="00DC6AA6" w:rsidRPr="00230826">
        <w:rPr>
          <w:rStyle w:val="indexpagenumbercomma"/>
        </w:rPr>
        <w:t xml:space="preserve">, </w:t>
      </w:r>
      <w:r w:rsidR="00DC6AA6" w:rsidRPr="00230826">
        <w:rPr>
          <w:rStyle w:val="indexpagenumberchecked"/>
        </w:rPr>
        <w:t>136</w:t>
      </w:r>
      <w:r w:rsidR="00DC6AA6" w:rsidRPr="00230826">
        <w:rPr>
          <w:rStyle w:val="indexpagenumbercomma"/>
        </w:rPr>
        <w:t xml:space="preserve">, </w:t>
      </w:r>
      <w:r w:rsidR="00DC6AA6" w:rsidRPr="00230826">
        <w:rPr>
          <w:rStyle w:val="indexpagenumberchecked"/>
        </w:rPr>
        <w:t>219</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430</w:t>
      </w:r>
      <w:r w:rsidR="00F07610">
        <w:t xml:space="preserve">, </w:t>
      </w:r>
      <w:r w:rsidR="00DC6AA6" w:rsidRPr="00230826">
        <w:rPr>
          <w:rStyle w:val="indexRefchap"/>
        </w:rPr>
        <w:t>6:</w:t>
      </w:r>
      <w:r w:rsidR="00DC6AA6" w:rsidRPr="00230826">
        <w:rPr>
          <w:rStyle w:val="indexRefpar"/>
        </w:rPr>
        <w:t>24–25</w:t>
      </w:r>
      <w:r w:rsidR="00F07610">
        <w:t xml:space="preserve">, </w:t>
      </w:r>
      <w:r w:rsidR="00DC6AA6" w:rsidRPr="00230826">
        <w:rPr>
          <w:rStyle w:val="indexRefchap"/>
        </w:rPr>
        <w:t>9:</w:t>
      </w:r>
      <w:r w:rsidR="00DC6AA6" w:rsidRPr="00230826">
        <w:rPr>
          <w:rStyle w:val="indexRefpar"/>
        </w:rPr>
        <w:t>7–8</w:t>
      </w:r>
      <w:r w:rsidR="00F07610">
        <w:t xml:space="preserve">, </w:t>
      </w:r>
      <w:r w:rsidR="00DC6AA6" w:rsidRPr="00230826">
        <w:rPr>
          <w:rStyle w:val="indexRefchap"/>
        </w:rPr>
        <w:t>18:</w:t>
      </w:r>
      <w:r w:rsidR="00DC6AA6" w:rsidRPr="00230826">
        <w:rPr>
          <w:rStyle w:val="indexRefpar"/>
        </w:rPr>
        <w:t>47</w:t>
      </w:r>
      <w:r w:rsidR="00293AAC">
        <w:t xml:space="preserve">, </w:t>
      </w:r>
      <w:r w:rsidR="00DC6AA6" w:rsidRPr="00230826">
        <w:rPr>
          <w:rStyle w:val="indexRefchap"/>
        </w:rPr>
        <w:t>23:</w:t>
      </w:r>
      <w:r w:rsidR="00DC6AA6" w:rsidRPr="00230826">
        <w:rPr>
          <w:rStyle w:val="indexRefpar"/>
        </w:rPr>
        <w:t>38–39</w:t>
      </w:r>
      <w:r w:rsidR="00293AAC">
        <w:t xml:space="preserve">, </w:t>
      </w:r>
      <w:r w:rsidR="00DC6AA6" w:rsidRPr="00230826">
        <w:rPr>
          <w:rStyle w:val="indexRefchap"/>
        </w:rPr>
        <w:t>ap2:</w:t>
      </w:r>
      <w:r w:rsidR="00DC6AA6" w:rsidRPr="00230826">
        <w:rPr>
          <w:rStyle w:val="indexRefpar"/>
        </w:rPr>
        <w:t>15</w:t>
      </w:r>
      <w:r w:rsidR="00BF4900">
        <w:rPr>
          <w:rStyle w:val="indexRefpar"/>
        </w:rPr>
        <w:t xml:space="preserve">, </w:t>
      </w:r>
    </w:p>
    <w:p w14:paraId="3902CF67" w14:textId="77777777" w:rsidR="00E67803" w:rsidRDefault="00627ED1" w:rsidP="00BF4900">
      <w:pPr>
        <w:pStyle w:val="Index-2"/>
      </w:pPr>
      <w:r w:rsidRPr="00627ED1">
        <w:rPr>
          <w:rStyle w:val="BookTitle"/>
          <w:highlight w:val="yellow"/>
        </w:rPr>
        <w:t>Súriy-i-</w:t>
      </w:r>
      <w:r w:rsidR="00C57E99" w:rsidRPr="000C7039">
        <w:rPr>
          <w:rStyle w:val="BookTitle"/>
          <w:highlight w:val="yellow"/>
        </w:rPr>
        <w:t>Haykal</w:t>
      </w:r>
      <w:r w:rsidR="00DC6AA6" w:rsidRPr="00230826">
        <w:rPr>
          <w:rStyle w:val="indexpagenumbercomma"/>
        </w:rPr>
        <w:t xml:space="preserve">, </w:t>
      </w:r>
      <w:r w:rsidR="00DC6AA6" w:rsidRPr="00230826">
        <w:rPr>
          <w:rStyle w:val="indexpagenumberchecked"/>
        </w:rPr>
        <w:t>38</w:t>
      </w:r>
      <w:r w:rsidR="00C57E99" w:rsidRPr="006E548C">
        <w:rPr>
          <w:rStyle w:val="indexpagenumbercontinued"/>
        </w:rPr>
        <w:t>–9</w:t>
      </w:r>
      <w:r w:rsidR="00BF4900">
        <w:t xml:space="preserve"> </w:t>
      </w:r>
      <w:r w:rsidR="00BF4900" w:rsidRPr="00683C74">
        <w:rPr>
          <w:rStyle w:val="stilltoworkat"/>
        </w:rPr>
        <w:t>(</w:t>
      </w:r>
      <w:r w:rsidR="00BF4900">
        <w:rPr>
          <w:rStyle w:val="stilltoworkat"/>
        </w:rPr>
        <w:t>it's only on page 39)</w:t>
      </w:r>
      <w:r w:rsidR="00BF4900">
        <w:t xml:space="preserve">, </w:t>
      </w:r>
      <w:r w:rsidR="00DC6AA6" w:rsidRPr="00230826">
        <w:rPr>
          <w:rStyle w:val="indexRefchap"/>
        </w:rPr>
        <w:t>1:</w:t>
      </w:r>
      <w:r w:rsidR="00DC6AA6" w:rsidRPr="00230826">
        <w:rPr>
          <w:rStyle w:val="indexRefpar"/>
        </w:rPr>
        <w:t>3</w:t>
      </w:r>
      <w:r w:rsidR="00BF4900">
        <w:rPr>
          <w:rStyle w:val="indexRefpar"/>
        </w:rPr>
        <w:t>7–40</w:t>
      </w:r>
    </w:p>
    <w:p w14:paraId="3BDB6601" w14:textId="77777777" w:rsidR="00E67803" w:rsidRDefault="00C57E99" w:rsidP="00293AAC">
      <w:pPr>
        <w:pStyle w:val="Index-2"/>
      </w:pPr>
      <w:r w:rsidRPr="002B1019">
        <w:rPr>
          <w:rStyle w:val="BookTitle"/>
        </w:rPr>
        <w:t xml:space="preserve">Tablet of </w:t>
      </w:r>
      <w:r w:rsidRPr="000C7039">
        <w:rPr>
          <w:rStyle w:val="BookTitle"/>
          <w:highlight w:val="yellow"/>
        </w:rPr>
        <w:t>Biárát</w:t>
      </w:r>
      <w:r w:rsidR="00DC6AA6" w:rsidRPr="00230826">
        <w:rPr>
          <w:rStyle w:val="indexpagenumbercomma"/>
        </w:rPr>
        <w:t xml:space="preserve">, </w:t>
      </w:r>
      <w:r w:rsidR="00DC6AA6" w:rsidRPr="00230826">
        <w:rPr>
          <w:rStyle w:val="indexpagenumberchecked"/>
        </w:rPr>
        <w:t>396</w:t>
      </w:r>
      <w:r w:rsidR="00293AAC">
        <w:t xml:space="preserve">, </w:t>
      </w:r>
      <w:r w:rsidR="00DC6AA6" w:rsidRPr="00230826">
        <w:rPr>
          <w:rStyle w:val="indexRefchap"/>
        </w:rPr>
        <w:t>35:</w:t>
      </w:r>
      <w:r w:rsidR="00DC6AA6" w:rsidRPr="00230826">
        <w:rPr>
          <w:rStyle w:val="indexRefpar"/>
        </w:rPr>
        <w:t>10–12</w:t>
      </w:r>
    </w:p>
    <w:p w14:paraId="6AE5080E" w14:textId="77777777" w:rsidR="00E67803" w:rsidRDefault="00C57E99" w:rsidP="00EB187B">
      <w:pPr>
        <w:pStyle w:val="Index-2"/>
      </w:pPr>
      <w:r w:rsidRPr="002B1019">
        <w:rPr>
          <w:rStyle w:val="BookTitle"/>
        </w:rPr>
        <w:t>Tablet of the Holy Mariner</w:t>
      </w:r>
      <w:r w:rsidR="00DC6AA6" w:rsidRPr="00230826">
        <w:rPr>
          <w:rStyle w:val="indexpagenumbercomma"/>
        </w:rPr>
        <w:t xml:space="preserve">, </w:t>
      </w:r>
      <w:r w:rsidR="00DC6AA6" w:rsidRPr="00230826">
        <w:rPr>
          <w:rStyle w:val="indexpagenumberchecked"/>
        </w:rPr>
        <w:t>167</w:t>
      </w:r>
      <w:r w:rsidRPr="006E548C">
        <w:rPr>
          <w:rStyle w:val="indexpagenumbercontinued"/>
        </w:rPr>
        <w:t>–8</w:t>
      </w:r>
      <w:r w:rsidR="00293AAC">
        <w:t xml:space="preserve">, </w:t>
      </w:r>
      <w:r w:rsidR="00DC6AA6" w:rsidRPr="00230826">
        <w:rPr>
          <w:rStyle w:val="indexRefchap"/>
        </w:rPr>
        <w:t>13:</w:t>
      </w:r>
      <w:r w:rsidR="00DC6AA6" w:rsidRPr="00230826">
        <w:rPr>
          <w:rStyle w:val="indexRefpar"/>
        </w:rPr>
        <w:t>13–18</w:t>
      </w:r>
    </w:p>
    <w:p w14:paraId="6F72FD2A" w14:textId="77777777" w:rsidR="00E67803" w:rsidRDefault="00C57E99" w:rsidP="00293AAC">
      <w:pPr>
        <w:pStyle w:val="Index-2"/>
      </w:pPr>
      <w:r w:rsidRPr="002B1019">
        <w:rPr>
          <w:rStyle w:val="BookTitle"/>
        </w:rPr>
        <w:t xml:space="preserve">Tablet of </w:t>
      </w:r>
      <w:r w:rsidRPr="000C7039">
        <w:rPr>
          <w:rStyle w:val="BookTitle"/>
          <w:highlight w:val="yellow"/>
        </w:rPr>
        <w:t>Iráqát</w:t>
      </w:r>
      <w:r w:rsidR="00DC6AA6" w:rsidRPr="00230826">
        <w:rPr>
          <w:rStyle w:val="indexpagenumbercomma"/>
        </w:rPr>
        <w:t xml:space="preserve">, </w:t>
      </w:r>
      <w:r w:rsidR="00DC6AA6" w:rsidRPr="00230826">
        <w:rPr>
          <w:rStyle w:val="indexpagenumberchecked"/>
        </w:rPr>
        <w:t>166</w:t>
      </w:r>
      <w:r w:rsidR="00DC6AA6" w:rsidRPr="00230826">
        <w:rPr>
          <w:rStyle w:val="indexpagenumbercomma"/>
        </w:rPr>
        <w:t xml:space="preserve">, </w:t>
      </w:r>
      <w:r w:rsidR="00DC6AA6" w:rsidRPr="00230826">
        <w:rPr>
          <w:rStyle w:val="indexpagenumberchecked"/>
        </w:rPr>
        <w:t>215</w:t>
      </w:r>
      <w:r w:rsidR="00DC6AA6" w:rsidRPr="00230826">
        <w:rPr>
          <w:rStyle w:val="indexpagenumbercomma"/>
        </w:rPr>
        <w:t xml:space="preserve">, </w:t>
      </w:r>
      <w:r w:rsidR="00DC6AA6" w:rsidRPr="00230826">
        <w:rPr>
          <w:rStyle w:val="indexpagenumberchecked"/>
        </w:rPr>
        <w:t>402</w:t>
      </w:r>
      <w:r w:rsidR="00293AAC">
        <w:t xml:space="preserve">, </w:t>
      </w:r>
      <w:r w:rsidR="00DC6AA6" w:rsidRPr="00230826">
        <w:rPr>
          <w:rStyle w:val="indexRefchap"/>
        </w:rPr>
        <w:t>13:</w:t>
      </w:r>
      <w:r w:rsidR="00DC6AA6" w:rsidRPr="00230826">
        <w:rPr>
          <w:rStyle w:val="indexRefpar"/>
        </w:rPr>
        <w:t>8</w:t>
      </w:r>
      <w:r w:rsidR="00293AAC">
        <w:t xml:space="preserve">, </w:t>
      </w:r>
      <w:r w:rsidR="00DC6AA6" w:rsidRPr="00230826">
        <w:rPr>
          <w:rStyle w:val="indexRefchap"/>
        </w:rPr>
        <w:t>18:</w:t>
      </w:r>
      <w:r w:rsidR="00DC6AA6" w:rsidRPr="00230826">
        <w:rPr>
          <w:rStyle w:val="indexRefpar"/>
        </w:rPr>
        <w:t>36</w:t>
      </w:r>
      <w:r w:rsidR="00293AAC">
        <w:t xml:space="preserve">, </w:t>
      </w:r>
      <w:r w:rsidR="00DC6AA6" w:rsidRPr="00230826">
        <w:rPr>
          <w:rStyle w:val="indexRefchap"/>
        </w:rPr>
        <w:t>35:</w:t>
      </w:r>
      <w:r w:rsidR="00DC6AA6" w:rsidRPr="00230826">
        <w:rPr>
          <w:rStyle w:val="indexRefpar"/>
        </w:rPr>
        <w:t>51–52</w:t>
      </w:r>
    </w:p>
    <w:p w14:paraId="29672CAB" w14:textId="77777777" w:rsidR="00E67803" w:rsidRDefault="00C57E99" w:rsidP="00293AAC">
      <w:pPr>
        <w:pStyle w:val="Index-2"/>
      </w:pPr>
      <w:r w:rsidRPr="002B1019">
        <w:rPr>
          <w:rStyle w:val="BookTitle"/>
        </w:rPr>
        <w:t xml:space="preserve">Tablet of </w:t>
      </w:r>
      <w:r w:rsidR="00627ED1" w:rsidRPr="00627ED1">
        <w:rPr>
          <w:rStyle w:val="BookTitle"/>
          <w:highlight w:val="yellow"/>
        </w:rPr>
        <w:t>Qullu</w:t>
      </w:r>
      <w:r w:rsidR="00DF5AA5">
        <w:rPr>
          <w:rStyle w:val="BookTitle"/>
          <w:highlight w:val="yellow"/>
        </w:rPr>
        <w:t>’</w:t>
      </w:r>
      <w:r w:rsidRPr="00847033">
        <w:rPr>
          <w:rStyle w:val="BookTitle"/>
          <w:highlight w:val="yellow"/>
        </w:rPr>
        <w:t>ṭ</w:t>
      </w:r>
      <w:r w:rsidR="00627ED1" w:rsidRPr="00627ED1">
        <w:rPr>
          <w:rStyle w:val="BookTitle"/>
          <w:highlight w:val="yellow"/>
        </w:rPr>
        <w:t>-</w:t>
      </w:r>
      <w:r w:rsidRPr="00847033">
        <w:rPr>
          <w:rStyle w:val="BookTitle"/>
          <w:highlight w:val="yellow"/>
        </w:rPr>
        <w:t>Ṭ</w:t>
      </w:r>
      <w:r w:rsidR="00627ED1" w:rsidRPr="00627ED1">
        <w:rPr>
          <w:rStyle w:val="BookTitle"/>
          <w:highlight w:val="yellow"/>
        </w:rPr>
        <w:t>aʿám</w:t>
      </w:r>
      <w:r w:rsidR="00DC6AA6" w:rsidRPr="00230826">
        <w:rPr>
          <w:rStyle w:val="indexpagenumbercomma"/>
        </w:rPr>
        <w:t xml:space="preserve">, </w:t>
      </w:r>
      <w:r w:rsidR="00DC6AA6" w:rsidRPr="00230826">
        <w:rPr>
          <w:rStyle w:val="indexpagenumberchecked"/>
        </w:rPr>
        <w:t>69</w:t>
      </w:r>
      <w:r w:rsidR="00293AAC">
        <w:t xml:space="preserve">, </w:t>
      </w:r>
      <w:r w:rsidR="00DC6AA6" w:rsidRPr="00230826">
        <w:rPr>
          <w:rStyle w:val="indexRefchap"/>
        </w:rPr>
        <w:t>4:</w:t>
      </w:r>
      <w:r w:rsidR="00DC6AA6" w:rsidRPr="00230826">
        <w:rPr>
          <w:rStyle w:val="indexRefpar"/>
        </w:rPr>
        <w:t>24</w:t>
      </w:r>
    </w:p>
    <w:p w14:paraId="76297210" w14:textId="77777777" w:rsidR="00E67803" w:rsidRDefault="00C57E99" w:rsidP="00293AAC">
      <w:pPr>
        <w:pStyle w:val="Index-2"/>
      </w:pPr>
      <w:r w:rsidRPr="002B1019">
        <w:rPr>
          <w:rStyle w:val="BookTitle"/>
        </w:rPr>
        <w:t xml:space="preserve">Tablet of </w:t>
      </w:r>
      <w:r w:rsidRPr="000C7039">
        <w:rPr>
          <w:rStyle w:val="BookTitle"/>
          <w:highlight w:val="yellow"/>
        </w:rPr>
        <w:t>Salmán</w:t>
      </w:r>
      <w:r w:rsidR="00DC6AA6" w:rsidRPr="00230826">
        <w:rPr>
          <w:rStyle w:val="indexpagenumbercomma"/>
        </w:rPr>
        <w:t xml:space="preserve">, </w:t>
      </w:r>
      <w:r w:rsidR="00DC6AA6" w:rsidRPr="00230826">
        <w:rPr>
          <w:rStyle w:val="indexpagenumberchecked"/>
        </w:rPr>
        <w:t>160</w:t>
      </w:r>
      <w:r w:rsidR="00DC6AA6" w:rsidRPr="00230826">
        <w:rPr>
          <w:rStyle w:val="indexpagenumbercomma"/>
        </w:rPr>
        <w:t xml:space="preserve">, </w:t>
      </w:r>
      <w:r w:rsidR="00DC6AA6" w:rsidRPr="00230826">
        <w:rPr>
          <w:rStyle w:val="indexpagenumberchecked"/>
        </w:rPr>
        <w:t>161</w:t>
      </w:r>
      <w:r w:rsidR="00293AAC">
        <w:t xml:space="preserve"> </w:t>
      </w:r>
      <w:r w:rsidR="00293AAC" w:rsidRPr="00683C74">
        <w:rPr>
          <w:rStyle w:val="stilltoworkat"/>
        </w:rPr>
        <w:t>(</w:t>
      </w:r>
      <w:r w:rsidR="00293AAC">
        <w:rPr>
          <w:rStyle w:val="stilltoworkat"/>
        </w:rPr>
        <w:t>pages 160 and 161 have now a joint reference)</w:t>
      </w:r>
      <w:r w:rsidR="00293AAC">
        <w:t xml:space="preserve">, </w:t>
      </w:r>
      <w:r w:rsidR="00DC6AA6" w:rsidRPr="00230826">
        <w:rPr>
          <w:rStyle w:val="indexRefchap"/>
        </w:rPr>
        <w:t>12:</w:t>
      </w:r>
      <w:r w:rsidR="00DC6AA6" w:rsidRPr="00230826">
        <w:rPr>
          <w:rStyle w:val="indexRefpar"/>
        </w:rPr>
        <w:t>23–28</w:t>
      </w:r>
    </w:p>
    <w:p w14:paraId="2F09B6C4" w14:textId="77777777" w:rsidR="00E67803" w:rsidRDefault="00C57E99" w:rsidP="00293AAC">
      <w:pPr>
        <w:pStyle w:val="Index-2"/>
      </w:pPr>
      <w:r w:rsidRPr="002B1019">
        <w:rPr>
          <w:rStyle w:val="BookTitle"/>
        </w:rPr>
        <w:t>Tablet of Visitation</w:t>
      </w:r>
      <w:r w:rsidR="00DC6AA6" w:rsidRPr="00230826">
        <w:rPr>
          <w:rStyle w:val="indexpagenumbercomma"/>
        </w:rPr>
        <w:t xml:space="preserve">, </w:t>
      </w:r>
      <w:r w:rsidR="00DC6AA6" w:rsidRPr="00230826">
        <w:rPr>
          <w:rStyle w:val="indexpagenumberchecked"/>
        </w:rPr>
        <w:t>186</w:t>
      </w:r>
      <w:r w:rsidR="00DC6AA6" w:rsidRPr="00230826">
        <w:rPr>
          <w:rStyle w:val="indexpagenumbercomma"/>
        </w:rPr>
        <w:t xml:space="preserve">, </w:t>
      </w:r>
      <w:r w:rsidR="00DC6AA6" w:rsidRPr="00230826">
        <w:rPr>
          <w:rStyle w:val="indexpagenumberchecked"/>
        </w:rPr>
        <w:t>189</w:t>
      </w:r>
      <w:r w:rsidR="00DC6AA6" w:rsidRPr="00230826">
        <w:rPr>
          <w:rStyle w:val="indexpagenumbercomma"/>
        </w:rPr>
        <w:t xml:space="preserve">, </w:t>
      </w:r>
      <w:r w:rsidR="00DC6AA6" w:rsidRPr="00230826">
        <w:rPr>
          <w:rStyle w:val="indexpagenumberchecked"/>
        </w:rPr>
        <w:t>190</w:t>
      </w:r>
      <w:r w:rsidR="00DC6AA6" w:rsidRPr="00230826">
        <w:rPr>
          <w:rStyle w:val="indexpagenumbercomma"/>
        </w:rPr>
        <w:t xml:space="preserve">, </w:t>
      </w:r>
      <w:r w:rsidR="00DC6AA6" w:rsidRPr="00230826">
        <w:rPr>
          <w:rStyle w:val="indexpagenumberchecked"/>
        </w:rPr>
        <w:t>191</w:t>
      </w:r>
      <w:r w:rsidR="00DC6AA6" w:rsidRPr="00230826">
        <w:rPr>
          <w:rStyle w:val="indexpagenumbercomma"/>
        </w:rPr>
        <w:t xml:space="preserve">, </w:t>
      </w:r>
      <w:r w:rsidR="00DC6AA6" w:rsidRPr="00230826">
        <w:rPr>
          <w:rStyle w:val="indexpagenumberchecked"/>
        </w:rPr>
        <w:t>206</w:t>
      </w:r>
      <w:r w:rsidR="00293AAC">
        <w:t xml:space="preserve">, </w:t>
      </w:r>
      <w:r w:rsidR="00DC6AA6" w:rsidRPr="00230826">
        <w:rPr>
          <w:rStyle w:val="indexRefchap"/>
        </w:rPr>
        <w:t>15:</w:t>
      </w:r>
      <w:r w:rsidR="00DC6AA6" w:rsidRPr="00230826">
        <w:rPr>
          <w:rStyle w:val="indexRefpar"/>
        </w:rPr>
        <w:t>28</w:t>
      </w:r>
      <w:r w:rsidR="00293AAC">
        <w:t xml:space="preserve">, </w:t>
      </w:r>
      <w:r w:rsidR="00DC6AA6" w:rsidRPr="00230826">
        <w:rPr>
          <w:rStyle w:val="indexRefchap"/>
        </w:rPr>
        <w:t>15:</w:t>
      </w:r>
      <w:r w:rsidR="00DC6AA6" w:rsidRPr="00230826">
        <w:rPr>
          <w:rStyle w:val="indexRefpar"/>
        </w:rPr>
        <w:t>41</w:t>
      </w:r>
      <w:r w:rsidR="00293AAC">
        <w:t xml:space="preserve">, </w:t>
      </w:r>
      <w:r w:rsidR="00DC6AA6" w:rsidRPr="00230826">
        <w:rPr>
          <w:rStyle w:val="indexRefchap"/>
        </w:rPr>
        <w:t>15:</w:t>
      </w:r>
      <w:r w:rsidR="00DC6AA6" w:rsidRPr="00230826">
        <w:rPr>
          <w:rStyle w:val="indexRefpar"/>
        </w:rPr>
        <w:t>46</w:t>
      </w:r>
      <w:r w:rsidR="00293AAC">
        <w:t xml:space="preserve">, </w:t>
      </w:r>
      <w:r w:rsidR="00DC6AA6" w:rsidRPr="00230826">
        <w:rPr>
          <w:rStyle w:val="indexRefchap"/>
        </w:rPr>
        <w:t>15:</w:t>
      </w:r>
      <w:r w:rsidR="00DC6AA6" w:rsidRPr="00230826">
        <w:rPr>
          <w:rStyle w:val="indexRefpar"/>
        </w:rPr>
        <w:t>50–51</w:t>
      </w:r>
      <w:r w:rsidR="00293AAC">
        <w:t xml:space="preserve">, </w:t>
      </w:r>
      <w:r w:rsidR="00DC6AA6" w:rsidRPr="00230826">
        <w:rPr>
          <w:rStyle w:val="indexRefchap"/>
        </w:rPr>
        <w:t>17:</w:t>
      </w:r>
      <w:r w:rsidR="00DC6AA6" w:rsidRPr="00230826">
        <w:rPr>
          <w:rStyle w:val="indexRefpar"/>
        </w:rPr>
        <w:t>26</w:t>
      </w:r>
    </w:p>
    <w:p w14:paraId="22B546DC" w14:textId="77777777" w:rsidR="00E67803" w:rsidRDefault="00C57E99" w:rsidP="00293AAC">
      <w:pPr>
        <w:pStyle w:val="Index-2"/>
      </w:pPr>
      <w:r w:rsidRPr="002B1019">
        <w:t xml:space="preserve">to </w:t>
      </w:r>
      <w:r w:rsidRPr="000C7039">
        <w:rPr>
          <w:highlight w:val="yellow"/>
        </w:rPr>
        <w:t>ʿAbdu</w:t>
      </w:r>
      <w:r w:rsidR="00627ED1" w:rsidRPr="00627ED1">
        <w:rPr>
          <w:highlight w:val="yellow"/>
        </w:rPr>
        <w:t>’</w:t>
      </w:r>
      <w:r w:rsidRPr="000C7039">
        <w:rPr>
          <w:highlight w:val="yellow"/>
        </w:rPr>
        <w:t>r-Razzáq</w:t>
      </w:r>
      <w:r w:rsidR="00DC6AA6" w:rsidRPr="00230826">
        <w:rPr>
          <w:rStyle w:val="indexpagenumbercomma"/>
        </w:rPr>
        <w:t xml:space="preserve">, </w:t>
      </w:r>
      <w:r w:rsidR="00DC6AA6" w:rsidRPr="00230826">
        <w:rPr>
          <w:rStyle w:val="indexpagenumberchecked"/>
        </w:rPr>
        <w:t>6</w:t>
      </w:r>
      <w:r w:rsidRPr="006E548C">
        <w:rPr>
          <w:rStyle w:val="indexpagenumbercontinued"/>
        </w:rPr>
        <w:t>–7</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13</w:t>
      </w:r>
      <w:r w:rsidR="00293AAC">
        <w:t xml:space="preserve">, </w:t>
      </w:r>
      <w:r w:rsidR="00DC6AA6" w:rsidRPr="00230826">
        <w:rPr>
          <w:rStyle w:val="indexRefchap"/>
        </w:rPr>
        <w:t>pr:</w:t>
      </w:r>
      <w:r w:rsidR="00DC6AA6" w:rsidRPr="00230826">
        <w:rPr>
          <w:rStyle w:val="indexRefpar"/>
        </w:rPr>
        <w:t>13–15</w:t>
      </w:r>
      <w:r w:rsidR="00293AAC">
        <w:t xml:space="preserve">, </w:t>
      </w:r>
      <w:r w:rsidR="00DC6AA6" w:rsidRPr="00230826">
        <w:rPr>
          <w:rStyle w:val="indexRefchap"/>
        </w:rPr>
        <w:t>pr:</w:t>
      </w:r>
      <w:r w:rsidR="00DC6AA6" w:rsidRPr="00230826">
        <w:rPr>
          <w:rStyle w:val="indexRefpar"/>
        </w:rPr>
        <w:t>34–35</w:t>
      </w:r>
      <w:r w:rsidR="00293AAC">
        <w:t xml:space="preserve">, </w:t>
      </w:r>
      <w:r w:rsidR="00DC6AA6" w:rsidRPr="00230826">
        <w:rPr>
          <w:rStyle w:val="indexRefchap"/>
        </w:rPr>
        <w:t>pr:</w:t>
      </w:r>
      <w:r w:rsidR="00DC6AA6" w:rsidRPr="00230826">
        <w:rPr>
          <w:rStyle w:val="indexRefpar"/>
        </w:rPr>
        <w:t>42–43</w:t>
      </w:r>
    </w:p>
    <w:p w14:paraId="1F6C2E9B" w14:textId="77777777" w:rsidR="00E67803" w:rsidRDefault="00C57E99" w:rsidP="00293AAC">
      <w:pPr>
        <w:pStyle w:val="Index-2"/>
      </w:pPr>
      <w:r w:rsidRPr="002B1019">
        <w:t xml:space="preserve">to </w:t>
      </w:r>
      <w:r w:rsidRPr="000C7039">
        <w:rPr>
          <w:highlight w:val="yellow"/>
        </w:rPr>
        <w:t>Ḥájí</w:t>
      </w:r>
      <w:r w:rsidR="00627ED1" w:rsidRPr="00627ED1">
        <w:rPr>
          <w:highlight w:val="yellow"/>
        </w:rPr>
        <w:t xml:space="preserve"> Mírzá </w:t>
      </w:r>
      <w:r w:rsidRPr="000C7039">
        <w:rPr>
          <w:highlight w:val="yellow"/>
        </w:rPr>
        <w:t>Aḥmad</w:t>
      </w:r>
      <w:r w:rsidR="00DC6AA6" w:rsidRPr="00230826">
        <w:rPr>
          <w:rStyle w:val="indexpagenumbercomma"/>
        </w:rPr>
        <w:t xml:space="preserve">, </w:t>
      </w:r>
      <w:r w:rsidR="00DC6AA6" w:rsidRPr="00230826">
        <w:rPr>
          <w:rStyle w:val="indexpagenumberchecked"/>
        </w:rPr>
        <w:t>82</w:t>
      </w:r>
      <w:r w:rsidR="00293AAC">
        <w:t xml:space="preserve">, </w:t>
      </w:r>
      <w:r w:rsidR="00DC6AA6" w:rsidRPr="00230826">
        <w:rPr>
          <w:rStyle w:val="indexRefchap"/>
        </w:rPr>
        <w:t>4:</w:t>
      </w:r>
      <w:r w:rsidR="00DC6AA6" w:rsidRPr="00230826">
        <w:rPr>
          <w:rStyle w:val="indexRefpar"/>
        </w:rPr>
        <w:t>94</w:t>
      </w:r>
    </w:p>
    <w:p w14:paraId="1444AB21" w14:textId="77777777" w:rsidR="00E67803" w:rsidRDefault="00C57E99" w:rsidP="00293AAC">
      <w:pPr>
        <w:pStyle w:val="Index-2"/>
      </w:pPr>
      <w:r w:rsidRPr="002B1019">
        <w:t xml:space="preserve">to </w:t>
      </w:r>
      <w:r w:rsidR="00627ED1" w:rsidRPr="00627ED1">
        <w:rPr>
          <w:highlight w:val="yellow"/>
        </w:rPr>
        <w:t>Mullá Hádíy-i-Qazvíní</w:t>
      </w:r>
      <w:r w:rsidR="00DC6AA6" w:rsidRPr="00230826">
        <w:rPr>
          <w:rStyle w:val="indexpagenumbercomma"/>
        </w:rPr>
        <w:t xml:space="preserve">, </w:t>
      </w:r>
      <w:r w:rsidR="00DC6AA6" w:rsidRPr="00230826">
        <w:rPr>
          <w:rStyle w:val="indexpagenumberchecked"/>
        </w:rPr>
        <w:t>5</w:t>
      </w:r>
      <w:r w:rsidR="00293AAC">
        <w:t xml:space="preserve">, </w:t>
      </w:r>
      <w:r w:rsidR="00DC6AA6" w:rsidRPr="00230826">
        <w:rPr>
          <w:rStyle w:val="indexRefchap"/>
        </w:rPr>
        <w:t>pr:</w:t>
      </w:r>
      <w:r w:rsidR="00DC6AA6" w:rsidRPr="00230826">
        <w:rPr>
          <w:rStyle w:val="indexRefpar"/>
        </w:rPr>
        <w:t>5–6</w:t>
      </w:r>
    </w:p>
    <w:p w14:paraId="2965DB05" w14:textId="77777777" w:rsidR="00E67803" w:rsidRDefault="00C57E99" w:rsidP="00293AAC">
      <w:pPr>
        <w:pStyle w:val="Index-2"/>
      </w:pPr>
      <w:r w:rsidRPr="002B1019">
        <w:t xml:space="preserve">to </w:t>
      </w:r>
      <w:r w:rsidRPr="00D14F57">
        <w:rPr>
          <w:highlight w:val="yellow"/>
        </w:rPr>
        <w:t>Mullá</w:t>
      </w:r>
      <w:r w:rsidR="00627ED1" w:rsidRPr="00627ED1">
        <w:rPr>
          <w:highlight w:val="yellow"/>
        </w:rPr>
        <w:t xml:space="preserve"> </w:t>
      </w:r>
      <w:r w:rsidRPr="00D14F57">
        <w:rPr>
          <w:highlight w:val="yellow"/>
        </w:rPr>
        <w:t>Ṣ</w:t>
      </w:r>
      <w:r w:rsidR="00627ED1" w:rsidRPr="00627ED1">
        <w:rPr>
          <w:highlight w:val="yellow"/>
        </w:rPr>
        <w:t>ádiq-i-</w:t>
      </w:r>
      <w:r w:rsidRPr="00D14F57">
        <w:rPr>
          <w:highlight w:val="yellow"/>
        </w:rPr>
        <w:t>urásání</w:t>
      </w:r>
      <w:r w:rsidR="00DC6AA6" w:rsidRPr="00230826">
        <w:rPr>
          <w:rStyle w:val="indexpagenumbercomma"/>
        </w:rPr>
        <w:t xml:space="preserve">, </w:t>
      </w:r>
      <w:r w:rsidR="00DC6AA6" w:rsidRPr="00230826">
        <w:rPr>
          <w:rStyle w:val="indexpagenumberchecked"/>
        </w:rPr>
        <w:t>93</w:t>
      </w:r>
      <w:r w:rsidR="00293AAC">
        <w:t xml:space="preserve">, </w:t>
      </w:r>
      <w:r w:rsidR="00DC6AA6" w:rsidRPr="00230826">
        <w:rPr>
          <w:rStyle w:val="indexRefchap"/>
        </w:rPr>
        <w:t>5:</w:t>
      </w:r>
      <w:r w:rsidR="00DC6AA6" w:rsidRPr="00230826">
        <w:rPr>
          <w:rStyle w:val="indexRefpar"/>
        </w:rPr>
        <w:t>16</w:t>
      </w:r>
    </w:p>
    <w:p w14:paraId="439013FA" w14:textId="77777777" w:rsidR="00E67803" w:rsidRDefault="00C57E99" w:rsidP="00293AAC">
      <w:pPr>
        <w:pStyle w:val="Index-2"/>
      </w:pPr>
      <w:r w:rsidRPr="002B1019">
        <w:t>to Napoleon III</w:t>
      </w:r>
      <w:r w:rsidR="00DC6AA6" w:rsidRPr="00230826">
        <w:rPr>
          <w:rStyle w:val="indexpagenumbercomma"/>
        </w:rPr>
        <w:t xml:space="preserve">, </w:t>
      </w:r>
      <w:r w:rsidR="00DC6AA6" w:rsidRPr="00230826">
        <w:rPr>
          <w:rStyle w:val="indexpagenumberchecked"/>
        </w:rPr>
        <w:t>21</w:t>
      </w:r>
      <w:r w:rsidRPr="006E548C">
        <w:rPr>
          <w:rStyle w:val="indexpagenumbercontinued"/>
        </w:rPr>
        <w:t>–2</w:t>
      </w:r>
      <w:r w:rsidR="00293AAC">
        <w:t xml:space="preserve">, </w:t>
      </w:r>
      <w:r w:rsidR="00DC6AA6" w:rsidRPr="00230826">
        <w:rPr>
          <w:rStyle w:val="indexRefchap"/>
        </w:rPr>
        <w:t>pr:</w:t>
      </w:r>
      <w:r w:rsidR="00DC6AA6" w:rsidRPr="00230826">
        <w:rPr>
          <w:rStyle w:val="indexRefpar"/>
        </w:rPr>
        <w:t>82–83</w:t>
      </w:r>
    </w:p>
    <w:p w14:paraId="095B2A67" w14:textId="77777777" w:rsidR="00E67803" w:rsidRDefault="00C57E99" w:rsidP="00293AAC">
      <w:pPr>
        <w:pStyle w:val="Index-2"/>
      </w:pPr>
      <w:r w:rsidRPr="002B1019">
        <w:t xml:space="preserve">to </w:t>
      </w:r>
      <w:r w:rsidR="00627ED1" w:rsidRPr="00627ED1">
        <w:rPr>
          <w:highlight w:val="yellow"/>
        </w:rPr>
        <w:t>Ná</w:t>
      </w:r>
      <w:r w:rsidRPr="000C7039">
        <w:rPr>
          <w:highlight w:val="yellow"/>
        </w:rPr>
        <w:t>ṣ</w:t>
      </w:r>
      <w:r w:rsidR="00627ED1" w:rsidRPr="00627ED1">
        <w:rPr>
          <w:highlight w:val="yellow"/>
        </w:rPr>
        <w:t>iri’d-</w:t>
      </w:r>
      <w:r w:rsidRPr="000C7039">
        <w:rPr>
          <w:highlight w:val="yellow"/>
        </w:rPr>
        <w:t>Dín</w:t>
      </w:r>
      <w:r w:rsidR="00627ED1" w:rsidRPr="00627ED1">
        <w:rPr>
          <w:highlight w:val="yellow"/>
        </w:rPr>
        <w:t xml:space="preserve"> </w:t>
      </w:r>
      <w:r w:rsidRPr="000C7039">
        <w:rPr>
          <w:highlight w:val="yellow"/>
        </w:rPr>
        <w:t></w:t>
      </w:r>
      <w:r w:rsidR="00627ED1" w:rsidRPr="00627ED1">
        <w:rPr>
          <w:highlight w:val="yellow"/>
        </w:rPr>
        <w:t>áh</w:t>
      </w:r>
      <w:r w:rsidR="00DC6AA6" w:rsidRPr="00230826">
        <w:rPr>
          <w:rStyle w:val="indexpagenumbercomma"/>
        </w:rPr>
        <w:t xml:space="preserve">, </w:t>
      </w:r>
      <w:r w:rsidR="00DC6AA6" w:rsidRPr="00230826">
        <w:rPr>
          <w:rStyle w:val="indexpagenumberchecked"/>
        </w:rPr>
        <w:t>114</w:t>
      </w:r>
      <w:r w:rsidR="00293AAC">
        <w:t xml:space="preserve">, </w:t>
      </w:r>
      <w:r w:rsidR="00DC6AA6" w:rsidRPr="00230826">
        <w:rPr>
          <w:rStyle w:val="indexRefchap"/>
        </w:rPr>
        <w:t>7:</w:t>
      </w:r>
      <w:r w:rsidR="00DC6AA6" w:rsidRPr="00230826">
        <w:rPr>
          <w:rStyle w:val="indexRefpar"/>
        </w:rPr>
        <w:t>9–10</w:t>
      </w:r>
    </w:p>
    <w:p w14:paraId="097656F6" w14:textId="77777777" w:rsidR="00A00F7E" w:rsidRDefault="00C57E99">
      <w:pPr>
        <w:pStyle w:val="Index-2"/>
      </w:pPr>
      <w:r w:rsidRPr="002A60F3">
        <w:rPr>
          <w:highlight w:val="yellow"/>
        </w:rPr>
        <w:t></w:t>
      </w:r>
      <w:r w:rsidR="00627ED1" w:rsidRPr="00627ED1">
        <w:rPr>
          <w:highlight w:val="yellow"/>
        </w:rPr>
        <w:t>ay</w:t>
      </w:r>
      <w:r w:rsidRPr="002A60F3">
        <w:rPr>
          <w:highlight w:val="yellow"/>
        </w:rPr>
        <w:t></w:t>
      </w:r>
      <w:r w:rsidR="00627ED1" w:rsidRPr="00627ED1">
        <w:rPr>
          <w:highlight w:val="yellow"/>
        </w:rPr>
        <w:t xml:space="preserve"> Káẓim-i-Samandar</w:t>
      </w:r>
      <w:r w:rsidR="00DC6AA6" w:rsidRPr="00230826">
        <w:rPr>
          <w:rStyle w:val="indexpagenumbercomma"/>
        </w:rPr>
        <w:t xml:space="preserve">, </w:t>
      </w:r>
      <w:r w:rsidR="00DC6AA6" w:rsidRPr="00230826">
        <w:rPr>
          <w:rStyle w:val="indexpagenumberchecked"/>
        </w:rPr>
        <w:t>32</w:t>
      </w:r>
      <w:r w:rsidR="00293AAC">
        <w:t xml:space="preserve">, </w:t>
      </w:r>
      <w:r w:rsidR="00DC6AA6" w:rsidRPr="00230826">
        <w:rPr>
          <w:rStyle w:val="indexRefchap"/>
        </w:rPr>
        <w:t>1:</w:t>
      </w:r>
      <w:r w:rsidR="00DC6AA6" w:rsidRPr="00230826">
        <w:rPr>
          <w:rStyle w:val="indexRefpar"/>
        </w:rPr>
        <w:t>7</w:t>
      </w:r>
    </w:p>
    <w:p w14:paraId="1BF2CEEC" w14:textId="77777777" w:rsidR="00A00F7E" w:rsidRDefault="00C57E99">
      <w:pPr>
        <w:pStyle w:val="Index-2"/>
      </w:pPr>
      <w:r w:rsidRPr="002B1019">
        <w:t xml:space="preserve">to </w:t>
      </w:r>
      <w:r w:rsidRPr="00FB34EB">
        <w:rPr>
          <w:highlight w:val="yellow"/>
        </w:rPr>
        <w:t>ay</w:t>
      </w:r>
      <w:r w:rsidR="00627ED1" w:rsidRPr="00627ED1">
        <w:rPr>
          <w:highlight w:val="yellow"/>
        </w:rPr>
        <w:t xml:space="preserve"> </w:t>
      </w:r>
      <w:r w:rsidRPr="00FB34EB">
        <w:rPr>
          <w:highlight w:val="yellow"/>
        </w:rPr>
        <w:t>Salmán</w:t>
      </w:r>
      <w:r w:rsidR="00DC6AA6" w:rsidRPr="00230826">
        <w:rPr>
          <w:rStyle w:val="indexpagenumbercomma"/>
        </w:rPr>
        <w:t xml:space="preserve">, </w:t>
      </w:r>
      <w:r w:rsidR="00DC6AA6" w:rsidRPr="00230826">
        <w:rPr>
          <w:rStyle w:val="indexpagenumberchecked"/>
        </w:rPr>
        <w:t>87</w:t>
      </w:r>
      <w:r w:rsidR="00293AAC">
        <w:t xml:space="preserve">, </w:t>
      </w:r>
      <w:r w:rsidR="00DC6AA6" w:rsidRPr="00230826">
        <w:rPr>
          <w:rStyle w:val="indexRefchap"/>
        </w:rPr>
        <w:t>4:</w:t>
      </w:r>
      <w:r w:rsidR="00DC6AA6" w:rsidRPr="00230826">
        <w:rPr>
          <w:rStyle w:val="indexRefpar"/>
        </w:rPr>
        <w:t>122</w:t>
      </w:r>
    </w:p>
    <w:p w14:paraId="4CF8E603" w14:textId="77777777" w:rsidR="00A00F7E" w:rsidRDefault="00C57E99">
      <w:pPr>
        <w:pStyle w:val="Index-2"/>
      </w:pPr>
      <w:r w:rsidRPr="002B1019">
        <w:t xml:space="preserve">to </w:t>
      </w:r>
      <w:r w:rsidRPr="000C7039">
        <w:rPr>
          <w:highlight w:val="yellow"/>
        </w:rPr>
        <w:t>Varqá</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141</w:t>
      </w:r>
      <w:r w:rsidR="00293AAC">
        <w:t xml:space="preserve">, </w:t>
      </w:r>
      <w:r w:rsidR="00DC6AA6" w:rsidRPr="00230826">
        <w:rPr>
          <w:rStyle w:val="indexRefchap"/>
        </w:rPr>
        <w:t>1:</w:t>
      </w:r>
      <w:r w:rsidR="00DC6AA6" w:rsidRPr="00230826">
        <w:rPr>
          <w:rStyle w:val="indexRefpar"/>
        </w:rPr>
        <w:t>6</w:t>
      </w:r>
      <w:r w:rsidR="00293AAC">
        <w:t xml:space="preserve">, </w:t>
      </w:r>
      <w:r w:rsidR="00DC6AA6" w:rsidRPr="00230826">
        <w:rPr>
          <w:rStyle w:val="indexRefchap"/>
        </w:rPr>
        <w:t>10:</w:t>
      </w:r>
      <w:r w:rsidR="00DC6AA6" w:rsidRPr="00230826">
        <w:rPr>
          <w:rStyle w:val="indexRefpar"/>
        </w:rPr>
        <w:t>4</w:t>
      </w:r>
    </w:p>
    <w:p w14:paraId="039CD65D" w14:textId="77777777" w:rsidR="00A00F7E" w:rsidRDefault="00C57E99">
      <w:pPr>
        <w:pStyle w:val="Index-2"/>
      </w:pPr>
      <w:r w:rsidRPr="002B1019">
        <w:t xml:space="preserve">to </w:t>
      </w:r>
      <w:r w:rsidR="00627ED1" w:rsidRPr="00627ED1">
        <w:rPr>
          <w:highlight w:val="green"/>
        </w:rPr>
        <w:t>Zay</w:t>
      </w:r>
      <w:r w:rsidR="00627ED1" w:rsidRPr="00627ED1">
        <w:rPr>
          <w:highlight w:val="darkYellow"/>
        </w:rPr>
        <w:t>n’u</w:t>
      </w:r>
      <w:r w:rsidR="00627ED1" w:rsidRPr="00627ED1">
        <w:rPr>
          <w:highlight w:val="green"/>
        </w:rPr>
        <w:t>l’Muqarrab</w:t>
      </w:r>
      <w:r w:rsidR="00627ED1" w:rsidRPr="00627ED1">
        <w:rPr>
          <w:highlight w:val="darkYellow"/>
        </w:rPr>
        <w:t>i</w:t>
      </w:r>
      <w:r w:rsidR="00627ED1" w:rsidRPr="00627ED1">
        <w:rPr>
          <w:highlight w:val="green"/>
        </w:rPr>
        <w:t>n</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75</w:t>
      </w:r>
      <w:r w:rsidR="00293AAC">
        <w:t xml:space="preserve">, </w:t>
      </w:r>
      <w:r w:rsidR="00DC6AA6" w:rsidRPr="00230826">
        <w:rPr>
          <w:rStyle w:val="indexRefchap"/>
        </w:rPr>
        <w:t>pr:</w:t>
      </w:r>
      <w:r w:rsidR="00DC6AA6" w:rsidRPr="00230826">
        <w:rPr>
          <w:rStyle w:val="indexRefpar"/>
        </w:rPr>
        <w:t>50–54</w:t>
      </w:r>
      <w:r w:rsidR="00293AAC">
        <w:t xml:space="preserve">, </w:t>
      </w:r>
      <w:r w:rsidR="00DC6AA6" w:rsidRPr="00230826">
        <w:rPr>
          <w:rStyle w:val="indexRefchap"/>
        </w:rPr>
        <w:t>4:</w:t>
      </w:r>
      <w:r w:rsidR="00DC6AA6" w:rsidRPr="00230826">
        <w:rPr>
          <w:rStyle w:val="indexRefpar"/>
        </w:rPr>
        <w:t>65</w:t>
      </w:r>
    </w:p>
    <w:p w14:paraId="32D85606" w14:textId="77777777" w:rsidR="00A00F7E" w:rsidRDefault="00C57E99">
      <w:pPr>
        <w:pStyle w:val="Index-1"/>
      </w:pPr>
      <w:r w:rsidRPr="002B1019">
        <w:rPr>
          <w:rStyle w:val="BookTitle"/>
        </w:rPr>
        <w:t>Tablets of the Divine Plan</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383</w:t>
      </w:r>
      <w:r w:rsidR="00E819E4">
        <w:t xml:space="preserve"> </w:t>
      </w:r>
      <w:r w:rsidR="00E819E4" w:rsidRPr="00683C74">
        <w:rPr>
          <w:rStyle w:val="stilltoworkat"/>
        </w:rPr>
        <w:t>(</w:t>
      </w:r>
      <w:r w:rsidR="00E819E4">
        <w:rPr>
          <w:rStyle w:val="stilltoworkat"/>
        </w:rPr>
        <w:t>it's on page 314, not 214)</w:t>
      </w:r>
      <w:r w:rsidR="00293AAC">
        <w:t xml:space="preserve">, </w:t>
      </w:r>
      <w:r w:rsidR="00DC6AA6" w:rsidRPr="00230826">
        <w:rPr>
          <w:rStyle w:val="indexRefchap"/>
        </w:rPr>
        <w:t>21:</w:t>
      </w:r>
      <w:r w:rsidR="00DC6AA6" w:rsidRPr="00230826">
        <w:rPr>
          <w:rStyle w:val="indexRefpar"/>
        </w:rPr>
        <w:t>21</w:t>
      </w:r>
      <w:r w:rsidR="00E819E4">
        <w:t xml:space="preserve">, </w:t>
      </w:r>
      <w:r w:rsidR="00DC6AA6" w:rsidRPr="00230826">
        <w:rPr>
          <w:rStyle w:val="indexRefchap"/>
        </w:rPr>
        <w:t>28:</w:t>
      </w:r>
      <w:r w:rsidR="00DC6AA6" w:rsidRPr="00230826">
        <w:rPr>
          <w:rStyle w:val="indexRefpar"/>
        </w:rPr>
        <w:t>1</w:t>
      </w:r>
      <w:r w:rsidR="00E819E4">
        <w:t xml:space="preserve">, </w:t>
      </w:r>
      <w:r w:rsidR="00DC6AA6" w:rsidRPr="00230826">
        <w:rPr>
          <w:rStyle w:val="indexRefchap"/>
        </w:rPr>
        <w:t>34:</w:t>
      </w:r>
      <w:r w:rsidR="00DC6AA6" w:rsidRPr="00230826">
        <w:rPr>
          <w:rStyle w:val="indexRefpar"/>
        </w:rPr>
        <w:t>29</w:t>
      </w:r>
    </w:p>
    <w:p w14:paraId="3068EC69" w14:textId="77777777" w:rsidR="00A00F7E" w:rsidRDefault="00C57E99">
      <w:pPr>
        <w:pStyle w:val="Index-1"/>
      </w:pPr>
      <w:r w:rsidRPr="000C7039">
        <w:rPr>
          <w:highlight w:val="yellow"/>
        </w:rPr>
        <w:t>Tabríz</w:t>
      </w:r>
      <w:r w:rsidR="00DC6AA6" w:rsidRPr="00230826">
        <w:rPr>
          <w:rStyle w:val="indexpagenumbercomma"/>
        </w:rPr>
        <w:t xml:space="preserve">, </w:t>
      </w:r>
      <w:r w:rsidR="00DC6AA6" w:rsidRPr="00230826">
        <w:rPr>
          <w:rStyle w:val="indexpagenumberchecked"/>
        </w:rPr>
        <w:t>158</w:t>
      </w:r>
      <w:r w:rsidR="00DC6AA6" w:rsidRPr="00230826">
        <w:rPr>
          <w:rStyle w:val="indexpagenumbercomma"/>
        </w:rPr>
        <w:t xml:space="preserve">, </w:t>
      </w:r>
      <w:r w:rsidR="00DC6AA6" w:rsidRPr="00230826">
        <w:rPr>
          <w:rStyle w:val="indexpagenumberchecked"/>
        </w:rPr>
        <w:t>216</w:t>
      </w:r>
      <w:r w:rsidR="001E3984">
        <w:t xml:space="preserve">, </w:t>
      </w:r>
      <w:r w:rsidR="00DC6AA6" w:rsidRPr="00230826">
        <w:rPr>
          <w:rStyle w:val="indexRefchap"/>
        </w:rPr>
        <w:t>12:</w:t>
      </w:r>
      <w:r w:rsidR="00DC6AA6" w:rsidRPr="00230826">
        <w:rPr>
          <w:rStyle w:val="indexRefpar"/>
        </w:rPr>
        <w:t>13</w:t>
      </w:r>
      <w:r w:rsidR="001E3984">
        <w:t xml:space="preserve">, </w:t>
      </w:r>
      <w:r w:rsidR="00DC6AA6" w:rsidRPr="00230826">
        <w:rPr>
          <w:rStyle w:val="indexRefchap"/>
        </w:rPr>
        <w:t>18:</w:t>
      </w:r>
      <w:r w:rsidR="00DC6AA6" w:rsidRPr="00230826">
        <w:rPr>
          <w:rStyle w:val="indexRefpar"/>
        </w:rPr>
        <w:t>38</w:t>
      </w:r>
    </w:p>
    <w:p w14:paraId="444255E1" w14:textId="77777777" w:rsidR="00A00F7E" w:rsidRDefault="00627ED1">
      <w:pPr>
        <w:pStyle w:val="Index-1"/>
      </w:pPr>
      <w:r w:rsidRPr="00627ED1">
        <w:rPr>
          <w:highlight w:val="yellow"/>
        </w:rPr>
        <w:t>Taft</w:t>
      </w:r>
      <w:r w:rsidR="00DC6AA6" w:rsidRPr="00230826">
        <w:rPr>
          <w:rStyle w:val="indexpagenumbercomma"/>
        </w:rPr>
        <w:t xml:space="preserve">, </w:t>
      </w:r>
      <w:r w:rsidR="00DC6AA6" w:rsidRPr="00230826">
        <w:rPr>
          <w:rStyle w:val="indexpagenumberchecked"/>
        </w:rPr>
        <w:t>334</w:t>
      </w:r>
      <w:r w:rsidR="001E3984">
        <w:t xml:space="preserve">, </w:t>
      </w:r>
      <w:r w:rsidR="00DC6AA6" w:rsidRPr="00230826">
        <w:rPr>
          <w:rStyle w:val="indexRefchap"/>
        </w:rPr>
        <w:t>30:</w:t>
      </w:r>
      <w:r w:rsidR="00DC6AA6" w:rsidRPr="00230826">
        <w:rPr>
          <w:rStyle w:val="indexRefpar"/>
        </w:rPr>
        <w:t>8</w:t>
      </w:r>
    </w:p>
    <w:p w14:paraId="3FE57B7E" w14:textId="77777777" w:rsidR="00A00F7E" w:rsidRDefault="00C57E99">
      <w:pPr>
        <w:pStyle w:val="Index-1"/>
      </w:pPr>
      <w:r w:rsidRPr="000C7039">
        <w:rPr>
          <w:highlight w:val="yellow"/>
        </w:rPr>
        <w:t>Ṭáhirih</w:t>
      </w:r>
      <w:r w:rsidR="00DC6AA6" w:rsidRPr="00230826">
        <w:rPr>
          <w:rStyle w:val="indexpagenumbercomma"/>
        </w:rPr>
        <w:t xml:space="preserve">, </w:t>
      </w:r>
      <w:r w:rsidR="00DC6AA6" w:rsidRPr="00230826">
        <w:rPr>
          <w:rStyle w:val="indexpagenumberchecked"/>
        </w:rPr>
        <w:t>56</w:t>
      </w:r>
      <w:r w:rsidR="00DC6AA6" w:rsidRPr="00230826">
        <w:rPr>
          <w:rStyle w:val="indexpagenumbercomma"/>
        </w:rPr>
        <w:t xml:space="preserve">, </w:t>
      </w:r>
      <w:r w:rsidR="00DC6AA6" w:rsidRPr="00230826">
        <w:rPr>
          <w:rStyle w:val="indexpagenumberchecked"/>
        </w:rPr>
        <w:t>68</w:t>
      </w:r>
      <w:r w:rsidR="00DC6AA6" w:rsidRPr="00230826">
        <w:rPr>
          <w:rStyle w:val="indexpagenumbercomma"/>
        </w:rPr>
        <w:t xml:space="preserve">, </w:t>
      </w:r>
      <w:r w:rsidR="00DC6AA6" w:rsidRPr="00230826">
        <w:rPr>
          <w:rStyle w:val="indexpagenumberchecked"/>
        </w:rPr>
        <w:t>77</w:t>
      </w:r>
      <w:r w:rsidR="00DC6AA6" w:rsidRPr="00230826">
        <w:rPr>
          <w:rStyle w:val="indexpagenumbercomma"/>
        </w:rPr>
        <w:t xml:space="preserve">, </w:t>
      </w:r>
      <w:r w:rsidR="00DC6AA6" w:rsidRPr="00230826">
        <w:rPr>
          <w:rStyle w:val="indexpagenumberchecked"/>
        </w:rPr>
        <w:t>115</w:t>
      </w:r>
      <w:r w:rsidRPr="006E548C">
        <w:rPr>
          <w:rStyle w:val="indexpagenumbercontinued"/>
        </w:rPr>
        <w:t>–16</w:t>
      </w:r>
      <w:r w:rsidR="001E3984">
        <w:t xml:space="preserve">, </w:t>
      </w:r>
      <w:r w:rsidR="00DC6AA6" w:rsidRPr="00230826">
        <w:rPr>
          <w:rStyle w:val="indexRefchap"/>
        </w:rPr>
        <w:t>2:</w:t>
      </w:r>
      <w:r w:rsidR="00DC6AA6" w:rsidRPr="00230826">
        <w:rPr>
          <w:rStyle w:val="indexRefpar"/>
        </w:rPr>
        <w:t>19</w:t>
      </w:r>
      <w:r w:rsidR="001E3984">
        <w:t xml:space="preserve">, </w:t>
      </w:r>
      <w:r w:rsidR="00DC6AA6" w:rsidRPr="00230826">
        <w:rPr>
          <w:rStyle w:val="indexRefchap"/>
        </w:rPr>
        <w:t>4:</w:t>
      </w:r>
      <w:r w:rsidR="00DC6AA6" w:rsidRPr="00230826">
        <w:rPr>
          <w:rStyle w:val="indexRefpar"/>
        </w:rPr>
        <w:t>18</w:t>
      </w:r>
      <w:r w:rsidR="001E3984">
        <w:t xml:space="preserve">, </w:t>
      </w:r>
      <w:r w:rsidR="00DC6AA6" w:rsidRPr="00230826">
        <w:rPr>
          <w:rStyle w:val="indexRefchap"/>
        </w:rPr>
        <w:t>4:</w:t>
      </w:r>
      <w:r w:rsidR="00DC6AA6" w:rsidRPr="00230826">
        <w:rPr>
          <w:rStyle w:val="indexRefpar"/>
        </w:rPr>
        <w:t>74</w:t>
      </w:r>
      <w:r w:rsidR="001E3984">
        <w:t xml:space="preserve">, </w:t>
      </w:r>
      <w:r w:rsidR="00DC6AA6" w:rsidRPr="00230826">
        <w:rPr>
          <w:rStyle w:val="indexRefchap"/>
        </w:rPr>
        <w:t>7:</w:t>
      </w:r>
      <w:r w:rsidR="00DC6AA6" w:rsidRPr="00230826">
        <w:rPr>
          <w:rStyle w:val="indexRefpar"/>
        </w:rPr>
        <w:t>16–18</w:t>
      </w:r>
    </w:p>
    <w:p w14:paraId="61BF7A0C" w14:textId="77777777" w:rsidR="00A00F7E" w:rsidRDefault="00C57E99">
      <w:pPr>
        <w:pStyle w:val="Index-1"/>
      </w:pPr>
      <w:r w:rsidRPr="002B1019">
        <w:t>Tanganyika</w:t>
      </w:r>
      <w:r w:rsidR="00DC6AA6" w:rsidRPr="00230826">
        <w:rPr>
          <w:rStyle w:val="indexpagenumbercomma"/>
        </w:rPr>
        <w:t xml:space="preserve">, </w:t>
      </w:r>
      <w:r w:rsidR="00DC6AA6" w:rsidRPr="00230826">
        <w:rPr>
          <w:rStyle w:val="indexpagenumberchecked"/>
        </w:rPr>
        <w:t>317</w:t>
      </w:r>
      <w:r w:rsidR="001E3984">
        <w:t xml:space="preserve">, </w:t>
      </w:r>
      <w:r w:rsidR="00DC6AA6" w:rsidRPr="00230826">
        <w:rPr>
          <w:rStyle w:val="indexRefchap"/>
        </w:rPr>
        <w:t>28:</w:t>
      </w:r>
      <w:r w:rsidR="00DC6AA6" w:rsidRPr="00230826">
        <w:rPr>
          <w:rStyle w:val="indexRefpar"/>
        </w:rPr>
        <w:t>11</w:t>
      </w:r>
    </w:p>
    <w:p w14:paraId="09BA0012" w14:textId="77777777" w:rsidR="00A00F7E" w:rsidRDefault="00C57E99">
      <w:pPr>
        <w:pStyle w:val="Index-1"/>
      </w:pPr>
      <w:r w:rsidRPr="00C030C6">
        <w:rPr>
          <w:highlight w:val="yellow"/>
        </w:rPr>
        <w:t>Taqíy-i-Manádí</w:t>
      </w:r>
      <w:r w:rsidRPr="002B1019">
        <w:t xml:space="preserve">, </w:t>
      </w:r>
      <w:r w:rsidRPr="00A63F45">
        <w:rPr>
          <w:highlight w:val="yellow"/>
        </w:rPr>
        <w:t>Ḥájí</w:t>
      </w:r>
      <w:r w:rsidR="00627ED1" w:rsidRPr="00627ED1">
        <w:rPr>
          <w:highlight w:val="yellow"/>
        </w:rPr>
        <w:t xml:space="preserve"> </w:t>
      </w:r>
      <w:r w:rsidRPr="00A63F45">
        <w:rPr>
          <w:highlight w:val="yellow"/>
        </w:rPr>
        <w:t>Siyyid</w:t>
      </w:r>
      <w:r w:rsidR="00DC6AA6" w:rsidRPr="00230826">
        <w:rPr>
          <w:rStyle w:val="indexpagenumbercomma"/>
        </w:rPr>
        <w:t xml:space="preserve">, </w:t>
      </w:r>
      <w:r w:rsidR="00DC6AA6" w:rsidRPr="00230826">
        <w:rPr>
          <w:rStyle w:val="indexpagenumberchecked"/>
        </w:rPr>
        <w:t>223</w:t>
      </w:r>
      <w:r w:rsidR="001E3984">
        <w:t xml:space="preserve">, </w:t>
      </w:r>
      <w:r w:rsidR="00DC6AA6" w:rsidRPr="00230826">
        <w:rPr>
          <w:rStyle w:val="indexRefchap"/>
        </w:rPr>
        <w:t>19:</w:t>
      </w:r>
      <w:r w:rsidR="00DC6AA6" w:rsidRPr="00230826">
        <w:rPr>
          <w:rStyle w:val="indexRefpar"/>
        </w:rPr>
        <w:t>1</w:t>
      </w:r>
    </w:p>
    <w:p w14:paraId="3FA1609F" w14:textId="77777777" w:rsidR="00A00F7E" w:rsidRDefault="00627ED1">
      <w:pPr>
        <w:pStyle w:val="Index-1"/>
      </w:pPr>
      <w:r w:rsidRPr="00627ED1">
        <w:rPr>
          <w:highlight w:val="lightGray"/>
        </w:rPr>
        <w:t>Tbilisi</w:t>
      </w:r>
      <w:r w:rsidR="00DC6AA6" w:rsidRPr="00230826">
        <w:rPr>
          <w:rStyle w:val="indexpagenumbercomma"/>
        </w:rPr>
        <w:t xml:space="preserve">, </w:t>
      </w:r>
      <w:r w:rsidR="00DC6AA6" w:rsidRPr="00230826">
        <w:rPr>
          <w:rStyle w:val="indexpagenumberchecked"/>
        </w:rPr>
        <w:t>171</w:t>
      </w:r>
      <w:r w:rsidR="001E3984">
        <w:t xml:space="preserve">, </w:t>
      </w:r>
      <w:r w:rsidR="00DC6AA6" w:rsidRPr="00230826">
        <w:rPr>
          <w:rStyle w:val="indexRefchap"/>
        </w:rPr>
        <w:t>14:</w:t>
      </w:r>
      <w:r w:rsidR="00DC6AA6" w:rsidRPr="00230826">
        <w:rPr>
          <w:rStyle w:val="indexRefpar"/>
        </w:rPr>
        <w:t>6</w:t>
      </w:r>
    </w:p>
    <w:p w14:paraId="2D048270" w14:textId="77777777" w:rsidR="00A00F7E" w:rsidRDefault="00C57E99">
      <w:pPr>
        <w:pStyle w:val="Index-1"/>
      </w:pPr>
      <w:r w:rsidRPr="002B1019">
        <w:t>Tea</w:t>
      </w:r>
      <w:r w:rsidR="00DC6AA6" w:rsidRPr="00230826">
        <w:rPr>
          <w:rStyle w:val="indexpagenumbercomma"/>
        </w:rPr>
        <w:t xml:space="preserve">, </w:t>
      </w:r>
      <w:r w:rsidR="00DC6AA6" w:rsidRPr="00230826">
        <w:rPr>
          <w:rStyle w:val="indexpagenumberchecked"/>
        </w:rPr>
        <w:t>36</w:t>
      </w:r>
      <w:r w:rsidR="001E3984">
        <w:t xml:space="preserve">, </w:t>
      </w:r>
      <w:r w:rsidR="00DC6AA6" w:rsidRPr="00230826">
        <w:rPr>
          <w:rStyle w:val="indexRefchap"/>
        </w:rPr>
        <w:t>1:</w:t>
      </w:r>
      <w:r w:rsidR="00DC6AA6" w:rsidRPr="00230826">
        <w:rPr>
          <w:rStyle w:val="indexRefpar"/>
        </w:rPr>
        <w:t>19</w:t>
      </w:r>
    </w:p>
    <w:p w14:paraId="210CD1E4" w14:textId="77777777" w:rsidR="00A00F7E" w:rsidRDefault="00C57E99">
      <w:pPr>
        <w:pStyle w:val="Index-1"/>
      </w:pPr>
      <w:r w:rsidRPr="002B1019">
        <w:t>Tea House of the Master</w:t>
      </w:r>
      <w:r w:rsidR="00DC6AA6" w:rsidRPr="00230826">
        <w:rPr>
          <w:rStyle w:val="indexpagenumbercomma"/>
        </w:rPr>
        <w:t xml:space="preserve">, </w:t>
      </w:r>
      <w:r w:rsidR="00DC6AA6" w:rsidRPr="00230826">
        <w:rPr>
          <w:rStyle w:val="indexpagenumberchecked"/>
        </w:rPr>
        <w:t>330</w:t>
      </w:r>
      <w:r w:rsidR="001E3984">
        <w:t xml:space="preserve">, </w:t>
      </w:r>
      <w:r w:rsidR="00DC6AA6" w:rsidRPr="00230826">
        <w:rPr>
          <w:rStyle w:val="indexRefchap"/>
        </w:rPr>
        <w:t>29:</w:t>
      </w:r>
      <w:r w:rsidR="00DC6AA6" w:rsidRPr="00230826">
        <w:rPr>
          <w:rStyle w:val="indexRefpar"/>
        </w:rPr>
        <w:t>32</w:t>
      </w:r>
    </w:p>
    <w:p w14:paraId="03DCCB15" w14:textId="77777777" w:rsidR="00A00F7E" w:rsidRDefault="00C57E99">
      <w:pPr>
        <w:pStyle w:val="Index-1"/>
      </w:pPr>
      <w:r w:rsidRPr="002B1019">
        <w:t>Teachers, need for humility and self-effacement</w:t>
      </w:r>
      <w:r w:rsidR="00DC6AA6" w:rsidRPr="00230826">
        <w:rPr>
          <w:rStyle w:val="indexpagenumbercomma"/>
        </w:rPr>
        <w:t xml:space="preserve">, </w:t>
      </w:r>
      <w:r w:rsidR="00DC6AA6" w:rsidRPr="00230826">
        <w:rPr>
          <w:rStyle w:val="indexpagenumberchecked"/>
        </w:rPr>
        <w:t>247</w:t>
      </w:r>
      <w:r w:rsidR="001E3984">
        <w:t xml:space="preserve">, </w:t>
      </w:r>
      <w:r w:rsidR="00DC6AA6" w:rsidRPr="00230826">
        <w:rPr>
          <w:rStyle w:val="indexRefchap"/>
        </w:rPr>
        <w:t>21:</w:t>
      </w:r>
      <w:r w:rsidR="00DC6AA6" w:rsidRPr="00230826">
        <w:rPr>
          <w:rStyle w:val="indexRefpar"/>
        </w:rPr>
        <w:t>14</w:t>
      </w:r>
    </w:p>
    <w:p w14:paraId="4867A165" w14:textId="77777777" w:rsidR="00A00F7E" w:rsidRDefault="00C57E99">
      <w:pPr>
        <w:pStyle w:val="Index-1"/>
      </w:pPr>
      <w:r w:rsidRPr="002B1019">
        <w:t>Teaching</w:t>
      </w:r>
      <w:r w:rsidR="00DC6AA6" w:rsidRPr="00230826">
        <w:rPr>
          <w:rStyle w:val="indexpagenumbercomma"/>
        </w:rPr>
        <w:t xml:space="preserve">, </w:t>
      </w:r>
      <w:r w:rsidR="00DC6AA6" w:rsidRPr="00230826">
        <w:rPr>
          <w:rStyle w:val="indexpagenumberchecked"/>
        </w:rPr>
        <w:t>203</w:t>
      </w:r>
      <w:r w:rsidRPr="006E548C">
        <w:rPr>
          <w:rStyle w:val="indexpagenumbercontinued"/>
        </w:rPr>
        <w:t>–4</w:t>
      </w:r>
      <w:r w:rsidR="00DC6AA6" w:rsidRPr="00230826">
        <w:rPr>
          <w:rStyle w:val="indexpagenumbercomma"/>
        </w:rPr>
        <w:t xml:space="preserve">, </w:t>
      </w:r>
      <w:r w:rsidR="00DC6AA6" w:rsidRPr="00230826">
        <w:rPr>
          <w:rStyle w:val="indexpagenumberchecked"/>
        </w:rPr>
        <w:t>297</w:t>
      </w:r>
      <w:r w:rsidRPr="006E548C">
        <w:rPr>
          <w:rStyle w:val="indexpagenumbercontinued"/>
        </w:rPr>
        <w:t>–8</w:t>
      </w:r>
      <w:r w:rsidR="00DC6AA6" w:rsidRPr="00230826">
        <w:rPr>
          <w:rStyle w:val="indexpagenumbercomma"/>
        </w:rPr>
        <w:t xml:space="preserve">, </w:t>
      </w:r>
      <w:r w:rsidR="00DC6AA6" w:rsidRPr="00230826">
        <w:rPr>
          <w:rStyle w:val="indexpagenumberchecked"/>
        </w:rPr>
        <w:t>299</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420</w:t>
      </w:r>
      <w:r w:rsidR="001E3984">
        <w:t xml:space="preserve">, </w:t>
      </w:r>
      <w:r w:rsidR="00DC6AA6" w:rsidRPr="00230826">
        <w:rPr>
          <w:rStyle w:val="indexRefchap"/>
        </w:rPr>
        <w:t>17:</w:t>
      </w:r>
      <w:r w:rsidR="00DC6AA6" w:rsidRPr="00230826">
        <w:rPr>
          <w:rStyle w:val="indexRefpar"/>
        </w:rPr>
        <w:t>10</w:t>
      </w:r>
      <w:r w:rsidR="001E3984">
        <w:rPr>
          <w:rStyle w:val="indexRefpar"/>
        </w:rPr>
        <w:t>–11</w:t>
      </w:r>
      <w:r w:rsidR="00350DF2">
        <w:t xml:space="preserve">, </w:t>
      </w:r>
      <w:r w:rsidR="00DC6AA6" w:rsidRPr="00230826">
        <w:rPr>
          <w:rStyle w:val="indexRefchap"/>
        </w:rPr>
        <w:t>26:</w:t>
      </w:r>
      <w:r w:rsidR="00DC6AA6" w:rsidRPr="00230826">
        <w:rPr>
          <w:rStyle w:val="indexRefpar"/>
        </w:rPr>
        <w:t>19–20</w:t>
      </w:r>
      <w:r w:rsidR="00350DF2">
        <w:t xml:space="preserve">, </w:t>
      </w:r>
      <w:r w:rsidR="00DC6AA6" w:rsidRPr="00230826">
        <w:rPr>
          <w:rStyle w:val="indexRefchap"/>
        </w:rPr>
        <w:t>26:</w:t>
      </w:r>
      <w:r w:rsidR="00DC6AA6" w:rsidRPr="00230826">
        <w:rPr>
          <w:rStyle w:val="indexRefpar"/>
        </w:rPr>
        <w:t>28</w:t>
      </w:r>
      <w:r w:rsidR="00350DF2">
        <w:t xml:space="preserve">, </w:t>
      </w:r>
      <w:r w:rsidR="00DC6AA6" w:rsidRPr="00230826">
        <w:rPr>
          <w:rStyle w:val="indexRefchap"/>
        </w:rPr>
        <w:t>27:</w:t>
      </w:r>
      <w:r w:rsidR="00DC6AA6" w:rsidRPr="00230826">
        <w:rPr>
          <w:rStyle w:val="indexRefpar"/>
        </w:rPr>
        <w:t>17</w:t>
      </w:r>
      <w:r w:rsidR="00350DF2">
        <w:t xml:space="preserve">, </w:t>
      </w:r>
      <w:r w:rsidR="00DC6AA6" w:rsidRPr="00230826">
        <w:rPr>
          <w:rStyle w:val="indexRefchap"/>
        </w:rPr>
        <w:t>28:</w:t>
      </w:r>
      <w:r w:rsidR="00DC6AA6" w:rsidRPr="00230826">
        <w:rPr>
          <w:rStyle w:val="indexRefpar"/>
        </w:rPr>
        <w:t>1</w:t>
      </w:r>
      <w:r w:rsidR="00350DF2">
        <w:t xml:space="preserve">, </w:t>
      </w:r>
      <w:r w:rsidR="00DC6AA6" w:rsidRPr="00230826">
        <w:rPr>
          <w:rStyle w:val="indexRefchap"/>
        </w:rPr>
        <w:t>ap1:</w:t>
      </w:r>
      <w:r w:rsidR="00DC6AA6" w:rsidRPr="00230826">
        <w:rPr>
          <w:rStyle w:val="indexRefchapsub"/>
        </w:rPr>
        <w:t>1:</w:t>
      </w:r>
      <w:r w:rsidR="00DC6AA6" w:rsidRPr="00230826">
        <w:rPr>
          <w:rStyle w:val="indexRefpar"/>
        </w:rPr>
        <w:t>13–1:15</w:t>
      </w:r>
    </w:p>
    <w:p w14:paraId="4AA78572" w14:textId="77777777" w:rsidR="00A00F7E" w:rsidRDefault="00C57E99">
      <w:pPr>
        <w:pStyle w:val="Index-1"/>
      </w:pPr>
      <w:r w:rsidRPr="002B1019">
        <w:t>Tablets of the Divine Plan charter for</w:t>
      </w:r>
      <w:r w:rsidR="00DC6AA6" w:rsidRPr="00230826">
        <w:rPr>
          <w:rStyle w:val="indexpagenumbercomma"/>
        </w:rPr>
        <w:t xml:space="preserve">, </w:t>
      </w:r>
      <w:r w:rsidR="00DC6AA6" w:rsidRPr="00230826">
        <w:rPr>
          <w:rStyle w:val="indexpagenumberchecked"/>
        </w:rPr>
        <w:t>375</w:t>
      </w:r>
      <w:r w:rsidR="00A037CB">
        <w:t xml:space="preserve">, </w:t>
      </w:r>
      <w:r w:rsidR="00DC6AA6" w:rsidRPr="00230826">
        <w:rPr>
          <w:rStyle w:val="indexRefchap"/>
        </w:rPr>
        <w:t>33:</w:t>
      </w:r>
      <w:r w:rsidR="00DC6AA6" w:rsidRPr="00230826">
        <w:rPr>
          <w:rStyle w:val="indexRefpar"/>
        </w:rPr>
        <w:t>22</w:t>
      </w:r>
    </w:p>
    <w:p w14:paraId="17B73385" w14:textId="77777777" w:rsidR="00C57E99" w:rsidRPr="002B1019" w:rsidRDefault="00C57E99" w:rsidP="00C57E99">
      <w:pPr>
        <w:pStyle w:val="Index-1"/>
      </w:pPr>
      <w:r w:rsidRPr="002B1019">
        <w:t>Teachings,</w:t>
      </w:r>
    </w:p>
    <w:p w14:paraId="6A402545" w14:textId="77777777" w:rsidR="00E67803" w:rsidRDefault="00C57E99" w:rsidP="00E819E4">
      <w:pPr>
        <w:pStyle w:val="Index-2"/>
      </w:pPr>
      <w:r w:rsidRPr="002B1019">
        <w:t xml:space="preserve">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26</w:t>
      </w:r>
      <w:r w:rsidRPr="006E548C">
        <w:rPr>
          <w:rStyle w:val="indexpagenumbercontinued"/>
        </w:rPr>
        <w:t>–7</w:t>
      </w:r>
      <w:r w:rsidR="00DC6AA6" w:rsidRPr="00230826">
        <w:rPr>
          <w:rStyle w:val="indexpagenumbercomma"/>
        </w:rPr>
        <w:t xml:space="preserve">, </w:t>
      </w:r>
      <w:r w:rsidR="00DC6AA6" w:rsidRPr="00230826">
        <w:rPr>
          <w:rStyle w:val="indexpagenumberchecked"/>
        </w:rPr>
        <w:t>261</w:t>
      </w:r>
      <w:r w:rsidR="00DC6AA6" w:rsidRPr="00230826">
        <w:rPr>
          <w:rStyle w:val="indexpagenumbercomma"/>
        </w:rPr>
        <w:t xml:space="preserve">, </w:t>
      </w:r>
      <w:r w:rsidR="00DC6AA6" w:rsidRPr="00230826">
        <w:rPr>
          <w:rStyle w:val="indexpagenumberchecked"/>
        </w:rPr>
        <w:t>305</w:t>
      </w:r>
      <w:r w:rsidR="00E819E4">
        <w:t xml:space="preserve">, </w:t>
      </w:r>
      <w:r w:rsidR="00DC6AA6" w:rsidRPr="00230826">
        <w:rPr>
          <w:rStyle w:val="indexRefchap"/>
        </w:rPr>
        <w:t>pr:</w:t>
      </w:r>
      <w:r w:rsidR="00DC6AA6" w:rsidRPr="00230826">
        <w:rPr>
          <w:rStyle w:val="indexRefpar"/>
        </w:rPr>
        <w:t>106</w:t>
      </w:r>
      <w:r w:rsidR="00E819E4">
        <w:t xml:space="preserve">, </w:t>
      </w:r>
      <w:r w:rsidR="00DC6AA6" w:rsidRPr="00230826">
        <w:rPr>
          <w:rStyle w:val="indexRefchap"/>
        </w:rPr>
        <w:t>23:</w:t>
      </w:r>
      <w:r w:rsidR="00DC6AA6" w:rsidRPr="00230826">
        <w:rPr>
          <w:rStyle w:val="indexRefpar"/>
        </w:rPr>
        <w:t>1–3</w:t>
      </w:r>
      <w:r w:rsidR="00E819E4">
        <w:t xml:space="preserve">, </w:t>
      </w:r>
      <w:r w:rsidR="00DC6AA6" w:rsidRPr="00230826">
        <w:rPr>
          <w:rStyle w:val="indexRefchap"/>
        </w:rPr>
        <w:t>26:</w:t>
      </w:r>
      <w:r w:rsidR="00DC6AA6" w:rsidRPr="00230826">
        <w:rPr>
          <w:rStyle w:val="indexRefpar"/>
        </w:rPr>
        <w:t>43</w:t>
      </w:r>
    </w:p>
    <w:p w14:paraId="39E2AB7F" w14:textId="77777777" w:rsidR="00E67803" w:rsidRDefault="00C57E99" w:rsidP="00E819E4">
      <w:pPr>
        <w:pStyle w:val="Index-2"/>
      </w:pPr>
      <w:r w:rsidRPr="002B1019">
        <w:t>of Manifestation</w:t>
      </w:r>
      <w:r w:rsidR="00DC6AA6" w:rsidRPr="00230826">
        <w:rPr>
          <w:rStyle w:val="indexpagenumbercomma"/>
        </w:rPr>
        <w:t xml:space="preserve">, </w:t>
      </w:r>
      <w:r w:rsidR="00DC6AA6" w:rsidRPr="00230826">
        <w:rPr>
          <w:rStyle w:val="indexpagenumberchecked"/>
        </w:rPr>
        <w:t>14</w:t>
      </w:r>
      <w:r w:rsidR="00DC6AA6" w:rsidRPr="00230826">
        <w:rPr>
          <w:rStyle w:val="indexpagenumbercomma"/>
        </w:rPr>
        <w:t xml:space="preserve">, </w:t>
      </w:r>
      <w:r w:rsidR="00DC6AA6" w:rsidRPr="00230826">
        <w:rPr>
          <w:rStyle w:val="indexpagenumberchecked"/>
        </w:rPr>
        <w:t>100</w:t>
      </w:r>
      <w:r w:rsidR="00DC6AA6" w:rsidRPr="00230826">
        <w:rPr>
          <w:rStyle w:val="indexpagenumbercomma"/>
        </w:rPr>
        <w:t xml:space="preserve">, </w:t>
      </w:r>
      <w:r w:rsidR="00DC6AA6" w:rsidRPr="00230826">
        <w:rPr>
          <w:rStyle w:val="indexpagenumberchecked"/>
        </w:rPr>
        <w:t>405</w:t>
      </w:r>
      <w:r w:rsidR="00E819E4">
        <w:t xml:space="preserve">, </w:t>
      </w:r>
      <w:r w:rsidR="00DC6AA6" w:rsidRPr="00230826">
        <w:rPr>
          <w:rStyle w:val="indexRefchap"/>
        </w:rPr>
        <w:t>pr:</w:t>
      </w:r>
      <w:r w:rsidR="00DC6AA6" w:rsidRPr="00230826">
        <w:rPr>
          <w:rStyle w:val="indexRefpar"/>
        </w:rPr>
        <w:t>46–47</w:t>
      </w:r>
      <w:r w:rsidR="00E819E4">
        <w:t xml:space="preserve">, </w:t>
      </w:r>
      <w:r w:rsidR="00DC6AA6" w:rsidRPr="00230826">
        <w:rPr>
          <w:rStyle w:val="indexRefchap"/>
        </w:rPr>
        <w:t>6:</w:t>
      </w:r>
      <w:r w:rsidR="00DC6AA6" w:rsidRPr="00230826">
        <w:rPr>
          <w:rStyle w:val="indexRefpar"/>
        </w:rPr>
        <w:t>7</w:t>
      </w:r>
      <w:r w:rsidR="00E819E4">
        <w:t xml:space="preserve">, </w:t>
      </w:r>
      <w:r w:rsidR="00DC6AA6" w:rsidRPr="00230826">
        <w:rPr>
          <w:rStyle w:val="indexRefchap"/>
        </w:rPr>
        <w:t>35:</w:t>
      </w:r>
      <w:r w:rsidR="00DC6AA6" w:rsidRPr="00230826">
        <w:rPr>
          <w:rStyle w:val="indexRefpar"/>
        </w:rPr>
        <w:t>62–64</w:t>
      </w:r>
    </w:p>
    <w:p w14:paraId="47DA0266" w14:textId="77777777" w:rsidR="00C57E99" w:rsidRPr="002B1019" w:rsidRDefault="00C57E99" w:rsidP="00A037CB">
      <w:pPr>
        <w:pStyle w:val="Index-1"/>
      </w:pPr>
      <w:r w:rsidRPr="002B1019">
        <w:t>Tel Aviv</w:t>
      </w:r>
      <w:r w:rsidR="00DC6AA6" w:rsidRPr="00230826">
        <w:rPr>
          <w:rStyle w:val="indexpagenumbercomma"/>
        </w:rPr>
        <w:t xml:space="preserve">, </w:t>
      </w:r>
      <w:r w:rsidR="00DC6AA6" w:rsidRPr="00230826">
        <w:rPr>
          <w:rStyle w:val="indexpagenumberchecked"/>
        </w:rPr>
        <w:t>345</w:t>
      </w:r>
      <w:r w:rsidR="00A037CB">
        <w:t xml:space="preserve">, </w:t>
      </w:r>
      <w:r w:rsidR="00DC6AA6" w:rsidRPr="00230826">
        <w:rPr>
          <w:rStyle w:val="indexRefchap"/>
        </w:rPr>
        <w:t>31:</w:t>
      </w:r>
      <w:r w:rsidR="00DC6AA6" w:rsidRPr="00230826">
        <w:rPr>
          <w:rStyle w:val="indexRefpar"/>
        </w:rPr>
        <w:t>11</w:t>
      </w:r>
    </w:p>
    <w:p w14:paraId="119AE60A" w14:textId="77777777" w:rsidR="00C57E99" w:rsidRPr="002B1019" w:rsidRDefault="00C57E99" w:rsidP="004857DC">
      <w:pPr>
        <w:pStyle w:val="Index-1"/>
      </w:pPr>
      <w:r w:rsidRPr="002B1019">
        <w:t>Ten Year Crusade</w:t>
      </w:r>
      <w:r w:rsidR="00DC6AA6" w:rsidRPr="00230826">
        <w:rPr>
          <w:rStyle w:val="indexpagenumbercomma"/>
        </w:rPr>
        <w:t xml:space="preserve">, </w:t>
      </w:r>
      <w:r w:rsidR="00DC6AA6" w:rsidRPr="00230826">
        <w:rPr>
          <w:rStyle w:val="indexpagenumberchecked"/>
        </w:rPr>
        <w:t>317</w:t>
      </w:r>
      <w:r w:rsidR="00DC6AA6" w:rsidRPr="00230826">
        <w:rPr>
          <w:rStyle w:val="indexpagenumbercomma"/>
        </w:rPr>
        <w:t xml:space="preserve">, </w:t>
      </w:r>
      <w:r w:rsidR="00DC6AA6" w:rsidRPr="00230826">
        <w:rPr>
          <w:rStyle w:val="indexpagenumberchecked"/>
        </w:rPr>
        <w:t>318</w:t>
      </w:r>
      <w:r w:rsidRPr="006E548C">
        <w:rPr>
          <w:rStyle w:val="indexpagenumbercontinued"/>
        </w:rPr>
        <w:t>–21</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363</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377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393</w:t>
      </w:r>
      <w:r w:rsidR="00DC6AA6" w:rsidRPr="00230826">
        <w:rPr>
          <w:rStyle w:val="indexpagenumbercomma"/>
        </w:rPr>
        <w:t xml:space="preserve">, </w:t>
      </w:r>
      <w:r w:rsidR="00DC6AA6" w:rsidRPr="00230826">
        <w:rPr>
          <w:rStyle w:val="indexpagenumberchecked"/>
        </w:rPr>
        <w:t>406</w:t>
      </w:r>
      <w:r w:rsidR="00DC6AA6" w:rsidRPr="00230826">
        <w:rPr>
          <w:rStyle w:val="indexpagenumbercomma"/>
        </w:rPr>
        <w:t xml:space="preserve">, </w:t>
      </w:r>
      <w:r w:rsidR="00DC6AA6" w:rsidRPr="00230826">
        <w:rPr>
          <w:rStyle w:val="indexpagenumberchecked"/>
        </w:rPr>
        <w:t>431</w:t>
      </w:r>
      <w:r w:rsidR="00833E3C">
        <w:t xml:space="preserve">, </w:t>
      </w:r>
      <w:r w:rsidR="00DC6AA6" w:rsidRPr="00230826">
        <w:rPr>
          <w:rStyle w:val="indexRefchap"/>
        </w:rPr>
        <w:t>28:</w:t>
      </w:r>
      <w:r w:rsidR="00DC6AA6" w:rsidRPr="00230826">
        <w:rPr>
          <w:rStyle w:val="indexRefpar"/>
        </w:rPr>
        <w:t>8–9</w:t>
      </w:r>
      <w:r w:rsidR="00833E3C">
        <w:t xml:space="preserve">, </w:t>
      </w:r>
      <w:r w:rsidR="00DC6AA6" w:rsidRPr="00230826">
        <w:rPr>
          <w:rStyle w:val="indexRefchap"/>
        </w:rPr>
        <w:t>28:</w:t>
      </w:r>
      <w:r w:rsidR="00DC6AA6" w:rsidRPr="00230826">
        <w:rPr>
          <w:rStyle w:val="indexRefpar"/>
        </w:rPr>
        <w:t>11–22</w:t>
      </w:r>
      <w:r w:rsidR="00833E3C">
        <w:t xml:space="preserve">, </w:t>
      </w:r>
      <w:r w:rsidR="00DC6AA6" w:rsidRPr="00230826">
        <w:rPr>
          <w:rStyle w:val="indexRefchap"/>
        </w:rPr>
        <w:t>30:</w:t>
      </w:r>
      <w:r w:rsidR="00DC6AA6" w:rsidRPr="00230826">
        <w:rPr>
          <w:rStyle w:val="indexRefpar"/>
        </w:rPr>
        <w:t>36</w:t>
      </w:r>
      <w:r w:rsidR="00833E3C">
        <w:t xml:space="preserve">, </w:t>
      </w:r>
      <w:r w:rsidR="00DC6AA6" w:rsidRPr="00230826">
        <w:rPr>
          <w:rStyle w:val="indexRefchap"/>
        </w:rPr>
        <w:t>31:</w:t>
      </w:r>
      <w:r w:rsidR="00DC6AA6" w:rsidRPr="00230826">
        <w:rPr>
          <w:rStyle w:val="indexRefpar"/>
        </w:rPr>
        <w:t>19</w:t>
      </w:r>
      <w:r w:rsidR="00833E3C">
        <w:t xml:space="preserve">, </w:t>
      </w:r>
      <w:r w:rsidR="00DC6AA6" w:rsidRPr="00230826">
        <w:rPr>
          <w:rStyle w:val="indexRefchap"/>
        </w:rPr>
        <w:t>32:</w:t>
      </w:r>
      <w:r w:rsidR="00DC6AA6" w:rsidRPr="00230826">
        <w:rPr>
          <w:rStyle w:val="indexRefpar"/>
        </w:rPr>
        <w:t>75</w:t>
      </w:r>
      <w:r w:rsidR="00833E3C">
        <w:t xml:space="preserve">, </w:t>
      </w:r>
      <w:r w:rsidR="00DC6AA6" w:rsidRPr="00230826">
        <w:rPr>
          <w:rStyle w:val="indexRefchap"/>
        </w:rPr>
        <w:t>33:</w:t>
      </w:r>
      <w:r w:rsidR="00DC6AA6" w:rsidRPr="00230826">
        <w:rPr>
          <w:rStyle w:val="indexRefpar"/>
        </w:rPr>
        <w:t>7</w:t>
      </w:r>
      <w:r w:rsidR="00833E3C">
        <w:t xml:space="preserve">, </w:t>
      </w:r>
      <w:r w:rsidR="00DC6AA6" w:rsidRPr="00230826">
        <w:rPr>
          <w:rStyle w:val="indexRefchap"/>
        </w:rPr>
        <w:t>33:</w:t>
      </w:r>
      <w:r w:rsidR="00DC6AA6" w:rsidRPr="00230826">
        <w:rPr>
          <w:rStyle w:val="indexRefpar"/>
        </w:rPr>
        <w:t>21</w:t>
      </w:r>
      <w:r w:rsidR="00833E3C">
        <w:t xml:space="preserve">, </w:t>
      </w:r>
      <w:r w:rsidR="00DC6AA6" w:rsidRPr="00230826">
        <w:rPr>
          <w:rStyle w:val="indexRefchap"/>
        </w:rPr>
        <w:t>34:</w:t>
      </w:r>
      <w:r w:rsidR="00DC6AA6" w:rsidRPr="00230826">
        <w:rPr>
          <w:rStyle w:val="indexRefpar"/>
        </w:rPr>
        <w:t>1</w:t>
      </w:r>
      <w:r w:rsidR="004857DC">
        <w:t xml:space="preserve">, </w:t>
      </w:r>
      <w:r w:rsidR="00DC6AA6" w:rsidRPr="00230826">
        <w:rPr>
          <w:rStyle w:val="indexRefchap"/>
        </w:rPr>
        <w:t>34:</w:t>
      </w:r>
      <w:r w:rsidR="00DC6AA6" w:rsidRPr="00230826">
        <w:rPr>
          <w:rStyle w:val="indexRefpar"/>
        </w:rPr>
        <w:t>15</w:t>
      </w:r>
      <w:r w:rsidR="004857DC">
        <w:t xml:space="preserve">, </w:t>
      </w:r>
      <w:r w:rsidR="00DC6AA6" w:rsidRPr="00230826">
        <w:rPr>
          <w:rStyle w:val="indexRefchap"/>
        </w:rPr>
        <w:t>34:</w:t>
      </w:r>
      <w:r w:rsidR="00DC6AA6" w:rsidRPr="00230826">
        <w:rPr>
          <w:rStyle w:val="indexRefpar"/>
        </w:rPr>
        <w:t>19</w:t>
      </w:r>
      <w:r w:rsidR="004857DC">
        <w:t xml:space="preserve">, </w:t>
      </w:r>
      <w:r w:rsidR="00DC6AA6" w:rsidRPr="00230826">
        <w:rPr>
          <w:rStyle w:val="indexRefchap"/>
        </w:rPr>
        <w:t>34:</w:t>
      </w:r>
      <w:r w:rsidR="00DC6AA6" w:rsidRPr="00230826">
        <w:rPr>
          <w:rStyle w:val="indexRefpar"/>
        </w:rPr>
        <w:t>29</w:t>
      </w:r>
      <w:r w:rsidR="004857DC">
        <w:t xml:space="preserve">, </w:t>
      </w:r>
      <w:r w:rsidR="00DC6AA6" w:rsidRPr="00230826">
        <w:rPr>
          <w:rStyle w:val="indexRefchap"/>
        </w:rPr>
        <w:t>34:</w:t>
      </w:r>
      <w:r w:rsidR="00DC6AA6" w:rsidRPr="00230826">
        <w:rPr>
          <w:rStyle w:val="indexRefpar"/>
        </w:rPr>
        <w:t>31</w:t>
      </w:r>
      <w:r w:rsidR="004857DC">
        <w:t xml:space="preserve">, </w:t>
      </w:r>
      <w:r w:rsidR="00DC6AA6" w:rsidRPr="00230826">
        <w:rPr>
          <w:rStyle w:val="indexRefchap"/>
        </w:rPr>
        <w:t>34:</w:t>
      </w:r>
      <w:r w:rsidR="00DC6AA6" w:rsidRPr="00230826">
        <w:rPr>
          <w:rStyle w:val="indexRefpar"/>
        </w:rPr>
        <w:t>63</w:t>
      </w:r>
      <w:r w:rsidR="004857DC">
        <w:t xml:space="preserve">, </w:t>
      </w:r>
      <w:r w:rsidR="00DC6AA6" w:rsidRPr="00230826">
        <w:rPr>
          <w:rStyle w:val="indexRefchap"/>
        </w:rPr>
        <w:t>34:</w:t>
      </w:r>
      <w:r w:rsidR="00DC6AA6" w:rsidRPr="00230826">
        <w:rPr>
          <w:rStyle w:val="indexRefpar"/>
        </w:rPr>
        <w:t>72</w:t>
      </w:r>
      <w:r w:rsidR="004857DC">
        <w:t xml:space="preserve">, </w:t>
      </w:r>
      <w:r w:rsidR="00DC6AA6" w:rsidRPr="00230826">
        <w:rPr>
          <w:rStyle w:val="indexRefchap"/>
        </w:rPr>
        <w:t>35:</w:t>
      </w:r>
      <w:r w:rsidR="00DC6AA6" w:rsidRPr="00230826">
        <w:rPr>
          <w:rStyle w:val="indexRefpar"/>
        </w:rPr>
        <w:t>65</w:t>
      </w:r>
      <w:r w:rsidR="004857DC">
        <w:t xml:space="preserve">, </w:t>
      </w:r>
      <w:r w:rsidR="00DC6AA6" w:rsidRPr="00230826">
        <w:rPr>
          <w:rStyle w:val="indexRefchap"/>
        </w:rPr>
        <w:t>ap2:</w:t>
      </w:r>
      <w:r w:rsidR="00DC6AA6" w:rsidRPr="00230826">
        <w:rPr>
          <w:rStyle w:val="indexRefpar"/>
        </w:rPr>
        <w:t>31</w:t>
      </w:r>
    </w:p>
    <w:p w14:paraId="7E77BF15" w14:textId="77777777" w:rsidR="00C57E99" w:rsidRPr="002B1019" w:rsidRDefault="00C57E99" w:rsidP="00A037CB">
      <w:pPr>
        <w:pStyle w:val="Index-1"/>
      </w:pPr>
      <w:r w:rsidRPr="002B1019">
        <w:t>Terraces, at World Centre</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328</w:t>
      </w:r>
      <w:r w:rsidR="00A037CB">
        <w:t xml:space="preserve">, </w:t>
      </w:r>
      <w:r w:rsidR="00DC6AA6" w:rsidRPr="00230826">
        <w:rPr>
          <w:rStyle w:val="indexRefchap"/>
        </w:rPr>
        <w:t>29:</w:t>
      </w:r>
      <w:r w:rsidR="00DC6AA6" w:rsidRPr="00230826">
        <w:rPr>
          <w:rStyle w:val="indexRefpar"/>
        </w:rPr>
        <w:t>12</w:t>
      </w:r>
      <w:r w:rsidR="00A037CB">
        <w:t xml:space="preserve">, </w:t>
      </w:r>
      <w:r w:rsidR="00DC6AA6" w:rsidRPr="00230826">
        <w:rPr>
          <w:rStyle w:val="indexRefchap"/>
        </w:rPr>
        <w:t>29:</w:t>
      </w:r>
      <w:r w:rsidR="00DC6AA6" w:rsidRPr="00230826">
        <w:rPr>
          <w:rStyle w:val="indexRefpar"/>
        </w:rPr>
        <w:t>28</w:t>
      </w:r>
    </w:p>
    <w:p w14:paraId="52EA8456" w14:textId="77777777" w:rsidR="00C57E99" w:rsidRPr="002B1019" w:rsidRDefault="00C57E99" w:rsidP="004857DC">
      <w:pPr>
        <w:pStyle w:val="Index-1"/>
      </w:pPr>
      <w:r w:rsidRPr="002B1019">
        <w:t>Tests</w:t>
      </w:r>
      <w:r w:rsidR="00DC6AA6" w:rsidRPr="00230826">
        <w:rPr>
          <w:rStyle w:val="indexpagenumbercomma"/>
        </w:rPr>
        <w:t xml:space="preserve">, </w:t>
      </w:r>
      <w:r w:rsidR="00DC6AA6" w:rsidRPr="00230826">
        <w:rPr>
          <w:rStyle w:val="indexpagenumberchecked"/>
        </w:rPr>
        <w:t>146</w:t>
      </w:r>
      <w:r w:rsidRPr="006E548C">
        <w:rPr>
          <w:rStyle w:val="indexpagenumbercontinued"/>
        </w:rPr>
        <w:t>–7</w:t>
      </w:r>
      <w:r w:rsidR="00DC6AA6" w:rsidRPr="00230826">
        <w:rPr>
          <w:rStyle w:val="indexpagenumbercomma"/>
        </w:rPr>
        <w:t xml:space="preserve">, </w:t>
      </w:r>
      <w:r w:rsidR="00DC6AA6" w:rsidRPr="00230826">
        <w:rPr>
          <w:rStyle w:val="indexpagenumberchecked"/>
        </w:rPr>
        <w:t>262</w:t>
      </w:r>
      <w:r w:rsidR="00DC6AA6" w:rsidRPr="00230826">
        <w:rPr>
          <w:rStyle w:val="indexpagenumbercomma"/>
        </w:rPr>
        <w:t xml:space="preserve">, </w:t>
      </w:r>
      <w:r w:rsidR="00DC6AA6" w:rsidRPr="00230826">
        <w:rPr>
          <w:rStyle w:val="indexpagenumberchecked"/>
        </w:rPr>
        <w:t>264</w:t>
      </w:r>
      <w:r w:rsidR="004857DC">
        <w:t xml:space="preserve">, </w:t>
      </w:r>
      <w:r w:rsidR="00DC6AA6" w:rsidRPr="00230826">
        <w:rPr>
          <w:rStyle w:val="indexRefchap"/>
        </w:rPr>
        <w:t>10:</w:t>
      </w:r>
      <w:r w:rsidR="00DC6AA6" w:rsidRPr="00230826">
        <w:rPr>
          <w:rStyle w:val="indexRefpar"/>
        </w:rPr>
        <w:t>28–32</w:t>
      </w:r>
      <w:r w:rsidR="004857DC">
        <w:t xml:space="preserve">, </w:t>
      </w:r>
      <w:r w:rsidR="00DC6AA6" w:rsidRPr="00230826">
        <w:rPr>
          <w:rStyle w:val="indexRefchap"/>
        </w:rPr>
        <w:t>23:</w:t>
      </w:r>
      <w:r w:rsidR="00DC6AA6" w:rsidRPr="00230826">
        <w:rPr>
          <w:rStyle w:val="indexRefpar"/>
        </w:rPr>
        <w:t>6</w:t>
      </w:r>
      <w:r w:rsidR="004857DC">
        <w:t xml:space="preserve">, </w:t>
      </w:r>
      <w:r w:rsidR="00DC6AA6" w:rsidRPr="00230826">
        <w:rPr>
          <w:rStyle w:val="indexRefchap"/>
        </w:rPr>
        <w:t>23:</w:t>
      </w:r>
      <w:r w:rsidR="00DC6AA6" w:rsidRPr="00230826">
        <w:rPr>
          <w:rStyle w:val="indexRefpar"/>
        </w:rPr>
        <w:t>21–23</w:t>
      </w:r>
    </w:p>
    <w:p w14:paraId="09E3ACE4" w14:textId="77777777" w:rsidR="00C57E99" w:rsidRPr="002B1019" w:rsidRDefault="00C57E99" w:rsidP="00A037CB">
      <w:pPr>
        <w:pStyle w:val="Index-1"/>
      </w:pPr>
      <w:r w:rsidRPr="002B1019">
        <w:t>Theocracy</w:t>
      </w:r>
      <w:r w:rsidR="00DC6AA6" w:rsidRPr="00230826">
        <w:rPr>
          <w:rStyle w:val="indexpagenumbercomma"/>
        </w:rPr>
        <w:t xml:space="preserve">, </w:t>
      </w:r>
      <w:r w:rsidR="00DC6AA6" w:rsidRPr="00230826">
        <w:rPr>
          <w:rStyle w:val="indexpagenumberchecked"/>
        </w:rPr>
        <w:t>415</w:t>
      </w:r>
      <w:r w:rsidR="00A037CB">
        <w:t xml:space="preserve">, </w:t>
      </w:r>
      <w:r w:rsidR="00DC6AA6" w:rsidRPr="00230826">
        <w:rPr>
          <w:rStyle w:val="indexRefchap"/>
        </w:rPr>
        <w:t>36:</w:t>
      </w:r>
      <w:r w:rsidR="00DC6AA6" w:rsidRPr="00230826">
        <w:rPr>
          <w:rStyle w:val="indexRefpar"/>
        </w:rPr>
        <w:t>35</w:t>
      </w:r>
    </w:p>
    <w:p w14:paraId="7E6C4B8A" w14:textId="77777777" w:rsidR="00C57E99" w:rsidRPr="002B1019" w:rsidRDefault="00C57E99" w:rsidP="00A037CB">
      <w:pPr>
        <w:pStyle w:val="Index-1"/>
      </w:pPr>
      <w:r w:rsidRPr="002B1019">
        <w:t>Thornburgh-Cropper, Mrs</w:t>
      </w:r>
      <w:r w:rsidR="00DC6AA6" w:rsidRPr="00230826">
        <w:rPr>
          <w:rStyle w:val="indexpagenumbercomma"/>
        </w:rPr>
        <w:t xml:space="preserve">, </w:t>
      </w:r>
      <w:r w:rsidR="00DC6AA6" w:rsidRPr="00230826">
        <w:rPr>
          <w:rStyle w:val="indexpagenumberchecked"/>
        </w:rPr>
        <w:t>245</w:t>
      </w:r>
      <w:r w:rsidRPr="006E548C">
        <w:rPr>
          <w:rStyle w:val="indexpagenumbercontinued"/>
        </w:rPr>
        <w:t>–6</w:t>
      </w:r>
      <w:r w:rsidR="00A037CB">
        <w:t xml:space="preserve">, </w:t>
      </w:r>
      <w:r w:rsidR="00DC6AA6" w:rsidRPr="00230826">
        <w:rPr>
          <w:rStyle w:val="indexRefchap"/>
        </w:rPr>
        <w:t>21:</w:t>
      </w:r>
      <w:r w:rsidR="00DC6AA6" w:rsidRPr="00230826">
        <w:rPr>
          <w:rStyle w:val="indexRefpar"/>
        </w:rPr>
        <w:t>5–9</w:t>
      </w:r>
    </w:p>
    <w:p w14:paraId="1B9AED7D" w14:textId="77777777" w:rsidR="00C57E99" w:rsidRPr="002B1019" w:rsidRDefault="00C57E99" w:rsidP="00A037CB">
      <w:pPr>
        <w:pStyle w:val="Index-1"/>
      </w:pPr>
      <w:r w:rsidRPr="002B1019">
        <w:t xml:space="preserve">Three Year Plan, </w:t>
      </w:r>
      <w:r w:rsidRPr="000C7039">
        <w:rPr>
          <w:highlight w:val="yellow"/>
        </w:rPr>
        <w:t>ʿIráqí</w:t>
      </w:r>
      <w:r w:rsidR="00DC6AA6" w:rsidRPr="00230826">
        <w:rPr>
          <w:rStyle w:val="indexpagenumbercomma"/>
        </w:rPr>
        <w:t xml:space="preserve">, </w:t>
      </w:r>
      <w:r w:rsidR="00DC6AA6" w:rsidRPr="00230826">
        <w:rPr>
          <w:rStyle w:val="indexpagenumberchecked"/>
        </w:rPr>
        <w:t>316</w:t>
      </w:r>
      <w:r w:rsidR="00A037CB">
        <w:t xml:space="preserve">, </w:t>
      </w:r>
      <w:r w:rsidR="00DC6AA6" w:rsidRPr="00230826">
        <w:rPr>
          <w:rStyle w:val="indexRefchap"/>
        </w:rPr>
        <w:t>28:</w:t>
      </w:r>
      <w:r w:rsidR="00DC6AA6" w:rsidRPr="00230826">
        <w:rPr>
          <w:rStyle w:val="indexRefpar"/>
        </w:rPr>
        <w:t>7</w:t>
      </w:r>
    </w:p>
    <w:p w14:paraId="21958DBC" w14:textId="77777777" w:rsidR="00C57E99" w:rsidRPr="002B1019" w:rsidRDefault="00C57E99" w:rsidP="00A037CB">
      <w:pPr>
        <w:pStyle w:val="Index-1"/>
      </w:pPr>
      <w:r w:rsidRPr="002B1019">
        <w:t>Tiberias</w:t>
      </w:r>
      <w:r w:rsidR="00DC6AA6" w:rsidRPr="00230826">
        <w:rPr>
          <w:rStyle w:val="indexpagenumbercomma"/>
        </w:rPr>
        <w:t xml:space="preserve">, </w:t>
      </w:r>
      <w:r w:rsidR="00DC6AA6" w:rsidRPr="00230826">
        <w:rPr>
          <w:rStyle w:val="indexpagenumberchecked"/>
        </w:rPr>
        <w:t>227</w:t>
      </w:r>
      <w:r w:rsidR="00A037CB">
        <w:t xml:space="preserve">, </w:t>
      </w:r>
      <w:r w:rsidR="00DC6AA6" w:rsidRPr="00230826">
        <w:rPr>
          <w:rStyle w:val="indexRefchap"/>
        </w:rPr>
        <w:t>19:</w:t>
      </w:r>
      <w:r w:rsidR="00DC6AA6" w:rsidRPr="00230826">
        <w:rPr>
          <w:rStyle w:val="indexRefpar"/>
        </w:rPr>
        <w:t>23</w:t>
      </w:r>
    </w:p>
    <w:p w14:paraId="016B170E" w14:textId="77777777" w:rsidR="00C57E99" w:rsidRPr="002B1019" w:rsidRDefault="00C57E99" w:rsidP="00A037CB">
      <w:pPr>
        <w:pStyle w:val="Index-1"/>
      </w:pPr>
      <w:r w:rsidRPr="002B1019">
        <w:t>Tibet</w:t>
      </w:r>
      <w:r w:rsidR="00DC6AA6" w:rsidRPr="00230826">
        <w:rPr>
          <w:rStyle w:val="indexpagenumbercomma"/>
        </w:rPr>
        <w:t xml:space="preserve">, </w:t>
      </w:r>
      <w:r w:rsidR="00DC6AA6" w:rsidRPr="00230826">
        <w:rPr>
          <w:rStyle w:val="indexpagenumberchecked"/>
        </w:rPr>
        <w:t>320</w:t>
      </w:r>
      <w:r w:rsidR="00A037CB">
        <w:t xml:space="preserve">, </w:t>
      </w:r>
      <w:r w:rsidR="00DC6AA6" w:rsidRPr="00230826">
        <w:rPr>
          <w:rStyle w:val="indexRefchap"/>
        </w:rPr>
        <w:t>28:</w:t>
      </w:r>
      <w:r w:rsidR="00DC6AA6" w:rsidRPr="00230826">
        <w:rPr>
          <w:rStyle w:val="indexRefpar"/>
        </w:rPr>
        <w:t>21</w:t>
      </w:r>
    </w:p>
    <w:p w14:paraId="04601894" w14:textId="77777777" w:rsidR="00C57E99" w:rsidRPr="002B1019" w:rsidRDefault="00C57E99" w:rsidP="00A037CB">
      <w:pPr>
        <w:pStyle w:val="Index-1"/>
      </w:pPr>
      <w:r w:rsidRPr="000C7039">
        <w:rPr>
          <w:highlight w:val="yellow"/>
        </w:rPr>
        <w:t>Tiflís</w:t>
      </w:r>
      <w:r w:rsidR="00DC6AA6" w:rsidRPr="00230826">
        <w:rPr>
          <w:rStyle w:val="indexpagenumbercomma"/>
        </w:rPr>
        <w:t xml:space="preserve">, </w:t>
      </w:r>
      <w:r w:rsidR="00DC6AA6" w:rsidRPr="00230826">
        <w:rPr>
          <w:rStyle w:val="indexpagenumberchecked"/>
        </w:rPr>
        <w:t>171</w:t>
      </w:r>
      <w:r w:rsidR="00A037CB">
        <w:t xml:space="preserve">, </w:t>
      </w:r>
      <w:r w:rsidR="00DC6AA6" w:rsidRPr="00230826">
        <w:rPr>
          <w:rStyle w:val="indexRefchap"/>
        </w:rPr>
        <w:t>14:</w:t>
      </w:r>
      <w:r w:rsidR="00DC6AA6" w:rsidRPr="00230826">
        <w:rPr>
          <w:rStyle w:val="indexRefpar"/>
        </w:rPr>
        <w:t>6</w:t>
      </w:r>
    </w:p>
    <w:p w14:paraId="759BAAD9" w14:textId="77777777" w:rsidR="00C57E99" w:rsidRPr="002B1019" w:rsidRDefault="00C57E99" w:rsidP="00A037CB">
      <w:pPr>
        <w:pStyle w:val="Index-1"/>
      </w:pPr>
      <w:r w:rsidRPr="000C7039">
        <w:rPr>
          <w:highlight w:val="yellow"/>
        </w:rPr>
        <w:t>Ṭihrán</w:t>
      </w:r>
      <w:r w:rsidR="00DC6AA6" w:rsidRPr="00230826">
        <w:rPr>
          <w:rStyle w:val="indexpagenumbercomma"/>
        </w:rPr>
        <w:t xml:space="preserve">, </w:t>
      </w:r>
      <w:r w:rsidR="00DC6AA6" w:rsidRPr="00230826">
        <w:rPr>
          <w:rStyle w:val="indexpagenumberchecked"/>
        </w:rPr>
        <w:t>175</w:t>
      </w:r>
      <w:r w:rsidR="00DC6AA6" w:rsidRPr="00230826">
        <w:rPr>
          <w:rStyle w:val="indexpagenumbercomma"/>
        </w:rPr>
        <w:t xml:space="preserve">, </w:t>
      </w:r>
      <w:r w:rsidR="00DC6AA6" w:rsidRPr="00230826">
        <w:rPr>
          <w:rStyle w:val="indexpagenumberchecked"/>
        </w:rPr>
        <w:t>339</w:t>
      </w:r>
      <w:r w:rsidR="00A037CB">
        <w:t xml:space="preserve">, </w:t>
      </w:r>
      <w:r w:rsidR="00DC6AA6" w:rsidRPr="00230826">
        <w:rPr>
          <w:rStyle w:val="indexRefchap"/>
        </w:rPr>
        <w:t>14:</w:t>
      </w:r>
      <w:r w:rsidR="00DC6AA6" w:rsidRPr="00230826">
        <w:rPr>
          <w:rStyle w:val="indexRefpar"/>
        </w:rPr>
        <w:t>17</w:t>
      </w:r>
      <w:r w:rsidR="00A037CB">
        <w:t xml:space="preserve">, </w:t>
      </w:r>
      <w:r w:rsidR="00DC6AA6" w:rsidRPr="00230826">
        <w:rPr>
          <w:rStyle w:val="indexRefchap"/>
        </w:rPr>
        <w:t>30:</w:t>
      </w:r>
      <w:r w:rsidR="00DC6AA6" w:rsidRPr="00230826">
        <w:rPr>
          <w:rStyle w:val="indexRefpar"/>
        </w:rPr>
        <w:t>32</w:t>
      </w:r>
    </w:p>
    <w:p w14:paraId="6FF63E4C" w14:textId="77777777" w:rsidR="00E67803" w:rsidRDefault="00C57E99" w:rsidP="00A037CB">
      <w:pPr>
        <w:pStyle w:val="Index-2"/>
      </w:pPr>
      <w:r w:rsidRPr="000C7039">
        <w:rPr>
          <w:highlight w:val="yellow"/>
        </w:rPr>
        <w:t>Mullá</w:t>
      </w:r>
      <w:r w:rsidR="00627ED1" w:rsidRPr="00627ED1">
        <w:rPr>
          <w:highlight w:val="yellow"/>
        </w:rPr>
        <w:t xml:space="preserve"> </w:t>
      </w:r>
      <w:r w:rsidRPr="000C7039">
        <w:rPr>
          <w:highlight w:val="yellow"/>
        </w:rPr>
        <w:t>Ḥusayn</w:t>
      </w:r>
      <w:r w:rsidRPr="002B1019">
        <w:t xml:space="preserve"> sent to</w:t>
      </w:r>
      <w:r w:rsidR="00DC6AA6" w:rsidRPr="00230826">
        <w:rPr>
          <w:rStyle w:val="indexpagenumbercomma"/>
        </w:rPr>
        <w:t xml:space="preserve">, </w:t>
      </w:r>
      <w:r w:rsidR="00DC6AA6" w:rsidRPr="00230826">
        <w:rPr>
          <w:rStyle w:val="indexpagenumberchecked"/>
        </w:rPr>
        <w:t>34</w:t>
      </w:r>
      <w:r w:rsidRPr="006E548C">
        <w:rPr>
          <w:rStyle w:val="indexpagenumbercontinued"/>
        </w:rPr>
        <w:t>–7</w:t>
      </w:r>
      <w:r w:rsidR="00A037CB">
        <w:t xml:space="preserve">, </w:t>
      </w:r>
      <w:r w:rsidR="00DC6AA6" w:rsidRPr="00230826">
        <w:rPr>
          <w:rStyle w:val="indexRefchap"/>
        </w:rPr>
        <w:t>1:</w:t>
      </w:r>
      <w:r w:rsidR="00DC6AA6" w:rsidRPr="00230826">
        <w:rPr>
          <w:rStyle w:val="indexRefpar"/>
        </w:rPr>
        <w:t>15–27</w:t>
      </w:r>
    </w:p>
    <w:p w14:paraId="54C0E71D" w14:textId="77777777" w:rsidR="00E67803" w:rsidRDefault="00C57E99" w:rsidP="004857DC">
      <w:pPr>
        <w:pStyle w:val="Index-2"/>
      </w:pPr>
      <w:r w:rsidRPr="002B1019">
        <w:t>Spiritual Assembly of</w:t>
      </w:r>
      <w:r w:rsidR="00DC6AA6" w:rsidRPr="00230826">
        <w:rPr>
          <w:rStyle w:val="indexpagenumbercomma"/>
        </w:rPr>
        <w:t xml:space="preserve">, </w:t>
      </w:r>
      <w:r w:rsidR="00DC6AA6" w:rsidRPr="00230826">
        <w:rPr>
          <w:rStyle w:val="indexpagenumberchecked"/>
        </w:rPr>
        <w:t>214</w:t>
      </w:r>
      <w:r w:rsidR="00DC6AA6" w:rsidRPr="00230826">
        <w:rPr>
          <w:rStyle w:val="indexpagenumbercomma"/>
        </w:rPr>
        <w:t xml:space="preserve">, </w:t>
      </w:r>
      <w:r w:rsidR="00DC6AA6" w:rsidRPr="00230826">
        <w:rPr>
          <w:rStyle w:val="indexpagenumberchecked"/>
        </w:rPr>
        <w:t>336</w:t>
      </w:r>
      <w:r w:rsidRPr="00074FF5">
        <w:rPr>
          <w:rStyle w:val="structurepagenumber"/>
        </w:rPr>
        <w:t xml:space="preserve"> &lt;page </w:t>
      </w:r>
      <w:r>
        <w:rPr>
          <w:rStyle w:val="structurepagenumber"/>
        </w:rPr>
        <w:t>272</w:t>
      </w:r>
      <w:r w:rsidR="00B777C2">
        <w:rPr>
          <w:rStyle w:val="structurepagenumber"/>
        </w:rPr>
        <w:t>/&gt;</w:t>
      </w:r>
      <w:r w:rsidR="004857DC">
        <w:t xml:space="preserve">, </w:t>
      </w:r>
      <w:r w:rsidR="00DC6AA6" w:rsidRPr="00230826">
        <w:rPr>
          <w:rStyle w:val="indexRefchap"/>
        </w:rPr>
        <w:t>18:</w:t>
      </w:r>
      <w:r w:rsidR="00DC6AA6" w:rsidRPr="00230826">
        <w:rPr>
          <w:rStyle w:val="indexRefpar"/>
        </w:rPr>
        <w:t>30</w:t>
      </w:r>
      <w:r w:rsidR="004857DC">
        <w:t xml:space="preserve">, </w:t>
      </w:r>
      <w:r w:rsidR="00DC6AA6" w:rsidRPr="00230826">
        <w:rPr>
          <w:rStyle w:val="indexRefchap"/>
        </w:rPr>
        <w:t>30:</w:t>
      </w:r>
      <w:r w:rsidR="00DC6AA6" w:rsidRPr="00230826">
        <w:rPr>
          <w:rStyle w:val="indexRefpar"/>
        </w:rPr>
        <w:t>15</w:t>
      </w:r>
    </w:p>
    <w:p w14:paraId="076F26F8" w14:textId="77777777" w:rsidR="00C57E99" w:rsidRPr="002B1019" w:rsidRDefault="00C57E99" w:rsidP="00A037CB">
      <w:pPr>
        <w:pStyle w:val="Index-1"/>
      </w:pPr>
      <w:r w:rsidRPr="002B1019">
        <w:t>Townshend, George</w:t>
      </w:r>
      <w:r w:rsidR="00DC6AA6" w:rsidRPr="00230826">
        <w:rPr>
          <w:rStyle w:val="indexpagenumbercomma"/>
        </w:rPr>
        <w:t xml:space="preserve">, </w:t>
      </w:r>
      <w:r w:rsidR="00DC6AA6" w:rsidRPr="00230826">
        <w:rPr>
          <w:rStyle w:val="indexpagenumberchecked"/>
        </w:rPr>
        <w:t>3</w:t>
      </w:r>
      <w:r w:rsidRPr="006E548C">
        <w:rPr>
          <w:rStyle w:val="indexpagenumbercontinued"/>
        </w:rPr>
        <w:t>–4</w:t>
      </w:r>
      <w:r w:rsidR="00A037CB">
        <w:t xml:space="preserve">, </w:t>
      </w:r>
      <w:r w:rsidR="00DC6AA6" w:rsidRPr="00230826">
        <w:rPr>
          <w:rStyle w:val="indexRefchap"/>
        </w:rPr>
        <w:t>in:</w:t>
      </w:r>
      <w:r w:rsidR="00DC6AA6" w:rsidRPr="00230826">
        <w:rPr>
          <w:rStyle w:val="indexRefpar"/>
        </w:rPr>
        <w:t>13–21</w:t>
      </w:r>
    </w:p>
    <w:p w14:paraId="4E36ACFE" w14:textId="77777777" w:rsidR="00C57E99" w:rsidRPr="002B1019" w:rsidRDefault="00C57E99" w:rsidP="00A037CB">
      <w:pPr>
        <w:pStyle w:val="Index-1"/>
      </w:pPr>
      <w:r w:rsidRPr="002B1019">
        <w:t>Translations</w:t>
      </w:r>
      <w:r w:rsidR="00DC6AA6" w:rsidRPr="00230826">
        <w:rPr>
          <w:rStyle w:val="indexpagenumbercomma"/>
        </w:rPr>
        <w:t xml:space="preserve">, </w:t>
      </w:r>
      <w:r w:rsidR="00DC6AA6" w:rsidRPr="00230826">
        <w:rPr>
          <w:rStyle w:val="indexpagenumberchecked"/>
        </w:rPr>
        <w:t>319</w:t>
      </w:r>
      <w:r w:rsidR="00A037CB">
        <w:t xml:space="preserve">, </w:t>
      </w:r>
      <w:r w:rsidR="00DC6AA6" w:rsidRPr="00230826">
        <w:rPr>
          <w:rStyle w:val="indexRefchap"/>
        </w:rPr>
        <w:t>28:</w:t>
      </w:r>
      <w:r w:rsidR="00DC6AA6" w:rsidRPr="00230826">
        <w:rPr>
          <w:rStyle w:val="indexRefpar"/>
        </w:rPr>
        <w:t>19</w:t>
      </w:r>
    </w:p>
    <w:p w14:paraId="22976F41" w14:textId="77777777" w:rsidR="00E67803" w:rsidRDefault="00C57E99" w:rsidP="004857DC">
      <w:pPr>
        <w:pStyle w:val="Index-2"/>
      </w:pPr>
      <w:r w:rsidRPr="002B1019">
        <w:t xml:space="preserve">made by </w:t>
      </w:r>
      <w:r w:rsidRPr="000C7039">
        <w:rPr>
          <w:highlight w:val="cyan"/>
        </w:rPr>
        <w:t>Shoghi Effendi</w:t>
      </w:r>
      <w:r w:rsidR="00DC6AA6" w:rsidRPr="00230826">
        <w:rPr>
          <w:rStyle w:val="indexpagenumbercomma"/>
        </w:rPr>
        <w:t xml:space="preserve">, </w:t>
      </w:r>
      <w:r w:rsidR="00DC6AA6" w:rsidRPr="00230826">
        <w:rPr>
          <w:rStyle w:val="indexpagenumberchecked"/>
        </w:rPr>
        <w:t>309</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383</w:t>
      </w:r>
      <w:r w:rsidR="004857DC">
        <w:t xml:space="preserve">, </w:t>
      </w:r>
      <w:r w:rsidR="00DC6AA6" w:rsidRPr="00230826">
        <w:rPr>
          <w:rStyle w:val="indexRefchap"/>
        </w:rPr>
        <w:t>27:</w:t>
      </w:r>
      <w:r w:rsidR="00DC6AA6" w:rsidRPr="00230826">
        <w:rPr>
          <w:rStyle w:val="indexRefpar"/>
        </w:rPr>
        <w:t>11–12</w:t>
      </w:r>
      <w:r w:rsidR="004857DC">
        <w:t xml:space="preserve">, </w:t>
      </w:r>
      <w:r w:rsidR="00DC6AA6" w:rsidRPr="00230826">
        <w:rPr>
          <w:rStyle w:val="indexRefchap"/>
        </w:rPr>
        <w:t>33:</w:t>
      </w:r>
      <w:r w:rsidR="00DC6AA6" w:rsidRPr="00230826">
        <w:rPr>
          <w:rStyle w:val="indexRefpar"/>
        </w:rPr>
        <w:t>24</w:t>
      </w:r>
      <w:r w:rsidR="004857DC">
        <w:t xml:space="preserve">, </w:t>
      </w:r>
      <w:r w:rsidR="00DC6AA6" w:rsidRPr="00230826">
        <w:rPr>
          <w:rStyle w:val="indexRefchap"/>
        </w:rPr>
        <w:t>34:</w:t>
      </w:r>
      <w:r w:rsidR="00DC6AA6" w:rsidRPr="00230826">
        <w:rPr>
          <w:rStyle w:val="indexRefpar"/>
        </w:rPr>
        <w:t>29</w:t>
      </w:r>
    </w:p>
    <w:p w14:paraId="2693E86E" w14:textId="77777777" w:rsidR="00C57E99" w:rsidRPr="002B1019" w:rsidRDefault="00C57E99" w:rsidP="004857DC">
      <w:pPr>
        <w:pStyle w:val="Index-1"/>
      </w:pPr>
      <w:r w:rsidRPr="002B1019">
        <w:t>Truth</w:t>
      </w:r>
      <w:r w:rsidR="00DC6AA6" w:rsidRPr="00230826">
        <w:rPr>
          <w:rStyle w:val="indexpagenumbercomma"/>
        </w:rPr>
        <w:t xml:space="preserve">, </w:t>
      </w:r>
      <w:r w:rsidR="00DC6AA6" w:rsidRPr="00230826">
        <w:rPr>
          <w:rStyle w:val="indexpagenumberchecked"/>
        </w:rPr>
        <w:t>266</w:t>
      </w:r>
      <w:r w:rsidR="004857DC">
        <w:t xml:space="preserve">, </w:t>
      </w:r>
      <w:r w:rsidR="00DC6AA6" w:rsidRPr="00230826">
        <w:rPr>
          <w:rStyle w:val="indexRefchap"/>
        </w:rPr>
        <w:t>23:</w:t>
      </w:r>
      <w:r w:rsidR="00DC6AA6" w:rsidRPr="00230826">
        <w:rPr>
          <w:rStyle w:val="indexRefpar"/>
        </w:rPr>
        <w:t>34–35</w:t>
      </w:r>
    </w:p>
    <w:p w14:paraId="1348994F" w14:textId="77777777" w:rsidR="00E67803" w:rsidRDefault="00C57E99" w:rsidP="004857DC">
      <w:pPr>
        <w:pStyle w:val="Index-2"/>
      </w:pPr>
      <w:r w:rsidRPr="002B1019">
        <w:t>unfettered search after</w:t>
      </w:r>
      <w:r w:rsidR="00DC6AA6" w:rsidRPr="00230826">
        <w:rPr>
          <w:rStyle w:val="indexpagenumbercomma"/>
        </w:rPr>
        <w:t xml:space="preserve">, </w:t>
      </w:r>
      <w:r w:rsidR="00DC6AA6" w:rsidRPr="00230826">
        <w:rPr>
          <w:rStyle w:val="indexpagenumberchecked"/>
        </w:rPr>
        <w:t>261</w:t>
      </w:r>
      <w:r w:rsidR="004857DC">
        <w:t xml:space="preserve">, </w:t>
      </w:r>
      <w:r w:rsidR="00DC6AA6" w:rsidRPr="00230826">
        <w:rPr>
          <w:rStyle w:val="indexRefchap"/>
        </w:rPr>
        <w:t>23:</w:t>
      </w:r>
      <w:r w:rsidR="00DC6AA6" w:rsidRPr="00230826">
        <w:rPr>
          <w:rStyle w:val="indexRefpar"/>
        </w:rPr>
        <w:t>1–5</w:t>
      </w:r>
    </w:p>
    <w:p w14:paraId="632E1AE7" w14:textId="77777777" w:rsidR="00C57E99" w:rsidRPr="002B1019" w:rsidRDefault="00C57E99" w:rsidP="004857DC">
      <w:pPr>
        <w:pStyle w:val="Index-1"/>
      </w:pPr>
      <w:r w:rsidRPr="00B800E6">
        <w:rPr>
          <w:highlight w:val="yellow"/>
        </w:rPr>
        <w:t>Ṭúbá</w:t>
      </w:r>
      <w:r w:rsidR="00627ED1" w:rsidRPr="00627ED1">
        <w:rPr>
          <w:highlight w:val="yellow"/>
        </w:rPr>
        <w:t xml:space="preserve"> </w:t>
      </w:r>
      <w:r w:rsidRPr="00B800E6">
        <w:rPr>
          <w:highlight w:val="yellow"/>
        </w:rPr>
        <w:t>ánum</w:t>
      </w:r>
      <w:r w:rsidRPr="002B1019">
        <w:t xml:space="preserve">, daughter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360</w:t>
      </w:r>
      <w:r w:rsidR="00DC6AA6" w:rsidRPr="00230826">
        <w:rPr>
          <w:rStyle w:val="indexpagenumbercomma"/>
        </w:rPr>
        <w:t xml:space="preserve">, </w:t>
      </w:r>
      <w:r w:rsidR="00DC6AA6" w:rsidRPr="00230826">
        <w:rPr>
          <w:rStyle w:val="indexpagenumberchecked"/>
        </w:rPr>
        <w:t>363</w:t>
      </w:r>
      <w:r w:rsidR="004857DC">
        <w:t xml:space="preserve">, </w:t>
      </w:r>
      <w:r w:rsidR="00DC6AA6" w:rsidRPr="00230826">
        <w:rPr>
          <w:rStyle w:val="indexRefchap"/>
        </w:rPr>
        <w:t>32:</w:t>
      </w:r>
      <w:r w:rsidR="00DC6AA6" w:rsidRPr="00230826">
        <w:rPr>
          <w:rStyle w:val="indexRefpar"/>
        </w:rPr>
        <w:t>36</w:t>
      </w:r>
      <w:r w:rsidR="004857DC">
        <w:t xml:space="preserve">, </w:t>
      </w:r>
      <w:r w:rsidR="00DC6AA6" w:rsidRPr="00230826">
        <w:rPr>
          <w:rStyle w:val="indexRefchap"/>
        </w:rPr>
        <w:t>32:</w:t>
      </w:r>
      <w:r w:rsidR="00DC6AA6" w:rsidRPr="00230826">
        <w:rPr>
          <w:rStyle w:val="indexRefpar"/>
        </w:rPr>
        <w:t>48</w:t>
      </w:r>
      <w:r w:rsidR="004857DC">
        <w:t xml:space="preserve">, </w:t>
      </w:r>
      <w:r w:rsidR="00DC6AA6" w:rsidRPr="00230826">
        <w:rPr>
          <w:rStyle w:val="indexRefchap"/>
        </w:rPr>
        <w:t>32:</w:t>
      </w:r>
      <w:r w:rsidR="00DC6AA6" w:rsidRPr="00230826">
        <w:rPr>
          <w:rStyle w:val="indexRefpar"/>
        </w:rPr>
        <w:t>71</w:t>
      </w:r>
    </w:p>
    <w:p w14:paraId="7ACAFA63" w14:textId="77777777" w:rsidR="00C57E99" w:rsidRPr="002B1019" w:rsidRDefault="00C57E99" w:rsidP="00A037CB">
      <w:pPr>
        <w:pStyle w:val="Index-1"/>
      </w:pPr>
      <w:r w:rsidRPr="002B1019">
        <w:t>Tudor-Pole, Major Wellesley</w:t>
      </w:r>
      <w:r w:rsidR="00DC6AA6" w:rsidRPr="00230826">
        <w:rPr>
          <w:rStyle w:val="indexpagenumbercomma"/>
        </w:rPr>
        <w:t xml:space="preserve">, </w:t>
      </w:r>
      <w:r w:rsidR="00DC6AA6" w:rsidRPr="00230826">
        <w:rPr>
          <w:rStyle w:val="indexpagenumberchecked"/>
        </w:rPr>
        <w:t>107</w:t>
      </w:r>
      <w:r w:rsidR="00DC6AA6" w:rsidRPr="00230826">
        <w:rPr>
          <w:rStyle w:val="indexpagenumbercomma"/>
        </w:rPr>
        <w:t xml:space="preserve">, </w:t>
      </w:r>
      <w:r w:rsidR="00DC6AA6" w:rsidRPr="00230826">
        <w:rPr>
          <w:rStyle w:val="indexpagenumberchecked"/>
        </w:rPr>
        <w:t>277</w:t>
      </w:r>
      <w:r w:rsidRPr="006E548C">
        <w:rPr>
          <w:rStyle w:val="indexpagenumbercontinued"/>
        </w:rPr>
        <w:t>–8</w:t>
      </w:r>
      <w:r w:rsidR="00DC6AA6" w:rsidRPr="00230826">
        <w:rPr>
          <w:rStyle w:val="indexpagenumbercomma"/>
        </w:rPr>
        <w:t xml:space="preserve">, </w:t>
      </w:r>
      <w:r w:rsidR="00DC6AA6" w:rsidRPr="00230826">
        <w:rPr>
          <w:rStyle w:val="indexpagenumberchecked"/>
        </w:rPr>
        <w:t>289</w:t>
      </w:r>
      <w:r w:rsidR="00A037CB">
        <w:t xml:space="preserve">, </w:t>
      </w:r>
      <w:r w:rsidR="00DC6AA6" w:rsidRPr="00230826">
        <w:rPr>
          <w:rStyle w:val="indexRefchap"/>
        </w:rPr>
        <w:t>6:</w:t>
      </w:r>
      <w:r w:rsidR="00DC6AA6" w:rsidRPr="00230826">
        <w:rPr>
          <w:rStyle w:val="indexRefpar"/>
        </w:rPr>
        <w:t>40–43</w:t>
      </w:r>
      <w:r w:rsidR="00A037CB">
        <w:t xml:space="preserve">, </w:t>
      </w:r>
      <w:r w:rsidR="00DC6AA6" w:rsidRPr="00230826">
        <w:rPr>
          <w:rStyle w:val="indexRefchap"/>
        </w:rPr>
        <w:t>24:</w:t>
      </w:r>
      <w:r w:rsidR="00DC6AA6" w:rsidRPr="00230826">
        <w:rPr>
          <w:rStyle w:val="indexRefpar"/>
        </w:rPr>
        <w:t>20–24</w:t>
      </w:r>
      <w:r w:rsidR="00A037CB">
        <w:t xml:space="preserve">, </w:t>
      </w:r>
      <w:r w:rsidR="00DC6AA6" w:rsidRPr="00230826">
        <w:rPr>
          <w:rStyle w:val="indexRefchap"/>
        </w:rPr>
        <w:t>25:</w:t>
      </w:r>
      <w:r w:rsidR="00DC6AA6" w:rsidRPr="00230826">
        <w:rPr>
          <w:rStyle w:val="indexRefpar"/>
        </w:rPr>
        <w:t>41</w:t>
      </w:r>
    </w:p>
    <w:p w14:paraId="57F4AC70" w14:textId="77777777" w:rsidR="00C57E99" w:rsidRPr="002B1019" w:rsidRDefault="00C57E99" w:rsidP="00A037CB">
      <w:pPr>
        <w:pStyle w:val="Index-1"/>
      </w:pPr>
      <w:r w:rsidRPr="002B1019">
        <w:t>Turkey</w:t>
      </w:r>
      <w:r w:rsidR="00DC6AA6" w:rsidRPr="00230826">
        <w:rPr>
          <w:rStyle w:val="indexpagenumbercomma"/>
        </w:rPr>
        <w:t xml:space="preserve">, </w:t>
      </w:r>
      <w:r w:rsidR="00DC6AA6" w:rsidRPr="00230826">
        <w:rPr>
          <w:rStyle w:val="indexpagenumberchecked"/>
        </w:rPr>
        <w:t>340</w:t>
      </w:r>
      <w:r w:rsidR="00A037CB">
        <w:t xml:space="preserve">, </w:t>
      </w:r>
      <w:r w:rsidR="00DC6AA6" w:rsidRPr="00230826">
        <w:rPr>
          <w:rStyle w:val="indexRefchap"/>
        </w:rPr>
        <w:t>30:</w:t>
      </w:r>
      <w:r w:rsidR="00DC6AA6" w:rsidRPr="00230826">
        <w:rPr>
          <w:rStyle w:val="indexRefpar"/>
        </w:rPr>
        <w:t>38</w:t>
      </w:r>
    </w:p>
    <w:p w14:paraId="608823EB" w14:textId="77777777" w:rsidR="00C57E99" w:rsidRPr="002B1019" w:rsidRDefault="00C57E99" w:rsidP="00A037CB">
      <w:pPr>
        <w:pStyle w:val="Index-1"/>
      </w:pPr>
      <w:r w:rsidRPr="000C7039">
        <w:rPr>
          <w:highlight w:val="yellow"/>
        </w:rPr>
        <w:t>Turkistán</w:t>
      </w:r>
      <w:r w:rsidR="00DC6AA6" w:rsidRPr="00230826">
        <w:rPr>
          <w:rStyle w:val="indexpagenumbercomma"/>
        </w:rPr>
        <w:t xml:space="preserve">, </w:t>
      </w:r>
      <w:r w:rsidR="00DC6AA6" w:rsidRPr="00230826">
        <w:rPr>
          <w:rStyle w:val="indexpagenumberchecked"/>
        </w:rPr>
        <w:t>274</w:t>
      </w:r>
      <w:r w:rsidR="00A037CB">
        <w:t xml:space="preserve">, </w:t>
      </w:r>
      <w:r w:rsidR="00DC6AA6" w:rsidRPr="00230826">
        <w:rPr>
          <w:rStyle w:val="indexRefchap"/>
        </w:rPr>
        <w:t>24:</w:t>
      </w:r>
      <w:r w:rsidR="00DC6AA6" w:rsidRPr="00230826">
        <w:rPr>
          <w:rStyle w:val="indexRefpar"/>
        </w:rPr>
        <w:t>7</w:t>
      </w:r>
    </w:p>
    <w:p w14:paraId="61D6E967" w14:textId="77777777" w:rsidR="00C57E99" w:rsidRPr="002B1019" w:rsidRDefault="00C57E99" w:rsidP="00A037CB">
      <w:pPr>
        <w:pStyle w:val="Index-1"/>
      </w:pPr>
      <w:r w:rsidRPr="002B1019">
        <w:t>Two Year Plan for Africa</w:t>
      </w:r>
      <w:r w:rsidR="00DC6AA6" w:rsidRPr="00230826">
        <w:rPr>
          <w:rStyle w:val="indexpagenumbercomma"/>
        </w:rPr>
        <w:t xml:space="preserve">, </w:t>
      </w:r>
      <w:r w:rsidR="00DC6AA6" w:rsidRPr="00230826">
        <w:rPr>
          <w:rStyle w:val="indexpagenumberchecked"/>
        </w:rPr>
        <w:t>317</w:t>
      </w:r>
      <w:r w:rsidR="00A037CB">
        <w:t xml:space="preserve">, </w:t>
      </w:r>
      <w:r w:rsidR="00DC6AA6" w:rsidRPr="00230826">
        <w:rPr>
          <w:rStyle w:val="indexRefchap"/>
        </w:rPr>
        <w:t>28:</w:t>
      </w:r>
      <w:r w:rsidR="00DC6AA6" w:rsidRPr="00230826">
        <w:rPr>
          <w:rStyle w:val="indexRefpar"/>
        </w:rPr>
        <w:t>9</w:t>
      </w:r>
    </w:p>
    <w:p w14:paraId="0CC4F800" w14:textId="77777777" w:rsidR="00C57E99" w:rsidRPr="002B1019" w:rsidRDefault="00C57E99" w:rsidP="00A037CB">
      <w:pPr>
        <w:pStyle w:val="Index-1"/>
      </w:pPr>
      <w:r w:rsidRPr="002B1019">
        <w:t>Tyranny</w:t>
      </w:r>
      <w:r w:rsidR="00DC6AA6" w:rsidRPr="00230826">
        <w:rPr>
          <w:rStyle w:val="indexpagenumbercomma"/>
        </w:rPr>
        <w:t xml:space="preserve">, </w:t>
      </w:r>
      <w:r w:rsidR="00DC6AA6" w:rsidRPr="00230826">
        <w:rPr>
          <w:rStyle w:val="indexpagenumberchecked"/>
        </w:rPr>
        <w:t>264</w:t>
      </w:r>
      <w:r w:rsidR="00A037CB">
        <w:t xml:space="preserve">, </w:t>
      </w:r>
      <w:r w:rsidR="00DC6AA6" w:rsidRPr="00230826">
        <w:rPr>
          <w:rStyle w:val="indexRefchap"/>
        </w:rPr>
        <w:t>23:</w:t>
      </w:r>
      <w:r w:rsidR="00DC6AA6" w:rsidRPr="00230826">
        <w:rPr>
          <w:rStyle w:val="indexRefpar"/>
        </w:rPr>
        <w:t>24</w:t>
      </w:r>
    </w:p>
    <w:p w14:paraId="7B6ADAD5" w14:textId="77777777" w:rsidR="00C57E99" w:rsidRPr="002B1019" w:rsidRDefault="00C57E99" w:rsidP="004857DC">
      <w:pPr>
        <w:pStyle w:val="Index-1"/>
      </w:pPr>
      <w:r w:rsidRPr="000C7039">
        <w:rPr>
          <w:highlight w:val="yellow"/>
        </w:rPr>
        <w:t>ʿUmar</w:t>
      </w:r>
      <w:r w:rsidR="00DC6AA6" w:rsidRPr="00230826">
        <w:rPr>
          <w:rStyle w:val="indexpagenumbercomma"/>
        </w:rPr>
        <w:t xml:space="preserve">, </w:t>
      </w:r>
      <w:r w:rsidR="00DC6AA6" w:rsidRPr="00230826">
        <w:rPr>
          <w:rStyle w:val="indexpagenumberchecked"/>
        </w:rPr>
        <w:t>156</w:t>
      </w:r>
      <w:r w:rsidRPr="006E548C">
        <w:rPr>
          <w:rStyle w:val="indexpagenumbercontinued"/>
        </w:rPr>
        <w:t>–8</w:t>
      </w:r>
      <w:r w:rsidR="00DC6AA6" w:rsidRPr="00230826">
        <w:rPr>
          <w:rStyle w:val="indexpagenumbercomma"/>
        </w:rPr>
        <w:t xml:space="preserve">, </w:t>
      </w:r>
      <w:r w:rsidR="00DC6AA6" w:rsidRPr="00230826">
        <w:rPr>
          <w:rStyle w:val="indexpagenumberchecked"/>
        </w:rPr>
        <w:t>216</w:t>
      </w:r>
      <w:r w:rsidR="00DC6AA6" w:rsidRPr="00230826">
        <w:rPr>
          <w:rStyle w:val="indexpagenumbercomma"/>
        </w:rPr>
        <w:t xml:space="preserve">, </w:t>
      </w:r>
      <w:r w:rsidR="00DC6AA6" w:rsidRPr="00230826">
        <w:rPr>
          <w:rStyle w:val="indexpagenumberchecked"/>
        </w:rPr>
        <w:t>229</w:t>
      </w:r>
      <w:r w:rsidR="00DC6AA6" w:rsidRPr="00230826">
        <w:rPr>
          <w:rStyle w:val="indexpagenumbercomma"/>
        </w:rPr>
        <w:t xml:space="preserve">, </w:t>
      </w:r>
      <w:r w:rsidR="00DC6AA6" w:rsidRPr="00230826">
        <w:rPr>
          <w:rStyle w:val="indexpagenumberchecked"/>
        </w:rPr>
        <w:t>239</w:t>
      </w:r>
      <w:r w:rsidR="004857DC">
        <w:t xml:space="preserve">, </w:t>
      </w:r>
      <w:r w:rsidR="00DC6AA6" w:rsidRPr="00230826">
        <w:rPr>
          <w:rStyle w:val="indexRefchap"/>
        </w:rPr>
        <w:t>12:</w:t>
      </w:r>
      <w:r w:rsidR="00DC6AA6" w:rsidRPr="00230826">
        <w:rPr>
          <w:rStyle w:val="indexRefpar"/>
        </w:rPr>
        <w:t>9–16</w:t>
      </w:r>
      <w:r w:rsidR="004857DC">
        <w:t xml:space="preserve">, </w:t>
      </w:r>
      <w:r w:rsidR="00DC6AA6" w:rsidRPr="00230826">
        <w:rPr>
          <w:rStyle w:val="indexRefchap"/>
        </w:rPr>
        <w:t>18:</w:t>
      </w:r>
      <w:r w:rsidR="00DC6AA6" w:rsidRPr="00230826">
        <w:rPr>
          <w:rStyle w:val="indexRefpar"/>
        </w:rPr>
        <w:t>38</w:t>
      </w:r>
      <w:r w:rsidR="004857DC">
        <w:t xml:space="preserve">, </w:t>
      </w:r>
      <w:r w:rsidR="00DC6AA6" w:rsidRPr="00230826">
        <w:rPr>
          <w:rStyle w:val="indexRefchap"/>
        </w:rPr>
        <w:t>19:</w:t>
      </w:r>
      <w:r w:rsidR="00DC6AA6" w:rsidRPr="00230826">
        <w:rPr>
          <w:rStyle w:val="indexRefpar"/>
        </w:rPr>
        <w:t>31–34</w:t>
      </w:r>
      <w:r w:rsidR="004857DC">
        <w:t xml:space="preserve">, </w:t>
      </w:r>
      <w:r w:rsidR="00DC6AA6" w:rsidRPr="00230826">
        <w:rPr>
          <w:rStyle w:val="indexRefchap"/>
        </w:rPr>
        <w:t>20:</w:t>
      </w:r>
      <w:r w:rsidR="00DC6AA6" w:rsidRPr="00230826">
        <w:rPr>
          <w:rStyle w:val="indexRefpar"/>
        </w:rPr>
        <w:t>42</w:t>
      </w:r>
    </w:p>
    <w:p w14:paraId="4D5A1E7B" w14:textId="77777777" w:rsidR="00C57E99" w:rsidRPr="002B1019" w:rsidRDefault="00C57E99" w:rsidP="00BD29BF">
      <w:pPr>
        <w:pStyle w:val="Index-1"/>
      </w:pPr>
      <w:r w:rsidRPr="002B1019">
        <w:t>United States</w:t>
      </w:r>
      <w:r w:rsidR="00DC6AA6" w:rsidRPr="00230826">
        <w:rPr>
          <w:rStyle w:val="indexpagenumbercomma"/>
        </w:rPr>
        <w:t xml:space="preserve">, </w:t>
      </w:r>
      <w:r w:rsidR="00DC6AA6" w:rsidRPr="00230826">
        <w:rPr>
          <w:rStyle w:val="indexpagenumberchecked"/>
        </w:rPr>
        <w:t>249</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298</w:t>
      </w:r>
      <w:r w:rsidRPr="006E548C">
        <w:rPr>
          <w:rStyle w:val="indexpagenumbercontinued"/>
        </w:rPr>
        <w:t>–9</w:t>
      </w:r>
      <w:r w:rsidR="00DC6AA6" w:rsidRPr="00230826">
        <w:rPr>
          <w:rStyle w:val="indexpagenumbercomma"/>
        </w:rPr>
        <w:t xml:space="preserve">, </w:t>
      </w:r>
      <w:r w:rsidR="00DC6AA6" w:rsidRPr="00230826">
        <w:rPr>
          <w:rStyle w:val="indexpagenumberchecked"/>
        </w:rPr>
        <w:t>305</w:t>
      </w:r>
      <w:r w:rsidR="00DC6AA6" w:rsidRPr="00230826">
        <w:rPr>
          <w:rStyle w:val="indexpagenumbercomma"/>
        </w:rPr>
        <w:t xml:space="preserve">, </w:t>
      </w:r>
      <w:r w:rsidR="00DC6AA6" w:rsidRPr="00230826">
        <w:rPr>
          <w:rStyle w:val="indexpagenumberchecked"/>
        </w:rPr>
        <w:t>313</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340</w:t>
      </w:r>
      <w:r w:rsidR="00DC6AA6" w:rsidRPr="00230826">
        <w:rPr>
          <w:rStyle w:val="indexpagenumbercomma"/>
        </w:rPr>
        <w:t xml:space="preserve">, </w:t>
      </w:r>
      <w:r w:rsidR="00DC6AA6" w:rsidRPr="00230826">
        <w:rPr>
          <w:rStyle w:val="indexpagenumberchecked"/>
        </w:rPr>
        <w:t>361</w:t>
      </w:r>
      <w:r w:rsidRPr="002B1019">
        <w:t>,</w:t>
      </w:r>
      <w:r w:rsidR="004857DC">
        <w:t xml:space="preserve">, </w:t>
      </w:r>
      <w:r w:rsidR="00DC6AA6" w:rsidRPr="00230826">
        <w:rPr>
          <w:rStyle w:val="indexRefchap"/>
        </w:rPr>
        <w:t>21:</w:t>
      </w:r>
      <w:r w:rsidR="00DC6AA6" w:rsidRPr="00230826">
        <w:rPr>
          <w:rStyle w:val="indexRefpar"/>
        </w:rPr>
        <w:t>21</w:t>
      </w:r>
      <w:r w:rsidR="004857DC">
        <w:t xml:space="preserve">, </w:t>
      </w:r>
      <w:r w:rsidR="00DC6AA6" w:rsidRPr="00230826">
        <w:rPr>
          <w:rStyle w:val="indexRefchap"/>
        </w:rPr>
        <w:t>24:</w:t>
      </w:r>
      <w:r w:rsidR="00DC6AA6" w:rsidRPr="00230826">
        <w:rPr>
          <w:rStyle w:val="indexRefpar"/>
        </w:rPr>
        <w:t>17</w:t>
      </w:r>
      <w:r w:rsidR="00BD29BF">
        <w:t xml:space="preserve">, </w:t>
      </w:r>
      <w:r w:rsidR="00DC6AA6" w:rsidRPr="00230826">
        <w:rPr>
          <w:rStyle w:val="indexRefchap"/>
        </w:rPr>
        <w:t>26:</w:t>
      </w:r>
      <w:r w:rsidR="00DC6AA6" w:rsidRPr="00230826">
        <w:rPr>
          <w:rStyle w:val="indexRefpar"/>
        </w:rPr>
        <w:t>23</w:t>
      </w:r>
      <w:r w:rsidR="00BD29BF">
        <w:t xml:space="preserve">, </w:t>
      </w:r>
      <w:r w:rsidR="00DC6AA6" w:rsidRPr="00230826">
        <w:rPr>
          <w:rStyle w:val="indexRefchap"/>
        </w:rPr>
        <w:t>26:</w:t>
      </w:r>
      <w:r w:rsidR="00DC6AA6" w:rsidRPr="00230826">
        <w:rPr>
          <w:rStyle w:val="indexRefpar"/>
        </w:rPr>
        <w:t>45–46</w:t>
      </w:r>
      <w:r w:rsidR="00BD29BF">
        <w:t xml:space="preserve">, </w:t>
      </w:r>
      <w:r w:rsidR="00DC6AA6" w:rsidRPr="00230826">
        <w:rPr>
          <w:rStyle w:val="indexRefchap"/>
        </w:rPr>
        <w:t>27:</w:t>
      </w:r>
      <w:r w:rsidR="00DC6AA6" w:rsidRPr="00230826">
        <w:rPr>
          <w:rStyle w:val="indexRefpar"/>
        </w:rPr>
        <w:t>25–26</w:t>
      </w:r>
      <w:r w:rsidR="00BD29BF">
        <w:t xml:space="preserve">, </w:t>
      </w:r>
      <w:r w:rsidR="00DC6AA6" w:rsidRPr="00230826">
        <w:rPr>
          <w:rStyle w:val="indexRefchap"/>
        </w:rPr>
        <w:t>28:</w:t>
      </w:r>
      <w:r w:rsidR="00DC6AA6" w:rsidRPr="00230826">
        <w:rPr>
          <w:rStyle w:val="indexRefpar"/>
        </w:rPr>
        <w:t>7</w:t>
      </w:r>
      <w:r w:rsidR="00BD29BF">
        <w:t xml:space="preserve">, </w:t>
      </w:r>
      <w:r w:rsidR="00DC6AA6" w:rsidRPr="00230826">
        <w:rPr>
          <w:rStyle w:val="indexRefchap"/>
        </w:rPr>
        <w:t>30:</w:t>
      </w:r>
      <w:r w:rsidR="00DC6AA6" w:rsidRPr="00230826">
        <w:rPr>
          <w:rStyle w:val="indexRefpar"/>
        </w:rPr>
        <w:t>11</w:t>
      </w:r>
      <w:r w:rsidR="00BD29BF">
        <w:t xml:space="preserve">, </w:t>
      </w:r>
      <w:r w:rsidR="00DC6AA6" w:rsidRPr="00230826">
        <w:rPr>
          <w:rStyle w:val="indexRefchap"/>
        </w:rPr>
        <w:t>30:</w:t>
      </w:r>
      <w:r w:rsidR="00DC6AA6" w:rsidRPr="00230826">
        <w:rPr>
          <w:rStyle w:val="indexRefpar"/>
        </w:rPr>
        <w:t>43–44</w:t>
      </w:r>
      <w:r w:rsidR="00BD29BF">
        <w:t xml:space="preserve">, </w:t>
      </w:r>
      <w:r w:rsidR="00DC6AA6" w:rsidRPr="00230826">
        <w:rPr>
          <w:rStyle w:val="indexRefchap"/>
        </w:rPr>
        <w:t>32:</w:t>
      </w:r>
      <w:r w:rsidR="00DC6AA6" w:rsidRPr="00230826">
        <w:rPr>
          <w:rStyle w:val="indexRefpar"/>
        </w:rPr>
        <w:t>56–60</w:t>
      </w:r>
    </w:p>
    <w:p w14:paraId="15502D54" w14:textId="77777777" w:rsidR="00E67803" w:rsidRDefault="00C57E99" w:rsidP="00BD29BF">
      <w:pPr>
        <w:pStyle w:val="Index-2"/>
      </w:pPr>
      <w:r w:rsidRPr="002B1019">
        <w:t>Assemblies in</w:t>
      </w:r>
      <w:r w:rsidR="00DC6AA6" w:rsidRPr="00230826">
        <w:rPr>
          <w:rStyle w:val="indexpagenumbercomma"/>
        </w:rPr>
        <w:t xml:space="preserve">, </w:t>
      </w:r>
      <w:r w:rsidR="00DC6AA6" w:rsidRPr="00230826">
        <w:rPr>
          <w:rStyle w:val="indexpagenumberchecked"/>
        </w:rPr>
        <w:t>293</w:t>
      </w:r>
      <w:r w:rsidR="00BD29BF">
        <w:t xml:space="preserve">, </w:t>
      </w:r>
      <w:r w:rsidR="00DC6AA6" w:rsidRPr="00230826">
        <w:rPr>
          <w:rStyle w:val="indexRefchap"/>
        </w:rPr>
        <w:t>26:</w:t>
      </w:r>
      <w:r w:rsidR="00DC6AA6" w:rsidRPr="00230826">
        <w:rPr>
          <w:rStyle w:val="indexRefpar"/>
        </w:rPr>
        <w:t>4</w:t>
      </w:r>
    </w:p>
    <w:p w14:paraId="3FE79E6C" w14:textId="77777777" w:rsidR="00E67803" w:rsidRDefault="00C57E99" w:rsidP="00BD29BF">
      <w:pPr>
        <w:pStyle w:val="Index-2"/>
      </w:pPr>
      <w:r w:rsidRPr="002B1019">
        <w:t>Covenant-breaking in</w:t>
      </w:r>
      <w:r w:rsidR="00DC6AA6" w:rsidRPr="00230826">
        <w:rPr>
          <w:rStyle w:val="indexpagenumbercomma"/>
        </w:rPr>
        <w:t xml:space="preserve">, </w:t>
      </w:r>
      <w:r w:rsidR="00DC6AA6" w:rsidRPr="00230826">
        <w:rPr>
          <w:rStyle w:val="indexpagenumberchecked"/>
        </w:rPr>
        <w:t>246</w:t>
      </w:r>
      <w:r w:rsidRPr="006E548C">
        <w:rPr>
          <w:rStyle w:val="indexpagenumbercontinued"/>
        </w:rPr>
        <w:t>–8</w:t>
      </w:r>
      <w:r w:rsidR="00DC6AA6" w:rsidRPr="00230826">
        <w:rPr>
          <w:rStyle w:val="indexpagenumbercomma"/>
        </w:rPr>
        <w:t xml:space="preserve">, </w:t>
      </w:r>
      <w:r w:rsidR="00DC6AA6" w:rsidRPr="00230826">
        <w:rPr>
          <w:rStyle w:val="indexpagenumberchecked"/>
        </w:rPr>
        <w:t>343</w:t>
      </w:r>
      <w:r w:rsidRPr="006E548C">
        <w:rPr>
          <w:rStyle w:val="indexpagenumbercontinued"/>
        </w:rPr>
        <w:t>–50</w:t>
      </w:r>
      <w:r w:rsidR="00BD29BF">
        <w:t xml:space="preserve">, </w:t>
      </w:r>
      <w:r w:rsidR="00DC6AA6" w:rsidRPr="00230826">
        <w:rPr>
          <w:rStyle w:val="indexRefchap"/>
        </w:rPr>
        <w:t>21:</w:t>
      </w:r>
      <w:r w:rsidR="00DC6AA6" w:rsidRPr="00230826">
        <w:rPr>
          <w:rStyle w:val="indexRefpar"/>
        </w:rPr>
        <w:t>11–18</w:t>
      </w:r>
      <w:r w:rsidR="00BD29BF">
        <w:t xml:space="preserve">, </w:t>
      </w:r>
      <w:r w:rsidR="00DC6AA6" w:rsidRPr="00230826">
        <w:rPr>
          <w:rStyle w:val="indexRefchap"/>
        </w:rPr>
        <w:t>31</w:t>
      </w:r>
    </w:p>
    <w:p w14:paraId="33B563D6" w14:textId="77777777" w:rsidR="00E67803" w:rsidRDefault="00C57E99" w:rsidP="00BD29BF">
      <w:pPr>
        <w:pStyle w:val="Index-2"/>
      </w:pPr>
      <w:r w:rsidRPr="002B1019">
        <w:t>goals of first Seven Year Plan for</w:t>
      </w:r>
      <w:r w:rsidR="00DC6AA6" w:rsidRPr="00230826">
        <w:rPr>
          <w:rStyle w:val="indexpagenumbercomma"/>
        </w:rPr>
        <w:t xml:space="preserve">, </w:t>
      </w:r>
      <w:r w:rsidR="00DC6AA6" w:rsidRPr="00230826">
        <w:rPr>
          <w:rStyle w:val="indexpagenumberchecked"/>
        </w:rPr>
        <w:t>314</w:t>
      </w:r>
      <w:r w:rsidR="00BD29BF">
        <w:t xml:space="preserve">, </w:t>
      </w:r>
      <w:r w:rsidR="00DC6AA6" w:rsidRPr="00230826">
        <w:rPr>
          <w:rStyle w:val="indexRefchap"/>
        </w:rPr>
        <w:t>28:</w:t>
      </w:r>
      <w:r w:rsidR="00DC6AA6" w:rsidRPr="00230826">
        <w:rPr>
          <w:rStyle w:val="indexRefpar"/>
        </w:rPr>
        <w:t>1–4</w:t>
      </w:r>
    </w:p>
    <w:p w14:paraId="50C3D0F9" w14:textId="77777777" w:rsidR="00E67803" w:rsidRDefault="00C57E99" w:rsidP="00BD29BF">
      <w:pPr>
        <w:pStyle w:val="Index-2"/>
      </w:pPr>
      <w:r w:rsidRPr="002B1019">
        <w:t>Two Year Plan for Africa</w:t>
      </w:r>
      <w:r w:rsidR="00DC6AA6" w:rsidRPr="00230826">
        <w:rPr>
          <w:rStyle w:val="indexpagenumbercomma"/>
        </w:rPr>
        <w:t xml:space="preserve">, </w:t>
      </w:r>
      <w:r w:rsidR="00DC6AA6" w:rsidRPr="00230826">
        <w:rPr>
          <w:rStyle w:val="indexpagenumberchecked"/>
        </w:rPr>
        <w:t>317</w:t>
      </w:r>
      <w:r w:rsidR="00BD29BF">
        <w:t xml:space="preserve">, </w:t>
      </w:r>
      <w:r w:rsidR="00DC6AA6" w:rsidRPr="00230826">
        <w:rPr>
          <w:rStyle w:val="indexRefchap"/>
        </w:rPr>
        <w:t>28:</w:t>
      </w:r>
      <w:r w:rsidR="00DC6AA6" w:rsidRPr="00230826">
        <w:rPr>
          <w:rStyle w:val="indexRefpar"/>
        </w:rPr>
        <w:t>9</w:t>
      </w:r>
    </w:p>
    <w:p w14:paraId="0334BE32" w14:textId="77777777" w:rsidR="00E67803" w:rsidRDefault="00C57E99" w:rsidP="00BD29BF">
      <w:pPr>
        <w:pStyle w:val="Index-2"/>
      </w:pPr>
      <w:r w:rsidRPr="002B1019">
        <w:t xml:space="preserve">visit of </w:t>
      </w:r>
      <w:r w:rsidRPr="000C7039">
        <w:rPr>
          <w:highlight w:val="yellow"/>
        </w:rPr>
        <w:t>ʿAbdu</w:t>
      </w:r>
      <w:r w:rsidR="00627ED1" w:rsidRPr="00627ED1">
        <w:rPr>
          <w:highlight w:val="yellow"/>
        </w:rPr>
        <w:t>’</w:t>
      </w:r>
      <w:r w:rsidRPr="000C7039">
        <w:rPr>
          <w:highlight w:val="yellow"/>
        </w:rPr>
        <w:t>l-Bahá</w:t>
      </w:r>
      <w:r w:rsidRPr="002B1019">
        <w:t xml:space="preserve"> to</w:t>
      </w:r>
      <w:r w:rsidR="00DC6AA6" w:rsidRPr="00230826">
        <w:rPr>
          <w:rStyle w:val="indexpagenumbercomma"/>
        </w:rPr>
        <w:t xml:space="preserve">, </w:t>
      </w:r>
      <w:r w:rsidR="00DC6AA6" w:rsidRPr="00230826">
        <w:rPr>
          <w:rStyle w:val="indexpagenumberchecked"/>
        </w:rPr>
        <w:t>249</w:t>
      </w:r>
      <w:r w:rsidRPr="006E548C">
        <w:rPr>
          <w:rStyle w:val="indexpagenumbercontinued"/>
        </w:rPr>
        <w:t>–50</w:t>
      </w:r>
      <w:r w:rsidR="00BD29BF">
        <w:t xml:space="preserve">, </w:t>
      </w:r>
      <w:r w:rsidR="00DC6AA6" w:rsidRPr="00230826">
        <w:rPr>
          <w:rStyle w:val="indexRefchap"/>
        </w:rPr>
        <w:t>21:</w:t>
      </w:r>
      <w:r w:rsidR="00DC6AA6" w:rsidRPr="00230826">
        <w:rPr>
          <w:rStyle w:val="indexRefpar"/>
        </w:rPr>
        <w:t>22–26</w:t>
      </w:r>
    </w:p>
    <w:p w14:paraId="1971408F" w14:textId="77777777" w:rsidR="00E67803" w:rsidRDefault="00C57E99">
      <w:pPr>
        <w:pStyle w:val="Index-2"/>
      </w:pPr>
      <w:r w:rsidRPr="00971E46">
        <w:rPr>
          <w:rStyle w:val="indexverweis"/>
        </w:rPr>
        <w:t>see also</w:t>
      </w:r>
      <w:r w:rsidRPr="002B1019">
        <w:t xml:space="preserve"> West, the</w:t>
      </w:r>
    </w:p>
    <w:p w14:paraId="28C670DD" w14:textId="77777777" w:rsidR="00C57E99" w:rsidRPr="002B1019" w:rsidRDefault="00C57E99" w:rsidP="00837EA9">
      <w:pPr>
        <w:pStyle w:val="Index-1"/>
      </w:pPr>
      <w:r w:rsidRPr="002B1019">
        <w:t>Unity</w:t>
      </w:r>
      <w:r w:rsidR="00DC6AA6" w:rsidRPr="00230826">
        <w:rPr>
          <w:rStyle w:val="indexpagenumbercomma"/>
        </w:rPr>
        <w:t xml:space="preserve">, </w:t>
      </w:r>
      <w:r w:rsidR="00DC6AA6" w:rsidRPr="00230826">
        <w:rPr>
          <w:rStyle w:val="indexpagenumberchecked"/>
        </w:rPr>
        <w:t>143</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422</w:t>
      </w:r>
      <w:r w:rsidR="00837EA9">
        <w:t xml:space="preserve">, </w:t>
      </w:r>
      <w:r w:rsidR="00DC6AA6" w:rsidRPr="00230826">
        <w:rPr>
          <w:rStyle w:val="indexRefchap"/>
        </w:rPr>
        <w:t>10:</w:t>
      </w:r>
      <w:r w:rsidR="00DC6AA6" w:rsidRPr="00230826">
        <w:rPr>
          <w:rStyle w:val="indexRefpar"/>
        </w:rPr>
        <w:t>12</w:t>
      </w:r>
      <w:r w:rsidR="00837EA9">
        <w:t xml:space="preserve">, </w:t>
      </w:r>
      <w:r w:rsidR="00DC6AA6" w:rsidRPr="00230826">
        <w:rPr>
          <w:rStyle w:val="indexRefchap"/>
        </w:rPr>
        <w:t>21:</w:t>
      </w:r>
      <w:r w:rsidR="00DC6AA6" w:rsidRPr="00230826">
        <w:rPr>
          <w:rStyle w:val="indexRefpar"/>
        </w:rPr>
        <w:t>18</w:t>
      </w:r>
      <w:r w:rsidR="00837EA9">
        <w:t xml:space="preserve">, </w:t>
      </w:r>
      <w:r w:rsidR="00DC6AA6" w:rsidRPr="00230826">
        <w:rPr>
          <w:rStyle w:val="indexRefchap"/>
        </w:rPr>
        <w:t>ap1:</w:t>
      </w:r>
      <w:r w:rsidR="00DC6AA6" w:rsidRPr="00230826">
        <w:rPr>
          <w:rStyle w:val="indexRefchapsub"/>
        </w:rPr>
        <w:t>1:</w:t>
      </w:r>
      <w:r w:rsidR="00DC6AA6" w:rsidRPr="00230826">
        <w:rPr>
          <w:rStyle w:val="indexRefpar"/>
        </w:rPr>
        <w:t>24</w:t>
      </w:r>
    </w:p>
    <w:p w14:paraId="5FE4A0A1" w14:textId="77777777" w:rsidR="00E67803" w:rsidRDefault="00C57E99" w:rsidP="00837EA9">
      <w:pPr>
        <w:pStyle w:val="Index-2"/>
      </w:pPr>
      <w:r w:rsidRPr="002B1019">
        <w:t>among believers</w:t>
      </w:r>
      <w:r w:rsidR="00DC6AA6" w:rsidRPr="00230826">
        <w:rPr>
          <w:rStyle w:val="indexpagenumbercomma"/>
        </w:rPr>
        <w:t xml:space="preserve">, </w:t>
      </w:r>
      <w:r w:rsidR="00DC6AA6" w:rsidRPr="00230826">
        <w:rPr>
          <w:rStyle w:val="indexpagenumberchecked"/>
        </w:rPr>
        <w:t>299</w:t>
      </w:r>
      <w:r w:rsidR="00837EA9">
        <w:t xml:space="preserve">, </w:t>
      </w:r>
      <w:r w:rsidR="00DC6AA6" w:rsidRPr="00230826">
        <w:rPr>
          <w:rStyle w:val="indexRefchap"/>
        </w:rPr>
        <w:t>26:</w:t>
      </w:r>
      <w:r w:rsidR="00DC6AA6" w:rsidRPr="00230826">
        <w:rPr>
          <w:rStyle w:val="indexRefpar"/>
        </w:rPr>
        <w:t>28</w:t>
      </w:r>
    </w:p>
    <w:p w14:paraId="60F3323A" w14:textId="77777777" w:rsidR="00E67803" w:rsidRDefault="00C57E99" w:rsidP="006142D1">
      <w:pPr>
        <w:pStyle w:val="Index-2"/>
      </w:pPr>
      <w:r w:rsidRPr="002B1019">
        <w:t xml:space="preserve">of </w:t>
      </w:r>
      <w:r w:rsidRPr="000C7039">
        <w:rPr>
          <w:highlight w:val="yellow"/>
        </w:rPr>
        <w:t>Bahá</w:t>
      </w:r>
      <w:r w:rsidR="00627ED1" w:rsidRPr="00627ED1">
        <w:rPr>
          <w:highlight w:val="yellow"/>
        </w:rPr>
        <w:t>’</w:t>
      </w:r>
      <w:r w:rsidRPr="000C7039">
        <w:rPr>
          <w:highlight w:val="yellow"/>
        </w:rPr>
        <w:t>í</w:t>
      </w:r>
      <w:r w:rsidRPr="002B1019">
        <w:t xml:space="preserve"> Faith</w:t>
      </w:r>
      <w:r w:rsidR="00DC6AA6" w:rsidRPr="00230826">
        <w:rPr>
          <w:rStyle w:val="indexpagenumbercomma"/>
        </w:rPr>
        <w:t xml:space="preserve">, </w:t>
      </w:r>
      <w:r w:rsidR="00DC6AA6" w:rsidRPr="00230826">
        <w:rPr>
          <w:rStyle w:val="indexpagenumberchecked"/>
        </w:rPr>
        <w:t>255</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371</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403</w:t>
      </w:r>
      <w:r w:rsidRPr="006E548C">
        <w:rPr>
          <w:rStyle w:val="indexpagenumbercontinued"/>
        </w:rPr>
        <w:t>–4</w:t>
      </w:r>
      <w:r w:rsidR="00DC6AA6" w:rsidRPr="00230826">
        <w:rPr>
          <w:rStyle w:val="indexpagenumbercomma"/>
        </w:rPr>
        <w:t xml:space="preserve">, </w:t>
      </w:r>
      <w:r w:rsidR="00DC6AA6" w:rsidRPr="00230826">
        <w:rPr>
          <w:rStyle w:val="indexpagenumberchecked"/>
        </w:rPr>
        <w:t>407</w:t>
      </w:r>
      <w:r w:rsidR="00DC6AA6" w:rsidRPr="00230826">
        <w:rPr>
          <w:rStyle w:val="indexpagenumbercomma"/>
        </w:rPr>
        <w:t xml:space="preserve">, </w:t>
      </w:r>
      <w:r w:rsidR="00DC6AA6" w:rsidRPr="00230826">
        <w:rPr>
          <w:rStyle w:val="indexpagenumberchecked"/>
        </w:rPr>
        <w:t>410</w:t>
      </w:r>
      <w:r w:rsidR="00837EA9">
        <w:t xml:space="preserve">, </w:t>
      </w:r>
      <w:r w:rsidR="00DC6AA6" w:rsidRPr="00230826">
        <w:rPr>
          <w:rStyle w:val="indexRefchap"/>
        </w:rPr>
        <w:t>22:</w:t>
      </w:r>
      <w:r w:rsidR="00DC6AA6" w:rsidRPr="00230826">
        <w:rPr>
          <w:rStyle w:val="indexRefpar"/>
        </w:rPr>
        <w:t>11</w:t>
      </w:r>
      <w:r w:rsidR="00837EA9">
        <w:t xml:space="preserve">, </w:t>
      </w:r>
      <w:r w:rsidR="00DC6AA6" w:rsidRPr="00230826">
        <w:rPr>
          <w:rStyle w:val="indexRefchap"/>
        </w:rPr>
        <w:t>22:</w:t>
      </w:r>
      <w:r w:rsidR="00DC6AA6" w:rsidRPr="00230826">
        <w:rPr>
          <w:rStyle w:val="indexRefpar"/>
        </w:rPr>
        <w:t>36</w:t>
      </w:r>
      <w:r w:rsidR="003D3F6C">
        <w:t xml:space="preserve">, </w:t>
      </w:r>
      <w:r w:rsidR="00DC6AA6" w:rsidRPr="00230826">
        <w:rPr>
          <w:rStyle w:val="indexRefchap"/>
        </w:rPr>
        <w:t>31:</w:t>
      </w:r>
      <w:r w:rsidR="00DC6AA6" w:rsidRPr="00230826">
        <w:rPr>
          <w:rStyle w:val="indexRefpar"/>
        </w:rPr>
        <w:t>17</w:t>
      </w:r>
      <w:r w:rsidR="006142D1">
        <w:t xml:space="preserve">, </w:t>
      </w:r>
      <w:r w:rsidR="00DC6AA6" w:rsidRPr="00230826">
        <w:rPr>
          <w:rStyle w:val="indexRefchap"/>
        </w:rPr>
        <w:t>33:</w:t>
      </w:r>
      <w:r w:rsidR="00DC6AA6" w:rsidRPr="00230826">
        <w:rPr>
          <w:rStyle w:val="indexRefpar"/>
        </w:rPr>
        <w:t>6–7</w:t>
      </w:r>
      <w:r w:rsidR="006142D1">
        <w:t xml:space="preserve">, </w:t>
      </w:r>
      <w:r w:rsidR="00DC6AA6" w:rsidRPr="00230826">
        <w:rPr>
          <w:rStyle w:val="indexRefchap"/>
        </w:rPr>
        <w:t>33:</w:t>
      </w:r>
      <w:r w:rsidR="00DC6AA6" w:rsidRPr="00230826">
        <w:rPr>
          <w:rStyle w:val="indexRefpar"/>
        </w:rPr>
        <w:t>25</w:t>
      </w:r>
      <w:r w:rsidR="006142D1">
        <w:t xml:space="preserve">, </w:t>
      </w:r>
      <w:r w:rsidR="00DC6AA6" w:rsidRPr="00230826">
        <w:rPr>
          <w:rStyle w:val="indexRefchap"/>
        </w:rPr>
        <w:t>35:</w:t>
      </w:r>
      <w:r w:rsidR="00DC6AA6" w:rsidRPr="00230826">
        <w:rPr>
          <w:rStyle w:val="indexRefpar"/>
        </w:rPr>
        <w:t>58</w:t>
      </w:r>
      <w:r w:rsidR="006142D1">
        <w:t xml:space="preserve">, </w:t>
      </w:r>
      <w:r w:rsidR="00DC6AA6" w:rsidRPr="00230826">
        <w:rPr>
          <w:rStyle w:val="indexRefchap"/>
        </w:rPr>
        <w:t>35:</w:t>
      </w:r>
      <w:r w:rsidR="00DC6AA6" w:rsidRPr="00230826">
        <w:rPr>
          <w:rStyle w:val="indexRefpar"/>
        </w:rPr>
        <w:t>69</w:t>
      </w:r>
      <w:r w:rsidR="006142D1">
        <w:t xml:space="preserve">, </w:t>
      </w:r>
      <w:r w:rsidR="00DC6AA6" w:rsidRPr="00230826">
        <w:rPr>
          <w:rStyle w:val="indexRefchap"/>
        </w:rPr>
        <w:t>36:</w:t>
      </w:r>
      <w:r w:rsidR="00DC6AA6" w:rsidRPr="00230826">
        <w:rPr>
          <w:rStyle w:val="indexRefpar"/>
        </w:rPr>
        <w:t>16</w:t>
      </w:r>
    </w:p>
    <w:p w14:paraId="6CDAD0EE" w14:textId="77777777" w:rsidR="00E67803" w:rsidRDefault="00C57E99" w:rsidP="00837EA9">
      <w:pPr>
        <w:pStyle w:val="Index-2"/>
      </w:pPr>
      <w:r w:rsidRPr="002B1019">
        <w:t>distinguishing feature</w:t>
      </w:r>
      <w:r w:rsidR="00DC6AA6" w:rsidRPr="00230826">
        <w:rPr>
          <w:rStyle w:val="indexpagenumbercomma"/>
        </w:rPr>
        <w:t xml:space="preserve">, </w:t>
      </w:r>
      <w:r w:rsidR="00DC6AA6" w:rsidRPr="00230826">
        <w:rPr>
          <w:rStyle w:val="indexpagenumberchecked"/>
        </w:rPr>
        <w:t>255</w:t>
      </w:r>
      <w:r w:rsidR="00837EA9">
        <w:t xml:space="preserve">, </w:t>
      </w:r>
      <w:r w:rsidR="00DC6AA6" w:rsidRPr="00230826">
        <w:rPr>
          <w:rStyle w:val="indexRefchap"/>
        </w:rPr>
        <w:t>22:</w:t>
      </w:r>
      <w:r w:rsidR="00DC6AA6" w:rsidRPr="00230826">
        <w:rPr>
          <w:rStyle w:val="indexRefpar"/>
        </w:rPr>
        <w:t>11</w:t>
      </w:r>
    </w:p>
    <w:p w14:paraId="218E2FF3" w14:textId="77777777" w:rsidR="00E67803" w:rsidRDefault="00C57E99" w:rsidP="006142D1">
      <w:pPr>
        <w:pStyle w:val="Index-2"/>
      </w:pPr>
      <w:r w:rsidRPr="002B1019">
        <w:t>protected by Covenant</w:t>
      </w:r>
      <w:r w:rsidR="00DC6AA6" w:rsidRPr="00230826">
        <w:rPr>
          <w:rStyle w:val="indexpagenumbercomma"/>
        </w:rPr>
        <w:t xml:space="preserve">, </w:t>
      </w:r>
      <w:r w:rsidR="00DC6AA6" w:rsidRPr="00230826">
        <w:rPr>
          <w:rStyle w:val="indexpagenumberchecked"/>
        </w:rPr>
        <w:t>156</w:t>
      </w:r>
      <w:r w:rsidR="00DC6AA6" w:rsidRPr="00230826">
        <w:rPr>
          <w:rStyle w:val="indexpagenumbercomma"/>
        </w:rPr>
        <w:t xml:space="preserve">, </w:t>
      </w:r>
      <w:r w:rsidR="00DC6AA6" w:rsidRPr="00230826">
        <w:rPr>
          <w:rStyle w:val="indexpagenumberchecked"/>
        </w:rPr>
        <w:t>248</w:t>
      </w:r>
      <w:r w:rsidR="00DC6AA6" w:rsidRPr="00230826">
        <w:rPr>
          <w:rStyle w:val="indexpagenumbercomma"/>
        </w:rPr>
        <w:t xml:space="preserve">, </w:t>
      </w:r>
      <w:r w:rsidR="00DC6AA6" w:rsidRPr="00230826">
        <w:rPr>
          <w:rStyle w:val="indexpagenumberchecked"/>
        </w:rPr>
        <w:t>250</w:t>
      </w:r>
      <w:r w:rsidR="00DC6AA6" w:rsidRPr="00230826">
        <w:rPr>
          <w:rStyle w:val="indexpagenumbercomma"/>
        </w:rPr>
        <w:t xml:space="preserve">, </w:t>
      </w:r>
      <w:r w:rsidR="00DC6AA6" w:rsidRPr="00230826">
        <w:rPr>
          <w:rStyle w:val="indexpagenumberchecked"/>
        </w:rPr>
        <w:t>409</w:t>
      </w:r>
      <w:r w:rsidR="00837EA9">
        <w:t xml:space="preserve">, </w:t>
      </w:r>
      <w:r w:rsidR="00DC6AA6" w:rsidRPr="00230826">
        <w:rPr>
          <w:rStyle w:val="indexRefchap"/>
        </w:rPr>
        <w:t>12:</w:t>
      </w:r>
      <w:r w:rsidR="00DC6AA6" w:rsidRPr="00230826">
        <w:rPr>
          <w:rStyle w:val="indexRefpar"/>
        </w:rPr>
        <w:t>7</w:t>
      </w:r>
      <w:r w:rsidR="006142D1">
        <w:t xml:space="preserve">, </w:t>
      </w:r>
      <w:r w:rsidR="00DC6AA6" w:rsidRPr="00230826">
        <w:rPr>
          <w:rStyle w:val="indexRefchap"/>
        </w:rPr>
        <w:t>21:</w:t>
      </w:r>
      <w:r w:rsidR="00DC6AA6" w:rsidRPr="00230826">
        <w:rPr>
          <w:rStyle w:val="indexRefpar"/>
        </w:rPr>
        <w:t>18</w:t>
      </w:r>
      <w:r w:rsidR="006142D1">
        <w:t xml:space="preserve">, </w:t>
      </w:r>
      <w:r w:rsidR="00DC6AA6" w:rsidRPr="00230826">
        <w:rPr>
          <w:rStyle w:val="indexRefchap"/>
        </w:rPr>
        <w:t>21:</w:t>
      </w:r>
      <w:r w:rsidR="00DC6AA6" w:rsidRPr="00230826">
        <w:rPr>
          <w:rStyle w:val="indexRefpar"/>
        </w:rPr>
        <w:t>24</w:t>
      </w:r>
      <w:r w:rsidR="006142D1">
        <w:t xml:space="preserve">, </w:t>
      </w:r>
      <w:r w:rsidR="00DC6AA6" w:rsidRPr="00230826">
        <w:rPr>
          <w:rStyle w:val="indexRefchap"/>
        </w:rPr>
        <w:t>36:</w:t>
      </w:r>
      <w:r w:rsidR="00DC6AA6" w:rsidRPr="00230826">
        <w:rPr>
          <w:rStyle w:val="indexRefpar"/>
        </w:rPr>
        <w:t>9</w:t>
      </w:r>
    </w:p>
    <w:p w14:paraId="66D24FEC" w14:textId="77777777" w:rsidR="00C57E99" w:rsidRDefault="00C57E99" w:rsidP="00BF0F4B">
      <w:pPr>
        <w:pStyle w:val="Index-1"/>
      </w:pPr>
      <w:r w:rsidRPr="002B1019">
        <w:t>Universal House of Justice</w:t>
      </w:r>
      <w:r w:rsidR="00DC6AA6" w:rsidRPr="00230826">
        <w:rPr>
          <w:rStyle w:val="indexpagenumbercomma"/>
        </w:rPr>
        <w:t xml:space="preserve">, </w:t>
      </w:r>
      <w:r w:rsidR="00DC6AA6" w:rsidRPr="00230826">
        <w:rPr>
          <w:rStyle w:val="indexpagenumberchecked"/>
        </w:rPr>
        <w:t>145</w:t>
      </w:r>
      <w:r w:rsidR="00DC6AA6" w:rsidRPr="00230826">
        <w:rPr>
          <w:rStyle w:val="indexpagenumbercomma"/>
        </w:rPr>
        <w:t xml:space="preserve">, </w:t>
      </w:r>
      <w:r w:rsidR="00DC6AA6" w:rsidRPr="00230826">
        <w:rPr>
          <w:rStyle w:val="indexpagenumberchecked"/>
        </w:rPr>
        <w:t>151</w:t>
      </w:r>
      <w:r w:rsidR="00DC6AA6" w:rsidRPr="00230826">
        <w:rPr>
          <w:rStyle w:val="indexpagenumbercomma"/>
        </w:rPr>
        <w:t xml:space="preserve">, </w:t>
      </w:r>
      <w:r w:rsidR="00DC6AA6" w:rsidRPr="00230826">
        <w:rPr>
          <w:rStyle w:val="indexpagenumberchecked"/>
        </w:rPr>
        <w:t>152</w:t>
      </w:r>
      <w:r w:rsidR="00DC6AA6" w:rsidRPr="00230826">
        <w:rPr>
          <w:rStyle w:val="indexpagenumbercomma"/>
        </w:rPr>
        <w:t xml:space="preserve">, </w:t>
      </w:r>
      <w:r w:rsidR="00DC6AA6" w:rsidRPr="00230826">
        <w:rPr>
          <w:rStyle w:val="indexpagenumberchecked"/>
        </w:rPr>
        <w:t>163</w:t>
      </w:r>
      <w:r w:rsidR="00DC6AA6" w:rsidRPr="00230826">
        <w:rPr>
          <w:rStyle w:val="indexpagenumbercomma"/>
        </w:rPr>
        <w:t xml:space="preserve">, </w:t>
      </w:r>
      <w:r w:rsidR="00DC6AA6" w:rsidRPr="00230826">
        <w:rPr>
          <w:rStyle w:val="indexpagenumberchecked"/>
        </w:rPr>
        <w:t>241</w:t>
      </w:r>
      <w:r w:rsidR="00DC6AA6" w:rsidRPr="00230826">
        <w:rPr>
          <w:rStyle w:val="indexpagenumbercomma"/>
        </w:rPr>
        <w:t xml:space="preserve">, </w:t>
      </w:r>
      <w:r w:rsidR="00DC6AA6" w:rsidRPr="00230826">
        <w:rPr>
          <w:rStyle w:val="indexpagenumberchecked"/>
        </w:rPr>
        <w:t>267</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296</w:t>
      </w:r>
      <w:r w:rsidR="00DC6AA6" w:rsidRPr="00230826">
        <w:rPr>
          <w:rStyle w:val="indexpagenumbercomma"/>
        </w:rPr>
        <w:t xml:space="preserve">, </w:t>
      </w:r>
      <w:r w:rsidR="00DC6AA6" w:rsidRPr="00230826">
        <w:rPr>
          <w:rStyle w:val="indexpagenumberchecked"/>
        </w:rPr>
        <w:t>303</w:t>
      </w:r>
      <w:r w:rsidR="00DC6AA6" w:rsidRPr="00230826">
        <w:rPr>
          <w:rStyle w:val="indexpagenumbercomma"/>
        </w:rPr>
        <w:t xml:space="preserve">, </w:t>
      </w:r>
      <w:r w:rsidR="00DC6AA6" w:rsidRPr="00230826">
        <w:rPr>
          <w:rStyle w:val="indexpagenumberchecked"/>
        </w:rPr>
        <w:t>342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394</w:t>
      </w:r>
      <w:r w:rsidRPr="006E548C">
        <w:rPr>
          <w:rStyle w:val="indexpagenumbercontinued"/>
        </w:rPr>
        <w:t>–407</w:t>
      </w:r>
      <w:r w:rsidR="00DC6AA6" w:rsidRPr="00230826">
        <w:rPr>
          <w:rStyle w:val="indexpagenumbercomma"/>
        </w:rPr>
        <w:t xml:space="preserve">, </w:t>
      </w:r>
      <w:r w:rsidR="00DC6AA6" w:rsidRPr="00230826">
        <w:rPr>
          <w:rStyle w:val="indexpagenumberchecked"/>
        </w:rPr>
        <w:t>410</w:t>
      </w:r>
      <w:r w:rsidRPr="006E548C">
        <w:rPr>
          <w:rStyle w:val="indexpagenumbercontinued"/>
        </w:rPr>
        <w:t>–11</w:t>
      </w:r>
      <w:r w:rsidR="00DC6AA6" w:rsidRPr="00230826">
        <w:rPr>
          <w:rStyle w:val="indexpagenumbercomma"/>
        </w:rPr>
        <w:t xml:space="preserve">, </w:t>
      </w:r>
      <w:r w:rsidR="00DC6AA6" w:rsidRPr="00230826">
        <w:rPr>
          <w:rStyle w:val="indexpagenumberchecked"/>
        </w:rPr>
        <w:t>413</w:t>
      </w:r>
      <w:r w:rsidR="00DC6AA6" w:rsidRPr="00230826">
        <w:rPr>
          <w:rStyle w:val="indexpagenumbercomma"/>
        </w:rPr>
        <w:t xml:space="preserve">, </w:t>
      </w:r>
      <w:r w:rsidR="00DC6AA6" w:rsidRPr="00230826">
        <w:rPr>
          <w:rStyle w:val="indexpagenumberchecked"/>
        </w:rPr>
        <w:t>425</w:t>
      </w:r>
      <w:r w:rsidR="00DC6AA6" w:rsidRPr="00230826">
        <w:rPr>
          <w:rStyle w:val="indexpagenumbercomma"/>
        </w:rPr>
        <w:t xml:space="preserve">, </w:t>
      </w:r>
      <w:r w:rsidR="00DC6AA6" w:rsidRPr="00230826">
        <w:rPr>
          <w:rStyle w:val="indexpagenumberchecked"/>
        </w:rPr>
        <w:t>428</w:t>
      </w:r>
      <w:r w:rsidR="00DC6AA6" w:rsidRPr="00230826">
        <w:rPr>
          <w:rStyle w:val="indexpagenumbercomma"/>
        </w:rPr>
        <w:t xml:space="preserve">, </w:t>
      </w:r>
      <w:r w:rsidR="00DC6AA6" w:rsidRPr="00230826">
        <w:rPr>
          <w:rStyle w:val="indexpagenumberchecked"/>
        </w:rPr>
        <w:t>429</w:t>
      </w:r>
      <w:r w:rsidR="00DC6AA6" w:rsidRPr="00230826">
        <w:rPr>
          <w:rStyle w:val="indexpagenumbercomma"/>
        </w:rPr>
        <w:t xml:space="preserve">, </w:t>
      </w:r>
      <w:r w:rsidR="00DC6AA6" w:rsidRPr="00230826">
        <w:rPr>
          <w:rStyle w:val="indexpagenumberchecked"/>
        </w:rPr>
        <w:t>433</w:t>
      </w:r>
      <w:r w:rsidR="00DC6AA6" w:rsidRPr="00230826">
        <w:rPr>
          <w:rStyle w:val="indexpagenumbercomma"/>
        </w:rPr>
        <w:t xml:space="preserve">, </w:t>
      </w:r>
      <w:r w:rsidR="00DC6AA6" w:rsidRPr="00230826">
        <w:rPr>
          <w:rStyle w:val="indexpagenumberchecked"/>
        </w:rPr>
        <w:t>437</w:t>
      </w:r>
      <w:r w:rsidR="006142D1">
        <w:t xml:space="preserve">, </w:t>
      </w:r>
      <w:r w:rsidR="00DC6AA6" w:rsidRPr="00230826">
        <w:rPr>
          <w:rStyle w:val="indexRefchap"/>
        </w:rPr>
        <w:t>10:</w:t>
      </w:r>
      <w:r w:rsidR="00DC6AA6" w:rsidRPr="00230826">
        <w:rPr>
          <w:rStyle w:val="indexRefpar"/>
        </w:rPr>
        <w:t>25</w:t>
      </w:r>
      <w:r w:rsidR="006142D1">
        <w:t xml:space="preserve">, </w:t>
      </w:r>
      <w:r w:rsidR="00DC6AA6" w:rsidRPr="00230826">
        <w:rPr>
          <w:rStyle w:val="indexRefchap"/>
        </w:rPr>
        <w:t>11:</w:t>
      </w:r>
      <w:r w:rsidR="00DC6AA6" w:rsidRPr="00230826">
        <w:rPr>
          <w:rStyle w:val="indexRefpar"/>
        </w:rPr>
        <w:t>14</w:t>
      </w:r>
      <w:r w:rsidR="006142D1">
        <w:t xml:space="preserve">, </w:t>
      </w:r>
      <w:r w:rsidR="00DC6AA6" w:rsidRPr="00230826">
        <w:rPr>
          <w:rStyle w:val="indexRefchap"/>
        </w:rPr>
        <w:t>11:</w:t>
      </w:r>
      <w:r w:rsidR="00DC6AA6" w:rsidRPr="00230826">
        <w:rPr>
          <w:rStyle w:val="indexRefpar"/>
        </w:rPr>
        <w:t>16</w:t>
      </w:r>
      <w:r w:rsidR="006142D1">
        <w:t xml:space="preserve">, </w:t>
      </w:r>
      <w:r w:rsidR="00DC6AA6" w:rsidRPr="00230826">
        <w:rPr>
          <w:rStyle w:val="indexRefchap"/>
        </w:rPr>
        <w:t>12:</w:t>
      </w:r>
      <w:r w:rsidR="00DC6AA6" w:rsidRPr="00230826">
        <w:rPr>
          <w:rStyle w:val="indexRefpar"/>
        </w:rPr>
        <w:t>33</w:t>
      </w:r>
      <w:r w:rsidR="006142D1">
        <w:t xml:space="preserve">, </w:t>
      </w:r>
      <w:r w:rsidR="00DC6AA6" w:rsidRPr="00230826">
        <w:rPr>
          <w:rStyle w:val="indexRefchap"/>
        </w:rPr>
        <w:t>20:</w:t>
      </w:r>
      <w:r w:rsidR="00DC6AA6" w:rsidRPr="00230826">
        <w:rPr>
          <w:rStyle w:val="indexRefpar"/>
        </w:rPr>
        <w:t>56</w:t>
      </w:r>
      <w:r w:rsidR="006142D1">
        <w:t xml:space="preserve">, </w:t>
      </w:r>
      <w:r w:rsidR="00DC6AA6" w:rsidRPr="00230826">
        <w:rPr>
          <w:rStyle w:val="indexRefchap"/>
        </w:rPr>
        <w:t>23:</w:t>
      </w:r>
      <w:r w:rsidR="00DC6AA6" w:rsidRPr="00230826">
        <w:rPr>
          <w:rStyle w:val="indexRefpar"/>
        </w:rPr>
        <w:t>40</w:t>
      </w:r>
      <w:r w:rsidR="006142D1">
        <w:t xml:space="preserve">, </w:t>
      </w:r>
      <w:r w:rsidR="00DC6AA6" w:rsidRPr="00230826">
        <w:rPr>
          <w:rStyle w:val="indexRefchap"/>
        </w:rPr>
        <w:t>24:</w:t>
      </w:r>
      <w:r w:rsidR="00DC6AA6" w:rsidRPr="00230826">
        <w:rPr>
          <w:rStyle w:val="indexRefpar"/>
        </w:rPr>
        <w:t>15</w:t>
      </w:r>
      <w:r w:rsidR="006142D1">
        <w:t xml:space="preserve">, </w:t>
      </w:r>
      <w:r w:rsidR="00DC6AA6" w:rsidRPr="00230826">
        <w:rPr>
          <w:rStyle w:val="indexRefchap"/>
        </w:rPr>
        <w:t>26:</w:t>
      </w:r>
      <w:r w:rsidR="00DC6AA6" w:rsidRPr="00230826">
        <w:rPr>
          <w:rStyle w:val="indexRefpar"/>
        </w:rPr>
        <w:t>14–15</w:t>
      </w:r>
      <w:r w:rsidR="006142D1">
        <w:t xml:space="preserve">, </w:t>
      </w:r>
      <w:r w:rsidR="00DC6AA6" w:rsidRPr="00230826">
        <w:rPr>
          <w:rStyle w:val="indexRefchap"/>
        </w:rPr>
        <w:t>26:</w:t>
      </w:r>
      <w:r w:rsidR="00DC6AA6" w:rsidRPr="00230826">
        <w:rPr>
          <w:rStyle w:val="indexRefpar"/>
        </w:rPr>
        <w:t>37</w:t>
      </w:r>
      <w:r w:rsidR="006142D1">
        <w:t xml:space="preserve">, </w:t>
      </w:r>
      <w:r w:rsidR="00DC6AA6" w:rsidRPr="00230826">
        <w:rPr>
          <w:rStyle w:val="indexRefchap"/>
        </w:rPr>
        <w:t>30:</w:t>
      </w:r>
      <w:r w:rsidR="00DC6AA6" w:rsidRPr="00230826">
        <w:rPr>
          <w:rStyle w:val="indexRefpar"/>
        </w:rPr>
        <w:t>49</w:t>
      </w:r>
      <w:r w:rsidR="006142D1">
        <w:t xml:space="preserve">, </w:t>
      </w:r>
      <w:r w:rsidR="00DC6AA6" w:rsidRPr="00230826">
        <w:rPr>
          <w:rStyle w:val="indexRefchap"/>
        </w:rPr>
        <w:t>34:</w:t>
      </w:r>
      <w:r w:rsidR="00DC6AA6" w:rsidRPr="00230826">
        <w:rPr>
          <w:rStyle w:val="indexRefpar"/>
        </w:rPr>
        <w:t>29–30</w:t>
      </w:r>
      <w:r w:rsidR="006142D1">
        <w:t xml:space="preserve">, </w:t>
      </w:r>
      <w:r w:rsidR="00DC6AA6" w:rsidRPr="00230826">
        <w:rPr>
          <w:rStyle w:val="indexRefchap"/>
        </w:rPr>
        <w:t>35</w:t>
      </w:r>
      <w:r w:rsidR="006142D1">
        <w:t xml:space="preserve">, </w:t>
      </w:r>
      <w:r w:rsidR="00DC6AA6" w:rsidRPr="00230826">
        <w:rPr>
          <w:rStyle w:val="indexRefchap"/>
        </w:rPr>
        <w:t>36:</w:t>
      </w:r>
      <w:r w:rsidR="00DC6AA6" w:rsidRPr="00230826">
        <w:rPr>
          <w:rStyle w:val="indexRefpar"/>
        </w:rPr>
        <w:t>16–17</w:t>
      </w:r>
      <w:r w:rsidR="006142D1">
        <w:t xml:space="preserve">, </w:t>
      </w:r>
      <w:r w:rsidR="00DC6AA6" w:rsidRPr="00230826">
        <w:rPr>
          <w:rStyle w:val="indexRefchap"/>
        </w:rPr>
        <w:t>36:</w:t>
      </w:r>
      <w:r w:rsidR="00DC6AA6" w:rsidRPr="00230826">
        <w:rPr>
          <w:rStyle w:val="indexRefpar"/>
        </w:rPr>
        <w:t>27</w:t>
      </w:r>
      <w:r w:rsidR="006142D1">
        <w:t xml:space="preserve">, </w:t>
      </w:r>
      <w:r w:rsidR="00DC6AA6" w:rsidRPr="00230826">
        <w:rPr>
          <w:rStyle w:val="indexRefchap"/>
        </w:rPr>
        <w:t>ap1:</w:t>
      </w:r>
      <w:r w:rsidR="00DC6AA6" w:rsidRPr="00230826">
        <w:rPr>
          <w:rStyle w:val="indexRefchapsub"/>
        </w:rPr>
        <w:t>2:</w:t>
      </w:r>
      <w:r w:rsidR="00DC6AA6" w:rsidRPr="00230826">
        <w:rPr>
          <w:rStyle w:val="indexRefpar"/>
        </w:rPr>
        <w:t>8–9</w:t>
      </w:r>
      <w:r w:rsidR="006142D1">
        <w:t xml:space="preserve">, </w:t>
      </w:r>
      <w:r w:rsidR="00DC6AA6" w:rsidRPr="00230826">
        <w:rPr>
          <w:rStyle w:val="indexRefchap"/>
        </w:rPr>
        <w:t>ap1:</w:t>
      </w:r>
      <w:r w:rsidR="00DC6AA6" w:rsidRPr="00230826">
        <w:rPr>
          <w:rStyle w:val="indexRefchapsub"/>
        </w:rPr>
        <w:t>3:</w:t>
      </w:r>
      <w:r w:rsidR="00DC6AA6" w:rsidRPr="00230826">
        <w:rPr>
          <w:rStyle w:val="indexRefpar"/>
        </w:rPr>
        <w:t>13</w:t>
      </w:r>
      <w:r w:rsidR="006142D1">
        <w:t xml:space="preserve">, </w:t>
      </w:r>
      <w:r w:rsidR="00DC6AA6" w:rsidRPr="00230826">
        <w:rPr>
          <w:rStyle w:val="indexRefchap"/>
        </w:rPr>
        <w:t>ap2:</w:t>
      </w:r>
      <w:r w:rsidR="00DC6AA6" w:rsidRPr="00230826">
        <w:rPr>
          <w:rStyle w:val="indexRefpar"/>
        </w:rPr>
        <w:t>3</w:t>
      </w:r>
      <w:r w:rsidR="00F93648">
        <w:t xml:space="preserve">, </w:t>
      </w:r>
      <w:r w:rsidR="00DC6AA6" w:rsidRPr="00230826">
        <w:rPr>
          <w:rStyle w:val="indexRefchap"/>
        </w:rPr>
        <w:t>ap3</w:t>
      </w:r>
      <w:r w:rsidR="00F93648" w:rsidRPr="006142D1">
        <w:rPr>
          <w:rStyle w:val="indexRefchap"/>
        </w:rPr>
        <w:t>:</w:t>
      </w:r>
      <w:r w:rsidR="00F93648">
        <w:rPr>
          <w:rStyle w:val="indexRefchapsub"/>
        </w:rPr>
        <w:t>1</w:t>
      </w:r>
      <w:r w:rsidR="00F93648" w:rsidRPr="006142D1">
        <w:rPr>
          <w:rStyle w:val="indexRefchapsub"/>
        </w:rPr>
        <w:t>:</w:t>
      </w:r>
      <w:r w:rsidR="00F93648">
        <w:rPr>
          <w:rStyle w:val="indexRefpar"/>
        </w:rPr>
        <w:t>1</w:t>
      </w:r>
      <w:r w:rsidR="00F93648" w:rsidRPr="006142D1">
        <w:rPr>
          <w:rStyle w:val="indexRefpar"/>
        </w:rPr>
        <w:t>–</w:t>
      </w:r>
      <w:r w:rsidR="00F93648">
        <w:rPr>
          <w:rStyle w:val="indexRefpar"/>
        </w:rPr>
        <w:t>22</w:t>
      </w:r>
      <w:r w:rsidR="00F93648">
        <w:t xml:space="preserve">, </w:t>
      </w:r>
      <w:r w:rsidR="00F93648" w:rsidRPr="00F93648">
        <w:rPr>
          <w:rStyle w:val="indexRefchap"/>
        </w:rPr>
        <w:t>ap3</w:t>
      </w:r>
      <w:r w:rsidR="00F93648" w:rsidRPr="006142D1">
        <w:rPr>
          <w:rStyle w:val="indexRefchap"/>
        </w:rPr>
        <w:t>:</w:t>
      </w:r>
      <w:r w:rsidR="00F93648" w:rsidRPr="006142D1">
        <w:rPr>
          <w:rStyle w:val="indexRefchapsub"/>
        </w:rPr>
        <w:t>2:</w:t>
      </w:r>
      <w:r w:rsidR="00F93648">
        <w:rPr>
          <w:rStyle w:val="indexRefpar"/>
        </w:rPr>
        <w:t>1</w:t>
      </w:r>
      <w:r w:rsidR="00F93648" w:rsidRPr="006142D1">
        <w:rPr>
          <w:rStyle w:val="indexRefpar"/>
        </w:rPr>
        <w:t>–</w:t>
      </w:r>
      <w:r w:rsidR="00F93648">
        <w:rPr>
          <w:rStyle w:val="indexRefpar"/>
        </w:rPr>
        <w:t>20</w:t>
      </w:r>
    </w:p>
    <w:p w14:paraId="2D50F7FD" w14:textId="77777777" w:rsidR="00E67803" w:rsidRDefault="00C57E99" w:rsidP="00F93648">
      <w:pPr>
        <w:pStyle w:val="Index-2"/>
      </w:pPr>
      <w:r w:rsidRPr="002B1019">
        <w:t>accomplishments of</w:t>
      </w:r>
      <w:r w:rsidR="00DC6AA6" w:rsidRPr="00230826">
        <w:rPr>
          <w:rStyle w:val="indexpagenumbercomma"/>
        </w:rPr>
        <w:t xml:space="preserve">, </w:t>
      </w:r>
      <w:r w:rsidR="00DC6AA6" w:rsidRPr="00230826">
        <w:rPr>
          <w:rStyle w:val="indexpagenumberchecked"/>
        </w:rPr>
        <w:t>398</w:t>
      </w:r>
      <w:r w:rsidRPr="006E548C">
        <w:rPr>
          <w:rStyle w:val="indexpagenumbercontinued"/>
        </w:rPr>
        <w:t>–9</w:t>
      </w:r>
      <w:r w:rsidR="00F93648">
        <w:t xml:space="preserve">, </w:t>
      </w:r>
      <w:r w:rsidR="00DC6AA6" w:rsidRPr="00230826">
        <w:rPr>
          <w:rStyle w:val="indexRefchap"/>
        </w:rPr>
        <w:t>35:</w:t>
      </w:r>
      <w:r w:rsidR="00DC6AA6" w:rsidRPr="00230826">
        <w:rPr>
          <w:rStyle w:val="indexRefpar"/>
        </w:rPr>
        <w:t>24–25</w:t>
      </w:r>
    </w:p>
    <w:p w14:paraId="164663ED" w14:textId="77777777" w:rsidR="00E67803" w:rsidRDefault="00C57E99" w:rsidP="00271FA6">
      <w:pPr>
        <w:pStyle w:val="Index-2"/>
      </w:pPr>
      <w:r w:rsidRPr="002B1019">
        <w:t>authorized to legislate</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313</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405</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425</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438</w:t>
      </w:r>
      <w:r w:rsidR="00F93648">
        <w:t xml:space="preserve">, </w:t>
      </w:r>
      <w:r w:rsidR="00DC6AA6" w:rsidRPr="00230826">
        <w:rPr>
          <w:rStyle w:val="indexRefchap"/>
        </w:rPr>
        <w:t>26:</w:t>
      </w:r>
      <w:r w:rsidR="00DC6AA6" w:rsidRPr="00230826">
        <w:rPr>
          <w:rStyle w:val="indexRefpar"/>
        </w:rPr>
        <w:t>41</w:t>
      </w:r>
      <w:r w:rsidR="00F93648">
        <w:t xml:space="preserve">, </w:t>
      </w:r>
      <w:r w:rsidR="00DC6AA6" w:rsidRPr="00230826">
        <w:rPr>
          <w:rStyle w:val="indexRefchap"/>
        </w:rPr>
        <w:t>27:</w:t>
      </w:r>
      <w:r w:rsidR="00DC6AA6" w:rsidRPr="00230826">
        <w:rPr>
          <w:rStyle w:val="indexRefpar"/>
        </w:rPr>
        <w:t>26</w:t>
      </w:r>
      <w:r w:rsidR="00F93648">
        <w:t xml:space="preserve">, </w:t>
      </w:r>
      <w:r w:rsidR="00DC6AA6" w:rsidRPr="00230826">
        <w:rPr>
          <w:rStyle w:val="indexRefchap"/>
        </w:rPr>
        <w:t>35:</w:t>
      </w:r>
      <w:r w:rsidR="00DC6AA6" w:rsidRPr="00230826">
        <w:rPr>
          <w:rStyle w:val="indexRefpar"/>
        </w:rPr>
        <w:t>54–57</w:t>
      </w:r>
      <w:r w:rsidR="00F93648">
        <w:t xml:space="preserve">, </w:t>
      </w:r>
      <w:r w:rsidR="00DC6AA6" w:rsidRPr="00230826">
        <w:rPr>
          <w:rStyle w:val="indexRefchap"/>
        </w:rPr>
        <w:t>35:</w:t>
      </w:r>
      <w:r w:rsidR="00DC6AA6" w:rsidRPr="00230826">
        <w:rPr>
          <w:rStyle w:val="indexRefpar"/>
        </w:rPr>
        <w:t>63</w:t>
      </w:r>
      <w:r w:rsidR="00F93648">
        <w:t xml:space="preserve">, </w:t>
      </w:r>
      <w:r w:rsidR="00DC6AA6" w:rsidRPr="00230826">
        <w:rPr>
          <w:rStyle w:val="indexRefchap"/>
        </w:rPr>
        <w:t>36:</w:t>
      </w:r>
      <w:r w:rsidR="00DC6AA6" w:rsidRPr="00230826">
        <w:rPr>
          <w:rStyle w:val="indexRefpar"/>
        </w:rPr>
        <w:t>35</w:t>
      </w:r>
      <w:r w:rsidR="00F93648">
        <w:t xml:space="preserve">, </w:t>
      </w:r>
      <w:r w:rsidR="00DC6AA6" w:rsidRPr="00230826">
        <w:rPr>
          <w:rStyle w:val="indexRefchap"/>
        </w:rPr>
        <w:t>ap1:</w:t>
      </w:r>
      <w:r w:rsidR="00DC6AA6" w:rsidRPr="00230826">
        <w:rPr>
          <w:rStyle w:val="indexRefchapsub"/>
        </w:rPr>
        <w:t>2:</w:t>
      </w:r>
      <w:r w:rsidR="00DC6AA6" w:rsidRPr="00230826">
        <w:rPr>
          <w:rStyle w:val="indexRefpar"/>
        </w:rPr>
        <w:t>8–2:9</w:t>
      </w:r>
      <w:r w:rsidR="00271FA6">
        <w:t xml:space="preserve">, </w:t>
      </w:r>
      <w:r w:rsidR="00DC6AA6" w:rsidRPr="00230826">
        <w:rPr>
          <w:rStyle w:val="indexRefchap"/>
        </w:rPr>
        <w:t>ap3:</w:t>
      </w:r>
      <w:r w:rsidR="00DC6AA6" w:rsidRPr="00230826">
        <w:rPr>
          <w:rStyle w:val="indexRefchapsub"/>
        </w:rPr>
        <w:t>1:</w:t>
      </w:r>
      <w:r w:rsidR="00DC6AA6" w:rsidRPr="00230826">
        <w:rPr>
          <w:rStyle w:val="indexRefpar"/>
        </w:rPr>
        <w:t>6–9</w:t>
      </w:r>
      <w:r w:rsidR="00271FA6">
        <w:t xml:space="preserve">, </w:t>
      </w:r>
      <w:r w:rsidR="00DC6AA6" w:rsidRPr="00230826">
        <w:rPr>
          <w:rStyle w:val="indexRefchap"/>
        </w:rPr>
        <w:t>ap3:</w:t>
      </w:r>
      <w:r w:rsidR="00DC6AA6" w:rsidRPr="00230826">
        <w:rPr>
          <w:rStyle w:val="indexRefchapsub"/>
        </w:rPr>
        <w:t>2:</w:t>
      </w:r>
      <w:r w:rsidR="00DC6AA6" w:rsidRPr="00230826">
        <w:rPr>
          <w:rStyle w:val="indexRefpar"/>
        </w:rPr>
        <w:t>5–6</w:t>
      </w:r>
    </w:p>
    <w:p w14:paraId="25744BB9" w14:textId="77777777" w:rsidR="00E67803" w:rsidRDefault="00C57E99" w:rsidP="00271FA6">
      <w:pPr>
        <w:pStyle w:val="Index-2"/>
      </w:pPr>
      <w:r w:rsidRPr="002B1019">
        <w:t xml:space="preserve">consults writings of </w:t>
      </w:r>
      <w:r w:rsidRPr="000C7039">
        <w:rPr>
          <w:highlight w:val="cyan"/>
        </w:rPr>
        <w:t>Shoghi Effendi</w:t>
      </w:r>
      <w:r w:rsidR="00DC6AA6" w:rsidRPr="00230826">
        <w:rPr>
          <w:rStyle w:val="indexpagenumbercomma"/>
        </w:rPr>
        <w:t xml:space="preserve">, </w:t>
      </w:r>
      <w:r w:rsidR="00DC6AA6" w:rsidRPr="00230826">
        <w:rPr>
          <w:rStyle w:val="indexpagenumberchecked"/>
        </w:rPr>
        <w:t>388</w:t>
      </w:r>
      <w:r w:rsidR="00DC6AA6" w:rsidRPr="00230826">
        <w:rPr>
          <w:rStyle w:val="indexpagenumbercomma"/>
        </w:rPr>
        <w:t xml:space="preserve">, </w:t>
      </w:r>
      <w:r w:rsidR="00DC6AA6" w:rsidRPr="00230826">
        <w:rPr>
          <w:rStyle w:val="indexpagenumberchecked"/>
        </w:rPr>
        <w:t>399</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439</w:t>
      </w:r>
      <w:r w:rsidR="00271FA6">
        <w:t xml:space="preserve">, </w:t>
      </w:r>
      <w:r w:rsidR="00DC6AA6" w:rsidRPr="00230826">
        <w:rPr>
          <w:rStyle w:val="indexRefchap"/>
        </w:rPr>
        <w:t>34:</w:t>
      </w:r>
      <w:r w:rsidR="00DC6AA6" w:rsidRPr="00230826">
        <w:rPr>
          <w:rStyle w:val="indexRefpar"/>
        </w:rPr>
        <w:t>52</w:t>
      </w:r>
      <w:r w:rsidR="00271FA6">
        <w:t xml:space="preserve">, </w:t>
      </w:r>
      <w:r w:rsidR="00DC6AA6" w:rsidRPr="00230826">
        <w:rPr>
          <w:rStyle w:val="indexRefchap"/>
        </w:rPr>
        <w:t>35:</w:t>
      </w:r>
      <w:r w:rsidR="00DC6AA6" w:rsidRPr="00230826">
        <w:rPr>
          <w:rStyle w:val="indexRefpar"/>
        </w:rPr>
        <w:t>31</w:t>
      </w:r>
      <w:r w:rsidR="00271FA6">
        <w:t xml:space="preserve">, </w:t>
      </w:r>
      <w:r w:rsidR="00DC6AA6" w:rsidRPr="00230826">
        <w:rPr>
          <w:rStyle w:val="indexRefchap"/>
        </w:rPr>
        <w:t>ap3:</w:t>
      </w:r>
      <w:r w:rsidR="00DC6AA6" w:rsidRPr="00230826">
        <w:rPr>
          <w:rStyle w:val="indexRefchapsub"/>
        </w:rPr>
        <w:t>1:</w:t>
      </w:r>
      <w:r w:rsidR="00DC6AA6" w:rsidRPr="00230826">
        <w:rPr>
          <w:rStyle w:val="indexRefpar"/>
        </w:rPr>
        <w:t>6</w:t>
      </w:r>
      <w:r w:rsidR="00271FA6">
        <w:t xml:space="preserve">, </w:t>
      </w:r>
      <w:r w:rsidR="00DC6AA6" w:rsidRPr="00230826">
        <w:rPr>
          <w:rStyle w:val="indexRefchap"/>
        </w:rPr>
        <w:t>ap3:</w:t>
      </w:r>
      <w:r w:rsidR="00DC6AA6" w:rsidRPr="00230826">
        <w:rPr>
          <w:rStyle w:val="indexRefchapsub"/>
        </w:rPr>
        <w:t>2:</w:t>
      </w:r>
      <w:r w:rsidR="00DC6AA6" w:rsidRPr="00230826">
        <w:rPr>
          <w:rStyle w:val="indexRefpar"/>
        </w:rPr>
        <w:t>10</w:t>
      </w:r>
    </w:p>
    <w:p w14:paraId="7989BCC3" w14:textId="77777777" w:rsidR="00E67803" w:rsidRDefault="00C57E99" w:rsidP="00271FA6">
      <w:pPr>
        <w:pStyle w:val="Index-2"/>
      </w:pPr>
      <w:r w:rsidRPr="002B1019">
        <w:t>Covenant-breakers since election of</w:t>
      </w:r>
      <w:r w:rsidR="00DC6AA6" w:rsidRPr="00230826">
        <w:rPr>
          <w:rStyle w:val="indexpagenumbercomma"/>
        </w:rPr>
        <w:t xml:space="preserve">, </w:t>
      </w:r>
      <w:r w:rsidR="00DC6AA6" w:rsidRPr="00230826">
        <w:rPr>
          <w:rStyle w:val="indexpagenumberchecked"/>
        </w:rPr>
        <w:t>409</w:t>
      </w:r>
      <w:r w:rsidRPr="006E548C">
        <w:rPr>
          <w:rStyle w:val="indexpagenumbercontinued"/>
        </w:rPr>
        <w:t>–10</w:t>
      </w:r>
      <w:r w:rsidR="00271FA6">
        <w:t xml:space="preserve">, </w:t>
      </w:r>
      <w:r w:rsidR="00DC6AA6" w:rsidRPr="00230826">
        <w:rPr>
          <w:rStyle w:val="indexRefchap"/>
        </w:rPr>
        <w:t>36:</w:t>
      </w:r>
      <w:r w:rsidR="00DC6AA6" w:rsidRPr="00230826">
        <w:rPr>
          <w:rStyle w:val="indexRefpar"/>
        </w:rPr>
        <w:t>9</w:t>
      </w:r>
      <w:r w:rsidR="00271FA6">
        <w:rPr>
          <w:rStyle w:val="indexRefpar"/>
        </w:rPr>
        <w:t>–17</w:t>
      </w:r>
    </w:p>
    <w:p w14:paraId="341B8CC3" w14:textId="77777777" w:rsidR="00E67803" w:rsidRDefault="00C57E99" w:rsidP="00271FA6">
      <w:pPr>
        <w:pStyle w:val="Index-2"/>
      </w:pPr>
      <w:r w:rsidRPr="002B1019">
        <w:t>decision on Guardianship</w:t>
      </w:r>
      <w:r w:rsidR="00DC6AA6" w:rsidRPr="00230826">
        <w:rPr>
          <w:rStyle w:val="indexpagenumbercomma"/>
        </w:rPr>
        <w:t xml:space="preserve">, </w:t>
      </w:r>
      <w:r w:rsidR="00DC6AA6" w:rsidRPr="00230826">
        <w:rPr>
          <w:rStyle w:val="indexpagenumberchecked"/>
        </w:rPr>
        <w:t>399</w:t>
      </w:r>
      <w:r w:rsidR="00271FA6">
        <w:t xml:space="preserve">, </w:t>
      </w:r>
      <w:r w:rsidR="00DC6AA6" w:rsidRPr="00230826">
        <w:rPr>
          <w:rStyle w:val="indexRefchap"/>
        </w:rPr>
        <w:t>35:</w:t>
      </w:r>
      <w:r w:rsidR="00DC6AA6" w:rsidRPr="00230826">
        <w:rPr>
          <w:rStyle w:val="indexRefpar"/>
        </w:rPr>
        <w:t>26–27</w:t>
      </w:r>
    </w:p>
    <w:p w14:paraId="1FF3DB80" w14:textId="77777777" w:rsidR="00A00F7E" w:rsidRDefault="00C57E99">
      <w:pPr>
        <w:pStyle w:val="Index-2"/>
      </w:pPr>
      <w:r w:rsidRPr="002B1019">
        <w:t xml:space="preserve">election of, in </w:t>
      </w:r>
      <w:r w:rsidR="00DC6AA6" w:rsidRPr="00230826">
        <w:t>1963</w:t>
      </w:r>
      <w:r w:rsidR="00DC6AA6" w:rsidRPr="00230826">
        <w:rPr>
          <w:rStyle w:val="indexpagenumbercomma"/>
        </w:rPr>
        <w:t xml:space="preserve">, </w:t>
      </w:r>
      <w:r w:rsidR="00DC6AA6" w:rsidRPr="00230826">
        <w:rPr>
          <w:rStyle w:val="indexpagenumberchecked"/>
        </w:rPr>
        <w:t>392</w:t>
      </w:r>
      <w:r w:rsidRPr="006E548C">
        <w:rPr>
          <w:rStyle w:val="indexpagenumbercontinued"/>
        </w:rPr>
        <w:t>–3</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403</w:t>
      </w:r>
      <w:r w:rsidR="00DC6AA6" w:rsidRPr="00230826">
        <w:rPr>
          <w:rStyle w:val="indexpagenumbernotfound"/>
        </w:rPr>
        <w:t>, 421</w:t>
      </w:r>
      <w:r w:rsidR="00DC6AA6" w:rsidRPr="00230826">
        <w:rPr>
          <w:rStyle w:val="indexpagenumbercomma"/>
        </w:rPr>
        <w:t xml:space="preserve">, </w:t>
      </w:r>
      <w:r w:rsidR="00DC6AA6" w:rsidRPr="00230826">
        <w:rPr>
          <w:rStyle w:val="indexpagenumberchecked"/>
        </w:rPr>
        <w:t>422</w:t>
      </w:r>
      <w:r w:rsidRPr="006E548C">
        <w:rPr>
          <w:rStyle w:val="indexpagenumbercontinued"/>
        </w:rPr>
        <w:t>–3</w:t>
      </w:r>
      <w:r w:rsidR="00DC6AA6" w:rsidRPr="00230826">
        <w:rPr>
          <w:rStyle w:val="indexpagenumbercomma"/>
        </w:rPr>
        <w:t xml:space="preserve">, </w:t>
      </w:r>
      <w:r w:rsidR="00DC6AA6" w:rsidRPr="00230826">
        <w:rPr>
          <w:rStyle w:val="indexpagenumberchecked"/>
        </w:rPr>
        <w:t>433</w:t>
      </w:r>
      <w:r w:rsidR="00EC019A">
        <w:t xml:space="preserve"> </w:t>
      </w:r>
      <w:r w:rsidR="00EC019A" w:rsidRPr="00683C74">
        <w:rPr>
          <w:rStyle w:val="stilltoworkat"/>
        </w:rPr>
        <w:t>(</w:t>
      </w:r>
      <w:r w:rsidR="00EC019A">
        <w:rPr>
          <w:rStyle w:val="stilltoworkat"/>
        </w:rPr>
        <w:t>page 421 is about the election of the Hands in the Holy Land)</w:t>
      </w:r>
      <w:r w:rsidR="00EC019A">
        <w:t xml:space="preserve">, </w:t>
      </w:r>
      <w:r w:rsidR="00DC6AA6" w:rsidRPr="00230826">
        <w:rPr>
          <w:rStyle w:val="indexRefchap"/>
        </w:rPr>
        <w:t>34:</w:t>
      </w:r>
      <w:r w:rsidR="00DC6AA6" w:rsidRPr="00230826">
        <w:rPr>
          <w:rStyle w:val="indexRefpar"/>
        </w:rPr>
        <w:t>65–</w:t>
      </w:r>
      <w:r w:rsidR="00EC019A">
        <w:rPr>
          <w:rStyle w:val="indexRefpar"/>
        </w:rPr>
        <w:t>72</w:t>
      </w:r>
      <w:r w:rsidR="00EC019A">
        <w:t xml:space="preserve">, </w:t>
      </w:r>
      <w:r w:rsidR="00DC6AA6" w:rsidRPr="00230826">
        <w:rPr>
          <w:rStyle w:val="indexRefchap"/>
        </w:rPr>
        <w:t>35:</w:t>
      </w:r>
      <w:r w:rsidR="00DC6AA6" w:rsidRPr="00230826">
        <w:rPr>
          <w:rStyle w:val="indexRefpar"/>
        </w:rPr>
        <w:t>3</w:t>
      </w:r>
      <w:r w:rsidR="00EC019A">
        <w:t xml:space="preserve">, </w:t>
      </w:r>
      <w:r w:rsidR="00DC6AA6" w:rsidRPr="00230826">
        <w:rPr>
          <w:rStyle w:val="indexRefchap"/>
        </w:rPr>
        <w:t>35:</w:t>
      </w:r>
      <w:r w:rsidR="00DC6AA6" w:rsidRPr="00230826">
        <w:rPr>
          <w:rStyle w:val="indexRefpar"/>
        </w:rPr>
        <w:t>56–57</w:t>
      </w:r>
      <w:r w:rsidR="00EC019A">
        <w:t xml:space="preserve">, </w:t>
      </w:r>
      <w:r w:rsidR="00DC6AA6" w:rsidRPr="00230826">
        <w:rPr>
          <w:rStyle w:val="indexRefchap"/>
        </w:rPr>
        <w:t>ap1:</w:t>
      </w:r>
      <w:r w:rsidR="00DC6AA6" w:rsidRPr="00230826">
        <w:rPr>
          <w:rStyle w:val="indexRefchapsub"/>
        </w:rPr>
        <w:t>1:</w:t>
      </w:r>
      <w:r w:rsidR="00DC6AA6" w:rsidRPr="00230826">
        <w:rPr>
          <w:rStyle w:val="indexRefpar"/>
        </w:rPr>
        <w:t>25</w:t>
      </w:r>
      <w:r w:rsidR="00EC019A">
        <w:t xml:space="preserve">, </w:t>
      </w:r>
      <w:r w:rsidR="00DC6AA6" w:rsidRPr="00230826">
        <w:rPr>
          <w:rStyle w:val="indexRefchap"/>
        </w:rPr>
        <w:t>ap3:</w:t>
      </w:r>
      <w:r w:rsidR="00DC6AA6" w:rsidRPr="00230826">
        <w:rPr>
          <w:rStyle w:val="indexRefchapsub"/>
        </w:rPr>
        <w:t>1:</w:t>
      </w:r>
      <w:r w:rsidR="00DC6AA6" w:rsidRPr="00230826">
        <w:rPr>
          <w:rStyle w:val="indexRefpar"/>
        </w:rPr>
        <w:t>1</w:t>
      </w:r>
    </w:p>
    <w:p w14:paraId="69387BFD" w14:textId="77777777" w:rsidR="00A00F7E" w:rsidRDefault="00C57E99">
      <w:pPr>
        <w:pStyle w:val="Index-2"/>
      </w:pPr>
      <w:r w:rsidRPr="002B1019">
        <w:t>establishment of</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287</w:t>
      </w:r>
      <w:r w:rsidR="00DC6AA6" w:rsidRPr="00230826">
        <w:rPr>
          <w:rStyle w:val="indexpagenumbercomma"/>
        </w:rPr>
        <w:t xml:space="preserve">, </w:t>
      </w:r>
      <w:r w:rsidR="00DC6AA6" w:rsidRPr="00230826">
        <w:rPr>
          <w:rStyle w:val="indexpagenumberchecked"/>
        </w:rPr>
        <w:t>292</w:t>
      </w:r>
      <w:r w:rsidRPr="006E548C">
        <w:rPr>
          <w:rStyle w:val="indexpagenumbercontinued"/>
        </w:rPr>
        <w:t>–3</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320</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344</w:t>
      </w:r>
      <w:r w:rsidR="00DC6AA6" w:rsidRPr="00230826">
        <w:rPr>
          <w:rStyle w:val="indexpagenumbercomma"/>
        </w:rPr>
        <w:t xml:space="preserve">, </w:t>
      </w:r>
      <w:r w:rsidR="00DC6AA6" w:rsidRPr="00230826">
        <w:rPr>
          <w:rStyle w:val="indexpagenumberchecked"/>
        </w:rPr>
        <w:t>347</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376</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390</w:t>
      </w:r>
      <w:r w:rsidR="00DC6AA6" w:rsidRPr="00230826">
        <w:rPr>
          <w:rStyle w:val="indexpagenumbercomma"/>
        </w:rPr>
        <w:t xml:space="preserve">, </w:t>
      </w:r>
      <w:r w:rsidR="00DC6AA6" w:rsidRPr="00230826">
        <w:rPr>
          <w:rStyle w:val="indexpagenumberchecked"/>
        </w:rPr>
        <w:t>391</w:t>
      </w:r>
      <w:r w:rsidR="00DC6AA6" w:rsidRPr="00230826">
        <w:rPr>
          <w:rStyle w:val="indexpagenumbercomma"/>
        </w:rPr>
        <w:t xml:space="preserve">, </w:t>
      </w:r>
      <w:r w:rsidR="00DC6AA6" w:rsidRPr="00230826">
        <w:rPr>
          <w:rStyle w:val="indexpagenumberchecked"/>
        </w:rPr>
        <w:t>406</w:t>
      </w:r>
      <w:r w:rsidR="00DC6AA6" w:rsidRPr="00230826">
        <w:rPr>
          <w:rStyle w:val="indexpagenumbercomma"/>
        </w:rPr>
        <w:t xml:space="preserve">, </w:t>
      </w:r>
      <w:r w:rsidR="00DC6AA6" w:rsidRPr="00230826">
        <w:rPr>
          <w:rStyle w:val="indexpagenumberchecked"/>
        </w:rPr>
        <w:t>431</w:t>
      </w:r>
      <w:r w:rsidR="000A7D59">
        <w:t xml:space="preserve">, </w:t>
      </w:r>
      <w:r w:rsidR="00DC6AA6" w:rsidRPr="00230826">
        <w:rPr>
          <w:rStyle w:val="indexRefchap"/>
        </w:rPr>
        <w:t>25:</w:t>
      </w:r>
      <w:r w:rsidR="00DC6AA6" w:rsidRPr="00230826">
        <w:rPr>
          <w:rStyle w:val="indexRefpar"/>
        </w:rPr>
        <w:t>24–25</w:t>
      </w:r>
      <w:r w:rsidR="000A7D59">
        <w:t xml:space="preserve">, </w:t>
      </w:r>
      <w:r w:rsidR="00DC6AA6" w:rsidRPr="00230826">
        <w:rPr>
          <w:rStyle w:val="indexRefchap"/>
        </w:rPr>
        <w:t>25:</w:t>
      </w:r>
      <w:r w:rsidR="00DC6AA6" w:rsidRPr="00230826">
        <w:rPr>
          <w:rStyle w:val="indexRefpar"/>
        </w:rPr>
        <w:t>26</w:t>
      </w:r>
      <w:r w:rsidR="000A7D59">
        <w:t xml:space="preserve">, </w:t>
      </w:r>
      <w:r w:rsidR="00DC6AA6" w:rsidRPr="00230826">
        <w:rPr>
          <w:rStyle w:val="indexRefchap"/>
        </w:rPr>
        <w:t>25:</w:t>
      </w:r>
      <w:r w:rsidR="00DC6AA6" w:rsidRPr="00230826">
        <w:rPr>
          <w:rStyle w:val="indexRefpar"/>
        </w:rPr>
        <w:t>34</w:t>
      </w:r>
      <w:r w:rsidR="000A7D59">
        <w:t xml:space="preserve">, </w:t>
      </w:r>
      <w:r w:rsidR="00DC6AA6" w:rsidRPr="00230826">
        <w:rPr>
          <w:rStyle w:val="indexRefchap"/>
        </w:rPr>
        <w:t>26:</w:t>
      </w:r>
      <w:r w:rsidR="00DC6AA6" w:rsidRPr="00230826">
        <w:rPr>
          <w:rStyle w:val="indexRefpar"/>
        </w:rPr>
        <w:t>1–3</w:t>
      </w:r>
      <w:r w:rsidR="000A7D59">
        <w:t xml:space="preserve">, </w:t>
      </w:r>
      <w:r w:rsidR="00DC6AA6" w:rsidRPr="00230826">
        <w:rPr>
          <w:rStyle w:val="indexRefchap"/>
        </w:rPr>
        <w:t>26:</w:t>
      </w:r>
      <w:r w:rsidR="00DC6AA6" w:rsidRPr="00230826">
        <w:rPr>
          <w:rStyle w:val="indexRefpar"/>
        </w:rPr>
        <w:t>21</w:t>
      </w:r>
      <w:r w:rsidR="000A7D59">
        <w:t xml:space="preserve">, </w:t>
      </w:r>
      <w:r w:rsidR="00DC6AA6" w:rsidRPr="00230826">
        <w:rPr>
          <w:rStyle w:val="indexRefchap"/>
        </w:rPr>
        <w:t>28:</w:t>
      </w:r>
      <w:r w:rsidR="00DC6AA6" w:rsidRPr="00230826">
        <w:rPr>
          <w:rStyle w:val="indexRefpar"/>
        </w:rPr>
        <w:t>19</w:t>
      </w:r>
      <w:r w:rsidR="000A7D59">
        <w:t xml:space="preserve">, </w:t>
      </w:r>
      <w:r w:rsidR="00DC6AA6" w:rsidRPr="00230826">
        <w:rPr>
          <w:rStyle w:val="indexRefchap"/>
        </w:rPr>
        <w:t>29:</w:t>
      </w:r>
      <w:r w:rsidR="00DC6AA6" w:rsidRPr="00230826">
        <w:rPr>
          <w:rStyle w:val="indexRefpar"/>
        </w:rPr>
        <w:t>11</w:t>
      </w:r>
      <w:r w:rsidR="000A7D59">
        <w:t xml:space="preserve">, </w:t>
      </w:r>
      <w:r w:rsidR="00DC6AA6" w:rsidRPr="00230826">
        <w:rPr>
          <w:rStyle w:val="indexRefchap"/>
        </w:rPr>
        <w:t>30:</w:t>
      </w:r>
      <w:r w:rsidR="00DC6AA6" w:rsidRPr="00230826">
        <w:rPr>
          <w:rStyle w:val="indexRefpar"/>
        </w:rPr>
        <w:t>7</w:t>
      </w:r>
      <w:r w:rsidR="000A7D59">
        <w:t xml:space="preserve">, </w:t>
      </w:r>
      <w:r w:rsidR="00DC6AA6" w:rsidRPr="00230826">
        <w:rPr>
          <w:rStyle w:val="indexRefchap"/>
        </w:rPr>
        <w:t>30:</w:t>
      </w:r>
      <w:r w:rsidR="00DC6AA6" w:rsidRPr="00230826">
        <w:rPr>
          <w:rStyle w:val="indexRefpar"/>
        </w:rPr>
        <w:t>12–14</w:t>
      </w:r>
      <w:r w:rsidR="000A7D59">
        <w:t xml:space="preserve">, </w:t>
      </w:r>
      <w:r w:rsidR="00DC6AA6" w:rsidRPr="00230826">
        <w:rPr>
          <w:rStyle w:val="indexRefchap"/>
        </w:rPr>
        <w:t>31:</w:t>
      </w:r>
      <w:r w:rsidR="00DC6AA6" w:rsidRPr="00230826">
        <w:rPr>
          <w:rStyle w:val="indexRefpar"/>
        </w:rPr>
        <w:t>5</w:t>
      </w:r>
      <w:r w:rsidR="000A7D59">
        <w:t xml:space="preserve">, </w:t>
      </w:r>
      <w:r w:rsidR="00DC6AA6" w:rsidRPr="00230826">
        <w:rPr>
          <w:rStyle w:val="indexRefchap"/>
        </w:rPr>
        <w:t>31:</w:t>
      </w:r>
      <w:r w:rsidR="00DC6AA6" w:rsidRPr="00230826">
        <w:rPr>
          <w:rStyle w:val="indexRefpar"/>
        </w:rPr>
        <w:t>18</w:t>
      </w:r>
      <w:r w:rsidR="000A7D59">
        <w:t xml:space="preserve">, </w:t>
      </w:r>
      <w:r w:rsidR="00DC6AA6" w:rsidRPr="00230826">
        <w:rPr>
          <w:rStyle w:val="indexRefchap"/>
        </w:rPr>
        <w:t>33:</w:t>
      </w:r>
      <w:r w:rsidR="00DC6AA6" w:rsidRPr="00230826">
        <w:rPr>
          <w:rStyle w:val="indexRefpar"/>
        </w:rPr>
        <w:t>21</w:t>
      </w:r>
      <w:r w:rsidR="000A7D59">
        <w:t xml:space="preserve">, </w:t>
      </w:r>
      <w:r w:rsidR="00DC6AA6" w:rsidRPr="00230826">
        <w:rPr>
          <w:rStyle w:val="indexRefchap"/>
        </w:rPr>
        <w:t>33:</w:t>
      </w:r>
      <w:r w:rsidR="00DC6AA6" w:rsidRPr="00230826">
        <w:rPr>
          <w:rStyle w:val="indexRefpar"/>
        </w:rPr>
        <w:t>24</w:t>
      </w:r>
      <w:r w:rsidR="00B51837">
        <w:t xml:space="preserve">, </w:t>
      </w:r>
      <w:r w:rsidR="00DC6AA6" w:rsidRPr="00230826">
        <w:rPr>
          <w:rStyle w:val="indexRefchap"/>
        </w:rPr>
        <w:t>34:</w:t>
      </w:r>
      <w:r w:rsidR="00DC6AA6" w:rsidRPr="00230826">
        <w:rPr>
          <w:rStyle w:val="indexRefpar"/>
        </w:rPr>
        <w:t>32</w:t>
      </w:r>
      <w:r w:rsidR="00B51837">
        <w:t xml:space="preserve">, </w:t>
      </w:r>
      <w:r w:rsidR="00DC6AA6" w:rsidRPr="00230826">
        <w:rPr>
          <w:rStyle w:val="indexRefchap"/>
        </w:rPr>
        <w:t>34:</w:t>
      </w:r>
      <w:r w:rsidR="00DC6AA6" w:rsidRPr="00230826">
        <w:rPr>
          <w:rStyle w:val="indexRefpar"/>
        </w:rPr>
        <w:t>58</w:t>
      </w:r>
      <w:r w:rsidR="00B51837">
        <w:t xml:space="preserve">, </w:t>
      </w:r>
      <w:r w:rsidR="00DC6AA6" w:rsidRPr="00230826">
        <w:rPr>
          <w:rStyle w:val="indexRefchap"/>
        </w:rPr>
        <w:t>34:</w:t>
      </w:r>
      <w:r w:rsidR="00DC6AA6" w:rsidRPr="00230826">
        <w:rPr>
          <w:rStyle w:val="indexRefpar"/>
        </w:rPr>
        <w:t>60</w:t>
      </w:r>
      <w:r w:rsidR="00B51837">
        <w:t xml:space="preserve">, </w:t>
      </w:r>
      <w:r w:rsidR="00DC6AA6" w:rsidRPr="00230826">
        <w:rPr>
          <w:rStyle w:val="indexRefchap"/>
        </w:rPr>
        <w:t>35:</w:t>
      </w:r>
      <w:r w:rsidR="00DC6AA6" w:rsidRPr="00230826">
        <w:rPr>
          <w:rStyle w:val="indexRefpar"/>
        </w:rPr>
        <w:t>65</w:t>
      </w:r>
      <w:r w:rsidR="00B51837">
        <w:t xml:space="preserve">, </w:t>
      </w:r>
      <w:r w:rsidR="00DC6AA6" w:rsidRPr="00230826">
        <w:rPr>
          <w:rStyle w:val="indexRefchap"/>
        </w:rPr>
        <w:t>ap2:</w:t>
      </w:r>
      <w:r w:rsidR="00DC6AA6" w:rsidRPr="00230826">
        <w:rPr>
          <w:rStyle w:val="indexRefpar"/>
        </w:rPr>
        <w:t>31</w:t>
      </w:r>
    </w:p>
    <w:p w14:paraId="36F9857B" w14:textId="77777777" w:rsidR="00E67803" w:rsidRDefault="00C57E99" w:rsidP="00A00F7E">
      <w:pPr>
        <w:pStyle w:val="Index-2"/>
      </w:pPr>
      <w:r w:rsidRPr="002B1019">
        <w:t>functions of</w:t>
      </w:r>
      <w:r w:rsidR="00DC6AA6" w:rsidRPr="00230826">
        <w:rPr>
          <w:rStyle w:val="indexpagenumbercomma"/>
        </w:rPr>
        <w:t xml:space="preserve">, </w:t>
      </w:r>
      <w:r w:rsidR="00DC6AA6" w:rsidRPr="00230826">
        <w:rPr>
          <w:rStyle w:val="indexpagenumberchecked"/>
        </w:rPr>
        <w:t>435</w:t>
      </w:r>
      <w:r w:rsidR="00DC6AA6" w:rsidRPr="00230826">
        <w:rPr>
          <w:rStyle w:val="indexpagenumbercomma"/>
        </w:rPr>
        <w:t xml:space="preserve">, </w:t>
      </w:r>
      <w:r w:rsidR="00DC6AA6" w:rsidRPr="00230826">
        <w:rPr>
          <w:rStyle w:val="indexpagenumberchecked"/>
        </w:rPr>
        <w:t>437</w:t>
      </w:r>
      <w:r w:rsidR="00DC6AA6" w:rsidRPr="00230826">
        <w:rPr>
          <w:rStyle w:val="indexpagenumbercomma"/>
        </w:rPr>
        <w:t xml:space="preserve">, </w:t>
      </w:r>
      <w:r w:rsidR="00DC6AA6" w:rsidRPr="00230826">
        <w:rPr>
          <w:rStyle w:val="indexpagenumberchecked"/>
        </w:rPr>
        <w:t>438</w:t>
      </w:r>
      <w:r w:rsidR="00A00F7E">
        <w:t xml:space="preserve">, </w:t>
      </w:r>
      <w:r w:rsidR="00DC6AA6" w:rsidRPr="00230826">
        <w:rPr>
          <w:rStyle w:val="indexRefchap"/>
        </w:rPr>
        <w:t>ap3:</w:t>
      </w:r>
      <w:r w:rsidR="00DC6AA6" w:rsidRPr="00230826">
        <w:rPr>
          <w:rStyle w:val="indexRefchapsub"/>
        </w:rPr>
        <w:t>1:</w:t>
      </w:r>
      <w:r w:rsidR="00DC6AA6" w:rsidRPr="00230826">
        <w:rPr>
          <w:rStyle w:val="indexRefpar"/>
        </w:rPr>
        <w:t>12–13</w:t>
      </w:r>
      <w:r w:rsidR="00A00F7E">
        <w:t xml:space="preserve">, </w:t>
      </w:r>
      <w:r w:rsidR="00DC6AA6" w:rsidRPr="00230826">
        <w:rPr>
          <w:rStyle w:val="indexRefchap"/>
        </w:rPr>
        <w:t>ap3:</w:t>
      </w:r>
      <w:r w:rsidR="00DC6AA6" w:rsidRPr="00230826">
        <w:rPr>
          <w:rStyle w:val="indexRefchapsub"/>
        </w:rPr>
        <w:t>1:</w:t>
      </w:r>
      <w:r w:rsidR="00DC6AA6" w:rsidRPr="00230826">
        <w:rPr>
          <w:rStyle w:val="indexRefpar"/>
        </w:rPr>
        <w:t>21–22</w:t>
      </w:r>
      <w:r w:rsidR="00A00F7E">
        <w:t xml:space="preserve">, </w:t>
      </w:r>
      <w:r w:rsidR="00DC6AA6" w:rsidRPr="00230826">
        <w:rPr>
          <w:rStyle w:val="indexRefchap"/>
        </w:rPr>
        <w:t>ap3:</w:t>
      </w:r>
      <w:r w:rsidR="00DC6AA6" w:rsidRPr="00230826">
        <w:rPr>
          <w:rStyle w:val="indexRefchapsub"/>
        </w:rPr>
        <w:t>2:</w:t>
      </w:r>
      <w:r w:rsidR="00DC6AA6" w:rsidRPr="00230826">
        <w:rPr>
          <w:rStyle w:val="indexRefpar"/>
        </w:rPr>
        <w:t>5–6</w:t>
      </w:r>
    </w:p>
    <w:p w14:paraId="1D82A118" w14:textId="77777777" w:rsidR="00E67803" w:rsidRDefault="00C57E99" w:rsidP="00A00F7E">
      <w:pPr>
        <w:pStyle w:val="Index-2"/>
      </w:pPr>
      <w:r w:rsidRPr="002B1019">
        <w:t>Guardian sacred head of</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439</w:t>
      </w:r>
      <w:r w:rsidR="00A00F7E">
        <w:t xml:space="preserve">, </w:t>
      </w:r>
      <w:r w:rsidR="00DC6AA6" w:rsidRPr="00230826">
        <w:rPr>
          <w:rStyle w:val="indexRefchap"/>
        </w:rPr>
        <w:t>35:</w:t>
      </w:r>
      <w:r w:rsidR="00DC6AA6" w:rsidRPr="00230826">
        <w:rPr>
          <w:rStyle w:val="indexRefpar"/>
        </w:rPr>
        <w:t>57</w:t>
      </w:r>
      <w:r w:rsidR="00A00F7E">
        <w:t xml:space="preserve">, </w:t>
      </w:r>
      <w:r w:rsidR="00DC6AA6" w:rsidRPr="00230826">
        <w:rPr>
          <w:rStyle w:val="indexRefchap"/>
        </w:rPr>
        <w:t>ap3:</w:t>
      </w:r>
      <w:r w:rsidR="00DC6AA6" w:rsidRPr="00230826">
        <w:rPr>
          <w:rStyle w:val="indexRefchapsub"/>
        </w:rPr>
        <w:t>1:</w:t>
      </w:r>
      <w:r w:rsidR="00DC6AA6" w:rsidRPr="00230826">
        <w:rPr>
          <w:rStyle w:val="indexRefpar"/>
        </w:rPr>
        <w:t>6</w:t>
      </w:r>
      <w:r w:rsidR="00A00F7E">
        <w:t xml:space="preserve">, </w:t>
      </w:r>
      <w:r w:rsidR="00DC6AA6" w:rsidRPr="00230826">
        <w:rPr>
          <w:rStyle w:val="indexRefchap"/>
        </w:rPr>
        <w:t>ap3:</w:t>
      </w:r>
      <w:r w:rsidR="00DC6AA6" w:rsidRPr="00230826">
        <w:rPr>
          <w:rStyle w:val="indexRefchapsub"/>
        </w:rPr>
        <w:t>2:</w:t>
      </w:r>
      <w:r w:rsidR="00DC6AA6" w:rsidRPr="00230826">
        <w:rPr>
          <w:rStyle w:val="indexRefpar"/>
        </w:rPr>
        <w:t>7</w:t>
      </w:r>
    </w:p>
    <w:p w14:paraId="376ACE4A" w14:textId="77777777" w:rsidR="00E67803" w:rsidRDefault="00C57E99" w:rsidP="00D70551">
      <w:pPr>
        <w:pStyle w:val="Index-2"/>
      </w:pPr>
      <w:r w:rsidRPr="002B1019">
        <w:t>infallibility of</w:t>
      </w:r>
      <w:r w:rsidR="00DC6AA6" w:rsidRPr="00230826">
        <w:rPr>
          <w:rStyle w:val="indexpagenumbercomma"/>
        </w:rPr>
        <w:t xml:space="preserve">, </w:t>
      </w:r>
      <w:r w:rsidR="00DC6AA6" w:rsidRPr="00230826">
        <w:rPr>
          <w:rStyle w:val="indexpagenumberchecked"/>
        </w:rPr>
        <w:t>384</w:t>
      </w:r>
      <w:r w:rsidR="00DC6AA6" w:rsidRPr="00230826">
        <w:rPr>
          <w:rStyle w:val="indexpagenumbercomma"/>
        </w:rPr>
        <w:t xml:space="preserve">, </w:t>
      </w:r>
      <w:r w:rsidR="00DC6AA6" w:rsidRPr="00230826">
        <w:rPr>
          <w:rStyle w:val="indexpagenumberchecked"/>
        </w:rPr>
        <w:t>394</w:t>
      </w:r>
      <w:r w:rsidR="00DC6AA6" w:rsidRPr="00230826">
        <w:rPr>
          <w:rStyle w:val="indexpagenumbercomma"/>
        </w:rPr>
        <w:t xml:space="preserve">, </w:t>
      </w:r>
      <w:r w:rsidR="00DC6AA6" w:rsidRPr="00230826">
        <w:rPr>
          <w:rStyle w:val="indexpagenumberchecked"/>
        </w:rPr>
        <w:t>395</w:t>
      </w:r>
      <w:r w:rsidRPr="006E548C">
        <w:rPr>
          <w:rStyle w:val="indexpagenumbercontinued"/>
        </w:rPr>
        <w:t>–8</w:t>
      </w:r>
      <w:r w:rsidR="00DC6AA6" w:rsidRPr="00230826">
        <w:rPr>
          <w:rStyle w:val="indexpagenumbercomma"/>
        </w:rPr>
        <w:t xml:space="preserve">, </w:t>
      </w:r>
      <w:r w:rsidR="00DC6AA6" w:rsidRPr="00230826">
        <w:rPr>
          <w:rStyle w:val="indexpagenumberchecked"/>
        </w:rPr>
        <w:t>421</w:t>
      </w:r>
      <w:r w:rsidR="00DC6AA6" w:rsidRPr="00230826">
        <w:rPr>
          <w:rStyle w:val="indexpagenumbercomma"/>
        </w:rPr>
        <w:t xml:space="preserve">, </w:t>
      </w:r>
      <w:r w:rsidR="00DC6AA6" w:rsidRPr="00230826">
        <w:rPr>
          <w:rStyle w:val="indexpagenumberchecked"/>
        </w:rPr>
        <w:t>422</w:t>
      </w:r>
      <w:r w:rsidR="00DC6AA6" w:rsidRPr="00230826">
        <w:rPr>
          <w:rStyle w:val="indexpagenumbercomma"/>
        </w:rPr>
        <w:t xml:space="preserve">, </w:t>
      </w:r>
      <w:r w:rsidR="00DC6AA6" w:rsidRPr="00230826">
        <w:rPr>
          <w:rStyle w:val="indexpagenumberchecked"/>
        </w:rPr>
        <w:t>434</w:t>
      </w:r>
      <w:r w:rsidR="00DC6AA6" w:rsidRPr="00230826">
        <w:rPr>
          <w:rStyle w:val="indexpagenumbercomma"/>
        </w:rPr>
        <w:t xml:space="preserve">, </w:t>
      </w:r>
      <w:r w:rsidR="00DC6AA6" w:rsidRPr="00230826">
        <w:rPr>
          <w:rStyle w:val="indexpagenumberchecked"/>
        </w:rPr>
        <w:t>438</w:t>
      </w:r>
      <w:r w:rsidR="00DC6AA6" w:rsidRPr="00230826">
        <w:rPr>
          <w:rStyle w:val="indexpagenumbercomma"/>
        </w:rPr>
        <w:t xml:space="preserve">, </w:t>
      </w:r>
      <w:r w:rsidR="00DC6AA6" w:rsidRPr="00230826">
        <w:rPr>
          <w:rStyle w:val="indexpagenumberchecked"/>
        </w:rPr>
        <w:t>441</w:t>
      </w:r>
      <w:r w:rsidR="00A00F7E">
        <w:t xml:space="preserve">, </w:t>
      </w:r>
      <w:r w:rsidR="00DC6AA6" w:rsidRPr="00230826">
        <w:rPr>
          <w:rStyle w:val="indexRefchap"/>
        </w:rPr>
        <w:t>34:</w:t>
      </w:r>
      <w:r w:rsidR="00DC6AA6" w:rsidRPr="00230826">
        <w:rPr>
          <w:rStyle w:val="indexRefpar"/>
        </w:rPr>
        <w:t>32</w:t>
      </w:r>
      <w:r w:rsidR="00A00F7E">
        <w:t xml:space="preserve">, </w:t>
      </w:r>
      <w:r w:rsidR="00DC6AA6" w:rsidRPr="00230826">
        <w:rPr>
          <w:rStyle w:val="indexRefchap"/>
        </w:rPr>
        <w:t>35:</w:t>
      </w:r>
      <w:r w:rsidR="00DC6AA6" w:rsidRPr="00230826">
        <w:rPr>
          <w:rStyle w:val="indexRefpar"/>
        </w:rPr>
        <w:t>1</w:t>
      </w:r>
      <w:r w:rsidR="00A00F7E">
        <w:t xml:space="preserve">, </w:t>
      </w:r>
      <w:r w:rsidR="00DC6AA6" w:rsidRPr="00230826">
        <w:rPr>
          <w:rStyle w:val="indexRefchap"/>
        </w:rPr>
        <w:t>35:</w:t>
      </w:r>
      <w:r w:rsidR="00DC6AA6" w:rsidRPr="00230826">
        <w:rPr>
          <w:rStyle w:val="indexRefpar"/>
        </w:rPr>
        <w:t>7–23</w:t>
      </w:r>
      <w:r w:rsidR="00D70551">
        <w:t xml:space="preserve">, </w:t>
      </w:r>
      <w:r w:rsidR="00DC6AA6" w:rsidRPr="00230826">
        <w:rPr>
          <w:rStyle w:val="indexRefchap"/>
        </w:rPr>
        <w:t>ap1:</w:t>
      </w:r>
      <w:r w:rsidR="00DC6AA6" w:rsidRPr="00230826">
        <w:rPr>
          <w:rStyle w:val="indexRefchapsub"/>
        </w:rPr>
        <w:t>1:</w:t>
      </w:r>
      <w:r w:rsidR="00DC6AA6" w:rsidRPr="00230826">
        <w:rPr>
          <w:rStyle w:val="indexRefpar"/>
        </w:rPr>
        <w:t>17</w:t>
      </w:r>
      <w:r w:rsidR="00D70551">
        <w:t xml:space="preserve">, </w:t>
      </w:r>
      <w:r w:rsidR="00DC6AA6" w:rsidRPr="00230826">
        <w:rPr>
          <w:rStyle w:val="indexRefchap"/>
        </w:rPr>
        <w:t>ap1:</w:t>
      </w:r>
      <w:r w:rsidR="00DC6AA6" w:rsidRPr="00230826">
        <w:rPr>
          <w:rStyle w:val="indexRefchapsub"/>
        </w:rPr>
        <w:t>1:</w:t>
      </w:r>
      <w:r w:rsidR="00DC6AA6" w:rsidRPr="00230826">
        <w:rPr>
          <w:rStyle w:val="indexRefpar"/>
        </w:rPr>
        <w:t>25</w:t>
      </w:r>
      <w:r w:rsidR="00D70551">
        <w:t xml:space="preserve">, </w:t>
      </w:r>
      <w:r w:rsidR="00DC6AA6" w:rsidRPr="00230826">
        <w:rPr>
          <w:rStyle w:val="indexRefchap"/>
        </w:rPr>
        <w:t>ap3:</w:t>
      </w:r>
      <w:r w:rsidR="00DC6AA6" w:rsidRPr="00230826">
        <w:rPr>
          <w:rStyle w:val="indexRefchapsub"/>
        </w:rPr>
        <w:t>1:</w:t>
      </w:r>
      <w:r w:rsidR="00DC6AA6" w:rsidRPr="00230826">
        <w:rPr>
          <w:rStyle w:val="indexRefpar"/>
        </w:rPr>
        <w:t>4</w:t>
      </w:r>
      <w:r w:rsidR="00D70551">
        <w:t xml:space="preserve">, </w:t>
      </w:r>
      <w:r w:rsidR="00DC6AA6" w:rsidRPr="00230826">
        <w:rPr>
          <w:rStyle w:val="indexRefchap"/>
        </w:rPr>
        <w:t>ap3:</w:t>
      </w:r>
      <w:r w:rsidR="00DC6AA6" w:rsidRPr="00230826">
        <w:rPr>
          <w:rStyle w:val="indexRefchapsub"/>
        </w:rPr>
        <w:t>2:</w:t>
      </w:r>
      <w:r w:rsidR="00DC6AA6" w:rsidRPr="00230826">
        <w:rPr>
          <w:rStyle w:val="indexRefpar"/>
        </w:rPr>
        <w:t>2</w:t>
      </w:r>
      <w:r w:rsidR="00D70551">
        <w:t xml:space="preserve">, </w:t>
      </w:r>
      <w:r w:rsidR="00DC6AA6" w:rsidRPr="00230826">
        <w:rPr>
          <w:rStyle w:val="indexRefchap"/>
        </w:rPr>
        <w:t>ap3:</w:t>
      </w:r>
      <w:r w:rsidR="00DC6AA6" w:rsidRPr="00230826">
        <w:rPr>
          <w:rStyle w:val="indexRefchapsub"/>
        </w:rPr>
        <w:t>2:</w:t>
      </w:r>
      <w:r w:rsidR="00DC6AA6" w:rsidRPr="00230826">
        <w:rPr>
          <w:rStyle w:val="indexRefpar"/>
        </w:rPr>
        <w:t>18</w:t>
      </w:r>
    </w:p>
    <w:p w14:paraId="1778CC0B" w14:textId="77777777" w:rsidR="00E67803" w:rsidRDefault="00C57E99" w:rsidP="00D70551">
      <w:pPr>
        <w:pStyle w:val="Index-2"/>
      </w:pPr>
      <w:r w:rsidRPr="002B1019">
        <w:t xml:space="preserve">International </w:t>
      </w:r>
      <w:r w:rsidRPr="000C7039">
        <w:rPr>
          <w:highlight w:val="yellow"/>
        </w:rPr>
        <w:t>Bahá</w:t>
      </w:r>
      <w:r w:rsidR="00627ED1" w:rsidRPr="00627ED1">
        <w:rPr>
          <w:highlight w:val="yellow"/>
        </w:rPr>
        <w:t>’</w:t>
      </w:r>
      <w:r w:rsidRPr="000C7039">
        <w:rPr>
          <w:highlight w:val="yellow"/>
        </w:rPr>
        <w:t>í</w:t>
      </w:r>
      <w:r w:rsidRPr="002B1019">
        <w:t xml:space="preserve"> Council forerunner of</w:t>
      </w:r>
      <w:r w:rsidR="00DC6AA6" w:rsidRPr="00230826">
        <w:rPr>
          <w:rStyle w:val="indexpagenumbercomma"/>
        </w:rPr>
        <w:t xml:space="preserve">, </w:t>
      </w:r>
      <w:r w:rsidR="00DC6AA6" w:rsidRPr="00230826">
        <w:rPr>
          <w:rStyle w:val="indexpagenumberchecked"/>
        </w:rPr>
        <w:t>324</w:t>
      </w:r>
      <w:r w:rsidR="00DC6AA6" w:rsidRPr="00230826">
        <w:rPr>
          <w:rStyle w:val="indexpagenumbercomma"/>
        </w:rPr>
        <w:t xml:space="preserve">, </w:t>
      </w:r>
      <w:r w:rsidR="00DC6AA6" w:rsidRPr="00230826">
        <w:rPr>
          <w:rStyle w:val="indexpagenumberchecked"/>
        </w:rPr>
        <w:t>383</w:t>
      </w:r>
      <w:r w:rsidRPr="006E548C">
        <w:rPr>
          <w:rStyle w:val="indexpagenumbercontinued"/>
        </w:rPr>
        <w:t>–4</w:t>
      </w:r>
      <w:r w:rsidR="00DC6AA6" w:rsidRPr="00230826">
        <w:rPr>
          <w:rStyle w:val="indexpagenumbercomma"/>
        </w:rPr>
        <w:t xml:space="preserve">, </w:t>
      </w:r>
      <w:r w:rsidR="00DC6AA6" w:rsidRPr="00230826">
        <w:rPr>
          <w:rStyle w:val="indexpagenumberchecked"/>
        </w:rPr>
        <w:t>391</w:t>
      </w:r>
      <w:r w:rsidRPr="006E548C">
        <w:rPr>
          <w:rStyle w:val="indexpagenumbercontinued"/>
        </w:rPr>
        <w:t>–2</w:t>
      </w:r>
      <w:r w:rsidR="00D70551">
        <w:t xml:space="preserve">, </w:t>
      </w:r>
      <w:r w:rsidR="00DC6AA6" w:rsidRPr="00230826">
        <w:rPr>
          <w:rStyle w:val="indexRefchap"/>
        </w:rPr>
        <w:t>29:</w:t>
      </w:r>
      <w:r w:rsidR="00DC6AA6" w:rsidRPr="00230826">
        <w:rPr>
          <w:rStyle w:val="indexRefpar"/>
        </w:rPr>
        <w:t>11</w:t>
      </w:r>
      <w:r w:rsidR="00D70551">
        <w:t xml:space="preserve">, </w:t>
      </w:r>
      <w:r w:rsidR="00DC6AA6" w:rsidRPr="00230826">
        <w:rPr>
          <w:rStyle w:val="indexRefchap"/>
        </w:rPr>
        <w:t>34:</w:t>
      </w:r>
      <w:r w:rsidR="00DC6AA6" w:rsidRPr="00230826">
        <w:rPr>
          <w:rStyle w:val="indexRefpar"/>
        </w:rPr>
        <w:t>30–32</w:t>
      </w:r>
      <w:r w:rsidR="00D70551">
        <w:t xml:space="preserve">, </w:t>
      </w:r>
      <w:r w:rsidR="00DC6AA6" w:rsidRPr="00230826">
        <w:rPr>
          <w:rStyle w:val="indexRefchap"/>
        </w:rPr>
        <w:t>34:</w:t>
      </w:r>
      <w:r w:rsidR="00DC6AA6" w:rsidRPr="00230826">
        <w:rPr>
          <w:rStyle w:val="indexRefpar"/>
        </w:rPr>
        <w:t>64</w:t>
      </w:r>
    </w:p>
    <w:p w14:paraId="10388FB3" w14:textId="77777777" w:rsidR="00E67803" w:rsidRDefault="00C57E99" w:rsidP="0079085B">
      <w:pPr>
        <w:pStyle w:val="Index-2"/>
      </w:pPr>
      <w:r w:rsidRPr="002B1019">
        <w:t>interpretation not a function of</w:t>
      </w:r>
      <w:r w:rsidR="00DC6AA6" w:rsidRPr="00230826">
        <w:rPr>
          <w:rStyle w:val="indexpagenumbercomma"/>
        </w:rPr>
        <w:t xml:space="preserve">, </w:t>
      </w:r>
      <w:r w:rsidR="00DC6AA6" w:rsidRPr="00230826">
        <w:rPr>
          <w:rStyle w:val="indexpagenumberchecked"/>
        </w:rPr>
        <w:t>435</w:t>
      </w:r>
      <w:r w:rsidRPr="006E548C">
        <w:rPr>
          <w:rStyle w:val="indexpagenumbercontinued"/>
        </w:rPr>
        <w:t>–6</w:t>
      </w:r>
      <w:r w:rsidR="00DC6AA6" w:rsidRPr="00230826">
        <w:rPr>
          <w:rStyle w:val="indexpagenumbercomma"/>
        </w:rPr>
        <w:t xml:space="preserve">, </w:t>
      </w:r>
      <w:r w:rsidR="00DC6AA6" w:rsidRPr="00230826">
        <w:rPr>
          <w:rStyle w:val="indexpagenumberchecked"/>
        </w:rPr>
        <w:t>438</w:t>
      </w:r>
      <w:r w:rsidR="00D70551">
        <w:t xml:space="preserve">, </w:t>
      </w:r>
      <w:r w:rsidR="00DC6AA6" w:rsidRPr="00230826">
        <w:rPr>
          <w:rStyle w:val="indexRefchap"/>
        </w:rPr>
        <w:t>ap3:</w:t>
      </w:r>
      <w:r w:rsidR="00DC6AA6" w:rsidRPr="00230826">
        <w:rPr>
          <w:rStyle w:val="indexRefchapsub"/>
        </w:rPr>
        <w:t>1:</w:t>
      </w:r>
      <w:r w:rsidR="00DC6AA6" w:rsidRPr="00230826">
        <w:rPr>
          <w:rStyle w:val="indexRefpar"/>
        </w:rPr>
        <w:t>12</w:t>
      </w:r>
      <w:r w:rsidR="00D70551">
        <w:rPr>
          <w:rStyle w:val="indexRefpar"/>
        </w:rPr>
        <w:t>–17</w:t>
      </w:r>
      <w:r w:rsidR="0079085B">
        <w:t xml:space="preserve">, </w:t>
      </w:r>
      <w:r w:rsidR="00DC6AA6" w:rsidRPr="00230826">
        <w:rPr>
          <w:rStyle w:val="indexRefchap"/>
        </w:rPr>
        <w:t>ap3:</w:t>
      </w:r>
      <w:r w:rsidR="00DC6AA6" w:rsidRPr="00230826">
        <w:rPr>
          <w:rStyle w:val="indexRefchapsub"/>
        </w:rPr>
        <w:t>2:</w:t>
      </w:r>
      <w:r w:rsidR="00DC6AA6" w:rsidRPr="00230826">
        <w:rPr>
          <w:rStyle w:val="indexRefpar"/>
        </w:rPr>
        <w:t>5</w:t>
      </w:r>
    </w:p>
    <w:p w14:paraId="64ED875D" w14:textId="77777777" w:rsidR="00E67803" w:rsidRDefault="00C57E99" w:rsidP="00BF0F4B">
      <w:pPr>
        <w:pStyle w:val="Index-2"/>
      </w:pPr>
      <w:r w:rsidRPr="002B1019">
        <w:t>membership of</w:t>
      </w:r>
      <w:r w:rsidR="00DC6AA6" w:rsidRPr="00230826">
        <w:rPr>
          <w:rStyle w:val="indexpagenumbercomma"/>
        </w:rPr>
        <w:t xml:space="preserve">, </w:t>
      </w:r>
      <w:r w:rsidR="00DC6AA6" w:rsidRPr="00230826">
        <w:rPr>
          <w:rStyle w:val="indexpagenumberchecked"/>
        </w:rPr>
        <w:t>392</w:t>
      </w:r>
      <w:r w:rsidR="00DC6AA6" w:rsidRPr="00230826">
        <w:rPr>
          <w:rStyle w:val="indexpagenumbercomma"/>
        </w:rPr>
        <w:t xml:space="preserve">, </w:t>
      </w:r>
      <w:r w:rsidR="00DC6AA6" w:rsidRPr="00230826">
        <w:rPr>
          <w:rStyle w:val="indexpagenumberchecked"/>
        </w:rPr>
        <w:t>399</w:t>
      </w:r>
      <w:r w:rsidR="0079085B">
        <w:t xml:space="preserve"> </w:t>
      </w:r>
      <w:r w:rsidR="0079085B" w:rsidRPr="00683C74">
        <w:rPr>
          <w:rStyle w:val="stilltoworkat"/>
        </w:rPr>
        <w:t>(</w:t>
      </w:r>
      <w:r w:rsidR="0079085B">
        <w:rPr>
          <w:rStyle w:val="stilltoworkat"/>
        </w:rPr>
        <w:t>it's page 400 instead of 399)</w:t>
      </w:r>
      <w:r w:rsidR="0079085B">
        <w:t xml:space="preserve">, </w:t>
      </w:r>
      <w:r w:rsidR="00DC6AA6" w:rsidRPr="00230826">
        <w:rPr>
          <w:rStyle w:val="indexRefchap"/>
        </w:rPr>
        <w:t>34:</w:t>
      </w:r>
      <w:r w:rsidR="00DC6AA6" w:rsidRPr="00230826">
        <w:rPr>
          <w:rStyle w:val="indexRefpar"/>
        </w:rPr>
        <w:t>69</w:t>
      </w:r>
      <w:r w:rsidR="0079085B">
        <w:t xml:space="preserve">, </w:t>
      </w:r>
      <w:r w:rsidR="00DC6AA6" w:rsidRPr="00230826">
        <w:rPr>
          <w:rStyle w:val="indexRefchap"/>
        </w:rPr>
        <w:t>35:</w:t>
      </w:r>
      <w:r w:rsidR="00DC6AA6" w:rsidRPr="00230826">
        <w:rPr>
          <w:rStyle w:val="indexRefpar"/>
        </w:rPr>
        <w:t>3</w:t>
      </w:r>
      <w:r w:rsidR="00E21DD9">
        <w:rPr>
          <w:rStyle w:val="indexRefpar"/>
        </w:rPr>
        <w:t>1</w:t>
      </w:r>
    </w:p>
    <w:p w14:paraId="076EE39D" w14:textId="77777777" w:rsidR="00E67803" w:rsidRDefault="00C57E99" w:rsidP="0079085B">
      <w:pPr>
        <w:pStyle w:val="Index-3"/>
      </w:pPr>
      <w:r w:rsidRPr="002B1019">
        <w:t>confined to men</w:t>
      </w:r>
      <w:r w:rsidR="00DC6AA6" w:rsidRPr="00230826">
        <w:rPr>
          <w:rStyle w:val="indexpagenumbercomma"/>
        </w:rPr>
        <w:t xml:space="preserve">, </w:t>
      </w:r>
      <w:r w:rsidR="00DC6AA6" w:rsidRPr="00230826">
        <w:rPr>
          <w:rStyle w:val="indexpagenumberchecked"/>
        </w:rPr>
        <w:t>400</w:t>
      </w:r>
      <w:r w:rsidR="00627ED1" w:rsidRPr="00BF0F4B">
        <w:rPr>
          <w:rStyle w:val="indexpagenumbercontinued"/>
        </w:rPr>
        <w:t>–</w:t>
      </w:r>
      <w:r w:rsidR="00DC6AA6" w:rsidRPr="00230826">
        <w:rPr>
          <w:rStyle w:val="indexpagenumbercontinued"/>
        </w:rPr>
        <w:t>1</w:t>
      </w:r>
      <w:r w:rsidR="0079085B">
        <w:t xml:space="preserve">, </w:t>
      </w:r>
      <w:r w:rsidR="00DC6AA6" w:rsidRPr="00230826">
        <w:rPr>
          <w:rStyle w:val="indexRefchap"/>
        </w:rPr>
        <w:t>35:</w:t>
      </w:r>
      <w:r w:rsidR="00DC6AA6" w:rsidRPr="00230826">
        <w:rPr>
          <w:rStyle w:val="indexRefpar"/>
        </w:rPr>
        <w:t>32</w:t>
      </w:r>
      <w:r w:rsidR="00E21DD9">
        <w:rPr>
          <w:rStyle w:val="indexRefpar"/>
        </w:rPr>
        <w:t>–33</w:t>
      </w:r>
    </w:p>
    <w:p w14:paraId="441EB5EF" w14:textId="77777777" w:rsidR="00E67803" w:rsidRDefault="00C57E99" w:rsidP="00E21DD9">
      <w:pPr>
        <w:pStyle w:val="Index-2"/>
      </w:pPr>
      <w:r w:rsidRPr="002B1019">
        <w:t>must approve expulsion of Covenant</w:t>
      </w:r>
      <w:r>
        <w:t>-</w:t>
      </w:r>
      <w:r w:rsidRPr="002B1019">
        <w:t>breakers</w:t>
      </w:r>
      <w:r w:rsidR="00DC6AA6" w:rsidRPr="00230826">
        <w:rPr>
          <w:rStyle w:val="indexpagenumbercomma"/>
        </w:rPr>
        <w:t xml:space="preserve">, </w:t>
      </w:r>
      <w:r w:rsidR="00DC6AA6" w:rsidRPr="00230826">
        <w:rPr>
          <w:rStyle w:val="indexpagenumberchecked"/>
        </w:rPr>
        <w:t>256</w:t>
      </w:r>
      <w:r w:rsidR="00E21DD9">
        <w:t xml:space="preserve">, </w:t>
      </w:r>
      <w:r w:rsidR="00DC6AA6" w:rsidRPr="00230826">
        <w:rPr>
          <w:rStyle w:val="indexRefchap"/>
        </w:rPr>
        <w:t>22:</w:t>
      </w:r>
      <w:r w:rsidR="00DC6AA6" w:rsidRPr="00230826">
        <w:rPr>
          <w:rStyle w:val="indexRefpar"/>
        </w:rPr>
        <w:t>15</w:t>
      </w:r>
    </w:p>
    <w:p w14:paraId="693658A1" w14:textId="77777777" w:rsidR="00E67803" w:rsidRDefault="00C57E99" w:rsidP="00E21DD9">
      <w:pPr>
        <w:pStyle w:val="Index-2"/>
      </w:pPr>
      <w:r w:rsidRPr="002B1019">
        <w:t>new epochs ushered in by</w:t>
      </w:r>
      <w:r w:rsidR="00DC6AA6" w:rsidRPr="00230826">
        <w:rPr>
          <w:rStyle w:val="indexpagenumbercomma"/>
        </w:rPr>
        <w:t xml:space="preserve">, </w:t>
      </w:r>
      <w:r w:rsidR="00DC6AA6" w:rsidRPr="00230826">
        <w:rPr>
          <w:rStyle w:val="indexpagenumberchecked"/>
        </w:rPr>
        <w:t>375</w:t>
      </w:r>
      <w:r w:rsidR="00E21DD9">
        <w:t xml:space="preserve">, </w:t>
      </w:r>
      <w:r w:rsidR="00DC6AA6" w:rsidRPr="00230826">
        <w:rPr>
          <w:rStyle w:val="indexRefchap"/>
        </w:rPr>
        <w:t>33:</w:t>
      </w:r>
      <w:r w:rsidR="00DC6AA6" w:rsidRPr="00230826">
        <w:rPr>
          <w:rStyle w:val="indexRefpar"/>
        </w:rPr>
        <w:t>22</w:t>
      </w:r>
    </w:p>
    <w:p w14:paraId="64F30B47" w14:textId="77777777" w:rsidR="00E67803" w:rsidRDefault="00C57E99" w:rsidP="00E21DD9">
      <w:pPr>
        <w:pStyle w:val="Index-2"/>
      </w:pPr>
      <w:r w:rsidRPr="002B1019">
        <w:t>no officers of</w:t>
      </w:r>
      <w:r w:rsidR="00DC6AA6" w:rsidRPr="00230826">
        <w:rPr>
          <w:rStyle w:val="indexpagenumbercomma"/>
        </w:rPr>
        <w:t xml:space="preserve">, </w:t>
      </w:r>
      <w:r w:rsidR="00DC6AA6" w:rsidRPr="00230826">
        <w:rPr>
          <w:rStyle w:val="indexpagenumberchecked"/>
        </w:rPr>
        <w:t>400</w:t>
      </w:r>
      <w:r w:rsidR="00DC6AA6" w:rsidRPr="00230826">
        <w:rPr>
          <w:rStyle w:val="indexpagenumbercomma"/>
        </w:rPr>
        <w:t xml:space="preserve">, </w:t>
      </w:r>
      <w:r w:rsidR="00DC6AA6" w:rsidRPr="00230826">
        <w:rPr>
          <w:rStyle w:val="indexpagenumberchecked"/>
        </w:rPr>
        <w:t>403</w:t>
      </w:r>
      <w:r w:rsidR="00E21DD9">
        <w:t xml:space="preserve">, </w:t>
      </w:r>
      <w:r w:rsidR="00DC6AA6" w:rsidRPr="00230826">
        <w:rPr>
          <w:rStyle w:val="indexRefchap"/>
        </w:rPr>
        <w:t>35:</w:t>
      </w:r>
      <w:r w:rsidR="00DC6AA6" w:rsidRPr="00230826">
        <w:rPr>
          <w:rStyle w:val="indexRefpar"/>
        </w:rPr>
        <w:t>31</w:t>
      </w:r>
      <w:r w:rsidR="00E21DD9">
        <w:t xml:space="preserve">, </w:t>
      </w:r>
      <w:r w:rsidR="00DC6AA6" w:rsidRPr="00230826">
        <w:rPr>
          <w:rStyle w:val="indexRefchap"/>
        </w:rPr>
        <w:t>35:</w:t>
      </w:r>
      <w:r w:rsidR="00DC6AA6" w:rsidRPr="00230826">
        <w:rPr>
          <w:rStyle w:val="indexRefpar"/>
        </w:rPr>
        <w:t>57</w:t>
      </w:r>
    </w:p>
    <w:p w14:paraId="5B04871F" w14:textId="77777777" w:rsidR="00E67803" w:rsidRDefault="00C57E99" w:rsidP="00E21DD9">
      <w:pPr>
        <w:pStyle w:val="Index-2"/>
      </w:pPr>
      <w:r w:rsidRPr="002B1019">
        <w:t>one pillar of Administrative Order</w:t>
      </w:r>
      <w:r w:rsidR="00DC6AA6" w:rsidRPr="00230826">
        <w:rPr>
          <w:rStyle w:val="indexpagenumbercomma"/>
        </w:rPr>
        <w:t xml:space="preserve">, </w:t>
      </w:r>
      <w:r w:rsidR="00DC6AA6" w:rsidRPr="00230826">
        <w:rPr>
          <w:rStyle w:val="indexpagenumberchecked"/>
        </w:rPr>
        <w:t>386</w:t>
      </w:r>
      <w:r w:rsidR="00E21DD9">
        <w:t xml:space="preserve">, </w:t>
      </w:r>
      <w:r w:rsidR="00DC6AA6" w:rsidRPr="00230826">
        <w:rPr>
          <w:rStyle w:val="indexRefchap"/>
        </w:rPr>
        <w:t>34:</w:t>
      </w:r>
      <w:r w:rsidR="00DC6AA6" w:rsidRPr="00230826">
        <w:rPr>
          <w:rStyle w:val="indexRefpar"/>
        </w:rPr>
        <w:t>40</w:t>
      </w:r>
    </w:p>
    <w:p w14:paraId="57C0926B" w14:textId="77777777" w:rsidR="00E67803" w:rsidRDefault="00C57E99" w:rsidP="00E21DD9">
      <w:pPr>
        <w:pStyle w:val="Index-2"/>
      </w:pPr>
      <w:r w:rsidRPr="002B1019">
        <w:t>Plans initiated by</w:t>
      </w:r>
      <w:r w:rsidR="00DC6AA6" w:rsidRPr="00230826">
        <w:rPr>
          <w:rStyle w:val="indexpagenumbercomma"/>
        </w:rPr>
        <w:t xml:space="preserve">, </w:t>
      </w:r>
      <w:r w:rsidR="00DC6AA6" w:rsidRPr="00230826">
        <w:rPr>
          <w:rStyle w:val="indexpagenumberchecked"/>
        </w:rPr>
        <w:t>318</w:t>
      </w:r>
      <w:r w:rsidR="00E21DD9">
        <w:t xml:space="preserve">, </w:t>
      </w:r>
      <w:r w:rsidR="00DC6AA6" w:rsidRPr="00230826">
        <w:rPr>
          <w:rStyle w:val="indexRefchap"/>
        </w:rPr>
        <w:t>28:</w:t>
      </w:r>
      <w:r w:rsidR="00DC6AA6" w:rsidRPr="00230826">
        <w:rPr>
          <w:rStyle w:val="indexRefpar"/>
        </w:rPr>
        <w:t>12–13</w:t>
      </w:r>
    </w:p>
    <w:p w14:paraId="11BDEAC4" w14:textId="77777777" w:rsidR="00E67803" w:rsidRDefault="00C57E99" w:rsidP="00E21DD9">
      <w:pPr>
        <w:pStyle w:val="Index-2"/>
      </w:pPr>
      <w:r w:rsidRPr="002B1019">
        <w:t>process of legislation</w:t>
      </w:r>
      <w:r w:rsidR="00DC6AA6" w:rsidRPr="00230826">
        <w:rPr>
          <w:rStyle w:val="indexpagenumbercomma"/>
        </w:rPr>
        <w:t xml:space="preserve">, </w:t>
      </w:r>
      <w:r w:rsidR="00DC6AA6" w:rsidRPr="00230826">
        <w:rPr>
          <w:rStyle w:val="indexpagenumberchecked"/>
        </w:rPr>
        <w:t>439</w:t>
      </w:r>
      <w:r w:rsidR="00E21DD9">
        <w:t xml:space="preserve">, </w:t>
      </w:r>
      <w:r w:rsidR="00DC6AA6" w:rsidRPr="00230826">
        <w:rPr>
          <w:rStyle w:val="indexRefchap"/>
        </w:rPr>
        <w:t>ap3:</w:t>
      </w:r>
      <w:r w:rsidR="00DC6AA6" w:rsidRPr="00230826">
        <w:rPr>
          <w:rStyle w:val="indexRefchapsub"/>
        </w:rPr>
        <w:t>2:</w:t>
      </w:r>
      <w:r w:rsidR="00DC6AA6" w:rsidRPr="00230826">
        <w:rPr>
          <w:rStyle w:val="indexRefpar"/>
        </w:rPr>
        <w:t>7</w:t>
      </w:r>
    </w:p>
    <w:p w14:paraId="3DE41727" w14:textId="77777777" w:rsidR="00E67803" w:rsidRDefault="00C57E99" w:rsidP="00E21DD9">
      <w:pPr>
        <w:pStyle w:val="Index-2"/>
      </w:pPr>
      <w:r w:rsidRPr="002B1019">
        <w:t>pronounces on subjects not in Writings</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385</w:t>
      </w:r>
      <w:r w:rsidR="00DC6AA6" w:rsidRPr="00230826">
        <w:rPr>
          <w:rStyle w:val="indexpagenumbercomma"/>
        </w:rPr>
        <w:t xml:space="preserve">, </w:t>
      </w:r>
      <w:r w:rsidR="00DC6AA6" w:rsidRPr="00230826">
        <w:rPr>
          <w:rStyle w:val="indexpagenumberchecked"/>
        </w:rPr>
        <w:t>387</w:t>
      </w:r>
      <w:r w:rsidR="00DC6AA6" w:rsidRPr="00230826">
        <w:rPr>
          <w:rStyle w:val="indexpagenumbercomma"/>
        </w:rPr>
        <w:t xml:space="preserve">, </w:t>
      </w:r>
      <w:r w:rsidR="00DC6AA6" w:rsidRPr="00230826">
        <w:rPr>
          <w:rStyle w:val="indexpagenumberchecked"/>
        </w:rPr>
        <w:t>415</w:t>
      </w:r>
      <w:r w:rsidR="00DC6AA6" w:rsidRPr="00230826">
        <w:rPr>
          <w:rStyle w:val="indexpagenumbercomma"/>
        </w:rPr>
        <w:t xml:space="preserve">, </w:t>
      </w:r>
      <w:r w:rsidR="00DC6AA6" w:rsidRPr="00230826">
        <w:rPr>
          <w:rStyle w:val="indexpagenumberchecked"/>
        </w:rPr>
        <w:t>425</w:t>
      </w:r>
      <w:r w:rsidR="00DC6AA6" w:rsidRPr="00230826">
        <w:rPr>
          <w:rStyle w:val="indexpagenumbercomma"/>
        </w:rPr>
        <w:t xml:space="preserve">, </w:t>
      </w:r>
      <w:r w:rsidR="00DC6AA6" w:rsidRPr="00230826">
        <w:rPr>
          <w:rStyle w:val="indexpagenumberchecked"/>
        </w:rPr>
        <w:t>434</w:t>
      </w:r>
      <w:r w:rsidR="00E21DD9">
        <w:t xml:space="preserve">, </w:t>
      </w:r>
      <w:r w:rsidR="00DC6AA6" w:rsidRPr="00230826">
        <w:rPr>
          <w:rStyle w:val="indexRefchap"/>
        </w:rPr>
        <w:t>34:</w:t>
      </w:r>
      <w:r w:rsidR="00DC6AA6" w:rsidRPr="00230826">
        <w:rPr>
          <w:rStyle w:val="indexRefpar"/>
        </w:rPr>
        <w:t>11</w:t>
      </w:r>
      <w:r w:rsidR="00E21DD9">
        <w:t xml:space="preserve">, </w:t>
      </w:r>
      <w:r w:rsidR="00DC6AA6" w:rsidRPr="00230826">
        <w:rPr>
          <w:rStyle w:val="indexRefchap"/>
        </w:rPr>
        <w:t>34:</w:t>
      </w:r>
      <w:r w:rsidR="00DC6AA6" w:rsidRPr="00230826">
        <w:rPr>
          <w:rStyle w:val="indexRefpar"/>
        </w:rPr>
        <w:t>37</w:t>
      </w:r>
      <w:r w:rsidR="00E21DD9">
        <w:t xml:space="preserve">, </w:t>
      </w:r>
      <w:r w:rsidR="00DC6AA6" w:rsidRPr="00230826">
        <w:rPr>
          <w:rStyle w:val="indexRefchap"/>
        </w:rPr>
        <w:t>34:</w:t>
      </w:r>
      <w:r w:rsidR="00DC6AA6" w:rsidRPr="00230826">
        <w:rPr>
          <w:rStyle w:val="indexRefpar"/>
        </w:rPr>
        <w:t>48</w:t>
      </w:r>
      <w:r w:rsidR="00E21DD9">
        <w:t xml:space="preserve">, </w:t>
      </w:r>
      <w:r w:rsidR="00DC6AA6" w:rsidRPr="00230826">
        <w:rPr>
          <w:rStyle w:val="indexRefchap"/>
        </w:rPr>
        <w:t>36:</w:t>
      </w:r>
      <w:r w:rsidR="00DC6AA6" w:rsidRPr="00230826">
        <w:rPr>
          <w:rStyle w:val="indexRefpar"/>
        </w:rPr>
        <w:t>35</w:t>
      </w:r>
      <w:r w:rsidR="00E21DD9">
        <w:t xml:space="preserve">, </w:t>
      </w:r>
      <w:r w:rsidR="00DC6AA6" w:rsidRPr="00230826">
        <w:rPr>
          <w:rStyle w:val="indexRefchap"/>
        </w:rPr>
        <w:t>ap1:</w:t>
      </w:r>
      <w:r w:rsidR="00DC6AA6" w:rsidRPr="00230826">
        <w:rPr>
          <w:rStyle w:val="indexRefchapsub"/>
        </w:rPr>
        <w:t>2:</w:t>
      </w:r>
      <w:r w:rsidR="00DC6AA6" w:rsidRPr="00230826">
        <w:rPr>
          <w:rStyle w:val="indexRefpar"/>
        </w:rPr>
        <w:t>9</w:t>
      </w:r>
      <w:r w:rsidR="00E21DD9">
        <w:t xml:space="preserve">, </w:t>
      </w:r>
      <w:r w:rsidR="00DC6AA6" w:rsidRPr="00230826">
        <w:rPr>
          <w:rStyle w:val="indexRefchap"/>
        </w:rPr>
        <w:t>ap3:</w:t>
      </w:r>
      <w:r w:rsidR="00DC6AA6" w:rsidRPr="00230826">
        <w:rPr>
          <w:rStyle w:val="indexRefchapsub"/>
        </w:rPr>
        <w:t>1:</w:t>
      </w:r>
      <w:r w:rsidR="00DC6AA6" w:rsidRPr="00230826">
        <w:rPr>
          <w:rStyle w:val="indexRefpar"/>
        </w:rPr>
        <w:t>4</w:t>
      </w:r>
    </w:p>
    <w:p w14:paraId="7259049D" w14:textId="77777777" w:rsidR="00E67803" w:rsidRDefault="00C57E99" w:rsidP="00E21DD9">
      <w:pPr>
        <w:pStyle w:val="Index-2"/>
      </w:pPr>
      <w:r w:rsidRPr="002B1019">
        <w:t>protector of the Covenant</w:t>
      </w:r>
      <w:r w:rsidR="00DC6AA6" w:rsidRPr="00230826">
        <w:rPr>
          <w:rStyle w:val="indexpagenumbercomma"/>
        </w:rPr>
        <w:t xml:space="preserve">, </w:t>
      </w:r>
      <w:r w:rsidR="00DC6AA6" w:rsidRPr="00230826">
        <w:rPr>
          <w:rStyle w:val="indexpagenumberchecked"/>
        </w:rPr>
        <w:t>403</w:t>
      </w:r>
      <w:r w:rsidR="00E21DD9">
        <w:t xml:space="preserve">, </w:t>
      </w:r>
      <w:r w:rsidR="00DC6AA6" w:rsidRPr="00230826">
        <w:rPr>
          <w:rStyle w:val="indexRefchap"/>
        </w:rPr>
        <w:t>35:</w:t>
      </w:r>
      <w:r w:rsidR="00DC6AA6" w:rsidRPr="00230826">
        <w:rPr>
          <w:rStyle w:val="indexRefpar"/>
        </w:rPr>
        <w:t>58</w:t>
      </w:r>
    </w:p>
    <w:p w14:paraId="5C12E5E2" w14:textId="77777777" w:rsidR="00E67803" w:rsidRDefault="00C57E99" w:rsidP="005541BB">
      <w:pPr>
        <w:pStyle w:val="Index-2"/>
      </w:pPr>
      <w:r w:rsidRPr="002B1019">
        <w:t>rank of</w:t>
      </w:r>
      <w:r w:rsidR="00DC6AA6" w:rsidRPr="00230826">
        <w:rPr>
          <w:rStyle w:val="indexpagenumbercomma"/>
        </w:rPr>
        <w:t xml:space="preserve">, </w:t>
      </w:r>
      <w:r w:rsidR="00DC6AA6" w:rsidRPr="00230826">
        <w:rPr>
          <w:rStyle w:val="indexpagenumberchecked"/>
        </w:rPr>
        <w:t>381</w:t>
      </w:r>
      <w:r w:rsidR="005541BB">
        <w:t xml:space="preserve">, </w:t>
      </w:r>
      <w:r w:rsidR="00DC6AA6" w:rsidRPr="00230826">
        <w:rPr>
          <w:rStyle w:val="indexRefchap"/>
        </w:rPr>
        <w:t>34:</w:t>
      </w:r>
      <w:r w:rsidR="00DC6AA6" w:rsidRPr="00230826">
        <w:rPr>
          <w:rStyle w:val="indexRefpar"/>
        </w:rPr>
        <w:t>17</w:t>
      </w:r>
    </w:p>
    <w:p w14:paraId="5C09E9D7" w14:textId="77777777" w:rsidR="00E67803" w:rsidRDefault="00C57E99" w:rsidP="006F48AF">
      <w:pPr>
        <w:pStyle w:val="Index-2"/>
      </w:pPr>
      <w:r w:rsidRPr="002B1019">
        <w:t>relationship to Guardian</w:t>
      </w:r>
      <w:r w:rsidR="00DC6AA6" w:rsidRPr="00230826">
        <w:rPr>
          <w:rStyle w:val="indexpagenumbercomma"/>
        </w:rPr>
        <w:t xml:space="preserve">, </w:t>
      </w:r>
      <w:r w:rsidR="00DC6AA6" w:rsidRPr="00230826">
        <w:rPr>
          <w:rStyle w:val="indexpagenumberchecked"/>
        </w:rPr>
        <w:t>399</w:t>
      </w:r>
      <w:r w:rsidRPr="006E548C">
        <w:rPr>
          <w:rStyle w:val="indexpagenumbercontinued"/>
        </w:rPr>
        <w:t>–400</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433</w:t>
      </w:r>
      <w:r w:rsidRPr="006E548C">
        <w:rPr>
          <w:rStyle w:val="indexpagenumbercontinued"/>
        </w:rPr>
        <w:t>–41</w:t>
      </w:r>
      <w:r w:rsidR="006F48AF">
        <w:t xml:space="preserve">, </w:t>
      </w:r>
      <w:r w:rsidR="00DC6AA6" w:rsidRPr="00230826">
        <w:rPr>
          <w:rStyle w:val="indexRefchap"/>
        </w:rPr>
        <w:t>35:</w:t>
      </w:r>
      <w:r w:rsidR="00DC6AA6" w:rsidRPr="00230826">
        <w:rPr>
          <w:rStyle w:val="indexRefpar"/>
        </w:rPr>
        <w:t>31</w:t>
      </w:r>
      <w:r w:rsidR="006F48AF">
        <w:t xml:space="preserve">, </w:t>
      </w:r>
      <w:r w:rsidR="00DC6AA6" w:rsidRPr="00230826">
        <w:rPr>
          <w:rStyle w:val="indexRefchap"/>
        </w:rPr>
        <w:t>35:</w:t>
      </w:r>
      <w:r w:rsidR="00DC6AA6" w:rsidRPr="00230826">
        <w:rPr>
          <w:rStyle w:val="indexRefpar"/>
        </w:rPr>
        <w:t>57</w:t>
      </w:r>
      <w:r w:rsidR="006F48AF">
        <w:t xml:space="preserve">, </w:t>
      </w:r>
      <w:r w:rsidR="006F48AF" w:rsidRPr="00747646">
        <w:rPr>
          <w:rStyle w:val="indexRefchap"/>
        </w:rPr>
        <w:t>ap3</w:t>
      </w:r>
      <w:r w:rsidR="006F48AF" w:rsidRPr="006142D1">
        <w:rPr>
          <w:rStyle w:val="indexRefchap"/>
        </w:rPr>
        <w:t>:</w:t>
      </w:r>
      <w:r w:rsidR="006F48AF">
        <w:rPr>
          <w:rStyle w:val="indexRefchapsub"/>
        </w:rPr>
        <w:t>1</w:t>
      </w:r>
      <w:r w:rsidR="006F48AF" w:rsidRPr="006142D1">
        <w:rPr>
          <w:rStyle w:val="indexRefchapsub"/>
        </w:rPr>
        <w:t>:</w:t>
      </w:r>
      <w:r w:rsidR="006F48AF">
        <w:rPr>
          <w:rStyle w:val="indexRefpar"/>
        </w:rPr>
        <w:t>1</w:t>
      </w:r>
      <w:r w:rsidR="006F48AF" w:rsidRPr="006142D1">
        <w:rPr>
          <w:rStyle w:val="indexRefpar"/>
        </w:rPr>
        <w:t>–</w:t>
      </w:r>
      <w:r w:rsidR="006F48AF">
        <w:rPr>
          <w:rStyle w:val="indexRefpar"/>
        </w:rPr>
        <w:t>22</w:t>
      </w:r>
      <w:r w:rsidR="006F48AF">
        <w:t xml:space="preserve">, </w:t>
      </w:r>
      <w:r w:rsidR="006F48AF" w:rsidRPr="00F93648">
        <w:rPr>
          <w:rStyle w:val="indexRefchap"/>
        </w:rPr>
        <w:t>ap3</w:t>
      </w:r>
      <w:r w:rsidR="006F48AF" w:rsidRPr="006142D1">
        <w:rPr>
          <w:rStyle w:val="indexRefchap"/>
        </w:rPr>
        <w:t>:</w:t>
      </w:r>
      <w:r w:rsidR="006F48AF" w:rsidRPr="006142D1">
        <w:rPr>
          <w:rStyle w:val="indexRefchapsub"/>
        </w:rPr>
        <w:t>2:</w:t>
      </w:r>
      <w:r w:rsidR="006F48AF">
        <w:rPr>
          <w:rStyle w:val="indexRefpar"/>
        </w:rPr>
        <w:t>1</w:t>
      </w:r>
      <w:r w:rsidR="006F48AF" w:rsidRPr="006142D1">
        <w:rPr>
          <w:rStyle w:val="indexRefpar"/>
        </w:rPr>
        <w:t>–</w:t>
      </w:r>
      <w:r w:rsidR="006F48AF">
        <w:rPr>
          <w:rStyle w:val="indexRefpar"/>
        </w:rPr>
        <w:t>20</w:t>
      </w:r>
    </w:p>
    <w:p w14:paraId="035CB5AD" w14:textId="77777777" w:rsidR="00E67803" w:rsidRDefault="00C57E99" w:rsidP="00331FCE">
      <w:pPr>
        <w:pStyle w:val="Index-2"/>
      </w:pPr>
      <w:r w:rsidRPr="002B1019">
        <w:t>responsibilities of</w:t>
      </w:r>
      <w:r w:rsidR="00DC6AA6" w:rsidRPr="00230826">
        <w:rPr>
          <w:rStyle w:val="indexpagenumbercomma"/>
        </w:rPr>
        <w:t xml:space="preserve">, </w:t>
      </w:r>
      <w:r w:rsidR="00DC6AA6" w:rsidRPr="00230826">
        <w:rPr>
          <w:rStyle w:val="indexpagenumberchecked"/>
        </w:rPr>
        <w:t>402</w:t>
      </w:r>
      <w:r w:rsidRPr="006E548C">
        <w:rPr>
          <w:rStyle w:val="indexpagenumbercontinued"/>
        </w:rPr>
        <w:t>–3</w:t>
      </w:r>
      <w:r w:rsidR="00331FCE">
        <w:t xml:space="preserve">, </w:t>
      </w:r>
      <w:r w:rsidR="00DC6AA6" w:rsidRPr="00230826">
        <w:rPr>
          <w:rStyle w:val="indexRefchap"/>
        </w:rPr>
        <w:t>35:</w:t>
      </w:r>
      <w:r w:rsidR="00DC6AA6" w:rsidRPr="00230826">
        <w:rPr>
          <w:rStyle w:val="indexRefpar"/>
        </w:rPr>
        <w:t>47–57</w:t>
      </w:r>
    </w:p>
    <w:p w14:paraId="16B255CA" w14:textId="77777777" w:rsidR="00E67803" w:rsidRDefault="00C57E99" w:rsidP="00331FCE">
      <w:pPr>
        <w:pStyle w:val="Index-2"/>
      </w:pPr>
      <w:r w:rsidRPr="002B1019">
        <w:t>s</w:t>
      </w:r>
      <w:r w:rsidR="00331FCE">
        <w:t>e</w:t>
      </w:r>
      <w:r w:rsidRPr="002B1019">
        <w:t>at of, on arc</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401</w:t>
      </w:r>
      <w:r w:rsidRPr="006E548C">
        <w:rPr>
          <w:rStyle w:val="indexpagenumbercontinued"/>
        </w:rPr>
        <w:t>–2</w:t>
      </w:r>
      <w:r w:rsidR="00331FCE">
        <w:t xml:space="preserve">, </w:t>
      </w:r>
      <w:r w:rsidR="00DC6AA6" w:rsidRPr="00230826">
        <w:rPr>
          <w:rStyle w:val="indexRefchap"/>
        </w:rPr>
        <w:t>29:</w:t>
      </w:r>
      <w:r w:rsidR="00DC6AA6" w:rsidRPr="00230826">
        <w:rPr>
          <w:rStyle w:val="indexRefpar"/>
        </w:rPr>
        <w:t>23</w:t>
      </w:r>
      <w:r w:rsidR="00331FCE">
        <w:t xml:space="preserve">, </w:t>
      </w:r>
      <w:r w:rsidR="00DC6AA6" w:rsidRPr="00230826">
        <w:rPr>
          <w:rStyle w:val="indexRefchap"/>
        </w:rPr>
        <w:t>35:</w:t>
      </w:r>
      <w:r w:rsidR="00DC6AA6" w:rsidRPr="00230826">
        <w:rPr>
          <w:rStyle w:val="indexRefpar"/>
        </w:rPr>
        <w:t>45–46</w:t>
      </w:r>
    </w:p>
    <w:p w14:paraId="5291D2BD" w14:textId="77777777" w:rsidR="00E67803" w:rsidRDefault="00C57E99" w:rsidP="00331FCE">
      <w:pPr>
        <w:pStyle w:val="Index-2"/>
      </w:pPr>
      <w:r w:rsidRPr="000C7039">
        <w:rPr>
          <w:highlight w:val="cyan"/>
        </w:rPr>
        <w:t>Shoghi Effendi</w:t>
      </w:r>
      <w:r w:rsidRPr="002B1019">
        <w:t xml:space="preserve"> referred matters to</w:t>
      </w:r>
      <w:r w:rsidR="00DC6AA6" w:rsidRPr="00230826">
        <w:rPr>
          <w:rStyle w:val="indexpagenumbercomma"/>
        </w:rPr>
        <w:t xml:space="preserve">, </w:t>
      </w:r>
      <w:r w:rsidR="00DC6AA6" w:rsidRPr="00230826">
        <w:rPr>
          <w:rStyle w:val="indexpagenumberchecked"/>
        </w:rPr>
        <w:t>304</w:t>
      </w:r>
      <w:r w:rsidR="00331FCE">
        <w:t xml:space="preserve">, </w:t>
      </w:r>
      <w:r w:rsidR="00DC6AA6" w:rsidRPr="00230826">
        <w:rPr>
          <w:rStyle w:val="indexRefchap"/>
        </w:rPr>
        <w:t>26:</w:t>
      </w:r>
      <w:r w:rsidR="00DC6AA6" w:rsidRPr="00230826">
        <w:rPr>
          <w:rStyle w:val="indexRefpar"/>
        </w:rPr>
        <w:t>41</w:t>
      </w:r>
    </w:p>
    <w:p w14:paraId="3F4E8AE1" w14:textId="77777777" w:rsidR="00E67803" w:rsidRDefault="00C57E99">
      <w:pPr>
        <w:pStyle w:val="Index-2"/>
      </w:pPr>
      <w:r w:rsidRPr="002B1019">
        <w:t>statements of</w:t>
      </w:r>
    </w:p>
    <w:p w14:paraId="4332BAFF" w14:textId="77777777" w:rsidR="00E67803" w:rsidRDefault="00C57E99" w:rsidP="00331FCE">
      <w:pPr>
        <w:pStyle w:val="Index-3"/>
      </w:pPr>
      <w:r w:rsidRPr="002B1019">
        <w:t xml:space="preserve">on authenticity of the Will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00331FCE">
        <w:t xml:space="preserve">, </w:t>
      </w:r>
      <w:r w:rsidR="00DC6AA6" w:rsidRPr="00230826">
        <w:rPr>
          <w:rStyle w:val="indexRefchap"/>
        </w:rPr>
        <w:t>31:</w:t>
      </w:r>
      <w:r w:rsidR="00DC6AA6" w:rsidRPr="00230826">
        <w:rPr>
          <w:rStyle w:val="indexRefpar"/>
        </w:rPr>
        <w:t>26–29</w:t>
      </w:r>
    </w:p>
    <w:p w14:paraId="0C3C99A3" w14:textId="77777777" w:rsidR="00E67803" w:rsidRDefault="00C57E99" w:rsidP="00331FCE">
      <w:pPr>
        <w:pStyle w:val="Index-3"/>
      </w:pPr>
      <w:r w:rsidRPr="002B1019">
        <w:t>on equality of men and women</w:t>
      </w:r>
      <w:r w:rsidR="00DC6AA6" w:rsidRPr="00230826">
        <w:rPr>
          <w:rStyle w:val="indexpagenumbercomma"/>
        </w:rPr>
        <w:t xml:space="preserve">, </w:t>
      </w:r>
      <w:r w:rsidR="00DC6AA6" w:rsidRPr="00230826">
        <w:rPr>
          <w:rStyle w:val="indexpagenumberchecked"/>
        </w:rPr>
        <w:t>401</w:t>
      </w:r>
      <w:r w:rsidR="00331FCE">
        <w:t xml:space="preserve">, </w:t>
      </w:r>
      <w:r w:rsidR="00DC6AA6" w:rsidRPr="00230826">
        <w:rPr>
          <w:rStyle w:val="indexRefchap"/>
        </w:rPr>
        <w:t>35:</w:t>
      </w:r>
      <w:r w:rsidR="00DC6AA6" w:rsidRPr="00230826">
        <w:rPr>
          <w:rStyle w:val="indexRefpar"/>
        </w:rPr>
        <w:t>44</w:t>
      </w:r>
    </w:p>
    <w:p w14:paraId="0BDEC342" w14:textId="77777777" w:rsidR="00E67803" w:rsidRDefault="00C57E99" w:rsidP="00331FCE">
      <w:pPr>
        <w:pStyle w:val="Index-3"/>
      </w:pPr>
      <w:r w:rsidRPr="002B1019">
        <w:t>on Guardianship</w:t>
      </w:r>
      <w:r w:rsidR="00DC6AA6" w:rsidRPr="00230826">
        <w:rPr>
          <w:rStyle w:val="indexpagenumbercomma"/>
        </w:rPr>
        <w:t xml:space="preserve">, </w:t>
      </w:r>
      <w:r w:rsidR="00DC6AA6" w:rsidRPr="00230826">
        <w:rPr>
          <w:rStyle w:val="indexpagenumberchecked"/>
        </w:rPr>
        <w:t>390</w:t>
      </w:r>
      <w:r w:rsidR="00331FCE">
        <w:t xml:space="preserve">, </w:t>
      </w:r>
      <w:r w:rsidR="00DC6AA6" w:rsidRPr="00230826">
        <w:rPr>
          <w:rStyle w:val="indexRefchap"/>
        </w:rPr>
        <w:t>34:</w:t>
      </w:r>
      <w:r w:rsidR="00DC6AA6" w:rsidRPr="00230826">
        <w:rPr>
          <w:rStyle w:val="indexRefpar"/>
        </w:rPr>
        <w:t>56–59</w:t>
      </w:r>
    </w:p>
    <w:p w14:paraId="7BF56190" w14:textId="77777777" w:rsidR="00E67803" w:rsidRDefault="00C57E99" w:rsidP="00331FCE">
      <w:pPr>
        <w:pStyle w:val="Index-3"/>
      </w:pPr>
      <w:r w:rsidRPr="002B1019">
        <w:t>and the Universal House of Justice</w:t>
      </w:r>
      <w:r w:rsidR="00DC6AA6" w:rsidRPr="00230826">
        <w:rPr>
          <w:rStyle w:val="indexpagenumbercomma"/>
        </w:rPr>
        <w:t xml:space="preserve">, </w:t>
      </w:r>
      <w:r w:rsidR="00DC6AA6" w:rsidRPr="00230826">
        <w:rPr>
          <w:rStyle w:val="indexpagenumberchecked"/>
        </w:rPr>
        <w:t>433</w:t>
      </w:r>
      <w:r w:rsidRPr="006E548C">
        <w:rPr>
          <w:rStyle w:val="indexpagenumbercontinued"/>
        </w:rPr>
        <w:t>–41</w:t>
      </w:r>
      <w:r w:rsidR="00331FCE">
        <w:t xml:space="preserve">, </w:t>
      </w:r>
      <w:r w:rsidR="00331FCE" w:rsidRPr="00747646">
        <w:rPr>
          <w:rStyle w:val="indexRefchap"/>
        </w:rPr>
        <w:t>ap3</w:t>
      </w:r>
    </w:p>
    <w:p w14:paraId="0FACC00F" w14:textId="77777777" w:rsidR="00E67803" w:rsidRDefault="00C57E99" w:rsidP="00331FCE">
      <w:pPr>
        <w:pStyle w:val="Index-3"/>
      </w:pPr>
      <w:r w:rsidRPr="002B1019">
        <w:t>on interpretation</w:t>
      </w:r>
      <w:r w:rsidR="00DC6AA6" w:rsidRPr="00230826">
        <w:rPr>
          <w:rStyle w:val="indexpagenumbercomma"/>
        </w:rPr>
        <w:t xml:space="preserve">, </w:t>
      </w:r>
      <w:r w:rsidR="00DC6AA6" w:rsidRPr="00230826">
        <w:rPr>
          <w:rStyle w:val="indexpagenumberchecked"/>
        </w:rPr>
        <w:t>404</w:t>
      </w:r>
      <w:r w:rsidRPr="006E548C">
        <w:rPr>
          <w:rStyle w:val="indexpagenumbercontinued"/>
        </w:rPr>
        <w:t>–5</w:t>
      </w:r>
      <w:r w:rsidR="00331FCE">
        <w:t xml:space="preserve">, </w:t>
      </w:r>
      <w:r w:rsidR="00DC6AA6" w:rsidRPr="00230826">
        <w:rPr>
          <w:rStyle w:val="indexRefchap"/>
        </w:rPr>
        <w:t>35:</w:t>
      </w:r>
      <w:r w:rsidR="00DC6AA6" w:rsidRPr="00230826">
        <w:rPr>
          <w:rStyle w:val="indexRefpar"/>
        </w:rPr>
        <w:t>61</w:t>
      </w:r>
    </w:p>
    <w:p w14:paraId="7150C4E8" w14:textId="77777777" w:rsidR="00E67803" w:rsidRDefault="00C57E99" w:rsidP="00331FCE">
      <w:pPr>
        <w:pStyle w:val="Index-2"/>
      </w:pPr>
      <w:r w:rsidRPr="002B1019">
        <w:t xml:space="preserve">under care and protection of </w:t>
      </w:r>
      <w:r w:rsidRPr="002A0862">
        <w:rPr>
          <w:highlight w:val="yellow"/>
        </w:rPr>
        <w:t>Abhá</w:t>
      </w:r>
      <w:r>
        <w:t xml:space="preserve"> </w:t>
      </w:r>
      <w:r w:rsidRPr="002B1019">
        <w:t>Beauty</w:t>
      </w:r>
      <w:r w:rsidR="00DC6AA6" w:rsidRPr="00230826">
        <w:rPr>
          <w:rStyle w:val="indexpagenumbercomma"/>
        </w:rPr>
        <w:t xml:space="preserve">, </w:t>
      </w:r>
      <w:r w:rsidR="00DC6AA6" w:rsidRPr="00230826">
        <w:rPr>
          <w:rStyle w:val="indexpagenumberchecked"/>
        </w:rPr>
        <w:t>354</w:t>
      </w:r>
      <w:r w:rsidRPr="006E548C">
        <w:rPr>
          <w:rStyle w:val="indexpagenumbercontinued"/>
        </w:rPr>
        <w:t>–5</w:t>
      </w:r>
      <w:r w:rsidR="00331FCE">
        <w:t xml:space="preserve">, </w:t>
      </w:r>
      <w:r w:rsidR="00DC6AA6" w:rsidRPr="00230826">
        <w:rPr>
          <w:rStyle w:val="indexRefchap"/>
        </w:rPr>
        <w:t>32:</w:t>
      </w:r>
      <w:r w:rsidR="00DC6AA6" w:rsidRPr="00230826">
        <w:rPr>
          <w:rStyle w:val="indexRefpar"/>
        </w:rPr>
        <w:t>17</w:t>
      </w:r>
    </w:p>
    <w:p w14:paraId="429EE0BB" w14:textId="77777777" w:rsidR="00C57E99" w:rsidRPr="002B1019" w:rsidRDefault="00C57E99" w:rsidP="00A037CB">
      <w:pPr>
        <w:pStyle w:val="Index-1"/>
      </w:pPr>
      <w:r w:rsidRPr="002B1019">
        <w:t>Universe</w:t>
      </w:r>
      <w:r w:rsidR="00DC6AA6" w:rsidRPr="00230826">
        <w:rPr>
          <w:rStyle w:val="indexpagenumbercomma"/>
        </w:rPr>
        <w:t xml:space="preserve">, </w:t>
      </w:r>
      <w:r w:rsidR="00DC6AA6" w:rsidRPr="00230826">
        <w:rPr>
          <w:rStyle w:val="indexpagenumberchecked"/>
        </w:rPr>
        <w:t>11</w:t>
      </w:r>
      <w:r w:rsidR="00A037CB">
        <w:t xml:space="preserve">, </w:t>
      </w:r>
      <w:r w:rsidR="00DC6AA6" w:rsidRPr="00230826">
        <w:rPr>
          <w:rStyle w:val="indexRefchap"/>
        </w:rPr>
        <w:t>pr:</w:t>
      </w:r>
      <w:r w:rsidR="00DC6AA6" w:rsidRPr="00230826">
        <w:rPr>
          <w:rStyle w:val="indexRefpar"/>
        </w:rPr>
        <w:t>37</w:t>
      </w:r>
    </w:p>
    <w:p w14:paraId="642047DD" w14:textId="77777777" w:rsidR="00C57E99" w:rsidRPr="002B1019" w:rsidRDefault="00C57E99" w:rsidP="00A037CB">
      <w:pPr>
        <w:pStyle w:val="Index-1"/>
      </w:pPr>
      <w:r w:rsidRPr="002B1019">
        <w:t xml:space="preserve">University of </w:t>
      </w:r>
      <w:r w:rsidRPr="00E3371E">
        <w:rPr>
          <w:highlight w:val="lightGray"/>
        </w:rPr>
        <w:t>Beirut</w:t>
      </w:r>
      <w:r w:rsidR="00DC6AA6" w:rsidRPr="00230826">
        <w:rPr>
          <w:rStyle w:val="indexpagenumbercomma"/>
        </w:rPr>
        <w:t xml:space="preserve">, </w:t>
      </w:r>
      <w:r w:rsidR="00DC6AA6" w:rsidRPr="00230826">
        <w:rPr>
          <w:rStyle w:val="indexpagenumberchecked"/>
        </w:rPr>
        <w:t>283</w:t>
      </w:r>
      <w:r w:rsidR="00A037CB">
        <w:t xml:space="preserve">, </w:t>
      </w:r>
      <w:r w:rsidR="00DC6AA6" w:rsidRPr="00230826">
        <w:rPr>
          <w:rStyle w:val="indexRefchap"/>
        </w:rPr>
        <w:t>25:</w:t>
      </w:r>
      <w:r w:rsidR="00DC6AA6" w:rsidRPr="00230826">
        <w:rPr>
          <w:rStyle w:val="indexRefpar"/>
        </w:rPr>
        <w:t>18</w:t>
      </w:r>
    </w:p>
    <w:p w14:paraId="4571D2A2" w14:textId="77777777" w:rsidR="00C57E99" w:rsidRPr="002B1019" w:rsidRDefault="00C57E99" w:rsidP="00A037CB">
      <w:pPr>
        <w:pStyle w:val="Index-1"/>
      </w:pPr>
      <w:r w:rsidRPr="002B1019">
        <w:t>University of Chicago</w:t>
      </w:r>
      <w:r w:rsidR="00DC6AA6" w:rsidRPr="00230826">
        <w:rPr>
          <w:rStyle w:val="indexpagenumbercomma"/>
        </w:rPr>
        <w:t xml:space="preserve">, </w:t>
      </w:r>
      <w:r w:rsidR="00DC6AA6" w:rsidRPr="00230826">
        <w:rPr>
          <w:rStyle w:val="indexpagenumberchecked"/>
        </w:rPr>
        <w:t>341</w:t>
      </w:r>
      <w:r w:rsidR="00A037CB">
        <w:t xml:space="preserve">, </w:t>
      </w:r>
      <w:r w:rsidR="00DC6AA6" w:rsidRPr="00230826">
        <w:rPr>
          <w:rStyle w:val="indexRefchap"/>
        </w:rPr>
        <w:t>30:</w:t>
      </w:r>
      <w:r w:rsidR="00DC6AA6" w:rsidRPr="00230826">
        <w:rPr>
          <w:rStyle w:val="indexRefpar"/>
        </w:rPr>
        <w:t>46</w:t>
      </w:r>
    </w:p>
    <w:p w14:paraId="3AAA7987" w14:textId="77777777" w:rsidR="00C57E99" w:rsidRPr="002B1019" w:rsidRDefault="00C57E99" w:rsidP="00A037CB">
      <w:pPr>
        <w:pStyle w:val="Index-1"/>
      </w:pPr>
      <w:r w:rsidRPr="002B1019">
        <w:t>University of Oxford</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284</w:t>
      </w:r>
      <w:r w:rsidR="00A037CB">
        <w:t xml:space="preserve">, </w:t>
      </w:r>
      <w:r w:rsidR="00DC6AA6" w:rsidRPr="00230826">
        <w:rPr>
          <w:rStyle w:val="indexRefchap"/>
        </w:rPr>
        <w:t>24:</w:t>
      </w:r>
      <w:r w:rsidR="00DC6AA6" w:rsidRPr="00230826">
        <w:rPr>
          <w:rStyle w:val="indexRefpar"/>
        </w:rPr>
        <w:t>19</w:t>
      </w:r>
      <w:r w:rsidR="00A037CB">
        <w:t xml:space="preserve">, </w:t>
      </w:r>
      <w:r w:rsidR="00DC6AA6" w:rsidRPr="00230826">
        <w:rPr>
          <w:rStyle w:val="indexRefchap"/>
        </w:rPr>
        <w:t>25:</w:t>
      </w:r>
      <w:r w:rsidR="00DC6AA6" w:rsidRPr="00230826">
        <w:rPr>
          <w:rStyle w:val="indexRefpar"/>
        </w:rPr>
        <w:t>20</w:t>
      </w:r>
    </w:p>
    <w:p w14:paraId="3905005E" w14:textId="77777777" w:rsidR="00C57E99" w:rsidRPr="002B1019" w:rsidRDefault="00C57E99" w:rsidP="00A037CB">
      <w:pPr>
        <w:pStyle w:val="Index-1"/>
      </w:pPr>
      <w:r w:rsidRPr="000C7039">
        <w:rPr>
          <w:highlight w:val="yellow"/>
        </w:rPr>
        <w:t>ʿUmán</w:t>
      </w:r>
      <w:r w:rsidR="00DC6AA6" w:rsidRPr="00230826">
        <w:rPr>
          <w:rStyle w:val="indexpagenumbercomma"/>
        </w:rPr>
        <w:t xml:space="preserve">, </w:t>
      </w:r>
      <w:r w:rsidR="00DC6AA6" w:rsidRPr="00230826">
        <w:rPr>
          <w:rStyle w:val="indexpagenumberchecked"/>
        </w:rPr>
        <w:t>156</w:t>
      </w:r>
      <w:r w:rsidR="00A037CB">
        <w:t xml:space="preserve">, </w:t>
      </w:r>
      <w:r w:rsidR="00DC6AA6" w:rsidRPr="00230826">
        <w:rPr>
          <w:rStyle w:val="indexRefchap"/>
        </w:rPr>
        <w:t>12:</w:t>
      </w:r>
      <w:r w:rsidR="00DC6AA6" w:rsidRPr="00230826">
        <w:rPr>
          <w:rStyle w:val="indexRefpar"/>
        </w:rPr>
        <w:t>9</w:t>
      </w:r>
    </w:p>
    <w:p w14:paraId="0FEBE533" w14:textId="77777777" w:rsidR="00C57E99" w:rsidRPr="002B1019" w:rsidRDefault="00627ED1" w:rsidP="00A037CB">
      <w:pPr>
        <w:pStyle w:val="Index-1"/>
      </w:pPr>
      <w:r w:rsidRPr="00627ED1">
        <w:rPr>
          <w:highlight w:val="yellow"/>
        </w:rPr>
        <w:t>Vakílu’d-</w:t>
      </w:r>
      <w:r w:rsidR="00C57E99" w:rsidRPr="000C7039">
        <w:rPr>
          <w:highlight w:val="yellow"/>
        </w:rPr>
        <w:t>Dawlih</w:t>
      </w:r>
      <w:r w:rsidR="00C57E99" w:rsidRPr="002B1019">
        <w:t>, the</w:t>
      </w:r>
      <w:r w:rsidR="00DC6AA6" w:rsidRPr="00230826">
        <w:rPr>
          <w:rStyle w:val="indexpagenumbercomma"/>
        </w:rPr>
        <w:t xml:space="preserve">, </w:t>
      </w:r>
      <w:r w:rsidR="00DC6AA6" w:rsidRPr="00230826">
        <w:rPr>
          <w:rStyle w:val="indexpagenumberchecked"/>
        </w:rPr>
        <w:t>241</w:t>
      </w:r>
      <w:r w:rsidR="00A037CB">
        <w:t xml:space="preserve">, </w:t>
      </w:r>
      <w:r w:rsidR="00DC6AA6" w:rsidRPr="00230826">
        <w:rPr>
          <w:rStyle w:val="indexRefchap"/>
        </w:rPr>
        <w:t>20:</w:t>
      </w:r>
      <w:r w:rsidR="00DC6AA6" w:rsidRPr="00230826">
        <w:rPr>
          <w:rStyle w:val="indexRefpar"/>
        </w:rPr>
        <w:t>56</w:t>
      </w:r>
    </w:p>
    <w:p w14:paraId="67C4A134" w14:textId="77777777" w:rsidR="00C57E99" w:rsidRPr="002B1019" w:rsidRDefault="00C57E99" w:rsidP="00A037CB">
      <w:pPr>
        <w:pStyle w:val="Index-1"/>
      </w:pPr>
      <w:r w:rsidRPr="002B1019">
        <w:t>Values, decline of moral and spiritual</w:t>
      </w:r>
      <w:r w:rsidR="00DC6AA6" w:rsidRPr="00230826">
        <w:rPr>
          <w:rStyle w:val="indexpagenumbercomma"/>
        </w:rPr>
        <w:t xml:space="preserve">, </w:t>
      </w:r>
      <w:r w:rsidR="00DC6AA6" w:rsidRPr="00230826">
        <w:rPr>
          <w:rStyle w:val="indexpagenumberchecked"/>
        </w:rPr>
        <w:t>264</w:t>
      </w:r>
      <w:r w:rsidR="00A037CB">
        <w:t xml:space="preserve">, </w:t>
      </w:r>
      <w:r w:rsidR="00DC6AA6" w:rsidRPr="00230826">
        <w:rPr>
          <w:rStyle w:val="indexRefchap"/>
        </w:rPr>
        <w:t>23:</w:t>
      </w:r>
      <w:r w:rsidR="00DC6AA6" w:rsidRPr="00230826">
        <w:rPr>
          <w:rStyle w:val="indexRefpar"/>
        </w:rPr>
        <w:t>24</w:t>
      </w:r>
    </w:p>
    <w:p w14:paraId="7D693342" w14:textId="77777777" w:rsidR="00C57E99" w:rsidRPr="002B1019" w:rsidRDefault="00627ED1" w:rsidP="00A037CB">
      <w:pPr>
        <w:pStyle w:val="Index-1"/>
      </w:pPr>
      <w:r w:rsidRPr="00627ED1">
        <w:rPr>
          <w:highlight w:val="yellow"/>
        </w:rPr>
        <w:t>Varaqát</w:t>
      </w:r>
      <w:r w:rsidR="00C57E99" w:rsidRPr="002B1019">
        <w:t xml:space="preserve"> (Leaves)</w:t>
      </w:r>
      <w:r w:rsidR="00DC6AA6" w:rsidRPr="00230826">
        <w:rPr>
          <w:rStyle w:val="indexpagenumbercomma"/>
        </w:rPr>
        <w:t xml:space="preserve">, </w:t>
      </w:r>
      <w:r w:rsidR="00DC6AA6" w:rsidRPr="00230826">
        <w:rPr>
          <w:rStyle w:val="indexpagenumberchecked"/>
        </w:rPr>
        <w:t>356n</w:t>
      </w:r>
      <w:r w:rsidR="00A037CB">
        <w:t xml:space="preserve">, </w:t>
      </w:r>
      <w:r w:rsidR="00DC6AA6" w:rsidRPr="00230826">
        <w:rPr>
          <w:rStyle w:val="indexRefchap"/>
        </w:rPr>
        <w:t>32:</w:t>
      </w:r>
      <w:r w:rsidR="00DC6AA6" w:rsidRPr="00230826">
        <w:rPr>
          <w:rStyle w:val="indexRefpar"/>
        </w:rPr>
        <w:t>25</w:t>
      </w:r>
      <w:r w:rsidR="00A037CB">
        <w:rPr>
          <w:rStyle w:val="indexRefpar"/>
        </w:rPr>
        <w:t>n</w:t>
      </w:r>
    </w:p>
    <w:p w14:paraId="47E07658" w14:textId="77777777" w:rsidR="00C57E99" w:rsidRPr="002B1019" w:rsidRDefault="00DC6AA6" w:rsidP="00BF0F4B">
      <w:pPr>
        <w:pStyle w:val="Index-1"/>
      </w:pPr>
      <w:r w:rsidRPr="00230826">
        <w:rPr>
          <w:rStyle w:val="indexpagenumberchecked"/>
          <w:highlight w:val="yellow"/>
        </w:rPr>
        <w:t>Varqá</w:t>
      </w:r>
      <w:r w:rsidR="00C57E99" w:rsidRPr="002B1019">
        <w:t xml:space="preserve"> (</w:t>
      </w:r>
      <w:r w:rsidR="00C57E99" w:rsidRPr="00D93249">
        <w:rPr>
          <w:highlight w:val="yellow"/>
        </w:rPr>
        <w:t>Mírzá</w:t>
      </w:r>
      <w:r w:rsidR="00627ED1" w:rsidRPr="00627ED1">
        <w:rPr>
          <w:highlight w:val="yellow"/>
        </w:rPr>
        <w:t xml:space="preserve"> </w:t>
      </w:r>
      <w:r w:rsidR="00C57E99" w:rsidRPr="006E2B10">
        <w:rPr>
          <w:highlight w:val="green"/>
        </w:rPr>
        <w:t>ʿAlí</w:t>
      </w:r>
      <w:r w:rsidR="00627ED1" w:rsidRPr="00627ED1">
        <w:rPr>
          <w:highlight w:val="green"/>
        </w:rPr>
        <w:t>-Mu</w:t>
      </w:r>
      <w:r w:rsidR="00C57E99" w:rsidRPr="006E2B10">
        <w:rPr>
          <w:highlight w:val="green"/>
        </w:rPr>
        <w:t>ḥ</w:t>
      </w:r>
      <w:r w:rsidR="00627ED1" w:rsidRPr="00627ED1">
        <w:rPr>
          <w:highlight w:val="green"/>
        </w:rPr>
        <w:t>ammad-i-</w:t>
      </w:r>
      <w:r w:rsidR="00C57E99" w:rsidRPr="006E2B10">
        <w:rPr>
          <w:highlight w:val="green"/>
        </w:rPr>
        <w:t>Varqá</w:t>
      </w:r>
      <w:r w:rsidR="00C57E99" w:rsidRPr="002B1019">
        <w:t>)</w:t>
      </w:r>
      <w:r w:rsidRPr="00230826">
        <w:rPr>
          <w:rStyle w:val="indexpagenumbercomma"/>
        </w:rPr>
        <w:t xml:space="preserve">, </w:t>
      </w:r>
      <w:r w:rsidRPr="00230826">
        <w:rPr>
          <w:rStyle w:val="indexpagenumberchecked"/>
        </w:rPr>
        <w:t>128</w:t>
      </w:r>
      <w:r w:rsidRPr="00230826">
        <w:rPr>
          <w:rStyle w:val="indexpagenumbercomma"/>
        </w:rPr>
        <w:t xml:space="preserve">, </w:t>
      </w:r>
      <w:r w:rsidRPr="00230826">
        <w:rPr>
          <w:rStyle w:val="indexpagenumberchecked"/>
        </w:rPr>
        <w:t>203</w:t>
      </w:r>
      <w:r w:rsidRPr="00230826">
        <w:rPr>
          <w:rStyle w:val="indexpagenumbercomma"/>
        </w:rPr>
        <w:t xml:space="preserve">, </w:t>
      </w:r>
      <w:r w:rsidRPr="00230826">
        <w:rPr>
          <w:rStyle w:val="indexpagenumberchecked"/>
        </w:rPr>
        <w:t>205</w:t>
      </w:r>
      <w:r w:rsidRPr="00230826">
        <w:rPr>
          <w:rStyle w:val="indexpagenumbercomma"/>
        </w:rPr>
        <w:t xml:space="preserve">, </w:t>
      </w:r>
      <w:r w:rsidRPr="00230826">
        <w:rPr>
          <w:rStyle w:val="indexpagenumberchecked"/>
        </w:rPr>
        <w:t>213</w:t>
      </w:r>
      <w:r w:rsidR="00A037CB">
        <w:t xml:space="preserve">, </w:t>
      </w:r>
      <w:r w:rsidRPr="00230826">
        <w:rPr>
          <w:rStyle w:val="indexRefchap"/>
        </w:rPr>
        <w:t>8:</w:t>
      </w:r>
      <w:r w:rsidRPr="00230826">
        <w:rPr>
          <w:rStyle w:val="indexRefpar"/>
        </w:rPr>
        <w:t>16</w:t>
      </w:r>
      <w:r w:rsidR="00A037CB">
        <w:t xml:space="preserve">, </w:t>
      </w:r>
      <w:r w:rsidRPr="00230826">
        <w:rPr>
          <w:rStyle w:val="indexRefchap"/>
        </w:rPr>
        <w:t>17:</w:t>
      </w:r>
      <w:r w:rsidRPr="00230826">
        <w:rPr>
          <w:rStyle w:val="indexRefpar"/>
        </w:rPr>
        <w:t>9</w:t>
      </w:r>
      <w:r w:rsidR="00A037CB">
        <w:t xml:space="preserve">, </w:t>
      </w:r>
      <w:r w:rsidRPr="00230826">
        <w:rPr>
          <w:rStyle w:val="indexRefchap"/>
        </w:rPr>
        <w:t>17:</w:t>
      </w:r>
      <w:r w:rsidRPr="00230826">
        <w:rPr>
          <w:rStyle w:val="indexRefpar"/>
        </w:rPr>
        <w:t>19</w:t>
      </w:r>
      <w:r w:rsidR="00A037CB">
        <w:t xml:space="preserve">, </w:t>
      </w:r>
      <w:r w:rsidRPr="00230826">
        <w:rPr>
          <w:rStyle w:val="indexRefchap"/>
        </w:rPr>
        <w:t>18:</w:t>
      </w:r>
      <w:r w:rsidRPr="00230826">
        <w:rPr>
          <w:rStyle w:val="indexRefpar"/>
        </w:rPr>
        <w:t>27</w:t>
      </w:r>
      <w:r w:rsidR="00BF0F4B">
        <w:t xml:space="preserve">, </w:t>
      </w:r>
      <w:r w:rsidRPr="00230826">
        <w:rPr>
          <w:rStyle w:val="indexRefchap"/>
        </w:rPr>
        <w:t>10:</w:t>
      </w:r>
      <w:r w:rsidRPr="00230826">
        <w:rPr>
          <w:rStyle w:val="indexRefpar"/>
        </w:rPr>
        <w:t>4</w:t>
      </w:r>
    </w:p>
    <w:p w14:paraId="0928E21E" w14:textId="77777777" w:rsidR="00E67803" w:rsidRDefault="00C57E99" w:rsidP="00BF0F4B">
      <w:pPr>
        <w:pStyle w:val="Index-2"/>
      </w:pPr>
      <w:r w:rsidRPr="002B1019">
        <w:t>Tablet to</w:t>
      </w:r>
      <w:r w:rsidR="00DC6AA6" w:rsidRPr="00230826">
        <w:rPr>
          <w:rStyle w:val="indexpagenumbercomma"/>
        </w:rPr>
        <w:t xml:space="preserve">, </w:t>
      </w:r>
      <w:r w:rsidR="00DC6AA6" w:rsidRPr="00230826">
        <w:rPr>
          <w:rStyle w:val="indexpagenumberchecked"/>
        </w:rPr>
        <w:t>32</w:t>
      </w:r>
      <w:r w:rsidR="00DC6AA6" w:rsidRPr="00230826">
        <w:rPr>
          <w:rStyle w:val="indexpagenumbercomma"/>
        </w:rPr>
        <w:t xml:space="preserve">, </w:t>
      </w:r>
      <w:r w:rsidR="00DC6AA6" w:rsidRPr="00230826">
        <w:rPr>
          <w:rStyle w:val="indexpagenumberchecked"/>
        </w:rPr>
        <w:t>140</w:t>
      </w:r>
      <w:r w:rsidR="00BF0F4B">
        <w:t xml:space="preserve"> </w:t>
      </w:r>
      <w:r w:rsidR="00BF0F4B" w:rsidRPr="00683C74">
        <w:rPr>
          <w:rStyle w:val="stilltoworkat"/>
        </w:rPr>
        <w:t>(</w:t>
      </w:r>
      <w:r w:rsidR="00BF0F4B">
        <w:rPr>
          <w:rStyle w:val="stilltoworkat"/>
        </w:rPr>
        <w:t>it's page 141 instead of 140)</w:t>
      </w:r>
      <w:r w:rsidR="00A037CB">
        <w:t xml:space="preserve">, </w:t>
      </w:r>
      <w:r w:rsidR="00DC6AA6" w:rsidRPr="00230826">
        <w:rPr>
          <w:rStyle w:val="indexRefchap"/>
        </w:rPr>
        <w:t>1:</w:t>
      </w:r>
      <w:r w:rsidR="00DC6AA6" w:rsidRPr="00230826">
        <w:rPr>
          <w:rStyle w:val="indexRefpar"/>
        </w:rPr>
        <w:t>6</w:t>
      </w:r>
      <w:r w:rsidR="00BF0F4B">
        <w:t xml:space="preserve">, </w:t>
      </w:r>
      <w:r w:rsidR="00BF0F4B" w:rsidRPr="00747646">
        <w:rPr>
          <w:rStyle w:val="indexRefchap"/>
        </w:rPr>
        <w:t>1</w:t>
      </w:r>
      <w:r w:rsidR="00BF0F4B">
        <w:rPr>
          <w:rStyle w:val="indexRefchap"/>
        </w:rPr>
        <w:t>0</w:t>
      </w:r>
      <w:r w:rsidR="00BF0F4B" w:rsidRPr="00747646">
        <w:rPr>
          <w:rStyle w:val="indexRefchap"/>
        </w:rPr>
        <w:t>:</w:t>
      </w:r>
      <w:r w:rsidR="00BF0F4B">
        <w:rPr>
          <w:rStyle w:val="indexRefpar"/>
        </w:rPr>
        <w:t>4</w:t>
      </w:r>
    </w:p>
    <w:p w14:paraId="00774BB4" w14:textId="77777777" w:rsidR="00C57E99" w:rsidRPr="002B1019" w:rsidRDefault="00C57E99" w:rsidP="00C57E99">
      <w:pPr>
        <w:pStyle w:val="Index-1"/>
      </w:pPr>
      <w:r w:rsidRPr="002B1019">
        <w:t xml:space="preserve">Virtues, </w:t>
      </w:r>
      <w:r w:rsidRPr="00971E46">
        <w:rPr>
          <w:rStyle w:val="indexverweis"/>
        </w:rPr>
        <w:t>see</w:t>
      </w:r>
      <w:r w:rsidRPr="002B1019">
        <w:t xml:space="preserve"> Attributes</w:t>
      </w:r>
    </w:p>
    <w:p w14:paraId="7B9FF1B5" w14:textId="77777777" w:rsidR="00C57E99" w:rsidRPr="002B1019" w:rsidRDefault="00C57E99" w:rsidP="00773479">
      <w:pPr>
        <w:pStyle w:val="Index-1"/>
      </w:pPr>
      <w:r w:rsidRPr="002B1019">
        <w:rPr>
          <w:rStyle w:val="BookTitle"/>
        </w:rPr>
        <w:t>Visitation, Tablet of</w:t>
      </w:r>
      <w:r w:rsidRPr="002B1019">
        <w:t xml:space="preserve"> (of </w:t>
      </w:r>
      <w:r w:rsidRPr="000C7039">
        <w:rPr>
          <w:highlight w:val="yellow"/>
        </w:rPr>
        <w:t>ʿAbdu</w:t>
      </w:r>
      <w:r w:rsidR="00627ED1" w:rsidRPr="00627ED1">
        <w:rPr>
          <w:highlight w:val="yellow"/>
        </w:rPr>
        <w:t>’</w:t>
      </w:r>
      <w:r w:rsidRPr="000C7039">
        <w:rPr>
          <w:highlight w:val="yellow"/>
        </w:rPr>
        <w:t>l-Bahá</w:t>
      </w:r>
      <w:r w:rsidRPr="002B1019">
        <w:t>)</w:t>
      </w:r>
      <w:r w:rsidR="00DC6AA6" w:rsidRPr="00230826">
        <w:rPr>
          <w:rStyle w:val="indexpagenumbercomma"/>
        </w:rPr>
        <w:t xml:space="preserve">, </w:t>
      </w:r>
      <w:r w:rsidR="00DC6AA6" w:rsidRPr="00230826">
        <w:rPr>
          <w:rStyle w:val="indexpagenumberchecked"/>
        </w:rPr>
        <w:t>220</w:t>
      </w:r>
      <w:r w:rsidR="00773479">
        <w:t xml:space="preserve">, </w:t>
      </w:r>
      <w:r w:rsidR="00DC6AA6" w:rsidRPr="00230826">
        <w:rPr>
          <w:rStyle w:val="indexRefchap"/>
        </w:rPr>
        <w:t>18:</w:t>
      </w:r>
      <w:r w:rsidR="00DC6AA6" w:rsidRPr="00230826">
        <w:rPr>
          <w:rStyle w:val="indexRefpar"/>
        </w:rPr>
        <w:t>51–52</w:t>
      </w:r>
    </w:p>
    <w:p w14:paraId="4208AB3C" w14:textId="77777777" w:rsidR="00C57E99" w:rsidRPr="002B1019" w:rsidRDefault="00C57E99" w:rsidP="006F48AF">
      <w:pPr>
        <w:pStyle w:val="Index-1"/>
      </w:pPr>
      <w:r w:rsidRPr="002B1019">
        <w:t>Voting rights, withdrawal of</w:t>
      </w:r>
      <w:r w:rsidR="00DC6AA6" w:rsidRPr="00230826">
        <w:rPr>
          <w:rStyle w:val="indexpagenumbercomma"/>
        </w:rPr>
        <w:t xml:space="preserve">, </w:t>
      </w:r>
      <w:r w:rsidR="00DC6AA6" w:rsidRPr="00230826">
        <w:rPr>
          <w:rStyle w:val="indexpagenumberchecked"/>
        </w:rPr>
        <w:t>260</w:t>
      </w:r>
      <w:r w:rsidR="00DC6AA6" w:rsidRPr="00230826">
        <w:rPr>
          <w:rStyle w:val="indexpagenumbercomma"/>
        </w:rPr>
        <w:t xml:space="preserve">, </w:t>
      </w:r>
      <w:r w:rsidR="00DC6AA6" w:rsidRPr="00230826">
        <w:rPr>
          <w:rStyle w:val="indexpagenumberchecked"/>
        </w:rPr>
        <w:t>310</w:t>
      </w:r>
      <w:r w:rsidRPr="006E548C">
        <w:rPr>
          <w:rStyle w:val="indexpagenumbercontinued"/>
        </w:rPr>
        <w:t>–11</w:t>
      </w:r>
      <w:r w:rsidR="006F48AF">
        <w:t xml:space="preserve"> </w:t>
      </w:r>
      <w:r w:rsidR="006F48AF" w:rsidRPr="00683C74">
        <w:rPr>
          <w:rStyle w:val="stilltoworkat"/>
        </w:rPr>
        <w:t>(</w:t>
      </w:r>
      <w:r w:rsidR="006F48AF">
        <w:rPr>
          <w:rStyle w:val="stilltoworkat"/>
        </w:rPr>
        <w:t>it's page 311-12 instead of 310–11)</w:t>
      </w:r>
      <w:r w:rsidR="006F48AF">
        <w:t xml:space="preserve">, </w:t>
      </w:r>
      <w:r w:rsidR="00DC6AA6" w:rsidRPr="00230826">
        <w:rPr>
          <w:rStyle w:val="indexRefchap"/>
        </w:rPr>
        <w:t>22:</w:t>
      </w:r>
      <w:r w:rsidR="00DC6AA6" w:rsidRPr="00230826">
        <w:rPr>
          <w:rStyle w:val="indexRefpar"/>
        </w:rPr>
        <w:t>35</w:t>
      </w:r>
      <w:r w:rsidR="006F48AF">
        <w:t xml:space="preserve">, </w:t>
      </w:r>
      <w:r w:rsidR="00DC6AA6" w:rsidRPr="00230826">
        <w:rPr>
          <w:rStyle w:val="indexRefchap"/>
        </w:rPr>
        <w:t>27:</w:t>
      </w:r>
      <w:r w:rsidR="00DC6AA6" w:rsidRPr="00230826">
        <w:rPr>
          <w:rStyle w:val="indexRefpar"/>
        </w:rPr>
        <w:t>20</w:t>
      </w:r>
    </w:p>
    <w:p w14:paraId="619DF330" w14:textId="77777777" w:rsidR="00C57E99" w:rsidRPr="002B1019" w:rsidRDefault="00C57E99" w:rsidP="00965773">
      <w:pPr>
        <w:pStyle w:val="Index-1"/>
      </w:pPr>
      <w:r w:rsidRPr="002B1019">
        <w:t>War of Independence</w:t>
      </w:r>
      <w:r w:rsidR="00DC6AA6" w:rsidRPr="00230826">
        <w:rPr>
          <w:rStyle w:val="indexpagenumbercomma"/>
        </w:rPr>
        <w:t xml:space="preserve">, </w:t>
      </w:r>
      <w:r w:rsidR="00DC6AA6" w:rsidRPr="00230826">
        <w:rPr>
          <w:rStyle w:val="indexpagenumberchecked"/>
        </w:rPr>
        <w:t>329</w:t>
      </w:r>
      <w:r w:rsidR="00965773">
        <w:t xml:space="preserve">, </w:t>
      </w:r>
      <w:r w:rsidR="00DC6AA6" w:rsidRPr="00230826">
        <w:rPr>
          <w:rStyle w:val="indexRefchap"/>
        </w:rPr>
        <w:t>29:</w:t>
      </w:r>
      <w:r w:rsidR="00DC6AA6" w:rsidRPr="00230826">
        <w:rPr>
          <w:rStyle w:val="indexRefpar"/>
        </w:rPr>
        <w:t>32</w:t>
      </w:r>
    </w:p>
    <w:p w14:paraId="038762D7" w14:textId="77777777" w:rsidR="00C57E99" w:rsidRPr="002B1019" w:rsidRDefault="00C57E99" w:rsidP="00965773">
      <w:pPr>
        <w:pStyle w:val="Index-1"/>
      </w:pPr>
      <w:r w:rsidRPr="002B1019">
        <w:t>Wealth, distribution of</w:t>
      </w:r>
      <w:r w:rsidR="00DC6AA6" w:rsidRPr="00230826">
        <w:rPr>
          <w:rStyle w:val="indexpagenumbercomma"/>
        </w:rPr>
        <w:t xml:space="preserve">, </w:t>
      </w:r>
      <w:r w:rsidR="00DC6AA6" w:rsidRPr="00230826">
        <w:rPr>
          <w:rStyle w:val="indexpagenumberchecked"/>
        </w:rPr>
        <w:t>378</w:t>
      </w:r>
      <w:r w:rsidR="00965773">
        <w:t xml:space="preserve">, </w:t>
      </w:r>
      <w:r w:rsidR="00DC6AA6" w:rsidRPr="00230826">
        <w:rPr>
          <w:rStyle w:val="indexRefchap"/>
        </w:rPr>
        <w:t>34:</w:t>
      </w:r>
      <w:r w:rsidR="00DC6AA6" w:rsidRPr="00230826">
        <w:rPr>
          <w:rStyle w:val="indexRefpar"/>
        </w:rPr>
        <w:t>9</w:t>
      </w:r>
    </w:p>
    <w:p w14:paraId="7BE782E1" w14:textId="77777777" w:rsidR="00C57E99" w:rsidRPr="002B1019" w:rsidRDefault="00C57E99" w:rsidP="00965773">
      <w:pPr>
        <w:pStyle w:val="Index-1"/>
      </w:pPr>
      <w:r w:rsidRPr="002B1019">
        <w:t>West, the</w:t>
      </w:r>
      <w:r w:rsidR="00DC6AA6" w:rsidRPr="00230826">
        <w:rPr>
          <w:rStyle w:val="indexpagenumbercomma"/>
        </w:rPr>
        <w:t xml:space="preserve">, </w:t>
      </w:r>
      <w:r w:rsidR="00DC6AA6" w:rsidRPr="00230826">
        <w:rPr>
          <w:rStyle w:val="indexpagenumberchecked"/>
        </w:rPr>
        <w:t>305</w:t>
      </w:r>
      <w:r w:rsidR="00965773">
        <w:t xml:space="preserve">, </w:t>
      </w:r>
      <w:r w:rsidR="00DC6AA6" w:rsidRPr="00230826">
        <w:rPr>
          <w:rStyle w:val="indexRefchap"/>
        </w:rPr>
        <w:t>26:</w:t>
      </w:r>
      <w:r w:rsidR="00DC6AA6" w:rsidRPr="00230826">
        <w:rPr>
          <w:rStyle w:val="indexRefpar"/>
        </w:rPr>
        <w:t>46</w:t>
      </w:r>
    </w:p>
    <w:p w14:paraId="7B94FB74" w14:textId="77777777" w:rsidR="00E67803" w:rsidRDefault="00C57E99" w:rsidP="00965773">
      <w:pPr>
        <w:pStyle w:val="Index-2"/>
      </w:pPr>
      <w:r w:rsidRPr="002B1019">
        <w:t>Covenant-breaking in</w:t>
      </w:r>
      <w:r w:rsidR="00DC6AA6" w:rsidRPr="00230826">
        <w:rPr>
          <w:rStyle w:val="indexpagenumbercomma"/>
        </w:rPr>
        <w:t xml:space="preserve">, </w:t>
      </w:r>
      <w:r w:rsidR="00DC6AA6" w:rsidRPr="00230826">
        <w:rPr>
          <w:rStyle w:val="indexpagenumberchecked"/>
        </w:rPr>
        <w:t>245</w:t>
      </w:r>
      <w:r w:rsidRPr="006E548C">
        <w:rPr>
          <w:rStyle w:val="indexpagenumbercontinued"/>
        </w:rPr>
        <w:t>–52</w:t>
      </w:r>
      <w:r w:rsidR="00DC6AA6" w:rsidRPr="00230826">
        <w:rPr>
          <w:rStyle w:val="indexpagenumbercomma"/>
        </w:rPr>
        <w:t xml:space="preserve">, </w:t>
      </w:r>
      <w:r w:rsidR="00DC6AA6" w:rsidRPr="00230826">
        <w:rPr>
          <w:rStyle w:val="indexpagenumberchecked"/>
        </w:rPr>
        <w:t>343</w:t>
      </w:r>
      <w:r w:rsidRPr="006E548C">
        <w:rPr>
          <w:rStyle w:val="indexpagenumbercontinued"/>
        </w:rPr>
        <w:t>–50</w:t>
      </w:r>
      <w:r w:rsidR="00965773">
        <w:t xml:space="preserve">, </w:t>
      </w:r>
      <w:r w:rsidR="00DC6AA6" w:rsidRPr="00230826">
        <w:rPr>
          <w:rStyle w:val="indexRefchap"/>
        </w:rPr>
        <w:t>21</w:t>
      </w:r>
      <w:r w:rsidR="00965773">
        <w:t xml:space="preserve">, </w:t>
      </w:r>
      <w:r w:rsidR="00DC6AA6" w:rsidRPr="00230826">
        <w:rPr>
          <w:rStyle w:val="indexRefchap"/>
        </w:rPr>
        <w:t>31</w:t>
      </w:r>
    </w:p>
    <w:p w14:paraId="1D7F8BF3" w14:textId="77777777" w:rsidR="000F6DBF" w:rsidRDefault="00C57E99">
      <w:pPr>
        <w:pStyle w:val="Index-2"/>
      </w:pPr>
      <w:r w:rsidRPr="002B1019">
        <w:t>establishment of Faith in</w:t>
      </w:r>
      <w:r w:rsidR="00DC6AA6" w:rsidRPr="00230826">
        <w:rPr>
          <w:rStyle w:val="indexpagenumbercomma"/>
        </w:rPr>
        <w:t xml:space="preserve">, </w:t>
      </w:r>
      <w:r w:rsidR="00DC6AA6" w:rsidRPr="00230826">
        <w:rPr>
          <w:rStyle w:val="indexpagenumberchecked"/>
        </w:rPr>
        <w:t>274</w:t>
      </w:r>
      <w:r w:rsidR="00965773">
        <w:t xml:space="preserve">, </w:t>
      </w:r>
      <w:r w:rsidR="00DC6AA6" w:rsidRPr="00230826">
        <w:rPr>
          <w:rStyle w:val="indexRefchap"/>
        </w:rPr>
        <w:t>24:</w:t>
      </w:r>
      <w:r w:rsidR="00DC6AA6" w:rsidRPr="00230826">
        <w:rPr>
          <w:rStyle w:val="indexRefpar"/>
        </w:rPr>
        <w:t>7</w:t>
      </w:r>
    </w:p>
    <w:p w14:paraId="4128B807" w14:textId="77777777" w:rsidR="000F6DBF" w:rsidRDefault="00C57E99">
      <w:pPr>
        <w:pStyle w:val="Index-2"/>
      </w:pPr>
      <w:r w:rsidRPr="002B1019">
        <w:t xml:space="preserve">laws of </w:t>
      </w:r>
      <w:r w:rsidRPr="000C7039">
        <w:rPr>
          <w:rStyle w:val="BookTitle"/>
          <w:highlight w:val="yellow"/>
        </w:rPr>
        <w:t>Kitáb</w:t>
      </w:r>
      <w:r w:rsidR="00627ED1" w:rsidRPr="00627ED1">
        <w:rPr>
          <w:rStyle w:val="BookTitle"/>
          <w:highlight w:val="yellow"/>
        </w:rPr>
        <w:t>-i-</w:t>
      </w:r>
      <w:r w:rsidRPr="000C7039">
        <w:rPr>
          <w:rStyle w:val="BookTitle"/>
          <w:highlight w:val="yellow"/>
        </w:rPr>
        <w:t>Aqdas</w:t>
      </w:r>
      <w:r w:rsidRPr="002B1019">
        <w:t xml:space="preserve"> in</w:t>
      </w:r>
      <w:r w:rsidR="00DC6AA6" w:rsidRPr="00230826">
        <w:rPr>
          <w:rStyle w:val="indexpagenumbercomma"/>
        </w:rPr>
        <w:t xml:space="preserve">, </w:t>
      </w:r>
      <w:r w:rsidR="00DC6AA6" w:rsidRPr="00230826">
        <w:rPr>
          <w:rStyle w:val="indexpagenumberchecked"/>
        </w:rPr>
        <w:t>313</w:t>
      </w:r>
      <w:r w:rsidR="00965773">
        <w:t xml:space="preserve">, </w:t>
      </w:r>
      <w:r w:rsidR="00DC6AA6" w:rsidRPr="00230826">
        <w:rPr>
          <w:rStyle w:val="indexRefchap"/>
        </w:rPr>
        <w:t>27:</w:t>
      </w:r>
      <w:r w:rsidR="00DC6AA6" w:rsidRPr="00230826">
        <w:rPr>
          <w:rStyle w:val="indexRefpar"/>
        </w:rPr>
        <w:t>25–26</w:t>
      </w:r>
    </w:p>
    <w:p w14:paraId="5228BAB6" w14:textId="77777777" w:rsidR="000F6DBF" w:rsidRDefault="00C57E99">
      <w:pPr>
        <w:pStyle w:val="Index-2"/>
      </w:pPr>
      <w:r w:rsidRPr="002B1019">
        <w:t xml:space="preserve">visit of </w:t>
      </w:r>
      <w:r w:rsidRPr="000C7039">
        <w:rPr>
          <w:highlight w:val="yellow"/>
        </w:rPr>
        <w:t>ʿAbdu</w:t>
      </w:r>
      <w:r w:rsidR="00627ED1" w:rsidRPr="00627ED1">
        <w:rPr>
          <w:highlight w:val="yellow"/>
        </w:rPr>
        <w:t>’</w:t>
      </w:r>
      <w:r w:rsidRPr="000C7039">
        <w:rPr>
          <w:highlight w:val="yellow"/>
        </w:rPr>
        <w:t>l-Bahá</w:t>
      </w:r>
      <w:r w:rsidRPr="002B1019">
        <w:t xml:space="preserve"> to</w:t>
      </w:r>
      <w:r w:rsidR="00DC6AA6" w:rsidRPr="00230826">
        <w:rPr>
          <w:rStyle w:val="indexpagenumbercomma"/>
        </w:rPr>
        <w:t xml:space="preserve">, </w:t>
      </w:r>
      <w:r w:rsidR="00DC6AA6" w:rsidRPr="00230826">
        <w:rPr>
          <w:rStyle w:val="indexpagenumberchecked"/>
        </w:rPr>
        <w:t>249</w:t>
      </w:r>
      <w:r w:rsidRPr="006E548C">
        <w:rPr>
          <w:rStyle w:val="indexpagenumbercontinued"/>
        </w:rPr>
        <w:t>–50</w:t>
      </w:r>
      <w:r w:rsidR="00DC6AA6" w:rsidRPr="00230826">
        <w:rPr>
          <w:rStyle w:val="indexpagenumbercomma"/>
        </w:rPr>
        <w:t xml:space="preserve">, </w:t>
      </w:r>
      <w:r w:rsidR="00DC6AA6" w:rsidRPr="00230826">
        <w:rPr>
          <w:rStyle w:val="indexpagenumberchecked"/>
        </w:rPr>
        <w:t>344</w:t>
      </w:r>
      <w:r w:rsidR="00965773">
        <w:t xml:space="preserve">, </w:t>
      </w:r>
      <w:r w:rsidR="00DC6AA6" w:rsidRPr="00230826">
        <w:rPr>
          <w:rStyle w:val="indexRefchap"/>
        </w:rPr>
        <w:t>21:</w:t>
      </w:r>
      <w:r w:rsidR="00DC6AA6" w:rsidRPr="00230826">
        <w:rPr>
          <w:rStyle w:val="indexRefpar"/>
        </w:rPr>
        <w:t>21–25</w:t>
      </w:r>
      <w:r w:rsidR="00965773">
        <w:t xml:space="preserve">, </w:t>
      </w:r>
      <w:r w:rsidR="00DC6AA6" w:rsidRPr="00230826">
        <w:rPr>
          <w:rStyle w:val="indexRefchap"/>
        </w:rPr>
        <w:t>31:</w:t>
      </w:r>
      <w:r w:rsidR="00DC6AA6" w:rsidRPr="00230826">
        <w:rPr>
          <w:rStyle w:val="indexRefpar"/>
        </w:rPr>
        <w:t>4</w:t>
      </w:r>
    </w:p>
    <w:p w14:paraId="7F8FAD9B" w14:textId="77777777" w:rsidR="000F6DBF" w:rsidRDefault="00C57E99">
      <w:pPr>
        <w:pStyle w:val="Index-1"/>
      </w:pPr>
      <w:r w:rsidRPr="002B1019">
        <w:t>White, Mrs Ruth</w:t>
      </w:r>
      <w:r w:rsidR="00DC6AA6" w:rsidRPr="00230826">
        <w:rPr>
          <w:rStyle w:val="indexpagenumbercomma"/>
        </w:rPr>
        <w:t xml:space="preserve">, </w:t>
      </w:r>
      <w:r w:rsidR="00DC6AA6" w:rsidRPr="00230826">
        <w:rPr>
          <w:rStyle w:val="indexpagenumberchecked"/>
        </w:rPr>
        <w:t>347</w:t>
      </w:r>
      <w:r w:rsidRPr="006E548C">
        <w:rPr>
          <w:rStyle w:val="indexpagenumbercontinued"/>
        </w:rPr>
        <w:t>–9</w:t>
      </w:r>
      <w:r w:rsidR="006C59C1">
        <w:t xml:space="preserve">, </w:t>
      </w:r>
      <w:r w:rsidR="00DC6AA6" w:rsidRPr="00230826">
        <w:rPr>
          <w:rStyle w:val="indexRefchap"/>
        </w:rPr>
        <w:t>31:</w:t>
      </w:r>
      <w:r w:rsidR="00DC6AA6" w:rsidRPr="00230826">
        <w:rPr>
          <w:rStyle w:val="indexRefpar"/>
        </w:rPr>
        <w:t>20–29</w:t>
      </w:r>
    </w:p>
    <w:p w14:paraId="46041D2D" w14:textId="77777777" w:rsidR="000F6DBF" w:rsidRDefault="00C57E99">
      <w:pPr>
        <w:pStyle w:val="Index-1"/>
      </w:pPr>
      <w:r w:rsidRPr="002B1019">
        <w:rPr>
          <w:rStyle w:val="BookTitle"/>
        </w:rPr>
        <w:t xml:space="preserve">Will and Testament of </w:t>
      </w:r>
      <w:r w:rsidRPr="000C7039">
        <w:rPr>
          <w:rStyle w:val="BookTitle"/>
          <w:highlight w:val="yellow"/>
        </w:rPr>
        <w:t>ʿAbdu</w:t>
      </w:r>
      <w:r>
        <w:rPr>
          <w:rStyle w:val="BookTitle"/>
          <w:highlight w:val="yellow"/>
        </w:rPr>
        <w:t>’</w:t>
      </w:r>
      <w:r w:rsidRPr="000C7039">
        <w:rPr>
          <w:rStyle w:val="BookTitle"/>
          <w:highlight w:val="yellow"/>
        </w:rPr>
        <w:t>l-Bahá</w:t>
      </w:r>
      <w:r w:rsidR="00DC6AA6" w:rsidRPr="00230826">
        <w:rPr>
          <w:rStyle w:val="indexpagenumbercomma"/>
        </w:rPr>
        <w:t xml:space="preserve">, </w:t>
      </w:r>
      <w:r w:rsidR="00DC6AA6" w:rsidRPr="00230826">
        <w:rPr>
          <w:rStyle w:val="indexpagenumberchecked"/>
        </w:rPr>
        <w:t>133</w:t>
      </w:r>
      <w:r w:rsidR="00DC6AA6" w:rsidRPr="00230826">
        <w:rPr>
          <w:rStyle w:val="indexpagenumbercomma"/>
        </w:rPr>
        <w:t xml:space="preserve">, </w:t>
      </w:r>
      <w:r w:rsidR="00DC6AA6" w:rsidRPr="00230826">
        <w:rPr>
          <w:rStyle w:val="indexpagenumberchecked"/>
        </w:rPr>
        <w:t>240</w:t>
      </w:r>
      <w:r w:rsidRPr="006E548C">
        <w:rPr>
          <w:rStyle w:val="indexpagenumbercontinued"/>
        </w:rPr>
        <w:t>–1</w:t>
      </w:r>
      <w:r w:rsidR="00DC6AA6" w:rsidRPr="00230826">
        <w:rPr>
          <w:rStyle w:val="indexpagenumbercomma"/>
        </w:rPr>
        <w:t xml:space="preserve">, </w:t>
      </w:r>
      <w:r w:rsidR="00DC6AA6" w:rsidRPr="00230826">
        <w:rPr>
          <w:rStyle w:val="indexpagenumberchecked"/>
        </w:rPr>
        <w:t>252</w:t>
      </w:r>
      <w:r w:rsidR="00DC6AA6" w:rsidRPr="00230826">
        <w:rPr>
          <w:rStyle w:val="indexpagenumbercomma"/>
        </w:rPr>
        <w:t xml:space="preserve">, </w:t>
      </w:r>
      <w:r w:rsidR="00DC6AA6" w:rsidRPr="00230826">
        <w:rPr>
          <w:rStyle w:val="indexpagenumberchecked"/>
        </w:rPr>
        <w:t>256n</w:t>
      </w:r>
      <w:r w:rsidR="00DC6AA6" w:rsidRPr="00230826">
        <w:rPr>
          <w:rStyle w:val="indexpagenumbercomma"/>
        </w:rPr>
        <w:t xml:space="preserve">, </w:t>
      </w:r>
      <w:r w:rsidR="00DC6AA6" w:rsidRPr="00230826">
        <w:rPr>
          <w:rStyle w:val="indexpagenumberchecked"/>
        </w:rPr>
        <w:t>276</w:t>
      </w:r>
      <w:r w:rsidR="00DC6AA6" w:rsidRPr="00230826">
        <w:rPr>
          <w:rStyle w:val="indexpagenumbercomma"/>
        </w:rPr>
        <w:t xml:space="preserve">, </w:t>
      </w:r>
      <w:r w:rsidR="00DC6AA6" w:rsidRPr="00230826">
        <w:rPr>
          <w:rStyle w:val="indexpagenumberchecked"/>
        </w:rPr>
        <w:t>277</w:t>
      </w:r>
      <w:r w:rsidR="00DC6AA6" w:rsidRPr="00230826">
        <w:rPr>
          <w:rStyle w:val="indexpagenumbercomma"/>
        </w:rPr>
        <w:t xml:space="preserve">, </w:t>
      </w:r>
      <w:r w:rsidR="00DC6AA6" w:rsidRPr="00230826">
        <w:rPr>
          <w:rStyle w:val="indexpagenumberchecked"/>
        </w:rPr>
        <w:t>279</w:t>
      </w:r>
      <w:r w:rsidR="00DC6AA6" w:rsidRPr="00230826">
        <w:rPr>
          <w:rStyle w:val="indexpagenumbercomma"/>
        </w:rPr>
        <w:t xml:space="preserve">, </w:t>
      </w:r>
      <w:r w:rsidR="00DC6AA6" w:rsidRPr="00230826">
        <w:rPr>
          <w:rStyle w:val="indexpagenumberchecked"/>
        </w:rPr>
        <w:t>287</w:t>
      </w:r>
      <w:r w:rsidR="00DC6AA6" w:rsidRPr="00230826">
        <w:rPr>
          <w:rStyle w:val="indexpagenumbercomma"/>
        </w:rPr>
        <w:t xml:space="preserve">, </w:t>
      </w:r>
      <w:r w:rsidR="00DC6AA6" w:rsidRPr="00230826">
        <w:rPr>
          <w:rStyle w:val="indexpagenumberchecked"/>
        </w:rPr>
        <w:t>298</w:t>
      </w:r>
      <w:r w:rsidR="00DC6AA6" w:rsidRPr="00230826">
        <w:rPr>
          <w:rStyle w:val="indexpagenumbercomma"/>
        </w:rPr>
        <w:t xml:space="preserve">, </w:t>
      </w:r>
      <w:r w:rsidR="00DC6AA6" w:rsidRPr="00230826">
        <w:rPr>
          <w:rStyle w:val="indexpagenumberchecked"/>
        </w:rPr>
        <w:t>310</w:t>
      </w:r>
      <w:r w:rsidR="00DC6AA6" w:rsidRPr="00230826">
        <w:rPr>
          <w:rStyle w:val="indexpagenumbercomma"/>
        </w:rPr>
        <w:t xml:space="preserve">, </w:t>
      </w:r>
      <w:r w:rsidR="00DC6AA6" w:rsidRPr="00230826">
        <w:rPr>
          <w:rStyle w:val="indexpagenumberchecked"/>
        </w:rPr>
        <w:t>352</w:t>
      </w:r>
      <w:r w:rsidR="00DC6AA6" w:rsidRPr="00230826">
        <w:rPr>
          <w:rStyle w:val="indexpagenumbercomma"/>
        </w:rPr>
        <w:t xml:space="preserve">, </w:t>
      </w:r>
      <w:r w:rsidR="00DC6AA6" w:rsidRPr="00230826">
        <w:rPr>
          <w:rStyle w:val="indexpagenumberchecked"/>
        </w:rPr>
        <w:t>354</w:t>
      </w:r>
      <w:r w:rsidRPr="006E548C">
        <w:rPr>
          <w:rStyle w:val="indexpagenumbercontinued"/>
        </w:rPr>
        <w:t>–5</w:t>
      </w:r>
      <w:r w:rsidR="00DC6AA6" w:rsidRPr="00230826">
        <w:rPr>
          <w:rStyle w:val="indexpagenumbercomma"/>
        </w:rPr>
        <w:t xml:space="preserve">, </w:t>
      </w:r>
      <w:r w:rsidR="00DC6AA6" w:rsidRPr="00230826">
        <w:rPr>
          <w:rStyle w:val="indexpagenumberchecked"/>
        </w:rPr>
        <w:t>362</w:t>
      </w:r>
      <w:r w:rsidR="00DC6AA6" w:rsidRPr="00230826">
        <w:rPr>
          <w:rStyle w:val="indexpagenumbernotfound"/>
        </w:rPr>
        <w:t>, 364</w:t>
      </w:r>
      <w:r w:rsidR="00DC6AA6" w:rsidRPr="00230826">
        <w:rPr>
          <w:rStyle w:val="indexpagenumbercomma"/>
        </w:rPr>
        <w:t xml:space="preserve">, </w:t>
      </w:r>
      <w:r w:rsidR="00DC6AA6" w:rsidRPr="00230826">
        <w:rPr>
          <w:rStyle w:val="indexpagenumberchecked"/>
        </w:rPr>
        <w:t>373</w:t>
      </w:r>
      <w:r w:rsidR="00DC6AA6" w:rsidRPr="00230826">
        <w:rPr>
          <w:rStyle w:val="indexpagenumbercomma"/>
        </w:rPr>
        <w:t xml:space="preserve">, </w:t>
      </w:r>
      <w:r w:rsidR="00DC6AA6" w:rsidRPr="00230826">
        <w:rPr>
          <w:rStyle w:val="indexpagenumberchecked"/>
        </w:rPr>
        <w:t>374</w:t>
      </w:r>
      <w:r w:rsidR="00DC6AA6" w:rsidRPr="00230826">
        <w:rPr>
          <w:rStyle w:val="indexpagenumbercomma"/>
        </w:rPr>
        <w:t xml:space="preserve">, </w:t>
      </w:r>
      <w:r w:rsidR="00DC6AA6" w:rsidRPr="00230826">
        <w:rPr>
          <w:rStyle w:val="indexpagenumberchecked"/>
        </w:rPr>
        <w:t>378</w:t>
      </w:r>
      <w:r w:rsidR="00DC6AA6" w:rsidRPr="00230826">
        <w:rPr>
          <w:rStyle w:val="indexpagenumbercomma"/>
        </w:rPr>
        <w:t xml:space="preserve">, </w:t>
      </w:r>
      <w:r w:rsidR="00DC6AA6" w:rsidRPr="00230826">
        <w:rPr>
          <w:rStyle w:val="indexpagenumberchecked"/>
        </w:rPr>
        <w:t>379</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387</w:t>
      </w:r>
      <w:r w:rsidR="00DC6AA6" w:rsidRPr="00230826">
        <w:rPr>
          <w:rStyle w:val="indexpagenumbercomma"/>
        </w:rPr>
        <w:t xml:space="preserve">, </w:t>
      </w:r>
      <w:r w:rsidR="00DC6AA6" w:rsidRPr="00230826">
        <w:rPr>
          <w:rStyle w:val="indexpagenumberchecked"/>
        </w:rPr>
        <w:t>390</w:t>
      </w:r>
      <w:r w:rsidR="00DC6AA6" w:rsidRPr="00230826">
        <w:rPr>
          <w:rStyle w:val="indexpagenumbercomma"/>
        </w:rPr>
        <w:t xml:space="preserve">, </w:t>
      </w:r>
      <w:r w:rsidR="00DC6AA6" w:rsidRPr="00230826">
        <w:rPr>
          <w:rStyle w:val="indexpagenumberchecked"/>
        </w:rPr>
        <w:t>396</w:t>
      </w:r>
      <w:r w:rsidR="00DC6AA6" w:rsidRPr="00230826">
        <w:rPr>
          <w:rStyle w:val="indexpagenumbercomma"/>
        </w:rPr>
        <w:t xml:space="preserve">, </w:t>
      </w:r>
      <w:r w:rsidR="00DC6AA6" w:rsidRPr="00230826">
        <w:rPr>
          <w:rStyle w:val="indexpagenumberchecked"/>
        </w:rPr>
        <w:t>399</w:t>
      </w:r>
      <w:r w:rsidR="00DC6AA6" w:rsidRPr="00230826">
        <w:rPr>
          <w:rStyle w:val="indexpagenumbercomma"/>
        </w:rPr>
        <w:t xml:space="preserve">, </w:t>
      </w:r>
      <w:r w:rsidR="00DC6AA6" w:rsidRPr="00230826">
        <w:rPr>
          <w:rStyle w:val="indexpagenumberchecked"/>
        </w:rPr>
        <w:t>401</w:t>
      </w:r>
      <w:r w:rsidR="00DC6AA6" w:rsidRPr="00230826">
        <w:rPr>
          <w:rStyle w:val="indexpagenumbercomma"/>
        </w:rPr>
        <w:t xml:space="preserve">, </w:t>
      </w:r>
      <w:r w:rsidR="00DC6AA6" w:rsidRPr="00230826">
        <w:rPr>
          <w:rStyle w:val="indexpagenumberchecked"/>
        </w:rPr>
        <w:t>403</w:t>
      </w:r>
      <w:r w:rsidR="00DC6AA6" w:rsidRPr="00230826">
        <w:rPr>
          <w:rStyle w:val="indexpagenumbercomma"/>
        </w:rPr>
        <w:t xml:space="preserve">, </w:t>
      </w:r>
      <w:r w:rsidR="00DC6AA6" w:rsidRPr="00230826">
        <w:rPr>
          <w:rStyle w:val="indexpagenumberchecked"/>
        </w:rPr>
        <w:t>414</w:t>
      </w:r>
      <w:r w:rsidR="00DC6AA6" w:rsidRPr="00230826">
        <w:rPr>
          <w:rStyle w:val="indexpagenumbercomma"/>
        </w:rPr>
        <w:t xml:space="preserve">, </w:t>
      </w:r>
      <w:r w:rsidR="00DC6AA6" w:rsidRPr="00230826">
        <w:rPr>
          <w:rStyle w:val="indexpagenumberchecked"/>
        </w:rPr>
        <w:t>429</w:t>
      </w:r>
      <w:r w:rsidRPr="006E548C">
        <w:rPr>
          <w:rStyle w:val="indexpagenumbercontinued"/>
        </w:rPr>
        <w:t>–30</w:t>
      </w:r>
      <w:r w:rsidR="00DC6AA6" w:rsidRPr="00230826">
        <w:rPr>
          <w:rStyle w:val="indexpagenumbercomma"/>
        </w:rPr>
        <w:t xml:space="preserve">, </w:t>
      </w:r>
      <w:r w:rsidR="00DC6AA6" w:rsidRPr="00230826">
        <w:rPr>
          <w:rStyle w:val="indexpagenumberchecked"/>
        </w:rPr>
        <w:t>432</w:t>
      </w:r>
      <w:r w:rsidR="00DC6AA6" w:rsidRPr="00230826">
        <w:rPr>
          <w:rStyle w:val="indexpagenumbercomma"/>
        </w:rPr>
        <w:t xml:space="preserve">, </w:t>
      </w:r>
      <w:r w:rsidR="00DC6AA6" w:rsidRPr="00230826">
        <w:rPr>
          <w:rStyle w:val="indexpagenumberchecked"/>
        </w:rPr>
        <w:t>433</w:t>
      </w:r>
      <w:r w:rsidR="00DC6AA6" w:rsidRPr="00230826">
        <w:rPr>
          <w:rStyle w:val="indexpagenumbercomma"/>
        </w:rPr>
        <w:t xml:space="preserve">, </w:t>
      </w:r>
      <w:r w:rsidR="00DC6AA6" w:rsidRPr="00230826">
        <w:rPr>
          <w:rStyle w:val="indexpagenumberchecked"/>
        </w:rPr>
        <w:t>437</w:t>
      </w:r>
      <w:r w:rsidR="00DC6AA6" w:rsidRPr="00230826">
        <w:rPr>
          <w:rStyle w:val="indexpagenumbercomma"/>
        </w:rPr>
        <w:t xml:space="preserve">, </w:t>
      </w:r>
      <w:r w:rsidR="00DC6AA6" w:rsidRPr="00230826">
        <w:rPr>
          <w:rStyle w:val="indexpagenumberchecked"/>
        </w:rPr>
        <w:t>438</w:t>
      </w:r>
      <w:r w:rsidR="00DC6AA6" w:rsidRPr="00230826">
        <w:rPr>
          <w:rStyle w:val="indexpagenumbercomma"/>
        </w:rPr>
        <w:t xml:space="preserve">, </w:t>
      </w:r>
      <w:r w:rsidR="00DC6AA6" w:rsidRPr="00230826">
        <w:rPr>
          <w:rStyle w:val="indexpagenumberchecked"/>
        </w:rPr>
        <w:t>441</w:t>
      </w:r>
      <w:r w:rsidR="00866762">
        <w:t xml:space="preserve">, </w:t>
      </w:r>
      <w:r w:rsidR="00DC6AA6" w:rsidRPr="00230826">
        <w:rPr>
          <w:rStyle w:val="indexRefchap"/>
        </w:rPr>
        <w:t>8:</w:t>
      </w:r>
      <w:r w:rsidR="00DC6AA6" w:rsidRPr="00230826">
        <w:rPr>
          <w:rStyle w:val="indexRefpar"/>
        </w:rPr>
        <w:t>34</w:t>
      </w:r>
      <w:r w:rsidR="00866762">
        <w:t xml:space="preserve">, </w:t>
      </w:r>
      <w:r w:rsidR="00DC6AA6" w:rsidRPr="00230826">
        <w:rPr>
          <w:rStyle w:val="indexRefchap"/>
        </w:rPr>
        <w:t>20:</w:t>
      </w:r>
      <w:r w:rsidR="00DC6AA6" w:rsidRPr="00230826">
        <w:rPr>
          <w:rStyle w:val="indexRefpar"/>
        </w:rPr>
        <w:t>52–56</w:t>
      </w:r>
      <w:r w:rsidR="00866762">
        <w:t xml:space="preserve">, </w:t>
      </w:r>
      <w:r w:rsidR="00DC6AA6" w:rsidRPr="00230826">
        <w:rPr>
          <w:rStyle w:val="indexRefchap"/>
        </w:rPr>
        <w:t>21:</w:t>
      </w:r>
      <w:r w:rsidR="00DC6AA6" w:rsidRPr="00230826">
        <w:rPr>
          <w:rStyle w:val="indexRefpar"/>
        </w:rPr>
        <w:t>31</w:t>
      </w:r>
      <w:r w:rsidR="00866762">
        <w:t xml:space="preserve">, </w:t>
      </w:r>
      <w:r w:rsidR="00DC6AA6" w:rsidRPr="00230826">
        <w:rPr>
          <w:rStyle w:val="indexRefchap"/>
        </w:rPr>
        <w:t>22:</w:t>
      </w:r>
      <w:r w:rsidR="00DC6AA6" w:rsidRPr="00230826">
        <w:rPr>
          <w:rStyle w:val="indexRefpar"/>
        </w:rPr>
        <w:t>15</w:t>
      </w:r>
      <w:r w:rsidR="00866762">
        <w:rPr>
          <w:rStyle w:val="indexRefpar"/>
        </w:rPr>
        <w:t>n</w:t>
      </w:r>
      <w:r w:rsidR="00866762">
        <w:t xml:space="preserve">, </w:t>
      </w:r>
      <w:r w:rsidR="00DC6AA6" w:rsidRPr="00230826">
        <w:rPr>
          <w:rStyle w:val="indexRefchap"/>
        </w:rPr>
        <w:t>24:</w:t>
      </w:r>
      <w:r w:rsidR="00DC6AA6" w:rsidRPr="00230826">
        <w:rPr>
          <w:rStyle w:val="indexRefpar"/>
        </w:rPr>
        <w:t>11</w:t>
      </w:r>
      <w:r w:rsidR="00866762">
        <w:t xml:space="preserve">, </w:t>
      </w:r>
      <w:r w:rsidR="00DC6AA6" w:rsidRPr="00230826">
        <w:rPr>
          <w:rStyle w:val="indexRefchap"/>
        </w:rPr>
        <w:t>24:</w:t>
      </w:r>
      <w:r w:rsidR="00DC6AA6" w:rsidRPr="00230826">
        <w:rPr>
          <w:rStyle w:val="indexRefpar"/>
        </w:rPr>
        <w:t>18</w:t>
      </w:r>
      <w:r w:rsidR="00866762">
        <w:t xml:space="preserve">, </w:t>
      </w:r>
      <w:r w:rsidR="00DC6AA6" w:rsidRPr="00230826">
        <w:rPr>
          <w:rStyle w:val="indexRefchap"/>
        </w:rPr>
        <w:t>24:</w:t>
      </w:r>
      <w:r w:rsidR="00DC6AA6" w:rsidRPr="00230826">
        <w:rPr>
          <w:rStyle w:val="indexRefpar"/>
        </w:rPr>
        <w:t>32</w:t>
      </w:r>
      <w:r w:rsidR="00866762">
        <w:t xml:space="preserve">, </w:t>
      </w:r>
      <w:r w:rsidR="00DC6AA6" w:rsidRPr="00230826">
        <w:rPr>
          <w:rStyle w:val="indexRefchap"/>
        </w:rPr>
        <w:t>25:</w:t>
      </w:r>
      <w:r w:rsidR="00DC6AA6" w:rsidRPr="00230826">
        <w:rPr>
          <w:rStyle w:val="indexRefpar"/>
        </w:rPr>
        <w:t>32–34</w:t>
      </w:r>
      <w:r w:rsidR="00866762">
        <w:t xml:space="preserve">, </w:t>
      </w:r>
      <w:r w:rsidR="00DC6AA6" w:rsidRPr="00230826">
        <w:rPr>
          <w:rStyle w:val="indexRefchap"/>
        </w:rPr>
        <w:t>26:</w:t>
      </w:r>
      <w:r w:rsidR="00DC6AA6" w:rsidRPr="00230826">
        <w:rPr>
          <w:rStyle w:val="indexRefpar"/>
        </w:rPr>
        <w:t>22</w:t>
      </w:r>
      <w:r w:rsidR="00866762">
        <w:t xml:space="preserve">, </w:t>
      </w:r>
      <w:r w:rsidR="00DC6AA6" w:rsidRPr="00230826">
        <w:rPr>
          <w:rStyle w:val="indexRefchap"/>
        </w:rPr>
        <w:t>27:</w:t>
      </w:r>
      <w:r w:rsidR="00DC6AA6" w:rsidRPr="00230826">
        <w:rPr>
          <w:rStyle w:val="indexRefpar"/>
        </w:rPr>
        <w:t>13</w:t>
      </w:r>
      <w:r w:rsidR="00866762">
        <w:t xml:space="preserve">, </w:t>
      </w:r>
      <w:r w:rsidR="00DC6AA6" w:rsidRPr="00230826">
        <w:rPr>
          <w:rStyle w:val="indexRefchap"/>
        </w:rPr>
        <w:t>32:</w:t>
      </w:r>
      <w:r w:rsidR="00DC6AA6" w:rsidRPr="00230826">
        <w:rPr>
          <w:rStyle w:val="indexRefpar"/>
        </w:rPr>
        <w:t>7</w:t>
      </w:r>
      <w:r w:rsidR="00091BBB">
        <w:t xml:space="preserve">, </w:t>
      </w:r>
      <w:r w:rsidR="00DC6AA6" w:rsidRPr="00230826">
        <w:rPr>
          <w:rStyle w:val="indexRefchap"/>
        </w:rPr>
        <w:t>32:</w:t>
      </w:r>
      <w:r w:rsidR="00DC6AA6" w:rsidRPr="00230826">
        <w:rPr>
          <w:rStyle w:val="indexRefpar"/>
        </w:rPr>
        <w:t>11–17</w:t>
      </w:r>
      <w:r w:rsidR="00091BBB">
        <w:t xml:space="preserve">, </w:t>
      </w:r>
      <w:r w:rsidR="00DC6AA6" w:rsidRPr="00230826">
        <w:rPr>
          <w:rStyle w:val="indexRefchap"/>
        </w:rPr>
        <w:t>32:</w:t>
      </w:r>
      <w:r w:rsidR="00DC6AA6" w:rsidRPr="00230826">
        <w:rPr>
          <w:rStyle w:val="indexRefpar"/>
        </w:rPr>
        <w:t>70</w:t>
      </w:r>
      <w:r w:rsidR="00091BBB">
        <w:t xml:space="preserve">, </w:t>
      </w:r>
      <w:r w:rsidR="00DC6AA6" w:rsidRPr="00230826">
        <w:rPr>
          <w:rStyle w:val="indexRefchap"/>
        </w:rPr>
        <w:t>33:</w:t>
      </w:r>
      <w:r w:rsidR="00DC6AA6" w:rsidRPr="00230826">
        <w:rPr>
          <w:rStyle w:val="indexRefpar"/>
        </w:rPr>
        <w:t>13</w:t>
      </w:r>
      <w:r w:rsidR="00091BBB">
        <w:t xml:space="preserve">, </w:t>
      </w:r>
      <w:r w:rsidR="00DC6AA6" w:rsidRPr="00230826">
        <w:rPr>
          <w:rStyle w:val="indexRefchap"/>
        </w:rPr>
        <w:t>33:</w:t>
      </w:r>
      <w:r w:rsidR="00DC6AA6" w:rsidRPr="00230826">
        <w:rPr>
          <w:rStyle w:val="indexRefpar"/>
        </w:rPr>
        <w:t>20</w:t>
      </w:r>
      <w:r w:rsidR="00091BBB">
        <w:t xml:space="preserve">, </w:t>
      </w:r>
      <w:r w:rsidR="00DC6AA6" w:rsidRPr="00230826">
        <w:rPr>
          <w:rStyle w:val="indexRefchap"/>
        </w:rPr>
        <w:t>34:</w:t>
      </w:r>
      <w:r w:rsidR="00DC6AA6" w:rsidRPr="00230826">
        <w:rPr>
          <w:rStyle w:val="indexRefpar"/>
        </w:rPr>
        <w:t>7</w:t>
      </w:r>
      <w:r w:rsidR="00091BBB">
        <w:t xml:space="preserve">, </w:t>
      </w:r>
      <w:r w:rsidR="00DC6AA6" w:rsidRPr="00230826">
        <w:rPr>
          <w:rStyle w:val="indexRefchap"/>
        </w:rPr>
        <w:t>34:</w:t>
      </w:r>
      <w:r w:rsidR="00DC6AA6" w:rsidRPr="00230826">
        <w:rPr>
          <w:rStyle w:val="indexRefpar"/>
        </w:rPr>
        <w:t>11–12</w:t>
      </w:r>
      <w:r w:rsidR="00091BBB">
        <w:t xml:space="preserve">, </w:t>
      </w:r>
      <w:r w:rsidR="00DC6AA6" w:rsidRPr="00230826">
        <w:rPr>
          <w:rStyle w:val="indexRefchap"/>
        </w:rPr>
        <w:t>34:</w:t>
      </w:r>
      <w:r w:rsidR="00DC6AA6" w:rsidRPr="00230826">
        <w:rPr>
          <w:rStyle w:val="indexRefpar"/>
        </w:rPr>
        <w:t>22</w:t>
      </w:r>
      <w:r w:rsidR="00091BBB">
        <w:t xml:space="preserve">, </w:t>
      </w:r>
      <w:r w:rsidR="00DC6AA6" w:rsidRPr="00230826">
        <w:rPr>
          <w:rStyle w:val="indexRefchap"/>
        </w:rPr>
        <w:t>34:</w:t>
      </w:r>
      <w:r w:rsidR="00DC6AA6" w:rsidRPr="00230826">
        <w:rPr>
          <w:rStyle w:val="indexRefpar"/>
        </w:rPr>
        <w:t>45–48</w:t>
      </w:r>
      <w:r w:rsidR="001A356E">
        <w:t xml:space="preserve">, </w:t>
      </w:r>
      <w:r w:rsidR="00DC6AA6" w:rsidRPr="00230826">
        <w:rPr>
          <w:rStyle w:val="indexRefchap"/>
        </w:rPr>
        <w:t>34:</w:t>
      </w:r>
      <w:r w:rsidR="00DC6AA6" w:rsidRPr="00230826">
        <w:rPr>
          <w:rStyle w:val="indexRefpar"/>
        </w:rPr>
        <w:t>55</w:t>
      </w:r>
      <w:r w:rsidR="001A356E">
        <w:t xml:space="preserve">, </w:t>
      </w:r>
      <w:r w:rsidR="00DC6AA6" w:rsidRPr="00230826">
        <w:rPr>
          <w:rStyle w:val="indexRefchap"/>
        </w:rPr>
        <w:t>35:</w:t>
      </w:r>
      <w:r w:rsidR="00DC6AA6" w:rsidRPr="00230826">
        <w:rPr>
          <w:rStyle w:val="indexRefpar"/>
        </w:rPr>
        <w:t>8</w:t>
      </w:r>
      <w:r w:rsidR="001A356E">
        <w:t xml:space="preserve">, </w:t>
      </w:r>
      <w:r w:rsidR="001A356E" w:rsidRPr="001A356E">
        <w:rPr>
          <w:rStyle w:val="indexRefchap"/>
        </w:rPr>
        <w:t>35:</w:t>
      </w:r>
      <w:r w:rsidR="001A356E">
        <w:rPr>
          <w:rStyle w:val="indexRefpar"/>
        </w:rPr>
        <w:t>15–18</w:t>
      </w:r>
      <w:r w:rsidR="001A356E">
        <w:t xml:space="preserve">, </w:t>
      </w:r>
      <w:r w:rsidR="00DC6AA6" w:rsidRPr="00230826">
        <w:rPr>
          <w:rStyle w:val="indexRefchap"/>
        </w:rPr>
        <w:t>35:</w:t>
      </w:r>
      <w:r w:rsidR="00DC6AA6" w:rsidRPr="00230826">
        <w:rPr>
          <w:rStyle w:val="indexRefpar"/>
        </w:rPr>
        <w:t>26</w:t>
      </w:r>
      <w:r w:rsidR="001A356E">
        <w:t xml:space="preserve">, </w:t>
      </w:r>
      <w:r w:rsidR="00DC6AA6" w:rsidRPr="00230826">
        <w:rPr>
          <w:rStyle w:val="indexRefchap"/>
        </w:rPr>
        <w:t>35:</w:t>
      </w:r>
      <w:r w:rsidR="00DC6AA6" w:rsidRPr="00230826">
        <w:rPr>
          <w:rStyle w:val="indexRefpar"/>
        </w:rPr>
        <w:t>46</w:t>
      </w:r>
      <w:r w:rsidR="001A356E">
        <w:t xml:space="preserve">, </w:t>
      </w:r>
      <w:r w:rsidR="00DC6AA6" w:rsidRPr="00230826">
        <w:rPr>
          <w:rStyle w:val="indexRefchap"/>
        </w:rPr>
        <w:t>35:</w:t>
      </w:r>
      <w:r w:rsidR="00DC6AA6" w:rsidRPr="00230826">
        <w:rPr>
          <w:rStyle w:val="indexRefpar"/>
        </w:rPr>
        <w:t>56–57</w:t>
      </w:r>
      <w:r w:rsidR="001A356E">
        <w:t xml:space="preserve">, </w:t>
      </w:r>
      <w:r w:rsidR="00DC6AA6" w:rsidRPr="00230826">
        <w:rPr>
          <w:rStyle w:val="indexRefchap"/>
        </w:rPr>
        <w:t>36:</w:t>
      </w:r>
      <w:r w:rsidR="00DC6AA6" w:rsidRPr="00230826">
        <w:rPr>
          <w:rStyle w:val="indexRefpar"/>
        </w:rPr>
        <w:t>34–35</w:t>
      </w:r>
      <w:r w:rsidR="001A356E">
        <w:t xml:space="preserve">, </w:t>
      </w:r>
      <w:r w:rsidR="00DC6AA6" w:rsidRPr="00230826">
        <w:rPr>
          <w:rStyle w:val="indexRefchap"/>
        </w:rPr>
        <w:t>ap2:</w:t>
      </w:r>
      <w:r w:rsidR="00DC6AA6" w:rsidRPr="00230826">
        <w:rPr>
          <w:rStyle w:val="indexRefpar"/>
        </w:rPr>
        <w:t>6–9</w:t>
      </w:r>
      <w:r w:rsidR="001A356E">
        <w:t xml:space="preserve">, </w:t>
      </w:r>
      <w:r w:rsidR="00DC6AA6" w:rsidRPr="00230826">
        <w:rPr>
          <w:rStyle w:val="indexRefchap"/>
        </w:rPr>
        <w:t>ap2:</w:t>
      </w:r>
      <w:r w:rsidR="00DC6AA6" w:rsidRPr="00230826">
        <w:rPr>
          <w:rStyle w:val="indexRefpar"/>
        </w:rPr>
        <w:t>37</w:t>
      </w:r>
      <w:r w:rsidR="001A356E">
        <w:t xml:space="preserve">, </w:t>
      </w:r>
      <w:r w:rsidR="00DC6AA6" w:rsidRPr="00230826">
        <w:rPr>
          <w:rStyle w:val="indexRefchap"/>
        </w:rPr>
        <w:t>ap3:</w:t>
      </w:r>
      <w:r w:rsidR="00DC6AA6" w:rsidRPr="00230826">
        <w:rPr>
          <w:rStyle w:val="indexRefchapsub"/>
        </w:rPr>
        <w:t>1:</w:t>
      </w:r>
      <w:r w:rsidR="00DC6AA6" w:rsidRPr="00230826">
        <w:rPr>
          <w:rStyle w:val="indexRefpar"/>
        </w:rPr>
        <w:t>2</w:t>
      </w:r>
      <w:r w:rsidR="001A356E">
        <w:t xml:space="preserve">, </w:t>
      </w:r>
      <w:r w:rsidR="00DC6AA6" w:rsidRPr="00230826">
        <w:rPr>
          <w:rStyle w:val="indexRefchap"/>
        </w:rPr>
        <w:t>ap3:</w:t>
      </w:r>
      <w:r w:rsidR="00DC6AA6" w:rsidRPr="00230826">
        <w:rPr>
          <w:rStyle w:val="indexRefchapsub"/>
        </w:rPr>
        <w:t>1:</w:t>
      </w:r>
      <w:r w:rsidR="00DC6AA6" w:rsidRPr="00230826">
        <w:rPr>
          <w:rStyle w:val="indexRefpar"/>
        </w:rPr>
        <w:t>19–1:20</w:t>
      </w:r>
      <w:r w:rsidR="001A356E">
        <w:t xml:space="preserve">, </w:t>
      </w:r>
      <w:r w:rsidR="00DC6AA6" w:rsidRPr="00230826">
        <w:rPr>
          <w:rStyle w:val="indexRefchap"/>
        </w:rPr>
        <w:t>ap3:</w:t>
      </w:r>
      <w:r w:rsidR="00DC6AA6" w:rsidRPr="00230826">
        <w:rPr>
          <w:rStyle w:val="indexRefchapsub"/>
        </w:rPr>
        <w:t>2:</w:t>
      </w:r>
      <w:r w:rsidR="00DC6AA6" w:rsidRPr="00230826">
        <w:rPr>
          <w:rStyle w:val="indexRefpar"/>
        </w:rPr>
        <w:t>4–2:6</w:t>
      </w:r>
      <w:r w:rsidR="001A356E">
        <w:t xml:space="preserve">, </w:t>
      </w:r>
      <w:r w:rsidR="00DC6AA6" w:rsidRPr="00230826">
        <w:rPr>
          <w:rStyle w:val="indexRefchap"/>
        </w:rPr>
        <w:t>ap3:</w:t>
      </w:r>
      <w:r w:rsidR="00DC6AA6" w:rsidRPr="00230826">
        <w:rPr>
          <w:rStyle w:val="indexRefchapsub"/>
        </w:rPr>
        <w:t>2:</w:t>
      </w:r>
      <w:r w:rsidR="00DC6AA6" w:rsidRPr="00230826">
        <w:rPr>
          <w:rStyle w:val="indexRefpar"/>
        </w:rPr>
        <w:t>19</w:t>
      </w:r>
    </w:p>
    <w:p w14:paraId="26E02995" w14:textId="77777777" w:rsidR="000F6DBF" w:rsidRDefault="00C57E99">
      <w:pPr>
        <w:pStyle w:val="Index-2"/>
      </w:pPr>
      <w:r w:rsidRPr="002B1019">
        <w:t>authenticity of</w:t>
      </w:r>
      <w:r w:rsidR="00DC6AA6" w:rsidRPr="00230826">
        <w:rPr>
          <w:rStyle w:val="indexpagenumbercomma"/>
        </w:rPr>
        <w:t xml:space="preserve">, </w:t>
      </w:r>
      <w:r w:rsidR="00DC6AA6" w:rsidRPr="00230826">
        <w:rPr>
          <w:rStyle w:val="indexpagenumberchecked"/>
        </w:rPr>
        <w:t>344</w:t>
      </w:r>
      <w:r w:rsidR="00DC6AA6" w:rsidRPr="00230826">
        <w:rPr>
          <w:rStyle w:val="indexpagenumbercomma"/>
        </w:rPr>
        <w:t xml:space="preserve">, </w:t>
      </w:r>
      <w:r w:rsidR="00DC6AA6" w:rsidRPr="00230826">
        <w:rPr>
          <w:rStyle w:val="indexpagenumberchecked"/>
        </w:rPr>
        <w:t>345</w:t>
      </w:r>
      <w:r w:rsidR="00DC6AA6" w:rsidRPr="00230826">
        <w:rPr>
          <w:rStyle w:val="indexpagenumbercomma"/>
        </w:rPr>
        <w:t xml:space="preserve">, </w:t>
      </w:r>
      <w:r w:rsidR="00DC6AA6" w:rsidRPr="00230826">
        <w:rPr>
          <w:rStyle w:val="indexpagenumberchecked"/>
        </w:rPr>
        <w:t>348</w:t>
      </w:r>
      <w:r w:rsidR="00FA5298">
        <w:t xml:space="preserve">, </w:t>
      </w:r>
      <w:r w:rsidR="00DC6AA6" w:rsidRPr="00230826">
        <w:rPr>
          <w:rStyle w:val="indexRefchap"/>
        </w:rPr>
        <w:t>31:</w:t>
      </w:r>
      <w:r w:rsidR="00DC6AA6" w:rsidRPr="00230826">
        <w:rPr>
          <w:rStyle w:val="indexRefpar"/>
        </w:rPr>
        <w:t>6</w:t>
      </w:r>
      <w:r w:rsidR="002E392E">
        <w:t xml:space="preserve">, </w:t>
      </w:r>
      <w:r w:rsidR="00DC6AA6" w:rsidRPr="00230826">
        <w:rPr>
          <w:rStyle w:val="indexRefchap"/>
        </w:rPr>
        <w:t>31:</w:t>
      </w:r>
      <w:r w:rsidR="00DC6AA6" w:rsidRPr="00230826">
        <w:rPr>
          <w:rStyle w:val="indexRefpar"/>
        </w:rPr>
        <w:t>11</w:t>
      </w:r>
      <w:r w:rsidR="002E392E">
        <w:t xml:space="preserve">, </w:t>
      </w:r>
      <w:r w:rsidR="00DC6AA6" w:rsidRPr="00230826">
        <w:rPr>
          <w:rStyle w:val="indexRefchap"/>
        </w:rPr>
        <w:t>31:</w:t>
      </w:r>
      <w:r w:rsidR="00DC6AA6" w:rsidRPr="00230826">
        <w:rPr>
          <w:rStyle w:val="indexRefpar"/>
        </w:rPr>
        <w:t>23</w:t>
      </w:r>
    </w:p>
    <w:p w14:paraId="00A7F1A1" w14:textId="77777777" w:rsidR="000F6DBF" w:rsidRDefault="00C57E99">
      <w:pPr>
        <w:pStyle w:val="Index-2"/>
      </w:pPr>
      <w:r w:rsidRPr="002B1019">
        <w:t>questioned</w:t>
      </w:r>
      <w:r w:rsidR="00DC6AA6" w:rsidRPr="00230826">
        <w:rPr>
          <w:rStyle w:val="indexpagenumbercomma"/>
        </w:rPr>
        <w:t xml:space="preserve">, </w:t>
      </w:r>
      <w:r w:rsidR="00DC6AA6" w:rsidRPr="00230826">
        <w:rPr>
          <w:rStyle w:val="indexpagenumberchecked"/>
        </w:rPr>
        <w:t>335</w:t>
      </w:r>
      <w:r w:rsidR="00DC6AA6" w:rsidRPr="00230826">
        <w:rPr>
          <w:rStyle w:val="indexpagenumbercomma"/>
        </w:rPr>
        <w:t xml:space="preserve">, </w:t>
      </w:r>
      <w:r w:rsidR="00DC6AA6" w:rsidRPr="00230826">
        <w:rPr>
          <w:rStyle w:val="indexpagenumberchecked"/>
        </w:rPr>
        <w:t>339</w:t>
      </w:r>
      <w:r w:rsidR="00DC6AA6" w:rsidRPr="00230826">
        <w:rPr>
          <w:rStyle w:val="indexpagenumbercomma"/>
        </w:rPr>
        <w:t xml:space="preserve">, </w:t>
      </w:r>
      <w:r w:rsidR="00DC6AA6" w:rsidRPr="00230826">
        <w:rPr>
          <w:rStyle w:val="indexpagenumberchecked"/>
        </w:rPr>
        <w:t>347</w:t>
      </w:r>
      <w:r w:rsidRPr="006E548C">
        <w:rPr>
          <w:rStyle w:val="indexpagenumbercontinued"/>
        </w:rPr>
        <w:t>–9</w:t>
      </w:r>
      <w:r w:rsidR="002E392E">
        <w:t xml:space="preserve">, </w:t>
      </w:r>
      <w:r w:rsidR="00DC6AA6" w:rsidRPr="00230826">
        <w:rPr>
          <w:rStyle w:val="indexRefchap"/>
        </w:rPr>
        <w:t>30:</w:t>
      </w:r>
      <w:r w:rsidR="00DC6AA6" w:rsidRPr="00230826">
        <w:rPr>
          <w:rStyle w:val="indexRefpar"/>
        </w:rPr>
        <w:t>14</w:t>
      </w:r>
      <w:r w:rsidR="002E392E">
        <w:t xml:space="preserve">, </w:t>
      </w:r>
      <w:r w:rsidR="00DC6AA6" w:rsidRPr="00230826">
        <w:rPr>
          <w:rStyle w:val="indexRefchap"/>
        </w:rPr>
        <w:t>30:</w:t>
      </w:r>
      <w:r w:rsidR="00DC6AA6" w:rsidRPr="00230826">
        <w:rPr>
          <w:rStyle w:val="indexRefpar"/>
        </w:rPr>
        <w:t>33</w:t>
      </w:r>
      <w:r w:rsidR="002E392E">
        <w:t xml:space="preserve">, </w:t>
      </w:r>
      <w:r w:rsidR="00DC6AA6" w:rsidRPr="00230826">
        <w:rPr>
          <w:rStyle w:val="indexRefchap"/>
        </w:rPr>
        <w:t>31:</w:t>
      </w:r>
      <w:r w:rsidR="00DC6AA6" w:rsidRPr="00230826">
        <w:rPr>
          <w:rStyle w:val="indexRefpar"/>
        </w:rPr>
        <w:t>20–29</w:t>
      </w:r>
    </w:p>
    <w:p w14:paraId="45ED5F51" w14:textId="77777777" w:rsidR="000F6DBF" w:rsidRDefault="00C57E99">
      <w:pPr>
        <w:pStyle w:val="Index-2"/>
      </w:pPr>
      <w:r w:rsidRPr="002B1019">
        <w:t>counsels kindness to enemies</w:t>
      </w:r>
      <w:r w:rsidR="00DC6AA6" w:rsidRPr="00230826">
        <w:rPr>
          <w:rStyle w:val="indexpagenumbercomma"/>
        </w:rPr>
        <w:t xml:space="preserve">, </w:t>
      </w:r>
      <w:r w:rsidR="00DC6AA6" w:rsidRPr="00230826">
        <w:rPr>
          <w:rStyle w:val="indexpagenumberchecked"/>
        </w:rPr>
        <w:t>258</w:t>
      </w:r>
      <w:r w:rsidR="002E392E">
        <w:t xml:space="preserve">, </w:t>
      </w:r>
      <w:r w:rsidR="00DC6AA6" w:rsidRPr="00230826">
        <w:rPr>
          <w:rStyle w:val="indexRefchap"/>
        </w:rPr>
        <w:t>22:</w:t>
      </w:r>
      <w:r w:rsidR="00DC6AA6" w:rsidRPr="00230826">
        <w:rPr>
          <w:rStyle w:val="indexRefpar"/>
        </w:rPr>
        <w:t>28–30</w:t>
      </w:r>
    </w:p>
    <w:p w14:paraId="3E6E7840" w14:textId="77777777" w:rsidR="000F6DBF" w:rsidRDefault="00C57E99">
      <w:pPr>
        <w:pStyle w:val="Index-2"/>
      </w:pPr>
      <w:r w:rsidRPr="002B1019">
        <w:t>literary style of</w:t>
      </w:r>
      <w:r w:rsidR="00DC6AA6" w:rsidRPr="00230826">
        <w:rPr>
          <w:rStyle w:val="indexpagenumbercomma"/>
        </w:rPr>
        <w:t xml:space="preserve">, </w:t>
      </w:r>
      <w:r w:rsidR="00DC6AA6" w:rsidRPr="00230826">
        <w:rPr>
          <w:rStyle w:val="indexpagenumberchecked"/>
        </w:rPr>
        <w:t>348</w:t>
      </w:r>
      <w:r w:rsidRPr="006E548C">
        <w:rPr>
          <w:rStyle w:val="indexpagenumbercontinued"/>
        </w:rPr>
        <w:t>–9</w:t>
      </w:r>
      <w:r w:rsidR="002E392E">
        <w:t xml:space="preserve">, </w:t>
      </w:r>
      <w:r w:rsidR="00DC6AA6" w:rsidRPr="00230826">
        <w:rPr>
          <w:rStyle w:val="indexRefchap"/>
        </w:rPr>
        <w:t>31:</w:t>
      </w:r>
      <w:r w:rsidR="00DC6AA6" w:rsidRPr="00230826">
        <w:rPr>
          <w:rStyle w:val="indexRefpar"/>
        </w:rPr>
        <w:t>26</w:t>
      </w:r>
    </w:p>
    <w:p w14:paraId="2F07FBAE" w14:textId="77777777" w:rsidR="000F6DBF" w:rsidRDefault="00C57E99">
      <w:pPr>
        <w:pStyle w:val="Index-2"/>
      </w:pPr>
      <w:r w:rsidRPr="002B1019">
        <w:t>reaction to</w:t>
      </w:r>
      <w:r w:rsidR="00DC6AA6" w:rsidRPr="00230826">
        <w:rPr>
          <w:rStyle w:val="indexpagenumbercomma"/>
        </w:rPr>
        <w:t xml:space="preserve">, </w:t>
      </w:r>
      <w:r w:rsidR="00DC6AA6" w:rsidRPr="00230826">
        <w:rPr>
          <w:rStyle w:val="indexpagenumberchecked"/>
        </w:rPr>
        <w:t>343</w:t>
      </w:r>
      <w:r w:rsidR="002E392E">
        <w:t xml:space="preserve">, </w:t>
      </w:r>
      <w:r w:rsidR="00DC6AA6" w:rsidRPr="00230826">
        <w:rPr>
          <w:rStyle w:val="indexRefchap"/>
        </w:rPr>
        <w:t>31:</w:t>
      </w:r>
      <w:r w:rsidR="00DC6AA6" w:rsidRPr="00230826">
        <w:rPr>
          <w:rStyle w:val="indexRefpar"/>
        </w:rPr>
        <w:t>1</w:t>
      </w:r>
    </w:p>
    <w:p w14:paraId="604F002D" w14:textId="77777777" w:rsidR="000F6DBF" w:rsidRDefault="00C57E99">
      <w:pPr>
        <w:pStyle w:val="Index-2"/>
      </w:pPr>
      <w:r w:rsidRPr="002B1019">
        <w:t>reading of</w:t>
      </w:r>
      <w:r w:rsidR="00DC6AA6" w:rsidRPr="00230826">
        <w:rPr>
          <w:rStyle w:val="indexpagenumbercomma"/>
        </w:rPr>
        <w:t xml:space="preserve">, </w:t>
      </w:r>
      <w:r w:rsidR="00DC6AA6" w:rsidRPr="00230826">
        <w:rPr>
          <w:rStyle w:val="indexpagenumberchecked"/>
        </w:rPr>
        <w:t>285</w:t>
      </w:r>
      <w:r w:rsidR="00DC6AA6" w:rsidRPr="00230826">
        <w:rPr>
          <w:rStyle w:val="indexpagenumbercomma"/>
        </w:rPr>
        <w:t xml:space="preserve">, </w:t>
      </w:r>
      <w:r w:rsidR="00DC6AA6" w:rsidRPr="00230826">
        <w:rPr>
          <w:rStyle w:val="indexpagenumberchecked"/>
        </w:rPr>
        <w:t>286</w:t>
      </w:r>
      <w:r w:rsidR="002E392E">
        <w:t xml:space="preserve">, </w:t>
      </w:r>
      <w:r w:rsidR="00DC6AA6" w:rsidRPr="00230826">
        <w:rPr>
          <w:rStyle w:val="indexRefchap"/>
        </w:rPr>
        <w:t>25:</w:t>
      </w:r>
      <w:r w:rsidR="00DC6AA6" w:rsidRPr="00230826">
        <w:rPr>
          <w:rStyle w:val="indexRefpar"/>
        </w:rPr>
        <w:t>23–24</w:t>
      </w:r>
      <w:r w:rsidR="002E392E">
        <w:t xml:space="preserve">, </w:t>
      </w:r>
      <w:r w:rsidR="00DC6AA6" w:rsidRPr="00230826">
        <w:rPr>
          <w:rStyle w:val="indexRefchap"/>
        </w:rPr>
        <w:t>25:</w:t>
      </w:r>
      <w:r w:rsidR="00DC6AA6" w:rsidRPr="00230826">
        <w:rPr>
          <w:rStyle w:val="indexRefpar"/>
        </w:rPr>
        <w:t>28</w:t>
      </w:r>
    </w:p>
    <w:p w14:paraId="51C6A081" w14:textId="77777777" w:rsidR="000F6DBF" w:rsidRDefault="00C57E99">
      <w:pPr>
        <w:pStyle w:val="Index-2"/>
      </w:pPr>
      <w:r w:rsidRPr="002B1019">
        <w:t xml:space="preserve">states </w:t>
      </w:r>
      <w:r w:rsidRPr="000C7039">
        <w:rPr>
          <w:highlight w:val="yellow"/>
        </w:rPr>
        <w:t>Bahá</w:t>
      </w:r>
      <w:r w:rsidR="00627ED1" w:rsidRPr="00627ED1">
        <w:rPr>
          <w:highlight w:val="yellow"/>
        </w:rPr>
        <w:t>’</w:t>
      </w:r>
      <w:r w:rsidRPr="000C7039">
        <w:rPr>
          <w:highlight w:val="yellow"/>
        </w:rPr>
        <w:t>ís</w:t>
      </w:r>
      <w:r w:rsidRPr="002B1019">
        <w:t xml:space="preserve"> must avoid Covenant</w:t>
      </w:r>
      <w:r>
        <w:t>-</w:t>
      </w:r>
      <w:r w:rsidRPr="002B1019">
        <w:t>breakers</w:t>
      </w:r>
      <w:r w:rsidR="00DC6AA6" w:rsidRPr="00230826">
        <w:rPr>
          <w:rStyle w:val="indexpagenumbercomma"/>
        </w:rPr>
        <w:t xml:space="preserve">, </w:t>
      </w:r>
      <w:r w:rsidR="00DC6AA6" w:rsidRPr="00230826">
        <w:rPr>
          <w:rStyle w:val="indexpagenumberchecked"/>
        </w:rPr>
        <w:t>254</w:t>
      </w:r>
      <w:r w:rsidR="002E392E">
        <w:t xml:space="preserve">, </w:t>
      </w:r>
      <w:r w:rsidR="00DC6AA6" w:rsidRPr="00230826">
        <w:rPr>
          <w:rStyle w:val="indexRefchap"/>
        </w:rPr>
        <w:t>22:</w:t>
      </w:r>
      <w:r w:rsidR="00DC6AA6" w:rsidRPr="00230826">
        <w:rPr>
          <w:rStyle w:val="indexRefpar"/>
        </w:rPr>
        <w:t>7–</w:t>
      </w:r>
      <w:r w:rsidR="002E392E">
        <w:rPr>
          <w:rStyle w:val="indexRefpar"/>
        </w:rPr>
        <w:t>8</w:t>
      </w:r>
    </w:p>
    <w:p w14:paraId="4C084CC1" w14:textId="77777777" w:rsidR="000F6DBF" w:rsidRDefault="00C57E99">
      <w:pPr>
        <w:pStyle w:val="Index-2"/>
      </w:pPr>
      <w:r w:rsidRPr="002B1019">
        <w:t>text of</w:t>
      </w:r>
      <w:r w:rsidR="00DC6AA6" w:rsidRPr="00230826">
        <w:rPr>
          <w:rStyle w:val="indexpagenumbercomma"/>
        </w:rPr>
        <w:t xml:space="preserve">, </w:t>
      </w:r>
      <w:r w:rsidR="00DC6AA6" w:rsidRPr="00230826">
        <w:rPr>
          <w:rStyle w:val="indexpagenumberchecked"/>
        </w:rPr>
        <w:t>416</w:t>
      </w:r>
      <w:r w:rsidRPr="006E548C">
        <w:rPr>
          <w:rStyle w:val="indexpagenumbercontinued"/>
        </w:rPr>
        <w:t>–28</w:t>
      </w:r>
      <w:r w:rsidR="002E392E">
        <w:t xml:space="preserve">, </w:t>
      </w:r>
      <w:r w:rsidR="00DC6AA6" w:rsidRPr="00230826">
        <w:rPr>
          <w:rStyle w:val="indexRefchap"/>
        </w:rPr>
        <w:t>ap1</w:t>
      </w:r>
    </w:p>
    <w:p w14:paraId="7575646C" w14:textId="77777777" w:rsidR="00C57E99" w:rsidRPr="002B1019" w:rsidRDefault="00C57E99" w:rsidP="00C57E99">
      <w:pPr>
        <w:pStyle w:val="Index-1"/>
        <w:rPr>
          <w:rStyle w:val="BookTitle"/>
        </w:rPr>
      </w:pPr>
      <w:r w:rsidRPr="002B1019">
        <w:t xml:space="preserve">Will and Testament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w:t>
      </w:r>
      <w:r w:rsidRPr="00971E46">
        <w:rPr>
          <w:rStyle w:val="indexverweis"/>
        </w:rPr>
        <w:t>see</w:t>
      </w:r>
      <w:r w:rsidRPr="002B1019">
        <w:t xml:space="preserve"> </w:t>
      </w:r>
      <w:r w:rsidRPr="000C7039">
        <w:rPr>
          <w:rStyle w:val="BookTitle"/>
          <w:highlight w:val="yellow"/>
        </w:rPr>
        <w:t>Kitáb</w:t>
      </w:r>
      <w:r w:rsidR="00627ED1" w:rsidRPr="00627ED1">
        <w:rPr>
          <w:rStyle w:val="BookTitle"/>
          <w:highlight w:val="yellow"/>
        </w:rPr>
        <w:t>-i-</w:t>
      </w:r>
      <w:r w:rsidRPr="000C7039">
        <w:rPr>
          <w:rStyle w:val="BookTitle"/>
          <w:highlight w:val="yellow"/>
        </w:rPr>
        <w:t>ʿAhd</w:t>
      </w:r>
    </w:p>
    <w:p w14:paraId="339A7B0C" w14:textId="77777777" w:rsidR="000F6DBF" w:rsidRDefault="00C57E99">
      <w:pPr>
        <w:pStyle w:val="Index-1"/>
      </w:pPr>
      <w:r w:rsidRPr="002B1019">
        <w:t>Wills, writing of</w:t>
      </w:r>
      <w:r w:rsidR="00DC6AA6" w:rsidRPr="00230826">
        <w:rPr>
          <w:rStyle w:val="indexpagenumbercomma"/>
        </w:rPr>
        <w:t xml:space="preserve">, </w:t>
      </w:r>
      <w:r w:rsidR="00DC6AA6" w:rsidRPr="00230826">
        <w:rPr>
          <w:rStyle w:val="indexpagenumberchecked"/>
        </w:rPr>
        <w:t>378</w:t>
      </w:r>
      <w:r w:rsidR="002E392E">
        <w:t xml:space="preserve">, </w:t>
      </w:r>
      <w:r w:rsidR="00DC6AA6" w:rsidRPr="00230826">
        <w:rPr>
          <w:rStyle w:val="indexRefchap"/>
        </w:rPr>
        <w:t>34:</w:t>
      </w:r>
      <w:r w:rsidR="00DC6AA6" w:rsidRPr="00230826">
        <w:rPr>
          <w:rStyle w:val="indexRefpar"/>
        </w:rPr>
        <w:t>9</w:t>
      </w:r>
    </w:p>
    <w:p w14:paraId="486F3FEB" w14:textId="77777777" w:rsidR="000F6DBF" w:rsidRDefault="00C57E99">
      <w:pPr>
        <w:pStyle w:val="Index-1"/>
      </w:pPr>
      <w:r w:rsidRPr="002B1019">
        <w:t>Wilmette, Illinois</w:t>
      </w:r>
      <w:r w:rsidR="00DC6AA6" w:rsidRPr="00230826">
        <w:rPr>
          <w:rStyle w:val="indexpagenumbercomma"/>
        </w:rPr>
        <w:t xml:space="preserve">, </w:t>
      </w:r>
      <w:r w:rsidR="00DC6AA6" w:rsidRPr="00230826">
        <w:rPr>
          <w:rStyle w:val="indexpagenumberchecked"/>
        </w:rPr>
        <w:t>314</w:t>
      </w:r>
      <w:r w:rsidR="00DC6AA6" w:rsidRPr="00230826">
        <w:rPr>
          <w:rStyle w:val="indexpagenumbercomma"/>
        </w:rPr>
        <w:t xml:space="preserve">, </w:t>
      </w:r>
      <w:r w:rsidR="00DC6AA6" w:rsidRPr="00230826">
        <w:rPr>
          <w:rStyle w:val="indexpagenumberchecked"/>
        </w:rPr>
        <w:t>316</w:t>
      </w:r>
      <w:r w:rsidR="00DC6AA6" w:rsidRPr="00230826">
        <w:rPr>
          <w:rStyle w:val="indexpagenumbercomma"/>
        </w:rPr>
        <w:t xml:space="preserve">, </w:t>
      </w:r>
      <w:r w:rsidR="00DC6AA6" w:rsidRPr="00230826">
        <w:rPr>
          <w:rStyle w:val="indexpagenumberchecked"/>
        </w:rPr>
        <w:t>320</w:t>
      </w:r>
      <w:r w:rsidR="002E392E">
        <w:t xml:space="preserve">, </w:t>
      </w:r>
      <w:r w:rsidR="00DC6AA6" w:rsidRPr="00230826">
        <w:rPr>
          <w:rStyle w:val="indexRefchap"/>
        </w:rPr>
        <w:t>28:</w:t>
      </w:r>
      <w:r w:rsidR="00DC6AA6" w:rsidRPr="00230826">
        <w:rPr>
          <w:rStyle w:val="indexRefpar"/>
        </w:rPr>
        <w:t>1</w:t>
      </w:r>
      <w:r w:rsidR="002E392E">
        <w:t xml:space="preserve">, </w:t>
      </w:r>
      <w:r w:rsidR="00DC6AA6" w:rsidRPr="00230826">
        <w:rPr>
          <w:rStyle w:val="indexRefchap"/>
        </w:rPr>
        <w:t>28:</w:t>
      </w:r>
      <w:r w:rsidR="00DC6AA6" w:rsidRPr="00230826">
        <w:rPr>
          <w:rStyle w:val="indexRefpar"/>
        </w:rPr>
        <w:t>7</w:t>
      </w:r>
      <w:r w:rsidR="002E392E">
        <w:t xml:space="preserve">, </w:t>
      </w:r>
      <w:r w:rsidR="00DC6AA6" w:rsidRPr="00230826">
        <w:rPr>
          <w:rStyle w:val="indexRefchap"/>
        </w:rPr>
        <w:t>28:</w:t>
      </w:r>
      <w:r w:rsidR="00DC6AA6" w:rsidRPr="00230826">
        <w:rPr>
          <w:rStyle w:val="indexRefpar"/>
        </w:rPr>
        <w:t>19</w:t>
      </w:r>
    </w:p>
    <w:p w14:paraId="6EF3FBED" w14:textId="77777777" w:rsidR="000F6DBF" w:rsidRDefault="00C57E99">
      <w:pPr>
        <w:pStyle w:val="Index-1"/>
      </w:pPr>
      <w:r w:rsidRPr="002B1019">
        <w:t>Wolcott, Charles</w:t>
      </w:r>
      <w:r w:rsidR="00DC6AA6" w:rsidRPr="00230826">
        <w:rPr>
          <w:rStyle w:val="indexpagenumbercomma"/>
        </w:rPr>
        <w:t xml:space="preserve">, </w:t>
      </w:r>
      <w:r w:rsidR="00DC6AA6" w:rsidRPr="00230826">
        <w:rPr>
          <w:rStyle w:val="indexpagenumberchecked"/>
        </w:rPr>
        <w:t>393</w:t>
      </w:r>
      <w:r w:rsidR="002E392E">
        <w:t xml:space="preserve">, </w:t>
      </w:r>
      <w:r w:rsidR="00DC6AA6" w:rsidRPr="00230826">
        <w:rPr>
          <w:rStyle w:val="indexRefchap"/>
        </w:rPr>
        <w:t>34:</w:t>
      </w:r>
      <w:r w:rsidR="00DC6AA6" w:rsidRPr="00230826">
        <w:rPr>
          <w:rStyle w:val="indexRefpar"/>
        </w:rPr>
        <w:t>71</w:t>
      </w:r>
    </w:p>
    <w:p w14:paraId="21149FF8" w14:textId="77777777" w:rsidR="00C57E99" w:rsidRPr="002B1019" w:rsidRDefault="00C57E99" w:rsidP="00C57E99">
      <w:pPr>
        <w:pStyle w:val="Index-1"/>
      </w:pPr>
      <w:r w:rsidRPr="002B1019">
        <w:t>Women</w:t>
      </w:r>
    </w:p>
    <w:p w14:paraId="2F49C416" w14:textId="77777777" w:rsidR="000F6DBF" w:rsidRDefault="00C57E99">
      <w:pPr>
        <w:pStyle w:val="Index-2"/>
      </w:pPr>
      <w:r w:rsidRPr="002B1019">
        <w:t>equality with men</w:t>
      </w:r>
      <w:r w:rsidR="00DC6AA6" w:rsidRPr="00230826">
        <w:rPr>
          <w:rStyle w:val="indexpagenumbercomma"/>
        </w:rPr>
        <w:t xml:space="preserve">, </w:t>
      </w:r>
      <w:r w:rsidR="00DC6AA6" w:rsidRPr="00230826">
        <w:rPr>
          <w:rStyle w:val="indexpagenumberchecked"/>
        </w:rPr>
        <w:t>400</w:t>
      </w:r>
      <w:r w:rsidRPr="006E548C">
        <w:rPr>
          <w:rStyle w:val="indexpagenumbercontinued"/>
        </w:rPr>
        <w:t>–1</w:t>
      </w:r>
      <w:r w:rsidR="002E392E">
        <w:t xml:space="preserve">, </w:t>
      </w:r>
      <w:r w:rsidR="00DC6AA6" w:rsidRPr="00230826">
        <w:rPr>
          <w:rStyle w:val="indexRefchap"/>
        </w:rPr>
        <w:t>35:</w:t>
      </w:r>
      <w:r w:rsidR="00DC6AA6" w:rsidRPr="00230826">
        <w:rPr>
          <w:rStyle w:val="indexRefpar"/>
        </w:rPr>
        <w:t>32–38</w:t>
      </w:r>
    </w:p>
    <w:p w14:paraId="3BF45569" w14:textId="77777777" w:rsidR="000F6DBF" w:rsidRDefault="00C57E99">
      <w:pPr>
        <w:pStyle w:val="Index-2"/>
      </w:pPr>
      <w:r w:rsidRPr="002B1019">
        <w:t>in nineteenth-century Middle East</w:t>
      </w:r>
      <w:r w:rsidR="00DC6AA6" w:rsidRPr="00230826">
        <w:rPr>
          <w:rStyle w:val="indexpagenumbercomma"/>
        </w:rPr>
        <w:t xml:space="preserve">, </w:t>
      </w:r>
      <w:r w:rsidR="00DC6AA6" w:rsidRPr="00230826">
        <w:rPr>
          <w:rStyle w:val="indexpagenumberchecked"/>
        </w:rPr>
        <w:t>114</w:t>
      </w:r>
      <w:r w:rsidRPr="006E548C">
        <w:rPr>
          <w:rStyle w:val="indexpagenumbercontinued"/>
        </w:rPr>
        <w:t>–15</w:t>
      </w:r>
      <w:r w:rsidR="00DC6AA6" w:rsidRPr="00230826">
        <w:rPr>
          <w:rStyle w:val="indexpagenumbercomma"/>
        </w:rPr>
        <w:t xml:space="preserve">, </w:t>
      </w:r>
      <w:r w:rsidR="00DC6AA6" w:rsidRPr="00230826">
        <w:rPr>
          <w:rStyle w:val="indexpagenumberchecked"/>
        </w:rPr>
        <w:t>118</w:t>
      </w:r>
      <w:r w:rsidR="002E392E">
        <w:t xml:space="preserve">, </w:t>
      </w:r>
      <w:r w:rsidR="00DC6AA6" w:rsidRPr="00230826">
        <w:rPr>
          <w:rStyle w:val="indexRefchap"/>
        </w:rPr>
        <w:t>7:</w:t>
      </w:r>
      <w:r w:rsidR="00DC6AA6" w:rsidRPr="00230826">
        <w:rPr>
          <w:rStyle w:val="indexRefpar"/>
        </w:rPr>
        <w:t>12–17</w:t>
      </w:r>
      <w:r w:rsidR="002E392E">
        <w:t xml:space="preserve">, </w:t>
      </w:r>
      <w:r w:rsidR="00DC6AA6" w:rsidRPr="00230826">
        <w:rPr>
          <w:rStyle w:val="indexRefchap"/>
        </w:rPr>
        <w:t>7:</w:t>
      </w:r>
      <w:r w:rsidR="00DC6AA6" w:rsidRPr="00230826">
        <w:rPr>
          <w:rStyle w:val="indexRefpar"/>
        </w:rPr>
        <w:t>28–29</w:t>
      </w:r>
    </w:p>
    <w:p w14:paraId="277D79AF" w14:textId="77777777" w:rsidR="000F6DBF" w:rsidRDefault="00C57E99">
      <w:pPr>
        <w:pStyle w:val="Index-1"/>
      </w:pPr>
      <w:r w:rsidRPr="002B1019">
        <w:t>Woodcocks</w:t>
      </w:r>
      <w:r w:rsidR="00DC6AA6" w:rsidRPr="00230826">
        <w:rPr>
          <w:rStyle w:val="indexpagenumbercomma"/>
        </w:rPr>
        <w:t xml:space="preserve">, </w:t>
      </w:r>
      <w:r w:rsidR="00DC6AA6" w:rsidRPr="00230826">
        <w:rPr>
          <w:rStyle w:val="indexpagenumberchecked"/>
        </w:rPr>
        <w:t>344</w:t>
      </w:r>
      <w:r w:rsidRPr="00074FF5">
        <w:rPr>
          <w:rStyle w:val="structurepagenumber"/>
        </w:rPr>
        <w:t xml:space="preserve"> &lt;page </w:t>
      </w:r>
      <w:r>
        <w:rPr>
          <w:rStyle w:val="structurepagenumber"/>
        </w:rPr>
        <w:t>273</w:t>
      </w:r>
      <w:r w:rsidR="00B777C2">
        <w:rPr>
          <w:rStyle w:val="structurepagenumber"/>
        </w:rPr>
        <w:t>/&gt;</w:t>
      </w:r>
      <w:r w:rsidR="002E392E">
        <w:t xml:space="preserve">, </w:t>
      </w:r>
      <w:r w:rsidR="00DC6AA6" w:rsidRPr="00230826">
        <w:rPr>
          <w:rStyle w:val="indexRefchap"/>
        </w:rPr>
        <w:t>31:</w:t>
      </w:r>
      <w:r w:rsidR="00DC6AA6" w:rsidRPr="00230826">
        <w:rPr>
          <w:rStyle w:val="indexRefpar"/>
        </w:rPr>
        <w:t>3</w:t>
      </w:r>
    </w:p>
    <w:p w14:paraId="13B1EE91" w14:textId="77777777" w:rsidR="000F6DBF" w:rsidRDefault="00C57E99">
      <w:pPr>
        <w:pStyle w:val="Index-1"/>
      </w:pPr>
      <w:r w:rsidRPr="002B1019">
        <w:t>Word of God</w:t>
      </w:r>
      <w:r w:rsidR="00DC6AA6" w:rsidRPr="00230826">
        <w:rPr>
          <w:rStyle w:val="indexpagenumbercomma"/>
        </w:rPr>
        <w:t xml:space="preserve">, </w:t>
      </w:r>
      <w:r w:rsidR="00DC6AA6" w:rsidRPr="00230826">
        <w:rPr>
          <w:rStyle w:val="indexpagenumberchecked"/>
        </w:rPr>
        <w:t>18</w:t>
      </w:r>
      <w:r w:rsidR="00DC6AA6" w:rsidRPr="00230826">
        <w:rPr>
          <w:rStyle w:val="indexpagenumbercomma"/>
        </w:rPr>
        <w:t xml:space="preserve">, </w:t>
      </w:r>
      <w:r w:rsidR="00DC6AA6" w:rsidRPr="00230826">
        <w:rPr>
          <w:rStyle w:val="indexpagenumberchecked"/>
        </w:rPr>
        <w:t>295</w:t>
      </w:r>
      <w:r w:rsidR="002E392E">
        <w:t xml:space="preserve">, </w:t>
      </w:r>
      <w:r w:rsidR="00DC6AA6" w:rsidRPr="00230826">
        <w:rPr>
          <w:rStyle w:val="indexRefchap"/>
        </w:rPr>
        <w:t>pr:</w:t>
      </w:r>
      <w:r w:rsidR="00DC6AA6" w:rsidRPr="00230826">
        <w:rPr>
          <w:rStyle w:val="indexRefpar"/>
        </w:rPr>
        <w:t>68</w:t>
      </w:r>
      <w:r w:rsidR="002E392E">
        <w:t xml:space="preserve">, </w:t>
      </w:r>
      <w:r w:rsidR="00DC6AA6" w:rsidRPr="00230826">
        <w:rPr>
          <w:rStyle w:val="indexRefchap"/>
        </w:rPr>
        <w:t>26:</w:t>
      </w:r>
      <w:r w:rsidR="00DC6AA6" w:rsidRPr="00230826">
        <w:rPr>
          <w:rStyle w:val="indexRefpar"/>
        </w:rPr>
        <w:t>10</w:t>
      </w:r>
    </w:p>
    <w:p w14:paraId="2C19E8CC" w14:textId="77777777" w:rsidR="000F6DBF" w:rsidRDefault="00C57E99">
      <w:pPr>
        <w:pStyle w:val="Index-2"/>
      </w:pPr>
      <w:r w:rsidRPr="002B1019">
        <w:t>interpretation of</w:t>
      </w:r>
      <w:r w:rsidR="00DC6AA6" w:rsidRPr="00230826">
        <w:rPr>
          <w:rStyle w:val="indexpagenumbercomma"/>
        </w:rPr>
        <w:t xml:space="preserve">, </w:t>
      </w:r>
      <w:r w:rsidR="00DC6AA6" w:rsidRPr="00230826">
        <w:rPr>
          <w:rStyle w:val="indexpagenumberchecked"/>
        </w:rPr>
        <w:t>100</w:t>
      </w:r>
      <w:r w:rsidRPr="006E548C">
        <w:rPr>
          <w:rStyle w:val="indexpagenumbercontinued"/>
        </w:rPr>
        <w:t>–1</w:t>
      </w:r>
      <w:r w:rsidR="006737DC">
        <w:t xml:space="preserve"> </w:t>
      </w:r>
      <w:r w:rsidR="006737DC" w:rsidRPr="00683C74">
        <w:rPr>
          <w:rStyle w:val="stilltoworkat"/>
        </w:rPr>
        <w:t>(</w:t>
      </w:r>
      <w:r w:rsidR="006737DC">
        <w:rPr>
          <w:rStyle w:val="stilltoworkat"/>
        </w:rPr>
        <w:t>selection extended till page 102)</w:t>
      </w:r>
      <w:r w:rsidR="006737DC">
        <w:t xml:space="preserve">, </w:t>
      </w:r>
      <w:r w:rsidR="00DC6AA6" w:rsidRPr="00230826">
        <w:rPr>
          <w:rStyle w:val="indexRefchap"/>
        </w:rPr>
        <w:t>6:</w:t>
      </w:r>
      <w:r w:rsidR="00DC6AA6" w:rsidRPr="00230826">
        <w:rPr>
          <w:rStyle w:val="indexRefpar"/>
        </w:rPr>
        <w:t>9–17</w:t>
      </w:r>
    </w:p>
    <w:p w14:paraId="7904B5D2" w14:textId="77777777" w:rsidR="000F6DBF" w:rsidRDefault="00C57E99">
      <w:pPr>
        <w:pStyle w:val="Index-1"/>
      </w:pPr>
      <w:r w:rsidRPr="002B1019">
        <w:t>Work, rendered in the spirit of service is</w:t>
      </w:r>
      <w:r>
        <w:t xml:space="preserve"> </w:t>
      </w:r>
      <w:r w:rsidRPr="002B1019">
        <w:t>worship</w:t>
      </w:r>
      <w:r w:rsidR="00DC6AA6" w:rsidRPr="00230826">
        <w:rPr>
          <w:rStyle w:val="indexpagenumbercomma"/>
        </w:rPr>
        <w:t xml:space="preserve">, </w:t>
      </w:r>
      <w:r w:rsidR="00DC6AA6" w:rsidRPr="00230826">
        <w:rPr>
          <w:rStyle w:val="indexpagenumberchecked"/>
        </w:rPr>
        <w:t>22</w:t>
      </w:r>
      <w:r w:rsidR="006737DC">
        <w:t xml:space="preserve">, </w:t>
      </w:r>
      <w:r w:rsidR="00DC6AA6" w:rsidRPr="00230826">
        <w:rPr>
          <w:rStyle w:val="indexRefchap"/>
        </w:rPr>
        <w:t>pr:</w:t>
      </w:r>
      <w:r w:rsidR="00DC6AA6" w:rsidRPr="00230826">
        <w:rPr>
          <w:rStyle w:val="indexRefpar"/>
        </w:rPr>
        <w:t>87</w:t>
      </w:r>
    </w:p>
    <w:p w14:paraId="44C01FB7" w14:textId="77777777" w:rsidR="000F6DBF" w:rsidRDefault="00C57E99">
      <w:pPr>
        <w:pStyle w:val="Index-1"/>
      </w:pPr>
      <w:r w:rsidRPr="002B1019">
        <w:t>World, created for man</w:t>
      </w:r>
      <w:r w:rsidR="00DC6AA6" w:rsidRPr="00230826">
        <w:rPr>
          <w:rStyle w:val="indexpagenumbercomma"/>
        </w:rPr>
        <w:t xml:space="preserve">, </w:t>
      </w:r>
      <w:r w:rsidR="00DC6AA6" w:rsidRPr="00230826">
        <w:rPr>
          <w:rStyle w:val="indexpagenumberchecked"/>
        </w:rPr>
        <w:t>22</w:t>
      </w:r>
      <w:r w:rsidR="006737DC">
        <w:t xml:space="preserve">, </w:t>
      </w:r>
      <w:r w:rsidR="00DC6AA6" w:rsidRPr="00230826">
        <w:rPr>
          <w:rStyle w:val="indexRefchap"/>
        </w:rPr>
        <w:t>pr:</w:t>
      </w:r>
      <w:r w:rsidR="00DC6AA6" w:rsidRPr="00230826">
        <w:rPr>
          <w:rStyle w:val="indexRefpar"/>
        </w:rPr>
        <w:t>84–86</w:t>
      </w:r>
    </w:p>
    <w:p w14:paraId="198D9503" w14:textId="77777777" w:rsidR="000F6DBF" w:rsidRDefault="00C57E99">
      <w:pPr>
        <w:pStyle w:val="Index-1"/>
      </w:pPr>
      <w:r w:rsidRPr="002B1019">
        <w:t>World Centre</w:t>
      </w:r>
      <w:r w:rsidR="00DC6AA6" w:rsidRPr="00230826">
        <w:rPr>
          <w:rStyle w:val="indexpagenumbercomma"/>
        </w:rPr>
        <w:t xml:space="preserve">, </w:t>
      </w:r>
      <w:r w:rsidR="00DC6AA6" w:rsidRPr="00230826">
        <w:rPr>
          <w:rStyle w:val="indexpagenumberchecked"/>
        </w:rPr>
        <w:t>296</w:t>
      </w:r>
      <w:r w:rsidR="00DC6AA6" w:rsidRPr="00230826">
        <w:rPr>
          <w:rStyle w:val="indexpagenumbercomma"/>
        </w:rPr>
        <w:t xml:space="preserve">, </w:t>
      </w:r>
      <w:r w:rsidR="00DC6AA6" w:rsidRPr="00230826">
        <w:rPr>
          <w:rStyle w:val="indexpagenumberchecked"/>
        </w:rPr>
        <w:t>372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401</w:t>
      </w:r>
      <w:r w:rsidR="006737DC">
        <w:t xml:space="preserve">, </w:t>
      </w:r>
      <w:r w:rsidR="00DC6AA6" w:rsidRPr="00230826">
        <w:rPr>
          <w:rStyle w:val="indexRefchap"/>
        </w:rPr>
        <w:t>26:</w:t>
      </w:r>
      <w:r w:rsidR="00DC6AA6" w:rsidRPr="00230826">
        <w:rPr>
          <w:rStyle w:val="indexRefpar"/>
        </w:rPr>
        <w:t>14</w:t>
      </w:r>
      <w:r w:rsidR="006737DC">
        <w:t xml:space="preserve">, </w:t>
      </w:r>
      <w:r w:rsidR="00DC6AA6" w:rsidRPr="00230826">
        <w:rPr>
          <w:rStyle w:val="indexRefchap"/>
        </w:rPr>
        <w:t>33:</w:t>
      </w:r>
      <w:r w:rsidR="00DC6AA6" w:rsidRPr="00230826">
        <w:rPr>
          <w:rStyle w:val="indexRefpar"/>
        </w:rPr>
        <w:t>7</w:t>
      </w:r>
      <w:r w:rsidR="006737DC">
        <w:t xml:space="preserve">, </w:t>
      </w:r>
      <w:r w:rsidR="00DC6AA6" w:rsidRPr="00230826">
        <w:rPr>
          <w:rStyle w:val="indexRefchap"/>
        </w:rPr>
        <w:t>34:</w:t>
      </w:r>
      <w:r w:rsidR="00DC6AA6" w:rsidRPr="00230826">
        <w:rPr>
          <w:rStyle w:val="indexRefpar"/>
        </w:rPr>
        <w:t>29</w:t>
      </w:r>
      <w:r w:rsidR="006737DC">
        <w:t xml:space="preserve">, </w:t>
      </w:r>
      <w:r w:rsidR="00DC6AA6" w:rsidRPr="00230826">
        <w:rPr>
          <w:rStyle w:val="indexRefchap"/>
        </w:rPr>
        <w:t>35:</w:t>
      </w:r>
      <w:r w:rsidR="00DC6AA6" w:rsidRPr="00230826">
        <w:rPr>
          <w:rStyle w:val="indexRefpar"/>
        </w:rPr>
        <w:t>45–46</w:t>
      </w:r>
    </w:p>
    <w:p w14:paraId="679A4C49" w14:textId="77777777" w:rsidR="000F6DBF" w:rsidRDefault="00C57E99">
      <w:pPr>
        <w:pStyle w:val="Index-2"/>
      </w:pPr>
      <w:r w:rsidRPr="002B1019">
        <w:t xml:space="preserve">communications to </w:t>
      </w:r>
      <w:r w:rsidRPr="000C7039">
        <w:rPr>
          <w:highlight w:val="yellow"/>
        </w:rPr>
        <w:t>Bahá</w:t>
      </w:r>
      <w:r w:rsidR="00627ED1" w:rsidRPr="00627ED1">
        <w:rPr>
          <w:highlight w:val="yellow"/>
        </w:rPr>
        <w:t>’</w:t>
      </w:r>
      <w:r w:rsidRPr="000C7039">
        <w:rPr>
          <w:highlight w:val="yellow"/>
        </w:rPr>
        <w:t>í</w:t>
      </w:r>
      <w:r w:rsidRPr="002B1019">
        <w:t xml:space="preserve"> world issued</w:t>
      </w:r>
      <w:r>
        <w:t xml:space="preserve"> </w:t>
      </w:r>
      <w:r w:rsidRPr="002B1019">
        <w:t>from</w:t>
      </w:r>
      <w:r w:rsidR="00DC6AA6" w:rsidRPr="00230826">
        <w:rPr>
          <w:rStyle w:val="indexpagenumbercomma"/>
        </w:rPr>
        <w:t xml:space="preserve">, </w:t>
      </w:r>
      <w:r w:rsidR="00DC6AA6" w:rsidRPr="00230826">
        <w:rPr>
          <w:rStyle w:val="indexpagenumberchecked"/>
        </w:rPr>
        <w:t>377</w:t>
      </w:r>
      <w:r w:rsidR="006737DC">
        <w:t xml:space="preserve">, </w:t>
      </w:r>
      <w:r w:rsidR="00DC6AA6" w:rsidRPr="00230826">
        <w:rPr>
          <w:rStyle w:val="indexRefchap"/>
        </w:rPr>
        <w:t>34:</w:t>
      </w:r>
      <w:r w:rsidR="00DC6AA6" w:rsidRPr="00230826">
        <w:rPr>
          <w:rStyle w:val="indexRefpar"/>
        </w:rPr>
        <w:t>5</w:t>
      </w:r>
    </w:p>
    <w:p w14:paraId="256D6F34" w14:textId="77777777" w:rsidR="000F6DBF" w:rsidRDefault="00C57E99">
      <w:pPr>
        <w:pStyle w:val="Index-2"/>
      </w:pPr>
      <w:r w:rsidRPr="002B1019">
        <w:t>development of institutions at</w:t>
      </w:r>
      <w:r w:rsidR="00DC6AA6" w:rsidRPr="00230826">
        <w:rPr>
          <w:rStyle w:val="indexpagenumbercomma"/>
        </w:rPr>
        <w:t xml:space="preserve">, </w:t>
      </w:r>
      <w:r w:rsidR="00DC6AA6" w:rsidRPr="00230826">
        <w:rPr>
          <w:rStyle w:val="indexpagenumberchecked"/>
        </w:rPr>
        <w:t>319</w:t>
      </w:r>
      <w:r w:rsidR="00DC6AA6" w:rsidRPr="00230826">
        <w:rPr>
          <w:rStyle w:val="indexpagenumbercomma"/>
        </w:rPr>
        <w:t xml:space="preserve">, </w:t>
      </w:r>
      <w:r w:rsidR="00DC6AA6" w:rsidRPr="00230826">
        <w:rPr>
          <w:rStyle w:val="indexpagenumberchecked"/>
        </w:rPr>
        <w:t>322</w:t>
      </w:r>
      <w:r w:rsidRPr="006E548C">
        <w:rPr>
          <w:rStyle w:val="indexpagenumbercontinued"/>
        </w:rPr>
        <w:t>–31</w:t>
      </w:r>
      <w:r w:rsidR="00DC6AA6" w:rsidRPr="00230826">
        <w:rPr>
          <w:rStyle w:val="indexpagenumbercomma"/>
        </w:rPr>
        <w:t xml:space="preserve">, </w:t>
      </w:r>
      <w:r w:rsidR="00DC6AA6" w:rsidRPr="00230826">
        <w:rPr>
          <w:rStyle w:val="indexpagenumberchecked"/>
        </w:rPr>
        <w:t>375</w:t>
      </w:r>
      <w:r w:rsidR="00DC6AA6" w:rsidRPr="00230826">
        <w:rPr>
          <w:rStyle w:val="indexpagenumbercomma"/>
        </w:rPr>
        <w:t xml:space="preserve">, </w:t>
      </w:r>
      <w:r w:rsidR="00DC6AA6" w:rsidRPr="00230826">
        <w:rPr>
          <w:rStyle w:val="indexpagenumberchecked"/>
        </w:rPr>
        <w:t>413</w:t>
      </w:r>
      <w:r w:rsidR="006737DC">
        <w:t xml:space="preserve">, </w:t>
      </w:r>
      <w:r w:rsidR="00DC6AA6" w:rsidRPr="00230826">
        <w:rPr>
          <w:rStyle w:val="indexRefchap"/>
        </w:rPr>
        <w:t>28:</w:t>
      </w:r>
      <w:r w:rsidR="00DC6AA6" w:rsidRPr="00230826">
        <w:rPr>
          <w:rStyle w:val="indexRefpar"/>
        </w:rPr>
        <w:t>17</w:t>
      </w:r>
      <w:r w:rsidR="006737DC">
        <w:t xml:space="preserve">, </w:t>
      </w:r>
      <w:r w:rsidR="00DC6AA6" w:rsidRPr="00230826">
        <w:rPr>
          <w:rStyle w:val="indexRefchap"/>
        </w:rPr>
        <w:t>29</w:t>
      </w:r>
      <w:r w:rsidR="006737DC">
        <w:t xml:space="preserve">, </w:t>
      </w:r>
      <w:r w:rsidR="00DC6AA6" w:rsidRPr="00230826">
        <w:rPr>
          <w:rStyle w:val="indexRefchap"/>
        </w:rPr>
        <w:t>33:</w:t>
      </w:r>
      <w:r w:rsidR="00DC6AA6" w:rsidRPr="00230826">
        <w:rPr>
          <w:rStyle w:val="indexRefpar"/>
        </w:rPr>
        <w:t>20</w:t>
      </w:r>
      <w:r w:rsidR="006737DC">
        <w:t xml:space="preserve">, </w:t>
      </w:r>
      <w:r w:rsidR="00DC6AA6" w:rsidRPr="00230826">
        <w:rPr>
          <w:rStyle w:val="indexRefchap"/>
        </w:rPr>
        <w:t>36:</w:t>
      </w:r>
      <w:r w:rsidR="00DC6AA6" w:rsidRPr="00230826">
        <w:rPr>
          <w:rStyle w:val="indexRefpar"/>
        </w:rPr>
        <w:t>27–30</w:t>
      </w:r>
    </w:p>
    <w:p w14:paraId="724FD9D5" w14:textId="77777777" w:rsidR="000F6DBF" w:rsidRDefault="00C57E99">
      <w:pPr>
        <w:pStyle w:val="Index-2"/>
      </w:pPr>
      <w:r w:rsidRPr="002B1019">
        <w:t>gardens at</w:t>
      </w:r>
      <w:r w:rsidR="00DC6AA6" w:rsidRPr="00230826">
        <w:rPr>
          <w:rStyle w:val="indexpagenumbercomma"/>
        </w:rPr>
        <w:t xml:space="preserve">, </w:t>
      </w:r>
      <w:r w:rsidR="00DC6AA6" w:rsidRPr="00230826">
        <w:rPr>
          <w:rStyle w:val="indexpagenumberchecked"/>
        </w:rPr>
        <w:t>328</w:t>
      </w:r>
      <w:r w:rsidR="00DC6AA6" w:rsidRPr="00230826">
        <w:rPr>
          <w:rStyle w:val="indexpagenumbercomma"/>
        </w:rPr>
        <w:t xml:space="preserve">, </w:t>
      </w:r>
      <w:r w:rsidR="00DC6AA6" w:rsidRPr="00230826">
        <w:rPr>
          <w:rStyle w:val="indexpagenumberchecked"/>
        </w:rPr>
        <w:t>367</w:t>
      </w:r>
      <w:r w:rsidR="006737DC">
        <w:t xml:space="preserve"> </w:t>
      </w:r>
      <w:r w:rsidR="006737DC" w:rsidRPr="00683C74">
        <w:rPr>
          <w:rStyle w:val="stilltoworkat"/>
        </w:rPr>
        <w:t>(</w:t>
      </w:r>
      <w:r w:rsidR="006737DC">
        <w:rPr>
          <w:rStyle w:val="stilltoworkat"/>
        </w:rPr>
        <w:t>selection extended till page 368)</w:t>
      </w:r>
      <w:r w:rsidR="006737DC">
        <w:t xml:space="preserve">, </w:t>
      </w:r>
      <w:r w:rsidR="00DC6AA6" w:rsidRPr="00230826">
        <w:rPr>
          <w:rStyle w:val="indexRefchap"/>
        </w:rPr>
        <w:t>29:</w:t>
      </w:r>
      <w:r w:rsidR="00DC6AA6" w:rsidRPr="00230826">
        <w:rPr>
          <w:rStyle w:val="indexRefpar"/>
        </w:rPr>
        <w:t>28–29</w:t>
      </w:r>
      <w:r w:rsidR="006737DC">
        <w:t xml:space="preserve">, </w:t>
      </w:r>
      <w:r w:rsidR="00DC6AA6" w:rsidRPr="00230826">
        <w:rPr>
          <w:rStyle w:val="indexRefchap"/>
        </w:rPr>
        <w:t>32:</w:t>
      </w:r>
      <w:r w:rsidR="00DC6AA6" w:rsidRPr="00230826">
        <w:rPr>
          <w:rStyle w:val="indexRefpar"/>
        </w:rPr>
        <w:t>91–94</w:t>
      </w:r>
    </w:p>
    <w:p w14:paraId="7C64A634" w14:textId="77777777" w:rsidR="000F6DBF" w:rsidRDefault="00C57E99">
      <w:pPr>
        <w:pStyle w:val="Index-2"/>
      </w:pPr>
      <w:r w:rsidRPr="002B1019">
        <w:t>Hands serving at</w:t>
      </w:r>
      <w:r w:rsidR="00DC6AA6" w:rsidRPr="00230826">
        <w:rPr>
          <w:rStyle w:val="indexpagenumbercomma"/>
        </w:rPr>
        <w:t xml:space="preserve">, </w:t>
      </w:r>
      <w:r w:rsidR="00DC6AA6" w:rsidRPr="00230826">
        <w:rPr>
          <w:rStyle w:val="indexpagenumberchecked"/>
        </w:rPr>
        <w:t>384</w:t>
      </w:r>
      <w:r w:rsidR="006737DC">
        <w:t xml:space="preserve">, </w:t>
      </w:r>
      <w:r w:rsidR="00DC6AA6" w:rsidRPr="00230826">
        <w:rPr>
          <w:rStyle w:val="indexRefchap"/>
        </w:rPr>
        <w:t>34:</w:t>
      </w:r>
      <w:r w:rsidR="00DC6AA6" w:rsidRPr="00230826">
        <w:rPr>
          <w:rStyle w:val="indexRefpar"/>
        </w:rPr>
        <w:t>31–33</w:t>
      </w:r>
    </w:p>
    <w:p w14:paraId="3C491366" w14:textId="77777777" w:rsidR="00C02D09" w:rsidRDefault="00C57E99">
      <w:pPr>
        <w:pStyle w:val="Index-1"/>
      </w:pPr>
      <w:r w:rsidRPr="002B1019">
        <w:t xml:space="preserve">World Commonwealth,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327</w:t>
      </w:r>
      <w:r w:rsidR="00DC6AA6" w:rsidRPr="00230826">
        <w:rPr>
          <w:rStyle w:val="indexpagenumbercomma"/>
        </w:rPr>
        <w:t xml:space="preserve">, </w:t>
      </w:r>
      <w:r w:rsidR="00DC6AA6" w:rsidRPr="00230826">
        <w:rPr>
          <w:rStyle w:val="indexpagenumberchecked"/>
        </w:rPr>
        <w:t>380</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382</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431</w:t>
      </w:r>
      <w:r w:rsidR="00DC6AA6" w:rsidRPr="00230826">
        <w:rPr>
          <w:rStyle w:val="indexpagenumbercomma"/>
        </w:rPr>
        <w:t xml:space="preserve">, </w:t>
      </w:r>
      <w:r w:rsidR="00DC6AA6" w:rsidRPr="00230826">
        <w:rPr>
          <w:rStyle w:val="indexpagenumberchecked"/>
        </w:rPr>
        <w:t>437</w:t>
      </w:r>
      <w:r w:rsidR="00EA1315">
        <w:t xml:space="preserve">, </w:t>
      </w:r>
      <w:r w:rsidR="00DC6AA6" w:rsidRPr="00230826">
        <w:rPr>
          <w:rStyle w:val="indexRefchap"/>
        </w:rPr>
        <w:t>29:</w:t>
      </w:r>
      <w:r w:rsidR="00DC6AA6" w:rsidRPr="00230826">
        <w:rPr>
          <w:rStyle w:val="indexRefpar"/>
        </w:rPr>
        <w:t>24</w:t>
      </w:r>
      <w:r w:rsidR="00EA1315">
        <w:t xml:space="preserve">, </w:t>
      </w:r>
      <w:r w:rsidR="00DC6AA6" w:rsidRPr="00230826">
        <w:rPr>
          <w:rStyle w:val="indexRefchap"/>
        </w:rPr>
        <w:t>34:</w:t>
      </w:r>
      <w:r w:rsidR="00DC6AA6" w:rsidRPr="00230826">
        <w:rPr>
          <w:rStyle w:val="indexRefpar"/>
        </w:rPr>
        <w:t>14</w:t>
      </w:r>
      <w:r w:rsidR="00EA1315">
        <w:t xml:space="preserve">, </w:t>
      </w:r>
      <w:r w:rsidR="00DC6AA6" w:rsidRPr="00230826">
        <w:rPr>
          <w:rStyle w:val="indexRefchap"/>
        </w:rPr>
        <w:t>34:</w:t>
      </w:r>
      <w:r w:rsidR="00DC6AA6" w:rsidRPr="00230826">
        <w:rPr>
          <w:rStyle w:val="indexRefpar"/>
        </w:rPr>
        <w:t>19</w:t>
      </w:r>
      <w:r w:rsidR="00EA1315">
        <w:t xml:space="preserve">, </w:t>
      </w:r>
      <w:r w:rsidR="00DC6AA6" w:rsidRPr="00230826">
        <w:rPr>
          <w:rStyle w:val="indexRefchap"/>
        </w:rPr>
        <w:t>34:</w:t>
      </w:r>
      <w:r w:rsidR="00DC6AA6" w:rsidRPr="00230826">
        <w:rPr>
          <w:rStyle w:val="indexRefpar"/>
        </w:rPr>
        <w:t>24</w:t>
      </w:r>
      <w:r w:rsidR="00EA1315">
        <w:t xml:space="preserve">, </w:t>
      </w:r>
      <w:r w:rsidR="00DC6AA6" w:rsidRPr="00230826">
        <w:rPr>
          <w:rStyle w:val="indexRefchap"/>
        </w:rPr>
        <w:t>34:</w:t>
      </w:r>
      <w:r w:rsidR="00DC6AA6" w:rsidRPr="00230826">
        <w:rPr>
          <w:rStyle w:val="indexRefpar"/>
        </w:rPr>
        <w:t>31</w:t>
      </w:r>
      <w:r w:rsidR="00EA1315">
        <w:t xml:space="preserve">, </w:t>
      </w:r>
      <w:r w:rsidR="00DC6AA6" w:rsidRPr="00230826">
        <w:rPr>
          <w:rStyle w:val="indexRefchap"/>
        </w:rPr>
        <w:t>ap2:</w:t>
      </w:r>
      <w:r w:rsidR="00DC6AA6" w:rsidRPr="00230826">
        <w:rPr>
          <w:rStyle w:val="indexRefpar"/>
        </w:rPr>
        <w:t>31</w:t>
      </w:r>
      <w:r w:rsidR="00EA1315">
        <w:t xml:space="preserve">, </w:t>
      </w:r>
      <w:r w:rsidR="00DC6AA6" w:rsidRPr="00230826">
        <w:rPr>
          <w:rStyle w:val="indexRefchap"/>
        </w:rPr>
        <w:t>ap3:</w:t>
      </w:r>
      <w:r w:rsidR="00DC6AA6" w:rsidRPr="00230826">
        <w:rPr>
          <w:rStyle w:val="indexRefchapsub"/>
        </w:rPr>
        <w:t>1:</w:t>
      </w:r>
      <w:r w:rsidR="00DC6AA6" w:rsidRPr="00230826">
        <w:rPr>
          <w:rStyle w:val="indexRefpar"/>
        </w:rPr>
        <w:t>21</w:t>
      </w:r>
    </w:p>
    <w:p w14:paraId="5A7A094B" w14:textId="77777777" w:rsidR="00C57E99" w:rsidRDefault="00C57E99" w:rsidP="00C57E99">
      <w:pPr>
        <w:pStyle w:val="Index-1"/>
      </w:pPr>
      <w:r w:rsidRPr="002B1019">
        <w:t xml:space="preserve">World Crusade, </w:t>
      </w:r>
      <w:r w:rsidRPr="00971E46">
        <w:rPr>
          <w:rStyle w:val="indexverweis"/>
        </w:rPr>
        <w:t>see</w:t>
      </w:r>
      <w:r w:rsidRPr="002B1019">
        <w:t xml:space="preserve"> Ten Year Crusade</w:t>
      </w:r>
    </w:p>
    <w:p w14:paraId="16C368E7" w14:textId="77777777" w:rsidR="00C02D09" w:rsidRDefault="00C57E99">
      <w:pPr>
        <w:pStyle w:val="Index-1"/>
      </w:pPr>
      <w:r w:rsidRPr="002B1019">
        <w:t>World Order</w:t>
      </w:r>
      <w:r w:rsidR="00DC6AA6" w:rsidRPr="00230826">
        <w:rPr>
          <w:rStyle w:val="indexpagenumbercomma"/>
        </w:rPr>
        <w:t xml:space="preserve">, </w:t>
      </w:r>
      <w:r w:rsidR="00DC6AA6" w:rsidRPr="00230826">
        <w:rPr>
          <w:rStyle w:val="indexpagenumberchecked"/>
        </w:rPr>
        <w:t>294</w:t>
      </w:r>
      <w:r w:rsidR="00DC6AA6" w:rsidRPr="00230826">
        <w:rPr>
          <w:rStyle w:val="indexpagenumbercomma"/>
        </w:rPr>
        <w:t xml:space="preserve">, </w:t>
      </w:r>
      <w:r w:rsidR="00DC6AA6" w:rsidRPr="00230826">
        <w:rPr>
          <w:rStyle w:val="indexpagenumberchecked"/>
        </w:rPr>
        <w:t>373</w:t>
      </w:r>
      <w:r w:rsidRPr="006E548C">
        <w:rPr>
          <w:rStyle w:val="indexpagenumbercontinued"/>
        </w:rPr>
        <w:t>–4</w:t>
      </w:r>
      <w:r w:rsidR="00DC6AA6" w:rsidRPr="00230826">
        <w:rPr>
          <w:rStyle w:val="indexpagenumbercomma"/>
        </w:rPr>
        <w:t xml:space="preserve">, </w:t>
      </w:r>
      <w:r w:rsidR="00DC6AA6" w:rsidRPr="00230826">
        <w:rPr>
          <w:rStyle w:val="indexpagenumberchecked"/>
        </w:rPr>
        <w:t>381</w:t>
      </w:r>
      <w:r w:rsidR="00DC6AA6" w:rsidRPr="00230826">
        <w:rPr>
          <w:rStyle w:val="indexpagenumbercomma"/>
        </w:rPr>
        <w:t xml:space="preserve">, </w:t>
      </w:r>
      <w:r w:rsidR="00DC6AA6" w:rsidRPr="00230826">
        <w:rPr>
          <w:rStyle w:val="indexpagenumberchecked"/>
        </w:rPr>
        <w:t>383</w:t>
      </w:r>
      <w:r w:rsidR="00DC6AA6" w:rsidRPr="00230826">
        <w:rPr>
          <w:rStyle w:val="indexpagenumbercomma"/>
        </w:rPr>
        <w:t xml:space="preserve">, </w:t>
      </w:r>
      <w:r w:rsidR="00DC6AA6" w:rsidRPr="00230826">
        <w:rPr>
          <w:rStyle w:val="indexpagenumberchecked"/>
        </w:rPr>
        <w:t>393</w:t>
      </w:r>
      <w:r w:rsidR="00DC6AA6" w:rsidRPr="00230826">
        <w:rPr>
          <w:rStyle w:val="indexpagenumbercomma"/>
        </w:rPr>
        <w:t xml:space="preserve">, </w:t>
      </w:r>
      <w:r w:rsidR="00DC6AA6" w:rsidRPr="00230826">
        <w:rPr>
          <w:rStyle w:val="indexpagenumberchecked"/>
        </w:rPr>
        <w:t>412</w:t>
      </w:r>
      <w:r w:rsidR="00DC6AA6" w:rsidRPr="00230826">
        <w:rPr>
          <w:rStyle w:val="indexpagenumbercomma"/>
        </w:rPr>
        <w:t xml:space="preserve">, </w:t>
      </w:r>
      <w:r w:rsidR="00DC6AA6" w:rsidRPr="00230826">
        <w:rPr>
          <w:rStyle w:val="indexpagenumberchecked"/>
        </w:rPr>
        <w:t>414</w:t>
      </w:r>
      <w:r w:rsidR="00EA1315">
        <w:t xml:space="preserve">, </w:t>
      </w:r>
      <w:r w:rsidR="00DC6AA6" w:rsidRPr="00230826">
        <w:rPr>
          <w:rStyle w:val="indexRefchap"/>
        </w:rPr>
        <w:t>26:</w:t>
      </w:r>
      <w:r w:rsidR="00DC6AA6" w:rsidRPr="00230826">
        <w:rPr>
          <w:rStyle w:val="indexRefpar"/>
        </w:rPr>
        <w:t>6</w:t>
      </w:r>
      <w:r w:rsidR="00EA1315">
        <w:t xml:space="preserve">, </w:t>
      </w:r>
      <w:r w:rsidR="00DC6AA6" w:rsidRPr="00230826">
        <w:rPr>
          <w:rStyle w:val="indexRefchap"/>
        </w:rPr>
        <w:t>33:</w:t>
      </w:r>
      <w:r w:rsidR="00DC6AA6" w:rsidRPr="00230826">
        <w:rPr>
          <w:rStyle w:val="indexRefpar"/>
        </w:rPr>
        <w:t>13</w:t>
      </w:r>
      <w:r w:rsidR="00EA1315">
        <w:t xml:space="preserve">, </w:t>
      </w:r>
      <w:r w:rsidR="00DC6AA6" w:rsidRPr="00230826">
        <w:rPr>
          <w:rStyle w:val="indexRefchap"/>
        </w:rPr>
        <w:t>34:</w:t>
      </w:r>
      <w:r w:rsidR="00DC6AA6" w:rsidRPr="00230826">
        <w:rPr>
          <w:rStyle w:val="indexRefpar"/>
        </w:rPr>
        <w:t>17</w:t>
      </w:r>
      <w:r w:rsidR="00EA1315">
        <w:t xml:space="preserve">, </w:t>
      </w:r>
      <w:r w:rsidR="00DC6AA6" w:rsidRPr="00230826">
        <w:rPr>
          <w:rStyle w:val="indexRefchap"/>
        </w:rPr>
        <w:t>34:</w:t>
      </w:r>
      <w:r w:rsidR="00DC6AA6" w:rsidRPr="00230826">
        <w:rPr>
          <w:rStyle w:val="indexRefpar"/>
        </w:rPr>
        <w:t>28</w:t>
      </w:r>
      <w:r w:rsidR="00EA1315">
        <w:t xml:space="preserve">, </w:t>
      </w:r>
      <w:r w:rsidR="00DC6AA6" w:rsidRPr="00230826">
        <w:rPr>
          <w:rStyle w:val="indexRefchap"/>
        </w:rPr>
        <w:t>34:</w:t>
      </w:r>
      <w:r w:rsidR="00DC6AA6" w:rsidRPr="00230826">
        <w:rPr>
          <w:rStyle w:val="indexRefpar"/>
        </w:rPr>
        <w:t>72</w:t>
      </w:r>
      <w:r w:rsidR="00EA1315">
        <w:t xml:space="preserve">, </w:t>
      </w:r>
      <w:r w:rsidR="00DC6AA6" w:rsidRPr="00230826">
        <w:rPr>
          <w:rStyle w:val="indexRefchap"/>
        </w:rPr>
        <w:t>36:</w:t>
      </w:r>
      <w:r w:rsidR="00DC6AA6" w:rsidRPr="00230826">
        <w:rPr>
          <w:rStyle w:val="indexRefpar"/>
        </w:rPr>
        <w:t>23</w:t>
      </w:r>
      <w:r w:rsidR="00EA1315">
        <w:t xml:space="preserve">, </w:t>
      </w:r>
      <w:r w:rsidR="00DC6AA6" w:rsidRPr="00230826">
        <w:rPr>
          <w:rStyle w:val="indexRefchap"/>
        </w:rPr>
        <w:t>36:</w:t>
      </w:r>
      <w:r w:rsidR="00DC6AA6" w:rsidRPr="00230826">
        <w:rPr>
          <w:rStyle w:val="indexRefpar"/>
        </w:rPr>
        <w:t>31</w:t>
      </w:r>
    </w:p>
    <w:p w14:paraId="619C138C" w14:textId="77777777" w:rsidR="00C02D09" w:rsidRDefault="00C57E99">
      <w:pPr>
        <w:pStyle w:val="Index-2"/>
      </w:pPr>
      <w:r w:rsidRPr="002B1019">
        <w:t>Administrative Order nucleus of</w:t>
      </w:r>
      <w:r w:rsidR="00DC6AA6" w:rsidRPr="00230826">
        <w:rPr>
          <w:rStyle w:val="indexpagenumbercomma"/>
        </w:rPr>
        <w:t xml:space="preserve">, </w:t>
      </w:r>
      <w:r w:rsidR="00DC6AA6" w:rsidRPr="00230826">
        <w:rPr>
          <w:rStyle w:val="indexpagenumberchecked"/>
        </w:rPr>
        <w:t>298</w:t>
      </w:r>
      <w:r w:rsidR="00EA1315">
        <w:t xml:space="preserve">, </w:t>
      </w:r>
      <w:r w:rsidR="00DC6AA6" w:rsidRPr="00230826">
        <w:rPr>
          <w:rStyle w:val="indexRefchap"/>
        </w:rPr>
        <w:t>26:</w:t>
      </w:r>
      <w:r w:rsidR="00DC6AA6" w:rsidRPr="00230826">
        <w:rPr>
          <w:rStyle w:val="indexRefpar"/>
        </w:rPr>
        <w:t>22</w:t>
      </w:r>
    </w:p>
    <w:p w14:paraId="3BA6D374" w14:textId="77777777" w:rsidR="00C02D09" w:rsidRDefault="00C57E99">
      <w:pPr>
        <w:pStyle w:val="Index-2"/>
      </w:pPr>
      <w:r w:rsidRPr="002B1019">
        <w:t>Assemblies in</w:t>
      </w:r>
      <w:r w:rsidR="00DC6AA6" w:rsidRPr="00230826">
        <w:rPr>
          <w:rStyle w:val="indexpagenumbercomma"/>
        </w:rPr>
        <w:t xml:space="preserve">, </w:t>
      </w:r>
      <w:r w:rsidR="00DC6AA6" w:rsidRPr="00230826">
        <w:rPr>
          <w:rStyle w:val="indexpagenumberchecked"/>
        </w:rPr>
        <w:t>304</w:t>
      </w:r>
      <w:r w:rsidR="00EA1315">
        <w:t xml:space="preserve">, </w:t>
      </w:r>
      <w:r w:rsidR="00DC6AA6" w:rsidRPr="00230826">
        <w:rPr>
          <w:rStyle w:val="indexRefchap"/>
        </w:rPr>
        <w:t>26:</w:t>
      </w:r>
      <w:r w:rsidR="00DC6AA6" w:rsidRPr="00230826">
        <w:rPr>
          <w:rStyle w:val="indexRefpar"/>
        </w:rPr>
        <w:t>39</w:t>
      </w:r>
    </w:p>
    <w:p w14:paraId="0A0ACAB5" w14:textId="77777777" w:rsidR="00C02D09" w:rsidRDefault="00C57E99">
      <w:pPr>
        <w:pStyle w:val="Index-2"/>
      </w:pPr>
      <w:r w:rsidRPr="002B1019">
        <w:t>distinguishing features of</w:t>
      </w:r>
      <w:r w:rsidR="00DC6AA6" w:rsidRPr="00230826">
        <w:rPr>
          <w:rStyle w:val="indexpagenumbercomma"/>
        </w:rPr>
        <w:t xml:space="preserve">, </w:t>
      </w:r>
      <w:r w:rsidR="00DC6AA6" w:rsidRPr="00230826">
        <w:rPr>
          <w:rStyle w:val="indexpagenumberchecked"/>
        </w:rPr>
        <w:t>26</w:t>
      </w:r>
      <w:r w:rsidR="00EA1315">
        <w:t xml:space="preserve">, </w:t>
      </w:r>
      <w:r w:rsidR="00DC6AA6" w:rsidRPr="00230826">
        <w:rPr>
          <w:rStyle w:val="indexRefchap"/>
        </w:rPr>
        <w:t>pr:</w:t>
      </w:r>
      <w:r w:rsidR="00DC6AA6" w:rsidRPr="00230826">
        <w:rPr>
          <w:rStyle w:val="indexRefpar"/>
        </w:rPr>
        <w:t>104</w:t>
      </w:r>
    </w:p>
    <w:p w14:paraId="5B0F32C1" w14:textId="77777777" w:rsidR="00C02D09" w:rsidRDefault="00C57E99">
      <w:pPr>
        <w:pStyle w:val="Index-2"/>
      </w:pPr>
      <w:r w:rsidRPr="002B1019">
        <w:t>laws of Faith basic part of</w:t>
      </w:r>
      <w:r w:rsidR="00DC6AA6" w:rsidRPr="00230826">
        <w:rPr>
          <w:rStyle w:val="indexpagenumbercomma"/>
        </w:rPr>
        <w:t xml:space="preserve">, </w:t>
      </w:r>
      <w:r w:rsidR="00DC6AA6" w:rsidRPr="00230826">
        <w:rPr>
          <w:rStyle w:val="indexpagenumberchecked"/>
        </w:rPr>
        <w:t>310</w:t>
      </w:r>
      <w:r w:rsidR="00EA1315">
        <w:t xml:space="preserve">, </w:t>
      </w:r>
      <w:r w:rsidR="00DC6AA6" w:rsidRPr="00230826">
        <w:rPr>
          <w:rStyle w:val="indexRefchap"/>
        </w:rPr>
        <w:t>27:</w:t>
      </w:r>
      <w:r w:rsidR="00DC6AA6" w:rsidRPr="00230826">
        <w:rPr>
          <w:rStyle w:val="indexRefpar"/>
        </w:rPr>
        <w:t>15</w:t>
      </w:r>
    </w:p>
    <w:p w14:paraId="711B0E5F" w14:textId="77777777" w:rsidR="00C02D09" w:rsidRDefault="00C57E99">
      <w:pPr>
        <w:pStyle w:val="Index-2"/>
      </w:pPr>
      <w:r w:rsidRPr="002B1019">
        <w:t>new</w:t>
      </w:r>
      <w:r w:rsidR="00DC6AA6" w:rsidRPr="00230826">
        <w:rPr>
          <w:rStyle w:val="indexpagenumbercomma"/>
        </w:rPr>
        <w:t xml:space="preserve">, </w:t>
      </w:r>
      <w:r w:rsidR="00DC6AA6" w:rsidRPr="00230826">
        <w:rPr>
          <w:rStyle w:val="indexpagenumberchecked"/>
        </w:rPr>
        <w:t>22</w:t>
      </w:r>
      <w:r w:rsidR="00DC6AA6" w:rsidRPr="00230826">
        <w:rPr>
          <w:rStyle w:val="indexpagenumbercomma"/>
        </w:rPr>
        <w:t xml:space="preserve">, </w:t>
      </w:r>
      <w:r w:rsidR="00DC6AA6" w:rsidRPr="00230826">
        <w:rPr>
          <w:rStyle w:val="indexpagenumberchecked"/>
        </w:rPr>
        <w:t>146</w:t>
      </w:r>
      <w:r w:rsidR="00DC6AA6" w:rsidRPr="00230826">
        <w:rPr>
          <w:rStyle w:val="indexpagenumbercomma"/>
        </w:rPr>
        <w:t xml:space="preserve">, </w:t>
      </w:r>
      <w:r w:rsidR="00DC6AA6" w:rsidRPr="00230826">
        <w:rPr>
          <w:rStyle w:val="indexpagenumberchecked"/>
        </w:rPr>
        <w:t>291</w:t>
      </w:r>
      <w:r w:rsidR="00DC6AA6" w:rsidRPr="00230826">
        <w:rPr>
          <w:rStyle w:val="indexpagenumbercomma"/>
        </w:rPr>
        <w:t xml:space="preserve">, </w:t>
      </w:r>
      <w:r w:rsidR="00DC6AA6" w:rsidRPr="00230826">
        <w:rPr>
          <w:rStyle w:val="indexpagenumberchecked"/>
        </w:rPr>
        <w:t>411</w:t>
      </w:r>
      <w:r w:rsidR="00EA1315">
        <w:t xml:space="preserve">, </w:t>
      </w:r>
      <w:r w:rsidR="00DC6AA6" w:rsidRPr="00230826">
        <w:rPr>
          <w:rStyle w:val="indexRefchap"/>
        </w:rPr>
        <w:t>pr:</w:t>
      </w:r>
      <w:r w:rsidR="00DC6AA6" w:rsidRPr="00230826">
        <w:rPr>
          <w:rStyle w:val="indexRefpar"/>
        </w:rPr>
        <w:t>87</w:t>
      </w:r>
      <w:r w:rsidR="00EA1315">
        <w:t xml:space="preserve">, </w:t>
      </w:r>
      <w:r w:rsidR="00DC6AA6" w:rsidRPr="00230826">
        <w:rPr>
          <w:rStyle w:val="indexRefchap"/>
        </w:rPr>
        <w:t>10:</w:t>
      </w:r>
      <w:r w:rsidR="00DC6AA6" w:rsidRPr="00230826">
        <w:rPr>
          <w:rStyle w:val="indexRefpar"/>
        </w:rPr>
        <w:t>27</w:t>
      </w:r>
      <w:r w:rsidR="00EA1315">
        <w:t xml:space="preserve">, </w:t>
      </w:r>
      <w:r w:rsidR="00DC6AA6" w:rsidRPr="00230826">
        <w:rPr>
          <w:rStyle w:val="indexRefchap"/>
        </w:rPr>
        <w:t>25:</w:t>
      </w:r>
      <w:r w:rsidR="00DC6AA6" w:rsidRPr="00230826">
        <w:rPr>
          <w:rStyle w:val="indexRefpar"/>
        </w:rPr>
        <w:t>52</w:t>
      </w:r>
      <w:r w:rsidR="00EA1315">
        <w:t xml:space="preserve">, </w:t>
      </w:r>
      <w:r w:rsidR="00DC6AA6" w:rsidRPr="00230826">
        <w:rPr>
          <w:rStyle w:val="indexRefchap"/>
        </w:rPr>
        <w:t>36:</w:t>
      </w:r>
      <w:r w:rsidR="00DC6AA6" w:rsidRPr="00230826">
        <w:rPr>
          <w:rStyle w:val="indexRefpar"/>
        </w:rPr>
        <w:t>18–22</w:t>
      </w:r>
    </w:p>
    <w:p w14:paraId="360340CF" w14:textId="77777777" w:rsidR="00C57E99" w:rsidRPr="002B1019" w:rsidRDefault="00C57E99" w:rsidP="00C57E99">
      <w:pPr>
        <w:pStyle w:val="Index-1"/>
      </w:pPr>
      <w:r w:rsidRPr="002B1019">
        <w:t xml:space="preserve">World Spiritual Crusade, </w:t>
      </w:r>
      <w:r w:rsidRPr="00971E46">
        <w:rPr>
          <w:rStyle w:val="indexverweis"/>
        </w:rPr>
        <w:t>see</w:t>
      </w:r>
      <w:r w:rsidRPr="002B1019">
        <w:t xml:space="preserve"> Ten Year</w:t>
      </w:r>
      <w:r>
        <w:t xml:space="preserve"> </w:t>
      </w:r>
      <w:r w:rsidRPr="002B1019">
        <w:t>Crusade</w:t>
      </w:r>
    </w:p>
    <w:p w14:paraId="35DA0710" w14:textId="77777777" w:rsidR="00C57E99" w:rsidRPr="002B1019" w:rsidRDefault="00C57E99" w:rsidP="00C57E99">
      <w:pPr>
        <w:pStyle w:val="Index-1"/>
      </w:pPr>
      <w:r w:rsidRPr="002B1019">
        <w:t>Worlds, of God</w:t>
      </w:r>
    </w:p>
    <w:p w14:paraId="084DBDB1" w14:textId="77777777" w:rsidR="00C02D09" w:rsidRDefault="00C57E99" w:rsidP="002D3347">
      <w:pPr>
        <w:pStyle w:val="Index-2"/>
      </w:pPr>
      <w:r w:rsidRPr="002B1019">
        <w:t>counterpart of physical creation in</w:t>
      </w:r>
      <w:r w:rsidR="00DC6AA6" w:rsidRPr="00230826">
        <w:rPr>
          <w:rStyle w:val="indexpagenumbercomma"/>
        </w:rPr>
        <w:t xml:space="preserve">, </w:t>
      </w:r>
      <w:r w:rsidR="00DC6AA6" w:rsidRPr="00230826">
        <w:rPr>
          <w:rStyle w:val="indexpagenumberchecked"/>
        </w:rPr>
        <w:t>9</w:t>
      </w:r>
      <w:r w:rsidR="00DC6AA6" w:rsidRPr="00230826">
        <w:rPr>
          <w:rStyle w:val="indexpagenumbercomma"/>
        </w:rPr>
        <w:t xml:space="preserve">, </w:t>
      </w:r>
      <w:r w:rsidR="00DC6AA6" w:rsidRPr="00230826">
        <w:rPr>
          <w:rStyle w:val="indexpagenumberchecked"/>
        </w:rPr>
        <w:t>10</w:t>
      </w:r>
      <w:r w:rsidR="00EA1315">
        <w:t xml:space="preserve">, </w:t>
      </w:r>
      <w:r w:rsidR="00DC6AA6" w:rsidRPr="00230826">
        <w:rPr>
          <w:rStyle w:val="indexRefchap"/>
        </w:rPr>
        <w:t>pr:</w:t>
      </w:r>
      <w:r w:rsidR="00DC6AA6" w:rsidRPr="00230826">
        <w:rPr>
          <w:rStyle w:val="indexRefpar"/>
        </w:rPr>
        <w:t>25–27</w:t>
      </w:r>
      <w:r w:rsidR="002D3347">
        <w:t xml:space="preserve">, </w:t>
      </w:r>
      <w:r w:rsidR="00DC6AA6" w:rsidRPr="00230826">
        <w:rPr>
          <w:rStyle w:val="indexRefchap"/>
        </w:rPr>
        <w:t>pr:</w:t>
      </w:r>
      <w:r w:rsidR="00DC6AA6" w:rsidRPr="00230826">
        <w:rPr>
          <w:rStyle w:val="indexRefpar"/>
        </w:rPr>
        <w:t>33</w:t>
      </w:r>
    </w:p>
    <w:p w14:paraId="2972F0B7" w14:textId="77777777" w:rsidR="00C02D09" w:rsidRDefault="00C57E99">
      <w:pPr>
        <w:pStyle w:val="Index-2"/>
      </w:pPr>
      <w:r w:rsidRPr="002B1019">
        <w:t>limitless</w:t>
      </w:r>
      <w:r w:rsidR="00DC6AA6" w:rsidRPr="00230826">
        <w:rPr>
          <w:rStyle w:val="indexpagenumbercomma"/>
        </w:rPr>
        <w:t xml:space="preserve">, </w:t>
      </w:r>
      <w:r w:rsidR="00DC6AA6" w:rsidRPr="00230826">
        <w:rPr>
          <w:rStyle w:val="indexpagenumberchecked"/>
        </w:rPr>
        <w:t>11</w:t>
      </w:r>
      <w:r w:rsidR="00EA1315">
        <w:t xml:space="preserve">, </w:t>
      </w:r>
      <w:r w:rsidR="00DC6AA6" w:rsidRPr="00230826">
        <w:rPr>
          <w:rStyle w:val="indexRefchap"/>
        </w:rPr>
        <w:t>pr:</w:t>
      </w:r>
      <w:r w:rsidR="00DC6AA6" w:rsidRPr="00230826">
        <w:rPr>
          <w:rStyle w:val="indexRefpar"/>
        </w:rPr>
        <w:t>37</w:t>
      </w:r>
    </w:p>
    <w:p w14:paraId="398965E9" w14:textId="77777777" w:rsidR="00E67803" w:rsidRDefault="00C57E99">
      <w:pPr>
        <w:pStyle w:val="Index-2"/>
      </w:pPr>
      <w:r w:rsidRPr="002B1019">
        <w:t xml:space="preserve">the </w:t>
      </w:r>
      <w:r w:rsidR="00627ED1" w:rsidRPr="00627ED1">
        <w:rPr>
          <w:rStyle w:val="quotesterms"/>
        </w:rPr>
        <w:t>›next‹</w:t>
      </w:r>
      <w:r w:rsidRPr="002B1019">
        <w:t xml:space="preserve"> world, </w:t>
      </w:r>
      <w:r w:rsidRPr="00971E46">
        <w:rPr>
          <w:rStyle w:val="indexverweis"/>
        </w:rPr>
        <w:t>see</w:t>
      </w:r>
      <w:r w:rsidRPr="002B1019">
        <w:t xml:space="preserve"> </w:t>
      </w:r>
      <w:r w:rsidR="00627ED1" w:rsidRPr="00627ED1">
        <w:rPr>
          <w:rStyle w:val="quotesterms"/>
        </w:rPr>
        <w:t>›Next‹</w:t>
      </w:r>
      <w:r w:rsidRPr="002B1019">
        <w:t xml:space="preserve"> world</w:t>
      </w:r>
    </w:p>
    <w:p w14:paraId="671775C8" w14:textId="77777777" w:rsidR="00E67803" w:rsidRDefault="00C57E99" w:rsidP="000D72C9">
      <w:pPr>
        <w:pStyle w:val="Index-2"/>
      </w:pPr>
      <w:r w:rsidRPr="002B1019">
        <w:t>one entity</w:t>
      </w:r>
      <w:r w:rsidR="00DC6AA6" w:rsidRPr="00230826">
        <w:rPr>
          <w:rStyle w:val="indexpagenumbercomma"/>
        </w:rPr>
        <w:t xml:space="preserve">, </w:t>
      </w:r>
      <w:r w:rsidR="00DC6AA6" w:rsidRPr="00230826">
        <w:rPr>
          <w:rStyle w:val="indexpagenumberchecked"/>
        </w:rPr>
        <w:t>8</w:t>
      </w:r>
      <w:r w:rsidRPr="006E548C">
        <w:rPr>
          <w:rStyle w:val="indexpagenumbercontinued"/>
        </w:rPr>
        <w:t>–9</w:t>
      </w:r>
      <w:r w:rsidR="000D72C9">
        <w:t xml:space="preserve">, </w:t>
      </w:r>
      <w:r w:rsidR="00DC6AA6" w:rsidRPr="00230826">
        <w:rPr>
          <w:rStyle w:val="indexRefchap"/>
        </w:rPr>
        <w:t>pr:</w:t>
      </w:r>
      <w:r w:rsidR="00DC6AA6" w:rsidRPr="00230826">
        <w:rPr>
          <w:rStyle w:val="indexRefpar"/>
        </w:rPr>
        <w:t>22</w:t>
      </w:r>
    </w:p>
    <w:p w14:paraId="0A0E6734" w14:textId="77777777" w:rsidR="00E67803" w:rsidRDefault="00C57E99" w:rsidP="000D72C9">
      <w:pPr>
        <w:pStyle w:val="Index-2"/>
      </w:pPr>
      <w:r w:rsidRPr="002B1019">
        <w:t>physical</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3</w:t>
      </w:r>
      <w:r w:rsidR="00DC6AA6" w:rsidRPr="00230826">
        <w:rPr>
          <w:rStyle w:val="indexpagenumbercomma"/>
        </w:rPr>
        <w:t xml:space="preserve">, </w:t>
      </w:r>
      <w:r w:rsidR="00DC6AA6" w:rsidRPr="00230826">
        <w:rPr>
          <w:rStyle w:val="indexpagenumberchecked"/>
        </w:rPr>
        <w:t>7</w:t>
      </w:r>
      <w:r w:rsidRPr="006E548C">
        <w:rPr>
          <w:rStyle w:val="indexpagenumbercontinued"/>
        </w:rPr>
        <w:t>–9</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14</w:t>
      </w:r>
      <w:r w:rsidR="000D72C9">
        <w:t xml:space="preserve"> </w:t>
      </w:r>
      <w:r w:rsidR="000D72C9" w:rsidRPr="00683C74">
        <w:rPr>
          <w:rStyle w:val="stilltoworkat"/>
        </w:rPr>
        <w:t>(</w:t>
      </w:r>
      <w:r w:rsidR="000D72C9">
        <w:rPr>
          <w:rStyle w:val="stilltoworkat"/>
        </w:rPr>
        <w:t>it's page 14 instead of 4)</w:t>
      </w:r>
      <w:r w:rsidR="000D72C9">
        <w:t xml:space="preserve">, </w:t>
      </w:r>
      <w:r w:rsidR="00DC6AA6" w:rsidRPr="00230826">
        <w:rPr>
          <w:rStyle w:val="indexRefchap"/>
        </w:rPr>
        <w:t>in:</w:t>
      </w:r>
      <w:r w:rsidR="00DC6AA6" w:rsidRPr="00230826">
        <w:rPr>
          <w:rStyle w:val="indexRefpar"/>
        </w:rPr>
        <w:t>1–2</w:t>
      </w:r>
      <w:r w:rsidR="000D72C9">
        <w:t xml:space="preserve">, </w:t>
      </w:r>
      <w:r w:rsidR="00DC6AA6" w:rsidRPr="00230826">
        <w:rPr>
          <w:rStyle w:val="indexRefchap"/>
        </w:rPr>
        <w:t>in:</w:t>
      </w:r>
      <w:r w:rsidR="00DC6AA6" w:rsidRPr="00230826">
        <w:rPr>
          <w:rStyle w:val="indexRefpar"/>
        </w:rPr>
        <w:t>11</w:t>
      </w:r>
      <w:r w:rsidR="000D72C9">
        <w:t xml:space="preserve">, </w:t>
      </w:r>
      <w:r w:rsidR="00DC6AA6" w:rsidRPr="00230826">
        <w:rPr>
          <w:rStyle w:val="indexRefchap"/>
        </w:rPr>
        <w:t>pr:</w:t>
      </w:r>
      <w:r w:rsidR="00DC6AA6" w:rsidRPr="00230826">
        <w:rPr>
          <w:rStyle w:val="indexRefpar"/>
        </w:rPr>
        <w:t>16–27</w:t>
      </w:r>
      <w:r w:rsidR="000D72C9">
        <w:t xml:space="preserve">, </w:t>
      </w:r>
      <w:r w:rsidR="00DC6AA6" w:rsidRPr="00230826">
        <w:rPr>
          <w:rStyle w:val="indexRefchap"/>
        </w:rPr>
        <w:t>pr:</w:t>
      </w:r>
      <w:r w:rsidR="00DC6AA6" w:rsidRPr="00230826">
        <w:rPr>
          <w:rStyle w:val="indexRefpar"/>
        </w:rPr>
        <w:t>37–38</w:t>
      </w:r>
      <w:r w:rsidR="000D72C9">
        <w:t xml:space="preserve">, </w:t>
      </w:r>
      <w:r w:rsidR="00DC6AA6" w:rsidRPr="00230826">
        <w:rPr>
          <w:rStyle w:val="indexRefchap"/>
        </w:rPr>
        <w:t>pr:</w:t>
      </w:r>
      <w:r w:rsidR="00DC6AA6" w:rsidRPr="00230826">
        <w:rPr>
          <w:rStyle w:val="indexRefpar"/>
        </w:rPr>
        <w:t>49</w:t>
      </w:r>
    </w:p>
    <w:p w14:paraId="6599FECB" w14:textId="77777777" w:rsidR="00E67803" w:rsidRDefault="00C57E99" w:rsidP="000D72C9">
      <w:pPr>
        <w:pStyle w:val="Index-2"/>
      </w:pPr>
      <w:r w:rsidRPr="002B1019">
        <w:t>spiritual</w:t>
      </w:r>
      <w:r w:rsidR="00DC6AA6" w:rsidRPr="00230826">
        <w:rPr>
          <w:rStyle w:val="indexpagenumbercomma"/>
        </w:rPr>
        <w:t xml:space="preserve">, </w:t>
      </w:r>
      <w:r w:rsidR="00DC6AA6" w:rsidRPr="00230826">
        <w:rPr>
          <w:rStyle w:val="indexpagenumberchecked"/>
        </w:rPr>
        <w:t>1</w:t>
      </w:r>
      <w:r w:rsidR="00DC6AA6" w:rsidRPr="00230826">
        <w:rPr>
          <w:rStyle w:val="indexpagenumbercomma"/>
        </w:rPr>
        <w:t xml:space="preserve">, </w:t>
      </w:r>
      <w:r w:rsidR="00DC6AA6" w:rsidRPr="00230826">
        <w:rPr>
          <w:rStyle w:val="indexpagenumberchecked"/>
        </w:rPr>
        <w:t>8</w:t>
      </w:r>
      <w:r w:rsidRPr="006E548C">
        <w:rPr>
          <w:rStyle w:val="indexpagenumbercontinued"/>
        </w:rPr>
        <w:t>–9</w:t>
      </w:r>
      <w:r w:rsidR="00DC6AA6" w:rsidRPr="00230826">
        <w:rPr>
          <w:rStyle w:val="indexpagenumbercomma"/>
        </w:rPr>
        <w:t xml:space="preserve">, </w:t>
      </w:r>
      <w:r w:rsidR="00DC6AA6" w:rsidRPr="00230826">
        <w:rPr>
          <w:rStyle w:val="indexpagenumberchecked"/>
        </w:rPr>
        <w:t>11</w:t>
      </w:r>
      <w:r w:rsidR="00DC6AA6" w:rsidRPr="00230826">
        <w:rPr>
          <w:rStyle w:val="indexpagenumbercomma"/>
        </w:rPr>
        <w:t xml:space="preserve">, </w:t>
      </w:r>
      <w:r w:rsidR="00DC6AA6" w:rsidRPr="00230826">
        <w:rPr>
          <w:rStyle w:val="indexpagenumberchecked"/>
        </w:rPr>
        <w:t>12</w:t>
      </w:r>
      <w:r w:rsidR="000D72C9">
        <w:t xml:space="preserve">, </w:t>
      </w:r>
      <w:r w:rsidR="00DC6AA6" w:rsidRPr="00230826">
        <w:rPr>
          <w:rStyle w:val="indexRefchap"/>
        </w:rPr>
        <w:t>in:</w:t>
      </w:r>
      <w:r w:rsidR="00DC6AA6" w:rsidRPr="00230826">
        <w:rPr>
          <w:rStyle w:val="indexRefpar"/>
        </w:rPr>
        <w:t>2</w:t>
      </w:r>
      <w:r w:rsidR="000D72C9">
        <w:t xml:space="preserve">, </w:t>
      </w:r>
      <w:r w:rsidR="00DC6AA6" w:rsidRPr="00230826">
        <w:rPr>
          <w:rStyle w:val="indexRefchap"/>
        </w:rPr>
        <w:t>pr:</w:t>
      </w:r>
      <w:r w:rsidR="00DC6AA6" w:rsidRPr="00230826">
        <w:rPr>
          <w:rStyle w:val="indexRefpar"/>
        </w:rPr>
        <w:t>22–27</w:t>
      </w:r>
      <w:r w:rsidR="000D72C9">
        <w:t xml:space="preserve">, </w:t>
      </w:r>
      <w:r w:rsidR="00DC6AA6" w:rsidRPr="00230826">
        <w:rPr>
          <w:rStyle w:val="indexRefchap"/>
        </w:rPr>
        <w:t>pr:</w:t>
      </w:r>
      <w:r w:rsidR="00DC6AA6" w:rsidRPr="00230826">
        <w:rPr>
          <w:rStyle w:val="indexRefpar"/>
        </w:rPr>
        <w:t>33–35</w:t>
      </w:r>
      <w:r w:rsidR="000D72C9">
        <w:t xml:space="preserve">, </w:t>
      </w:r>
      <w:r w:rsidR="00DC6AA6" w:rsidRPr="00230826">
        <w:rPr>
          <w:rStyle w:val="indexRefchap"/>
        </w:rPr>
        <w:t>pr:</w:t>
      </w:r>
      <w:r w:rsidR="00DC6AA6" w:rsidRPr="00230826">
        <w:rPr>
          <w:rStyle w:val="indexRefpar"/>
        </w:rPr>
        <w:t>38–41</w:t>
      </w:r>
    </w:p>
    <w:p w14:paraId="5FD0A7D5" w14:textId="77777777" w:rsidR="00E67803" w:rsidRDefault="00C57E99" w:rsidP="000D72C9">
      <w:pPr>
        <w:pStyle w:val="Index-2"/>
      </w:pPr>
      <w:r w:rsidRPr="002B1019">
        <w:t>soul emanates from</w:t>
      </w:r>
      <w:r w:rsidR="00DC6AA6" w:rsidRPr="00230826">
        <w:rPr>
          <w:rStyle w:val="indexpagenumbercomma"/>
        </w:rPr>
        <w:t xml:space="preserve">, </w:t>
      </w:r>
      <w:r w:rsidR="00DC6AA6" w:rsidRPr="00230826">
        <w:rPr>
          <w:rStyle w:val="indexpagenumberchecked"/>
        </w:rPr>
        <w:t>6</w:t>
      </w:r>
      <w:r w:rsidRPr="006E548C">
        <w:rPr>
          <w:rStyle w:val="indexpagenumbercontinued"/>
        </w:rPr>
        <w:t>–7</w:t>
      </w:r>
      <w:r w:rsidR="000D72C9">
        <w:t xml:space="preserve">, </w:t>
      </w:r>
      <w:r w:rsidR="00DC6AA6" w:rsidRPr="00230826">
        <w:rPr>
          <w:rStyle w:val="indexRefchap"/>
        </w:rPr>
        <w:t>pr:</w:t>
      </w:r>
      <w:r w:rsidR="00DC6AA6" w:rsidRPr="00230826">
        <w:rPr>
          <w:rStyle w:val="indexRefpar"/>
        </w:rPr>
        <w:t>13–20</w:t>
      </w:r>
    </w:p>
    <w:p w14:paraId="62C37A68" w14:textId="77777777" w:rsidR="00C57E99" w:rsidRPr="002B1019" w:rsidRDefault="00C57E99" w:rsidP="00724BF5">
      <w:pPr>
        <w:pStyle w:val="Index-1"/>
      </w:pPr>
      <w:r w:rsidRPr="002B1019">
        <w:t>Worship, work rendered in spirit of service</w:t>
      </w:r>
      <w:r w:rsidR="00724BF5">
        <w:t xml:space="preserve"> is</w:t>
      </w:r>
      <w:r w:rsidR="00DC6AA6" w:rsidRPr="00230826">
        <w:rPr>
          <w:rStyle w:val="indexpagenumbercomma"/>
        </w:rPr>
        <w:t xml:space="preserve">, </w:t>
      </w:r>
      <w:r w:rsidR="00DC6AA6" w:rsidRPr="00230826">
        <w:rPr>
          <w:rStyle w:val="indexpagenumberchecked"/>
        </w:rPr>
        <w:t>22</w:t>
      </w:r>
      <w:r w:rsidR="00724BF5">
        <w:t xml:space="preserve"> </w:t>
      </w:r>
      <w:r w:rsidR="00724BF5" w:rsidRPr="00683C74">
        <w:rPr>
          <w:rStyle w:val="stilltoworkat"/>
        </w:rPr>
        <w:t>(</w:t>
      </w:r>
      <w:r w:rsidR="00724BF5">
        <w:rPr>
          <w:rStyle w:val="stilltoworkat"/>
        </w:rPr>
        <w:t>par. 88 doesn't seem to be the appropriate quote towards which the preceeding text is building up)</w:t>
      </w:r>
      <w:r w:rsidR="00724BF5">
        <w:t xml:space="preserve">, </w:t>
      </w:r>
      <w:r w:rsidR="00DC6AA6" w:rsidRPr="00230826">
        <w:rPr>
          <w:rStyle w:val="indexRefchap"/>
        </w:rPr>
        <w:t>pr:</w:t>
      </w:r>
      <w:r w:rsidR="00DC6AA6" w:rsidRPr="00230826">
        <w:rPr>
          <w:rStyle w:val="indexRefpar"/>
        </w:rPr>
        <w:t>87–88</w:t>
      </w:r>
    </w:p>
    <w:p w14:paraId="003BD46E" w14:textId="77777777" w:rsidR="00C02D09" w:rsidRDefault="00C57E99">
      <w:pPr>
        <w:pStyle w:val="Index-1"/>
      </w:pPr>
      <w:r w:rsidRPr="002B1019">
        <w:t>Writers</w:t>
      </w:r>
      <w:r w:rsidR="00DC6AA6" w:rsidRPr="00230826">
        <w:rPr>
          <w:rStyle w:val="indexpagenumbercomma"/>
        </w:rPr>
        <w:t xml:space="preserve">, </w:t>
      </w:r>
      <w:r w:rsidR="00DC6AA6" w:rsidRPr="00230826">
        <w:rPr>
          <w:rStyle w:val="indexpagenumberchecked"/>
        </w:rPr>
        <w:t>307</w:t>
      </w:r>
      <w:r w:rsidR="00EA1315">
        <w:t xml:space="preserve">, </w:t>
      </w:r>
      <w:r w:rsidR="00DC6AA6" w:rsidRPr="00230826">
        <w:rPr>
          <w:rStyle w:val="indexRefchap"/>
        </w:rPr>
        <w:t>27:</w:t>
      </w:r>
      <w:r w:rsidR="00DC6AA6" w:rsidRPr="00230826">
        <w:rPr>
          <w:rStyle w:val="indexRefpar"/>
        </w:rPr>
        <w:t>1</w:t>
      </w:r>
    </w:p>
    <w:p w14:paraId="125141FA" w14:textId="77777777" w:rsidR="00C57E99" w:rsidRPr="002B1019" w:rsidRDefault="00C57E99" w:rsidP="00724BF5">
      <w:pPr>
        <w:pStyle w:val="Index-1"/>
      </w:pPr>
      <w:r w:rsidRPr="002B1019">
        <w:t xml:space="preserve">Writings,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7</w:t>
      </w:r>
      <w:r w:rsidR="00DC6AA6" w:rsidRPr="00230826">
        <w:rPr>
          <w:rStyle w:val="indexpagenumbercomma"/>
        </w:rPr>
        <w:t xml:space="preserve">, </w:t>
      </w:r>
      <w:r w:rsidR="00DC6AA6" w:rsidRPr="00230826">
        <w:rPr>
          <w:rStyle w:val="indexpagenumberchecked"/>
        </w:rPr>
        <w:t>101</w:t>
      </w:r>
      <w:r w:rsidR="00DC6AA6" w:rsidRPr="00230826">
        <w:rPr>
          <w:rStyle w:val="indexpagenumbercomma"/>
        </w:rPr>
        <w:t xml:space="preserve">, </w:t>
      </w:r>
      <w:r w:rsidR="00DC6AA6" w:rsidRPr="00230826">
        <w:rPr>
          <w:rStyle w:val="indexpagenumberchecked"/>
        </w:rPr>
        <w:t>263</w:t>
      </w:r>
      <w:r w:rsidR="00DC6AA6" w:rsidRPr="00230826">
        <w:rPr>
          <w:rStyle w:val="indexpagenumbercomma"/>
        </w:rPr>
        <w:t xml:space="preserve">, </w:t>
      </w:r>
      <w:r w:rsidR="00DC6AA6" w:rsidRPr="00230826">
        <w:rPr>
          <w:rStyle w:val="indexpagenumberchecked"/>
        </w:rPr>
        <w:t>304</w:t>
      </w:r>
      <w:r w:rsidR="00DC6AA6" w:rsidRPr="00230826">
        <w:rPr>
          <w:rStyle w:val="indexpagenumbercomma"/>
        </w:rPr>
        <w:t xml:space="preserve">, </w:t>
      </w:r>
      <w:r w:rsidR="00DC6AA6" w:rsidRPr="00230826">
        <w:rPr>
          <w:rStyle w:val="indexpagenumberchecked"/>
        </w:rPr>
        <w:t>388</w:t>
      </w:r>
      <w:r w:rsidR="00DC6AA6" w:rsidRPr="00230826">
        <w:rPr>
          <w:rStyle w:val="indexpagenumbercomma"/>
        </w:rPr>
        <w:t xml:space="preserve">, </w:t>
      </w:r>
      <w:r w:rsidR="00DC6AA6" w:rsidRPr="00230826">
        <w:rPr>
          <w:rStyle w:val="indexpagenumberchecked"/>
        </w:rPr>
        <w:t>396</w:t>
      </w:r>
      <w:r w:rsidR="00724BF5">
        <w:t xml:space="preserve">, </w:t>
      </w:r>
      <w:r w:rsidR="00DC6AA6" w:rsidRPr="00230826">
        <w:rPr>
          <w:rStyle w:val="indexRefchap"/>
        </w:rPr>
        <w:t>pr:</w:t>
      </w:r>
      <w:r w:rsidR="00DC6AA6" w:rsidRPr="00230826">
        <w:rPr>
          <w:rStyle w:val="indexRefpar"/>
        </w:rPr>
        <w:t>16</w:t>
      </w:r>
      <w:r w:rsidR="00724BF5">
        <w:t xml:space="preserve">, </w:t>
      </w:r>
      <w:r w:rsidR="00DC6AA6" w:rsidRPr="00230826">
        <w:rPr>
          <w:rStyle w:val="indexRefchap"/>
        </w:rPr>
        <w:t>6:</w:t>
      </w:r>
      <w:r w:rsidR="00DC6AA6" w:rsidRPr="00230826">
        <w:rPr>
          <w:rStyle w:val="indexRefpar"/>
        </w:rPr>
        <w:t>11–12</w:t>
      </w:r>
      <w:r w:rsidR="00724BF5">
        <w:t xml:space="preserve">, </w:t>
      </w:r>
      <w:r w:rsidR="00DC6AA6" w:rsidRPr="00230826">
        <w:rPr>
          <w:rStyle w:val="indexRefchap"/>
        </w:rPr>
        <w:t>23:</w:t>
      </w:r>
      <w:r w:rsidR="00DC6AA6" w:rsidRPr="00230826">
        <w:rPr>
          <w:rStyle w:val="indexRefpar"/>
        </w:rPr>
        <w:t>13–15</w:t>
      </w:r>
      <w:r w:rsidR="00724BF5">
        <w:t xml:space="preserve">, </w:t>
      </w:r>
      <w:r w:rsidR="00DC6AA6" w:rsidRPr="00230826">
        <w:rPr>
          <w:rStyle w:val="indexRefchap"/>
        </w:rPr>
        <w:t>26:</w:t>
      </w:r>
      <w:r w:rsidR="00DC6AA6" w:rsidRPr="00230826">
        <w:rPr>
          <w:rStyle w:val="indexRefpar"/>
        </w:rPr>
        <w:t>41</w:t>
      </w:r>
      <w:r w:rsidR="00724BF5">
        <w:t xml:space="preserve">, </w:t>
      </w:r>
      <w:r w:rsidR="00DC6AA6" w:rsidRPr="00230826">
        <w:rPr>
          <w:rStyle w:val="indexRefchap"/>
        </w:rPr>
        <w:t>34:</w:t>
      </w:r>
      <w:r w:rsidR="00DC6AA6" w:rsidRPr="00230826">
        <w:rPr>
          <w:rStyle w:val="indexRefpar"/>
        </w:rPr>
        <w:t>51</w:t>
      </w:r>
      <w:r w:rsidR="00724BF5">
        <w:t xml:space="preserve">, </w:t>
      </w:r>
      <w:r w:rsidR="00DC6AA6" w:rsidRPr="00230826">
        <w:rPr>
          <w:rStyle w:val="indexRefchap"/>
        </w:rPr>
        <w:t>35:</w:t>
      </w:r>
      <w:r w:rsidR="00DC6AA6" w:rsidRPr="00230826">
        <w:rPr>
          <w:rStyle w:val="indexRefpar"/>
        </w:rPr>
        <w:t>8</w:t>
      </w:r>
    </w:p>
    <w:p w14:paraId="525CC845" w14:textId="77777777" w:rsidR="00E67803" w:rsidRDefault="00C57E99" w:rsidP="00724BF5">
      <w:pPr>
        <w:pStyle w:val="Index-2"/>
      </w:pPr>
      <w:r w:rsidRPr="002B1019">
        <w:t>clarification of</w:t>
      </w:r>
      <w:r w:rsidR="00DC6AA6" w:rsidRPr="00230826">
        <w:rPr>
          <w:rStyle w:val="indexpagenumbercomma"/>
        </w:rPr>
        <w:t xml:space="preserve">, </w:t>
      </w:r>
      <w:r w:rsidR="00DC6AA6" w:rsidRPr="00230826">
        <w:rPr>
          <w:rStyle w:val="indexpagenumberchecked"/>
        </w:rPr>
        <w:t>145</w:t>
      </w:r>
      <w:r w:rsidRPr="006E548C">
        <w:rPr>
          <w:rStyle w:val="indexpagenumbercontinued"/>
        </w:rPr>
        <w:t>–6</w:t>
      </w:r>
      <w:r w:rsidR="00724BF5">
        <w:t xml:space="preserve">, </w:t>
      </w:r>
      <w:r w:rsidR="00DC6AA6" w:rsidRPr="00230826">
        <w:rPr>
          <w:rStyle w:val="indexRefchap"/>
        </w:rPr>
        <w:t>10:</w:t>
      </w:r>
      <w:r w:rsidR="00DC6AA6" w:rsidRPr="00230826">
        <w:rPr>
          <w:rStyle w:val="indexRefpar"/>
        </w:rPr>
        <w:t>27</w:t>
      </w:r>
    </w:p>
    <w:p w14:paraId="4C7BECF8" w14:textId="77777777" w:rsidR="00E67803" w:rsidRDefault="00C57E99" w:rsidP="00724BF5">
      <w:pPr>
        <w:pStyle w:val="Index-2"/>
      </w:pPr>
      <w:r w:rsidRPr="002B1019">
        <w:t>daily reciting of</w:t>
      </w:r>
      <w:r w:rsidR="00DC6AA6" w:rsidRPr="00230826">
        <w:rPr>
          <w:rStyle w:val="indexpagenumbercomma"/>
        </w:rPr>
        <w:t xml:space="preserve">, </w:t>
      </w:r>
      <w:r w:rsidR="00DC6AA6" w:rsidRPr="00230826">
        <w:rPr>
          <w:rStyle w:val="indexpagenumberchecked"/>
        </w:rPr>
        <w:t>264</w:t>
      </w:r>
      <w:r w:rsidR="00724BF5">
        <w:t xml:space="preserve">, </w:t>
      </w:r>
      <w:r w:rsidR="00DC6AA6" w:rsidRPr="00230826">
        <w:rPr>
          <w:rStyle w:val="indexRefchap"/>
        </w:rPr>
        <w:t>23:</w:t>
      </w:r>
      <w:r w:rsidR="00DC6AA6" w:rsidRPr="00230826">
        <w:rPr>
          <w:rStyle w:val="indexRefpar"/>
        </w:rPr>
        <w:t>20</w:t>
      </w:r>
    </w:p>
    <w:p w14:paraId="493EB358" w14:textId="77777777" w:rsidR="00E67803" w:rsidRDefault="00C57E99" w:rsidP="00724BF5">
      <w:pPr>
        <w:pStyle w:val="Index-2"/>
      </w:pPr>
      <w:r w:rsidRPr="002B1019">
        <w:t xml:space="preserve">interpolation of, by </w:t>
      </w:r>
      <w:r w:rsidRPr="000C7039">
        <w:rPr>
          <w:highlight w:val="yellow"/>
        </w:rPr>
        <w:t>Muḥammad</w:t>
      </w:r>
      <w:r w:rsidR="00627ED1" w:rsidRPr="00627ED1">
        <w:rPr>
          <w:highlight w:val="yellow"/>
        </w:rPr>
        <w:t>-</w:t>
      </w:r>
      <w:r w:rsidRPr="000C7039">
        <w:rPr>
          <w:highlight w:val="yellow"/>
        </w:rPr>
        <w:t>ʿAlí</w:t>
      </w:r>
      <w:r w:rsidR="00DC6AA6" w:rsidRPr="00230826">
        <w:rPr>
          <w:rStyle w:val="indexpagenumbercomma"/>
        </w:rPr>
        <w:t xml:space="preserve">, </w:t>
      </w:r>
      <w:r w:rsidR="00DC6AA6" w:rsidRPr="00230826">
        <w:rPr>
          <w:rStyle w:val="indexpagenumberchecked"/>
        </w:rPr>
        <w:t>130</w:t>
      </w:r>
      <w:r w:rsidR="00DC6AA6" w:rsidRPr="00230826">
        <w:rPr>
          <w:rStyle w:val="indexpagenumbercomma"/>
        </w:rPr>
        <w:t xml:space="preserve">, </w:t>
      </w:r>
      <w:r w:rsidR="00DC6AA6" w:rsidRPr="00230826">
        <w:rPr>
          <w:rStyle w:val="indexpagenumberchecked"/>
        </w:rPr>
        <w:t>153</w:t>
      </w:r>
      <w:r w:rsidR="00724BF5">
        <w:t xml:space="preserve">, </w:t>
      </w:r>
      <w:r w:rsidR="00DC6AA6" w:rsidRPr="00230826">
        <w:rPr>
          <w:rStyle w:val="indexRefchap"/>
        </w:rPr>
        <w:t>8:</w:t>
      </w:r>
      <w:r w:rsidR="00DC6AA6" w:rsidRPr="00230826">
        <w:rPr>
          <w:rStyle w:val="indexRefpar"/>
        </w:rPr>
        <w:t>22</w:t>
      </w:r>
      <w:r w:rsidR="00724BF5">
        <w:t xml:space="preserve">, </w:t>
      </w:r>
      <w:r w:rsidR="00DC6AA6" w:rsidRPr="00230826">
        <w:rPr>
          <w:rStyle w:val="indexRefchap"/>
        </w:rPr>
        <w:t>11:</w:t>
      </w:r>
      <w:r w:rsidR="00DC6AA6" w:rsidRPr="00230826">
        <w:rPr>
          <w:rStyle w:val="indexRefpar"/>
        </w:rPr>
        <w:t>21–22</w:t>
      </w:r>
    </w:p>
    <w:p w14:paraId="05731B3A" w14:textId="77777777" w:rsidR="00E67803" w:rsidRDefault="00C57E99" w:rsidP="00CE0961">
      <w:pPr>
        <w:pStyle w:val="Index-2"/>
      </w:pPr>
      <w:r w:rsidRPr="002B1019">
        <w:t>need to read</w:t>
      </w:r>
      <w:r w:rsidR="00DC6AA6" w:rsidRPr="00230826">
        <w:rPr>
          <w:rStyle w:val="indexpagenumbercomma"/>
        </w:rPr>
        <w:t xml:space="preserve">, </w:t>
      </w:r>
      <w:r w:rsidR="00DC6AA6" w:rsidRPr="00230826">
        <w:rPr>
          <w:rStyle w:val="indexpagenumberchecked"/>
        </w:rPr>
        <w:t>7</w:t>
      </w:r>
      <w:r w:rsidR="00DC6AA6" w:rsidRPr="00230826">
        <w:rPr>
          <w:rStyle w:val="indexpagenumbercontinued"/>
        </w:rPr>
        <w:t>–8</w:t>
      </w:r>
      <w:r w:rsidR="00DC6AA6" w:rsidRPr="00230826">
        <w:rPr>
          <w:rStyle w:val="indexpagenumbercomma"/>
        </w:rPr>
        <w:t xml:space="preserve">, </w:t>
      </w:r>
      <w:r w:rsidR="00DC6AA6" w:rsidRPr="00230826">
        <w:rPr>
          <w:rStyle w:val="indexpagenumberchecked"/>
        </w:rPr>
        <w:t>405</w:t>
      </w:r>
      <w:r w:rsidR="00CE0961">
        <w:t xml:space="preserve"> </w:t>
      </w:r>
      <w:r w:rsidR="00CE0961" w:rsidRPr="00683C74">
        <w:rPr>
          <w:rStyle w:val="stilltoworkat"/>
        </w:rPr>
        <w:t>(</w:t>
      </w:r>
      <w:r w:rsidR="00CE0961">
        <w:rPr>
          <w:rStyle w:val="stilltoworkat"/>
        </w:rPr>
        <w:t>page 8 seems not to be an independent reference, but to carry over from page 7)</w:t>
      </w:r>
      <w:r w:rsidR="00724BF5">
        <w:t xml:space="preserve">, </w:t>
      </w:r>
      <w:r w:rsidR="00DC6AA6" w:rsidRPr="00230826">
        <w:rPr>
          <w:rStyle w:val="indexRefchap"/>
        </w:rPr>
        <w:t>pr:</w:t>
      </w:r>
      <w:r w:rsidR="00DC6AA6" w:rsidRPr="00230826">
        <w:rPr>
          <w:rStyle w:val="indexRefpar"/>
        </w:rPr>
        <w:t>21</w:t>
      </w:r>
      <w:r w:rsidR="00CE0961">
        <w:t xml:space="preserve">, </w:t>
      </w:r>
      <w:r w:rsidR="00DC6AA6" w:rsidRPr="00230826">
        <w:rPr>
          <w:rStyle w:val="indexRefchap"/>
        </w:rPr>
        <w:t>35:</w:t>
      </w:r>
      <w:r w:rsidR="00DC6AA6" w:rsidRPr="00230826">
        <w:rPr>
          <w:rStyle w:val="indexRefpar"/>
        </w:rPr>
        <w:t>61</w:t>
      </w:r>
    </w:p>
    <w:p w14:paraId="2BE834E5" w14:textId="77777777" w:rsidR="00E67803" w:rsidRDefault="00C57E99" w:rsidP="00CE0961">
      <w:pPr>
        <w:pStyle w:val="Index-2"/>
      </w:pPr>
      <w:r w:rsidRPr="002B1019">
        <w:t xml:space="preserve">translated by </w:t>
      </w:r>
      <w:r w:rsidRPr="000C7039">
        <w:rPr>
          <w:highlight w:val="cyan"/>
        </w:rPr>
        <w:t>Shoghi Effendi</w:t>
      </w:r>
      <w:r w:rsidR="00DC6AA6" w:rsidRPr="00230826">
        <w:rPr>
          <w:rStyle w:val="indexpagenumbercomma"/>
        </w:rPr>
        <w:t xml:space="preserve">, </w:t>
      </w:r>
      <w:r w:rsidR="00DC6AA6" w:rsidRPr="00230826">
        <w:rPr>
          <w:rStyle w:val="indexpagenumberchecked"/>
        </w:rPr>
        <w:t>309</w:t>
      </w:r>
      <w:r w:rsidR="00CE0961">
        <w:t xml:space="preserve">, </w:t>
      </w:r>
      <w:r w:rsidR="00DC6AA6" w:rsidRPr="00230826">
        <w:rPr>
          <w:rStyle w:val="indexRefchap"/>
        </w:rPr>
        <w:t>27:</w:t>
      </w:r>
      <w:r w:rsidR="00DC6AA6" w:rsidRPr="00230826">
        <w:rPr>
          <w:rStyle w:val="indexRefpar"/>
        </w:rPr>
        <w:t>12</w:t>
      </w:r>
    </w:p>
    <w:p w14:paraId="06421135" w14:textId="77777777" w:rsidR="00E67803" w:rsidRDefault="00C57E99">
      <w:pPr>
        <w:pStyle w:val="Index-2"/>
      </w:pPr>
      <w:r w:rsidRPr="00971E46">
        <w:rPr>
          <w:rStyle w:val="indexverweis"/>
        </w:rPr>
        <w:t>see also</w:t>
      </w:r>
      <w:r w:rsidRPr="002B1019">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quotations from Writings of </w:t>
      </w:r>
      <w:r w:rsidRPr="00971E46">
        <w:rPr>
          <w:rStyle w:val="indexverweis"/>
        </w:rPr>
        <w:t>and</w:t>
      </w:r>
      <w:r w:rsidRPr="002B1019">
        <w:t xml:space="preserve"> Tablets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p>
    <w:p w14:paraId="2F9AD3D4" w14:textId="77777777" w:rsidR="00C57E99" w:rsidRPr="002B1019" w:rsidRDefault="00627ED1" w:rsidP="00CE6378">
      <w:pPr>
        <w:pStyle w:val="Index-1"/>
      </w:pPr>
      <w:r w:rsidRPr="00627ED1">
        <w:rPr>
          <w:rStyle w:val="quotestermsoriental"/>
        </w:rPr>
        <w:t>›</w:t>
      </w:r>
      <w:r w:rsidR="00C57E99">
        <w:rPr>
          <w:rStyle w:val="quotestermsoriental"/>
          <w:highlight w:val="yellow"/>
        </w:rPr>
        <w:t>Yá</w:t>
      </w:r>
      <w:r w:rsidRPr="00627ED1">
        <w:rPr>
          <w:rStyle w:val="quotestermsoriental"/>
          <w:highlight w:val="darkYellow"/>
        </w:rPr>
        <w:t xml:space="preserve"> </w:t>
      </w:r>
      <w:r w:rsidRPr="00627ED1">
        <w:rPr>
          <w:rStyle w:val="quotestermsoriental"/>
          <w:highlight w:val="yellow"/>
        </w:rPr>
        <w:t>Bahá</w:t>
      </w:r>
      <w:r w:rsidR="00C57E99">
        <w:rPr>
          <w:rStyle w:val="quotestermsoriental"/>
          <w:highlight w:val="yellow"/>
        </w:rPr>
        <w:t>’</w:t>
      </w:r>
      <w:r w:rsidRPr="00627ED1">
        <w:rPr>
          <w:rStyle w:val="quotestermsoriental"/>
          <w:highlight w:val="yellow"/>
        </w:rPr>
        <w:t>u</w:t>
      </w:r>
      <w:r w:rsidR="00C57E99">
        <w:rPr>
          <w:rStyle w:val="quotestermsoriental"/>
          <w:highlight w:val="yellow"/>
        </w:rPr>
        <w:t>’</w:t>
      </w:r>
      <w:r w:rsidRPr="00627ED1">
        <w:rPr>
          <w:rStyle w:val="quotestermsoriental"/>
          <w:highlight w:val="yellow"/>
        </w:rPr>
        <w:t>l-</w:t>
      </w:r>
      <w:r w:rsidR="00C57E99">
        <w:rPr>
          <w:rStyle w:val="quotestermsoriental"/>
          <w:highlight w:val="yellow"/>
        </w:rPr>
        <w:t>Abhá</w:t>
      </w:r>
      <w:r w:rsidRPr="00627ED1">
        <w:rPr>
          <w:rStyle w:val="quotestermsoriental"/>
        </w:rPr>
        <w:t>‹</w:t>
      </w:r>
      <w:r w:rsidR="00DC6AA6" w:rsidRPr="00230826">
        <w:rPr>
          <w:rStyle w:val="indexpagenumbercomma"/>
        </w:rPr>
        <w:t xml:space="preserve">, </w:t>
      </w:r>
      <w:r w:rsidR="00DC6AA6" w:rsidRPr="00230826">
        <w:rPr>
          <w:rStyle w:val="indexpagenumberchecked"/>
        </w:rPr>
        <w:t>234</w:t>
      </w:r>
      <w:r w:rsidR="00DC6AA6" w:rsidRPr="00230826">
        <w:rPr>
          <w:rStyle w:val="indexpagenumbercomma"/>
        </w:rPr>
        <w:t xml:space="preserve">, </w:t>
      </w:r>
      <w:r w:rsidR="00DC6AA6" w:rsidRPr="00230826">
        <w:rPr>
          <w:rStyle w:val="indexpagenumberchecked"/>
        </w:rPr>
        <w:t>236</w:t>
      </w:r>
      <w:r w:rsidR="00DC6AA6" w:rsidRPr="00230826">
        <w:rPr>
          <w:rStyle w:val="indexpagenumbercomma"/>
        </w:rPr>
        <w:t xml:space="preserve">, </w:t>
      </w:r>
      <w:r w:rsidR="00DC6AA6" w:rsidRPr="00230826">
        <w:rPr>
          <w:rStyle w:val="indexpagenumberchecked"/>
        </w:rPr>
        <w:t>238</w:t>
      </w:r>
      <w:r w:rsidR="00CE6378">
        <w:t xml:space="preserve">, </w:t>
      </w:r>
      <w:r w:rsidR="00DC6AA6" w:rsidRPr="00230826">
        <w:rPr>
          <w:rStyle w:val="indexRefchap"/>
        </w:rPr>
        <w:t>20:</w:t>
      </w:r>
      <w:r w:rsidR="00DC6AA6" w:rsidRPr="00230826">
        <w:rPr>
          <w:rStyle w:val="indexRefpar"/>
        </w:rPr>
        <w:t>16</w:t>
      </w:r>
      <w:r w:rsidR="00CE6378">
        <w:t xml:space="preserve">, </w:t>
      </w:r>
      <w:r w:rsidR="00DC6AA6" w:rsidRPr="00230826">
        <w:rPr>
          <w:rStyle w:val="indexRefchap"/>
        </w:rPr>
        <w:t>20:</w:t>
      </w:r>
      <w:r w:rsidR="00DC6AA6" w:rsidRPr="00230826">
        <w:rPr>
          <w:rStyle w:val="indexRefpar"/>
        </w:rPr>
        <w:t>27</w:t>
      </w:r>
      <w:r w:rsidR="00CE6378">
        <w:t xml:space="preserve">, </w:t>
      </w:r>
      <w:r w:rsidR="00DC6AA6" w:rsidRPr="00230826">
        <w:rPr>
          <w:rStyle w:val="indexRefchap"/>
        </w:rPr>
        <w:t>20:</w:t>
      </w:r>
      <w:r w:rsidR="00DC6AA6" w:rsidRPr="00230826">
        <w:rPr>
          <w:rStyle w:val="indexRefpar"/>
        </w:rPr>
        <w:t>39</w:t>
      </w:r>
    </w:p>
    <w:p w14:paraId="61BD40FC" w14:textId="77777777" w:rsidR="00C57E99" w:rsidRPr="002B1019" w:rsidRDefault="00C57E99" w:rsidP="00CE0961">
      <w:pPr>
        <w:pStyle w:val="Index-1"/>
      </w:pPr>
      <w:r w:rsidRPr="000C7039">
        <w:rPr>
          <w:highlight w:val="yellow"/>
        </w:rPr>
        <w:t>Yaḥyá</w:t>
      </w:r>
      <w:r w:rsidRPr="002B1019">
        <w:t xml:space="preserve">, </w:t>
      </w:r>
      <w:r w:rsidRPr="000C7039">
        <w:rPr>
          <w:highlight w:val="yellow"/>
        </w:rPr>
        <w:t>Mírzá</w:t>
      </w:r>
      <w:r w:rsidR="00CE0961">
        <w:t xml:space="preserve"> </w:t>
      </w:r>
      <w:r w:rsidR="00CE0961" w:rsidRPr="00683C74">
        <w:rPr>
          <w:rStyle w:val="stilltoworkat"/>
        </w:rPr>
        <w:t>(</w:t>
      </w:r>
      <w:r w:rsidR="00CE0961">
        <w:rPr>
          <w:rStyle w:val="stilltoworkat"/>
        </w:rPr>
        <w:t>it's page 105 instead of 103)</w:t>
      </w:r>
      <w:r w:rsidR="00DC6AA6" w:rsidRPr="00230826">
        <w:rPr>
          <w:rStyle w:val="indexpagenumbercomma"/>
        </w:rPr>
        <w:t xml:space="preserve">, </w:t>
      </w:r>
      <w:r w:rsidR="00DC6AA6" w:rsidRPr="00230826">
        <w:rPr>
          <w:rStyle w:val="indexpagenumberchecked"/>
        </w:rPr>
        <w:t>5</w:t>
      </w:r>
      <w:r w:rsidR="00DC6AA6" w:rsidRPr="00230826">
        <w:rPr>
          <w:rStyle w:val="indexpagenumbercomma"/>
        </w:rPr>
        <w:t xml:space="preserve">, </w:t>
      </w:r>
      <w:r w:rsidR="00DC6AA6" w:rsidRPr="00230826">
        <w:rPr>
          <w:rStyle w:val="indexpagenumberchecked"/>
        </w:rPr>
        <w:t>58</w:t>
      </w:r>
      <w:r w:rsidR="00DC6AA6" w:rsidRPr="00230826">
        <w:rPr>
          <w:rStyle w:val="indexpagenumbercomma"/>
        </w:rPr>
        <w:t xml:space="preserve">, </w:t>
      </w:r>
      <w:r w:rsidR="00DC6AA6" w:rsidRPr="00230826">
        <w:rPr>
          <w:rStyle w:val="indexpagenumberchecked"/>
        </w:rPr>
        <w:t>77</w:t>
      </w:r>
      <w:r w:rsidRPr="006E548C">
        <w:rPr>
          <w:rStyle w:val="indexpagenumbercontinued"/>
        </w:rPr>
        <w:t>–8</w:t>
      </w:r>
      <w:r w:rsidR="00DC6AA6" w:rsidRPr="00230826">
        <w:rPr>
          <w:rStyle w:val="indexpagenumbercomma"/>
        </w:rPr>
        <w:t xml:space="preserve">, </w:t>
      </w:r>
      <w:r w:rsidR="00DC6AA6" w:rsidRPr="00230826">
        <w:rPr>
          <w:rStyle w:val="indexpagenumberchecked"/>
        </w:rPr>
        <w:t>103</w:t>
      </w:r>
      <w:r w:rsidR="00DC6AA6" w:rsidRPr="00230826">
        <w:rPr>
          <w:rStyle w:val="indexpagenumbercomma"/>
        </w:rPr>
        <w:t xml:space="preserve">, </w:t>
      </w:r>
      <w:r w:rsidR="00DC6AA6" w:rsidRPr="00230826">
        <w:rPr>
          <w:rStyle w:val="indexpagenumberchecked"/>
        </w:rPr>
        <w:t>153</w:t>
      </w:r>
      <w:r w:rsidR="00DC6AA6" w:rsidRPr="00230826">
        <w:rPr>
          <w:rStyle w:val="indexpagenumbercomma"/>
        </w:rPr>
        <w:t xml:space="preserve">, </w:t>
      </w:r>
      <w:r w:rsidR="00DC6AA6" w:rsidRPr="00230826">
        <w:rPr>
          <w:rStyle w:val="indexpagenumberchecked"/>
        </w:rPr>
        <w:t>211</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257</w:t>
      </w:r>
      <w:r w:rsidR="00DC6AA6" w:rsidRPr="00230826">
        <w:rPr>
          <w:rStyle w:val="indexpagenumbercomma"/>
        </w:rPr>
        <w:t xml:space="preserve">, </w:t>
      </w:r>
      <w:r w:rsidR="00DC6AA6" w:rsidRPr="00230826">
        <w:rPr>
          <w:rStyle w:val="indexpagenumberchecked"/>
        </w:rPr>
        <w:t>286</w:t>
      </w:r>
      <w:r w:rsidR="00DC6AA6" w:rsidRPr="00230826">
        <w:rPr>
          <w:rStyle w:val="indexpagenumbercomma"/>
        </w:rPr>
        <w:t xml:space="preserve">, </w:t>
      </w:r>
      <w:r w:rsidR="00DC6AA6" w:rsidRPr="00230826">
        <w:rPr>
          <w:rStyle w:val="indexpagenumberchecked"/>
        </w:rPr>
        <w:t>366</w:t>
      </w:r>
      <w:r w:rsidR="00DC6AA6" w:rsidRPr="00230826">
        <w:rPr>
          <w:rStyle w:val="indexpagenumbercomma"/>
        </w:rPr>
        <w:t xml:space="preserve">, </w:t>
      </w:r>
      <w:r w:rsidR="00DC6AA6" w:rsidRPr="00230826">
        <w:rPr>
          <w:rStyle w:val="indexpagenumberchecked"/>
        </w:rPr>
        <w:t>417</w:t>
      </w:r>
      <w:r w:rsidR="00CE0961">
        <w:t xml:space="preserve">, </w:t>
      </w:r>
      <w:r w:rsidR="00DC6AA6" w:rsidRPr="00230826">
        <w:rPr>
          <w:rStyle w:val="indexRefchap"/>
        </w:rPr>
        <w:t>pr:</w:t>
      </w:r>
      <w:r w:rsidR="00DC6AA6" w:rsidRPr="00230826">
        <w:rPr>
          <w:rStyle w:val="indexRefpar"/>
        </w:rPr>
        <w:t>5</w:t>
      </w:r>
      <w:r w:rsidR="00CE0961">
        <w:t xml:space="preserve">, </w:t>
      </w:r>
      <w:r w:rsidR="00DC6AA6" w:rsidRPr="00230826">
        <w:rPr>
          <w:rStyle w:val="indexRefchap"/>
        </w:rPr>
        <w:t>2:</w:t>
      </w:r>
      <w:r w:rsidR="00DC6AA6" w:rsidRPr="00230826">
        <w:rPr>
          <w:rStyle w:val="indexRefpar"/>
        </w:rPr>
        <w:t>27–28</w:t>
      </w:r>
      <w:r w:rsidR="00CE0961">
        <w:t xml:space="preserve">, </w:t>
      </w:r>
      <w:r w:rsidR="00DC6AA6" w:rsidRPr="00230826">
        <w:rPr>
          <w:rStyle w:val="indexRefchap"/>
        </w:rPr>
        <w:t>4:</w:t>
      </w:r>
      <w:r w:rsidR="00DC6AA6" w:rsidRPr="00230826">
        <w:rPr>
          <w:rStyle w:val="indexRefpar"/>
        </w:rPr>
        <w:t>75–77</w:t>
      </w:r>
      <w:r w:rsidR="00CE0961">
        <w:t xml:space="preserve">, </w:t>
      </w:r>
      <w:r w:rsidR="00DC6AA6" w:rsidRPr="00230826">
        <w:rPr>
          <w:rStyle w:val="indexRefchap"/>
        </w:rPr>
        <w:t>6:</w:t>
      </w:r>
      <w:r w:rsidR="00DC6AA6" w:rsidRPr="00230826">
        <w:rPr>
          <w:rStyle w:val="indexRefpar"/>
        </w:rPr>
        <w:t>30</w:t>
      </w:r>
      <w:r w:rsidR="00CE0961">
        <w:t xml:space="preserve">, </w:t>
      </w:r>
      <w:r w:rsidR="00DC6AA6" w:rsidRPr="00230826">
        <w:rPr>
          <w:rStyle w:val="indexRefchap"/>
        </w:rPr>
        <w:t>11:</w:t>
      </w:r>
      <w:r w:rsidR="00DC6AA6" w:rsidRPr="00230826">
        <w:rPr>
          <w:rStyle w:val="indexRefpar"/>
        </w:rPr>
        <w:t>21</w:t>
      </w:r>
      <w:r w:rsidR="00CE0961">
        <w:t xml:space="preserve">, </w:t>
      </w:r>
      <w:r w:rsidR="00DC6AA6" w:rsidRPr="00230826">
        <w:rPr>
          <w:rStyle w:val="indexRefchap"/>
        </w:rPr>
        <w:t>18:</w:t>
      </w:r>
      <w:r w:rsidR="00DC6AA6" w:rsidRPr="00230826">
        <w:rPr>
          <w:rStyle w:val="indexRefpar"/>
        </w:rPr>
        <w:t>21</w:t>
      </w:r>
      <w:r w:rsidR="00CE0961">
        <w:t xml:space="preserve">, </w:t>
      </w:r>
      <w:r w:rsidR="00DC6AA6" w:rsidRPr="00230826">
        <w:rPr>
          <w:rStyle w:val="indexRefchap"/>
        </w:rPr>
        <w:t>20:</w:t>
      </w:r>
      <w:r w:rsidR="00DC6AA6" w:rsidRPr="00230826">
        <w:rPr>
          <w:rStyle w:val="indexRefpar"/>
        </w:rPr>
        <w:t>12</w:t>
      </w:r>
      <w:r w:rsidR="00CE0961">
        <w:t xml:space="preserve">, </w:t>
      </w:r>
      <w:r w:rsidR="00DC6AA6" w:rsidRPr="00230826">
        <w:rPr>
          <w:rStyle w:val="indexRefchap"/>
        </w:rPr>
        <w:t>22:</w:t>
      </w:r>
      <w:r w:rsidR="00DC6AA6" w:rsidRPr="00230826">
        <w:rPr>
          <w:rStyle w:val="indexRefpar"/>
        </w:rPr>
        <w:t>25</w:t>
      </w:r>
      <w:r w:rsidR="00CE0961">
        <w:t xml:space="preserve">, </w:t>
      </w:r>
      <w:r w:rsidR="00DC6AA6" w:rsidRPr="00230826">
        <w:rPr>
          <w:rStyle w:val="indexRefchap"/>
        </w:rPr>
        <w:t>25:</w:t>
      </w:r>
      <w:r w:rsidR="00DC6AA6" w:rsidRPr="00230826">
        <w:rPr>
          <w:rStyle w:val="indexRefpar"/>
        </w:rPr>
        <w:t>26</w:t>
      </w:r>
      <w:r w:rsidR="00CE0961">
        <w:t xml:space="preserve">, </w:t>
      </w:r>
      <w:r w:rsidR="00DC6AA6" w:rsidRPr="00230826">
        <w:rPr>
          <w:rStyle w:val="indexRefchap"/>
        </w:rPr>
        <w:t>32:</w:t>
      </w:r>
      <w:r w:rsidR="00DC6AA6" w:rsidRPr="00230826">
        <w:rPr>
          <w:rStyle w:val="indexRefpar"/>
        </w:rPr>
        <w:t>87</w:t>
      </w:r>
      <w:r w:rsidR="00CE0961">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3472DCA3" w14:textId="77777777" w:rsidR="00E67803" w:rsidRDefault="00C57E99" w:rsidP="00B930D9">
      <w:pPr>
        <w:pStyle w:val="Index-2"/>
      </w:pPr>
      <w:r w:rsidRPr="002B1019">
        <w:t xml:space="preserve">attempts to take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life</w:t>
      </w:r>
      <w:r w:rsidR="00DC6AA6" w:rsidRPr="00230826">
        <w:rPr>
          <w:rStyle w:val="indexpagenumbercomma"/>
        </w:rPr>
        <w:t xml:space="preserve">, </w:t>
      </w:r>
      <w:r w:rsidR="00DC6AA6" w:rsidRPr="00230826">
        <w:rPr>
          <w:rStyle w:val="indexpagenumberchecked"/>
        </w:rPr>
        <w:t>80</w:t>
      </w:r>
      <w:r w:rsidRPr="006E548C">
        <w:rPr>
          <w:rStyle w:val="indexpagenumbercontinued"/>
        </w:rPr>
        <w:t>–3</w:t>
      </w:r>
      <w:r w:rsidR="00DC6AA6" w:rsidRPr="00230826">
        <w:rPr>
          <w:rStyle w:val="indexpagenumbercomma"/>
        </w:rPr>
        <w:t xml:space="preserve">, </w:t>
      </w:r>
      <w:r w:rsidR="00DC6AA6" w:rsidRPr="00230826">
        <w:rPr>
          <w:rStyle w:val="indexpagenumberchecked"/>
        </w:rPr>
        <w:t>417</w:t>
      </w:r>
      <w:r w:rsidR="00CE0961">
        <w:t xml:space="preserve">, </w:t>
      </w:r>
      <w:r w:rsidR="00DC6AA6" w:rsidRPr="00230826">
        <w:rPr>
          <w:rStyle w:val="indexRefchap"/>
        </w:rPr>
        <w:t>4:</w:t>
      </w:r>
      <w:r w:rsidR="00DC6AA6" w:rsidRPr="00230826">
        <w:rPr>
          <w:rStyle w:val="indexRefpar"/>
        </w:rPr>
        <w:t>86–101</w:t>
      </w:r>
      <w:r w:rsidR="00B930D9">
        <w:t xml:space="preserve">, </w:t>
      </w:r>
      <w:r w:rsidR="00DC6AA6" w:rsidRPr="00230826">
        <w:rPr>
          <w:rStyle w:val="indexRefchap"/>
        </w:rPr>
        <w:t>ap1:</w:t>
      </w:r>
      <w:r w:rsidR="00DC6AA6" w:rsidRPr="00230826">
        <w:rPr>
          <w:rStyle w:val="indexRefchapsub"/>
        </w:rPr>
        <w:t>1:</w:t>
      </w:r>
      <w:r w:rsidR="00DC6AA6" w:rsidRPr="00230826">
        <w:rPr>
          <w:rStyle w:val="indexRefpar"/>
        </w:rPr>
        <w:t>4</w:t>
      </w:r>
    </w:p>
    <w:p w14:paraId="358731EE" w14:textId="77777777" w:rsidR="00E67803" w:rsidRDefault="00C57E99" w:rsidP="003C73F2">
      <w:pPr>
        <w:pStyle w:val="Index-2"/>
      </w:pPr>
      <w:r w:rsidRPr="000C7039">
        <w:rPr>
          <w:highlight w:val="yellow"/>
        </w:rPr>
        <w:t>Bábí</w:t>
      </w:r>
      <w:r w:rsidRPr="002B1019">
        <w:t xml:space="preserve"> sect associated with</w:t>
      </w:r>
      <w:r w:rsidR="00DC6AA6" w:rsidRPr="00230826">
        <w:rPr>
          <w:rStyle w:val="indexpagenumbercomma"/>
        </w:rPr>
        <w:t xml:space="preserve">, </w:t>
      </w:r>
      <w:r w:rsidR="00DC6AA6" w:rsidRPr="00230826">
        <w:rPr>
          <w:rStyle w:val="indexpagenumberchecked"/>
        </w:rPr>
        <w:t>68</w:t>
      </w:r>
      <w:r w:rsidR="003C73F2">
        <w:t xml:space="preserve">, </w:t>
      </w:r>
      <w:r w:rsidR="00DC6AA6" w:rsidRPr="00230826">
        <w:rPr>
          <w:rStyle w:val="indexRefchap"/>
        </w:rPr>
        <w:t>4:</w:t>
      </w:r>
      <w:r w:rsidR="00DC6AA6" w:rsidRPr="00230826">
        <w:rPr>
          <w:rStyle w:val="indexRefpar"/>
        </w:rPr>
        <w:t>18</w:t>
      </w:r>
    </w:p>
    <w:p w14:paraId="1E9353B3" w14:textId="77777777" w:rsidR="00E67803" w:rsidRDefault="00C57E99" w:rsidP="003C73F2">
      <w:pPr>
        <w:pStyle w:val="Index-2"/>
      </w:pP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declares Himself to</w:t>
      </w:r>
      <w:r w:rsidR="00DC6AA6" w:rsidRPr="00230826">
        <w:rPr>
          <w:rStyle w:val="indexpagenumbercomma"/>
        </w:rPr>
        <w:t xml:space="preserve">, </w:t>
      </w:r>
      <w:r w:rsidR="00DC6AA6" w:rsidRPr="00230826">
        <w:rPr>
          <w:rStyle w:val="indexpagenumberchecked"/>
        </w:rPr>
        <w:t>83</w:t>
      </w:r>
      <w:r w:rsidRPr="006E548C">
        <w:rPr>
          <w:rStyle w:val="indexpagenumbercontinued"/>
        </w:rPr>
        <w:t>–4</w:t>
      </w:r>
      <w:r w:rsidR="003C73F2">
        <w:t xml:space="preserve">, </w:t>
      </w:r>
      <w:r w:rsidR="00DC6AA6" w:rsidRPr="00230826">
        <w:rPr>
          <w:rStyle w:val="indexRefchap"/>
        </w:rPr>
        <w:t>4:</w:t>
      </w:r>
      <w:r w:rsidR="00DC6AA6" w:rsidRPr="00230826">
        <w:rPr>
          <w:rStyle w:val="indexRefpar"/>
        </w:rPr>
        <w:t>102–106</w:t>
      </w:r>
    </w:p>
    <w:p w14:paraId="14FEC482" w14:textId="77777777" w:rsidR="00E67803" w:rsidRDefault="00C57E99" w:rsidP="003C73F2">
      <w:pPr>
        <w:pStyle w:val="Index-2"/>
      </w:pPr>
      <w:r w:rsidRPr="002B1019">
        <w:t>banished to Cyprus</w:t>
      </w:r>
      <w:r w:rsidR="00DC6AA6" w:rsidRPr="00230826">
        <w:rPr>
          <w:rStyle w:val="indexpagenumbercomma"/>
        </w:rPr>
        <w:t xml:space="preserve">, </w:t>
      </w:r>
      <w:r w:rsidR="00DC6AA6" w:rsidRPr="00230826">
        <w:rPr>
          <w:rStyle w:val="indexpagenumberchecked"/>
        </w:rPr>
        <w:t>94</w:t>
      </w:r>
      <w:r w:rsidRPr="006E548C">
        <w:rPr>
          <w:rStyle w:val="indexpagenumbercontinued"/>
        </w:rPr>
        <w:t>–6</w:t>
      </w:r>
      <w:r w:rsidR="003C73F2">
        <w:t xml:space="preserve">, </w:t>
      </w:r>
      <w:r w:rsidR="00DC6AA6" w:rsidRPr="00230826">
        <w:rPr>
          <w:rStyle w:val="indexRefchap"/>
        </w:rPr>
        <w:t>5:</w:t>
      </w:r>
      <w:r w:rsidR="00DC6AA6" w:rsidRPr="00230826">
        <w:rPr>
          <w:rStyle w:val="indexRefpar"/>
        </w:rPr>
        <w:t>27–37</w:t>
      </w:r>
    </w:p>
    <w:p w14:paraId="0CC577D6" w14:textId="77777777" w:rsidR="00E67803" w:rsidRDefault="00C57E99" w:rsidP="003C73F2">
      <w:pPr>
        <w:pStyle w:val="Index-2"/>
      </w:pPr>
      <w:r w:rsidRPr="002B1019">
        <w:t xml:space="preserve">breaks the Covenant of the </w:t>
      </w:r>
      <w:r w:rsidRPr="000C7039">
        <w:rPr>
          <w:highlight w:val="yellow"/>
        </w:rPr>
        <w:t>Báb</w:t>
      </w:r>
      <w:r w:rsidR="00DC6AA6" w:rsidRPr="00230826">
        <w:rPr>
          <w:rStyle w:val="indexpagenumbercomma"/>
        </w:rPr>
        <w:t xml:space="preserve">, </w:t>
      </w:r>
      <w:r w:rsidR="00DC6AA6" w:rsidRPr="00230826">
        <w:rPr>
          <w:rStyle w:val="indexpagenumberchecked"/>
        </w:rPr>
        <w:t>61</w:t>
      </w:r>
      <w:r w:rsidR="003C73F2">
        <w:t xml:space="preserve">, </w:t>
      </w:r>
      <w:r w:rsidR="00DC6AA6" w:rsidRPr="00230826">
        <w:rPr>
          <w:rStyle w:val="indexRefchap"/>
        </w:rPr>
        <w:t>3:</w:t>
      </w:r>
      <w:r w:rsidR="00DC6AA6" w:rsidRPr="00230826">
        <w:rPr>
          <w:rStyle w:val="indexRefpar"/>
        </w:rPr>
        <w:t>7</w:t>
      </w:r>
    </w:p>
    <w:p w14:paraId="0E930099" w14:textId="77777777" w:rsidR="00E67803" w:rsidRDefault="00C57E99" w:rsidP="003C73F2">
      <w:pPr>
        <w:pStyle w:val="Index-2"/>
      </w:pPr>
      <w:r w:rsidRPr="002B1019">
        <w:t>children of</w:t>
      </w:r>
      <w:r w:rsidR="00DC6AA6" w:rsidRPr="00230826">
        <w:rPr>
          <w:rStyle w:val="indexpagenumbercomma"/>
        </w:rPr>
        <w:t xml:space="preserve">, </w:t>
      </w:r>
      <w:r w:rsidR="00DC6AA6" w:rsidRPr="00230826">
        <w:rPr>
          <w:rStyle w:val="indexpagenumberchecked"/>
        </w:rPr>
        <w:t>96</w:t>
      </w:r>
      <w:r w:rsidR="003C73F2">
        <w:t xml:space="preserve">, </w:t>
      </w:r>
      <w:r w:rsidR="00DC6AA6" w:rsidRPr="00230826">
        <w:rPr>
          <w:rStyle w:val="indexRefchap"/>
        </w:rPr>
        <w:t>5:</w:t>
      </w:r>
      <w:r w:rsidR="00DC6AA6" w:rsidRPr="00230826">
        <w:rPr>
          <w:rStyle w:val="indexRefpar"/>
        </w:rPr>
        <w:t>36</w:t>
      </w:r>
    </w:p>
    <w:p w14:paraId="388A955F" w14:textId="77777777" w:rsidR="00E67803" w:rsidRDefault="00C57E99" w:rsidP="003C73F2">
      <w:pPr>
        <w:pStyle w:val="Index-2"/>
      </w:pPr>
      <w:r w:rsidRPr="002B1019">
        <w:t xml:space="preserve">claims to be </w:t>
      </w:r>
      <w:r w:rsidR="00DF5AA5">
        <w:rPr>
          <w:rStyle w:val="quotesterms"/>
        </w:rPr>
        <w:t>›</w:t>
      </w:r>
      <w:r w:rsidR="00627ED1" w:rsidRPr="00627ED1">
        <w:rPr>
          <w:rStyle w:val="quotesterms"/>
        </w:rPr>
        <w:t>Him Whom God shall make manifest</w:t>
      </w:r>
      <w:r w:rsidR="00DF5AA5">
        <w:rPr>
          <w:rStyle w:val="quotesterms"/>
        </w:rPr>
        <w:t>‹</w:t>
      </w:r>
      <w:r w:rsidR="00DC6AA6" w:rsidRPr="00230826">
        <w:rPr>
          <w:rStyle w:val="indexpagenumbercomma"/>
        </w:rPr>
        <w:t xml:space="preserve">, </w:t>
      </w:r>
      <w:r w:rsidR="00DC6AA6" w:rsidRPr="00230826">
        <w:rPr>
          <w:rStyle w:val="indexpagenumberchecked"/>
        </w:rPr>
        <w:t>84</w:t>
      </w:r>
      <w:r w:rsidR="00DC6AA6" w:rsidRPr="00230826">
        <w:rPr>
          <w:rStyle w:val="indexpagenumbercomma"/>
        </w:rPr>
        <w:t xml:space="preserve">, </w:t>
      </w:r>
      <w:r w:rsidR="00DC6AA6" w:rsidRPr="00230826">
        <w:rPr>
          <w:rStyle w:val="indexpagenumberchecked"/>
        </w:rPr>
        <w:t>168</w:t>
      </w:r>
      <w:r w:rsidR="003C73F2">
        <w:t xml:space="preserve">, </w:t>
      </w:r>
      <w:r w:rsidR="00DC6AA6" w:rsidRPr="00230826">
        <w:rPr>
          <w:rStyle w:val="indexRefchap"/>
        </w:rPr>
        <w:t>4:</w:t>
      </w:r>
      <w:r w:rsidR="00DC6AA6" w:rsidRPr="00230826">
        <w:rPr>
          <w:rStyle w:val="indexRefpar"/>
        </w:rPr>
        <w:t>104</w:t>
      </w:r>
      <w:r w:rsidR="003C73F2">
        <w:t xml:space="preserve">, </w:t>
      </w:r>
      <w:r w:rsidR="00DC6AA6" w:rsidRPr="00230826">
        <w:rPr>
          <w:rStyle w:val="indexRefchap"/>
        </w:rPr>
        <w:t>13:</w:t>
      </w:r>
      <w:r w:rsidR="00DC6AA6" w:rsidRPr="00230826">
        <w:rPr>
          <w:rStyle w:val="indexRefpar"/>
        </w:rPr>
        <w:t>19</w:t>
      </w:r>
    </w:p>
    <w:p w14:paraId="3791224C" w14:textId="77777777" w:rsidR="00E67803" w:rsidRDefault="00C57E99" w:rsidP="00194413">
      <w:pPr>
        <w:pStyle w:val="Index-2"/>
      </w:pPr>
      <w:r w:rsidRPr="002B1019">
        <w:t>concealment of</w:t>
      </w:r>
      <w:r w:rsidR="00DC6AA6" w:rsidRPr="00230826">
        <w:rPr>
          <w:rStyle w:val="indexpagenumbercomma"/>
        </w:rPr>
        <w:t xml:space="preserve">, </w:t>
      </w:r>
      <w:r w:rsidR="00DC6AA6" w:rsidRPr="00230826">
        <w:rPr>
          <w:rStyle w:val="indexpagenumberchecked"/>
        </w:rPr>
        <w:t>61</w:t>
      </w:r>
      <w:r w:rsidRPr="006E548C">
        <w:rPr>
          <w:rStyle w:val="indexpagenumbercontinued"/>
        </w:rPr>
        <w:t>–5</w:t>
      </w:r>
      <w:r w:rsidR="00DC6AA6" w:rsidRPr="00230826">
        <w:rPr>
          <w:rStyle w:val="indexpagenumbercomma"/>
        </w:rPr>
        <w:t xml:space="preserve">, </w:t>
      </w:r>
      <w:r w:rsidR="00DC6AA6" w:rsidRPr="00230826">
        <w:rPr>
          <w:rStyle w:val="indexpagenumberchecked"/>
        </w:rPr>
        <w:t>67</w:t>
      </w:r>
      <w:r w:rsidR="00DC6AA6" w:rsidRPr="00230826">
        <w:rPr>
          <w:rStyle w:val="indexpagenumbercomma"/>
        </w:rPr>
        <w:t xml:space="preserve">, </w:t>
      </w:r>
      <w:r w:rsidR="00DC6AA6" w:rsidRPr="00230826">
        <w:rPr>
          <w:rStyle w:val="indexpagenumberchecked"/>
        </w:rPr>
        <w:t>78</w:t>
      </w:r>
      <w:r w:rsidRPr="006E548C">
        <w:rPr>
          <w:rStyle w:val="indexpagenumbercontinued"/>
        </w:rPr>
        <w:t>–80</w:t>
      </w:r>
      <w:r w:rsidR="00194413">
        <w:t xml:space="preserve">, </w:t>
      </w:r>
      <w:r w:rsidR="00DC6AA6" w:rsidRPr="00230826">
        <w:rPr>
          <w:rStyle w:val="indexRefchap"/>
        </w:rPr>
        <w:t>3:</w:t>
      </w:r>
      <w:r w:rsidR="00DC6AA6" w:rsidRPr="00230826">
        <w:rPr>
          <w:rStyle w:val="indexRefpar"/>
        </w:rPr>
        <w:t>9–17</w:t>
      </w:r>
      <w:r w:rsidR="00194413">
        <w:t xml:space="preserve">, </w:t>
      </w:r>
      <w:r w:rsidR="00194413">
        <w:rPr>
          <w:rStyle w:val="indexRefchap"/>
        </w:rPr>
        <w:t>4</w:t>
      </w:r>
      <w:r w:rsidR="00194413" w:rsidRPr="00194413">
        <w:rPr>
          <w:rStyle w:val="indexRefchap"/>
        </w:rPr>
        <w:t>:</w:t>
      </w:r>
      <w:r w:rsidR="00194413" w:rsidRPr="00194413">
        <w:rPr>
          <w:rStyle w:val="indexRefpar"/>
        </w:rPr>
        <w:t>1</w:t>
      </w:r>
      <w:r w:rsidR="00194413">
        <w:t xml:space="preserve">, </w:t>
      </w:r>
      <w:r w:rsidR="00DC6AA6" w:rsidRPr="00230826">
        <w:rPr>
          <w:rStyle w:val="indexRefchap"/>
        </w:rPr>
        <w:t>4:</w:t>
      </w:r>
      <w:r w:rsidR="00DC6AA6" w:rsidRPr="00230826">
        <w:rPr>
          <w:rStyle w:val="indexRefpar"/>
        </w:rPr>
        <w:t>12</w:t>
      </w:r>
      <w:r w:rsidR="00194413">
        <w:t xml:space="preserve">, </w:t>
      </w:r>
      <w:r w:rsidR="00DC6AA6" w:rsidRPr="00230826">
        <w:rPr>
          <w:rStyle w:val="indexRefchap"/>
        </w:rPr>
        <w:t>4:</w:t>
      </w:r>
      <w:r w:rsidR="00DC6AA6" w:rsidRPr="00230826">
        <w:rPr>
          <w:rStyle w:val="indexRefpar"/>
        </w:rPr>
        <w:t>77–8</w:t>
      </w:r>
      <w:r w:rsidR="00194413">
        <w:rPr>
          <w:rStyle w:val="indexRefpar"/>
        </w:rPr>
        <w:t>1</w:t>
      </w:r>
    </w:p>
    <w:p w14:paraId="55DD8DB5" w14:textId="77777777" w:rsidR="00DC6AA6" w:rsidRDefault="00C57E99" w:rsidP="00230826">
      <w:pPr>
        <w:pStyle w:val="Index-3"/>
      </w:pPr>
      <w:r w:rsidRPr="002B1019">
        <w:t>emerges from</w:t>
      </w:r>
      <w:r w:rsidR="00DC6AA6" w:rsidRPr="00230826">
        <w:rPr>
          <w:rStyle w:val="indexpagenumbercomma"/>
        </w:rPr>
        <w:t xml:space="preserve">, </w:t>
      </w:r>
      <w:r w:rsidR="00DC6AA6" w:rsidRPr="00230826">
        <w:rPr>
          <w:rStyle w:val="indexpagenumberchecked"/>
        </w:rPr>
        <w:t>80</w:t>
      </w:r>
      <w:r w:rsidR="00194413">
        <w:t xml:space="preserve">, </w:t>
      </w:r>
      <w:r w:rsidR="00DC6AA6" w:rsidRPr="00230826">
        <w:rPr>
          <w:rStyle w:val="indexRefchap"/>
        </w:rPr>
        <w:t>4:</w:t>
      </w:r>
      <w:r w:rsidR="00DC6AA6" w:rsidRPr="00230826">
        <w:rPr>
          <w:rStyle w:val="indexRefpar"/>
        </w:rPr>
        <w:t>84</w:t>
      </w:r>
    </w:p>
    <w:p w14:paraId="2F923943" w14:textId="77777777" w:rsidR="005E77D5" w:rsidRDefault="00C57E99">
      <w:pPr>
        <w:pStyle w:val="Index-2"/>
      </w:pPr>
      <w:r w:rsidRPr="002B1019">
        <w:t xml:space="preserve">conduct during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627ED1" w:rsidRPr="00627ED1">
        <w:rPr>
          <w:highlight w:val="yellow"/>
        </w:rPr>
        <w:t>’</w:t>
      </w:r>
      <w:r w:rsidRPr="000C7039">
        <w:rPr>
          <w:highlight w:val="yellow"/>
        </w:rPr>
        <w:t>s</w:t>
      </w:r>
      <w:r w:rsidRPr="002B1019">
        <w:t xml:space="preserve"> absence in</w:t>
      </w:r>
      <w:r>
        <w:t xml:space="preserve"> </w:t>
      </w:r>
      <w:r w:rsidRPr="000C7039">
        <w:rPr>
          <w:highlight w:val="yellow"/>
        </w:rPr>
        <w:t>Kurdistán</w:t>
      </w:r>
      <w:r w:rsidR="00DC6AA6" w:rsidRPr="00230826">
        <w:rPr>
          <w:rStyle w:val="indexpagenumbercomma"/>
        </w:rPr>
        <w:t xml:space="preserve">, </w:t>
      </w:r>
      <w:r w:rsidR="00DC6AA6" w:rsidRPr="00230826">
        <w:rPr>
          <w:rStyle w:val="indexpagenumberchecked"/>
        </w:rPr>
        <w:t>70</w:t>
      </w:r>
      <w:r w:rsidRPr="006E548C">
        <w:rPr>
          <w:rStyle w:val="indexpagenumbercontinued"/>
        </w:rPr>
        <w:t>–4</w:t>
      </w:r>
      <w:r w:rsidR="00194413">
        <w:t xml:space="preserve">, </w:t>
      </w:r>
      <w:r w:rsidR="00DC6AA6" w:rsidRPr="00230826">
        <w:rPr>
          <w:rStyle w:val="indexRefchap"/>
        </w:rPr>
        <w:t>4:</w:t>
      </w:r>
      <w:r w:rsidR="00DC6AA6" w:rsidRPr="00230826">
        <w:rPr>
          <w:rStyle w:val="indexRefpar"/>
        </w:rPr>
        <w:t>26–62</w:t>
      </w:r>
    </w:p>
    <w:p w14:paraId="17AB9762" w14:textId="77777777" w:rsidR="005E77D5" w:rsidRDefault="00C57E99">
      <w:pPr>
        <w:pStyle w:val="Index-2"/>
      </w:pPr>
      <w:r w:rsidRPr="002B1019">
        <w:t>discredited in Adrianople</w:t>
      </w:r>
      <w:r w:rsidR="00DC6AA6" w:rsidRPr="00230826">
        <w:rPr>
          <w:rStyle w:val="indexpagenumbercomma"/>
        </w:rPr>
        <w:t xml:space="preserve">, </w:t>
      </w:r>
      <w:r w:rsidR="00DC6AA6" w:rsidRPr="00230826">
        <w:rPr>
          <w:rStyle w:val="indexpagenumberchecked"/>
        </w:rPr>
        <w:t>93</w:t>
      </w:r>
      <w:r w:rsidR="00194413">
        <w:t xml:space="preserve">, </w:t>
      </w:r>
      <w:r w:rsidR="00DC6AA6" w:rsidRPr="00230826">
        <w:rPr>
          <w:rStyle w:val="indexRefchap"/>
        </w:rPr>
        <w:t>5:</w:t>
      </w:r>
      <w:r w:rsidR="00DC6AA6" w:rsidRPr="00230826">
        <w:rPr>
          <w:rStyle w:val="indexRefpar"/>
        </w:rPr>
        <w:t>16</w:t>
      </w:r>
    </w:p>
    <w:p w14:paraId="2CDB4E7D" w14:textId="77777777" w:rsidR="005E77D5" w:rsidRDefault="00C57E99">
      <w:pPr>
        <w:pStyle w:val="Index-2"/>
      </w:pPr>
      <w:r w:rsidRPr="002B1019">
        <w:t xml:space="preserve">discredits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67</w:t>
      </w:r>
      <w:r w:rsidR="00194413">
        <w:t xml:space="preserve">, </w:t>
      </w:r>
      <w:r w:rsidR="00DC6AA6" w:rsidRPr="00230826">
        <w:rPr>
          <w:rStyle w:val="indexRefchap"/>
        </w:rPr>
        <w:t>4:</w:t>
      </w:r>
      <w:r w:rsidR="00DC6AA6" w:rsidRPr="00230826">
        <w:rPr>
          <w:rStyle w:val="indexRefpar"/>
        </w:rPr>
        <w:t>13</w:t>
      </w:r>
    </w:p>
    <w:p w14:paraId="745EDA9D" w14:textId="77777777" w:rsidR="005E77D5" w:rsidRDefault="00C57E99">
      <w:pPr>
        <w:pStyle w:val="Index-2"/>
      </w:pPr>
      <w:r w:rsidRPr="002B1019">
        <w:t>downfall of, foretold by St Paul</w:t>
      </w:r>
      <w:r w:rsidR="00DC6AA6" w:rsidRPr="00230826">
        <w:rPr>
          <w:rStyle w:val="indexpagenumbercomma"/>
        </w:rPr>
        <w:t xml:space="preserve">, </w:t>
      </w:r>
      <w:r w:rsidR="00DC6AA6" w:rsidRPr="00230826">
        <w:rPr>
          <w:rStyle w:val="indexpagenumberchecked"/>
        </w:rPr>
        <w:t>93</w:t>
      </w:r>
      <w:r w:rsidR="00194413">
        <w:t xml:space="preserve">, </w:t>
      </w:r>
      <w:r w:rsidR="00DC6AA6" w:rsidRPr="00230826">
        <w:rPr>
          <w:rStyle w:val="indexRefchap"/>
        </w:rPr>
        <w:t>5:</w:t>
      </w:r>
      <w:r w:rsidR="00DC6AA6" w:rsidRPr="00230826">
        <w:rPr>
          <w:rStyle w:val="indexRefpar"/>
        </w:rPr>
        <w:t>17–19</w:t>
      </w:r>
    </w:p>
    <w:p w14:paraId="75F5A4A1" w14:textId="77777777" w:rsidR="005E77D5" w:rsidRDefault="00C57E99">
      <w:pPr>
        <w:pStyle w:val="Index-2"/>
      </w:pPr>
      <w:r w:rsidRPr="002B1019">
        <w:t xml:space="preserve">fate of, described by </w:t>
      </w:r>
      <w:r w:rsidRPr="000C7039">
        <w:rPr>
          <w:highlight w:val="cyan"/>
        </w:rPr>
        <w:t>Shoghi Effendi</w:t>
      </w:r>
      <w:r w:rsidR="00DC6AA6" w:rsidRPr="00230826">
        <w:rPr>
          <w:rStyle w:val="indexpagenumbercomma"/>
        </w:rPr>
        <w:t xml:space="preserve">, </w:t>
      </w:r>
      <w:r w:rsidR="00DC6AA6" w:rsidRPr="00230826">
        <w:rPr>
          <w:rStyle w:val="indexpagenumberchecked"/>
        </w:rPr>
        <w:t>96</w:t>
      </w:r>
      <w:r w:rsidR="00DC6AA6" w:rsidRPr="00230826">
        <w:rPr>
          <w:rStyle w:val="indexpagenumbercomma"/>
        </w:rPr>
        <w:t xml:space="preserve">, </w:t>
      </w:r>
      <w:r w:rsidR="00DC6AA6" w:rsidRPr="00230826">
        <w:rPr>
          <w:rStyle w:val="indexpagenumberchecked"/>
        </w:rPr>
        <w:t>251</w:t>
      </w:r>
      <w:r w:rsidR="00194413">
        <w:t xml:space="preserve">, </w:t>
      </w:r>
      <w:r w:rsidR="00DC6AA6" w:rsidRPr="00230826">
        <w:rPr>
          <w:rStyle w:val="indexRefchap"/>
        </w:rPr>
        <w:t>5:</w:t>
      </w:r>
      <w:r w:rsidR="00DC6AA6" w:rsidRPr="00230826">
        <w:rPr>
          <w:rStyle w:val="indexRefpar"/>
        </w:rPr>
        <w:t>36–37</w:t>
      </w:r>
      <w:r w:rsidR="004769ED">
        <w:t xml:space="preserve">, </w:t>
      </w:r>
      <w:r w:rsidR="00DC6AA6" w:rsidRPr="00230826">
        <w:rPr>
          <w:rStyle w:val="indexRefchap"/>
        </w:rPr>
        <w:t>21:</w:t>
      </w:r>
      <w:r w:rsidR="00DC6AA6" w:rsidRPr="00230826">
        <w:rPr>
          <w:rStyle w:val="indexRefpar"/>
        </w:rPr>
        <w:t>31</w:t>
      </w:r>
    </w:p>
    <w:p w14:paraId="6BB9AE65" w14:textId="77777777" w:rsidR="005E77D5" w:rsidRDefault="00C57E99">
      <w:pPr>
        <w:pStyle w:val="Index-2"/>
      </w:pPr>
      <w:r w:rsidRPr="002B1019">
        <w:t xml:space="preserve">historic relics of the </w:t>
      </w:r>
      <w:r w:rsidRPr="000C7039">
        <w:rPr>
          <w:highlight w:val="yellow"/>
        </w:rPr>
        <w:t>Báb</w:t>
      </w:r>
      <w:r w:rsidRPr="002B1019">
        <w:t xml:space="preserve"> sent to, by</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85</w:t>
      </w:r>
      <w:r w:rsidR="004769ED">
        <w:t xml:space="preserve">, </w:t>
      </w:r>
      <w:r w:rsidR="00DC6AA6" w:rsidRPr="00230826">
        <w:rPr>
          <w:rStyle w:val="indexRefchap"/>
        </w:rPr>
        <w:t>4:</w:t>
      </w:r>
      <w:r w:rsidR="00DC6AA6" w:rsidRPr="00230826">
        <w:rPr>
          <w:rStyle w:val="indexRefpar"/>
        </w:rPr>
        <w:t>113</w:t>
      </w:r>
    </w:p>
    <w:p w14:paraId="4D6446E9" w14:textId="77777777" w:rsidR="005E77D5" w:rsidRDefault="00C57E99">
      <w:pPr>
        <w:pStyle w:val="Index-2"/>
      </w:pPr>
      <w:r w:rsidRPr="002B1019">
        <w:t>letter-writing campaign against</w:t>
      </w:r>
      <w:r>
        <w:t xml:space="preserve">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85</w:t>
      </w:r>
      <w:r w:rsidRPr="006E548C">
        <w:rPr>
          <w:rStyle w:val="indexpagenumbercontinued"/>
        </w:rPr>
        <w:t>–6</w:t>
      </w:r>
      <w:r w:rsidR="00DC6AA6" w:rsidRPr="00230826">
        <w:rPr>
          <w:rStyle w:val="indexpagenumbercomma"/>
        </w:rPr>
        <w:t xml:space="preserve">, </w:t>
      </w:r>
      <w:r w:rsidR="00DC6AA6" w:rsidRPr="00230826">
        <w:rPr>
          <w:rStyle w:val="indexpagenumberchecked"/>
        </w:rPr>
        <w:t>89</w:t>
      </w:r>
      <w:r w:rsidR="004769ED">
        <w:t xml:space="preserve">, </w:t>
      </w:r>
      <w:r w:rsidR="00DC6AA6" w:rsidRPr="00230826">
        <w:rPr>
          <w:rStyle w:val="indexRefchap"/>
        </w:rPr>
        <w:t>4:</w:t>
      </w:r>
      <w:r w:rsidR="00DC6AA6" w:rsidRPr="00230826">
        <w:rPr>
          <w:rStyle w:val="indexRefpar"/>
        </w:rPr>
        <w:t>114–115</w:t>
      </w:r>
      <w:r w:rsidR="004769ED">
        <w:t xml:space="preserve">, </w:t>
      </w:r>
      <w:r w:rsidR="00DC6AA6" w:rsidRPr="00230826">
        <w:rPr>
          <w:rStyle w:val="indexRefchap"/>
        </w:rPr>
        <w:t>5:</w:t>
      </w:r>
      <w:r w:rsidR="00DC6AA6" w:rsidRPr="00230826">
        <w:rPr>
          <w:rStyle w:val="indexRefpar"/>
        </w:rPr>
        <w:t>1</w:t>
      </w:r>
    </w:p>
    <w:p w14:paraId="1B0139FB" w14:textId="77777777" w:rsidR="005E77D5" w:rsidRDefault="00C57E99">
      <w:pPr>
        <w:pStyle w:val="Index-2"/>
      </w:pPr>
      <w:r w:rsidRPr="002B1019">
        <w:t>murders perpetrated by</w:t>
      </w:r>
      <w:r w:rsidR="00DC6AA6" w:rsidRPr="00230826">
        <w:rPr>
          <w:rStyle w:val="indexpagenumbercomma"/>
        </w:rPr>
        <w:t xml:space="preserve">, </w:t>
      </w:r>
      <w:r w:rsidR="00DC6AA6" w:rsidRPr="00230826">
        <w:rPr>
          <w:rStyle w:val="indexpagenumberchecked"/>
        </w:rPr>
        <w:t>72</w:t>
      </w:r>
      <w:r w:rsidRPr="006E548C">
        <w:rPr>
          <w:rStyle w:val="indexpagenumbercontinued"/>
        </w:rPr>
        <w:t>–3</w:t>
      </w:r>
      <w:r w:rsidR="004769ED">
        <w:t xml:space="preserve">, </w:t>
      </w:r>
      <w:r w:rsidR="00DC6AA6" w:rsidRPr="00230826">
        <w:rPr>
          <w:rStyle w:val="indexRefchap"/>
        </w:rPr>
        <w:t>4:</w:t>
      </w:r>
      <w:r w:rsidR="00DC6AA6" w:rsidRPr="00230826">
        <w:rPr>
          <w:rStyle w:val="indexRefpar"/>
        </w:rPr>
        <w:t>47–50</w:t>
      </w:r>
    </w:p>
    <w:p w14:paraId="191A03CA" w14:textId="77777777" w:rsidR="005E77D5" w:rsidRDefault="00C57E99">
      <w:pPr>
        <w:pStyle w:val="Index-2"/>
      </w:pPr>
      <w:r w:rsidRPr="002B1019">
        <w:t xml:space="preserve">nominated by the </w:t>
      </w:r>
      <w:r w:rsidRPr="000C7039">
        <w:rPr>
          <w:highlight w:val="yellow"/>
        </w:rPr>
        <w:t>Báb</w:t>
      </w:r>
      <w:r w:rsidR="00DC6AA6" w:rsidRPr="00230826">
        <w:rPr>
          <w:rStyle w:val="indexpagenumbercomma"/>
        </w:rPr>
        <w:t xml:space="preserve">, </w:t>
      </w:r>
      <w:r w:rsidR="00DC6AA6" w:rsidRPr="00230826">
        <w:rPr>
          <w:rStyle w:val="indexpagenumberchecked"/>
        </w:rPr>
        <w:t>59</w:t>
      </w:r>
      <w:r w:rsidRPr="006E548C">
        <w:rPr>
          <w:rStyle w:val="indexpagenumbercontinued"/>
        </w:rPr>
        <w:t>–64</w:t>
      </w:r>
      <w:r w:rsidR="004769ED">
        <w:t xml:space="preserve">, </w:t>
      </w:r>
      <w:r w:rsidR="00DC6AA6" w:rsidRPr="00230826">
        <w:rPr>
          <w:rStyle w:val="indexRefchap"/>
        </w:rPr>
        <w:t>2:</w:t>
      </w:r>
      <w:r w:rsidR="00DC6AA6" w:rsidRPr="00230826">
        <w:rPr>
          <w:rStyle w:val="indexRefpar"/>
        </w:rPr>
        <w:t>27–28</w:t>
      </w:r>
      <w:r w:rsidR="004769ED">
        <w:t xml:space="preserve">, </w:t>
      </w:r>
      <w:r w:rsidR="004769ED">
        <w:rPr>
          <w:rStyle w:val="indexRefchap"/>
        </w:rPr>
        <w:t>3</w:t>
      </w:r>
    </w:p>
    <w:p w14:paraId="1610194D" w14:textId="77777777" w:rsidR="005E77D5" w:rsidRDefault="00C57E99">
      <w:pPr>
        <w:pStyle w:val="Index-2"/>
      </w:pPr>
      <w:r w:rsidRPr="002B1019">
        <w:t xml:space="preserve">poisons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80</w:t>
      </w:r>
      <w:r w:rsidRPr="006E548C">
        <w:rPr>
          <w:rStyle w:val="indexpagenumbercontinued"/>
        </w:rPr>
        <w:t>–1</w:t>
      </w:r>
      <w:r w:rsidR="004769ED">
        <w:t xml:space="preserve">, </w:t>
      </w:r>
      <w:r w:rsidR="00DC6AA6" w:rsidRPr="00230826">
        <w:rPr>
          <w:rStyle w:val="indexRefchap"/>
        </w:rPr>
        <w:t>4:</w:t>
      </w:r>
      <w:r w:rsidR="00DC6AA6" w:rsidRPr="00230826">
        <w:rPr>
          <w:rStyle w:val="indexRefpar"/>
        </w:rPr>
        <w:t>87–89</w:t>
      </w:r>
    </w:p>
    <w:p w14:paraId="02A76C4D" w14:textId="77777777" w:rsidR="005E77D5" w:rsidRDefault="00C57E99">
      <w:pPr>
        <w:pStyle w:val="Index-2"/>
      </w:pPr>
      <w:r w:rsidRPr="002B1019">
        <w:t xml:space="preserve">rebellion against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89</w:t>
      </w:r>
      <w:r w:rsidR="00DC6AA6" w:rsidRPr="00230826">
        <w:rPr>
          <w:rStyle w:val="indexpagenumbercomma"/>
        </w:rPr>
        <w:t xml:space="preserve">, </w:t>
      </w:r>
      <w:r w:rsidR="00DC6AA6" w:rsidRPr="00230826">
        <w:rPr>
          <w:rStyle w:val="indexpagenumberchecked"/>
        </w:rPr>
        <w:t>148</w:t>
      </w:r>
      <w:r w:rsidR="004769ED">
        <w:t xml:space="preserve">, </w:t>
      </w:r>
      <w:r w:rsidR="00DC6AA6" w:rsidRPr="00230826">
        <w:rPr>
          <w:rStyle w:val="indexRefchap"/>
        </w:rPr>
        <w:t>5:</w:t>
      </w:r>
      <w:r w:rsidR="00DC6AA6" w:rsidRPr="00230826">
        <w:rPr>
          <w:rStyle w:val="indexRefpar"/>
        </w:rPr>
        <w:t>1</w:t>
      </w:r>
      <w:r w:rsidR="004769ED">
        <w:t xml:space="preserve">, </w:t>
      </w:r>
      <w:r w:rsidR="00DC6AA6" w:rsidRPr="00230826">
        <w:rPr>
          <w:rStyle w:val="indexRefchap"/>
        </w:rPr>
        <w:t>11:</w:t>
      </w:r>
      <w:r w:rsidR="00DC6AA6" w:rsidRPr="00230826">
        <w:rPr>
          <w:rStyle w:val="indexRefpar"/>
        </w:rPr>
        <w:t>1</w:t>
      </w:r>
    </w:p>
    <w:p w14:paraId="6BF28AD4" w14:textId="77777777" w:rsidR="005E77D5" w:rsidRDefault="00C57E99">
      <w:pPr>
        <w:pStyle w:val="Index-2"/>
      </w:pPr>
      <w:r w:rsidRPr="002B1019">
        <w:t xml:space="preserve">rumour circulated that </w:t>
      </w:r>
      <w:r w:rsidRPr="000C7039">
        <w:rPr>
          <w:rStyle w:val="BookTitle"/>
          <w:highlight w:val="yellow"/>
        </w:rPr>
        <w:t>Kitáb</w:t>
      </w:r>
      <w:r w:rsidR="00627ED1" w:rsidRPr="00627ED1">
        <w:rPr>
          <w:rStyle w:val="BookTitle"/>
          <w:highlight w:val="yellow"/>
        </w:rPr>
        <w:t>-i-</w:t>
      </w:r>
      <w:r w:rsidRPr="000C7039">
        <w:rPr>
          <w:rStyle w:val="BookTitle"/>
          <w:highlight w:val="yellow"/>
        </w:rPr>
        <w:t>Íqán</w:t>
      </w:r>
      <w:r w:rsidRPr="002B1019">
        <w:t xml:space="preserve"> was</w:t>
      </w:r>
      <w:r>
        <w:t xml:space="preserve"> </w:t>
      </w:r>
      <w:r w:rsidRPr="002B1019">
        <w:t>written by</w:t>
      </w:r>
      <w:r w:rsidR="00DC6AA6" w:rsidRPr="00230826">
        <w:rPr>
          <w:rStyle w:val="indexpagenumbercomma"/>
        </w:rPr>
        <w:t xml:space="preserve">, </w:t>
      </w:r>
      <w:r w:rsidR="00DC6AA6" w:rsidRPr="00230826">
        <w:rPr>
          <w:rStyle w:val="indexpagenumberchecked"/>
        </w:rPr>
        <w:t>75</w:t>
      </w:r>
      <w:r w:rsidRPr="006E548C">
        <w:rPr>
          <w:rStyle w:val="indexpagenumbercontinued"/>
        </w:rPr>
        <w:t>–7</w:t>
      </w:r>
      <w:r w:rsidR="004769ED">
        <w:t xml:space="preserve">, </w:t>
      </w:r>
      <w:r w:rsidR="00DC6AA6" w:rsidRPr="00230826">
        <w:rPr>
          <w:rStyle w:val="indexRefchap"/>
        </w:rPr>
        <w:t>4:</w:t>
      </w:r>
      <w:r w:rsidR="00DC6AA6" w:rsidRPr="00230826">
        <w:rPr>
          <w:rStyle w:val="indexRefpar"/>
        </w:rPr>
        <w:t>64–74</w:t>
      </w:r>
    </w:p>
    <w:p w14:paraId="52C4E472" w14:textId="77777777" w:rsidR="005E77D5" w:rsidRDefault="00C57E99">
      <w:pPr>
        <w:pStyle w:val="Index-2"/>
      </w:pPr>
      <w:r w:rsidRPr="002B1019">
        <w:t xml:space="preserve">sends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Pr="002B1019">
        <w:t xml:space="preserve"> to assassinate the</w:t>
      </w:r>
      <w:r>
        <w:t xml:space="preserve"> </w:t>
      </w:r>
      <w:r w:rsidRPr="000C7039">
        <w:rPr>
          <w:highlight w:val="yellow"/>
        </w:rPr>
        <w:t>áh</w:t>
      </w:r>
      <w:r w:rsidR="00DC6AA6" w:rsidRPr="00230826">
        <w:rPr>
          <w:rStyle w:val="indexpagenumbercomma"/>
        </w:rPr>
        <w:t xml:space="preserve">, </w:t>
      </w:r>
      <w:r w:rsidR="00DC6AA6" w:rsidRPr="00230826">
        <w:rPr>
          <w:rStyle w:val="indexpagenumberchecked"/>
        </w:rPr>
        <w:t>181</w:t>
      </w:r>
      <w:r w:rsidRPr="006E548C">
        <w:rPr>
          <w:rStyle w:val="indexpagenumbercontinued"/>
        </w:rPr>
        <w:t>–2</w:t>
      </w:r>
      <w:r w:rsidR="004769ED">
        <w:t xml:space="preserve">, </w:t>
      </w:r>
      <w:r w:rsidR="00DC6AA6" w:rsidRPr="00230826">
        <w:rPr>
          <w:rStyle w:val="indexRefchap"/>
        </w:rPr>
        <w:t>15:</w:t>
      </w:r>
      <w:r w:rsidR="00DC6AA6" w:rsidRPr="00230826">
        <w:rPr>
          <w:rStyle w:val="indexRefpar"/>
        </w:rPr>
        <w:t>5</w:t>
      </w:r>
    </w:p>
    <w:p w14:paraId="667CDCE0" w14:textId="77777777" w:rsidR="005E77D5" w:rsidRDefault="00C57E99">
      <w:pPr>
        <w:pStyle w:val="Index-2"/>
      </w:pPr>
      <w:r w:rsidRPr="00A94403">
        <w:rPr>
          <w:highlight w:val="yellow"/>
        </w:rPr>
        <w:t>Siyyid</w:t>
      </w:r>
      <w:r w:rsidR="00627ED1" w:rsidRPr="00627ED1">
        <w:rPr>
          <w:highlight w:val="yellow"/>
        </w:rPr>
        <w:t xml:space="preserve"> </w:t>
      </w:r>
      <w:r w:rsidRPr="00A94403">
        <w:rPr>
          <w:highlight w:val="yellow"/>
        </w:rPr>
        <w:t>Muḥammad</w:t>
      </w:r>
      <w:r w:rsidR="00627ED1" w:rsidRPr="00627ED1">
        <w:rPr>
          <w:highlight w:val="yellow"/>
        </w:rPr>
        <w:t>-i-</w:t>
      </w:r>
      <w:r w:rsidRPr="00A94403">
        <w:rPr>
          <w:highlight w:val="yellow"/>
        </w:rPr>
        <w:t>Iṣfahání</w:t>
      </w:r>
      <w:r w:rsidRPr="002B1019">
        <w:t xml:space="preserve"> allies</w:t>
      </w:r>
      <w:r>
        <w:t xml:space="preserve"> </w:t>
      </w:r>
      <w:r w:rsidRPr="002B1019">
        <w:t>himself to</w:t>
      </w:r>
      <w:r w:rsidR="00DC6AA6" w:rsidRPr="00230826">
        <w:rPr>
          <w:rStyle w:val="indexpagenumbercomma"/>
        </w:rPr>
        <w:t xml:space="preserve">, </w:t>
      </w:r>
      <w:r w:rsidR="00DC6AA6" w:rsidRPr="00230826">
        <w:rPr>
          <w:rStyle w:val="indexpagenumberchecked"/>
        </w:rPr>
        <w:t>67</w:t>
      </w:r>
      <w:r w:rsidR="004769ED">
        <w:t xml:space="preserve">, </w:t>
      </w:r>
      <w:r w:rsidR="00DC6AA6" w:rsidRPr="00230826">
        <w:rPr>
          <w:rStyle w:val="indexRefchap"/>
        </w:rPr>
        <w:t>4:</w:t>
      </w:r>
      <w:r w:rsidR="00DC6AA6" w:rsidRPr="00230826">
        <w:rPr>
          <w:rStyle w:val="indexRefpar"/>
        </w:rPr>
        <w:t>13</w:t>
      </w:r>
    </w:p>
    <w:p w14:paraId="5F327A0E" w14:textId="77777777" w:rsidR="005E77D5" w:rsidRDefault="00C57E99">
      <w:pPr>
        <w:pStyle w:val="Index-2"/>
      </w:pPr>
      <w:r w:rsidRPr="002B1019">
        <w:t xml:space="preserve">son of, becomes a </w:t>
      </w:r>
      <w:r w:rsidRPr="000C7039">
        <w:rPr>
          <w:highlight w:val="yellow"/>
        </w:rPr>
        <w:t>Bahá</w:t>
      </w:r>
      <w:r w:rsidR="00627ED1" w:rsidRPr="00627ED1">
        <w:rPr>
          <w:highlight w:val="yellow"/>
        </w:rPr>
        <w:t>’</w:t>
      </w:r>
      <w:r w:rsidRPr="000C7039">
        <w:rPr>
          <w:highlight w:val="yellow"/>
        </w:rPr>
        <w:t>í</w:t>
      </w:r>
      <w:r w:rsidR="00DC6AA6" w:rsidRPr="00230826">
        <w:rPr>
          <w:rStyle w:val="indexpagenumbercomma"/>
        </w:rPr>
        <w:t xml:space="preserve">, </w:t>
      </w:r>
      <w:r w:rsidR="00DC6AA6" w:rsidRPr="00230826">
        <w:rPr>
          <w:rStyle w:val="indexpagenumberchecked"/>
        </w:rPr>
        <w:t>96</w:t>
      </w:r>
      <w:r w:rsidR="002D3347">
        <w:t xml:space="preserve">, </w:t>
      </w:r>
      <w:r w:rsidR="00DC6AA6" w:rsidRPr="00230826">
        <w:rPr>
          <w:rStyle w:val="indexRefchap"/>
        </w:rPr>
        <w:t>5:</w:t>
      </w:r>
      <w:r w:rsidR="00DC6AA6" w:rsidRPr="00230826">
        <w:rPr>
          <w:rStyle w:val="indexRefpar"/>
        </w:rPr>
        <w:t>37</w:t>
      </w:r>
    </w:p>
    <w:p w14:paraId="2E814E84" w14:textId="77777777" w:rsidR="005E77D5" w:rsidRDefault="00C57E99">
      <w:pPr>
        <w:pStyle w:val="Index-2"/>
      </w:pPr>
      <w:r w:rsidRPr="002B1019">
        <w:t>sows seeds of doubt in believers</w:t>
      </w:r>
      <w:r w:rsidR="00627ED1" w:rsidRPr="00627ED1">
        <w:t>’</w:t>
      </w:r>
      <w:r w:rsidRPr="002B1019">
        <w:t xml:space="preserve"> minds</w:t>
      </w:r>
      <w:r w:rsidR="00DC6AA6" w:rsidRPr="00230826">
        <w:rPr>
          <w:rStyle w:val="indexpagenumbercomma"/>
        </w:rPr>
        <w:t xml:space="preserve">, </w:t>
      </w:r>
      <w:r w:rsidR="00DC6AA6" w:rsidRPr="00230826">
        <w:rPr>
          <w:rStyle w:val="indexpagenumberchecked"/>
        </w:rPr>
        <w:t>67</w:t>
      </w:r>
      <w:r w:rsidR="00DC6AA6" w:rsidRPr="00230826">
        <w:rPr>
          <w:rStyle w:val="indexpagenumbercomma"/>
        </w:rPr>
        <w:t xml:space="preserve">, </w:t>
      </w:r>
      <w:r w:rsidR="00DC6AA6" w:rsidRPr="00230826">
        <w:rPr>
          <w:rStyle w:val="indexpagenumberchecked"/>
        </w:rPr>
        <w:t>75</w:t>
      </w:r>
      <w:r w:rsidR="002D3347">
        <w:t xml:space="preserve">, </w:t>
      </w:r>
      <w:r w:rsidR="00DC6AA6" w:rsidRPr="00230826">
        <w:rPr>
          <w:rStyle w:val="indexRefchap"/>
        </w:rPr>
        <w:t>4:</w:t>
      </w:r>
      <w:r w:rsidR="00DC6AA6" w:rsidRPr="00230826">
        <w:rPr>
          <w:rStyle w:val="indexRefpar"/>
        </w:rPr>
        <w:t>13</w:t>
      </w:r>
      <w:r w:rsidR="002D3347">
        <w:t xml:space="preserve">, </w:t>
      </w:r>
      <w:r w:rsidR="00DC6AA6" w:rsidRPr="00230826">
        <w:rPr>
          <w:rStyle w:val="indexRefchap"/>
        </w:rPr>
        <w:t>4:</w:t>
      </w:r>
      <w:r w:rsidR="00DC6AA6" w:rsidRPr="00230826">
        <w:rPr>
          <w:rStyle w:val="indexRefpar"/>
        </w:rPr>
        <w:t>63</w:t>
      </w:r>
    </w:p>
    <w:p w14:paraId="31ADF938" w14:textId="77777777" w:rsidR="005E77D5" w:rsidRDefault="00C57E99">
      <w:pPr>
        <w:pStyle w:val="Index-2"/>
      </w:pPr>
      <w:r w:rsidRPr="002B1019">
        <w:t xml:space="preserve">split between, and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84</w:t>
      </w:r>
      <w:r w:rsidRPr="006E548C">
        <w:rPr>
          <w:rStyle w:val="indexpagenumbercontinued"/>
        </w:rPr>
        <w:t>–9</w:t>
      </w:r>
      <w:r w:rsidR="002D3347">
        <w:t xml:space="preserve">, </w:t>
      </w:r>
      <w:r w:rsidR="00DC6AA6" w:rsidRPr="00230826">
        <w:rPr>
          <w:rStyle w:val="indexRefchap"/>
        </w:rPr>
        <w:t>4:</w:t>
      </w:r>
      <w:r w:rsidR="00DC6AA6" w:rsidRPr="00230826">
        <w:rPr>
          <w:rStyle w:val="indexRefpar"/>
        </w:rPr>
        <w:t>103–124</w:t>
      </w:r>
    </w:p>
    <w:p w14:paraId="7A3E95F5" w14:textId="77777777" w:rsidR="005E77D5" w:rsidRDefault="00C57E99">
      <w:pPr>
        <w:pStyle w:val="Index-2"/>
      </w:pPr>
      <w:r w:rsidRPr="002B1019">
        <w:t xml:space="preserve">takes name </w:t>
      </w:r>
      <w:r w:rsidRPr="000C7039">
        <w:rPr>
          <w:highlight w:val="green"/>
        </w:rPr>
        <w:t>Háj</w:t>
      </w:r>
      <w:r w:rsidRPr="006E2B10">
        <w:rPr>
          <w:highlight w:val="darkYellow"/>
        </w:rPr>
        <w:t>i</w:t>
      </w:r>
      <w:r w:rsidR="00627ED1" w:rsidRPr="00627ED1">
        <w:rPr>
          <w:highlight w:val="green"/>
        </w:rPr>
        <w:t xml:space="preserve"> </w:t>
      </w:r>
      <w:r w:rsidRPr="00EA4480">
        <w:rPr>
          <w:highlight w:val="green"/>
        </w:rPr>
        <w:t>ʿAlíy-i-</w:t>
      </w:r>
      <w:r w:rsidRPr="000C7039">
        <w:rPr>
          <w:highlight w:val="green"/>
        </w:rPr>
        <w:t>L</w:t>
      </w:r>
      <w:r w:rsidRPr="006E2B10">
        <w:rPr>
          <w:highlight w:val="darkYellow"/>
        </w:rPr>
        <w:t>a</w:t>
      </w:r>
      <w:r w:rsidRPr="000C7039">
        <w:rPr>
          <w:highlight w:val="green"/>
        </w:rPr>
        <w:t>s-Fur</w:t>
      </w:r>
      <w:r w:rsidRPr="00EA4480">
        <w:rPr>
          <w:highlight w:val="darkYellow"/>
        </w:rPr>
        <w:t>u</w:t>
      </w:r>
      <w:r>
        <w:rPr>
          <w:highlight w:val="green"/>
        </w:rPr>
        <w:t></w:t>
      </w:r>
      <w:r w:rsidR="00DC6AA6" w:rsidRPr="00230826">
        <w:rPr>
          <w:rStyle w:val="indexpagenumbercomma"/>
        </w:rPr>
        <w:t xml:space="preserve">, </w:t>
      </w:r>
      <w:r w:rsidR="00DC6AA6" w:rsidRPr="00230826">
        <w:rPr>
          <w:rStyle w:val="indexpagenumberchecked"/>
        </w:rPr>
        <w:t>65</w:t>
      </w:r>
      <w:r w:rsidR="002D3347">
        <w:t xml:space="preserve">, </w:t>
      </w:r>
      <w:r w:rsidR="00DC6AA6" w:rsidRPr="00230826">
        <w:rPr>
          <w:rStyle w:val="indexRefchap"/>
        </w:rPr>
        <w:t>4:</w:t>
      </w:r>
      <w:r w:rsidR="00DC6AA6" w:rsidRPr="00230826">
        <w:rPr>
          <w:rStyle w:val="indexRefpar"/>
        </w:rPr>
        <w:t>1</w:t>
      </w:r>
    </w:p>
    <w:p w14:paraId="4E0BD62F" w14:textId="77777777" w:rsidR="005E77D5" w:rsidRDefault="00C57E99">
      <w:pPr>
        <w:pStyle w:val="Index-2"/>
      </w:pPr>
      <w:r w:rsidRPr="002B1019">
        <w:t xml:space="preserve">travels with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Pr="002B1019">
        <w:t xml:space="preserve"> to Istanbul</w:t>
      </w:r>
      <w:r w:rsidR="00DC6AA6" w:rsidRPr="00230826">
        <w:rPr>
          <w:rStyle w:val="indexpagenumbercomma"/>
        </w:rPr>
        <w:t xml:space="preserve">, </w:t>
      </w:r>
      <w:r w:rsidR="00DC6AA6" w:rsidRPr="00230826">
        <w:rPr>
          <w:rStyle w:val="indexpagenumberchecked"/>
        </w:rPr>
        <w:t>77</w:t>
      </w:r>
      <w:r w:rsidRPr="006E548C">
        <w:rPr>
          <w:rStyle w:val="indexpagenumbercontinued"/>
        </w:rPr>
        <w:t>–9</w:t>
      </w:r>
      <w:r w:rsidR="002D3347">
        <w:t xml:space="preserve">, </w:t>
      </w:r>
      <w:r w:rsidR="00DC6AA6" w:rsidRPr="00230826">
        <w:rPr>
          <w:rStyle w:val="indexRefchap"/>
        </w:rPr>
        <w:t>4:</w:t>
      </w:r>
      <w:r w:rsidR="00DC6AA6" w:rsidRPr="00230826">
        <w:rPr>
          <w:rStyle w:val="indexRefpar"/>
        </w:rPr>
        <w:t>75–84</w:t>
      </w:r>
    </w:p>
    <w:p w14:paraId="37249E6B" w14:textId="77777777" w:rsidR="005E77D5" w:rsidRDefault="00C57E99">
      <w:pPr>
        <w:pStyle w:val="Index-2"/>
      </w:pPr>
      <w:r w:rsidRPr="002B1019">
        <w:t>wives of</w:t>
      </w:r>
      <w:r w:rsidR="00DC6AA6" w:rsidRPr="00230826">
        <w:rPr>
          <w:rStyle w:val="indexpagenumbercomma"/>
        </w:rPr>
        <w:t xml:space="preserve">, </w:t>
      </w:r>
      <w:r w:rsidR="00DC6AA6" w:rsidRPr="00230826">
        <w:rPr>
          <w:rStyle w:val="indexpagenumberchecked"/>
        </w:rPr>
        <w:t>73</w:t>
      </w:r>
      <w:r w:rsidR="00DC6AA6" w:rsidRPr="00230826">
        <w:rPr>
          <w:rStyle w:val="indexpagenumbercomma"/>
        </w:rPr>
        <w:t xml:space="preserve">, </w:t>
      </w:r>
      <w:r w:rsidR="00DC6AA6" w:rsidRPr="00230826">
        <w:rPr>
          <w:rStyle w:val="indexpagenumberchecked"/>
        </w:rPr>
        <w:t>79</w:t>
      </w:r>
      <w:r w:rsidR="00DC6AA6" w:rsidRPr="00230826">
        <w:rPr>
          <w:rStyle w:val="indexpagenumbercomma"/>
        </w:rPr>
        <w:t xml:space="preserve">, </w:t>
      </w:r>
      <w:r w:rsidR="00DC6AA6" w:rsidRPr="00230826">
        <w:rPr>
          <w:rStyle w:val="indexpagenumberchecked"/>
        </w:rPr>
        <w:t>87</w:t>
      </w:r>
      <w:r w:rsidR="00DC6AA6" w:rsidRPr="00230826">
        <w:rPr>
          <w:rStyle w:val="indexpagenumbercomma"/>
        </w:rPr>
        <w:t xml:space="preserve">, </w:t>
      </w:r>
      <w:r w:rsidR="00DC6AA6" w:rsidRPr="00230826">
        <w:rPr>
          <w:rStyle w:val="indexpagenumberchecked"/>
        </w:rPr>
        <w:t>96</w:t>
      </w:r>
      <w:r w:rsidR="002D3347">
        <w:t xml:space="preserve">, </w:t>
      </w:r>
      <w:r w:rsidR="00DC6AA6" w:rsidRPr="00230826">
        <w:rPr>
          <w:rStyle w:val="indexRefchap"/>
        </w:rPr>
        <w:t>4:</w:t>
      </w:r>
      <w:r w:rsidR="00DC6AA6" w:rsidRPr="00230826">
        <w:rPr>
          <w:rStyle w:val="indexRefpar"/>
        </w:rPr>
        <w:t>56–57</w:t>
      </w:r>
      <w:r w:rsidR="002D3347">
        <w:t xml:space="preserve">, </w:t>
      </w:r>
      <w:r w:rsidR="00DC6AA6" w:rsidRPr="00230826">
        <w:rPr>
          <w:rStyle w:val="indexRefchap"/>
        </w:rPr>
        <w:t>4:</w:t>
      </w:r>
      <w:r w:rsidR="00DC6AA6" w:rsidRPr="00230826">
        <w:rPr>
          <w:rStyle w:val="indexRefpar"/>
        </w:rPr>
        <w:t>81</w:t>
      </w:r>
      <w:r w:rsidR="002D3347">
        <w:t xml:space="preserve">, </w:t>
      </w:r>
      <w:r w:rsidR="00DC6AA6" w:rsidRPr="00230826">
        <w:rPr>
          <w:rStyle w:val="indexRefchap"/>
        </w:rPr>
        <w:t>4:</w:t>
      </w:r>
      <w:r w:rsidR="00DC6AA6" w:rsidRPr="00230826">
        <w:rPr>
          <w:rStyle w:val="indexRefpar"/>
        </w:rPr>
        <w:t>121</w:t>
      </w:r>
      <w:r w:rsidR="002D3347">
        <w:t xml:space="preserve">, </w:t>
      </w:r>
      <w:r w:rsidR="00DC6AA6" w:rsidRPr="00230826">
        <w:rPr>
          <w:rStyle w:val="indexRefchap"/>
        </w:rPr>
        <w:t>5:</w:t>
      </w:r>
      <w:r w:rsidR="00DC6AA6" w:rsidRPr="00230826">
        <w:rPr>
          <w:rStyle w:val="indexRefpar"/>
        </w:rPr>
        <w:t>36</w:t>
      </w:r>
    </w:p>
    <w:p w14:paraId="12DE4471" w14:textId="77777777" w:rsidR="005E77D5" w:rsidRDefault="00C57E99">
      <w:pPr>
        <w:pStyle w:val="Index-2"/>
      </w:pPr>
      <w:r w:rsidRPr="002B1019">
        <w:t>writings of</w:t>
      </w:r>
      <w:r w:rsidR="00DC6AA6" w:rsidRPr="00230826">
        <w:rPr>
          <w:rStyle w:val="indexpagenumbercomma"/>
        </w:rPr>
        <w:t xml:space="preserve">, </w:t>
      </w:r>
      <w:r w:rsidR="00DC6AA6" w:rsidRPr="00230826">
        <w:rPr>
          <w:rStyle w:val="indexpagenumberchecked"/>
        </w:rPr>
        <w:t>94</w:t>
      </w:r>
      <w:r w:rsidR="002D3347">
        <w:t xml:space="preserve">, </w:t>
      </w:r>
      <w:r w:rsidR="00DC6AA6" w:rsidRPr="00230826">
        <w:rPr>
          <w:rStyle w:val="indexRefchap"/>
        </w:rPr>
        <w:t>5:</w:t>
      </w:r>
      <w:r w:rsidR="00DC6AA6" w:rsidRPr="00230826">
        <w:rPr>
          <w:rStyle w:val="indexRefpar"/>
        </w:rPr>
        <w:t>26</w:t>
      </w:r>
    </w:p>
    <w:p w14:paraId="73F46728" w14:textId="77777777" w:rsidR="00C57E99" w:rsidRPr="002B1019" w:rsidRDefault="00C57E99" w:rsidP="006C59C1">
      <w:pPr>
        <w:pStyle w:val="Index-1"/>
      </w:pPr>
      <w:r w:rsidRPr="00603CFB">
        <w:rPr>
          <w:highlight w:val="yellow"/>
        </w:rPr>
        <w:t>Yaḥyá</w:t>
      </w:r>
      <w:r w:rsidR="00627ED1" w:rsidRPr="00627ED1">
        <w:rPr>
          <w:highlight w:val="yellow"/>
        </w:rPr>
        <w:t xml:space="preserve"> </w:t>
      </w:r>
      <w:r w:rsidRPr="00B94A49">
        <w:rPr>
          <w:highlight w:val="yellow"/>
        </w:rPr>
        <w:t>Ṭábúr</w:t>
      </w:r>
      <w:r w:rsidR="00627ED1" w:rsidRPr="00627ED1">
        <w:rPr>
          <w:highlight w:val="yellow"/>
        </w:rPr>
        <w:t xml:space="preserve"> </w:t>
      </w:r>
      <w:r w:rsidRPr="00B94A49">
        <w:rPr>
          <w:highlight w:val="yellow"/>
        </w:rPr>
        <w:t>Áqásí</w:t>
      </w:r>
      <w:r w:rsidR="00DC6AA6" w:rsidRPr="00230826">
        <w:rPr>
          <w:rStyle w:val="indexpagenumbercomma"/>
        </w:rPr>
        <w:t xml:space="preserve">, </w:t>
      </w:r>
      <w:r w:rsidR="00DC6AA6" w:rsidRPr="00230826">
        <w:rPr>
          <w:rStyle w:val="indexpagenumberchecked"/>
        </w:rPr>
        <w:t>188</w:t>
      </w:r>
      <w:r w:rsidR="00DC6AA6" w:rsidRPr="00230826">
        <w:rPr>
          <w:rStyle w:val="indexpagenumbercomma"/>
        </w:rPr>
        <w:t xml:space="preserve">, </w:t>
      </w:r>
      <w:r w:rsidR="00DC6AA6" w:rsidRPr="00230826">
        <w:rPr>
          <w:rStyle w:val="indexpagenumberchecked"/>
        </w:rPr>
        <w:t>189</w:t>
      </w:r>
      <w:r w:rsidR="00DC6AA6" w:rsidRPr="00230826">
        <w:rPr>
          <w:rStyle w:val="indexpagenumbercomma"/>
        </w:rPr>
        <w:t xml:space="preserve">, </w:t>
      </w:r>
      <w:r w:rsidR="00DC6AA6" w:rsidRPr="00230826">
        <w:rPr>
          <w:rStyle w:val="indexpagenumberchecked"/>
        </w:rPr>
        <w:t>198</w:t>
      </w:r>
      <w:r w:rsidR="00DC6AA6" w:rsidRPr="00230826">
        <w:rPr>
          <w:rStyle w:val="indexpagenumbercomma"/>
        </w:rPr>
        <w:t xml:space="preserve">, </w:t>
      </w:r>
      <w:r w:rsidR="00DC6AA6" w:rsidRPr="00230826">
        <w:rPr>
          <w:rStyle w:val="indexpagenumberchecked"/>
        </w:rPr>
        <w:t>224</w:t>
      </w:r>
      <w:r w:rsidR="00DC6AA6" w:rsidRPr="00230826">
        <w:rPr>
          <w:rStyle w:val="indexpagenumbercomma"/>
        </w:rPr>
        <w:t xml:space="preserve">, </w:t>
      </w:r>
      <w:r w:rsidR="00DC6AA6" w:rsidRPr="00230826">
        <w:rPr>
          <w:rStyle w:val="indexpagenumberchecked"/>
        </w:rPr>
        <w:t>227</w:t>
      </w:r>
      <w:r w:rsidR="006C59C1">
        <w:t xml:space="preserve">, </w:t>
      </w:r>
      <w:r w:rsidR="00DC6AA6" w:rsidRPr="00230826">
        <w:rPr>
          <w:rStyle w:val="indexRefchap"/>
        </w:rPr>
        <w:t>15:</w:t>
      </w:r>
      <w:r w:rsidR="00DC6AA6" w:rsidRPr="00230826">
        <w:rPr>
          <w:rStyle w:val="indexRefpar"/>
        </w:rPr>
        <w:t>34</w:t>
      </w:r>
      <w:r w:rsidR="006C59C1">
        <w:t xml:space="preserve">, </w:t>
      </w:r>
      <w:r w:rsidR="00DC6AA6" w:rsidRPr="00230826">
        <w:rPr>
          <w:rStyle w:val="indexRefchap"/>
        </w:rPr>
        <w:t>15:</w:t>
      </w:r>
      <w:r w:rsidR="00DC6AA6" w:rsidRPr="00230826">
        <w:rPr>
          <w:rStyle w:val="indexRefpar"/>
        </w:rPr>
        <w:t>39</w:t>
      </w:r>
      <w:r w:rsidR="006C59C1">
        <w:t xml:space="preserve">, </w:t>
      </w:r>
      <w:r w:rsidR="00DC6AA6" w:rsidRPr="00230826">
        <w:rPr>
          <w:rStyle w:val="indexRefchap"/>
        </w:rPr>
        <w:t>16:</w:t>
      </w:r>
      <w:r w:rsidR="00DC6AA6" w:rsidRPr="00230826">
        <w:rPr>
          <w:rStyle w:val="indexRefpar"/>
        </w:rPr>
        <w:t>29</w:t>
      </w:r>
      <w:r w:rsidR="006C59C1">
        <w:t xml:space="preserve">, </w:t>
      </w:r>
      <w:r w:rsidR="00DC6AA6" w:rsidRPr="00230826">
        <w:rPr>
          <w:rStyle w:val="indexRefchap"/>
        </w:rPr>
        <w:t>19:</w:t>
      </w:r>
      <w:r w:rsidR="00DC6AA6" w:rsidRPr="00230826">
        <w:rPr>
          <w:rStyle w:val="indexRefpar"/>
        </w:rPr>
        <w:t>8</w:t>
      </w:r>
      <w:r w:rsidR="006C59C1">
        <w:t xml:space="preserve">, </w:t>
      </w:r>
      <w:r w:rsidR="00DC6AA6" w:rsidRPr="00230826">
        <w:rPr>
          <w:rStyle w:val="indexRefchap"/>
        </w:rPr>
        <w:t>19:</w:t>
      </w:r>
      <w:r w:rsidR="00DC6AA6" w:rsidRPr="00230826">
        <w:rPr>
          <w:rStyle w:val="indexRefpar"/>
        </w:rPr>
        <w:t>26</w:t>
      </w:r>
    </w:p>
    <w:p w14:paraId="02266E02" w14:textId="77777777" w:rsidR="00C57E99" w:rsidRPr="002B1019" w:rsidRDefault="00C57E99" w:rsidP="006C59C1">
      <w:pPr>
        <w:pStyle w:val="Index-1"/>
      </w:pPr>
      <w:r w:rsidRPr="000C7039">
        <w:rPr>
          <w:highlight w:val="yellow"/>
        </w:rPr>
        <w:t>Yazd</w:t>
      </w:r>
      <w:r w:rsidR="00DC6AA6" w:rsidRPr="00230826">
        <w:rPr>
          <w:rStyle w:val="indexpagenumbercomma"/>
        </w:rPr>
        <w:t xml:space="preserve">, </w:t>
      </w:r>
      <w:r w:rsidR="00DC6AA6" w:rsidRPr="00230826">
        <w:rPr>
          <w:rStyle w:val="indexpagenumberchecked"/>
        </w:rPr>
        <w:t>216</w:t>
      </w:r>
      <w:r w:rsidR="00DC6AA6" w:rsidRPr="00230826">
        <w:rPr>
          <w:rStyle w:val="indexpagenumbercomma"/>
        </w:rPr>
        <w:t xml:space="preserve">, </w:t>
      </w:r>
      <w:r w:rsidR="00DC6AA6" w:rsidRPr="00230826">
        <w:rPr>
          <w:rStyle w:val="indexpagenumberchecked"/>
        </w:rPr>
        <w:t>334</w:t>
      </w:r>
      <w:r w:rsidR="00DC6AA6" w:rsidRPr="00230826">
        <w:rPr>
          <w:rStyle w:val="indexpagenumbercomma"/>
        </w:rPr>
        <w:t xml:space="preserve">, </w:t>
      </w:r>
      <w:r w:rsidR="00DC6AA6" w:rsidRPr="00230826">
        <w:rPr>
          <w:rStyle w:val="indexpagenumberchecked"/>
        </w:rPr>
        <w:t>339</w:t>
      </w:r>
      <w:r w:rsidR="006C59C1">
        <w:t xml:space="preserve">, </w:t>
      </w:r>
      <w:r w:rsidR="00DC6AA6" w:rsidRPr="00230826">
        <w:rPr>
          <w:rStyle w:val="indexRefchap"/>
        </w:rPr>
        <w:t>18:</w:t>
      </w:r>
      <w:r w:rsidR="00DC6AA6" w:rsidRPr="00230826">
        <w:rPr>
          <w:rStyle w:val="indexRefpar"/>
        </w:rPr>
        <w:t>39</w:t>
      </w:r>
      <w:r w:rsidR="006C59C1">
        <w:t xml:space="preserve">, </w:t>
      </w:r>
      <w:r w:rsidR="00DC6AA6" w:rsidRPr="00230826">
        <w:rPr>
          <w:rStyle w:val="indexRefchap"/>
        </w:rPr>
        <w:t>30:</w:t>
      </w:r>
      <w:r w:rsidR="00DC6AA6" w:rsidRPr="00230826">
        <w:rPr>
          <w:rStyle w:val="indexRefpar"/>
        </w:rPr>
        <w:t>8</w:t>
      </w:r>
      <w:r w:rsidR="006C59C1">
        <w:t xml:space="preserve">, </w:t>
      </w:r>
      <w:r w:rsidR="00DC6AA6" w:rsidRPr="00230826">
        <w:rPr>
          <w:rStyle w:val="indexRefchap"/>
        </w:rPr>
        <w:t>30:</w:t>
      </w:r>
      <w:r w:rsidR="00DC6AA6" w:rsidRPr="00230826">
        <w:rPr>
          <w:rStyle w:val="indexRefpar"/>
        </w:rPr>
        <w:t>36</w:t>
      </w:r>
    </w:p>
    <w:p w14:paraId="1756FB9A" w14:textId="77777777" w:rsidR="00E67803" w:rsidRDefault="00C57E99" w:rsidP="006C59C1">
      <w:pPr>
        <w:pStyle w:val="Index-2"/>
      </w:pPr>
      <w:r w:rsidRPr="002B1019">
        <w:t xml:space="preserve">upheaval in </w:t>
      </w:r>
      <w:r w:rsidR="00DC6AA6" w:rsidRPr="00230826">
        <w:t>1903</w:t>
      </w:r>
      <w:r w:rsidR="00DC6AA6" w:rsidRPr="00230826">
        <w:rPr>
          <w:rStyle w:val="indexpagenumbercomma"/>
        </w:rPr>
        <w:t xml:space="preserve">, </w:t>
      </w:r>
      <w:r w:rsidR="00DC6AA6" w:rsidRPr="00230826">
        <w:rPr>
          <w:rStyle w:val="indexpagenumberchecked"/>
        </w:rPr>
        <w:t>231</w:t>
      </w:r>
      <w:r w:rsidR="006C59C1">
        <w:t xml:space="preserve">, </w:t>
      </w:r>
      <w:r w:rsidR="00DC6AA6" w:rsidRPr="00230826">
        <w:rPr>
          <w:rStyle w:val="indexRefchap"/>
        </w:rPr>
        <w:t>20:</w:t>
      </w:r>
      <w:r w:rsidR="00DC6AA6" w:rsidRPr="00230826">
        <w:rPr>
          <w:rStyle w:val="indexRefpar"/>
        </w:rPr>
        <w:t>3</w:t>
      </w:r>
    </w:p>
    <w:p w14:paraId="7EFEF140" w14:textId="77777777" w:rsidR="00C57E99" w:rsidRPr="002B1019" w:rsidRDefault="00C57E99" w:rsidP="006C59C1">
      <w:pPr>
        <w:pStyle w:val="Index-1"/>
      </w:pPr>
      <w:r w:rsidRPr="000C7039">
        <w:rPr>
          <w:highlight w:val="yellow"/>
        </w:rPr>
        <w:t>Yazdí</w:t>
      </w:r>
      <w:r w:rsidRPr="002B1019">
        <w:t xml:space="preserve">, </w:t>
      </w:r>
      <w:r w:rsidRPr="000C7039">
        <w:rPr>
          <w:highlight w:val="yellow"/>
        </w:rPr>
        <w:t>Aḥmad</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363</w:t>
      </w:r>
      <w:r w:rsidR="006C59C1">
        <w:t xml:space="preserve">, </w:t>
      </w:r>
      <w:r w:rsidR="00DC6AA6" w:rsidRPr="00230826">
        <w:rPr>
          <w:rStyle w:val="indexRefchap"/>
        </w:rPr>
        <w:t>32:</w:t>
      </w:r>
      <w:r w:rsidR="00DC6AA6" w:rsidRPr="00230826">
        <w:rPr>
          <w:rStyle w:val="indexRefpar"/>
        </w:rPr>
        <w:t>38</w:t>
      </w:r>
      <w:r w:rsidR="006C59C1">
        <w:t xml:space="preserve">, </w:t>
      </w:r>
      <w:r w:rsidR="00DC6AA6" w:rsidRPr="00230826">
        <w:rPr>
          <w:rStyle w:val="indexRefchap"/>
        </w:rPr>
        <w:t>32:</w:t>
      </w:r>
      <w:r w:rsidR="00DC6AA6" w:rsidRPr="00230826">
        <w:rPr>
          <w:rStyle w:val="indexRefpar"/>
        </w:rPr>
        <w:t>74</w:t>
      </w:r>
    </w:p>
    <w:p w14:paraId="157A1ED6" w14:textId="77777777" w:rsidR="000F6DBF" w:rsidRDefault="00C57E99">
      <w:pPr>
        <w:pStyle w:val="Index-1"/>
      </w:pPr>
      <w:r w:rsidRPr="000C7039">
        <w:rPr>
          <w:highlight w:val="yellow"/>
        </w:rPr>
        <w:t>Yazdí</w:t>
      </w:r>
      <w:r w:rsidRPr="002B1019">
        <w:t xml:space="preserve">, </w:t>
      </w:r>
      <w:r w:rsidR="00627ED1" w:rsidRPr="00627ED1">
        <w:rPr>
          <w:highlight w:val="yellow"/>
        </w:rPr>
        <w:t xml:space="preserve">Munavvar </w:t>
      </w:r>
      <w:r w:rsidRPr="00C8776B">
        <w:rPr>
          <w:highlight w:val="yellow"/>
        </w:rPr>
        <w:t>ánum</w:t>
      </w:r>
      <w:r w:rsidR="00DC6AA6" w:rsidRPr="00230826">
        <w:rPr>
          <w:rStyle w:val="indexpagenumbercomma"/>
        </w:rPr>
        <w:t xml:space="preserve">, </w:t>
      </w:r>
      <w:r w:rsidR="00DC6AA6" w:rsidRPr="00230826">
        <w:rPr>
          <w:rStyle w:val="indexpagenumberchecked"/>
        </w:rPr>
        <w:t>358</w:t>
      </w:r>
      <w:r w:rsidR="00DC6AA6" w:rsidRPr="00230826">
        <w:rPr>
          <w:rStyle w:val="indexpagenumbercomma"/>
        </w:rPr>
        <w:t xml:space="preserve">, </w:t>
      </w:r>
      <w:r w:rsidR="00DC6AA6" w:rsidRPr="00230826">
        <w:rPr>
          <w:rStyle w:val="indexpagenumberchecked"/>
        </w:rPr>
        <w:t>363</w:t>
      </w:r>
      <w:r w:rsidR="006C59C1">
        <w:t xml:space="preserve">, </w:t>
      </w:r>
      <w:r w:rsidR="00DC6AA6" w:rsidRPr="00230826">
        <w:rPr>
          <w:rStyle w:val="indexRefchap"/>
        </w:rPr>
        <w:t>32:</w:t>
      </w:r>
      <w:r w:rsidR="00DC6AA6" w:rsidRPr="00230826">
        <w:rPr>
          <w:rStyle w:val="indexRefpar"/>
        </w:rPr>
        <w:t>38</w:t>
      </w:r>
      <w:r w:rsidR="006C59C1">
        <w:t xml:space="preserve">, </w:t>
      </w:r>
      <w:r w:rsidR="00DC6AA6" w:rsidRPr="00230826">
        <w:rPr>
          <w:rStyle w:val="indexRefchap"/>
        </w:rPr>
        <w:t>32:</w:t>
      </w:r>
      <w:r w:rsidR="00DC6AA6" w:rsidRPr="00230826">
        <w:rPr>
          <w:rStyle w:val="indexRefpar"/>
        </w:rPr>
        <w:t>74</w:t>
      </w:r>
    </w:p>
    <w:p w14:paraId="08FDB184" w14:textId="77777777" w:rsidR="000F6DBF" w:rsidRDefault="00627ED1">
      <w:pPr>
        <w:pStyle w:val="Index-1"/>
      </w:pPr>
      <w:r w:rsidRPr="00627ED1">
        <w:rPr>
          <w:highlight w:val="green"/>
        </w:rPr>
        <w:t>Yazdig</w:t>
      </w:r>
      <w:r w:rsidRPr="00627ED1">
        <w:rPr>
          <w:highlight w:val="darkYellow"/>
        </w:rPr>
        <w:t>a</w:t>
      </w:r>
      <w:r w:rsidRPr="00627ED1">
        <w:rPr>
          <w:highlight w:val="green"/>
        </w:rPr>
        <w:t>rd</w:t>
      </w:r>
      <w:r w:rsidR="00DC6AA6" w:rsidRPr="00230826">
        <w:rPr>
          <w:rStyle w:val="indexpagenumbercomma"/>
        </w:rPr>
        <w:t xml:space="preserve">, </w:t>
      </w:r>
      <w:r w:rsidR="00DC6AA6" w:rsidRPr="00230826">
        <w:rPr>
          <w:rStyle w:val="indexpagenumberchecked"/>
        </w:rPr>
        <w:t>54</w:t>
      </w:r>
      <w:r w:rsidR="006C59C1">
        <w:t xml:space="preserve">, </w:t>
      </w:r>
      <w:r w:rsidR="00DC6AA6" w:rsidRPr="00230826">
        <w:rPr>
          <w:rStyle w:val="indexRefchap"/>
        </w:rPr>
        <w:t>2:</w:t>
      </w:r>
      <w:r w:rsidR="00DC6AA6" w:rsidRPr="00230826">
        <w:rPr>
          <w:rStyle w:val="indexRefpar"/>
        </w:rPr>
        <w:t>8</w:t>
      </w:r>
    </w:p>
    <w:p w14:paraId="078FCA28" w14:textId="77777777" w:rsidR="000F6DBF" w:rsidRDefault="00627ED1">
      <w:pPr>
        <w:pStyle w:val="Index-1"/>
      </w:pPr>
      <w:r w:rsidRPr="00627ED1">
        <w:rPr>
          <w:rStyle w:val="quotesterms"/>
        </w:rPr>
        <w:t>›Year</w:t>
      </w:r>
      <w:r w:rsidR="00C57E99">
        <w:rPr>
          <w:rStyle w:val="quotesterms"/>
        </w:rPr>
        <w:t xml:space="preserve"> nine‹</w:t>
      </w:r>
      <w:r w:rsidR="00DC6AA6" w:rsidRPr="00230826">
        <w:rPr>
          <w:rStyle w:val="indexpagenumbercomma"/>
        </w:rPr>
        <w:t xml:space="preserve">, </w:t>
      </w:r>
      <w:r w:rsidR="00DC6AA6" w:rsidRPr="00230826">
        <w:rPr>
          <w:rStyle w:val="indexpagenumberchecked"/>
        </w:rPr>
        <w:t>46</w:t>
      </w:r>
      <w:r w:rsidR="00C57E99" w:rsidRPr="006E548C">
        <w:rPr>
          <w:rStyle w:val="indexpagenumbercontinued"/>
        </w:rPr>
        <w:t>–7</w:t>
      </w:r>
      <w:r w:rsidR="00DC6AA6" w:rsidRPr="00230826">
        <w:rPr>
          <w:rStyle w:val="indexpagenumbercomma"/>
        </w:rPr>
        <w:t xml:space="preserve">, </w:t>
      </w:r>
      <w:r w:rsidR="00DC6AA6" w:rsidRPr="00230826">
        <w:rPr>
          <w:rStyle w:val="indexpagenumberchecked"/>
        </w:rPr>
        <w:t>48</w:t>
      </w:r>
      <w:r w:rsidR="00DC6AA6" w:rsidRPr="00230826">
        <w:rPr>
          <w:rStyle w:val="indexpagenumbercomma"/>
        </w:rPr>
        <w:t xml:space="preserve">, </w:t>
      </w:r>
      <w:r w:rsidR="00DC6AA6" w:rsidRPr="00230826">
        <w:rPr>
          <w:rStyle w:val="indexpagenumberchecked"/>
        </w:rPr>
        <w:t>52</w:t>
      </w:r>
      <w:r w:rsidR="006C59C1">
        <w:t xml:space="preserve"> </w:t>
      </w:r>
      <w:r w:rsidR="006C59C1" w:rsidRPr="00683C74">
        <w:rPr>
          <w:rStyle w:val="stilltoworkat"/>
        </w:rPr>
        <w:t>(</w:t>
      </w:r>
      <w:r w:rsidR="006C59C1">
        <w:rPr>
          <w:rStyle w:val="stilltoworkat"/>
        </w:rPr>
        <w:t>it's page 47–8 instead of 46–7, page 49 instead of 48)</w:t>
      </w:r>
      <w:r w:rsidR="006C59C1">
        <w:t xml:space="preserve">, </w:t>
      </w:r>
      <w:r w:rsidR="00DC6AA6" w:rsidRPr="00230826">
        <w:rPr>
          <w:rStyle w:val="indexRefchap"/>
        </w:rPr>
        <w:t>1:</w:t>
      </w:r>
      <w:r w:rsidR="00DC6AA6" w:rsidRPr="00230826">
        <w:rPr>
          <w:rStyle w:val="indexRefpar"/>
        </w:rPr>
        <w:t>104–111</w:t>
      </w:r>
      <w:r w:rsidR="006C59C1">
        <w:t xml:space="preserve">, </w:t>
      </w:r>
      <w:r w:rsidR="00DC6AA6" w:rsidRPr="00230826">
        <w:rPr>
          <w:rStyle w:val="indexRefchap"/>
        </w:rPr>
        <w:t>1:</w:t>
      </w:r>
      <w:r w:rsidR="00DC6AA6" w:rsidRPr="00230826">
        <w:rPr>
          <w:rStyle w:val="indexRefpar"/>
        </w:rPr>
        <w:t>118</w:t>
      </w:r>
      <w:r w:rsidR="006C59C1">
        <w:t xml:space="preserve">, </w:t>
      </w:r>
      <w:r w:rsidR="00DC6AA6" w:rsidRPr="00230826">
        <w:rPr>
          <w:rStyle w:val="indexRefchap"/>
        </w:rPr>
        <w:t>2:</w:t>
      </w:r>
      <w:r w:rsidR="00DC6AA6" w:rsidRPr="00230826">
        <w:rPr>
          <w:rStyle w:val="indexRefpar"/>
        </w:rPr>
        <w:t>1</w:t>
      </w:r>
    </w:p>
    <w:p w14:paraId="324B12A9" w14:textId="77777777" w:rsidR="000F6DBF" w:rsidRDefault="00627ED1">
      <w:pPr>
        <w:pStyle w:val="Index-1"/>
      </w:pPr>
      <w:r w:rsidRPr="00627ED1">
        <w:rPr>
          <w:rStyle w:val="quotesterms"/>
        </w:rPr>
        <w:t>›Year</w:t>
      </w:r>
      <w:r w:rsidR="00C57E99">
        <w:rPr>
          <w:rStyle w:val="quotesterms"/>
        </w:rPr>
        <w:t xml:space="preserve"> nineteen‹</w:t>
      </w:r>
      <w:r w:rsidR="00DC6AA6" w:rsidRPr="00230826">
        <w:rPr>
          <w:rStyle w:val="indexpagenumbercomma"/>
        </w:rPr>
        <w:t xml:space="preserve">, </w:t>
      </w:r>
      <w:r w:rsidR="00DC6AA6" w:rsidRPr="00230826">
        <w:rPr>
          <w:rStyle w:val="indexpagenumberchecked"/>
        </w:rPr>
        <w:t>47</w:t>
      </w:r>
      <w:r w:rsidR="00DC6AA6" w:rsidRPr="00230826">
        <w:rPr>
          <w:rStyle w:val="indexpagenumbercomma"/>
        </w:rPr>
        <w:t xml:space="preserve">, </w:t>
      </w:r>
      <w:r w:rsidR="00DC6AA6" w:rsidRPr="00230826">
        <w:rPr>
          <w:rStyle w:val="indexpagenumberchecked"/>
        </w:rPr>
        <w:t>48</w:t>
      </w:r>
      <w:r w:rsidR="006C59C1">
        <w:t xml:space="preserve"> </w:t>
      </w:r>
      <w:r w:rsidR="006C59C1" w:rsidRPr="00683C74">
        <w:rPr>
          <w:rStyle w:val="stilltoworkat"/>
        </w:rPr>
        <w:t>(</w:t>
      </w:r>
      <w:r w:rsidR="006C59C1">
        <w:rPr>
          <w:rStyle w:val="stilltoworkat"/>
        </w:rPr>
        <w:t>it's page 48 instead of 47, page 49 instead of 48</w:t>
      </w:r>
      <w:r w:rsidR="00C5749E">
        <w:rPr>
          <w:rStyle w:val="stilltoworkat"/>
        </w:rPr>
        <w:t>, both references have been joined</w:t>
      </w:r>
      <w:r w:rsidR="006C59C1">
        <w:rPr>
          <w:rStyle w:val="stilltoworkat"/>
        </w:rPr>
        <w:t>)</w:t>
      </w:r>
      <w:r w:rsidR="00C5749E">
        <w:t xml:space="preserve">, </w:t>
      </w:r>
      <w:r w:rsidR="00DC6AA6" w:rsidRPr="00230826">
        <w:rPr>
          <w:rStyle w:val="indexRefchap"/>
        </w:rPr>
        <w:t>1:</w:t>
      </w:r>
      <w:r w:rsidR="00DC6AA6" w:rsidRPr="00230826">
        <w:rPr>
          <w:rStyle w:val="indexRefpar"/>
        </w:rPr>
        <w:t>114–118</w:t>
      </w:r>
    </w:p>
    <w:p w14:paraId="0517A4BB" w14:textId="77777777" w:rsidR="000F6DBF" w:rsidRDefault="00627ED1">
      <w:pPr>
        <w:pStyle w:val="Index-1"/>
      </w:pPr>
      <w:r w:rsidRPr="00627ED1">
        <w:rPr>
          <w:rStyle w:val="quotesterms"/>
        </w:rPr>
        <w:t>›Young</w:t>
      </w:r>
      <w:r w:rsidRPr="00C5749E">
        <w:rPr>
          <w:rStyle w:val="quotesterms"/>
        </w:rPr>
        <w:t xml:space="preserve"> </w:t>
      </w:r>
      <w:r w:rsidR="00C57E99" w:rsidRPr="00C5749E">
        <w:rPr>
          <w:rStyle w:val="quotesterms"/>
          <w:highlight w:val="lightGray"/>
        </w:rPr>
        <w:t>Turk</w:t>
      </w:r>
      <w:r w:rsidR="00C57E99">
        <w:rPr>
          <w:rStyle w:val="quotesterms"/>
        </w:rPr>
        <w:t>‹</w:t>
      </w:r>
      <w:r w:rsidR="00C57E99" w:rsidRPr="002B1019">
        <w:t xml:space="preserve"> Revolutionaries</w:t>
      </w:r>
      <w:r w:rsidR="00DC6AA6" w:rsidRPr="00230826">
        <w:rPr>
          <w:rStyle w:val="indexpagenumbercomma"/>
        </w:rPr>
        <w:t xml:space="preserve">, </w:t>
      </w:r>
      <w:r w:rsidR="00DC6AA6" w:rsidRPr="00230826">
        <w:rPr>
          <w:rStyle w:val="indexpagenumberchecked"/>
        </w:rPr>
        <w:t>237</w:t>
      </w:r>
      <w:r w:rsidR="00C5749E">
        <w:t xml:space="preserve">, </w:t>
      </w:r>
      <w:r w:rsidR="00DC6AA6" w:rsidRPr="00230826">
        <w:rPr>
          <w:rStyle w:val="indexRefchap"/>
        </w:rPr>
        <w:t>20:</w:t>
      </w:r>
      <w:r w:rsidR="00DC6AA6" w:rsidRPr="00230826">
        <w:rPr>
          <w:rStyle w:val="indexRefpar"/>
        </w:rPr>
        <w:t>36</w:t>
      </w:r>
    </w:p>
    <w:p w14:paraId="77174A69" w14:textId="77777777" w:rsidR="000F6DBF" w:rsidRDefault="00C57E99">
      <w:pPr>
        <w:pStyle w:val="Index-1"/>
      </w:pPr>
      <w:r w:rsidRPr="002B1019">
        <w:t>Youth</w:t>
      </w:r>
      <w:r w:rsidR="00DC6AA6" w:rsidRPr="00230826">
        <w:rPr>
          <w:rStyle w:val="indexpagenumbercomma"/>
        </w:rPr>
        <w:t xml:space="preserve">, </w:t>
      </w:r>
      <w:r w:rsidR="00DC6AA6" w:rsidRPr="00230826">
        <w:rPr>
          <w:rStyle w:val="indexpagenumberchecked"/>
        </w:rPr>
        <w:t>306</w:t>
      </w:r>
      <w:r w:rsidR="00DC6AA6" w:rsidRPr="00230826">
        <w:rPr>
          <w:rStyle w:val="indexpagenumbercomma"/>
        </w:rPr>
        <w:t xml:space="preserve">, </w:t>
      </w:r>
      <w:r w:rsidR="00DC6AA6" w:rsidRPr="00230826">
        <w:rPr>
          <w:rStyle w:val="indexpagenumberchecked"/>
        </w:rPr>
        <w:t>437</w:t>
      </w:r>
      <w:r w:rsidRPr="006E548C">
        <w:rPr>
          <w:rStyle w:val="indexpagenumbercontinued"/>
        </w:rPr>
        <w:t>–8</w:t>
      </w:r>
      <w:r w:rsidR="00C5749E">
        <w:t xml:space="preserve">, </w:t>
      </w:r>
      <w:r w:rsidR="00DC6AA6" w:rsidRPr="00230826">
        <w:rPr>
          <w:rStyle w:val="indexRefchap"/>
        </w:rPr>
        <w:t>26:</w:t>
      </w:r>
      <w:r w:rsidR="00DC6AA6" w:rsidRPr="00230826">
        <w:rPr>
          <w:rStyle w:val="indexRefpar"/>
        </w:rPr>
        <w:t>51</w:t>
      </w:r>
      <w:r w:rsidR="00C5749E">
        <w:t xml:space="preserve">, </w:t>
      </w:r>
      <w:r w:rsidR="00DC6AA6" w:rsidRPr="00230826">
        <w:rPr>
          <w:rStyle w:val="indexRefchap"/>
        </w:rPr>
        <w:t>ap3:</w:t>
      </w:r>
      <w:r w:rsidR="00DC6AA6" w:rsidRPr="00230826">
        <w:rPr>
          <w:rStyle w:val="indexRefchapsub"/>
        </w:rPr>
        <w:t>2:</w:t>
      </w:r>
      <w:r w:rsidR="00DC6AA6" w:rsidRPr="00230826">
        <w:rPr>
          <w:rStyle w:val="indexRefpar"/>
        </w:rPr>
        <w:t>1</w:t>
      </w:r>
    </w:p>
    <w:p w14:paraId="538E8BFD" w14:textId="77777777" w:rsidR="000F6DBF" w:rsidRDefault="00C57E99">
      <w:pPr>
        <w:pStyle w:val="Index-1"/>
      </w:pPr>
      <w:r w:rsidRPr="009B5652">
        <w:rPr>
          <w:highlight w:val="yellow"/>
        </w:rPr>
        <w:t>Yúnis</w:t>
      </w:r>
      <w:r w:rsidR="00627ED1" w:rsidRPr="00627ED1">
        <w:rPr>
          <w:highlight w:val="yellow"/>
        </w:rPr>
        <w:t xml:space="preserve"> </w:t>
      </w:r>
      <w:r w:rsidRPr="009B5652">
        <w:rPr>
          <w:highlight w:val="yellow"/>
        </w:rPr>
        <w:t>án</w:t>
      </w:r>
      <w:r w:rsidR="00627ED1" w:rsidRPr="00627ED1">
        <w:rPr>
          <w:highlight w:val="yellow"/>
        </w:rPr>
        <w:t>-i-</w:t>
      </w:r>
      <w:r w:rsidRPr="009B5652">
        <w:rPr>
          <w:highlight w:val="yellow"/>
        </w:rPr>
        <w:t>Afrútih</w:t>
      </w:r>
      <w:r w:rsidRPr="002B1019">
        <w:t>, Dr</w:t>
      </w:r>
      <w:r w:rsidR="00DC6AA6" w:rsidRPr="00230826">
        <w:rPr>
          <w:rStyle w:val="indexpagenumbercomma"/>
        </w:rPr>
        <w:t xml:space="preserve">, </w:t>
      </w:r>
      <w:r w:rsidR="00DC6AA6" w:rsidRPr="00230826">
        <w:rPr>
          <w:rStyle w:val="indexpagenumberchecked"/>
        </w:rPr>
        <w:t>178</w:t>
      </w:r>
      <w:r w:rsidR="00DC6AA6" w:rsidRPr="00230826">
        <w:rPr>
          <w:rStyle w:val="indexpagenumbercomma"/>
        </w:rPr>
        <w:t xml:space="preserve">, </w:t>
      </w:r>
      <w:r w:rsidR="00DC6AA6" w:rsidRPr="00230826">
        <w:rPr>
          <w:rStyle w:val="indexpagenumberchecked"/>
        </w:rPr>
        <w:t>180</w:t>
      </w:r>
      <w:r w:rsidR="00DC6AA6" w:rsidRPr="00230826">
        <w:rPr>
          <w:rStyle w:val="indexpagenumbercomma"/>
        </w:rPr>
        <w:t xml:space="preserve">, </w:t>
      </w:r>
      <w:r w:rsidR="00DC6AA6" w:rsidRPr="00230826">
        <w:rPr>
          <w:rStyle w:val="indexpagenumberchecked"/>
        </w:rPr>
        <w:t>259</w:t>
      </w:r>
      <w:r w:rsidR="00DC6AA6" w:rsidRPr="00230826">
        <w:rPr>
          <w:rStyle w:val="indexpagenumbercomma"/>
        </w:rPr>
        <w:t xml:space="preserve">, </w:t>
      </w:r>
      <w:r w:rsidR="00DC6AA6" w:rsidRPr="00230826">
        <w:rPr>
          <w:rStyle w:val="indexpagenumberchecked"/>
        </w:rPr>
        <w:t>280</w:t>
      </w:r>
      <w:r w:rsidR="00C5749E">
        <w:t xml:space="preserve">, </w:t>
      </w:r>
      <w:r w:rsidR="00DC6AA6" w:rsidRPr="00230826">
        <w:rPr>
          <w:rStyle w:val="indexRefchap"/>
        </w:rPr>
        <w:t>14:</w:t>
      </w:r>
      <w:r w:rsidR="00DC6AA6" w:rsidRPr="00230826">
        <w:rPr>
          <w:rStyle w:val="indexRefpar"/>
        </w:rPr>
        <w:t>31–32</w:t>
      </w:r>
      <w:r w:rsidR="00C5749E">
        <w:t xml:space="preserve">, </w:t>
      </w:r>
      <w:r w:rsidR="00DC6AA6" w:rsidRPr="00230826">
        <w:rPr>
          <w:rStyle w:val="indexRefchap"/>
        </w:rPr>
        <w:t>14:</w:t>
      </w:r>
      <w:r w:rsidR="00DC6AA6" w:rsidRPr="00230826">
        <w:rPr>
          <w:rStyle w:val="indexRefpar"/>
        </w:rPr>
        <w:t>37–38</w:t>
      </w:r>
      <w:r w:rsidR="00C5749E">
        <w:t xml:space="preserve">, </w:t>
      </w:r>
      <w:r w:rsidR="00DC6AA6" w:rsidRPr="00230826">
        <w:rPr>
          <w:rStyle w:val="indexRefchap"/>
        </w:rPr>
        <w:t>22:</w:t>
      </w:r>
      <w:r w:rsidR="00DC6AA6" w:rsidRPr="00230826">
        <w:rPr>
          <w:rStyle w:val="indexRefpar"/>
        </w:rPr>
        <w:t>31</w:t>
      </w:r>
      <w:r w:rsidR="00C5749E">
        <w:t xml:space="preserve">, </w:t>
      </w:r>
      <w:r w:rsidR="00DC6AA6" w:rsidRPr="00230826">
        <w:rPr>
          <w:rStyle w:val="indexRefchap"/>
        </w:rPr>
        <w:t>25:</w:t>
      </w:r>
      <w:r w:rsidR="00DC6AA6" w:rsidRPr="00230826">
        <w:rPr>
          <w:rStyle w:val="indexRefpar"/>
        </w:rPr>
        <w:t>3</w:t>
      </w:r>
    </w:p>
    <w:p w14:paraId="1E9D4DD7" w14:textId="77777777" w:rsidR="000F6DBF" w:rsidRDefault="00C57E99">
      <w:pPr>
        <w:pStyle w:val="Index-2"/>
      </w:pPr>
      <w:r w:rsidRPr="002B1019">
        <w:t xml:space="preserve">describes </w:t>
      </w:r>
      <w:r w:rsidR="00627ED1" w:rsidRPr="00627ED1">
        <w:rPr>
          <w:highlight w:val="yellow"/>
        </w:rPr>
        <w:t>ʿAbdu’l-Bahá’s</w:t>
      </w:r>
      <w:r w:rsidRPr="002B1019">
        <w:t xml:space="preserve"> visits to the</w:t>
      </w:r>
      <w:r w:rsidR="00C5749E">
        <w:t xml:space="preserve"> </w:t>
      </w:r>
      <w:r w:rsidRPr="002B1019">
        <w:t xml:space="preserve">Shrine of </w:t>
      </w:r>
      <w:r w:rsidRPr="000C7039">
        <w:rPr>
          <w:highlight w:val="yellow"/>
        </w:rPr>
        <w:t>Bahá</w:t>
      </w:r>
      <w:r w:rsidR="00627ED1" w:rsidRPr="00627ED1">
        <w:rPr>
          <w:highlight w:val="yellow"/>
        </w:rPr>
        <w:t>’</w:t>
      </w:r>
      <w:r w:rsidRPr="000C7039">
        <w:rPr>
          <w:highlight w:val="yellow"/>
        </w:rPr>
        <w:t>u</w:t>
      </w:r>
      <w:r w:rsidR="00627ED1" w:rsidRPr="00627ED1">
        <w:rPr>
          <w:highlight w:val="yellow"/>
        </w:rPr>
        <w:t>’</w:t>
      </w:r>
      <w:r w:rsidRPr="000C7039">
        <w:rPr>
          <w:highlight w:val="yellow"/>
        </w:rPr>
        <w:t>lláh</w:t>
      </w:r>
      <w:r w:rsidR="00DC6AA6" w:rsidRPr="00230826">
        <w:rPr>
          <w:rStyle w:val="indexpagenumbercomma"/>
        </w:rPr>
        <w:t xml:space="preserve">, </w:t>
      </w:r>
      <w:r w:rsidR="00DC6AA6" w:rsidRPr="00230826">
        <w:rPr>
          <w:rStyle w:val="indexpagenumberchecked"/>
        </w:rPr>
        <w:t>186</w:t>
      </w:r>
      <w:r w:rsidRPr="006E548C">
        <w:rPr>
          <w:rStyle w:val="indexpagenumbercontinued"/>
        </w:rPr>
        <w:t>–7</w:t>
      </w:r>
      <w:r w:rsidR="00DC6AA6" w:rsidRPr="00230826">
        <w:rPr>
          <w:rStyle w:val="indexpagenumbercomma"/>
        </w:rPr>
        <w:t xml:space="preserve">, </w:t>
      </w:r>
      <w:r w:rsidR="00DC6AA6" w:rsidRPr="00230826">
        <w:rPr>
          <w:rStyle w:val="indexpagenumberchecked"/>
        </w:rPr>
        <w:t>189</w:t>
      </w:r>
      <w:r w:rsidRPr="006E548C">
        <w:rPr>
          <w:rStyle w:val="indexpagenumbercontinued"/>
        </w:rPr>
        <w:t>–90</w:t>
      </w:r>
      <w:r w:rsidR="00C5749E">
        <w:t xml:space="preserve">, </w:t>
      </w:r>
      <w:r w:rsidR="00DC6AA6" w:rsidRPr="00230826">
        <w:rPr>
          <w:rStyle w:val="indexRefchap"/>
        </w:rPr>
        <w:t>15:</w:t>
      </w:r>
      <w:r w:rsidR="00DC6AA6" w:rsidRPr="00230826">
        <w:rPr>
          <w:rStyle w:val="indexRefpar"/>
        </w:rPr>
        <w:t>2</w:t>
      </w:r>
      <w:r w:rsidR="00C5749E">
        <w:rPr>
          <w:rStyle w:val="indexRefpar"/>
        </w:rPr>
        <w:t>5</w:t>
      </w:r>
      <w:r w:rsidR="00DC6AA6" w:rsidRPr="00230826">
        <w:rPr>
          <w:rStyle w:val="indexRefpar"/>
        </w:rPr>
        <w:t>–29</w:t>
      </w:r>
      <w:r w:rsidR="00C5749E">
        <w:t xml:space="preserve">, </w:t>
      </w:r>
      <w:r w:rsidR="00DC6AA6" w:rsidRPr="00230826">
        <w:rPr>
          <w:rStyle w:val="indexRefchap"/>
        </w:rPr>
        <w:t>15:</w:t>
      </w:r>
      <w:r w:rsidR="00DC6AA6" w:rsidRPr="00230826">
        <w:rPr>
          <w:rStyle w:val="indexRefpar"/>
        </w:rPr>
        <w:t>42–46</w:t>
      </w:r>
    </w:p>
    <w:p w14:paraId="13BFFE49" w14:textId="77777777" w:rsidR="000F6DBF" w:rsidRDefault="00C57E99">
      <w:pPr>
        <w:pStyle w:val="Index-2"/>
      </w:pPr>
      <w:r w:rsidRPr="002B1019">
        <w:t>describes state of affairs in Haifa</w:t>
      </w:r>
      <w:r w:rsidR="00DC6AA6" w:rsidRPr="00230826">
        <w:rPr>
          <w:rStyle w:val="indexpagenumbercomma"/>
        </w:rPr>
        <w:t xml:space="preserve">, </w:t>
      </w:r>
      <w:r w:rsidR="00DC6AA6" w:rsidRPr="00230826">
        <w:rPr>
          <w:rStyle w:val="indexpagenumberchecked"/>
        </w:rPr>
        <w:t>223</w:t>
      </w:r>
      <w:r w:rsidRPr="006E548C">
        <w:rPr>
          <w:rStyle w:val="indexpagenumbercontinued"/>
        </w:rPr>
        <w:t>–4</w:t>
      </w:r>
      <w:r w:rsidR="00DC6AA6" w:rsidRPr="00230826">
        <w:rPr>
          <w:rStyle w:val="indexpagenumbercomma"/>
        </w:rPr>
        <w:t xml:space="preserve">, </w:t>
      </w:r>
      <w:r w:rsidR="00DC6AA6" w:rsidRPr="00230826">
        <w:rPr>
          <w:rStyle w:val="indexpagenumberchecked"/>
        </w:rPr>
        <w:t>225</w:t>
      </w:r>
      <w:r w:rsidR="00C5749E">
        <w:t xml:space="preserve">, </w:t>
      </w:r>
      <w:r w:rsidR="00DC6AA6" w:rsidRPr="00230826">
        <w:rPr>
          <w:rStyle w:val="indexRefchap"/>
        </w:rPr>
        <w:t>19:</w:t>
      </w:r>
      <w:r w:rsidR="00DC6AA6" w:rsidRPr="00230826">
        <w:rPr>
          <w:rStyle w:val="indexRefpar"/>
        </w:rPr>
        <w:t>1–11</w:t>
      </w:r>
      <w:r w:rsidR="00CE6378">
        <w:t xml:space="preserve">, </w:t>
      </w:r>
      <w:r w:rsidR="00DC6AA6" w:rsidRPr="00230826">
        <w:rPr>
          <w:rStyle w:val="indexRefchap"/>
        </w:rPr>
        <w:t>19:</w:t>
      </w:r>
      <w:r w:rsidR="00DC6AA6" w:rsidRPr="00230826">
        <w:rPr>
          <w:rStyle w:val="indexRefpar"/>
        </w:rPr>
        <w:t>14</w:t>
      </w:r>
    </w:p>
    <w:p w14:paraId="478AED71" w14:textId="77777777" w:rsidR="000F6DBF" w:rsidRDefault="00C57E99">
      <w:pPr>
        <w:pStyle w:val="Index-2"/>
      </w:pPr>
      <w:r w:rsidRPr="002B1019">
        <w:t xml:space="preserve">notes concerning </w:t>
      </w:r>
      <w:r w:rsidRPr="00F41007">
        <w:rPr>
          <w:highlight w:val="yellow"/>
        </w:rPr>
        <w:t>Mírzá</w:t>
      </w:r>
      <w:r w:rsidR="00627ED1" w:rsidRPr="00627ED1">
        <w:rPr>
          <w:highlight w:val="yellow"/>
        </w:rPr>
        <w:t xml:space="preserve"> </w:t>
      </w:r>
      <w:r w:rsidRPr="00F41007">
        <w:rPr>
          <w:highlight w:val="yellow"/>
        </w:rPr>
        <w:t>Áqá</w:t>
      </w:r>
      <w:r w:rsidR="00627ED1" w:rsidRPr="00627ED1">
        <w:rPr>
          <w:highlight w:val="yellow"/>
        </w:rPr>
        <w:t xml:space="preserve"> </w:t>
      </w:r>
      <w:r w:rsidRPr="00F41007">
        <w:rPr>
          <w:highlight w:val="yellow"/>
        </w:rPr>
        <w:t>Ján</w:t>
      </w:r>
      <w:r w:rsidR="00DC6AA6" w:rsidRPr="00230826">
        <w:rPr>
          <w:rStyle w:val="indexpagenumbercomma"/>
        </w:rPr>
        <w:t xml:space="preserve">, </w:t>
      </w:r>
      <w:r w:rsidR="00DC6AA6" w:rsidRPr="00230826">
        <w:rPr>
          <w:rStyle w:val="indexpagenumberchecked"/>
        </w:rPr>
        <w:t>183</w:t>
      </w:r>
      <w:r w:rsidRPr="006E548C">
        <w:rPr>
          <w:rStyle w:val="indexpagenumbercontinued"/>
        </w:rPr>
        <w:t>–4</w:t>
      </w:r>
      <w:r w:rsidR="00DC6AA6" w:rsidRPr="00230826">
        <w:rPr>
          <w:rStyle w:val="indexpagenumbercomma"/>
        </w:rPr>
        <w:t xml:space="preserve">, </w:t>
      </w:r>
      <w:r w:rsidR="00DC6AA6" w:rsidRPr="00230826">
        <w:rPr>
          <w:rStyle w:val="indexpagenumberchecked"/>
        </w:rPr>
        <w:t>186</w:t>
      </w:r>
      <w:r w:rsidRPr="006E548C">
        <w:rPr>
          <w:rStyle w:val="indexpagenumbercontinued"/>
        </w:rPr>
        <w:t>–8</w:t>
      </w:r>
      <w:r w:rsidR="00CE6378">
        <w:t xml:space="preserve">, </w:t>
      </w:r>
      <w:r w:rsidR="00DC6AA6" w:rsidRPr="00230826">
        <w:rPr>
          <w:rStyle w:val="indexRefchap"/>
        </w:rPr>
        <w:t>15:</w:t>
      </w:r>
      <w:r w:rsidR="00DC6AA6" w:rsidRPr="00230826">
        <w:rPr>
          <w:rStyle w:val="indexRefpar"/>
        </w:rPr>
        <w:t>14–18</w:t>
      </w:r>
      <w:r w:rsidR="00CE6378">
        <w:t xml:space="preserve">, </w:t>
      </w:r>
      <w:r w:rsidR="00DC6AA6" w:rsidRPr="00230826">
        <w:rPr>
          <w:rStyle w:val="indexRefchap"/>
        </w:rPr>
        <w:t>15:</w:t>
      </w:r>
      <w:r w:rsidR="00DC6AA6" w:rsidRPr="00230826">
        <w:rPr>
          <w:rStyle w:val="indexRefpar"/>
        </w:rPr>
        <w:t>25–38</w:t>
      </w:r>
    </w:p>
    <w:p w14:paraId="37C3E75C" w14:textId="77777777" w:rsidR="000F6DBF" w:rsidRDefault="00C57E99">
      <w:pPr>
        <w:pStyle w:val="Index-2"/>
      </w:pPr>
      <w:r w:rsidRPr="002B1019">
        <w:t xml:space="preserve">recounts story of </w:t>
      </w:r>
      <w:r w:rsidR="00DF5AA5">
        <w:rPr>
          <w:rStyle w:val="quotesterms"/>
        </w:rPr>
        <w:t>›</w:t>
      </w:r>
      <w:r w:rsidR="00627ED1" w:rsidRPr="00627ED1">
        <w:rPr>
          <w:rStyle w:val="quotesterms"/>
        </w:rPr>
        <w:t>destitution</w:t>
      </w:r>
      <w:r w:rsidR="00DF5AA5">
        <w:rPr>
          <w:rStyle w:val="quotesterms"/>
        </w:rPr>
        <w:t>‹</w:t>
      </w:r>
      <w:r w:rsidRPr="002B1019">
        <w:t xml:space="preserve"> of </w:t>
      </w:r>
      <w:r w:rsidRPr="000C7039">
        <w:rPr>
          <w:highlight w:val="yellow"/>
        </w:rPr>
        <w:t>Mírzá</w:t>
      </w:r>
      <w:r w:rsidR="00627ED1" w:rsidRPr="00627ED1">
        <w:rPr>
          <w:highlight w:val="yellow"/>
        </w:rPr>
        <w:t xml:space="preserve"> Mu</w:t>
      </w:r>
      <w:r w:rsidRPr="000C7039">
        <w:rPr>
          <w:highlight w:val="yellow"/>
        </w:rPr>
        <w:t>ḥ</w:t>
      </w:r>
      <w:r w:rsidR="00627ED1" w:rsidRPr="00627ED1">
        <w:rPr>
          <w:highlight w:val="yellow"/>
        </w:rPr>
        <w:t>ammad-</w:t>
      </w:r>
      <w:r w:rsidRPr="000C7039">
        <w:rPr>
          <w:highlight w:val="yellow"/>
        </w:rPr>
        <w:t>ʿAlí</w:t>
      </w:r>
      <w:r w:rsidR="00DC6AA6" w:rsidRPr="00230826">
        <w:rPr>
          <w:rStyle w:val="indexpagenumbercomma"/>
        </w:rPr>
        <w:t xml:space="preserve">, </w:t>
      </w:r>
      <w:r w:rsidR="00DC6AA6" w:rsidRPr="00230826">
        <w:rPr>
          <w:rStyle w:val="indexpagenumberchecked"/>
        </w:rPr>
        <w:t>194</w:t>
      </w:r>
      <w:r w:rsidRPr="006E548C">
        <w:rPr>
          <w:rStyle w:val="indexpagenumbercontinued"/>
        </w:rPr>
        <w:t>–6</w:t>
      </w:r>
      <w:r w:rsidR="00CE6378">
        <w:t xml:space="preserve">, </w:t>
      </w:r>
      <w:r w:rsidR="00DC6AA6" w:rsidRPr="00230826">
        <w:rPr>
          <w:rStyle w:val="indexRefchap"/>
        </w:rPr>
        <w:t>16:</w:t>
      </w:r>
      <w:r w:rsidR="00DC6AA6" w:rsidRPr="00230826">
        <w:rPr>
          <w:rStyle w:val="indexRefpar"/>
        </w:rPr>
        <w:t>4–14</w:t>
      </w:r>
    </w:p>
    <w:p w14:paraId="718F900E" w14:textId="77777777" w:rsidR="000F6DBF" w:rsidRDefault="00C57E99">
      <w:pPr>
        <w:pStyle w:val="Index-2"/>
      </w:pPr>
      <w:r w:rsidRPr="002B1019">
        <w:t xml:space="preserve">reminiscences of </w:t>
      </w:r>
      <w:r w:rsidRPr="000C7039">
        <w:rPr>
          <w:highlight w:val="yellow"/>
        </w:rPr>
        <w:t>ʿAbdu</w:t>
      </w:r>
      <w:r w:rsidR="00627ED1" w:rsidRPr="00627ED1">
        <w:rPr>
          <w:highlight w:val="yellow"/>
        </w:rPr>
        <w:t>’</w:t>
      </w:r>
      <w:r w:rsidRPr="000C7039">
        <w:rPr>
          <w:highlight w:val="yellow"/>
        </w:rPr>
        <w:t>l-Bahá</w:t>
      </w:r>
      <w:r w:rsidR="00DC6AA6" w:rsidRPr="00230826">
        <w:rPr>
          <w:rStyle w:val="indexpagenumbercomma"/>
        </w:rPr>
        <w:t xml:space="preserve">, </w:t>
      </w:r>
      <w:r w:rsidR="00DC6AA6" w:rsidRPr="00230826">
        <w:rPr>
          <w:rStyle w:val="indexpagenumberchecked"/>
        </w:rPr>
        <w:t>202</w:t>
      </w:r>
      <w:r w:rsidRPr="006E548C">
        <w:rPr>
          <w:rStyle w:val="indexpagenumbercontinued"/>
        </w:rPr>
        <w:t>–3</w:t>
      </w:r>
      <w:r w:rsidR="00DC6AA6" w:rsidRPr="00230826">
        <w:rPr>
          <w:rStyle w:val="indexpagenumbercomma"/>
        </w:rPr>
        <w:t xml:space="preserve">, </w:t>
      </w:r>
      <w:r w:rsidR="00DC6AA6" w:rsidRPr="00230826">
        <w:rPr>
          <w:rStyle w:val="indexpagenumberchecked"/>
        </w:rPr>
        <w:t>204</w:t>
      </w:r>
      <w:r w:rsidRPr="006E548C">
        <w:rPr>
          <w:rStyle w:val="indexpagenumbercontinued"/>
        </w:rPr>
        <w:t>–7</w:t>
      </w:r>
      <w:r w:rsidR="00DC6AA6" w:rsidRPr="00230826">
        <w:rPr>
          <w:rStyle w:val="indexpagenumbercomma"/>
        </w:rPr>
        <w:t xml:space="preserve">, </w:t>
      </w:r>
      <w:r w:rsidR="00DC6AA6" w:rsidRPr="00230826">
        <w:rPr>
          <w:rStyle w:val="indexpagenumberchecked"/>
        </w:rPr>
        <w:t>219</w:t>
      </w:r>
      <w:r w:rsidRPr="006E548C">
        <w:rPr>
          <w:rStyle w:val="indexpagenumbercontinued"/>
        </w:rPr>
        <w:t>–22</w:t>
      </w:r>
      <w:r w:rsidR="00DC6AA6" w:rsidRPr="00230826">
        <w:rPr>
          <w:rStyle w:val="indexpagenumbercomma"/>
        </w:rPr>
        <w:t xml:space="preserve">, </w:t>
      </w:r>
      <w:r w:rsidR="00DC6AA6" w:rsidRPr="00230826">
        <w:rPr>
          <w:rStyle w:val="indexpagenumberchecked"/>
        </w:rPr>
        <w:t>233</w:t>
      </w:r>
      <w:r w:rsidR="00DC6AA6" w:rsidRPr="00230826">
        <w:rPr>
          <w:rStyle w:val="indexpagenumbercomma"/>
        </w:rPr>
        <w:t xml:space="preserve">, </w:t>
      </w:r>
      <w:r w:rsidR="00DC6AA6" w:rsidRPr="00230826">
        <w:rPr>
          <w:rStyle w:val="indexpagenumberchecked"/>
        </w:rPr>
        <w:t>254</w:t>
      </w:r>
      <w:r w:rsidR="00DC6AA6" w:rsidRPr="00230826">
        <w:rPr>
          <w:rStyle w:val="indexpagenumbercomma"/>
        </w:rPr>
        <w:t xml:space="preserve">, </w:t>
      </w:r>
      <w:r w:rsidR="00DC6AA6" w:rsidRPr="00230826">
        <w:rPr>
          <w:rStyle w:val="indexpagenumberchecked"/>
        </w:rPr>
        <w:t>257</w:t>
      </w:r>
      <w:r w:rsidRPr="006E548C">
        <w:rPr>
          <w:rStyle w:val="indexpagenumbercontinued"/>
        </w:rPr>
        <w:t>–8</w:t>
      </w:r>
      <w:r w:rsidR="00DC6AA6" w:rsidRPr="00230826">
        <w:rPr>
          <w:rStyle w:val="indexpagenumbercomma"/>
        </w:rPr>
        <w:t xml:space="preserve">, </w:t>
      </w:r>
      <w:r w:rsidR="00DC6AA6" w:rsidRPr="00230826">
        <w:rPr>
          <w:rStyle w:val="indexpagenumberchecked"/>
        </w:rPr>
        <w:t>282</w:t>
      </w:r>
      <w:r w:rsidR="00CE6378">
        <w:t xml:space="preserve">, </w:t>
      </w:r>
      <w:r w:rsidR="00DC6AA6" w:rsidRPr="00230826">
        <w:rPr>
          <w:rStyle w:val="indexRefchap"/>
        </w:rPr>
        <w:t>17:</w:t>
      </w:r>
      <w:r w:rsidR="00DC6AA6" w:rsidRPr="00230826">
        <w:rPr>
          <w:rStyle w:val="indexRefpar"/>
        </w:rPr>
        <w:t>6–8</w:t>
      </w:r>
      <w:r w:rsidR="00CE6378">
        <w:t xml:space="preserve">, </w:t>
      </w:r>
      <w:r w:rsidR="00DC6AA6" w:rsidRPr="00230826">
        <w:rPr>
          <w:rStyle w:val="indexRefchap"/>
        </w:rPr>
        <w:t>17:</w:t>
      </w:r>
      <w:r w:rsidR="00DC6AA6" w:rsidRPr="00230826">
        <w:rPr>
          <w:rStyle w:val="indexRefpar"/>
        </w:rPr>
        <w:t>14–30</w:t>
      </w:r>
      <w:r w:rsidR="00CE6378">
        <w:t xml:space="preserve">, </w:t>
      </w:r>
      <w:r w:rsidR="00DC6AA6" w:rsidRPr="00230826">
        <w:rPr>
          <w:rStyle w:val="indexRefchap"/>
        </w:rPr>
        <w:t>18:</w:t>
      </w:r>
      <w:r w:rsidR="00DC6AA6" w:rsidRPr="00230826">
        <w:rPr>
          <w:rStyle w:val="indexRefpar"/>
        </w:rPr>
        <w:t>49–62</w:t>
      </w:r>
      <w:r w:rsidR="00CE6378">
        <w:t xml:space="preserve">, </w:t>
      </w:r>
      <w:r w:rsidR="00DC6AA6" w:rsidRPr="00230826">
        <w:rPr>
          <w:rStyle w:val="indexRefchap"/>
        </w:rPr>
        <w:t>20:</w:t>
      </w:r>
      <w:r w:rsidR="00DC6AA6" w:rsidRPr="00230826">
        <w:rPr>
          <w:rStyle w:val="indexRefpar"/>
        </w:rPr>
        <w:t>12</w:t>
      </w:r>
      <w:r w:rsidR="00CE6378">
        <w:t xml:space="preserve">, </w:t>
      </w:r>
      <w:r w:rsidR="00DC6AA6" w:rsidRPr="00230826">
        <w:rPr>
          <w:rStyle w:val="indexRefchap"/>
        </w:rPr>
        <w:t>22:</w:t>
      </w:r>
      <w:r w:rsidR="00DC6AA6" w:rsidRPr="00230826">
        <w:rPr>
          <w:rStyle w:val="indexRefpar"/>
        </w:rPr>
        <w:t>4</w:t>
      </w:r>
      <w:r w:rsidR="00CE6378">
        <w:t xml:space="preserve">, </w:t>
      </w:r>
      <w:r w:rsidR="00DC6AA6" w:rsidRPr="00230826">
        <w:rPr>
          <w:rStyle w:val="indexRefchap"/>
        </w:rPr>
        <w:t>22:</w:t>
      </w:r>
      <w:r w:rsidR="00DC6AA6" w:rsidRPr="00230826">
        <w:rPr>
          <w:rStyle w:val="indexRefpar"/>
        </w:rPr>
        <w:t>22–27</w:t>
      </w:r>
      <w:r w:rsidR="00CE6378">
        <w:t xml:space="preserve">, </w:t>
      </w:r>
      <w:r w:rsidR="00DC6AA6" w:rsidRPr="00230826">
        <w:rPr>
          <w:rStyle w:val="indexRefchap"/>
        </w:rPr>
        <w:t>25:</w:t>
      </w:r>
      <w:r w:rsidR="00DC6AA6" w:rsidRPr="00230826">
        <w:rPr>
          <w:rStyle w:val="indexRefpar"/>
        </w:rPr>
        <w:t>14</w:t>
      </w:r>
    </w:p>
    <w:p w14:paraId="2B966EE9" w14:textId="77777777" w:rsidR="000F6DBF" w:rsidRDefault="00C57E99">
      <w:pPr>
        <w:pStyle w:val="Index-1"/>
      </w:pPr>
      <w:r w:rsidRPr="000C7039">
        <w:rPr>
          <w:highlight w:val="yellow"/>
        </w:rPr>
        <w:t>Zamán</w:t>
      </w:r>
      <w:r w:rsidR="00CE6378">
        <w:t xml:space="preserve"> </w:t>
      </w:r>
      <w:r w:rsidR="00CE6378" w:rsidRPr="00683C74">
        <w:rPr>
          <w:rStyle w:val="stilltoworkat"/>
        </w:rPr>
        <w:t>(</w:t>
      </w:r>
      <w:r w:rsidR="00CE6378">
        <w:rPr>
          <w:rStyle w:val="stilltoworkat"/>
        </w:rPr>
        <w:t>it's on page 408)</w:t>
      </w:r>
      <w:r w:rsidR="00CE6378">
        <w:t xml:space="preserve">, </w:t>
      </w:r>
      <w:r w:rsidR="00CE6378">
        <w:rPr>
          <w:rStyle w:val="indexRefchap"/>
        </w:rPr>
        <w:t>36</w:t>
      </w:r>
      <w:r w:rsidR="00CE6378" w:rsidRPr="00CE6378">
        <w:rPr>
          <w:rStyle w:val="indexRefchap"/>
        </w:rPr>
        <w:t>:</w:t>
      </w:r>
      <w:r w:rsidR="00CE6378">
        <w:rPr>
          <w:rStyle w:val="indexRefpar"/>
        </w:rPr>
        <w:t>2</w:t>
      </w:r>
    </w:p>
    <w:p w14:paraId="4529A401" w14:textId="77777777" w:rsidR="000F6DBF" w:rsidRDefault="00627ED1">
      <w:pPr>
        <w:pStyle w:val="Index-1"/>
      </w:pPr>
      <w:r w:rsidRPr="00627ED1">
        <w:rPr>
          <w:highlight w:val="green"/>
        </w:rPr>
        <w:t>Zay</w:t>
      </w:r>
      <w:r w:rsidRPr="00627ED1">
        <w:rPr>
          <w:highlight w:val="darkYellow"/>
        </w:rPr>
        <w:t>n’</w:t>
      </w:r>
      <w:r w:rsidR="00C57E99" w:rsidRPr="0052261D">
        <w:rPr>
          <w:highlight w:val="darkYellow"/>
        </w:rPr>
        <w:t>u</w:t>
      </w:r>
      <w:r w:rsidRPr="00627ED1">
        <w:rPr>
          <w:highlight w:val="green"/>
        </w:rPr>
        <w:t>l-Muqarrab</w:t>
      </w:r>
      <w:r w:rsidR="00C57E99" w:rsidRPr="0052261D">
        <w:rPr>
          <w:highlight w:val="darkYellow"/>
        </w:rPr>
        <w:t>i</w:t>
      </w:r>
      <w:r w:rsidRPr="00627ED1">
        <w:rPr>
          <w:highlight w:val="green"/>
        </w:rPr>
        <w:t>n</w:t>
      </w:r>
      <w:r w:rsidR="00C57E99" w:rsidRPr="002B1019">
        <w:t>, Tablet to</w:t>
      </w:r>
      <w:r w:rsidR="00DC6AA6" w:rsidRPr="00230826">
        <w:rPr>
          <w:rStyle w:val="indexpagenumbercomma"/>
        </w:rPr>
        <w:t xml:space="preserve">, </w:t>
      </w:r>
      <w:r w:rsidR="00DC6AA6" w:rsidRPr="00230826">
        <w:rPr>
          <w:rStyle w:val="indexpagenumberchecked"/>
        </w:rPr>
        <w:t>15</w:t>
      </w:r>
      <w:r w:rsidR="00DC6AA6" w:rsidRPr="00230826">
        <w:rPr>
          <w:rStyle w:val="indexpagenumbercomma"/>
        </w:rPr>
        <w:t xml:space="preserve">, </w:t>
      </w:r>
      <w:r w:rsidR="00DC6AA6" w:rsidRPr="00230826">
        <w:rPr>
          <w:rStyle w:val="indexpagenumberchecked"/>
        </w:rPr>
        <w:t>75</w:t>
      </w:r>
      <w:r w:rsidR="00CE6378">
        <w:t xml:space="preserve">, </w:t>
      </w:r>
      <w:r w:rsidR="00DC6AA6" w:rsidRPr="00230826">
        <w:rPr>
          <w:rStyle w:val="indexRefchap"/>
        </w:rPr>
        <w:t>pr:</w:t>
      </w:r>
      <w:r w:rsidR="00DC6AA6" w:rsidRPr="00230826">
        <w:rPr>
          <w:rStyle w:val="indexRefpar"/>
        </w:rPr>
        <w:t>50–54</w:t>
      </w:r>
      <w:r w:rsidR="00CE6378">
        <w:t xml:space="preserve">, </w:t>
      </w:r>
      <w:r w:rsidR="00DC6AA6" w:rsidRPr="00230826">
        <w:rPr>
          <w:rStyle w:val="indexRefchap"/>
        </w:rPr>
        <w:t>4:</w:t>
      </w:r>
      <w:r w:rsidR="00DC6AA6" w:rsidRPr="00230826">
        <w:rPr>
          <w:rStyle w:val="indexRefpar"/>
        </w:rPr>
        <w:t>65</w:t>
      </w:r>
    </w:p>
    <w:p w14:paraId="69859F84" w14:textId="77777777" w:rsidR="000F6DBF" w:rsidRDefault="00C57E99">
      <w:pPr>
        <w:pStyle w:val="Index-1"/>
      </w:pPr>
      <w:r w:rsidRPr="002B1019">
        <w:t>Zion</w:t>
      </w:r>
      <w:r w:rsidR="00DC6AA6" w:rsidRPr="00230826">
        <w:rPr>
          <w:rStyle w:val="indexpagenumbercomma"/>
        </w:rPr>
        <w:t xml:space="preserve">, </w:t>
      </w:r>
      <w:r w:rsidR="00DC6AA6" w:rsidRPr="00230826">
        <w:rPr>
          <w:rStyle w:val="indexpagenumberchecked"/>
        </w:rPr>
        <w:t>392</w:t>
      </w:r>
      <w:r w:rsidR="00DC6AA6" w:rsidRPr="00230826">
        <w:rPr>
          <w:rStyle w:val="indexpagenumbercomma"/>
        </w:rPr>
        <w:t xml:space="preserve">, </w:t>
      </w:r>
      <w:r w:rsidR="00DC6AA6" w:rsidRPr="00230826">
        <w:rPr>
          <w:rStyle w:val="indexpagenumberchecked"/>
        </w:rPr>
        <w:t>402</w:t>
      </w:r>
      <w:r w:rsidR="00DC6AA6" w:rsidRPr="00230826">
        <w:rPr>
          <w:rStyle w:val="indexpagenumbercomma"/>
        </w:rPr>
        <w:t xml:space="preserve">, </w:t>
      </w:r>
      <w:r w:rsidR="00DC6AA6" w:rsidRPr="00230826">
        <w:rPr>
          <w:rStyle w:val="indexpagenumberchecked"/>
        </w:rPr>
        <w:t>407</w:t>
      </w:r>
      <w:r w:rsidR="00CE6378">
        <w:t xml:space="preserve">, </w:t>
      </w:r>
      <w:r w:rsidR="00DC6AA6" w:rsidRPr="00230826">
        <w:rPr>
          <w:rStyle w:val="indexRefchap"/>
        </w:rPr>
        <w:t>34:</w:t>
      </w:r>
      <w:r w:rsidR="00DC6AA6" w:rsidRPr="00230826">
        <w:rPr>
          <w:rStyle w:val="indexRefpar"/>
        </w:rPr>
        <w:t>67</w:t>
      </w:r>
      <w:r w:rsidR="00CE6378">
        <w:t xml:space="preserve">, </w:t>
      </w:r>
      <w:r w:rsidR="00DC6AA6" w:rsidRPr="00230826">
        <w:rPr>
          <w:rStyle w:val="indexRefchap"/>
        </w:rPr>
        <w:t>35:</w:t>
      </w:r>
      <w:r w:rsidR="00DC6AA6" w:rsidRPr="00230826">
        <w:rPr>
          <w:rStyle w:val="indexRefpar"/>
        </w:rPr>
        <w:t>46</w:t>
      </w:r>
      <w:r w:rsidR="00CE6378">
        <w:t xml:space="preserve">, </w:t>
      </w:r>
      <w:r w:rsidR="00DC6AA6" w:rsidRPr="00230826">
        <w:rPr>
          <w:rStyle w:val="indexRefchap"/>
        </w:rPr>
        <w:t>35:</w:t>
      </w:r>
      <w:r w:rsidR="00DC6AA6" w:rsidRPr="00230826">
        <w:rPr>
          <w:rStyle w:val="indexRefpar"/>
        </w:rPr>
        <w:t>70</w:t>
      </w:r>
    </w:p>
    <w:p w14:paraId="46456D09" w14:textId="77777777" w:rsidR="000F6DBF" w:rsidRDefault="00C57E99">
      <w:pPr>
        <w:pStyle w:val="Index-1"/>
      </w:pPr>
      <w:r w:rsidRPr="002B1019">
        <w:t>Zoroaster</w:t>
      </w:r>
      <w:r w:rsidR="00DC6AA6" w:rsidRPr="00230826">
        <w:rPr>
          <w:rStyle w:val="indexpagenumbercomma"/>
        </w:rPr>
        <w:t xml:space="preserve">, </w:t>
      </w:r>
      <w:r w:rsidR="00DC6AA6" w:rsidRPr="00230826">
        <w:rPr>
          <w:rStyle w:val="indexpagenumberchecked"/>
        </w:rPr>
        <w:t>54</w:t>
      </w:r>
      <w:r w:rsidR="00CE6378">
        <w:t xml:space="preserve">, </w:t>
      </w:r>
      <w:r w:rsidR="00DC6AA6" w:rsidRPr="00230826">
        <w:rPr>
          <w:rStyle w:val="indexRefchap"/>
        </w:rPr>
        <w:t>2:</w:t>
      </w:r>
      <w:r w:rsidR="00DC6AA6" w:rsidRPr="00230826">
        <w:rPr>
          <w:rStyle w:val="indexRefpar"/>
        </w:rPr>
        <w:t>8</w:t>
      </w:r>
    </w:p>
    <w:p w14:paraId="7074C331" w14:textId="77777777" w:rsidR="000F6DBF" w:rsidRDefault="00C57E99">
      <w:pPr>
        <w:pStyle w:val="Index-1"/>
      </w:pPr>
      <w:r w:rsidRPr="002B1019">
        <w:t>Zoroastrians</w:t>
      </w:r>
      <w:r w:rsidR="00DC6AA6" w:rsidRPr="00230826">
        <w:rPr>
          <w:rStyle w:val="indexpagenumbercomma"/>
        </w:rPr>
        <w:t xml:space="preserve">, </w:t>
      </w:r>
      <w:r w:rsidR="00DC6AA6" w:rsidRPr="00230826">
        <w:rPr>
          <w:rStyle w:val="indexpagenumberchecked"/>
        </w:rPr>
        <w:t>311</w:t>
      </w:r>
      <w:r w:rsidR="00DC6AA6" w:rsidRPr="00230826">
        <w:rPr>
          <w:rStyle w:val="indexpagenumbercomma"/>
        </w:rPr>
        <w:t xml:space="preserve">, </w:t>
      </w:r>
      <w:r w:rsidR="00DC6AA6" w:rsidRPr="00230826">
        <w:rPr>
          <w:rStyle w:val="indexpagenumberchecked"/>
        </w:rPr>
        <w:t>312</w:t>
      </w:r>
      <w:r w:rsidR="00DC6AA6" w:rsidRPr="00230826">
        <w:rPr>
          <w:rStyle w:val="indexpagenumbercomma"/>
        </w:rPr>
        <w:t xml:space="preserve">, </w:t>
      </w:r>
      <w:r w:rsidR="00DC6AA6" w:rsidRPr="00230826">
        <w:rPr>
          <w:rStyle w:val="indexpagenumberchecked"/>
        </w:rPr>
        <w:t>371</w:t>
      </w:r>
      <w:r w:rsidR="00CE6378">
        <w:t xml:space="preserve">, </w:t>
      </w:r>
      <w:r w:rsidR="00DC6AA6" w:rsidRPr="00230826">
        <w:rPr>
          <w:rStyle w:val="indexRefchap"/>
        </w:rPr>
        <w:t>27:</w:t>
      </w:r>
      <w:r w:rsidR="00DC6AA6" w:rsidRPr="00230826">
        <w:rPr>
          <w:rStyle w:val="indexRefpar"/>
        </w:rPr>
        <w:t>19</w:t>
      </w:r>
      <w:r w:rsidR="00CE6378">
        <w:t xml:space="preserve">, </w:t>
      </w:r>
      <w:r w:rsidR="00DC6AA6" w:rsidRPr="00230826">
        <w:rPr>
          <w:rStyle w:val="indexRefchap"/>
        </w:rPr>
        <w:t>27:</w:t>
      </w:r>
      <w:r w:rsidR="00DC6AA6" w:rsidRPr="00230826">
        <w:rPr>
          <w:rStyle w:val="indexRefpar"/>
        </w:rPr>
        <w:t>22</w:t>
      </w:r>
      <w:r w:rsidR="00CE6378">
        <w:t xml:space="preserve">, </w:t>
      </w:r>
      <w:r w:rsidR="00DC6AA6" w:rsidRPr="00230826">
        <w:rPr>
          <w:rStyle w:val="indexRefchap"/>
        </w:rPr>
        <w:t>33:</w:t>
      </w:r>
      <w:r w:rsidR="00DC6AA6" w:rsidRPr="00230826">
        <w:rPr>
          <w:rStyle w:val="indexRefpar"/>
        </w:rPr>
        <w:t>6</w:t>
      </w:r>
    </w:p>
    <w:p w14:paraId="4A710F3C" w14:textId="77777777" w:rsidR="00C57E99" w:rsidRPr="001B2EE2" w:rsidRDefault="00C57E99" w:rsidP="00C57E99">
      <w:pPr>
        <w:pStyle w:val="Body1st"/>
      </w:pPr>
    </w:p>
    <w:p w14:paraId="6E6241F1" w14:textId="77777777" w:rsidR="00C57E99" w:rsidRDefault="00C57E99" w:rsidP="00C57E99">
      <w:pPr>
        <w:pStyle w:val="StructureMastertext"/>
      </w:pPr>
      <w:r>
        <w:t>&lt;End/&gt;</w:t>
      </w:r>
    </w:p>
    <w:p w14:paraId="4A88AFE3" w14:textId="77777777" w:rsidR="00C57E99" w:rsidRDefault="00C57E99" w:rsidP="00C57E99">
      <w:pPr>
        <w:pStyle w:val="StructureMastertext"/>
        <w:rPr>
          <w:lang w:val="en-US"/>
        </w:rPr>
      </w:pPr>
      <w:bookmarkStart w:id="56" w:name="Structure_Metadata"/>
      <w:r w:rsidRPr="002D2EF5">
        <w:rPr>
          <w:szCs w:val="20"/>
        </w:rPr>
        <w:t>Metadata</w:t>
      </w:r>
      <w:bookmarkEnd w:id="56"/>
    </w:p>
    <w:p w14:paraId="78D082AF" w14:textId="77777777" w:rsidR="00C57E99" w:rsidRDefault="00C57E99" w:rsidP="00C57E99">
      <w:pPr>
        <w:pStyle w:val="LogMetadata-1"/>
        <w:spacing w:before="120"/>
        <w:rPr>
          <w:lang w:val="en-US"/>
        </w:rPr>
      </w:pPr>
      <w:r w:rsidRPr="002D2EF5">
        <w:rPr>
          <w:lang w:val="en-US"/>
        </w:rPr>
        <w:t>Original.</w:t>
      </w:r>
      <w:r w:rsidR="00230826">
        <w:fldChar w:fldCharType="begin"/>
      </w:r>
      <w:r w:rsidR="00230826">
        <w:instrText xml:space="preserve"> INCLUDETEXT "F:\\MyData\\My DropBox\\BV - Texte\\03 Ongoing\\Template Mastertext—ongoing.dotm" Original  \* MERGEFORMAT  \* MERGEFORMAT </w:instrText>
      </w:r>
      <w:r w:rsidR="00230826">
        <w:fldChar w:fldCharType="separate"/>
      </w:r>
      <w:r w:rsidRPr="002D2EF5">
        <w:rPr>
          <w:rStyle w:val="loginfo"/>
          <w:lang w:val="en-US"/>
        </w:rPr>
        <w:t>{das Originalwerk (diese Informationen beziehen sich auf das Originalwerk}</w:t>
      </w:r>
      <w:r w:rsidR="00230826">
        <w:rPr>
          <w:rStyle w:val="loginfo"/>
          <w:lang w:val="en-US"/>
        </w:rPr>
        <w:fldChar w:fldCharType="end"/>
      </w:r>
    </w:p>
    <w:p w14:paraId="72327100" w14:textId="77777777" w:rsidR="00C57E99" w:rsidRDefault="00C57E99" w:rsidP="00A40335">
      <w:pPr>
        <w:pStyle w:val="LogMetadata-2"/>
        <w:rPr>
          <w:lang w:val="en-US"/>
        </w:rPr>
      </w:pPr>
      <w:r w:rsidRPr="002D2EF5">
        <w:rPr>
          <w:lang w:val="en-US"/>
        </w:rPr>
        <w:t>Author</w:t>
      </w:r>
      <w:r w:rsidRPr="002D2EF5">
        <w:rPr>
          <w:lang w:val="en-US"/>
        </w:rPr>
        <w:tab/>
      </w:r>
      <w:r w:rsidR="00A40335">
        <w:t>Adib Taherzadeh</w:t>
      </w:r>
      <w:r w:rsidR="00230826">
        <w:fldChar w:fldCharType="begin"/>
      </w:r>
      <w:r w:rsidR="00230826">
        <w:instrText xml:space="preserve"> INCLUDETEXT "F:\\MyData\\My DropBox\\BV - Texte\\03 Ongoing\\Template Mastertext—ongoing.dotm" Original_Author  \* MERGEFORMAT </w:instrText>
      </w:r>
      <w:r w:rsidR="00230826">
        <w:fldChar w:fldCharType="separate"/>
      </w:r>
      <w:r w:rsidRPr="002D2EF5">
        <w:rPr>
          <w:rStyle w:val="loginfo"/>
          <w:lang w:val="en-US"/>
        </w:rPr>
        <w:t>{Name des/eines Autors des Originalwerkes}</w:t>
      </w:r>
      <w:r w:rsidR="00230826">
        <w:rPr>
          <w:rStyle w:val="loginfo"/>
          <w:lang w:val="en-US"/>
        </w:rPr>
        <w:fldChar w:fldCharType="end"/>
      </w:r>
    </w:p>
    <w:p w14:paraId="14260FE7" w14:textId="77777777" w:rsidR="00C57E99" w:rsidRDefault="00C57E99" w:rsidP="00C57E99">
      <w:pPr>
        <w:pStyle w:val="LogMetadata-2"/>
        <w:rPr>
          <w:lang w:val="en-US"/>
        </w:rPr>
      </w:pPr>
      <w:r w:rsidRPr="002D2EF5">
        <w:rPr>
          <w:lang w:val="en-US"/>
        </w:rPr>
        <w:t>Principal</w:t>
      </w:r>
      <w:r w:rsidRPr="002D2EF5">
        <w:rPr>
          <w:lang w:val="en-US"/>
        </w:rPr>
        <w:tab/>
        <w:t>%</w:t>
      </w:r>
      <w:r w:rsidR="00230826">
        <w:fldChar w:fldCharType="begin"/>
      </w:r>
      <w:r w:rsidR="00230826">
        <w:instrText xml:space="preserve"> INCLUDETEXT "F:\\MyData\\My DropBox\\BV - Texte\\03 Ongoing\\Template </w:instrText>
      </w:r>
      <w:r w:rsidR="00230826">
        <w:instrText xml:space="preserve">Mastertext—ongoing.dotm" Original_Principal  \* MERGEFORMAT </w:instrText>
      </w:r>
      <w:r w:rsidR="00230826">
        <w:fldChar w:fldCharType="separate"/>
      </w:r>
      <w:r w:rsidRPr="002D2EF5">
        <w:rPr>
          <w:rStyle w:val="loginfo"/>
          <w:lang w:val="en-US"/>
        </w:rPr>
        <w:t>{Auftraggeber für das Werk (wenn unterschiedlich vom Autor)}</w:t>
      </w:r>
      <w:r w:rsidR="00230826">
        <w:rPr>
          <w:rStyle w:val="loginfo"/>
          <w:lang w:val="en-US"/>
        </w:rPr>
        <w:fldChar w:fldCharType="end"/>
      </w:r>
    </w:p>
    <w:p w14:paraId="133CD0FC" w14:textId="77777777" w:rsidR="00C57E99" w:rsidRDefault="00C57E99" w:rsidP="00C57E99">
      <w:pPr>
        <w:pStyle w:val="LogMetadata-2"/>
        <w:rPr>
          <w:lang w:val="en-US"/>
        </w:rPr>
      </w:pPr>
      <w:r w:rsidRPr="002D2EF5">
        <w:rPr>
          <w:lang w:val="en-US"/>
        </w:rPr>
        <w:t>Editor</w:t>
      </w:r>
      <w:r w:rsidRPr="002D2EF5">
        <w:rPr>
          <w:lang w:val="en-US"/>
        </w:rPr>
        <w:tab/>
        <w:t>%</w:t>
      </w:r>
      <w:r w:rsidR="00230826">
        <w:fldChar w:fldCharType="begin"/>
      </w:r>
      <w:r w:rsidR="00230826">
        <w:instrText xml:space="preserve"> INCLUDETEXT "F:\\MyData\\My DropBox\\BV - Texte\\03 Ongoing\\Template Mastertext—ongoing.dotm" Original_Editor  \* MERGEFOR</w:instrText>
      </w:r>
      <w:r w:rsidR="00230826">
        <w:instrText xml:space="preserve">MAT </w:instrText>
      </w:r>
      <w:r w:rsidR="00230826">
        <w:fldChar w:fldCharType="separate"/>
      </w:r>
      <w:r w:rsidRPr="002D2EF5">
        <w:rPr>
          <w:rStyle w:val="loginfo"/>
          <w:lang w:val="en-US"/>
        </w:rPr>
        <w:t>{Redaktion / Bearbeitung / Autor einer Zusammenstellung (falls es sich beim Werk um eine Zusammenstellung handelt)}</w:t>
      </w:r>
      <w:r w:rsidR="00230826">
        <w:rPr>
          <w:rStyle w:val="loginfo"/>
          <w:lang w:val="en-US"/>
        </w:rPr>
        <w:fldChar w:fldCharType="end"/>
      </w:r>
    </w:p>
    <w:p w14:paraId="1F2A12A4" w14:textId="77777777" w:rsidR="00C57E99" w:rsidRDefault="00C57E99" w:rsidP="00A40335">
      <w:pPr>
        <w:pStyle w:val="LogMetadata-2"/>
        <w:rPr>
          <w:lang w:val="en-US"/>
        </w:rPr>
      </w:pPr>
      <w:r w:rsidRPr="002D2EF5">
        <w:rPr>
          <w:lang w:val="en-US"/>
        </w:rPr>
        <w:t>Title</w:t>
      </w:r>
      <w:r w:rsidRPr="002D2EF5">
        <w:rPr>
          <w:lang w:val="en-US"/>
        </w:rPr>
        <w:tab/>
      </w:r>
      <w:r w:rsidR="00A40335">
        <w:t>The Covenant of Bahá’u’lláh</w:t>
      </w:r>
      <w:r w:rsidR="00230826">
        <w:fldChar w:fldCharType="begin"/>
      </w:r>
      <w:r w:rsidR="00230826">
        <w:instrText xml:space="preserve"> INCLUDETEXT "F:\\MyData\\My DropBox\\BV - Texte\\03 Ongoing\\Template Mastertext—ongoing.dotm" Ori</w:instrText>
      </w:r>
      <w:r w:rsidR="00230826">
        <w:instrText xml:space="preserve">ginal_Title  \* MERGEFORMAT </w:instrText>
      </w:r>
      <w:r w:rsidR="00230826">
        <w:fldChar w:fldCharType="separate"/>
      </w:r>
      <w:r w:rsidRPr="002D2EF5">
        <w:rPr>
          <w:rStyle w:val="loginfo"/>
          <w:lang w:val="en-US"/>
        </w:rPr>
        <w:t>{Titel des Originalwerkes}</w:t>
      </w:r>
      <w:r w:rsidR="00230826">
        <w:rPr>
          <w:rStyle w:val="loginfo"/>
          <w:lang w:val="en-US"/>
        </w:rPr>
        <w:fldChar w:fldCharType="end"/>
      </w:r>
    </w:p>
    <w:p w14:paraId="2C19CECF" w14:textId="77777777" w:rsidR="00C57E99" w:rsidRDefault="00C57E99" w:rsidP="00A40335">
      <w:pPr>
        <w:pStyle w:val="LogMetadata-2"/>
        <w:rPr>
          <w:lang w:val="en-US"/>
        </w:rPr>
      </w:pPr>
      <w:r w:rsidRPr="002D2EF5">
        <w:rPr>
          <w:lang w:val="en-US"/>
        </w:rPr>
        <w:t>WorkingTitle</w:t>
      </w:r>
      <w:r w:rsidRPr="002D2EF5">
        <w:rPr>
          <w:lang w:val="en-US"/>
        </w:rPr>
        <w:tab/>
      </w:r>
      <w:r w:rsidR="00A40335">
        <w:t>Covenant</w:t>
      </w:r>
      <w:r w:rsidR="00230826">
        <w:fldChar w:fldCharType="begin"/>
      </w:r>
      <w:r w:rsidR="00230826">
        <w:instrText xml:space="preserve"> INCLUDETEXT "F:\\MyData\\My DropBox\\BV - Texte\\03 Ongoing\\Template Mastertext—ongoing.dotm" Original_WorkingTitle  \* MERGEFORMAT </w:instrText>
      </w:r>
      <w:r w:rsidR="00230826">
        <w:fldChar w:fldCharType="separate"/>
      </w:r>
      <w:r w:rsidRPr="002D2EF5">
        <w:rPr>
          <w:rStyle w:val="loginfo"/>
          <w:lang w:val="en-US"/>
        </w:rPr>
        <w:t>{Arbeitstitel (von uns vergebener Arbeitstitel, falls das Werk keinen eigenen echten Titel besitzt)}</w:t>
      </w:r>
      <w:r w:rsidR="00230826">
        <w:rPr>
          <w:rStyle w:val="loginfo"/>
          <w:lang w:val="en-US"/>
        </w:rPr>
        <w:fldChar w:fldCharType="end"/>
      </w:r>
    </w:p>
    <w:p w14:paraId="751F9BA2" w14:textId="77777777" w:rsidR="00C57E99" w:rsidRDefault="00C57E99" w:rsidP="00A40335">
      <w:pPr>
        <w:pStyle w:val="LogMetadata-2"/>
        <w:rPr>
          <w:lang w:val="en-US"/>
        </w:rPr>
      </w:pPr>
      <w:r w:rsidRPr="002D2EF5">
        <w:rPr>
          <w:lang w:val="en-US"/>
        </w:rPr>
        <w:t>Language</w:t>
      </w:r>
      <w:r w:rsidRPr="002D2EF5">
        <w:rPr>
          <w:lang w:val="en-US"/>
        </w:rPr>
        <w:tab/>
      </w:r>
      <w:r w:rsidR="00A40335">
        <w:t>en</w:t>
      </w:r>
      <w:r w:rsidR="00230826">
        <w:fldChar w:fldCharType="begin"/>
      </w:r>
      <w:r w:rsidR="00230826">
        <w:instrText xml:space="preserve"> INCLUDETEXT "F:\\MyData\\My DropBox\\BV - Texte\\03 Ongoing\\Template Mastertext—ongoing.dotm" Original_Language  \* MERGEFORMAT </w:instrText>
      </w:r>
      <w:r w:rsidR="00230826">
        <w:fldChar w:fldCharType="separate"/>
      </w:r>
      <w:r w:rsidRPr="002D2EF5">
        <w:rPr>
          <w:rStyle w:val="loginfo"/>
          <w:lang w:val="en-US"/>
        </w:rPr>
        <w:t>{Sprache des Originalwerkes}</w:t>
      </w:r>
      <w:r w:rsidR="00230826">
        <w:rPr>
          <w:rStyle w:val="loginfo"/>
          <w:lang w:val="en-US"/>
        </w:rPr>
        <w:fldChar w:fldCharType="end"/>
      </w:r>
    </w:p>
    <w:p w14:paraId="58A29E25" w14:textId="77777777" w:rsidR="00C57E99" w:rsidRDefault="00C57E99" w:rsidP="00A40335">
      <w:pPr>
        <w:pStyle w:val="LogMetadata-2"/>
        <w:rPr>
          <w:lang w:val="en-US"/>
        </w:rPr>
      </w:pPr>
      <w:r w:rsidRPr="002D2EF5">
        <w:rPr>
          <w:lang w:val="en-US"/>
        </w:rPr>
        <w:t>Edition</w:t>
      </w:r>
      <w:r w:rsidRPr="002D2EF5">
        <w:rPr>
          <w:lang w:val="en-US"/>
        </w:rPr>
        <w:tab/>
      </w:r>
      <w:r w:rsidR="00A40335">
        <w:t>1992</w:t>
      </w:r>
      <w:r w:rsidR="00230826">
        <w:fldChar w:fldCharType="begin"/>
      </w:r>
      <w:r w:rsidR="00230826">
        <w:instrText xml:space="preserve"> INCLUD</w:instrText>
      </w:r>
      <w:r w:rsidR="00230826">
        <w:instrText xml:space="preserve">ETEXT "F:\\MyData\\My DropBox\\BV - Texte\\03 Ongoing\\Template Mastertext—ongoing.dotm" Original_Edition  \* MERGEFORMAT </w:instrText>
      </w:r>
      <w:r w:rsidR="00230826">
        <w:fldChar w:fldCharType="separate"/>
      </w:r>
      <w:r w:rsidRPr="002D2EF5">
        <w:rPr>
          <w:rStyle w:val="loginfo"/>
          <w:lang w:val="en-US"/>
        </w:rPr>
        <w:t>{Ausgabe des Originalwerkes (1. Ausgabe, 2. überarbeitete Ausgabe etc.}</w:t>
      </w:r>
      <w:r w:rsidR="00230826">
        <w:rPr>
          <w:rStyle w:val="loginfo"/>
          <w:lang w:val="en-US"/>
        </w:rPr>
        <w:fldChar w:fldCharType="end"/>
      </w:r>
    </w:p>
    <w:p w14:paraId="7199DADD" w14:textId="77777777" w:rsidR="00C57E99" w:rsidRDefault="00C57E99" w:rsidP="00A40335">
      <w:pPr>
        <w:pStyle w:val="LogMetadata-2"/>
        <w:rPr>
          <w:lang w:val="en-US"/>
        </w:rPr>
      </w:pPr>
      <w:r w:rsidRPr="002D2EF5">
        <w:rPr>
          <w:lang w:val="en-US"/>
        </w:rPr>
        <w:t>Date</w:t>
      </w:r>
      <w:r w:rsidRPr="002D2EF5">
        <w:rPr>
          <w:lang w:val="en-US"/>
        </w:rPr>
        <w:tab/>
      </w:r>
      <w:r w:rsidR="00A40335">
        <w:t>reprint 1995, 2000, 2009</w:t>
      </w:r>
      <w:r w:rsidR="00230826">
        <w:fldChar w:fldCharType="begin"/>
      </w:r>
      <w:r w:rsidR="00230826">
        <w:instrText xml:space="preserve"> INCLUDETEXT "F:\\MyData\\My </w:instrText>
      </w:r>
      <w:r w:rsidR="00230826">
        <w:instrText xml:space="preserve">DropBox\\BV - Texte\\03 Ongoing\\Template Mastertext—ongoing.dotm" Original_Date  \* MERGEFORMAT </w:instrText>
      </w:r>
      <w:r w:rsidR="00230826">
        <w:fldChar w:fldCharType="separate"/>
      </w:r>
      <w:r w:rsidRPr="002D2EF5">
        <w:rPr>
          <w:rStyle w:val="loginfo"/>
          <w:lang w:val="en-US"/>
        </w:rPr>
        <w:t>{Veröffentlichungsdatum des Originalwerkes}</w:t>
      </w:r>
      <w:r w:rsidR="00230826">
        <w:rPr>
          <w:rStyle w:val="loginfo"/>
          <w:lang w:val="en-US"/>
        </w:rPr>
        <w:fldChar w:fldCharType="end"/>
      </w:r>
    </w:p>
    <w:p w14:paraId="366E3FEE" w14:textId="77777777" w:rsidR="00C57E99" w:rsidRDefault="00C57E99" w:rsidP="00A40335">
      <w:pPr>
        <w:pStyle w:val="LogMetadata-2"/>
        <w:rPr>
          <w:lang w:val="en-US"/>
        </w:rPr>
      </w:pPr>
      <w:r w:rsidRPr="002D2EF5">
        <w:rPr>
          <w:lang w:val="en-US"/>
        </w:rPr>
        <w:t>Class</w:t>
      </w:r>
      <w:r w:rsidRPr="002D2EF5">
        <w:rPr>
          <w:lang w:val="en-US"/>
        </w:rPr>
        <w:tab/>
      </w:r>
      <w:r w:rsidR="00A40335">
        <w:t>bahai, book</w:t>
      </w:r>
      <w:r w:rsidR="00230826">
        <w:fldChar w:fldCharType="begin"/>
      </w:r>
      <w:r w:rsidR="00230826">
        <w:instrText xml:space="preserve"> INCLUDETEXT "F:\\MyData\\My DropBox\\BV - Texte\\03 Ongoing\\Template Mastertext—ongoing.dotm</w:instrText>
      </w:r>
      <w:r w:rsidR="00230826">
        <w:instrText xml:space="preserve">" Original_Class  \* MERGEFORMAT </w:instrText>
      </w:r>
      <w:r w:rsidR="00230826">
        <w:fldChar w:fldCharType="separate"/>
      </w:r>
      <w:r w:rsidRPr="002D2EF5">
        <w:rPr>
          <w:rStyle w:val="loginfo"/>
          <w:lang w:val="en-US"/>
        </w:rPr>
        <w:t>{Typ des Originalwerkes (letter, communication, message, compilation, collection, book, Bahai, etc.}</w:t>
      </w:r>
      <w:r w:rsidR="00230826">
        <w:rPr>
          <w:rStyle w:val="loginfo"/>
          <w:lang w:val="en-US"/>
        </w:rPr>
        <w:fldChar w:fldCharType="end"/>
      </w:r>
    </w:p>
    <w:p w14:paraId="3E9759D0" w14:textId="77777777" w:rsidR="00C57E99" w:rsidRDefault="00C57E99" w:rsidP="00C57E99">
      <w:pPr>
        <w:pStyle w:val="LogMetadata-2"/>
        <w:rPr>
          <w:lang w:val="en-US"/>
        </w:rPr>
      </w:pPr>
      <w:r w:rsidRPr="002D2EF5">
        <w:rPr>
          <w:lang w:val="en-US"/>
        </w:rPr>
        <w:t>Note</w:t>
      </w:r>
      <w:r w:rsidRPr="002D2EF5">
        <w:rPr>
          <w:lang w:val="en-US"/>
        </w:rPr>
        <w:tab/>
        <w:t>%</w:t>
      </w:r>
      <w:r w:rsidR="00230826">
        <w:fldChar w:fldCharType="begin"/>
      </w:r>
      <w:r w:rsidR="00230826">
        <w:instrText xml:space="preserve"> INCLUDETEXT "F:\\MyData\\My DropBox\\BV - Texte\\03 Ongoing\\Template Mastertext—ongoing.dotm" Original_Note  \* MERGEFORMAT </w:instrText>
      </w:r>
      <w:r w:rsidR="00230826">
        <w:fldChar w:fldCharType="separate"/>
      </w:r>
      <w:r w:rsidRPr="002D2EF5">
        <w:rPr>
          <w:rStyle w:val="loginfo"/>
          <w:lang w:val="en-US"/>
        </w:rPr>
        <w:t>{zusätzliche Informationen zum Originalwerk}</w:t>
      </w:r>
      <w:r w:rsidR="00230826">
        <w:rPr>
          <w:rStyle w:val="loginfo"/>
          <w:lang w:val="en-US"/>
        </w:rPr>
        <w:fldChar w:fldCharType="end"/>
      </w:r>
    </w:p>
    <w:p w14:paraId="4F5D5DEC" w14:textId="77777777" w:rsidR="00C57E99" w:rsidRDefault="00C57E99" w:rsidP="00A40335">
      <w:pPr>
        <w:pStyle w:val="LogMetadata-2"/>
        <w:rPr>
          <w:lang w:val="en-US"/>
        </w:rPr>
      </w:pPr>
      <w:r w:rsidRPr="002D2EF5">
        <w:rPr>
          <w:lang w:val="en-US"/>
        </w:rPr>
        <w:t>Publisher</w:t>
      </w:r>
      <w:r w:rsidRPr="002D2EF5">
        <w:rPr>
          <w:lang w:val="en-US"/>
        </w:rPr>
        <w:tab/>
      </w:r>
      <w:r w:rsidR="00A40335">
        <w:t>George Ronald</w:t>
      </w:r>
      <w:r w:rsidR="00230826">
        <w:fldChar w:fldCharType="begin"/>
      </w:r>
      <w:r w:rsidR="00230826">
        <w:instrText xml:space="preserve"> INCLUDETEXT "F:\\MyData\\My DropBox\\BV - Texte\\03 Ongoi</w:instrText>
      </w:r>
      <w:r w:rsidR="00230826">
        <w:instrText xml:space="preserve">ng\\Template Mastertext—ongoing.dotm" Original_Publisher  \* MERGEFORMAT </w:instrText>
      </w:r>
      <w:r w:rsidR="00230826">
        <w:fldChar w:fldCharType="separate"/>
      </w:r>
      <w:r w:rsidRPr="002D2EF5">
        <w:rPr>
          <w:rStyle w:val="loginfo"/>
          <w:lang w:val="en-US"/>
        </w:rPr>
        <w:t>{Herausgeber des Originalwerkes}</w:t>
      </w:r>
      <w:r w:rsidR="00230826">
        <w:rPr>
          <w:rStyle w:val="loginfo"/>
          <w:lang w:val="en-US"/>
        </w:rPr>
        <w:fldChar w:fldCharType="end"/>
      </w:r>
    </w:p>
    <w:p w14:paraId="4BE90D03" w14:textId="77777777" w:rsidR="00C57E99" w:rsidRDefault="00C57E99" w:rsidP="00A40335">
      <w:pPr>
        <w:pStyle w:val="LogMetadata-2"/>
        <w:rPr>
          <w:lang w:val="en-US"/>
        </w:rPr>
      </w:pPr>
      <w:r w:rsidRPr="002D2EF5">
        <w:rPr>
          <w:lang w:val="en-US"/>
        </w:rPr>
        <w:t>Place</w:t>
      </w:r>
      <w:r w:rsidRPr="002D2EF5">
        <w:rPr>
          <w:lang w:val="en-US"/>
        </w:rPr>
        <w:tab/>
      </w:r>
      <w:r w:rsidR="00A40335">
        <w:t>Oxford</w:t>
      </w:r>
      <w:r w:rsidR="00230826">
        <w:fldChar w:fldCharType="begin"/>
      </w:r>
      <w:r w:rsidR="00230826">
        <w:instrText xml:space="preserve"> INCLUDETEXT "F:\\MyData\\My DropBox\\BV - Texte\\03 Ongoing\\Template Mastertext—ongoing.dotm" Original_Place  \* MERGEFORMAT </w:instrText>
      </w:r>
      <w:r w:rsidR="00230826">
        <w:fldChar w:fldCharType="separate"/>
      </w:r>
      <w:r w:rsidRPr="002D2EF5">
        <w:rPr>
          <w:rStyle w:val="loginfo"/>
          <w:lang w:val="en-US"/>
        </w:rPr>
        <w:t>{Ort der Veröffentlichung des Originalwerkes}</w:t>
      </w:r>
      <w:r w:rsidR="00230826">
        <w:rPr>
          <w:rStyle w:val="loginfo"/>
          <w:lang w:val="en-US"/>
        </w:rPr>
        <w:fldChar w:fldCharType="end"/>
      </w:r>
    </w:p>
    <w:p w14:paraId="46A5039B" w14:textId="77777777" w:rsidR="00C57E99" w:rsidRDefault="00C57E99" w:rsidP="00A40335">
      <w:pPr>
        <w:pStyle w:val="LogMetadata-2"/>
        <w:rPr>
          <w:lang w:val="en-US"/>
        </w:rPr>
      </w:pPr>
      <w:r w:rsidRPr="002D2EF5">
        <w:rPr>
          <w:lang w:val="en-US"/>
        </w:rPr>
        <w:t>ISBN</w:t>
      </w:r>
      <w:r w:rsidRPr="002D2EF5">
        <w:rPr>
          <w:lang w:val="en-US"/>
        </w:rPr>
        <w:tab/>
      </w:r>
      <w:r w:rsidR="00A40335">
        <w:t>0853983437</w:t>
      </w:r>
      <w:r w:rsidR="00230826">
        <w:fldChar w:fldCharType="begin"/>
      </w:r>
      <w:r w:rsidR="00230826">
        <w:instrText xml:space="preserve"> INCLUDETEXT "F:\\MyData\\My DropBox\\BV - Texte\\03 Ongoing\\Template Mastertext—ongoing.dotm" Original_ISBN  \* MERGEFORMAT </w:instrText>
      </w:r>
      <w:r w:rsidR="00230826">
        <w:fldChar w:fldCharType="separate"/>
      </w:r>
      <w:r w:rsidRPr="002D2EF5">
        <w:rPr>
          <w:rStyle w:val="loginfo"/>
          <w:lang w:val="en-US"/>
        </w:rPr>
        <w:t>{ISBN des Originalwerkes}</w:t>
      </w:r>
      <w:r w:rsidR="00230826">
        <w:rPr>
          <w:rStyle w:val="loginfo"/>
          <w:lang w:val="en-US"/>
        </w:rPr>
        <w:fldChar w:fldCharType="end"/>
      </w:r>
    </w:p>
    <w:p w14:paraId="43883124" w14:textId="77777777" w:rsidR="00C57E99" w:rsidRDefault="00C57E99" w:rsidP="00C57E99">
      <w:pPr>
        <w:pStyle w:val="LogMetadata-1"/>
        <w:spacing w:before="120"/>
        <w:rPr>
          <w:lang w:val="en-US"/>
        </w:rPr>
      </w:pPr>
      <w:r w:rsidRPr="002D2EF5">
        <w:rPr>
          <w:lang w:val="en-US"/>
        </w:rPr>
        <w:t>Source.</w:t>
      </w:r>
      <w:r w:rsidR="00230826">
        <w:fldChar w:fldCharType="begin"/>
      </w:r>
      <w:r w:rsidR="00230826">
        <w:instrText xml:space="preserve"> INCLUDETEXT "F:\\MyData\\My DropBo</w:instrText>
      </w:r>
      <w:r w:rsidR="00230826">
        <w:instrText xml:space="preserve">x\\BV - Texte\\03 Ongoing\\Template Mastertext—ongoing.dotm" Source  \* MERGEFORMAT </w:instrText>
      </w:r>
      <w:r w:rsidR="00230826">
        <w:fldChar w:fldCharType="separate"/>
      </w:r>
      <w:r w:rsidRPr="002D2EF5">
        <w:rPr>
          <w:rStyle w:val="loginfo"/>
          <w:lang w:val="en-US"/>
        </w:rPr>
        <w:t>{verwendete Quelle (diese Informationen beziehen sich auf die Identifikation der unmittelbar zur Erstellung des Textes verwendeten Quelle}</w:t>
      </w:r>
      <w:r w:rsidR="00230826">
        <w:rPr>
          <w:rStyle w:val="loginfo"/>
          <w:lang w:val="en-US"/>
        </w:rPr>
        <w:fldChar w:fldCharType="end"/>
      </w:r>
    </w:p>
    <w:p w14:paraId="5AD21821" w14:textId="77777777" w:rsidR="00C57E99" w:rsidRDefault="00C57E99" w:rsidP="00C57E99">
      <w:pPr>
        <w:pStyle w:val="LogMetadata-2"/>
        <w:rPr>
          <w:lang w:val="en-US"/>
        </w:rPr>
      </w:pPr>
      <w:r w:rsidRPr="002D2EF5">
        <w:rPr>
          <w:lang w:val="en-US"/>
        </w:rPr>
        <w:t>Principal</w:t>
      </w:r>
      <w:r w:rsidRPr="002D2EF5">
        <w:rPr>
          <w:lang w:val="en-US"/>
        </w:rPr>
        <w:tab/>
        <w:t>%</w:t>
      </w:r>
      <w:r w:rsidR="00230826">
        <w:fldChar w:fldCharType="begin"/>
      </w:r>
      <w:r w:rsidR="00230826">
        <w:instrText xml:space="preserve"> INCLUDETEXT "F:\\M</w:instrText>
      </w:r>
      <w:r w:rsidR="00230826">
        <w:instrText xml:space="preserve">yData\\My DropBox\\BV - Texte\\03 Ongoing\\Template Mastertext—ongoing.dotm" Source_Principal  \* MERGEFORMAT </w:instrText>
      </w:r>
      <w:r w:rsidR="00230826">
        <w:fldChar w:fldCharType="separate"/>
      </w:r>
      <w:r w:rsidRPr="002D2EF5">
        <w:rPr>
          <w:rStyle w:val="loginfo"/>
          <w:lang w:val="en-US"/>
        </w:rPr>
        <w:t>{Auftraggeber für den Quelltext (wenn unterschiedlich vom Autor). Der Auftraggeber ist auch derjenige durch die der Quelltext autorisiert wird.}</w:t>
      </w:r>
      <w:r w:rsidR="00230826">
        <w:rPr>
          <w:rStyle w:val="loginfo"/>
          <w:lang w:val="en-US"/>
        </w:rPr>
        <w:fldChar w:fldCharType="end"/>
      </w:r>
    </w:p>
    <w:p w14:paraId="48F492F6" w14:textId="77777777" w:rsidR="00C57E99" w:rsidRDefault="00C57E99" w:rsidP="00C57E99">
      <w:pPr>
        <w:pStyle w:val="LogMetadata-2"/>
        <w:rPr>
          <w:lang w:val="en-US"/>
        </w:rPr>
      </w:pPr>
      <w:r w:rsidRPr="002D2EF5">
        <w:rPr>
          <w:lang w:val="en-US"/>
        </w:rPr>
        <w:t>Editor</w:t>
      </w:r>
      <w:r w:rsidRPr="002D2EF5">
        <w:rPr>
          <w:lang w:val="en-US"/>
        </w:rPr>
        <w:tab/>
        <w:t>%</w:t>
      </w:r>
      <w:r w:rsidR="00230826">
        <w:fldChar w:fldCharType="begin"/>
      </w:r>
      <w:r w:rsidR="00230826">
        <w:instrText xml:space="preserve"> INCLUDETEXT "F:\\MyData\\My DropBox\\BV - Texte\\03 Ongoing\\Template Mastertext—ongoing.dotm" Source_Editor  \* MERGEFORMAT </w:instrText>
      </w:r>
      <w:r w:rsidR="00230826">
        <w:fldChar w:fldCharType="separate"/>
      </w:r>
      <w:r w:rsidRPr="002D2EF5">
        <w:rPr>
          <w:rStyle w:val="loginfo"/>
          <w:lang w:val="en-US"/>
        </w:rPr>
        <w:t>{Bearbeiter/Redakteur des Quelltextes (wenn unterschiedlich vom Autor).}</w:t>
      </w:r>
      <w:r w:rsidR="00230826">
        <w:rPr>
          <w:rStyle w:val="loginfo"/>
          <w:lang w:val="en-US"/>
        </w:rPr>
        <w:fldChar w:fldCharType="end"/>
      </w:r>
    </w:p>
    <w:p w14:paraId="69B6D390" w14:textId="77777777" w:rsidR="00C57E99" w:rsidRDefault="00C57E99" w:rsidP="00A40335">
      <w:pPr>
        <w:pStyle w:val="LogMetadata-2"/>
        <w:rPr>
          <w:lang w:val="en-US"/>
        </w:rPr>
      </w:pPr>
      <w:r w:rsidRPr="002D2EF5">
        <w:rPr>
          <w:lang w:val="en-US"/>
        </w:rPr>
        <w:t>Title</w:t>
      </w:r>
      <w:r w:rsidRPr="002D2EF5">
        <w:rPr>
          <w:lang w:val="en-US"/>
        </w:rPr>
        <w:tab/>
      </w:r>
      <w:r w:rsidR="00A40335">
        <w:t>The Covenant of Bahá’u’lláh</w:t>
      </w:r>
      <w:r w:rsidR="00230826">
        <w:fldChar w:fldCharType="begin"/>
      </w:r>
      <w:r w:rsidR="00230826">
        <w:instrText xml:space="preserve"> INCLUDETE</w:instrText>
      </w:r>
      <w:r w:rsidR="00230826">
        <w:instrText xml:space="preserve">XT "F:\\MyData\\My DropBox\\BV - Texte\\03 Ongoing\\Template Mastertext—ongoing.dotm" Source_Title  \* MERGEFORMAT </w:instrText>
      </w:r>
      <w:r w:rsidR="00230826">
        <w:fldChar w:fldCharType="separate"/>
      </w:r>
      <w:r w:rsidRPr="002D2EF5">
        <w:rPr>
          <w:rStyle w:val="loginfo"/>
          <w:lang w:val="en-US"/>
        </w:rPr>
        <w:t>{Titel des Quelltextes}</w:t>
      </w:r>
      <w:r w:rsidR="00230826">
        <w:rPr>
          <w:rStyle w:val="loginfo"/>
          <w:lang w:val="en-US"/>
        </w:rPr>
        <w:fldChar w:fldCharType="end"/>
      </w:r>
    </w:p>
    <w:p w14:paraId="25DF203E" w14:textId="77777777" w:rsidR="00532344" w:rsidRDefault="00C57E99">
      <w:pPr>
        <w:pStyle w:val="LogMetadata-2"/>
        <w:rPr>
          <w:lang w:val="en-US"/>
        </w:rPr>
      </w:pPr>
      <w:r w:rsidRPr="002D2EF5">
        <w:rPr>
          <w:lang w:val="en-US"/>
        </w:rPr>
        <w:t>Language</w:t>
      </w:r>
      <w:r w:rsidRPr="002D2EF5">
        <w:rPr>
          <w:lang w:val="en-US"/>
        </w:rPr>
        <w:tab/>
      </w:r>
      <w:r w:rsidR="00A40335">
        <w:rPr>
          <w:lang w:val="en-US"/>
        </w:rPr>
        <w:t>en</w:t>
      </w:r>
      <w:r w:rsidR="00230826">
        <w:fldChar w:fldCharType="begin"/>
      </w:r>
      <w:r w:rsidR="00230826">
        <w:instrText xml:space="preserve"> INCLUDETEXT "F:\\MyData\\My DropBox\\BV - Texte\\03 Ongoing\\Template Mastertext—ongoing.dotm" Source</w:instrText>
      </w:r>
      <w:r w:rsidR="00230826">
        <w:instrText xml:space="preserve">_Language  \* MERGEFORMAT </w:instrText>
      </w:r>
      <w:r w:rsidR="00230826">
        <w:fldChar w:fldCharType="separate"/>
      </w:r>
      <w:r w:rsidRPr="002D2EF5">
        <w:rPr>
          <w:rStyle w:val="loginfo"/>
          <w:lang w:val="en-US"/>
        </w:rPr>
        <w:t>{Sprache des Quelltextes}</w:t>
      </w:r>
      <w:r w:rsidR="00230826">
        <w:rPr>
          <w:rStyle w:val="loginfo"/>
          <w:lang w:val="en-US"/>
        </w:rPr>
        <w:fldChar w:fldCharType="end"/>
      </w:r>
    </w:p>
    <w:p w14:paraId="7BE4B7B2" w14:textId="77777777" w:rsidR="00532344" w:rsidRDefault="00C57E99">
      <w:pPr>
        <w:pStyle w:val="LogMetadata-2"/>
        <w:rPr>
          <w:lang w:val="en-US"/>
        </w:rPr>
      </w:pPr>
      <w:r w:rsidRPr="002D2EF5">
        <w:rPr>
          <w:lang w:val="en-US"/>
        </w:rPr>
        <w:t>Edition</w:t>
      </w:r>
      <w:r w:rsidRPr="002D2EF5">
        <w:rPr>
          <w:lang w:val="en-US"/>
        </w:rPr>
        <w:tab/>
      </w:r>
      <w:r w:rsidR="00A40335">
        <w:rPr>
          <w:lang w:val="en-US"/>
        </w:rPr>
        <w:tab/>
      </w:r>
      <w:r w:rsidR="00A40335">
        <w:t xml:space="preserve">1) </w:t>
      </w:r>
      <w:r w:rsidR="00A40335" w:rsidRPr="00216AFA">
        <w:t>Holy-Writings.com v2.7 (213613) © 2005 - 2013 Emanuel V. Towfigh &amp; Peter Hoerster</w:t>
      </w:r>
      <w:r w:rsidR="00A40335">
        <w:t>,</w:t>
      </w:r>
      <w:r w:rsidR="00A40335" w:rsidRPr="00216AFA">
        <w:t xml:space="preserve"> Gesellschaft für Bahá’í-Studien</w:t>
      </w:r>
      <w:r w:rsidR="00A40335">
        <w:t xml:space="preserve"> </w:t>
      </w:r>
      <w:r w:rsidR="00A40335">
        <w:br/>
      </w:r>
      <w:r w:rsidR="00A40335">
        <w:br/>
        <w:t>merged with:</w:t>
      </w:r>
      <w:r w:rsidR="00A40335">
        <w:br/>
      </w:r>
      <w:r w:rsidR="00A40335">
        <w:br/>
        <w:t xml:space="preserve">2) </w:t>
      </w:r>
      <w:r w:rsidR="00A40335" w:rsidRPr="00F91C91">
        <w:t>http://bahai-library.com/taherzadeh_covenant_bahaullah</w:t>
      </w:r>
      <w:r w:rsidRPr="002D2EF5">
        <w:rPr>
          <w:lang w:val="en-US"/>
        </w:rPr>
        <w:t>%</w:t>
      </w:r>
      <w:r w:rsidR="00230826">
        <w:fldChar w:fldCharType="begin"/>
      </w:r>
      <w:r w:rsidR="00230826">
        <w:instrText xml:space="preserve"> INCLUDETEXT "F:\\MyData\\My DropBox\\BV - Texte\\03 Ongoing\\Template Mastertext—ongoing.dotm" Source_Edition  \* MERGEFORMAT </w:instrText>
      </w:r>
      <w:r w:rsidR="00230826">
        <w:fldChar w:fldCharType="separate"/>
      </w:r>
      <w:r w:rsidRPr="002D2EF5">
        <w:rPr>
          <w:rStyle w:val="loginfo"/>
          <w:lang w:val="en-US"/>
        </w:rPr>
        <w:t>{Ausgabe des Quelltextes (1. Ausgabe, 2. überarbeitete Ausgabe etc.}</w:t>
      </w:r>
      <w:r w:rsidR="00230826">
        <w:rPr>
          <w:rStyle w:val="loginfo"/>
          <w:lang w:val="en-US"/>
        </w:rPr>
        <w:fldChar w:fldCharType="end"/>
      </w:r>
    </w:p>
    <w:p w14:paraId="10682B51" w14:textId="77777777" w:rsidR="00532344" w:rsidRDefault="00C57E99">
      <w:pPr>
        <w:pStyle w:val="LogMetadata-2"/>
        <w:rPr>
          <w:lang w:val="en-US"/>
        </w:rPr>
      </w:pPr>
      <w:r w:rsidRPr="002D2EF5">
        <w:rPr>
          <w:lang w:val="en-US"/>
        </w:rPr>
        <w:t>Date</w:t>
      </w:r>
      <w:r w:rsidRPr="002D2EF5">
        <w:rPr>
          <w:lang w:val="en-US"/>
        </w:rPr>
        <w:tab/>
      </w:r>
      <w:r w:rsidR="00A40335">
        <w:t>1992</w:t>
      </w:r>
      <w:r w:rsidR="00230826">
        <w:fldChar w:fldCharType="begin"/>
      </w:r>
      <w:r w:rsidR="00230826">
        <w:instrText xml:space="preserve"> INCLUDETEXT "F:\\MyData\\My DropBox\\BV - Text</w:instrText>
      </w:r>
      <w:r w:rsidR="00230826">
        <w:instrText xml:space="preserve">e\\03 Ongoing\\Template Mastertext—ongoing.dotm" Source_Date  \* MERGEFORMAT </w:instrText>
      </w:r>
      <w:r w:rsidR="00230826">
        <w:fldChar w:fldCharType="separate"/>
      </w:r>
      <w:r w:rsidRPr="002D2EF5">
        <w:rPr>
          <w:rStyle w:val="loginfo"/>
          <w:lang w:val="en-US"/>
        </w:rPr>
        <w:t>{Veröffentlichungsdatum des Quelltextes}</w:t>
      </w:r>
      <w:r w:rsidR="00230826">
        <w:rPr>
          <w:rStyle w:val="loginfo"/>
          <w:lang w:val="en-US"/>
        </w:rPr>
        <w:fldChar w:fldCharType="end"/>
      </w:r>
    </w:p>
    <w:p w14:paraId="07527B73" w14:textId="77777777" w:rsidR="00532344" w:rsidRDefault="00C57E99">
      <w:pPr>
        <w:pStyle w:val="LogMetadata-2"/>
        <w:rPr>
          <w:lang w:val="en-US"/>
        </w:rPr>
      </w:pPr>
      <w:r w:rsidRPr="002D2EF5">
        <w:rPr>
          <w:lang w:val="en-US"/>
        </w:rPr>
        <w:t>Class</w:t>
      </w:r>
      <w:r w:rsidRPr="002D2EF5">
        <w:rPr>
          <w:lang w:val="en-US"/>
        </w:rPr>
        <w:tab/>
      </w:r>
      <w:r w:rsidR="00A40335">
        <w:t>Bahai, book, eText</w:t>
      </w:r>
      <w:r w:rsidR="00230826">
        <w:fldChar w:fldCharType="begin"/>
      </w:r>
      <w:r w:rsidR="00230826">
        <w:instrText xml:space="preserve"> INCLUDETEXT "F:\\MyData\\My DropBox\\BV - Texte\\03 Ongoing\\Template Mastertext—ongoing.dotm" Source_Class  </w:instrText>
      </w:r>
      <w:r w:rsidR="00230826">
        <w:instrText xml:space="preserve">\* MERGEFORMAT </w:instrText>
      </w:r>
      <w:r w:rsidR="00230826">
        <w:fldChar w:fldCharType="separate"/>
      </w:r>
      <w:r w:rsidRPr="002D2EF5">
        <w:rPr>
          <w:rStyle w:val="loginfo"/>
          <w:lang w:val="en-US"/>
        </w:rPr>
        <w:t>{Typ des Quelltextes (Letter, Communication, Compilation, Collection, Book, Bahai, etc.}</w:t>
      </w:r>
      <w:r w:rsidR="00230826">
        <w:rPr>
          <w:rStyle w:val="loginfo"/>
          <w:lang w:val="en-US"/>
        </w:rPr>
        <w:fldChar w:fldCharType="end"/>
      </w:r>
    </w:p>
    <w:p w14:paraId="0256A706" w14:textId="77777777" w:rsidR="00532344" w:rsidRDefault="00C57E99">
      <w:pPr>
        <w:pStyle w:val="LogMetadata-2"/>
        <w:rPr>
          <w:lang w:val="en-US"/>
        </w:rPr>
      </w:pPr>
      <w:r w:rsidRPr="002D2EF5">
        <w:rPr>
          <w:lang w:val="en-US"/>
        </w:rPr>
        <w:t>Note</w:t>
      </w:r>
      <w:r w:rsidRPr="002D2EF5">
        <w:rPr>
          <w:lang w:val="en-US"/>
        </w:rPr>
        <w:tab/>
      </w:r>
      <w:r w:rsidR="00A40335">
        <w:t>Source texts 1) and 2) have been merged into 3), differences have been highlighted, all later changes to the text have been tracked.</w:t>
      </w:r>
      <w:r w:rsidR="00230826">
        <w:fldChar w:fldCharType="begin"/>
      </w:r>
      <w:r w:rsidR="00230826">
        <w:instrText xml:space="preserve"> INCLUDETEXT "F:\\MyData\\My DropBox\\BV - Texte\\03 Ongoing\\Template Mastertext—ongoing.dotm" Source_Note  \* MERGEFORMAT </w:instrText>
      </w:r>
      <w:r w:rsidR="00230826">
        <w:fldChar w:fldCharType="separate"/>
      </w:r>
      <w:r w:rsidRPr="002D2EF5">
        <w:rPr>
          <w:rStyle w:val="loginfo"/>
          <w:lang w:val="en-US"/>
        </w:rPr>
        <w:t>{zusätzliche Informationen zum Quelltext}</w:t>
      </w:r>
      <w:r w:rsidR="00230826">
        <w:rPr>
          <w:rStyle w:val="loginfo"/>
          <w:lang w:val="en-US"/>
        </w:rPr>
        <w:fldChar w:fldCharType="end"/>
      </w:r>
    </w:p>
    <w:p w14:paraId="51524627" w14:textId="77777777" w:rsidR="00532344" w:rsidRDefault="00C57E99">
      <w:pPr>
        <w:pStyle w:val="LogMetadata-2"/>
        <w:rPr>
          <w:lang w:val="en-US"/>
        </w:rPr>
      </w:pPr>
      <w:r w:rsidRPr="002D2EF5">
        <w:rPr>
          <w:lang w:val="en-US"/>
        </w:rPr>
        <w:t>Publisher</w:t>
      </w:r>
      <w:r w:rsidRPr="002D2EF5">
        <w:rPr>
          <w:lang w:val="en-US"/>
        </w:rPr>
        <w:tab/>
      </w:r>
      <w:r w:rsidR="00A40335">
        <w:rPr>
          <w:lang w:val="en-US"/>
        </w:rPr>
        <w:tab/>
      </w:r>
      <w:r w:rsidR="00A40335">
        <w:t xml:space="preserve">1) </w:t>
      </w:r>
      <w:r w:rsidR="00A40335" w:rsidRPr="00216AFA">
        <w:t>Gesellschaft für Bahá’í-Studien</w:t>
      </w:r>
      <w:r w:rsidR="00A40335">
        <w:br/>
        <w:t>2) Bahá’í Library Online</w:t>
      </w:r>
      <w:r w:rsidR="00A40335">
        <w:br/>
        <w:t>3) Bahá’í-Verlag</w:t>
      </w:r>
      <w:r w:rsidR="00230826">
        <w:fldChar w:fldCharType="begin"/>
      </w:r>
      <w:r w:rsidR="00230826">
        <w:instrText xml:space="preserve"> INCLUDETEXT "F:\\MyData\\My DropBox\\BV - Texte\\03 Ongoing\\Template Mastertext—ongoing.dotm" Source_Publisher  \* MERGEFORMAT </w:instrText>
      </w:r>
      <w:r w:rsidR="00230826">
        <w:fldChar w:fldCharType="separate"/>
      </w:r>
      <w:r w:rsidRPr="002D2EF5">
        <w:rPr>
          <w:rStyle w:val="loginfo"/>
          <w:lang w:val="en-US"/>
        </w:rPr>
        <w:t>{Herausgeber des Quelltextes}</w:t>
      </w:r>
      <w:r w:rsidR="00230826">
        <w:rPr>
          <w:rStyle w:val="loginfo"/>
          <w:lang w:val="en-US"/>
        </w:rPr>
        <w:fldChar w:fldCharType="end"/>
      </w:r>
    </w:p>
    <w:p w14:paraId="5C5A301E" w14:textId="77777777" w:rsidR="00C57E99" w:rsidRDefault="00C57E99" w:rsidP="00C57E99">
      <w:pPr>
        <w:pStyle w:val="LogMetadata-2"/>
        <w:rPr>
          <w:lang w:val="en-US"/>
        </w:rPr>
      </w:pPr>
      <w:r w:rsidRPr="002D2EF5">
        <w:rPr>
          <w:lang w:val="en-US"/>
        </w:rPr>
        <w:t>Place</w:t>
      </w:r>
      <w:r w:rsidRPr="002D2EF5">
        <w:rPr>
          <w:lang w:val="en-US"/>
        </w:rPr>
        <w:tab/>
        <w:t>%</w:t>
      </w:r>
      <w:r w:rsidR="00230826">
        <w:fldChar w:fldCharType="begin"/>
      </w:r>
      <w:r w:rsidR="00230826">
        <w:instrText xml:space="preserve"> INCLUDETEXT "F:\\MyData\\My DropBox\\BV - Texte\\03 Ongoing\\Template Mastertext—ongo</w:instrText>
      </w:r>
      <w:r w:rsidR="00230826">
        <w:instrText xml:space="preserve">ing.dotm" Source_Place  \* MERGEFORMAT </w:instrText>
      </w:r>
      <w:r w:rsidR="00230826">
        <w:fldChar w:fldCharType="separate"/>
      </w:r>
      <w:r w:rsidRPr="002D2EF5">
        <w:rPr>
          <w:rStyle w:val="loginfo"/>
          <w:lang w:val="en-US"/>
        </w:rPr>
        <w:t>{Ort der Veröffentlichung des Quelltextes}</w:t>
      </w:r>
      <w:r w:rsidR="00230826">
        <w:rPr>
          <w:rStyle w:val="loginfo"/>
          <w:lang w:val="en-US"/>
        </w:rPr>
        <w:fldChar w:fldCharType="end"/>
      </w:r>
    </w:p>
    <w:p w14:paraId="0AF4D99A" w14:textId="77777777" w:rsidR="00C57E99" w:rsidRDefault="00C57E99" w:rsidP="00C57E99">
      <w:pPr>
        <w:pStyle w:val="LogMetadata-2"/>
        <w:rPr>
          <w:lang w:val="en-US"/>
        </w:rPr>
      </w:pPr>
      <w:r w:rsidRPr="002D2EF5">
        <w:rPr>
          <w:lang w:val="en-US"/>
        </w:rPr>
        <w:t>ISBN</w:t>
      </w:r>
      <w:r w:rsidRPr="002D2EF5">
        <w:rPr>
          <w:lang w:val="en-US"/>
        </w:rPr>
        <w:tab/>
        <w:t>%</w:t>
      </w:r>
      <w:r w:rsidR="00230826">
        <w:fldChar w:fldCharType="begin"/>
      </w:r>
      <w:r w:rsidR="00230826">
        <w:instrText xml:space="preserve"> INCLUDETEXT "F:\\MyData\\My DropBox\\BV - Texte\\03 Ongoing\\Template Mastertext—ongoing.dotm" Source_ISBN  \* MERGEFORMAT </w:instrText>
      </w:r>
      <w:r w:rsidR="00230826">
        <w:fldChar w:fldCharType="separate"/>
      </w:r>
      <w:r w:rsidRPr="002D2EF5">
        <w:rPr>
          <w:rStyle w:val="loginfo"/>
          <w:lang w:val="en-US"/>
        </w:rPr>
        <w:t>{ISBN des Quelltextes}</w:t>
      </w:r>
      <w:r w:rsidR="00230826">
        <w:rPr>
          <w:rStyle w:val="loginfo"/>
          <w:lang w:val="en-US"/>
        </w:rPr>
        <w:fldChar w:fldCharType="end"/>
      </w:r>
    </w:p>
    <w:p w14:paraId="6E4C8F3B" w14:textId="77777777" w:rsidR="00C57E99" w:rsidRDefault="00C57E99" w:rsidP="00A40335">
      <w:pPr>
        <w:pStyle w:val="LogMetadata-2"/>
        <w:rPr>
          <w:lang w:val="en-US"/>
        </w:rPr>
      </w:pPr>
      <w:r w:rsidRPr="002D2EF5">
        <w:rPr>
          <w:lang w:val="en-US"/>
        </w:rPr>
        <w:t>FileName</w:t>
      </w:r>
      <w:r w:rsidRPr="002D2EF5">
        <w:rPr>
          <w:lang w:val="en-US"/>
        </w:rPr>
        <w:tab/>
      </w:r>
      <w:r w:rsidR="00A40335">
        <w:rPr>
          <w:lang w:val="en-US"/>
        </w:rPr>
        <w:tab/>
      </w:r>
      <w:r w:rsidR="00A40335">
        <w:t xml:space="preserve">1) </w:t>
      </w:r>
      <w:r w:rsidR="00A40335" w:rsidRPr="00CF3ACC">
        <w:t>The Covenant of Baha'u'llah - GBS</w:t>
      </w:r>
      <w:r w:rsidR="00A40335">
        <w:t xml:space="preserve"> download</w:t>
      </w:r>
      <w:r w:rsidR="00A40335" w:rsidRPr="00CF3ACC">
        <w:t>.docx</w:t>
      </w:r>
      <w:r w:rsidR="00A40335">
        <w:br/>
        <w:t xml:space="preserve">2) </w:t>
      </w:r>
      <w:r w:rsidR="00A40335" w:rsidRPr="00CF3ACC">
        <w:t xml:space="preserve">The Covenant of Baha'u'llah </w:t>
      </w:r>
      <w:r w:rsidR="00A40335">
        <w:t>–</w:t>
      </w:r>
      <w:r w:rsidR="00A40335" w:rsidRPr="00CF3ACC">
        <w:t xml:space="preserve"> BLO</w:t>
      </w:r>
      <w:r w:rsidR="00A40335">
        <w:t xml:space="preserve"> download</w:t>
      </w:r>
      <w:r w:rsidR="00A40335" w:rsidRPr="00CF3ACC">
        <w:t>, single page.docx</w:t>
      </w:r>
      <w:r w:rsidR="00A40335">
        <w:br/>
        <w:t xml:space="preserve">3) </w:t>
      </w:r>
      <w:r w:rsidR="00A40335" w:rsidRPr="008D5166">
        <w:t xml:space="preserve">Covenant of Baha'u'llah </w:t>
      </w:r>
      <w:r w:rsidR="00A40335">
        <w:t>–</w:t>
      </w:r>
      <w:r w:rsidR="00A40335" w:rsidRPr="008D5166">
        <w:t xml:space="preserve"> compared</w:t>
      </w:r>
      <w:r w:rsidR="00A40335">
        <w:t>.docx</w:t>
      </w:r>
      <w:r w:rsidR="00230826">
        <w:fldChar w:fldCharType="begin"/>
      </w:r>
      <w:r w:rsidR="00230826">
        <w:instrText xml:space="preserve"> INCLUDETEXT "F:\\MyData\\My DropBox\\BV - Texte\\03 Ongoing\\Template Mastertext—ongoing.dotm" Source_</w:instrText>
      </w:r>
      <w:r w:rsidR="00230826">
        <w:instrText xml:space="preserve">FileName  \* MERGEFORMAT </w:instrText>
      </w:r>
      <w:r w:rsidR="00230826">
        <w:fldChar w:fldCharType="separate"/>
      </w:r>
      <w:r w:rsidRPr="002D2EF5">
        <w:rPr>
          <w:rStyle w:val="loginfo"/>
          <w:lang w:val="en-US"/>
        </w:rPr>
        <w:t>{Name der den Quelltext enthaltenden Datei}</w:t>
      </w:r>
      <w:r w:rsidR="00230826">
        <w:rPr>
          <w:rStyle w:val="loginfo"/>
          <w:lang w:val="en-US"/>
        </w:rPr>
        <w:fldChar w:fldCharType="end"/>
      </w:r>
    </w:p>
    <w:p w14:paraId="0A1FC3AC" w14:textId="77777777" w:rsidR="00532344" w:rsidRDefault="00C57E99">
      <w:pPr>
        <w:pStyle w:val="LogMetadata-3"/>
        <w:rPr>
          <w:lang w:val="en-US"/>
        </w:rPr>
      </w:pPr>
      <w:r w:rsidRPr="002D2EF5">
        <w:rPr>
          <w:lang w:val="en-US"/>
        </w:rPr>
        <w:t>Date</w:t>
      </w:r>
      <w:r w:rsidRPr="002D2EF5">
        <w:rPr>
          <w:lang w:val="en-US"/>
        </w:rPr>
        <w:tab/>
      </w:r>
      <w:r w:rsidR="00A40335">
        <w:rPr>
          <w:lang w:val="en-US"/>
        </w:rPr>
        <w:tab/>
      </w:r>
      <w:r w:rsidR="00A40335">
        <w:t>1) (dl-2015-02-07 13:46)</w:t>
      </w:r>
      <w:r w:rsidR="00A40335">
        <w:br/>
        <w:t>2) 2010-07-28 (dl-2015-02-07 13:38)</w:t>
      </w:r>
      <w:r w:rsidR="00A40335">
        <w:br/>
        <w:t>3) 2015-02-07, 14.37</w:t>
      </w:r>
      <w:r w:rsidR="00230826">
        <w:fldChar w:fldCharType="begin"/>
      </w:r>
      <w:r w:rsidR="00230826">
        <w:instrText xml:space="preserve"> INCLUDETEXT "F:\\MyData\\My DropBox\\BV - Texte\\03 Ongoing\\Template Mastertext—ongoing.dotm" </w:instrText>
      </w:r>
      <w:r w:rsidR="00230826">
        <w:instrText xml:space="preserve">Source_FileName_Date  \* MERGEFORMAT </w:instrText>
      </w:r>
      <w:r w:rsidR="00230826">
        <w:fldChar w:fldCharType="separate"/>
      </w:r>
      <w:r w:rsidRPr="002D2EF5">
        <w:rPr>
          <w:rStyle w:val="loginfo"/>
          <w:lang w:val="en-US"/>
        </w:rPr>
        <w:t>{Datum der oben aufgeführten Quelldatei}</w:t>
      </w:r>
      <w:r w:rsidR="00230826">
        <w:rPr>
          <w:rStyle w:val="loginfo"/>
          <w:lang w:val="en-US"/>
        </w:rPr>
        <w:fldChar w:fldCharType="end"/>
      </w:r>
    </w:p>
    <w:p w14:paraId="7FA24D0F" w14:textId="77777777" w:rsidR="00532344" w:rsidRDefault="00C57E99">
      <w:pPr>
        <w:pStyle w:val="LogMetadata-3"/>
        <w:rPr>
          <w:lang w:val="en-US"/>
        </w:rPr>
      </w:pPr>
      <w:r w:rsidRPr="002D2EF5">
        <w:rPr>
          <w:lang w:val="en-US"/>
        </w:rPr>
        <w:t>Format</w:t>
      </w:r>
      <w:r w:rsidRPr="002D2EF5">
        <w:rPr>
          <w:lang w:val="en-US"/>
        </w:rPr>
        <w:tab/>
      </w:r>
      <w:r w:rsidR="00A40335">
        <w:rPr>
          <w:lang w:val="en-US"/>
        </w:rPr>
        <w:tab/>
      </w:r>
      <w:r w:rsidR="00A40335">
        <w:t xml:space="preserve">1) </w:t>
      </w:r>
      <w:r w:rsidR="00A40335">
        <w:br/>
        <w:t>2) .html copied and pasted into WinWord 2007</w:t>
      </w:r>
      <w:r w:rsidR="00A40335">
        <w:br/>
        <w:t>3) .docx (WinWord 2007)</w:t>
      </w:r>
      <w:r w:rsidR="00A40335">
        <w:br/>
      </w:r>
      <w:r w:rsidR="00230826">
        <w:fldChar w:fldCharType="begin"/>
      </w:r>
      <w:r w:rsidR="00230826">
        <w:instrText xml:space="preserve"> INCLUDETEXT "F:\\MyData\\My DropBox\\BV - Texte\\03 Ongoing\\Template Mastertext—ongoing.dotm" Source_FileName_Format  \* MERGEFORMAT </w:instrText>
      </w:r>
      <w:r w:rsidR="00230826">
        <w:fldChar w:fldCharType="separate"/>
      </w:r>
      <w:r w:rsidRPr="002D2EF5">
        <w:rPr>
          <w:rStyle w:val="loginfo"/>
          <w:lang w:val="en-US"/>
        </w:rPr>
        <w:t>{Format der oben aufgeführten Quelldatei, wenn möglich mit Versionsangabe}</w:t>
      </w:r>
      <w:r w:rsidR="00230826">
        <w:rPr>
          <w:rStyle w:val="loginfo"/>
          <w:lang w:val="en-US"/>
        </w:rPr>
        <w:fldChar w:fldCharType="end"/>
      </w:r>
    </w:p>
    <w:p w14:paraId="107345C4" w14:textId="77777777" w:rsidR="00532344" w:rsidRDefault="00C57E99">
      <w:pPr>
        <w:pStyle w:val="LogMetadata-3"/>
        <w:rPr>
          <w:lang w:val="en-US"/>
        </w:rPr>
      </w:pPr>
      <w:r w:rsidRPr="002D2EF5">
        <w:rPr>
          <w:lang w:val="en-US"/>
        </w:rPr>
        <w:t>Location</w:t>
      </w:r>
      <w:r w:rsidRPr="002D2EF5">
        <w:rPr>
          <w:lang w:val="en-US"/>
        </w:rPr>
        <w:tab/>
      </w:r>
      <w:r w:rsidR="00A40335">
        <w:rPr>
          <w:lang w:val="en-US"/>
        </w:rPr>
        <w:tab/>
        <w:t xml:space="preserve">1) </w:t>
      </w:r>
      <w:r w:rsidR="00A40335">
        <w:rPr>
          <w:lang w:val="en-US"/>
        </w:rPr>
        <w:br/>
        <w:t xml:space="preserve">2) </w:t>
      </w:r>
      <w:hyperlink r:id="rId12" w:history="1">
        <w:r w:rsidR="00A40335" w:rsidRPr="00C06816">
          <w:rPr>
            <w:rStyle w:val="Hyperlink"/>
            <w:rFonts w:cstheme="minorBidi"/>
          </w:rPr>
          <w:t>http://bahai-library.com/taherzadeh_covenant_bahaullah</w:t>
        </w:r>
      </w:hyperlink>
      <w:r w:rsidR="00230826">
        <w:fldChar w:fldCharType="begin"/>
      </w:r>
      <w:r w:rsidR="00230826">
        <w:instrText xml:space="preserve"> INCLUDETEXT "F:\\MyData\\My DropBox\\BV - Texte\\03 Ongoing\\Template Mastertext—ongoing.dotm" Source_FileName_Location  \* MERGEFORMAT </w:instrText>
      </w:r>
      <w:r w:rsidR="00230826">
        <w:fldChar w:fldCharType="separate"/>
      </w:r>
      <w:r w:rsidRPr="002D2EF5">
        <w:rPr>
          <w:rStyle w:val="loginfo"/>
          <w:lang w:val="en-US"/>
        </w:rPr>
        <w:t>{Herkunftsort der oben aufgeführten Quelldatei}</w:t>
      </w:r>
      <w:r w:rsidR="00230826">
        <w:rPr>
          <w:rStyle w:val="loginfo"/>
          <w:lang w:val="en-US"/>
        </w:rPr>
        <w:fldChar w:fldCharType="end"/>
      </w:r>
    </w:p>
    <w:p w14:paraId="314839DC" w14:textId="77777777" w:rsidR="00532344" w:rsidRDefault="00C57E99">
      <w:pPr>
        <w:pStyle w:val="LogMetadata-3"/>
        <w:rPr>
          <w:lang w:val="en-US"/>
        </w:rPr>
      </w:pPr>
      <w:r w:rsidRPr="002D2EF5">
        <w:rPr>
          <w:lang w:val="en-US"/>
        </w:rPr>
        <w:t>Note</w:t>
      </w:r>
      <w:r w:rsidRPr="002D2EF5">
        <w:rPr>
          <w:lang w:val="en-US"/>
        </w:rPr>
        <w:tab/>
      </w:r>
      <w:r w:rsidR="00A40335">
        <w:rPr>
          <w:lang w:val="en-US"/>
        </w:rPr>
        <w:t>Texts 1) and 2) are in principle identical, AND they differ from the printed edition between pages 39–42 (the page numbering differs between page 40–51). In the merged eText 3) the text on page 39–42 and the page numbers have been synchronized with the printed edition</w:t>
      </w:r>
      <w:r w:rsidR="00A40335">
        <w:t>. Other accidentally discovered differences from the printed edition have been recorded as revision marks. Differences have NOT been systematically compared with an optically recognized scan of the printed edition.</w:t>
      </w:r>
      <w:r w:rsidR="00DC6AA6" w:rsidRPr="00690A21">
        <w:fldChar w:fldCharType="begin"/>
      </w:r>
      <w:r w:rsidRPr="002D2EF5">
        <w:rPr>
          <w:lang w:val="en-US"/>
        </w:rPr>
        <w:instrText xml:space="preserve"> INCLUDETEXT "F:\\MyData\\My DropBox\\BV - Texte\\03 Ongoing\\Template Mastertext—ongoing.dotm" Source_FileName_Note </w:instrText>
      </w:r>
      <w:r w:rsidR="00DC6AA6" w:rsidRPr="00690A21">
        <w:fldChar w:fldCharType="separate"/>
      </w:r>
      <w:r w:rsidRPr="002D2EF5">
        <w:rPr>
          <w:rStyle w:val="loginfo"/>
          <w:lang w:val="en-US"/>
        </w:rPr>
        <w:t>{Zusätzliche Information zur Herkunft der oben aufgeführten Quelldatei}</w:t>
      </w:r>
      <w:r w:rsidR="00DC6AA6" w:rsidRPr="00690A21">
        <w:fldChar w:fldCharType="end"/>
      </w:r>
    </w:p>
    <w:p w14:paraId="3AE0759A" w14:textId="77777777" w:rsidR="00C57E99" w:rsidRDefault="00C57E99" w:rsidP="00C57E99">
      <w:pPr>
        <w:pStyle w:val="LogMetadata-1"/>
        <w:spacing w:before="120"/>
        <w:rPr>
          <w:lang w:val="en-US"/>
        </w:rPr>
      </w:pPr>
      <w:r w:rsidRPr="002D2EF5">
        <w:rPr>
          <w:lang w:val="en-US"/>
        </w:rPr>
        <w:t>Target.</w:t>
      </w:r>
      <w:r w:rsidR="00230826">
        <w:fldChar w:fldCharType="begin"/>
      </w:r>
      <w:r w:rsidR="00230826">
        <w:instrText xml:space="preserve"> INC</w:instrText>
      </w:r>
      <w:r w:rsidR="00230826">
        <w:instrText xml:space="preserve">LUDETEXT "F:\\MyData\\My DropBox\\BV - Texte\\03 Ongoing\\Template Mastertext—ongoing.dotm" Target  \* MERGEFORMAT </w:instrText>
      </w:r>
      <w:r w:rsidR="00230826">
        <w:fldChar w:fldCharType="separate"/>
      </w:r>
      <w:r w:rsidRPr="002D2EF5">
        <w:rPr>
          <w:rStyle w:val="loginfo"/>
          <w:lang w:val="en-US"/>
        </w:rPr>
        <w:t>{aus dem Quelltext generierter Zieltext / Übersetzung des Quelltextes. Aus diesem Text wird der Mastertext generiert.}</w:t>
      </w:r>
      <w:r w:rsidR="00230826">
        <w:rPr>
          <w:rStyle w:val="loginfo"/>
          <w:lang w:val="en-US"/>
        </w:rPr>
        <w:fldChar w:fldCharType="end"/>
      </w:r>
    </w:p>
    <w:p w14:paraId="500C7620" w14:textId="77777777" w:rsidR="00C57E99" w:rsidRDefault="00C57E99" w:rsidP="00C57E99">
      <w:pPr>
        <w:pStyle w:val="LogMetadata-2"/>
        <w:rPr>
          <w:lang w:val="en-US"/>
        </w:rPr>
      </w:pPr>
      <w:r w:rsidRPr="002D2EF5">
        <w:rPr>
          <w:lang w:val="en-US"/>
        </w:rPr>
        <w:t>Principal</w:t>
      </w:r>
      <w:r w:rsidRPr="002D2EF5">
        <w:rPr>
          <w:lang w:val="en-US"/>
        </w:rPr>
        <w:tab/>
        <w:t>%</w:t>
      </w:r>
      <w:r w:rsidR="00230826">
        <w:fldChar w:fldCharType="begin"/>
      </w:r>
      <w:r w:rsidR="00230826">
        <w:instrText xml:space="preserve"> INCLUDE</w:instrText>
      </w:r>
      <w:r w:rsidR="00230826">
        <w:instrText xml:space="preserve">TEXT "F:\\MyData\\My DropBox\\BV - Texte\\03 Ongoing\\Template Mastertext—ongoing.dotm" Target_Principal  \* MERGEFORMAT </w:instrText>
      </w:r>
      <w:r w:rsidR="00230826">
        <w:fldChar w:fldCharType="separate"/>
      </w:r>
      <w:r w:rsidRPr="002D2EF5">
        <w:rPr>
          <w:rStyle w:val="loginfo"/>
          <w:lang w:val="en-US"/>
        </w:rPr>
        <w:t>{Auftraggeber für den Zieltext / die Übersetzung}</w:t>
      </w:r>
      <w:r w:rsidR="00230826">
        <w:rPr>
          <w:rStyle w:val="loginfo"/>
          <w:lang w:val="en-US"/>
        </w:rPr>
        <w:fldChar w:fldCharType="end"/>
      </w:r>
    </w:p>
    <w:p w14:paraId="091C9A05" w14:textId="77777777" w:rsidR="00C57E99" w:rsidRDefault="00C57E99" w:rsidP="00C57E99">
      <w:pPr>
        <w:pStyle w:val="LogMetadata-2"/>
        <w:rPr>
          <w:lang w:val="en-US"/>
        </w:rPr>
      </w:pPr>
      <w:r w:rsidRPr="002D2EF5">
        <w:rPr>
          <w:lang w:val="en-US"/>
        </w:rPr>
        <w:t>Editor</w:t>
      </w:r>
      <w:r w:rsidRPr="002D2EF5">
        <w:rPr>
          <w:lang w:val="en-US"/>
        </w:rPr>
        <w:tab/>
        <w:t>%</w:t>
      </w:r>
      <w:r w:rsidR="00230826">
        <w:fldChar w:fldCharType="begin"/>
      </w:r>
      <w:r w:rsidR="00230826">
        <w:instrText xml:space="preserve"> INCLUDETEXT "F:\\MyData\\My DropBox\\BV - Texte\\03 Ongoing\\Template Mas</w:instrText>
      </w:r>
      <w:r w:rsidR="00230826">
        <w:instrText xml:space="preserve">tertext—ongoing.dotm" Target_Editor  \* MERGEFORMAT </w:instrText>
      </w:r>
      <w:r w:rsidR="00230826">
        <w:fldChar w:fldCharType="separate"/>
      </w:r>
      <w:r w:rsidRPr="002D2EF5">
        <w:rPr>
          <w:rStyle w:val="loginfo"/>
          <w:lang w:val="en-US"/>
        </w:rPr>
        <w:t>{Redaktion des Zieltextes / der Übersetzung}</w:t>
      </w:r>
      <w:r w:rsidR="00230826">
        <w:rPr>
          <w:rStyle w:val="loginfo"/>
          <w:lang w:val="en-US"/>
        </w:rPr>
        <w:fldChar w:fldCharType="end"/>
      </w:r>
    </w:p>
    <w:p w14:paraId="294D76FA" w14:textId="77777777" w:rsidR="00C57E99" w:rsidRDefault="00C57E99" w:rsidP="00C57E99">
      <w:pPr>
        <w:pStyle w:val="LogMetadata-2"/>
        <w:rPr>
          <w:lang w:val="en-US"/>
        </w:rPr>
      </w:pPr>
      <w:r w:rsidRPr="002D2EF5">
        <w:rPr>
          <w:lang w:val="en-US"/>
        </w:rPr>
        <w:t>Translator</w:t>
      </w:r>
      <w:r w:rsidRPr="002D2EF5">
        <w:rPr>
          <w:lang w:val="en-US"/>
        </w:rPr>
        <w:tab/>
        <w:t>%</w:t>
      </w:r>
      <w:r w:rsidR="00230826">
        <w:fldChar w:fldCharType="begin"/>
      </w:r>
      <w:r w:rsidR="00230826">
        <w:instrText xml:space="preserve"> INCLUDETEXT "F:\\MyData\\My DropBox\\BV - Texte\\03 Ongoing\\Template Mastertext—ongoing.dotm" Target_Translator  \* MERGEFORMAT </w:instrText>
      </w:r>
      <w:r w:rsidR="00230826">
        <w:fldChar w:fldCharType="separate"/>
      </w:r>
      <w:r w:rsidRPr="002D2EF5">
        <w:rPr>
          <w:rStyle w:val="loginfo"/>
          <w:lang w:val="en-US"/>
        </w:rPr>
        <w:t>{Namen des/der Übersetzers bzw. des Übersetzerteams (falls es sich um eine Übersetzung handelt)}</w:t>
      </w:r>
      <w:r w:rsidR="00230826">
        <w:rPr>
          <w:rStyle w:val="loginfo"/>
          <w:lang w:val="en-US"/>
        </w:rPr>
        <w:fldChar w:fldCharType="end"/>
      </w:r>
    </w:p>
    <w:p w14:paraId="1BDA2166" w14:textId="77777777" w:rsidR="00C57E99" w:rsidRDefault="00C57E99" w:rsidP="00C57E99">
      <w:pPr>
        <w:pStyle w:val="LogMetadata-2"/>
        <w:rPr>
          <w:lang w:val="en-US"/>
        </w:rPr>
      </w:pPr>
      <w:r w:rsidRPr="002D2EF5">
        <w:rPr>
          <w:lang w:val="en-US"/>
        </w:rPr>
        <w:t>Title</w:t>
      </w:r>
      <w:r w:rsidRPr="002D2EF5">
        <w:rPr>
          <w:lang w:val="en-US"/>
        </w:rPr>
        <w:tab/>
        <w:t>%</w:t>
      </w:r>
      <w:r w:rsidR="00230826">
        <w:fldChar w:fldCharType="begin"/>
      </w:r>
      <w:r w:rsidR="00230826">
        <w:instrText xml:space="preserve"> INCLUDETEXT "F:\\MyData\\My DropBox\\BV - Texte\\03 Ongoing\\Template Mastertext—ongoing.dotm" Target_Title  \* MERGEFORMAT </w:instrText>
      </w:r>
      <w:r w:rsidR="00230826">
        <w:fldChar w:fldCharType="separate"/>
      </w:r>
      <w:r w:rsidRPr="002D2EF5">
        <w:rPr>
          <w:rStyle w:val="loginfo"/>
          <w:lang w:val="en-US"/>
        </w:rPr>
        <w:t>{Titel des Zieltextes / der Übersetzung}</w:t>
      </w:r>
      <w:r w:rsidR="00230826">
        <w:rPr>
          <w:rStyle w:val="loginfo"/>
          <w:lang w:val="en-US"/>
        </w:rPr>
        <w:fldChar w:fldCharType="end"/>
      </w:r>
    </w:p>
    <w:p w14:paraId="1A4011F6" w14:textId="77777777" w:rsidR="00C57E99" w:rsidRDefault="00C57E99" w:rsidP="00C57E99">
      <w:pPr>
        <w:pStyle w:val="LogMetadata-2"/>
        <w:rPr>
          <w:lang w:val="en-US"/>
        </w:rPr>
      </w:pPr>
      <w:r w:rsidRPr="002D2EF5">
        <w:rPr>
          <w:lang w:val="en-US"/>
        </w:rPr>
        <w:t>Language</w:t>
      </w:r>
      <w:r w:rsidRPr="002D2EF5">
        <w:rPr>
          <w:lang w:val="en-US"/>
        </w:rPr>
        <w:tab/>
        <w:t>%</w:t>
      </w:r>
      <w:r w:rsidR="00230826">
        <w:fldChar w:fldCharType="begin"/>
      </w:r>
      <w:r w:rsidR="00230826">
        <w:instrText xml:space="preserve"> INCLUDETEXT "F:\\MyData\\My DropBox\\BV - Texte\\03 Ongoing\\Template Mastertext—ongoing.dotm" Target_Language  \* MERGEFORMAT </w:instrText>
      </w:r>
      <w:r w:rsidR="00230826">
        <w:fldChar w:fldCharType="separate"/>
      </w:r>
      <w:r w:rsidRPr="002D2EF5">
        <w:rPr>
          <w:rStyle w:val="loginfo"/>
          <w:lang w:val="en-US"/>
        </w:rPr>
        <w:t>{Sprache des Zieltextes / der Übersetzung}</w:t>
      </w:r>
      <w:r w:rsidR="00230826">
        <w:rPr>
          <w:rStyle w:val="loginfo"/>
          <w:lang w:val="en-US"/>
        </w:rPr>
        <w:fldChar w:fldCharType="end"/>
      </w:r>
    </w:p>
    <w:p w14:paraId="26FDBDEB" w14:textId="77777777" w:rsidR="00C57E99" w:rsidRDefault="00C57E99" w:rsidP="00C57E99">
      <w:pPr>
        <w:pStyle w:val="LogMetadata-2"/>
        <w:rPr>
          <w:lang w:val="en-US"/>
        </w:rPr>
      </w:pPr>
      <w:r w:rsidRPr="002D2EF5">
        <w:rPr>
          <w:lang w:val="en-US"/>
        </w:rPr>
        <w:t>Edition</w:t>
      </w:r>
      <w:r w:rsidRPr="002D2EF5">
        <w:rPr>
          <w:lang w:val="en-US"/>
        </w:rPr>
        <w:tab/>
        <w:t>%</w:t>
      </w:r>
      <w:bookmarkStart w:id="57" w:name="Target_Edition"/>
      <w:r w:rsidR="00DC6AA6" w:rsidRPr="00A37E60">
        <w:rPr>
          <w:rStyle w:val="loginfo"/>
        </w:rPr>
        <w:fldChar w:fldCharType="begin"/>
      </w:r>
      <w:r w:rsidRPr="002D2EF5">
        <w:rPr>
          <w:rStyle w:val="loginfo"/>
          <w:lang w:val="en-US"/>
        </w:rPr>
        <w:instrText xml:space="preserve"> INCLUDETEXT "F:\\MyData\\My DropBox\\BV - Texte\\03 Ongoing\\Template Mastertext—ongoing.dotm" Target_Edition  \* MERGEFORMAT </w:instrText>
      </w:r>
      <w:r w:rsidR="00DC6AA6" w:rsidRPr="00A37E60">
        <w:rPr>
          <w:rStyle w:val="loginfo"/>
        </w:rPr>
        <w:fldChar w:fldCharType="separate"/>
      </w:r>
      <w:r w:rsidRPr="002D2EF5">
        <w:rPr>
          <w:rStyle w:val="loginfo"/>
          <w:lang w:val="en-US"/>
        </w:rPr>
        <w:t>{Ausgabe des Zieltextes (1. Ausgabe, 2. überarbeitete Ausgabe etc.}</w:t>
      </w:r>
      <w:r w:rsidR="00DC6AA6" w:rsidRPr="00A37E60">
        <w:rPr>
          <w:rStyle w:val="loginfo"/>
        </w:rPr>
        <w:fldChar w:fldCharType="end"/>
      </w:r>
      <w:bookmarkEnd w:id="57"/>
    </w:p>
    <w:p w14:paraId="6F6BB902" w14:textId="77777777" w:rsidR="00C57E99" w:rsidRDefault="00C57E99" w:rsidP="00C57E99">
      <w:pPr>
        <w:pStyle w:val="LogMetadata-2"/>
        <w:rPr>
          <w:lang w:val="en-US"/>
        </w:rPr>
      </w:pPr>
      <w:r w:rsidRPr="002D2EF5">
        <w:rPr>
          <w:lang w:val="en-US"/>
        </w:rPr>
        <w:t>Start</w:t>
      </w:r>
      <w:r w:rsidRPr="002D2EF5">
        <w:rPr>
          <w:lang w:val="en-US"/>
        </w:rPr>
        <w:tab/>
        <w:t>%</w:t>
      </w:r>
      <w:r w:rsidR="00230826">
        <w:fldChar w:fldCharType="begin"/>
      </w:r>
      <w:r w:rsidR="00230826">
        <w:instrText xml:space="preserve"> INCLUDETEXT "F:\\MyData\\My DropBox\\BV - Texte\\03 Ongoing\\Template Mastertext—ongoing.dotm" Target_Start</w:instrText>
      </w:r>
      <w:r w:rsidR="00230826">
        <w:instrText xml:space="preserve">  \* MERGEFORMAT </w:instrText>
      </w:r>
      <w:r w:rsidR="00230826">
        <w:fldChar w:fldCharType="separate"/>
      </w:r>
      <w:r w:rsidRPr="002D2EF5">
        <w:rPr>
          <w:rStyle w:val="loginfo"/>
          <w:lang w:val="en-US"/>
        </w:rPr>
        <w:t>{Datum der Auftragsvergabe für den Zieltext / die Übersetzung}</w:t>
      </w:r>
      <w:r w:rsidR="00230826">
        <w:rPr>
          <w:rStyle w:val="loginfo"/>
          <w:lang w:val="en-US"/>
        </w:rPr>
        <w:fldChar w:fldCharType="end"/>
      </w:r>
    </w:p>
    <w:p w14:paraId="12A57D5D" w14:textId="77777777" w:rsidR="00C57E99" w:rsidRDefault="00C57E99" w:rsidP="00C57E99">
      <w:pPr>
        <w:pStyle w:val="LogMetadata-2"/>
        <w:rPr>
          <w:lang w:val="en-US"/>
        </w:rPr>
      </w:pPr>
      <w:r w:rsidRPr="002D2EF5">
        <w:rPr>
          <w:lang w:val="en-US"/>
        </w:rPr>
        <w:t>Release</w:t>
      </w:r>
      <w:r w:rsidRPr="002D2EF5">
        <w:rPr>
          <w:lang w:val="en-US"/>
        </w:rPr>
        <w:tab/>
        <w:t>%</w:t>
      </w:r>
      <w:r w:rsidR="00230826">
        <w:fldChar w:fldCharType="begin"/>
      </w:r>
      <w:r w:rsidR="00230826">
        <w:instrText xml:space="preserve"> INCLUDETEXT "F:\\MyData\\My DropBox\\BV - Texte\\03 Ongoing\\Template Mastertext—ongoing.dotm" Target_Release  \* MERGEFORMAT </w:instrText>
      </w:r>
      <w:r w:rsidR="00230826">
        <w:fldChar w:fldCharType="separate"/>
      </w:r>
      <w:r w:rsidRPr="002D2EF5">
        <w:rPr>
          <w:rStyle w:val="loginfo"/>
          <w:lang w:val="en-US"/>
        </w:rPr>
        <w:t>{Datum der Freigabe des Zieltextes / der Übersetzung (z.B. das Datum der freigegebenen Datei mit Uhrzeit)}</w:t>
      </w:r>
      <w:r w:rsidR="00230826">
        <w:rPr>
          <w:rStyle w:val="loginfo"/>
          <w:lang w:val="en-US"/>
        </w:rPr>
        <w:fldChar w:fldCharType="end"/>
      </w:r>
    </w:p>
    <w:p w14:paraId="71C7012B" w14:textId="77777777" w:rsidR="00C57E99" w:rsidRDefault="00C57E99" w:rsidP="00C57E99">
      <w:pPr>
        <w:pStyle w:val="LogMetadata-2"/>
        <w:rPr>
          <w:lang w:val="en-US"/>
        </w:rPr>
      </w:pPr>
      <w:r w:rsidRPr="002D2EF5">
        <w:rPr>
          <w:lang w:val="en-US"/>
        </w:rPr>
        <w:t>Class</w:t>
      </w:r>
      <w:r w:rsidRPr="002D2EF5">
        <w:rPr>
          <w:lang w:val="en-US"/>
        </w:rPr>
        <w:tab/>
        <w:t>%</w:t>
      </w:r>
      <w:r w:rsidR="00230826">
        <w:fldChar w:fldCharType="begin"/>
      </w:r>
      <w:r w:rsidR="00230826">
        <w:instrText xml:space="preserve"> INCLUDETEXT "F:\\MyData\\My DropBox\\BV - Texte\\03 Ongoing\\Template Mastertext—ongoing.dotm" Target_Class  \* MERGEFORMAT </w:instrText>
      </w:r>
      <w:r w:rsidR="00230826">
        <w:fldChar w:fldCharType="separate"/>
      </w:r>
      <w:r w:rsidRPr="002D2EF5">
        <w:rPr>
          <w:rStyle w:val="loginfo"/>
          <w:lang w:val="en-US"/>
        </w:rPr>
        <w:t>{Typ des Zieltextes (Letter, Communication, Compilation, Collection, Book, Bahai, etc.}</w:t>
      </w:r>
      <w:r w:rsidR="00230826">
        <w:rPr>
          <w:rStyle w:val="loginfo"/>
          <w:lang w:val="en-US"/>
        </w:rPr>
        <w:fldChar w:fldCharType="end"/>
      </w:r>
    </w:p>
    <w:p w14:paraId="7A84CB26" w14:textId="77777777" w:rsidR="00C57E99" w:rsidRDefault="00C57E99" w:rsidP="00C57E99">
      <w:pPr>
        <w:pStyle w:val="LogMetadata-2"/>
        <w:rPr>
          <w:lang w:val="en-US"/>
        </w:rPr>
      </w:pPr>
      <w:r w:rsidRPr="002D2EF5">
        <w:rPr>
          <w:lang w:val="en-US"/>
        </w:rPr>
        <w:t>Note</w:t>
      </w:r>
      <w:r w:rsidRPr="002D2EF5">
        <w:rPr>
          <w:lang w:val="en-US"/>
        </w:rPr>
        <w:tab/>
        <w:t>%</w:t>
      </w:r>
      <w:r w:rsidR="00230826">
        <w:fldChar w:fldCharType="begin"/>
      </w:r>
      <w:r w:rsidR="00230826">
        <w:instrText xml:space="preserve"> INCLUDETEXT "F:\\MyData\\My DropBox\\BV - Texte\\03 Ongoing\\Template Mastertext—ongoing.dotm" Target_Note  \* MERGEFORMAT </w:instrText>
      </w:r>
      <w:r w:rsidR="00230826">
        <w:fldChar w:fldCharType="separate"/>
      </w:r>
      <w:r w:rsidRPr="002D2EF5">
        <w:rPr>
          <w:rStyle w:val="loginfo"/>
          <w:lang w:val="en-US"/>
        </w:rPr>
        <w:t>{zusätzliche Informationen zum Zieltext / zur Übersetzung (z.B. zusätzlich bei der Erstellung des Zieltextes / der Übersetzung konsultierte Textquellen, auch in anderen Sprachen)}</w:t>
      </w:r>
      <w:r w:rsidR="00230826">
        <w:rPr>
          <w:rStyle w:val="loginfo"/>
          <w:lang w:val="en-US"/>
        </w:rPr>
        <w:fldChar w:fldCharType="end"/>
      </w:r>
    </w:p>
    <w:p w14:paraId="53726CCF" w14:textId="77777777" w:rsidR="00C57E99" w:rsidRDefault="00C57E99" w:rsidP="00C57E99">
      <w:pPr>
        <w:pStyle w:val="LogMetadata-2"/>
        <w:rPr>
          <w:lang w:val="en-US"/>
        </w:rPr>
      </w:pPr>
      <w:r w:rsidRPr="002D2EF5">
        <w:rPr>
          <w:lang w:val="en-US"/>
        </w:rPr>
        <w:t>Publisher</w:t>
      </w:r>
      <w:r w:rsidRPr="002D2EF5">
        <w:rPr>
          <w:lang w:val="en-US"/>
        </w:rPr>
        <w:tab/>
        <w:t>%</w:t>
      </w:r>
      <w:r w:rsidR="00230826">
        <w:fldChar w:fldCharType="begin"/>
      </w:r>
      <w:r w:rsidR="00230826">
        <w:instrText xml:space="preserve"> INCLUDETEXT "F:\\MyData\\My DropBox\\BV - Texte\\03 Ongoing\\Template Mastertext—ongoing.dotm" Target_Publisher  \* MERGEFORMAT </w:instrText>
      </w:r>
      <w:r w:rsidR="00230826">
        <w:fldChar w:fldCharType="separate"/>
      </w:r>
      <w:r w:rsidRPr="002D2EF5">
        <w:rPr>
          <w:rStyle w:val="loginfo"/>
          <w:lang w:val="en-US"/>
        </w:rPr>
        <w:t>{Herausgeber des Zieltextes / der Übersetzung}</w:t>
      </w:r>
      <w:r w:rsidR="00230826">
        <w:rPr>
          <w:rStyle w:val="loginfo"/>
          <w:lang w:val="en-US"/>
        </w:rPr>
        <w:fldChar w:fldCharType="end"/>
      </w:r>
    </w:p>
    <w:p w14:paraId="67C532B7" w14:textId="77777777" w:rsidR="00C57E99" w:rsidRDefault="00C57E99" w:rsidP="00C57E99">
      <w:pPr>
        <w:pStyle w:val="LogMetadata-2"/>
        <w:rPr>
          <w:lang w:val="en-US"/>
        </w:rPr>
      </w:pPr>
      <w:r w:rsidRPr="002D2EF5">
        <w:rPr>
          <w:lang w:val="en-US"/>
        </w:rPr>
        <w:t>Place</w:t>
      </w:r>
      <w:r w:rsidRPr="002D2EF5">
        <w:rPr>
          <w:lang w:val="en-US"/>
        </w:rPr>
        <w:tab/>
        <w:t>%</w:t>
      </w:r>
      <w:r w:rsidR="00230826">
        <w:fldChar w:fldCharType="begin"/>
      </w:r>
      <w:r w:rsidR="00230826">
        <w:instrText xml:space="preserve"> INCLUDETEXT "F:\\MyData\\My DropBox\\BV - Texte\\03 Ongoing\\Template Mastertext—ongoing.dotm" Target_Place  \* MERGEFORMAT </w:instrText>
      </w:r>
      <w:r w:rsidR="00230826">
        <w:fldChar w:fldCharType="separate"/>
      </w:r>
      <w:r w:rsidRPr="002D2EF5">
        <w:rPr>
          <w:rStyle w:val="loginfo"/>
          <w:lang w:val="en-US"/>
        </w:rPr>
        <w:t>{Ort der Veröffentlichung des Zieltextes / der Übersetzung}</w:t>
      </w:r>
      <w:r w:rsidR="00230826">
        <w:rPr>
          <w:rStyle w:val="loginfo"/>
          <w:lang w:val="en-US"/>
        </w:rPr>
        <w:fldChar w:fldCharType="end"/>
      </w:r>
    </w:p>
    <w:p w14:paraId="13377771" w14:textId="77777777" w:rsidR="00C57E99" w:rsidRDefault="00C57E99" w:rsidP="00C57E99">
      <w:pPr>
        <w:pStyle w:val="LogMetadata-2"/>
        <w:rPr>
          <w:lang w:val="en-US"/>
        </w:rPr>
      </w:pPr>
      <w:r w:rsidRPr="002D2EF5">
        <w:rPr>
          <w:lang w:val="en-US"/>
        </w:rPr>
        <w:t>ISBN</w:t>
      </w:r>
      <w:r w:rsidRPr="002D2EF5">
        <w:rPr>
          <w:lang w:val="en-US"/>
        </w:rPr>
        <w:tab/>
        <w:t>%</w:t>
      </w:r>
      <w:r w:rsidR="00230826">
        <w:fldChar w:fldCharType="begin"/>
      </w:r>
      <w:r w:rsidR="00230826">
        <w:instrText xml:space="preserve"> INCLUDETEXT "F:\\MyDa</w:instrText>
      </w:r>
      <w:r w:rsidR="00230826">
        <w:instrText xml:space="preserve">ta\\My DropBox\\BV - Texte\\03 Ongoing\\Template Mastertext—ongoing.dotm" Target_ISBN  \* MERGEFORMAT </w:instrText>
      </w:r>
      <w:r w:rsidR="00230826">
        <w:fldChar w:fldCharType="separate"/>
      </w:r>
      <w:r w:rsidRPr="002D2EF5">
        <w:rPr>
          <w:rStyle w:val="loginfo"/>
          <w:lang w:val="en-US"/>
        </w:rPr>
        <w:t>{ISBN des Zieltextes / der Übersetzung}</w:t>
      </w:r>
      <w:r w:rsidR="00230826">
        <w:rPr>
          <w:rStyle w:val="loginfo"/>
          <w:lang w:val="en-US"/>
        </w:rPr>
        <w:fldChar w:fldCharType="end"/>
      </w:r>
    </w:p>
    <w:p w14:paraId="51EDDF2D" w14:textId="77777777" w:rsidR="00C57E99" w:rsidRDefault="00C57E99" w:rsidP="00C57E99">
      <w:pPr>
        <w:pStyle w:val="LogMetadata-2"/>
        <w:rPr>
          <w:lang w:val="en-US"/>
        </w:rPr>
      </w:pPr>
      <w:r w:rsidRPr="002D2EF5">
        <w:rPr>
          <w:lang w:val="en-US"/>
        </w:rPr>
        <w:t>FileName</w:t>
      </w:r>
      <w:r w:rsidRPr="002D2EF5">
        <w:rPr>
          <w:lang w:val="en-US"/>
        </w:rPr>
        <w:tab/>
        <w:t>%</w:t>
      </w:r>
      <w:r w:rsidR="00230826">
        <w:fldChar w:fldCharType="begin"/>
      </w:r>
      <w:r w:rsidR="00230826">
        <w:instrText xml:space="preserve"> INCLUDETEXT "F:\\MyData\\My DropBox\\BV - Texte\\03 Ongoing\\Template Mastertext—ongoing.dotm" Targe</w:instrText>
      </w:r>
      <w:r w:rsidR="00230826">
        <w:instrText xml:space="preserve">t_FileName  \* MERGEFORMAT </w:instrText>
      </w:r>
      <w:r w:rsidR="00230826">
        <w:fldChar w:fldCharType="separate"/>
      </w:r>
      <w:r w:rsidRPr="002D2EF5">
        <w:rPr>
          <w:rStyle w:val="loginfo"/>
          <w:lang w:val="en-US"/>
        </w:rPr>
        <w:t>{Name der den freigegebenen Zieltext enthaltenden Datei}</w:t>
      </w:r>
      <w:r w:rsidR="00230826">
        <w:rPr>
          <w:rStyle w:val="loginfo"/>
          <w:lang w:val="en-US"/>
        </w:rPr>
        <w:fldChar w:fldCharType="end"/>
      </w:r>
    </w:p>
    <w:p w14:paraId="2D9792DF" w14:textId="77777777" w:rsidR="00C57E99" w:rsidRDefault="00C57E99" w:rsidP="00C57E99">
      <w:pPr>
        <w:pStyle w:val="LogMetadata-3"/>
        <w:rPr>
          <w:lang w:val="en-US"/>
        </w:rPr>
      </w:pPr>
      <w:r w:rsidRPr="002D2EF5">
        <w:rPr>
          <w:lang w:val="en-US"/>
        </w:rPr>
        <w:t>Date</w:t>
      </w:r>
      <w:r w:rsidRPr="002D2EF5">
        <w:rPr>
          <w:lang w:val="en-US"/>
        </w:rPr>
        <w:tab/>
        <w:t>%</w:t>
      </w:r>
      <w:r w:rsidR="00230826">
        <w:fldChar w:fldCharType="begin"/>
      </w:r>
      <w:r w:rsidR="00230826">
        <w:instrText xml:space="preserve"> INCLUDETEXT "F:\\MyData\\My DropBox\\BV - Texte\\03 Ongoing\\Template Mastertext—ongoing.dotm" Target_FileName_Date  \* MERGEFORMAT </w:instrText>
      </w:r>
      <w:r w:rsidR="00230826">
        <w:fldChar w:fldCharType="separate"/>
      </w:r>
      <w:r w:rsidRPr="002D2EF5">
        <w:rPr>
          <w:rStyle w:val="loginfo"/>
          <w:lang w:val="en-US"/>
        </w:rPr>
        <w:t>{Datum der oben aufgeführten Zieldatei}</w:t>
      </w:r>
      <w:r w:rsidR="00230826">
        <w:rPr>
          <w:rStyle w:val="loginfo"/>
          <w:lang w:val="en-US"/>
        </w:rPr>
        <w:fldChar w:fldCharType="end"/>
      </w:r>
    </w:p>
    <w:p w14:paraId="2AEA4077" w14:textId="77777777" w:rsidR="00C57E99" w:rsidRDefault="00C57E99" w:rsidP="00C57E99">
      <w:pPr>
        <w:pStyle w:val="LogMetadata-3"/>
        <w:rPr>
          <w:lang w:val="en-US"/>
        </w:rPr>
      </w:pPr>
      <w:r w:rsidRPr="002D2EF5">
        <w:rPr>
          <w:lang w:val="en-US"/>
        </w:rPr>
        <w:t>Format</w:t>
      </w:r>
      <w:r w:rsidRPr="002D2EF5">
        <w:rPr>
          <w:lang w:val="en-US"/>
        </w:rPr>
        <w:tab/>
        <w:t>%</w:t>
      </w:r>
      <w:r w:rsidR="00230826">
        <w:fldChar w:fldCharType="begin"/>
      </w:r>
      <w:r w:rsidR="00230826">
        <w:instrText xml:space="preserve"> INCLUDETEXT "F:\\MyData\\My DropBox\\BV - Texte\\03 Ongoing\\Template Mastertext—ongoing.dotm" Target_FileName_Format  \* MERGEFORMAT </w:instrText>
      </w:r>
      <w:r w:rsidR="00230826">
        <w:fldChar w:fldCharType="separate"/>
      </w:r>
      <w:r w:rsidRPr="002D2EF5">
        <w:rPr>
          <w:rStyle w:val="loginfo"/>
          <w:lang w:val="en-US"/>
        </w:rPr>
        <w:t>{Format der oben aufgeführten Zieldatei, wenn möglich mit Versionsangabe}</w:t>
      </w:r>
      <w:r w:rsidR="00230826">
        <w:rPr>
          <w:rStyle w:val="loginfo"/>
          <w:lang w:val="en-US"/>
        </w:rPr>
        <w:fldChar w:fldCharType="end"/>
      </w:r>
    </w:p>
    <w:p w14:paraId="77B7EBB2" w14:textId="77777777" w:rsidR="00C57E99" w:rsidRDefault="00C57E99" w:rsidP="00C57E99">
      <w:pPr>
        <w:pStyle w:val="LogMetadata-3"/>
        <w:rPr>
          <w:lang w:val="en-US"/>
        </w:rPr>
      </w:pPr>
      <w:r w:rsidRPr="002D2EF5">
        <w:rPr>
          <w:lang w:val="en-US"/>
        </w:rPr>
        <w:t>Location</w:t>
      </w:r>
      <w:r w:rsidRPr="002D2EF5">
        <w:rPr>
          <w:lang w:val="en-US"/>
        </w:rPr>
        <w:tab/>
        <w:t>%</w:t>
      </w:r>
      <w:r w:rsidR="00230826">
        <w:fldChar w:fldCharType="begin"/>
      </w:r>
      <w:r w:rsidR="00230826">
        <w:instrText xml:space="preserve"> INCLUDETEXT </w:instrText>
      </w:r>
      <w:r w:rsidR="00230826">
        <w:instrText xml:space="preserve">"F:\\MyData\\My DropBox\\BV - Texte\\03 Ongoing\\Template Mastertext—ongoing.dotm" Target_FileName_Location  \* MERGEFORMAT </w:instrText>
      </w:r>
      <w:r w:rsidR="00230826">
        <w:fldChar w:fldCharType="separate"/>
      </w:r>
      <w:r w:rsidRPr="002D2EF5">
        <w:rPr>
          <w:rStyle w:val="loginfo"/>
          <w:lang w:val="en-US"/>
        </w:rPr>
        <w:t>{Herkunftsort der oben aufgeführten Zieldatei}</w:t>
      </w:r>
      <w:r w:rsidR="00230826">
        <w:rPr>
          <w:rStyle w:val="loginfo"/>
          <w:lang w:val="en-US"/>
        </w:rPr>
        <w:fldChar w:fldCharType="end"/>
      </w:r>
    </w:p>
    <w:p w14:paraId="65D9FD07" w14:textId="77777777" w:rsidR="00C57E99" w:rsidRDefault="00C57E99" w:rsidP="00C57E99">
      <w:pPr>
        <w:pStyle w:val="LogMetadata-3"/>
        <w:rPr>
          <w:lang w:val="en-US"/>
        </w:rPr>
      </w:pPr>
      <w:r w:rsidRPr="002D2EF5">
        <w:rPr>
          <w:lang w:val="en-US"/>
        </w:rPr>
        <w:t>Note</w:t>
      </w:r>
      <w:r w:rsidRPr="002D2EF5">
        <w:rPr>
          <w:lang w:val="en-US"/>
        </w:rPr>
        <w:tab/>
        <w:t>%</w:t>
      </w:r>
      <w:r w:rsidR="00DC6AA6" w:rsidRPr="00690A21">
        <w:fldChar w:fldCharType="begin"/>
      </w:r>
      <w:r w:rsidRPr="002D2EF5">
        <w:rPr>
          <w:lang w:val="en-US"/>
        </w:rPr>
        <w:instrText xml:space="preserve"> INCLUDETEXT "F:\\MyData\\My DropBox\\BV - Texte\\03 Ongoing\\Template Mastertext—ongoing.dotm" Target_FileName_Note </w:instrText>
      </w:r>
      <w:r w:rsidR="00DC6AA6" w:rsidRPr="00690A21">
        <w:fldChar w:fldCharType="separate"/>
      </w:r>
      <w:r w:rsidRPr="002D2EF5">
        <w:rPr>
          <w:rStyle w:val="loginfo"/>
          <w:lang w:val="en-US"/>
        </w:rPr>
        <w:t>{Zusätzliche Information zur Herkunft der oben aufgeführten Zieldatei}</w:t>
      </w:r>
      <w:r w:rsidR="00DC6AA6" w:rsidRPr="00690A21">
        <w:fldChar w:fldCharType="end"/>
      </w:r>
    </w:p>
    <w:p w14:paraId="76CCEF00" w14:textId="77777777" w:rsidR="00C57E99" w:rsidRDefault="00C57E99" w:rsidP="00C57E99">
      <w:pPr>
        <w:pStyle w:val="LogMetadata-1"/>
        <w:spacing w:before="120"/>
        <w:rPr>
          <w:lang w:val="en-US"/>
        </w:rPr>
      </w:pPr>
      <w:r w:rsidRPr="002D2EF5">
        <w:rPr>
          <w:lang w:val="en-US"/>
        </w:rPr>
        <w:t>Mastertext.</w:t>
      </w:r>
      <w:r w:rsidR="00230826">
        <w:fldChar w:fldCharType="begin"/>
      </w:r>
      <w:r w:rsidR="00230826">
        <w:instrText xml:space="preserve"> INCLUDETEXT "F:\\MyData\\My DropBox\\BV - Texte\\03 Ongoing\\Template Mastertext—ongoing.dotm" Mastertext  \* MERGEFORMAT </w:instrText>
      </w:r>
      <w:r w:rsidR="00230826">
        <w:fldChar w:fldCharType="separate"/>
      </w:r>
      <w:r w:rsidRPr="002D2EF5">
        <w:rPr>
          <w:rStyle w:val="loginfo"/>
          <w:lang w:val="en-US"/>
        </w:rPr>
        <w:t>{der Mastertext}</w:t>
      </w:r>
      <w:r w:rsidR="00230826">
        <w:rPr>
          <w:rStyle w:val="loginfo"/>
          <w:lang w:val="en-US"/>
        </w:rPr>
        <w:fldChar w:fldCharType="end"/>
      </w:r>
    </w:p>
    <w:p w14:paraId="2EF9BDB3" w14:textId="77777777" w:rsidR="00C57E99" w:rsidRDefault="00C57E99" w:rsidP="00C57E99">
      <w:pPr>
        <w:pStyle w:val="LogMetadata-2"/>
        <w:rPr>
          <w:lang w:val="en-US"/>
        </w:rPr>
      </w:pPr>
      <w:r w:rsidRPr="002D2EF5">
        <w:rPr>
          <w:lang w:val="en-US"/>
        </w:rPr>
        <w:t>Principal</w:t>
      </w:r>
      <w:r w:rsidRPr="002D2EF5">
        <w:rPr>
          <w:lang w:val="en-US"/>
        </w:rPr>
        <w:tab/>
        <w:t>%</w:t>
      </w:r>
      <w:r w:rsidR="00230826">
        <w:fldChar w:fldCharType="begin"/>
      </w:r>
      <w:r w:rsidR="00230826">
        <w:instrText xml:space="preserve"> INCLUDETEXT "F:\\MyData\\My DropBox\\BV - Texte\\03 Ongoing\\Template Mastertext—ongoing.dotm" Mastertext_Principal  \* MERGEFORMAT </w:instrText>
      </w:r>
      <w:r w:rsidR="00230826">
        <w:fldChar w:fldCharType="separate"/>
      </w:r>
      <w:r w:rsidRPr="002D2EF5">
        <w:rPr>
          <w:rStyle w:val="loginfo"/>
          <w:lang w:val="en-US"/>
        </w:rPr>
        <w:t>{Auftraggeber für den Mastertext}</w:t>
      </w:r>
      <w:r w:rsidR="00230826">
        <w:rPr>
          <w:rStyle w:val="loginfo"/>
          <w:lang w:val="en-US"/>
        </w:rPr>
        <w:fldChar w:fldCharType="end"/>
      </w:r>
    </w:p>
    <w:p w14:paraId="3DEF48AE" w14:textId="77777777" w:rsidR="00C57E99" w:rsidRDefault="00C57E99" w:rsidP="00A40335">
      <w:pPr>
        <w:pStyle w:val="LogMetadata-2"/>
        <w:rPr>
          <w:lang w:val="en-US"/>
        </w:rPr>
      </w:pPr>
      <w:r w:rsidRPr="002D2EF5">
        <w:rPr>
          <w:lang w:val="en-US"/>
        </w:rPr>
        <w:t>Editor</w:t>
      </w:r>
      <w:r w:rsidRPr="002D2EF5">
        <w:rPr>
          <w:lang w:val="en-US"/>
        </w:rPr>
        <w:tab/>
      </w:r>
      <w:r w:rsidR="00A40335">
        <w:rPr>
          <w:lang w:val="en-US"/>
        </w:rPr>
        <w:t>Marcel Marien</w:t>
      </w:r>
      <w:r w:rsidR="00230826">
        <w:fldChar w:fldCharType="begin"/>
      </w:r>
      <w:r w:rsidR="00230826">
        <w:instrText xml:space="preserve"> INCLUDETEXT "F:\\MyData\\My DropBox\\BV </w:instrText>
      </w:r>
      <w:r w:rsidR="00230826">
        <w:instrText xml:space="preserve">- Texte\\03 Ongoing\\Template Mastertext—ongoing.dotm" Mastertext_Editor  \* MERGEFORMAT </w:instrText>
      </w:r>
      <w:r w:rsidR="00230826">
        <w:fldChar w:fldCharType="separate"/>
      </w:r>
      <w:r w:rsidRPr="002D2EF5">
        <w:rPr>
          <w:rStyle w:val="loginfo"/>
          <w:lang w:val="en-US"/>
        </w:rPr>
        <w:t>{Redaktion des Mastertextes (Name der den Mastertext erstellenden Person(en), bzw. des Ausschusses)}</w:t>
      </w:r>
      <w:r w:rsidR="00230826">
        <w:rPr>
          <w:rStyle w:val="loginfo"/>
          <w:lang w:val="en-US"/>
        </w:rPr>
        <w:fldChar w:fldCharType="end"/>
      </w:r>
    </w:p>
    <w:p w14:paraId="1FC40E15" w14:textId="77777777" w:rsidR="00C57E99" w:rsidRDefault="00C57E99" w:rsidP="00A40335">
      <w:pPr>
        <w:pStyle w:val="LogMetadata-2"/>
        <w:rPr>
          <w:lang w:val="en-US"/>
        </w:rPr>
      </w:pPr>
      <w:r w:rsidRPr="002D2EF5">
        <w:rPr>
          <w:lang w:val="en-US"/>
        </w:rPr>
        <w:t>SourceFileName</w:t>
      </w:r>
      <w:r w:rsidRPr="002D2EF5">
        <w:rPr>
          <w:lang w:val="en-US"/>
        </w:rPr>
        <w:tab/>
      </w:r>
      <w:r w:rsidR="00A40335" w:rsidRPr="008D5166">
        <w:t xml:space="preserve">Covenant of Baha'u'llah </w:t>
      </w:r>
      <w:r w:rsidR="00A40335">
        <w:t>–</w:t>
      </w:r>
      <w:r w:rsidR="00A40335" w:rsidRPr="008D5166">
        <w:t xml:space="preserve"> compared</w:t>
      </w:r>
      <w:r w:rsidR="00A40335">
        <w:t>.docx</w:t>
      </w:r>
      <w:r w:rsidR="00230826">
        <w:fldChar w:fldCharType="begin"/>
      </w:r>
      <w:r w:rsidR="00230826">
        <w:instrText xml:space="preserve"> INCLUDETEXT "F:\\MyData\\My DropBox\\BV - Texte\\03 Ongoing\\Template Mastertext—ongoing.dotm" Mastertext_SourceFileName  \* MERGEFORMAT </w:instrText>
      </w:r>
      <w:r w:rsidR="00230826">
        <w:fldChar w:fldCharType="separate"/>
      </w:r>
      <w:r w:rsidRPr="002D2EF5">
        <w:rPr>
          <w:rStyle w:val="loginfo"/>
          <w:lang w:val="en-US"/>
        </w:rPr>
        <w:t>{Die dem Mastertext unmittelbar zugrunde liegende Quelldatei (gibt es mehr als eine Quelldatei, gibt es auch mehrere Textquelleneinträge, jede mit entsprechenden Untereinträgen)}</w:t>
      </w:r>
      <w:r w:rsidR="00230826">
        <w:rPr>
          <w:rStyle w:val="loginfo"/>
          <w:lang w:val="en-US"/>
        </w:rPr>
        <w:fldChar w:fldCharType="end"/>
      </w:r>
    </w:p>
    <w:p w14:paraId="3F5D116C" w14:textId="77777777" w:rsidR="00C57E99" w:rsidRDefault="00C57E99" w:rsidP="00A40335">
      <w:pPr>
        <w:pStyle w:val="LogMetadata-3"/>
        <w:rPr>
          <w:lang w:val="en-US"/>
        </w:rPr>
      </w:pPr>
      <w:r w:rsidRPr="002D2EF5">
        <w:rPr>
          <w:lang w:val="en-US"/>
        </w:rPr>
        <w:t>Date</w:t>
      </w:r>
      <w:r w:rsidRPr="002D2EF5">
        <w:rPr>
          <w:lang w:val="en-US"/>
        </w:rPr>
        <w:tab/>
      </w:r>
      <w:r w:rsidR="00A40335">
        <w:t>2015-02-07, 14.37</w:t>
      </w:r>
      <w:r w:rsidR="00230826">
        <w:fldChar w:fldCharType="begin"/>
      </w:r>
      <w:r w:rsidR="00230826">
        <w:instrText xml:space="preserve"> INCLUDETEXT "F:\\MyData\\My DropBox\\BV - Texte\\03 Ongoing\\Template Mastertext—ongoing.dotm" Mastertext_SourceFileName_Date  \* MERGEFORMAT </w:instrText>
      </w:r>
      <w:r w:rsidR="00230826">
        <w:fldChar w:fldCharType="separate"/>
      </w:r>
      <w:r w:rsidRPr="002D2EF5">
        <w:rPr>
          <w:rStyle w:val="loginfo"/>
          <w:lang w:val="en-US"/>
        </w:rPr>
        <w:t>{Datum der oben aufgeführten Quelldatei}</w:t>
      </w:r>
      <w:r w:rsidR="00230826">
        <w:rPr>
          <w:rStyle w:val="loginfo"/>
          <w:lang w:val="en-US"/>
        </w:rPr>
        <w:fldChar w:fldCharType="end"/>
      </w:r>
    </w:p>
    <w:p w14:paraId="7072353F" w14:textId="77777777" w:rsidR="00532344" w:rsidRDefault="00C57E99">
      <w:pPr>
        <w:pStyle w:val="LogMetadata-3"/>
        <w:rPr>
          <w:lang w:val="en-US"/>
        </w:rPr>
      </w:pPr>
      <w:r w:rsidRPr="002D2EF5">
        <w:rPr>
          <w:lang w:val="en-US"/>
        </w:rPr>
        <w:t>Format</w:t>
      </w:r>
      <w:r w:rsidRPr="002D2EF5">
        <w:rPr>
          <w:lang w:val="en-US"/>
        </w:rPr>
        <w:tab/>
      </w:r>
      <w:r w:rsidR="00A40335">
        <w:rPr>
          <w:lang w:val="en-US"/>
        </w:rPr>
        <w:t>.docx</w:t>
      </w:r>
      <w:r w:rsidR="00230826">
        <w:fldChar w:fldCharType="begin"/>
      </w:r>
      <w:r w:rsidR="00230826">
        <w:instrText xml:space="preserve"> INCLUDETEXT "F:\\MyData\\My DropBox\\BV - Texte\\03 Ongoing\\Template Mastertext—ongoing.dotm" Mastertext_SourceFileName_Format  \* MERGEFORMAT </w:instrText>
      </w:r>
      <w:r w:rsidR="00230826">
        <w:fldChar w:fldCharType="separate"/>
      </w:r>
      <w:r w:rsidRPr="002D2EF5">
        <w:rPr>
          <w:rStyle w:val="loginfo"/>
          <w:lang w:val="en-US"/>
        </w:rPr>
        <w:t>{Format der oben aufgeführten Quelldatei, wenn möglich mit Versionsangabe}</w:t>
      </w:r>
      <w:r w:rsidR="00230826">
        <w:rPr>
          <w:rStyle w:val="loginfo"/>
          <w:lang w:val="en-US"/>
        </w:rPr>
        <w:fldChar w:fldCharType="end"/>
      </w:r>
    </w:p>
    <w:p w14:paraId="6871A9FF" w14:textId="77777777" w:rsidR="00C57E99" w:rsidRDefault="00C57E99" w:rsidP="00C57E99">
      <w:pPr>
        <w:pStyle w:val="LogMetadata-3"/>
        <w:rPr>
          <w:lang w:val="en-US"/>
        </w:rPr>
      </w:pPr>
      <w:r w:rsidRPr="002D2EF5">
        <w:rPr>
          <w:lang w:val="en-US"/>
        </w:rPr>
        <w:t>Location</w:t>
      </w:r>
      <w:r w:rsidRPr="002D2EF5">
        <w:rPr>
          <w:lang w:val="en-US"/>
        </w:rPr>
        <w:tab/>
        <w:t>%</w:t>
      </w:r>
      <w:r w:rsidR="00230826">
        <w:fldChar w:fldCharType="begin"/>
      </w:r>
      <w:r w:rsidR="00230826">
        <w:instrText xml:space="preserve"> INCLUDETEXT "F:\\MyData\\My DropBox\\BV - Texte\\03 Ongoing\\Template Mastertext—ongoing.dotm" Mastertext_SourceFileName_Location  \* MERGEFORMAT </w:instrText>
      </w:r>
      <w:r w:rsidR="00230826">
        <w:fldChar w:fldCharType="separate"/>
      </w:r>
      <w:r w:rsidRPr="002D2EF5">
        <w:rPr>
          <w:rStyle w:val="loginfo"/>
          <w:lang w:val="en-US"/>
        </w:rPr>
        <w:t>{Herkunftsort der oben aufgeführten Mastertext Quelldatei}</w:t>
      </w:r>
      <w:r w:rsidR="00230826">
        <w:rPr>
          <w:rStyle w:val="loginfo"/>
          <w:lang w:val="en-US"/>
        </w:rPr>
        <w:fldChar w:fldCharType="end"/>
      </w:r>
    </w:p>
    <w:p w14:paraId="6B937C11" w14:textId="77777777" w:rsidR="00C57E99" w:rsidRDefault="00C57E99" w:rsidP="00C57E99">
      <w:pPr>
        <w:pStyle w:val="LogMetadata-3"/>
        <w:rPr>
          <w:lang w:val="en-US"/>
        </w:rPr>
      </w:pPr>
      <w:r w:rsidRPr="002D2EF5">
        <w:rPr>
          <w:lang w:val="en-US"/>
        </w:rPr>
        <w:t>Note</w:t>
      </w:r>
      <w:r w:rsidRPr="002D2EF5">
        <w:rPr>
          <w:lang w:val="en-US"/>
        </w:rPr>
        <w:tab/>
        <w:t>%</w:t>
      </w:r>
      <w:r w:rsidR="00230826">
        <w:fldChar w:fldCharType="begin"/>
      </w:r>
      <w:r w:rsidR="00230826">
        <w:instrText xml:space="preserve"> INCLUDETEXT "F:\\MyData\\My Drop</w:instrText>
      </w:r>
      <w:r w:rsidR="00230826">
        <w:instrText xml:space="preserve">Box\\BV - Texte\\03 Ongoing\\Template Mastertext—ongoing.dotm" Mastertext_SourceFileName_Note  \* MERGEFORMAT </w:instrText>
      </w:r>
      <w:r w:rsidR="00230826">
        <w:fldChar w:fldCharType="separate"/>
      </w:r>
      <w:r w:rsidRPr="002D2EF5">
        <w:rPr>
          <w:rStyle w:val="loginfo"/>
          <w:lang w:val="en-US"/>
        </w:rPr>
        <w:t>{Zusätzliche Information zur Mastertext Quelldatei}</w:t>
      </w:r>
      <w:r w:rsidR="00230826">
        <w:rPr>
          <w:rStyle w:val="loginfo"/>
          <w:lang w:val="en-US"/>
        </w:rPr>
        <w:fldChar w:fldCharType="end"/>
      </w:r>
    </w:p>
    <w:p w14:paraId="140B8F9D" w14:textId="77777777" w:rsidR="00C57E99" w:rsidRDefault="00C57E99" w:rsidP="00C57E99">
      <w:pPr>
        <w:pStyle w:val="LogMetadata-2"/>
        <w:rPr>
          <w:lang w:val="en-US"/>
        </w:rPr>
      </w:pPr>
      <w:r w:rsidRPr="002D2EF5">
        <w:rPr>
          <w:lang w:val="en-US"/>
        </w:rPr>
        <w:t>ID.</w:t>
      </w:r>
      <w:r w:rsidR="00230826">
        <w:fldChar w:fldCharType="begin"/>
      </w:r>
      <w:r w:rsidR="00230826">
        <w:instrText xml:space="preserve"> INCLUDETEXT "F:\\MyData\\My DropBox\\BV - Texte\\03 Ongoing\\Template Mastertext—ongoin</w:instrText>
      </w:r>
      <w:r w:rsidR="00230826">
        <w:instrText xml:space="preserve">g.dotm" Mastertext_ID  \* MERGEFORMAT </w:instrText>
      </w:r>
      <w:r w:rsidR="00230826">
        <w:fldChar w:fldCharType="separate"/>
      </w:r>
      <w:r w:rsidRPr="002D2EF5">
        <w:rPr>
          <w:rStyle w:val="loginfo"/>
          <w:lang w:val="en-US"/>
        </w:rPr>
        <w:t>{identifizierende Zeichenkette (es gibt davon unterschiedliche, das gleiche Werk bezeichnende Varianten, da die unterschiedlichen Umgebungen in denen sie verwendet wird unterschiedliche Ansprüche stellen.}</w:t>
      </w:r>
      <w:r w:rsidR="00230826">
        <w:rPr>
          <w:rStyle w:val="loginfo"/>
          <w:lang w:val="en-US"/>
        </w:rPr>
        <w:fldChar w:fldCharType="end"/>
      </w:r>
    </w:p>
    <w:p w14:paraId="1A914232" w14:textId="77777777" w:rsidR="00C57E99" w:rsidRDefault="00C57E99" w:rsidP="00C57E99">
      <w:pPr>
        <w:pStyle w:val="LogMetadata-3"/>
        <w:rPr>
          <w:lang w:val="en-US"/>
        </w:rPr>
      </w:pPr>
      <w:r w:rsidRPr="002D2EF5">
        <w:rPr>
          <w:lang w:val="en-US"/>
        </w:rPr>
        <w:t>opus</w:t>
      </w:r>
      <w:r w:rsidRPr="002D2EF5">
        <w:rPr>
          <w:lang w:val="en-US"/>
        </w:rPr>
        <w:tab/>
        <w:t>%</w:t>
      </w:r>
      <w:r w:rsidR="00230826">
        <w:fldChar w:fldCharType="begin"/>
      </w:r>
      <w:r w:rsidR="00230826">
        <w:instrText xml:space="preserve"> INCLUDETEXT "F:\\MyData\\My DropBox\\BV - Texte\\03 Ongoing\\Template Mastertext—ongoing.dotm" Mastertext_ID_opus  \* MERGEFORMAT </w:instrText>
      </w:r>
      <w:r w:rsidR="00230826">
        <w:fldChar w:fldCharType="separate"/>
      </w:r>
      <w:r w:rsidRPr="002D2EF5">
        <w:rPr>
          <w:rStyle w:val="loginfo"/>
          <w:lang w:val="en-US"/>
        </w:rPr>
        <w:t xml:space="preserve">{Das Werk allgemein identifizierende Zeichenkette. Sie wird zentral vergeben und identifiziert ein Werk an sich, unabhängig von einer konkret verwendeten Sprache. Diese ID ist für das Originalwerk und für alle Übersetzungen des Originalwerkes die gleiche. Es kann sich bei ihr um eine ASCII-Version des vollen Titels in Originalsprache handeln oder um eine standardisierte Abkürzung des Werktitels. (Sie kommt z.B. als werkindentifizierender Teil der oID, rID, cID zur Anwendung.) Wird zur Zeit in der Excel-Datei </w:t>
      </w:r>
      <w:r w:rsidRPr="002D2EF5">
        <w:rPr>
          <w:rStyle w:val="logfilename"/>
          <w:lang w:val="en-US"/>
        </w:rPr>
        <w:t>Mastertext - Handbuch - IDs.xlsm</w:t>
      </w:r>
      <w:r w:rsidRPr="002D2EF5">
        <w:rPr>
          <w:rStyle w:val="loginfo"/>
          <w:lang w:val="en-US"/>
        </w:rPr>
        <w:t xml:space="preserve"> generiert und gelistet.}</w:t>
      </w:r>
      <w:r w:rsidR="00230826">
        <w:rPr>
          <w:rStyle w:val="loginfo"/>
          <w:lang w:val="en-US"/>
        </w:rPr>
        <w:fldChar w:fldCharType="end"/>
      </w:r>
    </w:p>
    <w:p w14:paraId="51A52891" w14:textId="77777777" w:rsidR="00C57E99" w:rsidRDefault="00C57E99" w:rsidP="00C57E99">
      <w:pPr>
        <w:pStyle w:val="LogMetadata-3"/>
        <w:rPr>
          <w:lang w:val="en-US"/>
        </w:rPr>
      </w:pPr>
      <w:r w:rsidRPr="002D2EF5">
        <w:rPr>
          <w:lang w:val="en-US"/>
        </w:rPr>
        <w:t>opusXML</w:t>
      </w:r>
      <w:r w:rsidRPr="002D2EF5">
        <w:rPr>
          <w:lang w:val="en-US"/>
        </w:rPr>
        <w:tab/>
        <w:t>%</w:t>
      </w:r>
      <w:r w:rsidR="00230826">
        <w:fldChar w:fldCharType="begin"/>
      </w:r>
      <w:r w:rsidR="00230826">
        <w:instrText xml:space="preserve"> INCLUDETEXT "F:\\MyData\\My DropBox\\BV - Texte\\03 </w:instrText>
      </w:r>
      <w:r w:rsidR="00230826">
        <w:instrText xml:space="preserve">Ongoing\\Template Mastertext—ongoing.dotm" Mastertext_ID_opusXML  \* MERGEFORMAT </w:instrText>
      </w:r>
      <w:r w:rsidR="00230826">
        <w:fldChar w:fldCharType="separate"/>
      </w:r>
      <w:r w:rsidRPr="002D2EF5">
        <w:rPr>
          <w:rStyle w:val="loginfo"/>
          <w:lang w:val="en-US"/>
        </w:rPr>
        <w:t>{= ID.opus + Sprache + Jahr der Erstellung des Mastertextes.</w:t>
      </w:r>
      <w:r w:rsidRPr="002D2EF5">
        <w:rPr>
          <w:rStyle w:val="loginfo"/>
          <w:lang w:val="en-US"/>
        </w:rPr>
        <w:br/>
        <w:t>Innerhalb der – mit dem Mastertext korrespondierenden – TEI-XML-Datei verwendete,  das Werk identifizierende Zeichenkette. Sie korrespondiert funktionell mit der Werk-ID, genügt jedoch darüber hinaus den für XML-IDs geltenden Beschränkungen. Sollte die Werk-ID selbst schon diesen Beschränkungen genügen, kann sie (muß aber nicht) in der XML-Umgebung unverändert verwendet werden.}</w:t>
      </w:r>
      <w:r w:rsidR="00230826">
        <w:rPr>
          <w:rStyle w:val="loginfo"/>
          <w:lang w:val="en-US"/>
        </w:rPr>
        <w:fldChar w:fldCharType="end"/>
      </w:r>
    </w:p>
    <w:p w14:paraId="4812298D" w14:textId="77777777" w:rsidR="00C57E99" w:rsidRDefault="00C57E99" w:rsidP="00C57E99">
      <w:pPr>
        <w:pStyle w:val="LogMetadata-3"/>
        <w:rPr>
          <w:lang w:val="en-US"/>
        </w:rPr>
      </w:pPr>
      <w:r w:rsidRPr="002D2EF5">
        <w:rPr>
          <w:lang w:val="en-US"/>
        </w:rPr>
        <w:t>opusFilename</w:t>
      </w:r>
      <w:r w:rsidRPr="002D2EF5">
        <w:rPr>
          <w:lang w:val="en-US"/>
        </w:rPr>
        <w:tab/>
        <w:t>%</w:t>
      </w:r>
      <w:r w:rsidR="00230826">
        <w:fldChar w:fldCharType="begin"/>
      </w:r>
      <w:r w:rsidR="00230826">
        <w:instrText xml:space="preserve"> INCLUDETEXT "F:\\MyData\\My DropBox\\BV - Texte\\03 Ongoing\\Template Mastertext—ongoing.dotm" Mastertext_ID_opusFilename  \* MERGEFORMAT </w:instrText>
      </w:r>
      <w:r w:rsidR="00230826">
        <w:fldChar w:fldCharType="separate"/>
      </w:r>
      <w:r w:rsidRPr="002D2EF5">
        <w:rPr>
          <w:rStyle w:val="loginfo"/>
          <w:lang w:val="en-US"/>
        </w:rPr>
        <w:t>{Innerhalb des Dateinamens verwendete, das Werk identifizierende Zeichenkette. Sie wird aus dem (zentral vergebenen) Dateinamen abgeleitet und korrespondiert funktionell mit der Werk-ID, unterliegt jedoch den Beschränkungen und Überlegungen, die bei der Vergabe von Dateinamen zur Anwendung kommen. Sie Unterscheidet sich in der Regel von der Werk-ID.}</w:t>
      </w:r>
      <w:r w:rsidR="00230826">
        <w:rPr>
          <w:rStyle w:val="loginfo"/>
          <w:lang w:val="en-US"/>
        </w:rPr>
        <w:fldChar w:fldCharType="end"/>
      </w:r>
    </w:p>
    <w:p w14:paraId="7BD0EF1E" w14:textId="77777777" w:rsidR="00C57E99" w:rsidRDefault="00C57E99" w:rsidP="00C57E99">
      <w:pPr>
        <w:pStyle w:val="LogMetadata-3"/>
        <w:rPr>
          <w:lang w:val="en-US"/>
        </w:rPr>
      </w:pPr>
      <w:r w:rsidRPr="002D2EF5">
        <w:rPr>
          <w:lang w:val="en-US"/>
        </w:rPr>
        <w:t>opusBIC</w:t>
      </w:r>
      <w:r w:rsidRPr="002D2EF5">
        <w:rPr>
          <w:lang w:val="en-US"/>
        </w:rPr>
        <w:tab/>
        <w:t>%</w:t>
      </w:r>
      <w:r w:rsidR="00230826">
        <w:fldChar w:fldCharType="begin"/>
      </w:r>
      <w:r w:rsidR="00230826">
        <w:instrText xml:space="preserve"> INCLUDETEXT "F:\\MyData\\My DropBox\\BV - Texte\\03 Ongoing\\Template Mastertext—ongoing.dotm" Mastertext_ID_opusBIC  \* MERGEFORMAT </w:instrText>
      </w:r>
      <w:r w:rsidR="00230826">
        <w:fldChar w:fldCharType="separate"/>
      </w:r>
      <w:r w:rsidRPr="002D2EF5">
        <w:rPr>
          <w:rStyle w:val="loginfo"/>
          <w:lang w:val="en-US"/>
        </w:rPr>
        <w:t>{Von der Bah</w:t>
      </w:r>
      <w:r>
        <w:rPr>
          <w:rStyle w:val="loginfo"/>
          <w:highlight w:val="red"/>
          <w:lang w:val="en-US"/>
        </w:rPr>
        <w:t>á</w:t>
      </w:r>
      <w:r w:rsidRPr="002D2EF5">
        <w:rPr>
          <w:rStyle w:val="loginfo"/>
          <w:lang w:val="en-US"/>
        </w:rPr>
        <w:t>’</w:t>
      </w:r>
      <w:r>
        <w:rPr>
          <w:rStyle w:val="loginfo"/>
          <w:highlight w:val="red"/>
          <w:lang w:val="en-US"/>
        </w:rPr>
        <w:t>í</w:t>
      </w:r>
      <w:r w:rsidRPr="002D2EF5">
        <w:rPr>
          <w:rStyle w:val="loginfo"/>
          <w:lang w:val="en-US"/>
        </w:rPr>
        <w:t xml:space="preserve"> International Community verwendete, das Werk identifizierende Zeichenkette. Sie ist nicht in jedem Fall vorhanden oder bekannt. Falls vorhanden korrepsondiert sie funktionell mit der das Werk identifizierende Zeichenkette.}</w:t>
      </w:r>
      <w:r w:rsidR="00230826">
        <w:rPr>
          <w:rStyle w:val="loginfo"/>
          <w:lang w:val="en-US"/>
        </w:rPr>
        <w:fldChar w:fldCharType="end"/>
      </w:r>
    </w:p>
    <w:p w14:paraId="19725D7E" w14:textId="77777777" w:rsidR="00C57E99" w:rsidRDefault="00C57E99" w:rsidP="00C57E99">
      <w:pPr>
        <w:pStyle w:val="LogMetadata-3"/>
        <w:rPr>
          <w:lang w:val="en-US"/>
        </w:rPr>
      </w:pPr>
      <w:r w:rsidRPr="002D2EF5">
        <w:rPr>
          <w:lang w:val="en-US"/>
        </w:rPr>
        <w:t>Mastertext</w:t>
      </w:r>
      <w:r w:rsidRPr="002D2EF5">
        <w:rPr>
          <w:lang w:val="en-US"/>
        </w:rPr>
        <w:tab/>
        <w:t>%</w:t>
      </w:r>
      <w:r w:rsidR="00230826">
        <w:fldChar w:fldCharType="begin"/>
      </w:r>
      <w:r w:rsidR="00230826">
        <w:instrText xml:space="preserve"> INCLUDETEXT "F:\\MyData\\My DropBox\\BV - Texte\\03 Ongoing\\Template Mastertext—ongoing.dotm" Mast</w:instrText>
      </w:r>
      <w:r w:rsidR="00230826">
        <w:instrText xml:space="preserve">ertext_ID_Mastertext  \* MERGEFORMAT </w:instrText>
      </w:r>
      <w:r w:rsidR="00230826">
        <w:fldChar w:fldCharType="separate"/>
      </w:r>
      <w:r w:rsidRPr="002D2EF5">
        <w:rPr>
          <w:rStyle w:val="loginfo"/>
          <w:lang w:val="en-US"/>
        </w:rPr>
        <w:t>{Den Mastertext identifizierende ID. Sie wird aus dem (zentral vergebenen) Dateinamen abgeleitet und bezeichnet den konkret vorliegenden Mastertext in einer konkreten Version (Datum)}</w:t>
      </w:r>
      <w:r w:rsidR="00230826">
        <w:rPr>
          <w:rStyle w:val="loginfo"/>
          <w:lang w:val="en-US"/>
        </w:rPr>
        <w:fldChar w:fldCharType="end"/>
      </w:r>
    </w:p>
    <w:p w14:paraId="53796D89" w14:textId="77777777" w:rsidR="00C57E99" w:rsidRDefault="00C57E99" w:rsidP="00C57E99">
      <w:pPr>
        <w:pStyle w:val="LogMetadata-2"/>
        <w:rPr>
          <w:lang w:val="en-US"/>
        </w:rPr>
      </w:pPr>
      <w:r w:rsidRPr="002D2EF5">
        <w:rPr>
          <w:lang w:val="en-US"/>
        </w:rPr>
        <w:t>Start</w:t>
      </w:r>
      <w:r w:rsidRPr="002D2EF5">
        <w:rPr>
          <w:lang w:val="en-US"/>
        </w:rPr>
        <w:tab/>
        <w:t>%</w:t>
      </w:r>
      <w:r w:rsidR="00230826">
        <w:fldChar w:fldCharType="begin"/>
      </w:r>
      <w:r w:rsidR="00230826">
        <w:instrText xml:space="preserve"> INCLUDETEXT "F:\\MyData\</w:instrText>
      </w:r>
      <w:r w:rsidR="00230826">
        <w:instrText xml:space="preserve">\My DropBox\\BV - Texte\\03 Ongoing\\Template Mastertext—ongoing.dotm" Mastertext_Start  \* MERGEFORMAT </w:instrText>
      </w:r>
      <w:r w:rsidR="00230826">
        <w:fldChar w:fldCharType="separate"/>
      </w:r>
      <w:r w:rsidRPr="002D2EF5">
        <w:rPr>
          <w:rStyle w:val="loginfo"/>
          <w:lang w:val="en-US"/>
        </w:rPr>
        <w:t>{Datum der Auftragsvergabe für die Mastertexterstellung}</w:t>
      </w:r>
      <w:r w:rsidR="00230826">
        <w:rPr>
          <w:rStyle w:val="loginfo"/>
          <w:lang w:val="en-US"/>
        </w:rPr>
        <w:fldChar w:fldCharType="end"/>
      </w:r>
    </w:p>
    <w:p w14:paraId="746BF489" w14:textId="77777777" w:rsidR="00C57E99" w:rsidRDefault="00C57E99" w:rsidP="00C57E99">
      <w:pPr>
        <w:pStyle w:val="LogMetadata-2"/>
        <w:rPr>
          <w:lang w:val="en-US"/>
        </w:rPr>
      </w:pPr>
      <w:r w:rsidRPr="002D2EF5">
        <w:rPr>
          <w:lang w:val="en-US"/>
        </w:rPr>
        <w:t>Release</w:t>
      </w:r>
      <w:r w:rsidRPr="002D2EF5">
        <w:rPr>
          <w:lang w:val="en-US"/>
        </w:rPr>
        <w:tab/>
        <w:t>%</w:t>
      </w:r>
      <w:r w:rsidR="00230826">
        <w:fldChar w:fldCharType="begin"/>
      </w:r>
      <w:r w:rsidR="00230826">
        <w:instrText xml:space="preserve"> INCLUDETEXT "F:\\MyData\\My DropBox\\BV - Texte\\03 Ongoing\\Template Mastertext—ongoing.dotm" Mastertext_Release  \* MERGEFORMAT </w:instrText>
      </w:r>
      <w:r w:rsidR="00230826">
        <w:fldChar w:fldCharType="separate"/>
      </w:r>
      <w:r w:rsidRPr="002D2EF5">
        <w:rPr>
          <w:rStyle w:val="loginfo"/>
          <w:lang w:val="en-US"/>
        </w:rPr>
        <w:t>{Datum der Freigabe des Mastertextes (entspricht dem Datum der freigegebenen Datei mit Uhrzeit)}</w:t>
      </w:r>
      <w:r w:rsidR="00230826">
        <w:rPr>
          <w:rStyle w:val="loginfo"/>
          <w:lang w:val="en-US"/>
        </w:rPr>
        <w:fldChar w:fldCharType="end"/>
      </w:r>
    </w:p>
    <w:p w14:paraId="6C912ED1" w14:textId="77777777" w:rsidR="00C57E99" w:rsidRDefault="00C57E99" w:rsidP="00C57E99">
      <w:pPr>
        <w:pStyle w:val="LogMetadata-2"/>
        <w:rPr>
          <w:lang w:val="en-US"/>
        </w:rPr>
      </w:pPr>
      <w:r w:rsidRPr="002D2EF5">
        <w:rPr>
          <w:lang w:val="en-US"/>
        </w:rPr>
        <w:t>Standard</w:t>
      </w:r>
      <w:r w:rsidRPr="002D2EF5">
        <w:rPr>
          <w:lang w:val="en-US"/>
        </w:rPr>
        <w:tab/>
        <w:t>%</w:t>
      </w:r>
      <w:r w:rsidR="00230826">
        <w:fldChar w:fldCharType="begin"/>
      </w:r>
      <w:r w:rsidR="00230826">
        <w:instrText xml:space="preserve"> INCLUDETEXT "F</w:instrText>
      </w:r>
      <w:r w:rsidR="00230826">
        <w:instrText xml:space="preserve">:\\MyData\\My DropBox\\BV - Texte\\03 Ongoing\\Template Mastertext—ongoing.dotm" Mastertext_Standard  \* MERGEFORMAT </w:instrText>
      </w:r>
      <w:r w:rsidR="00230826">
        <w:fldChar w:fldCharType="separate"/>
      </w:r>
      <w:r w:rsidRPr="002D2EF5">
        <w:rPr>
          <w:rStyle w:val="loginfo"/>
          <w:lang w:val="en-US"/>
        </w:rPr>
        <w:t>{Dateiname des den Auszeichnungsstandard beschreibenden Handbuches (enthält das Versionsdatum). Durch diese Angabe wird es bei Weiterentwicklung des Auszeichungsstandards möglich festzustellen welcher Standard bei der Erstellung des vorliegenden Mastertextes zur Anwendung kam.}</w:t>
      </w:r>
      <w:r w:rsidR="00230826">
        <w:rPr>
          <w:rStyle w:val="loginfo"/>
          <w:lang w:val="en-US"/>
        </w:rPr>
        <w:fldChar w:fldCharType="end"/>
      </w:r>
    </w:p>
    <w:p w14:paraId="18BDFC4B" w14:textId="77777777" w:rsidR="00C57E99" w:rsidRDefault="00C57E99" w:rsidP="00C57E99">
      <w:pPr>
        <w:pStyle w:val="LogMetadata-2"/>
        <w:rPr>
          <w:lang w:val="en-US"/>
        </w:rPr>
      </w:pPr>
      <w:r w:rsidRPr="002D2EF5">
        <w:rPr>
          <w:lang w:val="en-US"/>
        </w:rPr>
        <w:t>Template</w:t>
      </w:r>
      <w:r w:rsidRPr="002D2EF5">
        <w:rPr>
          <w:lang w:val="en-US"/>
        </w:rPr>
        <w:tab/>
      </w:r>
      <w:r w:rsidR="00230826">
        <w:fldChar w:fldCharType="begin"/>
      </w:r>
      <w:r w:rsidR="00230826">
        <w:instrText xml:space="preserve"> TEMPLATE   \* MERGEFORMAT </w:instrText>
      </w:r>
      <w:r w:rsidR="00230826">
        <w:fldChar w:fldCharType="separate"/>
      </w:r>
      <w:r w:rsidRPr="002D2EF5">
        <w:rPr>
          <w:lang w:val="en-US"/>
        </w:rPr>
        <w:t>Template Mastertext—ongoing.dotm</w:t>
      </w:r>
      <w:r w:rsidR="00230826">
        <w:rPr>
          <w:lang w:val="en-US"/>
        </w:rPr>
        <w:fldChar w:fldCharType="end"/>
      </w:r>
      <w:r w:rsidR="00230826">
        <w:fldChar w:fldCharType="begin"/>
      </w:r>
      <w:r w:rsidR="00230826">
        <w:instrText xml:space="preserve"> INCLUDETEXT "F:\\MyData\\My DropBox\\BV -</w:instrText>
      </w:r>
      <w:r w:rsidR="00230826">
        <w:instrText xml:space="preserve"> Texte\\03 Ongoing\\Template Mastertext—ongoing.dotm" Mastertext_Template  \* MERGEFORMAT </w:instrText>
      </w:r>
      <w:r w:rsidR="00230826">
        <w:fldChar w:fldCharType="separate"/>
      </w:r>
      <w:r w:rsidRPr="002D2EF5">
        <w:rPr>
          <w:rStyle w:val="loginfo"/>
          <w:lang w:val="en-US"/>
        </w:rPr>
        <w:t>{auto: Name der dem Mastertext aktuell angefügten Dokumentformatvorlage. Diese sollte ein konkretes Datum im Namen tragen, wodurch die Version identifizierbar wird.}</w:t>
      </w:r>
      <w:r w:rsidR="00230826">
        <w:rPr>
          <w:rStyle w:val="loginfo"/>
          <w:lang w:val="en-US"/>
        </w:rPr>
        <w:fldChar w:fldCharType="end"/>
      </w:r>
    </w:p>
    <w:p w14:paraId="4B84802B" w14:textId="77777777" w:rsidR="00C57E99" w:rsidRDefault="00C57E99" w:rsidP="00C57E99">
      <w:pPr>
        <w:pStyle w:val="LogMetadata-2"/>
      </w:pPr>
      <w:r w:rsidRPr="00A37E60">
        <w:t>Notes</w:t>
      </w:r>
      <w:r w:rsidRPr="00A37E60">
        <w:tab/>
        <w:t>%</w:t>
      </w:r>
      <w:r w:rsidR="00230826">
        <w:fldChar w:fldCharType="begin"/>
      </w:r>
      <w:r w:rsidR="00230826">
        <w:instrText xml:space="preserve"> INCLUDETEXT "F:\\MyData\\My DropBox\\BV - Texte\\03 Ongoing\\Template Mastertext—ongoing.dotm" Mastertext_Notes  \* MERGEFORMAT </w:instrText>
      </w:r>
      <w:r w:rsidR="00230826">
        <w:fldChar w:fldCharType="separate"/>
      </w:r>
      <w:r w:rsidRPr="00622F46">
        <w:rPr>
          <w:rStyle w:val="loginfo"/>
        </w:rPr>
        <w:t>{zusätzliche Informationen zum Mastertext}</w:t>
      </w:r>
      <w:r w:rsidR="00230826">
        <w:rPr>
          <w:rStyle w:val="loginfo"/>
        </w:rPr>
        <w:fldChar w:fldCharType="end"/>
      </w:r>
    </w:p>
    <w:p w14:paraId="3535D0EE" w14:textId="77777777" w:rsidR="00C57E99" w:rsidRDefault="00C57E99" w:rsidP="00C57E99">
      <w:pPr>
        <w:pStyle w:val="LogMetadata-2"/>
        <w:spacing w:before="120"/>
      </w:pPr>
      <w:r w:rsidRPr="00A37E60">
        <w:t>Filename</w:t>
      </w:r>
      <w:r w:rsidRPr="00A37E60">
        <w:tab/>
        <w:t>%</w:t>
      </w:r>
      <w:r w:rsidR="00230826">
        <w:fldChar w:fldCharType="begin"/>
      </w:r>
      <w:r w:rsidR="00230826">
        <w:instrText xml:space="preserve"> INCLUDETEXT "F:\\MyData\\My DropBox\\BV - Texte\\03 Ongoing\\Template Mastertext—ongoing.dotm" Mastertext_Filename  \* MERGEFORMAT </w:instrText>
      </w:r>
      <w:r w:rsidR="00230826">
        <w:fldChar w:fldCharType="separate"/>
      </w:r>
      <w:r w:rsidRPr="00622F46">
        <w:rPr>
          <w:rStyle w:val="loginfo"/>
        </w:rPr>
        <w:t>{Name der den freigegebenen Mastertext enthaltenden Datei (der endgültige Dateiname kann erst vergeben werden, wenn der Mastertext freigegeben wird, da er das Datum der Freigabe mit enthält. Kursiert die Datei unter verschiedenen Namen, kann mehr als ein Dateinamensfeld angelegt werden.}</w:t>
      </w:r>
      <w:r w:rsidR="00230826">
        <w:rPr>
          <w:rStyle w:val="loginfo"/>
        </w:rPr>
        <w:fldChar w:fldCharType="end"/>
      </w:r>
    </w:p>
    <w:p w14:paraId="6C9D1619" w14:textId="77777777" w:rsidR="00C57E99" w:rsidRDefault="00C57E99" w:rsidP="00C57E99"/>
    <w:p w14:paraId="61659C8A" w14:textId="77777777" w:rsidR="00C57E99" w:rsidRDefault="00C57E99" w:rsidP="00C57E99">
      <w:pPr>
        <w:pStyle w:val="StructureMastertext"/>
        <w:rPr>
          <w:lang w:val="en-US"/>
        </w:rPr>
      </w:pPr>
      <w:bookmarkStart w:id="58" w:name="Structure_ExportTable"/>
      <w:bookmarkStart w:id="59" w:name="Structure_Logbook"/>
      <w:r>
        <w:rPr>
          <w:lang w:val="en-US"/>
        </w:rPr>
        <w:t>Export Table</w:t>
      </w:r>
      <w:bookmarkEnd w:id="58"/>
    </w:p>
    <w:tbl>
      <w:tblPr>
        <w:tblStyle w:val="TableGrid"/>
        <w:tblW w:w="5000" w:type="pct"/>
        <w:tblLook w:val="04A0" w:firstRow="1" w:lastRow="0" w:firstColumn="1" w:lastColumn="0" w:noHBand="0" w:noVBand="1"/>
      </w:tblPr>
      <w:tblGrid>
        <w:gridCol w:w="2782"/>
        <w:gridCol w:w="1276"/>
        <w:gridCol w:w="1637"/>
        <w:gridCol w:w="1128"/>
        <w:gridCol w:w="1564"/>
        <w:gridCol w:w="901"/>
      </w:tblGrid>
      <w:tr w:rsidR="00C57E99" w:rsidRPr="00DA7683" w14:paraId="669C6C2D"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23343DC" w14:textId="77777777" w:rsidR="00C57E99" w:rsidRPr="00DA7683" w:rsidRDefault="00C57E99" w:rsidP="00E94440">
            <w:pPr>
              <w:pStyle w:val="StructureTableHeading"/>
              <w:rPr>
                <w:szCs w:val="28"/>
              </w:rPr>
            </w:pPr>
            <w:r w:rsidRPr="00DA7683">
              <w:t>ExportTable InDesign</w:t>
            </w:r>
          </w:p>
        </w:tc>
        <w:tc>
          <w:tcPr>
            <w:tcW w:w="687" w:type="pct"/>
            <w:tcBorders>
              <w:top w:val="single" w:sz="4" w:space="0" w:color="auto"/>
              <w:left w:val="single" w:sz="4" w:space="0" w:color="auto"/>
              <w:bottom w:val="single" w:sz="4" w:space="0" w:color="auto"/>
              <w:right w:val="single" w:sz="4" w:space="0" w:color="auto"/>
            </w:tcBorders>
          </w:tcPr>
          <w:p w14:paraId="53BF0DB6" w14:textId="77777777" w:rsidR="00C57E99" w:rsidRPr="00DA7683" w:rsidRDefault="00C57E99" w:rsidP="00E94440">
            <w:pPr>
              <w:pStyle w:val="StructureTableHeading"/>
              <w:rPr>
                <w:szCs w:val="24"/>
              </w:rPr>
            </w:pPr>
          </w:p>
        </w:tc>
        <w:tc>
          <w:tcPr>
            <w:tcW w:w="881" w:type="pct"/>
            <w:tcBorders>
              <w:top w:val="single" w:sz="4" w:space="0" w:color="auto"/>
              <w:left w:val="single" w:sz="4" w:space="0" w:color="auto"/>
              <w:bottom w:val="single" w:sz="4" w:space="0" w:color="auto"/>
              <w:right w:val="single" w:sz="4" w:space="0" w:color="auto"/>
            </w:tcBorders>
          </w:tcPr>
          <w:p w14:paraId="637DE132" w14:textId="77777777" w:rsidR="00C57E99" w:rsidRPr="00DA7683" w:rsidRDefault="00C57E99" w:rsidP="00E94440">
            <w:pPr>
              <w:pStyle w:val="StructureTableHeading"/>
              <w:rPr>
                <w:szCs w:val="24"/>
              </w:rPr>
            </w:pPr>
          </w:p>
        </w:tc>
        <w:tc>
          <w:tcPr>
            <w:tcW w:w="607" w:type="pct"/>
            <w:tcBorders>
              <w:top w:val="single" w:sz="4" w:space="0" w:color="auto"/>
              <w:left w:val="single" w:sz="4" w:space="0" w:color="auto"/>
              <w:bottom w:val="single" w:sz="4" w:space="0" w:color="auto"/>
              <w:right w:val="single" w:sz="4" w:space="0" w:color="auto"/>
            </w:tcBorders>
          </w:tcPr>
          <w:p w14:paraId="6F353273" w14:textId="77777777" w:rsidR="00C57E99" w:rsidRPr="00DA7683" w:rsidRDefault="00C57E99" w:rsidP="00E94440">
            <w:pPr>
              <w:pStyle w:val="StructureTableHeading"/>
              <w:rPr>
                <w:szCs w:val="24"/>
              </w:rPr>
            </w:pPr>
          </w:p>
        </w:tc>
        <w:tc>
          <w:tcPr>
            <w:tcW w:w="842" w:type="pct"/>
            <w:tcBorders>
              <w:top w:val="single" w:sz="4" w:space="0" w:color="auto"/>
              <w:left w:val="single" w:sz="4" w:space="0" w:color="auto"/>
              <w:bottom w:val="single" w:sz="4" w:space="0" w:color="auto"/>
              <w:right w:val="single" w:sz="4" w:space="0" w:color="auto"/>
            </w:tcBorders>
          </w:tcPr>
          <w:p w14:paraId="66DD4635" w14:textId="77777777" w:rsidR="00C57E99" w:rsidRPr="00DA7683" w:rsidRDefault="00C57E99" w:rsidP="00E94440">
            <w:pPr>
              <w:pStyle w:val="StructureTableHeading"/>
              <w:rPr>
                <w:szCs w:val="24"/>
              </w:rPr>
            </w:pPr>
          </w:p>
        </w:tc>
        <w:tc>
          <w:tcPr>
            <w:tcW w:w="485" w:type="pct"/>
            <w:tcBorders>
              <w:top w:val="single" w:sz="4" w:space="0" w:color="auto"/>
              <w:left w:val="single" w:sz="4" w:space="0" w:color="auto"/>
              <w:bottom w:val="single" w:sz="4" w:space="0" w:color="auto"/>
              <w:right w:val="single" w:sz="4" w:space="0" w:color="auto"/>
            </w:tcBorders>
          </w:tcPr>
          <w:p w14:paraId="51DB56C4" w14:textId="77777777" w:rsidR="00C57E99" w:rsidRPr="00DA7683" w:rsidRDefault="00C57E99" w:rsidP="00E94440">
            <w:pPr>
              <w:pStyle w:val="StructureTableHeading"/>
              <w:rPr>
                <w:szCs w:val="24"/>
              </w:rPr>
            </w:pPr>
          </w:p>
        </w:tc>
      </w:tr>
      <w:tr w:rsidR="00C57E99" w:rsidRPr="00DA7683" w14:paraId="556DB4BC"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9EEE56C" w14:textId="77777777" w:rsidR="00C57E99" w:rsidRPr="00DA7683" w:rsidRDefault="00C57E99" w:rsidP="00E94440">
            <w:pPr>
              <w:pStyle w:val="StructureTableHeading"/>
            </w:pPr>
            <w:r w:rsidRPr="00DA7683">
              <w:t>style to be acted upon</w:t>
            </w:r>
          </w:p>
        </w:tc>
        <w:tc>
          <w:tcPr>
            <w:tcW w:w="687" w:type="pct"/>
            <w:tcBorders>
              <w:top w:val="single" w:sz="4" w:space="0" w:color="auto"/>
              <w:left w:val="single" w:sz="4" w:space="0" w:color="auto"/>
              <w:bottom w:val="single" w:sz="4" w:space="0" w:color="auto"/>
              <w:right w:val="single" w:sz="4" w:space="0" w:color="auto"/>
            </w:tcBorders>
            <w:hideMark/>
          </w:tcPr>
          <w:p w14:paraId="7CE4295C" w14:textId="77777777" w:rsidR="00C57E99" w:rsidRPr="00DA7683" w:rsidRDefault="00C57E99" w:rsidP="00E94440">
            <w:pPr>
              <w:pStyle w:val="StructureTableHeading"/>
            </w:pPr>
            <w:commentRangeStart w:id="60"/>
            <w:r w:rsidRPr="00DA7683">
              <w:t>action</w:t>
            </w:r>
            <w:commentRangeEnd w:id="60"/>
            <w:r>
              <w:rPr>
                <w:rStyle w:val="CommentReference"/>
                <w:i w:val="0"/>
                <w:lang w:val="de-DE"/>
              </w:rPr>
              <w:commentReference w:id="60"/>
            </w:r>
          </w:p>
        </w:tc>
        <w:tc>
          <w:tcPr>
            <w:tcW w:w="881" w:type="pct"/>
            <w:tcBorders>
              <w:top w:val="single" w:sz="4" w:space="0" w:color="auto"/>
              <w:left w:val="single" w:sz="4" w:space="0" w:color="auto"/>
              <w:bottom w:val="single" w:sz="4" w:space="0" w:color="auto"/>
              <w:right w:val="single" w:sz="4" w:space="0" w:color="auto"/>
            </w:tcBorders>
            <w:hideMark/>
          </w:tcPr>
          <w:p w14:paraId="5813B96A" w14:textId="77777777" w:rsidR="00C57E99" w:rsidRPr="00DA7683" w:rsidRDefault="00C57E99" w:rsidP="00E94440">
            <w:pPr>
              <w:pStyle w:val="StructureTableHeading"/>
            </w:pPr>
            <w:r w:rsidRPr="00DA7683">
              <w:t>replacement style</w:t>
            </w:r>
          </w:p>
        </w:tc>
        <w:tc>
          <w:tcPr>
            <w:tcW w:w="607" w:type="pct"/>
            <w:tcBorders>
              <w:top w:val="single" w:sz="4" w:space="0" w:color="auto"/>
              <w:left w:val="single" w:sz="4" w:space="0" w:color="auto"/>
              <w:bottom w:val="single" w:sz="4" w:space="0" w:color="auto"/>
              <w:right w:val="single" w:sz="4" w:space="0" w:color="auto"/>
            </w:tcBorders>
          </w:tcPr>
          <w:p w14:paraId="07BCEF41" w14:textId="77777777" w:rsidR="00C57E99" w:rsidRPr="00DA7683" w:rsidRDefault="00C57E99" w:rsidP="00E94440">
            <w:pPr>
              <w:pStyle w:val="StructureTableHeading"/>
            </w:pPr>
            <w:r w:rsidRPr="00DA7683">
              <w:t>search text</w:t>
            </w:r>
          </w:p>
        </w:tc>
        <w:tc>
          <w:tcPr>
            <w:tcW w:w="842" w:type="pct"/>
            <w:tcBorders>
              <w:top w:val="single" w:sz="4" w:space="0" w:color="auto"/>
              <w:left w:val="single" w:sz="4" w:space="0" w:color="auto"/>
              <w:bottom w:val="single" w:sz="4" w:space="0" w:color="auto"/>
              <w:right w:val="single" w:sz="4" w:space="0" w:color="auto"/>
            </w:tcBorders>
          </w:tcPr>
          <w:p w14:paraId="7633389F" w14:textId="77777777" w:rsidR="00C57E99" w:rsidRPr="00DA7683" w:rsidRDefault="00C57E99" w:rsidP="00E94440">
            <w:pPr>
              <w:pStyle w:val="StructureTableHeading"/>
            </w:pPr>
            <w:r w:rsidRPr="00DA7683">
              <w:t>replacement text</w:t>
            </w:r>
          </w:p>
        </w:tc>
        <w:tc>
          <w:tcPr>
            <w:tcW w:w="485" w:type="pct"/>
            <w:tcBorders>
              <w:top w:val="single" w:sz="4" w:space="0" w:color="auto"/>
              <w:left w:val="single" w:sz="4" w:space="0" w:color="auto"/>
              <w:bottom w:val="single" w:sz="4" w:space="0" w:color="auto"/>
              <w:right w:val="single" w:sz="4" w:space="0" w:color="auto"/>
            </w:tcBorders>
          </w:tcPr>
          <w:p w14:paraId="26102BD1" w14:textId="77777777" w:rsidR="00C57E99" w:rsidRPr="00DA7683" w:rsidRDefault="00C57E99" w:rsidP="00E94440">
            <w:pPr>
              <w:pStyle w:val="StructureTableHeading"/>
            </w:pPr>
            <w:r>
              <w:t>framing</w:t>
            </w:r>
          </w:p>
        </w:tc>
      </w:tr>
      <w:tr w:rsidR="00C57E99" w:rsidRPr="00DA7683" w14:paraId="5970DBBD"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6CBB78E5" w14:textId="77777777" w:rsidR="00C57E99" w:rsidRPr="00DA7683" w:rsidRDefault="00C57E99" w:rsidP="00E94440">
            <w:pPr>
              <w:pStyle w:val="StructureTableList"/>
            </w:pPr>
            <w:r w:rsidRPr="00DA7683">
              <w:t>.quote.bahai.scripture</w:t>
            </w:r>
          </w:p>
        </w:tc>
        <w:tc>
          <w:tcPr>
            <w:tcW w:w="687" w:type="pct"/>
            <w:tcBorders>
              <w:top w:val="single" w:sz="4" w:space="0" w:color="auto"/>
              <w:left w:val="single" w:sz="4" w:space="0" w:color="auto"/>
              <w:bottom w:val="single" w:sz="4" w:space="0" w:color="auto"/>
              <w:right w:val="single" w:sz="4" w:space="0" w:color="auto"/>
            </w:tcBorders>
            <w:hideMark/>
          </w:tcPr>
          <w:p w14:paraId="6F19D8E8" w14:textId="77777777" w:rsidR="00C57E99" w:rsidRPr="00DA7683" w:rsidRDefault="00C57E99" w:rsidP="00E94440">
            <w:pPr>
              <w:pStyle w:val="StructureTableList"/>
            </w:pPr>
            <w:r w:rsidRPr="00DA7683">
              <w:t>replace style</w:t>
            </w:r>
          </w:p>
        </w:tc>
        <w:tc>
          <w:tcPr>
            <w:tcW w:w="881" w:type="pct"/>
            <w:tcBorders>
              <w:top w:val="single" w:sz="4" w:space="0" w:color="auto"/>
              <w:left w:val="single" w:sz="4" w:space="0" w:color="auto"/>
              <w:bottom w:val="single" w:sz="4" w:space="0" w:color="auto"/>
              <w:right w:val="single" w:sz="4" w:space="0" w:color="auto"/>
            </w:tcBorders>
            <w:hideMark/>
          </w:tcPr>
          <w:p w14:paraId="4DA335E4" w14:textId="77777777" w:rsidR="00C57E99" w:rsidRPr="00DA7683" w:rsidRDefault="00C57E99" w:rsidP="00E94440">
            <w:pPr>
              <w:pStyle w:val="StructureTableList"/>
            </w:pPr>
            <w:r w:rsidRPr="00DA7683">
              <w:t>.quote</w:t>
            </w:r>
          </w:p>
        </w:tc>
        <w:tc>
          <w:tcPr>
            <w:tcW w:w="607" w:type="pct"/>
            <w:tcBorders>
              <w:top w:val="single" w:sz="4" w:space="0" w:color="auto"/>
              <w:left w:val="single" w:sz="4" w:space="0" w:color="auto"/>
              <w:bottom w:val="single" w:sz="4" w:space="0" w:color="auto"/>
              <w:right w:val="single" w:sz="4" w:space="0" w:color="auto"/>
            </w:tcBorders>
          </w:tcPr>
          <w:p w14:paraId="09573E2E"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72F90FB9"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57DD2211" w14:textId="77777777" w:rsidR="00C57E99" w:rsidRPr="00DA7683" w:rsidRDefault="00C57E99" w:rsidP="00E94440">
            <w:pPr>
              <w:pStyle w:val="StructureTableList"/>
              <w:rPr>
                <w:szCs w:val="24"/>
              </w:rPr>
            </w:pPr>
          </w:p>
        </w:tc>
      </w:tr>
      <w:tr w:rsidR="00C57E99" w:rsidRPr="00DA7683" w14:paraId="1E191749"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59AABB46" w14:textId="77777777" w:rsidR="00C57E99" w:rsidRPr="00DA7683" w:rsidRDefault="00C57E99" w:rsidP="00E94440">
            <w:pPr>
              <w:pStyle w:val="StructureTableList"/>
            </w:pPr>
            <w:r w:rsidRPr="00DA7683">
              <w:t>.reference</w:t>
            </w:r>
            <w:r>
              <w:t>.Book.title</w:t>
            </w:r>
            <w:r w:rsidRPr="00DA7683">
              <w:t>.mentioned in text</w:t>
            </w:r>
          </w:p>
        </w:tc>
        <w:tc>
          <w:tcPr>
            <w:tcW w:w="687" w:type="pct"/>
            <w:tcBorders>
              <w:top w:val="single" w:sz="4" w:space="0" w:color="auto"/>
              <w:left w:val="single" w:sz="4" w:space="0" w:color="auto"/>
              <w:bottom w:val="single" w:sz="4" w:space="0" w:color="auto"/>
              <w:right w:val="single" w:sz="4" w:space="0" w:color="auto"/>
            </w:tcBorders>
            <w:hideMark/>
          </w:tcPr>
          <w:p w14:paraId="05DF4F90"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62FC06B3"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7999F47D"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22455C18"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59EAC1C9" w14:textId="77777777" w:rsidR="00C57E99" w:rsidRPr="00DA7683" w:rsidRDefault="00C57E99" w:rsidP="00E94440">
            <w:pPr>
              <w:pStyle w:val="StructureTableList"/>
              <w:rPr>
                <w:szCs w:val="24"/>
              </w:rPr>
            </w:pPr>
          </w:p>
        </w:tc>
      </w:tr>
      <w:tr w:rsidR="00C57E99" w:rsidRPr="00DA7683" w14:paraId="4BE7B1FE"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439F0823" w14:textId="77777777" w:rsidR="00C57E99" w:rsidRPr="00DA7683" w:rsidRDefault="00C57E99" w:rsidP="00E94440">
            <w:pPr>
              <w:pStyle w:val="StructureTableList"/>
            </w:pPr>
            <w:r w:rsidRPr="00DA7683">
              <w:t>.reference.author</w:t>
            </w:r>
          </w:p>
        </w:tc>
        <w:tc>
          <w:tcPr>
            <w:tcW w:w="687" w:type="pct"/>
            <w:tcBorders>
              <w:top w:val="single" w:sz="4" w:space="0" w:color="auto"/>
              <w:left w:val="single" w:sz="4" w:space="0" w:color="auto"/>
              <w:bottom w:val="single" w:sz="4" w:space="0" w:color="auto"/>
              <w:right w:val="single" w:sz="4" w:space="0" w:color="auto"/>
            </w:tcBorders>
            <w:hideMark/>
          </w:tcPr>
          <w:p w14:paraId="4707FE88"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18BC7CC1"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120AA752"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3DC1B8E6"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4BDF2DAA" w14:textId="77777777" w:rsidR="00C57E99" w:rsidRPr="00DA7683" w:rsidRDefault="00C57E99" w:rsidP="00E94440">
            <w:pPr>
              <w:pStyle w:val="StructureTableList"/>
              <w:rPr>
                <w:szCs w:val="24"/>
              </w:rPr>
            </w:pPr>
          </w:p>
        </w:tc>
      </w:tr>
      <w:tr w:rsidR="00C57E99" w:rsidRPr="00DA7683" w14:paraId="7C1D2F6B"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2A431F2" w14:textId="77777777" w:rsidR="00C57E99" w:rsidRPr="00DA7683" w:rsidRDefault="00C57E99" w:rsidP="00E94440">
            <w:pPr>
              <w:pStyle w:val="StructureTableList"/>
            </w:pPr>
            <w:r w:rsidRPr="00DA7683">
              <w:t>.reference.date</w:t>
            </w:r>
          </w:p>
        </w:tc>
        <w:tc>
          <w:tcPr>
            <w:tcW w:w="687" w:type="pct"/>
            <w:tcBorders>
              <w:top w:val="single" w:sz="4" w:space="0" w:color="auto"/>
              <w:left w:val="single" w:sz="4" w:space="0" w:color="auto"/>
              <w:bottom w:val="single" w:sz="4" w:space="0" w:color="auto"/>
              <w:right w:val="single" w:sz="4" w:space="0" w:color="auto"/>
            </w:tcBorders>
            <w:hideMark/>
          </w:tcPr>
          <w:p w14:paraId="401CCE21"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2C1CB130"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63C6592C"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4B57EBEA"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07023E50" w14:textId="77777777" w:rsidR="00C57E99" w:rsidRPr="00DA7683" w:rsidRDefault="00C57E99" w:rsidP="00E94440">
            <w:pPr>
              <w:pStyle w:val="StructureTableList"/>
              <w:rPr>
                <w:szCs w:val="24"/>
              </w:rPr>
            </w:pPr>
          </w:p>
        </w:tc>
      </w:tr>
      <w:tr w:rsidR="00C57E99" w:rsidRPr="00DA7683" w14:paraId="58BF5403"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06B10A18"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50DCF5B0"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47CA38E7"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33F5D933" w14:textId="77777777" w:rsidR="00C57E99" w:rsidRPr="00DA7683" w:rsidRDefault="00C57E99" w:rsidP="00E94440">
            <w:pPr>
              <w:pStyle w:val="StructureTableList"/>
            </w:pPr>
            <w:r w:rsidRPr="00DA7683">
              <w:t xml:space="preserve">S. </w:t>
            </w:r>
          </w:p>
        </w:tc>
        <w:tc>
          <w:tcPr>
            <w:tcW w:w="842" w:type="pct"/>
            <w:tcBorders>
              <w:top w:val="single" w:sz="4" w:space="0" w:color="auto"/>
              <w:left w:val="single" w:sz="4" w:space="0" w:color="auto"/>
              <w:bottom w:val="single" w:sz="4" w:space="0" w:color="auto"/>
              <w:right w:val="single" w:sz="4" w:space="0" w:color="auto"/>
            </w:tcBorders>
          </w:tcPr>
          <w:p w14:paraId="799A46DA" w14:textId="77777777" w:rsidR="00C57E99" w:rsidRPr="00DA7683" w:rsidRDefault="00C57E99" w:rsidP="00E94440">
            <w:pPr>
              <w:pStyle w:val="StructureTableList"/>
            </w:pPr>
            <w:r w:rsidRPr="00DA7683">
              <w:t>S.</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2E9D046B" w14:textId="77777777" w:rsidR="00C57E99" w:rsidRPr="00DA7683" w:rsidRDefault="00C57E99" w:rsidP="00E94440">
            <w:pPr>
              <w:pStyle w:val="StructureTableList"/>
            </w:pPr>
          </w:p>
        </w:tc>
      </w:tr>
      <w:tr w:rsidR="00C57E99" w:rsidRPr="00DA7683" w14:paraId="2030231B"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3F06DA72"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04F71BB6"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16EED5DC"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638F0A00" w14:textId="77777777" w:rsidR="00C57E99" w:rsidRPr="00DA7683" w:rsidRDefault="00C57E99" w:rsidP="00E94440">
            <w:pPr>
              <w:pStyle w:val="StructureTableList"/>
            </w:pPr>
            <w:r>
              <w:t>p</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017F7ADE" w14:textId="77777777" w:rsidR="00C57E99" w:rsidRPr="00DA7683" w:rsidRDefault="00C57E99" w:rsidP="00E94440">
            <w:pPr>
              <w:pStyle w:val="StructureTableList"/>
            </w:pPr>
            <w:r>
              <w:t>p</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12995A76" w14:textId="77777777" w:rsidR="00C57E99" w:rsidRPr="00DA7683" w:rsidRDefault="00C57E99" w:rsidP="00E94440">
            <w:pPr>
              <w:pStyle w:val="StructureTableList"/>
            </w:pPr>
          </w:p>
        </w:tc>
      </w:tr>
      <w:tr w:rsidR="00C57E99" w:rsidRPr="00DA7683" w14:paraId="2B7AB5DF"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1BF97AA"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5E2A3693"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147C9785"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ACD954C" w14:textId="77777777" w:rsidR="00C57E99" w:rsidRPr="00DA7683" w:rsidRDefault="00C57E99" w:rsidP="00E94440">
            <w:pPr>
              <w:pStyle w:val="StructureTableList"/>
            </w:pPr>
            <w:r>
              <w:t>pp</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0BE53F22" w14:textId="77777777" w:rsidR="00C57E99" w:rsidRPr="00DA7683" w:rsidRDefault="00C57E99" w:rsidP="00E94440">
            <w:pPr>
              <w:pStyle w:val="StructureTableList"/>
            </w:pPr>
            <w:r>
              <w:t>pp</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74B3A981" w14:textId="77777777" w:rsidR="00C57E99" w:rsidRPr="00DA7683" w:rsidRDefault="00C57E99" w:rsidP="00E94440">
            <w:pPr>
              <w:pStyle w:val="StructureTableList"/>
            </w:pPr>
          </w:p>
        </w:tc>
      </w:tr>
      <w:tr w:rsidR="00C57E99" w:rsidRPr="00DA7683" w14:paraId="1B967C22"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D9FF72B"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1CD9E738"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6E880477"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7320411D" w14:textId="77777777" w:rsidR="00C57E99" w:rsidRPr="00DA7683" w:rsidRDefault="00C57E99" w:rsidP="00E94440">
            <w:pPr>
              <w:pStyle w:val="StructureTableList"/>
            </w:pPr>
            <w:r w:rsidRPr="00DA7683">
              <w:t xml:space="preserve">Bd. </w:t>
            </w:r>
          </w:p>
        </w:tc>
        <w:tc>
          <w:tcPr>
            <w:tcW w:w="842" w:type="pct"/>
            <w:tcBorders>
              <w:top w:val="single" w:sz="4" w:space="0" w:color="auto"/>
              <w:left w:val="single" w:sz="4" w:space="0" w:color="auto"/>
              <w:bottom w:val="single" w:sz="4" w:space="0" w:color="auto"/>
              <w:right w:val="single" w:sz="4" w:space="0" w:color="auto"/>
            </w:tcBorders>
          </w:tcPr>
          <w:p w14:paraId="376EE75A" w14:textId="77777777" w:rsidR="00C57E99" w:rsidRPr="00DA7683" w:rsidRDefault="00C57E99" w:rsidP="00E94440">
            <w:pPr>
              <w:pStyle w:val="StructureTableList"/>
            </w:pPr>
            <w:r w:rsidRPr="00DA7683">
              <w:t>Bd.</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34AE3E3D" w14:textId="77777777" w:rsidR="00C57E99" w:rsidRPr="00DA7683" w:rsidRDefault="00C57E99" w:rsidP="00E94440">
            <w:pPr>
              <w:pStyle w:val="StructureTableList"/>
            </w:pPr>
          </w:p>
        </w:tc>
      </w:tr>
      <w:tr w:rsidR="00C57E99" w:rsidRPr="00DA7683" w14:paraId="4699F46D"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724F33F"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5F94C25A"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68F0EA4F"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7D59BCF3" w14:textId="77777777" w:rsidR="00C57E99" w:rsidRPr="00DA7683" w:rsidRDefault="00C57E99" w:rsidP="00E94440">
            <w:pPr>
              <w:pStyle w:val="StructureTableList"/>
            </w:pPr>
            <w:r>
              <w:t>vol</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76B2B7D3" w14:textId="77777777" w:rsidR="00C57E99" w:rsidRPr="00DA7683" w:rsidRDefault="00C57E99" w:rsidP="00E94440">
            <w:pPr>
              <w:pStyle w:val="StructureTableList"/>
            </w:pPr>
            <w:r>
              <w:t>vol</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41431C1A" w14:textId="77777777" w:rsidR="00C57E99" w:rsidRPr="00DA7683" w:rsidRDefault="00C57E99" w:rsidP="00E94440">
            <w:pPr>
              <w:pStyle w:val="StructureTableList"/>
            </w:pPr>
          </w:p>
        </w:tc>
      </w:tr>
      <w:tr w:rsidR="00C57E99" w:rsidRPr="00DA7683" w14:paraId="45BD0A6B"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B42D16B"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6D68A4D9"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628914C3"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3FEE6777" w14:textId="77777777" w:rsidR="00C57E99" w:rsidRPr="00DA7683" w:rsidRDefault="00C57E99" w:rsidP="00E94440">
            <w:pPr>
              <w:pStyle w:val="StructureTableList"/>
            </w:pPr>
            <w:r>
              <w:t>No</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380405EA" w14:textId="77777777" w:rsidR="00C57E99" w:rsidRPr="00DA7683" w:rsidRDefault="00C57E99" w:rsidP="00E94440">
            <w:pPr>
              <w:pStyle w:val="StructureTableList"/>
            </w:pPr>
            <w:r>
              <w:t>No</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0D63B901" w14:textId="77777777" w:rsidR="00C57E99" w:rsidRPr="00DA7683" w:rsidRDefault="00C57E99" w:rsidP="00E94440">
            <w:pPr>
              <w:pStyle w:val="StructureTableList"/>
            </w:pPr>
          </w:p>
        </w:tc>
      </w:tr>
      <w:tr w:rsidR="00C57E99" w:rsidRPr="00DA7683" w14:paraId="570CF3B0"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00458769"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06688723"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731501D6"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7F458D5" w14:textId="77777777" w:rsidR="00C57E99" w:rsidRPr="00DA7683" w:rsidRDefault="00C57E99" w:rsidP="00E94440">
            <w:pPr>
              <w:pStyle w:val="StructureTableList"/>
            </w:pPr>
            <w:r w:rsidRPr="00DA7683">
              <w:t>f</w:t>
            </w:r>
          </w:p>
        </w:tc>
        <w:tc>
          <w:tcPr>
            <w:tcW w:w="842" w:type="pct"/>
            <w:tcBorders>
              <w:top w:val="single" w:sz="4" w:space="0" w:color="auto"/>
              <w:left w:val="single" w:sz="4" w:space="0" w:color="auto"/>
              <w:bottom w:val="single" w:sz="4" w:space="0" w:color="auto"/>
              <w:right w:val="single" w:sz="4" w:space="0" w:color="auto"/>
            </w:tcBorders>
          </w:tcPr>
          <w:p w14:paraId="440087DE" w14:textId="77777777" w:rsidR="00C57E99" w:rsidRPr="00DA7683" w:rsidRDefault="00C57E99" w:rsidP="00E94440">
            <w:pPr>
              <w:pStyle w:val="StructureTableList"/>
            </w:pPr>
            <w:r w:rsidRPr="00DA7683">
              <w:rPr>
                <w:rFonts w:ascii="Times New Roman" w:hAnsi="Times New Roman"/>
              </w:rPr>
              <w:t> </w:t>
            </w:r>
            <w:r w:rsidRPr="00DA7683">
              <w:t>f</w:t>
            </w:r>
          </w:p>
        </w:tc>
        <w:tc>
          <w:tcPr>
            <w:tcW w:w="485" w:type="pct"/>
            <w:tcBorders>
              <w:top w:val="single" w:sz="4" w:space="0" w:color="auto"/>
              <w:left w:val="single" w:sz="4" w:space="0" w:color="auto"/>
              <w:bottom w:val="single" w:sz="4" w:space="0" w:color="auto"/>
              <w:right w:val="single" w:sz="4" w:space="0" w:color="auto"/>
            </w:tcBorders>
          </w:tcPr>
          <w:p w14:paraId="63693B18" w14:textId="77777777" w:rsidR="00C57E99" w:rsidRPr="00DA7683" w:rsidRDefault="00C57E99" w:rsidP="00E94440">
            <w:pPr>
              <w:pStyle w:val="StructureTableList"/>
              <w:rPr>
                <w:rFonts w:ascii="Times New Roman" w:hAnsi="Times New Roman"/>
              </w:rPr>
            </w:pPr>
          </w:p>
        </w:tc>
      </w:tr>
      <w:tr w:rsidR="00C57E99" w:rsidRPr="00DA7683" w14:paraId="1AEB469B"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26ED9D53"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04B952B2"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54A62C76"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60494BF" w14:textId="77777777" w:rsidR="00C57E99" w:rsidRPr="00DA7683" w:rsidRDefault="00C57E99" w:rsidP="00E94440">
            <w:pPr>
              <w:pStyle w:val="StructureTableList"/>
            </w:pPr>
            <w:r w:rsidRPr="00DA7683">
              <w:t>f</w:t>
            </w:r>
            <w:r>
              <w:t>f</w:t>
            </w:r>
          </w:p>
        </w:tc>
        <w:tc>
          <w:tcPr>
            <w:tcW w:w="842" w:type="pct"/>
            <w:tcBorders>
              <w:top w:val="single" w:sz="4" w:space="0" w:color="auto"/>
              <w:left w:val="single" w:sz="4" w:space="0" w:color="auto"/>
              <w:bottom w:val="single" w:sz="4" w:space="0" w:color="auto"/>
              <w:right w:val="single" w:sz="4" w:space="0" w:color="auto"/>
            </w:tcBorders>
          </w:tcPr>
          <w:p w14:paraId="78CB09BF" w14:textId="77777777" w:rsidR="00C57E99" w:rsidRPr="00DA7683" w:rsidRDefault="00C57E99" w:rsidP="00E94440">
            <w:pPr>
              <w:pStyle w:val="StructureTableList"/>
            </w:pPr>
            <w:r w:rsidRPr="00DA7683">
              <w:rPr>
                <w:rFonts w:ascii="Times New Roman" w:hAnsi="Times New Roman"/>
              </w:rPr>
              <w:t> </w:t>
            </w:r>
            <w:r w:rsidRPr="00DA7683">
              <w:t>f</w:t>
            </w:r>
            <w:r>
              <w:t>f</w:t>
            </w:r>
          </w:p>
        </w:tc>
        <w:tc>
          <w:tcPr>
            <w:tcW w:w="485" w:type="pct"/>
            <w:tcBorders>
              <w:top w:val="single" w:sz="4" w:space="0" w:color="auto"/>
              <w:left w:val="single" w:sz="4" w:space="0" w:color="auto"/>
              <w:bottom w:val="single" w:sz="4" w:space="0" w:color="auto"/>
              <w:right w:val="single" w:sz="4" w:space="0" w:color="auto"/>
            </w:tcBorders>
          </w:tcPr>
          <w:p w14:paraId="2041E497" w14:textId="77777777" w:rsidR="00C57E99" w:rsidRPr="00DA7683" w:rsidRDefault="00C57E99" w:rsidP="00E94440">
            <w:pPr>
              <w:pStyle w:val="StructureTableList"/>
              <w:rPr>
                <w:rFonts w:ascii="Times New Roman" w:hAnsi="Times New Roman"/>
              </w:rPr>
            </w:pPr>
          </w:p>
        </w:tc>
      </w:tr>
      <w:tr w:rsidR="00C57E99" w:rsidRPr="00DA7683" w14:paraId="605C149C"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4F00624D" w14:textId="77777777" w:rsidR="00C57E99" w:rsidRPr="00DA7683" w:rsidRDefault="00C57E99" w:rsidP="00E94440">
            <w:pPr>
              <w:pStyle w:val="StructureTableList"/>
            </w:pPr>
            <w:r w:rsidRPr="00DA7683">
              <w:t>.reference.scope</w:t>
            </w:r>
          </w:p>
        </w:tc>
        <w:tc>
          <w:tcPr>
            <w:tcW w:w="687" w:type="pct"/>
            <w:tcBorders>
              <w:top w:val="single" w:sz="4" w:space="0" w:color="auto"/>
              <w:left w:val="single" w:sz="4" w:space="0" w:color="auto"/>
              <w:bottom w:val="single" w:sz="4" w:space="0" w:color="auto"/>
              <w:right w:val="single" w:sz="4" w:space="0" w:color="auto"/>
            </w:tcBorders>
            <w:hideMark/>
          </w:tcPr>
          <w:p w14:paraId="5CC81470"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02C4FF2F"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5A7E502A"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3AD64DE7"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4A775DF3" w14:textId="77777777" w:rsidR="00C57E99" w:rsidRPr="00DA7683" w:rsidRDefault="00C57E99" w:rsidP="00E94440">
            <w:pPr>
              <w:pStyle w:val="StructureTableList"/>
              <w:rPr>
                <w:szCs w:val="24"/>
              </w:rPr>
            </w:pPr>
          </w:p>
        </w:tc>
      </w:tr>
      <w:tr w:rsidR="00C57E99" w:rsidRPr="00DA7683" w14:paraId="58AECEFE"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478F7CA3" w14:textId="77777777" w:rsidR="00C57E99" w:rsidRPr="00DA7683" w:rsidRDefault="00C57E99" w:rsidP="00E94440">
            <w:pPr>
              <w:pStyle w:val="StructureTableList"/>
            </w:pPr>
            <w:r w:rsidRPr="00DA7683">
              <w:t>.reference.scope.universal</w:t>
            </w:r>
          </w:p>
        </w:tc>
        <w:tc>
          <w:tcPr>
            <w:tcW w:w="687" w:type="pct"/>
            <w:tcBorders>
              <w:top w:val="single" w:sz="4" w:space="0" w:color="auto"/>
              <w:left w:val="single" w:sz="4" w:space="0" w:color="auto"/>
              <w:bottom w:val="single" w:sz="4" w:space="0" w:color="auto"/>
              <w:right w:val="single" w:sz="4" w:space="0" w:color="auto"/>
            </w:tcBorders>
            <w:hideMark/>
          </w:tcPr>
          <w:p w14:paraId="66AD5C7E"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23C24177" w14:textId="77777777" w:rsidR="00C57E99" w:rsidRPr="00DA7683" w:rsidRDefault="00C57E99" w:rsidP="00E94440">
            <w:pPr>
              <w:pStyle w:val="StructureTableList"/>
            </w:pPr>
          </w:p>
        </w:tc>
        <w:tc>
          <w:tcPr>
            <w:tcW w:w="607" w:type="pct"/>
            <w:tcBorders>
              <w:top w:val="single" w:sz="4" w:space="0" w:color="auto"/>
              <w:left w:val="single" w:sz="4" w:space="0" w:color="auto"/>
              <w:bottom w:val="single" w:sz="4" w:space="0" w:color="auto"/>
              <w:right w:val="single" w:sz="4" w:space="0" w:color="auto"/>
            </w:tcBorders>
          </w:tcPr>
          <w:p w14:paraId="6E563716" w14:textId="77777777" w:rsidR="00C57E99" w:rsidRPr="00DA7683" w:rsidRDefault="00C57E99" w:rsidP="00E94440">
            <w:pPr>
              <w:pStyle w:val="StructureTableList"/>
            </w:pPr>
            <w:r w:rsidRPr="00DA7683">
              <w:t xml:space="preserve">Abs. </w:t>
            </w:r>
          </w:p>
        </w:tc>
        <w:tc>
          <w:tcPr>
            <w:tcW w:w="842" w:type="pct"/>
            <w:tcBorders>
              <w:top w:val="single" w:sz="4" w:space="0" w:color="auto"/>
              <w:left w:val="single" w:sz="4" w:space="0" w:color="auto"/>
              <w:bottom w:val="single" w:sz="4" w:space="0" w:color="auto"/>
              <w:right w:val="single" w:sz="4" w:space="0" w:color="auto"/>
            </w:tcBorders>
          </w:tcPr>
          <w:p w14:paraId="7C8C446B" w14:textId="77777777" w:rsidR="00C57E99" w:rsidRPr="00DA7683" w:rsidRDefault="00C57E99" w:rsidP="00E94440">
            <w:pPr>
              <w:pStyle w:val="StructureTableList"/>
            </w:pPr>
            <w:r w:rsidRPr="00DA7683">
              <w:t>Abs.</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2C29BFC6" w14:textId="77777777" w:rsidR="00C57E99" w:rsidRPr="00DA7683" w:rsidRDefault="00C57E99" w:rsidP="00E94440">
            <w:pPr>
              <w:pStyle w:val="StructureTableList"/>
            </w:pPr>
          </w:p>
        </w:tc>
      </w:tr>
      <w:tr w:rsidR="00C57E99" w:rsidRPr="00DA7683" w14:paraId="2C9372C3"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4547CBBA" w14:textId="77777777" w:rsidR="00C57E99" w:rsidRPr="00DA7683" w:rsidRDefault="00C57E99" w:rsidP="00E94440">
            <w:pPr>
              <w:pStyle w:val="StructureTableList"/>
            </w:pPr>
            <w:r w:rsidRPr="00DA7683">
              <w:t>.reference.scope.universal</w:t>
            </w:r>
          </w:p>
        </w:tc>
        <w:tc>
          <w:tcPr>
            <w:tcW w:w="687" w:type="pct"/>
            <w:tcBorders>
              <w:top w:val="single" w:sz="4" w:space="0" w:color="auto"/>
              <w:left w:val="single" w:sz="4" w:space="0" w:color="auto"/>
              <w:bottom w:val="single" w:sz="4" w:space="0" w:color="auto"/>
              <w:right w:val="single" w:sz="4" w:space="0" w:color="auto"/>
            </w:tcBorders>
            <w:hideMark/>
          </w:tcPr>
          <w:p w14:paraId="6E5F7629"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5F44E9B2" w14:textId="77777777" w:rsidR="00C57E99" w:rsidRPr="00DA7683" w:rsidRDefault="00C57E99" w:rsidP="00E94440">
            <w:pPr>
              <w:pStyle w:val="StructureTableList"/>
            </w:pPr>
          </w:p>
        </w:tc>
        <w:tc>
          <w:tcPr>
            <w:tcW w:w="607" w:type="pct"/>
            <w:tcBorders>
              <w:top w:val="single" w:sz="4" w:space="0" w:color="auto"/>
              <w:left w:val="single" w:sz="4" w:space="0" w:color="auto"/>
              <w:bottom w:val="single" w:sz="4" w:space="0" w:color="auto"/>
              <w:right w:val="single" w:sz="4" w:space="0" w:color="auto"/>
            </w:tcBorders>
          </w:tcPr>
          <w:p w14:paraId="71C63398" w14:textId="77777777" w:rsidR="00C57E99" w:rsidRPr="00DA7683" w:rsidRDefault="00C57E99" w:rsidP="00E94440">
            <w:pPr>
              <w:pStyle w:val="StructureTableList"/>
            </w:pPr>
            <w:r>
              <w:t>arab</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5BB63791" w14:textId="77777777" w:rsidR="00C57E99" w:rsidRPr="00DA7683" w:rsidRDefault="00C57E99" w:rsidP="00E94440">
            <w:pPr>
              <w:pStyle w:val="StructureTableList"/>
            </w:pPr>
            <w:r>
              <w:t>arab</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787E9E7F" w14:textId="77777777" w:rsidR="00C57E99" w:rsidRPr="00DA7683" w:rsidRDefault="00C57E99" w:rsidP="00E94440">
            <w:pPr>
              <w:pStyle w:val="StructureTableList"/>
            </w:pPr>
          </w:p>
        </w:tc>
      </w:tr>
      <w:tr w:rsidR="00C57E99" w:rsidRPr="00DA7683" w14:paraId="5E5B8551"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2FA669CC" w14:textId="77777777" w:rsidR="00C57E99" w:rsidRPr="00DA7683" w:rsidRDefault="00C57E99" w:rsidP="00E94440">
            <w:pPr>
              <w:pStyle w:val="StructureTableList"/>
            </w:pPr>
            <w:r w:rsidRPr="00DA7683">
              <w:t>.reference.scope.universal</w:t>
            </w:r>
          </w:p>
        </w:tc>
        <w:tc>
          <w:tcPr>
            <w:tcW w:w="687" w:type="pct"/>
            <w:tcBorders>
              <w:top w:val="single" w:sz="4" w:space="0" w:color="auto"/>
              <w:left w:val="single" w:sz="4" w:space="0" w:color="auto"/>
              <w:bottom w:val="single" w:sz="4" w:space="0" w:color="auto"/>
              <w:right w:val="single" w:sz="4" w:space="0" w:color="auto"/>
            </w:tcBorders>
            <w:hideMark/>
          </w:tcPr>
          <w:p w14:paraId="1E35917A"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081AAB0C" w14:textId="77777777" w:rsidR="00C57E99" w:rsidRPr="00DA7683" w:rsidRDefault="00C57E99" w:rsidP="00E94440">
            <w:pPr>
              <w:pStyle w:val="StructureTableList"/>
            </w:pPr>
          </w:p>
        </w:tc>
        <w:tc>
          <w:tcPr>
            <w:tcW w:w="607" w:type="pct"/>
            <w:tcBorders>
              <w:top w:val="single" w:sz="4" w:space="0" w:color="auto"/>
              <w:left w:val="single" w:sz="4" w:space="0" w:color="auto"/>
              <w:bottom w:val="single" w:sz="4" w:space="0" w:color="auto"/>
              <w:right w:val="single" w:sz="4" w:space="0" w:color="auto"/>
            </w:tcBorders>
          </w:tcPr>
          <w:p w14:paraId="0220A7E8" w14:textId="77777777" w:rsidR="00C57E99" w:rsidRPr="00DA7683" w:rsidRDefault="00C57E99" w:rsidP="00E94440">
            <w:pPr>
              <w:pStyle w:val="StructureTableList"/>
            </w:pPr>
            <w:r>
              <w:t>pers</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39D619C4" w14:textId="77777777" w:rsidR="00C57E99" w:rsidRPr="00DA7683" w:rsidRDefault="00C57E99" w:rsidP="00E94440">
            <w:pPr>
              <w:pStyle w:val="StructureTableList"/>
            </w:pPr>
            <w:r>
              <w:t>pers</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65A74DAB" w14:textId="77777777" w:rsidR="00C57E99" w:rsidRPr="00DA7683" w:rsidRDefault="00C57E99" w:rsidP="00E94440">
            <w:pPr>
              <w:pStyle w:val="StructureTableList"/>
            </w:pPr>
          </w:p>
        </w:tc>
      </w:tr>
      <w:tr w:rsidR="00C57E99" w:rsidRPr="00472019" w14:paraId="142CB27D"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816595A" w14:textId="77777777" w:rsidR="00C57E99" w:rsidRPr="00DA7683" w:rsidRDefault="00C57E99" w:rsidP="00E94440">
            <w:pPr>
              <w:pStyle w:val="StructureTableList"/>
            </w:pPr>
            <w:r w:rsidRPr="00DA7683">
              <w:t>.reference</w:t>
            </w:r>
            <w:r>
              <w:t>.Book.title</w:t>
            </w:r>
            <w:r w:rsidRPr="00DA7683">
              <w:t>.chapter</w:t>
            </w:r>
          </w:p>
        </w:tc>
        <w:tc>
          <w:tcPr>
            <w:tcW w:w="687" w:type="pct"/>
            <w:tcBorders>
              <w:top w:val="single" w:sz="4" w:space="0" w:color="auto"/>
              <w:left w:val="single" w:sz="4" w:space="0" w:color="auto"/>
              <w:bottom w:val="single" w:sz="4" w:space="0" w:color="auto"/>
              <w:right w:val="single" w:sz="4" w:space="0" w:color="auto"/>
            </w:tcBorders>
            <w:hideMark/>
          </w:tcPr>
          <w:p w14:paraId="0C6EC53D" w14:textId="77777777" w:rsidR="00C57E99" w:rsidRPr="00DA7683" w:rsidRDefault="00C57E99" w:rsidP="00E94440">
            <w:pPr>
              <w:pStyle w:val="StructureTableList"/>
            </w:pPr>
            <w:r>
              <w:t>frame text</w:t>
            </w:r>
          </w:p>
        </w:tc>
        <w:tc>
          <w:tcPr>
            <w:tcW w:w="881" w:type="pct"/>
            <w:tcBorders>
              <w:top w:val="single" w:sz="4" w:space="0" w:color="auto"/>
              <w:left w:val="single" w:sz="4" w:space="0" w:color="auto"/>
              <w:bottom w:val="single" w:sz="4" w:space="0" w:color="auto"/>
              <w:right w:val="single" w:sz="4" w:space="0" w:color="auto"/>
            </w:tcBorders>
          </w:tcPr>
          <w:p w14:paraId="10916C3C"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35F200AE"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2010E69C"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436BA884" w14:textId="77777777" w:rsidR="00C57E99" w:rsidRPr="00DA7683" w:rsidRDefault="00C57E99" w:rsidP="00E94440">
            <w:pPr>
              <w:pStyle w:val="StructureTableList"/>
              <w:rPr>
                <w:szCs w:val="24"/>
              </w:rPr>
            </w:pPr>
            <w:r>
              <w:rPr>
                <w:szCs w:val="24"/>
              </w:rPr>
              <w:t>›|‹</w:t>
            </w:r>
          </w:p>
        </w:tc>
      </w:tr>
      <w:tr w:rsidR="00C57E99" w:rsidRPr="00DA7683" w14:paraId="359A1B24"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11C8136B" w14:textId="77777777" w:rsidR="00C57E99" w:rsidRPr="00DA7683" w:rsidRDefault="00C57E99" w:rsidP="00E94440">
            <w:pPr>
              <w:pStyle w:val="StructureTableList"/>
            </w:pPr>
            <w:r w:rsidRPr="00DA7683">
              <w:t>.reference</w:t>
            </w:r>
            <w:r>
              <w:t>.Book.title</w:t>
            </w:r>
            <w:r w:rsidRPr="00DA7683">
              <w:t>.chapter</w:t>
            </w:r>
          </w:p>
        </w:tc>
        <w:tc>
          <w:tcPr>
            <w:tcW w:w="687" w:type="pct"/>
            <w:tcBorders>
              <w:top w:val="single" w:sz="4" w:space="0" w:color="auto"/>
              <w:left w:val="single" w:sz="4" w:space="0" w:color="auto"/>
              <w:bottom w:val="single" w:sz="4" w:space="0" w:color="auto"/>
              <w:right w:val="single" w:sz="4" w:space="0" w:color="auto"/>
            </w:tcBorders>
            <w:hideMark/>
          </w:tcPr>
          <w:p w14:paraId="439DB794"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14987C17"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38DD313C"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18B68B17"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2E029EFD" w14:textId="77777777" w:rsidR="00C57E99" w:rsidRPr="00DA7683" w:rsidRDefault="00C57E99" w:rsidP="00E94440">
            <w:pPr>
              <w:pStyle w:val="StructureTableList"/>
              <w:rPr>
                <w:szCs w:val="24"/>
              </w:rPr>
            </w:pPr>
          </w:p>
        </w:tc>
      </w:tr>
      <w:tr w:rsidR="00C57E99" w:rsidRPr="00DA7683" w14:paraId="52CBB0C2"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40FF5A3" w14:textId="77777777" w:rsidR="00C57E99" w:rsidRPr="00DA7683" w:rsidRDefault="00C57E99" w:rsidP="00E94440">
            <w:pPr>
              <w:pStyle w:val="StructureTableList"/>
            </w:pPr>
            <w:r w:rsidRPr="00DA7683">
              <w:t>.reference</w:t>
            </w:r>
            <w:r>
              <w:t>.Book.title</w:t>
            </w:r>
            <w:r w:rsidRPr="00DA7683">
              <w:t>.periodical</w:t>
            </w:r>
          </w:p>
        </w:tc>
        <w:tc>
          <w:tcPr>
            <w:tcW w:w="687" w:type="pct"/>
            <w:tcBorders>
              <w:top w:val="single" w:sz="4" w:space="0" w:color="auto"/>
              <w:left w:val="single" w:sz="4" w:space="0" w:color="auto"/>
              <w:bottom w:val="single" w:sz="4" w:space="0" w:color="auto"/>
              <w:right w:val="single" w:sz="4" w:space="0" w:color="auto"/>
            </w:tcBorders>
            <w:hideMark/>
          </w:tcPr>
          <w:p w14:paraId="234F6BF2"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38ECF4F6"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757E573B"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0AE578C9"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20575E5C" w14:textId="77777777" w:rsidR="00C57E99" w:rsidRPr="00DA7683" w:rsidRDefault="00C57E99" w:rsidP="00E94440">
            <w:pPr>
              <w:pStyle w:val="StructureTableList"/>
              <w:rPr>
                <w:szCs w:val="24"/>
              </w:rPr>
            </w:pPr>
          </w:p>
        </w:tc>
      </w:tr>
      <w:tr w:rsidR="00C57E99" w:rsidRPr="00DA7683" w14:paraId="6D0BFD90"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6B48EB4D" w14:textId="77777777" w:rsidR="00C57E99" w:rsidRPr="00DA7683" w:rsidRDefault="00C57E99" w:rsidP="00E94440">
            <w:pPr>
              <w:pStyle w:val="StructureTableList"/>
            </w:pPr>
            <w:r w:rsidRPr="00DA7683">
              <w:t>.reference.</w:t>
            </w:r>
            <w:r>
              <w:t>issue</w:t>
            </w:r>
          </w:p>
        </w:tc>
        <w:tc>
          <w:tcPr>
            <w:tcW w:w="687" w:type="pct"/>
            <w:tcBorders>
              <w:top w:val="single" w:sz="4" w:space="0" w:color="auto"/>
              <w:left w:val="single" w:sz="4" w:space="0" w:color="auto"/>
              <w:bottom w:val="single" w:sz="4" w:space="0" w:color="auto"/>
              <w:right w:val="single" w:sz="4" w:space="0" w:color="auto"/>
            </w:tcBorders>
            <w:hideMark/>
          </w:tcPr>
          <w:p w14:paraId="6777C73B"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79230FC0"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5120397A" w14:textId="77777777" w:rsidR="00C57E99" w:rsidRPr="00DA7683" w:rsidRDefault="00C57E99" w:rsidP="00E94440">
            <w:pPr>
              <w:pStyle w:val="StructureTableList"/>
            </w:pPr>
            <w:r>
              <w:t>vol</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5C49D98E" w14:textId="77777777" w:rsidR="00C57E99" w:rsidRPr="00DA7683" w:rsidRDefault="00C57E99" w:rsidP="00E94440">
            <w:pPr>
              <w:pStyle w:val="StructureTableList"/>
            </w:pPr>
            <w:r>
              <w:t>vol</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182C0D6E" w14:textId="77777777" w:rsidR="00C57E99" w:rsidRPr="00DA7683" w:rsidRDefault="00C57E99" w:rsidP="00E94440">
            <w:pPr>
              <w:pStyle w:val="StructureTableList"/>
            </w:pPr>
          </w:p>
        </w:tc>
      </w:tr>
      <w:tr w:rsidR="00C57E99" w:rsidRPr="00DA7683" w14:paraId="282A4FD0"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000B7DE5" w14:textId="77777777" w:rsidR="00C57E99" w:rsidRPr="00DA7683" w:rsidRDefault="00C57E99" w:rsidP="00E94440">
            <w:pPr>
              <w:pStyle w:val="StructureTableList"/>
            </w:pPr>
            <w:r w:rsidRPr="00DA7683">
              <w:t>.reference.</w:t>
            </w:r>
            <w:r>
              <w:t>issue</w:t>
            </w:r>
          </w:p>
        </w:tc>
        <w:tc>
          <w:tcPr>
            <w:tcW w:w="687" w:type="pct"/>
            <w:tcBorders>
              <w:top w:val="single" w:sz="4" w:space="0" w:color="auto"/>
              <w:left w:val="single" w:sz="4" w:space="0" w:color="auto"/>
              <w:bottom w:val="single" w:sz="4" w:space="0" w:color="auto"/>
              <w:right w:val="single" w:sz="4" w:space="0" w:color="auto"/>
            </w:tcBorders>
            <w:hideMark/>
          </w:tcPr>
          <w:p w14:paraId="53E961FA"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3B609EF8"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4BF6DD5" w14:textId="77777777" w:rsidR="00C57E99" w:rsidRPr="00DA7683" w:rsidRDefault="00C57E99" w:rsidP="00E94440">
            <w:pPr>
              <w:pStyle w:val="StructureTableList"/>
            </w:pPr>
            <w:r>
              <w:t>vols</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3EE540C6" w14:textId="77777777" w:rsidR="00C57E99" w:rsidRPr="00DA7683" w:rsidRDefault="00C57E99" w:rsidP="00E94440">
            <w:pPr>
              <w:pStyle w:val="StructureTableList"/>
            </w:pPr>
            <w:r>
              <w:t>vols</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7BF2AED6" w14:textId="77777777" w:rsidR="00C57E99" w:rsidRPr="00DA7683" w:rsidRDefault="00C57E99" w:rsidP="00E94440">
            <w:pPr>
              <w:pStyle w:val="StructureTableList"/>
            </w:pPr>
          </w:p>
        </w:tc>
      </w:tr>
      <w:tr w:rsidR="00C57E99" w:rsidRPr="00DA7683" w14:paraId="434B5DEC"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A44B301" w14:textId="77777777" w:rsidR="00C57E99" w:rsidRPr="00DA7683" w:rsidRDefault="00C57E99" w:rsidP="00E94440">
            <w:pPr>
              <w:pStyle w:val="StructureTableList"/>
            </w:pPr>
            <w:r w:rsidRPr="00DA7683">
              <w:t>.reference.</w:t>
            </w:r>
            <w:r>
              <w:t>issue</w:t>
            </w:r>
          </w:p>
        </w:tc>
        <w:tc>
          <w:tcPr>
            <w:tcW w:w="687" w:type="pct"/>
            <w:tcBorders>
              <w:top w:val="single" w:sz="4" w:space="0" w:color="auto"/>
              <w:left w:val="single" w:sz="4" w:space="0" w:color="auto"/>
              <w:bottom w:val="single" w:sz="4" w:space="0" w:color="auto"/>
              <w:right w:val="single" w:sz="4" w:space="0" w:color="auto"/>
            </w:tcBorders>
            <w:hideMark/>
          </w:tcPr>
          <w:p w14:paraId="38942267"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25F898C5"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4D097EC1" w14:textId="77777777" w:rsidR="00C57E99" w:rsidRPr="00DA7683" w:rsidRDefault="00C57E99" w:rsidP="00E94440">
            <w:pPr>
              <w:pStyle w:val="StructureTableList"/>
            </w:pPr>
            <w:r>
              <w:t>No</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00508D01" w14:textId="77777777" w:rsidR="00C57E99" w:rsidRPr="00DA7683" w:rsidRDefault="00C57E99" w:rsidP="00E94440">
            <w:pPr>
              <w:pStyle w:val="StructureTableList"/>
            </w:pPr>
            <w:r>
              <w:t>No</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2D3E1F81" w14:textId="77777777" w:rsidR="00C57E99" w:rsidRPr="00DA7683" w:rsidRDefault="00C57E99" w:rsidP="00E94440">
            <w:pPr>
              <w:pStyle w:val="StructureTableList"/>
            </w:pPr>
          </w:p>
        </w:tc>
      </w:tr>
      <w:tr w:rsidR="00C57E99" w:rsidRPr="00DA7683" w14:paraId="6D46D23E"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3D5F0897" w14:textId="77777777" w:rsidR="00C57E99" w:rsidRPr="00DA7683" w:rsidRDefault="00C57E99" w:rsidP="00E94440">
            <w:pPr>
              <w:pStyle w:val="StructureTableList"/>
            </w:pPr>
            <w:r w:rsidRPr="00DA7683">
              <w:t>.reference.</w:t>
            </w:r>
            <w:r>
              <w:t>issue</w:t>
            </w:r>
          </w:p>
        </w:tc>
        <w:tc>
          <w:tcPr>
            <w:tcW w:w="687" w:type="pct"/>
            <w:tcBorders>
              <w:top w:val="single" w:sz="4" w:space="0" w:color="auto"/>
              <w:left w:val="single" w:sz="4" w:space="0" w:color="auto"/>
              <w:bottom w:val="single" w:sz="4" w:space="0" w:color="auto"/>
              <w:right w:val="single" w:sz="4" w:space="0" w:color="auto"/>
            </w:tcBorders>
            <w:hideMark/>
          </w:tcPr>
          <w:p w14:paraId="01D96B3E" w14:textId="77777777" w:rsidR="00C57E99" w:rsidRPr="00DA7683" w:rsidRDefault="00C57E99" w:rsidP="00E94440">
            <w:pPr>
              <w:pStyle w:val="StructureTableList"/>
            </w:pPr>
            <w:r w:rsidRPr="00DA7683">
              <w:t>replace text</w:t>
            </w:r>
          </w:p>
        </w:tc>
        <w:tc>
          <w:tcPr>
            <w:tcW w:w="881" w:type="pct"/>
            <w:tcBorders>
              <w:top w:val="single" w:sz="4" w:space="0" w:color="auto"/>
              <w:left w:val="single" w:sz="4" w:space="0" w:color="auto"/>
              <w:bottom w:val="single" w:sz="4" w:space="0" w:color="auto"/>
              <w:right w:val="single" w:sz="4" w:space="0" w:color="auto"/>
            </w:tcBorders>
          </w:tcPr>
          <w:p w14:paraId="0CF3C999"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7F899C2B" w14:textId="77777777" w:rsidR="00C57E99" w:rsidRPr="00DA7683" w:rsidRDefault="00C57E99" w:rsidP="00E94440">
            <w:pPr>
              <w:pStyle w:val="StructureTableList"/>
            </w:pPr>
            <w:r>
              <w:t>Bd</w:t>
            </w:r>
            <w:r w:rsidRPr="00DA7683">
              <w:t xml:space="preserve">. </w:t>
            </w:r>
          </w:p>
        </w:tc>
        <w:tc>
          <w:tcPr>
            <w:tcW w:w="842" w:type="pct"/>
            <w:tcBorders>
              <w:top w:val="single" w:sz="4" w:space="0" w:color="auto"/>
              <w:left w:val="single" w:sz="4" w:space="0" w:color="auto"/>
              <w:bottom w:val="single" w:sz="4" w:space="0" w:color="auto"/>
              <w:right w:val="single" w:sz="4" w:space="0" w:color="auto"/>
            </w:tcBorders>
          </w:tcPr>
          <w:p w14:paraId="5D39072F" w14:textId="77777777" w:rsidR="00C57E99" w:rsidRPr="00DA7683" w:rsidRDefault="00C57E99" w:rsidP="00E94440">
            <w:pPr>
              <w:pStyle w:val="StructureTableList"/>
            </w:pPr>
            <w:r>
              <w:t>Bd</w:t>
            </w:r>
            <w:r w:rsidRPr="00DA7683">
              <w:t>.</w:t>
            </w:r>
            <w:r w:rsidRPr="00DA7683">
              <w:rPr>
                <w:rFonts w:ascii="Times New Roman" w:hAnsi="Times New Roman"/>
              </w:rPr>
              <w:t> </w:t>
            </w:r>
          </w:p>
        </w:tc>
        <w:tc>
          <w:tcPr>
            <w:tcW w:w="485" w:type="pct"/>
            <w:tcBorders>
              <w:top w:val="single" w:sz="4" w:space="0" w:color="auto"/>
              <w:left w:val="single" w:sz="4" w:space="0" w:color="auto"/>
              <w:bottom w:val="single" w:sz="4" w:space="0" w:color="auto"/>
              <w:right w:val="single" w:sz="4" w:space="0" w:color="auto"/>
            </w:tcBorders>
          </w:tcPr>
          <w:p w14:paraId="6FD58471" w14:textId="77777777" w:rsidR="00C57E99" w:rsidRPr="00DA7683" w:rsidRDefault="00C57E99" w:rsidP="00E94440">
            <w:pPr>
              <w:pStyle w:val="StructureTableList"/>
            </w:pPr>
          </w:p>
        </w:tc>
      </w:tr>
      <w:tr w:rsidR="00C57E99" w:rsidRPr="00DA7683" w14:paraId="3252CA89"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50FC83A4" w14:textId="77777777" w:rsidR="00C57E99" w:rsidRPr="00DA7683" w:rsidRDefault="00C57E99" w:rsidP="00E94440">
            <w:pPr>
              <w:pStyle w:val="StructureTableList"/>
            </w:pPr>
            <w:r w:rsidRPr="00DA7683">
              <w:t>.quotes.by editor</w:t>
            </w:r>
          </w:p>
        </w:tc>
        <w:tc>
          <w:tcPr>
            <w:tcW w:w="687" w:type="pct"/>
            <w:tcBorders>
              <w:top w:val="single" w:sz="4" w:space="0" w:color="auto"/>
              <w:left w:val="single" w:sz="4" w:space="0" w:color="auto"/>
              <w:bottom w:val="single" w:sz="4" w:space="0" w:color="auto"/>
              <w:right w:val="single" w:sz="4" w:space="0" w:color="auto"/>
            </w:tcBorders>
            <w:hideMark/>
          </w:tcPr>
          <w:p w14:paraId="025312CF"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480535B6"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AEA6EE6"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5EAD279F"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33D5F633" w14:textId="77777777" w:rsidR="00C57E99" w:rsidRPr="00DA7683" w:rsidRDefault="00C57E99" w:rsidP="00E94440">
            <w:pPr>
              <w:pStyle w:val="StructureTableList"/>
              <w:rPr>
                <w:szCs w:val="24"/>
              </w:rPr>
            </w:pPr>
          </w:p>
        </w:tc>
      </w:tr>
      <w:tr w:rsidR="00C57E99" w:rsidRPr="00DA7683" w14:paraId="012A7F6C"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2D30B29A" w14:textId="77777777" w:rsidR="00C57E99" w:rsidRPr="00DA7683" w:rsidRDefault="00C57E99" w:rsidP="00E94440">
            <w:pPr>
              <w:pStyle w:val="StructureTableList"/>
            </w:pPr>
            <w:r w:rsidRPr="00DA7683">
              <w:t>.quotes.terms</w:t>
            </w:r>
          </w:p>
        </w:tc>
        <w:tc>
          <w:tcPr>
            <w:tcW w:w="687" w:type="pct"/>
            <w:tcBorders>
              <w:top w:val="single" w:sz="4" w:space="0" w:color="auto"/>
              <w:left w:val="single" w:sz="4" w:space="0" w:color="auto"/>
              <w:bottom w:val="single" w:sz="4" w:space="0" w:color="auto"/>
              <w:right w:val="single" w:sz="4" w:space="0" w:color="auto"/>
            </w:tcBorders>
            <w:hideMark/>
          </w:tcPr>
          <w:p w14:paraId="404086B3"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067C692E"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6DDBCF9E"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24B8CC4C"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608248AA" w14:textId="77777777" w:rsidR="00C57E99" w:rsidRPr="00DA7683" w:rsidRDefault="00C57E99" w:rsidP="00E94440">
            <w:pPr>
              <w:pStyle w:val="StructureTableList"/>
              <w:rPr>
                <w:szCs w:val="24"/>
              </w:rPr>
            </w:pPr>
          </w:p>
        </w:tc>
      </w:tr>
      <w:tr w:rsidR="00C57E99" w:rsidRPr="00DA7683" w14:paraId="4650B27E"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566707A8" w14:textId="77777777" w:rsidR="00C57E99" w:rsidRPr="00DA7683" w:rsidRDefault="00C57E99" w:rsidP="00E94440">
            <w:pPr>
              <w:pStyle w:val="StructureTableList"/>
            </w:pPr>
            <w:r w:rsidRPr="00DA7683">
              <w:t>.quotes.direct speech</w:t>
            </w:r>
          </w:p>
        </w:tc>
        <w:tc>
          <w:tcPr>
            <w:tcW w:w="687" w:type="pct"/>
            <w:tcBorders>
              <w:top w:val="single" w:sz="4" w:space="0" w:color="auto"/>
              <w:left w:val="single" w:sz="4" w:space="0" w:color="auto"/>
              <w:bottom w:val="single" w:sz="4" w:space="0" w:color="auto"/>
              <w:right w:val="single" w:sz="4" w:space="0" w:color="auto"/>
            </w:tcBorders>
            <w:hideMark/>
          </w:tcPr>
          <w:p w14:paraId="499DA56D" w14:textId="77777777" w:rsidR="00C57E99" w:rsidRPr="00DA7683" w:rsidRDefault="00C57E99" w:rsidP="00E94440">
            <w:pPr>
              <w:pStyle w:val="StructureTableList"/>
            </w:pPr>
            <w:r w:rsidRPr="00DA7683">
              <w:t>!</w:t>
            </w:r>
          </w:p>
        </w:tc>
        <w:tc>
          <w:tcPr>
            <w:tcW w:w="881" w:type="pct"/>
            <w:tcBorders>
              <w:top w:val="single" w:sz="4" w:space="0" w:color="auto"/>
              <w:left w:val="single" w:sz="4" w:space="0" w:color="auto"/>
              <w:bottom w:val="single" w:sz="4" w:space="0" w:color="auto"/>
              <w:right w:val="single" w:sz="4" w:space="0" w:color="auto"/>
            </w:tcBorders>
          </w:tcPr>
          <w:p w14:paraId="3FE03365"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172079A5"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53E75B26"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6DA0A116" w14:textId="77777777" w:rsidR="00C57E99" w:rsidRPr="00DA7683" w:rsidRDefault="00C57E99" w:rsidP="00E94440">
            <w:pPr>
              <w:pStyle w:val="StructureTableList"/>
              <w:rPr>
                <w:szCs w:val="24"/>
              </w:rPr>
            </w:pPr>
          </w:p>
        </w:tc>
      </w:tr>
      <w:tr w:rsidR="00C57E99" w:rsidRPr="00DA7683" w14:paraId="501970CE"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20DC5C06" w14:textId="77777777" w:rsidR="00C57E99" w:rsidRPr="00DA7683" w:rsidRDefault="00C57E99" w:rsidP="00E94440">
            <w:pPr>
              <w:pStyle w:val="StructureTableList"/>
            </w:pPr>
            <w:r w:rsidRPr="00DA7683">
              <w:t>.Structure.Mastertext</w:t>
            </w:r>
          </w:p>
        </w:tc>
        <w:tc>
          <w:tcPr>
            <w:tcW w:w="687" w:type="pct"/>
            <w:tcBorders>
              <w:top w:val="single" w:sz="4" w:space="0" w:color="auto"/>
              <w:left w:val="single" w:sz="4" w:space="0" w:color="auto"/>
              <w:bottom w:val="single" w:sz="4" w:space="0" w:color="auto"/>
              <w:right w:val="single" w:sz="4" w:space="0" w:color="auto"/>
            </w:tcBorders>
            <w:hideMark/>
          </w:tcPr>
          <w:p w14:paraId="40C31A43" w14:textId="77777777" w:rsidR="00C57E99" w:rsidRPr="00DA7683" w:rsidRDefault="00C57E99" w:rsidP="00E94440">
            <w:pPr>
              <w:pStyle w:val="StructureTableList"/>
            </w:pPr>
            <w:r w:rsidRPr="00DA7683">
              <w:t>delete text</w:t>
            </w:r>
          </w:p>
        </w:tc>
        <w:tc>
          <w:tcPr>
            <w:tcW w:w="881" w:type="pct"/>
            <w:tcBorders>
              <w:top w:val="single" w:sz="4" w:space="0" w:color="auto"/>
              <w:left w:val="single" w:sz="4" w:space="0" w:color="auto"/>
              <w:bottom w:val="single" w:sz="4" w:space="0" w:color="auto"/>
              <w:right w:val="single" w:sz="4" w:space="0" w:color="auto"/>
            </w:tcBorders>
          </w:tcPr>
          <w:p w14:paraId="17D34C24"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201CC5B7"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0AD9BFA5"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5E99DF54" w14:textId="77777777" w:rsidR="00C57E99" w:rsidRPr="00DA7683" w:rsidRDefault="00C57E99" w:rsidP="00E94440">
            <w:pPr>
              <w:pStyle w:val="StructureTableList"/>
              <w:rPr>
                <w:szCs w:val="24"/>
              </w:rPr>
            </w:pPr>
          </w:p>
        </w:tc>
      </w:tr>
      <w:tr w:rsidR="00C57E99" w:rsidRPr="00DA7683" w14:paraId="15ABAFDA"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B098020" w14:textId="77777777" w:rsidR="00C57E99" w:rsidRPr="00DA7683" w:rsidRDefault="00C57E99" w:rsidP="00E94440">
            <w:pPr>
              <w:pStyle w:val="StructureTableList"/>
            </w:pPr>
            <w:r w:rsidRPr="00DA7683">
              <w:t>.Structure.Remark</w:t>
            </w:r>
          </w:p>
        </w:tc>
        <w:tc>
          <w:tcPr>
            <w:tcW w:w="687" w:type="pct"/>
            <w:tcBorders>
              <w:top w:val="single" w:sz="4" w:space="0" w:color="auto"/>
              <w:left w:val="single" w:sz="4" w:space="0" w:color="auto"/>
              <w:bottom w:val="single" w:sz="4" w:space="0" w:color="auto"/>
              <w:right w:val="single" w:sz="4" w:space="0" w:color="auto"/>
            </w:tcBorders>
            <w:hideMark/>
          </w:tcPr>
          <w:p w14:paraId="36853E0B" w14:textId="77777777" w:rsidR="00C57E99" w:rsidRPr="00DA7683" w:rsidRDefault="00C57E99" w:rsidP="00E94440">
            <w:pPr>
              <w:pStyle w:val="StructureTableList"/>
            </w:pPr>
            <w:r w:rsidRPr="00DA7683">
              <w:t>delete text</w:t>
            </w:r>
          </w:p>
        </w:tc>
        <w:tc>
          <w:tcPr>
            <w:tcW w:w="881" w:type="pct"/>
            <w:tcBorders>
              <w:top w:val="single" w:sz="4" w:space="0" w:color="auto"/>
              <w:left w:val="single" w:sz="4" w:space="0" w:color="auto"/>
              <w:bottom w:val="single" w:sz="4" w:space="0" w:color="auto"/>
              <w:right w:val="single" w:sz="4" w:space="0" w:color="auto"/>
            </w:tcBorders>
          </w:tcPr>
          <w:p w14:paraId="30A9ED8F"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020B5E52"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092E1B53"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48DB0716" w14:textId="77777777" w:rsidR="00C57E99" w:rsidRPr="00DA7683" w:rsidRDefault="00C57E99" w:rsidP="00E94440">
            <w:pPr>
              <w:pStyle w:val="StructureTableList"/>
              <w:rPr>
                <w:szCs w:val="24"/>
              </w:rPr>
            </w:pPr>
          </w:p>
        </w:tc>
      </w:tr>
      <w:tr w:rsidR="00C57E99" w:rsidRPr="00DA7683" w14:paraId="494EB7FC"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685F2B8" w14:textId="77777777" w:rsidR="00C57E99" w:rsidRPr="00DA7683" w:rsidRDefault="00C57E99" w:rsidP="00E94440">
            <w:pPr>
              <w:pStyle w:val="StructureTableList"/>
            </w:pPr>
            <w:r w:rsidRPr="00DA7683">
              <w:t>.Heading-3</w:t>
            </w:r>
          </w:p>
        </w:tc>
        <w:tc>
          <w:tcPr>
            <w:tcW w:w="687" w:type="pct"/>
            <w:tcBorders>
              <w:top w:val="single" w:sz="4" w:space="0" w:color="auto"/>
              <w:left w:val="single" w:sz="4" w:space="0" w:color="auto"/>
              <w:bottom w:val="single" w:sz="4" w:space="0" w:color="auto"/>
              <w:right w:val="single" w:sz="4" w:space="0" w:color="auto"/>
            </w:tcBorders>
            <w:hideMark/>
          </w:tcPr>
          <w:p w14:paraId="0BBD6359" w14:textId="77777777" w:rsidR="00C57E99" w:rsidRPr="00DA7683" w:rsidRDefault="00C57E99" w:rsidP="00E94440">
            <w:pPr>
              <w:pStyle w:val="StructureTableList"/>
            </w:pPr>
            <w:r w:rsidRPr="00DA7683">
              <w:t>(delete text)</w:t>
            </w:r>
          </w:p>
        </w:tc>
        <w:tc>
          <w:tcPr>
            <w:tcW w:w="881" w:type="pct"/>
            <w:tcBorders>
              <w:top w:val="single" w:sz="4" w:space="0" w:color="auto"/>
              <w:left w:val="single" w:sz="4" w:space="0" w:color="auto"/>
              <w:bottom w:val="single" w:sz="4" w:space="0" w:color="auto"/>
              <w:right w:val="single" w:sz="4" w:space="0" w:color="auto"/>
            </w:tcBorders>
          </w:tcPr>
          <w:p w14:paraId="7B991363"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3A89B6CD"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5036976F"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595C69AB" w14:textId="77777777" w:rsidR="00C57E99" w:rsidRPr="00DA7683" w:rsidRDefault="00C57E99" w:rsidP="00E94440">
            <w:pPr>
              <w:pStyle w:val="StructureTableList"/>
              <w:rPr>
                <w:szCs w:val="24"/>
              </w:rPr>
            </w:pPr>
          </w:p>
        </w:tc>
      </w:tr>
      <w:tr w:rsidR="00C57E99" w:rsidRPr="00DA7683" w14:paraId="76859545"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6BF529D8" w14:textId="77777777" w:rsidR="00C57E99" w:rsidRPr="00DA7683" w:rsidRDefault="00C57E99" w:rsidP="00E94440">
            <w:pPr>
              <w:pStyle w:val="StructureTableList"/>
            </w:pPr>
            <w:r w:rsidRPr="00DA7683">
              <w:t>.Heading-3</w:t>
            </w:r>
          </w:p>
        </w:tc>
        <w:tc>
          <w:tcPr>
            <w:tcW w:w="687" w:type="pct"/>
            <w:tcBorders>
              <w:top w:val="single" w:sz="4" w:space="0" w:color="auto"/>
              <w:left w:val="single" w:sz="4" w:space="0" w:color="auto"/>
              <w:bottom w:val="single" w:sz="4" w:space="0" w:color="auto"/>
              <w:right w:val="single" w:sz="4" w:space="0" w:color="auto"/>
            </w:tcBorders>
            <w:hideMark/>
          </w:tcPr>
          <w:p w14:paraId="37532181" w14:textId="77777777" w:rsidR="00C57E99" w:rsidRPr="00DA7683" w:rsidRDefault="00C57E99" w:rsidP="00E94440">
            <w:pPr>
              <w:pStyle w:val="StructureTableList"/>
            </w:pPr>
            <w:r w:rsidRPr="00DA7683">
              <w:t>(hide style)</w:t>
            </w:r>
          </w:p>
        </w:tc>
        <w:tc>
          <w:tcPr>
            <w:tcW w:w="881" w:type="pct"/>
            <w:tcBorders>
              <w:top w:val="single" w:sz="4" w:space="0" w:color="auto"/>
              <w:left w:val="single" w:sz="4" w:space="0" w:color="auto"/>
              <w:bottom w:val="single" w:sz="4" w:space="0" w:color="auto"/>
              <w:right w:val="single" w:sz="4" w:space="0" w:color="auto"/>
            </w:tcBorders>
          </w:tcPr>
          <w:p w14:paraId="0B392A35"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2B14ECA7"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5CC77B63"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6BD5720F" w14:textId="77777777" w:rsidR="00C57E99" w:rsidRPr="00DA7683" w:rsidRDefault="00C57E99" w:rsidP="00E94440">
            <w:pPr>
              <w:pStyle w:val="StructureTableList"/>
              <w:rPr>
                <w:szCs w:val="24"/>
              </w:rPr>
            </w:pPr>
          </w:p>
        </w:tc>
      </w:tr>
      <w:tr w:rsidR="00C57E99" w:rsidRPr="00DA7683" w14:paraId="6E35C073" w14:textId="77777777" w:rsidTr="00E94440">
        <w:tc>
          <w:tcPr>
            <w:tcW w:w="1498" w:type="pct"/>
            <w:tcBorders>
              <w:top w:val="single" w:sz="4" w:space="0" w:color="auto"/>
              <w:left w:val="single" w:sz="4" w:space="0" w:color="auto"/>
              <w:bottom w:val="single" w:sz="4" w:space="0" w:color="auto"/>
              <w:right w:val="single" w:sz="4" w:space="0" w:color="auto"/>
            </w:tcBorders>
            <w:hideMark/>
          </w:tcPr>
          <w:p w14:paraId="7DBC6097" w14:textId="77777777" w:rsidR="00C57E99" w:rsidRPr="00DA7683" w:rsidRDefault="00C57E99" w:rsidP="00E94440">
            <w:pPr>
              <w:pStyle w:val="StructureTableList"/>
            </w:pPr>
            <w:r w:rsidRPr="00DA7683">
              <w:t>.quote.cross reference</w:t>
            </w:r>
          </w:p>
        </w:tc>
        <w:tc>
          <w:tcPr>
            <w:tcW w:w="687" w:type="pct"/>
            <w:tcBorders>
              <w:top w:val="single" w:sz="4" w:space="0" w:color="auto"/>
              <w:left w:val="single" w:sz="4" w:space="0" w:color="auto"/>
              <w:bottom w:val="single" w:sz="4" w:space="0" w:color="auto"/>
              <w:right w:val="single" w:sz="4" w:space="0" w:color="auto"/>
            </w:tcBorders>
            <w:hideMark/>
          </w:tcPr>
          <w:p w14:paraId="3ED269AE" w14:textId="77777777" w:rsidR="00C57E99" w:rsidRPr="00DA7683" w:rsidRDefault="00C57E99" w:rsidP="00E94440">
            <w:pPr>
              <w:pStyle w:val="StructureTableList"/>
            </w:pPr>
            <w:r w:rsidRPr="00DA7683">
              <w:t>remove style</w:t>
            </w:r>
          </w:p>
        </w:tc>
        <w:tc>
          <w:tcPr>
            <w:tcW w:w="881" w:type="pct"/>
            <w:tcBorders>
              <w:top w:val="single" w:sz="4" w:space="0" w:color="auto"/>
              <w:left w:val="single" w:sz="4" w:space="0" w:color="auto"/>
              <w:bottom w:val="single" w:sz="4" w:space="0" w:color="auto"/>
              <w:right w:val="single" w:sz="4" w:space="0" w:color="auto"/>
            </w:tcBorders>
          </w:tcPr>
          <w:p w14:paraId="292D168C"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41C6C6A3"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01BF2386"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1CC28A06" w14:textId="77777777" w:rsidR="00C57E99" w:rsidRPr="00DA7683" w:rsidRDefault="00C57E99" w:rsidP="00E94440">
            <w:pPr>
              <w:pStyle w:val="StructureTableList"/>
              <w:rPr>
                <w:szCs w:val="24"/>
              </w:rPr>
            </w:pPr>
          </w:p>
        </w:tc>
      </w:tr>
      <w:tr w:rsidR="00C57E99" w:rsidRPr="00DA7683" w14:paraId="5B755797" w14:textId="77777777" w:rsidTr="00E94440">
        <w:tc>
          <w:tcPr>
            <w:tcW w:w="1498" w:type="pct"/>
            <w:tcBorders>
              <w:top w:val="single" w:sz="4" w:space="0" w:color="auto"/>
              <w:left w:val="single" w:sz="4" w:space="0" w:color="auto"/>
              <w:bottom w:val="single" w:sz="4" w:space="0" w:color="auto"/>
              <w:right w:val="single" w:sz="4" w:space="0" w:color="auto"/>
            </w:tcBorders>
          </w:tcPr>
          <w:p w14:paraId="1F24FC6E" w14:textId="77777777" w:rsidR="00C57E99" w:rsidRPr="00DA7683" w:rsidRDefault="00C57E99" w:rsidP="00E94440">
            <w:pPr>
              <w:pStyle w:val="StructureTableList"/>
            </w:pPr>
            <w:r w:rsidRPr="00DA7683">
              <w:t>.structure.parID.chap</w:t>
            </w:r>
            <w:r>
              <w:t xml:space="preserve"> counter</w:t>
            </w:r>
          </w:p>
        </w:tc>
        <w:tc>
          <w:tcPr>
            <w:tcW w:w="687" w:type="pct"/>
            <w:tcBorders>
              <w:top w:val="single" w:sz="4" w:space="0" w:color="auto"/>
              <w:left w:val="single" w:sz="4" w:space="0" w:color="auto"/>
              <w:bottom w:val="single" w:sz="4" w:space="0" w:color="auto"/>
              <w:right w:val="single" w:sz="4" w:space="0" w:color="auto"/>
            </w:tcBorders>
          </w:tcPr>
          <w:p w14:paraId="68F4DD27" w14:textId="77777777" w:rsidR="00C57E99" w:rsidRPr="00DA7683" w:rsidRDefault="00C57E99" w:rsidP="00E94440">
            <w:pPr>
              <w:pStyle w:val="StructureTableList"/>
            </w:pPr>
            <w:r>
              <w:t>(</w:t>
            </w:r>
            <w:r w:rsidRPr="00DA7683">
              <w:t>hide style</w:t>
            </w:r>
            <w:r>
              <w:t>)</w:t>
            </w:r>
          </w:p>
        </w:tc>
        <w:tc>
          <w:tcPr>
            <w:tcW w:w="881" w:type="pct"/>
            <w:tcBorders>
              <w:top w:val="single" w:sz="4" w:space="0" w:color="auto"/>
              <w:left w:val="single" w:sz="4" w:space="0" w:color="auto"/>
              <w:bottom w:val="single" w:sz="4" w:space="0" w:color="auto"/>
              <w:right w:val="single" w:sz="4" w:space="0" w:color="auto"/>
            </w:tcBorders>
          </w:tcPr>
          <w:p w14:paraId="14D50F2A"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4CB38A9C"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1ED96009"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1445F930" w14:textId="77777777" w:rsidR="00C57E99" w:rsidRPr="00DA7683" w:rsidRDefault="00C57E99" w:rsidP="00E94440">
            <w:pPr>
              <w:pStyle w:val="StructureTableList"/>
              <w:rPr>
                <w:szCs w:val="24"/>
              </w:rPr>
            </w:pPr>
          </w:p>
        </w:tc>
      </w:tr>
      <w:tr w:rsidR="00C57E99" w:rsidRPr="00DA7683" w14:paraId="6969D322" w14:textId="77777777" w:rsidTr="00E94440">
        <w:tc>
          <w:tcPr>
            <w:tcW w:w="1498" w:type="pct"/>
            <w:tcBorders>
              <w:top w:val="single" w:sz="4" w:space="0" w:color="auto"/>
              <w:left w:val="single" w:sz="4" w:space="0" w:color="auto"/>
              <w:bottom w:val="single" w:sz="4" w:space="0" w:color="auto"/>
              <w:right w:val="single" w:sz="4" w:space="0" w:color="auto"/>
            </w:tcBorders>
          </w:tcPr>
          <w:p w14:paraId="3FAE1BB0" w14:textId="77777777" w:rsidR="00C57E99" w:rsidRPr="00DA7683" w:rsidRDefault="00C57E99" w:rsidP="00E94440">
            <w:pPr>
              <w:pStyle w:val="StructureTableList"/>
            </w:pPr>
            <w:r w:rsidRPr="00DA7683">
              <w:t>.ParCounter.1</w:t>
            </w:r>
            <w:r w:rsidRPr="00426B40">
              <w:rPr>
                <w:vertAlign w:val="superscript"/>
              </w:rPr>
              <w:t>st</w:t>
            </w:r>
          </w:p>
        </w:tc>
        <w:tc>
          <w:tcPr>
            <w:tcW w:w="687" w:type="pct"/>
            <w:tcBorders>
              <w:top w:val="single" w:sz="4" w:space="0" w:color="auto"/>
              <w:left w:val="single" w:sz="4" w:space="0" w:color="auto"/>
              <w:bottom w:val="single" w:sz="4" w:space="0" w:color="auto"/>
              <w:right w:val="single" w:sz="4" w:space="0" w:color="auto"/>
            </w:tcBorders>
          </w:tcPr>
          <w:p w14:paraId="156914FE" w14:textId="77777777" w:rsidR="00C57E99" w:rsidRPr="00DA7683" w:rsidRDefault="00C57E99" w:rsidP="00E94440">
            <w:pPr>
              <w:pStyle w:val="StructureTableList"/>
            </w:pPr>
            <w:r>
              <w:t>(</w:t>
            </w:r>
            <w:r w:rsidRPr="00DA7683">
              <w:t>hide style</w:t>
            </w:r>
            <w:r>
              <w:t>)</w:t>
            </w:r>
          </w:p>
        </w:tc>
        <w:tc>
          <w:tcPr>
            <w:tcW w:w="881" w:type="pct"/>
            <w:tcBorders>
              <w:top w:val="single" w:sz="4" w:space="0" w:color="auto"/>
              <w:left w:val="single" w:sz="4" w:space="0" w:color="auto"/>
              <w:bottom w:val="single" w:sz="4" w:space="0" w:color="auto"/>
              <w:right w:val="single" w:sz="4" w:space="0" w:color="auto"/>
            </w:tcBorders>
          </w:tcPr>
          <w:p w14:paraId="7B5716E2" w14:textId="77777777" w:rsidR="00C57E99" w:rsidRPr="00DA7683" w:rsidRDefault="00C57E99" w:rsidP="00E94440">
            <w:pPr>
              <w:pStyle w:val="StructureTableList"/>
              <w:rPr>
                <w:szCs w:val="24"/>
              </w:rPr>
            </w:pPr>
          </w:p>
        </w:tc>
        <w:tc>
          <w:tcPr>
            <w:tcW w:w="607" w:type="pct"/>
            <w:tcBorders>
              <w:top w:val="single" w:sz="4" w:space="0" w:color="auto"/>
              <w:left w:val="single" w:sz="4" w:space="0" w:color="auto"/>
              <w:bottom w:val="single" w:sz="4" w:space="0" w:color="auto"/>
              <w:right w:val="single" w:sz="4" w:space="0" w:color="auto"/>
            </w:tcBorders>
          </w:tcPr>
          <w:p w14:paraId="5715C84C" w14:textId="77777777" w:rsidR="00C57E99" w:rsidRPr="00DA7683" w:rsidRDefault="00C57E99" w:rsidP="00E94440">
            <w:pPr>
              <w:pStyle w:val="StructureTableList"/>
              <w:rPr>
                <w:szCs w:val="24"/>
              </w:rPr>
            </w:pPr>
          </w:p>
        </w:tc>
        <w:tc>
          <w:tcPr>
            <w:tcW w:w="842" w:type="pct"/>
            <w:tcBorders>
              <w:top w:val="single" w:sz="4" w:space="0" w:color="auto"/>
              <w:left w:val="single" w:sz="4" w:space="0" w:color="auto"/>
              <w:bottom w:val="single" w:sz="4" w:space="0" w:color="auto"/>
              <w:right w:val="single" w:sz="4" w:space="0" w:color="auto"/>
            </w:tcBorders>
          </w:tcPr>
          <w:p w14:paraId="79B1F089" w14:textId="77777777" w:rsidR="00C57E99" w:rsidRPr="00DA7683" w:rsidRDefault="00C57E99" w:rsidP="00E94440">
            <w:pPr>
              <w:pStyle w:val="StructureTableList"/>
              <w:rPr>
                <w:szCs w:val="24"/>
              </w:rPr>
            </w:pPr>
          </w:p>
        </w:tc>
        <w:tc>
          <w:tcPr>
            <w:tcW w:w="485" w:type="pct"/>
            <w:tcBorders>
              <w:top w:val="single" w:sz="4" w:space="0" w:color="auto"/>
              <w:left w:val="single" w:sz="4" w:space="0" w:color="auto"/>
              <w:bottom w:val="single" w:sz="4" w:space="0" w:color="auto"/>
              <w:right w:val="single" w:sz="4" w:space="0" w:color="auto"/>
            </w:tcBorders>
          </w:tcPr>
          <w:p w14:paraId="3A65AB4F" w14:textId="77777777" w:rsidR="00C57E99" w:rsidRPr="00DA7683" w:rsidRDefault="00C57E99" w:rsidP="00E94440">
            <w:pPr>
              <w:pStyle w:val="StructureTableList"/>
              <w:rPr>
                <w:szCs w:val="24"/>
              </w:rPr>
            </w:pPr>
          </w:p>
        </w:tc>
      </w:tr>
    </w:tbl>
    <w:p w14:paraId="1BD5AC99" w14:textId="77777777" w:rsidR="00C57E99" w:rsidRPr="009874A0" w:rsidRDefault="00C57E99" w:rsidP="00C57E99">
      <w:pPr>
        <w:pStyle w:val="StructureMastertext"/>
      </w:pPr>
      <w:bookmarkStart w:id="61" w:name="Structure_ReferencesTable"/>
      <w:r w:rsidRPr="009874A0">
        <w:t>References</w:t>
      </w:r>
      <w:r>
        <w:t xml:space="preserve"> Table</w:t>
      </w:r>
      <w:bookmarkEnd w:id="61"/>
    </w:p>
    <w:tbl>
      <w:tblPr>
        <w:tblStyle w:val="TableGrid"/>
        <w:tblW w:w="9180" w:type="dxa"/>
        <w:tblLook w:val="04A0" w:firstRow="1" w:lastRow="0" w:firstColumn="1" w:lastColumn="0" w:noHBand="0" w:noVBand="1"/>
      </w:tblPr>
      <w:tblGrid>
        <w:gridCol w:w="4485"/>
        <w:gridCol w:w="1860"/>
        <w:gridCol w:w="486"/>
        <w:gridCol w:w="2349"/>
      </w:tblGrid>
      <w:tr w:rsidR="00C57E99" w:rsidRPr="00DA7683" w14:paraId="4E5E7423" w14:textId="77777777" w:rsidTr="00E94440">
        <w:trPr>
          <w:trHeight w:val="170"/>
        </w:trPr>
        <w:tc>
          <w:tcPr>
            <w:tcW w:w="4485" w:type="dxa"/>
            <w:tcBorders>
              <w:top w:val="single" w:sz="4" w:space="0" w:color="auto"/>
              <w:left w:val="single" w:sz="4" w:space="0" w:color="auto"/>
              <w:bottom w:val="single" w:sz="4" w:space="0" w:color="auto"/>
              <w:right w:val="single" w:sz="4" w:space="0" w:color="auto"/>
            </w:tcBorders>
            <w:hideMark/>
          </w:tcPr>
          <w:p w14:paraId="6F4B3CFA" w14:textId="77777777" w:rsidR="00C57E99" w:rsidRPr="00DA7683" w:rsidRDefault="00C57E99" w:rsidP="00E94440">
            <w:pPr>
              <w:pStyle w:val="StructureTableHeading"/>
              <w:rPr>
                <w:szCs w:val="24"/>
              </w:rPr>
            </w:pPr>
            <w:r w:rsidRPr="00DA7683">
              <w:t>ID-String</w:t>
            </w:r>
          </w:p>
        </w:tc>
        <w:tc>
          <w:tcPr>
            <w:tcW w:w="1860" w:type="dxa"/>
            <w:tcBorders>
              <w:top w:val="single" w:sz="4" w:space="0" w:color="auto"/>
              <w:left w:val="single" w:sz="4" w:space="0" w:color="auto"/>
              <w:bottom w:val="single" w:sz="4" w:space="0" w:color="auto"/>
              <w:right w:val="single" w:sz="4" w:space="0" w:color="auto"/>
            </w:tcBorders>
            <w:hideMark/>
          </w:tcPr>
          <w:p w14:paraId="346F2307" w14:textId="77777777" w:rsidR="00C57E99" w:rsidRPr="00DA7683" w:rsidRDefault="00C57E99" w:rsidP="00E94440">
            <w:pPr>
              <w:pStyle w:val="StructureTableHeading"/>
              <w:rPr>
                <w:szCs w:val="24"/>
              </w:rPr>
            </w:pPr>
            <w:r w:rsidRPr="00DA7683">
              <w:t>author</w:t>
            </w:r>
          </w:p>
        </w:tc>
        <w:tc>
          <w:tcPr>
            <w:tcW w:w="486" w:type="dxa"/>
            <w:tcBorders>
              <w:top w:val="single" w:sz="4" w:space="0" w:color="auto"/>
              <w:left w:val="single" w:sz="4" w:space="0" w:color="auto"/>
              <w:bottom w:val="single" w:sz="4" w:space="0" w:color="auto"/>
              <w:right w:val="single" w:sz="4" w:space="0" w:color="auto"/>
            </w:tcBorders>
            <w:hideMark/>
          </w:tcPr>
          <w:p w14:paraId="269FA613" w14:textId="77777777" w:rsidR="00C57E99" w:rsidRPr="00DA7683" w:rsidRDefault="00C57E99" w:rsidP="00E94440">
            <w:pPr>
              <w:pStyle w:val="StructureTableHeading"/>
              <w:rPr>
                <w:szCs w:val="24"/>
              </w:rPr>
            </w:pPr>
            <w:r w:rsidRPr="00DA7683">
              <w:t>#</w:t>
            </w:r>
          </w:p>
        </w:tc>
        <w:tc>
          <w:tcPr>
            <w:tcW w:w="2349" w:type="dxa"/>
            <w:tcBorders>
              <w:top w:val="single" w:sz="4" w:space="0" w:color="auto"/>
              <w:left w:val="single" w:sz="4" w:space="0" w:color="auto"/>
              <w:bottom w:val="single" w:sz="4" w:space="0" w:color="auto"/>
              <w:right w:val="single" w:sz="4" w:space="0" w:color="auto"/>
            </w:tcBorders>
            <w:hideMark/>
          </w:tcPr>
          <w:p w14:paraId="55B2FB45" w14:textId="77777777" w:rsidR="00C57E99" w:rsidRPr="00DA7683" w:rsidRDefault="00C57E99" w:rsidP="00E94440">
            <w:pPr>
              <w:pStyle w:val="StructureTableHeading"/>
              <w:rPr>
                <w:szCs w:val="24"/>
              </w:rPr>
            </w:pPr>
            <w:r w:rsidRPr="00DA7683">
              <w:t>Remarks</w:t>
            </w:r>
          </w:p>
        </w:tc>
      </w:tr>
      <w:tr w:rsidR="00C57E99" w:rsidRPr="00DA7683" w14:paraId="2CB96F58" w14:textId="77777777" w:rsidTr="00E94440">
        <w:tc>
          <w:tcPr>
            <w:tcW w:w="4485" w:type="dxa"/>
            <w:tcBorders>
              <w:top w:val="single" w:sz="4" w:space="0" w:color="auto"/>
              <w:left w:val="single" w:sz="4" w:space="0" w:color="auto"/>
              <w:bottom w:val="single" w:sz="4" w:space="0" w:color="auto"/>
              <w:right w:val="single" w:sz="4" w:space="0" w:color="auto"/>
            </w:tcBorders>
          </w:tcPr>
          <w:p w14:paraId="189A360A" w14:textId="77777777" w:rsidR="00C57E99" w:rsidRPr="00DA7683" w:rsidRDefault="00C57E99" w:rsidP="00E94440">
            <w:pPr>
              <w:pStyle w:val="StructureTableList"/>
            </w:pPr>
          </w:p>
        </w:tc>
        <w:tc>
          <w:tcPr>
            <w:tcW w:w="1860" w:type="dxa"/>
            <w:tcBorders>
              <w:top w:val="single" w:sz="4" w:space="0" w:color="auto"/>
              <w:left w:val="single" w:sz="4" w:space="0" w:color="auto"/>
              <w:bottom w:val="single" w:sz="4" w:space="0" w:color="auto"/>
              <w:right w:val="single" w:sz="4" w:space="0" w:color="auto"/>
            </w:tcBorders>
          </w:tcPr>
          <w:p w14:paraId="6F17D082" w14:textId="77777777" w:rsidR="00C57E99" w:rsidRPr="00DA7683" w:rsidRDefault="00C57E99" w:rsidP="00E94440">
            <w:pPr>
              <w:pStyle w:val="StructureTableList"/>
            </w:pPr>
          </w:p>
        </w:tc>
        <w:tc>
          <w:tcPr>
            <w:tcW w:w="486" w:type="dxa"/>
            <w:tcBorders>
              <w:top w:val="single" w:sz="4" w:space="0" w:color="auto"/>
              <w:left w:val="single" w:sz="4" w:space="0" w:color="auto"/>
              <w:bottom w:val="single" w:sz="4" w:space="0" w:color="auto"/>
              <w:right w:val="single" w:sz="4" w:space="0" w:color="auto"/>
            </w:tcBorders>
          </w:tcPr>
          <w:p w14:paraId="7FA6F1E0" w14:textId="77777777" w:rsidR="00C57E99" w:rsidRPr="00DA7683" w:rsidRDefault="00C57E99" w:rsidP="00E94440">
            <w:pPr>
              <w:pStyle w:val="StructureTableList"/>
            </w:pPr>
          </w:p>
        </w:tc>
        <w:tc>
          <w:tcPr>
            <w:tcW w:w="2349" w:type="dxa"/>
            <w:tcBorders>
              <w:top w:val="single" w:sz="4" w:space="0" w:color="auto"/>
              <w:left w:val="single" w:sz="4" w:space="0" w:color="auto"/>
              <w:bottom w:val="single" w:sz="4" w:space="0" w:color="auto"/>
              <w:right w:val="single" w:sz="4" w:space="0" w:color="auto"/>
            </w:tcBorders>
          </w:tcPr>
          <w:p w14:paraId="429A18E2" w14:textId="77777777" w:rsidR="00C57E99" w:rsidRPr="00DA7683" w:rsidRDefault="00C57E99" w:rsidP="00E94440">
            <w:pPr>
              <w:pStyle w:val="StructureTableList"/>
            </w:pPr>
          </w:p>
        </w:tc>
      </w:tr>
    </w:tbl>
    <w:p w14:paraId="60F14341" w14:textId="77777777" w:rsidR="00C57E99" w:rsidRDefault="00C57E99" w:rsidP="00C57E99">
      <w:pPr>
        <w:pStyle w:val="StructureMastertext"/>
        <w:rPr>
          <w:lang w:val="en-US"/>
        </w:rPr>
      </w:pPr>
      <w:bookmarkStart w:id="62" w:name="Structure_TransliteratedTermsTable"/>
      <w:r>
        <w:rPr>
          <w:lang w:val="en-US"/>
        </w:rPr>
        <w:t>Transliterated Terms Table</w:t>
      </w:r>
      <w:bookmarkEnd w:id="62"/>
    </w:p>
    <w:tbl>
      <w:tblPr>
        <w:tblStyle w:val="TableMastertext"/>
        <w:tblW w:w="9072" w:type="dxa"/>
        <w:tblLayout w:type="fixed"/>
        <w:tblLook w:val="04A0" w:firstRow="1" w:lastRow="0" w:firstColumn="1" w:lastColumn="0" w:noHBand="0" w:noVBand="1"/>
      </w:tblPr>
      <w:tblGrid>
        <w:gridCol w:w="2268"/>
        <w:gridCol w:w="425"/>
        <w:gridCol w:w="2268"/>
        <w:gridCol w:w="425"/>
        <w:gridCol w:w="3686"/>
      </w:tblGrid>
      <w:tr w:rsidR="00C57E99" w:rsidRPr="008B6621" w14:paraId="77B453DD" w14:textId="77777777" w:rsidTr="00E94440">
        <w:trPr>
          <w:cnfStyle w:val="100000000000" w:firstRow="1" w:lastRow="0" w:firstColumn="0" w:lastColumn="0" w:oddVBand="0" w:evenVBand="0" w:oddHBand="0" w:evenHBand="0" w:firstRowFirstColumn="0" w:firstRowLastColumn="0" w:lastRowFirstColumn="0" w:lastRowLastColumn="0"/>
          <w:trHeight w:val="170"/>
        </w:trPr>
        <w:tc>
          <w:tcPr>
            <w:tcW w:w="2268" w:type="dxa"/>
            <w:hideMark/>
          </w:tcPr>
          <w:p w14:paraId="22AE0EF9" w14:textId="77777777" w:rsidR="00C57E99" w:rsidRPr="008B6621" w:rsidRDefault="00C57E99" w:rsidP="00E94440">
            <w:pPr>
              <w:pStyle w:val="StructureTableHeading"/>
            </w:pPr>
            <w:r w:rsidRPr="008B6621">
              <w:t>found spelling</w:t>
            </w:r>
          </w:p>
        </w:tc>
        <w:tc>
          <w:tcPr>
            <w:tcW w:w="425" w:type="dxa"/>
          </w:tcPr>
          <w:p w14:paraId="0A8131B0" w14:textId="77777777" w:rsidR="00C57E99" w:rsidRPr="008B6621" w:rsidRDefault="00C57E99" w:rsidP="00E94440">
            <w:pPr>
              <w:pStyle w:val="StructureTableHeading"/>
            </w:pPr>
            <w:r w:rsidRPr="008B6621">
              <w:t>count</w:t>
            </w:r>
          </w:p>
        </w:tc>
        <w:tc>
          <w:tcPr>
            <w:tcW w:w="2268" w:type="dxa"/>
          </w:tcPr>
          <w:p w14:paraId="195BEE81" w14:textId="77777777" w:rsidR="00C57E99" w:rsidRPr="008B6621" w:rsidRDefault="00C57E99" w:rsidP="00E94440">
            <w:pPr>
              <w:pStyle w:val="StructureTableHeading"/>
            </w:pPr>
            <w:r w:rsidRPr="008B6621">
              <w:t>corrected spelling</w:t>
            </w:r>
          </w:p>
        </w:tc>
        <w:tc>
          <w:tcPr>
            <w:tcW w:w="425" w:type="dxa"/>
          </w:tcPr>
          <w:p w14:paraId="76D97BDD" w14:textId="77777777" w:rsidR="00C57E99" w:rsidRPr="008B6621" w:rsidRDefault="00C57E99" w:rsidP="00E94440">
            <w:pPr>
              <w:pStyle w:val="StructureTableHeading"/>
            </w:pPr>
            <w:r w:rsidRPr="008B6621">
              <w:t>eval</w:t>
            </w:r>
          </w:p>
        </w:tc>
        <w:tc>
          <w:tcPr>
            <w:tcW w:w="3686" w:type="dxa"/>
            <w:hideMark/>
          </w:tcPr>
          <w:p w14:paraId="1071C58C" w14:textId="77777777" w:rsidR="00C57E99" w:rsidRPr="008B6621" w:rsidRDefault="00C57E99" w:rsidP="00E94440">
            <w:pPr>
              <w:pStyle w:val="StructureTableHeading"/>
            </w:pPr>
            <w:r w:rsidRPr="008B6621">
              <w:t>remarks</w:t>
            </w:r>
          </w:p>
        </w:tc>
      </w:tr>
      <w:tr w:rsidR="00C57E99" w:rsidRPr="008B6621" w14:paraId="7BC6C1F6" w14:textId="77777777" w:rsidTr="00E94440">
        <w:trPr>
          <w:trHeight w:val="170"/>
        </w:trPr>
        <w:tc>
          <w:tcPr>
            <w:tcW w:w="2268" w:type="dxa"/>
          </w:tcPr>
          <w:p w14:paraId="5C02347A" w14:textId="77777777" w:rsidR="00C57E99" w:rsidRPr="008B6621" w:rsidRDefault="00C57E99" w:rsidP="00E94440">
            <w:pPr>
              <w:pStyle w:val="StructureTableList"/>
              <w:rPr>
                <w:highlight w:val="green"/>
              </w:rPr>
            </w:pPr>
          </w:p>
        </w:tc>
        <w:tc>
          <w:tcPr>
            <w:tcW w:w="425" w:type="dxa"/>
          </w:tcPr>
          <w:p w14:paraId="5BA41B70" w14:textId="77777777" w:rsidR="00C57E99" w:rsidRPr="008B6621" w:rsidRDefault="00C57E99" w:rsidP="00E94440">
            <w:pPr>
              <w:pStyle w:val="StructureTableList"/>
            </w:pPr>
          </w:p>
        </w:tc>
        <w:tc>
          <w:tcPr>
            <w:tcW w:w="2268" w:type="dxa"/>
          </w:tcPr>
          <w:p w14:paraId="41BD7FD7" w14:textId="77777777" w:rsidR="00C57E99" w:rsidRPr="008B6621" w:rsidRDefault="00C57E99" w:rsidP="00E94440">
            <w:pPr>
              <w:pStyle w:val="StructureTableList"/>
            </w:pPr>
          </w:p>
        </w:tc>
        <w:tc>
          <w:tcPr>
            <w:tcW w:w="425" w:type="dxa"/>
          </w:tcPr>
          <w:p w14:paraId="1DDE2104" w14:textId="77777777" w:rsidR="00C57E99" w:rsidRPr="008B6621" w:rsidRDefault="00C57E99" w:rsidP="00E94440">
            <w:pPr>
              <w:pStyle w:val="StructureTableList"/>
            </w:pPr>
          </w:p>
        </w:tc>
        <w:tc>
          <w:tcPr>
            <w:tcW w:w="3686" w:type="dxa"/>
          </w:tcPr>
          <w:p w14:paraId="6DA55BFC" w14:textId="77777777" w:rsidR="00C57E99" w:rsidRPr="008B6621" w:rsidRDefault="00C57E99" w:rsidP="00E94440">
            <w:pPr>
              <w:pStyle w:val="StructureTableList"/>
            </w:pPr>
          </w:p>
        </w:tc>
      </w:tr>
      <w:tr w:rsidR="00C57E99" w:rsidRPr="008B6621" w14:paraId="681894AC" w14:textId="77777777" w:rsidTr="00E94440">
        <w:trPr>
          <w:trHeight w:val="170"/>
        </w:trPr>
        <w:tc>
          <w:tcPr>
            <w:tcW w:w="2268" w:type="dxa"/>
          </w:tcPr>
          <w:p w14:paraId="130BFE78" w14:textId="77777777" w:rsidR="00C57E99" w:rsidRPr="007A5498" w:rsidRDefault="00C57E99" w:rsidP="00E94440">
            <w:pPr>
              <w:pStyle w:val="StructureTableListSkipped"/>
              <w:rPr>
                <w:highlight w:val="white"/>
              </w:rPr>
            </w:pPr>
            <w:r w:rsidRPr="007A5498">
              <w:rPr>
                <w:highlight w:val="white"/>
              </w:rPr>
              <w:t>|aba|</w:t>
            </w:r>
          </w:p>
        </w:tc>
        <w:tc>
          <w:tcPr>
            <w:tcW w:w="425" w:type="dxa"/>
          </w:tcPr>
          <w:p w14:paraId="4E2DFE0F" w14:textId="77777777" w:rsidR="00C57E99" w:rsidRPr="008B6621" w:rsidRDefault="00C57E99" w:rsidP="00E94440">
            <w:pPr>
              <w:pStyle w:val="StructureTableListSkipped"/>
            </w:pPr>
          </w:p>
        </w:tc>
        <w:tc>
          <w:tcPr>
            <w:tcW w:w="2268" w:type="dxa"/>
          </w:tcPr>
          <w:p w14:paraId="557875B1" w14:textId="77777777" w:rsidR="00C57E99" w:rsidRPr="008B6621" w:rsidRDefault="00C57E99" w:rsidP="00E94440">
            <w:pPr>
              <w:pStyle w:val="StructureTableListSkipped"/>
            </w:pPr>
          </w:p>
        </w:tc>
        <w:tc>
          <w:tcPr>
            <w:tcW w:w="425" w:type="dxa"/>
          </w:tcPr>
          <w:p w14:paraId="0947E4E4" w14:textId="77777777" w:rsidR="00C57E99" w:rsidRPr="008B6621" w:rsidRDefault="00C57E99" w:rsidP="00E94440">
            <w:pPr>
              <w:pStyle w:val="StructureTableListSkipped"/>
            </w:pPr>
            <w:r>
              <w:t>skip</w:t>
            </w:r>
          </w:p>
        </w:tc>
        <w:tc>
          <w:tcPr>
            <w:tcW w:w="3686" w:type="dxa"/>
          </w:tcPr>
          <w:p w14:paraId="2624AD49" w14:textId="77777777" w:rsidR="00C57E99" w:rsidRPr="008B6621" w:rsidRDefault="00C57E99" w:rsidP="00E94440">
            <w:pPr>
              <w:pStyle w:val="StructureTableListSkipped"/>
            </w:pPr>
            <w:r w:rsidRPr="008B6621">
              <w:t>2 fuzzy matches (|Abá|ʿAbá|)</w:t>
            </w:r>
          </w:p>
        </w:tc>
      </w:tr>
      <w:tr w:rsidR="00C57E99" w:rsidRPr="008B6621" w14:paraId="4F97DA1B" w14:textId="77777777" w:rsidTr="00E94440">
        <w:trPr>
          <w:trHeight w:val="170"/>
        </w:trPr>
        <w:tc>
          <w:tcPr>
            <w:tcW w:w="2268" w:type="dxa"/>
          </w:tcPr>
          <w:p w14:paraId="120C6B72" w14:textId="77777777" w:rsidR="00C57E99" w:rsidRPr="008B6621" w:rsidRDefault="00C57E99" w:rsidP="00E94440">
            <w:pPr>
              <w:pStyle w:val="StructureTableList"/>
              <w:rPr>
                <w:highlight w:val="yellow"/>
              </w:rPr>
            </w:pPr>
            <w:r w:rsidRPr="008B6621">
              <w:rPr>
                <w:highlight w:val="green"/>
              </w:rPr>
              <w:t>|</w:t>
            </w:r>
            <w:r w:rsidRPr="00215D6A">
              <w:rPr>
                <w:highlight w:val="yellow"/>
              </w:rPr>
              <w:t>ʿabá</w:t>
            </w:r>
            <w:r w:rsidRPr="008B6621">
              <w:rPr>
                <w:highlight w:val="green"/>
              </w:rPr>
              <w:t>|</w:t>
            </w:r>
          </w:p>
        </w:tc>
        <w:tc>
          <w:tcPr>
            <w:tcW w:w="425" w:type="dxa"/>
          </w:tcPr>
          <w:p w14:paraId="0182A98B" w14:textId="77777777" w:rsidR="00C57E99" w:rsidRPr="008B6621" w:rsidRDefault="00C57E99" w:rsidP="00E94440">
            <w:pPr>
              <w:pStyle w:val="StructureTableList"/>
            </w:pPr>
            <w:r w:rsidRPr="008B6621">
              <w:t>1</w:t>
            </w:r>
          </w:p>
        </w:tc>
        <w:tc>
          <w:tcPr>
            <w:tcW w:w="2268" w:type="dxa"/>
          </w:tcPr>
          <w:p w14:paraId="0CAEE4A9" w14:textId="77777777" w:rsidR="00C57E99" w:rsidRPr="008B6621" w:rsidRDefault="00C57E99" w:rsidP="00E94440">
            <w:pPr>
              <w:pStyle w:val="StructureTableList"/>
            </w:pPr>
          </w:p>
        </w:tc>
        <w:tc>
          <w:tcPr>
            <w:tcW w:w="425" w:type="dxa"/>
          </w:tcPr>
          <w:p w14:paraId="2C86CC7D" w14:textId="77777777" w:rsidR="00C57E99" w:rsidRPr="00582859" w:rsidRDefault="00627ED1" w:rsidP="00E94440">
            <w:pPr>
              <w:pStyle w:val="StructureTableList"/>
              <w:rPr>
                <w:highlight w:val="darkCyan"/>
              </w:rPr>
            </w:pPr>
            <w:r w:rsidRPr="00627ED1">
              <w:rPr>
                <w:highlight w:val="darkMagenta"/>
              </w:rPr>
              <w:t>(ok)</w:t>
            </w:r>
          </w:p>
        </w:tc>
        <w:tc>
          <w:tcPr>
            <w:tcW w:w="3686" w:type="dxa"/>
          </w:tcPr>
          <w:p w14:paraId="4A5F9304" w14:textId="77777777" w:rsidR="00C57E99" w:rsidRPr="008B6621" w:rsidRDefault="00C57E99" w:rsidP="00E94440">
            <w:pPr>
              <w:pStyle w:val="StructureTableList"/>
            </w:pPr>
            <w:r>
              <w:t xml:space="preserve"> *L</w:t>
            </w:r>
          </w:p>
        </w:tc>
      </w:tr>
      <w:tr w:rsidR="00C57E99" w:rsidRPr="008B6621" w14:paraId="707A8AA2" w14:textId="77777777" w:rsidTr="00E94440">
        <w:trPr>
          <w:trHeight w:val="170"/>
        </w:trPr>
        <w:tc>
          <w:tcPr>
            <w:tcW w:w="2268" w:type="dxa"/>
          </w:tcPr>
          <w:p w14:paraId="0F971148" w14:textId="77777777" w:rsidR="00C57E99" w:rsidRPr="007A5498" w:rsidRDefault="00C57E99" w:rsidP="00E94440">
            <w:pPr>
              <w:pStyle w:val="StructureTableListSkipped"/>
              <w:rPr>
                <w:highlight w:val="white"/>
              </w:rPr>
            </w:pPr>
            <w:r w:rsidRPr="007A5498">
              <w:rPr>
                <w:highlight w:val="white"/>
              </w:rPr>
              <w:t>|Abbas Efendi Abdu’l-Baha|</w:t>
            </w:r>
          </w:p>
        </w:tc>
        <w:tc>
          <w:tcPr>
            <w:tcW w:w="425" w:type="dxa"/>
          </w:tcPr>
          <w:p w14:paraId="317EB7F8" w14:textId="77777777" w:rsidR="00C57E99" w:rsidRPr="008B6621" w:rsidRDefault="00C57E99" w:rsidP="00E94440">
            <w:pPr>
              <w:pStyle w:val="StructureTableListSkipped"/>
            </w:pPr>
          </w:p>
        </w:tc>
        <w:tc>
          <w:tcPr>
            <w:tcW w:w="2268" w:type="dxa"/>
          </w:tcPr>
          <w:p w14:paraId="65648380" w14:textId="77777777" w:rsidR="00C57E99" w:rsidRPr="008B6621" w:rsidRDefault="00C57E99" w:rsidP="00E94440">
            <w:pPr>
              <w:pStyle w:val="StructureTableListSkipped"/>
            </w:pPr>
          </w:p>
        </w:tc>
        <w:tc>
          <w:tcPr>
            <w:tcW w:w="425" w:type="dxa"/>
          </w:tcPr>
          <w:p w14:paraId="5C15C09B" w14:textId="77777777" w:rsidR="00C57E99" w:rsidRPr="008B6621" w:rsidRDefault="00C57E99" w:rsidP="00E94440">
            <w:pPr>
              <w:pStyle w:val="StructureTableListSkipped"/>
            </w:pPr>
            <w:r>
              <w:t>skip</w:t>
            </w:r>
          </w:p>
        </w:tc>
        <w:tc>
          <w:tcPr>
            <w:tcW w:w="3686" w:type="dxa"/>
          </w:tcPr>
          <w:p w14:paraId="498AE4DB" w14:textId="77777777" w:rsidR="00C57E99" w:rsidRPr="008B6621" w:rsidRDefault="00C57E99" w:rsidP="00E94440">
            <w:pPr>
              <w:pStyle w:val="StructureTableListSkipped"/>
            </w:pPr>
            <w:r w:rsidRPr="008B6621">
              <w:t>---</w:t>
            </w:r>
          </w:p>
        </w:tc>
      </w:tr>
      <w:tr w:rsidR="00C57E99" w:rsidRPr="008B6621" w14:paraId="4575D03F" w14:textId="77777777" w:rsidTr="00E94440">
        <w:trPr>
          <w:trHeight w:val="170"/>
        </w:trPr>
        <w:tc>
          <w:tcPr>
            <w:tcW w:w="2268" w:type="dxa"/>
          </w:tcPr>
          <w:p w14:paraId="28256A54" w14:textId="77777777" w:rsidR="00C57E99" w:rsidRPr="00865A8E" w:rsidRDefault="00C57E99" w:rsidP="00E94440">
            <w:pPr>
              <w:pStyle w:val="StructureTableListSkipped"/>
              <w:rPr>
                <w:highlight w:val="white"/>
              </w:rPr>
            </w:pPr>
            <w:r w:rsidRPr="00865A8E">
              <w:rPr>
                <w:highlight w:val="white"/>
              </w:rPr>
              <w:t>|ʿAbbás Efendi ʿAbdu’l-Bahá|</w:t>
            </w:r>
          </w:p>
        </w:tc>
        <w:tc>
          <w:tcPr>
            <w:tcW w:w="425" w:type="dxa"/>
          </w:tcPr>
          <w:p w14:paraId="3E6CED8F" w14:textId="77777777" w:rsidR="00C57E99" w:rsidRPr="008B6621" w:rsidRDefault="00C57E99" w:rsidP="00E94440">
            <w:pPr>
              <w:pStyle w:val="StructureTableListSkipped"/>
            </w:pPr>
          </w:p>
        </w:tc>
        <w:tc>
          <w:tcPr>
            <w:tcW w:w="2268" w:type="dxa"/>
          </w:tcPr>
          <w:p w14:paraId="73E26701" w14:textId="77777777" w:rsidR="00C57E99" w:rsidRPr="008B6621" w:rsidRDefault="00C57E99" w:rsidP="00E94440">
            <w:pPr>
              <w:pStyle w:val="StructureTableListSkipped"/>
            </w:pPr>
          </w:p>
        </w:tc>
        <w:tc>
          <w:tcPr>
            <w:tcW w:w="425" w:type="dxa"/>
          </w:tcPr>
          <w:p w14:paraId="4F968C52" w14:textId="77777777" w:rsidR="00C57E99" w:rsidRPr="008B6621" w:rsidRDefault="00C57E99" w:rsidP="00E94440">
            <w:pPr>
              <w:pStyle w:val="StructureTableListSkipped"/>
            </w:pPr>
            <w:r>
              <w:t>skip</w:t>
            </w:r>
          </w:p>
        </w:tc>
        <w:tc>
          <w:tcPr>
            <w:tcW w:w="3686" w:type="dxa"/>
          </w:tcPr>
          <w:p w14:paraId="5D920279" w14:textId="77777777" w:rsidR="00C57E99" w:rsidRPr="008B6621" w:rsidRDefault="00C57E99" w:rsidP="00E94440">
            <w:pPr>
              <w:pStyle w:val="StructureTableListSkipped"/>
            </w:pPr>
          </w:p>
        </w:tc>
      </w:tr>
      <w:tr w:rsidR="00C57E99" w:rsidRPr="008B6621" w14:paraId="40E6E995" w14:textId="77777777" w:rsidTr="00E94440">
        <w:trPr>
          <w:trHeight w:val="170"/>
        </w:trPr>
        <w:tc>
          <w:tcPr>
            <w:tcW w:w="2268" w:type="dxa"/>
          </w:tcPr>
          <w:p w14:paraId="53C2D721" w14:textId="77777777" w:rsidR="00C57E99" w:rsidRPr="007A5498" w:rsidRDefault="00C57E99" w:rsidP="00E94440">
            <w:pPr>
              <w:pStyle w:val="StructureTableListSkipped"/>
              <w:rPr>
                <w:highlight w:val="white"/>
              </w:rPr>
            </w:pPr>
            <w:r w:rsidRPr="007A5498">
              <w:rPr>
                <w:highlight w:val="white"/>
              </w:rPr>
              <w:t>|Abbas Efendi|</w:t>
            </w:r>
          </w:p>
        </w:tc>
        <w:tc>
          <w:tcPr>
            <w:tcW w:w="425" w:type="dxa"/>
          </w:tcPr>
          <w:p w14:paraId="74C3E972" w14:textId="77777777" w:rsidR="00C57E99" w:rsidRPr="008B6621" w:rsidRDefault="00C57E99" w:rsidP="00E94440">
            <w:pPr>
              <w:pStyle w:val="StructureTableListSkipped"/>
            </w:pPr>
          </w:p>
        </w:tc>
        <w:tc>
          <w:tcPr>
            <w:tcW w:w="2268" w:type="dxa"/>
          </w:tcPr>
          <w:p w14:paraId="1ADFC02A" w14:textId="77777777" w:rsidR="00C57E99" w:rsidRPr="008B6621" w:rsidRDefault="00C57E99" w:rsidP="00E94440">
            <w:pPr>
              <w:pStyle w:val="StructureTableListSkipped"/>
            </w:pPr>
          </w:p>
        </w:tc>
        <w:tc>
          <w:tcPr>
            <w:tcW w:w="425" w:type="dxa"/>
          </w:tcPr>
          <w:p w14:paraId="14DBC794" w14:textId="77777777" w:rsidR="00C57E99" w:rsidRPr="008B6621" w:rsidRDefault="00C57E99" w:rsidP="00E94440">
            <w:pPr>
              <w:pStyle w:val="StructureTableListSkipped"/>
            </w:pPr>
            <w:r>
              <w:t>skip</w:t>
            </w:r>
          </w:p>
        </w:tc>
        <w:tc>
          <w:tcPr>
            <w:tcW w:w="3686" w:type="dxa"/>
          </w:tcPr>
          <w:p w14:paraId="4E8434B5" w14:textId="77777777" w:rsidR="00C57E99" w:rsidRPr="008B6621" w:rsidRDefault="00C57E99" w:rsidP="00E94440">
            <w:pPr>
              <w:pStyle w:val="StructureTableListSkipped"/>
            </w:pPr>
            <w:r w:rsidRPr="008B6621">
              <w:t>---</w:t>
            </w:r>
          </w:p>
        </w:tc>
      </w:tr>
      <w:tr w:rsidR="00C57E99" w:rsidRPr="008B6621" w14:paraId="34ECFEE6" w14:textId="77777777" w:rsidTr="00E94440">
        <w:trPr>
          <w:trHeight w:val="170"/>
        </w:trPr>
        <w:tc>
          <w:tcPr>
            <w:tcW w:w="2268" w:type="dxa"/>
          </w:tcPr>
          <w:p w14:paraId="759BCD32" w14:textId="77777777" w:rsidR="00C57E99" w:rsidRPr="008B6621" w:rsidRDefault="00C57E99" w:rsidP="00E94440">
            <w:pPr>
              <w:pStyle w:val="StructureTableList"/>
              <w:rPr>
                <w:highlight w:val="green"/>
              </w:rPr>
            </w:pPr>
            <w:r w:rsidRPr="008B6621">
              <w:rPr>
                <w:highlight w:val="green"/>
              </w:rPr>
              <w:t>|</w:t>
            </w:r>
            <w:r w:rsidRPr="00215D6A">
              <w:rPr>
                <w:highlight w:val="magenta"/>
              </w:rPr>
              <w:t>ʿAbbás Efendi</w:t>
            </w:r>
            <w:r w:rsidRPr="008B6621">
              <w:rPr>
                <w:highlight w:val="green"/>
              </w:rPr>
              <w:t>|</w:t>
            </w:r>
          </w:p>
        </w:tc>
        <w:tc>
          <w:tcPr>
            <w:tcW w:w="425" w:type="dxa"/>
          </w:tcPr>
          <w:p w14:paraId="751BEFB9" w14:textId="77777777" w:rsidR="00C57E99" w:rsidRPr="008B6621" w:rsidRDefault="00C57E99" w:rsidP="00E94440">
            <w:pPr>
              <w:pStyle w:val="StructureTableList"/>
            </w:pPr>
            <w:r>
              <w:t>2</w:t>
            </w:r>
          </w:p>
        </w:tc>
        <w:tc>
          <w:tcPr>
            <w:tcW w:w="2268" w:type="dxa"/>
          </w:tcPr>
          <w:p w14:paraId="4BC87016" w14:textId="77777777" w:rsidR="00C57E99" w:rsidRPr="008B6621" w:rsidRDefault="00C57E99" w:rsidP="00E94440">
            <w:pPr>
              <w:pStyle w:val="StructureTableList"/>
            </w:pPr>
          </w:p>
        </w:tc>
        <w:tc>
          <w:tcPr>
            <w:tcW w:w="425" w:type="dxa"/>
          </w:tcPr>
          <w:p w14:paraId="6380DAC6" w14:textId="77777777" w:rsidR="00C57E99" w:rsidRPr="00582859" w:rsidRDefault="00627ED1" w:rsidP="00E94440">
            <w:pPr>
              <w:pStyle w:val="StructureTableList"/>
              <w:rPr>
                <w:highlight w:val="darkMagenta"/>
              </w:rPr>
            </w:pPr>
            <w:r w:rsidRPr="00627ED1">
              <w:rPr>
                <w:highlight w:val="darkMagenta"/>
              </w:rPr>
              <w:t>EX</w:t>
            </w:r>
          </w:p>
        </w:tc>
        <w:tc>
          <w:tcPr>
            <w:tcW w:w="3686" w:type="dxa"/>
          </w:tcPr>
          <w:p w14:paraId="6155D583" w14:textId="77777777" w:rsidR="00C57E99" w:rsidRPr="008B6621" w:rsidRDefault="00C57E99" w:rsidP="00E94440">
            <w:pPr>
              <w:pStyle w:val="StructureTableList"/>
            </w:pPr>
            <w:r>
              <w:t xml:space="preserve"> *L *L *L *L</w:t>
            </w:r>
          </w:p>
        </w:tc>
      </w:tr>
      <w:tr w:rsidR="00C57E99" w:rsidRPr="008B6621" w14:paraId="5125C138" w14:textId="77777777" w:rsidTr="00E94440">
        <w:trPr>
          <w:trHeight w:val="170"/>
        </w:trPr>
        <w:tc>
          <w:tcPr>
            <w:tcW w:w="2268" w:type="dxa"/>
          </w:tcPr>
          <w:p w14:paraId="02FB7E26" w14:textId="77777777" w:rsidR="00C57E99" w:rsidRPr="008B6621" w:rsidRDefault="00C57E99" w:rsidP="00E94440">
            <w:pPr>
              <w:pStyle w:val="StructureTableList"/>
              <w:rPr>
                <w:highlight w:val="green"/>
              </w:rPr>
            </w:pPr>
            <w:r w:rsidRPr="008B6621">
              <w:rPr>
                <w:highlight w:val="magenta"/>
              </w:rPr>
              <w:t>|ʿAbbás Efendí|</w:t>
            </w:r>
          </w:p>
        </w:tc>
        <w:tc>
          <w:tcPr>
            <w:tcW w:w="425" w:type="dxa"/>
          </w:tcPr>
          <w:p w14:paraId="05231AF3" w14:textId="77777777" w:rsidR="00C57E99" w:rsidRPr="008B6621" w:rsidRDefault="00C57E99" w:rsidP="00E94440">
            <w:pPr>
              <w:pStyle w:val="StructureTableList"/>
            </w:pPr>
            <w:r w:rsidRPr="008B6621">
              <w:t>1</w:t>
            </w:r>
          </w:p>
        </w:tc>
        <w:tc>
          <w:tcPr>
            <w:tcW w:w="2268" w:type="dxa"/>
          </w:tcPr>
          <w:p w14:paraId="2ECD9706" w14:textId="77777777" w:rsidR="00C57E99" w:rsidRPr="008B6621" w:rsidRDefault="00C57E99" w:rsidP="00E94440">
            <w:pPr>
              <w:pStyle w:val="StructureTableList"/>
            </w:pPr>
          </w:p>
        </w:tc>
        <w:tc>
          <w:tcPr>
            <w:tcW w:w="425" w:type="dxa"/>
          </w:tcPr>
          <w:p w14:paraId="20279B3D"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2A7B2421" w14:textId="77777777" w:rsidR="00C57E99" w:rsidRPr="008B6621" w:rsidRDefault="00C57E99" w:rsidP="00E94440">
            <w:pPr>
              <w:pStyle w:val="StructureTableList"/>
            </w:pPr>
            <w:r>
              <w:t xml:space="preserve"> *L *L</w:t>
            </w:r>
            <w:r w:rsidR="003611BA">
              <w:t xml:space="preserve"> *L</w:t>
            </w:r>
          </w:p>
        </w:tc>
      </w:tr>
      <w:tr w:rsidR="00C57E99" w:rsidRPr="008B6621" w14:paraId="2D9ED8E9" w14:textId="77777777" w:rsidTr="00E94440">
        <w:trPr>
          <w:trHeight w:val="170"/>
        </w:trPr>
        <w:tc>
          <w:tcPr>
            <w:tcW w:w="2268" w:type="dxa"/>
          </w:tcPr>
          <w:p w14:paraId="30725E85"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Abbas Effendi</w:t>
            </w:r>
            <w:r w:rsidRPr="008B6621">
              <w:rPr>
                <w:highlight w:val="darkMagenta"/>
              </w:rPr>
              <w:t>|</w:t>
            </w:r>
          </w:p>
        </w:tc>
        <w:tc>
          <w:tcPr>
            <w:tcW w:w="425" w:type="dxa"/>
          </w:tcPr>
          <w:p w14:paraId="2EA0D5F4" w14:textId="77777777" w:rsidR="00C57E99" w:rsidRPr="008B6621" w:rsidRDefault="00C57E99" w:rsidP="00E94440">
            <w:pPr>
              <w:pStyle w:val="StructureTableList"/>
            </w:pPr>
            <w:r w:rsidRPr="008B6621">
              <w:t>4</w:t>
            </w:r>
          </w:p>
        </w:tc>
        <w:tc>
          <w:tcPr>
            <w:tcW w:w="2268" w:type="dxa"/>
          </w:tcPr>
          <w:p w14:paraId="6B3CCFF9" w14:textId="77777777" w:rsidR="00C57E99" w:rsidRPr="008B6621" w:rsidRDefault="00C57E99" w:rsidP="00E94440">
            <w:pPr>
              <w:pStyle w:val="StructureTableList"/>
            </w:pPr>
          </w:p>
        </w:tc>
        <w:tc>
          <w:tcPr>
            <w:tcW w:w="425" w:type="dxa"/>
          </w:tcPr>
          <w:p w14:paraId="17037799"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7B0FF109" w14:textId="77777777" w:rsidR="00C57E99" w:rsidRPr="008B6621" w:rsidRDefault="00C57E99" w:rsidP="00E94440">
            <w:pPr>
              <w:pStyle w:val="StructureTableList"/>
            </w:pPr>
            <w:r w:rsidRPr="008B6621">
              <w:t>---</w:t>
            </w:r>
            <w:r>
              <w:t xml:space="preserve"> *L</w:t>
            </w:r>
            <w:r w:rsidR="002A4D72">
              <w:t xml:space="preserve"> *L</w:t>
            </w:r>
          </w:p>
        </w:tc>
      </w:tr>
      <w:tr w:rsidR="00C57E99" w:rsidRPr="008B6621" w14:paraId="6F9783EA" w14:textId="77777777" w:rsidTr="00E94440">
        <w:trPr>
          <w:trHeight w:val="170"/>
        </w:trPr>
        <w:tc>
          <w:tcPr>
            <w:tcW w:w="2268" w:type="dxa"/>
          </w:tcPr>
          <w:p w14:paraId="41F43930" w14:textId="77777777" w:rsidR="00C57E99" w:rsidRPr="008B6621" w:rsidRDefault="00C57E99" w:rsidP="00E94440">
            <w:pPr>
              <w:pStyle w:val="StructureTableList"/>
              <w:rPr>
                <w:highlight w:val="green"/>
              </w:rPr>
            </w:pPr>
            <w:r w:rsidRPr="008B6621">
              <w:rPr>
                <w:highlight w:val="green"/>
              </w:rPr>
              <w:t>|</w:t>
            </w:r>
            <w:r w:rsidRPr="008B6621">
              <w:rPr>
                <w:highlight w:val="yellow"/>
              </w:rPr>
              <w:t>ʿAbbás Effendi</w:t>
            </w:r>
            <w:r w:rsidRPr="008B6621">
              <w:rPr>
                <w:highlight w:val="green"/>
              </w:rPr>
              <w:t>|</w:t>
            </w:r>
          </w:p>
        </w:tc>
        <w:tc>
          <w:tcPr>
            <w:tcW w:w="425" w:type="dxa"/>
          </w:tcPr>
          <w:p w14:paraId="5142B869" w14:textId="77777777" w:rsidR="00C57E99" w:rsidRPr="008B6621" w:rsidRDefault="00C57E99" w:rsidP="00E94440">
            <w:pPr>
              <w:pStyle w:val="StructureTableList"/>
            </w:pPr>
            <w:r w:rsidRPr="008B6621">
              <w:t>3</w:t>
            </w:r>
          </w:p>
        </w:tc>
        <w:tc>
          <w:tcPr>
            <w:tcW w:w="2268" w:type="dxa"/>
          </w:tcPr>
          <w:p w14:paraId="07A9630C" w14:textId="77777777" w:rsidR="00C57E99" w:rsidRPr="008B6621" w:rsidRDefault="00C57E99" w:rsidP="00E94440">
            <w:pPr>
              <w:pStyle w:val="StructureTableList"/>
            </w:pPr>
          </w:p>
        </w:tc>
        <w:tc>
          <w:tcPr>
            <w:tcW w:w="425" w:type="dxa"/>
          </w:tcPr>
          <w:p w14:paraId="0849811B"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06EA8FB3" w14:textId="77777777" w:rsidR="00C57E99" w:rsidRPr="008B6621" w:rsidRDefault="00C57E99" w:rsidP="00E94440">
            <w:pPr>
              <w:pStyle w:val="StructureTableList"/>
            </w:pPr>
            <w:r w:rsidRPr="008B6621">
              <w:t>---</w:t>
            </w:r>
            <w:r>
              <w:t xml:space="preserve"> *L</w:t>
            </w:r>
            <w:r w:rsidR="002A4D72">
              <w:t xml:space="preserve"> *L</w:t>
            </w:r>
          </w:p>
        </w:tc>
      </w:tr>
      <w:tr w:rsidR="00C57E99" w:rsidRPr="008B6621" w14:paraId="6B40E2AE" w14:textId="77777777" w:rsidTr="00E94440">
        <w:trPr>
          <w:trHeight w:val="170"/>
        </w:trPr>
        <w:tc>
          <w:tcPr>
            <w:tcW w:w="2268" w:type="dxa"/>
          </w:tcPr>
          <w:p w14:paraId="22ACA990" w14:textId="77777777" w:rsidR="00C57E99" w:rsidRPr="008B6621" w:rsidRDefault="00C57E99" w:rsidP="00E94440">
            <w:pPr>
              <w:pStyle w:val="StructureTableList"/>
              <w:rPr>
                <w:highlight w:val="green"/>
              </w:rPr>
            </w:pPr>
            <w:r w:rsidRPr="008B6621">
              <w:rPr>
                <w:highlight w:val="green"/>
              </w:rPr>
              <w:t>|</w:t>
            </w:r>
            <w:r w:rsidRPr="008B6621">
              <w:rPr>
                <w:highlight w:val="yellow"/>
              </w:rPr>
              <w:t>ʿAbbás</w:t>
            </w:r>
            <w:r w:rsidRPr="008B6621">
              <w:rPr>
                <w:highlight w:val="green"/>
              </w:rPr>
              <w:t>|</w:t>
            </w:r>
          </w:p>
        </w:tc>
        <w:tc>
          <w:tcPr>
            <w:tcW w:w="425" w:type="dxa"/>
          </w:tcPr>
          <w:p w14:paraId="54F1AF09" w14:textId="77777777" w:rsidR="00C57E99" w:rsidRPr="008B6621" w:rsidRDefault="00C57E99" w:rsidP="00E94440">
            <w:pPr>
              <w:pStyle w:val="StructureTableList"/>
            </w:pPr>
            <w:r w:rsidRPr="008B6621">
              <w:t>2</w:t>
            </w:r>
          </w:p>
        </w:tc>
        <w:tc>
          <w:tcPr>
            <w:tcW w:w="2268" w:type="dxa"/>
          </w:tcPr>
          <w:p w14:paraId="56D4CF2C" w14:textId="77777777" w:rsidR="00C57E99" w:rsidRPr="008B6621" w:rsidRDefault="00C57E99" w:rsidP="00E94440">
            <w:pPr>
              <w:pStyle w:val="StructureTableList"/>
            </w:pPr>
          </w:p>
        </w:tc>
        <w:tc>
          <w:tcPr>
            <w:tcW w:w="425" w:type="dxa"/>
          </w:tcPr>
          <w:p w14:paraId="3D1CC232" w14:textId="77777777" w:rsidR="00C57E99" w:rsidRPr="0081664B" w:rsidRDefault="00C57E99" w:rsidP="00E94440">
            <w:pPr>
              <w:pStyle w:val="StructureTableList"/>
              <w:rPr>
                <w:highlight w:val="yellow"/>
              </w:rPr>
            </w:pPr>
            <w:r w:rsidRPr="0081664B">
              <w:rPr>
                <w:highlight w:val="yellow"/>
              </w:rPr>
              <w:t>•ok</w:t>
            </w:r>
          </w:p>
        </w:tc>
        <w:tc>
          <w:tcPr>
            <w:tcW w:w="3686" w:type="dxa"/>
          </w:tcPr>
          <w:p w14:paraId="1352D1A2" w14:textId="77777777" w:rsidR="00C57E99" w:rsidRPr="008B6621" w:rsidRDefault="00C57E99" w:rsidP="00E94440">
            <w:pPr>
              <w:pStyle w:val="StructureTableList"/>
            </w:pPr>
            <w:r w:rsidRPr="008B6621">
              <w:t>unprecedented match</w:t>
            </w:r>
            <w:r>
              <w:t xml:space="preserve"> *L</w:t>
            </w:r>
          </w:p>
        </w:tc>
      </w:tr>
      <w:tr w:rsidR="00C57E99" w:rsidRPr="008B6621" w14:paraId="0D4B0987" w14:textId="77777777" w:rsidTr="00E94440">
        <w:trPr>
          <w:trHeight w:val="170"/>
        </w:trPr>
        <w:tc>
          <w:tcPr>
            <w:tcW w:w="2268" w:type="dxa"/>
          </w:tcPr>
          <w:p w14:paraId="33451B35" w14:textId="77777777" w:rsidR="00C57E99" w:rsidRPr="008B6621" w:rsidRDefault="00C57E99" w:rsidP="00E94440">
            <w:pPr>
              <w:pStyle w:val="StructureTableList"/>
              <w:rPr>
                <w:highlight w:val="green"/>
              </w:rPr>
            </w:pPr>
            <w:r w:rsidRPr="008B6621">
              <w:rPr>
                <w:highlight w:val="green"/>
              </w:rPr>
              <w:t>|</w:t>
            </w:r>
            <w:r w:rsidRPr="008B6621">
              <w:rPr>
                <w:highlight w:val="yellow"/>
              </w:rPr>
              <w:t>ʿAbbás-i-Núrí</w:t>
            </w:r>
            <w:r w:rsidRPr="008B6621">
              <w:rPr>
                <w:highlight w:val="green"/>
              </w:rPr>
              <w:t>|</w:t>
            </w:r>
          </w:p>
        </w:tc>
        <w:tc>
          <w:tcPr>
            <w:tcW w:w="425" w:type="dxa"/>
          </w:tcPr>
          <w:p w14:paraId="7D318C9A" w14:textId="77777777" w:rsidR="00C57E99" w:rsidRPr="008B6621" w:rsidRDefault="00C57E99" w:rsidP="00E94440">
            <w:pPr>
              <w:pStyle w:val="StructureTableList"/>
            </w:pPr>
            <w:r w:rsidRPr="008B6621">
              <w:t>1</w:t>
            </w:r>
          </w:p>
        </w:tc>
        <w:tc>
          <w:tcPr>
            <w:tcW w:w="2268" w:type="dxa"/>
          </w:tcPr>
          <w:p w14:paraId="70EBF3AB" w14:textId="77777777" w:rsidR="00C57E99" w:rsidRPr="008B6621" w:rsidRDefault="00C57E99" w:rsidP="00E94440">
            <w:pPr>
              <w:pStyle w:val="StructureTableList"/>
            </w:pPr>
          </w:p>
        </w:tc>
        <w:tc>
          <w:tcPr>
            <w:tcW w:w="425" w:type="dxa"/>
          </w:tcPr>
          <w:p w14:paraId="26EFCD8D" w14:textId="77777777" w:rsidR="00C57E99" w:rsidRPr="009406B0" w:rsidRDefault="00C57E99" w:rsidP="00E94440">
            <w:pPr>
              <w:pStyle w:val="StructureTableList"/>
              <w:rPr>
                <w:highlight w:val="blue"/>
              </w:rPr>
            </w:pPr>
            <w:r w:rsidRPr="002214A4">
              <w:rPr>
                <w:highlight w:val="magenta"/>
              </w:rPr>
              <w:t>•ok</w:t>
            </w:r>
          </w:p>
        </w:tc>
        <w:tc>
          <w:tcPr>
            <w:tcW w:w="3686" w:type="dxa"/>
          </w:tcPr>
          <w:p w14:paraId="58AD5963" w14:textId="77777777" w:rsidR="00C57E99" w:rsidRPr="008B6621" w:rsidRDefault="00C57E99" w:rsidP="00E94440">
            <w:pPr>
              <w:pStyle w:val="StructureTableList"/>
            </w:pPr>
            <w:r w:rsidRPr="008B6621">
              <w:t>unprecedented match</w:t>
            </w:r>
            <w:r>
              <w:t xml:space="preserve"> *L *L</w:t>
            </w:r>
          </w:p>
        </w:tc>
      </w:tr>
      <w:tr w:rsidR="00C57E99" w:rsidRPr="008B6621" w14:paraId="5D2F2A18" w14:textId="77777777" w:rsidTr="00E94440">
        <w:trPr>
          <w:trHeight w:val="170"/>
        </w:trPr>
        <w:tc>
          <w:tcPr>
            <w:tcW w:w="2268" w:type="dxa"/>
          </w:tcPr>
          <w:p w14:paraId="12B93C5D" w14:textId="77777777" w:rsidR="00C57E99" w:rsidRPr="008B6621" w:rsidRDefault="00C57E99" w:rsidP="00E94440">
            <w:pPr>
              <w:pStyle w:val="StructureTableList"/>
              <w:rPr>
                <w:highlight w:val="green"/>
              </w:rPr>
            </w:pPr>
            <w:r w:rsidRPr="008B6621">
              <w:rPr>
                <w:highlight w:val="darkMagenta"/>
              </w:rPr>
              <w:t>|</w:t>
            </w:r>
            <w:r w:rsidRPr="008B6621">
              <w:rPr>
                <w:highlight w:val="magenta"/>
              </w:rPr>
              <w:t>Abdu’l Baha</w:t>
            </w:r>
            <w:r w:rsidRPr="008B6621">
              <w:rPr>
                <w:highlight w:val="darkMagenta"/>
              </w:rPr>
              <w:t>|</w:t>
            </w:r>
          </w:p>
        </w:tc>
        <w:tc>
          <w:tcPr>
            <w:tcW w:w="425" w:type="dxa"/>
          </w:tcPr>
          <w:p w14:paraId="674D77BA" w14:textId="77777777" w:rsidR="00C57E99" w:rsidRPr="008B6621" w:rsidRDefault="00C57E99" w:rsidP="00E94440">
            <w:pPr>
              <w:pStyle w:val="StructureTableList"/>
            </w:pPr>
            <w:r w:rsidRPr="008B6621">
              <w:t>2</w:t>
            </w:r>
          </w:p>
        </w:tc>
        <w:tc>
          <w:tcPr>
            <w:tcW w:w="2268" w:type="dxa"/>
          </w:tcPr>
          <w:p w14:paraId="21F70066" w14:textId="77777777" w:rsidR="00C57E99" w:rsidRPr="008B6621" w:rsidRDefault="00C57E99" w:rsidP="00E94440">
            <w:pPr>
              <w:pStyle w:val="StructureTableList"/>
            </w:pPr>
          </w:p>
        </w:tc>
        <w:tc>
          <w:tcPr>
            <w:tcW w:w="425" w:type="dxa"/>
          </w:tcPr>
          <w:p w14:paraId="1BD71D20" w14:textId="77777777" w:rsidR="00C57E99" w:rsidRPr="00F60167" w:rsidRDefault="00C57E99" w:rsidP="00E94440">
            <w:pPr>
              <w:pStyle w:val="StructureTableList"/>
              <w:rPr>
                <w:highlight w:val="magenta"/>
              </w:rPr>
            </w:pPr>
            <w:r w:rsidRPr="00F60167">
              <w:rPr>
                <w:highlight w:val="magenta"/>
              </w:rPr>
              <w:t>•EX</w:t>
            </w:r>
          </w:p>
        </w:tc>
        <w:tc>
          <w:tcPr>
            <w:tcW w:w="3686" w:type="dxa"/>
          </w:tcPr>
          <w:p w14:paraId="268526D3" w14:textId="77777777" w:rsidR="00C57E99" w:rsidRPr="008B6621" w:rsidRDefault="00C57E99" w:rsidP="00E94440">
            <w:pPr>
              <w:pStyle w:val="StructureTableList"/>
            </w:pPr>
            <w:r w:rsidRPr="008B6621">
              <w:t>fuzzy match (|ʿAbdu’l-Bahá|)</w:t>
            </w:r>
            <w:r>
              <w:t xml:space="preserve"> *L</w:t>
            </w:r>
          </w:p>
        </w:tc>
      </w:tr>
      <w:tr w:rsidR="00C57E99" w:rsidRPr="008B6621" w14:paraId="050D706C" w14:textId="77777777" w:rsidTr="00E94440">
        <w:trPr>
          <w:trHeight w:val="170"/>
        </w:trPr>
        <w:tc>
          <w:tcPr>
            <w:tcW w:w="2268" w:type="dxa"/>
          </w:tcPr>
          <w:p w14:paraId="756EB275"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ʿAbdu’l-ʿAzíz</w:t>
            </w:r>
            <w:r w:rsidRPr="008B6621">
              <w:rPr>
                <w:highlight w:val="green"/>
              </w:rPr>
              <w:t>|</w:t>
            </w:r>
          </w:p>
        </w:tc>
        <w:tc>
          <w:tcPr>
            <w:tcW w:w="425" w:type="dxa"/>
          </w:tcPr>
          <w:p w14:paraId="32C1273E" w14:textId="77777777" w:rsidR="00C57E99" w:rsidRPr="008B6621" w:rsidRDefault="00C57E99" w:rsidP="00E94440">
            <w:pPr>
              <w:pStyle w:val="StructureTableList"/>
            </w:pPr>
            <w:r w:rsidRPr="008B6621">
              <w:t>1</w:t>
            </w:r>
          </w:p>
        </w:tc>
        <w:tc>
          <w:tcPr>
            <w:tcW w:w="2268" w:type="dxa"/>
          </w:tcPr>
          <w:p w14:paraId="370B4F5D" w14:textId="77777777" w:rsidR="00C57E99" w:rsidRPr="008B6621" w:rsidRDefault="00C57E99" w:rsidP="00E94440">
            <w:pPr>
              <w:pStyle w:val="StructureTableList"/>
            </w:pPr>
          </w:p>
        </w:tc>
        <w:tc>
          <w:tcPr>
            <w:tcW w:w="425" w:type="dxa"/>
          </w:tcPr>
          <w:p w14:paraId="47F07475" w14:textId="77777777" w:rsidR="00C57E99" w:rsidRPr="009406B0" w:rsidRDefault="00C57E99" w:rsidP="00E94440">
            <w:pPr>
              <w:pStyle w:val="StructureTableList"/>
              <w:rPr>
                <w:highlight w:val="blue"/>
              </w:rPr>
            </w:pPr>
            <w:r w:rsidRPr="002214A4">
              <w:rPr>
                <w:highlight w:val="magenta"/>
              </w:rPr>
              <w:t>•ok</w:t>
            </w:r>
          </w:p>
        </w:tc>
        <w:tc>
          <w:tcPr>
            <w:tcW w:w="3686" w:type="dxa"/>
          </w:tcPr>
          <w:p w14:paraId="6EB085E4" w14:textId="77777777" w:rsidR="00C57E99" w:rsidRPr="008B6621" w:rsidRDefault="00C57E99" w:rsidP="00E94440">
            <w:pPr>
              <w:pStyle w:val="StructureTableList"/>
            </w:pPr>
            <w:r w:rsidRPr="008B6621">
              <w:t>unprecedented match</w:t>
            </w:r>
            <w:r>
              <w:t xml:space="preserve"> *L *L</w:t>
            </w:r>
          </w:p>
        </w:tc>
      </w:tr>
      <w:tr w:rsidR="00C57E99" w:rsidRPr="008B6621" w14:paraId="701AED90" w14:textId="77777777" w:rsidTr="00E94440">
        <w:trPr>
          <w:trHeight w:val="170"/>
        </w:trPr>
        <w:tc>
          <w:tcPr>
            <w:tcW w:w="2268" w:type="dxa"/>
          </w:tcPr>
          <w:p w14:paraId="6F9E849F" w14:textId="77777777" w:rsidR="00C57E99" w:rsidRPr="007A5498" w:rsidRDefault="00C57E99" w:rsidP="00E94440">
            <w:pPr>
              <w:pStyle w:val="StructureTableListSkipped"/>
              <w:rPr>
                <w:highlight w:val="white"/>
              </w:rPr>
            </w:pPr>
            <w:r w:rsidRPr="007A5498">
              <w:rPr>
                <w:highlight w:val="white"/>
              </w:rPr>
              <w:t>|ʿAbdu’l-Bahá Abbás|</w:t>
            </w:r>
          </w:p>
        </w:tc>
        <w:tc>
          <w:tcPr>
            <w:tcW w:w="425" w:type="dxa"/>
          </w:tcPr>
          <w:p w14:paraId="2F52BA1B" w14:textId="77777777" w:rsidR="00C57E99" w:rsidRPr="008B6621" w:rsidRDefault="00C57E99" w:rsidP="00E94440">
            <w:pPr>
              <w:pStyle w:val="StructureTableListSkipped"/>
            </w:pPr>
          </w:p>
        </w:tc>
        <w:tc>
          <w:tcPr>
            <w:tcW w:w="2268" w:type="dxa"/>
          </w:tcPr>
          <w:p w14:paraId="13BA587B" w14:textId="77777777" w:rsidR="00C57E99" w:rsidRPr="008B6621" w:rsidRDefault="00C57E99" w:rsidP="00E94440">
            <w:pPr>
              <w:pStyle w:val="StructureTableListSkipped"/>
            </w:pPr>
            <w:r w:rsidRPr="008B6621">
              <w:t>ʿAbdu’l-Bahá ʿAbbás</w:t>
            </w:r>
          </w:p>
        </w:tc>
        <w:tc>
          <w:tcPr>
            <w:tcW w:w="425" w:type="dxa"/>
          </w:tcPr>
          <w:p w14:paraId="6EE122C6" w14:textId="77777777" w:rsidR="00C57E99" w:rsidRPr="008B6621" w:rsidRDefault="00C57E99" w:rsidP="00E94440">
            <w:pPr>
              <w:pStyle w:val="StructureTableListSkipped"/>
            </w:pPr>
            <w:r>
              <w:t>skip</w:t>
            </w:r>
          </w:p>
        </w:tc>
        <w:tc>
          <w:tcPr>
            <w:tcW w:w="3686" w:type="dxa"/>
          </w:tcPr>
          <w:p w14:paraId="4DFFF9B2" w14:textId="77777777" w:rsidR="00C57E99" w:rsidRPr="008B6621" w:rsidRDefault="00C57E99" w:rsidP="00E94440">
            <w:pPr>
              <w:pStyle w:val="StructureTableListSkipped"/>
            </w:pPr>
            <w:r w:rsidRPr="008B6621">
              <w:t>--- *l *L *L / 2 occurances corrected, 0 left unchanged. *L *L *L</w:t>
            </w:r>
          </w:p>
        </w:tc>
      </w:tr>
      <w:tr w:rsidR="00C57E99" w:rsidRPr="008B6621" w14:paraId="13BFCB1E" w14:textId="77777777" w:rsidTr="00E94440">
        <w:trPr>
          <w:trHeight w:val="170"/>
        </w:trPr>
        <w:tc>
          <w:tcPr>
            <w:tcW w:w="2268" w:type="dxa"/>
          </w:tcPr>
          <w:p w14:paraId="5418AD97"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ʿAbdu’l-Bahá ʿAbbás</w:t>
            </w:r>
            <w:r w:rsidRPr="008B6621">
              <w:rPr>
                <w:highlight w:val="green"/>
              </w:rPr>
              <w:t>|</w:t>
            </w:r>
          </w:p>
        </w:tc>
        <w:tc>
          <w:tcPr>
            <w:tcW w:w="425" w:type="dxa"/>
          </w:tcPr>
          <w:p w14:paraId="51C8527F" w14:textId="77777777" w:rsidR="00C57E99" w:rsidRPr="008B6621" w:rsidRDefault="00C57E99" w:rsidP="00E94440">
            <w:pPr>
              <w:pStyle w:val="StructureTableList"/>
            </w:pPr>
            <w:r w:rsidRPr="008B6621">
              <w:t>2</w:t>
            </w:r>
          </w:p>
        </w:tc>
        <w:tc>
          <w:tcPr>
            <w:tcW w:w="2268" w:type="dxa"/>
          </w:tcPr>
          <w:p w14:paraId="0D11A769" w14:textId="77777777" w:rsidR="00C57E99" w:rsidRPr="008B6621" w:rsidRDefault="00C57E99" w:rsidP="00E94440">
            <w:pPr>
              <w:pStyle w:val="StructureTableList"/>
            </w:pPr>
          </w:p>
        </w:tc>
        <w:tc>
          <w:tcPr>
            <w:tcW w:w="425" w:type="dxa"/>
          </w:tcPr>
          <w:p w14:paraId="79500F61" w14:textId="77777777" w:rsidR="00C57E99" w:rsidRPr="009406B0" w:rsidRDefault="00C57E99" w:rsidP="00E94440">
            <w:pPr>
              <w:pStyle w:val="StructureTableList"/>
              <w:rPr>
                <w:highlight w:val="yellow"/>
              </w:rPr>
            </w:pPr>
            <w:r w:rsidRPr="009406B0">
              <w:rPr>
                <w:highlight w:val="yellow"/>
              </w:rPr>
              <w:t>•ok</w:t>
            </w:r>
          </w:p>
        </w:tc>
        <w:tc>
          <w:tcPr>
            <w:tcW w:w="3686" w:type="dxa"/>
          </w:tcPr>
          <w:p w14:paraId="0F6AEAD6" w14:textId="77777777" w:rsidR="00C57E99" w:rsidRPr="008B6621" w:rsidRDefault="00C57E99" w:rsidP="00E94440">
            <w:pPr>
              <w:pStyle w:val="StructureTableList"/>
            </w:pPr>
            <w:r w:rsidRPr="008B6621">
              <w:t>--- *l *L *L / 2 occurances corrected, 0 left unchanged. *L *L *L</w:t>
            </w:r>
          </w:p>
        </w:tc>
      </w:tr>
      <w:tr w:rsidR="00C57E99" w:rsidRPr="008B6621" w14:paraId="0BBA04C0" w14:textId="77777777" w:rsidTr="00E94440">
        <w:trPr>
          <w:trHeight w:val="170"/>
        </w:trPr>
        <w:tc>
          <w:tcPr>
            <w:tcW w:w="2268" w:type="dxa"/>
          </w:tcPr>
          <w:p w14:paraId="3FDFFA4A"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ʿAbdu’l-Bahá</w:t>
            </w:r>
            <w:r w:rsidRPr="008B6621">
              <w:rPr>
                <w:highlight w:val="green"/>
              </w:rPr>
              <w:t>|</w:t>
            </w:r>
          </w:p>
        </w:tc>
        <w:tc>
          <w:tcPr>
            <w:tcW w:w="425" w:type="dxa"/>
          </w:tcPr>
          <w:p w14:paraId="0E91D229" w14:textId="77777777" w:rsidR="00C57E99" w:rsidRPr="008B6621" w:rsidRDefault="00C57E99" w:rsidP="00E94440">
            <w:pPr>
              <w:pStyle w:val="StructureTableList"/>
            </w:pPr>
            <w:r w:rsidRPr="008B6621">
              <w:t>104</w:t>
            </w:r>
            <w:r>
              <w:t>1</w:t>
            </w:r>
          </w:p>
        </w:tc>
        <w:tc>
          <w:tcPr>
            <w:tcW w:w="2268" w:type="dxa"/>
          </w:tcPr>
          <w:p w14:paraId="0B382A3E" w14:textId="77777777" w:rsidR="00C57E99" w:rsidRPr="008B6621" w:rsidRDefault="00C57E99" w:rsidP="00E94440">
            <w:pPr>
              <w:pStyle w:val="StructureTableList"/>
            </w:pPr>
          </w:p>
        </w:tc>
        <w:tc>
          <w:tcPr>
            <w:tcW w:w="425" w:type="dxa"/>
          </w:tcPr>
          <w:p w14:paraId="04B93A9C" w14:textId="77777777" w:rsidR="00C57E99" w:rsidRPr="009406B0" w:rsidRDefault="00C57E99" w:rsidP="00E94440">
            <w:pPr>
              <w:pStyle w:val="StructureTableList"/>
              <w:rPr>
                <w:highlight w:val="yellow"/>
              </w:rPr>
            </w:pPr>
            <w:r w:rsidRPr="009406B0">
              <w:rPr>
                <w:highlight w:val="yellow"/>
              </w:rPr>
              <w:t>•ok</w:t>
            </w:r>
          </w:p>
        </w:tc>
        <w:tc>
          <w:tcPr>
            <w:tcW w:w="3686" w:type="dxa"/>
          </w:tcPr>
          <w:p w14:paraId="510A1AFC" w14:textId="77777777" w:rsidR="00C57E99" w:rsidRPr="008B6621" w:rsidRDefault="00C57E99" w:rsidP="00E94440">
            <w:pPr>
              <w:pStyle w:val="StructureTableList"/>
            </w:pPr>
            <w:r w:rsidRPr="008B6621">
              <w:t>match</w:t>
            </w:r>
          </w:p>
        </w:tc>
      </w:tr>
      <w:tr w:rsidR="00C57E99" w:rsidRPr="008B6621" w14:paraId="1DBD72ED" w14:textId="77777777" w:rsidTr="00E94440">
        <w:trPr>
          <w:trHeight w:val="170"/>
        </w:trPr>
        <w:tc>
          <w:tcPr>
            <w:tcW w:w="2268" w:type="dxa"/>
          </w:tcPr>
          <w:p w14:paraId="7A54ECFF" w14:textId="77777777" w:rsidR="00C57E99" w:rsidRPr="008B6621" w:rsidRDefault="00C57E99" w:rsidP="00E94440">
            <w:pPr>
              <w:pStyle w:val="StructureTableList"/>
              <w:rPr>
                <w:rStyle w:val="stilltoworkat"/>
                <w:highlight w:val="green"/>
              </w:rPr>
            </w:pPr>
            <w:r w:rsidRPr="008B6621">
              <w:rPr>
                <w:highlight w:val="green"/>
              </w:rPr>
              <w:t>|</w:t>
            </w:r>
            <w:r w:rsidRPr="008B6621">
              <w:rPr>
                <w:highlight w:val="yellow"/>
              </w:rPr>
              <w:t>ʿABDU’L-BAHÁ</w:t>
            </w:r>
            <w:r w:rsidRPr="008B6621">
              <w:rPr>
                <w:highlight w:val="green"/>
              </w:rPr>
              <w:t>|</w:t>
            </w:r>
          </w:p>
        </w:tc>
        <w:tc>
          <w:tcPr>
            <w:tcW w:w="425" w:type="dxa"/>
          </w:tcPr>
          <w:p w14:paraId="2714FC22" w14:textId="77777777" w:rsidR="00C57E99" w:rsidRPr="008B6621" w:rsidRDefault="00C57E99" w:rsidP="00E94440">
            <w:pPr>
              <w:pStyle w:val="StructureTableList"/>
            </w:pPr>
            <w:r w:rsidRPr="008B6621">
              <w:t>5</w:t>
            </w:r>
          </w:p>
        </w:tc>
        <w:tc>
          <w:tcPr>
            <w:tcW w:w="2268" w:type="dxa"/>
          </w:tcPr>
          <w:p w14:paraId="6B1963D0" w14:textId="77777777" w:rsidR="00C57E99" w:rsidRPr="008B6621" w:rsidRDefault="00C57E99" w:rsidP="00E94440">
            <w:pPr>
              <w:pStyle w:val="StructureTableList"/>
            </w:pPr>
          </w:p>
        </w:tc>
        <w:tc>
          <w:tcPr>
            <w:tcW w:w="425" w:type="dxa"/>
          </w:tcPr>
          <w:p w14:paraId="48171CFF" w14:textId="77777777" w:rsidR="00C57E99" w:rsidRPr="004909DC" w:rsidRDefault="00C57E99" w:rsidP="00E94440">
            <w:pPr>
              <w:pStyle w:val="StructureTableList"/>
              <w:rPr>
                <w:highlight w:val="blue"/>
              </w:rPr>
            </w:pPr>
            <w:r w:rsidRPr="002214A4">
              <w:rPr>
                <w:highlight w:val="magenta"/>
              </w:rPr>
              <w:t>•(ok)</w:t>
            </w:r>
          </w:p>
        </w:tc>
        <w:tc>
          <w:tcPr>
            <w:tcW w:w="3686" w:type="dxa"/>
          </w:tcPr>
          <w:p w14:paraId="39C034FC" w14:textId="77777777" w:rsidR="00C57E99" w:rsidRPr="008B6621" w:rsidRDefault="00C57E99" w:rsidP="00E94440">
            <w:pPr>
              <w:pStyle w:val="StructureTableList"/>
            </w:pPr>
            <w:r w:rsidRPr="008B6621">
              <w:t>fuzzy match (|ʿAbdu’l-Bahá|)</w:t>
            </w:r>
          </w:p>
        </w:tc>
      </w:tr>
      <w:tr w:rsidR="00C57E99" w:rsidRPr="008B6621" w14:paraId="4C85A6FE" w14:textId="77777777" w:rsidTr="00E94440">
        <w:trPr>
          <w:trHeight w:val="170"/>
        </w:trPr>
        <w:tc>
          <w:tcPr>
            <w:tcW w:w="2268" w:type="dxa"/>
          </w:tcPr>
          <w:p w14:paraId="07EEBD9A"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ʿAbdu’l-Bahá’s</w:t>
            </w:r>
            <w:r w:rsidRPr="008B6621">
              <w:rPr>
                <w:highlight w:val="green"/>
              </w:rPr>
              <w:t>|</w:t>
            </w:r>
          </w:p>
        </w:tc>
        <w:tc>
          <w:tcPr>
            <w:tcW w:w="425" w:type="dxa"/>
          </w:tcPr>
          <w:p w14:paraId="6CEC65B4" w14:textId="77777777" w:rsidR="00C57E99" w:rsidRPr="008B6621" w:rsidRDefault="00C57E99" w:rsidP="00E94440">
            <w:pPr>
              <w:pStyle w:val="StructureTableList"/>
            </w:pPr>
            <w:r w:rsidRPr="008B6621">
              <w:t>128</w:t>
            </w:r>
          </w:p>
        </w:tc>
        <w:tc>
          <w:tcPr>
            <w:tcW w:w="2268" w:type="dxa"/>
          </w:tcPr>
          <w:p w14:paraId="4406A366" w14:textId="77777777" w:rsidR="00C57E99" w:rsidRPr="008B6621" w:rsidRDefault="00C57E99" w:rsidP="00E94440">
            <w:pPr>
              <w:pStyle w:val="StructureTableList"/>
            </w:pPr>
          </w:p>
        </w:tc>
        <w:tc>
          <w:tcPr>
            <w:tcW w:w="425" w:type="dxa"/>
          </w:tcPr>
          <w:p w14:paraId="4DB76761" w14:textId="77777777" w:rsidR="00C57E99" w:rsidRPr="004909DC" w:rsidRDefault="00C57E99" w:rsidP="00E94440">
            <w:pPr>
              <w:pStyle w:val="StructureTableList"/>
              <w:rPr>
                <w:highlight w:val="yellow"/>
              </w:rPr>
            </w:pPr>
            <w:r w:rsidRPr="004909DC">
              <w:rPr>
                <w:highlight w:val="yellow"/>
              </w:rPr>
              <w:t>•ok en</w:t>
            </w:r>
          </w:p>
        </w:tc>
        <w:tc>
          <w:tcPr>
            <w:tcW w:w="3686" w:type="dxa"/>
          </w:tcPr>
          <w:p w14:paraId="1005E096" w14:textId="77777777" w:rsidR="00C57E99" w:rsidRPr="008B6621" w:rsidRDefault="00C57E99" w:rsidP="00E94440">
            <w:pPr>
              <w:pStyle w:val="StructureTableList"/>
            </w:pPr>
            <w:r w:rsidRPr="008B6621">
              <w:t>fuzzy match (|ʿAbdu’l-Bahás|)</w:t>
            </w:r>
          </w:p>
        </w:tc>
      </w:tr>
      <w:tr w:rsidR="00C57E99" w:rsidRPr="008B6621" w14:paraId="1F22190E" w14:textId="77777777" w:rsidTr="00E94440">
        <w:trPr>
          <w:trHeight w:val="170"/>
        </w:trPr>
        <w:tc>
          <w:tcPr>
            <w:tcW w:w="2268" w:type="dxa"/>
          </w:tcPr>
          <w:p w14:paraId="3E644992" w14:textId="77777777" w:rsidR="00C57E99" w:rsidRPr="008B6621" w:rsidRDefault="00C57E99" w:rsidP="00E94440">
            <w:pPr>
              <w:pStyle w:val="StructureTableList"/>
              <w:rPr>
                <w:rStyle w:val="BookTitle"/>
                <w:highlight w:val="magenta"/>
              </w:rPr>
            </w:pPr>
            <w:r w:rsidRPr="008B6621">
              <w:rPr>
                <w:highlight w:val="green"/>
              </w:rPr>
              <w:t>|</w:t>
            </w:r>
            <w:r w:rsidRPr="008B6621">
              <w:rPr>
                <w:highlight w:val="yellow"/>
              </w:rPr>
              <w:t>ʿAbdu’l-Ḥamíd Iráq ávarí</w:t>
            </w:r>
            <w:r w:rsidRPr="008B6621">
              <w:rPr>
                <w:highlight w:val="green"/>
              </w:rPr>
              <w:t>|</w:t>
            </w:r>
          </w:p>
        </w:tc>
        <w:tc>
          <w:tcPr>
            <w:tcW w:w="425" w:type="dxa"/>
          </w:tcPr>
          <w:p w14:paraId="28674413" w14:textId="77777777" w:rsidR="00C57E99" w:rsidRPr="008B6621" w:rsidRDefault="00C57E99" w:rsidP="00E94440">
            <w:pPr>
              <w:pStyle w:val="StructureTableList"/>
            </w:pPr>
            <w:r w:rsidRPr="008B6621">
              <w:t>1</w:t>
            </w:r>
          </w:p>
        </w:tc>
        <w:tc>
          <w:tcPr>
            <w:tcW w:w="2268" w:type="dxa"/>
          </w:tcPr>
          <w:p w14:paraId="1CAB652C" w14:textId="77777777" w:rsidR="00C57E99" w:rsidRPr="008B6621" w:rsidRDefault="00C57E99" w:rsidP="00E94440">
            <w:pPr>
              <w:pStyle w:val="StructureTableList"/>
            </w:pPr>
          </w:p>
        </w:tc>
        <w:tc>
          <w:tcPr>
            <w:tcW w:w="425" w:type="dxa"/>
          </w:tcPr>
          <w:p w14:paraId="7654FB68" w14:textId="77777777" w:rsidR="00C57E99" w:rsidRPr="00393A4E" w:rsidRDefault="00627ED1" w:rsidP="00E94440">
            <w:pPr>
              <w:pStyle w:val="StructureTableList"/>
              <w:rPr>
                <w:highlight w:val="darkMagenta"/>
              </w:rPr>
            </w:pPr>
            <w:r w:rsidRPr="00627ED1">
              <w:rPr>
                <w:highlight w:val="yellow"/>
              </w:rPr>
              <w:t>•ok</w:t>
            </w:r>
          </w:p>
        </w:tc>
        <w:tc>
          <w:tcPr>
            <w:tcW w:w="3686" w:type="dxa"/>
          </w:tcPr>
          <w:p w14:paraId="353DCE5A" w14:textId="77777777" w:rsidR="00C57E99" w:rsidRPr="008B6621" w:rsidRDefault="00C57E99" w:rsidP="00E94440">
            <w:pPr>
              <w:pStyle w:val="StructureTableList"/>
            </w:pPr>
            <w:r w:rsidRPr="008B6621">
              <w:t>--- *L *l *e *L</w:t>
            </w:r>
            <w:r>
              <w:t xml:space="preserve"> *L</w:t>
            </w:r>
            <w:r w:rsidR="00CD22B2">
              <w:t xml:space="preserve"> *L</w:t>
            </w:r>
          </w:p>
        </w:tc>
      </w:tr>
      <w:tr w:rsidR="00C57E99" w:rsidRPr="008B6621" w14:paraId="4BBED9AB" w14:textId="77777777" w:rsidTr="00E94440">
        <w:trPr>
          <w:trHeight w:val="170"/>
        </w:trPr>
        <w:tc>
          <w:tcPr>
            <w:tcW w:w="2268" w:type="dxa"/>
          </w:tcPr>
          <w:p w14:paraId="7A27F710"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ʿAbdu’l-Ḥamíd</w:t>
            </w:r>
            <w:r w:rsidRPr="008B6621">
              <w:rPr>
                <w:highlight w:val="green"/>
              </w:rPr>
              <w:t>|</w:t>
            </w:r>
          </w:p>
        </w:tc>
        <w:tc>
          <w:tcPr>
            <w:tcW w:w="425" w:type="dxa"/>
          </w:tcPr>
          <w:p w14:paraId="6A3E1DDE" w14:textId="77777777" w:rsidR="00C57E99" w:rsidRPr="008B6621" w:rsidRDefault="00C57E99" w:rsidP="00E94440">
            <w:pPr>
              <w:pStyle w:val="StructureTableList"/>
            </w:pPr>
            <w:r w:rsidRPr="008B6621">
              <w:t>4</w:t>
            </w:r>
          </w:p>
        </w:tc>
        <w:tc>
          <w:tcPr>
            <w:tcW w:w="2268" w:type="dxa"/>
          </w:tcPr>
          <w:p w14:paraId="6C0CADA1" w14:textId="77777777" w:rsidR="00C57E99" w:rsidRPr="008B6621" w:rsidRDefault="00C57E99" w:rsidP="00E94440">
            <w:pPr>
              <w:pStyle w:val="StructureTableList"/>
            </w:pPr>
          </w:p>
        </w:tc>
        <w:tc>
          <w:tcPr>
            <w:tcW w:w="425" w:type="dxa"/>
          </w:tcPr>
          <w:p w14:paraId="3D6DED7A" w14:textId="77777777" w:rsidR="00C57E99" w:rsidRPr="004909DC" w:rsidRDefault="00C57E99" w:rsidP="00E94440">
            <w:pPr>
              <w:pStyle w:val="StructureTableList"/>
              <w:rPr>
                <w:highlight w:val="yellow"/>
              </w:rPr>
            </w:pPr>
            <w:r w:rsidRPr="004909DC">
              <w:rPr>
                <w:highlight w:val="yellow"/>
              </w:rPr>
              <w:t>•ok</w:t>
            </w:r>
          </w:p>
        </w:tc>
        <w:tc>
          <w:tcPr>
            <w:tcW w:w="3686" w:type="dxa"/>
          </w:tcPr>
          <w:p w14:paraId="3D3C420E" w14:textId="77777777" w:rsidR="00C57E99" w:rsidRPr="008B6621" w:rsidRDefault="00C57E99" w:rsidP="00E94440">
            <w:pPr>
              <w:pStyle w:val="StructureTableList"/>
            </w:pPr>
            <w:r w:rsidRPr="008B6621">
              <w:t>unprecedented match</w:t>
            </w:r>
          </w:p>
        </w:tc>
      </w:tr>
      <w:tr w:rsidR="00C57E99" w:rsidRPr="008B6621" w14:paraId="038B3DBD" w14:textId="77777777" w:rsidTr="00E94440">
        <w:trPr>
          <w:trHeight w:val="170"/>
        </w:trPr>
        <w:tc>
          <w:tcPr>
            <w:tcW w:w="2268" w:type="dxa"/>
          </w:tcPr>
          <w:p w14:paraId="73B15301" w14:textId="77777777" w:rsidR="00C57E99" w:rsidRPr="008B6621" w:rsidRDefault="00C57E99" w:rsidP="00E94440">
            <w:pPr>
              <w:pStyle w:val="StructureTableList"/>
              <w:rPr>
                <w:highlight w:val="green"/>
              </w:rPr>
            </w:pPr>
            <w:r w:rsidRPr="008B6621">
              <w:rPr>
                <w:highlight w:val="magenta"/>
              </w:rPr>
              <w:t>|ʿAbdu’l-Husayn Avarih|</w:t>
            </w:r>
          </w:p>
        </w:tc>
        <w:tc>
          <w:tcPr>
            <w:tcW w:w="425" w:type="dxa"/>
          </w:tcPr>
          <w:p w14:paraId="74CA3E0D" w14:textId="77777777" w:rsidR="00C57E99" w:rsidRPr="008B6621" w:rsidRDefault="00C57E99" w:rsidP="00E94440">
            <w:pPr>
              <w:pStyle w:val="StructureTableList"/>
            </w:pPr>
            <w:r w:rsidRPr="008B6621">
              <w:t>1</w:t>
            </w:r>
          </w:p>
        </w:tc>
        <w:tc>
          <w:tcPr>
            <w:tcW w:w="2268" w:type="dxa"/>
          </w:tcPr>
          <w:p w14:paraId="0DBB801F" w14:textId="77777777" w:rsidR="00C57E99" w:rsidRPr="008B6621" w:rsidRDefault="00C57E99" w:rsidP="00E94440">
            <w:pPr>
              <w:pStyle w:val="StructureTableList"/>
            </w:pPr>
          </w:p>
        </w:tc>
        <w:tc>
          <w:tcPr>
            <w:tcW w:w="425" w:type="dxa"/>
          </w:tcPr>
          <w:p w14:paraId="6D2EE16D" w14:textId="77777777" w:rsidR="00C57E99" w:rsidRPr="00FD4CCF" w:rsidRDefault="00C57E99" w:rsidP="00E94440">
            <w:pPr>
              <w:pStyle w:val="StructureTableList"/>
              <w:rPr>
                <w:highlight w:val="green"/>
              </w:rPr>
            </w:pPr>
            <w:r w:rsidRPr="00FD4CCF">
              <w:rPr>
                <w:highlight w:val="green"/>
              </w:rPr>
              <w:t>EX</w:t>
            </w:r>
          </w:p>
        </w:tc>
        <w:tc>
          <w:tcPr>
            <w:tcW w:w="3686" w:type="dxa"/>
          </w:tcPr>
          <w:p w14:paraId="3A8B0D55" w14:textId="77777777" w:rsidR="00C57E99" w:rsidRPr="008B6621" w:rsidRDefault="00C57E99" w:rsidP="00E94440">
            <w:pPr>
              <w:pStyle w:val="StructureTableList"/>
            </w:pPr>
            <w:r>
              <w:t xml:space="preserve"> *L *L</w:t>
            </w:r>
            <w:r w:rsidR="00CA7115">
              <w:t xml:space="preserve"> *L</w:t>
            </w:r>
            <w:r w:rsidR="00CD22B2">
              <w:t xml:space="preserve"> *L</w:t>
            </w:r>
          </w:p>
        </w:tc>
      </w:tr>
      <w:tr w:rsidR="00C57E99" w:rsidRPr="008B6621" w14:paraId="5C5A0C17" w14:textId="77777777" w:rsidTr="00E94440">
        <w:trPr>
          <w:trHeight w:val="170"/>
        </w:trPr>
        <w:tc>
          <w:tcPr>
            <w:tcW w:w="2268" w:type="dxa"/>
          </w:tcPr>
          <w:p w14:paraId="0FCC368F" w14:textId="77777777" w:rsidR="00C57E99" w:rsidRPr="007A5498" w:rsidRDefault="00C57E99" w:rsidP="00E94440">
            <w:pPr>
              <w:pStyle w:val="StructureTableListSkipped"/>
              <w:rPr>
                <w:highlight w:val="white"/>
              </w:rPr>
            </w:pPr>
            <w:r w:rsidRPr="007A5498">
              <w:rPr>
                <w:highlight w:val="white"/>
              </w:rPr>
              <w:t>|ʿAbdu’l-Ḥusayn Ávárih|</w:t>
            </w:r>
          </w:p>
        </w:tc>
        <w:tc>
          <w:tcPr>
            <w:tcW w:w="425" w:type="dxa"/>
          </w:tcPr>
          <w:p w14:paraId="2855B696" w14:textId="77777777" w:rsidR="00C57E99" w:rsidRPr="008B6621" w:rsidRDefault="00C57E99" w:rsidP="00E94440">
            <w:pPr>
              <w:pStyle w:val="StructureTableListSkipped"/>
            </w:pPr>
          </w:p>
        </w:tc>
        <w:tc>
          <w:tcPr>
            <w:tcW w:w="2268" w:type="dxa"/>
          </w:tcPr>
          <w:p w14:paraId="7B4A5987" w14:textId="77777777" w:rsidR="00C57E99" w:rsidRPr="008B6621" w:rsidRDefault="00C57E99" w:rsidP="00E94440">
            <w:pPr>
              <w:pStyle w:val="StructureTableListSkipped"/>
            </w:pPr>
          </w:p>
        </w:tc>
        <w:tc>
          <w:tcPr>
            <w:tcW w:w="425" w:type="dxa"/>
          </w:tcPr>
          <w:p w14:paraId="6E59835B" w14:textId="77777777" w:rsidR="00C57E99" w:rsidRPr="008B6621" w:rsidRDefault="00C57E99" w:rsidP="00E94440">
            <w:pPr>
              <w:pStyle w:val="StructureTableListSkipped"/>
            </w:pPr>
            <w:r>
              <w:t>skip</w:t>
            </w:r>
          </w:p>
        </w:tc>
        <w:tc>
          <w:tcPr>
            <w:tcW w:w="3686" w:type="dxa"/>
          </w:tcPr>
          <w:p w14:paraId="7B1128E0" w14:textId="77777777" w:rsidR="00C57E99" w:rsidRPr="008B6621" w:rsidRDefault="00C57E99" w:rsidP="00E94440">
            <w:pPr>
              <w:pStyle w:val="StructureTableListSkipped"/>
            </w:pPr>
            <w:r w:rsidRPr="008B6621">
              <w:t>--- *e *L</w:t>
            </w:r>
            <w:r w:rsidR="00CA7115">
              <w:t xml:space="preserve"> *L</w:t>
            </w:r>
            <w:r w:rsidR="00571898">
              <w:t xml:space="preserve"> *L</w:t>
            </w:r>
          </w:p>
        </w:tc>
      </w:tr>
      <w:tr w:rsidR="00C57E99" w:rsidRPr="008B6621" w14:paraId="5D1AEEE0" w14:textId="77777777" w:rsidTr="00E94440">
        <w:trPr>
          <w:trHeight w:val="170"/>
        </w:trPr>
        <w:tc>
          <w:tcPr>
            <w:tcW w:w="2268" w:type="dxa"/>
          </w:tcPr>
          <w:p w14:paraId="058EABCC"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ʿAbdu’l-Ḥusayn</w:t>
            </w:r>
            <w:r w:rsidRPr="008B6621">
              <w:rPr>
                <w:highlight w:val="green"/>
              </w:rPr>
              <w:t>|</w:t>
            </w:r>
          </w:p>
        </w:tc>
        <w:tc>
          <w:tcPr>
            <w:tcW w:w="425" w:type="dxa"/>
          </w:tcPr>
          <w:p w14:paraId="4D6151A1" w14:textId="77777777" w:rsidR="00C57E99" w:rsidRPr="008B6621" w:rsidRDefault="00C57E99" w:rsidP="00E94440">
            <w:pPr>
              <w:pStyle w:val="StructureTableList"/>
            </w:pPr>
            <w:r w:rsidRPr="008B6621">
              <w:t>2</w:t>
            </w:r>
          </w:p>
        </w:tc>
        <w:tc>
          <w:tcPr>
            <w:tcW w:w="2268" w:type="dxa"/>
          </w:tcPr>
          <w:p w14:paraId="298560E3" w14:textId="77777777" w:rsidR="00C57E99" w:rsidRPr="008B6621" w:rsidRDefault="00C57E99" w:rsidP="00E94440">
            <w:pPr>
              <w:pStyle w:val="StructureTableList"/>
            </w:pPr>
          </w:p>
        </w:tc>
        <w:tc>
          <w:tcPr>
            <w:tcW w:w="425" w:type="dxa"/>
          </w:tcPr>
          <w:p w14:paraId="7CE29E4E" w14:textId="77777777" w:rsidR="00C57E99" w:rsidRPr="00FD4CCF" w:rsidRDefault="00C57E99" w:rsidP="00E94440">
            <w:pPr>
              <w:pStyle w:val="StructureTableList"/>
              <w:rPr>
                <w:highlight w:val="yellow"/>
              </w:rPr>
            </w:pPr>
            <w:r w:rsidRPr="00FD4CCF">
              <w:rPr>
                <w:highlight w:val="yellow"/>
              </w:rPr>
              <w:t>•ok</w:t>
            </w:r>
          </w:p>
        </w:tc>
        <w:tc>
          <w:tcPr>
            <w:tcW w:w="3686" w:type="dxa"/>
          </w:tcPr>
          <w:p w14:paraId="1CE01F3B" w14:textId="77777777" w:rsidR="00C57E99" w:rsidRPr="008B6621" w:rsidRDefault="00C57E99" w:rsidP="00E94440">
            <w:pPr>
              <w:pStyle w:val="StructureTableList"/>
            </w:pPr>
            <w:r w:rsidRPr="008B6621">
              <w:t>unprecedented match</w:t>
            </w:r>
          </w:p>
        </w:tc>
      </w:tr>
      <w:tr w:rsidR="00C57E99" w:rsidRPr="008B6621" w14:paraId="2E08720E" w14:textId="77777777" w:rsidTr="00E94440">
        <w:trPr>
          <w:trHeight w:val="170"/>
        </w:trPr>
        <w:tc>
          <w:tcPr>
            <w:tcW w:w="2268" w:type="dxa"/>
          </w:tcPr>
          <w:p w14:paraId="6D4AFC69"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ʿAbdu’l-Karím</w:t>
            </w:r>
            <w:r w:rsidRPr="008B6621">
              <w:rPr>
                <w:highlight w:val="green"/>
              </w:rPr>
              <w:t>|</w:t>
            </w:r>
          </w:p>
        </w:tc>
        <w:tc>
          <w:tcPr>
            <w:tcW w:w="425" w:type="dxa"/>
          </w:tcPr>
          <w:p w14:paraId="70C23DB4" w14:textId="77777777" w:rsidR="00C57E99" w:rsidRPr="008B6621" w:rsidRDefault="00C57E99" w:rsidP="00E94440">
            <w:pPr>
              <w:pStyle w:val="StructureTableList"/>
            </w:pPr>
            <w:r w:rsidRPr="008B6621">
              <w:t>1</w:t>
            </w:r>
          </w:p>
        </w:tc>
        <w:tc>
          <w:tcPr>
            <w:tcW w:w="2268" w:type="dxa"/>
          </w:tcPr>
          <w:p w14:paraId="66C62271" w14:textId="77777777" w:rsidR="00C57E99" w:rsidRPr="008B6621" w:rsidRDefault="00C57E99" w:rsidP="00E94440">
            <w:pPr>
              <w:pStyle w:val="StructureTableList"/>
            </w:pPr>
          </w:p>
        </w:tc>
        <w:tc>
          <w:tcPr>
            <w:tcW w:w="425" w:type="dxa"/>
          </w:tcPr>
          <w:p w14:paraId="5A243339"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39CDFA4F" w14:textId="77777777" w:rsidR="00C57E99" w:rsidRPr="008B6621" w:rsidRDefault="00C57E99" w:rsidP="00E94440">
            <w:pPr>
              <w:pStyle w:val="StructureTableList"/>
            </w:pPr>
            <w:r w:rsidRPr="008B6621">
              <w:t>unprecedented match</w:t>
            </w:r>
            <w:r>
              <w:t xml:space="preserve"> *L</w:t>
            </w:r>
          </w:p>
        </w:tc>
      </w:tr>
      <w:tr w:rsidR="00C57E99" w:rsidRPr="008B6621" w14:paraId="1894C5E5" w14:textId="77777777" w:rsidTr="00E94440">
        <w:trPr>
          <w:trHeight w:val="170"/>
        </w:trPr>
        <w:tc>
          <w:tcPr>
            <w:tcW w:w="2268" w:type="dxa"/>
          </w:tcPr>
          <w:p w14:paraId="150C5642"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ʿAbdu’l-Karím-i-Ṭihrání</w:t>
            </w:r>
            <w:r w:rsidRPr="008B6621">
              <w:rPr>
                <w:highlight w:val="green"/>
              </w:rPr>
              <w:t>|</w:t>
            </w:r>
          </w:p>
        </w:tc>
        <w:tc>
          <w:tcPr>
            <w:tcW w:w="425" w:type="dxa"/>
          </w:tcPr>
          <w:p w14:paraId="1555ED48" w14:textId="77777777" w:rsidR="00C57E99" w:rsidRPr="008B6621" w:rsidRDefault="00C57E99" w:rsidP="00E94440">
            <w:pPr>
              <w:pStyle w:val="StructureTableList"/>
            </w:pPr>
            <w:r w:rsidRPr="008B6621">
              <w:t>2</w:t>
            </w:r>
          </w:p>
        </w:tc>
        <w:tc>
          <w:tcPr>
            <w:tcW w:w="2268" w:type="dxa"/>
          </w:tcPr>
          <w:p w14:paraId="1C7CABB0" w14:textId="77777777" w:rsidR="00C57E99" w:rsidRPr="008B6621" w:rsidRDefault="00C57E99" w:rsidP="00E94440">
            <w:pPr>
              <w:pStyle w:val="StructureTableList"/>
            </w:pPr>
          </w:p>
        </w:tc>
        <w:tc>
          <w:tcPr>
            <w:tcW w:w="425" w:type="dxa"/>
          </w:tcPr>
          <w:p w14:paraId="75D3522E" w14:textId="77777777" w:rsidR="00C57E99" w:rsidRPr="00FD4CCF" w:rsidRDefault="00C57E99" w:rsidP="00E94440">
            <w:pPr>
              <w:pStyle w:val="StructureTableList"/>
              <w:rPr>
                <w:highlight w:val="yellow"/>
              </w:rPr>
            </w:pPr>
            <w:r w:rsidRPr="00FD4CCF">
              <w:rPr>
                <w:highlight w:val="yellow"/>
              </w:rPr>
              <w:t>•ok</w:t>
            </w:r>
          </w:p>
        </w:tc>
        <w:tc>
          <w:tcPr>
            <w:tcW w:w="3686" w:type="dxa"/>
          </w:tcPr>
          <w:p w14:paraId="4704A758" w14:textId="77777777" w:rsidR="00C57E99" w:rsidRPr="008B6621" w:rsidRDefault="00C57E99" w:rsidP="00E94440">
            <w:pPr>
              <w:pStyle w:val="StructureTableList"/>
            </w:pPr>
            <w:r w:rsidRPr="008B6621">
              <w:t>unprecedented match</w:t>
            </w:r>
          </w:p>
        </w:tc>
      </w:tr>
      <w:tr w:rsidR="00C57E99" w:rsidRPr="008B6621" w14:paraId="674703AD" w14:textId="77777777" w:rsidTr="00E94440">
        <w:trPr>
          <w:trHeight w:val="170"/>
        </w:trPr>
        <w:tc>
          <w:tcPr>
            <w:tcW w:w="2268" w:type="dxa"/>
          </w:tcPr>
          <w:p w14:paraId="1E789D63"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ʿAbdu’lláh Páá</w:t>
            </w:r>
            <w:r w:rsidRPr="008B6621">
              <w:rPr>
                <w:highlight w:val="green"/>
              </w:rPr>
              <w:t>|</w:t>
            </w:r>
          </w:p>
        </w:tc>
        <w:tc>
          <w:tcPr>
            <w:tcW w:w="425" w:type="dxa"/>
          </w:tcPr>
          <w:p w14:paraId="143AA57A" w14:textId="77777777" w:rsidR="00C57E99" w:rsidRPr="008B6621" w:rsidRDefault="00C57E99" w:rsidP="00E94440">
            <w:pPr>
              <w:pStyle w:val="StructureTableList"/>
            </w:pPr>
            <w:r w:rsidRPr="008B6621">
              <w:t>4</w:t>
            </w:r>
          </w:p>
        </w:tc>
        <w:tc>
          <w:tcPr>
            <w:tcW w:w="2268" w:type="dxa"/>
          </w:tcPr>
          <w:p w14:paraId="28EAE9E0" w14:textId="77777777" w:rsidR="00C57E99" w:rsidRPr="008B6621" w:rsidRDefault="00C57E99" w:rsidP="00E94440">
            <w:pPr>
              <w:pStyle w:val="StructureTableList"/>
            </w:pPr>
          </w:p>
        </w:tc>
        <w:tc>
          <w:tcPr>
            <w:tcW w:w="425" w:type="dxa"/>
          </w:tcPr>
          <w:p w14:paraId="571B04D3" w14:textId="77777777" w:rsidR="00C57E99" w:rsidRPr="00FD4CCF" w:rsidRDefault="00C57E99" w:rsidP="00E94440">
            <w:pPr>
              <w:pStyle w:val="StructureTableList"/>
              <w:rPr>
                <w:highlight w:val="yellow"/>
              </w:rPr>
            </w:pPr>
            <w:r w:rsidRPr="00FD4CCF">
              <w:rPr>
                <w:highlight w:val="yellow"/>
              </w:rPr>
              <w:t>•ok</w:t>
            </w:r>
          </w:p>
        </w:tc>
        <w:tc>
          <w:tcPr>
            <w:tcW w:w="3686" w:type="dxa"/>
          </w:tcPr>
          <w:p w14:paraId="4294F34F" w14:textId="77777777" w:rsidR="00C57E99" w:rsidRPr="008B6621" w:rsidRDefault="00C57E99" w:rsidP="00E94440">
            <w:pPr>
              <w:pStyle w:val="StructureTableList"/>
            </w:pPr>
            <w:r w:rsidRPr="008B6621">
              <w:t>--- *L</w:t>
            </w:r>
          </w:p>
        </w:tc>
      </w:tr>
      <w:tr w:rsidR="00C57E99" w:rsidRPr="008B6621" w14:paraId="3D41C187" w14:textId="77777777" w:rsidTr="00E94440">
        <w:trPr>
          <w:trHeight w:val="170"/>
        </w:trPr>
        <w:tc>
          <w:tcPr>
            <w:tcW w:w="2268" w:type="dxa"/>
          </w:tcPr>
          <w:p w14:paraId="2A64E5DB"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ʿAbdu’lláh</w:t>
            </w:r>
            <w:r w:rsidRPr="008B6621">
              <w:rPr>
                <w:highlight w:val="green"/>
              </w:rPr>
              <w:t>|</w:t>
            </w:r>
          </w:p>
        </w:tc>
        <w:tc>
          <w:tcPr>
            <w:tcW w:w="425" w:type="dxa"/>
          </w:tcPr>
          <w:p w14:paraId="7BD2CC82" w14:textId="77777777" w:rsidR="00C57E99" w:rsidRPr="008B6621" w:rsidRDefault="00C57E99" w:rsidP="00E94440">
            <w:pPr>
              <w:pStyle w:val="StructureTableList"/>
            </w:pPr>
            <w:r w:rsidRPr="008B6621">
              <w:t>1</w:t>
            </w:r>
          </w:p>
        </w:tc>
        <w:tc>
          <w:tcPr>
            <w:tcW w:w="2268" w:type="dxa"/>
          </w:tcPr>
          <w:p w14:paraId="60FCA224" w14:textId="77777777" w:rsidR="00C57E99" w:rsidRPr="008B6621" w:rsidRDefault="00C57E99" w:rsidP="00E94440">
            <w:pPr>
              <w:pStyle w:val="StructureTableList"/>
            </w:pPr>
          </w:p>
        </w:tc>
        <w:tc>
          <w:tcPr>
            <w:tcW w:w="425" w:type="dxa"/>
          </w:tcPr>
          <w:p w14:paraId="56E5364A"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32608E59" w14:textId="77777777" w:rsidR="00C57E99" w:rsidRPr="008B6621" w:rsidRDefault="00C57E99" w:rsidP="00E94440">
            <w:pPr>
              <w:pStyle w:val="StructureTableList"/>
            </w:pPr>
            <w:r w:rsidRPr="008B6621">
              <w:t>unprecedented match</w:t>
            </w:r>
            <w:r>
              <w:t xml:space="preserve"> *L</w:t>
            </w:r>
          </w:p>
        </w:tc>
      </w:tr>
      <w:tr w:rsidR="00C57E99" w:rsidRPr="008B6621" w14:paraId="2AA56CE6" w14:textId="77777777" w:rsidTr="00E94440">
        <w:trPr>
          <w:trHeight w:val="170"/>
        </w:trPr>
        <w:tc>
          <w:tcPr>
            <w:tcW w:w="2268" w:type="dxa"/>
          </w:tcPr>
          <w:p w14:paraId="1EAA1FAD"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ʿAbdu’lláh-i-Qazvíní</w:t>
            </w:r>
            <w:r w:rsidRPr="008B6621">
              <w:rPr>
                <w:highlight w:val="green"/>
              </w:rPr>
              <w:t>|</w:t>
            </w:r>
          </w:p>
        </w:tc>
        <w:tc>
          <w:tcPr>
            <w:tcW w:w="425" w:type="dxa"/>
          </w:tcPr>
          <w:p w14:paraId="7F8DFC32" w14:textId="77777777" w:rsidR="00C57E99" w:rsidRPr="008B6621" w:rsidRDefault="00C57E99" w:rsidP="00E94440">
            <w:pPr>
              <w:pStyle w:val="StructureTableList"/>
            </w:pPr>
            <w:r w:rsidRPr="008B6621">
              <w:t>2</w:t>
            </w:r>
          </w:p>
        </w:tc>
        <w:tc>
          <w:tcPr>
            <w:tcW w:w="2268" w:type="dxa"/>
          </w:tcPr>
          <w:p w14:paraId="05110DE4" w14:textId="77777777" w:rsidR="00C57E99" w:rsidRPr="008B6621" w:rsidRDefault="00C57E99" w:rsidP="00E94440">
            <w:pPr>
              <w:pStyle w:val="StructureTableList"/>
            </w:pPr>
          </w:p>
        </w:tc>
        <w:tc>
          <w:tcPr>
            <w:tcW w:w="425" w:type="dxa"/>
          </w:tcPr>
          <w:p w14:paraId="7A4EA3E3" w14:textId="77777777" w:rsidR="00C57E99" w:rsidRPr="00FD4CCF" w:rsidRDefault="00C57E99" w:rsidP="00E94440">
            <w:pPr>
              <w:pStyle w:val="StructureTableList"/>
              <w:rPr>
                <w:highlight w:val="yellow"/>
              </w:rPr>
            </w:pPr>
            <w:r w:rsidRPr="00FD4CCF">
              <w:rPr>
                <w:highlight w:val="yellow"/>
              </w:rPr>
              <w:t>•ok</w:t>
            </w:r>
          </w:p>
        </w:tc>
        <w:tc>
          <w:tcPr>
            <w:tcW w:w="3686" w:type="dxa"/>
          </w:tcPr>
          <w:p w14:paraId="35F24748" w14:textId="77777777" w:rsidR="00C57E99" w:rsidRPr="008B6621" w:rsidRDefault="00C57E99" w:rsidP="00E94440">
            <w:pPr>
              <w:pStyle w:val="StructureTableList"/>
            </w:pPr>
            <w:r w:rsidRPr="008B6621">
              <w:t>unprecedented match</w:t>
            </w:r>
          </w:p>
        </w:tc>
      </w:tr>
      <w:tr w:rsidR="00C57E99" w:rsidRPr="008B6621" w14:paraId="2862EAB2" w14:textId="77777777" w:rsidTr="00E94440">
        <w:trPr>
          <w:trHeight w:val="170"/>
        </w:trPr>
        <w:tc>
          <w:tcPr>
            <w:tcW w:w="2268" w:type="dxa"/>
          </w:tcPr>
          <w:p w14:paraId="274F81EE"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ʿAbdu’l-Vahháb</w:t>
            </w:r>
            <w:r w:rsidRPr="008B6621">
              <w:rPr>
                <w:highlight w:val="green"/>
              </w:rPr>
              <w:t>|</w:t>
            </w:r>
          </w:p>
        </w:tc>
        <w:tc>
          <w:tcPr>
            <w:tcW w:w="425" w:type="dxa"/>
          </w:tcPr>
          <w:p w14:paraId="30386127" w14:textId="77777777" w:rsidR="00C57E99" w:rsidRPr="008B6621" w:rsidRDefault="00C57E99" w:rsidP="00E94440">
            <w:pPr>
              <w:pStyle w:val="StructureTableList"/>
            </w:pPr>
            <w:r w:rsidRPr="008B6621">
              <w:t>2</w:t>
            </w:r>
          </w:p>
        </w:tc>
        <w:tc>
          <w:tcPr>
            <w:tcW w:w="2268" w:type="dxa"/>
          </w:tcPr>
          <w:p w14:paraId="7DF3D8E6" w14:textId="77777777" w:rsidR="00C57E99" w:rsidRPr="008B6621" w:rsidRDefault="00C57E99" w:rsidP="00E94440">
            <w:pPr>
              <w:pStyle w:val="StructureTableList"/>
            </w:pPr>
          </w:p>
        </w:tc>
        <w:tc>
          <w:tcPr>
            <w:tcW w:w="425" w:type="dxa"/>
          </w:tcPr>
          <w:p w14:paraId="0ED4F78E" w14:textId="77777777" w:rsidR="00C57E99" w:rsidRPr="00FD4CCF" w:rsidRDefault="00C57E99" w:rsidP="00E94440">
            <w:pPr>
              <w:pStyle w:val="StructureTableList"/>
              <w:rPr>
                <w:highlight w:val="yellow"/>
              </w:rPr>
            </w:pPr>
            <w:r w:rsidRPr="00FD4CCF">
              <w:rPr>
                <w:highlight w:val="yellow"/>
              </w:rPr>
              <w:t>•ok</w:t>
            </w:r>
          </w:p>
        </w:tc>
        <w:tc>
          <w:tcPr>
            <w:tcW w:w="3686" w:type="dxa"/>
          </w:tcPr>
          <w:p w14:paraId="1B29A9C7" w14:textId="77777777" w:rsidR="00C57E99" w:rsidRPr="008B6621" w:rsidRDefault="00C57E99" w:rsidP="00E94440">
            <w:pPr>
              <w:pStyle w:val="StructureTableList"/>
            </w:pPr>
            <w:r w:rsidRPr="008B6621">
              <w:t>unprecedented match</w:t>
            </w:r>
          </w:p>
        </w:tc>
      </w:tr>
      <w:tr w:rsidR="00C57E99" w:rsidRPr="008B6621" w14:paraId="75804554" w14:textId="77777777" w:rsidTr="00E94440">
        <w:trPr>
          <w:trHeight w:val="170"/>
        </w:trPr>
        <w:tc>
          <w:tcPr>
            <w:tcW w:w="2268" w:type="dxa"/>
          </w:tcPr>
          <w:p w14:paraId="75D2795D"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ʿAbdu’l-aní Bayḍún</w:t>
            </w:r>
            <w:r w:rsidRPr="008B6621">
              <w:rPr>
                <w:highlight w:val="green"/>
              </w:rPr>
              <w:t>|</w:t>
            </w:r>
          </w:p>
        </w:tc>
        <w:tc>
          <w:tcPr>
            <w:tcW w:w="425" w:type="dxa"/>
          </w:tcPr>
          <w:p w14:paraId="2686E8A9" w14:textId="77777777" w:rsidR="00C57E99" w:rsidRPr="008B6621" w:rsidRDefault="00C57E99" w:rsidP="00E94440">
            <w:pPr>
              <w:pStyle w:val="StructureTableList"/>
            </w:pPr>
            <w:r w:rsidRPr="008B6621">
              <w:t>1</w:t>
            </w:r>
          </w:p>
        </w:tc>
        <w:tc>
          <w:tcPr>
            <w:tcW w:w="2268" w:type="dxa"/>
          </w:tcPr>
          <w:p w14:paraId="2098693F" w14:textId="77777777" w:rsidR="00C57E99" w:rsidRPr="008B6621" w:rsidRDefault="00C57E99" w:rsidP="00E94440">
            <w:pPr>
              <w:pStyle w:val="StructureTableList"/>
            </w:pPr>
          </w:p>
        </w:tc>
        <w:tc>
          <w:tcPr>
            <w:tcW w:w="425" w:type="dxa"/>
          </w:tcPr>
          <w:p w14:paraId="120A652A" w14:textId="77777777" w:rsidR="00C57E99" w:rsidRPr="00FD4CCF" w:rsidRDefault="00C57E99" w:rsidP="00E94440">
            <w:pPr>
              <w:pStyle w:val="StructureTableList"/>
              <w:rPr>
                <w:highlight w:val="yellow"/>
              </w:rPr>
            </w:pPr>
            <w:r w:rsidRPr="00FD4CCF">
              <w:rPr>
                <w:highlight w:val="yellow"/>
              </w:rPr>
              <w:t>•ok</w:t>
            </w:r>
          </w:p>
        </w:tc>
        <w:tc>
          <w:tcPr>
            <w:tcW w:w="3686" w:type="dxa"/>
          </w:tcPr>
          <w:p w14:paraId="33D7B67A" w14:textId="77777777" w:rsidR="00C57E99" w:rsidRPr="008B6621" w:rsidRDefault="00C57E99" w:rsidP="00E94440">
            <w:pPr>
              <w:pStyle w:val="StructureTableList"/>
            </w:pPr>
            <w:r w:rsidRPr="008B6621">
              <w:t>--- *L</w:t>
            </w:r>
          </w:p>
        </w:tc>
      </w:tr>
      <w:tr w:rsidR="00C57E99" w:rsidRPr="008B6621" w14:paraId="0E003E48" w14:textId="77777777" w:rsidTr="00E94440">
        <w:trPr>
          <w:trHeight w:val="170"/>
        </w:trPr>
        <w:tc>
          <w:tcPr>
            <w:tcW w:w="2268" w:type="dxa"/>
          </w:tcPr>
          <w:p w14:paraId="54F08DA4"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ʿAbdu’l-aní</w:t>
            </w:r>
            <w:r w:rsidRPr="008B6621">
              <w:rPr>
                <w:highlight w:val="green"/>
              </w:rPr>
              <w:t>|</w:t>
            </w:r>
          </w:p>
        </w:tc>
        <w:tc>
          <w:tcPr>
            <w:tcW w:w="425" w:type="dxa"/>
          </w:tcPr>
          <w:p w14:paraId="2B76BC99" w14:textId="77777777" w:rsidR="00C57E99" w:rsidRPr="008B6621" w:rsidRDefault="00C57E99" w:rsidP="00E94440">
            <w:pPr>
              <w:pStyle w:val="StructureTableList"/>
            </w:pPr>
            <w:r w:rsidRPr="008B6621">
              <w:t>1</w:t>
            </w:r>
          </w:p>
        </w:tc>
        <w:tc>
          <w:tcPr>
            <w:tcW w:w="2268" w:type="dxa"/>
          </w:tcPr>
          <w:p w14:paraId="052E0244" w14:textId="77777777" w:rsidR="00C57E99" w:rsidRPr="008B6621" w:rsidRDefault="00C57E99" w:rsidP="00E94440">
            <w:pPr>
              <w:pStyle w:val="StructureTableList"/>
            </w:pPr>
          </w:p>
        </w:tc>
        <w:tc>
          <w:tcPr>
            <w:tcW w:w="425" w:type="dxa"/>
          </w:tcPr>
          <w:p w14:paraId="5119A585"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5FEFCFB5" w14:textId="77777777" w:rsidR="00C57E99" w:rsidRPr="008B6621" w:rsidRDefault="00C57E99" w:rsidP="00E94440">
            <w:pPr>
              <w:pStyle w:val="StructureTableList"/>
            </w:pPr>
            <w:r w:rsidRPr="008B6621">
              <w:t>unprecedented match</w:t>
            </w:r>
            <w:r>
              <w:t xml:space="preserve"> *L</w:t>
            </w:r>
          </w:p>
        </w:tc>
      </w:tr>
      <w:tr w:rsidR="00C57E99" w:rsidRPr="008B6621" w14:paraId="702C078A" w14:textId="77777777" w:rsidTr="00E94440">
        <w:trPr>
          <w:trHeight w:val="170"/>
        </w:trPr>
        <w:tc>
          <w:tcPr>
            <w:tcW w:w="2268" w:type="dxa"/>
          </w:tcPr>
          <w:p w14:paraId="3A61F65F" w14:textId="77777777" w:rsidR="00C57E99" w:rsidRPr="008B6621" w:rsidRDefault="00C57E99" w:rsidP="00E94440">
            <w:pPr>
              <w:pStyle w:val="StructureTableList"/>
              <w:rPr>
                <w:highlight w:val="green"/>
              </w:rPr>
            </w:pPr>
            <w:r w:rsidRPr="008B6621">
              <w:rPr>
                <w:highlight w:val="green"/>
              </w:rPr>
              <w:t>|</w:t>
            </w:r>
            <w:r w:rsidRPr="008B6621">
              <w:rPr>
                <w:highlight w:val="yellow"/>
              </w:rPr>
              <w:t>ʿAbdu’l-áliq-i-Iṣfahání</w:t>
            </w:r>
            <w:r w:rsidRPr="008B6621">
              <w:rPr>
                <w:highlight w:val="green"/>
              </w:rPr>
              <w:t>|</w:t>
            </w:r>
          </w:p>
        </w:tc>
        <w:tc>
          <w:tcPr>
            <w:tcW w:w="425" w:type="dxa"/>
          </w:tcPr>
          <w:p w14:paraId="5B35666A" w14:textId="77777777" w:rsidR="00C57E99" w:rsidRPr="008B6621" w:rsidRDefault="00C57E99" w:rsidP="00E94440">
            <w:pPr>
              <w:pStyle w:val="StructureTableList"/>
            </w:pPr>
            <w:r w:rsidRPr="008B6621">
              <w:t>2</w:t>
            </w:r>
          </w:p>
        </w:tc>
        <w:tc>
          <w:tcPr>
            <w:tcW w:w="2268" w:type="dxa"/>
          </w:tcPr>
          <w:p w14:paraId="2AA6CA6C" w14:textId="77777777" w:rsidR="00C57E99" w:rsidRPr="008B6621" w:rsidRDefault="00C57E99" w:rsidP="00E94440">
            <w:pPr>
              <w:pStyle w:val="StructureTableList"/>
            </w:pPr>
          </w:p>
        </w:tc>
        <w:tc>
          <w:tcPr>
            <w:tcW w:w="425" w:type="dxa"/>
          </w:tcPr>
          <w:p w14:paraId="5BB069E0" w14:textId="77777777" w:rsidR="00C57E99" w:rsidRPr="00FD4CCF" w:rsidRDefault="00C57E99" w:rsidP="00E94440">
            <w:pPr>
              <w:pStyle w:val="StructureTableList"/>
              <w:rPr>
                <w:highlight w:val="yellow"/>
              </w:rPr>
            </w:pPr>
            <w:r w:rsidRPr="00FD4CCF">
              <w:rPr>
                <w:highlight w:val="yellow"/>
              </w:rPr>
              <w:t>•ok</w:t>
            </w:r>
          </w:p>
        </w:tc>
        <w:tc>
          <w:tcPr>
            <w:tcW w:w="3686" w:type="dxa"/>
          </w:tcPr>
          <w:p w14:paraId="19DA8BA5" w14:textId="77777777" w:rsidR="00C57E99" w:rsidRPr="008B6621" w:rsidRDefault="00C57E99" w:rsidP="00E94440">
            <w:pPr>
              <w:pStyle w:val="StructureTableList"/>
            </w:pPr>
            <w:r w:rsidRPr="008B6621">
              <w:t>unprecedented match</w:t>
            </w:r>
          </w:p>
        </w:tc>
      </w:tr>
      <w:tr w:rsidR="00C57E99" w:rsidRPr="008B6621" w14:paraId="7322C69B" w14:textId="77777777" w:rsidTr="00E94440">
        <w:trPr>
          <w:trHeight w:val="170"/>
        </w:trPr>
        <w:tc>
          <w:tcPr>
            <w:tcW w:w="2268" w:type="dxa"/>
          </w:tcPr>
          <w:p w14:paraId="642A27BA" w14:textId="77777777" w:rsidR="00C57E99" w:rsidRPr="008B6621" w:rsidRDefault="00C57E99" w:rsidP="00E94440">
            <w:pPr>
              <w:pStyle w:val="StructureTableList"/>
              <w:rPr>
                <w:highlight w:val="green"/>
              </w:rPr>
            </w:pPr>
            <w:r w:rsidRPr="008B6621">
              <w:rPr>
                <w:highlight w:val="green"/>
              </w:rPr>
              <w:t>|</w:t>
            </w:r>
            <w:r w:rsidRPr="00215D6A">
              <w:rPr>
                <w:highlight w:val="yellow"/>
              </w:rPr>
              <w:t>ʿAbdu’r-Raḥím-i-Iṣfahání</w:t>
            </w:r>
            <w:r w:rsidRPr="008B6621">
              <w:rPr>
                <w:highlight w:val="green"/>
              </w:rPr>
              <w:t>|</w:t>
            </w:r>
          </w:p>
        </w:tc>
        <w:tc>
          <w:tcPr>
            <w:tcW w:w="425" w:type="dxa"/>
          </w:tcPr>
          <w:p w14:paraId="4042E84E" w14:textId="77777777" w:rsidR="00C57E99" w:rsidRPr="008B6621" w:rsidRDefault="00C57E99" w:rsidP="00E94440">
            <w:pPr>
              <w:pStyle w:val="StructureTableList"/>
            </w:pPr>
            <w:r w:rsidRPr="008B6621">
              <w:t>1</w:t>
            </w:r>
          </w:p>
        </w:tc>
        <w:tc>
          <w:tcPr>
            <w:tcW w:w="2268" w:type="dxa"/>
          </w:tcPr>
          <w:p w14:paraId="61D6DB17" w14:textId="77777777" w:rsidR="00C57E99" w:rsidRPr="008B6621" w:rsidRDefault="00C57E99" w:rsidP="00E94440">
            <w:pPr>
              <w:pStyle w:val="StructureTableList"/>
            </w:pPr>
          </w:p>
        </w:tc>
        <w:tc>
          <w:tcPr>
            <w:tcW w:w="425" w:type="dxa"/>
          </w:tcPr>
          <w:p w14:paraId="0A9FEAA2"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33F90432" w14:textId="77777777" w:rsidR="00C57E99" w:rsidRPr="008B6621" w:rsidRDefault="00C57E99" w:rsidP="00E94440">
            <w:pPr>
              <w:pStyle w:val="StructureTableList"/>
            </w:pPr>
            <w:r w:rsidRPr="008B6621">
              <w:t>---</w:t>
            </w:r>
            <w:r>
              <w:t xml:space="preserve"> *L *L *L</w:t>
            </w:r>
          </w:p>
        </w:tc>
      </w:tr>
      <w:tr w:rsidR="00C57E99" w:rsidRPr="008B6621" w14:paraId="67EA67F5" w14:textId="77777777" w:rsidTr="00E94440">
        <w:trPr>
          <w:trHeight w:val="170"/>
        </w:trPr>
        <w:tc>
          <w:tcPr>
            <w:tcW w:w="2268" w:type="dxa"/>
          </w:tcPr>
          <w:p w14:paraId="182A1D59" w14:textId="77777777" w:rsidR="00C57E99" w:rsidRPr="008B6621" w:rsidRDefault="00C57E99" w:rsidP="00E94440">
            <w:pPr>
              <w:pStyle w:val="StructureTableList"/>
              <w:rPr>
                <w:highlight w:val="green"/>
              </w:rPr>
            </w:pPr>
            <w:r w:rsidRPr="008B6621">
              <w:rPr>
                <w:highlight w:val="green"/>
              </w:rPr>
              <w:t>|</w:t>
            </w:r>
            <w:r w:rsidRPr="008B6621">
              <w:rPr>
                <w:highlight w:val="yellow"/>
              </w:rPr>
              <w:t>ʿAbdu’r-Raḥ</w:t>
            </w:r>
            <w:r w:rsidRPr="00EA4480">
              <w:rPr>
                <w:highlight w:val="darkYellow"/>
              </w:rPr>
              <w:t>í</w:t>
            </w:r>
            <w:r w:rsidRPr="008B6621">
              <w:rPr>
                <w:highlight w:val="yellow"/>
              </w:rPr>
              <w:t>m-i-Qannád</w:t>
            </w:r>
            <w:r w:rsidRPr="008B6621">
              <w:rPr>
                <w:highlight w:val="green"/>
              </w:rPr>
              <w:t>|</w:t>
            </w:r>
          </w:p>
        </w:tc>
        <w:tc>
          <w:tcPr>
            <w:tcW w:w="425" w:type="dxa"/>
          </w:tcPr>
          <w:p w14:paraId="22B4AEAF" w14:textId="77777777" w:rsidR="00C57E99" w:rsidRPr="008B6621" w:rsidRDefault="00C57E99" w:rsidP="00E94440">
            <w:pPr>
              <w:pStyle w:val="StructureTableList"/>
            </w:pPr>
            <w:r w:rsidRPr="008B6621">
              <w:t>1</w:t>
            </w:r>
          </w:p>
        </w:tc>
        <w:tc>
          <w:tcPr>
            <w:tcW w:w="2268" w:type="dxa"/>
          </w:tcPr>
          <w:p w14:paraId="089E30C4" w14:textId="77777777" w:rsidR="00C57E99" w:rsidRPr="008B6621" w:rsidRDefault="00C57E99" w:rsidP="00E94440">
            <w:pPr>
              <w:pStyle w:val="StructureTableList"/>
            </w:pPr>
          </w:p>
        </w:tc>
        <w:tc>
          <w:tcPr>
            <w:tcW w:w="425" w:type="dxa"/>
          </w:tcPr>
          <w:p w14:paraId="37C183BB"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15E75D13" w14:textId="77777777" w:rsidR="00C57E99" w:rsidRPr="008B6621" w:rsidRDefault="00C57E99" w:rsidP="00E94440">
            <w:pPr>
              <w:pStyle w:val="StructureTableList"/>
            </w:pPr>
            <w:r w:rsidRPr="008B6621">
              <w:t>unprecedented match</w:t>
            </w:r>
            <w:r>
              <w:t xml:space="preserve"> *L</w:t>
            </w:r>
          </w:p>
        </w:tc>
      </w:tr>
      <w:tr w:rsidR="00C57E99" w:rsidRPr="008B6621" w14:paraId="1A935507" w14:textId="77777777" w:rsidTr="00E94440">
        <w:trPr>
          <w:trHeight w:val="170"/>
        </w:trPr>
        <w:tc>
          <w:tcPr>
            <w:tcW w:w="2268" w:type="dxa"/>
          </w:tcPr>
          <w:p w14:paraId="26A31BD7"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ʿAbdu’r-Razzáq</w:t>
            </w:r>
            <w:r w:rsidRPr="008B6621">
              <w:rPr>
                <w:highlight w:val="green"/>
              </w:rPr>
              <w:t>|</w:t>
            </w:r>
          </w:p>
        </w:tc>
        <w:tc>
          <w:tcPr>
            <w:tcW w:w="425" w:type="dxa"/>
          </w:tcPr>
          <w:p w14:paraId="5A6FC7EB" w14:textId="77777777" w:rsidR="00C57E99" w:rsidRPr="008B6621" w:rsidRDefault="00C57E99" w:rsidP="00E94440">
            <w:pPr>
              <w:pStyle w:val="StructureTableList"/>
            </w:pPr>
            <w:r w:rsidRPr="008B6621">
              <w:t>6</w:t>
            </w:r>
          </w:p>
        </w:tc>
        <w:tc>
          <w:tcPr>
            <w:tcW w:w="2268" w:type="dxa"/>
          </w:tcPr>
          <w:p w14:paraId="0D5560C9" w14:textId="77777777" w:rsidR="00C57E99" w:rsidRPr="008B6621" w:rsidRDefault="00C57E99" w:rsidP="00E94440">
            <w:pPr>
              <w:pStyle w:val="StructureTableList"/>
            </w:pPr>
          </w:p>
        </w:tc>
        <w:tc>
          <w:tcPr>
            <w:tcW w:w="425" w:type="dxa"/>
          </w:tcPr>
          <w:p w14:paraId="1F6EAD67" w14:textId="77777777" w:rsidR="00C57E99" w:rsidRPr="00FD4CCF" w:rsidRDefault="00C57E99" w:rsidP="00E94440">
            <w:pPr>
              <w:pStyle w:val="StructureTableList"/>
              <w:rPr>
                <w:highlight w:val="yellow"/>
              </w:rPr>
            </w:pPr>
            <w:r w:rsidRPr="00FD4CCF">
              <w:rPr>
                <w:highlight w:val="yellow"/>
              </w:rPr>
              <w:t>•ok</w:t>
            </w:r>
          </w:p>
        </w:tc>
        <w:tc>
          <w:tcPr>
            <w:tcW w:w="3686" w:type="dxa"/>
          </w:tcPr>
          <w:p w14:paraId="73FF0C9A" w14:textId="77777777" w:rsidR="00C57E99" w:rsidRPr="008B6621" w:rsidRDefault="00C57E99" w:rsidP="00E94440">
            <w:pPr>
              <w:pStyle w:val="StructureTableList"/>
            </w:pPr>
            <w:r w:rsidRPr="008B6621">
              <w:t>unprecedented match</w:t>
            </w:r>
          </w:p>
        </w:tc>
      </w:tr>
      <w:tr w:rsidR="00C57E99" w:rsidRPr="008B6621" w14:paraId="58246706" w14:textId="77777777" w:rsidTr="00E94440">
        <w:trPr>
          <w:trHeight w:val="170"/>
        </w:trPr>
        <w:tc>
          <w:tcPr>
            <w:tcW w:w="2268" w:type="dxa"/>
          </w:tcPr>
          <w:p w14:paraId="2131A25F" w14:textId="77777777" w:rsidR="00C57E99" w:rsidRPr="008B6621" w:rsidRDefault="00C57E99" w:rsidP="00E94440">
            <w:pPr>
              <w:pStyle w:val="StructureTableList"/>
              <w:rPr>
                <w:highlight w:val="darkMagenta"/>
              </w:rPr>
            </w:pPr>
            <w:r>
              <w:rPr>
                <w:highlight w:val="darkMagenta"/>
              </w:rPr>
              <w:t>|</w:t>
            </w:r>
            <w:r w:rsidRPr="00B96DA4">
              <w:rPr>
                <w:highlight w:val="green"/>
              </w:rPr>
              <w:t>ʿAlí-Akbar Furútan</w:t>
            </w:r>
            <w:r>
              <w:rPr>
                <w:highlight w:val="darkMagenta"/>
              </w:rPr>
              <w:t>|</w:t>
            </w:r>
          </w:p>
        </w:tc>
        <w:tc>
          <w:tcPr>
            <w:tcW w:w="425" w:type="dxa"/>
          </w:tcPr>
          <w:p w14:paraId="082ECC2A" w14:textId="77777777" w:rsidR="00C57E99" w:rsidRPr="008B6621" w:rsidRDefault="00C57E99" w:rsidP="00E94440">
            <w:pPr>
              <w:pStyle w:val="StructureTableList"/>
            </w:pPr>
            <w:r>
              <w:t>1</w:t>
            </w:r>
          </w:p>
        </w:tc>
        <w:tc>
          <w:tcPr>
            <w:tcW w:w="2268" w:type="dxa"/>
          </w:tcPr>
          <w:p w14:paraId="065B1CD6" w14:textId="77777777" w:rsidR="00C57E99" w:rsidRPr="008B6621" w:rsidRDefault="00C57E99" w:rsidP="00E94440">
            <w:pPr>
              <w:pStyle w:val="StructureTableList"/>
            </w:pPr>
          </w:p>
        </w:tc>
        <w:tc>
          <w:tcPr>
            <w:tcW w:w="425" w:type="dxa"/>
          </w:tcPr>
          <w:p w14:paraId="706DEC58" w14:textId="77777777" w:rsidR="00C57E99" w:rsidRPr="00755C3E" w:rsidRDefault="00C57E99" w:rsidP="00E94440">
            <w:pPr>
              <w:pStyle w:val="StructureTableList"/>
              <w:rPr>
                <w:highlight w:val="magenta"/>
              </w:rPr>
            </w:pPr>
            <w:r w:rsidRPr="00B96DA4">
              <w:t>ok</w:t>
            </w:r>
          </w:p>
        </w:tc>
        <w:tc>
          <w:tcPr>
            <w:tcW w:w="3686" w:type="dxa"/>
          </w:tcPr>
          <w:p w14:paraId="4410EB6C" w14:textId="77777777" w:rsidR="00C57E99" w:rsidRPr="008B6621" w:rsidRDefault="00C57E99" w:rsidP="00E94440">
            <w:pPr>
              <w:pStyle w:val="StructureTableList"/>
            </w:pPr>
          </w:p>
        </w:tc>
      </w:tr>
      <w:tr w:rsidR="00C57E99" w:rsidRPr="008B6621" w14:paraId="56AFFFCF" w14:textId="77777777" w:rsidTr="00E94440">
        <w:trPr>
          <w:trHeight w:val="170"/>
        </w:trPr>
        <w:tc>
          <w:tcPr>
            <w:tcW w:w="2268" w:type="dxa"/>
          </w:tcPr>
          <w:p w14:paraId="07913463"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Abdul Baha</w:t>
            </w:r>
            <w:r w:rsidRPr="008B6621">
              <w:rPr>
                <w:highlight w:val="darkMagenta"/>
              </w:rPr>
              <w:t>|</w:t>
            </w:r>
          </w:p>
        </w:tc>
        <w:tc>
          <w:tcPr>
            <w:tcW w:w="425" w:type="dxa"/>
          </w:tcPr>
          <w:p w14:paraId="68938052" w14:textId="77777777" w:rsidR="00C57E99" w:rsidRPr="008B6621" w:rsidRDefault="00C57E99" w:rsidP="00E94440">
            <w:pPr>
              <w:pStyle w:val="StructureTableList"/>
            </w:pPr>
            <w:r w:rsidRPr="008B6621">
              <w:t>1</w:t>
            </w:r>
          </w:p>
        </w:tc>
        <w:tc>
          <w:tcPr>
            <w:tcW w:w="2268" w:type="dxa"/>
          </w:tcPr>
          <w:p w14:paraId="7DAEB921" w14:textId="77777777" w:rsidR="00C57E99" w:rsidRPr="008B6621" w:rsidRDefault="00C57E99" w:rsidP="00E94440">
            <w:pPr>
              <w:pStyle w:val="StructureTableList"/>
            </w:pPr>
          </w:p>
        </w:tc>
        <w:tc>
          <w:tcPr>
            <w:tcW w:w="425" w:type="dxa"/>
          </w:tcPr>
          <w:p w14:paraId="3301240B" w14:textId="77777777" w:rsidR="00C57E99" w:rsidRPr="00755C3E" w:rsidRDefault="00C57E99" w:rsidP="00E94440">
            <w:pPr>
              <w:pStyle w:val="StructureTableList"/>
              <w:rPr>
                <w:highlight w:val="magenta"/>
              </w:rPr>
            </w:pPr>
            <w:r w:rsidRPr="00755C3E">
              <w:rPr>
                <w:highlight w:val="magenta"/>
              </w:rPr>
              <w:t>•EX</w:t>
            </w:r>
          </w:p>
        </w:tc>
        <w:tc>
          <w:tcPr>
            <w:tcW w:w="3686" w:type="dxa"/>
          </w:tcPr>
          <w:p w14:paraId="4DD099FB" w14:textId="77777777" w:rsidR="00C57E99" w:rsidRPr="008B6621" w:rsidRDefault="00C57E99" w:rsidP="00E94440">
            <w:pPr>
              <w:pStyle w:val="StructureTableList"/>
            </w:pPr>
            <w:r w:rsidRPr="008B6621">
              <w:t>fuzzy match (|ʿAbdu’l-Bahá|)</w:t>
            </w:r>
            <w:r>
              <w:t xml:space="preserve"> *L</w:t>
            </w:r>
          </w:p>
        </w:tc>
      </w:tr>
      <w:tr w:rsidR="00C57E99" w:rsidRPr="008B6621" w14:paraId="55B0BBA7" w14:textId="77777777" w:rsidTr="00E94440">
        <w:trPr>
          <w:trHeight w:val="170"/>
        </w:trPr>
        <w:tc>
          <w:tcPr>
            <w:tcW w:w="2268" w:type="dxa"/>
          </w:tcPr>
          <w:p w14:paraId="38F588EF"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Abdul Baha’s</w:t>
            </w:r>
            <w:r w:rsidRPr="008B6621">
              <w:rPr>
                <w:highlight w:val="darkMagenta"/>
              </w:rPr>
              <w:t>|</w:t>
            </w:r>
          </w:p>
        </w:tc>
        <w:tc>
          <w:tcPr>
            <w:tcW w:w="425" w:type="dxa"/>
          </w:tcPr>
          <w:p w14:paraId="3E92FF68" w14:textId="77777777" w:rsidR="00C57E99" w:rsidRPr="008B6621" w:rsidRDefault="00C57E99" w:rsidP="00E94440">
            <w:pPr>
              <w:pStyle w:val="StructureTableList"/>
            </w:pPr>
            <w:r w:rsidRPr="008B6621">
              <w:t>1</w:t>
            </w:r>
          </w:p>
        </w:tc>
        <w:tc>
          <w:tcPr>
            <w:tcW w:w="2268" w:type="dxa"/>
          </w:tcPr>
          <w:p w14:paraId="285D16AB" w14:textId="77777777" w:rsidR="00C57E99" w:rsidRPr="008B6621" w:rsidRDefault="00C57E99" w:rsidP="00E94440">
            <w:pPr>
              <w:pStyle w:val="StructureTableList"/>
            </w:pPr>
          </w:p>
        </w:tc>
        <w:tc>
          <w:tcPr>
            <w:tcW w:w="425" w:type="dxa"/>
          </w:tcPr>
          <w:p w14:paraId="163B6874" w14:textId="77777777" w:rsidR="00C57E99" w:rsidRPr="00755C3E" w:rsidRDefault="00C57E99" w:rsidP="00E94440">
            <w:pPr>
              <w:pStyle w:val="StructureTableList"/>
              <w:rPr>
                <w:highlight w:val="magenta"/>
              </w:rPr>
            </w:pPr>
            <w:r w:rsidRPr="00755C3E">
              <w:rPr>
                <w:highlight w:val="magenta"/>
              </w:rPr>
              <w:t>•EX</w:t>
            </w:r>
          </w:p>
        </w:tc>
        <w:tc>
          <w:tcPr>
            <w:tcW w:w="3686" w:type="dxa"/>
          </w:tcPr>
          <w:p w14:paraId="0022E4D0" w14:textId="77777777" w:rsidR="00C57E99" w:rsidRPr="008B6621" w:rsidRDefault="00C57E99" w:rsidP="00E94440">
            <w:pPr>
              <w:pStyle w:val="StructureTableList"/>
            </w:pPr>
            <w:r w:rsidRPr="008B6621">
              <w:t>fuzzy match (|ʿAbdu’l-Bahás|)</w:t>
            </w:r>
            <w:r>
              <w:t xml:space="preserve"> *L</w:t>
            </w:r>
          </w:p>
        </w:tc>
      </w:tr>
      <w:tr w:rsidR="00C57E99" w:rsidRPr="008B6621" w14:paraId="5AB27CD5" w14:textId="77777777" w:rsidTr="00E94440">
        <w:trPr>
          <w:trHeight w:val="170"/>
        </w:trPr>
        <w:tc>
          <w:tcPr>
            <w:tcW w:w="2268" w:type="dxa"/>
          </w:tcPr>
          <w:p w14:paraId="781BE96E" w14:textId="77777777" w:rsidR="00C57E99" w:rsidRPr="008B6621" w:rsidRDefault="00C57E99" w:rsidP="00E94440">
            <w:pPr>
              <w:pStyle w:val="StructureTableList"/>
              <w:rPr>
                <w:rStyle w:val="LayoutSmallCaps"/>
                <w:highlight w:val="darkMagenta"/>
              </w:rPr>
            </w:pPr>
            <w:r w:rsidRPr="008B6621">
              <w:rPr>
                <w:highlight w:val="darkMagenta"/>
              </w:rPr>
              <w:t>|</w:t>
            </w:r>
            <w:r w:rsidRPr="008B6621">
              <w:rPr>
                <w:highlight w:val="magenta"/>
              </w:rPr>
              <w:t>Abdul-Baha</w:t>
            </w:r>
            <w:r w:rsidRPr="008B6621">
              <w:rPr>
                <w:highlight w:val="darkMagenta"/>
              </w:rPr>
              <w:t>|</w:t>
            </w:r>
          </w:p>
        </w:tc>
        <w:tc>
          <w:tcPr>
            <w:tcW w:w="425" w:type="dxa"/>
          </w:tcPr>
          <w:p w14:paraId="61D72189" w14:textId="77777777" w:rsidR="00C57E99" w:rsidRPr="008B6621" w:rsidRDefault="00C57E99" w:rsidP="00E94440">
            <w:pPr>
              <w:pStyle w:val="StructureTableList"/>
            </w:pPr>
            <w:r w:rsidRPr="008B6621">
              <w:t>2</w:t>
            </w:r>
          </w:p>
        </w:tc>
        <w:tc>
          <w:tcPr>
            <w:tcW w:w="2268" w:type="dxa"/>
          </w:tcPr>
          <w:p w14:paraId="152E7949" w14:textId="77777777" w:rsidR="00C57E99" w:rsidRPr="008B6621" w:rsidRDefault="00C57E99" w:rsidP="00E94440">
            <w:pPr>
              <w:pStyle w:val="StructureTableList"/>
            </w:pPr>
          </w:p>
        </w:tc>
        <w:tc>
          <w:tcPr>
            <w:tcW w:w="425" w:type="dxa"/>
          </w:tcPr>
          <w:p w14:paraId="32EFAA4E" w14:textId="77777777" w:rsidR="00C57E99" w:rsidRPr="00755C3E" w:rsidRDefault="00C57E99" w:rsidP="00E94440">
            <w:pPr>
              <w:pStyle w:val="StructureTableList"/>
              <w:rPr>
                <w:highlight w:val="magenta"/>
              </w:rPr>
            </w:pPr>
            <w:r w:rsidRPr="00755C3E">
              <w:rPr>
                <w:highlight w:val="magenta"/>
              </w:rPr>
              <w:t>•EX</w:t>
            </w:r>
          </w:p>
        </w:tc>
        <w:tc>
          <w:tcPr>
            <w:tcW w:w="3686" w:type="dxa"/>
          </w:tcPr>
          <w:p w14:paraId="2F654270" w14:textId="77777777" w:rsidR="00C57E99" w:rsidRPr="008B6621" w:rsidRDefault="00C57E99" w:rsidP="00E94440">
            <w:pPr>
              <w:pStyle w:val="StructureTableList"/>
            </w:pPr>
            <w:r w:rsidRPr="008B6621">
              <w:t>fuzzy match (|ʿAbdu’l-Bahá|)</w:t>
            </w:r>
            <w:r>
              <w:t xml:space="preserve"> *L</w:t>
            </w:r>
          </w:p>
        </w:tc>
      </w:tr>
      <w:tr w:rsidR="00C57E99" w:rsidRPr="008B6621" w14:paraId="2D4B8018" w14:textId="77777777" w:rsidTr="00E94440">
        <w:trPr>
          <w:trHeight w:val="170"/>
        </w:trPr>
        <w:tc>
          <w:tcPr>
            <w:tcW w:w="2268" w:type="dxa"/>
          </w:tcPr>
          <w:p w14:paraId="0C6BCF6C" w14:textId="77777777" w:rsidR="00C57E99" w:rsidRPr="008B6621" w:rsidRDefault="00C57E99" w:rsidP="00E94440">
            <w:pPr>
              <w:pStyle w:val="StructureTableList"/>
              <w:rPr>
                <w:rStyle w:val="quotebahaiscripturequoted"/>
                <w:highlight w:val="green"/>
              </w:rPr>
            </w:pPr>
            <w:r w:rsidRPr="008B6621">
              <w:rPr>
                <w:rStyle w:val="quotebahaiscripturequoted"/>
                <w:highlight w:val="green"/>
              </w:rPr>
              <w:t>|</w:t>
            </w:r>
            <w:r w:rsidRPr="008B6621">
              <w:rPr>
                <w:rStyle w:val="quotebahaiscripturequoted"/>
                <w:highlight w:val="yellow"/>
              </w:rPr>
              <w:t>Abhá</w:t>
            </w:r>
            <w:r w:rsidRPr="008B6621">
              <w:rPr>
                <w:rStyle w:val="quotebahaiscripturequoted"/>
                <w:highlight w:val="green"/>
              </w:rPr>
              <w:t>|</w:t>
            </w:r>
          </w:p>
        </w:tc>
        <w:tc>
          <w:tcPr>
            <w:tcW w:w="425" w:type="dxa"/>
          </w:tcPr>
          <w:p w14:paraId="1F01261F" w14:textId="77777777" w:rsidR="00C57E99" w:rsidRPr="008B6621" w:rsidRDefault="00C57E99" w:rsidP="00E94440">
            <w:pPr>
              <w:pStyle w:val="StructureTableList"/>
            </w:pPr>
            <w:r w:rsidRPr="008B6621">
              <w:t>28</w:t>
            </w:r>
          </w:p>
        </w:tc>
        <w:tc>
          <w:tcPr>
            <w:tcW w:w="2268" w:type="dxa"/>
          </w:tcPr>
          <w:p w14:paraId="0A203C78" w14:textId="77777777" w:rsidR="00C57E99" w:rsidRPr="008B6621" w:rsidRDefault="00C57E99" w:rsidP="00E94440">
            <w:pPr>
              <w:pStyle w:val="StructureTableList"/>
            </w:pPr>
          </w:p>
        </w:tc>
        <w:tc>
          <w:tcPr>
            <w:tcW w:w="425" w:type="dxa"/>
          </w:tcPr>
          <w:p w14:paraId="11BC8CD5" w14:textId="77777777" w:rsidR="00C57E99" w:rsidRPr="00FD4CCF" w:rsidRDefault="00C57E99" w:rsidP="00E94440">
            <w:pPr>
              <w:pStyle w:val="StructureTableList"/>
              <w:rPr>
                <w:highlight w:val="yellow"/>
              </w:rPr>
            </w:pPr>
            <w:r w:rsidRPr="00FD4CCF">
              <w:rPr>
                <w:highlight w:val="yellow"/>
              </w:rPr>
              <w:t>•ok</w:t>
            </w:r>
          </w:p>
        </w:tc>
        <w:tc>
          <w:tcPr>
            <w:tcW w:w="3686" w:type="dxa"/>
          </w:tcPr>
          <w:p w14:paraId="09737490" w14:textId="77777777" w:rsidR="00C57E99" w:rsidRPr="008B6621" w:rsidRDefault="00C57E99" w:rsidP="00E94440">
            <w:pPr>
              <w:pStyle w:val="StructureTableList"/>
            </w:pPr>
            <w:r w:rsidRPr="008B6621">
              <w:t>match, 2 fuzzy matches (|Abhá|Abhá-|)</w:t>
            </w:r>
          </w:p>
        </w:tc>
      </w:tr>
      <w:tr w:rsidR="00C57E99" w:rsidRPr="008B6621" w14:paraId="22B3D893" w14:textId="77777777" w:rsidTr="00E94440">
        <w:trPr>
          <w:trHeight w:val="170"/>
        </w:trPr>
        <w:tc>
          <w:tcPr>
            <w:tcW w:w="2268" w:type="dxa"/>
          </w:tcPr>
          <w:p w14:paraId="447DF302" w14:textId="77777777" w:rsidR="00C57E99" w:rsidRPr="007A5498" w:rsidRDefault="00C57E99" w:rsidP="00E94440">
            <w:pPr>
              <w:pStyle w:val="StructureTableListSkipped"/>
              <w:rPr>
                <w:highlight w:val="white"/>
              </w:rPr>
            </w:pPr>
            <w:r w:rsidRPr="007A5498">
              <w:rPr>
                <w:highlight w:val="white"/>
              </w:rPr>
              <w:t>|Abu Bakr|</w:t>
            </w:r>
          </w:p>
        </w:tc>
        <w:tc>
          <w:tcPr>
            <w:tcW w:w="425" w:type="dxa"/>
          </w:tcPr>
          <w:p w14:paraId="2EE068D9" w14:textId="77777777" w:rsidR="00C57E99" w:rsidRPr="008B6621" w:rsidRDefault="00C57E99" w:rsidP="00E94440">
            <w:pPr>
              <w:pStyle w:val="StructureTableListSkipped"/>
            </w:pPr>
          </w:p>
        </w:tc>
        <w:tc>
          <w:tcPr>
            <w:tcW w:w="2268" w:type="dxa"/>
          </w:tcPr>
          <w:p w14:paraId="72230D7E" w14:textId="77777777" w:rsidR="00C57E99" w:rsidRPr="008B6621" w:rsidRDefault="00C57E99" w:rsidP="00E94440">
            <w:pPr>
              <w:pStyle w:val="StructureTableListSkipped"/>
            </w:pPr>
            <w:r w:rsidRPr="008B6621">
              <w:t>Abú Bakr</w:t>
            </w:r>
          </w:p>
        </w:tc>
        <w:tc>
          <w:tcPr>
            <w:tcW w:w="425" w:type="dxa"/>
          </w:tcPr>
          <w:p w14:paraId="45C9919C" w14:textId="77777777" w:rsidR="00C57E99" w:rsidRPr="008B6621" w:rsidRDefault="00C57E99" w:rsidP="00E94440">
            <w:pPr>
              <w:pStyle w:val="StructureTableListSkipped"/>
            </w:pPr>
            <w:r>
              <w:t>skip</w:t>
            </w:r>
          </w:p>
        </w:tc>
        <w:tc>
          <w:tcPr>
            <w:tcW w:w="3686" w:type="dxa"/>
          </w:tcPr>
          <w:p w14:paraId="60E3EACE" w14:textId="77777777" w:rsidR="00C57E99" w:rsidRPr="008B6621" w:rsidRDefault="00C57E99" w:rsidP="00E94440">
            <w:pPr>
              <w:pStyle w:val="StructureTableListSkipped"/>
            </w:pPr>
            <w:r w:rsidRPr="008B6621">
              <w:t>fuzzy match (|Abú-Bakr|) *L / All 3 occurances corrected.</w:t>
            </w:r>
          </w:p>
        </w:tc>
      </w:tr>
      <w:tr w:rsidR="00C57E99" w:rsidRPr="008B6621" w14:paraId="444550D8" w14:textId="77777777" w:rsidTr="00E94440">
        <w:trPr>
          <w:trHeight w:val="170"/>
        </w:trPr>
        <w:tc>
          <w:tcPr>
            <w:tcW w:w="2268" w:type="dxa"/>
          </w:tcPr>
          <w:p w14:paraId="68883CEB" w14:textId="77777777" w:rsidR="00C57E99" w:rsidRPr="007A5498" w:rsidRDefault="00C57E99" w:rsidP="00E94440">
            <w:pPr>
              <w:pStyle w:val="StructureTableListSkipped"/>
              <w:rPr>
                <w:highlight w:val="white"/>
              </w:rPr>
            </w:pPr>
            <w:r w:rsidRPr="007A5498">
              <w:rPr>
                <w:highlight w:val="white"/>
              </w:rPr>
              <w:t>|Abu Bákr|</w:t>
            </w:r>
          </w:p>
        </w:tc>
        <w:tc>
          <w:tcPr>
            <w:tcW w:w="425" w:type="dxa"/>
          </w:tcPr>
          <w:p w14:paraId="4D95E214" w14:textId="77777777" w:rsidR="00C57E99" w:rsidRPr="008B6621" w:rsidRDefault="00C57E99" w:rsidP="00E94440">
            <w:pPr>
              <w:pStyle w:val="StructureTableListSkipped"/>
            </w:pPr>
          </w:p>
        </w:tc>
        <w:tc>
          <w:tcPr>
            <w:tcW w:w="2268" w:type="dxa"/>
          </w:tcPr>
          <w:p w14:paraId="0A0F09E3" w14:textId="77777777" w:rsidR="00C57E99" w:rsidRPr="008B6621" w:rsidRDefault="00C57E99" w:rsidP="00E94440">
            <w:pPr>
              <w:pStyle w:val="StructureTableListSkipped"/>
            </w:pPr>
            <w:r w:rsidRPr="008B6621">
              <w:t>Abú Bakr</w:t>
            </w:r>
          </w:p>
        </w:tc>
        <w:tc>
          <w:tcPr>
            <w:tcW w:w="425" w:type="dxa"/>
          </w:tcPr>
          <w:p w14:paraId="7DFAFD29" w14:textId="77777777" w:rsidR="00C57E99" w:rsidRPr="008B6621" w:rsidRDefault="00C57E99" w:rsidP="00E94440">
            <w:pPr>
              <w:pStyle w:val="StructureTableListSkipped"/>
            </w:pPr>
            <w:r>
              <w:t>skip</w:t>
            </w:r>
          </w:p>
        </w:tc>
        <w:tc>
          <w:tcPr>
            <w:tcW w:w="3686" w:type="dxa"/>
          </w:tcPr>
          <w:p w14:paraId="20CF1AD6" w14:textId="77777777" w:rsidR="00C57E99" w:rsidRPr="008B6621" w:rsidRDefault="00C57E99" w:rsidP="00E94440">
            <w:pPr>
              <w:pStyle w:val="StructureTableListSkipped"/>
            </w:pPr>
            <w:r w:rsidRPr="008B6621">
              <w:t>fuzzy match (|Abú-Bakr|) *L *L / All 1 occurances corrected.</w:t>
            </w:r>
          </w:p>
        </w:tc>
      </w:tr>
      <w:tr w:rsidR="00C57E99" w:rsidRPr="008B6621" w14:paraId="5143A18A" w14:textId="77777777" w:rsidTr="00E94440">
        <w:trPr>
          <w:trHeight w:val="170"/>
        </w:trPr>
        <w:tc>
          <w:tcPr>
            <w:tcW w:w="2268" w:type="dxa"/>
          </w:tcPr>
          <w:p w14:paraId="323B44CA" w14:textId="77777777" w:rsidR="00E67803" w:rsidRDefault="00627ED1">
            <w:pPr>
              <w:pStyle w:val="StructureTableListSkipped"/>
              <w:rPr>
                <w:sz w:val="16"/>
                <w:highlight w:val="white"/>
              </w:rPr>
            </w:pPr>
            <w:r w:rsidRPr="00627ED1">
              <w:rPr>
                <w:sz w:val="16"/>
                <w:highlight w:val="white"/>
              </w:rPr>
              <w:t>|Abú Bakr|</w:t>
            </w:r>
          </w:p>
        </w:tc>
        <w:tc>
          <w:tcPr>
            <w:tcW w:w="425" w:type="dxa"/>
          </w:tcPr>
          <w:p w14:paraId="26CAB674" w14:textId="77777777" w:rsidR="00E67803" w:rsidRDefault="00E67803">
            <w:pPr>
              <w:pStyle w:val="StructureTableListSkipped"/>
            </w:pPr>
          </w:p>
        </w:tc>
        <w:tc>
          <w:tcPr>
            <w:tcW w:w="2268" w:type="dxa"/>
          </w:tcPr>
          <w:p w14:paraId="49C6350A" w14:textId="77777777" w:rsidR="00E67803" w:rsidRDefault="00605790">
            <w:pPr>
              <w:pStyle w:val="StructureTableListSkipped"/>
            </w:pPr>
            <w:r>
              <w:t>Abú-Bakr</w:t>
            </w:r>
          </w:p>
        </w:tc>
        <w:tc>
          <w:tcPr>
            <w:tcW w:w="425" w:type="dxa"/>
          </w:tcPr>
          <w:p w14:paraId="53EDA39D" w14:textId="77777777" w:rsidR="00E67803" w:rsidRDefault="00627ED1">
            <w:pPr>
              <w:pStyle w:val="StructureTableListSkipped"/>
              <w:rPr>
                <w:highlight w:val="darkMagenta"/>
              </w:rPr>
            </w:pPr>
            <w:r w:rsidRPr="00627ED1">
              <w:rPr>
                <w:highlight w:val="darkMagenta"/>
              </w:rPr>
              <w:t>skip</w:t>
            </w:r>
          </w:p>
        </w:tc>
        <w:tc>
          <w:tcPr>
            <w:tcW w:w="3686" w:type="dxa"/>
          </w:tcPr>
          <w:p w14:paraId="5EAA95D9" w14:textId="77777777" w:rsidR="00E67803" w:rsidRDefault="00C57E99">
            <w:pPr>
              <w:pStyle w:val="StructureTableListSkipped"/>
            </w:pPr>
            <w:r w:rsidRPr="008B6621">
              <w:t>fuzzy match (|Abú-Bakr|) *L *L</w:t>
            </w:r>
            <w:r>
              <w:t xml:space="preserve"> *L *L</w:t>
            </w:r>
            <w:r w:rsidR="00CA7115">
              <w:t xml:space="preserve"> *L</w:t>
            </w:r>
          </w:p>
        </w:tc>
      </w:tr>
      <w:tr w:rsidR="00605790" w:rsidRPr="008B6621" w14:paraId="282585DC" w14:textId="77777777" w:rsidTr="00E94440">
        <w:trPr>
          <w:trHeight w:val="170"/>
        </w:trPr>
        <w:tc>
          <w:tcPr>
            <w:tcW w:w="2268" w:type="dxa"/>
          </w:tcPr>
          <w:p w14:paraId="2A9900B4" w14:textId="77777777" w:rsidR="00E67803" w:rsidRDefault="00605790">
            <w:pPr>
              <w:pStyle w:val="StructureTableList"/>
              <w:rPr>
                <w:highlight w:val="green"/>
              </w:rPr>
            </w:pPr>
            <w:r>
              <w:rPr>
                <w:highlight w:val="green"/>
              </w:rPr>
              <w:t>|Abú-Bakr|</w:t>
            </w:r>
          </w:p>
        </w:tc>
        <w:tc>
          <w:tcPr>
            <w:tcW w:w="425" w:type="dxa"/>
          </w:tcPr>
          <w:p w14:paraId="4ABCBD80" w14:textId="77777777" w:rsidR="00E67803" w:rsidRDefault="00605790">
            <w:pPr>
              <w:pStyle w:val="StructureTableList"/>
            </w:pPr>
            <w:r>
              <w:t>5</w:t>
            </w:r>
          </w:p>
        </w:tc>
        <w:tc>
          <w:tcPr>
            <w:tcW w:w="2268" w:type="dxa"/>
          </w:tcPr>
          <w:p w14:paraId="45BEB59C" w14:textId="77777777" w:rsidR="00E67803" w:rsidRDefault="00E67803">
            <w:pPr>
              <w:pStyle w:val="StructureTableList"/>
            </w:pPr>
          </w:p>
        </w:tc>
        <w:tc>
          <w:tcPr>
            <w:tcW w:w="425" w:type="dxa"/>
          </w:tcPr>
          <w:p w14:paraId="404A00E8" w14:textId="77777777" w:rsidR="00E67803" w:rsidRDefault="00627ED1">
            <w:pPr>
              <w:pStyle w:val="StructureTableList"/>
              <w:rPr>
                <w:highlight w:val="yellow"/>
              </w:rPr>
            </w:pPr>
            <w:r w:rsidRPr="00627ED1">
              <w:rPr>
                <w:highlight w:val="yellow"/>
              </w:rPr>
              <w:t>ok</w:t>
            </w:r>
          </w:p>
        </w:tc>
        <w:tc>
          <w:tcPr>
            <w:tcW w:w="3686" w:type="dxa"/>
          </w:tcPr>
          <w:p w14:paraId="721198F3" w14:textId="77777777" w:rsidR="00E67803" w:rsidRDefault="00E67803">
            <w:pPr>
              <w:pStyle w:val="StructureTableList"/>
            </w:pPr>
          </w:p>
        </w:tc>
      </w:tr>
      <w:tr w:rsidR="00C57E99" w:rsidRPr="008B6621" w14:paraId="38DA5E29" w14:textId="77777777" w:rsidTr="00E94440">
        <w:trPr>
          <w:trHeight w:val="170"/>
        </w:trPr>
        <w:tc>
          <w:tcPr>
            <w:tcW w:w="2268" w:type="dxa"/>
          </w:tcPr>
          <w:p w14:paraId="428D0BD5" w14:textId="77777777" w:rsidR="00C57E99" w:rsidRPr="008B6621" w:rsidRDefault="00C57E99" w:rsidP="00E94440">
            <w:pPr>
              <w:pStyle w:val="StructureTableList"/>
              <w:rPr>
                <w:highlight w:val="green"/>
              </w:rPr>
            </w:pPr>
            <w:r w:rsidRPr="008B6621">
              <w:rPr>
                <w:highlight w:val="green"/>
              </w:rPr>
              <w:t>|</w:t>
            </w:r>
            <w:r w:rsidRPr="008B6621">
              <w:rPr>
                <w:highlight w:val="yellow"/>
              </w:rPr>
              <w:t>Abu’l-Faḍl</w:t>
            </w:r>
            <w:r w:rsidRPr="008B6621">
              <w:rPr>
                <w:highlight w:val="green"/>
              </w:rPr>
              <w:t>|</w:t>
            </w:r>
          </w:p>
        </w:tc>
        <w:tc>
          <w:tcPr>
            <w:tcW w:w="425" w:type="dxa"/>
          </w:tcPr>
          <w:p w14:paraId="380BCC16" w14:textId="77777777" w:rsidR="00C57E99" w:rsidRPr="008B6621" w:rsidRDefault="00C57E99" w:rsidP="00E94440">
            <w:pPr>
              <w:pStyle w:val="StructureTableList"/>
            </w:pPr>
            <w:r w:rsidRPr="008B6621">
              <w:t>1</w:t>
            </w:r>
          </w:p>
        </w:tc>
        <w:tc>
          <w:tcPr>
            <w:tcW w:w="2268" w:type="dxa"/>
          </w:tcPr>
          <w:p w14:paraId="37A13C70" w14:textId="77777777" w:rsidR="00C57E99" w:rsidRPr="008B6621" w:rsidRDefault="00C57E99" w:rsidP="00E94440">
            <w:pPr>
              <w:pStyle w:val="StructureTableList"/>
            </w:pPr>
          </w:p>
        </w:tc>
        <w:tc>
          <w:tcPr>
            <w:tcW w:w="425" w:type="dxa"/>
          </w:tcPr>
          <w:p w14:paraId="3F98635D"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5428B5FC" w14:textId="77777777" w:rsidR="00C57E99" w:rsidRPr="008B6621" w:rsidRDefault="00C57E99" w:rsidP="00E94440">
            <w:pPr>
              <w:pStyle w:val="StructureTableList"/>
            </w:pPr>
            <w:r w:rsidRPr="008B6621">
              <w:t>unprecedented match</w:t>
            </w:r>
            <w:r>
              <w:t xml:space="preserve"> *L</w:t>
            </w:r>
          </w:p>
        </w:tc>
      </w:tr>
      <w:tr w:rsidR="00C57E99" w:rsidRPr="008B6621" w14:paraId="22076F74" w14:textId="77777777" w:rsidTr="00E94440">
        <w:trPr>
          <w:trHeight w:val="170"/>
        </w:trPr>
        <w:tc>
          <w:tcPr>
            <w:tcW w:w="2268" w:type="dxa"/>
          </w:tcPr>
          <w:p w14:paraId="2C5B2E07" w14:textId="77777777" w:rsidR="00C57E99" w:rsidRPr="008B6621" w:rsidRDefault="00C57E99" w:rsidP="00E94440">
            <w:pPr>
              <w:pStyle w:val="StructureTableList"/>
              <w:rPr>
                <w:highlight w:val="green"/>
              </w:rPr>
            </w:pPr>
            <w:r w:rsidRPr="008B6621">
              <w:rPr>
                <w:highlight w:val="green"/>
              </w:rPr>
              <w:t>|</w:t>
            </w:r>
            <w:r w:rsidRPr="008B6621">
              <w:rPr>
                <w:highlight w:val="yellow"/>
              </w:rPr>
              <w:t>Abu’l-Ḥasan-i-Amín</w:t>
            </w:r>
            <w:r w:rsidRPr="008B6621">
              <w:rPr>
                <w:highlight w:val="green"/>
              </w:rPr>
              <w:t>|</w:t>
            </w:r>
          </w:p>
        </w:tc>
        <w:tc>
          <w:tcPr>
            <w:tcW w:w="425" w:type="dxa"/>
          </w:tcPr>
          <w:p w14:paraId="410181EF" w14:textId="77777777" w:rsidR="00C57E99" w:rsidRPr="008B6621" w:rsidRDefault="00C57E99" w:rsidP="00E94440">
            <w:pPr>
              <w:pStyle w:val="StructureTableList"/>
            </w:pPr>
            <w:r w:rsidRPr="008B6621">
              <w:t>1</w:t>
            </w:r>
          </w:p>
        </w:tc>
        <w:tc>
          <w:tcPr>
            <w:tcW w:w="2268" w:type="dxa"/>
          </w:tcPr>
          <w:p w14:paraId="71E27AEC" w14:textId="77777777" w:rsidR="00C57E99" w:rsidRPr="008B6621" w:rsidRDefault="00C57E99" w:rsidP="00E94440">
            <w:pPr>
              <w:pStyle w:val="StructureTableList"/>
            </w:pPr>
          </w:p>
        </w:tc>
        <w:tc>
          <w:tcPr>
            <w:tcW w:w="425" w:type="dxa"/>
          </w:tcPr>
          <w:p w14:paraId="1892AC6B" w14:textId="77777777" w:rsidR="00C57E99" w:rsidRPr="00755C3E" w:rsidRDefault="00C57E99" w:rsidP="00E94440">
            <w:pPr>
              <w:pStyle w:val="StructureTableList"/>
              <w:rPr>
                <w:highlight w:val="magenta"/>
              </w:rPr>
            </w:pPr>
            <w:r w:rsidRPr="00755C3E">
              <w:rPr>
                <w:highlight w:val="magenta"/>
              </w:rPr>
              <w:t>•ok</w:t>
            </w:r>
          </w:p>
        </w:tc>
        <w:tc>
          <w:tcPr>
            <w:tcW w:w="3686" w:type="dxa"/>
          </w:tcPr>
          <w:p w14:paraId="4DED41F0" w14:textId="77777777" w:rsidR="00C57E99" w:rsidRPr="008B6621" w:rsidRDefault="00C57E99" w:rsidP="00E94440">
            <w:pPr>
              <w:pStyle w:val="StructureTableList"/>
            </w:pPr>
            <w:r w:rsidRPr="008B6621">
              <w:t>unprecedented match</w:t>
            </w:r>
            <w:r>
              <w:t xml:space="preserve"> *L</w:t>
            </w:r>
          </w:p>
        </w:tc>
      </w:tr>
      <w:tr w:rsidR="00C57E99" w:rsidRPr="008B6621" w14:paraId="566623C1" w14:textId="77777777" w:rsidTr="00E94440">
        <w:trPr>
          <w:trHeight w:val="170"/>
        </w:trPr>
        <w:tc>
          <w:tcPr>
            <w:tcW w:w="2268" w:type="dxa"/>
          </w:tcPr>
          <w:p w14:paraId="124B71C3" w14:textId="77777777" w:rsidR="00C57E99" w:rsidRPr="008B6621" w:rsidRDefault="00C57E99" w:rsidP="00E94440">
            <w:pPr>
              <w:pStyle w:val="StructureTableList"/>
              <w:rPr>
                <w:highlight w:val="green"/>
              </w:rPr>
            </w:pPr>
            <w:r w:rsidRPr="008B6621">
              <w:rPr>
                <w:highlight w:val="green"/>
              </w:rPr>
              <w:t>|</w:t>
            </w:r>
            <w:r w:rsidRPr="008B6621">
              <w:rPr>
                <w:highlight w:val="yellow"/>
              </w:rPr>
              <w:t>Abu’l-Qásim</w:t>
            </w:r>
            <w:r w:rsidRPr="008B6621">
              <w:rPr>
                <w:highlight w:val="green"/>
              </w:rPr>
              <w:t>|</w:t>
            </w:r>
          </w:p>
        </w:tc>
        <w:tc>
          <w:tcPr>
            <w:tcW w:w="425" w:type="dxa"/>
          </w:tcPr>
          <w:p w14:paraId="7357F74A" w14:textId="77777777" w:rsidR="00C57E99" w:rsidRPr="008B6621" w:rsidRDefault="00C57E99" w:rsidP="00E94440">
            <w:pPr>
              <w:pStyle w:val="StructureTableList"/>
            </w:pPr>
            <w:r w:rsidRPr="008B6621">
              <w:t>6</w:t>
            </w:r>
          </w:p>
        </w:tc>
        <w:tc>
          <w:tcPr>
            <w:tcW w:w="2268" w:type="dxa"/>
          </w:tcPr>
          <w:p w14:paraId="10B6CD98" w14:textId="77777777" w:rsidR="00C57E99" w:rsidRPr="008B6621" w:rsidRDefault="00C57E99" w:rsidP="00E94440">
            <w:pPr>
              <w:pStyle w:val="StructureTableList"/>
            </w:pPr>
          </w:p>
        </w:tc>
        <w:tc>
          <w:tcPr>
            <w:tcW w:w="425" w:type="dxa"/>
          </w:tcPr>
          <w:p w14:paraId="4FF9EF7F" w14:textId="77777777" w:rsidR="00C57E99" w:rsidRPr="00FD4CCF" w:rsidRDefault="00C57E99" w:rsidP="00E94440">
            <w:pPr>
              <w:pStyle w:val="StructureTableList"/>
              <w:rPr>
                <w:highlight w:val="yellow"/>
              </w:rPr>
            </w:pPr>
            <w:r w:rsidRPr="00FD4CCF">
              <w:rPr>
                <w:highlight w:val="yellow"/>
              </w:rPr>
              <w:t>•ok</w:t>
            </w:r>
          </w:p>
        </w:tc>
        <w:tc>
          <w:tcPr>
            <w:tcW w:w="3686" w:type="dxa"/>
          </w:tcPr>
          <w:p w14:paraId="4265CC94" w14:textId="77777777" w:rsidR="00C57E99" w:rsidRPr="008B6621" w:rsidRDefault="00C57E99" w:rsidP="00E94440">
            <w:pPr>
              <w:pStyle w:val="StructureTableList"/>
            </w:pPr>
            <w:r w:rsidRPr="008B6621">
              <w:t>unprecedented match</w:t>
            </w:r>
          </w:p>
        </w:tc>
      </w:tr>
      <w:tr w:rsidR="00C57E99" w:rsidRPr="008B6621" w14:paraId="126DD291" w14:textId="77777777" w:rsidTr="00E94440">
        <w:trPr>
          <w:trHeight w:val="170"/>
        </w:trPr>
        <w:tc>
          <w:tcPr>
            <w:tcW w:w="2268" w:type="dxa"/>
          </w:tcPr>
          <w:p w14:paraId="277682B9" w14:textId="77777777" w:rsidR="00C57E99" w:rsidRPr="008B6621" w:rsidRDefault="00C57E99" w:rsidP="00E94440">
            <w:pPr>
              <w:pStyle w:val="StructureTableList"/>
              <w:rPr>
                <w:highlight w:val="green"/>
              </w:rPr>
            </w:pPr>
            <w:r w:rsidRPr="008B6621">
              <w:rPr>
                <w:highlight w:val="green"/>
              </w:rPr>
              <w:t>|</w:t>
            </w:r>
            <w:r w:rsidRPr="008B6621">
              <w:rPr>
                <w:highlight w:val="yellow"/>
              </w:rPr>
              <w:t>Abú</w:t>
            </w:r>
            <w:r w:rsidRPr="00215D6A">
              <w:rPr>
                <w:highlight w:val="darkYellow"/>
              </w:rPr>
              <w:t>-</w:t>
            </w:r>
            <w:r w:rsidRPr="008B6621">
              <w:rPr>
                <w:highlight w:val="yellow"/>
              </w:rPr>
              <w:t>Bakr</w:t>
            </w:r>
            <w:r w:rsidRPr="008B6621">
              <w:rPr>
                <w:highlight w:val="green"/>
              </w:rPr>
              <w:t>|</w:t>
            </w:r>
          </w:p>
        </w:tc>
        <w:tc>
          <w:tcPr>
            <w:tcW w:w="425" w:type="dxa"/>
          </w:tcPr>
          <w:p w14:paraId="0881C45C" w14:textId="77777777" w:rsidR="00C57E99" w:rsidRPr="008B6621" w:rsidRDefault="00C57E99" w:rsidP="00E94440">
            <w:pPr>
              <w:pStyle w:val="StructureTableList"/>
            </w:pPr>
            <w:r w:rsidRPr="008B6621">
              <w:t>1</w:t>
            </w:r>
          </w:p>
        </w:tc>
        <w:tc>
          <w:tcPr>
            <w:tcW w:w="2268" w:type="dxa"/>
          </w:tcPr>
          <w:p w14:paraId="7556A608" w14:textId="77777777" w:rsidR="00C57E99" w:rsidRPr="008B6621" w:rsidRDefault="00C57E99" w:rsidP="00E94440">
            <w:pPr>
              <w:pStyle w:val="StructureTableList"/>
            </w:pPr>
          </w:p>
        </w:tc>
        <w:tc>
          <w:tcPr>
            <w:tcW w:w="425" w:type="dxa"/>
          </w:tcPr>
          <w:p w14:paraId="182C6BFB" w14:textId="77777777" w:rsidR="00C57E99" w:rsidRPr="00D23168" w:rsidRDefault="00C57E99" w:rsidP="00E94440">
            <w:pPr>
              <w:pStyle w:val="StructureTableList"/>
              <w:rPr>
                <w:highlight w:val="yellow"/>
              </w:rPr>
            </w:pPr>
            <w:r w:rsidRPr="00D23168">
              <w:rPr>
                <w:highlight w:val="yellow"/>
              </w:rPr>
              <w:t>•ok</w:t>
            </w:r>
          </w:p>
        </w:tc>
        <w:tc>
          <w:tcPr>
            <w:tcW w:w="3686" w:type="dxa"/>
          </w:tcPr>
          <w:p w14:paraId="7B374563" w14:textId="77777777" w:rsidR="00C57E99" w:rsidRPr="008B6621" w:rsidRDefault="00C57E99" w:rsidP="00E94440">
            <w:pPr>
              <w:pStyle w:val="StructureTableList"/>
            </w:pPr>
            <w:r w:rsidRPr="008B6621">
              <w:t>unprecedented match</w:t>
            </w:r>
            <w:r>
              <w:t xml:space="preserve"> *L</w:t>
            </w:r>
          </w:p>
        </w:tc>
      </w:tr>
      <w:tr w:rsidR="00C57E99" w:rsidRPr="008B6621" w14:paraId="6A6E20F8" w14:textId="77777777" w:rsidTr="00E94440">
        <w:trPr>
          <w:trHeight w:val="170"/>
        </w:trPr>
        <w:tc>
          <w:tcPr>
            <w:tcW w:w="2268" w:type="dxa"/>
          </w:tcPr>
          <w:p w14:paraId="1A33B1DC" w14:textId="77777777" w:rsidR="00C57E99" w:rsidRPr="008B6621" w:rsidRDefault="00C57E99" w:rsidP="00E94440">
            <w:pPr>
              <w:pStyle w:val="StructureTableList"/>
              <w:rPr>
                <w:highlight w:val="green"/>
              </w:rPr>
            </w:pPr>
            <w:r w:rsidRPr="008B6621">
              <w:rPr>
                <w:highlight w:val="green"/>
              </w:rPr>
              <w:t>|</w:t>
            </w:r>
            <w:r w:rsidRPr="008B6621">
              <w:rPr>
                <w:highlight w:val="yellow"/>
              </w:rPr>
              <w:t>ʿAdasíyyih</w:t>
            </w:r>
            <w:r w:rsidRPr="008B6621">
              <w:rPr>
                <w:highlight w:val="green"/>
              </w:rPr>
              <w:t>|</w:t>
            </w:r>
          </w:p>
        </w:tc>
        <w:tc>
          <w:tcPr>
            <w:tcW w:w="425" w:type="dxa"/>
          </w:tcPr>
          <w:p w14:paraId="4C3B0CB4" w14:textId="77777777" w:rsidR="00C57E99" w:rsidRPr="008B6621" w:rsidRDefault="00C57E99" w:rsidP="00E94440">
            <w:pPr>
              <w:pStyle w:val="StructureTableList"/>
            </w:pPr>
            <w:r w:rsidRPr="008B6621">
              <w:t>1</w:t>
            </w:r>
          </w:p>
        </w:tc>
        <w:tc>
          <w:tcPr>
            <w:tcW w:w="2268" w:type="dxa"/>
          </w:tcPr>
          <w:p w14:paraId="10632FAF" w14:textId="77777777" w:rsidR="00C57E99" w:rsidRPr="008B6621" w:rsidRDefault="00C57E99" w:rsidP="00E94440">
            <w:pPr>
              <w:pStyle w:val="StructureTableList"/>
            </w:pPr>
          </w:p>
        </w:tc>
        <w:tc>
          <w:tcPr>
            <w:tcW w:w="425" w:type="dxa"/>
          </w:tcPr>
          <w:p w14:paraId="4828FB54" w14:textId="77777777" w:rsidR="00C57E99" w:rsidRPr="00D23168" w:rsidRDefault="00C57E99" w:rsidP="00E94440">
            <w:pPr>
              <w:pStyle w:val="StructureTableList"/>
              <w:rPr>
                <w:highlight w:val="yellow"/>
              </w:rPr>
            </w:pPr>
            <w:r w:rsidRPr="00D23168">
              <w:rPr>
                <w:highlight w:val="yellow"/>
              </w:rPr>
              <w:t>•ok</w:t>
            </w:r>
          </w:p>
        </w:tc>
        <w:tc>
          <w:tcPr>
            <w:tcW w:w="3686" w:type="dxa"/>
          </w:tcPr>
          <w:p w14:paraId="673EAC8A" w14:textId="77777777" w:rsidR="00C57E99" w:rsidRPr="008B6621" w:rsidRDefault="00C57E99" w:rsidP="00E94440">
            <w:pPr>
              <w:pStyle w:val="StructureTableList"/>
            </w:pPr>
            <w:r w:rsidRPr="008B6621">
              <w:t>unprecedented match</w:t>
            </w:r>
          </w:p>
        </w:tc>
      </w:tr>
      <w:tr w:rsidR="00C57E99" w:rsidRPr="008B6621" w14:paraId="00873757" w14:textId="77777777" w:rsidTr="00E94440">
        <w:trPr>
          <w:trHeight w:val="170"/>
        </w:trPr>
        <w:tc>
          <w:tcPr>
            <w:tcW w:w="2268" w:type="dxa"/>
          </w:tcPr>
          <w:p w14:paraId="1DF3A715" w14:textId="77777777" w:rsidR="00C57E99" w:rsidRPr="008B6621" w:rsidRDefault="00C57E99" w:rsidP="00E94440">
            <w:pPr>
              <w:pStyle w:val="StructureTableList"/>
              <w:rPr>
                <w:highlight w:val="green"/>
              </w:rPr>
            </w:pPr>
            <w:r w:rsidRPr="008B6621">
              <w:rPr>
                <w:highlight w:val="green"/>
              </w:rPr>
              <w:t>|</w:t>
            </w:r>
            <w:r w:rsidRPr="008B6621">
              <w:rPr>
                <w:highlight w:val="cyan"/>
              </w:rPr>
              <w:t>Adib Taherzadeh</w:t>
            </w:r>
            <w:r w:rsidRPr="008B6621">
              <w:rPr>
                <w:highlight w:val="green"/>
              </w:rPr>
              <w:t>|</w:t>
            </w:r>
          </w:p>
        </w:tc>
        <w:tc>
          <w:tcPr>
            <w:tcW w:w="425" w:type="dxa"/>
          </w:tcPr>
          <w:p w14:paraId="275D9411" w14:textId="77777777" w:rsidR="00C57E99" w:rsidRPr="008B6621" w:rsidRDefault="00C57E99" w:rsidP="00E94440">
            <w:pPr>
              <w:pStyle w:val="StructureTableList"/>
            </w:pPr>
            <w:r w:rsidRPr="008B6621">
              <w:t>1</w:t>
            </w:r>
          </w:p>
        </w:tc>
        <w:tc>
          <w:tcPr>
            <w:tcW w:w="2268" w:type="dxa"/>
          </w:tcPr>
          <w:p w14:paraId="4C0615EF" w14:textId="77777777" w:rsidR="00C57E99" w:rsidRPr="008B6621" w:rsidRDefault="00C57E99" w:rsidP="00E94440">
            <w:pPr>
              <w:pStyle w:val="StructureTableList"/>
            </w:pPr>
          </w:p>
        </w:tc>
        <w:tc>
          <w:tcPr>
            <w:tcW w:w="425" w:type="dxa"/>
          </w:tcPr>
          <w:p w14:paraId="20844FC9" w14:textId="77777777" w:rsidR="00C57E99" w:rsidRPr="00B455A8" w:rsidRDefault="00C57E99" w:rsidP="00E94440">
            <w:pPr>
              <w:pStyle w:val="StructureTableList"/>
              <w:rPr>
                <w:highlight w:val="magenta"/>
              </w:rPr>
            </w:pPr>
            <w:r w:rsidRPr="00B455A8">
              <w:rPr>
                <w:highlight w:val="magenta"/>
              </w:rPr>
              <w:t>•--</w:t>
            </w:r>
          </w:p>
        </w:tc>
        <w:tc>
          <w:tcPr>
            <w:tcW w:w="3686" w:type="dxa"/>
          </w:tcPr>
          <w:p w14:paraId="0EF5A352" w14:textId="77777777" w:rsidR="00C57E99" w:rsidRPr="008B6621" w:rsidRDefault="00C57E99" w:rsidP="00E94440">
            <w:pPr>
              <w:pStyle w:val="StructureTableList"/>
            </w:pPr>
            <w:r w:rsidRPr="008B6621">
              <w:t>---</w:t>
            </w:r>
            <w:r>
              <w:t xml:space="preserve"> *L</w:t>
            </w:r>
          </w:p>
        </w:tc>
      </w:tr>
      <w:tr w:rsidR="00C57E99" w:rsidRPr="008B6621" w14:paraId="19C1183F" w14:textId="77777777" w:rsidTr="00E94440">
        <w:trPr>
          <w:trHeight w:val="170"/>
        </w:trPr>
        <w:tc>
          <w:tcPr>
            <w:tcW w:w="2268" w:type="dxa"/>
          </w:tcPr>
          <w:p w14:paraId="5E62C112" w14:textId="77777777" w:rsidR="00C57E99" w:rsidRPr="008B6621" w:rsidRDefault="00C57E99" w:rsidP="00E94440">
            <w:pPr>
              <w:pStyle w:val="StructureTableList"/>
              <w:rPr>
                <w:highlight w:val="green"/>
              </w:rPr>
            </w:pPr>
            <w:r w:rsidRPr="008B6621">
              <w:rPr>
                <w:highlight w:val="cyan"/>
              </w:rPr>
              <w:t>|ADIB TAHERZADEH|</w:t>
            </w:r>
          </w:p>
        </w:tc>
        <w:tc>
          <w:tcPr>
            <w:tcW w:w="425" w:type="dxa"/>
          </w:tcPr>
          <w:p w14:paraId="0D95BFC9" w14:textId="77777777" w:rsidR="00C57E99" w:rsidRPr="008B6621" w:rsidRDefault="00C57E99" w:rsidP="00E94440">
            <w:pPr>
              <w:pStyle w:val="StructureTableList"/>
            </w:pPr>
            <w:r w:rsidRPr="008B6621">
              <w:t>2</w:t>
            </w:r>
          </w:p>
        </w:tc>
        <w:tc>
          <w:tcPr>
            <w:tcW w:w="2268" w:type="dxa"/>
          </w:tcPr>
          <w:p w14:paraId="44EB44B5" w14:textId="77777777" w:rsidR="00C57E99" w:rsidRPr="008B6621" w:rsidRDefault="00C57E99" w:rsidP="00E94440">
            <w:pPr>
              <w:pStyle w:val="StructureTableList"/>
            </w:pPr>
          </w:p>
        </w:tc>
        <w:tc>
          <w:tcPr>
            <w:tcW w:w="425" w:type="dxa"/>
          </w:tcPr>
          <w:p w14:paraId="10B7A08F" w14:textId="77777777" w:rsidR="00C57E99" w:rsidRPr="00B455A8" w:rsidRDefault="00C57E99" w:rsidP="00E94440">
            <w:pPr>
              <w:pStyle w:val="StructureTableList"/>
              <w:rPr>
                <w:highlight w:val="magenta"/>
              </w:rPr>
            </w:pPr>
            <w:r w:rsidRPr="00B455A8">
              <w:rPr>
                <w:highlight w:val="magenta"/>
              </w:rPr>
              <w:t>(--)</w:t>
            </w:r>
          </w:p>
        </w:tc>
        <w:tc>
          <w:tcPr>
            <w:tcW w:w="3686" w:type="dxa"/>
          </w:tcPr>
          <w:p w14:paraId="6F974864" w14:textId="77777777" w:rsidR="00C57E99" w:rsidRPr="008B6621" w:rsidRDefault="00C57E99" w:rsidP="00E94440">
            <w:pPr>
              <w:pStyle w:val="StructureTableList"/>
            </w:pPr>
            <w:r>
              <w:t xml:space="preserve"> *L *L</w:t>
            </w:r>
          </w:p>
        </w:tc>
      </w:tr>
      <w:tr w:rsidR="00C57E99" w:rsidRPr="008B6621" w14:paraId="5567ACFE" w14:textId="77777777" w:rsidTr="00E94440">
        <w:trPr>
          <w:trHeight w:val="170"/>
        </w:trPr>
        <w:tc>
          <w:tcPr>
            <w:tcW w:w="2268" w:type="dxa"/>
          </w:tcPr>
          <w:p w14:paraId="1FCBDC5D" w14:textId="77777777" w:rsidR="00C57E99" w:rsidRPr="007A5498" w:rsidRDefault="00C57E99" w:rsidP="00E94440">
            <w:pPr>
              <w:pStyle w:val="StructureTableListSkipped"/>
              <w:rPr>
                <w:highlight w:val="white"/>
              </w:rPr>
            </w:pPr>
            <w:r w:rsidRPr="007A5498">
              <w:rPr>
                <w:highlight w:val="white"/>
              </w:rPr>
              <w:t>|ADIB|</w:t>
            </w:r>
          </w:p>
        </w:tc>
        <w:tc>
          <w:tcPr>
            <w:tcW w:w="425" w:type="dxa"/>
          </w:tcPr>
          <w:p w14:paraId="6AD1AD74" w14:textId="77777777" w:rsidR="00C57E99" w:rsidRPr="008B6621" w:rsidRDefault="00C57E99" w:rsidP="00E94440">
            <w:pPr>
              <w:pStyle w:val="StructureTableListSkipped"/>
            </w:pPr>
          </w:p>
        </w:tc>
        <w:tc>
          <w:tcPr>
            <w:tcW w:w="2268" w:type="dxa"/>
          </w:tcPr>
          <w:p w14:paraId="08F83AE6" w14:textId="77777777" w:rsidR="00C57E99" w:rsidRPr="008B6621" w:rsidRDefault="00C57E99" w:rsidP="00E94440">
            <w:pPr>
              <w:pStyle w:val="StructureTableListSkipped"/>
            </w:pPr>
          </w:p>
        </w:tc>
        <w:tc>
          <w:tcPr>
            <w:tcW w:w="425" w:type="dxa"/>
          </w:tcPr>
          <w:p w14:paraId="35F8317E" w14:textId="77777777" w:rsidR="00C57E99" w:rsidRPr="008B6621" w:rsidRDefault="00C57E99" w:rsidP="00E94440">
            <w:pPr>
              <w:pStyle w:val="StructureTableListSkipped"/>
            </w:pPr>
            <w:r>
              <w:t>skip</w:t>
            </w:r>
          </w:p>
        </w:tc>
        <w:tc>
          <w:tcPr>
            <w:tcW w:w="3686" w:type="dxa"/>
          </w:tcPr>
          <w:p w14:paraId="0D8F817F" w14:textId="77777777" w:rsidR="00C57E99" w:rsidRPr="008B6621" w:rsidRDefault="00C57E99" w:rsidP="00E94440">
            <w:pPr>
              <w:pStyle w:val="StructureTableListSkipped"/>
            </w:pPr>
            <w:r w:rsidRPr="008B6621">
              <w:t>fuzzy match (|Adíb|) *L</w:t>
            </w:r>
          </w:p>
        </w:tc>
      </w:tr>
      <w:tr w:rsidR="00C57E99" w:rsidRPr="008B6621" w14:paraId="5A8DA997" w14:textId="77777777" w:rsidTr="00E94440">
        <w:trPr>
          <w:trHeight w:val="170"/>
        </w:trPr>
        <w:tc>
          <w:tcPr>
            <w:tcW w:w="2268" w:type="dxa"/>
          </w:tcPr>
          <w:p w14:paraId="05646D89" w14:textId="77777777" w:rsidR="00C57E99" w:rsidRPr="008B6621" w:rsidRDefault="00C57E99" w:rsidP="00E94440">
            <w:pPr>
              <w:pStyle w:val="StructureTableList"/>
              <w:rPr>
                <w:highlight w:val="green"/>
              </w:rPr>
            </w:pPr>
            <w:r w:rsidRPr="008B6621">
              <w:rPr>
                <w:highlight w:val="green"/>
              </w:rPr>
              <w:t>|</w:t>
            </w:r>
            <w:r w:rsidRPr="008B6621">
              <w:rPr>
                <w:highlight w:val="cyan"/>
              </w:rPr>
              <w:t>Adib</w:t>
            </w:r>
            <w:r w:rsidRPr="008B6621">
              <w:rPr>
                <w:highlight w:val="green"/>
              </w:rPr>
              <w:t>|</w:t>
            </w:r>
          </w:p>
        </w:tc>
        <w:tc>
          <w:tcPr>
            <w:tcW w:w="425" w:type="dxa"/>
          </w:tcPr>
          <w:p w14:paraId="78CACB67" w14:textId="77777777" w:rsidR="00C57E99" w:rsidRPr="008B6621" w:rsidRDefault="00C57E99" w:rsidP="00E94440">
            <w:pPr>
              <w:pStyle w:val="StructureTableList"/>
            </w:pPr>
            <w:r w:rsidRPr="008B6621">
              <w:t>1</w:t>
            </w:r>
          </w:p>
        </w:tc>
        <w:tc>
          <w:tcPr>
            <w:tcW w:w="2268" w:type="dxa"/>
          </w:tcPr>
          <w:p w14:paraId="16EA15D2" w14:textId="77777777" w:rsidR="00C57E99" w:rsidRPr="008B6621" w:rsidRDefault="00C57E99" w:rsidP="00E94440">
            <w:pPr>
              <w:pStyle w:val="StructureTableList"/>
            </w:pPr>
          </w:p>
        </w:tc>
        <w:tc>
          <w:tcPr>
            <w:tcW w:w="425" w:type="dxa"/>
          </w:tcPr>
          <w:p w14:paraId="2D53E63E" w14:textId="77777777" w:rsidR="00C57E99" w:rsidRPr="00B455A8" w:rsidRDefault="00C57E99" w:rsidP="00E94440">
            <w:pPr>
              <w:pStyle w:val="StructureTableList"/>
              <w:rPr>
                <w:highlight w:val="magenta"/>
              </w:rPr>
            </w:pPr>
            <w:r w:rsidRPr="00B455A8">
              <w:rPr>
                <w:highlight w:val="magenta"/>
              </w:rPr>
              <w:t>•--</w:t>
            </w:r>
          </w:p>
        </w:tc>
        <w:tc>
          <w:tcPr>
            <w:tcW w:w="3686" w:type="dxa"/>
          </w:tcPr>
          <w:p w14:paraId="06B4A0E8" w14:textId="77777777" w:rsidR="00C57E99" w:rsidRPr="008B6621" w:rsidRDefault="00C57E99" w:rsidP="00E94440">
            <w:pPr>
              <w:pStyle w:val="StructureTableList"/>
            </w:pPr>
            <w:r w:rsidRPr="008B6621">
              <w:t>fuzzy match (|Adíb|)</w:t>
            </w:r>
          </w:p>
        </w:tc>
      </w:tr>
      <w:tr w:rsidR="00C57E99" w:rsidRPr="008B6621" w14:paraId="6DC6AAE7" w14:textId="77777777" w:rsidTr="00E94440">
        <w:trPr>
          <w:trHeight w:val="170"/>
        </w:trPr>
        <w:tc>
          <w:tcPr>
            <w:tcW w:w="2268" w:type="dxa"/>
          </w:tcPr>
          <w:p w14:paraId="07AFE05F" w14:textId="77777777" w:rsidR="00C57E99" w:rsidRPr="008B6621" w:rsidRDefault="00C57E99" w:rsidP="00E94440">
            <w:pPr>
              <w:pStyle w:val="StructureTableList"/>
              <w:rPr>
                <w:highlight w:val="green"/>
              </w:rPr>
            </w:pPr>
            <w:r w:rsidRPr="008B6621">
              <w:rPr>
                <w:highlight w:val="green"/>
              </w:rPr>
              <w:t>|</w:t>
            </w:r>
            <w:r w:rsidRPr="008B6621">
              <w:rPr>
                <w:highlight w:val="yellow"/>
              </w:rPr>
              <w:t>Afnán</w:t>
            </w:r>
            <w:r w:rsidRPr="008B6621">
              <w:rPr>
                <w:highlight w:val="green"/>
              </w:rPr>
              <w:t>|</w:t>
            </w:r>
          </w:p>
        </w:tc>
        <w:tc>
          <w:tcPr>
            <w:tcW w:w="425" w:type="dxa"/>
          </w:tcPr>
          <w:p w14:paraId="013F602D" w14:textId="77777777" w:rsidR="00C57E99" w:rsidRPr="008B6621" w:rsidRDefault="00C57E99" w:rsidP="00E94440">
            <w:pPr>
              <w:pStyle w:val="StructureTableList"/>
            </w:pPr>
            <w:r w:rsidRPr="008B6621">
              <w:t>43</w:t>
            </w:r>
          </w:p>
        </w:tc>
        <w:tc>
          <w:tcPr>
            <w:tcW w:w="2268" w:type="dxa"/>
          </w:tcPr>
          <w:p w14:paraId="775952A5" w14:textId="77777777" w:rsidR="00C57E99" w:rsidRPr="008B6621" w:rsidRDefault="00C57E99" w:rsidP="00E94440">
            <w:pPr>
              <w:pStyle w:val="StructureTableList"/>
            </w:pPr>
          </w:p>
        </w:tc>
        <w:tc>
          <w:tcPr>
            <w:tcW w:w="425" w:type="dxa"/>
          </w:tcPr>
          <w:p w14:paraId="38C47BE7" w14:textId="77777777" w:rsidR="00C57E99" w:rsidRPr="00D23168" w:rsidRDefault="00C57E99" w:rsidP="00E94440">
            <w:pPr>
              <w:pStyle w:val="StructureTableList"/>
              <w:rPr>
                <w:highlight w:val="yellow"/>
              </w:rPr>
            </w:pPr>
            <w:r w:rsidRPr="00D23168">
              <w:rPr>
                <w:highlight w:val="yellow"/>
              </w:rPr>
              <w:t>•ok</w:t>
            </w:r>
          </w:p>
        </w:tc>
        <w:tc>
          <w:tcPr>
            <w:tcW w:w="3686" w:type="dxa"/>
          </w:tcPr>
          <w:p w14:paraId="64D22AF3" w14:textId="77777777" w:rsidR="00C57E99" w:rsidRPr="008B6621" w:rsidRDefault="00C57E99" w:rsidP="00E94440">
            <w:pPr>
              <w:pStyle w:val="StructureTableList"/>
            </w:pPr>
            <w:r w:rsidRPr="008B6621">
              <w:t>unprecedented match</w:t>
            </w:r>
          </w:p>
        </w:tc>
      </w:tr>
      <w:tr w:rsidR="00C57E99" w:rsidRPr="008B6621" w14:paraId="617E3495" w14:textId="77777777" w:rsidTr="00E94440">
        <w:trPr>
          <w:trHeight w:val="170"/>
        </w:trPr>
        <w:tc>
          <w:tcPr>
            <w:tcW w:w="2268" w:type="dxa"/>
          </w:tcPr>
          <w:p w14:paraId="79975F11" w14:textId="77777777" w:rsidR="00C57E99" w:rsidRPr="008B6621" w:rsidRDefault="00C57E99" w:rsidP="00E94440">
            <w:pPr>
              <w:pStyle w:val="StructureTableList"/>
              <w:rPr>
                <w:highlight w:val="green"/>
              </w:rPr>
            </w:pPr>
            <w:r w:rsidRPr="008B6621">
              <w:rPr>
                <w:highlight w:val="green"/>
              </w:rPr>
              <w:t>|</w:t>
            </w:r>
            <w:r w:rsidRPr="008B6621">
              <w:rPr>
                <w:highlight w:val="yellow"/>
              </w:rPr>
              <w:t>Afnán-i-Kabír</w:t>
            </w:r>
            <w:r w:rsidRPr="008B6621">
              <w:rPr>
                <w:highlight w:val="green"/>
              </w:rPr>
              <w:t>|</w:t>
            </w:r>
          </w:p>
        </w:tc>
        <w:tc>
          <w:tcPr>
            <w:tcW w:w="425" w:type="dxa"/>
          </w:tcPr>
          <w:p w14:paraId="3F2718D2" w14:textId="77777777" w:rsidR="00C57E99" w:rsidRPr="008B6621" w:rsidRDefault="00C57E99" w:rsidP="00E94440">
            <w:pPr>
              <w:pStyle w:val="StructureTableList"/>
            </w:pPr>
            <w:r w:rsidRPr="008B6621">
              <w:t>3</w:t>
            </w:r>
          </w:p>
        </w:tc>
        <w:tc>
          <w:tcPr>
            <w:tcW w:w="2268" w:type="dxa"/>
          </w:tcPr>
          <w:p w14:paraId="59EFFDB0" w14:textId="77777777" w:rsidR="00C57E99" w:rsidRPr="008B6621" w:rsidRDefault="00C57E99" w:rsidP="00E94440">
            <w:pPr>
              <w:pStyle w:val="StructureTableList"/>
            </w:pPr>
          </w:p>
        </w:tc>
        <w:tc>
          <w:tcPr>
            <w:tcW w:w="425" w:type="dxa"/>
          </w:tcPr>
          <w:p w14:paraId="66E43B20" w14:textId="77777777" w:rsidR="00C57E99" w:rsidRPr="00D23168" w:rsidRDefault="00C57E99" w:rsidP="00E94440">
            <w:pPr>
              <w:pStyle w:val="StructureTableList"/>
              <w:rPr>
                <w:highlight w:val="yellow"/>
              </w:rPr>
            </w:pPr>
            <w:r w:rsidRPr="00D23168">
              <w:rPr>
                <w:highlight w:val="yellow"/>
              </w:rPr>
              <w:t>•ok</w:t>
            </w:r>
          </w:p>
        </w:tc>
        <w:tc>
          <w:tcPr>
            <w:tcW w:w="3686" w:type="dxa"/>
          </w:tcPr>
          <w:p w14:paraId="5CBD33EF" w14:textId="77777777" w:rsidR="00C57E99" w:rsidRPr="008B6621" w:rsidRDefault="00C57E99" w:rsidP="00E94440">
            <w:pPr>
              <w:pStyle w:val="StructureTableList"/>
            </w:pPr>
            <w:r w:rsidRPr="008B6621">
              <w:t>unprecedented match</w:t>
            </w:r>
          </w:p>
        </w:tc>
      </w:tr>
      <w:tr w:rsidR="00C57E99" w:rsidRPr="008B6621" w14:paraId="3EFB47F2" w14:textId="77777777" w:rsidTr="00E94440">
        <w:trPr>
          <w:trHeight w:val="170"/>
        </w:trPr>
        <w:tc>
          <w:tcPr>
            <w:tcW w:w="2268" w:type="dxa"/>
          </w:tcPr>
          <w:p w14:paraId="41B43363" w14:textId="77777777" w:rsidR="00C57E99" w:rsidRPr="008B6621" w:rsidRDefault="00C57E99" w:rsidP="00E94440">
            <w:pPr>
              <w:pStyle w:val="StructureTableList"/>
              <w:rPr>
                <w:highlight w:val="green"/>
              </w:rPr>
            </w:pPr>
            <w:r w:rsidRPr="008B6621">
              <w:rPr>
                <w:highlight w:val="green"/>
              </w:rPr>
              <w:t>|</w:t>
            </w:r>
            <w:r w:rsidRPr="008B6621">
              <w:rPr>
                <w:highlight w:val="yellow"/>
              </w:rPr>
              <w:t>Afnáns</w:t>
            </w:r>
            <w:r w:rsidRPr="008B6621">
              <w:rPr>
                <w:highlight w:val="green"/>
              </w:rPr>
              <w:t>|</w:t>
            </w:r>
          </w:p>
        </w:tc>
        <w:tc>
          <w:tcPr>
            <w:tcW w:w="425" w:type="dxa"/>
          </w:tcPr>
          <w:p w14:paraId="39242F16" w14:textId="77777777" w:rsidR="00C57E99" w:rsidRPr="008B6621" w:rsidRDefault="00C57E99" w:rsidP="00E94440">
            <w:pPr>
              <w:pStyle w:val="StructureTableList"/>
            </w:pPr>
            <w:r w:rsidRPr="008B6621">
              <w:t>2</w:t>
            </w:r>
          </w:p>
        </w:tc>
        <w:tc>
          <w:tcPr>
            <w:tcW w:w="2268" w:type="dxa"/>
          </w:tcPr>
          <w:p w14:paraId="3C2F3BD4" w14:textId="77777777" w:rsidR="00C57E99" w:rsidRPr="008B6621" w:rsidRDefault="00C57E99" w:rsidP="00E94440">
            <w:pPr>
              <w:pStyle w:val="StructureTableList"/>
            </w:pPr>
          </w:p>
        </w:tc>
        <w:tc>
          <w:tcPr>
            <w:tcW w:w="425" w:type="dxa"/>
          </w:tcPr>
          <w:p w14:paraId="7B170FE0" w14:textId="77777777" w:rsidR="00C57E99" w:rsidRPr="0005693F" w:rsidRDefault="00C57E99" w:rsidP="00E94440">
            <w:pPr>
              <w:pStyle w:val="StructureTableList"/>
              <w:rPr>
                <w:highlight w:val="magenta"/>
              </w:rPr>
            </w:pPr>
            <w:r w:rsidRPr="0005693F">
              <w:rPr>
                <w:highlight w:val="magenta"/>
              </w:rPr>
              <w:t>•ok en</w:t>
            </w:r>
          </w:p>
        </w:tc>
        <w:tc>
          <w:tcPr>
            <w:tcW w:w="3686" w:type="dxa"/>
          </w:tcPr>
          <w:p w14:paraId="3EC8F8BD" w14:textId="77777777" w:rsidR="00C57E99" w:rsidRPr="008B6621" w:rsidRDefault="00C57E99" w:rsidP="00E94440">
            <w:pPr>
              <w:pStyle w:val="StructureTableList"/>
            </w:pPr>
            <w:r w:rsidRPr="008B6621">
              <w:t>---</w:t>
            </w:r>
          </w:p>
        </w:tc>
      </w:tr>
      <w:tr w:rsidR="00C57E99" w:rsidRPr="008B6621" w14:paraId="2E421FB9" w14:textId="77777777" w:rsidTr="00E94440">
        <w:trPr>
          <w:trHeight w:val="170"/>
        </w:trPr>
        <w:tc>
          <w:tcPr>
            <w:tcW w:w="2268" w:type="dxa"/>
          </w:tcPr>
          <w:p w14:paraId="4903EE39" w14:textId="77777777" w:rsidR="00C57E99" w:rsidRPr="008B6621" w:rsidRDefault="00C57E99" w:rsidP="00E94440">
            <w:pPr>
              <w:pStyle w:val="StructureTableList"/>
              <w:rPr>
                <w:highlight w:val="green"/>
              </w:rPr>
            </w:pPr>
            <w:r w:rsidRPr="008B6621">
              <w:rPr>
                <w:rStyle w:val="referenceauthor"/>
                <w:highlight w:val="green"/>
              </w:rPr>
              <w:t>|</w:t>
            </w:r>
            <w:r w:rsidRPr="008B6621">
              <w:rPr>
                <w:rStyle w:val="referenceauthor"/>
                <w:highlight w:val="yellow"/>
              </w:rPr>
              <w:t>Afrútih</w:t>
            </w:r>
            <w:r w:rsidRPr="008B6621">
              <w:rPr>
                <w:rStyle w:val="referenceauthor"/>
                <w:highlight w:val="green"/>
              </w:rPr>
              <w:t>|</w:t>
            </w:r>
          </w:p>
        </w:tc>
        <w:tc>
          <w:tcPr>
            <w:tcW w:w="425" w:type="dxa"/>
          </w:tcPr>
          <w:p w14:paraId="36D6DC58" w14:textId="77777777" w:rsidR="00C57E99" w:rsidRPr="008B6621" w:rsidRDefault="00C57E99" w:rsidP="00E94440">
            <w:pPr>
              <w:pStyle w:val="StructureTableList"/>
            </w:pPr>
            <w:r w:rsidRPr="008B6621">
              <w:t>1</w:t>
            </w:r>
          </w:p>
        </w:tc>
        <w:tc>
          <w:tcPr>
            <w:tcW w:w="2268" w:type="dxa"/>
          </w:tcPr>
          <w:p w14:paraId="6BCFFB6D" w14:textId="77777777" w:rsidR="00C57E99" w:rsidRPr="008B6621" w:rsidRDefault="00C57E99" w:rsidP="00E94440">
            <w:pPr>
              <w:pStyle w:val="StructureTableList"/>
            </w:pPr>
          </w:p>
        </w:tc>
        <w:tc>
          <w:tcPr>
            <w:tcW w:w="425" w:type="dxa"/>
          </w:tcPr>
          <w:p w14:paraId="24ED6E2C" w14:textId="77777777" w:rsidR="00C57E99" w:rsidRPr="00D23168" w:rsidRDefault="00C57E99" w:rsidP="00E94440">
            <w:pPr>
              <w:pStyle w:val="StructureTableList"/>
              <w:rPr>
                <w:highlight w:val="yellow"/>
              </w:rPr>
            </w:pPr>
            <w:r w:rsidRPr="00D23168">
              <w:rPr>
                <w:highlight w:val="yellow"/>
              </w:rPr>
              <w:t>•ok</w:t>
            </w:r>
          </w:p>
        </w:tc>
        <w:tc>
          <w:tcPr>
            <w:tcW w:w="3686" w:type="dxa"/>
          </w:tcPr>
          <w:p w14:paraId="43A86547" w14:textId="77777777" w:rsidR="00C57E99" w:rsidRPr="008B6621" w:rsidRDefault="00C57E99" w:rsidP="00E94440">
            <w:pPr>
              <w:pStyle w:val="StructureTableList"/>
            </w:pPr>
            <w:r w:rsidRPr="008B6621">
              <w:rPr>
                <w:rFonts w:hint="eastAsia"/>
              </w:rPr>
              <w:t>fuzzy match (|Afrú</w:t>
            </w:r>
            <w:r w:rsidRPr="008B6621">
              <w:t></w:t>
            </w:r>
            <w:r w:rsidRPr="008B6621">
              <w:rPr>
                <w:rFonts w:hint="eastAsia"/>
              </w:rPr>
              <w:t>tih|)</w:t>
            </w:r>
            <w:r w:rsidRPr="008B6621">
              <w:t xml:space="preserve"> *L</w:t>
            </w:r>
          </w:p>
        </w:tc>
      </w:tr>
      <w:tr w:rsidR="00C57E99" w:rsidRPr="008B6621" w14:paraId="1B35D755" w14:textId="77777777" w:rsidTr="00E94440">
        <w:trPr>
          <w:trHeight w:val="170"/>
        </w:trPr>
        <w:tc>
          <w:tcPr>
            <w:tcW w:w="2268" w:type="dxa"/>
          </w:tcPr>
          <w:p w14:paraId="39C7C843" w14:textId="77777777" w:rsidR="00C57E99" w:rsidRPr="007A5498" w:rsidRDefault="00C57E99" w:rsidP="00E94440">
            <w:pPr>
              <w:pStyle w:val="StructureTableListSkipped"/>
              <w:rPr>
                <w:highlight w:val="white"/>
              </w:rPr>
            </w:pPr>
            <w:r w:rsidRPr="007A5498">
              <w:rPr>
                <w:rStyle w:val="BookTitle"/>
                <w:highlight w:val="white"/>
              </w:rPr>
              <w:t>|ʿAhadith’|</w:t>
            </w:r>
          </w:p>
        </w:tc>
        <w:tc>
          <w:tcPr>
            <w:tcW w:w="425" w:type="dxa"/>
          </w:tcPr>
          <w:p w14:paraId="405A73D4" w14:textId="77777777" w:rsidR="00C57E99" w:rsidRPr="008B6621" w:rsidRDefault="00C57E99" w:rsidP="00E94440">
            <w:pPr>
              <w:pStyle w:val="StructureTableListSkipped"/>
            </w:pPr>
          </w:p>
        </w:tc>
        <w:tc>
          <w:tcPr>
            <w:tcW w:w="2268" w:type="dxa"/>
          </w:tcPr>
          <w:p w14:paraId="691A5C69" w14:textId="77777777" w:rsidR="00C57E99" w:rsidRPr="008B6621" w:rsidRDefault="00C57E99" w:rsidP="00E94440">
            <w:pPr>
              <w:pStyle w:val="StructureTableListSkipped"/>
            </w:pPr>
            <w:r w:rsidRPr="008B6621">
              <w:t>Aḥádí</w:t>
            </w:r>
          </w:p>
        </w:tc>
        <w:tc>
          <w:tcPr>
            <w:tcW w:w="425" w:type="dxa"/>
          </w:tcPr>
          <w:p w14:paraId="33582487" w14:textId="77777777" w:rsidR="00C57E99" w:rsidRPr="008B6621" w:rsidRDefault="00C57E99" w:rsidP="00E94440">
            <w:pPr>
              <w:pStyle w:val="StructureTableListSkipped"/>
            </w:pPr>
            <w:r>
              <w:t>skip</w:t>
            </w:r>
          </w:p>
        </w:tc>
        <w:tc>
          <w:tcPr>
            <w:tcW w:w="3686" w:type="dxa"/>
          </w:tcPr>
          <w:p w14:paraId="577E1699" w14:textId="77777777" w:rsidR="00C57E99" w:rsidRPr="008B6621" w:rsidRDefault="00C57E99" w:rsidP="00E94440">
            <w:pPr>
              <w:pStyle w:val="StructureTableListSkipped"/>
            </w:pPr>
            <w:r w:rsidRPr="008B6621">
              <w:t>fuzzy match (|Aḥádí|) *L</w:t>
            </w:r>
          </w:p>
        </w:tc>
      </w:tr>
      <w:tr w:rsidR="00C57E99" w:rsidRPr="008B6621" w14:paraId="0DF674B6" w14:textId="77777777" w:rsidTr="00E94440">
        <w:trPr>
          <w:trHeight w:val="170"/>
        </w:trPr>
        <w:tc>
          <w:tcPr>
            <w:tcW w:w="2268" w:type="dxa"/>
          </w:tcPr>
          <w:p w14:paraId="7B9292FE" w14:textId="77777777" w:rsidR="00C57E99" w:rsidRPr="008B6621" w:rsidRDefault="00C57E99" w:rsidP="00E94440">
            <w:pPr>
              <w:pStyle w:val="StructureTableList"/>
              <w:rPr>
                <w:highlight w:val="green"/>
              </w:rPr>
            </w:pPr>
            <w:r w:rsidRPr="008B6621">
              <w:rPr>
                <w:rStyle w:val="BookTitle"/>
                <w:highlight w:val="green"/>
              </w:rPr>
              <w:t>|</w:t>
            </w:r>
            <w:r w:rsidRPr="008B6621">
              <w:rPr>
                <w:highlight w:val="yellow"/>
              </w:rPr>
              <w:t>Aḥádí</w:t>
            </w:r>
            <w:r w:rsidRPr="008B6621">
              <w:rPr>
                <w:rStyle w:val="BookTitle"/>
                <w:highlight w:val="green"/>
              </w:rPr>
              <w:t>|</w:t>
            </w:r>
          </w:p>
        </w:tc>
        <w:tc>
          <w:tcPr>
            <w:tcW w:w="425" w:type="dxa"/>
          </w:tcPr>
          <w:p w14:paraId="411E268A" w14:textId="77777777" w:rsidR="00C57E99" w:rsidRPr="008B6621" w:rsidRDefault="00C57E99" w:rsidP="00E94440">
            <w:pPr>
              <w:pStyle w:val="StructureTableList"/>
            </w:pPr>
            <w:r w:rsidRPr="008B6621">
              <w:t>1</w:t>
            </w:r>
          </w:p>
        </w:tc>
        <w:tc>
          <w:tcPr>
            <w:tcW w:w="2268" w:type="dxa"/>
          </w:tcPr>
          <w:p w14:paraId="3CB9572C" w14:textId="77777777" w:rsidR="00C57E99" w:rsidRPr="008B6621" w:rsidRDefault="00C57E99" w:rsidP="00E94440">
            <w:pPr>
              <w:pStyle w:val="StructureTableList"/>
            </w:pPr>
          </w:p>
        </w:tc>
        <w:tc>
          <w:tcPr>
            <w:tcW w:w="425" w:type="dxa"/>
          </w:tcPr>
          <w:p w14:paraId="2D520110" w14:textId="77777777" w:rsidR="00C57E99" w:rsidRPr="00D23168" w:rsidRDefault="00C57E99" w:rsidP="00E94440">
            <w:pPr>
              <w:pStyle w:val="StructureTableList"/>
              <w:rPr>
                <w:highlight w:val="yellow"/>
              </w:rPr>
            </w:pPr>
            <w:r w:rsidRPr="00D23168">
              <w:rPr>
                <w:highlight w:val="yellow"/>
              </w:rPr>
              <w:t>•ok</w:t>
            </w:r>
          </w:p>
        </w:tc>
        <w:tc>
          <w:tcPr>
            <w:tcW w:w="3686" w:type="dxa"/>
          </w:tcPr>
          <w:p w14:paraId="3DFF80A1" w14:textId="77777777" w:rsidR="00C57E99" w:rsidRPr="008B6621" w:rsidRDefault="00C57E99" w:rsidP="00E94440">
            <w:pPr>
              <w:pStyle w:val="StructureTableList"/>
            </w:pPr>
            <w:r w:rsidRPr="008B6621">
              <w:t xml:space="preserve"> *L</w:t>
            </w:r>
          </w:p>
        </w:tc>
      </w:tr>
      <w:tr w:rsidR="00C57E99" w:rsidRPr="008B6621" w14:paraId="3AD8EEDD" w14:textId="77777777" w:rsidTr="00E94440">
        <w:trPr>
          <w:trHeight w:val="170"/>
        </w:trPr>
        <w:tc>
          <w:tcPr>
            <w:tcW w:w="2268" w:type="dxa"/>
          </w:tcPr>
          <w:p w14:paraId="42E823E3" w14:textId="77777777" w:rsidR="00C57E99" w:rsidRPr="008B6621" w:rsidRDefault="00C57E99" w:rsidP="00E94440">
            <w:pPr>
              <w:pStyle w:val="StructureTableList"/>
              <w:rPr>
                <w:highlight w:val="green"/>
              </w:rPr>
            </w:pPr>
            <w:r w:rsidRPr="008B6621">
              <w:rPr>
                <w:highlight w:val="green"/>
              </w:rPr>
              <w:t>|</w:t>
            </w:r>
            <w:r w:rsidRPr="008B6621">
              <w:rPr>
                <w:highlight w:val="cyan"/>
              </w:rPr>
              <w:t>Ahmad Sohrab</w:t>
            </w:r>
            <w:r w:rsidRPr="008B6621">
              <w:rPr>
                <w:highlight w:val="green"/>
              </w:rPr>
              <w:t>|</w:t>
            </w:r>
          </w:p>
        </w:tc>
        <w:tc>
          <w:tcPr>
            <w:tcW w:w="425" w:type="dxa"/>
          </w:tcPr>
          <w:p w14:paraId="5EB59707" w14:textId="77777777" w:rsidR="00C57E99" w:rsidRPr="008B6621" w:rsidRDefault="00C57E99" w:rsidP="00E94440">
            <w:pPr>
              <w:pStyle w:val="StructureTableList"/>
            </w:pPr>
            <w:r w:rsidRPr="008B6621">
              <w:t>13</w:t>
            </w:r>
          </w:p>
        </w:tc>
        <w:tc>
          <w:tcPr>
            <w:tcW w:w="2268" w:type="dxa"/>
          </w:tcPr>
          <w:p w14:paraId="776FC008" w14:textId="77777777" w:rsidR="00C57E99" w:rsidRPr="008B6621" w:rsidRDefault="00C57E99" w:rsidP="00E94440">
            <w:pPr>
              <w:pStyle w:val="StructureTableList"/>
            </w:pPr>
          </w:p>
        </w:tc>
        <w:tc>
          <w:tcPr>
            <w:tcW w:w="425" w:type="dxa"/>
          </w:tcPr>
          <w:p w14:paraId="1526E09B"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0F834ACA" w14:textId="77777777" w:rsidR="00C57E99" w:rsidRPr="008B6621" w:rsidRDefault="00C57E99" w:rsidP="00E94440">
            <w:pPr>
              <w:pStyle w:val="StructureTableList"/>
            </w:pPr>
            <w:r w:rsidRPr="008B6621">
              <w:t>--- *L</w:t>
            </w:r>
            <w:r>
              <w:t xml:space="preserve"> *L</w:t>
            </w:r>
          </w:p>
        </w:tc>
      </w:tr>
      <w:tr w:rsidR="00C57E99" w:rsidRPr="008B6621" w14:paraId="7FC390F7" w14:textId="77777777" w:rsidTr="00E94440">
        <w:trPr>
          <w:trHeight w:val="170"/>
        </w:trPr>
        <w:tc>
          <w:tcPr>
            <w:tcW w:w="2268" w:type="dxa"/>
          </w:tcPr>
          <w:p w14:paraId="2F507911"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 Yazdí</w:t>
            </w:r>
            <w:r w:rsidRPr="008B6621">
              <w:rPr>
                <w:highlight w:val="green"/>
              </w:rPr>
              <w:t>|</w:t>
            </w:r>
          </w:p>
        </w:tc>
        <w:tc>
          <w:tcPr>
            <w:tcW w:w="425" w:type="dxa"/>
          </w:tcPr>
          <w:p w14:paraId="3D41406A" w14:textId="77777777" w:rsidR="00C57E99" w:rsidRPr="008B6621" w:rsidRDefault="00C57E99" w:rsidP="00E94440">
            <w:pPr>
              <w:pStyle w:val="StructureTableList"/>
            </w:pPr>
            <w:r w:rsidRPr="008B6621">
              <w:t>3</w:t>
            </w:r>
          </w:p>
        </w:tc>
        <w:tc>
          <w:tcPr>
            <w:tcW w:w="2268" w:type="dxa"/>
          </w:tcPr>
          <w:p w14:paraId="0B51080A" w14:textId="77777777" w:rsidR="00C57E99" w:rsidRPr="008B6621" w:rsidRDefault="00C57E99" w:rsidP="00E94440">
            <w:pPr>
              <w:pStyle w:val="StructureTableList"/>
            </w:pPr>
          </w:p>
        </w:tc>
        <w:tc>
          <w:tcPr>
            <w:tcW w:w="425" w:type="dxa"/>
          </w:tcPr>
          <w:p w14:paraId="3EAE1FD4" w14:textId="77777777" w:rsidR="00C57E99" w:rsidRPr="00D23168" w:rsidRDefault="00C57E99" w:rsidP="00E94440">
            <w:pPr>
              <w:pStyle w:val="StructureTableList"/>
              <w:rPr>
                <w:highlight w:val="yellow"/>
              </w:rPr>
            </w:pPr>
            <w:r w:rsidRPr="00D23168">
              <w:rPr>
                <w:highlight w:val="yellow"/>
              </w:rPr>
              <w:t>•ok</w:t>
            </w:r>
          </w:p>
        </w:tc>
        <w:tc>
          <w:tcPr>
            <w:tcW w:w="3686" w:type="dxa"/>
          </w:tcPr>
          <w:p w14:paraId="3907EAB2" w14:textId="77777777" w:rsidR="00C57E99" w:rsidRPr="008B6621" w:rsidRDefault="00C57E99" w:rsidP="00E94440">
            <w:pPr>
              <w:pStyle w:val="StructureTableList"/>
            </w:pPr>
            <w:r w:rsidRPr="008B6621">
              <w:t>--- *L</w:t>
            </w:r>
          </w:p>
        </w:tc>
      </w:tr>
      <w:tr w:rsidR="00C57E99" w:rsidRPr="008B6621" w14:paraId="16A2D5AB" w14:textId="77777777" w:rsidTr="00E94440">
        <w:trPr>
          <w:trHeight w:val="170"/>
        </w:trPr>
        <w:tc>
          <w:tcPr>
            <w:tcW w:w="2268" w:type="dxa"/>
          </w:tcPr>
          <w:p w14:paraId="0C9D5FED"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 Yazdí’s</w:t>
            </w:r>
            <w:r w:rsidRPr="008B6621">
              <w:rPr>
                <w:highlight w:val="green"/>
              </w:rPr>
              <w:t>|</w:t>
            </w:r>
          </w:p>
        </w:tc>
        <w:tc>
          <w:tcPr>
            <w:tcW w:w="425" w:type="dxa"/>
          </w:tcPr>
          <w:p w14:paraId="0C75B4E2" w14:textId="77777777" w:rsidR="00C57E99" w:rsidRPr="008B6621" w:rsidRDefault="00C57E99" w:rsidP="00E94440">
            <w:pPr>
              <w:pStyle w:val="StructureTableList"/>
            </w:pPr>
            <w:r w:rsidRPr="008B6621">
              <w:t>1</w:t>
            </w:r>
          </w:p>
        </w:tc>
        <w:tc>
          <w:tcPr>
            <w:tcW w:w="2268" w:type="dxa"/>
          </w:tcPr>
          <w:p w14:paraId="1AA8F4E8" w14:textId="77777777" w:rsidR="00C57E99" w:rsidRPr="008B6621" w:rsidRDefault="00C57E99" w:rsidP="00E94440">
            <w:pPr>
              <w:pStyle w:val="StructureTableList"/>
            </w:pPr>
          </w:p>
        </w:tc>
        <w:tc>
          <w:tcPr>
            <w:tcW w:w="425" w:type="dxa"/>
          </w:tcPr>
          <w:p w14:paraId="5EC8219A" w14:textId="77777777" w:rsidR="00C57E99" w:rsidRPr="00D23168" w:rsidRDefault="00C57E99" w:rsidP="00E94440">
            <w:pPr>
              <w:pStyle w:val="StructureTableList"/>
              <w:rPr>
                <w:highlight w:val="yellow"/>
              </w:rPr>
            </w:pPr>
            <w:r w:rsidRPr="00D23168">
              <w:rPr>
                <w:highlight w:val="yellow"/>
              </w:rPr>
              <w:t>•ok</w:t>
            </w:r>
          </w:p>
        </w:tc>
        <w:tc>
          <w:tcPr>
            <w:tcW w:w="3686" w:type="dxa"/>
          </w:tcPr>
          <w:p w14:paraId="3EBDE910" w14:textId="77777777" w:rsidR="00C57E99" w:rsidRPr="008B6621" w:rsidRDefault="00C57E99" w:rsidP="00E94440">
            <w:pPr>
              <w:pStyle w:val="StructureTableList"/>
            </w:pPr>
            <w:r w:rsidRPr="008B6621">
              <w:t>--- *L</w:t>
            </w:r>
          </w:p>
        </w:tc>
      </w:tr>
      <w:tr w:rsidR="00C57E99" w:rsidRPr="008B6621" w14:paraId="755C3DDD" w14:textId="77777777" w:rsidTr="00E94440">
        <w:trPr>
          <w:trHeight w:val="170"/>
        </w:trPr>
        <w:tc>
          <w:tcPr>
            <w:tcW w:w="2268" w:type="dxa"/>
          </w:tcPr>
          <w:p w14:paraId="7FEBC634" w14:textId="77777777" w:rsidR="00C57E99" w:rsidRPr="008B6621" w:rsidRDefault="00C57E99" w:rsidP="00E94440">
            <w:pPr>
              <w:pStyle w:val="StructureTableList"/>
              <w:rPr>
                <w:highlight w:val="green"/>
              </w:rPr>
            </w:pPr>
            <w:r w:rsidRPr="008B6621">
              <w:rPr>
                <w:highlight w:val="green"/>
              </w:rPr>
              <w:t>|</w:t>
            </w:r>
            <w:r w:rsidRPr="00215D6A">
              <w:rPr>
                <w:highlight w:val="cyan"/>
              </w:rPr>
              <w:t>Ahmad</w:t>
            </w:r>
            <w:r w:rsidRPr="008B6621">
              <w:rPr>
                <w:highlight w:val="green"/>
              </w:rPr>
              <w:t>|</w:t>
            </w:r>
          </w:p>
        </w:tc>
        <w:tc>
          <w:tcPr>
            <w:tcW w:w="425" w:type="dxa"/>
          </w:tcPr>
          <w:p w14:paraId="131FA4DE" w14:textId="77777777" w:rsidR="00C57E99" w:rsidRPr="008B6621" w:rsidRDefault="00C57E99" w:rsidP="00E94440">
            <w:pPr>
              <w:pStyle w:val="StructureTableList"/>
            </w:pPr>
            <w:r w:rsidRPr="008B6621">
              <w:t>11</w:t>
            </w:r>
          </w:p>
        </w:tc>
        <w:tc>
          <w:tcPr>
            <w:tcW w:w="2268" w:type="dxa"/>
          </w:tcPr>
          <w:p w14:paraId="40048262" w14:textId="77777777" w:rsidR="00C57E99" w:rsidRPr="008B6621" w:rsidRDefault="00C57E99" w:rsidP="00E94440">
            <w:pPr>
              <w:pStyle w:val="StructureTableList"/>
            </w:pPr>
          </w:p>
        </w:tc>
        <w:tc>
          <w:tcPr>
            <w:tcW w:w="425" w:type="dxa"/>
          </w:tcPr>
          <w:p w14:paraId="080ACA1D"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20F86C37" w14:textId="77777777" w:rsidR="00C57E99" w:rsidRPr="008B6621" w:rsidRDefault="00C57E99" w:rsidP="00E94440">
            <w:pPr>
              <w:pStyle w:val="StructureTableList"/>
            </w:pPr>
            <w:r w:rsidRPr="008B6621">
              <w:t>fuzzy match (|Aḥmad|)</w:t>
            </w:r>
            <w:r>
              <w:t xml:space="preserve"> *L</w:t>
            </w:r>
          </w:p>
        </w:tc>
      </w:tr>
      <w:tr w:rsidR="00C57E99" w:rsidRPr="008B6621" w14:paraId="35391213" w14:textId="77777777" w:rsidTr="00E94440">
        <w:trPr>
          <w:trHeight w:val="170"/>
        </w:trPr>
        <w:tc>
          <w:tcPr>
            <w:tcW w:w="2268" w:type="dxa"/>
          </w:tcPr>
          <w:p w14:paraId="6EBE36DA"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w:t>
            </w:r>
            <w:r w:rsidRPr="008B6621">
              <w:rPr>
                <w:highlight w:val="green"/>
              </w:rPr>
              <w:t>|</w:t>
            </w:r>
          </w:p>
        </w:tc>
        <w:tc>
          <w:tcPr>
            <w:tcW w:w="425" w:type="dxa"/>
          </w:tcPr>
          <w:p w14:paraId="124B34DF" w14:textId="77777777" w:rsidR="00C57E99" w:rsidRPr="008B6621" w:rsidRDefault="00C57E99" w:rsidP="00E94440">
            <w:pPr>
              <w:pStyle w:val="StructureTableList"/>
            </w:pPr>
            <w:r w:rsidRPr="008B6621">
              <w:t>3</w:t>
            </w:r>
          </w:p>
        </w:tc>
        <w:tc>
          <w:tcPr>
            <w:tcW w:w="2268" w:type="dxa"/>
          </w:tcPr>
          <w:p w14:paraId="6A38033C" w14:textId="77777777" w:rsidR="00C57E99" w:rsidRPr="008B6621" w:rsidRDefault="00C57E99" w:rsidP="00E94440">
            <w:pPr>
              <w:pStyle w:val="StructureTableList"/>
            </w:pPr>
          </w:p>
        </w:tc>
        <w:tc>
          <w:tcPr>
            <w:tcW w:w="425" w:type="dxa"/>
          </w:tcPr>
          <w:p w14:paraId="01E105CB" w14:textId="77777777" w:rsidR="00C57E99" w:rsidRPr="00D23168" w:rsidRDefault="00C57E99" w:rsidP="00E94440">
            <w:pPr>
              <w:pStyle w:val="StructureTableList"/>
              <w:rPr>
                <w:highlight w:val="yellow"/>
              </w:rPr>
            </w:pPr>
            <w:r w:rsidRPr="00D23168">
              <w:rPr>
                <w:highlight w:val="yellow"/>
              </w:rPr>
              <w:t>•ok</w:t>
            </w:r>
          </w:p>
        </w:tc>
        <w:tc>
          <w:tcPr>
            <w:tcW w:w="3686" w:type="dxa"/>
          </w:tcPr>
          <w:p w14:paraId="30A7ECED" w14:textId="77777777" w:rsidR="00C57E99" w:rsidRPr="008B6621" w:rsidRDefault="00C57E99" w:rsidP="00E94440">
            <w:pPr>
              <w:pStyle w:val="StructureTableList"/>
            </w:pPr>
            <w:r w:rsidRPr="008B6621">
              <w:t>unprecedented match</w:t>
            </w:r>
          </w:p>
        </w:tc>
      </w:tr>
      <w:tr w:rsidR="00C57E99" w:rsidRPr="008B6621" w14:paraId="54490848" w14:textId="77777777" w:rsidTr="00E94440">
        <w:trPr>
          <w:trHeight w:val="170"/>
        </w:trPr>
        <w:tc>
          <w:tcPr>
            <w:tcW w:w="2268" w:type="dxa"/>
          </w:tcPr>
          <w:p w14:paraId="69772270" w14:textId="77777777" w:rsidR="00C57E99" w:rsidRPr="008B6621" w:rsidRDefault="00C57E99" w:rsidP="00E94440">
            <w:pPr>
              <w:pStyle w:val="StructureTableList"/>
              <w:rPr>
                <w:highlight w:val="green"/>
              </w:rPr>
            </w:pPr>
            <w:r w:rsidRPr="008B6621">
              <w:rPr>
                <w:highlight w:val="cyan"/>
              </w:rPr>
              <w:t>|Ahmad’s|</w:t>
            </w:r>
          </w:p>
        </w:tc>
        <w:tc>
          <w:tcPr>
            <w:tcW w:w="425" w:type="dxa"/>
          </w:tcPr>
          <w:p w14:paraId="1A712417" w14:textId="77777777" w:rsidR="00C57E99" w:rsidRPr="008B6621" w:rsidRDefault="00C57E99" w:rsidP="00E94440">
            <w:pPr>
              <w:pStyle w:val="StructureTableList"/>
            </w:pPr>
            <w:r w:rsidRPr="008B6621">
              <w:t>1</w:t>
            </w:r>
          </w:p>
        </w:tc>
        <w:tc>
          <w:tcPr>
            <w:tcW w:w="2268" w:type="dxa"/>
          </w:tcPr>
          <w:p w14:paraId="0182546F" w14:textId="77777777" w:rsidR="00C57E99" w:rsidRPr="008B6621" w:rsidRDefault="00C57E99" w:rsidP="00E94440">
            <w:pPr>
              <w:pStyle w:val="StructureTableList"/>
            </w:pPr>
          </w:p>
        </w:tc>
        <w:tc>
          <w:tcPr>
            <w:tcW w:w="425" w:type="dxa"/>
          </w:tcPr>
          <w:p w14:paraId="7FEDE423"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4560D4C" w14:textId="77777777" w:rsidR="00C57E99" w:rsidRPr="008B6621" w:rsidRDefault="00C57E99" w:rsidP="00E94440">
            <w:pPr>
              <w:pStyle w:val="StructureTableList"/>
            </w:pPr>
          </w:p>
        </w:tc>
      </w:tr>
      <w:tr w:rsidR="00C57E99" w:rsidRPr="008B6621" w14:paraId="4A3A2E3D" w14:textId="77777777" w:rsidTr="00E94440">
        <w:trPr>
          <w:trHeight w:val="170"/>
        </w:trPr>
        <w:tc>
          <w:tcPr>
            <w:tcW w:w="2268" w:type="dxa"/>
          </w:tcPr>
          <w:p w14:paraId="10CF8CAC" w14:textId="77777777" w:rsidR="00C57E99" w:rsidRPr="007A5498" w:rsidRDefault="00C57E99" w:rsidP="00E94440">
            <w:pPr>
              <w:pStyle w:val="StructureTableListSkipped"/>
              <w:rPr>
                <w:highlight w:val="white"/>
              </w:rPr>
            </w:pPr>
            <w:r w:rsidRPr="007A5498">
              <w:rPr>
                <w:highlight w:val="white"/>
              </w:rPr>
              <w:t>|Aḥmad’s|</w:t>
            </w:r>
          </w:p>
        </w:tc>
        <w:tc>
          <w:tcPr>
            <w:tcW w:w="425" w:type="dxa"/>
          </w:tcPr>
          <w:p w14:paraId="05546626" w14:textId="77777777" w:rsidR="00C57E99" w:rsidRPr="008B6621" w:rsidRDefault="00C57E99" w:rsidP="00E94440">
            <w:pPr>
              <w:pStyle w:val="StructureTableListSkipped"/>
            </w:pPr>
          </w:p>
        </w:tc>
        <w:tc>
          <w:tcPr>
            <w:tcW w:w="2268" w:type="dxa"/>
          </w:tcPr>
          <w:p w14:paraId="11DF741C" w14:textId="77777777" w:rsidR="00C57E99" w:rsidRPr="008B6621" w:rsidRDefault="00C57E99" w:rsidP="00E94440">
            <w:pPr>
              <w:pStyle w:val="StructureTableListSkipped"/>
            </w:pPr>
          </w:p>
        </w:tc>
        <w:tc>
          <w:tcPr>
            <w:tcW w:w="425" w:type="dxa"/>
          </w:tcPr>
          <w:p w14:paraId="44760168" w14:textId="77777777" w:rsidR="00C57E99" w:rsidRPr="008B6621" w:rsidRDefault="00C57E99" w:rsidP="00E94440">
            <w:pPr>
              <w:pStyle w:val="StructureTableListSkipped"/>
            </w:pPr>
            <w:r>
              <w:t>skip</w:t>
            </w:r>
          </w:p>
        </w:tc>
        <w:tc>
          <w:tcPr>
            <w:tcW w:w="3686" w:type="dxa"/>
          </w:tcPr>
          <w:p w14:paraId="7E20C533" w14:textId="77777777" w:rsidR="00C57E99" w:rsidRPr="008B6621" w:rsidRDefault="00C57E99" w:rsidP="00E94440">
            <w:pPr>
              <w:pStyle w:val="StructureTableListSkipped"/>
            </w:pPr>
            <w:r w:rsidRPr="008B6621">
              <w:t>---</w:t>
            </w:r>
          </w:p>
        </w:tc>
      </w:tr>
      <w:tr w:rsidR="00C57E99" w:rsidRPr="008B6621" w14:paraId="599C6AF7" w14:textId="77777777" w:rsidTr="00E94440">
        <w:trPr>
          <w:trHeight w:val="170"/>
        </w:trPr>
        <w:tc>
          <w:tcPr>
            <w:tcW w:w="2268" w:type="dxa"/>
          </w:tcPr>
          <w:p w14:paraId="350CA59D"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Aḥmad-i-Azandí</w:t>
            </w:r>
            <w:r w:rsidRPr="008B6621">
              <w:rPr>
                <w:highlight w:val="green"/>
              </w:rPr>
              <w:t>|</w:t>
            </w:r>
          </w:p>
        </w:tc>
        <w:tc>
          <w:tcPr>
            <w:tcW w:w="425" w:type="dxa"/>
          </w:tcPr>
          <w:p w14:paraId="413A4E81" w14:textId="77777777" w:rsidR="00C57E99" w:rsidRPr="008B6621" w:rsidRDefault="00C57E99" w:rsidP="00E94440">
            <w:pPr>
              <w:pStyle w:val="StructureTableList"/>
            </w:pPr>
            <w:r w:rsidRPr="008B6621">
              <w:t>1</w:t>
            </w:r>
          </w:p>
        </w:tc>
        <w:tc>
          <w:tcPr>
            <w:tcW w:w="2268" w:type="dxa"/>
          </w:tcPr>
          <w:p w14:paraId="74E275DD" w14:textId="77777777" w:rsidR="00C57E99" w:rsidRPr="008B6621" w:rsidRDefault="00C57E99" w:rsidP="00E94440">
            <w:pPr>
              <w:pStyle w:val="StructureTableList"/>
            </w:pPr>
          </w:p>
        </w:tc>
        <w:tc>
          <w:tcPr>
            <w:tcW w:w="425" w:type="dxa"/>
          </w:tcPr>
          <w:p w14:paraId="2ED098AC"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137DBBDB" w14:textId="77777777" w:rsidR="00C57E99" w:rsidRPr="008B6621" w:rsidRDefault="00C57E99" w:rsidP="00E94440">
            <w:pPr>
              <w:pStyle w:val="StructureTableList"/>
            </w:pPr>
            <w:r w:rsidRPr="008B6621">
              <w:t>unprecedented match</w:t>
            </w:r>
            <w:r>
              <w:t xml:space="preserve"> *L *L *l *L</w:t>
            </w:r>
          </w:p>
        </w:tc>
      </w:tr>
      <w:tr w:rsidR="00C57E99" w:rsidRPr="008B6621" w14:paraId="523FDA82" w14:textId="77777777" w:rsidTr="00E94440">
        <w:trPr>
          <w:trHeight w:val="170"/>
        </w:trPr>
        <w:tc>
          <w:tcPr>
            <w:tcW w:w="2268" w:type="dxa"/>
          </w:tcPr>
          <w:p w14:paraId="60C07E97"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Aḥmad-i-Iṣfahání</w:t>
            </w:r>
            <w:r w:rsidRPr="008B6621">
              <w:rPr>
                <w:highlight w:val="green"/>
              </w:rPr>
              <w:t>|</w:t>
            </w:r>
          </w:p>
        </w:tc>
        <w:tc>
          <w:tcPr>
            <w:tcW w:w="425" w:type="dxa"/>
          </w:tcPr>
          <w:p w14:paraId="53C5402B" w14:textId="77777777" w:rsidR="00C57E99" w:rsidRPr="008B6621" w:rsidRDefault="00C57E99" w:rsidP="00E94440">
            <w:pPr>
              <w:pStyle w:val="StructureTableList"/>
            </w:pPr>
            <w:r w:rsidRPr="008B6621">
              <w:t>2</w:t>
            </w:r>
          </w:p>
        </w:tc>
        <w:tc>
          <w:tcPr>
            <w:tcW w:w="2268" w:type="dxa"/>
          </w:tcPr>
          <w:p w14:paraId="513B9F3E" w14:textId="77777777" w:rsidR="00C57E99" w:rsidRPr="008B6621" w:rsidRDefault="00C57E99" w:rsidP="00E94440">
            <w:pPr>
              <w:pStyle w:val="StructureTableList"/>
            </w:pPr>
          </w:p>
        </w:tc>
        <w:tc>
          <w:tcPr>
            <w:tcW w:w="425" w:type="dxa"/>
          </w:tcPr>
          <w:p w14:paraId="7758DD65" w14:textId="77777777" w:rsidR="00C57E99" w:rsidRPr="00D23168" w:rsidRDefault="00C57E99" w:rsidP="00E94440">
            <w:pPr>
              <w:pStyle w:val="StructureTableList"/>
              <w:rPr>
                <w:highlight w:val="yellow"/>
              </w:rPr>
            </w:pPr>
            <w:r w:rsidRPr="00D23168">
              <w:rPr>
                <w:highlight w:val="yellow"/>
              </w:rPr>
              <w:t>•ok</w:t>
            </w:r>
          </w:p>
        </w:tc>
        <w:tc>
          <w:tcPr>
            <w:tcW w:w="3686" w:type="dxa"/>
          </w:tcPr>
          <w:p w14:paraId="27325DA9" w14:textId="77777777" w:rsidR="00C57E99" w:rsidRPr="008B6621" w:rsidRDefault="00C57E99" w:rsidP="00E94440">
            <w:pPr>
              <w:pStyle w:val="StructureTableList"/>
            </w:pPr>
            <w:r w:rsidRPr="008B6621">
              <w:t>--- *L</w:t>
            </w:r>
          </w:p>
        </w:tc>
      </w:tr>
      <w:tr w:rsidR="00C57E99" w:rsidRPr="008B6621" w14:paraId="089D6B3D" w14:textId="77777777" w:rsidTr="00E94440">
        <w:trPr>
          <w:trHeight w:val="170"/>
        </w:trPr>
        <w:tc>
          <w:tcPr>
            <w:tcW w:w="2268" w:type="dxa"/>
          </w:tcPr>
          <w:p w14:paraId="76AE9D51"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Aḥmad-i-Káání</w:t>
            </w:r>
            <w:r w:rsidRPr="008B6621">
              <w:rPr>
                <w:highlight w:val="green"/>
              </w:rPr>
              <w:t>|</w:t>
            </w:r>
          </w:p>
        </w:tc>
        <w:tc>
          <w:tcPr>
            <w:tcW w:w="425" w:type="dxa"/>
          </w:tcPr>
          <w:p w14:paraId="23D62271" w14:textId="77777777" w:rsidR="00C57E99" w:rsidRPr="008B6621" w:rsidRDefault="00C57E99" w:rsidP="00E94440">
            <w:pPr>
              <w:pStyle w:val="StructureTableList"/>
            </w:pPr>
            <w:r w:rsidRPr="008B6621">
              <w:t>1</w:t>
            </w:r>
          </w:p>
        </w:tc>
        <w:tc>
          <w:tcPr>
            <w:tcW w:w="2268" w:type="dxa"/>
          </w:tcPr>
          <w:p w14:paraId="68F3FFD2" w14:textId="77777777" w:rsidR="00C57E99" w:rsidRPr="008B6621" w:rsidRDefault="00C57E99" w:rsidP="00E94440">
            <w:pPr>
              <w:pStyle w:val="StructureTableList"/>
            </w:pPr>
          </w:p>
        </w:tc>
        <w:tc>
          <w:tcPr>
            <w:tcW w:w="425" w:type="dxa"/>
          </w:tcPr>
          <w:p w14:paraId="73AA1306"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5EA8B10F" w14:textId="77777777" w:rsidR="00C57E99" w:rsidRPr="008B6621" w:rsidRDefault="00C57E99" w:rsidP="00E94440">
            <w:pPr>
              <w:pStyle w:val="StructureTableList"/>
            </w:pPr>
            <w:r w:rsidRPr="008B6621">
              <w:t>unprecedented match</w:t>
            </w:r>
            <w:r>
              <w:t xml:space="preserve"> *L *L</w:t>
            </w:r>
          </w:p>
        </w:tc>
      </w:tr>
      <w:tr w:rsidR="00C57E99" w:rsidRPr="008B6621" w14:paraId="1AA68373" w14:textId="77777777" w:rsidTr="00E94440">
        <w:trPr>
          <w:trHeight w:val="170"/>
        </w:trPr>
        <w:tc>
          <w:tcPr>
            <w:tcW w:w="2268" w:type="dxa"/>
          </w:tcPr>
          <w:p w14:paraId="1A27AE06"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Aḥmad-i-Rúḥí</w:t>
            </w:r>
            <w:r w:rsidRPr="008B6621">
              <w:rPr>
                <w:highlight w:val="green"/>
              </w:rPr>
              <w:t>|</w:t>
            </w:r>
          </w:p>
        </w:tc>
        <w:tc>
          <w:tcPr>
            <w:tcW w:w="425" w:type="dxa"/>
          </w:tcPr>
          <w:p w14:paraId="7F4BCBC1" w14:textId="77777777" w:rsidR="00C57E99" w:rsidRPr="008B6621" w:rsidRDefault="00C57E99" w:rsidP="00E94440">
            <w:pPr>
              <w:pStyle w:val="StructureTableList"/>
            </w:pPr>
            <w:r w:rsidRPr="008B6621">
              <w:t>1</w:t>
            </w:r>
          </w:p>
        </w:tc>
        <w:tc>
          <w:tcPr>
            <w:tcW w:w="2268" w:type="dxa"/>
          </w:tcPr>
          <w:p w14:paraId="19D4B86E" w14:textId="77777777" w:rsidR="00C57E99" w:rsidRPr="008B6621" w:rsidRDefault="00C57E99" w:rsidP="00E94440">
            <w:pPr>
              <w:pStyle w:val="StructureTableList"/>
            </w:pPr>
          </w:p>
        </w:tc>
        <w:tc>
          <w:tcPr>
            <w:tcW w:w="425" w:type="dxa"/>
          </w:tcPr>
          <w:p w14:paraId="10B41D9E"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68E0FF14" w14:textId="77777777" w:rsidR="00C57E99" w:rsidRPr="008B6621" w:rsidRDefault="00C57E99" w:rsidP="00E94440">
            <w:pPr>
              <w:pStyle w:val="StructureTableList"/>
            </w:pPr>
            <w:r w:rsidRPr="008B6621">
              <w:t>unprecedented match</w:t>
            </w:r>
            <w:r>
              <w:t xml:space="preserve"> *L</w:t>
            </w:r>
          </w:p>
        </w:tc>
      </w:tr>
      <w:tr w:rsidR="00C57E99" w:rsidRPr="008B6621" w14:paraId="42AB1BE0" w14:textId="77777777" w:rsidTr="00E94440">
        <w:trPr>
          <w:trHeight w:val="170"/>
        </w:trPr>
        <w:tc>
          <w:tcPr>
            <w:tcW w:w="2268" w:type="dxa"/>
          </w:tcPr>
          <w:p w14:paraId="010D9CD0" w14:textId="77777777" w:rsidR="00C57E99" w:rsidRPr="008B6621" w:rsidRDefault="00C57E99" w:rsidP="00E94440">
            <w:pPr>
              <w:pStyle w:val="StructureTableList"/>
              <w:rPr>
                <w:highlight w:val="green"/>
              </w:rPr>
            </w:pPr>
            <w:r w:rsidRPr="008B6621">
              <w:rPr>
                <w:highlight w:val="green"/>
              </w:rPr>
              <w:t>|</w:t>
            </w:r>
            <w:r w:rsidRPr="008B6621">
              <w:rPr>
                <w:highlight w:val="yellow"/>
              </w:rPr>
              <w:t>Aḥmad-i-Yazdí</w:t>
            </w:r>
            <w:r w:rsidRPr="008B6621">
              <w:rPr>
                <w:highlight w:val="green"/>
              </w:rPr>
              <w:t>|</w:t>
            </w:r>
          </w:p>
        </w:tc>
        <w:tc>
          <w:tcPr>
            <w:tcW w:w="425" w:type="dxa"/>
          </w:tcPr>
          <w:p w14:paraId="0245765D" w14:textId="77777777" w:rsidR="00C57E99" w:rsidRPr="008B6621" w:rsidRDefault="00C57E99" w:rsidP="00E94440">
            <w:pPr>
              <w:pStyle w:val="StructureTableList"/>
            </w:pPr>
            <w:r w:rsidRPr="008B6621">
              <w:t>1</w:t>
            </w:r>
          </w:p>
        </w:tc>
        <w:tc>
          <w:tcPr>
            <w:tcW w:w="2268" w:type="dxa"/>
          </w:tcPr>
          <w:p w14:paraId="3DDA7400" w14:textId="77777777" w:rsidR="00C57E99" w:rsidRPr="008B6621" w:rsidRDefault="00C57E99" w:rsidP="00E94440">
            <w:pPr>
              <w:pStyle w:val="StructureTableList"/>
            </w:pPr>
          </w:p>
        </w:tc>
        <w:tc>
          <w:tcPr>
            <w:tcW w:w="425" w:type="dxa"/>
          </w:tcPr>
          <w:p w14:paraId="00A0FB68" w14:textId="77777777" w:rsidR="00C57E99" w:rsidRPr="00D23168" w:rsidRDefault="00C57E99" w:rsidP="00E94440">
            <w:pPr>
              <w:pStyle w:val="StructureTableList"/>
              <w:rPr>
                <w:highlight w:val="yellow"/>
              </w:rPr>
            </w:pPr>
            <w:r w:rsidRPr="00D23168">
              <w:rPr>
                <w:highlight w:val="yellow"/>
              </w:rPr>
              <w:t>•ok</w:t>
            </w:r>
          </w:p>
        </w:tc>
        <w:tc>
          <w:tcPr>
            <w:tcW w:w="3686" w:type="dxa"/>
          </w:tcPr>
          <w:p w14:paraId="3AD97004" w14:textId="77777777" w:rsidR="00C57E99" w:rsidRPr="008B6621" w:rsidRDefault="00C57E99" w:rsidP="00E94440">
            <w:pPr>
              <w:pStyle w:val="StructureTableList"/>
            </w:pPr>
            <w:r w:rsidRPr="008B6621">
              <w:t>unprecedented match</w:t>
            </w:r>
          </w:p>
        </w:tc>
      </w:tr>
      <w:tr w:rsidR="00C57E99" w:rsidRPr="008B6621" w14:paraId="014517F8" w14:textId="77777777" w:rsidTr="00E94440">
        <w:trPr>
          <w:trHeight w:val="170"/>
        </w:trPr>
        <w:tc>
          <w:tcPr>
            <w:tcW w:w="2268" w:type="dxa"/>
          </w:tcPr>
          <w:p w14:paraId="39593E30" w14:textId="77777777" w:rsidR="00C57E99" w:rsidRPr="007A5498" w:rsidRDefault="00C57E99" w:rsidP="00E94440">
            <w:pPr>
              <w:pStyle w:val="StructureTableListSkipped"/>
              <w:rPr>
                <w:highlight w:val="white"/>
              </w:rPr>
            </w:pPr>
            <w:r w:rsidRPr="007A5498">
              <w:rPr>
                <w:rStyle w:val="emphasisbyauthor"/>
                <w:highlight w:val="white"/>
              </w:rPr>
              <w:t>|Aka|</w:t>
            </w:r>
          </w:p>
        </w:tc>
        <w:tc>
          <w:tcPr>
            <w:tcW w:w="425" w:type="dxa"/>
          </w:tcPr>
          <w:p w14:paraId="2FB37ACD" w14:textId="77777777" w:rsidR="00C57E99" w:rsidRPr="008B6621" w:rsidRDefault="00C57E99" w:rsidP="00E94440">
            <w:pPr>
              <w:pStyle w:val="StructureTableListSkipped"/>
            </w:pPr>
          </w:p>
        </w:tc>
        <w:tc>
          <w:tcPr>
            <w:tcW w:w="2268" w:type="dxa"/>
          </w:tcPr>
          <w:p w14:paraId="137AC944" w14:textId="77777777" w:rsidR="00C57E99" w:rsidRPr="008B6621" w:rsidRDefault="00C57E99" w:rsidP="00E94440">
            <w:pPr>
              <w:pStyle w:val="StructureTableListSkipped"/>
            </w:pPr>
          </w:p>
        </w:tc>
        <w:tc>
          <w:tcPr>
            <w:tcW w:w="425" w:type="dxa"/>
          </w:tcPr>
          <w:p w14:paraId="6887F16B" w14:textId="77777777" w:rsidR="00C57E99" w:rsidRPr="008B6621" w:rsidRDefault="00C57E99" w:rsidP="00E94440">
            <w:pPr>
              <w:pStyle w:val="StructureTableListSkipped"/>
            </w:pPr>
            <w:r>
              <w:t>skip</w:t>
            </w:r>
          </w:p>
        </w:tc>
        <w:tc>
          <w:tcPr>
            <w:tcW w:w="3686" w:type="dxa"/>
          </w:tcPr>
          <w:p w14:paraId="42458D28" w14:textId="77777777" w:rsidR="00C57E99" w:rsidRPr="008B6621" w:rsidRDefault="00C57E99" w:rsidP="00E94440">
            <w:pPr>
              <w:pStyle w:val="StructureTableListSkipped"/>
            </w:pPr>
            <w:r w:rsidRPr="008B6621">
              <w:t>---</w:t>
            </w:r>
          </w:p>
        </w:tc>
      </w:tr>
      <w:tr w:rsidR="00C57E99" w:rsidRPr="008B6621" w14:paraId="6BC7E723" w14:textId="77777777" w:rsidTr="00E94440">
        <w:trPr>
          <w:trHeight w:val="170"/>
        </w:trPr>
        <w:tc>
          <w:tcPr>
            <w:tcW w:w="2268" w:type="dxa"/>
          </w:tcPr>
          <w:p w14:paraId="52B52FCD" w14:textId="77777777" w:rsidR="00C57E99" w:rsidRPr="008B6621" w:rsidRDefault="00C57E99" w:rsidP="00E94440">
            <w:pPr>
              <w:pStyle w:val="StructureTableList"/>
              <w:rPr>
                <w:highlight w:val="magenta"/>
              </w:rPr>
            </w:pPr>
            <w:r w:rsidRPr="008B6621">
              <w:rPr>
                <w:rStyle w:val="emphasisbyauthor"/>
                <w:highlight w:val="magenta"/>
              </w:rPr>
              <w:t>|Áḳá|</w:t>
            </w:r>
          </w:p>
        </w:tc>
        <w:tc>
          <w:tcPr>
            <w:tcW w:w="425" w:type="dxa"/>
          </w:tcPr>
          <w:p w14:paraId="0BF7B9D9" w14:textId="77777777" w:rsidR="00C57E99" w:rsidRPr="008B6621" w:rsidRDefault="00C57E99" w:rsidP="00E94440">
            <w:pPr>
              <w:pStyle w:val="StructureTableList"/>
            </w:pPr>
            <w:r w:rsidRPr="008B6621">
              <w:t>1</w:t>
            </w:r>
          </w:p>
        </w:tc>
        <w:tc>
          <w:tcPr>
            <w:tcW w:w="2268" w:type="dxa"/>
          </w:tcPr>
          <w:p w14:paraId="39A167C4" w14:textId="77777777" w:rsidR="00C57E99" w:rsidRPr="008B6621" w:rsidRDefault="00C57E99" w:rsidP="00E94440">
            <w:pPr>
              <w:pStyle w:val="StructureTableList"/>
            </w:pPr>
          </w:p>
        </w:tc>
        <w:tc>
          <w:tcPr>
            <w:tcW w:w="425" w:type="dxa"/>
          </w:tcPr>
          <w:p w14:paraId="00168AF2"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7BDD16FD" w14:textId="77777777" w:rsidR="00C57E99" w:rsidRPr="008B6621" w:rsidRDefault="00C57E99" w:rsidP="00E94440">
            <w:pPr>
              <w:pStyle w:val="StructureTableList"/>
            </w:pPr>
            <w:r>
              <w:t xml:space="preserve"> *L *L</w:t>
            </w:r>
            <w:r w:rsidR="000F1995">
              <w:t xml:space="preserve"> *L</w:t>
            </w:r>
          </w:p>
        </w:tc>
      </w:tr>
      <w:tr w:rsidR="00C57E99" w:rsidRPr="008B6621" w14:paraId="2560BF6E" w14:textId="77777777" w:rsidTr="00E94440">
        <w:trPr>
          <w:trHeight w:val="170"/>
        </w:trPr>
        <w:tc>
          <w:tcPr>
            <w:tcW w:w="2268" w:type="dxa"/>
          </w:tcPr>
          <w:p w14:paraId="6EFB21AC" w14:textId="77777777" w:rsidR="00C57E99" w:rsidRPr="008B6621" w:rsidRDefault="00C57E99" w:rsidP="00E94440">
            <w:pPr>
              <w:pStyle w:val="StructureTableList"/>
              <w:rPr>
                <w:rStyle w:val="BookTitle"/>
                <w:highlight w:val="green"/>
              </w:rPr>
            </w:pPr>
            <w:r w:rsidRPr="008B6621">
              <w:rPr>
                <w:rStyle w:val="BookTitle"/>
                <w:highlight w:val="green"/>
              </w:rPr>
              <w:t>|</w:t>
            </w:r>
            <w:r w:rsidRPr="0011018E">
              <w:rPr>
                <w:rStyle w:val="BookTitle"/>
                <w:highlight w:val="magenta"/>
              </w:rPr>
              <w:t>Akka</w:t>
            </w:r>
            <w:r w:rsidRPr="008B6621">
              <w:rPr>
                <w:rStyle w:val="BookTitle"/>
                <w:highlight w:val="green"/>
              </w:rPr>
              <w:t>|</w:t>
            </w:r>
          </w:p>
        </w:tc>
        <w:tc>
          <w:tcPr>
            <w:tcW w:w="425" w:type="dxa"/>
          </w:tcPr>
          <w:p w14:paraId="3347BC58" w14:textId="77777777" w:rsidR="00C57E99" w:rsidRPr="008B6621" w:rsidRDefault="00C57E99" w:rsidP="00E94440">
            <w:pPr>
              <w:pStyle w:val="StructureTableList"/>
            </w:pPr>
            <w:r w:rsidRPr="008B6621">
              <w:t>2</w:t>
            </w:r>
          </w:p>
        </w:tc>
        <w:tc>
          <w:tcPr>
            <w:tcW w:w="2268" w:type="dxa"/>
          </w:tcPr>
          <w:p w14:paraId="6211555B" w14:textId="77777777" w:rsidR="00C57E99" w:rsidRPr="008B6621" w:rsidRDefault="00C57E99" w:rsidP="00E94440">
            <w:pPr>
              <w:pStyle w:val="StructureTableList"/>
            </w:pPr>
          </w:p>
        </w:tc>
        <w:tc>
          <w:tcPr>
            <w:tcW w:w="425" w:type="dxa"/>
          </w:tcPr>
          <w:p w14:paraId="4E0478A5" w14:textId="77777777" w:rsidR="00C57E99" w:rsidRPr="00B455A8" w:rsidRDefault="00C57E99" w:rsidP="00E94440">
            <w:pPr>
              <w:pStyle w:val="StructureTableList"/>
              <w:rPr>
                <w:highlight w:val="magenta"/>
              </w:rPr>
            </w:pPr>
            <w:r w:rsidRPr="00B455A8">
              <w:rPr>
                <w:highlight w:val="magenta"/>
              </w:rPr>
              <w:t>•EX</w:t>
            </w:r>
          </w:p>
        </w:tc>
        <w:tc>
          <w:tcPr>
            <w:tcW w:w="3686" w:type="dxa"/>
          </w:tcPr>
          <w:p w14:paraId="1C95440F" w14:textId="77777777" w:rsidR="00C57E99" w:rsidRPr="008B6621" w:rsidRDefault="00C57E99" w:rsidP="00E94440">
            <w:pPr>
              <w:pStyle w:val="StructureTableList"/>
            </w:pPr>
            <w:r w:rsidRPr="008B6621">
              <w:t>fuzzy match (|ʿAkká|)</w:t>
            </w:r>
            <w:r>
              <w:t xml:space="preserve"> *L *L</w:t>
            </w:r>
          </w:p>
        </w:tc>
      </w:tr>
      <w:tr w:rsidR="00C57E99" w:rsidRPr="008B6621" w14:paraId="268C17A4" w14:textId="77777777" w:rsidTr="00E94440">
        <w:trPr>
          <w:trHeight w:val="170"/>
        </w:trPr>
        <w:tc>
          <w:tcPr>
            <w:tcW w:w="2268" w:type="dxa"/>
          </w:tcPr>
          <w:p w14:paraId="0B9C997C" w14:textId="77777777" w:rsidR="00C57E99" w:rsidRPr="008B6621" w:rsidRDefault="00C57E99" w:rsidP="00E94440">
            <w:pPr>
              <w:pStyle w:val="StructureTableList"/>
              <w:rPr>
                <w:highlight w:val="green"/>
              </w:rPr>
            </w:pPr>
            <w:r w:rsidRPr="008B6621">
              <w:rPr>
                <w:highlight w:val="green"/>
              </w:rPr>
              <w:t>|</w:t>
            </w:r>
            <w:r w:rsidRPr="008B6621">
              <w:rPr>
                <w:highlight w:val="yellow"/>
              </w:rPr>
              <w:t>ʿAkká</w:t>
            </w:r>
            <w:r w:rsidRPr="008B6621">
              <w:rPr>
                <w:highlight w:val="green"/>
              </w:rPr>
              <w:t>|</w:t>
            </w:r>
          </w:p>
        </w:tc>
        <w:tc>
          <w:tcPr>
            <w:tcW w:w="425" w:type="dxa"/>
          </w:tcPr>
          <w:p w14:paraId="11B8D835" w14:textId="77777777" w:rsidR="00C57E99" w:rsidRPr="008B6621" w:rsidRDefault="00C57E99" w:rsidP="00E94440">
            <w:pPr>
              <w:pStyle w:val="StructureTableList"/>
            </w:pPr>
            <w:r w:rsidRPr="008B6621">
              <w:t>114</w:t>
            </w:r>
          </w:p>
        </w:tc>
        <w:tc>
          <w:tcPr>
            <w:tcW w:w="2268" w:type="dxa"/>
          </w:tcPr>
          <w:p w14:paraId="7B4B1888" w14:textId="77777777" w:rsidR="00C57E99" w:rsidRPr="008B6621" w:rsidRDefault="00C57E99" w:rsidP="00E94440">
            <w:pPr>
              <w:pStyle w:val="StructureTableList"/>
            </w:pPr>
          </w:p>
        </w:tc>
        <w:tc>
          <w:tcPr>
            <w:tcW w:w="425" w:type="dxa"/>
          </w:tcPr>
          <w:p w14:paraId="0AF90ADA" w14:textId="77777777" w:rsidR="00C57E99" w:rsidRPr="00D23168" w:rsidRDefault="00C57E99" w:rsidP="00E94440">
            <w:pPr>
              <w:pStyle w:val="StructureTableList"/>
              <w:rPr>
                <w:highlight w:val="yellow"/>
              </w:rPr>
            </w:pPr>
            <w:r w:rsidRPr="00D23168">
              <w:rPr>
                <w:highlight w:val="yellow"/>
              </w:rPr>
              <w:t>•ok</w:t>
            </w:r>
          </w:p>
        </w:tc>
        <w:tc>
          <w:tcPr>
            <w:tcW w:w="3686" w:type="dxa"/>
          </w:tcPr>
          <w:p w14:paraId="0F2200F9" w14:textId="77777777" w:rsidR="00C57E99" w:rsidRPr="008B6621" w:rsidRDefault="00C57E99" w:rsidP="00E94440">
            <w:pPr>
              <w:pStyle w:val="StructureTableList"/>
            </w:pPr>
            <w:r w:rsidRPr="008B6621">
              <w:t>match</w:t>
            </w:r>
          </w:p>
        </w:tc>
      </w:tr>
      <w:tr w:rsidR="00C57E99" w:rsidRPr="008B6621" w14:paraId="242E0336" w14:textId="77777777" w:rsidTr="00E94440">
        <w:trPr>
          <w:trHeight w:val="170"/>
        </w:trPr>
        <w:tc>
          <w:tcPr>
            <w:tcW w:w="2268" w:type="dxa"/>
          </w:tcPr>
          <w:p w14:paraId="6773B77B" w14:textId="77777777" w:rsidR="00C57E99" w:rsidRPr="008B6621" w:rsidRDefault="00C57E99" w:rsidP="00E94440">
            <w:pPr>
              <w:pStyle w:val="StructureTableList"/>
              <w:rPr>
                <w:highlight w:val="green"/>
              </w:rPr>
            </w:pPr>
            <w:r w:rsidRPr="008B6621">
              <w:rPr>
                <w:highlight w:val="green"/>
              </w:rPr>
              <w:t>|</w:t>
            </w:r>
            <w:r w:rsidRPr="0011018E">
              <w:rPr>
                <w:highlight w:val="yellow"/>
              </w:rPr>
              <w:t>ʿAlí Afnán</w:t>
            </w:r>
            <w:r w:rsidRPr="008B6621">
              <w:rPr>
                <w:highlight w:val="green"/>
              </w:rPr>
              <w:t>|</w:t>
            </w:r>
          </w:p>
        </w:tc>
        <w:tc>
          <w:tcPr>
            <w:tcW w:w="425" w:type="dxa"/>
          </w:tcPr>
          <w:p w14:paraId="5D52DFC5" w14:textId="77777777" w:rsidR="00C57E99" w:rsidRPr="008B6621" w:rsidRDefault="00C57E99" w:rsidP="00E94440">
            <w:pPr>
              <w:pStyle w:val="StructureTableList"/>
            </w:pPr>
            <w:r w:rsidRPr="008B6621">
              <w:t>1</w:t>
            </w:r>
          </w:p>
        </w:tc>
        <w:tc>
          <w:tcPr>
            <w:tcW w:w="2268" w:type="dxa"/>
          </w:tcPr>
          <w:p w14:paraId="4F5F6C98" w14:textId="77777777" w:rsidR="00C57E99" w:rsidRPr="008B6621" w:rsidRDefault="00C57E99" w:rsidP="00E94440">
            <w:pPr>
              <w:pStyle w:val="StructureTableList"/>
            </w:pPr>
          </w:p>
        </w:tc>
        <w:tc>
          <w:tcPr>
            <w:tcW w:w="425" w:type="dxa"/>
          </w:tcPr>
          <w:p w14:paraId="1AD5EFDE"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1C5FD9AA" w14:textId="77777777" w:rsidR="00C57E99" w:rsidRPr="008B6621" w:rsidRDefault="00C57E99" w:rsidP="00E94440">
            <w:pPr>
              <w:pStyle w:val="StructureTableList"/>
            </w:pPr>
            <w:r w:rsidRPr="008B6621">
              <w:t>---</w:t>
            </w:r>
            <w:r>
              <w:t xml:space="preserve"> *L *L</w:t>
            </w:r>
          </w:p>
        </w:tc>
      </w:tr>
      <w:tr w:rsidR="00C57E99" w:rsidRPr="008B6621" w14:paraId="4F5BC21D" w14:textId="77777777" w:rsidTr="00E94440">
        <w:trPr>
          <w:trHeight w:val="170"/>
        </w:trPr>
        <w:tc>
          <w:tcPr>
            <w:tcW w:w="2268" w:type="dxa"/>
          </w:tcPr>
          <w:p w14:paraId="143DE7CA" w14:textId="77777777" w:rsidR="00C57E99" w:rsidRPr="008B6621" w:rsidRDefault="00C57E99" w:rsidP="00E94440">
            <w:pPr>
              <w:pStyle w:val="StructureTableList"/>
              <w:rPr>
                <w:highlight w:val="magenta"/>
              </w:rPr>
            </w:pPr>
            <w:r w:rsidRPr="008B6621">
              <w:rPr>
                <w:highlight w:val="cyan"/>
              </w:rPr>
              <w:t>|Ali Nakhjavani|</w:t>
            </w:r>
          </w:p>
        </w:tc>
        <w:tc>
          <w:tcPr>
            <w:tcW w:w="425" w:type="dxa"/>
          </w:tcPr>
          <w:p w14:paraId="25F1FA90" w14:textId="77777777" w:rsidR="00C57E99" w:rsidRPr="008B6621" w:rsidRDefault="00C57E99" w:rsidP="00E94440">
            <w:pPr>
              <w:pStyle w:val="StructureTableList"/>
            </w:pPr>
            <w:r w:rsidRPr="008B6621">
              <w:t>1</w:t>
            </w:r>
          </w:p>
        </w:tc>
        <w:tc>
          <w:tcPr>
            <w:tcW w:w="2268" w:type="dxa"/>
          </w:tcPr>
          <w:p w14:paraId="4F263968" w14:textId="77777777" w:rsidR="00C57E99" w:rsidRPr="008B6621" w:rsidRDefault="00C57E99" w:rsidP="00E94440">
            <w:pPr>
              <w:pStyle w:val="StructureTableList"/>
            </w:pPr>
          </w:p>
        </w:tc>
        <w:tc>
          <w:tcPr>
            <w:tcW w:w="425" w:type="dxa"/>
          </w:tcPr>
          <w:p w14:paraId="0875357C" w14:textId="77777777" w:rsidR="00C57E99" w:rsidRPr="00D23168" w:rsidRDefault="00C57E99" w:rsidP="00E94440">
            <w:pPr>
              <w:pStyle w:val="StructureTableList"/>
              <w:rPr>
                <w:highlight w:val="green"/>
              </w:rPr>
            </w:pPr>
            <w:r w:rsidRPr="00D23168">
              <w:rPr>
                <w:highlight w:val="green"/>
              </w:rPr>
              <w:t>--</w:t>
            </w:r>
          </w:p>
        </w:tc>
        <w:tc>
          <w:tcPr>
            <w:tcW w:w="3686" w:type="dxa"/>
          </w:tcPr>
          <w:p w14:paraId="13917C57" w14:textId="77777777" w:rsidR="00C57E99" w:rsidRPr="008B6621" w:rsidRDefault="00634E71" w:rsidP="00E94440">
            <w:pPr>
              <w:pStyle w:val="StructureTableList"/>
            </w:pPr>
            <w:r>
              <w:t xml:space="preserve"> *L</w:t>
            </w:r>
          </w:p>
        </w:tc>
      </w:tr>
      <w:tr w:rsidR="00C57E99" w:rsidRPr="008B6621" w14:paraId="7C89ECEE" w14:textId="77777777" w:rsidTr="00E94440">
        <w:trPr>
          <w:trHeight w:val="170"/>
        </w:trPr>
        <w:tc>
          <w:tcPr>
            <w:tcW w:w="2268" w:type="dxa"/>
          </w:tcPr>
          <w:p w14:paraId="0E32A855" w14:textId="77777777" w:rsidR="00C57E99" w:rsidRPr="007A5498" w:rsidRDefault="00C57E99" w:rsidP="00E94440">
            <w:pPr>
              <w:pStyle w:val="StructureTableListSkipped"/>
              <w:rPr>
                <w:highlight w:val="white"/>
              </w:rPr>
            </w:pPr>
            <w:r w:rsidRPr="007A5498">
              <w:rPr>
                <w:highlight w:val="white"/>
              </w:rPr>
              <w:t>|ʿAlí Najavání|</w:t>
            </w:r>
          </w:p>
        </w:tc>
        <w:tc>
          <w:tcPr>
            <w:tcW w:w="425" w:type="dxa"/>
          </w:tcPr>
          <w:p w14:paraId="48707788" w14:textId="77777777" w:rsidR="00C57E99" w:rsidRPr="008B6621" w:rsidRDefault="00C57E99" w:rsidP="00E94440">
            <w:pPr>
              <w:pStyle w:val="StructureTableListSkipped"/>
            </w:pPr>
          </w:p>
        </w:tc>
        <w:tc>
          <w:tcPr>
            <w:tcW w:w="2268" w:type="dxa"/>
          </w:tcPr>
          <w:p w14:paraId="1DA66E28" w14:textId="77777777" w:rsidR="00C57E99" w:rsidRPr="008B6621" w:rsidRDefault="00C57E99" w:rsidP="00E94440">
            <w:pPr>
              <w:pStyle w:val="StructureTableListSkipped"/>
            </w:pPr>
          </w:p>
        </w:tc>
        <w:tc>
          <w:tcPr>
            <w:tcW w:w="425" w:type="dxa"/>
          </w:tcPr>
          <w:p w14:paraId="14DCAE87" w14:textId="77777777" w:rsidR="00C57E99" w:rsidRPr="008B6621" w:rsidRDefault="00C57E99" w:rsidP="00E94440">
            <w:pPr>
              <w:pStyle w:val="StructureTableListSkipped"/>
            </w:pPr>
            <w:r>
              <w:t>skip</w:t>
            </w:r>
          </w:p>
        </w:tc>
        <w:tc>
          <w:tcPr>
            <w:tcW w:w="3686" w:type="dxa"/>
          </w:tcPr>
          <w:p w14:paraId="71203B25" w14:textId="77777777" w:rsidR="00C57E99" w:rsidRPr="008B6621" w:rsidRDefault="00C57E99" w:rsidP="00E94440">
            <w:pPr>
              <w:pStyle w:val="StructureTableListSkipped"/>
            </w:pPr>
            <w:r w:rsidRPr="008B6621">
              <w:t>---</w:t>
            </w:r>
          </w:p>
        </w:tc>
      </w:tr>
      <w:tr w:rsidR="00C57E99" w:rsidRPr="008B6621" w14:paraId="2F770D77" w14:textId="77777777" w:rsidTr="00E94440">
        <w:trPr>
          <w:trHeight w:val="170"/>
        </w:trPr>
        <w:tc>
          <w:tcPr>
            <w:tcW w:w="2268" w:type="dxa"/>
          </w:tcPr>
          <w:p w14:paraId="52535547" w14:textId="77777777" w:rsidR="00C57E99" w:rsidRPr="008B6621" w:rsidRDefault="00C57E99" w:rsidP="00E94440">
            <w:pPr>
              <w:pStyle w:val="StructureTableList"/>
              <w:rPr>
                <w:highlight w:val="green"/>
              </w:rPr>
            </w:pPr>
            <w:r w:rsidRPr="008B6621">
              <w:rPr>
                <w:highlight w:val="green"/>
              </w:rPr>
              <w:t>|</w:t>
            </w:r>
            <w:r w:rsidRPr="0011018E">
              <w:rPr>
                <w:highlight w:val="yellow"/>
              </w:rPr>
              <w:t>ʿAlí Páá</w:t>
            </w:r>
            <w:r w:rsidRPr="008B6621">
              <w:rPr>
                <w:highlight w:val="green"/>
              </w:rPr>
              <w:t>|</w:t>
            </w:r>
          </w:p>
        </w:tc>
        <w:tc>
          <w:tcPr>
            <w:tcW w:w="425" w:type="dxa"/>
          </w:tcPr>
          <w:p w14:paraId="61FB7782" w14:textId="77777777" w:rsidR="00C57E99" w:rsidRPr="008B6621" w:rsidRDefault="00C57E99" w:rsidP="00E94440">
            <w:pPr>
              <w:pStyle w:val="StructureTableList"/>
            </w:pPr>
            <w:r w:rsidRPr="008B6621">
              <w:t>2</w:t>
            </w:r>
          </w:p>
        </w:tc>
        <w:tc>
          <w:tcPr>
            <w:tcW w:w="2268" w:type="dxa"/>
          </w:tcPr>
          <w:p w14:paraId="07249397" w14:textId="77777777" w:rsidR="00C57E99" w:rsidRPr="008B6621" w:rsidRDefault="00C57E99" w:rsidP="00E94440">
            <w:pPr>
              <w:pStyle w:val="StructureTableList"/>
            </w:pPr>
          </w:p>
        </w:tc>
        <w:tc>
          <w:tcPr>
            <w:tcW w:w="425" w:type="dxa"/>
          </w:tcPr>
          <w:p w14:paraId="213EC7C6" w14:textId="77777777" w:rsidR="00C57E99" w:rsidRPr="00D23168" w:rsidRDefault="00C57E99" w:rsidP="00E94440">
            <w:pPr>
              <w:pStyle w:val="StructureTableList"/>
              <w:rPr>
                <w:highlight w:val="yellow"/>
              </w:rPr>
            </w:pPr>
            <w:r w:rsidRPr="00D23168">
              <w:rPr>
                <w:highlight w:val="yellow"/>
              </w:rPr>
              <w:t>•ok</w:t>
            </w:r>
          </w:p>
        </w:tc>
        <w:tc>
          <w:tcPr>
            <w:tcW w:w="3686" w:type="dxa"/>
          </w:tcPr>
          <w:p w14:paraId="0082A816" w14:textId="77777777" w:rsidR="00C57E99" w:rsidRPr="008B6621" w:rsidRDefault="00C57E99" w:rsidP="00E94440">
            <w:pPr>
              <w:pStyle w:val="StructureTableList"/>
            </w:pPr>
            <w:r w:rsidRPr="008B6621">
              <w:t>unprecedented match, 2 fuzzy matches (|ʿAlí Pá</w:t>
            </w:r>
            <w:r w:rsidRPr="008B6621">
              <w:rPr>
                <w:rFonts w:hint="eastAsia"/>
              </w:rPr>
              <w:t>á</w:t>
            </w:r>
            <w:r w:rsidRPr="008B6621">
              <w:t>|ʿAlí-Pá</w:t>
            </w:r>
            <w:r w:rsidRPr="008B6621">
              <w:rPr>
                <w:rFonts w:hint="eastAsia"/>
              </w:rPr>
              <w:t>á</w:t>
            </w:r>
            <w:r w:rsidRPr="008B6621">
              <w:t>|)</w:t>
            </w:r>
            <w:r w:rsidR="00C7594D">
              <w:t xml:space="preserve"> *L</w:t>
            </w:r>
          </w:p>
        </w:tc>
      </w:tr>
      <w:tr w:rsidR="00C57E99" w:rsidRPr="008B6621" w14:paraId="3EA63D84" w14:textId="77777777" w:rsidTr="00E94440">
        <w:trPr>
          <w:trHeight w:val="170"/>
        </w:trPr>
        <w:tc>
          <w:tcPr>
            <w:tcW w:w="2268" w:type="dxa"/>
          </w:tcPr>
          <w:p w14:paraId="054C4DED" w14:textId="77777777" w:rsidR="00C57E99" w:rsidRPr="008B6621" w:rsidRDefault="00C57E99" w:rsidP="00E94440">
            <w:pPr>
              <w:pStyle w:val="StructureTableList"/>
              <w:rPr>
                <w:highlight w:val="darkMagenta"/>
              </w:rPr>
            </w:pPr>
            <w:r w:rsidRPr="008B6621">
              <w:rPr>
                <w:highlight w:val="green"/>
              </w:rPr>
              <w:t xml:space="preserve">|ʿAlí </w:t>
            </w:r>
            <w:r w:rsidR="00627ED1" w:rsidRPr="00627ED1">
              <w:rPr>
                <w:highlight w:val="darkYellow"/>
              </w:rPr>
              <w:t>Sh</w:t>
            </w:r>
            <w:r w:rsidRPr="008B6621">
              <w:rPr>
                <w:highlight w:val="green"/>
              </w:rPr>
              <w:t>awkat Páá|</w:t>
            </w:r>
          </w:p>
        </w:tc>
        <w:tc>
          <w:tcPr>
            <w:tcW w:w="425" w:type="dxa"/>
          </w:tcPr>
          <w:p w14:paraId="5B5624D9" w14:textId="77777777" w:rsidR="00C57E99" w:rsidRPr="008B6621" w:rsidRDefault="00C57E99" w:rsidP="00E94440">
            <w:pPr>
              <w:pStyle w:val="StructureTableList"/>
            </w:pPr>
            <w:r w:rsidRPr="008B6621">
              <w:t>2</w:t>
            </w:r>
          </w:p>
        </w:tc>
        <w:tc>
          <w:tcPr>
            <w:tcW w:w="2268" w:type="dxa"/>
          </w:tcPr>
          <w:p w14:paraId="12D06D51" w14:textId="77777777" w:rsidR="00C57E99" w:rsidRPr="008B6621" w:rsidRDefault="00C57E99" w:rsidP="00E94440">
            <w:pPr>
              <w:pStyle w:val="StructureTableList"/>
            </w:pPr>
          </w:p>
        </w:tc>
        <w:tc>
          <w:tcPr>
            <w:tcW w:w="425" w:type="dxa"/>
          </w:tcPr>
          <w:p w14:paraId="60FE7B5D" w14:textId="77777777" w:rsidR="00C57E99" w:rsidRPr="00D23168" w:rsidRDefault="00C57E99" w:rsidP="00E94440">
            <w:pPr>
              <w:pStyle w:val="StructureTableList"/>
              <w:rPr>
                <w:highlight w:val="green"/>
              </w:rPr>
            </w:pPr>
            <w:r w:rsidRPr="00D23168">
              <w:rPr>
                <w:highlight w:val="green"/>
              </w:rPr>
              <w:t>•</w:t>
            </w:r>
          </w:p>
        </w:tc>
        <w:tc>
          <w:tcPr>
            <w:tcW w:w="3686" w:type="dxa"/>
          </w:tcPr>
          <w:p w14:paraId="1DCF8ECE" w14:textId="77777777" w:rsidR="00C57E99" w:rsidRPr="008B6621" w:rsidRDefault="00C57E99" w:rsidP="00E94440">
            <w:pPr>
              <w:pStyle w:val="StructureTableList"/>
            </w:pPr>
            <w:r w:rsidRPr="008B6621">
              <w:t>--- *L *L *L *l</w:t>
            </w:r>
            <w:r w:rsidR="00634E71">
              <w:t xml:space="preserve"> </w:t>
            </w:r>
            <w:r w:rsidR="00021010">
              <w:t>(Bahman: awkat)</w:t>
            </w:r>
          </w:p>
        </w:tc>
      </w:tr>
      <w:tr w:rsidR="00C57E99" w:rsidRPr="008B6621" w14:paraId="0C542384" w14:textId="77777777" w:rsidTr="00E94440">
        <w:trPr>
          <w:trHeight w:val="170"/>
        </w:trPr>
        <w:tc>
          <w:tcPr>
            <w:tcW w:w="2268" w:type="dxa"/>
          </w:tcPr>
          <w:p w14:paraId="0A92D224" w14:textId="77777777" w:rsidR="00C57E99" w:rsidRPr="007A5498" w:rsidRDefault="00C57E99" w:rsidP="00E94440">
            <w:pPr>
              <w:pStyle w:val="StructureTableListSkipped"/>
              <w:rPr>
                <w:highlight w:val="white"/>
              </w:rPr>
            </w:pPr>
            <w:r w:rsidRPr="007A5498">
              <w:rPr>
                <w:highlight w:val="white"/>
              </w:rPr>
              <w:t>|ʿAlí awkat Páá|</w:t>
            </w:r>
          </w:p>
        </w:tc>
        <w:tc>
          <w:tcPr>
            <w:tcW w:w="425" w:type="dxa"/>
          </w:tcPr>
          <w:p w14:paraId="3D9452BF" w14:textId="77777777" w:rsidR="00C57E99" w:rsidRPr="008B6621" w:rsidRDefault="00C57E99" w:rsidP="00E94440">
            <w:pPr>
              <w:pStyle w:val="StructureTableListSkipped"/>
            </w:pPr>
          </w:p>
        </w:tc>
        <w:tc>
          <w:tcPr>
            <w:tcW w:w="2268" w:type="dxa"/>
          </w:tcPr>
          <w:p w14:paraId="7E372E8B" w14:textId="77777777" w:rsidR="00C57E99" w:rsidRPr="008B6621" w:rsidRDefault="00C57E99" w:rsidP="00E94440">
            <w:pPr>
              <w:pStyle w:val="StructureTableListSkipped"/>
            </w:pPr>
          </w:p>
        </w:tc>
        <w:tc>
          <w:tcPr>
            <w:tcW w:w="425" w:type="dxa"/>
          </w:tcPr>
          <w:p w14:paraId="26017D70" w14:textId="77777777" w:rsidR="00C57E99" w:rsidRPr="008B6621" w:rsidRDefault="00C57E99" w:rsidP="00E94440">
            <w:pPr>
              <w:pStyle w:val="StructureTableListSkipped"/>
            </w:pPr>
            <w:r>
              <w:t>skip</w:t>
            </w:r>
          </w:p>
        </w:tc>
        <w:tc>
          <w:tcPr>
            <w:tcW w:w="3686" w:type="dxa"/>
          </w:tcPr>
          <w:p w14:paraId="2235FDBE" w14:textId="77777777" w:rsidR="00C57E99" w:rsidRPr="008B6621" w:rsidRDefault="00C57E99" w:rsidP="00E94440">
            <w:pPr>
              <w:pStyle w:val="StructureTableListSkipped"/>
            </w:pPr>
            <w:r w:rsidRPr="008B6621">
              <w:t>---</w:t>
            </w:r>
          </w:p>
        </w:tc>
      </w:tr>
      <w:tr w:rsidR="00C57E99" w:rsidRPr="008B6621" w14:paraId="45297EA1" w14:textId="77777777" w:rsidTr="00E94440">
        <w:trPr>
          <w:trHeight w:val="170"/>
        </w:trPr>
        <w:tc>
          <w:tcPr>
            <w:tcW w:w="2268" w:type="dxa"/>
          </w:tcPr>
          <w:p w14:paraId="12E328FE" w14:textId="77777777" w:rsidR="00C57E99" w:rsidRPr="008B6621" w:rsidRDefault="00C57E99" w:rsidP="00E94440">
            <w:pPr>
              <w:pStyle w:val="StructureTableList"/>
              <w:rPr>
                <w:highlight w:val="green"/>
              </w:rPr>
            </w:pPr>
            <w:r w:rsidRPr="008B6621">
              <w:rPr>
                <w:highlight w:val="green"/>
              </w:rPr>
              <w:t>|</w:t>
            </w:r>
            <w:r w:rsidRPr="0011018E">
              <w:rPr>
                <w:highlight w:val="cyan"/>
              </w:rPr>
              <w:t>Ali</w:t>
            </w:r>
            <w:r w:rsidRPr="008B6621">
              <w:rPr>
                <w:highlight w:val="green"/>
              </w:rPr>
              <w:t>|</w:t>
            </w:r>
          </w:p>
        </w:tc>
        <w:tc>
          <w:tcPr>
            <w:tcW w:w="425" w:type="dxa"/>
          </w:tcPr>
          <w:p w14:paraId="2FA847EE" w14:textId="77777777" w:rsidR="00C57E99" w:rsidRPr="008B6621" w:rsidRDefault="00C57E99" w:rsidP="00E94440">
            <w:pPr>
              <w:pStyle w:val="StructureTableList"/>
            </w:pPr>
            <w:r w:rsidRPr="008B6621">
              <w:t>1</w:t>
            </w:r>
          </w:p>
        </w:tc>
        <w:tc>
          <w:tcPr>
            <w:tcW w:w="2268" w:type="dxa"/>
          </w:tcPr>
          <w:p w14:paraId="65DC3D04" w14:textId="77777777" w:rsidR="00C57E99" w:rsidRPr="008B6621" w:rsidRDefault="00C57E99" w:rsidP="00E94440">
            <w:pPr>
              <w:pStyle w:val="StructureTableList"/>
            </w:pPr>
          </w:p>
        </w:tc>
        <w:tc>
          <w:tcPr>
            <w:tcW w:w="425" w:type="dxa"/>
          </w:tcPr>
          <w:p w14:paraId="4D1DAE33" w14:textId="77777777" w:rsidR="00C57E99" w:rsidRPr="00B455A8" w:rsidRDefault="00C57E99" w:rsidP="00E94440">
            <w:pPr>
              <w:pStyle w:val="StructureTableList"/>
              <w:rPr>
                <w:highlight w:val="magenta"/>
              </w:rPr>
            </w:pPr>
            <w:r w:rsidRPr="00B455A8">
              <w:rPr>
                <w:highlight w:val="magenta"/>
              </w:rPr>
              <w:t>•--</w:t>
            </w:r>
          </w:p>
        </w:tc>
        <w:tc>
          <w:tcPr>
            <w:tcW w:w="3686" w:type="dxa"/>
          </w:tcPr>
          <w:p w14:paraId="06B0BC03" w14:textId="77777777" w:rsidR="00C57E99" w:rsidRPr="008B6621" w:rsidRDefault="00C57E99" w:rsidP="00E94440">
            <w:pPr>
              <w:pStyle w:val="StructureTableList"/>
            </w:pPr>
            <w:r w:rsidRPr="008B6621">
              <w:t>2 fuzzy matches (|ʿAlí|ʿÁlí|)</w:t>
            </w:r>
            <w:r>
              <w:t xml:space="preserve"> *L *L</w:t>
            </w:r>
            <w:r w:rsidR="00337AA6">
              <w:t xml:space="preserve"> *L *L</w:t>
            </w:r>
            <w:r w:rsidR="007F2061">
              <w:t xml:space="preserve"> *L *L</w:t>
            </w:r>
            <w:r w:rsidR="00477ACE">
              <w:t xml:space="preserve"> *L</w:t>
            </w:r>
          </w:p>
        </w:tc>
      </w:tr>
      <w:tr w:rsidR="00C57E99" w:rsidRPr="008B6621" w14:paraId="1356E147" w14:textId="77777777" w:rsidTr="00E94440">
        <w:trPr>
          <w:trHeight w:val="170"/>
        </w:trPr>
        <w:tc>
          <w:tcPr>
            <w:tcW w:w="2268" w:type="dxa"/>
          </w:tcPr>
          <w:p w14:paraId="63EBC186" w14:textId="77777777" w:rsidR="00C57E99" w:rsidRPr="008B6621" w:rsidRDefault="00C57E99" w:rsidP="00E94440">
            <w:pPr>
              <w:pStyle w:val="StructureTableList"/>
              <w:rPr>
                <w:rStyle w:val="quotebahaiscripturequoted"/>
                <w:highlight w:val="green"/>
              </w:rPr>
            </w:pPr>
            <w:r w:rsidRPr="008B6621">
              <w:rPr>
                <w:rStyle w:val="quotebahaiscripturequoted"/>
                <w:highlight w:val="green"/>
              </w:rPr>
              <w:t>|</w:t>
            </w:r>
            <w:r w:rsidRPr="008B6621">
              <w:rPr>
                <w:rStyle w:val="quotebahaiscripturequoted"/>
                <w:highlight w:val="yellow"/>
              </w:rPr>
              <w:t>ʿAlí</w:t>
            </w:r>
            <w:r w:rsidRPr="008B6621">
              <w:rPr>
                <w:rStyle w:val="quotebahaiscripturequoted"/>
                <w:highlight w:val="green"/>
              </w:rPr>
              <w:t>|</w:t>
            </w:r>
          </w:p>
        </w:tc>
        <w:tc>
          <w:tcPr>
            <w:tcW w:w="425" w:type="dxa"/>
          </w:tcPr>
          <w:p w14:paraId="666C261E" w14:textId="77777777" w:rsidR="00C57E99" w:rsidRPr="008B6621" w:rsidRDefault="00C57E99" w:rsidP="00E94440">
            <w:pPr>
              <w:pStyle w:val="StructureTableList"/>
            </w:pPr>
            <w:r w:rsidRPr="008B6621">
              <w:t>20</w:t>
            </w:r>
          </w:p>
        </w:tc>
        <w:tc>
          <w:tcPr>
            <w:tcW w:w="2268" w:type="dxa"/>
          </w:tcPr>
          <w:p w14:paraId="5DFF3113" w14:textId="77777777" w:rsidR="00C57E99" w:rsidRPr="008B6621" w:rsidRDefault="00C57E99" w:rsidP="00E94440">
            <w:pPr>
              <w:pStyle w:val="StructureTableList"/>
            </w:pPr>
          </w:p>
        </w:tc>
        <w:tc>
          <w:tcPr>
            <w:tcW w:w="425" w:type="dxa"/>
          </w:tcPr>
          <w:p w14:paraId="220AA07D" w14:textId="77777777" w:rsidR="00C57E99" w:rsidRPr="00D23168" w:rsidRDefault="00C57E99" w:rsidP="00E94440">
            <w:pPr>
              <w:pStyle w:val="StructureTableList"/>
              <w:rPr>
                <w:highlight w:val="yellow"/>
              </w:rPr>
            </w:pPr>
            <w:r w:rsidRPr="00D23168">
              <w:rPr>
                <w:highlight w:val="yellow"/>
              </w:rPr>
              <w:t>•ok</w:t>
            </w:r>
          </w:p>
        </w:tc>
        <w:tc>
          <w:tcPr>
            <w:tcW w:w="3686" w:type="dxa"/>
          </w:tcPr>
          <w:p w14:paraId="0CBB952F" w14:textId="77777777" w:rsidR="00C57E99" w:rsidRPr="008B6621" w:rsidRDefault="00C57E99" w:rsidP="00E94440">
            <w:pPr>
              <w:pStyle w:val="StructureTableList"/>
            </w:pPr>
            <w:r w:rsidRPr="008B6621">
              <w:t>unprecedented match with bad status</w:t>
            </w:r>
          </w:p>
        </w:tc>
      </w:tr>
      <w:tr w:rsidR="00C57E99" w:rsidRPr="008B6621" w14:paraId="340FB092" w14:textId="77777777" w:rsidTr="00E94440">
        <w:trPr>
          <w:trHeight w:val="170"/>
        </w:trPr>
        <w:tc>
          <w:tcPr>
            <w:tcW w:w="2268" w:type="dxa"/>
          </w:tcPr>
          <w:p w14:paraId="070D12EC" w14:textId="77777777" w:rsidR="00C57E99" w:rsidRPr="008B6621" w:rsidRDefault="00C57E99" w:rsidP="00E94440">
            <w:pPr>
              <w:pStyle w:val="StructureTableList"/>
              <w:rPr>
                <w:highlight w:val="green"/>
              </w:rPr>
            </w:pPr>
            <w:r w:rsidRPr="008B6621">
              <w:rPr>
                <w:highlight w:val="green"/>
              </w:rPr>
              <w:t>|</w:t>
            </w:r>
            <w:r w:rsidRPr="008B6621">
              <w:rPr>
                <w:highlight w:val="yellow"/>
              </w:rPr>
              <w:t>ʿAlí-Akbar</w:t>
            </w:r>
            <w:r w:rsidRPr="008B6621">
              <w:rPr>
                <w:highlight w:val="green"/>
              </w:rPr>
              <w:t>|</w:t>
            </w:r>
          </w:p>
        </w:tc>
        <w:tc>
          <w:tcPr>
            <w:tcW w:w="425" w:type="dxa"/>
          </w:tcPr>
          <w:p w14:paraId="1B9BAF12" w14:textId="77777777" w:rsidR="00C57E99" w:rsidRPr="008B6621" w:rsidRDefault="00C57E99" w:rsidP="00E94440">
            <w:pPr>
              <w:pStyle w:val="StructureTableList"/>
            </w:pPr>
            <w:r w:rsidRPr="008B6621">
              <w:t>3</w:t>
            </w:r>
          </w:p>
        </w:tc>
        <w:tc>
          <w:tcPr>
            <w:tcW w:w="2268" w:type="dxa"/>
          </w:tcPr>
          <w:p w14:paraId="3E97F605" w14:textId="77777777" w:rsidR="00C57E99" w:rsidRPr="008B6621" w:rsidRDefault="00C57E99" w:rsidP="00E94440">
            <w:pPr>
              <w:pStyle w:val="StructureTableList"/>
            </w:pPr>
          </w:p>
        </w:tc>
        <w:tc>
          <w:tcPr>
            <w:tcW w:w="425" w:type="dxa"/>
          </w:tcPr>
          <w:p w14:paraId="66C5E54C"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50FA7963" w14:textId="77777777" w:rsidR="00C57E99" w:rsidRPr="008B6621" w:rsidRDefault="00C57E99" w:rsidP="00E94440">
            <w:pPr>
              <w:pStyle w:val="StructureTableList"/>
            </w:pPr>
            <w:r w:rsidRPr="008B6621">
              <w:t>unprecedented match</w:t>
            </w:r>
            <w:r>
              <w:t xml:space="preserve"> *L</w:t>
            </w:r>
          </w:p>
        </w:tc>
      </w:tr>
      <w:tr w:rsidR="00C57E99" w:rsidRPr="008B6621" w14:paraId="3A01589D" w14:textId="77777777" w:rsidTr="00E94440">
        <w:trPr>
          <w:trHeight w:val="170"/>
        </w:trPr>
        <w:tc>
          <w:tcPr>
            <w:tcW w:w="2268" w:type="dxa"/>
          </w:tcPr>
          <w:p w14:paraId="58F59034" w14:textId="77777777" w:rsidR="00C57E99" w:rsidRPr="008B6621" w:rsidRDefault="00C57E99" w:rsidP="00E94440">
            <w:pPr>
              <w:pStyle w:val="StructureTableList"/>
              <w:rPr>
                <w:highlight w:val="green"/>
              </w:rPr>
            </w:pPr>
            <w:r w:rsidRPr="008B6621">
              <w:rPr>
                <w:highlight w:val="green"/>
              </w:rPr>
              <w:t>|</w:t>
            </w:r>
            <w:r w:rsidRPr="006E2B10">
              <w:rPr>
                <w:highlight w:val="yellow"/>
              </w:rPr>
              <w:t>ʿAlí-Akbar-i-Qúání</w:t>
            </w:r>
            <w:r w:rsidRPr="008B6621">
              <w:rPr>
                <w:highlight w:val="green"/>
              </w:rPr>
              <w:t>|</w:t>
            </w:r>
          </w:p>
        </w:tc>
        <w:tc>
          <w:tcPr>
            <w:tcW w:w="425" w:type="dxa"/>
          </w:tcPr>
          <w:p w14:paraId="5FA9F973" w14:textId="77777777" w:rsidR="00C57E99" w:rsidRPr="008B6621" w:rsidRDefault="00C57E99" w:rsidP="00E94440">
            <w:pPr>
              <w:pStyle w:val="StructureTableList"/>
            </w:pPr>
            <w:r w:rsidRPr="008B6621">
              <w:t>1</w:t>
            </w:r>
          </w:p>
        </w:tc>
        <w:tc>
          <w:tcPr>
            <w:tcW w:w="2268" w:type="dxa"/>
          </w:tcPr>
          <w:p w14:paraId="16D39376" w14:textId="77777777" w:rsidR="00C57E99" w:rsidRPr="008B6621" w:rsidRDefault="00C57E99" w:rsidP="00E94440">
            <w:pPr>
              <w:pStyle w:val="StructureTableList"/>
            </w:pPr>
          </w:p>
        </w:tc>
        <w:tc>
          <w:tcPr>
            <w:tcW w:w="425" w:type="dxa"/>
          </w:tcPr>
          <w:p w14:paraId="4DCCD1CF"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4599D807" w14:textId="77777777" w:rsidR="00C57E99" w:rsidRPr="008B6621" w:rsidRDefault="00C57E99" w:rsidP="00E94440">
            <w:pPr>
              <w:pStyle w:val="StructureTableList"/>
            </w:pPr>
            <w:r w:rsidRPr="008B6621">
              <w:t>---</w:t>
            </w:r>
            <w:r>
              <w:t xml:space="preserve"> *L *L</w:t>
            </w:r>
          </w:p>
        </w:tc>
      </w:tr>
      <w:tr w:rsidR="00C57E99" w:rsidRPr="008B6621" w14:paraId="0E56D3AB" w14:textId="77777777" w:rsidTr="00E94440">
        <w:trPr>
          <w:trHeight w:val="170"/>
        </w:trPr>
        <w:tc>
          <w:tcPr>
            <w:tcW w:w="2268" w:type="dxa"/>
          </w:tcPr>
          <w:p w14:paraId="60B1513B" w14:textId="77777777" w:rsidR="00C57E99" w:rsidRPr="008B6621" w:rsidRDefault="00C57E99" w:rsidP="00E94440">
            <w:pPr>
              <w:pStyle w:val="StructureTableList"/>
              <w:rPr>
                <w:highlight w:val="green"/>
              </w:rPr>
            </w:pPr>
            <w:r w:rsidRPr="008B6621">
              <w:rPr>
                <w:highlight w:val="green"/>
              </w:rPr>
              <w:t>|ʿAlí-</w:t>
            </w:r>
            <w:r w:rsidR="00627ED1" w:rsidRPr="00627ED1">
              <w:rPr>
                <w:highlight w:val="darkYellow"/>
              </w:rPr>
              <w:t>I</w:t>
            </w:r>
            <w:r w:rsidRPr="008B6621">
              <w:rPr>
                <w:highlight w:val="green"/>
              </w:rPr>
              <w:t>bn-i-Abú</w:t>
            </w:r>
            <w:r w:rsidR="00627ED1" w:rsidRPr="00627ED1">
              <w:rPr>
                <w:highlight w:val="darkYellow"/>
              </w:rPr>
              <w:t xml:space="preserve"> </w:t>
            </w:r>
            <w:r w:rsidRPr="008B6621">
              <w:rPr>
                <w:highlight w:val="green"/>
              </w:rPr>
              <w:t>Ṭálib|</w:t>
            </w:r>
          </w:p>
        </w:tc>
        <w:tc>
          <w:tcPr>
            <w:tcW w:w="425" w:type="dxa"/>
          </w:tcPr>
          <w:p w14:paraId="0D86283E" w14:textId="77777777" w:rsidR="00C57E99" w:rsidRPr="008B6621" w:rsidRDefault="00C57E99" w:rsidP="00E94440">
            <w:pPr>
              <w:pStyle w:val="StructureTableList"/>
            </w:pPr>
            <w:r w:rsidRPr="008B6621">
              <w:t>3</w:t>
            </w:r>
          </w:p>
        </w:tc>
        <w:tc>
          <w:tcPr>
            <w:tcW w:w="2268" w:type="dxa"/>
          </w:tcPr>
          <w:p w14:paraId="6EC283E6" w14:textId="77777777" w:rsidR="00C57E99" w:rsidRPr="008B6621" w:rsidRDefault="00021010" w:rsidP="00021010">
            <w:pPr>
              <w:pStyle w:val="StructureTableList"/>
            </w:pPr>
            <w:r w:rsidRPr="00021010">
              <w:t>ʿAlí-</w:t>
            </w:r>
            <w:r>
              <w:t>i</w:t>
            </w:r>
            <w:r w:rsidRPr="00021010">
              <w:t>bn-i-Abú</w:t>
            </w:r>
            <w:r>
              <w:t>-</w:t>
            </w:r>
            <w:r w:rsidRPr="00021010">
              <w:t>Ṭálib</w:t>
            </w:r>
          </w:p>
        </w:tc>
        <w:tc>
          <w:tcPr>
            <w:tcW w:w="425" w:type="dxa"/>
          </w:tcPr>
          <w:p w14:paraId="374B034B" w14:textId="77777777" w:rsidR="00C57E99" w:rsidRPr="00D23168" w:rsidRDefault="00C57E99" w:rsidP="00E94440">
            <w:pPr>
              <w:pStyle w:val="StructureTableList"/>
              <w:rPr>
                <w:highlight w:val="green"/>
              </w:rPr>
            </w:pPr>
            <w:r w:rsidRPr="00D23168">
              <w:rPr>
                <w:highlight w:val="green"/>
              </w:rPr>
              <w:t>•</w:t>
            </w:r>
          </w:p>
        </w:tc>
        <w:tc>
          <w:tcPr>
            <w:tcW w:w="3686" w:type="dxa"/>
          </w:tcPr>
          <w:p w14:paraId="53CA2E16" w14:textId="77777777" w:rsidR="00C57E99" w:rsidRPr="008B6621" w:rsidRDefault="00C57E99" w:rsidP="00E94440">
            <w:pPr>
              <w:pStyle w:val="StructureTableList"/>
            </w:pPr>
            <w:r w:rsidRPr="008B6621">
              <w:t>fuzzy match (|ʿAlí-Ibn-i-Abú-Ṭálib|) *L *L *L</w:t>
            </w:r>
            <w:r>
              <w:t xml:space="preserve"> *L</w:t>
            </w:r>
            <w:r w:rsidR="00D10E49">
              <w:t xml:space="preserve"> *L / 0 occurances corrected, 3 left unchanged. *L / 0 occurances corrected, 3 left unchanged. *L *L *L / 0 occurances corrected, 3 left unchanged. *L</w:t>
            </w:r>
          </w:p>
        </w:tc>
      </w:tr>
      <w:tr w:rsidR="00C57E99" w:rsidRPr="008B6621" w14:paraId="1D05291B" w14:textId="77777777" w:rsidTr="00E94440">
        <w:trPr>
          <w:trHeight w:val="170"/>
        </w:trPr>
        <w:tc>
          <w:tcPr>
            <w:tcW w:w="2268" w:type="dxa"/>
          </w:tcPr>
          <w:p w14:paraId="3402FA26" w14:textId="77777777" w:rsidR="00C57E99" w:rsidRPr="008B6621" w:rsidRDefault="00C57E99" w:rsidP="00E94440">
            <w:pPr>
              <w:pStyle w:val="StructureTableList"/>
              <w:rPr>
                <w:highlight w:val="green"/>
              </w:rPr>
            </w:pPr>
            <w:r w:rsidRPr="008B6621">
              <w:rPr>
                <w:highlight w:val="green"/>
              </w:rPr>
              <w:t>|</w:t>
            </w:r>
            <w:r w:rsidRPr="008B6621">
              <w:rPr>
                <w:highlight w:val="cyan"/>
              </w:rPr>
              <w:t>Ali-Kuli Khan</w:t>
            </w:r>
            <w:r w:rsidRPr="008B6621">
              <w:rPr>
                <w:highlight w:val="green"/>
              </w:rPr>
              <w:t>|</w:t>
            </w:r>
          </w:p>
        </w:tc>
        <w:tc>
          <w:tcPr>
            <w:tcW w:w="425" w:type="dxa"/>
          </w:tcPr>
          <w:p w14:paraId="71435207" w14:textId="77777777" w:rsidR="00C57E99" w:rsidRPr="008B6621" w:rsidRDefault="00C57E99" w:rsidP="00E94440">
            <w:pPr>
              <w:pStyle w:val="StructureTableList"/>
            </w:pPr>
            <w:r w:rsidRPr="008B6621">
              <w:t>3</w:t>
            </w:r>
          </w:p>
        </w:tc>
        <w:tc>
          <w:tcPr>
            <w:tcW w:w="2268" w:type="dxa"/>
          </w:tcPr>
          <w:p w14:paraId="3EAEC8A9" w14:textId="77777777" w:rsidR="00C57E99" w:rsidRPr="008B6621" w:rsidRDefault="00C57E99" w:rsidP="00E94440">
            <w:pPr>
              <w:pStyle w:val="StructureTableList"/>
            </w:pPr>
          </w:p>
        </w:tc>
        <w:tc>
          <w:tcPr>
            <w:tcW w:w="425" w:type="dxa"/>
          </w:tcPr>
          <w:p w14:paraId="5254C772" w14:textId="77777777" w:rsidR="00C57E99" w:rsidRPr="00D23168" w:rsidRDefault="00C57E99" w:rsidP="00E94440">
            <w:pPr>
              <w:pStyle w:val="StructureTableList"/>
              <w:rPr>
                <w:highlight w:val="green"/>
              </w:rPr>
            </w:pPr>
            <w:r w:rsidRPr="00D23168">
              <w:rPr>
                <w:highlight w:val="green"/>
              </w:rPr>
              <w:t>•--</w:t>
            </w:r>
          </w:p>
        </w:tc>
        <w:tc>
          <w:tcPr>
            <w:tcW w:w="3686" w:type="dxa"/>
          </w:tcPr>
          <w:p w14:paraId="19744844" w14:textId="77777777" w:rsidR="00C57E99" w:rsidRPr="008B6621" w:rsidRDefault="00C57E99" w:rsidP="00E94440">
            <w:pPr>
              <w:pStyle w:val="StructureTableList"/>
            </w:pPr>
            <w:r w:rsidRPr="008B6621">
              <w:t>--- *L</w:t>
            </w:r>
          </w:p>
        </w:tc>
      </w:tr>
      <w:tr w:rsidR="00C57E99" w:rsidRPr="008B6621" w14:paraId="2C66545C" w14:textId="77777777" w:rsidTr="00E94440">
        <w:trPr>
          <w:trHeight w:val="170"/>
        </w:trPr>
        <w:tc>
          <w:tcPr>
            <w:tcW w:w="2268" w:type="dxa"/>
          </w:tcPr>
          <w:p w14:paraId="6A06A076" w14:textId="77777777" w:rsidR="00C57E99" w:rsidRPr="008B6621" w:rsidRDefault="00C57E99" w:rsidP="00E94440">
            <w:pPr>
              <w:pStyle w:val="StructureTableList"/>
              <w:rPr>
                <w:highlight w:val="green"/>
              </w:rPr>
            </w:pPr>
            <w:r w:rsidRPr="008B6621">
              <w:rPr>
                <w:highlight w:val="green"/>
              </w:rPr>
              <w:t>|</w:t>
            </w:r>
            <w:r w:rsidRPr="006E2B10">
              <w:rPr>
                <w:highlight w:val="green"/>
              </w:rPr>
              <w:t>ʿAlí-Muḥammad Varqá</w:t>
            </w:r>
            <w:r w:rsidRPr="008B6621">
              <w:rPr>
                <w:highlight w:val="green"/>
              </w:rPr>
              <w:t>|</w:t>
            </w:r>
          </w:p>
        </w:tc>
        <w:tc>
          <w:tcPr>
            <w:tcW w:w="425" w:type="dxa"/>
          </w:tcPr>
          <w:p w14:paraId="1B46BCCA" w14:textId="77777777" w:rsidR="00C57E99" w:rsidRPr="008B6621" w:rsidRDefault="00C57E99" w:rsidP="00E94440">
            <w:pPr>
              <w:pStyle w:val="StructureTableList"/>
            </w:pPr>
            <w:r w:rsidRPr="008B6621">
              <w:t>1</w:t>
            </w:r>
          </w:p>
        </w:tc>
        <w:tc>
          <w:tcPr>
            <w:tcW w:w="2268" w:type="dxa"/>
          </w:tcPr>
          <w:p w14:paraId="03C556C5" w14:textId="77777777" w:rsidR="00C57E99" w:rsidRPr="008B6621" w:rsidRDefault="00C57E99" w:rsidP="00E94440">
            <w:pPr>
              <w:pStyle w:val="StructureTableList"/>
            </w:pPr>
          </w:p>
        </w:tc>
        <w:tc>
          <w:tcPr>
            <w:tcW w:w="425" w:type="dxa"/>
          </w:tcPr>
          <w:p w14:paraId="449E7EAF" w14:textId="77777777" w:rsidR="00C57E99" w:rsidRPr="00D23168" w:rsidRDefault="00C57E99" w:rsidP="00E94440">
            <w:pPr>
              <w:pStyle w:val="StructureTableList"/>
              <w:rPr>
                <w:highlight w:val="yellow"/>
              </w:rPr>
            </w:pPr>
            <w:r w:rsidRPr="00D23168">
              <w:rPr>
                <w:highlight w:val="yellow"/>
              </w:rPr>
              <w:t>•</w:t>
            </w:r>
          </w:p>
        </w:tc>
        <w:tc>
          <w:tcPr>
            <w:tcW w:w="3686" w:type="dxa"/>
          </w:tcPr>
          <w:p w14:paraId="0F6EE57B" w14:textId="77777777" w:rsidR="00C57E99" w:rsidRPr="008B6621" w:rsidRDefault="00C57E99" w:rsidP="00E94440">
            <w:pPr>
              <w:pStyle w:val="StructureTableList"/>
            </w:pPr>
            <w:r w:rsidRPr="008B6621">
              <w:t>---</w:t>
            </w:r>
            <w:r>
              <w:t xml:space="preserve"> *L</w:t>
            </w:r>
            <w:r w:rsidR="00477ACE">
              <w:t xml:space="preserve"> *L *L</w:t>
            </w:r>
          </w:p>
        </w:tc>
      </w:tr>
      <w:tr w:rsidR="00C57E99" w:rsidRPr="008B6621" w14:paraId="288E33D1" w14:textId="77777777" w:rsidTr="00E94440">
        <w:trPr>
          <w:trHeight w:val="170"/>
        </w:trPr>
        <w:tc>
          <w:tcPr>
            <w:tcW w:w="2268" w:type="dxa"/>
          </w:tcPr>
          <w:p w14:paraId="6CBF1B7F" w14:textId="77777777" w:rsidR="00C57E99" w:rsidRPr="008B6621" w:rsidRDefault="00C57E99" w:rsidP="00E94440">
            <w:pPr>
              <w:pStyle w:val="StructureTableList"/>
              <w:rPr>
                <w:highlight w:val="green"/>
              </w:rPr>
            </w:pPr>
            <w:r w:rsidRPr="008B6621">
              <w:rPr>
                <w:highlight w:val="green"/>
              </w:rPr>
              <w:t>|</w:t>
            </w:r>
            <w:r w:rsidRPr="008B6621">
              <w:rPr>
                <w:highlight w:val="yellow"/>
              </w:rPr>
              <w:t>ʿAlí-Muḥammad</w:t>
            </w:r>
            <w:r w:rsidRPr="008B6621">
              <w:rPr>
                <w:highlight w:val="green"/>
              </w:rPr>
              <w:t>|</w:t>
            </w:r>
          </w:p>
        </w:tc>
        <w:tc>
          <w:tcPr>
            <w:tcW w:w="425" w:type="dxa"/>
          </w:tcPr>
          <w:p w14:paraId="7A8EBB50" w14:textId="77777777" w:rsidR="00C57E99" w:rsidRPr="008B6621" w:rsidRDefault="00C57E99" w:rsidP="00E94440">
            <w:pPr>
              <w:pStyle w:val="StructureTableList"/>
            </w:pPr>
            <w:r w:rsidRPr="008B6621">
              <w:t>1</w:t>
            </w:r>
          </w:p>
        </w:tc>
        <w:tc>
          <w:tcPr>
            <w:tcW w:w="2268" w:type="dxa"/>
          </w:tcPr>
          <w:p w14:paraId="50B4E6B8" w14:textId="77777777" w:rsidR="00C57E99" w:rsidRPr="008B6621" w:rsidRDefault="00C57E99" w:rsidP="00E94440">
            <w:pPr>
              <w:pStyle w:val="StructureTableList"/>
            </w:pPr>
          </w:p>
        </w:tc>
        <w:tc>
          <w:tcPr>
            <w:tcW w:w="425" w:type="dxa"/>
          </w:tcPr>
          <w:p w14:paraId="47040805" w14:textId="77777777" w:rsidR="00C57E99" w:rsidRPr="00D23168" w:rsidRDefault="00C57E99" w:rsidP="00E94440">
            <w:pPr>
              <w:pStyle w:val="StructureTableList"/>
              <w:rPr>
                <w:highlight w:val="yellow"/>
              </w:rPr>
            </w:pPr>
            <w:r w:rsidRPr="00D23168">
              <w:rPr>
                <w:highlight w:val="yellow"/>
              </w:rPr>
              <w:t>•ok</w:t>
            </w:r>
          </w:p>
        </w:tc>
        <w:tc>
          <w:tcPr>
            <w:tcW w:w="3686" w:type="dxa"/>
          </w:tcPr>
          <w:p w14:paraId="00B4863B" w14:textId="77777777" w:rsidR="00C57E99" w:rsidRPr="008B6621" w:rsidRDefault="00C57E99" w:rsidP="00E94440">
            <w:pPr>
              <w:pStyle w:val="StructureTableList"/>
            </w:pPr>
            <w:r w:rsidRPr="008B6621">
              <w:t>match</w:t>
            </w:r>
          </w:p>
        </w:tc>
      </w:tr>
      <w:tr w:rsidR="00C57E99" w:rsidRPr="008B6621" w14:paraId="79E177F0" w14:textId="77777777" w:rsidTr="00E94440">
        <w:trPr>
          <w:trHeight w:val="170"/>
        </w:trPr>
        <w:tc>
          <w:tcPr>
            <w:tcW w:w="2268" w:type="dxa"/>
          </w:tcPr>
          <w:p w14:paraId="72669D1C" w14:textId="77777777" w:rsidR="00C57E99" w:rsidRPr="008B6621" w:rsidRDefault="00C57E99" w:rsidP="00E94440">
            <w:pPr>
              <w:pStyle w:val="StructureTableList"/>
              <w:rPr>
                <w:highlight w:val="green"/>
              </w:rPr>
            </w:pPr>
            <w:r w:rsidRPr="008B6621">
              <w:rPr>
                <w:highlight w:val="green"/>
              </w:rPr>
              <w:t>|</w:t>
            </w:r>
            <w:r w:rsidRPr="006E2B10">
              <w:rPr>
                <w:highlight w:val="green"/>
              </w:rPr>
              <w:t>ʿAlí-Muḥammad-i-Varqá</w:t>
            </w:r>
            <w:r w:rsidRPr="008B6621">
              <w:rPr>
                <w:highlight w:val="green"/>
              </w:rPr>
              <w:t>|</w:t>
            </w:r>
          </w:p>
        </w:tc>
        <w:tc>
          <w:tcPr>
            <w:tcW w:w="425" w:type="dxa"/>
          </w:tcPr>
          <w:p w14:paraId="65A62BC0" w14:textId="77777777" w:rsidR="00C57E99" w:rsidRPr="008B6621" w:rsidRDefault="00C57E99" w:rsidP="00E94440">
            <w:pPr>
              <w:pStyle w:val="StructureTableList"/>
            </w:pPr>
            <w:r w:rsidRPr="008B6621">
              <w:t>1</w:t>
            </w:r>
          </w:p>
        </w:tc>
        <w:tc>
          <w:tcPr>
            <w:tcW w:w="2268" w:type="dxa"/>
          </w:tcPr>
          <w:p w14:paraId="32E94EA0" w14:textId="77777777" w:rsidR="00C57E99" w:rsidRPr="008B6621" w:rsidRDefault="00C57E99" w:rsidP="00E94440">
            <w:pPr>
              <w:pStyle w:val="StructureTableList"/>
            </w:pPr>
          </w:p>
        </w:tc>
        <w:tc>
          <w:tcPr>
            <w:tcW w:w="425" w:type="dxa"/>
          </w:tcPr>
          <w:p w14:paraId="3B7A1CDA" w14:textId="77777777" w:rsidR="00C57E99" w:rsidRPr="00B455A8" w:rsidRDefault="00C57E99" w:rsidP="00E94440">
            <w:pPr>
              <w:pStyle w:val="StructureTableList"/>
              <w:rPr>
                <w:highlight w:val="magenta"/>
              </w:rPr>
            </w:pPr>
            <w:r w:rsidRPr="00B455A8">
              <w:rPr>
                <w:highlight w:val="magenta"/>
              </w:rPr>
              <w:t>•</w:t>
            </w:r>
          </w:p>
        </w:tc>
        <w:tc>
          <w:tcPr>
            <w:tcW w:w="3686" w:type="dxa"/>
          </w:tcPr>
          <w:p w14:paraId="56B1B109" w14:textId="77777777" w:rsidR="00C57E99" w:rsidRPr="008B6621" w:rsidRDefault="00C57E99" w:rsidP="00E94440">
            <w:pPr>
              <w:pStyle w:val="StructureTableList"/>
            </w:pPr>
            <w:r w:rsidRPr="008B6621">
              <w:t>---</w:t>
            </w:r>
            <w:r>
              <w:t xml:space="preserve"> *L *L *L</w:t>
            </w:r>
            <w:r w:rsidR="00477ACE">
              <w:t xml:space="preserve"> *L *L *l</w:t>
            </w:r>
          </w:p>
        </w:tc>
      </w:tr>
      <w:tr w:rsidR="00C57E99" w:rsidRPr="008B6621" w14:paraId="48465183" w14:textId="77777777" w:rsidTr="00E94440">
        <w:trPr>
          <w:trHeight w:val="170"/>
        </w:trPr>
        <w:tc>
          <w:tcPr>
            <w:tcW w:w="2268" w:type="dxa"/>
          </w:tcPr>
          <w:p w14:paraId="59C331F0" w14:textId="77777777" w:rsidR="00C57E99" w:rsidRPr="008B6621" w:rsidRDefault="00C57E99" w:rsidP="00E94440">
            <w:pPr>
              <w:pStyle w:val="StructureTableList"/>
              <w:rPr>
                <w:highlight w:val="green"/>
              </w:rPr>
            </w:pPr>
            <w:r w:rsidRPr="008B6621">
              <w:rPr>
                <w:highlight w:val="green"/>
              </w:rPr>
              <w:t>|</w:t>
            </w:r>
            <w:r w:rsidRPr="008B6621">
              <w:rPr>
                <w:highlight w:val="yellow"/>
              </w:rPr>
              <w:t>ʿAlí-Riḍá</w:t>
            </w:r>
            <w:r w:rsidRPr="008B6621">
              <w:rPr>
                <w:highlight w:val="green"/>
              </w:rPr>
              <w:t>|</w:t>
            </w:r>
          </w:p>
        </w:tc>
        <w:tc>
          <w:tcPr>
            <w:tcW w:w="425" w:type="dxa"/>
          </w:tcPr>
          <w:p w14:paraId="305FB8DA" w14:textId="77777777" w:rsidR="00C57E99" w:rsidRPr="008B6621" w:rsidRDefault="00C57E99" w:rsidP="00E94440">
            <w:pPr>
              <w:pStyle w:val="StructureTableList"/>
            </w:pPr>
            <w:r w:rsidRPr="008B6621">
              <w:t>2</w:t>
            </w:r>
          </w:p>
        </w:tc>
        <w:tc>
          <w:tcPr>
            <w:tcW w:w="2268" w:type="dxa"/>
          </w:tcPr>
          <w:p w14:paraId="634355EA" w14:textId="77777777" w:rsidR="00C57E99" w:rsidRPr="008B6621" w:rsidRDefault="00C57E99" w:rsidP="00E94440">
            <w:pPr>
              <w:pStyle w:val="StructureTableList"/>
            </w:pPr>
          </w:p>
        </w:tc>
        <w:tc>
          <w:tcPr>
            <w:tcW w:w="425" w:type="dxa"/>
          </w:tcPr>
          <w:p w14:paraId="2943E03B" w14:textId="77777777" w:rsidR="00C57E99" w:rsidRPr="00D23168" w:rsidRDefault="00C57E99" w:rsidP="00E94440">
            <w:pPr>
              <w:pStyle w:val="StructureTableList"/>
              <w:rPr>
                <w:highlight w:val="yellow"/>
              </w:rPr>
            </w:pPr>
            <w:r w:rsidRPr="00D23168">
              <w:rPr>
                <w:highlight w:val="yellow"/>
              </w:rPr>
              <w:t>•ok</w:t>
            </w:r>
          </w:p>
        </w:tc>
        <w:tc>
          <w:tcPr>
            <w:tcW w:w="3686" w:type="dxa"/>
          </w:tcPr>
          <w:p w14:paraId="2BFDF254" w14:textId="77777777" w:rsidR="00C57E99" w:rsidRPr="008B6621" w:rsidRDefault="00C57E99" w:rsidP="00E94440">
            <w:pPr>
              <w:pStyle w:val="StructureTableList"/>
            </w:pPr>
            <w:r w:rsidRPr="008B6621">
              <w:t>unprecedented match</w:t>
            </w:r>
          </w:p>
        </w:tc>
      </w:tr>
      <w:tr w:rsidR="00C57E99" w:rsidRPr="008B6621" w14:paraId="1DD518C8" w14:textId="77777777" w:rsidTr="00E94440">
        <w:trPr>
          <w:trHeight w:val="170"/>
        </w:trPr>
        <w:tc>
          <w:tcPr>
            <w:tcW w:w="2268" w:type="dxa"/>
          </w:tcPr>
          <w:p w14:paraId="4CB1F5FE" w14:textId="77777777" w:rsidR="00C57E99" w:rsidRPr="008B6621" w:rsidRDefault="00C57E99" w:rsidP="00E94440">
            <w:pPr>
              <w:pStyle w:val="StructureTableList"/>
              <w:rPr>
                <w:rStyle w:val="footnoteLinked"/>
                <w:highlight w:val="green"/>
              </w:rPr>
            </w:pPr>
            <w:r w:rsidRPr="008B6621">
              <w:rPr>
                <w:highlight w:val="green"/>
              </w:rPr>
              <w:t>|</w:t>
            </w:r>
            <w:r w:rsidRPr="008B6621">
              <w:rPr>
                <w:highlight w:val="yellow"/>
              </w:rPr>
              <w:t>ʿAlíy-i-</w:t>
            </w:r>
            <w:r w:rsidRPr="008B6621">
              <w:rPr>
                <w:highlight w:val="green"/>
              </w:rPr>
              <w:t>|</w:t>
            </w:r>
          </w:p>
        </w:tc>
        <w:tc>
          <w:tcPr>
            <w:tcW w:w="425" w:type="dxa"/>
          </w:tcPr>
          <w:p w14:paraId="6236DE39" w14:textId="77777777" w:rsidR="00C57E99" w:rsidRPr="008B6621" w:rsidRDefault="00C57E99" w:rsidP="00E94440">
            <w:pPr>
              <w:pStyle w:val="StructureTableList"/>
            </w:pPr>
            <w:r w:rsidRPr="008B6621">
              <w:t>1</w:t>
            </w:r>
          </w:p>
        </w:tc>
        <w:tc>
          <w:tcPr>
            <w:tcW w:w="2268" w:type="dxa"/>
          </w:tcPr>
          <w:p w14:paraId="6DF81F73" w14:textId="77777777" w:rsidR="00C57E99" w:rsidRPr="008B6621" w:rsidRDefault="00C57E99" w:rsidP="00E94440">
            <w:pPr>
              <w:pStyle w:val="StructureTableList"/>
            </w:pPr>
          </w:p>
        </w:tc>
        <w:tc>
          <w:tcPr>
            <w:tcW w:w="425" w:type="dxa"/>
          </w:tcPr>
          <w:p w14:paraId="62DB6A73" w14:textId="77777777" w:rsidR="00C57E99" w:rsidRPr="00B455A8" w:rsidRDefault="00C57E99" w:rsidP="00E94440">
            <w:pPr>
              <w:pStyle w:val="StructureTableList"/>
              <w:rPr>
                <w:highlight w:val="magenta"/>
              </w:rPr>
            </w:pPr>
            <w:r w:rsidRPr="00B455A8">
              <w:rPr>
                <w:highlight w:val="magenta"/>
              </w:rPr>
              <w:t>•(ok)</w:t>
            </w:r>
          </w:p>
        </w:tc>
        <w:tc>
          <w:tcPr>
            <w:tcW w:w="3686" w:type="dxa"/>
          </w:tcPr>
          <w:p w14:paraId="168F985E" w14:textId="77777777" w:rsidR="00C57E99" w:rsidRPr="008B6621" w:rsidRDefault="00C57E99" w:rsidP="00E94440">
            <w:pPr>
              <w:pStyle w:val="StructureTableList"/>
            </w:pPr>
            <w:r w:rsidRPr="008B6621">
              <w:t>--- *L</w:t>
            </w:r>
          </w:p>
        </w:tc>
      </w:tr>
      <w:tr w:rsidR="00C57E99" w:rsidRPr="008B6621" w14:paraId="7D648A7C" w14:textId="77777777" w:rsidTr="00E94440">
        <w:trPr>
          <w:trHeight w:val="170"/>
        </w:trPr>
        <w:tc>
          <w:tcPr>
            <w:tcW w:w="2268" w:type="dxa"/>
          </w:tcPr>
          <w:p w14:paraId="132460D7" w14:textId="77777777" w:rsidR="00C57E99" w:rsidRPr="008B6621" w:rsidRDefault="00C57E99" w:rsidP="00E94440">
            <w:pPr>
              <w:pStyle w:val="StructureTableList"/>
              <w:rPr>
                <w:highlight w:val="green"/>
              </w:rPr>
            </w:pPr>
            <w:r w:rsidRPr="008B6621">
              <w:rPr>
                <w:highlight w:val="green"/>
              </w:rPr>
              <w:t>|</w:t>
            </w:r>
            <w:r w:rsidRPr="008B6621">
              <w:rPr>
                <w:highlight w:val="yellow"/>
              </w:rPr>
              <w:t>ʿAlíy-i-Kirmánáhí</w:t>
            </w:r>
            <w:r w:rsidRPr="008B6621">
              <w:rPr>
                <w:highlight w:val="green"/>
              </w:rPr>
              <w:t>|</w:t>
            </w:r>
          </w:p>
        </w:tc>
        <w:tc>
          <w:tcPr>
            <w:tcW w:w="425" w:type="dxa"/>
          </w:tcPr>
          <w:p w14:paraId="75A3C3B6" w14:textId="77777777" w:rsidR="00C57E99" w:rsidRPr="008B6621" w:rsidRDefault="00C57E99" w:rsidP="00E94440">
            <w:pPr>
              <w:pStyle w:val="StructureTableList"/>
            </w:pPr>
            <w:r w:rsidRPr="008B6621">
              <w:t>1</w:t>
            </w:r>
          </w:p>
        </w:tc>
        <w:tc>
          <w:tcPr>
            <w:tcW w:w="2268" w:type="dxa"/>
          </w:tcPr>
          <w:p w14:paraId="26981262" w14:textId="77777777" w:rsidR="00C57E99" w:rsidRPr="008B6621" w:rsidRDefault="00C57E99" w:rsidP="00E94440">
            <w:pPr>
              <w:pStyle w:val="StructureTableList"/>
            </w:pPr>
          </w:p>
        </w:tc>
        <w:tc>
          <w:tcPr>
            <w:tcW w:w="425" w:type="dxa"/>
          </w:tcPr>
          <w:p w14:paraId="3305F76B"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06F19818" w14:textId="77777777" w:rsidR="00C57E99" w:rsidRPr="008B6621" w:rsidRDefault="00C57E99" w:rsidP="00E94440">
            <w:pPr>
              <w:pStyle w:val="StructureTableList"/>
            </w:pPr>
            <w:r w:rsidRPr="008B6621">
              <w:t>unprecedented match</w:t>
            </w:r>
            <w:r>
              <w:t xml:space="preserve"> *L *L</w:t>
            </w:r>
          </w:p>
        </w:tc>
      </w:tr>
      <w:tr w:rsidR="00C57E99" w:rsidRPr="008B6621" w14:paraId="0C174CD8" w14:textId="77777777" w:rsidTr="00E94440">
        <w:trPr>
          <w:trHeight w:val="170"/>
        </w:trPr>
        <w:tc>
          <w:tcPr>
            <w:tcW w:w="2268" w:type="dxa"/>
          </w:tcPr>
          <w:p w14:paraId="1521B8FA" w14:textId="77777777" w:rsidR="00C57E99" w:rsidRPr="007A5498" w:rsidRDefault="00C57E99" w:rsidP="00E94440">
            <w:pPr>
              <w:pStyle w:val="StructureTableListSkipped"/>
              <w:rPr>
                <w:highlight w:val="white"/>
              </w:rPr>
            </w:pPr>
            <w:r w:rsidRPr="007A5498">
              <w:rPr>
                <w:highlight w:val="white"/>
              </w:rPr>
              <w:t>|ʿAlíy-i-Las Furush|</w:t>
            </w:r>
          </w:p>
        </w:tc>
        <w:tc>
          <w:tcPr>
            <w:tcW w:w="425" w:type="dxa"/>
          </w:tcPr>
          <w:p w14:paraId="49C20119" w14:textId="77777777" w:rsidR="00C57E99" w:rsidRPr="008B6621" w:rsidRDefault="00C57E99" w:rsidP="00E94440">
            <w:pPr>
              <w:pStyle w:val="StructureTableListSkipped"/>
            </w:pPr>
          </w:p>
        </w:tc>
        <w:tc>
          <w:tcPr>
            <w:tcW w:w="2268" w:type="dxa"/>
          </w:tcPr>
          <w:p w14:paraId="32B0F15A" w14:textId="77777777" w:rsidR="00C57E99" w:rsidRPr="008B6621" w:rsidRDefault="00C57E99" w:rsidP="00E94440">
            <w:pPr>
              <w:pStyle w:val="StructureTableListSkipped"/>
            </w:pPr>
          </w:p>
        </w:tc>
        <w:tc>
          <w:tcPr>
            <w:tcW w:w="425" w:type="dxa"/>
          </w:tcPr>
          <w:p w14:paraId="4927D84B" w14:textId="77777777" w:rsidR="00C57E99" w:rsidRPr="008B6621" w:rsidRDefault="00C57E99" w:rsidP="00E94440">
            <w:pPr>
              <w:pStyle w:val="StructureTableListSkipped"/>
            </w:pPr>
            <w:r>
              <w:t>skip</w:t>
            </w:r>
          </w:p>
        </w:tc>
        <w:tc>
          <w:tcPr>
            <w:tcW w:w="3686" w:type="dxa"/>
          </w:tcPr>
          <w:p w14:paraId="18A1A3D8" w14:textId="77777777" w:rsidR="00C57E99" w:rsidRPr="008B6621" w:rsidRDefault="00C57E99" w:rsidP="00E94440">
            <w:pPr>
              <w:pStyle w:val="StructureTableListSkipped"/>
            </w:pPr>
            <w:r w:rsidRPr="008B6621">
              <w:t>--- *l</w:t>
            </w:r>
          </w:p>
        </w:tc>
      </w:tr>
      <w:tr w:rsidR="00C57E99" w:rsidRPr="008B6621" w14:paraId="069B2031" w14:textId="77777777" w:rsidTr="00E94440">
        <w:trPr>
          <w:trHeight w:val="170"/>
        </w:trPr>
        <w:tc>
          <w:tcPr>
            <w:tcW w:w="2268" w:type="dxa"/>
          </w:tcPr>
          <w:p w14:paraId="74EBB6DC" w14:textId="77777777" w:rsidR="00C57E99" w:rsidRPr="008B6621" w:rsidRDefault="00C57E99" w:rsidP="00E94440">
            <w:pPr>
              <w:pStyle w:val="StructureTableList"/>
              <w:rPr>
                <w:rStyle w:val="footnoteLinked"/>
                <w:highlight w:val="green"/>
              </w:rPr>
            </w:pPr>
            <w:r w:rsidRPr="008B6621">
              <w:rPr>
                <w:highlight w:val="yellow"/>
              </w:rPr>
              <w:t>|ʿAlíy-i-</w:t>
            </w:r>
            <w:r w:rsidRPr="008B6621">
              <w:rPr>
                <w:highlight w:val="green"/>
              </w:rPr>
              <w:t>L</w:t>
            </w:r>
            <w:r w:rsidRPr="006E2B10">
              <w:rPr>
                <w:highlight w:val="darkYellow"/>
              </w:rPr>
              <w:t>a</w:t>
            </w:r>
            <w:r w:rsidRPr="008B6621">
              <w:rPr>
                <w:highlight w:val="green"/>
              </w:rPr>
              <w:t>s Fur</w:t>
            </w:r>
            <w:r w:rsidRPr="006E2B10">
              <w:rPr>
                <w:highlight w:val="darkYellow"/>
              </w:rPr>
              <w:t>u</w:t>
            </w:r>
            <w:r w:rsidRPr="008B6621">
              <w:rPr>
                <w:highlight w:val="green"/>
              </w:rPr>
              <w:t>|</w:t>
            </w:r>
          </w:p>
        </w:tc>
        <w:tc>
          <w:tcPr>
            <w:tcW w:w="425" w:type="dxa"/>
          </w:tcPr>
          <w:p w14:paraId="11D2FF33" w14:textId="77777777" w:rsidR="00C57E99" w:rsidRPr="008B6621" w:rsidRDefault="00C57E99" w:rsidP="00E94440">
            <w:pPr>
              <w:pStyle w:val="StructureTableList"/>
            </w:pPr>
            <w:r w:rsidRPr="008B6621">
              <w:t>1</w:t>
            </w:r>
          </w:p>
        </w:tc>
        <w:tc>
          <w:tcPr>
            <w:tcW w:w="2268" w:type="dxa"/>
          </w:tcPr>
          <w:p w14:paraId="669502F2" w14:textId="77777777" w:rsidR="00C57E99" w:rsidRPr="008B6621" w:rsidRDefault="00C57E99" w:rsidP="00E94440">
            <w:pPr>
              <w:pStyle w:val="StructureTableList"/>
            </w:pPr>
          </w:p>
        </w:tc>
        <w:tc>
          <w:tcPr>
            <w:tcW w:w="425" w:type="dxa"/>
          </w:tcPr>
          <w:p w14:paraId="7D9ED953" w14:textId="77777777" w:rsidR="00C57E99" w:rsidRPr="000005F2" w:rsidRDefault="00C57E99" w:rsidP="00E94440">
            <w:pPr>
              <w:pStyle w:val="StructureTableList"/>
              <w:rPr>
                <w:highlight w:val="blue"/>
              </w:rPr>
            </w:pPr>
          </w:p>
        </w:tc>
        <w:tc>
          <w:tcPr>
            <w:tcW w:w="3686" w:type="dxa"/>
          </w:tcPr>
          <w:p w14:paraId="52043612" w14:textId="77777777" w:rsidR="00C57E99" w:rsidRPr="008B6621" w:rsidRDefault="00C57E99" w:rsidP="00E94440">
            <w:pPr>
              <w:pStyle w:val="StructureTableList"/>
            </w:pPr>
            <w:r>
              <w:t xml:space="preserve"> *L *L</w:t>
            </w:r>
          </w:p>
        </w:tc>
      </w:tr>
      <w:tr w:rsidR="00C57E99" w:rsidRPr="008B6621" w14:paraId="543A5F03" w14:textId="77777777" w:rsidTr="00E94440">
        <w:trPr>
          <w:trHeight w:val="170"/>
        </w:trPr>
        <w:tc>
          <w:tcPr>
            <w:tcW w:w="2268" w:type="dxa"/>
          </w:tcPr>
          <w:p w14:paraId="082EAE81" w14:textId="77777777" w:rsidR="00C57E99" w:rsidRPr="008B6621" w:rsidRDefault="00C57E99" w:rsidP="00E94440">
            <w:pPr>
              <w:pStyle w:val="StructureTableList"/>
              <w:rPr>
                <w:highlight w:val="green"/>
              </w:rPr>
            </w:pPr>
            <w:r w:rsidRPr="008B6621">
              <w:rPr>
                <w:highlight w:val="green"/>
              </w:rPr>
              <w:t>|</w:t>
            </w:r>
            <w:r w:rsidRPr="008B6621">
              <w:rPr>
                <w:highlight w:val="yellow"/>
              </w:rPr>
              <w:t>ʿAlíy-i-Tabrízí</w:t>
            </w:r>
            <w:r w:rsidRPr="008B6621">
              <w:rPr>
                <w:highlight w:val="green"/>
              </w:rPr>
              <w:t>|</w:t>
            </w:r>
          </w:p>
        </w:tc>
        <w:tc>
          <w:tcPr>
            <w:tcW w:w="425" w:type="dxa"/>
          </w:tcPr>
          <w:p w14:paraId="01E92EE8" w14:textId="77777777" w:rsidR="00C57E99" w:rsidRPr="008B6621" w:rsidRDefault="00C57E99" w:rsidP="00E94440">
            <w:pPr>
              <w:pStyle w:val="StructureTableList"/>
            </w:pPr>
            <w:r w:rsidRPr="008B6621">
              <w:t>1</w:t>
            </w:r>
          </w:p>
        </w:tc>
        <w:tc>
          <w:tcPr>
            <w:tcW w:w="2268" w:type="dxa"/>
          </w:tcPr>
          <w:p w14:paraId="69B93BEB" w14:textId="77777777" w:rsidR="00C57E99" w:rsidRPr="008B6621" w:rsidRDefault="00C57E99" w:rsidP="00E94440">
            <w:pPr>
              <w:pStyle w:val="StructureTableList"/>
            </w:pPr>
          </w:p>
        </w:tc>
        <w:tc>
          <w:tcPr>
            <w:tcW w:w="425" w:type="dxa"/>
          </w:tcPr>
          <w:p w14:paraId="023C84B6"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66BBF888" w14:textId="77777777" w:rsidR="00C57E99" w:rsidRPr="008B6621" w:rsidRDefault="00C57E99" w:rsidP="00E94440">
            <w:pPr>
              <w:pStyle w:val="StructureTableList"/>
            </w:pPr>
            <w:r w:rsidRPr="008B6621">
              <w:t>unprecedented match</w:t>
            </w:r>
            <w:r>
              <w:t xml:space="preserve"> *L</w:t>
            </w:r>
          </w:p>
        </w:tc>
      </w:tr>
      <w:tr w:rsidR="00C57E99" w:rsidRPr="008B6621" w14:paraId="0EB1E63A" w14:textId="77777777" w:rsidTr="00E94440">
        <w:trPr>
          <w:trHeight w:val="170"/>
        </w:trPr>
        <w:tc>
          <w:tcPr>
            <w:tcW w:w="2268" w:type="dxa"/>
          </w:tcPr>
          <w:p w14:paraId="5E5BCC41" w14:textId="77777777" w:rsidR="00C57E99" w:rsidRPr="008B6621" w:rsidRDefault="00C57E99" w:rsidP="00E94440">
            <w:pPr>
              <w:pStyle w:val="StructureTableList"/>
              <w:rPr>
                <w:highlight w:val="green"/>
              </w:rPr>
            </w:pPr>
            <w:r w:rsidRPr="008B6621">
              <w:rPr>
                <w:highlight w:val="green"/>
              </w:rPr>
              <w:t>|</w:t>
            </w:r>
            <w:r w:rsidRPr="006E2B10">
              <w:rPr>
                <w:highlight w:val="yellow"/>
              </w:rPr>
              <w:t>ʿAlíy-i-Yazdí</w:t>
            </w:r>
            <w:r w:rsidRPr="008B6621">
              <w:rPr>
                <w:highlight w:val="green"/>
              </w:rPr>
              <w:t>|</w:t>
            </w:r>
          </w:p>
        </w:tc>
        <w:tc>
          <w:tcPr>
            <w:tcW w:w="425" w:type="dxa"/>
          </w:tcPr>
          <w:p w14:paraId="02B7D579" w14:textId="77777777" w:rsidR="00C57E99" w:rsidRPr="008B6621" w:rsidRDefault="00C57E99" w:rsidP="00E94440">
            <w:pPr>
              <w:pStyle w:val="StructureTableList"/>
            </w:pPr>
            <w:r w:rsidRPr="008B6621">
              <w:t>1</w:t>
            </w:r>
          </w:p>
        </w:tc>
        <w:tc>
          <w:tcPr>
            <w:tcW w:w="2268" w:type="dxa"/>
          </w:tcPr>
          <w:p w14:paraId="61854019" w14:textId="77777777" w:rsidR="00C57E99" w:rsidRPr="008B6621" w:rsidRDefault="00C57E99" w:rsidP="00E94440">
            <w:pPr>
              <w:pStyle w:val="StructureTableList"/>
            </w:pPr>
          </w:p>
        </w:tc>
        <w:tc>
          <w:tcPr>
            <w:tcW w:w="425" w:type="dxa"/>
          </w:tcPr>
          <w:p w14:paraId="4FF8E151"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19E8AFED" w14:textId="77777777" w:rsidR="00C57E99" w:rsidRPr="008B6621" w:rsidRDefault="00C57E99" w:rsidP="00E94440">
            <w:pPr>
              <w:pStyle w:val="StructureTableList"/>
            </w:pPr>
            <w:r w:rsidRPr="008B6621">
              <w:t>---</w:t>
            </w:r>
            <w:r>
              <w:t xml:space="preserve"> *L *L</w:t>
            </w:r>
          </w:p>
        </w:tc>
      </w:tr>
      <w:tr w:rsidR="00C57E99" w:rsidRPr="008B6621" w14:paraId="5B0F3998" w14:textId="77777777" w:rsidTr="00E94440">
        <w:trPr>
          <w:trHeight w:val="170"/>
        </w:trPr>
        <w:tc>
          <w:tcPr>
            <w:tcW w:w="2268" w:type="dxa"/>
          </w:tcPr>
          <w:p w14:paraId="59D9EB5A" w14:textId="77777777" w:rsidR="00C57E99" w:rsidRPr="008B6621" w:rsidRDefault="00C57E99" w:rsidP="00E94440">
            <w:pPr>
              <w:pStyle w:val="StructureTableList"/>
              <w:rPr>
                <w:highlight w:val="yellow"/>
              </w:rPr>
            </w:pPr>
            <w:r w:rsidRPr="008B6621">
              <w:rPr>
                <w:highlight w:val="yellow"/>
              </w:rPr>
              <w:t>|All</w:t>
            </w:r>
            <w:r w:rsidRPr="008B6621">
              <w:rPr>
                <w:highlight w:val="darkYellow"/>
              </w:rPr>
              <w:t>a</w:t>
            </w:r>
            <w:r w:rsidRPr="008B6621">
              <w:rPr>
                <w:highlight w:val="yellow"/>
              </w:rPr>
              <w:t>h-u-Abhá|</w:t>
            </w:r>
          </w:p>
        </w:tc>
        <w:tc>
          <w:tcPr>
            <w:tcW w:w="425" w:type="dxa"/>
          </w:tcPr>
          <w:p w14:paraId="1826C2F3" w14:textId="77777777" w:rsidR="00C57E99" w:rsidRPr="008B6621" w:rsidRDefault="00C57E99" w:rsidP="00E94440">
            <w:pPr>
              <w:pStyle w:val="StructureTableList"/>
            </w:pPr>
            <w:r w:rsidRPr="008B6621">
              <w:t>1</w:t>
            </w:r>
          </w:p>
        </w:tc>
        <w:tc>
          <w:tcPr>
            <w:tcW w:w="2268" w:type="dxa"/>
          </w:tcPr>
          <w:p w14:paraId="2211A34B" w14:textId="77777777" w:rsidR="00C57E99" w:rsidRPr="008B6621" w:rsidRDefault="00601372" w:rsidP="00601372">
            <w:pPr>
              <w:pStyle w:val="StructureTableList"/>
            </w:pPr>
            <w:r w:rsidRPr="00601372">
              <w:t>All</w:t>
            </w:r>
            <w:r>
              <w:t>á</w:t>
            </w:r>
            <w:r w:rsidRPr="00601372">
              <w:t>h-u-Abhá</w:t>
            </w:r>
          </w:p>
        </w:tc>
        <w:tc>
          <w:tcPr>
            <w:tcW w:w="425" w:type="dxa"/>
          </w:tcPr>
          <w:p w14:paraId="19B244DF" w14:textId="77777777" w:rsidR="00C57E99" w:rsidRPr="000005F2" w:rsidRDefault="00C57E99" w:rsidP="00E94440">
            <w:pPr>
              <w:pStyle w:val="StructureTableList"/>
              <w:rPr>
                <w:highlight w:val="blue"/>
              </w:rPr>
            </w:pPr>
          </w:p>
        </w:tc>
        <w:tc>
          <w:tcPr>
            <w:tcW w:w="3686" w:type="dxa"/>
          </w:tcPr>
          <w:p w14:paraId="6708E392" w14:textId="77777777" w:rsidR="00C57E99" w:rsidRPr="008B6621" w:rsidRDefault="00C57E99" w:rsidP="00E94440">
            <w:pPr>
              <w:pStyle w:val="StructureTableList"/>
            </w:pPr>
            <w:r>
              <w:t xml:space="preserve"> *L</w:t>
            </w:r>
            <w:r w:rsidR="00601372">
              <w:t xml:space="preserve"> *L</w:t>
            </w:r>
          </w:p>
        </w:tc>
      </w:tr>
      <w:tr w:rsidR="00C57E99" w:rsidRPr="008B6621" w14:paraId="2419C6DF" w14:textId="77777777" w:rsidTr="00E94440">
        <w:trPr>
          <w:trHeight w:val="170"/>
        </w:trPr>
        <w:tc>
          <w:tcPr>
            <w:tcW w:w="2268" w:type="dxa"/>
          </w:tcPr>
          <w:p w14:paraId="72216916" w14:textId="77777777" w:rsidR="00C57E99" w:rsidRPr="008B6621" w:rsidRDefault="00C57E99" w:rsidP="00E94440">
            <w:pPr>
              <w:pStyle w:val="StructureTableList"/>
              <w:rPr>
                <w:highlight w:val="green"/>
              </w:rPr>
            </w:pPr>
            <w:r w:rsidRPr="008B6621">
              <w:rPr>
                <w:highlight w:val="green"/>
              </w:rPr>
              <w:t>|</w:t>
            </w:r>
            <w:r w:rsidRPr="008B6621">
              <w:rPr>
                <w:highlight w:val="yellow"/>
              </w:rPr>
              <w:t>Alláh-u-Abhá</w:t>
            </w:r>
            <w:r w:rsidRPr="008B6621">
              <w:rPr>
                <w:highlight w:val="green"/>
              </w:rPr>
              <w:t>|</w:t>
            </w:r>
          </w:p>
        </w:tc>
        <w:tc>
          <w:tcPr>
            <w:tcW w:w="425" w:type="dxa"/>
          </w:tcPr>
          <w:p w14:paraId="06C96E47" w14:textId="77777777" w:rsidR="00C57E99" w:rsidRPr="008B6621" w:rsidRDefault="00C57E99" w:rsidP="00E94440">
            <w:pPr>
              <w:pStyle w:val="StructureTableList"/>
            </w:pPr>
            <w:r w:rsidRPr="008B6621">
              <w:t>1</w:t>
            </w:r>
          </w:p>
        </w:tc>
        <w:tc>
          <w:tcPr>
            <w:tcW w:w="2268" w:type="dxa"/>
          </w:tcPr>
          <w:p w14:paraId="789841E0" w14:textId="77777777" w:rsidR="00C57E99" w:rsidRPr="008B6621" w:rsidRDefault="00C57E99" w:rsidP="00E94440">
            <w:pPr>
              <w:pStyle w:val="StructureTableList"/>
            </w:pPr>
          </w:p>
        </w:tc>
        <w:tc>
          <w:tcPr>
            <w:tcW w:w="425" w:type="dxa"/>
          </w:tcPr>
          <w:p w14:paraId="04243566" w14:textId="77777777" w:rsidR="00C57E99" w:rsidRPr="000005F2" w:rsidRDefault="00C57E99" w:rsidP="00E94440">
            <w:pPr>
              <w:pStyle w:val="StructureTableList"/>
              <w:rPr>
                <w:highlight w:val="yellow"/>
              </w:rPr>
            </w:pPr>
            <w:r w:rsidRPr="000005F2">
              <w:rPr>
                <w:highlight w:val="yellow"/>
              </w:rPr>
              <w:t>•ok</w:t>
            </w:r>
          </w:p>
        </w:tc>
        <w:tc>
          <w:tcPr>
            <w:tcW w:w="3686" w:type="dxa"/>
          </w:tcPr>
          <w:p w14:paraId="7C2149D1" w14:textId="77777777" w:rsidR="00C57E99" w:rsidRPr="008B6621" w:rsidRDefault="00C57E99" w:rsidP="00E94440">
            <w:pPr>
              <w:pStyle w:val="StructureTableList"/>
            </w:pPr>
            <w:r w:rsidRPr="008B6621">
              <w:t>match</w:t>
            </w:r>
          </w:p>
        </w:tc>
      </w:tr>
      <w:tr w:rsidR="00C57E99" w:rsidRPr="008B6621" w14:paraId="6BC4E8A7" w14:textId="77777777" w:rsidTr="00E94440">
        <w:trPr>
          <w:trHeight w:val="170"/>
        </w:trPr>
        <w:tc>
          <w:tcPr>
            <w:tcW w:w="2268" w:type="dxa"/>
          </w:tcPr>
          <w:p w14:paraId="0BEF1AE1" w14:textId="77777777" w:rsidR="00C57E99" w:rsidRPr="008B6621" w:rsidRDefault="00C57E99" w:rsidP="00E94440">
            <w:pPr>
              <w:pStyle w:val="StructureTableList"/>
              <w:rPr>
                <w:highlight w:val="green"/>
              </w:rPr>
            </w:pPr>
            <w:r w:rsidRPr="008B6621">
              <w:rPr>
                <w:highlight w:val="green"/>
              </w:rPr>
              <w:t>|</w:t>
            </w:r>
            <w:r w:rsidRPr="008B6621">
              <w:rPr>
                <w:highlight w:val="yellow"/>
              </w:rPr>
              <w:t>Amatu’l-Bahá Rúḥíyyih ánum</w:t>
            </w:r>
            <w:r w:rsidRPr="008B6621">
              <w:rPr>
                <w:highlight w:val="green"/>
              </w:rPr>
              <w:t>|</w:t>
            </w:r>
          </w:p>
        </w:tc>
        <w:tc>
          <w:tcPr>
            <w:tcW w:w="425" w:type="dxa"/>
          </w:tcPr>
          <w:p w14:paraId="6EE6D040" w14:textId="77777777" w:rsidR="00C57E99" w:rsidRPr="008B6621" w:rsidRDefault="00C57E99" w:rsidP="00E94440">
            <w:pPr>
              <w:pStyle w:val="StructureTableList"/>
            </w:pPr>
            <w:r w:rsidRPr="008B6621">
              <w:t>2</w:t>
            </w:r>
          </w:p>
        </w:tc>
        <w:tc>
          <w:tcPr>
            <w:tcW w:w="2268" w:type="dxa"/>
          </w:tcPr>
          <w:p w14:paraId="27D00F07" w14:textId="77777777" w:rsidR="00C57E99" w:rsidRPr="008B6621" w:rsidRDefault="00C57E99" w:rsidP="00E94440">
            <w:pPr>
              <w:pStyle w:val="StructureTableList"/>
            </w:pPr>
          </w:p>
        </w:tc>
        <w:tc>
          <w:tcPr>
            <w:tcW w:w="425" w:type="dxa"/>
          </w:tcPr>
          <w:p w14:paraId="73DD490B" w14:textId="77777777" w:rsidR="00C57E99" w:rsidRPr="000005F2" w:rsidRDefault="00C57E99" w:rsidP="00E94440">
            <w:pPr>
              <w:pStyle w:val="StructureTableList"/>
              <w:rPr>
                <w:highlight w:val="yellow"/>
              </w:rPr>
            </w:pPr>
            <w:r w:rsidRPr="000005F2">
              <w:rPr>
                <w:highlight w:val="yellow"/>
              </w:rPr>
              <w:t>•ok</w:t>
            </w:r>
          </w:p>
        </w:tc>
        <w:tc>
          <w:tcPr>
            <w:tcW w:w="3686" w:type="dxa"/>
          </w:tcPr>
          <w:p w14:paraId="0B483278" w14:textId="77777777" w:rsidR="00C57E99" w:rsidRPr="008B6621" w:rsidRDefault="00C57E99" w:rsidP="00E94440">
            <w:pPr>
              <w:pStyle w:val="StructureTableList"/>
            </w:pPr>
            <w:r w:rsidRPr="008B6621">
              <w:t>--- *L</w:t>
            </w:r>
          </w:p>
        </w:tc>
      </w:tr>
      <w:tr w:rsidR="00C57E99" w:rsidRPr="008B6621" w14:paraId="522EFA12" w14:textId="77777777" w:rsidTr="00E94440">
        <w:trPr>
          <w:trHeight w:val="170"/>
        </w:trPr>
        <w:tc>
          <w:tcPr>
            <w:tcW w:w="2268" w:type="dxa"/>
          </w:tcPr>
          <w:p w14:paraId="7C1E3E4F" w14:textId="77777777" w:rsidR="00C57E99" w:rsidRPr="008B6621" w:rsidRDefault="00C57E99" w:rsidP="00E94440">
            <w:pPr>
              <w:pStyle w:val="StructureTableList"/>
              <w:rPr>
                <w:highlight w:val="green"/>
              </w:rPr>
            </w:pPr>
            <w:r w:rsidRPr="008B6621">
              <w:rPr>
                <w:highlight w:val="green"/>
              </w:rPr>
              <w:t>|</w:t>
            </w:r>
            <w:r w:rsidRPr="00601C22">
              <w:rPr>
                <w:highlight w:val="green"/>
              </w:rPr>
              <w:t>Am</w:t>
            </w:r>
            <w:r w:rsidR="00627ED1" w:rsidRPr="00627ED1">
              <w:rPr>
                <w:highlight w:val="darkYellow"/>
              </w:rPr>
              <w:t>i</w:t>
            </w:r>
            <w:r w:rsidRPr="00601C22">
              <w:rPr>
                <w:highlight w:val="green"/>
              </w:rPr>
              <w:t>n Fareed</w:t>
            </w:r>
            <w:r w:rsidRPr="008B6621">
              <w:rPr>
                <w:highlight w:val="green"/>
              </w:rPr>
              <w:t>|</w:t>
            </w:r>
          </w:p>
        </w:tc>
        <w:tc>
          <w:tcPr>
            <w:tcW w:w="425" w:type="dxa"/>
          </w:tcPr>
          <w:p w14:paraId="2F494F6A" w14:textId="77777777" w:rsidR="00C57E99" w:rsidRPr="008B6621" w:rsidRDefault="00C57E99" w:rsidP="00E94440">
            <w:pPr>
              <w:pStyle w:val="StructureTableList"/>
            </w:pPr>
            <w:r w:rsidRPr="008B6621">
              <w:t>1</w:t>
            </w:r>
          </w:p>
        </w:tc>
        <w:tc>
          <w:tcPr>
            <w:tcW w:w="2268" w:type="dxa"/>
          </w:tcPr>
          <w:p w14:paraId="2A7872F2" w14:textId="77777777" w:rsidR="00C57E99" w:rsidRPr="008B6621" w:rsidRDefault="00C57E99" w:rsidP="00E94440">
            <w:pPr>
              <w:pStyle w:val="StructureTableList"/>
            </w:pPr>
          </w:p>
        </w:tc>
        <w:tc>
          <w:tcPr>
            <w:tcW w:w="425" w:type="dxa"/>
          </w:tcPr>
          <w:p w14:paraId="69DE74CB" w14:textId="77777777" w:rsidR="00C57E99" w:rsidRPr="00393A4E" w:rsidRDefault="00627ED1" w:rsidP="00E94440">
            <w:pPr>
              <w:pStyle w:val="StructureTableList"/>
              <w:rPr>
                <w:highlight w:val="darkMagenta"/>
              </w:rPr>
            </w:pPr>
            <w:r w:rsidRPr="00627ED1">
              <w:rPr>
                <w:highlight w:val="darkMagenta"/>
              </w:rPr>
              <w:t>•</w:t>
            </w:r>
            <w:r w:rsidR="00601372">
              <w:rPr>
                <w:highlight w:val="darkMagenta"/>
              </w:rPr>
              <w:t>--</w:t>
            </w:r>
          </w:p>
        </w:tc>
        <w:tc>
          <w:tcPr>
            <w:tcW w:w="3686" w:type="dxa"/>
          </w:tcPr>
          <w:p w14:paraId="16338982" w14:textId="77777777" w:rsidR="00C57E99" w:rsidRPr="008B6621" w:rsidRDefault="00C57E99" w:rsidP="00E94440">
            <w:pPr>
              <w:pStyle w:val="StructureTableList"/>
            </w:pPr>
            <w:r w:rsidRPr="008B6621">
              <w:t>---</w:t>
            </w:r>
            <w:r>
              <w:t xml:space="preserve"> *L *L</w:t>
            </w:r>
            <w:r w:rsidR="00477ACE">
              <w:t xml:space="preserve"> *L</w:t>
            </w:r>
          </w:p>
        </w:tc>
      </w:tr>
      <w:tr w:rsidR="00C57E99" w:rsidRPr="008B6621" w14:paraId="37B1EC40" w14:textId="77777777" w:rsidTr="00E94440">
        <w:trPr>
          <w:trHeight w:val="170"/>
        </w:trPr>
        <w:tc>
          <w:tcPr>
            <w:tcW w:w="2268" w:type="dxa"/>
          </w:tcPr>
          <w:p w14:paraId="6F3C6711" w14:textId="77777777" w:rsidR="00C57E99" w:rsidRPr="008B6621" w:rsidRDefault="00C57E99" w:rsidP="00E94440">
            <w:pPr>
              <w:pStyle w:val="StructureTableList"/>
              <w:rPr>
                <w:highlight w:val="green"/>
              </w:rPr>
            </w:pPr>
            <w:r w:rsidRPr="008B6621">
              <w:rPr>
                <w:highlight w:val="green"/>
              </w:rPr>
              <w:t>|</w:t>
            </w:r>
            <w:r w:rsidRPr="00CB4233">
              <w:rPr>
                <w:highlight w:val="yellow"/>
              </w:rPr>
              <w:t>Amín Ḥájí</w:t>
            </w:r>
            <w:r w:rsidRPr="008B6621">
              <w:rPr>
                <w:highlight w:val="green"/>
              </w:rPr>
              <w:t>|</w:t>
            </w:r>
          </w:p>
        </w:tc>
        <w:tc>
          <w:tcPr>
            <w:tcW w:w="425" w:type="dxa"/>
          </w:tcPr>
          <w:p w14:paraId="7B4AF1E8" w14:textId="77777777" w:rsidR="00C57E99" w:rsidRPr="008B6621" w:rsidRDefault="00C57E99" w:rsidP="00E94440">
            <w:pPr>
              <w:pStyle w:val="StructureTableList"/>
            </w:pPr>
            <w:r w:rsidRPr="008B6621">
              <w:t>1</w:t>
            </w:r>
          </w:p>
        </w:tc>
        <w:tc>
          <w:tcPr>
            <w:tcW w:w="2268" w:type="dxa"/>
          </w:tcPr>
          <w:p w14:paraId="052F3F81" w14:textId="77777777" w:rsidR="00C57E99" w:rsidRPr="008B6621" w:rsidRDefault="00C57E99" w:rsidP="00E94440">
            <w:pPr>
              <w:pStyle w:val="StructureTableList"/>
            </w:pPr>
          </w:p>
        </w:tc>
        <w:tc>
          <w:tcPr>
            <w:tcW w:w="425" w:type="dxa"/>
          </w:tcPr>
          <w:p w14:paraId="00A3F2D6"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2CA7AD59" w14:textId="77777777" w:rsidR="00C57E99" w:rsidRPr="008B6621" w:rsidRDefault="00C57E99" w:rsidP="00E94440">
            <w:pPr>
              <w:pStyle w:val="StructureTableList"/>
            </w:pPr>
            <w:r w:rsidRPr="008B6621">
              <w:t>---</w:t>
            </w:r>
            <w:r>
              <w:t xml:space="preserve"> *L *L</w:t>
            </w:r>
          </w:p>
        </w:tc>
      </w:tr>
      <w:tr w:rsidR="00C57E99" w:rsidRPr="008B6621" w14:paraId="56830E44" w14:textId="77777777" w:rsidTr="00E94440">
        <w:trPr>
          <w:trHeight w:val="170"/>
        </w:trPr>
        <w:tc>
          <w:tcPr>
            <w:tcW w:w="2268" w:type="dxa"/>
          </w:tcPr>
          <w:p w14:paraId="3FC12C14" w14:textId="77777777" w:rsidR="00C57E99" w:rsidRPr="008B6621" w:rsidRDefault="00C57E99" w:rsidP="00E94440">
            <w:pPr>
              <w:pStyle w:val="StructureTableList"/>
              <w:rPr>
                <w:highlight w:val="green"/>
              </w:rPr>
            </w:pPr>
            <w:r w:rsidRPr="008B6621">
              <w:rPr>
                <w:highlight w:val="green"/>
              </w:rPr>
              <w:t>|</w:t>
            </w:r>
            <w:r w:rsidRPr="008B6621">
              <w:rPr>
                <w:highlight w:val="yellow"/>
              </w:rPr>
              <w:t>Amín</w:t>
            </w:r>
            <w:r w:rsidRPr="008B6621">
              <w:rPr>
                <w:highlight w:val="green"/>
              </w:rPr>
              <w:t>|</w:t>
            </w:r>
          </w:p>
        </w:tc>
        <w:tc>
          <w:tcPr>
            <w:tcW w:w="425" w:type="dxa"/>
          </w:tcPr>
          <w:p w14:paraId="70C4CEBC" w14:textId="77777777" w:rsidR="00C57E99" w:rsidRPr="008B6621" w:rsidRDefault="00C57E99" w:rsidP="00E94440">
            <w:pPr>
              <w:pStyle w:val="StructureTableList"/>
            </w:pPr>
            <w:r w:rsidRPr="008B6621">
              <w:t>2</w:t>
            </w:r>
          </w:p>
        </w:tc>
        <w:tc>
          <w:tcPr>
            <w:tcW w:w="2268" w:type="dxa"/>
          </w:tcPr>
          <w:p w14:paraId="493BE979" w14:textId="77777777" w:rsidR="00C57E99" w:rsidRPr="008B6621" w:rsidRDefault="00C57E99" w:rsidP="00E94440">
            <w:pPr>
              <w:pStyle w:val="StructureTableList"/>
            </w:pPr>
          </w:p>
        </w:tc>
        <w:tc>
          <w:tcPr>
            <w:tcW w:w="425" w:type="dxa"/>
          </w:tcPr>
          <w:p w14:paraId="1A78A572" w14:textId="77777777" w:rsidR="00C57E99" w:rsidRPr="000005F2" w:rsidRDefault="00C57E99" w:rsidP="00E94440">
            <w:pPr>
              <w:pStyle w:val="StructureTableList"/>
              <w:rPr>
                <w:highlight w:val="yellow"/>
              </w:rPr>
            </w:pPr>
            <w:r w:rsidRPr="000005F2">
              <w:rPr>
                <w:highlight w:val="yellow"/>
              </w:rPr>
              <w:t>•ok</w:t>
            </w:r>
          </w:p>
        </w:tc>
        <w:tc>
          <w:tcPr>
            <w:tcW w:w="3686" w:type="dxa"/>
          </w:tcPr>
          <w:p w14:paraId="216FBBC4" w14:textId="77777777" w:rsidR="00C57E99" w:rsidRPr="008B6621" w:rsidRDefault="00C57E99" w:rsidP="00E94440">
            <w:pPr>
              <w:pStyle w:val="StructureTableList"/>
            </w:pPr>
            <w:r w:rsidRPr="008B6621">
              <w:t>unprecedented match</w:t>
            </w:r>
          </w:p>
        </w:tc>
      </w:tr>
      <w:tr w:rsidR="00C57E99" w:rsidRPr="008B6621" w14:paraId="4E926648" w14:textId="77777777" w:rsidTr="00E94440">
        <w:trPr>
          <w:trHeight w:val="170"/>
        </w:trPr>
        <w:tc>
          <w:tcPr>
            <w:tcW w:w="2268" w:type="dxa"/>
          </w:tcPr>
          <w:p w14:paraId="7CC72C27" w14:textId="77777777" w:rsidR="00C57E99" w:rsidRPr="008B6621" w:rsidRDefault="00C57E99" w:rsidP="00E94440">
            <w:pPr>
              <w:pStyle w:val="StructureTableList"/>
              <w:rPr>
                <w:rStyle w:val="referenceauthor"/>
                <w:highlight w:val="green"/>
              </w:rPr>
            </w:pPr>
            <w:r w:rsidRPr="008B6621">
              <w:rPr>
                <w:rStyle w:val="BookTitle"/>
                <w:highlight w:val="green"/>
              </w:rPr>
              <w:t>|</w:t>
            </w:r>
            <w:r w:rsidRPr="008B6621">
              <w:rPr>
                <w:rStyle w:val="BookTitle"/>
                <w:highlight w:val="yellow"/>
              </w:rPr>
              <w:t>Amr Va alq</w:t>
            </w:r>
            <w:r w:rsidRPr="008B6621">
              <w:rPr>
                <w:rStyle w:val="BookTitle"/>
                <w:highlight w:val="green"/>
              </w:rPr>
              <w:t>|</w:t>
            </w:r>
          </w:p>
        </w:tc>
        <w:tc>
          <w:tcPr>
            <w:tcW w:w="425" w:type="dxa"/>
          </w:tcPr>
          <w:p w14:paraId="7FF5D21E" w14:textId="77777777" w:rsidR="00C57E99" w:rsidRPr="008B6621" w:rsidRDefault="00C57E99" w:rsidP="00E94440">
            <w:pPr>
              <w:pStyle w:val="StructureTableList"/>
            </w:pPr>
            <w:r w:rsidRPr="008B6621">
              <w:t>1</w:t>
            </w:r>
          </w:p>
        </w:tc>
        <w:tc>
          <w:tcPr>
            <w:tcW w:w="2268" w:type="dxa"/>
          </w:tcPr>
          <w:p w14:paraId="148AD624" w14:textId="77777777" w:rsidR="00C57E99" w:rsidRPr="008B6621" w:rsidRDefault="00C57E99" w:rsidP="00E94440">
            <w:pPr>
              <w:pStyle w:val="StructureTableList"/>
            </w:pPr>
          </w:p>
        </w:tc>
        <w:tc>
          <w:tcPr>
            <w:tcW w:w="425" w:type="dxa"/>
          </w:tcPr>
          <w:p w14:paraId="2D45E5B1" w14:textId="77777777" w:rsidR="00C57E99" w:rsidRPr="000005F2" w:rsidRDefault="00C57E99" w:rsidP="00E94440">
            <w:pPr>
              <w:pStyle w:val="StructureTableList"/>
              <w:rPr>
                <w:highlight w:val="yellow"/>
              </w:rPr>
            </w:pPr>
            <w:r w:rsidRPr="000005F2">
              <w:rPr>
                <w:highlight w:val="yellow"/>
              </w:rPr>
              <w:t>•ok</w:t>
            </w:r>
          </w:p>
        </w:tc>
        <w:tc>
          <w:tcPr>
            <w:tcW w:w="3686" w:type="dxa"/>
          </w:tcPr>
          <w:p w14:paraId="6D897D22" w14:textId="77777777" w:rsidR="00C57E99" w:rsidRPr="008B6621" w:rsidRDefault="00C57E99" w:rsidP="00E94440">
            <w:pPr>
              <w:pStyle w:val="StructureTableList"/>
            </w:pPr>
            <w:r w:rsidRPr="008B6621">
              <w:t>--- *L</w:t>
            </w:r>
          </w:p>
        </w:tc>
      </w:tr>
      <w:tr w:rsidR="00C57E99" w:rsidRPr="008B6621" w14:paraId="1F1030CD" w14:textId="77777777" w:rsidTr="00E94440">
        <w:trPr>
          <w:trHeight w:val="170"/>
        </w:trPr>
        <w:tc>
          <w:tcPr>
            <w:tcW w:w="2268" w:type="dxa"/>
          </w:tcPr>
          <w:p w14:paraId="616AA568" w14:textId="77777777" w:rsidR="00C57E99" w:rsidRPr="008B6621" w:rsidRDefault="00C57E99" w:rsidP="00E94440">
            <w:pPr>
              <w:pStyle w:val="StructureTableList"/>
              <w:rPr>
                <w:highlight w:val="green"/>
              </w:rPr>
            </w:pPr>
            <w:r w:rsidRPr="008B6621">
              <w:rPr>
                <w:highlight w:val="green"/>
              </w:rPr>
              <w:t>|</w:t>
            </w:r>
            <w:r w:rsidRPr="008B6621">
              <w:rPr>
                <w:highlight w:val="yellow"/>
              </w:rPr>
              <w:t>Amru’lláh</w:t>
            </w:r>
            <w:r w:rsidRPr="008B6621">
              <w:rPr>
                <w:highlight w:val="green"/>
              </w:rPr>
              <w:t>|</w:t>
            </w:r>
          </w:p>
        </w:tc>
        <w:tc>
          <w:tcPr>
            <w:tcW w:w="425" w:type="dxa"/>
          </w:tcPr>
          <w:p w14:paraId="53586B09" w14:textId="77777777" w:rsidR="00C57E99" w:rsidRPr="008B6621" w:rsidRDefault="00C57E99" w:rsidP="00E94440">
            <w:pPr>
              <w:pStyle w:val="StructureTableList"/>
            </w:pPr>
            <w:r w:rsidRPr="008B6621">
              <w:t>3</w:t>
            </w:r>
          </w:p>
        </w:tc>
        <w:tc>
          <w:tcPr>
            <w:tcW w:w="2268" w:type="dxa"/>
          </w:tcPr>
          <w:p w14:paraId="020F1376" w14:textId="77777777" w:rsidR="00C57E99" w:rsidRPr="008B6621" w:rsidRDefault="00C57E99" w:rsidP="00E94440">
            <w:pPr>
              <w:pStyle w:val="StructureTableList"/>
            </w:pPr>
          </w:p>
        </w:tc>
        <w:tc>
          <w:tcPr>
            <w:tcW w:w="425" w:type="dxa"/>
          </w:tcPr>
          <w:p w14:paraId="176A4B85" w14:textId="77777777" w:rsidR="00C57E99" w:rsidRPr="000005F2" w:rsidRDefault="00C57E99" w:rsidP="00E94440">
            <w:pPr>
              <w:pStyle w:val="StructureTableList"/>
              <w:rPr>
                <w:highlight w:val="yellow"/>
              </w:rPr>
            </w:pPr>
            <w:r w:rsidRPr="000005F2">
              <w:rPr>
                <w:highlight w:val="yellow"/>
              </w:rPr>
              <w:t>•ok</w:t>
            </w:r>
          </w:p>
        </w:tc>
        <w:tc>
          <w:tcPr>
            <w:tcW w:w="3686" w:type="dxa"/>
          </w:tcPr>
          <w:p w14:paraId="63DFE2E4" w14:textId="77777777" w:rsidR="00C57E99" w:rsidRPr="008B6621" w:rsidRDefault="00C57E99" w:rsidP="00E94440">
            <w:pPr>
              <w:pStyle w:val="StructureTableList"/>
            </w:pPr>
            <w:r w:rsidRPr="008B6621">
              <w:t>unprecedented match</w:t>
            </w:r>
          </w:p>
        </w:tc>
      </w:tr>
      <w:tr w:rsidR="00C57E99" w:rsidRPr="008B6621" w14:paraId="59C87C45" w14:textId="77777777" w:rsidTr="00E94440">
        <w:trPr>
          <w:trHeight w:val="170"/>
        </w:trPr>
        <w:tc>
          <w:tcPr>
            <w:tcW w:w="2268" w:type="dxa"/>
          </w:tcPr>
          <w:p w14:paraId="4B2CF87F" w14:textId="77777777" w:rsidR="00C57E99" w:rsidRPr="007A5498" w:rsidRDefault="00C57E99" w:rsidP="00E94440">
            <w:pPr>
              <w:pStyle w:val="StructureTableListSkipped"/>
              <w:rPr>
                <w:highlight w:val="white"/>
              </w:rPr>
            </w:pPr>
            <w:r w:rsidRPr="007A5498">
              <w:rPr>
                <w:highlight w:val="white"/>
              </w:rPr>
              <w:t>|Andalib|</w:t>
            </w:r>
          </w:p>
        </w:tc>
        <w:tc>
          <w:tcPr>
            <w:tcW w:w="425" w:type="dxa"/>
          </w:tcPr>
          <w:p w14:paraId="1745F9AE" w14:textId="77777777" w:rsidR="00C57E99" w:rsidRPr="008B6621" w:rsidRDefault="00C57E99" w:rsidP="00E94440">
            <w:pPr>
              <w:pStyle w:val="StructureTableListSkipped"/>
            </w:pPr>
          </w:p>
        </w:tc>
        <w:tc>
          <w:tcPr>
            <w:tcW w:w="2268" w:type="dxa"/>
          </w:tcPr>
          <w:p w14:paraId="72883E02" w14:textId="77777777" w:rsidR="00C57E99" w:rsidRPr="008B6621" w:rsidRDefault="00C57E99" w:rsidP="00E94440">
            <w:pPr>
              <w:pStyle w:val="StructureTableListSkipped"/>
            </w:pPr>
            <w:r w:rsidRPr="008B6621">
              <w:t>ʿAndalíb</w:t>
            </w:r>
          </w:p>
        </w:tc>
        <w:tc>
          <w:tcPr>
            <w:tcW w:w="425" w:type="dxa"/>
          </w:tcPr>
          <w:p w14:paraId="6FBFBC99" w14:textId="77777777" w:rsidR="00C57E99" w:rsidRPr="008B6621" w:rsidRDefault="00C57E99" w:rsidP="00E94440">
            <w:pPr>
              <w:pStyle w:val="StructureTableListSkipped"/>
            </w:pPr>
            <w:r>
              <w:t>skip</w:t>
            </w:r>
          </w:p>
        </w:tc>
        <w:tc>
          <w:tcPr>
            <w:tcW w:w="3686" w:type="dxa"/>
          </w:tcPr>
          <w:p w14:paraId="29B32CC0" w14:textId="77777777" w:rsidR="00C57E99" w:rsidRPr="008B6621" w:rsidRDefault="00C57E99" w:rsidP="00E94440">
            <w:pPr>
              <w:pStyle w:val="StructureTableListSkipped"/>
            </w:pPr>
            <w:r w:rsidRPr="008B6621">
              <w:t>2 fuzzy matches (|Andalíb|ʿAndalíb|) *L / All 1 occurances corrected.</w:t>
            </w:r>
          </w:p>
        </w:tc>
      </w:tr>
      <w:tr w:rsidR="00C57E99" w:rsidRPr="008B6621" w14:paraId="23B279A2" w14:textId="77777777" w:rsidTr="00E94440">
        <w:trPr>
          <w:trHeight w:val="170"/>
        </w:trPr>
        <w:tc>
          <w:tcPr>
            <w:tcW w:w="2268" w:type="dxa"/>
          </w:tcPr>
          <w:p w14:paraId="7B543795" w14:textId="77777777" w:rsidR="00C57E99" w:rsidRPr="008B6621" w:rsidRDefault="00C57E99" w:rsidP="00E94440">
            <w:pPr>
              <w:pStyle w:val="StructureTableList"/>
              <w:rPr>
                <w:highlight w:val="green"/>
              </w:rPr>
            </w:pPr>
            <w:r w:rsidRPr="008B6621">
              <w:rPr>
                <w:highlight w:val="green"/>
              </w:rPr>
              <w:t>|</w:t>
            </w:r>
            <w:r w:rsidRPr="008B6621">
              <w:rPr>
                <w:highlight w:val="yellow"/>
              </w:rPr>
              <w:t>ʿAndalíb</w:t>
            </w:r>
            <w:r w:rsidRPr="008B6621">
              <w:rPr>
                <w:highlight w:val="green"/>
              </w:rPr>
              <w:t>|</w:t>
            </w:r>
          </w:p>
        </w:tc>
        <w:tc>
          <w:tcPr>
            <w:tcW w:w="425" w:type="dxa"/>
          </w:tcPr>
          <w:p w14:paraId="68E54B22" w14:textId="77777777" w:rsidR="00C57E99" w:rsidRPr="008B6621" w:rsidRDefault="00C57E99" w:rsidP="00E94440">
            <w:pPr>
              <w:pStyle w:val="StructureTableList"/>
            </w:pPr>
            <w:r w:rsidRPr="008B6621">
              <w:t>2</w:t>
            </w:r>
          </w:p>
        </w:tc>
        <w:tc>
          <w:tcPr>
            <w:tcW w:w="2268" w:type="dxa"/>
          </w:tcPr>
          <w:p w14:paraId="3F8048DE" w14:textId="77777777" w:rsidR="00C57E99" w:rsidRPr="008B6621" w:rsidRDefault="00C57E99" w:rsidP="00E94440">
            <w:pPr>
              <w:pStyle w:val="StructureTableList"/>
            </w:pPr>
          </w:p>
        </w:tc>
        <w:tc>
          <w:tcPr>
            <w:tcW w:w="425" w:type="dxa"/>
          </w:tcPr>
          <w:p w14:paraId="37784D9B" w14:textId="77777777" w:rsidR="00C57E99" w:rsidRPr="000005F2" w:rsidRDefault="00C57E99" w:rsidP="00E94440">
            <w:pPr>
              <w:pStyle w:val="StructureTableList"/>
              <w:rPr>
                <w:highlight w:val="yellow"/>
              </w:rPr>
            </w:pPr>
            <w:r w:rsidRPr="000005F2">
              <w:rPr>
                <w:highlight w:val="yellow"/>
              </w:rPr>
              <w:t>•ok</w:t>
            </w:r>
          </w:p>
        </w:tc>
        <w:tc>
          <w:tcPr>
            <w:tcW w:w="3686" w:type="dxa"/>
          </w:tcPr>
          <w:p w14:paraId="1D460ECC" w14:textId="77777777" w:rsidR="00C57E99" w:rsidRPr="008B6621" w:rsidRDefault="00C57E99" w:rsidP="00E94440">
            <w:pPr>
              <w:pStyle w:val="StructureTableList"/>
            </w:pPr>
            <w:r w:rsidRPr="008B6621">
              <w:t>unprecedented match with bad status *L</w:t>
            </w:r>
          </w:p>
        </w:tc>
      </w:tr>
      <w:tr w:rsidR="00C57E99" w:rsidRPr="008B6621" w14:paraId="7B16D7D4" w14:textId="77777777" w:rsidTr="00E94440">
        <w:trPr>
          <w:trHeight w:val="170"/>
        </w:trPr>
        <w:tc>
          <w:tcPr>
            <w:tcW w:w="2268" w:type="dxa"/>
          </w:tcPr>
          <w:p w14:paraId="10F1074F" w14:textId="77777777" w:rsidR="00C57E99" w:rsidRPr="008B6621" w:rsidRDefault="00C57E99" w:rsidP="00E94440">
            <w:pPr>
              <w:pStyle w:val="StructureTableList"/>
              <w:rPr>
                <w:highlight w:val="green"/>
              </w:rPr>
            </w:pPr>
            <w:r w:rsidRPr="008B6621">
              <w:rPr>
                <w:highlight w:val="green"/>
              </w:rPr>
              <w:t>|</w:t>
            </w:r>
            <w:r w:rsidRPr="008B6621">
              <w:rPr>
                <w:highlight w:val="yellow"/>
              </w:rPr>
              <w:t>Anísa</w:t>
            </w:r>
            <w:r w:rsidRPr="008B6621">
              <w:rPr>
                <w:highlight w:val="green"/>
              </w:rPr>
              <w:t>|</w:t>
            </w:r>
          </w:p>
        </w:tc>
        <w:tc>
          <w:tcPr>
            <w:tcW w:w="425" w:type="dxa"/>
          </w:tcPr>
          <w:p w14:paraId="09B211CF" w14:textId="77777777" w:rsidR="00C57E99" w:rsidRPr="008B6621" w:rsidRDefault="00C57E99" w:rsidP="00E94440">
            <w:pPr>
              <w:pStyle w:val="StructureTableList"/>
            </w:pPr>
            <w:r w:rsidRPr="008B6621">
              <w:t>2</w:t>
            </w:r>
          </w:p>
        </w:tc>
        <w:tc>
          <w:tcPr>
            <w:tcW w:w="2268" w:type="dxa"/>
          </w:tcPr>
          <w:p w14:paraId="0F61D6D8" w14:textId="77777777" w:rsidR="00C57E99" w:rsidRPr="008B6621" w:rsidRDefault="0088735B" w:rsidP="00E94440">
            <w:pPr>
              <w:pStyle w:val="StructureTableList"/>
            </w:pPr>
            <w:r>
              <w:t>Anísá</w:t>
            </w:r>
          </w:p>
        </w:tc>
        <w:tc>
          <w:tcPr>
            <w:tcW w:w="425" w:type="dxa"/>
          </w:tcPr>
          <w:p w14:paraId="377BC920" w14:textId="77777777" w:rsidR="00C57E99" w:rsidRPr="000005F2" w:rsidRDefault="00C57E99" w:rsidP="00E94440">
            <w:pPr>
              <w:pStyle w:val="StructureTableList"/>
              <w:rPr>
                <w:highlight w:val="green"/>
              </w:rPr>
            </w:pPr>
          </w:p>
        </w:tc>
        <w:tc>
          <w:tcPr>
            <w:tcW w:w="3686" w:type="dxa"/>
          </w:tcPr>
          <w:p w14:paraId="22DFB45B" w14:textId="77777777" w:rsidR="00C57E99" w:rsidRPr="008B6621" w:rsidRDefault="00C57E99" w:rsidP="00E94440">
            <w:pPr>
              <w:pStyle w:val="StructureTableList"/>
            </w:pPr>
            <w:r w:rsidRPr="008B6621">
              <w:t>--- *l *L *L</w:t>
            </w:r>
            <w:r w:rsidR="0088735B">
              <w:t xml:space="preserve"> *L (Bahman: definitiv ein Acute auf das ›a‹)</w:t>
            </w:r>
          </w:p>
        </w:tc>
      </w:tr>
      <w:tr w:rsidR="00C57E99" w:rsidRPr="008B6621" w14:paraId="4119E363" w14:textId="77777777" w:rsidTr="00E94440">
        <w:trPr>
          <w:trHeight w:val="170"/>
        </w:trPr>
        <w:tc>
          <w:tcPr>
            <w:tcW w:w="2268" w:type="dxa"/>
          </w:tcPr>
          <w:p w14:paraId="3662D8E0" w14:textId="77777777" w:rsidR="00C57E99" w:rsidRPr="007A5498" w:rsidRDefault="00C57E99" w:rsidP="00E94440">
            <w:pPr>
              <w:pStyle w:val="StructureTableListSkipped"/>
              <w:rPr>
                <w:highlight w:val="white"/>
              </w:rPr>
            </w:pPr>
            <w:r w:rsidRPr="007A5498">
              <w:rPr>
                <w:highlight w:val="white"/>
              </w:rPr>
              <w:t>|Antun Effendi Haddad|</w:t>
            </w:r>
          </w:p>
        </w:tc>
        <w:tc>
          <w:tcPr>
            <w:tcW w:w="425" w:type="dxa"/>
          </w:tcPr>
          <w:p w14:paraId="0926E2C5" w14:textId="77777777" w:rsidR="00C57E99" w:rsidRPr="008B6621" w:rsidRDefault="00C57E99" w:rsidP="00E94440">
            <w:pPr>
              <w:pStyle w:val="StructureTableListSkipped"/>
            </w:pPr>
          </w:p>
        </w:tc>
        <w:tc>
          <w:tcPr>
            <w:tcW w:w="2268" w:type="dxa"/>
          </w:tcPr>
          <w:p w14:paraId="33D6476E" w14:textId="77777777" w:rsidR="00C57E99" w:rsidRPr="008B6621" w:rsidRDefault="00C57E99" w:rsidP="00E94440">
            <w:pPr>
              <w:pStyle w:val="StructureTableListSkipped"/>
            </w:pPr>
            <w:r w:rsidRPr="008B6621">
              <w:t>Anṭún Effendi Ḥaddád</w:t>
            </w:r>
          </w:p>
        </w:tc>
        <w:tc>
          <w:tcPr>
            <w:tcW w:w="425" w:type="dxa"/>
          </w:tcPr>
          <w:p w14:paraId="3E7F12B7" w14:textId="77777777" w:rsidR="00C57E99" w:rsidRPr="008B6621" w:rsidRDefault="00C57E99" w:rsidP="00E94440">
            <w:pPr>
              <w:pStyle w:val="StructureTableListSkipped"/>
            </w:pPr>
            <w:r>
              <w:t>skip</w:t>
            </w:r>
          </w:p>
        </w:tc>
        <w:tc>
          <w:tcPr>
            <w:tcW w:w="3686" w:type="dxa"/>
          </w:tcPr>
          <w:p w14:paraId="2BFDC276" w14:textId="77777777" w:rsidR="00C57E99" w:rsidRPr="008B6621" w:rsidRDefault="00C57E99" w:rsidP="00E94440">
            <w:pPr>
              <w:pStyle w:val="StructureTableListSkipped"/>
            </w:pPr>
            <w:r w:rsidRPr="008B6621">
              <w:t>--- *L / All 1 occurances corrected.</w:t>
            </w:r>
          </w:p>
        </w:tc>
      </w:tr>
      <w:tr w:rsidR="00C57E99" w:rsidRPr="008B6621" w14:paraId="55B79B5B" w14:textId="77777777" w:rsidTr="00E94440">
        <w:trPr>
          <w:trHeight w:val="170"/>
        </w:trPr>
        <w:tc>
          <w:tcPr>
            <w:tcW w:w="2268" w:type="dxa"/>
          </w:tcPr>
          <w:p w14:paraId="1935217D" w14:textId="77777777" w:rsidR="00C57E99" w:rsidRPr="008B6621" w:rsidRDefault="00C57E99" w:rsidP="00E94440">
            <w:pPr>
              <w:pStyle w:val="StructureTableList"/>
              <w:rPr>
                <w:highlight w:val="green"/>
              </w:rPr>
            </w:pPr>
            <w:r w:rsidRPr="008B6621">
              <w:rPr>
                <w:highlight w:val="green"/>
              </w:rPr>
              <w:t>|</w:t>
            </w:r>
            <w:r w:rsidRPr="008B6621">
              <w:rPr>
                <w:highlight w:val="yellow"/>
              </w:rPr>
              <w:t>Anṭún Effendi Ḥaddád</w:t>
            </w:r>
            <w:r w:rsidRPr="008B6621">
              <w:rPr>
                <w:highlight w:val="green"/>
              </w:rPr>
              <w:t>|</w:t>
            </w:r>
          </w:p>
        </w:tc>
        <w:tc>
          <w:tcPr>
            <w:tcW w:w="425" w:type="dxa"/>
          </w:tcPr>
          <w:p w14:paraId="265267B1" w14:textId="77777777" w:rsidR="00C57E99" w:rsidRPr="008B6621" w:rsidRDefault="00C57E99" w:rsidP="00E94440">
            <w:pPr>
              <w:pStyle w:val="StructureTableList"/>
            </w:pPr>
            <w:r w:rsidRPr="008B6621">
              <w:t>1</w:t>
            </w:r>
          </w:p>
        </w:tc>
        <w:tc>
          <w:tcPr>
            <w:tcW w:w="2268" w:type="dxa"/>
          </w:tcPr>
          <w:p w14:paraId="4260BC61" w14:textId="77777777" w:rsidR="00C57E99" w:rsidRPr="008B6621" w:rsidRDefault="00C57E99" w:rsidP="00E94440">
            <w:pPr>
              <w:pStyle w:val="StructureTableList"/>
            </w:pPr>
          </w:p>
        </w:tc>
        <w:tc>
          <w:tcPr>
            <w:tcW w:w="425" w:type="dxa"/>
          </w:tcPr>
          <w:p w14:paraId="1427AF3B"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517A23AE" w14:textId="77777777" w:rsidR="00C57E99" w:rsidRPr="008B6621" w:rsidRDefault="00C57E99" w:rsidP="00E94440">
            <w:pPr>
              <w:pStyle w:val="StructureTableList"/>
            </w:pPr>
            <w:r w:rsidRPr="008B6621">
              <w:t xml:space="preserve"> *L</w:t>
            </w:r>
            <w:r>
              <w:t xml:space="preserve"> *L *L</w:t>
            </w:r>
            <w:r w:rsidR="00F968E6">
              <w:t xml:space="preserve"> *L</w:t>
            </w:r>
          </w:p>
        </w:tc>
      </w:tr>
      <w:tr w:rsidR="00C57E99" w:rsidRPr="008B6621" w14:paraId="14B2DBCE" w14:textId="77777777" w:rsidTr="00E94440">
        <w:trPr>
          <w:trHeight w:val="170"/>
        </w:trPr>
        <w:tc>
          <w:tcPr>
            <w:tcW w:w="2268" w:type="dxa"/>
          </w:tcPr>
          <w:p w14:paraId="7FCFE765" w14:textId="77777777" w:rsidR="00C57E99" w:rsidRPr="008B6621" w:rsidRDefault="00C57E99" w:rsidP="00E94440">
            <w:pPr>
              <w:pStyle w:val="StructureTableList"/>
              <w:rPr>
                <w:highlight w:val="green"/>
              </w:rPr>
            </w:pPr>
            <w:r w:rsidRPr="008B6621">
              <w:rPr>
                <w:highlight w:val="green"/>
              </w:rPr>
              <w:t>|An</w:t>
            </w:r>
            <w:r w:rsidRPr="00CB4233">
              <w:rPr>
                <w:highlight w:val="darkYellow"/>
              </w:rPr>
              <w:t>t</w:t>
            </w:r>
            <w:r w:rsidRPr="008B6621">
              <w:rPr>
                <w:highlight w:val="green"/>
              </w:rPr>
              <w:t>ún|</w:t>
            </w:r>
          </w:p>
        </w:tc>
        <w:tc>
          <w:tcPr>
            <w:tcW w:w="425" w:type="dxa"/>
          </w:tcPr>
          <w:p w14:paraId="65ECF8C3" w14:textId="77777777" w:rsidR="00C57E99" w:rsidRPr="008B6621" w:rsidRDefault="00C57E99" w:rsidP="00E94440">
            <w:pPr>
              <w:pStyle w:val="StructureTableList"/>
            </w:pPr>
            <w:r w:rsidRPr="008B6621">
              <w:t>1</w:t>
            </w:r>
          </w:p>
        </w:tc>
        <w:tc>
          <w:tcPr>
            <w:tcW w:w="2268" w:type="dxa"/>
          </w:tcPr>
          <w:p w14:paraId="4F104068" w14:textId="77777777" w:rsidR="00C57E99" w:rsidRPr="008B6621" w:rsidRDefault="00C57E99" w:rsidP="00E94440">
            <w:pPr>
              <w:pStyle w:val="StructureTableList"/>
            </w:pPr>
          </w:p>
        </w:tc>
        <w:tc>
          <w:tcPr>
            <w:tcW w:w="425" w:type="dxa"/>
          </w:tcPr>
          <w:p w14:paraId="3D83C161" w14:textId="77777777" w:rsidR="00C57E99" w:rsidRPr="00CC2033" w:rsidRDefault="00C57E99" w:rsidP="00E94440">
            <w:pPr>
              <w:pStyle w:val="StructureTableList"/>
              <w:rPr>
                <w:highlight w:val="magenta"/>
              </w:rPr>
            </w:pPr>
            <w:r w:rsidRPr="00CC2033">
              <w:rPr>
                <w:highlight w:val="magenta"/>
              </w:rPr>
              <w:t>•</w:t>
            </w:r>
          </w:p>
        </w:tc>
        <w:tc>
          <w:tcPr>
            <w:tcW w:w="3686" w:type="dxa"/>
          </w:tcPr>
          <w:p w14:paraId="029E79CA" w14:textId="77777777" w:rsidR="00C57E99" w:rsidRPr="008B6621" w:rsidRDefault="00C57E99" w:rsidP="00E94440">
            <w:pPr>
              <w:pStyle w:val="StructureTableList"/>
            </w:pPr>
            <w:r w:rsidRPr="008B6621">
              <w:t>fuzzy match (|Anṭún|)</w:t>
            </w:r>
            <w:r>
              <w:t xml:space="preserve"> *L *L</w:t>
            </w:r>
            <w:r w:rsidR="0088735B">
              <w:t xml:space="preserve"> *L *l (Bahman: definitiv mit einem Punkt unter dem ›t‹.)</w:t>
            </w:r>
          </w:p>
        </w:tc>
      </w:tr>
      <w:tr w:rsidR="00C57E99" w:rsidRPr="008B6621" w14:paraId="0A3463CB" w14:textId="77777777" w:rsidTr="00E94440">
        <w:trPr>
          <w:trHeight w:val="170"/>
        </w:trPr>
        <w:tc>
          <w:tcPr>
            <w:tcW w:w="2268" w:type="dxa"/>
          </w:tcPr>
          <w:p w14:paraId="2CA721C4" w14:textId="77777777" w:rsidR="00C57E99" w:rsidRPr="008B6621" w:rsidRDefault="00C57E99" w:rsidP="00E94440">
            <w:pPr>
              <w:pStyle w:val="StructureTableList"/>
              <w:rPr>
                <w:highlight w:val="green"/>
              </w:rPr>
            </w:pPr>
            <w:r w:rsidRPr="008B6621">
              <w:rPr>
                <w:highlight w:val="green"/>
              </w:rPr>
              <w:t>|</w:t>
            </w:r>
            <w:r w:rsidRPr="008B6621">
              <w:rPr>
                <w:highlight w:val="yellow"/>
              </w:rPr>
              <w:t>Áqá ʿAlí</w:t>
            </w:r>
            <w:r w:rsidRPr="008B6621">
              <w:rPr>
                <w:highlight w:val="green"/>
              </w:rPr>
              <w:t>|</w:t>
            </w:r>
          </w:p>
        </w:tc>
        <w:tc>
          <w:tcPr>
            <w:tcW w:w="425" w:type="dxa"/>
          </w:tcPr>
          <w:p w14:paraId="22C721F7" w14:textId="77777777" w:rsidR="00C57E99" w:rsidRPr="008B6621" w:rsidRDefault="00C57E99" w:rsidP="00E94440">
            <w:pPr>
              <w:pStyle w:val="StructureTableList"/>
            </w:pPr>
            <w:r w:rsidRPr="008B6621">
              <w:t>1</w:t>
            </w:r>
          </w:p>
        </w:tc>
        <w:tc>
          <w:tcPr>
            <w:tcW w:w="2268" w:type="dxa"/>
          </w:tcPr>
          <w:p w14:paraId="4C6EB854" w14:textId="77777777" w:rsidR="00C57E99" w:rsidRPr="008B6621" w:rsidRDefault="00C57E99" w:rsidP="00E94440">
            <w:pPr>
              <w:pStyle w:val="StructureTableList"/>
            </w:pPr>
          </w:p>
        </w:tc>
        <w:tc>
          <w:tcPr>
            <w:tcW w:w="425" w:type="dxa"/>
          </w:tcPr>
          <w:p w14:paraId="4EA23FD0" w14:textId="77777777" w:rsidR="00C57E99" w:rsidRPr="000005F2" w:rsidRDefault="00C57E99" w:rsidP="00E94440">
            <w:pPr>
              <w:pStyle w:val="StructureTableList"/>
              <w:rPr>
                <w:highlight w:val="yellow"/>
              </w:rPr>
            </w:pPr>
            <w:r w:rsidRPr="000005F2">
              <w:rPr>
                <w:highlight w:val="yellow"/>
              </w:rPr>
              <w:t>•ok</w:t>
            </w:r>
          </w:p>
        </w:tc>
        <w:tc>
          <w:tcPr>
            <w:tcW w:w="3686" w:type="dxa"/>
          </w:tcPr>
          <w:p w14:paraId="4176EB79" w14:textId="77777777" w:rsidR="00C57E99" w:rsidRPr="008B6621" w:rsidRDefault="00C57E99" w:rsidP="00E94440">
            <w:pPr>
              <w:pStyle w:val="StructureTableList"/>
            </w:pPr>
            <w:r w:rsidRPr="008B6621">
              <w:t>---</w:t>
            </w:r>
          </w:p>
        </w:tc>
      </w:tr>
      <w:tr w:rsidR="00C57E99" w:rsidRPr="008B6621" w14:paraId="226BB8B5" w14:textId="77777777" w:rsidTr="00E94440">
        <w:trPr>
          <w:trHeight w:val="170"/>
        </w:trPr>
        <w:tc>
          <w:tcPr>
            <w:tcW w:w="2268" w:type="dxa"/>
          </w:tcPr>
          <w:p w14:paraId="16E50644" w14:textId="77777777" w:rsidR="00C57E99" w:rsidRPr="008B6621" w:rsidRDefault="00C57E99" w:rsidP="00E94440">
            <w:pPr>
              <w:pStyle w:val="StructureTableList"/>
              <w:rPr>
                <w:highlight w:val="green"/>
              </w:rPr>
            </w:pPr>
            <w:r w:rsidRPr="008B6621">
              <w:rPr>
                <w:highlight w:val="green"/>
              </w:rPr>
              <w:t>|</w:t>
            </w:r>
            <w:r w:rsidRPr="008B6621">
              <w:rPr>
                <w:highlight w:val="yellow"/>
              </w:rPr>
              <w:t>Áqá Faraju’lláh</w:t>
            </w:r>
            <w:r w:rsidRPr="008B6621">
              <w:rPr>
                <w:highlight w:val="green"/>
              </w:rPr>
              <w:t>|</w:t>
            </w:r>
          </w:p>
        </w:tc>
        <w:tc>
          <w:tcPr>
            <w:tcW w:w="425" w:type="dxa"/>
          </w:tcPr>
          <w:p w14:paraId="6B2E15EC" w14:textId="77777777" w:rsidR="00C57E99" w:rsidRPr="008B6621" w:rsidRDefault="00C57E99" w:rsidP="00E94440">
            <w:pPr>
              <w:pStyle w:val="StructureTableList"/>
            </w:pPr>
            <w:r w:rsidRPr="008B6621">
              <w:t>1</w:t>
            </w:r>
          </w:p>
        </w:tc>
        <w:tc>
          <w:tcPr>
            <w:tcW w:w="2268" w:type="dxa"/>
          </w:tcPr>
          <w:p w14:paraId="620BF9EA" w14:textId="77777777" w:rsidR="00C57E99" w:rsidRPr="008B6621" w:rsidRDefault="00C57E99" w:rsidP="00E94440">
            <w:pPr>
              <w:pStyle w:val="StructureTableList"/>
            </w:pPr>
          </w:p>
        </w:tc>
        <w:tc>
          <w:tcPr>
            <w:tcW w:w="425" w:type="dxa"/>
          </w:tcPr>
          <w:p w14:paraId="007F7787" w14:textId="77777777" w:rsidR="00C57E99" w:rsidRPr="000005F2" w:rsidRDefault="00C57E99" w:rsidP="00E94440">
            <w:pPr>
              <w:pStyle w:val="StructureTableList"/>
              <w:rPr>
                <w:highlight w:val="yellow"/>
              </w:rPr>
            </w:pPr>
            <w:r w:rsidRPr="000005F2">
              <w:rPr>
                <w:highlight w:val="yellow"/>
              </w:rPr>
              <w:t>•ok</w:t>
            </w:r>
          </w:p>
        </w:tc>
        <w:tc>
          <w:tcPr>
            <w:tcW w:w="3686" w:type="dxa"/>
          </w:tcPr>
          <w:p w14:paraId="351930A3" w14:textId="77777777" w:rsidR="00C57E99" w:rsidRPr="008B6621" w:rsidRDefault="00C57E99" w:rsidP="00E94440">
            <w:pPr>
              <w:pStyle w:val="StructureTableList"/>
            </w:pPr>
            <w:r w:rsidRPr="008B6621">
              <w:t>--- *L</w:t>
            </w:r>
          </w:p>
        </w:tc>
      </w:tr>
      <w:tr w:rsidR="00C57E99" w:rsidRPr="008B6621" w14:paraId="154FB535" w14:textId="77777777" w:rsidTr="00E94440">
        <w:trPr>
          <w:trHeight w:val="170"/>
        </w:trPr>
        <w:tc>
          <w:tcPr>
            <w:tcW w:w="2268" w:type="dxa"/>
          </w:tcPr>
          <w:p w14:paraId="1999AE6B" w14:textId="77777777" w:rsidR="00C57E99" w:rsidRPr="008B6621" w:rsidRDefault="00C57E99" w:rsidP="00E94440">
            <w:pPr>
              <w:pStyle w:val="StructureTableList"/>
              <w:rPr>
                <w:highlight w:val="green"/>
              </w:rPr>
            </w:pPr>
            <w:r w:rsidRPr="008B6621">
              <w:rPr>
                <w:highlight w:val="green"/>
              </w:rPr>
              <w:t>|</w:t>
            </w:r>
            <w:r w:rsidRPr="008B6621">
              <w:rPr>
                <w:highlight w:val="yellow"/>
              </w:rPr>
              <w:t>Áqá Jamál-i-Burújirdí</w:t>
            </w:r>
            <w:r w:rsidRPr="008B6621">
              <w:rPr>
                <w:highlight w:val="green"/>
              </w:rPr>
              <w:t>|</w:t>
            </w:r>
          </w:p>
        </w:tc>
        <w:tc>
          <w:tcPr>
            <w:tcW w:w="425" w:type="dxa"/>
          </w:tcPr>
          <w:p w14:paraId="37C4F29C" w14:textId="77777777" w:rsidR="00C57E99" w:rsidRPr="008B6621" w:rsidRDefault="00C57E99" w:rsidP="00E94440">
            <w:pPr>
              <w:pStyle w:val="StructureTableList"/>
            </w:pPr>
            <w:r w:rsidRPr="008B6621">
              <w:t>1</w:t>
            </w:r>
          </w:p>
        </w:tc>
        <w:tc>
          <w:tcPr>
            <w:tcW w:w="2268" w:type="dxa"/>
          </w:tcPr>
          <w:p w14:paraId="199C218E" w14:textId="77777777" w:rsidR="00C57E99" w:rsidRPr="008B6621" w:rsidRDefault="00C57E99" w:rsidP="00E94440">
            <w:pPr>
              <w:pStyle w:val="StructureTableList"/>
            </w:pPr>
          </w:p>
        </w:tc>
        <w:tc>
          <w:tcPr>
            <w:tcW w:w="425" w:type="dxa"/>
          </w:tcPr>
          <w:p w14:paraId="15BFFC56" w14:textId="77777777" w:rsidR="00C57E99" w:rsidRPr="000005F2" w:rsidRDefault="00C57E99" w:rsidP="00E94440">
            <w:pPr>
              <w:pStyle w:val="StructureTableList"/>
              <w:rPr>
                <w:highlight w:val="yellow"/>
              </w:rPr>
            </w:pPr>
            <w:r w:rsidRPr="000005F2">
              <w:rPr>
                <w:highlight w:val="yellow"/>
              </w:rPr>
              <w:t>•ok</w:t>
            </w:r>
          </w:p>
        </w:tc>
        <w:tc>
          <w:tcPr>
            <w:tcW w:w="3686" w:type="dxa"/>
          </w:tcPr>
          <w:p w14:paraId="0140281E" w14:textId="77777777" w:rsidR="00C57E99" w:rsidRPr="008B6621" w:rsidRDefault="00C57E99" w:rsidP="00E94440">
            <w:pPr>
              <w:pStyle w:val="StructureTableList"/>
            </w:pPr>
            <w:r w:rsidRPr="008B6621">
              <w:t>--- *l *L</w:t>
            </w:r>
          </w:p>
        </w:tc>
      </w:tr>
      <w:tr w:rsidR="00C57E99" w:rsidRPr="008B6621" w14:paraId="28C2242C" w14:textId="77777777" w:rsidTr="00E94440">
        <w:trPr>
          <w:trHeight w:val="170"/>
        </w:trPr>
        <w:tc>
          <w:tcPr>
            <w:tcW w:w="2268" w:type="dxa"/>
          </w:tcPr>
          <w:p w14:paraId="2DE76F79" w14:textId="77777777" w:rsidR="00C57E99" w:rsidRPr="008B6621" w:rsidRDefault="00C57E99" w:rsidP="00E94440">
            <w:pPr>
              <w:pStyle w:val="StructureTableList"/>
              <w:rPr>
                <w:highlight w:val="green"/>
              </w:rPr>
            </w:pPr>
            <w:r w:rsidRPr="008B6621">
              <w:rPr>
                <w:highlight w:val="green"/>
              </w:rPr>
              <w:t>|</w:t>
            </w:r>
            <w:r w:rsidRPr="008B6621">
              <w:rPr>
                <w:highlight w:val="yellow"/>
              </w:rPr>
              <w:t>Áqá Ján</w:t>
            </w:r>
            <w:r w:rsidRPr="008B6621">
              <w:rPr>
                <w:highlight w:val="green"/>
              </w:rPr>
              <w:t>|</w:t>
            </w:r>
          </w:p>
        </w:tc>
        <w:tc>
          <w:tcPr>
            <w:tcW w:w="425" w:type="dxa"/>
          </w:tcPr>
          <w:p w14:paraId="22AC434C" w14:textId="77777777" w:rsidR="00C57E99" w:rsidRPr="008B6621" w:rsidRDefault="00C57E99" w:rsidP="00E94440">
            <w:pPr>
              <w:pStyle w:val="StructureTableList"/>
            </w:pPr>
            <w:r w:rsidRPr="008B6621">
              <w:t>2</w:t>
            </w:r>
          </w:p>
        </w:tc>
        <w:tc>
          <w:tcPr>
            <w:tcW w:w="2268" w:type="dxa"/>
          </w:tcPr>
          <w:p w14:paraId="459E7DA2" w14:textId="77777777" w:rsidR="00C57E99" w:rsidRPr="008B6621" w:rsidRDefault="00C57E99" w:rsidP="00E94440">
            <w:pPr>
              <w:pStyle w:val="StructureTableList"/>
            </w:pPr>
          </w:p>
        </w:tc>
        <w:tc>
          <w:tcPr>
            <w:tcW w:w="425" w:type="dxa"/>
          </w:tcPr>
          <w:p w14:paraId="6C4688D4" w14:textId="77777777" w:rsidR="00C57E99" w:rsidRPr="00CC2033" w:rsidRDefault="00C57E99" w:rsidP="00E94440">
            <w:pPr>
              <w:pStyle w:val="StructureTableList"/>
              <w:rPr>
                <w:highlight w:val="magenta"/>
              </w:rPr>
            </w:pPr>
            <w:r w:rsidRPr="00CC2033">
              <w:rPr>
                <w:highlight w:val="magenta"/>
              </w:rPr>
              <w:t>•ok</w:t>
            </w:r>
          </w:p>
        </w:tc>
        <w:tc>
          <w:tcPr>
            <w:tcW w:w="3686" w:type="dxa"/>
          </w:tcPr>
          <w:p w14:paraId="68FC0E6C" w14:textId="77777777" w:rsidR="00C57E99" w:rsidRPr="008B6621" w:rsidRDefault="00C57E99" w:rsidP="00E94440">
            <w:pPr>
              <w:pStyle w:val="StructureTableList"/>
            </w:pPr>
            <w:r w:rsidRPr="008B6621">
              <w:t>fuzzy match (|Áqá-Ján|)</w:t>
            </w:r>
            <w:r>
              <w:t xml:space="preserve"> *L</w:t>
            </w:r>
          </w:p>
        </w:tc>
      </w:tr>
      <w:tr w:rsidR="00C57E99" w:rsidRPr="008B6621" w14:paraId="5C74B411" w14:textId="77777777" w:rsidTr="00E94440">
        <w:trPr>
          <w:trHeight w:val="170"/>
        </w:trPr>
        <w:tc>
          <w:tcPr>
            <w:tcW w:w="2268" w:type="dxa"/>
          </w:tcPr>
          <w:p w14:paraId="3AF264C8" w14:textId="77777777" w:rsidR="00C57E99" w:rsidRPr="008B6621" w:rsidRDefault="00C57E99" w:rsidP="00E94440">
            <w:pPr>
              <w:pStyle w:val="StructureTableList"/>
              <w:rPr>
                <w:highlight w:val="green"/>
              </w:rPr>
            </w:pPr>
            <w:r w:rsidRPr="008B6621">
              <w:rPr>
                <w:highlight w:val="green"/>
              </w:rPr>
              <w:t>|</w:t>
            </w:r>
            <w:r w:rsidRPr="008B6621">
              <w:rPr>
                <w:highlight w:val="yellow"/>
              </w:rPr>
              <w:t>Áqá Mírzá Áqá</w:t>
            </w:r>
            <w:r w:rsidRPr="008B6621">
              <w:rPr>
                <w:highlight w:val="green"/>
              </w:rPr>
              <w:t>|</w:t>
            </w:r>
          </w:p>
        </w:tc>
        <w:tc>
          <w:tcPr>
            <w:tcW w:w="425" w:type="dxa"/>
          </w:tcPr>
          <w:p w14:paraId="00111A5C" w14:textId="77777777" w:rsidR="00C57E99" w:rsidRPr="008B6621" w:rsidRDefault="00C57E99" w:rsidP="00E94440">
            <w:pPr>
              <w:pStyle w:val="StructureTableList"/>
            </w:pPr>
            <w:r w:rsidRPr="008B6621">
              <w:t>2</w:t>
            </w:r>
          </w:p>
        </w:tc>
        <w:tc>
          <w:tcPr>
            <w:tcW w:w="2268" w:type="dxa"/>
          </w:tcPr>
          <w:p w14:paraId="2B2CFCC3" w14:textId="77777777" w:rsidR="00C57E99" w:rsidRPr="008B6621" w:rsidRDefault="00C57E99" w:rsidP="00E94440">
            <w:pPr>
              <w:pStyle w:val="StructureTableList"/>
            </w:pPr>
          </w:p>
        </w:tc>
        <w:tc>
          <w:tcPr>
            <w:tcW w:w="425" w:type="dxa"/>
          </w:tcPr>
          <w:p w14:paraId="77E9874D" w14:textId="77777777" w:rsidR="00C57E99" w:rsidRPr="000005F2" w:rsidRDefault="00C57E99" w:rsidP="00E94440">
            <w:pPr>
              <w:pStyle w:val="StructureTableList"/>
              <w:rPr>
                <w:highlight w:val="yellow"/>
              </w:rPr>
            </w:pPr>
            <w:r w:rsidRPr="000005F2">
              <w:rPr>
                <w:highlight w:val="yellow"/>
              </w:rPr>
              <w:t>•ok</w:t>
            </w:r>
          </w:p>
        </w:tc>
        <w:tc>
          <w:tcPr>
            <w:tcW w:w="3686" w:type="dxa"/>
          </w:tcPr>
          <w:p w14:paraId="54F880DE" w14:textId="77777777" w:rsidR="00C57E99" w:rsidRPr="008B6621" w:rsidRDefault="00C57E99" w:rsidP="00E94440">
            <w:pPr>
              <w:pStyle w:val="StructureTableList"/>
            </w:pPr>
            <w:r w:rsidRPr="008B6621">
              <w:t>---</w:t>
            </w:r>
          </w:p>
        </w:tc>
      </w:tr>
      <w:tr w:rsidR="00C57E99" w:rsidRPr="008B6621" w14:paraId="5E481ECE" w14:textId="77777777" w:rsidTr="00E94440">
        <w:trPr>
          <w:trHeight w:val="170"/>
        </w:trPr>
        <w:tc>
          <w:tcPr>
            <w:tcW w:w="2268" w:type="dxa"/>
          </w:tcPr>
          <w:p w14:paraId="042CCDD7" w14:textId="77777777" w:rsidR="00C57E99" w:rsidRPr="008B6621" w:rsidRDefault="00C57E99" w:rsidP="00E94440">
            <w:pPr>
              <w:pStyle w:val="StructureTableList"/>
              <w:rPr>
                <w:highlight w:val="green"/>
              </w:rPr>
            </w:pPr>
            <w:r w:rsidRPr="008B6621">
              <w:rPr>
                <w:highlight w:val="green"/>
              </w:rPr>
              <w:t>|</w:t>
            </w:r>
            <w:r w:rsidRPr="00CB4233">
              <w:rPr>
                <w:highlight w:val="yellow"/>
              </w:rPr>
              <w:t>Áqá Mírzá Músá</w:t>
            </w:r>
            <w:r w:rsidRPr="008B6621">
              <w:rPr>
                <w:highlight w:val="green"/>
              </w:rPr>
              <w:t>|</w:t>
            </w:r>
          </w:p>
        </w:tc>
        <w:tc>
          <w:tcPr>
            <w:tcW w:w="425" w:type="dxa"/>
          </w:tcPr>
          <w:p w14:paraId="45E16688" w14:textId="77777777" w:rsidR="00C57E99" w:rsidRPr="008B6621" w:rsidRDefault="00C57E99" w:rsidP="00E94440">
            <w:pPr>
              <w:pStyle w:val="StructureTableList"/>
            </w:pPr>
            <w:r w:rsidRPr="008B6621">
              <w:t>1</w:t>
            </w:r>
          </w:p>
        </w:tc>
        <w:tc>
          <w:tcPr>
            <w:tcW w:w="2268" w:type="dxa"/>
          </w:tcPr>
          <w:p w14:paraId="7327366F" w14:textId="77777777" w:rsidR="00C57E99" w:rsidRPr="008B6621" w:rsidRDefault="00C57E99" w:rsidP="00E94440">
            <w:pPr>
              <w:pStyle w:val="StructureTableList"/>
            </w:pPr>
          </w:p>
        </w:tc>
        <w:tc>
          <w:tcPr>
            <w:tcW w:w="425" w:type="dxa"/>
          </w:tcPr>
          <w:p w14:paraId="42604805" w14:textId="77777777" w:rsidR="00C57E99" w:rsidRPr="000005F2" w:rsidRDefault="00C57E99" w:rsidP="00E94440">
            <w:pPr>
              <w:pStyle w:val="StructureTableList"/>
              <w:rPr>
                <w:highlight w:val="yellow"/>
              </w:rPr>
            </w:pPr>
            <w:r w:rsidRPr="000005F2">
              <w:rPr>
                <w:highlight w:val="yellow"/>
              </w:rPr>
              <w:t>•ok</w:t>
            </w:r>
          </w:p>
        </w:tc>
        <w:tc>
          <w:tcPr>
            <w:tcW w:w="3686" w:type="dxa"/>
          </w:tcPr>
          <w:p w14:paraId="02B7BFDC" w14:textId="77777777" w:rsidR="00C57E99" w:rsidRPr="008B6621" w:rsidRDefault="00C57E99" w:rsidP="00E94440">
            <w:pPr>
              <w:pStyle w:val="StructureTableList"/>
            </w:pPr>
            <w:r w:rsidRPr="008B6621">
              <w:t>---</w:t>
            </w:r>
            <w:r>
              <w:t xml:space="preserve"> *L</w:t>
            </w:r>
          </w:p>
        </w:tc>
      </w:tr>
      <w:tr w:rsidR="00C57E99" w:rsidRPr="008B6621" w14:paraId="6D32D82F" w14:textId="77777777" w:rsidTr="00E94440">
        <w:trPr>
          <w:trHeight w:val="170"/>
        </w:trPr>
        <w:tc>
          <w:tcPr>
            <w:tcW w:w="2268" w:type="dxa"/>
          </w:tcPr>
          <w:p w14:paraId="0FD2B469" w14:textId="77777777" w:rsidR="00C57E99" w:rsidRPr="008B6621" w:rsidRDefault="00C57E99" w:rsidP="00E94440">
            <w:pPr>
              <w:pStyle w:val="StructureTableList"/>
              <w:rPr>
                <w:highlight w:val="green"/>
              </w:rPr>
            </w:pPr>
            <w:r w:rsidRPr="008B6621">
              <w:rPr>
                <w:highlight w:val="green"/>
              </w:rPr>
              <w:t>|</w:t>
            </w:r>
            <w:r w:rsidRPr="008B6621">
              <w:rPr>
                <w:highlight w:val="yellow"/>
              </w:rPr>
              <w:t>Áqá Mírzá Músáy-i-Kalím</w:t>
            </w:r>
            <w:r w:rsidRPr="008B6621">
              <w:rPr>
                <w:highlight w:val="green"/>
              </w:rPr>
              <w:t>|</w:t>
            </w:r>
          </w:p>
        </w:tc>
        <w:tc>
          <w:tcPr>
            <w:tcW w:w="425" w:type="dxa"/>
          </w:tcPr>
          <w:p w14:paraId="215FD605" w14:textId="77777777" w:rsidR="00C57E99" w:rsidRPr="008B6621" w:rsidRDefault="00C57E99" w:rsidP="00E94440">
            <w:pPr>
              <w:pStyle w:val="StructureTableList"/>
            </w:pPr>
            <w:r w:rsidRPr="008B6621">
              <w:t>1</w:t>
            </w:r>
          </w:p>
        </w:tc>
        <w:tc>
          <w:tcPr>
            <w:tcW w:w="2268" w:type="dxa"/>
          </w:tcPr>
          <w:p w14:paraId="74A2484B" w14:textId="77777777" w:rsidR="00C57E99" w:rsidRPr="008B6621" w:rsidRDefault="00C57E99" w:rsidP="00E94440">
            <w:pPr>
              <w:pStyle w:val="StructureTableList"/>
            </w:pPr>
          </w:p>
        </w:tc>
        <w:tc>
          <w:tcPr>
            <w:tcW w:w="425" w:type="dxa"/>
          </w:tcPr>
          <w:p w14:paraId="10BC5438" w14:textId="77777777" w:rsidR="00C57E99" w:rsidRPr="000005F2" w:rsidRDefault="00C57E99" w:rsidP="00E94440">
            <w:pPr>
              <w:pStyle w:val="StructureTableList"/>
              <w:rPr>
                <w:highlight w:val="yellow"/>
              </w:rPr>
            </w:pPr>
            <w:r w:rsidRPr="000005F2">
              <w:rPr>
                <w:highlight w:val="yellow"/>
              </w:rPr>
              <w:t>•ok</w:t>
            </w:r>
          </w:p>
        </w:tc>
        <w:tc>
          <w:tcPr>
            <w:tcW w:w="3686" w:type="dxa"/>
          </w:tcPr>
          <w:p w14:paraId="23F79C45" w14:textId="77777777" w:rsidR="00C57E99" w:rsidRPr="008B6621" w:rsidRDefault="00C57E99" w:rsidP="00E94440">
            <w:pPr>
              <w:pStyle w:val="StructureTableList"/>
            </w:pPr>
            <w:r w:rsidRPr="008B6621">
              <w:t>---</w:t>
            </w:r>
          </w:p>
        </w:tc>
      </w:tr>
      <w:tr w:rsidR="00C57E99" w:rsidRPr="008B6621" w14:paraId="0A54A88B" w14:textId="77777777" w:rsidTr="00E94440">
        <w:trPr>
          <w:trHeight w:val="170"/>
        </w:trPr>
        <w:tc>
          <w:tcPr>
            <w:tcW w:w="2268" w:type="dxa"/>
          </w:tcPr>
          <w:p w14:paraId="529C6A1A" w14:textId="77777777" w:rsidR="00C57E99" w:rsidRPr="007A5498" w:rsidRDefault="00C57E99" w:rsidP="00E94440">
            <w:pPr>
              <w:pStyle w:val="StructureTableListSkipped"/>
              <w:rPr>
                <w:highlight w:val="white"/>
              </w:rPr>
            </w:pPr>
            <w:r w:rsidRPr="007A5498">
              <w:rPr>
                <w:highlight w:val="white"/>
              </w:rPr>
              <w:t>|Aqa Muhammad-ʿAliy-i-Tambaku-Furush|</w:t>
            </w:r>
          </w:p>
        </w:tc>
        <w:tc>
          <w:tcPr>
            <w:tcW w:w="425" w:type="dxa"/>
          </w:tcPr>
          <w:p w14:paraId="559F37FE" w14:textId="77777777" w:rsidR="00C57E99" w:rsidRPr="008B6621" w:rsidRDefault="00C57E99" w:rsidP="00E94440">
            <w:pPr>
              <w:pStyle w:val="StructureTableListSkipped"/>
            </w:pPr>
          </w:p>
        </w:tc>
        <w:tc>
          <w:tcPr>
            <w:tcW w:w="2268" w:type="dxa"/>
          </w:tcPr>
          <w:p w14:paraId="5833EF3A" w14:textId="77777777" w:rsidR="00C57E99" w:rsidRPr="008B6621" w:rsidRDefault="00C57E99" w:rsidP="00E94440">
            <w:pPr>
              <w:pStyle w:val="StructureTableListSkipped"/>
            </w:pPr>
            <w:r w:rsidRPr="008B6621">
              <w:t>Áqá Muḥammad-ʿAlíy-i-Tambákú-Furú</w:t>
            </w:r>
          </w:p>
        </w:tc>
        <w:tc>
          <w:tcPr>
            <w:tcW w:w="425" w:type="dxa"/>
          </w:tcPr>
          <w:p w14:paraId="5B6D69BF" w14:textId="77777777" w:rsidR="00C57E99" w:rsidRPr="008B6621" w:rsidRDefault="00C57E99" w:rsidP="00E94440">
            <w:pPr>
              <w:pStyle w:val="StructureTableListSkipped"/>
            </w:pPr>
            <w:r>
              <w:t>skip</w:t>
            </w:r>
          </w:p>
        </w:tc>
        <w:tc>
          <w:tcPr>
            <w:tcW w:w="3686" w:type="dxa"/>
          </w:tcPr>
          <w:p w14:paraId="0F7EB0E3" w14:textId="77777777" w:rsidR="00C57E99" w:rsidRPr="008B6621" w:rsidRDefault="00C57E99" w:rsidP="00E94440">
            <w:pPr>
              <w:pStyle w:val="StructureTableListSkipped"/>
            </w:pPr>
            <w:r w:rsidRPr="008B6621">
              <w:t>--- *L / All 1 occurances corrected. *L *l</w:t>
            </w:r>
          </w:p>
        </w:tc>
      </w:tr>
      <w:tr w:rsidR="00C57E99" w:rsidRPr="008B6621" w14:paraId="1EB29039" w14:textId="77777777" w:rsidTr="00E94440">
        <w:trPr>
          <w:trHeight w:val="170"/>
        </w:trPr>
        <w:tc>
          <w:tcPr>
            <w:tcW w:w="2268" w:type="dxa"/>
          </w:tcPr>
          <w:p w14:paraId="6CD29930" w14:textId="77777777" w:rsidR="00C57E99" w:rsidRPr="007A5498" w:rsidRDefault="00C57E99" w:rsidP="00E94440">
            <w:pPr>
              <w:pStyle w:val="StructureTableListSkipped"/>
              <w:rPr>
                <w:rStyle w:val="BookTitle"/>
                <w:highlight w:val="white"/>
              </w:rPr>
            </w:pPr>
            <w:r w:rsidRPr="007A5498">
              <w:rPr>
                <w:highlight w:val="white"/>
              </w:rPr>
              <w:t>|Áqá Muhammad-ʿAlíy-i</w:t>
            </w:r>
            <w:r w:rsidRPr="007A5498">
              <w:rPr>
                <w:highlight w:val="white"/>
              </w:rPr>
              <w:noBreakHyphen/>
              <w:t>Tambákú-Furúsh|</w:t>
            </w:r>
          </w:p>
        </w:tc>
        <w:tc>
          <w:tcPr>
            <w:tcW w:w="425" w:type="dxa"/>
          </w:tcPr>
          <w:p w14:paraId="664BA538" w14:textId="77777777" w:rsidR="00C57E99" w:rsidRPr="008B6621" w:rsidRDefault="00C57E99" w:rsidP="00E94440">
            <w:pPr>
              <w:pStyle w:val="StructureTableListSkipped"/>
            </w:pPr>
          </w:p>
        </w:tc>
        <w:tc>
          <w:tcPr>
            <w:tcW w:w="2268" w:type="dxa"/>
          </w:tcPr>
          <w:p w14:paraId="7F0E4D00" w14:textId="77777777" w:rsidR="00C57E99" w:rsidRPr="008B6621" w:rsidRDefault="00C57E99" w:rsidP="00E94440">
            <w:pPr>
              <w:pStyle w:val="StructureTableListSkipped"/>
            </w:pPr>
            <w:r w:rsidRPr="008B6621">
              <w:t>Áqá Muḥammad-ʿAlíy-i-Tambákú-Furú</w:t>
            </w:r>
          </w:p>
        </w:tc>
        <w:tc>
          <w:tcPr>
            <w:tcW w:w="425" w:type="dxa"/>
          </w:tcPr>
          <w:p w14:paraId="62ACFC46" w14:textId="77777777" w:rsidR="00C57E99" w:rsidRPr="008B6621" w:rsidRDefault="00C57E99" w:rsidP="00E94440">
            <w:pPr>
              <w:pStyle w:val="StructureTableListSkipped"/>
            </w:pPr>
            <w:r>
              <w:t>skip</w:t>
            </w:r>
          </w:p>
        </w:tc>
        <w:tc>
          <w:tcPr>
            <w:tcW w:w="3686" w:type="dxa"/>
          </w:tcPr>
          <w:p w14:paraId="2156EC43" w14:textId="77777777" w:rsidR="00C57E99" w:rsidRPr="008B6621" w:rsidRDefault="00C57E99" w:rsidP="00E94440">
            <w:pPr>
              <w:pStyle w:val="StructureTableListSkipped"/>
            </w:pPr>
            <w:r w:rsidRPr="008B6621">
              <w:t>--- *L / All 1 occurances corrected.</w:t>
            </w:r>
          </w:p>
        </w:tc>
      </w:tr>
      <w:tr w:rsidR="00C57E99" w:rsidRPr="008B6621" w14:paraId="335575AD" w14:textId="77777777" w:rsidTr="00E94440">
        <w:trPr>
          <w:trHeight w:val="170"/>
        </w:trPr>
        <w:tc>
          <w:tcPr>
            <w:tcW w:w="2268" w:type="dxa"/>
          </w:tcPr>
          <w:p w14:paraId="435391EE" w14:textId="77777777" w:rsidR="00C57E99" w:rsidRPr="008B6621" w:rsidRDefault="00C57E99" w:rsidP="00E94440">
            <w:pPr>
              <w:pStyle w:val="StructureTableList"/>
              <w:rPr>
                <w:rStyle w:val="BookTitle"/>
                <w:highlight w:val="green"/>
              </w:rPr>
            </w:pPr>
            <w:r w:rsidRPr="008B6621">
              <w:rPr>
                <w:highlight w:val="green"/>
              </w:rPr>
              <w:t>|</w:t>
            </w:r>
            <w:r w:rsidR="00627ED1" w:rsidRPr="00627ED1">
              <w:rPr>
                <w:highlight w:val="yellow"/>
              </w:rPr>
              <w:t>Áqá Muḥammad-ʿAlíy-i-Tambákú-Furú</w:t>
            </w:r>
            <w:r w:rsidRPr="008B6621">
              <w:rPr>
                <w:highlight w:val="yellow"/>
              </w:rPr>
              <w:t></w:t>
            </w:r>
            <w:r w:rsidRPr="008B6621">
              <w:rPr>
                <w:highlight w:val="green"/>
              </w:rPr>
              <w:t>|</w:t>
            </w:r>
          </w:p>
        </w:tc>
        <w:tc>
          <w:tcPr>
            <w:tcW w:w="425" w:type="dxa"/>
          </w:tcPr>
          <w:p w14:paraId="78122C47" w14:textId="77777777" w:rsidR="00C57E99" w:rsidRPr="008B6621" w:rsidRDefault="00C57E99" w:rsidP="00E94440">
            <w:pPr>
              <w:pStyle w:val="StructureTableList"/>
            </w:pPr>
            <w:r w:rsidRPr="008B6621">
              <w:t>2</w:t>
            </w:r>
          </w:p>
        </w:tc>
        <w:tc>
          <w:tcPr>
            <w:tcW w:w="2268" w:type="dxa"/>
          </w:tcPr>
          <w:p w14:paraId="6C39914F" w14:textId="77777777" w:rsidR="00C57E99" w:rsidRPr="008B6621" w:rsidRDefault="0088735B" w:rsidP="00116523">
            <w:pPr>
              <w:pStyle w:val="StructureTableList"/>
            </w:pPr>
            <w:r w:rsidRPr="0088735B">
              <w:t>Áqá Muḥammad-ʿAlíy-i-Tanbákú-Furú</w:t>
            </w:r>
            <w:r w:rsidR="00116523">
              <w:t></w:t>
            </w:r>
          </w:p>
        </w:tc>
        <w:tc>
          <w:tcPr>
            <w:tcW w:w="425" w:type="dxa"/>
          </w:tcPr>
          <w:p w14:paraId="778864BA" w14:textId="77777777" w:rsidR="00C57E99" w:rsidRPr="000005F2" w:rsidRDefault="00C57E99" w:rsidP="00E94440">
            <w:pPr>
              <w:pStyle w:val="StructureTableList"/>
              <w:rPr>
                <w:highlight w:val="green"/>
              </w:rPr>
            </w:pPr>
            <w:r w:rsidRPr="000005F2">
              <w:rPr>
                <w:highlight w:val="green"/>
              </w:rPr>
              <w:t>•</w:t>
            </w:r>
          </w:p>
        </w:tc>
        <w:tc>
          <w:tcPr>
            <w:tcW w:w="3686" w:type="dxa"/>
          </w:tcPr>
          <w:p w14:paraId="468D3C77" w14:textId="77777777" w:rsidR="00C57E99" w:rsidRPr="008B6621" w:rsidRDefault="00C57E99" w:rsidP="00116523">
            <w:pPr>
              <w:pStyle w:val="StructureTableList"/>
            </w:pPr>
            <w:r w:rsidRPr="008B6621">
              <w:t xml:space="preserve"> *L</w:t>
            </w:r>
            <w:r w:rsidR="0088735B">
              <w:t xml:space="preserve"> (Bahman: </w:t>
            </w:r>
            <w:r w:rsidR="0088735B" w:rsidRPr="0088735B">
              <w:t>Áqá Muḥammad-ʿAlíy-i-Tanbákú-Furú</w:t>
            </w:r>
            <w:r w:rsidR="00116523">
              <w:t></w:t>
            </w:r>
            <w:r w:rsidR="0088735B">
              <w:t xml:space="preserve"> – mit ›n‹)</w:t>
            </w:r>
          </w:p>
        </w:tc>
      </w:tr>
      <w:tr w:rsidR="00C57E99" w:rsidRPr="008B6621" w14:paraId="50FAF216" w14:textId="77777777" w:rsidTr="00E94440">
        <w:trPr>
          <w:trHeight w:val="170"/>
        </w:trPr>
        <w:tc>
          <w:tcPr>
            <w:tcW w:w="2268" w:type="dxa"/>
          </w:tcPr>
          <w:p w14:paraId="70903C85" w14:textId="77777777" w:rsidR="00C57E99" w:rsidRPr="008B6621" w:rsidRDefault="00C57E99" w:rsidP="00E94440">
            <w:pPr>
              <w:pStyle w:val="StructureTableList"/>
              <w:rPr>
                <w:highlight w:val="green"/>
              </w:rPr>
            </w:pPr>
            <w:r w:rsidRPr="008B6621">
              <w:rPr>
                <w:highlight w:val="green"/>
              </w:rPr>
              <w:t>|</w:t>
            </w:r>
            <w:r w:rsidRPr="008B6621">
              <w:rPr>
                <w:highlight w:val="yellow"/>
              </w:rPr>
              <w:t>Áqá Muḥammad-Ibráhím-i-Káání</w:t>
            </w:r>
            <w:r w:rsidRPr="008B6621">
              <w:rPr>
                <w:highlight w:val="green"/>
              </w:rPr>
              <w:t>|</w:t>
            </w:r>
          </w:p>
        </w:tc>
        <w:tc>
          <w:tcPr>
            <w:tcW w:w="425" w:type="dxa"/>
          </w:tcPr>
          <w:p w14:paraId="686EAFE0" w14:textId="77777777" w:rsidR="00C57E99" w:rsidRPr="008B6621" w:rsidRDefault="00C57E99" w:rsidP="00E94440">
            <w:pPr>
              <w:pStyle w:val="StructureTableList"/>
            </w:pPr>
            <w:r w:rsidRPr="008B6621">
              <w:t>1</w:t>
            </w:r>
          </w:p>
        </w:tc>
        <w:tc>
          <w:tcPr>
            <w:tcW w:w="2268" w:type="dxa"/>
          </w:tcPr>
          <w:p w14:paraId="795E246D" w14:textId="77777777" w:rsidR="00C57E99" w:rsidRPr="008B6621" w:rsidRDefault="00C57E99" w:rsidP="00E94440">
            <w:pPr>
              <w:pStyle w:val="StructureTableList"/>
            </w:pPr>
          </w:p>
        </w:tc>
        <w:tc>
          <w:tcPr>
            <w:tcW w:w="425" w:type="dxa"/>
          </w:tcPr>
          <w:p w14:paraId="2BA853B3" w14:textId="77777777" w:rsidR="00C57E99" w:rsidRPr="008D301E" w:rsidRDefault="00C57E99" w:rsidP="00E94440">
            <w:pPr>
              <w:pStyle w:val="StructureTableList"/>
              <w:rPr>
                <w:highlight w:val="magenta"/>
              </w:rPr>
            </w:pPr>
            <w:r w:rsidRPr="008D301E">
              <w:rPr>
                <w:highlight w:val="yellow"/>
              </w:rPr>
              <w:t>•ok</w:t>
            </w:r>
          </w:p>
        </w:tc>
        <w:tc>
          <w:tcPr>
            <w:tcW w:w="3686" w:type="dxa"/>
          </w:tcPr>
          <w:p w14:paraId="739FB54B" w14:textId="77777777" w:rsidR="00C57E99" w:rsidRPr="008B6621" w:rsidRDefault="00C57E99" w:rsidP="00E94440">
            <w:pPr>
              <w:pStyle w:val="StructureTableList"/>
            </w:pPr>
            <w:r w:rsidRPr="008B6621">
              <w:t>---</w:t>
            </w:r>
          </w:p>
        </w:tc>
      </w:tr>
      <w:tr w:rsidR="00C57E99" w:rsidRPr="008B6621" w14:paraId="153EFDCE" w14:textId="77777777" w:rsidTr="00E94440">
        <w:trPr>
          <w:trHeight w:val="170"/>
        </w:trPr>
        <w:tc>
          <w:tcPr>
            <w:tcW w:w="2268" w:type="dxa"/>
          </w:tcPr>
          <w:p w14:paraId="462608F0" w14:textId="77777777" w:rsidR="00C57E99" w:rsidRPr="008B6621" w:rsidRDefault="00C57E99" w:rsidP="00E94440">
            <w:pPr>
              <w:pStyle w:val="StructureTableList"/>
              <w:ind w:left="3936" w:hanging="3936"/>
              <w:rPr>
                <w:highlight w:val="green"/>
              </w:rPr>
            </w:pPr>
            <w:r w:rsidRPr="008B6621">
              <w:rPr>
                <w:highlight w:val="green"/>
              </w:rPr>
              <w:t>|</w:t>
            </w:r>
            <w:r w:rsidRPr="008B6621">
              <w:rPr>
                <w:highlight w:val="yellow"/>
              </w:rPr>
              <w:t>Áqá Muḥammad-Karím</w:t>
            </w:r>
            <w:r w:rsidRPr="008B6621">
              <w:rPr>
                <w:highlight w:val="green"/>
              </w:rPr>
              <w:t>|</w:t>
            </w:r>
          </w:p>
        </w:tc>
        <w:tc>
          <w:tcPr>
            <w:tcW w:w="425" w:type="dxa"/>
          </w:tcPr>
          <w:p w14:paraId="3C31BBF3" w14:textId="77777777" w:rsidR="00C57E99" w:rsidRPr="008B6621" w:rsidRDefault="00C57E99" w:rsidP="00E94440">
            <w:pPr>
              <w:pStyle w:val="StructureTableList"/>
            </w:pPr>
            <w:r w:rsidRPr="008B6621">
              <w:t>1</w:t>
            </w:r>
          </w:p>
        </w:tc>
        <w:tc>
          <w:tcPr>
            <w:tcW w:w="2268" w:type="dxa"/>
          </w:tcPr>
          <w:p w14:paraId="5B042E2B" w14:textId="77777777" w:rsidR="00C57E99" w:rsidRPr="008B6621" w:rsidRDefault="00C57E99" w:rsidP="00E94440">
            <w:pPr>
              <w:pStyle w:val="StructureTableList"/>
            </w:pPr>
          </w:p>
        </w:tc>
        <w:tc>
          <w:tcPr>
            <w:tcW w:w="425" w:type="dxa"/>
          </w:tcPr>
          <w:p w14:paraId="4A6C201B" w14:textId="77777777" w:rsidR="00C57E99" w:rsidRPr="000005F2" w:rsidRDefault="00C57E99" w:rsidP="00E94440">
            <w:pPr>
              <w:pStyle w:val="StructureTableList"/>
              <w:rPr>
                <w:highlight w:val="green"/>
              </w:rPr>
            </w:pPr>
            <w:r w:rsidRPr="000005F2">
              <w:rPr>
                <w:highlight w:val="green"/>
              </w:rPr>
              <w:t>•ok</w:t>
            </w:r>
          </w:p>
        </w:tc>
        <w:tc>
          <w:tcPr>
            <w:tcW w:w="3686" w:type="dxa"/>
          </w:tcPr>
          <w:p w14:paraId="311888A5" w14:textId="77777777" w:rsidR="00C57E99" w:rsidRPr="008B6621" w:rsidRDefault="00C57E99" w:rsidP="00E94440">
            <w:pPr>
              <w:pStyle w:val="StructureTableList"/>
            </w:pPr>
            <w:r w:rsidRPr="008B6621">
              <w:t>---</w:t>
            </w:r>
          </w:p>
        </w:tc>
      </w:tr>
      <w:tr w:rsidR="00C57E99" w:rsidRPr="008B6621" w14:paraId="15A462F3" w14:textId="77777777" w:rsidTr="00E94440">
        <w:trPr>
          <w:trHeight w:val="170"/>
        </w:trPr>
        <w:tc>
          <w:tcPr>
            <w:tcW w:w="2268" w:type="dxa"/>
          </w:tcPr>
          <w:p w14:paraId="2C9B95D6" w14:textId="77777777" w:rsidR="00C57E99" w:rsidRPr="007A5498" w:rsidRDefault="00C57E99" w:rsidP="00E94440">
            <w:pPr>
              <w:pStyle w:val="StructureTableListSkipped"/>
              <w:rPr>
                <w:highlight w:val="white"/>
              </w:rPr>
            </w:pPr>
            <w:r w:rsidRPr="007A5498">
              <w:rPr>
                <w:highlight w:val="white"/>
              </w:rPr>
              <w:t>|Aqa Muhammad-Mustafay-i-Baghdadi|</w:t>
            </w:r>
          </w:p>
        </w:tc>
        <w:tc>
          <w:tcPr>
            <w:tcW w:w="425" w:type="dxa"/>
          </w:tcPr>
          <w:p w14:paraId="67D00FF3" w14:textId="77777777" w:rsidR="00C57E99" w:rsidRPr="008B6621" w:rsidRDefault="00C57E99" w:rsidP="00E94440">
            <w:pPr>
              <w:pStyle w:val="StructureTableListSkipped"/>
            </w:pPr>
          </w:p>
        </w:tc>
        <w:tc>
          <w:tcPr>
            <w:tcW w:w="2268" w:type="dxa"/>
          </w:tcPr>
          <w:p w14:paraId="3400DBFB" w14:textId="77777777" w:rsidR="00C57E99" w:rsidRPr="008B6621" w:rsidRDefault="00C57E99" w:rsidP="00E94440">
            <w:pPr>
              <w:pStyle w:val="StructureTableListSkipped"/>
            </w:pPr>
            <w:r w:rsidRPr="008B6621">
              <w:t>Áqá Muḥammad-Muṣṭafáy-i-Badádí</w:t>
            </w:r>
          </w:p>
        </w:tc>
        <w:tc>
          <w:tcPr>
            <w:tcW w:w="425" w:type="dxa"/>
          </w:tcPr>
          <w:p w14:paraId="20040BF2" w14:textId="77777777" w:rsidR="00C57E99" w:rsidRPr="008B6621" w:rsidRDefault="00C57E99" w:rsidP="00E94440">
            <w:pPr>
              <w:pStyle w:val="StructureTableListSkipped"/>
            </w:pPr>
            <w:r>
              <w:t>skip</w:t>
            </w:r>
          </w:p>
        </w:tc>
        <w:tc>
          <w:tcPr>
            <w:tcW w:w="3686" w:type="dxa"/>
          </w:tcPr>
          <w:p w14:paraId="564AFBA2" w14:textId="77777777" w:rsidR="00C57E99" w:rsidRPr="008B6621" w:rsidRDefault="00C57E99" w:rsidP="00E94440">
            <w:pPr>
              <w:pStyle w:val="StructureTableListSkipped"/>
            </w:pPr>
            <w:r w:rsidRPr="008B6621">
              <w:t>--- *L / All 1 occurances corrected.</w:t>
            </w:r>
          </w:p>
        </w:tc>
      </w:tr>
      <w:tr w:rsidR="00C57E99" w:rsidRPr="008B6621" w14:paraId="4C68884D" w14:textId="77777777" w:rsidTr="00E94440">
        <w:trPr>
          <w:trHeight w:val="170"/>
        </w:trPr>
        <w:tc>
          <w:tcPr>
            <w:tcW w:w="2268" w:type="dxa"/>
          </w:tcPr>
          <w:p w14:paraId="5E74C9BC" w14:textId="77777777" w:rsidR="00C57E99" w:rsidRPr="008B6621" w:rsidRDefault="00C57E99" w:rsidP="00E94440">
            <w:pPr>
              <w:pStyle w:val="StructureTableList"/>
              <w:rPr>
                <w:highlight w:val="green"/>
              </w:rPr>
            </w:pPr>
            <w:r w:rsidRPr="008B6621">
              <w:rPr>
                <w:highlight w:val="green"/>
              </w:rPr>
              <w:t>|</w:t>
            </w:r>
            <w:r w:rsidRPr="008B6621">
              <w:rPr>
                <w:highlight w:val="yellow"/>
              </w:rPr>
              <w:t>Áqá Muḥammad</w:t>
            </w:r>
            <w:r w:rsidR="00627ED1" w:rsidRPr="00627ED1">
              <w:rPr>
                <w:highlight w:val="darkYellow"/>
              </w:rPr>
              <w:t>-</w:t>
            </w:r>
            <w:r w:rsidRPr="008B6621">
              <w:rPr>
                <w:highlight w:val="yellow"/>
              </w:rPr>
              <w:t>Muṣṭafáy-i-Badádí</w:t>
            </w:r>
            <w:r w:rsidRPr="008B6621">
              <w:rPr>
                <w:highlight w:val="green"/>
              </w:rPr>
              <w:t>|</w:t>
            </w:r>
          </w:p>
        </w:tc>
        <w:tc>
          <w:tcPr>
            <w:tcW w:w="425" w:type="dxa"/>
          </w:tcPr>
          <w:p w14:paraId="416C19BF" w14:textId="77777777" w:rsidR="00C57E99" w:rsidRPr="008B6621" w:rsidRDefault="00C57E99" w:rsidP="00E94440">
            <w:pPr>
              <w:pStyle w:val="StructureTableList"/>
            </w:pPr>
            <w:r w:rsidRPr="008B6621">
              <w:t>1</w:t>
            </w:r>
          </w:p>
        </w:tc>
        <w:tc>
          <w:tcPr>
            <w:tcW w:w="2268" w:type="dxa"/>
          </w:tcPr>
          <w:p w14:paraId="6B24962A" w14:textId="77777777" w:rsidR="00C57E99" w:rsidRPr="008B6621" w:rsidRDefault="00C57E99" w:rsidP="00E94440">
            <w:pPr>
              <w:pStyle w:val="StructureTableList"/>
            </w:pPr>
          </w:p>
        </w:tc>
        <w:tc>
          <w:tcPr>
            <w:tcW w:w="425" w:type="dxa"/>
          </w:tcPr>
          <w:p w14:paraId="75A1CB08" w14:textId="77777777" w:rsidR="00C57E99" w:rsidRPr="000005F2" w:rsidRDefault="00C57E99" w:rsidP="00E94440">
            <w:pPr>
              <w:pStyle w:val="StructureTableList"/>
              <w:rPr>
                <w:highlight w:val="green"/>
              </w:rPr>
            </w:pPr>
            <w:r w:rsidRPr="000005F2">
              <w:rPr>
                <w:highlight w:val="green"/>
              </w:rPr>
              <w:t>•ok</w:t>
            </w:r>
          </w:p>
        </w:tc>
        <w:tc>
          <w:tcPr>
            <w:tcW w:w="3686" w:type="dxa"/>
          </w:tcPr>
          <w:p w14:paraId="5AF6E2D2" w14:textId="77777777" w:rsidR="00C57E99" w:rsidRPr="008B6621" w:rsidRDefault="00C57E99" w:rsidP="00E94440">
            <w:pPr>
              <w:pStyle w:val="StructureTableList"/>
            </w:pPr>
            <w:r w:rsidRPr="008B6621">
              <w:t xml:space="preserve"> *L</w:t>
            </w:r>
            <w:r w:rsidR="00601372">
              <w:t xml:space="preserve"> *L</w:t>
            </w:r>
          </w:p>
        </w:tc>
      </w:tr>
      <w:tr w:rsidR="00C57E99" w:rsidRPr="008B6621" w14:paraId="3982817E" w14:textId="77777777" w:rsidTr="00E94440">
        <w:trPr>
          <w:trHeight w:val="170"/>
        </w:trPr>
        <w:tc>
          <w:tcPr>
            <w:tcW w:w="2268" w:type="dxa"/>
          </w:tcPr>
          <w:p w14:paraId="6141CF08" w14:textId="77777777" w:rsidR="00C57E99" w:rsidRPr="008B6621" w:rsidRDefault="00C57E99" w:rsidP="00E94440">
            <w:pPr>
              <w:pStyle w:val="StructureTableList"/>
              <w:rPr>
                <w:highlight w:val="green"/>
              </w:rPr>
            </w:pPr>
            <w:r w:rsidRPr="008B6621">
              <w:rPr>
                <w:highlight w:val="green"/>
              </w:rPr>
              <w:t>|</w:t>
            </w:r>
            <w:r w:rsidRPr="008B6621">
              <w:rPr>
                <w:highlight w:val="yellow"/>
              </w:rPr>
              <w:t>Áqá Muḥammad-Riḍáy-i-írází</w:t>
            </w:r>
            <w:r w:rsidRPr="008B6621">
              <w:rPr>
                <w:highlight w:val="green"/>
              </w:rPr>
              <w:t>|</w:t>
            </w:r>
          </w:p>
        </w:tc>
        <w:tc>
          <w:tcPr>
            <w:tcW w:w="425" w:type="dxa"/>
          </w:tcPr>
          <w:p w14:paraId="34B056AD" w14:textId="77777777" w:rsidR="00C57E99" w:rsidRPr="008B6621" w:rsidRDefault="00C57E99" w:rsidP="00E94440">
            <w:pPr>
              <w:pStyle w:val="StructureTableList"/>
            </w:pPr>
            <w:r w:rsidRPr="008B6621">
              <w:t>1</w:t>
            </w:r>
          </w:p>
        </w:tc>
        <w:tc>
          <w:tcPr>
            <w:tcW w:w="2268" w:type="dxa"/>
          </w:tcPr>
          <w:p w14:paraId="6BF9EC7C" w14:textId="77777777" w:rsidR="00C57E99" w:rsidRPr="008B6621" w:rsidRDefault="00C57E99" w:rsidP="00E94440">
            <w:pPr>
              <w:pStyle w:val="StructureTableList"/>
            </w:pPr>
          </w:p>
        </w:tc>
        <w:tc>
          <w:tcPr>
            <w:tcW w:w="425" w:type="dxa"/>
          </w:tcPr>
          <w:p w14:paraId="6DF22F61" w14:textId="77777777" w:rsidR="00C57E99" w:rsidRPr="000005F2" w:rsidRDefault="00C57E99" w:rsidP="00E94440">
            <w:pPr>
              <w:pStyle w:val="StructureTableList"/>
              <w:rPr>
                <w:highlight w:val="yellow"/>
              </w:rPr>
            </w:pPr>
            <w:r w:rsidRPr="000005F2">
              <w:rPr>
                <w:highlight w:val="yellow"/>
              </w:rPr>
              <w:t>•ok</w:t>
            </w:r>
          </w:p>
        </w:tc>
        <w:tc>
          <w:tcPr>
            <w:tcW w:w="3686" w:type="dxa"/>
          </w:tcPr>
          <w:p w14:paraId="7F109073" w14:textId="77777777" w:rsidR="00C57E99" w:rsidRPr="008B6621" w:rsidRDefault="00C57E99" w:rsidP="00E94440">
            <w:pPr>
              <w:pStyle w:val="StructureTableList"/>
            </w:pPr>
            <w:r w:rsidRPr="008B6621">
              <w:t>--- *L</w:t>
            </w:r>
          </w:p>
        </w:tc>
      </w:tr>
      <w:tr w:rsidR="00C57E99" w:rsidRPr="008B6621" w14:paraId="11C2D10C" w14:textId="77777777" w:rsidTr="00E94440">
        <w:trPr>
          <w:trHeight w:val="170"/>
        </w:trPr>
        <w:tc>
          <w:tcPr>
            <w:tcW w:w="2268" w:type="dxa"/>
          </w:tcPr>
          <w:p w14:paraId="5EAE8009" w14:textId="77777777" w:rsidR="00C57E99" w:rsidRPr="008B6621" w:rsidRDefault="00C57E99" w:rsidP="00E94440">
            <w:pPr>
              <w:pStyle w:val="StructureTableList"/>
              <w:rPr>
                <w:highlight w:val="green"/>
              </w:rPr>
            </w:pPr>
            <w:r w:rsidRPr="008B6621">
              <w:rPr>
                <w:highlight w:val="green"/>
              </w:rPr>
              <w:t>|</w:t>
            </w:r>
            <w:r w:rsidRPr="008B6621">
              <w:rPr>
                <w:highlight w:val="yellow"/>
              </w:rPr>
              <w:t>Áqá Riḍá Qannád</w:t>
            </w:r>
            <w:r w:rsidRPr="008B6621">
              <w:rPr>
                <w:highlight w:val="green"/>
              </w:rPr>
              <w:t>|</w:t>
            </w:r>
          </w:p>
        </w:tc>
        <w:tc>
          <w:tcPr>
            <w:tcW w:w="425" w:type="dxa"/>
          </w:tcPr>
          <w:p w14:paraId="6772BB20" w14:textId="77777777" w:rsidR="00C57E99" w:rsidRPr="008B6621" w:rsidRDefault="00C57E99" w:rsidP="00E94440">
            <w:pPr>
              <w:pStyle w:val="StructureTableList"/>
            </w:pPr>
            <w:r w:rsidRPr="008B6621">
              <w:t>1</w:t>
            </w:r>
          </w:p>
        </w:tc>
        <w:tc>
          <w:tcPr>
            <w:tcW w:w="2268" w:type="dxa"/>
          </w:tcPr>
          <w:p w14:paraId="37819D02" w14:textId="77777777" w:rsidR="00C57E99" w:rsidRPr="008B6621" w:rsidRDefault="00C57E99" w:rsidP="00E94440">
            <w:pPr>
              <w:pStyle w:val="StructureTableList"/>
            </w:pPr>
          </w:p>
        </w:tc>
        <w:tc>
          <w:tcPr>
            <w:tcW w:w="425" w:type="dxa"/>
          </w:tcPr>
          <w:p w14:paraId="02711C2A" w14:textId="77777777" w:rsidR="00C57E99" w:rsidRPr="000005F2" w:rsidRDefault="00C57E99" w:rsidP="00E94440">
            <w:pPr>
              <w:pStyle w:val="StructureTableList"/>
              <w:rPr>
                <w:highlight w:val="yellow"/>
              </w:rPr>
            </w:pPr>
            <w:r w:rsidRPr="000005F2">
              <w:rPr>
                <w:highlight w:val="yellow"/>
              </w:rPr>
              <w:t>•ok</w:t>
            </w:r>
          </w:p>
        </w:tc>
        <w:tc>
          <w:tcPr>
            <w:tcW w:w="3686" w:type="dxa"/>
          </w:tcPr>
          <w:p w14:paraId="485220D8" w14:textId="77777777" w:rsidR="00C57E99" w:rsidRPr="008B6621" w:rsidRDefault="00C57E99" w:rsidP="00E94440">
            <w:pPr>
              <w:pStyle w:val="StructureTableList"/>
            </w:pPr>
            <w:r w:rsidRPr="008B6621">
              <w:t>--- *L *L</w:t>
            </w:r>
          </w:p>
        </w:tc>
      </w:tr>
      <w:tr w:rsidR="00C57E99" w:rsidRPr="008B6621" w14:paraId="3FB71575" w14:textId="77777777" w:rsidTr="00E94440">
        <w:trPr>
          <w:trHeight w:val="170"/>
        </w:trPr>
        <w:tc>
          <w:tcPr>
            <w:tcW w:w="2268" w:type="dxa"/>
          </w:tcPr>
          <w:p w14:paraId="79DA63EA" w14:textId="77777777" w:rsidR="00C57E99" w:rsidRPr="008B6621" w:rsidRDefault="00C57E99" w:rsidP="00E94440">
            <w:pPr>
              <w:pStyle w:val="StructureTableList"/>
              <w:rPr>
                <w:highlight w:val="green"/>
              </w:rPr>
            </w:pPr>
            <w:r w:rsidRPr="008B6621">
              <w:rPr>
                <w:highlight w:val="green"/>
              </w:rPr>
              <w:t>|</w:t>
            </w:r>
            <w:r w:rsidRPr="008B6621">
              <w:rPr>
                <w:highlight w:val="yellow"/>
              </w:rPr>
              <w:t>Áqá Riḍáy-i-Qannád</w:t>
            </w:r>
            <w:r w:rsidRPr="008B6621">
              <w:rPr>
                <w:highlight w:val="green"/>
              </w:rPr>
              <w:t>|</w:t>
            </w:r>
          </w:p>
        </w:tc>
        <w:tc>
          <w:tcPr>
            <w:tcW w:w="425" w:type="dxa"/>
          </w:tcPr>
          <w:p w14:paraId="4A380ECE" w14:textId="77777777" w:rsidR="00C57E99" w:rsidRPr="008B6621" w:rsidRDefault="00C57E99" w:rsidP="00E94440">
            <w:pPr>
              <w:pStyle w:val="StructureTableList"/>
            </w:pPr>
            <w:r w:rsidRPr="008B6621">
              <w:t>2</w:t>
            </w:r>
          </w:p>
        </w:tc>
        <w:tc>
          <w:tcPr>
            <w:tcW w:w="2268" w:type="dxa"/>
          </w:tcPr>
          <w:p w14:paraId="639CC5FB" w14:textId="77777777" w:rsidR="00C57E99" w:rsidRPr="008B6621" w:rsidRDefault="00C57E99" w:rsidP="00E94440">
            <w:pPr>
              <w:pStyle w:val="StructureTableList"/>
            </w:pPr>
          </w:p>
        </w:tc>
        <w:tc>
          <w:tcPr>
            <w:tcW w:w="425" w:type="dxa"/>
          </w:tcPr>
          <w:p w14:paraId="10642386" w14:textId="77777777" w:rsidR="00C57E99" w:rsidRPr="000005F2" w:rsidRDefault="00C57E99" w:rsidP="00E94440">
            <w:pPr>
              <w:pStyle w:val="StructureTableList"/>
              <w:rPr>
                <w:highlight w:val="yellow"/>
              </w:rPr>
            </w:pPr>
            <w:r w:rsidRPr="000005F2">
              <w:rPr>
                <w:highlight w:val="yellow"/>
              </w:rPr>
              <w:t>•ok</w:t>
            </w:r>
          </w:p>
        </w:tc>
        <w:tc>
          <w:tcPr>
            <w:tcW w:w="3686" w:type="dxa"/>
          </w:tcPr>
          <w:p w14:paraId="6CB39063" w14:textId="77777777" w:rsidR="00C57E99" w:rsidRPr="008B6621" w:rsidRDefault="00C57E99" w:rsidP="00E94440">
            <w:pPr>
              <w:pStyle w:val="StructureTableList"/>
            </w:pPr>
            <w:r w:rsidRPr="008B6621">
              <w:t>--- *L</w:t>
            </w:r>
          </w:p>
        </w:tc>
      </w:tr>
      <w:tr w:rsidR="00C57E99" w:rsidRPr="008B6621" w14:paraId="1B94F07C" w14:textId="77777777" w:rsidTr="00E94440">
        <w:trPr>
          <w:trHeight w:val="170"/>
        </w:trPr>
        <w:tc>
          <w:tcPr>
            <w:tcW w:w="2268" w:type="dxa"/>
          </w:tcPr>
          <w:p w14:paraId="6DBF0E21" w14:textId="77777777" w:rsidR="00C57E99" w:rsidRPr="008B6621" w:rsidRDefault="00C57E99" w:rsidP="00E94440">
            <w:pPr>
              <w:pStyle w:val="StructureTableList"/>
              <w:rPr>
                <w:highlight w:val="green"/>
              </w:rPr>
            </w:pPr>
            <w:r w:rsidRPr="008B6621">
              <w:rPr>
                <w:highlight w:val="green"/>
              </w:rPr>
              <w:t>|</w:t>
            </w:r>
            <w:r w:rsidRPr="008B6621">
              <w:rPr>
                <w:highlight w:val="yellow"/>
              </w:rPr>
              <w:t>Áqá Siyyid ʿAbdu’r-Raḥím</w:t>
            </w:r>
            <w:r w:rsidRPr="008B6621">
              <w:rPr>
                <w:highlight w:val="green"/>
              </w:rPr>
              <w:t>|</w:t>
            </w:r>
          </w:p>
        </w:tc>
        <w:tc>
          <w:tcPr>
            <w:tcW w:w="425" w:type="dxa"/>
          </w:tcPr>
          <w:p w14:paraId="558E0604" w14:textId="77777777" w:rsidR="00C57E99" w:rsidRPr="008B6621" w:rsidRDefault="00C57E99" w:rsidP="00E94440">
            <w:pPr>
              <w:pStyle w:val="StructureTableList"/>
            </w:pPr>
            <w:r w:rsidRPr="008B6621">
              <w:t>1</w:t>
            </w:r>
          </w:p>
        </w:tc>
        <w:tc>
          <w:tcPr>
            <w:tcW w:w="2268" w:type="dxa"/>
          </w:tcPr>
          <w:p w14:paraId="4489B55F" w14:textId="77777777" w:rsidR="00C57E99" w:rsidRPr="008B6621" w:rsidRDefault="00C57E99" w:rsidP="00E94440">
            <w:pPr>
              <w:pStyle w:val="StructureTableList"/>
            </w:pPr>
          </w:p>
        </w:tc>
        <w:tc>
          <w:tcPr>
            <w:tcW w:w="425" w:type="dxa"/>
          </w:tcPr>
          <w:p w14:paraId="71FFE942" w14:textId="77777777" w:rsidR="00C57E99" w:rsidRPr="009D4ECE" w:rsidRDefault="00C57E99" w:rsidP="00E94440">
            <w:pPr>
              <w:pStyle w:val="StructureTableList"/>
              <w:rPr>
                <w:highlight w:val="yellow"/>
              </w:rPr>
            </w:pPr>
            <w:r w:rsidRPr="009D4ECE">
              <w:rPr>
                <w:highlight w:val="yellow"/>
              </w:rPr>
              <w:t>•ok</w:t>
            </w:r>
          </w:p>
        </w:tc>
        <w:tc>
          <w:tcPr>
            <w:tcW w:w="3686" w:type="dxa"/>
          </w:tcPr>
          <w:p w14:paraId="01A46A76" w14:textId="77777777" w:rsidR="00C57E99" w:rsidRPr="008B6621" w:rsidRDefault="00C57E99" w:rsidP="00E94440">
            <w:pPr>
              <w:pStyle w:val="StructureTableList"/>
            </w:pPr>
            <w:r w:rsidRPr="008B6621">
              <w:t>---</w:t>
            </w:r>
            <w:r>
              <w:t xml:space="preserve"> *L *l *l *l</w:t>
            </w:r>
          </w:p>
        </w:tc>
      </w:tr>
      <w:tr w:rsidR="00C57E99" w:rsidRPr="008B6621" w14:paraId="36D5B91B" w14:textId="77777777" w:rsidTr="00E94440">
        <w:trPr>
          <w:trHeight w:val="170"/>
        </w:trPr>
        <w:tc>
          <w:tcPr>
            <w:tcW w:w="2268" w:type="dxa"/>
          </w:tcPr>
          <w:p w14:paraId="3BDA80B1" w14:textId="77777777" w:rsidR="00C57E99" w:rsidRPr="008B6621" w:rsidRDefault="00C57E99" w:rsidP="00E94440">
            <w:pPr>
              <w:pStyle w:val="StructureTableList"/>
              <w:rPr>
                <w:highlight w:val="green"/>
              </w:rPr>
            </w:pPr>
            <w:r w:rsidRPr="008B6621">
              <w:rPr>
                <w:highlight w:val="green"/>
              </w:rPr>
              <w:t>|</w:t>
            </w:r>
            <w:r w:rsidRPr="008B6621">
              <w:rPr>
                <w:highlight w:val="yellow"/>
              </w:rPr>
              <w:t>Áqá Siyyid ʿAbdu’r-Raḥím-i-Iṣfahání</w:t>
            </w:r>
            <w:r w:rsidRPr="008B6621">
              <w:rPr>
                <w:highlight w:val="green"/>
              </w:rPr>
              <w:t>|</w:t>
            </w:r>
          </w:p>
        </w:tc>
        <w:tc>
          <w:tcPr>
            <w:tcW w:w="425" w:type="dxa"/>
          </w:tcPr>
          <w:p w14:paraId="4887DBC2" w14:textId="77777777" w:rsidR="00C57E99" w:rsidRPr="008B6621" w:rsidRDefault="00C57E99" w:rsidP="00E94440">
            <w:pPr>
              <w:pStyle w:val="StructureTableList"/>
            </w:pPr>
            <w:r w:rsidRPr="008B6621">
              <w:t>1</w:t>
            </w:r>
          </w:p>
        </w:tc>
        <w:tc>
          <w:tcPr>
            <w:tcW w:w="2268" w:type="dxa"/>
          </w:tcPr>
          <w:p w14:paraId="1F066E5B" w14:textId="77777777" w:rsidR="00C57E99" w:rsidRPr="008B6621" w:rsidRDefault="00C57E99" w:rsidP="00E94440">
            <w:pPr>
              <w:pStyle w:val="StructureTableList"/>
            </w:pPr>
          </w:p>
        </w:tc>
        <w:tc>
          <w:tcPr>
            <w:tcW w:w="425" w:type="dxa"/>
          </w:tcPr>
          <w:p w14:paraId="54C45A78" w14:textId="77777777" w:rsidR="00C57E99" w:rsidRPr="000005F2" w:rsidRDefault="00C57E99" w:rsidP="00E94440">
            <w:pPr>
              <w:pStyle w:val="StructureTableList"/>
              <w:rPr>
                <w:highlight w:val="yellow"/>
              </w:rPr>
            </w:pPr>
            <w:r w:rsidRPr="000005F2">
              <w:rPr>
                <w:highlight w:val="yellow"/>
              </w:rPr>
              <w:t>•ok</w:t>
            </w:r>
          </w:p>
        </w:tc>
        <w:tc>
          <w:tcPr>
            <w:tcW w:w="3686" w:type="dxa"/>
          </w:tcPr>
          <w:p w14:paraId="0BCF9D64" w14:textId="77777777" w:rsidR="00C57E99" w:rsidRPr="008B6621" w:rsidRDefault="00C57E99" w:rsidP="00E94440">
            <w:pPr>
              <w:pStyle w:val="StructureTableList"/>
            </w:pPr>
            <w:r w:rsidRPr="008B6621">
              <w:t>---</w:t>
            </w:r>
            <w:r>
              <w:t xml:space="preserve"> *L</w:t>
            </w:r>
          </w:p>
        </w:tc>
      </w:tr>
      <w:tr w:rsidR="00C57E99" w:rsidRPr="008B6621" w14:paraId="443274FB" w14:textId="77777777" w:rsidTr="00E94440">
        <w:trPr>
          <w:trHeight w:val="170"/>
        </w:trPr>
        <w:tc>
          <w:tcPr>
            <w:tcW w:w="2268" w:type="dxa"/>
          </w:tcPr>
          <w:p w14:paraId="402B07FE" w14:textId="77777777" w:rsidR="00C57E99" w:rsidRPr="008B6621" w:rsidRDefault="00C57E99" w:rsidP="00E94440">
            <w:pPr>
              <w:pStyle w:val="StructureTableList"/>
              <w:rPr>
                <w:highlight w:val="green"/>
              </w:rPr>
            </w:pPr>
            <w:r w:rsidRPr="008B6621">
              <w:rPr>
                <w:highlight w:val="green"/>
              </w:rPr>
              <w:t>|</w:t>
            </w:r>
            <w:r w:rsidRPr="00CB4233">
              <w:rPr>
                <w:highlight w:val="yellow"/>
              </w:rPr>
              <w:t>Áqá Siyyid</w:t>
            </w:r>
            <w:r w:rsidRPr="008B6621">
              <w:rPr>
                <w:highlight w:val="green"/>
              </w:rPr>
              <w:t>|</w:t>
            </w:r>
          </w:p>
        </w:tc>
        <w:tc>
          <w:tcPr>
            <w:tcW w:w="425" w:type="dxa"/>
          </w:tcPr>
          <w:p w14:paraId="4DDE642E" w14:textId="77777777" w:rsidR="00C57E99" w:rsidRPr="008B6621" w:rsidRDefault="00C57E99" w:rsidP="00E94440">
            <w:pPr>
              <w:pStyle w:val="StructureTableList"/>
            </w:pPr>
            <w:r w:rsidRPr="008B6621">
              <w:t>1</w:t>
            </w:r>
          </w:p>
        </w:tc>
        <w:tc>
          <w:tcPr>
            <w:tcW w:w="2268" w:type="dxa"/>
          </w:tcPr>
          <w:p w14:paraId="67B6086F" w14:textId="77777777" w:rsidR="00C57E99" w:rsidRPr="008B6621" w:rsidRDefault="00C57E99" w:rsidP="00E94440">
            <w:pPr>
              <w:pStyle w:val="StructureTableList"/>
            </w:pPr>
          </w:p>
        </w:tc>
        <w:tc>
          <w:tcPr>
            <w:tcW w:w="425" w:type="dxa"/>
          </w:tcPr>
          <w:p w14:paraId="4D6E6E5A"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208C5F58" w14:textId="77777777" w:rsidR="00C57E99" w:rsidRPr="008B6621" w:rsidRDefault="00C57E99" w:rsidP="00E94440">
            <w:pPr>
              <w:pStyle w:val="StructureTableList"/>
            </w:pPr>
            <w:r w:rsidRPr="008B6621">
              <w:t>---</w:t>
            </w:r>
            <w:r>
              <w:t xml:space="preserve"> *L *L</w:t>
            </w:r>
          </w:p>
        </w:tc>
      </w:tr>
      <w:tr w:rsidR="00C57E99" w:rsidRPr="008B6621" w14:paraId="1EEF4758" w14:textId="77777777" w:rsidTr="00E94440">
        <w:trPr>
          <w:trHeight w:val="170"/>
        </w:trPr>
        <w:tc>
          <w:tcPr>
            <w:tcW w:w="2268" w:type="dxa"/>
          </w:tcPr>
          <w:p w14:paraId="5EBE9BFF" w14:textId="77777777" w:rsidR="00C57E99" w:rsidRPr="008B6621" w:rsidRDefault="00C57E99" w:rsidP="00E94440">
            <w:pPr>
              <w:pStyle w:val="StructureTableList"/>
              <w:rPr>
                <w:highlight w:val="green"/>
              </w:rPr>
            </w:pPr>
            <w:r w:rsidRPr="008B6621">
              <w:rPr>
                <w:highlight w:val="green"/>
              </w:rPr>
              <w:t>|</w:t>
            </w:r>
            <w:r w:rsidRPr="00CB4233">
              <w:rPr>
                <w:highlight w:val="yellow"/>
              </w:rPr>
              <w:t>Áqá án</w:t>
            </w:r>
            <w:r w:rsidRPr="008B6621">
              <w:rPr>
                <w:highlight w:val="green"/>
              </w:rPr>
              <w:t>|</w:t>
            </w:r>
          </w:p>
        </w:tc>
        <w:tc>
          <w:tcPr>
            <w:tcW w:w="425" w:type="dxa"/>
          </w:tcPr>
          <w:p w14:paraId="5173652B" w14:textId="77777777" w:rsidR="00C57E99" w:rsidRPr="008B6621" w:rsidRDefault="00C57E99" w:rsidP="00E94440">
            <w:pPr>
              <w:pStyle w:val="StructureTableList"/>
            </w:pPr>
            <w:r w:rsidRPr="008B6621">
              <w:t>1</w:t>
            </w:r>
          </w:p>
        </w:tc>
        <w:tc>
          <w:tcPr>
            <w:tcW w:w="2268" w:type="dxa"/>
          </w:tcPr>
          <w:p w14:paraId="52FD132A" w14:textId="77777777" w:rsidR="00C57E99" w:rsidRPr="008B6621" w:rsidRDefault="00C57E99" w:rsidP="00E94440">
            <w:pPr>
              <w:pStyle w:val="StructureTableList"/>
            </w:pPr>
          </w:p>
        </w:tc>
        <w:tc>
          <w:tcPr>
            <w:tcW w:w="425" w:type="dxa"/>
          </w:tcPr>
          <w:p w14:paraId="51D5055A"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743B3864" w14:textId="77777777" w:rsidR="00C57E99" w:rsidRPr="008B6621" w:rsidRDefault="00C57E99" w:rsidP="00E94440">
            <w:pPr>
              <w:pStyle w:val="StructureTableList"/>
            </w:pPr>
            <w:r w:rsidRPr="008B6621">
              <w:t>---</w:t>
            </w:r>
            <w:r>
              <w:t xml:space="preserve"> *L *L</w:t>
            </w:r>
          </w:p>
        </w:tc>
      </w:tr>
      <w:tr w:rsidR="00C57E99" w:rsidRPr="008B6621" w14:paraId="1AAAF140" w14:textId="77777777" w:rsidTr="00E94440">
        <w:trPr>
          <w:trHeight w:val="170"/>
        </w:trPr>
        <w:tc>
          <w:tcPr>
            <w:tcW w:w="2268" w:type="dxa"/>
          </w:tcPr>
          <w:p w14:paraId="5C90CDEA" w14:textId="77777777" w:rsidR="00C57E99" w:rsidRPr="008B6621" w:rsidRDefault="00C57E99" w:rsidP="00E94440">
            <w:pPr>
              <w:pStyle w:val="StructureTableList"/>
              <w:rPr>
                <w:highlight w:val="green"/>
              </w:rPr>
            </w:pPr>
            <w:r w:rsidRPr="008B6621">
              <w:rPr>
                <w:highlight w:val="green"/>
              </w:rPr>
              <w:t>|</w:t>
            </w:r>
            <w:r w:rsidRPr="008B6621">
              <w:rPr>
                <w:highlight w:val="yellow"/>
              </w:rPr>
              <w:t>Áqá</w:t>
            </w:r>
            <w:r w:rsidRPr="008B6621">
              <w:rPr>
                <w:highlight w:val="green"/>
              </w:rPr>
              <w:t>|</w:t>
            </w:r>
          </w:p>
        </w:tc>
        <w:tc>
          <w:tcPr>
            <w:tcW w:w="425" w:type="dxa"/>
          </w:tcPr>
          <w:p w14:paraId="3A3866C5" w14:textId="77777777" w:rsidR="00C57E99" w:rsidRPr="008B6621" w:rsidRDefault="00C57E99" w:rsidP="00E94440">
            <w:pPr>
              <w:pStyle w:val="StructureTableList"/>
            </w:pPr>
            <w:r w:rsidRPr="008B6621">
              <w:t>14</w:t>
            </w:r>
          </w:p>
        </w:tc>
        <w:tc>
          <w:tcPr>
            <w:tcW w:w="2268" w:type="dxa"/>
          </w:tcPr>
          <w:p w14:paraId="20CB6876" w14:textId="77777777" w:rsidR="00C57E99" w:rsidRPr="008B6621" w:rsidRDefault="00C57E99" w:rsidP="00E94440">
            <w:pPr>
              <w:pStyle w:val="StructureTableList"/>
            </w:pPr>
          </w:p>
        </w:tc>
        <w:tc>
          <w:tcPr>
            <w:tcW w:w="425" w:type="dxa"/>
          </w:tcPr>
          <w:p w14:paraId="367348FD" w14:textId="77777777" w:rsidR="00C57E99" w:rsidRPr="000005F2" w:rsidRDefault="00C57E99" w:rsidP="00E94440">
            <w:pPr>
              <w:pStyle w:val="StructureTableList"/>
              <w:rPr>
                <w:highlight w:val="yellow"/>
              </w:rPr>
            </w:pPr>
            <w:r w:rsidRPr="000005F2">
              <w:rPr>
                <w:highlight w:val="yellow"/>
              </w:rPr>
              <w:t>•ok</w:t>
            </w:r>
          </w:p>
        </w:tc>
        <w:tc>
          <w:tcPr>
            <w:tcW w:w="3686" w:type="dxa"/>
          </w:tcPr>
          <w:p w14:paraId="7FC3EEBE" w14:textId="77777777" w:rsidR="00C57E99" w:rsidRPr="008B6621" w:rsidRDefault="00C57E99" w:rsidP="00E94440">
            <w:pPr>
              <w:pStyle w:val="StructureTableList"/>
            </w:pPr>
            <w:r w:rsidRPr="008B6621">
              <w:t>unprecedented match</w:t>
            </w:r>
          </w:p>
        </w:tc>
      </w:tr>
      <w:tr w:rsidR="00C57E99" w:rsidRPr="008B6621" w14:paraId="36025A5C" w14:textId="77777777" w:rsidTr="00E94440">
        <w:trPr>
          <w:trHeight w:val="170"/>
        </w:trPr>
        <w:tc>
          <w:tcPr>
            <w:tcW w:w="2268" w:type="dxa"/>
          </w:tcPr>
          <w:p w14:paraId="2AF5F267" w14:textId="77777777" w:rsidR="00C57E99" w:rsidRPr="008B6621" w:rsidRDefault="00C57E99" w:rsidP="00E94440">
            <w:pPr>
              <w:pStyle w:val="StructureTableList"/>
              <w:rPr>
                <w:highlight w:val="green"/>
              </w:rPr>
            </w:pPr>
            <w:r w:rsidRPr="008B6621">
              <w:rPr>
                <w:highlight w:val="green"/>
              </w:rPr>
              <w:t>|</w:t>
            </w:r>
            <w:r w:rsidRPr="008B6621">
              <w:rPr>
                <w:highlight w:val="yellow"/>
              </w:rPr>
              <w:t>Áqáy-i-Kalím</w:t>
            </w:r>
            <w:r w:rsidRPr="008B6621">
              <w:rPr>
                <w:highlight w:val="green"/>
              </w:rPr>
              <w:t>|</w:t>
            </w:r>
          </w:p>
        </w:tc>
        <w:tc>
          <w:tcPr>
            <w:tcW w:w="425" w:type="dxa"/>
          </w:tcPr>
          <w:p w14:paraId="38611E34" w14:textId="77777777" w:rsidR="00C57E99" w:rsidRPr="008B6621" w:rsidRDefault="00C57E99" w:rsidP="00E94440">
            <w:pPr>
              <w:pStyle w:val="StructureTableList"/>
            </w:pPr>
            <w:r w:rsidRPr="008B6621">
              <w:t>15</w:t>
            </w:r>
          </w:p>
        </w:tc>
        <w:tc>
          <w:tcPr>
            <w:tcW w:w="2268" w:type="dxa"/>
          </w:tcPr>
          <w:p w14:paraId="00D080FE" w14:textId="77777777" w:rsidR="00C57E99" w:rsidRPr="008B6621" w:rsidRDefault="00C57E99" w:rsidP="00E94440">
            <w:pPr>
              <w:pStyle w:val="StructureTableList"/>
            </w:pPr>
          </w:p>
        </w:tc>
        <w:tc>
          <w:tcPr>
            <w:tcW w:w="425" w:type="dxa"/>
          </w:tcPr>
          <w:p w14:paraId="59F14A6B" w14:textId="77777777" w:rsidR="00C57E99" w:rsidRPr="000005F2" w:rsidRDefault="00C57E99" w:rsidP="00E94440">
            <w:pPr>
              <w:pStyle w:val="StructureTableList"/>
              <w:rPr>
                <w:highlight w:val="yellow"/>
              </w:rPr>
            </w:pPr>
            <w:r w:rsidRPr="000005F2">
              <w:rPr>
                <w:highlight w:val="yellow"/>
              </w:rPr>
              <w:t>•ok</w:t>
            </w:r>
          </w:p>
        </w:tc>
        <w:tc>
          <w:tcPr>
            <w:tcW w:w="3686" w:type="dxa"/>
          </w:tcPr>
          <w:p w14:paraId="18C0C2EA" w14:textId="77777777" w:rsidR="00C57E99" w:rsidRPr="008B6621" w:rsidRDefault="00C57E99" w:rsidP="00E94440">
            <w:pPr>
              <w:pStyle w:val="StructureTableList"/>
            </w:pPr>
            <w:r w:rsidRPr="008B6621">
              <w:t>unprecedented match</w:t>
            </w:r>
          </w:p>
        </w:tc>
      </w:tr>
      <w:tr w:rsidR="00C57E99" w:rsidRPr="008B6621" w14:paraId="65631BF6" w14:textId="77777777" w:rsidTr="00E94440">
        <w:trPr>
          <w:trHeight w:val="170"/>
        </w:trPr>
        <w:tc>
          <w:tcPr>
            <w:tcW w:w="2268" w:type="dxa"/>
          </w:tcPr>
          <w:p w14:paraId="13513C9D"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Aqdas</w:t>
            </w:r>
            <w:r w:rsidRPr="008B6621">
              <w:rPr>
                <w:rStyle w:val="BookTitle"/>
                <w:highlight w:val="green"/>
              </w:rPr>
              <w:t>|</w:t>
            </w:r>
          </w:p>
        </w:tc>
        <w:tc>
          <w:tcPr>
            <w:tcW w:w="425" w:type="dxa"/>
          </w:tcPr>
          <w:p w14:paraId="2E8F0790" w14:textId="77777777" w:rsidR="00C57E99" w:rsidRPr="008B6621" w:rsidRDefault="00C57E99" w:rsidP="00E94440">
            <w:pPr>
              <w:pStyle w:val="StructureTableList"/>
            </w:pPr>
            <w:r w:rsidRPr="008B6621">
              <w:t>7</w:t>
            </w:r>
          </w:p>
        </w:tc>
        <w:tc>
          <w:tcPr>
            <w:tcW w:w="2268" w:type="dxa"/>
          </w:tcPr>
          <w:p w14:paraId="4021DF74" w14:textId="77777777" w:rsidR="00C57E99" w:rsidRPr="008B6621" w:rsidRDefault="00C57E99" w:rsidP="00E94440">
            <w:pPr>
              <w:pStyle w:val="StructureTableList"/>
            </w:pPr>
          </w:p>
        </w:tc>
        <w:tc>
          <w:tcPr>
            <w:tcW w:w="425" w:type="dxa"/>
          </w:tcPr>
          <w:p w14:paraId="6E862B32" w14:textId="77777777" w:rsidR="00C57E99" w:rsidRPr="000005F2" w:rsidRDefault="00C57E99" w:rsidP="00E94440">
            <w:pPr>
              <w:pStyle w:val="StructureTableList"/>
              <w:rPr>
                <w:highlight w:val="yellow"/>
              </w:rPr>
            </w:pPr>
            <w:r w:rsidRPr="000005F2">
              <w:rPr>
                <w:highlight w:val="yellow"/>
              </w:rPr>
              <w:t>•ok</w:t>
            </w:r>
          </w:p>
        </w:tc>
        <w:tc>
          <w:tcPr>
            <w:tcW w:w="3686" w:type="dxa"/>
          </w:tcPr>
          <w:p w14:paraId="2C341700" w14:textId="77777777" w:rsidR="00C57E99" w:rsidRPr="008B6621" w:rsidRDefault="00C57E99" w:rsidP="00E94440">
            <w:pPr>
              <w:pStyle w:val="StructureTableList"/>
            </w:pPr>
            <w:r w:rsidRPr="008B6621">
              <w:t>unprecedented match</w:t>
            </w:r>
          </w:p>
        </w:tc>
      </w:tr>
      <w:tr w:rsidR="00C57E99" w:rsidRPr="008B6621" w14:paraId="563BADF6" w14:textId="77777777" w:rsidTr="00E94440">
        <w:trPr>
          <w:trHeight w:val="170"/>
        </w:trPr>
        <w:tc>
          <w:tcPr>
            <w:tcW w:w="2268" w:type="dxa"/>
          </w:tcPr>
          <w:p w14:paraId="263498B7" w14:textId="77777777" w:rsidR="00C57E99" w:rsidRPr="008B6621" w:rsidRDefault="00C57E99" w:rsidP="00E94440">
            <w:pPr>
              <w:pStyle w:val="StructureTableList"/>
              <w:rPr>
                <w:highlight w:val="yellow"/>
              </w:rPr>
            </w:pPr>
            <w:r w:rsidRPr="008B6621">
              <w:rPr>
                <w:highlight w:val="green"/>
              </w:rPr>
              <w:t>|</w:t>
            </w:r>
            <w:r w:rsidRPr="00CB4233">
              <w:rPr>
                <w:highlight w:val="lightGray"/>
              </w:rPr>
              <w:t>Arab</w:t>
            </w:r>
            <w:r w:rsidRPr="008B6621">
              <w:rPr>
                <w:highlight w:val="green"/>
              </w:rPr>
              <w:t>|</w:t>
            </w:r>
          </w:p>
        </w:tc>
        <w:tc>
          <w:tcPr>
            <w:tcW w:w="425" w:type="dxa"/>
          </w:tcPr>
          <w:p w14:paraId="4AD370FB" w14:textId="77777777" w:rsidR="00C57E99" w:rsidRPr="008B6621" w:rsidRDefault="00C57E99" w:rsidP="00E94440">
            <w:pPr>
              <w:pStyle w:val="StructureTableList"/>
            </w:pPr>
            <w:r w:rsidRPr="008B6621">
              <w:t>11</w:t>
            </w:r>
          </w:p>
        </w:tc>
        <w:tc>
          <w:tcPr>
            <w:tcW w:w="2268" w:type="dxa"/>
          </w:tcPr>
          <w:p w14:paraId="2CA2387B" w14:textId="77777777" w:rsidR="00C57E99" w:rsidRPr="008B6621" w:rsidRDefault="00C57E99" w:rsidP="00E94440">
            <w:pPr>
              <w:pStyle w:val="StructureTableList"/>
            </w:pPr>
          </w:p>
        </w:tc>
        <w:tc>
          <w:tcPr>
            <w:tcW w:w="425" w:type="dxa"/>
          </w:tcPr>
          <w:p w14:paraId="665DA4B7" w14:textId="77777777" w:rsidR="00C57E99" w:rsidRPr="003357E2" w:rsidRDefault="00C57E99" w:rsidP="00E94440">
            <w:pPr>
              <w:pStyle w:val="StructureTableList"/>
              <w:rPr>
                <w:highlight w:val="magenta"/>
              </w:rPr>
            </w:pPr>
            <w:r w:rsidRPr="003357E2">
              <w:rPr>
                <w:highlight w:val="magenta"/>
              </w:rPr>
              <w:t>EN</w:t>
            </w:r>
          </w:p>
        </w:tc>
        <w:tc>
          <w:tcPr>
            <w:tcW w:w="3686" w:type="dxa"/>
          </w:tcPr>
          <w:p w14:paraId="3184FF1C" w14:textId="77777777" w:rsidR="00C57E99" w:rsidRPr="008B6621" w:rsidRDefault="00C57E99" w:rsidP="00E94440">
            <w:pPr>
              <w:pStyle w:val="StructureTableList"/>
            </w:pPr>
            <w:r>
              <w:t xml:space="preserve"> *L</w:t>
            </w:r>
          </w:p>
        </w:tc>
      </w:tr>
      <w:tr w:rsidR="00C57E99" w:rsidRPr="008B6621" w14:paraId="2B460D61" w14:textId="77777777" w:rsidTr="00E94440">
        <w:trPr>
          <w:trHeight w:val="170"/>
        </w:trPr>
        <w:tc>
          <w:tcPr>
            <w:tcW w:w="2268" w:type="dxa"/>
          </w:tcPr>
          <w:p w14:paraId="4A8D9992" w14:textId="77777777" w:rsidR="00C57E99" w:rsidRPr="008B6621" w:rsidRDefault="00C57E99" w:rsidP="00E94440">
            <w:pPr>
              <w:pStyle w:val="StructureTableList"/>
              <w:rPr>
                <w:highlight w:val="yellow"/>
              </w:rPr>
            </w:pPr>
            <w:r w:rsidRPr="008B6621">
              <w:rPr>
                <w:highlight w:val="green"/>
              </w:rPr>
              <w:t>|</w:t>
            </w:r>
            <w:r w:rsidRPr="00CB4233">
              <w:rPr>
                <w:highlight w:val="lightGray"/>
              </w:rPr>
              <w:t>Arabia</w:t>
            </w:r>
            <w:r w:rsidRPr="008B6621">
              <w:rPr>
                <w:highlight w:val="green"/>
              </w:rPr>
              <w:t>|</w:t>
            </w:r>
          </w:p>
        </w:tc>
        <w:tc>
          <w:tcPr>
            <w:tcW w:w="425" w:type="dxa"/>
          </w:tcPr>
          <w:p w14:paraId="354962C3" w14:textId="77777777" w:rsidR="00C57E99" w:rsidRPr="008B6621" w:rsidRDefault="00C57E99" w:rsidP="00E94440">
            <w:pPr>
              <w:pStyle w:val="StructureTableList"/>
            </w:pPr>
            <w:r w:rsidRPr="008B6621">
              <w:t>3</w:t>
            </w:r>
          </w:p>
        </w:tc>
        <w:tc>
          <w:tcPr>
            <w:tcW w:w="2268" w:type="dxa"/>
          </w:tcPr>
          <w:p w14:paraId="5B5E9BD2" w14:textId="77777777" w:rsidR="00C57E99" w:rsidRPr="008B6621" w:rsidRDefault="00C57E99" w:rsidP="00E94440">
            <w:pPr>
              <w:pStyle w:val="StructureTableList"/>
            </w:pPr>
          </w:p>
        </w:tc>
        <w:tc>
          <w:tcPr>
            <w:tcW w:w="425" w:type="dxa"/>
          </w:tcPr>
          <w:p w14:paraId="578C9DFB" w14:textId="77777777" w:rsidR="00C57E99" w:rsidRPr="003357E2" w:rsidRDefault="00C57E99" w:rsidP="00E94440">
            <w:pPr>
              <w:pStyle w:val="StructureTableList"/>
              <w:rPr>
                <w:highlight w:val="magenta"/>
              </w:rPr>
            </w:pPr>
            <w:r w:rsidRPr="003357E2">
              <w:rPr>
                <w:highlight w:val="magenta"/>
              </w:rPr>
              <w:t>EN</w:t>
            </w:r>
          </w:p>
        </w:tc>
        <w:tc>
          <w:tcPr>
            <w:tcW w:w="3686" w:type="dxa"/>
          </w:tcPr>
          <w:p w14:paraId="48958617" w14:textId="77777777" w:rsidR="00C57E99" w:rsidRPr="008B6621" w:rsidRDefault="00C57E99" w:rsidP="00E94440">
            <w:pPr>
              <w:pStyle w:val="StructureTableList"/>
            </w:pPr>
          </w:p>
        </w:tc>
      </w:tr>
      <w:tr w:rsidR="00C57E99" w:rsidRPr="008B6621" w14:paraId="29AB3EAC" w14:textId="77777777" w:rsidTr="00E94440">
        <w:trPr>
          <w:trHeight w:val="170"/>
        </w:trPr>
        <w:tc>
          <w:tcPr>
            <w:tcW w:w="2268" w:type="dxa"/>
          </w:tcPr>
          <w:p w14:paraId="397C00BB" w14:textId="77777777" w:rsidR="00C57E99" w:rsidRPr="008B6621" w:rsidRDefault="00C57E99" w:rsidP="00E94440">
            <w:pPr>
              <w:pStyle w:val="StructureTableList"/>
              <w:rPr>
                <w:highlight w:val="green"/>
              </w:rPr>
            </w:pPr>
            <w:r w:rsidRPr="008B6621">
              <w:rPr>
                <w:highlight w:val="green"/>
              </w:rPr>
              <w:t>|</w:t>
            </w:r>
            <w:r w:rsidRPr="00CB4233">
              <w:rPr>
                <w:highlight w:val="lightGray"/>
              </w:rPr>
              <w:t>Arabic</w:t>
            </w:r>
            <w:r w:rsidRPr="008B6621">
              <w:rPr>
                <w:highlight w:val="green"/>
              </w:rPr>
              <w:t>|</w:t>
            </w:r>
          </w:p>
        </w:tc>
        <w:tc>
          <w:tcPr>
            <w:tcW w:w="425" w:type="dxa"/>
          </w:tcPr>
          <w:p w14:paraId="6534CC24" w14:textId="77777777" w:rsidR="00C57E99" w:rsidRPr="008B6621" w:rsidRDefault="00C57E99" w:rsidP="00E94440">
            <w:pPr>
              <w:pStyle w:val="StructureTableList"/>
            </w:pPr>
            <w:r w:rsidRPr="008B6621">
              <w:t>31</w:t>
            </w:r>
          </w:p>
        </w:tc>
        <w:tc>
          <w:tcPr>
            <w:tcW w:w="2268" w:type="dxa"/>
          </w:tcPr>
          <w:p w14:paraId="3588627C" w14:textId="77777777" w:rsidR="00C57E99" w:rsidRPr="008B6621" w:rsidRDefault="00C57E99" w:rsidP="00E94440">
            <w:pPr>
              <w:pStyle w:val="StructureTableList"/>
            </w:pPr>
          </w:p>
        </w:tc>
        <w:tc>
          <w:tcPr>
            <w:tcW w:w="425" w:type="dxa"/>
          </w:tcPr>
          <w:p w14:paraId="4C370DFB" w14:textId="77777777" w:rsidR="00C57E99" w:rsidRPr="003357E2" w:rsidRDefault="00C57E99" w:rsidP="00E94440">
            <w:pPr>
              <w:pStyle w:val="StructureTableList"/>
              <w:rPr>
                <w:highlight w:val="magenta"/>
              </w:rPr>
            </w:pPr>
            <w:r w:rsidRPr="003357E2">
              <w:rPr>
                <w:highlight w:val="magenta"/>
              </w:rPr>
              <w:t>EN</w:t>
            </w:r>
          </w:p>
        </w:tc>
        <w:tc>
          <w:tcPr>
            <w:tcW w:w="3686" w:type="dxa"/>
          </w:tcPr>
          <w:p w14:paraId="77203557" w14:textId="77777777" w:rsidR="00C57E99" w:rsidRPr="008B6621" w:rsidRDefault="00C57E99" w:rsidP="00E94440">
            <w:pPr>
              <w:pStyle w:val="StructureTableList"/>
            </w:pPr>
          </w:p>
        </w:tc>
      </w:tr>
      <w:tr w:rsidR="00C57E99" w:rsidRPr="008B6621" w14:paraId="21253059" w14:textId="77777777" w:rsidTr="00E94440">
        <w:trPr>
          <w:trHeight w:val="170"/>
        </w:trPr>
        <w:tc>
          <w:tcPr>
            <w:tcW w:w="2268" w:type="dxa"/>
          </w:tcPr>
          <w:p w14:paraId="29900DE6" w14:textId="77777777" w:rsidR="00C57E99" w:rsidRPr="008B6621" w:rsidRDefault="00C57E99" w:rsidP="00E94440">
            <w:pPr>
              <w:pStyle w:val="StructureTableList"/>
              <w:rPr>
                <w:highlight w:val="green"/>
              </w:rPr>
            </w:pPr>
            <w:r w:rsidRPr="008B6621">
              <w:rPr>
                <w:highlight w:val="green"/>
              </w:rPr>
              <w:t>|</w:t>
            </w:r>
            <w:r w:rsidRPr="00CB4233">
              <w:rPr>
                <w:highlight w:val="lightGray"/>
              </w:rPr>
              <w:t>Arabs</w:t>
            </w:r>
            <w:r w:rsidRPr="008B6621">
              <w:rPr>
                <w:highlight w:val="green"/>
              </w:rPr>
              <w:t>|</w:t>
            </w:r>
          </w:p>
        </w:tc>
        <w:tc>
          <w:tcPr>
            <w:tcW w:w="425" w:type="dxa"/>
          </w:tcPr>
          <w:p w14:paraId="1671F9FD" w14:textId="77777777" w:rsidR="00C57E99" w:rsidRPr="008B6621" w:rsidRDefault="00C57E99" w:rsidP="00E94440">
            <w:pPr>
              <w:pStyle w:val="StructureTableList"/>
            </w:pPr>
            <w:r w:rsidRPr="008B6621">
              <w:t>5</w:t>
            </w:r>
          </w:p>
        </w:tc>
        <w:tc>
          <w:tcPr>
            <w:tcW w:w="2268" w:type="dxa"/>
          </w:tcPr>
          <w:p w14:paraId="2D9012B0" w14:textId="77777777" w:rsidR="00C57E99" w:rsidRPr="008B6621" w:rsidRDefault="00C57E99" w:rsidP="00E94440">
            <w:pPr>
              <w:pStyle w:val="StructureTableList"/>
            </w:pPr>
          </w:p>
        </w:tc>
        <w:tc>
          <w:tcPr>
            <w:tcW w:w="425" w:type="dxa"/>
          </w:tcPr>
          <w:p w14:paraId="0B29B11F" w14:textId="77777777" w:rsidR="00C57E99" w:rsidRPr="003357E2" w:rsidRDefault="00C57E99" w:rsidP="00E94440">
            <w:pPr>
              <w:pStyle w:val="StructureTableList"/>
              <w:rPr>
                <w:highlight w:val="magenta"/>
              </w:rPr>
            </w:pPr>
            <w:r w:rsidRPr="003357E2">
              <w:rPr>
                <w:highlight w:val="magenta"/>
              </w:rPr>
              <w:t>EN</w:t>
            </w:r>
          </w:p>
        </w:tc>
        <w:tc>
          <w:tcPr>
            <w:tcW w:w="3686" w:type="dxa"/>
          </w:tcPr>
          <w:p w14:paraId="597CBB2A" w14:textId="77777777" w:rsidR="00C57E99" w:rsidRPr="008B6621" w:rsidRDefault="00C57E99" w:rsidP="00E94440">
            <w:pPr>
              <w:pStyle w:val="StructureTableList"/>
            </w:pPr>
          </w:p>
        </w:tc>
      </w:tr>
      <w:tr w:rsidR="00C57E99" w:rsidRPr="008B6621" w14:paraId="275248EB" w14:textId="77777777" w:rsidTr="00E94440">
        <w:trPr>
          <w:trHeight w:val="170"/>
        </w:trPr>
        <w:tc>
          <w:tcPr>
            <w:tcW w:w="2268" w:type="dxa"/>
          </w:tcPr>
          <w:p w14:paraId="2ABC8400" w14:textId="77777777" w:rsidR="00C57E99" w:rsidRPr="008B6621" w:rsidRDefault="00C57E99" w:rsidP="00E94440">
            <w:pPr>
              <w:pStyle w:val="StructureTableList"/>
              <w:rPr>
                <w:highlight w:val="green"/>
              </w:rPr>
            </w:pPr>
            <w:r w:rsidRPr="008B6621">
              <w:rPr>
                <w:highlight w:val="green"/>
              </w:rPr>
              <w:t>|</w:t>
            </w:r>
            <w:r w:rsidRPr="008B6621">
              <w:rPr>
                <w:highlight w:val="yellow"/>
              </w:rPr>
              <w:t>ʿÁrafih</w:t>
            </w:r>
            <w:r w:rsidRPr="008B6621">
              <w:rPr>
                <w:highlight w:val="green"/>
              </w:rPr>
              <w:t>|</w:t>
            </w:r>
          </w:p>
        </w:tc>
        <w:tc>
          <w:tcPr>
            <w:tcW w:w="425" w:type="dxa"/>
          </w:tcPr>
          <w:p w14:paraId="1D20BA49" w14:textId="77777777" w:rsidR="00C57E99" w:rsidRPr="008B6621" w:rsidRDefault="00C57E99" w:rsidP="00E94440">
            <w:pPr>
              <w:pStyle w:val="StructureTableList"/>
            </w:pPr>
            <w:r w:rsidRPr="008B6621">
              <w:t>1</w:t>
            </w:r>
          </w:p>
        </w:tc>
        <w:tc>
          <w:tcPr>
            <w:tcW w:w="2268" w:type="dxa"/>
          </w:tcPr>
          <w:p w14:paraId="0B974489" w14:textId="77777777" w:rsidR="00C57E99" w:rsidRPr="008B6621" w:rsidRDefault="00C57E99" w:rsidP="00E94440">
            <w:pPr>
              <w:pStyle w:val="StructureTableList"/>
            </w:pPr>
          </w:p>
        </w:tc>
        <w:tc>
          <w:tcPr>
            <w:tcW w:w="425" w:type="dxa"/>
          </w:tcPr>
          <w:p w14:paraId="452CF038" w14:textId="77777777" w:rsidR="00C57E99" w:rsidRPr="000005F2" w:rsidRDefault="00C57E99" w:rsidP="00E94440">
            <w:pPr>
              <w:pStyle w:val="StructureTableList"/>
              <w:rPr>
                <w:highlight w:val="yellow"/>
              </w:rPr>
            </w:pPr>
            <w:r w:rsidRPr="000005F2">
              <w:rPr>
                <w:highlight w:val="yellow"/>
              </w:rPr>
              <w:t>•ok</w:t>
            </w:r>
          </w:p>
        </w:tc>
        <w:tc>
          <w:tcPr>
            <w:tcW w:w="3686" w:type="dxa"/>
          </w:tcPr>
          <w:p w14:paraId="680873E0" w14:textId="77777777" w:rsidR="00C57E99" w:rsidRPr="008B6621" w:rsidRDefault="00C57E99" w:rsidP="00E94440">
            <w:pPr>
              <w:pStyle w:val="StructureTableList"/>
            </w:pPr>
            <w:r w:rsidRPr="008B6621">
              <w:t>unprecedented match</w:t>
            </w:r>
          </w:p>
        </w:tc>
      </w:tr>
      <w:tr w:rsidR="00C57E99" w:rsidRPr="008B6621" w14:paraId="520F784F" w14:textId="77777777" w:rsidTr="00E94440">
        <w:trPr>
          <w:trHeight w:val="170"/>
        </w:trPr>
        <w:tc>
          <w:tcPr>
            <w:tcW w:w="2268" w:type="dxa"/>
          </w:tcPr>
          <w:p w14:paraId="1AC43278" w14:textId="77777777" w:rsidR="00C57E99" w:rsidRPr="007A5498" w:rsidRDefault="00C57E99" w:rsidP="00E94440">
            <w:pPr>
              <w:pStyle w:val="StructureTableListSkipped"/>
              <w:rPr>
                <w:rStyle w:val="referenceauthor"/>
                <w:highlight w:val="white"/>
              </w:rPr>
            </w:pPr>
            <w:r w:rsidRPr="007A5498">
              <w:rPr>
                <w:rStyle w:val="referenceauthor"/>
                <w:highlight w:val="white"/>
              </w:rPr>
              <w:t>|ASADU’LLÁH|</w:t>
            </w:r>
          </w:p>
        </w:tc>
        <w:tc>
          <w:tcPr>
            <w:tcW w:w="425" w:type="dxa"/>
          </w:tcPr>
          <w:p w14:paraId="73D0E9ED" w14:textId="77777777" w:rsidR="00C57E99" w:rsidRPr="008B6621" w:rsidRDefault="00C57E99" w:rsidP="00E94440">
            <w:pPr>
              <w:pStyle w:val="StructureTableListSkipped"/>
            </w:pPr>
          </w:p>
        </w:tc>
        <w:tc>
          <w:tcPr>
            <w:tcW w:w="2268" w:type="dxa"/>
          </w:tcPr>
          <w:p w14:paraId="30AB1C1D" w14:textId="77777777" w:rsidR="00C57E99" w:rsidRPr="008B6621" w:rsidRDefault="00C57E99" w:rsidP="00E94440">
            <w:pPr>
              <w:pStyle w:val="StructureTableListSkipped"/>
            </w:pPr>
          </w:p>
        </w:tc>
        <w:tc>
          <w:tcPr>
            <w:tcW w:w="425" w:type="dxa"/>
          </w:tcPr>
          <w:p w14:paraId="2F62577B" w14:textId="77777777" w:rsidR="00C57E99" w:rsidRPr="008B6621" w:rsidRDefault="00C57E99" w:rsidP="00E94440">
            <w:pPr>
              <w:pStyle w:val="StructureTableListSkipped"/>
            </w:pPr>
            <w:r>
              <w:t>skip</w:t>
            </w:r>
          </w:p>
        </w:tc>
        <w:tc>
          <w:tcPr>
            <w:tcW w:w="3686" w:type="dxa"/>
          </w:tcPr>
          <w:p w14:paraId="6AC2E671" w14:textId="77777777" w:rsidR="00C57E99" w:rsidRPr="008B6621" w:rsidRDefault="00C57E99" w:rsidP="00E94440">
            <w:pPr>
              <w:pStyle w:val="StructureTableListSkipped"/>
            </w:pPr>
            <w:r w:rsidRPr="008B6621">
              <w:t>fuzzy match (|Asadu’lláh|)</w:t>
            </w:r>
          </w:p>
        </w:tc>
      </w:tr>
      <w:tr w:rsidR="00C57E99" w:rsidRPr="008B6621" w14:paraId="45163D0D" w14:textId="77777777" w:rsidTr="00E94440">
        <w:trPr>
          <w:trHeight w:val="170"/>
        </w:trPr>
        <w:tc>
          <w:tcPr>
            <w:tcW w:w="2268" w:type="dxa"/>
          </w:tcPr>
          <w:p w14:paraId="368740D2" w14:textId="77777777" w:rsidR="00C57E99" w:rsidRPr="008B6621" w:rsidRDefault="00C57E99" w:rsidP="00E94440">
            <w:pPr>
              <w:pStyle w:val="StructureTableList"/>
              <w:rPr>
                <w:highlight w:val="green"/>
              </w:rPr>
            </w:pPr>
            <w:r w:rsidRPr="008B6621">
              <w:rPr>
                <w:highlight w:val="green"/>
              </w:rPr>
              <w:t>|</w:t>
            </w:r>
            <w:r w:rsidRPr="008B6621">
              <w:rPr>
                <w:highlight w:val="yellow"/>
              </w:rPr>
              <w:t>Asadu’lláh</w:t>
            </w:r>
            <w:r w:rsidRPr="008B6621">
              <w:rPr>
                <w:highlight w:val="green"/>
              </w:rPr>
              <w:t>|</w:t>
            </w:r>
          </w:p>
        </w:tc>
        <w:tc>
          <w:tcPr>
            <w:tcW w:w="425" w:type="dxa"/>
          </w:tcPr>
          <w:p w14:paraId="7DCE951F" w14:textId="77777777" w:rsidR="00C57E99" w:rsidRPr="008B6621" w:rsidRDefault="00C57E99" w:rsidP="00E94440">
            <w:pPr>
              <w:pStyle w:val="StructureTableList"/>
            </w:pPr>
            <w:r w:rsidRPr="008B6621">
              <w:t>2</w:t>
            </w:r>
          </w:p>
        </w:tc>
        <w:tc>
          <w:tcPr>
            <w:tcW w:w="2268" w:type="dxa"/>
          </w:tcPr>
          <w:p w14:paraId="793BC87C" w14:textId="77777777" w:rsidR="00C57E99" w:rsidRPr="008B6621" w:rsidRDefault="00C57E99" w:rsidP="00E94440">
            <w:pPr>
              <w:pStyle w:val="StructureTableList"/>
            </w:pPr>
          </w:p>
        </w:tc>
        <w:tc>
          <w:tcPr>
            <w:tcW w:w="425" w:type="dxa"/>
          </w:tcPr>
          <w:p w14:paraId="05873190"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2E85262C" w14:textId="77777777" w:rsidR="00C57E99" w:rsidRPr="008B6621" w:rsidRDefault="00C57E99" w:rsidP="00E94440">
            <w:pPr>
              <w:pStyle w:val="StructureTableList"/>
            </w:pPr>
            <w:r w:rsidRPr="008B6621">
              <w:t>unprecedented match</w:t>
            </w:r>
            <w:r>
              <w:t xml:space="preserve"> *L</w:t>
            </w:r>
          </w:p>
        </w:tc>
      </w:tr>
      <w:tr w:rsidR="00C57E99" w:rsidRPr="008B6621" w14:paraId="698F3768" w14:textId="77777777" w:rsidTr="00E94440">
        <w:trPr>
          <w:trHeight w:val="170"/>
        </w:trPr>
        <w:tc>
          <w:tcPr>
            <w:tcW w:w="2268" w:type="dxa"/>
          </w:tcPr>
          <w:p w14:paraId="0130F81D" w14:textId="77777777" w:rsidR="00C57E99" w:rsidRPr="008B6621" w:rsidRDefault="00C57E99" w:rsidP="00E94440">
            <w:pPr>
              <w:pStyle w:val="StructureTableList"/>
              <w:rPr>
                <w:highlight w:val="green"/>
              </w:rPr>
            </w:pPr>
            <w:r w:rsidRPr="008B6621">
              <w:rPr>
                <w:highlight w:val="green"/>
              </w:rPr>
              <w:t>|</w:t>
            </w:r>
            <w:r w:rsidRPr="008B6621">
              <w:rPr>
                <w:highlight w:val="yellow"/>
              </w:rPr>
              <w:t>Asadu’lláh-i-Iṣfahání</w:t>
            </w:r>
            <w:r w:rsidRPr="008B6621">
              <w:rPr>
                <w:highlight w:val="green"/>
              </w:rPr>
              <w:t>|</w:t>
            </w:r>
          </w:p>
        </w:tc>
        <w:tc>
          <w:tcPr>
            <w:tcW w:w="425" w:type="dxa"/>
          </w:tcPr>
          <w:p w14:paraId="4EAB2296" w14:textId="77777777" w:rsidR="00C57E99" w:rsidRPr="008B6621" w:rsidRDefault="00C57E99" w:rsidP="00E94440">
            <w:pPr>
              <w:pStyle w:val="StructureTableList"/>
            </w:pPr>
            <w:r w:rsidRPr="008B6621">
              <w:t>1</w:t>
            </w:r>
          </w:p>
        </w:tc>
        <w:tc>
          <w:tcPr>
            <w:tcW w:w="2268" w:type="dxa"/>
          </w:tcPr>
          <w:p w14:paraId="165ABB39" w14:textId="77777777" w:rsidR="00C57E99" w:rsidRPr="008B6621" w:rsidRDefault="00C57E99" w:rsidP="00E94440">
            <w:pPr>
              <w:pStyle w:val="StructureTableList"/>
            </w:pPr>
          </w:p>
        </w:tc>
        <w:tc>
          <w:tcPr>
            <w:tcW w:w="425" w:type="dxa"/>
          </w:tcPr>
          <w:p w14:paraId="31CD39C6"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292E2005" w14:textId="77777777" w:rsidR="00C57E99" w:rsidRPr="008B6621" w:rsidRDefault="00C57E99" w:rsidP="00E94440">
            <w:pPr>
              <w:pStyle w:val="StructureTableList"/>
            </w:pPr>
            <w:r w:rsidRPr="008B6621">
              <w:t>unprecedented match</w:t>
            </w:r>
            <w:r>
              <w:t xml:space="preserve"> *L</w:t>
            </w:r>
          </w:p>
        </w:tc>
      </w:tr>
      <w:tr w:rsidR="00C57E99" w:rsidRPr="008B6621" w14:paraId="4181A505" w14:textId="77777777" w:rsidTr="00E94440">
        <w:trPr>
          <w:trHeight w:val="170"/>
        </w:trPr>
        <w:tc>
          <w:tcPr>
            <w:tcW w:w="2268" w:type="dxa"/>
          </w:tcPr>
          <w:p w14:paraId="364D7795" w14:textId="77777777" w:rsidR="00C57E99" w:rsidRPr="008B6621" w:rsidRDefault="00C57E99" w:rsidP="00E94440">
            <w:pPr>
              <w:pStyle w:val="StructureTableList"/>
              <w:rPr>
                <w:highlight w:val="green"/>
              </w:rPr>
            </w:pPr>
            <w:r w:rsidRPr="008B6621">
              <w:rPr>
                <w:highlight w:val="green"/>
              </w:rPr>
              <w:t>|</w:t>
            </w:r>
            <w:r w:rsidRPr="008B6621">
              <w:rPr>
                <w:highlight w:val="yellow"/>
              </w:rPr>
              <w:t>Ásíyih ánum</w:t>
            </w:r>
            <w:r w:rsidRPr="008B6621">
              <w:rPr>
                <w:highlight w:val="green"/>
              </w:rPr>
              <w:t>|</w:t>
            </w:r>
          </w:p>
        </w:tc>
        <w:tc>
          <w:tcPr>
            <w:tcW w:w="425" w:type="dxa"/>
          </w:tcPr>
          <w:p w14:paraId="54F1710F" w14:textId="77777777" w:rsidR="00C57E99" w:rsidRPr="008B6621" w:rsidRDefault="00C57E99" w:rsidP="00E94440">
            <w:pPr>
              <w:pStyle w:val="StructureTableList"/>
            </w:pPr>
            <w:r w:rsidRPr="008B6621">
              <w:t>3</w:t>
            </w:r>
          </w:p>
        </w:tc>
        <w:tc>
          <w:tcPr>
            <w:tcW w:w="2268" w:type="dxa"/>
          </w:tcPr>
          <w:p w14:paraId="4D8B35CC" w14:textId="77777777" w:rsidR="00C57E99" w:rsidRPr="008B6621" w:rsidRDefault="00C57E99" w:rsidP="00E94440">
            <w:pPr>
              <w:pStyle w:val="StructureTableList"/>
            </w:pPr>
          </w:p>
        </w:tc>
        <w:tc>
          <w:tcPr>
            <w:tcW w:w="425" w:type="dxa"/>
          </w:tcPr>
          <w:p w14:paraId="709BBBC8" w14:textId="77777777" w:rsidR="00C57E99" w:rsidRPr="000005F2" w:rsidRDefault="00C57E99" w:rsidP="00E94440">
            <w:pPr>
              <w:pStyle w:val="StructureTableList"/>
              <w:rPr>
                <w:highlight w:val="yellow"/>
              </w:rPr>
            </w:pPr>
            <w:r w:rsidRPr="000005F2">
              <w:rPr>
                <w:highlight w:val="yellow"/>
              </w:rPr>
              <w:t>•ok</w:t>
            </w:r>
          </w:p>
        </w:tc>
        <w:tc>
          <w:tcPr>
            <w:tcW w:w="3686" w:type="dxa"/>
          </w:tcPr>
          <w:p w14:paraId="217FDE58" w14:textId="77777777" w:rsidR="00C57E99" w:rsidRPr="008B6621" w:rsidRDefault="00C57E99" w:rsidP="00E94440">
            <w:pPr>
              <w:pStyle w:val="StructureTableList"/>
            </w:pPr>
            <w:r w:rsidRPr="008B6621">
              <w:t>---</w:t>
            </w:r>
          </w:p>
        </w:tc>
      </w:tr>
      <w:tr w:rsidR="00C57E99" w:rsidRPr="008B6621" w14:paraId="7F344D37" w14:textId="77777777" w:rsidTr="00E94440">
        <w:trPr>
          <w:trHeight w:val="170"/>
        </w:trPr>
        <w:tc>
          <w:tcPr>
            <w:tcW w:w="2268" w:type="dxa"/>
          </w:tcPr>
          <w:p w14:paraId="25A47C7F" w14:textId="77777777" w:rsidR="00C57E99" w:rsidRPr="007A5498" w:rsidRDefault="00C57E99" w:rsidP="00E94440">
            <w:pPr>
              <w:pStyle w:val="StructureTableListSkipped"/>
              <w:rPr>
                <w:rStyle w:val="BookTitle"/>
                <w:highlight w:val="white"/>
              </w:rPr>
            </w:pPr>
            <w:r w:rsidRPr="007A5498">
              <w:rPr>
                <w:rStyle w:val="BookTitle"/>
                <w:highlight w:val="white"/>
              </w:rPr>
              <w:t>|Asraru’l-Athar|</w:t>
            </w:r>
          </w:p>
        </w:tc>
        <w:tc>
          <w:tcPr>
            <w:tcW w:w="425" w:type="dxa"/>
          </w:tcPr>
          <w:p w14:paraId="3248D926" w14:textId="77777777" w:rsidR="00C57E99" w:rsidRPr="008B6621" w:rsidRDefault="00C57E99" w:rsidP="00E94440">
            <w:pPr>
              <w:pStyle w:val="StructureTableListSkipped"/>
            </w:pPr>
          </w:p>
        </w:tc>
        <w:tc>
          <w:tcPr>
            <w:tcW w:w="2268" w:type="dxa"/>
          </w:tcPr>
          <w:p w14:paraId="2FBF4572" w14:textId="77777777" w:rsidR="00C57E99" w:rsidRPr="008B6621" w:rsidRDefault="00C57E99" w:rsidP="00E94440">
            <w:pPr>
              <w:pStyle w:val="StructureTableListSkipped"/>
            </w:pPr>
            <w:r w:rsidRPr="008B6621">
              <w:t>Asráru’l-Áár</w:t>
            </w:r>
          </w:p>
        </w:tc>
        <w:tc>
          <w:tcPr>
            <w:tcW w:w="425" w:type="dxa"/>
          </w:tcPr>
          <w:p w14:paraId="57D7FA8F" w14:textId="77777777" w:rsidR="00C57E99" w:rsidRPr="008B6621" w:rsidRDefault="00C57E99" w:rsidP="00E94440">
            <w:pPr>
              <w:pStyle w:val="StructureTableListSkipped"/>
            </w:pPr>
            <w:r>
              <w:t>skip</w:t>
            </w:r>
          </w:p>
        </w:tc>
        <w:tc>
          <w:tcPr>
            <w:tcW w:w="3686" w:type="dxa"/>
          </w:tcPr>
          <w:p w14:paraId="13B4191E" w14:textId="77777777" w:rsidR="00C57E99" w:rsidRPr="008B6621" w:rsidRDefault="00C57E99" w:rsidP="00E94440">
            <w:pPr>
              <w:pStyle w:val="StructureTableListSkipped"/>
            </w:pPr>
            <w:r w:rsidRPr="008B6621">
              <w:t>--- *L / 4 occurances corrected, 0 left unchanged.</w:t>
            </w:r>
          </w:p>
        </w:tc>
      </w:tr>
      <w:tr w:rsidR="00C57E99" w:rsidRPr="008B6621" w14:paraId="27216C8A" w14:textId="77777777" w:rsidTr="00E94440">
        <w:trPr>
          <w:trHeight w:val="170"/>
        </w:trPr>
        <w:tc>
          <w:tcPr>
            <w:tcW w:w="2268" w:type="dxa"/>
          </w:tcPr>
          <w:p w14:paraId="14833576" w14:textId="77777777" w:rsidR="00C57E99" w:rsidRPr="007A5498" w:rsidRDefault="00C57E99" w:rsidP="00E94440">
            <w:pPr>
              <w:pStyle w:val="StructureTableListSkipped"/>
              <w:rPr>
                <w:rStyle w:val="footnoteLinked"/>
                <w:highlight w:val="white"/>
              </w:rPr>
            </w:pPr>
            <w:r w:rsidRPr="007A5498">
              <w:rPr>
                <w:rStyle w:val="footnoteLinked"/>
                <w:highlight w:val="white"/>
              </w:rPr>
              <w:t>|Asraru’l-Athar|</w:t>
            </w:r>
          </w:p>
        </w:tc>
        <w:tc>
          <w:tcPr>
            <w:tcW w:w="425" w:type="dxa"/>
          </w:tcPr>
          <w:p w14:paraId="08A6BAB9" w14:textId="77777777" w:rsidR="00C57E99" w:rsidRPr="008B6621" w:rsidRDefault="00C57E99" w:rsidP="00E94440">
            <w:pPr>
              <w:pStyle w:val="StructureTableListSkipped"/>
            </w:pPr>
          </w:p>
        </w:tc>
        <w:tc>
          <w:tcPr>
            <w:tcW w:w="2268" w:type="dxa"/>
          </w:tcPr>
          <w:p w14:paraId="7F56104A" w14:textId="77777777" w:rsidR="00C57E99" w:rsidRPr="008B6621" w:rsidRDefault="00C57E99" w:rsidP="00E94440">
            <w:pPr>
              <w:pStyle w:val="StructureTableListSkipped"/>
            </w:pPr>
            <w:r w:rsidRPr="008B6621">
              <w:t>Asráru’l-Áár</w:t>
            </w:r>
          </w:p>
        </w:tc>
        <w:tc>
          <w:tcPr>
            <w:tcW w:w="425" w:type="dxa"/>
          </w:tcPr>
          <w:p w14:paraId="23BBD2DB" w14:textId="77777777" w:rsidR="00C57E99" w:rsidRPr="008B6621" w:rsidRDefault="00C57E99" w:rsidP="00E94440">
            <w:pPr>
              <w:pStyle w:val="StructureTableListSkipped"/>
            </w:pPr>
            <w:r>
              <w:t>skip</w:t>
            </w:r>
          </w:p>
        </w:tc>
        <w:tc>
          <w:tcPr>
            <w:tcW w:w="3686" w:type="dxa"/>
          </w:tcPr>
          <w:p w14:paraId="7794EBA7" w14:textId="77777777" w:rsidR="00C57E99" w:rsidRPr="008B6621" w:rsidRDefault="00C57E99" w:rsidP="00E94440">
            <w:pPr>
              <w:pStyle w:val="StructureTableListSkipped"/>
            </w:pPr>
            <w:r w:rsidRPr="008B6621">
              <w:t xml:space="preserve">--- *L *L *L *L / 2 occurances corrected, 0 left unchanged. *l *L </w:t>
            </w:r>
          </w:p>
        </w:tc>
      </w:tr>
      <w:tr w:rsidR="00C57E99" w:rsidRPr="008B6621" w14:paraId="0BECF8C6" w14:textId="77777777" w:rsidTr="00E94440">
        <w:trPr>
          <w:trHeight w:val="170"/>
        </w:trPr>
        <w:tc>
          <w:tcPr>
            <w:tcW w:w="2268" w:type="dxa"/>
          </w:tcPr>
          <w:p w14:paraId="484DC22C" w14:textId="77777777" w:rsidR="00C57E99" w:rsidRPr="008B6621" w:rsidRDefault="00C57E99" w:rsidP="00715BA7">
            <w:pPr>
              <w:pStyle w:val="StructureTableList"/>
              <w:rPr>
                <w:rStyle w:val="BookTitle"/>
                <w:highlight w:val="green"/>
              </w:rPr>
            </w:pPr>
            <w:r w:rsidRPr="008B6621">
              <w:rPr>
                <w:rStyle w:val="BookTitle"/>
                <w:rFonts w:hint="eastAsia"/>
                <w:highlight w:val="green"/>
              </w:rPr>
              <w:t>|</w:t>
            </w:r>
            <w:r w:rsidRPr="008B6621">
              <w:rPr>
                <w:rStyle w:val="BookTitle"/>
                <w:rFonts w:hint="eastAsia"/>
                <w:highlight w:val="yellow"/>
              </w:rPr>
              <w:t>Asráru</w:t>
            </w:r>
            <w:r w:rsidR="00715BA7">
              <w:rPr>
                <w:rStyle w:val="BookTitle"/>
                <w:highlight w:val="yellow"/>
              </w:rPr>
              <w:t>’</w:t>
            </w:r>
            <w:r w:rsidRPr="008B6621">
              <w:rPr>
                <w:rStyle w:val="BookTitle"/>
                <w:rFonts w:hint="eastAsia"/>
                <w:highlight w:val="yellow"/>
              </w:rPr>
              <w:t>l-Á</w:t>
            </w:r>
            <w:r>
              <w:rPr>
                <w:rStyle w:val="BookTitle"/>
                <w:highlight w:val="yellow"/>
              </w:rPr>
              <w:t></w:t>
            </w:r>
            <w:r w:rsidRPr="008B6621">
              <w:rPr>
                <w:rStyle w:val="BookTitle"/>
                <w:rFonts w:hint="eastAsia"/>
                <w:highlight w:val="yellow"/>
              </w:rPr>
              <w:t>ár</w:t>
            </w:r>
            <w:r w:rsidRPr="008B6621">
              <w:rPr>
                <w:rStyle w:val="BookTitle"/>
                <w:rFonts w:hint="eastAsia"/>
                <w:highlight w:val="green"/>
              </w:rPr>
              <w:t>|</w:t>
            </w:r>
          </w:p>
        </w:tc>
        <w:tc>
          <w:tcPr>
            <w:tcW w:w="425" w:type="dxa"/>
          </w:tcPr>
          <w:p w14:paraId="6A1EFC3B" w14:textId="77777777" w:rsidR="00C57E99" w:rsidRPr="008B6621" w:rsidRDefault="00C57E99" w:rsidP="00E94440">
            <w:pPr>
              <w:pStyle w:val="StructureTableList"/>
            </w:pPr>
            <w:r w:rsidRPr="008B6621">
              <w:t>7</w:t>
            </w:r>
          </w:p>
        </w:tc>
        <w:tc>
          <w:tcPr>
            <w:tcW w:w="2268" w:type="dxa"/>
          </w:tcPr>
          <w:p w14:paraId="41BF5301" w14:textId="77777777" w:rsidR="00C57E99" w:rsidRPr="008B6621" w:rsidRDefault="00C57E99" w:rsidP="00E94440">
            <w:pPr>
              <w:pStyle w:val="StructureTableList"/>
            </w:pPr>
          </w:p>
        </w:tc>
        <w:tc>
          <w:tcPr>
            <w:tcW w:w="425" w:type="dxa"/>
          </w:tcPr>
          <w:p w14:paraId="63E01298" w14:textId="77777777" w:rsidR="00C57E99" w:rsidRPr="000005F2" w:rsidRDefault="00C57E99" w:rsidP="00E94440">
            <w:pPr>
              <w:pStyle w:val="StructureTableList"/>
              <w:rPr>
                <w:highlight w:val="green"/>
              </w:rPr>
            </w:pPr>
            <w:r w:rsidRPr="000005F2">
              <w:rPr>
                <w:highlight w:val="green"/>
              </w:rPr>
              <w:t>•ok</w:t>
            </w:r>
          </w:p>
        </w:tc>
        <w:tc>
          <w:tcPr>
            <w:tcW w:w="3686" w:type="dxa"/>
          </w:tcPr>
          <w:p w14:paraId="26364B21" w14:textId="77777777" w:rsidR="00C57E99" w:rsidRPr="008B6621" w:rsidRDefault="00C57E99" w:rsidP="00E94440">
            <w:pPr>
              <w:pStyle w:val="StructureTableList"/>
            </w:pPr>
            <w:r w:rsidRPr="008B6621">
              <w:t xml:space="preserve"> *L</w:t>
            </w:r>
          </w:p>
        </w:tc>
      </w:tr>
      <w:tr w:rsidR="00C57E99" w:rsidRPr="008B6621" w14:paraId="206071BA" w14:textId="77777777" w:rsidTr="00E94440">
        <w:trPr>
          <w:trHeight w:val="170"/>
        </w:trPr>
        <w:tc>
          <w:tcPr>
            <w:tcW w:w="2268" w:type="dxa"/>
          </w:tcPr>
          <w:p w14:paraId="1D1077DC" w14:textId="77777777" w:rsidR="00C57E99" w:rsidRPr="008B6621" w:rsidRDefault="00C57E99" w:rsidP="00E94440">
            <w:pPr>
              <w:pStyle w:val="StructureTableList"/>
              <w:rPr>
                <w:highlight w:val="magenta"/>
              </w:rPr>
            </w:pPr>
            <w:r w:rsidRPr="008B6621">
              <w:rPr>
                <w:highlight w:val="magenta"/>
              </w:rPr>
              <w:t>|Avarih|</w:t>
            </w:r>
          </w:p>
        </w:tc>
        <w:tc>
          <w:tcPr>
            <w:tcW w:w="425" w:type="dxa"/>
          </w:tcPr>
          <w:p w14:paraId="1BD2E1AE" w14:textId="77777777" w:rsidR="00C57E99" w:rsidRPr="008B6621" w:rsidRDefault="00C57E99" w:rsidP="00E94440">
            <w:pPr>
              <w:pStyle w:val="StructureTableList"/>
            </w:pPr>
            <w:r w:rsidRPr="008B6621">
              <w:t>1</w:t>
            </w:r>
          </w:p>
        </w:tc>
        <w:tc>
          <w:tcPr>
            <w:tcW w:w="2268" w:type="dxa"/>
          </w:tcPr>
          <w:p w14:paraId="042890E1" w14:textId="77777777" w:rsidR="00C57E99" w:rsidRPr="008B6621" w:rsidRDefault="00C57E99" w:rsidP="00E94440">
            <w:pPr>
              <w:pStyle w:val="StructureTableList"/>
            </w:pPr>
          </w:p>
        </w:tc>
        <w:tc>
          <w:tcPr>
            <w:tcW w:w="425" w:type="dxa"/>
          </w:tcPr>
          <w:p w14:paraId="234AB1DA"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0395AED2" w14:textId="77777777" w:rsidR="00C57E99" w:rsidRPr="008B6621" w:rsidRDefault="00C57E99" w:rsidP="00E94440">
            <w:pPr>
              <w:pStyle w:val="StructureTableList"/>
            </w:pPr>
            <w:r>
              <w:t xml:space="preserve"> *L *L</w:t>
            </w:r>
          </w:p>
        </w:tc>
      </w:tr>
      <w:tr w:rsidR="00C57E99" w:rsidRPr="008B6621" w14:paraId="760A1F2C" w14:textId="77777777" w:rsidTr="00E94440">
        <w:trPr>
          <w:trHeight w:val="170"/>
        </w:trPr>
        <w:tc>
          <w:tcPr>
            <w:tcW w:w="2268" w:type="dxa"/>
          </w:tcPr>
          <w:p w14:paraId="2EF7B254" w14:textId="77777777" w:rsidR="00C57E99" w:rsidRPr="008B6621" w:rsidRDefault="00C57E99" w:rsidP="00E94440">
            <w:pPr>
              <w:pStyle w:val="StructureTableList"/>
              <w:rPr>
                <w:highlight w:val="green"/>
              </w:rPr>
            </w:pPr>
            <w:r w:rsidRPr="008B6621">
              <w:rPr>
                <w:highlight w:val="green"/>
              </w:rPr>
              <w:t>|</w:t>
            </w:r>
            <w:r w:rsidRPr="008B6621">
              <w:rPr>
                <w:highlight w:val="yellow"/>
              </w:rPr>
              <w:t>Ávárih</w:t>
            </w:r>
            <w:r w:rsidRPr="008B6621">
              <w:rPr>
                <w:highlight w:val="green"/>
              </w:rPr>
              <w:t>|</w:t>
            </w:r>
          </w:p>
        </w:tc>
        <w:tc>
          <w:tcPr>
            <w:tcW w:w="425" w:type="dxa"/>
          </w:tcPr>
          <w:p w14:paraId="6F811E79" w14:textId="77777777" w:rsidR="00C57E99" w:rsidRPr="008B6621" w:rsidRDefault="00C57E99" w:rsidP="00E94440">
            <w:pPr>
              <w:pStyle w:val="StructureTableList"/>
            </w:pPr>
            <w:r w:rsidRPr="008B6621">
              <w:t>37</w:t>
            </w:r>
          </w:p>
        </w:tc>
        <w:tc>
          <w:tcPr>
            <w:tcW w:w="2268" w:type="dxa"/>
          </w:tcPr>
          <w:p w14:paraId="477AFF9E" w14:textId="77777777" w:rsidR="00C57E99" w:rsidRPr="008B6621" w:rsidRDefault="00C57E99" w:rsidP="00E94440">
            <w:pPr>
              <w:pStyle w:val="StructureTableList"/>
            </w:pPr>
          </w:p>
        </w:tc>
        <w:tc>
          <w:tcPr>
            <w:tcW w:w="425" w:type="dxa"/>
          </w:tcPr>
          <w:p w14:paraId="54AD2D62"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2B2F267" w14:textId="77777777" w:rsidR="00C57E99" w:rsidRPr="008B6621" w:rsidRDefault="00C57E99" w:rsidP="00E94440">
            <w:pPr>
              <w:pStyle w:val="StructureTableList"/>
            </w:pPr>
            <w:r w:rsidRPr="008B6621">
              <w:t>unprecedented match</w:t>
            </w:r>
          </w:p>
        </w:tc>
      </w:tr>
      <w:tr w:rsidR="00C57E99" w:rsidRPr="008B6621" w14:paraId="6C9C3EFA" w14:textId="77777777" w:rsidTr="00E94440">
        <w:trPr>
          <w:trHeight w:val="170"/>
        </w:trPr>
        <w:tc>
          <w:tcPr>
            <w:tcW w:w="2268" w:type="dxa"/>
          </w:tcPr>
          <w:p w14:paraId="7D5ADF4E" w14:textId="77777777" w:rsidR="00C57E99" w:rsidRPr="008B6621" w:rsidRDefault="00C57E99" w:rsidP="00E94440">
            <w:pPr>
              <w:pStyle w:val="StructureTableList"/>
              <w:rPr>
                <w:highlight w:val="green"/>
              </w:rPr>
            </w:pPr>
            <w:r w:rsidRPr="008B6621">
              <w:rPr>
                <w:highlight w:val="green"/>
              </w:rPr>
              <w:t>|</w:t>
            </w:r>
            <w:r w:rsidRPr="008B6621">
              <w:rPr>
                <w:highlight w:val="yellow"/>
              </w:rPr>
              <w:t>Ávárih’s</w:t>
            </w:r>
            <w:r w:rsidRPr="008B6621">
              <w:rPr>
                <w:highlight w:val="green"/>
              </w:rPr>
              <w:t>|</w:t>
            </w:r>
          </w:p>
        </w:tc>
        <w:tc>
          <w:tcPr>
            <w:tcW w:w="425" w:type="dxa"/>
          </w:tcPr>
          <w:p w14:paraId="2235AB26" w14:textId="77777777" w:rsidR="00C57E99" w:rsidRPr="008B6621" w:rsidRDefault="00C57E99" w:rsidP="00E94440">
            <w:pPr>
              <w:pStyle w:val="StructureTableList"/>
            </w:pPr>
            <w:r w:rsidRPr="008B6621">
              <w:t>1</w:t>
            </w:r>
          </w:p>
        </w:tc>
        <w:tc>
          <w:tcPr>
            <w:tcW w:w="2268" w:type="dxa"/>
          </w:tcPr>
          <w:p w14:paraId="7FF3955C" w14:textId="77777777" w:rsidR="00C57E99" w:rsidRPr="008B6621" w:rsidRDefault="00C57E99" w:rsidP="00E94440">
            <w:pPr>
              <w:pStyle w:val="StructureTableList"/>
            </w:pPr>
          </w:p>
        </w:tc>
        <w:tc>
          <w:tcPr>
            <w:tcW w:w="425" w:type="dxa"/>
          </w:tcPr>
          <w:p w14:paraId="3EB5F258"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651EE0A0" w14:textId="77777777" w:rsidR="00C57E99" w:rsidRPr="008B6621" w:rsidRDefault="00C57E99" w:rsidP="00E94440">
            <w:pPr>
              <w:pStyle w:val="StructureTableList"/>
            </w:pPr>
            <w:r w:rsidRPr="008B6621">
              <w:t>---</w:t>
            </w:r>
          </w:p>
        </w:tc>
      </w:tr>
      <w:tr w:rsidR="00C57E99" w:rsidRPr="008B6621" w14:paraId="382AF971" w14:textId="77777777" w:rsidTr="00E94440">
        <w:trPr>
          <w:trHeight w:val="170"/>
        </w:trPr>
        <w:tc>
          <w:tcPr>
            <w:tcW w:w="2268" w:type="dxa"/>
          </w:tcPr>
          <w:p w14:paraId="4128E964" w14:textId="77777777" w:rsidR="00C57E99" w:rsidRPr="008B6621" w:rsidRDefault="00C57E99" w:rsidP="00E94440">
            <w:pPr>
              <w:pStyle w:val="StructureTableList"/>
              <w:rPr>
                <w:highlight w:val="green"/>
              </w:rPr>
            </w:pPr>
            <w:r w:rsidRPr="008B6621">
              <w:rPr>
                <w:highlight w:val="green"/>
              </w:rPr>
              <w:t>|</w:t>
            </w:r>
            <w:r w:rsidRPr="008B6621">
              <w:rPr>
                <w:highlight w:val="yellow"/>
              </w:rPr>
              <w:t>Áyatu’lláh Burújirdí</w:t>
            </w:r>
            <w:r w:rsidRPr="008B6621">
              <w:rPr>
                <w:highlight w:val="green"/>
              </w:rPr>
              <w:t>|</w:t>
            </w:r>
          </w:p>
        </w:tc>
        <w:tc>
          <w:tcPr>
            <w:tcW w:w="425" w:type="dxa"/>
          </w:tcPr>
          <w:p w14:paraId="598E82CF" w14:textId="77777777" w:rsidR="00C57E99" w:rsidRPr="008B6621" w:rsidRDefault="00C57E99" w:rsidP="00E94440">
            <w:pPr>
              <w:pStyle w:val="StructureTableList"/>
            </w:pPr>
            <w:r w:rsidRPr="008B6621">
              <w:t>1</w:t>
            </w:r>
          </w:p>
        </w:tc>
        <w:tc>
          <w:tcPr>
            <w:tcW w:w="2268" w:type="dxa"/>
          </w:tcPr>
          <w:p w14:paraId="4B3D251A" w14:textId="77777777" w:rsidR="00C57E99" w:rsidRPr="008B6621" w:rsidRDefault="00C57E99" w:rsidP="00E94440">
            <w:pPr>
              <w:pStyle w:val="StructureTableList"/>
            </w:pPr>
          </w:p>
        </w:tc>
        <w:tc>
          <w:tcPr>
            <w:tcW w:w="425" w:type="dxa"/>
          </w:tcPr>
          <w:p w14:paraId="03C5317D" w14:textId="77777777" w:rsidR="00C57E99" w:rsidRPr="004D3A09" w:rsidRDefault="00C57E99" w:rsidP="00E94440">
            <w:pPr>
              <w:pStyle w:val="StructureTableList"/>
              <w:rPr>
                <w:highlight w:val="yellow"/>
              </w:rPr>
            </w:pPr>
            <w:r w:rsidRPr="004D3A09">
              <w:rPr>
                <w:highlight w:val="yellow"/>
              </w:rPr>
              <w:t>•ok</w:t>
            </w:r>
          </w:p>
        </w:tc>
        <w:tc>
          <w:tcPr>
            <w:tcW w:w="3686" w:type="dxa"/>
          </w:tcPr>
          <w:p w14:paraId="3F08301F" w14:textId="77777777" w:rsidR="00C57E99" w:rsidRPr="008B6621" w:rsidRDefault="00C57E99" w:rsidP="00E94440">
            <w:pPr>
              <w:pStyle w:val="StructureTableList"/>
            </w:pPr>
            <w:r w:rsidRPr="008B6621">
              <w:t>--- *L *l</w:t>
            </w:r>
          </w:p>
        </w:tc>
      </w:tr>
      <w:tr w:rsidR="00C57E99" w:rsidRPr="008B6621" w14:paraId="3087EAE2" w14:textId="77777777" w:rsidTr="00E94440">
        <w:trPr>
          <w:trHeight w:val="170"/>
        </w:trPr>
        <w:tc>
          <w:tcPr>
            <w:tcW w:w="2268" w:type="dxa"/>
          </w:tcPr>
          <w:p w14:paraId="63B03845" w14:textId="77777777" w:rsidR="00C57E99" w:rsidRPr="008B6621" w:rsidRDefault="00C57E99" w:rsidP="00E94440">
            <w:pPr>
              <w:pStyle w:val="StructureTableList"/>
              <w:rPr>
                <w:highlight w:val="green"/>
              </w:rPr>
            </w:pPr>
            <w:r w:rsidRPr="008B6621">
              <w:rPr>
                <w:highlight w:val="green"/>
              </w:rPr>
              <w:t>|</w:t>
            </w:r>
            <w:r w:rsidRPr="008B6621">
              <w:rPr>
                <w:highlight w:val="yellow"/>
              </w:rPr>
              <w:t>Áyatu’lláh</w:t>
            </w:r>
            <w:r w:rsidRPr="008B6621">
              <w:rPr>
                <w:highlight w:val="green"/>
              </w:rPr>
              <w:t>|</w:t>
            </w:r>
          </w:p>
        </w:tc>
        <w:tc>
          <w:tcPr>
            <w:tcW w:w="425" w:type="dxa"/>
          </w:tcPr>
          <w:p w14:paraId="7A6B8F32" w14:textId="77777777" w:rsidR="00C57E99" w:rsidRPr="008B6621" w:rsidRDefault="00C57E99" w:rsidP="00E94440">
            <w:pPr>
              <w:pStyle w:val="StructureTableList"/>
            </w:pPr>
            <w:r w:rsidRPr="008B6621">
              <w:t>1</w:t>
            </w:r>
          </w:p>
        </w:tc>
        <w:tc>
          <w:tcPr>
            <w:tcW w:w="2268" w:type="dxa"/>
          </w:tcPr>
          <w:p w14:paraId="0B617318" w14:textId="77777777" w:rsidR="00C57E99" w:rsidRPr="008B6621" w:rsidRDefault="00C57E99" w:rsidP="00E94440">
            <w:pPr>
              <w:pStyle w:val="StructureTableList"/>
            </w:pPr>
          </w:p>
        </w:tc>
        <w:tc>
          <w:tcPr>
            <w:tcW w:w="425" w:type="dxa"/>
          </w:tcPr>
          <w:p w14:paraId="348911FF"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098438E9" w14:textId="77777777" w:rsidR="00C57E99" w:rsidRPr="008B6621" w:rsidRDefault="00C57E99" w:rsidP="00E94440">
            <w:pPr>
              <w:pStyle w:val="StructureTableList"/>
            </w:pPr>
            <w:r w:rsidRPr="008B6621">
              <w:t>unprecedented match</w:t>
            </w:r>
            <w:r>
              <w:t xml:space="preserve"> *L</w:t>
            </w:r>
          </w:p>
        </w:tc>
      </w:tr>
      <w:tr w:rsidR="00C57E99" w:rsidRPr="008B6621" w14:paraId="31927DE3" w14:textId="77777777" w:rsidTr="00E94440">
        <w:trPr>
          <w:trHeight w:val="170"/>
        </w:trPr>
        <w:tc>
          <w:tcPr>
            <w:tcW w:w="2268" w:type="dxa"/>
          </w:tcPr>
          <w:p w14:paraId="694AA855" w14:textId="77777777" w:rsidR="00C57E99" w:rsidRPr="008B6621" w:rsidRDefault="00C57E99" w:rsidP="00E94440">
            <w:pPr>
              <w:pStyle w:val="StructureTableList"/>
              <w:rPr>
                <w:highlight w:val="green"/>
              </w:rPr>
            </w:pPr>
            <w:r w:rsidRPr="008B6621">
              <w:rPr>
                <w:highlight w:val="green"/>
              </w:rPr>
              <w:t>|</w:t>
            </w:r>
            <w:r w:rsidRPr="008B6621">
              <w:rPr>
                <w:highlight w:val="yellow"/>
              </w:rPr>
              <w:t>Azal</w:t>
            </w:r>
            <w:r w:rsidRPr="008B6621">
              <w:rPr>
                <w:highlight w:val="green"/>
              </w:rPr>
              <w:t>|</w:t>
            </w:r>
          </w:p>
        </w:tc>
        <w:tc>
          <w:tcPr>
            <w:tcW w:w="425" w:type="dxa"/>
          </w:tcPr>
          <w:p w14:paraId="7028A29D" w14:textId="77777777" w:rsidR="00C57E99" w:rsidRPr="008B6621" w:rsidRDefault="00C57E99" w:rsidP="00E94440">
            <w:pPr>
              <w:pStyle w:val="StructureTableList"/>
            </w:pPr>
            <w:r w:rsidRPr="008B6621">
              <w:t>28</w:t>
            </w:r>
          </w:p>
        </w:tc>
        <w:tc>
          <w:tcPr>
            <w:tcW w:w="2268" w:type="dxa"/>
          </w:tcPr>
          <w:p w14:paraId="61F343CA" w14:textId="77777777" w:rsidR="00C57E99" w:rsidRPr="008B6621" w:rsidRDefault="00C57E99" w:rsidP="00E94440">
            <w:pPr>
              <w:pStyle w:val="StructureTableList"/>
            </w:pPr>
          </w:p>
        </w:tc>
        <w:tc>
          <w:tcPr>
            <w:tcW w:w="425" w:type="dxa"/>
          </w:tcPr>
          <w:p w14:paraId="4C7C85CE" w14:textId="77777777" w:rsidR="00C57E99" w:rsidRPr="004D3A09" w:rsidRDefault="00C57E99" w:rsidP="00E94440">
            <w:pPr>
              <w:pStyle w:val="StructureTableList"/>
              <w:rPr>
                <w:highlight w:val="yellow"/>
              </w:rPr>
            </w:pPr>
            <w:r w:rsidRPr="004D3A09">
              <w:rPr>
                <w:highlight w:val="yellow"/>
              </w:rPr>
              <w:t>•ok</w:t>
            </w:r>
          </w:p>
        </w:tc>
        <w:tc>
          <w:tcPr>
            <w:tcW w:w="3686" w:type="dxa"/>
          </w:tcPr>
          <w:p w14:paraId="60261F7A" w14:textId="77777777" w:rsidR="00C57E99" w:rsidRPr="008B6621" w:rsidRDefault="00C57E99" w:rsidP="00E94440">
            <w:pPr>
              <w:pStyle w:val="StructureTableList"/>
            </w:pPr>
            <w:r w:rsidRPr="008B6621">
              <w:t>unprecedented match</w:t>
            </w:r>
          </w:p>
        </w:tc>
      </w:tr>
      <w:tr w:rsidR="00C57E99" w:rsidRPr="008B6621" w14:paraId="585CEC38" w14:textId="77777777" w:rsidTr="00E94440">
        <w:trPr>
          <w:trHeight w:val="170"/>
        </w:trPr>
        <w:tc>
          <w:tcPr>
            <w:tcW w:w="2268" w:type="dxa"/>
          </w:tcPr>
          <w:p w14:paraId="5BF43CE3" w14:textId="77777777" w:rsidR="00C57E99" w:rsidRPr="008B6621" w:rsidRDefault="00C57E99" w:rsidP="00E94440">
            <w:pPr>
              <w:pStyle w:val="StructureTableList"/>
              <w:rPr>
                <w:highlight w:val="green"/>
              </w:rPr>
            </w:pPr>
            <w:r w:rsidRPr="008B6621">
              <w:rPr>
                <w:highlight w:val="green"/>
              </w:rPr>
              <w:t>|</w:t>
            </w:r>
            <w:r w:rsidRPr="008B6621">
              <w:rPr>
                <w:highlight w:val="yellow"/>
              </w:rPr>
              <w:t>Azal’s</w:t>
            </w:r>
            <w:r w:rsidRPr="008B6621">
              <w:rPr>
                <w:highlight w:val="green"/>
              </w:rPr>
              <w:t>|</w:t>
            </w:r>
          </w:p>
        </w:tc>
        <w:tc>
          <w:tcPr>
            <w:tcW w:w="425" w:type="dxa"/>
          </w:tcPr>
          <w:p w14:paraId="43D0BEFC" w14:textId="77777777" w:rsidR="00C57E99" w:rsidRPr="008B6621" w:rsidRDefault="00C57E99" w:rsidP="00E94440">
            <w:pPr>
              <w:pStyle w:val="StructureTableList"/>
            </w:pPr>
            <w:r w:rsidRPr="008B6621">
              <w:t>2</w:t>
            </w:r>
          </w:p>
        </w:tc>
        <w:tc>
          <w:tcPr>
            <w:tcW w:w="2268" w:type="dxa"/>
          </w:tcPr>
          <w:p w14:paraId="3A3BA051" w14:textId="77777777" w:rsidR="00C57E99" w:rsidRPr="008B6621" w:rsidRDefault="00C57E99" w:rsidP="00E94440">
            <w:pPr>
              <w:pStyle w:val="StructureTableList"/>
            </w:pPr>
          </w:p>
        </w:tc>
        <w:tc>
          <w:tcPr>
            <w:tcW w:w="425" w:type="dxa"/>
          </w:tcPr>
          <w:p w14:paraId="1C8203F1"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42DDF716" w14:textId="77777777" w:rsidR="00C57E99" w:rsidRPr="008B6621" w:rsidRDefault="00C57E99" w:rsidP="00E94440">
            <w:pPr>
              <w:pStyle w:val="StructureTableList"/>
            </w:pPr>
            <w:r w:rsidRPr="008B6621">
              <w:t>---</w:t>
            </w:r>
          </w:p>
        </w:tc>
      </w:tr>
      <w:tr w:rsidR="00C57E99" w:rsidRPr="008B6621" w14:paraId="65D974B9" w14:textId="77777777" w:rsidTr="00E94440">
        <w:trPr>
          <w:trHeight w:val="170"/>
        </w:trPr>
        <w:tc>
          <w:tcPr>
            <w:tcW w:w="2268" w:type="dxa"/>
          </w:tcPr>
          <w:p w14:paraId="7FDF0964" w14:textId="77777777" w:rsidR="00C57E99" w:rsidRPr="008B6621" w:rsidRDefault="00C57E99" w:rsidP="00E94440">
            <w:pPr>
              <w:pStyle w:val="StructureTableList"/>
              <w:rPr>
                <w:highlight w:val="green"/>
              </w:rPr>
            </w:pPr>
            <w:r w:rsidRPr="008B6621">
              <w:rPr>
                <w:highlight w:val="green"/>
              </w:rPr>
              <w:t>|</w:t>
            </w:r>
            <w:r w:rsidRPr="008B6621">
              <w:rPr>
                <w:highlight w:val="yellow"/>
              </w:rPr>
              <w:t>Azalí</w:t>
            </w:r>
            <w:r w:rsidRPr="008B6621">
              <w:rPr>
                <w:highlight w:val="green"/>
              </w:rPr>
              <w:t>|</w:t>
            </w:r>
          </w:p>
        </w:tc>
        <w:tc>
          <w:tcPr>
            <w:tcW w:w="425" w:type="dxa"/>
          </w:tcPr>
          <w:p w14:paraId="2A78347F" w14:textId="77777777" w:rsidR="00C57E99" w:rsidRPr="008B6621" w:rsidRDefault="00C57E99" w:rsidP="00E94440">
            <w:pPr>
              <w:pStyle w:val="StructureTableList"/>
            </w:pPr>
            <w:r w:rsidRPr="008B6621">
              <w:t>1</w:t>
            </w:r>
          </w:p>
        </w:tc>
        <w:tc>
          <w:tcPr>
            <w:tcW w:w="2268" w:type="dxa"/>
          </w:tcPr>
          <w:p w14:paraId="6082A6A7" w14:textId="77777777" w:rsidR="00C57E99" w:rsidRPr="008B6621" w:rsidRDefault="00C57E99" w:rsidP="00E94440">
            <w:pPr>
              <w:pStyle w:val="StructureTableList"/>
            </w:pPr>
          </w:p>
        </w:tc>
        <w:tc>
          <w:tcPr>
            <w:tcW w:w="425" w:type="dxa"/>
          </w:tcPr>
          <w:p w14:paraId="0F404F8E" w14:textId="77777777" w:rsidR="00C57E99" w:rsidRPr="004D3A09" w:rsidRDefault="00C57E99" w:rsidP="00E94440">
            <w:pPr>
              <w:pStyle w:val="StructureTableList"/>
              <w:rPr>
                <w:highlight w:val="yellow"/>
              </w:rPr>
            </w:pPr>
            <w:r w:rsidRPr="004D3A09">
              <w:rPr>
                <w:highlight w:val="yellow"/>
              </w:rPr>
              <w:t>•ok</w:t>
            </w:r>
          </w:p>
        </w:tc>
        <w:tc>
          <w:tcPr>
            <w:tcW w:w="3686" w:type="dxa"/>
          </w:tcPr>
          <w:p w14:paraId="3138A9DE" w14:textId="77777777" w:rsidR="00C57E99" w:rsidRPr="008B6621" w:rsidRDefault="00C57E99" w:rsidP="00E94440">
            <w:pPr>
              <w:pStyle w:val="StructureTableList"/>
            </w:pPr>
            <w:r w:rsidRPr="008B6621">
              <w:t>unprecedented match</w:t>
            </w:r>
          </w:p>
        </w:tc>
      </w:tr>
      <w:tr w:rsidR="00C57E99" w:rsidRPr="008B6621" w14:paraId="0DE550C5" w14:textId="77777777" w:rsidTr="00E94440">
        <w:trPr>
          <w:trHeight w:val="170"/>
        </w:trPr>
        <w:tc>
          <w:tcPr>
            <w:tcW w:w="2268" w:type="dxa"/>
          </w:tcPr>
          <w:p w14:paraId="625FDD8F"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Azalís</w:t>
            </w:r>
            <w:r w:rsidRPr="008B6621">
              <w:rPr>
                <w:highlight w:val="green"/>
              </w:rPr>
              <w:t>|</w:t>
            </w:r>
          </w:p>
        </w:tc>
        <w:tc>
          <w:tcPr>
            <w:tcW w:w="425" w:type="dxa"/>
          </w:tcPr>
          <w:p w14:paraId="12C39690" w14:textId="77777777" w:rsidR="00C57E99" w:rsidRPr="008B6621" w:rsidRDefault="00C57E99" w:rsidP="00E94440">
            <w:pPr>
              <w:pStyle w:val="StructureTableList"/>
            </w:pPr>
            <w:r w:rsidRPr="008B6621">
              <w:t>4</w:t>
            </w:r>
          </w:p>
        </w:tc>
        <w:tc>
          <w:tcPr>
            <w:tcW w:w="2268" w:type="dxa"/>
          </w:tcPr>
          <w:p w14:paraId="7473BD18" w14:textId="77777777" w:rsidR="00C57E99" w:rsidRPr="008B6621" w:rsidRDefault="00C57E99" w:rsidP="00E94440">
            <w:pPr>
              <w:pStyle w:val="StructureTableList"/>
            </w:pPr>
          </w:p>
        </w:tc>
        <w:tc>
          <w:tcPr>
            <w:tcW w:w="425" w:type="dxa"/>
          </w:tcPr>
          <w:p w14:paraId="172A370F"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498EFF4F" w14:textId="77777777" w:rsidR="00C57E99" w:rsidRPr="008B6621" w:rsidRDefault="00C57E99" w:rsidP="00E94440">
            <w:pPr>
              <w:pStyle w:val="StructureTableList"/>
            </w:pPr>
            <w:r w:rsidRPr="008B6621">
              <w:t>---</w:t>
            </w:r>
          </w:p>
        </w:tc>
      </w:tr>
      <w:tr w:rsidR="00C57E99" w:rsidRPr="008B6621" w14:paraId="6FCA8B14" w14:textId="77777777" w:rsidTr="00E94440">
        <w:trPr>
          <w:trHeight w:val="170"/>
        </w:trPr>
        <w:tc>
          <w:tcPr>
            <w:tcW w:w="2268" w:type="dxa"/>
          </w:tcPr>
          <w:p w14:paraId="31584B97" w14:textId="77777777" w:rsidR="00C57E99" w:rsidRPr="008B6621" w:rsidRDefault="00C57E99" w:rsidP="00E94440">
            <w:pPr>
              <w:pStyle w:val="StructureTableList"/>
              <w:rPr>
                <w:highlight w:val="darkGreen"/>
              </w:rPr>
            </w:pPr>
            <w:r w:rsidRPr="008B6621">
              <w:rPr>
                <w:highlight w:val="green"/>
              </w:rPr>
              <w:t>|</w:t>
            </w:r>
            <w:r w:rsidRPr="008B6621">
              <w:rPr>
                <w:highlight w:val="yellow"/>
              </w:rPr>
              <w:t>ʿAẓím</w:t>
            </w:r>
            <w:r w:rsidRPr="008B6621">
              <w:rPr>
                <w:highlight w:val="green"/>
              </w:rPr>
              <w:t>|</w:t>
            </w:r>
          </w:p>
        </w:tc>
        <w:tc>
          <w:tcPr>
            <w:tcW w:w="425" w:type="dxa"/>
          </w:tcPr>
          <w:p w14:paraId="2358B846" w14:textId="77777777" w:rsidR="00C57E99" w:rsidRPr="008B6621" w:rsidRDefault="00C57E99" w:rsidP="00E94440">
            <w:pPr>
              <w:pStyle w:val="StructureTableList"/>
            </w:pPr>
            <w:r w:rsidRPr="008B6621">
              <w:t>1</w:t>
            </w:r>
          </w:p>
        </w:tc>
        <w:tc>
          <w:tcPr>
            <w:tcW w:w="2268" w:type="dxa"/>
          </w:tcPr>
          <w:p w14:paraId="1DA215CC" w14:textId="77777777" w:rsidR="00C57E99" w:rsidRPr="008B6621" w:rsidRDefault="00C57E99" w:rsidP="00E94440">
            <w:pPr>
              <w:pStyle w:val="StructureTableList"/>
            </w:pPr>
          </w:p>
        </w:tc>
        <w:tc>
          <w:tcPr>
            <w:tcW w:w="425" w:type="dxa"/>
          </w:tcPr>
          <w:p w14:paraId="6E2AE7B5" w14:textId="77777777" w:rsidR="00C57E99" w:rsidRPr="004D3A09" w:rsidRDefault="00C57E99" w:rsidP="00E94440">
            <w:pPr>
              <w:pStyle w:val="StructureTableList"/>
              <w:rPr>
                <w:highlight w:val="yellow"/>
              </w:rPr>
            </w:pPr>
            <w:r w:rsidRPr="004D3A09">
              <w:rPr>
                <w:highlight w:val="yellow"/>
              </w:rPr>
              <w:t>•ok</w:t>
            </w:r>
          </w:p>
        </w:tc>
        <w:tc>
          <w:tcPr>
            <w:tcW w:w="3686" w:type="dxa"/>
          </w:tcPr>
          <w:p w14:paraId="7F07F838" w14:textId="77777777" w:rsidR="00C57E99" w:rsidRPr="008B6621" w:rsidRDefault="00C57E99" w:rsidP="00E94440">
            <w:pPr>
              <w:pStyle w:val="StructureTableList"/>
            </w:pPr>
            <w:r w:rsidRPr="008B6621">
              <w:t>unprecedented match</w:t>
            </w:r>
          </w:p>
        </w:tc>
      </w:tr>
      <w:tr w:rsidR="00C57E99" w:rsidRPr="008B6621" w14:paraId="7547AA28" w14:textId="77777777" w:rsidTr="00E94440">
        <w:trPr>
          <w:trHeight w:val="170"/>
        </w:trPr>
        <w:tc>
          <w:tcPr>
            <w:tcW w:w="2268" w:type="dxa"/>
          </w:tcPr>
          <w:p w14:paraId="48467F84" w14:textId="77777777" w:rsidR="00C57E99" w:rsidRPr="008B6621" w:rsidRDefault="00C57E99" w:rsidP="00E94440">
            <w:pPr>
              <w:pStyle w:val="StructureTableList"/>
              <w:rPr>
                <w:highlight w:val="green"/>
              </w:rPr>
            </w:pPr>
            <w:r w:rsidRPr="008B6621">
              <w:rPr>
                <w:highlight w:val="green"/>
              </w:rPr>
              <w:t>|</w:t>
            </w:r>
            <w:r w:rsidRPr="008B6621">
              <w:rPr>
                <w:highlight w:val="yellow"/>
              </w:rPr>
              <w:t>ʿAzíz Páá</w:t>
            </w:r>
            <w:r w:rsidRPr="008B6621">
              <w:rPr>
                <w:highlight w:val="green"/>
              </w:rPr>
              <w:t>|</w:t>
            </w:r>
          </w:p>
        </w:tc>
        <w:tc>
          <w:tcPr>
            <w:tcW w:w="425" w:type="dxa"/>
          </w:tcPr>
          <w:p w14:paraId="5396D187" w14:textId="77777777" w:rsidR="00C57E99" w:rsidRPr="008B6621" w:rsidRDefault="00C57E99" w:rsidP="00E94440">
            <w:pPr>
              <w:pStyle w:val="StructureTableList"/>
            </w:pPr>
            <w:r w:rsidRPr="008B6621">
              <w:t>3</w:t>
            </w:r>
          </w:p>
        </w:tc>
        <w:tc>
          <w:tcPr>
            <w:tcW w:w="2268" w:type="dxa"/>
          </w:tcPr>
          <w:p w14:paraId="5BF11B6E" w14:textId="77777777" w:rsidR="00C57E99" w:rsidRPr="008B6621" w:rsidRDefault="00C57E99" w:rsidP="00E94440">
            <w:pPr>
              <w:pStyle w:val="StructureTableList"/>
            </w:pPr>
          </w:p>
        </w:tc>
        <w:tc>
          <w:tcPr>
            <w:tcW w:w="425" w:type="dxa"/>
          </w:tcPr>
          <w:p w14:paraId="4BB640AC" w14:textId="77777777" w:rsidR="00C57E99" w:rsidRPr="004D3A09" w:rsidRDefault="00C57E99" w:rsidP="00E94440">
            <w:pPr>
              <w:pStyle w:val="StructureTableList"/>
              <w:rPr>
                <w:highlight w:val="yellow"/>
              </w:rPr>
            </w:pPr>
            <w:r w:rsidRPr="004D3A09">
              <w:rPr>
                <w:highlight w:val="yellow"/>
              </w:rPr>
              <w:t>•ok</w:t>
            </w:r>
          </w:p>
        </w:tc>
        <w:tc>
          <w:tcPr>
            <w:tcW w:w="3686" w:type="dxa"/>
          </w:tcPr>
          <w:p w14:paraId="29DBEE09" w14:textId="77777777" w:rsidR="00C57E99" w:rsidRPr="008B6621" w:rsidRDefault="00C57E99" w:rsidP="00E94440">
            <w:pPr>
              <w:pStyle w:val="StructureTableList"/>
            </w:pPr>
            <w:r w:rsidRPr="008B6621">
              <w:t>---</w:t>
            </w:r>
          </w:p>
        </w:tc>
      </w:tr>
      <w:tr w:rsidR="00C57E99" w:rsidRPr="008B6621" w14:paraId="3FEAAE03" w14:textId="77777777" w:rsidTr="00E94440">
        <w:trPr>
          <w:trHeight w:val="170"/>
        </w:trPr>
        <w:tc>
          <w:tcPr>
            <w:tcW w:w="2268" w:type="dxa"/>
          </w:tcPr>
          <w:p w14:paraId="5957A708" w14:textId="77777777" w:rsidR="00C57E99" w:rsidRPr="008B6621" w:rsidRDefault="00C57E99" w:rsidP="00E94440">
            <w:pPr>
              <w:pStyle w:val="StructureTableList"/>
              <w:rPr>
                <w:highlight w:val="green"/>
              </w:rPr>
            </w:pPr>
            <w:r w:rsidRPr="008B6621">
              <w:rPr>
                <w:highlight w:val="green"/>
              </w:rPr>
              <w:t>|</w:t>
            </w:r>
            <w:r w:rsidRPr="008B6621">
              <w:rPr>
                <w:highlight w:val="yellow"/>
              </w:rPr>
              <w:t>ʿAzíz</w:t>
            </w:r>
            <w:r w:rsidRPr="008B6621">
              <w:rPr>
                <w:highlight w:val="green"/>
              </w:rPr>
              <w:t>|</w:t>
            </w:r>
          </w:p>
        </w:tc>
        <w:tc>
          <w:tcPr>
            <w:tcW w:w="425" w:type="dxa"/>
          </w:tcPr>
          <w:p w14:paraId="12AFCA55" w14:textId="77777777" w:rsidR="00C57E99" w:rsidRPr="008B6621" w:rsidRDefault="00C57E99" w:rsidP="00E94440">
            <w:pPr>
              <w:pStyle w:val="StructureTableList"/>
            </w:pPr>
            <w:r w:rsidRPr="008B6621">
              <w:t>1</w:t>
            </w:r>
          </w:p>
        </w:tc>
        <w:tc>
          <w:tcPr>
            <w:tcW w:w="2268" w:type="dxa"/>
          </w:tcPr>
          <w:p w14:paraId="7CF1CBFB" w14:textId="77777777" w:rsidR="00C57E99" w:rsidRPr="008B6621" w:rsidRDefault="00C57E99" w:rsidP="00E94440">
            <w:pPr>
              <w:pStyle w:val="StructureTableList"/>
            </w:pPr>
          </w:p>
        </w:tc>
        <w:tc>
          <w:tcPr>
            <w:tcW w:w="425" w:type="dxa"/>
          </w:tcPr>
          <w:p w14:paraId="632B69B9"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383BCB2" w14:textId="77777777" w:rsidR="00C57E99" w:rsidRPr="008B6621" w:rsidRDefault="00C57E99" w:rsidP="00E94440">
            <w:pPr>
              <w:pStyle w:val="StructureTableList"/>
            </w:pPr>
            <w:r w:rsidRPr="008B6621">
              <w:t>unprecedented match</w:t>
            </w:r>
          </w:p>
        </w:tc>
      </w:tr>
      <w:tr w:rsidR="00C57E99" w:rsidRPr="008B6621" w14:paraId="3955DBA0" w14:textId="77777777" w:rsidTr="00E94440">
        <w:trPr>
          <w:trHeight w:val="170"/>
        </w:trPr>
        <w:tc>
          <w:tcPr>
            <w:tcW w:w="2268" w:type="dxa"/>
          </w:tcPr>
          <w:p w14:paraId="29228F85" w14:textId="77777777" w:rsidR="00C57E99" w:rsidRPr="008B6621" w:rsidRDefault="00C57E99" w:rsidP="00E94440">
            <w:pPr>
              <w:pStyle w:val="StructureTableList"/>
              <w:rPr>
                <w:rStyle w:val="referenceauthor"/>
                <w:highlight w:val="green"/>
              </w:rPr>
            </w:pPr>
            <w:r w:rsidRPr="008B6621">
              <w:rPr>
                <w:rStyle w:val="referenceauthor"/>
                <w:highlight w:val="green"/>
              </w:rPr>
              <w:t>|</w:t>
            </w:r>
            <w:r w:rsidRPr="008B6621">
              <w:rPr>
                <w:highlight w:val="yellow"/>
              </w:rPr>
              <w:t>ʿAzízu’lláh</w:t>
            </w:r>
            <w:r w:rsidRPr="008B6621">
              <w:rPr>
                <w:rStyle w:val="referenceauthor"/>
                <w:highlight w:val="green"/>
              </w:rPr>
              <w:t>|</w:t>
            </w:r>
          </w:p>
        </w:tc>
        <w:tc>
          <w:tcPr>
            <w:tcW w:w="425" w:type="dxa"/>
          </w:tcPr>
          <w:p w14:paraId="2DE8A068" w14:textId="77777777" w:rsidR="00C57E99" w:rsidRPr="008B6621" w:rsidRDefault="00C57E99" w:rsidP="00E94440">
            <w:pPr>
              <w:pStyle w:val="StructureTableList"/>
            </w:pPr>
            <w:r w:rsidRPr="008B6621">
              <w:t>1</w:t>
            </w:r>
          </w:p>
        </w:tc>
        <w:tc>
          <w:tcPr>
            <w:tcW w:w="2268" w:type="dxa"/>
          </w:tcPr>
          <w:p w14:paraId="505E8D5F" w14:textId="77777777" w:rsidR="00C57E99" w:rsidRPr="008B6621" w:rsidRDefault="00C57E99" w:rsidP="00E94440">
            <w:pPr>
              <w:pStyle w:val="StructureTableList"/>
            </w:pPr>
          </w:p>
        </w:tc>
        <w:tc>
          <w:tcPr>
            <w:tcW w:w="425" w:type="dxa"/>
          </w:tcPr>
          <w:p w14:paraId="56625C50"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67C4AFF" w14:textId="77777777" w:rsidR="00C57E99" w:rsidRPr="008B6621" w:rsidRDefault="00C57E99" w:rsidP="00E94440">
            <w:pPr>
              <w:pStyle w:val="StructureTableList"/>
            </w:pPr>
            <w:r w:rsidRPr="008B6621">
              <w:t>fuzzy match (|ʿAzízu’lláh|) *L *L</w:t>
            </w:r>
          </w:p>
        </w:tc>
      </w:tr>
      <w:tr w:rsidR="00C57E99" w:rsidRPr="008B6621" w14:paraId="27E3E70D" w14:textId="77777777" w:rsidTr="00E94440">
        <w:trPr>
          <w:trHeight w:val="170"/>
        </w:trPr>
        <w:tc>
          <w:tcPr>
            <w:tcW w:w="2268" w:type="dxa"/>
          </w:tcPr>
          <w:p w14:paraId="2DD74B70" w14:textId="77777777" w:rsidR="00C57E99" w:rsidRPr="008B6621" w:rsidRDefault="00C57E99" w:rsidP="00E94440">
            <w:pPr>
              <w:pStyle w:val="StructureTableList"/>
              <w:rPr>
                <w:highlight w:val="yellow"/>
              </w:rPr>
            </w:pPr>
            <w:r w:rsidRPr="008B6621">
              <w:rPr>
                <w:highlight w:val="darkYellow"/>
              </w:rPr>
              <w:t>|A</w:t>
            </w:r>
            <w:r w:rsidRPr="008B6621">
              <w:rPr>
                <w:highlight w:val="green"/>
              </w:rPr>
              <w:t>irbáyján|</w:t>
            </w:r>
          </w:p>
        </w:tc>
        <w:tc>
          <w:tcPr>
            <w:tcW w:w="425" w:type="dxa"/>
          </w:tcPr>
          <w:p w14:paraId="3775D803" w14:textId="77777777" w:rsidR="00C57E99" w:rsidRPr="008B6621" w:rsidRDefault="00C57E99" w:rsidP="00E94440">
            <w:pPr>
              <w:pStyle w:val="StructureTableList"/>
            </w:pPr>
            <w:r w:rsidRPr="008B6621">
              <w:t>1</w:t>
            </w:r>
          </w:p>
        </w:tc>
        <w:tc>
          <w:tcPr>
            <w:tcW w:w="2268" w:type="dxa"/>
          </w:tcPr>
          <w:p w14:paraId="3EECBA24" w14:textId="77777777" w:rsidR="00C57E99" w:rsidRPr="008B6621" w:rsidRDefault="00715BA7" w:rsidP="00116523">
            <w:pPr>
              <w:pStyle w:val="StructureTableList"/>
            </w:pPr>
            <w:r w:rsidRPr="00715BA7">
              <w:t>Á</w:t>
            </w:r>
            <w:r w:rsidR="00116523">
              <w:t></w:t>
            </w:r>
            <w:r w:rsidRPr="00715BA7">
              <w:t>irbáyján</w:t>
            </w:r>
          </w:p>
        </w:tc>
        <w:tc>
          <w:tcPr>
            <w:tcW w:w="425" w:type="dxa"/>
          </w:tcPr>
          <w:p w14:paraId="1AADC2C2" w14:textId="77777777" w:rsidR="00C57E99" w:rsidRPr="004D3A09" w:rsidRDefault="00C57E99" w:rsidP="00E94440">
            <w:pPr>
              <w:pStyle w:val="StructureTableList"/>
              <w:rPr>
                <w:highlight w:val="blue"/>
              </w:rPr>
            </w:pPr>
          </w:p>
        </w:tc>
        <w:tc>
          <w:tcPr>
            <w:tcW w:w="3686" w:type="dxa"/>
          </w:tcPr>
          <w:p w14:paraId="1715517D" w14:textId="77777777" w:rsidR="00C57E99" w:rsidRPr="008B6621" w:rsidRDefault="00C57E99" w:rsidP="00E94440">
            <w:pPr>
              <w:pStyle w:val="StructureTableList"/>
            </w:pPr>
            <w:r>
              <w:t xml:space="preserve"> *L</w:t>
            </w:r>
          </w:p>
        </w:tc>
      </w:tr>
      <w:tr w:rsidR="00C57E99" w:rsidRPr="008B6621" w14:paraId="7E5D28A5" w14:textId="77777777" w:rsidTr="00E94440">
        <w:trPr>
          <w:trHeight w:val="170"/>
        </w:trPr>
        <w:tc>
          <w:tcPr>
            <w:tcW w:w="2268" w:type="dxa"/>
          </w:tcPr>
          <w:p w14:paraId="6D23B1DD" w14:textId="77777777" w:rsidR="00C57E99" w:rsidRPr="008B6621" w:rsidRDefault="00C57E99" w:rsidP="00E94440">
            <w:pPr>
              <w:pStyle w:val="StructureTableList"/>
              <w:rPr>
                <w:highlight w:val="green"/>
              </w:rPr>
            </w:pPr>
            <w:r w:rsidRPr="008B6621">
              <w:rPr>
                <w:highlight w:val="green"/>
              </w:rPr>
              <w:t>|</w:t>
            </w:r>
            <w:r w:rsidRPr="008B6621">
              <w:rPr>
                <w:highlight w:val="yellow"/>
              </w:rPr>
              <w:t>Áirbáyján</w:t>
            </w:r>
            <w:r w:rsidRPr="008B6621">
              <w:rPr>
                <w:highlight w:val="green"/>
              </w:rPr>
              <w:t>|</w:t>
            </w:r>
          </w:p>
        </w:tc>
        <w:tc>
          <w:tcPr>
            <w:tcW w:w="425" w:type="dxa"/>
          </w:tcPr>
          <w:p w14:paraId="0D6B6AD1" w14:textId="77777777" w:rsidR="00C57E99" w:rsidRPr="008B6621" w:rsidRDefault="00C57E99" w:rsidP="00E94440">
            <w:pPr>
              <w:pStyle w:val="StructureTableList"/>
            </w:pPr>
            <w:r w:rsidRPr="008B6621">
              <w:t>5</w:t>
            </w:r>
          </w:p>
        </w:tc>
        <w:tc>
          <w:tcPr>
            <w:tcW w:w="2268" w:type="dxa"/>
          </w:tcPr>
          <w:p w14:paraId="6CED8D65" w14:textId="77777777" w:rsidR="00C57E99" w:rsidRPr="008B6621" w:rsidRDefault="00C57E99" w:rsidP="00E94440">
            <w:pPr>
              <w:pStyle w:val="StructureTableList"/>
            </w:pPr>
          </w:p>
        </w:tc>
        <w:tc>
          <w:tcPr>
            <w:tcW w:w="425" w:type="dxa"/>
          </w:tcPr>
          <w:p w14:paraId="705641BE" w14:textId="77777777" w:rsidR="00C57E99" w:rsidRPr="004D3A09" w:rsidRDefault="00C57E99" w:rsidP="00E94440">
            <w:pPr>
              <w:pStyle w:val="StructureTableList"/>
              <w:rPr>
                <w:highlight w:val="yellow"/>
              </w:rPr>
            </w:pPr>
            <w:r w:rsidRPr="004D3A09">
              <w:rPr>
                <w:highlight w:val="yellow"/>
              </w:rPr>
              <w:t>•ok</w:t>
            </w:r>
          </w:p>
        </w:tc>
        <w:tc>
          <w:tcPr>
            <w:tcW w:w="3686" w:type="dxa"/>
          </w:tcPr>
          <w:p w14:paraId="3824FF26" w14:textId="77777777" w:rsidR="00C57E99" w:rsidRPr="008B6621" w:rsidRDefault="00C57E99" w:rsidP="00E94440">
            <w:pPr>
              <w:pStyle w:val="StructureTableList"/>
            </w:pPr>
            <w:r w:rsidRPr="008B6621">
              <w:t>match with bad status *L</w:t>
            </w:r>
          </w:p>
        </w:tc>
      </w:tr>
      <w:tr w:rsidR="00C57E99" w:rsidRPr="008B6621" w14:paraId="075148BE" w14:textId="77777777" w:rsidTr="00E94440">
        <w:trPr>
          <w:trHeight w:val="170"/>
        </w:trPr>
        <w:tc>
          <w:tcPr>
            <w:tcW w:w="2268" w:type="dxa"/>
          </w:tcPr>
          <w:p w14:paraId="56ED4BF5" w14:textId="77777777" w:rsidR="00C57E99" w:rsidRPr="008B6621" w:rsidRDefault="00C57E99" w:rsidP="00E94440">
            <w:pPr>
              <w:pStyle w:val="StructureTableList"/>
              <w:rPr>
                <w:rStyle w:val="BookTitle"/>
                <w:highlight w:val="green"/>
              </w:rPr>
            </w:pPr>
            <w:r w:rsidRPr="008B6621">
              <w:rPr>
                <w:highlight w:val="green"/>
              </w:rPr>
              <w:t>|</w:t>
            </w:r>
            <w:r w:rsidRPr="00E55002">
              <w:rPr>
                <w:highlight w:val="green"/>
              </w:rPr>
              <w:t>A</w:t>
            </w:r>
            <w:r w:rsidRPr="00E55002">
              <w:rPr>
                <w:highlight w:val="darkYellow"/>
              </w:rPr>
              <w:t>s</w:t>
            </w:r>
            <w:r w:rsidRPr="00E55002">
              <w:rPr>
                <w:highlight w:val="green"/>
              </w:rPr>
              <w:t>án</w:t>
            </w:r>
            <w:r w:rsidRPr="008B6621">
              <w:rPr>
                <w:highlight w:val="green"/>
              </w:rPr>
              <w:t>|</w:t>
            </w:r>
          </w:p>
        </w:tc>
        <w:tc>
          <w:tcPr>
            <w:tcW w:w="425" w:type="dxa"/>
          </w:tcPr>
          <w:p w14:paraId="6887E652" w14:textId="77777777" w:rsidR="00C57E99" w:rsidRPr="008B6621" w:rsidRDefault="00C57E99" w:rsidP="00E94440">
            <w:pPr>
              <w:pStyle w:val="StructureTableList"/>
            </w:pPr>
            <w:r w:rsidRPr="008B6621">
              <w:t>1</w:t>
            </w:r>
            <w:r>
              <w:t>0</w:t>
            </w:r>
          </w:p>
        </w:tc>
        <w:tc>
          <w:tcPr>
            <w:tcW w:w="2268" w:type="dxa"/>
          </w:tcPr>
          <w:p w14:paraId="409BBC58" w14:textId="77777777" w:rsidR="00C57E99" w:rsidRPr="008B6621" w:rsidRDefault="00715BA7" w:rsidP="00116523">
            <w:pPr>
              <w:pStyle w:val="StructureTableList"/>
            </w:pPr>
            <w:r w:rsidRPr="00715BA7">
              <w:t>A</w:t>
            </w:r>
            <w:r w:rsidR="00116523">
              <w:t></w:t>
            </w:r>
            <w:r w:rsidRPr="00715BA7">
              <w:t>ṣán</w:t>
            </w:r>
          </w:p>
        </w:tc>
        <w:tc>
          <w:tcPr>
            <w:tcW w:w="425" w:type="dxa"/>
          </w:tcPr>
          <w:p w14:paraId="31954CAB" w14:textId="77777777" w:rsidR="00C57E99" w:rsidRPr="003357E2" w:rsidRDefault="00C57E99" w:rsidP="00E94440">
            <w:pPr>
              <w:pStyle w:val="StructureTableList"/>
              <w:rPr>
                <w:highlight w:val="magenta"/>
              </w:rPr>
            </w:pPr>
            <w:r w:rsidRPr="003357E2">
              <w:rPr>
                <w:highlight w:val="magenta"/>
              </w:rPr>
              <w:t>•</w:t>
            </w:r>
          </w:p>
        </w:tc>
        <w:tc>
          <w:tcPr>
            <w:tcW w:w="3686" w:type="dxa"/>
          </w:tcPr>
          <w:p w14:paraId="47AB07A6" w14:textId="77777777" w:rsidR="00C57E99" w:rsidRPr="008B6621" w:rsidRDefault="00C57E99" w:rsidP="00D96A8F">
            <w:pPr>
              <w:pStyle w:val="StructureTableList"/>
            </w:pPr>
            <w:r w:rsidRPr="008B6621">
              <w:t xml:space="preserve">unprecedented match *L </w:t>
            </w:r>
            <w:r>
              <w:t xml:space="preserve"> *L *L *L</w:t>
            </w:r>
            <w:r w:rsidR="00715BA7">
              <w:t xml:space="preserve"> (Bahman: unbedingt ein Punkt unter das ›s‹.)</w:t>
            </w:r>
            <w:r w:rsidR="002C4582">
              <w:t xml:space="preserve"> *L / </w:t>
            </w:r>
            <w:r w:rsidR="00D96A8F">
              <w:t>1</w:t>
            </w:r>
            <w:r w:rsidR="002C4582">
              <w:t>0 occurances corrected.</w:t>
            </w:r>
            <w:r w:rsidR="00D96A8F">
              <w:t xml:space="preserve"> *l</w:t>
            </w:r>
          </w:p>
        </w:tc>
      </w:tr>
      <w:tr w:rsidR="00C57E99" w:rsidRPr="008B6621" w14:paraId="670DE045" w14:textId="77777777" w:rsidTr="00E94440">
        <w:trPr>
          <w:trHeight w:val="170"/>
        </w:trPr>
        <w:tc>
          <w:tcPr>
            <w:tcW w:w="2268" w:type="dxa"/>
          </w:tcPr>
          <w:p w14:paraId="546067E8"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A</w:t>
            </w:r>
            <w:r w:rsidRPr="00E55002">
              <w:rPr>
                <w:highlight w:val="darkYellow"/>
              </w:rPr>
              <w:t>ṣ</w:t>
            </w:r>
            <w:r w:rsidRPr="008B6621">
              <w:rPr>
                <w:highlight w:val="yellow"/>
              </w:rPr>
              <w:t>án</w:t>
            </w:r>
            <w:r w:rsidRPr="008B6621">
              <w:rPr>
                <w:highlight w:val="green"/>
              </w:rPr>
              <w:t>|</w:t>
            </w:r>
          </w:p>
        </w:tc>
        <w:tc>
          <w:tcPr>
            <w:tcW w:w="425" w:type="dxa"/>
          </w:tcPr>
          <w:p w14:paraId="117F02AE" w14:textId="77777777" w:rsidR="00C57E99" w:rsidRPr="008B6621" w:rsidRDefault="00C57E99" w:rsidP="00E94440">
            <w:pPr>
              <w:pStyle w:val="StructureTableList"/>
            </w:pPr>
            <w:r w:rsidRPr="008B6621">
              <w:t>2</w:t>
            </w:r>
            <w:r>
              <w:t>6</w:t>
            </w:r>
          </w:p>
        </w:tc>
        <w:tc>
          <w:tcPr>
            <w:tcW w:w="2268" w:type="dxa"/>
          </w:tcPr>
          <w:p w14:paraId="5096870E" w14:textId="77777777" w:rsidR="00C57E99" w:rsidRPr="008B6621" w:rsidRDefault="00C57E99" w:rsidP="00E94440">
            <w:pPr>
              <w:pStyle w:val="StructureTableList"/>
            </w:pPr>
          </w:p>
        </w:tc>
        <w:tc>
          <w:tcPr>
            <w:tcW w:w="425" w:type="dxa"/>
          </w:tcPr>
          <w:p w14:paraId="39C8069E" w14:textId="77777777" w:rsidR="00C57E99" w:rsidRPr="004D3A09" w:rsidRDefault="00C57E99" w:rsidP="00E94440">
            <w:pPr>
              <w:pStyle w:val="StructureTableList"/>
              <w:rPr>
                <w:highlight w:val="yellow"/>
              </w:rPr>
            </w:pPr>
            <w:r w:rsidRPr="004D3A09">
              <w:rPr>
                <w:highlight w:val="yellow"/>
              </w:rPr>
              <w:t>•</w:t>
            </w:r>
          </w:p>
        </w:tc>
        <w:tc>
          <w:tcPr>
            <w:tcW w:w="3686" w:type="dxa"/>
          </w:tcPr>
          <w:p w14:paraId="49B2AFC4" w14:textId="77777777" w:rsidR="00C57E99" w:rsidRPr="008B6621" w:rsidRDefault="00C57E99" w:rsidP="00E94440">
            <w:pPr>
              <w:pStyle w:val="StructureTableList"/>
            </w:pPr>
            <w:r w:rsidRPr="008B6621">
              <w:t>unprecedented match *L / 27 occurances corrected, 1 left unchanged. *L</w:t>
            </w:r>
            <w:r>
              <w:t xml:space="preserve"> *L</w:t>
            </w:r>
          </w:p>
        </w:tc>
      </w:tr>
      <w:tr w:rsidR="00C57E99" w:rsidRPr="008B6621" w14:paraId="078E8F07" w14:textId="77777777" w:rsidTr="00E94440">
        <w:trPr>
          <w:trHeight w:val="170"/>
        </w:trPr>
        <w:tc>
          <w:tcPr>
            <w:tcW w:w="2268" w:type="dxa"/>
          </w:tcPr>
          <w:p w14:paraId="1A61B0C1" w14:textId="77777777" w:rsidR="00C57E99" w:rsidRPr="008B6621" w:rsidRDefault="00C57E99" w:rsidP="00E94440">
            <w:pPr>
              <w:pStyle w:val="StructureTableList"/>
              <w:rPr>
                <w:highlight w:val="green"/>
              </w:rPr>
            </w:pPr>
            <w:r w:rsidRPr="008B6621">
              <w:rPr>
                <w:highlight w:val="green"/>
              </w:rPr>
              <w:t>|</w:t>
            </w:r>
            <w:r w:rsidRPr="008B6621">
              <w:rPr>
                <w:highlight w:val="yellow"/>
              </w:rPr>
              <w:t>Araf</w:t>
            </w:r>
            <w:r w:rsidRPr="008B6621">
              <w:rPr>
                <w:highlight w:val="green"/>
              </w:rPr>
              <w:t>|</w:t>
            </w:r>
          </w:p>
        </w:tc>
        <w:tc>
          <w:tcPr>
            <w:tcW w:w="425" w:type="dxa"/>
          </w:tcPr>
          <w:p w14:paraId="30C68EFE" w14:textId="77777777" w:rsidR="00C57E99" w:rsidRPr="008B6621" w:rsidRDefault="00C57E99" w:rsidP="00E94440">
            <w:pPr>
              <w:pStyle w:val="StructureTableList"/>
            </w:pPr>
            <w:r w:rsidRPr="008B6621">
              <w:t>1</w:t>
            </w:r>
          </w:p>
        </w:tc>
        <w:tc>
          <w:tcPr>
            <w:tcW w:w="2268" w:type="dxa"/>
          </w:tcPr>
          <w:p w14:paraId="4C686690" w14:textId="77777777" w:rsidR="00C57E99" w:rsidRPr="008B6621" w:rsidRDefault="00C57E99" w:rsidP="00E94440">
            <w:pPr>
              <w:pStyle w:val="StructureTableList"/>
            </w:pPr>
          </w:p>
        </w:tc>
        <w:tc>
          <w:tcPr>
            <w:tcW w:w="425" w:type="dxa"/>
          </w:tcPr>
          <w:p w14:paraId="5C33764E"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3D4E7FED" w14:textId="77777777" w:rsidR="00C57E99" w:rsidRPr="008B6621" w:rsidRDefault="00C57E99" w:rsidP="00E94440">
            <w:pPr>
              <w:pStyle w:val="StructureTableList"/>
            </w:pPr>
            <w:r w:rsidRPr="008B6621">
              <w:t>unprecedented match</w:t>
            </w:r>
            <w:r>
              <w:t xml:space="preserve"> *L *L</w:t>
            </w:r>
            <w:r w:rsidR="00F04A42">
              <w:t xml:space="preserve"> *L</w:t>
            </w:r>
          </w:p>
        </w:tc>
      </w:tr>
      <w:tr w:rsidR="00C57E99" w:rsidRPr="008B6621" w14:paraId="0FDEB928" w14:textId="77777777" w:rsidTr="00E94440">
        <w:trPr>
          <w:trHeight w:val="170"/>
        </w:trPr>
        <w:tc>
          <w:tcPr>
            <w:tcW w:w="2268" w:type="dxa"/>
          </w:tcPr>
          <w:p w14:paraId="0311B08D"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Áár-i-Qalam-i-Aʿlá</w:t>
            </w:r>
            <w:r w:rsidRPr="008B6621">
              <w:rPr>
                <w:rStyle w:val="BookTitle"/>
                <w:highlight w:val="green"/>
              </w:rPr>
              <w:t>|</w:t>
            </w:r>
          </w:p>
        </w:tc>
        <w:tc>
          <w:tcPr>
            <w:tcW w:w="425" w:type="dxa"/>
          </w:tcPr>
          <w:p w14:paraId="58AEBCC1" w14:textId="77777777" w:rsidR="00C57E99" w:rsidRPr="008B6621" w:rsidRDefault="00C57E99" w:rsidP="00E94440">
            <w:pPr>
              <w:pStyle w:val="StructureTableList"/>
            </w:pPr>
            <w:r w:rsidRPr="008B6621">
              <w:t>1</w:t>
            </w:r>
          </w:p>
        </w:tc>
        <w:tc>
          <w:tcPr>
            <w:tcW w:w="2268" w:type="dxa"/>
          </w:tcPr>
          <w:p w14:paraId="428C2669" w14:textId="77777777" w:rsidR="00C57E99" w:rsidRPr="008B6621" w:rsidRDefault="00C57E99" w:rsidP="00E94440">
            <w:pPr>
              <w:pStyle w:val="StructureTableList"/>
            </w:pPr>
          </w:p>
        </w:tc>
        <w:tc>
          <w:tcPr>
            <w:tcW w:w="425" w:type="dxa"/>
          </w:tcPr>
          <w:p w14:paraId="15AA6303" w14:textId="77777777" w:rsidR="00C57E99" w:rsidRPr="004D3A09" w:rsidRDefault="00C57E99" w:rsidP="00E94440">
            <w:pPr>
              <w:pStyle w:val="StructureTableList"/>
              <w:rPr>
                <w:highlight w:val="yellow"/>
              </w:rPr>
            </w:pPr>
            <w:r w:rsidRPr="004D3A09">
              <w:rPr>
                <w:highlight w:val="yellow"/>
              </w:rPr>
              <w:t>•ok</w:t>
            </w:r>
          </w:p>
        </w:tc>
        <w:tc>
          <w:tcPr>
            <w:tcW w:w="3686" w:type="dxa"/>
          </w:tcPr>
          <w:p w14:paraId="44A52DE6" w14:textId="77777777" w:rsidR="00C57E99" w:rsidRPr="008B6621" w:rsidRDefault="00C57E99" w:rsidP="00E94440">
            <w:pPr>
              <w:pStyle w:val="StructureTableList"/>
            </w:pPr>
            <w:r w:rsidRPr="008B6621">
              <w:t>unprecedented match *l</w:t>
            </w:r>
          </w:p>
        </w:tc>
      </w:tr>
      <w:tr w:rsidR="00C57E99" w:rsidRPr="008B6621" w14:paraId="630D3AF1" w14:textId="77777777" w:rsidTr="00E94440">
        <w:trPr>
          <w:trHeight w:val="170"/>
        </w:trPr>
        <w:tc>
          <w:tcPr>
            <w:tcW w:w="2268" w:type="dxa"/>
          </w:tcPr>
          <w:p w14:paraId="6E71FCE2" w14:textId="77777777" w:rsidR="00C57E99" w:rsidRPr="008B6621" w:rsidRDefault="00C57E99" w:rsidP="00E94440">
            <w:pPr>
              <w:pStyle w:val="StructureTableList"/>
              <w:rPr>
                <w:highlight w:val="green"/>
              </w:rPr>
            </w:pPr>
            <w:r w:rsidRPr="008B6621">
              <w:rPr>
                <w:highlight w:val="green"/>
              </w:rPr>
              <w:t>|</w:t>
            </w:r>
            <w:r w:rsidRPr="008B6621">
              <w:rPr>
                <w:highlight w:val="yellow"/>
              </w:rPr>
              <w:t>Bá</w:t>
            </w:r>
            <w:r w:rsidRPr="008B6621">
              <w:rPr>
                <w:highlight w:val="green"/>
              </w:rPr>
              <w:t>|</w:t>
            </w:r>
          </w:p>
        </w:tc>
        <w:tc>
          <w:tcPr>
            <w:tcW w:w="425" w:type="dxa"/>
          </w:tcPr>
          <w:p w14:paraId="25FF63A3" w14:textId="77777777" w:rsidR="00C57E99" w:rsidRPr="008B6621" w:rsidRDefault="00C57E99" w:rsidP="00E94440">
            <w:pPr>
              <w:pStyle w:val="StructureTableList"/>
            </w:pPr>
            <w:r w:rsidRPr="008B6621">
              <w:t>1</w:t>
            </w:r>
          </w:p>
        </w:tc>
        <w:tc>
          <w:tcPr>
            <w:tcW w:w="2268" w:type="dxa"/>
          </w:tcPr>
          <w:p w14:paraId="519E2FAB" w14:textId="77777777" w:rsidR="00C57E99" w:rsidRPr="008B6621" w:rsidRDefault="00C57E99" w:rsidP="00E94440">
            <w:pPr>
              <w:pStyle w:val="StructureTableList"/>
            </w:pPr>
          </w:p>
        </w:tc>
        <w:tc>
          <w:tcPr>
            <w:tcW w:w="425" w:type="dxa"/>
          </w:tcPr>
          <w:p w14:paraId="3C978997"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C8630DC" w14:textId="77777777" w:rsidR="00C57E99" w:rsidRPr="008B6621" w:rsidRDefault="00C57E99" w:rsidP="00E94440">
            <w:pPr>
              <w:pStyle w:val="StructureTableList"/>
            </w:pPr>
            <w:r w:rsidRPr="008B6621">
              <w:t>unprecedented match</w:t>
            </w:r>
          </w:p>
        </w:tc>
      </w:tr>
      <w:tr w:rsidR="00C57E99" w:rsidRPr="008B6621" w14:paraId="6B7B963B" w14:textId="77777777" w:rsidTr="00E94440">
        <w:trPr>
          <w:trHeight w:val="170"/>
        </w:trPr>
        <w:tc>
          <w:tcPr>
            <w:tcW w:w="2268" w:type="dxa"/>
          </w:tcPr>
          <w:p w14:paraId="0D9B1349" w14:textId="77777777" w:rsidR="00C57E99" w:rsidRPr="008B6621" w:rsidRDefault="00C57E99" w:rsidP="00E94440">
            <w:pPr>
              <w:pStyle w:val="StructureTableList"/>
              <w:rPr>
                <w:highlight w:val="green"/>
              </w:rPr>
            </w:pPr>
            <w:r w:rsidRPr="008B6621">
              <w:rPr>
                <w:highlight w:val="green"/>
              </w:rPr>
              <w:t>|</w:t>
            </w:r>
            <w:r w:rsidRPr="008B6621">
              <w:rPr>
                <w:highlight w:val="yellow"/>
              </w:rPr>
              <w:t>Báb</w:t>
            </w:r>
            <w:r w:rsidRPr="008B6621">
              <w:rPr>
                <w:highlight w:val="green"/>
              </w:rPr>
              <w:t>|</w:t>
            </w:r>
          </w:p>
        </w:tc>
        <w:tc>
          <w:tcPr>
            <w:tcW w:w="425" w:type="dxa"/>
          </w:tcPr>
          <w:p w14:paraId="113F81EF" w14:textId="77777777" w:rsidR="00C57E99" w:rsidRPr="008B6621" w:rsidRDefault="00C57E99" w:rsidP="00E94440">
            <w:pPr>
              <w:pStyle w:val="StructureTableList"/>
            </w:pPr>
            <w:r w:rsidRPr="008B6621">
              <w:t>340</w:t>
            </w:r>
          </w:p>
        </w:tc>
        <w:tc>
          <w:tcPr>
            <w:tcW w:w="2268" w:type="dxa"/>
          </w:tcPr>
          <w:p w14:paraId="4C6859F5" w14:textId="77777777" w:rsidR="00C57E99" w:rsidRPr="008B6621" w:rsidRDefault="00C57E99" w:rsidP="00E94440">
            <w:pPr>
              <w:pStyle w:val="StructureTableList"/>
            </w:pPr>
          </w:p>
        </w:tc>
        <w:tc>
          <w:tcPr>
            <w:tcW w:w="425" w:type="dxa"/>
          </w:tcPr>
          <w:p w14:paraId="5A4FE551" w14:textId="77777777" w:rsidR="00C57E99" w:rsidRPr="004D3A09" w:rsidRDefault="00C57E99" w:rsidP="00E94440">
            <w:pPr>
              <w:pStyle w:val="StructureTableList"/>
              <w:rPr>
                <w:highlight w:val="yellow"/>
              </w:rPr>
            </w:pPr>
            <w:r w:rsidRPr="004D3A09">
              <w:rPr>
                <w:highlight w:val="yellow"/>
              </w:rPr>
              <w:t>•ok</w:t>
            </w:r>
          </w:p>
        </w:tc>
        <w:tc>
          <w:tcPr>
            <w:tcW w:w="3686" w:type="dxa"/>
          </w:tcPr>
          <w:p w14:paraId="461D420C" w14:textId="77777777" w:rsidR="00C57E99" w:rsidRPr="008B6621" w:rsidRDefault="00C57E99" w:rsidP="00E94440">
            <w:pPr>
              <w:pStyle w:val="StructureTableList"/>
            </w:pPr>
            <w:r w:rsidRPr="008B6621">
              <w:t>match</w:t>
            </w:r>
          </w:p>
        </w:tc>
      </w:tr>
      <w:tr w:rsidR="00C57E99" w:rsidRPr="008B6621" w14:paraId="13B37043" w14:textId="77777777" w:rsidTr="00E94440">
        <w:trPr>
          <w:trHeight w:val="170"/>
        </w:trPr>
        <w:tc>
          <w:tcPr>
            <w:tcW w:w="2268" w:type="dxa"/>
          </w:tcPr>
          <w:p w14:paraId="7F3F4765" w14:textId="77777777" w:rsidR="00C57E99" w:rsidRPr="008B6621" w:rsidRDefault="00C57E99" w:rsidP="00E94440">
            <w:pPr>
              <w:pStyle w:val="StructureTableList"/>
              <w:rPr>
                <w:rStyle w:val="BookTitle"/>
                <w:highlight w:val="green"/>
              </w:rPr>
            </w:pPr>
            <w:r w:rsidRPr="008B6621">
              <w:rPr>
                <w:rStyle w:val="referenceauthor"/>
                <w:highlight w:val="green"/>
              </w:rPr>
              <w:t>|</w:t>
            </w:r>
            <w:r w:rsidRPr="008B6621">
              <w:rPr>
                <w:rStyle w:val="referenceauthor"/>
                <w:highlight w:val="yellow"/>
              </w:rPr>
              <w:t>BÁB</w:t>
            </w:r>
            <w:r w:rsidRPr="008B6621">
              <w:rPr>
                <w:rStyle w:val="referenceauthor"/>
                <w:highlight w:val="green"/>
              </w:rPr>
              <w:t>|</w:t>
            </w:r>
          </w:p>
        </w:tc>
        <w:tc>
          <w:tcPr>
            <w:tcW w:w="425" w:type="dxa"/>
          </w:tcPr>
          <w:p w14:paraId="39A2F889" w14:textId="77777777" w:rsidR="00C57E99" w:rsidRPr="008B6621" w:rsidRDefault="00C57E99" w:rsidP="00E94440">
            <w:pPr>
              <w:pStyle w:val="StructureTableList"/>
            </w:pPr>
            <w:r w:rsidRPr="008B6621">
              <w:t>5</w:t>
            </w:r>
          </w:p>
        </w:tc>
        <w:tc>
          <w:tcPr>
            <w:tcW w:w="2268" w:type="dxa"/>
          </w:tcPr>
          <w:p w14:paraId="3C256993" w14:textId="77777777" w:rsidR="00C57E99" w:rsidRPr="008B6621" w:rsidRDefault="00C57E99" w:rsidP="00E94440">
            <w:pPr>
              <w:pStyle w:val="StructureTableList"/>
            </w:pPr>
          </w:p>
        </w:tc>
        <w:tc>
          <w:tcPr>
            <w:tcW w:w="425" w:type="dxa"/>
          </w:tcPr>
          <w:p w14:paraId="02500306"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5290AFC1" w14:textId="77777777" w:rsidR="00C57E99" w:rsidRPr="008B6621" w:rsidRDefault="00C57E99" w:rsidP="00E94440">
            <w:pPr>
              <w:pStyle w:val="StructureTableList"/>
            </w:pPr>
            <w:r w:rsidRPr="008B6621">
              <w:t>fuzzy match (|Báb|)</w:t>
            </w:r>
            <w:r w:rsidR="00F04A42">
              <w:t xml:space="preserve"> *L</w:t>
            </w:r>
          </w:p>
        </w:tc>
      </w:tr>
      <w:tr w:rsidR="00C57E99" w:rsidRPr="008B6621" w14:paraId="5038A463" w14:textId="77777777" w:rsidTr="00E94440">
        <w:trPr>
          <w:trHeight w:val="170"/>
        </w:trPr>
        <w:tc>
          <w:tcPr>
            <w:tcW w:w="2268" w:type="dxa"/>
          </w:tcPr>
          <w:p w14:paraId="65E66918" w14:textId="77777777" w:rsidR="00C57E99" w:rsidRPr="008B6621" w:rsidRDefault="00C57E99" w:rsidP="00E94440">
            <w:pPr>
              <w:pStyle w:val="StructureTableList"/>
              <w:rPr>
                <w:highlight w:val="green"/>
              </w:rPr>
            </w:pPr>
            <w:r w:rsidRPr="008B6621">
              <w:rPr>
                <w:highlight w:val="green"/>
              </w:rPr>
              <w:t>|</w:t>
            </w:r>
            <w:r w:rsidRPr="008B6621">
              <w:rPr>
                <w:highlight w:val="yellow"/>
              </w:rPr>
              <w:t>Báb’s</w:t>
            </w:r>
            <w:r w:rsidRPr="008B6621">
              <w:rPr>
                <w:highlight w:val="green"/>
              </w:rPr>
              <w:t>|</w:t>
            </w:r>
          </w:p>
        </w:tc>
        <w:tc>
          <w:tcPr>
            <w:tcW w:w="425" w:type="dxa"/>
          </w:tcPr>
          <w:p w14:paraId="535AA4BF" w14:textId="77777777" w:rsidR="00C57E99" w:rsidRPr="008B6621" w:rsidRDefault="00C57E99" w:rsidP="00E94440">
            <w:pPr>
              <w:pStyle w:val="StructureTableList"/>
            </w:pPr>
            <w:r w:rsidRPr="008B6621">
              <w:t>29</w:t>
            </w:r>
          </w:p>
        </w:tc>
        <w:tc>
          <w:tcPr>
            <w:tcW w:w="2268" w:type="dxa"/>
          </w:tcPr>
          <w:p w14:paraId="576F03DC" w14:textId="77777777" w:rsidR="00C57E99" w:rsidRPr="008B6621" w:rsidRDefault="00C57E99" w:rsidP="00E94440">
            <w:pPr>
              <w:pStyle w:val="StructureTableList"/>
            </w:pPr>
          </w:p>
        </w:tc>
        <w:tc>
          <w:tcPr>
            <w:tcW w:w="425" w:type="dxa"/>
          </w:tcPr>
          <w:p w14:paraId="58F3EBE8" w14:textId="77777777" w:rsidR="00C57E99" w:rsidRPr="003357E2" w:rsidRDefault="00C57E99" w:rsidP="00E94440">
            <w:pPr>
              <w:pStyle w:val="StructureTableList"/>
              <w:rPr>
                <w:highlight w:val="magenta"/>
              </w:rPr>
            </w:pPr>
            <w:r w:rsidRPr="003357E2">
              <w:rPr>
                <w:highlight w:val="magenta"/>
              </w:rPr>
              <w:t>•ok en</w:t>
            </w:r>
          </w:p>
        </w:tc>
        <w:tc>
          <w:tcPr>
            <w:tcW w:w="3686" w:type="dxa"/>
          </w:tcPr>
          <w:p w14:paraId="20AE0D15" w14:textId="77777777" w:rsidR="00C57E99" w:rsidRPr="008B6621" w:rsidRDefault="00C57E99" w:rsidP="00E94440">
            <w:pPr>
              <w:pStyle w:val="StructureTableList"/>
            </w:pPr>
            <w:r w:rsidRPr="008B6621">
              <w:t>---</w:t>
            </w:r>
          </w:p>
        </w:tc>
      </w:tr>
      <w:tr w:rsidR="00C57E99" w:rsidRPr="008B6621" w14:paraId="33E04271" w14:textId="77777777" w:rsidTr="00E94440">
        <w:trPr>
          <w:trHeight w:val="170"/>
        </w:trPr>
        <w:tc>
          <w:tcPr>
            <w:tcW w:w="2268" w:type="dxa"/>
          </w:tcPr>
          <w:p w14:paraId="280747ED" w14:textId="77777777" w:rsidR="00C57E99" w:rsidRPr="008B6621" w:rsidRDefault="00C57E99" w:rsidP="00E94440">
            <w:pPr>
              <w:pStyle w:val="StructureTableList"/>
              <w:rPr>
                <w:highlight w:val="green"/>
              </w:rPr>
            </w:pPr>
            <w:r w:rsidRPr="008B6621">
              <w:rPr>
                <w:highlight w:val="green"/>
              </w:rPr>
              <w:t>|</w:t>
            </w:r>
            <w:r w:rsidRPr="008B6621">
              <w:rPr>
                <w:highlight w:val="yellow"/>
              </w:rPr>
              <w:t>BÁB’S</w:t>
            </w:r>
            <w:r w:rsidRPr="008B6621">
              <w:rPr>
                <w:highlight w:val="green"/>
              </w:rPr>
              <w:t>|</w:t>
            </w:r>
          </w:p>
        </w:tc>
        <w:tc>
          <w:tcPr>
            <w:tcW w:w="425" w:type="dxa"/>
          </w:tcPr>
          <w:p w14:paraId="3A5F2065" w14:textId="77777777" w:rsidR="00C57E99" w:rsidRPr="008B6621" w:rsidRDefault="00C57E99" w:rsidP="00E94440">
            <w:pPr>
              <w:pStyle w:val="StructureTableList"/>
            </w:pPr>
            <w:r w:rsidRPr="008B6621">
              <w:t>1</w:t>
            </w:r>
          </w:p>
        </w:tc>
        <w:tc>
          <w:tcPr>
            <w:tcW w:w="2268" w:type="dxa"/>
          </w:tcPr>
          <w:p w14:paraId="6E6A9F9A" w14:textId="77777777" w:rsidR="00C57E99" w:rsidRPr="008B6621" w:rsidRDefault="00C57E99" w:rsidP="00E94440">
            <w:pPr>
              <w:pStyle w:val="StructureTableList"/>
            </w:pPr>
          </w:p>
        </w:tc>
        <w:tc>
          <w:tcPr>
            <w:tcW w:w="425" w:type="dxa"/>
          </w:tcPr>
          <w:p w14:paraId="0B79B9C7"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57D8D13F" w14:textId="77777777" w:rsidR="00C57E99" w:rsidRPr="008B6621" w:rsidRDefault="00C57E99" w:rsidP="00E94440">
            <w:pPr>
              <w:pStyle w:val="StructureTableList"/>
            </w:pPr>
            <w:r w:rsidRPr="008B6621">
              <w:t>--- *L *L</w:t>
            </w:r>
          </w:p>
        </w:tc>
      </w:tr>
      <w:tr w:rsidR="00C57E99" w:rsidRPr="008B6621" w14:paraId="56390680" w14:textId="77777777" w:rsidTr="00E94440">
        <w:trPr>
          <w:trHeight w:val="170"/>
        </w:trPr>
        <w:tc>
          <w:tcPr>
            <w:tcW w:w="2268" w:type="dxa"/>
          </w:tcPr>
          <w:p w14:paraId="3D61B9C0" w14:textId="77777777" w:rsidR="00C57E99" w:rsidRPr="008B6621" w:rsidRDefault="00C57E99" w:rsidP="00E94440">
            <w:pPr>
              <w:pStyle w:val="StructureTableList"/>
              <w:rPr>
                <w:highlight w:val="green"/>
              </w:rPr>
            </w:pPr>
            <w:r w:rsidRPr="008B6621">
              <w:rPr>
                <w:highlight w:val="green"/>
              </w:rPr>
              <w:t>|</w:t>
            </w:r>
            <w:r w:rsidRPr="008B6621">
              <w:rPr>
                <w:highlight w:val="yellow"/>
              </w:rPr>
              <w:t>Bábí</w:t>
            </w:r>
            <w:r w:rsidRPr="008B6621">
              <w:rPr>
                <w:highlight w:val="green"/>
              </w:rPr>
              <w:t>|</w:t>
            </w:r>
          </w:p>
        </w:tc>
        <w:tc>
          <w:tcPr>
            <w:tcW w:w="425" w:type="dxa"/>
          </w:tcPr>
          <w:p w14:paraId="691FC647" w14:textId="77777777" w:rsidR="00C57E99" w:rsidRPr="008B6621" w:rsidRDefault="00C57E99" w:rsidP="00E94440">
            <w:pPr>
              <w:pStyle w:val="StructureTableList"/>
            </w:pPr>
            <w:r w:rsidRPr="008B6621">
              <w:t>43</w:t>
            </w:r>
          </w:p>
        </w:tc>
        <w:tc>
          <w:tcPr>
            <w:tcW w:w="2268" w:type="dxa"/>
          </w:tcPr>
          <w:p w14:paraId="03066F3C" w14:textId="77777777" w:rsidR="00C57E99" w:rsidRPr="008B6621" w:rsidRDefault="00C57E99" w:rsidP="00E94440">
            <w:pPr>
              <w:pStyle w:val="StructureTableList"/>
            </w:pPr>
          </w:p>
        </w:tc>
        <w:tc>
          <w:tcPr>
            <w:tcW w:w="425" w:type="dxa"/>
          </w:tcPr>
          <w:p w14:paraId="28E5F151"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86783D3" w14:textId="77777777" w:rsidR="00C57E99" w:rsidRPr="008B6621" w:rsidRDefault="00C57E99" w:rsidP="00E94440">
            <w:pPr>
              <w:pStyle w:val="StructureTableList"/>
            </w:pPr>
            <w:r w:rsidRPr="008B6621">
              <w:t>match, 2 fuzzy matches (|Bábí|Bábí-|)</w:t>
            </w:r>
          </w:p>
        </w:tc>
      </w:tr>
      <w:tr w:rsidR="00C57E99" w:rsidRPr="008B6621" w14:paraId="36B7D904" w14:textId="77777777" w:rsidTr="00E94440">
        <w:trPr>
          <w:trHeight w:val="170"/>
        </w:trPr>
        <w:tc>
          <w:tcPr>
            <w:tcW w:w="2268" w:type="dxa"/>
          </w:tcPr>
          <w:p w14:paraId="64BB35F6" w14:textId="77777777" w:rsidR="00C57E99" w:rsidRPr="007A5498" w:rsidRDefault="00C57E99" w:rsidP="00E94440">
            <w:pPr>
              <w:pStyle w:val="StructureTableListSkipped"/>
              <w:rPr>
                <w:rStyle w:val="emphasisbyauthor"/>
                <w:highlight w:val="white"/>
              </w:rPr>
            </w:pPr>
            <w:r w:rsidRPr="007A5498">
              <w:rPr>
                <w:highlight w:val="white"/>
              </w:rPr>
              <w:t>|Babis|</w:t>
            </w:r>
          </w:p>
        </w:tc>
        <w:tc>
          <w:tcPr>
            <w:tcW w:w="425" w:type="dxa"/>
          </w:tcPr>
          <w:p w14:paraId="7D1219EC" w14:textId="77777777" w:rsidR="00C57E99" w:rsidRPr="008B6621" w:rsidRDefault="00C57E99" w:rsidP="00E94440">
            <w:pPr>
              <w:pStyle w:val="StructureTableListSkipped"/>
            </w:pPr>
          </w:p>
        </w:tc>
        <w:tc>
          <w:tcPr>
            <w:tcW w:w="2268" w:type="dxa"/>
          </w:tcPr>
          <w:p w14:paraId="3A7960BB" w14:textId="77777777" w:rsidR="00C57E99" w:rsidRPr="008B6621" w:rsidRDefault="00C57E99" w:rsidP="00E94440">
            <w:pPr>
              <w:pStyle w:val="StructureTableListSkipped"/>
            </w:pPr>
          </w:p>
        </w:tc>
        <w:tc>
          <w:tcPr>
            <w:tcW w:w="425" w:type="dxa"/>
          </w:tcPr>
          <w:p w14:paraId="5D80B249" w14:textId="77777777" w:rsidR="00C57E99" w:rsidRPr="008B6621" w:rsidRDefault="00C57E99" w:rsidP="00E94440">
            <w:pPr>
              <w:pStyle w:val="StructureTableListSkipped"/>
            </w:pPr>
            <w:r>
              <w:t>skip</w:t>
            </w:r>
          </w:p>
        </w:tc>
        <w:tc>
          <w:tcPr>
            <w:tcW w:w="3686" w:type="dxa"/>
          </w:tcPr>
          <w:p w14:paraId="2D4477E2" w14:textId="77777777" w:rsidR="00C57E99" w:rsidRPr="008B6621" w:rsidRDefault="00C57E99" w:rsidP="00E94440">
            <w:pPr>
              <w:pStyle w:val="StructureTableListSkipped"/>
            </w:pPr>
            <w:r w:rsidRPr="008B6621">
              <w:t>---</w:t>
            </w:r>
          </w:p>
        </w:tc>
      </w:tr>
      <w:tr w:rsidR="00C57E99" w:rsidRPr="008B6621" w14:paraId="6256DC56" w14:textId="77777777" w:rsidTr="00E94440">
        <w:trPr>
          <w:trHeight w:val="170"/>
        </w:trPr>
        <w:tc>
          <w:tcPr>
            <w:tcW w:w="2268" w:type="dxa"/>
          </w:tcPr>
          <w:p w14:paraId="460D45F8"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Bábís</w:t>
            </w:r>
            <w:r w:rsidRPr="008B6621">
              <w:rPr>
                <w:highlight w:val="green"/>
              </w:rPr>
              <w:t>|</w:t>
            </w:r>
          </w:p>
        </w:tc>
        <w:tc>
          <w:tcPr>
            <w:tcW w:w="425" w:type="dxa"/>
          </w:tcPr>
          <w:p w14:paraId="06421AEE" w14:textId="77777777" w:rsidR="00C57E99" w:rsidRPr="008B6621" w:rsidRDefault="00C57E99" w:rsidP="00E94440">
            <w:pPr>
              <w:pStyle w:val="StructureTableList"/>
            </w:pPr>
            <w:r w:rsidRPr="008B6621">
              <w:t>32</w:t>
            </w:r>
          </w:p>
        </w:tc>
        <w:tc>
          <w:tcPr>
            <w:tcW w:w="2268" w:type="dxa"/>
          </w:tcPr>
          <w:p w14:paraId="310FDC27" w14:textId="77777777" w:rsidR="00C57E99" w:rsidRPr="008B6621" w:rsidRDefault="00C57E99" w:rsidP="00E94440">
            <w:pPr>
              <w:pStyle w:val="StructureTableList"/>
            </w:pPr>
          </w:p>
        </w:tc>
        <w:tc>
          <w:tcPr>
            <w:tcW w:w="425" w:type="dxa"/>
          </w:tcPr>
          <w:p w14:paraId="487D86C7" w14:textId="77777777" w:rsidR="00C57E99" w:rsidRPr="003357E2" w:rsidRDefault="00C57E99" w:rsidP="00E94440">
            <w:pPr>
              <w:pStyle w:val="StructureTableList"/>
              <w:rPr>
                <w:highlight w:val="magenta"/>
              </w:rPr>
            </w:pPr>
            <w:r w:rsidRPr="003357E2">
              <w:rPr>
                <w:highlight w:val="magenta"/>
              </w:rPr>
              <w:t>•ok en</w:t>
            </w:r>
          </w:p>
        </w:tc>
        <w:tc>
          <w:tcPr>
            <w:tcW w:w="3686" w:type="dxa"/>
          </w:tcPr>
          <w:p w14:paraId="12A86C7E" w14:textId="77777777" w:rsidR="00C57E99" w:rsidRPr="008B6621" w:rsidRDefault="00C57E99" w:rsidP="00E94440">
            <w:pPr>
              <w:pStyle w:val="StructureTableList"/>
            </w:pPr>
            <w:r w:rsidRPr="008B6621">
              <w:t>---</w:t>
            </w:r>
          </w:p>
        </w:tc>
      </w:tr>
      <w:tr w:rsidR="00C57E99" w:rsidRPr="008B6621" w14:paraId="2E936E4D" w14:textId="77777777" w:rsidTr="00E94440">
        <w:trPr>
          <w:trHeight w:val="170"/>
        </w:trPr>
        <w:tc>
          <w:tcPr>
            <w:tcW w:w="2268" w:type="dxa"/>
          </w:tcPr>
          <w:p w14:paraId="394FC2C8"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Badat</w:t>
            </w:r>
            <w:r w:rsidRPr="008B6621">
              <w:rPr>
                <w:highlight w:val="green"/>
              </w:rPr>
              <w:t>|</w:t>
            </w:r>
          </w:p>
        </w:tc>
        <w:tc>
          <w:tcPr>
            <w:tcW w:w="425" w:type="dxa"/>
          </w:tcPr>
          <w:p w14:paraId="43F04FF1" w14:textId="77777777" w:rsidR="00C57E99" w:rsidRPr="008B6621" w:rsidRDefault="00C57E99" w:rsidP="00E94440">
            <w:pPr>
              <w:pStyle w:val="StructureTableList"/>
            </w:pPr>
            <w:r w:rsidRPr="008B6621">
              <w:t>9</w:t>
            </w:r>
          </w:p>
        </w:tc>
        <w:tc>
          <w:tcPr>
            <w:tcW w:w="2268" w:type="dxa"/>
          </w:tcPr>
          <w:p w14:paraId="7537AFDB" w14:textId="77777777" w:rsidR="00C57E99" w:rsidRPr="008B6621" w:rsidRDefault="00C57E99" w:rsidP="00E94440">
            <w:pPr>
              <w:pStyle w:val="StructureTableList"/>
            </w:pPr>
          </w:p>
        </w:tc>
        <w:tc>
          <w:tcPr>
            <w:tcW w:w="425" w:type="dxa"/>
          </w:tcPr>
          <w:p w14:paraId="7462668E" w14:textId="77777777" w:rsidR="00C57E99" w:rsidRPr="004D3A09" w:rsidRDefault="00C57E99" w:rsidP="00E94440">
            <w:pPr>
              <w:pStyle w:val="StructureTableList"/>
              <w:rPr>
                <w:highlight w:val="yellow"/>
              </w:rPr>
            </w:pPr>
            <w:r w:rsidRPr="004D3A09">
              <w:rPr>
                <w:highlight w:val="yellow"/>
              </w:rPr>
              <w:t>•ok</w:t>
            </w:r>
          </w:p>
        </w:tc>
        <w:tc>
          <w:tcPr>
            <w:tcW w:w="3686" w:type="dxa"/>
          </w:tcPr>
          <w:p w14:paraId="7E055B7B" w14:textId="77777777" w:rsidR="00C57E99" w:rsidRPr="008B6621" w:rsidRDefault="00C57E99" w:rsidP="00E94440">
            <w:pPr>
              <w:pStyle w:val="StructureTableList"/>
            </w:pPr>
            <w:r w:rsidRPr="008B6621">
              <w:t>unprecedented match</w:t>
            </w:r>
          </w:p>
        </w:tc>
      </w:tr>
      <w:tr w:rsidR="00C57E99" w:rsidRPr="008B6621" w14:paraId="20FBE632" w14:textId="77777777" w:rsidTr="00E94440">
        <w:trPr>
          <w:trHeight w:val="170"/>
        </w:trPr>
        <w:tc>
          <w:tcPr>
            <w:tcW w:w="2268" w:type="dxa"/>
          </w:tcPr>
          <w:p w14:paraId="68FB5A1C" w14:textId="77777777" w:rsidR="00C57E99" w:rsidRPr="00865A8E" w:rsidRDefault="00C57E99" w:rsidP="00E94440">
            <w:pPr>
              <w:pStyle w:val="StructureTableListSkipped"/>
              <w:rPr>
                <w:highlight w:val="white"/>
              </w:rPr>
            </w:pPr>
            <w:r w:rsidRPr="00865A8E">
              <w:rPr>
                <w:highlight w:val="white"/>
              </w:rPr>
              <w:t>|Badi'|</w:t>
            </w:r>
          </w:p>
        </w:tc>
        <w:tc>
          <w:tcPr>
            <w:tcW w:w="425" w:type="dxa"/>
          </w:tcPr>
          <w:p w14:paraId="0DBCD1B8" w14:textId="77777777" w:rsidR="00C57E99" w:rsidRPr="008B6621" w:rsidRDefault="00C57E99" w:rsidP="00E94440">
            <w:pPr>
              <w:pStyle w:val="StructureTableListSkipped"/>
            </w:pPr>
          </w:p>
        </w:tc>
        <w:tc>
          <w:tcPr>
            <w:tcW w:w="2268" w:type="dxa"/>
          </w:tcPr>
          <w:p w14:paraId="1FC648C0" w14:textId="77777777" w:rsidR="00C57E99" w:rsidRPr="008B6621" w:rsidRDefault="00C57E99" w:rsidP="00E94440">
            <w:pPr>
              <w:pStyle w:val="StructureTableListSkipped"/>
            </w:pPr>
            <w:r>
              <w:t>Badíʿ</w:t>
            </w:r>
          </w:p>
        </w:tc>
        <w:tc>
          <w:tcPr>
            <w:tcW w:w="425" w:type="dxa"/>
          </w:tcPr>
          <w:p w14:paraId="14E1BD7A" w14:textId="77777777" w:rsidR="00C57E99" w:rsidRPr="008B6621" w:rsidRDefault="00C57E99" w:rsidP="00E94440">
            <w:pPr>
              <w:pStyle w:val="StructureTableListSkipped"/>
            </w:pPr>
            <w:r w:rsidRPr="008B6621">
              <w:t>•</w:t>
            </w:r>
            <w:r>
              <w:t>skip</w:t>
            </w:r>
          </w:p>
        </w:tc>
        <w:tc>
          <w:tcPr>
            <w:tcW w:w="3686" w:type="dxa"/>
          </w:tcPr>
          <w:p w14:paraId="332EAEFD" w14:textId="77777777" w:rsidR="00C57E99" w:rsidRPr="008B6621" w:rsidRDefault="00C57E99" w:rsidP="00E94440">
            <w:pPr>
              <w:pStyle w:val="StructureTableListSkipped"/>
            </w:pPr>
            <w:r w:rsidRPr="008B6621">
              <w:t>2 fuzzy matches (|Badíʿ|Badíʿ-|)</w:t>
            </w:r>
            <w:r>
              <w:t xml:space="preserve"> *L *L / All 1 occurances corrected.</w:t>
            </w:r>
          </w:p>
        </w:tc>
      </w:tr>
      <w:tr w:rsidR="00C57E99" w:rsidRPr="008B6621" w14:paraId="5238ED92" w14:textId="77777777" w:rsidTr="00E94440">
        <w:trPr>
          <w:trHeight w:val="170"/>
        </w:trPr>
        <w:tc>
          <w:tcPr>
            <w:tcW w:w="2268" w:type="dxa"/>
          </w:tcPr>
          <w:p w14:paraId="7ABACE2C" w14:textId="77777777" w:rsidR="00C57E99" w:rsidRPr="008B6621" w:rsidRDefault="00C57E99" w:rsidP="00E94440">
            <w:pPr>
              <w:pStyle w:val="StructureTableList"/>
              <w:rPr>
                <w:highlight w:val="green"/>
              </w:rPr>
            </w:pPr>
            <w:r w:rsidRPr="008B6621">
              <w:rPr>
                <w:highlight w:val="green"/>
              </w:rPr>
              <w:t>|</w:t>
            </w:r>
            <w:r w:rsidRPr="008B6621">
              <w:rPr>
                <w:highlight w:val="yellow"/>
              </w:rPr>
              <w:t>Badíʿ</w:t>
            </w:r>
            <w:r w:rsidRPr="008B6621">
              <w:rPr>
                <w:highlight w:val="green"/>
              </w:rPr>
              <w:t>|</w:t>
            </w:r>
          </w:p>
        </w:tc>
        <w:tc>
          <w:tcPr>
            <w:tcW w:w="425" w:type="dxa"/>
          </w:tcPr>
          <w:p w14:paraId="6B846F29" w14:textId="77777777" w:rsidR="00C57E99" w:rsidRPr="008B6621" w:rsidRDefault="00C57E99" w:rsidP="00E94440">
            <w:pPr>
              <w:pStyle w:val="StructureTableList"/>
            </w:pPr>
            <w:r>
              <w:t>2</w:t>
            </w:r>
          </w:p>
        </w:tc>
        <w:tc>
          <w:tcPr>
            <w:tcW w:w="2268" w:type="dxa"/>
          </w:tcPr>
          <w:p w14:paraId="52A9576D" w14:textId="77777777" w:rsidR="00C57E99" w:rsidRPr="008B6621" w:rsidRDefault="00C57E99" w:rsidP="00E94440">
            <w:pPr>
              <w:pStyle w:val="StructureTableList"/>
            </w:pPr>
          </w:p>
        </w:tc>
        <w:tc>
          <w:tcPr>
            <w:tcW w:w="425" w:type="dxa"/>
          </w:tcPr>
          <w:p w14:paraId="458BE137" w14:textId="77777777" w:rsidR="00C57E99" w:rsidRPr="004D3A09" w:rsidRDefault="00C57E99" w:rsidP="00E94440">
            <w:pPr>
              <w:pStyle w:val="StructureTableList"/>
              <w:rPr>
                <w:highlight w:val="yellow"/>
              </w:rPr>
            </w:pPr>
            <w:r w:rsidRPr="004D3A09">
              <w:rPr>
                <w:highlight w:val="yellow"/>
              </w:rPr>
              <w:t>•ok</w:t>
            </w:r>
          </w:p>
        </w:tc>
        <w:tc>
          <w:tcPr>
            <w:tcW w:w="3686" w:type="dxa"/>
          </w:tcPr>
          <w:p w14:paraId="224BD50C" w14:textId="77777777" w:rsidR="00C57E99" w:rsidRPr="008B6621" w:rsidRDefault="00C57E99" w:rsidP="00E94440">
            <w:pPr>
              <w:pStyle w:val="StructureTableList"/>
            </w:pPr>
            <w:r w:rsidRPr="008B6621">
              <w:t>unprecedented match, 2 fuzzy matches (|Badíʿ|Badíʿ-|)</w:t>
            </w:r>
            <w:r>
              <w:t xml:space="preserve"> *L</w:t>
            </w:r>
          </w:p>
        </w:tc>
      </w:tr>
      <w:tr w:rsidR="00C57E99" w:rsidRPr="008B6621" w14:paraId="0050C79C" w14:textId="77777777" w:rsidTr="00E94440">
        <w:trPr>
          <w:trHeight w:val="170"/>
        </w:trPr>
        <w:tc>
          <w:tcPr>
            <w:tcW w:w="2268" w:type="dxa"/>
          </w:tcPr>
          <w:p w14:paraId="6CFEED6D" w14:textId="77777777" w:rsidR="00C57E99" w:rsidRPr="008B6621" w:rsidRDefault="00C57E99" w:rsidP="00E94440">
            <w:pPr>
              <w:pStyle w:val="StructureTableList"/>
              <w:rPr>
                <w:highlight w:val="green"/>
              </w:rPr>
            </w:pPr>
            <w:r w:rsidRPr="008B6621">
              <w:rPr>
                <w:highlight w:val="green"/>
              </w:rPr>
              <w:t>|</w:t>
            </w:r>
            <w:r w:rsidRPr="008B6621">
              <w:rPr>
                <w:highlight w:val="yellow"/>
              </w:rPr>
              <w:t>Badíʿu’lláh</w:t>
            </w:r>
            <w:r w:rsidRPr="008B6621">
              <w:rPr>
                <w:highlight w:val="green"/>
              </w:rPr>
              <w:t>|</w:t>
            </w:r>
          </w:p>
        </w:tc>
        <w:tc>
          <w:tcPr>
            <w:tcW w:w="425" w:type="dxa"/>
          </w:tcPr>
          <w:p w14:paraId="0AE76450" w14:textId="77777777" w:rsidR="00C57E99" w:rsidRPr="008B6621" w:rsidRDefault="00C57E99" w:rsidP="00E94440">
            <w:pPr>
              <w:pStyle w:val="StructureTableList"/>
            </w:pPr>
            <w:r w:rsidRPr="008B6621">
              <w:t>17</w:t>
            </w:r>
          </w:p>
        </w:tc>
        <w:tc>
          <w:tcPr>
            <w:tcW w:w="2268" w:type="dxa"/>
          </w:tcPr>
          <w:p w14:paraId="6A001253" w14:textId="77777777" w:rsidR="00C57E99" w:rsidRPr="008B6621" w:rsidRDefault="00C57E99" w:rsidP="00E94440">
            <w:pPr>
              <w:pStyle w:val="StructureTableList"/>
            </w:pPr>
          </w:p>
        </w:tc>
        <w:tc>
          <w:tcPr>
            <w:tcW w:w="425" w:type="dxa"/>
          </w:tcPr>
          <w:p w14:paraId="1FCBDC03" w14:textId="77777777" w:rsidR="00C57E99" w:rsidRPr="004D3A09" w:rsidRDefault="00C57E99" w:rsidP="00E94440">
            <w:pPr>
              <w:pStyle w:val="StructureTableList"/>
              <w:rPr>
                <w:highlight w:val="yellow"/>
              </w:rPr>
            </w:pPr>
            <w:r w:rsidRPr="004D3A09">
              <w:rPr>
                <w:highlight w:val="yellow"/>
              </w:rPr>
              <w:t>•ok</w:t>
            </w:r>
          </w:p>
        </w:tc>
        <w:tc>
          <w:tcPr>
            <w:tcW w:w="3686" w:type="dxa"/>
          </w:tcPr>
          <w:p w14:paraId="6AC41B1B" w14:textId="77777777" w:rsidR="00C57E99" w:rsidRPr="008B6621" w:rsidRDefault="00C57E99" w:rsidP="00E94440">
            <w:pPr>
              <w:pStyle w:val="StructureTableList"/>
            </w:pPr>
            <w:r w:rsidRPr="008B6621">
              <w:t>unprecedented match</w:t>
            </w:r>
          </w:p>
        </w:tc>
      </w:tr>
      <w:tr w:rsidR="00C57E99" w:rsidRPr="008B6621" w14:paraId="05779A78" w14:textId="77777777" w:rsidTr="00E94440">
        <w:trPr>
          <w:trHeight w:val="170"/>
        </w:trPr>
        <w:tc>
          <w:tcPr>
            <w:tcW w:w="2268" w:type="dxa"/>
          </w:tcPr>
          <w:p w14:paraId="36065542" w14:textId="77777777" w:rsidR="00C57E99" w:rsidRPr="008B6621" w:rsidRDefault="00C57E99" w:rsidP="00E94440">
            <w:pPr>
              <w:pStyle w:val="StructureTableList"/>
              <w:rPr>
                <w:highlight w:val="green"/>
              </w:rPr>
            </w:pPr>
            <w:r w:rsidRPr="008B6621">
              <w:rPr>
                <w:highlight w:val="green"/>
              </w:rPr>
              <w:t>|</w:t>
            </w:r>
            <w:r w:rsidRPr="008B6621">
              <w:rPr>
                <w:highlight w:val="yellow"/>
              </w:rPr>
              <w:t>Badíʿu’lláh’s</w:t>
            </w:r>
            <w:r w:rsidRPr="008B6621">
              <w:rPr>
                <w:highlight w:val="green"/>
              </w:rPr>
              <w:t>|</w:t>
            </w:r>
          </w:p>
        </w:tc>
        <w:tc>
          <w:tcPr>
            <w:tcW w:w="425" w:type="dxa"/>
          </w:tcPr>
          <w:p w14:paraId="2C01978D" w14:textId="77777777" w:rsidR="00C57E99" w:rsidRPr="008B6621" w:rsidRDefault="00C57E99" w:rsidP="00E94440">
            <w:pPr>
              <w:pStyle w:val="StructureTableList"/>
            </w:pPr>
            <w:r w:rsidRPr="008B6621">
              <w:t>2</w:t>
            </w:r>
          </w:p>
        </w:tc>
        <w:tc>
          <w:tcPr>
            <w:tcW w:w="2268" w:type="dxa"/>
          </w:tcPr>
          <w:p w14:paraId="541FC487" w14:textId="77777777" w:rsidR="00C57E99" w:rsidRPr="008B6621" w:rsidRDefault="00C57E99" w:rsidP="00E94440">
            <w:pPr>
              <w:pStyle w:val="StructureTableList"/>
            </w:pPr>
          </w:p>
        </w:tc>
        <w:tc>
          <w:tcPr>
            <w:tcW w:w="425" w:type="dxa"/>
          </w:tcPr>
          <w:p w14:paraId="61C353BF"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1D70A506" w14:textId="77777777" w:rsidR="00C57E99" w:rsidRPr="008B6621" w:rsidRDefault="00C57E99" w:rsidP="00E94440">
            <w:pPr>
              <w:pStyle w:val="StructureTableList"/>
            </w:pPr>
            <w:r w:rsidRPr="008B6621">
              <w:t>---</w:t>
            </w:r>
          </w:p>
        </w:tc>
      </w:tr>
      <w:tr w:rsidR="00C57E99" w:rsidRPr="008B6621" w14:paraId="32423F75" w14:textId="77777777" w:rsidTr="00E94440">
        <w:trPr>
          <w:trHeight w:val="170"/>
        </w:trPr>
        <w:tc>
          <w:tcPr>
            <w:tcW w:w="2268" w:type="dxa"/>
          </w:tcPr>
          <w:p w14:paraId="586DA56A" w14:textId="77777777" w:rsidR="00C57E99" w:rsidRPr="008B6621" w:rsidRDefault="00C57E99" w:rsidP="00E94440">
            <w:pPr>
              <w:pStyle w:val="StructureTableList"/>
              <w:rPr>
                <w:highlight w:val="green"/>
              </w:rPr>
            </w:pPr>
            <w:r w:rsidRPr="008B6621">
              <w:rPr>
                <w:highlight w:val="green"/>
              </w:rPr>
              <w:t>|</w:t>
            </w:r>
            <w:r w:rsidRPr="00E55002">
              <w:rPr>
                <w:highlight w:val="magenta"/>
              </w:rPr>
              <w:t>Badiullah</w:t>
            </w:r>
            <w:r w:rsidRPr="008B6621">
              <w:rPr>
                <w:highlight w:val="green"/>
              </w:rPr>
              <w:t>|</w:t>
            </w:r>
          </w:p>
        </w:tc>
        <w:tc>
          <w:tcPr>
            <w:tcW w:w="425" w:type="dxa"/>
          </w:tcPr>
          <w:p w14:paraId="016FB9B7" w14:textId="77777777" w:rsidR="00C57E99" w:rsidRPr="008B6621" w:rsidRDefault="00C57E99" w:rsidP="00E94440">
            <w:pPr>
              <w:pStyle w:val="StructureTableList"/>
            </w:pPr>
            <w:r w:rsidRPr="008B6621">
              <w:t>1</w:t>
            </w:r>
          </w:p>
        </w:tc>
        <w:tc>
          <w:tcPr>
            <w:tcW w:w="2268" w:type="dxa"/>
          </w:tcPr>
          <w:p w14:paraId="36344BAB" w14:textId="77777777" w:rsidR="00C57E99" w:rsidRPr="008B6621" w:rsidRDefault="00C57E99" w:rsidP="00E94440">
            <w:pPr>
              <w:pStyle w:val="StructureTableList"/>
            </w:pPr>
          </w:p>
        </w:tc>
        <w:tc>
          <w:tcPr>
            <w:tcW w:w="425" w:type="dxa"/>
          </w:tcPr>
          <w:p w14:paraId="0F479CB7"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4953E342" w14:textId="77777777" w:rsidR="00C57E99" w:rsidRPr="008B6621" w:rsidRDefault="00C57E99" w:rsidP="00E94440">
            <w:pPr>
              <w:pStyle w:val="StructureTableList"/>
            </w:pPr>
            <w:r w:rsidRPr="008B6621">
              <w:t>fuzzy match (|Badíʿu’lláh|)</w:t>
            </w:r>
            <w:r>
              <w:t xml:space="preserve"> *L *L</w:t>
            </w:r>
          </w:p>
        </w:tc>
      </w:tr>
      <w:tr w:rsidR="00C57E99" w:rsidRPr="008B6621" w14:paraId="214B9697" w14:textId="77777777" w:rsidTr="00E94440">
        <w:trPr>
          <w:trHeight w:val="170"/>
        </w:trPr>
        <w:tc>
          <w:tcPr>
            <w:tcW w:w="2268" w:type="dxa"/>
          </w:tcPr>
          <w:p w14:paraId="3289353C" w14:textId="77777777" w:rsidR="00C57E99" w:rsidRPr="008B6621" w:rsidRDefault="00C57E99" w:rsidP="00E94440">
            <w:pPr>
              <w:pStyle w:val="StructureTableList"/>
              <w:rPr>
                <w:highlight w:val="green"/>
              </w:rPr>
            </w:pPr>
            <w:r w:rsidRPr="008B6621">
              <w:rPr>
                <w:highlight w:val="green"/>
              </w:rPr>
              <w:t>|</w:t>
            </w:r>
            <w:r w:rsidRPr="008B6621">
              <w:rPr>
                <w:highlight w:val="yellow"/>
              </w:rPr>
              <w:t>Badru’d-Dín</w:t>
            </w:r>
            <w:r w:rsidRPr="008B6621">
              <w:rPr>
                <w:highlight w:val="green"/>
              </w:rPr>
              <w:t>|</w:t>
            </w:r>
          </w:p>
        </w:tc>
        <w:tc>
          <w:tcPr>
            <w:tcW w:w="425" w:type="dxa"/>
          </w:tcPr>
          <w:p w14:paraId="54CC0E72" w14:textId="77777777" w:rsidR="00C57E99" w:rsidRPr="008B6621" w:rsidRDefault="00C57E99" w:rsidP="00E94440">
            <w:pPr>
              <w:pStyle w:val="StructureTableList"/>
            </w:pPr>
            <w:r w:rsidRPr="008B6621">
              <w:t>1</w:t>
            </w:r>
          </w:p>
        </w:tc>
        <w:tc>
          <w:tcPr>
            <w:tcW w:w="2268" w:type="dxa"/>
          </w:tcPr>
          <w:p w14:paraId="3353087A" w14:textId="77777777" w:rsidR="00C57E99" w:rsidRPr="008B6621" w:rsidRDefault="00C57E99" w:rsidP="00E94440">
            <w:pPr>
              <w:pStyle w:val="StructureTableList"/>
            </w:pPr>
          </w:p>
        </w:tc>
        <w:tc>
          <w:tcPr>
            <w:tcW w:w="425" w:type="dxa"/>
          </w:tcPr>
          <w:p w14:paraId="1378FABA"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23377336" w14:textId="77777777" w:rsidR="00C57E99" w:rsidRPr="008B6621" w:rsidRDefault="00C57E99" w:rsidP="00E94440">
            <w:pPr>
              <w:pStyle w:val="StructureTableList"/>
            </w:pPr>
            <w:r w:rsidRPr="008B6621">
              <w:t>unprecedented match</w:t>
            </w:r>
            <w:r>
              <w:t xml:space="preserve"> *L</w:t>
            </w:r>
            <w:r w:rsidR="00F04A42">
              <w:t xml:space="preserve"> *L</w:t>
            </w:r>
          </w:p>
        </w:tc>
      </w:tr>
      <w:tr w:rsidR="00C57E99" w:rsidRPr="008B6621" w14:paraId="3589260F" w14:textId="77777777" w:rsidTr="00E94440">
        <w:trPr>
          <w:trHeight w:val="170"/>
        </w:trPr>
        <w:tc>
          <w:tcPr>
            <w:tcW w:w="2268" w:type="dxa"/>
          </w:tcPr>
          <w:p w14:paraId="6BDCECA1" w14:textId="77777777" w:rsidR="00C57E99" w:rsidRPr="007A5498" w:rsidRDefault="00C57E99" w:rsidP="00E94440">
            <w:pPr>
              <w:pStyle w:val="StructureTableListSkipped"/>
              <w:rPr>
                <w:highlight w:val="white"/>
              </w:rPr>
            </w:pPr>
            <w:r w:rsidRPr="007A5498">
              <w:rPr>
                <w:rStyle w:val="stilltoworkat"/>
                <w:highlight w:val="white"/>
              </w:rPr>
              <w:t>|Baha|</w:t>
            </w:r>
          </w:p>
        </w:tc>
        <w:tc>
          <w:tcPr>
            <w:tcW w:w="425" w:type="dxa"/>
          </w:tcPr>
          <w:p w14:paraId="156ECB29" w14:textId="77777777" w:rsidR="00C57E99" w:rsidRPr="008B6621" w:rsidRDefault="00C57E99" w:rsidP="00E94440">
            <w:pPr>
              <w:pStyle w:val="StructureTableListSkipped"/>
            </w:pPr>
          </w:p>
        </w:tc>
        <w:tc>
          <w:tcPr>
            <w:tcW w:w="2268" w:type="dxa"/>
          </w:tcPr>
          <w:p w14:paraId="5674A24F" w14:textId="77777777" w:rsidR="00C57E99" w:rsidRPr="008B6621" w:rsidRDefault="00C57E99" w:rsidP="00E94440">
            <w:pPr>
              <w:pStyle w:val="StructureTableListSkipped"/>
            </w:pPr>
          </w:p>
        </w:tc>
        <w:tc>
          <w:tcPr>
            <w:tcW w:w="425" w:type="dxa"/>
          </w:tcPr>
          <w:p w14:paraId="5383964D" w14:textId="77777777" w:rsidR="00C57E99" w:rsidRPr="008B6621" w:rsidRDefault="00C57E99" w:rsidP="00E94440">
            <w:pPr>
              <w:pStyle w:val="StructureTableListSkipped"/>
            </w:pPr>
            <w:r>
              <w:t>skip</w:t>
            </w:r>
          </w:p>
        </w:tc>
        <w:tc>
          <w:tcPr>
            <w:tcW w:w="3686" w:type="dxa"/>
          </w:tcPr>
          <w:p w14:paraId="7A29ED7F" w14:textId="77777777" w:rsidR="00C57E99" w:rsidRPr="008B6621" w:rsidRDefault="00C57E99" w:rsidP="00E94440">
            <w:pPr>
              <w:pStyle w:val="StructureTableListSkipped"/>
            </w:pPr>
            <w:r w:rsidRPr="008B6621">
              <w:t>fuzzy match (|Bahá|)</w:t>
            </w:r>
          </w:p>
        </w:tc>
      </w:tr>
      <w:tr w:rsidR="00C57E99" w:rsidRPr="008B6621" w14:paraId="5268C949" w14:textId="77777777" w:rsidTr="00E94440">
        <w:trPr>
          <w:trHeight w:val="170"/>
        </w:trPr>
        <w:tc>
          <w:tcPr>
            <w:tcW w:w="2268" w:type="dxa"/>
          </w:tcPr>
          <w:p w14:paraId="6985F047" w14:textId="77777777" w:rsidR="00C57E99" w:rsidRPr="008B6621" w:rsidRDefault="00C57E99" w:rsidP="00E94440">
            <w:pPr>
              <w:pStyle w:val="StructureTableList"/>
              <w:rPr>
                <w:highlight w:val="green"/>
              </w:rPr>
            </w:pPr>
            <w:r w:rsidRPr="008B6621">
              <w:rPr>
                <w:highlight w:val="green"/>
              </w:rPr>
              <w:t>|</w:t>
            </w:r>
            <w:r w:rsidRPr="004D3A09">
              <w:rPr>
                <w:highlight w:val="yellow"/>
              </w:rPr>
              <w:t>Bahá</w:t>
            </w:r>
            <w:r w:rsidRPr="008B6621">
              <w:rPr>
                <w:highlight w:val="green"/>
              </w:rPr>
              <w:t>|</w:t>
            </w:r>
          </w:p>
        </w:tc>
        <w:tc>
          <w:tcPr>
            <w:tcW w:w="425" w:type="dxa"/>
          </w:tcPr>
          <w:p w14:paraId="525FC409" w14:textId="77777777" w:rsidR="00C57E99" w:rsidRPr="008B6621" w:rsidRDefault="00C57E99" w:rsidP="00E94440">
            <w:pPr>
              <w:pStyle w:val="StructureTableList"/>
            </w:pPr>
            <w:r w:rsidRPr="008B6621">
              <w:t>36</w:t>
            </w:r>
          </w:p>
        </w:tc>
        <w:tc>
          <w:tcPr>
            <w:tcW w:w="2268" w:type="dxa"/>
          </w:tcPr>
          <w:p w14:paraId="3EF06ADB" w14:textId="77777777" w:rsidR="00C57E99" w:rsidRPr="008B6621" w:rsidRDefault="00C57E99" w:rsidP="00E94440">
            <w:pPr>
              <w:pStyle w:val="StructureTableList"/>
            </w:pPr>
          </w:p>
        </w:tc>
        <w:tc>
          <w:tcPr>
            <w:tcW w:w="425" w:type="dxa"/>
          </w:tcPr>
          <w:p w14:paraId="28402861" w14:textId="77777777" w:rsidR="00C57E99" w:rsidRPr="004D3A09" w:rsidRDefault="00C57E99" w:rsidP="00E94440">
            <w:pPr>
              <w:pStyle w:val="StructureTableList"/>
              <w:rPr>
                <w:highlight w:val="yellow"/>
              </w:rPr>
            </w:pPr>
            <w:r w:rsidRPr="004D3A09">
              <w:rPr>
                <w:highlight w:val="yellow"/>
              </w:rPr>
              <w:t>•ok</w:t>
            </w:r>
          </w:p>
        </w:tc>
        <w:tc>
          <w:tcPr>
            <w:tcW w:w="3686" w:type="dxa"/>
          </w:tcPr>
          <w:p w14:paraId="4059DC64" w14:textId="77777777" w:rsidR="00C57E99" w:rsidRPr="008B6621" w:rsidRDefault="00C57E99" w:rsidP="00E94440">
            <w:pPr>
              <w:pStyle w:val="StructureTableList"/>
            </w:pPr>
            <w:r w:rsidRPr="008B6621">
              <w:t>match</w:t>
            </w:r>
            <w:r>
              <w:t xml:space="preserve"> *L</w:t>
            </w:r>
          </w:p>
        </w:tc>
      </w:tr>
      <w:tr w:rsidR="00C57E99" w:rsidRPr="008B6621" w14:paraId="2A4DB56B" w14:textId="77777777" w:rsidTr="00E94440">
        <w:trPr>
          <w:trHeight w:val="170"/>
        </w:trPr>
        <w:tc>
          <w:tcPr>
            <w:tcW w:w="2268" w:type="dxa"/>
          </w:tcPr>
          <w:p w14:paraId="18FED102" w14:textId="77777777" w:rsidR="00C57E99" w:rsidRPr="007A5498" w:rsidRDefault="00C57E99" w:rsidP="00E94440">
            <w:pPr>
              <w:pStyle w:val="StructureTableListSkipped"/>
              <w:rPr>
                <w:highlight w:val="white"/>
              </w:rPr>
            </w:pPr>
            <w:r w:rsidRPr="007A5498">
              <w:rPr>
                <w:highlight w:val="white"/>
              </w:rPr>
              <w:t>|Baha’i|</w:t>
            </w:r>
          </w:p>
        </w:tc>
        <w:tc>
          <w:tcPr>
            <w:tcW w:w="425" w:type="dxa"/>
          </w:tcPr>
          <w:p w14:paraId="02A50B41" w14:textId="77777777" w:rsidR="00C57E99" w:rsidRPr="008B6621" w:rsidRDefault="00C57E99" w:rsidP="00E94440">
            <w:pPr>
              <w:pStyle w:val="StructureTableListSkipped"/>
            </w:pPr>
          </w:p>
        </w:tc>
        <w:tc>
          <w:tcPr>
            <w:tcW w:w="2268" w:type="dxa"/>
          </w:tcPr>
          <w:p w14:paraId="10AD61B5" w14:textId="77777777" w:rsidR="00C57E99" w:rsidRPr="008B6621" w:rsidRDefault="00C57E99" w:rsidP="00E94440">
            <w:pPr>
              <w:pStyle w:val="StructureTableListSkipped"/>
            </w:pPr>
          </w:p>
        </w:tc>
        <w:tc>
          <w:tcPr>
            <w:tcW w:w="425" w:type="dxa"/>
          </w:tcPr>
          <w:p w14:paraId="668A0CDC" w14:textId="77777777" w:rsidR="00C57E99" w:rsidRPr="008B6621" w:rsidRDefault="00C57E99" w:rsidP="00E94440">
            <w:pPr>
              <w:pStyle w:val="StructureTableListSkipped"/>
            </w:pPr>
            <w:r>
              <w:t>skip</w:t>
            </w:r>
          </w:p>
        </w:tc>
        <w:tc>
          <w:tcPr>
            <w:tcW w:w="3686" w:type="dxa"/>
          </w:tcPr>
          <w:p w14:paraId="591C35ED" w14:textId="77777777" w:rsidR="00C57E99" w:rsidRPr="008B6621" w:rsidRDefault="00C57E99" w:rsidP="00E94440">
            <w:pPr>
              <w:pStyle w:val="StructureTableListSkipped"/>
            </w:pPr>
            <w:r w:rsidRPr="008B6621">
              <w:t>5 fuzzy matches (|Bahá’í|Bahá’í-|bahá’í-|-Bahá’í|-Bahá’í-|)</w:t>
            </w:r>
          </w:p>
        </w:tc>
      </w:tr>
      <w:tr w:rsidR="00C57E99" w:rsidRPr="008B6621" w14:paraId="2C027846" w14:textId="77777777" w:rsidTr="00E94440">
        <w:trPr>
          <w:trHeight w:val="170"/>
        </w:trPr>
        <w:tc>
          <w:tcPr>
            <w:tcW w:w="2268" w:type="dxa"/>
          </w:tcPr>
          <w:p w14:paraId="02358811" w14:textId="77777777" w:rsidR="00C57E99" w:rsidRPr="00865A8E" w:rsidRDefault="00C57E99" w:rsidP="00E94440">
            <w:pPr>
              <w:pStyle w:val="StructureTableListSkipped"/>
              <w:rPr>
                <w:rStyle w:val="bibliographyauthor"/>
                <w:highlight w:val="white"/>
              </w:rPr>
            </w:pPr>
            <w:r w:rsidRPr="00865A8E">
              <w:rPr>
                <w:rStyle w:val="BookTitle"/>
                <w:highlight w:val="white"/>
              </w:rPr>
              <w:t>|Bahá’i|</w:t>
            </w:r>
          </w:p>
        </w:tc>
        <w:tc>
          <w:tcPr>
            <w:tcW w:w="425" w:type="dxa"/>
          </w:tcPr>
          <w:p w14:paraId="5AB19E82" w14:textId="77777777" w:rsidR="00C57E99" w:rsidRPr="008B6621" w:rsidRDefault="00C57E99" w:rsidP="00E94440">
            <w:pPr>
              <w:pStyle w:val="StructureTableListSkipped"/>
            </w:pPr>
          </w:p>
        </w:tc>
        <w:tc>
          <w:tcPr>
            <w:tcW w:w="2268" w:type="dxa"/>
          </w:tcPr>
          <w:p w14:paraId="6B1AD31E" w14:textId="77777777" w:rsidR="00C57E99" w:rsidRPr="008B6621" w:rsidRDefault="00C57E99" w:rsidP="00E94440">
            <w:pPr>
              <w:pStyle w:val="StructureTableListSkipped"/>
            </w:pPr>
          </w:p>
        </w:tc>
        <w:tc>
          <w:tcPr>
            <w:tcW w:w="425" w:type="dxa"/>
          </w:tcPr>
          <w:p w14:paraId="7F221A55" w14:textId="77777777" w:rsidR="00C57E99" w:rsidRPr="008B6621" w:rsidRDefault="00C57E99" w:rsidP="00E94440">
            <w:pPr>
              <w:pStyle w:val="StructureTableListSkipped"/>
            </w:pPr>
            <w:r>
              <w:t>skip</w:t>
            </w:r>
          </w:p>
        </w:tc>
        <w:tc>
          <w:tcPr>
            <w:tcW w:w="3686" w:type="dxa"/>
          </w:tcPr>
          <w:p w14:paraId="5A593992" w14:textId="77777777" w:rsidR="00C57E99" w:rsidRPr="008B6621" w:rsidRDefault="00C57E99" w:rsidP="00E94440">
            <w:pPr>
              <w:pStyle w:val="StructureTableListSkipped"/>
            </w:pPr>
            <w:r>
              <w:t xml:space="preserve"> *L *L *L</w:t>
            </w:r>
          </w:p>
        </w:tc>
      </w:tr>
      <w:tr w:rsidR="00C57E99" w:rsidRPr="008B6621" w14:paraId="3B3C26CC" w14:textId="77777777" w:rsidTr="00E94440">
        <w:trPr>
          <w:trHeight w:val="170"/>
        </w:trPr>
        <w:tc>
          <w:tcPr>
            <w:tcW w:w="2268" w:type="dxa"/>
          </w:tcPr>
          <w:p w14:paraId="75CCCDEC" w14:textId="77777777" w:rsidR="00C57E99" w:rsidRPr="007A5498" w:rsidRDefault="00C57E99" w:rsidP="00E94440">
            <w:pPr>
              <w:pStyle w:val="StructureTableListSkipped"/>
              <w:rPr>
                <w:rStyle w:val="referenceauthor"/>
                <w:highlight w:val="white"/>
              </w:rPr>
            </w:pPr>
            <w:r w:rsidRPr="007A5498">
              <w:rPr>
                <w:highlight w:val="white"/>
              </w:rPr>
              <w:t>|-</w:t>
            </w:r>
            <w:r w:rsidRPr="007A5498">
              <w:rPr>
                <w:rStyle w:val="BookTitle"/>
                <w:highlight w:val="white"/>
              </w:rPr>
              <w:t>Bahá’i|</w:t>
            </w:r>
          </w:p>
        </w:tc>
        <w:tc>
          <w:tcPr>
            <w:tcW w:w="425" w:type="dxa"/>
          </w:tcPr>
          <w:p w14:paraId="4D04D54A" w14:textId="77777777" w:rsidR="00C57E99" w:rsidRPr="008B6621" w:rsidRDefault="00C57E99" w:rsidP="00E94440">
            <w:pPr>
              <w:pStyle w:val="StructureTableListSkipped"/>
            </w:pPr>
          </w:p>
        </w:tc>
        <w:tc>
          <w:tcPr>
            <w:tcW w:w="2268" w:type="dxa"/>
          </w:tcPr>
          <w:p w14:paraId="4D7749C7" w14:textId="77777777" w:rsidR="00C57E99" w:rsidRPr="008B6621" w:rsidRDefault="00C57E99" w:rsidP="00E94440">
            <w:pPr>
              <w:pStyle w:val="StructureTableListSkipped"/>
            </w:pPr>
          </w:p>
        </w:tc>
        <w:tc>
          <w:tcPr>
            <w:tcW w:w="425" w:type="dxa"/>
          </w:tcPr>
          <w:p w14:paraId="74564596" w14:textId="77777777" w:rsidR="00C57E99" w:rsidRPr="008B6621" w:rsidRDefault="00C57E99" w:rsidP="00E94440">
            <w:pPr>
              <w:pStyle w:val="StructureTableListSkipped"/>
            </w:pPr>
            <w:r>
              <w:t>skip</w:t>
            </w:r>
          </w:p>
        </w:tc>
        <w:tc>
          <w:tcPr>
            <w:tcW w:w="3686" w:type="dxa"/>
          </w:tcPr>
          <w:p w14:paraId="2CB873B8" w14:textId="77777777" w:rsidR="00C57E99" w:rsidRPr="008B6621" w:rsidRDefault="00C57E99" w:rsidP="00E94440">
            <w:pPr>
              <w:pStyle w:val="StructureTableListSkipped"/>
            </w:pPr>
            <w:r w:rsidRPr="008B6621">
              <w:t>5 fuzzy matches (|Bahá’í|Bahá’í-|bahá’í-|-Bahá’í|-Bahá’í-|)</w:t>
            </w:r>
          </w:p>
        </w:tc>
      </w:tr>
      <w:tr w:rsidR="00C57E99" w:rsidRPr="008B6621" w14:paraId="7AAC29EA" w14:textId="77777777" w:rsidTr="00E94440">
        <w:trPr>
          <w:trHeight w:val="170"/>
        </w:trPr>
        <w:tc>
          <w:tcPr>
            <w:tcW w:w="2268" w:type="dxa"/>
          </w:tcPr>
          <w:p w14:paraId="0DA9287E" w14:textId="77777777" w:rsidR="00C57E99" w:rsidRPr="008B6621" w:rsidRDefault="00C57E99" w:rsidP="00E94440">
            <w:pPr>
              <w:pStyle w:val="StructureTableList"/>
              <w:rPr>
                <w:highlight w:val="green"/>
              </w:rPr>
            </w:pPr>
            <w:r w:rsidRPr="008B6621">
              <w:rPr>
                <w:highlight w:val="green"/>
              </w:rPr>
              <w:t>|</w:t>
            </w:r>
            <w:r w:rsidRPr="004D3A09">
              <w:rPr>
                <w:highlight w:val="yellow"/>
              </w:rPr>
              <w:t>Bahá’í</w:t>
            </w:r>
            <w:r w:rsidRPr="008B6621">
              <w:rPr>
                <w:highlight w:val="green"/>
              </w:rPr>
              <w:t>|</w:t>
            </w:r>
          </w:p>
        </w:tc>
        <w:tc>
          <w:tcPr>
            <w:tcW w:w="425" w:type="dxa"/>
          </w:tcPr>
          <w:p w14:paraId="2D832F15" w14:textId="77777777" w:rsidR="00C57E99" w:rsidRPr="008B6621" w:rsidRDefault="00C57E99" w:rsidP="00E94440">
            <w:pPr>
              <w:pStyle w:val="StructureTableList"/>
            </w:pPr>
            <w:r w:rsidRPr="008B6621">
              <w:t>53</w:t>
            </w:r>
            <w:r>
              <w:t>2</w:t>
            </w:r>
          </w:p>
        </w:tc>
        <w:tc>
          <w:tcPr>
            <w:tcW w:w="2268" w:type="dxa"/>
          </w:tcPr>
          <w:p w14:paraId="1CB21325" w14:textId="77777777" w:rsidR="00C57E99" w:rsidRPr="008B6621" w:rsidRDefault="00C57E99" w:rsidP="00E94440">
            <w:pPr>
              <w:pStyle w:val="StructureTableList"/>
            </w:pPr>
          </w:p>
        </w:tc>
        <w:tc>
          <w:tcPr>
            <w:tcW w:w="425" w:type="dxa"/>
          </w:tcPr>
          <w:p w14:paraId="76953619" w14:textId="77777777" w:rsidR="00C57E99" w:rsidRPr="004D3A09" w:rsidRDefault="00C57E99" w:rsidP="00E94440">
            <w:pPr>
              <w:pStyle w:val="StructureTableList"/>
              <w:rPr>
                <w:highlight w:val="yellow"/>
              </w:rPr>
            </w:pPr>
            <w:r w:rsidRPr="004D3A09">
              <w:rPr>
                <w:highlight w:val="yellow"/>
              </w:rPr>
              <w:t>•ok</w:t>
            </w:r>
          </w:p>
        </w:tc>
        <w:tc>
          <w:tcPr>
            <w:tcW w:w="3686" w:type="dxa"/>
          </w:tcPr>
          <w:p w14:paraId="55495E1C" w14:textId="77777777" w:rsidR="00C57E99" w:rsidRPr="008B6621" w:rsidRDefault="00C57E99" w:rsidP="00E94440">
            <w:pPr>
              <w:pStyle w:val="StructureTableList"/>
            </w:pPr>
            <w:r w:rsidRPr="008B6621">
              <w:t>match, 5 fuzzy matches (|Bahá’í|Bahá’í-|bahá’í-|-Bahá’í|-Bahá’í-|)</w:t>
            </w:r>
          </w:p>
        </w:tc>
      </w:tr>
      <w:tr w:rsidR="00C57E99" w:rsidRPr="008B6621" w14:paraId="0F55F899" w14:textId="77777777" w:rsidTr="00E94440">
        <w:trPr>
          <w:trHeight w:val="170"/>
        </w:trPr>
        <w:tc>
          <w:tcPr>
            <w:tcW w:w="2268" w:type="dxa"/>
          </w:tcPr>
          <w:p w14:paraId="39D0FCBB" w14:textId="77777777" w:rsidR="00C57E99" w:rsidRPr="008B6621" w:rsidRDefault="00C57E99" w:rsidP="00E94440">
            <w:pPr>
              <w:pStyle w:val="StructureTableList"/>
              <w:rPr>
                <w:rStyle w:val="footnoteLinked"/>
                <w:highlight w:val="green"/>
              </w:rPr>
            </w:pPr>
            <w:r w:rsidRPr="008B6621">
              <w:rPr>
                <w:highlight w:val="green"/>
              </w:rPr>
              <w:t>|</w:t>
            </w:r>
            <w:r w:rsidRPr="008B6621">
              <w:rPr>
                <w:highlight w:val="yellow"/>
              </w:rPr>
              <w:t>BAHÁ’Í</w:t>
            </w:r>
            <w:r w:rsidRPr="008B6621">
              <w:rPr>
                <w:highlight w:val="green"/>
              </w:rPr>
              <w:t>|</w:t>
            </w:r>
          </w:p>
        </w:tc>
        <w:tc>
          <w:tcPr>
            <w:tcW w:w="425" w:type="dxa"/>
          </w:tcPr>
          <w:p w14:paraId="217C5C31" w14:textId="77777777" w:rsidR="00C57E99" w:rsidRPr="008B6621" w:rsidRDefault="00C57E99" w:rsidP="00E94440">
            <w:pPr>
              <w:pStyle w:val="StructureTableList"/>
            </w:pPr>
            <w:r w:rsidRPr="008B6621">
              <w:t>1</w:t>
            </w:r>
          </w:p>
        </w:tc>
        <w:tc>
          <w:tcPr>
            <w:tcW w:w="2268" w:type="dxa"/>
          </w:tcPr>
          <w:p w14:paraId="3AE97780" w14:textId="77777777" w:rsidR="00C57E99" w:rsidRPr="008B6621" w:rsidRDefault="00C57E99" w:rsidP="00E94440">
            <w:pPr>
              <w:pStyle w:val="StructureTableList"/>
            </w:pPr>
          </w:p>
        </w:tc>
        <w:tc>
          <w:tcPr>
            <w:tcW w:w="425" w:type="dxa"/>
          </w:tcPr>
          <w:p w14:paraId="299A5014"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1FFEDC4B" w14:textId="77777777" w:rsidR="00C57E99" w:rsidRPr="008B6621" w:rsidRDefault="00C57E99" w:rsidP="00E94440">
            <w:pPr>
              <w:pStyle w:val="StructureTableList"/>
            </w:pPr>
            <w:r w:rsidRPr="008B6621">
              <w:t>5 fuzzy matches (|Bahá’í|Bahá’í-|bahá’í-|-Bahá’í|-Bahá’í-|) *L</w:t>
            </w:r>
          </w:p>
        </w:tc>
      </w:tr>
      <w:tr w:rsidR="00C57E99" w:rsidRPr="008B6621" w14:paraId="641C6FF9" w14:textId="77777777" w:rsidTr="00E94440">
        <w:trPr>
          <w:trHeight w:val="170"/>
        </w:trPr>
        <w:tc>
          <w:tcPr>
            <w:tcW w:w="2268" w:type="dxa"/>
          </w:tcPr>
          <w:p w14:paraId="702EC6C4" w14:textId="77777777" w:rsidR="00C57E99" w:rsidRPr="008B6621" w:rsidRDefault="00C57E99" w:rsidP="00E94440">
            <w:pPr>
              <w:pStyle w:val="StructureTableList"/>
              <w:rPr>
                <w:highlight w:val="green"/>
              </w:rPr>
            </w:pPr>
            <w:r w:rsidRPr="008B6621">
              <w:rPr>
                <w:highlight w:val="green"/>
              </w:rPr>
              <w:t>|</w:t>
            </w:r>
            <w:r w:rsidRPr="008B6621">
              <w:rPr>
                <w:highlight w:val="yellow"/>
              </w:rPr>
              <w:t>Bahá’í-</w:t>
            </w:r>
            <w:r w:rsidRPr="008B6621">
              <w:rPr>
                <w:highlight w:val="green"/>
              </w:rPr>
              <w:t>|</w:t>
            </w:r>
          </w:p>
        </w:tc>
        <w:tc>
          <w:tcPr>
            <w:tcW w:w="425" w:type="dxa"/>
          </w:tcPr>
          <w:p w14:paraId="4D8C4E74" w14:textId="77777777" w:rsidR="00C57E99" w:rsidRPr="008B6621" w:rsidRDefault="00C57E99" w:rsidP="00E94440">
            <w:pPr>
              <w:pStyle w:val="StructureTableList"/>
            </w:pPr>
            <w:r w:rsidRPr="008B6621">
              <w:t>1</w:t>
            </w:r>
          </w:p>
        </w:tc>
        <w:tc>
          <w:tcPr>
            <w:tcW w:w="2268" w:type="dxa"/>
          </w:tcPr>
          <w:p w14:paraId="1AAA9EB8" w14:textId="77777777" w:rsidR="00C57E99" w:rsidRPr="008B6621" w:rsidRDefault="00C57E99" w:rsidP="00E94440">
            <w:pPr>
              <w:pStyle w:val="StructureTableList"/>
            </w:pPr>
          </w:p>
        </w:tc>
        <w:tc>
          <w:tcPr>
            <w:tcW w:w="425" w:type="dxa"/>
          </w:tcPr>
          <w:p w14:paraId="1E97C5DF" w14:textId="77777777" w:rsidR="00C57E99" w:rsidRPr="004D3A09" w:rsidRDefault="00C57E99" w:rsidP="00E94440">
            <w:pPr>
              <w:pStyle w:val="StructureTableList"/>
              <w:rPr>
                <w:highlight w:val="yellow"/>
              </w:rPr>
            </w:pPr>
            <w:r w:rsidRPr="004D3A09">
              <w:rPr>
                <w:highlight w:val="yellow"/>
              </w:rPr>
              <w:t>•ok</w:t>
            </w:r>
          </w:p>
        </w:tc>
        <w:tc>
          <w:tcPr>
            <w:tcW w:w="3686" w:type="dxa"/>
          </w:tcPr>
          <w:p w14:paraId="3F8ECB5C" w14:textId="77777777" w:rsidR="00C57E99" w:rsidRPr="008B6621" w:rsidRDefault="00C57E99" w:rsidP="00E94440">
            <w:pPr>
              <w:pStyle w:val="StructureTableList"/>
            </w:pPr>
            <w:r w:rsidRPr="008B6621">
              <w:t>match, 5 fuzzy matches (|Bahá’í|Bahá’í-|bahá’í-|-Bahá’í|-Bahá’í-|)</w:t>
            </w:r>
          </w:p>
        </w:tc>
      </w:tr>
      <w:tr w:rsidR="00C57E99" w:rsidRPr="008B6621" w14:paraId="6F192CCB" w14:textId="77777777" w:rsidTr="00E94440">
        <w:trPr>
          <w:trHeight w:val="170"/>
        </w:trPr>
        <w:tc>
          <w:tcPr>
            <w:tcW w:w="2268" w:type="dxa"/>
          </w:tcPr>
          <w:p w14:paraId="32007E59" w14:textId="77777777" w:rsidR="00C57E99" w:rsidRPr="008B6621" w:rsidRDefault="00C57E99" w:rsidP="00E94440">
            <w:pPr>
              <w:pStyle w:val="StructureTableList"/>
              <w:rPr>
                <w:highlight w:val="green"/>
              </w:rPr>
            </w:pPr>
            <w:r w:rsidRPr="008B6621">
              <w:rPr>
                <w:highlight w:val="green"/>
              </w:rPr>
              <w:t>|</w:t>
            </w:r>
            <w:r w:rsidRPr="008B6621">
              <w:rPr>
                <w:highlight w:val="yellow"/>
              </w:rPr>
              <w:t>-Bahá’í</w:t>
            </w:r>
            <w:r w:rsidRPr="008B6621">
              <w:rPr>
                <w:highlight w:val="green"/>
              </w:rPr>
              <w:t>|</w:t>
            </w:r>
          </w:p>
        </w:tc>
        <w:tc>
          <w:tcPr>
            <w:tcW w:w="425" w:type="dxa"/>
          </w:tcPr>
          <w:p w14:paraId="57FBDC78" w14:textId="77777777" w:rsidR="00C57E99" w:rsidRPr="008B6621" w:rsidRDefault="00C57E99" w:rsidP="00E94440">
            <w:pPr>
              <w:pStyle w:val="StructureTableList"/>
            </w:pPr>
            <w:r w:rsidRPr="008B6621">
              <w:t>3</w:t>
            </w:r>
          </w:p>
        </w:tc>
        <w:tc>
          <w:tcPr>
            <w:tcW w:w="2268" w:type="dxa"/>
          </w:tcPr>
          <w:p w14:paraId="7445D403" w14:textId="77777777" w:rsidR="00C57E99" w:rsidRPr="008B6621" w:rsidRDefault="00C57E99" w:rsidP="00E94440">
            <w:pPr>
              <w:pStyle w:val="StructureTableList"/>
            </w:pPr>
          </w:p>
        </w:tc>
        <w:tc>
          <w:tcPr>
            <w:tcW w:w="425" w:type="dxa"/>
          </w:tcPr>
          <w:p w14:paraId="35E370ED" w14:textId="77777777" w:rsidR="00C57E99" w:rsidRPr="004D3A09" w:rsidRDefault="00C57E99" w:rsidP="00E94440">
            <w:pPr>
              <w:pStyle w:val="StructureTableList"/>
              <w:rPr>
                <w:highlight w:val="yellow"/>
              </w:rPr>
            </w:pPr>
            <w:r w:rsidRPr="004D3A09">
              <w:rPr>
                <w:highlight w:val="yellow"/>
              </w:rPr>
              <w:t>•ok</w:t>
            </w:r>
          </w:p>
        </w:tc>
        <w:tc>
          <w:tcPr>
            <w:tcW w:w="3686" w:type="dxa"/>
          </w:tcPr>
          <w:p w14:paraId="716FF50F" w14:textId="77777777" w:rsidR="00C57E99" w:rsidRPr="008B6621" w:rsidRDefault="00C57E99" w:rsidP="00E94440">
            <w:pPr>
              <w:pStyle w:val="StructureTableList"/>
            </w:pPr>
            <w:r w:rsidRPr="008B6621">
              <w:t>match, 5 fuzzy matches (|Bahá’í|Bahá’í-|bahá’í-|-Bahá’í|-Bahá’í-|)</w:t>
            </w:r>
          </w:p>
        </w:tc>
      </w:tr>
      <w:tr w:rsidR="00C57E99" w:rsidRPr="008B6621" w14:paraId="63877CCE" w14:textId="77777777" w:rsidTr="00E94440">
        <w:trPr>
          <w:trHeight w:val="170"/>
        </w:trPr>
        <w:tc>
          <w:tcPr>
            <w:tcW w:w="2268" w:type="dxa"/>
          </w:tcPr>
          <w:p w14:paraId="33D85AC3" w14:textId="77777777" w:rsidR="00C57E99" w:rsidRPr="008B6621" w:rsidRDefault="00C57E99" w:rsidP="00E94440">
            <w:pPr>
              <w:pStyle w:val="StructureTableList"/>
              <w:rPr>
                <w:highlight w:val="green"/>
              </w:rPr>
            </w:pPr>
            <w:r w:rsidRPr="008B6621">
              <w:rPr>
                <w:highlight w:val="green"/>
              </w:rPr>
              <w:t>|</w:t>
            </w:r>
            <w:r w:rsidRPr="008B6621">
              <w:rPr>
                <w:highlight w:val="yellow"/>
              </w:rPr>
              <w:t>Bahá’ís</w:t>
            </w:r>
            <w:r w:rsidRPr="008B6621">
              <w:rPr>
                <w:highlight w:val="green"/>
              </w:rPr>
              <w:t>|</w:t>
            </w:r>
          </w:p>
        </w:tc>
        <w:tc>
          <w:tcPr>
            <w:tcW w:w="425" w:type="dxa"/>
          </w:tcPr>
          <w:p w14:paraId="0E1EBDCA" w14:textId="77777777" w:rsidR="00C57E99" w:rsidRPr="008B6621" w:rsidRDefault="00C57E99" w:rsidP="00E94440">
            <w:pPr>
              <w:pStyle w:val="StructureTableList"/>
            </w:pPr>
            <w:r w:rsidRPr="008B6621">
              <w:t>174</w:t>
            </w:r>
          </w:p>
        </w:tc>
        <w:tc>
          <w:tcPr>
            <w:tcW w:w="2268" w:type="dxa"/>
          </w:tcPr>
          <w:p w14:paraId="4C63A4C8" w14:textId="77777777" w:rsidR="00C57E99" w:rsidRPr="008B6621" w:rsidRDefault="00C57E99" w:rsidP="00E94440">
            <w:pPr>
              <w:pStyle w:val="StructureTableList"/>
            </w:pPr>
          </w:p>
        </w:tc>
        <w:tc>
          <w:tcPr>
            <w:tcW w:w="425" w:type="dxa"/>
          </w:tcPr>
          <w:p w14:paraId="25B5618D"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3A6C3058" w14:textId="77777777" w:rsidR="00C57E99" w:rsidRPr="008B6621" w:rsidRDefault="00C57E99" w:rsidP="00E94440">
            <w:pPr>
              <w:pStyle w:val="StructureTableList"/>
            </w:pPr>
            <w:r w:rsidRPr="008B6621">
              <w:t>match</w:t>
            </w:r>
          </w:p>
        </w:tc>
      </w:tr>
      <w:tr w:rsidR="00C57E99" w:rsidRPr="008B6621" w14:paraId="6ECF23C9" w14:textId="77777777" w:rsidTr="00E94440">
        <w:trPr>
          <w:trHeight w:val="170"/>
        </w:trPr>
        <w:tc>
          <w:tcPr>
            <w:tcW w:w="2268" w:type="dxa"/>
          </w:tcPr>
          <w:p w14:paraId="5FCBC6B2" w14:textId="77777777" w:rsidR="00C57E99" w:rsidRPr="008B6621" w:rsidRDefault="00C57E99" w:rsidP="00E94440">
            <w:pPr>
              <w:pStyle w:val="StructureTableList"/>
              <w:rPr>
                <w:highlight w:val="green"/>
              </w:rPr>
            </w:pPr>
            <w:r w:rsidRPr="008B6621">
              <w:rPr>
                <w:highlight w:val="green"/>
              </w:rPr>
              <w:t>|</w:t>
            </w:r>
            <w:r w:rsidRPr="008B6621">
              <w:rPr>
                <w:highlight w:val="yellow"/>
              </w:rPr>
              <w:t>-Bahá’ís</w:t>
            </w:r>
            <w:r w:rsidRPr="008B6621">
              <w:rPr>
                <w:highlight w:val="green"/>
              </w:rPr>
              <w:t>|</w:t>
            </w:r>
          </w:p>
        </w:tc>
        <w:tc>
          <w:tcPr>
            <w:tcW w:w="425" w:type="dxa"/>
          </w:tcPr>
          <w:p w14:paraId="27928F08" w14:textId="77777777" w:rsidR="00C57E99" w:rsidRPr="008B6621" w:rsidRDefault="00C57E99" w:rsidP="00E94440">
            <w:pPr>
              <w:pStyle w:val="StructureTableList"/>
            </w:pPr>
            <w:r w:rsidRPr="008B6621">
              <w:t>6</w:t>
            </w:r>
          </w:p>
        </w:tc>
        <w:tc>
          <w:tcPr>
            <w:tcW w:w="2268" w:type="dxa"/>
          </w:tcPr>
          <w:p w14:paraId="3C85DCC1" w14:textId="77777777" w:rsidR="00C57E99" w:rsidRPr="008B6621" w:rsidRDefault="00C57E99" w:rsidP="00E94440">
            <w:pPr>
              <w:pStyle w:val="StructureTableList"/>
            </w:pPr>
          </w:p>
        </w:tc>
        <w:tc>
          <w:tcPr>
            <w:tcW w:w="425" w:type="dxa"/>
          </w:tcPr>
          <w:p w14:paraId="7672B073" w14:textId="77777777" w:rsidR="00C57E99" w:rsidRPr="003357E2" w:rsidRDefault="00C57E99" w:rsidP="00E94440">
            <w:pPr>
              <w:pStyle w:val="StructureTableList"/>
              <w:rPr>
                <w:highlight w:val="magenta"/>
              </w:rPr>
            </w:pPr>
            <w:r w:rsidRPr="003357E2">
              <w:rPr>
                <w:highlight w:val="magenta"/>
              </w:rPr>
              <w:t>•ok en</w:t>
            </w:r>
          </w:p>
        </w:tc>
        <w:tc>
          <w:tcPr>
            <w:tcW w:w="3686" w:type="dxa"/>
          </w:tcPr>
          <w:p w14:paraId="28E831E7" w14:textId="77777777" w:rsidR="00C57E99" w:rsidRPr="008B6621" w:rsidRDefault="00C57E99" w:rsidP="00E94440">
            <w:pPr>
              <w:pStyle w:val="StructureTableList"/>
            </w:pPr>
            <w:r w:rsidRPr="008B6621">
              <w:t>fuzzy match (|Bahá’ís|) *L *l</w:t>
            </w:r>
          </w:p>
        </w:tc>
      </w:tr>
      <w:tr w:rsidR="00C57E99" w:rsidRPr="008B6621" w14:paraId="384FC9F8" w14:textId="77777777" w:rsidTr="00E94440">
        <w:trPr>
          <w:trHeight w:val="170"/>
        </w:trPr>
        <w:tc>
          <w:tcPr>
            <w:tcW w:w="2268" w:type="dxa"/>
          </w:tcPr>
          <w:p w14:paraId="1B9CD10E" w14:textId="77777777" w:rsidR="00C57E99" w:rsidRPr="007A5498" w:rsidRDefault="00C57E99" w:rsidP="00E94440">
            <w:pPr>
              <w:pStyle w:val="StructureTableListSkipped"/>
              <w:rPr>
                <w:highlight w:val="white"/>
              </w:rPr>
            </w:pPr>
            <w:r w:rsidRPr="007A5498">
              <w:rPr>
                <w:highlight w:val="white"/>
              </w:rPr>
              <w:t>|Baha’ism|</w:t>
            </w:r>
          </w:p>
        </w:tc>
        <w:tc>
          <w:tcPr>
            <w:tcW w:w="425" w:type="dxa"/>
          </w:tcPr>
          <w:p w14:paraId="6A0CC373" w14:textId="77777777" w:rsidR="00C57E99" w:rsidRPr="008B6621" w:rsidRDefault="00C57E99" w:rsidP="00E94440">
            <w:pPr>
              <w:pStyle w:val="StructureTableListSkipped"/>
            </w:pPr>
          </w:p>
        </w:tc>
        <w:tc>
          <w:tcPr>
            <w:tcW w:w="2268" w:type="dxa"/>
          </w:tcPr>
          <w:p w14:paraId="06B309EB" w14:textId="77777777" w:rsidR="00C57E99" w:rsidRPr="008B6621" w:rsidRDefault="00C57E99" w:rsidP="00E94440">
            <w:pPr>
              <w:pStyle w:val="StructureTableListSkipped"/>
            </w:pPr>
          </w:p>
        </w:tc>
        <w:tc>
          <w:tcPr>
            <w:tcW w:w="425" w:type="dxa"/>
          </w:tcPr>
          <w:p w14:paraId="1D902882" w14:textId="77777777" w:rsidR="00C57E99" w:rsidRPr="008B6621" w:rsidRDefault="00C57E99" w:rsidP="00E94440">
            <w:pPr>
              <w:pStyle w:val="StructureTableListSkipped"/>
            </w:pPr>
            <w:r>
              <w:t>skip</w:t>
            </w:r>
          </w:p>
        </w:tc>
        <w:tc>
          <w:tcPr>
            <w:tcW w:w="3686" w:type="dxa"/>
          </w:tcPr>
          <w:p w14:paraId="3E6EB62E" w14:textId="77777777" w:rsidR="00C57E99" w:rsidRPr="008B6621" w:rsidRDefault="00C57E99" w:rsidP="00E94440">
            <w:pPr>
              <w:pStyle w:val="StructureTableListSkipped"/>
            </w:pPr>
            <w:r w:rsidRPr="008B6621">
              <w:t>---</w:t>
            </w:r>
          </w:p>
        </w:tc>
      </w:tr>
      <w:tr w:rsidR="00C57E99" w:rsidRPr="008B6621" w14:paraId="43F8FBB6" w14:textId="77777777" w:rsidTr="00E94440">
        <w:trPr>
          <w:trHeight w:val="170"/>
        </w:trPr>
        <w:tc>
          <w:tcPr>
            <w:tcW w:w="2268" w:type="dxa"/>
          </w:tcPr>
          <w:p w14:paraId="6803FEF7" w14:textId="77777777" w:rsidR="00C57E99" w:rsidRPr="008B6621" w:rsidRDefault="00C57E99" w:rsidP="00E94440">
            <w:pPr>
              <w:pStyle w:val="StructureTableList"/>
              <w:rPr>
                <w:highlight w:val="green"/>
              </w:rPr>
            </w:pPr>
            <w:r w:rsidRPr="008B6621">
              <w:rPr>
                <w:highlight w:val="green"/>
              </w:rPr>
              <w:t>|Bahá’ism|</w:t>
            </w:r>
          </w:p>
        </w:tc>
        <w:tc>
          <w:tcPr>
            <w:tcW w:w="425" w:type="dxa"/>
          </w:tcPr>
          <w:p w14:paraId="7C593BB1" w14:textId="77777777" w:rsidR="00C57E99" w:rsidRPr="008B6621" w:rsidRDefault="00C57E99" w:rsidP="00E94440">
            <w:pPr>
              <w:pStyle w:val="StructureTableList"/>
            </w:pPr>
            <w:r w:rsidRPr="008B6621">
              <w:t>1</w:t>
            </w:r>
          </w:p>
        </w:tc>
        <w:tc>
          <w:tcPr>
            <w:tcW w:w="2268" w:type="dxa"/>
          </w:tcPr>
          <w:p w14:paraId="06540012" w14:textId="77777777" w:rsidR="00C57E99" w:rsidRPr="008B6621" w:rsidRDefault="00C57E99" w:rsidP="00E94440">
            <w:pPr>
              <w:pStyle w:val="StructureTableList"/>
            </w:pPr>
          </w:p>
        </w:tc>
        <w:tc>
          <w:tcPr>
            <w:tcW w:w="425" w:type="dxa"/>
          </w:tcPr>
          <w:p w14:paraId="5F93754C" w14:textId="77777777" w:rsidR="00C57E99" w:rsidRPr="008B6621" w:rsidRDefault="00F04A42" w:rsidP="00E94440">
            <w:pPr>
              <w:pStyle w:val="StructureTableList"/>
            </w:pPr>
            <w:r>
              <w:t>ok en</w:t>
            </w:r>
          </w:p>
        </w:tc>
        <w:tc>
          <w:tcPr>
            <w:tcW w:w="3686" w:type="dxa"/>
          </w:tcPr>
          <w:p w14:paraId="3707DEBE" w14:textId="77777777" w:rsidR="00C57E99" w:rsidRPr="008B6621" w:rsidRDefault="00C57E99" w:rsidP="00E94440">
            <w:pPr>
              <w:pStyle w:val="StructureTableList"/>
            </w:pPr>
            <w:r>
              <w:t xml:space="preserve"> *L</w:t>
            </w:r>
          </w:p>
        </w:tc>
      </w:tr>
      <w:tr w:rsidR="00C57E99" w:rsidRPr="008B6621" w14:paraId="453C6BB2" w14:textId="77777777" w:rsidTr="00E94440">
        <w:trPr>
          <w:trHeight w:val="170"/>
        </w:trPr>
        <w:tc>
          <w:tcPr>
            <w:tcW w:w="2268" w:type="dxa"/>
          </w:tcPr>
          <w:p w14:paraId="41DD430B"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Baha’o’llah</w:t>
            </w:r>
            <w:r w:rsidRPr="008B6621">
              <w:rPr>
                <w:highlight w:val="darkMagenta"/>
              </w:rPr>
              <w:t>|</w:t>
            </w:r>
          </w:p>
        </w:tc>
        <w:tc>
          <w:tcPr>
            <w:tcW w:w="425" w:type="dxa"/>
          </w:tcPr>
          <w:p w14:paraId="6061D33D" w14:textId="77777777" w:rsidR="00C57E99" w:rsidRPr="008B6621" w:rsidRDefault="00C57E99" w:rsidP="00E94440">
            <w:pPr>
              <w:pStyle w:val="StructureTableList"/>
            </w:pPr>
            <w:r w:rsidRPr="008B6621">
              <w:t>1</w:t>
            </w:r>
          </w:p>
        </w:tc>
        <w:tc>
          <w:tcPr>
            <w:tcW w:w="2268" w:type="dxa"/>
          </w:tcPr>
          <w:p w14:paraId="23F1A7A0" w14:textId="77777777" w:rsidR="00C57E99" w:rsidRPr="008B6621" w:rsidRDefault="00C57E99" w:rsidP="00E94440">
            <w:pPr>
              <w:pStyle w:val="StructureTableList"/>
            </w:pPr>
          </w:p>
        </w:tc>
        <w:tc>
          <w:tcPr>
            <w:tcW w:w="425" w:type="dxa"/>
          </w:tcPr>
          <w:p w14:paraId="08B85E26"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2400940D" w14:textId="77777777" w:rsidR="00C57E99" w:rsidRPr="008B6621" w:rsidRDefault="00C57E99" w:rsidP="00E94440">
            <w:pPr>
              <w:pStyle w:val="StructureTableList"/>
            </w:pPr>
            <w:r w:rsidRPr="008B6621">
              <w:t>---</w:t>
            </w:r>
            <w:r>
              <w:t xml:space="preserve"> *L</w:t>
            </w:r>
            <w:r w:rsidR="00F04A42">
              <w:t xml:space="preserve"> *L</w:t>
            </w:r>
          </w:p>
        </w:tc>
      </w:tr>
      <w:tr w:rsidR="00C57E99" w:rsidRPr="008B6621" w14:paraId="7320DA50" w14:textId="77777777" w:rsidTr="00E94440">
        <w:trPr>
          <w:trHeight w:val="170"/>
        </w:trPr>
        <w:tc>
          <w:tcPr>
            <w:tcW w:w="2268" w:type="dxa"/>
          </w:tcPr>
          <w:p w14:paraId="39FC759D" w14:textId="77777777" w:rsidR="00C57E99" w:rsidRPr="008B6621" w:rsidRDefault="00C57E99" w:rsidP="00E94440">
            <w:pPr>
              <w:pStyle w:val="StructureTableList"/>
              <w:rPr>
                <w:highlight w:val="green"/>
              </w:rPr>
            </w:pPr>
            <w:r w:rsidRPr="008B6621">
              <w:rPr>
                <w:highlight w:val="green"/>
              </w:rPr>
              <w:t>|</w:t>
            </w:r>
            <w:r w:rsidRPr="008B6621">
              <w:rPr>
                <w:highlight w:val="yellow"/>
              </w:rPr>
              <w:t>Bahá’s</w:t>
            </w:r>
            <w:r w:rsidRPr="008B6621">
              <w:rPr>
                <w:highlight w:val="green"/>
              </w:rPr>
              <w:t>|</w:t>
            </w:r>
          </w:p>
        </w:tc>
        <w:tc>
          <w:tcPr>
            <w:tcW w:w="425" w:type="dxa"/>
          </w:tcPr>
          <w:p w14:paraId="2538DBBB" w14:textId="77777777" w:rsidR="00C57E99" w:rsidRPr="008B6621" w:rsidRDefault="00C57E99" w:rsidP="00E94440">
            <w:pPr>
              <w:pStyle w:val="StructureTableList"/>
            </w:pPr>
            <w:r w:rsidRPr="008B6621">
              <w:t>1</w:t>
            </w:r>
          </w:p>
        </w:tc>
        <w:tc>
          <w:tcPr>
            <w:tcW w:w="2268" w:type="dxa"/>
          </w:tcPr>
          <w:p w14:paraId="11526AA8" w14:textId="77777777" w:rsidR="00C57E99" w:rsidRPr="008B6621" w:rsidRDefault="00C57E99" w:rsidP="00E94440">
            <w:pPr>
              <w:pStyle w:val="StructureTableList"/>
            </w:pPr>
          </w:p>
        </w:tc>
        <w:tc>
          <w:tcPr>
            <w:tcW w:w="425" w:type="dxa"/>
          </w:tcPr>
          <w:p w14:paraId="21D25AB7"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1DEEF45A" w14:textId="77777777" w:rsidR="00C57E99" w:rsidRPr="008B6621" w:rsidRDefault="00C57E99" w:rsidP="00E94440">
            <w:pPr>
              <w:pStyle w:val="StructureTableList"/>
            </w:pPr>
            <w:r w:rsidRPr="008B6621">
              <w:t>fuzzy match (|Bahás|)</w:t>
            </w:r>
          </w:p>
        </w:tc>
      </w:tr>
      <w:tr w:rsidR="00C57E99" w:rsidRPr="008B6621" w14:paraId="2A79E0FE" w14:textId="77777777" w:rsidTr="00E94440">
        <w:trPr>
          <w:trHeight w:val="170"/>
        </w:trPr>
        <w:tc>
          <w:tcPr>
            <w:tcW w:w="2268" w:type="dxa"/>
          </w:tcPr>
          <w:p w14:paraId="4E64230D" w14:textId="77777777" w:rsidR="00C57E99" w:rsidRPr="008B6621" w:rsidRDefault="00C57E99" w:rsidP="00E94440">
            <w:pPr>
              <w:pStyle w:val="StructureTableList"/>
              <w:rPr>
                <w:highlight w:val="green"/>
              </w:rPr>
            </w:pPr>
            <w:r w:rsidRPr="008B6621">
              <w:rPr>
                <w:highlight w:val="green"/>
              </w:rPr>
              <w:t>|</w:t>
            </w:r>
            <w:r w:rsidRPr="008B6621">
              <w:rPr>
                <w:highlight w:val="yellow"/>
              </w:rPr>
              <w:t>BAHÁ’U’LLÁH</w:t>
            </w:r>
            <w:r w:rsidRPr="008B6621">
              <w:rPr>
                <w:highlight w:val="green"/>
              </w:rPr>
              <w:t>|</w:t>
            </w:r>
          </w:p>
        </w:tc>
        <w:tc>
          <w:tcPr>
            <w:tcW w:w="425" w:type="dxa"/>
          </w:tcPr>
          <w:p w14:paraId="72A18A74" w14:textId="77777777" w:rsidR="00C57E99" w:rsidRPr="008B6621" w:rsidRDefault="00C57E99" w:rsidP="00E94440">
            <w:pPr>
              <w:pStyle w:val="StructureTableList"/>
            </w:pPr>
            <w:r w:rsidRPr="008B6621">
              <w:t>6</w:t>
            </w:r>
          </w:p>
        </w:tc>
        <w:tc>
          <w:tcPr>
            <w:tcW w:w="2268" w:type="dxa"/>
          </w:tcPr>
          <w:p w14:paraId="3A497116" w14:textId="77777777" w:rsidR="00C57E99" w:rsidRPr="008B6621" w:rsidRDefault="00C57E99" w:rsidP="00E94440">
            <w:pPr>
              <w:pStyle w:val="StructureTableList"/>
            </w:pPr>
          </w:p>
        </w:tc>
        <w:tc>
          <w:tcPr>
            <w:tcW w:w="425" w:type="dxa"/>
          </w:tcPr>
          <w:p w14:paraId="2E843707"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213FDFD0" w14:textId="77777777" w:rsidR="00C57E99" w:rsidRPr="008B6621" w:rsidRDefault="00C57E99" w:rsidP="00E94440">
            <w:pPr>
              <w:pStyle w:val="StructureTableList"/>
            </w:pPr>
            <w:r w:rsidRPr="008B6621">
              <w:t>fuzzy match (|Bahá’u’lláh|)</w:t>
            </w:r>
          </w:p>
        </w:tc>
      </w:tr>
      <w:tr w:rsidR="00C57E99" w:rsidRPr="008B6621" w14:paraId="62016CB6" w14:textId="77777777" w:rsidTr="00E94440">
        <w:trPr>
          <w:trHeight w:val="170"/>
        </w:trPr>
        <w:tc>
          <w:tcPr>
            <w:tcW w:w="2268" w:type="dxa"/>
          </w:tcPr>
          <w:p w14:paraId="20B92D1E" w14:textId="77777777" w:rsidR="00C57E99" w:rsidRPr="008B6621" w:rsidRDefault="00C57E99" w:rsidP="00E94440">
            <w:pPr>
              <w:pStyle w:val="StructureTableList"/>
              <w:rPr>
                <w:highlight w:val="green"/>
              </w:rPr>
            </w:pPr>
            <w:r w:rsidRPr="008B6621">
              <w:rPr>
                <w:highlight w:val="green"/>
              </w:rPr>
              <w:t>|</w:t>
            </w:r>
            <w:r w:rsidRPr="008B6621">
              <w:rPr>
                <w:highlight w:val="yellow"/>
              </w:rPr>
              <w:t>Bahá’u’lláh</w:t>
            </w:r>
            <w:r w:rsidRPr="008B6621">
              <w:rPr>
                <w:highlight w:val="green"/>
              </w:rPr>
              <w:t>|</w:t>
            </w:r>
          </w:p>
        </w:tc>
        <w:tc>
          <w:tcPr>
            <w:tcW w:w="425" w:type="dxa"/>
          </w:tcPr>
          <w:p w14:paraId="7B049E41" w14:textId="77777777" w:rsidR="00C57E99" w:rsidRPr="008B6621" w:rsidRDefault="00C57E99" w:rsidP="00E94440">
            <w:pPr>
              <w:pStyle w:val="StructureTableList"/>
            </w:pPr>
            <w:r w:rsidRPr="008B6621">
              <w:t>1575</w:t>
            </w:r>
          </w:p>
        </w:tc>
        <w:tc>
          <w:tcPr>
            <w:tcW w:w="2268" w:type="dxa"/>
          </w:tcPr>
          <w:p w14:paraId="7B3812F4" w14:textId="77777777" w:rsidR="00C57E99" w:rsidRPr="008B6621" w:rsidRDefault="00C57E99" w:rsidP="00E94440">
            <w:pPr>
              <w:pStyle w:val="StructureTableList"/>
            </w:pPr>
          </w:p>
        </w:tc>
        <w:tc>
          <w:tcPr>
            <w:tcW w:w="425" w:type="dxa"/>
          </w:tcPr>
          <w:p w14:paraId="313C17D9" w14:textId="77777777" w:rsidR="00C57E99" w:rsidRPr="004D3A09" w:rsidRDefault="00C57E99" w:rsidP="00E94440">
            <w:pPr>
              <w:pStyle w:val="StructureTableList"/>
              <w:rPr>
                <w:highlight w:val="yellow"/>
              </w:rPr>
            </w:pPr>
            <w:r w:rsidRPr="004D3A09">
              <w:rPr>
                <w:highlight w:val="yellow"/>
              </w:rPr>
              <w:t>•ok</w:t>
            </w:r>
          </w:p>
        </w:tc>
        <w:tc>
          <w:tcPr>
            <w:tcW w:w="3686" w:type="dxa"/>
          </w:tcPr>
          <w:p w14:paraId="696BA763" w14:textId="77777777" w:rsidR="00C57E99" w:rsidRPr="008B6621" w:rsidRDefault="00C57E99" w:rsidP="00E94440">
            <w:pPr>
              <w:pStyle w:val="StructureTableList"/>
            </w:pPr>
            <w:r w:rsidRPr="008B6621">
              <w:t>match</w:t>
            </w:r>
          </w:p>
        </w:tc>
      </w:tr>
      <w:tr w:rsidR="00C57E99" w:rsidRPr="008B6621" w14:paraId="18942394" w14:textId="77777777" w:rsidTr="00E94440">
        <w:trPr>
          <w:trHeight w:val="170"/>
        </w:trPr>
        <w:tc>
          <w:tcPr>
            <w:tcW w:w="2268" w:type="dxa"/>
          </w:tcPr>
          <w:p w14:paraId="6BB46399" w14:textId="77777777" w:rsidR="00C57E99" w:rsidRPr="007A5498" w:rsidRDefault="00C57E99" w:rsidP="00E94440">
            <w:pPr>
              <w:pStyle w:val="StructureTableListSkipped"/>
              <w:rPr>
                <w:highlight w:val="white"/>
              </w:rPr>
            </w:pPr>
            <w:r w:rsidRPr="007A5498">
              <w:rPr>
                <w:highlight w:val="white"/>
              </w:rPr>
              <w:t>|-</w:t>
            </w:r>
            <w:r w:rsidRPr="007A5498">
              <w:rPr>
                <w:rStyle w:val="BookTitle"/>
                <w:highlight w:val="white"/>
              </w:rPr>
              <w:t>Bahá’u’lláh|</w:t>
            </w:r>
          </w:p>
        </w:tc>
        <w:tc>
          <w:tcPr>
            <w:tcW w:w="425" w:type="dxa"/>
          </w:tcPr>
          <w:p w14:paraId="025DCA7D" w14:textId="77777777" w:rsidR="00C57E99" w:rsidRPr="008B6621" w:rsidRDefault="00C57E99" w:rsidP="00E94440">
            <w:pPr>
              <w:pStyle w:val="StructureTableListSkipped"/>
            </w:pPr>
          </w:p>
        </w:tc>
        <w:tc>
          <w:tcPr>
            <w:tcW w:w="2268" w:type="dxa"/>
          </w:tcPr>
          <w:p w14:paraId="632DD215" w14:textId="77777777" w:rsidR="00C57E99" w:rsidRPr="008B6621" w:rsidRDefault="00C57E99" w:rsidP="00E94440">
            <w:pPr>
              <w:pStyle w:val="StructureTableListSkipped"/>
            </w:pPr>
          </w:p>
        </w:tc>
        <w:tc>
          <w:tcPr>
            <w:tcW w:w="425" w:type="dxa"/>
          </w:tcPr>
          <w:p w14:paraId="6FE16411" w14:textId="77777777" w:rsidR="00C57E99" w:rsidRPr="008B6621" w:rsidRDefault="00C57E99" w:rsidP="00E94440">
            <w:pPr>
              <w:pStyle w:val="StructureTableListSkipped"/>
            </w:pPr>
            <w:r>
              <w:t>skip</w:t>
            </w:r>
          </w:p>
        </w:tc>
        <w:tc>
          <w:tcPr>
            <w:tcW w:w="3686" w:type="dxa"/>
          </w:tcPr>
          <w:p w14:paraId="34C8DB5C" w14:textId="77777777" w:rsidR="00C57E99" w:rsidRPr="008B6621" w:rsidRDefault="00C57E99" w:rsidP="00E94440">
            <w:pPr>
              <w:pStyle w:val="StructureTableListSkipped"/>
            </w:pPr>
            <w:r w:rsidRPr="008B6621">
              <w:t>fuzzy match (|Bahá’u’lláh|)</w:t>
            </w:r>
          </w:p>
        </w:tc>
      </w:tr>
      <w:tr w:rsidR="00C57E99" w:rsidRPr="008B6621" w14:paraId="400E42AA" w14:textId="77777777" w:rsidTr="00E94440">
        <w:trPr>
          <w:trHeight w:val="170"/>
        </w:trPr>
        <w:tc>
          <w:tcPr>
            <w:tcW w:w="2268" w:type="dxa"/>
          </w:tcPr>
          <w:p w14:paraId="06259F5D" w14:textId="77777777" w:rsidR="00C57E99" w:rsidRPr="008B6621" w:rsidRDefault="00C57E99" w:rsidP="00E94440">
            <w:pPr>
              <w:pStyle w:val="StructureTableList"/>
              <w:rPr>
                <w:highlight w:val="green"/>
              </w:rPr>
            </w:pPr>
            <w:r w:rsidRPr="008B6621">
              <w:rPr>
                <w:highlight w:val="green"/>
              </w:rPr>
              <w:t>|</w:t>
            </w:r>
            <w:r w:rsidRPr="008B6621">
              <w:rPr>
                <w:highlight w:val="yellow"/>
              </w:rPr>
              <w:t>Bahá’u’lláh’s</w:t>
            </w:r>
            <w:r w:rsidRPr="008B6621">
              <w:rPr>
                <w:highlight w:val="green"/>
              </w:rPr>
              <w:t>|</w:t>
            </w:r>
          </w:p>
        </w:tc>
        <w:tc>
          <w:tcPr>
            <w:tcW w:w="425" w:type="dxa"/>
          </w:tcPr>
          <w:p w14:paraId="6C5F67E8" w14:textId="77777777" w:rsidR="00C57E99" w:rsidRPr="008B6621" w:rsidRDefault="00C57E99" w:rsidP="00E94440">
            <w:pPr>
              <w:pStyle w:val="StructureTableList"/>
            </w:pPr>
            <w:r w:rsidRPr="008B6621">
              <w:t>2</w:t>
            </w:r>
            <w:r>
              <w:t>41</w:t>
            </w:r>
          </w:p>
        </w:tc>
        <w:tc>
          <w:tcPr>
            <w:tcW w:w="2268" w:type="dxa"/>
          </w:tcPr>
          <w:p w14:paraId="2322272B" w14:textId="77777777" w:rsidR="00C57E99" w:rsidRPr="008B6621" w:rsidRDefault="00C57E99" w:rsidP="00E94440">
            <w:pPr>
              <w:pStyle w:val="StructureTableList"/>
            </w:pPr>
          </w:p>
        </w:tc>
        <w:tc>
          <w:tcPr>
            <w:tcW w:w="425" w:type="dxa"/>
          </w:tcPr>
          <w:p w14:paraId="70456812" w14:textId="77777777" w:rsidR="00C57E99" w:rsidRPr="004D3A09" w:rsidRDefault="00C57E99" w:rsidP="00E94440">
            <w:pPr>
              <w:pStyle w:val="StructureTableList"/>
              <w:rPr>
                <w:highlight w:val="yellow"/>
              </w:rPr>
            </w:pPr>
            <w:r w:rsidRPr="004D3A09">
              <w:rPr>
                <w:highlight w:val="yellow"/>
              </w:rPr>
              <w:t>•ok en</w:t>
            </w:r>
          </w:p>
        </w:tc>
        <w:tc>
          <w:tcPr>
            <w:tcW w:w="3686" w:type="dxa"/>
          </w:tcPr>
          <w:p w14:paraId="31B6775F" w14:textId="77777777" w:rsidR="00C57E99" w:rsidRPr="008B6621" w:rsidRDefault="00C57E99" w:rsidP="00E94440">
            <w:pPr>
              <w:pStyle w:val="StructureTableList"/>
            </w:pPr>
            <w:r w:rsidRPr="008B6621">
              <w:t>fuzzy match (|Bahá’u’lláhs|)</w:t>
            </w:r>
          </w:p>
        </w:tc>
      </w:tr>
      <w:tr w:rsidR="00C57E99" w:rsidRPr="008B6621" w14:paraId="527D4BF7" w14:textId="77777777" w:rsidTr="00E94440">
        <w:trPr>
          <w:trHeight w:val="170"/>
        </w:trPr>
        <w:tc>
          <w:tcPr>
            <w:tcW w:w="2268" w:type="dxa"/>
          </w:tcPr>
          <w:p w14:paraId="7E2054B6" w14:textId="77777777" w:rsidR="00C57E99" w:rsidRPr="008B6621" w:rsidRDefault="00C57E99" w:rsidP="00E94440">
            <w:pPr>
              <w:pStyle w:val="StructureTableList"/>
              <w:rPr>
                <w:rStyle w:val="footnoteLinked"/>
                <w:highlight w:val="green"/>
              </w:rPr>
            </w:pPr>
            <w:r w:rsidRPr="008B6621">
              <w:rPr>
                <w:highlight w:val="green"/>
              </w:rPr>
              <w:t>|</w:t>
            </w:r>
            <w:r w:rsidRPr="008B6621">
              <w:rPr>
                <w:highlight w:val="yellow"/>
              </w:rPr>
              <w:t>BAHÁ’U’LLÁH’S</w:t>
            </w:r>
            <w:r w:rsidRPr="008B6621">
              <w:rPr>
                <w:highlight w:val="green"/>
              </w:rPr>
              <w:t>|</w:t>
            </w:r>
          </w:p>
        </w:tc>
        <w:tc>
          <w:tcPr>
            <w:tcW w:w="425" w:type="dxa"/>
          </w:tcPr>
          <w:p w14:paraId="395ECBF8" w14:textId="77777777" w:rsidR="00C57E99" w:rsidRPr="008B6621" w:rsidRDefault="00C57E99" w:rsidP="00E94440">
            <w:pPr>
              <w:pStyle w:val="StructureTableList"/>
            </w:pPr>
            <w:r w:rsidRPr="008B6621">
              <w:t>2</w:t>
            </w:r>
          </w:p>
        </w:tc>
        <w:tc>
          <w:tcPr>
            <w:tcW w:w="2268" w:type="dxa"/>
          </w:tcPr>
          <w:p w14:paraId="04C3BAB2" w14:textId="77777777" w:rsidR="00C57E99" w:rsidRPr="008B6621" w:rsidRDefault="00C57E99" w:rsidP="00E94440">
            <w:pPr>
              <w:pStyle w:val="StructureTableList"/>
            </w:pPr>
          </w:p>
        </w:tc>
        <w:tc>
          <w:tcPr>
            <w:tcW w:w="425" w:type="dxa"/>
          </w:tcPr>
          <w:p w14:paraId="63DDEAB8" w14:textId="77777777" w:rsidR="00C57E99" w:rsidRPr="003357E2" w:rsidRDefault="00C57E99" w:rsidP="00E94440">
            <w:pPr>
              <w:pStyle w:val="StructureTableList"/>
              <w:rPr>
                <w:highlight w:val="magenta"/>
              </w:rPr>
            </w:pPr>
            <w:r w:rsidRPr="003357E2">
              <w:rPr>
                <w:highlight w:val="magenta"/>
              </w:rPr>
              <w:t>•(ok)</w:t>
            </w:r>
          </w:p>
        </w:tc>
        <w:tc>
          <w:tcPr>
            <w:tcW w:w="3686" w:type="dxa"/>
          </w:tcPr>
          <w:p w14:paraId="53828D8D" w14:textId="77777777" w:rsidR="00C57E99" w:rsidRPr="008B6621" w:rsidRDefault="00C57E99" w:rsidP="00E94440">
            <w:pPr>
              <w:pStyle w:val="StructureTableList"/>
            </w:pPr>
            <w:r w:rsidRPr="008B6621">
              <w:t>fuzzy match (|Bahá’u’lláhs|) *L</w:t>
            </w:r>
          </w:p>
        </w:tc>
      </w:tr>
      <w:tr w:rsidR="00C57E99" w:rsidRPr="008B6621" w14:paraId="1F858F15" w14:textId="77777777" w:rsidTr="00E94440">
        <w:trPr>
          <w:trHeight w:val="170"/>
        </w:trPr>
        <w:tc>
          <w:tcPr>
            <w:tcW w:w="2268" w:type="dxa"/>
          </w:tcPr>
          <w:p w14:paraId="2BD8123B" w14:textId="77777777" w:rsidR="00C57E99" w:rsidRPr="008B6621" w:rsidRDefault="00C57E99" w:rsidP="00E94440">
            <w:pPr>
              <w:pStyle w:val="StructureTableList"/>
              <w:rPr>
                <w:highlight w:val="darkMagenta"/>
              </w:rPr>
            </w:pPr>
            <w:r w:rsidRPr="008B6621">
              <w:rPr>
                <w:rStyle w:val="LayoutSmallCaps"/>
                <w:highlight w:val="darkMagenta"/>
              </w:rPr>
              <w:t>|</w:t>
            </w:r>
            <w:r w:rsidRPr="008B6621">
              <w:rPr>
                <w:rStyle w:val="LayoutSmallCaps"/>
                <w:highlight w:val="magenta"/>
              </w:rPr>
              <w:t>Baha’Ullah</w:t>
            </w:r>
            <w:r w:rsidRPr="008B6621">
              <w:rPr>
                <w:rStyle w:val="LayoutSmallCaps"/>
                <w:highlight w:val="darkMagenta"/>
              </w:rPr>
              <w:t>|</w:t>
            </w:r>
          </w:p>
        </w:tc>
        <w:tc>
          <w:tcPr>
            <w:tcW w:w="425" w:type="dxa"/>
          </w:tcPr>
          <w:p w14:paraId="1B40308F" w14:textId="77777777" w:rsidR="00C57E99" w:rsidRPr="008B6621" w:rsidRDefault="00C57E99" w:rsidP="00E94440">
            <w:pPr>
              <w:pStyle w:val="StructureTableList"/>
            </w:pPr>
            <w:r w:rsidRPr="008B6621">
              <w:t>4</w:t>
            </w:r>
          </w:p>
        </w:tc>
        <w:tc>
          <w:tcPr>
            <w:tcW w:w="2268" w:type="dxa"/>
          </w:tcPr>
          <w:p w14:paraId="0893B099" w14:textId="77777777" w:rsidR="00C57E99" w:rsidRPr="008B6621" w:rsidRDefault="00C57E99" w:rsidP="00E94440">
            <w:pPr>
              <w:pStyle w:val="StructureTableList"/>
            </w:pPr>
          </w:p>
        </w:tc>
        <w:tc>
          <w:tcPr>
            <w:tcW w:w="425" w:type="dxa"/>
          </w:tcPr>
          <w:p w14:paraId="24EA9E79"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57CE46F8" w14:textId="77777777" w:rsidR="00C57E99" w:rsidRPr="008B6621" w:rsidRDefault="00C57E99" w:rsidP="00E94440">
            <w:pPr>
              <w:pStyle w:val="StructureTableList"/>
            </w:pPr>
            <w:r w:rsidRPr="008B6621">
              <w:t>fuzzy match (|Bahá’u’lláh|)</w:t>
            </w:r>
            <w:r>
              <w:t xml:space="preserve"> *L</w:t>
            </w:r>
            <w:r w:rsidR="00F04A42">
              <w:t xml:space="preserve"> *L</w:t>
            </w:r>
          </w:p>
        </w:tc>
      </w:tr>
      <w:tr w:rsidR="00C57E99" w:rsidRPr="008B6621" w14:paraId="582054AB" w14:textId="77777777" w:rsidTr="00E94440">
        <w:trPr>
          <w:trHeight w:val="170"/>
        </w:trPr>
        <w:tc>
          <w:tcPr>
            <w:tcW w:w="2268" w:type="dxa"/>
          </w:tcPr>
          <w:p w14:paraId="61CEDD30"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Bahai</w:t>
            </w:r>
            <w:r w:rsidRPr="008B6621">
              <w:rPr>
                <w:highlight w:val="darkMagenta"/>
              </w:rPr>
              <w:t>|</w:t>
            </w:r>
          </w:p>
        </w:tc>
        <w:tc>
          <w:tcPr>
            <w:tcW w:w="425" w:type="dxa"/>
          </w:tcPr>
          <w:p w14:paraId="58085BFE" w14:textId="77777777" w:rsidR="00C57E99" w:rsidRPr="008B6621" w:rsidRDefault="00C57E99" w:rsidP="00E94440">
            <w:pPr>
              <w:pStyle w:val="StructureTableList"/>
            </w:pPr>
            <w:r w:rsidRPr="008B6621">
              <w:t>1</w:t>
            </w:r>
          </w:p>
        </w:tc>
        <w:tc>
          <w:tcPr>
            <w:tcW w:w="2268" w:type="dxa"/>
          </w:tcPr>
          <w:p w14:paraId="53BE0C25" w14:textId="77777777" w:rsidR="00C57E99" w:rsidRPr="008B6621" w:rsidRDefault="00C57E99" w:rsidP="00E94440">
            <w:pPr>
              <w:pStyle w:val="StructureTableList"/>
            </w:pPr>
          </w:p>
        </w:tc>
        <w:tc>
          <w:tcPr>
            <w:tcW w:w="425" w:type="dxa"/>
          </w:tcPr>
          <w:p w14:paraId="3CE4BE5C"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2E679DE0" w14:textId="77777777" w:rsidR="00C57E99" w:rsidRPr="008B6621" w:rsidRDefault="00C57E99" w:rsidP="00E94440">
            <w:pPr>
              <w:pStyle w:val="StructureTableList"/>
            </w:pPr>
            <w:r w:rsidRPr="008B6621">
              <w:t>5 fuzzy matches (|Bahá’í|Bahá’í-|bahá’í-|-Bahá’í|-Bahá’í-|)</w:t>
            </w:r>
          </w:p>
        </w:tc>
      </w:tr>
      <w:tr w:rsidR="00C57E99" w:rsidRPr="008B6621" w14:paraId="5F247A7B" w14:textId="77777777" w:rsidTr="00E94440">
        <w:trPr>
          <w:trHeight w:val="170"/>
        </w:trPr>
        <w:tc>
          <w:tcPr>
            <w:tcW w:w="2268" w:type="dxa"/>
          </w:tcPr>
          <w:p w14:paraId="6B5D0A19" w14:textId="77777777" w:rsidR="00C57E99" w:rsidRPr="008B6621" w:rsidRDefault="00C57E99" w:rsidP="00E94440">
            <w:pPr>
              <w:pStyle w:val="StructureTableList"/>
              <w:rPr>
                <w:highlight w:val="green"/>
              </w:rPr>
            </w:pPr>
            <w:r w:rsidRPr="008B6621">
              <w:rPr>
                <w:highlight w:val="darkMagenta"/>
              </w:rPr>
              <w:t>|</w:t>
            </w:r>
            <w:r w:rsidRPr="008B6621">
              <w:rPr>
                <w:highlight w:val="magenta"/>
              </w:rPr>
              <w:t>Bahais</w:t>
            </w:r>
            <w:r w:rsidRPr="008B6621">
              <w:rPr>
                <w:highlight w:val="darkMagenta"/>
              </w:rPr>
              <w:t>|</w:t>
            </w:r>
          </w:p>
        </w:tc>
        <w:tc>
          <w:tcPr>
            <w:tcW w:w="425" w:type="dxa"/>
          </w:tcPr>
          <w:p w14:paraId="6B594316" w14:textId="77777777" w:rsidR="00C57E99" w:rsidRPr="008B6621" w:rsidRDefault="00C57E99" w:rsidP="00E94440">
            <w:pPr>
              <w:pStyle w:val="StructureTableList"/>
            </w:pPr>
            <w:r w:rsidRPr="008B6621">
              <w:t>6</w:t>
            </w:r>
          </w:p>
        </w:tc>
        <w:tc>
          <w:tcPr>
            <w:tcW w:w="2268" w:type="dxa"/>
          </w:tcPr>
          <w:p w14:paraId="5A6F934F" w14:textId="77777777" w:rsidR="00C57E99" w:rsidRPr="008B6621" w:rsidRDefault="00C57E99" w:rsidP="00E94440">
            <w:pPr>
              <w:pStyle w:val="StructureTableList"/>
            </w:pPr>
          </w:p>
        </w:tc>
        <w:tc>
          <w:tcPr>
            <w:tcW w:w="425" w:type="dxa"/>
          </w:tcPr>
          <w:p w14:paraId="05732255" w14:textId="77777777" w:rsidR="00C57E99" w:rsidRPr="003357E2" w:rsidRDefault="00C57E99" w:rsidP="00E94440">
            <w:pPr>
              <w:pStyle w:val="StructureTableList"/>
              <w:rPr>
                <w:highlight w:val="magenta"/>
              </w:rPr>
            </w:pPr>
            <w:r w:rsidRPr="003357E2">
              <w:rPr>
                <w:highlight w:val="magenta"/>
              </w:rPr>
              <w:t>•EX</w:t>
            </w:r>
          </w:p>
        </w:tc>
        <w:tc>
          <w:tcPr>
            <w:tcW w:w="3686" w:type="dxa"/>
          </w:tcPr>
          <w:p w14:paraId="2CF8C82F" w14:textId="77777777" w:rsidR="00C57E99" w:rsidRPr="008B6621" w:rsidRDefault="00C57E99" w:rsidP="00E94440">
            <w:pPr>
              <w:pStyle w:val="StructureTableList"/>
            </w:pPr>
            <w:r w:rsidRPr="008B6621">
              <w:t>fuzzy match (|Bahá’ís|)</w:t>
            </w:r>
          </w:p>
        </w:tc>
      </w:tr>
      <w:tr w:rsidR="00C57E99" w:rsidRPr="008B6621" w14:paraId="1084451B" w14:textId="77777777" w:rsidTr="00E94440">
        <w:trPr>
          <w:trHeight w:val="170"/>
        </w:trPr>
        <w:tc>
          <w:tcPr>
            <w:tcW w:w="2268" w:type="dxa"/>
          </w:tcPr>
          <w:p w14:paraId="157B9E7F" w14:textId="77777777" w:rsidR="00C57E99" w:rsidRPr="008B6621" w:rsidRDefault="00C57E99" w:rsidP="00E94440">
            <w:pPr>
              <w:pStyle w:val="StructureTableList"/>
              <w:rPr>
                <w:highlight w:val="green"/>
              </w:rPr>
            </w:pPr>
            <w:r w:rsidRPr="008B6621">
              <w:rPr>
                <w:highlight w:val="green"/>
              </w:rPr>
              <w:t>|Bahaism|</w:t>
            </w:r>
          </w:p>
        </w:tc>
        <w:tc>
          <w:tcPr>
            <w:tcW w:w="425" w:type="dxa"/>
          </w:tcPr>
          <w:p w14:paraId="427C317F" w14:textId="77777777" w:rsidR="00C57E99" w:rsidRPr="008B6621" w:rsidRDefault="00C57E99" w:rsidP="00E94440">
            <w:pPr>
              <w:pStyle w:val="StructureTableList"/>
            </w:pPr>
            <w:r w:rsidRPr="008B6621">
              <w:t>1</w:t>
            </w:r>
          </w:p>
        </w:tc>
        <w:tc>
          <w:tcPr>
            <w:tcW w:w="2268" w:type="dxa"/>
          </w:tcPr>
          <w:p w14:paraId="3183BA4B" w14:textId="77777777" w:rsidR="00C57E99" w:rsidRPr="008B6621" w:rsidRDefault="00C57E99" w:rsidP="00E94440">
            <w:pPr>
              <w:pStyle w:val="StructureTableList"/>
            </w:pPr>
          </w:p>
        </w:tc>
        <w:tc>
          <w:tcPr>
            <w:tcW w:w="425" w:type="dxa"/>
          </w:tcPr>
          <w:p w14:paraId="258E8AF7" w14:textId="77777777" w:rsidR="00C57E99" w:rsidRPr="0065118C" w:rsidRDefault="00C57E99" w:rsidP="00E94440">
            <w:pPr>
              <w:pStyle w:val="StructureTableList"/>
              <w:rPr>
                <w:highlight w:val="magenta"/>
              </w:rPr>
            </w:pPr>
            <w:r w:rsidRPr="0065118C">
              <w:rPr>
                <w:highlight w:val="magenta"/>
              </w:rPr>
              <w:t>•</w:t>
            </w:r>
          </w:p>
        </w:tc>
        <w:tc>
          <w:tcPr>
            <w:tcW w:w="3686" w:type="dxa"/>
          </w:tcPr>
          <w:p w14:paraId="6875F6A7" w14:textId="77777777" w:rsidR="00C57E99" w:rsidRPr="008B6621" w:rsidRDefault="00C57E99" w:rsidP="00E94440">
            <w:pPr>
              <w:pStyle w:val="StructureTableList"/>
            </w:pPr>
            <w:r w:rsidRPr="008B6621">
              <w:t>---</w:t>
            </w:r>
            <w:r>
              <w:t xml:space="preserve"> *L *L</w:t>
            </w:r>
          </w:p>
        </w:tc>
      </w:tr>
      <w:tr w:rsidR="00C57E99" w:rsidRPr="008B6621" w14:paraId="1C32D089" w14:textId="77777777" w:rsidTr="00E94440">
        <w:trPr>
          <w:trHeight w:val="170"/>
        </w:trPr>
        <w:tc>
          <w:tcPr>
            <w:tcW w:w="2268" w:type="dxa"/>
          </w:tcPr>
          <w:p w14:paraId="3D5BC785" w14:textId="77777777" w:rsidR="00C57E99" w:rsidRPr="00865A8E" w:rsidRDefault="00C57E99" w:rsidP="00E94440">
            <w:pPr>
              <w:pStyle w:val="StructureTableListSkipped"/>
              <w:rPr>
                <w:highlight w:val="white"/>
              </w:rPr>
            </w:pPr>
            <w:r w:rsidRPr="00865A8E">
              <w:rPr>
                <w:rStyle w:val="stilltoworkat"/>
                <w:highlight w:val="white"/>
              </w:rPr>
              <w:t>|Baha'u'llah|</w:t>
            </w:r>
          </w:p>
        </w:tc>
        <w:tc>
          <w:tcPr>
            <w:tcW w:w="425" w:type="dxa"/>
          </w:tcPr>
          <w:p w14:paraId="05020154" w14:textId="77777777" w:rsidR="00C57E99" w:rsidRPr="008B6621" w:rsidRDefault="00C57E99" w:rsidP="00E94440">
            <w:pPr>
              <w:pStyle w:val="StructureTableListSkipped"/>
            </w:pPr>
          </w:p>
        </w:tc>
        <w:tc>
          <w:tcPr>
            <w:tcW w:w="2268" w:type="dxa"/>
          </w:tcPr>
          <w:p w14:paraId="38F995FC" w14:textId="77777777" w:rsidR="00C57E99" w:rsidRPr="008B6621" w:rsidRDefault="00C57E99" w:rsidP="00E94440">
            <w:pPr>
              <w:pStyle w:val="StructureTableListSkipped"/>
            </w:pPr>
            <w:r w:rsidRPr="00E55002">
              <w:t>Bahá’u’lláh</w:t>
            </w:r>
          </w:p>
        </w:tc>
        <w:tc>
          <w:tcPr>
            <w:tcW w:w="425" w:type="dxa"/>
          </w:tcPr>
          <w:p w14:paraId="59FBAD4D" w14:textId="77777777" w:rsidR="00C57E99" w:rsidRPr="008B6621" w:rsidRDefault="00C57E99" w:rsidP="00E94440">
            <w:pPr>
              <w:pStyle w:val="StructureTableListSkipped"/>
            </w:pPr>
            <w:r>
              <w:t>skip</w:t>
            </w:r>
          </w:p>
        </w:tc>
        <w:tc>
          <w:tcPr>
            <w:tcW w:w="3686" w:type="dxa"/>
          </w:tcPr>
          <w:p w14:paraId="27344B20" w14:textId="77777777" w:rsidR="00C57E99" w:rsidRPr="008B6621" w:rsidRDefault="00C57E99" w:rsidP="00E94440">
            <w:pPr>
              <w:pStyle w:val="StructureTableListSkipped"/>
            </w:pPr>
            <w:r>
              <w:t xml:space="preserve"> *L *L / All 5 occurances corrected.</w:t>
            </w:r>
          </w:p>
        </w:tc>
      </w:tr>
      <w:tr w:rsidR="00C57E99" w:rsidRPr="008B6621" w14:paraId="68AF5EC7" w14:textId="77777777" w:rsidTr="00E94440">
        <w:trPr>
          <w:trHeight w:val="170"/>
        </w:trPr>
        <w:tc>
          <w:tcPr>
            <w:tcW w:w="2268" w:type="dxa"/>
          </w:tcPr>
          <w:p w14:paraId="6476DD4D" w14:textId="77777777" w:rsidR="00C57E99" w:rsidRPr="008B6621" w:rsidRDefault="00C57E99" w:rsidP="00E94440">
            <w:pPr>
              <w:pStyle w:val="StructureTableList"/>
              <w:rPr>
                <w:highlight w:val="green"/>
              </w:rPr>
            </w:pPr>
            <w:r w:rsidRPr="008B6621">
              <w:rPr>
                <w:highlight w:val="green"/>
              </w:rPr>
              <w:t>|</w:t>
            </w:r>
            <w:r w:rsidRPr="008B6621">
              <w:rPr>
                <w:highlight w:val="yellow"/>
              </w:rPr>
              <w:t>Bahíyyih ánum</w:t>
            </w:r>
            <w:r w:rsidRPr="008B6621">
              <w:rPr>
                <w:highlight w:val="green"/>
              </w:rPr>
              <w:t>|</w:t>
            </w:r>
          </w:p>
        </w:tc>
        <w:tc>
          <w:tcPr>
            <w:tcW w:w="425" w:type="dxa"/>
          </w:tcPr>
          <w:p w14:paraId="3F14C264" w14:textId="77777777" w:rsidR="00C57E99" w:rsidRPr="008B6621" w:rsidRDefault="00C57E99" w:rsidP="00E94440">
            <w:pPr>
              <w:pStyle w:val="StructureTableList"/>
            </w:pPr>
            <w:r w:rsidRPr="008B6621">
              <w:t>10</w:t>
            </w:r>
          </w:p>
        </w:tc>
        <w:tc>
          <w:tcPr>
            <w:tcW w:w="2268" w:type="dxa"/>
          </w:tcPr>
          <w:p w14:paraId="1A7253FE" w14:textId="77777777" w:rsidR="00C57E99" w:rsidRPr="008B6621" w:rsidRDefault="00C57E99" w:rsidP="00E94440">
            <w:pPr>
              <w:pStyle w:val="StructureTableList"/>
            </w:pPr>
          </w:p>
        </w:tc>
        <w:tc>
          <w:tcPr>
            <w:tcW w:w="425" w:type="dxa"/>
          </w:tcPr>
          <w:p w14:paraId="2F0CECB3" w14:textId="77777777" w:rsidR="00C57E99" w:rsidRPr="004D3A09" w:rsidRDefault="00C57E99" w:rsidP="00E94440">
            <w:pPr>
              <w:pStyle w:val="StructureTableList"/>
              <w:rPr>
                <w:highlight w:val="yellow"/>
              </w:rPr>
            </w:pPr>
            <w:r w:rsidRPr="004D3A09">
              <w:rPr>
                <w:highlight w:val="yellow"/>
              </w:rPr>
              <w:t>•ok</w:t>
            </w:r>
          </w:p>
        </w:tc>
        <w:tc>
          <w:tcPr>
            <w:tcW w:w="3686" w:type="dxa"/>
          </w:tcPr>
          <w:p w14:paraId="1DE15610" w14:textId="77777777" w:rsidR="00C57E99" w:rsidRPr="008B6621" w:rsidRDefault="00C57E99" w:rsidP="00E94440">
            <w:pPr>
              <w:pStyle w:val="StructureTableList"/>
            </w:pPr>
            <w:r w:rsidRPr="008B6621">
              <w:t>---</w:t>
            </w:r>
          </w:p>
        </w:tc>
      </w:tr>
      <w:tr w:rsidR="00C57E99" w:rsidRPr="008B6621" w14:paraId="416BBDEB" w14:textId="77777777" w:rsidTr="00E94440">
        <w:trPr>
          <w:trHeight w:val="170"/>
        </w:trPr>
        <w:tc>
          <w:tcPr>
            <w:tcW w:w="2268" w:type="dxa"/>
          </w:tcPr>
          <w:p w14:paraId="2AD3F6A0" w14:textId="77777777" w:rsidR="00C57E99" w:rsidRPr="008B6621" w:rsidRDefault="00C57E99" w:rsidP="00E94440">
            <w:pPr>
              <w:pStyle w:val="StructureTableList"/>
              <w:rPr>
                <w:highlight w:val="green"/>
              </w:rPr>
            </w:pPr>
            <w:r w:rsidRPr="008B6621">
              <w:rPr>
                <w:highlight w:val="green"/>
              </w:rPr>
              <w:t>|</w:t>
            </w:r>
            <w:r w:rsidRPr="008B6621">
              <w:rPr>
                <w:highlight w:val="yellow"/>
              </w:rPr>
              <w:t>Bahíyyih</w:t>
            </w:r>
            <w:r w:rsidRPr="008B6621">
              <w:rPr>
                <w:highlight w:val="green"/>
              </w:rPr>
              <w:t>|</w:t>
            </w:r>
          </w:p>
        </w:tc>
        <w:tc>
          <w:tcPr>
            <w:tcW w:w="425" w:type="dxa"/>
          </w:tcPr>
          <w:p w14:paraId="20A9150B" w14:textId="77777777" w:rsidR="00C57E99" w:rsidRPr="008B6621" w:rsidRDefault="00C57E99" w:rsidP="00E94440">
            <w:pPr>
              <w:pStyle w:val="StructureTableList"/>
            </w:pPr>
            <w:r w:rsidRPr="008B6621">
              <w:t>2</w:t>
            </w:r>
          </w:p>
        </w:tc>
        <w:tc>
          <w:tcPr>
            <w:tcW w:w="2268" w:type="dxa"/>
          </w:tcPr>
          <w:p w14:paraId="11991453" w14:textId="77777777" w:rsidR="00C57E99" w:rsidRPr="008B6621" w:rsidRDefault="00C57E99" w:rsidP="00E94440">
            <w:pPr>
              <w:pStyle w:val="StructureTableList"/>
            </w:pPr>
          </w:p>
        </w:tc>
        <w:tc>
          <w:tcPr>
            <w:tcW w:w="425" w:type="dxa"/>
          </w:tcPr>
          <w:p w14:paraId="38AD7903" w14:textId="77777777" w:rsidR="00C57E99" w:rsidRPr="004D3A09" w:rsidRDefault="00C57E99" w:rsidP="00E94440">
            <w:pPr>
              <w:pStyle w:val="StructureTableList"/>
              <w:rPr>
                <w:highlight w:val="yellow"/>
              </w:rPr>
            </w:pPr>
            <w:r w:rsidRPr="004D3A09">
              <w:rPr>
                <w:highlight w:val="yellow"/>
              </w:rPr>
              <w:t>•ok</w:t>
            </w:r>
          </w:p>
        </w:tc>
        <w:tc>
          <w:tcPr>
            <w:tcW w:w="3686" w:type="dxa"/>
          </w:tcPr>
          <w:p w14:paraId="72083F27" w14:textId="77777777" w:rsidR="00C57E99" w:rsidRPr="008B6621" w:rsidRDefault="00C57E99" w:rsidP="00E94440">
            <w:pPr>
              <w:pStyle w:val="StructureTableList"/>
            </w:pPr>
            <w:r w:rsidRPr="008B6621">
              <w:t>unprecedented match</w:t>
            </w:r>
          </w:p>
        </w:tc>
      </w:tr>
      <w:tr w:rsidR="00C57E99" w:rsidRPr="008B6621" w14:paraId="45184CAE" w14:textId="77777777" w:rsidTr="00E94440">
        <w:trPr>
          <w:trHeight w:val="170"/>
        </w:trPr>
        <w:tc>
          <w:tcPr>
            <w:tcW w:w="2268" w:type="dxa"/>
          </w:tcPr>
          <w:p w14:paraId="5D61B8DC" w14:textId="77777777" w:rsidR="00C57E99" w:rsidRPr="008B6621" w:rsidRDefault="00C57E99" w:rsidP="00E94440">
            <w:pPr>
              <w:pStyle w:val="StructureTableList"/>
              <w:rPr>
                <w:highlight w:val="green"/>
              </w:rPr>
            </w:pPr>
            <w:r w:rsidRPr="008B6621">
              <w:rPr>
                <w:highlight w:val="green"/>
              </w:rPr>
              <w:t>|</w:t>
            </w:r>
            <w:r w:rsidRPr="008B6621">
              <w:rPr>
                <w:highlight w:val="yellow"/>
              </w:rPr>
              <w:t>Bahjí</w:t>
            </w:r>
            <w:r w:rsidRPr="008B6621">
              <w:rPr>
                <w:highlight w:val="green"/>
              </w:rPr>
              <w:t>|</w:t>
            </w:r>
          </w:p>
        </w:tc>
        <w:tc>
          <w:tcPr>
            <w:tcW w:w="425" w:type="dxa"/>
          </w:tcPr>
          <w:p w14:paraId="08FDBD9F" w14:textId="77777777" w:rsidR="00C57E99" w:rsidRPr="008B6621" w:rsidRDefault="00C57E99" w:rsidP="00E94440">
            <w:pPr>
              <w:pStyle w:val="StructureTableList"/>
            </w:pPr>
            <w:r w:rsidRPr="008B6621">
              <w:t>53</w:t>
            </w:r>
          </w:p>
        </w:tc>
        <w:tc>
          <w:tcPr>
            <w:tcW w:w="2268" w:type="dxa"/>
          </w:tcPr>
          <w:p w14:paraId="09602D3E" w14:textId="77777777" w:rsidR="00C57E99" w:rsidRPr="008B6621" w:rsidRDefault="00C57E99" w:rsidP="00E94440">
            <w:pPr>
              <w:pStyle w:val="StructureTableList"/>
            </w:pPr>
          </w:p>
        </w:tc>
        <w:tc>
          <w:tcPr>
            <w:tcW w:w="425" w:type="dxa"/>
          </w:tcPr>
          <w:p w14:paraId="49B46B01" w14:textId="77777777" w:rsidR="00C57E99" w:rsidRPr="004D3A09" w:rsidRDefault="00C57E99" w:rsidP="00E94440">
            <w:pPr>
              <w:pStyle w:val="StructureTableList"/>
              <w:rPr>
                <w:highlight w:val="yellow"/>
              </w:rPr>
            </w:pPr>
            <w:r w:rsidRPr="004D3A09">
              <w:rPr>
                <w:highlight w:val="yellow"/>
              </w:rPr>
              <w:t>•ok</w:t>
            </w:r>
          </w:p>
        </w:tc>
        <w:tc>
          <w:tcPr>
            <w:tcW w:w="3686" w:type="dxa"/>
          </w:tcPr>
          <w:p w14:paraId="2979EA25" w14:textId="77777777" w:rsidR="00C57E99" w:rsidRPr="008B6621" w:rsidRDefault="00C57E99" w:rsidP="00E94440">
            <w:pPr>
              <w:pStyle w:val="StructureTableList"/>
            </w:pPr>
            <w:r w:rsidRPr="008B6621">
              <w:t>unprecedented match</w:t>
            </w:r>
          </w:p>
        </w:tc>
      </w:tr>
      <w:tr w:rsidR="00C57E99" w:rsidRPr="008B6621" w14:paraId="19C12786" w14:textId="77777777" w:rsidTr="00E94440">
        <w:trPr>
          <w:trHeight w:val="170"/>
        </w:trPr>
        <w:tc>
          <w:tcPr>
            <w:tcW w:w="2268" w:type="dxa"/>
          </w:tcPr>
          <w:p w14:paraId="504294BD" w14:textId="77777777" w:rsidR="00C57E99" w:rsidRPr="008B6621" w:rsidRDefault="00C57E99" w:rsidP="00E94440">
            <w:pPr>
              <w:pStyle w:val="StructureTableList"/>
              <w:rPr>
                <w:highlight w:val="green"/>
              </w:rPr>
            </w:pPr>
            <w:r w:rsidRPr="008B6621">
              <w:rPr>
                <w:highlight w:val="green"/>
              </w:rPr>
              <w:t>|</w:t>
            </w:r>
            <w:r w:rsidRPr="008B6621">
              <w:rPr>
                <w:highlight w:val="yellow"/>
              </w:rPr>
              <w:t>Bákú</w:t>
            </w:r>
            <w:r w:rsidRPr="008B6621">
              <w:rPr>
                <w:highlight w:val="green"/>
              </w:rPr>
              <w:t>|</w:t>
            </w:r>
          </w:p>
        </w:tc>
        <w:tc>
          <w:tcPr>
            <w:tcW w:w="425" w:type="dxa"/>
          </w:tcPr>
          <w:p w14:paraId="2550F539" w14:textId="77777777" w:rsidR="00C57E99" w:rsidRPr="008B6621" w:rsidRDefault="00C57E99" w:rsidP="00E94440">
            <w:pPr>
              <w:pStyle w:val="StructureTableList"/>
            </w:pPr>
            <w:r w:rsidRPr="008B6621">
              <w:t>2</w:t>
            </w:r>
          </w:p>
        </w:tc>
        <w:tc>
          <w:tcPr>
            <w:tcW w:w="2268" w:type="dxa"/>
          </w:tcPr>
          <w:p w14:paraId="2DDC4807" w14:textId="77777777" w:rsidR="00C57E99" w:rsidRPr="008B6621" w:rsidRDefault="00C57E99" w:rsidP="00E94440">
            <w:pPr>
              <w:pStyle w:val="StructureTableList"/>
            </w:pPr>
          </w:p>
        </w:tc>
        <w:tc>
          <w:tcPr>
            <w:tcW w:w="425" w:type="dxa"/>
          </w:tcPr>
          <w:p w14:paraId="76C3F07C" w14:textId="77777777" w:rsidR="00C57E99" w:rsidRPr="004D3A09" w:rsidRDefault="00C57E99" w:rsidP="00E94440">
            <w:pPr>
              <w:pStyle w:val="StructureTableList"/>
              <w:rPr>
                <w:highlight w:val="yellow"/>
              </w:rPr>
            </w:pPr>
            <w:r w:rsidRPr="004D3A09">
              <w:rPr>
                <w:highlight w:val="yellow"/>
              </w:rPr>
              <w:t>•ok</w:t>
            </w:r>
          </w:p>
        </w:tc>
        <w:tc>
          <w:tcPr>
            <w:tcW w:w="3686" w:type="dxa"/>
          </w:tcPr>
          <w:p w14:paraId="55EDAAE0" w14:textId="77777777" w:rsidR="00C57E99" w:rsidRPr="008B6621" w:rsidRDefault="00C57E99" w:rsidP="00E94440">
            <w:pPr>
              <w:pStyle w:val="StructureTableList"/>
            </w:pPr>
            <w:r w:rsidRPr="008B6621">
              <w:t>unprecedented match</w:t>
            </w:r>
          </w:p>
        </w:tc>
      </w:tr>
      <w:tr w:rsidR="00C57E99" w:rsidRPr="008B6621" w14:paraId="6BD716E0" w14:textId="77777777" w:rsidTr="00E94440">
        <w:trPr>
          <w:trHeight w:val="170"/>
        </w:trPr>
        <w:tc>
          <w:tcPr>
            <w:tcW w:w="2268" w:type="dxa"/>
          </w:tcPr>
          <w:p w14:paraId="2215F27C" w14:textId="77777777" w:rsidR="00C57E99" w:rsidRPr="008B6621" w:rsidRDefault="00C57E99" w:rsidP="00E94440">
            <w:pPr>
              <w:pStyle w:val="StructureTableList"/>
              <w:rPr>
                <w:highlight w:val="cyan"/>
              </w:rPr>
            </w:pPr>
            <w:r w:rsidRPr="008B6621">
              <w:rPr>
                <w:rStyle w:val="bibliographyauthor"/>
                <w:highlight w:val="cyan"/>
              </w:rPr>
              <w:t>|Balyuzi, H.M.|</w:t>
            </w:r>
          </w:p>
        </w:tc>
        <w:tc>
          <w:tcPr>
            <w:tcW w:w="425" w:type="dxa"/>
          </w:tcPr>
          <w:p w14:paraId="3F04385E" w14:textId="77777777" w:rsidR="00C57E99" w:rsidRPr="008B6621" w:rsidRDefault="00C57E99" w:rsidP="00E94440">
            <w:pPr>
              <w:pStyle w:val="StructureTableList"/>
            </w:pPr>
            <w:r w:rsidRPr="008B6621">
              <w:t>1</w:t>
            </w:r>
          </w:p>
        </w:tc>
        <w:tc>
          <w:tcPr>
            <w:tcW w:w="2268" w:type="dxa"/>
          </w:tcPr>
          <w:p w14:paraId="1FF34644" w14:textId="77777777" w:rsidR="00C57E99" w:rsidRPr="008B6621" w:rsidRDefault="00C57E99" w:rsidP="00E94440">
            <w:pPr>
              <w:pStyle w:val="StructureTableList"/>
            </w:pPr>
          </w:p>
        </w:tc>
        <w:tc>
          <w:tcPr>
            <w:tcW w:w="425" w:type="dxa"/>
          </w:tcPr>
          <w:p w14:paraId="52DB698E" w14:textId="77777777" w:rsidR="00C57E99" w:rsidRPr="0065118C" w:rsidRDefault="00C57E99" w:rsidP="00E94440">
            <w:pPr>
              <w:pStyle w:val="StructureTableList"/>
              <w:rPr>
                <w:highlight w:val="magenta"/>
              </w:rPr>
            </w:pPr>
            <w:r w:rsidRPr="0065118C">
              <w:rPr>
                <w:highlight w:val="magenta"/>
              </w:rPr>
              <w:t>(--)</w:t>
            </w:r>
          </w:p>
        </w:tc>
        <w:tc>
          <w:tcPr>
            <w:tcW w:w="3686" w:type="dxa"/>
          </w:tcPr>
          <w:p w14:paraId="466D5808" w14:textId="77777777" w:rsidR="00C57E99" w:rsidRPr="008B6621" w:rsidRDefault="00C57E99" w:rsidP="00E94440">
            <w:pPr>
              <w:pStyle w:val="StructureTableList"/>
            </w:pPr>
            <w:r>
              <w:t xml:space="preserve"> *L *L</w:t>
            </w:r>
          </w:p>
        </w:tc>
      </w:tr>
      <w:tr w:rsidR="00C57E99" w:rsidRPr="008B6621" w14:paraId="6C865446" w14:textId="77777777" w:rsidTr="00E94440">
        <w:trPr>
          <w:trHeight w:val="170"/>
        </w:trPr>
        <w:tc>
          <w:tcPr>
            <w:tcW w:w="2268" w:type="dxa"/>
          </w:tcPr>
          <w:p w14:paraId="359585C3" w14:textId="77777777" w:rsidR="00C57E99" w:rsidRPr="008B6621" w:rsidRDefault="00C57E99" w:rsidP="00E94440">
            <w:pPr>
              <w:pStyle w:val="StructureTableList"/>
              <w:rPr>
                <w:rStyle w:val="BookTitle"/>
                <w:highlight w:val="yellow"/>
              </w:rPr>
            </w:pPr>
            <w:r w:rsidRPr="008B6621">
              <w:rPr>
                <w:rStyle w:val="footnoteLinked"/>
                <w:highlight w:val="green"/>
              </w:rPr>
              <w:t>|</w:t>
            </w:r>
            <w:r w:rsidRPr="00E55002">
              <w:rPr>
                <w:rStyle w:val="footnoteLinked"/>
                <w:highlight w:val="cyan"/>
              </w:rPr>
              <w:t>Balyuzi</w:t>
            </w:r>
            <w:r w:rsidRPr="008B6621">
              <w:rPr>
                <w:rStyle w:val="footnoteLinked"/>
                <w:highlight w:val="green"/>
              </w:rPr>
              <w:t>|</w:t>
            </w:r>
          </w:p>
        </w:tc>
        <w:tc>
          <w:tcPr>
            <w:tcW w:w="425" w:type="dxa"/>
          </w:tcPr>
          <w:p w14:paraId="44396361" w14:textId="77777777" w:rsidR="00C57E99" w:rsidRPr="008B6621" w:rsidRDefault="00C57E99" w:rsidP="00E94440">
            <w:pPr>
              <w:pStyle w:val="StructureTableList"/>
            </w:pPr>
            <w:r w:rsidRPr="008B6621">
              <w:t>8</w:t>
            </w:r>
          </w:p>
        </w:tc>
        <w:tc>
          <w:tcPr>
            <w:tcW w:w="2268" w:type="dxa"/>
          </w:tcPr>
          <w:p w14:paraId="68A65C66" w14:textId="77777777" w:rsidR="00C57E99" w:rsidRPr="008B6621" w:rsidRDefault="00C57E99" w:rsidP="00E94440">
            <w:pPr>
              <w:pStyle w:val="StructureTableList"/>
            </w:pPr>
          </w:p>
        </w:tc>
        <w:tc>
          <w:tcPr>
            <w:tcW w:w="425" w:type="dxa"/>
          </w:tcPr>
          <w:p w14:paraId="51339EED"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4464DD30" w14:textId="77777777" w:rsidR="00C57E99" w:rsidRPr="008B6621" w:rsidRDefault="00C57E99" w:rsidP="00E94440">
            <w:pPr>
              <w:pStyle w:val="StructureTableList"/>
            </w:pPr>
            <w:r>
              <w:t xml:space="preserve"> *L</w:t>
            </w:r>
          </w:p>
        </w:tc>
      </w:tr>
      <w:tr w:rsidR="00C57E99" w:rsidRPr="008B6621" w14:paraId="45225C29" w14:textId="77777777" w:rsidTr="00E94440">
        <w:trPr>
          <w:trHeight w:val="170"/>
        </w:trPr>
        <w:tc>
          <w:tcPr>
            <w:tcW w:w="2268" w:type="dxa"/>
          </w:tcPr>
          <w:p w14:paraId="785BF976" w14:textId="77777777" w:rsidR="00C57E99" w:rsidRPr="008B6621" w:rsidRDefault="00C57E99" w:rsidP="00E94440">
            <w:pPr>
              <w:pStyle w:val="StructureTableList"/>
              <w:rPr>
                <w:highlight w:val="green"/>
              </w:rPr>
            </w:pPr>
            <w:r w:rsidRPr="008B6621">
              <w:rPr>
                <w:highlight w:val="green"/>
              </w:rPr>
              <w:t>|</w:t>
            </w:r>
            <w:r w:rsidRPr="008B6621">
              <w:rPr>
                <w:highlight w:val="yellow"/>
              </w:rPr>
              <w:t>Báqir</w:t>
            </w:r>
            <w:r w:rsidRPr="008B6621">
              <w:rPr>
                <w:highlight w:val="green"/>
              </w:rPr>
              <w:t>|</w:t>
            </w:r>
          </w:p>
        </w:tc>
        <w:tc>
          <w:tcPr>
            <w:tcW w:w="425" w:type="dxa"/>
          </w:tcPr>
          <w:p w14:paraId="7B7E23C4" w14:textId="77777777" w:rsidR="00C57E99" w:rsidRPr="008B6621" w:rsidRDefault="00C57E99" w:rsidP="00E94440">
            <w:pPr>
              <w:pStyle w:val="StructureTableList"/>
            </w:pPr>
            <w:r w:rsidRPr="008B6621">
              <w:t>1</w:t>
            </w:r>
          </w:p>
        </w:tc>
        <w:tc>
          <w:tcPr>
            <w:tcW w:w="2268" w:type="dxa"/>
          </w:tcPr>
          <w:p w14:paraId="312F18CE" w14:textId="77777777" w:rsidR="00C57E99" w:rsidRPr="008B6621" w:rsidRDefault="00C57E99" w:rsidP="00E94440">
            <w:pPr>
              <w:pStyle w:val="StructureTableList"/>
            </w:pPr>
          </w:p>
        </w:tc>
        <w:tc>
          <w:tcPr>
            <w:tcW w:w="425" w:type="dxa"/>
          </w:tcPr>
          <w:p w14:paraId="76D76163"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3FC008E7" w14:textId="77777777" w:rsidR="00C57E99" w:rsidRPr="008B6621" w:rsidRDefault="00C57E99" w:rsidP="00E94440">
            <w:pPr>
              <w:pStyle w:val="StructureTableList"/>
            </w:pPr>
            <w:r w:rsidRPr="008B6621">
              <w:t>unprecedented match</w:t>
            </w:r>
            <w:r>
              <w:t xml:space="preserve"> *L</w:t>
            </w:r>
          </w:p>
        </w:tc>
      </w:tr>
      <w:tr w:rsidR="00C57E99" w:rsidRPr="008B6621" w14:paraId="1DE4DAA6" w14:textId="77777777" w:rsidTr="00E94440">
        <w:trPr>
          <w:trHeight w:val="170"/>
        </w:trPr>
        <w:tc>
          <w:tcPr>
            <w:tcW w:w="2268" w:type="dxa"/>
          </w:tcPr>
          <w:p w14:paraId="52366D5B" w14:textId="77777777" w:rsidR="00C57E99" w:rsidRPr="008B6621" w:rsidRDefault="00C57E99" w:rsidP="00E94440">
            <w:pPr>
              <w:pStyle w:val="StructureTableList"/>
              <w:rPr>
                <w:highlight w:val="green"/>
              </w:rPr>
            </w:pPr>
            <w:r w:rsidRPr="008B6621">
              <w:rPr>
                <w:highlight w:val="green"/>
              </w:rPr>
              <w:t>|</w:t>
            </w:r>
            <w:r w:rsidRPr="008B6621">
              <w:rPr>
                <w:highlight w:val="yellow"/>
              </w:rPr>
              <w:t>Báqir-i-írází</w:t>
            </w:r>
            <w:r w:rsidRPr="008B6621">
              <w:rPr>
                <w:highlight w:val="green"/>
              </w:rPr>
              <w:t>|</w:t>
            </w:r>
          </w:p>
        </w:tc>
        <w:tc>
          <w:tcPr>
            <w:tcW w:w="425" w:type="dxa"/>
          </w:tcPr>
          <w:p w14:paraId="0D0E1B72" w14:textId="77777777" w:rsidR="00C57E99" w:rsidRPr="008B6621" w:rsidRDefault="00C57E99" w:rsidP="00E94440">
            <w:pPr>
              <w:pStyle w:val="StructureTableList"/>
            </w:pPr>
            <w:r w:rsidRPr="008B6621">
              <w:t>1</w:t>
            </w:r>
          </w:p>
        </w:tc>
        <w:tc>
          <w:tcPr>
            <w:tcW w:w="2268" w:type="dxa"/>
          </w:tcPr>
          <w:p w14:paraId="713FA0A7" w14:textId="77777777" w:rsidR="00C57E99" w:rsidRPr="008B6621" w:rsidRDefault="00C57E99" w:rsidP="00E94440">
            <w:pPr>
              <w:pStyle w:val="StructureTableList"/>
            </w:pPr>
          </w:p>
        </w:tc>
        <w:tc>
          <w:tcPr>
            <w:tcW w:w="425" w:type="dxa"/>
          </w:tcPr>
          <w:p w14:paraId="3103285F"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6130882C" w14:textId="77777777" w:rsidR="00C57E99" w:rsidRPr="008B6621" w:rsidRDefault="00C57E99" w:rsidP="00E94440">
            <w:pPr>
              <w:pStyle w:val="StructureTableList"/>
            </w:pPr>
            <w:r w:rsidRPr="008B6621">
              <w:t>unprecedented match</w:t>
            </w:r>
            <w:r>
              <w:t xml:space="preserve"> *L</w:t>
            </w:r>
          </w:p>
        </w:tc>
      </w:tr>
      <w:tr w:rsidR="00C57E99" w:rsidRPr="008B6621" w14:paraId="20AAFF8D" w14:textId="77777777" w:rsidTr="00E94440">
        <w:trPr>
          <w:trHeight w:val="170"/>
        </w:trPr>
        <w:tc>
          <w:tcPr>
            <w:tcW w:w="2268" w:type="dxa"/>
          </w:tcPr>
          <w:p w14:paraId="6FA4E3E6" w14:textId="77777777" w:rsidR="00C57E99" w:rsidRPr="008B6621" w:rsidRDefault="00C57E99" w:rsidP="00E94440">
            <w:pPr>
              <w:pStyle w:val="StructureTableList"/>
              <w:rPr>
                <w:highlight w:val="green"/>
              </w:rPr>
            </w:pPr>
            <w:r w:rsidRPr="008B6621">
              <w:rPr>
                <w:highlight w:val="green"/>
              </w:rPr>
              <w:t>|</w:t>
            </w:r>
            <w:r w:rsidRPr="008B6621">
              <w:rPr>
                <w:highlight w:val="yellow"/>
              </w:rPr>
              <w:t>Basra</w:t>
            </w:r>
            <w:r w:rsidRPr="008B6621">
              <w:rPr>
                <w:highlight w:val="green"/>
              </w:rPr>
              <w:t>|</w:t>
            </w:r>
          </w:p>
        </w:tc>
        <w:tc>
          <w:tcPr>
            <w:tcW w:w="425" w:type="dxa"/>
          </w:tcPr>
          <w:p w14:paraId="23C7E757" w14:textId="77777777" w:rsidR="00C57E99" w:rsidRPr="008B6621" w:rsidRDefault="00C57E99" w:rsidP="00E94440">
            <w:pPr>
              <w:pStyle w:val="StructureTableList"/>
            </w:pPr>
            <w:r w:rsidRPr="008B6621">
              <w:t>1</w:t>
            </w:r>
          </w:p>
        </w:tc>
        <w:tc>
          <w:tcPr>
            <w:tcW w:w="2268" w:type="dxa"/>
          </w:tcPr>
          <w:p w14:paraId="4702C6F4" w14:textId="77777777" w:rsidR="00C57E99" w:rsidRPr="008B6621" w:rsidRDefault="00C57E99" w:rsidP="00E94440">
            <w:pPr>
              <w:pStyle w:val="StructureTableList"/>
            </w:pPr>
          </w:p>
        </w:tc>
        <w:tc>
          <w:tcPr>
            <w:tcW w:w="425" w:type="dxa"/>
          </w:tcPr>
          <w:p w14:paraId="50974A05"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56FF7150" w14:textId="77777777" w:rsidR="00C57E99" w:rsidRPr="008B6621" w:rsidRDefault="00C57E99" w:rsidP="00E94440">
            <w:pPr>
              <w:pStyle w:val="StructureTableList"/>
            </w:pPr>
            <w:r w:rsidRPr="008B6621">
              <w:t>---</w:t>
            </w:r>
            <w:r>
              <w:t xml:space="preserve"> *L</w:t>
            </w:r>
            <w:r w:rsidR="00715BA7">
              <w:t xml:space="preserve"> *L</w:t>
            </w:r>
          </w:p>
        </w:tc>
      </w:tr>
      <w:tr w:rsidR="00C57E99" w:rsidRPr="008B6621" w14:paraId="199AF2CD" w14:textId="77777777" w:rsidTr="00E94440">
        <w:trPr>
          <w:trHeight w:val="170"/>
        </w:trPr>
        <w:tc>
          <w:tcPr>
            <w:tcW w:w="2268" w:type="dxa"/>
          </w:tcPr>
          <w:p w14:paraId="5B1A96DE"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Bayán</w:t>
            </w:r>
            <w:r w:rsidRPr="008B6621">
              <w:rPr>
                <w:rStyle w:val="BookTitle"/>
                <w:highlight w:val="green"/>
              </w:rPr>
              <w:t>|</w:t>
            </w:r>
          </w:p>
        </w:tc>
        <w:tc>
          <w:tcPr>
            <w:tcW w:w="425" w:type="dxa"/>
          </w:tcPr>
          <w:p w14:paraId="261AA9E7" w14:textId="77777777" w:rsidR="00C57E99" w:rsidRPr="008B6621" w:rsidRDefault="00C57E99" w:rsidP="00E94440">
            <w:pPr>
              <w:pStyle w:val="StructureTableList"/>
            </w:pPr>
            <w:r w:rsidRPr="008B6621">
              <w:t>80</w:t>
            </w:r>
          </w:p>
        </w:tc>
        <w:tc>
          <w:tcPr>
            <w:tcW w:w="2268" w:type="dxa"/>
          </w:tcPr>
          <w:p w14:paraId="67F4C1EE" w14:textId="77777777" w:rsidR="00C57E99" w:rsidRPr="008B6621" w:rsidRDefault="00C57E99" w:rsidP="00E94440">
            <w:pPr>
              <w:pStyle w:val="StructureTableList"/>
            </w:pPr>
          </w:p>
        </w:tc>
        <w:tc>
          <w:tcPr>
            <w:tcW w:w="425" w:type="dxa"/>
          </w:tcPr>
          <w:p w14:paraId="33C0BE73" w14:textId="77777777" w:rsidR="00C57E99" w:rsidRPr="004D3A09" w:rsidRDefault="00C57E99" w:rsidP="00E94440">
            <w:pPr>
              <w:pStyle w:val="StructureTableList"/>
              <w:rPr>
                <w:highlight w:val="yellow"/>
              </w:rPr>
            </w:pPr>
            <w:r w:rsidRPr="004D3A09">
              <w:rPr>
                <w:highlight w:val="yellow"/>
              </w:rPr>
              <w:t>•ok</w:t>
            </w:r>
          </w:p>
        </w:tc>
        <w:tc>
          <w:tcPr>
            <w:tcW w:w="3686" w:type="dxa"/>
          </w:tcPr>
          <w:p w14:paraId="04570657" w14:textId="77777777" w:rsidR="00C57E99" w:rsidRPr="008B6621" w:rsidRDefault="00C57E99" w:rsidP="00E94440">
            <w:pPr>
              <w:pStyle w:val="StructureTableList"/>
            </w:pPr>
            <w:r w:rsidRPr="008B6621">
              <w:t>match</w:t>
            </w:r>
          </w:p>
        </w:tc>
      </w:tr>
      <w:tr w:rsidR="00C57E99" w:rsidRPr="008B6621" w14:paraId="5C80A70A" w14:textId="77777777" w:rsidTr="00E94440">
        <w:trPr>
          <w:trHeight w:val="170"/>
        </w:trPr>
        <w:tc>
          <w:tcPr>
            <w:tcW w:w="2268" w:type="dxa"/>
          </w:tcPr>
          <w:p w14:paraId="686168FA" w14:textId="77777777" w:rsidR="00C57E99" w:rsidRPr="007A5498" w:rsidRDefault="00C57E99" w:rsidP="00E94440">
            <w:pPr>
              <w:pStyle w:val="StructureTableListSkipped"/>
              <w:rPr>
                <w:highlight w:val="white"/>
              </w:rPr>
            </w:pPr>
            <w:r w:rsidRPr="007A5498">
              <w:rPr>
                <w:highlight w:val="white"/>
              </w:rPr>
              <w:t>|Bayanis|</w:t>
            </w:r>
          </w:p>
        </w:tc>
        <w:tc>
          <w:tcPr>
            <w:tcW w:w="425" w:type="dxa"/>
          </w:tcPr>
          <w:p w14:paraId="7C053C19" w14:textId="77777777" w:rsidR="00C57E99" w:rsidRPr="008B6621" w:rsidRDefault="00C57E99" w:rsidP="00E94440">
            <w:pPr>
              <w:pStyle w:val="StructureTableListSkipped"/>
            </w:pPr>
          </w:p>
        </w:tc>
        <w:tc>
          <w:tcPr>
            <w:tcW w:w="2268" w:type="dxa"/>
          </w:tcPr>
          <w:p w14:paraId="6FDF7FE5" w14:textId="77777777" w:rsidR="00C57E99" w:rsidRPr="008B6621" w:rsidRDefault="00C57E99" w:rsidP="00E94440">
            <w:pPr>
              <w:pStyle w:val="StructureTableListSkipped"/>
            </w:pPr>
          </w:p>
        </w:tc>
        <w:tc>
          <w:tcPr>
            <w:tcW w:w="425" w:type="dxa"/>
          </w:tcPr>
          <w:p w14:paraId="6C3A54EC" w14:textId="77777777" w:rsidR="00C57E99" w:rsidRPr="008B6621" w:rsidRDefault="00C57E99" w:rsidP="00E94440">
            <w:pPr>
              <w:pStyle w:val="StructureTableListSkipped"/>
            </w:pPr>
            <w:r>
              <w:t>skip</w:t>
            </w:r>
          </w:p>
        </w:tc>
        <w:tc>
          <w:tcPr>
            <w:tcW w:w="3686" w:type="dxa"/>
          </w:tcPr>
          <w:p w14:paraId="14D8CEC2" w14:textId="77777777" w:rsidR="00C57E99" w:rsidRPr="008B6621" w:rsidRDefault="00C57E99" w:rsidP="00E94440">
            <w:pPr>
              <w:pStyle w:val="StructureTableListSkipped"/>
            </w:pPr>
            <w:r w:rsidRPr="008B6621">
              <w:t>---</w:t>
            </w:r>
          </w:p>
        </w:tc>
      </w:tr>
      <w:tr w:rsidR="00C57E99" w:rsidRPr="008B6621" w14:paraId="50DBA56F" w14:textId="77777777" w:rsidTr="00E94440">
        <w:trPr>
          <w:trHeight w:val="170"/>
        </w:trPr>
        <w:tc>
          <w:tcPr>
            <w:tcW w:w="2268" w:type="dxa"/>
          </w:tcPr>
          <w:p w14:paraId="4E951E2C" w14:textId="77777777" w:rsidR="00C57E99" w:rsidRPr="008B6621" w:rsidRDefault="00C57E99" w:rsidP="00E94440">
            <w:pPr>
              <w:pStyle w:val="StructureTableList"/>
              <w:rPr>
                <w:highlight w:val="green"/>
              </w:rPr>
            </w:pPr>
            <w:r w:rsidRPr="008B6621">
              <w:rPr>
                <w:highlight w:val="green"/>
              </w:rPr>
              <w:t>|</w:t>
            </w:r>
            <w:r w:rsidRPr="008B6621">
              <w:rPr>
                <w:highlight w:val="yellow"/>
              </w:rPr>
              <w:t>Bayánís</w:t>
            </w:r>
            <w:r w:rsidRPr="008B6621">
              <w:rPr>
                <w:highlight w:val="green"/>
              </w:rPr>
              <w:t>|</w:t>
            </w:r>
          </w:p>
        </w:tc>
        <w:tc>
          <w:tcPr>
            <w:tcW w:w="425" w:type="dxa"/>
          </w:tcPr>
          <w:p w14:paraId="49B35B45" w14:textId="77777777" w:rsidR="00C57E99" w:rsidRPr="008B6621" w:rsidRDefault="00C57E99" w:rsidP="00E94440">
            <w:pPr>
              <w:pStyle w:val="StructureTableList"/>
            </w:pPr>
            <w:r w:rsidRPr="008B6621">
              <w:t>2</w:t>
            </w:r>
          </w:p>
        </w:tc>
        <w:tc>
          <w:tcPr>
            <w:tcW w:w="2268" w:type="dxa"/>
          </w:tcPr>
          <w:p w14:paraId="00C14561" w14:textId="77777777" w:rsidR="00C57E99" w:rsidRPr="008B6621" w:rsidRDefault="00C57E99" w:rsidP="00E94440">
            <w:pPr>
              <w:pStyle w:val="StructureTableList"/>
            </w:pPr>
          </w:p>
        </w:tc>
        <w:tc>
          <w:tcPr>
            <w:tcW w:w="425" w:type="dxa"/>
          </w:tcPr>
          <w:p w14:paraId="118F4F84" w14:textId="77777777" w:rsidR="00C57E99" w:rsidRPr="00DC48B7" w:rsidRDefault="00C57E99" w:rsidP="00E94440">
            <w:pPr>
              <w:pStyle w:val="StructureTableList"/>
              <w:rPr>
                <w:highlight w:val="yellow"/>
              </w:rPr>
            </w:pPr>
            <w:r w:rsidRPr="00DC48B7">
              <w:rPr>
                <w:highlight w:val="yellow"/>
              </w:rPr>
              <w:t>•ok en</w:t>
            </w:r>
          </w:p>
        </w:tc>
        <w:tc>
          <w:tcPr>
            <w:tcW w:w="3686" w:type="dxa"/>
          </w:tcPr>
          <w:p w14:paraId="41EA340D" w14:textId="77777777" w:rsidR="00C57E99" w:rsidRPr="008B6621" w:rsidRDefault="00C57E99" w:rsidP="00E94440">
            <w:pPr>
              <w:pStyle w:val="StructureTableList"/>
            </w:pPr>
            <w:r w:rsidRPr="008B6621">
              <w:t>--- *L</w:t>
            </w:r>
          </w:p>
        </w:tc>
      </w:tr>
      <w:tr w:rsidR="00C57E99" w:rsidRPr="008B6621" w14:paraId="4A35F0D3" w14:textId="77777777" w:rsidTr="00E94440">
        <w:trPr>
          <w:trHeight w:val="170"/>
        </w:trPr>
        <w:tc>
          <w:tcPr>
            <w:tcW w:w="2268" w:type="dxa"/>
          </w:tcPr>
          <w:p w14:paraId="1566793B" w14:textId="77777777" w:rsidR="00C57E99" w:rsidRPr="007A5498" w:rsidRDefault="00C57E99" w:rsidP="00E94440">
            <w:pPr>
              <w:pStyle w:val="StructureTableListSkipped"/>
              <w:rPr>
                <w:highlight w:val="white"/>
              </w:rPr>
            </w:pPr>
            <w:r w:rsidRPr="007A5498">
              <w:rPr>
                <w:highlight w:val="white"/>
              </w:rPr>
              <w:t>|Bayánís|</w:t>
            </w:r>
          </w:p>
        </w:tc>
        <w:tc>
          <w:tcPr>
            <w:tcW w:w="425" w:type="dxa"/>
          </w:tcPr>
          <w:p w14:paraId="1745811C" w14:textId="77777777" w:rsidR="00C57E99" w:rsidRPr="008B6621" w:rsidRDefault="00C57E99" w:rsidP="00E94440">
            <w:pPr>
              <w:pStyle w:val="StructureTableListSkipped"/>
            </w:pPr>
          </w:p>
        </w:tc>
        <w:tc>
          <w:tcPr>
            <w:tcW w:w="2268" w:type="dxa"/>
          </w:tcPr>
          <w:p w14:paraId="6076DD3F" w14:textId="77777777" w:rsidR="00C57E99" w:rsidRPr="008B6621" w:rsidRDefault="00C57E99" w:rsidP="00E94440">
            <w:pPr>
              <w:pStyle w:val="StructureTableListSkipped"/>
            </w:pPr>
          </w:p>
        </w:tc>
        <w:tc>
          <w:tcPr>
            <w:tcW w:w="425" w:type="dxa"/>
          </w:tcPr>
          <w:p w14:paraId="4B129E11" w14:textId="77777777" w:rsidR="00C57E99" w:rsidRPr="008B6621" w:rsidRDefault="00C57E99" w:rsidP="00E94440">
            <w:pPr>
              <w:pStyle w:val="StructureTableListSkipped"/>
            </w:pPr>
            <w:r>
              <w:t>skip</w:t>
            </w:r>
          </w:p>
        </w:tc>
        <w:tc>
          <w:tcPr>
            <w:tcW w:w="3686" w:type="dxa"/>
          </w:tcPr>
          <w:p w14:paraId="2446C666" w14:textId="77777777" w:rsidR="00C57E99" w:rsidRPr="008B6621" w:rsidRDefault="00C57E99" w:rsidP="00E94440">
            <w:pPr>
              <w:pStyle w:val="StructureTableListSkipped"/>
            </w:pPr>
            <w:r w:rsidRPr="008B6621">
              <w:t>---</w:t>
            </w:r>
          </w:p>
        </w:tc>
      </w:tr>
      <w:tr w:rsidR="00C57E99" w:rsidRPr="008B6621" w14:paraId="551C7C80" w14:textId="77777777" w:rsidTr="00E94440">
        <w:trPr>
          <w:trHeight w:val="170"/>
        </w:trPr>
        <w:tc>
          <w:tcPr>
            <w:tcW w:w="2268" w:type="dxa"/>
          </w:tcPr>
          <w:p w14:paraId="1264AA38" w14:textId="77777777" w:rsidR="00C57E99" w:rsidRPr="008B6621" w:rsidRDefault="00C57E99" w:rsidP="00E94440">
            <w:pPr>
              <w:pStyle w:val="StructureTableList"/>
              <w:rPr>
                <w:highlight w:val="green"/>
              </w:rPr>
            </w:pPr>
            <w:r w:rsidRPr="008B6621">
              <w:rPr>
                <w:highlight w:val="green"/>
              </w:rPr>
              <w:t>|</w:t>
            </w:r>
            <w:r w:rsidRPr="008B6621">
              <w:rPr>
                <w:highlight w:val="yellow"/>
              </w:rPr>
              <w:t>Bayḍún</w:t>
            </w:r>
            <w:r w:rsidRPr="008B6621">
              <w:rPr>
                <w:highlight w:val="green"/>
              </w:rPr>
              <w:t>|</w:t>
            </w:r>
          </w:p>
        </w:tc>
        <w:tc>
          <w:tcPr>
            <w:tcW w:w="425" w:type="dxa"/>
          </w:tcPr>
          <w:p w14:paraId="3AE2D879" w14:textId="77777777" w:rsidR="00C57E99" w:rsidRPr="008B6621" w:rsidRDefault="00C57E99" w:rsidP="00E94440">
            <w:pPr>
              <w:pStyle w:val="StructureTableList"/>
            </w:pPr>
            <w:r w:rsidRPr="008B6621">
              <w:t>1</w:t>
            </w:r>
          </w:p>
        </w:tc>
        <w:tc>
          <w:tcPr>
            <w:tcW w:w="2268" w:type="dxa"/>
          </w:tcPr>
          <w:p w14:paraId="2B97614A" w14:textId="77777777" w:rsidR="00C57E99" w:rsidRPr="008B6621" w:rsidRDefault="00C57E99" w:rsidP="00E94440">
            <w:pPr>
              <w:pStyle w:val="StructureTableList"/>
            </w:pPr>
          </w:p>
        </w:tc>
        <w:tc>
          <w:tcPr>
            <w:tcW w:w="425" w:type="dxa"/>
          </w:tcPr>
          <w:p w14:paraId="697C2AB9"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5B7FE90D" w14:textId="77777777" w:rsidR="00C57E99" w:rsidRPr="008B6621" w:rsidRDefault="00C57E99" w:rsidP="00E94440">
            <w:pPr>
              <w:pStyle w:val="StructureTableList"/>
            </w:pPr>
            <w:r w:rsidRPr="008B6621">
              <w:t>unprecedented match</w:t>
            </w:r>
            <w:r>
              <w:t xml:space="preserve"> *L</w:t>
            </w:r>
          </w:p>
        </w:tc>
      </w:tr>
      <w:tr w:rsidR="00C57E99" w:rsidRPr="008B6621" w14:paraId="098795BC" w14:textId="77777777" w:rsidTr="00E94440">
        <w:trPr>
          <w:trHeight w:val="170"/>
        </w:trPr>
        <w:tc>
          <w:tcPr>
            <w:tcW w:w="2268" w:type="dxa"/>
          </w:tcPr>
          <w:p w14:paraId="40E1201A" w14:textId="77777777" w:rsidR="00C57E99" w:rsidRPr="008B6621" w:rsidRDefault="00C57E99" w:rsidP="00E94440">
            <w:pPr>
              <w:pStyle w:val="StructureTableList"/>
              <w:rPr>
                <w:highlight w:val="green"/>
              </w:rPr>
            </w:pPr>
            <w:r w:rsidRPr="008B6621">
              <w:rPr>
                <w:highlight w:val="green"/>
              </w:rPr>
              <w:t>|bazaar|</w:t>
            </w:r>
          </w:p>
        </w:tc>
        <w:tc>
          <w:tcPr>
            <w:tcW w:w="425" w:type="dxa"/>
          </w:tcPr>
          <w:p w14:paraId="17996AFA" w14:textId="77777777" w:rsidR="00C57E99" w:rsidRPr="008B6621" w:rsidRDefault="00C57E99" w:rsidP="00E94440">
            <w:pPr>
              <w:pStyle w:val="StructureTableList"/>
            </w:pPr>
            <w:r w:rsidRPr="008B6621">
              <w:t>2</w:t>
            </w:r>
          </w:p>
        </w:tc>
        <w:tc>
          <w:tcPr>
            <w:tcW w:w="2268" w:type="dxa"/>
          </w:tcPr>
          <w:p w14:paraId="73A9B104" w14:textId="77777777" w:rsidR="00C57E99" w:rsidRPr="008B6621" w:rsidRDefault="00C57E99" w:rsidP="00E94440">
            <w:pPr>
              <w:pStyle w:val="StructureTableList"/>
            </w:pPr>
          </w:p>
        </w:tc>
        <w:tc>
          <w:tcPr>
            <w:tcW w:w="425" w:type="dxa"/>
          </w:tcPr>
          <w:p w14:paraId="4FF8C922" w14:textId="77777777" w:rsidR="00C57E99" w:rsidRPr="00DC48B7" w:rsidRDefault="00C57E99" w:rsidP="00E94440">
            <w:pPr>
              <w:pStyle w:val="StructureTableList"/>
              <w:rPr>
                <w:highlight w:val="green"/>
              </w:rPr>
            </w:pPr>
          </w:p>
        </w:tc>
        <w:tc>
          <w:tcPr>
            <w:tcW w:w="3686" w:type="dxa"/>
          </w:tcPr>
          <w:p w14:paraId="1648FFBC" w14:textId="77777777" w:rsidR="00C57E99" w:rsidRPr="008B6621" w:rsidRDefault="00C57E99" w:rsidP="00E94440">
            <w:pPr>
              <w:pStyle w:val="StructureTableList"/>
            </w:pPr>
            <w:r>
              <w:t xml:space="preserve"> *L *L</w:t>
            </w:r>
          </w:p>
        </w:tc>
      </w:tr>
      <w:tr w:rsidR="00C57E99" w:rsidRPr="008B6621" w14:paraId="10AF94AA" w14:textId="77777777" w:rsidTr="00E94440">
        <w:trPr>
          <w:trHeight w:val="170"/>
        </w:trPr>
        <w:tc>
          <w:tcPr>
            <w:tcW w:w="2268" w:type="dxa"/>
          </w:tcPr>
          <w:p w14:paraId="3187F6E2" w14:textId="77777777" w:rsidR="00C57E99" w:rsidRPr="008B6621" w:rsidRDefault="00C57E99" w:rsidP="00E94440">
            <w:pPr>
              <w:pStyle w:val="StructureTableList"/>
              <w:rPr>
                <w:highlight w:val="green"/>
              </w:rPr>
            </w:pPr>
            <w:r w:rsidRPr="008B6621">
              <w:rPr>
                <w:highlight w:val="green"/>
              </w:rPr>
              <w:t>|</w:t>
            </w:r>
            <w:r w:rsidRPr="008B6621">
              <w:rPr>
                <w:highlight w:val="yellow"/>
              </w:rPr>
              <w:t>Badád</w:t>
            </w:r>
            <w:r w:rsidRPr="008B6621">
              <w:rPr>
                <w:highlight w:val="green"/>
              </w:rPr>
              <w:t>|</w:t>
            </w:r>
          </w:p>
        </w:tc>
        <w:tc>
          <w:tcPr>
            <w:tcW w:w="425" w:type="dxa"/>
          </w:tcPr>
          <w:p w14:paraId="48170EAC" w14:textId="77777777" w:rsidR="00C57E99" w:rsidRPr="008B6621" w:rsidRDefault="00C57E99" w:rsidP="00E94440">
            <w:pPr>
              <w:pStyle w:val="StructureTableList"/>
            </w:pPr>
            <w:r w:rsidRPr="008B6621">
              <w:t>66</w:t>
            </w:r>
          </w:p>
        </w:tc>
        <w:tc>
          <w:tcPr>
            <w:tcW w:w="2268" w:type="dxa"/>
          </w:tcPr>
          <w:p w14:paraId="379ABCC5" w14:textId="77777777" w:rsidR="00C57E99" w:rsidRPr="008B6621" w:rsidRDefault="00C57E99" w:rsidP="00E94440">
            <w:pPr>
              <w:pStyle w:val="StructureTableList"/>
            </w:pPr>
          </w:p>
        </w:tc>
        <w:tc>
          <w:tcPr>
            <w:tcW w:w="425" w:type="dxa"/>
          </w:tcPr>
          <w:p w14:paraId="464894B4"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97D8DA3" w14:textId="77777777" w:rsidR="00C57E99" w:rsidRPr="008B6621" w:rsidRDefault="00C57E99" w:rsidP="00E94440">
            <w:pPr>
              <w:pStyle w:val="StructureTableList"/>
            </w:pPr>
            <w:r w:rsidRPr="008B6621">
              <w:t>match</w:t>
            </w:r>
          </w:p>
        </w:tc>
      </w:tr>
      <w:tr w:rsidR="00C57E99" w:rsidRPr="008B6621" w14:paraId="4B925417" w14:textId="77777777" w:rsidTr="00E94440">
        <w:trPr>
          <w:trHeight w:val="170"/>
        </w:trPr>
        <w:tc>
          <w:tcPr>
            <w:tcW w:w="2268" w:type="dxa"/>
          </w:tcPr>
          <w:p w14:paraId="3AE6E732"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Bedi-Allah</w:t>
            </w:r>
            <w:r w:rsidRPr="008B6621">
              <w:rPr>
                <w:highlight w:val="darkMagenta"/>
              </w:rPr>
              <w:t>|</w:t>
            </w:r>
          </w:p>
        </w:tc>
        <w:tc>
          <w:tcPr>
            <w:tcW w:w="425" w:type="dxa"/>
          </w:tcPr>
          <w:p w14:paraId="47402DCC" w14:textId="77777777" w:rsidR="00C57E99" w:rsidRPr="008B6621" w:rsidRDefault="00C57E99" w:rsidP="00E94440">
            <w:pPr>
              <w:pStyle w:val="StructureTableList"/>
            </w:pPr>
            <w:r w:rsidRPr="008B6621">
              <w:t>1</w:t>
            </w:r>
          </w:p>
        </w:tc>
        <w:tc>
          <w:tcPr>
            <w:tcW w:w="2268" w:type="dxa"/>
          </w:tcPr>
          <w:p w14:paraId="0429D3A3" w14:textId="77777777" w:rsidR="00C57E99" w:rsidRPr="008B6621" w:rsidRDefault="00C57E99" w:rsidP="00E94440">
            <w:pPr>
              <w:pStyle w:val="StructureTableList"/>
            </w:pPr>
          </w:p>
        </w:tc>
        <w:tc>
          <w:tcPr>
            <w:tcW w:w="425" w:type="dxa"/>
          </w:tcPr>
          <w:p w14:paraId="53A8D69A" w14:textId="77777777" w:rsidR="00C57E99" w:rsidRPr="00DC48B7" w:rsidRDefault="00C57E99" w:rsidP="00E94440">
            <w:pPr>
              <w:pStyle w:val="StructureTableList"/>
              <w:rPr>
                <w:highlight w:val="yellow"/>
              </w:rPr>
            </w:pPr>
            <w:r w:rsidRPr="00DC48B7">
              <w:rPr>
                <w:highlight w:val="yellow"/>
              </w:rPr>
              <w:t>•EX</w:t>
            </w:r>
          </w:p>
        </w:tc>
        <w:tc>
          <w:tcPr>
            <w:tcW w:w="3686" w:type="dxa"/>
          </w:tcPr>
          <w:p w14:paraId="0F3DA93D" w14:textId="77777777" w:rsidR="00C57E99" w:rsidRPr="008B6621" w:rsidRDefault="00C57E99" w:rsidP="00E94440">
            <w:pPr>
              <w:pStyle w:val="StructureTableList"/>
            </w:pPr>
            <w:r w:rsidRPr="008B6621">
              <w:t>---</w:t>
            </w:r>
          </w:p>
        </w:tc>
      </w:tr>
      <w:tr w:rsidR="00C57E99" w:rsidRPr="008B6621" w14:paraId="3F6D5495" w14:textId="77777777" w:rsidTr="00E94440">
        <w:trPr>
          <w:trHeight w:val="170"/>
        </w:trPr>
        <w:tc>
          <w:tcPr>
            <w:tcW w:w="2268" w:type="dxa"/>
          </w:tcPr>
          <w:p w14:paraId="47B0C268" w14:textId="77777777" w:rsidR="00C57E99" w:rsidRPr="008B6621" w:rsidRDefault="00C57E99" w:rsidP="00E94440">
            <w:pPr>
              <w:pStyle w:val="StructureTableList"/>
              <w:rPr>
                <w:highlight w:val="green"/>
              </w:rPr>
            </w:pPr>
            <w:r w:rsidRPr="008B6621">
              <w:rPr>
                <w:highlight w:val="green"/>
              </w:rPr>
              <w:t>|</w:t>
            </w:r>
            <w:r w:rsidRPr="00E55002">
              <w:rPr>
                <w:highlight w:val="yellow"/>
              </w:rPr>
              <w:t>Beg</w:t>
            </w:r>
            <w:r w:rsidRPr="008B6621">
              <w:rPr>
                <w:highlight w:val="green"/>
              </w:rPr>
              <w:t>|</w:t>
            </w:r>
          </w:p>
        </w:tc>
        <w:tc>
          <w:tcPr>
            <w:tcW w:w="425" w:type="dxa"/>
          </w:tcPr>
          <w:p w14:paraId="631EF7A1" w14:textId="77777777" w:rsidR="00C57E99" w:rsidRPr="008B6621" w:rsidRDefault="00C57E99" w:rsidP="00E94440">
            <w:pPr>
              <w:pStyle w:val="StructureTableList"/>
            </w:pPr>
            <w:r>
              <w:t>1</w:t>
            </w:r>
          </w:p>
        </w:tc>
        <w:tc>
          <w:tcPr>
            <w:tcW w:w="2268" w:type="dxa"/>
          </w:tcPr>
          <w:p w14:paraId="360ED240" w14:textId="77777777" w:rsidR="00C57E99" w:rsidRPr="008B6621" w:rsidRDefault="00C57E99" w:rsidP="00E94440">
            <w:pPr>
              <w:pStyle w:val="StructureTableList"/>
            </w:pPr>
          </w:p>
        </w:tc>
        <w:tc>
          <w:tcPr>
            <w:tcW w:w="425" w:type="dxa"/>
          </w:tcPr>
          <w:p w14:paraId="71A4B744"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5717999F" w14:textId="77777777" w:rsidR="00C57E99" w:rsidRPr="008B6621" w:rsidRDefault="00C57E99" w:rsidP="00E94440">
            <w:pPr>
              <w:pStyle w:val="StructureTableList"/>
            </w:pPr>
            <w:r>
              <w:t xml:space="preserve"> *L *L</w:t>
            </w:r>
            <w:r w:rsidR="00931646">
              <w:t xml:space="preserve"> *L</w:t>
            </w:r>
          </w:p>
        </w:tc>
      </w:tr>
      <w:tr w:rsidR="00C57E99" w:rsidRPr="008B6621" w14:paraId="5911CE5A" w14:textId="77777777" w:rsidTr="00E94440">
        <w:trPr>
          <w:trHeight w:val="170"/>
        </w:trPr>
        <w:tc>
          <w:tcPr>
            <w:tcW w:w="2268" w:type="dxa"/>
          </w:tcPr>
          <w:p w14:paraId="6052C094" w14:textId="77777777" w:rsidR="00C57E99" w:rsidRPr="008B6621" w:rsidRDefault="00C57E99" w:rsidP="00E94440">
            <w:pPr>
              <w:pStyle w:val="StructureTableList"/>
              <w:rPr>
                <w:highlight w:val="green"/>
              </w:rPr>
            </w:pPr>
            <w:r w:rsidRPr="008B6621">
              <w:rPr>
                <w:highlight w:val="green"/>
              </w:rPr>
              <w:t>|</w:t>
            </w:r>
            <w:r w:rsidRPr="008B6621">
              <w:rPr>
                <w:highlight w:val="lightGray"/>
              </w:rPr>
              <w:t>Beirut</w:t>
            </w:r>
            <w:r w:rsidRPr="008B6621">
              <w:rPr>
                <w:highlight w:val="green"/>
              </w:rPr>
              <w:t>|</w:t>
            </w:r>
          </w:p>
        </w:tc>
        <w:tc>
          <w:tcPr>
            <w:tcW w:w="425" w:type="dxa"/>
          </w:tcPr>
          <w:p w14:paraId="61B2CF8C" w14:textId="77777777" w:rsidR="00C57E99" w:rsidRPr="008B6621" w:rsidRDefault="00C57E99" w:rsidP="00E94440">
            <w:pPr>
              <w:pStyle w:val="StructureTableList"/>
            </w:pPr>
            <w:r w:rsidRPr="008B6621">
              <w:t>11</w:t>
            </w:r>
          </w:p>
        </w:tc>
        <w:tc>
          <w:tcPr>
            <w:tcW w:w="2268" w:type="dxa"/>
          </w:tcPr>
          <w:p w14:paraId="23D10946" w14:textId="77777777" w:rsidR="00C57E99" w:rsidRPr="008B6621" w:rsidRDefault="00C57E99" w:rsidP="00E94440">
            <w:pPr>
              <w:pStyle w:val="StructureTableList"/>
            </w:pPr>
          </w:p>
        </w:tc>
        <w:tc>
          <w:tcPr>
            <w:tcW w:w="425" w:type="dxa"/>
          </w:tcPr>
          <w:p w14:paraId="255D8CFC" w14:textId="77777777" w:rsidR="00C57E99" w:rsidRPr="0065118C" w:rsidRDefault="00C57E99" w:rsidP="00E94440">
            <w:pPr>
              <w:pStyle w:val="StructureTableList"/>
              <w:rPr>
                <w:highlight w:val="magenta"/>
              </w:rPr>
            </w:pPr>
            <w:r w:rsidRPr="0065118C">
              <w:rPr>
                <w:highlight w:val="magenta"/>
              </w:rPr>
              <w:t>•EN</w:t>
            </w:r>
          </w:p>
        </w:tc>
        <w:tc>
          <w:tcPr>
            <w:tcW w:w="3686" w:type="dxa"/>
          </w:tcPr>
          <w:p w14:paraId="10F66F20" w14:textId="77777777" w:rsidR="00C57E99" w:rsidRPr="008B6621" w:rsidRDefault="00C57E99" w:rsidP="00E94440">
            <w:pPr>
              <w:pStyle w:val="StructureTableList"/>
            </w:pPr>
            <w:r w:rsidRPr="008B6621">
              <w:t xml:space="preserve"> *L</w:t>
            </w:r>
            <w:r>
              <w:t xml:space="preserve"> *L</w:t>
            </w:r>
          </w:p>
        </w:tc>
      </w:tr>
      <w:tr w:rsidR="00C57E99" w:rsidRPr="008B6621" w14:paraId="2EBA2510" w14:textId="77777777" w:rsidTr="00E94440">
        <w:trPr>
          <w:trHeight w:val="170"/>
        </w:trPr>
        <w:tc>
          <w:tcPr>
            <w:tcW w:w="2268" w:type="dxa"/>
          </w:tcPr>
          <w:p w14:paraId="1B264796"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Bihjatu’ṣ-Ṣudúr</w:t>
            </w:r>
            <w:r w:rsidRPr="008B6621">
              <w:rPr>
                <w:rStyle w:val="BookTitle"/>
                <w:highlight w:val="green"/>
              </w:rPr>
              <w:t>|</w:t>
            </w:r>
          </w:p>
        </w:tc>
        <w:tc>
          <w:tcPr>
            <w:tcW w:w="425" w:type="dxa"/>
          </w:tcPr>
          <w:p w14:paraId="269506C2" w14:textId="77777777" w:rsidR="00C57E99" w:rsidRPr="008B6621" w:rsidRDefault="00C57E99" w:rsidP="00E94440">
            <w:pPr>
              <w:pStyle w:val="StructureTableList"/>
            </w:pPr>
            <w:r w:rsidRPr="008B6621">
              <w:t>17</w:t>
            </w:r>
          </w:p>
        </w:tc>
        <w:tc>
          <w:tcPr>
            <w:tcW w:w="2268" w:type="dxa"/>
          </w:tcPr>
          <w:p w14:paraId="3E30FBF8" w14:textId="77777777" w:rsidR="00C57E99" w:rsidRPr="008B6621" w:rsidRDefault="00C57E99" w:rsidP="00E94440">
            <w:pPr>
              <w:pStyle w:val="StructureTableList"/>
            </w:pPr>
          </w:p>
        </w:tc>
        <w:tc>
          <w:tcPr>
            <w:tcW w:w="425" w:type="dxa"/>
          </w:tcPr>
          <w:p w14:paraId="783F3B79" w14:textId="77777777" w:rsidR="00C57E99" w:rsidRPr="00DC48B7" w:rsidRDefault="00C57E99" w:rsidP="00E94440">
            <w:pPr>
              <w:pStyle w:val="StructureTableList"/>
              <w:rPr>
                <w:highlight w:val="yellow"/>
              </w:rPr>
            </w:pPr>
            <w:r w:rsidRPr="00DC48B7">
              <w:rPr>
                <w:highlight w:val="yellow"/>
              </w:rPr>
              <w:t>•ok</w:t>
            </w:r>
          </w:p>
        </w:tc>
        <w:tc>
          <w:tcPr>
            <w:tcW w:w="3686" w:type="dxa"/>
          </w:tcPr>
          <w:p w14:paraId="2CD97DC1" w14:textId="77777777" w:rsidR="00C57E99" w:rsidRPr="008B6621" w:rsidRDefault="00C57E99" w:rsidP="00E94440">
            <w:pPr>
              <w:pStyle w:val="StructureTableList"/>
            </w:pPr>
            <w:r w:rsidRPr="008B6621">
              <w:t>---</w:t>
            </w:r>
          </w:p>
        </w:tc>
      </w:tr>
      <w:tr w:rsidR="00C57E99" w:rsidRPr="008B6621" w14:paraId="6038C9D5" w14:textId="77777777" w:rsidTr="00E94440">
        <w:trPr>
          <w:trHeight w:val="170"/>
        </w:trPr>
        <w:tc>
          <w:tcPr>
            <w:tcW w:w="2268" w:type="dxa"/>
          </w:tcPr>
          <w:p w14:paraId="362CA962" w14:textId="77777777" w:rsidR="00C57E99" w:rsidRPr="008B6621" w:rsidRDefault="00C57E99" w:rsidP="00E94440">
            <w:pPr>
              <w:pStyle w:val="StructureTableList"/>
              <w:rPr>
                <w:highlight w:val="green"/>
              </w:rPr>
            </w:pPr>
            <w:r w:rsidRPr="008B6621">
              <w:rPr>
                <w:highlight w:val="green"/>
              </w:rPr>
              <w:t>|</w:t>
            </w:r>
            <w:r w:rsidRPr="008B6621">
              <w:rPr>
                <w:highlight w:val="yellow"/>
              </w:rPr>
              <w:t>Bírúní</w:t>
            </w:r>
            <w:r w:rsidRPr="008B6621">
              <w:rPr>
                <w:highlight w:val="green"/>
              </w:rPr>
              <w:t>|</w:t>
            </w:r>
          </w:p>
        </w:tc>
        <w:tc>
          <w:tcPr>
            <w:tcW w:w="425" w:type="dxa"/>
          </w:tcPr>
          <w:p w14:paraId="6A6AF4E2" w14:textId="77777777" w:rsidR="00C57E99" w:rsidRPr="008B6621" w:rsidRDefault="00C57E99" w:rsidP="00E94440">
            <w:pPr>
              <w:pStyle w:val="StructureTableList"/>
            </w:pPr>
            <w:r w:rsidRPr="008B6621">
              <w:t>1</w:t>
            </w:r>
          </w:p>
        </w:tc>
        <w:tc>
          <w:tcPr>
            <w:tcW w:w="2268" w:type="dxa"/>
          </w:tcPr>
          <w:p w14:paraId="24416B9A" w14:textId="77777777" w:rsidR="00C57E99" w:rsidRPr="008B6621" w:rsidRDefault="00C57E99" w:rsidP="00E94440">
            <w:pPr>
              <w:pStyle w:val="StructureTableList"/>
            </w:pPr>
          </w:p>
        </w:tc>
        <w:tc>
          <w:tcPr>
            <w:tcW w:w="425" w:type="dxa"/>
          </w:tcPr>
          <w:p w14:paraId="7CC9C331"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3521D3E" w14:textId="77777777" w:rsidR="00C57E99" w:rsidRPr="008B6621" w:rsidRDefault="00C57E99" w:rsidP="00E94440">
            <w:pPr>
              <w:pStyle w:val="StructureTableList"/>
            </w:pPr>
            <w:r w:rsidRPr="008B6621">
              <w:t>unprecedented match</w:t>
            </w:r>
          </w:p>
        </w:tc>
      </w:tr>
      <w:tr w:rsidR="00C57E99" w:rsidRPr="008B6621" w14:paraId="01A2113A" w14:textId="77777777" w:rsidTr="00E94440">
        <w:trPr>
          <w:trHeight w:val="170"/>
        </w:trPr>
        <w:tc>
          <w:tcPr>
            <w:tcW w:w="2268" w:type="dxa"/>
          </w:tcPr>
          <w:p w14:paraId="7DA3E94F"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Biárát</w:t>
            </w:r>
            <w:r w:rsidRPr="008B6621">
              <w:rPr>
                <w:rStyle w:val="BookTitle"/>
                <w:highlight w:val="green"/>
              </w:rPr>
              <w:t>|</w:t>
            </w:r>
          </w:p>
        </w:tc>
        <w:tc>
          <w:tcPr>
            <w:tcW w:w="425" w:type="dxa"/>
          </w:tcPr>
          <w:p w14:paraId="143A8259" w14:textId="77777777" w:rsidR="00C57E99" w:rsidRPr="008B6621" w:rsidRDefault="00C57E99" w:rsidP="00E94440">
            <w:pPr>
              <w:pStyle w:val="StructureTableList"/>
            </w:pPr>
            <w:r w:rsidRPr="008B6621">
              <w:t>2</w:t>
            </w:r>
          </w:p>
        </w:tc>
        <w:tc>
          <w:tcPr>
            <w:tcW w:w="2268" w:type="dxa"/>
          </w:tcPr>
          <w:p w14:paraId="23A7538B" w14:textId="77777777" w:rsidR="00C57E99" w:rsidRPr="008B6621" w:rsidRDefault="00C57E99" w:rsidP="00E94440">
            <w:pPr>
              <w:pStyle w:val="StructureTableList"/>
            </w:pPr>
          </w:p>
        </w:tc>
        <w:tc>
          <w:tcPr>
            <w:tcW w:w="425" w:type="dxa"/>
          </w:tcPr>
          <w:p w14:paraId="653CD2B6"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96C7A70" w14:textId="77777777" w:rsidR="00C57E99" w:rsidRPr="008B6621" w:rsidRDefault="00C57E99" w:rsidP="00E94440">
            <w:pPr>
              <w:pStyle w:val="StructureTableList"/>
            </w:pPr>
            <w:r w:rsidRPr="008B6621">
              <w:t>unprecedented match</w:t>
            </w:r>
          </w:p>
        </w:tc>
      </w:tr>
      <w:tr w:rsidR="00C57E99" w:rsidRPr="008B6621" w14:paraId="261C039D" w14:textId="77777777" w:rsidTr="00E94440">
        <w:trPr>
          <w:trHeight w:val="170"/>
        </w:trPr>
        <w:tc>
          <w:tcPr>
            <w:tcW w:w="2268" w:type="dxa"/>
          </w:tcPr>
          <w:p w14:paraId="417B9F2F" w14:textId="77777777" w:rsidR="00C57E99" w:rsidRPr="008B6621" w:rsidRDefault="00C57E99" w:rsidP="00E94440">
            <w:pPr>
              <w:pStyle w:val="StructureTableList"/>
              <w:rPr>
                <w:highlight w:val="green"/>
              </w:rPr>
            </w:pPr>
            <w:r w:rsidRPr="008B6621">
              <w:rPr>
                <w:highlight w:val="green"/>
              </w:rPr>
              <w:t>|</w:t>
            </w:r>
            <w:r w:rsidRPr="008B6621">
              <w:rPr>
                <w:highlight w:val="yellow"/>
              </w:rPr>
              <w:t>Burújird</w:t>
            </w:r>
            <w:r w:rsidRPr="008B6621">
              <w:rPr>
                <w:highlight w:val="green"/>
              </w:rPr>
              <w:t>|</w:t>
            </w:r>
          </w:p>
        </w:tc>
        <w:tc>
          <w:tcPr>
            <w:tcW w:w="425" w:type="dxa"/>
          </w:tcPr>
          <w:p w14:paraId="3E96A1FF" w14:textId="77777777" w:rsidR="00C57E99" w:rsidRPr="008B6621" w:rsidRDefault="00C57E99" w:rsidP="00E94440">
            <w:pPr>
              <w:pStyle w:val="StructureTableList"/>
            </w:pPr>
            <w:r w:rsidRPr="008B6621">
              <w:t>1</w:t>
            </w:r>
          </w:p>
        </w:tc>
        <w:tc>
          <w:tcPr>
            <w:tcW w:w="2268" w:type="dxa"/>
          </w:tcPr>
          <w:p w14:paraId="33D1835D" w14:textId="77777777" w:rsidR="00C57E99" w:rsidRPr="008B6621" w:rsidRDefault="00C57E99" w:rsidP="00E94440">
            <w:pPr>
              <w:pStyle w:val="StructureTableList"/>
            </w:pPr>
          </w:p>
        </w:tc>
        <w:tc>
          <w:tcPr>
            <w:tcW w:w="425" w:type="dxa"/>
          </w:tcPr>
          <w:p w14:paraId="07A94474"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3B3DC6D" w14:textId="77777777" w:rsidR="00C57E99" w:rsidRPr="008B6621" w:rsidRDefault="00C57E99" w:rsidP="00E94440">
            <w:pPr>
              <w:pStyle w:val="StructureTableList"/>
            </w:pPr>
            <w:r w:rsidRPr="008B6621">
              <w:t>unprecedented match</w:t>
            </w:r>
            <w:r w:rsidR="00931646">
              <w:t xml:space="preserve"> *L</w:t>
            </w:r>
          </w:p>
        </w:tc>
      </w:tr>
      <w:tr w:rsidR="00C57E99" w:rsidRPr="008B6621" w14:paraId="58460511" w14:textId="77777777" w:rsidTr="00E94440">
        <w:trPr>
          <w:trHeight w:val="170"/>
        </w:trPr>
        <w:tc>
          <w:tcPr>
            <w:tcW w:w="2268" w:type="dxa"/>
          </w:tcPr>
          <w:p w14:paraId="1BC3527D" w14:textId="77777777" w:rsidR="00C57E99" w:rsidRPr="008B6621" w:rsidRDefault="00C57E99" w:rsidP="00E94440">
            <w:pPr>
              <w:pStyle w:val="StructureTableList"/>
              <w:rPr>
                <w:highlight w:val="green"/>
              </w:rPr>
            </w:pPr>
            <w:r w:rsidRPr="008B6621">
              <w:rPr>
                <w:highlight w:val="green"/>
              </w:rPr>
              <w:t>|</w:t>
            </w:r>
            <w:r w:rsidRPr="008B6621">
              <w:rPr>
                <w:highlight w:val="yellow"/>
              </w:rPr>
              <w:t>Burújirdí</w:t>
            </w:r>
            <w:r w:rsidRPr="008B6621">
              <w:rPr>
                <w:highlight w:val="green"/>
              </w:rPr>
              <w:t>|</w:t>
            </w:r>
          </w:p>
        </w:tc>
        <w:tc>
          <w:tcPr>
            <w:tcW w:w="425" w:type="dxa"/>
          </w:tcPr>
          <w:p w14:paraId="2F403E95" w14:textId="77777777" w:rsidR="00C57E99" w:rsidRPr="008B6621" w:rsidRDefault="00C57E99" w:rsidP="00E94440">
            <w:pPr>
              <w:pStyle w:val="StructureTableList"/>
            </w:pPr>
            <w:r w:rsidRPr="008B6621">
              <w:t>1</w:t>
            </w:r>
          </w:p>
        </w:tc>
        <w:tc>
          <w:tcPr>
            <w:tcW w:w="2268" w:type="dxa"/>
          </w:tcPr>
          <w:p w14:paraId="4EADA44F" w14:textId="77777777" w:rsidR="00C57E99" w:rsidRPr="008B6621" w:rsidRDefault="00C57E99" w:rsidP="00E94440">
            <w:pPr>
              <w:pStyle w:val="StructureTableList"/>
            </w:pPr>
          </w:p>
        </w:tc>
        <w:tc>
          <w:tcPr>
            <w:tcW w:w="425" w:type="dxa"/>
          </w:tcPr>
          <w:p w14:paraId="76853DCB"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70A07F71" w14:textId="77777777" w:rsidR="00C57E99" w:rsidRPr="008B6621" w:rsidRDefault="00C57E99" w:rsidP="00E94440">
            <w:pPr>
              <w:pStyle w:val="StructureTableList"/>
            </w:pPr>
            <w:r w:rsidRPr="008B6621">
              <w:t>unprecedented match</w:t>
            </w:r>
            <w:r>
              <w:t xml:space="preserve"> *L</w:t>
            </w:r>
          </w:p>
        </w:tc>
      </w:tr>
      <w:tr w:rsidR="00C57E99" w:rsidRPr="008B6621" w14:paraId="19AD3235" w14:textId="77777777" w:rsidTr="00E94440">
        <w:trPr>
          <w:trHeight w:val="170"/>
        </w:trPr>
        <w:tc>
          <w:tcPr>
            <w:tcW w:w="2268" w:type="dxa"/>
          </w:tcPr>
          <w:p w14:paraId="113D3020" w14:textId="77777777" w:rsidR="00C57E99" w:rsidRPr="008B6621" w:rsidRDefault="00C57E99" w:rsidP="00E94440">
            <w:pPr>
              <w:pStyle w:val="StructureTableList"/>
              <w:rPr>
                <w:highlight w:val="green"/>
              </w:rPr>
            </w:pPr>
            <w:r w:rsidRPr="008B6621">
              <w:rPr>
                <w:highlight w:val="green"/>
              </w:rPr>
              <w:t>|</w:t>
            </w:r>
            <w:r w:rsidRPr="008B6621">
              <w:rPr>
                <w:highlight w:val="yellow"/>
              </w:rPr>
              <w:t>Buzurg</w:t>
            </w:r>
            <w:r w:rsidRPr="008B6621">
              <w:rPr>
                <w:highlight w:val="green"/>
              </w:rPr>
              <w:t>|</w:t>
            </w:r>
          </w:p>
        </w:tc>
        <w:tc>
          <w:tcPr>
            <w:tcW w:w="425" w:type="dxa"/>
          </w:tcPr>
          <w:p w14:paraId="736BF205" w14:textId="77777777" w:rsidR="00C57E99" w:rsidRPr="008B6621" w:rsidRDefault="00C57E99" w:rsidP="00E94440">
            <w:pPr>
              <w:pStyle w:val="StructureTableList"/>
            </w:pPr>
            <w:r w:rsidRPr="008B6621">
              <w:t>2</w:t>
            </w:r>
          </w:p>
        </w:tc>
        <w:tc>
          <w:tcPr>
            <w:tcW w:w="2268" w:type="dxa"/>
          </w:tcPr>
          <w:p w14:paraId="0F30A514" w14:textId="77777777" w:rsidR="00C57E99" w:rsidRPr="008B6621" w:rsidRDefault="00C57E99" w:rsidP="00E94440">
            <w:pPr>
              <w:pStyle w:val="StructureTableList"/>
            </w:pPr>
          </w:p>
        </w:tc>
        <w:tc>
          <w:tcPr>
            <w:tcW w:w="425" w:type="dxa"/>
          </w:tcPr>
          <w:p w14:paraId="58399C19" w14:textId="77777777" w:rsidR="00C57E99" w:rsidRPr="0065118C" w:rsidRDefault="00C57E99" w:rsidP="00E94440">
            <w:pPr>
              <w:pStyle w:val="StructureTableList"/>
              <w:rPr>
                <w:highlight w:val="magenta"/>
              </w:rPr>
            </w:pPr>
            <w:r w:rsidRPr="0065118C">
              <w:rPr>
                <w:highlight w:val="magenta"/>
              </w:rPr>
              <w:t>•ok</w:t>
            </w:r>
          </w:p>
        </w:tc>
        <w:tc>
          <w:tcPr>
            <w:tcW w:w="3686" w:type="dxa"/>
          </w:tcPr>
          <w:p w14:paraId="35264EE3" w14:textId="77777777" w:rsidR="00C57E99" w:rsidRPr="008B6621" w:rsidRDefault="00C57E99" w:rsidP="00E94440">
            <w:pPr>
              <w:pStyle w:val="StructureTableList"/>
            </w:pPr>
            <w:r w:rsidRPr="008B6621">
              <w:t>unprecedented match</w:t>
            </w:r>
            <w:r>
              <w:t xml:space="preserve"> *L</w:t>
            </w:r>
          </w:p>
        </w:tc>
      </w:tr>
      <w:tr w:rsidR="00C57E99" w:rsidRPr="008B6621" w14:paraId="467D7F8A" w14:textId="77777777" w:rsidTr="00E94440">
        <w:trPr>
          <w:trHeight w:val="170"/>
        </w:trPr>
        <w:tc>
          <w:tcPr>
            <w:tcW w:w="2268" w:type="dxa"/>
          </w:tcPr>
          <w:p w14:paraId="246BE9A2" w14:textId="77777777" w:rsidR="00C57E99" w:rsidRPr="008B6621" w:rsidRDefault="00C57E99" w:rsidP="00E94440">
            <w:pPr>
              <w:pStyle w:val="StructureTableList"/>
              <w:rPr>
                <w:highlight w:val="green"/>
              </w:rPr>
            </w:pPr>
            <w:r w:rsidRPr="008B6621">
              <w:rPr>
                <w:highlight w:val="green"/>
              </w:rPr>
              <w:t>|</w:t>
            </w:r>
            <w:r w:rsidRPr="00E55002">
              <w:rPr>
                <w:highlight w:val="lightGray"/>
              </w:rPr>
              <w:t>Caliph</w:t>
            </w:r>
            <w:r w:rsidRPr="008B6621">
              <w:rPr>
                <w:highlight w:val="green"/>
              </w:rPr>
              <w:t>|</w:t>
            </w:r>
          </w:p>
        </w:tc>
        <w:tc>
          <w:tcPr>
            <w:tcW w:w="425" w:type="dxa"/>
          </w:tcPr>
          <w:p w14:paraId="5AEE9F2D" w14:textId="77777777" w:rsidR="00C57E99" w:rsidRPr="008B6621" w:rsidRDefault="00C57E99" w:rsidP="00E94440">
            <w:pPr>
              <w:pStyle w:val="StructureTableList"/>
            </w:pPr>
            <w:r w:rsidRPr="008B6621">
              <w:t>4</w:t>
            </w:r>
          </w:p>
        </w:tc>
        <w:tc>
          <w:tcPr>
            <w:tcW w:w="2268" w:type="dxa"/>
          </w:tcPr>
          <w:p w14:paraId="0F5D6B73" w14:textId="77777777" w:rsidR="00C57E99" w:rsidRPr="008B6621" w:rsidRDefault="00C57E99" w:rsidP="00E94440">
            <w:pPr>
              <w:pStyle w:val="StructureTableList"/>
            </w:pPr>
          </w:p>
        </w:tc>
        <w:tc>
          <w:tcPr>
            <w:tcW w:w="425" w:type="dxa"/>
          </w:tcPr>
          <w:p w14:paraId="0DEFD60D" w14:textId="77777777" w:rsidR="00C57E99" w:rsidRPr="00A120DC" w:rsidRDefault="00C57E99" w:rsidP="00E94440">
            <w:pPr>
              <w:pStyle w:val="StructureTableList"/>
              <w:rPr>
                <w:highlight w:val="yellow"/>
              </w:rPr>
            </w:pPr>
            <w:r w:rsidRPr="00A120DC">
              <w:rPr>
                <w:highlight w:val="yellow"/>
              </w:rPr>
              <w:t>EN</w:t>
            </w:r>
          </w:p>
        </w:tc>
        <w:tc>
          <w:tcPr>
            <w:tcW w:w="3686" w:type="dxa"/>
          </w:tcPr>
          <w:p w14:paraId="44F357D6" w14:textId="77777777" w:rsidR="00C57E99" w:rsidRPr="008B6621" w:rsidRDefault="00C57E99" w:rsidP="00E94440">
            <w:pPr>
              <w:pStyle w:val="StructureTableList"/>
            </w:pPr>
            <w:r>
              <w:t xml:space="preserve"> *l</w:t>
            </w:r>
          </w:p>
        </w:tc>
      </w:tr>
      <w:tr w:rsidR="00C57E99" w:rsidRPr="008B6621" w14:paraId="013B8E27" w14:textId="77777777" w:rsidTr="00E94440">
        <w:trPr>
          <w:trHeight w:val="170"/>
        </w:trPr>
        <w:tc>
          <w:tcPr>
            <w:tcW w:w="2268" w:type="dxa"/>
          </w:tcPr>
          <w:p w14:paraId="57929FF5" w14:textId="77777777" w:rsidR="00C57E99" w:rsidRPr="008B6621" w:rsidRDefault="00C57E99" w:rsidP="00E94440">
            <w:pPr>
              <w:pStyle w:val="StructureTableList"/>
              <w:rPr>
                <w:highlight w:val="green"/>
              </w:rPr>
            </w:pPr>
            <w:r w:rsidRPr="008B6621">
              <w:rPr>
                <w:highlight w:val="green"/>
              </w:rPr>
              <w:t>|</w:t>
            </w:r>
            <w:r w:rsidRPr="00343E19">
              <w:rPr>
                <w:highlight w:val="lightGray"/>
              </w:rPr>
              <w:t>Caliphate</w:t>
            </w:r>
            <w:r w:rsidRPr="008B6621">
              <w:rPr>
                <w:highlight w:val="green"/>
              </w:rPr>
              <w:t>|</w:t>
            </w:r>
          </w:p>
        </w:tc>
        <w:tc>
          <w:tcPr>
            <w:tcW w:w="425" w:type="dxa"/>
          </w:tcPr>
          <w:p w14:paraId="2F0F5724" w14:textId="77777777" w:rsidR="00C57E99" w:rsidRPr="008B6621" w:rsidRDefault="00C57E99" w:rsidP="00E94440">
            <w:pPr>
              <w:pStyle w:val="StructureTableList"/>
            </w:pPr>
            <w:r>
              <w:t>1</w:t>
            </w:r>
          </w:p>
        </w:tc>
        <w:tc>
          <w:tcPr>
            <w:tcW w:w="2268" w:type="dxa"/>
          </w:tcPr>
          <w:p w14:paraId="7A8ED172" w14:textId="77777777" w:rsidR="00C57E99" w:rsidRPr="008B6621" w:rsidRDefault="00C57E99" w:rsidP="00E94440">
            <w:pPr>
              <w:pStyle w:val="StructureTableList"/>
            </w:pPr>
          </w:p>
        </w:tc>
        <w:tc>
          <w:tcPr>
            <w:tcW w:w="425" w:type="dxa"/>
          </w:tcPr>
          <w:p w14:paraId="54060CA8" w14:textId="77777777" w:rsidR="00C57E99" w:rsidRPr="00A120DC" w:rsidRDefault="00C57E99" w:rsidP="00E94440">
            <w:pPr>
              <w:pStyle w:val="StructureTableList"/>
              <w:rPr>
                <w:highlight w:val="yellow"/>
              </w:rPr>
            </w:pPr>
            <w:r w:rsidRPr="00A120DC">
              <w:rPr>
                <w:highlight w:val="yellow"/>
              </w:rPr>
              <w:t>EN</w:t>
            </w:r>
          </w:p>
        </w:tc>
        <w:tc>
          <w:tcPr>
            <w:tcW w:w="3686" w:type="dxa"/>
          </w:tcPr>
          <w:p w14:paraId="072067D2" w14:textId="77777777" w:rsidR="00C57E99" w:rsidRPr="008B6621" w:rsidRDefault="00C57E99" w:rsidP="00E94440">
            <w:pPr>
              <w:pStyle w:val="StructureTableList"/>
            </w:pPr>
            <w:r>
              <w:t xml:space="preserve"> *l *l</w:t>
            </w:r>
          </w:p>
        </w:tc>
      </w:tr>
      <w:tr w:rsidR="00C57E99" w:rsidRPr="008B6621" w14:paraId="67419EA5" w14:textId="77777777" w:rsidTr="00E94440">
        <w:trPr>
          <w:trHeight w:val="170"/>
        </w:trPr>
        <w:tc>
          <w:tcPr>
            <w:tcW w:w="2268" w:type="dxa"/>
          </w:tcPr>
          <w:p w14:paraId="64C91DBF" w14:textId="77777777" w:rsidR="00C57E99" w:rsidRPr="008B6621" w:rsidRDefault="00C57E99" w:rsidP="00E94440">
            <w:pPr>
              <w:pStyle w:val="StructureTableList"/>
              <w:rPr>
                <w:highlight w:val="green"/>
              </w:rPr>
            </w:pPr>
            <w:r w:rsidRPr="008B6621">
              <w:rPr>
                <w:highlight w:val="green"/>
              </w:rPr>
              <w:t>|</w:t>
            </w:r>
            <w:r w:rsidRPr="00E55002">
              <w:rPr>
                <w:highlight w:val="lightGray"/>
              </w:rPr>
              <w:t>Caliphs</w:t>
            </w:r>
            <w:r w:rsidRPr="008B6621">
              <w:rPr>
                <w:highlight w:val="green"/>
              </w:rPr>
              <w:t>|</w:t>
            </w:r>
          </w:p>
        </w:tc>
        <w:tc>
          <w:tcPr>
            <w:tcW w:w="425" w:type="dxa"/>
          </w:tcPr>
          <w:p w14:paraId="12870F58" w14:textId="77777777" w:rsidR="00C57E99" w:rsidRPr="008B6621" w:rsidRDefault="00C57E99" w:rsidP="00E94440">
            <w:pPr>
              <w:pStyle w:val="StructureTableList"/>
            </w:pPr>
            <w:r w:rsidRPr="008B6621">
              <w:t>1</w:t>
            </w:r>
          </w:p>
        </w:tc>
        <w:tc>
          <w:tcPr>
            <w:tcW w:w="2268" w:type="dxa"/>
          </w:tcPr>
          <w:p w14:paraId="62645193" w14:textId="77777777" w:rsidR="00C57E99" w:rsidRPr="008B6621" w:rsidRDefault="00C57E99" w:rsidP="00E94440">
            <w:pPr>
              <w:pStyle w:val="StructureTableList"/>
            </w:pPr>
          </w:p>
        </w:tc>
        <w:tc>
          <w:tcPr>
            <w:tcW w:w="425" w:type="dxa"/>
          </w:tcPr>
          <w:p w14:paraId="3D9A4D7E" w14:textId="77777777" w:rsidR="00C57E99" w:rsidRPr="00A120DC" w:rsidRDefault="00C57E99" w:rsidP="00E94440">
            <w:pPr>
              <w:pStyle w:val="StructureTableList"/>
              <w:rPr>
                <w:highlight w:val="magenta"/>
              </w:rPr>
            </w:pPr>
            <w:r w:rsidRPr="00A120DC">
              <w:rPr>
                <w:highlight w:val="magenta"/>
              </w:rPr>
              <w:t>EN</w:t>
            </w:r>
          </w:p>
        </w:tc>
        <w:tc>
          <w:tcPr>
            <w:tcW w:w="3686" w:type="dxa"/>
          </w:tcPr>
          <w:p w14:paraId="639BB37D" w14:textId="77777777" w:rsidR="00C57E99" w:rsidRPr="008B6621" w:rsidRDefault="00C57E99" w:rsidP="00E94440">
            <w:pPr>
              <w:pStyle w:val="StructureTableList"/>
            </w:pPr>
          </w:p>
        </w:tc>
      </w:tr>
      <w:tr w:rsidR="00C57E99" w:rsidRPr="008B6621" w14:paraId="20074F71" w14:textId="77777777" w:rsidTr="00E94440">
        <w:trPr>
          <w:trHeight w:val="170"/>
        </w:trPr>
        <w:tc>
          <w:tcPr>
            <w:tcW w:w="2268" w:type="dxa"/>
          </w:tcPr>
          <w:p w14:paraId="5B7010C8" w14:textId="77777777" w:rsidR="00C57E99" w:rsidRPr="008B6621" w:rsidRDefault="00C57E99" w:rsidP="00E94440">
            <w:pPr>
              <w:pStyle w:val="StructureTableList"/>
              <w:rPr>
                <w:highlight w:val="green"/>
              </w:rPr>
            </w:pPr>
            <w:r w:rsidRPr="008B6621">
              <w:rPr>
                <w:highlight w:val="green"/>
              </w:rPr>
              <w:t>|</w:t>
            </w:r>
            <w:r w:rsidRPr="00E55002">
              <w:rPr>
                <w:highlight w:val="lightGray"/>
              </w:rPr>
              <w:t>caravan</w:t>
            </w:r>
            <w:r w:rsidRPr="008B6621">
              <w:rPr>
                <w:highlight w:val="green"/>
              </w:rPr>
              <w:t>|</w:t>
            </w:r>
          </w:p>
        </w:tc>
        <w:tc>
          <w:tcPr>
            <w:tcW w:w="425" w:type="dxa"/>
          </w:tcPr>
          <w:p w14:paraId="7540B79F" w14:textId="77777777" w:rsidR="00C57E99" w:rsidRPr="008B6621" w:rsidRDefault="00C57E99" w:rsidP="00E94440">
            <w:pPr>
              <w:pStyle w:val="StructureTableList"/>
            </w:pPr>
            <w:r w:rsidRPr="008B6621">
              <w:t>5</w:t>
            </w:r>
          </w:p>
        </w:tc>
        <w:tc>
          <w:tcPr>
            <w:tcW w:w="2268" w:type="dxa"/>
          </w:tcPr>
          <w:p w14:paraId="4ED14F57" w14:textId="77777777" w:rsidR="00C57E99" w:rsidRPr="008B6621" w:rsidRDefault="00C57E99" w:rsidP="00E94440">
            <w:pPr>
              <w:pStyle w:val="StructureTableList"/>
            </w:pPr>
          </w:p>
        </w:tc>
        <w:tc>
          <w:tcPr>
            <w:tcW w:w="425" w:type="dxa"/>
          </w:tcPr>
          <w:p w14:paraId="4EDD8AC1" w14:textId="77777777" w:rsidR="00C57E99" w:rsidRPr="00A120DC" w:rsidRDefault="00C57E99" w:rsidP="00E94440">
            <w:pPr>
              <w:pStyle w:val="StructureTableList"/>
              <w:rPr>
                <w:highlight w:val="magenta"/>
              </w:rPr>
            </w:pPr>
            <w:r w:rsidRPr="00A120DC">
              <w:rPr>
                <w:highlight w:val="magenta"/>
              </w:rPr>
              <w:t>EN</w:t>
            </w:r>
          </w:p>
        </w:tc>
        <w:tc>
          <w:tcPr>
            <w:tcW w:w="3686" w:type="dxa"/>
          </w:tcPr>
          <w:p w14:paraId="2420F943" w14:textId="77777777" w:rsidR="00C57E99" w:rsidRPr="008B6621" w:rsidRDefault="00C57E99" w:rsidP="00E94440">
            <w:pPr>
              <w:pStyle w:val="StructureTableList"/>
            </w:pPr>
            <w:r>
              <w:t xml:space="preserve"> *L</w:t>
            </w:r>
          </w:p>
        </w:tc>
      </w:tr>
      <w:tr w:rsidR="00C57E99" w:rsidRPr="008B6621" w14:paraId="415C89A9" w14:textId="77777777" w:rsidTr="00E94440">
        <w:trPr>
          <w:trHeight w:val="170"/>
        </w:trPr>
        <w:tc>
          <w:tcPr>
            <w:tcW w:w="2268" w:type="dxa"/>
          </w:tcPr>
          <w:p w14:paraId="537F5C32" w14:textId="77777777" w:rsidR="00C57E99" w:rsidRPr="008B6621" w:rsidRDefault="00C57E99" w:rsidP="00E94440">
            <w:pPr>
              <w:pStyle w:val="StructureTableList"/>
              <w:rPr>
                <w:highlight w:val="green"/>
              </w:rPr>
            </w:pPr>
            <w:r w:rsidRPr="008B6621">
              <w:rPr>
                <w:highlight w:val="darkYellow"/>
              </w:rPr>
              <w:t>|cha</w:t>
            </w:r>
            <w:r w:rsidRPr="008B6621">
              <w:rPr>
                <w:highlight w:val="green"/>
              </w:rPr>
              <w:t>dur|</w:t>
            </w:r>
          </w:p>
        </w:tc>
        <w:tc>
          <w:tcPr>
            <w:tcW w:w="425" w:type="dxa"/>
          </w:tcPr>
          <w:p w14:paraId="5800C234" w14:textId="77777777" w:rsidR="00C57E99" w:rsidRPr="008B6621" w:rsidRDefault="00C57E99" w:rsidP="00E94440">
            <w:pPr>
              <w:pStyle w:val="StructureTableList"/>
            </w:pPr>
            <w:r w:rsidRPr="008B6621">
              <w:t>2</w:t>
            </w:r>
          </w:p>
        </w:tc>
        <w:tc>
          <w:tcPr>
            <w:tcW w:w="2268" w:type="dxa"/>
          </w:tcPr>
          <w:p w14:paraId="30272F24" w14:textId="77777777" w:rsidR="00C57E99" w:rsidRPr="008B6621" w:rsidRDefault="00C57E99" w:rsidP="00E94440">
            <w:pPr>
              <w:pStyle w:val="StructureTableList"/>
            </w:pPr>
          </w:p>
        </w:tc>
        <w:tc>
          <w:tcPr>
            <w:tcW w:w="425" w:type="dxa"/>
          </w:tcPr>
          <w:p w14:paraId="6A484148"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70FD52C0" w14:textId="77777777" w:rsidR="00C57E99" w:rsidRPr="008B6621" w:rsidRDefault="00C57E99" w:rsidP="00E94440">
            <w:pPr>
              <w:pStyle w:val="StructureTableList"/>
            </w:pPr>
            <w:r>
              <w:t xml:space="preserve"> *L *L</w:t>
            </w:r>
            <w:r w:rsidR="0048463A">
              <w:t xml:space="preserve"> *L</w:t>
            </w:r>
            <w:r w:rsidR="00931646">
              <w:t xml:space="preserve"> *L</w:t>
            </w:r>
          </w:p>
        </w:tc>
      </w:tr>
      <w:tr w:rsidR="00C57E99" w:rsidRPr="008B6621" w14:paraId="5074F6E5" w14:textId="77777777" w:rsidTr="00E94440">
        <w:trPr>
          <w:trHeight w:val="170"/>
        </w:trPr>
        <w:tc>
          <w:tcPr>
            <w:tcW w:w="2268" w:type="dxa"/>
          </w:tcPr>
          <w:p w14:paraId="1619E041" w14:textId="77777777" w:rsidR="00C57E99" w:rsidRPr="008B6621" w:rsidRDefault="00C57E99" w:rsidP="00E94440">
            <w:pPr>
              <w:pStyle w:val="StructureTableList"/>
              <w:rPr>
                <w:highlight w:val="green"/>
              </w:rPr>
            </w:pPr>
            <w:r w:rsidRPr="008B6621">
              <w:rPr>
                <w:highlight w:val="green"/>
              </w:rPr>
              <w:t>|</w:t>
            </w:r>
            <w:r w:rsidRPr="00E55002">
              <w:rPr>
                <w:highlight w:val="yellow"/>
              </w:rPr>
              <w:t>Dahaj</w:t>
            </w:r>
            <w:r w:rsidRPr="008B6621">
              <w:rPr>
                <w:highlight w:val="green"/>
              </w:rPr>
              <w:t>|</w:t>
            </w:r>
          </w:p>
        </w:tc>
        <w:tc>
          <w:tcPr>
            <w:tcW w:w="425" w:type="dxa"/>
          </w:tcPr>
          <w:p w14:paraId="79BCD881" w14:textId="77777777" w:rsidR="00C57E99" w:rsidRPr="008B6621" w:rsidRDefault="00C57E99" w:rsidP="00E94440">
            <w:pPr>
              <w:pStyle w:val="StructureTableList"/>
            </w:pPr>
            <w:r w:rsidRPr="008B6621">
              <w:t>2</w:t>
            </w:r>
          </w:p>
        </w:tc>
        <w:tc>
          <w:tcPr>
            <w:tcW w:w="2268" w:type="dxa"/>
          </w:tcPr>
          <w:p w14:paraId="5CCAC439" w14:textId="77777777" w:rsidR="00C57E99" w:rsidRPr="008B6621" w:rsidRDefault="00C57E99" w:rsidP="00E94440">
            <w:pPr>
              <w:pStyle w:val="StructureTableList"/>
            </w:pPr>
          </w:p>
        </w:tc>
        <w:tc>
          <w:tcPr>
            <w:tcW w:w="425" w:type="dxa"/>
          </w:tcPr>
          <w:p w14:paraId="69D6A62E"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6AB22CFE" w14:textId="77777777" w:rsidR="00C57E99" w:rsidRPr="008B6621" w:rsidRDefault="00C57E99" w:rsidP="00E94440">
            <w:pPr>
              <w:pStyle w:val="StructureTableList"/>
            </w:pPr>
            <w:r>
              <w:t xml:space="preserve"> *L *L *L</w:t>
            </w:r>
          </w:p>
        </w:tc>
      </w:tr>
      <w:tr w:rsidR="00C57E99" w:rsidRPr="008B6621" w14:paraId="5D6E33AD" w14:textId="77777777" w:rsidTr="00E94440">
        <w:trPr>
          <w:trHeight w:val="170"/>
        </w:trPr>
        <w:tc>
          <w:tcPr>
            <w:tcW w:w="2268" w:type="dxa"/>
          </w:tcPr>
          <w:p w14:paraId="32309B3D" w14:textId="77777777" w:rsidR="00C57E99" w:rsidRPr="008B6621" w:rsidRDefault="00C57E99" w:rsidP="00E94440">
            <w:pPr>
              <w:pStyle w:val="StructureTableList"/>
              <w:rPr>
                <w:highlight w:val="green"/>
              </w:rPr>
            </w:pPr>
            <w:r w:rsidRPr="008B6621">
              <w:rPr>
                <w:highlight w:val="green"/>
              </w:rPr>
              <w:t>|</w:t>
            </w:r>
            <w:r w:rsidRPr="00A94403">
              <w:rPr>
                <w:highlight w:val="green"/>
              </w:rPr>
              <w:t xml:space="preserve">Darví </w:t>
            </w:r>
            <w:r w:rsidRPr="00A94403">
              <w:rPr>
                <w:highlight w:val="darkYellow"/>
              </w:rPr>
              <w:t>Ṣ</w:t>
            </w:r>
            <w:r w:rsidRPr="00A94403">
              <w:rPr>
                <w:highlight w:val="green"/>
              </w:rPr>
              <w:t>id</w:t>
            </w:r>
            <w:r w:rsidRPr="00A94403">
              <w:rPr>
                <w:highlight w:val="darkYellow"/>
              </w:rPr>
              <w:t>q</w:t>
            </w:r>
            <w:r w:rsidRPr="00A94403">
              <w:rPr>
                <w:highlight w:val="green"/>
              </w:rPr>
              <w:t>-ʿAlí</w:t>
            </w:r>
            <w:r w:rsidRPr="008B6621">
              <w:rPr>
                <w:highlight w:val="green"/>
              </w:rPr>
              <w:t>|</w:t>
            </w:r>
          </w:p>
        </w:tc>
        <w:tc>
          <w:tcPr>
            <w:tcW w:w="425" w:type="dxa"/>
          </w:tcPr>
          <w:p w14:paraId="0DC04A28" w14:textId="77777777" w:rsidR="00C57E99" w:rsidRPr="008B6621" w:rsidRDefault="00C57E99" w:rsidP="00E94440">
            <w:pPr>
              <w:pStyle w:val="StructureTableList"/>
            </w:pPr>
            <w:r w:rsidRPr="008B6621">
              <w:t>1</w:t>
            </w:r>
          </w:p>
        </w:tc>
        <w:tc>
          <w:tcPr>
            <w:tcW w:w="2268" w:type="dxa"/>
          </w:tcPr>
          <w:p w14:paraId="24E98F97" w14:textId="77777777" w:rsidR="00C57E99" w:rsidRPr="008B6621" w:rsidRDefault="00C57E99" w:rsidP="00E94440">
            <w:pPr>
              <w:pStyle w:val="StructureTableList"/>
            </w:pPr>
          </w:p>
        </w:tc>
        <w:tc>
          <w:tcPr>
            <w:tcW w:w="425" w:type="dxa"/>
          </w:tcPr>
          <w:p w14:paraId="2F364A08" w14:textId="77777777" w:rsidR="00C57E99" w:rsidRPr="00DC48B7" w:rsidRDefault="00C57E99" w:rsidP="00E94440">
            <w:pPr>
              <w:pStyle w:val="StructureTableList"/>
              <w:rPr>
                <w:highlight w:val="yellow"/>
              </w:rPr>
            </w:pPr>
            <w:r w:rsidRPr="00DC48B7">
              <w:rPr>
                <w:highlight w:val="yellow"/>
              </w:rPr>
              <w:t>•</w:t>
            </w:r>
            <w:r w:rsidR="00FA07C6">
              <w:rPr>
                <w:highlight w:val="yellow"/>
              </w:rPr>
              <w:t>ok</w:t>
            </w:r>
          </w:p>
        </w:tc>
        <w:tc>
          <w:tcPr>
            <w:tcW w:w="3686" w:type="dxa"/>
          </w:tcPr>
          <w:p w14:paraId="50C2D4E5" w14:textId="77777777" w:rsidR="00C57E99" w:rsidRPr="008B6621" w:rsidRDefault="00C57E99" w:rsidP="00E94440">
            <w:pPr>
              <w:pStyle w:val="StructureTableList"/>
            </w:pPr>
            <w:r w:rsidRPr="008B6621">
              <w:t>---</w:t>
            </w:r>
            <w:r>
              <w:t xml:space="preserve"> *L</w:t>
            </w:r>
          </w:p>
        </w:tc>
      </w:tr>
      <w:tr w:rsidR="00C57E99" w:rsidRPr="008B6621" w14:paraId="4C877D89" w14:textId="77777777" w:rsidTr="00E94440">
        <w:trPr>
          <w:trHeight w:val="170"/>
        </w:trPr>
        <w:tc>
          <w:tcPr>
            <w:tcW w:w="2268" w:type="dxa"/>
          </w:tcPr>
          <w:p w14:paraId="67C14F8F" w14:textId="77777777" w:rsidR="00C57E99" w:rsidRPr="008B6621" w:rsidRDefault="00C57E99" w:rsidP="00E94440">
            <w:pPr>
              <w:pStyle w:val="StructureTableList"/>
              <w:rPr>
                <w:highlight w:val="green"/>
              </w:rPr>
            </w:pPr>
            <w:r w:rsidRPr="008B6621">
              <w:rPr>
                <w:highlight w:val="green"/>
              </w:rPr>
              <w:t>|</w:t>
            </w:r>
            <w:r w:rsidRPr="008B6621">
              <w:rPr>
                <w:highlight w:val="yellow"/>
              </w:rPr>
              <w:t>Darví</w:t>
            </w:r>
            <w:r w:rsidRPr="008B6621">
              <w:rPr>
                <w:highlight w:val="green"/>
              </w:rPr>
              <w:t>|</w:t>
            </w:r>
          </w:p>
        </w:tc>
        <w:tc>
          <w:tcPr>
            <w:tcW w:w="425" w:type="dxa"/>
          </w:tcPr>
          <w:p w14:paraId="7E16075F" w14:textId="77777777" w:rsidR="00C57E99" w:rsidRPr="008B6621" w:rsidRDefault="00C57E99" w:rsidP="00E94440">
            <w:pPr>
              <w:pStyle w:val="StructureTableList"/>
            </w:pPr>
            <w:r w:rsidRPr="008B6621">
              <w:t>1</w:t>
            </w:r>
          </w:p>
        </w:tc>
        <w:tc>
          <w:tcPr>
            <w:tcW w:w="2268" w:type="dxa"/>
          </w:tcPr>
          <w:p w14:paraId="2E25D354" w14:textId="77777777" w:rsidR="00C57E99" w:rsidRPr="008B6621" w:rsidRDefault="00C57E99" w:rsidP="00E94440">
            <w:pPr>
              <w:pStyle w:val="StructureTableList"/>
            </w:pPr>
          </w:p>
        </w:tc>
        <w:tc>
          <w:tcPr>
            <w:tcW w:w="425" w:type="dxa"/>
          </w:tcPr>
          <w:p w14:paraId="7C291541"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4F21535A" w14:textId="77777777" w:rsidR="00C57E99" w:rsidRPr="008B6621" w:rsidRDefault="00C57E99" w:rsidP="00E94440">
            <w:pPr>
              <w:pStyle w:val="StructureTableList"/>
            </w:pPr>
            <w:r w:rsidRPr="008B6621">
              <w:t>unprecedented match</w:t>
            </w:r>
            <w:r>
              <w:t xml:space="preserve"> *L</w:t>
            </w:r>
          </w:p>
        </w:tc>
      </w:tr>
      <w:tr w:rsidR="00C57E99" w:rsidRPr="008B6621" w14:paraId="1F3A9AC7" w14:textId="77777777" w:rsidTr="00E94440">
        <w:trPr>
          <w:trHeight w:val="170"/>
        </w:trPr>
        <w:tc>
          <w:tcPr>
            <w:tcW w:w="2268" w:type="dxa"/>
          </w:tcPr>
          <w:p w14:paraId="04E7C272" w14:textId="77777777" w:rsidR="00C57E99" w:rsidRPr="008B6621" w:rsidRDefault="00C57E99" w:rsidP="00E94440">
            <w:pPr>
              <w:pStyle w:val="StructureTableList"/>
              <w:rPr>
                <w:highlight w:val="green"/>
              </w:rPr>
            </w:pPr>
            <w:r w:rsidRPr="008B6621">
              <w:rPr>
                <w:highlight w:val="green"/>
              </w:rPr>
              <w:t>|</w:t>
            </w:r>
            <w:r w:rsidRPr="008B6621">
              <w:rPr>
                <w:highlight w:val="yellow"/>
              </w:rPr>
              <w:t>Dayyán</w:t>
            </w:r>
            <w:r w:rsidRPr="008B6621">
              <w:rPr>
                <w:highlight w:val="green"/>
              </w:rPr>
              <w:t>|</w:t>
            </w:r>
          </w:p>
        </w:tc>
        <w:tc>
          <w:tcPr>
            <w:tcW w:w="425" w:type="dxa"/>
          </w:tcPr>
          <w:p w14:paraId="4A1B4271" w14:textId="77777777" w:rsidR="00C57E99" w:rsidRPr="008B6621" w:rsidRDefault="00C57E99" w:rsidP="00E94440">
            <w:pPr>
              <w:pStyle w:val="StructureTableList"/>
            </w:pPr>
            <w:r w:rsidRPr="008B6621">
              <w:t>16</w:t>
            </w:r>
          </w:p>
        </w:tc>
        <w:tc>
          <w:tcPr>
            <w:tcW w:w="2268" w:type="dxa"/>
          </w:tcPr>
          <w:p w14:paraId="12D0B747" w14:textId="77777777" w:rsidR="00C57E99" w:rsidRPr="008B6621" w:rsidRDefault="00C57E99" w:rsidP="00E94440">
            <w:pPr>
              <w:pStyle w:val="StructureTableList"/>
            </w:pPr>
          </w:p>
        </w:tc>
        <w:tc>
          <w:tcPr>
            <w:tcW w:w="425" w:type="dxa"/>
          </w:tcPr>
          <w:p w14:paraId="6C13EA8B"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319C8D6" w14:textId="77777777" w:rsidR="00C57E99" w:rsidRPr="008B6621" w:rsidRDefault="00C57E99" w:rsidP="00E94440">
            <w:pPr>
              <w:pStyle w:val="StructureTableList"/>
            </w:pPr>
            <w:r w:rsidRPr="008B6621">
              <w:t>unprecedented match</w:t>
            </w:r>
          </w:p>
        </w:tc>
      </w:tr>
      <w:tr w:rsidR="00C57E99" w:rsidRPr="008B6621" w14:paraId="60A5909F" w14:textId="77777777" w:rsidTr="00E94440">
        <w:trPr>
          <w:trHeight w:val="170"/>
        </w:trPr>
        <w:tc>
          <w:tcPr>
            <w:tcW w:w="2268" w:type="dxa"/>
          </w:tcPr>
          <w:p w14:paraId="26508063" w14:textId="77777777" w:rsidR="00C57E99" w:rsidRPr="008B6621" w:rsidRDefault="00C57E99" w:rsidP="00E94440">
            <w:pPr>
              <w:pStyle w:val="StructureTableList"/>
              <w:rPr>
                <w:highlight w:val="green"/>
              </w:rPr>
            </w:pPr>
            <w:r w:rsidRPr="008B6621">
              <w:rPr>
                <w:highlight w:val="green"/>
              </w:rPr>
              <w:t>|</w:t>
            </w:r>
            <w:r w:rsidRPr="008B6621">
              <w:rPr>
                <w:highlight w:val="lightGray"/>
              </w:rPr>
              <w:t>dervish</w:t>
            </w:r>
            <w:r w:rsidRPr="008B6621">
              <w:rPr>
                <w:highlight w:val="green"/>
              </w:rPr>
              <w:t>|</w:t>
            </w:r>
          </w:p>
        </w:tc>
        <w:tc>
          <w:tcPr>
            <w:tcW w:w="425" w:type="dxa"/>
          </w:tcPr>
          <w:p w14:paraId="795A235D" w14:textId="77777777" w:rsidR="00C57E99" w:rsidRPr="008B6621" w:rsidRDefault="00C57E99" w:rsidP="00E94440">
            <w:pPr>
              <w:pStyle w:val="StructureTableList"/>
            </w:pPr>
            <w:r w:rsidRPr="008B6621">
              <w:t>4</w:t>
            </w:r>
          </w:p>
        </w:tc>
        <w:tc>
          <w:tcPr>
            <w:tcW w:w="2268" w:type="dxa"/>
          </w:tcPr>
          <w:p w14:paraId="120B98FB" w14:textId="77777777" w:rsidR="00C57E99" w:rsidRPr="008B6621" w:rsidRDefault="00C57E99" w:rsidP="00E94440">
            <w:pPr>
              <w:pStyle w:val="StructureTableList"/>
            </w:pPr>
          </w:p>
        </w:tc>
        <w:tc>
          <w:tcPr>
            <w:tcW w:w="425" w:type="dxa"/>
          </w:tcPr>
          <w:p w14:paraId="61F881C4" w14:textId="77777777" w:rsidR="00C57E99" w:rsidRPr="008B6621" w:rsidRDefault="00C57E99" w:rsidP="00E94440">
            <w:pPr>
              <w:pStyle w:val="StructureTableList"/>
            </w:pPr>
            <w:r w:rsidRPr="00A120DC">
              <w:rPr>
                <w:highlight w:val="yellow"/>
              </w:rPr>
              <w:t>•EN</w:t>
            </w:r>
          </w:p>
        </w:tc>
        <w:tc>
          <w:tcPr>
            <w:tcW w:w="3686" w:type="dxa"/>
          </w:tcPr>
          <w:p w14:paraId="159718F8" w14:textId="77777777" w:rsidR="00C57E99" w:rsidRPr="008B6621" w:rsidRDefault="00C57E99" w:rsidP="00E94440">
            <w:pPr>
              <w:pStyle w:val="StructureTableList"/>
            </w:pPr>
            <w:r w:rsidRPr="008B6621">
              <w:t>---</w:t>
            </w:r>
          </w:p>
        </w:tc>
      </w:tr>
      <w:tr w:rsidR="00C57E99" w:rsidRPr="008B6621" w14:paraId="53928D17" w14:textId="77777777" w:rsidTr="00E94440">
        <w:trPr>
          <w:trHeight w:val="170"/>
        </w:trPr>
        <w:tc>
          <w:tcPr>
            <w:tcW w:w="2268" w:type="dxa"/>
          </w:tcPr>
          <w:p w14:paraId="4AAA1C3F" w14:textId="77777777" w:rsidR="00C57E99" w:rsidRPr="008B6621" w:rsidRDefault="00C57E99" w:rsidP="00E94440">
            <w:pPr>
              <w:pStyle w:val="StructureTableList"/>
              <w:rPr>
                <w:highlight w:val="green"/>
              </w:rPr>
            </w:pPr>
            <w:r w:rsidRPr="008B6621">
              <w:rPr>
                <w:highlight w:val="green"/>
              </w:rPr>
              <w:t>|</w:t>
            </w:r>
            <w:r w:rsidRPr="008B6621">
              <w:rPr>
                <w:highlight w:val="lightGray"/>
              </w:rPr>
              <w:t>dervishes</w:t>
            </w:r>
            <w:r w:rsidRPr="008B6621">
              <w:rPr>
                <w:highlight w:val="green"/>
              </w:rPr>
              <w:t>|</w:t>
            </w:r>
          </w:p>
        </w:tc>
        <w:tc>
          <w:tcPr>
            <w:tcW w:w="425" w:type="dxa"/>
          </w:tcPr>
          <w:p w14:paraId="7B0A79B8" w14:textId="77777777" w:rsidR="00C57E99" w:rsidRPr="008B6621" w:rsidRDefault="00C57E99" w:rsidP="00E94440">
            <w:pPr>
              <w:pStyle w:val="StructureTableList"/>
            </w:pPr>
            <w:r w:rsidRPr="008B6621">
              <w:t>4</w:t>
            </w:r>
          </w:p>
        </w:tc>
        <w:tc>
          <w:tcPr>
            <w:tcW w:w="2268" w:type="dxa"/>
          </w:tcPr>
          <w:p w14:paraId="5BEC8A11" w14:textId="77777777" w:rsidR="00C57E99" w:rsidRPr="008B6621" w:rsidRDefault="00C57E99" w:rsidP="00E94440">
            <w:pPr>
              <w:pStyle w:val="StructureTableList"/>
            </w:pPr>
          </w:p>
        </w:tc>
        <w:tc>
          <w:tcPr>
            <w:tcW w:w="425" w:type="dxa"/>
          </w:tcPr>
          <w:p w14:paraId="1C79A2B1" w14:textId="77777777" w:rsidR="00C57E99" w:rsidRPr="008B6621" w:rsidRDefault="00C57E99" w:rsidP="00E94440">
            <w:pPr>
              <w:pStyle w:val="StructureTableList"/>
            </w:pPr>
            <w:r w:rsidRPr="00A120DC">
              <w:rPr>
                <w:highlight w:val="yellow"/>
              </w:rPr>
              <w:t>•EN</w:t>
            </w:r>
          </w:p>
        </w:tc>
        <w:tc>
          <w:tcPr>
            <w:tcW w:w="3686" w:type="dxa"/>
          </w:tcPr>
          <w:p w14:paraId="01632517" w14:textId="77777777" w:rsidR="00C57E99" w:rsidRPr="008B6621" w:rsidRDefault="00C57E99" w:rsidP="00E94440">
            <w:pPr>
              <w:pStyle w:val="StructureTableList"/>
            </w:pPr>
            <w:r w:rsidRPr="008B6621">
              <w:t>---</w:t>
            </w:r>
          </w:p>
        </w:tc>
      </w:tr>
      <w:tr w:rsidR="00C57E99" w:rsidRPr="008B6621" w14:paraId="7DF0F66B" w14:textId="77777777" w:rsidTr="00E94440">
        <w:trPr>
          <w:trHeight w:val="170"/>
        </w:trPr>
        <w:tc>
          <w:tcPr>
            <w:tcW w:w="2268" w:type="dxa"/>
          </w:tcPr>
          <w:p w14:paraId="383B8BDD" w14:textId="77777777" w:rsidR="00C57E99" w:rsidRPr="008B6621" w:rsidRDefault="00C57E99" w:rsidP="00E94440">
            <w:pPr>
              <w:pStyle w:val="StructureTableList"/>
              <w:rPr>
                <w:highlight w:val="green"/>
              </w:rPr>
            </w:pPr>
            <w:r w:rsidRPr="008B6621">
              <w:rPr>
                <w:highlight w:val="green"/>
              </w:rPr>
              <w:t>|</w:t>
            </w:r>
            <w:r w:rsidRPr="00E55002">
              <w:rPr>
                <w:highlight w:val="lightGray"/>
              </w:rPr>
              <w:t>divan</w:t>
            </w:r>
            <w:r w:rsidRPr="008B6621">
              <w:rPr>
                <w:highlight w:val="green"/>
              </w:rPr>
              <w:t>|</w:t>
            </w:r>
          </w:p>
        </w:tc>
        <w:tc>
          <w:tcPr>
            <w:tcW w:w="425" w:type="dxa"/>
          </w:tcPr>
          <w:p w14:paraId="5F7180CA" w14:textId="77777777" w:rsidR="00C57E99" w:rsidRPr="008B6621" w:rsidRDefault="00C57E99" w:rsidP="00E94440">
            <w:pPr>
              <w:pStyle w:val="StructureTableList"/>
            </w:pPr>
            <w:r w:rsidRPr="008B6621">
              <w:t>2</w:t>
            </w:r>
          </w:p>
        </w:tc>
        <w:tc>
          <w:tcPr>
            <w:tcW w:w="2268" w:type="dxa"/>
          </w:tcPr>
          <w:p w14:paraId="2066A79E" w14:textId="77777777" w:rsidR="00C57E99" w:rsidRPr="008B6621" w:rsidRDefault="00C57E99" w:rsidP="00E94440">
            <w:pPr>
              <w:pStyle w:val="StructureTableList"/>
            </w:pPr>
          </w:p>
        </w:tc>
        <w:tc>
          <w:tcPr>
            <w:tcW w:w="425" w:type="dxa"/>
          </w:tcPr>
          <w:p w14:paraId="1D3910E6"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3149F962" w14:textId="77777777" w:rsidR="00C57E99" w:rsidRPr="008B6621" w:rsidRDefault="00C57E99" w:rsidP="00E94440">
            <w:pPr>
              <w:pStyle w:val="StructureTableList"/>
            </w:pPr>
            <w:r w:rsidRPr="008B6621">
              <w:t>fuzzy match (|Díván|)</w:t>
            </w:r>
            <w:r>
              <w:t xml:space="preserve"> *L *L</w:t>
            </w:r>
          </w:p>
        </w:tc>
      </w:tr>
      <w:tr w:rsidR="00C57E99" w:rsidRPr="008B6621" w14:paraId="18C13820" w14:textId="77777777" w:rsidTr="00E94440">
        <w:trPr>
          <w:trHeight w:val="170"/>
        </w:trPr>
        <w:tc>
          <w:tcPr>
            <w:tcW w:w="2268" w:type="dxa"/>
          </w:tcPr>
          <w:p w14:paraId="202A7490" w14:textId="77777777" w:rsidR="00C57E99" w:rsidRPr="007A5498" w:rsidRDefault="00C57E99" w:rsidP="00E94440">
            <w:pPr>
              <w:pStyle w:val="StructureTableListSkipped"/>
              <w:rPr>
                <w:highlight w:val="white"/>
              </w:rPr>
            </w:pPr>
            <w:r w:rsidRPr="007A5498">
              <w:rPr>
                <w:highlight w:val="white"/>
              </w:rPr>
              <w:t>|Diya’iyyih Khanum|</w:t>
            </w:r>
          </w:p>
        </w:tc>
        <w:tc>
          <w:tcPr>
            <w:tcW w:w="425" w:type="dxa"/>
          </w:tcPr>
          <w:p w14:paraId="17C67E60" w14:textId="77777777" w:rsidR="00C57E99" w:rsidRPr="008B6621" w:rsidRDefault="00C57E99" w:rsidP="00E94440">
            <w:pPr>
              <w:pStyle w:val="StructureTableListSkipped"/>
            </w:pPr>
          </w:p>
        </w:tc>
        <w:tc>
          <w:tcPr>
            <w:tcW w:w="2268" w:type="dxa"/>
          </w:tcPr>
          <w:p w14:paraId="34EAD5FC" w14:textId="77777777" w:rsidR="00C57E99" w:rsidRPr="008B6621" w:rsidRDefault="00C57E99" w:rsidP="00E94440">
            <w:pPr>
              <w:pStyle w:val="StructureTableListSkipped"/>
            </w:pPr>
            <w:r w:rsidRPr="008B6621">
              <w:t xml:space="preserve">Ḍíyá’íyyih </w:t>
            </w:r>
            <w:r>
              <w:t></w:t>
            </w:r>
            <w:r w:rsidRPr="008B6621">
              <w:rPr>
                <w:rFonts w:hint="eastAsia"/>
              </w:rPr>
              <w:t>á</w:t>
            </w:r>
            <w:r w:rsidRPr="008B6621">
              <w:t>num</w:t>
            </w:r>
          </w:p>
        </w:tc>
        <w:tc>
          <w:tcPr>
            <w:tcW w:w="425" w:type="dxa"/>
          </w:tcPr>
          <w:p w14:paraId="301FE55C" w14:textId="77777777" w:rsidR="00C57E99" w:rsidRPr="008B6621" w:rsidRDefault="00C57E99" w:rsidP="00E94440">
            <w:pPr>
              <w:pStyle w:val="StructureTableListSkipped"/>
            </w:pPr>
            <w:r>
              <w:t>skip</w:t>
            </w:r>
          </w:p>
        </w:tc>
        <w:tc>
          <w:tcPr>
            <w:tcW w:w="3686" w:type="dxa"/>
          </w:tcPr>
          <w:p w14:paraId="52AED8D5" w14:textId="77777777" w:rsidR="00C57E99" w:rsidRPr="008B6621" w:rsidRDefault="00C57E99" w:rsidP="00E94440">
            <w:pPr>
              <w:pStyle w:val="StructureTableListSkipped"/>
            </w:pPr>
            <w:r w:rsidRPr="008B6621">
              <w:t>--- *L *L *L / All 1 occurances corrected.</w:t>
            </w:r>
          </w:p>
        </w:tc>
      </w:tr>
      <w:tr w:rsidR="00C57E99" w:rsidRPr="008B6621" w14:paraId="55075815" w14:textId="77777777" w:rsidTr="00E94440">
        <w:trPr>
          <w:trHeight w:val="170"/>
        </w:trPr>
        <w:tc>
          <w:tcPr>
            <w:tcW w:w="2268" w:type="dxa"/>
          </w:tcPr>
          <w:p w14:paraId="4792E7CF" w14:textId="77777777" w:rsidR="00C57E99" w:rsidRPr="007A5498" w:rsidRDefault="00C57E99" w:rsidP="00E94440">
            <w:pPr>
              <w:pStyle w:val="StructureTableListSkipped"/>
              <w:rPr>
                <w:highlight w:val="white"/>
              </w:rPr>
            </w:pPr>
            <w:r w:rsidRPr="007A5498">
              <w:rPr>
                <w:highlight w:val="white"/>
              </w:rPr>
              <w:t>|Díyá’íyyih Khánum|</w:t>
            </w:r>
          </w:p>
        </w:tc>
        <w:tc>
          <w:tcPr>
            <w:tcW w:w="425" w:type="dxa"/>
          </w:tcPr>
          <w:p w14:paraId="69D3D546" w14:textId="77777777" w:rsidR="00C57E99" w:rsidRPr="008B6621" w:rsidRDefault="00C57E99" w:rsidP="00E94440">
            <w:pPr>
              <w:pStyle w:val="StructureTableListSkipped"/>
            </w:pPr>
          </w:p>
        </w:tc>
        <w:tc>
          <w:tcPr>
            <w:tcW w:w="2268" w:type="dxa"/>
          </w:tcPr>
          <w:p w14:paraId="7EA9DFE7" w14:textId="77777777" w:rsidR="00C57E99" w:rsidRPr="008B6621" w:rsidRDefault="00C57E99" w:rsidP="00E94440">
            <w:pPr>
              <w:pStyle w:val="StructureTableListSkipped"/>
            </w:pPr>
            <w:r w:rsidRPr="008B6621">
              <w:t xml:space="preserve">Ḍíyá’íyyih </w:t>
            </w:r>
            <w:r>
              <w:t></w:t>
            </w:r>
            <w:r w:rsidRPr="008B6621">
              <w:rPr>
                <w:rFonts w:hint="eastAsia"/>
              </w:rPr>
              <w:t>á</w:t>
            </w:r>
            <w:r w:rsidRPr="008B6621">
              <w:t>num</w:t>
            </w:r>
          </w:p>
        </w:tc>
        <w:tc>
          <w:tcPr>
            <w:tcW w:w="425" w:type="dxa"/>
          </w:tcPr>
          <w:p w14:paraId="55FF9C53" w14:textId="77777777" w:rsidR="00C57E99" w:rsidRPr="008B6621" w:rsidRDefault="00C57E99" w:rsidP="00E94440">
            <w:pPr>
              <w:pStyle w:val="StructureTableListSkipped"/>
            </w:pPr>
            <w:r>
              <w:t>skip</w:t>
            </w:r>
          </w:p>
        </w:tc>
        <w:tc>
          <w:tcPr>
            <w:tcW w:w="3686" w:type="dxa"/>
          </w:tcPr>
          <w:p w14:paraId="4A1CFC49" w14:textId="77777777" w:rsidR="00C57E99" w:rsidRPr="008B6621" w:rsidRDefault="00C57E99" w:rsidP="00E94440">
            <w:pPr>
              <w:pStyle w:val="StructureTableListSkipped"/>
            </w:pPr>
            <w:r w:rsidRPr="008B6621">
              <w:t>--- *L *L / All 1 occurances corrected.</w:t>
            </w:r>
          </w:p>
        </w:tc>
      </w:tr>
      <w:tr w:rsidR="00C57E99" w:rsidRPr="008B6621" w14:paraId="2C5E7AC9" w14:textId="77777777" w:rsidTr="00E94440">
        <w:trPr>
          <w:trHeight w:val="170"/>
        </w:trPr>
        <w:tc>
          <w:tcPr>
            <w:tcW w:w="2268" w:type="dxa"/>
          </w:tcPr>
          <w:p w14:paraId="15CAF61F" w14:textId="77777777" w:rsidR="00C57E99" w:rsidRPr="008B6621" w:rsidRDefault="00C57E99" w:rsidP="00E94440">
            <w:pPr>
              <w:pStyle w:val="StructureTableList"/>
              <w:rPr>
                <w:highlight w:val="green"/>
              </w:rPr>
            </w:pPr>
            <w:r w:rsidRPr="008B6621">
              <w:rPr>
                <w:highlight w:val="green"/>
              </w:rPr>
              <w:t>|</w:t>
            </w:r>
            <w:r w:rsidRPr="008B6621">
              <w:rPr>
                <w:highlight w:val="yellow"/>
              </w:rPr>
              <w:t>Ḍíyá’íyyih ánum</w:t>
            </w:r>
            <w:r w:rsidRPr="008B6621">
              <w:rPr>
                <w:highlight w:val="green"/>
              </w:rPr>
              <w:t>|</w:t>
            </w:r>
          </w:p>
        </w:tc>
        <w:tc>
          <w:tcPr>
            <w:tcW w:w="425" w:type="dxa"/>
          </w:tcPr>
          <w:p w14:paraId="2650CA98" w14:textId="77777777" w:rsidR="00C57E99" w:rsidRPr="008B6621" w:rsidRDefault="00C57E99" w:rsidP="00E94440">
            <w:pPr>
              <w:pStyle w:val="StructureTableList"/>
            </w:pPr>
            <w:r w:rsidRPr="008B6621">
              <w:t>3</w:t>
            </w:r>
          </w:p>
        </w:tc>
        <w:tc>
          <w:tcPr>
            <w:tcW w:w="2268" w:type="dxa"/>
          </w:tcPr>
          <w:p w14:paraId="04790011" w14:textId="77777777" w:rsidR="00C57E99" w:rsidRPr="008B6621" w:rsidRDefault="00C57E99" w:rsidP="00E94440">
            <w:pPr>
              <w:pStyle w:val="StructureTableList"/>
            </w:pPr>
          </w:p>
        </w:tc>
        <w:tc>
          <w:tcPr>
            <w:tcW w:w="425" w:type="dxa"/>
          </w:tcPr>
          <w:p w14:paraId="31042D4C"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84A7B07" w14:textId="77777777" w:rsidR="00C57E99" w:rsidRPr="008B6621" w:rsidRDefault="00C57E99" w:rsidP="00E94440">
            <w:pPr>
              <w:pStyle w:val="StructureTableList"/>
            </w:pPr>
            <w:r w:rsidRPr="008B6621">
              <w:t>--- *L</w:t>
            </w:r>
          </w:p>
        </w:tc>
      </w:tr>
      <w:tr w:rsidR="00C57E99" w:rsidRPr="008B6621" w14:paraId="4ED931E0" w14:textId="77777777" w:rsidTr="00E94440">
        <w:trPr>
          <w:trHeight w:val="170"/>
        </w:trPr>
        <w:tc>
          <w:tcPr>
            <w:tcW w:w="2268" w:type="dxa"/>
          </w:tcPr>
          <w:p w14:paraId="3F99302F" w14:textId="77777777" w:rsidR="00C57E99" w:rsidRPr="008B6621" w:rsidRDefault="00C57E99" w:rsidP="00E94440">
            <w:pPr>
              <w:pStyle w:val="StructureTableList"/>
              <w:rPr>
                <w:highlight w:val="green"/>
              </w:rPr>
            </w:pPr>
            <w:r w:rsidRPr="008B6621">
              <w:rPr>
                <w:highlight w:val="green"/>
              </w:rPr>
              <w:t>|</w:t>
            </w:r>
            <w:r w:rsidRPr="008B6621">
              <w:rPr>
                <w:highlight w:val="yellow"/>
              </w:rPr>
              <w:t>Ḍíyá’u’lláh</w:t>
            </w:r>
            <w:r w:rsidRPr="008B6621">
              <w:rPr>
                <w:highlight w:val="green"/>
              </w:rPr>
              <w:t>|</w:t>
            </w:r>
          </w:p>
        </w:tc>
        <w:tc>
          <w:tcPr>
            <w:tcW w:w="425" w:type="dxa"/>
          </w:tcPr>
          <w:p w14:paraId="72DA59A2" w14:textId="77777777" w:rsidR="00C57E99" w:rsidRPr="008B6621" w:rsidRDefault="00C57E99" w:rsidP="00E94440">
            <w:pPr>
              <w:pStyle w:val="StructureTableList"/>
            </w:pPr>
            <w:r w:rsidRPr="008B6621">
              <w:t>3</w:t>
            </w:r>
          </w:p>
        </w:tc>
        <w:tc>
          <w:tcPr>
            <w:tcW w:w="2268" w:type="dxa"/>
          </w:tcPr>
          <w:p w14:paraId="3DAD7E88" w14:textId="77777777" w:rsidR="00C57E99" w:rsidRPr="008B6621" w:rsidRDefault="00C57E99" w:rsidP="00E94440">
            <w:pPr>
              <w:pStyle w:val="StructureTableList"/>
            </w:pPr>
          </w:p>
        </w:tc>
        <w:tc>
          <w:tcPr>
            <w:tcW w:w="425" w:type="dxa"/>
          </w:tcPr>
          <w:p w14:paraId="43DC09CA"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B7050D0" w14:textId="77777777" w:rsidR="00C57E99" w:rsidRPr="008B6621" w:rsidRDefault="00C57E99" w:rsidP="00E94440">
            <w:pPr>
              <w:pStyle w:val="StructureTableList"/>
            </w:pPr>
            <w:r w:rsidRPr="008B6621">
              <w:t>unprecedented match</w:t>
            </w:r>
          </w:p>
        </w:tc>
      </w:tr>
      <w:tr w:rsidR="00C57E99" w:rsidRPr="008B6621" w14:paraId="74B8ED4F" w14:textId="77777777" w:rsidTr="00E94440">
        <w:trPr>
          <w:trHeight w:val="170"/>
        </w:trPr>
        <w:tc>
          <w:tcPr>
            <w:tcW w:w="2268" w:type="dxa"/>
          </w:tcPr>
          <w:p w14:paraId="7D5B3104" w14:textId="77777777" w:rsidR="00C57E99" w:rsidRPr="008B6621" w:rsidRDefault="00C57E99" w:rsidP="00E94440">
            <w:pPr>
              <w:pStyle w:val="StructureTableList"/>
              <w:rPr>
                <w:highlight w:val="green"/>
              </w:rPr>
            </w:pPr>
            <w:r w:rsidRPr="008B6621">
              <w:rPr>
                <w:highlight w:val="green"/>
              </w:rPr>
              <w:t>|</w:t>
            </w:r>
            <w:r w:rsidRPr="00830A49">
              <w:rPr>
                <w:highlight w:val="yellow"/>
              </w:rPr>
              <w:t>Diyárbakr</w:t>
            </w:r>
            <w:r w:rsidRPr="008B6621">
              <w:rPr>
                <w:highlight w:val="green"/>
              </w:rPr>
              <w:t>|</w:t>
            </w:r>
          </w:p>
        </w:tc>
        <w:tc>
          <w:tcPr>
            <w:tcW w:w="425" w:type="dxa"/>
          </w:tcPr>
          <w:p w14:paraId="2E747412" w14:textId="77777777" w:rsidR="00C57E99" w:rsidRPr="008B6621" w:rsidRDefault="00C57E99" w:rsidP="00E94440">
            <w:pPr>
              <w:pStyle w:val="StructureTableList"/>
            </w:pPr>
            <w:r w:rsidRPr="008B6621">
              <w:t>2</w:t>
            </w:r>
          </w:p>
        </w:tc>
        <w:tc>
          <w:tcPr>
            <w:tcW w:w="2268" w:type="dxa"/>
          </w:tcPr>
          <w:p w14:paraId="449595B4" w14:textId="77777777" w:rsidR="00C57E99" w:rsidRPr="008B6621" w:rsidRDefault="002C4582" w:rsidP="00E94440">
            <w:pPr>
              <w:pStyle w:val="StructureTableList"/>
            </w:pPr>
            <w:r w:rsidRPr="004F1461">
              <w:t>Díyár-Bakr</w:t>
            </w:r>
          </w:p>
        </w:tc>
        <w:tc>
          <w:tcPr>
            <w:tcW w:w="425" w:type="dxa"/>
          </w:tcPr>
          <w:p w14:paraId="399CF8F3" w14:textId="77777777" w:rsidR="00C57E99" w:rsidRPr="00DC48B7" w:rsidRDefault="00C57E99" w:rsidP="00E94440">
            <w:pPr>
              <w:pStyle w:val="StructureTableList"/>
              <w:rPr>
                <w:highlight w:val="green"/>
              </w:rPr>
            </w:pPr>
            <w:r w:rsidRPr="00DC48B7">
              <w:rPr>
                <w:highlight w:val="green"/>
              </w:rPr>
              <w:t>ok</w:t>
            </w:r>
          </w:p>
        </w:tc>
        <w:tc>
          <w:tcPr>
            <w:tcW w:w="3686" w:type="dxa"/>
          </w:tcPr>
          <w:p w14:paraId="560764F5" w14:textId="77777777" w:rsidR="00C57E99" w:rsidRPr="008B6621" w:rsidRDefault="00C57E99" w:rsidP="002C4582">
            <w:pPr>
              <w:pStyle w:val="StructureTableList"/>
            </w:pPr>
            <w:r>
              <w:t xml:space="preserve"> *L *L</w:t>
            </w:r>
            <w:r w:rsidR="002C4582">
              <w:t xml:space="preserve"> (Bahman: a composed word. Spelling it ›</w:t>
            </w:r>
            <w:r w:rsidR="002C4582" w:rsidRPr="004F1461">
              <w:t>Díyár-Bakr</w:t>
            </w:r>
            <w:r w:rsidR="002C4582">
              <w:t>‹ seems to be more consequent than spelling ›</w:t>
            </w:r>
            <w:r w:rsidR="002C4582" w:rsidRPr="004F1461">
              <w:t>Diyárbakr</w:t>
            </w:r>
            <w:r w:rsidR="002C4582">
              <w:t>‹.</w:t>
            </w:r>
          </w:p>
        </w:tc>
      </w:tr>
      <w:tr w:rsidR="00C57E99" w:rsidRPr="008B6621" w14:paraId="2E1EDA71" w14:textId="77777777" w:rsidTr="00E94440">
        <w:trPr>
          <w:trHeight w:val="170"/>
        </w:trPr>
        <w:tc>
          <w:tcPr>
            <w:tcW w:w="2268" w:type="dxa"/>
          </w:tcPr>
          <w:p w14:paraId="7574D586" w14:textId="77777777" w:rsidR="00E67803" w:rsidRDefault="00C57E99">
            <w:pPr>
              <w:pStyle w:val="StructureTableList"/>
              <w:rPr>
                <w:highlight w:val="white"/>
              </w:rPr>
            </w:pPr>
            <w:r>
              <w:rPr>
                <w:highlight w:val="white"/>
              </w:rPr>
              <w:t>|</w:t>
            </w:r>
            <w:r w:rsidRPr="00806A06">
              <w:rPr>
                <w:highlight w:val="green"/>
              </w:rPr>
              <w:t>Dhi'l-Hijjih</w:t>
            </w:r>
            <w:r>
              <w:rPr>
                <w:highlight w:val="white"/>
              </w:rPr>
              <w:t>|</w:t>
            </w:r>
          </w:p>
        </w:tc>
        <w:tc>
          <w:tcPr>
            <w:tcW w:w="425" w:type="dxa"/>
          </w:tcPr>
          <w:p w14:paraId="1E307031" w14:textId="77777777" w:rsidR="00E67803" w:rsidRDefault="00C57E99">
            <w:pPr>
              <w:pStyle w:val="StructureTableList"/>
            </w:pPr>
            <w:r>
              <w:t>1</w:t>
            </w:r>
          </w:p>
        </w:tc>
        <w:tc>
          <w:tcPr>
            <w:tcW w:w="2268" w:type="dxa"/>
          </w:tcPr>
          <w:p w14:paraId="434CBAAD" w14:textId="77777777" w:rsidR="00E67803" w:rsidRDefault="002C4582">
            <w:pPr>
              <w:pStyle w:val="StructureTableList"/>
            </w:pPr>
            <w:r>
              <w:t>u’l-Ḥajjih</w:t>
            </w:r>
          </w:p>
        </w:tc>
        <w:tc>
          <w:tcPr>
            <w:tcW w:w="425" w:type="dxa"/>
          </w:tcPr>
          <w:p w14:paraId="71A2657F" w14:textId="77777777" w:rsidR="00E67803" w:rsidRDefault="00E67803">
            <w:pPr>
              <w:pStyle w:val="StructureTableList"/>
            </w:pPr>
          </w:p>
        </w:tc>
        <w:tc>
          <w:tcPr>
            <w:tcW w:w="3686" w:type="dxa"/>
          </w:tcPr>
          <w:p w14:paraId="7E1CB37E" w14:textId="77777777" w:rsidR="00E67803" w:rsidRDefault="00FA07C6">
            <w:pPr>
              <w:pStyle w:val="StructureTableList"/>
            </w:pPr>
            <w:r>
              <w:t xml:space="preserve"> *L *L (Bahman: korrekte Schreibweise ist eigentlich ›u’l-Ḥajjih‹)</w:t>
            </w:r>
            <w:r w:rsidR="002C4582">
              <w:t xml:space="preserve"> *l *l *L</w:t>
            </w:r>
          </w:p>
        </w:tc>
      </w:tr>
      <w:tr w:rsidR="00C57E99" w:rsidRPr="008B6621" w14:paraId="106AC9CA" w14:textId="77777777" w:rsidTr="00E94440">
        <w:trPr>
          <w:trHeight w:val="170"/>
        </w:trPr>
        <w:tc>
          <w:tcPr>
            <w:tcW w:w="2268" w:type="dxa"/>
          </w:tcPr>
          <w:p w14:paraId="70AEE9A7" w14:textId="77777777" w:rsidR="00C57E99" w:rsidRPr="007A5498" w:rsidRDefault="00C57E99" w:rsidP="00E94440">
            <w:pPr>
              <w:pStyle w:val="StructureTableListSkipped"/>
              <w:rPr>
                <w:highlight w:val="white"/>
              </w:rPr>
            </w:pPr>
            <w:r w:rsidRPr="007A5498">
              <w:rPr>
                <w:highlight w:val="white"/>
              </w:rPr>
              <w:t>|Duha|</w:t>
            </w:r>
          </w:p>
        </w:tc>
        <w:tc>
          <w:tcPr>
            <w:tcW w:w="425" w:type="dxa"/>
          </w:tcPr>
          <w:p w14:paraId="0146AC40" w14:textId="77777777" w:rsidR="00C57E99" w:rsidRPr="008B6621" w:rsidRDefault="00C57E99" w:rsidP="00E94440">
            <w:pPr>
              <w:pStyle w:val="StructureTableListSkipped"/>
            </w:pPr>
          </w:p>
        </w:tc>
        <w:tc>
          <w:tcPr>
            <w:tcW w:w="2268" w:type="dxa"/>
          </w:tcPr>
          <w:p w14:paraId="0F4ABB0A" w14:textId="77777777" w:rsidR="00C57E99" w:rsidRPr="008B6621" w:rsidRDefault="00C57E99" w:rsidP="00E94440">
            <w:pPr>
              <w:pStyle w:val="StructureTableListSkipped"/>
            </w:pPr>
          </w:p>
        </w:tc>
        <w:tc>
          <w:tcPr>
            <w:tcW w:w="425" w:type="dxa"/>
          </w:tcPr>
          <w:p w14:paraId="40F6336B" w14:textId="77777777" w:rsidR="00C57E99" w:rsidRPr="008B6621" w:rsidRDefault="00C57E99" w:rsidP="00E94440">
            <w:pPr>
              <w:pStyle w:val="StructureTableListSkipped"/>
            </w:pPr>
            <w:r>
              <w:t>skip</w:t>
            </w:r>
          </w:p>
        </w:tc>
        <w:tc>
          <w:tcPr>
            <w:tcW w:w="3686" w:type="dxa"/>
          </w:tcPr>
          <w:p w14:paraId="401F6B79" w14:textId="77777777" w:rsidR="00C57E99" w:rsidRPr="008B6621" w:rsidRDefault="00C57E99" w:rsidP="00E94440">
            <w:pPr>
              <w:pStyle w:val="StructureTableListSkipped"/>
            </w:pPr>
            <w:r w:rsidRPr="008B6621">
              <w:t>---</w:t>
            </w:r>
          </w:p>
        </w:tc>
      </w:tr>
      <w:tr w:rsidR="00C57E99" w:rsidRPr="008B6621" w14:paraId="37366383" w14:textId="77777777" w:rsidTr="00E94440">
        <w:trPr>
          <w:trHeight w:val="170"/>
        </w:trPr>
        <w:tc>
          <w:tcPr>
            <w:tcW w:w="2268" w:type="dxa"/>
          </w:tcPr>
          <w:p w14:paraId="6BCC1323" w14:textId="77777777" w:rsidR="00C57E99" w:rsidRPr="008B6621" w:rsidRDefault="00C57E99" w:rsidP="00E94440">
            <w:pPr>
              <w:pStyle w:val="StructureTableList"/>
              <w:rPr>
                <w:highlight w:val="green"/>
              </w:rPr>
            </w:pPr>
            <w:r w:rsidRPr="008B6621">
              <w:rPr>
                <w:highlight w:val="green"/>
              </w:rPr>
              <w:t>|</w:t>
            </w:r>
            <w:r w:rsidRPr="00830A49">
              <w:rPr>
                <w:highlight w:val="lightGray"/>
              </w:rPr>
              <w:t>Emirates</w:t>
            </w:r>
            <w:r w:rsidRPr="008B6621">
              <w:rPr>
                <w:highlight w:val="green"/>
              </w:rPr>
              <w:t>|</w:t>
            </w:r>
          </w:p>
        </w:tc>
        <w:tc>
          <w:tcPr>
            <w:tcW w:w="425" w:type="dxa"/>
          </w:tcPr>
          <w:p w14:paraId="0F070DDE" w14:textId="77777777" w:rsidR="00C57E99" w:rsidRPr="008B6621" w:rsidRDefault="00C57E99" w:rsidP="00E94440">
            <w:pPr>
              <w:pStyle w:val="StructureTableList"/>
            </w:pPr>
            <w:r w:rsidRPr="008B6621">
              <w:t>1</w:t>
            </w:r>
          </w:p>
        </w:tc>
        <w:tc>
          <w:tcPr>
            <w:tcW w:w="2268" w:type="dxa"/>
          </w:tcPr>
          <w:p w14:paraId="1CABC3B5" w14:textId="77777777" w:rsidR="00C57E99" w:rsidRPr="008B6621" w:rsidRDefault="00C57E99" w:rsidP="00E94440">
            <w:pPr>
              <w:pStyle w:val="StructureTableList"/>
            </w:pPr>
          </w:p>
        </w:tc>
        <w:tc>
          <w:tcPr>
            <w:tcW w:w="425" w:type="dxa"/>
          </w:tcPr>
          <w:p w14:paraId="047FCA3A"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357DD3E2" w14:textId="77777777" w:rsidR="00C57E99" w:rsidRPr="008B6621" w:rsidRDefault="00C57E99" w:rsidP="00E94440">
            <w:pPr>
              <w:pStyle w:val="StructureTableList"/>
            </w:pPr>
            <w:r w:rsidRPr="008B6621">
              <w:t>---</w:t>
            </w:r>
            <w:r>
              <w:t xml:space="preserve"> *L</w:t>
            </w:r>
          </w:p>
        </w:tc>
      </w:tr>
      <w:tr w:rsidR="00C57E99" w:rsidRPr="008B6621" w14:paraId="706CE733" w14:textId="77777777" w:rsidTr="00E94440">
        <w:trPr>
          <w:trHeight w:val="170"/>
        </w:trPr>
        <w:tc>
          <w:tcPr>
            <w:tcW w:w="2268" w:type="dxa"/>
          </w:tcPr>
          <w:p w14:paraId="3C946D56" w14:textId="77777777" w:rsidR="00C57E99" w:rsidRPr="008B6621" w:rsidRDefault="00C57E99" w:rsidP="00E94440">
            <w:pPr>
              <w:pStyle w:val="StructureTableList"/>
              <w:rPr>
                <w:highlight w:val="green"/>
              </w:rPr>
            </w:pPr>
            <w:r w:rsidRPr="008B6621">
              <w:rPr>
                <w:highlight w:val="green"/>
              </w:rPr>
              <w:t>|</w:t>
            </w:r>
            <w:r w:rsidRPr="008B6621">
              <w:rPr>
                <w:highlight w:val="yellow"/>
              </w:rPr>
              <w:t>Fá’iq</w:t>
            </w:r>
            <w:r w:rsidRPr="008B6621">
              <w:rPr>
                <w:highlight w:val="green"/>
              </w:rPr>
              <w:t>|</w:t>
            </w:r>
          </w:p>
        </w:tc>
        <w:tc>
          <w:tcPr>
            <w:tcW w:w="425" w:type="dxa"/>
          </w:tcPr>
          <w:p w14:paraId="2533406E" w14:textId="77777777" w:rsidR="00C57E99" w:rsidRPr="008B6621" w:rsidRDefault="00C57E99" w:rsidP="00E94440">
            <w:pPr>
              <w:pStyle w:val="StructureTableList"/>
            </w:pPr>
            <w:r w:rsidRPr="008B6621">
              <w:t>2</w:t>
            </w:r>
          </w:p>
        </w:tc>
        <w:tc>
          <w:tcPr>
            <w:tcW w:w="2268" w:type="dxa"/>
          </w:tcPr>
          <w:p w14:paraId="3A3B7AAD" w14:textId="77777777" w:rsidR="00C57E99" w:rsidRPr="008B6621" w:rsidRDefault="00C57E99" w:rsidP="00E94440">
            <w:pPr>
              <w:pStyle w:val="StructureTableList"/>
            </w:pPr>
          </w:p>
        </w:tc>
        <w:tc>
          <w:tcPr>
            <w:tcW w:w="425" w:type="dxa"/>
          </w:tcPr>
          <w:p w14:paraId="16DE19F7"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196C769" w14:textId="77777777" w:rsidR="00C57E99" w:rsidRPr="008B6621" w:rsidRDefault="00C57E99" w:rsidP="00E94440">
            <w:pPr>
              <w:pStyle w:val="StructureTableList"/>
            </w:pPr>
            <w:r w:rsidRPr="008B6621">
              <w:t>unprecedented match</w:t>
            </w:r>
          </w:p>
        </w:tc>
      </w:tr>
      <w:tr w:rsidR="00C57E99" w:rsidRPr="008B6621" w14:paraId="3E88E50B" w14:textId="77777777" w:rsidTr="00E94440">
        <w:trPr>
          <w:trHeight w:val="170"/>
        </w:trPr>
        <w:tc>
          <w:tcPr>
            <w:tcW w:w="2268" w:type="dxa"/>
          </w:tcPr>
          <w:p w14:paraId="1CEE8A7D" w14:textId="77777777" w:rsidR="00C57E99" w:rsidRPr="007A5498" w:rsidRDefault="00C57E99" w:rsidP="00E94440">
            <w:pPr>
              <w:pStyle w:val="StructureTableListSkipped"/>
              <w:rPr>
                <w:highlight w:val="white"/>
              </w:rPr>
            </w:pPr>
            <w:r w:rsidRPr="007A5498">
              <w:rPr>
                <w:rStyle w:val="referenceauthor"/>
                <w:highlight w:val="white"/>
              </w:rPr>
              <w:t>|FÁḌIL-I-MÁZINDARÁNÍ|</w:t>
            </w:r>
          </w:p>
        </w:tc>
        <w:tc>
          <w:tcPr>
            <w:tcW w:w="425" w:type="dxa"/>
          </w:tcPr>
          <w:p w14:paraId="064393BD" w14:textId="77777777" w:rsidR="00C57E99" w:rsidRPr="008B6621" w:rsidRDefault="00C57E99" w:rsidP="00E94440">
            <w:pPr>
              <w:pStyle w:val="StructureTableListSkipped"/>
            </w:pPr>
          </w:p>
        </w:tc>
        <w:tc>
          <w:tcPr>
            <w:tcW w:w="2268" w:type="dxa"/>
          </w:tcPr>
          <w:p w14:paraId="69876138" w14:textId="77777777" w:rsidR="00C57E99" w:rsidRPr="008B6621" w:rsidRDefault="00C57E99" w:rsidP="00E94440">
            <w:pPr>
              <w:pStyle w:val="StructureTableListSkipped"/>
            </w:pPr>
          </w:p>
        </w:tc>
        <w:tc>
          <w:tcPr>
            <w:tcW w:w="425" w:type="dxa"/>
          </w:tcPr>
          <w:p w14:paraId="09A99DF4" w14:textId="77777777" w:rsidR="00C57E99" w:rsidRPr="008B6621" w:rsidRDefault="00C57E99" w:rsidP="00E94440">
            <w:pPr>
              <w:pStyle w:val="StructureTableListSkipped"/>
            </w:pPr>
            <w:r>
              <w:t>skip</w:t>
            </w:r>
          </w:p>
        </w:tc>
        <w:tc>
          <w:tcPr>
            <w:tcW w:w="3686" w:type="dxa"/>
          </w:tcPr>
          <w:p w14:paraId="4B1D4FBD" w14:textId="77777777" w:rsidR="00C57E99" w:rsidRPr="008B6621" w:rsidRDefault="00C57E99" w:rsidP="00E94440">
            <w:pPr>
              <w:pStyle w:val="StructureTableListSkipped"/>
            </w:pPr>
            <w:r w:rsidRPr="008B6621">
              <w:t>fuzzy match (|Fáḍil-i-Mázindarání|)</w:t>
            </w:r>
          </w:p>
        </w:tc>
      </w:tr>
      <w:tr w:rsidR="00C57E99" w:rsidRPr="008B6621" w14:paraId="2E48672D" w14:textId="77777777" w:rsidTr="00E94440">
        <w:trPr>
          <w:trHeight w:val="170"/>
        </w:trPr>
        <w:tc>
          <w:tcPr>
            <w:tcW w:w="2268" w:type="dxa"/>
          </w:tcPr>
          <w:p w14:paraId="24C7B99B" w14:textId="77777777" w:rsidR="00C57E99" w:rsidRPr="008B6621" w:rsidRDefault="00C57E99" w:rsidP="00E94440">
            <w:pPr>
              <w:pStyle w:val="StructureTableList"/>
              <w:rPr>
                <w:highlight w:val="green"/>
              </w:rPr>
            </w:pPr>
            <w:r w:rsidRPr="008B6621">
              <w:rPr>
                <w:rStyle w:val="footnoteLinked"/>
                <w:highlight w:val="green"/>
              </w:rPr>
              <w:t>|</w:t>
            </w:r>
            <w:r w:rsidRPr="008B6621">
              <w:rPr>
                <w:rStyle w:val="footnoteLinked"/>
                <w:highlight w:val="yellow"/>
              </w:rPr>
              <w:t>Fáḍil-i-Mázindarání</w:t>
            </w:r>
            <w:r w:rsidRPr="008B6621">
              <w:rPr>
                <w:rStyle w:val="footnoteLinked"/>
                <w:highlight w:val="green"/>
              </w:rPr>
              <w:t>|</w:t>
            </w:r>
          </w:p>
        </w:tc>
        <w:tc>
          <w:tcPr>
            <w:tcW w:w="425" w:type="dxa"/>
          </w:tcPr>
          <w:p w14:paraId="1D282449" w14:textId="77777777" w:rsidR="00C57E99" w:rsidRPr="008B6621" w:rsidRDefault="00C57E99" w:rsidP="00E94440">
            <w:pPr>
              <w:pStyle w:val="StructureTableList"/>
            </w:pPr>
            <w:r w:rsidRPr="008B6621">
              <w:t>3</w:t>
            </w:r>
          </w:p>
        </w:tc>
        <w:tc>
          <w:tcPr>
            <w:tcW w:w="2268" w:type="dxa"/>
          </w:tcPr>
          <w:p w14:paraId="2804C81B" w14:textId="77777777" w:rsidR="00C57E99" w:rsidRPr="008B6621" w:rsidRDefault="00C57E99" w:rsidP="00E94440">
            <w:pPr>
              <w:pStyle w:val="StructureTableList"/>
            </w:pPr>
          </w:p>
        </w:tc>
        <w:tc>
          <w:tcPr>
            <w:tcW w:w="425" w:type="dxa"/>
          </w:tcPr>
          <w:p w14:paraId="5A7D8781" w14:textId="77777777" w:rsidR="00C57E99" w:rsidRPr="00DC48B7" w:rsidRDefault="00C57E99" w:rsidP="00E94440">
            <w:pPr>
              <w:pStyle w:val="StructureTableList"/>
              <w:rPr>
                <w:highlight w:val="yellow"/>
              </w:rPr>
            </w:pPr>
            <w:r w:rsidRPr="00DC48B7">
              <w:rPr>
                <w:highlight w:val="yellow"/>
              </w:rPr>
              <w:t>•ok</w:t>
            </w:r>
          </w:p>
        </w:tc>
        <w:tc>
          <w:tcPr>
            <w:tcW w:w="3686" w:type="dxa"/>
          </w:tcPr>
          <w:p w14:paraId="1CC43595" w14:textId="77777777" w:rsidR="00C57E99" w:rsidRPr="008B6621" w:rsidRDefault="00C57E99" w:rsidP="00E94440">
            <w:pPr>
              <w:pStyle w:val="StructureTableList"/>
            </w:pPr>
            <w:r w:rsidRPr="008B6621">
              <w:t>unprecedented match</w:t>
            </w:r>
          </w:p>
        </w:tc>
      </w:tr>
      <w:tr w:rsidR="00C57E99" w:rsidRPr="008B6621" w14:paraId="51794E8D" w14:textId="77777777" w:rsidTr="00E94440">
        <w:trPr>
          <w:trHeight w:val="170"/>
        </w:trPr>
        <w:tc>
          <w:tcPr>
            <w:tcW w:w="2268" w:type="dxa"/>
          </w:tcPr>
          <w:p w14:paraId="2AAAFF38" w14:textId="77777777" w:rsidR="00C57E99" w:rsidRPr="007A5498" w:rsidRDefault="00C57E99" w:rsidP="00E94440">
            <w:pPr>
              <w:pStyle w:val="StructureTableListSkipped"/>
              <w:rPr>
                <w:rStyle w:val="BookTitle"/>
                <w:highlight w:val="white"/>
              </w:rPr>
            </w:pPr>
            <w:r w:rsidRPr="007A5498">
              <w:rPr>
                <w:rStyle w:val="referenceauthor"/>
                <w:highlight w:val="white"/>
              </w:rPr>
              <w:t>|FÁḌIL-I-YAZDÍ|</w:t>
            </w:r>
          </w:p>
        </w:tc>
        <w:tc>
          <w:tcPr>
            <w:tcW w:w="425" w:type="dxa"/>
          </w:tcPr>
          <w:p w14:paraId="7D0DC0F6" w14:textId="77777777" w:rsidR="00C57E99" w:rsidRPr="008B6621" w:rsidRDefault="00C57E99" w:rsidP="00E94440">
            <w:pPr>
              <w:pStyle w:val="StructureTableListSkipped"/>
            </w:pPr>
          </w:p>
        </w:tc>
        <w:tc>
          <w:tcPr>
            <w:tcW w:w="2268" w:type="dxa"/>
          </w:tcPr>
          <w:p w14:paraId="13B0915C" w14:textId="77777777" w:rsidR="00C57E99" w:rsidRPr="008B6621" w:rsidRDefault="00C57E99" w:rsidP="00E94440">
            <w:pPr>
              <w:pStyle w:val="StructureTableListSkipped"/>
            </w:pPr>
          </w:p>
        </w:tc>
        <w:tc>
          <w:tcPr>
            <w:tcW w:w="425" w:type="dxa"/>
          </w:tcPr>
          <w:p w14:paraId="77C530CA" w14:textId="77777777" w:rsidR="00C57E99" w:rsidRPr="008B6621" w:rsidRDefault="00C57E99" w:rsidP="00E94440">
            <w:pPr>
              <w:pStyle w:val="StructureTableListSkipped"/>
            </w:pPr>
            <w:r>
              <w:t>skip</w:t>
            </w:r>
          </w:p>
        </w:tc>
        <w:tc>
          <w:tcPr>
            <w:tcW w:w="3686" w:type="dxa"/>
          </w:tcPr>
          <w:p w14:paraId="62EDA254" w14:textId="77777777" w:rsidR="00C57E99" w:rsidRPr="008B6621" w:rsidRDefault="00C57E99" w:rsidP="00E94440">
            <w:pPr>
              <w:pStyle w:val="StructureTableListSkipped"/>
            </w:pPr>
            <w:r w:rsidRPr="008B6621">
              <w:t>---</w:t>
            </w:r>
          </w:p>
        </w:tc>
      </w:tr>
      <w:tr w:rsidR="00C57E99" w:rsidRPr="008B6621" w14:paraId="3EE923A7" w14:textId="77777777" w:rsidTr="00E94440">
        <w:trPr>
          <w:trHeight w:val="170"/>
        </w:trPr>
        <w:tc>
          <w:tcPr>
            <w:tcW w:w="2268" w:type="dxa"/>
          </w:tcPr>
          <w:p w14:paraId="35C74F7D" w14:textId="77777777" w:rsidR="00C57E99" w:rsidRPr="008B6621" w:rsidRDefault="00C57E99" w:rsidP="00E94440">
            <w:pPr>
              <w:pStyle w:val="StructureTableList"/>
              <w:rPr>
                <w:highlight w:val="green"/>
              </w:rPr>
            </w:pPr>
            <w:r w:rsidRPr="008B6621">
              <w:rPr>
                <w:rStyle w:val="footnoteLinked"/>
                <w:highlight w:val="green"/>
              </w:rPr>
              <w:t>|</w:t>
            </w:r>
            <w:r w:rsidRPr="008B6621">
              <w:rPr>
                <w:rStyle w:val="footnoteLinked"/>
                <w:highlight w:val="yellow"/>
              </w:rPr>
              <w:t>Fáḍil-i-Yazdí</w:t>
            </w:r>
            <w:r w:rsidRPr="008B6621">
              <w:rPr>
                <w:rStyle w:val="footnoteLinked"/>
                <w:highlight w:val="green"/>
              </w:rPr>
              <w:t>|</w:t>
            </w:r>
          </w:p>
        </w:tc>
        <w:tc>
          <w:tcPr>
            <w:tcW w:w="425" w:type="dxa"/>
          </w:tcPr>
          <w:p w14:paraId="3A414733" w14:textId="77777777" w:rsidR="00C57E99" w:rsidRPr="008B6621" w:rsidRDefault="00C57E99" w:rsidP="00E94440">
            <w:pPr>
              <w:pStyle w:val="StructureTableList"/>
            </w:pPr>
            <w:r w:rsidRPr="008B6621">
              <w:t>3</w:t>
            </w:r>
          </w:p>
        </w:tc>
        <w:tc>
          <w:tcPr>
            <w:tcW w:w="2268" w:type="dxa"/>
          </w:tcPr>
          <w:p w14:paraId="755552BB" w14:textId="77777777" w:rsidR="00C57E99" w:rsidRPr="008B6621" w:rsidRDefault="00C57E99" w:rsidP="00E94440">
            <w:pPr>
              <w:pStyle w:val="StructureTableList"/>
            </w:pPr>
          </w:p>
        </w:tc>
        <w:tc>
          <w:tcPr>
            <w:tcW w:w="425" w:type="dxa"/>
          </w:tcPr>
          <w:p w14:paraId="6553BCA7"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8794216" w14:textId="77777777" w:rsidR="00C57E99" w:rsidRPr="008B6621" w:rsidRDefault="00C57E99" w:rsidP="00E94440">
            <w:pPr>
              <w:pStyle w:val="StructureTableList"/>
            </w:pPr>
            <w:r w:rsidRPr="008B6621">
              <w:t>--- *L</w:t>
            </w:r>
          </w:p>
        </w:tc>
      </w:tr>
      <w:tr w:rsidR="00C57E99" w:rsidRPr="008B6621" w14:paraId="053F7C01" w14:textId="77777777" w:rsidTr="00E94440">
        <w:trPr>
          <w:trHeight w:val="170"/>
        </w:trPr>
        <w:tc>
          <w:tcPr>
            <w:tcW w:w="2268" w:type="dxa"/>
          </w:tcPr>
          <w:p w14:paraId="11099975" w14:textId="77777777" w:rsidR="00C57E99" w:rsidRPr="008B6621" w:rsidRDefault="00C57E99" w:rsidP="00E94440">
            <w:pPr>
              <w:pStyle w:val="StructureTableList"/>
              <w:rPr>
                <w:highlight w:val="green"/>
              </w:rPr>
            </w:pPr>
            <w:r w:rsidRPr="008B6621">
              <w:rPr>
                <w:highlight w:val="green"/>
              </w:rPr>
              <w:t>|</w:t>
            </w:r>
            <w:r w:rsidRPr="008B6621">
              <w:rPr>
                <w:highlight w:val="yellow"/>
              </w:rPr>
              <w:t>Fáḍil-i-írází</w:t>
            </w:r>
            <w:r w:rsidRPr="008B6621">
              <w:rPr>
                <w:highlight w:val="green"/>
              </w:rPr>
              <w:t>|</w:t>
            </w:r>
          </w:p>
        </w:tc>
        <w:tc>
          <w:tcPr>
            <w:tcW w:w="425" w:type="dxa"/>
          </w:tcPr>
          <w:p w14:paraId="3850E489" w14:textId="77777777" w:rsidR="00C57E99" w:rsidRPr="008B6621" w:rsidRDefault="00C57E99" w:rsidP="00E94440">
            <w:pPr>
              <w:pStyle w:val="StructureTableList"/>
            </w:pPr>
            <w:r w:rsidRPr="008B6621">
              <w:t>2</w:t>
            </w:r>
          </w:p>
        </w:tc>
        <w:tc>
          <w:tcPr>
            <w:tcW w:w="2268" w:type="dxa"/>
          </w:tcPr>
          <w:p w14:paraId="125C3D1B" w14:textId="77777777" w:rsidR="00C57E99" w:rsidRPr="008B6621" w:rsidRDefault="00C57E99" w:rsidP="00E94440">
            <w:pPr>
              <w:pStyle w:val="StructureTableList"/>
            </w:pPr>
          </w:p>
        </w:tc>
        <w:tc>
          <w:tcPr>
            <w:tcW w:w="425" w:type="dxa"/>
          </w:tcPr>
          <w:p w14:paraId="77A0E668" w14:textId="77777777" w:rsidR="00C57E99" w:rsidRPr="00DC48B7" w:rsidRDefault="00C57E99" w:rsidP="00E94440">
            <w:pPr>
              <w:pStyle w:val="StructureTableList"/>
              <w:rPr>
                <w:highlight w:val="yellow"/>
              </w:rPr>
            </w:pPr>
            <w:r w:rsidRPr="00DC48B7">
              <w:rPr>
                <w:highlight w:val="yellow"/>
              </w:rPr>
              <w:t>•ok</w:t>
            </w:r>
          </w:p>
        </w:tc>
        <w:tc>
          <w:tcPr>
            <w:tcW w:w="3686" w:type="dxa"/>
          </w:tcPr>
          <w:p w14:paraId="72B42D6C" w14:textId="77777777" w:rsidR="00C57E99" w:rsidRPr="008B6621" w:rsidRDefault="00C57E99" w:rsidP="00E94440">
            <w:pPr>
              <w:pStyle w:val="StructureTableList"/>
            </w:pPr>
            <w:r w:rsidRPr="008B6621">
              <w:t>--- *L</w:t>
            </w:r>
          </w:p>
        </w:tc>
      </w:tr>
      <w:tr w:rsidR="00C57E99" w:rsidRPr="008B6621" w14:paraId="69040486" w14:textId="77777777" w:rsidTr="00E94440">
        <w:trPr>
          <w:trHeight w:val="170"/>
        </w:trPr>
        <w:tc>
          <w:tcPr>
            <w:tcW w:w="2268" w:type="dxa"/>
          </w:tcPr>
          <w:p w14:paraId="6F84D7E6" w14:textId="77777777" w:rsidR="00C57E99" w:rsidRPr="008B6621" w:rsidRDefault="00C57E99" w:rsidP="00E94440">
            <w:pPr>
              <w:pStyle w:val="StructureTableList"/>
              <w:rPr>
                <w:highlight w:val="green"/>
              </w:rPr>
            </w:pPr>
            <w:r w:rsidRPr="008B6621">
              <w:rPr>
                <w:highlight w:val="green"/>
              </w:rPr>
              <w:t>|Faidu’lláh|</w:t>
            </w:r>
          </w:p>
        </w:tc>
        <w:tc>
          <w:tcPr>
            <w:tcW w:w="425" w:type="dxa"/>
          </w:tcPr>
          <w:p w14:paraId="565B92D5" w14:textId="77777777" w:rsidR="00C57E99" w:rsidRPr="008B6621" w:rsidRDefault="00C57E99" w:rsidP="00E94440">
            <w:pPr>
              <w:pStyle w:val="StructureTableList"/>
            </w:pPr>
            <w:r w:rsidRPr="008B6621">
              <w:t>1</w:t>
            </w:r>
          </w:p>
        </w:tc>
        <w:tc>
          <w:tcPr>
            <w:tcW w:w="2268" w:type="dxa"/>
          </w:tcPr>
          <w:p w14:paraId="121CCE06" w14:textId="77777777" w:rsidR="00C57E99" w:rsidRPr="008B6621" w:rsidRDefault="00B13966" w:rsidP="00E94440">
            <w:pPr>
              <w:pStyle w:val="StructureTableList"/>
            </w:pPr>
            <w:r w:rsidRPr="00B13966">
              <w:t>Fayḍu’lláh</w:t>
            </w:r>
          </w:p>
        </w:tc>
        <w:tc>
          <w:tcPr>
            <w:tcW w:w="425" w:type="dxa"/>
          </w:tcPr>
          <w:p w14:paraId="76186B15" w14:textId="77777777" w:rsidR="00C57E99" w:rsidRPr="00A120DC" w:rsidRDefault="00C57E99" w:rsidP="00E94440">
            <w:pPr>
              <w:pStyle w:val="StructureTableList"/>
              <w:rPr>
                <w:highlight w:val="magenta"/>
              </w:rPr>
            </w:pPr>
            <w:r w:rsidRPr="00A120DC">
              <w:rPr>
                <w:highlight w:val="magenta"/>
              </w:rPr>
              <w:t>•</w:t>
            </w:r>
          </w:p>
        </w:tc>
        <w:tc>
          <w:tcPr>
            <w:tcW w:w="3686" w:type="dxa"/>
          </w:tcPr>
          <w:p w14:paraId="21D0F998" w14:textId="77777777" w:rsidR="00C57E99" w:rsidRPr="008B6621" w:rsidRDefault="00C57E99" w:rsidP="00E94440">
            <w:pPr>
              <w:pStyle w:val="StructureTableList"/>
            </w:pPr>
            <w:r w:rsidRPr="008B6621">
              <w:t>---</w:t>
            </w:r>
            <w:r>
              <w:t xml:space="preserve"> *L *L</w:t>
            </w:r>
            <w:r w:rsidR="00B13966">
              <w:t xml:space="preserve"> *L *L</w:t>
            </w:r>
            <w:r w:rsidR="002C4582">
              <w:t xml:space="preserve"> Bahman: (›</w:t>
            </w:r>
            <w:r w:rsidR="002C4582" w:rsidRPr="00B13966">
              <w:t>Fayḍu’lláh</w:t>
            </w:r>
            <w:r w:rsidR="002C4582">
              <w:t>‹)</w:t>
            </w:r>
            <w:r w:rsidR="005332A0">
              <w:t xml:space="preserve"> *L *L / All 1 occurances corrected. *l *l</w:t>
            </w:r>
            <w:r w:rsidR="00D96A8F">
              <w:t xml:space="preserve"> *l *l</w:t>
            </w:r>
            <w:r w:rsidR="00773A9E">
              <w:t xml:space="preserve"> *L *L</w:t>
            </w:r>
          </w:p>
        </w:tc>
      </w:tr>
      <w:tr w:rsidR="00C57E99" w:rsidRPr="008B6621" w14:paraId="27FB9B71" w14:textId="77777777" w:rsidTr="00E94440">
        <w:trPr>
          <w:trHeight w:val="170"/>
        </w:trPr>
        <w:tc>
          <w:tcPr>
            <w:tcW w:w="2268" w:type="dxa"/>
          </w:tcPr>
          <w:p w14:paraId="5A2E6D62" w14:textId="77777777" w:rsidR="00C57E99" w:rsidRPr="008B6621" w:rsidRDefault="00C57E99" w:rsidP="00E94440">
            <w:pPr>
              <w:pStyle w:val="StructureTableList"/>
              <w:rPr>
                <w:highlight w:val="magenta"/>
              </w:rPr>
            </w:pPr>
            <w:r w:rsidRPr="008B6621">
              <w:rPr>
                <w:highlight w:val="green"/>
              </w:rPr>
              <w:t>|Falah|</w:t>
            </w:r>
          </w:p>
        </w:tc>
        <w:tc>
          <w:tcPr>
            <w:tcW w:w="425" w:type="dxa"/>
          </w:tcPr>
          <w:p w14:paraId="4227273C" w14:textId="77777777" w:rsidR="00C57E99" w:rsidRPr="008B6621" w:rsidRDefault="00C57E99" w:rsidP="00E94440">
            <w:pPr>
              <w:pStyle w:val="StructureTableList"/>
            </w:pPr>
            <w:r w:rsidRPr="008B6621">
              <w:t>4</w:t>
            </w:r>
          </w:p>
        </w:tc>
        <w:tc>
          <w:tcPr>
            <w:tcW w:w="2268" w:type="dxa"/>
          </w:tcPr>
          <w:p w14:paraId="73191271" w14:textId="77777777" w:rsidR="00C57E99" w:rsidRPr="008B6621" w:rsidRDefault="00C57E99" w:rsidP="00E94440">
            <w:pPr>
              <w:pStyle w:val="StructureTableList"/>
            </w:pPr>
          </w:p>
        </w:tc>
        <w:tc>
          <w:tcPr>
            <w:tcW w:w="425" w:type="dxa"/>
          </w:tcPr>
          <w:p w14:paraId="23E57D9A"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36103CDC" w14:textId="77777777" w:rsidR="00C57E99" w:rsidRPr="008B6621" w:rsidRDefault="00C57E99" w:rsidP="00D96A8F">
            <w:pPr>
              <w:pStyle w:val="StructureTableList"/>
            </w:pPr>
            <w:r>
              <w:t xml:space="preserve"> *L *L</w:t>
            </w:r>
            <w:r w:rsidR="00FA07C6">
              <w:t xml:space="preserve"> *L</w:t>
            </w:r>
            <w:r w:rsidR="00D96A8F">
              <w:t xml:space="preserve"> *L (Bahman: translitterated it would be ›</w:t>
            </w:r>
            <w:bookmarkStart w:id="63" w:name="OLE_LINK6"/>
            <w:r w:rsidR="00D96A8F">
              <w:t>Falláḥ</w:t>
            </w:r>
            <w:bookmarkEnd w:id="63"/>
            <w:r w:rsidR="00D96A8F">
              <w:t>‹)</w:t>
            </w:r>
            <w:r w:rsidR="00773A9E">
              <w:t xml:space="preserve"> *L *L *L</w:t>
            </w:r>
          </w:p>
        </w:tc>
      </w:tr>
      <w:tr w:rsidR="00C57E99" w:rsidRPr="008B6621" w14:paraId="7CFDFBA5" w14:textId="77777777" w:rsidTr="00E94440">
        <w:trPr>
          <w:trHeight w:val="170"/>
        </w:trPr>
        <w:tc>
          <w:tcPr>
            <w:tcW w:w="2268" w:type="dxa"/>
          </w:tcPr>
          <w:p w14:paraId="7A86F784" w14:textId="77777777" w:rsidR="00C57E99" w:rsidRPr="008B6621" w:rsidRDefault="00C57E99" w:rsidP="00E94440">
            <w:pPr>
              <w:pStyle w:val="StructureTableList"/>
              <w:rPr>
                <w:highlight w:val="green"/>
              </w:rPr>
            </w:pPr>
            <w:r w:rsidRPr="008B6621">
              <w:rPr>
                <w:highlight w:val="green"/>
              </w:rPr>
              <w:t>|</w:t>
            </w:r>
            <w:r w:rsidRPr="00601C22">
              <w:rPr>
                <w:highlight w:val="yellow"/>
              </w:rPr>
              <w:t>Faraju’lláh</w:t>
            </w:r>
            <w:r w:rsidRPr="008B6621">
              <w:rPr>
                <w:highlight w:val="green"/>
              </w:rPr>
              <w:t>|</w:t>
            </w:r>
          </w:p>
        </w:tc>
        <w:tc>
          <w:tcPr>
            <w:tcW w:w="425" w:type="dxa"/>
          </w:tcPr>
          <w:p w14:paraId="26D28F5F" w14:textId="77777777" w:rsidR="00C57E99" w:rsidRPr="008B6621" w:rsidRDefault="00C57E99" w:rsidP="00E94440">
            <w:pPr>
              <w:pStyle w:val="StructureTableList"/>
            </w:pPr>
            <w:r w:rsidRPr="008B6621">
              <w:t>1</w:t>
            </w:r>
          </w:p>
        </w:tc>
        <w:tc>
          <w:tcPr>
            <w:tcW w:w="2268" w:type="dxa"/>
          </w:tcPr>
          <w:p w14:paraId="76D2F245" w14:textId="77777777" w:rsidR="00C57E99" w:rsidRPr="008B6621" w:rsidRDefault="00C57E99" w:rsidP="00E94440">
            <w:pPr>
              <w:pStyle w:val="StructureTableList"/>
            </w:pPr>
          </w:p>
        </w:tc>
        <w:tc>
          <w:tcPr>
            <w:tcW w:w="425" w:type="dxa"/>
          </w:tcPr>
          <w:p w14:paraId="15A53B34"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EDCF05C" w14:textId="77777777" w:rsidR="00C57E99" w:rsidRPr="008B6621" w:rsidRDefault="00C57E99" w:rsidP="00E94440">
            <w:pPr>
              <w:pStyle w:val="StructureTableList"/>
            </w:pPr>
            <w:r w:rsidRPr="008B6621">
              <w:t>unprecedented match with bad status</w:t>
            </w:r>
            <w:r>
              <w:t xml:space="preserve"> *L</w:t>
            </w:r>
          </w:p>
        </w:tc>
      </w:tr>
      <w:tr w:rsidR="00C57E99" w:rsidRPr="008B6621" w14:paraId="5ABCDE01" w14:textId="77777777" w:rsidTr="00E94440">
        <w:trPr>
          <w:trHeight w:val="170"/>
        </w:trPr>
        <w:tc>
          <w:tcPr>
            <w:tcW w:w="2268" w:type="dxa"/>
          </w:tcPr>
          <w:p w14:paraId="36ABDD75" w14:textId="77777777" w:rsidR="00C57E99" w:rsidRPr="008B6621" w:rsidRDefault="00C57E99" w:rsidP="00E94440">
            <w:pPr>
              <w:pStyle w:val="StructureTableList"/>
              <w:rPr>
                <w:highlight w:val="green"/>
              </w:rPr>
            </w:pPr>
            <w:r w:rsidRPr="008B6621">
              <w:rPr>
                <w:highlight w:val="green"/>
              </w:rPr>
              <w:t>|</w:t>
            </w:r>
            <w:r w:rsidRPr="00601C22">
              <w:rPr>
                <w:highlight w:val="green"/>
              </w:rPr>
              <w:t>Fareed</w:t>
            </w:r>
            <w:r w:rsidRPr="008B6621">
              <w:rPr>
                <w:highlight w:val="green"/>
              </w:rPr>
              <w:t>|</w:t>
            </w:r>
          </w:p>
        </w:tc>
        <w:tc>
          <w:tcPr>
            <w:tcW w:w="425" w:type="dxa"/>
          </w:tcPr>
          <w:p w14:paraId="7A5B965C" w14:textId="77777777" w:rsidR="00C57E99" w:rsidRPr="008B6621" w:rsidRDefault="00C57E99" w:rsidP="00E94440">
            <w:pPr>
              <w:pStyle w:val="StructureTableList"/>
            </w:pPr>
            <w:r w:rsidRPr="008B6621">
              <w:t>7</w:t>
            </w:r>
          </w:p>
        </w:tc>
        <w:tc>
          <w:tcPr>
            <w:tcW w:w="2268" w:type="dxa"/>
          </w:tcPr>
          <w:p w14:paraId="26A444DB" w14:textId="77777777" w:rsidR="00C57E99" w:rsidRPr="008B6621" w:rsidRDefault="00C57E99" w:rsidP="00E94440">
            <w:pPr>
              <w:pStyle w:val="StructureTableList"/>
            </w:pPr>
          </w:p>
        </w:tc>
        <w:tc>
          <w:tcPr>
            <w:tcW w:w="425" w:type="dxa"/>
          </w:tcPr>
          <w:p w14:paraId="06F23BBC" w14:textId="77777777" w:rsidR="00C57E99" w:rsidRPr="00393A4E" w:rsidRDefault="00627ED1" w:rsidP="00E94440">
            <w:pPr>
              <w:pStyle w:val="StructureTableList"/>
              <w:rPr>
                <w:highlight w:val="darkMagenta"/>
              </w:rPr>
            </w:pPr>
            <w:r w:rsidRPr="00627ED1">
              <w:rPr>
                <w:highlight w:val="darkMagenta"/>
              </w:rPr>
              <w:t>•</w:t>
            </w:r>
            <w:r w:rsidR="006F6987">
              <w:rPr>
                <w:highlight w:val="darkMagenta"/>
              </w:rPr>
              <w:t>--</w:t>
            </w:r>
          </w:p>
        </w:tc>
        <w:tc>
          <w:tcPr>
            <w:tcW w:w="3686" w:type="dxa"/>
          </w:tcPr>
          <w:p w14:paraId="15EA5B4A" w14:textId="77777777" w:rsidR="00C57E99" w:rsidRPr="008B6621" w:rsidRDefault="00C57E99" w:rsidP="00E94440">
            <w:pPr>
              <w:pStyle w:val="StructureTableList"/>
            </w:pPr>
            <w:r w:rsidRPr="008B6621">
              <w:t>---</w:t>
            </w:r>
            <w:r>
              <w:t xml:space="preserve"> *L *L *L</w:t>
            </w:r>
            <w:r w:rsidR="00B13966">
              <w:t xml:space="preserve"> *L (Der gleiche wie Dr. Faríd)</w:t>
            </w:r>
          </w:p>
        </w:tc>
      </w:tr>
      <w:tr w:rsidR="00C57E99" w:rsidRPr="008B6621" w14:paraId="04B18BCF" w14:textId="77777777" w:rsidTr="00E94440">
        <w:trPr>
          <w:trHeight w:val="170"/>
        </w:trPr>
        <w:tc>
          <w:tcPr>
            <w:tcW w:w="2268" w:type="dxa"/>
          </w:tcPr>
          <w:p w14:paraId="1A9DA814" w14:textId="77777777" w:rsidR="00C57E99" w:rsidRPr="008B6621" w:rsidRDefault="00C57E99" w:rsidP="00E94440">
            <w:pPr>
              <w:pStyle w:val="StructureTableList"/>
              <w:rPr>
                <w:highlight w:val="magenta"/>
              </w:rPr>
            </w:pPr>
            <w:r w:rsidRPr="008B6621">
              <w:rPr>
                <w:highlight w:val="green"/>
              </w:rPr>
              <w:t>|</w:t>
            </w:r>
            <w:r w:rsidRPr="00601C22">
              <w:rPr>
                <w:highlight w:val="green"/>
              </w:rPr>
              <w:t>Fareed’s</w:t>
            </w:r>
            <w:r w:rsidRPr="008B6621">
              <w:rPr>
                <w:highlight w:val="green"/>
              </w:rPr>
              <w:t>|</w:t>
            </w:r>
          </w:p>
        </w:tc>
        <w:tc>
          <w:tcPr>
            <w:tcW w:w="425" w:type="dxa"/>
          </w:tcPr>
          <w:p w14:paraId="2D45C755" w14:textId="77777777" w:rsidR="00C57E99" w:rsidRPr="008B6621" w:rsidRDefault="00C57E99" w:rsidP="00E94440">
            <w:pPr>
              <w:pStyle w:val="StructureTableList"/>
            </w:pPr>
            <w:r w:rsidRPr="008B6621">
              <w:t>1</w:t>
            </w:r>
          </w:p>
        </w:tc>
        <w:tc>
          <w:tcPr>
            <w:tcW w:w="2268" w:type="dxa"/>
          </w:tcPr>
          <w:p w14:paraId="68FCC6F7" w14:textId="77777777" w:rsidR="00C57E99" w:rsidRPr="008B6621" w:rsidRDefault="00C57E99" w:rsidP="00E94440">
            <w:pPr>
              <w:pStyle w:val="StructureTableList"/>
            </w:pPr>
          </w:p>
        </w:tc>
        <w:tc>
          <w:tcPr>
            <w:tcW w:w="425" w:type="dxa"/>
          </w:tcPr>
          <w:p w14:paraId="4469EFAF" w14:textId="77777777" w:rsidR="00C57E99" w:rsidRPr="00393A4E" w:rsidRDefault="00627ED1" w:rsidP="00E94440">
            <w:pPr>
              <w:pStyle w:val="StructureTableList"/>
              <w:rPr>
                <w:highlight w:val="darkMagenta"/>
              </w:rPr>
            </w:pPr>
            <w:r w:rsidRPr="00627ED1">
              <w:rPr>
                <w:highlight w:val="darkMagenta"/>
              </w:rPr>
              <w:t>•</w:t>
            </w:r>
            <w:r w:rsidR="006F6987">
              <w:rPr>
                <w:highlight w:val="darkMagenta"/>
              </w:rPr>
              <w:t>--</w:t>
            </w:r>
          </w:p>
        </w:tc>
        <w:tc>
          <w:tcPr>
            <w:tcW w:w="3686" w:type="dxa"/>
          </w:tcPr>
          <w:p w14:paraId="2F1CF361" w14:textId="77777777" w:rsidR="00C57E99" w:rsidRPr="008B6621" w:rsidRDefault="00C57E99" w:rsidP="00E94440">
            <w:pPr>
              <w:pStyle w:val="StructureTableList"/>
            </w:pPr>
          </w:p>
        </w:tc>
      </w:tr>
      <w:tr w:rsidR="00C57E99" w:rsidRPr="008B6621" w14:paraId="0B01A5CD" w14:textId="77777777" w:rsidTr="00E94440">
        <w:trPr>
          <w:trHeight w:val="170"/>
        </w:trPr>
        <w:tc>
          <w:tcPr>
            <w:tcW w:w="2268" w:type="dxa"/>
          </w:tcPr>
          <w:p w14:paraId="2A4D4730" w14:textId="77777777" w:rsidR="00C57E99" w:rsidRPr="008B6621" w:rsidRDefault="00C57E99" w:rsidP="00E94440">
            <w:pPr>
              <w:pStyle w:val="StructureTableList"/>
              <w:rPr>
                <w:highlight w:val="green"/>
              </w:rPr>
            </w:pPr>
            <w:r w:rsidRPr="008B6621">
              <w:rPr>
                <w:highlight w:val="green"/>
              </w:rPr>
              <w:t>|</w:t>
            </w:r>
            <w:r w:rsidRPr="00601C22">
              <w:rPr>
                <w:highlight w:val="green"/>
              </w:rPr>
              <w:t>Faríd</w:t>
            </w:r>
            <w:r w:rsidRPr="008B6621">
              <w:rPr>
                <w:highlight w:val="green"/>
              </w:rPr>
              <w:t>|</w:t>
            </w:r>
          </w:p>
        </w:tc>
        <w:tc>
          <w:tcPr>
            <w:tcW w:w="425" w:type="dxa"/>
          </w:tcPr>
          <w:p w14:paraId="71B0BEBF" w14:textId="77777777" w:rsidR="00C57E99" w:rsidRPr="008B6621" w:rsidRDefault="00C57E99" w:rsidP="00E94440">
            <w:pPr>
              <w:pStyle w:val="StructureTableList"/>
            </w:pPr>
            <w:r w:rsidRPr="008B6621">
              <w:t>3</w:t>
            </w:r>
          </w:p>
        </w:tc>
        <w:tc>
          <w:tcPr>
            <w:tcW w:w="2268" w:type="dxa"/>
          </w:tcPr>
          <w:p w14:paraId="24929C13" w14:textId="77777777" w:rsidR="00C57E99" w:rsidRPr="008B6621" w:rsidRDefault="00C57E99" w:rsidP="00E94440">
            <w:pPr>
              <w:pStyle w:val="StructureTableList"/>
            </w:pPr>
          </w:p>
        </w:tc>
        <w:tc>
          <w:tcPr>
            <w:tcW w:w="425" w:type="dxa"/>
          </w:tcPr>
          <w:p w14:paraId="277A53F4" w14:textId="77777777" w:rsidR="00C57E99" w:rsidRPr="00DC48B7" w:rsidRDefault="00C57E99" w:rsidP="00E94440">
            <w:pPr>
              <w:pStyle w:val="StructureTableList"/>
              <w:rPr>
                <w:highlight w:val="yellow"/>
              </w:rPr>
            </w:pPr>
            <w:r w:rsidRPr="00DC48B7">
              <w:rPr>
                <w:highlight w:val="yellow"/>
              </w:rPr>
              <w:t>•</w:t>
            </w:r>
          </w:p>
        </w:tc>
        <w:tc>
          <w:tcPr>
            <w:tcW w:w="3686" w:type="dxa"/>
          </w:tcPr>
          <w:p w14:paraId="1AF38352" w14:textId="77777777" w:rsidR="00C57E99" w:rsidRPr="008B6621" w:rsidRDefault="00C57E99" w:rsidP="00E94440">
            <w:pPr>
              <w:pStyle w:val="StructureTableList"/>
            </w:pPr>
            <w:r w:rsidRPr="008B6621">
              <w:t>unprecedented match</w:t>
            </w:r>
            <w:r>
              <w:t xml:space="preserve"> *L *L</w:t>
            </w:r>
            <w:r w:rsidR="00B13966">
              <w:t xml:space="preserve"> *L (Der gleiche wie Dr. Fareed)</w:t>
            </w:r>
            <w:r w:rsidR="00CD0E21">
              <w:t xml:space="preserve"> *L</w:t>
            </w:r>
          </w:p>
        </w:tc>
      </w:tr>
      <w:tr w:rsidR="00C57E99" w:rsidRPr="008B6621" w14:paraId="3FBD6708" w14:textId="77777777" w:rsidTr="00E94440">
        <w:trPr>
          <w:trHeight w:val="170"/>
        </w:trPr>
        <w:tc>
          <w:tcPr>
            <w:tcW w:w="2268" w:type="dxa"/>
          </w:tcPr>
          <w:p w14:paraId="5942681D" w14:textId="77777777" w:rsidR="00C57E99" w:rsidRPr="007A5498" w:rsidRDefault="00C57E99" w:rsidP="00E94440">
            <w:pPr>
              <w:pStyle w:val="StructureTableListSkipped"/>
              <w:rPr>
                <w:highlight w:val="white"/>
              </w:rPr>
            </w:pPr>
            <w:r w:rsidRPr="007A5498">
              <w:rPr>
                <w:highlight w:val="white"/>
              </w:rPr>
              <w:t>|Fariq Pasha|</w:t>
            </w:r>
          </w:p>
        </w:tc>
        <w:tc>
          <w:tcPr>
            <w:tcW w:w="425" w:type="dxa"/>
          </w:tcPr>
          <w:p w14:paraId="63A0F4AE" w14:textId="77777777" w:rsidR="00C57E99" w:rsidRPr="008B6621" w:rsidRDefault="00C57E99" w:rsidP="00E94440">
            <w:pPr>
              <w:pStyle w:val="StructureTableListSkipped"/>
            </w:pPr>
          </w:p>
        </w:tc>
        <w:tc>
          <w:tcPr>
            <w:tcW w:w="2268" w:type="dxa"/>
          </w:tcPr>
          <w:p w14:paraId="30D79060" w14:textId="77777777" w:rsidR="00C57E99" w:rsidRPr="008B6621" w:rsidRDefault="00C57E99" w:rsidP="00E94440">
            <w:pPr>
              <w:pStyle w:val="StructureTableListSkipped"/>
            </w:pPr>
            <w:r w:rsidRPr="008B6621">
              <w:t>Faríq Pá</w:t>
            </w:r>
            <w:r>
              <w:t></w:t>
            </w:r>
            <w:r w:rsidRPr="008B6621">
              <w:rPr>
                <w:rFonts w:hint="eastAsia"/>
              </w:rPr>
              <w:t>á</w:t>
            </w:r>
          </w:p>
        </w:tc>
        <w:tc>
          <w:tcPr>
            <w:tcW w:w="425" w:type="dxa"/>
          </w:tcPr>
          <w:p w14:paraId="58CA928F" w14:textId="77777777" w:rsidR="00C57E99" w:rsidRPr="008B6621" w:rsidRDefault="00C57E99" w:rsidP="00E94440">
            <w:pPr>
              <w:pStyle w:val="StructureTableListSkipped"/>
            </w:pPr>
            <w:r>
              <w:t>skip</w:t>
            </w:r>
          </w:p>
        </w:tc>
        <w:tc>
          <w:tcPr>
            <w:tcW w:w="3686" w:type="dxa"/>
          </w:tcPr>
          <w:p w14:paraId="6E655010" w14:textId="77777777" w:rsidR="00C57E99" w:rsidRPr="008B6621" w:rsidRDefault="00C57E99" w:rsidP="00E94440">
            <w:pPr>
              <w:pStyle w:val="StructureTableListSkipped"/>
            </w:pPr>
            <w:r w:rsidRPr="008B6621">
              <w:t>--- *L / All 2 occurances corrected.</w:t>
            </w:r>
          </w:p>
        </w:tc>
      </w:tr>
      <w:tr w:rsidR="00C57E99" w:rsidRPr="008B6621" w14:paraId="757AF2A6" w14:textId="77777777" w:rsidTr="00E94440">
        <w:trPr>
          <w:trHeight w:val="170"/>
        </w:trPr>
        <w:tc>
          <w:tcPr>
            <w:tcW w:w="2268" w:type="dxa"/>
          </w:tcPr>
          <w:p w14:paraId="60266310" w14:textId="77777777" w:rsidR="00C57E99" w:rsidRPr="007A5498" w:rsidRDefault="00C57E99" w:rsidP="00E94440">
            <w:pPr>
              <w:pStyle w:val="StructureTableListSkipped"/>
              <w:rPr>
                <w:highlight w:val="white"/>
              </w:rPr>
            </w:pPr>
            <w:r w:rsidRPr="007A5498">
              <w:rPr>
                <w:highlight w:val="white"/>
              </w:rPr>
              <w:t>|Fariq Páá|</w:t>
            </w:r>
          </w:p>
        </w:tc>
        <w:tc>
          <w:tcPr>
            <w:tcW w:w="425" w:type="dxa"/>
          </w:tcPr>
          <w:p w14:paraId="3BB34FC1" w14:textId="77777777" w:rsidR="00C57E99" w:rsidRPr="008B6621" w:rsidRDefault="00C57E99" w:rsidP="00E94440">
            <w:pPr>
              <w:pStyle w:val="StructureTableListSkipped"/>
            </w:pPr>
          </w:p>
        </w:tc>
        <w:tc>
          <w:tcPr>
            <w:tcW w:w="2268" w:type="dxa"/>
          </w:tcPr>
          <w:p w14:paraId="69076B03" w14:textId="77777777" w:rsidR="00C57E99" w:rsidRPr="008B6621" w:rsidRDefault="00C57E99" w:rsidP="00E94440">
            <w:pPr>
              <w:pStyle w:val="StructureTableListSkipped"/>
            </w:pPr>
            <w:r w:rsidRPr="008B6621">
              <w:t>Faríq Pá</w:t>
            </w:r>
            <w:r>
              <w:t></w:t>
            </w:r>
            <w:r w:rsidRPr="008B6621">
              <w:rPr>
                <w:rFonts w:hint="eastAsia"/>
              </w:rPr>
              <w:t>á</w:t>
            </w:r>
          </w:p>
        </w:tc>
        <w:tc>
          <w:tcPr>
            <w:tcW w:w="425" w:type="dxa"/>
          </w:tcPr>
          <w:p w14:paraId="5CA1525E" w14:textId="77777777" w:rsidR="00C57E99" w:rsidRPr="008B6621" w:rsidRDefault="00C57E99" w:rsidP="00E94440">
            <w:pPr>
              <w:pStyle w:val="StructureTableListSkipped"/>
            </w:pPr>
            <w:r>
              <w:t>skip</w:t>
            </w:r>
          </w:p>
        </w:tc>
        <w:tc>
          <w:tcPr>
            <w:tcW w:w="3686" w:type="dxa"/>
          </w:tcPr>
          <w:p w14:paraId="33E1B8CA" w14:textId="77777777" w:rsidR="00C57E99" w:rsidRPr="008B6621" w:rsidRDefault="00C57E99" w:rsidP="00E94440">
            <w:pPr>
              <w:pStyle w:val="StructureTableListSkipped"/>
            </w:pPr>
            <w:r w:rsidRPr="008B6621">
              <w:t>--- *L *L / All 3 occurances corrected.</w:t>
            </w:r>
          </w:p>
        </w:tc>
      </w:tr>
      <w:tr w:rsidR="00C57E99" w:rsidRPr="008B6621" w14:paraId="1CFF8AC3" w14:textId="77777777" w:rsidTr="00E94440">
        <w:trPr>
          <w:trHeight w:val="170"/>
        </w:trPr>
        <w:tc>
          <w:tcPr>
            <w:tcW w:w="2268" w:type="dxa"/>
          </w:tcPr>
          <w:p w14:paraId="08BBBF45" w14:textId="77777777" w:rsidR="00C57E99" w:rsidRPr="008B6621" w:rsidRDefault="00C57E99" w:rsidP="00E94440">
            <w:pPr>
              <w:pStyle w:val="StructureTableList"/>
              <w:rPr>
                <w:highlight w:val="green"/>
              </w:rPr>
            </w:pPr>
            <w:r w:rsidRPr="008B6621">
              <w:rPr>
                <w:highlight w:val="green"/>
              </w:rPr>
              <w:t>|</w:t>
            </w:r>
            <w:r w:rsidRPr="008B6621">
              <w:rPr>
                <w:highlight w:val="yellow"/>
              </w:rPr>
              <w:t>Faríq Páá</w:t>
            </w:r>
            <w:r w:rsidRPr="008B6621">
              <w:rPr>
                <w:highlight w:val="green"/>
              </w:rPr>
              <w:t>|</w:t>
            </w:r>
          </w:p>
        </w:tc>
        <w:tc>
          <w:tcPr>
            <w:tcW w:w="425" w:type="dxa"/>
          </w:tcPr>
          <w:p w14:paraId="25A58260" w14:textId="77777777" w:rsidR="00C57E99" w:rsidRPr="008B6621" w:rsidRDefault="00C57E99" w:rsidP="00E94440">
            <w:pPr>
              <w:pStyle w:val="StructureTableList"/>
            </w:pPr>
            <w:r w:rsidRPr="008B6621">
              <w:t>6</w:t>
            </w:r>
          </w:p>
        </w:tc>
        <w:tc>
          <w:tcPr>
            <w:tcW w:w="2268" w:type="dxa"/>
          </w:tcPr>
          <w:p w14:paraId="59875B37" w14:textId="77777777" w:rsidR="00C57E99" w:rsidRPr="008B6621" w:rsidRDefault="00C57E99" w:rsidP="00E94440">
            <w:pPr>
              <w:pStyle w:val="StructureTableList"/>
            </w:pPr>
          </w:p>
        </w:tc>
        <w:tc>
          <w:tcPr>
            <w:tcW w:w="425" w:type="dxa"/>
          </w:tcPr>
          <w:p w14:paraId="38C32B9E"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26D0FAF" w14:textId="77777777" w:rsidR="00C57E99" w:rsidRPr="008B6621" w:rsidRDefault="00C57E99" w:rsidP="00E94440">
            <w:pPr>
              <w:pStyle w:val="StructureTableList"/>
            </w:pPr>
            <w:r w:rsidRPr="008B6621">
              <w:t>--- *L</w:t>
            </w:r>
          </w:p>
        </w:tc>
      </w:tr>
      <w:tr w:rsidR="00C57E99" w:rsidRPr="008B6621" w14:paraId="4DC2D18E" w14:textId="77777777" w:rsidTr="00E94440">
        <w:trPr>
          <w:trHeight w:val="170"/>
        </w:trPr>
        <w:tc>
          <w:tcPr>
            <w:tcW w:w="2268" w:type="dxa"/>
          </w:tcPr>
          <w:p w14:paraId="127B1AAF" w14:textId="77777777" w:rsidR="00C57E99" w:rsidRPr="008B6621" w:rsidRDefault="00C57E99" w:rsidP="00E94440">
            <w:pPr>
              <w:pStyle w:val="StructureTableList"/>
              <w:rPr>
                <w:highlight w:val="green"/>
              </w:rPr>
            </w:pPr>
            <w:r w:rsidRPr="008B6621">
              <w:rPr>
                <w:highlight w:val="green"/>
              </w:rPr>
              <w:t>|</w:t>
            </w:r>
            <w:r w:rsidRPr="008B6621">
              <w:rPr>
                <w:highlight w:val="yellow"/>
              </w:rPr>
              <w:t>Fatḥ-ʿAlí áh</w:t>
            </w:r>
            <w:r w:rsidRPr="008B6621">
              <w:rPr>
                <w:highlight w:val="green"/>
              </w:rPr>
              <w:t>|</w:t>
            </w:r>
          </w:p>
        </w:tc>
        <w:tc>
          <w:tcPr>
            <w:tcW w:w="425" w:type="dxa"/>
          </w:tcPr>
          <w:p w14:paraId="17BB55C3" w14:textId="77777777" w:rsidR="00C57E99" w:rsidRPr="008B6621" w:rsidRDefault="00C57E99" w:rsidP="00E94440">
            <w:pPr>
              <w:pStyle w:val="StructureTableList"/>
            </w:pPr>
            <w:r w:rsidRPr="008B6621">
              <w:t>1</w:t>
            </w:r>
          </w:p>
        </w:tc>
        <w:tc>
          <w:tcPr>
            <w:tcW w:w="2268" w:type="dxa"/>
          </w:tcPr>
          <w:p w14:paraId="08D5D76F" w14:textId="77777777" w:rsidR="00C57E99" w:rsidRPr="008B6621" w:rsidRDefault="00C57E99" w:rsidP="00E94440">
            <w:pPr>
              <w:pStyle w:val="StructureTableList"/>
            </w:pPr>
          </w:p>
        </w:tc>
        <w:tc>
          <w:tcPr>
            <w:tcW w:w="425" w:type="dxa"/>
          </w:tcPr>
          <w:p w14:paraId="0EB67CA4"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9D865B7" w14:textId="77777777" w:rsidR="00C57E99" w:rsidRPr="008B6621" w:rsidRDefault="00C57E99" w:rsidP="00E94440">
            <w:pPr>
              <w:pStyle w:val="StructureTableList"/>
            </w:pPr>
            <w:r w:rsidRPr="008B6621">
              <w:t>unprecedented match</w:t>
            </w:r>
          </w:p>
        </w:tc>
      </w:tr>
      <w:tr w:rsidR="00C57E99" w:rsidRPr="008B6621" w14:paraId="318F8169" w14:textId="77777777" w:rsidTr="00E94440">
        <w:trPr>
          <w:trHeight w:val="170"/>
        </w:trPr>
        <w:tc>
          <w:tcPr>
            <w:tcW w:w="2268" w:type="dxa"/>
          </w:tcPr>
          <w:p w14:paraId="45EE17A4" w14:textId="77777777" w:rsidR="00C57E99" w:rsidRPr="008B6621" w:rsidRDefault="00C57E99" w:rsidP="00E94440">
            <w:pPr>
              <w:pStyle w:val="StructureTableList"/>
              <w:rPr>
                <w:highlight w:val="green"/>
              </w:rPr>
            </w:pPr>
            <w:r w:rsidRPr="008B6621">
              <w:rPr>
                <w:highlight w:val="green"/>
              </w:rPr>
              <w:t>|Fat</w:t>
            </w:r>
            <w:r w:rsidRPr="00601C22">
              <w:rPr>
                <w:highlight w:val="darkYellow"/>
              </w:rPr>
              <w:t>ḥ</w:t>
            </w:r>
            <w:r w:rsidRPr="008B6621">
              <w:rPr>
                <w:highlight w:val="green"/>
              </w:rPr>
              <w:t>-i-</w:t>
            </w:r>
            <w:r w:rsidRPr="00601C22">
              <w:rPr>
                <w:highlight w:val="darkYellow"/>
              </w:rPr>
              <w:t>ʿ</w:t>
            </w:r>
            <w:r w:rsidRPr="008B6621">
              <w:rPr>
                <w:highlight w:val="green"/>
              </w:rPr>
              <w:t>A</w:t>
            </w:r>
            <w:r w:rsidRPr="00601C22">
              <w:rPr>
                <w:highlight w:val="darkYellow"/>
              </w:rPr>
              <w:t>ẓ</w:t>
            </w:r>
            <w:r w:rsidRPr="008B6621">
              <w:rPr>
                <w:highlight w:val="green"/>
              </w:rPr>
              <w:t>am|</w:t>
            </w:r>
          </w:p>
        </w:tc>
        <w:tc>
          <w:tcPr>
            <w:tcW w:w="425" w:type="dxa"/>
          </w:tcPr>
          <w:p w14:paraId="5A0DCD5C" w14:textId="77777777" w:rsidR="00C57E99" w:rsidRPr="008B6621" w:rsidRDefault="00C57E99" w:rsidP="00E94440">
            <w:pPr>
              <w:pStyle w:val="StructureTableList"/>
            </w:pPr>
            <w:r w:rsidRPr="008B6621">
              <w:t>1</w:t>
            </w:r>
          </w:p>
        </w:tc>
        <w:tc>
          <w:tcPr>
            <w:tcW w:w="2268" w:type="dxa"/>
          </w:tcPr>
          <w:p w14:paraId="5E8C3A02" w14:textId="77777777" w:rsidR="00C57E99" w:rsidRPr="008B6621" w:rsidRDefault="00C57E99" w:rsidP="00E94440">
            <w:pPr>
              <w:pStyle w:val="StructureTableList"/>
            </w:pPr>
          </w:p>
        </w:tc>
        <w:tc>
          <w:tcPr>
            <w:tcW w:w="425" w:type="dxa"/>
          </w:tcPr>
          <w:p w14:paraId="449A34AB"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AE36B12" w14:textId="77777777" w:rsidR="00116523" w:rsidRDefault="00C57E99">
            <w:pPr>
              <w:pStyle w:val="StructureTableList"/>
            </w:pPr>
            <w:r w:rsidRPr="008B6621">
              <w:t>---</w:t>
            </w:r>
            <w:r>
              <w:t xml:space="preserve"> *L *L</w:t>
            </w:r>
            <w:r w:rsidR="00B13966">
              <w:t xml:space="preserve"> *L *l (Bahman: korrekt wäre ›Húmand Fatḥ-i-Aʿẓam‹)</w:t>
            </w:r>
          </w:p>
        </w:tc>
      </w:tr>
      <w:tr w:rsidR="00C57E99" w:rsidRPr="008B6621" w14:paraId="41B34509" w14:textId="77777777" w:rsidTr="00E94440">
        <w:trPr>
          <w:trHeight w:val="170"/>
        </w:trPr>
        <w:tc>
          <w:tcPr>
            <w:tcW w:w="2268" w:type="dxa"/>
          </w:tcPr>
          <w:p w14:paraId="696453F6" w14:textId="77777777" w:rsidR="00C57E99" w:rsidRPr="008B6621" w:rsidRDefault="00C57E99" w:rsidP="00E94440">
            <w:pPr>
              <w:pStyle w:val="StructureTableList"/>
              <w:rPr>
                <w:highlight w:val="green"/>
              </w:rPr>
            </w:pPr>
            <w:r w:rsidRPr="008B6621">
              <w:rPr>
                <w:highlight w:val="green"/>
              </w:rPr>
              <w:t>|</w:t>
            </w:r>
            <w:r w:rsidRPr="008B6621">
              <w:rPr>
                <w:highlight w:val="yellow"/>
              </w:rPr>
              <w:t>Fáṭimih ánum</w:t>
            </w:r>
            <w:r w:rsidRPr="008B6621">
              <w:rPr>
                <w:highlight w:val="green"/>
              </w:rPr>
              <w:t>|</w:t>
            </w:r>
          </w:p>
        </w:tc>
        <w:tc>
          <w:tcPr>
            <w:tcW w:w="425" w:type="dxa"/>
          </w:tcPr>
          <w:p w14:paraId="48F5F4C2" w14:textId="77777777" w:rsidR="00C57E99" w:rsidRPr="008B6621" w:rsidRDefault="00C57E99" w:rsidP="00E94440">
            <w:pPr>
              <w:pStyle w:val="StructureTableList"/>
            </w:pPr>
            <w:r w:rsidRPr="008B6621">
              <w:t>2</w:t>
            </w:r>
          </w:p>
        </w:tc>
        <w:tc>
          <w:tcPr>
            <w:tcW w:w="2268" w:type="dxa"/>
          </w:tcPr>
          <w:p w14:paraId="1EBBA200" w14:textId="77777777" w:rsidR="00C57E99" w:rsidRPr="008B6621" w:rsidRDefault="00C57E99" w:rsidP="00E94440">
            <w:pPr>
              <w:pStyle w:val="StructureTableList"/>
            </w:pPr>
          </w:p>
        </w:tc>
        <w:tc>
          <w:tcPr>
            <w:tcW w:w="425" w:type="dxa"/>
          </w:tcPr>
          <w:p w14:paraId="1F42A694"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5AFD47AB" w14:textId="77777777" w:rsidR="00C57E99" w:rsidRPr="008B6621" w:rsidRDefault="00C57E99" w:rsidP="00E94440">
            <w:pPr>
              <w:pStyle w:val="StructureTableList"/>
            </w:pPr>
            <w:r w:rsidRPr="008B6621">
              <w:t>---</w:t>
            </w:r>
          </w:p>
        </w:tc>
      </w:tr>
      <w:tr w:rsidR="00C57E99" w:rsidRPr="008B6621" w14:paraId="0385CE51" w14:textId="77777777" w:rsidTr="00E94440">
        <w:trPr>
          <w:trHeight w:val="170"/>
        </w:trPr>
        <w:tc>
          <w:tcPr>
            <w:tcW w:w="2268" w:type="dxa"/>
          </w:tcPr>
          <w:p w14:paraId="156C42EA" w14:textId="77777777" w:rsidR="00C57E99" w:rsidRPr="008B6621" w:rsidRDefault="00C57E99" w:rsidP="00E94440">
            <w:pPr>
              <w:pStyle w:val="StructureTableList"/>
              <w:rPr>
                <w:highlight w:val="green"/>
              </w:rPr>
            </w:pPr>
            <w:r w:rsidRPr="008B6621">
              <w:rPr>
                <w:highlight w:val="green"/>
              </w:rPr>
              <w:t>|</w:t>
            </w:r>
            <w:r w:rsidRPr="008B6621">
              <w:rPr>
                <w:highlight w:val="yellow"/>
              </w:rPr>
              <w:t>Fáṭimih</w:t>
            </w:r>
            <w:r w:rsidRPr="008B6621">
              <w:rPr>
                <w:highlight w:val="green"/>
              </w:rPr>
              <w:t>|</w:t>
            </w:r>
          </w:p>
        </w:tc>
        <w:tc>
          <w:tcPr>
            <w:tcW w:w="425" w:type="dxa"/>
          </w:tcPr>
          <w:p w14:paraId="754FB9E9" w14:textId="77777777" w:rsidR="00C57E99" w:rsidRPr="008B6621" w:rsidRDefault="00C57E99" w:rsidP="00E94440">
            <w:pPr>
              <w:pStyle w:val="StructureTableList"/>
            </w:pPr>
            <w:r w:rsidRPr="008B6621">
              <w:t>6</w:t>
            </w:r>
          </w:p>
        </w:tc>
        <w:tc>
          <w:tcPr>
            <w:tcW w:w="2268" w:type="dxa"/>
          </w:tcPr>
          <w:p w14:paraId="0E9C149C" w14:textId="77777777" w:rsidR="00C57E99" w:rsidRPr="008B6621" w:rsidRDefault="00C57E99" w:rsidP="00E94440">
            <w:pPr>
              <w:pStyle w:val="StructureTableList"/>
            </w:pPr>
          </w:p>
        </w:tc>
        <w:tc>
          <w:tcPr>
            <w:tcW w:w="425" w:type="dxa"/>
          </w:tcPr>
          <w:p w14:paraId="14CF6CFB" w14:textId="77777777" w:rsidR="00C57E99" w:rsidRPr="00DC48B7" w:rsidRDefault="00C57E99" w:rsidP="00E94440">
            <w:pPr>
              <w:pStyle w:val="StructureTableList"/>
              <w:rPr>
                <w:highlight w:val="yellow"/>
              </w:rPr>
            </w:pPr>
            <w:r w:rsidRPr="00DC48B7">
              <w:rPr>
                <w:highlight w:val="yellow"/>
              </w:rPr>
              <w:t>•ok</w:t>
            </w:r>
          </w:p>
        </w:tc>
        <w:tc>
          <w:tcPr>
            <w:tcW w:w="3686" w:type="dxa"/>
          </w:tcPr>
          <w:p w14:paraId="74949785" w14:textId="77777777" w:rsidR="00C57E99" w:rsidRPr="008B6621" w:rsidRDefault="00C57E99" w:rsidP="00E94440">
            <w:pPr>
              <w:pStyle w:val="StructureTableList"/>
            </w:pPr>
            <w:r w:rsidRPr="008B6621">
              <w:t>unprecedented match</w:t>
            </w:r>
          </w:p>
        </w:tc>
      </w:tr>
      <w:tr w:rsidR="00C57E99" w:rsidRPr="008B6621" w14:paraId="734F2A07" w14:textId="77777777" w:rsidTr="00E94440">
        <w:trPr>
          <w:trHeight w:val="170"/>
        </w:trPr>
        <w:tc>
          <w:tcPr>
            <w:tcW w:w="2268" w:type="dxa"/>
          </w:tcPr>
          <w:p w14:paraId="3F48BCC9" w14:textId="77777777" w:rsidR="00C57E99" w:rsidRPr="008B6621" w:rsidRDefault="00C57E99" w:rsidP="00E94440">
            <w:pPr>
              <w:pStyle w:val="StructureTableList"/>
              <w:rPr>
                <w:highlight w:val="green"/>
              </w:rPr>
            </w:pPr>
            <w:r w:rsidRPr="008B6621">
              <w:rPr>
                <w:highlight w:val="green"/>
              </w:rPr>
              <w:t>|</w:t>
            </w:r>
            <w:r w:rsidRPr="008B6621">
              <w:rPr>
                <w:highlight w:val="yellow"/>
              </w:rPr>
              <w:t>Fayḍí Afnán</w:t>
            </w:r>
            <w:r w:rsidRPr="008B6621">
              <w:rPr>
                <w:highlight w:val="green"/>
              </w:rPr>
              <w:t>|</w:t>
            </w:r>
          </w:p>
        </w:tc>
        <w:tc>
          <w:tcPr>
            <w:tcW w:w="425" w:type="dxa"/>
          </w:tcPr>
          <w:p w14:paraId="647F502C" w14:textId="77777777" w:rsidR="00C57E99" w:rsidRPr="008B6621" w:rsidRDefault="00C57E99" w:rsidP="00E94440">
            <w:pPr>
              <w:pStyle w:val="StructureTableList"/>
            </w:pPr>
            <w:r w:rsidRPr="008B6621">
              <w:t>2</w:t>
            </w:r>
          </w:p>
        </w:tc>
        <w:tc>
          <w:tcPr>
            <w:tcW w:w="2268" w:type="dxa"/>
          </w:tcPr>
          <w:p w14:paraId="03338A12" w14:textId="77777777" w:rsidR="00C57E99" w:rsidRPr="008B6621" w:rsidRDefault="00C57E99" w:rsidP="00E94440">
            <w:pPr>
              <w:pStyle w:val="StructureTableList"/>
            </w:pPr>
          </w:p>
        </w:tc>
        <w:tc>
          <w:tcPr>
            <w:tcW w:w="425" w:type="dxa"/>
          </w:tcPr>
          <w:p w14:paraId="6B447F19"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DCCC284" w14:textId="77777777" w:rsidR="00C57E99" w:rsidRPr="008B6621" w:rsidRDefault="00C57E99" w:rsidP="00E94440">
            <w:pPr>
              <w:pStyle w:val="StructureTableList"/>
            </w:pPr>
            <w:r w:rsidRPr="008B6621">
              <w:t>---</w:t>
            </w:r>
          </w:p>
        </w:tc>
      </w:tr>
      <w:tr w:rsidR="00C57E99" w:rsidRPr="008B6621" w14:paraId="42FF4C6B" w14:textId="77777777" w:rsidTr="00E94440">
        <w:trPr>
          <w:trHeight w:val="170"/>
        </w:trPr>
        <w:tc>
          <w:tcPr>
            <w:tcW w:w="2268" w:type="dxa"/>
          </w:tcPr>
          <w:p w14:paraId="3F0C33D9" w14:textId="77777777" w:rsidR="00C57E99" w:rsidRPr="008B6621" w:rsidRDefault="00C57E99" w:rsidP="00E94440">
            <w:pPr>
              <w:pStyle w:val="StructureTableList"/>
              <w:rPr>
                <w:highlight w:val="green"/>
              </w:rPr>
            </w:pPr>
            <w:r w:rsidRPr="008B6621">
              <w:rPr>
                <w:highlight w:val="green"/>
              </w:rPr>
              <w:t>|</w:t>
            </w:r>
            <w:r w:rsidRPr="008B6621">
              <w:rPr>
                <w:highlight w:val="yellow"/>
              </w:rPr>
              <w:t>Fayḍí</w:t>
            </w:r>
            <w:r w:rsidRPr="008B6621">
              <w:rPr>
                <w:highlight w:val="green"/>
              </w:rPr>
              <w:t>|</w:t>
            </w:r>
          </w:p>
        </w:tc>
        <w:tc>
          <w:tcPr>
            <w:tcW w:w="425" w:type="dxa"/>
          </w:tcPr>
          <w:p w14:paraId="522DD57C" w14:textId="77777777" w:rsidR="00C57E99" w:rsidRPr="008B6621" w:rsidRDefault="00C57E99" w:rsidP="00E94440">
            <w:pPr>
              <w:pStyle w:val="StructureTableList"/>
            </w:pPr>
            <w:r w:rsidRPr="008B6621">
              <w:t>7</w:t>
            </w:r>
          </w:p>
        </w:tc>
        <w:tc>
          <w:tcPr>
            <w:tcW w:w="2268" w:type="dxa"/>
          </w:tcPr>
          <w:p w14:paraId="4363E517" w14:textId="77777777" w:rsidR="00C57E99" w:rsidRPr="008B6621" w:rsidRDefault="00C57E99" w:rsidP="00E94440">
            <w:pPr>
              <w:pStyle w:val="StructureTableList"/>
            </w:pPr>
          </w:p>
        </w:tc>
        <w:tc>
          <w:tcPr>
            <w:tcW w:w="425" w:type="dxa"/>
          </w:tcPr>
          <w:p w14:paraId="6A588489"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0E16C29" w14:textId="77777777" w:rsidR="00C57E99" w:rsidRPr="008B6621" w:rsidRDefault="00C57E99" w:rsidP="00E94440">
            <w:pPr>
              <w:pStyle w:val="StructureTableList"/>
            </w:pPr>
            <w:r w:rsidRPr="008B6621">
              <w:t>unprecedented match</w:t>
            </w:r>
          </w:p>
        </w:tc>
      </w:tr>
      <w:tr w:rsidR="00C57E99" w:rsidRPr="008B6621" w14:paraId="6145A934" w14:textId="77777777" w:rsidTr="00E94440">
        <w:trPr>
          <w:trHeight w:val="170"/>
        </w:trPr>
        <w:tc>
          <w:tcPr>
            <w:tcW w:w="2268" w:type="dxa"/>
          </w:tcPr>
          <w:p w14:paraId="57237172" w14:textId="77777777" w:rsidR="00C57E99" w:rsidRPr="008B6621" w:rsidRDefault="00C57E99" w:rsidP="00E94440">
            <w:pPr>
              <w:pStyle w:val="StructureTableList"/>
              <w:rPr>
                <w:highlight w:val="green"/>
              </w:rPr>
            </w:pPr>
            <w:r w:rsidRPr="008B6621">
              <w:rPr>
                <w:highlight w:val="green"/>
              </w:rPr>
              <w:t>|</w:t>
            </w:r>
            <w:r w:rsidRPr="008B6621">
              <w:rPr>
                <w:highlight w:val="yellow"/>
              </w:rPr>
              <w:t>Fayḍí’s</w:t>
            </w:r>
            <w:r w:rsidRPr="008B6621">
              <w:rPr>
                <w:highlight w:val="green"/>
              </w:rPr>
              <w:t>|</w:t>
            </w:r>
          </w:p>
        </w:tc>
        <w:tc>
          <w:tcPr>
            <w:tcW w:w="425" w:type="dxa"/>
          </w:tcPr>
          <w:p w14:paraId="05C414AF" w14:textId="77777777" w:rsidR="00C57E99" w:rsidRPr="008B6621" w:rsidRDefault="00C57E99" w:rsidP="00E94440">
            <w:pPr>
              <w:pStyle w:val="StructureTableList"/>
            </w:pPr>
            <w:r w:rsidRPr="008B6621">
              <w:t>1</w:t>
            </w:r>
          </w:p>
        </w:tc>
        <w:tc>
          <w:tcPr>
            <w:tcW w:w="2268" w:type="dxa"/>
          </w:tcPr>
          <w:p w14:paraId="4E5A3120" w14:textId="77777777" w:rsidR="00C57E99" w:rsidRPr="008B6621" w:rsidRDefault="00C57E99" w:rsidP="00E94440">
            <w:pPr>
              <w:pStyle w:val="StructureTableList"/>
            </w:pPr>
          </w:p>
        </w:tc>
        <w:tc>
          <w:tcPr>
            <w:tcW w:w="425" w:type="dxa"/>
          </w:tcPr>
          <w:p w14:paraId="751B7143" w14:textId="77777777" w:rsidR="00C57E99" w:rsidRPr="00DC48B7" w:rsidRDefault="00C57E99" w:rsidP="00E94440">
            <w:pPr>
              <w:pStyle w:val="StructureTableList"/>
              <w:rPr>
                <w:highlight w:val="yellow"/>
              </w:rPr>
            </w:pPr>
            <w:r w:rsidRPr="00DC48B7">
              <w:rPr>
                <w:highlight w:val="yellow"/>
              </w:rPr>
              <w:t>•ok en</w:t>
            </w:r>
          </w:p>
        </w:tc>
        <w:tc>
          <w:tcPr>
            <w:tcW w:w="3686" w:type="dxa"/>
          </w:tcPr>
          <w:p w14:paraId="38D512F9" w14:textId="77777777" w:rsidR="00C57E99" w:rsidRPr="008B6621" w:rsidRDefault="00C57E99" w:rsidP="00E94440">
            <w:pPr>
              <w:pStyle w:val="StructureTableList"/>
            </w:pPr>
            <w:r w:rsidRPr="008B6621">
              <w:t>---</w:t>
            </w:r>
          </w:p>
        </w:tc>
      </w:tr>
      <w:tr w:rsidR="00C57E99" w:rsidRPr="008B6621" w14:paraId="619F2CAD" w14:textId="77777777" w:rsidTr="00E94440">
        <w:trPr>
          <w:trHeight w:val="170"/>
        </w:trPr>
        <w:tc>
          <w:tcPr>
            <w:tcW w:w="2268" w:type="dxa"/>
          </w:tcPr>
          <w:p w14:paraId="48792C6C" w14:textId="77777777" w:rsidR="00C57E99" w:rsidRPr="008B6621" w:rsidRDefault="00C57E99" w:rsidP="00E94440">
            <w:pPr>
              <w:pStyle w:val="StructureTableList"/>
              <w:rPr>
                <w:highlight w:val="green"/>
              </w:rPr>
            </w:pPr>
            <w:r w:rsidRPr="008B6621">
              <w:rPr>
                <w:highlight w:val="green"/>
              </w:rPr>
              <w:t>|</w:t>
            </w:r>
            <w:r w:rsidRPr="008B6621">
              <w:rPr>
                <w:highlight w:val="yellow"/>
              </w:rPr>
              <w:t>Fayḍu’lláh Ṣubḥí</w:t>
            </w:r>
            <w:r w:rsidRPr="008B6621">
              <w:rPr>
                <w:highlight w:val="green"/>
              </w:rPr>
              <w:t>|</w:t>
            </w:r>
          </w:p>
        </w:tc>
        <w:tc>
          <w:tcPr>
            <w:tcW w:w="425" w:type="dxa"/>
          </w:tcPr>
          <w:p w14:paraId="6BAA00BA" w14:textId="77777777" w:rsidR="00C57E99" w:rsidRPr="008B6621" w:rsidRDefault="00C57E99" w:rsidP="00E94440">
            <w:pPr>
              <w:pStyle w:val="StructureTableList"/>
            </w:pPr>
            <w:r w:rsidRPr="008B6621">
              <w:t>1</w:t>
            </w:r>
          </w:p>
        </w:tc>
        <w:tc>
          <w:tcPr>
            <w:tcW w:w="2268" w:type="dxa"/>
          </w:tcPr>
          <w:p w14:paraId="73EAC312" w14:textId="77777777" w:rsidR="00C57E99" w:rsidRPr="008B6621" w:rsidRDefault="00C57E99" w:rsidP="00E94440">
            <w:pPr>
              <w:pStyle w:val="StructureTableList"/>
            </w:pPr>
          </w:p>
        </w:tc>
        <w:tc>
          <w:tcPr>
            <w:tcW w:w="425" w:type="dxa"/>
          </w:tcPr>
          <w:p w14:paraId="104A9223" w14:textId="77777777" w:rsidR="00C57E99" w:rsidRPr="00DC48B7" w:rsidRDefault="00C57E99" w:rsidP="00E94440">
            <w:pPr>
              <w:pStyle w:val="StructureTableList"/>
              <w:rPr>
                <w:highlight w:val="yellow"/>
              </w:rPr>
            </w:pPr>
            <w:r w:rsidRPr="00DC48B7">
              <w:rPr>
                <w:highlight w:val="yellow"/>
              </w:rPr>
              <w:t>•ok</w:t>
            </w:r>
          </w:p>
        </w:tc>
        <w:tc>
          <w:tcPr>
            <w:tcW w:w="3686" w:type="dxa"/>
          </w:tcPr>
          <w:p w14:paraId="17D5014A" w14:textId="77777777" w:rsidR="00C57E99" w:rsidRPr="008B6621" w:rsidRDefault="00C57E99" w:rsidP="00E94440">
            <w:pPr>
              <w:pStyle w:val="StructureTableList"/>
            </w:pPr>
            <w:r w:rsidRPr="008B6621">
              <w:t>--- *L</w:t>
            </w:r>
          </w:p>
        </w:tc>
      </w:tr>
      <w:tr w:rsidR="00C57E99" w:rsidRPr="008B6621" w14:paraId="69E5EB45" w14:textId="77777777" w:rsidTr="00E94440">
        <w:trPr>
          <w:trHeight w:val="170"/>
        </w:trPr>
        <w:tc>
          <w:tcPr>
            <w:tcW w:w="2268" w:type="dxa"/>
          </w:tcPr>
          <w:p w14:paraId="3281DCEA" w14:textId="77777777" w:rsidR="00C57E99" w:rsidRPr="008B6621" w:rsidRDefault="00C57E99" w:rsidP="00E94440">
            <w:pPr>
              <w:pStyle w:val="StructureTableList"/>
              <w:rPr>
                <w:highlight w:val="darkYellow"/>
              </w:rPr>
            </w:pPr>
            <w:r w:rsidRPr="008B6621">
              <w:rPr>
                <w:highlight w:val="green"/>
              </w:rPr>
              <w:t>|fez|</w:t>
            </w:r>
          </w:p>
        </w:tc>
        <w:tc>
          <w:tcPr>
            <w:tcW w:w="425" w:type="dxa"/>
          </w:tcPr>
          <w:p w14:paraId="3B04BE59" w14:textId="77777777" w:rsidR="00C57E99" w:rsidRPr="008B6621" w:rsidRDefault="00C57E99" w:rsidP="00E94440">
            <w:pPr>
              <w:pStyle w:val="StructureTableList"/>
            </w:pPr>
            <w:r w:rsidRPr="008B6621">
              <w:t>1</w:t>
            </w:r>
          </w:p>
        </w:tc>
        <w:tc>
          <w:tcPr>
            <w:tcW w:w="2268" w:type="dxa"/>
          </w:tcPr>
          <w:p w14:paraId="40071ECB" w14:textId="77777777" w:rsidR="00C57E99" w:rsidRPr="008B6621" w:rsidRDefault="00C57E99" w:rsidP="00E94440">
            <w:pPr>
              <w:pStyle w:val="StructureTableList"/>
            </w:pPr>
          </w:p>
        </w:tc>
        <w:tc>
          <w:tcPr>
            <w:tcW w:w="425" w:type="dxa"/>
          </w:tcPr>
          <w:p w14:paraId="6C353001"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4F7F8388" w14:textId="77777777" w:rsidR="00C57E99" w:rsidRPr="008B6621" w:rsidRDefault="00C57E99" w:rsidP="00E94440">
            <w:pPr>
              <w:pStyle w:val="StructureTableList"/>
            </w:pPr>
            <w:r>
              <w:t xml:space="preserve"> *L *L</w:t>
            </w:r>
            <w:r w:rsidR="00B13966">
              <w:t xml:space="preserve"> *L</w:t>
            </w:r>
          </w:p>
        </w:tc>
      </w:tr>
      <w:tr w:rsidR="00C57E99" w:rsidRPr="008B6621" w14:paraId="41E853DC" w14:textId="77777777" w:rsidTr="00E94440">
        <w:trPr>
          <w:trHeight w:val="170"/>
        </w:trPr>
        <w:tc>
          <w:tcPr>
            <w:tcW w:w="2268" w:type="dxa"/>
          </w:tcPr>
          <w:p w14:paraId="347FA15D" w14:textId="77777777" w:rsidR="00C57E99" w:rsidRPr="008B6621" w:rsidRDefault="00C57E99" w:rsidP="00E94440">
            <w:pPr>
              <w:pStyle w:val="StructureTableList"/>
              <w:rPr>
                <w:highlight w:val="green"/>
              </w:rPr>
            </w:pPr>
            <w:r w:rsidRPr="008B6621">
              <w:rPr>
                <w:highlight w:val="green"/>
              </w:rPr>
              <w:t>|F</w:t>
            </w:r>
            <w:r w:rsidRPr="008B6621">
              <w:rPr>
                <w:highlight w:val="darkYellow"/>
              </w:rPr>
              <w:t>i</w:t>
            </w:r>
            <w:r w:rsidRPr="008B6621">
              <w:rPr>
                <w:highlight w:val="green"/>
              </w:rPr>
              <w:t>zán|</w:t>
            </w:r>
          </w:p>
        </w:tc>
        <w:tc>
          <w:tcPr>
            <w:tcW w:w="425" w:type="dxa"/>
          </w:tcPr>
          <w:p w14:paraId="1F5E4AD3" w14:textId="77777777" w:rsidR="00C57E99" w:rsidRPr="008B6621" w:rsidRDefault="00C57E99" w:rsidP="00E94440">
            <w:pPr>
              <w:pStyle w:val="StructureTableList"/>
            </w:pPr>
            <w:r w:rsidRPr="008B6621">
              <w:t>1</w:t>
            </w:r>
          </w:p>
        </w:tc>
        <w:tc>
          <w:tcPr>
            <w:tcW w:w="2268" w:type="dxa"/>
          </w:tcPr>
          <w:p w14:paraId="7F69328D" w14:textId="77777777" w:rsidR="00C57E99" w:rsidRPr="008B6621" w:rsidRDefault="002D6EC6" w:rsidP="00E94440">
            <w:pPr>
              <w:pStyle w:val="StructureTableList"/>
            </w:pPr>
            <w:r>
              <w:t>Fízán</w:t>
            </w:r>
          </w:p>
        </w:tc>
        <w:tc>
          <w:tcPr>
            <w:tcW w:w="425" w:type="dxa"/>
          </w:tcPr>
          <w:p w14:paraId="01C54A61" w14:textId="77777777" w:rsidR="00C57E99" w:rsidRPr="00DC48B7" w:rsidRDefault="00C57E99" w:rsidP="00E94440">
            <w:pPr>
              <w:pStyle w:val="StructureTableList"/>
              <w:rPr>
                <w:highlight w:val="green"/>
              </w:rPr>
            </w:pPr>
            <w:r w:rsidRPr="00DC48B7">
              <w:rPr>
                <w:highlight w:val="green"/>
              </w:rPr>
              <w:t>•</w:t>
            </w:r>
          </w:p>
        </w:tc>
        <w:tc>
          <w:tcPr>
            <w:tcW w:w="3686" w:type="dxa"/>
          </w:tcPr>
          <w:p w14:paraId="08C32829" w14:textId="77777777" w:rsidR="00C57E99" w:rsidRPr="008B6621" w:rsidRDefault="00C57E99" w:rsidP="00E94440">
            <w:pPr>
              <w:pStyle w:val="StructureTableList"/>
            </w:pPr>
            <w:r w:rsidRPr="008B6621">
              <w:t xml:space="preserve"> *L</w:t>
            </w:r>
            <w:r w:rsidR="002D6EC6">
              <w:t xml:space="preserve"> *L *L (Bahman: checked city - ›Fízán‹)</w:t>
            </w:r>
          </w:p>
        </w:tc>
      </w:tr>
      <w:tr w:rsidR="00C57E99" w:rsidRPr="008B6621" w14:paraId="6BBC6AE0" w14:textId="77777777" w:rsidTr="00E94440">
        <w:trPr>
          <w:trHeight w:val="170"/>
        </w:trPr>
        <w:tc>
          <w:tcPr>
            <w:tcW w:w="2268" w:type="dxa"/>
          </w:tcPr>
          <w:p w14:paraId="08E5FAC7" w14:textId="77777777" w:rsidR="00C57E99" w:rsidRPr="007A5498" w:rsidRDefault="00C57E99" w:rsidP="00E94440">
            <w:pPr>
              <w:pStyle w:val="StructureTableListSkipped"/>
              <w:rPr>
                <w:highlight w:val="white"/>
              </w:rPr>
            </w:pPr>
            <w:r w:rsidRPr="007A5498">
              <w:rPr>
                <w:highlight w:val="white"/>
              </w:rPr>
              <w:t>|Fízán|</w:t>
            </w:r>
          </w:p>
        </w:tc>
        <w:tc>
          <w:tcPr>
            <w:tcW w:w="425" w:type="dxa"/>
          </w:tcPr>
          <w:p w14:paraId="79D26301" w14:textId="77777777" w:rsidR="00C57E99" w:rsidRPr="008B6621" w:rsidRDefault="00C57E99" w:rsidP="00E94440">
            <w:pPr>
              <w:pStyle w:val="StructureTableListSkipped"/>
            </w:pPr>
          </w:p>
        </w:tc>
        <w:tc>
          <w:tcPr>
            <w:tcW w:w="2268" w:type="dxa"/>
          </w:tcPr>
          <w:p w14:paraId="172D1ED8" w14:textId="77777777" w:rsidR="00C57E99" w:rsidRPr="008B6621" w:rsidRDefault="00C57E99" w:rsidP="00E94440">
            <w:pPr>
              <w:pStyle w:val="StructureTableListSkipped"/>
            </w:pPr>
          </w:p>
        </w:tc>
        <w:tc>
          <w:tcPr>
            <w:tcW w:w="425" w:type="dxa"/>
          </w:tcPr>
          <w:p w14:paraId="3904F326" w14:textId="77777777" w:rsidR="00C57E99" w:rsidRPr="008B6621" w:rsidRDefault="00C57E99" w:rsidP="00E94440">
            <w:pPr>
              <w:pStyle w:val="StructureTableListSkipped"/>
            </w:pPr>
            <w:r>
              <w:t>skip</w:t>
            </w:r>
          </w:p>
        </w:tc>
        <w:tc>
          <w:tcPr>
            <w:tcW w:w="3686" w:type="dxa"/>
          </w:tcPr>
          <w:p w14:paraId="0DF0D8DE" w14:textId="77777777" w:rsidR="00C57E99" w:rsidRPr="008B6621" w:rsidRDefault="00C57E99" w:rsidP="00E94440">
            <w:pPr>
              <w:pStyle w:val="StructureTableListSkipped"/>
            </w:pPr>
            <w:r w:rsidRPr="008B6621">
              <w:t>unprecedented match *l</w:t>
            </w:r>
            <w:r w:rsidR="002D6EC6">
              <w:t xml:space="preserve"> *L</w:t>
            </w:r>
          </w:p>
        </w:tc>
      </w:tr>
      <w:tr w:rsidR="00C57E99" w:rsidRPr="008B6621" w14:paraId="6547708E" w14:textId="77777777" w:rsidTr="00E94440">
        <w:trPr>
          <w:trHeight w:val="170"/>
        </w:trPr>
        <w:tc>
          <w:tcPr>
            <w:tcW w:w="2268" w:type="dxa"/>
          </w:tcPr>
          <w:p w14:paraId="365D165A" w14:textId="77777777" w:rsidR="00C57E99" w:rsidRPr="007A5498" w:rsidRDefault="00C57E99" w:rsidP="00E94440">
            <w:pPr>
              <w:pStyle w:val="StructureTableListSkipped"/>
              <w:rPr>
                <w:highlight w:val="white"/>
              </w:rPr>
            </w:pPr>
            <w:r w:rsidRPr="007A5498">
              <w:rPr>
                <w:highlight w:val="white"/>
              </w:rPr>
              <w:t>|Fu’ad|</w:t>
            </w:r>
          </w:p>
        </w:tc>
        <w:tc>
          <w:tcPr>
            <w:tcW w:w="425" w:type="dxa"/>
          </w:tcPr>
          <w:p w14:paraId="2C2F41A7" w14:textId="77777777" w:rsidR="00C57E99" w:rsidRPr="008B6621" w:rsidRDefault="00C57E99" w:rsidP="00E94440">
            <w:pPr>
              <w:pStyle w:val="StructureTableListSkipped"/>
            </w:pPr>
          </w:p>
        </w:tc>
        <w:tc>
          <w:tcPr>
            <w:tcW w:w="2268" w:type="dxa"/>
          </w:tcPr>
          <w:p w14:paraId="2BF67E08" w14:textId="77777777" w:rsidR="00C57E99" w:rsidRPr="008B6621" w:rsidRDefault="00C57E99" w:rsidP="00E94440">
            <w:pPr>
              <w:pStyle w:val="StructureTableListSkipped"/>
            </w:pPr>
            <w:r w:rsidRPr="008B6621">
              <w:t>Fu’ád</w:t>
            </w:r>
          </w:p>
        </w:tc>
        <w:tc>
          <w:tcPr>
            <w:tcW w:w="425" w:type="dxa"/>
          </w:tcPr>
          <w:p w14:paraId="2A4DD4FF" w14:textId="77777777" w:rsidR="00C57E99" w:rsidRPr="008B6621" w:rsidRDefault="00C57E99" w:rsidP="00E94440">
            <w:pPr>
              <w:pStyle w:val="StructureTableListSkipped"/>
            </w:pPr>
            <w:r>
              <w:t>skip</w:t>
            </w:r>
          </w:p>
        </w:tc>
        <w:tc>
          <w:tcPr>
            <w:tcW w:w="3686" w:type="dxa"/>
          </w:tcPr>
          <w:p w14:paraId="06F0F72F" w14:textId="77777777" w:rsidR="00C57E99" w:rsidRPr="008B6621" w:rsidRDefault="00C57E99" w:rsidP="00E94440">
            <w:pPr>
              <w:pStyle w:val="StructureTableListSkipped"/>
            </w:pPr>
            <w:r w:rsidRPr="008B6621">
              <w:t>fuzzy match (|Fuád|) *L / All 3 occurances corrected.</w:t>
            </w:r>
          </w:p>
        </w:tc>
      </w:tr>
      <w:tr w:rsidR="00C57E99" w:rsidRPr="008B6621" w14:paraId="5B2CADC0" w14:textId="77777777" w:rsidTr="00E94440">
        <w:trPr>
          <w:trHeight w:val="170"/>
        </w:trPr>
        <w:tc>
          <w:tcPr>
            <w:tcW w:w="2268" w:type="dxa"/>
          </w:tcPr>
          <w:p w14:paraId="00B5F76B" w14:textId="77777777" w:rsidR="00C57E99" w:rsidRPr="008B6621" w:rsidRDefault="00C57E99" w:rsidP="00E94440">
            <w:pPr>
              <w:pStyle w:val="StructureTableList"/>
              <w:rPr>
                <w:highlight w:val="green"/>
              </w:rPr>
            </w:pPr>
            <w:r w:rsidRPr="008B6621">
              <w:rPr>
                <w:highlight w:val="green"/>
              </w:rPr>
              <w:t>|</w:t>
            </w:r>
            <w:r w:rsidRPr="008B6621">
              <w:rPr>
                <w:highlight w:val="yellow"/>
              </w:rPr>
              <w:t>Fu’ád</w:t>
            </w:r>
            <w:r w:rsidRPr="008B6621">
              <w:rPr>
                <w:highlight w:val="green"/>
              </w:rPr>
              <w:t>|</w:t>
            </w:r>
          </w:p>
        </w:tc>
        <w:tc>
          <w:tcPr>
            <w:tcW w:w="425" w:type="dxa"/>
          </w:tcPr>
          <w:p w14:paraId="5FE172B3" w14:textId="77777777" w:rsidR="00C57E99" w:rsidRPr="008B6621" w:rsidRDefault="00C57E99" w:rsidP="00E94440">
            <w:pPr>
              <w:pStyle w:val="StructureTableList"/>
            </w:pPr>
            <w:r w:rsidRPr="008B6621">
              <w:t>4</w:t>
            </w:r>
          </w:p>
        </w:tc>
        <w:tc>
          <w:tcPr>
            <w:tcW w:w="2268" w:type="dxa"/>
          </w:tcPr>
          <w:p w14:paraId="66FA2B05" w14:textId="77777777" w:rsidR="00C57E99" w:rsidRPr="008B6621" w:rsidRDefault="00C57E99" w:rsidP="00E94440">
            <w:pPr>
              <w:pStyle w:val="StructureTableList"/>
            </w:pPr>
          </w:p>
        </w:tc>
        <w:tc>
          <w:tcPr>
            <w:tcW w:w="425" w:type="dxa"/>
          </w:tcPr>
          <w:p w14:paraId="26515CFF" w14:textId="77777777" w:rsidR="00C57E99" w:rsidRPr="00DC48B7" w:rsidRDefault="00C57E99" w:rsidP="00E94440">
            <w:pPr>
              <w:pStyle w:val="StructureTableList"/>
              <w:rPr>
                <w:highlight w:val="yellow"/>
              </w:rPr>
            </w:pPr>
            <w:r w:rsidRPr="00DC48B7">
              <w:rPr>
                <w:highlight w:val="yellow"/>
              </w:rPr>
              <w:t>•ok</w:t>
            </w:r>
          </w:p>
        </w:tc>
        <w:tc>
          <w:tcPr>
            <w:tcW w:w="3686" w:type="dxa"/>
          </w:tcPr>
          <w:p w14:paraId="1A6977FC" w14:textId="77777777" w:rsidR="00C57E99" w:rsidRPr="008B6621" w:rsidRDefault="00C57E99" w:rsidP="00E94440">
            <w:pPr>
              <w:pStyle w:val="StructureTableList"/>
            </w:pPr>
            <w:r w:rsidRPr="008B6621">
              <w:t>fuzzy match (|Fuád|)</w:t>
            </w:r>
          </w:p>
        </w:tc>
      </w:tr>
      <w:tr w:rsidR="00C57E99" w:rsidRPr="008B6621" w14:paraId="41548207" w14:textId="77777777" w:rsidTr="00E94440">
        <w:trPr>
          <w:trHeight w:val="170"/>
        </w:trPr>
        <w:tc>
          <w:tcPr>
            <w:tcW w:w="2268" w:type="dxa"/>
          </w:tcPr>
          <w:p w14:paraId="5C128939" w14:textId="77777777" w:rsidR="00C57E99" w:rsidRPr="007A5498" w:rsidRDefault="00C57E99" w:rsidP="00E94440">
            <w:pPr>
              <w:pStyle w:val="StructureTableListSkipped"/>
              <w:rPr>
                <w:highlight w:val="white"/>
              </w:rPr>
            </w:pPr>
            <w:r w:rsidRPr="007A5498">
              <w:rPr>
                <w:highlight w:val="white"/>
              </w:rPr>
              <w:t>|Fu’ad’s|</w:t>
            </w:r>
          </w:p>
        </w:tc>
        <w:tc>
          <w:tcPr>
            <w:tcW w:w="425" w:type="dxa"/>
          </w:tcPr>
          <w:p w14:paraId="4E272DD1" w14:textId="77777777" w:rsidR="00C57E99" w:rsidRPr="008B6621" w:rsidRDefault="00C57E99" w:rsidP="00E94440">
            <w:pPr>
              <w:pStyle w:val="StructureTableListSkipped"/>
            </w:pPr>
          </w:p>
        </w:tc>
        <w:tc>
          <w:tcPr>
            <w:tcW w:w="2268" w:type="dxa"/>
          </w:tcPr>
          <w:p w14:paraId="50158A29" w14:textId="77777777" w:rsidR="00C57E99" w:rsidRPr="008B6621" w:rsidRDefault="00C57E99" w:rsidP="00E94440">
            <w:pPr>
              <w:pStyle w:val="StructureTableListSkipped"/>
            </w:pPr>
            <w:r w:rsidRPr="008B6621">
              <w:t>Fu’ád’s</w:t>
            </w:r>
          </w:p>
        </w:tc>
        <w:tc>
          <w:tcPr>
            <w:tcW w:w="425" w:type="dxa"/>
          </w:tcPr>
          <w:p w14:paraId="65621B90" w14:textId="77777777" w:rsidR="00C57E99" w:rsidRPr="008B6621" w:rsidRDefault="00C57E99" w:rsidP="00E94440">
            <w:pPr>
              <w:pStyle w:val="StructureTableListSkipped"/>
            </w:pPr>
            <w:r>
              <w:t>skip</w:t>
            </w:r>
          </w:p>
        </w:tc>
        <w:tc>
          <w:tcPr>
            <w:tcW w:w="3686" w:type="dxa"/>
          </w:tcPr>
          <w:p w14:paraId="7FC846E3" w14:textId="77777777" w:rsidR="00C57E99" w:rsidRPr="008B6621" w:rsidRDefault="00C57E99" w:rsidP="00E94440">
            <w:pPr>
              <w:pStyle w:val="StructureTableListSkipped"/>
            </w:pPr>
            <w:r w:rsidRPr="008B6621">
              <w:t>--- *L / All 1 occurances corrected.</w:t>
            </w:r>
          </w:p>
        </w:tc>
      </w:tr>
      <w:tr w:rsidR="00C57E99" w:rsidRPr="008B6621" w14:paraId="10B20AB0" w14:textId="77777777" w:rsidTr="00E94440">
        <w:trPr>
          <w:trHeight w:val="170"/>
        </w:trPr>
        <w:tc>
          <w:tcPr>
            <w:tcW w:w="2268" w:type="dxa"/>
          </w:tcPr>
          <w:p w14:paraId="620D2148" w14:textId="77777777" w:rsidR="00C57E99" w:rsidRPr="008B6621" w:rsidRDefault="00C57E99" w:rsidP="00E94440">
            <w:pPr>
              <w:pStyle w:val="StructureTableList"/>
              <w:rPr>
                <w:highlight w:val="green"/>
              </w:rPr>
            </w:pPr>
            <w:r w:rsidRPr="008B6621">
              <w:rPr>
                <w:highlight w:val="green"/>
              </w:rPr>
              <w:t>|</w:t>
            </w:r>
            <w:r w:rsidRPr="008B6621">
              <w:rPr>
                <w:highlight w:val="yellow"/>
              </w:rPr>
              <w:t>Fu’ád’s</w:t>
            </w:r>
            <w:r w:rsidRPr="008B6621">
              <w:rPr>
                <w:highlight w:val="green"/>
              </w:rPr>
              <w:t>|</w:t>
            </w:r>
          </w:p>
        </w:tc>
        <w:tc>
          <w:tcPr>
            <w:tcW w:w="425" w:type="dxa"/>
          </w:tcPr>
          <w:p w14:paraId="2CC29FB9" w14:textId="77777777" w:rsidR="00C57E99" w:rsidRPr="008B6621" w:rsidRDefault="00C57E99" w:rsidP="00E94440">
            <w:pPr>
              <w:pStyle w:val="StructureTableList"/>
            </w:pPr>
            <w:r w:rsidRPr="008B6621">
              <w:t>1</w:t>
            </w:r>
          </w:p>
        </w:tc>
        <w:tc>
          <w:tcPr>
            <w:tcW w:w="2268" w:type="dxa"/>
          </w:tcPr>
          <w:p w14:paraId="41764A82" w14:textId="77777777" w:rsidR="00C57E99" w:rsidRPr="008B6621" w:rsidRDefault="00C57E99" w:rsidP="00E94440">
            <w:pPr>
              <w:pStyle w:val="StructureTableList"/>
            </w:pPr>
          </w:p>
        </w:tc>
        <w:tc>
          <w:tcPr>
            <w:tcW w:w="425" w:type="dxa"/>
          </w:tcPr>
          <w:p w14:paraId="72152FF2"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1DD4523" w14:textId="77777777" w:rsidR="00C57E99" w:rsidRPr="008B6621" w:rsidRDefault="00C57E99" w:rsidP="00E94440">
            <w:pPr>
              <w:pStyle w:val="StructureTableList"/>
            </w:pPr>
            <w:r w:rsidRPr="008B6621">
              <w:t xml:space="preserve"> *L</w:t>
            </w:r>
          </w:p>
        </w:tc>
      </w:tr>
      <w:tr w:rsidR="00C57E99" w:rsidRPr="008B6621" w14:paraId="38601759" w14:textId="77777777" w:rsidTr="00E94440">
        <w:trPr>
          <w:trHeight w:val="170"/>
        </w:trPr>
        <w:tc>
          <w:tcPr>
            <w:tcW w:w="2268" w:type="dxa"/>
          </w:tcPr>
          <w:p w14:paraId="1950B38B" w14:textId="77777777" w:rsidR="00C57E99" w:rsidRPr="007A5498" w:rsidRDefault="00C57E99" w:rsidP="00E94440">
            <w:pPr>
              <w:pStyle w:val="StructureTableListSkipped"/>
              <w:rPr>
                <w:rStyle w:val="referenceauthor"/>
                <w:highlight w:val="white"/>
              </w:rPr>
            </w:pPr>
            <w:r w:rsidRPr="007A5498">
              <w:rPr>
                <w:rStyle w:val="referenceauthor"/>
                <w:highlight w:val="white"/>
              </w:rPr>
              <w:t>|FURÚTAN|</w:t>
            </w:r>
          </w:p>
        </w:tc>
        <w:tc>
          <w:tcPr>
            <w:tcW w:w="425" w:type="dxa"/>
          </w:tcPr>
          <w:p w14:paraId="4804986A" w14:textId="77777777" w:rsidR="00C57E99" w:rsidRPr="008B6621" w:rsidRDefault="00C57E99" w:rsidP="00E94440">
            <w:pPr>
              <w:pStyle w:val="StructureTableListSkipped"/>
            </w:pPr>
          </w:p>
        </w:tc>
        <w:tc>
          <w:tcPr>
            <w:tcW w:w="2268" w:type="dxa"/>
          </w:tcPr>
          <w:p w14:paraId="7357E7D5" w14:textId="77777777" w:rsidR="00C57E99" w:rsidRPr="008B6621" w:rsidRDefault="00C57E99" w:rsidP="00E94440">
            <w:pPr>
              <w:pStyle w:val="StructureTableListSkipped"/>
            </w:pPr>
          </w:p>
        </w:tc>
        <w:tc>
          <w:tcPr>
            <w:tcW w:w="425" w:type="dxa"/>
          </w:tcPr>
          <w:p w14:paraId="0E65C19B" w14:textId="77777777" w:rsidR="00C57E99" w:rsidRPr="008B6621" w:rsidRDefault="00C57E99" w:rsidP="00E94440">
            <w:pPr>
              <w:pStyle w:val="StructureTableListSkipped"/>
            </w:pPr>
            <w:r>
              <w:t>skip</w:t>
            </w:r>
          </w:p>
        </w:tc>
        <w:tc>
          <w:tcPr>
            <w:tcW w:w="3686" w:type="dxa"/>
          </w:tcPr>
          <w:p w14:paraId="70C10816" w14:textId="77777777" w:rsidR="00C57E99" w:rsidRPr="008B6621" w:rsidRDefault="00C57E99" w:rsidP="00E94440">
            <w:pPr>
              <w:pStyle w:val="StructureTableListSkipped"/>
            </w:pPr>
            <w:r w:rsidRPr="008B6621">
              <w:t>fuzzy match (|Furútan|)</w:t>
            </w:r>
          </w:p>
        </w:tc>
      </w:tr>
      <w:tr w:rsidR="00C57E99" w:rsidRPr="008B6621" w14:paraId="44324B7A" w14:textId="77777777" w:rsidTr="00E94440">
        <w:trPr>
          <w:trHeight w:val="170"/>
        </w:trPr>
        <w:tc>
          <w:tcPr>
            <w:tcW w:w="2268" w:type="dxa"/>
          </w:tcPr>
          <w:p w14:paraId="596C85C6"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Furútan</w:t>
            </w:r>
            <w:r w:rsidRPr="008B6621">
              <w:rPr>
                <w:rStyle w:val="footnoteLinked"/>
                <w:highlight w:val="green"/>
              </w:rPr>
              <w:t>|</w:t>
            </w:r>
          </w:p>
        </w:tc>
        <w:tc>
          <w:tcPr>
            <w:tcW w:w="425" w:type="dxa"/>
          </w:tcPr>
          <w:p w14:paraId="3354F1F8" w14:textId="77777777" w:rsidR="00C57E99" w:rsidRPr="008B6621" w:rsidRDefault="00C57E99" w:rsidP="00E94440">
            <w:pPr>
              <w:pStyle w:val="StructureTableList"/>
            </w:pPr>
            <w:r w:rsidRPr="008B6621">
              <w:t>3</w:t>
            </w:r>
          </w:p>
        </w:tc>
        <w:tc>
          <w:tcPr>
            <w:tcW w:w="2268" w:type="dxa"/>
          </w:tcPr>
          <w:p w14:paraId="5CD3864B" w14:textId="77777777" w:rsidR="00C57E99" w:rsidRPr="008B6621" w:rsidRDefault="00C57E99" w:rsidP="00E94440">
            <w:pPr>
              <w:pStyle w:val="StructureTableList"/>
            </w:pPr>
          </w:p>
        </w:tc>
        <w:tc>
          <w:tcPr>
            <w:tcW w:w="425" w:type="dxa"/>
          </w:tcPr>
          <w:p w14:paraId="39D3C4DC"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C340F0E" w14:textId="77777777" w:rsidR="00C57E99" w:rsidRPr="008B6621" w:rsidRDefault="00C57E99" w:rsidP="00E94440">
            <w:pPr>
              <w:pStyle w:val="StructureTableList"/>
            </w:pPr>
            <w:r w:rsidRPr="008B6621">
              <w:t>unprecedented match *L</w:t>
            </w:r>
          </w:p>
        </w:tc>
      </w:tr>
      <w:tr w:rsidR="00C57E99" w:rsidRPr="008B6621" w14:paraId="601395DD" w14:textId="77777777" w:rsidTr="00E94440">
        <w:trPr>
          <w:trHeight w:val="170"/>
        </w:trPr>
        <w:tc>
          <w:tcPr>
            <w:tcW w:w="2268" w:type="dxa"/>
          </w:tcPr>
          <w:p w14:paraId="5886546C" w14:textId="77777777" w:rsidR="00C57E99" w:rsidRPr="008B6621" w:rsidRDefault="00C57E99" w:rsidP="00E94440">
            <w:pPr>
              <w:pStyle w:val="StructureTableList"/>
              <w:rPr>
                <w:highlight w:val="green"/>
              </w:rPr>
            </w:pPr>
            <w:r w:rsidRPr="008B6621">
              <w:rPr>
                <w:highlight w:val="green"/>
              </w:rPr>
              <w:t>|</w:t>
            </w:r>
            <w:r w:rsidRPr="008B6621">
              <w:rPr>
                <w:highlight w:val="yellow"/>
              </w:rPr>
              <w:t>Furúíyyih</w:t>
            </w:r>
            <w:r w:rsidRPr="008B6621">
              <w:rPr>
                <w:highlight w:val="green"/>
              </w:rPr>
              <w:t>|</w:t>
            </w:r>
          </w:p>
        </w:tc>
        <w:tc>
          <w:tcPr>
            <w:tcW w:w="425" w:type="dxa"/>
          </w:tcPr>
          <w:p w14:paraId="3461898E" w14:textId="77777777" w:rsidR="00C57E99" w:rsidRPr="008B6621" w:rsidRDefault="00C57E99" w:rsidP="00E94440">
            <w:pPr>
              <w:pStyle w:val="StructureTableList"/>
            </w:pPr>
            <w:r w:rsidRPr="008B6621">
              <w:t>9</w:t>
            </w:r>
          </w:p>
        </w:tc>
        <w:tc>
          <w:tcPr>
            <w:tcW w:w="2268" w:type="dxa"/>
          </w:tcPr>
          <w:p w14:paraId="1CE6C9A8" w14:textId="77777777" w:rsidR="00C57E99" w:rsidRPr="008B6621" w:rsidRDefault="00C57E99" w:rsidP="00E94440">
            <w:pPr>
              <w:pStyle w:val="StructureTableList"/>
            </w:pPr>
          </w:p>
        </w:tc>
        <w:tc>
          <w:tcPr>
            <w:tcW w:w="425" w:type="dxa"/>
          </w:tcPr>
          <w:p w14:paraId="5CD2E6EE" w14:textId="77777777" w:rsidR="00C57E99" w:rsidRPr="00DC48B7" w:rsidRDefault="00C57E99" w:rsidP="00E94440">
            <w:pPr>
              <w:pStyle w:val="StructureTableList"/>
              <w:rPr>
                <w:highlight w:val="yellow"/>
              </w:rPr>
            </w:pPr>
            <w:r w:rsidRPr="00DC48B7">
              <w:rPr>
                <w:highlight w:val="yellow"/>
              </w:rPr>
              <w:t>•ok</w:t>
            </w:r>
          </w:p>
        </w:tc>
        <w:tc>
          <w:tcPr>
            <w:tcW w:w="3686" w:type="dxa"/>
          </w:tcPr>
          <w:p w14:paraId="21F21B72" w14:textId="77777777" w:rsidR="00C57E99" w:rsidRPr="008B6621" w:rsidRDefault="00C57E99" w:rsidP="00E94440">
            <w:pPr>
              <w:pStyle w:val="StructureTableList"/>
            </w:pPr>
            <w:r w:rsidRPr="008B6621">
              <w:t>unprecedented match</w:t>
            </w:r>
          </w:p>
        </w:tc>
      </w:tr>
      <w:tr w:rsidR="00C57E99" w:rsidRPr="008B6621" w14:paraId="1769D958" w14:textId="77777777" w:rsidTr="00E94440">
        <w:trPr>
          <w:trHeight w:val="170"/>
        </w:trPr>
        <w:tc>
          <w:tcPr>
            <w:tcW w:w="2268" w:type="dxa"/>
          </w:tcPr>
          <w:p w14:paraId="6A693AFD" w14:textId="77777777" w:rsidR="00C57E99" w:rsidRPr="008B6621" w:rsidRDefault="00C57E99" w:rsidP="00E94440">
            <w:pPr>
              <w:pStyle w:val="StructureTableList"/>
              <w:rPr>
                <w:highlight w:val="green"/>
              </w:rPr>
            </w:pPr>
            <w:r w:rsidRPr="008B6621">
              <w:rPr>
                <w:highlight w:val="green"/>
              </w:rPr>
              <w:t>|</w:t>
            </w:r>
            <w:r w:rsidRPr="008B6621">
              <w:rPr>
                <w:highlight w:val="yellow"/>
              </w:rPr>
              <w:t>Ganjih</w:t>
            </w:r>
            <w:r w:rsidRPr="008B6621">
              <w:rPr>
                <w:highlight w:val="green"/>
              </w:rPr>
              <w:t>|</w:t>
            </w:r>
          </w:p>
        </w:tc>
        <w:tc>
          <w:tcPr>
            <w:tcW w:w="425" w:type="dxa"/>
          </w:tcPr>
          <w:p w14:paraId="6208F7D7" w14:textId="77777777" w:rsidR="00C57E99" w:rsidRPr="008B6621" w:rsidRDefault="00C57E99" w:rsidP="00E94440">
            <w:pPr>
              <w:pStyle w:val="StructureTableList"/>
            </w:pPr>
            <w:r w:rsidRPr="008B6621">
              <w:t>2</w:t>
            </w:r>
          </w:p>
        </w:tc>
        <w:tc>
          <w:tcPr>
            <w:tcW w:w="2268" w:type="dxa"/>
          </w:tcPr>
          <w:p w14:paraId="0D18DD95" w14:textId="77777777" w:rsidR="00C57E99" w:rsidRPr="008B6621" w:rsidRDefault="00C57E99" w:rsidP="00E94440">
            <w:pPr>
              <w:pStyle w:val="StructureTableList"/>
            </w:pPr>
          </w:p>
        </w:tc>
        <w:tc>
          <w:tcPr>
            <w:tcW w:w="425" w:type="dxa"/>
          </w:tcPr>
          <w:p w14:paraId="0DF954E1"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139F49C" w14:textId="77777777" w:rsidR="00C57E99" w:rsidRPr="008B6621" w:rsidRDefault="00C57E99" w:rsidP="00E94440">
            <w:pPr>
              <w:pStyle w:val="StructureTableList"/>
            </w:pPr>
            <w:r w:rsidRPr="008B6621">
              <w:t>unprecedented match</w:t>
            </w:r>
          </w:p>
        </w:tc>
      </w:tr>
      <w:tr w:rsidR="00C57E99" w:rsidRPr="008B6621" w14:paraId="4B6B6861" w14:textId="77777777" w:rsidTr="00E94440">
        <w:trPr>
          <w:trHeight w:val="170"/>
        </w:trPr>
        <w:tc>
          <w:tcPr>
            <w:tcW w:w="2268" w:type="dxa"/>
          </w:tcPr>
          <w:p w14:paraId="52C3C22F" w14:textId="77777777" w:rsidR="00C57E99" w:rsidRPr="008B6621" w:rsidRDefault="00C57E99" w:rsidP="00E94440">
            <w:pPr>
              <w:pStyle w:val="StructureTableList"/>
              <w:rPr>
                <w:highlight w:val="green"/>
              </w:rPr>
            </w:pPr>
            <w:r w:rsidRPr="008B6621">
              <w:rPr>
                <w:highlight w:val="green"/>
              </w:rPr>
              <w:t>|</w:t>
            </w:r>
            <w:r w:rsidRPr="008B6621">
              <w:rPr>
                <w:highlight w:val="yellow"/>
              </w:rPr>
              <w:t>Gawhar ánum</w:t>
            </w:r>
            <w:r w:rsidRPr="008B6621">
              <w:rPr>
                <w:highlight w:val="green"/>
              </w:rPr>
              <w:t>|</w:t>
            </w:r>
          </w:p>
        </w:tc>
        <w:tc>
          <w:tcPr>
            <w:tcW w:w="425" w:type="dxa"/>
          </w:tcPr>
          <w:p w14:paraId="3AFD6E46" w14:textId="77777777" w:rsidR="00C57E99" w:rsidRPr="008B6621" w:rsidRDefault="00C57E99" w:rsidP="00E94440">
            <w:pPr>
              <w:pStyle w:val="StructureTableList"/>
            </w:pPr>
            <w:r w:rsidRPr="008B6621">
              <w:t>5</w:t>
            </w:r>
          </w:p>
        </w:tc>
        <w:tc>
          <w:tcPr>
            <w:tcW w:w="2268" w:type="dxa"/>
          </w:tcPr>
          <w:p w14:paraId="277C4E2B" w14:textId="77777777" w:rsidR="00C57E99" w:rsidRPr="008B6621" w:rsidRDefault="00C57E99" w:rsidP="00E94440">
            <w:pPr>
              <w:pStyle w:val="StructureTableList"/>
            </w:pPr>
          </w:p>
        </w:tc>
        <w:tc>
          <w:tcPr>
            <w:tcW w:w="425" w:type="dxa"/>
          </w:tcPr>
          <w:p w14:paraId="66CFA02F" w14:textId="77777777" w:rsidR="00C57E99" w:rsidRPr="00DC48B7" w:rsidRDefault="00C57E99" w:rsidP="00E94440">
            <w:pPr>
              <w:pStyle w:val="StructureTableList"/>
              <w:rPr>
                <w:highlight w:val="yellow"/>
              </w:rPr>
            </w:pPr>
            <w:r w:rsidRPr="00DC48B7">
              <w:rPr>
                <w:highlight w:val="yellow"/>
              </w:rPr>
              <w:t>•ok</w:t>
            </w:r>
          </w:p>
        </w:tc>
        <w:tc>
          <w:tcPr>
            <w:tcW w:w="3686" w:type="dxa"/>
          </w:tcPr>
          <w:p w14:paraId="46411FBD" w14:textId="77777777" w:rsidR="00C57E99" w:rsidRPr="008B6621" w:rsidRDefault="00C57E99" w:rsidP="00E94440">
            <w:pPr>
              <w:pStyle w:val="StructureTableList"/>
            </w:pPr>
            <w:r w:rsidRPr="008B6621">
              <w:t>---</w:t>
            </w:r>
          </w:p>
        </w:tc>
      </w:tr>
      <w:tr w:rsidR="00C57E99" w:rsidRPr="008B6621" w14:paraId="1B53FD39" w14:textId="77777777" w:rsidTr="00E94440">
        <w:trPr>
          <w:trHeight w:val="170"/>
        </w:trPr>
        <w:tc>
          <w:tcPr>
            <w:tcW w:w="2268" w:type="dxa"/>
          </w:tcPr>
          <w:p w14:paraId="72903F74" w14:textId="77777777" w:rsidR="00C57E99" w:rsidRPr="008B6621" w:rsidRDefault="00C57E99" w:rsidP="00E94440">
            <w:pPr>
              <w:pStyle w:val="StructureTableList"/>
              <w:rPr>
                <w:highlight w:val="green"/>
              </w:rPr>
            </w:pPr>
            <w:r w:rsidRPr="008B6621">
              <w:rPr>
                <w:highlight w:val="green"/>
              </w:rPr>
              <w:t>|</w:t>
            </w:r>
            <w:r w:rsidRPr="008B6621">
              <w:rPr>
                <w:highlight w:val="yellow"/>
              </w:rPr>
              <w:t>Gílán</w:t>
            </w:r>
            <w:r w:rsidRPr="008B6621">
              <w:rPr>
                <w:highlight w:val="green"/>
              </w:rPr>
              <w:t>|</w:t>
            </w:r>
          </w:p>
        </w:tc>
        <w:tc>
          <w:tcPr>
            <w:tcW w:w="425" w:type="dxa"/>
          </w:tcPr>
          <w:p w14:paraId="22DF4CC3" w14:textId="77777777" w:rsidR="00C57E99" w:rsidRPr="008B6621" w:rsidRDefault="00C57E99" w:rsidP="00E94440">
            <w:pPr>
              <w:pStyle w:val="StructureTableList"/>
            </w:pPr>
            <w:r w:rsidRPr="008B6621">
              <w:t>1</w:t>
            </w:r>
          </w:p>
        </w:tc>
        <w:tc>
          <w:tcPr>
            <w:tcW w:w="2268" w:type="dxa"/>
          </w:tcPr>
          <w:p w14:paraId="6B90A5FC" w14:textId="77777777" w:rsidR="00C57E99" w:rsidRPr="008B6621" w:rsidRDefault="00C57E99" w:rsidP="00E94440">
            <w:pPr>
              <w:pStyle w:val="StructureTableList"/>
            </w:pPr>
          </w:p>
        </w:tc>
        <w:tc>
          <w:tcPr>
            <w:tcW w:w="425" w:type="dxa"/>
          </w:tcPr>
          <w:p w14:paraId="273CA9E3"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D4E2E53" w14:textId="77777777" w:rsidR="00C57E99" w:rsidRPr="008B6621" w:rsidRDefault="00C57E99" w:rsidP="00E94440">
            <w:pPr>
              <w:pStyle w:val="StructureTableList"/>
            </w:pPr>
            <w:r w:rsidRPr="008B6621">
              <w:t>unprecedented match</w:t>
            </w:r>
          </w:p>
        </w:tc>
      </w:tr>
      <w:tr w:rsidR="00C57E99" w:rsidRPr="008B6621" w14:paraId="68D0CD15" w14:textId="77777777" w:rsidTr="00E94440">
        <w:trPr>
          <w:trHeight w:val="170"/>
        </w:trPr>
        <w:tc>
          <w:tcPr>
            <w:tcW w:w="2268" w:type="dxa"/>
          </w:tcPr>
          <w:p w14:paraId="002629BC" w14:textId="77777777" w:rsidR="00C57E99" w:rsidRPr="008B6621" w:rsidRDefault="00C57E99" w:rsidP="00E94440">
            <w:pPr>
              <w:pStyle w:val="StructureTableList"/>
              <w:rPr>
                <w:highlight w:val="green"/>
              </w:rPr>
            </w:pPr>
            <w:r w:rsidRPr="008B6621">
              <w:rPr>
                <w:highlight w:val="darkYellow"/>
              </w:rPr>
              <w:t>|H</w:t>
            </w:r>
            <w:r w:rsidRPr="00EA4480">
              <w:rPr>
                <w:highlight w:val="green"/>
              </w:rPr>
              <w:t xml:space="preserve">abíb </w:t>
            </w:r>
            <w:bookmarkStart w:id="64" w:name="OLE_LINK8"/>
            <w:r w:rsidRPr="00EA4480">
              <w:rPr>
                <w:highlight w:val="green"/>
              </w:rPr>
              <w:t>Mu’ayyad</w:t>
            </w:r>
            <w:bookmarkEnd w:id="64"/>
            <w:r w:rsidRPr="008B6621">
              <w:rPr>
                <w:highlight w:val="yellow"/>
              </w:rPr>
              <w:t>|</w:t>
            </w:r>
          </w:p>
        </w:tc>
        <w:tc>
          <w:tcPr>
            <w:tcW w:w="425" w:type="dxa"/>
          </w:tcPr>
          <w:p w14:paraId="531BC359" w14:textId="77777777" w:rsidR="00C57E99" w:rsidRPr="008B6621" w:rsidRDefault="00C57E99" w:rsidP="00E94440">
            <w:pPr>
              <w:pStyle w:val="StructureTableList"/>
            </w:pPr>
            <w:r w:rsidRPr="008B6621">
              <w:t>1</w:t>
            </w:r>
          </w:p>
        </w:tc>
        <w:tc>
          <w:tcPr>
            <w:tcW w:w="2268" w:type="dxa"/>
          </w:tcPr>
          <w:p w14:paraId="6B22140F" w14:textId="77777777" w:rsidR="00C57E99" w:rsidRPr="008B6621" w:rsidRDefault="002D6EC6" w:rsidP="00E94440">
            <w:pPr>
              <w:pStyle w:val="StructureTableList"/>
            </w:pPr>
            <w:r w:rsidRPr="002D6EC6">
              <w:t>Ḥabíb Mu’ayyad</w:t>
            </w:r>
          </w:p>
        </w:tc>
        <w:tc>
          <w:tcPr>
            <w:tcW w:w="425" w:type="dxa"/>
          </w:tcPr>
          <w:p w14:paraId="15686CCD" w14:textId="77777777" w:rsidR="00C57E99" w:rsidRPr="008B6621" w:rsidRDefault="00C57E99" w:rsidP="00E94440">
            <w:pPr>
              <w:pStyle w:val="StructureTableList"/>
            </w:pPr>
          </w:p>
        </w:tc>
        <w:tc>
          <w:tcPr>
            <w:tcW w:w="3686" w:type="dxa"/>
          </w:tcPr>
          <w:p w14:paraId="6222B6EF" w14:textId="77777777" w:rsidR="00C57E99" w:rsidRPr="008B6621" w:rsidRDefault="00C57E99" w:rsidP="00E94440">
            <w:pPr>
              <w:pStyle w:val="StructureTableList"/>
            </w:pPr>
            <w:r>
              <w:t xml:space="preserve"> *L</w:t>
            </w:r>
            <w:r w:rsidR="002D6EC6">
              <w:t xml:space="preserve"> *L (Bahman: eigentlich ›Ḥabíb Mu’ayyid‹)</w:t>
            </w:r>
            <w:r w:rsidR="009C5A91">
              <w:t xml:space="preserve"> *L</w:t>
            </w:r>
          </w:p>
        </w:tc>
      </w:tr>
      <w:tr w:rsidR="00C57E99" w:rsidRPr="008B6621" w14:paraId="215B09F6" w14:textId="77777777" w:rsidTr="00E94440">
        <w:trPr>
          <w:trHeight w:val="170"/>
        </w:trPr>
        <w:tc>
          <w:tcPr>
            <w:tcW w:w="2268" w:type="dxa"/>
          </w:tcPr>
          <w:p w14:paraId="2D588BCD" w14:textId="77777777" w:rsidR="00C57E99" w:rsidRPr="008B6621" w:rsidRDefault="00C57E99" w:rsidP="00E94440">
            <w:pPr>
              <w:pStyle w:val="StructureTableList"/>
              <w:rPr>
                <w:highlight w:val="green"/>
              </w:rPr>
            </w:pPr>
            <w:r w:rsidRPr="008B6621">
              <w:rPr>
                <w:highlight w:val="green"/>
              </w:rPr>
              <w:t>|</w:t>
            </w:r>
            <w:r w:rsidRPr="008B6621">
              <w:rPr>
                <w:highlight w:val="yellow"/>
              </w:rPr>
              <w:t>Ḥabíb Mu’ayyad</w:t>
            </w:r>
            <w:r w:rsidRPr="008B6621">
              <w:rPr>
                <w:highlight w:val="green"/>
              </w:rPr>
              <w:t>|</w:t>
            </w:r>
          </w:p>
        </w:tc>
        <w:tc>
          <w:tcPr>
            <w:tcW w:w="425" w:type="dxa"/>
          </w:tcPr>
          <w:p w14:paraId="38F803E6" w14:textId="77777777" w:rsidR="00C57E99" w:rsidRPr="008B6621" w:rsidRDefault="00C57E99" w:rsidP="00E94440">
            <w:pPr>
              <w:pStyle w:val="StructureTableList"/>
            </w:pPr>
            <w:r w:rsidRPr="008B6621">
              <w:t>2</w:t>
            </w:r>
          </w:p>
        </w:tc>
        <w:tc>
          <w:tcPr>
            <w:tcW w:w="2268" w:type="dxa"/>
          </w:tcPr>
          <w:p w14:paraId="1DBA72E3" w14:textId="77777777" w:rsidR="00C57E99" w:rsidRPr="008B6621" w:rsidRDefault="00C57E99" w:rsidP="00E94440">
            <w:pPr>
              <w:pStyle w:val="StructureTableList"/>
            </w:pPr>
          </w:p>
        </w:tc>
        <w:tc>
          <w:tcPr>
            <w:tcW w:w="425" w:type="dxa"/>
          </w:tcPr>
          <w:p w14:paraId="14D62A43" w14:textId="77777777" w:rsidR="00C57E99" w:rsidRPr="00DC48B7" w:rsidRDefault="00C57E99" w:rsidP="00E94440">
            <w:pPr>
              <w:pStyle w:val="StructureTableList"/>
              <w:rPr>
                <w:highlight w:val="yellow"/>
              </w:rPr>
            </w:pPr>
            <w:r w:rsidRPr="00DC48B7">
              <w:rPr>
                <w:highlight w:val="yellow"/>
              </w:rPr>
              <w:t>•ok</w:t>
            </w:r>
          </w:p>
        </w:tc>
        <w:tc>
          <w:tcPr>
            <w:tcW w:w="3686" w:type="dxa"/>
          </w:tcPr>
          <w:p w14:paraId="771FFDDD" w14:textId="77777777" w:rsidR="00C57E99" w:rsidRPr="008B6621" w:rsidRDefault="00C57E99" w:rsidP="00E94440">
            <w:pPr>
              <w:pStyle w:val="StructureTableList"/>
            </w:pPr>
            <w:r w:rsidRPr="008B6621">
              <w:t>---</w:t>
            </w:r>
            <w:r w:rsidR="002D6EC6">
              <w:t xml:space="preserve"> *L (Bahman: eigentlich ›Ḥabíb Mu’ayyid‹)</w:t>
            </w:r>
            <w:r w:rsidR="009C5A91">
              <w:t xml:space="preserve"> *L</w:t>
            </w:r>
          </w:p>
        </w:tc>
      </w:tr>
      <w:tr w:rsidR="00C57E99" w:rsidRPr="008B6621" w14:paraId="2FB08271" w14:textId="77777777" w:rsidTr="00E94440">
        <w:trPr>
          <w:trHeight w:val="170"/>
        </w:trPr>
        <w:tc>
          <w:tcPr>
            <w:tcW w:w="2268" w:type="dxa"/>
          </w:tcPr>
          <w:p w14:paraId="3C99F3D1" w14:textId="77777777" w:rsidR="00C57E99" w:rsidRPr="008B6621" w:rsidRDefault="00C57E99" w:rsidP="00E94440">
            <w:pPr>
              <w:pStyle w:val="StructureTableList"/>
              <w:rPr>
                <w:rStyle w:val="referenceauthor"/>
                <w:highlight w:val="green"/>
              </w:rPr>
            </w:pPr>
            <w:r w:rsidRPr="008B6621">
              <w:rPr>
                <w:highlight w:val="green"/>
              </w:rPr>
              <w:t>|</w:t>
            </w:r>
            <w:r w:rsidRPr="008B6621">
              <w:rPr>
                <w:highlight w:val="cyan"/>
              </w:rPr>
              <w:t>Habib Taherzadeh</w:t>
            </w:r>
            <w:r w:rsidRPr="008B6621">
              <w:rPr>
                <w:highlight w:val="green"/>
              </w:rPr>
              <w:t>|</w:t>
            </w:r>
          </w:p>
        </w:tc>
        <w:tc>
          <w:tcPr>
            <w:tcW w:w="425" w:type="dxa"/>
          </w:tcPr>
          <w:p w14:paraId="792B5D68" w14:textId="77777777" w:rsidR="00C57E99" w:rsidRPr="008B6621" w:rsidRDefault="00C57E99" w:rsidP="00E94440">
            <w:pPr>
              <w:pStyle w:val="StructureTableList"/>
            </w:pPr>
            <w:r w:rsidRPr="008B6621">
              <w:t>2</w:t>
            </w:r>
          </w:p>
        </w:tc>
        <w:tc>
          <w:tcPr>
            <w:tcW w:w="2268" w:type="dxa"/>
          </w:tcPr>
          <w:p w14:paraId="0FAB5FBC" w14:textId="77777777" w:rsidR="00C57E99" w:rsidRPr="008B6621" w:rsidRDefault="00C57E99" w:rsidP="00E94440">
            <w:pPr>
              <w:pStyle w:val="StructureTableList"/>
            </w:pPr>
          </w:p>
        </w:tc>
        <w:tc>
          <w:tcPr>
            <w:tcW w:w="425" w:type="dxa"/>
          </w:tcPr>
          <w:p w14:paraId="3C847A00" w14:textId="77777777" w:rsidR="00C57E99" w:rsidRPr="00A120DC" w:rsidRDefault="00C57E99" w:rsidP="00E94440">
            <w:pPr>
              <w:pStyle w:val="StructureTableList"/>
              <w:rPr>
                <w:highlight w:val="magenta"/>
              </w:rPr>
            </w:pPr>
            <w:r w:rsidRPr="00A120DC">
              <w:rPr>
                <w:highlight w:val="magenta"/>
              </w:rPr>
              <w:t>•--</w:t>
            </w:r>
          </w:p>
        </w:tc>
        <w:tc>
          <w:tcPr>
            <w:tcW w:w="3686" w:type="dxa"/>
          </w:tcPr>
          <w:p w14:paraId="41492F83" w14:textId="77777777" w:rsidR="00C57E99" w:rsidRPr="008B6621" w:rsidRDefault="00C57E99" w:rsidP="00E94440">
            <w:pPr>
              <w:pStyle w:val="StructureTableList"/>
            </w:pPr>
            <w:r w:rsidRPr="008B6621">
              <w:t>--- *L</w:t>
            </w:r>
            <w:r>
              <w:t xml:space="preserve"> *L *L</w:t>
            </w:r>
          </w:p>
        </w:tc>
      </w:tr>
      <w:tr w:rsidR="00C57E99" w:rsidRPr="008B6621" w14:paraId="01F83847" w14:textId="77777777" w:rsidTr="00E94440">
        <w:trPr>
          <w:trHeight w:val="170"/>
        </w:trPr>
        <w:tc>
          <w:tcPr>
            <w:tcW w:w="2268" w:type="dxa"/>
          </w:tcPr>
          <w:p w14:paraId="2188F854" w14:textId="77777777" w:rsidR="00C57E99" w:rsidRPr="007A5498" w:rsidRDefault="00C57E99" w:rsidP="00E94440">
            <w:pPr>
              <w:pStyle w:val="StructureTableListSkipped"/>
              <w:rPr>
                <w:highlight w:val="white"/>
              </w:rPr>
            </w:pPr>
            <w:r w:rsidRPr="007A5498">
              <w:rPr>
                <w:rStyle w:val="referenceauthor"/>
                <w:highlight w:val="white"/>
              </w:rPr>
              <w:t>|ḤABÍB|</w:t>
            </w:r>
          </w:p>
        </w:tc>
        <w:tc>
          <w:tcPr>
            <w:tcW w:w="425" w:type="dxa"/>
          </w:tcPr>
          <w:p w14:paraId="1EAB68BD" w14:textId="77777777" w:rsidR="00C57E99" w:rsidRPr="008B6621" w:rsidRDefault="00C57E99" w:rsidP="00E94440">
            <w:pPr>
              <w:pStyle w:val="StructureTableListSkipped"/>
            </w:pPr>
          </w:p>
        </w:tc>
        <w:tc>
          <w:tcPr>
            <w:tcW w:w="2268" w:type="dxa"/>
          </w:tcPr>
          <w:p w14:paraId="30DDD34F" w14:textId="77777777" w:rsidR="00C57E99" w:rsidRPr="008B6621" w:rsidRDefault="00C57E99" w:rsidP="00E94440">
            <w:pPr>
              <w:pStyle w:val="StructureTableListSkipped"/>
            </w:pPr>
          </w:p>
        </w:tc>
        <w:tc>
          <w:tcPr>
            <w:tcW w:w="425" w:type="dxa"/>
          </w:tcPr>
          <w:p w14:paraId="49003D77" w14:textId="77777777" w:rsidR="00C57E99" w:rsidRPr="008B6621" w:rsidRDefault="00C57E99" w:rsidP="00E94440">
            <w:pPr>
              <w:pStyle w:val="StructureTableListSkipped"/>
            </w:pPr>
            <w:r>
              <w:t>skip</w:t>
            </w:r>
          </w:p>
        </w:tc>
        <w:tc>
          <w:tcPr>
            <w:tcW w:w="3686" w:type="dxa"/>
          </w:tcPr>
          <w:p w14:paraId="2942C7D0" w14:textId="77777777" w:rsidR="00C57E99" w:rsidRPr="008B6621" w:rsidRDefault="00C57E99" w:rsidP="00E94440">
            <w:pPr>
              <w:pStyle w:val="StructureTableListSkipped"/>
            </w:pPr>
            <w:r w:rsidRPr="008B6621">
              <w:t>fuzzy match (|Ḥabíb|)</w:t>
            </w:r>
          </w:p>
        </w:tc>
      </w:tr>
      <w:tr w:rsidR="00C57E99" w:rsidRPr="008B6621" w14:paraId="1E0BDB09" w14:textId="77777777" w:rsidTr="00E94440">
        <w:trPr>
          <w:trHeight w:val="170"/>
        </w:trPr>
        <w:tc>
          <w:tcPr>
            <w:tcW w:w="2268" w:type="dxa"/>
          </w:tcPr>
          <w:p w14:paraId="2A93BABC" w14:textId="77777777" w:rsidR="00C57E99" w:rsidRPr="008B6621" w:rsidRDefault="00C57E99" w:rsidP="00E94440">
            <w:pPr>
              <w:pStyle w:val="StructureTableList"/>
              <w:rPr>
                <w:rStyle w:val="BookTitle"/>
                <w:highlight w:val="green"/>
              </w:rPr>
            </w:pPr>
            <w:r w:rsidRPr="008B6621">
              <w:rPr>
                <w:rStyle w:val="BookTitle"/>
                <w:highlight w:val="green"/>
              </w:rPr>
              <w:t>|</w:t>
            </w:r>
            <w:r w:rsidRPr="008B6621">
              <w:rPr>
                <w:rStyle w:val="BookTitle"/>
                <w:highlight w:val="yellow"/>
              </w:rPr>
              <w:t>Ḥabíb</w:t>
            </w:r>
            <w:r w:rsidRPr="008B6621">
              <w:rPr>
                <w:rStyle w:val="BookTitle"/>
                <w:highlight w:val="green"/>
              </w:rPr>
              <w:t>|</w:t>
            </w:r>
          </w:p>
        </w:tc>
        <w:tc>
          <w:tcPr>
            <w:tcW w:w="425" w:type="dxa"/>
          </w:tcPr>
          <w:p w14:paraId="006F87F5" w14:textId="77777777" w:rsidR="00C57E99" w:rsidRPr="008B6621" w:rsidRDefault="00C57E99" w:rsidP="00E94440">
            <w:pPr>
              <w:pStyle w:val="StructureTableList"/>
            </w:pPr>
            <w:r w:rsidRPr="008B6621">
              <w:t>3</w:t>
            </w:r>
          </w:p>
        </w:tc>
        <w:tc>
          <w:tcPr>
            <w:tcW w:w="2268" w:type="dxa"/>
          </w:tcPr>
          <w:p w14:paraId="51BF7B53" w14:textId="77777777" w:rsidR="00C57E99" w:rsidRPr="008B6621" w:rsidRDefault="00C57E99" w:rsidP="00E94440">
            <w:pPr>
              <w:pStyle w:val="StructureTableList"/>
            </w:pPr>
          </w:p>
        </w:tc>
        <w:tc>
          <w:tcPr>
            <w:tcW w:w="425" w:type="dxa"/>
          </w:tcPr>
          <w:p w14:paraId="39EAF745"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61CE863" w14:textId="77777777" w:rsidR="00C57E99" w:rsidRPr="008B6621" w:rsidRDefault="00C57E99" w:rsidP="00E94440">
            <w:pPr>
              <w:pStyle w:val="StructureTableList"/>
            </w:pPr>
            <w:r w:rsidRPr="008B6621">
              <w:t>unprecedented match</w:t>
            </w:r>
            <w:r>
              <w:t xml:space="preserve"> *L</w:t>
            </w:r>
          </w:p>
        </w:tc>
      </w:tr>
      <w:tr w:rsidR="00C57E99" w:rsidRPr="008B6621" w14:paraId="1B3B600E" w14:textId="77777777" w:rsidTr="00E94440">
        <w:trPr>
          <w:trHeight w:val="170"/>
        </w:trPr>
        <w:tc>
          <w:tcPr>
            <w:tcW w:w="2268" w:type="dxa"/>
          </w:tcPr>
          <w:p w14:paraId="47DE9D2B" w14:textId="77777777" w:rsidR="00C57E99" w:rsidRPr="008B6621" w:rsidRDefault="00C57E99" w:rsidP="00E94440">
            <w:pPr>
              <w:pStyle w:val="StructureTableList"/>
              <w:rPr>
                <w:highlight w:val="green"/>
              </w:rPr>
            </w:pPr>
            <w:r w:rsidRPr="008B6621">
              <w:rPr>
                <w:highlight w:val="green"/>
              </w:rPr>
              <w:t>|</w:t>
            </w:r>
            <w:r w:rsidRPr="00982710">
              <w:rPr>
                <w:highlight w:val="darkYellow"/>
              </w:rPr>
              <w:t>H</w:t>
            </w:r>
            <w:r w:rsidRPr="008B6621">
              <w:rPr>
                <w:highlight w:val="green"/>
              </w:rPr>
              <w:t>abíbiu’lláh-i-Afnán|</w:t>
            </w:r>
          </w:p>
        </w:tc>
        <w:tc>
          <w:tcPr>
            <w:tcW w:w="425" w:type="dxa"/>
          </w:tcPr>
          <w:p w14:paraId="42405D9A" w14:textId="77777777" w:rsidR="00C57E99" w:rsidRPr="008B6621" w:rsidRDefault="00C57E99" w:rsidP="00E94440">
            <w:pPr>
              <w:pStyle w:val="StructureTableList"/>
            </w:pPr>
            <w:r w:rsidRPr="008B6621">
              <w:t>1</w:t>
            </w:r>
          </w:p>
        </w:tc>
        <w:tc>
          <w:tcPr>
            <w:tcW w:w="2268" w:type="dxa"/>
          </w:tcPr>
          <w:p w14:paraId="3A53B4C3" w14:textId="77777777" w:rsidR="00C57E99" w:rsidRPr="008B6621" w:rsidRDefault="002D6EC6" w:rsidP="00E94440">
            <w:pPr>
              <w:pStyle w:val="StructureTableList"/>
            </w:pPr>
            <w:r>
              <w:t>Ḥabíb</w:t>
            </w:r>
            <w:r w:rsidRPr="002D6EC6">
              <w:t>u’lláh-i-Afnán</w:t>
            </w:r>
          </w:p>
        </w:tc>
        <w:tc>
          <w:tcPr>
            <w:tcW w:w="425" w:type="dxa"/>
          </w:tcPr>
          <w:p w14:paraId="384A722F" w14:textId="77777777" w:rsidR="00C57E99" w:rsidRPr="00A120DC" w:rsidRDefault="00C57E99" w:rsidP="00E94440">
            <w:pPr>
              <w:pStyle w:val="StructureTableList"/>
              <w:rPr>
                <w:highlight w:val="magenta"/>
              </w:rPr>
            </w:pPr>
            <w:r w:rsidRPr="00A120DC">
              <w:rPr>
                <w:highlight w:val="magenta"/>
              </w:rPr>
              <w:t>•</w:t>
            </w:r>
          </w:p>
        </w:tc>
        <w:tc>
          <w:tcPr>
            <w:tcW w:w="3686" w:type="dxa"/>
          </w:tcPr>
          <w:p w14:paraId="1B0B4AA5" w14:textId="77777777" w:rsidR="00C57E99" w:rsidRPr="008B6621" w:rsidRDefault="00C57E99" w:rsidP="00E94440">
            <w:pPr>
              <w:pStyle w:val="StructureTableList"/>
            </w:pPr>
            <w:r w:rsidRPr="008B6621">
              <w:t>---</w:t>
            </w:r>
            <w:r>
              <w:t xml:space="preserve"> *L *L *L</w:t>
            </w:r>
            <w:r w:rsidR="002D6EC6">
              <w:t xml:space="preserve"> (Bahman: ›Ḥabíb</w:t>
            </w:r>
            <w:r w:rsidR="002D6EC6" w:rsidRPr="002D6EC6">
              <w:t>u’lláh-i-Afnán</w:t>
            </w:r>
            <w:r w:rsidR="002D6EC6">
              <w:t>‹) *L</w:t>
            </w:r>
            <w:r w:rsidR="00CD0E21">
              <w:t xml:space="preserve"> *L</w:t>
            </w:r>
            <w:r w:rsidR="009C5A91">
              <w:t xml:space="preserve"> *L</w:t>
            </w:r>
          </w:p>
        </w:tc>
      </w:tr>
      <w:tr w:rsidR="00C57E99" w:rsidRPr="008B6621" w14:paraId="24472FC5" w14:textId="77777777" w:rsidTr="00E94440">
        <w:trPr>
          <w:trHeight w:val="170"/>
        </w:trPr>
        <w:tc>
          <w:tcPr>
            <w:tcW w:w="2268" w:type="dxa"/>
          </w:tcPr>
          <w:p w14:paraId="4FE0B0D5" w14:textId="77777777" w:rsidR="00C57E99" w:rsidRPr="008B6621" w:rsidRDefault="00C57E99" w:rsidP="00E94440">
            <w:pPr>
              <w:pStyle w:val="StructureTableList"/>
              <w:rPr>
                <w:highlight w:val="green"/>
              </w:rPr>
            </w:pPr>
            <w:r w:rsidRPr="008B6621">
              <w:rPr>
                <w:highlight w:val="green"/>
              </w:rPr>
              <w:t>|</w:t>
            </w:r>
            <w:r w:rsidRPr="008B6621">
              <w:rPr>
                <w:highlight w:val="yellow"/>
              </w:rPr>
              <w:t>Ḥaddád</w:t>
            </w:r>
            <w:r w:rsidRPr="008B6621">
              <w:rPr>
                <w:highlight w:val="green"/>
              </w:rPr>
              <w:t>|</w:t>
            </w:r>
          </w:p>
        </w:tc>
        <w:tc>
          <w:tcPr>
            <w:tcW w:w="425" w:type="dxa"/>
          </w:tcPr>
          <w:p w14:paraId="79ECBA9C" w14:textId="77777777" w:rsidR="00C57E99" w:rsidRPr="008B6621" w:rsidRDefault="00C57E99" w:rsidP="00E94440">
            <w:pPr>
              <w:pStyle w:val="StructureTableList"/>
            </w:pPr>
            <w:r w:rsidRPr="008B6621">
              <w:t>1</w:t>
            </w:r>
          </w:p>
        </w:tc>
        <w:tc>
          <w:tcPr>
            <w:tcW w:w="2268" w:type="dxa"/>
          </w:tcPr>
          <w:p w14:paraId="09BFEDB5" w14:textId="77777777" w:rsidR="00C57E99" w:rsidRPr="008B6621" w:rsidRDefault="00C57E99" w:rsidP="00E94440">
            <w:pPr>
              <w:pStyle w:val="StructureTableList"/>
            </w:pPr>
          </w:p>
        </w:tc>
        <w:tc>
          <w:tcPr>
            <w:tcW w:w="425" w:type="dxa"/>
          </w:tcPr>
          <w:p w14:paraId="230EF61F" w14:textId="77777777" w:rsidR="00C57E99" w:rsidRPr="00DC48B7" w:rsidRDefault="00C57E99" w:rsidP="00E94440">
            <w:pPr>
              <w:pStyle w:val="StructureTableList"/>
              <w:rPr>
                <w:highlight w:val="yellow"/>
              </w:rPr>
            </w:pPr>
            <w:r w:rsidRPr="00DC48B7">
              <w:rPr>
                <w:highlight w:val="yellow"/>
              </w:rPr>
              <w:t>•ok</w:t>
            </w:r>
          </w:p>
        </w:tc>
        <w:tc>
          <w:tcPr>
            <w:tcW w:w="3686" w:type="dxa"/>
          </w:tcPr>
          <w:p w14:paraId="1004D40A" w14:textId="77777777" w:rsidR="00C57E99" w:rsidRPr="008B6621" w:rsidRDefault="00C57E99" w:rsidP="00E94440">
            <w:pPr>
              <w:pStyle w:val="StructureTableList"/>
            </w:pPr>
            <w:r w:rsidRPr="008B6621">
              <w:t>unprecedented match</w:t>
            </w:r>
          </w:p>
        </w:tc>
      </w:tr>
      <w:tr w:rsidR="00C57E99" w:rsidRPr="008B6621" w14:paraId="67289AD7" w14:textId="77777777" w:rsidTr="00E94440">
        <w:trPr>
          <w:trHeight w:val="170"/>
        </w:trPr>
        <w:tc>
          <w:tcPr>
            <w:tcW w:w="2268" w:type="dxa"/>
          </w:tcPr>
          <w:p w14:paraId="5A004B84" w14:textId="77777777" w:rsidR="00C57E99" w:rsidRPr="008B6621" w:rsidRDefault="00C57E99" w:rsidP="00E94440">
            <w:pPr>
              <w:pStyle w:val="StructureTableList"/>
              <w:rPr>
                <w:highlight w:val="green"/>
              </w:rPr>
            </w:pPr>
            <w:r w:rsidRPr="008B6621">
              <w:rPr>
                <w:highlight w:val="green"/>
              </w:rPr>
              <w:t>|</w:t>
            </w:r>
            <w:r w:rsidRPr="00982710">
              <w:rPr>
                <w:highlight w:val="yellow"/>
              </w:rPr>
              <w:t>Hádí írází</w:t>
            </w:r>
            <w:r w:rsidRPr="008B6621">
              <w:rPr>
                <w:highlight w:val="green"/>
              </w:rPr>
              <w:t>|</w:t>
            </w:r>
          </w:p>
        </w:tc>
        <w:tc>
          <w:tcPr>
            <w:tcW w:w="425" w:type="dxa"/>
          </w:tcPr>
          <w:p w14:paraId="585DF492" w14:textId="77777777" w:rsidR="00C57E99" w:rsidRPr="008B6621" w:rsidRDefault="00C57E99" w:rsidP="00E94440">
            <w:pPr>
              <w:pStyle w:val="StructureTableList"/>
            </w:pPr>
            <w:r w:rsidRPr="008B6621">
              <w:t>1</w:t>
            </w:r>
          </w:p>
        </w:tc>
        <w:tc>
          <w:tcPr>
            <w:tcW w:w="2268" w:type="dxa"/>
          </w:tcPr>
          <w:p w14:paraId="277C7B47" w14:textId="77777777" w:rsidR="00C57E99" w:rsidRPr="008B6621" w:rsidRDefault="00C57E99" w:rsidP="00E94440">
            <w:pPr>
              <w:pStyle w:val="StructureTableList"/>
            </w:pPr>
          </w:p>
        </w:tc>
        <w:tc>
          <w:tcPr>
            <w:tcW w:w="425" w:type="dxa"/>
          </w:tcPr>
          <w:p w14:paraId="6D921E65"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19A4ED19" w14:textId="77777777" w:rsidR="00C57E99" w:rsidRPr="008B6621" w:rsidRDefault="00C57E99" w:rsidP="00E94440">
            <w:pPr>
              <w:pStyle w:val="StructureTableList"/>
            </w:pPr>
            <w:r w:rsidRPr="008B6621">
              <w:t>---</w:t>
            </w:r>
            <w:r>
              <w:t xml:space="preserve"> *L *L</w:t>
            </w:r>
          </w:p>
        </w:tc>
      </w:tr>
      <w:tr w:rsidR="00C57E99" w:rsidRPr="008B6621" w14:paraId="3A00F8B8" w14:textId="77777777" w:rsidTr="00E94440">
        <w:trPr>
          <w:trHeight w:val="170"/>
        </w:trPr>
        <w:tc>
          <w:tcPr>
            <w:tcW w:w="2268" w:type="dxa"/>
          </w:tcPr>
          <w:p w14:paraId="1BC9243E" w14:textId="77777777" w:rsidR="00C57E99" w:rsidRPr="008B6621" w:rsidRDefault="00C57E99" w:rsidP="00E94440">
            <w:pPr>
              <w:pStyle w:val="StructureTableList"/>
              <w:rPr>
                <w:highlight w:val="green"/>
              </w:rPr>
            </w:pPr>
            <w:r w:rsidRPr="008B6621">
              <w:rPr>
                <w:highlight w:val="green"/>
              </w:rPr>
              <w:t>|</w:t>
            </w:r>
            <w:r w:rsidRPr="008B6621">
              <w:rPr>
                <w:highlight w:val="yellow"/>
              </w:rPr>
              <w:t>Hádíy-i-Dawlat-Ábádí</w:t>
            </w:r>
            <w:r w:rsidRPr="008B6621">
              <w:rPr>
                <w:highlight w:val="green"/>
              </w:rPr>
              <w:t>|</w:t>
            </w:r>
          </w:p>
        </w:tc>
        <w:tc>
          <w:tcPr>
            <w:tcW w:w="425" w:type="dxa"/>
          </w:tcPr>
          <w:p w14:paraId="0E8014DA" w14:textId="77777777" w:rsidR="00C57E99" w:rsidRPr="008B6621" w:rsidRDefault="00C57E99" w:rsidP="00E94440">
            <w:pPr>
              <w:pStyle w:val="StructureTableList"/>
            </w:pPr>
            <w:r w:rsidRPr="008B6621">
              <w:t>2</w:t>
            </w:r>
          </w:p>
        </w:tc>
        <w:tc>
          <w:tcPr>
            <w:tcW w:w="2268" w:type="dxa"/>
          </w:tcPr>
          <w:p w14:paraId="62AC96C1" w14:textId="77777777" w:rsidR="00C57E99" w:rsidRPr="008B6621" w:rsidRDefault="00C57E99" w:rsidP="00E94440">
            <w:pPr>
              <w:pStyle w:val="StructureTableList"/>
            </w:pPr>
          </w:p>
        </w:tc>
        <w:tc>
          <w:tcPr>
            <w:tcW w:w="425" w:type="dxa"/>
          </w:tcPr>
          <w:p w14:paraId="122066B9"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0117D4F" w14:textId="77777777" w:rsidR="00C57E99" w:rsidRPr="008B6621" w:rsidRDefault="00C57E99" w:rsidP="00E94440">
            <w:pPr>
              <w:pStyle w:val="StructureTableList"/>
            </w:pPr>
            <w:r w:rsidRPr="008B6621">
              <w:t>unprecedented match</w:t>
            </w:r>
          </w:p>
        </w:tc>
      </w:tr>
      <w:tr w:rsidR="00C57E99" w:rsidRPr="008B6621" w14:paraId="1839003B" w14:textId="77777777" w:rsidTr="00E94440">
        <w:trPr>
          <w:trHeight w:val="170"/>
        </w:trPr>
        <w:tc>
          <w:tcPr>
            <w:tcW w:w="2268" w:type="dxa"/>
          </w:tcPr>
          <w:p w14:paraId="52528D73" w14:textId="77777777" w:rsidR="00C57E99" w:rsidRPr="008B6621" w:rsidRDefault="00C57E99" w:rsidP="00E94440">
            <w:pPr>
              <w:pStyle w:val="StructureTableList"/>
              <w:rPr>
                <w:highlight w:val="green"/>
              </w:rPr>
            </w:pPr>
            <w:r w:rsidRPr="008B6621">
              <w:rPr>
                <w:highlight w:val="green"/>
              </w:rPr>
              <w:t>|</w:t>
            </w:r>
            <w:r w:rsidRPr="008B6621">
              <w:rPr>
                <w:highlight w:val="yellow"/>
              </w:rPr>
              <w:t>Hádíy-i-Qazvíní</w:t>
            </w:r>
            <w:r w:rsidRPr="008B6621">
              <w:rPr>
                <w:highlight w:val="green"/>
              </w:rPr>
              <w:t>|</w:t>
            </w:r>
          </w:p>
        </w:tc>
        <w:tc>
          <w:tcPr>
            <w:tcW w:w="425" w:type="dxa"/>
          </w:tcPr>
          <w:p w14:paraId="44095DC1" w14:textId="77777777" w:rsidR="00C57E99" w:rsidRPr="008B6621" w:rsidRDefault="00C57E99" w:rsidP="00E94440">
            <w:pPr>
              <w:pStyle w:val="StructureTableList"/>
            </w:pPr>
            <w:r w:rsidRPr="008B6621">
              <w:t>1</w:t>
            </w:r>
          </w:p>
        </w:tc>
        <w:tc>
          <w:tcPr>
            <w:tcW w:w="2268" w:type="dxa"/>
          </w:tcPr>
          <w:p w14:paraId="365E7AF3" w14:textId="77777777" w:rsidR="00C57E99" w:rsidRPr="008B6621" w:rsidRDefault="00C57E99" w:rsidP="00E94440">
            <w:pPr>
              <w:pStyle w:val="StructureTableList"/>
            </w:pPr>
          </w:p>
        </w:tc>
        <w:tc>
          <w:tcPr>
            <w:tcW w:w="425" w:type="dxa"/>
          </w:tcPr>
          <w:p w14:paraId="619F7AD7"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3E387DA5" w14:textId="77777777" w:rsidR="00C57E99" w:rsidRPr="008B6621" w:rsidRDefault="00C57E99" w:rsidP="00E94440">
            <w:pPr>
              <w:pStyle w:val="StructureTableList"/>
            </w:pPr>
            <w:r w:rsidRPr="008B6621">
              <w:t>unprecedented match</w:t>
            </w:r>
            <w:r>
              <w:t xml:space="preserve"> *L</w:t>
            </w:r>
          </w:p>
        </w:tc>
      </w:tr>
      <w:tr w:rsidR="00C57E99" w:rsidRPr="008B6621" w14:paraId="2868BEE2" w14:textId="77777777" w:rsidTr="00E94440">
        <w:trPr>
          <w:trHeight w:val="170"/>
        </w:trPr>
        <w:tc>
          <w:tcPr>
            <w:tcW w:w="2268" w:type="dxa"/>
          </w:tcPr>
          <w:p w14:paraId="5DCA9061" w14:textId="77777777" w:rsidR="00C57E99" w:rsidRPr="008B6621" w:rsidRDefault="00C57E99" w:rsidP="00E94440">
            <w:pPr>
              <w:pStyle w:val="StructureTableList"/>
              <w:rPr>
                <w:highlight w:val="green"/>
              </w:rPr>
            </w:pPr>
            <w:r w:rsidRPr="008B6621">
              <w:rPr>
                <w:highlight w:val="green"/>
              </w:rPr>
              <w:t>|Ḥájí ʿAbdu’r-Raḥ</w:t>
            </w:r>
            <w:r w:rsidRPr="008B6621">
              <w:rPr>
                <w:highlight w:val="darkYellow"/>
              </w:rPr>
              <w:t>i</w:t>
            </w:r>
            <w:r w:rsidRPr="008B6621">
              <w:rPr>
                <w:highlight w:val="green"/>
              </w:rPr>
              <w:t>m-i-Qannád|</w:t>
            </w:r>
          </w:p>
        </w:tc>
        <w:tc>
          <w:tcPr>
            <w:tcW w:w="425" w:type="dxa"/>
          </w:tcPr>
          <w:p w14:paraId="3F11B4E0" w14:textId="77777777" w:rsidR="00C57E99" w:rsidRPr="008B6621" w:rsidRDefault="00C57E99" w:rsidP="00E94440">
            <w:pPr>
              <w:pStyle w:val="StructureTableList"/>
            </w:pPr>
            <w:r w:rsidRPr="008B6621">
              <w:t>1</w:t>
            </w:r>
          </w:p>
        </w:tc>
        <w:tc>
          <w:tcPr>
            <w:tcW w:w="2268" w:type="dxa"/>
          </w:tcPr>
          <w:p w14:paraId="2554D4D6" w14:textId="77777777" w:rsidR="00C57E99" w:rsidRPr="008B6621" w:rsidRDefault="008F66DD" w:rsidP="00E94440">
            <w:pPr>
              <w:pStyle w:val="StructureTableList"/>
            </w:pPr>
            <w:r w:rsidRPr="008F66DD">
              <w:t>Ḥájí ʿAbdu’r-Raḥím-i-Qannád</w:t>
            </w:r>
          </w:p>
        </w:tc>
        <w:tc>
          <w:tcPr>
            <w:tcW w:w="425" w:type="dxa"/>
          </w:tcPr>
          <w:p w14:paraId="4275D8F4" w14:textId="77777777" w:rsidR="00C57E99" w:rsidRPr="00DC48B7" w:rsidRDefault="00C57E99" w:rsidP="00E94440">
            <w:pPr>
              <w:pStyle w:val="StructureTableList"/>
              <w:rPr>
                <w:highlight w:val="green"/>
              </w:rPr>
            </w:pPr>
            <w:r w:rsidRPr="00DC48B7">
              <w:rPr>
                <w:highlight w:val="green"/>
              </w:rPr>
              <w:t>•</w:t>
            </w:r>
          </w:p>
        </w:tc>
        <w:tc>
          <w:tcPr>
            <w:tcW w:w="3686" w:type="dxa"/>
          </w:tcPr>
          <w:p w14:paraId="3E10DFDC" w14:textId="77777777" w:rsidR="00C57E99" w:rsidRPr="008B6621" w:rsidRDefault="00C57E99" w:rsidP="00E94440">
            <w:pPr>
              <w:pStyle w:val="StructureTableList"/>
            </w:pPr>
            <w:r w:rsidRPr="008B6621">
              <w:t>--- *L</w:t>
            </w:r>
            <w:r>
              <w:t xml:space="preserve"> *L *l</w:t>
            </w:r>
            <w:r w:rsidR="008F66DD">
              <w:t xml:space="preserve"> *L (Bahman: ›</w:t>
            </w:r>
            <w:r w:rsidR="008F66DD" w:rsidRPr="008F66DD">
              <w:t>Ḥájí ʿAbdu’r-Raḥím-i-Qannád</w:t>
            </w:r>
            <w:r w:rsidR="008F66DD">
              <w:t>‹)</w:t>
            </w:r>
          </w:p>
        </w:tc>
      </w:tr>
      <w:tr w:rsidR="00C57E99" w:rsidRPr="008B6621" w14:paraId="54921256" w14:textId="77777777" w:rsidTr="00E94440">
        <w:trPr>
          <w:trHeight w:val="170"/>
        </w:trPr>
        <w:tc>
          <w:tcPr>
            <w:tcW w:w="2268" w:type="dxa"/>
          </w:tcPr>
          <w:p w14:paraId="556FB446"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Abu’l-Ḥasan</w:t>
            </w:r>
            <w:r w:rsidRPr="008B6621">
              <w:rPr>
                <w:highlight w:val="green"/>
              </w:rPr>
              <w:t>|</w:t>
            </w:r>
          </w:p>
        </w:tc>
        <w:tc>
          <w:tcPr>
            <w:tcW w:w="425" w:type="dxa"/>
          </w:tcPr>
          <w:p w14:paraId="3963C8E8" w14:textId="77777777" w:rsidR="00C57E99" w:rsidRPr="008B6621" w:rsidRDefault="00C57E99" w:rsidP="00E94440">
            <w:pPr>
              <w:pStyle w:val="StructureTableList"/>
            </w:pPr>
            <w:r w:rsidRPr="008B6621">
              <w:t>2</w:t>
            </w:r>
          </w:p>
        </w:tc>
        <w:tc>
          <w:tcPr>
            <w:tcW w:w="2268" w:type="dxa"/>
          </w:tcPr>
          <w:p w14:paraId="441F4033" w14:textId="77777777" w:rsidR="00C57E99" w:rsidRPr="008B6621" w:rsidRDefault="00C57E99" w:rsidP="00E94440">
            <w:pPr>
              <w:pStyle w:val="StructureTableList"/>
            </w:pPr>
          </w:p>
        </w:tc>
        <w:tc>
          <w:tcPr>
            <w:tcW w:w="425" w:type="dxa"/>
          </w:tcPr>
          <w:p w14:paraId="7DEECF26" w14:textId="77777777" w:rsidR="00C57E99" w:rsidRPr="00DC48B7" w:rsidRDefault="00C57E99" w:rsidP="00E94440">
            <w:pPr>
              <w:pStyle w:val="StructureTableList"/>
              <w:rPr>
                <w:highlight w:val="yellow"/>
              </w:rPr>
            </w:pPr>
            <w:r w:rsidRPr="00DC48B7">
              <w:rPr>
                <w:highlight w:val="yellow"/>
              </w:rPr>
              <w:t>•ok</w:t>
            </w:r>
          </w:p>
        </w:tc>
        <w:tc>
          <w:tcPr>
            <w:tcW w:w="3686" w:type="dxa"/>
          </w:tcPr>
          <w:p w14:paraId="4D8DD0DA" w14:textId="77777777" w:rsidR="00C57E99" w:rsidRPr="008B6621" w:rsidRDefault="00C57E99" w:rsidP="00E94440">
            <w:pPr>
              <w:pStyle w:val="StructureTableList"/>
            </w:pPr>
            <w:r w:rsidRPr="008B6621">
              <w:t>--- *L</w:t>
            </w:r>
          </w:p>
        </w:tc>
      </w:tr>
      <w:tr w:rsidR="00C57E99" w:rsidRPr="008B6621" w14:paraId="16A7C6E4" w14:textId="77777777" w:rsidTr="00E94440">
        <w:trPr>
          <w:trHeight w:val="170"/>
        </w:trPr>
        <w:tc>
          <w:tcPr>
            <w:tcW w:w="2268" w:type="dxa"/>
          </w:tcPr>
          <w:p w14:paraId="02D6509A"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Abu’l-Ḥasan-i-Amín</w:t>
            </w:r>
            <w:r w:rsidRPr="008B6621">
              <w:rPr>
                <w:highlight w:val="green"/>
              </w:rPr>
              <w:t>|</w:t>
            </w:r>
          </w:p>
        </w:tc>
        <w:tc>
          <w:tcPr>
            <w:tcW w:w="425" w:type="dxa"/>
          </w:tcPr>
          <w:p w14:paraId="72DED1E0" w14:textId="77777777" w:rsidR="00C57E99" w:rsidRPr="008B6621" w:rsidRDefault="00C57E99" w:rsidP="00E94440">
            <w:pPr>
              <w:pStyle w:val="StructureTableList"/>
            </w:pPr>
            <w:r w:rsidRPr="008B6621">
              <w:t>1</w:t>
            </w:r>
          </w:p>
        </w:tc>
        <w:tc>
          <w:tcPr>
            <w:tcW w:w="2268" w:type="dxa"/>
          </w:tcPr>
          <w:p w14:paraId="6926657A" w14:textId="77777777" w:rsidR="00C57E99" w:rsidRPr="008B6621" w:rsidRDefault="00C57E99" w:rsidP="00E94440">
            <w:pPr>
              <w:pStyle w:val="StructureTableList"/>
            </w:pPr>
          </w:p>
        </w:tc>
        <w:tc>
          <w:tcPr>
            <w:tcW w:w="425" w:type="dxa"/>
          </w:tcPr>
          <w:p w14:paraId="010FE7D8"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A3DF9DF" w14:textId="77777777" w:rsidR="00C57E99" w:rsidRPr="008B6621" w:rsidRDefault="00C57E99" w:rsidP="00E94440">
            <w:pPr>
              <w:pStyle w:val="StructureTableList"/>
            </w:pPr>
            <w:r w:rsidRPr="008B6621">
              <w:t>--- *L</w:t>
            </w:r>
          </w:p>
        </w:tc>
      </w:tr>
      <w:tr w:rsidR="00C57E99" w:rsidRPr="008B6621" w14:paraId="5CAFE618" w14:textId="77777777" w:rsidTr="00E94440">
        <w:trPr>
          <w:trHeight w:val="170"/>
        </w:trPr>
        <w:tc>
          <w:tcPr>
            <w:tcW w:w="2268" w:type="dxa"/>
          </w:tcPr>
          <w:p w14:paraId="3D85E6D4"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ʿAlí Yazdí</w:t>
            </w:r>
            <w:r w:rsidRPr="008B6621">
              <w:rPr>
                <w:highlight w:val="green"/>
              </w:rPr>
              <w:t>|</w:t>
            </w:r>
          </w:p>
        </w:tc>
        <w:tc>
          <w:tcPr>
            <w:tcW w:w="425" w:type="dxa"/>
          </w:tcPr>
          <w:p w14:paraId="54F5303A" w14:textId="77777777" w:rsidR="00C57E99" w:rsidRPr="008B6621" w:rsidRDefault="00C57E99" w:rsidP="00E94440">
            <w:pPr>
              <w:pStyle w:val="StructureTableList"/>
            </w:pPr>
            <w:r w:rsidRPr="008B6621">
              <w:t>3</w:t>
            </w:r>
          </w:p>
        </w:tc>
        <w:tc>
          <w:tcPr>
            <w:tcW w:w="2268" w:type="dxa"/>
          </w:tcPr>
          <w:p w14:paraId="5D47F969" w14:textId="77777777" w:rsidR="00C57E99" w:rsidRPr="008B6621" w:rsidRDefault="00C57E99" w:rsidP="00E94440">
            <w:pPr>
              <w:pStyle w:val="StructureTableList"/>
            </w:pPr>
          </w:p>
        </w:tc>
        <w:tc>
          <w:tcPr>
            <w:tcW w:w="425" w:type="dxa"/>
          </w:tcPr>
          <w:p w14:paraId="2D3810E8"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AED4D00" w14:textId="77777777" w:rsidR="00C57E99" w:rsidRPr="008B6621" w:rsidRDefault="00C57E99" w:rsidP="00E94440">
            <w:pPr>
              <w:pStyle w:val="StructureTableList"/>
            </w:pPr>
            <w:r w:rsidRPr="008B6621">
              <w:t>--- *L *L</w:t>
            </w:r>
            <w:r w:rsidR="00FE3199">
              <w:t xml:space="preserve"> *L</w:t>
            </w:r>
          </w:p>
        </w:tc>
      </w:tr>
      <w:tr w:rsidR="00C57E99" w:rsidRPr="008B6621" w14:paraId="01D536F1" w14:textId="77777777" w:rsidTr="00E94440">
        <w:trPr>
          <w:trHeight w:val="170"/>
        </w:trPr>
        <w:tc>
          <w:tcPr>
            <w:tcW w:w="2268" w:type="dxa"/>
          </w:tcPr>
          <w:p w14:paraId="631B128A"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ʿAlí</w:t>
            </w:r>
            <w:r w:rsidRPr="008B6621">
              <w:rPr>
                <w:highlight w:val="green"/>
              </w:rPr>
              <w:t>|</w:t>
            </w:r>
          </w:p>
        </w:tc>
        <w:tc>
          <w:tcPr>
            <w:tcW w:w="425" w:type="dxa"/>
          </w:tcPr>
          <w:p w14:paraId="20A32096" w14:textId="77777777" w:rsidR="00C57E99" w:rsidRPr="008B6621" w:rsidRDefault="00C57E99" w:rsidP="00E94440">
            <w:pPr>
              <w:pStyle w:val="StructureTableList"/>
            </w:pPr>
            <w:r w:rsidRPr="008B6621">
              <w:t>4</w:t>
            </w:r>
          </w:p>
        </w:tc>
        <w:tc>
          <w:tcPr>
            <w:tcW w:w="2268" w:type="dxa"/>
          </w:tcPr>
          <w:p w14:paraId="2D25D5E9" w14:textId="77777777" w:rsidR="00C57E99" w:rsidRPr="008B6621" w:rsidRDefault="00C57E99" w:rsidP="00E94440">
            <w:pPr>
              <w:pStyle w:val="StructureTableList"/>
            </w:pPr>
          </w:p>
        </w:tc>
        <w:tc>
          <w:tcPr>
            <w:tcW w:w="425" w:type="dxa"/>
          </w:tcPr>
          <w:p w14:paraId="1F8C270F"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EC33500" w14:textId="77777777" w:rsidR="00C57E99" w:rsidRPr="008B6621" w:rsidRDefault="00C57E99" w:rsidP="00E94440">
            <w:pPr>
              <w:pStyle w:val="StructureTableList"/>
            </w:pPr>
            <w:r w:rsidRPr="008B6621">
              <w:t>---</w:t>
            </w:r>
          </w:p>
        </w:tc>
      </w:tr>
      <w:tr w:rsidR="00C57E99" w:rsidRPr="008B6621" w14:paraId="085A4F9E" w14:textId="77777777" w:rsidTr="00E94440">
        <w:trPr>
          <w:trHeight w:val="170"/>
        </w:trPr>
        <w:tc>
          <w:tcPr>
            <w:tcW w:w="2268" w:type="dxa"/>
          </w:tcPr>
          <w:p w14:paraId="6BA96B47"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ʿAlí’s</w:t>
            </w:r>
            <w:r w:rsidRPr="008B6621">
              <w:rPr>
                <w:highlight w:val="green"/>
              </w:rPr>
              <w:t>|</w:t>
            </w:r>
          </w:p>
        </w:tc>
        <w:tc>
          <w:tcPr>
            <w:tcW w:w="425" w:type="dxa"/>
          </w:tcPr>
          <w:p w14:paraId="5D8577AF" w14:textId="77777777" w:rsidR="00C57E99" w:rsidRPr="008B6621" w:rsidRDefault="00C57E99" w:rsidP="00E94440">
            <w:pPr>
              <w:pStyle w:val="StructureTableList"/>
            </w:pPr>
            <w:r w:rsidRPr="008B6621">
              <w:t>1</w:t>
            </w:r>
          </w:p>
        </w:tc>
        <w:tc>
          <w:tcPr>
            <w:tcW w:w="2268" w:type="dxa"/>
          </w:tcPr>
          <w:p w14:paraId="644D4CEA" w14:textId="77777777" w:rsidR="00C57E99" w:rsidRPr="008B6621" w:rsidRDefault="00C57E99" w:rsidP="00E94440">
            <w:pPr>
              <w:pStyle w:val="StructureTableList"/>
            </w:pPr>
          </w:p>
        </w:tc>
        <w:tc>
          <w:tcPr>
            <w:tcW w:w="425" w:type="dxa"/>
          </w:tcPr>
          <w:p w14:paraId="048C8CC5" w14:textId="77777777" w:rsidR="00C57E99" w:rsidRPr="00DC48B7" w:rsidRDefault="00C57E99" w:rsidP="00E94440">
            <w:pPr>
              <w:pStyle w:val="StructureTableList"/>
              <w:rPr>
                <w:highlight w:val="yellow"/>
              </w:rPr>
            </w:pPr>
            <w:r w:rsidRPr="00DC48B7">
              <w:rPr>
                <w:highlight w:val="yellow"/>
              </w:rPr>
              <w:t>•ok en</w:t>
            </w:r>
          </w:p>
        </w:tc>
        <w:tc>
          <w:tcPr>
            <w:tcW w:w="3686" w:type="dxa"/>
          </w:tcPr>
          <w:p w14:paraId="1F011A4A" w14:textId="77777777" w:rsidR="00C57E99" w:rsidRPr="008B6621" w:rsidRDefault="00C57E99" w:rsidP="00E94440">
            <w:pPr>
              <w:pStyle w:val="StructureTableList"/>
            </w:pPr>
            <w:r w:rsidRPr="008B6621">
              <w:t>---</w:t>
            </w:r>
          </w:p>
        </w:tc>
      </w:tr>
      <w:tr w:rsidR="00C57E99" w:rsidRPr="008B6621" w14:paraId="094E94EE" w14:textId="77777777" w:rsidTr="00E94440">
        <w:trPr>
          <w:trHeight w:val="170"/>
        </w:trPr>
        <w:tc>
          <w:tcPr>
            <w:tcW w:w="2268" w:type="dxa"/>
          </w:tcPr>
          <w:p w14:paraId="0BAD25DC" w14:textId="77777777" w:rsidR="00C57E99" w:rsidRPr="007A5498" w:rsidRDefault="00C57E99" w:rsidP="00E94440">
            <w:pPr>
              <w:pStyle w:val="StructureTableListSkipped"/>
              <w:rPr>
                <w:highlight w:val="white"/>
              </w:rPr>
            </w:pPr>
            <w:r w:rsidRPr="007A5498">
              <w:rPr>
                <w:highlight w:val="white"/>
              </w:rPr>
              <w:t>|Haji Aliy-i-Las-Furush|</w:t>
            </w:r>
          </w:p>
        </w:tc>
        <w:tc>
          <w:tcPr>
            <w:tcW w:w="425" w:type="dxa"/>
          </w:tcPr>
          <w:p w14:paraId="0C922B03" w14:textId="77777777" w:rsidR="00C57E99" w:rsidRPr="008B6621" w:rsidRDefault="00C57E99" w:rsidP="00E94440">
            <w:pPr>
              <w:pStyle w:val="StructureTableListSkipped"/>
            </w:pPr>
          </w:p>
        </w:tc>
        <w:tc>
          <w:tcPr>
            <w:tcW w:w="2268" w:type="dxa"/>
          </w:tcPr>
          <w:p w14:paraId="5E88CD82" w14:textId="77777777" w:rsidR="00C57E99" w:rsidRPr="008B6621" w:rsidRDefault="00C57E99" w:rsidP="00E94440">
            <w:pPr>
              <w:pStyle w:val="StructureTableListSkipped"/>
            </w:pPr>
          </w:p>
        </w:tc>
        <w:tc>
          <w:tcPr>
            <w:tcW w:w="425" w:type="dxa"/>
          </w:tcPr>
          <w:p w14:paraId="4140CFA4" w14:textId="77777777" w:rsidR="00C57E99" w:rsidRPr="008B6621" w:rsidRDefault="00C57E99" w:rsidP="00E94440">
            <w:pPr>
              <w:pStyle w:val="StructureTableListSkipped"/>
            </w:pPr>
            <w:r>
              <w:t>skip</w:t>
            </w:r>
          </w:p>
        </w:tc>
        <w:tc>
          <w:tcPr>
            <w:tcW w:w="3686" w:type="dxa"/>
          </w:tcPr>
          <w:p w14:paraId="6E6A9121" w14:textId="77777777" w:rsidR="00C57E99" w:rsidRPr="008B6621" w:rsidRDefault="00C57E99" w:rsidP="00E94440">
            <w:pPr>
              <w:pStyle w:val="StructureTableListSkipped"/>
            </w:pPr>
            <w:r w:rsidRPr="008B6621">
              <w:t>---</w:t>
            </w:r>
          </w:p>
        </w:tc>
      </w:tr>
      <w:tr w:rsidR="00C57E99" w:rsidRPr="008B6621" w14:paraId="68FF14C1" w14:textId="77777777" w:rsidTr="00E94440">
        <w:trPr>
          <w:trHeight w:val="170"/>
        </w:trPr>
        <w:tc>
          <w:tcPr>
            <w:tcW w:w="2268" w:type="dxa"/>
          </w:tcPr>
          <w:p w14:paraId="26B41E58" w14:textId="77777777" w:rsidR="00C57E99" w:rsidRPr="007A5498" w:rsidRDefault="00C57E99" w:rsidP="00E94440">
            <w:pPr>
              <w:pStyle w:val="StructureTableListSkipped"/>
              <w:rPr>
                <w:highlight w:val="white"/>
              </w:rPr>
            </w:pPr>
            <w:r w:rsidRPr="007A5498">
              <w:rPr>
                <w:highlight w:val="white"/>
              </w:rPr>
              <w:t>|Háji ʿAlíy-i-Las-Furush|</w:t>
            </w:r>
          </w:p>
        </w:tc>
        <w:tc>
          <w:tcPr>
            <w:tcW w:w="425" w:type="dxa"/>
          </w:tcPr>
          <w:p w14:paraId="66FCCC11" w14:textId="77777777" w:rsidR="00C57E99" w:rsidRPr="008B6621" w:rsidRDefault="00C57E99" w:rsidP="00E94440">
            <w:pPr>
              <w:pStyle w:val="StructureTableListSkipped"/>
            </w:pPr>
          </w:p>
        </w:tc>
        <w:tc>
          <w:tcPr>
            <w:tcW w:w="2268" w:type="dxa"/>
          </w:tcPr>
          <w:p w14:paraId="0B2D8790" w14:textId="77777777" w:rsidR="00C57E99" w:rsidRPr="008B6621" w:rsidRDefault="00C57E99" w:rsidP="00E94440">
            <w:pPr>
              <w:pStyle w:val="StructureTableListSkipped"/>
            </w:pPr>
          </w:p>
        </w:tc>
        <w:tc>
          <w:tcPr>
            <w:tcW w:w="425" w:type="dxa"/>
          </w:tcPr>
          <w:p w14:paraId="6CB65B8D" w14:textId="77777777" w:rsidR="00C57E99" w:rsidRPr="008B6621" w:rsidRDefault="00C57E99" w:rsidP="00E94440">
            <w:pPr>
              <w:pStyle w:val="StructureTableListSkipped"/>
            </w:pPr>
            <w:r>
              <w:t>skip</w:t>
            </w:r>
          </w:p>
        </w:tc>
        <w:tc>
          <w:tcPr>
            <w:tcW w:w="3686" w:type="dxa"/>
          </w:tcPr>
          <w:p w14:paraId="2AE331ED" w14:textId="77777777" w:rsidR="00C57E99" w:rsidRPr="008B6621" w:rsidRDefault="00C57E99" w:rsidP="00E94440">
            <w:pPr>
              <w:pStyle w:val="StructureTableListSkipped"/>
            </w:pPr>
            <w:r w:rsidRPr="008B6621">
              <w:t>---</w:t>
            </w:r>
          </w:p>
        </w:tc>
      </w:tr>
      <w:tr w:rsidR="00C57E99" w:rsidRPr="008B6621" w14:paraId="7E530BF6" w14:textId="77777777" w:rsidTr="00E94440">
        <w:trPr>
          <w:trHeight w:val="170"/>
        </w:trPr>
        <w:tc>
          <w:tcPr>
            <w:tcW w:w="2268" w:type="dxa"/>
          </w:tcPr>
          <w:p w14:paraId="1CCC3124" w14:textId="77777777" w:rsidR="00C57E99" w:rsidRPr="008B6621" w:rsidRDefault="00C57E99" w:rsidP="00E94440">
            <w:pPr>
              <w:pStyle w:val="StructureTableList"/>
              <w:rPr>
                <w:highlight w:val="green"/>
              </w:rPr>
            </w:pPr>
            <w:r w:rsidRPr="008B6621">
              <w:rPr>
                <w:highlight w:val="green"/>
              </w:rPr>
              <w:t>|Háj</w:t>
            </w:r>
            <w:r w:rsidRPr="00EA4480">
              <w:rPr>
                <w:highlight w:val="darkYellow"/>
              </w:rPr>
              <w:t>i</w:t>
            </w:r>
            <w:r w:rsidRPr="008B6621">
              <w:rPr>
                <w:highlight w:val="green"/>
              </w:rPr>
              <w:t xml:space="preserve"> </w:t>
            </w:r>
            <w:r w:rsidRPr="00EA4480">
              <w:rPr>
                <w:highlight w:val="green"/>
              </w:rPr>
              <w:t>ʿAlíy-i-</w:t>
            </w:r>
            <w:r w:rsidRPr="008B6621">
              <w:rPr>
                <w:highlight w:val="green"/>
              </w:rPr>
              <w:t>L</w:t>
            </w:r>
            <w:r w:rsidRPr="00EA4480">
              <w:rPr>
                <w:highlight w:val="darkYellow"/>
              </w:rPr>
              <w:t>a</w:t>
            </w:r>
            <w:r w:rsidRPr="008B6621">
              <w:rPr>
                <w:highlight w:val="green"/>
              </w:rPr>
              <w:t>s-Fur</w:t>
            </w:r>
            <w:r w:rsidRPr="00EA4480">
              <w:rPr>
                <w:highlight w:val="darkYellow"/>
              </w:rPr>
              <w:t>u</w:t>
            </w:r>
            <w:r w:rsidRPr="008B6621">
              <w:rPr>
                <w:highlight w:val="green"/>
              </w:rPr>
              <w:t>|</w:t>
            </w:r>
          </w:p>
        </w:tc>
        <w:tc>
          <w:tcPr>
            <w:tcW w:w="425" w:type="dxa"/>
          </w:tcPr>
          <w:p w14:paraId="608603AC" w14:textId="77777777" w:rsidR="00C57E99" w:rsidRPr="008B6621" w:rsidRDefault="00C57E99" w:rsidP="00E94440">
            <w:pPr>
              <w:pStyle w:val="StructureTableList"/>
            </w:pPr>
            <w:r w:rsidRPr="008B6621">
              <w:t>1</w:t>
            </w:r>
          </w:p>
        </w:tc>
        <w:tc>
          <w:tcPr>
            <w:tcW w:w="2268" w:type="dxa"/>
          </w:tcPr>
          <w:p w14:paraId="1047D646" w14:textId="77777777" w:rsidR="00C57E99" w:rsidRPr="008B6621" w:rsidRDefault="008F66DD" w:rsidP="00116523">
            <w:pPr>
              <w:pStyle w:val="StructureTableList"/>
            </w:pPr>
            <w:r w:rsidRPr="008F66DD">
              <w:t>Ḥájí ʿAlíy-i-Lás-Furú</w:t>
            </w:r>
            <w:r w:rsidR="00116523">
              <w:t></w:t>
            </w:r>
          </w:p>
        </w:tc>
        <w:tc>
          <w:tcPr>
            <w:tcW w:w="425" w:type="dxa"/>
          </w:tcPr>
          <w:p w14:paraId="2EF3E76A" w14:textId="77777777" w:rsidR="00C57E99" w:rsidRPr="00DC48B7" w:rsidRDefault="00C57E99" w:rsidP="00E94440">
            <w:pPr>
              <w:pStyle w:val="StructureTableList"/>
              <w:rPr>
                <w:highlight w:val="blue"/>
              </w:rPr>
            </w:pPr>
          </w:p>
        </w:tc>
        <w:tc>
          <w:tcPr>
            <w:tcW w:w="3686" w:type="dxa"/>
          </w:tcPr>
          <w:p w14:paraId="5E0198E2" w14:textId="77777777" w:rsidR="00C57E99" w:rsidRPr="008B6621" w:rsidRDefault="00C57E99" w:rsidP="00116523">
            <w:pPr>
              <w:pStyle w:val="StructureTableList"/>
            </w:pPr>
            <w:r>
              <w:t xml:space="preserve"> *L *L</w:t>
            </w:r>
            <w:r w:rsidR="008F66DD">
              <w:t xml:space="preserve"> (Bahman: ›</w:t>
            </w:r>
            <w:r w:rsidR="008F66DD" w:rsidRPr="008F66DD">
              <w:t>Ḥájí ʿAlíy-i-Lás-Furú</w:t>
            </w:r>
            <w:r w:rsidR="00116523">
              <w:t></w:t>
            </w:r>
            <w:r w:rsidR="008F66DD">
              <w:t>‹)</w:t>
            </w:r>
          </w:p>
        </w:tc>
      </w:tr>
      <w:tr w:rsidR="00C57E99" w:rsidRPr="008B6621" w14:paraId="6968E06B" w14:textId="77777777" w:rsidTr="00E94440">
        <w:trPr>
          <w:trHeight w:val="170"/>
        </w:trPr>
        <w:tc>
          <w:tcPr>
            <w:tcW w:w="2268" w:type="dxa"/>
          </w:tcPr>
          <w:p w14:paraId="52FED1DB" w14:textId="77777777" w:rsidR="00C57E99" w:rsidRPr="008B6621" w:rsidRDefault="00C57E99" w:rsidP="00E94440">
            <w:pPr>
              <w:pStyle w:val="StructureTableList"/>
              <w:rPr>
                <w:highlight w:val="green"/>
              </w:rPr>
            </w:pPr>
            <w:r w:rsidRPr="008B6621">
              <w:rPr>
                <w:highlight w:val="green"/>
              </w:rPr>
              <w:t xml:space="preserve">|Ḥájí </w:t>
            </w:r>
            <w:r w:rsidRPr="00EA4480">
              <w:rPr>
                <w:highlight w:val="green"/>
              </w:rPr>
              <w:t>ʿAlíy-i-</w:t>
            </w:r>
            <w:r w:rsidRPr="008B6621">
              <w:rPr>
                <w:highlight w:val="green"/>
              </w:rPr>
              <w:t>L</w:t>
            </w:r>
            <w:r w:rsidRPr="00EA4480">
              <w:rPr>
                <w:highlight w:val="darkYellow"/>
              </w:rPr>
              <w:t>á</w:t>
            </w:r>
            <w:r w:rsidRPr="008B6621">
              <w:rPr>
                <w:highlight w:val="green"/>
              </w:rPr>
              <w:t>s-Fur</w:t>
            </w:r>
            <w:r w:rsidRPr="00EA4480">
              <w:rPr>
                <w:highlight w:val="darkYellow"/>
              </w:rPr>
              <w:t>ú</w:t>
            </w:r>
            <w:r w:rsidRPr="008B6621">
              <w:rPr>
                <w:highlight w:val="green"/>
              </w:rPr>
              <w:t>|</w:t>
            </w:r>
          </w:p>
        </w:tc>
        <w:tc>
          <w:tcPr>
            <w:tcW w:w="425" w:type="dxa"/>
          </w:tcPr>
          <w:p w14:paraId="14C59135" w14:textId="77777777" w:rsidR="00C57E99" w:rsidRPr="008B6621" w:rsidRDefault="00C57E99" w:rsidP="00E94440">
            <w:pPr>
              <w:pStyle w:val="StructureTableList"/>
            </w:pPr>
            <w:r w:rsidRPr="008B6621">
              <w:t>1</w:t>
            </w:r>
          </w:p>
        </w:tc>
        <w:tc>
          <w:tcPr>
            <w:tcW w:w="2268" w:type="dxa"/>
          </w:tcPr>
          <w:p w14:paraId="7A605F23" w14:textId="77777777" w:rsidR="00C57E99" w:rsidRPr="008B6621" w:rsidRDefault="00C57E99" w:rsidP="00116523">
            <w:pPr>
              <w:pStyle w:val="StructureTableList"/>
            </w:pPr>
          </w:p>
        </w:tc>
        <w:tc>
          <w:tcPr>
            <w:tcW w:w="425" w:type="dxa"/>
          </w:tcPr>
          <w:p w14:paraId="5E2ECD74" w14:textId="77777777" w:rsidR="00C57E99" w:rsidRPr="00DC48B7" w:rsidRDefault="00C57E99" w:rsidP="00E94440">
            <w:pPr>
              <w:pStyle w:val="StructureTableList"/>
              <w:rPr>
                <w:highlight w:val="yellow"/>
              </w:rPr>
            </w:pPr>
          </w:p>
        </w:tc>
        <w:tc>
          <w:tcPr>
            <w:tcW w:w="3686" w:type="dxa"/>
          </w:tcPr>
          <w:p w14:paraId="448CD234" w14:textId="77777777" w:rsidR="00C57E99" w:rsidRPr="008B6621" w:rsidRDefault="00C57E99" w:rsidP="00CD0E21">
            <w:pPr>
              <w:pStyle w:val="StructureTableList"/>
            </w:pPr>
            <w:r>
              <w:t xml:space="preserve"> *L *L</w:t>
            </w:r>
            <w:r w:rsidR="00CD0E21">
              <w:t xml:space="preserve"> *l</w:t>
            </w:r>
          </w:p>
        </w:tc>
      </w:tr>
      <w:tr w:rsidR="00C57E99" w:rsidRPr="008B6621" w14:paraId="76544B26" w14:textId="77777777" w:rsidTr="00E94440">
        <w:trPr>
          <w:trHeight w:val="170"/>
        </w:trPr>
        <w:tc>
          <w:tcPr>
            <w:tcW w:w="2268" w:type="dxa"/>
          </w:tcPr>
          <w:p w14:paraId="7776464E" w14:textId="77777777" w:rsidR="00C57E99" w:rsidRPr="007A5498" w:rsidRDefault="00C57E99" w:rsidP="00E94440">
            <w:pPr>
              <w:pStyle w:val="StructureTableListSkipped"/>
              <w:rPr>
                <w:highlight w:val="white"/>
              </w:rPr>
            </w:pPr>
            <w:r w:rsidRPr="007A5498">
              <w:rPr>
                <w:highlight w:val="white"/>
              </w:rPr>
              <w:t>|Haji Aliy-i-Yazdi|</w:t>
            </w:r>
          </w:p>
        </w:tc>
        <w:tc>
          <w:tcPr>
            <w:tcW w:w="425" w:type="dxa"/>
          </w:tcPr>
          <w:p w14:paraId="0F740B96" w14:textId="77777777" w:rsidR="00C57E99" w:rsidRPr="008B6621" w:rsidRDefault="00C57E99" w:rsidP="00E94440">
            <w:pPr>
              <w:pStyle w:val="StructureTableListSkipped"/>
            </w:pPr>
          </w:p>
        </w:tc>
        <w:tc>
          <w:tcPr>
            <w:tcW w:w="2268" w:type="dxa"/>
          </w:tcPr>
          <w:p w14:paraId="71ED26AC" w14:textId="77777777" w:rsidR="00C57E99" w:rsidRPr="008B6621" w:rsidRDefault="00C57E99" w:rsidP="00E94440">
            <w:pPr>
              <w:pStyle w:val="StructureTableListSkipped"/>
            </w:pPr>
            <w:r w:rsidRPr="008B6621">
              <w:t>Ḥájí ʿAlíy-i-Yazdí</w:t>
            </w:r>
          </w:p>
        </w:tc>
        <w:tc>
          <w:tcPr>
            <w:tcW w:w="425" w:type="dxa"/>
          </w:tcPr>
          <w:p w14:paraId="31F182A1" w14:textId="77777777" w:rsidR="00C57E99" w:rsidRPr="008B6621" w:rsidRDefault="00C57E99" w:rsidP="00E94440">
            <w:pPr>
              <w:pStyle w:val="StructureTableListSkipped"/>
            </w:pPr>
            <w:r>
              <w:t>skip</w:t>
            </w:r>
          </w:p>
        </w:tc>
        <w:tc>
          <w:tcPr>
            <w:tcW w:w="3686" w:type="dxa"/>
          </w:tcPr>
          <w:p w14:paraId="192D34EE" w14:textId="77777777" w:rsidR="00C57E99" w:rsidRPr="008B6621" w:rsidRDefault="00C57E99" w:rsidP="00E94440">
            <w:pPr>
              <w:pStyle w:val="StructureTableListSkipped"/>
            </w:pPr>
            <w:r w:rsidRPr="008B6621">
              <w:t>--- *L  *L / 1 occurances corrected, 0 left unchanged. *L *L  *L *L *L *L / 1 occurances corrected, 0 left unchanged.</w:t>
            </w:r>
          </w:p>
        </w:tc>
      </w:tr>
      <w:tr w:rsidR="00C57E99" w:rsidRPr="008B6621" w14:paraId="5AE9A333" w14:textId="77777777" w:rsidTr="00E94440">
        <w:trPr>
          <w:trHeight w:val="170"/>
        </w:trPr>
        <w:tc>
          <w:tcPr>
            <w:tcW w:w="2268" w:type="dxa"/>
          </w:tcPr>
          <w:p w14:paraId="1AD3F5F4"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ʿAlíy-i-Yazdí</w:t>
            </w:r>
            <w:r w:rsidRPr="008B6621">
              <w:rPr>
                <w:highlight w:val="green"/>
              </w:rPr>
              <w:t>|</w:t>
            </w:r>
          </w:p>
        </w:tc>
        <w:tc>
          <w:tcPr>
            <w:tcW w:w="425" w:type="dxa"/>
          </w:tcPr>
          <w:p w14:paraId="508F62F0" w14:textId="77777777" w:rsidR="00C57E99" w:rsidRPr="008B6621" w:rsidRDefault="00C57E99" w:rsidP="00E94440">
            <w:pPr>
              <w:pStyle w:val="StructureTableList"/>
            </w:pPr>
            <w:r w:rsidRPr="008B6621">
              <w:t>2</w:t>
            </w:r>
          </w:p>
        </w:tc>
        <w:tc>
          <w:tcPr>
            <w:tcW w:w="2268" w:type="dxa"/>
          </w:tcPr>
          <w:p w14:paraId="27D36E1A" w14:textId="77777777" w:rsidR="00C57E99" w:rsidRPr="008B6621" w:rsidRDefault="00C57E99" w:rsidP="00E94440">
            <w:pPr>
              <w:pStyle w:val="StructureTableList"/>
            </w:pPr>
          </w:p>
        </w:tc>
        <w:tc>
          <w:tcPr>
            <w:tcW w:w="425" w:type="dxa"/>
          </w:tcPr>
          <w:p w14:paraId="753397E9"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757B5E3" w14:textId="77777777" w:rsidR="00C57E99" w:rsidRPr="008B6621" w:rsidRDefault="00C57E99" w:rsidP="00E94440">
            <w:pPr>
              <w:pStyle w:val="StructureTableList"/>
            </w:pPr>
            <w:r w:rsidRPr="008B6621">
              <w:t xml:space="preserve"> *L</w:t>
            </w:r>
            <w:r w:rsidR="00FE3199">
              <w:t xml:space="preserve"> *L</w:t>
            </w:r>
          </w:p>
        </w:tc>
      </w:tr>
      <w:tr w:rsidR="00C57E99" w:rsidRPr="008B6621" w14:paraId="49CFFEE5" w14:textId="77777777" w:rsidTr="00E94440">
        <w:trPr>
          <w:trHeight w:val="170"/>
        </w:trPr>
        <w:tc>
          <w:tcPr>
            <w:tcW w:w="2268" w:type="dxa"/>
          </w:tcPr>
          <w:p w14:paraId="5026BE48" w14:textId="77777777" w:rsidR="00C57E99" w:rsidRPr="008B6621" w:rsidRDefault="00C57E99" w:rsidP="00E94440">
            <w:pPr>
              <w:pStyle w:val="StructureTableList"/>
              <w:rPr>
                <w:highlight w:val="green"/>
              </w:rPr>
            </w:pPr>
            <w:r w:rsidRPr="008B6621">
              <w:rPr>
                <w:highlight w:val="green"/>
              </w:rPr>
              <w:t>|</w:t>
            </w:r>
            <w:r w:rsidRPr="00EA4480">
              <w:rPr>
                <w:highlight w:val="yellow"/>
              </w:rPr>
              <w:t>Ḥájí Amín</w:t>
            </w:r>
            <w:r w:rsidRPr="008B6621">
              <w:rPr>
                <w:highlight w:val="green"/>
              </w:rPr>
              <w:t>|</w:t>
            </w:r>
          </w:p>
        </w:tc>
        <w:tc>
          <w:tcPr>
            <w:tcW w:w="425" w:type="dxa"/>
          </w:tcPr>
          <w:p w14:paraId="795EB96D" w14:textId="77777777" w:rsidR="00C57E99" w:rsidRPr="008B6621" w:rsidRDefault="00C57E99" w:rsidP="00E94440">
            <w:pPr>
              <w:pStyle w:val="StructureTableList"/>
            </w:pPr>
            <w:r w:rsidRPr="008B6621">
              <w:t>1</w:t>
            </w:r>
          </w:p>
        </w:tc>
        <w:tc>
          <w:tcPr>
            <w:tcW w:w="2268" w:type="dxa"/>
          </w:tcPr>
          <w:p w14:paraId="41FC92AB" w14:textId="77777777" w:rsidR="00C57E99" w:rsidRPr="008B6621" w:rsidRDefault="00C57E99" w:rsidP="00E94440">
            <w:pPr>
              <w:pStyle w:val="StructureTableList"/>
            </w:pPr>
          </w:p>
        </w:tc>
        <w:tc>
          <w:tcPr>
            <w:tcW w:w="425" w:type="dxa"/>
          </w:tcPr>
          <w:p w14:paraId="11937E92"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626B4F59" w14:textId="77777777" w:rsidR="00C57E99" w:rsidRPr="008B6621" w:rsidRDefault="00C57E99" w:rsidP="00E94440">
            <w:pPr>
              <w:pStyle w:val="StructureTableList"/>
            </w:pPr>
            <w:r w:rsidRPr="008B6621">
              <w:t>---</w:t>
            </w:r>
            <w:r>
              <w:t xml:space="preserve"> *L *l *L</w:t>
            </w:r>
            <w:r w:rsidR="00B327BC">
              <w:t xml:space="preserve"> *L</w:t>
            </w:r>
          </w:p>
        </w:tc>
      </w:tr>
      <w:tr w:rsidR="00C57E99" w:rsidRPr="008B6621" w14:paraId="45B597DC" w14:textId="77777777" w:rsidTr="00E94440">
        <w:trPr>
          <w:trHeight w:val="170"/>
        </w:trPr>
        <w:tc>
          <w:tcPr>
            <w:tcW w:w="2268" w:type="dxa"/>
          </w:tcPr>
          <w:p w14:paraId="4B7270CE"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Ḥájí Ḥasan</w:t>
            </w:r>
            <w:r w:rsidRPr="008B6621">
              <w:rPr>
                <w:highlight w:val="green"/>
              </w:rPr>
              <w:t>|</w:t>
            </w:r>
          </w:p>
        </w:tc>
        <w:tc>
          <w:tcPr>
            <w:tcW w:w="425" w:type="dxa"/>
          </w:tcPr>
          <w:p w14:paraId="005E71F8" w14:textId="77777777" w:rsidR="00C57E99" w:rsidRPr="008B6621" w:rsidRDefault="00C57E99" w:rsidP="00E94440">
            <w:pPr>
              <w:pStyle w:val="StructureTableList"/>
            </w:pPr>
            <w:r w:rsidRPr="008B6621">
              <w:t>2</w:t>
            </w:r>
          </w:p>
        </w:tc>
        <w:tc>
          <w:tcPr>
            <w:tcW w:w="2268" w:type="dxa"/>
          </w:tcPr>
          <w:p w14:paraId="4246F67C" w14:textId="77777777" w:rsidR="00C57E99" w:rsidRPr="008B6621" w:rsidRDefault="00C57E99" w:rsidP="00E94440">
            <w:pPr>
              <w:pStyle w:val="StructureTableList"/>
            </w:pPr>
          </w:p>
        </w:tc>
        <w:tc>
          <w:tcPr>
            <w:tcW w:w="425" w:type="dxa"/>
          </w:tcPr>
          <w:p w14:paraId="376AC027" w14:textId="77777777" w:rsidR="00C57E99" w:rsidRPr="00DC48B7" w:rsidRDefault="00C57E99" w:rsidP="00E94440">
            <w:pPr>
              <w:pStyle w:val="StructureTableList"/>
              <w:rPr>
                <w:highlight w:val="yellow"/>
              </w:rPr>
            </w:pPr>
            <w:r w:rsidRPr="00DC48B7">
              <w:rPr>
                <w:highlight w:val="yellow"/>
              </w:rPr>
              <w:t>•ok</w:t>
            </w:r>
          </w:p>
        </w:tc>
        <w:tc>
          <w:tcPr>
            <w:tcW w:w="3686" w:type="dxa"/>
          </w:tcPr>
          <w:p w14:paraId="155A5683" w14:textId="77777777" w:rsidR="00C57E99" w:rsidRPr="008B6621" w:rsidRDefault="00C57E99" w:rsidP="00E94440">
            <w:pPr>
              <w:pStyle w:val="StructureTableList"/>
            </w:pPr>
            <w:r w:rsidRPr="008B6621">
              <w:t>unprecedented match</w:t>
            </w:r>
          </w:p>
        </w:tc>
      </w:tr>
      <w:tr w:rsidR="00C57E99" w:rsidRPr="008B6621" w14:paraId="3B113ECB" w14:textId="77777777" w:rsidTr="00E94440">
        <w:trPr>
          <w:trHeight w:val="170"/>
        </w:trPr>
        <w:tc>
          <w:tcPr>
            <w:tcW w:w="2268" w:type="dxa"/>
          </w:tcPr>
          <w:p w14:paraId="628FBC92" w14:textId="77777777" w:rsidR="00C57E99" w:rsidRPr="007A5498" w:rsidRDefault="00C57E99" w:rsidP="00E94440">
            <w:pPr>
              <w:pStyle w:val="StructureTableListSkipped"/>
              <w:rPr>
                <w:highlight w:val="white"/>
              </w:rPr>
            </w:pPr>
            <w:r w:rsidRPr="007A5498">
              <w:rPr>
                <w:highlight w:val="white"/>
              </w:rPr>
              <w:t>|Haji Hisan|</w:t>
            </w:r>
          </w:p>
        </w:tc>
        <w:tc>
          <w:tcPr>
            <w:tcW w:w="425" w:type="dxa"/>
          </w:tcPr>
          <w:p w14:paraId="3F420B39" w14:textId="77777777" w:rsidR="00C57E99" w:rsidRPr="008B6621" w:rsidRDefault="00C57E99" w:rsidP="00E94440">
            <w:pPr>
              <w:pStyle w:val="StructureTableListSkipped"/>
            </w:pPr>
          </w:p>
        </w:tc>
        <w:tc>
          <w:tcPr>
            <w:tcW w:w="2268" w:type="dxa"/>
          </w:tcPr>
          <w:p w14:paraId="63B56FE8" w14:textId="77777777" w:rsidR="00C57E99" w:rsidRPr="008B6621" w:rsidRDefault="00C57E99" w:rsidP="00E94440">
            <w:pPr>
              <w:pStyle w:val="StructureTableListSkipped"/>
            </w:pPr>
            <w:r w:rsidRPr="008B6621">
              <w:t>Ḥájí Ḥasan</w:t>
            </w:r>
          </w:p>
        </w:tc>
        <w:tc>
          <w:tcPr>
            <w:tcW w:w="425" w:type="dxa"/>
          </w:tcPr>
          <w:p w14:paraId="42930E31" w14:textId="77777777" w:rsidR="00C57E99" w:rsidRPr="008B6621" w:rsidRDefault="00C57E99" w:rsidP="00E94440">
            <w:pPr>
              <w:pStyle w:val="StructureTableListSkipped"/>
            </w:pPr>
            <w:r>
              <w:t>skip</w:t>
            </w:r>
          </w:p>
        </w:tc>
        <w:tc>
          <w:tcPr>
            <w:tcW w:w="3686" w:type="dxa"/>
          </w:tcPr>
          <w:p w14:paraId="1E9451C2" w14:textId="77777777" w:rsidR="00C57E99" w:rsidRPr="008B6621" w:rsidRDefault="00C57E99" w:rsidP="00E94440">
            <w:pPr>
              <w:pStyle w:val="StructureTableListSkipped"/>
            </w:pPr>
            <w:r w:rsidRPr="008B6621">
              <w:t>--- *L / All 1 occurances corrected.</w:t>
            </w:r>
          </w:p>
        </w:tc>
      </w:tr>
      <w:tr w:rsidR="00C57E99" w:rsidRPr="008B6621" w14:paraId="4979DA7A" w14:textId="77777777" w:rsidTr="00E94440">
        <w:trPr>
          <w:trHeight w:val="170"/>
        </w:trPr>
        <w:tc>
          <w:tcPr>
            <w:tcW w:w="2268" w:type="dxa"/>
          </w:tcPr>
          <w:p w14:paraId="1FA2B7E2"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Abu’l-Qásim</w:t>
            </w:r>
            <w:r w:rsidRPr="008B6621">
              <w:rPr>
                <w:highlight w:val="green"/>
              </w:rPr>
              <w:t>|</w:t>
            </w:r>
          </w:p>
        </w:tc>
        <w:tc>
          <w:tcPr>
            <w:tcW w:w="425" w:type="dxa"/>
          </w:tcPr>
          <w:p w14:paraId="40750D2D" w14:textId="77777777" w:rsidR="00C57E99" w:rsidRPr="008B6621" w:rsidRDefault="00C57E99" w:rsidP="00E94440">
            <w:pPr>
              <w:pStyle w:val="StructureTableList"/>
            </w:pPr>
            <w:r w:rsidRPr="008B6621">
              <w:t>2</w:t>
            </w:r>
          </w:p>
        </w:tc>
        <w:tc>
          <w:tcPr>
            <w:tcW w:w="2268" w:type="dxa"/>
          </w:tcPr>
          <w:p w14:paraId="65875A67" w14:textId="77777777" w:rsidR="00C57E99" w:rsidRPr="008B6621" w:rsidRDefault="00C57E99" w:rsidP="00E94440">
            <w:pPr>
              <w:pStyle w:val="StructureTableList"/>
            </w:pPr>
          </w:p>
        </w:tc>
        <w:tc>
          <w:tcPr>
            <w:tcW w:w="425" w:type="dxa"/>
          </w:tcPr>
          <w:p w14:paraId="14A40035" w14:textId="77777777" w:rsidR="00C57E99" w:rsidRPr="00DC48B7" w:rsidRDefault="00C57E99" w:rsidP="00E94440">
            <w:pPr>
              <w:pStyle w:val="StructureTableList"/>
              <w:rPr>
                <w:highlight w:val="yellow"/>
              </w:rPr>
            </w:pPr>
            <w:r w:rsidRPr="00DC48B7">
              <w:rPr>
                <w:highlight w:val="yellow"/>
              </w:rPr>
              <w:t>•ok</w:t>
            </w:r>
          </w:p>
        </w:tc>
        <w:tc>
          <w:tcPr>
            <w:tcW w:w="3686" w:type="dxa"/>
          </w:tcPr>
          <w:p w14:paraId="72A89C1C" w14:textId="77777777" w:rsidR="00C57E99" w:rsidRPr="008B6621" w:rsidRDefault="00C57E99" w:rsidP="00E94440">
            <w:pPr>
              <w:pStyle w:val="StructureTableList"/>
            </w:pPr>
            <w:r w:rsidRPr="008B6621">
              <w:t>--- *L</w:t>
            </w:r>
          </w:p>
        </w:tc>
      </w:tr>
      <w:tr w:rsidR="00C57E99" w:rsidRPr="008B6621" w14:paraId="2D76FA7F" w14:textId="77777777" w:rsidTr="00E94440">
        <w:trPr>
          <w:trHeight w:val="170"/>
        </w:trPr>
        <w:tc>
          <w:tcPr>
            <w:tcW w:w="2268" w:type="dxa"/>
          </w:tcPr>
          <w:p w14:paraId="62BF6158"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Aḥmad</w:t>
            </w:r>
            <w:r w:rsidRPr="008B6621">
              <w:rPr>
                <w:highlight w:val="green"/>
              </w:rPr>
              <w:t>|</w:t>
            </w:r>
          </w:p>
        </w:tc>
        <w:tc>
          <w:tcPr>
            <w:tcW w:w="425" w:type="dxa"/>
          </w:tcPr>
          <w:p w14:paraId="630663CE" w14:textId="77777777" w:rsidR="00C57E99" w:rsidRPr="008B6621" w:rsidRDefault="00C57E99" w:rsidP="00E94440">
            <w:pPr>
              <w:pStyle w:val="StructureTableList"/>
            </w:pPr>
            <w:r w:rsidRPr="008B6621">
              <w:t>5</w:t>
            </w:r>
          </w:p>
        </w:tc>
        <w:tc>
          <w:tcPr>
            <w:tcW w:w="2268" w:type="dxa"/>
          </w:tcPr>
          <w:p w14:paraId="072FB2D3" w14:textId="77777777" w:rsidR="00C57E99" w:rsidRPr="008B6621" w:rsidRDefault="00C57E99" w:rsidP="00E94440">
            <w:pPr>
              <w:pStyle w:val="StructureTableList"/>
            </w:pPr>
          </w:p>
        </w:tc>
        <w:tc>
          <w:tcPr>
            <w:tcW w:w="425" w:type="dxa"/>
          </w:tcPr>
          <w:p w14:paraId="4BEC0C16"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998941D" w14:textId="77777777" w:rsidR="00C57E99" w:rsidRPr="008B6621" w:rsidRDefault="00C57E99" w:rsidP="00E94440">
            <w:pPr>
              <w:pStyle w:val="StructureTableList"/>
            </w:pPr>
            <w:r w:rsidRPr="008B6621">
              <w:t>unprecedented match</w:t>
            </w:r>
          </w:p>
        </w:tc>
      </w:tr>
      <w:tr w:rsidR="00C57E99" w:rsidRPr="008B6621" w14:paraId="35FA1FDC" w14:textId="77777777" w:rsidTr="00E94440">
        <w:trPr>
          <w:trHeight w:val="170"/>
        </w:trPr>
        <w:tc>
          <w:tcPr>
            <w:tcW w:w="2268" w:type="dxa"/>
          </w:tcPr>
          <w:p w14:paraId="4874AB6F"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Aḥmad’s</w:t>
            </w:r>
            <w:r w:rsidRPr="008B6621">
              <w:rPr>
                <w:highlight w:val="green"/>
              </w:rPr>
              <w:t>|</w:t>
            </w:r>
          </w:p>
        </w:tc>
        <w:tc>
          <w:tcPr>
            <w:tcW w:w="425" w:type="dxa"/>
          </w:tcPr>
          <w:p w14:paraId="3EE19E3C" w14:textId="77777777" w:rsidR="00C57E99" w:rsidRPr="008B6621" w:rsidRDefault="00C57E99" w:rsidP="00E94440">
            <w:pPr>
              <w:pStyle w:val="StructureTableList"/>
            </w:pPr>
            <w:r w:rsidRPr="008B6621">
              <w:t>1</w:t>
            </w:r>
          </w:p>
        </w:tc>
        <w:tc>
          <w:tcPr>
            <w:tcW w:w="2268" w:type="dxa"/>
          </w:tcPr>
          <w:p w14:paraId="708046A0" w14:textId="77777777" w:rsidR="00C57E99" w:rsidRPr="008B6621" w:rsidRDefault="00C57E99" w:rsidP="00E94440">
            <w:pPr>
              <w:pStyle w:val="StructureTableList"/>
            </w:pPr>
          </w:p>
        </w:tc>
        <w:tc>
          <w:tcPr>
            <w:tcW w:w="425" w:type="dxa"/>
          </w:tcPr>
          <w:p w14:paraId="0422585F" w14:textId="77777777" w:rsidR="00C57E99" w:rsidRPr="00DC48B7" w:rsidRDefault="00C57E99" w:rsidP="00E94440">
            <w:pPr>
              <w:pStyle w:val="StructureTableList"/>
              <w:rPr>
                <w:highlight w:val="yellow"/>
              </w:rPr>
            </w:pPr>
            <w:r w:rsidRPr="00DC48B7">
              <w:rPr>
                <w:highlight w:val="yellow"/>
              </w:rPr>
              <w:t>•ok en</w:t>
            </w:r>
          </w:p>
        </w:tc>
        <w:tc>
          <w:tcPr>
            <w:tcW w:w="3686" w:type="dxa"/>
          </w:tcPr>
          <w:p w14:paraId="34A4EBE2" w14:textId="77777777" w:rsidR="00C57E99" w:rsidRPr="008B6621" w:rsidRDefault="00C57E99" w:rsidP="00E94440">
            <w:pPr>
              <w:pStyle w:val="StructureTableList"/>
            </w:pPr>
            <w:r w:rsidRPr="008B6621">
              <w:t>---</w:t>
            </w:r>
          </w:p>
        </w:tc>
      </w:tr>
      <w:tr w:rsidR="00C57E99" w:rsidRPr="008B6621" w14:paraId="4003E90E" w14:textId="77777777" w:rsidTr="00E94440">
        <w:trPr>
          <w:trHeight w:val="170"/>
        </w:trPr>
        <w:tc>
          <w:tcPr>
            <w:tcW w:w="2268" w:type="dxa"/>
          </w:tcPr>
          <w:p w14:paraId="57A4FDD5"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Aḥmad-i-Káání</w:t>
            </w:r>
            <w:r w:rsidRPr="008B6621">
              <w:rPr>
                <w:highlight w:val="green"/>
              </w:rPr>
              <w:t>|</w:t>
            </w:r>
          </w:p>
        </w:tc>
        <w:tc>
          <w:tcPr>
            <w:tcW w:w="425" w:type="dxa"/>
          </w:tcPr>
          <w:p w14:paraId="6FAAB615" w14:textId="77777777" w:rsidR="00C57E99" w:rsidRPr="008B6621" w:rsidRDefault="00C57E99" w:rsidP="00E94440">
            <w:pPr>
              <w:pStyle w:val="StructureTableList"/>
            </w:pPr>
            <w:r w:rsidRPr="008B6621">
              <w:t>1</w:t>
            </w:r>
          </w:p>
        </w:tc>
        <w:tc>
          <w:tcPr>
            <w:tcW w:w="2268" w:type="dxa"/>
          </w:tcPr>
          <w:p w14:paraId="03183E71" w14:textId="77777777" w:rsidR="00C57E99" w:rsidRPr="008B6621" w:rsidRDefault="00C57E99" w:rsidP="00E94440">
            <w:pPr>
              <w:pStyle w:val="StructureTableList"/>
            </w:pPr>
          </w:p>
        </w:tc>
        <w:tc>
          <w:tcPr>
            <w:tcW w:w="425" w:type="dxa"/>
          </w:tcPr>
          <w:p w14:paraId="54201D70" w14:textId="77777777" w:rsidR="00C57E99" w:rsidRPr="00DC48B7" w:rsidRDefault="00C57E99" w:rsidP="00E94440">
            <w:pPr>
              <w:pStyle w:val="StructureTableList"/>
              <w:rPr>
                <w:highlight w:val="yellow"/>
              </w:rPr>
            </w:pPr>
            <w:r w:rsidRPr="00DC48B7">
              <w:rPr>
                <w:highlight w:val="yellow"/>
              </w:rPr>
              <w:t>•ok</w:t>
            </w:r>
          </w:p>
        </w:tc>
        <w:tc>
          <w:tcPr>
            <w:tcW w:w="3686" w:type="dxa"/>
          </w:tcPr>
          <w:p w14:paraId="6F1627DB" w14:textId="77777777" w:rsidR="00C57E99" w:rsidRPr="008B6621" w:rsidRDefault="00C57E99" w:rsidP="00E94440">
            <w:pPr>
              <w:pStyle w:val="StructureTableList"/>
            </w:pPr>
            <w:r w:rsidRPr="008B6621">
              <w:t>---</w:t>
            </w:r>
          </w:p>
        </w:tc>
      </w:tr>
      <w:tr w:rsidR="00C57E99" w:rsidRPr="008B6621" w14:paraId="732B5F25" w14:textId="77777777" w:rsidTr="00E94440">
        <w:trPr>
          <w:trHeight w:val="170"/>
        </w:trPr>
        <w:tc>
          <w:tcPr>
            <w:tcW w:w="2268" w:type="dxa"/>
          </w:tcPr>
          <w:p w14:paraId="71109886"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Ḥabíbu’lláh-i-Afnán</w:t>
            </w:r>
            <w:r w:rsidRPr="008B6621">
              <w:rPr>
                <w:highlight w:val="green"/>
              </w:rPr>
              <w:t>|</w:t>
            </w:r>
          </w:p>
        </w:tc>
        <w:tc>
          <w:tcPr>
            <w:tcW w:w="425" w:type="dxa"/>
          </w:tcPr>
          <w:p w14:paraId="24B82FBD" w14:textId="77777777" w:rsidR="00C57E99" w:rsidRPr="008B6621" w:rsidRDefault="00C57E99" w:rsidP="00E94440">
            <w:pPr>
              <w:pStyle w:val="StructureTableList"/>
            </w:pPr>
            <w:r w:rsidRPr="008B6621">
              <w:t>1</w:t>
            </w:r>
          </w:p>
        </w:tc>
        <w:tc>
          <w:tcPr>
            <w:tcW w:w="2268" w:type="dxa"/>
          </w:tcPr>
          <w:p w14:paraId="490C1E3B" w14:textId="77777777" w:rsidR="00C57E99" w:rsidRPr="008B6621" w:rsidRDefault="00C57E99" w:rsidP="00E94440">
            <w:pPr>
              <w:pStyle w:val="StructureTableList"/>
            </w:pPr>
          </w:p>
        </w:tc>
        <w:tc>
          <w:tcPr>
            <w:tcW w:w="425" w:type="dxa"/>
          </w:tcPr>
          <w:p w14:paraId="70F09C97" w14:textId="77777777" w:rsidR="00C57E99" w:rsidRPr="00DC48B7" w:rsidRDefault="00C57E99" w:rsidP="00E94440">
            <w:pPr>
              <w:pStyle w:val="StructureTableList"/>
              <w:rPr>
                <w:highlight w:val="yellow"/>
              </w:rPr>
            </w:pPr>
            <w:r w:rsidRPr="00DC48B7">
              <w:rPr>
                <w:highlight w:val="yellow"/>
              </w:rPr>
              <w:t>•ok</w:t>
            </w:r>
          </w:p>
        </w:tc>
        <w:tc>
          <w:tcPr>
            <w:tcW w:w="3686" w:type="dxa"/>
          </w:tcPr>
          <w:p w14:paraId="59B440EB" w14:textId="77777777" w:rsidR="00C57E99" w:rsidRPr="008B6621" w:rsidRDefault="00C57E99" w:rsidP="00E94440">
            <w:pPr>
              <w:pStyle w:val="StructureTableList"/>
            </w:pPr>
            <w:r w:rsidRPr="008B6621">
              <w:t>---</w:t>
            </w:r>
          </w:p>
        </w:tc>
      </w:tr>
      <w:tr w:rsidR="00C57E99" w:rsidRPr="008B6621" w14:paraId="469DEB8B" w14:textId="77777777" w:rsidTr="00E94440">
        <w:trPr>
          <w:trHeight w:val="170"/>
        </w:trPr>
        <w:tc>
          <w:tcPr>
            <w:tcW w:w="2268" w:type="dxa"/>
          </w:tcPr>
          <w:p w14:paraId="61EDFE3C"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Ḥasan</w:t>
            </w:r>
            <w:r w:rsidRPr="008B6621">
              <w:rPr>
                <w:highlight w:val="green"/>
              </w:rPr>
              <w:t>|</w:t>
            </w:r>
          </w:p>
        </w:tc>
        <w:tc>
          <w:tcPr>
            <w:tcW w:w="425" w:type="dxa"/>
          </w:tcPr>
          <w:p w14:paraId="023F1DF1" w14:textId="77777777" w:rsidR="00C57E99" w:rsidRPr="008B6621" w:rsidRDefault="00C57E99" w:rsidP="00E94440">
            <w:pPr>
              <w:pStyle w:val="StructureTableList"/>
            </w:pPr>
            <w:r w:rsidRPr="008B6621">
              <w:t>1</w:t>
            </w:r>
          </w:p>
        </w:tc>
        <w:tc>
          <w:tcPr>
            <w:tcW w:w="2268" w:type="dxa"/>
          </w:tcPr>
          <w:p w14:paraId="4A6C475E" w14:textId="77777777" w:rsidR="00C57E99" w:rsidRPr="008B6621" w:rsidRDefault="00C57E99" w:rsidP="00E94440">
            <w:pPr>
              <w:pStyle w:val="StructureTableList"/>
            </w:pPr>
          </w:p>
        </w:tc>
        <w:tc>
          <w:tcPr>
            <w:tcW w:w="425" w:type="dxa"/>
          </w:tcPr>
          <w:p w14:paraId="36FAD06C" w14:textId="77777777" w:rsidR="00C57E99" w:rsidRPr="00DC48B7" w:rsidRDefault="00C57E99" w:rsidP="00E94440">
            <w:pPr>
              <w:pStyle w:val="StructureTableList"/>
              <w:rPr>
                <w:highlight w:val="yellow"/>
              </w:rPr>
            </w:pPr>
            <w:r w:rsidRPr="00DC48B7">
              <w:rPr>
                <w:highlight w:val="yellow"/>
              </w:rPr>
              <w:t>•ok</w:t>
            </w:r>
          </w:p>
        </w:tc>
        <w:tc>
          <w:tcPr>
            <w:tcW w:w="3686" w:type="dxa"/>
          </w:tcPr>
          <w:p w14:paraId="4F1A7F99" w14:textId="77777777" w:rsidR="00C57E99" w:rsidRPr="008B6621" w:rsidRDefault="00C57E99" w:rsidP="00E94440">
            <w:pPr>
              <w:pStyle w:val="StructureTableList"/>
            </w:pPr>
            <w:r w:rsidRPr="008B6621">
              <w:t>---</w:t>
            </w:r>
          </w:p>
        </w:tc>
      </w:tr>
      <w:tr w:rsidR="00C57E99" w:rsidRPr="008B6621" w14:paraId="7009EF1B" w14:textId="77777777" w:rsidTr="00E94440">
        <w:trPr>
          <w:trHeight w:val="170"/>
        </w:trPr>
        <w:tc>
          <w:tcPr>
            <w:tcW w:w="2268" w:type="dxa"/>
          </w:tcPr>
          <w:p w14:paraId="336220F8"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Ḥasan-i-urásání</w:t>
            </w:r>
            <w:r w:rsidRPr="008B6621">
              <w:rPr>
                <w:highlight w:val="green"/>
              </w:rPr>
              <w:t>|</w:t>
            </w:r>
          </w:p>
        </w:tc>
        <w:tc>
          <w:tcPr>
            <w:tcW w:w="425" w:type="dxa"/>
          </w:tcPr>
          <w:p w14:paraId="56978C08" w14:textId="77777777" w:rsidR="00C57E99" w:rsidRPr="008B6621" w:rsidRDefault="00C57E99" w:rsidP="00E94440">
            <w:pPr>
              <w:pStyle w:val="StructureTableList"/>
            </w:pPr>
            <w:r w:rsidRPr="008B6621">
              <w:t>1</w:t>
            </w:r>
          </w:p>
        </w:tc>
        <w:tc>
          <w:tcPr>
            <w:tcW w:w="2268" w:type="dxa"/>
          </w:tcPr>
          <w:p w14:paraId="0EE3E2C1" w14:textId="77777777" w:rsidR="00C57E99" w:rsidRPr="008B6621" w:rsidRDefault="00C57E99" w:rsidP="00E94440">
            <w:pPr>
              <w:pStyle w:val="StructureTableList"/>
            </w:pPr>
          </w:p>
        </w:tc>
        <w:tc>
          <w:tcPr>
            <w:tcW w:w="425" w:type="dxa"/>
          </w:tcPr>
          <w:p w14:paraId="577EC367" w14:textId="77777777" w:rsidR="00C57E99" w:rsidRPr="00DC48B7" w:rsidRDefault="00C57E99" w:rsidP="00E94440">
            <w:pPr>
              <w:pStyle w:val="StructureTableList"/>
              <w:rPr>
                <w:highlight w:val="yellow"/>
              </w:rPr>
            </w:pPr>
            <w:r w:rsidRPr="00DC48B7">
              <w:rPr>
                <w:highlight w:val="yellow"/>
              </w:rPr>
              <w:t>•ok</w:t>
            </w:r>
          </w:p>
        </w:tc>
        <w:tc>
          <w:tcPr>
            <w:tcW w:w="3686" w:type="dxa"/>
          </w:tcPr>
          <w:p w14:paraId="351B3696" w14:textId="77777777" w:rsidR="00C57E99" w:rsidRPr="008B6621" w:rsidRDefault="00C57E99" w:rsidP="00E94440">
            <w:pPr>
              <w:pStyle w:val="StructureTableList"/>
            </w:pPr>
            <w:r w:rsidRPr="008B6621">
              <w:t>--- *L</w:t>
            </w:r>
          </w:p>
        </w:tc>
      </w:tr>
      <w:tr w:rsidR="00C57E99" w:rsidRPr="008B6621" w14:paraId="2E013325" w14:textId="77777777" w:rsidTr="00E94440">
        <w:trPr>
          <w:trHeight w:val="170"/>
        </w:trPr>
        <w:tc>
          <w:tcPr>
            <w:tcW w:w="2268" w:type="dxa"/>
          </w:tcPr>
          <w:p w14:paraId="4826DE1D"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Ḥaydar-ʿAlí</w:t>
            </w:r>
            <w:r w:rsidRPr="008B6621">
              <w:rPr>
                <w:highlight w:val="green"/>
              </w:rPr>
              <w:t>|</w:t>
            </w:r>
          </w:p>
        </w:tc>
        <w:tc>
          <w:tcPr>
            <w:tcW w:w="425" w:type="dxa"/>
          </w:tcPr>
          <w:p w14:paraId="1623C964" w14:textId="77777777" w:rsidR="00C57E99" w:rsidRPr="008B6621" w:rsidRDefault="00C57E99" w:rsidP="00E94440">
            <w:pPr>
              <w:pStyle w:val="StructureTableList"/>
            </w:pPr>
            <w:r w:rsidRPr="008B6621">
              <w:t>27</w:t>
            </w:r>
          </w:p>
        </w:tc>
        <w:tc>
          <w:tcPr>
            <w:tcW w:w="2268" w:type="dxa"/>
          </w:tcPr>
          <w:p w14:paraId="75F1C669" w14:textId="77777777" w:rsidR="00C57E99" w:rsidRPr="008B6621" w:rsidRDefault="00C57E99" w:rsidP="00E94440">
            <w:pPr>
              <w:pStyle w:val="StructureTableList"/>
            </w:pPr>
          </w:p>
        </w:tc>
        <w:tc>
          <w:tcPr>
            <w:tcW w:w="425" w:type="dxa"/>
          </w:tcPr>
          <w:p w14:paraId="5755961D" w14:textId="77777777" w:rsidR="00C57E99" w:rsidRPr="00DC48B7" w:rsidRDefault="00C57E99" w:rsidP="00E94440">
            <w:pPr>
              <w:pStyle w:val="StructureTableList"/>
              <w:rPr>
                <w:highlight w:val="yellow"/>
              </w:rPr>
            </w:pPr>
            <w:r w:rsidRPr="00DC48B7">
              <w:rPr>
                <w:highlight w:val="yellow"/>
              </w:rPr>
              <w:t>•ok</w:t>
            </w:r>
          </w:p>
        </w:tc>
        <w:tc>
          <w:tcPr>
            <w:tcW w:w="3686" w:type="dxa"/>
          </w:tcPr>
          <w:p w14:paraId="096CCD00" w14:textId="77777777" w:rsidR="00C57E99" w:rsidRPr="008B6621" w:rsidRDefault="00C57E99" w:rsidP="00E94440">
            <w:pPr>
              <w:pStyle w:val="StructureTableList"/>
            </w:pPr>
            <w:r w:rsidRPr="008B6621">
              <w:t>---</w:t>
            </w:r>
          </w:p>
        </w:tc>
      </w:tr>
      <w:tr w:rsidR="00C57E99" w:rsidRPr="008B6621" w14:paraId="4244EE50" w14:textId="77777777" w:rsidTr="00E94440">
        <w:trPr>
          <w:trHeight w:val="170"/>
        </w:trPr>
        <w:tc>
          <w:tcPr>
            <w:tcW w:w="2268" w:type="dxa"/>
          </w:tcPr>
          <w:p w14:paraId="7F13EA7B"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Ḥaydar-ʿAlí’s</w:t>
            </w:r>
            <w:r w:rsidRPr="008B6621">
              <w:rPr>
                <w:highlight w:val="green"/>
              </w:rPr>
              <w:t>|</w:t>
            </w:r>
          </w:p>
        </w:tc>
        <w:tc>
          <w:tcPr>
            <w:tcW w:w="425" w:type="dxa"/>
          </w:tcPr>
          <w:p w14:paraId="3A175AEF" w14:textId="77777777" w:rsidR="00C57E99" w:rsidRPr="008B6621" w:rsidRDefault="00C57E99" w:rsidP="00E94440">
            <w:pPr>
              <w:pStyle w:val="StructureTableList"/>
            </w:pPr>
            <w:r w:rsidRPr="008B6621">
              <w:t>1</w:t>
            </w:r>
          </w:p>
        </w:tc>
        <w:tc>
          <w:tcPr>
            <w:tcW w:w="2268" w:type="dxa"/>
          </w:tcPr>
          <w:p w14:paraId="2D084C2E" w14:textId="77777777" w:rsidR="00C57E99" w:rsidRPr="008B6621" w:rsidRDefault="00C57E99" w:rsidP="00E94440">
            <w:pPr>
              <w:pStyle w:val="StructureTableList"/>
            </w:pPr>
          </w:p>
        </w:tc>
        <w:tc>
          <w:tcPr>
            <w:tcW w:w="425" w:type="dxa"/>
          </w:tcPr>
          <w:p w14:paraId="325F53E2" w14:textId="77777777" w:rsidR="00C57E99" w:rsidRPr="00DC48B7" w:rsidRDefault="00C57E99" w:rsidP="00E94440">
            <w:pPr>
              <w:pStyle w:val="StructureTableList"/>
              <w:rPr>
                <w:highlight w:val="yellow"/>
              </w:rPr>
            </w:pPr>
            <w:r w:rsidRPr="00DC48B7">
              <w:rPr>
                <w:highlight w:val="yellow"/>
              </w:rPr>
              <w:t>•ok en</w:t>
            </w:r>
          </w:p>
        </w:tc>
        <w:tc>
          <w:tcPr>
            <w:tcW w:w="3686" w:type="dxa"/>
          </w:tcPr>
          <w:p w14:paraId="0E21D068" w14:textId="77777777" w:rsidR="00C57E99" w:rsidRPr="008B6621" w:rsidRDefault="00C57E99" w:rsidP="00E94440">
            <w:pPr>
              <w:pStyle w:val="StructureTableList"/>
            </w:pPr>
            <w:r w:rsidRPr="008B6621">
              <w:t>---</w:t>
            </w:r>
          </w:p>
        </w:tc>
      </w:tr>
      <w:tr w:rsidR="00C57E99" w:rsidRPr="008B6621" w14:paraId="2622CB18" w14:textId="77777777" w:rsidTr="00E94440">
        <w:trPr>
          <w:trHeight w:val="170"/>
        </w:trPr>
        <w:tc>
          <w:tcPr>
            <w:tcW w:w="2268" w:type="dxa"/>
          </w:tcPr>
          <w:p w14:paraId="6977464E"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Muḥammad-Taqí</w:t>
            </w:r>
            <w:r w:rsidRPr="008B6621">
              <w:rPr>
                <w:highlight w:val="green"/>
              </w:rPr>
              <w:t>|</w:t>
            </w:r>
          </w:p>
        </w:tc>
        <w:tc>
          <w:tcPr>
            <w:tcW w:w="425" w:type="dxa"/>
          </w:tcPr>
          <w:p w14:paraId="1FD116F9" w14:textId="77777777" w:rsidR="00C57E99" w:rsidRPr="008B6621" w:rsidRDefault="00C57E99" w:rsidP="00E94440">
            <w:pPr>
              <w:pStyle w:val="StructureTableList"/>
            </w:pPr>
            <w:r w:rsidRPr="008B6621">
              <w:t>2</w:t>
            </w:r>
          </w:p>
        </w:tc>
        <w:tc>
          <w:tcPr>
            <w:tcW w:w="2268" w:type="dxa"/>
          </w:tcPr>
          <w:p w14:paraId="336B12DE" w14:textId="77777777" w:rsidR="00C57E99" w:rsidRPr="008B6621" w:rsidRDefault="00C57E99" w:rsidP="00E94440">
            <w:pPr>
              <w:pStyle w:val="StructureTableList"/>
            </w:pPr>
          </w:p>
        </w:tc>
        <w:tc>
          <w:tcPr>
            <w:tcW w:w="425" w:type="dxa"/>
          </w:tcPr>
          <w:p w14:paraId="2DBFA245" w14:textId="77777777" w:rsidR="00C57E99" w:rsidRPr="00DC48B7" w:rsidRDefault="00C57E99" w:rsidP="00E94440">
            <w:pPr>
              <w:pStyle w:val="StructureTableList"/>
              <w:rPr>
                <w:highlight w:val="yellow"/>
              </w:rPr>
            </w:pPr>
            <w:r w:rsidRPr="00DC48B7">
              <w:rPr>
                <w:highlight w:val="yellow"/>
              </w:rPr>
              <w:t>•ok</w:t>
            </w:r>
          </w:p>
        </w:tc>
        <w:tc>
          <w:tcPr>
            <w:tcW w:w="3686" w:type="dxa"/>
          </w:tcPr>
          <w:p w14:paraId="2BC0FFD1" w14:textId="77777777" w:rsidR="00C57E99" w:rsidRPr="008B6621" w:rsidRDefault="00C57E99" w:rsidP="00E94440">
            <w:pPr>
              <w:pStyle w:val="StructureTableList"/>
            </w:pPr>
            <w:r w:rsidRPr="008B6621">
              <w:t>unprecedented match</w:t>
            </w:r>
          </w:p>
        </w:tc>
      </w:tr>
      <w:tr w:rsidR="00C57E99" w:rsidRPr="008B6621" w14:paraId="285A1BB6" w14:textId="77777777" w:rsidTr="00E94440">
        <w:trPr>
          <w:trHeight w:val="170"/>
        </w:trPr>
        <w:tc>
          <w:tcPr>
            <w:tcW w:w="2268" w:type="dxa"/>
          </w:tcPr>
          <w:p w14:paraId="1FD62D37"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Siyyid Ḥasan</w:t>
            </w:r>
            <w:r w:rsidRPr="008B6621">
              <w:rPr>
                <w:highlight w:val="green"/>
              </w:rPr>
              <w:t>|</w:t>
            </w:r>
          </w:p>
        </w:tc>
        <w:tc>
          <w:tcPr>
            <w:tcW w:w="425" w:type="dxa"/>
          </w:tcPr>
          <w:p w14:paraId="7691541E" w14:textId="77777777" w:rsidR="00C57E99" w:rsidRPr="008B6621" w:rsidRDefault="00C57E99" w:rsidP="00E94440">
            <w:pPr>
              <w:pStyle w:val="StructureTableList"/>
            </w:pPr>
            <w:r w:rsidRPr="008B6621">
              <w:t>2</w:t>
            </w:r>
          </w:p>
        </w:tc>
        <w:tc>
          <w:tcPr>
            <w:tcW w:w="2268" w:type="dxa"/>
          </w:tcPr>
          <w:p w14:paraId="40550B7E" w14:textId="77777777" w:rsidR="00C57E99" w:rsidRPr="008B6621" w:rsidRDefault="00C57E99" w:rsidP="00E94440">
            <w:pPr>
              <w:pStyle w:val="StructureTableList"/>
            </w:pPr>
          </w:p>
        </w:tc>
        <w:tc>
          <w:tcPr>
            <w:tcW w:w="425" w:type="dxa"/>
          </w:tcPr>
          <w:p w14:paraId="19A6BFB6" w14:textId="77777777" w:rsidR="00C57E99" w:rsidRPr="00DC48B7" w:rsidRDefault="00C57E99" w:rsidP="00E94440">
            <w:pPr>
              <w:pStyle w:val="StructureTableList"/>
              <w:rPr>
                <w:highlight w:val="yellow"/>
              </w:rPr>
            </w:pPr>
            <w:r w:rsidRPr="00DC48B7">
              <w:rPr>
                <w:highlight w:val="yellow"/>
              </w:rPr>
              <w:t>•ok</w:t>
            </w:r>
          </w:p>
        </w:tc>
        <w:tc>
          <w:tcPr>
            <w:tcW w:w="3686" w:type="dxa"/>
          </w:tcPr>
          <w:p w14:paraId="2D1561EA" w14:textId="77777777" w:rsidR="00C57E99" w:rsidRPr="008B6621" w:rsidRDefault="00C57E99" w:rsidP="00E94440">
            <w:pPr>
              <w:pStyle w:val="StructureTableList"/>
            </w:pPr>
            <w:r w:rsidRPr="008B6621">
              <w:t>---</w:t>
            </w:r>
          </w:p>
        </w:tc>
      </w:tr>
      <w:tr w:rsidR="00C57E99" w:rsidRPr="008B6621" w14:paraId="199F834A" w14:textId="77777777" w:rsidTr="00E94440">
        <w:trPr>
          <w:trHeight w:val="170"/>
        </w:trPr>
        <w:tc>
          <w:tcPr>
            <w:tcW w:w="2268" w:type="dxa"/>
          </w:tcPr>
          <w:p w14:paraId="23E5D675"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 Siyyid</w:t>
            </w:r>
            <w:r w:rsidRPr="008B6621">
              <w:rPr>
                <w:highlight w:val="green"/>
              </w:rPr>
              <w:t>|</w:t>
            </w:r>
          </w:p>
        </w:tc>
        <w:tc>
          <w:tcPr>
            <w:tcW w:w="425" w:type="dxa"/>
          </w:tcPr>
          <w:p w14:paraId="436108F7" w14:textId="77777777" w:rsidR="00C57E99" w:rsidRPr="008B6621" w:rsidRDefault="00C57E99" w:rsidP="00E94440">
            <w:pPr>
              <w:pStyle w:val="StructureTableList"/>
            </w:pPr>
            <w:r w:rsidRPr="008B6621">
              <w:t>1</w:t>
            </w:r>
          </w:p>
        </w:tc>
        <w:tc>
          <w:tcPr>
            <w:tcW w:w="2268" w:type="dxa"/>
          </w:tcPr>
          <w:p w14:paraId="7CA1C9FD" w14:textId="77777777" w:rsidR="00C57E99" w:rsidRPr="008B6621" w:rsidRDefault="00C57E99" w:rsidP="00E94440">
            <w:pPr>
              <w:pStyle w:val="StructureTableList"/>
            </w:pPr>
          </w:p>
        </w:tc>
        <w:tc>
          <w:tcPr>
            <w:tcW w:w="425" w:type="dxa"/>
          </w:tcPr>
          <w:p w14:paraId="65CEDC14"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4BDDDE21" w14:textId="77777777" w:rsidR="00C57E99" w:rsidRPr="008B6621" w:rsidRDefault="00C57E99" w:rsidP="00E94440">
            <w:pPr>
              <w:pStyle w:val="StructureTableList"/>
            </w:pPr>
            <w:r w:rsidRPr="008B6621">
              <w:t>---</w:t>
            </w:r>
            <w:r>
              <w:t xml:space="preserve"> *L</w:t>
            </w:r>
            <w:r w:rsidR="00B327BC">
              <w:t xml:space="preserve"> *L</w:t>
            </w:r>
          </w:p>
        </w:tc>
      </w:tr>
      <w:tr w:rsidR="00C57E99" w:rsidRPr="008B6621" w14:paraId="51E849F0" w14:textId="77777777" w:rsidTr="00E94440">
        <w:trPr>
          <w:trHeight w:val="170"/>
        </w:trPr>
        <w:tc>
          <w:tcPr>
            <w:tcW w:w="2268" w:type="dxa"/>
          </w:tcPr>
          <w:p w14:paraId="177C658F" w14:textId="77777777" w:rsidR="00C57E99" w:rsidRPr="007A5498" w:rsidRDefault="00C57E99" w:rsidP="00E94440">
            <w:pPr>
              <w:pStyle w:val="StructureTableListSkipped"/>
              <w:rPr>
                <w:rStyle w:val="referenceauthor"/>
                <w:highlight w:val="white"/>
              </w:rPr>
            </w:pPr>
            <w:r w:rsidRPr="007A5498">
              <w:rPr>
                <w:rStyle w:val="referenceauthor"/>
                <w:highlight w:val="white"/>
              </w:rPr>
              <w:t>|ḤÁJÍ MÍRZÁ|</w:t>
            </w:r>
          </w:p>
        </w:tc>
        <w:tc>
          <w:tcPr>
            <w:tcW w:w="425" w:type="dxa"/>
          </w:tcPr>
          <w:p w14:paraId="1A50D0DB" w14:textId="77777777" w:rsidR="00C57E99" w:rsidRPr="008B6621" w:rsidRDefault="00C57E99" w:rsidP="00E94440">
            <w:pPr>
              <w:pStyle w:val="StructureTableListSkipped"/>
            </w:pPr>
          </w:p>
        </w:tc>
        <w:tc>
          <w:tcPr>
            <w:tcW w:w="2268" w:type="dxa"/>
          </w:tcPr>
          <w:p w14:paraId="296913FD" w14:textId="77777777" w:rsidR="00C57E99" w:rsidRPr="008B6621" w:rsidRDefault="00C57E99" w:rsidP="00E94440">
            <w:pPr>
              <w:pStyle w:val="StructureTableListSkipped"/>
            </w:pPr>
          </w:p>
        </w:tc>
        <w:tc>
          <w:tcPr>
            <w:tcW w:w="425" w:type="dxa"/>
          </w:tcPr>
          <w:p w14:paraId="3F308DC1" w14:textId="77777777" w:rsidR="00C57E99" w:rsidRPr="008B6621" w:rsidRDefault="00C57E99" w:rsidP="00E94440">
            <w:pPr>
              <w:pStyle w:val="StructureTableListSkipped"/>
            </w:pPr>
            <w:r>
              <w:t>skip</w:t>
            </w:r>
          </w:p>
        </w:tc>
        <w:tc>
          <w:tcPr>
            <w:tcW w:w="3686" w:type="dxa"/>
          </w:tcPr>
          <w:p w14:paraId="44BAEB79" w14:textId="77777777" w:rsidR="00C57E99" w:rsidRPr="008B6621" w:rsidRDefault="00C57E99" w:rsidP="00E94440">
            <w:pPr>
              <w:pStyle w:val="StructureTableListSkipped"/>
            </w:pPr>
            <w:r w:rsidRPr="008B6621">
              <w:t>---</w:t>
            </w:r>
          </w:p>
        </w:tc>
      </w:tr>
      <w:tr w:rsidR="00C57E99" w:rsidRPr="008B6621" w14:paraId="72520D2C" w14:textId="77777777" w:rsidTr="00E94440">
        <w:trPr>
          <w:trHeight w:val="170"/>
        </w:trPr>
        <w:tc>
          <w:tcPr>
            <w:tcW w:w="2268" w:type="dxa"/>
          </w:tcPr>
          <w:p w14:paraId="576952E1"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Mírzá</w:t>
            </w:r>
            <w:r w:rsidRPr="008B6621">
              <w:rPr>
                <w:highlight w:val="green"/>
              </w:rPr>
              <w:t>|</w:t>
            </w:r>
          </w:p>
        </w:tc>
        <w:tc>
          <w:tcPr>
            <w:tcW w:w="425" w:type="dxa"/>
          </w:tcPr>
          <w:p w14:paraId="7E9D61A5" w14:textId="77777777" w:rsidR="00C57E99" w:rsidRPr="008B6621" w:rsidRDefault="00C57E99" w:rsidP="00E94440">
            <w:pPr>
              <w:pStyle w:val="StructureTableList"/>
            </w:pPr>
            <w:r w:rsidRPr="008B6621">
              <w:t>8</w:t>
            </w:r>
          </w:p>
        </w:tc>
        <w:tc>
          <w:tcPr>
            <w:tcW w:w="2268" w:type="dxa"/>
          </w:tcPr>
          <w:p w14:paraId="76B7E3F6" w14:textId="77777777" w:rsidR="00C57E99" w:rsidRPr="008B6621" w:rsidRDefault="00C57E99" w:rsidP="00E94440">
            <w:pPr>
              <w:pStyle w:val="StructureTableList"/>
            </w:pPr>
          </w:p>
        </w:tc>
        <w:tc>
          <w:tcPr>
            <w:tcW w:w="425" w:type="dxa"/>
          </w:tcPr>
          <w:p w14:paraId="07B1394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4EFE5DD" w14:textId="77777777" w:rsidR="00C57E99" w:rsidRPr="008B6621" w:rsidRDefault="00C57E99" w:rsidP="00E94440">
            <w:pPr>
              <w:pStyle w:val="StructureTableList"/>
            </w:pPr>
            <w:r w:rsidRPr="008B6621">
              <w:t>---</w:t>
            </w:r>
          </w:p>
        </w:tc>
      </w:tr>
      <w:tr w:rsidR="00C57E99" w:rsidRPr="008B6621" w14:paraId="2647EA47" w14:textId="77777777" w:rsidTr="00E94440">
        <w:trPr>
          <w:trHeight w:val="170"/>
        </w:trPr>
        <w:tc>
          <w:tcPr>
            <w:tcW w:w="2268" w:type="dxa"/>
          </w:tcPr>
          <w:p w14:paraId="50D05289"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Muḥammad Ṭáhir-i-Málmírí</w:t>
            </w:r>
            <w:r w:rsidRPr="008B6621">
              <w:rPr>
                <w:highlight w:val="green"/>
              </w:rPr>
              <w:t>|</w:t>
            </w:r>
          </w:p>
        </w:tc>
        <w:tc>
          <w:tcPr>
            <w:tcW w:w="425" w:type="dxa"/>
          </w:tcPr>
          <w:p w14:paraId="62FB2DDB" w14:textId="77777777" w:rsidR="00C57E99" w:rsidRPr="008B6621" w:rsidRDefault="00C57E99" w:rsidP="00E94440">
            <w:pPr>
              <w:pStyle w:val="StructureTableList"/>
            </w:pPr>
            <w:r w:rsidRPr="008B6621">
              <w:t>1</w:t>
            </w:r>
          </w:p>
        </w:tc>
        <w:tc>
          <w:tcPr>
            <w:tcW w:w="2268" w:type="dxa"/>
          </w:tcPr>
          <w:p w14:paraId="591B0D76" w14:textId="77777777" w:rsidR="00C57E99" w:rsidRPr="008B6621" w:rsidRDefault="00C57E99" w:rsidP="00E94440">
            <w:pPr>
              <w:pStyle w:val="StructureTableList"/>
            </w:pPr>
          </w:p>
        </w:tc>
        <w:tc>
          <w:tcPr>
            <w:tcW w:w="425" w:type="dxa"/>
          </w:tcPr>
          <w:p w14:paraId="7DE05F13"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3AC5BBB" w14:textId="77777777" w:rsidR="00C57E99" w:rsidRPr="008B6621" w:rsidRDefault="00C57E99" w:rsidP="00E94440">
            <w:pPr>
              <w:pStyle w:val="StructureTableList"/>
            </w:pPr>
            <w:r w:rsidRPr="008B6621">
              <w:t>---</w:t>
            </w:r>
          </w:p>
        </w:tc>
      </w:tr>
      <w:tr w:rsidR="00C57E99" w:rsidRPr="008B6621" w14:paraId="56DB3050" w14:textId="77777777" w:rsidTr="00E94440">
        <w:trPr>
          <w:trHeight w:val="170"/>
        </w:trPr>
        <w:tc>
          <w:tcPr>
            <w:tcW w:w="2268" w:type="dxa"/>
          </w:tcPr>
          <w:p w14:paraId="2FF37B5D"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Muḥammad-Ḥusayn-i-Káání</w:t>
            </w:r>
            <w:r w:rsidRPr="008B6621">
              <w:rPr>
                <w:highlight w:val="green"/>
              </w:rPr>
              <w:t>|</w:t>
            </w:r>
          </w:p>
        </w:tc>
        <w:tc>
          <w:tcPr>
            <w:tcW w:w="425" w:type="dxa"/>
          </w:tcPr>
          <w:p w14:paraId="2AD062E6" w14:textId="77777777" w:rsidR="00C57E99" w:rsidRPr="008B6621" w:rsidRDefault="00C57E99" w:rsidP="00E94440">
            <w:pPr>
              <w:pStyle w:val="StructureTableList"/>
            </w:pPr>
            <w:r w:rsidRPr="008B6621">
              <w:t>1</w:t>
            </w:r>
          </w:p>
        </w:tc>
        <w:tc>
          <w:tcPr>
            <w:tcW w:w="2268" w:type="dxa"/>
          </w:tcPr>
          <w:p w14:paraId="176EC94E" w14:textId="77777777" w:rsidR="00C57E99" w:rsidRPr="008B6621" w:rsidRDefault="00C57E99" w:rsidP="00E94440">
            <w:pPr>
              <w:pStyle w:val="StructureTableList"/>
            </w:pPr>
          </w:p>
        </w:tc>
        <w:tc>
          <w:tcPr>
            <w:tcW w:w="425" w:type="dxa"/>
          </w:tcPr>
          <w:p w14:paraId="102D6E3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9E9BBEC" w14:textId="77777777" w:rsidR="00C57E99" w:rsidRPr="008B6621" w:rsidRDefault="00C57E99" w:rsidP="00E94440">
            <w:pPr>
              <w:pStyle w:val="StructureTableList"/>
            </w:pPr>
            <w:r w:rsidRPr="008B6621">
              <w:t>--- *L</w:t>
            </w:r>
          </w:p>
        </w:tc>
      </w:tr>
      <w:tr w:rsidR="00C57E99" w:rsidRPr="008B6621" w14:paraId="4206A49D" w14:textId="77777777" w:rsidTr="00E94440">
        <w:trPr>
          <w:trHeight w:val="170"/>
        </w:trPr>
        <w:tc>
          <w:tcPr>
            <w:tcW w:w="2268" w:type="dxa"/>
          </w:tcPr>
          <w:p w14:paraId="31D95643"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Muḥammad-Ibráhím</w:t>
            </w:r>
            <w:r w:rsidRPr="008B6621">
              <w:rPr>
                <w:highlight w:val="green"/>
              </w:rPr>
              <w:t>|</w:t>
            </w:r>
          </w:p>
        </w:tc>
        <w:tc>
          <w:tcPr>
            <w:tcW w:w="425" w:type="dxa"/>
          </w:tcPr>
          <w:p w14:paraId="79CF2313" w14:textId="77777777" w:rsidR="00C57E99" w:rsidRPr="008B6621" w:rsidRDefault="00C57E99" w:rsidP="00E94440">
            <w:pPr>
              <w:pStyle w:val="StructureTableList"/>
            </w:pPr>
            <w:r w:rsidRPr="008B6621">
              <w:t>2</w:t>
            </w:r>
          </w:p>
        </w:tc>
        <w:tc>
          <w:tcPr>
            <w:tcW w:w="2268" w:type="dxa"/>
          </w:tcPr>
          <w:p w14:paraId="1A818ED5" w14:textId="77777777" w:rsidR="00C57E99" w:rsidRPr="008B6621" w:rsidRDefault="00C57E99" w:rsidP="00E94440">
            <w:pPr>
              <w:pStyle w:val="StructureTableList"/>
            </w:pPr>
          </w:p>
        </w:tc>
        <w:tc>
          <w:tcPr>
            <w:tcW w:w="425" w:type="dxa"/>
          </w:tcPr>
          <w:p w14:paraId="77514FD3"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57058AD" w14:textId="77777777" w:rsidR="00C57E99" w:rsidRPr="008B6621" w:rsidRDefault="00C57E99" w:rsidP="00E94440">
            <w:pPr>
              <w:pStyle w:val="StructureTableList"/>
            </w:pPr>
            <w:r w:rsidRPr="008B6621">
              <w:t>---</w:t>
            </w:r>
          </w:p>
        </w:tc>
      </w:tr>
      <w:tr w:rsidR="00C57E99" w:rsidRPr="008B6621" w14:paraId="1AA571AF" w14:textId="77777777" w:rsidTr="00E94440">
        <w:trPr>
          <w:trHeight w:val="170"/>
        </w:trPr>
        <w:tc>
          <w:tcPr>
            <w:tcW w:w="2268" w:type="dxa"/>
          </w:tcPr>
          <w:p w14:paraId="13E5E49E" w14:textId="77777777" w:rsidR="00C57E99" w:rsidRPr="008B6621" w:rsidRDefault="00C57E99" w:rsidP="00E94440">
            <w:pPr>
              <w:pStyle w:val="StructureTableList"/>
              <w:rPr>
                <w:highlight w:val="green"/>
              </w:rPr>
            </w:pPr>
            <w:r w:rsidRPr="008B6621">
              <w:rPr>
                <w:highlight w:val="green"/>
              </w:rPr>
              <w:t>|</w:t>
            </w:r>
            <w:r w:rsidR="00627ED1" w:rsidRPr="00627ED1">
              <w:rPr>
                <w:highlight w:val="yellow"/>
              </w:rPr>
              <w:t>Ḥájí Muḥammad-Ibráhím-i-</w:t>
            </w:r>
            <w:r w:rsidRPr="008B6621">
              <w:rPr>
                <w:highlight w:val="yellow"/>
              </w:rPr>
              <w:t></w:t>
            </w:r>
            <w:r w:rsidR="00627ED1" w:rsidRPr="00627ED1">
              <w:rPr>
                <w:highlight w:val="yellow"/>
              </w:rPr>
              <w:t>alíl</w:t>
            </w:r>
            <w:r w:rsidRPr="008B6621">
              <w:rPr>
                <w:highlight w:val="green"/>
              </w:rPr>
              <w:t>|</w:t>
            </w:r>
          </w:p>
        </w:tc>
        <w:tc>
          <w:tcPr>
            <w:tcW w:w="425" w:type="dxa"/>
          </w:tcPr>
          <w:p w14:paraId="7580431C" w14:textId="77777777" w:rsidR="00C57E99" w:rsidRPr="008B6621" w:rsidRDefault="00C57E99" w:rsidP="00E94440">
            <w:pPr>
              <w:pStyle w:val="StructureTableList"/>
            </w:pPr>
            <w:r w:rsidRPr="008B6621">
              <w:t>2</w:t>
            </w:r>
          </w:p>
        </w:tc>
        <w:tc>
          <w:tcPr>
            <w:tcW w:w="2268" w:type="dxa"/>
          </w:tcPr>
          <w:p w14:paraId="549B6E79" w14:textId="77777777" w:rsidR="00C57E99" w:rsidRPr="008B6621" w:rsidRDefault="00C57E99" w:rsidP="00E94440">
            <w:pPr>
              <w:pStyle w:val="StructureTableList"/>
            </w:pPr>
          </w:p>
        </w:tc>
        <w:tc>
          <w:tcPr>
            <w:tcW w:w="425" w:type="dxa"/>
          </w:tcPr>
          <w:p w14:paraId="69EA07F9" w14:textId="77777777" w:rsidR="00C57E99" w:rsidRPr="000C34A6" w:rsidRDefault="00C57E99" w:rsidP="00E94440">
            <w:pPr>
              <w:pStyle w:val="StructureTableList"/>
              <w:rPr>
                <w:highlight w:val="green"/>
              </w:rPr>
            </w:pPr>
            <w:r w:rsidRPr="000C34A6">
              <w:rPr>
                <w:highlight w:val="green"/>
              </w:rPr>
              <w:t>•ok</w:t>
            </w:r>
          </w:p>
        </w:tc>
        <w:tc>
          <w:tcPr>
            <w:tcW w:w="3686" w:type="dxa"/>
          </w:tcPr>
          <w:p w14:paraId="5240CA80" w14:textId="77777777" w:rsidR="00C57E99" w:rsidRPr="008B6621" w:rsidRDefault="00C57E99" w:rsidP="00E94440">
            <w:pPr>
              <w:pStyle w:val="StructureTableList"/>
            </w:pPr>
            <w:r w:rsidRPr="008B6621">
              <w:t>---</w:t>
            </w:r>
          </w:p>
        </w:tc>
      </w:tr>
      <w:tr w:rsidR="00C57E99" w:rsidRPr="008B6621" w14:paraId="5D85A9E1" w14:textId="77777777" w:rsidTr="00E94440">
        <w:trPr>
          <w:trHeight w:val="170"/>
        </w:trPr>
        <w:tc>
          <w:tcPr>
            <w:tcW w:w="2268" w:type="dxa"/>
          </w:tcPr>
          <w:p w14:paraId="5807109A" w14:textId="77777777" w:rsidR="00C57E99" w:rsidRPr="008B6621" w:rsidRDefault="00C57E99" w:rsidP="00E94440">
            <w:pPr>
              <w:pStyle w:val="StructureTableList"/>
              <w:rPr>
                <w:highlight w:val="green"/>
              </w:rPr>
            </w:pPr>
            <w:r w:rsidRPr="008B6621">
              <w:rPr>
                <w:highlight w:val="green"/>
              </w:rPr>
              <w:t>|</w:t>
            </w:r>
            <w:r w:rsidRPr="00EA4480">
              <w:rPr>
                <w:highlight w:val="yellow"/>
              </w:rPr>
              <w:t>Ḥájí Muḥammad-Káẓim</w:t>
            </w:r>
            <w:r w:rsidRPr="008B6621">
              <w:rPr>
                <w:highlight w:val="green"/>
              </w:rPr>
              <w:t>|</w:t>
            </w:r>
          </w:p>
        </w:tc>
        <w:tc>
          <w:tcPr>
            <w:tcW w:w="425" w:type="dxa"/>
          </w:tcPr>
          <w:p w14:paraId="2214CF78" w14:textId="77777777" w:rsidR="00C57E99" w:rsidRPr="008B6621" w:rsidRDefault="00C57E99" w:rsidP="00E94440">
            <w:pPr>
              <w:pStyle w:val="StructureTableList"/>
            </w:pPr>
            <w:r w:rsidRPr="008B6621">
              <w:t>1</w:t>
            </w:r>
          </w:p>
        </w:tc>
        <w:tc>
          <w:tcPr>
            <w:tcW w:w="2268" w:type="dxa"/>
          </w:tcPr>
          <w:p w14:paraId="1367FB2C" w14:textId="77777777" w:rsidR="00C57E99" w:rsidRPr="008B6621" w:rsidRDefault="00C57E99" w:rsidP="00E94440">
            <w:pPr>
              <w:pStyle w:val="StructureTableList"/>
            </w:pPr>
          </w:p>
        </w:tc>
        <w:tc>
          <w:tcPr>
            <w:tcW w:w="425" w:type="dxa"/>
          </w:tcPr>
          <w:p w14:paraId="171B92E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17DEE862" w14:textId="77777777" w:rsidR="00C57E99" w:rsidRPr="008B6621" w:rsidRDefault="00C57E99" w:rsidP="00E94440">
            <w:pPr>
              <w:pStyle w:val="StructureTableList"/>
            </w:pPr>
            <w:r w:rsidRPr="008B6621">
              <w:t>---</w:t>
            </w:r>
            <w:r>
              <w:t xml:space="preserve"> *L</w:t>
            </w:r>
          </w:p>
        </w:tc>
      </w:tr>
      <w:tr w:rsidR="00C57E99" w:rsidRPr="008B6621" w14:paraId="0C454AEF" w14:textId="77777777" w:rsidTr="00E94440">
        <w:trPr>
          <w:trHeight w:val="170"/>
        </w:trPr>
        <w:tc>
          <w:tcPr>
            <w:tcW w:w="2268" w:type="dxa"/>
          </w:tcPr>
          <w:p w14:paraId="6BD2F201"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Siyyid Afnán</w:t>
            </w:r>
            <w:r w:rsidRPr="008B6621">
              <w:rPr>
                <w:highlight w:val="green"/>
              </w:rPr>
              <w:t>|</w:t>
            </w:r>
          </w:p>
        </w:tc>
        <w:tc>
          <w:tcPr>
            <w:tcW w:w="425" w:type="dxa"/>
          </w:tcPr>
          <w:p w14:paraId="169B0554" w14:textId="77777777" w:rsidR="00C57E99" w:rsidRPr="008B6621" w:rsidRDefault="00C57E99" w:rsidP="00E94440">
            <w:pPr>
              <w:pStyle w:val="StructureTableList"/>
            </w:pPr>
          </w:p>
        </w:tc>
        <w:tc>
          <w:tcPr>
            <w:tcW w:w="2268" w:type="dxa"/>
          </w:tcPr>
          <w:p w14:paraId="54282FD2" w14:textId="77777777" w:rsidR="00C57E99" w:rsidRPr="008B6621" w:rsidRDefault="00C57E99" w:rsidP="00E94440">
            <w:pPr>
              <w:pStyle w:val="StructureTableList"/>
            </w:pPr>
          </w:p>
        </w:tc>
        <w:tc>
          <w:tcPr>
            <w:tcW w:w="425" w:type="dxa"/>
          </w:tcPr>
          <w:p w14:paraId="24BF6FFF" w14:textId="77777777" w:rsidR="00C57E99" w:rsidRPr="000C34A6" w:rsidRDefault="00C57E99" w:rsidP="00E94440">
            <w:pPr>
              <w:pStyle w:val="StructureTableList"/>
              <w:rPr>
                <w:highlight w:val="blue"/>
              </w:rPr>
            </w:pPr>
            <w:r>
              <w:t>skip</w:t>
            </w:r>
          </w:p>
        </w:tc>
        <w:tc>
          <w:tcPr>
            <w:tcW w:w="3686" w:type="dxa"/>
          </w:tcPr>
          <w:p w14:paraId="5F3841E8" w14:textId="77777777" w:rsidR="00C57E99" w:rsidRPr="008B6621" w:rsidRDefault="00C57E99" w:rsidP="00E94440">
            <w:pPr>
              <w:pStyle w:val="StructureTableList"/>
            </w:pPr>
            <w:r w:rsidRPr="008B6621">
              <w:t>---</w:t>
            </w:r>
            <w:r>
              <w:t xml:space="preserve"> *L</w:t>
            </w:r>
          </w:p>
        </w:tc>
      </w:tr>
      <w:tr w:rsidR="00C57E99" w:rsidRPr="008B6621" w14:paraId="7BD45EDC" w14:textId="77777777" w:rsidTr="00E94440">
        <w:trPr>
          <w:trHeight w:val="170"/>
        </w:trPr>
        <w:tc>
          <w:tcPr>
            <w:tcW w:w="2268" w:type="dxa"/>
          </w:tcPr>
          <w:p w14:paraId="59586AA5"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Siyyid ʿAlí Afnán</w:t>
            </w:r>
            <w:r w:rsidRPr="008B6621">
              <w:rPr>
                <w:highlight w:val="green"/>
              </w:rPr>
              <w:t>|</w:t>
            </w:r>
          </w:p>
        </w:tc>
        <w:tc>
          <w:tcPr>
            <w:tcW w:w="425" w:type="dxa"/>
          </w:tcPr>
          <w:p w14:paraId="30002225" w14:textId="77777777" w:rsidR="00C57E99" w:rsidRPr="008B6621" w:rsidRDefault="00C57E99" w:rsidP="00E94440">
            <w:pPr>
              <w:pStyle w:val="StructureTableList"/>
            </w:pPr>
            <w:r>
              <w:t>4</w:t>
            </w:r>
          </w:p>
        </w:tc>
        <w:tc>
          <w:tcPr>
            <w:tcW w:w="2268" w:type="dxa"/>
          </w:tcPr>
          <w:p w14:paraId="102AB5FE" w14:textId="77777777" w:rsidR="00C57E99" w:rsidRPr="008B6621" w:rsidRDefault="00C57E99" w:rsidP="00E94440">
            <w:pPr>
              <w:pStyle w:val="StructureTableList"/>
            </w:pPr>
          </w:p>
        </w:tc>
        <w:tc>
          <w:tcPr>
            <w:tcW w:w="425" w:type="dxa"/>
          </w:tcPr>
          <w:p w14:paraId="51948ED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4B3999F6" w14:textId="77777777" w:rsidR="00C57E99" w:rsidRPr="008B6621" w:rsidRDefault="00C57E99" w:rsidP="00E94440">
            <w:pPr>
              <w:pStyle w:val="StructureTableList"/>
            </w:pPr>
            <w:r w:rsidRPr="008B6621">
              <w:t>---</w:t>
            </w:r>
          </w:p>
        </w:tc>
      </w:tr>
      <w:tr w:rsidR="00C57E99" w:rsidRPr="008B6621" w14:paraId="2F5F1B08" w14:textId="77777777" w:rsidTr="00E94440">
        <w:trPr>
          <w:trHeight w:val="170"/>
        </w:trPr>
        <w:tc>
          <w:tcPr>
            <w:tcW w:w="2268" w:type="dxa"/>
          </w:tcPr>
          <w:p w14:paraId="1D481EBA"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Siyyid ʿAlí</w:t>
            </w:r>
            <w:r w:rsidRPr="008B6621">
              <w:rPr>
                <w:highlight w:val="green"/>
              </w:rPr>
              <w:t>|</w:t>
            </w:r>
          </w:p>
        </w:tc>
        <w:tc>
          <w:tcPr>
            <w:tcW w:w="425" w:type="dxa"/>
          </w:tcPr>
          <w:p w14:paraId="72CF8256" w14:textId="77777777" w:rsidR="00C57E99" w:rsidRPr="008B6621" w:rsidRDefault="00C57E99" w:rsidP="00E94440">
            <w:pPr>
              <w:pStyle w:val="StructureTableList"/>
            </w:pPr>
            <w:r w:rsidRPr="008B6621">
              <w:t>1</w:t>
            </w:r>
          </w:p>
        </w:tc>
        <w:tc>
          <w:tcPr>
            <w:tcW w:w="2268" w:type="dxa"/>
          </w:tcPr>
          <w:p w14:paraId="1DC802FF" w14:textId="77777777" w:rsidR="00C57E99" w:rsidRPr="008B6621" w:rsidRDefault="00C57E99" w:rsidP="00E94440">
            <w:pPr>
              <w:pStyle w:val="StructureTableList"/>
            </w:pPr>
          </w:p>
        </w:tc>
        <w:tc>
          <w:tcPr>
            <w:tcW w:w="425" w:type="dxa"/>
          </w:tcPr>
          <w:p w14:paraId="1D27BDE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18AC91B9" w14:textId="77777777" w:rsidR="00C57E99" w:rsidRPr="008B6621" w:rsidRDefault="00C57E99" w:rsidP="00E94440">
            <w:pPr>
              <w:pStyle w:val="StructureTableList"/>
            </w:pPr>
            <w:r w:rsidRPr="008B6621">
              <w:t>---</w:t>
            </w:r>
          </w:p>
        </w:tc>
      </w:tr>
      <w:tr w:rsidR="00C57E99" w:rsidRPr="008B6621" w14:paraId="07A78D66" w14:textId="77777777" w:rsidTr="00E94440">
        <w:trPr>
          <w:trHeight w:val="170"/>
        </w:trPr>
        <w:tc>
          <w:tcPr>
            <w:tcW w:w="2268" w:type="dxa"/>
          </w:tcPr>
          <w:p w14:paraId="6E9CDDEA" w14:textId="77777777" w:rsidR="00C57E99" w:rsidRPr="008B6621" w:rsidRDefault="00C57E99" w:rsidP="00E94440">
            <w:pPr>
              <w:pStyle w:val="StructureTableList"/>
              <w:rPr>
                <w:rStyle w:val="quotebahaiscripture"/>
                <w:highlight w:val="green"/>
              </w:rPr>
            </w:pPr>
            <w:r w:rsidRPr="008B6621">
              <w:rPr>
                <w:highlight w:val="green"/>
              </w:rPr>
              <w:t>|</w:t>
            </w:r>
            <w:r w:rsidRPr="008B6621">
              <w:rPr>
                <w:highlight w:val="yellow"/>
              </w:rPr>
              <w:t>Ḥájí Siyyid Javád-i-Karbilá’í</w:t>
            </w:r>
            <w:r w:rsidRPr="008B6621">
              <w:rPr>
                <w:highlight w:val="green"/>
              </w:rPr>
              <w:t>|</w:t>
            </w:r>
          </w:p>
        </w:tc>
        <w:tc>
          <w:tcPr>
            <w:tcW w:w="425" w:type="dxa"/>
          </w:tcPr>
          <w:p w14:paraId="12FA5C50" w14:textId="77777777" w:rsidR="00C57E99" w:rsidRPr="008B6621" w:rsidRDefault="00C57E99" w:rsidP="00E94440">
            <w:pPr>
              <w:pStyle w:val="StructureTableList"/>
            </w:pPr>
            <w:r w:rsidRPr="008B6621">
              <w:t>2</w:t>
            </w:r>
          </w:p>
        </w:tc>
        <w:tc>
          <w:tcPr>
            <w:tcW w:w="2268" w:type="dxa"/>
          </w:tcPr>
          <w:p w14:paraId="29B417BF" w14:textId="77777777" w:rsidR="00C57E99" w:rsidRPr="008B6621" w:rsidRDefault="00C57E99" w:rsidP="00E94440">
            <w:pPr>
              <w:pStyle w:val="StructureTableList"/>
            </w:pPr>
          </w:p>
        </w:tc>
        <w:tc>
          <w:tcPr>
            <w:tcW w:w="425" w:type="dxa"/>
          </w:tcPr>
          <w:p w14:paraId="7CFFB41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8AC5E38" w14:textId="77777777" w:rsidR="00C57E99" w:rsidRPr="008B6621" w:rsidRDefault="00C57E99" w:rsidP="00E94440">
            <w:pPr>
              <w:pStyle w:val="StructureTableList"/>
            </w:pPr>
            <w:r w:rsidRPr="008B6621">
              <w:t>unprecedented match</w:t>
            </w:r>
            <w:r>
              <w:t xml:space="preserve"> *L</w:t>
            </w:r>
          </w:p>
        </w:tc>
      </w:tr>
      <w:tr w:rsidR="00C57E99" w:rsidRPr="008B6621" w14:paraId="276A90FE" w14:textId="77777777" w:rsidTr="00E94440">
        <w:trPr>
          <w:trHeight w:val="170"/>
        </w:trPr>
        <w:tc>
          <w:tcPr>
            <w:tcW w:w="2268" w:type="dxa"/>
          </w:tcPr>
          <w:p w14:paraId="41E829B1"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Siyyid Muḥammad</w:t>
            </w:r>
            <w:r w:rsidRPr="008B6621">
              <w:rPr>
                <w:highlight w:val="green"/>
              </w:rPr>
              <w:t>|</w:t>
            </w:r>
          </w:p>
        </w:tc>
        <w:tc>
          <w:tcPr>
            <w:tcW w:w="425" w:type="dxa"/>
          </w:tcPr>
          <w:p w14:paraId="02944884" w14:textId="77777777" w:rsidR="00C57E99" w:rsidRPr="008B6621" w:rsidRDefault="00C57E99" w:rsidP="00E94440">
            <w:pPr>
              <w:pStyle w:val="StructureTableList"/>
            </w:pPr>
            <w:r w:rsidRPr="008B6621">
              <w:t>4</w:t>
            </w:r>
          </w:p>
        </w:tc>
        <w:tc>
          <w:tcPr>
            <w:tcW w:w="2268" w:type="dxa"/>
          </w:tcPr>
          <w:p w14:paraId="0DAEA1EF" w14:textId="77777777" w:rsidR="00C57E99" w:rsidRPr="008B6621" w:rsidRDefault="00C57E99" w:rsidP="00E94440">
            <w:pPr>
              <w:pStyle w:val="StructureTableList"/>
            </w:pPr>
          </w:p>
        </w:tc>
        <w:tc>
          <w:tcPr>
            <w:tcW w:w="425" w:type="dxa"/>
          </w:tcPr>
          <w:p w14:paraId="7F870738"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A2CE56D" w14:textId="77777777" w:rsidR="00C57E99" w:rsidRPr="008B6621" w:rsidRDefault="00C57E99" w:rsidP="00E94440">
            <w:pPr>
              <w:pStyle w:val="StructureTableList"/>
            </w:pPr>
            <w:r w:rsidRPr="008B6621">
              <w:t>---</w:t>
            </w:r>
          </w:p>
        </w:tc>
      </w:tr>
      <w:tr w:rsidR="00C57E99" w:rsidRPr="008B6621" w14:paraId="22AE1A2E" w14:textId="77777777" w:rsidTr="00E94440">
        <w:trPr>
          <w:trHeight w:val="170"/>
        </w:trPr>
        <w:tc>
          <w:tcPr>
            <w:tcW w:w="2268" w:type="dxa"/>
          </w:tcPr>
          <w:p w14:paraId="3E4926A2" w14:textId="77777777" w:rsidR="00C57E99" w:rsidRPr="008B6621" w:rsidRDefault="00C57E99" w:rsidP="00E94440">
            <w:pPr>
              <w:pStyle w:val="StructureTableList"/>
              <w:rPr>
                <w:highlight w:val="green"/>
              </w:rPr>
            </w:pPr>
            <w:r w:rsidRPr="008B6621">
              <w:rPr>
                <w:highlight w:val="green"/>
              </w:rPr>
              <w:t>|</w:t>
            </w:r>
            <w:r w:rsidRPr="00C235E1">
              <w:rPr>
                <w:highlight w:val="yellow"/>
              </w:rPr>
              <w:t>Ḥájí Siyyid Muḥammad-i-Iṣfahání</w:t>
            </w:r>
            <w:r w:rsidRPr="008B6621">
              <w:rPr>
                <w:highlight w:val="green"/>
              </w:rPr>
              <w:t>|</w:t>
            </w:r>
          </w:p>
        </w:tc>
        <w:tc>
          <w:tcPr>
            <w:tcW w:w="425" w:type="dxa"/>
          </w:tcPr>
          <w:p w14:paraId="175BDDD6" w14:textId="77777777" w:rsidR="00C57E99" w:rsidRPr="008B6621" w:rsidRDefault="00C57E99" w:rsidP="00E94440">
            <w:pPr>
              <w:pStyle w:val="StructureTableList"/>
            </w:pPr>
            <w:r w:rsidRPr="008B6621">
              <w:t>1</w:t>
            </w:r>
          </w:p>
        </w:tc>
        <w:tc>
          <w:tcPr>
            <w:tcW w:w="2268" w:type="dxa"/>
          </w:tcPr>
          <w:p w14:paraId="3A5A0B12" w14:textId="77777777" w:rsidR="00C57E99" w:rsidRPr="008B6621" w:rsidRDefault="00C57E99" w:rsidP="00E94440">
            <w:pPr>
              <w:pStyle w:val="StructureTableList"/>
            </w:pPr>
          </w:p>
        </w:tc>
        <w:tc>
          <w:tcPr>
            <w:tcW w:w="425" w:type="dxa"/>
          </w:tcPr>
          <w:p w14:paraId="2B679173"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F43AF6F" w14:textId="77777777" w:rsidR="00C57E99" w:rsidRPr="008B6621" w:rsidRDefault="00C57E99" w:rsidP="00E94440">
            <w:pPr>
              <w:pStyle w:val="StructureTableList"/>
            </w:pPr>
            <w:r w:rsidRPr="008B6621">
              <w:t>---</w:t>
            </w:r>
            <w:r>
              <w:t xml:space="preserve"> *L</w:t>
            </w:r>
          </w:p>
        </w:tc>
      </w:tr>
      <w:tr w:rsidR="00C57E99" w:rsidRPr="008B6621" w14:paraId="00E0FA0E" w14:textId="77777777" w:rsidTr="00E94440">
        <w:trPr>
          <w:trHeight w:val="170"/>
        </w:trPr>
        <w:tc>
          <w:tcPr>
            <w:tcW w:w="2268" w:type="dxa"/>
          </w:tcPr>
          <w:p w14:paraId="0C2F1CEC"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Siyyid Taqíy-i-Manádí</w:t>
            </w:r>
            <w:r w:rsidRPr="008B6621">
              <w:rPr>
                <w:highlight w:val="green"/>
              </w:rPr>
              <w:t>|</w:t>
            </w:r>
          </w:p>
        </w:tc>
        <w:tc>
          <w:tcPr>
            <w:tcW w:w="425" w:type="dxa"/>
          </w:tcPr>
          <w:p w14:paraId="067544C8" w14:textId="77777777" w:rsidR="00C57E99" w:rsidRPr="008B6621" w:rsidRDefault="00C57E99" w:rsidP="00E94440">
            <w:pPr>
              <w:pStyle w:val="StructureTableList"/>
            </w:pPr>
            <w:r w:rsidRPr="008B6621">
              <w:t>1</w:t>
            </w:r>
          </w:p>
        </w:tc>
        <w:tc>
          <w:tcPr>
            <w:tcW w:w="2268" w:type="dxa"/>
          </w:tcPr>
          <w:p w14:paraId="5BDC653A" w14:textId="77777777" w:rsidR="00C57E99" w:rsidRPr="008B6621" w:rsidRDefault="00C57E99" w:rsidP="00E94440">
            <w:pPr>
              <w:pStyle w:val="StructureTableList"/>
            </w:pPr>
          </w:p>
        </w:tc>
        <w:tc>
          <w:tcPr>
            <w:tcW w:w="425" w:type="dxa"/>
          </w:tcPr>
          <w:p w14:paraId="3124413B"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6E74222" w14:textId="77777777" w:rsidR="00C57E99" w:rsidRPr="008B6621" w:rsidRDefault="00C57E99" w:rsidP="00E94440">
            <w:pPr>
              <w:pStyle w:val="StructureTableList"/>
            </w:pPr>
            <w:r w:rsidRPr="008B6621">
              <w:t>--- *L</w:t>
            </w:r>
          </w:p>
        </w:tc>
      </w:tr>
      <w:tr w:rsidR="00C57E99" w:rsidRPr="008B6621" w14:paraId="0A516849" w14:textId="77777777" w:rsidTr="00E94440">
        <w:trPr>
          <w:trHeight w:val="170"/>
        </w:trPr>
        <w:tc>
          <w:tcPr>
            <w:tcW w:w="2268" w:type="dxa"/>
          </w:tcPr>
          <w:p w14:paraId="51E5AD8C" w14:textId="77777777" w:rsidR="00C57E99" w:rsidRPr="008B6621" w:rsidRDefault="00C57E99" w:rsidP="00E94440">
            <w:pPr>
              <w:pStyle w:val="StructureTableList"/>
              <w:rPr>
                <w:highlight w:val="green"/>
              </w:rPr>
            </w:pPr>
            <w:r w:rsidRPr="008B6621">
              <w:rPr>
                <w:highlight w:val="green"/>
              </w:rPr>
              <w:t>|</w:t>
            </w:r>
            <w:r w:rsidRPr="00A63F45">
              <w:rPr>
                <w:highlight w:val="yellow"/>
              </w:rPr>
              <w:t>Ḥájí Siyyid</w:t>
            </w:r>
            <w:r w:rsidRPr="008B6621">
              <w:rPr>
                <w:highlight w:val="green"/>
              </w:rPr>
              <w:t>|</w:t>
            </w:r>
          </w:p>
        </w:tc>
        <w:tc>
          <w:tcPr>
            <w:tcW w:w="425" w:type="dxa"/>
          </w:tcPr>
          <w:p w14:paraId="733FB21E" w14:textId="77777777" w:rsidR="00C57E99" w:rsidRPr="008B6621" w:rsidRDefault="00C57E99" w:rsidP="00E94440">
            <w:pPr>
              <w:pStyle w:val="StructureTableList"/>
            </w:pPr>
            <w:r w:rsidRPr="008B6621">
              <w:t>4</w:t>
            </w:r>
          </w:p>
        </w:tc>
        <w:tc>
          <w:tcPr>
            <w:tcW w:w="2268" w:type="dxa"/>
          </w:tcPr>
          <w:p w14:paraId="6DA12188" w14:textId="77777777" w:rsidR="00C57E99" w:rsidRPr="008B6621" w:rsidRDefault="00C57E99" w:rsidP="00E94440">
            <w:pPr>
              <w:pStyle w:val="StructureTableList"/>
            </w:pPr>
          </w:p>
        </w:tc>
        <w:tc>
          <w:tcPr>
            <w:tcW w:w="425" w:type="dxa"/>
          </w:tcPr>
          <w:p w14:paraId="59904954"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0F59FD27" w14:textId="77777777" w:rsidR="00C57E99" w:rsidRPr="008B6621" w:rsidRDefault="00C57E99" w:rsidP="00E94440">
            <w:pPr>
              <w:pStyle w:val="StructureTableList"/>
            </w:pPr>
            <w:r w:rsidRPr="008B6621">
              <w:t>---</w:t>
            </w:r>
            <w:r>
              <w:t xml:space="preserve"> *L *L</w:t>
            </w:r>
          </w:p>
        </w:tc>
      </w:tr>
      <w:tr w:rsidR="00C57E99" w:rsidRPr="008B6621" w14:paraId="1DEC62B1" w14:textId="77777777" w:rsidTr="00E94440">
        <w:trPr>
          <w:trHeight w:val="170"/>
        </w:trPr>
        <w:tc>
          <w:tcPr>
            <w:tcW w:w="2268" w:type="dxa"/>
          </w:tcPr>
          <w:p w14:paraId="701A64F3"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alíl</w:t>
            </w:r>
            <w:r w:rsidRPr="008B6621">
              <w:rPr>
                <w:highlight w:val="green"/>
              </w:rPr>
              <w:t>|</w:t>
            </w:r>
          </w:p>
        </w:tc>
        <w:tc>
          <w:tcPr>
            <w:tcW w:w="425" w:type="dxa"/>
          </w:tcPr>
          <w:p w14:paraId="3F9FB377" w14:textId="77777777" w:rsidR="00C57E99" w:rsidRPr="008B6621" w:rsidRDefault="00C57E99" w:rsidP="00E94440">
            <w:pPr>
              <w:pStyle w:val="StructureTableList"/>
            </w:pPr>
            <w:r w:rsidRPr="008B6621">
              <w:t>1</w:t>
            </w:r>
          </w:p>
        </w:tc>
        <w:tc>
          <w:tcPr>
            <w:tcW w:w="2268" w:type="dxa"/>
          </w:tcPr>
          <w:p w14:paraId="6CB4B95D" w14:textId="77777777" w:rsidR="00C57E99" w:rsidRPr="008B6621" w:rsidRDefault="00C57E99" w:rsidP="00E94440">
            <w:pPr>
              <w:pStyle w:val="StructureTableList"/>
            </w:pPr>
          </w:p>
        </w:tc>
        <w:tc>
          <w:tcPr>
            <w:tcW w:w="425" w:type="dxa"/>
          </w:tcPr>
          <w:p w14:paraId="6C381C85"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FAAFE59" w14:textId="77777777" w:rsidR="00C57E99" w:rsidRPr="008B6621" w:rsidRDefault="00C57E99" w:rsidP="00E94440">
            <w:pPr>
              <w:pStyle w:val="StructureTableList"/>
            </w:pPr>
            <w:r w:rsidRPr="008B6621">
              <w:t>---</w:t>
            </w:r>
          </w:p>
        </w:tc>
      </w:tr>
      <w:tr w:rsidR="00C57E99" w:rsidRPr="008B6621" w14:paraId="2BB72A89" w14:textId="77777777" w:rsidTr="00E94440">
        <w:trPr>
          <w:trHeight w:val="170"/>
        </w:trPr>
        <w:tc>
          <w:tcPr>
            <w:tcW w:w="2268" w:type="dxa"/>
          </w:tcPr>
          <w:p w14:paraId="1092E949"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 ávar</w:t>
            </w:r>
            <w:r w:rsidRPr="008B6621">
              <w:rPr>
                <w:highlight w:val="green"/>
              </w:rPr>
              <w:t>|</w:t>
            </w:r>
          </w:p>
        </w:tc>
        <w:tc>
          <w:tcPr>
            <w:tcW w:w="425" w:type="dxa"/>
          </w:tcPr>
          <w:p w14:paraId="6F0C45D9" w14:textId="77777777" w:rsidR="00C57E99" w:rsidRPr="008B6621" w:rsidRDefault="00C57E99" w:rsidP="00E94440">
            <w:pPr>
              <w:pStyle w:val="StructureTableList"/>
            </w:pPr>
            <w:r w:rsidRPr="008B6621">
              <w:t>1</w:t>
            </w:r>
          </w:p>
        </w:tc>
        <w:tc>
          <w:tcPr>
            <w:tcW w:w="2268" w:type="dxa"/>
          </w:tcPr>
          <w:p w14:paraId="44E075BE" w14:textId="77777777" w:rsidR="00C57E99" w:rsidRPr="008B6621" w:rsidRDefault="00C57E99" w:rsidP="00E94440">
            <w:pPr>
              <w:pStyle w:val="StructureTableList"/>
            </w:pPr>
          </w:p>
        </w:tc>
        <w:tc>
          <w:tcPr>
            <w:tcW w:w="425" w:type="dxa"/>
          </w:tcPr>
          <w:p w14:paraId="7211C0AE"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E19B811" w14:textId="77777777" w:rsidR="00C57E99" w:rsidRPr="008B6621" w:rsidRDefault="00C57E99" w:rsidP="00E94440">
            <w:pPr>
              <w:pStyle w:val="StructureTableList"/>
            </w:pPr>
            <w:r w:rsidRPr="008B6621">
              <w:t>---</w:t>
            </w:r>
          </w:p>
        </w:tc>
      </w:tr>
      <w:tr w:rsidR="00C57E99" w:rsidRPr="008B6621" w14:paraId="3A1C2EA1" w14:textId="77777777" w:rsidTr="00E94440">
        <w:trPr>
          <w:trHeight w:val="170"/>
        </w:trPr>
        <w:tc>
          <w:tcPr>
            <w:tcW w:w="2268" w:type="dxa"/>
          </w:tcPr>
          <w:p w14:paraId="2CE792C0" w14:textId="77777777" w:rsidR="00C57E99" w:rsidRPr="008B6621" w:rsidRDefault="00C57E99" w:rsidP="00E94440">
            <w:pPr>
              <w:pStyle w:val="StructureTableList"/>
              <w:rPr>
                <w:highlight w:val="green"/>
              </w:rPr>
            </w:pPr>
            <w:r w:rsidRPr="008B6621">
              <w:rPr>
                <w:highlight w:val="green"/>
              </w:rPr>
              <w:t>|</w:t>
            </w:r>
            <w:r w:rsidRPr="008B6621">
              <w:rPr>
                <w:highlight w:val="yellow"/>
              </w:rPr>
              <w:t>Ḥájí</w:t>
            </w:r>
            <w:r w:rsidRPr="008B6621">
              <w:rPr>
                <w:highlight w:val="green"/>
              </w:rPr>
              <w:t>|</w:t>
            </w:r>
          </w:p>
        </w:tc>
        <w:tc>
          <w:tcPr>
            <w:tcW w:w="425" w:type="dxa"/>
          </w:tcPr>
          <w:p w14:paraId="4AF5A671" w14:textId="77777777" w:rsidR="00C57E99" w:rsidRPr="008B6621" w:rsidRDefault="00C57E99" w:rsidP="00E94440">
            <w:pPr>
              <w:pStyle w:val="StructureTableList"/>
            </w:pPr>
            <w:r w:rsidRPr="008B6621">
              <w:t>18</w:t>
            </w:r>
          </w:p>
        </w:tc>
        <w:tc>
          <w:tcPr>
            <w:tcW w:w="2268" w:type="dxa"/>
          </w:tcPr>
          <w:p w14:paraId="4CFF1CF5" w14:textId="77777777" w:rsidR="00C57E99" w:rsidRPr="008B6621" w:rsidRDefault="00C57E99" w:rsidP="00E94440">
            <w:pPr>
              <w:pStyle w:val="StructureTableList"/>
            </w:pPr>
          </w:p>
        </w:tc>
        <w:tc>
          <w:tcPr>
            <w:tcW w:w="425" w:type="dxa"/>
          </w:tcPr>
          <w:p w14:paraId="7206D00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A675B09" w14:textId="77777777" w:rsidR="00C57E99" w:rsidRPr="008B6621" w:rsidRDefault="00C57E99" w:rsidP="00E94440">
            <w:pPr>
              <w:pStyle w:val="StructureTableList"/>
            </w:pPr>
            <w:r w:rsidRPr="008B6621">
              <w:t>unprecedented match</w:t>
            </w:r>
          </w:p>
        </w:tc>
      </w:tr>
      <w:tr w:rsidR="00C57E99" w:rsidRPr="008B6621" w14:paraId="75C7F4B0" w14:textId="77777777" w:rsidTr="00E94440">
        <w:trPr>
          <w:trHeight w:val="170"/>
        </w:trPr>
        <w:tc>
          <w:tcPr>
            <w:tcW w:w="2268" w:type="dxa"/>
          </w:tcPr>
          <w:p w14:paraId="66359F77" w14:textId="77777777" w:rsidR="00C57E99" w:rsidRPr="00865A8E" w:rsidRDefault="00C57E99" w:rsidP="00E94440">
            <w:pPr>
              <w:pStyle w:val="StructureTableListSkipped"/>
              <w:rPr>
                <w:highlight w:val="white"/>
              </w:rPr>
            </w:pPr>
            <w:r w:rsidRPr="00865A8E">
              <w:rPr>
                <w:highlight w:val="white"/>
              </w:rPr>
              <w:t>|Ḥakím|</w:t>
            </w:r>
          </w:p>
        </w:tc>
        <w:tc>
          <w:tcPr>
            <w:tcW w:w="425" w:type="dxa"/>
          </w:tcPr>
          <w:p w14:paraId="32339549" w14:textId="77777777" w:rsidR="00C57E99" w:rsidRPr="008B6621" w:rsidRDefault="00C57E99" w:rsidP="00E94440">
            <w:pPr>
              <w:pStyle w:val="StructureTableListSkipped"/>
            </w:pPr>
          </w:p>
        </w:tc>
        <w:tc>
          <w:tcPr>
            <w:tcW w:w="2268" w:type="dxa"/>
          </w:tcPr>
          <w:p w14:paraId="7FF2F16D" w14:textId="77777777" w:rsidR="00C57E99" w:rsidRPr="008B6621" w:rsidRDefault="00C57E99" w:rsidP="00E94440">
            <w:pPr>
              <w:pStyle w:val="StructureTableListSkipped"/>
            </w:pPr>
          </w:p>
        </w:tc>
        <w:tc>
          <w:tcPr>
            <w:tcW w:w="425" w:type="dxa"/>
          </w:tcPr>
          <w:p w14:paraId="2624CF9F" w14:textId="77777777" w:rsidR="00C57E99" w:rsidRPr="008B6621" w:rsidRDefault="00C57E99" w:rsidP="00E94440">
            <w:pPr>
              <w:pStyle w:val="StructureTableListSkipped"/>
            </w:pPr>
            <w:r w:rsidRPr="008B6621">
              <w:t>•</w:t>
            </w:r>
            <w:r>
              <w:t>skip</w:t>
            </w:r>
          </w:p>
        </w:tc>
        <w:tc>
          <w:tcPr>
            <w:tcW w:w="3686" w:type="dxa"/>
          </w:tcPr>
          <w:p w14:paraId="6D3DC553" w14:textId="77777777" w:rsidR="00C57E99" w:rsidRPr="008B6621" w:rsidRDefault="00C57E99" w:rsidP="00E94440">
            <w:pPr>
              <w:pStyle w:val="StructureTableListSkipped"/>
            </w:pPr>
            <w:r w:rsidRPr="008B6621">
              <w:t>unprecedented match</w:t>
            </w:r>
            <w:r>
              <w:t xml:space="preserve"> *L</w:t>
            </w:r>
          </w:p>
        </w:tc>
      </w:tr>
      <w:tr w:rsidR="00C57E99" w:rsidRPr="008B6621" w14:paraId="190650DE" w14:textId="77777777" w:rsidTr="00E94440">
        <w:trPr>
          <w:trHeight w:val="170"/>
        </w:trPr>
        <w:tc>
          <w:tcPr>
            <w:tcW w:w="2268" w:type="dxa"/>
          </w:tcPr>
          <w:p w14:paraId="130307BD" w14:textId="77777777" w:rsidR="00C57E99" w:rsidRPr="008B6621" w:rsidRDefault="00C57E99" w:rsidP="00E94440">
            <w:pPr>
              <w:pStyle w:val="StructureTableList"/>
              <w:rPr>
                <w:highlight w:val="green"/>
              </w:rPr>
            </w:pPr>
            <w:r w:rsidRPr="008B6621">
              <w:rPr>
                <w:highlight w:val="green"/>
              </w:rPr>
              <w:t>|</w:t>
            </w:r>
            <w:r w:rsidRPr="00304DF9">
              <w:rPr>
                <w:highlight w:val="cyan"/>
              </w:rPr>
              <w:t>Hakim</w:t>
            </w:r>
            <w:r w:rsidRPr="008B6621">
              <w:rPr>
                <w:highlight w:val="green"/>
              </w:rPr>
              <w:t>|</w:t>
            </w:r>
          </w:p>
        </w:tc>
        <w:tc>
          <w:tcPr>
            <w:tcW w:w="425" w:type="dxa"/>
          </w:tcPr>
          <w:p w14:paraId="764CA49D" w14:textId="77777777" w:rsidR="00C57E99" w:rsidRPr="008B6621" w:rsidRDefault="00C57E99" w:rsidP="00E94440">
            <w:pPr>
              <w:pStyle w:val="StructureTableList"/>
            </w:pPr>
            <w:r w:rsidRPr="008B6621">
              <w:t>1</w:t>
            </w:r>
          </w:p>
        </w:tc>
        <w:tc>
          <w:tcPr>
            <w:tcW w:w="2268" w:type="dxa"/>
          </w:tcPr>
          <w:p w14:paraId="75541BC2" w14:textId="77777777" w:rsidR="00C57E99" w:rsidRPr="008B6621" w:rsidRDefault="00C57E99" w:rsidP="00E94440">
            <w:pPr>
              <w:pStyle w:val="StructureTableList"/>
            </w:pPr>
          </w:p>
        </w:tc>
        <w:tc>
          <w:tcPr>
            <w:tcW w:w="425" w:type="dxa"/>
          </w:tcPr>
          <w:p w14:paraId="36B9E414" w14:textId="77777777" w:rsidR="00C57E99" w:rsidRPr="00A120DC" w:rsidRDefault="00C57E99" w:rsidP="00E94440">
            <w:pPr>
              <w:pStyle w:val="StructureTableList"/>
              <w:rPr>
                <w:highlight w:val="magenta"/>
              </w:rPr>
            </w:pPr>
            <w:r w:rsidRPr="00A120DC">
              <w:rPr>
                <w:highlight w:val="magenta"/>
              </w:rPr>
              <w:t>•--</w:t>
            </w:r>
          </w:p>
        </w:tc>
        <w:tc>
          <w:tcPr>
            <w:tcW w:w="3686" w:type="dxa"/>
          </w:tcPr>
          <w:p w14:paraId="146F9DD2" w14:textId="77777777" w:rsidR="00C57E99" w:rsidRPr="008B6621" w:rsidRDefault="00C57E99" w:rsidP="00E94440">
            <w:pPr>
              <w:pStyle w:val="StructureTableList"/>
            </w:pPr>
            <w:r w:rsidRPr="008B6621">
              <w:t>unprecedented match</w:t>
            </w:r>
            <w:r>
              <w:t xml:space="preserve"> *L *L *L</w:t>
            </w:r>
            <w:r w:rsidR="00B327BC">
              <w:t xml:space="preserve"> *L</w:t>
            </w:r>
          </w:p>
        </w:tc>
      </w:tr>
      <w:tr w:rsidR="00C57E99" w:rsidRPr="008B6621" w14:paraId="0D86E950" w14:textId="77777777" w:rsidTr="00E94440">
        <w:trPr>
          <w:trHeight w:val="170"/>
        </w:trPr>
        <w:tc>
          <w:tcPr>
            <w:tcW w:w="2268" w:type="dxa"/>
          </w:tcPr>
          <w:p w14:paraId="22590461" w14:textId="77777777" w:rsidR="00C57E99" w:rsidRPr="008B6621" w:rsidRDefault="00C57E99" w:rsidP="00E94440">
            <w:pPr>
              <w:pStyle w:val="StructureTableList"/>
              <w:rPr>
                <w:highlight w:val="green"/>
              </w:rPr>
            </w:pPr>
            <w:r w:rsidRPr="008B6621">
              <w:rPr>
                <w:highlight w:val="darkYellow"/>
              </w:rPr>
              <w:t>|H</w:t>
            </w:r>
            <w:r w:rsidRPr="00A63F45">
              <w:rPr>
                <w:highlight w:val="green"/>
              </w:rPr>
              <w:t>ammám</w:t>
            </w:r>
            <w:r w:rsidRPr="008B6621">
              <w:rPr>
                <w:highlight w:val="yellow"/>
              </w:rPr>
              <w:t>|</w:t>
            </w:r>
          </w:p>
        </w:tc>
        <w:tc>
          <w:tcPr>
            <w:tcW w:w="425" w:type="dxa"/>
          </w:tcPr>
          <w:p w14:paraId="4C09CBC3" w14:textId="77777777" w:rsidR="00C57E99" w:rsidRPr="008B6621" w:rsidRDefault="00C57E99" w:rsidP="00E94440">
            <w:pPr>
              <w:pStyle w:val="StructureTableList"/>
            </w:pPr>
            <w:r w:rsidRPr="008B6621">
              <w:t>1</w:t>
            </w:r>
          </w:p>
        </w:tc>
        <w:tc>
          <w:tcPr>
            <w:tcW w:w="2268" w:type="dxa"/>
          </w:tcPr>
          <w:p w14:paraId="2EDADF78" w14:textId="77777777" w:rsidR="00C57E99" w:rsidRPr="008B6621" w:rsidRDefault="008F66DD" w:rsidP="00E94440">
            <w:pPr>
              <w:pStyle w:val="StructureTableList"/>
            </w:pPr>
            <w:r w:rsidRPr="008F66DD">
              <w:t>Ḥammám</w:t>
            </w:r>
          </w:p>
        </w:tc>
        <w:tc>
          <w:tcPr>
            <w:tcW w:w="425" w:type="dxa"/>
          </w:tcPr>
          <w:p w14:paraId="1DBBBA17" w14:textId="77777777" w:rsidR="00C57E99" w:rsidRPr="000C34A6" w:rsidRDefault="00C57E99" w:rsidP="00E94440">
            <w:pPr>
              <w:pStyle w:val="StructureTableList"/>
              <w:rPr>
                <w:highlight w:val="green"/>
              </w:rPr>
            </w:pPr>
          </w:p>
        </w:tc>
        <w:tc>
          <w:tcPr>
            <w:tcW w:w="3686" w:type="dxa"/>
          </w:tcPr>
          <w:p w14:paraId="45DEC05F" w14:textId="77777777" w:rsidR="00C57E99" w:rsidRPr="008B6621" w:rsidRDefault="00C57E99" w:rsidP="00E94440">
            <w:pPr>
              <w:pStyle w:val="StructureTableList"/>
            </w:pPr>
            <w:r>
              <w:t xml:space="preserve"> *L *l</w:t>
            </w:r>
            <w:r w:rsidR="008F66DD">
              <w:t xml:space="preserve"> (Bahman: ›</w:t>
            </w:r>
            <w:r w:rsidR="008F66DD" w:rsidRPr="008F66DD">
              <w:t>Ḥammám</w:t>
            </w:r>
            <w:r w:rsidR="008F66DD">
              <w:t>‹)</w:t>
            </w:r>
          </w:p>
        </w:tc>
      </w:tr>
      <w:tr w:rsidR="00C57E99" w:rsidRPr="008B6621" w14:paraId="446AFE1D" w14:textId="77777777" w:rsidTr="00E94440">
        <w:trPr>
          <w:trHeight w:val="170"/>
        </w:trPr>
        <w:tc>
          <w:tcPr>
            <w:tcW w:w="2268" w:type="dxa"/>
          </w:tcPr>
          <w:p w14:paraId="0BB14BA7" w14:textId="77777777" w:rsidR="00C57E99" w:rsidRPr="007A5498" w:rsidRDefault="00C57E99" w:rsidP="00E94440">
            <w:pPr>
              <w:pStyle w:val="StructureTableListSkipped"/>
              <w:rPr>
                <w:highlight w:val="white"/>
              </w:rPr>
            </w:pPr>
            <w:r w:rsidRPr="007A5498">
              <w:rPr>
                <w:highlight w:val="white"/>
              </w:rPr>
              <w:t>|Ḥammám|</w:t>
            </w:r>
          </w:p>
        </w:tc>
        <w:tc>
          <w:tcPr>
            <w:tcW w:w="425" w:type="dxa"/>
          </w:tcPr>
          <w:p w14:paraId="2BAFF1E1" w14:textId="77777777" w:rsidR="00C57E99" w:rsidRPr="008B6621" w:rsidRDefault="00C57E99" w:rsidP="00E94440">
            <w:pPr>
              <w:pStyle w:val="StructureTableListSkipped"/>
            </w:pPr>
          </w:p>
        </w:tc>
        <w:tc>
          <w:tcPr>
            <w:tcW w:w="2268" w:type="dxa"/>
          </w:tcPr>
          <w:p w14:paraId="17DEFEA9" w14:textId="77777777" w:rsidR="00C57E99" w:rsidRPr="008B6621" w:rsidRDefault="00C57E99" w:rsidP="00E94440">
            <w:pPr>
              <w:pStyle w:val="StructureTableListSkipped"/>
            </w:pPr>
          </w:p>
        </w:tc>
        <w:tc>
          <w:tcPr>
            <w:tcW w:w="425" w:type="dxa"/>
          </w:tcPr>
          <w:p w14:paraId="60DC5C87" w14:textId="77777777" w:rsidR="00C57E99" w:rsidRPr="008B6621" w:rsidRDefault="00C57E99" w:rsidP="00E94440">
            <w:pPr>
              <w:pStyle w:val="StructureTableListSkipped"/>
            </w:pPr>
            <w:r>
              <w:t>skip</w:t>
            </w:r>
          </w:p>
        </w:tc>
        <w:tc>
          <w:tcPr>
            <w:tcW w:w="3686" w:type="dxa"/>
          </w:tcPr>
          <w:p w14:paraId="00D69DA9" w14:textId="77777777" w:rsidR="00C57E99" w:rsidRPr="008B6621" w:rsidRDefault="00C57E99" w:rsidP="00E94440">
            <w:pPr>
              <w:pStyle w:val="StructureTableListSkipped"/>
            </w:pPr>
            <w:r w:rsidRPr="008B6621">
              <w:t>unprecedented match</w:t>
            </w:r>
          </w:p>
        </w:tc>
      </w:tr>
      <w:tr w:rsidR="00C57E99" w:rsidRPr="008B6621" w14:paraId="4DF297DF" w14:textId="77777777" w:rsidTr="00E94440">
        <w:trPr>
          <w:trHeight w:val="170"/>
        </w:trPr>
        <w:tc>
          <w:tcPr>
            <w:tcW w:w="2268" w:type="dxa"/>
          </w:tcPr>
          <w:p w14:paraId="57A36E55" w14:textId="77777777" w:rsidR="00C57E99" w:rsidRPr="008B6621" w:rsidRDefault="00C57E99" w:rsidP="00E94440">
            <w:pPr>
              <w:pStyle w:val="StructureTableList"/>
              <w:rPr>
                <w:highlight w:val="green"/>
              </w:rPr>
            </w:pPr>
            <w:r w:rsidRPr="008B6621">
              <w:rPr>
                <w:highlight w:val="green"/>
              </w:rPr>
              <w:t>|</w:t>
            </w:r>
            <w:r w:rsidRPr="008B6621">
              <w:rPr>
                <w:highlight w:val="yellow"/>
              </w:rPr>
              <w:t>Ḥaram-i-Aqdas</w:t>
            </w:r>
            <w:r w:rsidRPr="008B6621">
              <w:rPr>
                <w:highlight w:val="green"/>
              </w:rPr>
              <w:t>|</w:t>
            </w:r>
          </w:p>
        </w:tc>
        <w:tc>
          <w:tcPr>
            <w:tcW w:w="425" w:type="dxa"/>
          </w:tcPr>
          <w:p w14:paraId="33CCA957" w14:textId="77777777" w:rsidR="00C57E99" w:rsidRPr="008B6621" w:rsidRDefault="00C57E99" w:rsidP="00E94440">
            <w:pPr>
              <w:pStyle w:val="StructureTableList"/>
            </w:pPr>
            <w:r w:rsidRPr="008B6621">
              <w:t>5</w:t>
            </w:r>
          </w:p>
        </w:tc>
        <w:tc>
          <w:tcPr>
            <w:tcW w:w="2268" w:type="dxa"/>
          </w:tcPr>
          <w:p w14:paraId="4D894F1D" w14:textId="77777777" w:rsidR="00C57E99" w:rsidRPr="008B6621" w:rsidRDefault="00C57E99" w:rsidP="00E94440">
            <w:pPr>
              <w:pStyle w:val="StructureTableList"/>
            </w:pPr>
          </w:p>
        </w:tc>
        <w:tc>
          <w:tcPr>
            <w:tcW w:w="425" w:type="dxa"/>
          </w:tcPr>
          <w:p w14:paraId="27ACE39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EA368A7" w14:textId="77777777" w:rsidR="00C57E99" w:rsidRPr="008B6621" w:rsidRDefault="00C57E99" w:rsidP="00E94440">
            <w:pPr>
              <w:pStyle w:val="StructureTableList"/>
            </w:pPr>
            <w:r w:rsidRPr="008B6621">
              <w:t>unprecedented match</w:t>
            </w:r>
          </w:p>
        </w:tc>
      </w:tr>
      <w:tr w:rsidR="00C57E99" w:rsidRPr="008B6621" w14:paraId="5C46CADA" w14:textId="77777777" w:rsidTr="00E94440">
        <w:trPr>
          <w:trHeight w:val="170"/>
        </w:trPr>
        <w:tc>
          <w:tcPr>
            <w:tcW w:w="2268" w:type="dxa"/>
          </w:tcPr>
          <w:p w14:paraId="6EB9319B"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 Afnán</w:t>
            </w:r>
            <w:r w:rsidRPr="008B6621">
              <w:rPr>
                <w:highlight w:val="green"/>
              </w:rPr>
              <w:t>|</w:t>
            </w:r>
          </w:p>
        </w:tc>
        <w:tc>
          <w:tcPr>
            <w:tcW w:w="425" w:type="dxa"/>
          </w:tcPr>
          <w:p w14:paraId="51B10137" w14:textId="77777777" w:rsidR="00C57E99" w:rsidRPr="008B6621" w:rsidRDefault="00C57E99" w:rsidP="00E94440">
            <w:pPr>
              <w:pStyle w:val="StructureTableList"/>
            </w:pPr>
            <w:r w:rsidRPr="008B6621">
              <w:t>2</w:t>
            </w:r>
          </w:p>
        </w:tc>
        <w:tc>
          <w:tcPr>
            <w:tcW w:w="2268" w:type="dxa"/>
          </w:tcPr>
          <w:p w14:paraId="0E888934" w14:textId="77777777" w:rsidR="00C57E99" w:rsidRPr="008B6621" w:rsidRDefault="00C57E99" w:rsidP="00E94440">
            <w:pPr>
              <w:pStyle w:val="StructureTableList"/>
            </w:pPr>
          </w:p>
        </w:tc>
        <w:tc>
          <w:tcPr>
            <w:tcW w:w="425" w:type="dxa"/>
          </w:tcPr>
          <w:p w14:paraId="27044AC9" w14:textId="77777777" w:rsidR="00C57E99" w:rsidRPr="000C34A6" w:rsidRDefault="00C57E99" w:rsidP="00E94440">
            <w:pPr>
              <w:pStyle w:val="StructureTableList"/>
              <w:rPr>
                <w:highlight w:val="yellow"/>
              </w:rPr>
            </w:pPr>
            <w:r w:rsidRPr="000C34A6">
              <w:rPr>
                <w:highlight w:val="yellow"/>
              </w:rPr>
              <w:t>•ok</w:t>
            </w:r>
          </w:p>
        </w:tc>
        <w:tc>
          <w:tcPr>
            <w:tcW w:w="3686" w:type="dxa"/>
          </w:tcPr>
          <w:p w14:paraId="6AB5D204" w14:textId="77777777" w:rsidR="00C57E99" w:rsidRPr="008B6621" w:rsidRDefault="00C57E99" w:rsidP="00E94440">
            <w:pPr>
              <w:pStyle w:val="StructureTableList"/>
            </w:pPr>
            <w:r w:rsidRPr="008B6621">
              <w:t>---</w:t>
            </w:r>
          </w:p>
        </w:tc>
      </w:tr>
      <w:tr w:rsidR="00C57E99" w:rsidRPr="008B6621" w14:paraId="4A2B509A" w14:textId="77777777" w:rsidTr="00E94440">
        <w:trPr>
          <w:trHeight w:val="170"/>
        </w:trPr>
        <w:tc>
          <w:tcPr>
            <w:tcW w:w="2268" w:type="dxa"/>
          </w:tcPr>
          <w:p w14:paraId="22E10083"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 ahíd</w:t>
            </w:r>
            <w:r w:rsidRPr="008B6621">
              <w:rPr>
                <w:highlight w:val="green"/>
              </w:rPr>
              <w:t>|</w:t>
            </w:r>
          </w:p>
        </w:tc>
        <w:tc>
          <w:tcPr>
            <w:tcW w:w="425" w:type="dxa"/>
          </w:tcPr>
          <w:p w14:paraId="2CDD69F9" w14:textId="77777777" w:rsidR="00C57E99" w:rsidRPr="008B6621" w:rsidRDefault="00C57E99" w:rsidP="00E94440">
            <w:pPr>
              <w:pStyle w:val="StructureTableList"/>
            </w:pPr>
            <w:r w:rsidRPr="008B6621">
              <w:t>3</w:t>
            </w:r>
          </w:p>
        </w:tc>
        <w:tc>
          <w:tcPr>
            <w:tcW w:w="2268" w:type="dxa"/>
          </w:tcPr>
          <w:p w14:paraId="45373AC4" w14:textId="77777777" w:rsidR="00C57E99" w:rsidRPr="008B6621" w:rsidRDefault="00C57E99" w:rsidP="00E94440">
            <w:pPr>
              <w:pStyle w:val="StructureTableList"/>
            </w:pPr>
          </w:p>
        </w:tc>
        <w:tc>
          <w:tcPr>
            <w:tcW w:w="425" w:type="dxa"/>
          </w:tcPr>
          <w:p w14:paraId="72D64BB7"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2239582" w14:textId="77777777" w:rsidR="00C57E99" w:rsidRPr="008B6621" w:rsidRDefault="00C57E99" w:rsidP="00E94440">
            <w:pPr>
              <w:pStyle w:val="StructureTableList"/>
            </w:pPr>
            <w:r w:rsidRPr="008B6621">
              <w:t>--- *L</w:t>
            </w:r>
          </w:p>
        </w:tc>
      </w:tr>
      <w:tr w:rsidR="00C57E99" w:rsidRPr="008B6621" w14:paraId="3B9962E1" w14:textId="77777777" w:rsidTr="00E94440">
        <w:trPr>
          <w:trHeight w:val="170"/>
        </w:trPr>
        <w:tc>
          <w:tcPr>
            <w:tcW w:w="2268" w:type="dxa"/>
          </w:tcPr>
          <w:p w14:paraId="7ABFFC82"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w:t>
            </w:r>
            <w:r w:rsidRPr="008B6621">
              <w:rPr>
                <w:highlight w:val="green"/>
              </w:rPr>
              <w:t>|</w:t>
            </w:r>
          </w:p>
        </w:tc>
        <w:tc>
          <w:tcPr>
            <w:tcW w:w="425" w:type="dxa"/>
          </w:tcPr>
          <w:p w14:paraId="3246FBE4" w14:textId="77777777" w:rsidR="00C57E99" w:rsidRPr="008B6621" w:rsidRDefault="00C57E99" w:rsidP="00E94440">
            <w:pPr>
              <w:pStyle w:val="StructureTableList"/>
            </w:pPr>
            <w:r w:rsidRPr="008B6621">
              <w:t>9</w:t>
            </w:r>
          </w:p>
        </w:tc>
        <w:tc>
          <w:tcPr>
            <w:tcW w:w="2268" w:type="dxa"/>
          </w:tcPr>
          <w:p w14:paraId="683A2C9F" w14:textId="77777777" w:rsidR="00C57E99" w:rsidRPr="008B6621" w:rsidRDefault="00C57E99" w:rsidP="00E94440">
            <w:pPr>
              <w:pStyle w:val="StructureTableList"/>
            </w:pPr>
          </w:p>
        </w:tc>
        <w:tc>
          <w:tcPr>
            <w:tcW w:w="425" w:type="dxa"/>
          </w:tcPr>
          <w:p w14:paraId="1ACEC4F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9667B6B" w14:textId="77777777" w:rsidR="00C57E99" w:rsidRPr="008B6621" w:rsidRDefault="00C57E99" w:rsidP="00E94440">
            <w:pPr>
              <w:pStyle w:val="StructureTableList"/>
            </w:pPr>
            <w:r w:rsidRPr="008B6621">
              <w:t>match</w:t>
            </w:r>
          </w:p>
        </w:tc>
      </w:tr>
      <w:tr w:rsidR="00C57E99" w:rsidRPr="008B6621" w14:paraId="021B027D" w14:textId="77777777" w:rsidTr="00E94440">
        <w:trPr>
          <w:trHeight w:val="170"/>
        </w:trPr>
        <w:tc>
          <w:tcPr>
            <w:tcW w:w="2268" w:type="dxa"/>
          </w:tcPr>
          <w:p w14:paraId="0673359F"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Ḥasan-i-Níkú</w:t>
            </w:r>
            <w:r w:rsidRPr="008B6621">
              <w:rPr>
                <w:highlight w:val="green"/>
              </w:rPr>
              <w:t>|</w:t>
            </w:r>
          </w:p>
        </w:tc>
        <w:tc>
          <w:tcPr>
            <w:tcW w:w="425" w:type="dxa"/>
          </w:tcPr>
          <w:p w14:paraId="0CDCCD1C" w14:textId="77777777" w:rsidR="00C57E99" w:rsidRPr="008B6621" w:rsidRDefault="00C57E99" w:rsidP="00E94440">
            <w:pPr>
              <w:pStyle w:val="StructureTableList"/>
            </w:pPr>
            <w:r w:rsidRPr="008B6621">
              <w:t>2</w:t>
            </w:r>
          </w:p>
        </w:tc>
        <w:tc>
          <w:tcPr>
            <w:tcW w:w="2268" w:type="dxa"/>
          </w:tcPr>
          <w:p w14:paraId="0DB5756E" w14:textId="77777777" w:rsidR="00C57E99" w:rsidRPr="008B6621" w:rsidRDefault="00C57E99" w:rsidP="00E94440">
            <w:pPr>
              <w:pStyle w:val="StructureTableList"/>
            </w:pPr>
          </w:p>
        </w:tc>
        <w:tc>
          <w:tcPr>
            <w:tcW w:w="425" w:type="dxa"/>
          </w:tcPr>
          <w:p w14:paraId="0566B0AA" w14:textId="77777777" w:rsidR="00C57E99" w:rsidRPr="000C34A6" w:rsidRDefault="00C57E99" w:rsidP="00E94440">
            <w:pPr>
              <w:pStyle w:val="StructureTableList"/>
              <w:rPr>
                <w:highlight w:val="yellow"/>
              </w:rPr>
            </w:pPr>
            <w:r w:rsidRPr="000C34A6">
              <w:rPr>
                <w:highlight w:val="yellow"/>
              </w:rPr>
              <w:t>•ok</w:t>
            </w:r>
          </w:p>
        </w:tc>
        <w:tc>
          <w:tcPr>
            <w:tcW w:w="3686" w:type="dxa"/>
          </w:tcPr>
          <w:p w14:paraId="4F9429F9" w14:textId="77777777" w:rsidR="00C57E99" w:rsidRPr="008B6621" w:rsidRDefault="00C57E99" w:rsidP="00E94440">
            <w:pPr>
              <w:pStyle w:val="StructureTableList"/>
            </w:pPr>
            <w:r w:rsidRPr="008B6621">
              <w:t>unprecedented match</w:t>
            </w:r>
          </w:p>
        </w:tc>
      </w:tr>
      <w:tr w:rsidR="00C57E99" w:rsidRPr="008B6621" w14:paraId="1D0BFA61" w14:textId="77777777" w:rsidTr="00E94440">
        <w:trPr>
          <w:trHeight w:val="170"/>
        </w:trPr>
        <w:tc>
          <w:tcPr>
            <w:tcW w:w="2268" w:type="dxa"/>
          </w:tcPr>
          <w:p w14:paraId="613B1E65"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Ḥasan-i-Zunúzí</w:t>
            </w:r>
            <w:r w:rsidRPr="008B6621">
              <w:rPr>
                <w:highlight w:val="green"/>
              </w:rPr>
              <w:t>|</w:t>
            </w:r>
          </w:p>
        </w:tc>
        <w:tc>
          <w:tcPr>
            <w:tcW w:w="425" w:type="dxa"/>
          </w:tcPr>
          <w:p w14:paraId="3409F03F" w14:textId="77777777" w:rsidR="00C57E99" w:rsidRPr="008B6621" w:rsidRDefault="00C57E99" w:rsidP="00E94440">
            <w:pPr>
              <w:pStyle w:val="StructureTableList"/>
            </w:pPr>
            <w:r w:rsidRPr="008B6621">
              <w:t>1</w:t>
            </w:r>
          </w:p>
        </w:tc>
        <w:tc>
          <w:tcPr>
            <w:tcW w:w="2268" w:type="dxa"/>
          </w:tcPr>
          <w:p w14:paraId="7C526C69" w14:textId="77777777" w:rsidR="00C57E99" w:rsidRPr="008B6621" w:rsidRDefault="00C57E99" w:rsidP="00E94440">
            <w:pPr>
              <w:pStyle w:val="StructureTableList"/>
            </w:pPr>
          </w:p>
        </w:tc>
        <w:tc>
          <w:tcPr>
            <w:tcW w:w="425" w:type="dxa"/>
          </w:tcPr>
          <w:p w14:paraId="0115FBF3"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436F39DF" w14:textId="77777777" w:rsidR="00C57E99" w:rsidRPr="008B6621" w:rsidRDefault="00C57E99" w:rsidP="00E94440">
            <w:pPr>
              <w:pStyle w:val="StructureTableList"/>
            </w:pPr>
            <w:r w:rsidRPr="008B6621">
              <w:t>unprecedented match</w:t>
            </w:r>
            <w:r>
              <w:t xml:space="preserve"> *L</w:t>
            </w:r>
            <w:r w:rsidR="00B327BC">
              <w:t xml:space="preserve"> *L</w:t>
            </w:r>
          </w:p>
        </w:tc>
      </w:tr>
      <w:tr w:rsidR="00C57E99" w:rsidRPr="008B6621" w14:paraId="693D1C80" w14:textId="77777777" w:rsidTr="00E94440">
        <w:trPr>
          <w:trHeight w:val="170"/>
        </w:trPr>
        <w:tc>
          <w:tcPr>
            <w:tcW w:w="2268" w:type="dxa"/>
          </w:tcPr>
          <w:p w14:paraId="6F911C6C" w14:textId="77777777" w:rsidR="00C57E99" w:rsidRPr="008B6621" w:rsidRDefault="00C57E99" w:rsidP="00E94440">
            <w:pPr>
              <w:pStyle w:val="StructureTableList"/>
              <w:rPr>
                <w:highlight w:val="green"/>
              </w:rPr>
            </w:pPr>
            <w:r w:rsidRPr="008B6621">
              <w:rPr>
                <w:highlight w:val="green"/>
              </w:rPr>
              <w:t>|</w:t>
            </w:r>
            <w:r w:rsidRPr="008B6621">
              <w:rPr>
                <w:highlight w:val="yellow"/>
              </w:rPr>
              <w:t>Ḥasan-i-urásání</w:t>
            </w:r>
            <w:r w:rsidRPr="008B6621">
              <w:rPr>
                <w:highlight w:val="green"/>
              </w:rPr>
              <w:t>|</w:t>
            </w:r>
          </w:p>
        </w:tc>
        <w:tc>
          <w:tcPr>
            <w:tcW w:w="425" w:type="dxa"/>
          </w:tcPr>
          <w:p w14:paraId="2CFC5C7D" w14:textId="77777777" w:rsidR="00C57E99" w:rsidRPr="008B6621" w:rsidRDefault="00C57E99" w:rsidP="00E94440">
            <w:pPr>
              <w:pStyle w:val="StructureTableList"/>
            </w:pPr>
            <w:r w:rsidRPr="008B6621">
              <w:t>1</w:t>
            </w:r>
          </w:p>
        </w:tc>
        <w:tc>
          <w:tcPr>
            <w:tcW w:w="2268" w:type="dxa"/>
          </w:tcPr>
          <w:p w14:paraId="6874E79F" w14:textId="77777777" w:rsidR="00C57E99" w:rsidRPr="008B6621" w:rsidRDefault="00C57E99" w:rsidP="00E94440">
            <w:pPr>
              <w:pStyle w:val="StructureTableList"/>
            </w:pPr>
          </w:p>
        </w:tc>
        <w:tc>
          <w:tcPr>
            <w:tcW w:w="425" w:type="dxa"/>
          </w:tcPr>
          <w:p w14:paraId="67E6B226" w14:textId="77777777" w:rsidR="00C57E99" w:rsidRPr="00A120DC" w:rsidRDefault="00C57E99" w:rsidP="00E94440">
            <w:pPr>
              <w:pStyle w:val="StructureTableList"/>
              <w:rPr>
                <w:highlight w:val="magenta"/>
              </w:rPr>
            </w:pPr>
            <w:r w:rsidRPr="00A120DC">
              <w:rPr>
                <w:highlight w:val="magenta"/>
              </w:rPr>
              <w:t>•ok</w:t>
            </w:r>
          </w:p>
        </w:tc>
        <w:tc>
          <w:tcPr>
            <w:tcW w:w="3686" w:type="dxa"/>
          </w:tcPr>
          <w:p w14:paraId="184D5185" w14:textId="77777777" w:rsidR="00C57E99" w:rsidRPr="008B6621" w:rsidRDefault="00C57E99" w:rsidP="00E94440">
            <w:pPr>
              <w:pStyle w:val="StructureTableList"/>
            </w:pPr>
            <w:r w:rsidRPr="008B6621">
              <w:t>unprecedented match</w:t>
            </w:r>
            <w:r>
              <w:t xml:space="preserve"> *L</w:t>
            </w:r>
            <w:r w:rsidR="00B327BC">
              <w:t xml:space="preserve"> *L</w:t>
            </w:r>
          </w:p>
        </w:tc>
      </w:tr>
      <w:tr w:rsidR="00C57E99" w:rsidRPr="008B6621" w14:paraId="7E1AC655" w14:textId="77777777" w:rsidTr="00E94440">
        <w:trPr>
          <w:trHeight w:val="170"/>
        </w:trPr>
        <w:tc>
          <w:tcPr>
            <w:tcW w:w="2268" w:type="dxa"/>
          </w:tcPr>
          <w:p w14:paraId="687B5BC0" w14:textId="77777777" w:rsidR="00C57E99" w:rsidRPr="007A5498" w:rsidRDefault="00C57E99" w:rsidP="00E94440">
            <w:pPr>
              <w:pStyle w:val="StructureTableListSkipped"/>
              <w:rPr>
                <w:rStyle w:val="referenceauthor"/>
                <w:highlight w:val="white"/>
              </w:rPr>
            </w:pPr>
            <w:r w:rsidRPr="007A5498">
              <w:rPr>
                <w:rStyle w:val="referenceauthor"/>
                <w:highlight w:val="white"/>
              </w:rPr>
              <w:t>|ḤAYDAR-ʿALÍ|</w:t>
            </w:r>
          </w:p>
        </w:tc>
        <w:tc>
          <w:tcPr>
            <w:tcW w:w="425" w:type="dxa"/>
          </w:tcPr>
          <w:p w14:paraId="5F7BBB40" w14:textId="77777777" w:rsidR="00C57E99" w:rsidRPr="008B6621" w:rsidRDefault="00C57E99" w:rsidP="00E94440">
            <w:pPr>
              <w:pStyle w:val="StructureTableListSkipped"/>
            </w:pPr>
          </w:p>
        </w:tc>
        <w:tc>
          <w:tcPr>
            <w:tcW w:w="2268" w:type="dxa"/>
          </w:tcPr>
          <w:p w14:paraId="28CB72AC" w14:textId="77777777" w:rsidR="00C57E99" w:rsidRPr="008B6621" w:rsidRDefault="00C57E99" w:rsidP="00E94440">
            <w:pPr>
              <w:pStyle w:val="StructureTableListSkipped"/>
            </w:pPr>
          </w:p>
        </w:tc>
        <w:tc>
          <w:tcPr>
            <w:tcW w:w="425" w:type="dxa"/>
          </w:tcPr>
          <w:p w14:paraId="1FFB03F5" w14:textId="77777777" w:rsidR="00C57E99" w:rsidRPr="008B6621" w:rsidRDefault="00C57E99" w:rsidP="00E94440">
            <w:pPr>
              <w:pStyle w:val="StructureTableListSkipped"/>
            </w:pPr>
            <w:r>
              <w:t>skip</w:t>
            </w:r>
          </w:p>
        </w:tc>
        <w:tc>
          <w:tcPr>
            <w:tcW w:w="3686" w:type="dxa"/>
          </w:tcPr>
          <w:p w14:paraId="7BD38ED0" w14:textId="77777777" w:rsidR="00C57E99" w:rsidRPr="008B6621" w:rsidRDefault="00C57E99" w:rsidP="00E94440">
            <w:pPr>
              <w:pStyle w:val="StructureTableListSkipped"/>
            </w:pPr>
            <w:r w:rsidRPr="008B6621">
              <w:t>fuzzy match (|Ḥaydar-ʿAlí|)</w:t>
            </w:r>
          </w:p>
        </w:tc>
      </w:tr>
      <w:tr w:rsidR="00C57E99" w:rsidRPr="008B6621" w14:paraId="6F45D52D" w14:textId="77777777" w:rsidTr="00E94440">
        <w:trPr>
          <w:trHeight w:val="170"/>
        </w:trPr>
        <w:tc>
          <w:tcPr>
            <w:tcW w:w="2268" w:type="dxa"/>
          </w:tcPr>
          <w:p w14:paraId="6437A5FC" w14:textId="77777777" w:rsidR="00C57E99" w:rsidRPr="008B6621" w:rsidRDefault="00C57E99" w:rsidP="00E94440">
            <w:pPr>
              <w:pStyle w:val="StructureTableList"/>
              <w:rPr>
                <w:highlight w:val="green"/>
              </w:rPr>
            </w:pPr>
            <w:r w:rsidRPr="008B6621">
              <w:rPr>
                <w:highlight w:val="green"/>
              </w:rPr>
              <w:t>|</w:t>
            </w:r>
            <w:r w:rsidRPr="008B6621">
              <w:rPr>
                <w:highlight w:val="yellow"/>
              </w:rPr>
              <w:t>Ḥaydar-ʿAlí</w:t>
            </w:r>
            <w:r w:rsidRPr="008B6621">
              <w:rPr>
                <w:highlight w:val="green"/>
              </w:rPr>
              <w:t>|</w:t>
            </w:r>
          </w:p>
        </w:tc>
        <w:tc>
          <w:tcPr>
            <w:tcW w:w="425" w:type="dxa"/>
          </w:tcPr>
          <w:p w14:paraId="45E79F2B" w14:textId="77777777" w:rsidR="00C57E99" w:rsidRPr="008B6621" w:rsidRDefault="00C57E99" w:rsidP="00E94440">
            <w:pPr>
              <w:pStyle w:val="StructureTableList"/>
            </w:pPr>
            <w:r w:rsidRPr="008B6621">
              <w:t>3</w:t>
            </w:r>
          </w:p>
        </w:tc>
        <w:tc>
          <w:tcPr>
            <w:tcW w:w="2268" w:type="dxa"/>
          </w:tcPr>
          <w:p w14:paraId="61D220AA" w14:textId="77777777" w:rsidR="00C57E99" w:rsidRPr="008B6621" w:rsidRDefault="00C57E99" w:rsidP="00E94440">
            <w:pPr>
              <w:pStyle w:val="StructureTableList"/>
            </w:pPr>
          </w:p>
        </w:tc>
        <w:tc>
          <w:tcPr>
            <w:tcW w:w="425" w:type="dxa"/>
          </w:tcPr>
          <w:p w14:paraId="553C171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D4F88F3" w14:textId="77777777" w:rsidR="00C57E99" w:rsidRPr="008B6621" w:rsidRDefault="00C57E99" w:rsidP="00E94440">
            <w:pPr>
              <w:pStyle w:val="StructureTableList"/>
            </w:pPr>
            <w:r w:rsidRPr="008B6621">
              <w:t>unprecedented match</w:t>
            </w:r>
          </w:p>
        </w:tc>
      </w:tr>
      <w:tr w:rsidR="00C57E99" w:rsidRPr="008B6621" w14:paraId="4081A618" w14:textId="77777777" w:rsidTr="00E94440">
        <w:trPr>
          <w:trHeight w:val="170"/>
        </w:trPr>
        <w:tc>
          <w:tcPr>
            <w:tcW w:w="2268" w:type="dxa"/>
          </w:tcPr>
          <w:p w14:paraId="651005C6" w14:textId="77777777" w:rsidR="00C57E99" w:rsidRPr="008B6621" w:rsidRDefault="00C57E99" w:rsidP="00E94440">
            <w:pPr>
              <w:pStyle w:val="StructureTableList"/>
              <w:rPr>
                <w:highlight w:val="green"/>
              </w:rPr>
            </w:pPr>
            <w:r w:rsidRPr="008B6621">
              <w:rPr>
                <w:highlight w:val="green"/>
              </w:rPr>
              <w:t>|</w:t>
            </w:r>
            <w:r w:rsidRPr="008B6621">
              <w:rPr>
                <w:highlight w:val="yellow"/>
              </w:rPr>
              <w:t>Ḥaẓíratu’l-Quds</w:t>
            </w:r>
            <w:r w:rsidRPr="008B6621">
              <w:rPr>
                <w:highlight w:val="green"/>
              </w:rPr>
              <w:t>|</w:t>
            </w:r>
          </w:p>
        </w:tc>
        <w:tc>
          <w:tcPr>
            <w:tcW w:w="425" w:type="dxa"/>
          </w:tcPr>
          <w:p w14:paraId="32BA6275" w14:textId="77777777" w:rsidR="00C57E99" w:rsidRPr="008B6621" w:rsidRDefault="00C57E99" w:rsidP="00E94440">
            <w:pPr>
              <w:pStyle w:val="StructureTableList"/>
            </w:pPr>
            <w:r w:rsidRPr="008B6621">
              <w:t>2</w:t>
            </w:r>
          </w:p>
        </w:tc>
        <w:tc>
          <w:tcPr>
            <w:tcW w:w="2268" w:type="dxa"/>
          </w:tcPr>
          <w:p w14:paraId="33600111" w14:textId="77777777" w:rsidR="00C57E99" w:rsidRPr="008B6621" w:rsidRDefault="00C57E99" w:rsidP="00E94440">
            <w:pPr>
              <w:pStyle w:val="StructureTableList"/>
            </w:pPr>
          </w:p>
        </w:tc>
        <w:tc>
          <w:tcPr>
            <w:tcW w:w="425" w:type="dxa"/>
          </w:tcPr>
          <w:p w14:paraId="0515A57F"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A7AB515" w14:textId="77777777" w:rsidR="00C57E99" w:rsidRPr="008B6621" w:rsidRDefault="00C57E99" w:rsidP="00E94440">
            <w:pPr>
              <w:pStyle w:val="StructureTableList"/>
            </w:pPr>
            <w:r w:rsidRPr="008B6621">
              <w:t>match</w:t>
            </w:r>
          </w:p>
        </w:tc>
      </w:tr>
      <w:tr w:rsidR="00C57E99" w:rsidRPr="008B6621" w14:paraId="46B01DBF" w14:textId="77777777" w:rsidTr="00E94440">
        <w:trPr>
          <w:trHeight w:val="170"/>
        </w:trPr>
        <w:tc>
          <w:tcPr>
            <w:tcW w:w="2268" w:type="dxa"/>
          </w:tcPr>
          <w:p w14:paraId="48CDBACA" w14:textId="77777777" w:rsidR="00C57E99" w:rsidRPr="008B6621" w:rsidRDefault="00C57E99" w:rsidP="00E94440">
            <w:pPr>
              <w:pStyle w:val="StructureTableList"/>
              <w:rPr>
                <w:highlight w:val="green"/>
              </w:rPr>
            </w:pPr>
            <w:r w:rsidRPr="008B6621">
              <w:rPr>
                <w:highlight w:val="green"/>
              </w:rPr>
              <w:t>|</w:t>
            </w:r>
            <w:r w:rsidRPr="008B6621">
              <w:rPr>
                <w:highlight w:val="yellow"/>
              </w:rPr>
              <w:t>Ḥijáz</w:t>
            </w:r>
            <w:r w:rsidRPr="008B6621">
              <w:rPr>
                <w:highlight w:val="green"/>
              </w:rPr>
              <w:t>|</w:t>
            </w:r>
          </w:p>
        </w:tc>
        <w:tc>
          <w:tcPr>
            <w:tcW w:w="425" w:type="dxa"/>
          </w:tcPr>
          <w:p w14:paraId="1783A995" w14:textId="77777777" w:rsidR="00C57E99" w:rsidRPr="008B6621" w:rsidRDefault="00C57E99" w:rsidP="00E94440">
            <w:pPr>
              <w:pStyle w:val="StructureTableList"/>
            </w:pPr>
            <w:r w:rsidRPr="008B6621">
              <w:t>2</w:t>
            </w:r>
          </w:p>
        </w:tc>
        <w:tc>
          <w:tcPr>
            <w:tcW w:w="2268" w:type="dxa"/>
          </w:tcPr>
          <w:p w14:paraId="310D7692" w14:textId="77777777" w:rsidR="00C57E99" w:rsidRPr="008B6621" w:rsidRDefault="00C57E99" w:rsidP="00E94440">
            <w:pPr>
              <w:pStyle w:val="StructureTableList"/>
            </w:pPr>
          </w:p>
        </w:tc>
        <w:tc>
          <w:tcPr>
            <w:tcW w:w="425" w:type="dxa"/>
          </w:tcPr>
          <w:p w14:paraId="6C8A96C7" w14:textId="77777777" w:rsidR="00C57E99" w:rsidRPr="000C34A6" w:rsidRDefault="00C57E99" w:rsidP="00E94440">
            <w:pPr>
              <w:pStyle w:val="StructureTableList"/>
              <w:rPr>
                <w:highlight w:val="yellow"/>
              </w:rPr>
            </w:pPr>
            <w:r w:rsidRPr="000C34A6">
              <w:rPr>
                <w:highlight w:val="yellow"/>
              </w:rPr>
              <w:t>•ok</w:t>
            </w:r>
          </w:p>
        </w:tc>
        <w:tc>
          <w:tcPr>
            <w:tcW w:w="3686" w:type="dxa"/>
          </w:tcPr>
          <w:p w14:paraId="1BC74509" w14:textId="77777777" w:rsidR="00C57E99" w:rsidRPr="008B6621" w:rsidRDefault="00C57E99" w:rsidP="00E94440">
            <w:pPr>
              <w:pStyle w:val="StructureTableList"/>
            </w:pPr>
            <w:r w:rsidRPr="008B6621">
              <w:t>match</w:t>
            </w:r>
          </w:p>
        </w:tc>
      </w:tr>
      <w:tr w:rsidR="00C57E99" w:rsidRPr="008B6621" w14:paraId="56B8701A" w14:textId="77777777" w:rsidTr="00E94440">
        <w:trPr>
          <w:trHeight w:val="170"/>
        </w:trPr>
        <w:tc>
          <w:tcPr>
            <w:tcW w:w="2268" w:type="dxa"/>
          </w:tcPr>
          <w:p w14:paraId="6D71FA0E" w14:textId="77777777" w:rsidR="00C57E99" w:rsidRPr="008B6621" w:rsidRDefault="00C57E99" w:rsidP="00E94440">
            <w:pPr>
              <w:pStyle w:val="StructureTableList"/>
              <w:rPr>
                <w:highlight w:val="green"/>
              </w:rPr>
            </w:pPr>
            <w:r w:rsidRPr="008B6621">
              <w:rPr>
                <w:highlight w:val="green"/>
              </w:rPr>
              <w:t>|</w:t>
            </w:r>
            <w:r w:rsidRPr="00A63F45">
              <w:rPr>
                <w:highlight w:val="darkYellow"/>
              </w:rPr>
              <w:t>H</w:t>
            </w:r>
            <w:r w:rsidRPr="008B6621">
              <w:rPr>
                <w:highlight w:val="green"/>
              </w:rPr>
              <w:t>ikmat B</w:t>
            </w:r>
            <w:r w:rsidRPr="006C7333">
              <w:rPr>
                <w:highlight w:val="darkYellow"/>
              </w:rPr>
              <w:t>e</w:t>
            </w:r>
            <w:r w:rsidRPr="008B6621">
              <w:rPr>
                <w:highlight w:val="green"/>
              </w:rPr>
              <w:t>g|</w:t>
            </w:r>
          </w:p>
        </w:tc>
        <w:tc>
          <w:tcPr>
            <w:tcW w:w="425" w:type="dxa"/>
          </w:tcPr>
          <w:p w14:paraId="4892EAD7" w14:textId="77777777" w:rsidR="00C57E99" w:rsidRPr="008B6621" w:rsidRDefault="00C57E99" w:rsidP="00E94440">
            <w:pPr>
              <w:pStyle w:val="StructureTableList"/>
            </w:pPr>
            <w:r w:rsidRPr="008B6621">
              <w:t>1</w:t>
            </w:r>
          </w:p>
        </w:tc>
        <w:tc>
          <w:tcPr>
            <w:tcW w:w="2268" w:type="dxa"/>
          </w:tcPr>
          <w:p w14:paraId="47480868" w14:textId="77777777" w:rsidR="00C57E99" w:rsidRPr="008B6621" w:rsidRDefault="008F66DD" w:rsidP="00E94440">
            <w:pPr>
              <w:pStyle w:val="StructureTableList"/>
            </w:pPr>
            <w:r>
              <w:t>Ḥ</w:t>
            </w:r>
            <w:r w:rsidRPr="00370E1D">
              <w:t>ikmat Big</w:t>
            </w:r>
          </w:p>
        </w:tc>
        <w:tc>
          <w:tcPr>
            <w:tcW w:w="425" w:type="dxa"/>
          </w:tcPr>
          <w:p w14:paraId="31775081" w14:textId="77777777" w:rsidR="00C57E99" w:rsidRPr="000C34A6" w:rsidRDefault="00C57E99" w:rsidP="00E94440">
            <w:pPr>
              <w:pStyle w:val="StructureTableList"/>
              <w:rPr>
                <w:highlight w:val="blue"/>
              </w:rPr>
            </w:pPr>
          </w:p>
        </w:tc>
        <w:tc>
          <w:tcPr>
            <w:tcW w:w="3686" w:type="dxa"/>
          </w:tcPr>
          <w:p w14:paraId="49582CB8" w14:textId="77777777" w:rsidR="00C57E99" w:rsidRPr="008B6621" w:rsidRDefault="00C57E99" w:rsidP="00E94440">
            <w:pPr>
              <w:pStyle w:val="StructureTableList"/>
            </w:pPr>
            <w:r>
              <w:t xml:space="preserve"> *L *L *L *l *L</w:t>
            </w:r>
            <w:r w:rsidR="008F66DD">
              <w:t xml:space="preserve"> (Bahaman: ›Ḥ</w:t>
            </w:r>
            <w:r w:rsidR="008F66DD" w:rsidRPr="00370E1D">
              <w:t>ikmat Big</w:t>
            </w:r>
            <w:r w:rsidR="008F66DD">
              <w:t>‹)</w:t>
            </w:r>
            <w:r w:rsidR="00B327BC">
              <w:t xml:space="preserve"> *L</w:t>
            </w:r>
          </w:p>
        </w:tc>
      </w:tr>
      <w:tr w:rsidR="00C57E99" w:rsidRPr="008B6621" w14:paraId="68D4C0A0" w14:textId="77777777" w:rsidTr="00E94440">
        <w:trPr>
          <w:trHeight w:val="170"/>
        </w:trPr>
        <w:tc>
          <w:tcPr>
            <w:tcW w:w="2268" w:type="dxa"/>
          </w:tcPr>
          <w:p w14:paraId="7CB16670" w14:textId="77777777" w:rsidR="00C57E99" w:rsidRPr="008B6621" w:rsidRDefault="00C57E99" w:rsidP="00E94440">
            <w:pPr>
              <w:pStyle w:val="StructureTableList"/>
              <w:rPr>
                <w:highlight w:val="green"/>
              </w:rPr>
            </w:pPr>
            <w:r w:rsidRPr="008B6621">
              <w:rPr>
                <w:highlight w:val="green"/>
              </w:rPr>
              <w:t>|</w:t>
            </w:r>
            <w:r w:rsidRPr="00A63F45">
              <w:rPr>
                <w:highlight w:val="darkYellow"/>
              </w:rPr>
              <w:t>Ḥ</w:t>
            </w:r>
            <w:r w:rsidRPr="008B6621">
              <w:rPr>
                <w:highlight w:val="green"/>
              </w:rPr>
              <w:t>ikmat B</w:t>
            </w:r>
            <w:r w:rsidRPr="006C7333">
              <w:rPr>
                <w:highlight w:val="darkYellow"/>
              </w:rPr>
              <w:t>i</w:t>
            </w:r>
            <w:r w:rsidRPr="008B6621">
              <w:rPr>
                <w:highlight w:val="green"/>
              </w:rPr>
              <w:t>g|</w:t>
            </w:r>
          </w:p>
        </w:tc>
        <w:tc>
          <w:tcPr>
            <w:tcW w:w="425" w:type="dxa"/>
          </w:tcPr>
          <w:p w14:paraId="3CB3E474" w14:textId="77777777" w:rsidR="00C57E99" w:rsidRPr="008B6621" w:rsidRDefault="00C57E99" w:rsidP="00E94440">
            <w:pPr>
              <w:pStyle w:val="StructureTableList"/>
            </w:pPr>
            <w:r w:rsidRPr="008B6621">
              <w:t>1</w:t>
            </w:r>
          </w:p>
        </w:tc>
        <w:tc>
          <w:tcPr>
            <w:tcW w:w="2268" w:type="dxa"/>
          </w:tcPr>
          <w:p w14:paraId="5C500317" w14:textId="77777777" w:rsidR="00C57E99" w:rsidRPr="008B6621" w:rsidRDefault="00C57E99" w:rsidP="00E94440">
            <w:pPr>
              <w:pStyle w:val="StructureTableList"/>
            </w:pPr>
          </w:p>
        </w:tc>
        <w:tc>
          <w:tcPr>
            <w:tcW w:w="425" w:type="dxa"/>
          </w:tcPr>
          <w:p w14:paraId="0493781A" w14:textId="77777777" w:rsidR="00C57E99" w:rsidRPr="000C34A6" w:rsidRDefault="00C57E99" w:rsidP="00E94440">
            <w:pPr>
              <w:pStyle w:val="StructureTableList"/>
              <w:rPr>
                <w:highlight w:val="blue"/>
              </w:rPr>
            </w:pPr>
          </w:p>
        </w:tc>
        <w:tc>
          <w:tcPr>
            <w:tcW w:w="3686" w:type="dxa"/>
          </w:tcPr>
          <w:p w14:paraId="287342C1" w14:textId="77777777" w:rsidR="00116523" w:rsidRDefault="00C57E99">
            <w:pPr>
              <w:pStyle w:val="StructureTableList"/>
            </w:pPr>
            <w:r>
              <w:t xml:space="preserve"> *L *L *L *L</w:t>
            </w:r>
            <w:r w:rsidR="008F66DD">
              <w:t xml:space="preserve"> </w:t>
            </w:r>
            <w:r w:rsidR="00B327BC">
              <w:t xml:space="preserve"> *L</w:t>
            </w:r>
          </w:p>
        </w:tc>
      </w:tr>
      <w:tr w:rsidR="00C57E99" w:rsidRPr="008B6621" w14:paraId="420EC877" w14:textId="77777777" w:rsidTr="00E94440">
        <w:trPr>
          <w:trHeight w:val="170"/>
        </w:trPr>
        <w:tc>
          <w:tcPr>
            <w:tcW w:w="2268" w:type="dxa"/>
          </w:tcPr>
          <w:p w14:paraId="44EEA426" w14:textId="77777777" w:rsidR="00C57E99" w:rsidRPr="00865A8E" w:rsidRDefault="00C57E99" w:rsidP="00E94440">
            <w:pPr>
              <w:pStyle w:val="StructureTableListSkipped"/>
              <w:rPr>
                <w:highlight w:val="white"/>
              </w:rPr>
            </w:pPr>
            <w:r w:rsidRPr="00865A8E">
              <w:rPr>
                <w:highlight w:val="white"/>
              </w:rPr>
              <w:t>|Hikmat|</w:t>
            </w:r>
          </w:p>
        </w:tc>
        <w:tc>
          <w:tcPr>
            <w:tcW w:w="425" w:type="dxa"/>
          </w:tcPr>
          <w:p w14:paraId="121C2079" w14:textId="77777777" w:rsidR="00C57E99" w:rsidRPr="008B6621" w:rsidRDefault="00C57E99" w:rsidP="00E94440">
            <w:pPr>
              <w:pStyle w:val="StructureTableListSkipped"/>
            </w:pPr>
          </w:p>
        </w:tc>
        <w:tc>
          <w:tcPr>
            <w:tcW w:w="2268" w:type="dxa"/>
          </w:tcPr>
          <w:p w14:paraId="5C166D30" w14:textId="77777777" w:rsidR="00C57E99" w:rsidRPr="008B6621" w:rsidRDefault="00C57E99" w:rsidP="00E94440">
            <w:pPr>
              <w:pStyle w:val="StructureTableListSkipped"/>
            </w:pPr>
          </w:p>
        </w:tc>
        <w:tc>
          <w:tcPr>
            <w:tcW w:w="425" w:type="dxa"/>
          </w:tcPr>
          <w:p w14:paraId="6367C338" w14:textId="77777777" w:rsidR="00C57E99" w:rsidRPr="008B6621" w:rsidRDefault="00C57E99" w:rsidP="00E94440">
            <w:pPr>
              <w:pStyle w:val="StructureTableListSkipped"/>
            </w:pPr>
            <w:r>
              <w:t>skip</w:t>
            </w:r>
          </w:p>
        </w:tc>
        <w:tc>
          <w:tcPr>
            <w:tcW w:w="3686" w:type="dxa"/>
          </w:tcPr>
          <w:p w14:paraId="1EB9340E" w14:textId="77777777" w:rsidR="00C57E99" w:rsidRPr="008B6621" w:rsidRDefault="00C57E99" w:rsidP="00E94440">
            <w:pPr>
              <w:pStyle w:val="StructureTableListSkipped"/>
            </w:pPr>
            <w:r>
              <w:t xml:space="preserve"> *L *L</w:t>
            </w:r>
          </w:p>
        </w:tc>
      </w:tr>
      <w:tr w:rsidR="00C57E99" w:rsidRPr="008B6621" w14:paraId="6A1D63A9" w14:textId="77777777" w:rsidTr="00E94440">
        <w:trPr>
          <w:trHeight w:val="170"/>
        </w:trPr>
        <w:tc>
          <w:tcPr>
            <w:tcW w:w="2268" w:type="dxa"/>
          </w:tcPr>
          <w:p w14:paraId="4C2D4CBB" w14:textId="77777777" w:rsidR="00C57E99" w:rsidRPr="007A5498" w:rsidRDefault="00C57E99" w:rsidP="00E94440">
            <w:pPr>
              <w:pStyle w:val="StructureTableListSkipped"/>
              <w:rPr>
                <w:highlight w:val="white"/>
              </w:rPr>
            </w:pPr>
            <w:r w:rsidRPr="007A5498">
              <w:rPr>
                <w:highlight w:val="white"/>
              </w:rPr>
              <w:t>|ʿHim|</w:t>
            </w:r>
          </w:p>
        </w:tc>
        <w:tc>
          <w:tcPr>
            <w:tcW w:w="425" w:type="dxa"/>
          </w:tcPr>
          <w:p w14:paraId="00E57110" w14:textId="77777777" w:rsidR="00C57E99" w:rsidRPr="008B6621" w:rsidRDefault="00C57E99" w:rsidP="00E94440">
            <w:pPr>
              <w:pStyle w:val="StructureTableListSkipped"/>
            </w:pPr>
          </w:p>
        </w:tc>
        <w:tc>
          <w:tcPr>
            <w:tcW w:w="2268" w:type="dxa"/>
          </w:tcPr>
          <w:p w14:paraId="7D2F1F17" w14:textId="77777777" w:rsidR="00C57E99" w:rsidRPr="008B6621" w:rsidRDefault="00C57E99" w:rsidP="00E94440">
            <w:pPr>
              <w:pStyle w:val="StructureTableListSkipped"/>
            </w:pPr>
          </w:p>
        </w:tc>
        <w:tc>
          <w:tcPr>
            <w:tcW w:w="425" w:type="dxa"/>
          </w:tcPr>
          <w:p w14:paraId="13C8C2F9" w14:textId="77777777" w:rsidR="00C57E99" w:rsidRPr="008B6621" w:rsidRDefault="00C57E99" w:rsidP="00E94440">
            <w:pPr>
              <w:pStyle w:val="StructureTableListSkipped"/>
            </w:pPr>
            <w:r>
              <w:t>skip</w:t>
            </w:r>
          </w:p>
        </w:tc>
        <w:tc>
          <w:tcPr>
            <w:tcW w:w="3686" w:type="dxa"/>
          </w:tcPr>
          <w:p w14:paraId="17EC9503" w14:textId="77777777" w:rsidR="00C57E99" w:rsidRPr="008B6621" w:rsidRDefault="00C57E99" w:rsidP="00E94440">
            <w:pPr>
              <w:pStyle w:val="StructureTableListSkipped"/>
            </w:pPr>
            <w:r w:rsidRPr="008B6621">
              <w:t>---</w:t>
            </w:r>
          </w:p>
        </w:tc>
      </w:tr>
      <w:tr w:rsidR="00C57E99" w:rsidRPr="008B6621" w14:paraId="588F4F53" w14:textId="77777777" w:rsidTr="00E94440">
        <w:trPr>
          <w:trHeight w:val="170"/>
        </w:trPr>
        <w:tc>
          <w:tcPr>
            <w:tcW w:w="2268" w:type="dxa"/>
          </w:tcPr>
          <w:p w14:paraId="048546DB" w14:textId="77777777" w:rsidR="00C57E99" w:rsidRPr="008B6621" w:rsidRDefault="00C57E99" w:rsidP="00E94440">
            <w:pPr>
              <w:pStyle w:val="StructureTableList"/>
              <w:rPr>
                <w:highlight w:val="yellow"/>
              </w:rPr>
            </w:pPr>
            <w:r w:rsidRPr="008B6621">
              <w:rPr>
                <w:highlight w:val="green"/>
              </w:rPr>
              <w:t>|Hira|</w:t>
            </w:r>
          </w:p>
        </w:tc>
        <w:tc>
          <w:tcPr>
            <w:tcW w:w="425" w:type="dxa"/>
          </w:tcPr>
          <w:p w14:paraId="07FBE7B9" w14:textId="77777777" w:rsidR="00C57E99" w:rsidRPr="008B6621" w:rsidRDefault="00C57E99" w:rsidP="00E94440">
            <w:pPr>
              <w:pStyle w:val="StructureTableList"/>
            </w:pPr>
            <w:r w:rsidRPr="008B6621">
              <w:t>1</w:t>
            </w:r>
          </w:p>
        </w:tc>
        <w:tc>
          <w:tcPr>
            <w:tcW w:w="2268" w:type="dxa"/>
          </w:tcPr>
          <w:p w14:paraId="65F56578" w14:textId="77777777" w:rsidR="00C57E99" w:rsidRPr="008B6621" w:rsidRDefault="006A0E66" w:rsidP="00E94440">
            <w:pPr>
              <w:pStyle w:val="StructureTableList"/>
            </w:pPr>
            <w:r>
              <w:t>Ḥirá</w:t>
            </w:r>
          </w:p>
        </w:tc>
        <w:tc>
          <w:tcPr>
            <w:tcW w:w="425" w:type="dxa"/>
          </w:tcPr>
          <w:p w14:paraId="12428E74" w14:textId="77777777" w:rsidR="00C57E99" w:rsidRPr="000C34A6" w:rsidRDefault="00C57E99" w:rsidP="00E94440">
            <w:pPr>
              <w:pStyle w:val="StructureTableList"/>
              <w:rPr>
                <w:highlight w:val="yellow"/>
              </w:rPr>
            </w:pPr>
          </w:p>
        </w:tc>
        <w:tc>
          <w:tcPr>
            <w:tcW w:w="3686" w:type="dxa"/>
          </w:tcPr>
          <w:p w14:paraId="1E5FB429" w14:textId="77777777" w:rsidR="00C57E99" w:rsidRPr="008B6621" w:rsidRDefault="00C57E99" w:rsidP="00E94440">
            <w:pPr>
              <w:pStyle w:val="StructureTableList"/>
            </w:pPr>
            <w:r>
              <w:t xml:space="preserve"> *L</w:t>
            </w:r>
            <w:r w:rsidR="008F66DD">
              <w:t xml:space="preserve"> *L</w:t>
            </w:r>
            <w:r w:rsidR="006A0E66">
              <w:t xml:space="preserve"> (Bahman: ›Ḥirá‹)</w:t>
            </w:r>
          </w:p>
        </w:tc>
      </w:tr>
      <w:tr w:rsidR="00C57E99" w:rsidRPr="008B6621" w14:paraId="56034E5C" w14:textId="77777777" w:rsidTr="00E94440">
        <w:trPr>
          <w:trHeight w:val="170"/>
        </w:trPr>
        <w:tc>
          <w:tcPr>
            <w:tcW w:w="2268" w:type="dxa"/>
          </w:tcPr>
          <w:p w14:paraId="0CE31978" w14:textId="77777777" w:rsidR="00C57E99" w:rsidRPr="007A5498" w:rsidRDefault="00C57E99" w:rsidP="00E94440">
            <w:pPr>
              <w:pStyle w:val="StructureTableListSkipped"/>
              <w:rPr>
                <w:highlight w:val="white"/>
              </w:rPr>
            </w:pPr>
            <w:r w:rsidRPr="007A5498">
              <w:rPr>
                <w:rStyle w:val="BookTitle"/>
                <w:highlight w:val="white"/>
              </w:rPr>
              <w:t>|Hizar Bayti|</w:t>
            </w:r>
          </w:p>
        </w:tc>
        <w:tc>
          <w:tcPr>
            <w:tcW w:w="425" w:type="dxa"/>
          </w:tcPr>
          <w:p w14:paraId="7F54BCCC" w14:textId="77777777" w:rsidR="00C57E99" w:rsidRPr="008B6621" w:rsidRDefault="00C57E99" w:rsidP="00E94440">
            <w:pPr>
              <w:pStyle w:val="StructureTableListSkipped"/>
            </w:pPr>
          </w:p>
        </w:tc>
        <w:tc>
          <w:tcPr>
            <w:tcW w:w="2268" w:type="dxa"/>
          </w:tcPr>
          <w:p w14:paraId="70DBE4C1" w14:textId="77777777" w:rsidR="00C57E99" w:rsidRPr="008B6621" w:rsidRDefault="00C57E99" w:rsidP="00E94440">
            <w:pPr>
              <w:pStyle w:val="StructureTableListSkipped"/>
            </w:pPr>
            <w:r w:rsidRPr="008B6621">
              <w:t>Hizár Baytí</w:t>
            </w:r>
          </w:p>
        </w:tc>
        <w:tc>
          <w:tcPr>
            <w:tcW w:w="425" w:type="dxa"/>
          </w:tcPr>
          <w:p w14:paraId="3EE3A9B0" w14:textId="77777777" w:rsidR="00C57E99" w:rsidRPr="008B6621" w:rsidRDefault="00C57E99" w:rsidP="00E94440">
            <w:pPr>
              <w:pStyle w:val="StructureTableListSkipped"/>
            </w:pPr>
            <w:r>
              <w:t>skip</w:t>
            </w:r>
          </w:p>
        </w:tc>
        <w:tc>
          <w:tcPr>
            <w:tcW w:w="3686" w:type="dxa"/>
          </w:tcPr>
          <w:p w14:paraId="3EF19C3B" w14:textId="77777777" w:rsidR="00C57E99" w:rsidRPr="008B6621" w:rsidRDefault="00C57E99" w:rsidP="00E94440">
            <w:pPr>
              <w:pStyle w:val="StructureTableListSkipped"/>
            </w:pPr>
            <w:r w:rsidRPr="008B6621">
              <w:t>--- *L / All 1 occurances corrected.</w:t>
            </w:r>
          </w:p>
        </w:tc>
      </w:tr>
      <w:tr w:rsidR="00C57E99" w:rsidRPr="008B6621" w14:paraId="5E2CA558" w14:textId="77777777" w:rsidTr="00E94440">
        <w:trPr>
          <w:trHeight w:val="170"/>
        </w:trPr>
        <w:tc>
          <w:tcPr>
            <w:tcW w:w="2268" w:type="dxa"/>
          </w:tcPr>
          <w:p w14:paraId="57E211D6"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Hizár Baytí</w:t>
            </w:r>
            <w:r w:rsidRPr="008B6621">
              <w:rPr>
                <w:rStyle w:val="BookTitle"/>
                <w:highlight w:val="green"/>
              </w:rPr>
              <w:t>|</w:t>
            </w:r>
          </w:p>
        </w:tc>
        <w:tc>
          <w:tcPr>
            <w:tcW w:w="425" w:type="dxa"/>
          </w:tcPr>
          <w:p w14:paraId="16D32698" w14:textId="77777777" w:rsidR="00C57E99" w:rsidRPr="008B6621" w:rsidRDefault="00C57E99" w:rsidP="00E94440">
            <w:pPr>
              <w:pStyle w:val="StructureTableList"/>
            </w:pPr>
            <w:r w:rsidRPr="008B6621">
              <w:t>1</w:t>
            </w:r>
          </w:p>
        </w:tc>
        <w:tc>
          <w:tcPr>
            <w:tcW w:w="2268" w:type="dxa"/>
          </w:tcPr>
          <w:p w14:paraId="3D7C659E" w14:textId="77777777" w:rsidR="00C57E99" w:rsidRPr="008B6621" w:rsidRDefault="00C57E99" w:rsidP="00E94440">
            <w:pPr>
              <w:pStyle w:val="StructureTableList"/>
            </w:pPr>
          </w:p>
        </w:tc>
        <w:tc>
          <w:tcPr>
            <w:tcW w:w="425" w:type="dxa"/>
          </w:tcPr>
          <w:p w14:paraId="6853346A"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B0EB46D" w14:textId="77777777" w:rsidR="00C57E99" w:rsidRPr="008B6621" w:rsidRDefault="00C57E99" w:rsidP="00E94440">
            <w:pPr>
              <w:pStyle w:val="StructureTableList"/>
            </w:pPr>
            <w:r w:rsidRPr="008B6621">
              <w:t>--- *L</w:t>
            </w:r>
          </w:p>
        </w:tc>
      </w:tr>
      <w:tr w:rsidR="00C57E99" w:rsidRPr="008B6621" w14:paraId="5787D319" w14:textId="77777777" w:rsidTr="00E94440">
        <w:trPr>
          <w:trHeight w:val="170"/>
        </w:trPr>
        <w:tc>
          <w:tcPr>
            <w:tcW w:w="2268" w:type="dxa"/>
          </w:tcPr>
          <w:p w14:paraId="71D00273" w14:textId="77777777" w:rsidR="00C57E99" w:rsidRPr="008B6621" w:rsidRDefault="00C57E99" w:rsidP="00E94440">
            <w:pPr>
              <w:pStyle w:val="StructureTableList"/>
              <w:rPr>
                <w:highlight w:val="green"/>
              </w:rPr>
            </w:pPr>
            <w:r w:rsidRPr="008B6621">
              <w:rPr>
                <w:highlight w:val="green"/>
              </w:rPr>
              <w:t>|</w:t>
            </w:r>
            <w:r w:rsidRPr="008B6621">
              <w:rPr>
                <w:highlight w:val="yellow"/>
              </w:rPr>
              <w:t>Ḥubbu’lláh</w:t>
            </w:r>
            <w:r w:rsidRPr="008B6621">
              <w:rPr>
                <w:highlight w:val="green"/>
              </w:rPr>
              <w:t>|</w:t>
            </w:r>
          </w:p>
        </w:tc>
        <w:tc>
          <w:tcPr>
            <w:tcW w:w="425" w:type="dxa"/>
          </w:tcPr>
          <w:p w14:paraId="53FADBAE" w14:textId="77777777" w:rsidR="00C57E99" w:rsidRPr="008B6621" w:rsidRDefault="00C57E99" w:rsidP="00E94440">
            <w:pPr>
              <w:pStyle w:val="StructureTableList"/>
            </w:pPr>
            <w:r w:rsidRPr="008B6621">
              <w:t>3</w:t>
            </w:r>
          </w:p>
        </w:tc>
        <w:tc>
          <w:tcPr>
            <w:tcW w:w="2268" w:type="dxa"/>
          </w:tcPr>
          <w:p w14:paraId="59CA7D3F" w14:textId="77777777" w:rsidR="00C57E99" w:rsidRPr="008B6621" w:rsidRDefault="00C57E99" w:rsidP="00E94440">
            <w:pPr>
              <w:pStyle w:val="StructureTableList"/>
            </w:pPr>
          </w:p>
        </w:tc>
        <w:tc>
          <w:tcPr>
            <w:tcW w:w="425" w:type="dxa"/>
          </w:tcPr>
          <w:p w14:paraId="4833CE53"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67F2A56" w14:textId="77777777" w:rsidR="00C57E99" w:rsidRPr="008B6621" w:rsidRDefault="00C57E99" w:rsidP="00E94440">
            <w:pPr>
              <w:pStyle w:val="StructureTableList"/>
            </w:pPr>
            <w:r w:rsidRPr="008B6621">
              <w:t>unprecedented match</w:t>
            </w:r>
          </w:p>
        </w:tc>
      </w:tr>
      <w:tr w:rsidR="00C57E99" w:rsidRPr="008B6621" w14:paraId="40B066A2" w14:textId="77777777" w:rsidTr="00E94440">
        <w:trPr>
          <w:trHeight w:val="170"/>
        </w:trPr>
        <w:tc>
          <w:tcPr>
            <w:tcW w:w="2268" w:type="dxa"/>
          </w:tcPr>
          <w:p w14:paraId="10BA4638" w14:textId="77777777" w:rsidR="00C57E99" w:rsidRPr="008B6621" w:rsidRDefault="00C57E99" w:rsidP="00E94440">
            <w:pPr>
              <w:pStyle w:val="StructureTableList"/>
              <w:rPr>
                <w:highlight w:val="green"/>
              </w:rPr>
            </w:pPr>
            <w:r w:rsidRPr="008B6621">
              <w:rPr>
                <w:highlight w:val="green"/>
              </w:rPr>
              <w:t>|</w:t>
            </w:r>
            <w:r w:rsidRPr="008B6621">
              <w:rPr>
                <w:highlight w:val="yellow"/>
              </w:rPr>
              <w:t>Ḥuqúq</w:t>
            </w:r>
            <w:r w:rsidRPr="008B6621">
              <w:rPr>
                <w:highlight w:val="green"/>
              </w:rPr>
              <w:t>|</w:t>
            </w:r>
          </w:p>
        </w:tc>
        <w:tc>
          <w:tcPr>
            <w:tcW w:w="425" w:type="dxa"/>
          </w:tcPr>
          <w:p w14:paraId="5524878B" w14:textId="77777777" w:rsidR="00C57E99" w:rsidRPr="008B6621" w:rsidRDefault="00C57E99" w:rsidP="00E94440">
            <w:pPr>
              <w:pStyle w:val="StructureTableList"/>
            </w:pPr>
            <w:r w:rsidRPr="008B6621">
              <w:t>2</w:t>
            </w:r>
          </w:p>
        </w:tc>
        <w:tc>
          <w:tcPr>
            <w:tcW w:w="2268" w:type="dxa"/>
          </w:tcPr>
          <w:p w14:paraId="7570B7FC" w14:textId="77777777" w:rsidR="00C57E99" w:rsidRPr="008B6621" w:rsidRDefault="00C57E99" w:rsidP="00E94440">
            <w:pPr>
              <w:pStyle w:val="StructureTableList"/>
            </w:pPr>
          </w:p>
        </w:tc>
        <w:tc>
          <w:tcPr>
            <w:tcW w:w="425" w:type="dxa"/>
          </w:tcPr>
          <w:p w14:paraId="004F2C3F"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8611D5D" w14:textId="77777777" w:rsidR="00C57E99" w:rsidRPr="008B6621" w:rsidRDefault="00C57E99" w:rsidP="00E94440">
            <w:pPr>
              <w:pStyle w:val="StructureTableList"/>
            </w:pPr>
            <w:r w:rsidRPr="008B6621">
              <w:t>unprecedented match</w:t>
            </w:r>
          </w:p>
        </w:tc>
      </w:tr>
      <w:tr w:rsidR="00C57E99" w:rsidRPr="008B6621" w14:paraId="58A3B125" w14:textId="77777777" w:rsidTr="00E94440">
        <w:trPr>
          <w:trHeight w:val="170"/>
        </w:trPr>
        <w:tc>
          <w:tcPr>
            <w:tcW w:w="2268" w:type="dxa"/>
          </w:tcPr>
          <w:p w14:paraId="4A5E21A7" w14:textId="77777777" w:rsidR="00C57E99" w:rsidRPr="008B6621" w:rsidRDefault="00C57E99" w:rsidP="00E94440">
            <w:pPr>
              <w:pStyle w:val="StructureTableList"/>
              <w:rPr>
                <w:highlight w:val="green"/>
              </w:rPr>
            </w:pPr>
            <w:r w:rsidRPr="008B6621">
              <w:rPr>
                <w:highlight w:val="green"/>
              </w:rPr>
              <w:t>|</w:t>
            </w:r>
            <w:r w:rsidRPr="008B6621">
              <w:rPr>
                <w:highlight w:val="yellow"/>
              </w:rPr>
              <w:t>Ḥuqúqu’lláh</w:t>
            </w:r>
            <w:r w:rsidRPr="008B6621">
              <w:rPr>
                <w:highlight w:val="green"/>
              </w:rPr>
              <w:t>|</w:t>
            </w:r>
          </w:p>
        </w:tc>
        <w:tc>
          <w:tcPr>
            <w:tcW w:w="425" w:type="dxa"/>
          </w:tcPr>
          <w:p w14:paraId="183DE47A" w14:textId="77777777" w:rsidR="00C57E99" w:rsidRPr="008B6621" w:rsidRDefault="00C57E99" w:rsidP="00E94440">
            <w:pPr>
              <w:pStyle w:val="StructureTableList"/>
            </w:pPr>
            <w:r w:rsidRPr="008B6621">
              <w:t>7</w:t>
            </w:r>
          </w:p>
        </w:tc>
        <w:tc>
          <w:tcPr>
            <w:tcW w:w="2268" w:type="dxa"/>
          </w:tcPr>
          <w:p w14:paraId="1972E9E0" w14:textId="77777777" w:rsidR="00C57E99" w:rsidRPr="008B6621" w:rsidRDefault="00C57E99" w:rsidP="00E94440">
            <w:pPr>
              <w:pStyle w:val="StructureTableList"/>
            </w:pPr>
          </w:p>
        </w:tc>
        <w:tc>
          <w:tcPr>
            <w:tcW w:w="425" w:type="dxa"/>
          </w:tcPr>
          <w:p w14:paraId="6882E9C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14F4200" w14:textId="77777777" w:rsidR="00C57E99" w:rsidRPr="008B6621" w:rsidRDefault="00C57E99" w:rsidP="00E94440">
            <w:pPr>
              <w:pStyle w:val="StructureTableList"/>
            </w:pPr>
            <w:r w:rsidRPr="008B6621">
              <w:t>match</w:t>
            </w:r>
          </w:p>
        </w:tc>
      </w:tr>
      <w:tr w:rsidR="00C57E99" w:rsidRPr="008B6621" w14:paraId="2E3D9830" w14:textId="77777777" w:rsidTr="00E94440">
        <w:trPr>
          <w:trHeight w:val="170"/>
        </w:trPr>
        <w:tc>
          <w:tcPr>
            <w:tcW w:w="2268" w:type="dxa"/>
          </w:tcPr>
          <w:p w14:paraId="1ACFCCA9" w14:textId="77777777" w:rsidR="00C57E99" w:rsidRPr="008B6621" w:rsidRDefault="00C57E99" w:rsidP="00E94440">
            <w:pPr>
              <w:pStyle w:val="StructureTableList"/>
              <w:rPr>
                <w:highlight w:val="green"/>
              </w:rPr>
            </w:pPr>
            <w:r w:rsidRPr="008B6621">
              <w:rPr>
                <w:highlight w:val="green"/>
              </w:rPr>
              <w:t>|</w:t>
            </w:r>
            <w:r w:rsidRPr="008B6621">
              <w:rPr>
                <w:highlight w:val="yellow"/>
              </w:rPr>
              <w:t>Ḥusayn Afnán</w:t>
            </w:r>
            <w:r w:rsidRPr="008B6621">
              <w:rPr>
                <w:highlight w:val="green"/>
              </w:rPr>
              <w:t>|</w:t>
            </w:r>
          </w:p>
        </w:tc>
        <w:tc>
          <w:tcPr>
            <w:tcW w:w="425" w:type="dxa"/>
          </w:tcPr>
          <w:p w14:paraId="30EB23C5" w14:textId="77777777" w:rsidR="00C57E99" w:rsidRPr="008B6621" w:rsidRDefault="00C57E99" w:rsidP="00E94440">
            <w:pPr>
              <w:pStyle w:val="StructureTableList"/>
            </w:pPr>
            <w:r w:rsidRPr="008B6621">
              <w:t>1</w:t>
            </w:r>
          </w:p>
        </w:tc>
        <w:tc>
          <w:tcPr>
            <w:tcW w:w="2268" w:type="dxa"/>
          </w:tcPr>
          <w:p w14:paraId="47C81522" w14:textId="77777777" w:rsidR="00C57E99" w:rsidRPr="008B6621" w:rsidRDefault="00C57E99" w:rsidP="00E94440">
            <w:pPr>
              <w:pStyle w:val="StructureTableList"/>
            </w:pPr>
          </w:p>
        </w:tc>
        <w:tc>
          <w:tcPr>
            <w:tcW w:w="425" w:type="dxa"/>
          </w:tcPr>
          <w:p w14:paraId="61DF87A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763E463" w14:textId="77777777" w:rsidR="00C57E99" w:rsidRPr="008B6621" w:rsidRDefault="00C57E99" w:rsidP="00E94440">
            <w:pPr>
              <w:pStyle w:val="StructureTableList"/>
            </w:pPr>
            <w:r w:rsidRPr="008B6621">
              <w:t>---</w:t>
            </w:r>
          </w:p>
        </w:tc>
      </w:tr>
      <w:tr w:rsidR="00C57E99" w:rsidRPr="008B6621" w14:paraId="12FE7161" w14:textId="77777777" w:rsidTr="00E94440">
        <w:trPr>
          <w:trHeight w:val="170"/>
        </w:trPr>
        <w:tc>
          <w:tcPr>
            <w:tcW w:w="2268" w:type="dxa"/>
          </w:tcPr>
          <w:p w14:paraId="0C042456" w14:textId="77777777" w:rsidR="00C57E99" w:rsidRPr="008B6621" w:rsidRDefault="00C57E99" w:rsidP="00E94440">
            <w:pPr>
              <w:pStyle w:val="StructureTableList"/>
              <w:rPr>
                <w:highlight w:val="green"/>
              </w:rPr>
            </w:pPr>
            <w:r w:rsidRPr="008B6621">
              <w:rPr>
                <w:highlight w:val="green"/>
              </w:rPr>
              <w:t>|</w:t>
            </w:r>
            <w:r w:rsidRPr="008B6621">
              <w:rPr>
                <w:highlight w:val="yellow"/>
              </w:rPr>
              <w:t>Ḥusayn</w:t>
            </w:r>
            <w:r w:rsidRPr="008B6621">
              <w:rPr>
                <w:highlight w:val="green"/>
              </w:rPr>
              <w:t>|</w:t>
            </w:r>
          </w:p>
        </w:tc>
        <w:tc>
          <w:tcPr>
            <w:tcW w:w="425" w:type="dxa"/>
          </w:tcPr>
          <w:p w14:paraId="15F2A1E1" w14:textId="77777777" w:rsidR="00C57E99" w:rsidRPr="008B6621" w:rsidRDefault="00C57E99" w:rsidP="00E94440">
            <w:pPr>
              <w:pStyle w:val="StructureTableList"/>
            </w:pPr>
            <w:r w:rsidRPr="008B6621">
              <w:t>15</w:t>
            </w:r>
          </w:p>
        </w:tc>
        <w:tc>
          <w:tcPr>
            <w:tcW w:w="2268" w:type="dxa"/>
          </w:tcPr>
          <w:p w14:paraId="1838F5C7" w14:textId="77777777" w:rsidR="00C57E99" w:rsidRPr="008B6621" w:rsidRDefault="00C57E99" w:rsidP="00E94440">
            <w:pPr>
              <w:pStyle w:val="StructureTableList"/>
            </w:pPr>
          </w:p>
        </w:tc>
        <w:tc>
          <w:tcPr>
            <w:tcW w:w="425" w:type="dxa"/>
          </w:tcPr>
          <w:p w14:paraId="5C39A03E"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9C55945" w14:textId="77777777" w:rsidR="00C57E99" w:rsidRPr="008B6621" w:rsidRDefault="00C57E99" w:rsidP="00E94440">
            <w:pPr>
              <w:pStyle w:val="StructureTableList"/>
            </w:pPr>
            <w:r w:rsidRPr="008B6621">
              <w:t>unprecedented match</w:t>
            </w:r>
          </w:p>
        </w:tc>
      </w:tr>
      <w:tr w:rsidR="00C57E99" w:rsidRPr="008B6621" w14:paraId="08CCF196" w14:textId="77777777" w:rsidTr="00E94440">
        <w:trPr>
          <w:trHeight w:val="170"/>
        </w:trPr>
        <w:tc>
          <w:tcPr>
            <w:tcW w:w="2268" w:type="dxa"/>
          </w:tcPr>
          <w:p w14:paraId="46504A63" w14:textId="77777777" w:rsidR="00C57E99" w:rsidRPr="008B6621" w:rsidRDefault="00C57E99" w:rsidP="00E94440">
            <w:pPr>
              <w:pStyle w:val="StructureTableList"/>
              <w:rPr>
                <w:highlight w:val="green"/>
              </w:rPr>
            </w:pPr>
            <w:r w:rsidRPr="008B6621">
              <w:rPr>
                <w:highlight w:val="green"/>
              </w:rPr>
              <w:t>|</w:t>
            </w:r>
            <w:r w:rsidRPr="008B6621">
              <w:rPr>
                <w:highlight w:val="yellow"/>
              </w:rPr>
              <w:t>Ḥusayn’s</w:t>
            </w:r>
            <w:r w:rsidRPr="008B6621">
              <w:rPr>
                <w:highlight w:val="green"/>
              </w:rPr>
              <w:t>|</w:t>
            </w:r>
          </w:p>
        </w:tc>
        <w:tc>
          <w:tcPr>
            <w:tcW w:w="425" w:type="dxa"/>
          </w:tcPr>
          <w:p w14:paraId="1142A1FE" w14:textId="77777777" w:rsidR="00C57E99" w:rsidRPr="008B6621" w:rsidRDefault="00C57E99" w:rsidP="00E94440">
            <w:pPr>
              <w:pStyle w:val="StructureTableList"/>
            </w:pPr>
            <w:r w:rsidRPr="008B6621">
              <w:t>1</w:t>
            </w:r>
          </w:p>
        </w:tc>
        <w:tc>
          <w:tcPr>
            <w:tcW w:w="2268" w:type="dxa"/>
          </w:tcPr>
          <w:p w14:paraId="444D4193" w14:textId="77777777" w:rsidR="00C57E99" w:rsidRPr="008B6621" w:rsidRDefault="00C57E99" w:rsidP="00E94440">
            <w:pPr>
              <w:pStyle w:val="StructureTableList"/>
            </w:pPr>
          </w:p>
        </w:tc>
        <w:tc>
          <w:tcPr>
            <w:tcW w:w="425" w:type="dxa"/>
          </w:tcPr>
          <w:p w14:paraId="62D975FF" w14:textId="77777777" w:rsidR="00C57E99" w:rsidRPr="006C7333" w:rsidRDefault="00C57E99" w:rsidP="00E94440">
            <w:pPr>
              <w:pStyle w:val="StructureTableList"/>
              <w:rPr>
                <w:highlight w:val="magenta"/>
              </w:rPr>
            </w:pPr>
            <w:r w:rsidRPr="006C7333">
              <w:rPr>
                <w:highlight w:val="magenta"/>
              </w:rPr>
              <w:t>•ok en</w:t>
            </w:r>
          </w:p>
        </w:tc>
        <w:tc>
          <w:tcPr>
            <w:tcW w:w="3686" w:type="dxa"/>
          </w:tcPr>
          <w:p w14:paraId="4B90B06C" w14:textId="77777777" w:rsidR="00C57E99" w:rsidRPr="008B6621" w:rsidRDefault="00C57E99" w:rsidP="00E94440">
            <w:pPr>
              <w:pStyle w:val="StructureTableList"/>
            </w:pPr>
            <w:r w:rsidRPr="008B6621">
              <w:t>---</w:t>
            </w:r>
          </w:p>
        </w:tc>
      </w:tr>
      <w:tr w:rsidR="00C57E99" w:rsidRPr="008B6621" w14:paraId="08FABBA9" w14:textId="77777777" w:rsidTr="00E94440">
        <w:trPr>
          <w:trHeight w:val="170"/>
        </w:trPr>
        <w:tc>
          <w:tcPr>
            <w:tcW w:w="2268" w:type="dxa"/>
          </w:tcPr>
          <w:p w14:paraId="395CAC82" w14:textId="77777777" w:rsidR="00C57E99" w:rsidRPr="008B6621" w:rsidRDefault="00C57E99" w:rsidP="00E94440">
            <w:pPr>
              <w:pStyle w:val="StructureTableList"/>
              <w:rPr>
                <w:highlight w:val="green"/>
              </w:rPr>
            </w:pPr>
            <w:r w:rsidRPr="008B6621">
              <w:rPr>
                <w:highlight w:val="green"/>
              </w:rPr>
              <w:t>|</w:t>
            </w:r>
            <w:r w:rsidRPr="008B6621">
              <w:rPr>
                <w:highlight w:val="yellow"/>
              </w:rPr>
              <w:t>Ḥusayn-ʿAlí</w:t>
            </w:r>
            <w:r w:rsidRPr="008B6621">
              <w:rPr>
                <w:highlight w:val="green"/>
              </w:rPr>
              <w:t>|</w:t>
            </w:r>
          </w:p>
        </w:tc>
        <w:tc>
          <w:tcPr>
            <w:tcW w:w="425" w:type="dxa"/>
          </w:tcPr>
          <w:p w14:paraId="3352C6BA" w14:textId="77777777" w:rsidR="00C57E99" w:rsidRPr="008B6621" w:rsidRDefault="00C57E99" w:rsidP="00E94440">
            <w:pPr>
              <w:pStyle w:val="StructureTableList"/>
            </w:pPr>
            <w:r w:rsidRPr="008B6621">
              <w:t>2</w:t>
            </w:r>
          </w:p>
        </w:tc>
        <w:tc>
          <w:tcPr>
            <w:tcW w:w="2268" w:type="dxa"/>
          </w:tcPr>
          <w:p w14:paraId="099E9CB3" w14:textId="77777777" w:rsidR="00C57E99" w:rsidRPr="008B6621" w:rsidRDefault="00C57E99" w:rsidP="00E94440">
            <w:pPr>
              <w:pStyle w:val="StructureTableList"/>
            </w:pPr>
          </w:p>
        </w:tc>
        <w:tc>
          <w:tcPr>
            <w:tcW w:w="425" w:type="dxa"/>
          </w:tcPr>
          <w:p w14:paraId="24EE2B50" w14:textId="77777777" w:rsidR="00C57E99" w:rsidRPr="000C34A6" w:rsidRDefault="00C57E99" w:rsidP="00E94440">
            <w:pPr>
              <w:pStyle w:val="StructureTableList"/>
              <w:rPr>
                <w:highlight w:val="yellow"/>
              </w:rPr>
            </w:pPr>
            <w:r w:rsidRPr="000C34A6">
              <w:rPr>
                <w:highlight w:val="yellow"/>
              </w:rPr>
              <w:t>•ok</w:t>
            </w:r>
          </w:p>
        </w:tc>
        <w:tc>
          <w:tcPr>
            <w:tcW w:w="3686" w:type="dxa"/>
          </w:tcPr>
          <w:p w14:paraId="60005CF3" w14:textId="77777777" w:rsidR="00C57E99" w:rsidRPr="008B6621" w:rsidRDefault="00C57E99" w:rsidP="00E94440">
            <w:pPr>
              <w:pStyle w:val="StructureTableList"/>
            </w:pPr>
            <w:r w:rsidRPr="008B6621">
              <w:t>unprecedented match</w:t>
            </w:r>
          </w:p>
        </w:tc>
      </w:tr>
      <w:tr w:rsidR="00C57E99" w:rsidRPr="008B6621" w14:paraId="2D7832F7" w14:textId="77777777" w:rsidTr="00E94440">
        <w:trPr>
          <w:trHeight w:val="170"/>
        </w:trPr>
        <w:tc>
          <w:tcPr>
            <w:tcW w:w="2268" w:type="dxa"/>
          </w:tcPr>
          <w:p w14:paraId="15FDECA8" w14:textId="77777777" w:rsidR="00C57E99" w:rsidRPr="008B6621" w:rsidRDefault="00C57E99" w:rsidP="00E94440">
            <w:pPr>
              <w:pStyle w:val="StructureTableList"/>
              <w:rPr>
                <w:highlight w:val="green"/>
              </w:rPr>
            </w:pPr>
            <w:r w:rsidRPr="008B6621">
              <w:rPr>
                <w:highlight w:val="green"/>
              </w:rPr>
              <w:t>|</w:t>
            </w:r>
            <w:r w:rsidRPr="00A63F45">
              <w:rPr>
                <w:highlight w:val="yellow"/>
              </w:rPr>
              <w:t>Ḥusayn-i-Jahrumí</w:t>
            </w:r>
            <w:r w:rsidRPr="008B6621">
              <w:rPr>
                <w:highlight w:val="green"/>
              </w:rPr>
              <w:t>|</w:t>
            </w:r>
          </w:p>
        </w:tc>
        <w:tc>
          <w:tcPr>
            <w:tcW w:w="425" w:type="dxa"/>
          </w:tcPr>
          <w:p w14:paraId="496CAD97" w14:textId="77777777" w:rsidR="00C57E99" w:rsidRPr="008B6621" w:rsidRDefault="00C57E99" w:rsidP="00E94440">
            <w:pPr>
              <w:pStyle w:val="StructureTableList"/>
            </w:pPr>
            <w:r w:rsidRPr="008B6621">
              <w:t>1</w:t>
            </w:r>
          </w:p>
        </w:tc>
        <w:tc>
          <w:tcPr>
            <w:tcW w:w="2268" w:type="dxa"/>
          </w:tcPr>
          <w:p w14:paraId="694C5B69" w14:textId="77777777" w:rsidR="00C57E99" w:rsidRPr="008B6621" w:rsidRDefault="00C57E99" w:rsidP="00E94440">
            <w:pPr>
              <w:pStyle w:val="StructureTableList"/>
            </w:pPr>
          </w:p>
        </w:tc>
        <w:tc>
          <w:tcPr>
            <w:tcW w:w="425" w:type="dxa"/>
          </w:tcPr>
          <w:p w14:paraId="315BB804" w14:textId="77777777" w:rsidR="00C57E99" w:rsidRPr="006C7333" w:rsidRDefault="00C57E99" w:rsidP="00E94440">
            <w:pPr>
              <w:pStyle w:val="StructureTableList"/>
              <w:rPr>
                <w:highlight w:val="magenta"/>
              </w:rPr>
            </w:pPr>
            <w:r w:rsidRPr="006C7333">
              <w:rPr>
                <w:highlight w:val="magenta"/>
              </w:rPr>
              <w:t>•ok</w:t>
            </w:r>
          </w:p>
        </w:tc>
        <w:tc>
          <w:tcPr>
            <w:tcW w:w="3686" w:type="dxa"/>
          </w:tcPr>
          <w:p w14:paraId="26AF485F" w14:textId="77777777" w:rsidR="00C57E99" w:rsidRPr="008B6621" w:rsidRDefault="00C57E99" w:rsidP="00E94440">
            <w:pPr>
              <w:pStyle w:val="StructureTableList"/>
            </w:pPr>
            <w:r w:rsidRPr="008B6621">
              <w:t>---</w:t>
            </w:r>
            <w:r>
              <w:t xml:space="preserve"> *L *L</w:t>
            </w:r>
            <w:r w:rsidR="00B327BC">
              <w:t xml:space="preserve"> *L</w:t>
            </w:r>
          </w:p>
        </w:tc>
      </w:tr>
      <w:tr w:rsidR="00C57E99" w:rsidRPr="008B6621" w14:paraId="5AF677C2" w14:textId="77777777" w:rsidTr="00E94440">
        <w:trPr>
          <w:trHeight w:val="170"/>
        </w:trPr>
        <w:tc>
          <w:tcPr>
            <w:tcW w:w="2268" w:type="dxa"/>
          </w:tcPr>
          <w:p w14:paraId="7747E806" w14:textId="77777777" w:rsidR="00C57E99" w:rsidRPr="008B6621" w:rsidRDefault="00C57E99" w:rsidP="00E94440">
            <w:pPr>
              <w:pStyle w:val="StructureTableList"/>
              <w:rPr>
                <w:highlight w:val="green"/>
              </w:rPr>
            </w:pPr>
            <w:r w:rsidRPr="008B6621">
              <w:rPr>
                <w:highlight w:val="green"/>
              </w:rPr>
              <w:t>|Ḥusayn-i-íráz</w:t>
            </w:r>
            <w:r w:rsidRPr="00832CB1">
              <w:rPr>
                <w:highlight w:val="darkYellow"/>
              </w:rPr>
              <w:t>í-</w:t>
            </w:r>
            <w:r w:rsidRPr="008B6621">
              <w:rPr>
                <w:highlight w:val="green"/>
              </w:rPr>
              <w:t>i-ur</w:t>
            </w:r>
            <w:r w:rsidRPr="00832CB1">
              <w:rPr>
                <w:highlight w:val="darkYellow"/>
              </w:rPr>
              <w:t>t</w:t>
            </w:r>
            <w:r w:rsidRPr="008B6621">
              <w:rPr>
                <w:highlight w:val="green"/>
              </w:rPr>
              <w:t>úmí|</w:t>
            </w:r>
          </w:p>
        </w:tc>
        <w:tc>
          <w:tcPr>
            <w:tcW w:w="425" w:type="dxa"/>
          </w:tcPr>
          <w:p w14:paraId="1C9D1429" w14:textId="77777777" w:rsidR="00C57E99" w:rsidRPr="008B6621" w:rsidRDefault="00C57E99" w:rsidP="00E94440">
            <w:pPr>
              <w:pStyle w:val="StructureTableList"/>
            </w:pPr>
            <w:r w:rsidRPr="008B6621">
              <w:t>1</w:t>
            </w:r>
          </w:p>
        </w:tc>
        <w:tc>
          <w:tcPr>
            <w:tcW w:w="2268" w:type="dxa"/>
          </w:tcPr>
          <w:p w14:paraId="511B249D" w14:textId="77777777" w:rsidR="00C57E99" w:rsidRPr="008B6621" w:rsidRDefault="006A0E66" w:rsidP="00116523">
            <w:pPr>
              <w:pStyle w:val="StructureTableList"/>
            </w:pPr>
            <w:r w:rsidRPr="006A0E66">
              <w:t>Ḥusayn-i-</w:t>
            </w:r>
            <w:r w:rsidR="00116523">
              <w:t></w:t>
            </w:r>
            <w:r w:rsidRPr="006A0E66">
              <w:rPr>
                <w:rFonts w:hint="eastAsia"/>
              </w:rPr>
              <w:t>í</w:t>
            </w:r>
            <w:r w:rsidRPr="006A0E66">
              <w:t>rází-i-</w:t>
            </w:r>
            <w:r w:rsidR="00116523">
              <w:t></w:t>
            </w:r>
            <w:r w:rsidRPr="006A0E66">
              <w:t>ur</w:t>
            </w:r>
            <w:r>
              <w:t>ṭ</w:t>
            </w:r>
            <w:r w:rsidRPr="006A0E66">
              <w:t>úmí</w:t>
            </w:r>
          </w:p>
        </w:tc>
        <w:tc>
          <w:tcPr>
            <w:tcW w:w="425" w:type="dxa"/>
          </w:tcPr>
          <w:p w14:paraId="19586BF6" w14:textId="77777777" w:rsidR="00C57E99" w:rsidRPr="006C7333" w:rsidRDefault="00C57E99" w:rsidP="00E94440">
            <w:pPr>
              <w:pStyle w:val="StructureTableList"/>
              <w:rPr>
                <w:highlight w:val="magenta"/>
              </w:rPr>
            </w:pPr>
            <w:r w:rsidRPr="006C7333">
              <w:rPr>
                <w:highlight w:val="magenta"/>
              </w:rPr>
              <w:t>•</w:t>
            </w:r>
          </w:p>
        </w:tc>
        <w:tc>
          <w:tcPr>
            <w:tcW w:w="3686" w:type="dxa"/>
          </w:tcPr>
          <w:p w14:paraId="7032766F" w14:textId="77777777" w:rsidR="00C57E99" w:rsidRPr="008B6621" w:rsidRDefault="00C57E99" w:rsidP="00116523">
            <w:pPr>
              <w:pStyle w:val="StructureTableList"/>
            </w:pPr>
            <w:r w:rsidRPr="008B6621">
              <w:t>---</w:t>
            </w:r>
            <w:r>
              <w:t xml:space="preserve"> *L *l *l *L *L</w:t>
            </w:r>
            <w:r w:rsidR="006A0E66">
              <w:t xml:space="preserve"> (Bahman: ›</w:t>
            </w:r>
            <w:r w:rsidR="006A0E66" w:rsidRPr="006A0E66">
              <w:t>Ḥusayn-i-</w:t>
            </w:r>
            <w:r w:rsidR="00116523">
              <w:t></w:t>
            </w:r>
            <w:r w:rsidR="006A0E66" w:rsidRPr="006A0E66">
              <w:rPr>
                <w:rFonts w:hint="eastAsia"/>
              </w:rPr>
              <w:t>í</w:t>
            </w:r>
            <w:r w:rsidR="006A0E66" w:rsidRPr="006A0E66">
              <w:t>rází-i-</w:t>
            </w:r>
            <w:r w:rsidR="00116523">
              <w:t></w:t>
            </w:r>
            <w:r w:rsidR="006A0E66" w:rsidRPr="006A0E66">
              <w:t>ur</w:t>
            </w:r>
            <w:r w:rsidR="006A0E66">
              <w:t>ṭ</w:t>
            </w:r>
            <w:r w:rsidR="006A0E66" w:rsidRPr="006A0E66">
              <w:t>úmí</w:t>
            </w:r>
            <w:r w:rsidR="006A0E66">
              <w:t>‹)</w:t>
            </w:r>
            <w:r w:rsidR="0012164C">
              <w:t xml:space="preserve"> *L</w:t>
            </w:r>
            <w:r w:rsidR="00B327BC">
              <w:t xml:space="preserve"> *L</w:t>
            </w:r>
          </w:p>
        </w:tc>
      </w:tr>
      <w:tr w:rsidR="00C57E99" w:rsidRPr="008B6621" w14:paraId="00C6F92D" w14:textId="77777777" w:rsidTr="00E94440">
        <w:trPr>
          <w:trHeight w:val="170"/>
        </w:trPr>
        <w:tc>
          <w:tcPr>
            <w:tcW w:w="2268" w:type="dxa"/>
          </w:tcPr>
          <w:p w14:paraId="3C5D3BFF" w14:textId="77777777" w:rsidR="00C57E99" w:rsidRPr="007A5498" w:rsidRDefault="00C57E99" w:rsidP="00E94440">
            <w:pPr>
              <w:pStyle w:val="StructureTableListSkipped"/>
              <w:rPr>
                <w:highlight w:val="white"/>
              </w:rPr>
            </w:pPr>
            <w:r w:rsidRPr="007A5498">
              <w:rPr>
                <w:highlight w:val="white"/>
              </w:rPr>
              <w:t>|Hushmand Fath-i-ʿAzam|</w:t>
            </w:r>
          </w:p>
        </w:tc>
        <w:tc>
          <w:tcPr>
            <w:tcW w:w="425" w:type="dxa"/>
          </w:tcPr>
          <w:p w14:paraId="5FD37C67" w14:textId="77777777" w:rsidR="00C57E99" w:rsidRPr="008B6621" w:rsidRDefault="00C57E99" w:rsidP="00E94440">
            <w:pPr>
              <w:pStyle w:val="StructureTableListSkipped"/>
            </w:pPr>
          </w:p>
        </w:tc>
        <w:tc>
          <w:tcPr>
            <w:tcW w:w="2268" w:type="dxa"/>
          </w:tcPr>
          <w:p w14:paraId="4F58624B" w14:textId="77777777" w:rsidR="00C57E99" w:rsidRPr="008B6621" w:rsidRDefault="00C57E99" w:rsidP="00E94440">
            <w:pPr>
              <w:pStyle w:val="StructureTableListSkipped"/>
            </w:pPr>
          </w:p>
        </w:tc>
        <w:tc>
          <w:tcPr>
            <w:tcW w:w="425" w:type="dxa"/>
          </w:tcPr>
          <w:p w14:paraId="0CBFC026" w14:textId="77777777" w:rsidR="00C57E99" w:rsidRPr="008B6621" w:rsidRDefault="00C57E99" w:rsidP="00E94440">
            <w:pPr>
              <w:pStyle w:val="StructureTableListSkipped"/>
            </w:pPr>
            <w:r>
              <w:t>skip</w:t>
            </w:r>
          </w:p>
        </w:tc>
        <w:tc>
          <w:tcPr>
            <w:tcW w:w="3686" w:type="dxa"/>
          </w:tcPr>
          <w:p w14:paraId="333B30AC" w14:textId="77777777" w:rsidR="00C57E99" w:rsidRPr="008B6621" w:rsidRDefault="00C57E99" w:rsidP="00E94440">
            <w:pPr>
              <w:pStyle w:val="StructureTableListSkipped"/>
            </w:pPr>
            <w:r w:rsidRPr="008B6621">
              <w:t>---</w:t>
            </w:r>
          </w:p>
        </w:tc>
      </w:tr>
      <w:tr w:rsidR="00C57E99" w:rsidRPr="008B6621" w14:paraId="07825FDB" w14:textId="77777777" w:rsidTr="00E94440">
        <w:trPr>
          <w:trHeight w:val="170"/>
        </w:trPr>
        <w:tc>
          <w:tcPr>
            <w:tcW w:w="2268" w:type="dxa"/>
          </w:tcPr>
          <w:p w14:paraId="6C51D9C9" w14:textId="77777777" w:rsidR="00C57E99" w:rsidRPr="008B6621" w:rsidRDefault="00C57E99" w:rsidP="00E94440">
            <w:pPr>
              <w:pStyle w:val="StructureTableList"/>
              <w:rPr>
                <w:highlight w:val="cyan"/>
              </w:rPr>
            </w:pPr>
            <w:r w:rsidRPr="008B6621">
              <w:rPr>
                <w:highlight w:val="cyan"/>
              </w:rPr>
              <w:t>|Hushmand Fath-i-ʿAẓam|</w:t>
            </w:r>
          </w:p>
        </w:tc>
        <w:tc>
          <w:tcPr>
            <w:tcW w:w="425" w:type="dxa"/>
          </w:tcPr>
          <w:p w14:paraId="1B1CD4D5" w14:textId="77777777" w:rsidR="00C57E99" w:rsidRPr="008B6621" w:rsidRDefault="00C57E99" w:rsidP="00E94440">
            <w:pPr>
              <w:pStyle w:val="StructureTableList"/>
            </w:pPr>
            <w:r w:rsidRPr="008B6621">
              <w:t>1</w:t>
            </w:r>
          </w:p>
        </w:tc>
        <w:tc>
          <w:tcPr>
            <w:tcW w:w="2268" w:type="dxa"/>
          </w:tcPr>
          <w:p w14:paraId="3C1DA21B" w14:textId="77777777" w:rsidR="00C57E99" w:rsidRPr="008B6621" w:rsidRDefault="00C57E99" w:rsidP="00E94440">
            <w:pPr>
              <w:pStyle w:val="StructureTableList"/>
            </w:pPr>
          </w:p>
        </w:tc>
        <w:tc>
          <w:tcPr>
            <w:tcW w:w="425" w:type="dxa"/>
          </w:tcPr>
          <w:p w14:paraId="57E0BE86" w14:textId="77777777" w:rsidR="00C57E99" w:rsidRPr="000C34A6" w:rsidRDefault="00C57E99" w:rsidP="00E94440">
            <w:pPr>
              <w:pStyle w:val="StructureTableList"/>
              <w:rPr>
                <w:highlight w:val="green"/>
              </w:rPr>
            </w:pPr>
          </w:p>
        </w:tc>
        <w:tc>
          <w:tcPr>
            <w:tcW w:w="3686" w:type="dxa"/>
          </w:tcPr>
          <w:p w14:paraId="63F9F6EA" w14:textId="77777777" w:rsidR="00C57E99" w:rsidRPr="008B6621" w:rsidRDefault="00B327BC" w:rsidP="00E94440">
            <w:pPr>
              <w:pStyle w:val="StructureTableList"/>
            </w:pPr>
            <w:r>
              <w:t xml:space="preserve"> *L</w:t>
            </w:r>
          </w:p>
        </w:tc>
      </w:tr>
      <w:tr w:rsidR="00C57E99" w:rsidRPr="008B6621" w14:paraId="2161A4AC" w14:textId="77777777" w:rsidTr="00E94440">
        <w:trPr>
          <w:trHeight w:val="170"/>
        </w:trPr>
        <w:tc>
          <w:tcPr>
            <w:tcW w:w="2268" w:type="dxa"/>
          </w:tcPr>
          <w:p w14:paraId="2FA3F6CD" w14:textId="77777777" w:rsidR="00C57E99" w:rsidRPr="008B6621" w:rsidRDefault="00C57E99" w:rsidP="00E94440">
            <w:pPr>
              <w:pStyle w:val="StructureTableList"/>
              <w:rPr>
                <w:highlight w:val="green"/>
              </w:rPr>
            </w:pPr>
            <w:r w:rsidRPr="008B6621">
              <w:rPr>
                <w:highlight w:val="green"/>
              </w:rPr>
              <w:t>|</w:t>
            </w:r>
            <w:r w:rsidRPr="008B6621">
              <w:rPr>
                <w:highlight w:val="magenta"/>
              </w:rPr>
              <w:t>Hussein</w:t>
            </w:r>
            <w:r w:rsidRPr="008B6621">
              <w:rPr>
                <w:highlight w:val="green"/>
              </w:rPr>
              <w:t>|</w:t>
            </w:r>
          </w:p>
        </w:tc>
        <w:tc>
          <w:tcPr>
            <w:tcW w:w="425" w:type="dxa"/>
          </w:tcPr>
          <w:p w14:paraId="403FF0B0" w14:textId="77777777" w:rsidR="00C57E99" w:rsidRPr="008B6621" w:rsidRDefault="00C57E99" w:rsidP="00E94440">
            <w:pPr>
              <w:pStyle w:val="StructureTableList"/>
            </w:pPr>
            <w:r w:rsidRPr="008B6621">
              <w:t>2</w:t>
            </w:r>
          </w:p>
        </w:tc>
        <w:tc>
          <w:tcPr>
            <w:tcW w:w="2268" w:type="dxa"/>
          </w:tcPr>
          <w:p w14:paraId="70015E16" w14:textId="77777777" w:rsidR="00C57E99" w:rsidRPr="008B6621" w:rsidRDefault="00C57E99" w:rsidP="00E94440">
            <w:pPr>
              <w:pStyle w:val="StructureTableList"/>
            </w:pPr>
          </w:p>
        </w:tc>
        <w:tc>
          <w:tcPr>
            <w:tcW w:w="425" w:type="dxa"/>
          </w:tcPr>
          <w:p w14:paraId="7F835D23"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6D98FE53" w14:textId="77777777" w:rsidR="00C57E99" w:rsidRPr="008B6621" w:rsidRDefault="00C57E99" w:rsidP="00E94440">
            <w:pPr>
              <w:pStyle w:val="StructureTableList"/>
            </w:pPr>
            <w:r w:rsidRPr="008B6621">
              <w:t>--- *l *l *L</w:t>
            </w:r>
            <w:r>
              <w:t xml:space="preserve"> *L</w:t>
            </w:r>
          </w:p>
        </w:tc>
      </w:tr>
      <w:tr w:rsidR="00C57E99" w:rsidRPr="008B6621" w14:paraId="6513E596" w14:textId="77777777" w:rsidTr="00E94440">
        <w:trPr>
          <w:trHeight w:val="170"/>
        </w:trPr>
        <w:tc>
          <w:tcPr>
            <w:tcW w:w="2268" w:type="dxa"/>
          </w:tcPr>
          <w:p w14:paraId="39F73154" w14:textId="77777777" w:rsidR="00C57E99" w:rsidRPr="008B6621" w:rsidRDefault="00C57E99" w:rsidP="00E94440">
            <w:pPr>
              <w:pStyle w:val="StructureTableList"/>
              <w:rPr>
                <w:highlight w:val="green"/>
              </w:rPr>
            </w:pPr>
            <w:r w:rsidRPr="008B6621">
              <w:rPr>
                <w:highlight w:val="green"/>
              </w:rPr>
              <w:t>|</w:t>
            </w:r>
            <w:r w:rsidRPr="00832CB1">
              <w:rPr>
                <w:highlight w:val="yellow"/>
              </w:rPr>
              <w:t>Husseini</w:t>
            </w:r>
            <w:r w:rsidRPr="008B6621">
              <w:rPr>
                <w:highlight w:val="green"/>
              </w:rPr>
              <w:t>|</w:t>
            </w:r>
          </w:p>
        </w:tc>
        <w:tc>
          <w:tcPr>
            <w:tcW w:w="425" w:type="dxa"/>
          </w:tcPr>
          <w:p w14:paraId="5B2C2AFF" w14:textId="77777777" w:rsidR="00C57E99" w:rsidRPr="008B6621" w:rsidRDefault="00C57E99" w:rsidP="00E94440">
            <w:pPr>
              <w:pStyle w:val="StructureTableList"/>
            </w:pPr>
            <w:r w:rsidRPr="008B6621">
              <w:t>1</w:t>
            </w:r>
          </w:p>
        </w:tc>
        <w:tc>
          <w:tcPr>
            <w:tcW w:w="2268" w:type="dxa"/>
          </w:tcPr>
          <w:p w14:paraId="487A5D6A" w14:textId="77777777" w:rsidR="00C57E99" w:rsidRPr="008B6621" w:rsidRDefault="00C57E99" w:rsidP="00E94440">
            <w:pPr>
              <w:pStyle w:val="StructureTableList"/>
            </w:pPr>
          </w:p>
        </w:tc>
        <w:tc>
          <w:tcPr>
            <w:tcW w:w="425" w:type="dxa"/>
          </w:tcPr>
          <w:p w14:paraId="195E911D" w14:textId="77777777" w:rsidR="00C57E99" w:rsidRPr="006C7333" w:rsidRDefault="00C57E99" w:rsidP="00E94440">
            <w:pPr>
              <w:pStyle w:val="StructureTableList"/>
              <w:rPr>
                <w:highlight w:val="magenta"/>
              </w:rPr>
            </w:pPr>
            <w:r w:rsidRPr="006C7333">
              <w:rPr>
                <w:highlight w:val="magenta"/>
              </w:rPr>
              <w:t>•ok</w:t>
            </w:r>
          </w:p>
        </w:tc>
        <w:tc>
          <w:tcPr>
            <w:tcW w:w="3686" w:type="dxa"/>
          </w:tcPr>
          <w:p w14:paraId="5BF1C4B3" w14:textId="77777777" w:rsidR="00C57E99" w:rsidRPr="008B6621" w:rsidRDefault="00C57E99" w:rsidP="00E94440">
            <w:pPr>
              <w:pStyle w:val="StructureTableList"/>
            </w:pPr>
            <w:r w:rsidRPr="008B6621">
              <w:t>---</w:t>
            </w:r>
            <w:r>
              <w:t xml:space="preserve"> *L *L</w:t>
            </w:r>
          </w:p>
        </w:tc>
      </w:tr>
      <w:tr w:rsidR="00C57E99" w:rsidRPr="008B6621" w14:paraId="36E9A7A8" w14:textId="77777777" w:rsidTr="00E94440">
        <w:trPr>
          <w:trHeight w:val="170"/>
        </w:trPr>
        <w:tc>
          <w:tcPr>
            <w:tcW w:w="2268" w:type="dxa"/>
          </w:tcPr>
          <w:p w14:paraId="475B8E2C" w14:textId="77777777" w:rsidR="00C57E99" w:rsidRPr="008B6621" w:rsidRDefault="00C57E99" w:rsidP="00E94440">
            <w:pPr>
              <w:pStyle w:val="StructureTableList"/>
              <w:rPr>
                <w:highlight w:val="green"/>
              </w:rPr>
            </w:pPr>
            <w:r w:rsidRPr="008B6621">
              <w:rPr>
                <w:highlight w:val="green"/>
              </w:rPr>
              <w:t>|</w:t>
            </w:r>
            <w:r w:rsidRPr="008B6621">
              <w:rPr>
                <w:highlight w:val="yellow"/>
              </w:rPr>
              <w:t>Húmand</w:t>
            </w:r>
            <w:r w:rsidRPr="008B6621">
              <w:rPr>
                <w:highlight w:val="green"/>
              </w:rPr>
              <w:t>|</w:t>
            </w:r>
          </w:p>
        </w:tc>
        <w:tc>
          <w:tcPr>
            <w:tcW w:w="425" w:type="dxa"/>
          </w:tcPr>
          <w:p w14:paraId="1E6A104B" w14:textId="77777777" w:rsidR="00C57E99" w:rsidRPr="008B6621" w:rsidRDefault="00C57E99" w:rsidP="00E94440">
            <w:pPr>
              <w:pStyle w:val="StructureTableList"/>
            </w:pPr>
            <w:r w:rsidRPr="008B6621">
              <w:t>1</w:t>
            </w:r>
          </w:p>
        </w:tc>
        <w:tc>
          <w:tcPr>
            <w:tcW w:w="2268" w:type="dxa"/>
          </w:tcPr>
          <w:p w14:paraId="65FFCCB5" w14:textId="77777777" w:rsidR="00C57E99" w:rsidRPr="008B6621" w:rsidRDefault="00C57E99" w:rsidP="00E94440">
            <w:pPr>
              <w:pStyle w:val="StructureTableList"/>
            </w:pPr>
          </w:p>
        </w:tc>
        <w:tc>
          <w:tcPr>
            <w:tcW w:w="425" w:type="dxa"/>
          </w:tcPr>
          <w:p w14:paraId="215D3630" w14:textId="77777777" w:rsidR="00C57E99" w:rsidRPr="00C03F45" w:rsidRDefault="00C57E99" w:rsidP="00E94440">
            <w:pPr>
              <w:pStyle w:val="StructureTableList"/>
              <w:rPr>
                <w:highlight w:val="magenta"/>
              </w:rPr>
            </w:pPr>
            <w:r w:rsidRPr="00C03F45">
              <w:rPr>
                <w:highlight w:val="magenta"/>
              </w:rPr>
              <w:t>•ok</w:t>
            </w:r>
          </w:p>
        </w:tc>
        <w:tc>
          <w:tcPr>
            <w:tcW w:w="3686" w:type="dxa"/>
          </w:tcPr>
          <w:p w14:paraId="0FF4A1A3" w14:textId="77777777" w:rsidR="00C57E99" w:rsidRPr="008B6621" w:rsidRDefault="00C57E99" w:rsidP="00E94440">
            <w:pPr>
              <w:pStyle w:val="StructureTableList"/>
            </w:pPr>
            <w:r w:rsidRPr="008B6621">
              <w:t>unprecedented match</w:t>
            </w:r>
            <w:r>
              <w:t xml:space="preserve"> *L</w:t>
            </w:r>
          </w:p>
        </w:tc>
      </w:tr>
      <w:tr w:rsidR="00C57E99" w:rsidRPr="008B6621" w14:paraId="43801313" w14:textId="77777777" w:rsidTr="00E94440">
        <w:trPr>
          <w:trHeight w:val="170"/>
        </w:trPr>
        <w:tc>
          <w:tcPr>
            <w:tcW w:w="2268" w:type="dxa"/>
          </w:tcPr>
          <w:p w14:paraId="3CD1AFC6" w14:textId="77777777" w:rsidR="00C57E99" w:rsidRPr="008B6621" w:rsidRDefault="00C57E99" w:rsidP="00E94440">
            <w:pPr>
              <w:pStyle w:val="StructureTableList"/>
              <w:rPr>
                <w:highlight w:val="green"/>
              </w:rPr>
            </w:pPr>
            <w:r w:rsidRPr="008B6621">
              <w:rPr>
                <w:highlight w:val="green"/>
              </w:rPr>
              <w:t>|</w:t>
            </w:r>
            <w:r w:rsidRPr="008B6621">
              <w:rPr>
                <w:highlight w:val="yellow"/>
              </w:rPr>
              <w:t>Ibn-i-Aṣdaq</w:t>
            </w:r>
            <w:r w:rsidRPr="008B6621">
              <w:rPr>
                <w:highlight w:val="green"/>
              </w:rPr>
              <w:t>|</w:t>
            </w:r>
          </w:p>
        </w:tc>
        <w:tc>
          <w:tcPr>
            <w:tcW w:w="425" w:type="dxa"/>
          </w:tcPr>
          <w:p w14:paraId="53510D4E" w14:textId="77777777" w:rsidR="00C57E99" w:rsidRPr="008B6621" w:rsidRDefault="00C57E99" w:rsidP="00E94440">
            <w:pPr>
              <w:pStyle w:val="StructureTableList"/>
            </w:pPr>
            <w:r w:rsidRPr="008B6621">
              <w:t>2</w:t>
            </w:r>
          </w:p>
        </w:tc>
        <w:tc>
          <w:tcPr>
            <w:tcW w:w="2268" w:type="dxa"/>
          </w:tcPr>
          <w:p w14:paraId="67784306" w14:textId="77777777" w:rsidR="00C57E99" w:rsidRPr="008B6621" w:rsidRDefault="00C57E99" w:rsidP="00E94440">
            <w:pPr>
              <w:pStyle w:val="StructureTableList"/>
            </w:pPr>
          </w:p>
        </w:tc>
        <w:tc>
          <w:tcPr>
            <w:tcW w:w="425" w:type="dxa"/>
          </w:tcPr>
          <w:p w14:paraId="0BB02748"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FDFB06C" w14:textId="77777777" w:rsidR="00C57E99" w:rsidRPr="008B6621" w:rsidRDefault="00C57E99" w:rsidP="00E94440">
            <w:pPr>
              <w:pStyle w:val="StructureTableList"/>
            </w:pPr>
            <w:r w:rsidRPr="008B6621">
              <w:t>unprecedented match</w:t>
            </w:r>
          </w:p>
        </w:tc>
      </w:tr>
      <w:tr w:rsidR="00C57E99" w:rsidRPr="008B6621" w14:paraId="1CC43067" w14:textId="77777777" w:rsidTr="00E94440">
        <w:trPr>
          <w:trHeight w:val="170"/>
        </w:trPr>
        <w:tc>
          <w:tcPr>
            <w:tcW w:w="2268" w:type="dxa"/>
          </w:tcPr>
          <w:p w14:paraId="236892DA" w14:textId="77777777" w:rsidR="00C57E99" w:rsidRPr="008B6621" w:rsidRDefault="00C57E99" w:rsidP="00E94440">
            <w:pPr>
              <w:pStyle w:val="StructureTableList"/>
              <w:rPr>
                <w:highlight w:val="green"/>
              </w:rPr>
            </w:pPr>
            <w:r w:rsidRPr="008B6621">
              <w:rPr>
                <w:highlight w:val="green"/>
              </w:rPr>
              <w:t>|</w:t>
            </w:r>
            <w:r w:rsidRPr="008B6621">
              <w:rPr>
                <w:highlight w:val="yellow"/>
              </w:rPr>
              <w:t>Ibráhím ayru’lláh</w:t>
            </w:r>
            <w:r w:rsidRPr="008B6621">
              <w:rPr>
                <w:highlight w:val="green"/>
              </w:rPr>
              <w:t>|</w:t>
            </w:r>
          </w:p>
        </w:tc>
        <w:tc>
          <w:tcPr>
            <w:tcW w:w="425" w:type="dxa"/>
          </w:tcPr>
          <w:p w14:paraId="7DD66B97" w14:textId="77777777" w:rsidR="00C57E99" w:rsidRPr="008B6621" w:rsidRDefault="00C57E99" w:rsidP="00E94440">
            <w:pPr>
              <w:pStyle w:val="StructureTableList"/>
            </w:pPr>
            <w:r w:rsidRPr="008B6621">
              <w:t>2</w:t>
            </w:r>
          </w:p>
        </w:tc>
        <w:tc>
          <w:tcPr>
            <w:tcW w:w="2268" w:type="dxa"/>
          </w:tcPr>
          <w:p w14:paraId="25EA7B1D" w14:textId="77777777" w:rsidR="00C57E99" w:rsidRDefault="00C57E99" w:rsidP="00E94440">
            <w:pPr>
              <w:pStyle w:val="StructureTableList"/>
            </w:pPr>
          </w:p>
        </w:tc>
        <w:tc>
          <w:tcPr>
            <w:tcW w:w="425" w:type="dxa"/>
          </w:tcPr>
          <w:p w14:paraId="2F81D9BC"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38ABEBD" w14:textId="77777777" w:rsidR="00C57E99" w:rsidRPr="008B6621" w:rsidRDefault="00C57E99" w:rsidP="00E94440">
            <w:pPr>
              <w:pStyle w:val="StructureTableList"/>
            </w:pPr>
            <w:r w:rsidRPr="008B6621">
              <w:t>--- *L</w:t>
            </w:r>
            <w:r>
              <w:t xml:space="preserve"> *e *e</w:t>
            </w:r>
          </w:p>
        </w:tc>
      </w:tr>
      <w:tr w:rsidR="00C57E99" w:rsidRPr="008B6621" w14:paraId="2A41D24B" w14:textId="77777777" w:rsidTr="00E94440">
        <w:trPr>
          <w:trHeight w:val="170"/>
        </w:trPr>
        <w:tc>
          <w:tcPr>
            <w:tcW w:w="2268" w:type="dxa"/>
          </w:tcPr>
          <w:p w14:paraId="2D81ADCB" w14:textId="77777777" w:rsidR="00C57E99" w:rsidRPr="008B6621" w:rsidRDefault="00C57E99" w:rsidP="00E94440">
            <w:pPr>
              <w:pStyle w:val="StructureTableList"/>
              <w:rPr>
                <w:highlight w:val="green"/>
              </w:rPr>
            </w:pPr>
            <w:r w:rsidRPr="008B6621">
              <w:rPr>
                <w:highlight w:val="green"/>
              </w:rPr>
              <w:t>|</w:t>
            </w:r>
            <w:r w:rsidRPr="008B6621">
              <w:rPr>
                <w:highlight w:val="yellow"/>
              </w:rPr>
              <w:t>Ibráhím</w:t>
            </w:r>
            <w:r w:rsidRPr="008B6621">
              <w:rPr>
                <w:highlight w:val="green"/>
              </w:rPr>
              <w:t>|</w:t>
            </w:r>
          </w:p>
        </w:tc>
        <w:tc>
          <w:tcPr>
            <w:tcW w:w="425" w:type="dxa"/>
          </w:tcPr>
          <w:p w14:paraId="62F51E6F" w14:textId="77777777" w:rsidR="00C57E99" w:rsidRPr="008B6621" w:rsidRDefault="00C57E99" w:rsidP="00E94440">
            <w:pPr>
              <w:pStyle w:val="StructureTableList"/>
            </w:pPr>
            <w:r w:rsidRPr="008B6621">
              <w:t>2</w:t>
            </w:r>
          </w:p>
        </w:tc>
        <w:tc>
          <w:tcPr>
            <w:tcW w:w="2268" w:type="dxa"/>
          </w:tcPr>
          <w:p w14:paraId="709D726C" w14:textId="77777777" w:rsidR="00C57E99" w:rsidRPr="008B6621" w:rsidRDefault="00C57E99" w:rsidP="00E94440">
            <w:pPr>
              <w:pStyle w:val="StructureTableList"/>
            </w:pPr>
          </w:p>
        </w:tc>
        <w:tc>
          <w:tcPr>
            <w:tcW w:w="425" w:type="dxa"/>
          </w:tcPr>
          <w:p w14:paraId="633B7ADD" w14:textId="77777777" w:rsidR="00C57E99" w:rsidRPr="00C03F45" w:rsidRDefault="00C57E99" w:rsidP="00E94440">
            <w:pPr>
              <w:pStyle w:val="StructureTableList"/>
              <w:rPr>
                <w:highlight w:val="magenta"/>
              </w:rPr>
            </w:pPr>
            <w:r w:rsidRPr="00C03F45">
              <w:rPr>
                <w:highlight w:val="magenta"/>
              </w:rPr>
              <w:t>•ok</w:t>
            </w:r>
          </w:p>
        </w:tc>
        <w:tc>
          <w:tcPr>
            <w:tcW w:w="3686" w:type="dxa"/>
          </w:tcPr>
          <w:p w14:paraId="7BE56432" w14:textId="77777777" w:rsidR="00C57E99" w:rsidRPr="008B6621" w:rsidRDefault="00C57E99" w:rsidP="00E94440">
            <w:pPr>
              <w:pStyle w:val="StructureTableList"/>
            </w:pPr>
            <w:r w:rsidRPr="008B6621">
              <w:t>unprecedented match</w:t>
            </w:r>
            <w:r>
              <w:t xml:space="preserve"> *L</w:t>
            </w:r>
          </w:p>
        </w:tc>
      </w:tr>
      <w:tr w:rsidR="00C57E99" w:rsidRPr="008B6621" w14:paraId="7E0122F9" w14:textId="77777777" w:rsidTr="00E94440">
        <w:trPr>
          <w:trHeight w:val="170"/>
        </w:trPr>
        <w:tc>
          <w:tcPr>
            <w:tcW w:w="2268" w:type="dxa"/>
          </w:tcPr>
          <w:p w14:paraId="3A2D521A" w14:textId="77777777" w:rsidR="00C57E99" w:rsidRPr="008B6621" w:rsidRDefault="00C57E99" w:rsidP="00E94440">
            <w:pPr>
              <w:pStyle w:val="StructureTableList"/>
              <w:rPr>
                <w:highlight w:val="green"/>
              </w:rPr>
            </w:pPr>
            <w:r w:rsidRPr="008B6621">
              <w:rPr>
                <w:highlight w:val="green"/>
              </w:rPr>
              <w:t>|</w:t>
            </w:r>
            <w:r w:rsidRPr="008B6621">
              <w:rPr>
                <w:highlight w:val="yellow"/>
              </w:rPr>
              <w:t>Ibráhím-i-ayru’lláh</w:t>
            </w:r>
            <w:r w:rsidRPr="008B6621">
              <w:rPr>
                <w:highlight w:val="green"/>
              </w:rPr>
              <w:t>|</w:t>
            </w:r>
          </w:p>
        </w:tc>
        <w:tc>
          <w:tcPr>
            <w:tcW w:w="425" w:type="dxa"/>
          </w:tcPr>
          <w:p w14:paraId="77B37487" w14:textId="77777777" w:rsidR="00C57E99" w:rsidRPr="008B6621" w:rsidRDefault="00C57E99" w:rsidP="00E94440">
            <w:pPr>
              <w:pStyle w:val="StructureTableList"/>
            </w:pPr>
            <w:r w:rsidRPr="008B6621">
              <w:t>1</w:t>
            </w:r>
          </w:p>
        </w:tc>
        <w:tc>
          <w:tcPr>
            <w:tcW w:w="2268" w:type="dxa"/>
          </w:tcPr>
          <w:p w14:paraId="3A8A4B04" w14:textId="77777777" w:rsidR="00C57E99" w:rsidRPr="008B6621" w:rsidRDefault="00C57E99" w:rsidP="00E94440">
            <w:pPr>
              <w:pStyle w:val="StructureTableList"/>
            </w:pPr>
          </w:p>
        </w:tc>
        <w:tc>
          <w:tcPr>
            <w:tcW w:w="425" w:type="dxa"/>
          </w:tcPr>
          <w:p w14:paraId="666CA88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18B09BA" w14:textId="77777777" w:rsidR="00C57E99" w:rsidRPr="008B6621" w:rsidRDefault="00C57E99" w:rsidP="00E94440">
            <w:pPr>
              <w:pStyle w:val="StructureTableList"/>
            </w:pPr>
            <w:r w:rsidRPr="008B6621">
              <w:t>unprecedented match *L *l</w:t>
            </w:r>
          </w:p>
        </w:tc>
      </w:tr>
      <w:tr w:rsidR="00C57E99" w:rsidRPr="008B6621" w14:paraId="0FC39627" w14:textId="77777777" w:rsidTr="00E94440">
        <w:trPr>
          <w:trHeight w:val="170"/>
        </w:trPr>
        <w:tc>
          <w:tcPr>
            <w:tcW w:w="2268" w:type="dxa"/>
          </w:tcPr>
          <w:p w14:paraId="0CA794C9" w14:textId="77777777" w:rsidR="00C57E99" w:rsidRPr="007A5498" w:rsidRDefault="00C57E99" w:rsidP="00E94440">
            <w:pPr>
              <w:pStyle w:val="StructureTableListSkipped"/>
              <w:rPr>
                <w:highlight w:val="white"/>
              </w:rPr>
            </w:pPr>
            <w:r w:rsidRPr="007A5498">
              <w:rPr>
                <w:highlight w:val="white"/>
              </w:rPr>
              <w:t>|Ihsu|</w:t>
            </w:r>
          </w:p>
        </w:tc>
        <w:tc>
          <w:tcPr>
            <w:tcW w:w="425" w:type="dxa"/>
          </w:tcPr>
          <w:p w14:paraId="14038CE8" w14:textId="77777777" w:rsidR="00C57E99" w:rsidRPr="008B6621" w:rsidRDefault="00C57E99" w:rsidP="00E94440">
            <w:pPr>
              <w:pStyle w:val="StructureTableListSkipped"/>
            </w:pPr>
          </w:p>
        </w:tc>
        <w:tc>
          <w:tcPr>
            <w:tcW w:w="2268" w:type="dxa"/>
          </w:tcPr>
          <w:p w14:paraId="6741685C" w14:textId="77777777" w:rsidR="00C57E99" w:rsidRPr="008B6621" w:rsidRDefault="00C57E99" w:rsidP="00E94440">
            <w:pPr>
              <w:pStyle w:val="StructureTableListSkipped"/>
            </w:pPr>
            <w:r w:rsidRPr="008B6621">
              <w:t>Iḥṣú</w:t>
            </w:r>
          </w:p>
        </w:tc>
        <w:tc>
          <w:tcPr>
            <w:tcW w:w="425" w:type="dxa"/>
          </w:tcPr>
          <w:p w14:paraId="534D8795" w14:textId="77777777" w:rsidR="00C57E99" w:rsidRPr="008B6621" w:rsidRDefault="00C57E99" w:rsidP="00E94440">
            <w:pPr>
              <w:pStyle w:val="StructureTableListSkipped"/>
            </w:pPr>
            <w:r>
              <w:t>skip</w:t>
            </w:r>
          </w:p>
        </w:tc>
        <w:tc>
          <w:tcPr>
            <w:tcW w:w="3686" w:type="dxa"/>
          </w:tcPr>
          <w:p w14:paraId="60574A20" w14:textId="77777777" w:rsidR="00C57E99" w:rsidRPr="008B6621" w:rsidRDefault="00C57E99" w:rsidP="00E94440">
            <w:pPr>
              <w:pStyle w:val="StructureTableListSkipped"/>
            </w:pPr>
            <w:r w:rsidRPr="008B6621">
              <w:t>--- *L *L *L *L / All 1 occurances corrected.</w:t>
            </w:r>
          </w:p>
        </w:tc>
      </w:tr>
      <w:tr w:rsidR="00C57E99" w:rsidRPr="008B6621" w14:paraId="04B21125" w14:textId="77777777" w:rsidTr="00E94440">
        <w:trPr>
          <w:trHeight w:val="170"/>
        </w:trPr>
        <w:tc>
          <w:tcPr>
            <w:tcW w:w="2268" w:type="dxa"/>
          </w:tcPr>
          <w:p w14:paraId="5D64188E" w14:textId="77777777" w:rsidR="00C57E99" w:rsidRPr="008B6621" w:rsidRDefault="00C57E99" w:rsidP="00E94440">
            <w:pPr>
              <w:pStyle w:val="StructureTableList"/>
              <w:rPr>
                <w:highlight w:val="green"/>
              </w:rPr>
            </w:pPr>
            <w:r w:rsidRPr="008B6621">
              <w:rPr>
                <w:highlight w:val="green"/>
              </w:rPr>
              <w:t>|</w:t>
            </w:r>
            <w:r w:rsidRPr="008B6621">
              <w:rPr>
                <w:highlight w:val="yellow"/>
              </w:rPr>
              <w:t>Iḥṣú</w:t>
            </w:r>
            <w:r w:rsidRPr="008B6621">
              <w:rPr>
                <w:highlight w:val="green"/>
              </w:rPr>
              <w:t>|</w:t>
            </w:r>
          </w:p>
        </w:tc>
        <w:tc>
          <w:tcPr>
            <w:tcW w:w="425" w:type="dxa"/>
          </w:tcPr>
          <w:p w14:paraId="640ED6E0" w14:textId="77777777" w:rsidR="00C57E99" w:rsidRPr="008B6621" w:rsidRDefault="00C57E99" w:rsidP="00E94440">
            <w:pPr>
              <w:pStyle w:val="StructureTableList"/>
            </w:pPr>
            <w:r w:rsidRPr="008B6621">
              <w:t>1</w:t>
            </w:r>
          </w:p>
        </w:tc>
        <w:tc>
          <w:tcPr>
            <w:tcW w:w="2268" w:type="dxa"/>
          </w:tcPr>
          <w:p w14:paraId="285640AB" w14:textId="77777777" w:rsidR="00C57E99" w:rsidRPr="008B6621" w:rsidRDefault="00C57E99" w:rsidP="00E94440">
            <w:pPr>
              <w:pStyle w:val="StructureTableList"/>
            </w:pPr>
          </w:p>
        </w:tc>
        <w:tc>
          <w:tcPr>
            <w:tcW w:w="425" w:type="dxa"/>
          </w:tcPr>
          <w:p w14:paraId="0FFBAC2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4508FBD6" w14:textId="77777777" w:rsidR="00C57E99" w:rsidRPr="008B6621" w:rsidRDefault="00116523" w:rsidP="00E94440">
            <w:pPr>
              <w:pStyle w:val="StructureTableList"/>
            </w:pPr>
            <w:r>
              <w:t xml:space="preserve"> *L</w:t>
            </w:r>
          </w:p>
        </w:tc>
      </w:tr>
      <w:tr w:rsidR="00C57E99" w:rsidRPr="008B6621" w14:paraId="2A8FF144" w14:textId="77777777" w:rsidTr="00E94440">
        <w:trPr>
          <w:trHeight w:val="170"/>
        </w:trPr>
        <w:tc>
          <w:tcPr>
            <w:tcW w:w="2268" w:type="dxa"/>
          </w:tcPr>
          <w:p w14:paraId="3E486819" w14:textId="77777777" w:rsidR="00C57E99" w:rsidRPr="007A5498" w:rsidRDefault="00C57E99" w:rsidP="00E94440">
            <w:pPr>
              <w:pStyle w:val="StructureTableListSkipped"/>
              <w:rPr>
                <w:highlight w:val="white"/>
              </w:rPr>
            </w:pPr>
            <w:r w:rsidRPr="007A5498">
              <w:rPr>
                <w:highlight w:val="white"/>
              </w:rPr>
              <w:t>|Ikhsu|</w:t>
            </w:r>
          </w:p>
        </w:tc>
        <w:tc>
          <w:tcPr>
            <w:tcW w:w="425" w:type="dxa"/>
          </w:tcPr>
          <w:p w14:paraId="7ACE4EA3" w14:textId="77777777" w:rsidR="00C57E99" w:rsidRPr="008B6621" w:rsidRDefault="00C57E99" w:rsidP="00E94440">
            <w:pPr>
              <w:pStyle w:val="StructureTableListSkipped"/>
            </w:pPr>
          </w:p>
        </w:tc>
        <w:tc>
          <w:tcPr>
            <w:tcW w:w="2268" w:type="dxa"/>
          </w:tcPr>
          <w:p w14:paraId="57ABAEF6" w14:textId="77777777" w:rsidR="00C57E99" w:rsidRPr="008B6621" w:rsidRDefault="00C57E99" w:rsidP="00E94440">
            <w:pPr>
              <w:pStyle w:val="StructureTableListSkipped"/>
            </w:pPr>
            <w:r w:rsidRPr="008B6621">
              <w:t>Iṣú</w:t>
            </w:r>
          </w:p>
        </w:tc>
        <w:tc>
          <w:tcPr>
            <w:tcW w:w="425" w:type="dxa"/>
          </w:tcPr>
          <w:p w14:paraId="7063F4FF" w14:textId="77777777" w:rsidR="00C57E99" w:rsidRPr="008B6621" w:rsidRDefault="00C57E99" w:rsidP="00E94440">
            <w:pPr>
              <w:pStyle w:val="StructureTableListSkipped"/>
            </w:pPr>
            <w:r>
              <w:t>skip</w:t>
            </w:r>
          </w:p>
        </w:tc>
        <w:tc>
          <w:tcPr>
            <w:tcW w:w="3686" w:type="dxa"/>
          </w:tcPr>
          <w:p w14:paraId="45BACE7A" w14:textId="77777777" w:rsidR="00C57E99" w:rsidRPr="008B6621" w:rsidRDefault="00C57E99" w:rsidP="00E94440">
            <w:pPr>
              <w:pStyle w:val="StructureTableListSkipped"/>
            </w:pPr>
            <w:r w:rsidRPr="008B6621">
              <w:t>--- *L / All 1 occurances corrected.</w:t>
            </w:r>
          </w:p>
        </w:tc>
      </w:tr>
      <w:tr w:rsidR="00C57E99" w:rsidRPr="008B6621" w14:paraId="2EA7D63E" w14:textId="77777777" w:rsidTr="00E94440">
        <w:trPr>
          <w:trHeight w:val="170"/>
        </w:trPr>
        <w:tc>
          <w:tcPr>
            <w:tcW w:w="2268" w:type="dxa"/>
          </w:tcPr>
          <w:p w14:paraId="6F279A76" w14:textId="77777777" w:rsidR="00C57E99" w:rsidRPr="008B6621" w:rsidRDefault="00C57E99" w:rsidP="00E94440">
            <w:pPr>
              <w:pStyle w:val="StructureTableList"/>
              <w:rPr>
                <w:highlight w:val="green"/>
              </w:rPr>
            </w:pPr>
            <w:r w:rsidRPr="008B6621">
              <w:rPr>
                <w:highlight w:val="green"/>
              </w:rPr>
              <w:t>|</w:t>
            </w:r>
            <w:r w:rsidRPr="008B6621">
              <w:rPr>
                <w:highlight w:val="yellow"/>
              </w:rPr>
              <w:t>Imám ʿAlí</w:t>
            </w:r>
            <w:r w:rsidRPr="008B6621">
              <w:rPr>
                <w:highlight w:val="green"/>
              </w:rPr>
              <w:t>|</w:t>
            </w:r>
          </w:p>
        </w:tc>
        <w:tc>
          <w:tcPr>
            <w:tcW w:w="425" w:type="dxa"/>
          </w:tcPr>
          <w:p w14:paraId="5D5D9C1F" w14:textId="77777777" w:rsidR="00C57E99" w:rsidRPr="008B6621" w:rsidRDefault="00C57E99" w:rsidP="00E94440">
            <w:pPr>
              <w:pStyle w:val="StructureTableList"/>
            </w:pPr>
            <w:r w:rsidRPr="008B6621">
              <w:t>14</w:t>
            </w:r>
          </w:p>
        </w:tc>
        <w:tc>
          <w:tcPr>
            <w:tcW w:w="2268" w:type="dxa"/>
          </w:tcPr>
          <w:p w14:paraId="6B3B49D2" w14:textId="77777777" w:rsidR="00C57E99" w:rsidRPr="008B6621" w:rsidRDefault="00C57E99" w:rsidP="00E94440">
            <w:pPr>
              <w:pStyle w:val="StructureTableList"/>
            </w:pPr>
          </w:p>
        </w:tc>
        <w:tc>
          <w:tcPr>
            <w:tcW w:w="425" w:type="dxa"/>
          </w:tcPr>
          <w:p w14:paraId="5C8BE118"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D472D75" w14:textId="77777777" w:rsidR="00C57E99" w:rsidRPr="008B6621" w:rsidRDefault="00C57E99" w:rsidP="00E94440">
            <w:pPr>
              <w:pStyle w:val="StructureTableList"/>
            </w:pPr>
            <w:r w:rsidRPr="008B6621">
              <w:t>match</w:t>
            </w:r>
          </w:p>
        </w:tc>
      </w:tr>
      <w:tr w:rsidR="00C57E99" w:rsidRPr="008B6621" w14:paraId="16E8DB67" w14:textId="77777777" w:rsidTr="00E94440">
        <w:trPr>
          <w:trHeight w:val="170"/>
        </w:trPr>
        <w:tc>
          <w:tcPr>
            <w:tcW w:w="2268" w:type="dxa"/>
          </w:tcPr>
          <w:p w14:paraId="77D2E25C" w14:textId="77777777" w:rsidR="00C57E99" w:rsidRPr="008B6621" w:rsidRDefault="00C57E99" w:rsidP="00E94440">
            <w:pPr>
              <w:pStyle w:val="StructureTableList"/>
              <w:rPr>
                <w:highlight w:val="green"/>
              </w:rPr>
            </w:pPr>
            <w:r w:rsidRPr="008B6621">
              <w:rPr>
                <w:highlight w:val="green"/>
              </w:rPr>
              <w:t>|</w:t>
            </w:r>
            <w:r w:rsidRPr="008B6621">
              <w:rPr>
                <w:highlight w:val="yellow"/>
              </w:rPr>
              <w:t>Imám Ḥusayn</w:t>
            </w:r>
            <w:r w:rsidRPr="008B6621">
              <w:rPr>
                <w:highlight w:val="green"/>
              </w:rPr>
              <w:t>|</w:t>
            </w:r>
          </w:p>
        </w:tc>
        <w:tc>
          <w:tcPr>
            <w:tcW w:w="425" w:type="dxa"/>
          </w:tcPr>
          <w:p w14:paraId="7042DB74" w14:textId="77777777" w:rsidR="00C57E99" w:rsidRPr="008B6621" w:rsidRDefault="00C57E99" w:rsidP="00E94440">
            <w:pPr>
              <w:pStyle w:val="StructureTableList"/>
            </w:pPr>
            <w:r w:rsidRPr="008B6621">
              <w:t>5</w:t>
            </w:r>
          </w:p>
        </w:tc>
        <w:tc>
          <w:tcPr>
            <w:tcW w:w="2268" w:type="dxa"/>
          </w:tcPr>
          <w:p w14:paraId="4FE9F10B" w14:textId="77777777" w:rsidR="00C57E99" w:rsidRPr="008B6621" w:rsidRDefault="00C57E99" w:rsidP="00E94440">
            <w:pPr>
              <w:pStyle w:val="StructureTableList"/>
            </w:pPr>
          </w:p>
        </w:tc>
        <w:tc>
          <w:tcPr>
            <w:tcW w:w="425" w:type="dxa"/>
          </w:tcPr>
          <w:p w14:paraId="5CD10F3B"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B423B46" w14:textId="77777777" w:rsidR="00C57E99" w:rsidRPr="008B6621" w:rsidRDefault="00C57E99" w:rsidP="00E94440">
            <w:pPr>
              <w:pStyle w:val="StructureTableList"/>
            </w:pPr>
            <w:r w:rsidRPr="008B6621">
              <w:t>unprecedented match with bad status *E</w:t>
            </w:r>
          </w:p>
        </w:tc>
      </w:tr>
      <w:tr w:rsidR="00C57E99" w:rsidRPr="008B6621" w14:paraId="0DF0BA82" w14:textId="77777777" w:rsidTr="00E94440">
        <w:trPr>
          <w:trHeight w:val="170"/>
        </w:trPr>
        <w:tc>
          <w:tcPr>
            <w:tcW w:w="2268" w:type="dxa"/>
          </w:tcPr>
          <w:p w14:paraId="7E35B244"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Imám</w:t>
            </w:r>
            <w:r w:rsidRPr="008B6621">
              <w:rPr>
                <w:highlight w:val="green"/>
              </w:rPr>
              <w:t>|</w:t>
            </w:r>
          </w:p>
        </w:tc>
        <w:tc>
          <w:tcPr>
            <w:tcW w:w="425" w:type="dxa"/>
          </w:tcPr>
          <w:p w14:paraId="6D04CF37" w14:textId="77777777" w:rsidR="00C57E99" w:rsidRPr="008B6621" w:rsidRDefault="00C57E99" w:rsidP="00E94440">
            <w:pPr>
              <w:pStyle w:val="StructureTableList"/>
            </w:pPr>
            <w:r w:rsidRPr="008B6621">
              <w:t>3</w:t>
            </w:r>
          </w:p>
        </w:tc>
        <w:tc>
          <w:tcPr>
            <w:tcW w:w="2268" w:type="dxa"/>
          </w:tcPr>
          <w:p w14:paraId="6C8E5C33" w14:textId="77777777" w:rsidR="00C57E99" w:rsidRPr="008B6621" w:rsidRDefault="00C57E99" w:rsidP="00E94440">
            <w:pPr>
              <w:pStyle w:val="StructureTableList"/>
            </w:pPr>
          </w:p>
        </w:tc>
        <w:tc>
          <w:tcPr>
            <w:tcW w:w="425" w:type="dxa"/>
          </w:tcPr>
          <w:p w14:paraId="2C740E09"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B4B2C55" w14:textId="77777777" w:rsidR="00C57E99" w:rsidRPr="008B6621" w:rsidRDefault="00C57E99" w:rsidP="00E94440">
            <w:pPr>
              <w:pStyle w:val="StructureTableList"/>
            </w:pPr>
            <w:r w:rsidRPr="008B6621">
              <w:t>match</w:t>
            </w:r>
          </w:p>
        </w:tc>
      </w:tr>
      <w:tr w:rsidR="00C57E99" w:rsidRPr="008B6621" w14:paraId="35F5F40B" w14:textId="77777777" w:rsidTr="00E94440">
        <w:trPr>
          <w:trHeight w:val="170"/>
        </w:trPr>
        <w:tc>
          <w:tcPr>
            <w:tcW w:w="2268" w:type="dxa"/>
          </w:tcPr>
          <w:p w14:paraId="672FC9FE" w14:textId="77777777" w:rsidR="00C57E99" w:rsidRPr="008B6621" w:rsidRDefault="00C57E99" w:rsidP="00E94440">
            <w:pPr>
              <w:pStyle w:val="StructureTableList"/>
              <w:rPr>
                <w:highlight w:val="green"/>
              </w:rPr>
            </w:pPr>
            <w:r w:rsidRPr="008B6621">
              <w:rPr>
                <w:highlight w:val="green"/>
              </w:rPr>
              <w:t>|</w:t>
            </w:r>
            <w:r w:rsidRPr="008B6621">
              <w:rPr>
                <w:highlight w:val="yellow"/>
              </w:rPr>
              <w:t>Imáms</w:t>
            </w:r>
            <w:r w:rsidRPr="008B6621">
              <w:rPr>
                <w:highlight w:val="green"/>
              </w:rPr>
              <w:t>|</w:t>
            </w:r>
          </w:p>
        </w:tc>
        <w:tc>
          <w:tcPr>
            <w:tcW w:w="425" w:type="dxa"/>
          </w:tcPr>
          <w:p w14:paraId="2F64FB07" w14:textId="77777777" w:rsidR="00C57E99" w:rsidRPr="008B6621" w:rsidRDefault="00C57E99" w:rsidP="00E94440">
            <w:pPr>
              <w:pStyle w:val="StructureTableList"/>
            </w:pPr>
            <w:r w:rsidRPr="008B6621">
              <w:t>9</w:t>
            </w:r>
          </w:p>
        </w:tc>
        <w:tc>
          <w:tcPr>
            <w:tcW w:w="2268" w:type="dxa"/>
          </w:tcPr>
          <w:p w14:paraId="4FFF08A5" w14:textId="77777777" w:rsidR="00C57E99" w:rsidRPr="008B6621" w:rsidRDefault="00C57E99" w:rsidP="00E94440">
            <w:pPr>
              <w:pStyle w:val="StructureTableList"/>
            </w:pPr>
          </w:p>
        </w:tc>
        <w:tc>
          <w:tcPr>
            <w:tcW w:w="425" w:type="dxa"/>
          </w:tcPr>
          <w:p w14:paraId="05FB7843" w14:textId="77777777" w:rsidR="00C57E99" w:rsidRPr="008B6621" w:rsidRDefault="00C57E99" w:rsidP="00E94440">
            <w:pPr>
              <w:pStyle w:val="StructureTableList"/>
            </w:pPr>
            <w:r w:rsidRPr="008B6621">
              <w:t>•ok en</w:t>
            </w:r>
          </w:p>
        </w:tc>
        <w:tc>
          <w:tcPr>
            <w:tcW w:w="3686" w:type="dxa"/>
          </w:tcPr>
          <w:p w14:paraId="1B415F69" w14:textId="77777777" w:rsidR="00C57E99" w:rsidRPr="008B6621" w:rsidRDefault="00C57E99" w:rsidP="00E94440">
            <w:pPr>
              <w:pStyle w:val="StructureTableList"/>
            </w:pPr>
            <w:r w:rsidRPr="008B6621">
              <w:t>---</w:t>
            </w:r>
          </w:p>
        </w:tc>
      </w:tr>
      <w:tr w:rsidR="00C57E99" w:rsidRPr="008B6621" w14:paraId="291E2CB6" w14:textId="77777777" w:rsidTr="00E94440">
        <w:trPr>
          <w:trHeight w:val="170"/>
        </w:trPr>
        <w:tc>
          <w:tcPr>
            <w:tcW w:w="2268" w:type="dxa"/>
          </w:tcPr>
          <w:p w14:paraId="37A02CFA" w14:textId="77777777" w:rsidR="00C57E99" w:rsidRPr="007A5498" w:rsidRDefault="00C57E99" w:rsidP="00E94440">
            <w:pPr>
              <w:pStyle w:val="StructureTableListSkipped"/>
              <w:rPr>
                <w:highlight w:val="white"/>
              </w:rPr>
            </w:pPr>
            <w:r w:rsidRPr="007A5498">
              <w:rPr>
                <w:rStyle w:val="BookTitle"/>
                <w:highlight w:val="white"/>
              </w:rPr>
              <w:t>|Iqtidarat|</w:t>
            </w:r>
          </w:p>
        </w:tc>
        <w:tc>
          <w:tcPr>
            <w:tcW w:w="425" w:type="dxa"/>
          </w:tcPr>
          <w:p w14:paraId="16EA4AA4" w14:textId="77777777" w:rsidR="00C57E99" w:rsidRPr="008B6621" w:rsidRDefault="00C57E99" w:rsidP="00E94440">
            <w:pPr>
              <w:pStyle w:val="StructureTableListSkipped"/>
            </w:pPr>
          </w:p>
        </w:tc>
        <w:tc>
          <w:tcPr>
            <w:tcW w:w="2268" w:type="dxa"/>
          </w:tcPr>
          <w:p w14:paraId="353E248F" w14:textId="77777777" w:rsidR="00C57E99" w:rsidRPr="008B6621" w:rsidRDefault="00C57E99" w:rsidP="00E94440">
            <w:pPr>
              <w:pStyle w:val="StructureTableListSkipped"/>
            </w:pPr>
            <w:r w:rsidRPr="008B6621">
              <w:t>Iqtidárát</w:t>
            </w:r>
          </w:p>
        </w:tc>
        <w:tc>
          <w:tcPr>
            <w:tcW w:w="425" w:type="dxa"/>
          </w:tcPr>
          <w:p w14:paraId="2C0D5785" w14:textId="77777777" w:rsidR="00C57E99" w:rsidRPr="008B6621" w:rsidRDefault="00C57E99" w:rsidP="00E94440">
            <w:pPr>
              <w:pStyle w:val="StructureTableListSkipped"/>
            </w:pPr>
            <w:r>
              <w:t>skip</w:t>
            </w:r>
          </w:p>
        </w:tc>
        <w:tc>
          <w:tcPr>
            <w:tcW w:w="3686" w:type="dxa"/>
          </w:tcPr>
          <w:p w14:paraId="16E34D6E" w14:textId="77777777" w:rsidR="00C57E99" w:rsidRPr="008B6621" w:rsidRDefault="00C57E99" w:rsidP="00E94440">
            <w:pPr>
              <w:pStyle w:val="StructureTableListSkipped"/>
            </w:pPr>
            <w:r w:rsidRPr="008B6621">
              <w:t xml:space="preserve"> *L / 5 occurances corrected, 0 left unchanged. *L</w:t>
            </w:r>
          </w:p>
        </w:tc>
      </w:tr>
      <w:tr w:rsidR="00C57E99" w:rsidRPr="008B6621" w14:paraId="5A6EC3FC" w14:textId="77777777" w:rsidTr="00E94440">
        <w:trPr>
          <w:trHeight w:val="170"/>
        </w:trPr>
        <w:tc>
          <w:tcPr>
            <w:tcW w:w="2268" w:type="dxa"/>
          </w:tcPr>
          <w:p w14:paraId="05A5FAFE" w14:textId="77777777" w:rsidR="00C57E99" w:rsidRPr="008B6621" w:rsidRDefault="00C57E99" w:rsidP="00E94440">
            <w:pPr>
              <w:pStyle w:val="StructureTableList"/>
              <w:rPr>
                <w:rStyle w:val="BookTitle"/>
                <w:highlight w:val="green"/>
              </w:rPr>
            </w:pPr>
            <w:r w:rsidRPr="008B6621">
              <w:rPr>
                <w:rStyle w:val="BookTitle"/>
                <w:highlight w:val="green"/>
              </w:rPr>
              <w:t>|</w:t>
            </w:r>
            <w:r w:rsidRPr="008B6621">
              <w:rPr>
                <w:rStyle w:val="BookTitle"/>
                <w:highlight w:val="yellow"/>
              </w:rPr>
              <w:t>Iqtidárát</w:t>
            </w:r>
            <w:r w:rsidRPr="008B6621">
              <w:rPr>
                <w:rStyle w:val="BookTitle"/>
                <w:highlight w:val="green"/>
              </w:rPr>
              <w:t>|</w:t>
            </w:r>
          </w:p>
        </w:tc>
        <w:tc>
          <w:tcPr>
            <w:tcW w:w="425" w:type="dxa"/>
          </w:tcPr>
          <w:p w14:paraId="4B9A9094" w14:textId="77777777" w:rsidR="00C57E99" w:rsidRPr="008B6621" w:rsidRDefault="00C57E99" w:rsidP="00E94440">
            <w:pPr>
              <w:pStyle w:val="StructureTableList"/>
            </w:pPr>
            <w:r w:rsidRPr="008B6621">
              <w:t>5</w:t>
            </w:r>
          </w:p>
        </w:tc>
        <w:tc>
          <w:tcPr>
            <w:tcW w:w="2268" w:type="dxa"/>
          </w:tcPr>
          <w:p w14:paraId="03A96159" w14:textId="77777777" w:rsidR="00C57E99" w:rsidRPr="008B6621" w:rsidRDefault="00C57E99" w:rsidP="00E94440">
            <w:pPr>
              <w:pStyle w:val="StructureTableList"/>
            </w:pPr>
          </w:p>
        </w:tc>
        <w:tc>
          <w:tcPr>
            <w:tcW w:w="425" w:type="dxa"/>
          </w:tcPr>
          <w:p w14:paraId="1408562C" w14:textId="77777777" w:rsidR="00C57E99" w:rsidRPr="000C34A6" w:rsidRDefault="00C57E99" w:rsidP="00E94440">
            <w:pPr>
              <w:pStyle w:val="StructureTableList"/>
              <w:rPr>
                <w:highlight w:val="yellow"/>
              </w:rPr>
            </w:pPr>
            <w:r w:rsidRPr="000C34A6">
              <w:rPr>
                <w:highlight w:val="yellow"/>
              </w:rPr>
              <w:t>•ok</w:t>
            </w:r>
          </w:p>
        </w:tc>
        <w:tc>
          <w:tcPr>
            <w:tcW w:w="3686" w:type="dxa"/>
          </w:tcPr>
          <w:p w14:paraId="1EDE8A5D" w14:textId="77777777" w:rsidR="00C57E99" w:rsidRPr="008B6621" w:rsidRDefault="00C57E99" w:rsidP="00E94440">
            <w:pPr>
              <w:pStyle w:val="StructureTableList"/>
            </w:pPr>
            <w:r w:rsidRPr="008B6621">
              <w:t xml:space="preserve"> *L *l *L *L</w:t>
            </w:r>
          </w:p>
        </w:tc>
      </w:tr>
      <w:tr w:rsidR="00C57E99" w:rsidRPr="008B6621" w14:paraId="3458F92A" w14:textId="77777777" w:rsidTr="00E94440">
        <w:trPr>
          <w:trHeight w:val="170"/>
        </w:trPr>
        <w:tc>
          <w:tcPr>
            <w:tcW w:w="2268" w:type="dxa"/>
          </w:tcPr>
          <w:p w14:paraId="66618F35" w14:textId="77777777" w:rsidR="00C57E99" w:rsidRPr="008B6621" w:rsidRDefault="00C57E99" w:rsidP="00E94440">
            <w:pPr>
              <w:pStyle w:val="StructureTableList"/>
              <w:rPr>
                <w:highlight w:val="green"/>
              </w:rPr>
            </w:pPr>
            <w:r w:rsidRPr="008B6621">
              <w:rPr>
                <w:highlight w:val="green"/>
              </w:rPr>
              <w:t>|</w:t>
            </w:r>
            <w:r w:rsidRPr="008B6621">
              <w:rPr>
                <w:highlight w:val="yellow"/>
              </w:rPr>
              <w:t>ʿIráq</w:t>
            </w:r>
            <w:r w:rsidRPr="008B6621">
              <w:rPr>
                <w:highlight w:val="green"/>
              </w:rPr>
              <w:t>|</w:t>
            </w:r>
          </w:p>
        </w:tc>
        <w:tc>
          <w:tcPr>
            <w:tcW w:w="425" w:type="dxa"/>
          </w:tcPr>
          <w:p w14:paraId="47BFDD56" w14:textId="77777777" w:rsidR="00C57E99" w:rsidRPr="008B6621" w:rsidRDefault="00C57E99" w:rsidP="00E94440">
            <w:pPr>
              <w:pStyle w:val="StructureTableList"/>
            </w:pPr>
            <w:r w:rsidRPr="008B6621">
              <w:t>25</w:t>
            </w:r>
          </w:p>
        </w:tc>
        <w:tc>
          <w:tcPr>
            <w:tcW w:w="2268" w:type="dxa"/>
          </w:tcPr>
          <w:p w14:paraId="269B1A77" w14:textId="77777777" w:rsidR="00C57E99" w:rsidRPr="008B6621" w:rsidRDefault="00C57E99" w:rsidP="00E94440">
            <w:pPr>
              <w:pStyle w:val="StructureTableList"/>
            </w:pPr>
          </w:p>
        </w:tc>
        <w:tc>
          <w:tcPr>
            <w:tcW w:w="425" w:type="dxa"/>
          </w:tcPr>
          <w:p w14:paraId="27530220"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68556A0" w14:textId="77777777" w:rsidR="00C57E99" w:rsidRPr="008B6621" w:rsidRDefault="00C57E99" w:rsidP="00E94440">
            <w:pPr>
              <w:pStyle w:val="StructureTableList"/>
            </w:pPr>
            <w:r w:rsidRPr="008B6621">
              <w:t>match</w:t>
            </w:r>
          </w:p>
        </w:tc>
      </w:tr>
      <w:tr w:rsidR="00C57E99" w:rsidRPr="008B6621" w14:paraId="2C9D063E" w14:textId="77777777" w:rsidTr="00E94440">
        <w:trPr>
          <w:trHeight w:val="170"/>
        </w:trPr>
        <w:tc>
          <w:tcPr>
            <w:tcW w:w="2268" w:type="dxa"/>
          </w:tcPr>
          <w:p w14:paraId="545B8D35"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ʿIráqí</w:t>
            </w:r>
            <w:r w:rsidRPr="008B6621">
              <w:rPr>
                <w:highlight w:val="green"/>
              </w:rPr>
              <w:t>|</w:t>
            </w:r>
          </w:p>
        </w:tc>
        <w:tc>
          <w:tcPr>
            <w:tcW w:w="425" w:type="dxa"/>
          </w:tcPr>
          <w:p w14:paraId="574518FF" w14:textId="77777777" w:rsidR="00C57E99" w:rsidRPr="008B6621" w:rsidRDefault="00C57E99" w:rsidP="00E94440">
            <w:pPr>
              <w:pStyle w:val="StructureTableList"/>
            </w:pPr>
            <w:r w:rsidRPr="008B6621">
              <w:t>2</w:t>
            </w:r>
          </w:p>
        </w:tc>
        <w:tc>
          <w:tcPr>
            <w:tcW w:w="2268" w:type="dxa"/>
          </w:tcPr>
          <w:p w14:paraId="10DCDA50" w14:textId="77777777" w:rsidR="00C57E99" w:rsidRPr="008B6621" w:rsidRDefault="00C57E99" w:rsidP="00E94440">
            <w:pPr>
              <w:pStyle w:val="StructureTableList"/>
            </w:pPr>
          </w:p>
        </w:tc>
        <w:tc>
          <w:tcPr>
            <w:tcW w:w="425" w:type="dxa"/>
          </w:tcPr>
          <w:p w14:paraId="03AFE337"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0DAC78A5" w14:textId="77777777" w:rsidR="00C57E99" w:rsidRPr="008B6621" w:rsidRDefault="00C57E99" w:rsidP="00E94440">
            <w:pPr>
              <w:pStyle w:val="StructureTableList"/>
            </w:pPr>
            <w:r w:rsidRPr="008B6621">
              <w:t>unprecedented match</w:t>
            </w:r>
            <w:r>
              <w:t xml:space="preserve"> *L</w:t>
            </w:r>
          </w:p>
        </w:tc>
      </w:tr>
      <w:tr w:rsidR="00C57E99" w:rsidRPr="008B6621" w14:paraId="7A0ACD01" w14:textId="77777777" w:rsidTr="00E94440">
        <w:trPr>
          <w:trHeight w:val="170"/>
        </w:trPr>
        <w:tc>
          <w:tcPr>
            <w:tcW w:w="2268" w:type="dxa"/>
          </w:tcPr>
          <w:p w14:paraId="1F054A1F" w14:textId="77777777" w:rsidR="00C57E99" w:rsidRPr="008B6621" w:rsidRDefault="00C57E99" w:rsidP="00E94440">
            <w:pPr>
              <w:pStyle w:val="StructureTableList"/>
              <w:rPr>
                <w:highlight w:val="green"/>
              </w:rPr>
            </w:pPr>
            <w:r w:rsidRPr="008B6621">
              <w:rPr>
                <w:highlight w:val="green"/>
              </w:rPr>
              <w:t>|</w:t>
            </w:r>
            <w:r w:rsidRPr="008B6621">
              <w:rPr>
                <w:highlight w:val="yellow"/>
              </w:rPr>
              <w:t>Iṣfahán</w:t>
            </w:r>
            <w:r w:rsidRPr="008B6621">
              <w:rPr>
                <w:highlight w:val="green"/>
              </w:rPr>
              <w:t>|</w:t>
            </w:r>
          </w:p>
        </w:tc>
        <w:tc>
          <w:tcPr>
            <w:tcW w:w="425" w:type="dxa"/>
          </w:tcPr>
          <w:p w14:paraId="28F959AF" w14:textId="77777777" w:rsidR="00C57E99" w:rsidRPr="008B6621" w:rsidRDefault="00C57E99" w:rsidP="00E94440">
            <w:pPr>
              <w:pStyle w:val="StructureTableList"/>
            </w:pPr>
            <w:r w:rsidRPr="008B6621">
              <w:t>12</w:t>
            </w:r>
          </w:p>
        </w:tc>
        <w:tc>
          <w:tcPr>
            <w:tcW w:w="2268" w:type="dxa"/>
          </w:tcPr>
          <w:p w14:paraId="00F260ED" w14:textId="77777777" w:rsidR="00C57E99" w:rsidRPr="008B6621" w:rsidRDefault="00C57E99" w:rsidP="00E94440">
            <w:pPr>
              <w:pStyle w:val="StructureTableList"/>
            </w:pPr>
          </w:p>
        </w:tc>
        <w:tc>
          <w:tcPr>
            <w:tcW w:w="425" w:type="dxa"/>
          </w:tcPr>
          <w:p w14:paraId="6D7D091C"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0D36D08" w14:textId="77777777" w:rsidR="00C57E99" w:rsidRPr="008B6621" w:rsidRDefault="00C57E99" w:rsidP="00E94440">
            <w:pPr>
              <w:pStyle w:val="StructureTableList"/>
            </w:pPr>
            <w:r w:rsidRPr="008B6621">
              <w:t>unprecedented match</w:t>
            </w:r>
          </w:p>
        </w:tc>
      </w:tr>
      <w:tr w:rsidR="00C57E99" w:rsidRPr="008B6621" w14:paraId="4B43D31C" w14:textId="77777777" w:rsidTr="00E94440">
        <w:trPr>
          <w:trHeight w:val="170"/>
        </w:trPr>
        <w:tc>
          <w:tcPr>
            <w:tcW w:w="2268" w:type="dxa"/>
          </w:tcPr>
          <w:p w14:paraId="0B679E5F" w14:textId="77777777" w:rsidR="00C57E99" w:rsidRPr="007A5498" w:rsidRDefault="00C57E99" w:rsidP="00E94440">
            <w:pPr>
              <w:pStyle w:val="StructureTableListSkipped"/>
              <w:rPr>
                <w:rStyle w:val="footnoteLinked"/>
                <w:highlight w:val="white"/>
              </w:rPr>
            </w:pPr>
            <w:r w:rsidRPr="007A5498">
              <w:rPr>
                <w:rStyle w:val="stilltoworkat"/>
                <w:highlight w:val="white"/>
              </w:rPr>
              <w:t>|Isfandiyar-i-Majzub|</w:t>
            </w:r>
          </w:p>
        </w:tc>
        <w:tc>
          <w:tcPr>
            <w:tcW w:w="425" w:type="dxa"/>
          </w:tcPr>
          <w:p w14:paraId="2133517E" w14:textId="77777777" w:rsidR="00C57E99" w:rsidRPr="008B6621" w:rsidRDefault="00C57E99" w:rsidP="00E94440">
            <w:pPr>
              <w:pStyle w:val="StructureTableListSkipped"/>
            </w:pPr>
          </w:p>
        </w:tc>
        <w:tc>
          <w:tcPr>
            <w:tcW w:w="2268" w:type="dxa"/>
          </w:tcPr>
          <w:p w14:paraId="48CA2457" w14:textId="77777777" w:rsidR="00C57E99" w:rsidRPr="008B6621" w:rsidRDefault="00C57E99" w:rsidP="00E94440">
            <w:pPr>
              <w:pStyle w:val="StructureTableListSkipped"/>
            </w:pPr>
            <w:r w:rsidRPr="008B6621">
              <w:t>Isfandíyar-i-Majzúb</w:t>
            </w:r>
          </w:p>
        </w:tc>
        <w:tc>
          <w:tcPr>
            <w:tcW w:w="425" w:type="dxa"/>
          </w:tcPr>
          <w:p w14:paraId="0DE10815" w14:textId="77777777" w:rsidR="00C57E99" w:rsidRPr="008B6621" w:rsidRDefault="00C57E99" w:rsidP="00E94440">
            <w:pPr>
              <w:pStyle w:val="StructureTableListSkipped"/>
            </w:pPr>
            <w:r>
              <w:t>skip</w:t>
            </w:r>
          </w:p>
        </w:tc>
        <w:tc>
          <w:tcPr>
            <w:tcW w:w="3686" w:type="dxa"/>
          </w:tcPr>
          <w:p w14:paraId="0CFFC561" w14:textId="77777777" w:rsidR="00C57E99" w:rsidRPr="008B6621" w:rsidRDefault="00C57E99" w:rsidP="00E94440">
            <w:pPr>
              <w:pStyle w:val="StructureTableListSkipped"/>
            </w:pPr>
            <w:r w:rsidRPr="008B6621">
              <w:t>--- *L / All 1 occurances corrected.</w:t>
            </w:r>
          </w:p>
        </w:tc>
      </w:tr>
      <w:tr w:rsidR="00C57E99" w:rsidRPr="008B6621" w14:paraId="6E7FDA63" w14:textId="77777777" w:rsidTr="00E94440">
        <w:trPr>
          <w:trHeight w:val="170"/>
        </w:trPr>
        <w:tc>
          <w:tcPr>
            <w:tcW w:w="2268" w:type="dxa"/>
          </w:tcPr>
          <w:p w14:paraId="0406ADD8" w14:textId="77777777" w:rsidR="00C57E99" w:rsidRPr="008B6621" w:rsidRDefault="00C57E99" w:rsidP="00E94440">
            <w:pPr>
              <w:pStyle w:val="StructureTableList"/>
              <w:rPr>
                <w:rStyle w:val="stilltoworkat"/>
                <w:highlight w:val="green"/>
              </w:rPr>
            </w:pPr>
            <w:r w:rsidRPr="008B6621">
              <w:rPr>
                <w:rStyle w:val="stilltoworkat"/>
                <w:highlight w:val="green"/>
              </w:rPr>
              <w:t>|</w:t>
            </w:r>
            <w:r w:rsidRPr="008B6621">
              <w:rPr>
                <w:rStyle w:val="stilltoworkat"/>
                <w:highlight w:val="yellow"/>
              </w:rPr>
              <w:t>Isfandíyar-i-Majzúb</w:t>
            </w:r>
            <w:r w:rsidRPr="008B6621">
              <w:rPr>
                <w:rStyle w:val="stilltoworkat"/>
                <w:highlight w:val="green"/>
              </w:rPr>
              <w:t>|</w:t>
            </w:r>
          </w:p>
        </w:tc>
        <w:tc>
          <w:tcPr>
            <w:tcW w:w="425" w:type="dxa"/>
          </w:tcPr>
          <w:p w14:paraId="0F47F4B0" w14:textId="77777777" w:rsidR="00C57E99" w:rsidRPr="008B6621" w:rsidRDefault="00C57E99" w:rsidP="00E94440">
            <w:pPr>
              <w:pStyle w:val="StructureTableList"/>
            </w:pPr>
            <w:r w:rsidRPr="008B6621">
              <w:t>2</w:t>
            </w:r>
          </w:p>
        </w:tc>
        <w:tc>
          <w:tcPr>
            <w:tcW w:w="2268" w:type="dxa"/>
          </w:tcPr>
          <w:p w14:paraId="5682C6C6" w14:textId="77777777" w:rsidR="00C57E99" w:rsidRPr="008B6621" w:rsidRDefault="00C57E99" w:rsidP="00E94440">
            <w:pPr>
              <w:pStyle w:val="StructureTableList"/>
            </w:pPr>
          </w:p>
        </w:tc>
        <w:tc>
          <w:tcPr>
            <w:tcW w:w="425" w:type="dxa"/>
          </w:tcPr>
          <w:p w14:paraId="721074AA" w14:textId="77777777" w:rsidR="00C57E99" w:rsidRPr="000C34A6" w:rsidRDefault="00C57E99" w:rsidP="00E94440">
            <w:pPr>
              <w:pStyle w:val="StructureTableList"/>
              <w:rPr>
                <w:highlight w:val="green"/>
              </w:rPr>
            </w:pPr>
            <w:r w:rsidRPr="000C34A6">
              <w:rPr>
                <w:highlight w:val="green"/>
              </w:rPr>
              <w:t>•ok</w:t>
            </w:r>
          </w:p>
        </w:tc>
        <w:tc>
          <w:tcPr>
            <w:tcW w:w="3686" w:type="dxa"/>
          </w:tcPr>
          <w:p w14:paraId="7C589CAF" w14:textId="77777777" w:rsidR="00C57E99" w:rsidRPr="008B6621" w:rsidRDefault="00C57E99" w:rsidP="00A52A17">
            <w:pPr>
              <w:pStyle w:val="StructureTableList"/>
            </w:pPr>
            <w:r w:rsidRPr="008B6621">
              <w:t xml:space="preserve"> *l *L</w:t>
            </w:r>
            <w:r w:rsidR="005F5A10">
              <w:t xml:space="preserve"> *L</w:t>
            </w:r>
            <w:r w:rsidR="004B35BC">
              <w:t xml:space="preserve"> (Bahman: korrekt ist ›</w:t>
            </w:r>
            <w:r w:rsidR="004B35BC" w:rsidRPr="004B35BC">
              <w:t>Isfandíyár-i-Maj</w:t>
            </w:r>
            <w:r w:rsidR="00A52A17">
              <w:t></w:t>
            </w:r>
            <w:r w:rsidR="004B35BC" w:rsidRPr="004B35BC">
              <w:rPr>
                <w:rFonts w:hint="eastAsia"/>
              </w:rPr>
              <w:t>ú</w:t>
            </w:r>
            <w:r w:rsidR="004B35BC" w:rsidRPr="004B35BC">
              <w:t>b</w:t>
            </w:r>
            <w:r w:rsidR="004B35BC">
              <w:t>‹)</w:t>
            </w:r>
            <w:r w:rsidR="00B75A24">
              <w:t xml:space="preserve"> *L</w:t>
            </w:r>
          </w:p>
        </w:tc>
      </w:tr>
      <w:tr w:rsidR="00C57E99" w:rsidRPr="008B6621" w14:paraId="101A2B7B" w14:textId="77777777" w:rsidTr="00E94440">
        <w:trPr>
          <w:trHeight w:val="170"/>
        </w:trPr>
        <w:tc>
          <w:tcPr>
            <w:tcW w:w="2268" w:type="dxa"/>
          </w:tcPr>
          <w:p w14:paraId="39E9E8B3" w14:textId="77777777" w:rsidR="00C57E99" w:rsidRPr="008B6621" w:rsidRDefault="00C57E99" w:rsidP="00E94440">
            <w:pPr>
              <w:pStyle w:val="StructureTableList"/>
              <w:rPr>
                <w:highlight w:val="green"/>
              </w:rPr>
            </w:pPr>
            <w:r w:rsidRPr="008B6621">
              <w:rPr>
                <w:highlight w:val="green"/>
              </w:rPr>
              <w:t>|</w:t>
            </w:r>
            <w:r w:rsidRPr="008B6621">
              <w:rPr>
                <w:highlight w:val="yellow"/>
              </w:rPr>
              <w:t>Iskandarún</w:t>
            </w:r>
            <w:r w:rsidRPr="008B6621">
              <w:rPr>
                <w:highlight w:val="green"/>
              </w:rPr>
              <w:t>|</w:t>
            </w:r>
          </w:p>
        </w:tc>
        <w:tc>
          <w:tcPr>
            <w:tcW w:w="425" w:type="dxa"/>
          </w:tcPr>
          <w:p w14:paraId="5D90E1AF" w14:textId="77777777" w:rsidR="00C57E99" w:rsidRPr="008B6621" w:rsidRDefault="00C57E99" w:rsidP="00E94440">
            <w:pPr>
              <w:pStyle w:val="StructureTableList"/>
            </w:pPr>
            <w:r w:rsidRPr="008B6621">
              <w:t>2</w:t>
            </w:r>
          </w:p>
        </w:tc>
        <w:tc>
          <w:tcPr>
            <w:tcW w:w="2268" w:type="dxa"/>
          </w:tcPr>
          <w:p w14:paraId="1A2EDB6E" w14:textId="77777777" w:rsidR="00C57E99" w:rsidRPr="008B6621" w:rsidRDefault="00C57E99" w:rsidP="00E94440">
            <w:pPr>
              <w:pStyle w:val="StructureTableList"/>
            </w:pPr>
          </w:p>
        </w:tc>
        <w:tc>
          <w:tcPr>
            <w:tcW w:w="425" w:type="dxa"/>
          </w:tcPr>
          <w:p w14:paraId="12A4D12C"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7F94007" w14:textId="77777777" w:rsidR="00C57E99" w:rsidRPr="008B6621" w:rsidRDefault="00C57E99" w:rsidP="00E94440">
            <w:pPr>
              <w:pStyle w:val="StructureTableList"/>
            </w:pPr>
            <w:r w:rsidRPr="008B6621">
              <w:t>unprecedented match</w:t>
            </w:r>
          </w:p>
        </w:tc>
      </w:tr>
      <w:tr w:rsidR="00C57E99" w:rsidRPr="008B6621" w14:paraId="37FD7252" w14:textId="77777777" w:rsidTr="00E94440">
        <w:trPr>
          <w:trHeight w:val="170"/>
        </w:trPr>
        <w:tc>
          <w:tcPr>
            <w:tcW w:w="2268" w:type="dxa"/>
          </w:tcPr>
          <w:p w14:paraId="5702C67A" w14:textId="77777777" w:rsidR="00C57E99" w:rsidRPr="008B6621" w:rsidRDefault="00C57E99" w:rsidP="00E94440">
            <w:pPr>
              <w:pStyle w:val="StructureTableList"/>
              <w:rPr>
                <w:highlight w:val="green"/>
              </w:rPr>
            </w:pPr>
            <w:r w:rsidRPr="008B6621">
              <w:rPr>
                <w:highlight w:val="green"/>
              </w:rPr>
              <w:t>|</w:t>
            </w:r>
            <w:r w:rsidRPr="008B6621">
              <w:rPr>
                <w:highlight w:val="yellow"/>
              </w:rPr>
              <w:t>Islám</w:t>
            </w:r>
            <w:r w:rsidRPr="008B6621">
              <w:rPr>
                <w:highlight w:val="green"/>
              </w:rPr>
              <w:t>|</w:t>
            </w:r>
          </w:p>
        </w:tc>
        <w:tc>
          <w:tcPr>
            <w:tcW w:w="425" w:type="dxa"/>
          </w:tcPr>
          <w:p w14:paraId="20852A63" w14:textId="77777777" w:rsidR="00C57E99" w:rsidRPr="008B6621" w:rsidRDefault="00C57E99" w:rsidP="00E94440">
            <w:pPr>
              <w:pStyle w:val="StructureTableList"/>
            </w:pPr>
            <w:r w:rsidRPr="008B6621">
              <w:t>54</w:t>
            </w:r>
          </w:p>
        </w:tc>
        <w:tc>
          <w:tcPr>
            <w:tcW w:w="2268" w:type="dxa"/>
          </w:tcPr>
          <w:p w14:paraId="2FB7D94E" w14:textId="77777777" w:rsidR="00C57E99" w:rsidRPr="008B6621" w:rsidRDefault="00C57E99" w:rsidP="00E94440">
            <w:pPr>
              <w:pStyle w:val="StructureTableList"/>
            </w:pPr>
          </w:p>
        </w:tc>
        <w:tc>
          <w:tcPr>
            <w:tcW w:w="425" w:type="dxa"/>
          </w:tcPr>
          <w:p w14:paraId="3B1847CC"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D873B5F" w14:textId="77777777" w:rsidR="00C57E99" w:rsidRPr="008B6621" w:rsidRDefault="00C57E99" w:rsidP="00E94440">
            <w:pPr>
              <w:pStyle w:val="StructureTableList"/>
            </w:pPr>
            <w:r w:rsidRPr="008B6621">
              <w:t>match</w:t>
            </w:r>
          </w:p>
        </w:tc>
      </w:tr>
      <w:tr w:rsidR="00C57E99" w:rsidRPr="008B6621" w14:paraId="011986CF" w14:textId="77777777" w:rsidTr="00E94440">
        <w:trPr>
          <w:trHeight w:val="170"/>
        </w:trPr>
        <w:tc>
          <w:tcPr>
            <w:tcW w:w="2268" w:type="dxa"/>
          </w:tcPr>
          <w:p w14:paraId="11178038" w14:textId="77777777" w:rsidR="00C57E99" w:rsidRPr="008B6621" w:rsidRDefault="00C57E99" w:rsidP="00E94440">
            <w:pPr>
              <w:pStyle w:val="StructureTableList"/>
              <w:rPr>
                <w:rStyle w:val="BookTitle"/>
                <w:highlight w:val="green"/>
              </w:rPr>
            </w:pPr>
            <w:r w:rsidRPr="008B6621">
              <w:rPr>
                <w:highlight w:val="green"/>
              </w:rPr>
              <w:t>|</w:t>
            </w:r>
            <w:r w:rsidRPr="00832CB1">
              <w:rPr>
                <w:highlight w:val="lightGray"/>
              </w:rPr>
              <w:t>Islamic</w:t>
            </w:r>
            <w:r w:rsidRPr="008B6621">
              <w:rPr>
                <w:highlight w:val="green"/>
              </w:rPr>
              <w:t>|</w:t>
            </w:r>
          </w:p>
        </w:tc>
        <w:tc>
          <w:tcPr>
            <w:tcW w:w="425" w:type="dxa"/>
          </w:tcPr>
          <w:p w14:paraId="4D9EA24F" w14:textId="77777777" w:rsidR="00C57E99" w:rsidRPr="008B6621" w:rsidRDefault="00C57E99" w:rsidP="00E94440">
            <w:pPr>
              <w:pStyle w:val="StructureTableList"/>
            </w:pPr>
            <w:r w:rsidRPr="008B6621">
              <w:t>28</w:t>
            </w:r>
          </w:p>
        </w:tc>
        <w:tc>
          <w:tcPr>
            <w:tcW w:w="2268" w:type="dxa"/>
          </w:tcPr>
          <w:p w14:paraId="59C592DB" w14:textId="77777777" w:rsidR="00C57E99" w:rsidRPr="008B6621" w:rsidRDefault="00C57E99" w:rsidP="00E94440">
            <w:pPr>
              <w:pStyle w:val="StructureTableList"/>
            </w:pPr>
          </w:p>
        </w:tc>
        <w:tc>
          <w:tcPr>
            <w:tcW w:w="425" w:type="dxa"/>
          </w:tcPr>
          <w:p w14:paraId="0B9FB374" w14:textId="77777777" w:rsidR="00C57E99" w:rsidRPr="000C34A6" w:rsidRDefault="00C57E99" w:rsidP="00E94440">
            <w:pPr>
              <w:pStyle w:val="StructureTableList"/>
              <w:rPr>
                <w:highlight w:val="green"/>
              </w:rPr>
            </w:pPr>
            <w:r w:rsidRPr="000C34A6">
              <w:rPr>
                <w:highlight w:val="green"/>
              </w:rPr>
              <w:t>•EN</w:t>
            </w:r>
          </w:p>
        </w:tc>
        <w:tc>
          <w:tcPr>
            <w:tcW w:w="3686" w:type="dxa"/>
          </w:tcPr>
          <w:p w14:paraId="08B41F18" w14:textId="77777777" w:rsidR="00C57E99" w:rsidRPr="008B6621" w:rsidRDefault="00C57E99" w:rsidP="00E94440">
            <w:pPr>
              <w:pStyle w:val="StructureTableList"/>
            </w:pPr>
            <w:r w:rsidRPr="008B6621">
              <w:t>---</w:t>
            </w:r>
            <w:r>
              <w:t xml:space="preserve"> *L</w:t>
            </w:r>
          </w:p>
        </w:tc>
      </w:tr>
      <w:tr w:rsidR="00C57E99" w:rsidRPr="008B6621" w14:paraId="682C81DA" w14:textId="77777777" w:rsidTr="00E94440">
        <w:trPr>
          <w:trHeight w:val="170"/>
        </w:trPr>
        <w:tc>
          <w:tcPr>
            <w:tcW w:w="2268" w:type="dxa"/>
          </w:tcPr>
          <w:p w14:paraId="4B555152" w14:textId="77777777" w:rsidR="00C57E99" w:rsidRPr="00865A8E" w:rsidRDefault="00C57E99" w:rsidP="00E94440">
            <w:pPr>
              <w:pStyle w:val="StructureTableListSkipped"/>
              <w:rPr>
                <w:highlight w:val="white"/>
              </w:rPr>
            </w:pPr>
            <w:r w:rsidRPr="00865A8E">
              <w:rPr>
                <w:highlight w:val="white"/>
              </w:rPr>
              <w:t>|Ismáʿíl|</w:t>
            </w:r>
          </w:p>
        </w:tc>
        <w:tc>
          <w:tcPr>
            <w:tcW w:w="425" w:type="dxa"/>
          </w:tcPr>
          <w:p w14:paraId="231D9161" w14:textId="77777777" w:rsidR="00C57E99" w:rsidRPr="008B6621" w:rsidRDefault="00C57E99" w:rsidP="00E94440">
            <w:pPr>
              <w:pStyle w:val="StructureTableListSkipped"/>
            </w:pPr>
          </w:p>
        </w:tc>
        <w:tc>
          <w:tcPr>
            <w:tcW w:w="2268" w:type="dxa"/>
          </w:tcPr>
          <w:p w14:paraId="405F0C55" w14:textId="77777777" w:rsidR="00C57E99" w:rsidRPr="008B6621" w:rsidRDefault="00C57E99" w:rsidP="00E94440">
            <w:pPr>
              <w:pStyle w:val="StructureTableListSkipped"/>
            </w:pPr>
          </w:p>
        </w:tc>
        <w:tc>
          <w:tcPr>
            <w:tcW w:w="425" w:type="dxa"/>
          </w:tcPr>
          <w:p w14:paraId="1968E768" w14:textId="77777777" w:rsidR="00C57E99" w:rsidRPr="008B6621" w:rsidRDefault="00C57E99" w:rsidP="00E94440">
            <w:pPr>
              <w:pStyle w:val="StructureTableListSkipped"/>
            </w:pPr>
            <w:r w:rsidRPr="008B6621">
              <w:t>•</w:t>
            </w:r>
            <w:r>
              <w:t>skip</w:t>
            </w:r>
          </w:p>
        </w:tc>
        <w:tc>
          <w:tcPr>
            <w:tcW w:w="3686" w:type="dxa"/>
          </w:tcPr>
          <w:p w14:paraId="6882420B" w14:textId="77777777" w:rsidR="00C57E99" w:rsidRPr="008B6621" w:rsidRDefault="00C57E99" w:rsidP="00E94440">
            <w:pPr>
              <w:pStyle w:val="StructureTableListSkipped"/>
            </w:pPr>
            <w:r w:rsidRPr="008B6621">
              <w:t>unprecedented match</w:t>
            </w:r>
          </w:p>
        </w:tc>
      </w:tr>
      <w:tr w:rsidR="00C57E99" w:rsidRPr="008B6621" w14:paraId="4108DE6A" w14:textId="77777777" w:rsidTr="00E94440">
        <w:trPr>
          <w:trHeight w:val="170"/>
        </w:trPr>
        <w:tc>
          <w:tcPr>
            <w:tcW w:w="2268" w:type="dxa"/>
          </w:tcPr>
          <w:p w14:paraId="0E7E6A94" w14:textId="77777777" w:rsidR="00C57E99" w:rsidRPr="008B6621" w:rsidRDefault="00C57E99" w:rsidP="00E94440">
            <w:pPr>
              <w:pStyle w:val="StructureTableList"/>
              <w:rPr>
                <w:highlight w:val="green"/>
              </w:rPr>
            </w:pPr>
            <w:r w:rsidRPr="008B6621">
              <w:rPr>
                <w:highlight w:val="green"/>
              </w:rPr>
              <w:t>|</w:t>
            </w:r>
            <w:r w:rsidRPr="00B3241B">
              <w:rPr>
                <w:highlight w:val="green"/>
              </w:rPr>
              <w:t>Ismáʿ</w:t>
            </w:r>
            <w:r w:rsidRPr="00B3241B">
              <w:rPr>
                <w:highlight w:val="darkYellow"/>
              </w:rPr>
              <w:t>i</w:t>
            </w:r>
            <w:r w:rsidRPr="00B3241B">
              <w:rPr>
                <w:highlight w:val="green"/>
              </w:rPr>
              <w:t>l</w:t>
            </w:r>
            <w:r w:rsidRPr="008B6621">
              <w:rPr>
                <w:highlight w:val="green"/>
              </w:rPr>
              <w:t>|</w:t>
            </w:r>
          </w:p>
        </w:tc>
        <w:tc>
          <w:tcPr>
            <w:tcW w:w="425" w:type="dxa"/>
          </w:tcPr>
          <w:p w14:paraId="22CB7633" w14:textId="77777777" w:rsidR="00C57E99" w:rsidRPr="008B6621" w:rsidRDefault="00C57E99" w:rsidP="00E94440">
            <w:pPr>
              <w:pStyle w:val="StructureTableList"/>
            </w:pPr>
            <w:r w:rsidRPr="008B6621">
              <w:t>1</w:t>
            </w:r>
          </w:p>
        </w:tc>
        <w:tc>
          <w:tcPr>
            <w:tcW w:w="2268" w:type="dxa"/>
          </w:tcPr>
          <w:p w14:paraId="72825279" w14:textId="77777777" w:rsidR="00C57E99" w:rsidRPr="008B6621" w:rsidRDefault="00C57E99" w:rsidP="00E94440">
            <w:pPr>
              <w:pStyle w:val="StructureTableList"/>
            </w:pPr>
          </w:p>
        </w:tc>
        <w:tc>
          <w:tcPr>
            <w:tcW w:w="425" w:type="dxa"/>
          </w:tcPr>
          <w:p w14:paraId="0CA2E4E5" w14:textId="77777777" w:rsidR="00C57E99" w:rsidRPr="00C03F45" w:rsidRDefault="00C57E99" w:rsidP="00E94440">
            <w:pPr>
              <w:pStyle w:val="StructureTableList"/>
              <w:rPr>
                <w:highlight w:val="magenta"/>
              </w:rPr>
            </w:pPr>
            <w:r w:rsidRPr="00C03F45">
              <w:rPr>
                <w:highlight w:val="magenta"/>
              </w:rPr>
              <w:t>•</w:t>
            </w:r>
          </w:p>
        </w:tc>
        <w:tc>
          <w:tcPr>
            <w:tcW w:w="3686" w:type="dxa"/>
          </w:tcPr>
          <w:p w14:paraId="6033DF42" w14:textId="77777777" w:rsidR="00C57E99" w:rsidRPr="008B6621" w:rsidRDefault="00C57E99" w:rsidP="00E94440">
            <w:pPr>
              <w:pStyle w:val="StructureTableList"/>
            </w:pPr>
            <w:r w:rsidRPr="008B6621">
              <w:t>unprecedented match</w:t>
            </w:r>
            <w:r>
              <w:t xml:space="preserve"> *L *l *L *L *L</w:t>
            </w:r>
            <w:r w:rsidR="004B35BC">
              <w:t xml:space="preserve"> *L *L</w:t>
            </w:r>
            <w:r w:rsidR="0012164C">
              <w:t xml:space="preserve"> *L</w:t>
            </w:r>
          </w:p>
        </w:tc>
      </w:tr>
      <w:tr w:rsidR="00C57E99" w:rsidRPr="008B6621" w14:paraId="3237938F" w14:textId="77777777" w:rsidTr="00E94440">
        <w:trPr>
          <w:trHeight w:val="170"/>
        </w:trPr>
        <w:tc>
          <w:tcPr>
            <w:tcW w:w="2268" w:type="dxa"/>
          </w:tcPr>
          <w:p w14:paraId="0C495084" w14:textId="77777777" w:rsidR="00C57E99" w:rsidRPr="008B6621" w:rsidRDefault="00C57E99" w:rsidP="00E94440">
            <w:pPr>
              <w:pStyle w:val="StructureTableList"/>
              <w:rPr>
                <w:highlight w:val="green"/>
              </w:rPr>
            </w:pPr>
            <w:r w:rsidRPr="008B6621">
              <w:rPr>
                <w:highlight w:val="green"/>
              </w:rPr>
              <w:t>|Ismáʿ</w:t>
            </w:r>
            <w:r w:rsidR="00627ED1" w:rsidRPr="00627ED1">
              <w:rPr>
                <w:highlight w:val="darkYellow"/>
              </w:rPr>
              <w:t>i</w:t>
            </w:r>
            <w:r w:rsidRPr="008B6621">
              <w:rPr>
                <w:highlight w:val="green"/>
              </w:rPr>
              <w:t>l-i-Vazír|</w:t>
            </w:r>
          </w:p>
        </w:tc>
        <w:tc>
          <w:tcPr>
            <w:tcW w:w="425" w:type="dxa"/>
          </w:tcPr>
          <w:p w14:paraId="73A2A0C8" w14:textId="77777777" w:rsidR="00C57E99" w:rsidRPr="008B6621" w:rsidRDefault="00C57E99" w:rsidP="00E94440">
            <w:pPr>
              <w:pStyle w:val="StructureTableList"/>
            </w:pPr>
            <w:r w:rsidRPr="008B6621">
              <w:t>1</w:t>
            </w:r>
          </w:p>
        </w:tc>
        <w:tc>
          <w:tcPr>
            <w:tcW w:w="2268" w:type="dxa"/>
          </w:tcPr>
          <w:p w14:paraId="40FF07C6" w14:textId="77777777" w:rsidR="00C57E99" w:rsidRPr="008B6621" w:rsidRDefault="00C57E99" w:rsidP="00E94440">
            <w:pPr>
              <w:pStyle w:val="StructureTableList"/>
            </w:pPr>
          </w:p>
        </w:tc>
        <w:tc>
          <w:tcPr>
            <w:tcW w:w="425" w:type="dxa"/>
          </w:tcPr>
          <w:p w14:paraId="12DA1F28" w14:textId="77777777" w:rsidR="00C57E99" w:rsidRPr="00C03F45" w:rsidRDefault="00C57E99" w:rsidP="00E94440">
            <w:pPr>
              <w:pStyle w:val="StructureTableList"/>
              <w:rPr>
                <w:highlight w:val="magenta"/>
              </w:rPr>
            </w:pPr>
            <w:r w:rsidRPr="00C03F45">
              <w:rPr>
                <w:highlight w:val="magenta"/>
              </w:rPr>
              <w:t>•</w:t>
            </w:r>
          </w:p>
        </w:tc>
        <w:tc>
          <w:tcPr>
            <w:tcW w:w="3686" w:type="dxa"/>
          </w:tcPr>
          <w:p w14:paraId="54EA0E68" w14:textId="77777777" w:rsidR="00C57E99" w:rsidRPr="008B6621" w:rsidRDefault="00C57E99" w:rsidP="00E94440">
            <w:pPr>
              <w:pStyle w:val="StructureTableList"/>
            </w:pPr>
            <w:r w:rsidRPr="008B6621">
              <w:t>---</w:t>
            </w:r>
            <w:r>
              <w:t xml:space="preserve"> *L</w:t>
            </w:r>
          </w:p>
        </w:tc>
      </w:tr>
      <w:tr w:rsidR="00C57E99" w:rsidRPr="008B6621" w14:paraId="3C7EE181" w14:textId="77777777" w:rsidTr="00E94440">
        <w:trPr>
          <w:trHeight w:val="170"/>
        </w:trPr>
        <w:tc>
          <w:tcPr>
            <w:tcW w:w="2268" w:type="dxa"/>
          </w:tcPr>
          <w:p w14:paraId="19249E62" w14:textId="77777777" w:rsidR="00C57E99" w:rsidRPr="008B6621" w:rsidRDefault="00C57E99" w:rsidP="00E94440">
            <w:pPr>
              <w:pStyle w:val="StructureTableList"/>
              <w:rPr>
                <w:highlight w:val="green"/>
              </w:rPr>
            </w:pPr>
            <w:r w:rsidRPr="008B6621">
              <w:rPr>
                <w:highlight w:val="green"/>
              </w:rPr>
              <w:t>|</w:t>
            </w:r>
            <w:r w:rsidRPr="008B6621">
              <w:rPr>
                <w:highlight w:val="yellow"/>
              </w:rPr>
              <w:t>Ismu’lláhu’l-Jamál</w:t>
            </w:r>
            <w:r w:rsidRPr="008B6621">
              <w:rPr>
                <w:highlight w:val="green"/>
              </w:rPr>
              <w:t>|</w:t>
            </w:r>
          </w:p>
        </w:tc>
        <w:tc>
          <w:tcPr>
            <w:tcW w:w="425" w:type="dxa"/>
          </w:tcPr>
          <w:p w14:paraId="2CDCC961" w14:textId="77777777" w:rsidR="00C57E99" w:rsidRPr="008B6621" w:rsidRDefault="00C57E99" w:rsidP="00E94440">
            <w:pPr>
              <w:pStyle w:val="StructureTableList"/>
            </w:pPr>
            <w:r w:rsidRPr="008B6621">
              <w:t>3</w:t>
            </w:r>
          </w:p>
        </w:tc>
        <w:tc>
          <w:tcPr>
            <w:tcW w:w="2268" w:type="dxa"/>
          </w:tcPr>
          <w:p w14:paraId="2D26556C" w14:textId="77777777" w:rsidR="00C57E99" w:rsidRPr="008B6621" w:rsidRDefault="00C57E99" w:rsidP="00E94440">
            <w:pPr>
              <w:pStyle w:val="StructureTableList"/>
            </w:pPr>
          </w:p>
        </w:tc>
        <w:tc>
          <w:tcPr>
            <w:tcW w:w="425" w:type="dxa"/>
          </w:tcPr>
          <w:p w14:paraId="32A7D924" w14:textId="77777777" w:rsidR="00C57E99" w:rsidRPr="000C34A6" w:rsidRDefault="00C57E99" w:rsidP="00E94440">
            <w:pPr>
              <w:pStyle w:val="StructureTableList"/>
              <w:rPr>
                <w:highlight w:val="yellow"/>
              </w:rPr>
            </w:pPr>
            <w:r w:rsidRPr="000C34A6">
              <w:rPr>
                <w:highlight w:val="yellow"/>
              </w:rPr>
              <w:t>•ok</w:t>
            </w:r>
          </w:p>
        </w:tc>
        <w:tc>
          <w:tcPr>
            <w:tcW w:w="3686" w:type="dxa"/>
          </w:tcPr>
          <w:p w14:paraId="6C4209CD" w14:textId="77777777" w:rsidR="00C57E99" w:rsidRPr="008B6621" w:rsidRDefault="00C57E99" w:rsidP="00E94440">
            <w:pPr>
              <w:pStyle w:val="StructureTableList"/>
            </w:pPr>
            <w:r w:rsidRPr="008B6621">
              <w:t>--- *L</w:t>
            </w:r>
          </w:p>
        </w:tc>
      </w:tr>
      <w:tr w:rsidR="00C57E99" w:rsidRPr="008B6621" w14:paraId="6B237DF9" w14:textId="77777777" w:rsidTr="00E94440">
        <w:trPr>
          <w:trHeight w:val="170"/>
        </w:trPr>
        <w:tc>
          <w:tcPr>
            <w:tcW w:w="2268" w:type="dxa"/>
          </w:tcPr>
          <w:p w14:paraId="6A9DD838" w14:textId="77777777" w:rsidR="00C57E99" w:rsidRPr="008B6621" w:rsidRDefault="00C57E99" w:rsidP="00E94440">
            <w:pPr>
              <w:pStyle w:val="StructureTableList"/>
              <w:rPr>
                <w:highlight w:val="green"/>
              </w:rPr>
            </w:pPr>
            <w:r w:rsidRPr="008B6621">
              <w:rPr>
                <w:highlight w:val="green"/>
              </w:rPr>
              <w:t>|</w:t>
            </w:r>
            <w:r w:rsidRPr="008B6621">
              <w:rPr>
                <w:highlight w:val="yellow"/>
              </w:rPr>
              <w:t>Ismu’lláhu’l-Javád</w:t>
            </w:r>
            <w:r w:rsidRPr="008B6621">
              <w:rPr>
                <w:highlight w:val="green"/>
              </w:rPr>
              <w:t>|</w:t>
            </w:r>
          </w:p>
        </w:tc>
        <w:tc>
          <w:tcPr>
            <w:tcW w:w="425" w:type="dxa"/>
          </w:tcPr>
          <w:p w14:paraId="447CCBB0" w14:textId="77777777" w:rsidR="00C57E99" w:rsidRPr="008B6621" w:rsidRDefault="00C57E99" w:rsidP="00E94440">
            <w:pPr>
              <w:pStyle w:val="StructureTableList"/>
            </w:pPr>
            <w:r w:rsidRPr="008B6621">
              <w:t>2</w:t>
            </w:r>
          </w:p>
        </w:tc>
        <w:tc>
          <w:tcPr>
            <w:tcW w:w="2268" w:type="dxa"/>
          </w:tcPr>
          <w:p w14:paraId="029EF5A2" w14:textId="77777777" w:rsidR="00C57E99" w:rsidRPr="008B6621" w:rsidRDefault="00C57E99" w:rsidP="00E94440">
            <w:pPr>
              <w:pStyle w:val="StructureTableList"/>
            </w:pPr>
          </w:p>
        </w:tc>
        <w:tc>
          <w:tcPr>
            <w:tcW w:w="425" w:type="dxa"/>
          </w:tcPr>
          <w:p w14:paraId="2742016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A3C6CB7" w14:textId="77777777" w:rsidR="00C57E99" w:rsidRPr="008B6621" w:rsidRDefault="00C57E99" w:rsidP="00E94440">
            <w:pPr>
              <w:pStyle w:val="StructureTableList"/>
            </w:pPr>
            <w:r w:rsidRPr="008B6621">
              <w:t>unprecedented match</w:t>
            </w:r>
          </w:p>
        </w:tc>
      </w:tr>
      <w:tr w:rsidR="00C57E99" w:rsidRPr="008B6621" w14:paraId="2613D94C" w14:textId="77777777" w:rsidTr="00E94440">
        <w:trPr>
          <w:trHeight w:val="170"/>
        </w:trPr>
        <w:tc>
          <w:tcPr>
            <w:tcW w:w="2268" w:type="dxa"/>
          </w:tcPr>
          <w:p w14:paraId="4BA49CF6" w14:textId="77777777" w:rsidR="00C57E99" w:rsidRPr="008B6621" w:rsidRDefault="00C57E99" w:rsidP="00E94440">
            <w:pPr>
              <w:pStyle w:val="StructureTableList"/>
              <w:rPr>
                <w:highlight w:val="green"/>
              </w:rPr>
            </w:pPr>
            <w:r w:rsidRPr="008B6621">
              <w:rPr>
                <w:highlight w:val="green"/>
              </w:rPr>
              <w:t>|</w:t>
            </w:r>
            <w:r w:rsidRPr="008B6621">
              <w:rPr>
                <w:highlight w:val="yellow"/>
              </w:rPr>
              <w:t>Ismu’lláhu’l-Mihdí</w:t>
            </w:r>
            <w:r w:rsidRPr="008B6621">
              <w:rPr>
                <w:highlight w:val="green"/>
              </w:rPr>
              <w:t>|</w:t>
            </w:r>
          </w:p>
        </w:tc>
        <w:tc>
          <w:tcPr>
            <w:tcW w:w="425" w:type="dxa"/>
          </w:tcPr>
          <w:p w14:paraId="05266B9A" w14:textId="77777777" w:rsidR="00C57E99" w:rsidRPr="008B6621" w:rsidRDefault="00C57E99" w:rsidP="00E94440">
            <w:pPr>
              <w:pStyle w:val="StructureTableList"/>
            </w:pPr>
            <w:r w:rsidRPr="008B6621">
              <w:t>3</w:t>
            </w:r>
          </w:p>
        </w:tc>
        <w:tc>
          <w:tcPr>
            <w:tcW w:w="2268" w:type="dxa"/>
          </w:tcPr>
          <w:p w14:paraId="2DFAAB71" w14:textId="77777777" w:rsidR="00C57E99" w:rsidRPr="008B6621" w:rsidRDefault="00C57E99" w:rsidP="00E94440">
            <w:pPr>
              <w:pStyle w:val="StructureTableList"/>
            </w:pPr>
          </w:p>
        </w:tc>
        <w:tc>
          <w:tcPr>
            <w:tcW w:w="425" w:type="dxa"/>
          </w:tcPr>
          <w:p w14:paraId="048FE63F" w14:textId="77777777" w:rsidR="00C57E99" w:rsidRPr="000C34A6" w:rsidRDefault="00C57E99" w:rsidP="00E94440">
            <w:pPr>
              <w:pStyle w:val="StructureTableList"/>
              <w:rPr>
                <w:highlight w:val="yellow"/>
              </w:rPr>
            </w:pPr>
            <w:r w:rsidRPr="000C34A6">
              <w:rPr>
                <w:highlight w:val="yellow"/>
              </w:rPr>
              <w:t>•ok</w:t>
            </w:r>
          </w:p>
        </w:tc>
        <w:tc>
          <w:tcPr>
            <w:tcW w:w="3686" w:type="dxa"/>
          </w:tcPr>
          <w:p w14:paraId="1F80AA59" w14:textId="77777777" w:rsidR="00C57E99" w:rsidRPr="008B6621" w:rsidRDefault="00C57E99" w:rsidP="00E94440">
            <w:pPr>
              <w:pStyle w:val="StructureTableList"/>
            </w:pPr>
            <w:r w:rsidRPr="008B6621">
              <w:t>unprecedented match</w:t>
            </w:r>
          </w:p>
        </w:tc>
      </w:tr>
      <w:tr w:rsidR="00C57E99" w:rsidRPr="008B6621" w14:paraId="5A7C3B43" w14:textId="77777777" w:rsidTr="00E94440">
        <w:trPr>
          <w:trHeight w:val="170"/>
        </w:trPr>
        <w:tc>
          <w:tcPr>
            <w:tcW w:w="2268" w:type="dxa"/>
          </w:tcPr>
          <w:p w14:paraId="6283FE97" w14:textId="77777777" w:rsidR="00C57E99" w:rsidRPr="008B6621" w:rsidRDefault="00C57E99" w:rsidP="00E94440">
            <w:pPr>
              <w:pStyle w:val="StructureTableList"/>
              <w:rPr>
                <w:highlight w:val="green"/>
              </w:rPr>
            </w:pPr>
            <w:r w:rsidRPr="008B6621">
              <w:rPr>
                <w:highlight w:val="green"/>
              </w:rPr>
              <w:t>|</w:t>
            </w:r>
            <w:r w:rsidRPr="008B6621">
              <w:rPr>
                <w:highlight w:val="yellow"/>
              </w:rPr>
              <w:t>I</w:t>
            </w:r>
            <w:r>
              <w:rPr>
                <w:highlight w:val="yellow"/>
              </w:rPr>
              <w:t></w:t>
            </w:r>
            <w:r w:rsidRPr="008B6621">
              <w:rPr>
                <w:highlight w:val="yellow"/>
              </w:rPr>
              <w:t>ṣú</w:t>
            </w:r>
            <w:r w:rsidRPr="008B6621">
              <w:rPr>
                <w:highlight w:val="green"/>
              </w:rPr>
              <w:t>|</w:t>
            </w:r>
          </w:p>
        </w:tc>
        <w:tc>
          <w:tcPr>
            <w:tcW w:w="425" w:type="dxa"/>
          </w:tcPr>
          <w:p w14:paraId="7CCAD9B8" w14:textId="77777777" w:rsidR="00C57E99" w:rsidRPr="008B6621" w:rsidRDefault="00C57E99" w:rsidP="00E94440">
            <w:pPr>
              <w:pStyle w:val="StructureTableList"/>
            </w:pPr>
            <w:r w:rsidRPr="008B6621">
              <w:t>1</w:t>
            </w:r>
          </w:p>
        </w:tc>
        <w:tc>
          <w:tcPr>
            <w:tcW w:w="2268" w:type="dxa"/>
          </w:tcPr>
          <w:p w14:paraId="0D0F5325" w14:textId="77777777" w:rsidR="00C57E99" w:rsidRPr="008B6621" w:rsidRDefault="00C57E99" w:rsidP="00E94440">
            <w:pPr>
              <w:pStyle w:val="StructureTableList"/>
            </w:pPr>
          </w:p>
        </w:tc>
        <w:tc>
          <w:tcPr>
            <w:tcW w:w="425" w:type="dxa"/>
          </w:tcPr>
          <w:p w14:paraId="1FF56A1E" w14:textId="77777777" w:rsidR="00C57E99" w:rsidRPr="000C34A6" w:rsidRDefault="00C57E99" w:rsidP="00E94440">
            <w:pPr>
              <w:pStyle w:val="StructureTableList"/>
              <w:rPr>
                <w:highlight w:val="green"/>
              </w:rPr>
            </w:pPr>
            <w:r w:rsidRPr="000C34A6">
              <w:rPr>
                <w:highlight w:val="green"/>
              </w:rPr>
              <w:t>•ok</w:t>
            </w:r>
          </w:p>
        </w:tc>
        <w:tc>
          <w:tcPr>
            <w:tcW w:w="3686" w:type="dxa"/>
          </w:tcPr>
          <w:p w14:paraId="24F4B2CD" w14:textId="77777777" w:rsidR="00C57E99" w:rsidRPr="008B6621" w:rsidRDefault="00C57E99" w:rsidP="00E94440">
            <w:pPr>
              <w:pStyle w:val="StructureTableList"/>
            </w:pPr>
            <w:r w:rsidRPr="008B6621">
              <w:t xml:space="preserve"> *L</w:t>
            </w:r>
          </w:p>
        </w:tc>
      </w:tr>
      <w:tr w:rsidR="00C57E99" w:rsidRPr="008B6621" w14:paraId="50B579D7" w14:textId="77777777" w:rsidTr="00E94440">
        <w:trPr>
          <w:trHeight w:val="170"/>
        </w:trPr>
        <w:tc>
          <w:tcPr>
            <w:tcW w:w="2268" w:type="dxa"/>
          </w:tcPr>
          <w:p w14:paraId="6AFA5C8B" w14:textId="77777777" w:rsidR="00C57E99" w:rsidRPr="008B6621" w:rsidRDefault="00C57E99" w:rsidP="00E94440">
            <w:pPr>
              <w:pStyle w:val="StructureTableList"/>
              <w:rPr>
                <w:highlight w:val="green"/>
              </w:rPr>
            </w:pPr>
            <w:r w:rsidRPr="008B6621">
              <w:rPr>
                <w:highlight w:val="green"/>
              </w:rPr>
              <w:t>|</w:t>
            </w:r>
            <w:r w:rsidRPr="008B6621">
              <w:rPr>
                <w:highlight w:val="yellow"/>
              </w:rPr>
              <w:t>ʿIqábád</w:t>
            </w:r>
            <w:r w:rsidRPr="008B6621">
              <w:rPr>
                <w:highlight w:val="green"/>
              </w:rPr>
              <w:t>|</w:t>
            </w:r>
          </w:p>
        </w:tc>
        <w:tc>
          <w:tcPr>
            <w:tcW w:w="425" w:type="dxa"/>
          </w:tcPr>
          <w:p w14:paraId="21BD2D38" w14:textId="77777777" w:rsidR="00C57E99" w:rsidRPr="008B6621" w:rsidRDefault="00C57E99" w:rsidP="00E94440">
            <w:pPr>
              <w:pStyle w:val="StructureTableList"/>
            </w:pPr>
            <w:r w:rsidRPr="008B6621">
              <w:t>5</w:t>
            </w:r>
          </w:p>
        </w:tc>
        <w:tc>
          <w:tcPr>
            <w:tcW w:w="2268" w:type="dxa"/>
          </w:tcPr>
          <w:p w14:paraId="717C8665" w14:textId="77777777" w:rsidR="00C57E99" w:rsidRPr="008B6621" w:rsidRDefault="00C57E99" w:rsidP="00E94440">
            <w:pPr>
              <w:pStyle w:val="StructureTableList"/>
            </w:pPr>
          </w:p>
        </w:tc>
        <w:tc>
          <w:tcPr>
            <w:tcW w:w="425" w:type="dxa"/>
          </w:tcPr>
          <w:p w14:paraId="513CD4B7" w14:textId="77777777" w:rsidR="00C57E99" w:rsidRPr="000C34A6" w:rsidRDefault="00C57E99" w:rsidP="00E94440">
            <w:pPr>
              <w:pStyle w:val="StructureTableList"/>
              <w:rPr>
                <w:highlight w:val="yellow"/>
              </w:rPr>
            </w:pPr>
            <w:r w:rsidRPr="000C34A6">
              <w:rPr>
                <w:highlight w:val="yellow"/>
              </w:rPr>
              <w:t>•ok</w:t>
            </w:r>
          </w:p>
        </w:tc>
        <w:tc>
          <w:tcPr>
            <w:tcW w:w="3686" w:type="dxa"/>
          </w:tcPr>
          <w:p w14:paraId="25B94C6B" w14:textId="77777777" w:rsidR="00C57E99" w:rsidRPr="008B6621" w:rsidRDefault="00C57E99" w:rsidP="00E94440">
            <w:pPr>
              <w:pStyle w:val="StructureTableList"/>
            </w:pPr>
            <w:r w:rsidRPr="008B6621">
              <w:t>unprecedented match</w:t>
            </w:r>
          </w:p>
        </w:tc>
      </w:tr>
      <w:tr w:rsidR="00C57E99" w:rsidRPr="008B6621" w14:paraId="20C97DFB" w14:textId="77777777" w:rsidTr="00E94440">
        <w:trPr>
          <w:trHeight w:val="170"/>
        </w:trPr>
        <w:tc>
          <w:tcPr>
            <w:tcW w:w="2268" w:type="dxa"/>
          </w:tcPr>
          <w:p w14:paraId="5D100632"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Iráqát</w:t>
            </w:r>
            <w:r w:rsidRPr="008B6621">
              <w:rPr>
                <w:rStyle w:val="BookTitle"/>
                <w:highlight w:val="green"/>
              </w:rPr>
              <w:t>|</w:t>
            </w:r>
          </w:p>
        </w:tc>
        <w:tc>
          <w:tcPr>
            <w:tcW w:w="425" w:type="dxa"/>
          </w:tcPr>
          <w:p w14:paraId="4ACA84E1" w14:textId="77777777" w:rsidR="00C57E99" w:rsidRPr="008B6621" w:rsidRDefault="00C57E99" w:rsidP="00E94440">
            <w:pPr>
              <w:pStyle w:val="StructureTableList"/>
            </w:pPr>
            <w:r w:rsidRPr="008B6621">
              <w:t>8</w:t>
            </w:r>
          </w:p>
        </w:tc>
        <w:tc>
          <w:tcPr>
            <w:tcW w:w="2268" w:type="dxa"/>
          </w:tcPr>
          <w:p w14:paraId="565887F9" w14:textId="77777777" w:rsidR="00C57E99" w:rsidRPr="008B6621" w:rsidRDefault="00C57E99" w:rsidP="00E94440">
            <w:pPr>
              <w:pStyle w:val="StructureTableList"/>
            </w:pPr>
          </w:p>
        </w:tc>
        <w:tc>
          <w:tcPr>
            <w:tcW w:w="425" w:type="dxa"/>
          </w:tcPr>
          <w:p w14:paraId="1D654C4D" w14:textId="77777777" w:rsidR="00C57E99" w:rsidRPr="000C34A6" w:rsidRDefault="00C57E99" w:rsidP="00E94440">
            <w:pPr>
              <w:pStyle w:val="StructureTableList"/>
              <w:rPr>
                <w:highlight w:val="yellow"/>
              </w:rPr>
            </w:pPr>
            <w:r w:rsidRPr="000C34A6">
              <w:rPr>
                <w:highlight w:val="yellow"/>
              </w:rPr>
              <w:t>•ok</w:t>
            </w:r>
          </w:p>
        </w:tc>
        <w:tc>
          <w:tcPr>
            <w:tcW w:w="3686" w:type="dxa"/>
          </w:tcPr>
          <w:p w14:paraId="522CEE94" w14:textId="77777777" w:rsidR="00C57E99" w:rsidRPr="008B6621" w:rsidRDefault="00C57E99" w:rsidP="00E94440">
            <w:pPr>
              <w:pStyle w:val="StructureTableList"/>
            </w:pPr>
            <w:r w:rsidRPr="008B6621">
              <w:t>match *L *L *L</w:t>
            </w:r>
          </w:p>
        </w:tc>
      </w:tr>
      <w:tr w:rsidR="00C57E99" w:rsidRPr="008B6621" w14:paraId="49159D8F" w14:textId="77777777" w:rsidTr="00E94440">
        <w:trPr>
          <w:trHeight w:val="170"/>
        </w:trPr>
        <w:tc>
          <w:tcPr>
            <w:tcW w:w="2268" w:type="dxa"/>
          </w:tcPr>
          <w:p w14:paraId="6CF2D455" w14:textId="77777777" w:rsidR="00C57E99" w:rsidRPr="007A5498" w:rsidRDefault="00C57E99" w:rsidP="00E94440">
            <w:pPr>
              <w:pStyle w:val="StructureTableListSkipped"/>
              <w:rPr>
                <w:rStyle w:val="BookTitle"/>
                <w:highlight w:val="white"/>
              </w:rPr>
            </w:pPr>
            <w:r w:rsidRPr="007A5498">
              <w:rPr>
                <w:highlight w:val="white"/>
              </w:rPr>
              <w:t>|-</w:t>
            </w:r>
            <w:r w:rsidRPr="007A5498">
              <w:rPr>
                <w:rStyle w:val="BookTitle"/>
                <w:highlight w:val="white"/>
              </w:rPr>
              <w:t>Iráqát|</w:t>
            </w:r>
          </w:p>
        </w:tc>
        <w:tc>
          <w:tcPr>
            <w:tcW w:w="425" w:type="dxa"/>
          </w:tcPr>
          <w:p w14:paraId="3AC8AC07" w14:textId="77777777" w:rsidR="00C57E99" w:rsidRPr="008B6621" w:rsidRDefault="00C57E99" w:rsidP="00E94440">
            <w:pPr>
              <w:pStyle w:val="StructureTableListSkipped"/>
            </w:pPr>
          </w:p>
        </w:tc>
        <w:tc>
          <w:tcPr>
            <w:tcW w:w="2268" w:type="dxa"/>
          </w:tcPr>
          <w:p w14:paraId="3F7C58CB" w14:textId="77777777" w:rsidR="00C57E99" w:rsidRPr="008B6621" w:rsidRDefault="00C57E99" w:rsidP="00E94440">
            <w:pPr>
              <w:pStyle w:val="StructureTableListSkipped"/>
            </w:pPr>
          </w:p>
        </w:tc>
        <w:tc>
          <w:tcPr>
            <w:tcW w:w="425" w:type="dxa"/>
          </w:tcPr>
          <w:p w14:paraId="20672BD4" w14:textId="77777777" w:rsidR="00C57E99" w:rsidRPr="008B6621" w:rsidRDefault="00C57E99" w:rsidP="00E94440">
            <w:pPr>
              <w:pStyle w:val="StructureTableListSkipped"/>
            </w:pPr>
            <w:r>
              <w:t>skip</w:t>
            </w:r>
          </w:p>
        </w:tc>
        <w:tc>
          <w:tcPr>
            <w:tcW w:w="3686" w:type="dxa"/>
          </w:tcPr>
          <w:p w14:paraId="310933D1" w14:textId="77777777" w:rsidR="00C57E99" w:rsidRPr="008B6621" w:rsidRDefault="00C57E99" w:rsidP="00E94440">
            <w:pPr>
              <w:pStyle w:val="StructureTableListSkipped"/>
            </w:pPr>
            <w:r w:rsidRPr="008B6621">
              <w:rPr>
                <w:rFonts w:hint="eastAsia"/>
              </w:rPr>
              <w:t>fuzzy match (|I</w:t>
            </w:r>
            <w:r w:rsidRPr="008B6621">
              <w:t></w:t>
            </w:r>
            <w:r w:rsidRPr="008B6621">
              <w:rPr>
                <w:rFonts w:hint="eastAsia"/>
              </w:rPr>
              <w:t>ráqát|)</w:t>
            </w:r>
          </w:p>
        </w:tc>
      </w:tr>
      <w:tr w:rsidR="00C57E99" w:rsidRPr="008B6621" w14:paraId="701451AC" w14:textId="77777777" w:rsidTr="00E94440">
        <w:trPr>
          <w:trHeight w:val="170"/>
        </w:trPr>
        <w:tc>
          <w:tcPr>
            <w:tcW w:w="2268" w:type="dxa"/>
          </w:tcPr>
          <w:p w14:paraId="5D4A5F79" w14:textId="77777777" w:rsidR="00C57E99" w:rsidRPr="008B6621" w:rsidRDefault="00C57E99" w:rsidP="00E94440">
            <w:pPr>
              <w:pStyle w:val="StructureTableList"/>
              <w:rPr>
                <w:rStyle w:val="referenceauthor"/>
                <w:highlight w:val="green"/>
              </w:rPr>
            </w:pPr>
            <w:r w:rsidRPr="008B6621">
              <w:rPr>
                <w:rStyle w:val="referenceauthor"/>
                <w:highlight w:val="green"/>
              </w:rPr>
              <w:t>|</w:t>
            </w:r>
            <w:r w:rsidRPr="008B6621">
              <w:rPr>
                <w:rFonts w:hint="eastAsia"/>
                <w:highlight w:val="yellow"/>
              </w:rPr>
              <w:t>I</w:t>
            </w:r>
            <w:r w:rsidRPr="008B6621">
              <w:rPr>
                <w:highlight w:val="yellow"/>
              </w:rPr>
              <w:t></w:t>
            </w:r>
            <w:r w:rsidRPr="008B6621">
              <w:rPr>
                <w:rFonts w:hint="eastAsia"/>
                <w:highlight w:val="yellow"/>
              </w:rPr>
              <w:t>ráq-</w:t>
            </w:r>
            <w:r w:rsidRPr="008B6621">
              <w:rPr>
                <w:highlight w:val="yellow"/>
              </w:rPr>
              <w:t></w:t>
            </w:r>
            <w:r w:rsidRPr="008B6621">
              <w:rPr>
                <w:rFonts w:hint="eastAsia"/>
                <w:highlight w:val="yellow"/>
              </w:rPr>
              <w:t>ávarí</w:t>
            </w:r>
            <w:r w:rsidRPr="008B6621">
              <w:rPr>
                <w:rStyle w:val="referenceauthor"/>
                <w:highlight w:val="green"/>
              </w:rPr>
              <w:t>|</w:t>
            </w:r>
          </w:p>
        </w:tc>
        <w:tc>
          <w:tcPr>
            <w:tcW w:w="425" w:type="dxa"/>
          </w:tcPr>
          <w:p w14:paraId="093D8DB6" w14:textId="77777777" w:rsidR="00C57E99" w:rsidRPr="008B6621" w:rsidRDefault="00C57E99" w:rsidP="00E94440">
            <w:pPr>
              <w:pStyle w:val="StructureTableList"/>
            </w:pPr>
            <w:r w:rsidRPr="008B6621">
              <w:t>1</w:t>
            </w:r>
          </w:p>
        </w:tc>
        <w:tc>
          <w:tcPr>
            <w:tcW w:w="2268" w:type="dxa"/>
          </w:tcPr>
          <w:p w14:paraId="1972300C" w14:textId="77777777" w:rsidR="00C57E99" w:rsidRPr="008B6621" w:rsidRDefault="00C57E99" w:rsidP="00E94440">
            <w:pPr>
              <w:pStyle w:val="StructureTableList"/>
            </w:pPr>
          </w:p>
        </w:tc>
        <w:tc>
          <w:tcPr>
            <w:tcW w:w="425" w:type="dxa"/>
          </w:tcPr>
          <w:p w14:paraId="4CAA074A" w14:textId="77777777" w:rsidR="00C57E99" w:rsidRPr="000C34A6" w:rsidRDefault="00C57E99" w:rsidP="00E94440">
            <w:pPr>
              <w:pStyle w:val="StructureTableList"/>
              <w:rPr>
                <w:highlight w:val="yellow"/>
              </w:rPr>
            </w:pPr>
            <w:r w:rsidRPr="000C34A6">
              <w:rPr>
                <w:highlight w:val="yellow"/>
              </w:rPr>
              <w:t>•ok</w:t>
            </w:r>
          </w:p>
        </w:tc>
        <w:tc>
          <w:tcPr>
            <w:tcW w:w="3686" w:type="dxa"/>
          </w:tcPr>
          <w:p w14:paraId="31E66DF0" w14:textId="77777777" w:rsidR="00C57E99" w:rsidRPr="008B6621" w:rsidRDefault="00C57E99" w:rsidP="00E94440">
            <w:pPr>
              <w:pStyle w:val="StructureTableList"/>
            </w:pPr>
            <w:r w:rsidRPr="008B6621">
              <w:rPr>
                <w:rFonts w:hint="eastAsia"/>
              </w:rPr>
              <w:t>fuzzy match (|I</w:t>
            </w:r>
            <w:r w:rsidRPr="008B6621">
              <w:t></w:t>
            </w:r>
            <w:r w:rsidRPr="008B6621">
              <w:rPr>
                <w:rFonts w:hint="eastAsia"/>
              </w:rPr>
              <w:t>ráq-</w:t>
            </w:r>
            <w:r w:rsidRPr="008B6621">
              <w:t></w:t>
            </w:r>
            <w:r w:rsidRPr="008B6621">
              <w:rPr>
                <w:rFonts w:hint="eastAsia"/>
              </w:rPr>
              <w:t>ávarí|)</w:t>
            </w:r>
            <w:r w:rsidRPr="008B6621">
              <w:t xml:space="preserve"> *L</w:t>
            </w:r>
          </w:p>
        </w:tc>
      </w:tr>
      <w:tr w:rsidR="00C57E99" w:rsidRPr="008B6621" w14:paraId="22E30391" w14:textId="77777777" w:rsidTr="00E94440">
        <w:trPr>
          <w:trHeight w:val="170"/>
        </w:trPr>
        <w:tc>
          <w:tcPr>
            <w:tcW w:w="2268" w:type="dxa"/>
          </w:tcPr>
          <w:p w14:paraId="568E2A3F" w14:textId="77777777" w:rsidR="00C57E99" w:rsidRPr="008B6621" w:rsidRDefault="00C57E99" w:rsidP="00E94440">
            <w:pPr>
              <w:pStyle w:val="StructureTableList"/>
              <w:rPr>
                <w:highlight w:val="green"/>
              </w:rPr>
            </w:pPr>
            <w:r w:rsidRPr="008B6621">
              <w:rPr>
                <w:highlight w:val="green"/>
              </w:rPr>
              <w:t>|</w:t>
            </w:r>
            <w:r w:rsidRPr="008B6621">
              <w:rPr>
                <w:highlight w:val="yellow"/>
              </w:rPr>
              <w:t>Jaláli’d-Dín-i-Rúmí</w:t>
            </w:r>
            <w:r w:rsidRPr="008B6621">
              <w:rPr>
                <w:highlight w:val="green"/>
              </w:rPr>
              <w:t>|</w:t>
            </w:r>
          </w:p>
        </w:tc>
        <w:tc>
          <w:tcPr>
            <w:tcW w:w="425" w:type="dxa"/>
          </w:tcPr>
          <w:p w14:paraId="26F788FB" w14:textId="77777777" w:rsidR="00C57E99" w:rsidRPr="008B6621" w:rsidRDefault="00C57E99" w:rsidP="00E94440">
            <w:pPr>
              <w:pStyle w:val="StructureTableList"/>
            </w:pPr>
            <w:r w:rsidRPr="008B6621">
              <w:t>3</w:t>
            </w:r>
          </w:p>
        </w:tc>
        <w:tc>
          <w:tcPr>
            <w:tcW w:w="2268" w:type="dxa"/>
          </w:tcPr>
          <w:p w14:paraId="014ED3B6" w14:textId="77777777" w:rsidR="00C57E99" w:rsidRPr="008B6621" w:rsidRDefault="00C57E99" w:rsidP="00E94440">
            <w:pPr>
              <w:pStyle w:val="StructureTableList"/>
            </w:pPr>
          </w:p>
        </w:tc>
        <w:tc>
          <w:tcPr>
            <w:tcW w:w="425" w:type="dxa"/>
          </w:tcPr>
          <w:p w14:paraId="481CAE61" w14:textId="77777777" w:rsidR="00C57E99" w:rsidRPr="000C34A6" w:rsidRDefault="00C57E99" w:rsidP="00E94440">
            <w:pPr>
              <w:pStyle w:val="StructureTableList"/>
              <w:rPr>
                <w:highlight w:val="yellow"/>
              </w:rPr>
            </w:pPr>
            <w:r w:rsidRPr="000C34A6">
              <w:rPr>
                <w:highlight w:val="yellow"/>
              </w:rPr>
              <w:t>•ok</w:t>
            </w:r>
          </w:p>
        </w:tc>
        <w:tc>
          <w:tcPr>
            <w:tcW w:w="3686" w:type="dxa"/>
          </w:tcPr>
          <w:p w14:paraId="0F5AA119" w14:textId="77777777" w:rsidR="00C57E99" w:rsidRPr="008B6621" w:rsidRDefault="00C57E99" w:rsidP="00E94440">
            <w:pPr>
              <w:pStyle w:val="StructureTableList"/>
            </w:pPr>
            <w:r w:rsidRPr="008B6621">
              <w:t>---</w:t>
            </w:r>
          </w:p>
        </w:tc>
      </w:tr>
      <w:tr w:rsidR="00C57E99" w:rsidRPr="008B6621" w14:paraId="3E900687" w14:textId="77777777" w:rsidTr="00E94440">
        <w:trPr>
          <w:trHeight w:val="170"/>
        </w:trPr>
        <w:tc>
          <w:tcPr>
            <w:tcW w:w="2268" w:type="dxa"/>
          </w:tcPr>
          <w:p w14:paraId="7A0C9016" w14:textId="77777777" w:rsidR="00C57E99" w:rsidRPr="008B6621" w:rsidRDefault="00C57E99" w:rsidP="00E94440">
            <w:pPr>
              <w:pStyle w:val="StructureTableList"/>
              <w:rPr>
                <w:highlight w:val="green"/>
              </w:rPr>
            </w:pPr>
            <w:r w:rsidRPr="008B6621">
              <w:rPr>
                <w:highlight w:val="green"/>
              </w:rPr>
              <w:t>|</w:t>
            </w:r>
            <w:r w:rsidRPr="008B6621">
              <w:rPr>
                <w:highlight w:val="yellow"/>
              </w:rPr>
              <w:t>Jalíl</w:t>
            </w:r>
            <w:r w:rsidRPr="008B6621">
              <w:rPr>
                <w:highlight w:val="green"/>
              </w:rPr>
              <w:t>|</w:t>
            </w:r>
          </w:p>
        </w:tc>
        <w:tc>
          <w:tcPr>
            <w:tcW w:w="425" w:type="dxa"/>
          </w:tcPr>
          <w:p w14:paraId="4F00A7F5" w14:textId="77777777" w:rsidR="00C57E99" w:rsidRPr="008B6621" w:rsidRDefault="00C57E99" w:rsidP="00E94440">
            <w:pPr>
              <w:pStyle w:val="StructureTableList"/>
            </w:pPr>
            <w:r w:rsidRPr="008B6621">
              <w:t>4</w:t>
            </w:r>
          </w:p>
        </w:tc>
        <w:tc>
          <w:tcPr>
            <w:tcW w:w="2268" w:type="dxa"/>
          </w:tcPr>
          <w:p w14:paraId="67384788" w14:textId="77777777" w:rsidR="00C57E99" w:rsidRPr="008B6621" w:rsidRDefault="00C57E99" w:rsidP="00E94440">
            <w:pPr>
              <w:pStyle w:val="StructureTableList"/>
            </w:pPr>
          </w:p>
        </w:tc>
        <w:tc>
          <w:tcPr>
            <w:tcW w:w="425" w:type="dxa"/>
          </w:tcPr>
          <w:p w14:paraId="751D0AF6" w14:textId="77777777" w:rsidR="00C57E99" w:rsidRPr="000C34A6" w:rsidRDefault="00C57E99" w:rsidP="00E94440">
            <w:pPr>
              <w:pStyle w:val="StructureTableList"/>
              <w:rPr>
                <w:highlight w:val="yellow"/>
              </w:rPr>
            </w:pPr>
            <w:r w:rsidRPr="000C34A6">
              <w:rPr>
                <w:highlight w:val="yellow"/>
              </w:rPr>
              <w:t>•ok</w:t>
            </w:r>
          </w:p>
        </w:tc>
        <w:tc>
          <w:tcPr>
            <w:tcW w:w="3686" w:type="dxa"/>
          </w:tcPr>
          <w:p w14:paraId="763A8868" w14:textId="77777777" w:rsidR="00C57E99" w:rsidRPr="008B6621" w:rsidRDefault="00C57E99" w:rsidP="00E94440">
            <w:pPr>
              <w:pStyle w:val="StructureTableList"/>
            </w:pPr>
            <w:r w:rsidRPr="008B6621">
              <w:t>unprecedented match</w:t>
            </w:r>
          </w:p>
        </w:tc>
      </w:tr>
      <w:tr w:rsidR="00C57E99" w:rsidRPr="008B6621" w14:paraId="21CF6A72" w14:textId="77777777" w:rsidTr="00E94440">
        <w:trPr>
          <w:trHeight w:val="170"/>
        </w:trPr>
        <w:tc>
          <w:tcPr>
            <w:tcW w:w="2268" w:type="dxa"/>
          </w:tcPr>
          <w:p w14:paraId="36572F8D" w14:textId="77777777" w:rsidR="00C57E99" w:rsidRPr="00865A8E" w:rsidRDefault="00C57E99" w:rsidP="00E94440">
            <w:pPr>
              <w:pStyle w:val="StructureTableListSkipped"/>
              <w:rPr>
                <w:highlight w:val="white"/>
              </w:rPr>
            </w:pPr>
            <w:r w:rsidRPr="00865A8E">
              <w:rPr>
                <w:highlight w:val="white"/>
              </w:rPr>
              <w:t>|Jalíl-i-Khú’í|</w:t>
            </w:r>
          </w:p>
        </w:tc>
        <w:tc>
          <w:tcPr>
            <w:tcW w:w="425" w:type="dxa"/>
          </w:tcPr>
          <w:p w14:paraId="49C80B24" w14:textId="77777777" w:rsidR="00C57E99" w:rsidRPr="008B6621" w:rsidRDefault="00C57E99" w:rsidP="00E94440">
            <w:pPr>
              <w:pStyle w:val="StructureTableListSkipped"/>
            </w:pPr>
          </w:p>
        </w:tc>
        <w:tc>
          <w:tcPr>
            <w:tcW w:w="2268" w:type="dxa"/>
          </w:tcPr>
          <w:p w14:paraId="1A603288" w14:textId="77777777" w:rsidR="00C57E99" w:rsidRPr="008B6621" w:rsidRDefault="00C57E99" w:rsidP="00E94440">
            <w:pPr>
              <w:pStyle w:val="StructureTableListSkipped"/>
            </w:pPr>
            <w:r w:rsidRPr="00832CB1">
              <w:t>Jalíl-i-</w:t>
            </w:r>
            <w:r>
              <w:t></w:t>
            </w:r>
            <w:r w:rsidRPr="00832CB1">
              <w:rPr>
                <w:rFonts w:hint="eastAsia"/>
              </w:rPr>
              <w:t>ú</w:t>
            </w:r>
            <w:r w:rsidRPr="00832CB1">
              <w:rPr>
                <w:rFonts w:hint="eastAsia"/>
              </w:rPr>
              <w:t>’</w:t>
            </w:r>
            <w:r w:rsidRPr="00832CB1">
              <w:rPr>
                <w:rFonts w:hint="eastAsia"/>
              </w:rPr>
              <w:t>í</w:t>
            </w:r>
          </w:p>
        </w:tc>
        <w:tc>
          <w:tcPr>
            <w:tcW w:w="425" w:type="dxa"/>
          </w:tcPr>
          <w:p w14:paraId="777F45B3" w14:textId="77777777" w:rsidR="00C57E99" w:rsidRPr="008B6621" w:rsidRDefault="00C57E99" w:rsidP="00E94440">
            <w:pPr>
              <w:pStyle w:val="StructureTableListSkipped"/>
            </w:pPr>
            <w:r w:rsidRPr="008B6621">
              <w:t>•</w:t>
            </w:r>
            <w:r>
              <w:t>skip</w:t>
            </w:r>
          </w:p>
        </w:tc>
        <w:tc>
          <w:tcPr>
            <w:tcW w:w="3686" w:type="dxa"/>
          </w:tcPr>
          <w:p w14:paraId="68A1CA01" w14:textId="77777777" w:rsidR="00C57E99" w:rsidRPr="008B6621" w:rsidRDefault="00C57E99" w:rsidP="00E94440">
            <w:pPr>
              <w:pStyle w:val="StructureTableListSkipped"/>
            </w:pPr>
            <w:r w:rsidRPr="008B6621">
              <w:rPr>
                <w:rFonts w:hint="eastAsia"/>
              </w:rPr>
              <w:t>fuzzy match (|Jalíl-i-</w:t>
            </w:r>
            <w:r w:rsidRPr="008B6621">
              <w:t></w:t>
            </w:r>
            <w:r w:rsidRPr="008B6621">
              <w:rPr>
                <w:rFonts w:hint="eastAsia"/>
              </w:rPr>
              <w:t>u</w:t>
            </w:r>
            <w:r w:rsidRPr="008B6621">
              <w:rPr>
                <w:rFonts w:hint="eastAsia"/>
              </w:rPr>
              <w:t>’</w:t>
            </w:r>
            <w:r w:rsidRPr="008B6621">
              <w:rPr>
                <w:rFonts w:hint="eastAsia"/>
              </w:rPr>
              <w:t>í|)</w:t>
            </w:r>
            <w:r>
              <w:t xml:space="preserve"> *L *L / All 1 occurances corrected.</w:t>
            </w:r>
          </w:p>
        </w:tc>
      </w:tr>
      <w:tr w:rsidR="00C57E99" w:rsidRPr="008B6621" w14:paraId="50CC7050" w14:textId="77777777" w:rsidTr="00E94440">
        <w:trPr>
          <w:trHeight w:val="170"/>
        </w:trPr>
        <w:tc>
          <w:tcPr>
            <w:tcW w:w="2268" w:type="dxa"/>
          </w:tcPr>
          <w:p w14:paraId="2D336857" w14:textId="77777777" w:rsidR="00C57E99" w:rsidRPr="007A5498" w:rsidRDefault="00C57E99" w:rsidP="00E94440">
            <w:pPr>
              <w:pStyle w:val="StructureTableListSkipped"/>
              <w:rPr>
                <w:rStyle w:val="BookTitle"/>
                <w:highlight w:val="white"/>
              </w:rPr>
            </w:pPr>
            <w:r w:rsidRPr="007A5498">
              <w:rPr>
                <w:highlight w:val="white"/>
              </w:rPr>
              <w:t>|Jalíl-i-u’í|</w:t>
            </w:r>
          </w:p>
        </w:tc>
        <w:tc>
          <w:tcPr>
            <w:tcW w:w="425" w:type="dxa"/>
          </w:tcPr>
          <w:p w14:paraId="28368BAD" w14:textId="77777777" w:rsidR="00C57E99" w:rsidRPr="008B6621" w:rsidRDefault="00C57E99" w:rsidP="00E94440">
            <w:pPr>
              <w:pStyle w:val="StructureTableListSkipped"/>
            </w:pPr>
          </w:p>
        </w:tc>
        <w:tc>
          <w:tcPr>
            <w:tcW w:w="2268" w:type="dxa"/>
          </w:tcPr>
          <w:p w14:paraId="4F993CEB" w14:textId="77777777" w:rsidR="00C57E99" w:rsidRPr="008B6621" w:rsidRDefault="00C57E99" w:rsidP="00E94440">
            <w:pPr>
              <w:pStyle w:val="StructureTableListSkipped"/>
            </w:pPr>
            <w:r w:rsidRPr="008B6621">
              <w:t>Jalíl-i-</w:t>
            </w:r>
            <w:r>
              <w:t></w:t>
            </w:r>
            <w:r w:rsidRPr="008B6621">
              <w:rPr>
                <w:rFonts w:hint="eastAsia"/>
              </w:rPr>
              <w:t>ú</w:t>
            </w:r>
            <w:r w:rsidRPr="008B6621">
              <w:rPr>
                <w:rFonts w:hint="eastAsia"/>
              </w:rPr>
              <w:t>’</w:t>
            </w:r>
            <w:r w:rsidRPr="008B6621">
              <w:rPr>
                <w:rFonts w:hint="eastAsia"/>
              </w:rPr>
              <w:t>í</w:t>
            </w:r>
          </w:p>
        </w:tc>
        <w:tc>
          <w:tcPr>
            <w:tcW w:w="425" w:type="dxa"/>
          </w:tcPr>
          <w:p w14:paraId="44C2F1BE" w14:textId="77777777" w:rsidR="00C57E99" w:rsidRPr="008B6621" w:rsidRDefault="00C57E99" w:rsidP="00E94440">
            <w:pPr>
              <w:pStyle w:val="StructureTableListSkipped"/>
            </w:pPr>
            <w:r>
              <w:t>skip</w:t>
            </w:r>
          </w:p>
        </w:tc>
        <w:tc>
          <w:tcPr>
            <w:tcW w:w="3686" w:type="dxa"/>
          </w:tcPr>
          <w:p w14:paraId="05C0CEDC" w14:textId="77777777" w:rsidR="00C57E99" w:rsidRPr="008B6621" w:rsidRDefault="00C57E99" w:rsidP="00E94440">
            <w:pPr>
              <w:pStyle w:val="StructureTableListSkipped"/>
            </w:pPr>
            <w:r w:rsidRPr="008B6621">
              <w:t>unprecedented match *L *L / All 3 occurances corrected.</w:t>
            </w:r>
          </w:p>
        </w:tc>
      </w:tr>
      <w:tr w:rsidR="00C57E99" w:rsidRPr="008B6621" w14:paraId="1C7167FE" w14:textId="77777777" w:rsidTr="00E94440">
        <w:trPr>
          <w:trHeight w:val="170"/>
        </w:trPr>
        <w:tc>
          <w:tcPr>
            <w:tcW w:w="2268" w:type="dxa"/>
          </w:tcPr>
          <w:p w14:paraId="4DFD9536"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Jalíl-i-</w:t>
            </w:r>
            <w:r w:rsidR="00627ED1" w:rsidRPr="00627ED1">
              <w:rPr>
                <w:highlight w:val="darkYellow"/>
              </w:rPr>
              <w:t>ú</w:t>
            </w:r>
            <w:r w:rsidRPr="008B6621">
              <w:rPr>
                <w:highlight w:val="yellow"/>
              </w:rPr>
              <w:t>’í</w:t>
            </w:r>
            <w:r w:rsidRPr="008B6621">
              <w:rPr>
                <w:highlight w:val="green"/>
              </w:rPr>
              <w:t>|</w:t>
            </w:r>
          </w:p>
        </w:tc>
        <w:tc>
          <w:tcPr>
            <w:tcW w:w="425" w:type="dxa"/>
          </w:tcPr>
          <w:p w14:paraId="145224E4" w14:textId="77777777" w:rsidR="00C57E99" w:rsidRPr="008B6621" w:rsidRDefault="00C57E99" w:rsidP="00E94440">
            <w:pPr>
              <w:pStyle w:val="StructureTableList"/>
            </w:pPr>
            <w:r>
              <w:t>4</w:t>
            </w:r>
          </w:p>
        </w:tc>
        <w:tc>
          <w:tcPr>
            <w:tcW w:w="2268" w:type="dxa"/>
          </w:tcPr>
          <w:p w14:paraId="2E5E045D" w14:textId="77777777" w:rsidR="00C57E99" w:rsidRPr="008B6621" w:rsidRDefault="00C57E99" w:rsidP="00E94440">
            <w:pPr>
              <w:pStyle w:val="StructureTableList"/>
            </w:pPr>
          </w:p>
        </w:tc>
        <w:tc>
          <w:tcPr>
            <w:tcW w:w="425" w:type="dxa"/>
          </w:tcPr>
          <w:p w14:paraId="67DA2CD7" w14:textId="77777777" w:rsidR="00C57E99" w:rsidRPr="000C34A6" w:rsidRDefault="00C57E99" w:rsidP="00E94440">
            <w:pPr>
              <w:pStyle w:val="StructureTableList"/>
              <w:rPr>
                <w:highlight w:val="green"/>
              </w:rPr>
            </w:pPr>
            <w:r w:rsidRPr="000C34A6">
              <w:rPr>
                <w:highlight w:val="green"/>
              </w:rPr>
              <w:t>•ok</w:t>
            </w:r>
          </w:p>
        </w:tc>
        <w:tc>
          <w:tcPr>
            <w:tcW w:w="3686" w:type="dxa"/>
          </w:tcPr>
          <w:p w14:paraId="37F711C4" w14:textId="77777777" w:rsidR="00C57E99" w:rsidRPr="008B6621" w:rsidRDefault="00C57E99" w:rsidP="00E94440">
            <w:pPr>
              <w:pStyle w:val="StructureTableList"/>
            </w:pPr>
            <w:r w:rsidRPr="008B6621">
              <w:t xml:space="preserve"> *L</w:t>
            </w:r>
            <w:r>
              <w:t xml:space="preserve"> *L</w:t>
            </w:r>
            <w:r w:rsidR="004B35BC">
              <w:t xml:space="preserve"> *L</w:t>
            </w:r>
          </w:p>
        </w:tc>
      </w:tr>
      <w:tr w:rsidR="00C57E99" w:rsidRPr="008B6621" w14:paraId="3A312710" w14:textId="77777777" w:rsidTr="00E94440">
        <w:trPr>
          <w:trHeight w:val="170"/>
        </w:trPr>
        <w:tc>
          <w:tcPr>
            <w:tcW w:w="2268" w:type="dxa"/>
          </w:tcPr>
          <w:p w14:paraId="45AF424E" w14:textId="77777777" w:rsidR="00C57E99" w:rsidRPr="008B6621" w:rsidRDefault="00C57E99" w:rsidP="00E94440">
            <w:pPr>
              <w:pStyle w:val="StructureTableList"/>
              <w:rPr>
                <w:highlight w:val="green"/>
              </w:rPr>
            </w:pPr>
            <w:r w:rsidRPr="008B6621">
              <w:rPr>
                <w:highlight w:val="green"/>
              </w:rPr>
              <w:t>|</w:t>
            </w:r>
            <w:r w:rsidRPr="008B6621">
              <w:rPr>
                <w:highlight w:val="yellow"/>
              </w:rPr>
              <w:t>Jamádí</w:t>
            </w:r>
            <w:r w:rsidRPr="008B6621">
              <w:rPr>
                <w:highlight w:val="green"/>
              </w:rPr>
              <w:t>|</w:t>
            </w:r>
          </w:p>
        </w:tc>
        <w:tc>
          <w:tcPr>
            <w:tcW w:w="425" w:type="dxa"/>
          </w:tcPr>
          <w:p w14:paraId="6F8F8BAA" w14:textId="77777777" w:rsidR="00C57E99" w:rsidRPr="008B6621" w:rsidRDefault="00C57E99" w:rsidP="00E94440">
            <w:pPr>
              <w:pStyle w:val="StructureTableList"/>
            </w:pPr>
            <w:r w:rsidRPr="008B6621">
              <w:t>2</w:t>
            </w:r>
          </w:p>
        </w:tc>
        <w:tc>
          <w:tcPr>
            <w:tcW w:w="2268" w:type="dxa"/>
          </w:tcPr>
          <w:p w14:paraId="70EDF716" w14:textId="77777777" w:rsidR="00C57E99" w:rsidRPr="008B6621" w:rsidRDefault="00C57E99" w:rsidP="00E94440">
            <w:pPr>
              <w:pStyle w:val="StructureTableList"/>
            </w:pPr>
          </w:p>
        </w:tc>
        <w:tc>
          <w:tcPr>
            <w:tcW w:w="425" w:type="dxa"/>
          </w:tcPr>
          <w:p w14:paraId="742CEA6B" w14:textId="77777777" w:rsidR="00C57E99" w:rsidRPr="00343E19" w:rsidRDefault="00C57E99" w:rsidP="00E94440">
            <w:pPr>
              <w:pStyle w:val="StructureTableList"/>
              <w:rPr>
                <w:highlight w:val="yellow"/>
              </w:rPr>
            </w:pPr>
            <w:r w:rsidRPr="00343E19">
              <w:rPr>
                <w:highlight w:val="yellow"/>
              </w:rPr>
              <w:t>•ok</w:t>
            </w:r>
          </w:p>
        </w:tc>
        <w:tc>
          <w:tcPr>
            <w:tcW w:w="3686" w:type="dxa"/>
          </w:tcPr>
          <w:p w14:paraId="7A2A0C92" w14:textId="77777777" w:rsidR="00C57E99" w:rsidRPr="008B6621" w:rsidRDefault="00C57E99" w:rsidP="00E94440">
            <w:pPr>
              <w:pStyle w:val="StructureTableList"/>
            </w:pPr>
            <w:r w:rsidRPr="008B6621">
              <w:t>unprecedented match</w:t>
            </w:r>
          </w:p>
        </w:tc>
      </w:tr>
      <w:tr w:rsidR="00C57E99" w:rsidRPr="008B6621" w14:paraId="0E02787E" w14:textId="77777777" w:rsidTr="00E94440">
        <w:trPr>
          <w:trHeight w:val="170"/>
        </w:trPr>
        <w:tc>
          <w:tcPr>
            <w:tcW w:w="2268" w:type="dxa"/>
          </w:tcPr>
          <w:p w14:paraId="0AB46B8E" w14:textId="77777777" w:rsidR="00C57E99" w:rsidRPr="007A5498" w:rsidRDefault="00C57E99" w:rsidP="00E94440">
            <w:pPr>
              <w:pStyle w:val="StructureTableListSkipped"/>
              <w:rPr>
                <w:highlight w:val="white"/>
              </w:rPr>
            </w:pPr>
            <w:r w:rsidRPr="007A5498">
              <w:rPr>
                <w:highlight w:val="white"/>
              </w:rPr>
              <w:t>|Jamal Husseini|</w:t>
            </w:r>
          </w:p>
        </w:tc>
        <w:tc>
          <w:tcPr>
            <w:tcW w:w="425" w:type="dxa"/>
          </w:tcPr>
          <w:p w14:paraId="468ED8CA" w14:textId="77777777" w:rsidR="00C57E99" w:rsidRPr="008B6621" w:rsidRDefault="00C57E99" w:rsidP="00E94440">
            <w:pPr>
              <w:pStyle w:val="StructureTableListSkipped"/>
            </w:pPr>
          </w:p>
        </w:tc>
        <w:tc>
          <w:tcPr>
            <w:tcW w:w="2268" w:type="dxa"/>
          </w:tcPr>
          <w:p w14:paraId="711F8BAE" w14:textId="77777777" w:rsidR="00C57E99" w:rsidRPr="008B6621" w:rsidRDefault="00C57E99" w:rsidP="00E94440">
            <w:pPr>
              <w:pStyle w:val="StructureTableListSkipped"/>
            </w:pPr>
            <w:r w:rsidRPr="008B6621">
              <w:t>Jamál Husseini</w:t>
            </w:r>
          </w:p>
        </w:tc>
        <w:tc>
          <w:tcPr>
            <w:tcW w:w="425" w:type="dxa"/>
          </w:tcPr>
          <w:p w14:paraId="623E8B4B" w14:textId="77777777" w:rsidR="00C57E99" w:rsidRPr="008B6621" w:rsidRDefault="00C57E99" w:rsidP="00E94440">
            <w:pPr>
              <w:pStyle w:val="StructureTableListSkipped"/>
            </w:pPr>
            <w:r>
              <w:t>skip</w:t>
            </w:r>
          </w:p>
        </w:tc>
        <w:tc>
          <w:tcPr>
            <w:tcW w:w="3686" w:type="dxa"/>
          </w:tcPr>
          <w:p w14:paraId="1472AA78" w14:textId="77777777" w:rsidR="00C57E99" w:rsidRPr="008B6621" w:rsidRDefault="00C57E99" w:rsidP="00E94440">
            <w:pPr>
              <w:pStyle w:val="StructureTableListSkipped"/>
            </w:pPr>
            <w:r w:rsidRPr="008B6621">
              <w:t>--- *L / All 1 occurances corrected.</w:t>
            </w:r>
          </w:p>
        </w:tc>
      </w:tr>
      <w:tr w:rsidR="00C57E99" w:rsidRPr="008B6621" w14:paraId="23956C56" w14:textId="77777777" w:rsidTr="00E94440">
        <w:trPr>
          <w:trHeight w:val="170"/>
        </w:trPr>
        <w:tc>
          <w:tcPr>
            <w:tcW w:w="2268" w:type="dxa"/>
          </w:tcPr>
          <w:p w14:paraId="0FD52469" w14:textId="77777777" w:rsidR="00C57E99" w:rsidRPr="008B6621" w:rsidRDefault="00C57E99" w:rsidP="00E94440">
            <w:pPr>
              <w:pStyle w:val="StructureTableList"/>
              <w:rPr>
                <w:highlight w:val="green"/>
              </w:rPr>
            </w:pPr>
            <w:r w:rsidRPr="008B6621">
              <w:rPr>
                <w:highlight w:val="green"/>
              </w:rPr>
              <w:t>|</w:t>
            </w:r>
            <w:r w:rsidRPr="008B6621">
              <w:rPr>
                <w:highlight w:val="yellow"/>
              </w:rPr>
              <w:t>Jamál Husseini</w:t>
            </w:r>
            <w:r w:rsidRPr="008B6621">
              <w:rPr>
                <w:highlight w:val="green"/>
              </w:rPr>
              <w:t>|</w:t>
            </w:r>
          </w:p>
        </w:tc>
        <w:tc>
          <w:tcPr>
            <w:tcW w:w="425" w:type="dxa"/>
          </w:tcPr>
          <w:p w14:paraId="7EE2912E" w14:textId="77777777" w:rsidR="00C57E99" w:rsidRPr="008B6621" w:rsidRDefault="00C57E99" w:rsidP="00E94440">
            <w:pPr>
              <w:pStyle w:val="StructureTableList"/>
            </w:pPr>
            <w:r w:rsidRPr="008B6621">
              <w:t>1</w:t>
            </w:r>
          </w:p>
        </w:tc>
        <w:tc>
          <w:tcPr>
            <w:tcW w:w="2268" w:type="dxa"/>
          </w:tcPr>
          <w:p w14:paraId="54E88506" w14:textId="77777777" w:rsidR="00C57E99" w:rsidRPr="008B6621" w:rsidRDefault="00C57E99" w:rsidP="00E94440">
            <w:pPr>
              <w:pStyle w:val="StructureTableList"/>
            </w:pPr>
          </w:p>
        </w:tc>
        <w:tc>
          <w:tcPr>
            <w:tcW w:w="425" w:type="dxa"/>
          </w:tcPr>
          <w:p w14:paraId="774425FF" w14:textId="77777777" w:rsidR="00C57E99" w:rsidRPr="00393A4E" w:rsidRDefault="00627ED1" w:rsidP="00E94440">
            <w:pPr>
              <w:pStyle w:val="StructureTableList"/>
              <w:rPr>
                <w:highlight w:val="darkMagenta"/>
              </w:rPr>
            </w:pPr>
            <w:r w:rsidRPr="00627ED1">
              <w:rPr>
                <w:highlight w:val="darkMagenta"/>
              </w:rPr>
              <w:t>•</w:t>
            </w:r>
            <w:r w:rsidR="00B75A24">
              <w:rPr>
                <w:highlight w:val="darkMagenta"/>
              </w:rPr>
              <w:t>--</w:t>
            </w:r>
          </w:p>
        </w:tc>
        <w:tc>
          <w:tcPr>
            <w:tcW w:w="3686" w:type="dxa"/>
          </w:tcPr>
          <w:p w14:paraId="0C729A48" w14:textId="77777777" w:rsidR="00C57E99" w:rsidRPr="008B6621" w:rsidRDefault="00C57E99" w:rsidP="00E94440">
            <w:pPr>
              <w:pStyle w:val="StructureTableList"/>
            </w:pPr>
            <w:r w:rsidRPr="008B6621">
              <w:t xml:space="preserve"> *L</w:t>
            </w:r>
            <w:r>
              <w:t xml:space="preserve"> *L</w:t>
            </w:r>
            <w:r w:rsidR="00B75A24">
              <w:t xml:space="preserve"> *L</w:t>
            </w:r>
          </w:p>
        </w:tc>
      </w:tr>
      <w:tr w:rsidR="00C57E99" w:rsidRPr="008B6621" w14:paraId="7FB78844" w14:textId="77777777" w:rsidTr="00E94440">
        <w:trPr>
          <w:trHeight w:val="170"/>
        </w:trPr>
        <w:tc>
          <w:tcPr>
            <w:tcW w:w="2268" w:type="dxa"/>
          </w:tcPr>
          <w:p w14:paraId="3669F137" w14:textId="77777777" w:rsidR="00C57E99" w:rsidRPr="008B6621" w:rsidRDefault="00C57E99" w:rsidP="00E94440">
            <w:pPr>
              <w:pStyle w:val="StructureTableList"/>
              <w:rPr>
                <w:highlight w:val="green"/>
              </w:rPr>
            </w:pPr>
            <w:r w:rsidRPr="008B6621">
              <w:rPr>
                <w:highlight w:val="green"/>
              </w:rPr>
              <w:t>|</w:t>
            </w:r>
            <w:r w:rsidRPr="008B6621">
              <w:rPr>
                <w:highlight w:val="yellow"/>
              </w:rPr>
              <w:t>Jamál Páá</w:t>
            </w:r>
            <w:r w:rsidRPr="008B6621">
              <w:rPr>
                <w:highlight w:val="green"/>
              </w:rPr>
              <w:t>|</w:t>
            </w:r>
          </w:p>
        </w:tc>
        <w:tc>
          <w:tcPr>
            <w:tcW w:w="425" w:type="dxa"/>
          </w:tcPr>
          <w:p w14:paraId="195799E2" w14:textId="77777777" w:rsidR="00C57E99" w:rsidRPr="008B6621" w:rsidRDefault="00C57E99" w:rsidP="00E94440">
            <w:pPr>
              <w:pStyle w:val="StructureTableList"/>
            </w:pPr>
            <w:r w:rsidRPr="008B6621">
              <w:t>2</w:t>
            </w:r>
          </w:p>
        </w:tc>
        <w:tc>
          <w:tcPr>
            <w:tcW w:w="2268" w:type="dxa"/>
          </w:tcPr>
          <w:p w14:paraId="50B730D7" w14:textId="77777777" w:rsidR="00C57E99" w:rsidRPr="008B6621" w:rsidRDefault="00C57E99" w:rsidP="00E94440">
            <w:pPr>
              <w:pStyle w:val="StructureTableList"/>
            </w:pPr>
          </w:p>
        </w:tc>
        <w:tc>
          <w:tcPr>
            <w:tcW w:w="425" w:type="dxa"/>
          </w:tcPr>
          <w:p w14:paraId="1ED99BB9" w14:textId="77777777" w:rsidR="00C57E99" w:rsidRPr="00343E19" w:rsidRDefault="00C57E99" w:rsidP="00E94440">
            <w:pPr>
              <w:pStyle w:val="StructureTableList"/>
              <w:rPr>
                <w:highlight w:val="yellow"/>
              </w:rPr>
            </w:pPr>
            <w:r w:rsidRPr="00343E19">
              <w:rPr>
                <w:highlight w:val="yellow"/>
              </w:rPr>
              <w:t>•ok</w:t>
            </w:r>
          </w:p>
        </w:tc>
        <w:tc>
          <w:tcPr>
            <w:tcW w:w="3686" w:type="dxa"/>
          </w:tcPr>
          <w:p w14:paraId="1D37C61A" w14:textId="77777777" w:rsidR="00C57E99" w:rsidRPr="008B6621" w:rsidRDefault="00C57E99" w:rsidP="00E94440">
            <w:pPr>
              <w:pStyle w:val="StructureTableList"/>
            </w:pPr>
            <w:r w:rsidRPr="008B6621">
              <w:t>---</w:t>
            </w:r>
          </w:p>
        </w:tc>
      </w:tr>
      <w:tr w:rsidR="00C57E99" w:rsidRPr="008B6621" w14:paraId="12707813" w14:textId="77777777" w:rsidTr="00E94440">
        <w:trPr>
          <w:trHeight w:val="170"/>
        </w:trPr>
        <w:tc>
          <w:tcPr>
            <w:tcW w:w="2268" w:type="dxa"/>
          </w:tcPr>
          <w:p w14:paraId="3EF39B14" w14:textId="77777777" w:rsidR="00C57E99" w:rsidRPr="008B6621" w:rsidRDefault="00C57E99" w:rsidP="00E94440">
            <w:pPr>
              <w:pStyle w:val="StructureTableList"/>
              <w:rPr>
                <w:highlight w:val="green"/>
              </w:rPr>
            </w:pPr>
            <w:r w:rsidRPr="008B6621">
              <w:rPr>
                <w:highlight w:val="green"/>
              </w:rPr>
              <w:t>|</w:t>
            </w:r>
            <w:r w:rsidRPr="008B6621">
              <w:rPr>
                <w:highlight w:val="yellow"/>
              </w:rPr>
              <w:t>Jamál</w:t>
            </w:r>
            <w:r w:rsidRPr="008B6621">
              <w:rPr>
                <w:highlight w:val="green"/>
              </w:rPr>
              <w:t>|</w:t>
            </w:r>
          </w:p>
        </w:tc>
        <w:tc>
          <w:tcPr>
            <w:tcW w:w="425" w:type="dxa"/>
          </w:tcPr>
          <w:p w14:paraId="22912A34" w14:textId="77777777" w:rsidR="00C57E99" w:rsidRPr="008B6621" w:rsidRDefault="00C57E99" w:rsidP="00E94440">
            <w:pPr>
              <w:pStyle w:val="StructureTableList"/>
            </w:pPr>
            <w:r w:rsidRPr="008B6621">
              <w:t>52</w:t>
            </w:r>
          </w:p>
        </w:tc>
        <w:tc>
          <w:tcPr>
            <w:tcW w:w="2268" w:type="dxa"/>
          </w:tcPr>
          <w:p w14:paraId="360CE1DC" w14:textId="77777777" w:rsidR="00C57E99" w:rsidRPr="008B6621" w:rsidRDefault="00C57E99" w:rsidP="00E94440">
            <w:pPr>
              <w:pStyle w:val="StructureTableList"/>
            </w:pPr>
          </w:p>
        </w:tc>
        <w:tc>
          <w:tcPr>
            <w:tcW w:w="425" w:type="dxa"/>
          </w:tcPr>
          <w:p w14:paraId="27418E03" w14:textId="77777777" w:rsidR="00C57E99" w:rsidRPr="00343E19" w:rsidRDefault="00C57E99" w:rsidP="00E94440">
            <w:pPr>
              <w:pStyle w:val="StructureTableList"/>
              <w:rPr>
                <w:highlight w:val="yellow"/>
              </w:rPr>
            </w:pPr>
            <w:r w:rsidRPr="00343E19">
              <w:rPr>
                <w:highlight w:val="yellow"/>
              </w:rPr>
              <w:t>•ok</w:t>
            </w:r>
          </w:p>
        </w:tc>
        <w:tc>
          <w:tcPr>
            <w:tcW w:w="3686" w:type="dxa"/>
          </w:tcPr>
          <w:p w14:paraId="18F1E1CF" w14:textId="77777777" w:rsidR="00C57E99" w:rsidRPr="008B6621" w:rsidRDefault="00C57E99" w:rsidP="00E94440">
            <w:pPr>
              <w:pStyle w:val="StructureTableList"/>
            </w:pPr>
            <w:r w:rsidRPr="008B6621">
              <w:t>unprecedented match</w:t>
            </w:r>
          </w:p>
        </w:tc>
      </w:tr>
      <w:tr w:rsidR="00C57E99" w:rsidRPr="008B6621" w14:paraId="3D306B49" w14:textId="77777777" w:rsidTr="00E94440">
        <w:trPr>
          <w:trHeight w:val="170"/>
        </w:trPr>
        <w:tc>
          <w:tcPr>
            <w:tcW w:w="2268" w:type="dxa"/>
          </w:tcPr>
          <w:p w14:paraId="7FBB3B61" w14:textId="77777777" w:rsidR="00C57E99" w:rsidRPr="008B6621" w:rsidRDefault="00C57E99" w:rsidP="00E94440">
            <w:pPr>
              <w:pStyle w:val="StructureTableList"/>
              <w:rPr>
                <w:highlight w:val="green"/>
              </w:rPr>
            </w:pPr>
            <w:r w:rsidRPr="008B6621">
              <w:rPr>
                <w:highlight w:val="green"/>
              </w:rPr>
              <w:t>|</w:t>
            </w:r>
            <w:r w:rsidRPr="008B6621">
              <w:rPr>
                <w:highlight w:val="yellow"/>
              </w:rPr>
              <w:t>Jamál’s</w:t>
            </w:r>
            <w:r w:rsidRPr="008B6621">
              <w:rPr>
                <w:highlight w:val="green"/>
              </w:rPr>
              <w:t>|</w:t>
            </w:r>
          </w:p>
        </w:tc>
        <w:tc>
          <w:tcPr>
            <w:tcW w:w="425" w:type="dxa"/>
          </w:tcPr>
          <w:p w14:paraId="4CE1E735" w14:textId="77777777" w:rsidR="00C57E99" w:rsidRPr="008B6621" w:rsidRDefault="00C57E99" w:rsidP="00E94440">
            <w:pPr>
              <w:pStyle w:val="StructureTableList"/>
            </w:pPr>
            <w:r w:rsidRPr="008B6621">
              <w:t>3</w:t>
            </w:r>
          </w:p>
        </w:tc>
        <w:tc>
          <w:tcPr>
            <w:tcW w:w="2268" w:type="dxa"/>
          </w:tcPr>
          <w:p w14:paraId="116FB68C" w14:textId="77777777" w:rsidR="00C57E99" w:rsidRPr="008B6621" w:rsidRDefault="00C57E99" w:rsidP="00E94440">
            <w:pPr>
              <w:pStyle w:val="StructureTableList"/>
            </w:pPr>
          </w:p>
        </w:tc>
        <w:tc>
          <w:tcPr>
            <w:tcW w:w="425" w:type="dxa"/>
          </w:tcPr>
          <w:p w14:paraId="05BAC79E" w14:textId="77777777" w:rsidR="00C57E99" w:rsidRPr="00343E19" w:rsidRDefault="00C57E99" w:rsidP="00E94440">
            <w:pPr>
              <w:pStyle w:val="StructureTableList"/>
              <w:rPr>
                <w:highlight w:val="yellow"/>
              </w:rPr>
            </w:pPr>
            <w:r w:rsidRPr="00343E19">
              <w:rPr>
                <w:highlight w:val="yellow"/>
              </w:rPr>
              <w:t>•ok en</w:t>
            </w:r>
          </w:p>
        </w:tc>
        <w:tc>
          <w:tcPr>
            <w:tcW w:w="3686" w:type="dxa"/>
          </w:tcPr>
          <w:p w14:paraId="6988B90F" w14:textId="77777777" w:rsidR="00C57E99" w:rsidRPr="008B6621" w:rsidRDefault="00C57E99" w:rsidP="00E94440">
            <w:pPr>
              <w:pStyle w:val="StructureTableList"/>
            </w:pPr>
            <w:r w:rsidRPr="008B6621">
              <w:t>---</w:t>
            </w:r>
          </w:p>
        </w:tc>
      </w:tr>
      <w:tr w:rsidR="00C57E99" w:rsidRPr="008B6621" w14:paraId="19F74940" w14:textId="77777777" w:rsidTr="00E94440">
        <w:trPr>
          <w:trHeight w:val="170"/>
        </w:trPr>
        <w:tc>
          <w:tcPr>
            <w:tcW w:w="2268" w:type="dxa"/>
          </w:tcPr>
          <w:p w14:paraId="0590AC82" w14:textId="77777777" w:rsidR="00C57E99" w:rsidRPr="008B6621" w:rsidRDefault="00C57E99" w:rsidP="00E94440">
            <w:pPr>
              <w:pStyle w:val="StructureTableList"/>
              <w:rPr>
                <w:highlight w:val="green"/>
              </w:rPr>
            </w:pPr>
            <w:r w:rsidRPr="008B6621">
              <w:rPr>
                <w:highlight w:val="green"/>
              </w:rPr>
              <w:t>|</w:t>
            </w:r>
            <w:r w:rsidRPr="008B6621">
              <w:rPr>
                <w:highlight w:val="yellow"/>
              </w:rPr>
              <w:t>Jamál-i-Burújirdí</w:t>
            </w:r>
            <w:r w:rsidRPr="008B6621">
              <w:rPr>
                <w:highlight w:val="green"/>
              </w:rPr>
              <w:t>|</w:t>
            </w:r>
          </w:p>
        </w:tc>
        <w:tc>
          <w:tcPr>
            <w:tcW w:w="425" w:type="dxa"/>
          </w:tcPr>
          <w:p w14:paraId="1A36BAAA" w14:textId="77777777" w:rsidR="00C57E99" w:rsidRPr="008B6621" w:rsidRDefault="00C57E99" w:rsidP="00E94440">
            <w:pPr>
              <w:pStyle w:val="StructureTableList"/>
            </w:pPr>
            <w:r w:rsidRPr="008B6621">
              <w:t>11</w:t>
            </w:r>
          </w:p>
        </w:tc>
        <w:tc>
          <w:tcPr>
            <w:tcW w:w="2268" w:type="dxa"/>
          </w:tcPr>
          <w:p w14:paraId="40A3D184" w14:textId="77777777" w:rsidR="00C57E99" w:rsidRPr="008B6621" w:rsidRDefault="00C57E99" w:rsidP="00E94440">
            <w:pPr>
              <w:pStyle w:val="StructureTableList"/>
            </w:pPr>
          </w:p>
        </w:tc>
        <w:tc>
          <w:tcPr>
            <w:tcW w:w="425" w:type="dxa"/>
          </w:tcPr>
          <w:p w14:paraId="67A992E9" w14:textId="77777777" w:rsidR="00C57E99" w:rsidRPr="00343E19" w:rsidRDefault="00C57E99" w:rsidP="00E94440">
            <w:pPr>
              <w:pStyle w:val="StructureTableList"/>
              <w:rPr>
                <w:highlight w:val="yellow"/>
              </w:rPr>
            </w:pPr>
            <w:r w:rsidRPr="00343E19">
              <w:rPr>
                <w:highlight w:val="yellow"/>
              </w:rPr>
              <w:t>•ok</w:t>
            </w:r>
          </w:p>
        </w:tc>
        <w:tc>
          <w:tcPr>
            <w:tcW w:w="3686" w:type="dxa"/>
          </w:tcPr>
          <w:p w14:paraId="6F75EC4D" w14:textId="77777777" w:rsidR="00C57E99" w:rsidRPr="008B6621" w:rsidRDefault="00C57E99" w:rsidP="00E94440">
            <w:pPr>
              <w:pStyle w:val="StructureTableList"/>
            </w:pPr>
            <w:r w:rsidRPr="008B6621">
              <w:t>unprecedented match</w:t>
            </w:r>
          </w:p>
        </w:tc>
      </w:tr>
      <w:tr w:rsidR="00C57E99" w:rsidRPr="008B6621" w14:paraId="25B14497" w14:textId="77777777" w:rsidTr="00E94440">
        <w:trPr>
          <w:trHeight w:val="170"/>
        </w:trPr>
        <w:tc>
          <w:tcPr>
            <w:tcW w:w="2268" w:type="dxa"/>
          </w:tcPr>
          <w:p w14:paraId="3EC1D8B8" w14:textId="77777777" w:rsidR="00C57E99" w:rsidRPr="008B6621" w:rsidRDefault="00C57E99" w:rsidP="00E94440">
            <w:pPr>
              <w:pStyle w:val="StructureTableList"/>
              <w:rPr>
                <w:highlight w:val="green"/>
              </w:rPr>
            </w:pPr>
            <w:r w:rsidRPr="008B6621">
              <w:rPr>
                <w:highlight w:val="green"/>
              </w:rPr>
              <w:t>|</w:t>
            </w:r>
            <w:r w:rsidRPr="008B6621">
              <w:rPr>
                <w:highlight w:val="yellow"/>
              </w:rPr>
              <w:t>Jamál-i-Mubárak</w:t>
            </w:r>
            <w:r w:rsidRPr="008B6621">
              <w:rPr>
                <w:highlight w:val="green"/>
              </w:rPr>
              <w:t>|</w:t>
            </w:r>
          </w:p>
        </w:tc>
        <w:tc>
          <w:tcPr>
            <w:tcW w:w="425" w:type="dxa"/>
          </w:tcPr>
          <w:p w14:paraId="2DA3D4B9" w14:textId="77777777" w:rsidR="00C57E99" w:rsidRPr="008B6621" w:rsidRDefault="00C57E99" w:rsidP="00E94440">
            <w:pPr>
              <w:pStyle w:val="StructureTableList"/>
            </w:pPr>
            <w:r w:rsidRPr="008B6621">
              <w:t>3</w:t>
            </w:r>
          </w:p>
        </w:tc>
        <w:tc>
          <w:tcPr>
            <w:tcW w:w="2268" w:type="dxa"/>
          </w:tcPr>
          <w:p w14:paraId="01249ACC" w14:textId="77777777" w:rsidR="00C57E99" w:rsidRPr="008B6621" w:rsidRDefault="00C57E99" w:rsidP="00E94440">
            <w:pPr>
              <w:pStyle w:val="StructureTableList"/>
            </w:pPr>
          </w:p>
        </w:tc>
        <w:tc>
          <w:tcPr>
            <w:tcW w:w="425" w:type="dxa"/>
          </w:tcPr>
          <w:p w14:paraId="74533290" w14:textId="77777777" w:rsidR="00C57E99" w:rsidRPr="00343E19" w:rsidRDefault="00C57E99" w:rsidP="00E94440">
            <w:pPr>
              <w:pStyle w:val="StructureTableList"/>
              <w:rPr>
                <w:highlight w:val="yellow"/>
              </w:rPr>
            </w:pPr>
            <w:r w:rsidRPr="00343E19">
              <w:rPr>
                <w:highlight w:val="yellow"/>
              </w:rPr>
              <w:t>•ok</w:t>
            </w:r>
          </w:p>
        </w:tc>
        <w:tc>
          <w:tcPr>
            <w:tcW w:w="3686" w:type="dxa"/>
          </w:tcPr>
          <w:p w14:paraId="36C7AFD5" w14:textId="77777777" w:rsidR="00C57E99" w:rsidRPr="008B6621" w:rsidRDefault="00C57E99" w:rsidP="00E94440">
            <w:pPr>
              <w:pStyle w:val="StructureTableList"/>
            </w:pPr>
            <w:r w:rsidRPr="008B6621">
              <w:t>unprecedented match</w:t>
            </w:r>
          </w:p>
        </w:tc>
      </w:tr>
      <w:tr w:rsidR="00C57E99" w:rsidRPr="008B6621" w14:paraId="6FAD7D3E" w14:textId="77777777" w:rsidTr="00E94440">
        <w:trPr>
          <w:trHeight w:val="170"/>
        </w:trPr>
        <w:tc>
          <w:tcPr>
            <w:tcW w:w="2268" w:type="dxa"/>
          </w:tcPr>
          <w:p w14:paraId="1CA10FE7" w14:textId="77777777" w:rsidR="00C57E99" w:rsidRPr="007A5498" w:rsidRDefault="00C57E99" w:rsidP="00E94440">
            <w:pPr>
              <w:pStyle w:val="StructureTableListSkipped"/>
              <w:rPr>
                <w:highlight w:val="white"/>
              </w:rPr>
            </w:pPr>
            <w:r w:rsidRPr="007A5498">
              <w:rPr>
                <w:highlight w:val="white"/>
              </w:rPr>
              <w:t>|Jamalu’l-ʿIlm|</w:t>
            </w:r>
          </w:p>
        </w:tc>
        <w:tc>
          <w:tcPr>
            <w:tcW w:w="425" w:type="dxa"/>
          </w:tcPr>
          <w:p w14:paraId="69EBC97D" w14:textId="77777777" w:rsidR="00C57E99" w:rsidRPr="008B6621" w:rsidRDefault="00C57E99" w:rsidP="00E94440">
            <w:pPr>
              <w:pStyle w:val="StructureTableListSkipped"/>
            </w:pPr>
          </w:p>
        </w:tc>
        <w:tc>
          <w:tcPr>
            <w:tcW w:w="2268" w:type="dxa"/>
          </w:tcPr>
          <w:p w14:paraId="159D9F92" w14:textId="77777777" w:rsidR="00C57E99" w:rsidRPr="008B6621" w:rsidRDefault="00C57E99" w:rsidP="00E94440">
            <w:pPr>
              <w:pStyle w:val="StructureTableListSkipped"/>
            </w:pPr>
            <w:r w:rsidRPr="008B6621">
              <w:t>Jamálu’l-ʿIlm</w:t>
            </w:r>
          </w:p>
        </w:tc>
        <w:tc>
          <w:tcPr>
            <w:tcW w:w="425" w:type="dxa"/>
          </w:tcPr>
          <w:p w14:paraId="5AFF71BD" w14:textId="77777777" w:rsidR="00C57E99" w:rsidRPr="008B6621" w:rsidRDefault="00C57E99" w:rsidP="00E94440">
            <w:pPr>
              <w:pStyle w:val="StructureTableListSkipped"/>
            </w:pPr>
            <w:r>
              <w:t>skip</w:t>
            </w:r>
          </w:p>
        </w:tc>
        <w:tc>
          <w:tcPr>
            <w:tcW w:w="3686" w:type="dxa"/>
          </w:tcPr>
          <w:p w14:paraId="14BB475D" w14:textId="77777777" w:rsidR="00C57E99" w:rsidRPr="008B6621" w:rsidRDefault="00C57E99" w:rsidP="00E94440">
            <w:pPr>
              <w:pStyle w:val="StructureTableListSkipped"/>
            </w:pPr>
            <w:r w:rsidRPr="008B6621">
              <w:t>--- *L / All 1 occurances corrected.</w:t>
            </w:r>
          </w:p>
        </w:tc>
      </w:tr>
      <w:tr w:rsidR="00C57E99" w:rsidRPr="008B6621" w14:paraId="62EC5A9E" w14:textId="77777777" w:rsidTr="00E94440">
        <w:trPr>
          <w:trHeight w:val="170"/>
        </w:trPr>
        <w:tc>
          <w:tcPr>
            <w:tcW w:w="2268" w:type="dxa"/>
          </w:tcPr>
          <w:p w14:paraId="6DAAB825" w14:textId="77777777" w:rsidR="00C57E99" w:rsidRPr="008B6621" w:rsidRDefault="00C57E99" w:rsidP="00E94440">
            <w:pPr>
              <w:pStyle w:val="StructureTableList"/>
              <w:rPr>
                <w:highlight w:val="green"/>
              </w:rPr>
            </w:pPr>
            <w:r w:rsidRPr="008B6621">
              <w:rPr>
                <w:highlight w:val="green"/>
              </w:rPr>
              <w:t>|</w:t>
            </w:r>
            <w:r w:rsidRPr="008B6621">
              <w:rPr>
                <w:highlight w:val="yellow"/>
              </w:rPr>
              <w:t>Jamálu’l-ʿIlm</w:t>
            </w:r>
            <w:r w:rsidRPr="008B6621">
              <w:rPr>
                <w:highlight w:val="green"/>
              </w:rPr>
              <w:t>|</w:t>
            </w:r>
          </w:p>
        </w:tc>
        <w:tc>
          <w:tcPr>
            <w:tcW w:w="425" w:type="dxa"/>
          </w:tcPr>
          <w:p w14:paraId="496750C3" w14:textId="77777777" w:rsidR="00C57E99" w:rsidRPr="008B6621" w:rsidRDefault="00C57E99" w:rsidP="00E94440">
            <w:pPr>
              <w:pStyle w:val="StructureTableList"/>
            </w:pPr>
            <w:r w:rsidRPr="008B6621">
              <w:t>1</w:t>
            </w:r>
          </w:p>
        </w:tc>
        <w:tc>
          <w:tcPr>
            <w:tcW w:w="2268" w:type="dxa"/>
          </w:tcPr>
          <w:p w14:paraId="1B922348" w14:textId="77777777" w:rsidR="00C57E99" w:rsidRPr="008B6621" w:rsidRDefault="00C57E99" w:rsidP="00E94440">
            <w:pPr>
              <w:pStyle w:val="StructureTableList"/>
            </w:pPr>
          </w:p>
        </w:tc>
        <w:tc>
          <w:tcPr>
            <w:tcW w:w="425" w:type="dxa"/>
          </w:tcPr>
          <w:p w14:paraId="50603DD9" w14:textId="77777777" w:rsidR="00C57E99" w:rsidRPr="00343E19" w:rsidRDefault="00C57E99" w:rsidP="00E94440">
            <w:pPr>
              <w:pStyle w:val="StructureTableList"/>
              <w:rPr>
                <w:highlight w:val="yellow"/>
              </w:rPr>
            </w:pPr>
            <w:r w:rsidRPr="00343E19">
              <w:rPr>
                <w:highlight w:val="yellow"/>
              </w:rPr>
              <w:t>•ok</w:t>
            </w:r>
          </w:p>
        </w:tc>
        <w:tc>
          <w:tcPr>
            <w:tcW w:w="3686" w:type="dxa"/>
          </w:tcPr>
          <w:p w14:paraId="17318C9E" w14:textId="77777777" w:rsidR="00C57E99" w:rsidRPr="008B6621" w:rsidRDefault="00C57E99" w:rsidP="00E94440">
            <w:pPr>
              <w:pStyle w:val="StructureTableList"/>
            </w:pPr>
            <w:r w:rsidRPr="008B6621">
              <w:t xml:space="preserve"> *L</w:t>
            </w:r>
            <w:r>
              <w:t xml:space="preserve"> *L</w:t>
            </w:r>
          </w:p>
        </w:tc>
      </w:tr>
      <w:tr w:rsidR="00C57E99" w:rsidRPr="008B6621" w14:paraId="45E8F771" w14:textId="77777777" w:rsidTr="00E94440">
        <w:trPr>
          <w:trHeight w:val="170"/>
        </w:trPr>
        <w:tc>
          <w:tcPr>
            <w:tcW w:w="2268" w:type="dxa"/>
          </w:tcPr>
          <w:p w14:paraId="205D5BB5" w14:textId="77777777" w:rsidR="00C57E99" w:rsidRPr="008B6621" w:rsidRDefault="00C57E99" w:rsidP="00E94440">
            <w:pPr>
              <w:pStyle w:val="StructureTableList"/>
              <w:rPr>
                <w:highlight w:val="green"/>
              </w:rPr>
            </w:pPr>
            <w:r w:rsidRPr="008B6621">
              <w:rPr>
                <w:highlight w:val="green"/>
              </w:rPr>
              <w:t>|</w:t>
            </w:r>
            <w:r w:rsidRPr="00AE0CC5">
              <w:rPr>
                <w:highlight w:val="yellow"/>
              </w:rPr>
              <w:t>Jammál</w:t>
            </w:r>
            <w:r w:rsidRPr="008B6621">
              <w:rPr>
                <w:highlight w:val="green"/>
              </w:rPr>
              <w:t>|</w:t>
            </w:r>
          </w:p>
        </w:tc>
        <w:tc>
          <w:tcPr>
            <w:tcW w:w="425" w:type="dxa"/>
          </w:tcPr>
          <w:p w14:paraId="3893EF58" w14:textId="77777777" w:rsidR="00C57E99" w:rsidRPr="008B6621" w:rsidRDefault="00C57E99" w:rsidP="00E94440">
            <w:pPr>
              <w:pStyle w:val="StructureTableList"/>
            </w:pPr>
            <w:r>
              <w:t>2</w:t>
            </w:r>
          </w:p>
        </w:tc>
        <w:tc>
          <w:tcPr>
            <w:tcW w:w="2268" w:type="dxa"/>
          </w:tcPr>
          <w:p w14:paraId="1E51CC7A" w14:textId="77777777" w:rsidR="00C57E99" w:rsidRPr="008B6621" w:rsidRDefault="00C57E99" w:rsidP="00E94440">
            <w:pPr>
              <w:pStyle w:val="StructureTableList"/>
            </w:pPr>
          </w:p>
        </w:tc>
        <w:tc>
          <w:tcPr>
            <w:tcW w:w="425" w:type="dxa"/>
          </w:tcPr>
          <w:p w14:paraId="431E1F10" w14:textId="77777777" w:rsidR="00C57E99" w:rsidRPr="00343E19" w:rsidRDefault="00C57E99" w:rsidP="00E94440">
            <w:pPr>
              <w:pStyle w:val="StructureTableList"/>
              <w:rPr>
                <w:highlight w:val="yellow"/>
              </w:rPr>
            </w:pPr>
            <w:r w:rsidRPr="00343E19">
              <w:rPr>
                <w:highlight w:val="yellow"/>
              </w:rPr>
              <w:t>•ok</w:t>
            </w:r>
          </w:p>
        </w:tc>
        <w:tc>
          <w:tcPr>
            <w:tcW w:w="3686" w:type="dxa"/>
          </w:tcPr>
          <w:p w14:paraId="759A923C" w14:textId="77777777" w:rsidR="00C57E99" w:rsidRPr="008B6621" w:rsidRDefault="00C57E99" w:rsidP="00E94440">
            <w:pPr>
              <w:pStyle w:val="StructureTableList"/>
            </w:pPr>
            <w:r w:rsidRPr="008B6621">
              <w:t>---</w:t>
            </w:r>
            <w:r>
              <w:t xml:space="preserve"> *L *L</w:t>
            </w:r>
          </w:p>
        </w:tc>
      </w:tr>
      <w:tr w:rsidR="00C57E99" w:rsidRPr="008B6621" w14:paraId="4DF773EC" w14:textId="77777777" w:rsidTr="00E94440">
        <w:trPr>
          <w:trHeight w:val="170"/>
        </w:trPr>
        <w:tc>
          <w:tcPr>
            <w:tcW w:w="2268" w:type="dxa"/>
          </w:tcPr>
          <w:p w14:paraId="15697668" w14:textId="77777777" w:rsidR="00C57E99" w:rsidRPr="008B6621" w:rsidRDefault="00C57E99" w:rsidP="00E94440">
            <w:pPr>
              <w:pStyle w:val="StructureTableList"/>
              <w:rPr>
                <w:highlight w:val="green"/>
              </w:rPr>
            </w:pPr>
            <w:r w:rsidRPr="008B6621">
              <w:rPr>
                <w:highlight w:val="green"/>
              </w:rPr>
              <w:t>|</w:t>
            </w:r>
            <w:r w:rsidRPr="008B6621">
              <w:rPr>
                <w:highlight w:val="yellow"/>
              </w:rPr>
              <w:t>Javád</w:t>
            </w:r>
            <w:r w:rsidRPr="008B6621">
              <w:rPr>
                <w:highlight w:val="green"/>
              </w:rPr>
              <w:t>|</w:t>
            </w:r>
          </w:p>
        </w:tc>
        <w:tc>
          <w:tcPr>
            <w:tcW w:w="425" w:type="dxa"/>
          </w:tcPr>
          <w:p w14:paraId="09F02AC8" w14:textId="77777777" w:rsidR="00C57E99" w:rsidRPr="008B6621" w:rsidRDefault="00C57E99" w:rsidP="00E94440">
            <w:pPr>
              <w:pStyle w:val="StructureTableList"/>
            </w:pPr>
            <w:r w:rsidRPr="008B6621">
              <w:t>3</w:t>
            </w:r>
          </w:p>
        </w:tc>
        <w:tc>
          <w:tcPr>
            <w:tcW w:w="2268" w:type="dxa"/>
          </w:tcPr>
          <w:p w14:paraId="5DA5FA92" w14:textId="77777777" w:rsidR="00C57E99" w:rsidRPr="008B6621" w:rsidRDefault="00C57E99" w:rsidP="00E94440">
            <w:pPr>
              <w:pStyle w:val="StructureTableList"/>
            </w:pPr>
          </w:p>
        </w:tc>
        <w:tc>
          <w:tcPr>
            <w:tcW w:w="425" w:type="dxa"/>
          </w:tcPr>
          <w:p w14:paraId="438A8A8E" w14:textId="77777777" w:rsidR="00C57E99" w:rsidRPr="00343E19" w:rsidRDefault="00C57E99" w:rsidP="00E94440">
            <w:pPr>
              <w:pStyle w:val="StructureTableList"/>
              <w:rPr>
                <w:highlight w:val="yellow"/>
              </w:rPr>
            </w:pPr>
            <w:r w:rsidRPr="00343E19">
              <w:rPr>
                <w:highlight w:val="yellow"/>
              </w:rPr>
              <w:t>•ok</w:t>
            </w:r>
          </w:p>
        </w:tc>
        <w:tc>
          <w:tcPr>
            <w:tcW w:w="3686" w:type="dxa"/>
          </w:tcPr>
          <w:p w14:paraId="34F2496C" w14:textId="77777777" w:rsidR="00C57E99" w:rsidRPr="008B6621" w:rsidRDefault="00C57E99" w:rsidP="00E94440">
            <w:pPr>
              <w:pStyle w:val="StructureTableList"/>
            </w:pPr>
            <w:r w:rsidRPr="008B6621">
              <w:t>unprecedented match</w:t>
            </w:r>
          </w:p>
        </w:tc>
      </w:tr>
      <w:tr w:rsidR="00C57E99" w:rsidRPr="008B6621" w14:paraId="15046246" w14:textId="77777777" w:rsidTr="00E94440">
        <w:trPr>
          <w:trHeight w:val="170"/>
        </w:trPr>
        <w:tc>
          <w:tcPr>
            <w:tcW w:w="2268" w:type="dxa"/>
          </w:tcPr>
          <w:p w14:paraId="29270DB6" w14:textId="77777777" w:rsidR="00C57E99" w:rsidRPr="008B6621" w:rsidRDefault="00C57E99" w:rsidP="00E94440">
            <w:pPr>
              <w:pStyle w:val="StructureTableList"/>
              <w:rPr>
                <w:highlight w:val="green"/>
              </w:rPr>
            </w:pPr>
            <w:r w:rsidRPr="008B6621">
              <w:rPr>
                <w:highlight w:val="green"/>
              </w:rPr>
              <w:t>|</w:t>
            </w:r>
            <w:r w:rsidRPr="008B6621">
              <w:rPr>
                <w:highlight w:val="yellow"/>
              </w:rPr>
              <w:t>Javád-i-Karbilá’í</w:t>
            </w:r>
            <w:r w:rsidRPr="008B6621">
              <w:rPr>
                <w:highlight w:val="green"/>
              </w:rPr>
              <w:t>|</w:t>
            </w:r>
          </w:p>
        </w:tc>
        <w:tc>
          <w:tcPr>
            <w:tcW w:w="425" w:type="dxa"/>
          </w:tcPr>
          <w:p w14:paraId="5A45C4F3" w14:textId="77777777" w:rsidR="00C57E99" w:rsidRPr="008B6621" w:rsidRDefault="00C57E99" w:rsidP="00E94440">
            <w:pPr>
              <w:pStyle w:val="StructureTableList"/>
            </w:pPr>
            <w:r w:rsidRPr="008B6621">
              <w:t>1</w:t>
            </w:r>
          </w:p>
        </w:tc>
        <w:tc>
          <w:tcPr>
            <w:tcW w:w="2268" w:type="dxa"/>
          </w:tcPr>
          <w:p w14:paraId="41A18335" w14:textId="77777777" w:rsidR="00C57E99" w:rsidRPr="008B6621" w:rsidRDefault="00C57E99" w:rsidP="00E94440">
            <w:pPr>
              <w:pStyle w:val="StructureTableList"/>
            </w:pPr>
          </w:p>
        </w:tc>
        <w:tc>
          <w:tcPr>
            <w:tcW w:w="425" w:type="dxa"/>
          </w:tcPr>
          <w:p w14:paraId="6C33556D" w14:textId="77777777" w:rsidR="00C57E99" w:rsidRPr="00C03F45" w:rsidRDefault="00C57E99" w:rsidP="00E94440">
            <w:pPr>
              <w:pStyle w:val="StructureTableList"/>
              <w:rPr>
                <w:highlight w:val="magenta"/>
              </w:rPr>
            </w:pPr>
            <w:r w:rsidRPr="00C03F45">
              <w:rPr>
                <w:highlight w:val="magenta"/>
              </w:rPr>
              <w:t>•ok</w:t>
            </w:r>
          </w:p>
        </w:tc>
        <w:tc>
          <w:tcPr>
            <w:tcW w:w="3686" w:type="dxa"/>
          </w:tcPr>
          <w:p w14:paraId="08613A40" w14:textId="77777777" w:rsidR="00C57E99" w:rsidRPr="008B6621" w:rsidRDefault="00C57E99" w:rsidP="00E94440">
            <w:pPr>
              <w:pStyle w:val="StructureTableList"/>
            </w:pPr>
            <w:r w:rsidRPr="008B6621">
              <w:t>unprecedented match</w:t>
            </w:r>
            <w:r>
              <w:t xml:space="preserve"> *L</w:t>
            </w:r>
            <w:r w:rsidR="00B75A24">
              <w:t xml:space="preserve"> *L</w:t>
            </w:r>
          </w:p>
        </w:tc>
      </w:tr>
      <w:tr w:rsidR="00C57E99" w:rsidRPr="008B6621" w14:paraId="3D38C1D7" w14:textId="77777777" w:rsidTr="00E94440">
        <w:trPr>
          <w:trHeight w:val="170"/>
        </w:trPr>
        <w:tc>
          <w:tcPr>
            <w:tcW w:w="2268" w:type="dxa"/>
          </w:tcPr>
          <w:p w14:paraId="643AD3AC" w14:textId="77777777" w:rsidR="00C57E99" w:rsidRPr="008B6621" w:rsidRDefault="00C57E99" w:rsidP="00E94440">
            <w:pPr>
              <w:pStyle w:val="StructureTableList"/>
              <w:rPr>
                <w:highlight w:val="green"/>
              </w:rPr>
            </w:pPr>
            <w:r w:rsidRPr="008B6621">
              <w:rPr>
                <w:highlight w:val="green"/>
              </w:rPr>
              <w:t>|</w:t>
            </w:r>
            <w:r w:rsidRPr="008B6621">
              <w:rPr>
                <w:highlight w:val="yellow"/>
              </w:rPr>
              <w:t>Javád-i-Qazvíní</w:t>
            </w:r>
            <w:r w:rsidRPr="008B6621">
              <w:rPr>
                <w:highlight w:val="green"/>
              </w:rPr>
              <w:t>|</w:t>
            </w:r>
          </w:p>
        </w:tc>
        <w:tc>
          <w:tcPr>
            <w:tcW w:w="425" w:type="dxa"/>
          </w:tcPr>
          <w:p w14:paraId="3FD748D3" w14:textId="77777777" w:rsidR="00C57E99" w:rsidRPr="008B6621" w:rsidRDefault="00C57E99" w:rsidP="00E94440">
            <w:pPr>
              <w:pStyle w:val="StructureTableList"/>
            </w:pPr>
            <w:r w:rsidRPr="008B6621">
              <w:t>1</w:t>
            </w:r>
          </w:p>
        </w:tc>
        <w:tc>
          <w:tcPr>
            <w:tcW w:w="2268" w:type="dxa"/>
          </w:tcPr>
          <w:p w14:paraId="41118A3D" w14:textId="77777777" w:rsidR="00C57E99" w:rsidRPr="008B6621" w:rsidRDefault="00C57E99" w:rsidP="00E94440">
            <w:pPr>
              <w:pStyle w:val="StructureTableList"/>
            </w:pPr>
          </w:p>
        </w:tc>
        <w:tc>
          <w:tcPr>
            <w:tcW w:w="425" w:type="dxa"/>
          </w:tcPr>
          <w:p w14:paraId="58F119DB" w14:textId="77777777" w:rsidR="00C57E99" w:rsidRPr="00343E19" w:rsidRDefault="00C57E99" w:rsidP="00E94440">
            <w:pPr>
              <w:pStyle w:val="StructureTableList"/>
              <w:rPr>
                <w:highlight w:val="yellow"/>
              </w:rPr>
            </w:pPr>
            <w:r w:rsidRPr="00343E19">
              <w:rPr>
                <w:highlight w:val="yellow"/>
              </w:rPr>
              <w:t>•ok</w:t>
            </w:r>
          </w:p>
        </w:tc>
        <w:tc>
          <w:tcPr>
            <w:tcW w:w="3686" w:type="dxa"/>
          </w:tcPr>
          <w:p w14:paraId="3479BC47" w14:textId="77777777" w:rsidR="00C57E99" w:rsidRPr="008B6621" w:rsidRDefault="00C57E99" w:rsidP="00E94440">
            <w:pPr>
              <w:pStyle w:val="StructureTableList"/>
            </w:pPr>
            <w:r w:rsidRPr="008B6621">
              <w:t>unprecedented match</w:t>
            </w:r>
          </w:p>
        </w:tc>
      </w:tr>
      <w:tr w:rsidR="00C57E99" w:rsidRPr="008B6621" w14:paraId="22EE4927" w14:textId="77777777" w:rsidTr="00E94440">
        <w:trPr>
          <w:trHeight w:val="170"/>
        </w:trPr>
        <w:tc>
          <w:tcPr>
            <w:tcW w:w="2268" w:type="dxa"/>
          </w:tcPr>
          <w:p w14:paraId="45712AF9" w14:textId="77777777" w:rsidR="00C57E99" w:rsidRPr="007A5498" w:rsidRDefault="00C57E99" w:rsidP="00E94440">
            <w:pPr>
              <w:pStyle w:val="StructureTableListSkipped"/>
              <w:rPr>
                <w:highlight w:val="white"/>
              </w:rPr>
            </w:pPr>
            <w:r w:rsidRPr="007A5498">
              <w:rPr>
                <w:highlight w:val="white"/>
              </w:rPr>
              <w:t>|Jinab-i-Baha|</w:t>
            </w:r>
          </w:p>
        </w:tc>
        <w:tc>
          <w:tcPr>
            <w:tcW w:w="425" w:type="dxa"/>
          </w:tcPr>
          <w:p w14:paraId="218A7271" w14:textId="77777777" w:rsidR="00C57E99" w:rsidRPr="008B6621" w:rsidRDefault="00C57E99" w:rsidP="00E94440">
            <w:pPr>
              <w:pStyle w:val="StructureTableListSkipped"/>
            </w:pPr>
          </w:p>
        </w:tc>
        <w:tc>
          <w:tcPr>
            <w:tcW w:w="2268" w:type="dxa"/>
          </w:tcPr>
          <w:p w14:paraId="575526AD" w14:textId="77777777" w:rsidR="00C57E99" w:rsidRPr="008B6621" w:rsidRDefault="00C57E99" w:rsidP="00E94440">
            <w:pPr>
              <w:pStyle w:val="StructureTableListSkipped"/>
            </w:pPr>
            <w:r w:rsidRPr="008B6621">
              <w:t>Jináb-i-Bahá</w:t>
            </w:r>
          </w:p>
        </w:tc>
        <w:tc>
          <w:tcPr>
            <w:tcW w:w="425" w:type="dxa"/>
          </w:tcPr>
          <w:p w14:paraId="78B99B94" w14:textId="77777777" w:rsidR="00C57E99" w:rsidRPr="008B6621" w:rsidRDefault="00C57E99" w:rsidP="00E94440">
            <w:pPr>
              <w:pStyle w:val="StructureTableListSkipped"/>
            </w:pPr>
            <w:r>
              <w:t>skip</w:t>
            </w:r>
          </w:p>
        </w:tc>
        <w:tc>
          <w:tcPr>
            <w:tcW w:w="3686" w:type="dxa"/>
          </w:tcPr>
          <w:p w14:paraId="039269B7" w14:textId="77777777" w:rsidR="00C57E99" w:rsidRPr="008B6621" w:rsidRDefault="00C57E99" w:rsidP="00E94440">
            <w:pPr>
              <w:pStyle w:val="StructureTableListSkipped"/>
            </w:pPr>
            <w:r w:rsidRPr="008B6621">
              <w:t>fuzzy match (|Jináb-i-Báhá|) *L / 0 occurances corrected, 2 left unchanged. *E *L / 2 occurances corrected, 0 left unchanged. *L</w:t>
            </w:r>
          </w:p>
        </w:tc>
      </w:tr>
      <w:tr w:rsidR="00C57E99" w:rsidRPr="008B6621" w14:paraId="28F1DCD3" w14:textId="77777777" w:rsidTr="00E94440">
        <w:trPr>
          <w:trHeight w:val="170"/>
        </w:trPr>
        <w:tc>
          <w:tcPr>
            <w:tcW w:w="2268" w:type="dxa"/>
          </w:tcPr>
          <w:p w14:paraId="2A79356F" w14:textId="77777777" w:rsidR="00C57E99" w:rsidRPr="008B6621" w:rsidRDefault="00C57E99" w:rsidP="00E94440">
            <w:pPr>
              <w:pStyle w:val="StructureTableList"/>
              <w:rPr>
                <w:highlight w:val="green"/>
              </w:rPr>
            </w:pPr>
            <w:r w:rsidRPr="008B6621">
              <w:rPr>
                <w:highlight w:val="green"/>
              </w:rPr>
              <w:t>|</w:t>
            </w:r>
            <w:r w:rsidRPr="008B6621">
              <w:rPr>
                <w:highlight w:val="yellow"/>
              </w:rPr>
              <w:t>Jináb-i-Bahá</w:t>
            </w:r>
            <w:r w:rsidRPr="008B6621">
              <w:rPr>
                <w:highlight w:val="green"/>
              </w:rPr>
              <w:t>|</w:t>
            </w:r>
          </w:p>
        </w:tc>
        <w:tc>
          <w:tcPr>
            <w:tcW w:w="425" w:type="dxa"/>
          </w:tcPr>
          <w:p w14:paraId="0703BC1E" w14:textId="77777777" w:rsidR="00C57E99" w:rsidRPr="008B6621" w:rsidRDefault="00C57E99" w:rsidP="00E94440">
            <w:pPr>
              <w:pStyle w:val="StructureTableList"/>
            </w:pPr>
            <w:r w:rsidRPr="008B6621">
              <w:t>3</w:t>
            </w:r>
          </w:p>
        </w:tc>
        <w:tc>
          <w:tcPr>
            <w:tcW w:w="2268" w:type="dxa"/>
          </w:tcPr>
          <w:p w14:paraId="355487BE" w14:textId="77777777" w:rsidR="00C57E99" w:rsidRPr="008B6621" w:rsidRDefault="00C57E99" w:rsidP="00E94440">
            <w:pPr>
              <w:pStyle w:val="StructureTableList"/>
            </w:pPr>
          </w:p>
        </w:tc>
        <w:tc>
          <w:tcPr>
            <w:tcW w:w="425" w:type="dxa"/>
          </w:tcPr>
          <w:p w14:paraId="06E84A63" w14:textId="77777777" w:rsidR="00C57E99" w:rsidRPr="00343E19" w:rsidRDefault="00C57E99" w:rsidP="00E94440">
            <w:pPr>
              <w:pStyle w:val="StructureTableList"/>
              <w:rPr>
                <w:highlight w:val="yellow"/>
              </w:rPr>
            </w:pPr>
            <w:r w:rsidRPr="00343E19">
              <w:rPr>
                <w:highlight w:val="yellow"/>
              </w:rPr>
              <w:t>•ok</w:t>
            </w:r>
          </w:p>
        </w:tc>
        <w:tc>
          <w:tcPr>
            <w:tcW w:w="3686" w:type="dxa"/>
          </w:tcPr>
          <w:p w14:paraId="187A5A96" w14:textId="77777777" w:rsidR="00C57E99" w:rsidRPr="008B6621" w:rsidRDefault="00C57E99" w:rsidP="00E94440">
            <w:pPr>
              <w:pStyle w:val="StructureTableList"/>
            </w:pPr>
            <w:r w:rsidRPr="008B6621">
              <w:t>fuzzy match (|Jináb-i-Báhá|)</w:t>
            </w:r>
          </w:p>
        </w:tc>
      </w:tr>
      <w:tr w:rsidR="00C57E99" w:rsidRPr="008B6621" w14:paraId="7BDBE0F9" w14:textId="77777777" w:rsidTr="00E94440">
        <w:trPr>
          <w:trHeight w:val="170"/>
        </w:trPr>
        <w:tc>
          <w:tcPr>
            <w:tcW w:w="2268" w:type="dxa"/>
          </w:tcPr>
          <w:p w14:paraId="61B14432" w14:textId="77777777" w:rsidR="00C57E99" w:rsidRPr="008B6621" w:rsidRDefault="00C57E99" w:rsidP="00E94440">
            <w:pPr>
              <w:pStyle w:val="StructureTableList"/>
              <w:rPr>
                <w:highlight w:val="green"/>
              </w:rPr>
            </w:pPr>
            <w:r w:rsidRPr="008B6621">
              <w:rPr>
                <w:highlight w:val="green"/>
              </w:rPr>
              <w:t>|Junayih|</w:t>
            </w:r>
          </w:p>
        </w:tc>
        <w:tc>
          <w:tcPr>
            <w:tcW w:w="425" w:type="dxa"/>
          </w:tcPr>
          <w:p w14:paraId="68921F2F" w14:textId="77777777" w:rsidR="00C57E99" w:rsidRPr="008B6621" w:rsidRDefault="00C57E99" w:rsidP="00E94440">
            <w:pPr>
              <w:pStyle w:val="StructureTableList"/>
            </w:pPr>
            <w:r w:rsidRPr="008B6621">
              <w:t>1</w:t>
            </w:r>
          </w:p>
        </w:tc>
        <w:tc>
          <w:tcPr>
            <w:tcW w:w="2268" w:type="dxa"/>
          </w:tcPr>
          <w:p w14:paraId="48C332ED" w14:textId="77777777" w:rsidR="00C57E99" w:rsidRPr="008B6621" w:rsidRDefault="00827043" w:rsidP="00E94440">
            <w:pPr>
              <w:pStyle w:val="StructureTableList"/>
            </w:pPr>
            <w:r w:rsidRPr="00827043">
              <w:t>Junaynih</w:t>
            </w:r>
          </w:p>
        </w:tc>
        <w:tc>
          <w:tcPr>
            <w:tcW w:w="425" w:type="dxa"/>
          </w:tcPr>
          <w:p w14:paraId="03859AAC" w14:textId="77777777" w:rsidR="00C57E99" w:rsidRPr="00C03F45" w:rsidRDefault="00C57E99" w:rsidP="00E94440">
            <w:pPr>
              <w:pStyle w:val="StructureTableList"/>
              <w:rPr>
                <w:highlight w:val="magenta"/>
              </w:rPr>
            </w:pPr>
            <w:r w:rsidRPr="00C03F45">
              <w:rPr>
                <w:highlight w:val="magenta"/>
              </w:rPr>
              <w:t>•</w:t>
            </w:r>
          </w:p>
        </w:tc>
        <w:tc>
          <w:tcPr>
            <w:tcW w:w="3686" w:type="dxa"/>
          </w:tcPr>
          <w:p w14:paraId="378B7387" w14:textId="77777777" w:rsidR="00C57E99" w:rsidRPr="008B6621" w:rsidRDefault="00C57E99" w:rsidP="00E94440">
            <w:pPr>
              <w:pStyle w:val="StructureTableList"/>
            </w:pPr>
            <w:r>
              <w:t xml:space="preserve"> *L *L</w:t>
            </w:r>
            <w:r w:rsidR="004B35BC">
              <w:t xml:space="preserve"> *L</w:t>
            </w:r>
            <w:r w:rsidR="00827043">
              <w:t xml:space="preserve"> *L</w:t>
            </w:r>
          </w:p>
        </w:tc>
      </w:tr>
      <w:tr w:rsidR="00C57E99" w:rsidRPr="008B6621" w14:paraId="7A21DA8E" w14:textId="77777777" w:rsidTr="00E94440">
        <w:trPr>
          <w:trHeight w:val="170"/>
        </w:trPr>
        <w:tc>
          <w:tcPr>
            <w:tcW w:w="2268" w:type="dxa"/>
          </w:tcPr>
          <w:p w14:paraId="3D52B5FB" w14:textId="77777777" w:rsidR="00C57E99" w:rsidRPr="008B6621" w:rsidRDefault="00C57E99" w:rsidP="00E94440">
            <w:pPr>
              <w:pStyle w:val="StructureTableList"/>
              <w:rPr>
                <w:highlight w:val="green"/>
              </w:rPr>
            </w:pPr>
            <w:r w:rsidRPr="008B6621">
              <w:rPr>
                <w:highlight w:val="green"/>
              </w:rPr>
              <w:t>|Junay</w:t>
            </w:r>
            <w:r>
              <w:rPr>
                <w:highlight w:val="green"/>
              </w:rPr>
              <w:t>n</w:t>
            </w:r>
            <w:r w:rsidRPr="008B6621">
              <w:rPr>
                <w:highlight w:val="green"/>
              </w:rPr>
              <w:t>ih|</w:t>
            </w:r>
          </w:p>
        </w:tc>
        <w:tc>
          <w:tcPr>
            <w:tcW w:w="425" w:type="dxa"/>
          </w:tcPr>
          <w:p w14:paraId="291C2C09" w14:textId="77777777" w:rsidR="00C57E99" w:rsidRPr="008B6621" w:rsidRDefault="00C57E99" w:rsidP="00E94440">
            <w:pPr>
              <w:pStyle w:val="StructureTableList"/>
            </w:pPr>
            <w:r w:rsidRPr="008B6621">
              <w:t>1</w:t>
            </w:r>
          </w:p>
        </w:tc>
        <w:tc>
          <w:tcPr>
            <w:tcW w:w="2268" w:type="dxa"/>
          </w:tcPr>
          <w:p w14:paraId="38D2248B" w14:textId="77777777" w:rsidR="00C57E99" w:rsidRPr="008B6621" w:rsidRDefault="00C57E99" w:rsidP="00E94440">
            <w:pPr>
              <w:pStyle w:val="StructureTableList"/>
            </w:pPr>
          </w:p>
        </w:tc>
        <w:tc>
          <w:tcPr>
            <w:tcW w:w="425" w:type="dxa"/>
          </w:tcPr>
          <w:p w14:paraId="70D0C913"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14BEE347" w14:textId="77777777" w:rsidR="00C57E99" w:rsidRPr="008B6621" w:rsidRDefault="00C57E99" w:rsidP="00E94440">
            <w:pPr>
              <w:pStyle w:val="StructureTableList"/>
            </w:pPr>
            <w:r>
              <w:t xml:space="preserve"> *L *L *L</w:t>
            </w:r>
            <w:r w:rsidR="00966F18">
              <w:t xml:space="preserve"> *L</w:t>
            </w:r>
            <w:r w:rsidR="00827043">
              <w:t xml:space="preserve"> *L</w:t>
            </w:r>
          </w:p>
        </w:tc>
      </w:tr>
      <w:tr w:rsidR="00C57E99" w:rsidRPr="008B6621" w14:paraId="20701513" w14:textId="77777777" w:rsidTr="00E94440">
        <w:trPr>
          <w:trHeight w:val="170"/>
        </w:trPr>
        <w:tc>
          <w:tcPr>
            <w:tcW w:w="2268" w:type="dxa"/>
          </w:tcPr>
          <w:p w14:paraId="7FCA6986" w14:textId="77777777" w:rsidR="00C57E99" w:rsidRPr="008B6621" w:rsidRDefault="00C57E99" w:rsidP="00E94440">
            <w:pPr>
              <w:pStyle w:val="StructureTableList"/>
              <w:rPr>
                <w:rStyle w:val="BookTitle"/>
                <w:highlight w:val="green"/>
              </w:rPr>
            </w:pPr>
            <w:r>
              <w:rPr>
                <w:rStyle w:val="BookTitle"/>
                <w:highlight w:val="green"/>
              </w:rPr>
              <w:t>|Kaaba|</w:t>
            </w:r>
          </w:p>
        </w:tc>
        <w:tc>
          <w:tcPr>
            <w:tcW w:w="425" w:type="dxa"/>
          </w:tcPr>
          <w:p w14:paraId="133F4845" w14:textId="77777777" w:rsidR="00C57E99" w:rsidRPr="008B6621" w:rsidRDefault="00C57E99" w:rsidP="00E94440">
            <w:pPr>
              <w:pStyle w:val="StructureTableList"/>
            </w:pPr>
            <w:r>
              <w:t>1</w:t>
            </w:r>
          </w:p>
        </w:tc>
        <w:tc>
          <w:tcPr>
            <w:tcW w:w="2268" w:type="dxa"/>
          </w:tcPr>
          <w:p w14:paraId="7DC44C04" w14:textId="77777777" w:rsidR="00C57E99" w:rsidRPr="008B6621" w:rsidRDefault="00C57E99" w:rsidP="00E94440">
            <w:pPr>
              <w:pStyle w:val="StructureTableList"/>
            </w:pPr>
          </w:p>
        </w:tc>
        <w:tc>
          <w:tcPr>
            <w:tcW w:w="425" w:type="dxa"/>
          </w:tcPr>
          <w:p w14:paraId="6EA52432" w14:textId="77777777" w:rsidR="00C57E99" w:rsidRPr="00343E19" w:rsidRDefault="00C57E99" w:rsidP="00E94440">
            <w:pPr>
              <w:pStyle w:val="StructureTableList"/>
              <w:rPr>
                <w:highlight w:val="yellow"/>
              </w:rPr>
            </w:pPr>
            <w:r w:rsidRPr="00343E19">
              <w:rPr>
                <w:highlight w:val="green"/>
              </w:rPr>
              <w:t>•</w:t>
            </w:r>
          </w:p>
        </w:tc>
        <w:tc>
          <w:tcPr>
            <w:tcW w:w="3686" w:type="dxa"/>
          </w:tcPr>
          <w:p w14:paraId="506A7DFC" w14:textId="77777777" w:rsidR="00C57E99" w:rsidRPr="008B6621" w:rsidRDefault="00C57E99" w:rsidP="00E94440">
            <w:pPr>
              <w:pStyle w:val="StructureTableList"/>
            </w:pPr>
          </w:p>
        </w:tc>
      </w:tr>
      <w:tr w:rsidR="00C57E99" w:rsidRPr="008B6621" w14:paraId="4D49160F" w14:textId="77777777" w:rsidTr="00E94440">
        <w:trPr>
          <w:trHeight w:val="170"/>
        </w:trPr>
        <w:tc>
          <w:tcPr>
            <w:tcW w:w="2268" w:type="dxa"/>
          </w:tcPr>
          <w:p w14:paraId="06E53C4B" w14:textId="77777777" w:rsidR="00C57E99" w:rsidRPr="008B6621" w:rsidRDefault="00C57E99" w:rsidP="00E94440">
            <w:pPr>
              <w:pStyle w:val="StructureTableList"/>
              <w:rPr>
                <w:rStyle w:val="BookTitle"/>
                <w:highlight w:val="green"/>
              </w:rPr>
            </w:pPr>
            <w:r w:rsidRPr="008B6621">
              <w:rPr>
                <w:rStyle w:val="BookTitle"/>
                <w:highlight w:val="green"/>
              </w:rPr>
              <w:t>|</w:t>
            </w:r>
            <w:r w:rsidRPr="008B6621">
              <w:rPr>
                <w:rStyle w:val="BookTitle"/>
                <w:highlight w:val="yellow"/>
              </w:rPr>
              <w:t>Kalimát-i-Firdawsíyyih</w:t>
            </w:r>
            <w:r w:rsidRPr="008B6621">
              <w:rPr>
                <w:rStyle w:val="BookTitle"/>
                <w:highlight w:val="green"/>
              </w:rPr>
              <w:t>|</w:t>
            </w:r>
          </w:p>
        </w:tc>
        <w:tc>
          <w:tcPr>
            <w:tcW w:w="425" w:type="dxa"/>
          </w:tcPr>
          <w:p w14:paraId="2346BA2D" w14:textId="77777777" w:rsidR="00C57E99" w:rsidRPr="008B6621" w:rsidRDefault="00C57E99" w:rsidP="00E94440">
            <w:pPr>
              <w:pStyle w:val="StructureTableList"/>
            </w:pPr>
            <w:r w:rsidRPr="008B6621">
              <w:t>4</w:t>
            </w:r>
          </w:p>
        </w:tc>
        <w:tc>
          <w:tcPr>
            <w:tcW w:w="2268" w:type="dxa"/>
          </w:tcPr>
          <w:p w14:paraId="6B611B46" w14:textId="77777777" w:rsidR="00C57E99" w:rsidRPr="008B6621" w:rsidRDefault="00C57E99" w:rsidP="00E94440">
            <w:pPr>
              <w:pStyle w:val="StructureTableList"/>
            </w:pPr>
          </w:p>
        </w:tc>
        <w:tc>
          <w:tcPr>
            <w:tcW w:w="425" w:type="dxa"/>
          </w:tcPr>
          <w:p w14:paraId="07603ED9" w14:textId="77777777" w:rsidR="00C57E99" w:rsidRPr="00343E19" w:rsidRDefault="00C57E99" w:rsidP="00E94440">
            <w:pPr>
              <w:pStyle w:val="StructureTableList"/>
              <w:rPr>
                <w:highlight w:val="yellow"/>
              </w:rPr>
            </w:pPr>
            <w:r w:rsidRPr="00343E19">
              <w:rPr>
                <w:highlight w:val="yellow"/>
              </w:rPr>
              <w:t>•ok</w:t>
            </w:r>
          </w:p>
        </w:tc>
        <w:tc>
          <w:tcPr>
            <w:tcW w:w="3686" w:type="dxa"/>
          </w:tcPr>
          <w:p w14:paraId="1257CC66" w14:textId="77777777" w:rsidR="00C57E99" w:rsidRPr="008B6621" w:rsidRDefault="00C57E99" w:rsidP="00E94440">
            <w:pPr>
              <w:pStyle w:val="StructureTableList"/>
            </w:pPr>
            <w:r w:rsidRPr="008B6621">
              <w:t>match</w:t>
            </w:r>
          </w:p>
        </w:tc>
      </w:tr>
      <w:tr w:rsidR="00C57E99" w:rsidRPr="008B6621" w14:paraId="5CE0286E" w14:textId="77777777" w:rsidTr="00E94440">
        <w:trPr>
          <w:trHeight w:val="170"/>
        </w:trPr>
        <w:tc>
          <w:tcPr>
            <w:tcW w:w="2268" w:type="dxa"/>
          </w:tcPr>
          <w:p w14:paraId="07E00F59" w14:textId="77777777" w:rsidR="00C57E99" w:rsidRPr="008B6621" w:rsidRDefault="00C57E99" w:rsidP="00E94440">
            <w:pPr>
              <w:pStyle w:val="StructureTableList"/>
              <w:rPr>
                <w:highlight w:val="green"/>
              </w:rPr>
            </w:pPr>
            <w:r w:rsidRPr="008B6621">
              <w:rPr>
                <w:highlight w:val="green"/>
              </w:rPr>
              <w:t>|</w:t>
            </w:r>
            <w:r w:rsidRPr="008B6621">
              <w:rPr>
                <w:highlight w:val="yellow"/>
              </w:rPr>
              <w:t>Karbilá</w:t>
            </w:r>
            <w:r w:rsidRPr="008B6621">
              <w:rPr>
                <w:highlight w:val="green"/>
              </w:rPr>
              <w:t>|</w:t>
            </w:r>
          </w:p>
        </w:tc>
        <w:tc>
          <w:tcPr>
            <w:tcW w:w="425" w:type="dxa"/>
          </w:tcPr>
          <w:p w14:paraId="39B99144" w14:textId="77777777" w:rsidR="00C57E99" w:rsidRPr="008B6621" w:rsidRDefault="00C57E99" w:rsidP="00E94440">
            <w:pPr>
              <w:pStyle w:val="StructureTableList"/>
            </w:pPr>
            <w:r w:rsidRPr="008B6621">
              <w:t>13</w:t>
            </w:r>
          </w:p>
        </w:tc>
        <w:tc>
          <w:tcPr>
            <w:tcW w:w="2268" w:type="dxa"/>
          </w:tcPr>
          <w:p w14:paraId="1F069F91" w14:textId="77777777" w:rsidR="00C57E99" w:rsidRPr="008B6621" w:rsidRDefault="00C57E99" w:rsidP="00E94440">
            <w:pPr>
              <w:pStyle w:val="StructureTableList"/>
            </w:pPr>
          </w:p>
        </w:tc>
        <w:tc>
          <w:tcPr>
            <w:tcW w:w="425" w:type="dxa"/>
          </w:tcPr>
          <w:p w14:paraId="5C244A8D" w14:textId="77777777" w:rsidR="00C57E99" w:rsidRPr="00343E19" w:rsidRDefault="00C57E99" w:rsidP="00E94440">
            <w:pPr>
              <w:pStyle w:val="StructureTableList"/>
              <w:rPr>
                <w:highlight w:val="yellow"/>
              </w:rPr>
            </w:pPr>
            <w:r w:rsidRPr="00343E19">
              <w:rPr>
                <w:highlight w:val="yellow"/>
              </w:rPr>
              <w:t>•ok</w:t>
            </w:r>
          </w:p>
        </w:tc>
        <w:tc>
          <w:tcPr>
            <w:tcW w:w="3686" w:type="dxa"/>
          </w:tcPr>
          <w:p w14:paraId="774CEAFF" w14:textId="77777777" w:rsidR="00C57E99" w:rsidRPr="008B6621" w:rsidRDefault="00C57E99" w:rsidP="00E94440">
            <w:pPr>
              <w:pStyle w:val="StructureTableList"/>
            </w:pPr>
            <w:r w:rsidRPr="008B6621">
              <w:t>match</w:t>
            </w:r>
          </w:p>
        </w:tc>
      </w:tr>
      <w:tr w:rsidR="00C57E99" w:rsidRPr="008B6621" w14:paraId="7CD9E36A" w14:textId="77777777" w:rsidTr="00E94440">
        <w:trPr>
          <w:trHeight w:val="170"/>
        </w:trPr>
        <w:tc>
          <w:tcPr>
            <w:tcW w:w="2268" w:type="dxa"/>
          </w:tcPr>
          <w:p w14:paraId="1E7BDE1A" w14:textId="77777777" w:rsidR="00C57E99" w:rsidRPr="008B6621" w:rsidRDefault="00C57E99" w:rsidP="00E94440">
            <w:pPr>
              <w:pStyle w:val="StructureTableList"/>
              <w:rPr>
                <w:highlight w:val="yellow"/>
              </w:rPr>
            </w:pPr>
            <w:r w:rsidRPr="008B6621">
              <w:rPr>
                <w:highlight w:val="green"/>
              </w:rPr>
              <w:t>|</w:t>
            </w:r>
            <w:r w:rsidRPr="00AE0CC5">
              <w:rPr>
                <w:highlight w:val="yellow"/>
              </w:rPr>
              <w:t>Kasr-i-Ḥudúd</w:t>
            </w:r>
            <w:r w:rsidRPr="008B6621">
              <w:rPr>
                <w:highlight w:val="green"/>
              </w:rPr>
              <w:t>|</w:t>
            </w:r>
          </w:p>
        </w:tc>
        <w:tc>
          <w:tcPr>
            <w:tcW w:w="425" w:type="dxa"/>
          </w:tcPr>
          <w:p w14:paraId="110452A1" w14:textId="77777777" w:rsidR="00C57E99" w:rsidRPr="008B6621" w:rsidRDefault="00C57E99" w:rsidP="00E94440">
            <w:pPr>
              <w:pStyle w:val="StructureTableList"/>
            </w:pPr>
            <w:r w:rsidRPr="008B6621">
              <w:t>1</w:t>
            </w:r>
          </w:p>
        </w:tc>
        <w:tc>
          <w:tcPr>
            <w:tcW w:w="2268" w:type="dxa"/>
          </w:tcPr>
          <w:p w14:paraId="6DE2B364" w14:textId="77777777" w:rsidR="00C57E99" w:rsidRPr="008B6621" w:rsidRDefault="00C57E99" w:rsidP="00E94440">
            <w:pPr>
              <w:pStyle w:val="StructureTableList"/>
            </w:pPr>
          </w:p>
        </w:tc>
        <w:tc>
          <w:tcPr>
            <w:tcW w:w="425" w:type="dxa"/>
          </w:tcPr>
          <w:p w14:paraId="2D08F96B" w14:textId="77777777" w:rsidR="00C57E99" w:rsidRPr="00343E19" w:rsidRDefault="00C57E99" w:rsidP="00E94440">
            <w:pPr>
              <w:pStyle w:val="StructureTableList"/>
              <w:rPr>
                <w:highlight w:val="yellow"/>
              </w:rPr>
            </w:pPr>
            <w:r w:rsidRPr="00343E19">
              <w:rPr>
                <w:highlight w:val="yellow"/>
              </w:rPr>
              <w:t>ok</w:t>
            </w:r>
          </w:p>
        </w:tc>
        <w:tc>
          <w:tcPr>
            <w:tcW w:w="3686" w:type="dxa"/>
          </w:tcPr>
          <w:p w14:paraId="4C553B89" w14:textId="77777777" w:rsidR="00C57E99" w:rsidRPr="008B6621" w:rsidRDefault="00C57E99" w:rsidP="00E94440">
            <w:pPr>
              <w:pStyle w:val="StructureTableList"/>
            </w:pPr>
            <w:r>
              <w:t xml:space="preserve"> *L</w:t>
            </w:r>
          </w:p>
        </w:tc>
      </w:tr>
      <w:tr w:rsidR="00C57E99" w:rsidRPr="008B6621" w14:paraId="3B9F457D" w14:textId="77777777" w:rsidTr="00E94440">
        <w:trPr>
          <w:trHeight w:val="170"/>
        </w:trPr>
        <w:tc>
          <w:tcPr>
            <w:tcW w:w="2268" w:type="dxa"/>
          </w:tcPr>
          <w:p w14:paraId="4DF641E2" w14:textId="77777777" w:rsidR="00C57E99" w:rsidRPr="008B6621" w:rsidRDefault="00C57E99" w:rsidP="00E94440">
            <w:pPr>
              <w:pStyle w:val="StructureTableList"/>
              <w:rPr>
                <w:highlight w:val="green"/>
              </w:rPr>
            </w:pPr>
            <w:r w:rsidRPr="008B6621">
              <w:rPr>
                <w:highlight w:val="green"/>
              </w:rPr>
              <w:t>|Katurah|</w:t>
            </w:r>
          </w:p>
        </w:tc>
        <w:tc>
          <w:tcPr>
            <w:tcW w:w="425" w:type="dxa"/>
          </w:tcPr>
          <w:p w14:paraId="7B4A55FC" w14:textId="77777777" w:rsidR="00C57E99" w:rsidRPr="008B6621" w:rsidRDefault="00C57E99" w:rsidP="00E94440">
            <w:pPr>
              <w:pStyle w:val="StructureTableList"/>
            </w:pPr>
            <w:r w:rsidRPr="008B6621">
              <w:t>2</w:t>
            </w:r>
          </w:p>
        </w:tc>
        <w:tc>
          <w:tcPr>
            <w:tcW w:w="2268" w:type="dxa"/>
          </w:tcPr>
          <w:p w14:paraId="6DD1B169" w14:textId="77777777" w:rsidR="00C57E99" w:rsidRPr="008B6621" w:rsidRDefault="00C57E99" w:rsidP="00E94440">
            <w:pPr>
              <w:pStyle w:val="StructureTableList"/>
            </w:pPr>
          </w:p>
        </w:tc>
        <w:tc>
          <w:tcPr>
            <w:tcW w:w="425" w:type="dxa"/>
          </w:tcPr>
          <w:p w14:paraId="208FF591" w14:textId="77777777" w:rsidR="00C57E99" w:rsidRPr="00343E19" w:rsidRDefault="00627ED1" w:rsidP="00E94440">
            <w:pPr>
              <w:pStyle w:val="StructureTableList"/>
              <w:rPr>
                <w:highlight w:val="blue"/>
              </w:rPr>
            </w:pPr>
            <w:r w:rsidRPr="00627ED1">
              <w:rPr>
                <w:highlight w:val="darkMagenta"/>
              </w:rPr>
              <w:t>EN</w:t>
            </w:r>
          </w:p>
        </w:tc>
        <w:tc>
          <w:tcPr>
            <w:tcW w:w="3686" w:type="dxa"/>
          </w:tcPr>
          <w:p w14:paraId="4DCC8F38" w14:textId="77777777" w:rsidR="00C57E99" w:rsidRPr="008B6621" w:rsidRDefault="00C57E99" w:rsidP="00966F18">
            <w:pPr>
              <w:pStyle w:val="StructureTableList"/>
            </w:pPr>
            <w:r>
              <w:t xml:space="preserve"> *L</w:t>
            </w:r>
            <w:r w:rsidR="00966F18">
              <w:t xml:space="preserve"> *L </w:t>
            </w:r>
            <w:r w:rsidR="003636EF">
              <w:t xml:space="preserve"> *L (Bahman: transliteriert ›Katúrah‹)</w:t>
            </w:r>
          </w:p>
        </w:tc>
      </w:tr>
      <w:tr w:rsidR="00C57E99" w:rsidRPr="008B6621" w14:paraId="22B76FB2" w14:textId="77777777" w:rsidTr="00E94440">
        <w:trPr>
          <w:trHeight w:val="170"/>
        </w:trPr>
        <w:tc>
          <w:tcPr>
            <w:tcW w:w="2268" w:type="dxa"/>
          </w:tcPr>
          <w:p w14:paraId="6839A6B2" w14:textId="77777777" w:rsidR="00C57E99" w:rsidRPr="008B6621" w:rsidRDefault="00C57E99" w:rsidP="00E94440">
            <w:pPr>
              <w:pStyle w:val="StructureTableList"/>
              <w:rPr>
                <w:highlight w:val="green"/>
              </w:rPr>
            </w:pPr>
            <w:r w:rsidRPr="008B6621">
              <w:rPr>
                <w:rStyle w:val="BookTitle"/>
                <w:highlight w:val="green"/>
              </w:rPr>
              <w:t>|</w:t>
            </w:r>
            <w:r w:rsidRPr="00AE0CC5">
              <w:rPr>
                <w:rStyle w:val="BookTitle"/>
                <w:highlight w:val="yellow"/>
              </w:rPr>
              <w:t>Kawákib’ud-Durríyyih</w:t>
            </w:r>
            <w:r w:rsidRPr="008B6621">
              <w:rPr>
                <w:rStyle w:val="BookTitle"/>
                <w:highlight w:val="green"/>
              </w:rPr>
              <w:t>|</w:t>
            </w:r>
          </w:p>
        </w:tc>
        <w:tc>
          <w:tcPr>
            <w:tcW w:w="425" w:type="dxa"/>
          </w:tcPr>
          <w:p w14:paraId="06BCF626" w14:textId="77777777" w:rsidR="00C57E99" w:rsidRPr="008B6621" w:rsidRDefault="00C57E99" w:rsidP="00E94440">
            <w:pPr>
              <w:pStyle w:val="StructureTableList"/>
            </w:pPr>
            <w:r>
              <w:t>2</w:t>
            </w:r>
          </w:p>
        </w:tc>
        <w:tc>
          <w:tcPr>
            <w:tcW w:w="2268" w:type="dxa"/>
          </w:tcPr>
          <w:p w14:paraId="1A3BD078" w14:textId="77777777" w:rsidR="00C57E99" w:rsidRPr="008B6621" w:rsidRDefault="00C57E99" w:rsidP="00E94440">
            <w:pPr>
              <w:pStyle w:val="StructureTableList"/>
            </w:pPr>
          </w:p>
        </w:tc>
        <w:tc>
          <w:tcPr>
            <w:tcW w:w="425" w:type="dxa"/>
          </w:tcPr>
          <w:p w14:paraId="03B95C12" w14:textId="77777777" w:rsidR="00C57E99" w:rsidRPr="00343E19" w:rsidRDefault="00C57E99" w:rsidP="00E94440">
            <w:pPr>
              <w:pStyle w:val="StructureTableList"/>
              <w:rPr>
                <w:highlight w:val="green"/>
              </w:rPr>
            </w:pPr>
            <w:r w:rsidRPr="00343E19">
              <w:rPr>
                <w:highlight w:val="green"/>
              </w:rPr>
              <w:t>•ok</w:t>
            </w:r>
          </w:p>
        </w:tc>
        <w:tc>
          <w:tcPr>
            <w:tcW w:w="3686" w:type="dxa"/>
          </w:tcPr>
          <w:p w14:paraId="790DD529" w14:textId="77777777" w:rsidR="00C57E99" w:rsidRPr="008B6621" w:rsidRDefault="00C57E99" w:rsidP="00E94440">
            <w:pPr>
              <w:pStyle w:val="StructureTableList"/>
            </w:pPr>
            <w:r w:rsidRPr="008B6621">
              <w:t>---</w:t>
            </w:r>
            <w:r>
              <w:t xml:space="preserve"> *L *L</w:t>
            </w:r>
            <w:r w:rsidR="00966F18">
              <w:t xml:space="preserve"> *L</w:t>
            </w:r>
          </w:p>
        </w:tc>
      </w:tr>
      <w:tr w:rsidR="00C57E99" w:rsidRPr="008B6621" w14:paraId="090CA2EA" w14:textId="77777777" w:rsidTr="00E94440">
        <w:trPr>
          <w:trHeight w:val="170"/>
        </w:trPr>
        <w:tc>
          <w:tcPr>
            <w:tcW w:w="2268" w:type="dxa"/>
          </w:tcPr>
          <w:p w14:paraId="7244C56B"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Káẓim-i-Ratí</w:t>
            </w:r>
            <w:r w:rsidRPr="008B6621">
              <w:rPr>
                <w:highlight w:val="green"/>
              </w:rPr>
              <w:t>|</w:t>
            </w:r>
          </w:p>
        </w:tc>
        <w:tc>
          <w:tcPr>
            <w:tcW w:w="425" w:type="dxa"/>
          </w:tcPr>
          <w:p w14:paraId="53569E32" w14:textId="77777777" w:rsidR="00C57E99" w:rsidRPr="008B6621" w:rsidRDefault="00C57E99" w:rsidP="00E94440">
            <w:pPr>
              <w:pStyle w:val="StructureTableList"/>
            </w:pPr>
            <w:r w:rsidRPr="008B6621">
              <w:t>1</w:t>
            </w:r>
          </w:p>
        </w:tc>
        <w:tc>
          <w:tcPr>
            <w:tcW w:w="2268" w:type="dxa"/>
          </w:tcPr>
          <w:p w14:paraId="3CFFB59D" w14:textId="77777777" w:rsidR="00C57E99" w:rsidRPr="008B6621" w:rsidRDefault="00C57E99" w:rsidP="00E94440">
            <w:pPr>
              <w:pStyle w:val="StructureTableList"/>
            </w:pPr>
          </w:p>
        </w:tc>
        <w:tc>
          <w:tcPr>
            <w:tcW w:w="425" w:type="dxa"/>
          </w:tcPr>
          <w:p w14:paraId="38E70C85" w14:textId="77777777" w:rsidR="00C57E99" w:rsidRPr="00C03F45" w:rsidRDefault="00C57E99" w:rsidP="00E94440">
            <w:pPr>
              <w:pStyle w:val="StructureTableList"/>
              <w:rPr>
                <w:highlight w:val="magenta"/>
              </w:rPr>
            </w:pPr>
            <w:r w:rsidRPr="00C03F45">
              <w:rPr>
                <w:highlight w:val="magenta"/>
              </w:rPr>
              <w:t>•ok</w:t>
            </w:r>
          </w:p>
        </w:tc>
        <w:tc>
          <w:tcPr>
            <w:tcW w:w="3686" w:type="dxa"/>
          </w:tcPr>
          <w:p w14:paraId="12D824E8" w14:textId="77777777" w:rsidR="00C57E99" w:rsidRPr="008B6621" w:rsidRDefault="00C57E99" w:rsidP="00E94440">
            <w:pPr>
              <w:pStyle w:val="StructureTableList"/>
            </w:pPr>
            <w:r w:rsidRPr="008B6621">
              <w:t>unprecedented match</w:t>
            </w:r>
            <w:r>
              <w:t xml:space="preserve"> *L *L *l *l</w:t>
            </w:r>
          </w:p>
        </w:tc>
      </w:tr>
      <w:tr w:rsidR="00C57E99" w:rsidRPr="008B6621" w14:paraId="03703DEC" w14:textId="77777777" w:rsidTr="00E94440">
        <w:trPr>
          <w:trHeight w:val="170"/>
        </w:trPr>
        <w:tc>
          <w:tcPr>
            <w:tcW w:w="2268" w:type="dxa"/>
          </w:tcPr>
          <w:p w14:paraId="44D29B30" w14:textId="77777777" w:rsidR="00C57E99" w:rsidRPr="008B6621" w:rsidRDefault="00C57E99" w:rsidP="00E94440">
            <w:pPr>
              <w:pStyle w:val="StructureTableList"/>
              <w:rPr>
                <w:highlight w:val="green"/>
              </w:rPr>
            </w:pPr>
            <w:r w:rsidRPr="008B6621">
              <w:rPr>
                <w:highlight w:val="green"/>
              </w:rPr>
              <w:t>|</w:t>
            </w:r>
            <w:r w:rsidRPr="00AE0CC5">
              <w:rPr>
                <w:highlight w:val="yellow"/>
              </w:rPr>
              <w:t>Káẓim-i-Samandar</w:t>
            </w:r>
            <w:r w:rsidRPr="008B6621">
              <w:rPr>
                <w:highlight w:val="green"/>
              </w:rPr>
              <w:t>|</w:t>
            </w:r>
          </w:p>
        </w:tc>
        <w:tc>
          <w:tcPr>
            <w:tcW w:w="425" w:type="dxa"/>
          </w:tcPr>
          <w:p w14:paraId="5E985268" w14:textId="77777777" w:rsidR="00C57E99" w:rsidRPr="008B6621" w:rsidRDefault="00C57E99" w:rsidP="00E94440">
            <w:pPr>
              <w:pStyle w:val="StructureTableList"/>
            </w:pPr>
            <w:r w:rsidRPr="008B6621">
              <w:t>1</w:t>
            </w:r>
          </w:p>
        </w:tc>
        <w:tc>
          <w:tcPr>
            <w:tcW w:w="2268" w:type="dxa"/>
          </w:tcPr>
          <w:p w14:paraId="149E550C" w14:textId="77777777" w:rsidR="00C57E99" w:rsidRPr="008B6621" w:rsidRDefault="00C57E99" w:rsidP="00E94440">
            <w:pPr>
              <w:pStyle w:val="StructureTableList"/>
            </w:pPr>
          </w:p>
        </w:tc>
        <w:tc>
          <w:tcPr>
            <w:tcW w:w="425" w:type="dxa"/>
          </w:tcPr>
          <w:p w14:paraId="19316B1A" w14:textId="77777777" w:rsidR="00C57E99" w:rsidRPr="00C03F45" w:rsidRDefault="00C57E99" w:rsidP="00E94440">
            <w:pPr>
              <w:pStyle w:val="StructureTableList"/>
              <w:rPr>
                <w:highlight w:val="magenta"/>
              </w:rPr>
            </w:pPr>
            <w:r w:rsidRPr="00C03F45">
              <w:rPr>
                <w:highlight w:val="magenta"/>
              </w:rPr>
              <w:t>•ok</w:t>
            </w:r>
          </w:p>
        </w:tc>
        <w:tc>
          <w:tcPr>
            <w:tcW w:w="3686" w:type="dxa"/>
          </w:tcPr>
          <w:p w14:paraId="17E691B3" w14:textId="77777777" w:rsidR="00C57E99" w:rsidRPr="008B6621" w:rsidRDefault="00C57E99" w:rsidP="00E94440">
            <w:pPr>
              <w:pStyle w:val="StructureTableList"/>
            </w:pPr>
            <w:r w:rsidRPr="008B6621">
              <w:t>---</w:t>
            </w:r>
            <w:r>
              <w:t xml:space="preserve"> *L *L</w:t>
            </w:r>
          </w:p>
        </w:tc>
      </w:tr>
      <w:tr w:rsidR="00C57E99" w:rsidRPr="008B6621" w14:paraId="0DEA3564" w14:textId="77777777" w:rsidTr="00E94440">
        <w:trPr>
          <w:trHeight w:val="170"/>
        </w:trPr>
        <w:tc>
          <w:tcPr>
            <w:tcW w:w="2268" w:type="dxa"/>
          </w:tcPr>
          <w:p w14:paraId="04043B90" w14:textId="77777777" w:rsidR="00C57E99" w:rsidRPr="008B6621" w:rsidRDefault="00C57E99" w:rsidP="00E94440">
            <w:pPr>
              <w:pStyle w:val="StructureTableList"/>
              <w:rPr>
                <w:highlight w:val="green"/>
              </w:rPr>
            </w:pPr>
            <w:r w:rsidRPr="008B6621">
              <w:rPr>
                <w:highlight w:val="green"/>
              </w:rPr>
              <w:t>|</w:t>
            </w:r>
            <w:r w:rsidRPr="008B6621">
              <w:rPr>
                <w:highlight w:val="yellow"/>
              </w:rPr>
              <w:t>kakúl</w:t>
            </w:r>
            <w:r w:rsidRPr="008B6621">
              <w:rPr>
                <w:highlight w:val="green"/>
              </w:rPr>
              <w:t>|</w:t>
            </w:r>
          </w:p>
        </w:tc>
        <w:tc>
          <w:tcPr>
            <w:tcW w:w="425" w:type="dxa"/>
          </w:tcPr>
          <w:p w14:paraId="316DB8F6" w14:textId="77777777" w:rsidR="00C57E99" w:rsidRPr="008B6621" w:rsidRDefault="00C57E99" w:rsidP="00E94440">
            <w:pPr>
              <w:pStyle w:val="StructureTableList"/>
            </w:pPr>
            <w:r w:rsidRPr="008B6621">
              <w:t>1</w:t>
            </w:r>
          </w:p>
        </w:tc>
        <w:tc>
          <w:tcPr>
            <w:tcW w:w="2268" w:type="dxa"/>
          </w:tcPr>
          <w:p w14:paraId="595D914E" w14:textId="77777777" w:rsidR="00C57E99" w:rsidRPr="008B6621" w:rsidRDefault="00C57E99" w:rsidP="00E94440">
            <w:pPr>
              <w:pStyle w:val="StructureTableList"/>
            </w:pPr>
          </w:p>
        </w:tc>
        <w:tc>
          <w:tcPr>
            <w:tcW w:w="425" w:type="dxa"/>
          </w:tcPr>
          <w:p w14:paraId="759C324D" w14:textId="77777777" w:rsidR="00C57E99" w:rsidRPr="00507D39" w:rsidRDefault="00C57E99" w:rsidP="00E94440">
            <w:pPr>
              <w:pStyle w:val="StructureTableList"/>
              <w:rPr>
                <w:highlight w:val="yellow"/>
              </w:rPr>
            </w:pPr>
            <w:r w:rsidRPr="00507D39">
              <w:rPr>
                <w:highlight w:val="yellow"/>
              </w:rPr>
              <w:t>•ok en</w:t>
            </w:r>
          </w:p>
        </w:tc>
        <w:tc>
          <w:tcPr>
            <w:tcW w:w="3686" w:type="dxa"/>
          </w:tcPr>
          <w:p w14:paraId="0442B36E" w14:textId="77777777" w:rsidR="00C57E99" w:rsidRPr="008B6621" w:rsidRDefault="00C57E99" w:rsidP="00E94440">
            <w:pPr>
              <w:pStyle w:val="StructureTableList"/>
            </w:pPr>
            <w:r w:rsidRPr="008B6621">
              <w:rPr>
                <w:rFonts w:hint="eastAsia"/>
              </w:rPr>
              <w:t>fuzzy match (|Ka</w:t>
            </w:r>
            <w:r w:rsidRPr="008B6621">
              <w:t></w:t>
            </w:r>
            <w:r w:rsidRPr="008B6621">
              <w:rPr>
                <w:rFonts w:hint="eastAsia"/>
              </w:rPr>
              <w:t>kúl|)</w:t>
            </w:r>
          </w:p>
        </w:tc>
      </w:tr>
      <w:tr w:rsidR="00C57E99" w:rsidRPr="008B6621" w14:paraId="128D911E" w14:textId="77777777" w:rsidTr="00E94440">
        <w:trPr>
          <w:trHeight w:val="170"/>
        </w:trPr>
        <w:tc>
          <w:tcPr>
            <w:tcW w:w="2268" w:type="dxa"/>
          </w:tcPr>
          <w:p w14:paraId="6D0EFA2B" w14:textId="77777777" w:rsidR="00C57E99" w:rsidRPr="007A5498" w:rsidRDefault="00C57E99" w:rsidP="00E94440">
            <w:pPr>
              <w:pStyle w:val="StructureTableListSkipped"/>
              <w:rPr>
                <w:rStyle w:val="footnoteLinked"/>
                <w:highlight w:val="white"/>
              </w:rPr>
            </w:pPr>
            <w:r w:rsidRPr="007A5498">
              <w:rPr>
                <w:rStyle w:val="footnoteLinked"/>
                <w:highlight w:val="white"/>
              </w:rPr>
              <w:t>|Khanidan-i-Afnan|</w:t>
            </w:r>
          </w:p>
        </w:tc>
        <w:tc>
          <w:tcPr>
            <w:tcW w:w="425" w:type="dxa"/>
          </w:tcPr>
          <w:p w14:paraId="72A03057" w14:textId="77777777" w:rsidR="00C57E99" w:rsidRPr="008B6621" w:rsidRDefault="00C57E99" w:rsidP="00E94440">
            <w:pPr>
              <w:pStyle w:val="StructureTableListSkipped"/>
            </w:pPr>
          </w:p>
        </w:tc>
        <w:tc>
          <w:tcPr>
            <w:tcW w:w="2268" w:type="dxa"/>
          </w:tcPr>
          <w:p w14:paraId="066B6907" w14:textId="77777777" w:rsidR="00C57E99" w:rsidRPr="008B6621" w:rsidRDefault="00C57E99" w:rsidP="00E94440">
            <w:pPr>
              <w:pStyle w:val="StructureTableListSkipped"/>
            </w:pPr>
            <w:r w:rsidRPr="008B6621">
              <w:t>ánidán-i-Afnán</w:t>
            </w:r>
          </w:p>
        </w:tc>
        <w:tc>
          <w:tcPr>
            <w:tcW w:w="425" w:type="dxa"/>
          </w:tcPr>
          <w:p w14:paraId="61A8E8EA" w14:textId="77777777" w:rsidR="00C57E99" w:rsidRPr="008B6621" w:rsidRDefault="00C57E99" w:rsidP="00E94440">
            <w:pPr>
              <w:pStyle w:val="StructureTableListSkipped"/>
            </w:pPr>
            <w:r>
              <w:t>skip</w:t>
            </w:r>
          </w:p>
        </w:tc>
        <w:tc>
          <w:tcPr>
            <w:tcW w:w="3686" w:type="dxa"/>
          </w:tcPr>
          <w:p w14:paraId="27FC3BC4" w14:textId="77777777" w:rsidR="00C57E99" w:rsidRPr="008B6621" w:rsidRDefault="00C57E99" w:rsidP="00E94440">
            <w:pPr>
              <w:pStyle w:val="StructureTableListSkipped"/>
            </w:pPr>
            <w:r w:rsidRPr="008B6621">
              <w:t>--- *L *L / All 2 occurances corrected.</w:t>
            </w:r>
          </w:p>
        </w:tc>
      </w:tr>
      <w:tr w:rsidR="00C57E99" w:rsidRPr="008B6621" w14:paraId="071D91EE" w14:textId="77777777" w:rsidTr="00E94440">
        <w:trPr>
          <w:trHeight w:val="170"/>
        </w:trPr>
        <w:tc>
          <w:tcPr>
            <w:tcW w:w="2268" w:type="dxa"/>
          </w:tcPr>
          <w:p w14:paraId="5C04E73E" w14:textId="77777777" w:rsidR="00C57E99" w:rsidRPr="007A5498" w:rsidRDefault="00C57E99" w:rsidP="00E94440">
            <w:pPr>
              <w:pStyle w:val="StructureTableListSkipped"/>
              <w:rPr>
                <w:highlight w:val="white"/>
              </w:rPr>
            </w:pPr>
            <w:r w:rsidRPr="007A5498">
              <w:rPr>
                <w:highlight w:val="white"/>
              </w:rPr>
              <w:t>|Khan-i-Suq-i-Abiyad|</w:t>
            </w:r>
          </w:p>
        </w:tc>
        <w:tc>
          <w:tcPr>
            <w:tcW w:w="425" w:type="dxa"/>
          </w:tcPr>
          <w:p w14:paraId="432809F8" w14:textId="77777777" w:rsidR="00C57E99" w:rsidRPr="008B6621" w:rsidRDefault="00C57E99" w:rsidP="00E94440">
            <w:pPr>
              <w:pStyle w:val="StructureTableListSkipped"/>
            </w:pPr>
          </w:p>
        </w:tc>
        <w:tc>
          <w:tcPr>
            <w:tcW w:w="2268" w:type="dxa"/>
          </w:tcPr>
          <w:p w14:paraId="72133DC4" w14:textId="77777777" w:rsidR="00C57E99" w:rsidRPr="008B6621" w:rsidRDefault="00C57E99" w:rsidP="00E94440">
            <w:pPr>
              <w:pStyle w:val="StructureTableListSkipped"/>
            </w:pPr>
            <w:r w:rsidRPr="008B6621">
              <w:t>án-i-Súq-i-Abiyad</w:t>
            </w:r>
          </w:p>
        </w:tc>
        <w:tc>
          <w:tcPr>
            <w:tcW w:w="425" w:type="dxa"/>
          </w:tcPr>
          <w:p w14:paraId="67357DC3" w14:textId="77777777" w:rsidR="00C57E99" w:rsidRPr="008B6621" w:rsidRDefault="00C57E99" w:rsidP="00E94440">
            <w:pPr>
              <w:pStyle w:val="StructureTableListSkipped"/>
            </w:pPr>
            <w:r>
              <w:t>skip</w:t>
            </w:r>
          </w:p>
        </w:tc>
        <w:tc>
          <w:tcPr>
            <w:tcW w:w="3686" w:type="dxa"/>
          </w:tcPr>
          <w:p w14:paraId="0A26A1E5" w14:textId="77777777" w:rsidR="00C57E99" w:rsidRPr="008B6621" w:rsidRDefault="00C57E99" w:rsidP="00E94440">
            <w:pPr>
              <w:pStyle w:val="StructureTableListSkipped"/>
            </w:pPr>
            <w:r w:rsidRPr="008B6621">
              <w:t>--- *L / All 1 occurances corrected.</w:t>
            </w:r>
          </w:p>
        </w:tc>
      </w:tr>
      <w:tr w:rsidR="00C57E99" w:rsidRPr="008B6621" w14:paraId="4D7D8389" w14:textId="77777777" w:rsidTr="00E94440">
        <w:trPr>
          <w:trHeight w:val="170"/>
        </w:trPr>
        <w:tc>
          <w:tcPr>
            <w:tcW w:w="2268" w:type="dxa"/>
          </w:tcPr>
          <w:p w14:paraId="147412BB" w14:textId="77777777" w:rsidR="00C57E99" w:rsidRPr="007A5498" w:rsidRDefault="00C57E99" w:rsidP="00E94440">
            <w:pPr>
              <w:pStyle w:val="StructureTableListSkipped"/>
              <w:rPr>
                <w:rStyle w:val="footnoteLinked"/>
                <w:highlight w:val="white"/>
              </w:rPr>
            </w:pPr>
            <w:r w:rsidRPr="007A5498">
              <w:rPr>
                <w:rStyle w:val="footnoteLinked"/>
                <w:highlight w:val="white"/>
              </w:rPr>
              <w:t>|Khatira’t-i-Afnan|</w:t>
            </w:r>
          </w:p>
        </w:tc>
        <w:tc>
          <w:tcPr>
            <w:tcW w:w="425" w:type="dxa"/>
          </w:tcPr>
          <w:p w14:paraId="43FF5D69" w14:textId="77777777" w:rsidR="00C57E99" w:rsidRPr="008B6621" w:rsidRDefault="00C57E99" w:rsidP="00E94440">
            <w:pPr>
              <w:pStyle w:val="StructureTableListSkipped"/>
            </w:pPr>
          </w:p>
        </w:tc>
        <w:tc>
          <w:tcPr>
            <w:tcW w:w="2268" w:type="dxa"/>
          </w:tcPr>
          <w:p w14:paraId="36AF57F1" w14:textId="77777777" w:rsidR="00C57E99" w:rsidRPr="008B6621" w:rsidRDefault="00C57E99" w:rsidP="00E94440">
            <w:pPr>
              <w:pStyle w:val="StructureTableListSkipped"/>
            </w:pPr>
            <w:r w:rsidRPr="008B6621">
              <w:t>áṭirá’t-i-Afnán</w:t>
            </w:r>
          </w:p>
        </w:tc>
        <w:tc>
          <w:tcPr>
            <w:tcW w:w="425" w:type="dxa"/>
          </w:tcPr>
          <w:p w14:paraId="7FCD875F" w14:textId="77777777" w:rsidR="00C57E99" w:rsidRPr="008B6621" w:rsidRDefault="00C57E99" w:rsidP="00E94440">
            <w:pPr>
              <w:pStyle w:val="StructureTableListSkipped"/>
            </w:pPr>
            <w:r>
              <w:t>skip</w:t>
            </w:r>
          </w:p>
        </w:tc>
        <w:tc>
          <w:tcPr>
            <w:tcW w:w="3686" w:type="dxa"/>
          </w:tcPr>
          <w:p w14:paraId="0ACF4B04" w14:textId="77777777" w:rsidR="00C57E99" w:rsidRPr="008B6621" w:rsidRDefault="00C57E99" w:rsidP="00E94440">
            <w:pPr>
              <w:pStyle w:val="StructureTableListSkipped"/>
            </w:pPr>
            <w:r w:rsidRPr="008B6621">
              <w:t>--- *L / All 2 occurances corrected.</w:t>
            </w:r>
          </w:p>
        </w:tc>
      </w:tr>
      <w:tr w:rsidR="00C57E99" w:rsidRPr="008B6621" w14:paraId="405BE10F" w14:textId="77777777" w:rsidTr="00E94440">
        <w:trPr>
          <w:trHeight w:val="170"/>
        </w:trPr>
        <w:tc>
          <w:tcPr>
            <w:tcW w:w="2268" w:type="dxa"/>
          </w:tcPr>
          <w:p w14:paraId="632C099E" w14:textId="77777777" w:rsidR="00C57E99" w:rsidRPr="007A5498" w:rsidRDefault="00C57E99" w:rsidP="00E94440">
            <w:pPr>
              <w:pStyle w:val="StructureTableListSkipped"/>
              <w:rPr>
                <w:highlight w:val="white"/>
              </w:rPr>
            </w:pPr>
            <w:r w:rsidRPr="007A5498">
              <w:rPr>
                <w:highlight w:val="white"/>
              </w:rPr>
              <w:t>|Khuy|</w:t>
            </w:r>
          </w:p>
        </w:tc>
        <w:tc>
          <w:tcPr>
            <w:tcW w:w="425" w:type="dxa"/>
          </w:tcPr>
          <w:p w14:paraId="2B79CCFD" w14:textId="77777777" w:rsidR="00C57E99" w:rsidRPr="008B6621" w:rsidRDefault="00C57E99" w:rsidP="00E94440">
            <w:pPr>
              <w:pStyle w:val="StructureTableListSkipped"/>
            </w:pPr>
          </w:p>
        </w:tc>
        <w:tc>
          <w:tcPr>
            <w:tcW w:w="2268" w:type="dxa"/>
          </w:tcPr>
          <w:p w14:paraId="7AB9D089" w14:textId="77777777" w:rsidR="00C57E99" w:rsidRPr="008B6621" w:rsidRDefault="00C57E99" w:rsidP="00E94440">
            <w:pPr>
              <w:pStyle w:val="StructureTableListSkipped"/>
            </w:pPr>
            <w:r w:rsidRPr="008B6621">
              <w:t>úy</w:t>
            </w:r>
          </w:p>
        </w:tc>
        <w:tc>
          <w:tcPr>
            <w:tcW w:w="425" w:type="dxa"/>
          </w:tcPr>
          <w:p w14:paraId="458214AD" w14:textId="77777777" w:rsidR="00C57E99" w:rsidRPr="008B6621" w:rsidRDefault="00C57E99" w:rsidP="00E94440">
            <w:pPr>
              <w:pStyle w:val="StructureTableListSkipped"/>
            </w:pPr>
            <w:r>
              <w:t>skip</w:t>
            </w:r>
          </w:p>
        </w:tc>
        <w:tc>
          <w:tcPr>
            <w:tcW w:w="3686" w:type="dxa"/>
          </w:tcPr>
          <w:p w14:paraId="2A6002E5" w14:textId="77777777" w:rsidR="00C57E99" w:rsidRPr="008B6621" w:rsidRDefault="00C57E99" w:rsidP="00E94440">
            <w:pPr>
              <w:pStyle w:val="StructureTableListSkipped"/>
            </w:pPr>
            <w:r w:rsidRPr="008B6621">
              <w:rPr>
                <w:rFonts w:hint="eastAsia"/>
              </w:rPr>
              <w:t>2 fuzzy matches (|</w:t>
            </w:r>
            <w:r w:rsidRPr="008B6621">
              <w:t></w:t>
            </w:r>
            <w:r w:rsidRPr="008B6621">
              <w:rPr>
                <w:rFonts w:hint="eastAsia"/>
              </w:rPr>
              <w:t>uy|</w:t>
            </w:r>
            <w:r w:rsidRPr="008B6621">
              <w:t></w:t>
            </w:r>
            <w:r w:rsidRPr="008B6621">
              <w:rPr>
                <w:rFonts w:hint="eastAsia"/>
              </w:rPr>
              <w:t>úy|)</w:t>
            </w:r>
            <w:r w:rsidRPr="008B6621">
              <w:t xml:space="preserve"> *L / All 2 occurances corrected.</w:t>
            </w:r>
          </w:p>
        </w:tc>
      </w:tr>
      <w:tr w:rsidR="00C57E99" w:rsidRPr="008B6621" w14:paraId="00BF1DD8" w14:textId="77777777" w:rsidTr="00E94440">
        <w:trPr>
          <w:trHeight w:val="170"/>
        </w:trPr>
        <w:tc>
          <w:tcPr>
            <w:tcW w:w="2268" w:type="dxa"/>
          </w:tcPr>
          <w:p w14:paraId="1FD5DC6F" w14:textId="77777777" w:rsidR="00C57E99" w:rsidRPr="008B6621" w:rsidRDefault="00C57E99" w:rsidP="00E94440">
            <w:pPr>
              <w:pStyle w:val="StructureTableList"/>
              <w:rPr>
                <w:highlight w:val="green"/>
              </w:rPr>
            </w:pPr>
            <w:r w:rsidRPr="008B6621">
              <w:rPr>
                <w:highlight w:val="green"/>
              </w:rPr>
              <w:t>|</w:t>
            </w:r>
            <w:r w:rsidRPr="008B6621">
              <w:rPr>
                <w:highlight w:val="yellow"/>
              </w:rPr>
              <w:t>Kirmán</w:t>
            </w:r>
            <w:r w:rsidRPr="008B6621">
              <w:rPr>
                <w:highlight w:val="green"/>
              </w:rPr>
              <w:t>|</w:t>
            </w:r>
          </w:p>
        </w:tc>
        <w:tc>
          <w:tcPr>
            <w:tcW w:w="425" w:type="dxa"/>
          </w:tcPr>
          <w:p w14:paraId="6A765BF3" w14:textId="77777777" w:rsidR="00C57E99" w:rsidRPr="008B6621" w:rsidRDefault="00C57E99" w:rsidP="00E94440">
            <w:pPr>
              <w:pStyle w:val="StructureTableList"/>
            </w:pPr>
            <w:r w:rsidRPr="008B6621">
              <w:t>2</w:t>
            </w:r>
          </w:p>
        </w:tc>
        <w:tc>
          <w:tcPr>
            <w:tcW w:w="2268" w:type="dxa"/>
          </w:tcPr>
          <w:p w14:paraId="59B25A02" w14:textId="77777777" w:rsidR="00C57E99" w:rsidRPr="008B6621" w:rsidRDefault="00C57E99" w:rsidP="00E94440">
            <w:pPr>
              <w:pStyle w:val="StructureTableList"/>
            </w:pPr>
          </w:p>
        </w:tc>
        <w:tc>
          <w:tcPr>
            <w:tcW w:w="425" w:type="dxa"/>
          </w:tcPr>
          <w:p w14:paraId="2A33EBAD" w14:textId="77777777" w:rsidR="00C57E99" w:rsidRPr="00507D39" w:rsidRDefault="00C57E99" w:rsidP="00E94440">
            <w:pPr>
              <w:pStyle w:val="StructureTableList"/>
              <w:rPr>
                <w:highlight w:val="yellow"/>
              </w:rPr>
            </w:pPr>
            <w:r w:rsidRPr="00507D39">
              <w:rPr>
                <w:highlight w:val="yellow"/>
              </w:rPr>
              <w:t>•ok</w:t>
            </w:r>
          </w:p>
        </w:tc>
        <w:tc>
          <w:tcPr>
            <w:tcW w:w="3686" w:type="dxa"/>
          </w:tcPr>
          <w:p w14:paraId="24E5035F" w14:textId="77777777" w:rsidR="00C57E99" w:rsidRPr="008B6621" w:rsidRDefault="00C57E99" w:rsidP="00E94440">
            <w:pPr>
              <w:pStyle w:val="StructureTableList"/>
            </w:pPr>
            <w:r w:rsidRPr="008B6621">
              <w:t>unprecedented match</w:t>
            </w:r>
          </w:p>
        </w:tc>
      </w:tr>
      <w:tr w:rsidR="00C57E99" w:rsidRPr="008B6621" w14:paraId="2A7AF8DE" w14:textId="77777777" w:rsidTr="00E94440">
        <w:trPr>
          <w:trHeight w:val="170"/>
        </w:trPr>
        <w:tc>
          <w:tcPr>
            <w:tcW w:w="2268" w:type="dxa"/>
          </w:tcPr>
          <w:p w14:paraId="3EE8A223" w14:textId="77777777" w:rsidR="00C57E99" w:rsidRPr="008B6621" w:rsidRDefault="00C57E99" w:rsidP="00E94440">
            <w:pPr>
              <w:pStyle w:val="StructureTableList"/>
              <w:rPr>
                <w:highlight w:val="green"/>
              </w:rPr>
            </w:pPr>
            <w:r w:rsidRPr="008B6621">
              <w:rPr>
                <w:highlight w:val="green"/>
              </w:rPr>
              <w:t>|</w:t>
            </w:r>
            <w:r w:rsidRPr="008B6621">
              <w:rPr>
                <w:highlight w:val="yellow"/>
              </w:rPr>
              <w:t>Kirmánáh</w:t>
            </w:r>
            <w:r w:rsidRPr="008B6621">
              <w:rPr>
                <w:highlight w:val="green"/>
              </w:rPr>
              <w:t>|</w:t>
            </w:r>
          </w:p>
        </w:tc>
        <w:tc>
          <w:tcPr>
            <w:tcW w:w="425" w:type="dxa"/>
          </w:tcPr>
          <w:p w14:paraId="7DA0FB2B" w14:textId="77777777" w:rsidR="00C57E99" w:rsidRPr="008B6621" w:rsidRDefault="00C57E99" w:rsidP="00E94440">
            <w:pPr>
              <w:pStyle w:val="StructureTableList"/>
            </w:pPr>
            <w:r w:rsidRPr="008B6621">
              <w:t>3</w:t>
            </w:r>
          </w:p>
        </w:tc>
        <w:tc>
          <w:tcPr>
            <w:tcW w:w="2268" w:type="dxa"/>
          </w:tcPr>
          <w:p w14:paraId="23D09FDA" w14:textId="77777777" w:rsidR="00C57E99" w:rsidRPr="008B6621" w:rsidRDefault="00C57E99" w:rsidP="00E94440">
            <w:pPr>
              <w:pStyle w:val="StructureTableList"/>
            </w:pPr>
          </w:p>
        </w:tc>
        <w:tc>
          <w:tcPr>
            <w:tcW w:w="425" w:type="dxa"/>
          </w:tcPr>
          <w:p w14:paraId="15913228"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E3DF8B3" w14:textId="77777777" w:rsidR="00C57E99" w:rsidRPr="008B6621" w:rsidRDefault="00C57E99" w:rsidP="00E94440">
            <w:pPr>
              <w:pStyle w:val="StructureTableList"/>
            </w:pPr>
            <w:r w:rsidRPr="008B6621">
              <w:t>unprecedented match</w:t>
            </w:r>
          </w:p>
        </w:tc>
      </w:tr>
      <w:tr w:rsidR="00C57E99" w:rsidRPr="008B6621" w14:paraId="220839EB" w14:textId="77777777" w:rsidTr="00E94440">
        <w:trPr>
          <w:trHeight w:val="170"/>
        </w:trPr>
        <w:tc>
          <w:tcPr>
            <w:tcW w:w="2268" w:type="dxa"/>
          </w:tcPr>
          <w:p w14:paraId="4AAA30A5"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Kitáb-i-ʿAhd</w:t>
            </w:r>
            <w:r w:rsidRPr="008B6621">
              <w:rPr>
                <w:rStyle w:val="BookTitle"/>
                <w:highlight w:val="green"/>
              </w:rPr>
              <w:t>|</w:t>
            </w:r>
          </w:p>
        </w:tc>
        <w:tc>
          <w:tcPr>
            <w:tcW w:w="425" w:type="dxa"/>
          </w:tcPr>
          <w:p w14:paraId="7E18F52A" w14:textId="77777777" w:rsidR="00C57E99" w:rsidRPr="008B6621" w:rsidRDefault="00C57E99" w:rsidP="00E94440">
            <w:pPr>
              <w:pStyle w:val="StructureTableList"/>
            </w:pPr>
            <w:r w:rsidRPr="008B6621">
              <w:t>53</w:t>
            </w:r>
          </w:p>
        </w:tc>
        <w:tc>
          <w:tcPr>
            <w:tcW w:w="2268" w:type="dxa"/>
          </w:tcPr>
          <w:p w14:paraId="1E825A8D" w14:textId="77777777" w:rsidR="00C57E99" w:rsidRPr="008B6621" w:rsidRDefault="00C57E99" w:rsidP="00E94440">
            <w:pPr>
              <w:pStyle w:val="StructureTableList"/>
            </w:pPr>
          </w:p>
        </w:tc>
        <w:tc>
          <w:tcPr>
            <w:tcW w:w="425" w:type="dxa"/>
          </w:tcPr>
          <w:p w14:paraId="09D8844E" w14:textId="77777777" w:rsidR="00C57E99" w:rsidRPr="00507D39" w:rsidRDefault="00C57E99" w:rsidP="00E94440">
            <w:pPr>
              <w:pStyle w:val="StructureTableList"/>
              <w:rPr>
                <w:highlight w:val="yellow"/>
              </w:rPr>
            </w:pPr>
            <w:r w:rsidRPr="00507D39">
              <w:rPr>
                <w:highlight w:val="yellow"/>
              </w:rPr>
              <w:t>•ok</w:t>
            </w:r>
          </w:p>
        </w:tc>
        <w:tc>
          <w:tcPr>
            <w:tcW w:w="3686" w:type="dxa"/>
          </w:tcPr>
          <w:p w14:paraId="525856D6" w14:textId="77777777" w:rsidR="00C57E99" w:rsidRPr="008B6621" w:rsidRDefault="00C57E99" w:rsidP="00E94440">
            <w:pPr>
              <w:pStyle w:val="StructureTableList"/>
            </w:pPr>
            <w:r w:rsidRPr="008B6621">
              <w:t>unprecedented match</w:t>
            </w:r>
          </w:p>
        </w:tc>
      </w:tr>
      <w:tr w:rsidR="00C57E99" w:rsidRPr="008B6621" w14:paraId="230C7D1F" w14:textId="77777777" w:rsidTr="00E94440">
        <w:trPr>
          <w:trHeight w:val="170"/>
        </w:trPr>
        <w:tc>
          <w:tcPr>
            <w:tcW w:w="2268" w:type="dxa"/>
          </w:tcPr>
          <w:p w14:paraId="30A2AE9C"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Kitáb-i-ʿAhdí</w:t>
            </w:r>
            <w:r w:rsidRPr="008B6621">
              <w:rPr>
                <w:rStyle w:val="BookTitle"/>
                <w:highlight w:val="green"/>
              </w:rPr>
              <w:t>|</w:t>
            </w:r>
          </w:p>
        </w:tc>
        <w:tc>
          <w:tcPr>
            <w:tcW w:w="425" w:type="dxa"/>
          </w:tcPr>
          <w:p w14:paraId="6C116006" w14:textId="77777777" w:rsidR="00C57E99" w:rsidRPr="008B6621" w:rsidRDefault="00C57E99" w:rsidP="00E94440">
            <w:pPr>
              <w:pStyle w:val="StructureTableList"/>
            </w:pPr>
            <w:r w:rsidRPr="008B6621">
              <w:t>2</w:t>
            </w:r>
          </w:p>
        </w:tc>
        <w:tc>
          <w:tcPr>
            <w:tcW w:w="2268" w:type="dxa"/>
          </w:tcPr>
          <w:p w14:paraId="719DBFB6" w14:textId="77777777" w:rsidR="00C57E99" w:rsidRPr="008B6621" w:rsidRDefault="00C57E99" w:rsidP="00E94440">
            <w:pPr>
              <w:pStyle w:val="StructureTableList"/>
            </w:pPr>
          </w:p>
        </w:tc>
        <w:tc>
          <w:tcPr>
            <w:tcW w:w="425" w:type="dxa"/>
          </w:tcPr>
          <w:p w14:paraId="4BD09AEF"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1CD4995E" w14:textId="77777777" w:rsidR="00C57E99" w:rsidRPr="008B6621" w:rsidRDefault="00C57E99" w:rsidP="00E94440">
            <w:pPr>
              <w:pStyle w:val="StructureTableList"/>
            </w:pPr>
            <w:r w:rsidRPr="008B6621">
              <w:t>unprecedented match</w:t>
            </w:r>
            <w:r>
              <w:t xml:space="preserve"> *L</w:t>
            </w:r>
          </w:p>
        </w:tc>
      </w:tr>
      <w:tr w:rsidR="00C57E99" w:rsidRPr="008B6621" w14:paraId="7C0D8479" w14:textId="77777777" w:rsidTr="00E94440">
        <w:trPr>
          <w:trHeight w:val="170"/>
        </w:trPr>
        <w:tc>
          <w:tcPr>
            <w:tcW w:w="2268" w:type="dxa"/>
          </w:tcPr>
          <w:p w14:paraId="3128DD2A"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Kitáb-i-Aqdas</w:t>
            </w:r>
            <w:r w:rsidRPr="008B6621">
              <w:rPr>
                <w:rStyle w:val="BookTitle"/>
                <w:highlight w:val="green"/>
              </w:rPr>
              <w:t>|</w:t>
            </w:r>
          </w:p>
        </w:tc>
        <w:tc>
          <w:tcPr>
            <w:tcW w:w="425" w:type="dxa"/>
          </w:tcPr>
          <w:p w14:paraId="07B95201" w14:textId="77777777" w:rsidR="00C57E99" w:rsidRPr="008B6621" w:rsidRDefault="00C57E99" w:rsidP="00E94440">
            <w:pPr>
              <w:pStyle w:val="StructureTableList"/>
            </w:pPr>
            <w:r w:rsidRPr="008B6621">
              <w:t>52</w:t>
            </w:r>
          </w:p>
        </w:tc>
        <w:tc>
          <w:tcPr>
            <w:tcW w:w="2268" w:type="dxa"/>
          </w:tcPr>
          <w:p w14:paraId="6B8B9740" w14:textId="77777777" w:rsidR="00C57E99" w:rsidRPr="008B6621" w:rsidRDefault="00C57E99" w:rsidP="00E94440">
            <w:pPr>
              <w:pStyle w:val="StructureTableList"/>
            </w:pPr>
          </w:p>
        </w:tc>
        <w:tc>
          <w:tcPr>
            <w:tcW w:w="425" w:type="dxa"/>
          </w:tcPr>
          <w:p w14:paraId="65365681"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0A16E33" w14:textId="77777777" w:rsidR="00C57E99" w:rsidRPr="008B6621" w:rsidRDefault="00C57E99" w:rsidP="00E94440">
            <w:pPr>
              <w:pStyle w:val="StructureTableList"/>
            </w:pPr>
            <w:r w:rsidRPr="008B6621">
              <w:t>match</w:t>
            </w:r>
          </w:p>
        </w:tc>
      </w:tr>
      <w:tr w:rsidR="00C57E99" w:rsidRPr="008B6621" w14:paraId="66ED5798" w14:textId="77777777" w:rsidTr="00E94440">
        <w:trPr>
          <w:trHeight w:val="170"/>
        </w:trPr>
        <w:tc>
          <w:tcPr>
            <w:tcW w:w="2268" w:type="dxa"/>
          </w:tcPr>
          <w:p w14:paraId="2DA0102B" w14:textId="77777777" w:rsidR="00C57E99" w:rsidRPr="007A5498" w:rsidRDefault="00C57E99" w:rsidP="00E94440">
            <w:pPr>
              <w:pStyle w:val="StructureTableListSkipped"/>
              <w:rPr>
                <w:highlight w:val="white"/>
              </w:rPr>
            </w:pPr>
            <w:r w:rsidRPr="007A5498">
              <w:rPr>
                <w:highlight w:val="white"/>
              </w:rPr>
              <w:t>|-</w:t>
            </w:r>
            <w:r w:rsidRPr="007A5498">
              <w:rPr>
                <w:rStyle w:val="BookTitle"/>
                <w:highlight w:val="white"/>
              </w:rPr>
              <w:t>Kitáb-i-Aqdas|</w:t>
            </w:r>
          </w:p>
        </w:tc>
        <w:tc>
          <w:tcPr>
            <w:tcW w:w="425" w:type="dxa"/>
          </w:tcPr>
          <w:p w14:paraId="7098FEFC" w14:textId="77777777" w:rsidR="00C57E99" w:rsidRPr="008B6621" w:rsidRDefault="00C57E99" w:rsidP="00E94440">
            <w:pPr>
              <w:pStyle w:val="StructureTableListSkipped"/>
            </w:pPr>
          </w:p>
        </w:tc>
        <w:tc>
          <w:tcPr>
            <w:tcW w:w="2268" w:type="dxa"/>
          </w:tcPr>
          <w:p w14:paraId="387B00AF" w14:textId="77777777" w:rsidR="00C57E99" w:rsidRPr="008B6621" w:rsidRDefault="00C57E99" w:rsidP="00E94440">
            <w:pPr>
              <w:pStyle w:val="StructureTableListSkipped"/>
            </w:pPr>
          </w:p>
        </w:tc>
        <w:tc>
          <w:tcPr>
            <w:tcW w:w="425" w:type="dxa"/>
          </w:tcPr>
          <w:p w14:paraId="61D60C38" w14:textId="77777777" w:rsidR="00C57E99" w:rsidRPr="008B6621" w:rsidRDefault="00C57E99" w:rsidP="00E94440">
            <w:pPr>
              <w:pStyle w:val="StructureTableListSkipped"/>
            </w:pPr>
            <w:r>
              <w:t>skip</w:t>
            </w:r>
          </w:p>
        </w:tc>
        <w:tc>
          <w:tcPr>
            <w:tcW w:w="3686" w:type="dxa"/>
          </w:tcPr>
          <w:p w14:paraId="6B9FA798" w14:textId="77777777" w:rsidR="00C57E99" w:rsidRPr="008B6621" w:rsidRDefault="00C57E99" w:rsidP="00E94440">
            <w:pPr>
              <w:pStyle w:val="StructureTableListSkipped"/>
            </w:pPr>
            <w:r w:rsidRPr="008B6621">
              <w:t>fuzzy match (|Kitáb-i-Aqdas|) *L</w:t>
            </w:r>
          </w:p>
        </w:tc>
      </w:tr>
      <w:tr w:rsidR="00C57E99" w:rsidRPr="008B6621" w14:paraId="51788067" w14:textId="77777777" w:rsidTr="00E94440">
        <w:trPr>
          <w:trHeight w:val="170"/>
        </w:trPr>
        <w:tc>
          <w:tcPr>
            <w:tcW w:w="2268" w:type="dxa"/>
          </w:tcPr>
          <w:p w14:paraId="3A465948"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Kitáb-i-Asmá’</w:t>
            </w:r>
            <w:r w:rsidRPr="008B6621">
              <w:rPr>
                <w:rStyle w:val="BookTitle"/>
                <w:highlight w:val="green"/>
              </w:rPr>
              <w:t>|</w:t>
            </w:r>
          </w:p>
        </w:tc>
        <w:tc>
          <w:tcPr>
            <w:tcW w:w="425" w:type="dxa"/>
          </w:tcPr>
          <w:p w14:paraId="37DBEAAF" w14:textId="77777777" w:rsidR="00C57E99" w:rsidRPr="008B6621" w:rsidRDefault="00C57E99" w:rsidP="00E94440">
            <w:pPr>
              <w:pStyle w:val="StructureTableList"/>
            </w:pPr>
            <w:r w:rsidRPr="008B6621">
              <w:t>2</w:t>
            </w:r>
          </w:p>
        </w:tc>
        <w:tc>
          <w:tcPr>
            <w:tcW w:w="2268" w:type="dxa"/>
          </w:tcPr>
          <w:p w14:paraId="0AC71903" w14:textId="77777777" w:rsidR="00C57E99" w:rsidRPr="008B6621" w:rsidRDefault="00C57E99" w:rsidP="00E94440">
            <w:pPr>
              <w:pStyle w:val="StructureTableList"/>
            </w:pPr>
          </w:p>
        </w:tc>
        <w:tc>
          <w:tcPr>
            <w:tcW w:w="425" w:type="dxa"/>
          </w:tcPr>
          <w:p w14:paraId="13174EFA"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03D79DB" w14:textId="77777777" w:rsidR="00C57E99" w:rsidRPr="008B6621" w:rsidRDefault="00C57E99" w:rsidP="00E94440">
            <w:pPr>
              <w:pStyle w:val="StructureTableList"/>
            </w:pPr>
            <w:r w:rsidRPr="008B6621">
              <w:t>match</w:t>
            </w:r>
          </w:p>
        </w:tc>
      </w:tr>
      <w:tr w:rsidR="00C57E99" w:rsidRPr="008B6621" w14:paraId="6CF09719" w14:textId="77777777" w:rsidTr="00E94440">
        <w:trPr>
          <w:trHeight w:val="170"/>
        </w:trPr>
        <w:tc>
          <w:tcPr>
            <w:tcW w:w="2268" w:type="dxa"/>
          </w:tcPr>
          <w:p w14:paraId="16E2D1F4"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Kitáb-i-Badáyiʿu’l-Áár</w:t>
            </w:r>
            <w:r w:rsidRPr="008B6621">
              <w:rPr>
                <w:rStyle w:val="footnoteLinked"/>
                <w:highlight w:val="green"/>
              </w:rPr>
              <w:t>|</w:t>
            </w:r>
          </w:p>
        </w:tc>
        <w:tc>
          <w:tcPr>
            <w:tcW w:w="425" w:type="dxa"/>
          </w:tcPr>
          <w:p w14:paraId="169D3A09" w14:textId="77777777" w:rsidR="00C57E99" w:rsidRPr="008B6621" w:rsidRDefault="00C57E99" w:rsidP="00E94440">
            <w:pPr>
              <w:pStyle w:val="StructureTableList"/>
            </w:pPr>
            <w:r w:rsidRPr="008B6621">
              <w:t>3</w:t>
            </w:r>
          </w:p>
        </w:tc>
        <w:tc>
          <w:tcPr>
            <w:tcW w:w="2268" w:type="dxa"/>
          </w:tcPr>
          <w:p w14:paraId="28C82E2F" w14:textId="77777777" w:rsidR="00C57E99" w:rsidRPr="008B6621" w:rsidRDefault="00C57E99" w:rsidP="00E94440">
            <w:pPr>
              <w:pStyle w:val="StructureTableList"/>
            </w:pPr>
          </w:p>
        </w:tc>
        <w:tc>
          <w:tcPr>
            <w:tcW w:w="425" w:type="dxa"/>
          </w:tcPr>
          <w:p w14:paraId="22A07C6B"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1D1E952" w14:textId="77777777" w:rsidR="00C57E99" w:rsidRPr="008B6621" w:rsidRDefault="00C57E99" w:rsidP="00E94440">
            <w:pPr>
              <w:pStyle w:val="StructureTableList"/>
            </w:pPr>
            <w:r w:rsidRPr="008B6621">
              <w:t>unprecedented match *L *L</w:t>
            </w:r>
          </w:p>
        </w:tc>
      </w:tr>
      <w:tr w:rsidR="00C57E99" w:rsidRPr="008B6621" w14:paraId="204F7007" w14:textId="77777777" w:rsidTr="00E94440">
        <w:trPr>
          <w:trHeight w:val="170"/>
        </w:trPr>
        <w:tc>
          <w:tcPr>
            <w:tcW w:w="2268" w:type="dxa"/>
          </w:tcPr>
          <w:p w14:paraId="64E18FA5" w14:textId="77777777" w:rsidR="00C57E99" w:rsidRPr="007A5498" w:rsidRDefault="00C57E99" w:rsidP="00E94440">
            <w:pPr>
              <w:pStyle w:val="StructureTableListSkipped"/>
              <w:rPr>
                <w:rStyle w:val="referenceauthor"/>
                <w:highlight w:val="white"/>
              </w:rPr>
            </w:pPr>
            <w:r w:rsidRPr="007A5498">
              <w:rPr>
                <w:rStyle w:val="BookTitle"/>
                <w:highlight w:val="white"/>
              </w:rPr>
              <w:t>|Kitab-i-Baddayi’u’l-Athar|</w:t>
            </w:r>
          </w:p>
        </w:tc>
        <w:tc>
          <w:tcPr>
            <w:tcW w:w="425" w:type="dxa"/>
          </w:tcPr>
          <w:p w14:paraId="3C509D8F" w14:textId="77777777" w:rsidR="00C57E99" w:rsidRPr="008B6621" w:rsidRDefault="00C57E99" w:rsidP="00E94440">
            <w:pPr>
              <w:pStyle w:val="StructureTableListSkipped"/>
            </w:pPr>
          </w:p>
        </w:tc>
        <w:tc>
          <w:tcPr>
            <w:tcW w:w="2268" w:type="dxa"/>
          </w:tcPr>
          <w:p w14:paraId="7BB95102" w14:textId="77777777" w:rsidR="00C57E99" w:rsidRPr="008B6621" w:rsidRDefault="00C57E99" w:rsidP="00E94440">
            <w:pPr>
              <w:pStyle w:val="StructureTableListSkipped"/>
            </w:pPr>
          </w:p>
        </w:tc>
        <w:tc>
          <w:tcPr>
            <w:tcW w:w="425" w:type="dxa"/>
          </w:tcPr>
          <w:p w14:paraId="0F65C6AC" w14:textId="77777777" w:rsidR="00C57E99" w:rsidRPr="008B6621" w:rsidRDefault="00C57E99" w:rsidP="00E94440">
            <w:pPr>
              <w:pStyle w:val="StructureTableListSkipped"/>
            </w:pPr>
            <w:r>
              <w:t>skip</w:t>
            </w:r>
          </w:p>
        </w:tc>
        <w:tc>
          <w:tcPr>
            <w:tcW w:w="3686" w:type="dxa"/>
          </w:tcPr>
          <w:p w14:paraId="4E835B39" w14:textId="77777777" w:rsidR="00C57E99" w:rsidRPr="008B6621" w:rsidRDefault="00C57E99" w:rsidP="00E94440">
            <w:pPr>
              <w:pStyle w:val="StructureTableListSkipped"/>
            </w:pPr>
            <w:r w:rsidRPr="008B6621">
              <w:t>--- *L</w:t>
            </w:r>
          </w:p>
        </w:tc>
      </w:tr>
      <w:tr w:rsidR="00C57E99" w:rsidRPr="008B6621" w14:paraId="6063C9A8" w14:textId="77777777" w:rsidTr="00E94440">
        <w:trPr>
          <w:trHeight w:val="170"/>
        </w:trPr>
        <w:tc>
          <w:tcPr>
            <w:tcW w:w="2268" w:type="dxa"/>
          </w:tcPr>
          <w:p w14:paraId="2289799D" w14:textId="77777777" w:rsidR="00C57E99" w:rsidRPr="007A5498" w:rsidRDefault="00C57E99" w:rsidP="00E94440">
            <w:pPr>
              <w:pStyle w:val="StructureTableListSkipped"/>
              <w:rPr>
                <w:highlight w:val="white"/>
              </w:rPr>
            </w:pPr>
            <w:r w:rsidRPr="007A5498">
              <w:rPr>
                <w:rStyle w:val="footnoteLinked"/>
                <w:highlight w:val="white"/>
              </w:rPr>
              <w:t>|Kitab-i-Badi|</w:t>
            </w:r>
          </w:p>
        </w:tc>
        <w:tc>
          <w:tcPr>
            <w:tcW w:w="425" w:type="dxa"/>
          </w:tcPr>
          <w:p w14:paraId="0F0B30F0" w14:textId="77777777" w:rsidR="00C57E99" w:rsidRPr="008B6621" w:rsidRDefault="00C57E99" w:rsidP="00E94440">
            <w:pPr>
              <w:pStyle w:val="StructureTableListSkipped"/>
            </w:pPr>
          </w:p>
        </w:tc>
        <w:tc>
          <w:tcPr>
            <w:tcW w:w="2268" w:type="dxa"/>
          </w:tcPr>
          <w:p w14:paraId="3B6123CE" w14:textId="77777777" w:rsidR="00C57E99" w:rsidRPr="008B6621" w:rsidRDefault="00C57E99" w:rsidP="00E94440">
            <w:pPr>
              <w:pStyle w:val="StructureTableListSkipped"/>
            </w:pPr>
            <w:r w:rsidRPr="008B6621">
              <w:t>Kitáb-i-Badíʿ</w:t>
            </w:r>
          </w:p>
        </w:tc>
        <w:tc>
          <w:tcPr>
            <w:tcW w:w="425" w:type="dxa"/>
          </w:tcPr>
          <w:p w14:paraId="18A76DA8" w14:textId="77777777" w:rsidR="00C57E99" w:rsidRPr="008B6621" w:rsidRDefault="00C57E99" w:rsidP="00E94440">
            <w:pPr>
              <w:pStyle w:val="StructureTableListSkipped"/>
            </w:pPr>
            <w:r>
              <w:t>skip</w:t>
            </w:r>
          </w:p>
        </w:tc>
        <w:tc>
          <w:tcPr>
            <w:tcW w:w="3686" w:type="dxa"/>
          </w:tcPr>
          <w:p w14:paraId="6A267502" w14:textId="77777777" w:rsidR="00C57E99" w:rsidRPr="008B6621" w:rsidRDefault="00C57E99" w:rsidP="00E94440">
            <w:pPr>
              <w:pStyle w:val="StructureTableListSkipped"/>
            </w:pPr>
            <w:r w:rsidRPr="008B6621">
              <w:t>fuzzy match (|Kitáb-i-Badíʿ|) *l *L</w:t>
            </w:r>
          </w:p>
        </w:tc>
      </w:tr>
      <w:tr w:rsidR="00C57E99" w:rsidRPr="008B6621" w14:paraId="58312593" w14:textId="77777777" w:rsidTr="00E94440">
        <w:trPr>
          <w:trHeight w:val="170"/>
        </w:trPr>
        <w:tc>
          <w:tcPr>
            <w:tcW w:w="2268" w:type="dxa"/>
          </w:tcPr>
          <w:p w14:paraId="6F3C1C80"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Kitáb-i-Badíʿ</w:t>
            </w:r>
            <w:r w:rsidRPr="008B6621">
              <w:rPr>
                <w:rStyle w:val="footnoteLinked"/>
                <w:highlight w:val="green"/>
              </w:rPr>
              <w:t>|</w:t>
            </w:r>
          </w:p>
        </w:tc>
        <w:tc>
          <w:tcPr>
            <w:tcW w:w="425" w:type="dxa"/>
          </w:tcPr>
          <w:p w14:paraId="701E5EF8" w14:textId="77777777" w:rsidR="00C57E99" w:rsidRPr="008B6621" w:rsidRDefault="00C57E99" w:rsidP="00E94440">
            <w:pPr>
              <w:pStyle w:val="StructureTableList"/>
            </w:pPr>
            <w:r w:rsidRPr="008B6621">
              <w:t>2</w:t>
            </w:r>
          </w:p>
        </w:tc>
        <w:tc>
          <w:tcPr>
            <w:tcW w:w="2268" w:type="dxa"/>
          </w:tcPr>
          <w:p w14:paraId="582E55B1" w14:textId="77777777" w:rsidR="00C57E99" w:rsidRPr="008B6621" w:rsidRDefault="00C57E99" w:rsidP="00E94440">
            <w:pPr>
              <w:pStyle w:val="StructureTableList"/>
            </w:pPr>
          </w:p>
        </w:tc>
        <w:tc>
          <w:tcPr>
            <w:tcW w:w="425" w:type="dxa"/>
          </w:tcPr>
          <w:p w14:paraId="049A3C0C" w14:textId="77777777" w:rsidR="00C57E99" w:rsidRPr="00507D39" w:rsidRDefault="00C57E99" w:rsidP="00E94440">
            <w:pPr>
              <w:pStyle w:val="StructureTableList"/>
              <w:rPr>
                <w:highlight w:val="yellow"/>
              </w:rPr>
            </w:pPr>
            <w:r w:rsidRPr="00507D39">
              <w:rPr>
                <w:highlight w:val="yellow"/>
              </w:rPr>
              <w:t>•ok</w:t>
            </w:r>
          </w:p>
        </w:tc>
        <w:tc>
          <w:tcPr>
            <w:tcW w:w="3686" w:type="dxa"/>
          </w:tcPr>
          <w:p w14:paraId="2BFE5C8C" w14:textId="77777777" w:rsidR="00C57E99" w:rsidRPr="008B6621" w:rsidRDefault="00C57E99" w:rsidP="00E94440">
            <w:pPr>
              <w:pStyle w:val="StructureTableList"/>
            </w:pPr>
            <w:r w:rsidRPr="008B6621">
              <w:t xml:space="preserve"> *L</w:t>
            </w:r>
          </w:p>
        </w:tc>
      </w:tr>
      <w:tr w:rsidR="00C57E99" w:rsidRPr="008B6621" w14:paraId="06276205" w14:textId="77777777" w:rsidTr="00E94440">
        <w:trPr>
          <w:trHeight w:val="170"/>
        </w:trPr>
        <w:tc>
          <w:tcPr>
            <w:tcW w:w="2268" w:type="dxa"/>
          </w:tcPr>
          <w:p w14:paraId="707B5383" w14:textId="77777777" w:rsidR="00C57E99" w:rsidRPr="008B6621" w:rsidRDefault="00C57E99" w:rsidP="00E94440">
            <w:pPr>
              <w:pStyle w:val="StructureTableList"/>
              <w:rPr>
                <w:rStyle w:val="quotebahaiscripturequoted"/>
                <w:highlight w:val="green"/>
              </w:rPr>
            </w:pPr>
            <w:r w:rsidRPr="008B6621">
              <w:rPr>
                <w:highlight w:val="green"/>
              </w:rPr>
              <w:t>|</w:t>
            </w:r>
            <w:r w:rsidRPr="008B6621">
              <w:rPr>
                <w:highlight w:val="yellow"/>
              </w:rPr>
              <w:t>Kitáb-i-Íqán</w:t>
            </w:r>
            <w:r w:rsidRPr="008B6621">
              <w:rPr>
                <w:highlight w:val="green"/>
              </w:rPr>
              <w:t>|</w:t>
            </w:r>
          </w:p>
        </w:tc>
        <w:tc>
          <w:tcPr>
            <w:tcW w:w="425" w:type="dxa"/>
          </w:tcPr>
          <w:p w14:paraId="463FC3FF" w14:textId="77777777" w:rsidR="00C57E99" w:rsidRPr="008B6621" w:rsidRDefault="00C57E99" w:rsidP="00E94440">
            <w:pPr>
              <w:pStyle w:val="StructureTableList"/>
            </w:pPr>
            <w:r w:rsidRPr="008B6621">
              <w:t>25</w:t>
            </w:r>
          </w:p>
        </w:tc>
        <w:tc>
          <w:tcPr>
            <w:tcW w:w="2268" w:type="dxa"/>
          </w:tcPr>
          <w:p w14:paraId="174EEDC6" w14:textId="77777777" w:rsidR="00C57E99" w:rsidRPr="008B6621" w:rsidRDefault="00C57E99" w:rsidP="00E94440">
            <w:pPr>
              <w:pStyle w:val="StructureTableList"/>
            </w:pPr>
          </w:p>
        </w:tc>
        <w:tc>
          <w:tcPr>
            <w:tcW w:w="425" w:type="dxa"/>
          </w:tcPr>
          <w:p w14:paraId="4A047A21" w14:textId="77777777" w:rsidR="00C57E99" w:rsidRPr="00507D39" w:rsidRDefault="00C57E99" w:rsidP="00E94440">
            <w:pPr>
              <w:pStyle w:val="StructureTableList"/>
              <w:rPr>
                <w:highlight w:val="yellow"/>
              </w:rPr>
            </w:pPr>
            <w:r w:rsidRPr="00507D39">
              <w:rPr>
                <w:highlight w:val="yellow"/>
              </w:rPr>
              <w:t>•ok</w:t>
            </w:r>
          </w:p>
        </w:tc>
        <w:tc>
          <w:tcPr>
            <w:tcW w:w="3686" w:type="dxa"/>
          </w:tcPr>
          <w:p w14:paraId="28CE1C7B" w14:textId="77777777" w:rsidR="00C57E99" w:rsidRPr="008B6621" w:rsidRDefault="00C57E99" w:rsidP="00E94440">
            <w:pPr>
              <w:pStyle w:val="StructureTableList"/>
            </w:pPr>
            <w:r w:rsidRPr="008B6621">
              <w:t>match</w:t>
            </w:r>
          </w:p>
        </w:tc>
      </w:tr>
      <w:tr w:rsidR="00C57E99" w:rsidRPr="008B6621" w14:paraId="533C2CF1" w14:textId="77777777" w:rsidTr="00E94440">
        <w:trPr>
          <w:trHeight w:val="170"/>
        </w:trPr>
        <w:tc>
          <w:tcPr>
            <w:tcW w:w="2268" w:type="dxa"/>
          </w:tcPr>
          <w:p w14:paraId="2FE80A4C" w14:textId="77777777" w:rsidR="00C57E99" w:rsidRPr="007A5498" w:rsidRDefault="00C57E99" w:rsidP="00E94440">
            <w:pPr>
              <w:pStyle w:val="StructureTableListSkipped"/>
              <w:rPr>
                <w:highlight w:val="white"/>
              </w:rPr>
            </w:pPr>
            <w:r w:rsidRPr="007A5498">
              <w:rPr>
                <w:highlight w:val="white"/>
              </w:rPr>
              <w:t>|-</w:t>
            </w:r>
            <w:r w:rsidRPr="007A5498">
              <w:rPr>
                <w:rStyle w:val="BookTitle"/>
                <w:highlight w:val="white"/>
              </w:rPr>
              <w:t>Kitáb-i-Íqán|</w:t>
            </w:r>
          </w:p>
        </w:tc>
        <w:tc>
          <w:tcPr>
            <w:tcW w:w="425" w:type="dxa"/>
          </w:tcPr>
          <w:p w14:paraId="73DFCD17" w14:textId="77777777" w:rsidR="00C57E99" w:rsidRPr="008B6621" w:rsidRDefault="00C57E99" w:rsidP="00E94440">
            <w:pPr>
              <w:pStyle w:val="StructureTableListSkipped"/>
            </w:pPr>
          </w:p>
        </w:tc>
        <w:tc>
          <w:tcPr>
            <w:tcW w:w="2268" w:type="dxa"/>
          </w:tcPr>
          <w:p w14:paraId="6BCBD022" w14:textId="77777777" w:rsidR="00C57E99" w:rsidRPr="008B6621" w:rsidRDefault="00C57E99" w:rsidP="00E94440">
            <w:pPr>
              <w:pStyle w:val="StructureTableListSkipped"/>
            </w:pPr>
          </w:p>
        </w:tc>
        <w:tc>
          <w:tcPr>
            <w:tcW w:w="425" w:type="dxa"/>
          </w:tcPr>
          <w:p w14:paraId="04FC8E08" w14:textId="77777777" w:rsidR="00C57E99" w:rsidRPr="008B6621" w:rsidRDefault="00C57E99" w:rsidP="00E94440">
            <w:pPr>
              <w:pStyle w:val="StructureTableListSkipped"/>
            </w:pPr>
            <w:r>
              <w:t>skip</w:t>
            </w:r>
          </w:p>
        </w:tc>
        <w:tc>
          <w:tcPr>
            <w:tcW w:w="3686" w:type="dxa"/>
          </w:tcPr>
          <w:p w14:paraId="67E18F1D" w14:textId="77777777" w:rsidR="00C57E99" w:rsidRPr="008B6621" w:rsidRDefault="00C57E99" w:rsidP="00E94440">
            <w:pPr>
              <w:pStyle w:val="StructureTableListSkipped"/>
            </w:pPr>
            <w:r w:rsidRPr="008B6621">
              <w:t>fuzzy match (|Kitáb-i-Íqán|)</w:t>
            </w:r>
          </w:p>
        </w:tc>
      </w:tr>
      <w:tr w:rsidR="00C57E99" w:rsidRPr="008B6621" w14:paraId="25207E39" w14:textId="77777777" w:rsidTr="00E94440">
        <w:trPr>
          <w:trHeight w:val="170"/>
        </w:trPr>
        <w:tc>
          <w:tcPr>
            <w:tcW w:w="2268" w:type="dxa"/>
          </w:tcPr>
          <w:p w14:paraId="4694F87C"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Kitáb-i-Mubín</w:t>
            </w:r>
            <w:r w:rsidRPr="008B6621">
              <w:rPr>
                <w:rStyle w:val="BookTitle"/>
                <w:highlight w:val="green"/>
              </w:rPr>
              <w:t>|</w:t>
            </w:r>
          </w:p>
        </w:tc>
        <w:tc>
          <w:tcPr>
            <w:tcW w:w="425" w:type="dxa"/>
          </w:tcPr>
          <w:p w14:paraId="5C0D8C34" w14:textId="77777777" w:rsidR="00C57E99" w:rsidRPr="008B6621" w:rsidRDefault="00C57E99" w:rsidP="00E94440">
            <w:pPr>
              <w:pStyle w:val="StructureTableList"/>
            </w:pPr>
            <w:r w:rsidRPr="008B6621">
              <w:t>2</w:t>
            </w:r>
          </w:p>
        </w:tc>
        <w:tc>
          <w:tcPr>
            <w:tcW w:w="2268" w:type="dxa"/>
          </w:tcPr>
          <w:p w14:paraId="0EC89AF5" w14:textId="77777777" w:rsidR="00C57E99" w:rsidRPr="008B6621" w:rsidRDefault="00C57E99" w:rsidP="00E94440">
            <w:pPr>
              <w:pStyle w:val="StructureTableList"/>
            </w:pPr>
          </w:p>
        </w:tc>
        <w:tc>
          <w:tcPr>
            <w:tcW w:w="425" w:type="dxa"/>
          </w:tcPr>
          <w:p w14:paraId="40ED6A57" w14:textId="77777777" w:rsidR="00C57E99" w:rsidRPr="00507D39" w:rsidRDefault="00C57E99" w:rsidP="00E94440">
            <w:pPr>
              <w:pStyle w:val="StructureTableList"/>
              <w:rPr>
                <w:highlight w:val="yellow"/>
              </w:rPr>
            </w:pPr>
            <w:r w:rsidRPr="00507D39">
              <w:rPr>
                <w:highlight w:val="yellow"/>
              </w:rPr>
              <w:t>•ok</w:t>
            </w:r>
          </w:p>
        </w:tc>
        <w:tc>
          <w:tcPr>
            <w:tcW w:w="3686" w:type="dxa"/>
          </w:tcPr>
          <w:p w14:paraId="6F15746D" w14:textId="77777777" w:rsidR="00C57E99" w:rsidRPr="008B6621" w:rsidRDefault="00C57E99" w:rsidP="00E94440">
            <w:pPr>
              <w:pStyle w:val="StructureTableList"/>
            </w:pPr>
            <w:r w:rsidRPr="008B6621">
              <w:t>unprecedented match</w:t>
            </w:r>
          </w:p>
        </w:tc>
      </w:tr>
      <w:tr w:rsidR="00C57E99" w:rsidRPr="008B6621" w14:paraId="410B4C31" w14:textId="77777777" w:rsidTr="00E94440">
        <w:trPr>
          <w:trHeight w:val="170"/>
        </w:trPr>
        <w:tc>
          <w:tcPr>
            <w:tcW w:w="2268" w:type="dxa"/>
          </w:tcPr>
          <w:p w14:paraId="6A9717A9" w14:textId="77777777" w:rsidR="00C57E99" w:rsidRPr="008B6621" w:rsidRDefault="00C57E99" w:rsidP="00E94440">
            <w:pPr>
              <w:pStyle w:val="StructureTableList"/>
              <w:rPr>
                <w:highlight w:val="darkGreen"/>
              </w:rPr>
            </w:pPr>
            <w:r w:rsidRPr="008B6621">
              <w:rPr>
                <w:rStyle w:val="BookTitle"/>
                <w:highlight w:val="green"/>
              </w:rPr>
              <w:t>|</w:t>
            </w:r>
            <w:r w:rsidRPr="008B6621">
              <w:rPr>
                <w:rStyle w:val="BookTitle"/>
                <w:highlight w:val="yellow"/>
              </w:rPr>
              <w:t>Kitáb-i-Panj-a’n</w:t>
            </w:r>
            <w:r w:rsidRPr="008B6621">
              <w:rPr>
                <w:rStyle w:val="BookTitle"/>
                <w:highlight w:val="green"/>
              </w:rPr>
              <w:t>|</w:t>
            </w:r>
          </w:p>
        </w:tc>
        <w:tc>
          <w:tcPr>
            <w:tcW w:w="425" w:type="dxa"/>
          </w:tcPr>
          <w:p w14:paraId="4173AF1F" w14:textId="77777777" w:rsidR="00C57E99" w:rsidRPr="008B6621" w:rsidRDefault="00C57E99" w:rsidP="00E94440">
            <w:pPr>
              <w:pStyle w:val="StructureTableList"/>
            </w:pPr>
            <w:r w:rsidRPr="008B6621">
              <w:t>4</w:t>
            </w:r>
          </w:p>
        </w:tc>
        <w:tc>
          <w:tcPr>
            <w:tcW w:w="2268" w:type="dxa"/>
          </w:tcPr>
          <w:p w14:paraId="0E12145A" w14:textId="77777777" w:rsidR="00C57E99" w:rsidRPr="008B6621" w:rsidRDefault="00C57E99" w:rsidP="00E94440">
            <w:pPr>
              <w:pStyle w:val="StructureTableList"/>
            </w:pPr>
          </w:p>
        </w:tc>
        <w:tc>
          <w:tcPr>
            <w:tcW w:w="425" w:type="dxa"/>
          </w:tcPr>
          <w:p w14:paraId="66A37D3C" w14:textId="77777777" w:rsidR="00C57E99" w:rsidRPr="00507D39" w:rsidRDefault="00C57E99" w:rsidP="00E94440">
            <w:pPr>
              <w:pStyle w:val="StructureTableList"/>
              <w:rPr>
                <w:highlight w:val="yellow"/>
              </w:rPr>
            </w:pPr>
            <w:r w:rsidRPr="00507D39">
              <w:rPr>
                <w:highlight w:val="yellow"/>
              </w:rPr>
              <w:t>•ok</w:t>
            </w:r>
          </w:p>
        </w:tc>
        <w:tc>
          <w:tcPr>
            <w:tcW w:w="3686" w:type="dxa"/>
          </w:tcPr>
          <w:p w14:paraId="29085E02" w14:textId="77777777" w:rsidR="00C57E99" w:rsidRPr="008B6621" w:rsidRDefault="00C57E99" w:rsidP="00E94440">
            <w:pPr>
              <w:pStyle w:val="StructureTableList"/>
            </w:pPr>
            <w:r w:rsidRPr="008B6621">
              <w:t>unprecedented match</w:t>
            </w:r>
          </w:p>
        </w:tc>
      </w:tr>
      <w:tr w:rsidR="00C57E99" w:rsidRPr="008B6621" w14:paraId="201091A3" w14:textId="77777777" w:rsidTr="00E94440">
        <w:trPr>
          <w:trHeight w:val="170"/>
        </w:trPr>
        <w:tc>
          <w:tcPr>
            <w:tcW w:w="2268" w:type="dxa"/>
          </w:tcPr>
          <w:p w14:paraId="6976C8FE" w14:textId="77777777" w:rsidR="00C57E99" w:rsidRPr="008B6621" w:rsidRDefault="00C57E99" w:rsidP="00E94440">
            <w:pPr>
              <w:pStyle w:val="StructureTableList"/>
              <w:rPr>
                <w:rStyle w:val="BookTitle"/>
                <w:highlight w:val="green"/>
              </w:rPr>
            </w:pPr>
            <w:r w:rsidRPr="008B6621">
              <w:rPr>
                <w:rStyle w:val="BookTitle"/>
                <w:highlight w:val="magenta"/>
              </w:rPr>
              <w:t>|Koran|</w:t>
            </w:r>
          </w:p>
        </w:tc>
        <w:tc>
          <w:tcPr>
            <w:tcW w:w="425" w:type="dxa"/>
          </w:tcPr>
          <w:p w14:paraId="0D09A646" w14:textId="77777777" w:rsidR="00C57E99" w:rsidRPr="008B6621" w:rsidRDefault="00C57E99" w:rsidP="00E94440">
            <w:pPr>
              <w:pStyle w:val="StructureTableList"/>
            </w:pPr>
            <w:r w:rsidRPr="008B6621">
              <w:t>1</w:t>
            </w:r>
          </w:p>
        </w:tc>
        <w:tc>
          <w:tcPr>
            <w:tcW w:w="2268" w:type="dxa"/>
          </w:tcPr>
          <w:p w14:paraId="463C716B" w14:textId="77777777" w:rsidR="00C57E99" w:rsidRPr="008B6621" w:rsidRDefault="00C57E99" w:rsidP="00E94440">
            <w:pPr>
              <w:pStyle w:val="StructureTableList"/>
            </w:pPr>
          </w:p>
        </w:tc>
        <w:tc>
          <w:tcPr>
            <w:tcW w:w="425" w:type="dxa"/>
          </w:tcPr>
          <w:p w14:paraId="17D7F33C"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529B04B6" w14:textId="77777777" w:rsidR="00C57E99" w:rsidRPr="008B6621" w:rsidRDefault="00C57E99" w:rsidP="00E94440">
            <w:pPr>
              <w:pStyle w:val="StructureTableList"/>
            </w:pPr>
            <w:r w:rsidRPr="008B6621">
              <w:t>---</w:t>
            </w:r>
            <w:r>
              <w:t xml:space="preserve"> *L *L</w:t>
            </w:r>
          </w:p>
        </w:tc>
      </w:tr>
      <w:tr w:rsidR="00C57E99" w:rsidRPr="008B6621" w14:paraId="786E4661" w14:textId="77777777" w:rsidTr="00E94440">
        <w:trPr>
          <w:trHeight w:val="170"/>
        </w:trPr>
        <w:tc>
          <w:tcPr>
            <w:tcW w:w="2268" w:type="dxa"/>
          </w:tcPr>
          <w:p w14:paraId="36AFD3B0"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Kurdistán</w:t>
            </w:r>
            <w:r w:rsidRPr="008B6621">
              <w:rPr>
                <w:highlight w:val="green"/>
              </w:rPr>
              <w:t>|</w:t>
            </w:r>
          </w:p>
        </w:tc>
        <w:tc>
          <w:tcPr>
            <w:tcW w:w="425" w:type="dxa"/>
          </w:tcPr>
          <w:p w14:paraId="1258C6A1" w14:textId="77777777" w:rsidR="00C57E99" w:rsidRPr="008B6621" w:rsidRDefault="00C57E99" w:rsidP="00E94440">
            <w:pPr>
              <w:pStyle w:val="StructureTableList"/>
            </w:pPr>
            <w:r w:rsidRPr="008B6621">
              <w:t>14</w:t>
            </w:r>
          </w:p>
        </w:tc>
        <w:tc>
          <w:tcPr>
            <w:tcW w:w="2268" w:type="dxa"/>
          </w:tcPr>
          <w:p w14:paraId="72C8D119" w14:textId="77777777" w:rsidR="00C57E99" w:rsidRPr="008B6621" w:rsidRDefault="00C57E99" w:rsidP="00E94440">
            <w:pPr>
              <w:pStyle w:val="StructureTableList"/>
            </w:pPr>
          </w:p>
        </w:tc>
        <w:tc>
          <w:tcPr>
            <w:tcW w:w="425" w:type="dxa"/>
          </w:tcPr>
          <w:p w14:paraId="1D0A9848" w14:textId="77777777" w:rsidR="00C57E99" w:rsidRPr="00507D39" w:rsidRDefault="00C57E99" w:rsidP="00E94440">
            <w:pPr>
              <w:pStyle w:val="StructureTableList"/>
              <w:rPr>
                <w:highlight w:val="yellow"/>
              </w:rPr>
            </w:pPr>
            <w:r w:rsidRPr="00507D39">
              <w:rPr>
                <w:highlight w:val="yellow"/>
              </w:rPr>
              <w:t>•ok</w:t>
            </w:r>
          </w:p>
        </w:tc>
        <w:tc>
          <w:tcPr>
            <w:tcW w:w="3686" w:type="dxa"/>
          </w:tcPr>
          <w:p w14:paraId="3A80C0B9" w14:textId="77777777" w:rsidR="00C57E99" w:rsidRPr="008B6621" w:rsidRDefault="00C57E99" w:rsidP="00E94440">
            <w:pPr>
              <w:pStyle w:val="StructureTableList"/>
            </w:pPr>
            <w:r w:rsidRPr="008B6621">
              <w:t>match</w:t>
            </w:r>
          </w:p>
        </w:tc>
      </w:tr>
      <w:tr w:rsidR="00C57E99" w:rsidRPr="008B6621" w14:paraId="0D3CE1D6" w14:textId="77777777" w:rsidTr="00E94440">
        <w:trPr>
          <w:trHeight w:val="170"/>
        </w:trPr>
        <w:tc>
          <w:tcPr>
            <w:tcW w:w="2268" w:type="dxa"/>
          </w:tcPr>
          <w:p w14:paraId="398EFAE3" w14:textId="77777777" w:rsidR="00C57E99" w:rsidRPr="007A5498" w:rsidRDefault="00C57E99" w:rsidP="00E94440">
            <w:pPr>
              <w:pStyle w:val="StructureTableListSkipped"/>
              <w:rPr>
                <w:highlight w:val="white"/>
              </w:rPr>
            </w:pPr>
            <w:r w:rsidRPr="007A5498">
              <w:rPr>
                <w:highlight w:val="white"/>
              </w:rPr>
              <w:t>|Las Furush|</w:t>
            </w:r>
          </w:p>
        </w:tc>
        <w:tc>
          <w:tcPr>
            <w:tcW w:w="425" w:type="dxa"/>
          </w:tcPr>
          <w:p w14:paraId="3D3BB5D9" w14:textId="77777777" w:rsidR="00C57E99" w:rsidRPr="008B6621" w:rsidRDefault="00C57E99" w:rsidP="00E94440">
            <w:pPr>
              <w:pStyle w:val="StructureTableListSkipped"/>
            </w:pPr>
          </w:p>
        </w:tc>
        <w:tc>
          <w:tcPr>
            <w:tcW w:w="2268" w:type="dxa"/>
          </w:tcPr>
          <w:p w14:paraId="36BC2870" w14:textId="77777777" w:rsidR="00C57E99" w:rsidRPr="008B6621" w:rsidRDefault="00C57E99" w:rsidP="00E94440">
            <w:pPr>
              <w:pStyle w:val="StructureTableListSkipped"/>
            </w:pPr>
          </w:p>
        </w:tc>
        <w:tc>
          <w:tcPr>
            <w:tcW w:w="425" w:type="dxa"/>
          </w:tcPr>
          <w:p w14:paraId="6B682C06" w14:textId="77777777" w:rsidR="00C57E99" w:rsidRPr="008B6621" w:rsidRDefault="00C57E99" w:rsidP="00E94440">
            <w:pPr>
              <w:pStyle w:val="StructureTableListSkipped"/>
            </w:pPr>
            <w:r>
              <w:t>skip</w:t>
            </w:r>
          </w:p>
        </w:tc>
        <w:tc>
          <w:tcPr>
            <w:tcW w:w="3686" w:type="dxa"/>
          </w:tcPr>
          <w:p w14:paraId="166DCC22" w14:textId="77777777" w:rsidR="00C57E99" w:rsidRPr="008B6621" w:rsidRDefault="00C57E99" w:rsidP="00E94440">
            <w:pPr>
              <w:pStyle w:val="StructureTableListSkipped"/>
            </w:pPr>
            <w:r w:rsidRPr="008B6621">
              <w:t>---</w:t>
            </w:r>
          </w:p>
        </w:tc>
      </w:tr>
      <w:tr w:rsidR="00C57E99" w:rsidRPr="008B6621" w14:paraId="61162FCB" w14:textId="77777777" w:rsidTr="00E94440">
        <w:trPr>
          <w:trHeight w:val="170"/>
        </w:trPr>
        <w:tc>
          <w:tcPr>
            <w:tcW w:w="2268" w:type="dxa"/>
          </w:tcPr>
          <w:p w14:paraId="73B08C08" w14:textId="77777777" w:rsidR="00C57E99" w:rsidRPr="008B6621" w:rsidRDefault="00C57E99" w:rsidP="00E94440">
            <w:pPr>
              <w:pStyle w:val="StructureTableList"/>
              <w:rPr>
                <w:rStyle w:val="BookTitle"/>
                <w:highlight w:val="green"/>
              </w:rPr>
            </w:pPr>
            <w:r w:rsidRPr="008B6621">
              <w:rPr>
                <w:highlight w:val="green"/>
              </w:rPr>
              <w:t>|L</w:t>
            </w:r>
            <w:r w:rsidRPr="006E2B10">
              <w:rPr>
                <w:highlight w:val="darkYellow"/>
              </w:rPr>
              <w:t>á</w:t>
            </w:r>
            <w:r w:rsidRPr="008B6621">
              <w:rPr>
                <w:highlight w:val="green"/>
              </w:rPr>
              <w:t>s Fur</w:t>
            </w:r>
            <w:r w:rsidRPr="006E2B10">
              <w:rPr>
                <w:highlight w:val="darkYellow"/>
              </w:rPr>
              <w:t>ú</w:t>
            </w:r>
            <w:r w:rsidRPr="008B6621">
              <w:rPr>
                <w:highlight w:val="green"/>
              </w:rPr>
              <w:t>|</w:t>
            </w:r>
          </w:p>
        </w:tc>
        <w:tc>
          <w:tcPr>
            <w:tcW w:w="425" w:type="dxa"/>
          </w:tcPr>
          <w:p w14:paraId="56F8FF13" w14:textId="77777777" w:rsidR="00C57E99" w:rsidRPr="008B6621" w:rsidRDefault="00C57E99" w:rsidP="00E94440">
            <w:pPr>
              <w:pStyle w:val="StructureTableList"/>
            </w:pPr>
            <w:r w:rsidRPr="008B6621">
              <w:t>1</w:t>
            </w:r>
          </w:p>
        </w:tc>
        <w:tc>
          <w:tcPr>
            <w:tcW w:w="2268" w:type="dxa"/>
          </w:tcPr>
          <w:p w14:paraId="295E5299" w14:textId="77777777" w:rsidR="00C57E99" w:rsidRPr="008B6621" w:rsidRDefault="00C57E99" w:rsidP="00E94440">
            <w:pPr>
              <w:pStyle w:val="StructureTableList"/>
            </w:pPr>
          </w:p>
        </w:tc>
        <w:tc>
          <w:tcPr>
            <w:tcW w:w="425" w:type="dxa"/>
          </w:tcPr>
          <w:p w14:paraId="22937121" w14:textId="77777777" w:rsidR="00C57E99" w:rsidRPr="00507D39" w:rsidRDefault="006537A0" w:rsidP="00E94440">
            <w:pPr>
              <w:pStyle w:val="StructureTableList"/>
              <w:rPr>
                <w:highlight w:val="yellow"/>
              </w:rPr>
            </w:pPr>
            <w:r>
              <w:rPr>
                <w:highlight w:val="yellow"/>
              </w:rPr>
              <w:t>ok</w:t>
            </w:r>
          </w:p>
        </w:tc>
        <w:tc>
          <w:tcPr>
            <w:tcW w:w="3686" w:type="dxa"/>
          </w:tcPr>
          <w:p w14:paraId="0D67C5A6" w14:textId="77777777" w:rsidR="00C57E99" w:rsidRPr="008B6621" w:rsidRDefault="00C57E99" w:rsidP="00E94440">
            <w:pPr>
              <w:pStyle w:val="StructureTableList"/>
            </w:pPr>
            <w:r>
              <w:t xml:space="preserve"> *l *L *L</w:t>
            </w:r>
            <w:r w:rsidR="006537A0">
              <w:t xml:space="preserve"> *L</w:t>
            </w:r>
          </w:p>
        </w:tc>
      </w:tr>
      <w:tr w:rsidR="00C57E99" w:rsidRPr="008B6621" w14:paraId="4DB1767B" w14:textId="77777777" w:rsidTr="00E94440">
        <w:trPr>
          <w:trHeight w:val="170"/>
        </w:trPr>
        <w:tc>
          <w:tcPr>
            <w:tcW w:w="2268" w:type="dxa"/>
          </w:tcPr>
          <w:p w14:paraId="2B346B52" w14:textId="77777777" w:rsidR="00C57E99" w:rsidRPr="007A5498" w:rsidRDefault="00C57E99" w:rsidP="00E94440">
            <w:pPr>
              <w:pStyle w:val="StructureTableListSkipped"/>
              <w:rPr>
                <w:highlight w:val="white"/>
              </w:rPr>
            </w:pPr>
            <w:r w:rsidRPr="007A5498">
              <w:rPr>
                <w:rStyle w:val="BookTitle"/>
                <w:highlight w:val="white"/>
              </w:rPr>
              <w:t>|Lawh-i-Hizar Bayti|</w:t>
            </w:r>
          </w:p>
        </w:tc>
        <w:tc>
          <w:tcPr>
            <w:tcW w:w="425" w:type="dxa"/>
          </w:tcPr>
          <w:p w14:paraId="1505E3D6" w14:textId="77777777" w:rsidR="00C57E99" w:rsidRPr="008B6621" w:rsidRDefault="00C57E99" w:rsidP="00E94440">
            <w:pPr>
              <w:pStyle w:val="StructureTableListSkipped"/>
            </w:pPr>
          </w:p>
        </w:tc>
        <w:tc>
          <w:tcPr>
            <w:tcW w:w="2268" w:type="dxa"/>
          </w:tcPr>
          <w:p w14:paraId="1E024151" w14:textId="77777777" w:rsidR="00C57E99" w:rsidRPr="008B6621" w:rsidRDefault="00C57E99" w:rsidP="00E94440">
            <w:pPr>
              <w:pStyle w:val="StructureTableListSkipped"/>
            </w:pPr>
            <w:r w:rsidRPr="008B6621">
              <w:t>Lawḥ-i-Hizár Baytí</w:t>
            </w:r>
          </w:p>
        </w:tc>
        <w:tc>
          <w:tcPr>
            <w:tcW w:w="425" w:type="dxa"/>
          </w:tcPr>
          <w:p w14:paraId="57907938" w14:textId="77777777" w:rsidR="00C57E99" w:rsidRPr="008B6621" w:rsidRDefault="00C57E99" w:rsidP="00E94440">
            <w:pPr>
              <w:pStyle w:val="StructureTableListSkipped"/>
            </w:pPr>
            <w:r>
              <w:t>skip</w:t>
            </w:r>
          </w:p>
        </w:tc>
        <w:tc>
          <w:tcPr>
            <w:tcW w:w="3686" w:type="dxa"/>
          </w:tcPr>
          <w:p w14:paraId="5C874D68" w14:textId="77777777" w:rsidR="00C57E99" w:rsidRPr="008B6621" w:rsidRDefault="00C57E99" w:rsidP="00E94440">
            <w:pPr>
              <w:pStyle w:val="StructureTableListSkipped"/>
            </w:pPr>
            <w:r w:rsidRPr="008B6621">
              <w:t>--- *L *L / All 5 occurances corrected.</w:t>
            </w:r>
          </w:p>
        </w:tc>
      </w:tr>
      <w:tr w:rsidR="00C57E99" w:rsidRPr="008B6621" w14:paraId="67C14C58" w14:textId="77777777" w:rsidTr="00E94440">
        <w:trPr>
          <w:trHeight w:val="170"/>
        </w:trPr>
        <w:tc>
          <w:tcPr>
            <w:tcW w:w="2268" w:type="dxa"/>
          </w:tcPr>
          <w:p w14:paraId="2C1B3583" w14:textId="77777777" w:rsidR="00C57E99" w:rsidRPr="007A5498" w:rsidRDefault="00C57E99" w:rsidP="00E94440">
            <w:pPr>
              <w:pStyle w:val="StructureTableListSkipped"/>
              <w:rPr>
                <w:highlight w:val="white"/>
              </w:rPr>
            </w:pPr>
            <w:r w:rsidRPr="007A5498">
              <w:rPr>
                <w:rStyle w:val="BookTitle"/>
                <w:highlight w:val="white"/>
              </w:rPr>
              <w:t>|Lawh-i-Hizár Bayti|</w:t>
            </w:r>
          </w:p>
        </w:tc>
        <w:tc>
          <w:tcPr>
            <w:tcW w:w="425" w:type="dxa"/>
          </w:tcPr>
          <w:p w14:paraId="2AE09A7D" w14:textId="77777777" w:rsidR="00C57E99" w:rsidRPr="008B6621" w:rsidRDefault="00C57E99" w:rsidP="00E94440">
            <w:pPr>
              <w:pStyle w:val="StructureTableListSkipped"/>
            </w:pPr>
          </w:p>
        </w:tc>
        <w:tc>
          <w:tcPr>
            <w:tcW w:w="2268" w:type="dxa"/>
          </w:tcPr>
          <w:p w14:paraId="05937439" w14:textId="77777777" w:rsidR="00C57E99" w:rsidRPr="008B6621" w:rsidRDefault="00C57E99" w:rsidP="00E94440">
            <w:pPr>
              <w:pStyle w:val="StructureTableListSkipped"/>
            </w:pPr>
            <w:r w:rsidRPr="008B6621">
              <w:t>Lawḥ-i-Hizár Baytí</w:t>
            </w:r>
          </w:p>
        </w:tc>
        <w:tc>
          <w:tcPr>
            <w:tcW w:w="425" w:type="dxa"/>
          </w:tcPr>
          <w:p w14:paraId="04DE54C6" w14:textId="77777777" w:rsidR="00C57E99" w:rsidRPr="008B6621" w:rsidRDefault="00C57E99" w:rsidP="00E94440">
            <w:pPr>
              <w:pStyle w:val="StructureTableListSkipped"/>
            </w:pPr>
            <w:r>
              <w:t>skip</w:t>
            </w:r>
          </w:p>
        </w:tc>
        <w:tc>
          <w:tcPr>
            <w:tcW w:w="3686" w:type="dxa"/>
          </w:tcPr>
          <w:p w14:paraId="6066EDE5" w14:textId="77777777" w:rsidR="00C57E99" w:rsidRPr="008B6621" w:rsidRDefault="00C57E99" w:rsidP="00E94440">
            <w:pPr>
              <w:pStyle w:val="StructureTableListSkipped"/>
            </w:pPr>
            <w:r w:rsidRPr="008B6621">
              <w:t>--- *L / All 1 occurances corrected.</w:t>
            </w:r>
          </w:p>
        </w:tc>
      </w:tr>
      <w:tr w:rsidR="00C57E99" w:rsidRPr="008B6621" w14:paraId="6B207E2B" w14:textId="77777777" w:rsidTr="00E94440">
        <w:trPr>
          <w:trHeight w:val="170"/>
        </w:trPr>
        <w:tc>
          <w:tcPr>
            <w:tcW w:w="2268" w:type="dxa"/>
          </w:tcPr>
          <w:p w14:paraId="7D9ACA38" w14:textId="77777777" w:rsidR="00C57E99" w:rsidRPr="007A5498" w:rsidRDefault="00C57E99" w:rsidP="00E94440">
            <w:pPr>
              <w:pStyle w:val="StructureTableListSkipped"/>
              <w:rPr>
                <w:highlight w:val="white"/>
              </w:rPr>
            </w:pPr>
            <w:r w:rsidRPr="007A5498">
              <w:rPr>
                <w:rStyle w:val="BookTitle"/>
                <w:highlight w:val="white"/>
              </w:rPr>
              <w:t>|Lawh-i-Hizár Baytí|</w:t>
            </w:r>
          </w:p>
        </w:tc>
        <w:tc>
          <w:tcPr>
            <w:tcW w:w="425" w:type="dxa"/>
          </w:tcPr>
          <w:p w14:paraId="364CC905" w14:textId="77777777" w:rsidR="00C57E99" w:rsidRPr="008B6621" w:rsidRDefault="00C57E99" w:rsidP="00E94440">
            <w:pPr>
              <w:pStyle w:val="StructureTableListSkipped"/>
            </w:pPr>
          </w:p>
        </w:tc>
        <w:tc>
          <w:tcPr>
            <w:tcW w:w="2268" w:type="dxa"/>
          </w:tcPr>
          <w:p w14:paraId="3AC89644" w14:textId="77777777" w:rsidR="00C57E99" w:rsidRPr="008B6621" w:rsidRDefault="00C57E99" w:rsidP="00E94440">
            <w:pPr>
              <w:pStyle w:val="StructureTableListSkipped"/>
            </w:pPr>
            <w:r w:rsidRPr="008B6621">
              <w:t>Lawḥ-i-Hizár Baytí</w:t>
            </w:r>
          </w:p>
        </w:tc>
        <w:tc>
          <w:tcPr>
            <w:tcW w:w="425" w:type="dxa"/>
          </w:tcPr>
          <w:p w14:paraId="3C397330" w14:textId="77777777" w:rsidR="00C57E99" w:rsidRPr="008B6621" w:rsidRDefault="00C57E99" w:rsidP="00E94440">
            <w:pPr>
              <w:pStyle w:val="StructureTableListSkipped"/>
            </w:pPr>
            <w:r>
              <w:t>skip</w:t>
            </w:r>
          </w:p>
        </w:tc>
        <w:tc>
          <w:tcPr>
            <w:tcW w:w="3686" w:type="dxa"/>
          </w:tcPr>
          <w:p w14:paraId="0304D308" w14:textId="77777777" w:rsidR="00C57E99" w:rsidRPr="008B6621" w:rsidRDefault="00C57E99" w:rsidP="00E94440">
            <w:pPr>
              <w:pStyle w:val="StructureTableListSkipped"/>
            </w:pPr>
            <w:r w:rsidRPr="008B6621">
              <w:t>--- *L / All 1 occurances corrected.</w:t>
            </w:r>
          </w:p>
        </w:tc>
      </w:tr>
      <w:tr w:rsidR="00C57E99" w:rsidRPr="008B6621" w14:paraId="7A385DBD" w14:textId="77777777" w:rsidTr="00E94440">
        <w:trPr>
          <w:trHeight w:val="170"/>
        </w:trPr>
        <w:tc>
          <w:tcPr>
            <w:tcW w:w="2268" w:type="dxa"/>
          </w:tcPr>
          <w:p w14:paraId="58953487"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Lawḥ-i-Hizár Baytí</w:t>
            </w:r>
            <w:r w:rsidRPr="008B6621">
              <w:rPr>
                <w:rStyle w:val="BookTitle"/>
                <w:highlight w:val="green"/>
              </w:rPr>
              <w:t>|</w:t>
            </w:r>
          </w:p>
        </w:tc>
        <w:tc>
          <w:tcPr>
            <w:tcW w:w="425" w:type="dxa"/>
          </w:tcPr>
          <w:p w14:paraId="6F0D0804" w14:textId="77777777" w:rsidR="00C57E99" w:rsidRPr="008B6621" w:rsidRDefault="00C57E99" w:rsidP="00E94440">
            <w:pPr>
              <w:pStyle w:val="StructureTableList"/>
            </w:pPr>
            <w:r w:rsidRPr="008B6621">
              <w:t>7</w:t>
            </w:r>
          </w:p>
        </w:tc>
        <w:tc>
          <w:tcPr>
            <w:tcW w:w="2268" w:type="dxa"/>
          </w:tcPr>
          <w:p w14:paraId="61F96DA6" w14:textId="77777777" w:rsidR="00C57E99" w:rsidRPr="008B6621" w:rsidRDefault="00C57E99" w:rsidP="00E94440">
            <w:pPr>
              <w:pStyle w:val="StructureTableList"/>
            </w:pPr>
          </w:p>
        </w:tc>
        <w:tc>
          <w:tcPr>
            <w:tcW w:w="425" w:type="dxa"/>
          </w:tcPr>
          <w:p w14:paraId="38F05E3C"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85BF0F8" w14:textId="77777777" w:rsidR="00C57E99" w:rsidRPr="008B6621" w:rsidRDefault="00C57E99" w:rsidP="00E94440">
            <w:pPr>
              <w:pStyle w:val="StructureTableList"/>
            </w:pPr>
            <w:r w:rsidRPr="008B6621">
              <w:t xml:space="preserve"> *L</w:t>
            </w:r>
          </w:p>
        </w:tc>
      </w:tr>
      <w:tr w:rsidR="00C57E99" w:rsidRPr="008B6621" w14:paraId="4AEF3B0C" w14:textId="77777777" w:rsidTr="00E94440">
        <w:trPr>
          <w:trHeight w:val="170"/>
        </w:trPr>
        <w:tc>
          <w:tcPr>
            <w:tcW w:w="2268" w:type="dxa"/>
          </w:tcPr>
          <w:p w14:paraId="5F712168"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Lawḥ-i-Karmil</w:t>
            </w:r>
            <w:r w:rsidRPr="008B6621">
              <w:rPr>
                <w:rStyle w:val="BookTitle"/>
                <w:highlight w:val="green"/>
              </w:rPr>
              <w:t>|</w:t>
            </w:r>
          </w:p>
        </w:tc>
        <w:tc>
          <w:tcPr>
            <w:tcW w:w="425" w:type="dxa"/>
          </w:tcPr>
          <w:p w14:paraId="121B7577" w14:textId="77777777" w:rsidR="00C57E99" w:rsidRPr="008B6621" w:rsidRDefault="00C57E99" w:rsidP="00E94440">
            <w:pPr>
              <w:pStyle w:val="StructureTableList"/>
            </w:pPr>
            <w:r w:rsidRPr="008B6621">
              <w:t>3</w:t>
            </w:r>
          </w:p>
        </w:tc>
        <w:tc>
          <w:tcPr>
            <w:tcW w:w="2268" w:type="dxa"/>
          </w:tcPr>
          <w:p w14:paraId="4276122C" w14:textId="77777777" w:rsidR="00C57E99" w:rsidRPr="008B6621" w:rsidRDefault="00C57E99" w:rsidP="00E94440">
            <w:pPr>
              <w:pStyle w:val="StructureTableList"/>
            </w:pPr>
          </w:p>
        </w:tc>
        <w:tc>
          <w:tcPr>
            <w:tcW w:w="425" w:type="dxa"/>
          </w:tcPr>
          <w:p w14:paraId="46A407D0" w14:textId="77777777" w:rsidR="00C57E99" w:rsidRPr="00507D39" w:rsidRDefault="00C57E99" w:rsidP="00E94440">
            <w:pPr>
              <w:pStyle w:val="StructureTableList"/>
              <w:rPr>
                <w:highlight w:val="yellow"/>
              </w:rPr>
            </w:pPr>
            <w:r w:rsidRPr="00507D39">
              <w:rPr>
                <w:highlight w:val="yellow"/>
              </w:rPr>
              <w:t>•ok</w:t>
            </w:r>
          </w:p>
        </w:tc>
        <w:tc>
          <w:tcPr>
            <w:tcW w:w="3686" w:type="dxa"/>
          </w:tcPr>
          <w:p w14:paraId="1DCC8AA2" w14:textId="77777777" w:rsidR="00C57E99" w:rsidRPr="008B6621" w:rsidRDefault="00C57E99" w:rsidP="00E94440">
            <w:pPr>
              <w:pStyle w:val="StructureTableList"/>
            </w:pPr>
            <w:r w:rsidRPr="008B6621">
              <w:t>unprecedented match</w:t>
            </w:r>
          </w:p>
        </w:tc>
      </w:tr>
      <w:tr w:rsidR="00C57E99" w:rsidRPr="008B6621" w14:paraId="0B10CBC8" w14:textId="77777777" w:rsidTr="00E94440">
        <w:trPr>
          <w:trHeight w:val="170"/>
        </w:trPr>
        <w:tc>
          <w:tcPr>
            <w:tcW w:w="2268" w:type="dxa"/>
          </w:tcPr>
          <w:p w14:paraId="56B91F2A"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Lawḥ-i-Mubáhilih</w:t>
            </w:r>
            <w:r w:rsidRPr="008B6621">
              <w:rPr>
                <w:rStyle w:val="BookTitle"/>
                <w:highlight w:val="green"/>
              </w:rPr>
              <w:t>|</w:t>
            </w:r>
          </w:p>
        </w:tc>
        <w:tc>
          <w:tcPr>
            <w:tcW w:w="425" w:type="dxa"/>
          </w:tcPr>
          <w:p w14:paraId="16ED6600" w14:textId="77777777" w:rsidR="00C57E99" w:rsidRPr="008B6621" w:rsidRDefault="00C57E99" w:rsidP="00E94440">
            <w:pPr>
              <w:pStyle w:val="StructureTableList"/>
            </w:pPr>
            <w:r w:rsidRPr="008B6621">
              <w:t>3</w:t>
            </w:r>
          </w:p>
        </w:tc>
        <w:tc>
          <w:tcPr>
            <w:tcW w:w="2268" w:type="dxa"/>
          </w:tcPr>
          <w:p w14:paraId="2C6EDC60" w14:textId="77777777" w:rsidR="00C57E99" w:rsidRPr="008B6621" w:rsidRDefault="00C57E99" w:rsidP="00E94440">
            <w:pPr>
              <w:pStyle w:val="StructureTableList"/>
            </w:pPr>
          </w:p>
        </w:tc>
        <w:tc>
          <w:tcPr>
            <w:tcW w:w="425" w:type="dxa"/>
          </w:tcPr>
          <w:p w14:paraId="34092891" w14:textId="77777777" w:rsidR="00C57E99" w:rsidRPr="00507D39" w:rsidRDefault="00C57E99" w:rsidP="00E94440">
            <w:pPr>
              <w:pStyle w:val="StructureTableList"/>
              <w:rPr>
                <w:highlight w:val="yellow"/>
              </w:rPr>
            </w:pPr>
            <w:r w:rsidRPr="00507D39">
              <w:rPr>
                <w:highlight w:val="yellow"/>
              </w:rPr>
              <w:t>•ok</w:t>
            </w:r>
          </w:p>
        </w:tc>
        <w:tc>
          <w:tcPr>
            <w:tcW w:w="3686" w:type="dxa"/>
          </w:tcPr>
          <w:p w14:paraId="5E660669" w14:textId="77777777" w:rsidR="00C57E99" w:rsidRPr="008B6621" w:rsidRDefault="00C57E99" w:rsidP="00E94440">
            <w:pPr>
              <w:pStyle w:val="StructureTableList"/>
            </w:pPr>
            <w:r w:rsidRPr="008B6621">
              <w:t>unprecedented match</w:t>
            </w:r>
          </w:p>
        </w:tc>
      </w:tr>
      <w:tr w:rsidR="00C57E99" w:rsidRPr="008B6621" w14:paraId="020CFBEC" w14:textId="77777777" w:rsidTr="00E94440">
        <w:trPr>
          <w:trHeight w:val="170"/>
        </w:trPr>
        <w:tc>
          <w:tcPr>
            <w:tcW w:w="2268" w:type="dxa"/>
          </w:tcPr>
          <w:p w14:paraId="1E665EC5"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Lawḥ-i-alíl</w:t>
            </w:r>
            <w:r w:rsidRPr="008B6621">
              <w:rPr>
                <w:rStyle w:val="BookTitle"/>
                <w:highlight w:val="green"/>
              </w:rPr>
              <w:t>|</w:t>
            </w:r>
          </w:p>
        </w:tc>
        <w:tc>
          <w:tcPr>
            <w:tcW w:w="425" w:type="dxa"/>
          </w:tcPr>
          <w:p w14:paraId="584E7E5C" w14:textId="77777777" w:rsidR="00C57E99" w:rsidRPr="008B6621" w:rsidRDefault="00C57E99" w:rsidP="00E94440">
            <w:pPr>
              <w:pStyle w:val="StructureTableList"/>
            </w:pPr>
            <w:r w:rsidRPr="008B6621">
              <w:t>3</w:t>
            </w:r>
          </w:p>
        </w:tc>
        <w:tc>
          <w:tcPr>
            <w:tcW w:w="2268" w:type="dxa"/>
          </w:tcPr>
          <w:p w14:paraId="5652849C" w14:textId="77777777" w:rsidR="00C57E99" w:rsidRPr="008B6621" w:rsidRDefault="00C57E99" w:rsidP="00E94440">
            <w:pPr>
              <w:pStyle w:val="StructureTableList"/>
            </w:pPr>
          </w:p>
        </w:tc>
        <w:tc>
          <w:tcPr>
            <w:tcW w:w="425" w:type="dxa"/>
          </w:tcPr>
          <w:p w14:paraId="36B631CF"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6A1A393" w14:textId="77777777" w:rsidR="00C57E99" w:rsidRPr="008B6621" w:rsidRDefault="00C57E99" w:rsidP="00E94440">
            <w:pPr>
              <w:pStyle w:val="StructureTableList"/>
            </w:pPr>
            <w:r w:rsidRPr="008B6621">
              <w:t>unprecedented match</w:t>
            </w:r>
          </w:p>
        </w:tc>
      </w:tr>
      <w:tr w:rsidR="00C57E99" w:rsidRPr="008B6621" w14:paraId="3AE33A2A" w14:textId="77777777" w:rsidTr="00E94440">
        <w:trPr>
          <w:trHeight w:val="170"/>
        </w:trPr>
        <w:tc>
          <w:tcPr>
            <w:tcW w:w="2268" w:type="dxa"/>
          </w:tcPr>
          <w:p w14:paraId="47294515" w14:textId="77777777" w:rsidR="00C57E99" w:rsidRPr="008B6621" w:rsidRDefault="00C57E99" w:rsidP="00E94440">
            <w:pPr>
              <w:pStyle w:val="StructureTableList"/>
              <w:rPr>
                <w:highlight w:val="green"/>
              </w:rPr>
            </w:pPr>
            <w:r w:rsidRPr="008B6621">
              <w:rPr>
                <w:highlight w:val="green"/>
              </w:rPr>
              <w:t>|</w:t>
            </w:r>
            <w:r w:rsidRPr="008B6621">
              <w:rPr>
                <w:highlight w:val="yellow"/>
              </w:rPr>
              <w:t>Laylatu’l-Qadr</w:t>
            </w:r>
            <w:r w:rsidRPr="008B6621">
              <w:rPr>
                <w:highlight w:val="green"/>
              </w:rPr>
              <w:t>|</w:t>
            </w:r>
          </w:p>
        </w:tc>
        <w:tc>
          <w:tcPr>
            <w:tcW w:w="425" w:type="dxa"/>
          </w:tcPr>
          <w:p w14:paraId="154C00E3" w14:textId="77777777" w:rsidR="00C57E99" w:rsidRPr="008B6621" w:rsidRDefault="00C57E99" w:rsidP="00E94440">
            <w:pPr>
              <w:pStyle w:val="StructureTableList"/>
            </w:pPr>
            <w:r w:rsidRPr="008B6621">
              <w:t>2</w:t>
            </w:r>
          </w:p>
        </w:tc>
        <w:tc>
          <w:tcPr>
            <w:tcW w:w="2268" w:type="dxa"/>
          </w:tcPr>
          <w:p w14:paraId="1FCACF2C" w14:textId="77777777" w:rsidR="00C57E99" w:rsidRPr="008B6621" w:rsidRDefault="00C57E99" w:rsidP="00E94440">
            <w:pPr>
              <w:pStyle w:val="StructureTableList"/>
            </w:pPr>
          </w:p>
        </w:tc>
        <w:tc>
          <w:tcPr>
            <w:tcW w:w="425" w:type="dxa"/>
          </w:tcPr>
          <w:p w14:paraId="427A8222"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0DF2033" w14:textId="77777777" w:rsidR="00C57E99" w:rsidRPr="008B6621" w:rsidRDefault="00C57E99" w:rsidP="00E94440">
            <w:pPr>
              <w:pStyle w:val="StructureTableList"/>
            </w:pPr>
            <w:r w:rsidRPr="008B6621">
              <w:t>unprecedented match</w:t>
            </w:r>
          </w:p>
        </w:tc>
      </w:tr>
      <w:tr w:rsidR="00C57E99" w:rsidRPr="008B6621" w14:paraId="13625E8C" w14:textId="77777777" w:rsidTr="00E94440">
        <w:trPr>
          <w:trHeight w:val="170"/>
        </w:trPr>
        <w:tc>
          <w:tcPr>
            <w:tcW w:w="2268" w:type="dxa"/>
          </w:tcPr>
          <w:p w14:paraId="3A3B3DFE" w14:textId="77777777" w:rsidR="00C57E99" w:rsidRPr="008B6621" w:rsidRDefault="00C57E99" w:rsidP="00E94440">
            <w:pPr>
              <w:pStyle w:val="StructureTableList"/>
              <w:rPr>
                <w:highlight w:val="green"/>
              </w:rPr>
            </w:pPr>
            <w:r w:rsidRPr="008B6621">
              <w:rPr>
                <w:highlight w:val="green"/>
              </w:rPr>
              <w:t>|</w:t>
            </w:r>
            <w:r w:rsidRPr="00304DF9">
              <w:rPr>
                <w:highlight w:val="lightGray"/>
              </w:rPr>
              <w:t>Lebanon</w:t>
            </w:r>
            <w:r w:rsidRPr="008B6621">
              <w:rPr>
                <w:highlight w:val="green"/>
              </w:rPr>
              <w:t>|</w:t>
            </w:r>
          </w:p>
        </w:tc>
        <w:tc>
          <w:tcPr>
            <w:tcW w:w="425" w:type="dxa"/>
          </w:tcPr>
          <w:p w14:paraId="0DC5FFDC" w14:textId="77777777" w:rsidR="00C57E99" w:rsidRPr="008B6621" w:rsidRDefault="00C57E99" w:rsidP="00E94440">
            <w:pPr>
              <w:pStyle w:val="StructureTableList"/>
            </w:pPr>
            <w:r w:rsidRPr="008B6621">
              <w:t>2</w:t>
            </w:r>
          </w:p>
        </w:tc>
        <w:tc>
          <w:tcPr>
            <w:tcW w:w="2268" w:type="dxa"/>
          </w:tcPr>
          <w:p w14:paraId="7FF55271" w14:textId="77777777" w:rsidR="00C57E99" w:rsidRPr="008B6621" w:rsidRDefault="00C57E99" w:rsidP="00E94440">
            <w:pPr>
              <w:pStyle w:val="StructureTableList"/>
            </w:pPr>
          </w:p>
        </w:tc>
        <w:tc>
          <w:tcPr>
            <w:tcW w:w="425" w:type="dxa"/>
          </w:tcPr>
          <w:p w14:paraId="0168A9BF"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2744BF0F" w14:textId="77777777" w:rsidR="00C57E99" w:rsidRPr="008B6621" w:rsidRDefault="00C57E99" w:rsidP="00E94440">
            <w:pPr>
              <w:pStyle w:val="StructureTableList"/>
            </w:pPr>
            <w:r>
              <w:t xml:space="preserve"> *L</w:t>
            </w:r>
          </w:p>
        </w:tc>
      </w:tr>
      <w:tr w:rsidR="00C57E99" w:rsidRPr="008B6621" w14:paraId="685C4430" w14:textId="77777777" w:rsidTr="00E94440">
        <w:trPr>
          <w:trHeight w:val="170"/>
        </w:trPr>
        <w:tc>
          <w:tcPr>
            <w:tcW w:w="2268" w:type="dxa"/>
          </w:tcPr>
          <w:p w14:paraId="3FD1D366" w14:textId="77777777" w:rsidR="00C57E99" w:rsidRPr="008B6621" w:rsidRDefault="00C57E99" w:rsidP="00E94440">
            <w:pPr>
              <w:pStyle w:val="StructureTableList"/>
              <w:rPr>
                <w:highlight w:val="green"/>
              </w:rPr>
            </w:pPr>
            <w:r w:rsidRPr="008B6621">
              <w:rPr>
                <w:highlight w:val="green"/>
              </w:rPr>
              <w:t>|</w:t>
            </w:r>
            <w:r w:rsidRPr="00304DF9">
              <w:rPr>
                <w:highlight w:val="cyan"/>
              </w:rPr>
              <w:t>Lotfullah Hakim</w:t>
            </w:r>
            <w:r w:rsidRPr="008B6621">
              <w:rPr>
                <w:highlight w:val="green"/>
              </w:rPr>
              <w:t>|</w:t>
            </w:r>
          </w:p>
        </w:tc>
        <w:tc>
          <w:tcPr>
            <w:tcW w:w="425" w:type="dxa"/>
          </w:tcPr>
          <w:p w14:paraId="6FA7CA87" w14:textId="77777777" w:rsidR="00C57E99" w:rsidRPr="008B6621" w:rsidRDefault="00C57E99" w:rsidP="00E94440">
            <w:pPr>
              <w:pStyle w:val="StructureTableList"/>
            </w:pPr>
            <w:r w:rsidRPr="008B6621">
              <w:t>1</w:t>
            </w:r>
          </w:p>
        </w:tc>
        <w:tc>
          <w:tcPr>
            <w:tcW w:w="2268" w:type="dxa"/>
          </w:tcPr>
          <w:p w14:paraId="131196BB" w14:textId="77777777" w:rsidR="00C57E99" w:rsidRPr="008B6621" w:rsidRDefault="00C57E99" w:rsidP="00E94440">
            <w:pPr>
              <w:pStyle w:val="StructureTableList"/>
            </w:pPr>
          </w:p>
        </w:tc>
        <w:tc>
          <w:tcPr>
            <w:tcW w:w="425" w:type="dxa"/>
          </w:tcPr>
          <w:p w14:paraId="24D036D0" w14:textId="77777777" w:rsidR="00C57E99" w:rsidRPr="00507D39" w:rsidRDefault="00C57E99" w:rsidP="00E94440">
            <w:pPr>
              <w:pStyle w:val="StructureTableList"/>
              <w:rPr>
                <w:highlight w:val="green"/>
              </w:rPr>
            </w:pPr>
            <w:r w:rsidRPr="00507D39">
              <w:rPr>
                <w:highlight w:val="green"/>
              </w:rPr>
              <w:t>•--</w:t>
            </w:r>
          </w:p>
        </w:tc>
        <w:tc>
          <w:tcPr>
            <w:tcW w:w="3686" w:type="dxa"/>
          </w:tcPr>
          <w:p w14:paraId="62D389D9" w14:textId="77777777" w:rsidR="00C57E99" w:rsidRPr="008B6621" w:rsidRDefault="00C57E99" w:rsidP="00E94440">
            <w:pPr>
              <w:pStyle w:val="StructureTableList"/>
            </w:pPr>
            <w:r w:rsidRPr="008B6621">
              <w:t>---</w:t>
            </w:r>
            <w:r>
              <w:t xml:space="preserve"> *L *L *L</w:t>
            </w:r>
          </w:p>
        </w:tc>
      </w:tr>
      <w:tr w:rsidR="00C57E99" w:rsidRPr="008B6621" w14:paraId="7B580713" w14:textId="77777777" w:rsidTr="00E94440">
        <w:trPr>
          <w:trHeight w:val="170"/>
        </w:trPr>
        <w:tc>
          <w:tcPr>
            <w:tcW w:w="2268" w:type="dxa"/>
          </w:tcPr>
          <w:p w14:paraId="36B0D708" w14:textId="77777777" w:rsidR="00C57E99" w:rsidRPr="008B6621" w:rsidRDefault="00C57E99" w:rsidP="00E94440">
            <w:pPr>
              <w:pStyle w:val="StructureTableList"/>
              <w:rPr>
                <w:highlight w:val="green"/>
              </w:rPr>
            </w:pPr>
            <w:r w:rsidRPr="008B6621">
              <w:rPr>
                <w:highlight w:val="green"/>
              </w:rPr>
              <w:t>|</w:t>
            </w:r>
            <w:r w:rsidRPr="00304DF9">
              <w:rPr>
                <w:highlight w:val="cyan"/>
              </w:rPr>
              <w:t>Lotfullah</w:t>
            </w:r>
            <w:r w:rsidRPr="008B6621">
              <w:rPr>
                <w:highlight w:val="green"/>
              </w:rPr>
              <w:t>|</w:t>
            </w:r>
          </w:p>
        </w:tc>
        <w:tc>
          <w:tcPr>
            <w:tcW w:w="425" w:type="dxa"/>
          </w:tcPr>
          <w:p w14:paraId="39360F78" w14:textId="77777777" w:rsidR="00C57E99" w:rsidRPr="008B6621" w:rsidRDefault="00C57E99" w:rsidP="00E94440">
            <w:pPr>
              <w:pStyle w:val="StructureTableList"/>
            </w:pPr>
            <w:r w:rsidRPr="008B6621">
              <w:t>1</w:t>
            </w:r>
          </w:p>
        </w:tc>
        <w:tc>
          <w:tcPr>
            <w:tcW w:w="2268" w:type="dxa"/>
          </w:tcPr>
          <w:p w14:paraId="69FC45F5" w14:textId="77777777" w:rsidR="00C57E99" w:rsidRPr="008B6621" w:rsidRDefault="00C57E99" w:rsidP="00E94440">
            <w:pPr>
              <w:pStyle w:val="StructureTableList"/>
            </w:pPr>
          </w:p>
        </w:tc>
        <w:tc>
          <w:tcPr>
            <w:tcW w:w="425" w:type="dxa"/>
          </w:tcPr>
          <w:p w14:paraId="0E14C044" w14:textId="77777777" w:rsidR="00C57E99" w:rsidRPr="003E568A" w:rsidRDefault="00C57E99" w:rsidP="00E94440">
            <w:pPr>
              <w:pStyle w:val="StructureTableList"/>
              <w:rPr>
                <w:highlight w:val="magenta"/>
              </w:rPr>
            </w:pPr>
            <w:r w:rsidRPr="003E568A">
              <w:rPr>
                <w:highlight w:val="magenta"/>
              </w:rPr>
              <w:t>•--</w:t>
            </w:r>
          </w:p>
        </w:tc>
        <w:tc>
          <w:tcPr>
            <w:tcW w:w="3686" w:type="dxa"/>
          </w:tcPr>
          <w:p w14:paraId="4D20B8A2" w14:textId="77777777" w:rsidR="00C57E99" w:rsidRPr="008B6621" w:rsidRDefault="00C57E99" w:rsidP="00E94440">
            <w:pPr>
              <w:pStyle w:val="StructureTableList"/>
            </w:pPr>
            <w:r w:rsidRPr="008B6621">
              <w:t>---</w:t>
            </w:r>
            <w:r>
              <w:t xml:space="preserve"> *L *L</w:t>
            </w:r>
          </w:p>
        </w:tc>
      </w:tr>
      <w:tr w:rsidR="00C57E99" w:rsidRPr="008B6621" w14:paraId="518D3E20" w14:textId="77777777" w:rsidTr="00E94440">
        <w:trPr>
          <w:trHeight w:val="170"/>
        </w:trPr>
        <w:tc>
          <w:tcPr>
            <w:tcW w:w="2268" w:type="dxa"/>
          </w:tcPr>
          <w:p w14:paraId="7B145724" w14:textId="77777777" w:rsidR="00C57E99" w:rsidRPr="007A5498" w:rsidRDefault="00C57E99" w:rsidP="00E94440">
            <w:pPr>
              <w:pStyle w:val="StructureTableListSkipped"/>
              <w:rPr>
                <w:rStyle w:val="BookTitle"/>
                <w:highlight w:val="white"/>
              </w:rPr>
            </w:pPr>
            <w:r w:rsidRPr="007A5498">
              <w:rPr>
                <w:rStyle w:val="footnoteLinked"/>
                <w:highlight w:val="white"/>
              </w:rPr>
              <w:t>|Ma’idiy-i-Asamani|</w:t>
            </w:r>
          </w:p>
        </w:tc>
        <w:tc>
          <w:tcPr>
            <w:tcW w:w="425" w:type="dxa"/>
          </w:tcPr>
          <w:p w14:paraId="565FE801" w14:textId="77777777" w:rsidR="00C57E99" w:rsidRPr="008B6621" w:rsidRDefault="00C57E99" w:rsidP="00E94440">
            <w:pPr>
              <w:pStyle w:val="StructureTableListSkipped"/>
            </w:pPr>
          </w:p>
        </w:tc>
        <w:tc>
          <w:tcPr>
            <w:tcW w:w="2268" w:type="dxa"/>
          </w:tcPr>
          <w:p w14:paraId="385445CE" w14:textId="77777777" w:rsidR="00C57E99" w:rsidRPr="008B6621" w:rsidRDefault="00C57E99" w:rsidP="00E94440">
            <w:pPr>
              <w:pStyle w:val="StructureTableListSkipped"/>
            </w:pPr>
            <w:r w:rsidRPr="008B6621">
              <w:t>Má’idiy-i-Ásamání</w:t>
            </w:r>
          </w:p>
        </w:tc>
        <w:tc>
          <w:tcPr>
            <w:tcW w:w="425" w:type="dxa"/>
          </w:tcPr>
          <w:p w14:paraId="1406C8B4" w14:textId="77777777" w:rsidR="00C57E99" w:rsidRPr="008B6621" w:rsidRDefault="00C57E99" w:rsidP="00E94440">
            <w:pPr>
              <w:pStyle w:val="StructureTableListSkipped"/>
            </w:pPr>
            <w:r>
              <w:t>skip</w:t>
            </w:r>
          </w:p>
        </w:tc>
        <w:tc>
          <w:tcPr>
            <w:tcW w:w="3686" w:type="dxa"/>
          </w:tcPr>
          <w:p w14:paraId="634E6533" w14:textId="77777777" w:rsidR="00C57E99" w:rsidRPr="008B6621" w:rsidRDefault="00C57E99" w:rsidP="00E94440">
            <w:pPr>
              <w:pStyle w:val="StructureTableListSkipped"/>
            </w:pPr>
            <w:r w:rsidRPr="008B6621">
              <w:t>--- *L *L / All 7 occurances corrected. *L</w:t>
            </w:r>
          </w:p>
        </w:tc>
      </w:tr>
      <w:tr w:rsidR="00C57E99" w:rsidRPr="008B6621" w14:paraId="13E6E6DB" w14:textId="77777777" w:rsidTr="00E94440">
        <w:trPr>
          <w:trHeight w:val="170"/>
        </w:trPr>
        <w:tc>
          <w:tcPr>
            <w:tcW w:w="2268" w:type="dxa"/>
          </w:tcPr>
          <w:p w14:paraId="32954158"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Má’idiy-i-Ásamání</w:t>
            </w:r>
            <w:r w:rsidRPr="008B6621">
              <w:rPr>
                <w:rStyle w:val="footnoteLinked"/>
                <w:highlight w:val="green"/>
              </w:rPr>
              <w:t>|</w:t>
            </w:r>
          </w:p>
        </w:tc>
        <w:tc>
          <w:tcPr>
            <w:tcW w:w="425" w:type="dxa"/>
          </w:tcPr>
          <w:p w14:paraId="22F8A024" w14:textId="77777777" w:rsidR="00C57E99" w:rsidRPr="008B6621" w:rsidRDefault="00C57E99" w:rsidP="00E94440">
            <w:pPr>
              <w:pStyle w:val="StructureTableList"/>
            </w:pPr>
            <w:r w:rsidRPr="008B6621">
              <w:t>1</w:t>
            </w:r>
            <w:r>
              <w:t>7</w:t>
            </w:r>
          </w:p>
        </w:tc>
        <w:tc>
          <w:tcPr>
            <w:tcW w:w="2268" w:type="dxa"/>
          </w:tcPr>
          <w:p w14:paraId="37245062" w14:textId="77777777" w:rsidR="00C57E99" w:rsidRPr="008B6621" w:rsidRDefault="006537A0" w:rsidP="00E94440">
            <w:pPr>
              <w:pStyle w:val="StructureTableList"/>
            </w:pPr>
            <w:r w:rsidRPr="006537A0">
              <w:t>Má’idi</w:t>
            </w:r>
            <w:r>
              <w:t>y</w:t>
            </w:r>
            <w:r w:rsidR="00243F4F">
              <w:t>-i-Ás</w:t>
            </w:r>
            <w:r w:rsidRPr="006537A0">
              <w:t>mání</w:t>
            </w:r>
          </w:p>
        </w:tc>
        <w:tc>
          <w:tcPr>
            <w:tcW w:w="425" w:type="dxa"/>
          </w:tcPr>
          <w:p w14:paraId="072C8823" w14:textId="77777777" w:rsidR="00C57E99" w:rsidRPr="00507D39" w:rsidRDefault="00C57E99" w:rsidP="00E94440">
            <w:pPr>
              <w:pStyle w:val="StructureTableList"/>
              <w:rPr>
                <w:highlight w:val="green"/>
              </w:rPr>
            </w:pPr>
            <w:r w:rsidRPr="00507D39">
              <w:rPr>
                <w:highlight w:val="green"/>
              </w:rPr>
              <w:t>•</w:t>
            </w:r>
          </w:p>
        </w:tc>
        <w:tc>
          <w:tcPr>
            <w:tcW w:w="3686" w:type="dxa"/>
          </w:tcPr>
          <w:p w14:paraId="526F5399" w14:textId="77777777" w:rsidR="00C57E99" w:rsidRPr="008B6621" w:rsidRDefault="00C57E99" w:rsidP="00243F4F">
            <w:pPr>
              <w:pStyle w:val="StructureTableList"/>
            </w:pPr>
            <w:r w:rsidRPr="008B6621">
              <w:t xml:space="preserve"> *L *L *L</w:t>
            </w:r>
            <w:r>
              <w:t xml:space="preserve"> *L *L</w:t>
            </w:r>
            <w:r w:rsidR="006537A0">
              <w:t xml:space="preserve"> (Bahman: </w:t>
            </w:r>
            <w:r w:rsidR="006537A0" w:rsidRPr="006537A0">
              <w:t>Má’idi</w:t>
            </w:r>
            <w:r w:rsidR="006537A0">
              <w:t>y</w:t>
            </w:r>
            <w:r w:rsidR="006537A0" w:rsidRPr="006537A0">
              <w:t>-i-Ásmání</w:t>
            </w:r>
            <w:r w:rsidR="006537A0">
              <w:t>)</w:t>
            </w:r>
            <w:r w:rsidR="00243F4F">
              <w:t xml:space="preserve"> *L</w:t>
            </w:r>
          </w:p>
        </w:tc>
      </w:tr>
      <w:tr w:rsidR="00C57E99" w:rsidRPr="008B6621" w14:paraId="0C4AAB16" w14:textId="77777777" w:rsidTr="00E94440">
        <w:trPr>
          <w:trHeight w:val="170"/>
        </w:trPr>
        <w:tc>
          <w:tcPr>
            <w:tcW w:w="2268" w:type="dxa"/>
          </w:tcPr>
          <w:p w14:paraId="1C3323F8" w14:textId="77777777" w:rsidR="00C57E99" w:rsidRPr="007A5498" w:rsidRDefault="00C57E99" w:rsidP="00E94440">
            <w:pPr>
              <w:pStyle w:val="StructureTableListSkipped"/>
              <w:rPr>
                <w:rStyle w:val="footnoteLinked"/>
                <w:highlight w:val="white"/>
              </w:rPr>
            </w:pPr>
            <w:r w:rsidRPr="007A5498">
              <w:rPr>
                <w:rStyle w:val="footnoteLinked"/>
                <w:highlight w:val="white"/>
              </w:rPr>
              <w:t>|Má’idiy-i-Ásmání|</w:t>
            </w:r>
          </w:p>
        </w:tc>
        <w:tc>
          <w:tcPr>
            <w:tcW w:w="425" w:type="dxa"/>
          </w:tcPr>
          <w:p w14:paraId="70F7B4B6" w14:textId="77777777" w:rsidR="00C57E99" w:rsidRPr="008B6621" w:rsidRDefault="00C57E99" w:rsidP="00E94440">
            <w:pPr>
              <w:pStyle w:val="StructureTableListSkipped"/>
            </w:pPr>
          </w:p>
        </w:tc>
        <w:tc>
          <w:tcPr>
            <w:tcW w:w="2268" w:type="dxa"/>
          </w:tcPr>
          <w:p w14:paraId="69DC9F3A" w14:textId="77777777" w:rsidR="00C57E99" w:rsidRPr="008B6621" w:rsidRDefault="00C57E99" w:rsidP="00E94440">
            <w:pPr>
              <w:pStyle w:val="StructureTableListSkipped"/>
            </w:pPr>
            <w:r w:rsidRPr="008B6621">
              <w:t>Má’idiy-i-Ásamání</w:t>
            </w:r>
          </w:p>
        </w:tc>
        <w:tc>
          <w:tcPr>
            <w:tcW w:w="425" w:type="dxa"/>
          </w:tcPr>
          <w:p w14:paraId="4FD570AD" w14:textId="77777777" w:rsidR="00C57E99" w:rsidRPr="008B6621" w:rsidRDefault="00C57E99" w:rsidP="00E94440">
            <w:pPr>
              <w:pStyle w:val="StructureTableListSkipped"/>
            </w:pPr>
            <w:r>
              <w:t>skip</w:t>
            </w:r>
          </w:p>
        </w:tc>
        <w:tc>
          <w:tcPr>
            <w:tcW w:w="3686" w:type="dxa"/>
          </w:tcPr>
          <w:p w14:paraId="4A50794F" w14:textId="77777777" w:rsidR="00C57E99" w:rsidRPr="008B6621" w:rsidRDefault="00C57E99" w:rsidP="00E94440">
            <w:pPr>
              <w:pStyle w:val="StructureTableListSkipped"/>
            </w:pPr>
            <w:r w:rsidRPr="008B6621">
              <w:t>unprecedented match *L *L / All 2 occurances corrected.</w:t>
            </w:r>
            <w:r w:rsidR="00243F4F">
              <w:t xml:space="preserve"> *e</w:t>
            </w:r>
          </w:p>
        </w:tc>
      </w:tr>
      <w:tr w:rsidR="00C57E99" w:rsidRPr="008B6621" w14:paraId="124EDE28" w14:textId="77777777" w:rsidTr="00E94440">
        <w:trPr>
          <w:trHeight w:val="170"/>
        </w:trPr>
        <w:tc>
          <w:tcPr>
            <w:tcW w:w="2268" w:type="dxa"/>
          </w:tcPr>
          <w:p w14:paraId="2792273D" w14:textId="77777777" w:rsidR="00C57E99" w:rsidRPr="008B6621" w:rsidRDefault="00C57E99" w:rsidP="00E94440">
            <w:pPr>
              <w:pStyle w:val="StructureTableList"/>
              <w:rPr>
                <w:highlight w:val="green"/>
              </w:rPr>
            </w:pPr>
            <w:r w:rsidRPr="008B6621">
              <w:rPr>
                <w:highlight w:val="green"/>
              </w:rPr>
              <w:t>|</w:t>
            </w:r>
            <w:r w:rsidRPr="008B6621">
              <w:rPr>
                <w:highlight w:val="yellow"/>
              </w:rPr>
              <w:t>Mahd-i-ʿUlyá</w:t>
            </w:r>
            <w:r w:rsidRPr="008B6621">
              <w:rPr>
                <w:highlight w:val="green"/>
              </w:rPr>
              <w:t>|</w:t>
            </w:r>
          </w:p>
        </w:tc>
        <w:tc>
          <w:tcPr>
            <w:tcW w:w="425" w:type="dxa"/>
          </w:tcPr>
          <w:p w14:paraId="2CF80423" w14:textId="77777777" w:rsidR="00C57E99" w:rsidRPr="008B6621" w:rsidRDefault="00C57E99" w:rsidP="00E94440">
            <w:pPr>
              <w:pStyle w:val="StructureTableList"/>
            </w:pPr>
            <w:r w:rsidRPr="008B6621">
              <w:t>6</w:t>
            </w:r>
          </w:p>
        </w:tc>
        <w:tc>
          <w:tcPr>
            <w:tcW w:w="2268" w:type="dxa"/>
          </w:tcPr>
          <w:p w14:paraId="41C3764D" w14:textId="77777777" w:rsidR="00C57E99" w:rsidRPr="008B6621" w:rsidRDefault="00C57E99" w:rsidP="00E94440">
            <w:pPr>
              <w:pStyle w:val="StructureTableList"/>
            </w:pPr>
          </w:p>
        </w:tc>
        <w:tc>
          <w:tcPr>
            <w:tcW w:w="425" w:type="dxa"/>
          </w:tcPr>
          <w:p w14:paraId="029E3BAC"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B63E4D8" w14:textId="77777777" w:rsidR="00C57E99" w:rsidRPr="008B6621" w:rsidRDefault="00C57E99" w:rsidP="00E94440">
            <w:pPr>
              <w:pStyle w:val="StructureTableList"/>
            </w:pPr>
            <w:r w:rsidRPr="008B6621">
              <w:t>unprecedented match</w:t>
            </w:r>
          </w:p>
        </w:tc>
      </w:tr>
      <w:tr w:rsidR="00C57E99" w:rsidRPr="008B6621" w14:paraId="1C4A7DD9" w14:textId="77777777" w:rsidTr="00E94440">
        <w:trPr>
          <w:trHeight w:val="170"/>
        </w:trPr>
        <w:tc>
          <w:tcPr>
            <w:tcW w:w="2268" w:type="dxa"/>
          </w:tcPr>
          <w:p w14:paraId="76AD6B07" w14:textId="77777777" w:rsidR="00C57E99" w:rsidRPr="008B6621" w:rsidRDefault="00C57E99" w:rsidP="00E94440">
            <w:pPr>
              <w:pStyle w:val="StructureTableList"/>
              <w:rPr>
                <w:highlight w:val="green"/>
              </w:rPr>
            </w:pPr>
            <w:r w:rsidRPr="008B6621">
              <w:rPr>
                <w:highlight w:val="green"/>
              </w:rPr>
              <w:t>|</w:t>
            </w:r>
            <w:r w:rsidRPr="00304DF9">
              <w:rPr>
                <w:highlight w:val="yellow"/>
              </w:rPr>
              <w:t>Maḥmúd Zarqání</w:t>
            </w:r>
            <w:r w:rsidRPr="008B6621">
              <w:rPr>
                <w:highlight w:val="green"/>
              </w:rPr>
              <w:t>|</w:t>
            </w:r>
          </w:p>
        </w:tc>
        <w:tc>
          <w:tcPr>
            <w:tcW w:w="425" w:type="dxa"/>
          </w:tcPr>
          <w:p w14:paraId="75EFD992" w14:textId="77777777" w:rsidR="00C57E99" w:rsidRPr="008B6621" w:rsidRDefault="00C57E99" w:rsidP="00E94440">
            <w:pPr>
              <w:pStyle w:val="StructureTableList"/>
            </w:pPr>
            <w:r w:rsidRPr="008B6621">
              <w:t>1</w:t>
            </w:r>
          </w:p>
        </w:tc>
        <w:tc>
          <w:tcPr>
            <w:tcW w:w="2268" w:type="dxa"/>
          </w:tcPr>
          <w:p w14:paraId="0D7ABF89" w14:textId="77777777" w:rsidR="00C57E99" w:rsidRPr="008B6621" w:rsidRDefault="00C57E99" w:rsidP="00E94440">
            <w:pPr>
              <w:pStyle w:val="StructureTableList"/>
            </w:pPr>
          </w:p>
        </w:tc>
        <w:tc>
          <w:tcPr>
            <w:tcW w:w="425" w:type="dxa"/>
          </w:tcPr>
          <w:p w14:paraId="3912AA3C" w14:textId="77777777" w:rsidR="00C57E99" w:rsidRPr="00F918E3" w:rsidRDefault="00C57E99" w:rsidP="00E94440">
            <w:pPr>
              <w:pStyle w:val="StructureTableList"/>
              <w:rPr>
                <w:highlight w:val="magenta"/>
              </w:rPr>
            </w:pPr>
            <w:r w:rsidRPr="00F918E3">
              <w:rPr>
                <w:highlight w:val="magenta"/>
              </w:rPr>
              <w:t>•ok</w:t>
            </w:r>
          </w:p>
        </w:tc>
        <w:tc>
          <w:tcPr>
            <w:tcW w:w="3686" w:type="dxa"/>
          </w:tcPr>
          <w:p w14:paraId="1C1993DE" w14:textId="77777777" w:rsidR="00C57E99" w:rsidRPr="008B6621" w:rsidRDefault="00C57E99" w:rsidP="00E94440">
            <w:pPr>
              <w:pStyle w:val="StructureTableList"/>
            </w:pPr>
            <w:r w:rsidRPr="008B6621">
              <w:t>---</w:t>
            </w:r>
            <w:r>
              <w:t xml:space="preserve"> *L *L *L</w:t>
            </w:r>
          </w:p>
        </w:tc>
      </w:tr>
      <w:tr w:rsidR="00C57E99" w:rsidRPr="008B6621" w14:paraId="6A8861E6" w14:textId="77777777" w:rsidTr="00E94440">
        <w:trPr>
          <w:trHeight w:val="170"/>
        </w:trPr>
        <w:tc>
          <w:tcPr>
            <w:tcW w:w="2268" w:type="dxa"/>
          </w:tcPr>
          <w:p w14:paraId="70CAAB45" w14:textId="77777777" w:rsidR="00C57E99" w:rsidRPr="008B6621" w:rsidRDefault="00C57E99" w:rsidP="00E94440">
            <w:pPr>
              <w:pStyle w:val="StructureTableList"/>
              <w:rPr>
                <w:highlight w:val="green"/>
              </w:rPr>
            </w:pPr>
            <w:r w:rsidRPr="008B6621">
              <w:rPr>
                <w:highlight w:val="green"/>
              </w:rPr>
              <w:t>|</w:t>
            </w:r>
            <w:r w:rsidRPr="00304DF9">
              <w:rPr>
                <w:highlight w:val="yellow"/>
              </w:rPr>
              <w:t>Maḥmúd-i-Káání</w:t>
            </w:r>
            <w:r w:rsidRPr="008B6621">
              <w:rPr>
                <w:highlight w:val="green"/>
              </w:rPr>
              <w:t>|</w:t>
            </w:r>
          </w:p>
        </w:tc>
        <w:tc>
          <w:tcPr>
            <w:tcW w:w="425" w:type="dxa"/>
          </w:tcPr>
          <w:p w14:paraId="2A19742C" w14:textId="77777777" w:rsidR="00C57E99" w:rsidRPr="008B6621" w:rsidRDefault="00C57E99" w:rsidP="00E94440">
            <w:pPr>
              <w:pStyle w:val="StructureTableList"/>
            </w:pPr>
            <w:r w:rsidRPr="008B6621">
              <w:t>1</w:t>
            </w:r>
          </w:p>
        </w:tc>
        <w:tc>
          <w:tcPr>
            <w:tcW w:w="2268" w:type="dxa"/>
          </w:tcPr>
          <w:p w14:paraId="2D8A8A70" w14:textId="77777777" w:rsidR="00C57E99" w:rsidRPr="008B6621" w:rsidRDefault="00C57E99" w:rsidP="00E94440">
            <w:pPr>
              <w:pStyle w:val="StructureTableList"/>
            </w:pPr>
          </w:p>
        </w:tc>
        <w:tc>
          <w:tcPr>
            <w:tcW w:w="425" w:type="dxa"/>
          </w:tcPr>
          <w:p w14:paraId="36EDA4FC" w14:textId="77777777" w:rsidR="00C57E99" w:rsidRPr="00F918E3" w:rsidRDefault="00C57E99" w:rsidP="00E94440">
            <w:pPr>
              <w:pStyle w:val="StructureTableList"/>
              <w:rPr>
                <w:highlight w:val="magenta"/>
              </w:rPr>
            </w:pPr>
            <w:r w:rsidRPr="00F918E3">
              <w:rPr>
                <w:highlight w:val="magenta"/>
              </w:rPr>
              <w:t>•ok</w:t>
            </w:r>
          </w:p>
        </w:tc>
        <w:tc>
          <w:tcPr>
            <w:tcW w:w="3686" w:type="dxa"/>
          </w:tcPr>
          <w:p w14:paraId="55DF1729" w14:textId="77777777" w:rsidR="00C57E99" w:rsidRPr="008B6621" w:rsidRDefault="00C57E99" w:rsidP="00E94440">
            <w:pPr>
              <w:pStyle w:val="StructureTableList"/>
            </w:pPr>
            <w:r w:rsidRPr="008B6621">
              <w:t>---</w:t>
            </w:r>
            <w:r>
              <w:t xml:space="preserve"> *L *L</w:t>
            </w:r>
          </w:p>
        </w:tc>
      </w:tr>
      <w:tr w:rsidR="00C57E99" w:rsidRPr="008B6621" w14:paraId="328E5C84" w14:textId="77777777" w:rsidTr="00E94440">
        <w:trPr>
          <w:trHeight w:val="170"/>
        </w:trPr>
        <w:tc>
          <w:tcPr>
            <w:tcW w:w="2268" w:type="dxa"/>
          </w:tcPr>
          <w:p w14:paraId="0D20A4E0" w14:textId="77777777" w:rsidR="00C57E99" w:rsidRPr="008B6621" w:rsidRDefault="00C57E99" w:rsidP="00E94440">
            <w:pPr>
              <w:pStyle w:val="StructureTableList"/>
              <w:rPr>
                <w:highlight w:val="green"/>
              </w:rPr>
            </w:pPr>
            <w:r w:rsidRPr="008B6621">
              <w:rPr>
                <w:highlight w:val="green"/>
              </w:rPr>
              <w:t>|Mahmúd-i-Zarghání|</w:t>
            </w:r>
          </w:p>
        </w:tc>
        <w:tc>
          <w:tcPr>
            <w:tcW w:w="425" w:type="dxa"/>
          </w:tcPr>
          <w:p w14:paraId="3861E391" w14:textId="77777777" w:rsidR="00C57E99" w:rsidRPr="008B6621" w:rsidRDefault="00C57E99" w:rsidP="00E94440">
            <w:pPr>
              <w:pStyle w:val="StructureTableList"/>
            </w:pPr>
            <w:r w:rsidRPr="008B6621">
              <w:t>1</w:t>
            </w:r>
          </w:p>
        </w:tc>
        <w:tc>
          <w:tcPr>
            <w:tcW w:w="2268" w:type="dxa"/>
          </w:tcPr>
          <w:p w14:paraId="1E640260" w14:textId="77777777" w:rsidR="00C57E99" w:rsidRPr="008B6621" w:rsidRDefault="00243F4F" w:rsidP="00243F4F">
            <w:pPr>
              <w:pStyle w:val="StructureTableList"/>
            </w:pPr>
            <w:r w:rsidRPr="00243F4F">
              <w:t>Ma</w:t>
            </w:r>
            <w:r>
              <w:t>ḥ</w:t>
            </w:r>
            <w:r w:rsidRPr="00243F4F">
              <w:t>múd-i-</w:t>
            </w:r>
            <w:r>
              <w:t>Zarqání</w:t>
            </w:r>
          </w:p>
        </w:tc>
        <w:tc>
          <w:tcPr>
            <w:tcW w:w="425" w:type="dxa"/>
          </w:tcPr>
          <w:p w14:paraId="7DBBE866" w14:textId="77777777" w:rsidR="00C57E99" w:rsidRPr="00F918E3" w:rsidRDefault="00C57E99" w:rsidP="00E94440">
            <w:pPr>
              <w:pStyle w:val="StructureTableList"/>
              <w:rPr>
                <w:highlight w:val="magenta"/>
              </w:rPr>
            </w:pPr>
            <w:r w:rsidRPr="00F918E3">
              <w:rPr>
                <w:highlight w:val="magenta"/>
              </w:rPr>
              <w:t>•</w:t>
            </w:r>
          </w:p>
        </w:tc>
        <w:tc>
          <w:tcPr>
            <w:tcW w:w="3686" w:type="dxa"/>
          </w:tcPr>
          <w:p w14:paraId="2CCF94DB" w14:textId="77777777" w:rsidR="00C57E99" w:rsidRPr="008B6621" w:rsidRDefault="00C57E99" w:rsidP="00243F4F">
            <w:pPr>
              <w:pStyle w:val="StructureTableList"/>
            </w:pPr>
            <w:r w:rsidRPr="008B6621">
              <w:t>---</w:t>
            </w:r>
            <w:r>
              <w:t xml:space="preserve"> *L *L *L *l</w:t>
            </w:r>
            <w:r w:rsidR="00243F4F">
              <w:t xml:space="preserve"> *L (Bahman: </w:t>
            </w:r>
            <w:r w:rsidR="00243F4F" w:rsidRPr="00243F4F">
              <w:t>Ma</w:t>
            </w:r>
            <w:r w:rsidR="00243F4F">
              <w:t>ḥ</w:t>
            </w:r>
            <w:r w:rsidR="00243F4F" w:rsidRPr="00243F4F">
              <w:t>múd-i-</w:t>
            </w:r>
            <w:r w:rsidR="00243F4F">
              <w:t>Zarqání)</w:t>
            </w:r>
          </w:p>
        </w:tc>
      </w:tr>
      <w:tr w:rsidR="00C57E99" w:rsidRPr="008B6621" w14:paraId="55D28227" w14:textId="77777777" w:rsidTr="00E94440">
        <w:trPr>
          <w:trHeight w:val="170"/>
        </w:trPr>
        <w:tc>
          <w:tcPr>
            <w:tcW w:w="2268" w:type="dxa"/>
          </w:tcPr>
          <w:p w14:paraId="1A800E52" w14:textId="77777777" w:rsidR="00C57E99" w:rsidRPr="00865A8E" w:rsidRDefault="00C57E99" w:rsidP="00E94440">
            <w:pPr>
              <w:pStyle w:val="StructureTableListSkipped"/>
              <w:rPr>
                <w:highlight w:val="white"/>
              </w:rPr>
            </w:pPr>
            <w:r w:rsidRPr="00865A8E">
              <w:rPr>
                <w:rStyle w:val="BookTitle"/>
                <w:highlight w:val="white"/>
              </w:rPr>
              <w:t>|Ma'idiy-i-Asamani|</w:t>
            </w:r>
          </w:p>
        </w:tc>
        <w:tc>
          <w:tcPr>
            <w:tcW w:w="425" w:type="dxa"/>
          </w:tcPr>
          <w:p w14:paraId="3DB21583" w14:textId="77777777" w:rsidR="00C57E99" w:rsidRPr="008B6621" w:rsidRDefault="00C57E99" w:rsidP="00E94440">
            <w:pPr>
              <w:pStyle w:val="StructureTableListSkipped"/>
            </w:pPr>
          </w:p>
        </w:tc>
        <w:tc>
          <w:tcPr>
            <w:tcW w:w="2268" w:type="dxa"/>
          </w:tcPr>
          <w:p w14:paraId="73F0257E" w14:textId="77777777" w:rsidR="00C57E99" w:rsidRPr="008B6621" w:rsidRDefault="00C57E99" w:rsidP="00E94440">
            <w:pPr>
              <w:pStyle w:val="StructureTableListSkipped"/>
            </w:pPr>
            <w:r w:rsidRPr="00304DF9">
              <w:t>Má’idiy-i-Ásamání</w:t>
            </w:r>
          </w:p>
        </w:tc>
        <w:tc>
          <w:tcPr>
            <w:tcW w:w="425" w:type="dxa"/>
          </w:tcPr>
          <w:p w14:paraId="5EDB49FC" w14:textId="77777777" w:rsidR="00C57E99" w:rsidRPr="008B6621" w:rsidRDefault="00C57E99" w:rsidP="00E94440">
            <w:pPr>
              <w:pStyle w:val="StructureTableListSkipped"/>
            </w:pPr>
            <w:r>
              <w:t>skip</w:t>
            </w:r>
          </w:p>
        </w:tc>
        <w:tc>
          <w:tcPr>
            <w:tcW w:w="3686" w:type="dxa"/>
          </w:tcPr>
          <w:p w14:paraId="1DB22217" w14:textId="77777777" w:rsidR="00C57E99" w:rsidRPr="008B6621" w:rsidRDefault="00C57E99" w:rsidP="00E94440">
            <w:pPr>
              <w:pStyle w:val="StructureTableListSkipped"/>
            </w:pPr>
            <w:r>
              <w:t xml:space="preserve"> *L *L / All 7 occurances corrected.</w:t>
            </w:r>
          </w:p>
        </w:tc>
      </w:tr>
      <w:tr w:rsidR="00C57E99" w:rsidRPr="008B6621" w14:paraId="226AD8D6" w14:textId="77777777" w:rsidTr="00E94440">
        <w:trPr>
          <w:trHeight w:val="170"/>
        </w:trPr>
        <w:tc>
          <w:tcPr>
            <w:tcW w:w="2268" w:type="dxa"/>
          </w:tcPr>
          <w:p w14:paraId="07D7FC0C" w14:textId="77777777" w:rsidR="00C57E99" w:rsidRPr="008B6621" w:rsidRDefault="00C57E99" w:rsidP="00E94440">
            <w:pPr>
              <w:pStyle w:val="StructureTableList"/>
              <w:rPr>
                <w:highlight w:val="green"/>
              </w:rPr>
            </w:pPr>
            <w:r w:rsidRPr="008B6621">
              <w:rPr>
                <w:highlight w:val="green"/>
              </w:rPr>
              <w:t>|Majd</w:t>
            </w:r>
            <w:r w:rsidRPr="00304DF9">
              <w:rPr>
                <w:highlight w:val="darkYellow"/>
              </w:rPr>
              <w:t>i</w:t>
            </w:r>
            <w:r w:rsidRPr="008B6621">
              <w:rPr>
                <w:highlight w:val="green"/>
              </w:rPr>
              <w:t>’d-Dín|</w:t>
            </w:r>
          </w:p>
        </w:tc>
        <w:tc>
          <w:tcPr>
            <w:tcW w:w="425" w:type="dxa"/>
          </w:tcPr>
          <w:p w14:paraId="03ECFEBA" w14:textId="77777777" w:rsidR="00C57E99" w:rsidRPr="008B6621" w:rsidRDefault="00C57E99" w:rsidP="00E94440">
            <w:pPr>
              <w:pStyle w:val="StructureTableList"/>
            </w:pPr>
            <w:r w:rsidRPr="008B6621">
              <w:t>1</w:t>
            </w:r>
          </w:p>
        </w:tc>
        <w:tc>
          <w:tcPr>
            <w:tcW w:w="2268" w:type="dxa"/>
          </w:tcPr>
          <w:p w14:paraId="35F4D90C" w14:textId="77777777" w:rsidR="00C57E99" w:rsidRPr="008B6621" w:rsidRDefault="00C57E99" w:rsidP="00E94440">
            <w:pPr>
              <w:pStyle w:val="StructureTableList"/>
            </w:pPr>
          </w:p>
        </w:tc>
        <w:tc>
          <w:tcPr>
            <w:tcW w:w="425" w:type="dxa"/>
          </w:tcPr>
          <w:p w14:paraId="0D377309" w14:textId="77777777" w:rsidR="00C57E99" w:rsidRPr="00507D39" w:rsidRDefault="00C57E99" w:rsidP="00E94440">
            <w:pPr>
              <w:pStyle w:val="StructureTableList"/>
              <w:rPr>
                <w:highlight w:val="yellow"/>
              </w:rPr>
            </w:pPr>
            <w:r w:rsidRPr="00507D39">
              <w:rPr>
                <w:highlight w:val="yellow"/>
              </w:rPr>
              <w:t>•</w:t>
            </w:r>
          </w:p>
        </w:tc>
        <w:tc>
          <w:tcPr>
            <w:tcW w:w="3686" w:type="dxa"/>
          </w:tcPr>
          <w:p w14:paraId="2344D34C" w14:textId="77777777" w:rsidR="00C57E99" w:rsidRPr="008B6621" w:rsidRDefault="00C57E99" w:rsidP="00E94440">
            <w:pPr>
              <w:pStyle w:val="StructureTableList"/>
            </w:pPr>
            <w:r w:rsidRPr="008B6621">
              <w:t>unprecedented match *L *L</w:t>
            </w:r>
            <w:r>
              <w:t xml:space="preserve"> *L</w:t>
            </w:r>
            <w:r w:rsidR="00243F4F">
              <w:t xml:space="preserve"> *L</w:t>
            </w:r>
          </w:p>
        </w:tc>
      </w:tr>
      <w:tr w:rsidR="00C57E99" w:rsidRPr="008B6621" w14:paraId="36A80FF1" w14:textId="77777777" w:rsidTr="00E94440">
        <w:trPr>
          <w:trHeight w:val="170"/>
        </w:trPr>
        <w:tc>
          <w:tcPr>
            <w:tcW w:w="2268" w:type="dxa"/>
          </w:tcPr>
          <w:p w14:paraId="780D557E" w14:textId="77777777" w:rsidR="00C57E99" w:rsidRPr="007A5498" w:rsidRDefault="00C57E99" w:rsidP="00E94440">
            <w:pPr>
              <w:pStyle w:val="StructureTableListSkipped"/>
              <w:rPr>
                <w:rStyle w:val="BookTitle"/>
                <w:highlight w:val="white"/>
              </w:rPr>
            </w:pPr>
            <w:r w:rsidRPr="007A5498">
              <w:rPr>
                <w:highlight w:val="white"/>
              </w:rPr>
              <w:t>|Majdu’d-Din|</w:t>
            </w:r>
          </w:p>
        </w:tc>
        <w:tc>
          <w:tcPr>
            <w:tcW w:w="425" w:type="dxa"/>
          </w:tcPr>
          <w:p w14:paraId="3295B51D" w14:textId="77777777" w:rsidR="00C57E99" w:rsidRPr="008B6621" w:rsidRDefault="00C57E99" w:rsidP="00E94440">
            <w:pPr>
              <w:pStyle w:val="StructureTableListSkipped"/>
            </w:pPr>
          </w:p>
        </w:tc>
        <w:tc>
          <w:tcPr>
            <w:tcW w:w="2268" w:type="dxa"/>
          </w:tcPr>
          <w:p w14:paraId="3451FA91" w14:textId="77777777" w:rsidR="00C57E99" w:rsidRPr="008B6621" w:rsidRDefault="00C57E99" w:rsidP="00E94440">
            <w:pPr>
              <w:pStyle w:val="StructureTableListSkipped"/>
            </w:pPr>
            <w:r w:rsidRPr="008B6621">
              <w:t>Majdu’d-Dín</w:t>
            </w:r>
          </w:p>
        </w:tc>
        <w:tc>
          <w:tcPr>
            <w:tcW w:w="425" w:type="dxa"/>
          </w:tcPr>
          <w:p w14:paraId="48066F22" w14:textId="77777777" w:rsidR="00C57E99" w:rsidRPr="008B6621" w:rsidRDefault="00C57E99" w:rsidP="00E94440">
            <w:pPr>
              <w:pStyle w:val="StructureTableListSkipped"/>
            </w:pPr>
            <w:r>
              <w:t>skip</w:t>
            </w:r>
          </w:p>
        </w:tc>
        <w:tc>
          <w:tcPr>
            <w:tcW w:w="3686" w:type="dxa"/>
          </w:tcPr>
          <w:p w14:paraId="39E238C1" w14:textId="77777777" w:rsidR="00C57E99" w:rsidRPr="008B6621" w:rsidRDefault="00C57E99" w:rsidP="00E94440">
            <w:pPr>
              <w:pStyle w:val="StructureTableListSkipped"/>
            </w:pPr>
            <w:r w:rsidRPr="008B6621">
              <w:t>--- *L / 25 occurances corrected, 0 left unchanged.</w:t>
            </w:r>
          </w:p>
        </w:tc>
      </w:tr>
      <w:tr w:rsidR="00C57E99" w:rsidRPr="008B6621" w14:paraId="207921F4" w14:textId="77777777" w:rsidTr="00E94440">
        <w:trPr>
          <w:trHeight w:val="170"/>
        </w:trPr>
        <w:tc>
          <w:tcPr>
            <w:tcW w:w="2268" w:type="dxa"/>
          </w:tcPr>
          <w:p w14:paraId="6878637F" w14:textId="77777777" w:rsidR="00C57E99" w:rsidRPr="008B6621" w:rsidRDefault="00C57E99" w:rsidP="00E94440">
            <w:pPr>
              <w:pStyle w:val="StructureTableList"/>
              <w:rPr>
                <w:highlight w:val="green"/>
              </w:rPr>
            </w:pPr>
            <w:r w:rsidRPr="008B6621">
              <w:rPr>
                <w:highlight w:val="green"/>
              </w:rPr>
              <w:t>|</w:t>
            </w:r>
            <w:r w:rsidRPr="008B6621">
              <w:rPr>
                <w:highlight w:val="yellow"/>
              </w:rPr>
              <w:t>Majdu’d-Dín</w:t>
            </w:r>
            <w:r w:rsidRPr="008B6621">
              <w:rPr>
                <w:highlight w:val="green"/>
              </w:rPr>
              <w:t>|</w:t>
            </w:r>
          </w:p>
        </w:tc>
        <w:tc>
          <w:tcPr>
            <w:tcW w:w="425" w:type="dxa"/>
          </w:tcPr>
          <w:p w14:paraId="6D8DDBE5" w14:textId="77777777" w:rsidR="00C57E99" w:rsidRPr="008B6621" w:rsidRDefault="00C57E99" w:rsidP="00E94440">
            <w:pPr>
              <w:pStyle w:val="StructureTableList"/>
            </w:pPr>
            <w:r w:rsidRPr="008B6621">
              <w:t>28</w:t>
            </w:r>
          </w:p>
        </w:tc>
        <w:tc>
          <w:tcPr>
            <w:tcW w:w="2268" w:type="dxa"/>
          </w:tcPr>
          <w:p w14:paraId="7639DB72" w14:textId="77777777" w:rsidR="00C57E99" w:rsidRPr="008B6621" w:rsidRDefault="002C44C5" w:rsidP="00E94440">
            <w:pPr>
              <w:pStyle w:val="StructureTableList"/>
            </w:pPr>
            <w:r>
              <w:t>Majdí’d-Dín</w:t>
            </w:r>
          </w:p>
        </w:tc>
        <w:tc>
          <w:tcPr>
            <w:tcW w:w="425" w:type="dxa"/>
          </w:tcPr>
          <w:p w14:paraId="24A49CFA"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A26E056" w14:textId="77777777" w:rsidR="00C57E99" w:rsidRPr="008B6621" w:rsidRDefault="00C57E99" w:rsidP="00E94440">
            <w:pPr>
              <w:pStyle w:val="StructureTableList"/>
            </w:pPr>
            <w:r w:rsidRPr="008B6621">
              <w:t>--- *L</w:t>
            </w:r>
            <w:r>
              <w:t xml:space="preserve"> *L</w:t>
            </w:r>
            <w:r w:rsidR="00243F4F">
              <w:t xml:space="preserve"> *L</w:t>
            </w:r>
            <w:r w:rsidR="002C44C5">
              <w:t xml:space="preserve"> (Bahman: besser ›Majdí’d-Dín‹)</w:t>
            </w:r>
          </w:p>
        </w:tc>
      </w:tr>
      <w:tr w:rsidR="00C57E99" w:rsidRPr="008B6621" w14:paraId="5775B956" w14:textId="77777777" w:rsidTr="00E94440">
        <w:trPr>
          <w:trHeight w:val="170"/>
        </w:trPr>
        <w:tc>
          <w:tcPr>
            <w:tcW w:w="2268" w:type="dxa"/>
          </w:tcPr>
          <w:p w14:paraId="621857E5" w14:textId="77777777" w:rsidR="00C57E99" w:rsidRPr="007A5498" w:rsidRDefault="00C57E99" w:rsidP="00E94440">
            <w:pPr>
              <w:pStyle w:val="StructureTableListSkipped"/>
              <w:rPr>
                <w:highlight w:val="white"/>
              </w:rPr>
            </w:pPr>
            <w:r w:rsidRPr="007A5498">
              <w:rPr>
                <w:highlight w:val="white"/>
              </w:rPr>
              <w:t>|Majdu’d-Din’s|</w:t>
            </w:r>
          </w:p>
        </w:tc>
        <w:tc>
          <w:tcPr>
            <w:tcW w:w="425" w:type="dxa"/>
          </w:tcPr>
          <w:p w14:paraId="5AF0C641" w14:textId="77777777" w:rsidR="00C57E99" w:rsidRPr="008B6621" w:rsidRDefault="00C57E99" w:rsidP="00E94440">
            <w:pPr>
              <w:pStyle w:val="StructureTableListSkipped"/>
            </w:pPr>
          </w:p>
        </w:tc>
        <w:tc>
          <w:tcPr>
            <w:tcW w:w="2268" w:type="dxa"/>
          </w:tcPr>
          <w:p w14:paraId="61F29230" w14:textId="77777777" w:rsidR="00C57E99" w:rsidRPr="008B6621" w:rsidRDefault="00C57E99" w:rsidP="00E94440">
            <w:pPr>
              <w:pStyle w:val="StructureTableListSkipped"/>
            </w:pPr>
            <w:r w:rsidRPr="008B6621">
              <w:t>Majdu’d-Dín’s</w:t>
            </w:r>
          </w:p>
        </w:tc>
        <w:tc>
          <w:tcPr>
            <w:tcW w:w="425" w:type="dxa"/>
          </w:tcPr>
          <w:p w14:paraId="31DF2ED4" w14:textId="77777777" w:rsidR="00C57E99" w:rsidRPr="008B6621" w:rsidRDefault="00C57E99" w:rsidP="00E94440">
            <w:pPr>
              <w:pStyle w:val="StructureTableListSkipped"/>
            </w:pPr>
            <w:r>
              <w:t>skip</w:t>
            </w:r>
          </w:p>
        </w:tc>
        <w:tc>
          <w:tcPr>
            <w:tcW w:w="3686" w:type="dxa"/>
          </w:tcPr>
          <w:p w14:paraId="5A144A5D" w14:textId="77777777" w:rsidR="00C57E99" w:rsidRPr="008B6621" w:rsidRDefault="00C57E99" w:rsidP="00E94440">
            <w:pPr>
              <w:pStyle w:val="StructureTableListSkipped"/>
            </w:pPr>
            <w:r w:rsidRPr="008B6621">
              <w:t>--- *L / All 2 occurances corrected.</w:t>
            </w:r>
          </w:p>
        </w:tc>
      </w:tr>
      <w:tr w:rsidR="00C57E99" w:rsidRPr="008B6621" w14:paraId="77B82722" w14:textId="77777777" w:rsidTr="00E94440">
        <w:trPr>
          <w:trHeight w:val="170"/>
        </w:trPr>
        <w:tc>
          <w:tcPr>
            <w:tcW w:w="2268" w:type="dxa"/>
          </w:tcPr>
          <w:p w14:paraId="5A53F321" w14:textId="77777777" w:rsidR="00C57E99" w:rsidRPr="008B6621" w:rsidRDefault="00C57E99" w:rsidP="00E94440">
            <w:pPr>
              <w:pStyle w:val="StructureTableList"/>
              <w:rPr>
                <w:highlight w:val="green"/>
              </w:rPr>
            </w:pPr>
            <w:r w:rsidRPr="008B6621">
              <w:rPr>
                <w:highlight w:val="green"/>
              </w:rPr>
              <w:t>|</w:t>
            </w:r>
            <w:r w:rsidRPr="008B6621">
              <w:rPr>
                <w:highlight w:val="yellow"/>
              </w:rPr>
              <w:t>Majdu’d-Dín’s</w:t>
            </w:r>
            <w:r w:rsidRPr="008B6621">
              <w:rPr>
                <w:highlight w:val="green"/>
              </w:rPr>
              <w:t>|</w:t>
            </w:r>
          </w:p>
        </w:tc>
        <w:tc>
          <w:tcPr>
            <w:tcW w:w="425" w:type="dxa"/>
          </w:tcPr>
          <w:p w14:paraId="61A31F7D" w14:textId="77777777" w:rsidR="00C57E99" w:rsidRPr="008B6621" w:rsidRDefault="00C57E99" w:rsidP="00E94440">
            <w:pPr>
              <w:pStyle w:val="StructureTableList"/>
            </w:pPr>
            <w:r w:rsidRPr="008B6621">
              <w:t>2</w:t>
            </w:r>
          </w:p>
        </w:tc>
        <w:tc>
          <w:tcPr>
            <w:tcW w:w="2268" w:type="dxa"/>
          </w:tcPr>
          <w:p w14:paraId="49FBEAD5" w14:textId="77777777" w:rsidR="00C57E99" w:rsidRPr="008B6621" w:rsidRDefault="00C636BC" w:rsidP="00E94440">
            <w:pPr>
              <w:pStyle w:val="StructureTableList"/>
            </w:pPr>
            <w:r>
              <w:t>Majdí’d-Díns</w:t>
            </w:r>
          </w:p>
        </w:tc>
        <w:tc>
          <w:tcPr>
            <w:tcW w:w="425" w:type="dxa"/>
          </w:tcPr>
          <w:p w14:paraId="606CC0D9"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472F2C02" w14:textId="77777777" w:rsidR="00C57E99" w:rsidRPr="008B6621" w:rsidRDefault="00C57E99" w:rsidP="00E94440">
            <w:pPr>
              <w:pStyle w:val="StructureTableList"/>
            </w:pPr>
          </w:p>
        </w:tc>
      </w:tr>
      <w:tr w:rsidR="00C57E99" w:rsidRPr="008B6621" w14:paraId="58182966" w14:textId="77777777" w:rsidTr="00E94440">
        <w:trPr>
          <w:trHeight w:val="170"/>
        </w:trPr>
        <w:tc>
          <w:tcPr>
            <w:tcW w:w="2268" w:type="dxa"/>
          </w:tcPr>
          <w:p w14:paraId="6EC23E75" w14:textId="77777777" w:rsidR="00C57E99" w:rsidRPr="008B6621" w:rsidRDefault="00C57E99" w:rsidP="00E94440">
            <w:pPr>
              <w:pStyle w:val="StructureTableList"/>
              <w:rPr>
                <w:highlight w:val="green"/>
              </w:rPr>
            </w:pPr>
            <w:r w:rsidRPr="008B6621">
              <w:rPr>
                <w:highlight w:val="green"/>
              </w:rPr>
              <w:t>|</w:t>
            </w:r>
            <w:r w:rsidR="002C44C5">
              <w:rPr>
                <w:highlight w:val="green"/>
              </w:rPr>
              <w:t>Mah</w:t>
            </w:r>
            <w:r w:rsidRPr="008B6621">
              <w:rPr>
                <w:highlight w:val="green"/>
              </w:rPr>
              <w:t>d-i-Ulyá|</w:t>
            </w:r>
          </w:p>
        </w:tc>
        <w:tc>
          <w:tcPr>
            <w:tcW w:w="425" w:type="dxa"/>
          </w:tcPr>
          <w:p w14:paraId="2CE2F921" w14:textId="77777777" w:rsidR="00C57E99" w:rsidRPr="008B6621" w:rsidRDefault="00C57E99" w:rsidP="00E94440">
            <w:pPr>
              <w:pStyle w:val="StructureTableList"/>
            </w:pPr>
            <w:r w:rsidRPr="008B6621">
              <w:t>1</w:t>
            </w:r>
          </w:p>
        </w:tc>
        <w:tc>
          <w:tcPr>
            <w:tcW w:w="2268" w:type="dxa"/>
          </w:tcPr>
          <w:p w14:paraId="1A7C2CC0" w14:textId="77777777" w:rsidR="00C57E99" w:rsidRPr="008B6621" w:rsidRDefault="002C44C5" w:rsidP="002C44C5">
            <w:pPr>
              <w:pStyle w:val="StructureTableList"/>
            </w:pPr>
            <w:r>
              <w:t>Mahd-i-ʿUlyá</w:t>
            </w:r>
          </w:p>
        </w:tc>
        <w:tc>
          <w:tcPr>
            <w:tcW w:w="425" w:type="dxa"/>
          </w:tcPr>
          <w:p w14:paraId="28CD7959"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DB51CA0" w14:textId="77777777" w:rsidR="00C57E99" w:rsidRPr="008B6621" w:rsidRDefault="00C57E99" w:rsidP="00E94440">
            <w:pPr>
              <w:pStyle w:val="StructureTableList"/>
            </w:pPr>
            <w:r w:rsidRPr="008B6621">
              <w:t>---</w:t>
            </w:r>
            <w:r>
              <w:t xml:space="preserve"> *L *l</w:t>
            </w:r>
            <w:r w:rsidR="002C44C5">
              <w:t xml:space="preserve"> *L *L</w:t>
            </w:r>
          </w:p>
        </w:tc>
      </w:tr>
      <w:tr w:rsidR="00C57E99" w:rsidRPr="008B6621" w14:paraId="7549CCC7" w14:textId="77777777" w:rsidTr="00E94440">
        <w:trPr>
          <w:trHeight w:val="170"/>
        </w:trPr>
        <w:tc>
          <w:tcPr>
            <w:tcW w:w="2268" w:type="dxa"/>
          </w:tcPr>
          <w:p w14:paraId="31F910E3" w14:textId="77777777" w:rsidR="00C57E99" w:rsidRPr="008B6621" w:rsidRDefault="00C57E99" w:rsidP="002C44C5">
            <w:pPr>
              <w:pStyle w:val="StructureTableList"/>
              <w:rPr>
                <w:rStyle w:val="BookTitle"/>
                <w:highlight w:val="green"/>
              </w:rPr>
            </w:pPr>
            <w:r w:rsidRPr="008B6621">
              <w:rPr>
                <w:highlight w:val="green"/>
              </w:rPr>
              <w:t>|Ma</w:t>
            </w:r>
            <w:r w:rsidR="002C44C5">
              <w:rPr>
                <w:highlight w:val="green"/>
              </w:rPr>
              <w:t>h</w:t>
            </w:r>
            <w:r w:rsidRPr="008B6621">
              <w:rPr>
                <w:highlight w:val="green"/>
              </w:rPr>
              <w:t>d-i-ʿUlyá|</w:t>
            </w:r>
          </w:p>
        </w:tc>
        <w:tc>
          <w:tcPr>
            <w:tcW w:w="425" w:type="dxa"/>
          </w:tcPr>
          <w:p w14:paraId="3B099E58" w14:textId="77777777" w:rsidR="00C57E99" w:rsidRPr="008B6621" w:rsidRDefault="00C57E99" w:rsidP="00E94440">
            <w:pPr>
              <w:pStyle w:val="StructureTableList"/>
            </w:pPr>
            <w:r w:rsidRPr="008B6621">
              <w:t>1</w:t>
            </w:r>
          </w:p>
        </w:tc>
        <w:tc>
          <w:tcPr>
            <w:tcW w:w="2268" w:type="dxa"/>
          </w:tcPr>
          <w:p w14:paraId="7B0C738D" w14:textId="77777777" w:rsidR="00C57E99" w:rsidRPr="008B6621" w:rsidRDefault="00C57E99" w:rsidP="00E94440">
            <w:pPr>
              <w:pStyle w:val="StructureTableList"/>
            </w:pPr>
          </w:p>
        </w:tc>
        <w:tc>
          <w:tcPr>
            <w:tcW w:w="425" w:type="dxa"/>
          </w:tcPr>
          <w:p w14:paraId="27B9E368"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2155D7F0" w14:textId="77777777" w:rsidR="00C57E99" w:rsidRPr="008B6621" w:rsidRDefault="00C57E99" w:rsidP="00E94440">
            <w:pPr>
              <w:pStyle w:val="StructureTableList"/>
            </w:pPr>
            <w:r w:rsidRPr="008B6621">
              <w:t>---</w:t>
            </w:r>
            <w:r>
              <w:t xml:space="preserve"> *L *l</w:t>
            </w:r>
            <w:r w:rsidR="002C44C5">
              <w:t xml:space="preserve"> *L *L</w:t>
            </w:r>
          </w:p>
        </w:tc>
      </w:tr>
      <w:tr w:rsidR="00C57E99" w:rsidRPr="008B6621" w14:paraId="6D479C09" w14:textId="77777777" w:rsidTr="00E94440">
        <w:trPr>
          <w:trHeight w:val="170"/>
        </w:trPr>
        <w:tc>
          <w:tcPr>
            <w:tcW w:w="2268" w:type="dxa"/>
          </w:tcPr>
          <w:p w14:paraId="2B41F025" w14:textId="77777777" w:rsidR="00C57E99" w:rsidRPr="008B6621" w:rsidRDefault="00C57E99" w:rsidP="00E94440">
            <w:pPr>
              <w:pStyle w:val="StructureTableList"/>
              <w:rPr>
                <w:highlight w:val="green"/>
              </w:rPr>
            </w:pPr>
            <w:r w:rsidRPr="008B6621">
              <w:rPr>
                <w:highlight w:val="green"/>
              </w:rPr>
              <w:t>|</w:t>
            </w:r>
            <w:r w:rsidRPr="008B6621">
              <w:rPr>
                <w:highlight w:val="yellow"/>
              </w:rPr>
              <w:t>Maryam</w:t>
            </w:r>
            <w:r w:rsidRPr="008B6621">
              <w:rPr>
                <w:highlight w:val="green"/>
              </w:rPr>
              <w:t>|</w:t>
            </w:r>
          </w:p>
        </w:tc>
        <w:tc>
          <w:tcPr>
            <w:tcW w:w="425" w:type="dxa"/>
          </w:tcPr>
          <w:p w14:paraId="1BA68D0A" w14:textId="77777777" w:rsidR="00C57E99" w:rsidRPr="008B6621" w:rsidRDefault="00C57E99" w:rsidP="00E94440">
            <w:pPr>
              <w:pStyle w:val="StructureTableList"/>
            </w:pPr>
            <w:r w:rsidRPr="008B6621">
              <w:t>2</w:t>
            </w:r>
          </w:p>
        </w:tc>
        <w:tc>
          <w:tcPr>
            <w:tcW w:w="2268" w:type="dxa"/>
          </w:tcPr>
          <w:p w14:paraId="5F7D8B0D" w14:textId="77777777" w:rsidR="00C57E99" w:rsidRPr="008B6621" w:rsidRDefault="00C57E99" w:rsidP="00E94440">
            <w:pPr>
              <w:pStyle w:val="StructureTableList"/>
            </w:pPr>
          </w:p>
        </w:tc>
        <w:tc>
          <w:tcPr>
            <w:tcW w:w="425" w:type="dxa"/>
          </w:tcPr>
          <w:p w14:paraId="6E4C6A6E"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49BEFB5" w14:textId="77777777" w:rsidR="00C57E99" w:rsidRPr="008B6621" w:rsidRDefault="00C57E99" w:rsidP="00E94440">
            <w:pPr>
              <w:pStyle w:val="StructureTableList"/>
            </w:pPr>
            <w:r w:rsidRPr="008B6621">
              <w:t>unprecedented match</w:t>
            </w:r>
            <w:r>
              <w:t xml:space="preserve"> *L</w:t>
            </w:r>
          </w:p>
        </w:tc>
      </w:tr>
      <w:tr w:rsidR="00C57E99" w:rsidRPr="008B6621" w14:paraId="1D16DDC3" w14:textId="77777777" w:rsidTr="00E94440">
        <w:trPr>
          <w:trHeight w:val="170"/>
        </w:trPr>
        <w:tc>
          <w:tcPr>
            <w:tcW w:w="2268" w:type="dxa"/>
          </w:tcPr>
          <w:p w14:paraId="6F3A08B1" w14:textId="77777777" w:rsidR="00C57E99" w:rsidRPr="008B6621" w:rsidRDefault="00C57E99" w:rsidP="00E94440">
            <w:pPr>
              <w:pStyle w:val="StructureTableList"/>
              <w:rPr>
                <w:highlight w:val="magenta"/>
              </w:rPr>
            </w:pPr>
            <w:r w:rsidRPr="008B6621">
              <w:rPr>
                <w:highlight w:val="cyan"/>
              </w:rPr>
              <w:t>|</w:t>
            </w:r>
            <w:r w:rsidRPr="00F41007">
              <w:rPr>
                <w:highlight w:val="cyan"/>
              </w:rPr>
              <w:t>Marzieh Gail</w:t>
            </w:r>
            <w:r w:rsidRPr="008B6621">
              <w:rPr>
                <w:highlight w:val="cyan"/>
              </w:rPr>
              <w:t>|</w:t>
            </w:r>
          </w:p>
        </w:tc>
        <w:tc>
          <w:tcPr>
            <w:tcW w:w="425" w:type="dxa"/>
          </w:tcPr>
          <w:p w14:paraId="206C5F38" w14:textId="77777777" w:rsidR="00C57E99" w:rsidRPr="008B6621" w:rsidRDefault="00C57E99" w:rsidP="00E94440">
            <w:pPr>
              <w:pStyle w:val="StructureTableList"/>
            </w:pPr>
            <w:r w:rsidRPr="008B6621">
              <w:t>1</w:t>
            </w:r>
          </w:p>
        </w:tc>
        <w:tc>
          <w:tcPr>
            <w:tcW w:w="2268" w:type="dxa"/>
          </w:tcPr>
          <w:p w14:paraId="788DB6FD" w14:textId="77777777" w:rsidR="00C57E99" w:rsidRPr="008B6621" w:rsidRDefault="00C57E99" w:rsidP="00E94440">
            <w:pPr>
              <w:pStyle w:val="StructureTableList"/>
            </w:pPr>
          </w:p>
        </w:tc>
        <w:tc>
          <w:tcPr>
            <w:tcW w:w="425" w:type="dxa"/>
          </w:tcPr>
          <w:p w14:paraId="6FB20B55" w14:textId="77777777" w:rsidR="00C57E99" w:rsidRPr="00B96DA4" w:rsidRDefault="00C57E99" w:rsidP="00E94440">
            <w:pPr>
              <w:pStyle w:val="StructureTableList"/>
              <w:rPr>
                <w:highlight w:val="magenta"/>
              </w:rPr>
            </w:pPr>
            <w:r w:rsidRPr="00B96DA4">
              <w:rPr>
                <w:highlight w:val="magenta"/>
              </w:rPr>
              <w:t>--</w:t>
            </w:r>
          </w:p>
        </w:tc>
        <w:tc>
          <w:tcPr>
            <w:tcW w:w="3686" w:type="dxa"/>
          </w:tcPr>
          <w:p w14:paraId="1C69ACCC" w14:textId="77777777" w:rsidR="00C57E99" w:rsidRPr="008B6621" w:rsidRDefault="00C57E99" w:rsidP="00E94440">
            <w:pPr>
              <w:pStyle w:val="StructureTableList"/>
            </w:pPr>
            <w:r>
              <w:t xml:space="preserve"> *L</w:t>
            </w:r>
          </w:p>
        </w:tc>
      </w:tr>
      <w:tr w:rsidR="00C57E99" w:rsidRPr="008B6621" w14:paraId="61BE09F8" w14:textId="77777777" w:rsidTr="00E94440">
        <w:trPr>
          <w:trHeight w:val="170"/>
        </w:trPr>
        <w:tc>
          <w:tcPr>
            <w:tcW w:w="2268" w:type="dxa"/>
          </w:tcPr>
          <w:p w14:paraId="1146388A" w14:textId="77777777" w:rsidR="00C57E99" w:rsidRPr="008B6621" w:rsidRDefault="00C57E99" w:rsidP="00E94440">
            <w:pPr>
              <w:pStyle w:val="StructureTableList"/>
              <w:rPr>
                <w:rStyle w:val="bibliographyauthor"/>
                <w:highlight w:val="cyan"/>
              </w:rPr>
            </w:pPr>
            <w:r w:rsidRPr="008B6621">
              <w:rPr>
                <w:rStyle w:val="bibliographyauthor"/>
                <w:highlight w:val="cyan"/>
              </w:rPr>
              <w:t>|Marzieh|</w:t>
            </w:r>
          </w:p>
        </w:tc>
        <w:tc>
          <w:tcPr>
            <w:tcW w:w="425" w:type="dxa"/>
          </w:tcPr>
          <w:p w14:paraId="4DF3D089" w14:textId="77777777" w:rsidR="00C57E99" w:rsidRPr="008B6621" w:rsidRDefault="00C57E99" w:rsidP="00E94440">
            <w:pPr>
              <w:pStyle w:val="StructureTableList"/>
            </w:pPr>
            <w:r w:rsidRPr="008B6621">
              <w:t>1</w:t>
            </w:r>
          </w:p>
        </w:tc>
        <w:tc>
          <w:tcPr>
            <w:tcW w:w="2268" w:type="dxa"/>
          </w:tcPr>
          <w:p w14:paraId="1D93FFC6" w14:textId="77777777" w:rsidR="00C57E99" w:rsidRPr="008B6621" w:rsidRDefault="00C57E99" w:rsidP="00E94440">
            <w:pPr>
              <w:pStyle w:val="StructureTableList"/>
            </w:pPr>
          </w:p>
        </w:tc>
        <w:tc>
          <w:tcPr>
            <w:tcW w:w="425" w:type="dxa"/>
          </w:tcPr>
          <w:p w14:paraId="51C806E6"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01BD99B3" w14:textId="77777777" w:rsidR="00C57E99" w:rsidRPr="008B6621" w:rsidRDefault="00C57E99" w:rsidP="00E94440">
            <w:pPr>
              <w:pStyle w:val="StructureTableList"/>
            </w:pPr>
            <w:r>
              <w:t xml:space="preserve"> *L</w:t>
            </w:r>
          </w:p>
        </w:tc>
      </w:tr>
      <w:tr w:rsidR="00C57E99" w:rsidRPr="008B6621" w14:paraId="35AC29FC" w14:textId="77777777" w:rsidTr="00E94440">
        <w:trPr>
          <w:trHeight w:val="170"/>
        </w:trPr>
        <w:tc>
          <w:tcPr>
            <w:tcW w:w="2268" w:type="dxa"/>
          </w:tcPr>
          <w:p w14:paraId="529153CD" w14:textId="77777777" w:rsidR="00C57E99" w:rsidRPr="008B6621" w:rsidRDefault="00C57E99" w:rsidP="00E94440">
            <w:pPr>
              <w:pStyle w:val="StructureTableList"/>
              <w:rPr>
                <w:rStyle w:val="referenceauthor"/>
                <w:highlight w:val="green"/>
              </w:rPr>
            </w:pPr>
            <w:r w:rsidRPr="008B6621">
              <w:rPr>
                <w:rStyle w:val="BookTitle"/>
                <w:highlight w:val="green"/>
              </w:rPr>
              <w:t>|</w:t>
            </w:r>
            <w:r w:rsidRPr="008B6621">
              <w:rPr>
                <w:rStyle w:val="BookTitle"/>
                <w:highlight w:val="yellow"/>
              </w:rPr>
              <w:t>Maṣábíḥ-i-Hidáyat</w:t>
            </w:r>
            <w:r w:rsidRPr="008B6621">
              <w:rPr>
                <w:rStyle w:val="BookTitle"/>
                <w:highlight w:val="green"/>
              </w:rPr>
              <w:t>|</w:t>
            </w:r>
          </w:p>
        </w:tc>
        <w:tc>
          <w:tcPr>
            <w:tcW w:w="425" w:type="dxa"/>
          </w:tcPr>
          <w:p w14:paraId="2C48AEC0" w14:textId="77777777" w:rsidR="00C57E99" w:rsidRPr="008B6621" w:rsidRDefault="00C57E99" w:rsidP="00E94440">
            <w:pPr>
              <w:pStyle w:val="StructureTableList"/>
            </w:pPr>
            <w:r w:rsidRPr="008B6621">
              <w:t>3</w:t>
            </w:r>
          </w:p>
        </w:tc>
        <w:tc>
          <w:tcPr>
            <w:tcW w:w="2268" w:type="dxa"/>
          </w:tcPr>
          <w:p w14:paraId="7B64B5F7" w14:textId="77777777" w:rsidR="00C57E99" w:rsidRPr="008B6621" w:rsidRDefault="00C57E99" w:rsidP="00E94440">
            <w:pPr>
              <w:pStyle w:val="StructureTableList"/>
            </w:pPr>
          </w:p>
        </w:tc>
        <w:tc>
          <w:tcPr>
            <w:tcW w:w="425" w:type="dxa"/>
          </w:tcPr>
          <w:p w14:paraId="61A5CA1A" w14:textId="77777777" w:rsidR="00C57E99" w:rsidRPr="00507D39" w:rsidRDefault="00C57E99" w:rsidP="00E94440">
            <w:pPr>
              <w:pStyle w:val="StructureTableList"/>
              <w:rPr>
                <w:highlight w:val="yellow"/>
              </w:rPr>
            </w:pPr>
            <w:r w:rsidRPr="00507D39">
              <w:rPr>
                <w:highlight w:val="yellow"/>
              </w:rPr>
              <w:t>•ok</w:t>
            </w:r>
          </w:p>
        </w:tc>
        <w:tc>
          <w:tcPr>
            <w:tcW w:w="3686" w:type="dxa"/>
          </w:tcPr>
          <w:p w14:paraId="30472D93" w14:textId="77777777" w:rsidR="00C57E99" w:rsidRPr="008B6621" w:rsidRDefault="00C57E99" w:rsidP="00E94440">
            <w:pPr>
              <w:pStyle w:val="StructureTableList"/>
            </w:pPr>
            <w:r w:rsidRPr="008B6621">
              <w:t>unprecedented match</w:t>
            </w:r>
          </w:p>
        </w:tc>
      </w:tr>
      <w:tr w:rsidR="00C57E99" w:rsidRPr="008B6621" w14:paraId="2E9636C9" w14:textId="77777777" w:rsidTr="00E94440">
        <w:trPr>
          <w:trHeight w:val="170"/>
        </w:trPr>
        <w:tc>
          <w:tcPr>
            <w:tcW w:w="2268" w:type="dxa"/>
          </w:tcPr>
          <w:p w14:paraId="28D36A43" w14:textId="77777777" w:rsidR="00C57E99" w:rsidRPr="008B6621" w:rsidRDefault="00C57E99" w:rsidP="00E94440">
            <w:pPr>
              <w:pStyle w:val="StructureTableList"/>
              <w:rPr>
                <w:highlight w:val="green"/>
              </w:rPr>
            </w:pPr>
            <w:r w:rsidRPr="008B6621">
              <w:rPr>
                <w:highlight w:val="green"/>
              </w:rPr>
              <w:t>|</w:t>
            </w:r>
            <w:r w:rsidRPr="008B6621">
              <w:rPr>
                <w:highlight w:val="yellow"/>
              </w:rPr>
              <w:t>Mawlaví</w:t>
            </w:r>
            <w:r w:rsidRPr="008B6621">
              <w:rPr>
                <w:highlight w:val="green"/>
              </w:rPr>
              <w:t>|</w:t>
            </w:r>
          </w:p>
        </w:tc>
        <w:tc>
          <w:tcPr>
            <w:tcW w:w="425" w:type="dxa"/>
          </w:tcPr>
          <w:p w14:paraId="51A04B47" w14:textId="77777777" w:rsidR="00C57E99" w:rsidRPr="008B6621" w:rsidRDefault="00C57E99" w:rsidP="00E94440">
            <w:pPr>
              <w:pStyle w:val="StructureTableList"/>
            </w:pPr>
            <w:r w:rsidRPr="008B6621">
              <w:t>2</w:t>
            </w:r>
          </w:p>
        </w:tc>
        <w:tc>
          <w:tcPr>
            <w:tcW w:w="2268" w:type="dxa"/>
          </w:tcPr>
          <w:p w14:paraId="0D74D2D0" w14:textId="77777777" w:rsidR="00C57E99" w:rsidRPr="008B6621" w:rsidRDefault="00C57E99" w:rsidP="00E94440">
            <w:pPr>
              <w:pStyle w:val="StructureTableList"/>
            </w:pPr>
          </w:p>
        </w:tc>
        <w:tc>
          <w:tcPr>
            <w:tcW w:w="425" w:type="dxa"/>
          </w:tcPr>
          <w:p w14:paraId="55C83E3E"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E08B1B4" w14:textId="77777777" w:rsidR="00C57E99" w:rsidRPr="008B6621" w:rsidRDefault="00C57E99" w:rsidP="00E94440">
            <w:pPr>
              <w:pStyle w:val="StructureTableList"/>
            </w:pPr>
            <w:r w:rsidRPr="008B6621">
              <w:t>unprecedented match</w:t>
            </w:r>
          </w:p>
        </w:tc>
      </w:tr>
      <w:tr w:rsidR="00C57E99" w:rsidRPr="008B6621" w14:paraId="2CB90C80" w14:textId="77777777" w:rsidTr="00E94440">
        <w:trPr>
          <w:trHeight w:val="170"/>
        </w:trPr>
        <w:tc>
          <w:tcPr>
            <w:tcW w:w="2268" w:type="dxa"/>
          </w:tcPr>
          <w:p w14:paraId="53C0822D" w14:textId="77777777" w:rsidR="00C57E99" w:rsidRPr="008B6621" w:rsidRDefault="00C57E99" w:rsidP="00E94440">
            <w:pPr>
              <w:pStyle w:val="StructureTableList"/>
              <w:rPr>
                <w:highlight w:val="green"/>
              </w:rPr>
            </w:pPr>
            <w:r w:rsidRPr="008B6621">
              <w:rPr>
                <w:highlight w:val="green"/>
              </w:rPr>
              <w:t>|</w:t>
            </w:r>
            <w:r w:rsidRPr="008B6621">
              <w:rPr>
                <w:highlight w:val="yellow"/>
              </w:rPr>
              <w:t>Mawlavís</w:t>
            </w:r>
            <w:r w:rsidRPr="008B6621">
              <w:rPr>
                <w:highlight w:val="green"/>
              </w:rPr>
              <w:t>|</w:t>
            </w:r>
          </w:p>
        </w:tc>
        <w:tc>
          <w:tcPr>
            <w:tcW w:w="425" w:type="dxa"/>
          </w:tcPr>
          <w:p w14:paraId="1B4EEB4A" w14:textId="77777777" w:rsidR="00C57E99" w:rsidRPr="008B6621" w:rsidRDefault="00C57E99" w:rsidP="00E94440">
            <w:pPr>
              <w:pStyle w:val="StructureTableList"/>
            </w:pPr>
            <w:r w:rsidRPr="008B6621">
              <w:t>4</w:t>
            </w:r>
          </w:p>
        </w:tc>
        <w:tc>
          <w:tcPr>
            <w:tcW w:w="2268" w:type="dxa"/>
          </w:tcPr>
          <w:p w14:paraId="3DA541C9" w14:textId="77777777" w:rsidR="00C57E99" w:rsidRPr="008B6621" w:rsidRDefault="00C57E99" w:rsidP="00E94440">
            <w:pPr>
              <w:pStyle w:val="StructureTableList"/>
            </w:pPr>
          </w:p>
        </w:tc>
        <w:tc>
          <w:tcPr>
            <w:tcW w:w="425" w:type="dxa"/>
          </w:tcPr>
          <w:p w14:paraId="07D995F0" w14:textId="77777777" w:rsidR="00C57E99" w:rsidRPr="00B96DA4" w:rsidRDefault="00C57E99" w:rsidP="00E94440">
            <w:pPr>
              <w:pStyle w:val="StructureTableList"/>
              <w:rPr>
                <w:highlight w:val="magenta"/>
              </w:rPr>
            </w:pPr>
            <w:r w:rsidRPr="00B96DA4">
              <w:rPr>
                <w:highlight w:val="magenta"/>
              </w:rPr>
              <w:t>•ok en</w:t>
            </w:r>
          </w:p>
        </w:tc>
        <w:tc>
          <w:tcPr>
            <w:tcW w:w="3686" w:type="dxa"/>
          </w:tcPr>
          <w:p w14:paraId="4159CA77" w14:textId="77777777" w:rsidR="00C57E99" w:rsidRPr="008B6621" w:rsidRDefault="00C57E99" w:rsidP="00E94440">
            <w:pPr>
              <w:pStyle w:val="StructureTableList"/>
            </w:pPr>
            <w:r w:rsidRPr="008B6621">
              <w:t>---</w:t>
            </w:r>
          </w:p>
        </w:tc>
      </w:tr>
      <w:tr w:rsidR="00C57E99" w:rsidRPr="008B6621" w14:paraId="4A324953" w14:textId="77777777" w:rsidTr="00E94440">
        <w:trPr>
          <w:trHeight w:val="170"/>
        </w:trPr>
        <w:tc>
          <w:tcPr>
            <w:tcW w:w="2268" w:type="dxa"/>
          </w:tcPr>
          <w:p w14:paraId="52215919" w14:textId="77777777" w:rsidR="00C57E99" w:rsidRPr="008B6621" w:rsidRDefault="00C57E99" w:rsidP="00E94440">
            <w:pPr>
              <w:pStyle w:val="StructureTableList"/>
              <w:rPr>
                <w:highlight w:val="green"/>
              </w:rPr>
            </w:pPr>
            <w:r w:rsidRPr="008B6621">
              <w:rPr>
                <w:highlight w:val="green"/>
              </w:rPr>
              <w:t>|</w:t>
            </w:r>
            <w:r w:rsidRPr="008B6621">
              <w:rPr>
                <w:highlight w:val="yellow"/>
              </w:rPr>
              <w:t>Mázindarán</w:t>
            </w:r>
            <w:r w:rsidRPr="008B6621">
              <w:rPr>
                <w:highlight w:val="green"/>
              </w:rPr>
              <w:t>|</w:t>
            </w:r>
          </w:p>
        </w:tc>
        <w:tc>
          <w:tcPr>
            <w:tcW w:w="425" w:type="dxa"/>
          </w:tcPr>
          <w:p w14:paraId="646402AD" w14:textId="77777777" w:rsidR="00C57E99" w:rsidRPr="008B6621" w:rsidRDefault="00C57E99" w:rsidP="00E94440">
            <w:pPr>
              <w:pStyle w:val="StructureTableList"/>
            </w:pPr>
            <w:r w:rsidRPr="008B6621">
              <w:t>9</w:t>
            </w:r>
          </w:p>
        </w:tc>
        <w:tc>
          <w:tcPr>
            <w:tcW w:w="2268" w:type="dxa"/>
          </w:tcPr>
          <w:p w14:paraId="6BC78495" w14:textId="77777777" w:rsidR="00C57E99" w:rsidRPr="008B6621" w:rsidRDefault="00C57E99" w:rsidP="00E94440">
            <w:pPr>
              <w:pStyle w:val="StructureTableList"/>
            </w:pPr>
          </w:p>
        </w:tc>
        <w:tc>
          <w:tcPr>
            <w:tcW w:w="425" w:type="dxa"/>
          </w:tcPr>
          <w:p w14:paraId="60362AE2" w14:textId="77777777" w:rsidR="00C57E99" w:rsidRPr="00507D39" w:rsidRDefault="00C57E99" w:rsidP="00E94440">
            <w:pPr>
              <w:pStyle w:val="StructureTableList"/>
              <w:rPr>
                <w:highlight w:val="yellow"/>
              </w:rPr>
            </w:pPr>
            <w:r w:rsidRPr="00507D39">
              <w:rPr>
                <w:highlight w:val="yellow"/>
              </w:rPr>
              <w:t>•ok</w:t>
            </w:r>
          </w:p>
        </w:tc>
        <w:tc>
          <w:tcPr>
            <w:tcW w:w="3686" w:type="dxa"/>
          </w:tcPr>
          <w:p w14:paraId="19180987" w14:textId="77777777" w:rsidR="00C57E99" w:rsidRPr="008B6621" w:rsidRDefault="00C57E99" w:rsidP="00E94440">
            <w:pPr>
              <w:pStyle w:val="StructureTableList"/>
            </w:pPr>
            <w:r w:rsidRPr="008B6621">
              <w:t>unprecedented match</w:t>
            </w:r>
          </w:p>
        </w:tc>
      </w:tr>
      <w:tr w:rsidR="00C57E99" w:rsidRPr="008B6621" w14:paraId="5D4B4CEC" w14:textId="77777777" w:rsidTr="00E94440">
        <w:trPr>
          <w:trHeight w:val="170"/>
        </w:trPr>
        <w:tc>
          <w:tcPr>
            <w:tcW w:w="2268" w:type="dxa"/>
          </w:tcPr>
          <w:p w14:paraId="0633C15C" w14:textId="77777777" w:rsidR="00C57E99" w:rsidRPr="008B6621" w:rsidRDefault="00C57E99" w:rsidP="00E94440">
            <w:pPr>
              <w:pStyle w:val="StructureTableList"/>
              <w:rPr>
                <w:highlight w:val="green"/>
              </w:rPr>
            </w:pPr>
            <w:r w:rsidRPr="008B6621">
              <w:rPr>
                <w:highlight w:val="green"/>
              </w:rPr>
              <w:t>|</w:t>
            </w:r>
            <w:r w:rsidRPr="008B6621">
              <w:rPr>
                <w:highlight w:val="yellow"/>
              </w:rPr>
              <w:t>Mazraʿih</w:t>
            </w:r>
            <w:r w:rsidRPr="008B6621">
              <w:rPr>
                <w:highlight w:val="green"/>
              </w:rPr>
              <w:t>|</w:t>
            </w:r>
          </w:p>
        </w:tc>
        <w:tc>
          <w:tcPr>
            <w:tcW w:w="425" w:type="dxa"/>
          </w:tcPr>
          <w:p w14:paraId="0A8D8F7C" w14:textId="77777777" w:rsidR="00C57E99" w:rsidRPr="008B6621" w:rsidRDefault="00C57E99" w:rsidP="00E94440">
            <w:pPr>
              <w:pStyle w:val="StructureTableList"/>
            </w:pPr>
            <w:r w:rsidRPr="008B6621">
              <w:t>8</w:t>
            </w:r>
          </w:p>
        </w:tc>
        <w:tc>
          <w:tcPr>
            <w:tcW w:w="2268" w:type="dxa"/>
          </w:tcPr>
          <w:p w14:paraId="73C65033" w14:textId="77777777" w:rsidR="00C57E99" w:rsidRPr="008B6621" w:rsidRDefault="00C57E99" w:rsidP="00E94440">
            <w:pPr>
              <w:pStyle w:val="StructureTableList"/>
            </w:pPr>
          </w:p>
        </w:tc>
        <w:tc>
          <w:tcPr>
            <w:tcW w:w="425" w:type="dxa"/>
          </w:tcPr>
          <w:p w14:paraId="19FFB1A9"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14F6110" w14:textId="77777777" w:rsidR="00C57E99" w:rsidRPr="008B6621" w:rsidRDefault="00C57E99" w:rsidP="00E94440">
            <w:pPr>
              <w:pStyle w:val="StructureTableList"/>
            </w:pPr>
            <w:r w:rsidRPr="008B6621">
              <w:t>unprecedented match</w:t>
            </w:r>
          </w:p>
        </w:tc>
      </w:tr>
      <w:tr w:rsidR="00C57E99" w:rsidRPr="008B6621" w14:paraId="27BB8520" w14:textId="77777777" w:rsidTr="00E94440">
        <w:trPr>
          <w:trHeight w:val="170"/>
        </w:trPr>
        <w:tc>
          <w:tcPr>
            <w:tcW w:w="2268" w:type="dxa"/>
          </w:tcPr>
          <w:p w14:paraId="2CD2D6B9" w14:textId="77777777" w:rsidR="00C57E99" w:rsidRPr="008B6621" w:rsidRDefault="00C57E99" w:rsidP="00E94440">
            <w:pPr>
              <w:pStyle w:val="StructureTableList"/>
              <w:rPr>
                <w:highlight w:val="green"/>
              </w:rPr>
            </w:pPr>
            <w:r w:rsidRPr="008B6621">
              <w:rPr>
                <w:highlight w:val="green"/>
              </w:rPr>
              <w:t>|</w:t>
            </w:r>
            <w:r w:rsidRPr="008B6621">
              <w:rPr>
                <w:highlight w:val="yellow"/>
              </w:rPr>
              <w:t>Mariqu’l-Akár</w:t>
            </w:r>
            <w:r w:rsidRPr="008B6621">
              <w:rPr>
                <w:highlight w:val="green"/>
              </w:rPr>
              <w:t>|</w:t>
            </w:r>
          </w:p>
        </w:tc>
        <w:tc>
          <w:tcPr>
            <w:tcW w:w="425" w:type="dxa"/>
          </w:tcPr>
          <w:p w14:paraId="2F84461C" w14:textId="77777777" w:rsidR="00C57E99" w:rsidRPr="008B6621" w:rsidRDefault="00C57E99" w:rsidP="00E94440">
            <w:pPr>
              <w:pStyle w:val="StructureTableList"/>
            </w:pPr>
            <w:r w:rsidRPr="008B6621">
              <w:t>6</w:t>
            </w:r>
          </w:p>
        </w:tc>
        <w:tc>
          <w:tcPr>
            <w:tcW w:w="2268" w:type="dxa"/>
          </w:tcPr>
          <w:p w14:paraId="00825DEB" w14:textId="77777777" w:rsidR="00C57E99" w:rsidRPr="008B6621" w:rsidRDefault="00C57E99" w:rsidP="00E94440">
            <w:pPr>
              <w:pStyle w:val="StructureTableList"/>
            </w:pPr>
          </w:p>
        </w:tc>
        <w:tc>
          <w:tcPr>
            <w:tcW w:w="425" w:type="dxa"/>
          </w:tcPr>
          <w:p w14:paraId="2459A743" w14:textId="77777777" w:rsidR="00C57E99" w:rsidRPr="00507D39" w:rsidRDefault="00C57E99" w:rsidP="00E94440">
            <w:pPr>
              <w:pStyle w:val="StructureTableList"/>
              <w:rPr>
                <w:highlight w:val="yellow"/>
              </w:rPr>
            </w:pPr>
            <w:r w:rsidRPr="00507D39">
              <w:rPr>
                <w:highlight w:val="yellow"/>
              </w:rPr>
              <w:t>•ok</w:t>
            </w:r>
          </w:p>
        </w:tc>
        <w:tc>
          <w:tcPr>
            <w:tcW w:w="3686" w:type="dxa"/>
          </w:tcPr>
          <w:p w14:paraId="1E72733C" w14:textId="77777777" w:rsidR="00C57E99" w:rsidRPr="008B6621" w:rsidRDefault="00C57E99" w:rsidP="00E94440">
            <w:pPr>
              <w:pStyle w:val="StructureTableList"/>
            </w:pPr>
            <w:r w:rsidRPr="008B6621">
              <w:t>match</w:t>
            </w:r>
          </w:p>
        </w:tc>
      </w:tr>
      <w:tr w:rsidR="00C57E99" w:rsidRPr="008B6621" w14:paraId="5948698B" w14:textId="77777777" w:rsidTr="00E94440">
        <w:trPr>
          <w:trHeight w:val="170"/>
        </w:trPr>
        <w:tc>
          <w:tcPr>
            <w:tcW w:w="2268" w:type="dxa"/>
          </w:tcPr>
          <w:p w14:paraId="5FEEE0EC" w14:textId="77777777" w:rsidR="00C57E99" w:rsidRPr="008B6621" w:rsidRDefault="00C57E99" w:rsidP="00E94440">
            <w:pPr>
              <w:pStyle w:val="StructureTableList"/>
              <w:rPr>
                <w:highlight w:val="green"/>
              </w:rPr>
            </w:pPr>
            <w:r w:rsidRPr="008B6621">
              <w:rPr>
                <w:highlight w:val="green"/>
              </w:rPr>
              <w:t>|</w:t>
            </w:r>
            <w:r w:rsidRPr="008B6621">
              <w:rPr>
                <w:highlight w:val="yellow"/>
              </w:rPr>
              <w:t>Mariqu’l-Akárs</w:t>
            </w:r>
            <w:r w:rsidRPr="008B6621">
              <w:rPr>
                <w:highlight w:val="green"/>
              </w:rPr>
              <w:t>|</w:t>
            </w:r>
          </w:p>
        </w:tc>
        <w:tc>
          <w:tcPr>
            <w:tcW w:w="425" w:type="dxa"/>
          </w:tcPr>
          <w:p w14:paraId="6A379A15" w14:textId="77777777" w:rsidR="00C57E99" w:rsidRPr="008B6621" w:rsidRDefault="00C57E99" w:rsidP="00E94440">
            <w:pPr>
              <w:pStyle w:val="StructureTableList"/>
            </w:pPr>
            <w:r w:rsidRPr="008B6621">
              <w:t>1</w:t>
            </w:r>
          </w:p>
        </w:tc>
        <w:tc>
          <w:tcPr>
            <w:tcW w:w="2268" w:type="dxa"/>
          </w:tcPr>
          <w:p w14:paraId="721EFFC7" w14:textId="77777777" w:rsidR="00C57E99" w:rsidRPr="008B6621" w:rsidRDefault="00C57E99" w:rsidP="00E94440">
            <w:pPr>
              <w:pStyle w:val="StructureTableList"/>
            </w:pPr>
          </w:p>
        </w:tc>
        <w:tc>
          <w:tcPr>
            <w:tcW w:w="425" w:type="dxa"/>
          </w:tcPr>
          <w:p w14:paraId="2A476191" w14:textId="77777777" w:rsidR="00C57E99" w:rsidRPr="00507D39" w:rsidRDefault="00C57E99" w:rsidP="00E94440">
            <w:pPr>
              <w:pStyle w:val="StructureTableList"/>
              <w:rPr>
                <w:highlight w:val="yellow"/>
              </w:rPr>
            </w:pPr>
            <w:r w:rsidRPr="00507D39">
              <w:rPr>
                <w:highlight w:val="yellow"/>
              </w:rPr>
              <w:t>•ok en</w:t>
            </w:r>
          </w:p>
        </w:tc>
        <w:tc>
          <w:tcPr>
            <w:tcW w:w="3686" w:type="dxa"/>
          </w:tcPr>
          <w:p w14:paraId="0F76BD4A" w14:textId="77777777" w:rsidR="00C57E99" w:rsidRPr="008B6621" w:rsidRDefault="00C57E99" w:rsidP="00E94440">
            <w:pPr>
              <w:pStyle w:val="StructureTableList"/>
            </w:pPr>
            <w:r w:rsidRPr="008B6621">
              <w:t>match</w:t>
            </w:r>
          </w:p>
        </w:tc>
      </w:tr>
      <w:tr w:rsidR="00C57E99" w:rsidRPr="008B6621" w14:paraId="04CEB800" w14:textId="77777777" w:rsidTr="00E94440">
        <w:trPr>
          <w:trHeight w:val="170"/>
        </w:trPr>
        <w:tc>
          <w:tcPr>
            <w:tcW w:w="2268" w:type="dxa"/>
          </w:tcPr>
          <w:p w14:paraId="4A05D309" w14:textId="77777777" w:rsidR="00C57E99" w:rsidRPr="008B6621" w:rsidRDefault="00C57E99" w:rsidP="00E94440">
            <w:pPr>
              <w:pStyle w:val="StructureTableList"/>
              <w:rPr>
                <w:highlight w:val="green"/>
              </w:rPr>
            </w:pPr>
            <w:r w:rsidRPr="008B6621">
              <w:rPr>
                <w:highlight w:val="green"/>
              </w:rPr>
              <w:t>|</w:t>
            </w:r>
            <w:r w:rsidRPr="008B6621">
              <w:rPr>
                <w:highlight w:val="yellow"/>
              </w:rPr>
              <w:t>Manaví</w:t>
            </w:r>
            <w:r w:rsidRPr="008B6621">
              <w:rPr>
                <w:highlight w:val="green"/>
              </w:rPr>
              <w:t>|</w:t>
            </w:r>
          </w:p>
        </w:tc>
        <w:tc>
          <w:tcPr>
            <w:tcW w:w="425" w:type="dxa"/>
          </w:tcPr>
          <w:p w14:paraId="5C7DDC6E" w14:textId="77777777" w:rsidR="00C57E99" w:rsidRPr="008B6621" w:rsidRDefault="00C57E99" w:rsidP="00E94440">
            <w:pPr>
              <w:pStyle w:val="StructureTableList"/>
            </w:pPr>
            <w:r w:rsidRPr="008B6621">
              <w:t>4</w:t>
            </w:r>
          </w:p>
        </w:tc>
        <w:tc>
          <w:tcPr>
            <w:tcW w:w="2268" w:type="dxa"/>
          </w:tcPr>
          <w:p w14:paraId="637E51D5" w14:textId="77777777" w:rsidR="00C57E99" w:rsidRPr="008B6621" w:rsidRDefault="00C57E99" w:rsidP="00E94440">
            <w:pPr>
              <w:pStyle w:val="StructureTableList"/>
            </w:pPr>
          </w:p>
        </w:tc>
        <w:tc>
          <w:tcPr>
            <w:tcW w:w="425" w:type="dxa"/>
          </w:tcPr>
          <w:p w14:paraId="00164B79"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25A146E" w14:textId="77777777" w:rsidR="00C57E99" w:rsidRPr="008B6621" w:rsidRDefault="00C57E99" w:rsidP="00E94440">
            <w:pPr>
              <w:pStyle w:val="StructureTableList"/>
            </w:pPr>
            <w:r w:rsidRPr="008B6621">
              <w:t>unprecedented match</w:t>
            </w:r>
          </w:p>
        </w:tc>
      </w:tr>
      <w:tr w:rsidR="00C57E99" w:rsidRPr="008B6621" w14:paraId="7DE89C2F" w14:textId="77777777" w:rsidTr="00E94440">
        <w:trPr>
          <w:trHeight w:val="170"/>
        </w:trPr>
        <w:tc>
          <w:tcPr>
            <w:tcW w:w="2268" w:type="dxa"/>
          </w:tcPr>
          <w:p w14:paraId="097598D1" w14:textId="77777777" w:rsidR="00C57E99" w:rsidRPr="008B6621" w:rsidRDefault="00C57E99" w:rsidP="00E94440">
            <w:pPr>
              <w:pStyle w:val="StructureTableList"/>
              <w:rPr>
                <w:highlight w:val="green"/>
              </w:rPr>
            </w:pPr>
            <w:r w:rsidRPr="008B6621">
              <w:rPr>
                <w:highlight w:val="green"/>
              </w:rPr>
              <w:t>|</w:t>
            </w:r>
            <w:r w:rsidRPr="008B6621">
              <w:rPr>
                <w:highlight w:val="lightGray"/>
              </w:rPr>
              <w:t>Mecca</w:t>
            </w:r>
            <w:r w:rsidRPr="008B6621">
              <w:rPr>
                <w:highlight w:val="green"/>
              </w:rPr>
              <w:t>|</w:t>
            </w:r>
          </w:p>
        </w:tc>
        <w:tc>
          <w:tcPr>
            <w:tcW w:w="425" w:type="dxa"/>
          </w:tcPr>
          <w:p w14:paraId="7F7441F8" w14:textId="77777777" w:rsidR="00C57E99" w:rsidRPr="008B6621" w:rsidRDefault="00C57E99" w:rsidP="00E94440">
            <w:pPr>
              <w:pStyle w:val="StructureTableList"/>
            </w:pPr>
            <w:r w:rsidRPr="008B6621">
              <w:t>6</w:t>
            </w:r>
          </w:p>
        </w:tc>
        <w:tc>
          <w:tcPr>
            <w:tcW w:w="2268" w:type="dxa"/>
          </w:tcPr>
          <w:p w14:paraId="2A13C234" w14:textId="77777777" w:rsidR="00C57E99" w:rsidRPr="008B6621" w:rsidRDefault="00C57E99" w:rsidP="00E94440">
            <w:pPr>
              <w:pStyle w:val="StructureTableList"/>
            </w:pPr>
          </w:p>
        </w:tc>
        <w:tc>
          <w:tcPr>
            <w:tcW w:w="425" w:type="dxa"/>
          </w:tcPr>
          <w:p w14:paraId="530E0926" w14:textId="77777777" w:rsidR="00C57E99" w:rsidRPr="00507D39" w:rsidRDefault="00C57E99" w:rsidP="00E94440">
            <w:pPr>
              <w:pStyle w:val="StructureTableList"/>
              <w:rPr>
                <w:highlight w:val="green"/>
              </w:rPr>
            </w:pPr>
            <w:r w:rsidRPr="00F60167">
              <w:rPr>
                <w:highlight w:val="yellow"/>
              </w:rPr>
              <w:t>•EN</w:t>
            </w:r>
          </w:p>
        </w:tc>
        <w:tc>
          <w:tcPr>
            <w:tcW w:w="3686" w:type="dxa"/>
          </w:tcPr>
          <w:p w14:paraId="5C81E2DA" w14:textId="77777777" w:rsidR="00C57E99" w:rsidRPr="008B6621" w:rsidRDefault="00C57E99" w:rsidP="00E94440">
            <w:pPr>
              <w:pStyle w:val="StructureTableList"/>
            </w:pPr>
            <w:r w:rsidRPr="008B6621">
              <w:t>match for EN</w:t>
            </w:r>
          </w:p>
        </w:tc>
      </w:tr>
      <w:tr w:rsidR="00C57E99" w:rsidRPr="008B6621" w14:paraId="7F5A5A40" w14:textId="77777777" w:rsidTr="00E94440">
        <w:trPr>
          <w:trHeight w:val="170"/>
        </w:trPr>
        <w:tc>
          <w:tcPr>
            <w:tcW w:w="2268" w:type="dxa"/>
          </w:tcPr>
          <w:p w14:paraId="5FBCB2DB" w14:textId="77777777" w:rsidR="00C57E99" w:rsidRPr="008B6621" w:rsidRDefault="00C57E99" w:rsidP="00E94440">
            <w:pPr>
              <w:pStyle w:val="StructureTableList"/>
              <w:rPr>
                <w:highlight w:val="green"/>
              </w:rPr>
            </w:pPr>
            <w:r>
              <w:rPr>
                <w:highlight w:val="green"/>
              </w:rPr>
              <w:t>|</w:t>
            </w:r>
            <w:r w:rsidRPr="009D7B31">
              <w:rPr>
                <w:highlight w:val="lightGray"/>
              </w:rPr>
              <w:t>Medina</w:t>
            </w:r>
            <w:r>
              <w:rPr>
                <w:highlight w:val="green"/>
              </w:rPr>
              <w:t>|</w:t>
            </w:r>
          </w:p>
        </w:tc>
        <w:tc>
          <w:tcPr>
            <w:tcW w:w="425" w:type="dxa"/>
          </w:tcPr>
          <w:p w14:paraId="65265818" w14:textId="77777777" w:rsidR="00C57E99" w:rsidRPr="008B6621" w:rsidRDefault="00C57E99" w:rsidP="00E94440">
            <w:pPr>
              <w:pStyle w:val="StructureTableList"/>
            </w:pPr>
            <w:r>
              <w:t>3</w:t>
            </w:r>
          </w:p>
        </w:tc>
        <w:tc>
          <w:tcPr>
            <w:tcW w:w="2268" w:type="dxa"/>
          </w:tcPr>
          <w:p w14:paraId="0B0E7713" w14:textId="77777777" w:rsidR="00C57E99" w:rsidRPr="008B6621" w:rsidRDefault="00C57E99" w:rsidP="00E94440">
            <w:pPr>
              <w:pStyle w:val="StructureTableList"/>
            </w:pPr>
          </w:p>
        </w:tc>
        <w:tc>
          <w:tcPr>
            <w:tcW w:w="425" w:type="dxa"/>
          </w:tcPr>
          <w:p w14:paraId="44FACC06" w14:textId="77777777" w:rsidR="00C57E99" w:rsidRPr="00507D39" w:rsidRDefault="00C57E99" w:rsidP="00E94440">
            <w:pPr>
              <w:pStyle w:val="StructureTableList"/>
              <w:rPr>
                <w:highlight w:val="blue"/>
              </w:rPr>
            </w:pPr>
            <w:r w:rsidRPr="009D7B31">
              <w:rPr>
                <w:highlight w:val="yellow"/>
              </w:rPr>
              <w:t>EN</w:t>
            </w:r>
          </w:p>
        </w:tc>
        <w:tc>
          <w:tcPr>
            <w:tcW w:w="3686" w:type="dxa"/>
          </w:tcPr>
          <w:p w14:paraId="6471DDE4" w14:textId="77777777" w:rsidR="00C57E99" w:rsidRPr="008B6621" w:rsidRDefault="00C57E99" w:rsidP="00E94440">
            <w:pPr>
              <w:pStyle w:val="StructureTableList"/>
            </w:pPr>
            <w:r>
              <w:t xml:space="preserve"> *L</w:t>
            </w:r>
          </w:p>
        </w:tc>
      </w:tr>
      <w:tr w:rsidR="00C57E99" w:rsidRPr="008B6621" w14:paraId="6B7656A1" w14:textId="77777777" w:rsidTr="00E94440">
        <w:trPr>
          <w:trHeight w:val="170"/>
        </w:trPr>
        <w:tc>
          <w:tcPr>
            <w:tcW w:w="2268" w:type="dxa"/>
          </w:tcPr>
          <w:p w14:paraId="48455511" w14:textId="77777777" w:rsidR="00C57E99" w:rsidRPr="008B6621" w:rsidRDefault="00C57E99" w:rsidP="00E94440">
            <w:pPr>
              <w:pStyle w:val="StructureTableList"/>
              <w:rPr>
                <w:highlight w:val="green"/>
              </w:rPr>
            </w:pPr>
            <w:r w:rsidRPr="008B6621">
              <w:rPr>
                <w:highlight w:val="green"/>
              </w:rPr>
              <w:t>|</w:t>
            </w:r>
            <w:r w:rsidRPr="00F41007">
              <w:rPr>
                <w:highlight w:val="magenta"/>
              </w:rPr>
              <w:t>Mehrangis</w:t>
            </w:r>
            <w:r w:rsidRPr="008B6621">
              <w:rPr>
                <w:highlight w:val="green"/>
              </w:rPr>
              <w:t>|</w:t>
            </w:r>
          </w:p>
        </w:tc>
        <w:tc>
          <w:tcPr>
            <w:tcW w:w="425" w:type="dxa"/>
          </w:tcPr>
          <w:p w14:paraId="26DD44EB" w14:textId="77777777" w:rsidR="00C57E99" w:rsidRPr="008B6621" w:rsidRDefault="00C57E99" w:rsidP="00E94440">
            <w:pPr>
              <w:pStyle w:val="StructureTableList"/>
            </w:pPr>
            <w:r w:rsidRPr="008B6621">
              <w:t>1</w:t>
            </w:r>
          </w:p>
        </w:tc>
        <w:tc>
          <w:tcPr>
            <w:tcW w:w="2268" w:type="dxa"/>
          </w:tcPr>
          <w:p w14:paraId="11A9B9C0" w14:textId="77777777" w:rsidR="00C57E99" w:rsidRPr="008B6621" w:rsidRDefault="00C57E99" w:rsidP="00E94440">
            <w:pPr>
              <w:pStyle w:val="StructureTableList"/>
            </w:pPr>
          </w:p>
        </w:tc>
        <w:tc>
          <w:tcPr>
            <w:tcW w:w="425" w:type="dxa"/>
          </w:tcPr>
          <w:p w14:paraId="3747AE14"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53EDF900" w14:textId="77777777" w:rsidR="00C57E99" w:rsidRPr="008B6621" w:rsidRDefault="00C57E99" w:rsidP="00E94440">
            <w:pPr>
              <w:pStyle w:val="StructureTableList"/>
            </w:pPr>
            <w:r w:rsidRPr="008B6621">
              <w:t>---</w:t>
            </w:r>
            <w:r>
              <w:t xml:space="preserve"> *L *L *L</w:t>
            </w:r>
            <w:r w:rsidR="003636EF">
              <w:t xml:space="preserve"> *L</w:t>
            </w:r>
          </w:p>
        </w:tc>
      </w:tr>
      <w:tr w:rsidR="00C57E99" w:rsidRPr="008B6621" w14:paraId="21D22A0C" w14:textId="77777777" w:rsidTr="00E94440">
        <w:trPr>
          <w:trHeight w:val="170"/>
        </w:trPr>
        <w:tc>
          <w:tcPr>
            <w:tcW w:w="2268" w:type="dxa"/>
          </w:tcPr>
          <w:p w14:paraId="35E65254" w14:textId="77777777" w:rsidR="00C57E99" w:rsidRPr="007A5498" w:rsidRDefault="00C57E99" w:rsidP="00E94440">
            <w:pPr>
              <w:pStyle w:val="StructureTableListSkipped"/>
              <w:rPr>
                <w:highlight w:val="white"/>
              </w:rPr>
            </w:pPr>
            <w:r w:rsidRPr="007A5498">
              <w:rPr>
                <w:highlight w:val="white"/>
              </w:rPr>
              <w:t>|Mehrangiz|</w:t>
            </w:r>
          </w:p>
        </w:tc>
        <w:tc>
          <w:tcPr>
            <w:tcW w:w="425" w:type="dxa"/>
          </w:tcPr>
          <w:p w14:paraId="5FF13376" w14:textId="77777777" w:rsidR="00C57E99" w:rsidRPr="008B6621" w:rsidRDefault="00C57E99" w:rsidP="00E94440">
            <w:pPr>
              <w:pStyle w:val="StructureTableListSkipped"/>
            </w:pPr>
          </w:p>
        </w:tc>
        <w:tc>
          <w:tcPr>
            <w:tcW w:w="2268" w:type="dxa"/>
          </w:tcPr>
          <w:p w14:paraId="435012A1" w14:textId="77777777" w:rsidR="00C57E99" w:rsidRPr="008B6621" w:rsidRDefault="00C57E99" w:rsidP="00E94440">
            <w:pPr>
              <w:pStyle w:val="StructureTableListSkipped"/>
            </w:pPr>
            <w:r w:rsidRPr="008B6621">
              <w:t>Mehrangíz</w:t>
            </w:r>
          </w:p>
        </w:tc>
        <w:tc>
          <w:tcPr>
            <w:tcW w:w="425" w:type="dxa"/>
          </w:tcPr>
          <w:p w14:paraId="71E77F61" w14:textId="77777777" w:rsidR="00C57E99" w:rsidRPr="008B6621" w:rsidRDefault="00C57E99" w:rsidP="00E94440">
            <w:pPr>
              <w:pStyle w:val="StructureTableListSkipped"/>
            </w:pPr>
            <w:r>
              <w:t>skip</w:t>
            </w:r>
          </w:p>
        </w:tc>
        <w:tc>
          <w:tcPr>
            <w:tcW w:w="3686" w:type="dxa"/>
          </w:tcPr>
          <w:p w14:paraId="590EA4B9" w14:textId="77777777" w:rsidR="00C57E99" w:rsidRPr="008B6621" w:rsidRDefault="00C57E99" w:rsidP="00E94440">
            <w:pPr>
              <w:pStyle w:val="StructureTableListSkipped"/>
            </w:pPr>
            <w:r w:rsidRPr="008B6621">
              <w:t>--- *L / All 7 occurances corrected.</w:t>
            </w:r>
          </w:p>
        </w:tc>
      </w:tr>
      <w:tr w:rsidR="00C57E99" w:rsidRPr="008B6621" w14:paraId="4D8F7E77" w14:textId="77777777" w:rsidTr="00E94440">
        <w:trPr>
          <w:trHeight w:val="170"/>
        </w:trPr>
        <w:tc>
          <w:tcPr>
            <w:tcW w:w="2268" w:type="dxa"/>
          </w:tcPr>
          <w:p w14:paraId="16A3C3DC"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Mehrangíz</w:t>
            </w:r>
            <w:r w:rsidRPr="008B6621">
              <w:rPr>
                <w:highlight w:val="green"/>
              </w:rPr>
              <w:t>|</w:t>
            </w:r>
          </w:p>
        </w:tc>
        <w:tc>
          <w:tcPr>
            <w:tcW w:w="425" w:type="dxa"/>
          </w:tcPr>
          <w:p w14:paraId="239D9CED" w14:textId="77777777" w:rsidR="00C57E99" w:rsidRPr="008B6621" w:rsidRDefault="00C57E99" w:rsidP="00E94440">
            <w:pPr>
              <w:pStyle w:val="StructureTableList"/>
            </w:pPr>
            <w:r w:rsidRPr="008B6621">
              <w:t>8</w:t>
            </w:r>
          </w:p>
        </w:tc>
        <w:tc>
          <w:tcPr>
            <w:tcW w:w="2268" w:type="dxa"/>
          </w:tcPr>
          <w:p w14:paraId="7099E6F1" w14:textId="77777777" w:rsidR="00C57E99" w:rsidRPr="008B6621" w:rsidRDefault="00692FFE" w:rsidP="00E94440">
            <w:pPr>
              <w:pStyle w:val="StructureTableList"/>
            </w:pPr>
            <w:r>
              <w:t>Mihrangíz</w:t>
            </w:r>
          </w:p>
        </w:tc>
        <w:tc>
          <w:tcPr>
            <w:tcW w:w="425" w:type="dxa"/>
          </w:tcPr>
          <w:p w14:paraId="5B3DAA41" w14:textId="77777777" w:rsidR="00C57E99" w:rsidRPr="00507D39" w:rsidRDefault="00C57E99" w:rsidP="00E94440">
            <w:pPr>
              <w:pStyle w:val="StructureTableList"/>
              <w:rPr>
                <w:highlight w:val="green"/>
              </w:rPr>
            </w:pPr>
            <w:r w:rsidRPr="00507D39">
              <w:rPr>
                <w:highlight w:val="green"/>
              </w:rPr>
              <w:t>•ok</w:t>
            </w:r>
          </w:p>
        </w:tc>
        <w:tc>
          <w:tcPr>
            <w:tcW w:w="3686" w:type="dxa"/>
          </w:tcPr>
          <w:p w14:paraId="67B95F72" w14:textId="77777777" w:rsidR="00C57E99" w:rsidRPr="008B6621" w:rsidRDefault="00C57E99" w:rsidP="00E94440">
            <w:pPr>
              <w:pStyle w:val="StructureTableList"/>
            </w:pPr>
            <w:r w:rsidRPr="008B6621">
              <w:t>--- *L</w:t>
            </w:r>
            <w:r w:rsidR="002C44C5">
              <w:t xml:space="preserve"> *L (Bahman: eigentlich ›Mihrangíz‹)</w:t>
            </w:r>
          </w:p>
        </w:tc>
      </w:tr>
      <w:tr w:rsidR="00C57E99" w:rsidRPr="008B6621" w14:paraId="51A559C5" w14:textId="77777777" w:rsidTr="00E94440">
        <w:trPr>
          <w:trHeight w:val="170"/>
        </w:trPr>
        <w:tc>
          <w:tcPr>
            <w:tcW w:w="2268" w:type="dxa"/>
          </w:tcPr>
          <w:p w14:paraId="14F38435" w14:textId="77777777" w:rsidR="00C57E99" w:rsidRPr="008B6621" w:rsidRDefault="00C57E99" w:rsidP="00E94440">
            <w:pPr>
              <w:pStyle w:val="StructureTableList"/>
              <w:rPr>
                <w:highlight w:val="green"/>
              </w:rPr>
            </w:pPr>
            <w:r w:rsidRPr="008B6621">
              <w:rPr>
                <w:highlight w:val="green"/>
              </w:rPr>
              <w:t>|</w:t>
            </w:r>
            <w:r w:rsidRPr="008B6621">
              <w:rPr>
                <w:highlight w:val="yellow"/>
              </w:rPr>
              <w:t>Mihdí</w:t>
            </w:r>
            <w:r w:rsidRPr="008B6621">
              <w:rPr>
                <w:highlight w:val="green"/>
              </w:rPr>
              <w:t>|</w:t>
            </w:r>
          </w:p>
        </w:tc>
        <w:tc>
          <w:tcPr>
            <w:tcW w:w="425" w:type="dxa"/>
          </w:tcPr>
          <w:p w14:paraId="5D23AB16" w14:textId="77777777" w:rsidR="00C57E99" w:rsidRPr="008B6621" w:rsidRDefault="00C57E99" w:rsidP="00E94440">
            <w:pPr>
              <w:pStyle w:val="StructureTableList"/>
            </w:pPr>
            <w:r w:rsidRPr="008B6621">
              <w:t>4</w:t>
            </w:r>
          </w:p>
        </w:tc>
        <w:tc>
          <w:tcPr>
            <w:tcW w:w="2268" w:type="dxa"/>
          </w:tcPr>
          <w:p w14:paraId="3C674FEC" w14:textId="77777777" w:rsidR="00C57E99" w:rsidRPr="008B6621" w:rsidRDefault="00C57E99" w:rsidP="00E94440">
            <w:pPr>
              <w:pStyle w:val="StructureTableList"/>
            </w:pPr>
          </w:p>
        </w:tc>
        <w:tc>
          <w:tcPr>
            <w:tcW w:w="425" w:type="dxa"/>
          </w:tcPr>
          <w:p w14:paraId="6271DDE9" w14:textId="77777777" w:rsidR="00C57E99" w:rsidRPr="009D7B31" w:rsidRDefault="00C57E99" w:rsidP="00E94440">
            <w:pPr>
              <w:pStyle w:val="StructureTableList"/>
              <w:rPr>
                <w:highlight w:val="yellow"/>
              </w:rPr>
            </w:pPr>
            <w:r w:rsidRPr="009D7B31">
              <w:rPr>
                <w:highlight w:val="yellow"/>
              </w:rPr>
              <w:t>•ok</w:t>
            </w:r>
          </w:p>
        </w:tc>
        <w:tc>
          <w:tcPr>
            <w:tcW w:w="3686" w:type="dxa"/>
          </w:tcPr>
          <w:p w14:paraId="455B10EE" w14:textId="77777777" w:rsidR="00C57E99" w:rsidRPr="008B6621" w:rsidRDefault="00C57E99" w:rsidP="00E94440">
            <w:pPr>
              <w:pStyle w:val="StructureTableList"/>
            </w:pPr>
            <w:r w:rsidRPr="008B6621">
              <w:t>unprecedented match</w:t>
            </w:r>
            <w:r>
              <w:t xml:space="preserve"> *L *L</w:t>
            </w:r>
          </w:p>
        </w:tc>
      </w:tr>
      <w:tr w:rsidR="00C57E99" w:rsidRPr="008B6621" w14:paraId="3A629F0B" w14:textId="77777777" w:rsidTr="00E94440">
        <w:trPr>
          <w:trHeight w:val="170"/>
        </w:trPr>
        <w:tc>
          <w:tcPr>
            <w:tcW w:w="2268" w:type="dxa"/>
          </w:tcPr>
          <w:p w14:paraId="4F71B634" w14:textId="77777777" w:rsidR="00C57E99" w:rsidRPr="008B6621" w:rsidRDefault="00C57E99" w:rsidP="00E94440">
            <w:pPr>
              <w:pStyle w:val="StructureTableList"/>
              <w:rPr>
                <w:highlight w:val="green"/>
              </w:rPr>
            </w:pPr>
            <w:r w:rsidRPr="008B6621">
              <w:rPr>
                <w:highlight w:val="green"/>
              </w:rPr>
              <w:t>|</w:t>
            </w:r>
            <w:r w:rsidRPr="008B6621">
              <w:rPr>
                <w:highlight w:val="yellow"/>
              </w:rPr>
              <w:t>Mihdíy-i-Dahají</w:t>
            </w:r>
            <w:r w:rsidRPr="008B6621">
              <w:rPr>
                <w:highlight w:val="green"/>
              </w:rPr>
              <w:t>|</w:t>
            </w:r>
          </w:p>
        </w:tc>
        <w:tc>
          <w:tcPr>
            <w:tcW w:w="425" w:type="dxa"/>
          </w:tcPr>
          <w:p w14:paraId="5867C859" w14:textId="77777777" w:rsidR="00C57E99" w:rsidRPr="008B6621" w:rsidRDefault="00C57E99" w:rsidP="00E94440">
            <w:pPr>
              <w:pStyle w:val="StructureTableList"/>
            </w:pPr>
            <w:r w:rsidRPr="008B6621">
              <w:t>1</w:t>
            </w:r>
          </w:p>
        </w:tc>
        <w:tc>
          <w:tcPr>
            <w:tcW w:w="2268" w:type="dxa"/>
          </w:tcPr>
          <w:p w14:paraId="207DE7E9" w14:textId="77777777" w:rsidR="00C57E99" w:rsidRPr="008B6621" w:rsidRDefault="00C57E99" w:rsidP="00E94440">
            <w:pPr>
              <w:pStyle w:val="StructureTableList"/>
            </w:pPr>
          </w:p>
        </w:tc>
        <w:tc>
          <w:tcPr>
            <w:tcW w:w="425" w:type="dxa"/>
          </w:tcPr>
          <w:p w14:paraId="19368680" w14:textId="77777777" w:rsidR="00C57E99" w:rsidRPr="00507D39" w:rsidRDefault="00C57E99" w:rsidP="00E94440">
            <w:pPr>
              <w:pStyle w:val="StructureTableList"/>
              <w:rPr>
                <w:highlight w:val="yellow"/>
              </w:rPr>
            </w:pPr>
            <w:r w:rsidRPr="00507D39">
              <w:rPr>
                <w:highlight w:val="yellow"/>
              </w:rPr>
              <w:t>•ok</w:t>
            </w:r>
          </w:p>
        </w:tc>
        <w:tc>
          <w:tcPr>
            <w:tcW w:w="3686" w:type="dxa"/>
          </w:tcPr>
          <w:p w14:paraId="5BD2A075" w14:textId="77777777" w:rsidR="00C57E99" w:rsidRPr="008B6621" w:rsidRDefault="00C57E99" w:rsidP="00E94440">
            <w:pPr>
              <w:pStyle w:val="StructureTableList"/>
            </w:pPr>
            <w:r w:rsidRPr="008B6621">
              <w:t>unprecedented match</w:t>
            </w:r>
          </w:p>
        </w:tc>
      </w:tr>
      <w:tr w:rsidR="00C57E99" w:rsidRPr="008B6621" w14:paraId="65227DBC" w14:textId="77777777" w:rsidTr="00E94440">
        <w:trPr>
          <w:trHeight w:val="170"/>
        </w:trPr>
        <w:tc>
          <w:tcPr>
            <w:tcW w:w="2268" w:type="dxa"/>
          </w:tcPr>
          <w:p w14:paraId="747C2A1B" w14:textId="77777777" w:rsidR="00C57E99" w:rsidRPr="008B6621" w:rsidRDefault="00C57E99" w:rsidP="00E94440">
            <w:pPr>
              <w:pStyle w:val="StructureTableList"/>
              <w:rPr>
                <w:highlight w:val="green"/>
              </w:rPr>
            </w:pPr>
            <w:r w:rsidRPr="008B6621">
              <w:rPr>
                <w:highlight w:val="green"/>
              </w:rPr>
              <w:t>|</w:t>
            </w:r>
            <w:r w:rsidRPr="008B6621">
              <w:rPr>
                <w:highlight w:val="yellow"/>
              </w:rPr>
              <w:t>Mihdíy-i-Káání</w:t>
            </w:r>
            <w:r w:rsidRPr="008B6621">
              <w:rPr>
                <w:highlight w:val="green"/>
              </w:rPr>
              <w:t>|</w:t>
            </w:r>
          </w:p>
        </w:tc>
        <w:tc>
          <w:tcPr>
            <w:tcW w:w="425" w:type="dxa"/>
          </w:tcPr>
          <w:p w14:paraId="5A684817" w14:textId="77777777" w:rsidR="00C57E99" w:rsidRPr="008B6621" w:rsidRDefault="00C57E99" w:rsidP="00E94440">
            <w:pPr>
              <w:pStyle w:val="StructureTableList"/>
            </w:pPr>
            <w:r w:rsidRPr="008B6621">
              <w:t>1</w:t>
            </w:r>
          </w:p>
        </w:tc>
        <w:tc>
          <w:tcPr>
            <w:tcW w:w="2268" w:type="dxa"/>
          </w:tcPr>
          <w:p w14:paraId="6DA284FA" w14:textId="77777777" w:rsidR="00C57E99" w:rsidRPr="008B6621" w:rsidRDefault="00C57E99" w:rsidP="00E94440">
            <w:pPr>
              <w:pStyle w:val="StructureTableList"/>
            </w:pPr>
          </w:p>
        </w:tc>
        <w:tc>
          <w:tcPr>
            <w:tcW w:w="425" w:type="dxa"/>
          </w:tcPr>
          <w:p w14:paraId="0ED456DF" w14:textId="77777777" w:rsidR="00C57E99" w:rsidRPr="009D7B31" w:rsidRDefault="00C57E99" w:rsidP="00E94440">
            <w:pPr>
              <w:pStyle w:val="StructureTableList"/>
              <w:rPr>
                <w:highlight w:val="magenta"/>
              </w:rPr>
            </w:pPr>
            <w:r w:rsidRPr="009D7B31">
              <w:rPr>
                <w:highlight w:val="magenta"/>
              </w:rPr>
              <w:t>•ok</w:t>
            </w:r>
          </w:p>
        </w:tc>
        <w:tc>
          <w:tcPr>
            <w:tcW w:w="3686" w:type="dxa"/>
          </w:tcPr>
          <w:p w14:paraId="031559CB" w14:textId="77777777" w:rsidR="00C57E99" w:rsidRPr="008B6621" w:rsidRDefault="00C57E99" w:rsidP="00E94440">
            <w:pPr>
              <w:pStyle w:val="StructureTableList"/>
            </w:pPr>
            <w:r w:rsidRPr="008B6621">
              <w:t>unprecedented match</w:t>
            </w:r>
            <w:r>
              <w:t xml:space="preserve"> *L</w:t>
            </w:r>
          </w:p>
        </w:tc>
      </w:tr>
      <w:tr w:rsidR="00C57E99" w:rsidRPr="008B6621" w14:paraId="5DB59BE9" w14:textId="77777777" w:rsidTr="00E94440">
        <w:trPr>
          <w:trHeight w:val="170"/>
        </w:trPr>
        <w:tc>
          <w:tcPr>
            <w:tcW w:w="2268" w:type="dxa"/>
          </w:tcPr>
          <w:p w14:paraId="773E8FF4"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Mináhiju’l-Aḥkám</w:t>
            </w:r>
            <w:r w:rsidRPr="008B6621">
              <w:rPr>
                <w:rStyle w:val="footnoteLinked"/>
                <w:highlight w:val="green"/>
              </w:rPr>
              <w:t>|</w:t>
            </w:r>
          </w:p>
        </w:tc>
        <w:tc>
          <w:tcPr>
            <w:tcW w:w="425" w:type="dxa"/>
          </w:tcPr>
          <w:p w14:paraId="362581BF" w14:textId="77777777" w:rsidR="00C57E99" w:rsidRPr="008B6621" w:rsidRDefault="00C57E99" w:rsidP="00E94440">
            <w:pPr>
              <w:pStyle w:val="StructureTableList"/>
            </w:pPr>
            <w:r w:rsidRPr="008B6621">
              <w:t>3</w:t>
            </w:r>
          </w:p>
        </w:tc>
        <w:tc>
          <w:tcPr>
            <w:tcW w:w="2268" w:type="dxa"/>
          </w:tcPr>
          <w:p w14:paraId="57EF4AD6" w14:textId="77777777" w:rsidR="00C57E99" w:rsidRPr="008B6621" w:rsidRDefault="00C57E99" w:rsidP="00E94440">
            <w:pPr>
              <w:pStyle w:val="StructureTableList"/>
            </w:pPr>
          </w:p>
        </w:tc>
        <w:tc>
          <w:tcPr>
            <w:tcW w:w="425" w:type="dxa"/>
          </w:tcPr>
          <w:p w14:paraId="1216D467" w14:textId="77777777" w:rsidR="00C57E99" w:rsidRPr="00507D39" w:rsidRDefault="00C57E99" w:rsidP="00E94440">
            <w:pPr>
              <w:pStyle w:val="StructureTableList"/>
              <w:rPr>
                <w:highlight w:val="yellow"/>
              </w:rPr>
            </w:pPr>
            <w:r w:rsidRPr="00507D39">
              <w:rPr>
                <w:highlight w:val="yellow"/>
              </w:rPr>
              <w:t>•ok</w:t>
            </w:r>
          </w:p>
        </w:tc>
        <w:tc>
          <w:tcPr>
            <w:tcW w:w="3686" w:type="dxa"/>
          </w:tcPr>
          <w:p w14:paraId="10DF3309" w14:textId="77777777" w:rsidR="00C57E99" w:rsidRPr="008B6621" w:rsidRDefault="00C57E99" w:rsidP="00E94440">
            <w:pPr>
              <w:pStyle w:val="StructureTableList"/>
            </w:pPr>
            <w:r w:rsidRPr="008B6621">
              <w:t>unprecedented match *L *L</w:t>
            </w:r>
          </w:p>
        </w:tc>
      </w:tr>
      <w:tr w:rsidR="00C57E99" w:rsidRPr="008B6621" w14:paraId="38AA76BC" w14:textId="77777777" w:rsidTr="00E94440">
        <w:trPr>
          <w:trHeight w:val="170"/>
        </w:trPr>
        <w:tc>
          <w:tcPr>
            <w:tcW w:w="2268" w:type="dxa"/>
          </w:tcPr>
          <w:p w14:paraId="1B2B29F7" w14:textId="77777777" w:rsidR="00C57E99" w:rsidRPr="008B6621" w:rsidRDefault="00C57E99" w:rsidP="00E94440">
            <w:pPr>
              <w:pStyle w:val="StructureTableList"/>
              <w:rPr>
                <w:highlight w:val="green"/>
              </w:rPr>
            </w:pPr>
            <w:r w:rsidRPr="008B6621">
              <w:rPr>
                <w:highlight w:val="green"/>
              </w:rPr>
              <w:t>|</w:t>
            </w:r>
            <w:r w:rsidRPr="008B6621">
              <w:rPr>
                <w:highlight w:val="yellow"/>
              </w:rPr>
              <w:t>Mír Muḥammad</w:t>
            </w:r>
            <w:r w:rsidRPr="008B6621">
              <w:rPr>
                <w:highlight w:val="green"/>
              </w:rPr>
              <w:t>|</w:t>
            </w:r>
          </w:p>
        </w:tc>
        <w:tc>
          <w:tcPr>
            <w:tcW w:w="425" w:type="dxa"/>
          </w:tcPr>
          <w:p w14:paraId="61F5A6EB" w14:textId="77777777" w:rsidR="00C57E99" w:rsidRPr="008B6621" w:rsidRDefault="00C57E99" w:rsidP="00E94440">
            <w:pPr>
              <w:pStyle w:val="StructureTableList"/>
            </w:pPr>
            <w:r w:rsidRPr="008B6621">
              <w:t>4</w:t>
            </w:r>
          </w:p>
        </w:tc>
        <w:tc>
          <w:tcPr>
            <w:tcW w:w="2268" w:type="dxa"/>
          </w:tcPr>
          <w:p w14:paraId="28117C6F" w14:textId="77777777" w:rsidR="00C57E99" w:rsidRPr="008B6621" w:rsidRDefault="00C57E99" w:rsidP="00E94440">
            <w:pPr>
              <w:pStyle w:val="StructureTableList"/>
            </w:pPr>
          </w:p>
        </w:tc>
        <w:tc>
          <w:tcPr>
            <w:tcW w:w="425" w:type="dxa"/>
          </w:tcPr>
          <w:p w14:paraId="41DF79DA" w14:textId="77777777" w:rsidR="00C57E99" w:rsidRPr="00507D39" w:rsidRDefault="00C57E99" w:rsidP="00E94440">
            <w:pPr>
              <w:pStyle w:val="StructureTableList"/>
              <w:rPr>
                <w:highlight w:val="yellow"/>
              </w:rPr>
            </w:pPr>
            <w:r w:rsidRPr="00507D39">
              <w:rPr>
                <w:highlight w:val="yellow"/>
              </w:rPr>
              <w:t>•ok</w:t>
            </w:r>
          </w:p>
        </w:tc>
        <w:tc>
          <w:tcPr>
            <w:tcW w:w="3686" w:type="dxa"/>
          </w:tcPr>
          <w:p w14:paraId="35527DA2" w14:textId="77777777" w:rsidR="00C57E99" w:rsidRPr="008B6621" w:rsidRDefault="00C57E99" w:rsidP="00E94440">
            <w:pPr>
              <w:pStyle w:val="StructureTableList"/>
            </w:pPr>
            <w:r w:rsidRPr="008B6621">
              <w:t>---</w:t>
            </w:r>
          </w:p>
        </w:tc>
      </w:tr>
      <w:tr w:rsidR="00C57E99" w:rsidRPr="008B6621" w14:paraId="2413CD59" w14:textId="77777777" w:rsidTr="00E94440">
        <w:trPr>
          <w:trHeight w:val="170"/>
        </w:trPr>
        <w:tc>
          <w:tcPr>
            <w:tcW w:w="2268" w:type="dxa"/>
          </w:tcPr>
          <w:p w14:paraId="7E99DDB0" w14:textId="77777777" w:rsidR="00C57E99" w:rsidRPr="008B6621" w:rsidRDefault="00C57E99" w:rsidP="00E94440">
            <w:pPr>
              <w:pStyle w:val="StructureTableList"/>
              <w:rPr>
                <w:highlight w:val="green"/>
              </w:rPr>
            </w:pPr>
            <w:r w:rsidRPr="008B6621">
              <w:rPr>
                <w:highlight w:val="green"/>
              </w:rPr>
              <w:t>|</w:t>
            </w:r>
            <w:r w:rsidRPr="008B6621">
              <w:rPr>
                <w:highlight w:val="yellow"/>
              </w:rPr>
              <w:t>Mír Muḥammad-ʿAlí</w:t>
            </w:r>
            <w:r w:rsidRPr="008B6621">
              <w:rPr>
                <w:highlight w:val="green"/>
              </w:rPr>
              <w:t>|</w:t>
            </w:r>
          </w:p>
        </w:tc>
        <w:tc>
          <w:tcPr>
            <w:tcW w:w="425" w:type="dxa"/>
          </w:tcPr>
          <w:p w14:paraId="6FDAAF82" w14:textId="77777777" w:rsidR="00C57E99" w:rsidRPr="008B6621" w:rsidRDefault="00C57E99" w:rsidP="00E94440">
            <w:pPr>
              <w:pStyle w:val="StructureTableList"/>
            </w:pPr>
            <w:r w:rsidRPr="008B6621">
              <w:t>1</w:t>
            </w:r>
          </w:p>
        </w:tc>
        <w:tc>
          <w:tcPr>
            <w:tcW w:w="2268" w:type="dxa"/>
          </w:tcPr>
          <w:p w14:paraId="338BF0C2" w14:textId="77777777" w:rsidR="00C57E99" w:rsidRPr="008B6621" w:rsidRDefault="00C57E99" w:rsidP="00E94440">
            <w:pPr>
              <w:pStyle w:val="StructureTableList"/>
            </w:pPr>
          </w:p>
        </w:tc>
        <w:tc>
          <w:tcPr>
            <w:tcW w:w="425" w:type="dxa"/>
          </w:tcPr>
          <w:p w14:paraId="1AA016EC"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A9C2A6A" w14:textId="77777777" w:rsidR="00C57E99" w:rsidRPr="008B6621" w:rsidRDefault="00C57E99" w:rsidP="00E94440">
            <w:pPr>
              <w:pStyle w:val="StructureTableList"/>
            </w:pPr>
            <w:r w:rsidRPr="008B6621">
              <w:t>---</w:t>
            </w:r>
          </w:p>
        </w:tc>
      </w:tr>
      <w:tr w:rsidR="00C57E99" w:rsidRPr="008B6621" w14:paraId="11A949ED" w14:textId="77777777" w:rsidTr="00E94440">
        <w:trPr>
          <w:trHeight w:val="170"/>
        </w:trPr>
        <w:tc>
          <w:tcPr>
            <w:tcW w:w="2268" w:type="dxa"/>
          </w:tcPr>
          <w:p w14:paraId="26B98296" w14:textId="77777777" w:rsidR="00C57E99" w:rsidRPr="008B6621" w:rsidRDefault="00C57E99" w:rsidP="00E94440">
            <w:pPr>
              <w:pStyle w:val="StructureTableList"/>
              <w:rPr>
                <w:highlight w:val="green"/>
              </w:rPr>
            </w:pPr>
            <w:r w:rsidRPr="008B6621">
              <w:rPr>
                <w:highlight w:val="green"/>
              </w:rPr>
              <w:t>|</w:t>
            </w:r>
            <w:r w:rsidRPr="008B6621">
              <w:rPr>
                <w:highlight w:val="yellow"/>
              </w:rPr>
              <w:t>Mír Muḥammad-ʿAlíy-i-ʿAṭṭár</w:t>
            </w:r>
            <w:r w:rsidRPr="008B6621">
              <w:rPr>
                <w:highlight w:val="green"/>
              </w:rPr>
              <w:t>|</w:t>
            </w:r>
          </w:p>
        </w:tc>
        <w:tc>
          <w:tcPr>
            <w:tcW w:w="425" w:type="dxa"/>
          </w:tcPr>
          <w:p w14:paraId="35D37143" w14:textId="77777777" w:rsidR="00C57E99" w:rsidRPr="008B6621" w:rsidRDefault="00C57E99" w:rsidP="00E94440">
            <w:pPr>
              <w:pStyle w:val="StructureTableList"/>
            </w:pPr>
            <w:r w:rsidRPr="008B6621">
              <w:t>1</w:t>
            </w:r>
          </w:p>
        </w:tc>
        <w:tc>
          <w:tcPr>
            <w:tcW w:w="2268" w:type="dxa"/>
          </w:tcPr>
          <w:p w14:paraId="0BACD6BC" w14:textId="77777777" w:rsidR="00C57E99" w:rsidRPr="008B6621" w:rsidRDefault="00C57E99" w:rsidP="00E94440">
            <w:pPr>
              <w:pStyle w:val="StructureTableList"/>
            </w:pPr>
          </w:p>
        </w:tc>
        <w:tc>
          <w:tcPr>
            <w:tcW w:w="425" w:type="dxa"/>
          </w:tcPr>
          <w:p w14:paraId="00B6910A" w14:textId="77777777" w:rsidR="00C57E99" w:rsidRPr="00507D39" w:rsidRDefault="00C57E99" w:rsidP="00E94440">
            <w:pPr>
              <w:pStyle w:val="StructureTableList"/>
              <w:rPr>
                <w:highlight w:val="yellow"/>
              </w:rPr>
            </w:pPr>
            <w:r w:rsidRPr="00507D39">
              <w:rPr>
                <w:highlight w:val="yellow"/>
              </w:rPr>
              <w:t>•ok</w:t>
            </w:r>
          </w:p>
        </w:tc>
        <w:tc>
          <w:tcPr>
            <w:tcW w:w="3686" w:type="dxa"/>
          </w:tcPr>
          <w:p w14:paraId="76E6DC95" w14:textId="77777777" w:rsidR="00C57E99" w:rsidRPr="008B6621" w:rsidRDefault="00C57E99" w:rsidP="00E94440">
            <w:pPr>
              <w:pStyle w:val="StructureTableList"/>
            </w:pPr>
            <w:r w:rsidRPr="008B6621">
              <w:t>---</w:t>
            </w:r>
          </w:p>
        </w:tc>
      </w:tr>
      <w:tr w:rsidR="00C57E99" w:rsidRPr="008B6621" w14:paraId="605960B4" w14:textId="77777777" w:rsidTr="00E94440">
        <w:trPr>
          <w:trHeight w:val="170"/>
        </w:trPr>
        <w:tc>
          <w:tcPr>
            <w:tcW w:w="2268" w:type="dxa"/>
          </w:tcPr>
          <w:p w14:paraId="2685C99D" w14:textId="77777777" w:rsidR="00C57E99" w:rsidRPr="008B6621" w:rsidRDefault="00C57E99" w:rsidP="00E94440">
            <w:pPr>
              <w:pStyle w:val="StructureTableList"/>
              <w:rPr>
                <w:highlight w:val="green"/>
              </w:rPr>
            </w:pPr>
            <w:r w:rsidRPr="008B6621">
              <w:rPr>
                <w:highlight w:val="green"/>
              </w:rPr>
              <w:t>|</w:t>
            </w:r>
            <w:r w:rsidRPr="008B6621">
              <w:rPr>
                <w:highlight w:val="yellow"/>
              </w:rPr>
              <w:t>Mír Muḥammad-i-Mukárí</w:t>
            </w:r>
            <w:r w:rsidRPr="008B6621">
              <w:rPr>
                <w:highlight w:val="green"/>
              </w:rPr>
              <w:t>|</w:t>
            </w:r>
          </w:p>
        </w:tc>
        <w:tc>
          <w:tcPr>
            <w:tcW w:w="425" w:type="dxa"/>
          </w:tcPr>
          <w:p w14:paraId="75944E92" w14:textId="77777777" w:rsidR="00C57E99" w:rsidRPr="008B6621" w:rsidRDefault="00C57E99" w:rsidP="00E94440">
            <w:pPr>
              <w:pStyle w:val="StructureTableList"/>
            </w:pPr>
            <w:r w:rsidRPr="008B6621">
              <w:t>2</w:t>
            </w:r>
          </w:p>
        </w:tc>
        <w:tc>
          <w:tcPr>
            <w:tcW w:w="2268" w:type="dxa"/>
          </w:tcPr>
          <w:p w14:paraId="55971C44" w14:textId="77777777" w:rsidR="00C57E99" w:rsidRPr="008B6621" w:rsidRDefault="00C57E99" w:rsidP="00E94440">
            <w:pPr>
              <w:pStyle w:val="StructureTableList"/>
            </w:pPr>
          </w:p>
        </w:tc>
        <w:tc>
          <w:tcPr>
            <w:tcW w:w="425" w:type="dxa"/>
          </w:tcPr>
          <w:p w14:paraId="212445D4" w14:textId="77777777" w:rsidR="00C57E99" w:rsidRPr="00507D39" w:rsidRDefault="00C57E99" w:rsidP="00E94440">
            <w:pPr>
              <w:pStyle w:val="StructureTableList"/>
              <w:rPr>
                <w:highlight w:val="yellow"/>
              </w:rPr>
            </w:pPr>
            <w:r w:rsidRPr="00507D39">
              <w:rPr>
                <w:highlight w:val="yellow"/>
              </w:rPr>
              <w:t>•ok</w:t>
            </w:r>
          </w:p>
        </w:tc>
        <w:tc>
          <w:tcPr>
            <w:tcW w:w="3686" w:type="dxa"/>
          </w:tcPr>
          <w:p w14:paraId="0797A9CA" w14:textId="77777777" w:rsidR="00C57E99" w:rsidRPr="008B6621" w:rsidRDefault="00C57E99" w:rsidP="00E94440">
            <w:pPr>
              <w:pStyle w:val="StructureTableList"/>
            </w:pPr>
            <w:r w:rsidRPr="008B6621">
              <w:t>---</w:t>
            </w:r>
          </w:p>
        </w:tc>
      </w:tr>
      <w:tr w:rsidR="00C57E99" w:rsidRPr="008B6621" w14:paraId="0930789A" w14:textId="77777777" w:rsidTr="00E94440">
        <w:trPr>
          <w:trHeight w:val="170"/>
        </w:trPr>
        <w:tc>
          <w:tcPr>
            <w:tcW w:w="2268" w:type="dxa"/>
          </w:tcPr>
          <w:p w14:paraId="5FDFCDAD" w14:textId="77777777" w:rsidR="00C57E99" w:rsidRPr="008B6621" w:rsidRDefault="00C57E99" w:rsidP="00E94440">
            <w:pPr>
              <w:pStyle w:val="StructureTableList"/>
              <w:rPr>
                <w:highlight w:val="green"/>
              </w:rPr>
            </w:pPr>
            <w:r w:rsidRPr="008B6621">
              <w:rPr>
                <w:highlight w:val="green"/>
              </w:rPr>
              <w:t>|</w:t>
            </w:r>
            <w:r w:rsidRPr="008B6621">
              <w:rPr>
                <w:highlight w:val="yellow"/>
              </w:rPr>
              <w:t>Mír</w:t>
            </w:r>
            <w:r w:rsidRPr="008B6621">
              <w:rPr>
                <w:highlight w:val="green"/>
              </w:rPr>
              <w:t>|</w:t>
            </w:r>
          </w:p>
        </w:tc>
        <w:tc>
          <w:tcPr>
            <w:tcW w:w="425" w:type="dxa"/>
          </w:tcPr>
          <w:p w14:paraId="27E26275" w14:textId="77777777" w:rsidR="00C57E99" w:rsidRPr="008B6621" w:rsidRDefault="00C57E99" w:rsidP="00E94440">
            <w:pPr>
              <w:pStyle w:val="StructureTableList"/>
            </w:pPr>
            <w:r w:rsidRPr="008B6621">
              <w:t>2</w:t>
            </w:r>
          </w:p>
        </w:tc>
        <w:tc>
          <w:tcPr>
            <w:tcW w:w="2268" w:type="dxa"/>
          </w:tcPr>
          <w:p w14:paraId="32E7D89A" w14:textId="77777777" w:rsidR="00C57E99" w:rsidRPr="008B6621" w:rsidRDefault="00C57E99" w:rsidP="00E94440">
            <w:pPr>
              <w:pStyle w:val="StructureTableList"/>
            </w:pPr>
          </w:p>
        </w:tc>
        <w:tc>
          <w:tcPr>
            <w:tcW w:w="425" w:type="dxa"/>
          </w:tcPr>
          <w:p w14:paraId="036D6B55" w14:textId="77777777" w:rsidR="00C57E99" w:rsidRPr="009D7B31" w:rsidRDefault="00C57E99" w:rsidP="00E94440">
            <w:pPr>
              <w:pStyle w:val="StructureTableList"/>
              <w:rPr>
                <w:highlight w:val="magenta"/>
              </w:rPr>
            </w:pPr>
            <w:r w:rsidRPr="009D7B31">
              <w:rPr>
                <w:highlight w:val="magenta"/>
              </w:rPr>
              <w:t>•ok</w:t>
            </w:r>
          </w:p>
        </w:tc>
        <w:tc>
          <w:tcPr>
            <w:tcW w:w="3686" w:type="dxa"/>
          </w:tcPr>
          <w:p w14:paraId="17BB5820" w14:textId="77777777" w:rsidR="00C57E99" w:rsidRPr="008B6621" w:rsidRDefault="00C57E99" w:rsidP="00E94440">
            <w:pPr>
              <w:pStyle w:val="StructureTableList"/>
            </w:pPr>
            <w:r w:rsidRPr="008B6621">
              <w:t>unprecedented match</w:t>
            </w:r>
            <w:r>
              <w:t xml:space="preserve"> *L *L</w:t>
            </w:r>
          </w:p>
        </w:tc>
      </w:tr>
      <w:tr w:rsidR="00C57E99" w:rsidRPr="008B6621" w14:paraId="2874CCE0" w14:textId="77777777" w:rsidTr="00E94440">
        <w:trPr>
          <w:trHeight w:val="170"/>
        </w:trPr>
        <w:tc>
          <w:tcPr>
            <w:tcW w:w="2268" w:type="dxa"/>
          </w:tcPr>
          <w:p w14:paraId="238F6F88" w14:textId="77777777" w:rsidR="00C57E99" w:rsidRPr="007A5498" w:rsidRDefault="00C57E99" w:rsidP="00E94440">
            <w:pPr>
              <w:pStyle w:val="StructureTableListSkipped"/>
              <w:rPr>
                <w:highlight w:val="white"/>
              </w:rPr>
            </w:pPr>
            <w:r w:rsidRPr="007A5498">
              <w:rPr>
                <w:highlight w:val="white"/>
              </w:rPr>
              <w:t>|Mirza ʿAbbás|</w:t>
            </w:r>
          </w:p>
        </w:tc>
        <w:tc>
          <w:tcPr>
            <w:tcW w:w="425" w:type="dxa"/>
          </w:tcPr>
          <w:p w14:paraId="50B6881A" w14:textId="77777777" w:rsidR="00C57E99" w:rsidRPr="008B6621" w:rsidRDefault="00C57E99" w:rsidP="00E94440">
            <w:pPr>
              <w:pStyle w:val="StructureTableListSkipped"/>
            </w:pPr>
          </w:p>
        </w:tc>
        <w:tc>
          <w:tcPr>
            <w:tcW w:w="2268" w:type="dxa"/>
          </w:tcPr>
          <w:p w14:paraId="0590232B" w14:textId="77777777" w:rsidR="00C57E99" w:rsidRPr="008B6621" w:rsidRDefault="00C57E99" w:rsidP="00E94440">
            <w:pPr>
              <w:pStyle w:val="StructureTableListSkipped"/>
            </w:pPr>
          </w:p>
        </w:tc>
        <w:tc>
          <w:tcPr>
            <w:tcW w:w="425" w:type="dxa"/>
          </w:tcPr>
          <w:p w14:paraId="05A1D44F" w14:textId="77777777" w:rsidR="00C57E99" w:rsidRPr="008B6621" w:rsidRDefault="00C57E99" w:rsidP="00E94440">
            <w:pPr>
              <w:pStyle w:val="StructureTableListSkipped"/>
            </w:pPr>
            <w:r>
              <w:t>skip</w:t>
            </w:r>
          </w:p>
        </w:tc>
        <w:tc>
          <w:tcPr>
            <w:tcW w:w="3686" w:type="dxa"/>
          </w:tcPr>
          <w:p w14:paraId="2C5A8A35" w14:textId="77777777" w:rsidR="00C57E99" w:rsidRPr="008B6621" w:rsidRDefault="00C57E99" w:rsidP="00E94440">
            <w:pPr>
              <w:pStyle w:val="StructureTableListSkipped"/>
            </w:pPr>
            <w:r w:rsidRPr="008B6621">
              <w:t>---</w:t>
            </w:r>
          </w:p>
        </w:tc>
      </w:tr>
      <w:tr w:rsidR="00C57E99" w:rsidRPr="008B6621" w14:paraId="3081CD0C" w14:textId="77777777" w:rsidTr="00E94440">
        <w:trPr>
          <w:trHeight w:val="170"/>
        </w:trPr>
        <w:tc>
          <w:tcPr>
            <w:tcW w:w="2268" w:type="dxa"/>
          </w:tcPr>
          <w:p w14:paraId="23E47B01"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ʿAbbás</w:t>
            </w:r>
            <w:r w:rsidRPr="008B6621">
              <w:rPr>
                <w:highlight w:val="green"/>
              </w:rPr>
              <w:t>|</w:t>
            </w:r>
          </w:p>
        </w:tc>
        <w:tc>
          <w:tcPr>
            <w:tcW w:w="425" w:type="dxa"/>
          </w:tcPr>
          <w:p w14:paraId="0F4F8FBC" w14:textId="77777777" w:rsidR="00C57E99" w:rsidRPr="008B6621" w:rsidRDefault="00C57E99" w:rsidP="00E94440">
            <w:pPr>
              <w:pStyle w:val="StructureTableList"/>
            </w:pPr>
            <w:r w:rsidRPr="008B6621">
              <w:t>2</w:t>
            </w:r>
          </w:p>
        </w:tc>
        <w:tc>
          <w:tcPr>
            <w:tcW w:w="2268" w:type="dxa"/>
          </w:tcPr>
          <w:p w14:paraId="7A49E5E0" w14:textId="77777777" w:rsidR="00C57E99" w:rsidRPr="008B6621" w:rsidRDefault="00C57E99" w:rsidP="00E94440">
            <w:pPr>
              <w:pStyle w:val="StructureTableList"/>
            </w:pPr>
          </w:p>
        </w:tc>
        <w:tc>
          <w:tcPr>
            <w:tcW w:w="425" w:type="dxa"/>
          </w:tcPr>
          <w:p w14:paraId="0004C6A1" w14:textId="77777777" w:rsidR="00C57E99" w:rsidRPr="00507D39" w:rsidRDefault="00C57E99" w:rsidP="00E94440">
            <w:pPr>
              <w:pStyle w:val="StructureTableList"/>
              <w:rPr>
                <w:highlight w:val="yellow"/>
              </w:rPr>
            </w:pPr>
            <w:r w:rsidRPr="00507D39">
              <w:rPr>
                <w:highlight w:val="yellow"/>
              </w:rPr>
              <w:t>•ok</w:t>
            </w:r>
          </w:p>
        </w:tc>
        <w:tc>
          <w:tcPr>
            <w:tcW w:w="3686" w:type="dxa"/>
          </w:tcPr>
          <w:p w14:paraId="5244B287" w14:textId="77777777" w:rsidR="00C57E99" w:rsidRPr="008B6621" w:rsidRDefault="00C57E99" w:rsidP="00E94440">
            <w:pPr>
              <w:pStyle w:val="StructureTableList"/>
            </w:pPr>
            <w:r w:rsidRPr="008B6621">
              <w:t>--- *L</w:t>
            </w:r>
          </w:p>
        </w:tc>
      </w:tr>
      <w:tr w:rsidR="00C57E99" w:rsidRPr="008B6621" w14:paraId="38CB3D4B" w14:textId="77777777" w:rsidTr="00E94440">
        <w:trPr>
          <w:trHeight w:val="170"/>
        </w:trPr>
        <w:tc>
          <w:tcPr>
            <w:tcW w:w="2268" w:type="dxa"/>
          </w:tcPr>
          <w:p w14:paraId="7EA40B30" w14:textId="77777777" w:rsidR="00C57E99" w:rsidRPr="008B6621" w:rsidRDefault="00C57E99" w:rsidP="00E94440">
            <w:pPr>
              <w:pStyle w:val="StructureTableList"/>
              <w:rPr>
                <w:highlight w:val="darkMagenta"/>
              </w:rPr>
            </w:pPr>
            <w:r w:rsidRPr="008B6621">
              <w:rPr>
                <w:highlight w:val="green"/>
              </w:rPr>
              <w:t>|</w:t>
            </w:r>
            <w:r w:rsidRPr="00F41007">
              <w:rPr>
                <w:highlight w:val="yellow"/>
              </w:rPr>
              <w:t>Mírzá ʿAbbás-i-Núrí</w:t>
            </w:r>
            <w:r w:rsidRPr="008B6621">
              <w:rPr>
                <w:highlight w:val="green"/>
              </w:rPr>
              <w:t>|</w:t>
            </w:r>
          </w:p>
        </w:tc>
        <w:tc>
          <w:tcPr>
            <w:tcW w:w="425" w:type="dxa"/>
          </w:tcPr>
          <w:p w14:paraId="764E3BBA" w14:textId="77777777" w:rsidR="00C57E99" w:rsidRPr="008B6621" w:rsidRDefault="00C57E99" w:rsidP="00E94440">
            <w:pPr>
              <w:pStyle w:val="StructureTableList"/>
            </w:pPr>
            <w:r w:rsidRPr="008B6621">
              <w:t>1</w:t>
            </w:r>
          </w:p>
        </w:tc>
        <w:tc>
          <w:tcPr>
            <w:tcW w:w="2268" w:type="dxa"/>
          </w:tcPr>
          <w:p w14:paraId="32564230" w14:textId="77777777" w:rsidR="00C57E99" w:rsidRPr="008B6621" w:rsidRDefault="00C57E99" w:rsidP="00E94440">
            <w:pPr>
              <w:pStyle w:val="StructureTableList"/>
            </w:pPr>
          </w:p>
        </w:tc>
        <w:tc>
          <w:tcPr>
            <w:tcW w:w="425" w:type="dxa"/>
          </w:tcPr>
          <w:p w14:paraId="3235E968" w14:textId="77777777" w:rsidR="00C57E99" w:rsidRPr="00507D39" w:rsidRDefault="00C57E99" w:rsidP="00E94440">
            <w:pPr>
              <w:pStyle w:val="StructureTableList"/>
              <w:rPr>
                <w:highlight w:val="yellow"/>
              </w:rPr>
            </w:pPr>
            <w:r w:rsidRPr="00507D39">
              <w:rPr>
                <w:highlight w:val="yellow"/>
              </w:rPr>
              <w:t>•ok</w:t>
            </w:r>
          </w:p>
        </w:tc>
        <w:tc>
          <w:tcPr>
            <w:tcW w:w="3686" w:type="dxa"/>
          </w:tcPr>
          <w:p w14:paraId="5947F693" w14:textId="77777777" w:rsidR="00C57E99" w:rsidRPr="008B6621" w:rsidRDefault="00C57E99" w:rsidP="00E94440">
            <w:pPr>
              <w:pStyle w:val="StructureTableList"/>
            </w:pPr>
            <w:r w:rsidRPr="008B6621">
              <w:t>---</w:t>
            </w:r>
            <w:r>
              <w:t xml:space="preserve"> *L *l</w:t>
            </w:r>
          </w:p>
        </w:tc>
      </w:tr>
      <w:tr w:rsidR="00C57E99" w:rsidRPr="008B6621" w14:paraId="1E2BF13B" w14:textId="77777777" w:rsidTr="00E94440">
        <w:trPr>
          <w:trHeight w:val="170"/>
        </w:trPr>
        <w:tc>
          <w:tcPr>
            <w:tcW w:w="2268" w:type="dxa"/>
          </w:tcPr>
          <w:p w14:paraId="67FB428E"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ʿAbdu’lláh</w:t>
            </w:r>
            <w:r w:rsidRPr="008B6621">
              <w:rPr>
                <w:highlight w:val="green"/>
              </w:rPr>
              <w:t>|</w:t>
            </w:r>
          </w:p>
        </w:tc>
        <w:tc>
          <w:tcPr>
            <w:tcW w:w="425" w:type="dxa"/>
          </w:tcPr>
          <w:p w14:paraId="2D353966" w14:textId="77777777" w:rsidR="00C57E99" w:rsidRPr="008B6621" w:rsidRDefault="00C57E99" w:rsidP="00E94440">
            <w:pPr>
              <w:pStyle w:val="StructureTableList"/>
            </w:pPr>
            <w:r w:rsidRPr="008B6621">
              <w:t>1</w:t>
            </w:r>
          </w:p>
        </w:tc>
        <w:tc>
          <w:tcPr>
            <w:tcW w:w="2268" w:type="dxa"/>
          </w:tcPr>
          <w:p w14:paraId="6DE7C289" w14:textId="77777777" w:rsidR="00C57E99" w:rsidRPr="008B6621" w:rsidRDefault="00C57E99" w:rsidP="00E94440">
            <w:pPr>
              <w:pStyle w:val="StructureTableList"/>
            </w:pPr>
          </w:p>
        </w:tc>
        <w:tc>
          <w:tcPr>
            <w:tcW w:w="425" w:type="dxa"/>
          </w:tcPr>
          <w:p w14:paraId="6F1F02B8" w14:textId="77777777" w:rsidR="00C57E99" w:rsidRPr="00507D39" w:rsidRDefault="00C57E99" w:rsidP="00E94440">
            <w:pPr>
              <w:pStyle w:val="StructureTableList"/>
              <w:rPr>
                <w:highlight w:val="yellow"/>
              </w:rPr>
            </w:pPr>
            <w:r w:rsidRPr="00507D39">
              <w:rPr>
                <w:highlight w:val="yellow"/>
              </w:rPr>
              <w:t>•ok</w:t>
            </w:r>
          </w:p>
        </w:tc>
        <w:tc>
          <w:tcPr>
            <w:tcW w:w="3686" w:type="dxa"/>
          </w:tcPr>
          <w:p w14:paraId="13B83DEA" w14:textId="77777777" w:rsidR="00C57E99" w:rsidRPr="008B6621" w:rsidRDefault="00C57E99" w:rsidP="00E94440">
            <w:pPr>
              <w:pStyle w:val="StructureTableList"/>
            </w:pPr>
            <w:r w:rsidRPr="008B6621">
              <w:t>---</w:t>
            </w:r>
          </w:p>
        </w:tc>
      </w:tr>
      <w:tr w:rsidR="00C57E99" w:rsidRPr="008B6621" w14:paraId="0A8E60F4" w14:textId="77777777" w:rsidTr="00E94440">
        <w:trPr>
          <w:trHeight w:val="170"/>
        </w:trPr>
        <w:tc>
          <w:tcPr>
            <w:tcW w:w="2268" w:type="dxa"/>
          </w:tcPr>
          <w:p w14:paraId="16D23941"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Abu’l-Faḍl</w:t>
            </w:r>
            <w:r w:rsidRPr="008B6621">
              <w:rPr>
                <w:highlight w:val="green"/>
              </w:rPr>
              <w:t>|</w:t>
            </w:r>
          </w:p>
        </w:tc>
        <w:tc>
          <w:tcPr>
            <w:tcW w:w="425" w:type="dxa"/>
          </w:tcPr>
          <w:p w14:paraId="19EB3DC5" w14:textId="77777777" w:rsidR="00C57E99" w:rsidRPr="008B6621" w:rsidRDefault="00C57E99" w:rsidP="00E94440">
            <w:pPr>
              <w:pStyle w:val="StructureTableList"/>
            </w:pPr>
            <w:r w:rsidRPr="008B6621">
              <w:t>8</w:t>
            </w:r>
          </w:p>
        </w:tc>
        <w:tc>
          <w:tcPr>
            <w:tcW w:w="2268" w:type="dxa"/>
          </w:tcPr>
          <w:p w14:paraId="70AD6928" w14:textId="77777777" w:rsidR="00C57E99" w:rsidRPr="008B6621" w:rsidRDefault="00C57E99" w:rsidP="00E94440">
            <w:pPr>
              <w:pStyle w:val="StructureTableList"/>
            </w:pPr>
          </w:p>
        </w:tc>
        <w:tc>
          <w:tcPr>
            <w:tcW w:w="425" w:type="dxa"/>
          </w:tcPr>
          <w:p w14:paraId="47A82562" w14:textId="77777777" w:rsidR="00C57E99" w:rsidRPr="00507D39" w:rsidRDefault="00C57E99" w:rsidP="00E94440">
            <w:pPr>
              <w:pStyle w:val="StructureTableList"/>
              <w:rPr>
                <w:highlight w:val="green"/>
              </w:rPr>
            </w:pPr>
            <w:r w:rsidRPr="00507D39">
              <w:rPr>
                <w:highlight w:val="green"/>
              </w:rPr>
              <w:t>•ok</w:t>
            </w:r>
          </w:p>
        </w:tc>
        <w:tc>
          <w:tcPr>
            <w:tcW w:w="3686" w:type="dxa"/>
          </w:tcPr>
          <w:p w14:paraId="18AEF234" w14:textId="77777777" w:rsidR="00C57E99" w:rsidRPr="008B6621" w:rsidRDefault="00C57E99" w:rsidP="00E94440">
            <w:pPr>
              <w:pStyle w:val="StructureTableList"/>
            </w:pPr>
            <w:r w:rsidRPr="008B6621">
              <w:t>fuzzy match (|Mírzá Abu’l Faḍl|) *L *L</w:t>
            </w:r>
            <w:r w:rsidR="00692FFE">
              <w:t xml:space="preserve"> *e *e (Bahman: mit Bindestrich)</w:t>
            </w:r>
          </w:p>
        </w:tc>
      </w:tr>
      <w:tr w:rsidR="00C57E99" w:rsidRPr="008B6621" w14:paraId="70574A22" w14:textId="77777777" w:rsidTr="00E94440">
        <w:trPr>
          <w:trHeight w:val="170"/>
        </w:trPr>
        <w:tc>
          <w:tcPr>
            <w:tcW w:w="2268" w:type="dxa"/>
          </w:tcPr>
          <w:p w14:paraId="132A1CA0"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Abu’l-Faḍl’s</w:t>
            </w:r>
            <w:r w:rsidRPr="008B6621">
              <w:rPr>
                <w:highlight w:val="green"/>
              </w:rPr>
              <w:t>|</w:t>
            </w:r>
          </w:p>
        </w:tc>
        <w:tc>
          <w:tcPr>
            <w:tcW w:w="425" w:type="dxa"/>
          </w:tcPr>
          <w:p w14:paraId="5198F181" w14:textId="77777777" w:rsidR="00C57E99" w:rsidRPr="008B6621" w:rsidRDefault="00C57E99" w:rsidP="00E94440">
            <w:pPr>
              <w:pStyle w:val="StructureTableList"/>
            </w:pPr>
            <w:r w:rsidRPr="008B6621">
              <w:t>1</w:t>
            </w:r>
          </w:p>
        </w:tc>
        <w:tc>
          <w:tcPr>
            <w:tcW w:w="2268" w:type="dxa"/>
          </w:tcPr>
          <w:p w14:paraId="7375B15C" w14:textId="77777777" w:rsidR="00C57E99" w:rsidRPr="008B6621" w:rsidRDefault="00C57E99" w:rsidP="00E94440">
            <w:pPr>
              <w:pStyle w:val="StructureTableList"/>
            </w:pPr>
          </w:p>
        </w:tc>
        <w:tc>
          <w:tcPr>
            <w:tcW w:w="425" w:type="dxa"/>
          </w:tcPr>
          <w:p w14:paraId="05220BEA" w14:textId="77777777" w:rsidR="00C57E99" w:rsidRPr="00507D39" w:rsidRDefault="00C57E99" w:rsidP="00E94440">
            <w:pPr>
              <w:pStyle w:val="StructureTableList"/>
              <w:rPr>
                <w:highlight w:val="green"/>
              </w:rPr>
            </w:pPr>
            <w:r w:rsidRPr="00507D39">
              <w:rPr>
                <w:highlight w:val="green"/>
              </w:rPr>
              <w:t>•ok en</w:t>
            </w:r>
          </w:p>
        </w:tc>
        <w:tc>
          <w:tcPr>
            <w:tcW w:w="3686" w:type="dxa"/>
          </w:tcPr>
          <w:p w14:paraId="062FBC4B" w14:textId="77777777" w:rsidR="00C57E99" w:rsidRPr="008B6621" w:rsidRDefault="00C57E99" w:rsidP="00E94440">
            <w:pPr>
              <w:pStyle w:val="StructureTableList"/>
            </w:pPr>
            <w:r w:rsidRPr="008B6621">
              <w:t xml:space="preserve">--- *L </w:t>
            </w:r>
          </w:p>
        </w:tc>
      </w:tr>
      <w:tr w:rsidR="00C57E99" w:rsidRPr="008B6621" w14:paraId="13EE7955" w14:textId="77777777" w:rsidTr="00E94440">
        <w:trPr>
          <w:trHeight w:val="170"/>
        </w:trPr>
        <w:tc>
          <w:tcPr>
            <w:tcW w:w="2268" w:type="dxa"/>
          </w:tcPr>
          <w:p w14:paraId="5FC3DFBA" w14:textId="77777777" w:rsidR="00C57E99" w:rsidRPr="007A5498" w:rsidRDefault="00C57E99" w:rsidP="00E94440">
            <w:pPr>
              <w:pStyle w:val="StructureTableListSkipped"/>
              <w:rPr>
                <w:highlight w:val="white"/>
              </w:rPr>
            </w:pPr>
            <w:r w:rsidRPr="007A5498">
              <w:rPr>
                <w:highlight w:val="white"/>
              </w:rPr>
              <w:t>|Mirza Aga Jan|</w:t>
            </w:r>
          </w:p>
        </w:tc>
        <w:tc>
          <w:tcPr>
            <w:tcW w:w="425" w:type="dxa"/>
          </w:tcPr>
          <w:p w14:paraId="786AD9A1" w14:textId="77777777" w:rsidR="00C57E99" w:rsidRPr="008B6621" w:rsidRDefault="00C57E99" w:rsidP="00E94440">
            <w:pPr>
              <w:pStyle w:val="StructureTableListSkipped"/>
            </w:pPr>
          </w:p>
        </w:tc>
        <w:tc>
          <w:tcPr>
            <w:tcW w:w="2268" w:type="dxa"/>
          </w:tcPr>
          <w:p w14:paraId="362BE761" w14:textId="77777777" w:rsidR="00C57E99" w:rsidRPr="008B6621" w:rsidRDefault="00C57E99" w:rsidP="00E94440">
            <w:pPr>
              <w:pStyle w:val="StructureTableListSkipped"/>
            </w:pPr>
          </w:p>
        </w:tc>
        <w:tc>
          <w:tcPr>
            <w:tcW w:w="425" w:type="dxa"/>
          </w:tcPr>
          <w:p w14:paraId="4D5851AC" w14:textId="77777777" w:rsidR="00C57E99" w:rsidRPr="008B6621" w:rsidRDefault="00C57E99" w:rsidP="00E94440">
            <w:pPr>
              <w:pStyle w:val="StructureTableListSkipped"/>
            </w:pPr>
            <w:r>
              <w:t>skip</w:t>
            </w:r>
          </w:p>
        </w:tc>
        <w:tc>
          <w:tcPr>
            <w:tcW w:w="3686" w:type="dxa"/>
          </w:tcPr>
          <w:p w14:paraId="504220BB" w14:textId="77777777" w:rsidR="00C57E99" w:rsidRPr="008B6621" w:rsidRDefault="00C57E99" w:rsidP="00E94440">
            <w:pPr>
              <w:pStyle w:val="StructureTableListSkipped"/>
            </w:pPr>
            <w:r w:rsidRPr="008B6621">
              <w:t>---</w:t>
            </w:r>
          </w:p>
        </w:tc>
      </w:tr>
      <w:tr w:rsidR="00C57E99" w:rsidRPr="008B6621" w14:paraId="36D3D54D" w14:textId="77777777" w:rsidTr="00E94440">
        <w:trPr>
          <w:trHeight w:val="170"/>
        </w:trPr>
        <w:tc>
          <w:tcPr>
            <w:tcW w:w="2268" w:type="dxa"/>
          </w:tcPr>
          <w:p w14:paraId="3EB16BB9" w14:textId="77777777" w:rsidR="00C57E99" w:rsidRPr="00865A8E" w:rsidRDefault="00C57E99" w:rsidP="00E94440">
            <w:pPr>
              <w:pStyle w:val="StructureTableListSkipped"/>
              <w:rPr>
                <w:highlight w:val="white"/>
              </w:rPr>
            </w:pPr>
            <w:r w:rsidRPr="00865A8E">
              <w:rPr>
                <w:highlight w:val="white"/>
              </w:rPr>
              <w:t>|Mírzá Aga Jan|</w:t>
            </w:r>
          </w:p>
        </w:tc>
        <w:tc>
          <w:tcPr>
            <w:tcW w:w="425" w:type="dxa"/>
          </w:tcPr>
          <w:p w14:paraId="377E7ABD" w14:textId="77777777" w:rsidR="00C57E99" w:rsidRPr="008B6621" w:rsidRDefault="00C57E99" w:rsidP="00E94440">
            <w:pPr>
              <w:pStyle w:val="StructureTableListSkipped"/>
            </w:pPr>
          </w:p>
        </w:tc>
        <w:tc>
          <w:tcPr>
            <w:tcW w:w="2268" w:type="dxa"/>
          </w:tcPr>
          <w:p w14:paraId="0A377908" w14:textId="77777777" w:rsidR="00C57E99" w:rsidRPr="008B6621" w:rsidRDefault="00C57E99" w:rsidP="00E94440">
            <w:pPr>
              <w:pStyle w:val="StructureTableListSkipped"/>
            </w:pPr>
          </w:p>
        </w:tc>
        <w:tc>
          <w:tcPr>
            <w:tcW w:w="425" w:type="dxa"/>
          </w:tcPr>
          <w:p w14:paraId="0D2AEF9E" w14:textId="77777777" w:rsidR="00C57E99" w:rsidRPr="008B6621" w:rsidRDefault="00C57E99" w:rsidP="00E94440">
            <w:pPr>
              <w:pStyle w:val="StructureTableListSkipped"/>
            </w:pPr>
            <w:r w:rsidRPr="008B6621">
              <w:t>•</w:t>
            </w:r>
            <w:r>
              <w:t>skip</w:t>
            </w:r>
          </w:p>
        </w:tc>
        <w:tc>
          <w:tcPr>
            <w:tcW w:w="3686" w:type="dxa"/>
          </w:tcPr>
          <w:p w14:paraId="43372D5B" w14:textId="77777777" w:rsidR="00C57E99" w:rsidRPr="008B6621" w:rsidRDefault="00C57E99" w:rsidP="00E94440">
            <w:pPr>
              <w:pStyle w:val="StructureTableListSkipped"/>
            </w:pPr>
            <w:r w:rsidRPr="008B6621">
              <w:t>---</w:t>
            </w:r>
            <w:r>
              <w:t xml:space="preserve"> *L</w:t>
            </w:r>
          </w:p>
        </w:tc>
      </w:tr>
      <w:tr w:rsidR="00C57E99" w:rsidRPr="008B6621" w14:paraId="37721AAD" w14:textId="77777777" w:rsidTr="00E94440">
        <w:trPr>
          <w:trHeight w:val="170"/>
        </w:trPr>
        <w:tc>
          <w:tcPr>
            <w:tcW w:w="2268" w:type="dxa"/>
          </w:tcPr>
          <w:p w14:paraId="77AAAB42"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Aḥmad</w:t>
            </w:r>
            <w:r w:rsidRPr="008B6621">
              <w:rPr>
                <w:highlight w:val="green"/>
              </w:rPr>
              <w:t>|</w:t>
            </w:r>
          </w:p>
        </w:tc>
        <w:tc>
          <w:tcPr>
            <w:tcW w:w="425" w:type="dxa"/>
          </w:tcPr>
          <w:p w14:paraId="6978FD55" w14:textId="77777777" w:rsidR="00C57E99" w:rsidRPr="008B6621" w:rsidRDefault="00C57E99" w:rsidP="00E94440">
            <w:pPr>
              <w:pStyle w:val="StructureTableList"/>
            </w:pPr>
            <w:r w:rsidRPr="008B6621">
              <w:t>4</w:t>
            </w:r>
          </w:p>
        </w:tc>
        <w:tc>
          <w:tcPr>
            <w:tcW w:w="2268" w:type="dxa"/>
          </w:tcPr>
          <w:p w14:paraId="619B978B" w14:textId="77777777" w:rsidR="00C57E99" w:rsidRPr="008B6621" w:rsidRDefault="00C57E99" w:rsidP="00E94440">
            <w:pPr>
              <w:pStyle w:val="StructureTableList"/>
            </w:pPr>
          </w:p>
        </w:tc>
        <w:tc>
          <w:tcPr>
            <w:tcW w:w="425" w:type="dxa"/>
          </w:tcPr>
          <w:p w14:paraId="29119E64" w14:textId="77777777" w:rsidR="00C57E99" w:rsidRPr="00C8191A" w:rsidRDefault="00C57E99" w:rsidP="00E94440">
            <w:pPr>
              <w:pStyle w:val="StructureTableList"/>
              <w:rPr>
                <w:highlight w:val="yellow"/>
              </w:rPr>
            </w:pPr>
            <w:r w:rsidRPr="00C8191A">
              <w:rPr>
                <w:highlight w:val="yellow"/>
              </w:rPr>
              <w:t>•ok</w:t>
            </w:r>
          </w:p>
        </w:tc>
        <w:tc>
          <w:tcPr>
            <w:tcW w:w="3686" w:type="dxa"/>
          </w:tcPr>
          <w:p w14:paraId="23F63593" w14:textId="77777777" w:rsidR="00C57E99" w:rsidRPr="008B6621" w:rsidRDefault="00C57E99" w:rsidP="00E94440">
            <w:pPr>
              <w:pStyle w:val="StructureTableList"/>
            </w:pPr>
            <w:r w:rsidRPr="008B6621">
              <w:t>unprecedented match</w:t>
            </w:r>
          </w:p>
        </w:tc>
      </w:tr>
      <w:tr w:rsidR="00C57E99" w:rsidRPr="008B6621" w14:paraId="74D0F0B2" w14:textId="77777777" w:rsidTr="00E94440">
        <w:trPr>
          <w:trHeight w:val="170"/>
        </w:trPr>
        <w:tc>
          <w:tcPr>
            <w:tcW w:w="2268" w:type="dxa"/>
          </w:tcPr>
          <w:p w14:paraId="2F762342"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Aḥmad-i-Azandí</w:t>
            </w:r>
            <w:r w:rsidRPr="008B6621">
              <w:rPr>
                <w:highlight w:val="green"/>
              </w:rPr>
              <w:t>|</w:t>
            </w:r>
          </w:p>
        </w:tc>
        <w:tc>
          <w:tcPr>
            <w:tcW w:w="425" w:type="dxa"/>
          </w:tcPr>
          <w:p w14:paraId="62336E98" w14:textId="77777777" w:rsidR="00C57E99" w:rsidRPr="008B6621" w:rsidRDefault="00C57E99" w:rsidP="00E94440">
            <w:pPr>
              <w:pStyle w:val="StructureTableList"/>
            </w:pPr>
            <w:r w:rsidRPr="008B6621">
              <w:t>1</w:t>
            </w:r>
          </w:p>
        </w:tc>
        <w:tc>
          <w:tcPr>
            <w:tcW w:w="2268" w:type="dxa"/>
          </w:tcPr>
          <w:p w14:paraId="6A26B254" w14:textId="77777777" w:rsidR="00C57E99" w:rsidRPr="008B6621" w:rsidRDefault="00C57E99" w:rsidP="00E94440">
            <w:pPr>
              <w:pStyle w:val="StructureTableList"/>
            </w:pPr>
          </w:p>
        </w:tc>
        <w:tc>
          <w:tcPr>
            <w:tcW w:w="425" w:type="dxa"/>
          </w:tcPr>
          <w:p w14:paraId="69943D0B" w14:textId="77777777" w:rsidR="00C57E99" w:rsidRPr="00C8191A" w:rsidRDefault="00C57E99" w:rsidP="00E94440">
            <w:pPr>
              <w:pStyle w:val="StructureTableList"/>
              <w:rPr>
                <w:highlight w:val="yellow"/>
              </w:rPr>
            </w:pPr>
            <w:r w:rsidRPr="00C8191A">
              <w:rPr>
                <w:highlight w:val="yellow"/>
              </w:rPr>
              <w:t>•ok</w:t>
            </w:r>
          </w:p>
        </w:tc>
        <w:tc>
          <w:tcPr>
            <w:tcW w:w="3686" w:type="dxa"/>
          </w:tcPr>
          <w:p w14:paraId="76F6CAD9" w14:textId="77777777" w:rsidR="00C57E99" w:rsidRPr="008B6621" w:rsidRDefault="00C57E99" w:rsidP="00E94440">
            <w:pPr>
              <w:pStyle w:val="StructureTableList"/>
            </w:pPr>
            <w:r w:rsidRPr="008B6621">
              <w:t>unprecedented match</w:t>
            </w:r>
          </w:p>
        </w:tc>
      </w:tr>
      <w:tr w:rsidR="00C57E99" w:rsidRPr="008B6621" w14:paraId="0FB3936C" w14:textId="77777777" w:rsidTr="00E94440">
        <w:trPr>
          <w:trHeight w:val="170"/>
        </w:trPr>
        <w:tc>
          <w:tcPr>
            <w:tcW w:w="2268" w:type="dxa"/>
          </w:tcPr>
          <w:p w14:paraId="0EAEE543"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ʿAlí</w:t>
            </w:r>
            <w:r w:rsidRPr="008B6621">
              <w:rPr>
                <w:highlight w:val="green"/>
              </w:rPr>
              <w:t>|</w:t>
            </w:r>
          </w:p>
        </w:tc>
        <w:tc>
          <w:tcPr>
            <w:tcW w:w="425" w:type="dxa"/>
          </w:tcPr>
          <w:p w14:paraId="669DF3E9" w14:textId="77777777" w:rsidR="00C57E99" w:rsidRPr="008B6621" w:rsidRDefault="00C57E99" w:rsidP="00E94440">
            <w:pPr>
              <w:pStyle w:val="StructureTableList"/>
            </w:pPr>
            <w:r w:rsidRPr="008B6621">
              <w:t>1</w:t>
            </w:r>
          </w:p>
        </w:tc>
        <w:tc>
          <w:tcPr>
            <w:tcW w:w="2268" w:type="dxa"/>
          </w:tcPr>
          <w:p w14:paraId="54A310CD" w14:textId="77777777" w:rsidR="00C57E99" w:rsidRPr="008B6621" w:rsidRDefault="00C57E99" w:rsidP="00E94440">
            <w:pPr>
              <w:pStyle w:val="StructureTableList"/>
            </w:pPr>
          </w:p>
        </w:tc>
        <w:tc>
          <w:tcPr>
            <w:tcW w:w="425" w:type="dxa"/>
          </w:tcPr>
          <w:p w14:paraId="0EC87C8A" w14:textId="77777777" w:rsidR="00C57E99" w:rsidRPr="00C8191A" w:rsidRDefault="00C57E99" w:rsidP="00E94440">
            <w:pPr>
              <w:pStyle w:val="StructureTableList"/>
              <w:rPr>
                <w:highlight w:val="yellow"/>
              </w:rPr>
            </w:pPr>
            <w:r w:rsidRPr="00C8191A">
              <w:rPr>
                <w:highlight w:val="yellow"/>
              </w:rPr>
              <w:t>•ok</w:t>
            </w:r>
          </w:p>
        </w:tc>
        <w:tc>
          <w:tcPr>
            <w:tcW w:w="3686" w:type="dxa"/>
          </w:tcPr>
          <w:p w14:paraId="3C5E7B79" w14:textId="77777777" w:rsidR="00C57E99" w:rsidRPr="008B6621" w:rsidRDefault="00C57E99" w:rsidP="00E94440">
            <w:pPr>
              <w:pStyle w:val="StructureTableList"/>
            </w:pPr>
            <w:r w:rsidRPr="008B6621">
              <w:t>unprecedented match</w:t>
            </w:r>
          </w:p>
        </w:tc>
      </w:tr>
      <w:tr w:rsidR="00C57E99" w:rsidRPr="008B6621" w14:paraId="7D22962D" w14:textId="77777777" w:rsidTr="00E94440">
        <w:trPr>
          <w:trHeight w:val="170"/>
        </w:trPr>
        <w:tc>
          <w:tcPr>
            <w:tcW w:w="2268" w:type="dxa"/>
          </w:tcPr>
          <w:p w14:paraId="772B4E21" w14:textId="77777777" w:rsidR="00C57E99" w:rsidRPr="008B6621" w:rsidRDefault="00C57E99" w:rsidP="00E94440">
            <w:pPr>
              <w:pStyle w:val="StructureTableList"/>
              <w:rPr>
                <w:highlight w:val="green"/>
              </w:rPr>
            </w:pPr>
            <w:r w:rsidRPr="008B6621">
              <w:rPr>
                <w:highlight w:val="green"/>
              </w:rPr>
              <w:t>|</w:t>
            </w:r>
            <w:r w:rsidRPr="00F41007">
              <w:rPr>
                <w:highlight w:val="yellow"/>
              </w:rPr>
              <w:t>Mírzá ʿAlí-Akbar</w:t>
            </w:r>
            <w:r w:rsidRPr="008B6621">
              <w:rPr>
                <w:highlight w:val="green"/>
              </w:rPr>
              <w:t>|</w:t>
            </w:r>
          </w:p>
        </w:tc>
        <w:tc>
          <w:tcPr>
            <w:tcW w:w="425" w:type="dxa"/>
          </w:tcPr>
          <w:p w14:paraId="53613528" w14:textId="77777777" w:rsidR="00C57E99" w:rsidRPr="008B6621" w:rsidRDefault="00C57E99" w:rsidP="00E94440">
            <w:pPr>
              <w:pStyle w:val="StructureTableList"/>
            </w:pPr>
            <w:r w:rsidRPr="008B6621">
              <w:t>5</w:t>
            </w:r>
          </w:p>
        </w:tc>
        <w:tc>
          <w:tcPr>
            <w:tcW w:w="2268" w:type="dxa"/>
          </w:tcPr>
          <w:p w14:paraId="53413265" w14:textId="77777777" w:rsidR="00C57E99" w:rsidRPr="008B6621" w:rsidRDefault="00C57E99" w:rsidP="00E94440">
            <w:pPr>
              <w:pStyle w:val="StructureTableList"/>
            </w:pPr>
          </w:p>
        </w:tc>
        <w:tc>
          <w:tcPr>
            <w:tcW w:w="425" w:type="dxa"/>
          </w:tcPr>
          <w:p w14:paraId="073737FE" w14:textId="77777777" w:rsidR="00C57E99" w:rsidRPr="00C8191A" w:rsidRDefault="00C57E99" w:rsidP="00E94440">
            <w:pPr>
              <w:pStyle w:val="StructureTableList"/>
              <w:rPr>
                <w:highlight w:val="yellow"/>
              </w:rPr>
            </w:pPr>
            <w:r w:rsidRPr="00C8191A">
              <w:rPr>
                <w:highlight w:val="yellow"/>
              </w:rPr>
              <w:t>•ok</w:t>
            </w:r>
          </w:p>
        </w:tc>
        <w:tc>
          <w:tcPr>
            <w:tcW w:w="3686" w:type="dxa"/>
          </w:tcPr>
          <w:p w14:paraId="6C6BC2F1" w14:textId="77777777" w:rsidR="00C57E99" w:rsidRPr="008B6621" w:rsidRDefault="00C57E99" w:rsidP="00E94440">
            <w:pPr>
              <w:pStyle w:val="StructureTableList"/>
            </w:pPr>
            <w:r w:rsidRPr="008B6621">
              <w:t>---</w:t>
            </w:r>
            <w:r>
              <w:t xml:space="preserve"> *L</w:t>
            </w:r>
          </w:p>
        </w:tc>
      </w:tr>
      <w:tr w:rsidR="00C57E99" w:rsidRPr="008B6621" w14:paraId="217F4409" w14:textId="77777777" w:rsidTr="00E94440">
        <w:trPr>
          <w:trHeight w:val="170"/>
        </w:trPr>
        <w:tc>
          <w:tcPr>
            <w:tcW w:w="2268" w:type="dxa"/>
          </w:tcPr>
          <w:p w14:paraId="32E83BA7"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ʿAlí-Muḥammad Varqá</w:t>
            </w:r>
            <w:r w:rsidRPr="008B6621">
              <w:rPr>
                <w:highlight w:val="green"/>
              </w:rPr>
              <w:t>|</w:t>
            </w:r>
          </w:p>
        </w:tc>
        <w:tc>
          <w:tcPr>
            <w:tcW w:w="425" w:type="dxa"/>
          </w:tcPr>
          <w:p w14:paraId="12454086" w14:textId="77777777" w:rsidR="00C57E99" w:rsidRPr="008B6621" w:rsidRDefault="00C57E99" w:rsidP="00E94440">
            <w:pPr>
              <w:pStyle w:val="StructureTableList"/>
            </w:pPr>
            <w:r w:rsidRPr="008B6621">
              <w:t>1</w:t>
            </w:r>
          </w:p>
        </w:tc>
        <w:tc>
          <w:tcPr>
            <w:tcW w:w="2268" w:type="dxa"/>
          </w:tcPr>
          <w:p w14:paraId="05C919C4" w14:textId="77777777" w:rsidR="00C57E99" w:rsidRPr="008B6621" w:rsidRDefault="00C57E99" w:rsidP="00E94440">
            <w:pPr>
              <w:pStyle w:val="StructureTableList"/>
            </w:pPr>
          </w:p>
        </w:tc>
        <w:tc>
          <w:tcPr>
            <w:tcW w:w="425" w:type="dxa"/>
          </w:tcPr>
          <w:p w14:paraId="0EEE39D1" w14:textId="77777777" w:rsidR="00C57E99" w:rsidRPr="00C8191A" w:rsidRDefault="00C57E99" w:rsidP="00E94440">
            <w:pPr>
              <w:pStyle w:val="StructureTableList"/>
              <w:rPr>
                <w:highlight w:val="yellow"/>
              </w:rPr>
            </w:pPr>
            <w:r w:rsidRPr="00C8191A">
              <w:rPr>
                <w:highlight w:val="yellow"/>
              </w:rPr>
              <w:t>•ok</w:t>
            </w:r>
          </w:p>
        </w:tc>
        <w:tc>
          <w:tcPr>
            <w:tcW w:w="3686" w:type="dxa"/>
          </w:tcPr>
          <w:p w14:paraId="642CB096" w14:textId="77777777" w:rsidR="00C57E99" w:rsidRPr="008B6621" w:rsidRDefault="00C57E99" w:rsidP="00E94440">
            <w:pPr>
              <w:pStyle w:val="StructureTableList"/>
            </w:pPr>
            <w:r w:rsidRPr="008B6621">
              <w:t>--- *l *L</w:t>
            </w:r>
          </w:p>
        </w:tc>
      </w:tr>
      <w:tr w:rsidR="00C57E99" w:rsidRPr="008B6621" w14:paraId="289BC3EE" w14:textId="77777777" w:rsidTr="00E94440">
        <w:trPr>
          <w:trHeight w:val="170"/>
        </w:trPr>
        <w:tc>
          <w:tcPr>
            <w:tcW w:w="2268" w:type="dxa"/>
          </w:tcPr>
          <w:p w14:paraId="2A61C312"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ʿAlí-Muḥammad-i-Varqá</w:t>
            </w:r>
            <w:r w:rsidRPr="008B6621">
              <w:rPr>
                <w:highlight w:val="green"/>
              </w:rPr>
              <w:t>|</w:t>
            </w:r>
          </w:p>
        </w:tc>
        <w:tc>
          <w:tcPr>
            <w:tcW w:w="425" w:type="dxa"/>
          </w:tcPr>
          <w:p w14:paraId="03854D0E" w14:textId="77777777" w:rsidR="00C57E99" w:rsidRPr="008B6621" w:rsidRDefault="00C57E99" w:rsidP="00E94440">
            <w:pPr>
              <w:pStyle w:val="StructureTableList"/>
            </w:pPr>
            <w:r w:rsidRPr="008B6621">
              <w:t>2</w:t>
            </w:r>
          </w:p>
        </w:tc>
        <w:tc>
          <w:tcPr>
            <w:tcW w:w="2268" w:type="dxa"/>
          </w:tcPr>
          <w:p w14:paraId="2BE9B873" w14:textId="77777777" w:rsidR="00C57E99" w:rsidRPr="008B6621" w:rsidRDefault="00C57E99" w:rsidP="00E94440">
            <w:pPr>
              <w:pStyle w:val="StructureTableList"/>
            </w:pPr>
          </w:p>
        </w:tc>
        <w:tc>
          <w:tcPr>
            <w:tcW w:w="425" w:type="dxa"/>
          </w:tcPr>
          <w:p w14:paraId="4055ED9E" w14:textId="77777777" w:rsidR="00C57E99" w:rsidRPr="00C8191A" w:rsidRDefault="00C57E99" w:rsidP="00E94440">
            <w:pPr>
              <w:pStyle w:val="StructureTableList"/>
              <w:rPr>
                <w:highlight w:val="yellow"/>
              </w:rPr>
            </w:pPr>
            <w:r w:rsidRPr="00C8191A">
              <w:rPr>
                <w:highlight w:val="yellow"/>
              </w:rPr>
              <w:t>•ok</w:t>
            </w:r>
          </w:p>
        </w:tc>
        <w:tc>
          <w:tcPr>
            <w:tcW w:w="3686" w:type="dxa"/>
          </w:tcPr>
          <w:p w14:paraId="3B899812" w14:textId="77777777" w:rsidR="00C57E99" w:rsidRPr="008B6621" w:rsidRDefault="00C57E99" w:rsidP="00E94440">
            <w:pPr>
              <w:pStyle w:val="StructureTableList"/>
            </w:pPr>
            <w:r w:rsidRPr="008B6621">
              <w:t>---</w:t>
            </w:r>
          </w:p>
        </w:tc>
      </w:tr>
      <w:tr w:rsidR="00C57E99" w:rsidRPr="008B6621" w14:paraId="25CCD4FF" w14:textId="77777777" w:rsidTr="00E94440">
        <w:trPr>
          <w:trHeight w:val="170"/>
        </w:trPr>
        <w:tc>
          <w:tcPr>
            <w:tcW w:w="2268" w:type="dxa"/>
          </w:tcPr>
          <w:p w14:paraId="7AB84FAF" w14:textId="77777777" w:rsidR="00C57E99" w:rsidRPr="008B6621" w:rsidRDefault="00C57E99" w:rsidP="00E94440">
            <w:pPr>
              <w:pStyle w:val="StructureTableList"/>
              <w:rPr>
                <w:highlight w:val="yellow"/>
              </w:rPr>
            </w:pPr>
            <w:r w:rsidRPr="008B6621">
              <w:rPr>
                <w:highlight w:val="yellow"/>
              </w:rPr>
              <w:t>|Mírzá ʿAlíy-i-Kirmánáh</w:t>
            </w:r>
            <w:r w:rsidRPr="008B6621">
              <w:rPr>
                <w:highlight w:val="darkYellow"/>
              </w:rPr>
              <w:t>i|</w:t>
            </w:r>
          </w:p>
        </w:tc>
        <w:tc>
          <w:tcPr>
            <w:tcW w:w="425" w:type="dxa"/>
          </w:tcPr>
          <w:p w14:paraId="0BD5DEB2" w14:textId="77777777" w:rsidR="00C57E99" w:rsidRPr="008B6621" w:rsidRDefault="00C57E99" w:rsidP="00E94440">
            <w:pPr>
              <w:pStyle w:val="StructureTableList"/>
            </w:pPr>
            <w:r w:rsidRPr="008B6621">
              <w:t>1</w:t>
            </w:r>
          </w:p>
        </w:tc>
        <w:tc>
          <w:tcPr>
            <w:tcW w:w="2268" w:type="dxa"/>
          </w:tcPr>
          <w:p w14:paraId="26CCF85B" w14:textId="77777777" w:rsidR="00C57E99" w:rsidRPr="008B6621" w:rsidRDefault="00692FFE" w:rsidP="00A52A17">
            <w:pPr>
              <w:pStyle w:val="StructureTableList"/>
            </w:pPr>
            <w:r w:rsidRPr="00692FFE">
              <w:t>Mírzá ʿAlíy-i-Kirmán</w:t>
            </w:r>
            <w:r w:rsidR="00A52A17">
              <w:t></w:t>
            </w:r>
            <w:r w:rsidRPr="00692FFE">
              <w:rPr>
                <w:rFonts w:hint="eastAsia"/>
              </w:rPr>
              <w:t>á</w:t>
            </w:r>
            <w:r w:rsidRPr="00692FFE">
              <w:t>hí</w:t>
            </w:r>
          </w:p>
        </w:tc>
        <w:tc>
          <w:tcPr>
            <w:tcW w:w="425" w:type="dxa"/>
          </w:tcPr>
          <w:p w14:paraId="20607C8C" w14:textId="77777777" w:rsidR="00C57E99" w:rsidRPr="00C8191A" w:rsidRDefault="00C57E99" w:rsidP="00E94440">
            <w:pPr>
              <w:pStyle w:val="StructureTableList"/>
              <w:rPr>
                <w:highlight w:val="green"/>
              </w:rPr>
            </w:pPr>
          </w:p>
        </w:tc>
        <w:tc>
          <w:tcPr>
            <w:tcW w:w="3686" w:type="dxa"/>
          </w:tcPr>
          <w:p w14:paraId="3096D742" w14:textId="77777777" w:rsidR="00C57E99" w:rsidRPr="008B6621" w:rsidRDefault="00692FFE" w:rsidP="00A52A17">
            <w:pPr>
              <w:pStyle w:val="StructureTableList"/>
            </w:pPr>
            <w:r>
              <w:t>(Bahman: ›</w:t>
            </w:r>
            <w:r w:rsidRPr="00692FFE">
              <w:t>Mírzá ʿAlíy-i-Kirmán</w:t>
            </w:r>
            <w:r w:rsidR="00A52A17">
              <w:t></w:t>
            </w:r>
            <w:r w:rsidRPr="00692FFE">
              <w:rPr>
                <w:rFonts w:hint="eastAsia"/>
              </w:rPr>
              <w:t>á</w:t>
            </w:r>
            <w:r w:rsidRPr="00692FFE">
              <w:t>hí</w:t>
            </w:r>
            <w:r>
              <w:t>‹)</w:t>
            </w:r>
          </w:p>
        </w:tc>
      </w:tr>
      <w:tr w:rsidR="00C57E99" w:rsidRPr="008B6621" w14:paraId="7870BCC6" w14:textId="77777777" w:rsidTr="00E94440">
        <w:trPr>
          <w:trHeight w:val="170"/>
        </w:trPr>
        <w:tc>
          <w:tcPr>
            <w:tcW w:w="2268" w:type="dxa"/>
          </w:tcPr>
          <w:p w14:paraId="3E140232" w14:textId="77777777" w:rsidR="00C57E99" w:rsidRPr="007A5498" w:rsidRDefault="00C57E99" w:rsidP="00E94440">
            <w:pPr>
              <w:pStyle w:val="StructureTableListSkipped"/>
              <w:rPr>
                <w:highlight w:val="white"/>
              </w:rPr>
            </w:pPr>
            <w:r w:rsidRPr="007A5498">
              <w:rPr>
                <w:highlight w:val="white"/>
              </w:rPr>
              <w:t>|Mírzá ʿAlíy-i-Kirmánáhí|</w:t>
            </w:r>
          </w:p>
        </w:tc>
        <w:tc>
          <w:tcPr>
            <w:tcW w:w="425" w:type="dxa"/>
          </w:tcPr>
          <w:p w14:paraId="20A4FD8D" w14:textId="77777777" w:rsidR="00C57E99" w:rsidRPr="008B6621" w:rsidRDefault="00C57E99" w:rsidP="00E94440">
            <w:pPr>
              <w:pStyle w:val="StructureTableListSkipped"/>
            </w:pPr>
          </w:p>
        </w:tc>
        <w:tc>
          <w:tcPr>
            <w:tcW w:w="2268" w:type="dxa"/>
          </w:tcPr>
          <w:p w14:paraId="749FC557" w14:textId="77777777" w:rsidR="00C57E99" w:rsidRPr="008B6621" w:rsidRDefault="00C57E99" w:rsidP="00E94440">
            <w:pPr>
              <w:pStyle w:val="StructureTableListSkipped"/>
            </w:pPr>
          </w:p>
        </w:tc>
        <w:tc>
          <w:tcPr>
            <w:tcW w:w="425" w:type="dxa"/>
          </w:tcPr>
          <w:p w14:paraId="30628082" w14:textId="77777777" w:rsidR="00C57E99" w:rsidRPr="008B6621" w:rsidRDefault="00C57E99" w:rsidP="00E94440">
            <w:pPr>
              <w:pStyle w:val="StructureTableListSkipped"/>
            </w:pPr>
            <w:r>
              <w:t>skip</w:t>
            </w:r>
          </w:p>
        </w:tc>
        <w:tc>
          <w:tcPr>
            <w:tcW w:w="3686" w:type="dxa"/>
          </w:tcPr>
          <w:p w14:paraId="4DE8D644" w14:textId="77777777" w:rsidR="00C57E99" w:rsidRPr="008B6621" w:rsidRDefault="00C57E99" w:rsidP="00E94440">
            <w:pPr>
              <w:pStyle w:val="StructureTableListSkipped"/>
            </w:pPr>
            <w:r w:rsidRPr="008B6621">
              <w:t>---</w:t>
            </w:r>
          </w:p>
        </w:tc>
      </w:tr>
      <w:tr w:rsidR="00C57E99" w:rsidRPr="008B6621" w14:paraId="10E58CF1" w14:textId="77777777" w:rsidTr="00E94440">
        <w:trPr>
          <w:trHeight w:val="170"/>
        </w:trPr>
        <w:tc>
          <w:tcPr>
            <w:tcW w:w="2268" w:type="dxa"/>
          </w:tcPr>
          <w:p w14:paraId="1807027A"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ʿAlíy-i-Tabrízí</w:t>
            </w:r>
            <w:r w:rsidRPr="008B6621">
              <w:rPr>
                <w:highlight w:val="green"/>
              </w:rPr>
              <w:t>|</w:t>
            </w:r>
          </w:p>
        </w:tc>
        <w:tc>
          <w:tcPr>
            <w:tcW w:w="425" w:type="dxa"/>
          </w:tcPr>
          <w:p w14:paraId="5FF6B040" w14:textId="77777777" w:rsidR="00C57E99" w:rsidRPr="008B6621" w:rsidRDefault="00C57E99" w:rsidP="00E94440">
            <w:pPr>
              <w:pStyle w:val="StructureTableList"/>
            </w:pPr>
            <w:r w:rsidRPr="008B6621">
              <w:t>1</w:t>
            </w:r>
          </w:p>
        </w:tc>
        <w:tc>
          <w:tcPr>
            <w:tcW w:w="2268" w:type="dxa"/>
          </w:tcPr>
          <w:p w14:paraId="15D46E5B" w14:textId="77777777" w:rsidR="00C57E99" w:rsidRPr="008B6621" w:rsidRDefault="00C57E99" w:rsidP="00E94440">
            <w:pPr>
              <w:pStyle w:val="StructureTableList"/>
            </w:pPr>
          </w:p>
        </w:tc>
        <w:tc>
          <w:tcPr>
            <w:tcW w:w="425" w:type="dxa"/>
          </w:tcPr>
          <w:p w14:paraId="119A4A24" w14:textId="77777777" w:rsidR="00C57E99" w:rsidRPr="00C8191A" w:rsidRDefault="00C57E99" w:rsidP="00E94440">
            <w:pPr>
              <w:pStyle w:val="StructureTableList"/>
              <w:rPr>
                <w:highlight w:val="yellow"/>
              </w:rPr>
            </w:pPr>
            <w:r w:rsidRPr="00C8191A">
              <w:rPr>
                <w:highlight w:val="yellow"/>
              </w:rPr>
              <w:t>•ok</w:t>
            </w:r>
          </w:p>
        </w:tc>
        <w:tc>
          <w:tcPr>
            <w:tcW w:w="3686" w:type="dxa"/>
          </w:tcPr>
          <w:p w14:paraId="671AF994" w14:textId="77777777" w:rsidR="00C57E99" w:rsidRPr="008B6621" w:rsidRDefault="00C57E99" w:rsidP="00E94440">
            <w:pPr>
              <w:pStyle w:val="StructureTableList"/>
            </w:pPr>
            <w:r w:rsidRPr="008B6621">
              <w:t>---</w:t>
            </w:r>
          </w:p>
        </w:tc>
      </w:tr>
      <w:tr w:rsidR="00C57E99" w:rsidRPr="008B6621" w14:paraId="343998D6" w14:textId="77777777" w:rsidTr="00E94440">
        <w:trPr>
          <w:trHeight w:val="170"/>
        </w:trPr>
        <w:tc>
          <w:tcPr>
            <w:tcW w:w="2268" w:type="dxa"/>
          </w:tcPr>
          <w:p w14:paraId="515CBBC9" w14:textId="77777777" w:rsidR="00C57E99" w:rsidRPr="008B6621" w:rsidRDefault="00C57E99" w:rsidP="00E94440">
            <w:pPr>
              <w:pStyle w:val="StructureTableList"/>
              <w:rPr>
                <w:highlight w:val="green"/>
              </w:rPr>
            </w:pPr>
            <w:r w:rsidRPr="008B6621">
              <w:rPr>
                <w:highlight w:val="green"/>
              </w:rPr>
              <w:t>|</w:t>
            </w:r>
            <w:r w:rsidRPr="00F41007">
              <w:rPr>
                <w:highlight w:val="yellow"/>
              </w:rPr>
              <w:t>Mírzá Áqá Ján</w:t>
            </w:r>
            <w:r w:rsidRPr="008B6621">
              <w:rPr>
                <w:highlight w:val="green"/>
              </w:rPr>
              <w:t>|</w:t>
            </w:r>
          </w:p>
        </w:tc>
        <w:tc>
          <w:tcPr>
            <w:tcW w:w="425" w:type="dxa"/>
          </w:tcPr>
          <w:p w14:paraId="6D9CFDBC" w14:textId="77777777" w:rsidR="00C57E99" w:rsidRPr="008B6621" w:rsidRDefault="00C57E99" w:rsidP="00E94440">
            <w:pPr>
              <w:pStyle w:val="StructureTableList"/>
            </w:pPr>
            <w:r w:rsidRPr="008B6621">
              <w:t>7</w:t>
            </w:r>
            <w:r>
              <w:t>8</w:t>
            </w:r>
          </w:p>
        </w:tc>
        <w:tc>
          <w:tcPr>
            <w:tcW w:w="2268" w:type="dxa"/>
          </w:tcPr>
          <w:p w14:paraId="3ABF0ED5" w14:textId="77777777" w:rsidR="00C57E99" w:rsidRPr="008B6621" w:rsidRDefault="00C57E99" w:rsidP="00E94440">
            <w:pPr>
              <w:pStyle w:val="StructureTableList"/>
            </w:pPr>
          </w:p>
        </w:tc>
        <w:tc>
          <w:tcPr>
            <w:tcW w:w="425" w:type="dxa"/>
          </w:tcPr>
          <w:p w14:paraId="4EA8CCD5" w14:textId="77777777" w:rsidR="00C57E99" w:rsidRPr="00C8191A" w:rsidRDefault="00C57E99" w:rsidP="00E94440">
            <w:pPr>
              <w:pStyle w:val="StructureTableList"/>
              <w:rPr>
                <w:highlight w:val="yellow"/>
              </w:rPr>
            </w:pPr>
            <w:r w:rsidRPr="00C8191A">
              <w:rPr>
                <w:highlight w:val="yellow"/>
              </w:rPr>
              <w:t>•ok</w:t>
            </w:r>
          </w:p>
        </w:tc>
        <w:tc>
          <w:tcPr>
            <w:tcW w:w="3686" w:type="dxa"/>
          </w:tcPr>
          <w:p w14:paraId="3CC6DDD9" w14:textId="77777777" w:rsidR="00C57E99" w:rsidRPr="008B6621" w:rsidRDefault="00C57E99" w:rsidP="00E94440">
            <w:pPr>
              <w:pStyle w:val="StructureTableList"/>
            </w:pPr>
            <w:r w:rsidRPr="008B6621">
              <w:t>unprecedented match</w:t>
            </w:r>
          </w:p>
        </w:tc>
      </w:tr>
      <w:tr w:rsidR="00C57E99" w:rsidRPr="008B6621" w14:paraId="17FF8976" w14:textId="77777777" w:rsidTr="00E94440">
        <w:trPr>
          <w:trHeight w:val="170"/>
        </w:trPr>
        <w:tc>
          <w:tcPr>
            <w:tcW w:w="2268" w:type="dxa"/>
          </w:tcPr>
          <w:p w14:paraId="20A91CC4" w14:textId="77777777" w:rsidR="00C57E99" w:rsidRPr="008B6621" w:rsidRDefault="00C57E99" w:rsidP="00E94440">
            <w:pPr>
              <w:pStyle w:val="StructureTableList"/>
              <w:rPr>
                <w:rStyle w:val="footnoteLinked"/>
                <w:highlight w:val="green"/>
              </w:rPr>
            </w:pPr>
            <w:r w:rsidRPr="008B6621">
              <w:rPr>
                <w:highlight w:val="green"/>
              </w:rPr>
              <w:t>|</w:t>
            </w:r>
            <w:r w:rsidRPr="008B6621">
              <w:rPr>
                <w:highlight w:val="yellow"/>
              </w:rPr>
              <w:t>MÍRZÁ ÁQÁ JÁN</w:t>
            </w:r>
            <w:r w:rsidRPr="008B6621">
              <w:rPr>
                <w:highlight w:val="green"/>
              </w:rPr>
              <w:t>|</w:t>
            </w:r>
          </w:p>
        </w:tc>
        <w:tc>
          <w:tcPr>
            <w:tcW w:w="425" w:type="dxa"/>
          </w:tcPr>
          <w:p w14:paraId="12C14893" w14:textId="77777777" w:rsidR="00C57E99" w:rsidRPr="008B6621" w:rsidRDefault="00C57E99" w:rsidP="00E94440">
            <w:pPr>
              <w:pStyle w:val="StructureTableList"/>
            </w:pPr>
            <w:r w:rsidRPr="008B6621">
              <w:t>1</w:t>
            </w:r>
          </w:p>
        </w:tc>
        <w:tc>
          <w:tcPr>
            <w:tcW w:w="2268" w:type="dxa"/>
          </w:tcPr>
          <w:p w14:paraId="1C09D9D0" w14:textId="77777777" w:rsidR="00C57E99" w:rsidRPr="008B6621" w:rsidRDefault="00C57E99" w:rsidP="00E94440">
            <w:pPr>
              <w:pStyle w:val="StructureTableList"/>
            </w:pPr>
          </w:p>
        </w:tc>
        <w:tc>
          <w:tcPr>
            <w:tcW w:w="425" w:type="dxa"/>
          </w:tcPr>
          <w:p w14:paraId="40F5D30F" w14:textId="77777777" w:rsidR="00C57E99" w:rsidRPr="00936D11" w:rsidRDefault="00C57E99" w:rsidP="00E94440">
            <w:pPr>
              <w:pStyle w:val="StructureTableList"/>
              <w:rPr>
                <w:highlight w:val="magenta"/>
              </w:rPr>
            </w:pPr>
            <w:r w:rsidRPr="00936D11">
              <w:rPr>
                <w:highlight w:val="magenta"/>
              </w:rPr>
              <w:t>•(ok)</w:t>
            </w:r>
          </w:p>
        </w:tc>
        <w:tc>
          <w:tcPr>
            <w:tcW w:w="3686" w:type="dxa"/>
          </w:tcPr>
          <w:p w14:paraId="31AEBFC4" w14:textId="77777777" w:rsidR="00C57E99" w:rsidRPr="008B6621" w:rsidRDefault="00C57E99" w:rsidP="00E94440">
            <w:pPr>
              <w:pStyle w:val="StructureTableList"/>
            </w:pPr>
            <w:r w:rsidRPr="008B6621">
              <w:t>fuzzy match (|Mírzá Áqá Ján|) *L</w:t>
            </w:r>
          </w:p>
        </w:tc>
      </w:tr>
      <w:tr w:rsidR="00C57E99" w:rsidRPr="008B6621" w14:paraId="4C31EEE2" w14:textId="77777777" w:rsidTr="00E94440">
        <w:trPr>
          <w:trHeight w:val="170"/>
        </w:trPr>
        <w:tc>
          <w:tcPr>
            <w:tcW w:w="2268" w:type="dxa"/>
          </w:tcPr>
          <w:p w14:paraId="414943BE"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Áqá Ján’s</w:t>
            </w:r>
            <w:r w:rsidRPr="008B6621">
              <w:rPr>
                <w:highlight w:val="green"/>
              </w:rPr>
              <w:t>|</w:t>
            </w:r>
          </w:p>
        </w:tc>
        <w:tc>
          <w:tcPr>
            <w:tcW w:w="425" w:type="dxa"/>
          </w:tcPr>
          <w:p w14:paraId="32B89BA1" w14:textId="77777777" w:rsidR="00C57E99" w:rsidRPr="008B6621" w:rsidRDefault="00C57E99" w:rsidP="00E94440">
            <w:pPr>
              <w:pStyle w:val="StructureTableList"/>
            </w:pPr>
            <w:r w:rsidRPr="008B6621">
              <w:t>10</w:t>
            </w:r>
          </w:p>
        </w:tc>
        <w:tc>
          <w:tcPr>
            <w:tcW w:w="2268" w:type="dxa"/>
          </w:tcPr>
          <w:p w14:paraId="6F372D87" w14:textId="77777777" w:rsidR="00C57E99" w:rsidRPr="008B6621" w:rsidRDefault="00C57E99" w:rsidP="00E94440">
            <w:pPr>
              <w:pStyle w:val="StructureTableList"/>
            </w:pPr>
          </w:p>
        </w:tc>
        <w:tc>
          <w:tcPr>
            <w:tcW w:w="425" w:type="dxa"/>
          </w:tcPr>
          <w:p w14:paraId="32DA7D2B" w14:textId="77777777" w:rsidR="00C57E99" w:rsidRPr="00C8191A" w:rsidRDefault="00C57E99" w:rsidP="00E94440">
            <w:pPr>
              <w:pStyle w:val="StructureTableList"/>
              <w:rPr>
                <w:highlight w:val="yellow"/>
              </w:rPr>
            </w:pPr>
            <w:r w:rsidRPr="00C8191A">
              <w:rPr>
                <w:highlight w:val="yellow"/>
              </w:rPr>
              <w:t>•ok en</w:t>
            </w:r>
          </w:p>
        </w:tc>
        <w:tc>
          <w:tcPr>
            <w:tcW w:w="3686" w:type="dxa"/>
          </w:tcPr>
          <w:p w14:paraId="0300AE78" w14:textId="77777777" w:rsidR="00C57E99" w:rsidRPr="008B6621" w:rsidRDefault="00C57E99" w:rsidP="00E94440">
            <w:pPr>
              <w:pStyle w:val="StructureTableList"/>
            </w:pPr>
            <w:r w:rsidRPr="008B6621">
              <w:t>---</w:t>
            </w:r>
          </w:p>
        </w:tc>
      </w:tr>
      <w:tr w:rsidR="00C57E99" w:rsidRPr="008B6621" w14:paraId="6FABA184" w14:textId="77777777" w:rsidTr="00E94440">
        <w:trPr>
          <w:trHeight w:val="170"/>
        </w:trPr>
        <w:tc>
          <w:tcPr>
            <w:tcW w:w="2268" w:type="dxa"/>
          </w:tcPr>
          <w:p w14:paraId="32A64446"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Áqá án</w:t>
            </w:r>
            <w:r w:rsidRPr="008B6621">
              <w:rPr>
                <w:highlight w:val="green"/>
              </w:rPr>
              <w:t>|</w:t>
            </w:r>
          </w:p>
        </w:tc>
        <w:tc>
          <w:tcPr>
            <w:tcW w:w="425" w:type="dxa"/>
          </w:tcPr>
          <w:p w14:paraId="2F95F8B0" w14:textId="77777777" w:rsidR="00C57E99" w:rsidRPr="008B6621" w:rsidRDefault="00C57E99" w:rsidP="00E94440">
            <w:pPr>
              <w:pStyle w:val="StructureTableList"/>
            </w:pPr>
            <w:r w:rsidRPr="008B6621">
              <w:t>1</w:t>
            </w:r>
          </w:p>
        </w:tc>
        <w:tc>
          <w:tcPr>
            <w:tcW w:w="2268" w:type="dxa"/>
          </w:tcPr>
          <w:p w14:paraId="277247D0" w14:textId="77777777" w:rsidR="00C57E99" w:rsidRPr="008B6621" w:rsidRDefault="00C57E99" w:rsidP="00E94440">
            <w:pPr>
              <w:pStyle w:val="StructureTableList"/>
            </w:pPr>
          </w:p>
        </w:tc>
        <w:tc>
          <w:tcPr>
            <w:tcW w:w="425" w:type="dxa"/>
          </w:tcPr>
          <w:p w14:paraId="6639C22A" w14:textId="77777777" w:rsidR="00C57E99" w:rsidRPr="00C8191A" w:rsidRDefault="00C57E99" w:rsidP="00E94440">
            <w:pPr>
              <w:pStyle w:val="StructureTableList"/>
              <w:rPr>
                <w:highlight w:val="yellow"/>
              </w:rPr>
            </w:pPr>
            <w:r w:rsidRPr="00C8191A">
              <w:rPr>
                <w:highlight w:val="yellow"/>
              </w:rPr>
              <w:t>•ok</w:t>
            </w:r>
          </w:p>
        </w:tc>
        <w:tc>
          <w:tcPr>
            <w:tcW w:w="3686" w:type="dxa"/>
          </w:tcPr>
          <w:p w14:paraId="50DAA9A9" w14:textId="77777777" w:rsidR="00C57E99" w:rsidRPr="008B6621" w:rsidRDefault="00C57E99" w:rsidP="00E94440">
            <w:pPr>
              <w:pStyle w:val="StructureTableList"/>
            </w:pPr>
            <w:r w:rsidRPr="008B6621">
              <w:t>---</w:t>
            </w:r>
          </w:p>
        </w:tc>
      </w:tr>
      <w:tr w:rsidR="00C57E99" w:rsidRPr="008B6621" w14:paraId="655BDE5A" w14:textId="77777777" w:rsidTr="00E94440">
        <w:trPr>
          <w:trHeight w:val="170"/>
        </w:trPr>
        <w:tc>
          <w:tcPr>
            <w:tcW w:w="2268" w:type="dxa"/>
          </w:tcPr>
          <w:p w14:paraId="26603F17"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Asadu’lláh</w:t>
            </w:r>
            <w:r w:rsidRPr="008B6621">
              <w:rPr>
                <w:highlight w:val="green"/>
              </w:rPr>
              <w:t>|</w:t>
            </w:r>
          </w:p>
        </w:tc>
        <w:tc>
          <w:tcPr>
            <w:tcW w:w="425" w:type="dxa"/>
          </w:tcPr>
          <w:p w14:paraId="55610BD4" w14:textId="77777777" w:rsidR="00C57E99" w:rsidRPr="008B6621" w:rsidRDefault="00C57E99" w:rsidP="00E94440">
            <w:pPr>
              <w:pStyle w:val="StructureTableList"/>
            </w:pPr>
            <w:r w:rsidRPr="008B6621">
              <w:t>3</w:t>
            </w:r>
          </w:p>
        </w:tc>
        <w:tc>
          <w:tcPr>
            <w:tcW w:w="2268" w:type="dxa"/>
          </w:tcPr>
          <w:p w14:paraId="070F9FE2" w14:textId="77777777" w:rsidR="00C57E99" w:rsidRPr="008B6621" w:rsidRDefault="00C57E99" w:rsidP="00E94440">
            <w:pPr>
              <w:pStyle w:val="StructureTableList"/>
            </w:pPr>
          </w:p>
        </w:tc>
        <w:tc>
          <w:tcPr>
            <w:tcW w:w="425" w:type="dxa"/>
          </w:tcPr>
          <w:p w14:paraId="7D7548BC" w14:textId="77777777" w:rsidR="00C57E99" w:rsidRPr="00C8191A" w:rsidRDefault="00C57E99" w:rsidP="00E94440">
            <w:pPr>
              <w:pStyle w:val="StructureTableList"/>
              <w:rPr>
                <w:highlight w:val="yellow"/>
              </w:rPr>
            </w:pPr>
            <w:r w:rsidRPr="00C8191A">
              <w:rPr>
                <w:highlight w:val="yellow"/>
              </w:rPr>
              <w:t>•ok</w:t>
            </w:r>
          </w:p>
        </w:tc>
        <w:tc>
          <w:tcPr>
            <w:tcW w:w="3686" w:type="dxa"/>
          </w:tcPr>
          <w:p w14:paraId="177457E0" w14:textId="77777777" w:rsidR="00C57E99" w:rsidRPr="008B6621" w:rsidRDefault="00C57E99" w:rsidP="00E94440">
            <w:pPr>
              <w:pStyle w:val="StructureTableList"/>
            </w:pPr>
            <w:r w:rsidRPr="008B6621">
              <w:t>---</w:t>
            </w:r>
          </w:p>
        </w:tc>
      </w:tr>
      <w:tr w:rsidR="00C57E99" w:rsidRPr="008B6621" w14:paraId="1E500173" w14:textId="77777777" w:rsidTr="00E94440">
        <w:trPr>
          <w:trHeight w:val="170"/>
        </w:trPr>
        <w:tc>
          <w:tcPr>
            <w:tcW w:w="2268" w:type="dxa"/>
          </w:tcPr>
          <w:p w14:paraId="106E0275"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Asadu’lláh-i-Iṣfahání</w:t>
            </w:r>
            <w:r w:rsidRPr="008B6621">
              <w:rPr>
                <w:highlight w:val="green"/>
              </w:rPr>
              <w:t>|</w:t>
            </w:r>
          </w:p>
        </w:tc>
        <w:tc>
          <w:tcPr>
            <w:tcW w:w="425" w:type="dxa"/>
          </w:tcPr>
          <w:p w14:paraId="6760FB39" w14:textId="77777777" w:rsidR="00C57E99" w:rsidRPr="008B6621" w:rsidRDefault="00C57E99" w:rsidP="00E94440">
            <w:pPr>
              <w:pStyle w:val="StructureTableList"/>
            </w:pPr>
            <w:r w:rsidRPr="008B6621">
              <w:t>1</w:t>
            </w:r>
          </w:p>
        </w:tc>
        <w:tc>
          <w:tcPr>
            <w:tcW w:w="2268" w:type="dxa"/>
          </w:tcPr>
          <w:p w14:paraId="0E92A6CE" w14:textId="77777777" w:rsidR="00C57E99" w:rsidRPr="008B6621" w:rsidRDefault="00C57E99" w:rsidP="00E94440">
            <w:pPr>
              <w:pStyle w:val="StructureTableList"/>
            </w:pPr>
          </w:p>
        </w:tc>
        <w:tc>
          <w:tcPr>
            <w:tcW w:w="425" w:type="dxa"/>
          </w:tcPr>
          <w:p w14:paraId="2B15F24C" w14:textId="77777777" w:rsidR="00C57E99" w:rsidRPr="00C8191A" w:rsidRDefault="00C57E99" w:rsidP="00E94440">
            <w:pPr>
              <w:pStyle w:val="StructureTableList"/>
              <w:rPr>
                <w:highlight w:val="yellow"/>
              </w:rPr>
            </w:pPr>
            <w:r w:rsidRPr="00C8191A">
              <w:rPr>
                <w:highlight w:val="yellow"/>
              </w:rPr>
              <w:t>•ok</w:t>
            </w:r>
          </w:p>
        </w:tc>
        <w:tc>
          <w:tcPr>
            <w:tcW w:w="3686" w:type="dxa"/>
          </w:tcPr>
          <w:p w14:paraId="03FD0FB3" w14:textId="77777777" w:rsidR="00C57E99" w:rsidRPr="008B6621" w:rsidRDefault="00C57E99" w:rsidP="00E94440">
            <w:pPr>
              <w:pStyle w:val="StructureTableList"/>
            </w:pPr>
            <w:r w:rsidRPr="008B6621">
              <w:t>--- *L</w:t>
            </w:r>
          </w:p>
        </w:tc>
      </w:tr>
      <w:tr w:rsidR="00C57E99" w:rsidRPr="008B6621" w14:paraId="05B96E97" w14:textId="77777777" w:rsidTr="00E94440">
        <w:trPr>
          <w:trHeight w:val="170"/>
        </w:trPr>
        <w:tc>
          <w:tcPr>
            <w:tcW w:w="2268" w:type="dxa"/>
          </w:tcPr>
          <w:p w14:paraId="7E544DD3"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Araf</w:t>
            </w:r>
            <w:r w:rsidRPr="008B6621">
              <w:rPr>
                <w:highlight w:val="green"/>
              </w:rPr>
              <w:t>|</w:t>
            </w:r>
          </w:p>
        </w:tc>
        <w:tc>
          <w:tcPr>
            <w:tcW w:w="425" w:type="dxa"/>
          </w:tcPr>
          <w:p w14:paraId="033A8893" w14:textId="77777777" w:rsidR="00C57E99" w:rsidRPr="008B6621" w:rsidRDefault="00C57E99" w:rsidP="00E94440">
            <w:pPr>
              <w:pStyle w:val="StructureTableList"/>
            </w:pPr>
            <w:r w:rsidRPr="008B6621">
              <w:t>1</w:t>
            </w:r>
          </w:p>
        </w:tc>
        <w:tc>
          <w:tcPr>
            <w:tcW w:w="2268" w:type="dxa"/>
          </w:tcPr>
          <w:p w14:paraId="779618AF" w14:textId="77777777" w:rsidR="00C57E99" w:rsidRPr="008B6621" w:rsidRDefault="00C57E99" w:rsidP="00E94440">
            <w:pPr>
              <w:pStyle w:val="StructureTableList"/>
            </w:pPr>
          </w:p>
        </w:tc>
        <w:tc>
          <w:tcPr>
            <w:tcW w:w="425" w:type="dxa"/>
          </w:tcPr>
          <w:p w14:paraId="543DF500" w14:textId="77777777" w:rsidR="00C57E99" w:rsidRPr="00C8191A" w:rsidRDefault="00C57E99" w:rsidP="00E94440">
            <w:pPr>
              <w:pStyle w:val="StructureTableList"/>
              <w:rPr>
                <w:highlight w:val="yellow"/>
              </w:rPr>
            </w:pPr>
            <w:r w:rsidRPr="00C8191A">
              <w:rPr>
                <w:highlight w:val="yellow"/>
              </w:rPr>
              <w:t>•ok</w:t>
            </w:r>
          </w:p>
        </w:tc>
        <w:tc>
          <w:tcPr>
            <w:tcW w:w="3686" w:type="dxa"/>
          </w:tcPr>
          <w:p w14:paraId="67ECE27B" w14:textId="77777777" w:rsidR="00C57E99" w:rsidRPr="008B6621" w:rsidRDefault="00C57E99" w:rsidP="00E94440">
            <w:pPr>
              <w:pStyle w:val="StructureTableList"/>
            </w:pPr>
            <w:r w:rsidRPr="008B6621">
              <w:t>---</w:t>
            </w:r>
          </w:p>
        </w:tc>
      </w:tr>
      <w:tr w:rsidR="00C57E99" w:rsidRPr="008B6621" w14:paraId="3AA56033" w14:textId="77777777" w:rsidTr="00E94440">
        <w:trPr>
          <w:trHeight w:val="170"/>
        </w:trPr>
        <w:tc>
          <w:tcPr>
            <w:tcW w:w="2268" w:type="dxa"/>
          </w:tcPr>
          <w:p w14:paraId="35D44B88" w14:textId="77777777" w:rsidR="00C57E99" w:rsidRPr="007A5498" w:rsidRDefault="00C57E99" w:rsidP="00E94440">
            <w:pPr>
              <w:pStyle w:val="StructureTableListSkipped"/>
              <w:rPr>
                <w:highlight w:val="white"/>
              </w:rPr>
            </w:pPr>
            <w:r w:rsidRPr="007A5498">
              <w:rPr>
                <w:highlight w:val="white"/>
              </w:rPr>
              <w:t>|Mirza Badi’u’llah|</w:t>
            </w:r>
          </w:p>
        </w:tc>
        <w:tc>
          <w:tcPr>
            <w:tcW w:w="425" w:type="dxa"/>
          </w:tcPr>
          <w:p w14:paraId="2C626E7C" w14:textId="77777777" w:rsidR="00C57E99" w:rsidRPr="008B6621" w:rsidRDefault="00C57E99" w:rsidP="00E94440">
            <w:pPr>
              <w:pStyle w:val="StructureTableListSkipped"/>
            </w:pPr>
          </w:p>
        </w:tc>
        <w:tc>
          <w:tcPr>
            <w:tcW w:w="2268" w:type="dxa"/>
          </w:tcPr>
          <w:p w14:paraId="573548DD" w14:textId="77777777" w:rsidR="00C57E99" w:rsidRPr="008B6621" w:rsidRDefault="00C57E99" w:rsidP="00E94440">
            <w:pPr>
              <w:pStyle w:val="StructureTableListSkipped"/>
            </w:pPr>
          </w:p>
        </w:tc>
        <w:tc>
          <w:tcPr>
            <w:tcW w:w="425" w:type="dxa"/>
          </w:tcPr>
          <w:p w14:paraId="32391A81" w14:textId="77777777" w:rsidR="00C57E99" w:rsidRPr="008B6621" w:rsidRDefault="00C57E99" w:rsidP="00E94440">
            <w:pPr>
              <w:pStyle w:val="StructureTableListSkipped"/>
            </w:pPr>
            <w:r>
              <w:t>skip</w:t>
            </w:r>
          </w:p>
        </w:tc>
        <w:tc>
          <w:tcPr>
            <w:tcW w:w="3686" w:type="dxa"/>
          </w:tcPr>
          <w:p w14:paraId="53BAA6FF" w14:textId="77777777" w:rsidR="00C57E99" w:rsidRPr="008B6621" w:rsidRDefault="00C57E99" w:rsidP="00E94440">
            <w:pPr>
              <w:pStyle w:val="StructureTableListSkipped"/>
            </w:pPr>
            <w:r w:rsidRPr="008B6621">
              <w:t>---</w:t>
            </w:r>
          </w:p>
        </w:tc>
      </w:tr>
      <w:tr w:rsidR="00C57E99" w:rsidRPr="008B6621" w14:paraId="1EFBA5B7" w14:textId="77777777" w:rsidTr="00E94440">
        <w:trPr>
          <w:trHeight w:val="170"/>
        </w:trPr>
        <w:tc>
          <w:tcPr>
            <w:tcW w:w="2268" w:type="dxa"/>
          </w:tcPr>
          <w:p w14:paraId="75685D04"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Badíʿu’lláh</w:t>
            </w:r>
            <w:r w:rsidRPr="008B6621">
              <w:rPr>
                <w:highlight w:val="green"/>
              </w:rPr>
              <w:t>|</w:t>
            </w:r>
          </w:p>
        </w:tc>
        <w:tc>
          <w:tcPr>
            <w:tcW w:w="425" w:type="dxa"/>
          </w:tcPr>
          <w:p w14:paraId="3FC55026" w14:textId="77777777" w:rsidR="00C57E99" w:rsidRPr="008B6621" w:rsidRDefault="00C57E99" w:rsidP="00E94440">
            <w:pPr>
              <w:pStyle w:val="StructureTableList"/>
            </w:pPr>
            <w:r w:rsidRPr="008B6621">
              <w:t>18</w:t>
            </w:r>
          </w:p>
        </w:tc>
        <w:tc>
          <w:tcPr>
            <w:tcW w:w="2268" w:type="dxa"/>
          </w:tcPr>
          <w:p w14:paraId="0FA098A6" w14:textId="77777777" w:rsidR="00C57E99" w:rsidRPr="008B6621" w:rsidRDefault="00C57E99" w:rsidP="00E94440">
            <w:pPr>
              <w:pStyle w:val="StructureTableList"/>
            </w:pPr>
          </w:p>
        </w:tc>
        <w:tc>
          <w:tcPr>
            <w:tcW w:w="425" w:type="dxa"/>
          </w:tcPr>
          <w:p w14:paraId="1F0CDFCA" w14:textId="77777777" w:rsidR="00C57E99" w:rsidRPr="00A33FC9" w:rsidRDefault="00C57E99" w:rsidP="00E94440">
            <w:pPr>
              <w:pStyle w:val="StructureTableList"/>
              <w:rPr>
                <w:highlight w:val="yellow"/>
              </w:rPr>
            </w:pPr>
            <w:r w:rsidRPr="00A33FC9">
              <w:rPr>
                <w:highlight w:val="yellow"/>
              </w:rPr>
              <w:t>•ok</w:t>
            </w:r>
          </w:p>
        </w:tc>
        <w:tc>
          <w:tcPr>
            <w:tcW w:w="3686" w:type="dxa"/>
          </w:tcPr>
          <w:p w14:paraId="4BF206CC" w14:textId="77777777" w:rsidR="00C57E99" w:rsidRPr="008B6621" w:rsidRDefault="00C57E99" w:rsidP="00E94440">
            <w:pPr>
              <w:pStyle w:val="StructureTableList"/>
            </w:pPr>
            <w:r w:rsidRPr="008B6621">
              <w:t>---</w:t>
            </w:r>
          </w:p>
        </w:tc>
      </w:tr>
      <w:tr w:rsidR="00C57E99" w:rsidRPr="008B6621" w14:paraId="3A73593A" w14:textId="77777777" w:rsidTr="00E94440">
        <w:trPr>
          <w:trHeight w:val="170"/>
        </w:trPr>
        <w:tc>
          <w:tcPr>
            <w:tcW w:w="2268" w:type="dxa"/>
          </w:tcPr>
          <w:p w14:paraId="37111CA5"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Badíʿu’lláh’s</w:t>
            </w:r>
            <w:r w:rsidRPr="008B6621">
              <w:rPr>
                <w:highlight w:val="green"/>
              </w:rPr>
              <w:t>|</w:t>
            </w:r>
          </w:p>
        </w:tc>
        <w:tc>
          <w:tcPr>
            <w:tcW w:w="425" w:type="dxa"/>
          </w:tcPr>
          <w:p w14:paraId="2684C481" w14:textId="77777777" w:rsidR="00C57E99" w:rsidRPr="008B6621" w:rsidRDefault="00C57E99" w:rsidP="00E94440">
            <w:pPr>
              <w:pStyle w:val="StructureTableList"/>
            </w:pPr>
            <w:r w:rsidRPr="008B6621">
              <w:t>1</w:t>
            </w:r>
          </w:p>
        </w:tc>
        <w:tc>
          <w:tcPr>
            <w:tcW w:w="2268" w:type="dxa"/>
          </w:tcPr>
          <w:p w14:paraId="4E73452E" w14:textId="77777777" w:rsidR="00C57E99" w:rsidRPr="008B6621" w:rsidRDefault="00C57E99" w:rsidP="00E94440">
            <w:pPr>
              <w:pStyle w:val="StructureTableList"/>
            </w:pPr>
          </w:p>
        </w:tc>
        <w:tc>
          <w:tcPr>
            <w:tcW w:w="425" w:type="dxa"/>
          </w:tcPr>
          <w:p w14:paraId="3731D805" w14:textId="77777777" w:rsidR="00C57E99" w:rsidRPr="00936D11" w:rsidRDefault="00C57E99" w:rsidP="00E94440">
            <w:pPr>
              <w:pStyle w:val="StructureTableList"/>
              <w:rPr>
                <w:highlight w:val="magenta"/>
              </w:rPr>
            </w:pPr>
            <w:r w:rsidRPr="00936D11">
              <w:rPr>
                <w:highlight w:val="magenta"/>
              </w:rPr>
              <w:t>•ok</w:t>
            </w:r>
          </w:p>
        </w:tc>
        <w:tc>
          <w:tcPr>
            <w:tcW w:w="3686" w:type="dxa"/>
          </w:tcPr>
          <w:p w14:paraId="0E38F749" w14:textId="77777777" w:rsidR="00C57E99" w:rsidRPr="008B6621" w:rsidRDefault="00C57E99" w:rsidP="00E94440">
            <w:pPr>
              <w:pStyle w:val="StructureTableList"/>
            </w:pPr>
            <w:r w:rsidRPr="008B6621">
              <w:t>---</w:t>
            </w:r>
          </w:p>
        </w:tc>
      </w:tr>
      <w:tr w:rsidR="00C57E99" w:rsidRPr="008B6621" w14:paraId="2783B342" w14:textId="77777777" w:rsidTr="00E94440">
        <w:trPr>
          <w:trHeight w:val="170"/>
        </w:trPr>
        <w:tc>
          <w:tcPr>
            <w:tcW w:w="2268" w:type="dxa"/>
          </w:tcPr>
          <w:p w14:paraId="7632D843" w14:textId="77777777" w:rsidR="00C57E99" w:rsidRPr="008B6621" w:rsidRDefault="00C57E99" w:rsidP="00E94440">
            <w:pPr>
              <w:pStyle w:val="StructureTableList"/>
              <w:rPr>
                <w:highlight w:val="green"/>
              </w:rPr>
            </w:pPr>
            <w:r w:rsidRPr="008B6621">
              <w:rPr>
                <w:rStyle w:val="quotebahaiscripture"/>
                <w:highlight w:val="green"/>
              </w:rPr>
              <w:t>|</w:t>
            </w:r>
            <w:r w:rsidRPr="008B6621">
              <w:rPr>
                <w:rStyle w:val="quotebahaiscripture"/>
                <w:highlight w:val="yellow"/>
              </w:rPr>
              <w:t>Mírzá Báqir-i-írází</w:t>
            </w:r>
            <w:r w:rsidRPr="008B6621">
              <w:rPr>
                <w:rStyle w:val="quotebahaiscripture"/>
                <w:highlight w:val="green"/>
              </w:rPr>
              <w:t>|</w:t>
            </w:r>
          </w:p>
        </w:tc>
        <w:tc>
          <w:tcPr>
            <w:tcW w:w="425" w:type="dxa"/>
          </w:tcPr>
          <w:p w14:paraId="179F8C83" w14:textId="77777777" w:rsidR="00C57E99" w:rsidRPr="008B6621" w:rsidRDefault="00C57E99" w:rsidP="00E94440">
            <w:pPr>
              <w:pStyle w:val="StructureTableList"/>
            </w:pPr>
            <w:r w:rsidRPr="008B6621">
              <w:t>1</w:t>
            </w:r>
          </w:p>
        </w:tc>
        <w:tc>
          <w:tcPr>
            <w:tcW w:w="2268" w:type="dxa"/>
          </w:tcPr>
          <w:p w14:paraId="5EDE2EF7" w14:textId="77777777" w:rsidR="00C57E99" w:rsidRPr="008B6621" w:rsidRDefault="00C57E99" w:rsidP="00E94440">
            <w:pPr>
              <w:pStyle w:val="StructureTableList"/>
            </w:pPr>
          </w:p>
        </w:tc>
        <w:tc>
          <w:tcPr>
            <w:tcW w:w="425" w:type="dxa"/>
          </w:tcPr>
          <w:p w14:paraId="0CBCAE79" w14:textId="77777777" w:rsidR="00C57E99" w:rsidRPr="00B04028" w:rsidRDefault="00C57E99" w:rsidP="00E94440">
            <w:pPr>
              <w:pStyle w:val="StructureTableList"/>
              <w:rPr>
                <w:highlight w:val="yellow"/>
              </w:rPr>
            </w:pPr>
            <w:r w:rsidRPr="00B04028">
              <w:rPr>
                <w:highlight w:val="yellow"/>
              </w:rPr>
              <w:t>•ok</w:t>
            </w:r>
          </w:p>
        </w:tc>
        <w:tc>
          <w:tcPr>
            <w:tcW w:w="3686" w:type="dxa"/>
          </w:tcPr>
          <w:p w14:paraId="3D7E0B49" w14:textId="77777777" w:rsidR="00C57E99" w:rsidRPr="008B6621" w:rsidRDefault="00C57E99" w:rsidP="00E94440">
            <w:pPr>
              <w:pStyle w:val="StructureTableList"/>
            </w:pPr>
            <w:r w:rsidRPr="008B6621">
              <w:t>---</w:t>
            </w:r>
            <w:r>
              <w:t xml:space="preserve"> *L</w:t>
            </w:r>
          </w:p>
        </w:tc>
      </w:tr>
      <w:tr w:rsidR="00C57E99" w:rsidRPr="008B6621" w14:paraId="71A00119" w14:textId="77777777" w:rsidTr="00E94440">
        <w:trPr>
          <w:trHeight w:val="170"/>
        </w:trPr>
        <w:tc>
          <w:tcPr>
            <w:tcW w:w="2268" w:type="dxa"/>
          </w:tcPr>
          <w:p w14:paraId="0280A640"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Buzurg</w:t>
            </w:r>
            <w:r w:rsidRPr="008B6621">
              <w:rPr>
                <w:highlight w:val="green"/>
              </w:rPr>
              <w:t>|</w:t>
            </w:r>
          </w:p>
        </w:tc>
        <w:tc>
          <w:tcPr>
            <w:tcW w:w="425" w:type="dxa"/>
          </w:tcPr>
          <w:p w14:paraId="1C768C5D" w14:textId="77777777" w:rsidR="00C57E99" w:rsidRPr="008B6621" w:rsidRDefault="00C57E99" w:rsidP="00E94440">
            <w:pPr>
              <w:pStyle w:val="StructureTableList"/>
            </w:pPr>
            <w:r w:rsidRPr="008B6621">
              <w:t>4</w:t>
            </w:r>
          </w:p>
        </w:tc>
        <w:tc>
          <w:tcPr>
            <w:tcW w:w="2268" w:type="dxa"/>
          </w:tcPr>
          <w:p w14:paraId="0AF39E96" w14:textId="77777777" w:rsidR="00C57E99" w:rsidRPr="008B6621" w:rsidRDefault="00C57E99" w:rsidP="00E94440">
            <w:pPr>
              <w:pStyle w:val="StructureTableList"/>
            </w:pPr>
          </w:p>
        </w:tc>
        <w:tc>
          <w:tcPr>
            <w:tcW w:w="425" w:type="dxa"/>
          </w:tcPr>
          <w:p w14:paraId="3F179FF5" w14:textId="77777777" w:rsidR="00C57E99" w:rsidRPr="00A33FC9" w:rsidRDefault="00C57E99" w:rsidP="00E94440">
            <w:pPr>
              <w:pStyle w:val="StructureTableList"/>
              <w:rPr>
                <w:highlight w:val="yellow"/>
              </w:rPr>
            </w:pPr>
            <w:r w:rsidRPr="00A33FC9">
              <w:rPr>
                <w:highlight w:val="yellow"/>
              </w:rPr>
              <w:t>•ok</w:t>
            </w:r>
          </w:p>
        </w:tc>
        <w:tc>
          <w:tcPr>
            <w:tcW w:w="3686" w:type="dxa"/>
          </w:tcPr>
          <w:p w14:paraId="08604E14" w14:textId="77777777" w:rsidR="00C57E99" w:rsidRPr="008B6621" w:rsidRDefault="00C57E99" w:rsidP="00E94440">
            <w:pPr>
              <w:pStyle w:val="StructureTableList"/>
            </w:pPr>
            <w:r w:rsidRPr="008B6621">
              <w:t>unprecedented match</w:t>
            </w:r>
          </w:p>
        </w:tc>
      </w:tr>
      <w:tr w:rsidR="00C57E99" w:rsidRPr="008B6621" w14:paraId="108C86D5" w14:textId="77777777" w:rsidTr="00E94440">
        <w:trPr>
          <w:trHeight w:val="170"/>
        </w:trPr>
        <w:tc>
          <w:tcPr>
            <w:tcW w:w="2268" w:type="dxa"/>
          </w:tcPr>
          <w:p w14:paraId="2256FFE3"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Buzurg-i-Núrí</w:t>
            </w:r>
            <w:r w:rsidRPr="008B6621">
              <w:rPr>
                <w:highlight w:val="green"/>
              </w:rPr>
              <w:t>|</w:t>
            </w:r>
          </w:p>
        </w:tc>
        <w:tc>
          <w:tcPr>
            <w:tcW w:w="425" w:type="dxa"/>
          </w:tcPr>
          <w:p w14:paraId="7EA37F34" w14:textId="77777777" w:rsidR="00C57E99" w:rsidRPr="008B6621" w:rsidRDefault="00C57E99" w:rsidP="00E94440">
            <w:pPr>
              <w:pStyle w:val="StructureTableList"/>
            </w:pPr>
            <w:r w:rsidRPr="008B6621">
              <w:t>1</w:t>
            </w:r>
          </w:p>
        </w:tc>
        <w:tc>
          <w:tcPr>
            <w:tcW w:w="2268" w:type="dxa"/>
          </w:tcPr>
          <w:p w14:paraId="6153E2A1" w14:textId="77777777" w:rsidR="00C57E99" w:rsidRPr="008B6621" w:rsidRDefault="00C57E99" w:rsidP="00E94440">
            <w:pPr>
              <w:pStyle w:val="StructureTableList"/>
            </w:pPr>
          </w:p>
        </w:tc>
        <w:tc>
          <w:tcPr>
            <w:tcW w:w="425" w:type="dxa"/>
          </w:tcPr>
          <w:p w14:paraId="6A2A1453" w14:textId="77777777" w:rsidR="00C57E99" w:rsidRPr="00A33FC9" w:rsidRDefault="00C57E99" w:rsidP="00E94440">
            <w:pPr>
              <w:pStyle w:val="StructureTableList"/>
              <w:rPr>
                <w:highlight w:val="yellow"/>
              </w:rPr>
            </w:pPr>
            <w:r w:rsidRPr="00A33FC9">
              <w:rPr>
                <w:highlight w:val="yellow"/>
              </w:rPr>
              <w:t>•ok</w:t>
            </w:r>
          </w:p>
        </w:tc>
        <w:tc>
          <w:tcPr>
            <w:tcW w:w="3686" w:type="dxa"/>
          </w:tcPr>
          <w:p w14:paraId="6B5AAC2F" w14:textId="77777777" w:rsidR="00C57E99" w:rsidRPr="008B6621" w:rsidRDefault="00C57E99" w:rsidP="00E94440">
            <w:pPr>
              <w:pStyle w:val="StructureTableList"/>
            </w:pPr>
            <w:r w:rsidRPr="008B6621">
              <w:t>unprecedented match</w:t>
            </w:r>
          </w:p>
        </w:tc>
      </w:tr>
      <w:tr w:rsidR="00C57E99" w:rsidRPr="008B6621" w14:paraId="3942B029" w14:textId="77777777" w:rsidTr="00E94440">
        <w:trPr>
          <w:trHeight w:val="170"/>
        </w:trPr>
        <w:tc>
          <w:tcPr>
            <w:tcW w:w="2268" w:type="dxa"/>
          </w:tcPr>
          <w:p w14:paraId="7A1D4150"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Ḍíyá’u’lláh</w:t>
            </w:r>
            <w:r w:rsidRPr="008B6621">
              <w:rPr>
                <w:highlight w:val="green"/>
              </w:rPr>
              <w:t>|</w:t>
            </w:r>
          </w:p>
        </w:tc>
        <w:tc>
          <w:tcPr>
            <w:tcW w:w="425" w:type="dxa"/>
          </w:tcPr>
          <w:p w14:paraId="4F5F9325" w14:textId="77777777" w:rsidR="00C57E99" w:rsidRPr="008B6621" w:rsidRDefault="00C57E99" w:rsidP="00E94440">
            <w:pPr>
              <w:pStyle w:val="StructureTableList"/>
            </w:pPr>
            <w:r w:rsidRPr="008B6621">
              <w:t>7</w:t>
            </w:r>
          </w:p>
        </w:tc>
        <w:tc>
          <w:tcPr>
            <w:tcW w:w="2268" w:type="dxa"/>
          </w:tcPr>
          <w:p w14:paraId="209CE0AA" w14:textId="77777777" w:rsidR="00C57E99" w:rsidRPr="008B6621" w:rsidRDefault="00C57E99" w:rsidP="00E94440">
            <w:pPr>
              <w:pStyle w:val="StructureTableList"/>
            </w:pPr>
          </w:p>
        </w:tc>
        <w:tc>
          <w:tcPr>
            <w:tcW w:w="425" w:type="dxa"/>
          </w:tcPr>
          <w:p w14:paraId="3D6394A7" w14:textId="77777777" w:rsidR="00C57E99" w:rsidRPr="00A33FC9" w:rsidRDefault="00C57E99" w:rsidP="00E94440">
            <w:pPr>
              <w:pStyle w:val="StructureTableList"/>
              <w:rPr>
                <w:highlight w:val="yellow"/>
              </w:rPr>
            </w:pPr>
            <w:r w:rsidRPr="00A33FC9">
              <w:rPr>
                <w:highlight w:val="yellow"/>
              </w:rPr>
              <w:t>•ok</w:t>
            </w:r>
          </w:p>
        </w:tc>
        <w:tc>
          <w:tcPr>
            <w:tcW w:w="3686" w:type="dxa"/>
          </w:tcPr>
          <w:p w14:paraId="304A9BAB" w14:textId="77777777" w:rsidR="00C57E99" w:rsidRPr="008B6621" w:rsidRDefault="00C57E99" w:rsidP="00E94440">
            <w:pPr>
              <w:pStyle w:val="StructureTableList"/>
            </w:pPr>
            <w:r w:rsidRPr="008B6621">
              <w:t>---</w:t>
            </w:r>
          </w:p>
        </w:tc>
      </w:tr>
      <w:tr w:rsidR="00C57E99" w:rsidRPr="008B6621" w14:paraId="529A1525" w14:textId="77777777" w:rsidTr="00E94440">
        <w:trPr>
          <w:trHeight w:val="170"/>
        </w:trPr>
        <w:tc>
          <w:tcPr>
            <w:tcW w:w="2268" w:type="dxa"/>
          </w:tcPr>
          <w:p w14:paraId="4E6CE1D8"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Hádí írází</w:t>
            </w:r>
            <w:r w:rsidRPr="008B6621">
              <w:rPr>
                <w:highlight w:val="green"/>
              </w:rPr>
              <w:t>|</w:t>
            </w:r>
          </w:p>
        </w:tc>
        <w:tc>
          <w:tcPr>
            <w:tcW w:w="425" w:type="dxa"/>
          </w:tcPr>
          <w:p w14:paraId="42210A37" w14:textId="77777777" w:rsidR="00C57E99" w:rsidRPr="008B6621" w:rsidRDefault="00C57E99" w:rsidP="00E94440">
            <w:pPr>
              <w:pStyle w:val="StructureTableList"/>
            </w:pPr>
            <w:r w:rsidRPr="008B6621">
              <w:t>1</w:t>
            </w:r>
          </w:p>
        </w:tc>
        <w:tc>
          <w:tcPr>
            <w:tcW w:w="2268" w:type="dxa"/>
          </w:tcPr>
          <w:p w14:paraId="0891A54B" w14:textId="77777777" w:rsidR="00C57E99" w:rsidRPr="008B6621" w:rsidRDefault="00C57E99" w:rsidP="00E94440">
            <w:pPr>
              <w:pStyle w:val="StructureTableList"/>
            </w:pPr>
          </w:p>
        </w:tc>
        <w:tc>
          <w:tcPr>
            <w:tcW w:w="425" w:type="dxa"/>
          </w:tcPr>
          <w:p w14:paraId="567EE265" w14:textId="77777777" w:rsidR="00C57E99" w:rsidRPr="00A33FC9" w:rsidRDefault="00C57E99" w:rsidP="00E94440">
            <w:pPr>
              <w:pStyle w:val="StructureTableList"/>
              <w:rPr>
                <w:highlight w:val="yellow"/>
              </w:rPr>
            </w:pPr>
            <w:r w:rsidRPr="00A33FC9">
              <w:rPr>
                <w:highlight w:val="yellow"/>
              </w:rPr>
              <w:t>•ok</w:t>
            </w:r>
          </w:p>
        </w:tc>
        <w:tc>
          <w:tcPr>
            <w:tcW w:w="3686" w:type="dxa"/>
          </w:tcPr>
          <w:p w14:paraId="5CC026B7" w14:textId="77777777" w:rsidR="00C57E99" w:rsidRPr="008B6621" w:rsidRDefault="00C57E99" w:rsidP="00E94440">
            <w:pPr>
              <w:pStyle w:val="StructureTableList"/>
            </w:pPr>
            <w:r w:rsidRPr="008B6621">
              <w:t>--- *L</w:t>
            </w:r>
          </w:p>
        </w:tc>
      </w:tr>
      <w:tr w:rsidR="00C57E99" w:rsidRPr="008B6621" w14:paraId="0C264FD9" w14:textId="77777777" w:rsidTr="00E94440">
        <w:trPr>
          <w:trHeight w:val="170"/>
        </w:trPr>
        <w:tc>
          <w:tcPr>
            <w:tcW w:w="2268" w:type="dxa"/>
          </w:tcPr>
          <w:p w14:paraId="7C29FE09"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Hádí</w:t>
            </w:r>
            <w:r w:rsidRPr="008B6621">
              <w:rPr>
                <w:highlight w:val="green"/>
              </w:rPr>
              <w:t>|</w:t>
            </w:r>
          </w:p>
        </w:tc>
        <w:tc>
          <w:tcPr>
            <w:tcW w:w="425" w:type="dxa"/>
          </w:tcPr>
          <w:p w14:paraId="7203980D" w14:textId="77777777" w:rsidR="00C57E99" w:rsidRPr="008B6621" w:rsidRDefault="00C57E99" w:rsidP="00E94440">
            <w:pPr>
              <w:pStyle w:val="StructureTableList"/>
            </w:pPr>
            <w:r w:rsidRPr="008B6621">
              <w:t>1</w:t>
            </w:r>
          </w:p>
        </w:tc>
        <w:tc>
          <w:tcPr>
            <w:tcW w:w="2268" w:type="dxa"/>
          </w:tcPr>
          <w:p w14:paraId="0EED236F" w14:textId="77777777" w:rsidR="00C57E99" w:rsidRPr="008B6621" w:rsidRDefault="00C57E99" w:rsidP="00E94440">
            <w:pPr>
              <w:pStyle w:val="StructureTableList"/>
            </w:pPr>
          </w:p>
        </w:tc>
        <w:tc>
          <w:tcPr>
            <w:tcW w:w="425" w:type="dxa"/>
          </w:tcPr>
          <w:p w14:paraId="3A7524C7" w14:textId="77777777" w:rsidR="00C57E99" w:rsidRPr="00A33FC9" w:rsidRDefault="00C57E99" w:rsidP="00E94440">
            <w:pPr>
              <w:pStyle w:val="StructureTableList"/>
              <w:rPr>
                <w:highlight w:val="yellow"/>
              </w:rPr>
            </w:pPr>
            <w:r w:rsidRPr="00A33FC9">
              <w:rPr>
                <w:highlight w:val="yellow"/>
              </w:rPr>
              <w:t>•ok</w:t>
            </w:r>
          </w:p>
        </w:tc>
        <w:tc>
          <w:tcPr>
            <w:tcW w:w="3686" w:type="dxa"/>
          </w:tcPr>
          <w:p w14:paraId="3B10BCC3" w14:textId="77777777" w:rsidR="00C57E99" w:rsidRPr="008B6621" w:rsidRDefault="00C57E99" w:rsidP="00E94440">
            <w:pPr>
              <w:pStyle w:val="StructureTableList"/>
            </w:pPr>
            <w:r w:rsidRPr="008B6621">
              <w:t>unprecedented match</w:t>
            </w:r>
          </w:p>
        </w:tc>
      </w:tr>
      <w:tr w:rsidR="00C57E99" w:rsidRPr="008B6621" w14:paraId="0B65DC71" w14:textId="77777777" w:rsidTr="00E94440">
        <w:trPr>
          <w:trHeight w:val="170"/>
        </w:trPr>
        <w:tc>
          <w:tcPr>
            <w:tcW w:w="2268" w:type="dxa"/>
          </w:tcPr>
          <w:p w14:paraId="34D1E47E" w14:textId="77777777" w:rsidR="00C57E99" w:rsidRPr="008B6621" w:rsidRDefault="00C57E99" w:rsidP="00E94440">
            <w:pPr>
              <w:pStyle w:val="StructureTableList"/>
              <w:rPr>
                <w:rStyle w:val="quotebahaiscripture"/>
                <w:highlight w:val="green"/>
              </w:rPr>
            </w:pPr>
            <w:r w:rsidRPr="008B6621">
              <w:rPr>
                <w:highlight w:val="green"/>
              </w:rPr>
              <w:t>|</w:t>
            </w:r>
            <w:r w:rsidRPr="008B6621">
              <w:rPr>
                <w:highlight w:val="yellow"/>
              </w:rPr>
              <w:t>Mírzá Hádíy-i-Dawlat-Ábádí</w:t>
            </w:r>
            <w:r w:rsidRPr="008B6621">
              <w:rPr>
                <w:highlight w:val="green"/>
              </w:rPr>
              <w:t>|</w:t>
            </w:r>
          </w:p>
        </w:tc>
        <w:tc>
          <w:tcPr>
            <w:tcW w:w="425" w:type="dxa"/>
          </w:tcPr>
          <w:p w14:paraId="73377323" w14:textId="77777777" w:rsidR="00C57E99" w:rsidRPr="008B6621" w:rsidRDefault="00C57E99" w:rsidP="00E94440">
            <w:pPr>
              <w:pStyle w:val="StructureTableList"/>
            </w:pPr>
            <w:r w:rsidRPr="008B6621">
              <w:t>1</w:t>
            </w:r>
          </w:p>
        </w:tc>
        <w:tc>
          <w:tcPr>
            <w:tcW w:w="2268" w:type="dxa"/>
          </w:tcPr>
          <w:p w14:paraId="3148FCDA" w14:textId="77777777" w:rsidR="00C57E99" w:rsidRPr="008B6621" w:rsidRDefault="00C57E99" w:rsidP="00E94440">
            <w:pPr>
              <w:pStyle w:val="StructureTableList"/>
            </w:pPr>
          </w:p>
        </w:tc>
        <w:tc>
          <w:tcPr>
            <w:tcW w:w="425" w:type="dxa"/>
          </w:tcPr>
          <w:p w14:paraId="581909D7" w14:textId="77777777" w:rsidR="00C57E99" w:rsidRPr="00A33FC9" w:rsidRDefault="00C57E99" w:rsidP="00E94440">
            <w:pPr>
              <w:pStyle w:val="StructureTableList"/>
              <w:rPr>
                <w:highlight w:val="yellow"/>
              </w:rPr>
            </w:pPr>
            <w:r w:rsidRPr="00A33FC9">
              <w:rPr>
                <w:highlight w:val="yellow"/>
              </w:rPr>
              <w:t>•ok</w:t>
            </w:r>
          </w:p>
        </w:tc>
        <w:tc>
          <w:tcPr>
            <w:tcW w:w="3686" w:type="dxa"/>
          </w:tcPr>
          <w:p w14:paraId="539B645B" w14:textId="77777777" w:rsidR="00C57E99" w:rsidRPr="008B6621" w:rsidRDefault="00C57E99" w:rsidP="00E94440">
            <w:pPr>
              <w:pStyle w:val="StructureTableList"/>
            </w:pPr>
            <w:r w:rsidRPr="008B6621">
              <w:t>---</w:t>
            </w:r>
          </w:p>
        </w:tc>
      </w:tr>
      <w:tr w:rsidR="00C57E99" w:rsidRPr="008B6621" w14:paraId="5C78E67E" w14:textId="77777777" w:rsidTr="00E94440">
        <w:trPr>
          <w:trHeight w:val="170"/>
        </w:trPr>
        <w:tc>
          <w:tcPr>
            <w:tcW w:w="2268" w:type="dxa"/>
          </w:tcPr>
          <w:p w14:paraId="5DC6854F"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Ḥusayn-ʿAlíy-i-Jahrumí</w:t>
            </w:r>
            <w:r w:rsidRPr="008B6621">
              <w:rPr>
                <w:highlight w:val="green"/>
              </w:rPr>
              <w:t>|</w:t>
            </w:r>
          </w:p>
        </w:tc>
        <w:tc>
          <w:tcPr>
            <w:tcW w:w="425" w:type="dxa"/>
          </w:tcPr>
          <w:p w14:paraId="23F512A0" w14:textId="77777777" w:rsidR="00C57E99" w:rsidRPr="008B6621" w:rsidRDefault="00C57E99" w:rsidP="00E94440">
            <w:pPr>
              <w:pStyle w:val="StructureTableList"/>
            </w:pPr>
            <w:r w:rsidRPr="008B6621">
              <w:t>2</w:t>
            </w:r>
          </w:p>
        </w:tc>
        <w:tc>
          <w:tcPr>
            <w:tcW w:w="2268" w:type="dxa"/>
          </w:tcPr>
          <w:p w14:paraId="0BD83F52" w14:textId="77777777" w:rsidR="00C57E99" w:rsidRPr="008B6621" w:rsidRDefault="00C57E99" w:rsidP="00E94440">
            <w:pPr>
              <w:pStyle w:val="StructureTableList"/>
            </w:pPr>
          </w:p>
        </w:tc>
        <w:tc>
          <w:tcPr>
            <w:tcW w:w="425" w:type="dxa"/>
          </w:tcPr>
          <w:p w14:paraId="0201F34D" w14:textId="77777777" w:rsidR="00C57E99" w:rsidRPr="00A33FC9" w:rsidRDefault="00C57E99" w:rsidP="00E94440">
            <w:pPr>
              <w:pStyle w:val="StructureTableList"/>
              <w:rPr>
                <w:highlight w:val="yellow"/>
              </w:rPr>
            </w:pPr>
            <w:r w:rsidRPr="00A33FC9">
              <w:rPr>
                <w:highlight w:val="yellow"/>
              </w:rPr>
              <w:t>•ok</w:t>
            </w:r>
          </w:p>
        </w:tc>
        <w:tc>
          <w:tcPr>
            <w:tcW w:w="3686" w:type="dxa"/>
          </w:tcPr>
          <w:p w14:paraId="1FDF8187" w14:textId="77777777" w:rsidR="00C57E99" w:rsidRPr="008B6621" w:rsidRDefault="00C57E99" w:rsidP="00E94440">
            <w:pPr>
              <w:pStyle w:val="StructureTableList"/>
            </w:pPr>
            <w:r w:rsidRPr="008B6621">
              <w:t>--- *L</w:t>
            </w:r>
          </w:p>
        </w:tc>
      </w:tr>
      <w:tr w:rsidR="00C57E99" w:rsidRPr="008B6621" w14:paraId="78E46C1D" w14:textId="77777777" w:rsidTr="00E94440">
        <w:trPr>
          <w:trHeight w:val="170"/>
        </w:trPr>
        <w:tc>
          <w:tcPr>
            <w:tcW w:w="2268" w:type="dxa"/>
          </w:tcPr>
          <w:p w14:paraId="252F6770"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Ḥusayn-i-íráz</w:t>
            </w:r>
            <w:r w:rsidRPr="00A63F45">
              <w:rPr>
                <w:highlight w:val="darkYellow"/>
              </w:rPr>
              <w:t>íy-</w:t>
            </w:r>
            <w:r w:rsidRPr="008B6621">
              <w:rPr>
                <w:highlight w:val="yellow"/>
              </w:rPr>
              <w:t>i-urṭúmí</w:t>
            </w:r>
            <w:r w:rsidRPr="008B6621">
              <w:rPr>
                <w:highlight w:val="green"/>
              </w:rPr>
              <w:t>|</w:t>
            </w:r>
          </w:p>
        </w:tc>
        <w:tc>
          <w:tcPr>
            <w:tcW w:w="425" w:type="dxa"/>
          </w:tcPr>
          <w:p w14:paraId="269FEA3D" w14:textId="77777777" w:rsidR="00C57E99" w:rsidRPr="008B6621" w:rsidRDefault="00C57E99" w:rsidP="00E94440">
            <w:pPr>
              <w:pStyle w:val="StructureTableList"/>
            </w:pPr>
            <w:r w:rsidRPr="008B6621">
              <w:t>1</w:t>
            </w:r>
          </w:p>
        </w:tc>
        <w:tc>
          <w:tcPr>
            <w:tcW w:w="2268" w:type="dxa"/>
          </w:tcPr>
          <w:p w14:paraId="5FE9E2A0" w14:textId="77777777" w:rsidR="00C57E99" w:rsidRPr="008B6621" w:rsidRDefault="00C57E99" w:rsidP="00E94440">
            <w:pPr>
              <w:pStyle w:val="StructureTableList"/>
            </w:pPr>
          </w:p>
        </w:tc>
        <w:tc>
          <w:tcPr>
            <w:tcW w:w="425" w:type="dxa"/>
          </w:tcPr>
          <w:p w14:paraId="2AA8045F" w14:textId="77777777" w:rsidR="00C57E99" w:rsidRPr="00A33FC9" w:rsidRDefault="00C57E99" w:rsidP="00E94440">
            <w:pPr>
              <w:pStyle w:val="StructureTableList"/>
              <w:rPr>
                <w:highlight w:val="green"/>
              </w:rPr>
            </w:pPr>
            <w:r w:rsidRPr="00A33FC9">
              <w:rPr>
                <w:highlight w:val="green"/>
              </w:rPr>
              <w:t>•ok</w:t>
            </w:r>
          </w:p>
        </w:tc>
        <w:tc>
          <w:tcPr>
            <w:tcW w:w="3686" w:type="dxa"/>
          </w:tcPr>
          <w:p w14:paraId="0ABC67BD" w14:textId="77777777" w:rsidR="00C57E99" w:rsidRPr="008B6621" w:rsidRDefault="00C57E99" w:rsidP="00E94440">
            <w:pPr>
              <w:pStyle w:val="StructureTableList"/>
            </w:pPr>
            <w:r w:rsidRPr="008B6621">
              <w:t>--- *L</w:t>
            </w:r>
            <w:r w:rsidR="00692FFE">
              <w:t xml:space="preserve"> *L</w:t>
            </w:r>
            <w:r w:rsidR="00450A2D">
              <w:t xml:space="preserve"> (Bahman: ›Mírzá </w:t>
            </w:r>
            <w:r w:rsidR="00450A2D" w:rsidRPr="006A0E66">
              <w:t>Ḥusayn-i-</w:t>
            </w:r>
            <w:r w:rsidR="00450A2D">
              <w:t></w:t>
            </w:r>
            <w:r w:rsidR="00450A2D" w:rsidRPr="006A0E66">
              <w:rPr>
                <w:rFonts w:hint="eastAsia"/>
              </w:rPr>
              <w:t>í</w:t>
            </w:r>
            <w:r w:rsidR="00450A2D" w:rsidRPr="006A0E66">
              <w:t>rází-i-</w:t>
            </w:r>
            <w:r w:rsidR="00450A2D">
              <w:t></w:t>
            </w:r>
            <w:r w:rsidR="00450A2D" w:rsidRPr="006A0E66">
              <w:t>ur</w:t>
            </w:r>
            <w:r w:rsidR="00450A2D">
              <w:t>ṭ</w:t>
            </w:r>
            <w:r w:rsidR="00450A2D" w:rsidRPr="006A0E66">
              <w:t>úmí</w:t>
            </w:r>
            <w:r w:rsidR="00450A2D">
              <w:t xml:space="preserve">‹) </w:t>
            </w:r>
          </w:p>
        </w:tc>
      </w:tr>
      <w:tr w:rsidR="00C57E99" w:rsidRPr="008B6621" w14:paraId="14BC61F7" w14:textId="77777777" w:rsidTr="00E94440">
        <w:trPr>
          <w:trHeight w:val="170"/>
        </w:trPr>
        <w:tc>
          <w:tcPr>
            <w:tcW w:w="2268" w:type="dxa"/>
          </w:tcPr>
          <w:p w14:paraId="6E14860D" w14:textId="77777777" w:rsidR="00C57E99" w:rsidRPr="008B6621" w:rsidRDefault="00C57E99" w:rsidP="00E94440">
            <w:pPr>
              <w:pStyle w:val="StructureTableList"/>
              <w:rPr>
                <w:highlight w:val="green"/>
              </w:rPr>
            </w:pPr>
            <w:r w:rsidRPr="008B6621">
              <w:rPr>
                <w:highlight w:val="green"/>
              </w:rPr>
              <w:t>|Mírzá Ismáʿ</w:t>
            </w:r>
            <w:r w:rsidR="00627ED1" w:rsidRPr="00627ED1">
              <w:rPr>
                <w:highlight w:val="darkYellow"/>
              </w:rPr>
              <w:t>i</w:t>
            </w:r>
            <w:r w:rsidRPr="008B6621">
              <w:rPr>
                <w:highlight w:val="green"/>
              </w:rPr>
              <w:t>l-i-Vazír|</w:t>
            </w:r>
          </w:p>
        </w:tc>
        <w:tc>
          <w:tcPr>
            <w:tcW w:w="425" w:type="dxa"/>
          </w:tcPr>
          <w:p w14:paraId="246781C2" w14:textId="77777777" w:rsidR="00C57E99" w:rsidRPr="008B6621" w:rsidRDefault="00C57E99" w:rsidP="00E94440">
            <w:pPr>
              <w:pStyle w:val="StructureTableList"/>
            </w:pPr>
            <w:r w:rsidRPr="008B6621">
              <w:t>1</w:t>
            </w:r>
          </w:p>
        </w:tc>
        <w:tc>
          <w:tcPr>
            <w:tcW w:w="2268" w:type="dxa"/>
          </w:tcPr>
          <w:p w14:paraId="31E9ABA5" w14:textId="77777777" w:rsidR="00C57E99" w:rsidRPr="008B6621" w:rsidRDefault="00C57E99" w:rsidP="00E94440">
            <w:pPr>
              <w:pStyle w:val="StructureTableList"/>
            </w:pPr>
          </w:p>
        </w:tc>
        <w:tc>
          <w:tcPr>
            <w:tcW w:w="425" w:type="dxa"/>
          </w:tcPr>
          <w:p w14:paraId="6C6AAD4F" w14:textId="77777777" w:rsidR="00C57E99" w:rsidRPr="00A33FC9" w:rsidRDefault="00C57E99" w:rsidP="00E94440">
            <w:pPr>
              <w:pStyle w:val="StructureTableList"/>
              <w:rPr>
                <w:highlight w:val="green"/>
              </w:rPr>
            </w:pPr>
            <w:r w:rsidRPr="00A33FC9">
              <w:rPr>
                <w:highlight w:val="green"/>
              </w:rPr>
              <w:t>•</w:t>
            </w:r>
          </w:p>
        </w:tc>
        <w:tc>
          <w:tcPr>
            <w:tcW w:w="3686" w:type="dxa"/>
          </w:tcPr>
          <w:p w14:paraId="53879DC5" w14:textId="77777777" w:rsidR="00C57E99" w:rsidRPr="008B6621" w:rsidRDefault="00C57E99" w:rsidP="00692FFE">
            <w:pPr>
              <w:pStyle w:val="StructureTableList"/>
            </w:pPr>
            <w:r w:rsidRPr="008B6621">
              <w:t>---</w:t>
            </w:r>
            <w:r w:rsidR="00692FFE">
              <w:t xml:space="preserve"> *l (Bahman: ›</w:t>
            </w:r>
            <w:r w:rsidR="00692FFE" w:rsidRPr="00692FFE">
              <w:t>Mírzá Ismáʿil-i-Vazír</w:t>
            </w:r>
            <w:r w:rsidR="00692FFE">
              <w:t>‹ - Ismáʿíl immer mit ›í‹ und Ismá’il immer mit ›i‹) *L</w:t>
            </w:r>
          </w:p>
        </w:tc>
      </w:tr>
      <w:tr w:rsidR="00C57E99" w:rsidRPr="008B6621" w14:paraId="0C1D2D1F" w14:textId="77777777" w:rsidTr="00E94440">
        <w:trPr>
          <w:trHeight w:val="170"/>
        </w:trPr>
        <w:tc>
          <w:tcPr>
            <w:tcW w:w="2268" w:type="dxa"/>
          </w:tcPr>
          <w:p w14:paraId="1A06FA94"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Jalál ahíd</w:t>
            </w:r>
            <w:r w:rsidRPr="008B6621">
              <w:rPr>
                <w:highlight w:val="green"/>
              </w:rPr>
              <w:t>|</w:t>
            </w:r>
          </w:p>
        </w:tc>
        <w:tc>
          <w:tcPr>
            <w:tcW w:w="425" w:type="dxa"/>
          </w:tcPr>
          <w:p w14:paraId="18C7BBF0" w14:textId="77777777" w:rsidR="00C57E99" w:rsidRPr="008B6621" w:rsidRDefault="00C57E99" w:rsidP="00E94440">
            <w:pPr>
              <w:pStyle w:val="StructureTableList"/>
            </w:pPr>
            <w:r w:rsidRPr="008B6621">
              <w:t>2</w:t>
            </w:r>
          </w:p>
        </w:tc>
        <w:tc>
          <w:tcPr>
            <w:tcW w:w="2268" w:type="dxa"/>
          </w:tcPr>
          <w:p w14:paraId="41819432" w14:textId="77777777" w:rsidR="00C57E99" w:rsidRPr="008B6621" w:rsidRDefault="00C57E99" w:rsidP="00E94440">
            <w:pPr>
              <w:pStyle w:val="StructureTableList"/>
            </w:pPr>
          </w:p>
        </w:tc>
        <w:tc>
          <w:tcPr>
            <w:tcW w:w="425" w:type="dxa"/>
          </w:tcPr>
          <w:p w14:paraId="231F09DF" w14:textId="77777777" w:rsidR="00C57E99" w:rsidRPr="00A33FC9" w:rsidRDefault="00C57E99" w:rsidP="00E94440">
            <w:pPr>
              <w:pStyle w:val="StructureTableList"/>
              <w:rPr>
                <w:highlight w:val="yellow"/>
              </w:rPr>
            </w:pPr>
            <w:r w:rsidRPr="00A33FC9">
              <w:rPr>
                <w:highlight w:val="yellow"/>
              </w:rPr>
              <w:t>•ok</w:t>
            </w:r>
          </w:p>
        </w:tc>
        <w:tc>
          <w:tcPr>
            <w:tcW w:w="3686" w:type="dxa"/>
          </w:tcPr>
          <w:p w14:paraId="78CA8354" w14:textId="77777777" w:rsidR="00C57E99" w:rsidRPr="008B6621" w:rsidRDefault="00C57E99" w:rsidP="00E94440">
            <w:pPr>
              <w:pStyle w:val="StructureTableList"/>
            </w:pPr>
            <w:r w:rsidRPr="008B6621">
              <w:t>---</w:t>
            </w:r>
          </w:p>
        </w:tc>
      </w:tr>
      <w:tr w:rsidR="00C57E99" w:rsidRPr="008B6621" w14:paraId="602A4C59" w14:textId="77777777" w:rsidTr="00E94440">
        <w:trPr>
          <w:trHeight w:val="170"/>
        </w:trPr>
        <w:tc>
          <w:tcPr>
            <w:tcW w:w="2268" w:type="dxa"/>
          </w:tcPr>
          <w:p w14:paraId="5658BEA0"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Jalál</w:t>
            </w:r>
            <w:r w:rsidRPr="008B6621">
              <w:rPr>
                <w:highlight w:val="green"/>
              </w:rPr>
              <w:t>|</w:t>
            </w:r>
          </w:p>
        </w:tc>
        <w:tc>
          <w:tcPr>
            <w:tcW w:w="425" w:type="dxa"/>
          </w:tcPr>
          <w:p w14:paraId="2595DB17" w14:textId="77777777" w:rsidR="00C57E99" w:rsidRPr="008B6621" w:rsidRDefault="00C57E99" w:rsidP="00E94440">
            <w:pPr>
              <w:pStyle w:val="StructureTableList"/>
            </w:pPr>
            <w:r w:rsidRPr="008B6621">
              <w:t>4</w:t>
            </w:r>
          </w:p>
        </w:tc>
        <w:tc>
          <w:tcPr>
            <w:tcW w:w="2268" w:type="dxa"/>
          </w:tcPr>
          <w:p w14:paraId="0102C877" w14:textId="77777777" w:rsidR="00C57E99" w:rsidRPr="008B6621" w:rsidRDefault="00C57E99" w:rsidP="00E94440">
            <w:pPr>
              <w:pStyle w:val="StructureTableList"/>
            </w:pPr>
          </w:p>
        </w:tc>
        <w:tc>
          <w:tcPr>
            <w:tcW w:w="425" w:type="dxa"/>
          </w:tcPr>
          <w:p w14:paraId="62D13F2A" w14:textId="77777777" w:rsidR="00C57E99" w:rsidRPr="00A33FC9" w:rsidRDefault="00C57E99" w:rsidP="00E94440">
            <w:pPr>
              <w:pStyle w:val="StructureTableList"/>
              <w:rPr>
                <w:highlight w:val="yellow"/>
              </w:rPr>
            </w:pPr>
            <w:r w:rsidRPr="00A33FC9">
              <w:rPr>
                <w:highlight w:val="yellow"/>
              </w:rPr>
              <w:t>•ok</w:t>
            </w:r>
          </w:p>
        </w:tc>
        <w:tc>
          <w:tcPr>
            <w:tcW w:w="3686" w:type="dxa"/>
          </w:tcPr>
          <w:p w14:paraId="10712878" w14:textId="77777777" w:rsidR="00C57E99" w:rsidRPr="008B6621" w:rsidRDefault="00C57E99" w:rsidP="00E94440">
            <w:pPr>
              <w:pStyle w:val="StructureTableList"/>
            </w:pPr>
            <w:r w:rsidRPr="008B6621">
              <w:t>--- *L</w:t>
            </w:r>
          </w:p>
        </w:tc>
      </w:tr>
      <w:tr w:rsidR="00C57E99" w:rsidRPr="008B6621" w14:paraId="5C1034DE" w14:textId="77777777" w:rsidTr="00E94440">
        <w:trPr>
          <w:trHeight w:val="170"/>
        </w:trPr>
        <w:tc>
          <w:tcPr>
            <w:tcW w:w="2268" w:type="dxa"/>
          </w:tcPr>
          <w:p w14:paraId="51BFDA7B"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Maḥmúd Zarqání</w:t>
            </w:r>
            <w:r w:rsidRPr="008B6621">
              <w:rPr>
                <w:highlight w:val="green"/>
              </w:rPr>
              <w:t>|</w:t>
            </w:r>
          </w:p>
        </w:tc>
        <w:tc>
          <w:tcPr>
            <w:tcW w:w="425" w:type="dxa"/>
          </w:tcPr>
          <w:p w14:paraId="482D8CF4" w14:textId="77777777" w:rsidR="00C57E99" w:rsidRPr="008B6621" w:rsidRDefault="00C57E99" w:rsidP="00E94440">
            <w:pPr>
              <w:pStyle w:val="StructureTableList"/>
            </w:pPr>
            <w:r w:rsidRPr="008B6621">
              <w:t>1</w:t>
            </w:r>
          </w:p>
        </w:tc>
        <w:tc>
          <w:tcPr>
            <w:tcW w:w="2268" w:type="dxa"/>
          </w:tcPr>
          <w:p w14:paraId="1685588A" w14:textId="77777777" w:rsidR="00C57E99" w:rsidRPr="008B6621" w:rsidRDefault="00692FFE" w:rsidP="00E94440">
            <w:pPr>
              <w:pStyle w:val="StructureTableList"/>
            </w:pPr>
            <w:r w:rsidRPr="00692FFE">
              <w:t>Mírzá Maḥmúd-i-Zarqání</w:t>
            </w:r>
          </w:p>
        </w:tc>
        <w:tc>
          <w:tcPr>
            <w:tcW w:w="425" w:type="dxa"/>
          </w:tcPr>
          <w:p w14:paraId="14A26F31" w14:textId="77777777" w:rsidR="00C57E99" w:rsidRPr="00A33FC9" w:rsidRDefault="00C57E99" w:rsidP="00E94440">
            <w:pPr>
              <w:pStyle w:val="StructureTableList"/>
              <w:rPr>
                <w:highlight w:val="green"/>
              </w:rPr>
            </w:pPr>
            <w:r w:rsidRPr="00A33FC9">
              <w:rPr>
                <w:highlight w:val="green"/>
              </w:rPr>
              <w:t>•ok</w:t>
            </w:r>
          </w:p>
        </w:tc>
        <w:tc>
          <w:tcPr>
            <w:tcW w:w="3686" w:type="dxa"/>
          </w:tcPr>
          <w:p w14:paraId="36906219" w14:textId="77777777" w:rsidR="00C57E99" w:rsidRPr="008B6621" w:rsidRDefault="00C57E99" w:rsidP="00E94440">
            <w:pPr>
              <w:pStyle w:val="StructureTableList"/>
            </w:pPr>
            <w:r w:rsidRPr="008B6621">
              <w:t>--- *L *l</w:t>
            </w:r>
            <w:r w:rsidR="00692FFE">
              <w:t xml:space="preserve"> (Bahman: ›</w:t>
            </w:r>
            <w:r w:rsidR="00692FFE" w:rsidRPr="00692FFE">
              <w:t>Mírzá Maḥmúd-i-Zarqání</w:t>
            </w:r>
            <w:r w:rsidR="00692FFE">
              <w:t>‹)</w:t>
            </w:r>
          </w:p>
        </w:tc>
      </w:tr>
      <w:tr w:rsidR="00C57E99" w:rsidRPr="008B6621" w14:paraId="5ACB9596" w14:textId="77777777" w:rsidTr="00E94440">
        <w:trPr>
          <w:trHeight w:val="170"/>
        </w:trPr>
        <w:tc>
          <w:tcPr>
            <w:tcW w:w="2268" w:type="dxa"/>
          </w:tcPr>
          <w:p w14:paraId="74C9160A" w14:textId="77777777" w:rsidR="00C57E99" w:rsidRPr="008B6621" w:rsidRDefault="00C57E99" w:rsidP="00E94440">
            <w:pPr>
              <w:pStyle w:val="StructureTableList"/>
              <w:rPr>
                <w:rStyle w:val="referenceauthor"/>
                <w:highlight w:val="green"/>
              </w:rPr>
            </w:pPr>
            <w:r w:rsidRPr="008B6621">
              <w:rPr>
                <w:rStyle w:val="referenceauthor"/>
                <w:highlight w:val="green"/>
              </w:rPr>
              <w:t>|</w:t>
            </w:r>
            <w:r w:rsidRPr="00F41007">
              <w:rPr>
                <w:highlight w:val="yellow"/>
              </w:rPr>
              <w:t>Mírzá Maḥmúd-i</w:t>
            </w:r>
            <w:r w:rsidRPr="00F41007">
              <w:rPr>
                <w:rStyle w:val="referenceauthor"/>
                <w:highlight w:val="yellow"/>
              </w:rPr>
              <w:t>-</w:t>
            </w:r>
            <w:r w:rsidRPr="008B6621">
              <w:rPr>
                <w:rStyle w:val="referenceauthor"/>
                <w:highlight w:val="green"/>
              </w:rPr>
              <w:t>|</w:t>
            </w:r>
          </w:p>
        </w:tc>
        <w:tc>
          <w:tcPr>
            <w:tcW w:w="425" w:type="dxa"/>
          </w:tcPr>
          <w:p w14:paraId="615F8554" w14:textId="77777777" w:rsidR="00C57E99" w:rsidRPr="008B6621" w:rsidRDefault="00C57E99" w:rsidP="00E94440">
            <w:pPr>
              <w:pStyle w:val="StructureTableList"/>
            </w:pPr>
            <w:r w:rsidRPr="008B6621">
              <w:t>1</w:t>
            </w:r>
          </w:p>
        </w:tc>
        <w:tc>
          <w:tcPr>
            <w:tcW w:w="2268" w:type="dxa"/>
          </w:tcPr>
          <w:p w14:paraId="288ABF8F" w14:textId="77777777" w:rsidR="00C57E99" w:rsidRPr="008B6621" w:rsidRDefault="00C57E99" w:rsidP="00E94440">
            <w:pPr>
              <w:pStyle w:val="StructureTableList"/>
            </w:pPr>
          </w:p>
        </w:tc>
        <w:tc>
          <w:tcPr>
            <w:tcW w:w="425" w:type="dxa"/>
          </w:tcPr>
          <w:p w14:paraId="6DE394D5" w14:textId="77777777" w:rsidR="00C57E99" w:rsidRPr="008B6621" w:rsidRDefault="00C57E99" w:rsidP="00E94440">
            <w:pPr>
              <w:pStyle w:val="StructureTableList"/>
            </w:pPr>
            <w:r w:rsidRPr="008B6621">
              <w:t>•(ok)</w:t>
            </w:r>
          </w:p>
        </w:tc>
        <w:tc>
          <w:tcPr>
            <w:tcW w:w="3686" w:type="dxa"/>
          </w:tcPr>
          <w:p w14:paraId="4ED19EF2" w14:textId="77777777" w:rsidR="00C57E99" w:rsidRPr="008B6621" w:rsidRDefault="00C57E99" w:rsidP="00E94440">
            <w:pPr>
              <w:pStyle w:val="StructureTableList"/>
            </w:pPr>
            <w:r w:rsidRPr="008B6621">
              <w:t>--- *L *L *L *L / 0 occurances corrected, 0 left unchanged. *L</w:t>
            </w:r>
            <w:r>
              <w:t xml:space="preserve"> *L</w:t>
            </w:r>
          </w:p>
        </w:tc>
      </w:tr>
      <w:tr w:rsidR="00C57E99" w:rsidRPr="008B6621" w14:paraId="6DDC2EA2" w14:textId="77777777" w:rsidTr="00E94440">
        <w:trPr>
          <w:trHeight w:val="170"/>
        </w:trPr>
        <w:tc>
          <w:tcPr>
            <w:tcW w:w="2268" w:type="dxa"/>
          </w:tcPr>
          <w:p w14:paraId="4F367601" w14:textId="77777777" w:rsidR="00C57E99" w:rsidRPr="008B6621" w:rsidRDefault="00C57E99" w:rsidP="00E94440">
            <w:pPr>
              <w:pStyle w:val="StructureTableList"/>
              <w:rPr>
                <w:highlight w:val="green"/>
              </w:rPr>
            </w:pPr>
            <w:r w:rsidRPr="008B6621">
              <w:rPr>
                <w:highlight w:val="yellow"/>
              </w:rPr>
              <w:t>|</w:t>
            </w:r>
            <w:r w:rsidRPr="00F41007">
              <w:rPr>
                <w:highlight w:val="green"/>
              </w:rPr>
              <w:t>Mírzá Maḥmúd-i-K</w:t>
            </w:r>
            <w:r w:rsidRPr="008B6621">
              <w:rPr>
                <w:highlight w:val="darkYellow"/>
              </w:rPr>
              <w:t>a</w:t>
            </w:r>
            <w:r w:rsidRPr="00F41007">
              <w:rPr>
                <w:highlight w:val="green"/>
              </w:rPr>
              <w:t>ání</w:t>
            </w:r>
            <w:r w:rsidRPr="008B6621">
              <w:rPr>
                <w:highlight w:val="yellow"/>
              </w:rPr>
              <w:t>|</w:t>
            </w:r>
          </w:p>
        </w:tc>
        <w:tc>
          <w:tcPr>
            <w:tcW w:w="425" w:type="dxa"/>
          </w:tcPr>
          <w:p w14:paraId="7759EE62" w14:textId="77777777" w:rsidR="00C57E99" w:rsidRPr="008B6621" w:rsidRDefault="00C57E99" w:rsidP="00E94440">
            <w:pPr>
              <w:pStyle w:val="StructureTableList"/>
            </w:pPr>
            <w:r w:rsidRPr="008B6621">
              <w:t>1</w:t>
            </w:r>
          </w:p>
        </w:tc>
        <w:tc>
          <w:tcPr>
            <w:tcW w:w="2268" w:type="dxa"/>
          </w:tcPr>
          <w:p w14:paraId="501B26A1" w14:textId="77777777" w:rsidR="00C57E99" w:rsidRPr="008B6621" w:rsidRDefault="00692FFE" w:rsidP="00A52A17">
            <w:pPr>
              <w:pStyle w:val="StructureTableList"/>
            </w:pPr>
            <w:r w:rsidRPr="00692FFE">
              <w:t>Mírzá Maḥmúd-i-Ká</w:t>
            </w:r>
            <w:r w:rsidR="00A52A17">
              <w:t></w:t>
            </w:r>
            <w:r w:rsidRPr="00692FFE">
              <w:rPr>
                <w:rFonts w:hint="eastAsia"/>
              </w:rPr>
              <w:t>á</w:t>
            </w:r>
            <w:r w:rsidRPr="00692FFE">
              <w:t>ní</w:t>
            </w:r>
          </w:p>
        </w:tc>
        <w:tc>
          <w:tcPr>
            <w:tcW w:w="425" w:type="dxa"/>
          </w:tcPr>
          <w:p w14:paraId="3CA5C03C" w14:textId="77777777" w:rsidR="00C57E99" w:rsidRPr="008B6621" w:rsidRDefault="00C57E99" w:rsidP="00E94440">
            <w:pPr>
              <w:pStyle w:val="StructureTableList"/>
            </w:pPr>
          </w:p>
        </w:tc>
        <w:tc>
          <w:tcPr>
            <w:tcW w:w="3686" w:type="dxa"/>
          </w:tcPr>
          <w:p w14:paraId="3DCC9E28" w14:textId="77777777" w:rsidR="00C57E99" w:rsidRPr="008B6621" w:rsidRDefault="00C57E99" w:rsidP="00E94440">
            <w:pPr>
              <w:pStyle w:val="StructureTableList"/>
            </w:pPr>
            <w:r>
              <w:t xml:space="preserve"> *L</w:t>
            </w:r>
          </w:p>
        </w:tc>
      </w:tr>
      <w:tr w:rsidR="00C57E99" w:rsidRPr="008B6621" w14:paraId="7D57AF15" w14:textId="77777777" w:rsidTr="00E94440">
        <w:trPr>
          <w:trHeight w:val="170"/>
        </w:trPr>
        <w:tc>
          <w:tcPr>
            <w:tcW w:w="2268" w:type="dxa"/>
          </w:tcPr>
          <w:p w14:paraId="32F5EF58"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Maḥmúd-i-Káání</w:t>
            </w:r>
            <w:r w:rsidRPr="008B6621">
              <w:rPr>
                <w:highlight w:val="green"/>
              </w:rPr>
              <w:t>|</w:t>
            </w:r>
          </w:p>
        </w:tc>
        <w:tc>
          <w:tcPr>
            <w:tcW w:w="425" w:type="dxa"/>
          </w:tcPr>
          <w:p w14:paraId="1FEBCB6D" w14:textId="77777777" w:rsidR="00C57E99" w:rsidRPr="008B6621" w:rsidRDefault="00C57E99" w:rsidP="00E94440">
            <w:pPr>
              <w:pStyle w:val="StructureTableList"/>
            </w:pPr>
            <w:r w:rsidRPr="008B6621">
              <w:t>3</w:t>
            </w:r>
          </w:p>
        </w:tc>
        <w:tc>
          <w:tcPr>
            <w:tcW w:w="2268" w:type="dxa"/>
          </w:tcPr>
          <w:p w14:paraId="33E7E0E0" w14:textId="77777777" w:rsidR="00C57E99" w:rsidRPr="008B6621" w:rsidRDefault="00C57E99" w:rsidP="00E94440">
            <w:pPr>
              <w:pStyle w:val="StructureTableList"/>
            </w:pPr>
          </w:p>
        </w:tc>
        <w:tc>
          <w:tcPr>
            <w:tcW w:w="425" w:type="dxa"/>
          </w:tcPr>
          <w:p w14:paraId="61AAC7C4" w14:textId="77777777" w:rsidR="00C57E99" w:rsidRPr="00A33FC9" w:rsidRDefault="00C57E99" w:rsidP="00E94440">
            <w:pPr>
              <w:pStyle w:val="StructureTableList"/>
              <w:rPr>
                <w:highlight w:val="green"/>
              </w:rPr>
            </w:pPr>
            <w:r w:rsidRPr="00A33FC9">
              <w:rPr>
                <w:highlight w:val="green"/>
              </w:rPr>
              <w:t>•ok</w:t>
            </w:r>
          </w:p>
        </w:tc>
        <w:tc>
          <w:tcPr>
            <w:tcW w:w="3686" w:type="dxa"/>
          </w:tcPr>
          <w:p w14:paraId="6FBE9499" w14:textId="77777777" w:rsidR="00C57E99" w:rsidRPr="008B6621" w:rsidRDefault="00C57E99" w:rsidP="00E94440">
            <w:pPr>
              <w:pStyle w:val="StructureTableList"/>
            </w:pPr>
            <w:r w:rsidRPr="008B6621">
              <w:t>---</w:t>
            </w:r>
          </w:p>
        </w:tc>
      </w:tr>
      <w:tr w:rsidR="00C57E99" w:rsidRPr="008B6621" w14:paraId="335FC997" w14:textId="77777777" w:rsidTr="00E94440">
        <w:trPr>
          <w:trHeight w:val="170"/>
        </w:trPr>
        <w:tc>
          <w:tcPr>
            <w:tcW w:w="2268" w:type="dxa"/>
          </w:tcPr>
          <w:p w14:paraId="27E4C26D" w14:textId="77777777" w:rsidR="00C57E99" w:rsidRPr="007A5498" w:rsidRDefault="00C57E99" w:rsidP="00E94440">
            <w:pPr>
              <w:pStyle w:val="StructureTableListSkipped"/>
              <w:rPr>
                <w:highlight w:val="white"/>
              </w:rPr>
            </w:pPr>
            <w:r w:rsidRPr="007A5498">
              <w:rPr>
                <w:highlight w:val="white"/>
              </w:rPr>
              <w:t>|Mirza Mahmud-i-Zarghani|</w:t>
            </w:r>
          </w:p>
        </w:tc>
        <w:tc>
          <w:tcPr>
            <w:tcW w:w="425" w:type="dxa"/>
          </w:tcPr>
          <w:p w14:paraId="0E038493" w14:textId="77777777" w:rsidR="00C57E99" w:rsidRPr="008B6621" w:rsidRDefault="00C57E99" w:rsidP="00E94440">
            <w:pPr>
              <w:pStyle w:val="StructureTableListSkipped"/>
            </w:pPr>
          </w:p>
        </w:tc>
        <w:tc>
          <w:tcPr>
            <w:tcW w:w="2268" w:type="dxa"/>
          </w:tcPr>
          <w:p w14:paraId="3801BEFD" w14:textId="77777777" w:rsidR="00C57E99" w:rsidRPr="008B6621" w:rsidRDefault="00C57E99" w:rsidP="00E94440">
            <w:pPr>
              <w:pStyle w:val="StructureTableListSkipped"/>
            </w:pPr>
            <w:r w:rsidRPr="008B6621">
              <w:t>Mírzá Maḥmúd-i-Zarání</w:t>
            </w:r>
          </w:p>
        </w:tc>
        <w:tc>
          <w:tcPr>
            <w:tcW w:w="425" w:type="dxa"/>
          </w:tcPr>
          <w:p w14:paraId="3608C39B" w14:textId="77777777" w:rsidR="00C57E99" w:rsidRPr="008B6621" w:rsidRDefault="00C57E99" w:rsidP="00E94440">
            <w:pPr>
              <w:pStyle w:val="StructureTableListSkipped"/>
            </w:pPr>
            <w:r>
              <w:t>skip</w:t>
            </w:r>
          </w:p>
        </w:tc>
        <w:tc>
          <w:tcPr>
            <w:tcW w:w="3686" w:type="dxa"/>
          </w:tcPr>
          <w:p w14:paraId="0944E708" w14:textId="77777777" w:rsidR="00C57E99" w:rsidRPr="008B6621" w:rsidRDefault="00C57E99" w:rsidP="00E94440">
            <w:pPr>
              <w:pStyle w:val="StructureTableListSkipped"/>
            </w:pPr>
            <w:r w:rsidRPr="008B6621">
              <w:t>--- *L / All 1 occurances corrected. *L *l</w:t>
            </w:r>
          </w:p>
        </w:tc>
      </w:tr>
      <w:tr w:rsidR="00C57E99" w:rsidRPr="008B6621" w14:paraId="6D165B07" w14:textId="77777777" w:rsidTr="00E94440">
        <w:trPr>
          <w:trHeight w:val="170"/>
        </w:trPr>
        <w:tc>
          <w:tcPr>
            <w:tcW w:w="2268" w:type="dxa"/>
          </w:tcPr>
          <w:p w14:paraId="7CC57BB8" w14:textId="77777777" w:rsidR="00C57E99" w:rsidRPr="008B6621" w:rsidRDefault="00C57E99" w:rsidP="00E94440">
            <w:pPr>
              <w:pStyle w:val="StructureTableList"/>
              <w:rPr>
                <w:highlight w:val="green"/>
              </w:rPr>
            </w:pPr>
            <w:r w:rsidRPr="008B6621">
              <w:rPr>
                <w:highlight w:val="green"/>
              </w:rPr>
              <w:t>|Mírzá Maḥmúd-i-Zar</w:t>
            </w:r>
            <w:r w:rsidRPr="008B6621">
              <w:rPr>
                <w:highlight w:val="darkYellow"/>
              </w:rPr>
              <w:t></w:t>
            </w:r>
            <w:r w:rsidRPr="008B6621">
              <w:rPr>
                <w:highlight w:val="green"/>
              </w:rPr>
              <w:t>ání|</w:t>
            </w:r>
          </w:p>
        </w:tc>
        <w:tc>
          <w:tcPr>
            <w:tcW w:w="425" w:type="dxa"/>
          </w:tcPr>
          <w:p w14:paraId="3F284831" w14:textId="77777777" w:rsidR="00C57E99" w:rsidRPr="008B6621" w:rsidRDefault="00C57E99" w:rsidP="00E94440">
            <w:pPr>
              <w:pStyle w:val="StructureTableList"/>
            </w:pPr>
            <w:r w:rsidRPr="008B6621">
              <w:t>1</w:t>
            </w:r>
          </w:p>
        </w:tc>
        <w:tc>
          <w:tcPr>
            <w:tcW w:w="2268" w:type="dxa"/>
          </w:tcPr>
          <w:p w14:paraId="07664D81" w14:textId="77777777" w:rsidR="00C57E99" w:rsidRPr="008B6621" w:rsidRDefault="00692FFE" w:rsidP="00E94440">
            <w:pPr>
              <w:pStyle w:val="StructureTableList"/>
            </w:pPr>
            <w:r w:rsidRPr="00692FFE">
              <w:t>Mírzá Maḥmúd-i-Zarqání</w:t>
            </w:r>
          </w:p>
        </w:tc>
        <w:tc>
          <w:tcPr>
            <w:tcW w:w="425" w:type="dxa"/>
          </w:tcPr>
          <w:p w14:paraId="7AB80F33" w14:textId="77777777" w:rsidR="00C57E99" w:rsidRPr="00A33FC9" w:rsidRDefault="00C57E99" w:rsidP="00E94440">
            <w:pPr>
              <w:pStyle w:val="StructureTableList"/>
              <w:rPr>
                <w:highlight w:val="blue"/>
              </w:rPr>
            </w:pPr>
          </w:p>
        </w:tc>
        <w:tc>
          <w:tcPr>
            <w:tcW w:w="3686" w:type="dxa"/>
          </w:tcPr>
          <w:p w14:paraId="022C005B" w14:textId="77777777" w:rsidR="00C57E99" w:rsidRPr="008B6621" w:rsidRDefault="00C57E99" w:rsidP="00E94440">
            <w:pPr>
              <w:pStyle w:val="StructureTableList"/>
            </w:pPr>
          </w:p>
        </w:tc>
      </w:tr>
      <w:tr w:rsidR="00C57E99" w:rsidRPr="008B6621" w14:paraId="6CE0D269" w14:textId="77777777" w:rsidTr="00E94440">
        <w:trPr>
          <w:trHeight w:val="170"/>
        </w:trPr>
        <w:tc>
          <w:tcPr>
            <w:tcW w:w="2268" w:type="dxa"/>
          </w:tcPr>
          <w:p w14:paraId="0DAF0FB0" w14:textId="77777777" w:rsidR="00C57E99" w:rsidRPr="007A5498" w:rsidRDefault="00C57E99" w:rsidP="00E94440">
            <w:pPr>
              <w:pStyle w:val="StructureTableListSkipped"/>
              <w:rPr>
                <w:highlight w:val="white"/>
              </w:rPr>
            </w:pPr>
            <w:r w:rsidRPr="007A5498">
              <w:rPr>
                <w:highlight w:val="white"/>
              </w:rPr>
              <w:t>|Mirza Majdu’d-Din|</w:t>
            </w:r>
          </w:p>
        </w:tc>
        <w:tc>
          <w:tcPr>
            <w:tcW w:w="425" w:type="dxa"/>
          </w:tcPr>
          <w:p w14:paraId="0FF98BF6" w14:textId="77777777" w:rsidR="00C57E99" w:rsidRPr="008B6621" w:rsidRDefault="00C57E99" w:rsidP="00E94440">
            <w:pPr>
              <w:pStyle w:val="StructureTableListSkipped"/>
            </w:pPr>
          </w:p>
        </w:tc>
        <w:tc>
          <w:tcPr>
            <w:tcW w:w="2268" w:type="dxa"/>
          </w:tcPr>
          <w:p w14:paraId="737B189B" w14:textId="77777777" w:rsidR="00C57E99" w:rsidRPr="008B6621" w:rsidRDefault="00C57E99" w:rsidP="00E94440">
            <w:pPr>
              <w:pStyle w:val="StructureTableListSkipped"/>
            </w:pPr>
            <w:r w:rsidRPr="008B6621">
              <w:t>Mírzá Majdu’d-Dín</w:t>
            </w:r>
          </w:p>
        </w:tc>
        <w:tc>
          <w:tcPr>
            <w:tcW w:w="425" w:type="dxa"/>
          </w:tcPr>
          <w:p w14:paraId="546BF402" w14:textId="77777777" w:rsidR="00C57E99" w:rsidRPr="008B6621" w:rsidRDefault="00C57E99" w:rsidP="00E94440">
            <w:pPr>
              <w:pStyle w:val="StructureTableListSkipped"/>
            </w:pPr>
            <w:r>
              <w:t>skip</w:t>
            </w:r>
          </w:p>
        </w:tc>
        <w:tc>
          <w:tcPr>
            <w:tcW w:w="3686" w:type="dxa"/>
          </w:tcPr>
          <w:p w14:paraId="4C7CDAC0" w14:textId="77777777" w:rsidR="00C57E99" w:rsidRPr="008B6621" w:rsidRDefault="00C57E99" w:rsidP="00E94440">
            <w:pPr>
              <w:pStyle w:val="StructureTableListSkipped"/>
            </w:pPr>
            <w:r w:rsidRPr="008B6621">
              <w:t>--- *L / All 2 occurances corrected.</w:t>
            </w:r>
          </w:p>
        </w:tc>
      </w:tr>
      <w:tr w:rsidR="00C57E99" w:rsidRPr="008B6621" w14:paraId="000A4910" w14:textId="77777777" w:rsidTr="00E94440">
        <w:trPr>
          <w:trHeight w:val="170"/>
        </w:trPr>
        <w:tc>
          <w:tcPr>
            <w:tcW w:w="2268" w:type="dxa"/>
          </w:tcPr>
          <w:p w14:paraId="07F4FE1C"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Majdu’d-Dín</w:t>
            </w:r>
            <w:r w:rsidRPr="008B6621">
              <w:rPr>
                <w:highlight w:val="green"/>
              </w:rPr>
              <w:t>|</w:t>
            </w:r>
          </w:p>
        </w:tc>
        <w:tc>
          <w:tcPr>
            <w:tcW w:w="425" w:type="dxa"/>
          </w:tcPr>
          <w:p w14:paraId="5CC5244E" w14:textId="77777777" w:rsidR="00C57E99" w:rsidRPr="008B6621" w:rsidRDefault="00C57E99" w:rsidP="00E94440">
            <w:pPr>
              <w:pStyle w:val="StructureTableList"/>
            </w:pPr>
            <w:r w:rsidRPr="008B6621">
              <w:t>2</w:t>
            </w:r>
          </w:p>
        </w:tc>
        <w:tc>
          <w:tcPr>
            <w:tcW w:w="2268" w:type="dxa"/>
          </w:tcPr>
          <w:p w14:paraId="120E9DA7" w14:textId="77777777" w:rsidR="00C57E99" w:rsidRPr="008B6621" w:rsidRDefault="00692FFE" w:rsidP="00E94440">
            <w:pPr>
              <w:pStyle w:val="StructureTableList"/>
            </w:pPr>
            <w:r w:rsidRPr="00692FFE">
              <w:t>Mírzá Majdi’d-Dín</w:t>
            </w:r>
          </w:p>
        </w:tc>
        <w:tc>
          <w:tcPr>
            <w:tcW w:w="425" w:type="dxa"/>
          </w:tcPr>
          <w:p w14:paraId="55C2D6EC" w14:textId="77777777" w:rsidR="00C57E99" w:rsidRPr="00A33FC9" w:rsidRDefault="00C57E99" w:rsidP="00E94440">
            <w:pPr>
              <w:pStyle w:val="StructureTableList"/>
              <w:rPr>
                <w:highlight w:val="green"/>
              </w:rPr>
            </w:pPr>
            <w:r w:rsidRPr="00A33FC9">
              <w:rPr>
                <w:highlight w:val="green"/>
              </w:rPr>
              <w:t>•ok</w:t>
            </w:r>
          </w:p>
        </w:tc>
        <w:tc>
          <w:tcPr>
            <w:tcW w:w="3686" w:type="dxa"/>
          </w:tcPr>
          <w:p w14:paraId="2EBC11F9" w14:textId="77777777" w:rsidR="00C57E99" w:rsidRPr="008B6621" w:rsidRDefault="00C57E99" w:rsidP="00E94440">
            <w:pPr>
              <w:pStyle w:val="StructureTableList"/>
            </w:pPr>
            <w:r w:rsidRPr="008B6621">
              <w:t xml:space="preserve"> *L</w:t>
            </w:r>
            <w:r w:rsidR="00692FFE">
              <w:t xml:space="preserve"> (Bahman: ›</w:t>
            </w:r>
            <w:r w:rsidR="00692FFE" w:rsidRPr="00692FFE">
              <w:t>Mírzá Majdi’d-Dín</w:t>
            </w:r>
            <w:r w:rsidR="00692FFE">
              <w:t>‹)</w:t>
            </w:r>
          </w:p>
        </w:tc>
      </w:tr>
      <w:tr w:rsidR="00C57E99" w:rsidRPr="008B6621" w14:paraId="7D1C9617" w14:textId="77777777" w:rsidTr="00E94440">
        <w:trPr>
          <w:trHeight w:val="170"/>
        </w:trPr>
        <w:tc>
          <w:tcPr>
            <w:tcW w:w="2268" w:type="dxa"/>
          </w:tcPr>
          <w:p w14:paraId="25A1A8DB" w14:textId="77777777" w:rsidR="00C57E99" w:rsidRPr="008B6621" w:rsidRDefault="00C57E99" w:rsidP="00E94440">
            <w:pPr>
              <w:pStyle w:val="StructureTableList"/>
              <w:rPr>
                <w:highlight w:val="green"/>
              </w:rPr>
            </w:pPr>
            <w:r w:rsidRPr="008B6621">
              <w:rPr>
                <w:highlight w:val="green"/>
              </w:rPr>
              <w:t>|</w:t>
            </w:r>
            <w:r w:rsidRPr="00F41007">
              <w:rPr>
                <w:highlight w:val="yellow"/>
              </w:rPr>
              <w:t>Mírzá Mihdí</w:t>
            </w:r>
            <w:r w:rsidRPr="008B6621">
              <w:rPr>
                <w:highlight w:val="green"/>
              </w:rPr>
              <w:t>|</w:t>
            </w:r>
          </w:p>
        </w:tc>
        <w:tc>
          <w:tcPr>
            <w:tcW w:w="425" w:type="dxa"/>
          </w:tcPr>
          <w:p w14:paraId="45D79C52" w14:textId="77777777" w:rsidR="00C57E99" w:rsidRPr="008B6621" w:rsidRDefault="00C57E99" w:rsidP="00E94440">
            <w:pPr>
              <w:pStyle w:val="StructureTableList"/>
            </w:pPr>
            <w:r w:rsidRPr="008B6621">
              <w:t>2</w:t>
            </w:r>
          </w:p>
        </w:tc>
        <w:tc>
          <w:tcPr>
            <w:tcW w:w="2268" w:type="dxa"/>
          </w:tcPr>
          <w:p w14:paraId="7B94D731" w14:textId="77777777" w:rsidR="00C57E99" w:rsidRPr="008B6621" w:rsidRDefault="00C57E99" w:rsidP="00E94440">
            <w:pPr>
              <w:pStyle w:val="StructureTableList"/>
            </w:pPr>
          </w:p>
        </w:tc>
        <w:tc>
          <w:tcPr>
            <w:tcW w:w="425" w:type="dxa"/>
          </w:tcPr>
          <w:p w14:paraId="1810781A" w14:textId="77777777" w:rsidR="00C57E99" w:rsidRPr="00A33FC9" w:rsidRDefault="00C57E99" w:rsidP="00E94440">
            <w:pPr>
              <w:pStyle w:val="StructureTableList"/>
              <w:rPr>
                <w:highlight w:val="yellow"/>
              </w:rPr>
            </w:pPr>
            <w:r w:rsidRPr="00A33FC9">
              <w:rPr>
                <w:highlight w:val="yellow"/>
              </w:rPr>
              <w:t>•ok</w:t>
            </w:r>
          </w:p>
        </w:tc>
        <w:tc>
          <w:tcPr>
            <w:tcW w:w="3686" w:type="dxa"/>
          </w:tcPr>
          <w:p w14:paraId="4ADC3651" w14:textId="77777777" w:rsidR="00C57E99" w:rsidRPr="008B6621" w:rsidRDefault="00C57E99" w:rsidP="00E94440">
            <w:pPr>
              <w:pStyle w:val="StructureTableList"/>
            </w:pPr>
            <w:r w:rsidRPr="008B6621">
              <w:t>---</w:t>
            </w:r>
            <w:r>
              <w:t xml:space="preserve"> *L</w:t>
            </w:r>
          </w:p>
        </w:tc>
      </w:tr>
      <w:tr w:rsidR="00C57E99" w:rsidRPr="008B6621" w14:paraId="56227E99" w14:textId="77777777" w:rsidTr="00E94440">
        <w:trPr>
          <w:trHeight w:val="170"/>
        </w:trPr>
        <w:tc>
          <w:tcPr>
            <w:tcW w:w="2268" w:type="dxa"/>
          </w:tcPr>
          <w:p w14:paraId="4CB6FA4C"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Mihdíy-i-Káání</w:t>
            </w:r>
            <w:r w:rsidRPr="008B6621">
              <w:rPr>
                <w:highlight w:val="green"/>
              </w:rPr>
              <w:t>|</w:t>
            </w:r>
          </w:p>
        </w:tc>
        <w:tc>
          <w:tcPr>
            <w:tcW w:w="425" w:type="dxa"/>
          </w:tcPr>
          <w:p w14:paraId="22AD1EE3" w14:textId="77777777" w:rsidR="00C57E99" w:rsidRPr="008B6621" w:rsidRDefault="00C57E99" w:rsidP="00E94440">
            <w:pPr>
              <w:pStyle w:val="StructureTableList"/>
            </w:pPr>
            <w:r w:rsidRPr="008B6621">
              <w:t>1</w:t>
            </w:r>
          </w:p>
        </w:tc>
        <w:tc>
          <w:tcPr>
            <w:tcW w:w="2268" w:type="dxa"/>
          </w:tcPr>
          <w:p w14:paraId="6686A5CE" w14:textId="77777777" w:rsidR="00C57E99" w:rsidRPr="008B6621" w:rsidRDefault="00C57E99" w:rsidP="00E94440">
            <w:pPr>
              <w:pStyle w:val="StructureTableList"/>
            </w:pPr>
          </w:p>
        </w:tc>
        <w:tc>
          <w:tcPr>
            <w:tcW w:w="425" w:type="dxa"/>
          </w:tcPr>
          <w:p w14:paraId="5693CAA4" w14:textId="77777777" w:rsidR="00C57E99" w:rsidRPr="00A33FC9" w:rsidRDefault="00C57E99" w:rsidP="00E94440">
            <w:pPr>
              <w:pStyle w:val="StructureTableList"/>
              <w:rPr>
                <w:highlight w:val="yellow"/>
              </w:rPr>
            </w:pPr>
            <w:r w:rsidRPr="00A33FC9">
              <w:rPr>
                <w:highlight w:val="yellow"/>
              </w:rPr>
              <w:t>•ok</w:t>
            </w:r>
          </w:p>
        </w:tc>
        <w:tc>
          <w:tcPr>
            <w:tcW w:w="3686" w:type="dxa"/>
          </w:tcPr>
          <w:p w14:paraId="7ED1EA9D" w14:textId="77777777" w:rsidR="00C57E99" w:rsidRPr="008B6621" w:rsidRDefault="00C57E99" w:rsidP="00E94440">
            <w:pPr>
              <w:pStyle w:val="StructureTableList"/>
            </w:pPr>
            <w:r w:rsidRPr="008B6621">
              <w:t>---</w:t>
            </w:r>
          </w:p>
        </w:tc>
      </w:tr>
      <w:tr w:rsidR="00C57E99" w:rsidRPr="008B6621" w14:paraId="1048AC2E" w14:textId="77777777" w:rsidTr="00E94440">
        <w:trPr>
          <w:trHeight w:val="170"/>
        </w:trPr>
        <w:tc>
          <w:tcPr>
            <w:tcW w:w="2268" w:type="dxa"/>
          </w:tcPr>
          <w:p w14:paraId="045F8D46"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Muḥammad</w:t>
            </w:r>
            <w:r w:rsidRPr="008B6621">
              <w:rPr>
                <w:highlight w:val="green"/>
              </w:rPr>
              <w:t>|</w:t>
            </w:r>
          </w:p>
        </w:tc>
        <w:tc>
          <w:tcPr>
            <w:tcW w:w="425" w:type="dxa"/>
          </w:tcPr>
          <w:p w14:paraId="60BB7A2A" w14:textId="77777777" w:rsidR="00C57E99" w:rsidRPr="008B6621" w:rsidRDefault="00C57E99" w:rsidP="00E94440">
            <w:pPr>
              <w:pStyle w:val="StructureTableList"/>
            </w:pPr>
            <w:r w:rsidRPr="008B6621">
              <w:t>1</w:t>
            </w:r>
          </w:p>
        </w:tc>
        <w:tc>
          <w:tcPr>
            <w:tcW w:w="2268" w:type="dxa"/>
          </w:tcPr>
          <w:p w14:paraId="134A7EE4" w14:textId="77777777" w:rsidR="00C57E99" w:rsidRPr="008B6621" w:rsidRDefault="00C57E99" w:rsidP="00E94440">
            <w:pPr>
              <w:pStyle w:val="StructureTableList"/>
            </w:pPr>
          </w:p>
        </w:tc>
        <w:tc>
          <w:tcPr>
            <w:tcW w:w="425" w:type="dxa"/>
          </w:tcPr>
          <w:p w14:paraId="2BF2BE4E" w14:textId="77777777" w:rsidR="00C57E99" w:rsidRPr="00A33FC9" w:rsidRDefault="00C57E99" w:rsidP="00E94440">
            <w:pPr>
              <w:pStyle w:val="StructureTableList"/>
              <w:rPr>
                <w:highlight w:val="yellow"/>
              </w:rPr>
            </w:pPr>
            <w:r w:rsidRPr="00A33FC9">
              <w:rPr>
                <w:highlight w:val="yellow"/>
              </w:rPr>
              <w:t>•ok</w:t>
            </w:r>
          </w:p>
        </w:tc>
        <w:tc>
          <w:tcPr>
            <w:tcW w:w="3686" w:type="dxa"/>
          </w:tcPr>
          <w:p w14:paraId="1A7B8922" w14:textId="77777777" w:rsidR="00C57E99" w:rsidRPr="008B6621" w:rsidRDefault="00C57E99" w:rsidP="00E94440">
            <w:pPr>
              <w:pStyle w:val="StructureTableList"/>
            </w:pPr>
            <w:r w:rsidRPr="008B6621">
              <w:t>---</w:t>
            </w:r>
          </w:p>
        </w:tc>
      </w:tr>
      <w:tr w:rsidR="00C57E99" w:rsidRPr="008B6621" w14:paraId="634F6566" w14:textId="77777777" w:rsidTr="00E94440">
        <w:trPr>
          <w:trHeight w:val="170"/>
        </w:trPr>
        <w:tc>
          <w:tcPr>
            <w:tcW w:w="2268" w:type="dxa"/>
          </w:tcPr>
          <w:p w14:paraId="4F02177C"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Muḥammad-ʿAlí</w:t>
            </w:r>
            <w:r w:rsidRPr="008B6621">
              <w:rPr>
                <w:highlight w:val="green"/>
              </w:rPr>
              <w:t>|</w:t>
            </w:r>
          </w:p>
        </w:tc>
        <w:tc>
          <w:tcPr>
            <w:tcW w:w="425" w:type="dxa"/>
          </w:tcPr>
          <w:p w14:paraId="1E4BC16C" w14:textId="77777777" w:rsidR="00C57E99" w:rsidRPr="008B6621" w:rsidRDefault="00C57E99" w:rsidP="00E94440">
            <w:pPr>
              <w:pStyle w:val="StructureTableList"/>
            </w:pPr>
            <w:r w:rsidRPr="008B6621">
              <w:t>182</w:t>
            </w:r>
          </w:p>
        </w:tc>
        <w:tc>
          <w:tcPr>
            <w:tcW w:w="2268" w:type="dxa"/>
          </w:tcPr>
          <w:p w14:paraId="5B4809C0" w14:textId="77777777" w:rsidR="00C57E99" w:rsidRPr="008B6621" w:rsidRDefault="00C57E99" w:rsidP="00E94440">
            <w:pPr>
              <w:pStyle w:val="StructureTableList"/>
            </w:pPr>
          </w:p>
        </w:tc>
        <w:tc>
          <w:tcPr>
            <w:tcW w:w="425" w:type="dxa"/>
          </w:tcPr>
          <w:p w14:paraId="75AAE975" w14:textId="77777777" w:rsidR="00C57E99" w:rsidRPr="00A33FC9" w:rsidRDefault="00C57E99" w:rsidP="00E94440">
            <w:pPr>
              <w:pStyle w:val="StructureTableList"/>
              <w:rPr>
                <w:highlight w:val="yellow"/>
              </w:rPr>
            </w:pPr>
            <w:r w:rsidRPr="00A33FC9">
              <w:rPr>
                <w:highlight w:val="yellow"/>
              </w:rPr>
              <w:t>•ok</w:t>
            </w:r>
          </w:p>
        </w:tc>
        <w:tc>
          <w:tcPr>
            <w:tcW w:w="3686" w:type="dxa"/>
          </w:tcPr>
          <w:p w14:paraId="38CB1E1F" w14:textId="77777777" w:rsidR="00C57E99" w:rsidRPr="008B6621" w:rsidRDefault="00C57E99" w:rsidP="00E94440">
            <w:pPr>
              <w:pStyle w:val="StructureTableList"/>
            </w:pPr>
            <w:r w:rsidRPr="008B6621">
              <w:t>unprecedented match</w:t>
            </w:r>
          </w:p>
        </w:tc>
      </w:tr>
      <w:tr w:rsidR="00C57E99" w:rsidRPr="008B6621" w14:paraId="0EDA589C" w14:textId="77777777" w:rsidTr="00E94440">
        <w:trPr>
          <w:trHeight w:val="170"/>
        </w:trPr>
        <w:tc>
          <w:tcPr>
            <w:tcW w:w="2268" w:type="dxa"/>
          </w:tcPr>
          <w:p w14:paraId="77F1E799"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Muḥammad-ʿAlí’s</w:t>
            </w:r>
            <w:r w:rsidRPr="008B6621">
              <w:rPr>
                <w:highlight w:val="green"/>
              </w:rPr>
              <w:t>|</w:t>
            </w:r>
          </w:p>
        </w:tc>
        <w:tc>
          <w:tcPr>
            <w:tcW w:w="425" w:type="dxa"/>
          </w:tcPr>
          <w:p w14:paraId="164EC7DA" w14:textId="77777777" w:rsidR="00C57E99" w:rsidRPr="008B6621" w:rsidRDefault="00C57E99" w:rsidP="00E94440">
            <w:pPr>
              <w:pStyle w:val="StructureTableList"/>
            </w:pPr>
            <w:r w:rsidRPr="008B6621">
              <w:t>24</w:t>
            </w:r>
          </w:p>
        </w:tc>
        <w:tc>
          <w:tcPr>
            <w:tcW w:w="2268" w:type="dxa"/>
          </w:tcPr>
          <w:p w14:paraId="6755C5FE" w14:textId="77777777" w:rsidR="00C57E99" w:rsidRPr="008B6621" w:rsidRDefault="00C57E99" w:rsidP="00E94440">
            <w:pPr>
              <w:pStyle w:val="StructureTableList"/>
            </w:pPr>
          </w:p>
        </w:tc>
        <w:tc>
          <w:tcPr>
            <w:tcW w:w="425" w:type="dxa"/>
          </w:tcPr>
          <w:p w14:paraId="60998C45" w14:textId="77777777" w:rsidR="00C57E99" w:rsidRPr="00A33FC9" w:rsidRDefault="00C57E99" w:rsidP="00E94440">
            <w:pPr>
              <w:pStyle w:val="StructureTableList"/>
              <w:rPr>
                <w:highlight w:val="yellow"/>
              </w:rPr>
            </w:pPr>
            <w:r w:rsidRPr="00A33FC9">
              <w:rPr>
                <w:highlight w:val="yellow"/>
              </w:rPr>
              <w:t>•ok en</w:t>
            </w:r>
          </w:p>
        </w:tc>
        <w:tc>
          <w:tcPr>
            <w:tcW w:w="3686" w:type="dxa"/>
          </w:tcPr>
          <w:p w14:paraId="7DA71B97" w14:textId="77777777" w:rsidR="00C57E99" w:rsidRPr="008B6621" w:rsidRDefault="00C57E99" w:rsidP="00E94440">
            <w:pPr>
              <w:pStyle w:val="StructureTableList"/>
            </w:pPr>
            <w:r w:rsidRPr="008B6621">
              <w:t>---</w:t>
            </w:r>
          </w:p>
        </w:tc>
      </w:tr>
      <w:tr w:rsidR="00C57E99" w:rsidRPr="008B6621" w14:paraId="5A6CBF2E" w14:textId="77777777" w:rsidTr="00E94440">
        <w:trPr>
          <w:trHeight w:val="170"/>
        </w:trPr>
        <w:tc>
          <w:tcPr>
            <w:tcW w:w="2268" w:type="dxa"/>
          </w:tcPr>
          <w:p w14:paraId="698609BF" w14:textId="77777777" w:rsidR="00C57E99" w:rsidRPr="008B6621" w:rsidRDefault="00C57E99" w:rsidP="00E94440">
            <w:pPr>
              <w:pStyle w:val="StructureTableList"/>
              <w:rPr>
                <w:highlight w:val="green"/>
              </w:rPr>
            </w:pPr>
            <w:r w:rsidRPr="008B6621">
              <w:rPr>
                <w:highlight w:val="green"/>
              </w:rPr>
              <w:t>|</w:t>
            </w:r>
            <w:r w:rsidRPr="00F41007">
              <w:rPr>
                <w:highlight w:val="yellow"/>
              </w:rPr>
              <w:t>Mírzá Muḥammad-Ḥasan</w:t>
            </w:r>
            <w:r w:rsidRPr="008B6621">
              <w:rPr>
                <w:highlight w:val="green"/>
              </w:rPr>
              <w:t>|</w:t>
            </w:r>
          </w:p>
        </w:tc>
        <w:tc>
          <w:tcPr>
            <w:tcW w:w="425" w:type="dxa"/>
          </w:tcPr>
          <w:p w14:paraId="5630E39D" w14:textId="77777777" w:rsidR="00C57E99" w:rsidRPr="008B6621" w:rsidRDefault="00C57E99" w:rsidP="00E94440">
            <w:pPr>
              <w:pStyle w:val="StructureTableList"/>
            </w:pPr>
            <w:r w:rsidRPr="008B6621">
              <w:t>1</w:t>
            </w:r>
          </w:p>
        </w:tc>
        <w:tc>
          <w:tcPr>
            <w:tcW w:w="2268" w:type="dxa"/>
          </w:tcPr>
          <w:p w14:paraId="2C98E836" w14:textId="77777777" w:rsidR="00C57E99" w:rsidRPr="008B6621" w:rsidRDefault="00C57E99" w:rsidP="00E94440">
            <w:pPr>
              <w:pStyle w:val="StructureTableList"/>
            </w:pPr>
          </w:p>
        </w:tc>
        <w:tc>
          <w:tcPr>
            <w:tcW w:w="425" w:type="dxa"/>
          </w:tcPr>
          <w:p w14:paraId="011121DC" w14:textId="77777777" w:rsidR="00C57E99" w:rsidRPr="00A33FC9" w:rsidRDefault="00C57E99" w:rsidP="00E94440">
            <w:pPr>
              <w:pStyle w:val="StructureTableList"/>
              <w:rPr>
                <w:highlight w:val="yellow"/>
              </w:rPr>
            </w:pPr>
            <w:r w:rsidRPr="00A33FC9">
              <w:rPr>
                <w:highlight w:val="yellow"/>
              </w:rPr>
              <w:t>•ok</w:t>
            </w:r>
          </w:p>
        </w:tc>
        <w:tc>
          <w:tcPr>
            <w:tcW w:w="3686" w:type="dxa"/>
          </w:tcPr>
          <w:p w14:paraId="094C97EB" w14:textId="77777777" w:rsidR="00C57E99" w:rsidRPr="008B6621" w:rsidRDefault="00C57E99" w:rsidP="00E94440">
            <w:pPr>
              <w:pStyle w:val="StructureTableList"/>
            </w:pPr>
            <w:r w:rsidRPr="008B6621">
              <w:t>---</w:t>
            </w:r>
            <w:r>
              <w:t xml:space="preserve"> *L</w:t>
            </w:r>
          </w:p>
        </w:tc>
      </w:tr>
      <w:tr w:rsidR="00C57E99" w:rsidRPr="008B6621" w14:paraId="395A6684" w14:textId="77777777" w:rsidTr="00E94440">
        <w:trPr>
          <w:trHeight w:val="170"/>
        </w:trPr>
        <w:tc>
          <w:tcPr>
            <w:tcW w:w="2268" w:type="dxa"/>
          </w:tcPr>
          <w:p w14:paraId="18EF1E85"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Muḥammad-i-Mázindarání</w:t>
            </w:r>
            <w:r w:rsidRPr="008B6621">
              <w:rPr>
                <w:highlight w:val="green"/>
              </w:rPr>
              <w:t>|</w:t>
            </w:r>
          </w:p>
        </w:tc>
        <w:tc>
          <w:tcPr>
            <w:tcW w:w="425" w:type="dxa"/>
          </w:tcPr>
          <w:p w14:paraId="2872852C" w14:textId="77777777" w:rsidR="00C57E99" w:rsidRPr="008B6621" w:rsidRDefault="00C57E99" w:rsidP="00E94440">
            <w:pPr>
              <w:pStyle w:val="StructureTableList"/>
            </w:pPr>
            <w:r w:rsidRPr="008B6621">
              <w:t>1</w:t>
            </w:r>
          </w:p>
        </w:tc>
        <w:tc>
          <w:tcPr>
            <w:tcW w:w="2268" w:type="dxa"/>
          </w:tcPr>
          <w:p w14:paraId="4C6BACF2" w14:textId="77777777" w:rsidR="00C57E99" w:rsidRPr="008B6621" w:rsidRDefault="00C57E99" w:rsidP="00E94440">
            <w:pPr>
              <w:pStyle w:val="StructureTableList"/>
            </w:pPr>
          </w:p>
        </w:tc>
        <w:tc>
          <w:tcPr>
            <w:tcW w:w="425" w:type="dxa"/>
          </w:tcPr>
          <w:p w14:paraId="59D69016" w14:textId="77777777" w:rsidR="00C57E99" w:rsidRPr="00A33FC9" w:rsidRDefault="00C57E99" w:rsidP="00E94440">
            <w:pPr>
              <w:pStyle w:val="StructureTableList"/>
              <w:rPr>
                <w:highlight w:val="yellow"/>
              </w:rPr>
            </w:pPr>
            <w:r w:rsidRPr="00A33FC9">
              <w:rPr>
                <w:highlight w:val="yellow"/>
              </w:rPr>
              <w:t>•ok</w:t>
            </w:r>
          </w:p>
        </w:tc>
        <w:tc>
          <w:tcPr>
            <w:tcW w:w="3686" w:type="dxa"/>
          </w:tcPr>
          <w:p w14:paraId="17628379" w14:textId="77777777" w:rsidR="00C57E99" w:rsidRPr="008B6621" w:rsidRDefault="00C57E99" w:rsidP="00E94440">
            <w:pPr>
              <w:pStyle w:val="StructureTableList"/>
            </w:pPr>
            <w:r w:rsidRPr="008B6621">
              <w:t>---</w:t>
            </w:r>
          </w:p>
        </w:tc>
      </w:tr>
      <w:tr w:rsidR="00C57E99" w:rsidRPr="008B6621" w14:paraId="0C0582F6" w14:textId="77777777" w:rsidTr="00E94440">
        <w:trPr>
          <w:trHeight w:val="170"/>
        </w:trPr>
        <w:tc>
          <w:tcPr>
            <w:tcW w:w="2268" w:type="dxa"/>
          </w:tcPr>
          <w:p w14:paraId="5C1B9A36" w14:textId="77777777" w:rsidR="00C57E99" w:rsidRPr="008B6621" w:rsidRDefault="00C57E99" w:rsidP="00E94440">
            <w:pPr>
              <w:pStyle w:val="StructureTableList"/>
              <w:rPr>
                <w:highlight w:val="green"/>
              </w:rPr>
            </w:pPr>
            <w:r w:rsidRPr="008B6621">
              <w:rPr>
                <w:highlight w:val="green"/>
              </w:rPr>
              <w:t>|</w:t>
            </w:r>
            <w:r w:rsidRPr="00F41007">
              <w:rPr>
                <w:highlight w:val="yellow"/>
              </w:rPr>
              <w:t>Mírzá Muḥammad-Qulí</w:t>
            </w:r>
            <w:r w:rsidRPr="008B6621">
              <w:rPr>
                <w:highlight w:val="green"/>
              </w:rPr>
              <w:t>|</w:t>
            </w:r>
          </w:p>
        </w:tc>
        <w:tc>
          <w:tcPr>
            <w:tcW w:w="425" w:type="dxa"/>
          </w:tcPr>
          <w:p w14:paraId="29F7F5AA" w14:textId="77777777" w:rsidR="00C57E99" w:rsidRPr="008B6621" w:rsidRDefault="00C57E99" w:rsidP="00E94440">
            <w:pPr>
              <w:pStyle w:val="StructureTableList"/>
            </w:pPr>
            <w:r w:rsidRPr="008B6621">
              <w:t>1</w:t>
            </w:r>
          </w:p>
        </w:tc>
        <w:tc>
          <w:tcPr>
            <w:tcW w:w="2268" w:type="dxa"/>
          </w:tcPr>
          <w:p w14:paraId="289851C0" w14:textId="77777777" w:rsidR="00C57E99" w:rsidRPr="008B6621" w:rsidRDefault="00C57E99" w:rsidP="00E94440">
            <w:pPr>
              <w:pStyle w:val="StructureTableList"/>
            </w:pPr>
          </w:p>
        </w:tc>
        <w:tc>
          <w:tcPr>
            <w:tcW w:w="425" w:type="dxa"/>
          </w:tcPr>
          <w:p w14:paraId="7685082A" w14:textId="77777777" w:rsidR="00C57E99" w:rsidRPr="00A33FC9" w:rsidRDefault="00C57E99" w:rsidP="00E94440">
            <w:pPr>
              <w:pStyle w:val="StructureTableList"/>
              <w:rPr>
                <w:highlight w:val="yellow"/>
              </w:rPr>
            </w:pPr>
            <w:r w:rsidRPr="00A33FC9">
              <w:rPr>
                <w:highlight w:val="yellow"/>
              </w:rPr>
              <w:t>•ok</w:t>
            </w:r>
          </w:p>
        </w:tc>
        <w:tc>
          <w:tcPr>
            <w:tcW w:w="3686" w:type="dxa"/>
          </w:tcPr>
          <w:p w14:paraId="68973628" w14:textId="77777777" w:rsidR="00C57E99" w:rsidRPr="008B6621" w:rsidRDefault="00C57E99" w:rsidP="00E94440">
            <w:pPr>
              <w:pStyle w:val="StructureTableList"/>
            </w:pPr>
            <w:r w:rsidRPr="008B6621">
              <w:t>---</w:t>
            </w:r>
            <w:r>
              <w:t xml:space="preserve"> *L</w:t>
            </w:r>
          </w:p>
        </w:tc>
      </w:tr>
      <w:tr w:rsidR="00C57E99" w:rsidRPr="008B6621" w14:paraId="4181E179" w14:textId="77777777" w:rsidTr="00E94440">
        <w:trPr>
          <w:trHeight w:val="170"/>
        </w:trPr>
        <w:tc>
          <w:tcPr>
            <w:tcW w:w="2268" w:type="dxa"/>
          </w:tcPr>
          <w:p w14:paraId="4A7DD675"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Muḥsin Afnán</w:t>
            </w:r>
            <w:r w:rsidRPr="008B6621">
              <w:rPr>
                <w:highlight w:val="green"/>
              </w:rPr>
              <w:t>|</w:t>
            </w:r>
          </w:p>
        </w:tc>
        <w:tc>
          <w:tcPr>
            <w:tcW w:w="425" w:type="dxa"/>
          </w:tcPr>
          <w:p w14:paraId="58991E18" w14:textId="77777777" w:rsidR="00C57E99" w:rsidRPr="008B6621" w:rsidRDefault="00C57E99" w:rsidP="00E94440">
            <w:pPr>
              <w:pStyle w:val="StructureTableList"/>
            </w:pPr>
            <w:r w:rsidRPr="008B6621">
              <w:t>1</w:t>
            </w:r>
          </w:p>
        </w:tc>
        <w:tc>
          <w:tcPr>
            <w:tcW w:w="2268" w:type="dxa"/>
          </w:tcPr>
          <w:p w14:paraId="05246586" w14:textId="77777777" w:rsidR="00C57E99" w:rsidRPr="008B6621" w:rsidRDefault="00C57E99" w:rsidP="00E94440">
            <w:pPr>
              <w:pStyle w:val="StructureTableList"/>
            </w:pPr>
          </w:p>
        </w:tc>
        <w:tc>
          <w:tcPr>
            <w:tcW w:w="425" w:type="dxa"/>
          </w:tcPr>
          <w:p w14:paraId="6057813F" w14:textId="77777777" w:rsidR="00C57E99" w:rsidRPr="00A33FC9" w:rsidRDefault="00C57E99" w:rsidP="00E94440">
            <w:pPr>
              <w:pStyle w:val="StructureTableList"/>
              <w:rPr>
                <w:highlight w:val="yellow"/>
              </w:rPr>
            </w:pPr>
            <w:r w:rsidRPr="00A33FC9">
              <w:rPr>
                <w:highlight w:val="yellow"/>
              </w:rPr>
              <w:t>•ok</w:t>
            </w:r>
          </w:p>
        </w:tc>
        <w:tc>
          <w:tcPr>
            <w:tcW w:w="3686" w:type="dxa"/>
          </w:tcPr>
          <w:p w14:paraId="1806373D" w14:textId="77777777" w:rsidR="00C57E99" w:rsidRPr="008B6621" w:rsidRDefault="00C57E99" w:rsidP="00E94440">
            <w:pPr>
              <w:pStyle w:val="StructureTableList"/>
            </w:pPr>
            <w:r w:rsidRPr="008B6621">
              <w:t>---</w:t>
            </w:r>
          </w:p>
        </w:tc>
      </w:tr>
      <w:tr w:rsidR="00C57E99" w:rsidRPr="008B6621" w14:paraId="1160A8C0" w14:textId="77777777" w:rsidTr="00E94440">
        <w:trPr>
          <w:trHeight w:val="170"/>
        </w:trPr>
        <w:tc>
          <w:tcPr>
            <w:tcW w:w="2268" w:type="dxa"/>
          </w:tcPr>
          <w:p w14:paraId="2EB3AF48"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Muḥsin</w:t>
            </w:r>
            <w:r w:rsidRPr="008B6621">
              <w:rPr>
                <w:highlight w:val="green"/>
              </w:rPr>
              <w:t>|</w:t>
            </w:r>
          </w:p>
        </w:tc>
        <w:tc>
          <w:tcPr>
            <w:tcW w:w="425" w:type="dxa"/>
          </w:tcPr>
          <w:p w14:paraId="3E582C35" w14:textId="77777777" w:rsidR="00C57E99" w:rsidRPr="008B6621" w:rsidRDefault="00C57E99" w:rsidP="00E94440">
            <w:pPr>
              <w:pStyle w:val="StructureTableList"/>
            </w:pPr>
            <w:r w:rsidRPr="008B6621">
              <w:t>3</w:t>
            </w:r>
          </w:p>
        </w:tc>
        <w:tc>
          <w:tcPr>
            <w:tcW w:w="2268" w:type="dxa"/>
          </w:tcPr>
          <w:p w14:paraId="57A4B8EE" w14:textId="77777777" w:rsidR="00C57E99" w:rsidRPr="008B6621" w:rsidRDefault="00C57E99" w:rsidP="00E94440">
            <w:pPr>
              <w:pStyle w:val="StructureTableList"/>
            </w:pPr>
          </w:p>
        </w:tc>
        <w:tc>
          <w:tcPr>
            <w:tcW w:w="425" w:type="dxa"/>
          </w:tcPr>
          <w:p w14:paraId="65576DD5" w14:textId="77777777" w:rsidR="00C57E99" w:rsidRPr="00A33FC9" w:rsidRDefault="00C57E99" w:rsidP="00E94440">
            <w:pPr>
              <w:pStyle w:val="StructureTableList"/>
              <w:rPr>
                <w:highlight w:val="yellow"/>
              </w:rPr>
            </w:pPr>
            <w:r w:rsidRPr="00A33FC9">
              <w:rPr>
                <w:highlight w:val="yellow"/>
              </w:rPr>
              <w:t>•ok</w:t>
            </w:r>
          </w:p>
        </w:tc>
        <w:tc>
          <w:tcPr>
            <w:tcW w:w="3686" w:type="dxa"/>
          </w:tcPr>
          <w:p w14:paraId="661D6961" w14:textId="77777777" w:rsidR="00C57E99" w:rsidRPr="008B6621" w:rsidRDefault="00C57E99" w:rsidP="00E94440">
            <w:pPr>
              <w:pStyle w:val="StructureTableList"/>
            </w:pPr>
            <w:r w:rsidRPr="008B6621">
              <w:t>unprecedented match</w:t>
            </w:r>
          </w:p>
        </w:tc>
      </w:tr>
      <w:tr w:rsidR="00C57E99" w:rsidRPr="008B6621" w14:paraId="0E8BD58C" w14:textId="77777777" w:rsidTr="00E94440">
        <w:trPr>
          <w:trHeight w:val="170"/>
        </w:trPr>
        <w:tc>
          <w:tcPr>
            <w:tcW w:w="2268" w:type="dxa"/>
          </w:tcPr>
          <w:p w14:paraId="4436808D"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Músá</w:t>
            </w:r>
            <w:r w:rsidRPr="008B6621">
              <w:rPr>
                <w:highlight w:val="green"/>
              </w:rPr>
              <w:t>|</w:t>
            </w:r>
          </w:p>
        </w:tc>
        <w:tc>
          <w:tcPr>
            <w:tcW w:w="425" w:type="dxa"/>
          </w:tcPr>
          <w:p w14:paraId="79EE80E7" w14:textId="77777777" w:rsidR="00C57E99" w:rsidRPr="008B6621" w:rsidRDefault="00C57E99" w:rsidP="00E94440">
            <w:pPr>
              <w:pStyle w:val="StructureTableList"/>
            </w:pPr>
            <w:r w:rsidRPr="008B6621">
              <w:t>8</w:t>
            </w:r>
          </w:p>
        </w:tc>
        <w:tc>
          <w:tcPr>
            <w:tcW w:w="2268" w:type="dxa"/>
          </w:tcPr>
          <w:p w14:paraId="4DD41C65" w14:textId="77777777" w:rsidR="00C57E99" w:rsidRPr="008B6621" w:rsidRDefault="00C57E99" w:rsidP="00E94440">
            <w:pPr>
              <w:pStyle w:val="StructureTableList"/>
            </w:pPr>
          </w:p>
        </w:tc>
        <w:tc>
          <w:tcPr>
            <w:tcW w:w="425" w:type="dxa"/>
          </w:tcPr>
          <w:p w14:paraId="5D523FE8" w14:textId="77777777" w:rsidR="00C57E99" w:rsidRPr="00A33FC9" w:rsidRDefault="00C57E99" w:rsidP="00E94440">
            <w:pPr>
              <w:pStyle w:val="StructureTableList"/>
              <w:rPr>
                <w:highlight w:val="yellow"/>
              </w:rPr>
            </w:pPr>
            <w:r w:rsidRPr="00A33FC9">
              <w:rPr>
                <w:highlight w:val="yellow"/>
              </w:rPr>
              <w:t>•ok</w:t>
            </w:r>
          </w:p>
        </w:tc>
        <w:tc>
          <w:tcPr>
            <w:tcW w:w="3686" w:type="dxa"/>
          </w:tcPr>
          <w:p w14:paraId="376A92BB" w14:textId="77777777" w:rsidR="00C57E99" w:rsidRPr="008B6621" w:rsidRDefault="00C57E99" w:rsidP="00E94440">
            <w:pPr>
              <w:pStyle w:val="StructureTableList"/>
            </w:pPr>
            <w:r w:rsidRPr="008B6621">
              <w:t>unprecedented match</w:t>
            </w:r>
          </w:p>
        </w:tc>
      </w:tr>
      <w:tr w:rsidR="00C57E99" w:rsidRPr="008B6621" w14:paraId="316912E1" w14:textId="77777777" w:rsidTr="00E94440">
        <w:trPr>
          <w:trHeight w:val="170"/>
        </w:trPr>
        <w:tc>
          <w:tcPr>
            <w:tcW w:w="2268" w:type="dxa"/>
          </w:tcPr>
          <w:p w14:paraId="258C0585" w14:textId="77777777" w:rsidR="00C57E99" w:rsidRPr="007A5498" w:rsidRDefault="00C57E99" w:rsidP="00E94440">
            <w:pPr>
              <w:pStyle w:val="StructureTableListSkipped"/>
              <w:rPr>
                <w:highlight w:val="white"/>
              </w:rPr>
            </w:pPr>
            <w:r w:rsidRPr="007A5498">
              <w:rPr>
                <w:highlight w:val="white"/>
              </w:rPr>
              <w:t>|Mirza Na’im|</w:t>
            </w:r>
          </w:p>
        </w:tc>
        <w:tc>
          <w:tcPr>
            <w:tcW w:w="425" w:type="dxa"/>
          </w:tcPr>
          <w:p w14:paraId="07BC98DC" w14:textId="77777777" w:rsidR="00C57E99" w:rsidRPr="008B6621" w:rsidRDefault="00C57E99" w:rsidP="00E94440">
            <w:pPr>
              <w:pStyle w:val="StructureTableListSkipped"/>
            </w:pPr>
          </w:p>
        </w:tc>
        <w:tc>
          <w:tcPr>
            <w:tcW w:w="2268" w:type="dxa"/>
          </w:tcPr>
          <w:p w14:paraId="6940E5B8" w14:textId="77777777" w:rsidR="00C57E99" w:rsidRPr="008B6621" w:rsidRDefault="00C57E99" w:rsidP="00E94440">
            <w:pPr>
              <w:pStyle w:val="StructureTableListSkipped"/>
            </w:pPr>
            <w:r w:rsidRPr="008B6621">
              <w:t>Mírzá Naʿím</w:t>
            </w:r>
          </w:p>
        </w:tc>
        <w:tc>
          <w:tcPr>
            <w:tcW w:w="425" w:type="dxa"/>
          </w:tcPr>
          <w:p w14:paraId="79B9ADB7" w14:textId="77777777" w:rsidR="00C57E99" w:rsidRPr="008B6621" w:rsidRDefault="00C57E99" w:rsidP="00E94440">
            <w:pPr>
              <w:pStyle w:val="StructureTableListSkipped"/>
            </w:pPr>
            <w:r>
              <w:t>skip</w:t>
            </w:r>
          </w:p>
        </w:tc>
        <w:tc>
          <w:tcPr>
            <w:tcW w:w="3686" w:type="dxa"/>
          </w:tcPr>
          <w:p w14:paraId="634A3892" w14:textId="77777777" w:rsidR="00C57E99" w:rsidRPr="008B6621" w:rsidRDefault="00C57E99" w:rsidP="00E94440">
            <w:pPr>
              <w:pStyle w:val="StructureTableListSkipped"/>
            </w:pPr>
            <w:r w:rsidRPr="008B6621">
              <w:t>--- *L / All 5 occurances corrected.</w:t>
            </w:r>
          </w:p>
        </w:tc>
      </w:tr>
      <w:tr w:rsidR="00C57E99" w:rsidRPr="008B6621" w14:paraId="79549016" w14:textId="77777777" w:rsidTr="00E94440">
        <w:trPr>
          <w:trHeight w:val="170"/>
        </w:trPr>
        <w:tc>
          <w:tcPr>
            <w:tcW w:w="2268" w:type="dxa"/>
          </w:tcPr>
          <w:p w14:paraId="27061369"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Naʿím</w:t>
            </w:r>
            <w:r w:rsidRPr="008B6621">
              <w:rPr>
                <w:highlight w:val="green"/>
              </w:rPr>
              <w:t>|</w:t>
            </w:r>
          </w:p>
        </w:tc>
        <w:tc>
          <w:tcPr>
            <w:tcW w:w="425" w:type="dxa"/>
          </w:tcPr>
          <w:p w14:paraId="2F237C89" w14:textId="77777777" w:rsidR="00C57E99" w:rsidRPr="008B6621" w:rsidRDefault="00C57E99" w:rsidP="00E94440">
            <w:pPr>
              <w:pStyle w:val="StructureTableList"/>
            </w:pPr>
            <w:r w:rsidRPr="008B6621">
              <w:t>5</w:t>
            </w:r>
          </w:p>
        </w:tc>
        <w:tc>
          <w:tcPr>
            <w:tcW w:w="2268" w:type="dxa"/>
          </w:tcPr>
          <w:p w14:paraId="7F6D61FE" w14:textId="77777777" w:rsidR="00C57E99" w:rsidRPr="008B6621" w:rsidRDefault="00C57E99" w:rsidP="00E94440">
            <w:pPr>
              <w:pStyle w:val="StructureTableList"/>
            </w:pPr>
          </w:p>
        </w:tc>
        <w:tc>
          <w:tcPr>
            <w:tcW w:w="425" w:type="dxa"/>
          </w:tcPr>
          <w:p w14:paraId="22553F64" w14:textId="77777777" w:rsidR="00C57E99" w:rsidRPr="00D721A9" w:rsidRDefault="00C57E99" w:rsidP="00E94440">
            <w:pPr>
              <w:pStyle w:val="StructureTableList"/>
              <w:rPr>
                <w:highlight w:val="yellow"/>
              </w:rPr>
            </w:pPr>
            <w:r w:rsidRPr="00D721A9">
              <w:rPr>
                <w:highlight w:val="yellow"/>
              </w:rPr>
              <w:t>•ok</w:t>
            </w:r>
          </w:p>
        </w:tc>
        <w:tc>
          <w:tcPr>
            <w:tcW w:w="3686" w:type="dxa"/>
          </w:tcPr>
          <w:p w14:paraId="3B6DAB62" w14:textId="77777777" w:rsidR="00C57E99" w:rsidRPr="008B6621" w:rsidRDefault="00C57E99" w:rsidP="00E94440">
            <w:pPr>
              <w:pStyle w:val="StructureTableList"/>
            </w:pPr>
            <w:r w:rsidRPr="008B6621">
              <w:t>---</w:t>
            </w:r>
          </w:p>
        </w:tc>
      </w:tr>
      <w:tr w:rsidR="00C57E99" w:rsidRPr="008B6621" w14:paraId="21F13074" w14:textId="77777777" w:rsidTr="00E94440">
        <w:trPr>
          <w:trHeight w:val="170"/>
        </w:trPr>
        <w:tc>
          <w:tcPr>
            <w:tcW w:w="2268" w:type="dxa"/>
          </w:tcPr>
          <w:p w14:paraId="3C2892C1" w14:textId="77777777" w:rsidR="00C57E99" w:rsidRPr="007A5498" w:rsidRDefault="00C57E99" w:rsidP="00E94440">
            <w:pPr>
              <w:pStyle w:val="StructureTableListSkipped"/>
              <w:rPr>
                <w:highlight w:val="white"/>
              </w:rPr>
            </w:pPr>
            <w:r w:rsidRPr="007A5498">
              <w:rPr>
                <w:highlight w:val="white"/>
              </w:rPr>
              <w:t>|Mirza Nuru’d’Din|</w:t>
            </w:r>
          </w:p>
        </w:tc>
        <w:tc>
          <w:tcPr>
            <w:tcW w:w="425" w:type="dxa"/>
          </w:tcPr>
          <w:p w14:paraId="7B92CC34" w14:textId="77777777" w:rsidR="00C57E99" w:rsidRPr="008B6621" w:rsidRDefault="00C57E99" w:rsidP="00E94440">
            <w:pPr>
              <w:pStyle w:val="StructureTableListSkipped"/>
            </w:pPr>
          </w:p>
        </w:tc>
        <w:tc>
          <w:tcPr>
            <w:tcW w:w="2268" w:type="dxa"/>
          </w:tcPr>
          <w:p w14:paraId="49B0DBC7" w14:textId="77777777" w:rsidR="00C57E99" w:rsidRPr="008B6621" w:rsidRDefault="00C57E99" w:rsidP="00E94440">
            <w:pPr>
              <w:pStyle w:val="StructureTableListSkipped"/>
            </w:pPr>
            <w:r w:rsidRPr="008B6621">
              <w:t>Mírzá Núru’d’Dín</w:t>
            </w:r>
          </w:p>
        </w:tc>
        <w:tc>
          <w:tcPr>
            <w:tcW w:w="425" w:type="dxa"/>
          </w:tcPr>
          <w:p w14:paraId="20EC48EC" w14:textId="77777777" w:rsidR="00C57E99" w:rsidRPr="008B6621" w:rsidRDefault="00C57E99" w:rsidP="00E94440">
            <w:pPr>
              <w:pStyle w:val="StructureTableListSkipped"/>
            </w:pPr>
            <w:r>
              <w:t>skip</w:t>
            </w:r>
          </w:p>
        </w:tc>
        <w:tc>
          <w:tcPr>
            <w:tcW w:w="3686" w:type="dxa"/>
          </w:tcPr>
          <w:p w14:paraId="23B6413B" w14:textId="77777777" w:rsidR="00C57E99" w:rsidRPr="008B6621" w:rsidRDefault="00C57E99" w:rsidP="00E94440">
            <w:pPr>
              <w:pStyle w:val="StructureTableListSkipped"/>
            </w:pPr>
            <w:r w:rsidRPr="008B6621">
              <w:t>--- *L  *L / All 1 occurances corrected.</w:t>
            </w:r>
          </w:p>
        </w:tc>
      </w:tr>
      <w:tr w:rsidR="00C57E99" w:rsidRPr="008B6621" w14:paraId="00A4A365" w14:textId="77777777" w:rsidTr="00E94440">
        <w:trPr>
          <w:trHeight w:val="170"/>
        </w:trPr>
        <w:tc>
          <w:tcPr>
            <w:tcW w:w="2268" w:type="dxa"/>
          </w:tcPr>
          <w:p w14:paraId="3CDC9893"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Núru’d’Dín</w:t>
            </w:r>
            <w:r w:rsidRPr="008B6621">
              <w:rPr>
                <w:highlight w:val="green"/>
              </w:rPr>
              <w:t>|</w:t>
            </w:r>
          </w:p>
        </w:tc>
        <w:tc>
          <w:tcPr>
            <w:tcW w:w="425" w:type="dxa"/>
          </w:tcPr>
          <w:p w14:paraId="75D60F59" w14:textId="77777777" w:rsidR="00C57E99" w:rsidRPr="008B6621" w:rsidRDefault="00C57E99" w:rsidP="00E94440">
            <w:pPr>
              <w:pStyle w:val="StructureTableList"/>
            </w:pPr>
            <w:r w:rsidRPr="008B6621">
              <w:t>1</w:t>
            </w:r>
          </w:p>
        </w:tc>
        <w:tc>
          <w:tcPr>
            <w:tcW w:w="2268" w:type="dxa"/>
          </w:tcPr>
          <w:p w14:paraId="3017C245" w14:textId="77777777" w:rsidR="00C57E99" w:rsidRPr="008B6621" w:rsidRDefault="006F1C70" w:rsidP="00E94440">
            <w:pPr>
              <w:pStyle w:val="StructureTableList"/>
            </w:pPr>
            <w:r w:rsidRPr="006F1C70">
              <w:t>Mírzá Núru’d-Dín</w:t>
            </w:r>
          </w:p>
        </w:tc>
        <w:tc>
          <w:tcPr>
            <w:tcW w:w="425" w:type="dxa"/>
          </w:tcPr>
          <w:p w14:paraId="1A848B23" w14:textId="77777777" w:rsidR="00C57E99" w:rsidRPr="00D721A9" w:rsidRDefault="00C57E99" w:rsidP="00E94440">
            <w:pPr>
              <w:pStyle w:val="StructureTableList"/>
              <w:rPr>
                <w:highlight w:val="green"/>
              </w:rPr>
            </w:pPr>
            <w:r w:rsidRPr="00D721A9">
              <w:rPr>
                <w:highlight w:val="green"/>
              </w:rPr>
              <w:t>•ok</w:t>
            </w:r>
          </w:p>
        </w:tc>
        <w:tc>
          <w:tcPr>
            <w:tcW w:w="3686" w:type="dxa"/>
          </w:tcPr>
          <w:p w14:paraId="69DA8EC9" w14:textId="77777777" w:rsidR="00C57E99" w:rsidRPr="008B6621" w:rsidRDefault="00C57E99" w:rsidP="00E94440">
            <w:pPr>
              <w:pStyle w:val="StructureTableList"/>
            </w:pPr>
            <w:r w:rsidRPr="008B6621">
              <w:t xml:space="preserve"> *L</w:t>
            </w:r>
            <w:r w:rsidR="006F1C70">
              <w:t xml:space="preserve"> (Bahman: ›</w:t>
            </w:r>
            <w:r w:rsidR="006F1C70" w:rsidRPr="006F1C70">
              <w:t>Mírzá Núru’d-Dín</w:t>
            </w:r>
            <w:r w:rsidR="006F1C70">
              <w:t>‹)</w:t>
            </w:r>
          </w:p>
        </w:tc>
      </w:tr>
      <w:tr w:rsidR="00C57E99" w:rsidRPr="008B6621" w14:paraId="2D1562F0" w14:textId="77777777" w:rsidTr="00E94440">
        <w:trPr>
          <w:trHeight w:val="170"/>
        </w:trPr>
        <w:tc>
          <w:tcPr>
            <w:tcW w:w="2268" w:type="dxa"/>
          </w:tcPr>
          <w:p w14:paraId="471CFC29" w14:textId="77777777" w:rsidR="00C57E99" w:rsidRPr="008B6621" w:rsidRDefault="00C57E99" w:rsidP="00E94440">
            <w:pPr>
              <w:pStyle w:val="StructureTableList"/>
              <w:rPr>
                <w:highlight w:val="magenta"/>
              </w:rPr>
            </w:pPr>
            <w:r w:rsidRPr="008B6621">
              <w:rPr>
                <w:highlight w:val="yellow"/>
              </w:rPr>
              <w:t>|</w:t>
            </w:r>
            <w:r w:rsidRPr="00F41007">
              <w:rPr>
                <w:highlight w:val="green"/>
              </w:rPr>
              <w:t>Mírzá Yaḥy</w:t>
            </w:r>
            <w:r w:rsidRPr="008B6621">
              <w:rPr>
                <w:highlight w:val="darkYellow"/>
              </w:rPr>
              <w:t>a|</w:t>
            </w:r>
          </w:p>
        </w:tc>
        <w:tc>
          <w:tcPr>
            <w:tcW w:w="425" w:type="dxa"/>
          </w:tcPr>
          <w:p w14:paraId="3E0279A7" w14:textId="77777777" w:rsidR="00C57E99" w:rsidRPr="008B6621" w:rsidRDefault="00C57E99" w:rsidP="00E94440">
            <w:pPr>
              <w:pStyle w:val="StructureTableList"/>
            </w:pPr>
            <w:r w:rsidRPr="008B6621">
              <w:t>1</w:t>
            </w:r>
          </w:p>
        </w:tc>
        <w:tc>
          <w:tcPr>
            <w:tcW w:w="2268" w:type="dxa"/>
          </w:tcPr>
          <w:p w14:paraId="0001C8EC" w14:textId="77777777" w:rsidR="00C57E99" w:rsidRPr="008B6621" w:rsidRDefault="006F1C70" w:rsidP="00E94440">
            <w:pPr>
              <w:pStyle w:val="StructureTableList"/>
            </w:pPr>
            <w:r w:rsidRPr="006F1C70">
              <w:t>Mírzá Yaḥyá</w:t>
            </w:r>
          </w:p>
        </w:tc>
        <w:tc>
          <w:tcPr>
            <w:tcW w:w="425" w:type="dxa"/>
          </w:tcPr>
          <w:p w14:paraId="5F85C3A0" w14:textId="77777777" w:rsidR="00C57E99" w:rsidRPr="00D721A9" w:rsidRDefault="00C57E99" w:rsidP="00E94440">
            <w:pPr>
              <w:pStyle w:val="StructureTableList"/>
              <w:rPr>
                <w:highlight w:val="blue"/>
              </w:rPr>
            </w:pPr>
          </w:p>
        </w:tc>
        <w:tc>
          <w:tcPr>
            <w:tcW w:w="3686" w:type="dxa"/>
          </w:tcPr>
          <w:p w14:paraId="29AEAC51" w14:textId="77777777" w:rsidR="00C57E99" w:rsidRPr="008B6621" w:rsidRDefault="00C57E99" w:rsidP="00E94440">
            <w:pPr>
              <w:pStyle w:val="StructureTableList"/>
            </w:pPr>
            <w:r>
              <w:t xml:space="preserve"> *L</w:t>
            </w:r>
          </w:p>
        </w:tc>
      </w:tr>
      <w:tr w:rsidR="00C57E99" w:rsidRPr="008B6621" w14:paraId="6F9F71DB" w14:textId="77777777" w:rsidTr="00E94440">
        <w:trPr>
          <w:trHeight w:val="170"/>
        </w:trPr>
        <w:tc>
          <w:tcPr>
            <w:tcW w:w="2268" w:type="dxa"/>
          </w:tcPr>
          <w:p w14:paraId="28815DEA"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Yaḥyá</w:t>
            </w:r>
            <w:r w:rsidRPr="008B6621">
              <w:rPr>
                <w:highlight w:val="green"/>
              </w:rPr>
              <w:t>|</w:t>
            </w:r>
          </w:p>
        </w:tc>
        <w:tc>
          <w:tcPr>
            <w:tcW w:w="425" w:type="dxa"/>
          </w:tcPr>
          <w:p w14:paraId="05FCB3DA" w14:textId="77777777" w:rsidR="00C57E99" w:rsidRPr="008B6621" w:rsidRDefault="00C57E99" w:rsidP="00E94440">
            <w:pPr>
              <w:pStyle w:val="StructureTableList"/>
            </w:pPr>
            <w:r w:rsidRPr="008B6621">
              <w:t>174</w:t>
            </w:r>
          </w:p>
        </w:tc>
        <w:tc>
          <w:tcPr>
            <w:tcW w:w="2268" w:type="dxa"/>
          </w:tcPr>
          <w:p w14:paraId="4A8C5D81" w14:textId="77777777" w:rsidR="00C57E99" w:rsidRPr="008B6621" w:rsidRDefault="00C57E99" w:rsidP="00E94440">
            <w:pPr>
              <w:pStyle w:val="StructureTableList"/>
            </w:pPr>
          </w:p>
        </w:tc>
        <w:tc>
          <w:tcPr>
            <w:tcW w:w="425" w:type="dxa"/>
          </w:tcPr>
          <w:p w14:paraId="05EBF742"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87946D7" w14:textId="77777777" w:rsidR="00C57E99" w:rsidRPr="008B6621" w:rsidRDefault="00C57E99" w:rsidP="00E94440">
            <w:pPr>
              <w:pStyle w:val="StructureTableList"/>
            </w:pPr>
            <w:r w:rsidRPr="008B6621">
              <w:t>match</w:t>
            </w:r>
          </w:p>
        </w:tc>
      </w:tr>
      <w:tr w:rsidR="00C57E99" w:rsidRPr="008B6621" w14:paraId="01A697DE" w14:textId="77777777" w:rsidTr="00E94440">
        <w:trPr>
          <w:trHeight w:val="170"/>
        </w:trPr>
        <w:tc>
          <w:tcPr>
            <w:tcW w:w="2268" w:type="dxa"/>
          </w:tcPr>
          <w:p w14:paraId="52DFD0E6" w14:textId="77777777" w:rsidR="00C57E99" w:rsidRPr="008B6621" w:rsidRDefault="00C57E99" w:rsidP="00E94440">
            <w:pPr>
              <w:pStyle w:val="StructureTableList"/>
              <w:rPr>
                <w:rStyle w:val="footnoteLinked"/>
                <w:highlight w:val="green"/>
              </w:rPr>
            </w:pPr>
            <w:r w:rsidRPr="008B6621">
              <w:rPr>
                <w:highlight w:val="green"/>
              </w:rPr>
              <w:t>|</w:t>
            </w:r>
            <w:r w:rsidRPr="008B6621">
              <w:rPr>
                <w:highlight w:val="yellow"/>
              </w:rPr>
              <w:t>MÍRZÁ YAḤYÁ</w:t>
            </w:r>
            <w:r w:rsidRPr="008B6621">
              <w:rPr>
                <w:highlight w:val="green"/>
              </w:rPr>
              <w:t>|</w:t>
            </w:r>
          </w:p>
        </w:tc>
        <w:tc>
          <w:tcPr>
            <w:tcW w:w="425" w:type="dxa"/>
          </w:tcPr>
          <w:p w14:paraId="6F5DE896" w14:textId="77777777" w:rsidR="00C57E99" w:rsidRPr="008B6621" w:rsidRDefault="00C57E99" w:rsidP="00E94440">
            <w:pPr>
              <w:pStyle w:val="StructureTableList"/>
            </w:pPr>
            <w:r w:rsidRPr="008B6621">
              <w:t>1</w:t>
            </w:r>
          </w:p>
        </w:tc>
        <w:tc>
          <w:tcPr>
            <w:tcW w:w="2268" w:type="dxa"/>
          </w:tcPr>
          <w:p w14:paraId="00B0A4F4" w14:textId="77777777" w:rsidR="00C57E99" w:rsidRPr="008B6621" w:rsidRDefault="00C57E99" w:rsidP="00E94440">
            <w:pPr>
              <w:pStyle w:val="StructureTableList"/>
            </w:pPr>
          </w:p>
        </w:tc>
        <w:tc>
          <w:tcPr>
            <w:tcW w:w="425" w:type="dxa"/>
          </w:tcPr>
          <w:p w14:paraId="13B4CBD5" w14:textId="77777777" w:rsidR="00C57E99" w:rsidRPr="00B04028" w:rsidRDefault="00C57E99" w:rsidP="00E94440">
            <w:pPr>
              <w:pStyle w:val="StructureTableList"/>
              <w:rPr>
                <w:highlight w:val="magenta"/>
              </w:rPr>
            </w:pPr>
            <w:r w:rsidRPr="00B04028">
              <w:rPr>
                <w:highlight w:val="magenta"/>
              </w:rPr>
              <w:t>•(ok)</w:t>
            </w:r>
          </w:p>
        </w:tc>
        <w:tc>
          <w:tcPr>
            <w:tcW w:w="3686" w:type="dxa"/>
          </w:tcPr>
          <w:p w14:paraId="19FC5DC9" w14:textId="77777777" w:rsidR="00C57E99" w:rsidRPr="008B6621" w:rsidRDefault="00C57E99" w:rsidP="00E94440">
            <w:pPr>
              <w:pStyle w:val="StructureTableList"/>
            </w:pPr>
            <w:r w:rsidRPr="008B6621">
              <w:t>fuzzy match (|Mírzá Yaḥyá|) *L</w:t>
            </w:r>
          </w:p>
        </w:tc>
      </w:tr>
      <w:tr w:rsidR="00C57E99" w:rsidRPr="008B6621" w14:paraId="193E1749" w14:textId="77777777" w:rsidTr="00E94440">
        <w:trPr>
          <w:trHeight w:val="170"/>
        </w:trPr>
        <w:tc>
          <w:tcPr>
            <w:tcW w:w="2268" w:type="dxa"/>
          </w:tcPr>
          <w:p w14:paraId="6F1CBF14"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Yaḥyá’s</w:t>
            </w:r>
            <w:r w:rsidRPr="008B6621">
              <w:rPr>
                <w:highlight w:val="green"/>
              </w:rPr>
              <w:t>|</w:t>
            </w:r>
          </w:p>
        </w:tc>
        <w:tc>
          <w:tcPr>
            <w:tcW w:w="425" w:type="dxa"/>
          </w:tcPr>
          <w:p w14:paraId="3CDB56E5" w14:textId="77777777" w:rsidR="00C57E99" w:rsidRPr="008B6621" w:rsidRDefault="00C57E99" w:rsidP="00E94440">
            <w:pPr>
              <w:pStyle w:val="StructureTableList"/>
            </w:pPr>
            <w:r w:rsidRPr="008B6621">
              <w:t>23</w:t>
            </w:r>
          </w:p>
        </w:tc>
        <w:tc>
          <w:tcPr>
            <w:tcW w:w="2268" w:type="dxa"/>
          </w:tcPr>
          <w:p w14:paraId="45A156BF" w14:textId="77777777" w:rsidR="00C57E99" w:rsidRPr="008B6621" w:rsidRDefault="00C57E99" w:rsidP="00E94440">
            <w:pPr>
              <w:pStyle w:val="StructureTableList"/>
            </w:pPr>
          </w:p>
        </w:tc>
        <w:tc>
          <w:tcPr>
            <w:tcW w:w="425" w:type="dxa"/>
          </w:tcPr>
          <w:p w14:paraId="5989C922"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15F5FED6" w14:textId="77777777" w:rsidR="00C57E99" w:rsidRPr="008B6621" w:rsidRDefault="00C57E99" w:rsidP="00E94440">
            <w:pPr>
              <w:pStyle w:val="StructureTableList"/>
            </w:pPr>
            <w:r w:rsidRPr="008B6621">
              <w:t>fuzzy match (|Mírzá Yaḥyás|)</w:t>
            </w:r>
          </w:p>
        </w:tc>
      </w:tr>
      <w:tr w:rsidR="00C57E99" w:rsidRPr="008B6621" w14:paraId="6EBD19FC" w14:textId="77777777" w:rsidTr="00E94440">
        <w:trPr>
          <w:trHeight w:val="170"/>
        </w:trPr>
        <w:tc>
          <w:tcPr>
            <w:tcW w:w="2268" w:type="dxa"/>
          </w:tcPr>
          <w:p w14:paraId="7E100031"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ikru’lláh</w:t>
            </w:r>
            <w:r w:rsidRPr="008B6621">
              <w:rPr>
                <w:highlight w:val="green"/>
              </w:rPr>
              <w:t>|</w:t>
            </w:r>
          </w:p>
        </w:tc>
        <w:tc>
          <w:tcPr>
            <w:tcW w:w="425" w:type="dxa"/>
          </w:tcPr>
          <w:p w14:paraId="46E44C3D" w14:textId="77777777" w:rsidR="00C57E99" w:rsidRPr="008B6621" w:rsidRDefault="00C57E99" w:rsidP="00E94440">
            <w:pPr>
              <w:pStyle w:val="StructureTableList"/>
            </w:pPr>
            <w:r w:rsidRPr="008B6621">
              <w:t>1</w:t>
            </w:r>
          </w:p>
        </w:tc>
        <w:tc>
          <w:tcPr>
            <w:tcW w:w="2268" w:type="dxa"/>
          </w:tcPr>
          <w:p w14:paraId="3F4DA47D" w14:textId="77777777" w:rsidR="00C57E99" w:rsidRPr="008B6621" w:rsidRDefault="00C57E99" w:rsidP="00E94440">
            <w:pPr>
              <w:pStyle w:val="StructureTableList"/>
            </w:pPr>
          </w:p>
        </w:tc>
        <w:tc>
          <w:tcPr>
            <w:tcW w:w="425" w:type="dxa"/>
          </w:tcPr>
          <w:p w14:paraId="20AC3192"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8F65F92" w14:textId="77777777" w:rsidR="00C57E99" w:rsidRPr="008B6621" w:rsidRDefault="00C57E99" w:rsidP="00E94440">
            <w:pPr>
              <w:pStyle w:val="StructureTableList"/>
            </w:pPr>
            <w:r w:rsidRPr="008B6621">
              <w:t>--- *L</w:t>
            </w:r>
          </w:p>
        </w:tc>
      </w:tr>
      <w:tr w:rsidR="00C57E99" w:rsidRPr="008B6621" w14:paraId="6B47309A" w14:textId="77777777" w:rsidTr="00E94440">
        <w:trPr>
          <w:trHeight w:val="170"/>
        </w:trPr>
        <w:tc>
          <w:tcPr>
            <w:tcW w:w="2268" w:type="dxa"/>
          </w:tcPr>
          <w:p w14:paraId="679AD05B"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 uʿáʿu’lláh</w:t>
            </w:r>
            <w:r w:rsidRPr="008B6621">
              <w:rPr>
                <w:highlight w:val="green"/>
              </w:rPr>
              <w:t>|</w:t>
            </w:r>
          </w:p>
        </w:tc>
        <w:tc>
          <w:tcPr>
            <w:tcW w:w="425" w:type="dxa"/>
          </w:tcPr>
          <w:p w14:paraId="39381DFB" w14:textId="77777777" w:rsidR="00C57E99" w:rsidRPr="008B6621" w:rsidRDefault="00C57E99" w:rsidP="00E94440">
            <w:pPr>
              <w:pStyle w:val="StructureTableList"/>
            </w:pPr>
            <w:r w:rsidRPr="008B6621">
              <w:t>2</w:t>
            </w:r>
          </w:p>
        </w:tc>
        <w:tc>
          <w:tcPr>
            <w:tcW w:w="2268" w:type="dxa"/>
          </w:tcPr>
          <w:p w14:paraId="38E307BE" w14:textId="77777777" w:rsidR="00C57E99" w:rsidRPr="008B6621" w:rsidRDefault="00C57E99" w:rsidP="00E94440">
            <w:pPr>
              <w:pStyle w:val="StructureTableList"/>
            </w:pPr>
          </w:p>
        </w:tc>
        <w:tc>
          <w:tcPr>
            <w:tcW w:w="425" w:type="dxa"/>
          </w:tcPr>
          <w:p w14:paraId="78ACCA87" w14:textId="77777777" w:rsidR="00C57E99" w:rsidRPr="00D721A9" w:rsidRDefault="00C57E99" w:rsidP="00E94440">
            <w:pPr>
              <w:pStyle w:val="StructureTableList"/>
              <w:rPr>
                <w:highlight w:val="yellow"/>
              </w:rPr>
            </w:pPr>
            <w:r w:rsidRPr="00D721A9">
              <w:rPr>
                <w:highlight w:val="yellow"/>
              </w:rPr>
              <w:t>•ok</w:t>
            </w:r>
          </w:p>
        </w:tc>
        <w:tc>
          <w:tcPr>
            <w:tcW w:w="3686" w:type="dxa"/>
          </w:tcPr>
          <w:p w14:paraId="17E29A53" w14:textId="77777777" w:rsidR="00C57E99" w:rsidRPr="008B6621" w:rsidRDefault="00C57E99" w:rsidP="00E94440">
            <w:pPr>
              <w:pStyle w:val="StructureTableList"/>
            </w:pPr>
            <w:r w:rsidRPr="008B6621">
              <w:t>---</w:t>
            </w:r>
          </w:p>
        </w:tc>
      </w:tr>
      <w:tr w:rsidR="00C57E99" w:rsidRPr="008B6621" w14:paraId="126EBB2F" w14:textId="77777777" w:rsidTr="00E94440">
        <w:trPr>
          <w:trHeight w:val="170"/>
        </w:trPr>
        <w:tc>
          <w:tcPr>
            <w:tcW w:w="2268" w:type="dxa"/>
          </w:tcPr>
          <w:p w14:paraId="2520649B"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w:t>
            </w:r>
            <w:r w:rsidRPr="008B6621">
              <w:rPr>
                <w:highlight w:val="green"/>
              </w:rPr>
              <w:t>|</w:t>
            </w:r>
          </w:p>
        </w:tc>
        <w:tc>
          <w:tcPr>
            <w:tcW w:w="425" w:type="dxa"/>
          </w:tcPr>
          <w:p w14:paraId="66C04E12" w14:textId="77777777" w:rsidR="00C57E99" w:rsidRPr="008B6621" w:rsidRDefault="00C57E99" w:rsidP="00E94440">
            <w:pPr>
              <w:pStyle w:val="StructureTableList"/>
            </w:pPr>
            <w:r w:rsidRPr="008B6621">
              <w:t>46</w:t>
            </w:r>
          </w:p>
        </w:tc>
        <w:tc>
          <w:tcPr>
            <w:tcW w:w="2268" w:type="dxa"/>
          </w:tcPr>
          <w:p w14:paraId="7A7FF87B" w14:textId="77777777" w:rsidR="00C57E99" w:rsidRPr="008B6621" w:rsidRDefault="00C57E99" w:rsidP="00E94440">
            <w:pPr>
              <w:pStyle w:val="StructureTableList"/>
            </w:pPr>
          </w:p>
        </w:tc>
        <w:tc>
          <w:tcPr>
            <w:tcW w:w="425" w:type="dxa"/>
          </w:tcPr>
          <w:p w14:paraId="1A6C6EC3"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CE1EDDB" w14:textId="77777777" w:rsidR="00C57E99" w:rsidRPr="008B6621" w:rsidRDefault="00C57E99" w:rsidP="00E94440">
            <w:pPr>
              <w:pStyle w:val="StructureTableList"/>
            </w:pPr>
            <w:r w:rsidRPr="008B6621">
              <w:t>unprecedented match</w:t>
            </w:r>
          </w:p>
        </w:tc>
      </w:tr>
      <w:tr w:rsidR="00C57E99" w:rsidRPr="008B6621" w14:paraId="263CC336" w14:textId="77777777" w:rsidTr="00E94440">
        <w:trPr>
          <w:trHeight w:val="170"/>
        </w:trPr>
        <w:tc>
          <w:tcPr>
            <w:tcW w:w="2268" w:type="dxa"/>
          </w:tcPr>
          <w:p w14:paraId="3D0FBEA2" w14:textId="77777777" w:rsidR="00C57E99" w:rsidRPr="007A5498" w:rsidRDefault="00C57E99" w:rsidP="00E94440">
            <w:pPr>
              <w:pStyle w:val="StructureTableListSkipped"/>
              <w:rPr>
                <w:rStyle w:val="referenceauthor"/>
                <w:highlight w:val="white"/>
              </w:rPr>
            </w:pPr>
            <w:r w:rsidRPr="007A5498">
              <w:rPr>
                <w:rStyle w:val="referenceauthor"/>
                <w:highlight w:val="white"/>
              </w:rPr>
              <w:t>|MÍRZÁ|</w:t>
            </w:r>
          </w:p>
        </w:tc>
        <w:tc>
          <w:tcPr>
            <w:tcW w:w="425" w:type="dxa"/>
          </w:tcPr>
          <w:p w14:paraId="20112E69" w14:textId="77777777" w:rsidR="00C57E99" w:rsidRPr="008B6621" w:rsidRDefault="00C57E99" w:rsidP="00E94440">
            <w:pPr>
              <w:pStyle w:val="StructureTableListSkipped"/>
            </w:pPr>
          </w:p>
        </w:tc>
        <w:tc>
          <w:tcPr>
            <w:tcW w:w="2268" w:type="dxa"/>
          </w:tcPr>
          <w:p w14:paraId="4E2E38A7" w14:textId="77777777" w:rsidR="00C57E99" w:rsidRPr="008B6621" w:rsidRDefault="00C57E99" w:rsidP="00E94440">
            <w:pPr>
              <w:pStyle w:val="StructureTableListSkipped"/>
            </w:pPr>
          </w:p>
        </w:tc>
        <w:tc>
          <w:tcPr>
            <w:tcW w:w="425" w:type="dxa"/>
          </w:tcPr>
          <w:p w14:paraId="5E403595" w14:textId="77777777" w:rsidR="00C57E99" w:rsidRPr="008B6621" w:rsidRDefault="00C57E99" w:rsidP="00E94440">
            <w:pPr>
              <w:pStyle w:val="StructureTableListSkipped"/>
            </w:pPr>
            <w:r>
              <w:t>skip</w:t>
            </w:r>
          </w:p>
        </w:tc>
        <w:tc>
          <w:tcPr>
            <w:tcW w:w="3686" w:type="dxa"/>
          </w:tcPr>
          <w:p w14:paraId="605489F1" w14:textId="77777777" w:rsidR="00C57E99" w:rsidRPr="008B6621" w:rsidRDefault="00C57E99" w:rsidP="00E94440">
            <w:pPr>
              <w:pStyle w:val="StructureTableListSkipped"/>
            </w:pPr>
            <w:r w:rsidRPr="008B6621">
              <w:t>fuzzy match (|Mírzá|)</w:t>
            </w:r>
          </w:p>
        </w:tc>
      </w:tr>
      <w:tr w:rsidR="00C57E99" w:rsidRPr="008B6621" w14:paraId="1126FC12" w14:textId="77777777" w:rsidTr="00E94440">
        <w:trPr>
          <w:trHeight w:val="170"/>
        </w:trPr>
        <w:tc>
          <w:tcPr>
            <w:tcW w:w="2268" w:type="dxa"/>
          </w:tcPr>
          <w:p w14:paraId="0419AE3C" w14:textId="77777777" w:rsidR="00C57E99" w:rsidRPr="008B6621" w:rsidRDefault="00C57E99" w:rsidP="00E94440">
            <w:pPr>
              <w:pStyle w:val="StructureTableList"/>
              <w:rPr>
                <w:highlight w:val="green"/>
              </w:rPr>
            </w:pPr>
            <w:r w:rsidRPr="008B6621">
              <w:rPr>
                <w:highlight w:val="green"/>
              </w:rPr>
              <w:t>|</w:t>
            </w:r>
            <w:r w:rsidRPr="008B6621">
              <w:rPr>
                <w:highlight w:val="yellow"/>
              </w:rPr>
              <w:t>Mírzá’s</w:t>
            </w:r>
            <w:r w:rsidRPr="008B6621">
              <w:rPr>
                <w:highlight w:val="green"/>
              </w:rPr>
              <w:t>|</w:t>
            </w:r>
          </w:p>
        </w:tc>
        <w:tc>
          <w:tcPr>
            <w:tcW w:w="425" w:type="dxa"/>
          </w:tcPr>
          <w:p w14:paraId="683DEF70" w14:textId="77777777" w:rsidR="00C57E99" w:rsidRPr="008B6621" w:rsidRDefault="00C57E99" w:rsidP="00E94440">
            <w:pPr>
              <w:pStyle w:val="StructureTableList"/>
            </w:pPr>
            <w:r w:rsidRPr="008B6621">
              <w:t>1</w:t>
            </w:r>
          </w:p>
        </w:tc>
        <w:tc>
          <w:tcPr>
            <w:tcW w:w="2268" w:type="dxa"/>
          </w:tcPr>
          <w:p w14:paraId="2B178C02" w14:textId="77777777" w:rsidR="00C57E99" w:rsidRPr="008B6621" w:rsidRDefault="00C57E99" w:rsidP="00E94440">
            <w:pPr>
              <w:pStyle w:val="StructureTableList"/>
            </w:pPr>
          </w:p>
        </w:tc>
        <w:tc>
          <w:tcPr>
            <w:tcW w:w="425" w:type="dxa"/>
          </w:tcPr>
          <w:p w14:paraId="4162E6EB"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0A419613" w14:textId="77777777" w:rsidR="00C57E99" w:rsidRPr="008B6621" w:rsidRDefault="00C57E99" w:rsidP="00E94440">
            <w:pPr>
              <w:pStyle w:val="StructureTableList"/>
            </w:pPr>
            <w:r w:rsidRPr="008B6621">
              <w:t>---</w:t>
            </w:r>
          </w:p>
        </w:tc>
      </w:tr>
      <w:tr w:rsidR="00C57E99" w:rsidRPr="008B6621" w14:paraId="5B41E81B" w14:textId="77777777" w:rsidTr="00E94440">
        <w:trPr>
          <w:trHeight w:val="170"/>
        </w:trPr>
        <w:tc>
          <w:tcPr>
            <w:tcW w:w="2268" w:type="dxa"/>
          </w:tcPr>
          <w:p w14:paraId="1FA0F59D" w14:textId="77777777" w:rsidR="00C57E99" w:rsidRPr="008B6621" w:rsidRDefault="00C57E99" w:rsidP="00E94440">
            <w:pPr>
              <w:pStyle w:val="StructureTableList"/>
              <w:rPr>
                <w:highlight w:val="green"/>
              </w:rPr>
            </w:pPr>
            <w:r w:rsidRPr="008B6621">
              <w:rPr>
                <w:highlight w:val="green"/>
              </w:rPr>
              <w:t>|</w:t>
            </w:r>
            <w:r w:rsidRPr="008B6621">
              <w:rPr>
                <w:highlight w:val="yellow"/>
              </w:rPr>
              <w:t>Mikín-Qalam</w:t>
            </w:r>
            <w:r w:rsidRPr="008B6621">
              <w:rPr>
                <w:highlight w:val="green"/>
              </w:rPr>
              <w:t>|</w:t>
            </w:r>
          </w:p>
        </w:tc>
        <w:tc>
          <w:tcPr>
            <w:tcW w:w="425" w:type="dxa"/>
          </w:tcPr>
          <w:p w14:paraId="7CFB4EEA" w14:textId="77777777" w:rsidR="00C57E99" w:rsidRPr="008B6621" w:rsidRDefault="00C57E99" w:rsidP="00E94440">
            <w:pPr>
              <w:pStyle w:val="StructureTableList"/>
            </w:pPr>
            <w:r w:rsidRPr="008B6621">
              <w:t>3</w:t>
            </w:r>
          </w:p>
        </w:tc>
        <w:tc>
          <w:tcPr>
            <w:tcW w:w="2268" w:type="dxa"/>
          </w:tcPr>
          <w:p w14:paraId="500F60C4" w14:textId="77777777" w:rsidR="00C57E99" w:rsidRPr="008B6621" w:rsidRDefault="00C57E99" w:rsidP="00E94440">
            <w:pPr>
              <w:pStyle w:val="StructureTableList"/>
            </w:pPr>
          </w:p>
        </w:tc>
        <w:tc>
          <w:tcPr>
            <w:tcW w:w="425" w:type="dxa"/>
          </w:tcPr>
          <w:p w14:paraId="79001F7C" w14:textId="77777777" w:rsidR="00C57E99" w:rsidRPr="00D721A9" w:rsidRDefault="00C57E99" w:rsidP="00E94440">
            <w:pPr>
              <w:pStyle w:val="StructureTableList"/>
              <w:rPr>
                <w:highlight w:val="yellow"/>
              </w:rPr>
            </w:pPr>
            <w:r w:rsidRPr="00D721A9">
              <w:rPr>
                <w:highlight w:val="yellow"/>
              </w:rPr>
              <w:t>•ok</w:t>
            </w:r>
          </w:p>
        </w:tc>
        <w:tc>
          <w:tcPr>
            <w:tcW w:w="3686" w:type="dxa"/>
          </w:tcPr>
          <w:p w14:paraId="14C4C18D" w14:textId="77777777" w:rsidR="00C57E99" w:rsidRPr="008B6621" w:rsidRDefault="00C57E99" w:rsidP="00E94440">
            <w:pPr>
              <w:pStyle w:val="StructureTableList"/>
            </w:pPr>
            <w:r w:rsidRPr="008B6621">
              <w:t>unprecedented match</w:t>
            </w:r>
          </w:p>
        </w:tc>
      </w:tr>
      <w:tr w:rsidR="00C57E99" w:rsidRPr="008B6621" w14:paraId="5543FEF4" w14:textId="77777777" w:rsidTr="00E94440">
        <w:trPr>
          <w:trHeight w:val="170"/>
        </w:trPr>
        <w:tc>
          <w:tcPr>
            <w:tcW w:w="2268" w:type="dxa"/>
          </w:tcPr>
          <w:p w14:paraId="0A724242" w14:textId="77777777" w:rsidR="00C57E99" w:rsidRPr="008B6621" w:rsidRDefault="00C57E99" w:rsidP="00E94440">
            <w:pPr>
              <w:pStyle w:val="StructureTableList"/>
              <w:rPr>
                <w:highlight w:val="darkMagenta"/>
              </w:rPr>
            </w:pPr>
            <w:r w:rsidRPr="008B6621">
              <w:rPr>
                <w:highlight w:val="darkMagenta"/>
              </w:rPr>
              <w:t>|</w:t>
            </w:r>
            <w:r w:rsidRPr="008B6621">
              <w:rPr>
                <w:highlight w:val="magenta"/>
              </w:rPr>
              <w:t>Mohammed Ali</w:t>
            </w:r>
            <w:r w:rsidRPr="008B6621">
              <w:rPr>
                <w:highlight w:val="darkMagenta"/>
              </w:rPr>
              <w:t>|</w:t>
            </w:r>
          </w:p>
        </w:tc>
        <w:tc>
          <w:tcPr>
            <w:tcW w:w="425" w:type="dxa"/>
          </w:tcPr>
          <w:p w14:paraId="5C648769" w14:textId="77777777" w:rsidR="00C57E99" w:rsidRPr="008B6621" w:rsidRDefault="00C57E99" w:rsidP="00E94440">
            <w:pPr>
              <w:pStyle w:val="StructureTableList"/>
            </w:pPr>
            <w:r w:rsidRPr="008B6621">
              <w:t>1</w:t>
            </w:r>
          </w:p>
        </w:tc>
        <w:tc>
          <w:tcPr>
            <w:tcW w:w="2268" w:type="dxa"/>
          </w:tcPr>
          <w:p w14:paraId="17ABB225" w14:textId="77777777" w:rsidR="00C57E99" w:rsidRPr="008B6621" w:rsidRDefault="00C57E99" w:rsidP="00E94440">
            <w:pPr>
              <w:pStyle w:val="StructureTableList"/>
            </w:pPr>
          </w:p>
        </w:tc>
        <w:tc>
          <w:tcPr>
            <w:tcW w:w="425" w:type="dxa"/>
          </w:tcPr>
          <w:p w14:paraId="30DDF79B"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4E70B7B2" w14:textId="77777777" w:rsidR="00C57E99" w:rsidRPr="008B6621" w:rsidRDefault="00C57E99" w:rsidP="00E94440">
            <w:pPr>
              <w:pStyle w:val="StructureTableList"/>
            </w:pPr>
            <w:r w:rsidRPr="008B6621">
              <w:t>---</w:t>
            </w:r>
            <w:r>
              <w:t xml:space="preserve"> *L *L</w:t>
            </w:r>
          </w:p>
        </w:tc>
      </w:tr>
      <w:tr w:rsidR="00C57E99" w:rsidRPr="008B6621" w14:paraId="58832C3E" w14:textId="77777777" w:rsidTr="00E94440">
        <w:trPr>
          <w:trHeight w:val="170"/>
        </w:trPr>
        <w:tc>
          <w:tcPr>
            <w:tcW w:w="2268" w:type="dxa"/>
          </w:tcPr>
          <w:p w14:paraId="2C98C7EF" w14:textId="77777777" w:rsidR="00C57E99" w:rsidRPr="007A5498" w:rsidRDefault="00C57E99" w:rsidP="00E94440">
            <w:pPr>
              <w:pStyle w:val="StructureTableListSkipped"/>
              <w:rPr>
                <w:highlight w:val="white"/>
              </w:rPr>
            </w:pPr>
            <w:r w:rsidRPr="007A5498">
              <w:rPr>
                <w:highlight w:val="white"/>
              </w:rPr>
              <w:t>|Monib Shahid|</w:t>
            </w:r>
          </w:p>
        </w:tc>
        <w:tc>
          <w:tcPr>
            <w:tcW w:w="425" w:type="dxa"/>
          </w:tcPr>
          <w:p w14:paraId="7C3AE7E0" w14:textId="77777777" w:rsidR="00C57E99" w:rsidRPr="008B6621" w:rsidRDefault="00C57E99" w:rsidP="00E94440">
            <w:pPr>
              <w:pStyle w:val="StructureTableListSkipped"/>
            </w:pPr>
          </w:p>
        </w:tc>
        <w:tc>
          <w:tcPr>
            <w:tcW w:w="2268" w:type="dxa"/>
          </w:tcPr>
          <w:p w14:paraId="7ADE6439" w14:textId="77777777" w:rsidR="00C57E99" w:rsidRPr="008B6621" w:rsidRDefault="00C57E99" w:rsidP="00E94440">
            <w:pPr>
              <w:pStyle w:val="StructureTableListSkipped"/>
            </w:pPr>
            <w:r w:rsidRPr="008B6621">
              <w:t>Moníb ahíd</w:t>
            </w:r>
          </w:p>
        </w:tc>
        <w:tc>
          <w:tcPr>
            <w:tcW w:w="425" w:type="dxa"/>
          </w:tcPr>
          <w:p w14:paraId="40B7D59E" w14:textId="77777777" w:rsidR="00C57E99" w:rsidRPr="008B6621" w:rsidRDefault="00C57E99" w:rsidP="00E94440">
            <w:pPr>
              <w:pStyle w:val="StructureTableListSkipped"/>
            </w:pPr>
            <w:r>
              <w:t>skip</w:t>
            </w:r>
          </w:p>
        </w:tc>
        <w:tc>
          <w:tcPr>
            <w:tcW w:w="3686" w:type="dxa"/>
          </w:tcPr>
          <w:p w14:paraId="678AF26D" w14:textId="77777777" w:rsidR="00C57E99" w:rsidRPr="008B6621" w:rsidRDefault="00C57E99" w:rsidP="00E94440">
            <w:pPr>
              <w:pStyle w:val="StructureTableListSkipped"/>
            </w:pPr>
            <w:r w:rsidRPr="008B6621">
              <w:t>--- *L / All 1 occurances corrected.</w:t>
            </w:r>
          </w:p>
        </w:tc>
      </w:tr>
      <w:tr w:rsidR="00C57E99" w:rsidRPr="008B6621" w14:paraId="79D9AAB1" w14:textId="77777777" w:rsidTr="00E94440">
        <w:trPr>
          <w:trHeight w:val="170"/>
        </w:trPr>
        <w:tc>
          <w:tcPr>
            <w:tcW w:w="2268" w:type="dxa"/>
          </w:tcPr>
          <w:p w14:paraId="3B452EE6" w14:textId="77777777" w:rsidR="00C57E99" w:rsidRPr="008B6621" w:rsidRDefault="00C57E99" w:rsidP="00E94440">
            <w:pPr>
              <w:pStyle w:val="StructureTableList"/>
              <w:rPr>
                <w:highlight w:val="green"/>
              </w:rPr>
            </w:pPr>
            <w:r w:rsidRPr="008B6621">
              <w:rPr>
                <w:rFonts w:hint="eastAsia"/>
                <w:highlight w:val="green"/>
              </w:rPr>
              <w:t>|</w:t>
            </w:r>
            <w:r w:rsidRPr="008B6621">
              <w:rPr>
                <w:rFonts w:hint="eastAsia"/>
                <w:highlight w:val="magenta"/>
              </w:rPr>
              <w:t xml:space="preserve">Moníb </w:t>
            </w:r>
            <w:r>
              <w:rPr>
                <w:highlight w:val="magenta"/>
              </w:rPr>
              <w:t></w:t>
            </w:r>
            <w:r w:rsidRPr="008B6621">
              <w:rPr>
                <w:rFonts w:hint="eastAsia"/>
                <w:highlight w:val="magenta"/>
              </w:rPr>
              <w:t>ahíd</w:t>
            </w:r>
            <w:r w:rsidRPr="008B6621">
              <w:rPr>
                <w:rFonts w:hint="eastAsia"/>
                <w:highlight w:val="green"/>
              </w:rPr>
              <w:t>|</w:t>
            </w:r>
          </w:p>
        </w:tc>
        <w:tc>
          <w:tcPr>
            <w:tcW w:w="425" w:type="dxa"/>
          </w:tcPr>
          <w:p w14:paraId="6825085E" w14:textId="77777777" w:rsidR="00C57E99" w:rsidRPr="008B6621" w:rsidRDefault="00C57E99" w:rsidP="00E94440">
            <w:pPr>
              <w:pStyle w:val="StructureTableList"/>
            </w:pPr>
            <w:r w:rsidRPr="008B6621">
              <w:t>1</w:t>
            </w:r>
          </w:p>
        </w:tc>
        <w:tc>
          <w:tcPr>
            <w:tcW w:w="2268" w:type="dxa"/>
          </w:tcPr>
          <w:p w14:paraId="6FBEDDAE" w14:textId="77777777" w:rsidR="00C57E99" w:rsidRPr="008B6621" w:rsidRDefault="00C57E99" w:rsidP="00E94440">
            <w:pPr>
              <w:pStyle w:val="StructureTableList"/>
            </w:pPr>
          </w:p>
        </w:tc>
        <w:tc>
          <w:tcPr>
            <w:tcW w:w="425" w:type="dxa"/>
          </w:tcPr>
          <w:p w14:paraId="084B4CC2"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4BCC5B5C" w14:textId="77777777" w:rsidR="00C57E99" w:rsidRPr="008B6621" w:rsidRDefault="00C57E99" w:rsidP="00A12F00">
            <w:pPr>
              <w:pStyle w:val="StructureTableList"/>
            </w:pPr>
            <w:r w:rsidRPr="008B6621">
              <w:t xml:space="preserve"> *L</w:t>
            </w:r>
            <w:r>
              <w:t xml:space="preserve"> *L</w:t>
            </w:r>
            <w:r w:rsidR="001C35FA">
              <w:t xml:space="preserve"> *L (elswhere ›</w:t>
            </w:r>
            <w:r w:rsidR="001C35FA" w:rsidRPr="001C35FA">
              <w:t xml:space="preserve">Muníb </w:t>
            </w:r>
            <w:r w:rsidR="00A12F00">
              <w:t></w:t>
            </w:r>
            <w:r w:rsidR="001C35FA" w:rsidRPr="001C35FA">
              <w:t>ahíd</w:t>
            </w:r>
            <w:r w:rsidR="001C35FA">
              <w:t>‹) *L</w:t>
            </w:r>
          </w:p>
        </w:tc>
      </w:tr>
      <w:tr w:rsidR="00C57E99" w:rsidRPr="008B6621" w14:paraId="6B2BE88E" w14:textId="77777777" w:rsidTr="00E94440">
        <w:trPr>
          <w:trHeight w:val="170"/>
        </w:trPr>
        <w:tc>
          <w:tcPr>
            <w:tcW w:w="2268" w:type="dxa"/>
          </w:tcPr>
          <w:p w14:paraId="2E763313" w14:textId="77777777" w:rsidR="00C57E99" w:rsidRPr="008B6621" w:rsidRDefault="00C57E99" w:rsidP="00E94440">
            <w:pPr>
              <w:pStyle w:val="StructureTableList"/>
              <w:rPr>
                <w:highlight w:val="green"/>
              </w:rPr>
            </w:pPr>
            <w:r w:rsidRPr="008B6621">
              <w:rPr>
                <w:highlight w:val="green"/>
              </w:rPr>
              <w:t>|</w:t>
            </w:r>
            <w:r w:rsidRPr="00F41007">
              <w:rPr>
                <w:highlight w:val="lightGray"/>
              </w:rPr>
              <w:t>Mosul</w:t>
            </w:r>
            <w:r w:rsidRPr="008B6621">
              <w:rPr>
                <w:highlight w:val="green"/>
              </w:rPr>
              <w:t>|</w:t>
            </w:r>
          </w:p>
        </w:tc>
        <w:tc>
          <w:tcPr>
            <w:tcW w:w="425" w:type="dxa"/>
          </w:tcPr>
          <w:p w14:paraId="0792339A" w14:textId="77777777" w:rsidR="00C57E99" w:rsidRPr="008B6621" w:rsidRDefault="00C57E99" w:rsidP="00E94440">
            <w:pPr>
              <w:pStyle w:val="StructureTableList"/>
            </w:pPr>
            <w:r w:rsidRPr="008B6621">
              <w:t>6</w:t>
            </w:r>
          </w:p>
        </w:tc>
        <w:tc>
          <w:tcPr>
            <w:tcW w:w="2268" w:type="dxa"/>
          </w:tcPr>
          <w:p w14:paraId="0ED24A4E" w14:textId="77777777" w:rsidR="00C57E99" w:rsidRPr="008B6621" w:rsidRDefault="00C57E99" w:rsidP="00E94440">
            <w:pPr>
              <w:pStyle w:val="StructureTableList"/>
            </w:pPr>
          </w:p>
        </w:tc>
        <w:tc>
          <w:tcPr>
            <w:tcW w:w="425" w:type="dxa"/>
          </w:tcPr>
          <w:p w14:paraId="34793E05"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2A4D1BB0" w14:textId="77777777" w:rsidR="00C57E99" w:rsidRPr="008B6621" w:rsidRDefault="00C57E99" w:rsidP="00E94440">
            <w:pPr>
              <w:pStyle w:val="StructureTableList"/>
            </w:pPr>
          </w:p>
        </w:tc>
      </w:tr>
      <w:tr w:rsidR="00C57E99" w:rsidRPr="008B6621" w14:paraId="50C9D143" w14:textId="77777777" w:rsidTr="00E94440">
        <w:trPr>
          <w:trHeight w:val="170"/>
        </w:trPr>
        <w:tc>
          <w:tcPr>
            <w:tcW w:w="2268" w:type="dxa"/>
          </w:tcPr>
          <w:p w14:paraId="0E858394" w14:textId="77777777" w:rsidR="00C57E99" w:rsidRPr="008B6621" w:rsidRDefault="00C57E99" w:rsidP="00E94440">
            <w:pPr>
              <w:pStyle w:val="StructureTableList"/>
              <w:rPr>
                <w:highlight w:val="green"/>
              </w:rPr>
            </w:pPr>
            <w:r w:rsidRPr="008B6621">
              <w:rPr>
                <w:highlight w:val="green"/>
              </w:rPr>
              <w:t>|</w:t>
            </w:r>
            <w:r w:rsidRPr="008B6621">
              <w:rPr>
                <w:highlight w:val="yellow"/>
              </w:rPr>
              <w:t>Mu’ayyad</w:t>
            </w:r>
            <w:r w:rsidRPr="008B6621">
              <w:rPr>
                <w:highlight w:val="green"/>
              </w:rPr>
              <w:t>|</w:t>
            </w:r>
          </w:p>
        </w:tc>
        <w:tc>
          <w:tcPr>
            <w:tcW w:w="425" w:type="dxa"/>
          </w:tcPr>
          <w:p w14:paraId="33157F23" w14:textId="77777777" w:rsidR="00C57E99" w:rsidRPr="008B6621" w:rsidRDefault="00C57E99" w:rsidP="00E94440">
            <w:pPr>
              <w:pStyle w:val="StructureTableList"/>
            </w:pPr>
            <w:r w:rsidRPr="008B6621">
              <w:t>3</w:t>
            </w:r>
          </w:p>
        </w:tc>
        <w:tc>
          <w:tcPr>
            <w:tcW w:w="2268" w:type="dxa"/>
          </w:tcPr>
          <w:p w14:paraId="5ABB284C" w14:textId="77777777" w:rsidR="00C57E99" w:rsidRPr="008B6621" w:rsidRDefault="00C57E99" w:rsidP="00E94440">
            <w:pPr>
              <w:pStyle w:val="StructureTableList"/>
            </w:pPr>
          </w:p>
        </w:tc>
        <w:tc>
          <w:tcPr>
            <w:tcW w:w="425" w:type="dxa"/>
          </w:tcPr>
          <w:p w14:paraId="5905C97E"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E0FD777" w14:textId="77777777" w:rsidR="00C57E99" w:rsidRPr="008B6621" w:rsidRDefault="00C57E99" w:rsidP="00E94440">
            <w:pPr>
              <w:pStyle w:val="StructureTableList"/>
            </w:pPr>
            <w:r w:rsidRPr="008B6621">
              <w:t>unprecedented match *l</w:t>
            </w:r>
          </w:p>
        </w:tc>
      </w:tr>
      <w:tr w:rsidR="00C57E99" w:rsidRPr="008B6621" w14:paraId="7ED872D4" w14:textId="77777777" w:rsidTr="00E94440">
        <w:trPr>
          <w:trHeight w:val="170"/>
        </w:trPr>
        <w:tc>
          <w:tcPr>
            <w:tcW w:w="2268" w:type="dxa"/>
          </w:tcPr>
          <w:p w14:paraId="696DD9CB" w14:textId="77777777" w:rsidR="00C57E99" w:rsidRPr="008B6621" w:rsidRDefault="00C57E99" w:rsidP="00E94440">
            <w:pPr>
              <w:pStyle w:val="StructureTableList"/>
              <w:rPr>
                <w:highlight w:val="green"/>
              </w:rPr>
            </w:pPr>
            <w:r w:rsidRPr="008B6621">
              <w:rPr>
                <w:highlight w:val="green"/>
              </w:rPr>
              <w:t>|</w:t>
            </w:r>
            <w:r w:rsidRPr="008B6621">
              <w:rPr>
                <w:highlight w:val="yellow"/>
              </w:rPr>
              <w:t>Muʿallim</w:t>
            </w:r>
            <w:r w:rsidRPr="008B6621">
              <w:rPr>
                <w:highlight w:val="green"/>
              </w:rPr>
              <w:t>|</w:t>
            </w:r>
          </w:p>
        </w:tc>
        <w:tc>
          <w:tcPr>
            <w:tcW w:w="425" w:type="dxa"/>
          </w:tcPr>
          <w:p w14:paraId="36493483" w14:textId="77777777" w:rsidR="00C57E99" w:rsidRPr="008B6621" w:rsidRDefault="00C57E99" w:rsidP="00E94440">
            <w:pPr>
              <w:pStyle w:val="StructureTableList"/>
            </w:pPr>
            <w:r w:rsidRPr="008B6621">
              <w:t>1</w:t>
            </w:r>
          </w:p>
        </w:tc>
        <w:tc>
          <w:tcPr>
            <w:tcW w:w="2268" w:type="dxa"/>
          </w:tcPr>
          <w:p w14:paraId="3170516B" w14:textId="77777777" w:rsidR="00C57E99" w:rsidRPr="008B6621" w:rsidRDefault="00C57E99" w:rsidP="00E94440">
            <w:pPr>
              <w:pStyle w:val="StructureTableList"/>
            </w:pPr>
          </w:p>
        </w:tc>
        <w:tc>
          <w:tcPr>
            <w:tcW w:w="425" w:type="dxa"/>
          </w:tcPr>
          <w:p w14:paraId="3CF048D1" w14:textId="77777777" w:rsidR="00C57E99" w:rsidRPr="00D721A9" w:rsidRDefault="00C57E99" w:rsidP="00E94440">
            <w:pPr>
              <w:pStyle w:val="StructureTableList"/>
              <w:rPr>
                <w:highlight w:val="yellow"/>
              </w:rPr>
            </w:pPr>
            <w:r w:rsidRPr="00D721A9">
              <w:rPr>
                <w:highlight w:val="yellow"/>
              </w:rPr>
              <w:t>•ok</w:t>
            </w:r>
          </w:p>
        </w:tc>
        <w:tc>
          <w:tcPr>
            <w:tcW w:w="3686" w:type="dxa"/>
          </w:tcPr>
          <w:p w14:paraId="692656AF" w14:textId="77777777" w:rsidR="00C57E99" w:rsidRPr="008B6621" w:rsidRDefault="00C57E99" w:rsidP="00E94440">
            <w:pPr>
              <w:pStyle w:val="StructureTableList"/>
            </w:pPr>
            <w:r w:rsidRPr="008B6621">
              <w:t>unprecedented match</w:t>
            </w:r>
          </w:p>
        </w:tc>
      </w:tr>
      <w:tr w:rsidR="00C57E99" w:rsidRPr="008B6621" w14:paraId="0351E07D" w14:textId="77777777" w:rsidTr="00E94440">
        <w:trPr>
          <w:trHeight w:val="170"/>
        </w:trPr>
        <w:tc>
          <w:tcPr>
            <w:tcW w:w="2268" w:type="dxa"/>
          </w:tcPr>
          <w:p w14:paraId="50BA2780" w14:textId="77777777" w:rsidR="00C57E99" w:rsidRPr="008B6621" w:rsidRDefault="00C57E99" w:rsidP="00E94440">
            <w:pPr>
              <w:pStyle w:val="StructureTableList"/>
              <w:rPr>
                <w:highlight w:val="green"/>
              </w:rPr>
            </w:pPr>
            <w:r w:rsidRPr="008B6621">
              <w:rPr>
                <w:highlight w:val="green"/>
              </w:rPr>
              <w:t>|</w:t>
            </w:r>
            <w:r w:rsidRPr="008B6621">
              <w:rPr>
                <w:highlight w:val="yellow"/>
              </w:rPr>
              <w:t>Mubáhilih</w:t>
            </w:r>
            <w:r w:rsidRPr="008B6621">
              <w:rPr>
                <w:highlight w:val="green"/>
              </w:rPr>
              <w:t>|</w:t>
            </w:r>
          </w:p>
        </w:tc>
        <w:tc>
          <w:tcPr>
            <w:tcW w:w="425" w:type="dxa"/>
          </w:tcPr>
          <w:p w14:paraId="108A3657" w14:textId="77777777" w:rsidR="00C57E99" w:rsidRPr="008B6621" w:rsidRDefault="00C57E99" w:rsidP="00E94440">
            <w:pPr>
              <w:pStyle w:val="StructureTableList"/>
            </w:pPr>
            <w:r w:rsidRPr="008B6621">
              <w:t>3</w:t>
            </w:r>
          </w:p>
        </w:tc>
        <w:tc>
          <w:tcPr>
            <w:tcW w:w="2268" w:type="dxa"/>
          </w:tcPr>
          <w:p w14:paraId="21535D1B" w14:textId="77777777" w:rsidR="00C57E99" w:rsidRPr="008B6621" w:rsidRDefault="00C57E99" w:rsidP="00E94440">
            <w:pPr>
              <w:pStyle w:val="StructureTableList"/>
            </w:pPr>
          </w:p>
        </w:tc>
        <w:tc>
          <w:tcPr>
            <w:tcW w:w="425" w:type="dxa"/>
          </w:tcPr>
          <w:p w14:paraId="1627A2D0"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99DBC6A" w14:textId="77777777" w:rsidR="00C57E99" w:rsidRPr="008B6621" w:rsidRDefault="00C57E99" w:rsidP="00E94440">
            <w:pPr>
              <w:pStyle w:val="StructureTableList"/>
            </w:pPr>
            <w:r w:rsidRPr="008B6621">
              <w:t>unprecedented match</w:t>
            </w:r>
          </w:p>
        </w:tc>
      </w:tr>
      <w:tr w:rsidR="00C57E99" w:rsidRPr="008B6621" w14:paraId="15400505" w14:textId="77777777" w:rsidTr="00E94440">
        <w:trPr>
          <w:trHeight w:val="170"/>
        </w:trPr>
        <w:tc>
          <w:tcPr>
            <w:tcW w:w="2268" w:type="dxa"/>
          </w:tcPr>
          <w:p w14:paraId="771DD4CD" w14:textId="77777777" w:rsidR="00C57E99" w:rsidRPr="008B6621" w:rsidRDefault="00C57E99" w:rsidP="00E94440">
            <w:pPr>
              <w:pStyle w:val="StructureTableList"/>
              <w:rPr>
                <w:highlight w:val="green"/>
              </w:rPr>
            </w:pPr>
            <w:r w:rsidRPr="008B6621">
              <w:rPr>
                <w:highlight w:val="yellow"/>
              </w:rPr>
              <w:t>|</w:t>
            </w:r>
            <w:r w:rsidRPr="00B81919">
              <w:rPr>
                <w:highlight w:val="lightGray"/>
              </w:rPr>
              <w:t>Mufti</w:t>
            </w:r>
            <w:r w:rsidRPr="008B6621">
              <w:rPr>
                <w:highlight w:val="darkYellow"/>
              </w:rPr>
              <w:t>|</w:t>
            </w:r>
          </w:p>
        </w:tc>
        <w:tc>
          <w:tcPr>
            <w:tcW w:w="425" w:type="dxa"/>
          </w:tcPr>
          <w:p w14:paraId="4E79C1EC" w14:textId="77777777" w:rsidR="00C57E99" w:rsidRPr="008B6621" w:rsidRDefault="00C57E99" w:rsidP="00E94440">
            <w:pPr>
              <w:pStyle w:val="StructureTableList"/>
            </w:pPr>
            <w:r>
              <w:t>5</w:t>
            </w:r>
          </w:p>
        </w:tc>
        <w:tc>
          <w:tcPr>
            <w:tcW w:w="2268" w:type="dxa"/>
          </w:tcPr>
          <w:p w14:paraId="30115879" w14:textId="77777777" w:rsidR="00C57E99" w:rsidRPr="008B6621" w:rsidRDefault="00C57E99" w:rsidP="00E94440">
            <w:pPr>
              <w:pStyle w:val="StructureTableList"/>
            </w:pPr>
          </w:p>
        </w:tc>
        <w:tc>
          <w:tcPr>
            <w:tcW w:w="425" w:type="dxa"/>
          </w:tcPr>
          <w:p w14:paraId="247BD65A" w14:textId="77777777" w:rsidR="00C57E99" w:rsidRPr="00D721A9" w:rsidRDefault="00C57E99" w:rsidP="00E94440">
            <w:pPr>
              <w:pStyle w:val="StructureTableList"/>
              <w:rPr>
                <w:highlight w:val="green"/>
              </w:rPr>
            </w:pPr>
            <w:r w:rsidRPr="00D721A9">
              <w:rPr>
                <w:highlight w:val="green"/>
              </w:rPr>
              <w:t>EN</w:t>
            </w:r>
          </w:p>
        </w:tc>
        <w:tc>
          <w:tcPr>
            <w:tcW w:w="3686" w:type="dxa"/>
          </w:tcPr>
          <w:p w14:paraId="3DDAFD9B" w14:textId="77777777" w:rsidR="00C57E99" w:rsidRPr="008B6621" w:rsidRDefault="00C57E99" w:rsidP="00E94440">
            <w:pPr>
              <w:pStyle w:val="StructureTableList"/>
            </w:pPr>
          </w:p>
        </w:tc>
      </w:tr>
      <w:tr w:rsidR="00C57E99" w:rsidRPr="008B6621" w14:paraId="0502712E" w14:textId="77777777" w:rsidTr="00E94440">
        <w:trPr>
          <w:trHeight w:val="170"/>
        </w:trPr>
        <w:tc>
          <w:tcPr>
            <w:tcW w:w="2268" w:type="dxa"/>
          </w:tcPr>
          <w:p w14:paraId="540D3EE5" w14:textId="77777777" w:rsidR="00C57E99" w:rsidRPr="00865A8E" w:rsidRDefault="00C57E99" w:rsidP="00E94440">
            <w:pPr>
              <w:pStyle w:val="StructureTableListSkipped"/>
              <w:rPr>
                <w:highlight w:val="white"/>
              </w:rPr>
            </w:pPr>
            <w:r w:rsidRPr="00865A8E">
              <w:rPr>
                <w:highlight w:val="white"/>
              </w:rPr>
              <w:t>|Muftí|</w:t>
            </w:r>
          </w:p>
        </w:tc>
        <w:tc>
          <w:tcPr>
            <w:tcW w:w="425" w:type="dxa"/>
          </w:tcPr>
          <w:p w14:paraId="1B32CC3B" w14:textId="77777777" w:rsidR="00C57E99" w:rsidRPr="008B6621" w:rsidRDefault="00C57E99" w:rsidP="00E94440">
            <w:pPr>
              <w:pStyle w:val="StructureTableListSkipped"/>
            </w:pPr>
          </w:p>
        </w:tc>
        <w:tc>
          <w:tcPr>
            <w:tcW w:w="2268" w:type="dxa"/>
          </w:tcPr>
          <w:p w14:paraId="06D1C2A3" w14:textId="77777777" w:rsidR="00C57E99" w:rsidRPr="008B6621" w:rsidRDefault="00C57E99" w:rsidP="00E94440">
            <w:pPr>
              <w:pStyle w:val="StructureTableListSkipped"/>
            </w:pPr>
          </w:p>
        </w:tc>
        <w:tc>
          <w:tcPr>
            <w:tcW w:w="425" w:type="dxa"/>
          </w:tcPr>
          <w:p w14:paraId="38249A77" w14:textId="77777777" w:rsidR="00C57E99" w:rsidRPr="008B6621" w:rsidRDefault="00C57E99" w:rsidP="00E94440">
            <w:pPr>
              <w:pStyle w:val="StructureTableListSkipped"/>
            </w:pPr>
            <w:r w:rsidRPr="008B6621">
              <w:t>•</w:t>
            </w:r>
            <w:r>
              <w:t>skip</w:t>
            </w:r>
          </w:p>
        </w:tc>
        <w:tc>
          <w:tcPr>
            <w:tcW w:w="3686" w:type="dxa"/>
          </w:tcPr>
          <w:p w14:paraId="6F46AA5C" w14:textId="77777777" w:rsidR="00C57E99" w:rsidRPr="008B6621" w:rsidRDefault="00C57E99" w:rsidP="00E94440">
            <w:pPr>
              <w:pStyle w:val="StructureTableListSkipped"/>
            </w:pPr>
            <w:r w:rsidRPr="008B6621">
              <w:t>unprecedented match</w:t>
            </w:r>
            <w:r>
              <w:t xml:space="preserve"> *L</w:t>
            </w:r>
          </w:p>
        </w:tc>
      </w:tr>
      <w:tr w:rsidR="00C57E99" w:rsidRPr="008B6621" w14:paraId="1DD43A2A" w14:textId="77777777" w:rsidTr="00E94440">
        <w:trPr>
          <w:trHeight w:val="170"/>
        </w:trPr>
        <w:tc>
          <w:tcPr>
            <w:tcW w:w="2268" w:type="dxa"/>
          </w:tcPr>
          <w:p w14:paraId="49BC9899" w14:textId="77777777" w:rsidR="00C57E99" w:rsidRPr="007A5498" w:rsidRDefault="00C57E99" w:rsidP="00E94440">
            <w:pPr>
              <w:pStyle w:val="StructureTableListSkipped"/>
              <w:rPr>
                <w:highlight w:val="white"/>
              </w:rPr>
            </w:pPr>
            <w:r w:rsidRPr="007A5498">
              <w:rPr>
                <w:highlight w:val="white"/>
              </w:rPr>
              <w:t>|Muhammad Ali|</w:t>
            </w:r>
          </w:p>
        </w:tc>
        <w:tc>
          <w:tcPr>
            <w:tcW w:w="425" w:type="dxa"/>
          </w:tcPr>
          <w:p w14:paraId="633709D6" w14:textId="77777777" w:rsidR="00C57E99" w:rsidRPr="008B6621" w:rsidRDefault="00C57E99" w:rsidP="00E94440">
            <w:pPr>
              <w:pStyle w:val="StructureTableListSkipped"/>
            </w:pPr>
          </w:p>
        </w:tc>
        <w:tc>
          <w:tcPr>
            <w:tcW w:w="2268" w:type="dxa"/>
          </w:tcPr>
          <w:p w14:paraId="518131EE" w14:textId="77777777" w:rsidR="00C57E99" w:rsidRPr="008B6621" w:rsidRDefault="00C57E99" w:rsidP="00E94440">
            <w:pPr>
              <w:pStyle w:val="StructureTableListSkipped"/>
            </w:pPr>
            <w:r>
              <w:t>ʿAbdu’l-Muḥammad</w:t>
            </w:r>
          </w:p>
        </w:tc>
        <w:tc>
          <w:tcPr>
            <w:tcW w:w="425" w:type="dxa"/>
          </w:tcPr>
          <w:p w14:paraId="64655379" w14:textId="77777777" w:rsidR="00C57E99" w:rsidRPr="008B6621" w:rsidRDefault="00C57E99" w:rsidP="00E94440">
            <w:pPr>
              <w:pStyle w:val="StructureTableListSkipped"/>
            </w:pPr>
            <w:r>
              <w:t>skip</w:t>
            </w:r>
          </w:p>
        </w:tc>
        <w:tc>
          <w:tcPr>
            <w:tcW w:w="3686" w:type="dxa"/>
          </w:tcPr>
          <w:p w14:paraId="1E4024E5" w14:textId="77777777" w:rsidR="00C57E99" w:rsidRPr="008B6621" w:rsidRDefault="00C57E99" w:rsidP="00E94440">
            <w:pPr>
              <w:pStyle w:val="StructureTableListSkipped"/>
            </w:pPr>
            <w:r w:rsidRPr="008B6621">
              <w:t>fuzzy match (|Muḥammad-ʿAlí|)</w:t>
            </w:r>
            <w:r>
              <w:t xml:space="preserve"> *e</w:t>
            </w:r>
          </w:p>
        </w:tc>
      </w:tr>
      <w:tr w:rsidR="002A4D72" w:rsidRPr="008B6621" w14:paraId="67A6E5FC" w14:textId="77777777" w:rsidTr="002A4D72">
        <w:trPr>
          <w:trHeight w:val="170"/>
        </w:trPr>
        <w:tc>
          <w:tcPr>
            <w:tcW w:w="2268" w:type="dxa"/>
          </w:tcPr>
          <w:p w14:paraId="71C80FFB" w14:textId="77777777" w:rsidR="002A4D72" w:rsidRPr="008B6621" w:rsidRDefault="002A4D72" w:rsidP="002A4D72">
            <w:pPr>
              <w:pStyle w:val="StructureTableList"/>
              <w:rPr>
                <w:highlight w:val="green"/>
              </w:rPr>
            </w:pPr>
            <w:r w:rsidRPr="008B6621">
              <w:rPr>
                <w:highlight w:val="green"/>
              </w:rPr>
              <w:t>|</w:t>
            </w:r>
            <w:r w:rsidRPr="002A4D72">
              <w:rPr>
                <w:highlight w:val="magenta"/>
              </w:rPr>
              <w:t>Muhammadans</w:t>
            </w:r>
            <w:r w:rsidRPr="008B6621">
              <w:rPr>
                <w:highlight w:val="green"/>
              </w:rPr>
              <w:t>|</w:t>
            </w:r>
          </w:p>
        </w:tc>
        <w:tc>
          <w:tcPr>
            <w:tcW w:w="425" w:type="dxa"/>
          </w:tcPr>
          <w:p w14:paraId="231A0F44" w14:textId="77777777" w:rsidR="002A4D72" w:rsidRPr="008B6621" w:rsidRDefault="002A4D72" w:rsidP="002A4D72">
            <w:pPr>
              <w:pStyle w:val="StructureTableList"/>
            </w:pPr>
            <w:r>
              <w:t>1</w:t>
            </w:r>
          </w:p>
        </w:tc>
        <w:tc>
          <w:tcPr>
            <w:tcW w:w="2268" w:type="dxa"/>
          </w:tcPr>
          <w:p w14:paraId="39C85994" w14:textId="77777777" w:rsidR="002A4D72" w:rsidRPr="008B6621" w:rsidRDefault="002A4D72" w:rsidP="002A4D72">
            <w:pPr>
              <w:pStyle w:val="StructureTableList"/>
            </w:pPr>
          </w:p>
        </w:tc>
        <w:tc>
          <w:tcPr>
            <w:tcW w:w="425" w:type="dxa"/>
          </w:tcPr>
          <w:p w14:paraId="56214D3E" w14:textId="77777777" w:rsidR="002A4D72" w:rsidRPr="008D301E" w:rsidRDefault="002A4D72" w:rsidP="002A4D72">
            <w:pPr>
              <w:pStyle w:val="StructureTableList"/>
              <w:rPr>
                <w:highlight w:val="magenta"/>
              </w:rPr>
            </w:pPr>
            <w:r>
              <w:rPr>
                <w:highlight w:val="magenta"/>
              </w:rPr>
              <w:t>EX</w:t>
            </w:r>
          </w:p>
        </w:tc>
        <w:tc>
          <w:tcPr>
            <w:tcW w:w="3686" w:type="dxa"/>
          </w:tcPr>
          <w:p w14:paraId="569D327E" w14:textId="77777777" w:rsidR="002A4D72" w:rsidRPr="008B6621" w:rsidRDefault="002A4D72" w:rsidP="002A4D72">
            <w:pPr>
              <w:pStyle w:val="StructureTableList"/>
            </w:pPr>
            <w:r>
              <w:t xml:space="preserve"> *L *L *L</w:t>
            </w:r>
            <w:r w:rsidR="009C689F">
              <w:t xml:space="preserve"> *L</w:t>
            </w:r>
          </w:p>
        </w:tc>
      </w:tr>
      <w:tr w:rsidR="00C57E99" w:rsidRPr="008B6621" w14:paraId="21F10F1D" w14:textId="77777777" w:rsidTr="00E94440">
        <w:trPr>
          <w:trHeight w:val="170"/>
        </w:trPr>
        <w:tc>
          <w:tcPr>
            <w:tcW w:w="2268" w:type="dxa"/>
          </w:tcPr>
          <w:p w14:paraId="08D1E910" w14:textId="77777777" w:rsidR="00C57E99" w:rsidRPr="008B6621" w:rsidRDefault="00C57E99" w:rsidP="00E94440">
            <w:pPr>
              <w:pStyle w:val="StructureTableList"/>
              <w:rPr>
                <w:highlight w:val="yellow"/>
              </w:rPr>
            </w:pPr>
            <w:r w:rsidRPr="008B6621">
              <w:rPr>
                <w:highlight w:val="yellow"/>
              </w:rPr>
              <w:t>|</w:t>
            </w:r>
            <w:r w:rsidRPr="00B81919">
              <w:rPr>
                <w:highlight w:val="yellow"/>
              </w:rPr>
              <w:t>Muḥammad ʿAlí</w:t>
            </w:r>
            <w:r w:rsidRPr="008B6621">
              <w:rPr>
                <w:highlight w:val="yellow"/>
              </w:rPr>
              <w:t>|</w:t>
            </w:r>
          </w:p>
        </w:tc>
        <w:tc>
          <w:tcPr>
            <w:tcW w:w="425" w:type="dxa"/>
          </w:tcPr>
          <w:p w14:paraId="77E6CF98" w14:textId="77777777" w:rsidR="00C57E99" w:rsidRPr="008B6621" w:rsidRDefault="00C57E99" w:rsidP="00E94440">
            <w:pPr>
              <w:pStyle w:val="StructureTableList"/>
            </w:pPr>
            <w:r w:rsidRPr="008B6621">
              <w:t>3</w:t>
            </w:r>
          </w:p>
        </w:tc>
        <w:tc>
          <w:tcPr>
            <w:tcW w:w="2268" w:type="dxa"/>
          </w:tcPr>
          <w:p w14:paraId="6CB6F0AE" w14:textId="77777777" w:rsidR="00C57E99" w:rsidRPr="008B6621" w:rsidRDefault="00C57E99" w:rsidP="00E94440">
            <w:pPr>
              <w:pStyle w:val="StructureTableList"/>
            </w:pPr>
          </w:p>
        </w:tc>
        <w:tc>
          <w:tcPr>
            <w:tcW w:w="425" w:type="dxa"/>
          </w:tcPr>
          <w:p w14:paraId="413C23CB" w14:textId="77777777" w:rsidR="00C57E99" w:rsidRPr="00B568D6" w:rsidRDefault="00C57E99" w:rsidP="00E94440">
            <w:pPr>
              <w:pStyle w:val="StructureTableList"/>
              <w:rPr>
                <w:highlight w:val="magenta"/>
              </w:rPr>
            </w:pPr>
            <w:r w:rsidRPr="00B568D6">
              <w:rPr>
                <w:highlight w:val="magenta"/>
              </w:rPr>
              <w:t>ok</w:t>
            </w:r>
          </w:p>
        </w:tc>
        <w:tc>
          <w:tcPr>
            <w:tcW w:w="3686" w:type="dxa"/>
          </w:tcPr>
          <w:p w14:paraId="3B3601D5" w14:textId="77777777" w:rsidR="00C57E99" w:rsidRPr="008B6621" w:rsidRDefault="00C57E99" w:rsidP="00E94440">
            <w:pPr>
              <w:pStyle w:val="StructureTableList"/>
            </w:pPr>
            <w:r>
              <w:t xml:space="preserve"> *L *L *L</w:t>
            </w:r>
          </w:p>
        </w:tc>
      </w:tr>
      <w:tr w:rsidR="00C57E99" w:rsidRPr="008B6621" w14:paraId="35997854" w14:textId="77777777" w:rsidTr="00E94440">
        <w:trPr>
          <w:trHeight w:val="170"/>
        </w:trPr>
        <w:tc>
          <w:tcPr>
            <w:tcW w:w="2268" w:type="dxa"/>
          </w:tcPr>
          <w:p w14:paraId="37DD90FF" w14:textId="77777777" w:rsidR="00C57E99" w:rsidRPr="007A5498" w:rsidRDefault="00C57E99" w:rsidP="00E94440">
            <w:pPr>
              <w:pStyle w:val="StructureTableListSkipped"/>
              <w:rPr>
                <w:highlight w:val="white"/>
              </w:rPr>
            </w:pPr>
            <w:r w:rsidRPr="007A5498">
              <w:rPr>
                <w:highlight w:val="white"/>
              </w:rPr>
              <w:t>|Muḥammad Ali’s|</w:t>
            </w:r>
          </w:p>
        </w:tc>
        <w:tc>
          <w:tcPr>
            <w:tcW w:w="425" w:type="dxa"/>
          </w:tcPr>
          <w:p w14:paraId="4A1048B9" w14:textId="77777777" w:rsidR="00C57E99" w:rsidRPr="008B6621" w:rsidRDefault="00C57E99" w:rsidP="00E94440">
            <w:pPr>
              <w:pStyle w:val="StructureTableListSkipped"/>
            </w:pPr>
          </w:p>
        </w:tc>
        <w:tc>
          <w:tcPr>
            <w:tcW w:w="2268" w:type="dxa"/>
          </w:tcPr>
          <w:p w14:paraId="6DC2C2FC" w14:textId="77777777" w:rsidR="00C57E99" w:rsidRPr="008B6621" w:rsidRDefault="00C57E99" w:rsidP="00E94440">
            <w:pPr>
              <w:pStyle w:val="StructureTableListSkipped"/>
            </w:pPr>
          </w:p>
        </w:tc>
        <w:tc>
          <w:tcPr>
            <w:tcW w:w="425" w:type="dxa"/>
          </w:tcPr>
          <w:p w14:paraId="63BF3F52" w14:textId="77777777" w:rsidR="00C57E99" w:rsidRPr="008B6621" w:rsidRDefault="00C57E99" w:rsidP="00E94440">
            <w:pPr>
              <w:pStyle w:val="StructureTableListSkipped"/>
            </w:pPr>
            <w:r>
              <w:t>skip</w:t>
            </w:r>
          </w:p>
        </w:tc>
        <w:tc>
          <w:tcPr>
            <w:tcW w:w="3686" w:type="dxa"/>
          </w:tcPr>
          <w:p w14:paraId="3AED1DB5" w14:textId="77777777" w:rsidR="00C57E99" w:rsidRPr="008B6621" w:rsidRDefault="00C57E99" w:rsidP="00E94440">
            <w:pPr>
              <w:pStyle w:val="StructureTableListSkipped"/>
            </w:pPr>
            <w:r w:rsidRPr="008B6621">
              <w:t>---</w:t>
            </w:r>
            <w:r>
              <w:t xml:space="preserve"> *e *e</w:t>
            </w:r>
          </w:p>
        </w:tc>
      </w:tr>
      <w:tr w:rsidR="00C57E99" w:rsidRPr="008B6621" w14:paraId="3CC97401" w14:textId="77777777" w:rsidTr="00E94440">
        <w:trPr>
          <w:trHeight w:val="170"/>
        </w:trPr>
        <w:tc>
          <w:tcPr>
            <w:tcW w:w="2268" w:type="dxa"/>
          </w:tcPr>
          <w:p w14:paraId="5BAA049B" w14:textId="77777777" w:rsidR="00C57E99" w:rsidRPr="008B6621" w:rsidRDefault="00C57E99" w:rsidP="00E94440">
            <w:pPr>
              <w:pStyle w:val="StructureTableList"/>
              <w:rPr>
                <w:highlight w:val="magenta"/>
              </w:rPr>
            </w:pPr>
            <w:r w:rsidRPr="008B6621">
              <w:rPr>
                <w:highlight w:val="yellow"/>
              </w:rPr>
              <w:t>|</w:t>
            </w:r>
            <w:r w:rsidRPr="00B81919">
              <w:rPr>
                <w:highlight w:val="yellow"/>
              </w:rPr>
              <w:t>Muḥammad ʿAlí’s</w:t>
            </w:r>
            <w:r w:rsidRPr="008B6621">
              <w:rPr>
                <w:highlight w:val="green"/>
              </w:rPr>
              <w:t>|</w:t>
            </w:r>
          </w:p>
        </w:tc>
        <w:tc>
          <w:tcPr>
            <w:tcW w:w="425" w:type="dxa"/>
          </w:tcPr>
          <w:p w14:paraId="247FA333" w14:textId="77777777" w:rsidR="00C57E99" w:rsidRPr="008B6621" w:rsidRDefault="00C57E99" w:rsidP="00E94440">
            <w:pPr>
              <w:pStyle w:val="StructureTableList"/>
            </w:pPr>
            <w:r w:rsidRPr="008B6621">
              <w:t>1</w:t>
            </w:r>
          </w:p>
        </w:tc>
        <w:tc>
          <w:tcPr>
            <w:tcW w:w="2268" w:type="dxa"/>
          </w:tcPr>
          <w:p w14:paraId="4FA49CCA" w14:textId="77777777" w:rsidR="00C57E99" w:rsidRPr="008B6621" w:rsidRDefault="00C57E99" w:rsidP="00E94440">
            <w:pPr>
              <w:pStyle w:val="StructureTableList"/>
            </w:pPr>
          </w:p>
        </w:tc>
        <w:tc>
          <w:tcPr>
            <w:tcW w:w="425" w:type="dxa"/>
          </w:tcPr>
          <w:p w14:paraId="791FD33C" w14:textId="77777777" w:rsidR="00C57E99" w:rsidRPr="00B568D6" w:rsidRDefault="00C57E99" w:rsidP="00E94440">
            <w:pPr>
              <w:pStyle w:val="StructureTableList"/>
              <w:rPr>
                <w:highlight w:val="magenta"/>
              </w:rPr>
            </w:pPr>
            <w:r w:rsidRPr="00B568D6">
              <w:rPr>
                <w:highlight w:val="magenta"/>
              </w:rPr>
              <w:t>ok</w:t>
            </w:r>
            <w:r w:rsidR="00F077AA">
              <w:rPr>
                <w:highlight w:val="magenta"/>
              </w:rPr>
              <w:t xml:space="preserve"> en</w:t>
            </w:r>
          </w:p>
        </w:tc>
        <w:tc>
          <w:tcPr>
            <w:tcW w:w="3686" w:type="dxa"/>
          </w:tcPr>
          <w:p w14:paraId="54F7AD8A" w14:textId="77777777" w:rsidR="00C57E99" w:rsidRPr="008B6621" w:rsidRDefault="00C57E99" w:rsidP="00E94440">
            <w:pPr>
              <w:pStyle w:val="StructureTableList"/>
            </w:pPr>
            <w:r>
              <w:t xml:space="preserve"> *L *L</w:t>
            </w:r>
          </w:p>
        </w:tc>
      </w:tr>
      <w:tr w:rsidR="00C57E99" w:rsidRPr="008B6621" w14:paraId="263B77CC" w14:textId="77777777" w:rsidTr="00E94440">
        <w:trPr>
          <w:trHeight w:val="170"/>
        </w:trPr>
        <w:tc>
          <w:tcPr>
            <w:tcW w:w="2268" w:type="dxa"/>
          </w:tcPr>
          <w:p w14:paraId="17742148" w14:textId="77777777" w:rsidR="00C57E99" w:rsidRPr="008B6621" w:rsidRDefault="00C57E99" w:rsidP="00E94440">
            <w:pPr>
              <w:pStyle w:val="StructureTableList"/>
              <w:rPr>
                <w:highlight w:val="green"/>
              </w:rPr>
            </w:pPr>
            <w:r w:rsidRPr="008B6621">
              <w:rPr>
                <w:highlight w:val="green"/>
              </w:rPr>
              <w:t>|</w:t>
            </w:r>
            <w:r w:rsidRPr="00B81919">
              <w:rPr>
                <w:highlight w:val="yellow"/>
              </w:rPr>
              <w:t>Muḥammad Muʿallim</w:t>
            </w:r>
            <w:r w:rsidRPr="008B6621">
              <w:rPr>
                <w:highlight w:val="green"/>
              </w:rPr>
              <w:t>|</w:t>
            </w:r>
          </w:p>
        </w:tc>
        <w:tc>
          <w:tcPr>
            <w:tcW w:w="425" w:type="dxa"/>
          </w:tcPr>
          <w:p w14:paraId="5D2D959B" w14:textId="77777777" w:rsidR="00C57E99" w:rsidRPr="008B6621" w:rsidRDefault="00C57E99" w:rsidP="00E94440">
            <w:pPr>
              <w:pStyle w:val="StructureTableList"/>
            </w:pPr>
            <w:r w:rsidRPr="008B6621">
              <w:t>1</w:t>
            </w:r>
          </w:p>
        </w:tc>
        <w:tc>
          <w:tcPr>
            <w:tcW w:w="2268" w:type="dxa"/>
          </w:tcPr>
          <w:p w14:paraId="38D13BF8" w14:textId="77777777" w:rsidR="00C57E99" w:rsidRPr="008B6621" w:rsidRDefault="00C57E99" w:rsidP="00E94440">
            <w:pPr>
              <w:pStyle w:val="StructureTableList"/>
            </w:pPr>
          </w:p>
        </w:tc>
        <w:tc>
          <w:tcPr>
            <w:tcW w:w="425" w:type="dxa"/>
          </w:tcPr>
          <w:p w14:paraId="4DF658B5" w14:textId="77777777" w:rsidR="00C57E99" w:rsidRPr="00B568D6" w:rsidRDefault="00C57E99" w:rsidP="00E94440">
            <w:pPr>
              <w:pStyle w:val="StructureTableList"/>
              <w:rPr>
                <w:highlight w:val="magenta"/>
              </w:rPr>
            </w:pPr>
            <w:r w:rsidRPr="00B568D6">
              <w:rPr>
                <w:highlight w:val="magenta"/>
              </w:rPr>
              <w:t>•ok</w:t>
            </w:r>
          </w:p>
        </w:tc>
        <w:tc>
          <w:tcPr>
            <w:tcW w:w="3686" w:type="dxa"/>
          </w:tcPr>
          <w:p w14:paraId="7EB5F9C2" w14:textId="77777777" w:rsidR="00C57E99" w:rsidRPr="008B6621" w:rsidRDefault="00C57E99" w:rsidP="00E94440">
            <w:pPr>
              <w:pStyle w:val="StructureTableList"/>
            </w:pPr>
            <w:r w:rsidRPr="008B6621">
              <w:t>---</w:t>
            </w:r>
            <w:r>
              <w:t xml:space="preserve"> *L *l *L *L</w:t>
            </w:r>
            <w:r w:rsidR="006F6B61">
              <w:t xml:space="preserve"> *L</w:t>
            </w:r>
          </w:p>
        </w:tc>
      </w:tr>
      <w:tr w:rsidR="00C57E99" w:rsidRPr="008B6621" w14:paraId="467DCA79" w14:textId="77777777" w:rsidTr="00E94440">
        <w:trPr>
          <w:trHeight w:val="170"/>
        </w:trPr>
        <w:tc>
          <w:tcPr>
            <w:tcW w:w="2268" w:type="dxa"/>
          </w:tcPr>
          <w:p w14:paraId="526F8B60" w14:textId="77777777" w:rsidR="00C57E99" w:rsidRPr="007A5498" w:rsidRDefault="00C57E99" w:rsidP="00E94440">
            <w:pPr>
              <w:pStyle w:val="StructureTableListSkipped"/>
              <w:rPr>
                <w:highlight w:val="white"/>
              </w:rPr>
            </w:pPr>
            <w:r w:rsidRPr="007A5498">
              <w:rPr>
                <w:highlight w:val="white"/>
              </w:rPr>
              <w:t>|Muhammad Said Adham|</w:t>
            </w:r>
          </w:p>
        </w:tc>
        <w:tc>
          <w:tcPr>
            <w:tcW w:w="425" w:type="dxa"/>
          </w:tcPr>
          <w:p w14:paraId="1C42B98B" w14:textId="77777777" w:rsidR="00C57E99" w:rsidRPr="008B6621" w:rsidRDefault="00C57E99" w:rsidP="00E94440">
            <w:pPr>
              <w:pStyle w:val="StructureTableListSkipped"/>
            </w:pPr>
          </w:p>
        </w:tc>
        <w:tc>
          <w:tcPr>
            <w:tcW w:w="2268" w:type="dxa"/>
          </w:tcPr>
          <w:p w14:paraId="46D4D0E7" w14:textId="77777777" w:rsidR="00C57E99" w:rsidRPr="008B6621" w:rsidRDefault="00C57E99" w:rsidP="00E94440">
            <w:pPr>
              <w:pStyle w:val="StructureTableListSkipped"/>
            </w:pPr>
            <w:r w:rsidRPr="008B6621">
              <w:t>Muḥammad Said Adham</w:t>
            </w:r>
          </w:p>
        </w:tc>
        <w:tc>
          <w:tcPr>
            <w:tcW w:w="425" w:type="dxa"/>
          </w:tcPr>
          <w:p w14:paraId="6D5F0BBA" w14:textId="77777777" w:rsidR="00C57E99" w:rsidRPr="008B6621" w:rsidRDefault="00C57E99" w:rsidP="00E94440">
            <w:pPr>
              <w:pStyle w:val="StructureTableListSkipped"/>
            </w:pPr>
            <w:r>
              <w:t>skip</w:t>
            </w:r>
          </w:p>
        </w:tc>
        <w:tc>
          <w:tcPr>
            <w:tcW w:w="3686" w:type="dxa"/>
          </w:tcPr>
          <w:p w14:paraId="7251C84B" w14:textId="77777777" w:rsidR="00C57E99" w:rsidRPr="008B6621" w:rsidRDefault="00C57E99" w:rsidP="00E94440">
            <w:pPr>
              <w:pStyle w:val="StructureTableListSkipped"/>
            </w:pPr>
            <w:r w:rsidRPr="008B6621">
              <w:t>--- *L / All 1 occurances corrected.</w:t>
            </w:r>
          </w:p>
        </w:tc>
      </w:tr>
      <w:tr w:rsidR="00C57E99" w:rsidRPr="008B6621" w14:paraId="52C955AB" w14:textId="77777777" w:rsidTr="00E94440">
        <w:trPr>
          <w:trHeight w:val="170"/>
        </w:trPr>
        <w:tc>
          <w:tcPr>
            <w:tcW w:w="2268" w:type="dxa"/>
          </w:tcPr>
          <w:p w14:paraId="62CD6D14" w14:textId="77777777" w:rsidR="00C57E99" w:rsidRPr="008B6621" w:rsidRDefault="00C57E99" w:rsidP="00E94440">
            <w:pPr>
              <w:pStyle w:val="StructureTableList"/>
              <w:rPr>
                <w:highlight w:val="green"/>
              </w:rPr>
            </w:pPr>
            <w:r w:rsidRPr="008B6621">
              <w:rPr>
                <w:highlight w:val="green"/>
              </w:rPr>
              <w:t>|</w:t>
            </w:r>
            <w:r w:rsidRPr="00CC04A2">
              <w:rPr>
                <w:highlight w:val="green"/>
              </w:rPr>
              <w:t>Muḥammad S</w:t>
            </w:r>
            <w:r w:rsidR="00627ED1" w:rsidRPr="00627ED1">
              <w:rPr>
                <w:highlight w:val="darkYellow"/>
              </w:rPr>
              <w:t>ai</w:t>
            </w:r>
            <w:r w:rsidRPr="00CC04A2">
              <w:rPr>
                <w:highlight w:val="green"/>
              </w:rPr>
              <w:t>d A</w:t>
            </w:r>
            <w:r w:rsidRPr="00CC04A2">
              <w:rPr>
                <w:highlight w:val="darkYellow"/>
              </w:rPr>
              <w:t>dh</w:t>
            </w:r>
            <w:r w:rsidRPr="00CC04A2">
              <w:rPr>
                <w:highlight w:val="green"/>
              </w:rPr>
              <w:t>am</w:t>
            </w:r>
            <w:r w:rsidRPr="008B6621">
              <w:rPr>
                <w:highlight w:val="green"/>
              </w:rPr>
              <w:t>|</w:t>
            </w:r>
          </w:p>
        </w:tc>
        <w:tc>
          <w:tcPr>
            <w:tcW w:w="425" w:type="dxa"/>
          </w:tcPr>
          <w:p w14:paraId="7DDE9265" w14:textId="77777777" w:rsidR="00C57E99" w:rsidRPr="008B6621" w:rsidRDefault="00C57E99" w:rsidP="00E94440">
            <w:pPr>
              <w:pStyle w:val="StructureTableList"/>
            </w:pPr>
            <w:r w:rsidRPr="008B6621">
              <w:t>1</w:t>
            </w:r>
          </w:p>
        </w:tc>
        <w:tc>
          <w:tcPr>
            <w:tcW w:w="2268" w:type="dxa"/>
          </w:tcPr>
          <w:p w14:paraId="5EA32FBD" w14:textId="77777777" w:rsidR="00C57E99" w:rsidRPr="008B6621" w:rsidRDefault="006F1C70" w:rsidP="00E94440">
            <w:pPr>
              <w:pStyle w:val="StructureTableList"/>
            </w:pPr>
            <w:r w:rsidRPr="006F1C70">
              <w:t>Muḥammad-Saʿíd Adham</w:t>
            </w:r>
          </w:p>
        </w:tc>
        <w:tc>
          <w:tcPr>
            <w:tcW w:w="425" w:type="dxa"/>
          </w:tcPr>
          <w:p w14:paraId="356B5A06"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2697563" w14:textId="77777777" w:rsidR="00C57E99" w:rsidRPr="008B6621" w:rsidRDefault="00C57E99" w:rsidP="004C61C7">
            <w:pPr>
              <w:pStyle w:val="StructureTableList"/>
            </w:pPr>
            <w:r w:rsidRPr="008B6621">
              <w:t xml:space="preserve"> *L</w:t>
            </w:r>
            <w:r>
              <w:t xml:space="preserve"> *L</w:t>
            </w:r>
            <w:r w:rsidR="006F1C70">
              <w:t xml:space="preserve"> *L (Bahman: ›</w:t>
            </w:r>
            <w:r w:rsidR="006F1C70" w:rsidRPr="006F1C70">
              <w:t>Muḥammad-Saʿíd Adham</w:t>
            </w:r>
            <w:r w:rsidR="006F1C70">
              <w:t>‹</w:t>
            </w:r>
            <w:r w:rsidR="004C61C7">
              <w:t xml:space="preserve"> - ›dh‹ </w:t>
            </w:r>
            <w:r w:rsidR="006544D0">
              <w:t xml:space="preserve">has </w:t>
            </w:r>
            <w:r w:rsidR="004C61C7">
              <w:t>no diacritical underline</w:t>
            </w:r>
            <w:r w:rsidR="006F6B61">
              <w:t>, Doppelname</w:t>
            </w:r>
            <w:r w:rsidR="006F1C70">
              <w:t>)</w:t>
            </w:r>
            <w:r w:rsidR="006F6B61">
              <w:t xml:space="preserve"> *L</w:t>
            </w:r>
          </w:p>
        </w:tc>
      </w:tr>
      <w:tr w:rsidR="00C57E99" w:rsidRPr="008B6621" w14:paraId="106DBB44" w14:textId="77777777" w:rsidTr="00E94440">
        <w:trPr>
          <w:trHeight w:val="170"/>
        </w:trPr>
        <w:tc>
          <w:tcPr>
            <w:tcW w:w="2268" w:type="dxa"/>
          </w:tcPr>
          <w:p w14:paraId="10E860F5" w14:textId="77777777" w:rsidR="00C57E99" w:rsidRPr="008B6621" w:rsidRDefault="00C57E99" w:rsidP="00E94440">
            <w:pPr>
              <w:pStyle w:val="StructureTableList"/>
              <w:rPr>
                <w:highlight w:val="green"/>
              </w:rPr>
            </w:pPr>
            <w:r>
              <w:rPr>
                <w:highlight w:val="green"/>
              </w:rPr>
              <w:t>|Muḥ</w:t>
            </w:r>
            <w:r w:rsidRPr="008B6621">
              <w:rPr>
                <w:highlight w:val="green"/>
              </w:rPr>
              <w:t xml:space="preserve">ammad </w:t>
            </w:r>
            <w:r w:rsidRPr="00B81919">
              <w:rPr>
                <w:highlight w:val="darkYellow"/>
              </w:rPr>
              <w:t>T</w:t>
            </w:r>
            <w:r w:rsidRPr="008B6621">
              <w:rPr>
                <w:highlight w:val="green"/>
              </w:rPr>
              <w:t>áhir-i-Málmírí|</w:t>
            </w:r>
          </w:p>
        </w:tc>
        <w:tc>
          <w:tcPr>
            <w:tcW w:w="425" w:type="dxa"/>
          </w:tcPr>
          <w:p w14:paraId="3DDC56B2" w14:textId="77777777" w:rsidR="00C57E99" w:rsidRPr="008B6621" w:rsidRDefault="00C57E99" w:rsidP="00E94440">
            <w:pPr>
              <w:pStyle w:val="StructureTableList"/>
            </w:pPr>
            <w:r w:rsidRPr="008B6621">
              <w:t>1</w:t>
            </w:r>
          </w:p>
        </w:tc>
        <w:tc>
          <w:tcPr>
            <w:tcW w:w="2268" w:type="dxa"/>
          </w:tcPr>
          <w:p w14:paraId="48F6AD46" w14:textId="77777777" w:rsidR="00C57E99" w:rsidRPr="008B6621" w:rsidRDefault="00B72A72" w:rsidP="00B72A72">
            <w:pPr>
              <w:pStyle w:val="StructureTableList"/>
            </w:pPr>
            <w:r w:rsidRPr="00B72A72">
              <w:t>Muḥammad</w:t>
            </w:r>
            <w:r>
              <w:t>-Ṭ</w:t>
            </w:r>
            <w:r w:rsidRPr="00B72A72">
              <w:t>áhir-i-Málmírí</w:t>
            </w:r>
          </w:p>
        </w:tc>
        <w:tc>
          <w:tcPr>
            <w:tcW w:w="425" w:type="dxa"/>
          </w:tcPr>
          <w:p w14:paraId="3A6242A0" w14:textId="77777777" w:rsidR="00C57E99" w:rsidRPr="00B568D6" w:rsidRDefault="00C57E99" w:rsidP="00E94440">
            <w:pPr>
              <w:pStyle w:val="StructureTableList"/>
              <w:rPr>
                <w:highlight w:val="magenta"/>
              </w:rPr>
            </w:pPr>
            <w:r w:rsidRPr="00B568D6">
              <w:rPr>
                <w:highlight w:val="magenta"/>
              </w:rPr>
              <w:t>•</w:t>
            </w:r>
          </w:p>
        </w:tc>
        <w:tc>
          <w:tcPr>
            <w:tcW w:w="3686" w:type="dxa"/>
          </w:tcPr>
          <w:p w14:paraId="66A2D90D" w14:textId="77777777" w:rsidR="00C57E99" w:rsidRPr="008B6621" w:rsidRDefault="00C57E99" w:rsidP="006544D0">
            <w:pPr>
              <w:pStyle w:val="StructureTableList"/>
            </w:pPr>
            <w:r w:rsidRPr="008B6621">
              <w:t>---</w:t>
            </w:r>
            <w:r>
              <w:t xml:space="preserve"> *L *L</w:t>
            </w:r>
            <w:r w:rsidR="006F1C70">
              <w:t xml:space="preserve"> *L</w:t>
            </w:r>
            <w:r w:rsidR="00B72A72">
              <w:t xml:space="preserve"> *L (Bahman: </w:t>
            </w:r>
            <w:r w:rsidR="006544D0">
              <w:t>double names we connect by hyphen</w:t>
            </w:r>
            <w:r w:rsidR="00B72A72">
              <w:t>)</w:t>
            </w:r>
            <w:r w:rsidR="006F6B61">
              <w:t xml:space="preserve"> *L</w:t>
            </w:r>
          </w:p>
        </w:tc>
      </w:tr>
      <w:tr w:rsidR="00C57E99" w:rsidRPr="008B6621" w14:paraId="726A4449" w14:textId="77777777" w:rsidTr="00E94440">
        <w:trPr>
          <w:trHeight w:val="170"/>
        </w:trPr>
        <w:tc>
          <w:tcPr>
            <w:tcW w:w="2268" w:type="dxa"/>
          </w:tcPr>
          <w:p w14:paraId="5CB5D6A0"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 áh</w:t>
            </w:r>
            <w:r w:rsidRPr="008B6621">
              <w:rPr>
                <w:highlight w:val="green"/>
              </w:rPr>
              <w:t>|</w:t>
            </w:r>
          </w:p>
        </w:tc>
        <w:tc>
          <w:tcPr>
            <w:tcW w:w="425" w:type="dxa"/>
          </w:tcPr>
          <w:p w14:paraId="46F7976F" w14:textId="77777777" w:rsidR="00C57E99" w:rsidRPr="008B6621" w:rsidRDefault="00C57E99" w:rsidP="00E94440">
            <w:pPr>
              <w:pStyle w:val="StructureTableList"/>
            </w:pPr>
            <w:r w:rsidRPr="008B6621">
              <w:t>2</w:t>
            </w:r>
          </w:p>
        </w:tc>
        <w:tc>
          <w:tcPr>
            <w:tcW w:w="2268" w:type="dxa"/>
          </w:tcPr>
          <w:p w14:paraId="237958F7" w14:textId="77777777" w:rsidR="00C57E99" w:rsidRPr="008B6621" w:rsidRDefault="00C57E99" w:rsidP="00E94440">
            <w:pPr>
              <w:pStyle w:val="StructureTableList"/>
            </w:pPr>
          </w:p>
        </w:tc>
        <w:tc>
          <w:tcPr>
            <w:tcW w:w="425" w:type="dxa"/>
          </w:tcPr>
          <w:p w14:paraId="0156B4D4" w14:textId="77777777" w:rsidR="00C57E99" w:rsidRPr="002B5C6E" w:rsidRDefault="00C57E99" w:rsidP="00E94440">
            <w:pPr>
              <w:pStyle w:val="StructureTableList"/>
              <w:rPr>
                <w:highlight w:val="yellow"/>
              </w:rPr>
            </w:pPr>
            <w:r w:rsidRPr="002B5C6E">
              <w:rPr>
                <w:highlight w:val="yellow"/>
              </w:rPr>
              <w:t>•ok</w:t>
            </w:r>
          </w:p>
        </w:tc>
        <w:tc>
          <w:tcPr>
            <w:tcW w:w="3686" w:type="dxa"/>
          </w:tcPr>
          <w:p w14:paraId="7663EC39" w14:textId="77777777" w:rsidR="00C57E99" w:rsidRPr="008B6621" w:rsidRDefault="00C57E99" w:rsidP="00E94440">
            <w:pPr>
              <w:pStyle w:val="StructureTableList"/>
            </w:pPr>
            <w:r w:rsidRPr="008B6621">
              <w:t>unprecedented match</w:t>
            </w:r>
            <w:r>
              <w:t xml:space="preserve"> *L *l *L *L</w:t>
            </w:r>
          </w:p>
        </w:tc>
      </w:tr>
      <w:tr w:rsidR="00C57E99" w:rsidRPr="008B6621" w14:paraId="787966D4" w14:textId="77777777" w:rsidTr="00E94440">
        <w:trPr>
          <w:trHeight w:val="170"/>
        </w:trPr>
        <w:tc>
          <w:tcPr>
            <w:tcW w:w="2268" w:type="dxa"/>
          </w:tcPr>
          <w:p w14:paraId="71CA9A61"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w:t>
            </w:r>
            <w:r w:rsidRPr="008B6621">
              <w:rPr>
                <w:highlight w:val="green"/>
              </w:rPr>
              <w:t>|</w:t>
            </w:r>
          </w:p>
        </w:tc>
        <w:tc>
          <w:tcPr>
            <w:tcW w:w="425" w:type="dxa"/>
          </w:tcPr>
          <w:p w14:paraId="049170CE" w14:textId="77777777" w:rsidR="00C57E99" w:rsidRPr="008B6621" w:rsidRDefault="00C57E99" w:rsidP="00E94440">
            <w:pPr>
              <w:pStyle w:val="StructureTableList"/>
            </w:pPr>
            <w:r w:rsidRPr="008B6621">
              <w:t>39</w:t>
            </w:r>
          </w:p>
        </w:tc>
        <w:tc>
          <w:tcPr>
            <w:tcW w:w="2268" w:type="dxa"/>
          </w:tcPr>
          <w:p w14:paraId="5AA14229" w14:textId="77777777" w:rsidR="00C57E99" w:rsidRPr="008B6621" w:rsidRDefault="00C57E99" w:rsidP="00E94440">
            <w:pPr>
              <w:pStyle w:val="StructureTableList"/>
            </w:pPr>
          </w:p>
        </w:tc>
        <w:tc>
          <w:tcPr>
            <w:tcW w:w="425" w:type="dxa"/>
          </w:tcPr>
          <w:p w14:paraId="777408FD" w14:textId="77777777" w:rsidR="00C57E99" w:rsidRPr="00D721A9" w:rsidRDefault="00C57E99" w:rsidP="00E94440">
            <w:pPr>
              <w:pStyle w:val="StructureTableList"/>
              <w:rPr>
                <w:highlight w:val="yellow"/>
              </w:rPr>
            </w:pPr>
            <w:r w:rsidRPr="00D721A9">
              <w:rPr>
                <w:highlight w:val="yellow"/>
              </w:rPr>
              <w:t>•ok</w:t>
            </w:r>
          </w:p>
        </w:tc>
        <w:tc>
          <w:tcPr>
            <w:tcW w:w="3686" w:type="dxa"/>
          </w:tcPr>
          <w:p w14:paraId="3989D9E8" w14:textId="77777777" w:rsidR="00C57E99" w:rsidRPr="008B6621" w:rsidRDefault="00C57E99" w:rsidP="00E94440">
            <w:pPr>
              <w:pStyle w:val="StructureTableList"/>
            </w:pPr>
            <w:r w:rsidRPr="008B6621">
              <w:t>match</w:t>
            </w:r>
          </w:p>
        </w:tc>
      </w:tr>
      <w:tr w:rsidR="00C57E99" w:rsidRPr="008B6621" w14:paraId="30D6DF76" w14:textId="77777777" w:rsidTr="00E94440">
        <w:trPr>
          <w:trHeight w:val="170"/>
        </w:trPr>
        <w:tc>
          <w:tcPr>
            <w:tcW w:w="2268" w:type="dxa"/>
          </w:tcPr>
          <w:p w14:paraId="646AD324"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Muḥammad’s</w:t>
            </w:r>
            <w:r w:rsidRPr="008B6621">
              <w:rPr>
                <w:highlight w:val="green"/>
              </w:rPr>
              <w:t>|</w:t>
            </w:r>
          </w:p>
        </w:tc>
        <w:tc>
          <w:tcPr>
            <w:tcW w:w="425" w:type="dxa"/>
          </w:tcPr>
          <w:p w14:paraId="7132FD4B" w14:textId="77777777" w:rsidR="00C57E99" w:rsidRPr="008B6621" w:rsidRDefault="00C57E99" w:rsidP="00E94440">
            <w:pPr>
              <w:pStyle w:val="StructureTableList"/>
            </w:pPr>
            <w:r w:rsidRPr="008B6621">
              <w:t>4</w:t>
            </w:r>
          </w:p>
        </w:tc>
        <w:tc>
          <w:tcPr>
            <w:tcW w:w="2268" w:type="dxa"/>
          </w:tcPr>
          <w:p w14:paraId="4C2C11B1" w14:textId="77777777" w:rsidR="00C57E99" w:rsidRPr="008B6621" w:rsidRDefault="00C57E99" w:rsidP="00E94440">
            <w:pPr>
              <w:pStyle w:val="StructureTableList"/>
            </w:pPr>
          </w:p>
        </w:tc>
        <w:tc>
          <w:tcPr>
            <w:tcW w:w="425" w:type="dxa"/>
          </w:tcPr>
          <w:p w14:paraId="51AF9F6C" w14:textId="77777777" w:rsidR="00C57E99" w:rsidRPr="002B5C6E" w:rsidRDefault="00C57E99" w:rsidP="00E94440">
            <w:pPr>
              <w:pStyle w:val="StructureTableList"/>
              <w:rPr>
                <w:highlight w:val="magenta"/>
              </w:rPr>
            </w:pPr>
            <w:r w:rsidRPr="002B5C6E">
              <w:rPr>
                <w:highlight w:val="magenta"/>
              </w:rPr>
              <w:t>•ok en</w:t>
            </w:r>
          </w:p>
        </w:tc>
        <w:tc>
          <w:tcPr>
            <w:tcW w:w="3686" w:type="dxa"/>
          </w:tcPr>
          <w:p w14:paraId="5983D031" w14:textId="77777777" w:rsidR="00C57E99" w:rsidRPr="008B6621" w:rsidRDefault="00C57E99" w:rsidP="00E94440">
            <w:pPr>
              <w:pStyle w:val="StructureTableList"/>
            </w:pPr>
            <w:r w:rsidRPr="008B6621">
              <w:t>fuzzy match (|Muḥammads|)</w:t>
            </w:r>
          </w:p>
        </w:tc>
      </w:tr>
      <w:tr w:rsidR="00C57E99" w:rsidRPr="008B6621" w14:paraId="129ACE9C" w14:textId="77777777" w:rsidTr="00E94440">
        <w:trPr>
          <w:trHeight w:val="170"/>
        </w:trPr>
        <w:tc>
          <w:tcPr>
            <w:tcW w:w="2268" w:type="dxa"/>
          </w:tcPr>
          <w:p w14:paraId="3E478EC7" w14:textId="77777777" w:rsidR="00C57E99" w:rsidRPr="008B6621" w:rsidRDefault="00C57E99" w:rsidP="00E94440">
            <w:pPr>
              <w:pStyle w:val="StructureTableList"/>
              <w:rPr>
                <w:highlight w:val="green"/>
              </w:rPr>
            </w:pPr>
            <w:r w:rsidRPr="008B6621">
              <w:rPr>
                <w:highlight w:val="yellow"/>
              </w:rPr>
              <w:t>|</w:t>
            </w:r>
            <w:r w:rsidRPr="00B81919">
              <w:rPr>
                <w:highlight w:val="green"/>
              </w:rPr>
              <w:t>Muḥammad-</w:t>
            </w:r>
            <w:r w:rsidRPr="008B6621">
              <w:rPr>
                <w:highlight w:val="darkYellow"/>
              </w:rPr>
              <w:t>Á</w:t>
            </w:r>
            <w:r w:rsidRPr="00B81919">
              <w:rPr>
                <w:highlight w:val="green"/>
              </w:rPr>
              <w:t>l</w:t>
            </w:r>
            <w:r w:rsidRPr="008B6621">
              <w:rPr>
                <w:highlight w:val="darkYellow"/>
              </w:rPr>
              <w:t>i|</w:t>
            </w:r>
          </w:p>
        </w:tc>
        <w:tc>
          <w:tcPr>
            <w:tcW w:w="425" w:type="dxa"/>
          </w:tcPr>
          <w:p w14:paraId="5A3D4B1F" w14:textId="77777777" w:rsidR="00C57E99" w:rsidRPr="008B6621" w:rsidRDefault="00C57E99" w:rsidP="00E94440">
            <w:pPr>
              <w:pStyle w:val="StructureTableList"/>
            </w:pPr>
            <w:r w:rsidRPr="008B6621">
              <w:t>1</w:t>
            </w:r>
          </w:p>
        </w:tc>
        <w:tc>
          <w:tcPr>
            <w:tcW w:w="2268" w:type="dxa"/>
          </w:tcPr>
          <w:p w14:paraId="7C77D480" w14:textId="77777777" w:rsidR="00C57E99" w:rsidRPr="008B6621" w:rsidRDefault="00B72A72" w:rsidP="00E94440">
            <w:pPr>
              <w:pStyle w:val="StructureTableList"/>
            </w:pPr>
            <w:r w:rsidRPr="00B72A72">
              <w:t>Muḥammad-ʿAlí</w:t>
            </w:r>
          </w:p>
        </w:tc>
        <w:tc>
          <w:tcPr>
            <w:tcW w:w="425" w:type="dxa"/>
          </w:tcPr>
          <w:p w14:paraId="1C203674" w14:textId="77777777" w:rsidR="00C57E99" w:rsidRPr="00D721A9" w:rsidRDefault="00C57E99" w:rsidP="00E94440">
            <w:pPr>
              <w:pStyle w:val="StructureTableList"/>
              <w:rPr>
                <w:highlight w:val="blue"/>
              </w:rPr>
            </w:pPr>
          </w:p>
        </w:tc>
        <w:tc>
          <w:tcPr>
            <w:tcW w:w="3686" w:type="dxa"/>
          </w:tcPr>
          <w:p w14:paraId="1AD5AEAC" w14:textId="77777777" w:rsidR="00C57E99" w:rsidRPr="008B6621" w:rsidRDefault="00C57E99" w:rsidP="00E94440">
            <w:pPr>
              <w:pStyle w:val="StructureTableList"/>
            </w:pPr>
            <w:r>
              <w:t xml:space="preserve"> *L</w:t>
            </w:r>
            <w:r w:rsidR="00B72A72">
              <w:t xml:space="preserve"> *L</w:t>
            </w:r>
            <w:r w:rsidR="006544D0">
              <w:t xml:space="preserve"> *L</w:t>
            </w:r>
          </w:p>
        </w:tc>
      </w:tr>
      <w:tr w:rsidR="00C57E99" w:rsidRPr="008B6621" w14:paraId="42DB1671" w14:textId="77777777" w:rsidTr="00E94440">
        <w:trPr>
          <w:trHeight w:val="170"/>
        </w:trPr>
        <w:tc>
          <w:tcPr>
            <w:tcW w:w="2268" w:type="dxa"/>
          </w:tcPr>
          <w:p w14:paraId="57F4ED25"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Muḥammad-ʿAlí</w:t>
            </w:r>
            <w:r w:rsidRPr="008B6621">
              <w:rPr>
                <w:highlight w:val="green"/>
              </w:rPr>
              <w:t>|</w:t>
            </w:r>
          </w:p>
        </w:tc>
        <w:tc>
          <w:tcPr>
            <w:tcW w:w="425" w:type="dxa"/>
          </w:tcPr>
          <w:p w14:paraId="6A3A804D" w14:textId="77777777" w:rsidR="00C57E99" w:rsidRPr="008B6621" w:rsidRDefault="00C57E99" w:rsidP="00E94440">
            <w:pPr>
              <w:pStyle w:val="StructureTableList"/>
            </w:pPr>
            <w:r w:rsidRPr="008B6621">
              <w:t>30</w:t>
            </w:r>
          </w:p>
        </w:tc>
        <w:tc>
          <w:tcPr>
            <w:tcW w:w="2268" w:type="dxa"/>
          </w:tcPr>
          <w:p w14:paraId="6158FE56" w14:textId="77777777" w:rsidR="00C57E99" w:rsidRPr="008B6621" w:rsidRDefault="00C57E99" w:rsidP="00E94440">
            <w:pPr>
              <w:pStyle w:val="StructureTableList"/>
            </w:pPr>
          </w:p>
        </w:tc>
        <w:tc>
          <w:tcPr>
            <w:tcW w:w="425" w:type="dxa"/>
          </w:tcPr>
          <w:p w14:paraId="2E220674" w14:textId="77777777" w:rsidR="00C57E99" w:rsidRPr="00D721A9" w:rsidRDefault="00C57E99" w:rsidP="00E94440">
            <w:pPr>
              <w:pStyle w:val="StructureTableList"/>
              <w:rPr>
                <w:highlight w:val="yellow"/>
              </w:rPr>
            </w:pPr>
            <w:r w:rsidRPr="00D721A9">
              <w:rPr>
                <w:highlight w:val="yellow"/>
              </w:rPr>
              <w:t>•ok</w:t>
            </w:r>
          </w:p>
        </w:tc>
        <w:tc>
          <w:tcPr>
            <w:tcW w:w="3686" w:type="dxa"/>
          </w:tcPr>
          <w:p w14:paraId="6A5E687B" w14:textId="77777777" w:rsidR="00C57E99" w:rsidRPr="008B6621" w:rsidRDefault="00C57E99" w:rsidP="00E94440">
            <w:pPr>
              <w:pStyle w:val="StructureTableList"/>
            </w:pPr>
            <w:r w:rsidRPr="008B6621">
              <w:t>unprecedented match</w:t>
            </w:r>
          </w:p>
        </w:tc>
      </w:tr>
      <w:tr w:rsidR="00C57E99" w:rsidRPr="008B6621" w14:paraId="09A9D18A" w14:textId="77777777" w:rsidTr="00E94440">
        <w:trPr>
          <w:trHeight w:val="170"/>
        </w:trPr>
        <w:tc>
          <w:tcPr>
            <w:tcW w:w="2268" w:type="dxa"/>
          </w:tcPr>
          <w:p w14:paraId="69F8CC22"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Muḥammad-ʿAlí’s</w:t>
            </w:r>
            <w:r w:rsidRPr="008B6621">
              <w:rPr>
                <w:highlight w:val="green"/>
              </w:rPr>
              <w:t>|</w:t>
            </w:r>
          </w:p>
        </w:tc>
        <w:tc>
          <w:tcPr>
            <w:tcW w:w="425" w:type="dxa"/>
          </w:tcPr>
          <w:p w14:paraId="08BC2173" w14:textId="77777777" w:rsidR="00C57E99" w:rsidRPr="008B6621" w:rsidRDefault="00C57E99" w:rsidP="00E94440">
            <w:pPr>
              <w:pStyle w:val="StructureTableList"/>
            </w:pPr>
            <w:r w:rsidRPr="008B6621">
              <w:t>4</w:t>
            </w:r>
          </w:p>
        </w:tc>
        <w:tc>
          <w:tcPr>
            <w:tcW w:w="2268" w:type="dxa"/>
          </w:tcPr>
          <w:p w14:paraId="345BFE3D" w14:textId="77777777" w:rsidR="00C57E99" w:rsidRPr="008B6621" w:rsidRDefault="00C57E99" w:rsidP="00E94440">
            <w:pPr>
              <w:pStyle w:val="StructureTableList"/>
            </w:pPr>
          </w:p>
        </w:tc>
        <w:tc>
          <w:tcPr>
            <w:tcW w:w="425" w:type="dxa"/>
          </w:tcPr>
          <w:p w14:paraId="48352C3F"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3AEF4EAB" w14:textId="77777777" w:rsidR="00C57E99" w:rsidRPr="008B6621" w:rsidRDefault="00C57E99" w:rsidP="00E94440">
            <w:pPr>
              <w:pStyle w:val="StructureTableList"/>
            </w:pPr>
            <w:r w:rsidRPr="008B6621">
              <w:t>---</w:t>
            </w:r>
          </w:p>
        </w:tc>
      </w:tr>
      <w:tr w:rsidR="00C57E99" w:rsidRPr="008B6621" w14:paraId="41E1FA96" w14:textId="77777777" w:rsidTr="00E94440">
        <w:trPr>
          <w:trHeight w:val="170"/>
        </w:trPr>
        <w:tc>
          <w:tcPr>
            <w:tcW w:w="2268" w:type="dxa"/>
          </w:tcPr>
          <w:p w14:paraId="52D83F53"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Muḥammad-ʿAlíy-i-ʿAṭṭár</w:t>
            </w:r>
            <w:r w:rsidRPr="008B6621">
              <w:rPr>
                <w:highlight w:val="green"/>
              </w:rPr>
              <w:t>|</w:t>
            </w:r>
          </w:p>
        </w:tc>
        <w:tc>
          <w:tcPr>
            <w:tcW w:w="425" w:type="dxa"/>
          </w:tcPr>
          <w:p w14:paraId="4D0222BA" w14:textId="77777777" w:rsidR="00C57E99" w:rsidRPr="008B6621" w:rsidRDefault="00C57E99" w:rsidP="00E94440">
            <w:pPr>
              <w:pStyle w:val="StructureTableList"/>
            </w:pPr>
            <w:r w:rsidRPr="008B6621">
              <w:t>1</w:t>
            </w:r>
          </w:p>
        </w:tc>
        <w:tc>
          <w:tcPr>
            <w:tcW w:w="2268" w:type="dxa"/>
          </w:tcPr>
          <w:p w14:paraId="65FB0FA9" w14:textId="77777777" w:rsidR="00C57E99" w:rsidRPr="008B6621" w:rsidRDefault="00C57E99" w:rsidP="00E94440">
            <w:pPr>
              <w:pStyle w:val="StructureTableList"/>
            </w:pPr>
          </w:p>
        </w:tc>
        <w:tc>
          <w:tcPr>
            <w:tcW w:w="425" w:type="dxa"/>
          </w:tcPr>
          <w:p w14:paraId="6B94BB48" w14:textId="77777777" w:rsidR="00C57E99" w:rsidRPr="002B5C6E" w:rsidRDefault="00C57E99" w:rsidP="00E94440">
            <w:pPr>
              <w:pStyle w:val="StructureTableList"/>
              <w:rPr>
                <w:highlight w:val="magenta"/>
              </w:rPr>
            </w:pPr>
            <w:r w:rsidRPr="002B5C6E">
              <w:rPr>
                <w:highlight w:val="magenta"/>
              </w:rPr>
              <w:t>•ok</w:t>
            </w:r>
          </w:p>
        </w:tc>
        <w:tc>
          <w:tcPr>
            <w:tcW w:w="3686" w:type="dxa"/>
          </w:tcPr>
          <w:p w14:paraId="43E1A0C8" w14:textId="77777777" w:rsidR="00C57E99" w:rsidRPr="008B6621" w:rsidRDefault="00C57E99" w:rsidP="00E94440">
            <w:pPr>
              <w:pStyle w:val="StructureTableList"/>
            </w:pPr>
            <w:r w:rsidRPr="008B6621">
              <w:t>unprecedented match</w:t>
            </w:r>
            <w:r>
              <w:t xml:space="preserve"> *L</w:t>
            </w:r>
          </w:p>
        </w:tc>
      </w:tr>
      <w:tr w:rsidR="00C57E99" w:rsidRPr="008B6621" w14:paraId="4CA6F754" w14:textId="77777777" w:rsidTr="00E94440">
        <w:trPr>
          <w:trHeight w:val="170"/>
        </w:trPr>
        <w:tc>
          <w:tcPr>
            <w:tcW w:w="2268" w:type="dxa"/>
          </w:tcPr>
          <w:p w14:paraId="155735D8"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Muḥammad-ʿAlíy-i-Salmání</w:t>
            </w:r>
            <w:r w:rsidRPr="008B6621">
              <w:rPr>
                <w:highlight w:val="green"/>
              </w:rPr>
              <w:t>|</w:t>
            </w:r>
          </w:p>
        </w:tc>
        <w:tc>
          <w:tcPr>
            <w:tcW w:w="425" w:type="dxa"/>
          </w:tcPr>
          <w:p w14:paraId="4DB961C8" w14:textId="77777777" w:rsidR="00C57E99" w:rsidRPr="008B6621" w:rsidRDefault="00C57E99" w:rsidP="00E94440">
            <w:pPr>
              <w:pStyle w:val="StructureTableList"/>
            </w:pPr>
            <w:r w:rsidRPr="008B6621">
              <w:t>1</w:t>
            </w:r>
          </w:p>
        </w:tc>
        <w:tc>
          <w:tcPr>
            <w:tcW w:w="2268" w:type="dxa"/>
          </w:tcPr>
          <w:p w14:paraId="5BE905FA" w14:textId="77777777" w:rsidR="00C57E99" w:rsidRPr="008B6621" w:rsidRDefault="00C57E99" w:rsidP="00E94440">
            <w:pPr>
              <w:pStyle w:val="StructureTableList"/>
            </w:pPr>
          </w:p>
        </w:tc>
        <w:tc>
          <w:tcPr>
            <w:tcW w:w="425" w:type="dxa"/>
          </w:tcPr>
          <w:p w14:paraId="15973D3C" w14:textId="77777777" w:rsidR="00C57E99" w:rsidRPr="002B5C6E" w:rsidRDefault="00C57E99" w:rsidP="00E94440">
            <w:pPr>
              <w:pStyle w:val="StructureTableList"/>
              <w:rPr>
                <w:highlight w:val="magenta"/>
              </w:rPr>
            </w:pPr>
            <w:r w:rsidRPr="002B5C6E">
              <w:rPr>
                <w:highlight w:val="magenta"/>
              </w:rPr>
              <w:t>•ok</w:t>
            </w:r>
          </w:p>
        </w:tc>
        <w:tc>
          <w:tcPr>
            <w:tcW w:w="3686" w:type="dxa"/>
          </w:tcPr>
          <w:p w14:paraId="6614F279" w14:textId="77777777" w:rsidR="00C57E99" w:rsidRPr="008B6621" w:rsidRDefault="00C57E99" w:rsidP="00E94440">
            <w:pPr>
              <w:pStyle w:val="StructureTableList"/>
            </w:pPr>
            <w:r w:rsidRPr="008B6621">
              <w:t>unprecedented match</w:t>
            </w:r>
            <w:r>
              <w:t xml:space="preserve"> *L</w:t>
            </w:r>
          </w:p>
        </w:tc>
      </w:tr>
      <w:tr w:rsidR="00C57E99" w:rsidRPr="008B6621" w14:paraId="1355B118" w14:textId="77777777" w:rsidTr="00E94440">
        <w:trPr>
          <w:trHeight w:val="170"/>
        </w:trPr>
        <w:tc>
          <w:tcPr>
            <w:tcW w:w="2268" w:type="dxa"/>
          </w:tcPr>
          <w:p w14:paraId="3C6B3685" w14:textId="77777777" w:rsidR="00C57E99" w:rsidRPr="00865A8E" w:rsidRDefault="00C57E99" w:rsidP="00E94440">
            <w:pPr>
              <w:pStyle w:val="StructureTableListSkipped"/>
              <w:rPr>
                <w:highlight w:val="white"/>
              </w:rPr>
            </w:pPr>
            <w:r w:rsidRPr="00865A8E">
              <w:rPr>
                <w:highlight w:val="white"/>
              </w:rPr>
              <w:t>|Muhammad-ʿAlíy-i-Tambákú-Furúsh|</w:t>
            </w:r>
          </w:p>
        </w:tc>
        <w:tc>
          <w:tcPr>
            <w:tcW w:w="425" w:type="dxa"/>
          </w:tcPr>
          <w:p w14:paraId="78176075" w14:textId="77777777" w:rsidR="00C57E99" w:rsidRPr="008B6621" w:rsidRDefault="00C57E99" w:rsidP="00E94440">
            <w:pPr>
              <w:pStyle w:val="StructureTableListSkipped"/>
            </w:pPr>
          </w:p>
        </w:tc>
        <w:tc>
          <w:tcPr>
            <w:tcW w:w="2268" w:type="dxa"/>
          </w:tcPr>
          <w:p w14:paraId="33DC6808" w14:textId="77777777" w:rsidR="00C57E99" w:rsidRPr="008B6621" w:rsidRDefault="00C57E99" w:rsidP="00E94440">
            <w:pPr>
              <w:pStyle w:val="StructureTableListSkipped"/>
            </w:pPr>
            <w:r w:rsidRPr="00B81919">
              <w:t>Muḥammad-ʿAlíy-i-Tambákú-Furú</w:t>
            </w:r>
            <w:r>
              <w:t></w:t>
            </w:r>
          </w:p>
        </w:tc>
        <w:tc>
          <w:tcPr>
            <w:tcW w:w="425" w:type="dxa"/>
          </w:tcPr>
          <w:p w14:paraId="298FDABE" w14:textId="77777777" w:rsidR="00C57E99" w:rsidRPr="008B6621" w:rsidRDefault="00C57E99" w:rsidP="00E94440">
            <w:pPr>
              <w:pStyle w:val="StructureTableListSkipped"/>
            </w:pPr>
            <w:r w:rsidRPr="008B6621">
              <w:t>•</w:t>
            </w:r>
            <w:r>
              <w:t>skip</w:t>
            </w:r>
          </w:p>
        </w:tc>
        <w:tc>
          <w:tcPr>
            <w:tcW w:w="3686" w:type="dxa"/>
          </w:tcPr>
          <w:p w14:paraId="0EC76AB7" w14:textId="77777777" w:rsidR="00C57E99" w:rsidRPr="008B6621" w:rsidRDefault="00C57E99" w:rsidP="00E94440">
            <w:pPr>
              <w:pStyle w:val="StructureTableListSkipped"/>
            </w:pPr>
            <w:r w:rsidRPr="008B6621">
              <w:t>---</w:t>
            </w:r>
            <w:r>
              <w:t xml:space="preserve"> *L *l *L / All 1 occurances corrected.</w:t>
            </w:r>
          </w:p>
        </w:tc>
      </w:tr>
      <w:tr w:rsidR="00C57E99" w:rsidRPr="008B6621" w14:paraId="216F8860" w14:textId="77777777" w:rsidTr="00E94440">
        <w:trPr>
          <w:trHeight w:val="170"/>
        </w:trPr>
        <w:tc>
          <w:tcPr>
            <w:tcW w:w="2268" w:type="dxa"/>
          </w:tcPr>
          <w:p w14:paraId="5977AB8D" w14:textId="77777777" w:rsidR="00C57E99" w:rsidRPr="008B6621" w:rsidRDefault="00C57E99" w:rsidP="00E94440">
            <w:pPr>
              <w:pStyle w:val="StructureTableList"/>
              <w:rPr>
                <w:highlight w:val="green"/>
              </w:rPr>
            </w:pPr>
            <w:r>
              <w:rPr>
                <w:highlight w:val="green"/>
              </w:rPr>
              <w:t>|</w:t>
            </w:r>
            <w:r w:rsidRPr="00B81919">
              <w:rPr>
                <w:highlight w:val="yellow"/>
              </w:rPr>
              <w:t>Muḥammad-ʿAlíy-i-Tambákú-Furú</w:t>
            </w:r>
            <w:r>
              <w:rPr>
                <w:highlight w:val="yellow"/>
              </w:rPr>
              <w:t></w:t>
            </w:r>
            <w:r>
              <w:rPr>
                <w:highlight w:val="green"/>
              </w:rPr>
              <w:t>|</w:t>
            </w:r>
          </w:p>
        </w:tc>
        <w:tc>
          <w:tcPr>
            <w:tcW w:w="425" w:type="dxa"/>
          </w:tcPr>
          <w:p w14:paraId="5EFD2526" w14:textId="77777777" w:rsidR="00C57E99" w:rsidRPr="008B6621" w:rsidRDefault="00C57E99" w:rsidP="00E94440">
            <w:pPr>
              <w:pStyle w:val="StructureTableList"/>
            </w:pPr>
            <w:r>
              <w:t>1</w:t>
            </w:r>
          </w:p>
        </w:tc>
        <w:tc>
          <w:tcPr>
            <w:tcW w:w="2268" w:type="dxa"/>
          </w:tcPr>
          <w:p w14:paraId="30871658" w14:textId="77777777" w:rsidR="00C57E99" w:rsidRPr="00B81919" w:rsidRDefault="00C57E99" w:rsidP="00E94440">
            <w:pPr>
              <w:pStyle w:val="StructureTableList"/>
            </w:pPr>
          </w:p>
        </w:tc>
        <w:tc>
          <w:tcPr>
            <w:tcW w:w="425" w:type="dxa"/>
          </w:tcPr>
          <w:p w14:paraId="49710B41"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10C99BED" w14:textId="77777777" w:rsidR="00C57E99" w:rsidRPr="008B6621" w:rsidRDefault="00C57E99" w:rsidP="00E94440">
            <w:pPr>
              <w:pStyle w:val="StructureTableList"/>
            </w:pPr>
            <w:r>
              <w:t xml:space="preserve"> *L</w:t>
            </w:r>
          </w:p>
        </w:tc>
      </w:tr>
      <w:tr w:rsidR="00C57E99" w:rsidRPr="008B6621" w14:paraId="255FA04F" w14:textId="77777777" w:rsidTr="00E94440">
        <w:trPr>
          <w:trHeight w:val="170"/>
        </w:trPr>
        <w:tc>
          <w:tcPr>
            <w:tcW w:w="2268" w:type="dxa"/>
          </w:tcPr>
          <w:p w14:paraId="4ECF83F8"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Muḥammadan</w:t>
            </w:r>
            <w:r w:rsidRPr="008B6621">
              <w:rPr>
                <w:highlight w:val="green"/>
              </w:rPr>
              <w:t>|</w:t>
            </w:r>
          </w:p>
        </w:tc>
        <w:tc>
          <w:tcPr>
            <w:tcW w:w="425" w:type="dxa"/>
          </w:tcPr>
          <w:p w14:paraId="0A06AAAC" w14:textId="77777777" w:rsidR="00C57E99" w:rsidRPr="008B6621" w:rsidRDefault="00C57E99" w:rsidP="00E94440">
            <w:pPr>
              <w:pStyle w:val="StructureTableList"/>
            </w:pPr>
            <w:r w:rsidRPr="008B6621">
              <w:t>1</w:t>
            </w:r>
          </w:p>
        </w:tc>
        <w:tc>
          <w:tcPr>
            <w:tcW w:w="2268" w:type="dxa"/>
          </w:tcPr>
          <w:p w14:paraId="3CCE3957" w14:textId="77777777" w:rsidR="00C57E99" w:rsidRPr="008B6621" w:rsidRDefault="00C57E99" w:rsidP="00E94440">
            <w:pPr>
              <w:pStyle w:val="StructureTableList"/>
            </w:pPr>
          </w:p>
        </w:tc>
        <w:tc>
          <w:tcPr>
            <w:tcW w:w="425" w:type="dxa"/>
          </w:tcPr>
          <w:p w14:paraId="4E7A8291"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4CEFC4D9" w14:textId="77777777" w:rsidR="00C57E99" w:rsidRPr="008B6621" w:rsidRDefault="00C57E99" w:rsidP="00E94440">
            <w:pPr>
              <w:pStyle w:val="StructureTableList"/>
            </w:pPr>
            <w:r w:rsidRPr="008B6621">
              <w:t>---</w:t>
            </w:r>
            <w:r>
              <w:t xml:space="preserve"> *L</w:t>
            </w:r>
            <w:r w:rsidR="002A4D72">
              <w:t xml:space="preserve"> *L</w:t>
            </w:r>
          </w:p>
        </w:tc>
      </w:tr>
      <w:tr w:rsidR="00C57E99" w:rsidRPr="008B6621" w14:paraId="19FD8AF0" w14:textId="77777777" w:rsidTr="00E94440">
        <w:trPr>
          <w:trHeight w:val="170"/>
        </w:trPr>
        <w:tc>
          <w:tcPr>
            <w:tcW w:w="2268" w:type="dxa"/>
          </w:tcPr>
          <w:p w14:paraId="6095CA9E"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Muḥammad-Ḥusayn-i-Káání</w:t>
            </w:r>
            <w:r w:rsidRPr="008B6621">
              <w:rPr>
                <w:highlight w:val="green"/>
              </w:rPr>
              <w:t>|</w:t>
            </w:r>
          </w:p>
        </w:tc>
        <w:tc>
          <w:tcPr>
            <w:tcW w:w="425" w:type="dxa"/>
          </w:tcPr>
          <w:p w14:paraId="6D8AFA05" w14:textId="77777777" w:rsidR="00C57E99" w:rsidRPr="008B6621" w:rsidRDefault="00C57E99" w:rsidP="00E94440">
            <w:pPr>
              <w:pStyle w:val="StructureTableList"/>
            </w:pPr>
            <w:r w:rsidRPr="008B6621">
              <w:t>1</w:t>
            </w:r>
          </w:p>
        </w:tc>
        <w:tc>
          <w:tcPr>
            <w:tcW w:w="2268" w:type="dxa"/>
          </w:tcPr>
          <w:p w14:paraId="07A67DDE" w14:textId="77777777" w:rsidR="00C57E99" w:rsidRPr="008B6621" w:rsidRDefault="00C57E99" w:rsidP="00E94440">
            <w:pPr>
              <w:pStyle w:val="StructureTableList"/>
            </w:pPr>
          </w:p>
        </w:tc>
        <w:tc>
          <w:tcPr>
            <w:tcW w:w="425" w:type="dxa"/>
          </w:tcPr>
          <w:p w14:paraId="19375E6E"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7C2E5EF3" w14:textId="77777777" w:rsidR="00C57E99" w:rsidRPr="008B6621" w:rsidRDefault="00C57E99" w:rsidP="00E94440">
            <w:pPr>
              <w:pStyle w:val="StructureTableList"/>
            </w:pPr>
            <w:r w:rsidRPr="008B6621">
              <w:t>unprecedented match</w:t>
            </w:r>
            <w:r>
              <w:t xml:space="preserve"> *L</w:t>
            </w:r>
          </w:p>
        </w:tc>
      </w:tr>
      <w:tr w:rsidR="00C57E99" w:rsidRPr="008B6621" w14:paraId="0347CBBD" w14:textId="77777777" w:rsidTr="00E94440">
        <w:trPr>
          <w:trHeight w:val="170"/>
        </w:trPr>
        <w:tc>
          <w:tcPr>
            <w:tcW w:w="2268" w:type="dxa"/>
          </w:tcPr>
          <w:p w14:paraId="2EC7DA00" w14:textId="77777777" w:rsidR="00C57E99" w:rsidRPr="008B6621" w:rsidRDefault="00C57E99" w:rsidP="00E94440">
            <w:pPr>
              <w:pStyle w:val="StructureTableList"/>
              <w:rPr>
                <w:highlight w:val="green"/>
              </w:rPr>
            </w:pPr>
            <w:r w:rsidRPr="008B6621">
              <w:rPr>
                <w:highlight w:val="green"/>
              </w:rPr>
              <w:t>|</w:t>
            </w:r>
            <w:r w:rsidRPr="00B81919">
              <w:rPr>
                <w:highlight w:val="yellow"/>
              </w:rPr>
              <w:t>Muḥammad-Ibráhím-i-Káání</w:t>
            </w:r>
            <w:r w:rsidRPr="008B6621">
              <w:rPr>
                <w:highlight w:val="green"/>
              </w:rPr>
              <w:t>|</w:t>
            </w:r>
          </w:p>
        </w:tc>
        <w:tc>
          <w:tcPr>
            <w:tcW w:w="425" w:type="dxa"/>
          </w:tcPr>
          <w:p w14:paraId="44031069" w14:textId="77777777" w:rsidR="00C57E99" w:rsidRPr="008B6621" w:rsidRDefault="00C57E99" w:rsidP="00E94440">
            <w:pPr>
              <w:pStyle w:val="StructureTableList"/>
            </w:pPr>
            <w:r w:rsidRPr="008B6621">
              <w:t>1</w:t>
            </w:r>
          </w:p>
        </w:tc>
        <w:tc>
          <w:tcPr>
            <w:tcW w:w="2268" w:type="dxa"/>
          </w:tcPr>
          <w:p w14:paraId="449960E3" w14:textId="77777777" w:rsidR="00C57E99" w:rsidRPr="008B6621" w:rsidRDefault="00C57E99" w:rsidP="00E94440">
            <w:pPr>
              <w:pStyle w:val="StructureTableList"/>
            </w:pPr>
          </w:p>
        </w:tc>
        <w:tc>
          <w:tcPr>
            <w:tcW w:w="425" w:type="dxa"/>
          </w:tcPr>
          <w:p w14:paraId="4B26CF03"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2AE08B2B" w14:textId="77777777" w:rsidR="00C57E99" w:rsidRPr="008B6621" w:rsidRDefault="00C57E99" w:rsidP="00E94440">
            <w:pPr>
              <w:pStyle w:val="StructureTableList"/>
            </w:pPr>
            <w:r w:rsidRPr="008B6621">
              <w:t>---</w:t>
            </w:r>
            <w:r>
              <w:t xml:space="preserve"> *L *L  *L *L</w:t>
            </w:r>
          </w:p>
        </w:tc>
      </w:tr>
      <w:tr w:rsidR="00C57E99" w:rsidRPr="008B6621" w14:paraId="2DD4EED9" w14:textId="77777777" w:rsidTr="00E94440">
        <w:trPr>
          <w:trHeight w:val="170"/>
        </w:trPr>
        <w:tc>
          <w:tcPr>
            <w:tcW w:w="2268" w:type="dxa"/>
          </w:tcPr>
          <w:p w14:paraId="745FC056" w14:textId="77777777" w:rsidR="00C57E99" w:rsidRPr="00865A8E" w:rsidRDefault="00C57E99" w:rsidP="00E94440">
            <w:pPr>
              <w:pStyle w:val="StructureTableListSkipped"/>
              <w:rPr>
                <w:highlight w:val="white"/>
              </w:rPr>
            </w:pPr>
            <w:r w:rsidRPr="00865A8E">
              <w:rPr>
                <w:highlight w:val="white"/>
              </w:rPr>
              <w:t>|Muḥammad-Ibráhím-i-Khalíl|</w:t>
            </w:r>
          </w:p>
        </w:tc>
        <w:tc>
          <w:tcPr>
            <w:tcW w:w="425" w:type="dxa"/>
          </w:tcPr>
          <w:p w14:paraId="1862A9AB" w14:textId="77777777" w:rsidR="00C57E99" w:rsidRPr="008B6621" w:rsidRDefault="00C57E99" w:rsidP="00E94440">
            <w:pPr>
              <w:pStyle w:val="StructureTableListSkipped"/>
            </w:pPr>
          </w:p>
        </w:tc>
        <w:tc>
          <w:tcPr>
            <w:tcW w:w="2268" w:type="dxa"/>
          </w:tcPr>
          <w:p w14:paraId="1C13CA6F" w14:textId="77777777" w:rsidR="00C57E99" w:rsidRPr="008B6621" w:rsidRDefault="00C57E99" w:rsidP="00E94440">
            <w:pPr>
              <w:pStyle w:val="StructureTableListSkipped"/>
            </w:pPr>
            <w:r w:rsidRPr="00865A8E">
              <w:t>Muḥammad-Ibráhím-i-alíl</w:t>
            </w:r>
          </w:p>
        </w:tc>
        <w:tc>
          <w:tcPr>
            <w:tcW w:w="425" w:type="dxa"/>
          </w:tcPr>
          <w:p w14:paraId="3E49B87A" w14:textId="77777777" w:rsidR="00C57E99" w:rsidRPr="008B6621" w:rsidRDefault="00C57E99" w:rsidP="00E94440">
            <w:pPr>
              <w:pStyle w:val="StructureTableListSkipped"/>
            </w:pPr>
            <w:r w:rsidRPr="008B6621">
              <w:t>•</w:t>
            </w:r>
            <w:r>
              <w:t>skip</w:t>
            </w:r>
          </w:p>
        </w:tc>
        <w:tc>
          <w:tcPr>
            <w:tcW w:w="3686" w:type="dxa"/>
          </w:tcPr>
          <w:p w14:paraId="2D36E3FB" w14:textId="77777777" w:rsidR="00C57E99" w:rsidRPr="008B6621" w:rsidRDefault="00C57E99" w:rsidP="00E94440">
            <w:pPr>
              <w:pStyle w:val="StructureTableListSkipped"/>
            </w:pPr>
            <w:r w:rsidRPr="008B6621">
              <w:t>---</w:t>
            </w:r>
            <w:r>
              <w:t xml:space="preserve"> *L *L / All 1 occurances corrected.</w:t>
            </w:r>
          </w:p>
        </w:tc>
      </w:tr>
      <w:tr w:rsidR="00C57E99" w:rsidRPr="008B6621" w14:paraId="504BD26C" w14:textId="77777777" w:rsidTr="00E94440">
        <w:trPr>
          <w:trHeight w:val="170"/>
        </w:trPr>
        <w:tc>
          <w:tcPr>
            <w:tcW w:w="2268" w:type="dxa"/>
          </w:tcPr>
          <w:p w14:paraId="5CDBCC6D" w14:textId="77777777" w:rsidR="00C57E99" w:rsidRPr="008B6621" w:rsidRDefault="00C57E99" w:rsidP="00E94440">
            <w:pPr>
              <w:pStyle w:val="StructureTableList"/>
              <w:rPr>
                <w:highlight w:val="green"/>
              </w:rPr>
            </w:pPr>
            <w:r>
              <w:rPr>
                <w:highlight w:val="green"/>
              </w:rPr>
              <w:t>|</w:t>
            </w:r>
            <w:r w:rsidRPr="00B81919">
              <w:rPr>
                <w:highlight w:val="yellow"/>
              </w:rPr>
              <w:t>Muḥammad-Ibráhím-i-</w:t>
            </w:r>
            <w:r>
              <w:rPr>
                <w:highlight w:val="yellow"/>
              </w:rPr>
              <w:t></w:t>
            </w:r>
            <w:r w:rsidRPr="00B81919">
              <w:rPr>
                <w:highlight w:val="yellow"/>
              </w:rPr>
              <w:t>alíl</w:t>
            </w:r>
            <w:r>
              <w:rPr>
                <w:highlight w:val="green"/>
              </w:rPr>
              <w:t>|</w:t>
            </w:r>
          </w:p>
        </w:tc>
        <w:tc>
          <w:tcPr>
            <w:tcW w:w="425" w:type="dxa"/>
          </w:tcPr>
          <w:p w14:paraId="773E6A61" w14:textId="77777777" w:rsidR="00C57E99" w:rsidRPr="008B6621" w:rsidRDefault="00C57E99" w:rsidP="00E94440">
            <w:pPr>
              <w:pStyle w:val="StructureTableList"/>
            </w:pPr>
            <w:r>
              <w:t>1</w:t>
            </w:r>
          </w:p>
        </w:tc>
        <w:tc>
          <w:tcPr>
            <w:tcW w:w="2268" w:type="dxa"/>
          </w:tcPr>
          <w:p w14:paraId="308403F3" w14:textId="77777777" w:rsidR="00C57E99" w:rsidRPr="008B6621" w:rsidRDefault="00C57E99" w:rsidP="00E94440">
            <w:pPr>
              <w:pStyle w:val="StructureTableList"/>
              <w:rPr>
                <w:highlight w:val="green"/>
              </w:rPr>
            </w:pPr>
          </w:p>
        </w:tc>
        <w:tc>
          <w:tcPr>
            <w:tcW w:w="425" w:type="dxa"/>
          </w:tcPr>
          <w:p w14:paraId="53984CBB"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14C47867" w14:textId="77777777" w:rsidR="00C57E99" w:rsidRPr="008B6621" w:rsidRDefault="00C57E99" w:rsidP="00E94440">
            <w:pPr>
              <w:pStyle w:val="StructureTableList"/>
            </w:pPr>
            <w:r>
              <w:t xml:space="preserve"> *L *L</w:t>
            </w:r>
          </w:p>
        </w:tc>
      </w:tr>
      <w:tr w:rsidR="00C57E99" w:rsidRPr="008B6621" w14:paraId="740BDCE3" w14:textId="77777777" w:rsidTr="00E94440">
        <w:trPr>
          <w:trHeight w:val="170"/>
        </w:trPr>
        <w:tc>
          <w:tcPr>
            <w:tcW w:w="2268" w:type="dxa"/>
          </w:tcPr>
          <w:p w14:paraId="07D44C42"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Muḥammad-i-Iṣfahání</w:t>
            </w:r>
            <w:r w:rsidRPr="008B6621">
              <w:rPr>
                <w:highlight w:val="green"/>
              </w:rPr>
              <w:t>|</w:t>
            </w:r>
          </w:p>
        </w:tc>
        <w:tc>
          <w:tcPr>
            <w:tcW w:w="425" w:type="dxa"/>
          </w:tcPr>
          <w:p w14:paraId="767E3D57" w14:textId="77777777" w:rsidR="00C57E99" w:rsidRPr="008B6621" w:rsidRDefault="00C57E99" w:rsidP="00E94440">
            <w:pPr>
              <w:pStyle w:val="StructureTableList"/>
            </w:pPr>
            <w:r w:rsidRPr="008B6621">
              <w:t>2</w:t>
            </w:r>
          </w:p>
        </w:tc>
        <w:tc>
          <w:tcPr>
            <w:tcW w:w="2268" w:type="dxa"/>
          </w:tcPr>
          <w:p w14:paraId="640429BD" w14:textId="77777777" w:rsidR="00C57E99" w:rsidRPr="008B6621" w:rsidRDefault="00C57E99" w:rsidP="00E94440">
            <w:pPr>
              <w:pStyle w:val="StructureTableList"/>
            </w:pPr>
          </w:p>
        </w:tc>
        <w:tc>
          <w:tcPr>
            <w:tcW w:w="425" w:type="dxa"/>
          </w:tcPr>
          <w:p w14:paraId="0EC230AC"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4AD1F75F" w14:textId="77777777" w:rsidR="00C57E99" w:rsidRPr="008B6621" w:rsidRDefault="00C57E99" w:rsidP="00E94440">
            <w:pPr>
              <w:pStyle w:val="StructureTableList"/>
            </w:pPr>
            <w:r w:rsidRPr="008B6621">
              <w:t>unprecedented match</w:t>
            </w:r>
            <w:r>
              <w:t xml:space="preserve"> *L</w:t>
            </w:r>
          </w:p>
        </w:tc>
      </w:tr>
      <w:tr w:rsidR="00C57E99" w:rsidRPr="008B6621" w14:paraId="7DDE0599" w14:textId="77777777" w:rsidTr="00E94440">
        <w:trPr>
          <w:trHeight w:val="170"/>
        </w:trPr>
        <w:tc>
          <w:tcPr>
            <w:tcW w:w="2268" w:type="dxa"/>
          </w:tcPr>
          <w:p w14:paraId="0625E774"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Muḥammad-i-Mázindarání</w:t>
            </w:r>
            <w:r w:rsidRPr="008B6621">
              <w:rPr>
                <w:highlight w:val="green"/>
              </w:rPr>
              <w:t>|</w:t>
            </w:r>
          </w:p>
        </w:tc>
        <w:tc>
          <w:tcPr>
            <w:tcW w:w="425" w:type="dxa"/>
          </w:tcPr>
          <w:p w14:paraId="772D11B2" w14:textId="77777777" w:rsidR="00C57E99" w:rsidRPr="008B6621" w:rsidRDefault="00C57E99" w:rsidP="00E94440">
            <w:pPr>
              <w:pStyle w:val="StructureTableList"/>
            </w:pPr>
            <w:r w:rsidRPr="008B6621">
              <w:t>1</w:t>
            </w:r>
          </w:p>
        </w:tc>
        <w:tc>
          <w:tcPr>
            <w:tcW w:w="2268" w:type="dxa"/>
          </w:tcPr>
          <w:p w14:paraId="170CE196" w14:textId="77777777" w:rsidR="00C57E99" w:rsidRPr="008B6621" w:rsidRDefault="00C57E99" w:rsidP="00E94440">
            <w:pPr>
              <w:pStyle w:val="StructureTableList"/>
            </w:pPr>
          </w:p>
        </w:tc>
        <w:tc>
          <w:tcPr>
            <w:tcW w:w="425" w:type="dxa"/>
          </w:tcPr>
          <w:p w14:paraId="6436FE26"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2CC0DCA9" w14:textId="77777777" w:rsidR="00C57E99" w:rsidRPr="008B6621" w:rsidRDefault="00C57E99" w:rsidP="00E94440">
            <w:pPr>
              <w:pStyle w:val="StructureTableList"/>
            </w:pPr>
            <w:r w:rsidRPr="008B6621">
              <w:t>unprecedented match</w:t>
            </w:r>
            <w:r>
              <w:t xml:space="preserve"> *L</w:t>
            </w:r>
          </w:p>
        </w:tc>
      </w:tr>
      <w:tr w:rsidR="00C57E99" w:rsidRPr="008B6621" w14:paraId="5FF396A3" w14:textId="77777777" w:rsidTr="00E94440">
        <w:trPr>
          <w:trHeight w:val="170"/>
        </w:trPr>
        <w:tc>
          <w:tcPr>
            <w:tcW w:w="2268" w:type="dxa"/>
          </w:tcPr>
          <w:p w14:paraId="4989C65A"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Muḥammad-i-Mukárí</w:t>
            </w:r>
            <w:r w:rsidRPr="008B6621">
              <w:rPr>
                <w:highlight w:val="green"/>
              </w:rPr>
              <w:t>|</w:t>
            </w:r>
          </w:p>
        </w:tc>
        <w:tc>
          <w:tcPr>
            <w:tcW w:w="425" w:type="dxa"/>
          </w:tcPr>
          <w:p w14:paraId="458B49A1" w14:textId="77777777" w:rsidR="00C57E99" w:rsidRPr="008B6621" w:rsidRDefault="00C57E99" w:rsidP="00E94440">
            <w:pPr>
              <w:pStyle w:val="StructureTableList"/>
            </w:pPr>
            <w:r w:rsidRPr="008B6621">
              <w:t>1</w:t>
            </w:r>
          </w:p>
        </w:tc>
        <w:tc>
          <w:tcPr>
            <w:tcW w:w="2268" w:type="dxa"/>
          </w:tcPr>
          <w:p w14:paraId="0B9484A7" w14:textId="77777777" w:rsidR="00C57E99" w:rsidRPr="008B6621" w:rsidRDefault="00C57E99" w:rsidP="00E94440">
            <w:pPr>
              <w:pStyle w:val="StructureTableList"/>
            </w:pPr>
          </w:p>
        </w:tc>
        <w:tc>
          <w:tcPr>
            <w:tcW w:w="425" w:type="dxa"/>
          </w:tcPr>
          <w:p w14:paraId="5BB1A201"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48A0E810" w14:textId="77777777" w:rsidR="00C57E99" w:rsidRPr="008B6621" w:rsidRDefault="00C57E99" w:rsidP="00E94440">
            <w:pPr>
              <w:pStyle w:val="StructureTableList"/>
            </w:pPr>
            <w:r w:rsidRPr="008B6621">
              <w:t>unprecedented match</w:t>
            </w:r>
            <w:r>
              <w:t xml:space="preserve"> *L</w:t>
            </w:r>
          </w:p>
        </w:tc>
      </w:tr>
      <w:tr w:rsidR="00C57E99" w:rsidRPr="008B6621" w14:paraId="1ECC1673" w14:textId="77777777" w:rsidTr="00E94440">
        <w:trPr>
          <w:trHeight w:val="170"/>
        </w:trPr>
        <w:tc>
          <w:tcPr>
            <w:tcW w:w="2268" w:type="dxa"/>
          </w:tcPr>
          <w:p w14:paraId="1EE6C97A"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Muḥammad-i-Tabrízí</w:t>
            </w:r>
            <w:r w:rsidRPr="008B6621">
              <w:rPr>
                <w:highlight w:val="green"/>
              </w:rPr>
              <w:t>|</w:t>
            </w:r>
          </w:p>
        </w:tc>
        <w:tc>
          <w:tcPr>
            <w:tcW w:w="425" w:type="dxa"/>
          </w:tcPr>
          <w:p w14:paraId="16CC1421" w14:textId="77777777" w:rsidR="00C57E99" w:rsidRPr="008B6621" w:rsidRDefault="00C57E99" w:rsidP="00E94440">
            <w:pPr>
              <w:pStyle w:val="StructureTableList"/>
            </w:pPr>
            <w:r w:rsidRPr="008B6621">
              <w:t>1</w:t>
            </w:r>
          </w:p>
        </w:tc>
        <w:tc>
          <w:tcPr>
            <w:tcW w:w="2268" w:type="dxa"/>
          </w:tcPr>
          <w:p w14:paraId="2E2D026B" w14:textId="77777777" w:rsidR="00C57E99" w:rsidRPr="008B6621" w:rsidRDefault="00C57E99" w:rsidP="00E94440">
            <w:pPr>
              <w:pStyle w:val="StructureTableList"/>
            </w:pPr>
          </w:p>
        </w:tc>
        <w:tc>
          <w:tcPr>
            <w:tcW w:w="425" w:type="dxa"/>
          </w:tcPr>
          <w:p w14:paraId="0FC280D7"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33D573E6" w14:textId="77777777" w:rsidR="00C57E99" w:rsidRPr="008B6621" w:rsidRDefault="00C57E99" w:rsidP="00E94440">
            <w:pPr>
              <w:pStyle w:val="StructureTableList"/>
            </w:pPr>
            <w:r w:rsidRPr="008B6621">
              <w:t>unprecedented match</w:t>
            </w:r>
            <w:r>
              <w:t xml:space="preserve"> *L</w:t>
            </w:r>
          </w:p>
        </w:tc>
      </w:tr>
      <w:tr w:rsidR="00C57E99" w:rsidRPr="008B6621" w14:paraId="29F0F618" w14:textId="77777777" w:rsidTr="00E94440">
        <w:trPr>
          <w:trHeight w:val="170"/>
        </w:trPr>
        <w:tc>
          <w:tcPr>
            <w:tcW w:w="2268" w:type="dxa"/>
          </w:tcPr>
          <w:p w14:paraId="1685EFBB" w14:textId="77777777" w:rsidR="00C57E99" w:rsidRPr="008B6621" w:rsidRDefault="00C57E99" w:rsidP="00E94440">
            <w:pPr>
              <w:pStyle w:val="StructureTableList"/>
              <w:rPr>
                <w:rStyle w:val="referenceauthor"/>
                <w:highlight w:val="green"/>
              </w:rPr>
            </w:pPr>
            <w:r w:rsidRPr="008B6621">
              <w:rPr>
                <w:rStyle w:val="referenceauthor"/>
                <w:highlight w:val="green"/>
              </w:rPr>
              <w:t>|</w:t>
            </w:r>
            <w:r w:rsidRPr="008B6621">
              <w:rPr>
                <w:rStyle w:val="referenceauthor"/>
                <w:highlight w:val="yellow"/>
              </w:rPr>
              <w:t>Muḥammad-i-Zarandí</w:t>
            </w:r>
            <w:r w:rsidRPr="008B6621">
              <w:rPr>
                <w:rStyle w:val="referenceauthor"/>
                <w:highlight w:val="green"/>
              </w:rPr>
              <w:t>|</w:t>
            </w:r>
          </w:p>
        </w:tc>
        <w:tc>
          <w:tcPr>
            <w:tcW w:w="425" w:type="dxa"/>
          </w:tcPr>
          <w:p w14:paraId="2B4A8405" w14:textId="77777777" w:rsidR="00C57E99" w:rsidRPr="008B6621" w:rsidRDefault="00C57E99" w:rsidP="00E94440">
            <w:pPr>
              <w:pStyle w:val="StructureTableList"/>
            </w:pPr>
            <w:r w:rsidRPr="008B6621">
              <w:t>1</w:t>
            </w:r>
          </w:p>
        </w:tc>
        <w:tc>
          <w:tcPr>
            <w:tcW w:w="2268" w:type="dxa"/>
          </w:tcPr>
          <w:p w14:paraId="64B7784D" w14:textId="77777777" w:rsidR="00C57E99" w:rsidRPr="008B6621" w:rsidRDefault="00C57E99" w:rsidP="00E94440">
            <w:pPr>
              <w:pStyle w:val="StructureTableList"/>
            </w:pPr>
          </w:p>
        </w:tc>
        <w:tc>
          <w:tcPr>
            <w:tcW w:w="425" w:type="dxa"/>
          </w:tcPr>
          <w:p w14:paraId="6D8EFC8F"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217BEAF1" w14:textId="77777777" w:rsidR="00C57E99" w:rsidRPr="008B6621" w:rsidRDefault="00C57E99" w:rsidP="00E94440">
            <w:pPr>
              <w:pStyle w:val="StructureTableList"/>
            </w:pPr>
            <w:r w:rsidRPr="008B6621">
              <w:t>unprecedented match</w:t>
            </w:r>
            <w:r>
              <w:t xml:space="preserve"> *L</w:t>
            </w:r>
          </w:p>
        </w:tc>
      </w:tr>
      <w:tr w:rsidR="00C57E99" w:rsidRPr="008B6621" w14:paraId="285F9C5E" w14:textId="77777777" w:rsidTr="00E94440">
        <w:trPr>
          <w:trHeight w:val="170"/>
        </w:trPr>
        <w:tc>
          <w:tcPr>
            <w:tcW w:w="2268" w:type="dxa"/>
          </w:tcPr>
          <w:p w14:paraId="1C1DC8B1"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Muḥammad-Javád</w:t>
            </w:r>
            <w:r w:rsidRPr="008B6621">
              <w:rPr>
                <w:highlight w:val="green"/>
              </w:rPr>
              <w:t>|</w:t>
            </w:r>
          </w:p>
        </w:tc>
        <w:tc>
          <w:tcPr>
            <w:tcW w:w="425" w:type="dxa"/>
          </w:tcPr>
          <w:p w14:paraId="3DA8FD33" w14:textId="77777777" w:rsidR="00C57E99" w:rsidRPr="008B6621" w:rsidRDefault="00C57E99" w:rsidP="00E94440">
            <w:pPr>
              <w:pStyle w:val="StructureTableList"/>
            </w:pPr>
            <w:r w:rsidRPr="008B6621">
              <w:t>3</w:t>
            </w:r>
          </w:p>
        </w:tc>
        <w:tc>
          <w:tcPr>
            <w:tcW w:w="2268" w:type="dxa"/>
          </w:tcPr>
          <w:p w14:paraId="170671A2" w14:textId="77777777" w:rsidR="00C57E99" w:rsidRPr="008B6621" w:rsidRDefault="00C57E99" w:rsidP="00E94440">
            <w:pPr>
              <w:pStyle w:val="StructureTableList"/>
            </w:pPr>
          </w:p>
        </w:tc>
        <w:tc>
          <w:tcPr>
            <w:tcW w:w="425" w:type="dxa"/>
          </w:tcPr>
          <w:p w14:paraId="6D42211A" w14:textId="77777777" w:rsidR="00C57E99" w:rsidRPr="00D721A9" w:rsidRDefault="00C57E99" w:rsidP="00E94440">
            <w:pPr>
              <w:pStyle w:val="StructureTableList"/>
              <w:rPr>
                <w:highlight w:val="yellow"/>
              </w:rPr>
            </w:pPr>
            <w:r w:rsidRPr="00D721A9">
              <w:rPr>
                <w:highlight w:val="yellow"/>
              </w:rPr>
              <w:t>•ok</w:t>
            </w:r>
          </w:p>
        </w:tc>
        <w:tc>
          <w:tcPr>
            <w:tcW w:w="3686" w:type="dxa"/>
          </w:tcPr>
          <w:p w14:paraId="1CFCC6B4" w14:textId="77777777" w:rsidR="00C57E99" w:rsidRPr="008B6621" w:rsidRDefault="00C57E99" w:rsidP="00E94440">
            <w:pPr>
              <w:pStyle w:val="StructureTableList"/>
            </w:pPr>
            <w:r w:rsidRPr="008B6621">
              <w:t>unprecedented match</w:t>
            </w:r>
          </w:p>
        </w:tc>
      </w:tr>
      <w:tr w:rsidR="00C57E99" w:rsidRPr="008B6621" w14:paraId="493EDB38" w14:textId="77777777" w:rsidTr="00E94440">
        <w:trPr>
          <w:trHeight w:val="170"/>
        </w:trPr>
        <w:tc>
          <w:tcPr>
            <w:tcW w:w="2268" w:type="dxa"/>
          </w:tcPr>
          <w:p w14:paraId="76FE85BB" w14:textId="77777777" w:rsidR="00C57E99" w:rsidRPr="007A5498" w:rsidRDefault="00C57E99" w:rsidP="00E94440">
            <w:pPr>
              <w:pStyle w:val="StructureTableListSkipped"/>
              <w:rPr>
                <w:highlight w:val="white"/>
              </w:rPr>
            </w:pPr>
            <w:r w:rsidRPr="007A5498">
              <w:rPr>
                <w:highlight w:val="white"/>
              </w:rPr>
              <w:t>|Muhammad-Javad-i-Qazvani|</w:t>
            </w:r>
          </w:p>
        </w:tc>
        <w:tc>
          <w:tcPr>
            <w:tcW w:w="425" w:type="dxa"/>
          </w:tcPr>
          <w:p w14:paraId="1D5D50FF" w14:textId="77777777" w:rsidR="00C57E99" w:rsidRPr="008B6621" w:rsidRDefault="00C57E99" w:rsidP="00E94440">
            <w:pPr>
              <w:pStyle w:val="StructureTableListSkipped"/>
            </w:pPr>
          </w:p>
        </w:tc>
        <w:tc>
          <w:tcPr>
            <w:tcW w:w="2268" w:type="dxa"/>
          </w:tcPr>
          <w:p w14:paraId="1FF8F612" w14:textId="77777777" w:rsidR="00C57E99" w:rsidRPr="008B6621" w:rsidRDefault="00C57E99" w:rsidP="00E94440">
            <w:pPr>
              <w:pStyle w:val="StructureTableListSkipped"/>
            </w:pPr>
            <w:r w:rsidRPr="008B6621">
              <w:t>Muḥammad-Javád-i-Qazvíní</w:t>
            </w:r>
          </w:p>
        </w:tc>
        <w:tc>
          <w:tcPr>
            <w:tcW w:w="425" w:type="dxa"/>
          </w:tcPr>
          <w:p w14:paraId="2D04C331" w14:textId="77777777" w:rsidR="00C57E99" w:rsidRPr="008B6621" w:rsidRDefault="00C57E99" w:rsidP="00E94440">
            <w:pPr>
              <w:pStyle w:val="StructureTableListSkipped"/>
            </w:pPr>
            <w:r>
              <w:t>skip</w:t>
            </w:r>
          </w:p>
        </w:tc>
        <w:tc>
          <w:tcPr>
            <w:tcW w:w="3686" w:type="dxa"/>
          </w:tcPr>
          <w:p w14:paraId="2AC1008D" w14:textId="77777777" w:rsidR="00C57E99" w:rsidRPr="008B6621" w:rsidRDefault="00C57E99" w:rsidP="00E94440">
            <w:pPr>
              <w:pStyle w:val="StructureTableListSkipped"/>
            </w:pPr>
            <w:r w:rsidRPr="008B6621">
              <w:t>--- *L *L *L / All 1 occurances corrected.</w:t>
            </w:r>
          </w:p>
        </w:tc>
      </w:tr>
      <w:tr w:rsidR="00C57E99" w:rsidRPr="008B6621" w14:paraId="58D38B2A" w14:textId="77777777" w:rsidTr="00E94440">
        <w:trPr>
          <w:trHeight w:val="170"/>
        </w:trPr>
        <w:tc>
          <w:tcPr>
            <w:tcW w:w="2268" w:type="dxa"/>
          </w:tcPr>
          <w:p w14:paraId="0B6CBD74"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Muḥammad-Javád-i-Qazvíní</w:t>
            </w:r>
            <w:r w:rsidRPr="008B6621">
              <w:rPr>
                <w:highlight w:val="green"/>
              </w:rPr>
              <w:t>|</w:t>
            </w:r>
          </w:p>
        </w:tc>
        <w:tc>
          <w:tcPr>
            <w:tcW w:w="425" w:type="dxa"/>
          </w:tcPr>
          <w:p w14:paraId="65ACB0E7" w14:textId="77777777" w:rsidR="00C57E99" w:rsidRPr="008B6621" w:rsidRDefault="00C57E99" w:rsidP="00E94440">
            <w:pPr>
              <w:pStyle w:val="StructureTableList"/>
            </w:pPr>
            <w:r w:rsidRPr="008B6621">
              <w:t>8</w:t>
            </w:r>
          </w:p>
        </w:tc>
        <w:tc>
          <w:tcPr>
            <w:tcW w:w="2268" w:type="dxa"/>
          </w:tcPr>
          <w:p w14:paraId="2D0B7CBD" w14:textId="77777777" w:rsidR="00C57E99" w:rsidRPr="008B6621" w:rsidRDefault="00C57E99" w:rsidP="00E94440">
            <w:pPr>
              <w:pStyle w:val="StructureTableList"/>
            </w:pPr>
          </w:p>
        </w:tc>
        <w:tc>
          <w:tcPr>
            <w:tcW w:w="425" w:type="dxa"/>
          </w:tcPr>
          <w:p w14:paraId="2CBD2AF0" w14:textId="77777777" w:rsidR="00C57E99" w:rsidRPr="00D721A9" w:rsidRDefault="00C57E99" w:rsidP="00E94440">
            <w:pPr>
              <w:pStyle w:val="StructureTableList"/>
              <w:rPr>
                <w:highlight w:val="yellow"/>
              </w:rPr>
            </w:pPr>
            <w:r w:rsidRPr="00D721A9">
              <w:rPr>
                <w:highlight w:val="yellow"/>
              </w:rPr>
              <w:t>•ok</w:t>
            </w:r>
          </w:p>
        </w:tc>
        <w:tc>
          <w:tcPr>
            <w:tcW w:w="3686" w:type="dxa"/>
          </w:tcPr>
          <w:p w14:paraId="70250F94" w14:textId="77777777" w:rsidR="00C57E99" w:rsidRPr="008B6621" w:rsidRDefault="00C57E99" w:rsidP="00E94440">
            <w:pPr>
              <w:pStyle w:val="StructureTableList"/>
            </w:pPr>
            <w:r w:rsidRPr="008B6621">
              <w:t>--- *L *l</w:t>
            </w:r>
          </w:p>
        </w:tc>
      </w:tr>
      <w:tr w:rsidR="00C57E99" w:rsidRPr="008B6621" w14:paraId="2388D385" w14:textId="77777777" w:rsidTr="00E94440">
        <w:trPr>
          <w:trHeight w:val="170"/>
        </w:trPr>
        <w:tc>
          <w:tcPr>
            <w:tcW w:w="2268" w:type="dxa"/>
          </w:tcPr>
          <w:p w14:paraId="468EA166"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Muḥammad-Karím</w:t>
            </w:r>
            <w:r w:rsidRPr="008B6621">
              <w:rPr>
                <w:highlight w:val="green"/>
              </w:rPr>
              <w:t>|</w:t>
            </w:r>
          </w:p>
        </w:tc>
        <w:tc>
          <w:tcPr>
            <w:tcW w:w="425" w:type="dxa"/>
          </w:tcPr>
          <w:p w14:paraId="68D2A968" w14:textId="77777777" w:rsidR="00C57E99" w:rsidRPr="008B6621" w:rsidRDefault="00C57E99" w:rsidP="00E94440">
            <w:pPr>
              <w:pStyle w:val="StructureTableList"/>
            </w:pPr>
            <w:r w:rsidRPr="008B6621">
              <w:t>1</w:t>
            </w:r>
          </w:p>
        </w:tc>
        <w:tc>
          <w:tcPr>
            <w:tcW w:w="2268" w:type="dxa"/>
          </w:tcPr>
          <w:p w14:paraId="74B9F570" w14:textId="77777777" w:rsidR="00C57E99" w:rsidRPr="008B6621" w:rsidRDefault="00C57E99" w:rsidP="00E94440">
            <w:pPr>
              <w:pStyle w:val="StructureTableList"/>
            </w:pPr>
          </w:p>
        </w:tc>
        <w:tc>
          <w:tcPr>
            <w:tcW w:w="425" w:type="dxa"/>
          </w:tcPr>
          <w:p w14:paraId="1D09B0CB"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17D00CD4" w14:textId="77777777" w:rsidR="00C57E99" w:rsidRPr="008B6621" w:rsidRDefault="00C57E99" w:rsidP="00E94440">
            <w:pPr>
              <w:pStyle w:val="StructureTableList"/>
            </w:pPr>
            <w:r w:rsidRPr="008B6621">
              <w:t>unprecedented match</w:t>
            </w:r>
            <w:r>
              <w:t xml:space="preserve"> *L</w:t>
            </w:r>
          </w:p>
        </w:tc>
      </w:tr>
      <w:tr w:rsidR="00C57E99" w:rsidRPr="008B6621" w14:paraId="5E3E669E" w14:textId="77777777" w:rsidTr="00E94440">
        <w:trPr>
          <w:trHeight w:val="170"/>
        </w:trPr>
        <w:tc>
          <w:tcPr>
            <w:tcW w:w="2268" w:type="dxa"/>
          </w:tcPr>
          <w:p w14:paraId="53275920"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Muḥammad-Káẓim</w:t>
            </w:r>
            <w:r w:rsidRPr="008B6621">
              <w:rPr>
                <w:highlight w:val="green"/>
              </w:rPr>
              <w:t>|</w:t>
            </w:r>
          </w:p>
        </w:tc>
        <w:tc>
          <w:tcPr>
            <w:tcW w:w="425" w:type="dxa"/>
          </w:tcPr>
          <w:p w14:paraId="2793093A" w14:textId="77777777" w:rsidR="00C57E99" w:rsidRPr="008B6621" w:rsidRDefault="00C57E99" w:rsidP="00E94440">
            <w:pPr>
              <w:pStyle w:val="StructureTableList"/>
            </w:pPr>
            <w:r w:rsidRPr="008B6621">
              <w:t>1</w:t>
            </w:r>
          </w:p>
        </w:tc>
        <w:tc>
          <w:tcPr>
            <w:tcW w:w="2268" w:type="dxa"/>
          </w:tcPr>
          <w:p w14:paraId="4ED5BF6D" w14:textId="77777777" w:rsidR="00C57E99" w:rsidRPr="008B6621" w:rsidRDefault="00C57E99" w:rsidP="00E94440">
            <w:pPr>
              <w:pStyle w:val="StructureTableList"/>
            </w:pPr>
          </w:p>
        </w:tc>
        <w:tc>
          <w:tcPr>
            <w:tcW w:w="425" w:type="dxa"/>
          </w:tcPr>
          <w:p w14:paraId="791D8BC4"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7D87CFDE" w14:textId="77777777" w:rsidR="00C57E99" w:rsidRPr="008B6621" w:rsidRDefault="00C57E99" w:rsidP="00E94440">
            <w:pPr>
              <w:pStyle w:val="StructureTableList"/>
            </w:pPr>
            <w:r w:rsidRPr="008B6621">
              <w:t>unprecedented match</w:t>
            </w:r>
            <w:r>
              <w:t xml:space="preserve"> *L</w:t>
            </w:r>
          </w:p>
        </w:tc>
      </w:tr>
      <w:tr w:rsidR="00C57E99" w:rsidRPr="008B6621" w14:paraId="51573BA8" w14:textId="77777777" w:rsidTr="00E94440">
        <w:trPr>
          <w:trHeight w:val="170"/>
        </w:trPr>
        <w:tc>
          <w:tcPr>
            <w:tcW w:w="2268" w:type="dxa"/>
          </w:tcPr>
          <w:p w14:paraId="1AF395B1" w14:textId="77777777" w:rsidR="00C57E99" w:rsidRPr="008B6621" w:rsidRDefault="00C57E99" w:rsidP="00E94440">
            <w:pPr>
              <w:pStyle w:val="StructureTableList"/>
              <w:rPr>
                <w:highlight w:val="green"/>
              </w:rPr>
            </w:pPr>
            <w:r w:rsidRPr="008B6621">
              <w:rPr>
                <w:highlight w:val="green"/>
              </w:rPr>
              <w:t>|</w:t>
            </w:r>
            <w:r w:rsidRPr="00B81919">
              <w:rPr>
                <w:highlight w:val="yellow"/>
              </w:rPr>
              <w:t>Muḥammad-Muṣṭafáy-i-Badádí</w:t>
            </w:r>
            <w:r w:rsidRPr="008B6621">
              <w:rPr>
                <w:highlight w:val="green"/>
              </w:rPr>
              <w:t>|</w:t>
            </w:r>
          </w:p>
        </w:tc>
        <w:tc>
          <w:tcPr>
            <w:tcW w:w="425" w:type="dxa"/>
          </w:tcPr>
          <w:p w14:paraId="0DC2560F" w14:textId="77777777" w:rsidR="00C57E99" w:rsidRPr="008B6621" w:rsidRDefault="00C57E99" w:rsidP="00E94440">
            <w:pPr>
              <w:pStyle w:val="StructureTableList"/>
            </w:pPr>
            <w:r w:rsidRPr="008B6621">
              <w:t>1</w:t>
            </w:r>
          </w:p>
        </w:tc>
        <w:tc>
          <w:tcPr>
            <w:tcW w:w="2268" w:type="dxa"/>
          </w:tcPr>
          <w:p w14:paraId="736C3E1C" w14:textId="77777777" w:rsidR="00C57E99" w:rsidRPr="008B6621" w:rsidRDefault="00C57E99" w:rsidP="00E94440">
            <w:pPr>
              <w:pStyle w:val="StructureTableList"/>
            </w:pPr>
          </w:p>
        </w:tc>
        <w:tc>
          <w:tcPr>
            <w:tcW w:w="425" w:type="dxa"/>
          </w:tcPr>
          <w:p w14:paraId="1A97AF03" w14:textId="77777777" w:rsidR="00C57E99" w:rsidRPr="008D301E" w:rsidRDefault="00C57E99" w:rsidP="00E94440">
            <w:pPr>
              <w:pStyle w:val="StructureTableList"/>
              <w:rPr>
                <w:highlight w:val="magenta"/>
              </w:rPr>
            </w:pPr>
            <w:r w:rsidRPr="008D301E">
              <w:rPr>
                <w:highlight w:val="magenta"/>
              </w:rPr>
              <w:t>•ok</w:t>
            </w:r>
          </w:p>
        </w:tc>
        <w:tc>
          <w:tcPr>
            <w:tcW w:w="3686" w:type="dxa"/>
          </w:tcPr>
          <w:p w14:paraId="4821BCDD" w14:textId="77777777" w:rsidR="00C57E99" w:rsidRPr="008B6621" w:rsidRDefault="00C57E99" w:rsidP="00E94440">
            <w:pPr>
              <w:pStyle w:val="StructureTableList"/>
            </w:pPr>
            <w:r w:rsidRPr="008B6621">
              <w:t>---</w:t>
            </w:r>
            <w:r>
              <w:t xml:space="preserve"> *L *L</w:t>
            </w:r>
          </w:p>
        </w:tc>
      </w:tr>
      <w:tr w:rsidR="00C57E99" w:rsidRPr="008B6621" w14:paraId="1529DDEB" w14:textId="77777777" w:rsidTr="00E94440">
        <w:trPr>
          <w:trHeight w:val="170"/>
        </w:trPr>
        <w:tc>
          <w:tcPr>
            <w:tcW w:w="2268" w:type="dxa"/>
          </w:tcPr>
          <w:p w14:paraId="1A987FEA"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Muḥammad-Qulí</w:t>
            </w:r>
            <w:r w:rsidRPr="008B6621">
              <w:rPr>
                <w:highlight w:val="green"/>
              </w:rPr>
              <w:t>|</w:t>
            </w:r>
          </w:p>
        </w:tc>
        <w:tc>
          <w:tcPr>
            <w:tcW w:w="425" w:type="dxa"/>
          </w:tcPr>
          <w:p w14:paraId="676FEC5A" w14:textId="77777777" w:rsidR="00C57E99" w:rsidRPr="008B6621" w:rsidRDefault="00C57E99" w:rsidP="00E94440">
            <w:pPr>
              <w:pStyle w:val="StructureTableList"/>
            </w:pPr>
            <w:r w:rsidRPr="008B6621">
              <w:t>1</w:t>
            </w:r>
          </w:p>
        </w:tc>
        <w:tc>
          <w:tcPr>
            <w:tcW w:w="2268" w:type="dxa"/>
          </w:tcPr>
          <w:p w14:paraId="4BCB2950" w14:textId="77777777" w:rsidR="00C57E99" w:rsidRPr="008B6621" w:rsidRDefault="00C57E99" w:rsidP="00E94440">
            <w:pPr>
              <w:pStyle w:val="StructureTableList"/>
            </w:pPr>
          </w:p>
        </w:tc>
        <w:tc>
          <w:tcPr>
            <w:tcW w:w="425" w:type="dxa"/>
          </w:tcPr>
          <w:p w14:paraId="4BFCBC20"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39C9FE34" w14:textId="77777777" w:rsidR="00C57E99" w:rsidRPr="008B6621" w:rsidRDefault="00C57E99" w:rsidP="00E94440">
            <w:pPr>
              <w:pStyle w:val="StructureTableList"/>
            </w:pPr>
            <w:r w:rsidRPr="008B6621">
              <w:t>unprecedented match</w:t>
            </w:r>
            <w:r>
              <w:t xml:space="preserve"> *L *l *L *L</w:t>
            </w:r>
          </w:p>
        </w:tc>
      </w:tr>
      <w:tr w:rsidR="00C57E99" w:rsidRPr="008B6621" w14:paraId="3C95B94D" w14:textId="77777777" w:rsidTr="00E94440">
        <w:trPr>
          <w:trHeight w:val="170"/>
        </w:trPr>
        <w:tc>
          <w:tcPr>
            <w:tcW w:w="2268" w:type="dxa"/>
          </w:tcPr>
          <w:p w14:paraId="02334FB9"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Muḥammad-Riḍáy-i-írází</w:t>
            </w:r>
            <w:r w:rsidRPr="008B6621">
              <w:rPr>
                <w:highlight w:val="green"/>
              </w:rPr>
              <w:t>|</w:t>
            </w:r>
          </w:p>
        </w:tc>
        <w:tc>
          <w:tcPr>
            <w:tcW w:w="425" w:type="dxa"/>
          </w:tcPr>
          <w:p w14:paraId="05862D66" w14:textId="77777777" w:rsidR="00C57E99" w:rsidRPr="008B6621" w:rsidRDefault="00C57E99" w:rsidP="00E94440">
            <w:pPr>
              <w:pStyle w:val="StructureTableList"/>
            </w:pPr>
            <w:r w:rsidRPr="008B6621">
              <w:t>1</w:t>
            </w:r>
          </w:p>
        </w:tc>
        <w:tc>
          <w:tcPr>
            <w:tcW w:w="2268" w:type="dxa"/>
          </w:tcPr>
          <w:p w14:paraId="07885696" w14:textId="77777777" w:rsidR="00C57E99" w:rsidRPr="008B6621" w:rsidRDefault="00C57E99" w:rsidP="00E94440">
            <w:pPr>
              <w:pStyle w:val="StructureTableList"/>
            </w:pPr>
          </w:p>
        </w:tc>
        <w:tc>
          <w:tcPr>
            <w:tcW w:w="425" w:type="dxa"/>
          </w:tcPr>
          <w:p w14:paraId="146E6944"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6AC9036F" w14:textId="77777777" w:rsidR="00C57E99" w:rsidRPr="008B6621" w:rsidRDefault="00C57E99" w:rsidP="00E94440">
            <w:pPr>
              <w:pStyle w:val="StructureTableList"/>
            </w:pPr>
            <w:r w:rsidRPr="008B6621">
              <w:t>unprecedented match</w:t>
            </w:r>
            <w:r>
              <w:t xml:space="preserve"> *L</w:t>
            </w:r>
          </w:p>
        </w:tc>
      </w:tr>
      <w:tr w:rsidR="00C57E99" w:rsidRPr="008B6621" w14:paraId="431495F7" w14:textId="77777777" w:rsidTr="00E94440">
        <w:trPr>
          <w:trHeight w:val="170"/>
        </w:trPr>
        <w:tc>
          <w:tcPr>
            <w:tcW w:w="2268" w:type="dxa"/>
          </w:tcPr>
          <w:p w14:paraId="56F2A21A" w14:textId="77777777" w:rsidR="00C57E99" w:rsidRPr="00865A8E" w:rsidRDefault="00C57E99" w:rsidP="00E94440">
            <w:pPr>
              <w:pStyle w:val="StructureTableListSkipped"/>
              <w:rPr>
                <w:highlight w:val="white"/>
              </w:rPr>
            </w:pPr>
            <w:r w:rsidRPr="00865A8E">
              <w:rPr>
                <w:highlight w:val="white"/>
              </w:rPr>
              <w:t>|Muḥammad-Said Adham|</w:t>
            </w:r>
          </w:p>
        </w:tc>
        <w:tc>
          <w:tcPr>
            <w:tcW w:w="425" w:type="dxa"/>
          </w:tcPr>
          <w:p w14:paraId="3541A533" w14:textId="77777777" w:rsidR="00C57E99" w:rsidRPr="008B6621" w:rsidRDefault="00C57E99" w:rsidP="00E94440">
            <w:pPr>
              <w:pStyle w:val="StructureTableListSkipped"/>
            </w:pPr>
          </w:p>
        </w:tc>
        <w:tc>
          <w:tcPr>
            <w:tcW w:w="2268" w:type="dxa"/>
          </w:tcPr>
          <w:p w14:paraId="326B62A1" w14:textId="77777777" w:rsidR="00C57E99" w:rsidRPr="008B6621" w:rsidRDefault="00C57E99" w:rsidP="00E94440">
            <w:pPr>
              <w:pStyle w:val="StructureTableListSkipped"/>
            </w:pPr>
            <w:r w:rsidRPr="00B81919">
              <w:t>Muḥammad Said Aam</w:t>
            </w:r>
          </w:p>
        </w:tc>
        <w:tc>
          <w:tcPr>
            <w:tcW w:w="425" w:type="dxa"/>
          </w:tcPr>
          <w:p w14:paraId="5CB390CE" w14:textId="77777777" w:rsidR="00C57E99" w:rsidRPr="008B6621" w:rsidRDefault="00C57E99" w:rsidP="00E94440">
            <w:pPr>
              <w:pStyle w:val="StructureTableListSkipped"/>
            </w:pPr>
            <w:r w:rsidRPr="008B6621">
              <w:t>•</w:t>
            </w:r>
            <w:r>
              <w:t>skip</w:t>
            </w:r>
          </w:p>
        </w:tc>
        <w:tc>
          <w:tcPr>
            <w:tcW w:w="3686" w:type="dxa"/>
          </w:tcPr>
          <w:p w14:paraId="6FC71243" w14:textId="77777777" w:rsidR="00C57E99" w:rsidRPr="008B6621" w:rsidRDefault="00C57E99" w:rsidP="00E94440">
            <w:pPr>
              <w:pStyle w:val="StructureTableListSkipped"/>
            </w:pPr>
            <w:r w:rsidRPr="008B6621">
              <w:t>---</w:t>
            </w:r>
            <w:r>
              <w:t xml:space="preserve"> *L *L / All 1 occurances corrected. *L *l</w:t>
            </w:r>
          </w:p>
        </w:tc>
      </w:tr>
      <w:tr w:rsidR="00C57E99" w:rsidRPr="008B6621" w14:paraId="035AAC76" w14:textId="77777777" w:rsidTr="00E94440">
        <w:trPr>
          <w:trHeight w:val="170"/>
        </w:trPr>
        <w:tc>
          <w:tcPr>
            <w:tcW w:w="2268" w:type="dxa"/>
          </w:tcPr>
          <w:p w14:paraId="07CA07DD" w14:textId="77777777" w:rsidR="00C57E99" w:rsidRPr="008B6621" w:rsidRDefault="00C57E99" w:rsidP="00E94440">
            <w:pPr>
              <w:pStyle w:val="StructureTableList"/>
              <w:rPr>
                <w:highlight w:val="green"/>
              </w:rPr>
            </w:pPr>
            <w:r>
              <w:rPr>
                <w:highlight w:val="green"/>
              </w:rPr>
              <w:t>|Muḥammad Said A</w:t>
            </w:r>
            <w:r w:rsidRPr="00865A8E">
              <w:rPr>
                <w:highlight w:val="darkYellow"/>
              </w:rPr>
              <w:t></w:t>
            </w:r>
            <w:r>
              <w:rPr>
                <w:highlight w:val="green"/>
              </w:rPr>
              <w:t>am|</w:t>
            </w:r>
          </w:p>
        </w:tc>
        <w:tc>
          <w:tcPr>
            <w:tcW w:w="425" w:type="dxa"/>
          </w:tcPr>
          <w:p w14:paraId="6C9C68AC" w14:textId="77777777" w:rsidR="00C57E99" w:rsidRPr="008B6621" w:rsidRDefault="00C57E99" w:rsidP="00E94440">
            <w:pPr>
              <w:pStyle w:val="StructureTableList"/>
            </w:pPr>
            <w:r>
              <w:t>1</w:t>
            </w:r>
          </w:p>
        </w:tc>
        <w:tc>
          <w:tcPr>
            <w:tcW w:w="2268" w:type="dxa"/>
          </w:tcPr>
          <w:p w14:paraId="476881F3" w14:textId="77777777" w:rsidR="00C57E99" w:rsidRPr="00B81919" w:rsidRDefault="00B72A72" w:rsidP="00E94440">
            <w:pPr>
              <w:pStyle w:val="StructureTableList"/>
            </w:pPr>
            <w:r w:rsidRPr="00B72A72">
              <w:t>Muḥammad-Saʿíd Adham</w:t>
            </w:r>
          </w:p>
        </w:tc>
        <w:tc>
          <w:tcPr>
            <w:tcW w:w="425" w:type="dxa"/>
          </w:tcPr>
          <w:p w14:paraId="0F4E1DAC" w14:textId="77777777" w:rsidR="00C57E99" w:rsidRPr="008D301E" w:rsidRDefault="00C57E99" w:rsidP="00E94440">
            <w:pPr>
              <w:pStyle w:val="StructureTableList"/>
              <w:rPr>
                <w:highlight w:val="green"/>
              </w:rPr>
            </w:pPr>
            <w:r w:rsidRPr="008D301E">
              <w:rPr>
                <w:highlight w:val="green"/>
              </w:rPr>
              <w:t>•</w:t>
            </w:r>
          </w:p>
        </w:tc>
        <w:tc>
          <w:tcPr>
            <w:tcW w:w="3686" w:type="dxa"/>
          </w:tcPr>
          <w:p w14:paraId="42D51385" w14:textId="77777777" w:rsidR="00C57E99" w:rsidRPr="008B6621" w:rsidRDefault="00C57E99" w:rsidP="006544D0">
            <w:pPr>
              <w:pStyle w:val="StructureTableList"/>
            </w:pPr>
            <w:r>
              <w:t xml:space="preserve"> *L *l *L</w:t>
            </w:r>
            <w:r w:rsidR="00B72A72">
              <w:t xml:space="preserve"> (Bahman: </w:t>
            </w:r>
            <w:r w:rsidR="006544D0">
              <w:t>double name and</w:t>
            </w:r>
            <w:r w:rsidR="00B72A72">
              <w:t xml:space="preserve"> ›dh‹ </w:t>
            </w:r>
            <w:r w:rsidR="006544D0">
              <w:t>has no diacritical underline</w:t>
            </w:r>
            <w:r w:rsidR="00B72A72">
              <w:t>)</w:t>
            </w:r>
          </w:p>
        </w:tc>
      </w:tr>
      <w:tr w:rsidR="00C57E99" w:rsidRPr="008B6621" w14:paraId="3EDB9D97" w14:textId="77777777" w:rsidTr="00E94440">
        <w:trPr>
          <w:trHeight w:val="170"/>
        </w:trPr>
        <w:tc>
          <w:tcPr>
            <w:tcW w:w="2268" w:type="dxa"/>
          </w:tcPr>
          <w:p w14:paraId="4896E7DC" w14:textId="77777777" w:rsidR="00C57E99" w:rsidRPr="008B6621" w:rsidRDefault="00C57E99" w:rsidP="00E94440">
            <w:pPr>
              <w:pStyle w:val="StructureTableList"/>
              <w:rPr>
                <w:highlight w:val="green"/>
              </w:rPr>
            </w:pPr>
            <w:r w:rsidRPr="008B6621">
              <w:rPr>
                <w:highlight w:val="green"/>
              </w:rPr>
              <w:t>|</w:t>
            </w:r>
            <w:r w:rsidRPr="008B6621">
              <w:rPr>
                <w:highlight w:val="yellow"/>
              </w:rPr>
              <w:t>Muḥammad-Taqí</w:t>
            </w:r>
            <w:r w:rsidRPr="008B6621">
              <w:rPr>
                <w:highlight w:val="green"/>
              </w:rPr>
              <w:t>|</w:t>
            </w:r>
          </w:p>
        </w:tc>
        <w:tc>
          <w:tcPr>
            <w:tcW w:w="425" w:type="dxa"/>
          </w:tcPr>
          <w:p w14:paraId="6049B737" w14:textId="77777777" w:rsidR="00C57E99" w:rsidRPr="008B6621" w:rsidRDefault="00C57E99" w:rsidP="00E94440">
            <w:pPr>
              <w:pStyle w:val="StructureTableList"/>
            </w:pPr>
            <w:r w:rsidRPr="008B6621">
              <w:t>1</w:t>
            </w:r>
          </w:p>
        </w:tc>
        <w:tc>
          <w:tcPr>
            <w:tcW w:w="2268" w:type="dxa"/>
          </w:tcPr>
          <w:p w14:paraId="0706A016" w14:textId="77777777" w:rsidR="00C57E99" w:rsidRPr="008B6621" w:rsidRDefault="00C57E99" w:rsidP="00E94440">
            <w:pPr>
              <w:pStyle w:val="StructureTableList"/>
            </w:pPr>
          </w:p>
        </w:tc>
        <w:tc>
          <w:tcPr>
            <w:tcW w:w="425" w:type="dxa"/>
          </w:tcPr>
          <w:p w14:paraId="24381D12"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17C01468" w14:textId="77777777" w:rsidR="00C57E99" w:rsidRPr="008B6621" w:rsidRDefault="00C57E99" w:rsidP="00E94440">
            <w:pPr>
              <w:pStyle w:val="StructureTableList"/>
            </w:pPr>
            <w:r w:rsidRPr="008B6621">
              <w:t>unprecedented match</w:t>
            </w:r>
            <w:r>
              <w:t xml:space="preserve"> *L</w:t>
            </w:r>
          </w:p>
        </w:tc>
      </w:tr>
      <w:tr w:rsidR="00C57E99" w:rsidRPr="008B6621" w14:paraId="7D01F53B" w14:textId="77777777" w:rsidTr="00E94440">
        <w:trPr>
          <w:trHeight w:val="170"/>
        </w:trPr>
        <w:tc>
          <w:tcPr>
            <w:tcW w:w="2268" w:type="dxa"/>
          </w:tcPr>
          <w:p w14:paraId="0A399275" w14:textId="77777777" w:rsidR="00C57E99" w:rsidRPr="008B6621" w:rsidRDefault="00C57E99" w:rsidP="00E94440">
            <w:pPr>
              <w:pStyle w:val="StructureTableList"/>
              <w:rPr>
                <w:highlight w:val="green"/>
              </w:rPr>
            </w:pPr>
            <w:r w:rsidRPr="008B6621">
              <w:rPr>
                <w:highlight w:val="green"/>
              </w:rPr>
              <w:t>|</w:t>
            </w:r>
            <w:r w:rsidRPr="008B6621">
              <w:rPr>
                <w:highlight w:val="yellow"/>
              </w:rPr>
              <w:t>mujtahid</w:t>
            </w:r>
            <w:r w:rsidRPr="008B6621">
              <w:rPr>
                <w:highlight w:val="green"/>
              </w:rPr>
              <w:t>|</w:t>
            </w:r>
          </w:p>
        </w:tc>
        <w:tc>
          <w:tcPr>
            <w:tcW w:w="425" w:type="dxa"/>
          </w:tcPr>
          <w:p w14:paraId="5DB45BDB" w14:textId="77777777" w:rsidR="00C57E99" w:rsidRPr="008B6621" w:rsidRDefault="00C57E99" w:rsidP="00E94440">
            <w:pPr>
              <w:pStyle w:val="StructureTableList"/>
            </w:pPr>
            <w:r w:rsidRPr="008B6621">
              <w:t>1</w:t>
            </w:r>
          </w:p>
        </w:tc>
        <w:tc>
          <w:tcPr>
            <w:tcW w:w="2268" w:type="dxa"/>
          </w:tcPr>
          <w:p w14:paraId="6B34DA17" w14:textId="77777777" w:rsidR="00C57E99" w:rsidRPr="008B6621" w:rsidRDefault="00C57E99" w:rsidP="00E94440">
            <w:pPr>
              <w:pStyle w:val="StructureTableList"/>
            </w:pPr>
          </w:p>
        </w:tc>
        <w:tc>
          <w:tcPr>
            <w:tcW w:w="425" w:type="dxa"/>
          </w:tcPr>
          <w:p w14:paraId="659F9605"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364B2CC9" w14:textId="77777777" w:rsidR="00C57E99" w:rsidRPr="008B6621" w:rsidRDefault="00C57E99" w:rsidP="00E94440">
            <w:pPr>
              <w:pStyle w:val="StructureTableList"/>
            </w:pPr>
            <w:r w:rsidRPr="008B6621">
              <w:t>fuzzy match (|Mujtahid|)</w:t>
            </w:r>
            <w:r w:rsidR="006F6B61">
              <w:t xml:space="preserve"> *L</w:t>
            </w:r>
          </w:p>
        </w:tc>
      </w:tr>
      <w:tr w:rsidR="00C57E99" w:rsidRPr="008B6621" w14:paraId="6C4B5841" w14:textId="77777777" w:rsidTr="00E94440">
        <w:trPr>
          <w:trHeight w:val="170"/>
        </w:trPr>
        <w:tc>
          <w:tcPr>
            <w:tcW w:w="2268" w:type="dxa"/>
          </w:tcPr>
          <w:p w14:paraId="4F29CCF2"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ʿAbdu’l-Karím</w:t>
            </w:r>
            <w:r w:rsidRPr="008B6621">
              <w:rPr>
                <w:highlight w:val="green"/>
              </w:rPr>
              <w:t>|</w:t>
            </w:r>
          </w:p>
        </w:tc>
        <w:tc>
          <w:tcPr>
            <w:tcW w:w="425" w:type="dxa"/>
          </w:tcPr>
          <w:p w14:paraId="11A84B24" w14:textId="77777777" w:rsidR="00C57E99" w:rsidRPr="008B6621" w:rsidRDefault="00C57E99" w:rsidP="00E94440">
            <w:pPr>
              <w:pStyle w:val="StructureTableList"/>
            </w:pPr>
            <w:r w:rsidRPr="008B6621">
              <w:t>2</w:t>
            </w:r>
          </w:p>
        </w:tc>
        <w:tc>
          <w:tcPr>
            <w:tcW w:w="2268" w:type="dxa"/>
          </w:tcPr>
          <w:p w14:paraId="005754C9" w14:textId="77777777" w:rsidR="00C57E99" w:rsidRPr="008B6621" w:rsidRDefault="00C57E99" w:rsidP="00E94440">
            <w:pPr>
              <w:pStyle w:val="StructureTableList"/>
            </w:pPr>
          </w:p>
        </w:tc>
        <w:tc>
          <w:tcPr>
            <w:tcW w:w="425" w:type="dxa"/>
          </w:tcPr>
          <w:p w14:paraId="315C590B" w14:textId="77777777" w:rsidR="00C57E99" w:rsidRPr="00D721A9" w:rsidRDefault="00C57E99" w:rsidP="00E94440">
            <w:pPr>
              <w:pStyle w:val="StructureTableList"/>
              <w:rPr>
                <w:highlight w:val="yellow"/>
              </w:rPr>
            </w:pPr>
            <w:r w:rsidRPr="00D721A9">
              <w:rPr>
                <w:highlight w:val="yellow"/>
              </w:rPr>
              <w:t>•ok</w:t>
            </w:r>
          </w:p>
        </w:tc>
        <w:tc>
          <w:tcPr>
            <w:tcW w:w="3686" w:type="dxa"/>
          </w:tcPr>
          <w:p w14:paraId="3ED0D36A" w14:textId="77777777" w:rsidR="00C57E99" w:rsidRPr="008B6621" w:rsidRDefault="00C57E99" w:rsidP="00E94440">
            <w:pPr>
              <w:pStyle w:val="StructureTableList"/>
            </w:pPr>
            <w:r w:rsidRPr="008B6621">
              <w:t>unprecedented match</w:t>
            </w:r>
          </w:p>
        </w:tc>
      </w:tr>
      <w:tr w:rsidR="00C57E99" w:rsidRPr="008B6621" w14:paraId="6E6A83AF" w14:textId="77777777" w:rsidTr="00E94440">
        <w:trPr>
          <w:trHeight w:val="170"/>
        </w:trPr>
        <w:tc>
          <w:tcPr>
            <w:tcW w:w="2268" w:type="dxa"/>
          </w:tcPr>
          <w:p w14:paraId="2185B225"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ʿAlí-Akbar</w:t>
            </w:r>
            <w:r w:rsidRPr="008B6621">
              <w:rPr>
                <w:highlight w:val="green"/>
              </w:rPr>
              <w:t>|</w:t>
            </w:r>
          </w:p>
        </w:tc>
        <w:tc>
          <w:tcPr>
            <w:tcW w:w="425" w:type="dxa"/>
          </w:tcPr>
          <w:p w14:paraId="21100B16" w14:textId="77777777" w:rsidR="00C57E99" w:rsidRPr="008B6621" w:rsidRDefault="00C57E99" w:rsidP="00E94440">
            <w:pPr>
              <w:pStyle w:val="StructureTableList"/>
            </w:pPr>
            <w:r w:rsidRPr="008B6621">
              <w:t>2</w:t>
            </w:r>
          </w:p>
        </w:tc>
        <w:tc>
          <w:tcPr>
            <w:tcW w:w="2268" w:type="dxa"/>
          </w:tcPr>
          <w:p w14:paraId="7F861611" w14:textId="77777777" w:rsidR="00C57E99" w:rsidRPr="008B6621" w:rsidRDefault="00C57E99" w:rsidP="00E94440">
            <w:pPr>
              <w:pStyle w:val="StructureTableList"/>
            </w:pPr>
          </w:p>
        </w:tc>
        <w:tc>
          <w:tcPr>
            <w:tcW w:w="425" w:type="dxa"/>
          </w:tcPr>
          <w:p w14:paraId="56098A87"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7143CBA" w14:textId="77777777" w:rsidR="00C57E99" w:rsidRPr="008B6621" w:rsidRDefault="00C57E99" w:rsidP="00E94440">
            <w:pPr>
              <w:pStyle w:val="StructureTableList"/>
            </w:pPr>
            <w:r w:rsidRPr="008B6621">
              <w:t>unprecedented match</w:t>
            </w:r>
          </w:p>
        </w:tc>
      </w:tr>
      <w:tr w:rsidR="00C57E99" w:rsidRPr="008B6621" w14:paraId="73EFF350" w14:textId="77777777" w:rsidTr="00E94440">
        <w:trPr>
          <w:trHeight w:val="170"/>
        </w:trPr>
        <w:tc>
          <w:tcPr>
            <w:tcW w:w="2268" w:type="dxa"/>
          </w:tcPr>
          <w:p w14:paraId="074AC1CB"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Báqir</w:t>
            </w:r>
            <w:r w:rsidRPr="008B6621">
              <w:rPr>
                <w:highlight w:val="green"/>
              </w:rPr>
              <w:t>|</w:t>
            </w:r>
          </w:p>
        </w:tc>
        <w:tc>
          <w:tcPr>
            <w:tcW w:w="425" w:type="dxa"/>
          </w:tcPr>
          <w:p w14:paraId="59F94DE7" w14:textId="77777777" w:rsidR="00C57E99" w:rsidRPr="008B6621" w:rsidRDefault="00C57E99" w:rsidP="00E94440">
            <w:pPr>
              <w:pStyle w:val="StructureTableList"/>
            </w:pPr>
            <w:r w:rsidRPr="008B6621">
              <w:t>2</w:t>
            </w:r>
          </w:p>
        </w:tc>
        <w:tc>
          <w:tcPr>
            <w:tcW w:w="2268" w:type="dxa"/>
          </w:tcPr>
          <w:p w14:paraId="4C2E89DC" w14:textId="77777777" w:rsidR="00C57E99" w:rsidRPr="008B6621" w:rsidRDefault="00C57E99" w:rsidP="00E94440">
            <w:pPr>
              <w:pStyle w:val="StructureTableList"/>
            </w:pPr>
          </w:p>
        </w:tc>
        <w:tc>
          <w:tcPr>
            <w:tcW w:w="425" w:type="dxa"/>
          </w:tcPr>
          <w:p w14:paraId="306B88D3" w14:textId="77777777" w:rsidR="00C57E99" w:rsidRPr="00D721A9" w:rsidRDefault="00C57E99" w:rsidP="00E94440">
            <w:pPr>
              <w:pStyle w:val="StructureTableList"/>
              <w:rPr>
                <w:highlight w:val="yellow"/>
              </w:rPr>
            </w:pPr>
            <w:r w:rsidRPr="00D721A9">
              <w:rPr>
                <w:highlight w:val="yellow"/>
              </w:rPr>
              <w:t>•ok</w:t>
            </w:r>
          </w:p>
        </w:tc>
        <w:tc>
          <w:tcPr>
            <w:tcW w:w="3686" w:type="dxa"/>
          </w:tcPr>
          <w:p w14:paraId="286CE091" w14:textId="77777777" w:rsidR="00C57E99" w:rsidRPr="008B6621" w:rsidRDefault="00C57E99" w:rsidP="00E94440">
            <w:pPr>
              <w:pStyle w:val="StructureTableList"/>
            </w:pPr>
            <w:r w:rsidRPr="008B6621">
              <w:t>unprecedented match</w:t>
            </w:r>
          </w:p>
        </w:tc>
      </w:tr>
      <w:tr w:rsidR="00C57E99" w:rsidRPr="008B6621" w14:paraId="0976D568" w14:textId="77777777" w:rsidTr="00E94440">
        <w:trPr>
          <w:trHeight w:val="170"/>
        </w:trPr>
        <w:tc>
          <w:tcPr>
            <w:tcW w:w="2268" w:type="dxa"/>
          </w:tcPr>
          <w:p w14:paraId="57563FB1" w14:textId="77777777" w:rsidR="00C57E99" w:rsidRPr="007A5498" w:rsidRDefault="00C57E99" w:rsidP="00E94440">
            <w:pPr>
              <w:pStyle w:val="StructureTableListSkipped"/>
              <w:rPr>
                <w:rStyle w:val="BookTitle"/>
                <w:highlight w:val="white"/>
              </w:rPr>
            </w:pPr>
            <w:r w:rsidRPr="007A5498">
              <w:rPr>
                <w:highlight w:val="white"/>
              </w:rPr>
              <w:t>|Mulla Hadiy-i-Qazvani|</w:t>
            </w:r>
          </w:p>
        </w:tc>
        <w:tc>
          <w:tcPr>
            <w:tcW w:w="425" w:type="dxa"/>
          </w:tcPr>
          <w:p w14:paraId="22D65E6A" w14:textId="77777777" w:rsidR="00C57E99" w:rsidRPr="008B6621" w:rsidRDefault="00C57E99" w:rsidP="00E94440">
            <w:pPr>
              <w:pStyle w:val="StructureTableListSkipped"/>
            </w:pPr>
          </w:p>
        </w:tc>
        <w:tc>
          <w:tcPr>
            <w:tcW w:w="2268" w:type="dxa"/>
          </w:tcPr>
          <w:p w14:paraId="14F0DEAE" w14:textId="77777777" w:rsidR="00C57E99" w:rsidRPr="008B6621" w:rsidRDefault="00C57E99" w:rsidP="00E94440">
            <w:pPr>
              <w:pStyle w:val="StructureTableListSkipped"/>
            </w:pPr>
          </w:p>
        </w:tc>
        <w:tc>
          <w:tcPr>
            <w:tcW w:w="425" w:type="dxa"/>
          </w:tcPr>
          <w:p w14:paraId="779B6856" w14:textId="77777777" w:rsidR="00C57E99" w:rsidRPr="008B6621" w:rsidRDefault="00C57E99" w:rsidP="00E94440">
            <w:pPr>
              <w:pStyle w:val="StructureTableListSkipped"/>
            </w:pPr>
            <w:r>
              <w:t>skip</w:t>
            </w:r>
          </w:p>
        </w:tc>
        <w:tc>
          <w:tcPr>
            <w:tcW w:w="3686" w:type="dxa"/>
          </w:tcPr>
          <w:p w14:paraId="1FFEB51D" w14:textId="77777777" w:rsidR="00C57E99" w:rsidRPr="008B6621" w:rsidRDefault="00C57E99" w:rsidP="00E94440">
            <w:pPr>
              <w:pStyle w:val="StructureTableListSkipped"/>
            </w:pPr>
            <w:r w:rsidRPr="008B6621">
              <w:t>---</w:t>
            </w:r>
          </w:p>
        </w:tc>
      </w:tr>
      <w:tr w:rsidR="00C57E99" w:rsidRPr="008B6621" w14:paraId="5EA28EFC" w14:textId="77777777" w:rsidTr="00E94440">
        <w:trPr>
          <w:trHeight w:val="170"/>
        </w:trPr>
        <w:tc>
          <w:tcPr>
            <w:tcW w:w="2268" w:type="dxa"/>
          </w:tcPr>
          <w:p w14:paraId="2EE5AF47" w14:textId="77777777" w:rsidR="00C57E99" w:rsidRPr="008B6621" w:rsidRDefault="00C57E99" w:rsidP="00E94440">
            <w:pPr>
              <w:pStyle w:val="StructureTableList"/>
              <w:rPr>
                <w:rStyle w:val="BookTitle"/>
                <w:highlight w:val="green"/>
              </w:rPr>
            </w:pPr>
            <w:r w:rsidRPr="008B6621">
              <w:rPr>
                <w:highlight w:val="green"/>
              </w:rPr>
              <w:t>|</w:t>
            </w:r>
            <w:r w:rsidR="00627ED1" w:rsidRPr="00627ED1">
              <w:rPr>
                <w:highlight w:val="yellow"/>
              </w:rPr>
              <w:t>Mullá Hádíy-i-Qazvíní</w:t>
            </w:r>
            <w:r w:rsidRPr="008B6621">
              <w:rPr>
                <w:highlight w:val="green"/>
              </w:rPr>
              <w:t>|</w:t>
            </w:r>
          </w:p>
        </w:tc>
        <w:tc>
          <w:tcPr>
            <w:tcW w:w="425" w:type="dxa"/>
          </w:tcPr>
          <w:p w14:paraId="3C820EFC" w14:textId="77777777" w:rsidR="00C57E99" w:rsidRPr="008B6621" w:rsidRDefault="00C57E99" w:rsidP="00E94440">
            <w:pPr>
              <w:pStyle w:val="StructureTableList"/>
            </w:pPr>
            <w:r w:rsidRPr="008B6621">
              <w:t>2</w:t>
            </w:r>
          </w:p>
        </w:tc>
        <w:tc>
          <w:tcPr>
            <w:tcW w:w="2268" w:type="dxa"/>
          </w:tcPr>
          <w:p w14:paraId="6485AB5E" w14:textId="77777777" w:rsidR="00C57E99" w:rsidRPr="008B6621" w:rsidRDefault="00C57E99" w:rsidP="00E94440">
            <w:pPr>
              <w:pStyle w:val="StructureTableList"/>
            </w:pPr>
          </w:p>
        </w:tc>
        <w:tc>
          <w:tcPr>
            <w:tcW w:w="425" w:type="dxa"/>
          </w:tcPr>
          <w:p w14:paraId="770C1C79" w14:textId="77777777" w:rsidR="00C57E99" w:rsidRPr="00D721A9" w:rsidRDefault="00C57E99" w:rsidP="00E94440">
            <w:pPr>
              <w:pStyle w:val="StructureTableList"/>
              <w:rPr>
                <w:highlight w:val="yellow"/>
              </w:rPr>
            </w:pPr>
            <w:r w:rsidRPr="00D721A9">
              <w:rPr>
                <w:highlight w:val="yellow"/>
              </w:rPr>
              <w:t>•ok</w:t>
            </w:r>
          </w:p>
        </w:tc>
        <w:tc>
          <w:tcPr>
            <w:tcW w:w="3686" w:type="dxa"/>
          </w:tcPr>
          <w:p w14:paraId="26AD3A4E" w14:textId="77777777" w:rsidR="00C57E99" w:rsidRPr="008B6621" w:rsidRDefault="00C57E99" w:rsidP="00E94440">
            <w:pPr>
              <w:pStyle w:val="StructureTableList"/>
            </w:pPr>
            <w:r w:rsidRPr="008B6621">
              <w:t>---</w:t>
            </w:r>
          </w:p>
        </w:tc>
      </w:tr>
      <w:tr w:rsidR="00C57E99" w:rsidRPr="008B6621" w14:paraId="69B5BD74" w14:textId="77777777" w:rsidTr="00E94440">
        <w:trPr>
          <w:trHeight w:val="170"/>
        </w:trPr>
        <w:tc>
          <w:tcPr>
            <w:tcW w:w="2268" w:type="dxa"/>
          </w:tcPr>
          <w:p w14:paraId="1D5452C9"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Ḥusayn</w:t>
            </w:r>
            <w:r w:rsidRPr="008B6621">
              <w:rPr>
                <w:highlight w:val="green"/>
              </w:rPr>
              <w:t>|</w:t>
            </w:r>
          </w:p>
        </w:tc>
        <w:tc>
          <w:tcPr>
            <w:tcW w:w="425" w:type="dxa"/>
          </w:tcPr>
          <w:p w14:paraId="46F89873" w14:textId="77777777" w:rsidR="00C57E99" w:rsidRPr="008B6621" w:rsidRDefault="00C57E99" w:rsidP="00E94440">
            <w:pPr>
              <w:pStyle w:val="StructureTableList"/>
            </w:pPr>
            <w:r w:rsidRPr="008B6621">
              <w:t>21</w:t>
            </w:r>
          </w:p>
        </w:tc>
        <w:tc>
          <w:tcPr>
            <w:tcW w:w="2268" w:type="dxa"/>
          </w:tcPr>
          <w:p w14:paraId="49FD4CCB" w14:textId="77777777" w:rsidR="00C57E99" w:rsidRPr="008B6621" w:rsidRDefault="00C57E99" w:rsidP="00E94440">
            <w:pPr>
              <w:pStyle w:val="StructureTableList"/>
            </w:pPr>
          </w:p>
        </w:tc>
        <w:tc>
          <w:tcPr>
            <w:tcW w:w="425" w:type="dxa"/>
          </w:tcPr>
          <w:p w14:paraId="1577D97F" w14:textId="77777777" w:rsidR="00C57E99" w:rsidRPr="00D721A9" w:rsidRDefault="00C57E99" w:rsidP="00E94440">
            <w:pPr>
              <w:pStyle w:val="StructureTableList"/>
              <w:rPr>
                <w:highlight w:val="yellow"/>
              </w:rPr>
            </w:pPr>
            <w:r w:rsidRPr="00D721A9">
              <w:rPr>
                <w:highlight w:val="yellow"/>
              </w:rPr>
              <w:t>•ok</w:t>
            </w:r>
          </w:p>
        </w:tc>
        <w:tc>
          <w:tcPr>
            <w:tcW w:w="3686" w:type="dxa"/>
          </w:tcPr>
          <w:p w14:paraId="31DF9722" w14:textId="77777777" w:rsidR="00C57E99" w:rsidRPr="008B6621" w:rsidRDefault="00C57E99" w:rsidP="00E94440">
            <w:pPr>
              <w:pStyle w:val="StructureTableList"/>
            </w:pPr>
            <w:r w:rsidRPr="008B6621">
              <w:t>match</w:t>
            </w:r>
          </w:p>
        </w:tc>
      </w:tr>
      <w:tr w:rsidR="00C57E99" w:rsidRPr="008B6621" w14:paraId="680791DF" w14:textId="77777777" w:rsidTr="00E94440">
        <w:trPr>
          <w:trHeight w:val="170"/>
        </w:trPr>
        <w:tc>
          <w:tcPr>
            <w:tcW w:w="2268" w:type="dxa"/>
          </w:tcPr>
          <w:p w14:paraId="7C31FDA1"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Ḥusayn’s</w:t>
            </w:r>
            <w:r w:rsidRPr="008B6621">
              <w:rPr>
                <w:highlight w:val="green"/>
              </w:rPr>
              <w:t>|</w:t>
            </w:r>
          </w:p>
        </w:tc>
        <w:tc>
          <w:tcPr>
            <w:tcW w:w="425" w:type="dxa"/>
          </w:tcPr>
          <w:p w14:paraId="24DBF84F" w14:textId="77777777" w:rsidR="00C57E99" w:rsidRPr="008B6621" w:rsidRDefault="00C57E99" w:rsidP="00E94440">
            <w:pPr>
              <w:pStyle w:val="StructureTableList"/>
            </w:pPr>
            <w:r w:rsidRPr="008B6621">
              <w:t>1</w:t>
            </w:r>
          </w:p>
        </w:tc>
        <w:tc>
          <w:tcPr>
            <w:tcW w:w="2268" w:type="dxa"/>
          </w:tcPr>
          <w:p w14:paraId="25D1BB0E" w14:textId="77777777" w:rsidR="00C57E99" w:rsidRPr="008B6621" w:rsidRDefault="00C57E99" w:rsidP="00E94440">
            <w:pPr>
              <w:pStyle w:val="StructureTableList"/>
            </w:pPr>
          </w:p>
        </w:tc>
        <w:tc>
          <w:tcPr>
            <w:tcW w:w="425" w:type="dxa"/>
          </w:tcPr>
          <w:p w14:paraId="7A01BF15"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300C6EE8" w14:textId="77777777" w:rsidR="00C57E99" w:rsidRPr="008B6621" w:rsidRDefault="00C57E99" w:rsidP="00E94440">
            <w:pPr>
              <w:pStyle w:val="StructureTableList"/>
            </w:pPr>
            <w:r w:rsidRPr="008B6621">
              <w:t>fuzzy match (|Mullá Ḥusayns|)</w:t>
            </w:r>
          </w:p>
        </w:tc>
      </w:tr>
      <w:tr w:rsidR="00C57E99" w:rsidRPr="008B6621" w14:paraId="38990A83" w14:textId="77777777" w:rsidTr="00E94440">
        <w:trPr>
          <w:trHeight w:val="170"/>
        </w:trPr>
        <w:tc>
          <w:tcPr>
            <w:tcW w:w="2268" w:type="dxa"/>
          </w:tcPr>
          <w:p w14:paraId="0573FED1"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Ḥusayn-i-Jahrumí</w:t>
            </w:r>
            <w:r w:rsidRPr="008B6621">
              <w:rPr>
                <w:highlight w:val="green"/>
              </w:rPr>
              <w:t>|</w:t>
            </w:r>
          </w:p>
        </w:tc>
        <w:tc>
          <w:tcPr>
            <w:tcW w:w="425" w:type="dxa"/>
          </w:tcPr>
          <w:p w14:paraId="4E03537E" w14:textId="77777777" w:rsidR="00C57E99" w:rsidRPr="008B6621" w:rsidRDefault="00C57E99" w:rsidP="00E94440">
            <w:pPr>
              <w:pStyle w:val="StructureTableList"/>
            </w:pPr>
            <w:r w:rsidRPr="008B6621">
              <w:t>1</w:t>
            </w:r>
          </w:p>
        </w:tc>
        <w:tc>
          <w:tcPr>
            <w:tcW w:w="2268" w:type="dxa"/>
          </w:tcPr>
          <w:p w14:paraId="70A6F21F" w14:textId="77777777" w:rsidR="00C57E99" w:rsidRPr="008B6621" w:rsidRDefault="00C57E99" w:rsidP="00E94440">
            <w:pPr>
              <w:pStyle w:val="StructureTableList"/>
            </w:pPr>
          </w:p>
        </w:tc>
        <w:tc>
          <w:tcPr>
            <w:tcW w:w="425" w:type="dxa"/>
          </w:tcPr>
          <w:p w14:paraId="4FA377F0"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D3D0296" w14:textId="77777777" w:rsidR="00C57E99" w:rsidRPr="008B6621" w:rsidRDefault="00C57E99" w:rsidP="00E94440">
            <w:pPr>
              <w:pStyle w:val="StructureTableList"/>
            </w:pPr>
            <w:r w:rsidRPr="008B6621">
              <w:t>---</w:t>
            </w:r>
          </w:p>
        </w:tc>
      </w:tr>
      <w:tr w:rsidR="00C57E99" w:rsidRPr="008B6621" w14:paraId="377136AB" w14:textId="77777777" w:rsidTr="00E94440">
        <w:trPr>
          <w:trHeight w:val="170"/>
        </w:trPr>
        <w:tc>
          <w:tcPr>
            <w:tcW w:w="2268" w:type="dxa"/>
          </w:tcPr>
          <w:p w14:paraId="62350B25"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Muḥammad</w:t>
            </w:r>
            <w:r w:rsidRPr="008B6621">
              <w:rPr>
                <w:highlight w:val="green"/>
              </w:rPr>
              <w:t>|</w:t>
            </w:r>
          </w:p>
        </w:tc>
        <w:tc>
          <w:tcPr>
            <w:tcW w:w="425" w:type="dxa"/>
          </w:tcPr>
          <w:p w14:paraId="27F97631" w14:textId="77777777" w:rsidR="00C57E99" w:rsidRPr="008B6621" w:rsidRDefault="00C57E99" w:rsidP="00E94440">
            <w:pPr>
              <w:pStyle w:val="StructureTableList"/>
            </w:pPr>
            <w:r w:rsidRPr="008B6621">
              <w:t>3</w:t>
            </w:r>
          </w:p>
        </w:tc>
        <w:tc>
          <w:tcPr>
            <w:tcW w:w="2268" w:type="dxa"/>
          </w:tcPr>
          <w:p w14:paraId="2837F0EC" w14:textId="77777777" w:rsidR="00C57E99" w:rsidRPr="008B6621" w:rsidRDefault="00C57E99" w:rsidP="00E94440">
            <w:pPr>
              <w:pStyle w:val="StructureTableList"/>
            </w:pPr>
          </w:p>
        </w:tc>
        <w:tc>
          <w:tcPr>
            <w:tcW w:w="425" w:type="dxa"/>
          </w:tcPr>
          <w:p w14:paraId="05224D47"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FFB5179" w14:textId="77777777" w:rsidR="00C57E99" w:rsidRPr="008B6621" w:rsidRDefault="00C57E99" w:rsidP="00E94440">
            <w:pPr>
              <w:pStyle w:val="StructureTableList"/>
            </w:pPr>
            <w:r w:rsidRPr="008B6621">
              <w:t>unprecedented match</w:t>
            </w:r>
          </w:p>
        </w:tc>
      </w:tr>
      <w:tr w:rsidR="00C57E99" w:rsidRPr="008B6621" w14:paraId="17CDDCD7" w14:textId="77777777" w:rsidTr="00E94440">
        <w:trPr>
          <w:trHeight w:val="170"/>
        </w:trPr>
        <w:tc>
          <w:tcPr>
            <w:tcW w:w="2268" w:type="dxa"/>
          </w:tcPr>
          <w:p w14:paraId="0D4B224E" w14:textId="77777777" w:rsidR="00C57E99" w:rsidRPr="008B6621" w:rsidRDefault="00C57E99" w:rsidP="00E94440">
            <w:pPr>
              <w:pStyle w:val="StructureTableList"/>
              <w:rPr>
                <w:rStyle w:val="quotebahaiscripture"/>
                <w:highlight w:val="green"/>
              </w:rPr>
            </w:pPr>
            <w:r w:rsidRPr="008B6621">
              <w:rPr>
                <w:rStyle w:val="quotebahaiscripture"/>
                <w:highlight w:val="green"/>
              </w:rPr>
              <w:t>|</w:t>
            </w:r>
            <w:r w:rsidRPr="00CC04A2">
              <w:rPr>
                <w:rStyle w:val="quotebahaiscripture"/>
                <w:highlight w:val="yellow"/>
              </w:rPr>
              <w:t>Mullá Muḥammad-i-Tabrízí</w:t>
            </w:r>
            <w:r w:rsidRPr="008B6621">
              <w:rPr>
                <w:rStyle w:val="quotebahaiscripture"/>
                <w:highlight w:val="green"/>
              </w:rPr>
              <w:t>|</w:t>
            </w:r>
          </w:p>
        </w:tc>
        <w:tc>
          <w:tcPr>
            <w:tcW w:w="425" w:type="dxa"/>
          </w:tcPr>
          <w:p w14:paraId="166FB832" w14:textId="77777777" w:rsidR="00C57E99" w:rsidRPr="008B6621" w:rsidRDefault="00C57E99" w:rsidP="00E94440">
            <w:pPr>
              <w:pStyle w:val="StructureTableList"/>
            </w:pPr>
            <w:r w:rsidRPr="008B6621">
              <w:t>1</w:t>
            </w:r>
          </w:p>
        </w:tc>
        <w:tc>
          <w:tcPr>
            <w:tcW w:w="2268" w:type="dxa"/>
          </w:tcPr>
          <w:p w14:paraId="56FA0FEF" w14:textId="77777777" w:rsidR="00C57E99" w:rsidRPr="008B6621" w:rsidRDefault="00C57E99" w:rsidP="00E94440">
            <w:pPr>
              <w:pStyle w:val="StructureTableList"/>
            </w:pPr>
          </w:p>
        </w:tc>
        <w:tc>
          <w:tcPr>
            <w:tcW w:w="425" w:type="dxa"/>
          </w:tcPr>
          <w:p w14:paraId="52421F63"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DBAF174" w14:textId="77777777" w:rsidR="00C57E99" w:rsidRPr="008B6621" w:rsidRDefault="00C57E99" w:rsidP="00E94440">
            <w:pPr>
              <w:pStyle w:val="StructureTableList"/>
            </w:pPr>
            <w:r w:rsidRPr="008B6621">
              <w:t>---</w:t>
            </w:r>
            <w:r>
              <w:t xml:space="preserve"> *L</w:t>
            </w:r>
          </w:p>
        </w:tc>
      </w:tr>
      <w:tr w:rsidR="00C57E99" w:rsidRPr="008B6621" w14:paraId="775FEB93" w14:textId="77777777" w:rsidTr="00E94440">
        <w:trPr>
          <w:trHeight w:val="170"/>
        </w:trPr>
        <w:tc>
          <w:tcPr>
            <w:tcW w:w="2268" w:type="dxa"/>
          </w:tcPr>
          <w:p w14:paraId="4F9DD495" w14:textId="77777777" w:rsidR="00C57E99" w:rsidRPr="008B6621" w:rsidRDefault="00C57E99" w:rsidP="00E94440">
            <w:pPr>
              <w:pStyle w:val="StructureTableList"/>
              <w:rPr>
                <w:highlight w:val="green"/>
              </w:rPr>
            </w:pPr>
            <w:r w:rsidRPr="008B6621">
              <w:rPr>
                <w:highlight w:val="green"/>
              </w:rPr>
              <w:t>|</w:t>
            </w:r>
            <w:r w:rsidRPr="008B6621">
              <w:rPr>
                <w:highlight w:val="yellow"/>
              </w:rPr>
              <w:t>Mullá Rajab-ʿAlí</w:t>
            </w:r>
            <w:r w:rsidRPr="008B6621">
              <w:rPr>
                <w:highlight w:val="green"/>
              </w:rPr>
              <w:t>|</w:t>
            </w:r>
          </w:p>
        </w:tc>
        <w:tc>
          <w:tcPr>
            <w:tcW w:w="425" w:type="dxa"/>
          </w:tcPr>
          <w:p w14:paraId="74F145F9" w14:textId="77777777" w:rsidR="00C57E99" w:rsidRPr="008B6621" w:rsidRDefault="00C57E99" w:rsidP="00E94440">
            <w:pPr>
              <w:pStyle w:val="StructureTableList"/>
            </w:pPr>
            <w:r w:rsidRPr="008B6621">
              <w:t>1</w:t>
            </w:r>
          </w:p>
        </w:tc>
        <w:tc>
          <w:tcPr>
            <w:tcW w:w="2268" w:type="dxa"/>
          </w:tcPr>
          <w:p w14:paraId="6716463C" w14:textId="77777777" w:rsidR="00C57E99" w:rsidRPr="008B6621" w:rsidRDefault="00C57E99" w:rsidP="00E94440">
            <w:pPr>
              <w:pStyle w:val="StructureTableList"/>
            </w:pPr>
          </w:p>
        </w:tc>
        <w:tc>
          <w:tcPr>
            <w:tcW w:w="425" w:type="dxa"/>
          </w:tcPr>
          <w:p w14:paraId="5C915179" w14:textId="77777777" w:rsidR="00C57E99" w:rsidRPr="00D721A9" w:rsidRDefault="00C57E99" w:rsidP="00E94440">
            <w:pPr>
              <w:pStyle w:val="StructureTableList"/>
              <w:rPr>
                <w:highlight w:val="green"/>
              </w:rPr>
            </w:pPr>
            <w:r w:rsidRPr="00D721A9">
              <w:rPr>
                <w:highlight w:val="green"/>
              </w:rPr>
              <w:t>•ok</w:t>
            </w:r>
          </w:p>
        </w:tc>
        <w:tc>
          <w:tcPr>
            <w:tcW w:w="3686" w:type="dxa"/>
          </w:tcPr>
          <w:p w14:paraId="4DEF7B74" w14:textId="77777777" w:rsidR="00C57E99" w:rsidRPr="008B6621" w:rsidRDefault="00C57E99" w:rsidP="00E94440">
            <w:pPr>
              <w:pStyle w:val="StructureTableList"/>
            </w:pPr>
            <w:r w:rsidRPr="008B6621">
              <w:t>---</w:t>
            </w:r>
          </w:p>
        </w:tc>
      </w:tr>
      <w:tr w:rsidR="00C57E99" w:rsidRPr="008B6621" w14:paraId="416B9ABB" w14:textId="77777777" w:rsidTr="00E94440">
        <w:trPr>
          <w:trHeight w:val="170"/>
        </w:trPr>
        <w:tc>
          <w:tcPr>
            <w:tcW w:w="2268" w:type="dxa"/>
          </w:tcPr>
          <w:p w14:paraId="35DD6FD2"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Mullá Ṣádiq-i-urásání</w:t>
            </w:r>
            <w:r w:rsidRPr="008B6621">
              <w:rPr>
                <w:highlight w:val="green"/>
              </w:rPr>
              <w:t>|</w:t>
            </w:r>
          </w:p>
        </w:tc>
        <w:tc>
          <w:tcPr>
            <w:tcW w:w="425" w:type="dxa"/>
          </w:tcPr>
          <w:p w14:paraId="0B17AA3A" w14:textId="77777777" w:rsidR="00C57E99" w:rsidRPr="008B6621" w:rsidRDefault="00C57E99" w:rsidP="00E94440">
            <w:pPr>
              <w:pStyle w:val="StructureTableList"/>
            </w:pPr>
            <w:r w:rsidRPr="008B6621">
              <w:t>2</w:t>
            </w:r>
          </w:p>
        </w:tc>
        <w:tc>
          <w:tcPr>
            <w:tcW w:w="2268" w:type="dxa"/>
          </w:tcPr>
          <w:p w14:paraId="25EA2BDE" w14:textId="77777777" w:rsidR="00C57E99" w:rsidRPr="008B6621" w:rsidRDefault="00C57E99" w:rsidP="00E94440">
            <w:pPr>
              <w:pStyle w:val="StructureTableList"/>
            </w:pPr>
          </w:p>
        </w:tc>
        <w:tc>
          <w:tcPr>
            <w:tcW w:w="425" w:type="dxa"/>
          </w:tcPr>
          <w:p w14:paraId="23A1B15A"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D1D8B09" w14:textId="77777777" w:rsidR="00C57E99" w:rsidRPr="008B6621" w:rsidRDefault="00C57E99" w:rsidP="00E94440">
            <w:pPr>
              <w:pStyle w:val="StructureTableList"/>
            </w:pPr>
            <w:r w:rsidRPr="008B6621">
              <w:t>---</w:t>
            </w:r>
          </w:p>
        </w:tc>
      </w:tr>
      <w:tr w:rsidR="00C57E99" w:rsidRPr="008B6621" w14:paraId="674FFCCA" w14:textId="77777777" w:rsidTr="00E94440">
        <w:trPr>
          <w:trHeight w:val="170"/>
        </w:trPr>
        <w:tc>
          <w:tcPr>
            <w:tcW w:w="2268" w:type="dxa"/>
          </w:tcPr>
          <w:p w14:paraId="581BD631" w14:textId="77777777" w:rsidR="00C57E99" w:rsidRPr="008B6621" w:rsidRDefault="00C57E99" w:rsidP="00E94440">
            <w:pPr>
              <w:pStyle w:val="StructureTableList"/>
              <w:rPr>
                <w:highlight w:val="green"/>
              </w:rPr>
            </w:pPr>
            <w:r w:rsidRPr="008B6621">
              <w:rPr>
                <w:highlight w:val="green"/>
              </w:rPr>
              <w:t>|</w:t>
            </w:r>
            <w:r w:rsidRPr="008B6621">
              <w:rPr>
                <w:highlight w:val="yellow"/>
              </w:rPr>
              <w:t>Mullá</w:t>
            </w:r>
            <w:r w:rsidRPr="008B6621">
              <w:rPr>
                <w:highlight w:val="green"/>
              </w:rPr>
              <w:t>|</w:t>
            </w:r>
          </w:p>
        </w:tc>
        <w:tc>
          <w:tcPr>
            <w:tcW w:w="425" w:type="dxa"/>
          </w:tcPr>
          <w:p w14:paraId="3EF502F9" w14:textId="77777777" w:rsidR="00C57E99" w:rsidRPr="008B6621" w:rsidRDefault="00C57E99" w:rsidP="00E94440">
            <w:pPr>
              <w:pStyle w:val="StructureTableList"/>
            </w:pPr>
            <w:r w:rsidRPr="008B6621">
              <w:t>10</w:t>
            </w:r>
          </w:p>
        </w:tc>
        <w:tc>
          <w:tcPr>
            <w:tcW w:w="2268" w:type="dxa"/>
          </w:tcPr>
          <w:p w14:paraId="587FD6E2" w14:textId="77777777" w:rsidR="00C57E99" w:rsidRPr="008B6621" w:rsidRDefault="00C57E99" w:rsidP="00E94440">
            <w:pPr>
              <w:pStyle w:val="StructureTableList"/>
            </w:pPr>
          </w:p>
        </w:tc>
        <w:tc>
          <w:tcPr>
            <w:tcW w:w="425" w:type="dxa"/>
          </w:tcPr>
          <w:p w14:paraId="3B63806E"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7342DE1D" w14:textId="77777777" w:rsidR="00C57E99" w:rsidRPr="008B6621" w:rsidRDefault="00C57E99" w:rsidP="00E94440">
            <w:pPr>
              <w:pStyle w:val="StructureTableList"/>
            </w:pPr>
            <w:r w:rsidRPr="008B6621">
              <w:t>unprecedented match</w:t>
            </w:r>
            <w:r>
              <w:t xml:space="preserve"> *L *L </w:t>
            </w:r>
          </w:p>
        </w:tc>
      </w:tr>
      <w:tr w:rsidR="00C57E99" w:rsidRPr="008B6621" w14:paraId="3C893407" w14:textId="77777777" w:rsidTr="00E94440">
        <w:trPr>
          <w:trHeight w:val="170"/>
        </w:trPr>
        <w:tc>
          <w:tcPr>
            <w:tcW w:w="2268" w:type="dxa"/>
          </w:tcPr>
          <w:p w14:paraId="02A1ADC6" w14:textId="77777777" w:rsidR="00C57E99" w:rsidRPr="008B6621" w:rsidRDefault="00C57E99" w:rsidP="00E94440">
            <w:pPr>
              <w:pStyle w:val="StructureTableList"/>
              <w:rPr>
                <w:highlight w:val="green"/>
              </w:rPr>
            </w:pPr>
            <w:r w:rsidRPr="008B6621">
              <w:rPr>
                <w:highlight w:val="green"/>
              </w:rPr>
              <w:t>|</w:t>
            </w:r>
            <w:r w:rsidRPr="008B6621">
              <w:rPr>
                <w:highlight w:val="yellow"/>
              </w:rPr>
              <w:t>Munavvar ánum</w:t>
            </w:r>
            <w:r w:rsidRPr="008B6621">
              <w:rPr>
                <w:highlight w:val="green"/>
              </w:rPr>
              <w:t>|</w:t>
            </w:r>
          </w:p>
        </w:tc>
        <w:tc>
          <w:tcPr>
            <w:tcW w:w="425" w:type="dxa"/>
          </w:tcPr>
          <w:p w14:paraId="0F9436FC" w14:textId="77777777" w:rsidR="00C57E99" w:rsidRPr="008B6621" w:rsidRDefault="00C57E99" w:rsidP="00E94440">
            <w:pPr>
              <w:pStyle w:val="StructureTableList"/>
            </w:pPr>
            <w:r w:rsidRPr="008B6621">
              <w:t>3</w:t>
            </w:r>
          </w:p>
        </w:tc>
        <w:tc>
          <w:tcPr>
            <w:tcW w:w="2268" w:type="dxa"/>
          </w:tcPr>
          <w:p w14:paraId="440E21EA" w14:textId="77777777" w:rsidR="00C57E99" w:rsidRPr="008B6621" w:rsidRDefault="00C57E99" w:rsidP="00E94440">
            <w:pPr>
              <w:pStyle w:val="StructureTableList"/>
            </w:pPr>
          </w:p>
        </w:tc>
        <w:tc>
          <w:tcPr>
            <w:tcW w:w="425" w:type="dxa"/>
          </w:tcPr>
          <w:p w14:paraId="6D37D99C"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12A41A14" w14:textId="77777777" w:rsidR="00C57E99" w:rsidRPr="008B6621" w:rsidRDefault="00C57E99" w:rsidP="00E94440">
            <w:pPr>
              <w:pStyle w:val="StructureTableList"/>
            </w:pPr>
            <w:r w:rsidRPr="008B6621">
              <w:t>--- *L</w:t>
            </w:r>
            <w:r>
              <w:t xml:space="preserve"> *L *l</w:t>
            </w:r>
          </w:p>
        </w:tc>
      </w:tr>
      <w:tr w:rsidR="00C57E99" w:rsidRPr="008B6621" w14:paraId="199D6E84" w14:textId="77777777" w:rsidTr="00E94440">
        <w:trPr>
          <w:trHeight w:val="170"/>
        </w:trPr>
        <w:tc>
          <w:tcPr>
            <w:tcW w:w="2268" w:type="dxa"/>
          </w:tcPr>
          <w:p w14:paraId="769DC44F" w14:textId="77777777" w:rsidR="00C57E99" w:rsidRPr="008B6621" w:rsidRDefault="00C57E99" w:rsidP="00E94440">
            <w:pPr>
              <w:pStyle w:val="StructureTableList"/>
              <w:rPr>
                <w:highlight w:val="green"/>
              </w:rPr>
            </w:pPr>
            <w:r w:rsidRPr="008B6621">
              <w:rPr>
                <w:highlight w:val="green"/>
              </w:rPr>
              <w:t>|</w:t>
            </w:r>
            <w:r w:rsidRPr="008B6621">
              <w:rPr>
                <w:highlight w:val="yellow"/>
              </w:rPr>
              <w:t>Munavvar</w:t>
            </w:r>
            <w:r w:rsidRPr="008B6621">
              <w:rPr>
                <w:highlight w:val="green"/>
              </w:rPr>
              <w:t>|</w:t>
            </w:r>
          </w:p>
        </w:tc>
        <w:tc>
          <w:tcPr>
            <w:tcW w:w="425" w:type="dxa"/>
          </w:tcPr>
          <w:p w14:paraId="1D810DC0" w14:textId="77777777" w:rsidR="00C57E99" w:rsidRPr="008B6621" w:rsidRDefault="00C57E99" w:rsidP="00E94440">
            <w:pPr>
              <w:pStyle w:val="StructureTableList"/>
            </w:pPr>
            <w:r>
              <w:t>1</w:t>
            </w:r>
          </w:p>
        </w:tc>
        <w:tc>
          <w:tcPr>
            <w:tcW w:w="2268" w:type="dxa"/>
          </w:tcPr>
          <w:p w14:paraId="7AF94CBF" w14:textId="77777777" w:rsidR="00C57E99" w:rsidRPr="008B6621" w:rsidRDefault="00C57E99" w:rsidP="00E94440">
            <w:pPr>
              <w:pStyle w:val="StructureTableList"/>
            </w:pPr>
          </w:p>
        </w:tc>
        <w:tc>
          <w:tcPr>
            <w:tcW w:w="425" w:type="dxa"/>
          </w:tcPr>
          <w:p w14:paraId="49023EF6" w14:textId="77777777" w:rsidR="00C57E99" w:rsidRPr="00890123" w:rsidRDefault="00C57E99" w:rsidP="00E94440">
            <w:pPr>
              <w:pStyle w:val="StructureTableList"/>
              <w:rPr>
                <w:highlight w:val="yellow"/>
              </w:rPr>
            </w:pPr>
            <w:r w:rsidRPr="00890123">
              <w:rPr>
                <w:highlight w:val="yellow"/>
              </w:rPr>
              <w:t>•ok</w:t>
            </w:r>
          </w:p>
        </w:tc>
        <w:tc>
          <w:tcPr>
            <w:tcW w:w="3686" w:type="dxa"/>
          </w:tcPr>
          <w:p w14:paraId="76363BB4" w14:textId="77777777" w:rsidR="00C57E99" w:rsidRPr="008B6621" w:rsidRDefault="00C57E99" w:rsidP="00E94440">
            <w:pPr>
              <w:pStyle w:val="StructureTableList"/>
            </w:pPr>
            <w:r w:rsidRPr="008B6621">
              <w:t>--- *L</w:t>
            </w:r>
            <w:r>
              <w:t xml:space="preserve"> *L *l *L</w:t>
            </w:r>
          </w:p>
        </w:tc>
      </w:tr>
      <w:tr w:rsidR="00C57E99" w:rsidRPr="008B6621" w14:paraId="1459911B" w14:textId="77777777" w:rsidTr="00E94440">
        <w:trPr>
          <w:trHeight w:val="170"/>
        </w:trPr>
        <w:tc>
          <w:tcPr>
            <w:tcW w:w="2268" w:type="dxa"/>
          </w:tcPr>
          <w:p w14:paraId="47A576D3" w14:textId="77777777" w:rsidR="00C57E99" w:rsidRPr="008B6621" w:rsidRDefault="00C57E99" w:rsidP="00E94440">
            <w:pPr>
              <w:pStyle w:val="StructureTableList"/>
              <w:rPr>
                <w:highlight w:val="green"/>
              </w:rPr>
            </w:pPr>
            <w:r w:rsidRPr="008B6621">
              <w:rPr>
                <w:highlight w:val="green"/>
              </w:rPr>
              <w:t>|</w:t>
            </w:r>
            <w:r w:rsidRPr="008B6621">
              <w:rPr>
                <w:highlight w:val="yellow"/>
              </w:rPr>
              <w:t>Muníb ahíd</w:t>
            </w:r>
            <w:r w:rsidRPr="008B6621">
              <w:rPr>
                <w:highlight w:val="green"/>
              </w:rPr>
              <w:t>|</w:t>
            </w:r>
          </w:p>
        </w:tc>
        <w:tc>
          <w:tcPr>
            <w:tcW w:w="425" w:type="dxa"/>
          </w:tcPr>
          <w:p w14:paraId="31CC5153" w14:textId="77777777" w:rsidR="00C57E99" w:rsidRPr="008B6621" w:rsidRDefault="00C57E99" w:rsidP="00E94440">
            <w:pPr>
              <w:pStyle w:val="StructureTableList"/>
            </w:pPr>
            <w:r w:rsidRPr="008B6621">
              <w:t>1</w:t>
            </w:r>
          </w:p>
        </w:tc>
        <w:tc>
          <w:tcPr>
            <w:tcW w:w="2268" w:type="dxa"/>
          </w:tcPr>
          <w:p w14:paraId="06589A5F" w14:textId="77777777" w:rsidR="00C57E99" w:rsidRPr="008B6621" w:rsidRDefault="00C57E99" w:rsidP="00E94440">
            <w:pPr>
              <w:pStyle w:val="StructureTableList"/>
            </w:pPr>
          </w:p>
        </w:tc>
        <w:tc>
          <w:tcPr>
            <w:tcW w:w="425" w:type="dxa"/>
          </w:tcPr>
          <w:p w14:paraId="1026F15A"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105BE12" w14:textId="77777777" w:rsidR="00C57E99" w:rsidRPr="008B6621" w:rsidRDefault="00C57E99" w:rsidP="00E94440">
            <w:pPr>
              <w:pStyle w:val="StructureTableList"/>
            </w:pPr>
            <w:r w:rsidRPr="008B6621">
              <w:t>--- *L *L</w:t>
            </w:r>
          </w:p>
        </w:tc>
      </w:tr>
      <w:tr w:rsidR="00C57E99" w:rsidRPr="008B6621" w14:paraId="1B85612C" w14:textId="77777777" w:rsidTr="00E94440">
        <w:trPr>
          <w:trHeight w:val="170"/>
        </w:trPr>
        <w:tc>
          <w:tcPr>
            <w:tcW w:w="2268" w:type="dxa"/>
          </w:tcPr>
          <w:p w14:paraId="4B20871C" w14:textId="77777777" w:rsidR="00C57E99" w:rsidRPr="008B6621" w:rsidRDefault="00C57E99" w:rsidP="00E94440">
            <w:pPr>
              <w:pStyle w:val="StructureTableList"/>
              <w:rPr>
                <w:highlight w:val="green"/>
              </w:rPr>
            </w:pPr>
            <w:r w:rsidRPr="008B6621">
              <w:rPr>
                <w:highlight w:val="green"/>
              </w:rPr>
              <w:t>|</w:t>
            </w:r>
            <w:r w:rsidRPr="008B6621">
              <w:rPr>
                <w:highlight w:val="yellow"/>
              </w:rPr>
              <w:t>Muníb</w:t>
            </w:r>
            <w:r w:rsidRPr="008B6621">
              <w:rPr>
                <w:highlight w:val="green"/>
              </w:rPr>
              <w:t>|</w:t>
            </w:r>
          </w:p>
        </w:tc>
        <w:tc>
          <w:tcPr>
            <w:tcW w:w="425" w:type="dxa"/>
          </w:tcPr>
          <w:p w14:paraId="39EC0FE5" w14:textId="77777777" w:rsidR="00C57E99" w:rsidRPr="008B6621" w:rsidRDefault="00C57E99" w:rsidP="00E94440">
            <w:pPr>
              <w:pStyle w:val="StructureTableList"/>
            </w:pPr>
            <w:r w:rsidRPr="008B6621">
              <w:t>4</w:t>
            </w:r>
          </w:p>
        </w:tc>
        <w:tc>
          <w:tcPr>
            <w:tcW w:w="2268" w:type="dxa"/>
          </w:tcPr>
          <w:p w14:paraId="302A8C0D" w14:textId="77777777" w:rsidR="00C57E99" w:rsidRPr="008B6621" w:rsidRDefault="00C57E99" w:rsidP="00E94440">
            <w:pPr>
              <w:pStyle w:val="StructureTableList"/>
            </w:pPr>
          </w:p>
        </w:tc>
        <w:tc>
          <w:tcPr>
            <w:tcW w:w="425" w:type="dxa"/>
          </w:tcPr>
          <w:p w14:paraId="6B4B899D" w14:textId="77777777" w:rsidR="00C57E99" w:rsidRPr="00D721A9" w:rsidRDefault="00C57E99" w:rsidP="00E94440">
            <w:pPr>
              <w:pStyle w:val="StructureTableList"/>
              <w:rPr>
                <w:highlight w:val="yellow"/>
              </w:rPr>
            </w:pPr>
            <w:r w:rsidRPr="00D721A9">
              <w:rPr>
                <w:highlight w:val="yellow"/>
              </w:rPr>
              <w:t>•ok</w:t>
            </w:r>
          </w:p>
        </w:tc>
        <w:tc>
          <w:tcPr>
            <w:tcW w:w="3686" w:type="dxa"/>
          </w:tcPr>
          <w:p w14:paraId="4BEB4365" w14:textId="77777777" w:rsidR="00C57E99" w:rsidRPr="008B6621" w:rsidRDefault="00C57E99" w:rsidP="00E94440">
            <w:pPr>
              <w:pStyle w:val="StructureTableList"/>
            </w:pPr>
            <w:r w:rsidRPr="008B6621">
              <w:t>unprecedented match *l</w:t>
            </w:r>
          </w:p>
        </w:tc>
      </w:tr>
      <w:tr w:rsidR="00C57E99" w:rsidRPr="008B6621" w14:paraId="761F4CA3" w14:textId="77777777" w:rsidTr="00E94440">
        <w:trPr>
          <w:trHeight w:val="170"/>
        </w:trPr>
        <w:tc>
          <w:tcPr>
            <w:tcW w:w="2268" w:type="dxa"/>
          </w:tcPr>
          <w:p w14:paraId="66ED828A" w14:textId="77777777" w:rsidR="00C57E99" w:rsidRPr="008B6621" w:rsidRDefault="00C57E99" w:rsidP="00E94440">
            <w:pPr>
              <w:pStyle w:val="StructureTableList"/>
              <w:rPr>
                <w:highlight w:val="green"/>
              </w:rPr>
            </w:pPr>
            <w:r w:rsidRPr="008B6621">
              <w:rPr>
                <w:highlight w:val="green"/>
              </w:rPr>
              <w:t>|</w:t>
            </w:r>
            <w:r w:rsidRPr="008B6621">
              <w:rPr>
                <w:highlight w:val="yellow"/>
              </w:rPr>
              <w:t>Munírih ánum</w:t>
            </w:r>
            <w:r w:rsidRPr="008B6621">
              <w:rPr>
                <w:highlight w:val="green"/>
              </w:rPr>
              <w:t>|</w:t>
            </w:r>
          </w:p>
        </w:tc>
        <w:tc>
          <w:tcPr>
            <w:tcW w:w="425" w:type="dxa"/>
          </w:tcPr>
          <w:p w14:paraId="40B5D2C2" w14:textId="77777777" w:rsidR="00C57E99" w:rsidRPr="008B6621" w:rsidRDefault="00C57E99" w:rsidP="00E94440">
            <w:pPr>
              <w:pStyle w:val="StructureTableList"/>
            </w:pPr>
            <w:r w:rsidRPr="008B6621">
              <w:t>11</w:t>
            </w:r>
          </w:p>
        </w:tc>
        <w:tc>
          <w:tcPr>
            <w:tcW w:w="2268" w:type="dxa"/>
          </w:tcPr>
          <w:p w14:paraId="1A63222A" w14:textId="77777777" w:rsidR="00C57E99" w:rsidRPr="008B6621" w:rsidRDefault="00C57E99" w:rsidP="00E94440">
            <w:pPr>
              <w:pStyle w:val="StructureTableList"/>
            </w:pPr>
          </w:p>
        </w:tc>
        <w:tc>
          <w:tcPr>
            <w:tcW w:w="425" w:type="dxa"/>
          </w:tcPr>
          <w:p w14:paraId="682255E2"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845BAE3" w14:textId="77777777" w:rsidR="00C57E99" w:rsidRPr="008B6621" w:rsidRDefault="00C57E99" w:rsidP="00E94440">
            <w:pPr>
              <w:pStyle w:val="StructureTableList"/>
            </w:pPr>
            <w:r w:rsidRPr="008B6621">
              <w:t>unprecedented match</w:t>
            </w:r>
          </w:p>
        </w:tc>
      </w:tr>
      <w:tr w:rsidR="00C57E99" w:rsidRPr="008B6621" w14:paraId="7356C514" w14:textId="77777777" w:rsidTr="00E94440">
        <w:trPr>
          <w:trHeight w:val="170"/>
        </w:trPr>
        <w:tc>
          <w:tcPr>
            <w:tcW w:w="2268" w:type="dxa"/>
          </w:tcPr>
          <w:p w14:paraId="29CBEF92" w14:textId="77777777" w:rsidR="00C57E99" w:rsidRPr="008B6621" w:rsidRDefault="00C57E99" w:rsidP="00E94440">
            <w:pPr>
              <w:pStyle w:val="StructureTableList"/>
              <w:rPr>
                <w:highlight w:val="green"/>
              </w:rPr>
            </w:pPr>
            <w:r w:rsidRPr="008B6621">
              <w:rPr>
                <w:highlight w:val="green"/>
              </w:rPr>
              <w:t>|</w:t>
            </w:r>
            <w:r w:rsidRPr="008B6621">
              <w:rPr>
                <w:highlight w:val="yellow"/>
              </w:rPr>
              <w:t>Munírih ánum’s</w:t>
            </w:r>
            <w:r w:rsidRPr="008B6621">
              <w:rPr>
                <w:highlight w:val="green"/>
              </w:rPr>
              <w:t>|</w:t>
            </w:r>
          </w:p>
        </w:tc>
        <w:tc>
          <w:tcPr>
            <w:tcW w:w="425" w:type="dxa"/>
          </w:tcPr>
          <w:p w14:paraId="0FB26C50" w14:textId="77777777" w:rsidR="00C57E99" w:rsidRPr="008B6621" w:rsidRDefault="00C57E99" w:rsidP="00E94440">
            <w:pPr>
              <w:pStyle w:val="StructureTableList"/>
            </w:pPr>
            <w:r w:rsidRPr="008B6621">
              <w:t>1</w:t>
            </w:r>
          </w:p>
        </w:tc>
        <w:tc>
          <w:tcPr>
            <w:tcW w:w="2268" w:type="dxa"/>
          </w:tcPr>
          <w:p w14:paraId="4AF1FC59" w14:textId="77777777" w:rsidR="00C57E99" w:rsidRPr="008B6621" w:rsidRDefault="00C57E99" w:rsidP="00E94440">
            <w:pPr>
              <w:pStyle w:val="StructureTableList"/>
            </w:pPr>
          </w:p>
        </w:tc>
        <w:tc>
          <w:tcPr>
            <w:tcW w:w="425" w:type="dxa"/>
          </w:tcPr>
          <w:p w14:paraId="406AC084" w14:textId="77777777" w:rsidR="00C57E99" w:rsidRPr="00890123" w:rsidRDefault="00C57E99" w:rsidP="00E94440">
            <w:pPr>
              <w:pStyle w:val="StructureTableList"/>
              <w:rPr>
                <w:highlight w:val="magenta"/>
              </w:rPr>
            </w:pPr>
            <w:r w:rsidRPr="00890123">
              <w:rPr>
                <w:highlight w:val="magenta"/>
              </w:rPr>
              <w:t>•ok en</w:t>
            </w:r>
          </w:p>
        </w:tc>
        <w:tc>
          <w:tcPr>
            <w:tcW w:w="3686" w:type="dxa"/>
          </w:tcPr>
          <w:p w14:paraId="5A686E27" w14:textId="77777777" w:rsidR="00C57E99" w:rsidRPr="008B6621" w:rsidRDefault="00C57E99" w:rsidP="00E94440">
            <w:pPr>
              <w:pStyle w:val="StructureTableList"/>
            </w:pPr>
            <w:r w:rsidRPr="008B6621">
              <w:t>---</w:t>
            </w:r>
          </w:p>
        </w:tc>
      </w:tr>
      <w:tr w:rsidR="00C57E99" w:rsidRPr="008B6621" w14:paraId="5189FB1C" w14:textId="77777777" w:rsidTr="00E94440">
        <w:trPr>
          <w:trHeight w:val="170"/>
        </w:trPr>
        <w:tc>
          <w:tcPr>
            <w:tcW w:w="2268" w:type="dxa"/>
          </w:tcPr>
          <w:p w14:paraId="62D37438" w14:textId="77777777" w:rsidR="00C57E99" w:rsidRPr="008B6621" w:rsidRDefault="00C57E99" w:rsidP="00E94440">
            <w:pPr>
              <w:pStyle w:val="StructureTableList"/>
              <w:rPr>
                <w:highlight w:val="green"/>
              </w:rPr>
            </w:pPr>
            <w:r w:rsidRPr="008B6621">
              <w:rPr>
                <w:highlight w:val="magenta"/>
              </w:rPr>
              <w:t>|Musa|</w:t>
            </w:r>
          </w:p>
        </w:tc>
        <w:tc>
          <w:tcPr>
            <w:tcW w:w="425" w:type="dxa"/>
          </w:tcPr>
          <w:p w14:paraId="651E6E2B" w14:textId="77777777" w:rsidR="00C57E99" w:rsidRPr="008B6621" w:rsidRDefault="00C57E99" w:rsidP="00E94440">
            <w:pPr>
              <w:pStyle w:val="StructureTableList"/>
            </w:pPr>
            <w:r w:rsidRPr="008B6621">
              <w:t>1</w:t>
            </w:r>
          </w:p>
        </w:tc>
        <w:tc>
          <w:tcPr>
            <w:tcW w:w="2268" w:type="dxa"/>
          </w:tcPr>
          <w:p w14:paraId="5B75620D" w14:textId="77777777" w:rsidR="00C57E99" w:rsidRPr="008B6621" w:rsidRDefault="00C57E99" w:rsidP="00E94440">
            <w:pPr>
              <w:pStyle w:val="StructureTableList"/>
            </w:pPr>
          </w:p>
        </w:tc>
        <w:tc>
          <w:tcPr>
            <w:tcW w:w="425" w:type="dxa"/>
          </w:tcPr>
          <w:p w14:paraId="413F8548" w14:textId="77777777" w:rsidR="00C57E99" w:rsidRPr="00890123" w:rsidRDefault="00C57E99" w:rsidP="00E94440">
            <w:pPr>
              <w:pStyle w:val="StructureTableList"/>
              <w:rPr>
                <w:highlight w:val="magenta"/>
              </w:rPr>
            </w:pPr>
            <w:r w:rsidRPr="00890123">
              <w:rPr>
                <w:highlight w:val="magenta"/>
              </w:rPr>
              <w:t>EX</w:t>
            </w:r>
          </w:p>
        </w:tc>
        <w:tc>
          <w:tcPr>
            <w:tcW w:w="3686" w:type="dxa"/>
          </w:tcPr>
          <w:p w14:paraId="3CE8FEF6" w14:textId="77777777" w:rsidR="00C57E99" w:rsidRPr="008B6621" w:rsidRDefault="00C57E99" w:rsidP="00E94440">
            <w:pPr>
              <w:pStyle w:val="StructureTableList"/>
            </w:pPr>
            <w:r>
              <w:t xml:space="preserve"> *L *L</w:t>
            </w:r>
            <w:r w:rsidR="006F6B61">
              <w:t xml:space="preserve"> *L</w:t>
            </w:r>
          </w:p>
        </w:tc>
      </w:tr>
      <w:tr w:rsidR="00C57E99" w:rsidRPr="008B6621" w14:paraId="124BCE1A" w14:textId="77777777" w:rsidTr="00E94440">
        <w:trPr>
          <w:trHeight w:val="170"/>
        </w:trPr>
        <w:tc>
          <w:tcPr>
            <w:tcW w:w="2268" w:type="dxa"/>
          </w:tcPr>
          <w:p w14:paraId="35732F8C" w14:textId="77777777" w:rsidR="00C57E99" w:rsidRPr="008B6621" w:rsidRDefault="00C57E99" w:rsidP="00E94440">
            <w:pPr>
              <w:pStyle w:val="StructureTableList"/>
              <w:rPr>
                <w:highlight w:val="green"/>
              </w:rPr>
            </w:pPr>
            <w:r w:rsidRPr="008B6621">
              <w:rPr>
                <w:highlight w:val="green"/>
              </w:rPr>
              <w:t>|</w:t>
            </w:r>
            <w:r w:rsidRPr="008B6621">
              <w:rPr>
                <w:highlight w:val="yellow"/>
              </w:rPr>
              <w:t>Músá</w:t>
            </w:r>
            <w:r w:rsidRPr="008B6621">
              <w:rPr>
                <w:highlight w:val="green"/>
              </w:rPr>
              <w:t>|</w:t>
            </w:r>
          </w:p>
        </w:tc>
        <w:tc>
          <w:tcPr>
            <w:tcW w:w="425" w:type="dxa"/>
          </w:tcPr>
          <w:p w14:paraId="1EF3E78D" w14:textId="77777777" w:rsidR="00C57E99" w:rsidRPr="008B6621" w:rsidRDefault="00C57E99" w:rsidP="00E94440">
            <w:pPr>
              <w:pStyle w:val="StructureTableList"/>
            </w:pPr>
            <w:r w:rsidRPr="008B6621">
              <w:t>6</w:t>
            </w:r>
          </w:p>
        </w:tc>
        <w:tc>
          <w:tcPr>
            <w:tcW w:w="2268" w:type="dxa"/>
          </w:tcPr>
          <w:p w14:paraId="0E06CFF6" w14:textId="77777777" w:rsidR="00C57E99" w:rsidRPr="008B6621" w:rsidRDefault="00C57E99" w:rsidP="00E94440">
            <w:pPr>
              <w:pStyle w:val="StructureTableList"/>
            </w:pPr>
          </w:p>
        </w:tc>
        <w:tc>
          <w:tcPr>
            <w:tcW w:w="425" w:type="dxa"/>
          </w:tcPr>
          <w:p w14:paraId="3664CBA3" w14:textId="77777777" w:rsidR="00C57E99" w:rsidRPr="00D721A9" w:rsidRDefault="00C57E99" w:rsidP="00E94440">
            <w:pPr>
              <w:pStyle w:val="StructureTableList"/>
              <w:rPr>
                <w:highlight w:val="yellow"/>
              </w:rPr>
            </w:pPr>
            <w:r w:rsidRPr="00D721A9">
              <w:rPr>
                <w:highlight w:val="yellow"/>
              </w:rPr>
              <w:t>•ok</w:t>
            </w:r>
          </w:p>
        </w:tc>
        <w:tc>
          <w:tcPr>
            <w:tcW w:w="3686" w:type="dxa"/>
          </w:tcPr>
          <w:p w14:paraId="53E4F9B1" w14:textId="77777777" w:rsidR="00C57E99" w:rsidRPr="008B6621" w:rsidRDefault="00C57E99" w:rsidP="00E94440">
            <w:pPr>
              <w:pStyle w:val="StructureTableList"/>
            </w:pPr>
            <w:r w:rsidRPr="008B6621">
              <w:t>unprecedented match</w:t>
            </w:r>
          </w:p>
        </w:tc>
      </w:tr>
      <w:tr w:rsidR="00C57E99" w:rsidRPr="008B6621" w14:paraId="22D93D68" w14:textId="77777777" w:rsidTr="00E94440">
        <w:trPr>
          <w:trHeight w:val="170"/>
        </w:trPr>
        <w:tc>
          <w:tcPr>
            <w:tcW w:w="2268" w:type="dxa"/>
          </w:tcPr>
          <w:p w14:paraId="012E63E9" w14:textId="77777777" w:rsidR="00C57E99" w:rsidRPr="008B6621" w:rsidRDefault="00C57E99" w:rsidP="00E94440">
            <w:pPr>
              <w:pStyle w:val="StructureTableList"/>
              <w:rPr>
                <w:highlight w:val="green"/>
              </w:rPr>
            </w:pPr>
            <w:r w:rsidRPr="008B6621">
              <w:rPr>
                <w:highlight w:val="green"/>
              </w:rPr>
              <w:t>|</w:t>
            </w:r>
            <w:r w:rsidRPr="008B6621">
              <w:rPr>
                <w:highlight w:val="yellow"/>
              </w:rPr>
              <w:t>Muslim Bahá’ís</w:t>
            </w:r>
            <w:r w:rsidRPr="008B6621">
              <w:rPr>
                <w:highlight w:val="green"/>
              </w:rPr>
              <w:t>|</w:t>
            </w:r>
          </w:p>
        </w:tc>
        <w:tc>
          <w:tcPr>
            <w:tcW w:w="425" w:type="dxa"/>
          </w:tcPr>
          <w:p w14:paraId="6BBB986A" w14:textId="77777777" w:rsidR="00C57E99" w:rsidRPr="008B6621" w:rsidRDefault="00C57E99" w:rsidP="00E94440">
            <w:pPr>
              <w:pStyle w:val="StructureTableList"/>
            </w:pPr>
            <w:r w:rsidRPr="008B6621">
              <w:t>1</w:t>
            </w:r>
          </w:p>
        </w:tc>
        <w:tc>
          <w:tcPr>
            <w:tcW w:w="2268" w:type="dxa"/>
          </w:tcPr>
          <w:p w14:paraId="16D3123F" w14:textId="77777777" w:rsidR="00C57E99" w:rsidRPr="008B6621" w:rsidRDefault="00C57E99" w:rsidP="00E94440">
            <w:pPr>
              <w:pStyle w:val="StructureTableList"/>
            </w:pPr>
          </w:p>
        </w:tc>
        <w:tc>
          <w:tcPr>
            <w:tcW w:w="425" w:type="dxa"/>
          </w:tcPr>
          <w:p w14:paraId="3A6FC3F1"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6CBCD235" w14:textId="77777777" w:rsidR="00C57E99" w:rsidRPr="008B6621" w:rsidRDefault="00C57E99" w:rsidP="00E94440">
            <w:pPr>
              <w:pStyle w:val="StructureTableList"/>
            </w:pPr>
            <w:r w:rsidRPr="008B6621">
              <w:t>---</w:t>
            </w:r>
            <w:r>
              <w:t xml:space="preserve"> *L</w:t>
            </w:r>
          </w:p>
        </w:tc>
      </w:tr>
      <w:tr w:rsidR="00C57E99" w:rsidRPr="008B6621" w14:paraId="3A1789E6" w14:textId="77777777" w:rsidTr="00E94440">
        <w:trPr>
          <w:trHeight w:val="170"/>
        </w:trPr>
        <w:tc>
          <w:tcPr>
            <w:tcW w:w="2268" w:type="dxa"/>
          </w:tcPr>
          <w:p w14:paraId="031585E4" w14:textId="77777777" w:rsidR="00C57E99" w:rsidRPr="008B6621" w:rsidRDefault="00C57E99" w:rsidP="00E94440">
            <w:pPr>
              <w:pStyle w:val="StructureTableList"/>
              <w:rPr>
                <w:highlight w:val="darkGreen"/>
              </w:rPr>
            </w:pPr>
            <w:r w:rsidRPr="008B6621">
              <w:rPr>
                <w:highlight w:val="green"/>
              </w:rPr>
              <w:t>|</w:t>
            </w:r>
            <w:r w:rsidRPr="008B6621">
              <w:rPr>
                <w:highlight w:val="yellow"/>
              </w:rPr>
              <w:t>Muslim</w:t>
            </w:r>
            <w:r w:rsidRPr="008B6621">
              <w:rPr>
                <w:highlight w:val="green"/>
              </w:rPr>
              <w:t>|</w:t>
            </w:r>
          </w:p>
        </w:tc>
        <w:tc>
          <w:tcPr>
            <w:tcW w:w="425" w:type="dxa"/>
          </w:tcPr>
          <w:p w14:paraId="6BBE3DC3" w14:textId="77777777" w:rsidR="00C57E99" w:rsidRPr="008B6621" w:rsidRDefault="00C57E99" w:rsidP="00E94440">
            <w:pPr>
              <w:pStyle w:val="StructureTableList"/>
            </w:pPr>
            <w:r w:rsidRPr="008B6621">
              <w:t>25</w:t>
            </w:r>
          </w:p>
        </w:tc>
        <w:tc>
          <w:tcPr>
            <w:tcW w:w="2268" w:type="dxa"/>
          </w:tcPr>
          <w:p w14:paraId="7C545C0C" w14:textId="77777777" w:rsidR="00C57E99" w:rsidRPr="008B6621" w:rsidRDefault="00C57E99" w:rsidP="00E94440">
            <w:pPr>
              <w:pStyle w:val="StructureTableList"/>
            </w:pPr>
          </w:p>
        </w:tc>
        <w:tc>
          <w:tcPr>
            <w:tcW w:w="425" w:type="dxa"/>
          </w:tcPr>
          <w:p w14:paraId="4B5C3304" w14:textId="77777777" w:rsidR="00C57E99" w:rsidRPr="00D721A9" w:rsidRDefault="00C57E99" w:rsidP="00E94440">
            <w:pPr>
              <w:pStyle w:val="StructureTableList"/>
              <w:rPr>
                <w:highlight w:val="yellow"/>
              </w:rPr>
            </w:pPr>
            <w:r w:rsidRPr="00D721A9">
              <w:rPr>
                <w:highlight w:val="yellow"/>
              </w:rPr>
              <w:t>•ok</w:t>
            </w:r>
          </w:p>
        </w:tc>
        <w:tc>
          <w:tcPr>
            <w:tcW w:w="3686" w:type="dxa"/>
          </w:tcPr>
          <w:p w14:paraId="2B1E07A2" w14:textId="77777777" w:rsidR="00C57E99" w:rsidRPr="008B6621" w:rsidRDefault="00C57E99" w:rsidP="00E94440">
            <w:pPr>
              <w:pStyle w:val="StructureTableList"/>
            </w:pPr>
            <w:r w:rsidRPr="008B6621">
              <w:t>match</w:t>
            </w:r>
          </w:p>
        </w:tc>
      </w:tr>
      <w:tr w:rsidR="00C57E99" w:rsidRPr="008B6621" w14:paraId="7D0916DE" w14:textId="77777777" w:rsidTr="00E94440">
        <w:trPr>
          <w:trHeight w:val="170"/>
        </w:trPr>
        <w:tc>
          <w:tcPr>
            <w:tcW w:w="2268" w:type="dxa"/>
          </w:tcPr>
          <w:p w14:paraId="3412114D" w14:textId="77777777" w:rsidR="00C57E99" w:rsidRPr="008B6621" w:rsidRDefault="00C57E99" w:rsidP="00E94440">
            <w:pPr>
              <w:pStyle w:val="StructureTableList"/>
              <w:rPr>
                <w:highlight w:val="green"/>
              </w:rPr>
            </w:pPr>
            <w:r w:rsidRPr="008B6621">
              <w:rPr>
                <w:highlight w:val="green"/>
              </w:rPr>
              <w:t>|</w:t>
            </w:r>
            <w:r w:rsidRPr="008B6621">
              <w:rPr>
                <w:highlight w:val="yellow"/>
              </w:rPr>
              <w:t>-Muslim</w:t>
            </w:r>
            <w:r w:rsidRPr="008B6621">
              <w:rPr>
                <w:highlight w:val="green"/>
              </w:rPr>
              <w:t>|</w:t>
            </w:r>
          </w:p>
        </w:tc>
        <w:tc>
          <w:tcPr>
            <w:tcW w:w="425" w:type="dxa"/>
          </w:tcPr>
          <w:p w14:paraId="342E7B29" w14:textId="77777777" w:rsidR="00C57E99" w:rsidRPr="008B6621" w:rsidRDefault="00C57E99" w:rsidP="00E94440">
            <w:pPr>
              <w:pStyle w:val="StructureTableList"/>
            </w:pPr>
            <w:r w:rsidRPr="008B6621">
              <w:t>1</w:t>
            </w:r>
          </w:p>
        </w:tc>
        <w:tc>
          <w:tcPr>
            <w:tcW w:w="2268" w:type="dxa"/>
          </w:tcPr>
          <w:p w14:paraId="7637929B" w14:textId="77777777" w:rsidR="00C57E99" w:rsidRPr="008B6621" w:rsidRDefault="00C57E99" w:rsidP="00E94440">
            <w:pPr>
              <w:pStyle w:val="StructureTableList"/>
            </w:pPr>
          </w:p>
        </w:tc>
        <w:tc>
          <w:tcPr>
            <w:tcW w:w="425" w:type="dxa"/>
          </w:tcPr>
          <w:p w14:paraId="4D0045C9" w14:textId="77777777" w:rsidR="00C57E99" w:rsidRPr="00D721A9" w:rsidRDefault="00C57E99" w:rsidP="00E94440">
            <w:pPr>
              <w:pStyle w:val="StructureTableList"/>
              <w:rPr>
                <w:highlight w:val="yellow"/>
              </w:rPr>
            </w:pPr>
            <w:r w:rsidRPr="00D721A9">
              <w:rPr>
                <w:highlight w:val="yellow"/>
              </w:rPr>
              <w:t>•ok</w:t>
            </w:r>
          </w:p>
        </w:tc>
        <w:tc>
          <w:tcPr>
            <w:tcW w:w="3686" w:type="dxa"/>
          </w:tcPr>
          <w:p w14:paraId="1E820511" w14:textId="77777777" w:rsidR="00C57E99" w:rsidRPr="008B6621" w:rsidRDefault="00C57E99" w:rsidP="00E94440">
            <w:pPr>
              <w:pStyle w:val="StructureTableList"/>
            </w:pPr>
            <w:r w:rsidRPr="008B6621">
              <w:t>fuzzy match (|Muslim|)</w:t>
            </w:r>
          </w:p>
        </w:tc>
      </w:tr>
      <w:tr w:rsidR="00C57E99" w:rsidRPr="008B6621" w14:paraId="685E5CB0" w14:textId="77777777" w:rsidTr="00E94440">
        <w:trPr>
          <w:trHeight w:val="170"/>
        </w:trPr>
        <w:tc>
          <w:tcPr>
            <w:tcW w:w="2268" w:type="dxa"/>
          </w:tcPr>
          <w:p w14:paraId="60BF3D9B" w14:textId="77777777" w:rsidR="00C57E99" w:rsidRPr="008B6621" w:rsidRDefault="00C57E99" w:rsidP="00E94440">
            <w:pPr>
              <w:pStyle w:val="StructureTableList"/>
              <w:rPr>
                <w:highlight w:val="green"/>
              </w:rPr>
            </w:pPr>
            <w:r w:rsidRPr="008B6621">
              <w:rPr>
                <w:highlight w:val="green"/>
              </w:rPr>
              <w:t>|</w:t>
            </w:r>
            <w:r w:rsidRPr="008B6621">
              <w:rPr>
                <w:highlight w:val="yellow"/>
              </w:rPr>
              <w:t>Muslims</w:t>
            </w:r>
            <w:r w:rsidRPr="008B6621">
              <w:rPr>
                <w:highlight w:val="green"/>
              </w:rPr>
              <w:t>|</w:t>
            </w:r>
          </w:p>
        </w:tc>
        <w:tc>
          <w:tcPr>
            <w:tcW w:w="425" w:type="dxa"/>
          </w:tcPr>
          <w:p w14:paraId="23AB3FFF" w14:textId="77777777" w:rsidR="00C57E99" w:rsidRPr="008B6621" w:rsidRDefault="00C57E99" w:rsidP="00E94440">
            <w:pPr>
              <w:pStyle w:val="StructureTableList"/>
            </w:pPr>
            <w:r w:rsidRPr="008B6621">
              <w:t>10</w:t>
            </w:r>
          </w:p>
        </w:tc>
        <w:tc>
          <w:tcPr>
            <w:tcW w:w="2268" w:type="dxa"/>
          </w:tcPr>
          <w:p w14:paraId="7BC2E78F" w14:textId="77777777" w:rsidR="00C57E99" w:rsidRPr="008B6621" w:rsidRDefault="00C57E99" w:rsidP="00E94440">
            <w:pPr>
              <w:pStyle w:val="StructureTableList"/>
            </w:pPr>
          </w:p>
        </w:tc>
        <w:tc>
          <w:tcPr>
            <w:tcW w:w="425" w:type="dxa"/>
          </w:tcPr>
          <w:p w14:paraId="7F3A558D" w14:textId="77777777" w:rsidR="00C57E99" w:rsidRPr="00D721A9" w:rsidRDefault="00C57E99" w:rsidP="00E94440">
            <w:pPr>
              <w:pStyle w:val="StructureTableList"/>
              <w:rPr>
                <w:highlight w:val="green"/>
              </w:rPr>
            </w:pPr>
            <w:r w:rsidRPr="00D721A9">
              <w:rPr>
                <w:highlight w:val="green"/>
              </w:rPr>
              <w:t>•ok en</w:t>
            </w:r>
          </w:p>
        </w:tc>
        <w:tc>
          <w:tcPr>
            <w:tcW w:w="3686" w:type="dxa"/>
          </w:tcPr>
          <w:p w14:paraId="7BF1051E" w14:textId="77777777" w:rsidR="00C57E99" w:rsidRPr="008B6621" w:rsidRDefault="00C57E99" w:rsidP="00E94440">
            <w:pPr>
              <w:pStyle w:val="StructureTableList"/>
            </w:pPr>
            <w:r w:rsidRPr="008B6621">
              <w:t>match</w:t>
            </w:r>
          </w:p>
        </w:tc>
      </w:tr>
      <w:tr w:rsidR="00C57E99" w:rsidRPr="008B6621" w14:paraId="61A457A3" w14:textId="77777777" w:rsidTr="00E94440">
        <w:trPr>
          <w:trHeight w:val="170"/>
        </w:trPr>
        <w:tc>
          <w:tcPr>
            <w:tcW w:w="2268" w:type="dxa"/>
          </w:tcPr>
          <w:p w14:paraId="0716B178" w14:textId="77777777" w:rsidR="00C57E99" w:rsidRPr="008B6621" w:rsidRDefault="00C57E99" w:rsidP="00E94440">
            <w:pPr>
              <w:pStyle w:val="StructureTableList"/>
              <w:rPr>
                <w:highlight w:val="green"/>
              </w:rPr>
            </w:pPr>
            <w:r w:rsidRPr="008B6621">
              <w:rPr>
                <w:rStyle w:val="BookTitle"/>
                <w:highlight w:val="yellow"/>
              </w:rPr>
              <w:t>|</w:t>
            </w:r>
            <w:r w:rsidRPr="00CC04A2">
              <w:rPr>
                <w:rStyle w:val="BookTitle"/>
                <w:highlight w:val="green"/>
              </w:rPr>
              <w:t>Mu</w:t>
            </w:r>
            <w:r w:rsidRPr="008B6621">
              <w:rPr>
                <w:rStyle w:val="BookTitle"/>
                <w:highlight w:val="darkYellow"/>
              </w:rPr>
              <w:t>st</w:t>
            </w:r>
            <w:r w:rsidRPr="00CC04A2">
              <w:rPr>
                <w:rStyle w:val="BookTitle"/>
                <w:highlight w:val="green"/>
              </w:rPr>
              <w:t>ayqi</w:t>
            </w:r>
            <w:r w:rsidRPr="008B6621">
              <w:rPr>
                <w:rStyle w:val="BookTitle"/>
                <w:highlight w:val="darkYellow"/>
              </w:rPr>
              <w:t>z|</w:t>
            </w:r>
          </w:p>
        </w:tc>
        <w:tc>
          <w:tcPr>
            <w:tcW w:w="425" w:type="dxa"/>
          </w:tcPr>
          <w:p w14:paraId="0CA300CB" w14:textId="77777777" w:rsidR="00C57E99" w:rsidRPr="008B6621" w:rsidRDefault="00C57E99" w:rsidP="00E94440">
            <w:pPr>
              <w:pStyle w:val="StructureTableList"/>
            </w:pPr>
            <w:r w:rsidRPr="008B6621">
              <w:t>1</w:t>
            </w:r>
          </w:p>
        </w:tc>
        <w:tc>
          <w:tcPr>
            <w:tcW w:w="2268" w:type="dxa"/>
          </w:tcPr>
          <w:p w14:paraId="64622810" w14:textId="77777777" w:rsidR="00C57E99" w:rsidRPr="008B6621" w:rsidRDefault="00535D5E" w:rsidP="00E94440">
            <w:pPr>
              <w:pStyle w:val="StructureTableList"/>
            </w:pPr>
            <w:r>
              <w:t>Mustayqiẓ</w:t>
            </w:r>
          </w:p>
        </w:tc>
        <w:tc>
          <w:tcPr>
            <w:tcW w:w="425" w:type="dxa"/>
          </w:tcPr>
          <w:p w14:paraId="24A7D01F" w14:textId="77777777" w:rsidR="00C57E99" w:rsidRPr="00D721A9" w:rsidRDefault="00C57E99" w:rsidP="00E94440">
            <w:pPr>
              <w:pStyle w:val="StructureTableList"/>
              <w:rPr>
                <w:highlight w:val="green"/>
              </w:rPr>
            </w:pPr>
          </w:p>
        </w:tc>
        <w:tc>
          <w:tcPr>
            <w:tcW w:w="3686" w:type="dxa"/>
          </w:tcPr>
          <w:p w14:paraId="54E7F4BA" w14:textId="77777777" w:rsidR="00C57E99" w:rsidRPr="008B6621" w:rsidRDefault="00C57E99" w:rsidP="00E94440">
            <w:pPr>
              <w:pStyle w:val="StructureTableList"/>
            </w:pPr>
            <w:r>
              <w:t xml:space="preserve"> *L</w:t>
            </w:r>
            <w:r w:rsidR="00B72A72">
              <w:t xml:space="preserve"> *L *L</w:t>
            </w:r>
          </w:p>
        </w:tc>
      </w:tr>
      <w:tr w:rsidR="00C57E99" w:rsidRPr="008B6621" w14:paraId="5D5B157F" w14:textId="77777777" w:rsidTr="00E94440">
        <w:trPr>
          <w:trHeight w:val="170"/>
        </w:trPr>
        <w:tc>
          <w:tcPr>
            <w:tcW w:w="2268" w:type="dxa"/>
          </w:tcPr>
          <w:p w14:paraId="78C300C5" w14:textId="77777777" w:rsidR="00C57E99" w:rsidRPr="007A5498" w:rsidRDefault="00C57E99" w:rsidP="00E94440">
            <w:pPr>
              <w:pStyle w:val="StructureTableListSkipped"/>
              <w:rPr>
                <w:highlight w:val="white"/>
              </w:rPr>
            </w:pPr>
            <w:r w:rsidRPr="007A5498">
              <w:rPr>
                <w:rStyle w:val="BookTitle"/>
                <w:highlight w:val="white"/>
              </w:rPr>
              <w:t>|Mustayqiẓ|</w:t>
            </w:r>
          </w:p>
        </w:tc>
        <w:tc>
          <w:tcPr>
            <w:tcW w:w="425" w:type="dxa"/>
          </w:tcPr>
          <w:p w14:paraId="6C018FBB" w14:textId="77777777" w:rsidR="00C57E99" w:rsidRPr="008B6621" w:rsidRDefault="00C57E99" w:rsidP="00E94440">
            <w:pPr>
              <w:pStyle w:val="StructureTableListSkipped"/>
            </w:pPr>
          </w:p>
        </w:tc>
        <w:tc>
          <w:tcPr>
            <w:tcW w:w="2268" w:type="dxa"/>
          </w:tcPr>
          <w:p w14:paraId="12F3F70A" w14:textId="77777777" w:rsidR="00C57E99" w:rsidRPr="008B6621" w:rsidRDefault="00C57E99" w:rsidP="00E94440">
            <w:pPr>
              <w:pStyle w:val="StructureTableListSkipped"/>
            </w:pPr>
            <w:r w:rsidRPr="008B6621">
              <w:t>Muṣṭayqiẓ</w:t>
            </w:r>
          </w:p>
        </w:tc>
        <w:tc>
          <w:tcPr>
            <w:tcW w:w="425" w:type="dxa"/>
          </w:tcPr>
          <w:p w14:paraId="34590915" w14:textId="77777777" w:rsidR="00C57E99" w:rsidRPr="008B6621" w:rsidRDefault="00C57E99" w:rsidP="00E94440">
            <w:pPr>
              <w:pStyle w:val="StructureTableListSkipped"/>
            </w:pPr>
            <w:r>
              <w:t>skip</w:t>
            </w:r>
          </w:p>
        </w:tc>
        <w:tc>
          <w:tcPr>
            <w:tcW w:w="3686" w:type="dxa"/>
          </w:tcPr>
          <w:p w14:paraId="56BE4B49" w14:textId="77777777" w:rsidR="00C57E99" w:rsidRPr="008B6621" w:rsidRDefault="00C57E99" w:rsidP="00E94440">
            <w:pPr>
              <w:pStyle w:val="StructureTableListSkipped"/>
            </w:pPr>
            <w:r w:rsidRPr="008B6621">
              <w:t xml:space="preserve"> *L / 1 occurances corrected, 1 left unchanged. *l</w:t>
            </w:r>
          </w:p>
        </w:tc>
      </w:tr>
      <w:tr w:rsidR="00C57E99" w:rsidRPr="008B6621" w14:paraId="513F4B40" w14:textId="77777777" w:rsidTr="00E94440">
        <w:trPr>
          <w:trHeight w:val="170"/>
        </w:trPr>
        <w:tc>
          <w:tcPr>
            <w:tcW w:w="2268" w:type="dxa"/>
          </w:tcPr>
          <w:p w14:paraId="0A548B26" w14:textId="77777777" w:rsidR="00C57E99" w:rsidRPr="007A5498" w:rsidRDefault="00C57E99" w:rsidP="00E94440">
            <w:pPr>
              <w:pStyle w:val="StructureTableListSkipped"/>
              <w:rPr>
                <w:highlight w:val="white"/>
              </w:rPr>
            </w:pPr>
            <w:r w:rsidRPr="007A5498">
              <w:rPr>
                <w:rStyle w:val="BookTitle"/>
                <w:highlight w:val="white"/>
              </w:rPr>
              <w:t>|Mustayqiẓ|</w:t>
            </w:r>
          </w:p>
        </w:tc>
        <w:tc>
          <w:tcPr>
            <w:tcW w:w="425" w:type="dxa"/>
          </w:tcPr>
          <w:p w14:paraId="686AD465" w14:textId="77777777" w:rsidR="00C57E99" w:rsidRPr="008B6621" w:rsidRDefault="00C57E99" w:rsidP="00E94440">
            <w:pPr>
              <w:pStyle w:val="StructureTableListSkipped"/>
            </w:pPr>
          </w:p>
        </w:tc>
        <w:tc>
          <w:tcPr>
            <w:tcW w:w="2268" w:type="dxa"/>
          </w:tcPr>
          <w:p w14:paraId="65630B3E" w14:textId="77777777" w:rsidR="00C57E99" w:rsidRPr="008B6621" w:rsidRDefault="00535D5E" w:rsidP="00E94440">
            <w:pPr>
              <w:pStyle w:val="StructureTableListSkipped"/>
            </w:pPr>
            <w:r>
              <w:t>Mustayqiẓ</w:t>
            </w:r>
          </w:p>
        </w:tc>
        <w:tc>
          <w:tcPr>
            <w:tcW w:w="425" w:type="dxa"/>
          </w:tcPr>
          <w:p w14:paraId="23B34096" w14:textId="77777777" w:rsidR="00C57E99" w:rsidRPr="008B6621" w:rsidRDefault="00C57E99" w:rsidP="00E94440">
            <w:pPr>
              <w:pStyle w:val="StructureTableListSkipped"/>
            </w:pPr>
            <w:r>
              <w:t>skip</w:t>
            </w:r>
          </w:p>
        </w:tc>
        <w:tc>
          <w:tcPr>
            <w:tcW w:w="3686" w:type="dxa"/>
          </w:tcPr>
          <w:p w14:paraId="2EC18605" w14:textId="77777777" w:rsidR="00C57E99" w:rsidRPr="008B6621" w:rsidRDefault="00C57E99" w:rsidP="00E94440">
            <w:pPr>
              <w:pStyle w:val="StructureTableListSkipped"/>
            </w:pPr>
            <w:r w:rsidRPr="008B6621">
              <w:t>unprecedented match</w:t>
            </w:r>
          </w:p>
        </w:tc>
      </w:tr>
      <w:tr w:rsidR="00C57E99" w:rsidRPr="008B6621" w14:paraId="33658F11" w14:textId="77777777" w:rsidTr="00E94440">
        <w:trPr>
          <w:trHeight w:val="170"/>
        </w:trPr>
        <w:tc>
          <w:tcPr>
            <w:tcW w:w="2268" w:type="dxa"/>
          </w:tcPr>
          <w:p w14:paraId="0436C380" w14:textId="77777777" w:rsidR="00C57E99" w:rsidRPr="008B6621" w:rsidRDefault="00C57E99" w:rsidP="00E94440">
            <w:pPr>
              <w:pStyle w:val="StructureTableList"/>
              <w:rPr>
                <w:highlight w:val="darkYellow"/>
              </w:rPr>
            </w:pPr>
            <w:r w:rsidRPr="008B6621">
              <w:rPr>
                <w:rStyle w:val="BookTitle"/>
                <w:highlight w:val="yellow"/>
              </w:rPr>
              <w:t>|</w:t>
            </w:r>
            <w:r w:rsidRPr="00CC04A2">
              <w:rPr>
                <w:rStyle w:val="BookTitle"/>
                <w:highlight w:val="green"/>
              </w:rPr>
              <w:t>Mu</w:t>
            </w:r>
            <w:r w:rsidRPr="008B6621">
              <w:rPr>
                <w:rStyle w:val="BookTitle"/>
                <w:highlight w:val="darkYellow"/>
              </w:rPr>
              <w:t>ṣṭ</w:t>
            </w:r>
            <w:r w:rsidRPr="00CC04A2">
              <w:rPr>
                <w:rStyle w:val="BookTitle"/>
                <w:highlight w:val="green"/>
              </w:rPr>
              <w:t>ayqi</w:t>
            </w:r>
            <w:r w:rsidRPr="00CC04A2">
              <w:rPr>
                <w:rStyle w:val="BookTitle"/>
                <w:highlight w:val="darkYellow"/>
              </w:rPr>
              <w:t>ẓ</w:t>
            </w:r>
            <w:r w:rsidRPr="008B6621">
              <w:rPr>
                <w:rStyle w:val="BookTitle"/>
                <w:highlight w:val="yellow"/>
              </w:rPr>
              <w:t>|</w:t>
            </w:r>
          </w:p>
        </w:tc>
        <w:tc>
          <w:tcPr>
            <w:tcW w:w="425" w:type="dxa"/>
          </w:tcPr>
          <w:p w14:paraId="43F6B288" w14:textId="77777777" w:rsidR="00C57E99" w:rsidRPr="008B6621" w:rsidRDefault="00C57E99" w:rsidP="00E94440">
            <w:pPr>
              <w:pStyle w:val="StructureTableList"/>
            </w:pPr>
            <w:r w:rsidRPr="008B6621">
              <w:t>1</w:t>
            </w:r>
          </w:p>
        </w:tc>
        <w:tc>
          <w:tcPr>
            <w:tcW w:w="2268" w:type="dxa"/>
          </w:tcPr>
          <w:p w14:paraId="6A2BEB9D" w14:textId="77777777" w:rsidR="00C57E99" w:rsidRPr="008B6621" w:rsidRDefault="00C57E99" w:rsidP="00E94440">
            <w:pPr>
              <w:pStyle w:val="StructureTableList"/>
            </w:pPr>
          </w:p>
        </w:tc>
        <w:tc>
          <w:tcPr>
            <w:tcW w:w="425" w:type="dxa"/>
          </w:tcPr>
          <w:p w14:paraId="31FAC891" w14:textId="77777777" w:rsidR="00C57E99" w:rsidRPr="00D721A9" w:rsidRDefault="00C57E99" w:rsidP="00E94440">
            <w:pPr>
              <w:pStyle w:val="StructureTableList"/>
              <w:rPr>
                <w:highlight w:val="blue"/>
              </w:rPr>
            </w:pPr>
          </w:p>
        </w:tc>
        <w:tc>
          <w:tcPr>
            <w:tcW w:w="3686" w:type="dxa"/>
          </w:tcPr>
          <w:p w14:paraId="7CED370B" w14:textId="77777777" w:rsidR="00C57E99" w:rsidRPr="008B6621" w:rsidRDefault="00B72A72" w:rsidP="00E94440">
            <w:pPr>
              <w:pStyle w:val="StructureTableList"/>
            </w:pPr>
            <w:r>
              <w:t xml:space="preserve"> *L</w:t>
            </w:r>
            <w:r w:rsidR="00535D5E">
              <w:t xml:space="preserve"> (Bahman: man müßte die Schreibweise eigentlich mit dem Originaldokument vergleichen – aber wenn das nicht zur Verfügung steht, dann ohne Punkte unter ›st‹.)</w:t>
            </w:r>
          </w:p>
        </w:tc>
      </w:tr>
      <w:tr w:rsidR="00C57E99" w:rsidRPr="008B6621" w14:paraId="1600D3C2" w14:textId="77777777" w:rsidTr="00E94440">
        <w:trPr>
          <w:trHeight w:val="170"/>
        </w:trPr>
        <w:tc>
          <w:tcPr>
            <w:tcW w:w="2268" w:type="dxa"/>
          </w:tcPr>
          <w:p w14:paraId="5A2E5292" w14:textId="77777777" w:rsidR="00C57E99" w:rsidRPr="008B6621" w:rsidRDefault="00C57E99" w:rsidP="00E94440">
            <w:pPr>
              <w:pStyle w:val="StructureTableList"/>
              <w:rPr>
                <w:highlight w:val="green"/>
              </w:rPr>
            </w:pPr>
            <w:r w:rsidRPr="008B6621">
              <w:rPr>
                <w:highlight w:val="green"/>
              </w:rPr>
              <w:t>|</w:t>
            </w:r>
            <w:r w:rsidRPr="008B6621">
              <w:rPr>
                <w:highlight w:val="yellow"/>
              </w:rPr>
              <w:t>Nabíl</w:t>
            </w:r>
            <w:r w:rsidRPr="008B6621">
              <w:rPr>
                <w:highlight w:val="green"/>
              </w:rPr>
              <w:t>|</w:t>
            </w:r>
          </w:p>
        </w:tc>
        <w:tc>
          <w:tcPr>
            <w:tcW w:w="425" w:type="dxa"/>
          </w:tcPr>
          <w:p w14:paraId="3E228B3F" w14:textId="77777777" w:rsidR="00C57E99" w:rsidRPr="008B6621" w:rsidRDefault="00C57E99" w:rsidP="00E94440">
            <w:pPr>
              <w:pStyle w:val="StructureTableList"/>
            </w:pPr>
            <w:r w:rsidRPr="008B6621">
              <w:t>7</w:t>
            </w:r>
          </w:p>
        </w:tc>
        <w:tc>
          <w:tcPr>
            <w:tcW w:w="2268" w:type="dxa"/>
          </w:tcPr>
          <w:p w14:paraId="4E44D26B" w14:textId="77777777" w:rsidR="00C57E99" w:rsidRPr="008B6621" w:rsidRDefault="00C57E99" w:rsidP="00E94440">
            <w:pPr>
              <w:pStyle w:val="StructureTableList"/>
            </w:pPr>
          </w:p>
        </w:tc>
        <w:tc>
          <w:tcPr>
            <w:tcW w:w="425" w:type="dxa"/>
          </w:tcPr>
          <w:p w14:paraId="4149273E" w14:textId="77777777" w:rsidR="00C57E99" w:rsidRPr="00D721A9" w:rsidRDefault="00C57E99" w:rsidP="00E94440">
            <w:pPr>
              <w:pStyle w:val="StructureTableList"/>
              <w:rPr>
                <w:highlight w:val="yellow"/>
              </w:rPr>
            </w:pPr>
            <w:r w:rsidRPr="00D721A9">
              <w:rPr>
                <w:highlight w:val="yellow"/>
              </w:rPr>
              <w:t>•ok</w:t>
            </w:r>
          </w:p>
        </w:tc>
        <w:tc>
          <w:tcPr>
            <w:tcW w:w="3686" w:type="dxa"/>
          </w:tcPr>
          <w:p w14:paraId="2E733D3B" w14:textId="77777777" w:rsidR="00C57E99" w:rsidRPr="008B6621" w:rsidRDefault="00C57E99" w:rsidP="00E94440">
            <w:pPr>
              <w:pStyle w:val="StructureTableList"/>
            </w:pPr>
            <w:r w:rsidRPr="008B6621">
              <w:t>match</w:t>
            </w:r>
          </w:p>
        </w:tc>
      </w:tr>
      <w:tr w:rsidR="00C57E99" w:rsidRPr="008B6621" w14:paraId="4BDB3568" w14:textId="77777777" w:rsidTr="00E94440">
        <w:trPr>
          <w:trHeight w:val="170"/>
        </w:trPr>
        <w:tc>
          <w:tcPr>
            <w:tcW w:w="2268" w:type="dxa"/>
          </w:tcPr>
          <w:p w14:paraId="38C86C5B" w14:textId="77777777" w:rsidR="00C57E99" w:rsidRPr="008B6621" w:rsidRDefault="00C57E99" w:rsidP="00E94440">
            <w:pPr>
              <w:pStyle w:val="StructureTableList"/>
              <w:rPr>
                <w:highlight w:val="green"/>
              </w:rPr>
            </w:pPr>
            <w:r w:rsidRPr="008B6621">
              <w:rPr>
                <w:highlight w:val="green"/>
              </w:rPr>
              <w:t>|</w:t>
            </w:r>
            <w:r w:rsidRPr="008B6621">
              <w:rPr>
                <w:highlight w:val="yellow"/>
              </w:rPr>
              <w:t>Nabíl’s</w:t>
            </w:r>
            <w:r w:rsidRPr="008B6621">
              <w:rPr>
                <w:highlight w:val="green"/>
              </w:rPr>
              <w:t>|</w:t>
            </w:r>
          </w:p>
        </w:tc>
        <w:tc>
          <w:tcPr>
            <w:tcW w:w="425" w:type="dxa"/>
          </w:tcPr>
          <w:p w14:paraId="7BF19F58" w14:textId="77777777" w:rsidR="00C57E99" w:rsidRPr="008B6621" w:rsidRDefault="00C57E99" w:rsidP="00E94440">
            <w:pPr>
              <w:pStyle w:val="StructureTableList"/>
            </w:pPr>
            <w:r w:rsidRPr="008B6621">
              <w:t>3</w:t>
            </w:r>
          </w:p>
        </w:tc>
        <w:tc>
          <w:tcPr>
            <w:tcW w:w="2268" w:type="dxa"/>
          </w:tcPr>
          <w:p w14:paraId="7F7AED53" w14:textId="77777777" w:rsidR="00C57E99" w:rsidRPr="008B6621" w:rsidRDefault="00C57E99" w:rsidP="00E94440">
            <w:pPr>
              <w:pStyle w:val="StructureTableList"/>
            </w:pPr>
          </w:p>
        </w:tc>
        <w:tc>
          <w:tcPr>
            <w:tcW w:w="425" w:type="dxa"/>
          </w:tcPr>
          <w:p w14:paraId="29EF7AD2"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634792E5" w14:textId="77777777" w:rsidR="00C57E99" w:rsidRPr="008B6621" w:rsidRDefault="00C57E99" w:rsidP="00E94440">
            <w:pPr>
              <w:pStyle w:val="StructureTableList"/>
            </w:pPr>
            <w:r w:rsidRPr="008B6621">
              <w:t>fuzzy match (|Nabíls|)</w:t>
            </w:r>
          </w:p>
        </w:tc>
      </w:tr>
      <w:tr w:rsidR="00C57E99" w:rsidRPr="008B6621" w14:paraId="03E176CE" w14:textId="77777777" w:rsidTr="00E94440">
        <w:trPr>
          <w:trHeight w:val="170"/>
        </w:trPr>
        <w:tc>
          <w:tcPr>
            <w:tcW w:w="2268" w:type="dxa"/>
          </w:tcPr>
          <w:p w14:paraId="339CA4EF" w14:textId="77777777" w:rsidR="00C57E99" w:rsidRPr="008B6621" w:rsidRDefault="00C57E99" w:rsidP="00E94440">
            <w:pPr>
              <w:pStyle w:val="StructureTableList"/>
              <w:rPr>
                <w:highlight w:val="green"/>
              </w:rPr>
            </w:pPr>
            <w:r w:rsidRPr="008B6621">
              <w:rPr>
                <w:highlight w:val="green"/>
              </w:rPr>
              <w:t>|</w:t>
            </w:r>
            <w:r w:rsidRPr="008B6621">
              <w:rPr>
                <w:highlight w:val="yellow"/>
              </w:rPr>
              <w:t>Nabíl-i-Aʿẓam</w:t>
            </w:r>
            <w:r w:rsidRPr="008B6621">
              <w:rPr>
                <w:highlight w:val="green"/>
              </w:rPr>
              <w:t>|</w:t>
            </w:r>
          </w:p>
        </w:tc>
        <w:tc>
          <w:tcPr>
            <w:tcW w:w="425" w:type="dxa"/>
          </w:tcPr>
          <w:p w14:paraId="1B70299C" w14:textId="77777777" w:rsidR="00C57E99" w:rsidRPr="008B6621" w:rsidRDefault="00C57E99" w:rsidP="00E94440">
            <w:pPr>
              <w:pStyle w:val="StructureTableList"/>
            </w:pPr>
            <w:r w:rsidRPr="008B6621">
              <w:t>12</w:t>
            </w:r>
          </w:p>
        </w:tc>
        <w:tc>
          <w:tcPr>
            <w:tcW w:w="2268" w:type="dxa"/>
          </w:tcPr>
          <w:p w14:paraId="38F915C5" w14:textId="77777777" w:rsidR="00C57E99" w:rsidRPr="008B6621" w:rsidRDefault="00C57E99" w:rsidP="00E94440">
            <w:pPr>
              <w:pStyle w:val="StructureTableList"/>
            </w:pPr>
          </w:p>
        </w:tc>
        <w:tc>
          <w:tcPr>
            <w:tcW w:w="425" w:type="dxa"/>
          </w:tcPr>
          <w:p w14:paraId="46C50713"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FAD3BF2" w14:textId="77777777" w:rsidR="00C57E99" w:rsidRPr="008B6621" w:rsidRDefault="00C57E99" w:rsidP="00E94440">
            <w:pPr>
              <w:pStyle w:val="StructureTableList"/>
            </w:pPr>
            <w:r w:rsidRPr="008B6621">
              <w:t>match *L</w:t>
            </w:r>
          </w:p>
        </w:tc>
      </w:tr>
      <w:tr w:rsidR="00C57E99" w:rsidRPr="008B6621" w14:paraId="4B0213BA" w14:textId="77777777" w:rsidTr="00E94440">
        <w:trPr>
          <w:trHeight w:val="170"/>
        </w:trPr>
        <w:tc>
          <w:tcPr>
            <w:tcW w:w="2268" w:type="dxa"/>
          </w:tcPr>
          <w:p w14:paraId="7B975FAD" w14:textId="77777777" w:rsidR="00C57E99" w:rsidRPr="007A5498" w:rsidRDefault="00C57E99" w:rsidP="00E94440">
            <w:pPr>
              <w:pStyle w:val="StructureTableListSkipped"/>
              <w:rPr>
                <w:rStyle w:val="BookTitle"/>
                <w:highlight w:val="white"/>
              </w:rPr>
            </w:pPr>
            <w:r w:rsidRPr="007A5498">
              <w:rPr>
                <w:rStyle w:val="referenceauthor"/>
                <w:highlight w:val="white"/>
              </w:rPr>
              <w:t>|NABÍL-I-AʿẒAM|</w:t>
            </w:r>
          </w:p>
        </w:tc>
        <w:tc>
          <w:tcPr>
            <w:tcW w:w="425" w:type="dxa"/>
          </w:tcPr>
          <w:p w14:paraId="793E5B71" w14:textId="77777777" w:rsidR="00C57E99" w:rsidRPr="008B6621" w:rsidRDefault="00C57E99" w:rsidP="00E94440">
            <w:pPr>
              <w:pStyle w:val="StructureTableListSkipped"/>
            </w:pPr>
          </w:p>
        </w:tc>
        <w:tc>
          <w:tcPr>
            <w:tcW w:w="2268" w:type="dxa"/>
          </w:tcPr>
          <w:p w14:paraId="6846F7F5" w14:textId="77777777" w:rsidR="00C57E99" w:rsidRPr="008B6621" w:rsidRDefault="00C57E99" w:rsidP="00E94440">
            <w:pPr>
              <w:pStyle w:val="StructureTableListSkipped"/>
            </w:pPr>
          </w:p>
        </w:tc>
        <w:tc>
          <w:tcPr>
            <w:tcW w:w="425" w:type="dxa"/>
          </w:tcPr>
          <w:p w14:paraId="05A3603A" w14:textId="77777777" w:rsidR="00C57E99" w:rsidRPr="008B6621" w:rsidRDefault="00C57E99" w:rsidP="00E94440">
            <w:pPr>
              <w:pStyle w:val="StructureTableListSkipped"/>
            </w:pPr>
            <w:r>
              <w:t>skip</w:t>
            </w:r>
          </w:p>
        </w:tc>
        <w:tc>
          <w:tcPr>
            <w:tcW w:w="3686" w:type="dxa"/>
          </w:tcPr>
          <w:p w14:paraId="67AF4BF6" w14:textId="77777777" w:rsidR="00C57E99" w:rsidRPr="008B6621" w:rsidRDefault="00C57E99" w:rsidP="00E94440">
            <w:pPr>
              <w:pStyle w:val="StructureTableListSkipped"/>
            </w:pPr>
            <w:r w:rsidRPr="008B6621">
              <w:t>fuzzy match (|Nabíl-i-Aʿẓam|)</w:t>
            </w:r>
          </w:p>
        </w:tc>
      </w:tr>
      <w:tr w:rsidR="00C57E99" w:rsidRPr="008B6621" w14:paraId="2A87E047" w14:textId="77777777" w:rsidTr="00E94440">
        <w:trPr>
          <w:trHeight w:val="170"/>
        </w:trPr>
        <w:tc>
          <w:tcPr>
            <w:tcW w:w="2268" w:type="dxa"/>
          </w:tcPr>
          <w:p w14:paraId="29BBADF9" w14:textId="77777777" w:rsidR="00C57E99" w:rsidRPr="008B6621" w:rsidRDefault="00C57E99" w:rsidP="00E94440">
            <w:pPr>
              <w:pStyle w:val="StructureTableList"/>
              <w:rPr>
                <w:highlight w:val="green"/>
              </w:rPr>
            </w:pPr>
            <w:r w:rsidRPr="008B6621">
              <w:rPr>
                <w:highlight w:val="green"/>
              </w:rPr>
              <w:t>|</w:t>
            </w:r>
            <w:r w:rsidRPr="008B6621">
              <w:rPr>
                <w:highlight w:val="yellow"/>
              </w:rPr>
              <w:t>Nabíl-i-Aʿẓam’s</w:t>
            </w:r>
            <w:r w:rsidRPr="008B6621">
              <w:rPr>
                <w:highlight w:val="green"/>
              </w:rPr>
              <w:t>|</w:t>
            </w:r>
          </w:p>
        </w:tc>
        <w:tc>
          <w:tcPr>
            <w:tcW w:w="425" w:type="dxa"/>
          </w:tcPr>
          <w:p w14:paraId="200DF669" w14:textId="77777777" w:rsidR="00C57E99" w:rsidRPr="008B6621" w:rsidRDefault="00C57E99" w:rsidP="00E94440">
            <w:pPr>
              <w:pStyle w:val="StructureTableList"/>
            </w:pPr>
            <w:r w:rsidRPr="008B6621">
              <w:t>1</w:t>
            </w:r>
          </w:p>
        </w:tc>
        <w:tc>
          <w:tcPr>
            <w:tcW w:w="2268" w:type="dxa"/>
          </w:tcPr>
          <w:p w14:paraId="52B2E286" w14:textId="77777777" w:rsidR="00C57E99" w:rsidRPr="008B6621" w:rsidRDefault="00C57E99" w:rsidP="00E94440">
            <w:pPr>
              <w:pStyle w:val="StructureTableList"/>
            </w:pPr>
          </w:p>
        </w:tc>
        <w:tc>
          <w:tcPr>
            <w:tcW w:w="425" w:type="dxa"/>
          </w:tcPr>
          <w:p w14:paraId="33A91A5A"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7964C935" w14:textId="77777777" w:rsidR="00C57E99" w:rsidRPr="008B6621" w:rsidRDefault="00C57E99" w:rsidP="00E94440">
            <w:pPr>
              <w:pStyle w:val="StructureTableList"/>
            </w:pPr>
            <w:r w:rsidRPr="008B6621">
              <w:t>---</w:t>
            </w:r>
          </w:p>
        </w:tc>
      </w:tr>
      <w:tr w:rsidR="00C57E99" w:rsidRPr="008B6621" w14:paraId="0A8A3EDD" w14:textId="77777777" w:rsidTr="00E94440">
        <w:trPr>
          <w:trHeight w:val="170"/>
        </w:trPr>
        <w:tc>
          <w:tcPr>
            <w:tcW w:w="2268" w:type="dxa"/>
          </w:tcPr>
          <w:p w14:paraId="39B3DE88" w14:textId="77777777" w:rsidR="00C57E99" w:rsidRPr="008B6621" w:rsidRDefault="00C57E99" w:rsidP="00E94440">
            <w:pPr>
              <w:pStyle w:val="StructureTableList"/>
              <w:rPr>
                <w:highlight w:val="green"/>
              </w:rPr>
            </w:pPr>
            <w:r w:rsidRPr="008B6621">
              <w:rPr>
                <w:highlight w:val="green"/>
              </w:rPr>
              <w:t>|</w:t>
            </w:r>
            <w:r w:rsidRPr="008B6621">
              <w:rPr>
                <w:highlight w:val="yellow"/>
              </w:rPr>
              <w:t>Naʿím</w:t>
            </w:r>
            <w:r w:rsidRPr="008B6621">
              <w:rPr>
                <w:highlight w:val="green"/>
              </w:rPr>
              <w:t>|</w:t>
            </w:r>
          </w:p>
        </w:tc>
        <w:tc>
          <w:tcPr>
            <w:tcW w:w="425" w:type="dxa"/>
          </w:tcPr>
          <w:p w14:paraId="446CDFF9" w14:textId="77777777" w:rsidR="00C57E99" w:rsidRPr="008B6621" w:rsidRDefault="00C57E99" w:rsidP="00E94440">
            <w:pPr>
              <w:pStyle w:val="StructureTableList"/>
            </w:pPr>
            <w:r w:rsidRPr="008B6621">
              <w:t>1</w:t>
            </w:r>
          </w:p>
        </w:tc>
        <w:tc>
          <w:tcPr>
            <w:tcW w:w="2268" w:type="dxa"/>
          </w:tcPr>
          <w:p w14:paraId="1FD921C2" w14:textId="77777777" w:rsidR="00C57E99" w:rsidRPr="008B6621" w:rsidRDefault="00C57E99" w:rsidP="00E94440">
            <w:pPr>
              <w:pStyle w:val="StructureTableList"/>
            </w:pPr>
          </w:p>
        </w:tc>
        <w:tc>
          <w:tcPr>
            <w:tcW w:w="425" w:type="dxa"/>
          </w:tcPr>
          <w:p w14:paraId="67F0E232"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1F228663" w14:textId="77777777" w:rsidR="00C57E99" w:rsidRPr="008B6621" w:rsidRDefault="00C57E99" w:rsidP="00E94440">
            <w:pPr>
              <w:pStyle w:val="StructureTableList"/>
            </w:pPr>
            <w:r w:rsidRPr="008B6621">
              <w:t>unprecedented match</w:t>
            </w:r>
            <w:r>
              <w:t xml:space="preserve"> *L</w:t>
            </w:r>
            <w:r w:rsidR="00D753E2">
              <w:t xml:space="preserve"> *L</w:t>
            </w:r>
          </w:p>
        </w:tc>
      </w:tr>
      <w:tr w:rsidR="00C57E99" w:rsidRPr="008B6621" w14:paraId="73199192" w14:textId="77777777" w:rsidTr="00E94440">
        <w:trPr>
          <w:trHeight w:val="170"/>
        </w:trPr>
        <w:tc>
          <w:tcPr>
            <w:tcW w:w="2268" w:type="dxa"/>
          </w:tcPr>
          <w:p w14:paraId="749A4EEB" w14:textId="77777777" w:rsidR="00C57E99" w:rsidRPr="008B6621" w:rsidRDefault="00C57E99" w:rsidP="00E94440">
            <w:pPr>
              <w:pStyle w:val="StructureTableList"/>
              <w:rPr>
                <w:highlight w:val="green"/>
              </w:rPr>
            </w:pPr>
            <w:r w:rsidRPr="008B6621">
              <w:rPr>
                <w:highlight w:val="green"/>
              </w:rPr>
              <w:t>|</w:t>
            </w:r>
            <w:r w:rsidRPr="008B6621">
              <w:rPr>
                <w:highlight w:val="yellow"/>
              </w:rPr>
              <w:t>Najaf-Ábád</w:t>
            </w:r>
            <w:r w:rsidRPr="008B6621">
              <w:rPr>
                <w:highlight w:val="green"/>
              </w:rPr>
              <w:t>|</w:t>
            </w:r>
          </w:p>
        </w:tc>
        <w:tc>
          <w:tcPr>
            <w:tcW w:w="425" w:type="dxa"/>
          </w:tcPr>
          <w:p w14:paraId="5ED274C5" w14:textId="77777777" w:rsidR="00C57E99" w:rsidRPr="008B6621" w:rsidRDefault="00C57E99" w:rsidP="00E94440">
            <w:pPr>
              <w:pStyle w:val="StructureTableList"/>
            </w:pPr>
            <w:r w:rsidRPr="008B6621">
              <w:t>1</w:t>
            </w:r>
          </w:p>
        </w:tc>
        <w:tc>
          <w:tcPr>
            <w:tcW w:w="2268" w:type="dxa"/>
          </w:tcPr>
          <w:p w14:paraId="4AD69CE1" w14:textId="77777777" w:rsidR="00C57E99" w:rsidRPr="008B6621" w:rsidRDefault="00C57E99" w:rsidP="00E94440">
            <w:pPr>
              <w:pStyle w:val="StructureTableList"/>
            </w:pPr>
          </w:p>
        </w:tc>
        <w:tc>
          <w:tcPr>
            <w:tcW w:w="425" w:type="dxa"/>
          </w:tcPr>
          <w:p w14:paraId="264D527C" w14:textId="77777777" w:rsidR="00C57E99" w:rsidRPr="00D721A9" w:rsidRDefault="00C57E99" w:rsidP="00E94440">
            <w:pPr>
              <w:pStyle w:val="StructureTableList"/>
              <w:rPr>
                <w:highlight w:val="yellow"/>
              </w:rPr>
            </w:pPr>
            <w:r w:rsidRPr="00D721A9">
              <w:rPr>
                <w:highlight w:val="yellow"/>
              </w:rPr>
              <w:t>•ok</w:t>
            </w:r>
          </w:p>
        </w:tc>
        <w:tc>
          <w:tcPr>
            <w:tcW w:w="3686" w:type="dxa"/>
          </w:tcPr>
          <w:p w14:paraId="7F62245A" w14:textId="77777777" w:rsidR="00C57E99" w:rsidRPr="008B6621" w:rsidRDefault="00C57E99" w:rsidP="00E94440">
            <w:pPr>
              <w:pStyle w:val="StructureTableList"/>
            </w:pPr>
            <w:r w:rsidRPr="008B6621">
              <w:t>unprecedented match</w:t>
            </w:r>
          </w:p>
        </w:tc>
      </w:tr>
      <w:tr w:rsidR="00C57E99" w:rsidRPr="008B6621" w14:paraId="18E6A778" w14:textId="77777777" w:rsidTr="00E94440">
        <w:trPr>
          <w:trHeight w:val="170"/>
        </w:trPr>
        <w:tc>
          <w:tcPr>
            <w:tcW w:w="2268" w:type="dxa"/>
          </w:tcPr>
          <w:p w14:paraId="36F27810" w14:textId="77777777" w:rsidR="00C57E99" w:rsidRPr="008B6621" w:rsidRDefault="00C57E99" w:rsidP="00E94440">
            <w:pPr>
              <w:pStyle w:val="StructureTableList"/>
              <w:rPr>
                <w:highlight w:val="green"/>
              </w:rPr>
            </w:pPr>
            <w:r w:rsidRPr="008B6621">
              <w:rPr>
                <w:highlight w:val="green"/>
              </w:rPr>
              <w:t>|</w:t>
            </w:r>
            <w:r w:rsidRPr="008B6621">
              <w:rPr>
                <w:highlight w:val="yellow"/>
              </w:rPr>
              <w:t>Najrán</w:t>
            </w:r>
            <w:r w:rsidRPr="008B6621">
              <w:rPr>
                <w:highlight w:val="green"/>
              </w:rPr>
              <w:t>|</w:t>
            </w:r>
          </w:p>
        </w:tc>
        <w:tc>
          <w:tcPr>
            <w:tcW w:w="425" w:type="dxa"/>
          </w:tcPr>
          <w:p w14:paraId="0EF4D88E" w14:textId="77777777" w:rsidR="00C57E99" w:rsidRPr="008B6621" w:rsidRDefault="00C57E99" w:rsidP="00E94440">
            <w:pPr>
              <w:pStyle w:val="StructureTableList"/>
            </w:pPr>
            <w:r w:rsidRPr="008B6621">
              <w:t>1</w:t>
            </w:r>
          </w:p>
        </w:tc>
        <w:tc>
          <w:tcPr>
            <w:tcW w:w="2268" w:type="dxa"/>
          </w:tcPr>
          <w:p w14:paraId="622471C9" w14:textId="77777777" w:rsidR="00C57E99" w:rsidRPr="008B6621" w:rsidRDefault="00C57E99" w:rsidP="00E94440">
            <w:pPr>
              <w:pStyle w:val="StructureTableList"/>
            </w:pPr>
          </w:p>
        </w:tc>
        <w:tc>
          <w:tcPr>
            <w:tcW w:w="425" w:type="dxa"/>
          </w:tcPr>
          <w:p w14:paraId="2B2E20AF" w14:textId="77777777" w:rsidR="00C57E99" w:rsidRPr="00D721A9" w:rsidRDefault="00C57E99" w:rsidP="00E94440">
            <w:pPr>
              <w:pStyle w:val="StructureTableList"/>
              <w:rPr>
                <w:highlight w:val="yellow"/>
              </w:rPr>
            </w:pPr>
            <w:r w:rsidRPr="00D721A9">
              <w:rPr>
                <w:highlight w:val="yellow"/>
              </w:rPr>
              <w:t>•ok</w:t>
            </w:r>
          </w:p>
        </w:tc>
        <w:tc>
          <w:tcPr>
            <w:tcW w:w="3686" w:type="dxa"/>
          </w:tcPr>
          <w:p w14:paraId="23A8AC4C" w14:textId="77777777" w:rsidR="00C57E99" w:rsidRPr="008B6621" w:rsidRDefault="00C57E99" w:rsidP="00E94440">
            <w:pPr>
              <w:pStyle w:val="StructureTableList"/>
            </w:pPr>
            <w:r w:rsidRPr="008B6621">
              <w:t>unprecedented match</w:t>
            </w:r>
          </w:p>
        </w:tc>
      </w:tr>
      <w:tr w:rsidR="00C57E99" w:rsidRPr="008B6621" w14:paraId="2A536F68" w14:textId="77777777" w:rsidTr="00E94440">
        <w:trPr>
          <w:trHeight w:val="170"/>
        </w:trPr>
        <w:tc>
          <w:tcPr>
            <w:tcW w:w="2268" w:type="dxa"/>
          </w:tcPr>
          <w:p w14:paraId="63B3617C" w14:textId="77777777" w:rsidR="00C57E99" w:rsidRPr="007A5498" w:rsidRDefault="00C57E99" w:rsidP="00E94440">
            <w:pPr>
              <w:pStyle w:val="StructureTableListSkipped"/>
              <w:rPr>
                <w:highlight w:val="white"/>
              </w:rPr>
            </w:pPr>
            <w:r w:rsidRPr="007A5498">
              <w:rPr>
                <w:highlight w:val="white"/>
              </w:rPr>
              <w:t>|Nakhjavan|</w:t>
            </w:r>
          </w:p>
        </w:tc>
        <w:tc>
          <w:tcPr>
            <w:tcW w:w="425" w:type="dxa"/>
          </w:tcPr>
          <w:p w14:paraId="73AFC968" w14:textId="77777777" w:rsidR="00C57E99" w:rsidRPr="008B6621" w:rsidRDefault="00C57E99" w:rsidP="00E94440">
            <w:pPr>
              <w:pStyle w:val="StructureTableListSkipped"/>
            </w:pPr>
          </w:p>
        </w:tc>
        <w:tc>
          <w:tcPr>
            <w:tcW w:w="2268" w:type="dxa"/>
          </w:tcPr>
          <w:p w14:paraId="39CE822F" w14:textId="77777777" w:rsidR="00C57E99" w:rsidRPr="008B6621" w:rsidRDefault="00C57E99" w:rsidP="00E94440">
            <w:pPr>
              <w:pStyle w:val="StructureTableListSkipped"/>
            </w:pPr>
            <w:r w:rsidRPr="008B6621">
              <w:t>Najaván</w:t>
            </w:r>
          </w:p>
        </w:tc>
        <w:tc>
          <w:tcPr>
            <w:tcW w:w="425" w:type="dxa"/>
          </w:tcPr>
          <w:p w14:paraId="42651207" w14:textId="77777777" w:rsidR="00C57E99" w:rsidRPr="008B6621" w:rsidRDefault="00C57E99" w:rsidP="00E94440">
            <w:pPr>
              <w:pStyle w:val="StructureTableListSkipped"/>
            </w:pPr>
            <w:r>
              <w:t>skip</w:t>
            </w:r>
          </w:p>
        </w:tc>
        <w:tc>
          <w:tcPr>
            <w:tcW w:w="3686" w:type="dxa"/>
          </w:tcPr>
          <w:p w14:paraId="3A715EED" w14:textId="77777777" w:rsidR="00C57E99" w:rsidRPr="008B6621" w:rsidRDefault="00C57E99" w:rsidP="00E94440">
            <w:pPr>
              <w:pStyle w:val="StructureTableListSkipped"/>
            </w:pPr>
            <w:r w:rsidRPr="008B6621">
              <w:t>--- *L / All 1 occurances corrected.</w:t>
            </w:r>
            <w:r>
              <w:t xml:space="preserve"> *L</w:t>
            </w:r>
          </w:p>
        </w:tc>
      </w:tr>
      <w:tr w:rsidR="00C57E99" w:rsidRPr="008B6621" w14:paraId="38A8405D" w14:textId="77777777" w:rsidTr="00E94440">
        <w:trPr>
          <w:trHeight w:val="170"/>
        </w:trPr>
        <w:tc>
          <w:tcPr>
            <w:tcW w:w="2268" w:type="dxa"/>
          </w:tcPr>
          <w:p w14:paraId="5DE5C34B" w14:textId="77777777" w:rsidR="00C57E99" w:rsidRPr="007A5498" w:rsidRDefault="00C57E99" w:rsidP="00E94440">
            <w:pPr>
              <w:pStyle w:val="StructureTableListSkipped"/>
              <w:rPr>
                <w:highlight w:val="white"/>
              </w:rPr>
            </w:pPr>
            <w:r w:rsidRPr="007A5498">
              <w:rPr>
                <w:highlight w:val="white"/>
              </w:rPr>
              <w:t>|Nakhjaván|</w:t>
            </w:r>
          </w:p>
        </w:tc>
        <w:tc>
          <w:tcPr>
            <w:tcW w:w="425" w:type="dxa"/>
          </w:tcPr>
          <w:p w14:paraId="5281FE45" w14:textId="77777777" w:rsidR="00C57E99" w:rsidRPr="008B6621" w:rsidRDefault="00C57E99" w:rsidP="00E94440">
            <w:pPr>
              <w:pStyle w:val="StructureTableListSkipped"/>
            </w:pPr>
          </w:p>
        </w:tc>
        <w:tc>
          <w:tcPr>
            <w:tcW w:w="2268" w:type="dxa"/>
          </w:tcPr>
          <w:p w14:paraId="600477BA" w14:textId="77777777" w:rsidR="00C57E99" w:rsidRPr="008B6621" w:rsidRDefault="00C57E99" w:rsidP="00E94440">
            <w:pPr>
              <w:pStyle w:val="StructureTableListSkipped"/>
            </w:pPr>
            <w:r w:rsidRPr="008B6621">
              <w:t>Najaván</w:t>
            </w:r>
          </w:p>
        </w:tc>
        <w:tc>
          <w:tcPr>
            <w:tcW w:w="425" w:type="dxa"/>
          </w:tcPr>
          <w:p w14:paraId="26721288" w14:textId="77777777" w:rsidR="00C57E99" w:rsidRPr="008B6621" w:rsidRDefault="00C57E99" w:rsidP="00E94440">
            <w:pPr>
              <w:pStyle w:val="StructureTableListSkipped"/>
            </w:pPr>
            <w:r>
              <w:t>skip</w:t>
            </w:r>
          </w:p>
        </w:tc>
        <w:tc>
          <w:tcPr>
            <w:tcW w:w="3686" w:type="dxa"/>
          </w:tcPr>
          <w:p w14:paraId="013DBDD5" w14:textId="77777777" w:rsidR="00C57E99" w:rsidRPr="008B6621" w:rsidRDefault="00C57E99" w:rsidP="00E94440">
            <w:pPr>
              <w:pStyle w:val="StructureTableListSkipped"/>
            </w:pPr>
            <w:r w:rsidRPr="008B6621">
              <w:t>--- *L / All 1 occurances corrected.</w:t>
            </w:r>
          </w:p>
        </w:tc>
      </w:tr>
      <w:tr w:rsidR="00C57E99" w:rsidRPr="008B6621" w14:paraId="2970A4A5" w14:textId="77777777" w:rsidTr="00E94440">
        <w:trPr>
          <w:trHeight w:val="170"/>
        </w:trPr>
        <w:tc>
          <w:tcPr>
            <w:tcW w:w="2268" w:type="dxa"/>
          </w:tcPr>
          <w:p w14:paraId="29B9FB2A"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Náṣirí</w:t>
            </w:r>
            <w:r w:rsidRPr="008B6621">
              <w:rPr>
                <w:highlight w:val="green"/>
              </w:rPr>
              <w:t>|</w:t>
            </w:r>
          </w:p>
        </w:tc>
        <w:tc>
          <w:tcPr>
            <w:tcW w:w="425" w:type="dxa"/>
          </w:tcPr>
          <w:p w14:paraId="5EE55538" w14:textId="77777777" w:rsidR="00C57E99" w:rsidRPr="008B6621" w:rsidRDefault="00C57E99" w:rsidP="00E94440">
            <w:pPr>
              <w:pStyle w:val="StructureTableList"/>
            </w:pPr>
            <w:r w:rsidRPr="008B6621">
              <w:t>2</w:t>
            </w:r>
          </w:p>
        </w:tc>
        <w:tc>
          <w:tcPr>
            <w:tcW w:w="2268" w:type="dxa"/>
          </w:tcPr>
          <w:p w14:paraId="1F0332D1" w14:textId="77777777" w:rsidR="00C57E99" w:rsidRPr="008B6621" w:rsidRDefault="00C57E99" w:rsidP="00E94440">
            <w:pPr>
              <w:pStyle w:val="StructureTableList"/>
            </w:pPr>
          </w:p>
        </w:tc>
        <w:tc>
          <w:tcPr>
            <w:tcW w:w="425" w:type="dxa"/>
          </w:tcPr>
          <w:p w14:paraId="58C13DDD"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86F1B22" w14:textId="77777777" w:rsidR="00C57E99" w:rsidRPr="008B6621" w:rsidRDefault="00C57E99" w:rsidP="00E94440">
            <w:pPr>
              <w:pStyle w:val="StructureTableList"/>
            </w:pPr>
            <w:r w:rsidRPr="008B6621">
              <w:t>unprecedented match</w:t>
            </w:r>
          </w:p>
        </w:tc>
      </w:tr>
      <w:tr w:rsidR="00C57E99" w:rsidRPr="008B6621" w14:paraId="1160BB30" w14:textId="77777777" w:rsidTr="00E94440">
        <w:trPr>
          <w:trHeight w:val="170"/>
        </w:trPr>
        <w:tc>
          <w:tcPr>
            <w:tcW w:w="2268" w:type="dxa"/>
          </w:tcPr>
          <w:p w14:paraId="616917BE" w14:textId="77777777" w:rsidR="00C57E99" w:rsidRPr="008B6621" w:rsidRDefault="00C57E99" w:rsidP="00E94440">
            <w:pPr>
              <w:pStyle w:val="StructureTableList"/>
              <w:rPr>
                <w:highlight w:val="green"/>
              </w:rPr>
            </w:pPr>
            <w:r w:rsidRPr="008B6621">
              <w:rPr>
                <w:highlight w:val="green"/>
              </w:rPr>
              <w:t>|</w:t>
            </w:r>
            <w:r w:rsidRPr="008B6621">
              <w:rPr>
                <w:highlight w:val="yellow"/>
              </w:rPr>
              <w:t>Náṣiri’d-Dín áh</w:t>
            </w:r>
            <w:r w:rsidRPr="008B6621">
              <w:rPr>
                <w:highlight w:val="green"/>
              </w:rPr>
              <w:t>|</w:t>
            </w:r>
          </w:p>
        </w:tc>
        <w:tc>
          <w:tcPr>
            <w:tcW w:w="425" w:type="dxa"/>
          </w:tcPr>
          <w:p w14:paraId="17C0D102" w14:textId="77777777" w:rsidR="00C57E99" w:rsidRPr="008B6621" w:rsidRDefault="00C57E99" w:rsidP="00E94440">
            <w:pPr>
              <w:pStyle w:val="StructureTableList"/>
            </w:pPr>
            <w:r w:rsidRPr="008B6621">
              <w:t>5</w:t>
            </w:r>
          </w:p>
        </w:tc>
        <w:tc>
          <w:tcPr>
            <w:tcW w:w="2268" w:type="dxa"/>
          </w:tcPr>
          <w:p w14:paraId="5B1EEC4D" w14:textId="77777777" w:rsidR="00C57E99" w:rsidRPr="008B6621" w:rsidRDefault="00C57E99" w:rsidP="00E94440">
            <w:pPr>
              <w:pStyle w:val="StructureTableList"/>
            </w:pPr>
          </w:p>
        </w:tc>
        <w:tc>
          <w:tcPr>
            <w:tcW w:w="425" w:type="dxa"/>
          </w:tcPr>
          <w:p w14:paraId="4C5C371D"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8BB3805" w14:textId="77777777" w:rsidR="00C57E99" w:rsidRPr="008B6621" w:rsidRDefault="00C57E99" w:rsidP="00E94440">
            <w:pPr>
              <w:pStyle w:val="StructureTableList"/>
            </w:pPr>
            <w:r w:rsidRPr="008B6621">
              <w:t>match</w:t>
            </w:r>
          </w:p>
        </w:tc>
      </w:tr>
      <w:tr w:rsidR="00C57E99" w:rsidRPr="008B6621" w14:paraId="7543DB40" w14:textId="77777777" w:rsidTr="00E94440">
        <w:trPr>
          <w:trHeight w:val="170"/>
        </w:trPr>
        <w:tc>
          <w:tcPr>
            <w:tcW w:w="2268" w:type="dxa"/>
          </w:tcPr>
          <w:p w14:paraId="46F9C9B9" w14:textId="77777777" w:rsidR="00C57E99" w:rsidRPr="008B6621" w:rsidRDefault="00C57E99" w:rsidP="00E94440">
            <w:pPr>
              <w:pStyle w:val="StructureTableList"/>
              <w:rPr>
                <w:highlight w:val="green"/>
              </w:rPr>
            </w:pPr>
            <w:r w:rsidRPr="008B6621">
              <w:rPr>
                <w:highlight w:val="green"/>
              </w:rPr>
              <w:t>|</w:t>
            </w:r>
            <w:r w:rsidRPr="008B6621">
              <w:rPr>
                <w:highlight w:val="yellow"/>
              </w:rPr>
              <w:t>Navváb</w:t>
            </w:r>
            <w:r w:rsidRPr="008B6621">
              <w:rPr>
                <w:highlight w:val="green"/>
              </w:rPr>
              <w:t>|</w:t>
            </w:r>
          </w:p>
        </w:tc>
        <w:tc>
          <w:tcPr>
            <w:tcW w:w="425" w:type="dxa"/>
          </w:tcPr>
          <w:p w14:paraId="77BC9B44" w14:textId="77777777" w:rsidR="00C57E99" w:rsidRPr="008B6621" w:rsidRDefault="00C57E99" w:rsidP="00E94440">
            <w:pPr>
              <w:pStyle w:val="StructureTableList"/>
            </w:pPr>
            <w:r w:rsidRPr="008B6621">
              <w:t>23</w:t>
            </w:r>
          </w:p>
        </w:tc>
        <w:tc>
          <w:tcPr>
            <w:tcW w:w="2268" w:type="dxa"/>
          </w:tcPr>
          <w:p w14:paraId="199D7079" w14:textId="77777777" w:rsidR="00C57E99" w:rsidRPr="008B6621" w:rsidRDefault="00C57E99" w:rsidP="00E94440">
            <w:pPr>
              <w:pStyle w:val="StructureTableList"/>
            </w:pPr>
          </w:p>
        </w:tc>
        <w:tc>
          <w:tcPr>
            <w:tcW w:w="425" w:type="dxa"/>
          </w:tcPr>
          <w:p w14:paraId="47F093AB" w14:textId="77777777" w:rsidR="00C57E99" w:rsidRPr="00D721A9" w:rsidRDefault="00C57E99" w:rsidP="00E94440">
            <w:pPr>
              <w:pStyle w:val="StructureTableList"/>
              <w:rPr>
                <w:highlight w:val="yellow"/>
              </w:rPr>
            </w:pPr>
            <w:r w:rsidRPr="00D721A9">
              <w:rPr>
                <w:highlight w:val="yellow"/>
              </w:rPr>
              <w:t>•ok</w:t>
            </w:r>
          </w:p>
        </w:tc>
        <w:tc>
          <w:tcPr>
            <w:tcW w:w="3686" w:type="dxa"/>
          </w:tcPr>
          <w:p w14:paraId="735DEC6C" w14:textId="77777777" w:rsidR="00C57E99" w:rsidRPr="008B6621" w:rsidRDefault="00C57E99" w:rsidP="00E94440">
            <w:pPr>
              <w:pStyle w:val="StructureTableList"/>
            </w:pPr>
            <w:r w:rsidRPr="008B6621">
              <w:t>unprecedented match</w:t>
            </w:r>
          </w:p>
        </w:tc>
      </w:tr>
      <w:tr w:rsidR="00C57E99" w:rsidRPr="008B6621" w14:paraId="5574FF18" w14:textId="77777777" w:rsidTr="00E94440">
        <w:trPr>
          <w:trHeight w:val="170"/>
        </w:trPr>
        <w:tc>
          <w:tcPr>
            <w:tcW w:w="2268" w:type="dxa"/>
          </w:tcPr>
          <w:p w14:paraId="473F155E" w14:textId="77777777" w:rsidR="00C57E99" w:rsidRPr="008B6621" w:rsidRDefault="00C57E99" w:rsidP="00E94440">
            <w:pPr>
              <w:pStyle w:val="StructureTableList"/>
              <w:rPr>
                <w:highlight w:val="green"/>
              </w:rPr>
            </w:pPr>
            <w:r w:rsidRPr="008B6621">
              <w:rPr>
                <w:highlight w:val="green"/>
              </w:rPr>
              <w:t>|</w:t>
            </w:r>
            <w:r w:rsidRPr="008B6621">
              <w:rPr>
                <w:highlight w:val="yellow"/>
              </w:rPr>
              <w:t>Navváb’s</w:t>
            </w:r>
            <w:r w:rsidRPr="008B6621">
              <w:rPr>
                <w:highlight w:val="green"/>
              </w:rPr>
              <w:t>|</w:t>
            </w:r>
          </w:p>
        </w:tc>
        <w:tc>
          <w:tcPr>
            <w:tcW w:w="425" w:type="dxa"/>
          </w:tcPr>
          <w:p w14:paraId="5A239F5F" w14:textId="77777777" w:rsidR="00C57E99" w:rsidRPr="008B6621" w:rsidRDefault="00C57E99" w:rsidP="00E94440">
            <w:pPr>
              <w:pStyle w:val="StructureTableList"/>
            </w:pPr>
            <w:r w:rsidRPr="008B6621">
              <w:t>1</w:t>
            </w:r>
          </w:p>
        </w:tc>
        <w:tc>
          <w:tcPr>
            <w:tcW w:w="2268" w:type="dxa"/>
          </w:tcPr>
          <w:p w14:paraId="23A5F2C1" w14:textId="77777777" w:rsidR="00C57E99" w:rsidRPr="008B6621" w:rsidRDefault="00C57E99" w:rsidP="00E94440">
            <w:pPr>
              <w:pStyle w:val="StructureTableList"/>
            </w:pPr>
          </w:p>
        </w:tc>
        <w:tc>
          <w:tcPr>
            <w:tcW w:w="425" w:type="dxa"/>
          </w:tcPr>
          <w:p w14:paraId="305E9787" w14:textId="77777777" w:rsidR="00C57E99" w:rsidRPr="00D721A9" w:rsidRDefault="00C57E99" w:rsidP="00E94440">
            <w:pPr>
              <w:pStyle w:val="StructureTableList"/>
              <w:rPr>
                <w:highlight w:val="yellow"/>
              </w:rPr>
            </w:pPr>
            <w:r w:rsidRPr="00D721A9">
              <w:rPr>
                <w:highlight w:val="yellow"/>
              </w:rPr>
              <w:t>•ok en</w:t>
            </w:r>
          </w:p>
        </w:tc>
        <w:tc>
          <w:tcPr>
            <w:tcW w:w="3686" w:type="dxa"/>
          </w:tcPr>
          <w:p w14:paraId="37E7DF79" w14:textId="77777777" w:rsidR="00C57E99" w:rsidRPr="008B6621" w:rsidRDefault="00C57E99" w:rsidP="00E94440">
            <w:pPr>
              <w:pStyle w:val="StructureTableList"/>
            </w:pPr>
            <w:r w:rsidRPr="008B6621">
              <w:t>---</w:t>
            </w:r>
          </w:p>
        </w:tc>
      </w:tr>
      <w:tr w:rsidR="00C57E99" w:rsidRPr="008B6621" w14:paraId="6F94AAEF" w14:textId="77777777" w:rsidTr="00E94440">
        <w:trPr>
          <w:trHeight w:val="170"/>
        </w:trPr>
        <w:tc>
          <w:tcPr>
            <w:tcW w:w="2268" w:type="dxa"/>
          </w:tcPr>
          <w:p w14:paraId="046B2945"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Naw-Rúz</w:t>
            </w:r>
            <w:r w:rsidRPr="008B6621">
              <w:rPr>
                <w:rStyle w:val="footnoteLinked"/>
                <w:highlight w:val="green"/>
              </w:rPr>
              <w:t>|</w:t>
            </w:r>
          </w:p>
        </w:tc>
        <w:tc>
          <w:tcPr>
            <w:tcW w:w="425" w:type="dxa"/>
          </w:tcPr>
          <w:p w14:paraId="1E1ADE9C" w14:textId="77777777" w:rsidR="00C57E99" w:rsidRPr="008B6621" w:rsidRDefault="00C57E99" w:rsidP="00E94440">
            <w:pPr>
              <w:pStyle w:val="StructureTableList"/>
            </w:pPr>
            <w:r w:rsidRPr="008B6621">
              <w:t>2</w:t>
            </w:r>
          </w:p>
        </w:tc>
        <w:tc>
          <w:tcPr>
            <w:tcW w:w="2268" w:type="dxa"/>
          </w:tcPr>
          <w:p w14:paraId="07DAD666" w14:textId="77777777" w:rsidR="00C57E99" w:rsidRPr="008B6621" w:rsidRDefault="00C57E99" w:rsidP="00E94440">
            <w:pPr>
              <w:pStyle w:val="StructureTableList"/>
            </w:pPr>
          </w:p>
        </w:tc>
        <w:tc>
          <w:tcPr>
            <w:tcW w:w="425" w:type="dxa"/>
          </w:tcPr>
          <w:p w14:paraId="715FC4B8"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20AB37E" w14:textId="77777777" w:rsidR="00C57E99" w:rsidRPr="008B6621" w:rsidRDefault="00C57E99" w:rsidP="00E94440">
            <w:pPr>
              <w:pStyle w:val="StructureTableList"/>
            </w:pPr>
            <w:r w:rsidRPr="008B6621">
              <w:t>match, 2 fuzzy matches (|Naw-Rúz|Naw-Rúz-|)</w:t>
            </w:r>
          </w:p>
        </w:tc>
      </w:tr>
      <w:tr w:rsidR="00C57E99" w:rsidRPr="008B6621" w14:paraId="32F3665E" w14:textId="77777777" w:rsidTr="00E94440">
        <w:trPr>
          <w:trHeight w:val="170"/>
        </w:trPr>
        <w:tc>
          <w:tcPr>
            <w:tcW w:w="2268" w:type="dxa"/>
          </w:tcPr>
          <w:p w14:paraId="356E7B94" w14:textId="77777777" w:rsidR="00C57E99" w:rsidRPr="008B6621" w:rsidRDefault="00C57E99" w:rsidP="00E94440">
            <w:pPr>
              <w:pStyle w:val="StructureTableList"/>
              <w:rPr>
                <w:highlight w:val="green"/>
              </w:rPr>
            </w:pPr>
            <w:r w:rsidRPr="008B6621">
              <w:rPr>
                <w:highlight w:val="green"/>
              </w:rPr>
              <w:t>|</w:t>
            </w:r>
            <w:r w:rsidRPr="008B6621">
              <w:rPr>
                <w:highlight w:val="magenta"/>
              </w:rPr>
              <w:t>Nayer</w:t>
            </w:r>
            <w:r w:rsidRPr="008B6621">
              <w:rPr>
                <w:highlight w:val="green"/>
              </w:rPr>
              <w:t>|</w:t>
            </w:r>
          </w:p>
        </w:tc>
        <w:tc>
          <w:tcPr>
            <w:tcW w:w="425" w:type="dxa"/>
          </w:tcPr>
          <w:p w14:paraId="6A87A4C5" w14:textId="77777777" w:rsidR="00C57E99" w:rsidRPr="008B6621" w:rsidRDefault="00C57E99" w:rsidP="00E94440">
            <w:pPr>
              <w:pStyle w:val="StructureTableList"/>
            </w:pPr>
            <w:r w:rsidRPr="008B6621">
              <w:t>1</w:t>
            </w:r>
          </w:p>
        </w:tc>
        <w:tc>
          <w:tcPr>
            <w:tcW w:w="2268" w:type="dxa"/>
          </w:tcPr>
          <w:p w14:paraId="70C908C2" w14:textId="77777777" w:rsidR="00C57E99" w:rsidRPr="008B6621" w:rsidRDefault="00C57E99" w:rsidP="00E94440">
            <w:pPr>
              <w:pStyle w:val="StructureTableList"/>
            </w:pPr>
          </w:p>
        </w:tc>
        <w:tc>
          <w:tcPr>
            <w:tcW w:w="425" w:type="dxa"/>
          </w:tcPr>
          <w:p w14:paraId="6B61E998"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264B5472" w14:textId="77777777" w:rsidR="00C57E99" w:rsidRPr="008B6621" w:rsidRDefault="00C57E99" w:rsidP="00E94440">
            <w:pPr>
              <w:pStyle w:val="StructureTableList"/>
            </w:pPr>
            <w:r w:rsidRPr="008B6621">
              <w:t>--- *L</w:t>
            </w:r>
            <w:r>
              <w:t xml:space="preserve"> *L</w:t>
            </w:r>
          </w:p>
        </w:tc>
      </w:tr>
      <w:tr w:rsidR="00C57E99" w:rsidRPr="008B6621" w14:paraId="6E11FF06" w14:textId="77777777" w:rsidTr="00E94440">
        <w:trPr>
          <w:trHeight w:val="170"/>
        </w:trPr>
        <w:tc>
          <w:tcPr>
            <w:tcW w:w="2268" w:type="dxa"/>
          </w:tcPr>
          <w:p w14:paraId="3EAAEC88" w14:textId="77777777" w:rsidR="00C57E99" w:rsidRPr="008B6621" w:rsidRDefault="00C57E99" w:rsidP="00E94440">
            <w:pPr>
              <w:pStyle w:val="StructureTableList"/>
              <w:rPr>
                <w:highlight w:val="green"/>
              </w:rPr>
            </w:pPr>
            <w:r w:rsidRPr="008B6621">
              <w:rPr>
                <w:highlight w:val="green"/>
              </w:rPr>
              <w:t>|</w:t>
            </w:r>
            <w:r w:rsidRPr="008B6621">
              <w:rPr>
                <w:highlight w:val="yellow"/>
              </w:rPr>
              <w:t>Nayríz</w:t>
            </w:r>
            <w:r w:rsidRPr="008B6621">
              <w:rPr>
                <w:highlight w:val="green"/>
              </w:rPr>
              <w:t>|</w:t>
            </w:r>
          </w:p>
        </w:tc>
        <w:tc>
          <w:tcPr>
            <w:tcW w:w="425" w:type="dxa"/>
          </w:tcPr>
          <w:p w14:paraId="3E40E2B7" w14:textId="77777777" w:rsidR="00C57E99" w:rsidRPr="008B6621" w:rsidRDefault="00C57E99" w:rsidP="00E94440">
            <w:pPr>
              <w:pStyle w:val="StructureTableList"/>
            </w:pPr>
            <w:r w:rsidRPr="008B6621">
              <w:t>1</w:t>
            </w:r>
          </w:p>
        </w:tc>
        <w:tc>
          <w:tcPr>
            <w:tcW w:w="2268" w:type="dxa"/>
          </w:tcPr>
          <w:p w14:paraId="5A4660FE" w14:textId="77777777" w:rsidR="00C57E99" w:rsidRPr="008B6621" w:rsidRDefault="00C57E99" w:rsidP="00E94440">
            <w:pPr>
              <w:pStyle w:val="StructureTableList"/>
            </w:pPr>
          </w:p>
        </w:tc>
        <w:tc>
          <w:tcPr>
            <w:tcW w:w="425" w:type="dxa"/>
          </w:tcPr>
          <w:p w14:paraId="5903DA4C"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3DA7047" w14:textId="77777777" w:rsidR="00C57E99" w:rsidRPr="008B6621" w:rsidRDefault="00C57E99" w:rsidP="00E94440">
            <w:pPr>
              <w:pStyle w:val="StructureTableList"/>
            </w:pPr>
            <w:r w:rsidRPr="008B6621">
              <w:t>match</w:t>
            </w:r>
          </w:p>
        </w:tc>
      </w:tr>
      <w:tr w:rsidR="00C57E99" w:rsidRPr="008B6621" w14:paraId="4DF910C6" w14:textId="77777777" w:rsidTr="00E94440">
        <w:trPr>
          <w:trHeight w:val="170"/>
        </w:trPr>
        <w:tc>
          <w:tcPr>
            <w:tcW w:w="2268" w:type="dxa"/>
          </w:tcPr>
          <w:p w14:paraId="437181F7" w14:textId="77777777" w:rsidR="00C57E99" w:rsidRPr="008B6621" w:rsidRDefault="00C57E99" w:rsidP="00E94440">
            <w:pPr>
              <w:pStyle w:val="StructureTableList"/>
              <w:rPr>
                <w:highlight w:val="green"/>
              </w:rPr>
            </w:pPr>
            <w:r w:rsidRPr="008B6621">
              <w:rPr>
                <w:highlight w:val="green"/>
              </w:rPr>
              <w:t>|</w:t>
            </w:r>
            <w:r w:rsidRPr="008B6621">
              <w:rPr>
                <w:highlight w:val="yellow"/>
              </w:rPr>
              <w:t>Nayyir Afnán</w:t>
            </w:r>
            <w:r w:rsidRPr="008B6621">
              <w:rPr>
                <w:highlight w:val="green"/>
              </w:rPr>
              <w:t>|</w:t>
            </w:r>
          </w:p>
        </w:tc>
        <w:tc>
          <w:tcPr>
            <w:tcW w:w="425" w:type="dxa"/>
          </w:tcPr>
          <w:p w14:paraId="7493B313" w14:textId="77777777" w:rsidR="00C57E99" w:rsidRPr="008B6621" w:rsidRDefault="00C57E99" w:rsidP="00E94440">
            <w:pPr>
              <w:pStyle w:val="StructureTableList"/>
            </w:pPr>
            <w:r w:rsidRPr="008B6621">
              <w:t>2</w:t>
            </w:r>
          </w:p>
        </w:tc>
        <w:tc>
          <w:tcPr>
            <w:tcW w:w="2268" w:type="dxa"/>
          </w:tcPr>
          <w:p w14:paraId="6149D1A4" w14:textId="77777777" w:rsidR="00C57E99" w:rsidRPr="008B6621" w:rsidRDefault="00C57E99" w:rsidP="00E94440">
            <w:pPr>
              <w:pStyle w:val="StructureTableList"/>
            </w:pPr>
          </w:p>
        </w:tc>
        <w:tc>
          <w:tcPr>
            <w:tcW w:w="425" w:type="dxa"/>
          </w:tcPr>
          <w:p w14:paraId="67FC7697"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B5E5BEA" w14:textId="77777777" w:rsidR="00C57E99" w:rsidRPr="008B6621" w:rsidRDefault="00C57E99" w:rsidP="00E94440">
            <w:pPr>
              <w:pStyle w:val="StructureTableList"/>
            </w:pPr>
            <w:r w:rsidRPr="008B6621">
              <w:t>--- *L</w:t>
            </w:r>
            <w:r>
              <w:t xml:space="preserve"> *L *L</w:t>
            </w:r>
          </w:p>
        </w:tc>
      </w:tr>
      <w:tr w:rsidR="00C57E99" w:rsidRPr="008B6621" w14:paraId="6CAE6DB3" w14:textId="77777777" w:rsidTr="00E94440">
        <w:trPr>
          <w:trHeight w:val="170"/>
        </w:trPr>
        <w:tc>
          <w:tcPr>
            <w:tcW w:w="2268" w:type="dxa"/>
          </w:tcPr>
          <w:p w14:paraId="670563EE" w14:textId="77777777" w:rsidR="00C57E99" w:rsidRPr="008B6621" w:rsidRDefault="00C57E99" w:rsidP="00E94440">
            <w:pPr>
              <w:pStyle w:val="StructureTableList"/>
              <w:rPr>
                <w:highlight w:val="green"/>
              </w:rPr>
            </w:pPr>
            <w:r w:rsidRPr="008B6621">
              <w:rPr>
                <w:highlight w:val="green"/>
              </w:rPr>
              <w:t>|</w:t>
            </w:r>
            <w:r w:rsidRPr="008B6621">
              <w:rPr>
                <w:highlight w:val="yellow"/>
              </w:rPr>
              <w:t>Nayyir</w:t>
            </w:r>
            <w:r w:rsidRPr="008B6621">
              <w:rPr>
                <w:highlight w:val="green"/>
              </w:rPr>
              <w:t>|</w:t>
            </w:r>
          </w:p>
        </w:tc>
        <w:tc>
          <w:tcPr>
            <w:tcW w:w="425" w:type="dxa"/>
          </w:tcPr>
          <w:p w14:paraId="54D77FCB" w14:textId="77777777" w:rsidR="00C57E99" w:rsidRPr="008B6621" w:rsidRDefault="00C57E99" w:rsidP="00E94440">
            <w:pPr>
              <w:pStyle w:val="StructureTableList"/>
            </w:pPr>
            <w:r w:rsidRPr="008B6621">
              <w:t>11</w:t>
            </w:r>
          </w:p>
        </w:tc>
        <w:tc>
          <w:tcPr>
            <w:tcW w:w="2268" w:type="dxa"/>
          </w:tcPr>
          <w:p w14:paraId="6A4E82E2" w14:textId="77777777" w:rsidR="00C57E99" w:rsidRPr="008B6621" w:rsidRDefault="00C57E99" w:rsidP="00E94440">
            <w:pPr>
              <w:pStyle w:val="StructureTableList"/>
            </w:pPr>
          </w:p>
        </w:tc>
        <w:tc>
          <w:tcPr>
            <w:tcW w:w="425" w:type="dxa"/>
          </w:tcPr>
          <w:p w14:paraId="610006C5" w14:textId="77777777" w:rsidR="00C57E99" w:rsidRPr="00D721A9" w:rsidRDefault="00C57E99" w:rsidP="00E94440">
            <w:pPr>
              <w:pStyle w:val="StructureTableList"/>
              <w:rPr>
                <w:highlight w:val="yellow"/>
              </w:rPr>
            </w:pPr>
            <w:r w:rsidRPr="00D721A9">
              <w:rPr>
                <w:highlight w:val="yellow"/>
              </w:rPr>
              <w:t>•ok</w:t>
            </w:r>
          </w:p>
        </w:tc>
        <w:tc>
          <w:tcPr>
            <w:tcW w:w="3686" w:type="dxa"/>
          </w:tcPr>
          <w:p w14:paraId="59109845" w14:textId="77777777" w:rsidR="00C57E99" w:rsidRPr="008B6621" w:rsidRDefault="00C57E99" w:rsidP="00E94440">
            <w:pPr>
              <w:pStyle w:val="StructureTableList"/>
            </w:pPr>
            <w:r w:rsidRPr="008B6621">
              <w:t>--- *L</w:t>
            </w:r>
          </w:p>
        </w:tc>
      </w:tr>
      <w:tr w:rsidR="00C57E99" w:rsidRPr="008B6621" w14:paraId="345DCFBB" w14:textId="77777777" w:rsidTr="00E94440">
        <w:trPr>
          <w:trHeight w:val="170"/>
        </w:trPr>
        <w:tc>
          <w:tcPr>
            <w:tcW w:w="2268" w:type="dxa"/>
          </w:tcPr>
          <w:p w14:paraId="7AB355AC" w14:textId="77777777" w:rsidR="00C57E99" w:rsidRPr="008B6621" w:rsidRDefault="00C57E99" w:rsidP="00E94440">
            <w:pPr>
              <w:pStyle w:val="StructureTableList"/>
              <w:rPr>
                <w:highlight w:val="green"/>
              </w:rPr>
            </w:pPr>
            <w:r w:rsidRPr="008B6621">
              <w:rPr>
                <w:highlight w:val="green"/>
              </w:rPr>
              <w:t>|</w:t>
            </w:r>
            <w:r w:rsidRPr="008B6621">
              <w:rPr>
                <w:highlight w:val="yellow"/>
              </w:rPr>
              <w:t>Nayyir’s</w:t>
            </w:r>
            <w:r w:rsidRPr="008B6621">
              <w:rPr>
                <w:highlight w:val="green"/>
              </w:rPr>
              <w:t>|</w:t>
            </w:r>
          </w:p>
        </w:tc>
        <w:tc>
          <w:tcPr>
            <w:tcW w:w="425" w:type="dxa"/>
          </w:tcPr>
          <w:p w14:paraId="4CEAAC2F" w14:textId="77777777" w:rsidR="00C57E99" w:rsidRPr="008B6621" w:rsidRDefault="00C57E99" w:rsidP="00E94440">
            <w:pPr>
              <w:pStyle w:val="StructureTableList"/>
            </w:pPr>
            <w:r w:rsidRPr="008B6621">
              <w:t>2</w:t>
            </w:r>
          </w:p>
        </w:tc>
        <w:tc>
          <w:tcPr>
            <w:tcW w:w="2268" w:type="dxa"/>
          </w:tcPr>
          <w:p w14:paraId="61DC54EC" w14:textId="77777777" w:rsidR="00C57E99" w:rsidRPr="008B6621" w:rsidRDefault="00C57E99" w:rsidP="00E94440">
            <w:pPr>
              <w:pStyle w:val="StructureTableList"/>
            </w:pPr>
          </w:p>
        </w:tc>
        <w:tc>
          <w:tcPr>
            <w:tcW w:w="425" w:type="dxa"/>
          </w:tcPr>
          <w:p w14:paraId="5CB2D75F" w14:textId="77777777" w:rsidR="00C57E99" w:rsidRPr="00890123" w:rsidRDefault="00C57E99" w:rsidP="00E94440">
            <w:pPr>
              <w:pStyle w:val="StructureTableList"/>
              <w:rPr>
                <w:highlight w:val="magenta"/>
              </w:rPr>
            </w:pPr>
            <w:r w:rsidRPr="00890123">
              <w:rPr>
                <w:highlight w:val="magenta"/>
              </w:rPr>
              <w:t>•ok</w:t>
            </w:r>
          </w:p>
        </w:tc>
        <w:tc>
          <w:tcPr>
            <w:tcW w:w="3686" w:type="dxa"/>
          </w:tcPr>
          <w:p w14:paraId="53FD3818" w14:textId="77777777" w:rsidR="00C57E99" w:rsidRPr="008B6621" w:rsidRDefault="00C57E99" w:rsidP="00E94440">
            <w:pPr>
              <w:pStyle w:val="StructureTableList"/>
            </w:pPr>
            <w:r w:rsidRPr="008B6621">
              <w:t>---</w:t>
            </w:r>
          </w:p>
        </w:tc>
      </w:tr>
      <w:tr w:rsidR="00C57E99" w:rsidRPr="008B6621" w14:paraId="5A72CADE" w14:textId="77777777" w:rsidTr="00E94440">
        <w:trPr>
          <w:trHeight w:val="170"/>
        </w:trPr>
        <w:tc>
          <w:tcPr>
            <w:tcW w:w="2268" w:type="dxa"/>
          </w:tcPr>
          <w:p w14:paraId="0DF6F8B3" w14:textId="77777777" w:rsidR="00C57E99" w:rsidRPr="008B6621" w:rsidRDefault="00C57E99" w:rsidP="00E94440">
            <w:pPr>
              <w:pStyle w:val="StructureTableList"/>
              <w:rPr>
                <w:highlight w:val="green"/>
              </w:rPr>
            </w:pPr>
            <w:r w:rsidRPr="008B6621">
              <w:rPr>
                <w:highlight w:val="green"/>
              </w:rPr>
              <w:t>|</w:t>
            </w:r>
            <w:r w:rsidRPr="008B6621">
              <w:rPr>
                <w:highlight w:val="yellow"/>
              </w:rPr>
              <w:t>Náẓim Páá</w:t>
            </w:r>
            <w:r w:rsidRPr="008B6621">
              <w:rPr>
                <w:highlight w:val="green"/>
              </w:rPr>
              <w:t>|</w:t>
            </w:r>
          </w:p>
        </w:tc>
        <w:tc>
          <w:tcPr>
            <w:tcW w:w="425" w:type="dxa"/>
          </w:tcPr>
          <w:p w14:paraId="56AFB49B" w14:textId="77777777" w:rsidR="00C57E99" w:rsidRPr="008B6621" w:rsidRDefault="00C57E99" w:rsidP="00E94440">
            <w:pPr>
              <w:pStyle w:val="StructureTableList"/>
            </w:pPr>
            <w:r w:rsidRPr="008B6621">
              <w:t>4</w:t>
            </w:r>
          </w:p>
        </w:tc>
        <w:tc>
          <w:tcPr>
            <w:tcW w:w="2268" w:type="dxa"/>
          </w:tcPr>
          <w:p w14:paraId="2DB08663" w14:textId="77777777" w:rsidR="00C57E99" w:rsidRPr="008B6621" w:rsidRDefault="00C57E99" w:rsidP="00E94440">
            <w:pPr>
              <w:pStyle w:val="StructureTableList"/>
            </w:pPr>
          </w:p>
        </w:tc>
        <w:tc>
          <w:tcPr>
            <w:tcW w:w="425" w:type="dxa"/>
          </w:tcPr>
          <w:p w14:paraId="682042E7" w14:textId="77777777" w:rsidR="00C57E99" w:rsidRPr="00D721A9" w:rsidRDefault="00C57E99" w:rsidP="00E94440">
            <w:pPr>
              <w:pStyle w:val="StructureTableList"/>
              <w:rPr>
                <w:highlight w:val="yellow"/>
              </w:rPr>
            </w:pPr>
            <w:r w:rsidRPr="00D721A9">
              <w:rPr>
                <w:highlight w:val="yellow"/>
              </w:rPr>
              <w:t>•ok</w:t>
            </w:r>
          </w:p>
        </w:tc>
        <w:tc>
          <w:tcPr>
            <w:tcW w:w="3686" w:type="dxa"/>
          </w:tcPr>
          <w:p w14:paraId="38B387F0" w14:textId="77777777" w:rsidR="00C57E99" w:rsidRPr="008B6621" w:rsidRDefault="00C57E99" w:rsidP="00E94440">
            <w:pPr>
              <w:pStyle w:val="StructureTableList"/>
            </w:pPr>
            <w:r w:rsidRPr="008B6621">
              <w:t>--- *L</w:t>
            </w:r>
          </w:p>
        </w:tc>
      </w:tr>
      <w:tr w:rsidR="00C57E99" w:rsidRPr="008B6621" w14:paraId="05F89AFC" w14:textId="77777777" w:rsidTr="00E94440">
        <w:trPr>
          <w:trHeight w:val="170"/>
        </w:trPr>
        <w:tc>
          <w:tcPr>
            <w:tcW w:w="2268" w:type="dxa"/>
          </w:tcPr>
          <w:p w14:paraId="00DD87D6" w14:textId="77777777" w:rsidR="00C57E99" w:rsidRPr="008B6621" w:rsidRDefault="00C57E99" w:rsidP="00E94440">
            <w:pPr>
              <w:pStyle w:val="StructureTableList"/>
              <w:rPr>
                <w:highlight w:val="green"/>
              </w:rPr>
            </w:pPr>
            <w:r w:rsidRPr="008B6621">
              <w:rPr>
                <w:highlight w:val="green"/>
              </w:rPr>
              <w:t>|</w:t>
            </w:r>
            <w:r w:rsidRPr="008B6621">
              <w:rPr>
                <w:highlight w:val="yellow"/>
              </w:rPr>
              <w:t>Najaván</w:t>
            </w:r>
            <w:r w:rsidRPr="008B6621">
              <w:rPr>
                <w:highlight w:val="green"/>
              </w:rPr>
              <w:t>|</w:t>
            </w:r>
          </w:p>
        </w:tc>
        <w:tc>
          <w:tcPr>
            <w:tcW w:w="425" w:type="dxa"/>
          </w:tcPr>
          <w:p w14:paraId="4DB0C068" w14:textId="77777777" w:rsidR="00C57E99" w:rsidRPr="008B6621" w:rsidRDefault="00C57E99" w:rsidP="00E94440">
            <w:pPr>
              <w:pStyle w:val="StructureTableList"/>
            </w:pPr>
            <w:r w:rsidRPr="008B6621">
              <w:t>2</w:t>
            </w:r>
          </w:p>
        </w:tc>
        <w:tc>
          <w:tcPr>
            <w:tcW w:w="2268" w:type="dxa"/>
          </w:tcPr>
          <w:p w14:paraId="10D2414F" w14:textId="77777777" w:rsidR="00C57E99" w:rsidRPr="008B6621" w:rsidRDefault="00C57E99" w:rsidP="00E94440">
            <w:pPr>
              <w:pStyle w:val="StructureTableList"/>
            </w:pPr>
          </w:p>
        </w:tc>
        <w:tc>
          <w:tcPr>
            <w:tcW w:w="425" w:type="dxa"/>
          </w:tcPr>
          <w:p w14:paraId="6D202560" w14:textId="77777777" w:rsidR="00C57E99" w:rsidRPr="00D721A9" w:rsidRDefault="00C57E99" w:rsidP="00E94440">
            <w:pPr>
              <w:pStyle w:val="StructureTableList"/>
              <w:rPr>
                <w:highlight w:val="yellow"/>
              </w:rPr>
            </w:pPr>
            <w:r w:rsidRPr="00D721A9">
              <w:rPr>
                <w:highlight w:val="yellow"/>
              </w:rPr>
              <w:t>•ok</w:t>
            </w:r>
          </w:p>
        </w:tc>
        <w:tc>
          <w:tcPr>
            <w:tcW w:w="3686" w:type="dxa"/>
          </w:tcPr>
          <w:p w14:paraId="0546BE21" w14:textId="77777777" w:rsidR="00C57E99" w:rsidRPr="008B6621" w:rsidRDefault="00C57E99" w:rsidP="00E94440">
            <w:pPr>
              <w:pStyle w:val="StructureTableList"/>
            </w:pPr>
            <w:r w:rsidRPr="008B6621">
              <w:t xml:space="preserve"> *L</w:t>
            </w:r>
          </w:p>
        </w:tc>
      </w:tr>
      <w:tr w:rsidR="00C57E99" w:rsidRPr="008B6621" w14:paraId="6F6A54E2" w14:textId="77777777" w:rsidTr="00E94440">
        <w:trPr>
          <w:trHeight w:val="170"/>
        </w:trPr>
        <w:tc>
          <w:tcPr>
            <w:tcW w:w="2268" w:type="dxa"/>
          </w:tcPr>
          <w:p w14:paraId="2D5E625B" w14:textId="77777777" w:rsidR="00C57E99" w:rsidRPr="008B6621" w:rsidRDefault="00C57E99" w:rsidP="00E94440">
            <w:pPr>
              <w:pStyle w:val="StructureTableList"/>
              <w:rPr>
                <w:highlight w:val="green"/>
              </w:rPr>
            </w:pPr>
            <w:r w:rsidRPr="008B6621">
              <w:rPr>
                <w:highlight w:val="green"/>
              </w:rPr>
              <w:t>|</w:t>
            </w:r>
            <w:r w:rsidRPr="008B6621">
              <w:rPr>
                <w:highlight w:val="yellow"/>
              </w:rPr>
              <w:t>Najavání</w:t>
            </w:r>
            <w:r w:rsidRPr="008B6621">
              <w:rPr>
                <w:highlight w:val="green"/>
              </w:rPr>
              <w:t>|</w:t>
            </w:r>
          </w:p>
        </w:tc>
        <w:tc>
          <w:tcPr>
            <w:tcW w:w="425" w:type="dxa"/>
          </w:tcPr>
          <w:p w14:paraId="18F0085D" w14:textId="77777777" w:rsidR="00C57E99" w:rsidRPr="008B6621" w:rsidRDefault="00C57E99" w:rsidP="00E94440">
            <w:pPr>
              <w:pStyle w:val="StructureTableList"/>
            </w:pPr>
            <w:r w:rsidRPr="008B6621">
              <w:t>1</w:t>
            </w:r>
          </w:p>
        </w:tc>
        <w:tc>
          <w:tcPr>
            <w:tcW w:w="2268" w:type="dxa"/>
          </w:tcPr>
          <w:p w14:paraId="4B7DA051" w14:textId="77777777" w:rsidR="00C57E99" w:rsidRPr="008B6621" w:rsidRDefault="00C57E99" w:rsidP="00E94440">
            <w:pPr>
              <w:pStyle w:val="StructureTableList"/>
            </w:pPr>
          </w:p>
        </w:tc>
        <w:tc>
          <w:tcPr>
            <w:tcW w:w="425" w:type="dxa"/>
          </w:tcPr>
          <w:p w14:paraId="2D7C16AC"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0C7E96C2" w14:textId="77777777" w:rsidR="00C57E99" w:rsidRPr="008B6621" w:rsidRDefault="00C57E99" w:rsidP="00E94440">
            <w:pPr>
              <w:pStyle w:val="StructureTableList"/>
            </w:pPr>
            <w:r w:rsidRPr="008B6621">
              <w:t>unprecedented match</w:t>
            </w:r>
            <w:r>
              <w:t xml:space="preserve"> *L</w:t>
            </w:r>
            <w:r w:rsidR="00D753E2">
              <w:t xml:space="preserve"> *L</w:t>
            </w:r>
          </w:p>
        </w:tc>
      </w:tr>
      <w:tr w:rsidR="00C57E99" w:rsidRPr="008B6621" w14:paraId="4A7F8DFB" w14:textId="77777777" w:rsidTr="00E94440">
        <w:trPr>
          <w:trHeight w:val="170"/>
        </w:trPr>
        <w:tc>
          <w:tcPr>
            <w:tcW w:w="2268" w:type="dxa"/>
          </w:tcPr>
          <w:p w14:paraId="5D475C15" w14:textId="77777777" w:rsidR="00C57E99" w:rsidRPr="008B6621" w:rsidRDefault="00C57E99" w:rsidP="00E94440">
            <w:pPr>
              <w:pStyle w:val="StructureTableList"/>
              <w:rPr>
                <w:highlight w:val="green"/>
              </w:rPr>
            </w:pPr>
            <w:r w:rsidRPr="008B6621">
              <w:rPr>
                <w:highlight w:val="green"/>
              </w:rPr>
              <w:t>|</w:t>
            </w:r>
            <w:r w:rsidRPr="008B6621">
              <w:rPr>
                <w:highlight w:val="yellow"/>
              </w:rPr>
              <w:t>Núr</w:t>
            </w:r>
            <w:r w:rsidRPr="008B6621">
              <w:rPr>
                <w:highlight w:val="green"/>
              </w:rPr>
              <w:t>|</w:t>
            </w:r>
          </w:p>
        </w:tc>
        <w:tc>
          <w:tcPr>
            <w:tcW w:w="425" w:type="dxa"/>
          </w:tcPr>
          <w:p w14:paraId="15A486BF" w14:textId="77777777" w:rsidR="00C57E99" w:rsidRPr="008B6621" w:rsidRDefault="00C57E99" w:rsidP="00E94440">
            <w:pPr>
              <w:pStyle w:val="StructureTableList"/>
            </w:pPr>
            <w:r w:rsidRPr="008B6621">
              <w:t>8</w:t>
            </w:r>
          </w:p>
        </w:tc>
        <w:tc>
          <w:tcPr>
            <w:tcW w:w="2268" w:type="dxa"/>
          </w:tcPr>
          <w:p w14:paraId="63D1FD30" w14:textId="77777777" w:rsidR="00C57E99" w:rsidRPr="008B6621" w:rsidRDefault="00C57E99" w:rsidP="00E94440">
            <w:pPr>
              <w:pStyle w:val="StructureTableList"/>
            </w:pPr>
          </w:p>
        </w:tc>
        <w:tc>
          <w:tcPr>
            <w:tcW w:w="425" w:type="dxa"/>
          </w:tcPr>
          <w:p w14:paraId="09EB164C" w14:textId="77777777" w:rsidR="00C57E99" w:rsidRPr="00D721A9" w:rsidRDefault="00C57E99" w:rsidP="00E94440">
            <w:pPr>
              <w:pStyle w:val="StructureTableList"/>
              <w:rPr>
                <w:highlight w:val="yellow"/>
              </w:rPr>
            </w:pPr>
            <w:r w:rsidRPr="00D721A9">
              <w:rPr>
                <w:highlight w:val="yellow"/>
              </w:rPr>
              <w:t>•ok</w:t>
            </w:r>
          </w:p>
        </w:tc>
        <w:tc>
          <w:tcPr>
            <w:tcW w:w="3686" w:type="dxa"/>
          </w:tcPr>
          <w:p w14:paraId="1AC31EC1" w14:textId="77777777" w:rsidR="00C57E99" w:rsidRPr="008B6621" w:rsidRDefault="00C57E99" w:rsidP="00E94440">
            <w:pPr>
              <w:pStyle w:val="StructureTableList"/>
            </w:pPr>
            <w:r w:rsidRPr="008B6621">
              <w:t>match</w:t>
            </w:r>
          </w:p>
        </w:tc>
      </w:tr>
      <w:tr w:rsidR="00C57E99" w:rsidRPr="008B6621" w14:paraId="2358D54B" w14:textId="77777777" w:rsidTr="00E94440">
        <w:trPr>
          <w:trHeight w:val="170"/>
        </w:trPr>
        <w:tc>
          <w:tcPr>
            <w:tcW w:w="2268" w:type="dxa"/>
          </w:tcPr>
          <w:p w14:paraId="1A76B50C" w14:textId="77777777" w:rsidR="00C57E99" w:rsidRPr="007A5498" w:rsidRDefault="00C57E99" w:rsidP="00E94440">
            <w:pPr>
              <w:pStyle w:val="StructureTableListSkipped"/>
              <w:rPr>
                <w:highlight w:val="white"/>
              </w:rPr>
            </w:pPr>
            <w:r w:rsidRPr="007A5498">
              <w:rPr>
                <w:highlight w:val="white"/>
              </w:rPr>
              <w:t>|Nuru’d-Din|</w:t>
            </w:r>
          </w:p>
        </w:tc>
        <w:tc>
          <w:tcPr>
            <w:tcW w:w="425" w:type="dxa"/>
          </w:tcPr>
          <w:p w14:paraId="570C3F30" w14:textId="77777777" w:rsidR="00C57E99" w:rsidRPr="008B6621" w:rsidRDefault="00C57E99" w:rsidP="00E94440">
            <w:pPr>
              <w:pStyle w:val="StructureTableListSkipped"/>
            </w:pPr>
          </w:p>
        </w:tc>
        <w:tc>
          <w:tcPr>
            <w:tcW w:w="2268" w:type="dxa"/>
          </w:tcPr>
          <w:p w14:paraId="0BE0E643" w14:textId="77777777" w:rsidR="00C57E99" w:rsidRPr="008B6621" w:rsidRDefault="00627ED1" w:rsidP="00E94440">
            <w:pPr>
              <w:pStyle w:val="StructureTableListSkipped"/>
            </w:pPr>
            <w:r w:rsidRPr="00627ED1">
              <w:rPr>
                <w:sz w:val="16"/>
              </w:rPr>
              <w:t>Núru’d-Dín</w:t>
            </w:r>
          </w:p>
        </w:tc>
        <w:tc>
          <w:tcPr>
            <w:tcW w:w="425" w:type="dxa"/>
          </w:tcPr>
          <w:p w14:paraId="4DEE594D" w14:textId="77777777" w:rsidR="00C57E99" w:rsidRPr="008B6621" w:rsidRDefault="00C57E99" w:rsidP="00E94440">
            <w:pPr>
              <w:pStyle w:val="StructureTableListSkipped"/>
            </w:pPr>
            <w:r>
              <w:t>skip</w:t>
            </w:r>
          </w:p>
        </w:tc>
        <w:tc>
          <w:tcPr>
            <w:tcW w:w="3686" w:type="dxa"/>
          </w:tcPr>
          <w:p w14:paraId="4BE4CB52" w14:textId="77777777" w:rsidR="00C57E99" w:rsidRPr="008B6621" w:rsidRDefault="00C57E99" w:rsidP="00E94440">
            <w:pPr>
              <w:pStyle w:val="StructureTableListSkipped"/>
            </w:pPr>
            <w:r w:rsidRPr="008B6621">
              <w:t>--- *L / All 1 occurances corrected.</w:t>
            </w:r>
          </w:p>
        </w:tc>
      </w:tr>
      <w:tr w:rsidR="00C57E99" w:rsidRPr="008B6621" w14:paraId="4CDB5E79" w14:textId="77777777" w:rsidTr="00E94440">
        <w:trPr>
          <w:trHeight w:val="170"/>
        </w:trPr>
        <w:tc>
          <w:tcPr>
            <w:tcW w:w="2268" w:type="dxa"/>
          </w:tcPr>
          <w:p w14:paraId="21FB632F" w14:textId="77777777" w:rsidR="00C57E99" w:rsidRPr="008B6621" w:rsidRDefault="00C57E99" w:rsidP="00E94440">
            <w:pPr>
              <w:pStyle w:val="StructureTableList"/>
              <w:rPr>
                <w:highlight w:val="green"/>
              </w:rPr>
            </w:pPr>
            <w:r w:rsidRPr="008B6621">
              <w:rPr>
                <w:highlight w:val="green"/>
              </w:rPr>
              <w:t>|</w:t>
            </w:r>
            <w:r w:rsidRPr="008B6621">
              <w:rPr>
                <w:highlight w:val="yellow"/>
              </w:rPr>
              <w:t>Núru’d-Dín</w:t>
            </w:r>
            <w:r w:rsidRPr="008B6621">
              <w:rPr>
                <w:highlight w:val="green"/>
              </w:rPr>
              <w:t>|</w:t>
            </w:r>
          </w:p>
        </w:tc>
        <w:tc>
          <w:tcPr>
            <w:tcW w:w="425" w:type="dxa"/>
          </w:tcPr>
          <w:p w14:paraId="4418B9BF" w14:textId="77777777" w:rsidR="00C57E99" w:rsidRPr="008B6621" w:rsidRDefault="00C57E99" w:rsidP="00E94440">
            <w:pPr>
              <w:pStyle w:val="StructureTableList"/>
            </w:pPr>
            <w:r w:rsidRPr="008B6621">
              <w:t>2</w:t>
            </w:r>
          </w:p>
        </w:tc>
        <w:tc>
          <w:tcPr>
            <w:tcW w:w="2268" w:type="dxa"/>
          </w:tcPr>
          <w:p w14:paraId="039AACA8" w14:textId="77777777" w:rsidR="00C57E99" w:rsidRPr="008B6621" w:rsidRDefault="00C57E99" w:rsidP="00E94440">
            <w:pPr>
              <w:pStyle w:val="StructureTableList"/>
            </w:pPr>
          </w:p>
        </w:tc>
        <w:tc>
          <w:tcPr>
            <w:tcW w:w="425" w:type="dxa"/>
          </w:tcPr>
          <w:p w14:paraId="5FDE5B75" w14:textId="77777777" w:rsidR="00C57E99" w:rsidRPr="00D721A9" w:rsidRDefault="00C57E99" w:rsidP="00E94440">
            <w:pPr>
              <w:pStyle w:val="StructureTableList"/>
              <w:rPr>
                <w:highlight w:val="yellow"/>
              </w:rPr>
            </w:pPr>
            <w:r w:rsidRPr="00D721A9">
              <w:rPr>
                <w:highlight w:val="yellow"/>
              </w:rPr>
              <w:t>•ok</w:t>
            </w:r>
          </w:p>
        </w:tc>
        <w:tc>
          <w:tcPr>
            <w:tcW w:w="3686" w:type="dxa"/>
          </w:tcPr>
          <w:p w14:paraId="70677AB5" w14:textId="77777777" w:rsidR="00C57E99" w:rsidRPr="008B6621" w:rsidRDefault="00C57E99" w:rsidP="00E94440">
            <w:pPr>
              <w:pStyle w:val="StructureTableList"/>
            </w:pPr>
            <w:r w:rsidRPr="008B6621">
              <w:t>--- *L</w:t>
            </w:r>
          </w:p>
        </w:tc>
      </w:tr>
      <w:tr w:rsidR="00C57E99" w:rsidRPr="008B6621" w14:paraId="332C2022" w14:textId="77777777" w:rsidTr="00E94440">
        <w:trPr>
          <w:trHeight w:val="170"/>
        </w:trPr>
        <w:tc>
          <w:tcPr>
            <w:tcW w:w="2268" w:type="dxa"/>
          </w:tcPr>
          <w:p w14:paraId="16C43761" w14:textId="77777777" w:rsidR="00C57E99" w:rsidRPr="007A5498" w:rsidRDefault="00C57E99" w:rsidP="00E94440">
            <w:pPr>
              <w:pStyle w:val="StructureTableListSkipped"/>
              <w:rPr>
                <w:highlight w:val="white"/>
              </w:rPr>
            </w:pPr>
            <w:r w:rsidRPr="007A5498">
              <w:rPr>
                <w:highlight w:val="white"/>
              </w:rPr>
              <w:t>|Pa’ran|</w:t>
            </w:r>
          </w:p>
        </w:tc>
        <w:tc>
          <w:tcPr>
            <w:tcW w:w="425" w:type="dxa"/>
          </w:tcPr>
          <w:p w14:paraId="008D3B8A" w14:textId="77777777" w:rsidR="00C57E99" w:rsidRPr="008B6621" w:rsidRDefault="00C57E99" w:rsidP="00E94440">
            <w:pPr>
              <w:pStyle w:val="StructureTableListSkipped"/>
            </w:pPr>
          </w:p>
        </w:tc>
        <w:tc>
          <w:tcPr>
            <w:tcW w:w="2268" w:type="dxa"/>
          </w:tcPr>
          <w:p w14:paraId="4531D28F" w14:textId="77777777" w:rsidR="00C57E99" w:rsidRPr="008B6621" w:rsidRDefault="00C57E99" w:rsidP="00E94440">
            <w:pPr>
              <w:pStyle w:val="StructureTableListSkipped"/>
            </w:pPr>
            <w:r w:rsidRPr="008B6621">
              <w:t>Pa’rán</w:t>
            </w:r>
          </w:p>
        </w:tc>
        <w:tc>
          <w:tcPr>
            <w:tcW w:w="425" w:type="dxa"/>
          </w:tcPr>
          <w:p w14:paraId="23677EFC" w14:textId="77777777" w:rsidR="00C57E99" w:rsidRPr="008B6621" w:rsidRDefault="00C57E99" w:rsidP="00E94440">
            <w:pPr>
              <w:pStyle w:val="StructureTableListSkipped"/>
            </w:pPr>
            <w:r>
              <w:t>skip</w:t>
            </w:r>
          </w:p>
        </w:tc>
        <w:tc>
          <w:tcPr>
            <w:tcW w:w="3686" w:type="dxa"/>
          </w:tcPr>
          <w:p w14:paraId="547F4FFB" w14:textId="77777777" w:rsidR="00C57E99" w:rsidRPr="008B6621" w:rsidRDefault="00C57E99" w:rsidP="00E94440">
            <w:pPr>
              <w:pStyle w:val="StructureTableListSkipped"/>
            </w:pPr>
            <w:r w:rsidRPr="008B6621">
              <w:t>fuzzy match (|Párán|) *L / All 1 occurances corrected.</w:t>
            </w:r>
          </w:p>
        </w:tc>
      </w:tr>
      <w:tr w:rsidR="00C57E99" w:rsidRPr="008B6621" w14:paraId="33B2EE72" w14:textId="77777777" w:rsidTr="00E94440">
        <w:trPr>
          <w:trHeight w:val="170"/>
        </w:trPr>
        <w:tc>
          <w:tcPr>
            <w:tcW w:w="2268" w:type="dxa"/>
          </w:tcPr>
          <w:p w14:paraId="3ED98AEC" w14:textId="77777777" w:rsidR="00C57E99" w:rsidRPr="008B6621" w:rsidRDefault="00C57E99" w:rsidP="00E94440">
            <w:pPr>
              <w:pStyle w:val="StructureTableList"/>
              <w:rPr>
                <w:highlight w:val="green"/>
              </w:rPr>
            </w:pPr>
            <w:r w:rsidRPr="008B6621">
              <w:rPr>
                <w:highlight w:val="green"/>
              </w:rPr>
              <w:t>|</w:t>
            </w:r>
            <w:r w:rsidRPr="008B6621">
              <w:rPr>
                <w:highlight w:val="yellow"/>
              </w:rPr>
              <w:t>Pa’rán</w:t>
            </w:r>
            <w:r w:rsidRPr="008B6621">
              <w:rPr>
                <w:highlight w:val="green"/>
              </w:rPr>
              <w:t>|</w:t>
            </w:r>
          </w:p>
        </w:tc>
        <w:tc>
          <w:tcPr>
            <w:tcW w:w="425" w:type="dxa"/>
          </w:tcPr>
          <w:p w14:paraId="3AB36005" w14:textId="77777777" w:rsidR="00C57E99" w:rsidRPr="008B6621" w:rsidRDefault="00C57E99" w:rsidP="00E94440">
            <w:pPr>
              <w:pStyle w:val="StructureTableList"/>
            </w:pPr>
            <w:r w:rsidRPr="008B6621">
              <w:t>1</w:t>
            </w:r>
          </w:p>
        </w:tc>
        <w:tc>
          <w:tcPr>
            <w:tcW w:w="2268" w:type="dxa"/>
          </w:tcPr>
          <w:p w14:paraId="0E7762F5" w14:textId="77777777" w:rsidR="00C57E99" w:rsidRPr="008B6621" w:rsidRDefault="00535D5E" w:rsidP="00E94440">
            <w:pPr>
              <w:pStyle w:val="StructureTableList"/>
            </w:pPr>
            <w:r>
              <w:t>Párán</w:t>
            </w:r>
          </w:p>
        </w:tc>
        <w:tc>
          <w:tcPr>
            <w:tcW w:w="425" w:type="dxa"/>
          </w:tcPr>
          <w:p w14:paraId="151BFAE4" w14:textId="77777777" w:rsidR="00C57E99" w:rsidRPr="00D721A9" w:rsidRDefault="00C57E99" w:rsidP="00E94440">
            <w:pPr>
              <w:pStyle w:val="StructureTableList"/>
              <w:rPr>
                <w:highlight w:val="green"/>
              </w:rPr>
            </w:pPr>
            <w:r w:rsidRPr="00D721A9">
              <w:rPr>
                <w:highlight w:val="green"/>
              </w:rPr>
              <w:t>•ok</w:t>
            </w:r>
          </w:p>
        </w:tc>
        <w:tc>
          <w:tcPr>
            <w:tcW w:w="3686" w:type="dxa"/>
          </w:tcPr>
          <w:p w14:paraId="6D74C4E8" w14:textId="77777777" w:rsidR="00C57E99" w:rsidRPr="008B6621" w:rsidRDefault="00C57E99" w:rsidP="006544D0">
            <w:pPr>
              <w:pStyle w:val="StructureTableList"/>
            </w:pPr>
            <w:r w:rsidRPr="008B6621">
              <w:t xml:space="preserve"> *L</w:t>
            </w:r>
            <w:r w:rsidR="00535D5E">
              <w:t xml:space="preserve"> *L(Bahman: i</w:t>
            </w:r>
            <w:r w:rsidR="006544D0">
              <w:t>n</w:t>
            </w:r>
            <w:r w:rsidR="00535D5E">
              <w:t xml:space="preserve"> Persi</w:t>
            </w:r>
            <w:r w:rsidR="006544D0">
              <w:t>an</w:t>
            </w:r>
            <w:r w:rsidR="00535D5E">
              <w:t xml:space="preserve"> ›Párán‹)</w:t>
            </w:r>
          </w:p>
        </w:tc>
      </w:tr>
      <w:tr w:rsidR="00C57E99" w:rsidRPr="008B6621" w14:paraId="662D7A4E" w14:textId="77777777" w:rsidTr="00E94440">
        <w:trPr>
          <w:trHeight w:val="170"/>
        </w:trPr>
        <w:tc>
          <w:tcPr>
            <w:tcW w:w="2268" w:type="dxa"/>
          </w:tcPr>
          <w:p w14:paraId="7272501F" w14:textId="77777777" w:rsidR="00C57E99" w:rsidRPr="008B6621" w:rsidRDefault="00C57E99" w:rsidP="00E94440">
            <w:pPr>
              <w:pStyle w:val="StructureTableList"/>
              <w:rPr>
                <w:highlight w:val="cyan"/>
              </w:rPr>
            </w:pPr>
            <w:r w:rsidRPr="008B6621">
              <w:rPr>
                <w:highlight w:val="magenta"/>
              </w:rPr>
              <w:t>|</w:t>
            </w:r>
            <w:r w:rsidRPr="00254961">
              <w:rPr>
                <w:highlight w:val="green"/>
              </w:rPr>
              <w:t>Paran</w:t>
            </w:r>
            <w:r w:rsidRPr="008B6621">
              <w:rPr>
                <w:highlight w:val="magenta"/>
              </w:rPr>
              <w:t>|</w:t>
            </w:r>
          </w:p>
        </w:tc>
        <w:tc>
          <w:tcPr>
            <w:tcW w:w="425" w:type="dxa"/>
          </w:tcPr>
          <w:p w14:paraId="2678A4C2" w14:textId="77777777" w:rsidR="00C57E99" w:rsidRPr="008B6621" w:rsidRDefault="00C57E99" w:rsidP="00E94440">
            <w:pPr>
              <w:pStyle w:val="StructureTableList"/>
            </w:pPr>
            <w:r>
              <w:t>2</w:t>
            </w:r>
          </w:p>
        </w:tc>
        <w:tc>
          <w:tcPr>
            <w:tcW w:w="2268" w:type="dxa"/>
          </w:tcPr>
          <w:p w14:paraId="7D5564BD" w14:textId="77777777" w:rsidR="00C57E99" w:rsidRPr="008B6621" w:rsidRDefault="00C57E99" w:rsidP="00E94440">
            <w:pPr>
              <w:pStyle w:val="StructureTableList"/>
            </w:pPr>
          </w:p>
        </w:tc>
        <w:tc>
          <w:tcPr>
            <w:tcW w:w="425" w:type="dxa"/>
          </w:tcPr>
          <w:p w14:paraId="5006A4B0" w14:textId="77777777" w:rsidR="00C57E99" w:rsidRPr="00D721A9" w:rsidRDefault="00C57E99" w:rsidP="00E94440">
            <w:pPr>
              <w:pStyle w:val="StructureTableList"/>
              <w:rPr>
                <w:highlight w:val="blue"/>
              </w:rPr>
            </w:pPr>
          </w:p>
        </w:tc>
        <w:tc>
          <w:tcPr>
            <w:tcW w:w="3686" w:type="dxa"/>
          </w:tcPr>
          <w:p w14:paraId="29E8E1DC" w14:textId="77777777" w:rsidR="00C57E99" w:rsidRPr="008B6621" w:rsidRDefault="00C57E99" w:rsidP="00E94440">
            <w:pPr>
              <w:pStyle w:val="StructureTableList"/>
            </w:pPr>
            <w:r>
              <w:t xml:space="preserve"> *L *L</w:t>
            </w:r>
          </w:p>
        </w:tc>
      </w:tr>
      <w:tr w:rsidR="00C57E99" w:rsidRPr="008B6621" w14:paraId="66B8E903" w14:textId="77777777" w:rsidTr="00E94440">
        <w:trPr>
          <w:trHeight w:val="170"/>
        </w:trPr>
        <w:tc>
          <w:tcPr>
            <w:tcW w:w="2268" w:type="dxa"/>
          </w:tcPr>
          <w:p w14:paraId="79B9E3D0" w14:textId="77777777" w:rsidR="00C57E99" w:rsidRPr="00865A8E" w:rsidRDefault="00C57E99" w:rsidP="00E94440">
            <w:pPr>
              <w:pStyle w:val="StructureTableListSkipped"/>
              <w:rPr>
                <w:rStyle w:val="BookTitle"/>
                <w:highlight w:val="white"/>
              </w:rPr>
            </w:pPr>
            <w:r w:rsidRPr="00865A8E">
              <w:rPr>
                <w:highlight w:val="white"/>
              </w:rPr>
              <w:t>|Párán|</w:t>
            </w:r>
          </w:p>
        </w:tc>
        <w:tc>
          <w:tcPr>
            <w:tcW w:w="425" w:type="dxa"/>
          </w:tcPr>
          <w:p w14:paraId="6B65AED3" w14:textId="77777777" w:rsidR="00C57E99" w:rsidRPr="008B6621" w:rsidRDefault="00C57E99" w:rsidP="00E94440">
            <w:pPr>
              <w:pStyle w:val="StructureTableListSkipped"/>
            </w:pPr>
          </w:p>
        </w:tc>
        <w:tc>
          <w:tcPr>
            <w:tcW w:w="2268" w:type="dxa"/>
          </w:tcPr>
          <w:p w14:paraId="36F0D60E" w14:textId="77777777" w:rsidR="00C57E99" w:rsidRPr="008B6621" w:rsidRDefault="00C57E99" w:rsidP="00E94440">
            <w:pPr>
              <w:pStyle w:val="StructureTableListSkipped"/>
            </w:pPr>
          </w:p>
        </w:tc>
        <w:tc>
          <w:tcPr>
            <w:tcW w:w="425" w:type="dxa"/>
          </w:tcPr>
          <w:p w14:paraId="5050A53C" w14:textId="77777777" w:rsidR="00C57E99" w:rsidRPr="008B6621" w:rsidRDefault="00C57E99" w:rsidP="00E94440">
            <w:pPr>
              <w:pStyle w:val="StructureTableListSkipped"/>
            </w:pPr>
            <w:r w:rsidRPr="008B6621">
              <w:t>•</w:t>
            </w:r>
            <w:r>
              <w:t>skip</w:t>
            </w:r>
          </w:p>
        </w:tc>
        <w:tc>
          <w:tcPr>
            <w:tcW w:w="3686" w:type="dxa"/>
          </w:tcPr>
          <w:p w14:paraId="40DFD9F2" w14:textId="77777777" w:rsidR="00C57E99" w:rsidRPr="008B6621" w:rsidRDefault="00C57E99" w:rsidP="00E94440">
            <w:pPr>
              <w:pStyle w:val="StructureTableListSkipped"/>
            </w:pPr>
            <w:r w:rsidRPr="008B6621">
              <w:t>unprecedented match</w:t>
            </w:r>
            <w:r>
              <w:t xml:space="preserve"> *L</w:t>
            </w:r>
          </w:p>
        </w:tc>
      </w:tr>
      <w:tr w:rsidR="00C57E99" w:rsidRPr="008B6621" w14:paraId="3F67CCCC" w14:textId="77777777" w:rsidTr="00E94440">
        <w:trPr>
          <w:trHeight w:val="170"/>
        </w:trPr>
        <w:tc>
          <w:tcPr>
            <w:tcW w:w="2268" w:type="dxa"/>
          </w:tcPr>
          <w:p w14:paraId="5ECFF899" w14:textId="77777777" w:rsidR="00C57E99" w:rsidRPr="008B6621" w:rsidRDefault="00C57E99" w:rsidP="00E94440">
            <w:pPr>
              <w:pStyle w:val="StructureTableList"/>
              <w:rPr>
                <w:highlight w:val="green"/>
              </w:rPr>
            </w:pPr>
            <w:r w:rsidRPr="008B6621">
              <w:rPr>
                <w:highlight w:val="green"/>
              </w:rPr>
              <w:t>|</w:t>
            </w:r>
            <w:r w:rsidRPr="008B6621">
              <w:rPr>
                <w:highlight w:val="yellow"/>
              </w:rPr>
              <w:t>Páá</w:t>
            </w:r>
            <w:r w:rsidRPr="008B6621">
              <w:rPr>
                <w:highlight w:val="green"/>
              </w:rPr>
              <w:t>|</w:t>
            </w:r>
          </w:p>
        </w:tc>
        <w:tc>
          <w:tcPr>
            <w:tcW w:w="425" w:type="dxa"/>
          </w:tcPr>
          <w:p w14:paraId="6B80DD9F" w14:textId="77777777" w:rsidR="00C57E99" w:rsidRPr="008B6621" w:rsidRDefault="00C57E99" w:rsidP="00E94440">
            <w:pPr>
              <w:pStyle w:val="StructureTableList"/>
            </w:pPr>
            <w:r w:rsidRPr="008B6621">
              <w:t>2</w:t>
            </w:r>
          </w:p>
        </w:tc>
        <w:tc>
          <w:tcPr>
            <w:tcW w:w="2268" w:type="dxa"/>
          </w:tcPr>
          <w:p w14:paraId="49C30703" w14:textId="77777777" w:rsidR="00C57E99" w:rsidRPr="008B6621" w:rsidRDefault="00C57E99" w:rsidP="00E94440">
            <w:pPr>
              <w:pStyle w:val="StructureTableList"/>
            </w:pPr>
          </w:p>
        </w:tc>
        <w:tc>
          <w:tcPr>
            <w:tcW w:w="425" w:type="dxa"/>
          </w:tcPr>
          <w:p w14:paraId="59F0C772" w14:textId="77777777" w:rsidR="00C57E99" w:rsidRPr="008B5C04" w:rsidRDefault="00C57E99" w:rsidP="00E94440">
            <w:pPr>
              <w:pStyle w:val="StructureTableList"/>
              <w:rPr>
                <w:highlight w:val="yellow"/>
              </w:rPr>
            </w:pPr>
            <w:r w:rsidRPr="008B5C04">
              <w:rPr>
                <w:highlight w:val="yellow"/>
              </w:rPr>
              <w:t>•ok</w:t>
            </w:r>
          </w:p>
        </w:tc>
        <w:tc>
          <w:tcPr>
            <w:tcW w:w="3686" w:type="dxa"/>
          </w:tcPr>
          <w:p w14:paraId="05203397" w14:textId="77777777" w:rsidR="00C57E99" w:rsidRPr="008B6621" w:rsidRDefault="00C57E99" w:rsidP="00E94440">
            <w:pPr>
              <w:pStyle w:val="StructureTableList"/>
            </w:pPr>
            <w:r w:rsidRPr="008B6621">
              <w:t>unprecedented match</w:t>
            </w:r>
            <w:r>
              <w:t xml:space="preserve"> *L *l</w:t>
            </w:r>
          </w:p>
        </w:tc>
      </w:tr>
      <w:tr w:rsidR="00C57E99" w:rsidRPr="008B6621" w14:paraId="289EC574" w14:textId="77777777" w:rsidTr="00E94440">
        <w:trPr>
          <w:trHeight w:val="170"/>
        </w:trPr>
        <w:tc>
          <w:tcPr>
            <w:tcW w:w="2268" w:type="dxa"/>
          </w:tcPr>
          <w:p w14:paraId="0C2876A5" w14:textId="77777777" w:rsidR="00C57E99" w:rsidRPr="008B6621" w:rsidRDefault="00C57E99" w:rsidP="00E94440">
            <w:pPr>
              <w:pStyle w:val="StructureTableList"/>
              <w:rPr>
                <w:highlight w:val="green"/>
              </w:rPr>
            </w:pPr>
            <w:r w:rsidRPr="008B6621">
              <w:rPr>
                <w:highlight w:val="green"/>
              </w:rPr>
              <w:t>|Port Sa</w:t>
            </w:r>
            <w:r w:rsidRPr="00254961">
              <w:rPr>
                <w:highlight w:val="darkYellow"/>
              </w:rPr>
              <w:t>ʿí</w:t>
            </w:r>
            <w:r w:rsidRPr="008B6621">
              <w:rPr>
                <w:highlight w:val="green"/>
              </w:rPr>
              <w:t>d|</w:t>
            </w:r>
          </w:p>
        </w:tc>
        <w:tc>
          <w:tcPr>
            <w:tcW w:w="425" w:type="dxa"/>
          </w:tcPr>
          <w:p w14:paraId="075C44D4" w14:textId="77777777" w:rsidR="00C57E99" w:rsidRPr="008B6621" w:rsidRDefault="00C57E99" w:rsidP="00E94440">
            <w:pPr>
              <w:pStyle w:val="StructureTableList"/>
            </w:pPr>
            <w:r w:rsidRPr="008B6621">
              <w:t>2</w:t>
            </w:r>
          </w:p>
        </w:tc>
        <w:tc>
          <w:tcPr>
            <w:tcW w:w="2268" w:type="dxa"/>
          </w:tcPr>
          <w:p w14:paraId="79C924EC" w14:textId="77777777" w:rsidR="00C57E99" w:rsidRPr="008B6621" w:rsidRDefault="00C57E99" w:rsidP="00E94440">
            <w:pPr>
              <w:pStyle w:val="StructureTableList"/>
            </w:pPr>
          </w:p>
        </w:tc>
        <w:tc>
          <w:tcPr>
            <w:tcW w:w="425" w:type="dxa"/>
          </w:tcPr>
          <w:p w14:paraId="349A5C82" w14:textId="77777777" w:rsidR="00C57E99" w:rsidRPr="003B7D90" w:rsidRDefault="00C57E99" w:rsidP="00E94440">
            <w:pPr>
              <w:pStyle w:val="StructureTableList"/>
              <w:rPr>
                <w:highlight w:val="yellow"/>
              </w:rPr>
            </w:pPr>
            <w:r w:rsidRPr="003B7D90">
              <w:rPr>
                <w:highlight w:val="yellow"/>
              </w:rPr>
              <w:t>•</w:t>
            </w:r>
            <w:r w:rsidR="000615B8">
              <w:rPr>
                <w:highlight w:val="yellow"/>
              </w:rPr>
              <w:t>ok</w:t>
            </w:r>
          </w:p>
        </w:tc>
        <w:tc>
          <w:tcPr>
            <w:tcW w:w="3686" w:type="dxa"/>
          </w:tcPr>
          <w:p w14:paraId="20DBBAEC" w14:textId="77777777" w:rsidR="00C57E99" w:rsidRPr="008B6621" w:rsidRDefault="00C57E99" w:rsidP="00E94440">
            <w:pPr>
              <w:pStyle w:val="StructureTableList"/>
            </w:pPr>
            <w:r w:rsidRPr="008B6621">
              <w:t>---</w:t>
            </w:r>
            <w:r>
              <w:t xml:space="preserve"> *L *L</w:t>
            </w:r>
          </w:p>
        </w:tc>
      </w:tr>
      <w:tr w:rsidR="00C57E99" w:rsidRPr="008B6621" w14:paraId="199E8B03" w14:textId="77777777" w:rsidTr="00E94440">
        <w:trPr>
          <w:trHeight w:val="170"/>
        </w:trPr>
        <w:tc>
          <w:tcPr>
            <w:tcW w:w="2268" w:type="dxa"/>
          </w:tcPr>
          <w:p w14:paraId="6E09C52F" w14:textId="77777777" w:rsidR="00C57E99" w:rsidRPr="008B6621" w:rsidRDefault="00C57E99" w:rsidP="00E94440">
            <w:pPr>
              <w:pStyle w:val="StructureTableList"/>
              <w:rPr>
                <w:highlight w:val="green"/>
              </w:rPr>
            </w:pPr>
            <w:r w:rsidRPr="008B6621">
              <w:rPr>
                <w:rStyle w:val="quotebahaiscripturequoted"/>
                <w:highlight w:val="green"/>
              </w:rPr>
              <w:t>|</w:t>
            </w:r>
            <w:r w:rsidRPr="008B6621">
              <w:rPr>
                <w:rStyle w:val="quotebahaiscripturequoted"/>
                <w:highlight w:val="yellow"/>
              </w:rPr>
              <w:t>Qá’im</w:t>
            </w:r>
            <w:r w:rsidRPr="008B6621">
              <w:rPr>
                <w:rStyle w:val="quotebahaiscripturequoted"/>
                <w:highlight w:val="green"/>
              </w:rPr>
              <w:t>|</w:t>
            </w:r>
          </w:p>
        </w:tc>
        <w:tc>
          <w:tcPr>
            <w:tcW w:w="425" w:type="dxa"/>
          </w:tcPr>
          <w:p w14:paraId="07DE984F" w14:textId="77777777" w:rsidR="00C57E99" w:rsidRPr="008B6621" w:rsidRDefault="00C57E99" w:rsidP="00E94440">
            <w:pPr>
              <w:pStyle w:val="StructureTableList"/>
            </w:pPr>
            <w:r w:rsidRPr="008B6621">
              <w:t>6</w:t>
            </w:r>
          </w:p>
        </w:tc>
        <w:tc>
          <w:tcPr>
            <w:tcW w:w="2268" w:type="dxa"/>
          </w:tcPr>
          <w:p w14:paraId="0185C879" w14:textId="77777777" w:rsidR="00C57E99" w:rsidRPr="008B6621" w:rsidRDefault="00C57E99" w:rsidP="00E94440">
            <w:pPr>
              <w:pStyle w:val="StructureTableList"/>
            </w:pPr>
          </w:p>
        </w:tc>
        <w:tc>
          <w:tcPr>
            <w:tcW w:w="425" w:type="dxa"/>
          </w:tcPr>
          <w:p w14:paraId="04687F29" w14:textId="77777777" w:rsidR="00C57E99" w:rsidRPr="008B5C04" w:rsidRDefault="00C57E99" w:rsidP="00E94440">
            <w:pPr>
              <w:pStyle w:val="StructureTableList"/>
              <w:rPr>
                <w:highlight w:val="yellow"/>
              </w:rPr>
            </w:pPr>
            <w:r w:rsidRPr="008B5C04">
              <w:rPr>
                <w:highlight w:val="yellow"/>
              </w:rPr>
              <w:t>•ok</w:t>
            </w:r>
          </w:p>
        </w:tc>
        <w:tc>
          <w:tcPr>
            <w:tcW w:w="3686" w:type="dxa"/>
          </w:tcPr>
          <w:p w14:paraId="37E2FA06" w14:textId="77777777" w:rsidR="00C57E99" w:rsidRPr="008B6621" w:rsidRDefault="00C57E99" w:rsidP="00E94440">
            <w:pPr>
              <w:pStyle w:val="StructureTableList"/>
            </w:pPr>
            <w:r w:rsidRPr="008B6621">
              <w:t>match</w:t>
            </w:r>
          </w:p>
        </w:tc>
      </w:tr>
      <w:tr w:rsidR="00C57E99" w:rsidRPr="008B6621" w14:paraId="6666D543" w14:textId="77777777" w:rsidTr="00E94440">
        <w:trPr>
          <w:trHeight w:val="170"/>
        </w:trPr>
        <w:tc>
          <w:tcPr>
            <w:tcW w:w="2268" w:type="dxa"/>
          </w:tcPr>
          <w:p w14:paraId="7247A99C" w14:textId="77777777" w:rsidR="00C57E99" w:rsidRPr="007A5498" w:rsidRDefault="00C57E99" w:rsidP="00E94440">
            <w:pPr>
              <w:pStyle w:val="StructureTableListSkipped"/>
              <w:rPr>
                <w:highlight w:val="white"/>
              </w:rPr>
            </w:pPr>
            <w:r w:rsidRPr="007A5498">
              <w:rPr>
                <w:rStyle w:val="BookTitle"/>
                <w:highlight w:val="white"/>
              </w:rPr>
              <w:t>|Qayyumu’l-Asma|</w:t>
            </w:r>
          </w:p>
        </w:tc>
        <w:tc>
          <w:tcPr>
            <w:tcW w:w="425" w:type="dxa"/>
          </w:tcPr>
          <w:p w14:paraId="4242B65D" w14:textId="77777777" w:rsidR="00C57E99" w:rsidRPr="008B6621" w:rsidRDefault="00C57E99" w:rsidP="00E94440">
            <w:pPr>
              <w:pStyle w:val="StructureTableListSkipped"/>
            </w:pPr>
          </w:p>
        </w:tc>
        <w:tc>
          <w:tcPr>
            <w:tcW w:w="2268" w:type="dxa"/>
          </w:tcPr>
          <w:p w14:paraId="145AEED2" w14:textId="77777777" w:rsidR="00C57E99" w:rsidRPr="008B6621" w:rsidRDefault="00C57E99" w:rsidP="00E94440">
            <w:pPr>
              <w:pStyle w:val="StructureTableListSkipped"/>
            </w:pPr>
            <w:r w:rsidRPr="008B6621">
              <w:t>Qayyúmu’l-Asmá’</w:t>
            </w:r>
          </w:p>
        </w:tc>
        <w:tc>
          <w:tcPr>
            <w:tcW w:w="425" w:type="dxa"/>
          </w:tcPr>
          <w:p w14:paraId="7F88AA61" w14:textId="77777777" w:rsidR="00C57E99" w:rsidRPr="008B6621" w:rsidRDefault="00C57E99" w:rsidP="00E94440">
            <w:pPr>
              <w:pStyle w:val="StructureTableListSkipped"/>
            </w:pPr>
            <w:r>
              <w:t>skip</w:t>
            </w:r>
          </w:p>
        </w:tc>
        <w:tc>
          <w:tcPr>
            <w:tcW w:w="3686" w:type="dxa"/>
          </w:tcPr>
          <w:p w14:paraId="38FD3F01" w14:textId="77777777" w:rsidR="00C57E99" w:rsidRPr="008B6621" w:rsidRDefault="00C57E99" w:rsidP="00E94440">
            <w:pPr>
              <w:pStyle w:val="StructureTableListSkipped"/>
            </w:pPr>
            <w:r w:rsidRPr="008B6621">
              <w:t>fuzzy match (|Qayyúmu’l-Asmá’|) *L</w:t>
            </w:r>
          </w:p>
        </w:tc>
      </w:tr>
      <w:tr w:rsidR="00C57E99" w:rsidRPr="008B6621" w14:paraId="5169DB98" w14:textId="77777777" w:rsidTr="00E94440">
        <w:trPr>
          <w:trHeight w:val="170"/>
        </w:trPr>
        <w:tc>
          <w:tcPr>
            <w:tcW w:w="2268" w:type="dxa"/>
          </w:tcPr>
          <w:p w14:paraId="12106B9F"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Qayyúmu’l-Asmá’</w:t>
            </w:r>
            <w:r w:rsidRPr="008B6621">
              <w:rPr>
                <w:rStyle w:val="BookTitle"/>
                <w:highlight w:val="green"/>
              </w:rPr>
              <w:t>|</w:t>
            </w:r>
          </w:p>
        </w:tc>
        <w:tc>
          <w:tcPr>
            <w:tcW w:w="425" w:type="dxa"/>
          </w:tcPr>
          <w:p w14:paraId="1AFD650B" w14:textId="77777777" w:rsidR="00C57E99" w:rsidRPr="008B6621" w:rsidRDefault="00C57E99" w:rsidP="00E94440">
            <w:pPr>
              <w:pStyle w:val="StructureTableList"/>
            </w:pPr>
            <w:r w:rsidRPr="008B6621">
              <w:t>2</w:t>
            </w:r>
          </w:p>
        </w:tc>
        <w:tc>
          <w:tcPr>
            <w:tcW w:w="2268" w:type="dxa"/>
          </w:tcPr>
          <w:p w14:paraId="061A05E8" w14:textId="77777777" w:rsidR="00C57E99" w:rsidRPr="008B6621" w:rsidRDefault="00C57E99" w:rsidP="00E94440">
            <w:pPr>
              <w:pStyle w:val="StructureTableList"/>
            </w:pPr>
          </w:p>
        </w:tc>
        <w:tc>
          <w:tcPr>
            <w:tcW w:w="425" w:type="dxa"/>
          </w:tcPr>
          <w:p w14:paraId="2F613D85"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081DF8C" w14:textId="77777777" w:rsidR="00C57E99" w:rsidRPr="008B6621" w:rsidRDefault="00C57E99" w:rsidP="00E94440">
            <w:pPr>
              <w:pStyle w:val="StructureTableList"/>
            </w:pPr>
            <w:r w:rsidRPr="008B6621">
              <w:t>unprecedented match *L *L</w:t>
            </w:r>
          </w:p>
        </w:tc>
      </w:tr>
      <w:tr w:rsidR="00C57E99" w:rsidRPr="008B6621" w14:paraId="52A370A1" w14:textId="77777777" w:rsidTr="00E94440">
        <w:trPr>
          <w:trHeight w:val="170"/>
        </w:trPr>
        <w:tc>
          <w:tcPr>
            <w:tcW w:w="2268" w:type="dxa"/>
          </w:tcPr>
          <w:p w14:paraId="651A38F9" w14:textId="77777777" w:rsidR="00C57E99" w:rsidRPr="008B6621" w:rsidRDefault="00C57E99" w:rsidP="00E94440">
            <w:pPr>
              <w:pStyle w:val="StructureTableList"/>
              <w:rPr>
                <w:highlight w:val="green"/>
              </w:rPr>
            </w:pPr>
            <w:r w:rsidRPr="008B6621">
              <w:rPr>
                <w:highlight w:val="green"/>
              </w:rPr>
              <w:t>|</w:t>
            </w:r>
            <w:r w:rsidRPr="008B6621">
              <w:rPr>
                <w:highlight w:val="yellow"/>
              </w:rPr>
              <w:t>Qazvín</w:t>
            </w:r>
            <w:r w:rsidRPr="008B6621">
              <w:rPr>
                <w:highlight w:val="green"/>
              </w:rPr>
              <w:t>|</w:t>
            </w:r>
          </w:p>
        </w:tc>
        <w:tc>
          <w:tcPr>
            <w:tcW w:w="425" w:type="dxa"/>
          </w:tcPr>
          <w:p w14:paraId="3A0891BB" w14:textId="77777777" w:rsidR="00C57E99" w:rsidRPr="008B6621" w:rsidRDefault="00C57E99" w:rsidP="00E94440">
            <w:pPr>
              <w:pStyle w:val="StructureTableList"/>
            </w:pPr>
            <w:r w:rsidRPr="008B6621">
              <w:t>14</w:t>
            </w:r>
          </w:p>
        </w:tc>
        <w:tc>
          <w:tcPr>
            <w:tcW w:w="2268" w:type="dxa"/>
          </w:tcPr>
          <w:p w14:paraId="75CB94A3" w14:textId="77777777" w:rsidR="00C57E99" w:rsidRPr="008B6621" w:rsidRDefault="00C57E99" w:rsidP="00E94440">
            <w:pPr>
              <w:pStyle w:val="StructureTableList"/>
            </w:pPr>
          </w:p>
        </w:tc>
        <w:tc>
          <w:tcPr>
            <w:tcW w:w="425" w:type="dxa"/>
          </w:tcPr>
          <w:p w14:paraId="1E122C06" w14:textId="77777777" w:rsidR="00C57E99" w:rsidRPr="008B5C04" w:rsidRDefault="00C57E99" w:rsidP="00E94440">
            <w:pPr>
              <w:pStyle w:val="StructureTableList"/>
              <w:rPr>
                <w:highlight w:val="yellow"/>
              </w:rPr>
            </w:pPr>
            <w:r w:rsidRPr="008B5C04">
              <w:rPr>
                <w:highlight w:val="yellow"/>
              </w:rPr>
              <w:t>•ok</w:t>
            </w:r>
          </w:p>
        </w:tc>
        <w:tc>
          <w:tcPr>
            <w:tcW w:w="3686" w:type="dxa"/>
          </w:tcPr>
          <w:p w14:paraId="3A2FB0EE" w14:textId="77777777" w:rsidR="00C57E99" w:rsidRPr="008B6621" w:rsidRDefault="00C57E99" w:rsidP="00E94440">
            <w:pPr>
              <w:pStyle w:val="StructureTableList"/>
            </w:pPr>
            <w:r w:rsidRPr="008B6621">
              <w:t>unprecedented match</w:t>
            </w:r>
          </w:p>
        </w:tc>
      </w:tr>
      <w:tr w:rsidR="00C57E99" w:rsidRPr="008B6621" w14:paraId="4555EC03" w14:textId="77777777" w:rsidTr="00E94440">
        <w:trPr>
          <w:trHeight w:val="170"/>
        </w:trPr>
        <w:tc>
          <w:tcPr>
            <w:tcW w:w="2268" w:type="dxa"/>
          </w:tcPr>
          <w:p w14:paraId="6324A5FB" w14:textId="77777777" w:rsidR="00C57E99" w:rsidRPr="008B6621" w:rsidRDefault="00C57E99" w:rsidP="00E94440">
            <w:pPr>
              <w:pStyle w:val="StructureTableList"/>
              <w:rPr>
                <w:highlight w:val="darkGreen"/>
              </w:rPr>
            </w:pPr>
            <w:r w:rsidRPr="008B6621">
              <w:rPr>
                <w:highlight w:val="green"/>
              </w:rPr>
              <w:t>|</w:t>
            </w:r>
            <w:r w:rsidRPr="008B6621">
              <w:rPr>
                <w:highlight w:val="yellow"/>
              </w:rPr>
              <w:t>Qiblih</w:t>
            </w:r>
            <w:r w:rsidRPr="008B6621">
              <w:rPr>
                <w:highlight w:val="green"/>
              </w:rPr>
              <w:t>|</w:t>
            </w:r>
          </w:p>
        </w:tc>
        <w:tc>
          <w:tcPr>
            <w:tcW w:w="425" w:type="dxa"/>
          </w:tcPr>
          <w:p w14:paraId="100071B1" w14:textId="77777777" w:rsidR="00C57E99" w:rsidRPr="008B6621" w:rsidRDefault="00C57E99" w:rsidP="00E94440">
            <w:pPr>
              <w:pStyle w:val="StructureTableList"/>
            </w:pPr>
            <w:r w:rsidRPr="008B6621">
              <w:t>6</w:t>
            </w:r>
          </w:p>
        </w:tc>
        <w:tc>
          <w:tcPr>
            <w:tcW w:w="2268" w:type="dxa"/>
          </w:tcPr>
          <w:p w14:paraId="7C164F2A" w14:textId="77777777" w:rsidR="00C57E99" w:rsidRPr="008B6621" w:rsidRDefault="00C57E99" w:rsidP="00E94440">
            <w:pPr>
              <w:pStyle w:val="StructureTableList"/>
            </w:pPr>
          </w:p>
        </w:tc>
        <w:tc>
          <w:tcPr>
            <w:tcW w:w="425" w:type="dxa"/>
          </w:tcPr>
          <w:p w14:paraId="7EE8037A" w14:textId="77777777" w:rsidR="00C57E99" w:rsidRPr="008B5C04" w:rsidRDefault="00C57E99" w:rsidP="00E94440">
            <w:pPr>
              <w:pStyle w:val="StructureTableList"/>
              <w:rPr>
                <w:highlight w:val="yellow"/>
              </w:rPr>
            </w:pPr>
            <w:r w:rsidRPr="008B5C04">
              <w:rPr>
                <w:highlight w:val="yellow"/>
              </w:rPr>
              <w:t>•ok</w:t>
            </w:r>
          </w:p>
        </w:tc>
        <w:tc>
          <w:tcPr>
            <w:tcW w:w="3686" w:type="dxa"/>
          </w:tcPr>
          <w:p w14:paraId="25DA5E07" w14:textId="77777777" w:rsidR="00C57E99" w:rsidRPr="008B6621" w:rsidRDefault="00C57E99" w:rsidP="00E94440">
            <w:pPr>
              <w:pStyle w:val="StructureTableList"/>
            </w:pPr>
            <w:r w:rsidRPr="008B6621">
              <w:t>match</w:t>
            </w:r>
          </w:p>
        </w:tc>
      </w:tr>
      <w:tr w:rsidR="00C57E99" w:rsidRPr="008B6621" w14:paraId="2F2F9B17" w14:textId="77777777" w:rsidTr="00E94440">
        <w:trPr>
          <w:trHeight w:val="170"/>
        </w:trPr>
        <w:tc>
          <w:tcPr>
            <w:tcW w:w="2268" w:type="dxa"/>
          </w:tcPr>
          <w:p w14:paraId="0C4C1525" w14:textId="77777777" w:rsidR="00C57E99" w:rsidRPr="008B6621" w:rsidRDefault="00C57E99" w:rsidP="00E94440">
            <w:pPr>
              <w:pStyle w:val="StructureTableList"/>
              <w:rPr>
                <w:highlight w:val="green"/>
              </w:rPr>
            </w:pPr>
            <w:r w:rsidRPr="008B6621">
              <w:rPr>
                <w:highlight w:val="yellow"/>
              </w:rPr>
              <w:t>|</w:t>
            </w:r>
            <w:r w:rsidRPr="00254961">
              <w:rPr>
                <w:highlight w:val="green"/>
              </w:rPr>
              <w:t>Qibl</w:t>
            </w:r>
            <w:r w:rsidRPr="008B6621">
              <w:rPr>
                <w:highlight w:val="darkYellow"/>
              </w:rPr>
              <w:t>í</w:t>
            </w:r>
            <w:r w:rsidRPr="00254961">
              <w:rPr>
                <w:highlight w:val="green"/>
              </w:rPr>
              <w:t>h</w:t>
            </w:r>
            <w:r w:rsidRPr="008B6621">
              <w:rPr>
                <w:highlight w:val="yellow"/>
              </w:rPr>
              <w:t>|</w:t>
            </w:r>
          </w:p>
        </w:tc>
        <w:tc>
          <w:tcPr>
            <w:tcW w:w="425" w:type="dxa"/>
          </w:tcPr>
          <w:p w14:paraId="5DD3EF0D" w14:textId="77777777" w:rsidR="00C57E99" w:rsidRPr="008B6621" w:rsidRDefault="00C57E99" w:rsidP="00E94440">
            <w:pPr>
              <w:pStyle w:val="StructureTableList"/>
            </w:pPr>
            <w:r w:rsidRPr="008B6621">
              <w:t>1</w:t>
            </w:r>
          </w:p>
        </w:tc>
        <w:tc>
          <w:tcPr>
            <w:tcW w:w="2268" w:type="dxa"/>
          </w:tcPr>
          <w:p w14:paraId="2686B1EC" w14:textId="77777777" w:rsidR="00C57E99" w:rsidRPr="008B6621" w:rsidRDefault="000615B8" w:rsidP="00E94440">
            <w:pPr>
              <w:pStyle w:val="StructureTableList"/>
            </w:pPr>
            <w:r w:rsidRPr="000615B8">
              <w:t>Qiblih</w:t>
            </w:r>
          </w:p>
        </w:tc>
        <w:tc>
          <w:tcPr>
            <w:tcW w:w="425" w:type="dxa"/>
          </w:tcPr>
          <w:p w14:paraId="1864694D" w14:textId="77777777" w:rsidR="00C57E99" w:rsidRPr="008B5C04" w:rsidRDefault="00C57E99" w:rsidP="00E94440">
            <w:pPr>
              <w:pStyle w:val="StructureTableList"/>
              <w:rPr>
                <w:highlight w:val="blue"/>
              </w:rPr>
            </w:pPr>
          </w:p>
        </w:tc>
        <w:tc>
          <w:tcPr>
            <w:tcW w:w="3686" w:type="dxa"/>
          </w:tcPr>
          <w:p w14:paraId="5F287C26" w14:textId="77777777" w:rsidR="00C57E99" w:rsidRPr="008B6621" w:rsidRDefault="00C57E99" w:rsidP="00E94440">
            <w:pPr>
              <w:pStyle w:val="StructureTableList"/>
            </w:pPr>
            <w:r>
              <w:t xml:space="preserve"> *L *L</w:t>
            </w:r>
            <w:r w:rsidR="000615B8">
              <w:t xml:space="preserve"> *L (Bahman: ›</w:t>
            </w:r>
            <w:r w:rsidR="000615B8" w:rsidRPr="000615B8">
              <w:t>Qiblih</w:t>
            </w:r>
            <w:r w:rsidR="000615B8">
              <w:t>‹)</w:t>
            </w:r>
          </w:p>
        </w:tc>
      </w:tr>
      <w:tr w:rsidR="00C57E99" w:rsidRPr="008B6621" w14:paraId="55226E77" w14:textId="77777777" w:rsidTr="00E94440">
        <w:trPr>
          <w:trHeight w:val="170"/>
        </w:trPr>
        <w:tc>
          <w:tcPr>
            <w:tcW w:w="2268" w:type="dxa"/>
          </w:tcPr>
          <w:p w14:paraId="505DA0AA" w14:textId="77777777" w:rsidR="00C57E99" w:rsidRPr="008B6621" w:rsidRDefault="00C57E99" w:rsidP="00E94440">
            <w:pPr>
              <w:pStyle w:val="StructureTableList"/>
              <w:rPr>
                <w:highlight w:val="yellow"/>
              </w:rPr>
            </w:pPr>
            <w:r w:rsidRPr="008B6621">
              <w:rPr>
                <w:highlight w:val="green"/>
              </w:rPr>
              <w:t>|Qibris|</w:t>
            </w:r>
          </w:p>
        </w:tc>
        <w:tc>
          <w:tcPr>
            <w:tcW w:w="425" w:type="dxa"/>
          </w:tcPr>
          <w:p w14:paraId="32E97565" w14:textId="77777777" w:rsidR="00C57E99" w:rsidRPr="008B6621" w:rsidRDefault="00C57E99" w:rsidP="00E94440">
            <w:pPr>
              <w:pStyle w:val="StructureTableList"/>
            </w:pPr>
            <w:r w:rsidRPr="008B6621">
              <w:t>1</w:t>
            </w:r>
          </w:p>
        </w:tc>
        <w:tc>
          <w:tcPr>
            <w:tcW w:w="2268" w:type="dxa"/>
          </w:tcPr>
          <w:p w14:paraId="41498326" w14:textId="77777777" w:rsidR="00C57E99" w:rsidRPr="008B6621" w:rsidRDefault="00C57E99" w:rsidP="00E94440">
            <w:pPr>
              <w:pStyle w:val="StructureTableList"/>
            </w:pPr>
          </w:p>
        </w:tc>
        <w:tc>
          <w:tcPr>
            <w:tcW w:w="425" w:type="dxa"/>
          </w:tcPr>
          <w:p w14:paraId="3C393261"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94E8A74" w14:textId="77777777" w:rsidR="00C57E99" w:rsidRPr="008B6621" w:rsidRDefault="00C57E99" w:rsidP="00E94440">
            <w:pPr>
              <w:pStyle w:val="StructureTableList"/>
            </w:pPr>
            <w:r>
              <w:t xml:space="preserve"> *L *L</w:t>
            </w:r>
            <w:r w:rsidR="000615B8">
              <w:t xml:space="preserve"> *L</w:t>
            </w:r>
          </w:p>
        </w:tc>
      </w:tr>
      <w:tr w:rsidR="00C57E99" w:rsidRPr="008B6621" w14:paraId="4E2C8AB8" w14:textId="77777777" w:rsidTr="00E94440">
        <w:trPr>
          <w:trHeight w:val="170"/>
        </w:trPr>
        <w:tc>
          <w:tcPr>
            <w:tcW w:w="2268" w:type="dxa"/>
          </w:tcPr>
          <w:p w14:paraId="24F49B7B" w14:textId="77777777" w:rsidR="00C57E99" w:rsidRPr="008B6621" w:rsidRDefault="00C57E99" w:rsidP="00E94440">
            <w:pPr>
              <w:pStyle w:val="StructureTableList"/>
              <w:rPr>
                <w:highlight w:val="green"/>
              </w:rPr>
            </w:pPr>
            <w:r w:rsidRPr="008B6621">
              <w:rPr>
                <w:highlight w:val="green"/>
              </w:rPr>
              <w:t>|</w:t>
            </w:r>
            <w:r w:rsidRPr="008B6621">
              <w:rPr>
                <w:highlight w:val="yellow"/>
              </w:rPr>
              <w:t>Quddús</w:t>
            </w:r>
            <w:r w:rsidRPr="008B6621">
              <w:rPr>
                <w:highlight w:val="green"/>
              </w:rPr>
              <w:t>|</w:t>
            </w:r>
          </w:p>
        </w:tc>
        <w:tc>
          <w:tcPr>
            <w:tcW w:w="425" w:type="dxa"/>
          </w:tcPr>
          <w:p w14:paraId="56FD85C3" w14:textId="77777777" w:rsidR="00C57E99" w:rsidRPr="008B6621" w:rsidRDefault="00C57E99" w:rsidP="00E94440">
            <w:pPr>
              <w:pStyle w:val="StructureTableList"/>
            </w:pPr>
            <w:r w:rsidRPr="008B6621">
              <w:t>13</w:t>
            </w:r>
          </w:p>
        </w:tc>
        <w:tc>
          <w:tcPr>
            <w:tcW w:w="2268" w:type="dxa"/>
          </w:tcPr>
          <w:p w14:paraId="57018000" w14:textId="77777777" w:rsidR="00C57E99" w:rsidRPr="008B6621" w:rsidRDefault="00C57E99" w:rsidP="00E94440">
            <w:pPr>
              <w:pStyle w:val="StructureTableList"/>
            </w:pPr>
          </w:p>
        </w:tc>
        <w:tc>
          <w:tcPr>
            <w:tcW w:w="425" w:type="dxa"/>
          </w:tcPr>
          <w:p w14:paraId="6F986AFF"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54DA129" w14:textId="77777777" w:rsidR="00C57E99" w:rsidRPr="008B6621" w:rsidRDefault="00C57E99" w:rsidP="00E94440">
            <w:pPr>
              <w:pStyle w:val="StructureTableList"/>
            </w:pPr>
            <w:r w:rsidRPr="008B6621">
              <w:t>match</w:t>
            </w:r>
          </w:p>
        </w:tc>
      </w:tr>
      <w:tr w:rsidR="00C57E99" w:rsidRPr="008B6621" w14:paraId="3398DC71" w14:textId="77777777" w:rsidTr="00E94440">
        <w:trPr>
          <w:trHeight w:val="170"/>
        </w:trPr>
        <w:tc>
          <w:tcPr>
            <w:tcW w:w="2268" w:type="dxa"/>
          </w:tcPr>
          <w:p w14:paraId="1DD2931B" w14:textId="77777777" w:rsidR="00C57E99" w:rsidRPr="007A5498" w:rsidRDefault="00C57E99" w:rsidP="00E94440">
            <w:pPr>
              <w:pStyle w:val="StructureTableListSkipped"/>
              <w:rPr>
                <w:highlight w:val="white"/>
              </w:rPr>
            </w:pPr>
            <w:r w:rsidRPr="007A5498">
              <w:rPr>
                <w:rStyle w:val="BookTitle"/>
                <w:highlight w:val="white"/>
              </w:rPr>
              <w:t>|Qullu’t-Ta’am|</w:t>
            </w:r>
          </w:p>
        </w:tc>
        <w:tc>
          <w:tcPr>
            <w:tcW w:w="425" w:type="dxa"/>
          </w:tcPr>
          <w:p w14:paraId="3262399E" w14:textId="77777777" w:rsidR="00C57E99" w:rsidRPr="008B6621" w:rsidRDefault="00C57E99" w:rsidP="00E94440">
            <w:pPr>
              <w:pStyle w:val="StructureTableListSkipped"/>
            </w:pPr>
          </w:p>
        </w:tc>
        <w:tc>
          <w:tcPr>
            <w:tcW w:w="2268" w:type="dxa"/>
          </w:tcPr>
          <w:p w14:paraId="7D492ED2" w14:textId="77777777" w:rsidR="00C57E99" w:rsidRPr="008B6621" w:rsidRDefault="00C57E99" w:rsidP="00E94440">
            <w:pPr>
              <w:pStyle w:val="StructureTableListSkipped"/>
            </w:pPr>
            <w:r w:rsidRPr="008B6621">
              <w:t>Qullu’ṭ-Ṭaʿám</w:t>
            </w:r>
          </w:p>
        </w:tc>
        <w:tc>
          <w:tcPr>
            <w:tcW w:w="425" w:type="dxa"/>
          </w:tcPr>
          <w:p w14:paraId="7B9638FA" w14:textId="77777777" w:rsidR="00C57E99" w:rsidRPr="008B6621" w:rsidRDefault="00C57E99" w:rsidP="00E94440">
            <w:pPr>
              <w:pStyle w:val="StructureTableListSkipped"/>
            </w:pPr>
            <w:r>
              <w:t>skip</w:t>
            </w:r>
          </w:p>
        </w:tc>
        <w:tc>
          <w:tcPr>
            <w:tcW w:w="3686" w:type="dxa"/>
          </w:tcPr>
          <w:p w14:paraId="4D14D76A" w14:textId="77777777" w:rsidR="00C57E99" w:rsidRPr="008B6621" w:rsidRDefault="00C57E99" w:rsidP="00E94440">
            <w:pPr>
              <w:pStyle w:val="StructureTableListSkipped"/>
            </w:pPr>
            <w:r w:rsidRPr="008B6621">
              <w:t>--- *L / All 1 occurances corrected.</w:t>
            </w:r>
          </w:p>
        </w:tc>
      </w:tr>
      <w:tr w:rsidR="00C57E99" w:rsidRPr="008B6621" w14:paraId="63786A97" w14:textId="77777777" w:rsidTr="00E94440">
        <w:trPr>
          <w:trHeight w:val="170"/>
        </w:trPr>
        <w:tc>
          <w:tcPr>
            <w:tcW w:w="2268" w:type="dxa"/>
          </w:tcPr>
          <w:p w14:paraId="0A4DBA37" w14:textId="77777777" w:rsidR="00C57E99" w:rsidRPr="007A5498" w:rsidRDefault="00C57E99" w:rsidP="00E94440">
            <w:pPr>
              <w:pStyle w:val="StructureTableListSkipped"/>
              <w:rPr>
                <w:highlight w:val="white"/>
              </w:rPr>
            </w:pPr>
            <w:r w:rsidRPr="007A5498">
              <w:rPr>
                <w:rStyle w:val="BookTitle"/>
                <w:highlight w:val="white"/>
              </w:rPr>
              <w:t>|Qullu’t-Taʿám|</w:t>
            </w:r>
          </w:p>
        </w:tc>
        <w:tc>
          <w:tcPr>
            <w:tcW w:w="425" w:type="dxa"/>
          </w:tcPr>
          <w:p w14:paraId="62ED7751" w14:textId="77777777" w:rsidR="00C57E99" w:rsidRPr="008B6621" w:rsidRDefault="00C57E99" w:rsidP="00E94440">
            <w:pPr>
              <w:pStyle w:val="StructureTableListSkipped"/>
            </w:pPr>
          </w:p>
        </w:tc>
        <w:tc>
          <w:tcPr>
            <w:tcW w:w="2268" w:type="dxa"/>
          </w:tcPr>
          <w:p w14:paraId="4B074620" w14:textId="77777777" w:rsidR="00C57E99" w:rsidRPr="008B6621" w:rsidRDefault="00C57E99" w:rsidP="00E94440">
            <w:pPr>
              <w:pStyle w:val="StructureTableListSkipped"/>
            </w:pPr>
            <w:r w:rsidRPr="008B6621">
              <w:t>Qullu’ṭ-Ṭaʿám</w:t>
            </w:r>
          </w:p>
        </w:tc>
        <w:tc>
          <w:tcPr>
            <w:tcW w:w="425" w:type="dxa"/>
          </w:tcPr>
          <w:p w14:paraId="711A2272" w14:textId="77777777" w:rsidR="00C57E99" w:rsidRPr="008B6621" w:rsidRDefault="00C57E99" w:rsidP="00E94440">
            <w:pPr>
              <w:pStyle w:val="StructureTableListSkipped"/>
            </w:pPr>
            <w:r>
              <w:t>skip</w:t>
            </w:r>
          </w:p>
        </w:tc>
        <w:tc>
          <w:tcPr>
            <w:tcW w:w="3686" w:type="dxa"/>
          </w:tcPr>
          <w:p w14:paraId="12A8740A" w14:textId="77777777" w:rsidR="00C57E99" w:rsidRPr="008B6621" w:rsidRDefault="00C57E99" w:rsidP="00E94440">
            <w:pPr>
              <w:pStyle w:val="StructureTableListSkipped"/>
            </w:pPr>
            <w:r w:rsidRPr="008B6621">
              <w:t>--- *L / All 1 occurances corrected.</w:t>
            </w:r>
          </w:p>
        </w:tc>
      </w:tr>
      <w:tr w:rsidR="00C57E99" w:rsidRPr="008B6621" w14:paraId="3BF97224" w14:textId="77777777" w:rsidTr="00E94440">
        <w:trPr>
          <w:trHeight w:val="170"/>
        </w:trPr>
        <w:tc>
          <w:tcPr>
            <w:tcW w:w="2268" w:type="dxa"/>
          </w:tcPr>
          <w:p w14:paraId="1D9DFD39"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Qullu’ṭ-Ṭaʿám</w:t>
            </w:r>
            <w:r w:rsidRPr="008B6621">
              <w:rPr>
                <w:rStyle w:val="BookTitle"/>
                <w:highlight w:val="green"/>
              </w:rPr>
              <w:t>|</w:t>
            </w:r>
          </w:p>
        </w:tc>
        <w:tc>
          <w:tcPr>
            <w:tcW w:w="425" w:type="dxa"/>
          </w:tcPr>
          <w:p w14:paraId="5108296E" w14:textId="77777777" w:rsidR="00C57E99" w:rsidRPr="008B6621" w:rsidRDefault="00C57E99" w:rsidP="00E94440">
            <w:pPr>
              <w:pStyle w:val="StructureTableList"/>
            </w:pPr>
            <w:r w:rsidRPr="008B6621">
              <w:t>2</w:t>
            </w:r>
          </w:p>
        </w:tc>
        <w:tc>
          <w:tcPr>
            <w:tcW w:w="2268" w:type="dxa"/>
          </w:tcPr>
          <w:p w14:paraId="412A43DE" w14:textId="77777777" w:rsidR="00C57E99" w:rsidRPr="008B6621" w:rsidRDefault="00CA47C2" w:rsidP="00E94440">
            <w:pPr>
              <w:pStyle w:val="StructureTableList"/>
            </w:pPr>
            <w:r>
              <w:t>K</w:t>
            </w:r>
            <w:r w:rsidRPr="00CA47C2">
              <w:t>ullu’ṭ-Ṭaʿám</w:t>
            </w:r>
          </w:p>
        </w:tc>
        <w:tc>
          <w:tcPr>
            <w:tcW w:w="425" w:type="dxa"/>
          </w:tcPr>
          <w:p w14:paraId="0D7A6C80" w14:textId="77777777" w:rsidR="00C57E99" w:rsidRPr="008B5C04" w:rsidRDefault="00C57E99" w:rsidP="00E94440">
            <w:pPr>
              <w:pStyle w:val="StructureTableList"/>
              <w:rPr>
                <w:highlight w:val="blue"/>
              </w:rPr>
            </w:pPr>
            <w:r w:rsidRPr="003B7D90">
              <w:rPr>
                <w:highlight w:val="green"/>
              </w:rPr>
              <w:t>•</w:t>
            </w:r>
          </w:p>
        </w:tc>
        <w:tc>
          <w:tcPr>
            <w:tcW w:w="3686" w:type="dxa"/>
          </w:tcPr>
          <w:p w14:paraId="2CA11D9A" w14:textId="77777777" w:rsidR="00C57E99" w:rsidRPr="008B6621" w:rsidRDefault="00C57E99" w:rsidP="00E94440">
            <w:pPr>
              <w:pStyle w:val="StructureTableList"/>
            </w:pPr>
            <w:r w:rsidRPr="008B6621">
              <w:t>--- *L  *L</w:t>
            </w:r>
            <w:r>
              <w:t xml:space="preserve"> *L</w:t>
            </w:r>
            <w:r w:rsidR="00CA47C2">
              <w:t xml:space="preserve"> </w:t>
            </w:r>
            <w:r w:rsidR="00CA47C2" w:rsidRPr="00E9265D">
              <w:t xml:space="preserve"> (</w:t>
            </w:r>
            <w:r w:rsidR="00CA47C2">
              <w:t xml:space="preserve">Bahman: </w:t>
            </w:r>
            <w:r w:rsidR="00CA47C2" w:rsidRPr="00E9265D">
              <w:t>mit ›K‹ ist richtig geschrieben, nicht mit ›Q‹.)</w:t>
            </w:r>
          </w:p>
        </w:tc>
      </w:tr>
      <w:tr w:rsidR="00C57E99" w:rsidRPr="008B6621" w14:paraId="3CAF0256" w14:textId="77777777" w:rsidTr="00E94440">
        <w:trPr>
          <w:trHeight w:val="170"/>
        </w:trPr>
        <w:tc>
          <w:tcPr>
            <w:tcW w:w="2268" w:type="dxa"/>
          </w:tcPr>
          <w:p w14:paraId="6B9C96B5"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Qur’án</w:t>
            </w:r>
            <w:r w:rsidRPr="008B6621">
              <w:rPr>
                <w:rStyle w:val="BookTitle"/>
                <w:highlight w:val="green"/>
              </w:rPr>
              <w:t>|</w:t>
            </w:r>
          </w:p>
        </w:tc>
        <w:tc>
          <w:tcPr>
            <w:tcW w:w="425" w:type="dxa"/>
          </w:tcPr>
          <w:p w14:paraId="714E9077" w14:textId="77777777" w:rsidR="00C57E99" w:rsidRPr="008B6621" w:rsidRDefault="00C57E99" w:rsidP="00E94440">
            <w:pPr>
              <w:pStyle w:val="StructureTableList"/>
            </w:pPr>
            <w:r w:rsidRPr="008B6621">
              <w:t>24</w:t>
            </w:r>
          </w:p>
        </w:tc>
        <w:tc>
          <w:tcPr>
            <w:tcW w:w="2268" w:type="dxa"/>
          </w:tcPr>
          <w:p w14:paraId="6E092907" w14:textId="77777777" w:rsidR="00C57E99" w:rsidRPr="008B6621" w:rsidRDefault="00C57E99" w:rsidP="00E94440">
            <w:pPr>
              <w:pStyle w:val="StructureTableList"/>
            </w:pPr>
          </w:p>
        </w:tc>
        <w:tc>
          <w:tcPr>
            <w:tcW w:w="425" w:type="dxa"/>
          </w:tcPr>
          <w:p w14:paraId="7077DEDC"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1AD9EB9" w14:textId="77777777" w:rsidR="00C57E99" w:rsidRPr="008B6621" w:rsidRDefault="00C57E99" w:rsidP="00E94440">
            <w:pPr>
              <w:pStyle w:val="StructureTableList"/>
            </w:pPr>
            <w:r w:rsidRPr="008B6621">
              <w:t>match, 2 fuzzy matches (|Qur’án|Qur’án-|)</w:t>
            </w:r>
          </w:p>
        </w:tc>
      </w:tr>
      <w:tr w:rsidR="00C57E99" w:rsidRPr="008B6621" w14:paraId="548C2D92" w14:textId="77777777" w:rsidTr="00E94440">
        <w:trPr>
          <w:trHeight w:val="170"/>
        </w:trPr>
        <w:tc>
          <w:tcPr>
            <w:tcW w:w="2268" w:type="dxa"/>
          </w:tcPr>
          <w:p w14:paraId="20F982FF" w14:textId="77777777" w:rsidR="00C57E99" w:rsidRPr="008B6621" w:rsidRDefault="00C57E99" w:rsidP="00E94440">
            <w:pPr>
              <w:pStyle w:val="StructureTableList"/>
              <w:rPr>
                <w:rStyle w:val="quotebahaiscripturequoted"/>
                <w:highlight w:val="green"/>
              </w:rPr>
            </w:pPr>
            <w:r w:rsidRPr="008B6621">
              <w:rPr>
                <w:rStyle w:val="quotebahaiscripturequoted"/>
                <w:highlight w:val="green"/>
              </w:rPr>
              <w:t>|</w:t>
            </w:r>
            <w:r w:rsidRPr="008B6621">
              <w:rPr>
                <w:rStyle w:val="quotebahaiscripturequoted"/>
                <w:highlight w:val="yellow"/>
              </w:rPr>
              <w:t>Qur’ánic</w:t>
            </w:r>
            <w:r w:rsidRPr="008B6621">
              <w:rPr>
                <w:rStyle w:val="quotebahaiscripturequoted"/>
                <w:highlight w:val="green"/>
              </w:rPr>
              <w:t>|</w:t>
            </w:r>
          </w:p>
        </w:tc>
        <w:tc>
          <w:tcPr>
            <w:tcW w:w="425" w:type="dxa"/>
          </w:tcPr>
          <w:p w14:paraId="1F233DBE" w14:textId="77777777" w:rsidR="00C57E99" w:rsidRPr="008B6621" w:rsidRDefault="00C57E99" w:rsidP="00E94440">
            <w:pPr>
              <w:pStyle w:val="StructureTableList"/>
            </w:pPr>
            <w:r w:rsidRPr="008B6621">
              <w:t>1</w:t>
            </w:r>
          </w:p>
        </w:tc>
        <w:tc>
          <w:tcPr>
            <w:tcW w:w="2268" w:type="dxa"/>
          </w:tcPr>
          <w:p w14:paraId="260451FB" w14:textId="77777777" w:rsidR="00C57E99" w:rsidRPr="008B6621" w:rsidRDefault="00C57E99" w:rsidP="00E94440">
            <w:pPr>
              <w:pStyle w:val="StructureTableList"/>
            </w:pPr>
          </w:p>
        </w:tc>
        <w:tc>
          <w:tcPr>
            <w:tcW w:w="425" w:type="dxa"/>
          </w:tcPr>
          <w:p w14:paraId="0EC9C741" w14:textId="77777777" w:rsidR="00C57E99" w:rsidRPr="008B5C04" w:rsidRDefault="00C57E99" w:rsidP="00E94440">
            <w:pPr>
              <w:pStyle w:val="StructureTableList"/>
              <w:rPr>
                <w:highlight w:val="yellow"/>
              </w:rPr>
            </w:pPr>
            <w:r w:rsidRPr="008B5C04">
              <w:rPr>
                <w:highlight w:val="yellow"/>
              </w:rPr>
              <w:t>•ok en</w:t>
            </w:r>
          </w:p>
        </w:tc>
        <w:tc>
          <w:tcPr>
            <w:tcW w:w="3686" w:type="dxa"/>
          </w:tcPr>
          <w:p w14:paraId="6DEDBD83" w14:textId="77777777" w:rsidR="00C57E99" w:rsidRPr="008B6621" w:rsidRDefault="00C57E99" w:rsidP="00E94440">
            <w:pPr>
              <w:pStyle w:val="StructureTableList"/>
            </w:pPr>
            <w:r w:rsidRPr="008B6621">
              <w:t>--- *L</w:t>
            </w:r>
            <w:r>
              <w:t xml:space="preserve"> *L</w:t>
            </w:r>
          </w:p>
        </w:tc>
      </w:tr>
      <w:tr w:rsidR="00C57E99" w:rsidRPr="008B6621" w14:paraId="508BCCBD" w14:textId="77777777" w:rsidTr="00E94440">
        <w:trPr>
          <w:trHeight w:val="170"/>
        </w:trPr>
        <w:tc>
          <w:tcPr>
            <w:tcW w:w="2268" w:type="dxa"/>
          </w:tcPr>
          <w:p w14:paraId="20BD11EF" w14:textId="77777777" w:rsidR="00C57E99" w:rsidRPr="008B6621" w:rsidRDefault="00C57E99" w:rsidP="00E94440">
            <w:pPr>
              <w:pStyle w:val="StructureTableList"/>
              <w:rPr>
                <w:highlight w:val="green"/>
              </w:rPr>
            </w:pPr>
            <w:r w:rsidRPr="008B6621">
              <w:rPr>
                <w:highlight w:val="green"/>
              </w:rPr>
              <w:t>|</w:t>
            </w:r>
            <w:r w:rsidRPr="008B6621">
              <w:rPr>
                <w:highlight w:val="yellow"/>
              </w:rPr>
              <w:t>Qúán</w:t>
            </w:r>
            <w:r w:rsidRPr="008B6621">
              <w:rPr>
                <w:highlight w:val="green"/>
              </w:rPr>
              <w:t>|</w:t>
            </w:r>
          </w:p>
        </w:tc>
        <w:tc>
          <w:tcPr>
            <w:tcW w:w="425" w:type="dxa"/>
          </w:tcPr>
          <w:p w14:paraId="1065B3C7" w14:textId="77777777" w:rsidR="00C57E99" w:rsidRPr="008B6621" w:rsidRDefault="00C57E99" w:rsidP="00E94440">
            <w:pPr>
              <w:pStyle w:val="StructureTableList"/>
            </w:pPr>
            <w:r w:rsidRPr="008B6621">
              <w:t>2</w:t>
            </w:r>
          </w:p>
        </w:tc>
        <w:tc>
          <w:tcPr>
            <w:tcW w:w="2268" w:type="dxa"/>
          </w:tcPr>
          <w:p w14:paraId="28AE8461" w14:textId="77777777" w:rsidR="00C57E99" w:rsidRPr="008B6621" w:rsidRDefault="00C57E99" w:rsidP="00E94440">
            <w:pPr>
              <w:pStyle w:val="StructureTableList"/>
            </w:pPr>
          </w:p>
        </w:tc>
        <w:tc>
          <w:tcPr>
            <w:tcW w:w="425" w:type="dxa"/>
          </w:tcPr>
          <w:p w14:paraId="4A1941B9"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5FB30CC" w14:textId="77777777" w:rsidR="00C57E99" w:rsidRPr="008B6621" w:rsidRDefault="00C57E99" w:rsidP="00E94440">
            <w:pPr>
              <w:pStyle w:val="StructureTableList"/>
            </w:pPr>
            <w:r w:rsidRPr="008B6621">
              <w:t>unprecedented match *L</w:t>
            </w:r>
          </w:p>
        </w:tc>
      </w:tr>
      <w:tr w:rsidR="00C57E99" w:rsidRPr="008B6621" w14:paraId="7BFB939E" w14:textId="77777777" w:rsidTr="00E94440">
        <w:trPr>
          <w:trHeight w:val="170"/>
        </w:trPr>
        <w:tc>
          <w:tcPr>
            <w:tcW w:w="2268" w:type="dxa"/>
          </w:tcPr>
          <w:p w14:paraId="1E3A4534" w14:textId="77777777" w:rsidR="00C57E99" w:rsidRPr="008B6621" w:rsidRDefault="00C57E99" w:rsidP="00E94440">
            <w:pPr>
              <w:pStyle w:val="StructureTableList"/>
              <w:rPr>
                <w:highlight w:val="green"/>
              </w:rPr>
            </w:pPr>
            <w:r w:rsidRPr="008B6621">
              <w:rPr>
                <w:highlight w:val="green"/>
              </w:rPr>
              <w:t>|</w:t>
            </w:r>
            <w:r w:rsidRPr="008B6621">
              <w:rPr>
                <w:highlight w:val="yellow"/>
              </w:rPr>
              <w:t>Ra’ís</w:t>
            </w:r>
            <w:r w:rsidRPr="008B6621">
              <w:rPr>
                <w:highlight w:val="green"/>
              </w:rPr>
              <w:t>|</w:t>
            </w:r>
          </w:p>
        </w:tc>
        <w:tc>
          <w:tcPr>
            <w:tcW w:w="425" w:type="dxa"/>
          </w:tcPr>
          <w:p w14:paraId="3C7DADDD" w14:textId="77777777" w:rsidR="00C57E99" w:rsidRPr="008B6621" w:rsidRDefault="00C57E99" w:rsidP="00E94440">
            <w:pPr>
              <w:pStyle w:val="StructureTableList"/>
            </w:pPr>
            <w:r w:rsidRPr="008B6621">
              <w:t>1</w:t>
            </w:r>
          </w:p>
        </w:tc>
        <w:tc>
          <w:tcPr>
            <w:tcW w:w="2268" w:type="dxa"/>
          </w:tcPr>
          <w:p w14:paraId="3C83C62F" w14:textId="77777777" w:rsidR="00C57E99" w:rsidRPr="008B6621" w:rsidRDefault="00C57E99" w:rsidP="00E94440">
            <w:pPr>
              <w:pStyle w:val="StructureTableList"/>
            </w:pPr>
          </w:p>
        </w:tc>
        <w:tc>
          <w:tcPr>
            <w:tcW w:w="425" w:type="dxa"/>
          </w:tcPr>
          <w:p w14:paraId="2656DD2E" w14:textId="77777777" w:rsidR="00C57E99" w:rsidRPr="008B5C04" w:rsidRDefault="00C57E99" w:rsidP="00E94440">
            <w:pPr>
              <w:pStyle w:val="StructureTableList"/>
              <w:rPr>
                <w:highlight w:val="yellow"/>
              </w:rPr>
            </w:pPr>
            <w:r w:rsidRPr="008B5C04">
              <w:rPr>
                <w:highlight w:val="yellow"/>
              </w:rPr>
              <w:t>•ok</w:t>
            </w:r>
          </w:p>
        </w:tc>
        <w:tc>
          <w:tcPr>
            <w:tcW w:w="3686" w:type="dxa"/>
          </w:tcPr>
          <w:p w14:paraId="6D6FFAF6" w14:textId="77777777" w:rsidR="00C57E99" w:rsidRPr="008B6621" w:rsidRDefault="00C57E99" w:rsidP="00E94440">
            <w:pPr>
              <w:pStyle w:val="StructureTableList"/>
            </w:pPr>
            <w:r w:rsidRPr="008B6621">
              <w:t>unprecedented match</w:t>
            </w:r>
          </w:p>
        </w:tc>
      </w:tr>
      <w:tr w:rsidR="00C57E99" w:rsidRPr="008B6621" w14:paraId="1A6B4105" w14:textId="77777777" w:rsidTr="00E94440">
        <w:trPr>
          <w:trHeight w:val="170"/>
        </w:trPr>
        <w:tc>
          <w:tcPr>
            <w:tcW w:w="2268" w:type="dxa"/>
          </w:tcPr>
          <w:p w14:paraId="7D5B1619"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cyan"/>
              </w:rPr>
              <w:t>Rabbani</w:t>
            </w:r>
            <w:r w:rsidRPr="008B6621">
              <w:rPr>
                <w:rStyle w:val="footnoteLinked"/>
                <w:highlight w:val="green"/>
              </w:rPr>
              <w:t>|</w:t>
            </w:r>
          </w:p>
        </w:tc>
        <w:tc>
          <w:tcPr>
            <w:tcW w:w="425" w:type="dxa"/>
          </w:tcPr>
          <w:p w14:paraId="2A6BA71B" w14:textId="77777777" w:rsidR="00C57E99" w:rsidRPr="008B6621" w:rsidRDefault="00C57E99" w:rsidP="00E94440">
            <w:pPr>
              <w:pStyle w:val="StructureTableList"/>
            </w:pPr>
            <w:r w:rsidRPr="008B6621">
              <w:t>1</w:t>
            </w:r>
          </w:p>
        </w:tc>
        <w:tc>
          <w:tcPr>
            <w:tcW w:w="2268" w:type="dxa"/>
          </w:tcPr>
          <w:p w14:paraId="7EF6918B" w14:textId="77777777" w:rsidR="00C57E99" w:rsidRPr="008B6621" w:rsidRDefault="00C57E99" w:rsidP="00E94440">
            <w:pPr>
              <w:pStyle w:val="StructureTableList"/>
            </w:pPr>
          </w:p>
        </w:tc>
        <w:tc>
          <w:tcPr>
            <w:tcW w:w="425" w:type="dxa"/>
          </w:tcPr>
          <w:p w14:paraId="543A806C"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35DA40C" w14:textId="77777777" w:rsidR="00C57E99" w:rsidRPr="008B6621" w:rsidRDefault="00C57E99" w:rsidP="00E94440">
            <w:pPr>
              <w:pStyle w:val="StructureTableList"/>
            </w:pPr>
            <w:r w:rsidRPr="008B6621">
              <w:t xml:space="preserve"> *L *l *L</w:t>
            </w:r>
            <w:r>
              <w:t xml:space="preserve"> *L *l</w:t>
            </w:r>
            <w:r w:rsidR="00CA47C2">
              <w:t xml:space="preserve"> *L</w:t>
            </w:r>
          </w:p>
        </w:tc>
      </w:tr>
      <w:tr w:rsidR="00C57E99" w:rsidRPr="008B6621" w14:paraId="00747549" w14:textId="77777777" w:rsidTr="00E94440">
        <w:trPr>
          <w:trHeight w:val="170"/>
        </w:trPr>
        <w:tc>
          <w:tcPr>
            <w:tcW w:w="2268" w:type="dxa"/>
          </w:tcPr>
          <w:p w14:paraId="1FAA1C6F" w14:textId="77777777" w:rsidR="00C57E99" w:rsidRPr="008B6621" w:rsidRDefault="00C57E99" w:rsidP="00E94440">
            <w:pPr>
              <w:pStyle w:val="StructureTableList"/>
              <w:rPr>
                <w:highlight w:val="cyan"/>
              </w:rPr>
            </w:pPr>
            <w:r w:rsidRPr="008B6621">
              <w:rPr>
                <w:highlight w:val="yellow"/>
              </w:rPr>
              <w:t>|Rabbán</w:t>
            </w:r>
            <w:r w:rsidRPr="008B6621">
              <w:rPr>
                <w:highlight w:val="darkYellow"/>
              </w:rPr>
              <w:t>i|</w:t>
            </w:r>
          </w:p>
        </w:tc>
        <w:tc>
          <w:tcPr>
            <w:tcW w:w="425" w:type="dxa"/>
          </w:tcPr>
          <w:p w14:paraId="5C1189F7" w14:textId="77777777" w:rsidR="00C57E99" w:rsidRPr="008B6621" w:rsidRDefault="00C57E99" w:rsidP="00E94440">
            <w:pPr>
              <w:pStyle w:val="StructureTableList"/>
            </w:pPr>
            <w:r w:rsidRPr="008B6621">
              <w:t>1</w:t>
            </w:r>
          </w:p>
        </w:tc>
        <w:tc>
          <w:tcPr>
            <w:tcW w:w="2268" w:type="dxa"/>
          </w:tcPr>
          <w:p w14:paraId="27E6B90D" w14:textId="77777777" w:rsidR="00C57E99" w:rsidRPr="008B6621" w:rsidRDefault="00C57E99" w:rsidP="00E94440">
            <w:pPr>
              <w:pStyle w:val="StructureTableList"/>
            </w:pPr>
          </w:p>
        </w:tc>
        <w:tc>
          <w:tcPr>
            <w:tcW w:w="425" w:type="dxa"/>
          </w:tcPr>
          <w:p w14:paraId="5955E5E9" w14:textId="77777777" w:rsidR="00C57E99" w:rsidRPr="008B5C04" w:rsidRDefault="00C57E99" w:rsidP="00E94440">
            <w:pPr>
              <w:pStyle w:val="StructureTableList"/>
              <w:rPr>
                <w:highlight w:val="blue"/>
              </w:rPr>
            </w:pPr>
          </w:p>
        </w:tc>
        <w:tc>
          <w:tcPr>
            <w:tcW w:w="3686" w:type="dxa"/>
          </w:tcPr>
          <w:p w14:paraId="4F6212B4" w14:textId="77777777" w:rsidR="00C57E99" w:rsidRPr="008B6621" w:rsidRDefault="00C57E99" w:rsidP="00E94440">
            <w:pPr>
              <w:pStyle w:val="StructureTableList"/>
            </w:pPr>
            <w:r>
              <w:t xml:space="preserve"> *L *L</w:t>
            </w:r>
            <w:r w:rsidR="00CA47C2">
              <w:t xml:space="preserve"> *L</w:t>
            </w:r>
          </w:p>
        </w:tc>
      </w:tr>
      <w:tr w:rsidR="00C57E99" w:rsidRPr="008B6621" w14:paraId="45DF8BB9" w14:textId="77777777" w:rsidTr="00E94440">
        <w:trPr>
          <w:trHeight w:val="170"/>
        </w:trPr>
        <w:tc>
          <w:tcPr>
            <w:tcW w:w="2268" w:type="dxa"/>
          </w:tcPr>
          <w:p w14:paraId="0EC42898" w14:textId="77777777" w:rsidR="00C57E99" w:rsidRPr="008B6621" w:rsidRDefault="00C57E99" w:rsidP="00E94440">
            <w:pPr>
              <w:pStyle w:val="StructureTableList"/>
              <w:rPr>
                <w:highlight w:val="green"/>
              </w:rPr>
            </w:pPr>
            <w:r w:rsidRPr="008B6621">
              <w:rPr>
                <w:highlight w:val="green"/>
              </w:rPr>
              <w:t>|</w:t>
            </w:r>
            <w:r w:rsidRPr="008B6621">
              <w:rPr>
                <w:highlight w:val="yellow"/>
              </w:rPr>
              <w:t>Rabbání</w:t>
            </w:r>
            <w:r w:rsidRPr="008B6621">
              <w:rPr>
                <w:highlight w:val="green"/>
              </w:rPr>
              <w:t>|</w:t>
            </w:r>
          </w:p>
        </w:tc>
        <w:tc>
          <w:tcPr>
            <w:tcW w:w="425" w:type="dxa"/>
          </w:tcPr>
          <w:p w14:paraId="1656161B" w14:textId="77777777" w:rsidR="00C57E99" w:rsidRPr="008B6621" w:rsidRDefault="00C57E99" w:rsidP="00E94440">
            <w:pPr>
              <w:pStyle w:val="StructureTableList"/>
            </w:pPr>
            <w:r w:rsidRPr="008B6621">
              <w:t>8</w:t>
            </w:r>
          </w:p>
        </w:tc>
        <w:tc>
          <w:tcPr>
            <w:tcW w:w="2268" w:type="dxa"/>
          </w:tcPr>
          <w:p w14:paraId="7F9AC257" w14:textId="77777777" w:rsidR="00C57E99" w:rsidRPr="008B6621" w:rsidRDefault="00C57E99" w:rsidP="00E94440">
            <w:pPr>
              <w:pStyle w:val="StructureTableList"/>
            </w:pPr>
          </w:p>
        </w:tc>
        <w:tc>
          <w:tcPr>
            <w:tcW w:w="425" w:type="dxa"/>
          </w:tcPr>
          <w:p w14:paraId="6F1E7276" w14:textId="77777777" w:rsidR="00C57E99" w:rsidRPr="008B5C04" w:rsidRDefault="00C57E99" w:rsidP="00E94440">
            <w:pPr>
              <w:pStyle w:val="StructureTableList"/>
              <w:rPr>
                <w:highlight w:val="yellow"/>
              </w:rPr>
            </w:pPr>
            <w:r w:rsidRPr="008B5C04">
              <w:rPr>
                <w:highlight w:val="yellow"/>
              </w:rPr>
              <w:t>•ok</w:t>
            </w:r>
          </w:p>
        </w:tc>
        <w:tc>
          <w:tcPr>
            <w:tcW w:w="3686" w:type="dxa"/>
          </w:tcPr>
          <w:p w14:paraId="7E19FBD8" w14:textId="77777777" w:rsidR="00C57E99" w:rsidRPr="008B6621" w:rsidRDefault="00C57E99" w:rsidP="00E94440">
            <w:pPr>
              <w:pStyle w:val="StructureTableList"/>
            </w:pPr>
            <w:r w:rsidRPr="008B6621">
              <w:t>unprecedented match</w:t>
            </w:r>
          </w:p>
        </w:tc>
      </w:tr>
      <w:tr w:rsidR="00C57E99" w:rsidRPr="008B6621" w14:paraId="146A5CF0" w14:textId="77777777" w:rsidTr="00E94440">
        <w:trPr>
          <w:trHeight w:val="170"/>
        </w:trPr>
        <w:tc>
          <w:tcPr>
            <w:tcW w:w="2268" w:type="dxa"/>
          </w:tcPr>
          <w:p w14:paraId="2C001498" w14:textId="77777777" w:rsidR="00C57E99" w:rsidRPr="008B6621" w:rsidRDefault="00C57E99" w:rsidP="00E94440">
            <w:pPr>
              <w:pStyle w:val="StructureTableList"/>
              <w:rPr>
                <w:rStyle w:val="referenceauthor"/>
                <w:highlight w:val="green"/>
              </w:rPr>
            </w:pPr>
            <w:r w:rsidRPr="008B6621">
              <w:rPr>
                <w:rStyle w:val="BookTitle"/>
                <w:highlight w:val="green"/>
              </w:rPr>
              <w:t>|</w:t>
            </w:r>
            <w:r w:rsidRPr="008B6621">
              <w:rPr>
                <w:rStyle w:val="BookTitle"/>
                <w:highlight w:val="yellow"/>
              </w:rPr>
              <w:t>Raḥíq-i-Matúm</w:t>
            </w:r>
            <w:r w:rsidRPr="008B6621">
              <w:rPr>
                <w:rStyle w:val="BookTitle"/>
                <w:highlight w:val="green"/>
              </w:rPr>
              <w:t>|</w:t>
            </w:r>
          </w:p>
        </w:tc>
        <w:tc>
          <w:tcPr>
            <w:tcW w:w="425" w:type="dxa"/>
          </w:tcPr>
          <w:p w14:paraId="1A22E3A3" w14:textId="77777777" w:rsidR="00C57E99" w:rsidRPr="008B6621" w:rsidRDefault="00C57E99" w:rsidP="00E94440">
            <w:pPr>
              <w:pStyle w:val="StructureTableList"/>
            </w:pPr>
            <w:r w:rsidRPr="008B6621">
              <w:t>11</w:t>
            </w:r>
          </w:p>
        </w:tc>
        <w:tc>
          <w:tcPr>
            <w:tcW w:w="2268" w:type="dxa"/>
          </w:tcPr>
          <w:p w14:paraId="4783A494" w14:textId="77777777" w:rsidR="00C57E99" w:rsidRPr="008B6621" w:rsidRDefault="00C57E99" w:rsidP="00E94440">
            <w:pPr>
              <w:pStyle w:val="StructureTableList"/>
            </w:pPr>
          </w:p>
        </w:tc>
        <w:tc>
          <w:tcPr>
            <w:tcW w:w="425" w:type="dxa"/>
          </w:tcPr>
          <w:p w14:paraId="204D9CBB" w14:textId="77777777" w:rsidR="00C57E99" w:rsidRPr="008B5C04" w:rsidRDefault="00C57E99" w:rsidP="00E94440">
            <w:pPr>
              <w:pStyle w:val="StructureTableList"/>
              <w:rPr>
                <w:highlight w:val="yellow"/>
              </w:rPr>
            </w:pPr>
            <w:r w:rsidRPr="008B5C04">
              <w:rPr>
                <w:highlight w:val="yellow"/>
              </w:rPr>
              <w:t>•ok</w:t>
            </w:r>
          </w:p>
        </w:tc>
        <w:tc>
          <w:tcPr>
            <w:tcW w:w="3686" w:type="dxa"/>
          </w:tcPr>
          <w:p w14:paraId="5C82790A" w14:textId="77777777" w:rsidR="00C57E99" w:rsidRPr="008B6621" w:rsidRDefault="00C57E99" w:rsidP="00E94440">
            <w:pPr>
              <w:pStyle w:val="StructureTableList"/>
            </w:pPr>
            <w:r w:rsidRPr="008B6621">
              <w:t>unprecedented match</w:t>
            </w:r>
          </w:p>
        </w:tc>
      </w:tr>
      <w:tr w:rsidR="00C57E99" w:rsidRPr="008B6621" w14:paraId="0578DFF3" w14:textId="77777777" w:rsidTr="00E94440">
        <w:trPr>
          <w:trHeight w:val="170"/>
        </w:trPr>
        <w:tc>
          <w:tcPr>
            <w:tcW w:w="2268" w:type="dxa"/>
          </w:tcPr>
          <w:p w14:paraId="4F7C10AB" w14:textId="77777777" w:rsidR="00C57E99" w:rsidRPr="008B6621" w:rsidRDefault="00C57E99" w:rsidP="00E94440">
            <w:pPr>
              <w:pStyle w:val="StructureTableList"/>
              <w:rPr>
                <w:highlight w:val="green"/>
              </w:rPr>
            </w:pPr>
            <w:r w:rsidRPr="008B6621">
              <w:rPr>
                <w:highlight w:val="green"/>
              </w:rPr>
              <w:t>|</w:t>
            </w:r>
            <w:r w:rsidRPr="008B6621">
              <w:rPr>
                <w:highlight w:val="yellow"/>
              </w:rPr>
              <w:t>Rajab</w:t>
            </w:r>
            <w:r w:rsidRPr="008B6621">
              <w:rPr>
                <w:highlight w:val="green"/>
              </w:rPr>
              <w:t>|</w:t>
            </w:r>
          </w:p>
        </w:tc>
        <w:tc>
          <w:tcPr>
            <w:tcW w:w="425" w:type="dxa"/>
          </w:tcPr>
          <w:p w14:paraId="659853C6" w14:textId="77777777" w:rsidR="00C57E99" w:rsidRPr="008B6621" w:rsidRDefault="00C57E99" w:rsidP="00E94440">
            <w:pPr>
              <w:pStyle w:val="StructureTableList"/>
            </w:pPr>
            <w:r w:rsidRPr="008B6621">
              <w:t>2</w:t>
            </w:r>
          </w:p>
        </w:tc>
        <w:tc>
          <w:tcPr>
            <w:tcW w:w="2268" w:type="dxa"/>
          </w:tcPr>
          <w:p w14:paraId="1FD2C31A" w14:textId="77777777" w:rsidR="00C57E99" w:rsidRPr="008B6621" w:rsidRDefault="00C57E99" w:rsidP="00E94440">
            <w:pPr>
              <w:pStyle w:val="StructureTableList"/>
            </w:pPr>
          </w:p>
        </w:tc>
        <w:tc>
          <w:tcPr>
            <w:tcW w:w="425" w:type="dxa"/>
          </w:tcPr>
          <w:p w14:paraId="73936CB2" w14:textId="77777777" w:rsidR="00C57E99" w:rsidRPr="008B5C04" w:rsidRDefault="00C57E99" w:rsidP="00E94440">
            <w:pPr>
              <w:pStyle w:val="StructureTableList"/>
              <w:rPr>
                <w:highlight w:val="yellow"/>
              </w:rPr>
            </w:pPr>
            <w:r w:rsidRPr="008B5C04">
              <w:rPr>
                <w:highlight w:val="yellow"/>
              </w:rPr>
              <w:t>•ok</w:t>
            </w:r>
          </w:p>
        </w:tc>
        <w:tc>
          <w:tcPr>
            <w:tcW w:w="3686" w:type="dxa"/>
          </w:tcPr>
          <w:p w14:paraId="79BDE7F7" w14:textId="77777777" w:rsidR="00C57E99" w:rsidRPr="008B6621" w:rsidRDefault="00C57E99" w:rsidP="00E94440">
            <w:pPr>
              <w:pStyle w:val="StructureTableList"/>
            </w:pPr>
            <w:r w:rsidRPr="008B6621">
              <w:t>unprecedented match</w:t>
            </w:r>
          </w:p>
        </w:tc>
      </w:tr>
      <w:tr w:rsidR="00C57E99" w:rsidRPr="008B6621" w14:paraId="2D1FB19A" w14:textId="77777777" w:rsidTr="00E94440">
        <w:trPr>
          <w:trHeight w:val="170"/>
        </w:trPr>
        <w:tc>
          <w:tcPr>
            <w:tcW w:w="2268" w:type="dxa"/>
          </w:tcPr>
          <w:p w14:paraId="09343271" w14:textId="77777777" w:rsidR="00C57E99" w:rsidRPr="008B6621" w:rsidRDefault="00C57E99" w:rsidP="00E94440">
            <w:pPr>
              <w:pStyle w:val="StructureTableList"/>
              <w:rPr>
                <w:highlight w:val="green"/>
              </w:rPr>
            </w:pPr>
            <w:r w:rsidRPr="008B6621">
              <w:rPr>
                <w:highlight w:val="green"/>
              </w:rPr>
              <w:t>|</w:t>
            </w:r>
            <w:r w:rsidRPr="008B6621">
              <w:rPr>
                <w:highlight w:val="yellow"/>
              </w:rPr>
              <w:t>Rajab-ʿAlí</w:t>
            </w:r>
            <w:r w:rsidRPr="008B6621">
              <w:rPr>
                <w:highlight w:val="green"/>
              </w:rPr>
              <w:t>|</w:t>
            </w:r>
          </w:p>
        </w:tc>
        <w:tc>
          <w:tcPr>
            <w:tcW w:w="425" w:type="dxa"/>
          </w:tcPr>
          <w:p w14:paraId="327FBF44" w14:textId="77777777" w:rsidR="00C57E99" w:rsidRPr="008B6621" w:rsidRDefault="00C57E99" w:rsidP="00E94440">
            <w:pPr>
              <w:pStyle w:val="StructureTableList"/>
            </w:pPr>
            <w:r w:rsidRPr="008B6621">
              <w:t>1</w:t>
            </w:r>
          </w:p>
        </w:tc>
        <w:tc>
          <w:tcPr>
            <w:tcW w:w="2268" w:type="dxa"/>
          </w:tcPr>
          <w:p w14:paraId="69D95F9A" w14:textId="77777777" w:rsidR="00C57E99" w:rsidRPr="008B6621" w:rsidRDefault="00C57E99" w:rsidP="00E94440">
            <w:pPr>
              <w:pStyle w:val="StructureTableList"/>
            </w:pPr>
          </w:p>
        </w:tc>
        <w:tc>
          <w:tcPr>
            <w:tcW w:w="425" w:type="dxa"/>
          </w:tcPr>
          <w:p w14:paraId="53359739" w14:textId="77777777" w:rsidR="00C57E99" w:rsidRPr="003B7D90" w:rsidRDefault="00C57E99" w:rsidP="00E94440">
            <w:pPr>
              <w:pStyle w:val="StructureTableList"/>
              <w:rPr>
                <w:highlight w:val="magenta"/>
              </w:rPr>
            </w:pPr>
            <w:r w:rsidRPr="003B7D90">
              <w:rPr>
                <w:highlight w:val="magenta"/>
              </w:rPr>
              <w:t>•ok</w:t>
            </w:r>
          </w:p>
        </w:tc>
        <w:tc>
          <w:tcPr>
            <w:tcW w:w="3686" w:type="dxa"/>
          </w:tcPr>
          <w:p w14:paraId="49F73E59" w14:textId="77777777" w:rsidR="00C57E99" w:rsidRPr="008B6621" w:rsidRDefault="00C57E99" w:rsidP="00E94440">
            <w:pPr>
              <w:pStyle w:val="StructureTableList"/>
            </w:pPr>
            <w:r w:rsidRPr="008B6621">
              <w:t>unprecedented match</w:t>
            </w:r>
            <w:r>
              <w:t xml:space="preserve"> *L</w:t>
            </w:r>
            <w:r w:rsidR="00CA47C2">
              <w:t xml:space="preserve"> *L</w:t>
            </w:r>
          </w:p>
        </w:tc>
      </w:tr>
      <w:tr w:rsidR="00C57E99" w:rsidRPr="008B6621" w14:paraId="38DF88DD" w14:textId="77777777" w:rsidTr="00E94440">
        <w:trPr>
          <w:trHeight w:val="170"/>
        </w:trPr>
        <w:tc>
          <w:tcPr>
            <w:tcW w:w="2268" w:type="dxa"/>
          </w:tcPr>
          <w:p w14:paraId="33ED2F8C" w14:textId="77777777" w:rsidR="00C57E99" w:rsidRPr="008B6621" w:rsidRDefault="00C57E99" w:rsidP="00E94440">
            <w:pPr>
              <w:pStyle w:val="StructureTableList"/>
              <w:rPr>
                <w:highlight w:val="green"/>
              </w:rPr>
            </w:pPr>
            <w:r w:rsidRPr="008B6621">
              <w:rPr>
                <w:highlight w:val="green"/>
              </w:rPr>
              <w:t>|</w:t>
            </w:r>
            <w:r w:rsidRPr="008B6621">
              <w:rPr>
                <w:highlight w:val="yellow"/>
              </w:rPr>
              <w:t>Ramaḍán</w:t>
            </w:r>
            <w:r w:rsidRPr="008B6621">
              <w:rPr>
                <w:highlight w:val="green"/>
              </w:rPr>
              <w:t>|</w:t>
            </w:r>
          </w:p>
        </w:tc>
        <w:tc>
          <w:tcPr>
            <w:tcW w:w="425" w:type="dxa"/>
          </w:tcPr>
          <w:p w14:paraId="2D45D617" w14:textId="77777777" w:rsidR="00C57E99" w:rsidRPr="008B6621" w:rsidRDefault="00C57E99" w:rsidP="00E94440">
            <w:pPr>
              <w:pStyle w:val="StructureTableList"/>
            </w:pPr>
            <w:r w:rsidRPr="008B6621">
              <w:t>2</w:t>
            </w:r>
          </w:p>
        </w:tc>
        <w:tc>
          <w:tcPr>
            <w:tcW w:w="2268" w:type="dxa"/>
          </w:tcPr>
          <w:p w14:paraId="6B330E17" w14:textId="77777777" w:rsidR="00C57E99" w:rsidRPr="008B6621" w:rsidRDefault="00C57E99" w:rsidP="00E94440">
            <w:pPr>
              <w:pStyle w:val="StructureTableList"/>
            </w:pPr>
          </w:p>
        </w:tc>
        <w:tc>
          <w:tcPr>
            <w:tcW w:w="425" w:type="dxa"/>
          </w:tcPr>
          <w:p w14:paraId="20B06B1D" w14:textId="77777777" w:rsidR="00C57E99" w:rsidRPr="008B5C04" w:rsidRDefault="00C57E99" w:rsidP="00E94440">
            <w:pPr>
              <w:pStyle w:val="StructureTableList"/>
              <w:rPr>
                <w:highlight w:val="yellow"/>
              </w:rPr>
            </w:pPr>
            <w:r w:rsidRPr="008B5C04">
              <w:rPr>
                <w:highlight w:val="yellow"/>
              </w:rPr>
              <w:t>•ok</w:t>
            </w:r>
          </w:p>
        </w:tc>
        <w:tc>
          <w:tcPr>
            <w:tcW w:w="3686" w:type="dxa"/>
          </w:tcPr>
          <w:p w14:paraId="2B09FA99" w14:textId="77777777" w:rsidR="00C57E99" w:rsidRPr="008B6621" w:rsidRDefault="00C57E99" w:rsidP="00E94440">
            <w:pPr>
              <w:pStyle w:val="StructureTableList"/>
            </w:pPr>
            <w:r w:rsidRPr="008B6621">
              <w:t>match</w:t>
            </w:r>
          </w:p>
        </w:tc>
      </w:tr>
      <w:tr w:rsidR="00C57E99" w:rsidRPr="008B6621" w14:paraId="58C94B8C" w14:textId="77777777" w:rsidTr="00E94440">
        <w:trPr>
          <w:trHeight w:val="170"/>
        </w:trPr>
        <w:tc>
          <w:tcPr>
            <w:tcW w:w="2268" w:type="dxa"/>
          </w:tcPr>
          <w:p w14:paraId="7292527C" w14:textId="77777777" w:rsidR="00C57E99" w:rsidRPr="008B6621" w:rsidRDefault="00C57E99" w:rsidP="00E94440">
            <w:pPr>
              <w:pStyle w:val="StructureTableList"/>
              <w:rPr>
                <w:highlight w:val="darkGreen"/>
              </w:rPr>
            </w:pPr>
            <w:r w:rsidRPr="008B6621">
              <w:rPr>
                <w:rStyle w:val="BookTitle"/>
                <w:highlight w:val="green"/>
              </w:rPr>
              <w:t>|</w:t>
            </w:r>
            <w:r w:rsidRPr="008B6621">
              <w:rPr>
                <w:rStyle w:val="BookTitle"/>
                <w:highlight w:val="yellow"/>
              </w:rPr>
              <w:t>Raḥ-i-ʿAmá</w:t>
            </w:r>
            <w:r w:rsidRPr="008B6621">
              <w:rPr>
                <w:rStyle w:val="BookTitle"/>
                <w:highlight w:val="green"/>
              </w:rPr>
              <w:t>|</w:t>
            </w:r>
          </w:p>
        </w:tc>
        <w:tc>
          <w:tcPr>
            <w:tcW w:w="425" w:type="dxa"/>
          </w:tcPr>
          <w:p w14:paraId="727354D5" w14:textId="77777777" w:rsidR="00C57E99" w:rsidRPr="008B6621" w:rsidRDefault="00C57E99" w:rsidP="00E94440">
            <w:pPr>
              <w:pStyle w:val="StructureTableList"/>
            </w:pPr>
            <w:r w:rsidRPr="008B6621">
              <w:t>2</w:t>
            </w:r>
          </w:p>
        </w:tc>
        <w:tc>
          <w:tcPr>
            <w:tcW w:w="2268" w:type="dxa"/>
          </w:tcPr>
          <w:p w14:paraId="4D8A5DE6" w14:textId="77777777" w:rsidR="00C57E99" w:rsidRPr="008B6621" w:rsidRDefault="00C57E99" w:rsidP="00E94440">
            <w:pPr>
              <w:pStyle w:val="StructureTableList"/>
            </w:pPr>
          </w:p>
        </w:tc>
        <w:tc>
          <w:tcPr>
            <w:tcW w:w="425" w:type="dxa"/>
          </w:tcPr>
          <w:p w14:paraId="50411765" w14:textId="77777777" w:rsidR="00C57E99" w:rsidRPr="008B5C04" w:rsidRDefault="00C57E99" w:rsidP="00E94440">
            <w:pPr>
              <w:pStyle w:val="StructureTableList"/>
              <w:rPr>
                <w:highlight w:val="yellow"/>
              </w:rPr>
            </w:pPr>
            <w:r w:rsidRPr="008B5C04">
              <w:rPr>
                <w:highlight w:val="yellow"/>
              </w:rPr>
              <w:t>•ok</w:t>
            </w:r>
          </w:p>
        </w:tc>
        <w:tc>
          <w:tcPr>
            <w:tcW w:w="3686" w:type="dxa"/>
          </w:tcPr>
          <w:p w14:paraId="6C2B6B89" w14:textId="77777777" w:rsidR="00C57E99" w:rsidRPr="008B6621" w:rsidRDefault="00C57E99" w:rsidP="00E94440">
            <w:pPr>
              <w:pStyle w:val="StructureTableList"/>
            </w:pPr>
            <w:r w:rsidRPr="008B6621">
              <w:t>unprecedented match</w:t>
            </w:r>
          </w:p>
        </w:tc>
      </w:tr>
      <w:tr w:rsidR="00C57E99" w:rsidRPr="008B6621" w14:paraId="3740F0F0" w14:textId="77777777" w:rsidTr="00E94440">
        <w:trPr>
          <w:trHeight w:val="170"/>
        </w:trPr>
        <w:tc>
          <w:tcPr>
            <w:tcW w:w="2268" w:type="dxa"/>
          </w:tcPr>
          <w:p w14:paraId="3D641F8A" w14:textId="77777777" w:rsidR="00C57E99" w:rsidRPr="008B6621" w:rsidRDefault="00C57E99" w:rsidP="00E94440">
            <w:pPr>
              <w:pStyle w:val="StructureTableList"/>
              <w:rPr>
                <w:highlight w:val="green"/>
              </w:rPr>
            </w:pPr>
            <w:r w:rsidRPr="008B6621">
              <w:rPr>
                <w:highlight w:val="green"/>
              </w:rPr>
              <w:t>|</w:t>
            </w:r>
            <w:r w:rsidRPr="008B6621">
              <w:rPr>
                <w:highlight w:val="yellow"/>
              </w:rPr>
              <w:t>Rat</w:t>
            </w:r>
            <w:r w:rsidRPr="008B6621">
              <w:rPr>
                <w:highlight w:val="green"/>
              </w:rPr>
              <w:t>|</w:t>
            </w:r>
          </w:p>
        </w:tc>
        <w:tc>
          <w:tcPr>
            <w:tcW w:w="425" w:type="dxa"/>
          </w:tcPr>
          <w:p w14:paraId="451AB744" w14:textId="77777777" w:rsidR="00C57E99" w:rsidRPr="008B6621" w:rsidRDefault="00C57E99" w:rsidP="00E94440">
            <w:pPr>
              <w:pStyle w:val="StructureTableList"/>
            </w:pPr>
            <w:r w:rsidRPr="008B6621">
              <w:t>1</w:t>
            </w:r>
          </w:p>
        </w:tc>
        <w:tc>
          <w:tcPr>
            <w:tcW w:w="2268" w:type="dxa"/>
          </w:tcPr>
          <w:p w14:paraId="2CF58625" w14:textId="77777777" w:rsidR="00C57E99" w:rsidRPr="008B6621" w:rsidRDefault="00C57E99" w:rsidP="00E94440">
            <w:pPr>
              <w:pStyle w:val="StructureTableList"/>
            </w:pPr>
          </w:p>
        </w:tc>
        <w:tc>
          <w:tcPr>
            <w:tcW w:w="425" w:type="dxa"/>
          </w:tcPr>
          <w:p w14:paraId="6227F622" w14:textId="77777777" w:rsidR="00C57E99" w:rsidRPr="008B5C04" w:rsidRDefault="00C57E99" w:rsidP="00E94440">
            <w:pPr>
              <w:pStyle w:val="StructureTableList"/>
              <w:rPr>
                <w:highlight w:val="yellow"/>
              </w:rPr>
            </w:pPr>
            <w:r w:rsidRPr="008B5C04">
              <w:rPr>
                <w:highlight w:val="yellow"/>
              </w:rPr>
              <w:t>•ok</w:t>
            </w:r>
          </w:p>
        </w:tc>
        <w:tc>
          <w:tcPr>
            <w:tcW w:w="3686" w:type="dxa"/>
          </w:tcPr>
          <w:p w14:paraId="321A5523" w14:textId="77777777" w:rsidR="00C57E99" w:rsidRPr="008B6621" w:rsidRDefault="00C57E99" w:rsidP="00E94440">
            <w:pPr>
              <w:pStyle w:val="StructureTableList"/>
            </w:pPr>
            <w:r w:rsidRPr="008B6621">
              <w:t>unprecedented match</w:t>
            </w:r>
          </w:p>
        </w:tc>
      </w:tr>
      <w:tr w:rsidR="00C57E99" w:rsidRPr="008B6621" w14:paraId="60627559" w14:textId="77777777" w:rsidTr="00E94440">
        <w:trPr>
          <w:trHeight w:val="170"/>
        </w:trPr>
        <w:tc>
          <w:tcPr>
            <w:tcW w:w="2268" w:type="dxa"/>
          </w:tcPr>
          <w:p w14:paraId="5167FD21" w14:textId="77777777" w:rsidR="00C57E99" w:rsidRPr="007A5498" w:rsidRDefault="00C57E99" w:rsidP="00E94440">
            <w:pPr>
              <w:pStyle w:val="StructureTableListSkipped"/>
              <w:rPr>
                <w:highlight w:val="white"/>
              </w:rPr>
            </w:pPr>
            <w:r w:rsidRPr="007A5498">
              <w:rPr>
                <w:highlight w:val="white"/>
              </w:rPr>
              <w:t>|Riaz|</w:t>
            </w:r>
          </w:p>
        </w:tc>
        <w:tc>
          <w:tcPr>
            <w:tcW w:w="425" w:type="dxa"/>
          </w:tcPr>
          <w:p w14:paraId="1D66C1F1" w14:textId="77777777" w:rsidR="00C57E99" w:rsidRPr="008B6621" w:rsidRDefault="00C57E99" w:rsidP="00E94440">
            <w:pPr>
              <w:pStyle w:val="StructureTableListSkipped"/>
            </w:pPr>
          </w:p>
        </w:tc>
        <w:tc>
          <w:tcPr>
            <w:tcW w:w="2268" w:type="dxa"/>
          </w:tcPr>
          <w:p w14:paraId="0A2B040F" w14:textId="77777777" w:rsidR="00C57E99" w:rsidRPr="008B6621" w:rsidRDefault="00C57E99" w:rsidP="00E94440">
            <w:pPr>
              <w:pStyle w:val="StructureTableListSkipped"/>
            </w:pPr>
            <w:r w:rsidRPr="008B6621">
              <w:t>Riáz</w:t>
            </w:r>
          </w:p>
        </w:tc>
        <w:tc>
          <w:tcPr>
            <w:tcW w:w="425" w:type="dxa"/>
          </w:tcPr>
          <w:p w14:paraId="2F476E32" w14:textId="77777777" w:rsidR="00C57E99" w:rsidRPr="008B6621" w:rsidRDefault="00C57E99" w:rsidP="00E94440">
            <w:pPr>
              <w:pStyle w:val="StructureTableListSkipped"/>
            </w:pPr>
            <w:r>
              <w:t>skip</w:t>
            </w:r>
          </w:p>
        </w:tc>
        <w:tc>
          <w:tcPr>
            <w:tcW w:w="3686" w:type="dxa"/>
          </w:tcPr>
          <w:p w14:paraId="625B3739" w14:textId="77777777" w:rsidR="00C57E99" w:rsidRPr="008B6621" w:rsidRDefault="00C57E99" w:rsidP="00E94440">
            <w:pPr>
              <w:pStyle w:val="StructureTableListSkipped"/>
            </w:pPr>
            <w:r w:rsidRPr="008B6621">
              <w:t>--- *L / All 4 occurances corrected.</w:t>
            </w:r>
          </w:p>
        </w:tc>
      </w:tr>
      <w:tr w:rsidR="00C57E99" w:rsidRPr="008B6621" w14:paraId="22D5022A" w14:textId="77777777" w:rsidTr="00E94440">
        <w:trPr>
          <w:trHeight w:val="170"/>
        </w:trPr>
        <w:tc>
          <w:tcPr>
            <w:tcW w:w="2268" w:type="dxa"/>
          </w:tcPr>
          <w:p w14:paraId="3C3CC9E6" w14:textId="77777777" w:rsidR="00C57E99" w:rsidRPr="008B6621" w:rsidRDefault="00C57E99" w:rsidP="00E94440">
            <w:pPr>
              <w:pStyle w:val="StructureTableList"/>
              <w:rPr>
                <w:highlight w:val="green"/>
              </w:rPr>
            </w:pPr>
            <w:r w:rsidRPr="008B6621">
              <w:rPr>
                <w:highlight w:val="green"/>
              </w:rPr>
              <w:t>|</w:t>
            </w:r>
            <w:r w:rsidRPr="008B6621">
              <w:rPr>
                <w:highlight w:val="yellow"/>
              </w:rPr>
              <w:t>Riáz</w:t>
            </w:r>
            <w:r w:rsidRPr="008B6621">
              <w:rPr>
                <w:highlight w:val="green"/>
              </w:rPr>
              <w:t>|</w:t>
            </w:r>
          </w:p>
        </w:tc>
        <w:tc>
          <w:tcPr>
            <w:tcW w:w="425" w:type="dxa"/>
          </w:tcPr>
          <w:p w14:paraId="031A4BFC" w14:textId="77777777" w:rsidR="00C57E99" w:rsidRPr="008B6621" w:rsidRDefault="00C57E99" w:rsidP="00E94440">
            <w:pPr>
              <w:pStyle w:val="StructureTableList"/>
            </w:pPr>
            <w:r w:rsidRPr="008B6621">
              <w:t>5</w:t>
            </w:r>
          </w:p>
        </w:tc>
        <w:tc>
          <w:tcPr>
            <w:tcW w:w="2268" w:type="dxa"/>
          </w:tcPr>
          <w:p w14:paraId="22E1A457" w14:textId="77777777" w:rsidR="00C57E99" w:rsidRPr="008B6621" w:rsidRDefault="00C57E99" w:rsidP="00E94440">
            <w:pPr>
              <w:pStyle w:val="StructureTableList"/>
            </w:pPr>
          </w:p>
        </w:tc>
        <w:tc>
          <w:tcPr>
            <w:tcW w:w="425" w:type="dxa"/>
          </w:tcPr>
          <w:p w14:paraId="456A7460" w14:textId="77777777" w:rsidR="00C57E99" w:rsidRPr="008B5C04" w:rsidRDefault="00C57E99" w:rsidP="00E94440">
            <w:pPr>
              <w:pStyle w:val="StructureTableList"/>
              <w:rPr>
                <w:highlight w:val="green"/>
              </w:rPr>
            </w:pPr>
            <w:r w:rsidRPr="008B5C04">
              <w:rPr>
                <w:highlight w:val="green"/>
              </w:rPr>
              <w:t>•</w:t>
            </w:r>
            <w:r w:rsidR="000615B8">
              <w:rPr>
                <w:highlight w:val="green"/>
              </w:rPr>
              <w:t>--</w:t>
            </w:r>
          </w:p>
        </w:tc>
        <w:tc>
          <w:tcPr>
            <w:tcW w:w="3686" w:type="dxa"/>
          </w:tcPr>
          <w:p w14:paraId="1FFF5E65" w14:textId="77777777" w:rsidR="00C57E99" w:rsidRPr="008B6621" w:rsidRDefault="00C57E99" w:rsidP="00E94440">
            <w:pPr>
              <w:pStyle w:val="StructureTableList"/>
            </w:pPr>
            <w:r w:rsidRPr="008B6621">
              <w:t>--- *L</w:t>
            </w:r>
            <w:r w:rsidR="000615B8">
              <w:t xml:space="preserve"> *L *L (Bahman: eigentlich transliteriert ›Ríáḍ‹)</w:t>
            </w:r>
            <w:r w:rsidR="00CF5070">
              <w:t xml:space="preserve"> *L</w:t>
            </w:r>
            <w:r w:rsidR="00CA47C2">
              <w:t xml:space="preserve"> *L</w:t>
            </w:r>
          </w:p>
        </w:tc>
      </w:tr>
      <w:tr w:rsidR="00C57E99" w:rsidRPr="008B6621" w14:paraId="5C55A4F3" w14:textId="77777777" w:rsidTr="00E94440">
        <w:trPr>
          <w:trHeight w:val="170"/>
        </w:trPr>
        <w:tc>
          <w:tcPr>
            <w:tcW w:w="2268" w:type="dxa"/>
          </w:tcPr>
          <w:p w14:paraId="60C0C4F2" w14:textId="77777777" w:rsidR="00C57E99" w:rsidRPr="008B6621" w:rsidRDefault="00C57E99" w:rsidP="00E94440">
            <w:pPr>
              <w:pStyle w:val="StructureTableList"/>
              <w:rPr>
                <w:highlight w:val="green"/>
              </w:rPr>
            </w:pPr>
            <w:r w:rsidRPr="008B6621">
              <w:rPr>
                <w:highlight w:val="green"/>
              </w:rPr>
              <w:t>|</w:t>
            </w:r>
            <w:r w:rsidRPr="008B6621">
              <w:rPr>
                <w:highlight w:val="yellow"/>
              </w:rPr>
              <w:t>Riḍá Big</w:t>
            </w:r>
            <w:r w:rsidRPr="008B6621">
              <w:rPr>
                <w:highlight w:val="green"/>
              </w:rPr>
              <w:t>|</w:t>
            </w:r>
          </w:p>
        </w:tc>
        <w:tc>
          <w:tcPr>
            <w:tcW w:w="425" w:type="dxa"/>
          </w:tcPr>
          <w:p w14:paraId="5E5060E3" w14:textId="77777777" w:rsidR="00C57E99" w:rsidRPr="008B6621" w:rsidRDefault="00C57E99" w:rsidP="00E94440">
            <w:pPr>
              <w:pStyle w:val="StructureTableList"/>
            </w:pPr>
            <w:r w:rsidRPr="008B6621">
              <w:t>5</w:t>
            </w:r>
          </w:p>
        </w:tc>
        <w:tc>
          <w:tcPr>
            <w:tcW w:w="2268" w:type="dxa"/>
          </w:tcPr>
          <w:p w14:paraId="4CA1D0A9" w14:textId="77777777" w:rsidR="00C57E99" w:rsidRPr="008B6621" w:rsidRDefault="00C57E99" w:rsidP="00E94440">
            <w:pPr>
              <w:pStyle w:val="StructureTableList"/>
            </w:pPr>
          </w:p>
        </w:tc>
        <w:tc>
          <w:tcPr>
            <w:tcW w:w="425" w:type="dxa"/>
          </w:tcPr>
          <w:p w14:paraId="76CEC852" w14:textId="77777777" w:rsidR="00C57E99" w:rsidRPr="003B7D90" w:rsidRDefault="00C57E99" w:rsidP="00E94440">
            <w:pPr>
              <w:pStyle w:val="StructureTableList"/>
              <w:rPr>
                <w:highlight w:val="yellow"/>
              </w:rPr>
            </w:pPr>
            <w:r w:rsidRPr="003B7D90">
              <w:rPr>
                <w:highlight w:val="yellow"/>
              </w:rPr>
              <w:t>•ok</w:t>
            </w:r>
          </w:p>
        </w:tc>
        <w:tc>
          <w:tcPr>
            <w:tcW w:w="3686" w:type="dxa"/>
          </w:tcPr>
          <w:p w14:paraId="75E7E553" w14:textId="77777777" w:rsidR="00C57E99" w:rsidRPr="008B6621" w:rsidRDefault="00C57E99" w:rsidP="00E94440">
            <w:pPr>
              <w:pStyle w:val="StructureTableList"/>
            </w:pPr>
            <w:r w:rsidRPr="008B6621">
              <w:t>---</w:t>
            </w:r>
            <w:r>
              <w:t xml:space="preserve"> *L</w:t>
            </w:r>
          </w:p>
        </w:tc>
      </w:tr>
      <w:tr w:rsidR="00C57E99" w:rsidRPr="008B6621" w14:paraId="77DB0473" w14:textId="77777777" w:rsidTr="00E94440">
        <w:trPr>
          <w:trHeight w:val="170"/>
        </w:trPr>
        <w:tc>
          <w:tcPr>
            <w:tcW w:w="2268" w:type="dxa"/>
          </w:tcPr>
          <w:p w14:paraId="5CA5EB99" w14:textId="77777777" w:rsidR="00C57E99" w:rsidRPr="008B6621" w:rsidRDefault="00C57E99" w:rsidP="00E94440">
            <w:pPr>
              <w:pStyle w:val="StructureTableList"/>
              <w:rPr>
                <w:highlight w:val="green"/>
              </w:rPr>
            </w:pPr>
            <w:r w:rsidRPr="008B6621">
              <w:rPr>
                <w:highlight w:val="green"/>
              </w:rPr>
              <w:t>|</w:t>
            </w:r>
            <w:r w:rsidRPr="008B6621">
              <w:rPr>
                <w:highlight w:val="yellow"/>
              </w:rPr>
              <w:t>Riḍáy-i-Qannád</w:t>
            </w:r>
            <w:r w:rsidRPr="008B6621">
              <w:rPr>
                <w:highlight w:val="green"/>
              </w:rPr>
              <w:t>|</w:t>
            </w:r>
          </w:p>
        </w:tc>
        <w:tc>
          <w:tcPr>
            <w:tcW w:w="425" w:type="dxa"/>
          </w:tcPr>
          <w:p w14:paraId="644C26F2" w14:textId="77777777" w:rsidR="00C57E99" w:rsidRPr="008B6621" w:rsidRDefault="00C57E99" w:rsidP="00E94440">
            <w:pPr>
              <w:pStyle w:val="StructureTableList"/>
            </w:pPr>
            <w:r w:rsidRPr="008B6621">
              <w:t>1</w:t>
            </w:r>
          </w:p>
        </w:tc>
        <w:tc>
          <w:tcPr>
            <w:tcW w:w="2268" w:type="dxa"/>
          </w:tcPr>
          <w:p w14:paraId="587EEE00" w14:textId="77777777" w:rsidR="00C57E99" w:rsidRPr="008B6621" w:rsidRDefault="00C57E99" w:rsidP="00E94440">
            <w:pPr>
              <w:pStyle w:val="StructureTableList"/>
            </w:pPr>
          </w:p>
        </w:tc>
        <w:tc>
          <w:tcPr>
            <w:tcW w:w="425" w:type="dxa"/>
          </w:tcPr>
          <w:p w14:paraId="187D58E8" w14:textId="77777777" w:rsidR="00C57E99" w:rsidRPr="003B7D90" w:rsidRDefault="00C57E99" w:rsidP="00E94440">
            <w:pPr>
              <w:pStyle w:val="StructureTableList"/>
              <w:rPr>
                <w:highlight w:val="magenta"/>
              </w:rPr>
            </w:pPr>
            <w:r w:rsidRPr="003B7D90">
              <w:rPr>
                <w:highlight w:val="magenta"/>
              </w:rPr>
              <w:t>•ok</w:t>
            </w:r>
          </w:p>
        </w:tc>
        <w:tc>
          <w:tcPr>
            <w:tcW w:w="3686" w:type="dxa"/>
          </w:tcPr>
          <w:p w14:paraId="1BC88D22" w14:textId="77777777" w:rsidR="00C57E99" w:rsidRPr="008B6621" w:rsidRDefault="00C57E99" w:rsidP="00E94440">
            <w:pPr>
              <w:pStyle w:val="StructureTableList"/>
            </w:pPr>
            <w:r w:rsidRPr="008B6621">
              <w:t>unprecedented match</w:t>
            </w:r>
            <w:r>
              <w:t xml:space="preserve"> *L</w:t>
            </w:r>
          </w:p>
        </w:tc>
      </w:tr>
      <w:tr w:rsidR="00C57E99" w:rsidRPr="008B6621" w14:paraId="657FD78B" w14:textId="77777777" w:rsidTr="00E94440">
        <w:trPr>
          <w:trHeight w:val="170"/>
        </w:trPr>
        <w:tc>
          <w:tcPr>
            <w:tcW w:w="2268" w:type="dxa"/>
          </w:tcPr>
          <w:p w14:paraId="2846AB56" w14:textId="77777777" w:rsidR="00C57E99" w:rsidRPr="008B6621" w:rsidRDefault="00C57E99" w:rsidP="00E94440">
            <w:pPr>
              <w:pStyle w:val="StructureTableList"/>
              <w:rPr>
                <w:highlight w:val="green"/>
              </w:rPr>
            </w:pPr>
            <w:r w:rsidRPr="008B6621">
              <w:rPr>
                <w:highlight w:val="green"/>
              </w:rPr>
              <w:t>|</w:t>
            </w:r>
            <w:r w:rsidRPr="008B6621">
              <w:rPr>
                <w:highlight w:val="yellow"/>
              </w:rPr>
              <w:t>Riḍván</w:t>
            </w:r>
            <w:r w:rsidRPr="008B6621">
              <w:rPr>
                <w:highlight w:val="green"/>
              </w:rPr>
              <w:t>|</w:t>
            </w:r>
          </w:p>
        </w:tc>
        <w:tc>
          <w:tcPr>
            <w:tcW w:w="425" w:type="dxa"/>
          </w:tcPr>
          <w:p w14:paraId="3A27C9F3" w14:textId="77777777" w:rsidR="00C57E99" w:rsidRPr="008B6621" w:rsidRDefault="00C57E99" w:rsidP="00E94440">
            <w:pPr>
              <w:pStyle w:val="StructureTableList"/>
            </w:pPr>
            <w:r w:rsidRPr="008B6621">
              <w:t>14</w:t>
            </w:r>
          </w:p>
        </w:tc>
        <w:tc>
          <w:tcPr>
            <w:tcW w:w="2268" w:type="dxa"/>
          </w:tcPr>
          <w:p w14:paraId="237B429A" w14:textId="77777777" w:rsidR="00C57E99" w:rsidRPr="008B6621" w:rsidRDefault="00C57E99" w:rsidP="00E94440">
            <w:pPr>
              <w:pStyle w:val="StructureTableList"/>
            </w:pPr>
          </w:p>
        </w:tc>
        <w:tc>
          <w:tcPr>
            <w:tcW w:w="425" w:type="dxa"/>
          </w:tcPr>
          <w:p w14:paraId="4AB6C0D2" w14:textId="77777777" w:rsidR="00C57E99" w:rsidRPr="008B5C04" w:rsidRDefault="00C57E99" w:rsidP="00E94440">
            <w:pPr>
              <w:pStyle w:val="StructureTableList"/>
              <w:rPr>
                <w:highlight w:val="yellow"/>
              </w:rPr>
            </w:pPr>
            <w:r w:rsidRPr="008B5C04">
              <w:rPr>
                <w:highlight w:val="yellow"/>
              </w:rPr>
              <w:t>•ok</w:t>
            </w:r>
          </w:p>
        </w:tc>
        <w:tc>
          <w:tcPr>
            <w:tcW w:w="3686" w:type="dxa"/>
          </w:tcPr>
          <w:p w14:paraId="60101EF0" w14:textId="77777777" w:rsidR="00C57E99" w:rsidRPr="008B6621" w:rsidRDefault="00C57E99" w:rsidP="00E94440">
            <w:pPr>
              <w:pStyle w:val="StructureTableList"/>
            </w:pPr>
            <w:r w:rsidRPr="008B6621">
              <w:t>match</w:t>
            </w:r>
          </w:p>
        </w:tc>
      </w:tr>
      <w:tr w:rsidR="00C57E99" w:rsidRPr="008B6621" w14:paraId="1F65150F" w14:textId="77777777" w:rsidTr="00E94440">
        <w:trPr>
          <w:trHeight w:val="170"/>
        </w:trPr>
        <w:tc>
          <w:tcPr>
            <w:tcW w:w="2268" w:type="dxa"/>
          </w:tcPr>
          <w:p w14:paraId="747CE116" w14:textId="77777777" w:rsidR="00C57E99" w:rsidRPr="008B6621" w:rsidRDefault="00C57E99" w:rsidP="00E94440">
            <w:pPr>
              <w:pStyle w:val="StructureTableList"/>
              <w:rPr>
                <w:rStyle w:val="bibliographyauthor"/>
                <w:highlight w:val="cyan"/>
              </w:rPr>
            </w:pPr>
            <w:r w:rsidRPr="008B6621">
              <w:rPr>
                <w:rStyle w:val="BookTitle"/>
                <w:highlight w:val="green"/>
              </w:rPr>
              <w:t>|</w:t>
            </w:r>
            <w:r w:rsidRPr="00254961">
              <w:rPr>
                <w:rStyle w:val="BookTitle"/>
                <w:highlight w:val="yellow"/>
              </w:rPr>
              <w:t>Risáliy-i-Ayyám-i-Tisʿih</w:t>
            </w:r>
            <w:r w:rsidRPr="008B6621">
              <w:rPr>
                <w:rStyle w:val="BookTitle"/>
                <w:highlight w:val="green"/>
              </w:rPr>
              <w:t>|</w:t>
            </w:r>
          </w:p>
        </w:tc>
        <w:tc>
          <w:tcPr>
            <w:tcW w:w="425" w:type="dxa"/>
          </w:tcPr>
          <w:p w14:paraId="75D3F0EA" w14:textId="77777777" w:rsidR="00C57E99" w:rsidRPr="008B6621" w:rsidRDefault="00C57E99" w:rsidP="00E94440">
            <w:pPr>
              <w:pStyle w:val="StructureTableList"/>
            </w:pPr>
            <w:r w:rsidRPr="008B6621">
              <w:t>1</w:t>
            </w:r>
          </w:p>
        </w:tc>
        <w:tc>
          <w:tcPr>
            <w:tcW w:w="2268" w:type="dxa"/>
          </w:tcPr>
          <w:p w14:paraId="5ECE3ED0" w14:textId="77777777" w:rsidR="00C57E99" w:rsidRPr="008B6621" w:rsidRDefault="00C57E99" w:rsidP="00E94440">
            <w:pPr>
              <w:pStyle w:val="StructureTableList"/>
            </w:pPr>
          </w:p>
        </w:tc>
        <w:tc>
          <w:tcPr>
            <w:tcW w:w="425" w:type="dxa"/>
          </w:tcPr>
          <w:p w14:paraId="294C8A81" w14:textId="77777777" w:rsidR="00C57E99" w:rsidRPr="008B5C04" w:rsidRDefault="00C57E99" w:rsidP="00E94440">
            <w:pPr>
              <w:pStyle w:val="StructureTableList"/>
              <w:rPr>
                <w:highlight w:val="yellow"/>
              </w:rPr>
            </w:pPr>
            <w:r w:rsidRPr="008B5C04">
              <w:rPr>
                <w:highlight w:val="yellow"/>
              </w:rPr>
              <w:t>ok</w:t>
            </w:r>
          </w:p>
        </w:tc>
        <w:tc>
          <w:tcPr>
            <w:tcW w:w="3686" w:type="dxa"/>
          </w:tcPr>
          <w:p w14:paraId="786A41A3" w14:textId="77777777" w:rsidR="00C57E99" w:rsidRPr="008B6621" w:rsidRDefault="00C57E99" w:rsidP="00E94440">
            <w:pPr>
              <w:pStyle w:val="StructureTableList"/>
            </w:pPr>
            <w:r>
              <w:t xml:space="preserve"> *L</w:t>
            </w:r>
          </w:p>
        </w:tc>
      </w:tr>
      <w:tr w:rsidR="00C57E99" w:rsidRPr="008B6621" w14:paraId="10A7D58A" w14:textId="77777777" w:rsidTr="00E94440">
        <w:trPr>
          <w:trHeight w:val="170"/>
        </w:trPr>
        <w:tc>
          <w:tcPr>
            <w:tcW w:w="2268" w:type="dxa"/>
          </w:tcPr>
          <w:p w14:paraId="03E5AA42"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Rúḥá ánum</w:t>
            </w:r>
            <w:r w:rsidRPr="008B6621">
              <w:rPr>
                <w:highlight w:val="green"/>
              </w:rPr>
              <w:t>|</w:t>
            </w:r>
          </w:p>
        </w:tc>
        <w:tc>
          <w:tcPr>
            <w:tcW w:w="425" w:type="dxa"/>
          </w:tcPr>
          <w:p w14:paraId="1CC1563C" w14:textId="77777777" w:rsidR="00C57E99" w:rsidRPr="008B6621" w:rsidRDefault="00C57E99" w:rsidP="00E94440">
            <w:pPr>
              <w:pStyle w:val="StructureTableList"/>
            </w:pPr>
            <w:r w:rsidRPr="008B6621">
              <w:t>3</w:t>
            </w:r>
          </w:p>
        </w:tc>
        <w:tc>
          <w:tcPr>
            <w:tcW w:w="2268" w:type="dxa"/>
          </w:tcPr>
          <w:p w14:paraId="4015EE60" w14:textId="77777777" w:rsidR="00C57E99" w:rsidRPr="008B6621" w:rsidRDefault="00C57E99" w:rsidP="00E94440">
            <w:pPr>
              <w:pStyle w:val="StructureTableList"/>
            </w:pPr>
          </w:p>
        </w:tc>
        <w:tc>
          <w:tcPr>
            <w:tcW w:w="425" w:type="dxa"/>
          </w:tcPr>
          <w:p w14:paraId="2466A3A8" w14:textId="77777777" w:rsidR="00C57E99" w:rsidRPr="008B5C04" w:rsidRDefault="00C57E99" w:rsidP="00E94440">
            <w:pPr>
              <w:pStyle w:val="StructureTableList"/>
              <w:rPr>
                <w:highlight w:val="green"/>
              </w:rPr>
            </w:pPr>
            <w:r w:rsidRPr="008B5C04">
              <w:rPr>
                <w:highlight w:val="green"/>
              </w:rPr>
              <w:t>•ok</w:t>
            </w:r>
          </w:p>
        </w:tc>
        <w:tc>
          <w:tcPr>
            <w:tcW w:w="3686" w:type="dxa"/>
          </w:tcPr>
          <w:p w14:paraId="10A12226" w14:textId="77777777" w:rsidR="00C57E99" w:rsidRPr="008B6621" w:rsidRDefault="00C57E99" w:rsidP="00E94440">
            <w:pPr>
              <w:pStyle w:val="StructureTableList"/>
            </w:pPr>
            <w:r w:rsidRPr="008B6621">
              <w:t>---</w:t>
            </w:r>
            <w:r w:rsidR="00CF5070">
              <w:t xml:space="preserve"> *L</w:t>
            </w:r>
          </w:p>
        </w:tc>
      </w:tr>
      <w:tr w:rsidR="00C57E99" w:rsidRPr="008B6621" w14:paraId="231A2427" w14:textId="77777777" w:rsidTr="00E94440">
        <w:trPr>
          <w:trHeight w:val="170"/>
        </w:trPr>
        <w:tc>
          <w:tcPr>
            <w:tcW w:w="2268" w:type="dxa"/>
          </w:tcPr>
          <w:p w14:paraId="11B7B86C"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Rúḥá</w:t>
            </w:r>
            <w:r w:rsidRPr="008B6621">
              <w:rPr>
                <w:highlight w:val="green"/>
              </w:rPr>
              <w:t>|</w:t>
            </w:r>
          </w:p>
        </w:tc>
        <w:tc>
          <w:tcPr>
            <w:tcW w:w="425" w:type="dxa"/>
          </w:tcPr>
          <w:p w14:paraId="502ABDEE" w14:textId="77777777" w:rsidR="00C57E99" w:rsidRPr="008B6621" w:rsidRDefault="00C57E99" w:rsidP="00E94440">
            <w:pPr>
              <w:pStyle w:val="StructureTableList"/>
            </w:pPr>
            <w:r w:rsidRPr="008B6621">
              <w:t>2</w:t>
            </w:r>
          </w:p>
        </w:tc>
        <w:tc>
          <w:tcPr>
            <w:tcW w:w="2268" w:type="dxa"/>
          </w:tcPr>
          <w:p w14:paraId="12C5443B" w14:textId="77777777" w:rsidR="00C57E99" w:rsidRPr="008B6621" w:rsidRDefault="00C57E99" w:rsidP="00E94440">
            <w:pPr>
              <w:pStyle w:val="StructureTableList"/>
            </w:pPr>
          </w:p>
        </w:tc>
        <w:tc>
          <w:tcPr>
            <w:tcW w:w="425" w:type="dxa"/>
          </w:tcPr>
          <w:p w14:paraId="34D74D12"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2B489E0" w14:textId="77777777" w:rsidR="00C57E99" w:rsidRPr="008B6621" w:rsidRDefault="00C57E99" w:rsidP="00E94440">
            <w:pPr>
              <w:pStyle w:val="StructureTableList"/>
            </w:pPr>
            <w:r w:rsidRPr="008B6621">
              <w:t>unprecedented match</w:t>
            </w:r>
          </w:p>
        </w:tc>
      </w:tr>
      <w:tr w:rsidR="00C57E99" w:rsidRPr="008B6621" w14:paraId="475AFECA" w14:textId="77777777" w:rsidTr="00E94440">
        <w:trPr>
          <w:trHeight w:val="170"/>
        </w:trPr>
        <w:tc>
          <w:tcPr>
            <w:tcW w:w="2268" w:type="dxa"/>
          </w:tcPr>
          <w:p w14:paraId="3CE9B479"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Rúḥá’s</w:t>
            </w:r>
            <w:r w:rsidRPr="008B6621">
              <w:rPr>
                <w:highlight w:val="green"/>
              </w:rPr>
              <w:t>|</w:t>
            </w:r>
          </w:p>
        </w:tc>
        <w:tc>
          <w:tcPr>
            <w:tcW w:w="425" w:type="dxa"/>
          </w:tcPr>
          <w:p w14:paraId="6CBD6AA9" w14:textId="77777777" w:rsidR="00C57E99" w:rsidRPr="008B6621" w:rsidRDefault="00C57E99" w:rsidP="00E94440">
            <w:pPr>
              <w:pStyle w:val="StructureTableList"/>
            </w:pPr>
            <w:r w:rsidRPr="008B6621">
              <w:t>1</w:t>
            </w:r>
          </w:p>
        </w:tc>
        <w:tc>
          <w:tcPr>
            <w:tcW w:w="2268" w:type="dxa"/>
          </w:tcPr>
          <w:p w14:paraId="39B1B408" w14:textId="77777777" w:rsidR="00C57E99" w:rsidRPr="008B6621" w:rsidRDefault="00C57E99" w:rsidP="00E94440">
            <w:pPr>
              <w:pStyle w:val="StructureTableList"/>
            </w:pPr>
          </w:p>
        </w:tc>
        <w:tc>
          <w:tcPr>
            <w:tcW w:w="425" w:type="dxa"/>
          </w:tcPr>
          <w:p w14:paraId="71545A44" w14:textId="77777777" w:rsidR="00C57E99" w:rsidRPr="008B5C04" w:rsidRDefault="00C57E99" w:rsidP="00E94440">
            <w:pPr>
              <w:pStyle w:val="StructureTableList"/>
              <w:rPr>
                <w:highlight w:val="yellow"/>
              </w:rPr>
            </w:pPr>
            <w:r w:rsidRPr="008B5C04">
              <w:rPr>
                <w:highlight w:val="yellow"/>
              </w:rPr>
              <w:t>•ok en</w:t>
            </w:r>
          </w:p>
        </w:tc>
        <w:tc>
          <w:tcPr>
            <w:tcW w:w="3686" w:type="dxa"/>
          </w:tcPr>
          <w:p w14:paraId="4C17C7DB" w14:textId="77777777" w:rsidR="00C57E99" w:rsidRPr="008B6621" w:rsidRDefault="00C57E99" w:rsidP="00E94440">
            <w:pPr>
              <w:pStyle w:val="StructureTableList"/>
            </w:pPr>
            <w:r w:rsidRPr="008B6621">
              <w:t>---</w:t>
            </w:r>
          </w:p>
        </w:tc>
      </w:tr>
      <w:tr w:rsidR="00C57E99" w:rsidRPr="008B6621" w14:paraId="2FFA09A8" w14:textId="77777777" w:rsidTr="00E94440">
        <w:trPr>
          <w:trHeight w:val="170"/>
        </w:trPr>
        <w:tc>
          <w:tcPr>
            <w:tcW w:w="2268" w:type="dxa"/>
          </w:tcPr>
          <w:p w14:paraId="08ED6A3F" w14:textId="77777777" w:rsidR="00C57E99" w:rsidRPr="008B6621" w:rsidRDefault="00C57E99" w:rsidP="00E94440">
            <w:pPr>
              <w:pStyle w:val="StructureTableList"/>
              <w:rPr>
                <w:highlight w:val="green"/>
              </w:rPr>
            </w:pPr>
            <w:r w:rsidRPr="008B6621">
              <w:rPr>
                <w:highlight w:val="green"/>
              </w:rPr>
              <w:t>|</w:t>
            </w:r>
            <w:r w:rsidRPr="008B6621">
              <w:rPr>
                <w:highlight w:val="yellow"/>
              </w:rPr>
              <w:t>Rúḥangíz</w:t>
            </w:r>
            <w:r w:rsidRPr="008B6621">
              <w:rPr>
                <w:highlight w:val="green"/>
              </w:rPr>
              <w:t>|</w:t>
            </w:r>
          </w:p>
        </w:tc>
        <w:tc>
          <w:tcPr>
            <w:tcW w:w="425" w:type="dxa"/>
          </w:tcPr>
          <w:p w14:paraId="1711A4B8" w14:textId="77777777" w:rsidR="00C57E99" w:rsidRPr="008B6621" w:rsidRDefault="00C57E99" w:rsidP="00E94440">
            <w:pPr>
              <w:pStyle w:val="StructureTableList"/>
            </w:pPr>
            <w:r w:rsidRPr="008B6621">
              <w:t>10</w:t>
            </w:r>
          </w:p>
        </w:tc>
        <w:tc>
          <w:tcPr>
            <w:tcW w:w="2268" w:type="dxa"/>
          </w:tcPr>
          <w:p w14:paraId="1AE8D24E" w14:textId="77777777" w:rsidR="00C57E99" w:rsidRPr="008B6621" w:rsidRDefault="00C57E99" w:rsidP="00E94440">
            <w:pPr>
              <w:pStyle w:val="StructureTableList"/>
            </w:pPr>
          </w:p>
        </w:tc>
        <w:tc>
          <w:tcPr>
            <w:tcW w:w="425" w:type="dxa"/>
          </w:tcPr>
          <w:p w14:paraId="70D8BB4C" w14:textId="77777777" w:rsidR="00C57E99" w:rsidRPr="008B5C04" w:rsidRDefault="00C57E99" w:rsidP="00E94440">
            <w:pPr>
              <w:pStyle w:val="StructureTableList"/>
              <w:rPr>
                <w:highlight w:val="yellow"/>
              </w:rPr>
            </w:pPr>
            <w:r w:rsidRPr="008B5C04">
              <w:rPr>
                <w:highlight w:val="yellow"/>
              </w:rPr>
              <w:t>•ok</w:t>
            </w:r>
          </w:p>
        </w:tc>
        <w:tc>
          <w:tcPr>
            <w:tcW w:w="3686" w:type="dxa"/>
          </w:tcPr>
          <w:p w14:paraId="45963EF5" w14:textId="77777777" w:rsidR="00C57E99" w:rsidRPr="008B6621" w:rsidRDefault="00C57E99" w:rsidP="00E94440">
            <w:pPr>
              <w:pStyle w:val="StructureTableList"/>
            </w:pPr>
            <w:r w:rsidRPr="008B6621">
              <w:t>unprecedented match</w:t>
            </w:r>
          </w:p>
        </w:tc>
      </w:tr>
      <w:tr w:rsidR="00C57E99" w:rsidRPr="008B6621" w14:paraId="6DC2A827" w14:textId="77777777" w:rsidTr="00E94440">
        <w:trPr>
          <w:trHeight w:val="170"/>
        </w:trPr>
        <w:tc>
          <w:tcPr>
            <w:tcW w:w="2268" w:type="dxa"/>
          </w:tcPr>
          <w:p w14:paraId="265144E7"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Rúḥí Afnán</w:t>
            </w:r>
            <w:r w:rsidRPr="008B6621">
              <w:rPr>
                <w:highlight w:val="green"/>
              </w:rPr>
              <w:t>|</w:t>
            </w:r>
          </w:p>
        </w:tc>
        <w:tc>
          <w:tcPr>
            <w:tcW w:w="425" w:type="dxa"/>
          </w:tcPr>
          <w:p w14:paraId="16CD27B7" w14:textId="77777777" w:rsidR="00C57E99" w:rsidRPr="008B6621" w:rsidRDefault="00C57E99" w:rsidP="00E94440">
            <w:pPr>
              <w:pStyle w:val="StructureTableList"/>
            </w:pPr>
            <w:r w:rsidRPr="008B6621">
              <w:t>5</w:t>
            </w:r>
          </w:p>
        </w:tc>
        <w:tc>
          <w:tcPr>
            <w:tcW w:w="2268" w:type="dxa"/>
          </w:tcPr>
          <w:p w14:paraId="57794A22" w14:textId="77777777" w:rsidR="00C57E99" w:rsidRPr="008B6621" w:rsidRDefault="00C57E99" w:rsidP="00E94440">
            <w:pPr>
              <w:pStyle w:val="StructureTableList"/>
            </w:pPr>
          </w:p>
        </w:tc>
        <w:tc>
          <w:tcPr>
            <w:tcW w:w="425" w:type="dxa"/>
          </w:tcPr>
          <w:p w14:paraId="631DCC19" w14:textId="77777777" w:rsidR="00C57E99" w:rsidRPr="008B5C04" w:rsidRDefault="00C57E99" w:rsidP="00E94440">
            <w:pPr>
              <w:pStyle w:val="StructureTableList"/>
              <w:rPr>
                <w:highlight w:val="yellow"/>
              </w:rPr>
            </w:pPr>
            <w:r w:rsidRPr="008B5C04">
              <w:rPr>
                <w:highlight w:val="yellow"/>
              </w:rPr>
              <w:t>•ok</w:t>
            </w:r>
          </w:p>
        </w:tc>
        <w:tc>
          <w:tcPr>
            <w:tcW w:w="3686" w:type="dxa"/>
          </w:tcPr>
          <w:p w14:paraId="092BBB72" w14:textId="77777777" w:rsidR="00C57E99" w:rsidRPr="008B6621" w:rsidRDefault="00C57E99" w:rsidP="00E94440">
            <w:pPr>
              <w:pStyle w:val="StructureTableList"/>
            </w:pPr>
            <w:r w:rsidRPr="008B6621">
              <w:t>---</w:t>
            </w:r>
          </w:p>
        </w:tc>
      </w:tr>
      <w:tr w:rsidR="00C57E99" w:rsidRPr="008B6621" w14:paraId="383B7102" w14:textId="77777777" w:rsidTr="00E94440">
        <w:trPr>
          <w:trHeight w:val="170"/>
        </w:trPr>
        <w:tc>
          <w:tcPr>
            <w:tcW w:w="2268" w:type="dxa"/>
          </w:tcPr>
          <w:p w14:paraId="5FB9D2A8" w14:textId="77777777" w:rsidR="00C57E99" w:rsidRPr="008B6621" w:rsidRDefault="00C57E99" w:rsidP="00E94440">
            <w:pPr>
              <w:pStyle w:val="StructureTableList"/>
              <w:rPr>
                <w:highlight w:val="yellow"/>
              </w:rPr>
            </w:pPr>
            <w:r w:rsidRPr="008B6621">
              <w:rPr>
                <w:highlight w:val="yellow"/>
              </w:rPr>
              <w:t>|</w:t>
            </w:r>
            <w:r w:rsidRPr="00254961">
              <w:rPr>
                <w:highlight w:val="green"/>
              </w:rPr>
              <w:t>R</w:t>
            </w:r>
            <w:r w:rsidRPr="008B6621">
              <w:rPr>
                <w:highlight w:val="darkYellow"/>
              </w:rPr>
              <w:t>u</w:t>
            </w:r>
            <w:r w:rsidRPr="00254961">
              <w:rPr>
                <w:highlight w:val="green"/>
              </w:rPr>
              <w:t>ḥí</w:t>
            </w:r>
            <w:r w:rsidRPr="008B6621">
              <w:rPr>
                <w:highlight w:val="yellow"/>
              </w:rPr>
              <w:t>|</w:t>
            </w:r>
          </w:p>
        </w:tc>
        <w:tc>
          <w:tcPr>
            <w:tcW w:w="425" w:type="dxa"/>
          </w:tcPr>
          <w:p w14:paraId="76D365D9" w14:textId="77777777" w:rsidR="00C57E99" w:rsidRPr="008B6621" w:rsidRDefault="00C57E99" w:rsidP="00E94440">
            <w:pPr>
              <w:pStyle w:val="StructureTableList"/>
            </w:pPr>
            <w:r w:rsidRPr="008B6621">
              <w:t>1</w:t>
            </w:r>
          </w:p>
        </w:tc>
        <w:tc>
          <w:tcPr>
            <w:tcW w:w="2268" w:type="dxa"/>
          </w:tcPr>
          <w:p w14:paraId="26F72879" w14:textId="77777777" w:rsidR="00C57E99" w:rsidRPr="008B6621" w:rsidRDefault="00C57E99" w:rsidP="00E94440">
            <w:pPr>
              <w:pStyle w:val="StructureTableList"/>
            </w:pPr>
          </w:p>
        </w:tc>
        <w:tc>
          <w:tcPr>
            <w:tcW w:w="425" w:type="dxa"/>
          </w:tcPr>
          <w:p w14:paraId="72D8807F" w14:textId="77777777" w:rsidR="00C57E99" w:rsidRPr="008B5C04" w:rsidRDefault="00C57E99" w:rsidP="00E94440">
            <w:pPr>
              <w:pStyle w:val="StructureTableList"/>
              <w:rPr>
                <w:highlight w:val="blue"/>
              </w:rPr>
            </w:pPr>
          </w:p>
        </w:tc>
        <w:tc>
          <w:tcPr>
            <w:tcW w:w="3686" w:type="dxa"/>
          </w:tcPr>
          <w:p w14:paraId="76C68078" w14:textId="77777777" w:rsidR="00C57E99" w:rsidRPr="008B6621" w:rsidRDefault="00C57E99" w:rsidP="00E94440">
            <w:pPr>
              <w:pStyle w:val="StructureTableList"/>
            </w:pPr>
            <w:r>
              <w:t xml:space="preserve"> *L</w:t>
            </w:r>
          </w:p>
        </w:tc>
      </w:tr>
      <w:tr w:rsidR="00C57E99" w:rsidRPr="008B6621" w14:paraId="6BEE0BD4" w14:textId="77777777" w:rsidTr="00E94440">
        <w:trPr>
          <w:trHeight w:val="170"/>
        </w:trPr>
        <w:tc>
          <w:tcPr>
            <w:tcW w:w="2268" w:type="dxa"/>
          </w:tcPr>
          <w:p w14:paraId="5B6B257A"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Rúḥí</w:t>
            </w:r>
            <w:r w:rsidRPr="008B6621">
              <w:rPr>
                <w:highlight w:val="green"/>
              </w:rPr>
              <w:t>|</w:t>
            </w:r>
          </w:p>
        </w:tc>
        <w:tc>
          <w:tcPr>
            <w:tcW w:w="425" w:type="dxa"/>
          </w:tcPr>
          <w:p w14:paraId="3889ABA9" w14:textId="77777777" w:rsidR="00C57E99" w:rsidRPr="008B6621" w:rsidRDefault="00C57E99" w:rsidP="00E94440">
            <w:pPr>
              <w:pStyle w:val="StructureTableList"/>
            </w:pPr>
            <w:r w:rsidRPr="008B6621">
              <w:t>5</w:t>
            </w:r>
          </w:p>
        </w:tc>
        <w:tc>
          <w:tcPr>
            <w:tcW w:w="2268" w:type="dxa"/>
          </w:tcPr>
          <w:p w14:paraId="148B5348" w14:textId="77777777" w:rsidR="00C57E99" w:rsidRPr="008B6621" w:rsidRDefault="00C57E99" w:rsidP="00E94440">
            <w:pPr>
              <w:pStyle w:val="StructureTableList"/>
            </w:pPr>
          </w:p>
        </w:tc>
        <w:tc>
          <w:tcPr>
            <w:tcW w:w="425" w:type="dxa"/>
          </w:tcPr>
          <w:p w14:paraId="40069F50" w14:textId="77777777" w:rsidR="00C57E99" w:rsidRPr="008B5C04" w:rsidRDefault="00C57E99" w:rsidP="00E94440">
            <w:pPr>
              <w:pStyle w:val="StructureTableList"/>
              <w:rPr>
                <w:highlight w:val="yellow"/>
              </w:rPr>
            </w:pPr>
            <w:r w:rsidRPr="008B5C04">
              <w:rPr>
                <w:highlight w:val="yellow"/>
              </w:rPr>
              <w:t>•ok</w:t>
            </w:r>
          </w:p>
        </w:tc>
        <w:tc>
          <w:tcPr>
            <w:tcW w:w="3686" w:type="dxa"/>
          </w:tcPr>
          <w:p w14:paraId="591A95B4" w14:textId="77777777" w:rsidR="00C57E99" w:rsidRPr="008B6621" w:rsidRDefault="00C57E99" w:rsidP="00E94440">
            <w:pPr>
              <w:pStyle w:val="StructureTableList"/>
            </w:pPr>
            <w:r w:rsidRPr="008B6621">
              <w:t>unprecedented match</w:t>
            </w:r>
          </w:p>
        </w:tc>
      </w:tr>
      <w:tr w:rsidR="00C57E99" w:rsidRPr="008B6621" w14:paraId="6C52F9E6" w14:textId="77777777" w:rsidTr="00E94440">
        <w:trPr>
          <w:trHeight w:val="170"/>
        </w:trPr>
        <w:tc>
          <w:tcPr>
            <w:tcW w:w="2268" w:type="dxa"/>
          </w:tcPr>
          <w:p w14:paraId="2648C45F" w14:textId="77777777" w:rsidR="00C57E99" w:rsidRPr="008B6621" w:rsidRDefault="00C57E99" w:rsidP="00E94440">
            <w:pPr>
              <w:pStyle w:val="StructureTableList"/>
              <w:rPr>
                <w:highlight w:val="yellow"/>
              </w:rPr>
            </w:pPr>
            <w:r w:rsidRPr="008B6621">
              <w:rPr>
                <w:highlight w:val="magenta"/>
              </w:rPr>
              <w:t>|</w:t>
            </w:r>
            <w:r w:rsidRPr="003B7D90">
              <w:rPr>
                <w:highlight w:val="magenta"/>
              </w:rPr>
              <w:t>Ruhi’s</w:t>
            </w:r>
            <w:r w:rsidRPr="008B6621">
              <w:rPr>
                <w:highlight w:val="magenta"/>
              </w:rPr>
              <w:t>|</w:t>
            </w:r>
          </w:p>
        </w:tc>
        <w:tc>
          <w:tcPr>
            <w:tcW w:w="425" w:type="dxa"/>
          </w:tcPr>
          <w:p w14:paraId="50A229D5" w14:textId="77777777" w:rsidR="00C57E99" w:rsidRPr="008B6621" w:rsidRDefault="00C57E99" w:rsidP="00E94440">
            <w:pPr>
              <w:pStyle w:val="StructureTableList"/>
            </w:pPr>
            <w:r w:rsidRPr="008B6621">
              <w:t>1</w:t>
            </w:r>
          </w:p>
        </w:tc>
        <w:tc>
          <w:tcPr>
            <w:tcW w:w="2268" w:type="dxa"/>
          </w:tcPr>
          <w:p w14:paraId="782BA87E" w14:textId="77777777" w:rsidR="00C57E99" w:rsidRPr="008B6621" w:rsidRDefault="00C57E99" w:rsidP="00E94440">
            <w:pPr>
              <w:pStyle w:val="StructureTableList"/>
            </w:pPr>
          </w:p>
        </w:tc>
        <w:tc>
          <w:tcPr>
            <w:tcW w:w="425" w:type="dxa"/>
          </w:tcPr>
          <w:p w14:paraId="3DEBDAFE"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1C3D076F" w14:textId="77777777" w:rsidR="00C57E99" w:rsidRPr="008B6621" w:rsidRDefault="00C57E99" w:rsidP="00E94440">
            <w:pPr>
              <w:pStyle w:val="StructureTableList"/>
            </w:pPr>
            <w:r>
              <w:t xml:space="preserve"> *L *L</w:t>
            </w:r>
            <w:r w:rsidR="00CA47C2">
              <w:t xml:space="preserve"> *L</w:t>
            </w:r>
          </w:p>
        </w:tc>
      </w:tr>
      <w:tr w:rsidR="00C57E99" w:rsidRPr="008B6621" w14:paraId="53DAD760" w14:textId="77777777" w:rsidTr="00E94440">
        <w:trPr>
          <w:trHeight w:val="170"/>
        </w:trPr>
        <w:tc>
          <w:tcPr>
            <w:tcW w:w="2268" w:type="dxa"/>
          </w:tcPr>
          <w:p w14:paraId="4649DED2"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Rúḥí’s</w:t>
            </w:r>
            <w:r w:rsidRPr="008B6621">
              <w:rPr>
                <w:highlight w:val="green"/>
              </w:rPr>
              <w:t>|</w:t>
            </w:r>
          </w:p>
        </w:tc>
        <w:tc>
          <w:tcPr>
            <w:tcW w:w="425" w:type="dxa"/>
          </w:tcPr>
          <w:p w14:paraId="1AF5F848" w14:textId="77777777" w:rsidR="00C57E99" w:rsidRPr="008B6621" w:rsidRDefault="00C57E99" w:rsidP="00E94440">
            <w:pPr>
              <w:pStyle w:val="StructureTableList"/>
            </w:pPr>
            <w:r w:rsidRPr="008B6621">
              <w:t>6</w:t>
            </w:r>
          </w:p>
        </w:tc>
        <w:tc>
          <w:tcPr>
            <w:tcW w:w="2268" w:type="dxa"/>
          </w:tcPr>
          <w:p w14:paraId="69429B66" w14:textId="77777777" w:rsidR="00C57E99" w:rsidRPr="008B6621" w:rsidRDefault="00C57E99" w:rsidP="00E94440">
            <w:pPr>
              <w:pStyle w:val="StructureTableList"/>
            </w:pPr>
          </w:p>
        </w:tc>
        <w:tc>
          <w:tcPr>
            <w:tcW w:w="425" w:type="dxa"/>
          </w:tcPr>
          <w:p w14:paraId="3B508F91" w14:textId="77777777" w:rsidR="00C57E99" w:rsidRPr="008B5C04" w:rsidRDefault="00C57E99" w:rsidP="00E94440">
            <w:pPr>
              <w:pStyle w:val="StructureTableList"/>
              <w:rPr>
                <w:highlight w:val="yellow"/>
              </w:rPr>
            </w:pPr>
            <w:r w:rsidRPr="008B5C04">
              <w:rPr>
                <w:highlight w:val="yellow"/>
              </w:rPr>
              <w:t>•ok en</w:t>
            </w:r>
          </w:p>
        </w:tc>
        <w:tc>
          <w:tcPr>
            <w:tcW w:w="3686" w:type="dxa"/>
          </w:tcPr>
          <w:p w14:paraId="1CA07CA7" w14:textId="77777777" w:rsidR="00C57E99" w:rsidRPr="008B6621" w:rsidRDefault="00C57E99" w:rsidP="00E94440">
            <w:pPr>
              <w:pStyle w:val="StructureTableList"/>
            </w:pPr>
            <w:r w:rsidRPr="008B6621">
              <w:t>---</w:t>
            </w:r>
          </w:p>
        </w:tc>
      </w:tr>
      <w:tr w:rsidR="00C57E99" w:rsidRPr="008B6621" w14:paraId="1F0C1563" w14:textId="77777777" w:rsidTr="00E94440">
        <w:trPr>
          <w:trHeight w:val="170"/>
        </w:trPr>
        <w:tc>
          <w:tcPr>
            <w:tcW w:w="2268" w:type="dxa"/>
          </w:tcPr>
          <w:p w14:paraId="0D856D5F" w14:textId="77777777" w:rsidR="00C57E99" w:rsidRPr="008B6621" w:rsidRDefault="00C57E99" w:rsidP="00E94440">
            <w:pPr>
              <w:pStyle w:val="StructureTableList"/>
              <w:rPr>
                <w:highlight w:val="green"/>
              </w:rPr>
            </w:pPr>
            <w:r w:rsidRPr="008B6621">
              <w:rPr>
                <w:rStyle w:val="footnoteLinked"/>
                <w:highlight w:val="green"/>
              </w:rPr>
              <w:t>|</w:t>
            </w:r>
            <w:r w:rsidRPr="008B6621">
              <w:rPr>
                <w:rStyle w:val="footnoteLinked"/>
                <w:highlight w:val="cyan"/>
              </w:rPr>
              <w:t>Rúḥíyyih Rabbani</w:t>
            </w:r>
            <w:r w:rsidRPr="008B6621">
              <w:rPr>
                <w:rStyle w:val="footnoteLinked"/>
                <w:highlight w:val="green"/>
              </w:rPr>
              <w:t>|</w:t>
            </w:r>
          </w:p>
        </w:tc>
        <w:tc>
          <w:tcPr>
            <w:tcW w:w="425" w:type="dxa"/>
          </w:tcPr>
          <w:p w14:paraId="52C193C7" w14:textId="77777777" w:rsidR="00C57E99" w:rsidRPr="008B6621" w:rsidRDefault="00C57E99" w:rsidP="00E94440">
            <w:pPr>
              <w:pStyle w:val="StructureTableList"/>
            </w:pPr>
            <w:r w:rsidRPr="008B6621">
              <w:t>5</w:t>
            </w:r>
          </w:p>
        </w:tc>
        <w:tc>
          <w:tcPr>
            <w:tcW w:w="2268" w:type="dxa"/>
          </w:tcPr>
          <w:p w14:paraId="674F10F5" w14:textId="77777777" w:rsidR="00C57E99" w:rsidRPr="008B6621" w:rsidRDefault="00C57E99" w:rsidP="00E94440">
            <w:pPr>
              <w:pStyle w:val="StructureTableList"/>
            </w:pPr>
          </w:p>
        </w:tc>
        <w:tc>
          <w:tcPr>
            <w:tcW w:w="425" w:type="dxa"/>
          </w:tcPr>
          <w:p w14:paraId="5F4A74C6" w14:textId="77777777" w:rsidR="00C57E99" w:rsidRPr="008B5C04" w:rsidRDefault="00C57E99" w:rsidP="00E94440">
            <w:pPr>
              <w:pStyle w:val="StructureTableList"/>
              <w:rPr>
                <w:highlight w:val="green"/>
              </w:rPr>
            </w:pPr>
            <w:r w:rsidRPr="008B5C04">
              <w:rPr>
                <w:highlight w:val="green"/>
              </w:rPr>
              <w:t>•--</w:t>
            </w:r>
          </w:p>
        </w:tc>
        <w:tc>
          <w:tcPr>
            <w:tcW w:w="3686" w:type="dxa"/>
          </w:tcPr>
          <w:p w14:paraId="466EADBD" w14:textId="77777777" w:rsidR="00C57E99" w:rsidRPr="008B6621" w:rsidRDefault="00C57E99" w:rsidP="00E94440">
            <w:pPr>
              <w:pStyle w:val="StructureTableList"/>
            </w:pPr>
            <w:r w:rsidRPr="008B6621">
              <w:t>match with bad status *L</w:t>
            </w:r>
          </w:p>
        </w:tc>
      </w:tr>
      <w:tr w:rsidR="00C57E99" w:rsidRPr="008B6621" w14:paraId="44992ACA" w14:textId="77777777" w:rsidTr="00E94440">
        <w:trPr>
          <w:trHeight w:val="170"/>
        </w:trPr>
        <w:tc>
          <w:tcPr>
            <w:tcW w:w="2268" w:type="dxa"/>
          </w:tcPr>
          <w:p w14:paraId="2D9D35C2" w14:textId="77777777" w:rsidR="00C57E99" w:rsidRPr="008B6621" w:rsidRDefault="00C57E99" w:rsidP="00E94440">
            <w:pPr>
              <w:pStyle w:val="StructureTableList"/>
              <w:rPr>
                <w:highlight w:val="darkMagenta"/>
              </w:rPr>
            </w:pPr>
            <w:r w:rsidRPr="008B6621">
              <w:rPr>
                <w:highlight w:val="green"/>
              </w:rPr>
              <w:t>|</w:t>
            </w:r>
            <w:r w:rsidRPr="008B6621">
              <w:rPr>
                <w:highlight w:val="yellow"/>
              </w:rPr>
              <w:t>Rúḥíyyih ánum</w:t>
            </w:r>
            <w:r w:rsidRPr="008B6621">
              <w:rPr>
                <w:highlight w:val="green"/>
              </w:rPr>
              <w:t>|</w:t>
            </w:r>
          </w:p>
        </w:tc>
        <w:tc>
          <w:tcPr>
            <w:tcW w:w="425" w:type="dxa"/>
          </w:tcPr>
          <w:p w14:paraId="03240F33" w14:textId="77777777" w:rsidR="00C57E99" w:rsidRPr="008B6621" w:rsidRDefault="00C57E99" w:rsidP="00E94440">
            <w:pPr>
              <w:pStyle w:val="StructureTableList"/>
            </w:pPr>
            <w:r w:rsidRPr="008B6621">
              <w:t>19</w:t>
            </w:r>
          </w:p>
        </w:tc>
        <w:tc>
          <w:tcPr>
            <w:tcW w:w="2268" w:type="dxa"/>
          </w:tcPr>
          <w:p w14:paraId="1967C217" w14:textId="77777777" w:rsidR="00C57E99" w:rsidRPr="008B6621" w:rsidRDefault="00C57E99" w:rsidP="00E94440">
            <w:pPr>
              <w:pStyle w:val="StructureTableList"/>
            </w:pPr>
          </w:p>
        </w:tc>
        <w:tc>
          <w:tcPr>
            <w:tcW w:w="425" w:type="dxa"/>
          </w:tcPr>
          <w:p w14:paraId="3C8DA66E" w14:textId="77777777" w:rsidR="00C57E99" w:rsidRPr="008B5C04" w:rsidRDefault="00C57E99" w:rsidP="00E94440">
            <w:pPr>
              <w:pStyle w:val="StructureTableList"/>
              <w:rPr>
                <w:highlight w:val="yellow"/>
              </w:rPr>
            </w:pPr>
            <w:r w:rsidRPr="008B5C04">
              <w:rPr>
                <w:highlight w:val="yellow"/>
              </w:rPr>
              <w:t>•ok</w:t>
            </w:r>
          </w:p>
        </w:tc>
        <w:tc>
          <w:tcPr>
            <w:tcW w:w="3686" w:type="dxa"/>
          </w:tcPr>
          <w:p w14:paraId="21368BAD" w14:textId="77777777" w:rsidR="00C57E99" w:rsidRPr="008B6621" w:rsidRDefault="00C57E99" w:rsidP="00E94440">
            <w:pPr>
              <w:pStyle w:val="StructureTableList"/>
            </w:pPr>
            <w:r w:rsidRPr="008B6621">
              <w:t>--- *L</w:t>
            </w:r>
          </w:p>
        </w:tc>
      </w:tr>
      <w:tr w:rsidR="00C57E99" w:rsidRPr="008B6621" w14:paraId="41C05EFC" w14:textId="77777777" w:rsidTr="00E94440">
        <w:trPr>
          <w:trHeight w:val="170"/>
        </w:trPr>
        <w:tc>
          <w:tcPr>
            <w:tcW w:w="2268" w:type="dxa"/>
          </w:tcPr>
          <w:p w14:paraId="430B510A" w14:textId="77777777" w:rsidR="00C57E99" w:rsidRPr="008B6621" w:rsidRDefault="00C57E99" w:rsidP="00E94440">
            <w:pPr>
              <w:pStyle w:val="StructureTableList"/>
              <w:rPr>
                <w:rStyle w:val="BookTitle"/>
                <w:highlight w:val="green"/>
              </w:rPr>
            </w:pPr>
            <w:r w:rsidRPr="008B6621">
              <w:rPr>
                <w:rStyle w:val="bibliographyauthor"/>
                <w:highlight w:val="yellow"/>
              </w:rPr>
              <w:t>|R</w:t>
            </w:r>
            <w:r w:rsidRPr="008B6621">
              <w:rPr>
                <w:rStyle w:val="bibliographyauthor"/>
                <w:highlight w:val="darkYellow"/>
              </w:rPr>
              <w:t>u</w:t>
            </w:r>
            <w:r w:rsidRPr="008B6621">
              <w:rPr>
                <w:rStyle w:val="bibliographyauthor"/>
                <w:highlight w:val="yellow"/>
              </w:rPr>
              <w:t>ḥíyyih|</w:t>
            </w:r>
          </w:p>
        </w:tc>
        <w:tc>
          <w:tcPr>
            <w:tcW w:w="425" w:type="dxa"/>
          </w:tcPr>
          <w:p w14:paraId="2430B551" w14:textId="77777777" w:rsidR="00C57E99" w:rsidRPr="008B6621" w:rsidRDefault="00C57E99" w:rsidP="00E94440">
            <w:pPr>
              <w:pStyle w:val="StructureTableList"/>
            </w:pPr>
            <w:r w:rsidRPr="008B6621">
              <w:t>1</w:t>
            </w:r>
          </w:p>
        </w:tc>
        <w:tc>
          <w:tcPr>
            <w:tcW w:w="2268" w:type="dxa"/>
          </w:tcPr>
          <w:p w14:paraId="7BA89F3E" w14:textId="77777777" w:rsidR="00C57E99" w:rsidRPr="008B6621" w:rsidRDefault="00C57E99" w:rsidP="00E94440">
            <w:pPr>
              <w:pStyle w:val="StructureTableList"/>
            </w:pPr>
          </w:p>
        </w:tc>
        <w:tc>
          <w:tcPr>
            <w:tcW w:w="425" w:type="dxa"/>
          </w:tcPr>
          <w:p w14:paraId="0EF1FDEB" w14:textId="77777777" w:rsidR="00C57E99" w:rsidRPr="008B5C04" w:rsidRDefault="00C57E99" w:rsidP="00E94440">
            <w:pPr>
              <w:pStyle w:val="StructureTableList"/>
              <w:rPr>
                <w:highlight w:val="blue"/>
              </w:rPr>
            </w:pPr>
          </w:p>
        </w:tc>
        <w:tc>
          <w:tcPr>
            <w:tcW w:w="3686" w:type="dxa"/>
          </w:tcPr>
          <w:p w14:paraId="74A6E587" w14:textId="77777777" w:rsidR="00C57E99" w:rsidRPr="008B6621" w:rsidRDefault="00C57E99" w:rsidP="00E94440">
            <w:pPr>
              <w:pStyle w:val="StructureTableList"/>
            </w:pPr>
          </w:p>
        </w:tc>
      </w:tr>
      <w:tr w:rsidR="00C57E99" w:rsidRPr="008B6621" w14:paraId="57BF74DF" w14:textId="77777777" w:rsidTr="00E94440">
        <w:trPr>
          <w:trHeight w:val="170"/>
        </w:trPr>
        <w:tc>
          <w:tcPr>
            <w:tcW w:w="2268" w:type="dxa"/>
          </w:tcPr>
          <w:p w14:paraId="0C08B59A" w14:textId="77777777" w:rsidR="00C57E99" w:rsidRPr="008B6621" w:rsidRDefault="00C57E99" w:rsidP="00E94440">
            <w:pPr>
              <w:pStyle w:val="StructureTableList"/>
              <w:rPr>
                <w:highlight w:val="green"/>
              </w:rPr>
            </w:pPr>
            <w:r w:rsidRPr="008B6621">
              <w:rPr>
                <w:highlight w:val="green"/>
              </w:rPr>
              <w:t>|</w:t>
            </w:r>
            <w:r w:rsidRPr="008B6621">
              <w:rPr>
                <w:highlight w:val="yellow"/>
              </w:rPr>
              <w:t>Rúḥíyyih</w:t>
            </w:r>
            <w:r w:rsidRPr="008B6621">
              <w:rPr>
                <w:highlight w:val="green"/>
              </w:rPr>
              <w:t>|</w:t>
            </w:r>
          </w:p>
        </w:tc>
        <w:tc>
          <w:tcPr>
            <w:tcW w:w="425" w:type="dxa"/>
          </w:tcPr>
          <w:p w14:paraId="452B966F" w14:textId="77777777" w:rsidR="00C57E99" w:rsidRPr="008B6621" w:rsidRDefault="00C57E99" w:rsidP="00E94440">
            <w:pPr>
              <w:pStyle w:val="StructureTableList"/>
            </w:pPr>
            <w:r w:rsidRPr="008B6621">
              <w:t>3</w:t>
            </w:r>
          </w:p>
        </w:tc>
        <w:tc>
          <w:tcPr>
            <w:tcW w:w="2268" w:type="dxa"/>
          </w:tcPr>
          <w:p w14:paraId="3436F0B9" w14:textId="77777777" w:rsidR="00C57E99" w:rsidRPr="008B6621" w:rsidRDefault="00C57E99" w:rsidP="00E94440">
            <w:pPr>
              <w:pStyle w:val="StructureTableList"/>
            </w:pPr>
          </w:p>
        </w:tc>
        <w:tc>
          <w:tcPr>
            <w:tcW w:w="425" w:type="dxa"/>
          </w:tcPr>
          <w:p w14:paraId="3ABDBF3A" w14:textId="77777777" w:rsidR="00C57E99" w:rsidRPr="008B5C04" w:rsidRDefault="00C57E99" w:rsidP="00E94440">
            <w:pPr>
              <w:pStyle w:val="StructureTableList"/>
              <w:rPr>
                <w:highlight w:val="yellow"/>
              </w:rPr>
            </w:pPr>
            <w:r w:rsidRPr="008B5C04">
              <w:rPr>
                <w:highlight w:val="yellow"/>
              </w:rPr>
              <w:t>•ok</w:t>
            </w:r>
          </w:p>
        </w:tc>
        <w:tc>
          <w:tcPr>
            <w:tcW w:w="3686" w:type="dxa"/>
          </w:tcPr>
          <w:p w14:paraId="1C5DDBA1" w14:textId="77777777" w:rsidR="00C57E99" w:rsidRPr="008B6621" w:rsidRDefault="00C57E99" w:rsidP="00E94440">
            <w:pPr>
              <w:pStyle w:val="StructureTableList"/>
            </w:pPr>
            <w:r w:rsidRPr="008B6621">
              <w:t>unprecedented match</w:t>
            </w:r>
          </w:p>
        </w:tc>
      </w:tr>
      <w:tr w:rsidR="00C57E99" w:rsidRPr="008B6621" w14:paraId="649EC75B" w14:textId="77777777" w:rsidTr="00E94440">
        <w:trPr>
          <w:trHeight w:val="170"/>
        </w:trPr>
        <w:tc>
          <w:tcPr>
            <w:tcW w:w="2268" w:type="dxa"/>
          </w:tcPr>
          <w:p w14:paraId="66F3707E" w14:textId="77777777" w:rsidR="00C57E99" w:rsidRPr="007A5498" w:rsidRDefault="00C57E99" w:rsidP="00E94440">
            <w:pPr>
              <w:pStyle w:val="StructureTableListSkipped"/>
              <w:rPr>
                <w:highlight w:val="white"/>
              </w:rPr>
            </w:pPr>
            <w:r w:rsidRPr="007A5498">
              <w:rPr>
                <w:highlight w:val="white"/>
              </w:rPr>
              <w:t>|Sadhijih|</w:t>
            </w:r>
          </w:p>
        </w:tc>
        <w:tc>
          <w:tcPr>
            <w:tcW w:w="425" w:type="dxa"/>
          </w:tcPr>
          <w:p w14:paraId="242F77AE" w14:textId="77777777" w:rsidR="00C57E99" w:rsidRPr="008B6621" w:rsidRDefault="00C57E99" w:rsidP="00E94440">
            <w:pPr>
              <w:pStyle w:val="StructureTableListSkipped"/>
            </w:pPr>
          </w:p>
        </w:tc>
        <w:tc>
          <w:tcPr>
            <w:tcW w:w="2268" w:type="dxa"/>
          </w:tcPr>
          <w:p w14:paraId="4C0F02E3" w14:textId="77777777" w:rsidR="00C57E99" w:rsidRPr="008B6621" w:rsidRDefault="00C57E99" w:rsidP="00E94440">
            <w:pPr>
              <w:pStyle w:val="StructureTableListSkipped"/>
            </w:pPr>
            <w:r w:rsidRPr="008B6621">
              <w:t>Sáíjih</w:t>
            </w:r>
          </w:p>
        </w:tc>
        <w:tc>
          <w:tcPr>
            <w:tcW w:w="425" w:type="dxa"/>
          </w:tcPr>
          <w:p w14:paraId="76EE8C89" w14:textId="77777777" w:rsidR="00C57E99" w:rsidRPr="008B6621" w:rsidRDefault="00C57E99" w:rsidP="00E94440">
            <w:pPr>
              <w:pStyle w:val="StructureTableListSkipped"/>
            </w:pPr>
            <w:r>
              <w:t>skip</w:t>
            </w:r>
          </w:p>
        </w:tc>
        <w:tc>
          <w:tcPr>
            <w:tcW w:w="3686" w:type="dxa"/>
          </w:tcPr>
          <w:p w14:paraId="38926E50" w14:textId="77777777" w:rsidR="00C57E99" w:rsidRPr="008B6621" w:rsidRDefault="00C57E99" w:rsidP="00E94440">
            <w:pPr>
              <w:pStyle w:val="StructureTableListSkipped"/>
            </w:pPr>
            <w:r w:rsidRPr="008B6621">
              <w:t>--- *L / All 1 occurances corrected.</w:t>
            </w:r>
          </w:p>
        </w:tc>
      </w:tr>
      <w:tr w:rsidR="00C57E99" w:rsidRPr="008B6621" w14:paraId="79D42F5F" w14:textId="77777777" w:rsidTr="00E94440">
        <w:trPr>
          <w:trHeight w:val="170"/>
        </w:trPr>
        <w:tc>
          <w:tcPr>
            <w:tcW w:w="2268" w:type="dxa"/>
          </w:tcPr>
          <w:p w14:paraId="3A52D529" w14:textId="77777777" w:rsidR="00C57E99" w:rsidRPr="00865A8E" w:rsidRDefault="00C57E99" w:rsidP="00E94440">
            <w:pPr>
              <w:pStyle w:val="StructureTableListSkipped"/>
              <w:rPr>
                <w:highlight w:val="white"/>
              </w:rPr>
            </w:pPr>
            <w:r w:rsidRPr="00865A8E">
              <w:rPr>
                <w:highlight w:val="white"/>
              </w:rPr>
              <w:t>|Sádhíjih|</w:t>
            </w:r>
          </w:p>
        </w:tc>
        <w:tc>
          <w:tcPr>
            <w:tcW w:w="425" w:type="dxa"/>
          </w:tcPr>
          <w:p w14:paraId="16C85D57" w14:textId="77777777" w:rsidR="00C57E99" w:rsidRPr="008B6621" w:rsidRDefault="00C57E99" w:rsidP="00E94440">
            <w:pPr>
              <w:pStyle w:val="StructureTableListSkipped"/>
            </w:pPr>
          </w:p>
        </w:tc>
        <w:tc>
          <w:tcPr>
            <w:tcW w:w="2268" w:type="dxa"/>
          </w:tcPr>
          <w:p w14:paraId="1FB1851C" w14:textId="77777777" w:rsidR="00C57E99" w:rsidRPr="008B6621" w:rsidRDefault="00C57E99" w:rsidP="00E94440">
            <w:pPr>
              <w:pStyle w:val="StructureTableListSkipped"/>
            </w:pPr>
            <w:r w:rsidRPr="008B6621">
              <w:t>Sáíjih</w:t>
            </w:r>
          </w:p>
        </w:tc>
        <w:tc>
          <w:tcPr>
            <w:tcW w:w="425" w:type="dxa"/>
          </w:tcPr>
          <w:p w14:paraId="784C46FB" w14:textId="77777777" w:rsidR="00C57E99" w:rsidRPr="008B6621" w:rsidRDefault="00C57E99" w:rsidP="00E94440">
            <w:pPr>
              <w:pStyle w:val="StructureTableListSkipped"/>
            </w:pPr>
            <w:r>
              <w:t>skip</w:t>
            </w:r>
          </w:p>
        </w:tc>
        <w:tc>
          <w:tcPr>
            <w:tcW w:w="3686" w:type="dxa"/>
          </w:tcPr>
          <w:p w14:paraId="214BF3C9" w14:textId="77777777" w:rsidR="00C57E99" w:rsidRPr="008B6621" w:rsidRDefault="00C57E99" w:rsidP="00E94440">
            <w:pPr>
              <w:pStyle w:val="StructureTableListSkipped"/>
            </w:pPr>
            <w:r w:rsidRPr="008B6621">
              <w:t>---</w:t>
            </w:r>
            <w:r>
              <w:t xml:space="preserve"> *L *L / All 1 occurances corrected.</w:t>
            </w:r>
          </w:p>
        </w:tc>
      </w:tr>
      <w:tr w:rsidR="00C57E99" w:rsidRPr="008B6621" w14:paraId="4A28917D" w14:textId="77777777" w:rsidTr="00E94440">
        <w:trPr>
          <w:trHeight w:val="170"/>
        </w:trPr>
        <w:tc>
          <w:tcPr>
            <w:tcW w:w="2268" w:type="dxa"/>
          </w:tcPr>
          <w:p w14:paraId="5C2A490B" w14:textId="77777777" w:rsidR="00C57E99" w:rsidRPr="008B6621" w:rsidRDefault="00C57E99" w:rsidP="00E94440">
            <w:pPr>
              <w:pStyle w:val="StructureTableList"/>
              <w:rPr>
                <w:highlight w:val="green"/>
              </w:rPr>
            </w:pPr>
            <w:r>
              <w:rPr>
                <w:rFonts w:hint="eastAsia"/>
                <w:highlight w:val="green"/>
              </w:rPr>
              <w:t>|</w:t>
            </w:r>
            <w:r w:rsidRPr="00B3241B">
              <w:rPr>
                <w:rFonts w:hint="eastAsia"/>
                <w:highlight w:val="yellow"/>
              </w:rPr>
              <w:t>Sá</w:t>
            </w:r>
            <w:r>
              <w:rPr>
                <w:highlight w:val="yellow"/>
              </w:rPr>
              <w:t></w:t>
            </w:r>
            <w:r w:rsidRPr="00B3241B">
              <w:rPr>
                <w:rFonts w:hint="eastAsia"/>
                <w:highlight w:val="yellow"/>
              </w:rPr>
              <w:t>íjih</w:t>
            </w:r>
            <w:r>
              <w:rPr>
                <w:rFonts w:hint="eastAsia"/>
                <w:highlight w:val="green"/>
              </w:rPr>
              <w:t>|</w:t>
            </w:r>
          </w:p>
        </w:tc>
        <w:tc>
          <w:tcPr>
            <w:tcW w:w="425" w:type="dxa"/>
          </w:tcPr>
          <w:p w14:paraId="5D411CD0" w14:textId="77777777" w:rsidR="00C57E99" w:rsidRPr="008B6621" w:rsidRDefault="00C57E99" w:rsidP="00E94440">
            <w:pPr>
              <w:pStyle w:val="StructureTableList"/>
            </w:pPr>
            <w:r>
              <w:t>2</w:t>
            </w:r>
          </w:p>
        </w:tc>
        <w:tc>
          <w:tcPr>
            <w:tcW w:w="2268" w:type="dxa"/>
          </w:tcPr>
          <w:p w14:paraId="25FB2E08" w14:textId="77777777" w:rsidR="00C57E99" w:rsidRPr="008B6621" w:rsidRDefault="00C57E99" w:rsidP="00E94440">
            <w:pPr>
              <w:pStyle w:val="StructureTableList"/>
            </w:pPr>
          </w:p>
        </w:tc>
        <w:tc>
          <w:tcPr>
            <w:tcW w:w="425" w:type="dxa"/>
          </w:tcPr>
          <w:p w14:paraId="3021B3E9" w14:textId="77777777" w:rsidR="00C57E99" w:rsidRPr="008B5C04" w:rsidRDefault="00C57E99" w:rsidP="00E94440">
            <w:pPr>
              <w:pStyle w:val="StructureTableList"/>
              <w:rPr>
                <w:highlight w:val="green"/>
              </w:rPr>
            </w:pPr>
            <w:r w:rsidRPr="008B5C04">
              <w:rPr>
                <w:highlight w:val="green"/>
              </w:rPr>
              <w:t>ok</w:t>
            </w:r>
          </w:p>
        </w:tc>
        <w:tc>
          <w:tcPr>
            <w:tcW w:w="3686" w:type="dxa"/>
          </w:tcPr>
          <w:p w14:paraId="17FFC4AB" w14:textId="77777777" w:rsidR="00C57E99" w:rsidRPr="008B6621" w:rsidRDefault="00C57E99" w:rsidP="00E94440">
            <w:pPr>
              <w:pStyle w:val="StructureTableList"/>
            </w:pPr>
            <w:r>
              <w:t xml:space="preserve"> *L *L *L</w:t>
            </w:r>
            <w:r w:rsidR="000615B8">
              <w:t xml:space="preserve"> *L</w:t>
            </w:r>
            <w:r w:rsidR="003540F5">
              <w:t xml:space="preserve"> *L</w:t>
            </w:r>
            <w:r w:rsidR="0015084F">
              <w:t xml:space="preserve"> *L</w:t>
            </w:r>
          </w:p>
        </w:tc>
      </w:tr>
      <w:tr w:rsidR="00C57E99" w:rsidRPr="008B6621" w14:paraId="2F4BD9DF" w14:textId="77777777" w:rsidTr="00E94440">
        <w:trPr>
          <w:trHeight w:val="170"/>
        </w:trPr>
        <w:tc>
          <w:tcPr>
            <w:tcW w:w="2268" w:type="dxa"/>
          </w:tcPr>
          <w:p w14:paraId="11623930" w14:textId="77777777" w:rsidR="00C57E99" w:rsidRPr="008B6621" w:rsidRDefault="00C57E99" w:rsidP="00E94440">
            <w:pPr>
              <w:pStyle w:val="StructureTableList"/>
              <w:rPr>
                <w:highlight w:val="green"/>
              </w:rPr>
            </w:pPr>
            <w:r w:rsidRPr="008B6621">
              <w:rPr>
                <w:highlight w:val="green"/>
              </w:rPr>
              <w:t>|Sá</w:t>
            </w:r>
            <w:r w:rsidRPr="00B3241B">
              <w:rPr>
                <w:highlight w:val="darkYellow"/>
              </w:rPr>
              <w:t>di</w:t>
            </w:r>
            <w:r w:rsidRPr="008B6621">
              <w:rPr>
                <w:highlight w:val="green"/>
              </w:rPr>
              <w:t>j</w:t>
            </w:r>
            <w:r w:rsidRPr="00B3241B">
              <w:rPr>
                <w:highlight w:val="darkYellow"/>
              </w:rPr>
              <w:t>í</w:t>
            </w:r>
            <w:r w:rsidRPr="008B6621">
              <w:rPr>
                <w:highlight w:val="green"/>
              </w:rPr>
              <w:t>h|</w:t>
            </w:r>
          </w:p>
        </w:tc>
        <w:tc>
          <w:tcPr>
            <w:tcW w:w="425" w:type="dxa"/>
          </w:tcPr>
          <w:p w14:paraId="00389293" w14:textId="77777777" w:rsidR="00C57E99" w:rsidRPr="008B6621" w:rsidRDefault="00C57E99" w:rsidP="00E94440">
            <w:pPr>
              <w:pStyle w:val="StructureTableList"/>
            </w:pPr>
            <w:r w:rsidRPr="008B6621">
              <w:t>1</w:t>
            </w:r>
          </w:p>
        </w:tc>
        <w:tc>
          <w:tcPr>
            <w:tcW w:w="2268" w:type="dxa"/>
          </w:tcPr>
          <w:p w14:paraId="155BC45B" w14:textId="77777777" w:rsidR="00C57E99" w:rsidRPr="008B6621" w:rsidRDefault="003540F5" w:rsidP="00A52A17">
            <w:pPr>
              <w:pStyle w:val="StructureTableList"/>
            </w:pPr>
            <w:r w:rsidRPr="003540F5">
              <w:t>Sá</w:t>
            </w:r>
            <w:r w:rsidR="00A52A17">
              <w:t></w:t>
            </w:r>
            <w:r w:rsidRPr="003540F5">
              <w:rPr>
                <w:rFonts w:hint="eastAsia"/>
              </w:rPr>
              <w:t>í</w:t>
            </w:r>
            <w:r w:rsidRPr="003540F5">
              <w:t>jih</w:t>
            </w:r>
          </w:p>
        </w:tc>
        <w:tc>
          <w:tcPr>
            <w:tcW w:w="425" w:type="dxa"/>
          </w:tcPr>
          <w:p w14:paraId="7C889E50" w14:textId="77777777" w:rsidR="00C57E99" w:rsidRPr="003B7D90" w:rsidRDefault="00C57E99" w:rsidP="00E94440">
            <w:pPr>
              <w:pStyle w:val="StructureTableList"/>
              <w:rPr>
                <w:highlight w:val="magenta"/>
              </w:rPr>
            </w:pPr>
            <w:r w:rsidRPr="003B7D90">
              <w:rPr>
                <w:highlight w:val="magenta"/>
              </w:rPr>
              <w:t>•</w:t>
            </w:r>
          </w:p>
        </w:tc>
        <w:tc>
          <w:tcPr>
            <w:tcW w:w="3686" w:type="dxa"/>
          </w:tcPr>
          <w:p w14:paraId="202E67AB" w14:textId="77777777" w:rsidR="00C57E99" w:rsidRPr="008B6621" w:rsidRDefault="00C57E99" w:rsidP="00E94440">
            <w:pPr>
              <w:pStyle w:val="StructureTableList"/>
            </w:pPr>
            <w:r w:rsidRPr="008B6621">
              <w:t>---</w:t>
            </w:r>
            <w:r>
              <w:t xml:space="preserve"> *L *L *L *L *L *L</w:t>
            </w:r>
            <w:r w:rsidR="003540F5">
              <w:t xml:space="preserve"> *L</w:t>
            </w:r>
          </w:p>
        </w:tc>
      </w:tr>
      <w:tr w:rsidR="00C57E99" w:rsidRPr="008B6621" w14:paraId="48132D69" w14:textId="77777777" w:rsidTr="00E94440">
        <w:trPr>
          <w:trHeight w:val="170"/>
        </w:trPr>
        <w:tc>
          <w:tcPr>
            <w:tcW w:w="2268" w:type="dxa"/>
          </w:tcPr>
          <w:p w14:paraId="0BF2162F" w14:textId="77777777" w:rsidR="00C57E99" w:rsidRPr="00865A8E" w:rsidRDefault="00C57E99" w:rsidP="00E94440">
            <w:pPr>
              <w:pStyle w:val="StructureTableListSkipped"/>
              <w:rPr>
                <w:highlight w:val="white"/>
              </w:rPr>
            </w:pPr>
            <w:r w:rsidRPr="00865A8E">
              <w:rPr>
                <w:highlight w:val="white"/>
              </w:rPr>
              <w:t>|Sadijih|</w:t>
            </w:r>
          </w:p>
        </w:tc>
        <w:tc>
          <w:tcPr>
            <w:tcW w:w="425" w:type="dxa"/>
          </w:tcPr>
          <w:p w14:paraId="6149B834" w14:textId="77777777" w:rsidR="00C57E99" w:rsidRPr="008B6621" w:rsidRDefault="00C57E99" w:rsidP="00E94440">
            <w:pPr>
              <w:pStyle w:val="StructureTableListSkipped"/>
            </w:pPr>
          </w:p>
        </w:tc>
        <w:tc>
          <w:tcPr>
            <w:tcW w:w="2268" w:type="dxa"/>
          </w:tcPr>
          <w:p w14:paraId="642C8665" w14:textId="77777777" w:rsidR="00C57E99" w:rsidRPr="008B6621" w:rsidRDefault="00C57E99" w:rsidP="00E94440">
            <w:pPr>
              <w:pStyle w:val="StructureTableListSkipped"/>
            </w:pPr>
            <w:r w:rsidRPr="00657336">
              <w:t>Sáḍ</w:t>
            </w:r>
            <w:r>
              <w:t>í</w:t>
            </w:r>
            <w:r w:rsidRPr="00657336">
              <w:t>j</w:t>
            </w:r>
            <w:r>
              <w:t>i</w:t>
            </w:r>
            <w:r w:rsidRPr="00657336">
              <w:t>h</w:t>
            </w:r>
          </w:p>
        </w:tc>
        <w:tc>
          <w:tcPr>
            <w:tcW w:w="425" w:type="dxa"/>
          </w:tcPr>
          <w:p w14:paraId="1B2CB2ED" w14:textId="77777777" w:rsidR="00C57E99" w:rsidRPr="008B6621" w:rsidRDefault="00C57E99" w:rsidP="00E94440">
            <w:pPr>
              <w:pStyle w:val="StructureTableListSkipped"/>
            </w:pPr>
            <w:r>
              <w:t>skip</w:t>
            </w:r>
          </w:p>
        </w:tc>
        <w:tc>
          <w:tcPr>
            <w:tcW w:w="3686" w:type="dxa"/>
          </w:tcPr>
          <w:p w14:paraId="1CD8E699" w14:textId="77777777" w:rsidR="00C57E99" w:rsidRPr="008B6621" w:rsidRDefault="00C57E99" w:rsidP="00E94440">
            <w:pPr>
              <w:pStyle w:val="StructureTableListSkipped"/>
            </w:pPr>
            <w:r w:rsidRPr="008B6621">
              <w:t>---</w:t>
            </w:r>
            <w:r>
              <w:t xml:space="preserve"> *L *L *L *L *L / All 1 occurances corrected.</w:t>
            </w:r>
          </w:p>
        </w:tc>
      </w:tr>
      <w:tr w:rsidR="00C57E99" w:rsidRPr="008B6621" w14:paraId="1EF42D43" w14:textId="77777777" w:rsidTr="00E94440">
        <w:trPr>
          <w:trHeight w:val="170"/>
        </w:trPr>
        <w:tc>
          <w:tcPr>
            <w:tcW w:w="2268" w:type="dxa"/>
          </w:tcPr>
          <w:p w14:paraId="22C1E6F8" w14:textId="77777777" w:rsidR="00C57E99" w:rsidRDefault="00C57E99" w:rsidP="00E94440">
            <w:pPr>
              <w:pStyle w:val="StructureTableList"/>
              <w:rPr>
                <w:highlight w:val="green"/>
              </w:rPr>
            </w:pPr>
            <w:r>
              <w:rPr>
                <w:highlight w:val="green"/>
              </w:rPr>
              <w:t>|Sá</w:t>
            </w:r>
            <w:r w:rsidRPr="00B3241B">
              <w:rPr>
                <w:highlight w:val="darkYellow"/>
              </w:rPr>
              <w:t>ḍí</w:t>
            </w:r>
            <w:r>
              <w:rPr>
                <w:highlight w:val="green"/>
              </w:rPr>
              <w:t>j</w:t>
            </w:r>
            <w:r w:rsidRPr="00B3241B">
              <w:rPr>
                <w:highlight w:val="darkYellow"/>
              </w:rPr>
              <w:t>i</w:t>
            </w:r>
            <w:r>
              <w:rPr>
                <w:highlight w:val="green"/>
              </w:rPr>
              <w:t>h|</w:t>
            </w:r>
          </w:p>
        </w:tc>
        <w:tc>
          <w:tcPr>
            <w:tcW w:w="425" w:type="dxa"/>
          </w:tcPr>
          <w:p w14:paraId="03C67910" w14:textId="77777777" w:rsidR="00C57E99" w:rsidRPr="008B6621" w:rsidRDefault="00C57E99" w:rsidP="00E94440">
            <w:pPr>
              <w:pStyle w:val="StructureTableList"/>
            </w:pPr>
            <w:r>
              <w:t>1</w:t>
            </w:r>
          </w:p>
        </w:tc>
        <w:tc>
          <w:tcPr>
            <w:tcW w:w="2268" w:type="dxa"/>
          </w:tcPr>
          <w:p w14:paraId="701EFA6E" w14:textId="77777777" w:rsidR="00C57E99" w:rsidRPr="00657336" w:rsidRDefault="00C57E99" w:rsidP="00E94440">
            <w:pPr>
              <w:pStyle w:val="StructureTableList"/>
            </w:pPr>
          </w:p>
        </w:tc>
        <w:tc>
          <w:tcPr>
            <w:tcW w:w="425" w:type="dxa"/>
          </w:tcPr>
          <w:p w14:paraId="6F7A40D3" w14:textId="77777777" w:rsidR="00C57E99" w:rsidRPr="008616BA" w:rsidRDefault="00C57E99" w:rsidP="00E94440">
            <w:pPr>
              <w:pStyle w:val="StructureTableList"/>
              <w:rPr>
                <w:highlight w:val="green"/>
              </w:rPr>
            </w:pPr>
          </w:p>
        </w:tc>
        <w:tc>
          <w:tcPr>
            <w:tcW w:w="3686" w:type="dxa"/>
          </w:tcPr>
          <w:p w14:paraId="4015CA06" w14:textId="77777777" w:rsidR="00C57E99" w:rsidRPr="008B6621" w:rsidRDefault="00C57E99" w:rsidP="00E94440">
            <w:pPr>
              <w:pStyle w:val="StructureTableList"/>
            </w:pPr>
            <w:r>
              <w:t xml:space="preserve"> *L *L *L</w:t>
            </w:r>
          </w:p>
        </w:tc>
      </w:tr>
      <w:tr w:rsidR="00C57E99" w:rsidRPr="008B6621" w14:paraId="309CD5AF" w14:textId="77777777" w:rsidTr="00E94440">
        <w:trPr>
          <w:trHeight w:val="170"/>
        </w:trPr>
        <w:tc>
          <w:tcPr>
            <w:tcW w:w="2268" w:type="dxa"/>
          </w:tcPr>
          <w:p w14:paraId="18791818" w14:textId="77777777" w:rsidR="00C57E99" w:rsidRPr="008B6621" w:rsidRDefault="00C57E99" w:rsidP="00E94440">
            <w:pPr>
              <w:pStyle w:val="StructureTableList"/>
              <w:rPr>
                <w:highlight w:val="green"/>
              </w:rPr>
            </w:pPr>
            <w:r w:rsidRPr="008B6621">
              <w:rPr>
                <w:highlight w:val="green"/>
              </w:rPr>
              <w:t>|</w:t>
            </w:r>
            <w:r w:rsidRPr="008B6621">
              <w:rPr>
                <w:highlight w:val="yellow"/>
              </w:rPr>
              <w:t>Ṣádiq-i-urásání</w:t>
            </w:r>
            <w:r w:rsidRPr="008B6621">
              <w:rPr>
                <w:highlight w:val="green"/>
              </w:rPr>
              <w:t>|</w:t>
            </w:r>
          </w:p>
        </w:tc>
        <w:tc>
          <w:tcPr>
            <w:tcW w:w="425" w:type="dxa"/>
          </w:tcPr>
          <w:p w14:paraId="789DFF65" w14:textId="77777777" w:rsidR="00C57E99" w:rsidRPr="008B6621" w:rsidRDefault="00C57E99" w:rsidP="00E94440">
            <w:pPr>
              <w:pStyle w:val="StructureTableList"/>
            </w:pPr>
            <w:r w:rsidRPr="008B6621">
              <w:t>1</w:t>
            </w:r>
          </w:p>
        </w:tc>
        <w:tc>
          <w:tcPr>
            <w:tcW w:w="2268" w:type="dxa"/>
          </w:tcPr>
          <w:p w14:paraId="605BCC1C" w14:textId="77777777" w:rsidR="00C57E99" w:rsidRPr="008B6621" w:rsidRDefault="00C57E99" w:rsidP="00E94440">
            <w:pPr>
              <w:pStyle w:val="StructureTableList"/>
            </w:pPr>
          </w:p>
        </w:tc>
        <w:tc>
          <w:tcPr>
            <w:tcW w:w="425" w:type="dxa"/>
          </w:tcPr>
          <w:p w14:paraId="3CB24948" w14:textId="77777777" w:rsidR="00C57E99" w:rsidRPr="003B7D90" w:rsidRDefault="00C57E99" w:rsidP="00E94440">
            <w:pPr>
              <w:pStyle w:val="StructureTableList"/>
              <w:rPr>
                <w:highlight w:val="magenta"/>
              </w:rPr>
            </w:pPr>
            <w:r w:rsidRPr="003B7D90">
              <w:rPr>
                <w:highlight w:val="magenta"/>
              </w:rPr>
              <w:t>•ok</w:t>
            </w:r>
          </w:p>
        </w:tc>
        <w:tc>
          <w:tcPr>
            <w:tcW w:w="3686" w:type="dxa"/>
          </w:tcPr>
          <w:p w14:paraId="1EB21358" w14:textId="77777777" w:rsidR="00C57E99" w:rsidRPr="008B6621" w:rsidRDefault="00C57E99" w:rsidP="00E94440">
            <w:pPr>
              <w:pStyle w:val="StructureTableList"/>
            </w:pPr>
            <w:r w:rsidRPr="008B6621">
              <w:t>unprecedented match</w:t>
            </w:r>
            <w:r>
              <w:t xml:space="preserve"> *L</w:t>
            </w:r>
          </w:p>
        </w:tc>
      </w:tr>
      <w:tr w:rsidR="00C57E99" w:rsidRPr="008B6621" w14:paraId="7302048B" w14:textId="77777777" w:rsidTr="00E94440">
        <w:trPr>
          <w:trHeight w:val="170"/>
        </w:trPr>
        <w:tc>
          <w:tcPr>
            <w:tcW w:w="2268" w:type="dxa"/>
          </w:tcPr>
          <w:p w14:paraId="0BBE75B1" w14:textId="77777777" w:rsidR="00C57E99" w:rsidRPr="008B6621" w:rsidRDefault="00C57E99" w:rsidP="00E94440">
            <w:pPr>
              <w:pStyle w:val="StructureTableList"/>
              <w:rPr>
                <w:highlight w:val="green"/>
              </w:rPr>
            </w:pPr>
            <w:r w:rsidRPr="008B6621">
              <w:rPr>
                <w:highlight w:val="green"/>
              </w:rPr>
              <w:t>|</w:t>
            </w:r>
            <w:r w:rsidRPr="008B6621">
              <w:rPr>
                <w:highlight w:val="yellow"/>
              </w:rPr>
              <w:t>Sadratu’l-Muntahá</w:t>
            </w:r>
            <w:r w:rsidRPr="008B6621">
              <w:rPr>
                <w:highlight w:val="green"/>
              </w:rPr>
              <w:t>|</w:t>
            </w:r>
          </w:p>
        </w:tc>
        <w:tc>
          <w:tcPr>
            <w:tcW w:w="425" w:type="dxa"/>
          </w:tcPr>
          <w:p w14:paraId="24B5B5FC" w14:textId="77777777" w:rsidR="00C57E99" w:rsidRPr="008B6621" w:rsidRDefault="00C57E99" w:rsidP="00E94440">
            <w:pPr>
              <w:pStyle w:val="StructureTableList"/>
            </w:pPr>
            <w:r w:rsidRPr="008B6621">
              <w:t>3</w:t>
            </w:r>
          </w:p>
        </w:tc>
        <w:tc>
          <w:tcPr>
            <w:tcW w:w="2268" w:type="dxa"/>
          </w:tcPr>
          <w:p w14:paraId="6A133E3D" w14:textId="77777777" w:rsidR="00C57E99" w:rsidRPr="008B6621" w:rsidRDefault="00C57E99" w:rsidP="00E94440">
            <w:pPr>
              <w:pStyle w:val="StructureTableList"/>
            </w:pPr>
          </w:p>
        </w:tc>
        <w:tc>
          <w:tcPr>
            <w:tcW w:w="425" w:type="dxa"/>
          </w:tcPr>
          <w:p w14:paraId="7F47A51D" w14:textId="77777777" w:rsidR="00C57E99" w:rsidRPr="008616BA" w:rsidRDefault="00C57E99" w:rsidP="00E94440">
            <w:pPr>
              <w:pStyle w:val="StructureTableList"/>
              <w:rPr>
                <w:highlight w:val="yellow"/>
              </w:rPr>
            </w:pPr>
            <w:r w:rsidRPr="008616BA">
              <w:rPr>
                <w:highlight w:val="yellow"/>
              </w:rPr>
              <w:t>•ok</w:t>
            </w:r>
          </w:p>
        </w:tc>
        <w:tc>
          <w:tcPr>
            <w:tcW w:w="3686" w:type="dxa"/>
          </w:tcPr>
          <w:p w14:paraId="7A964C82" w14:textId="77777777" w:rsidR="00C57E99" w:rsidRPr="008B6621" w:rsidRDefault="00C57E99" w:rsidP="00E94440">
            <w:pPr>
              <w:pStyle w:val="StructureTableList"/>
            </w:pPr>
            <w:r w:rsidRPr="008B6621">
              <w:t>unprecedented match</w:t>
            </w:r>
          </w:p>
        </w:tc>
      </w:tr>
      <w:tr w:rsidR="00C57E99" w:rsidRPr="008B6621" w14:paraId="14D0A558" w14:textId="77777777" w:rsidTr="00E94440">
        <w:trPr>
          <w:trHeight w:val="170"/>
        </w:trPr>
        <w:tc>
          <w:tcPr>
            <w:tcW w:w="2268" w:type="dxa"/>
          </w:tcPr>
          <w:p w14:paraId="2F75494D"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Salmán</w:t>
            </w:r>
            <w:r w:rsidRPr="008B6621">
              <w:rPr>
                <w:rStyle w:val="BookTitle"/>
                <w:highlight w:val="green"/>
              </w:rPr>
              <w:t>|</w:t>
            </w:r>
          </w:p>
        </w:tc>
        <w:tc>
          <w:tcPr>
            <w:tcW w:w="425" w:type="dxa"/>
          </w:tcPr>
          <w:p w14:paraId="4189CBBD" w14:textId="77777777" w:rsidR="00C57E99" w:rsidRPr="008B6621" w:rsidRDefault="00C57E99" w:rsidP="00E94440">
            <w:pPr>
              <w:pStyle w:val="StructureTableList"/>
            </w:pPr>
            <w:r w:rsidRPr="008B6621">
              <w:t>5</w:t>
            </w:r>
          </w:p>
        </w:tc>
        <w:tc>
          <w:tcPr>
            <w:tcW w:w="2268" w:type="dxa"/>
          </w:tcPr>
          <w:p w14:paraId="5E59F769" w14:textId="77777777" w:rsidR="00C57E99" w:rsidRPr="008B6621" w:rsidRDefault="00C57E99" w:rsidP="00E94440">
            <w:pPr>
              <w:pStyle w:val="StructureTableList"/>
            </w:pPr>
          </w:p>
        </w:tc>
        <w:tc>
          <w:tcPr>
            <w:tcW w:w="425" w:type="dxa"/>
          </w:tcPr>
          <w:p w14:paraId="3C756A9C" w14:textId="77777777" w:rsidR="00C57E99" w:rsidRPr="008616BA" w:rsidRDefault="00C57E99" w:rsidP="00E94440">
            <w:pPr>
              <w:pStyle w:val="StructureTableList"/>
              <w:rPr>
                <w:highlight w:val="yellow"/>
              </w:rPr>
            </w:pPr>
            <w:r w:rsidRPr="008616BA">
              <w:rPr>
                <w:highlight w:val="yellow"/>
              </w:rPr>
              <w:t>•ok</w:t>
            </w:r>
          </w:p>
        </w:tc>
        <w:tc>
          <w:tcPr>
            <w:tcW w:w="3686" w:type="dxa"/>
          </w:tcPr>
          <w:p w14:paraId="7F87B8FC" w14:textId="77777777" w:rsidR="00C57E99" w:rsidRPr="008B6621" w:rsidRDefault="00C57E99" w:rsidP="00E94440">
            <w:pPr>
              <w:pStyle w:val="StructureTableList"/>
            </w:pPr>
            <w:r w:rsidRPr="008B6621">
              <w:t>unprecedented match</w:t>
            </w:r>
          </w:p>
        </w:tc>
      </w:tr>
      <w:tr w:rsidR="00C57E99" w:rsidRPr="008B6621" w14:paraId="704494AB" w14:textId="77777777" w:rsidTr="00E94440">
        <w:trPr>
          <w:trHeight w:val="170"/>
        </w:trPr>
        <w:tc>
          <w:tcPr>
            <w:tcW w:w="2268" w:type="dxa"/>
          </w:tcPr>
          <w:p w14:paraId="2363D5F2" w14:textId="77777777" w:rsidR="00C57E99" w:rsidRPr="008B6621" w:rsidRDefault="00C57E99" w:rsidP="00E94440">
            <w:pPr>
              <w:pStyle w:val="StructureTableList"/>
              <w:rPr>
                <w:highlight w:val="green"/>
              </w:rPr>
            </w:pPr>
            <w:r w:rsidRPr="008B6621">
              <w:rPr>
                <w:highlight w:val="green"/>
              </w:rPr>
              <w:t>|</w:t>
            </w:r>
            <w:r w:rsidRPr="008B6621">
              <w:rPr>
                <w:highlight w:val="yellow"/>
              </w:rPr>
              <w:t>Salmání</w:t>
            </w:r>
            <w:r w:rsidRPr="008B6621">
              <w:rPr>
                <w:highlight w:val="green"/>
              </w:rPr>
              <w:t>|</w:t>
            </w:r>
          </w:p>
        </w:tc>
        <w:tc>
          <w:tcPr>
            <w:tcW w:w="425" w:type="dxa"/>
          </w:tcPr>
          <w:p w14:paraId="48136880" w14:textId="77777777" w:rsidR="00C57E99" w:rsidRPr="008B6621" w:rsidRDefault="00C57E99" w:rsidP="00E94440">
            <w:pPr>
              <w:pStyle w:val="StructureTableList"/>
            </w:pPr>
            <w:r w:rsidRPr="008B6621">
              <w:t>7</w:t>
            </w:r>
          </w:p>
        </w:tc>
        <w:tc>
          <w:tcPr>
            <w:tcW w:w="2268" w:type="dxa"/>
          </w:tcPr>
          <w:p w14:paraId="2B9CCA32" w14:textId="77777777" w:rsidR="00C57E99" w:rsidRPr="008B6621" w:rsidRDefault="00C57E99" w:rsidP="00E94440">
            <w:pPr>
              <w:pStyle w:val="StructureTableList"/>
            </w:pPr>
          </w:p>
        </w:tc>
        <w:tc>
          <w:tcPr>
            <w:tcW w:w="425" w:type="dxa"/>
          </w:tcPr>
          <w:p w14:paraId="3905B5E2" w14:textId="77777777" w:rsidR="00C57E99" w:rsidRPr="008616BA" w:rsidRDefault="00C57E99" w:rsidP="00E94440">
            <w:pPr>
              <w:pStyle w:val="StructureTableList"/>
              <w:rPr>
                <w:highlight w:val="yellow"/>
              </w:rPr>
            </w:pPr>
            <w:r w:rsidRPr="008616BA">
              <w:rPr>
                <w:highlight w:val="yellow"/>
              </w:rPr>
              <w:t>•ok</w:t>
            </w:r>
          </w:p>
        </w:tc>
        <w:tc>
          <w:tcPr>
            <w:tcW w:w="3686" w:type="dxa"/>
          </w:tcPr>
          <w:p w14:paraId="2B1F7126" w14:textId="77777777" w:rsidR="00C57E99" w:rsidRPr="008B6621" w:rsidRDefault="00C57E99" w:rsidP="00E94440">
            <w:pPr>
              <w:pStyle w:val="StructureTableList"/>
            </w:pPr>
            <w:r w:rsidRPr="008B6621">
              <w:t>unprecedented match</w:t>
            </w:r>
          </w:p>
        </w:tc>
      </w:tr>
      <w:tr w:rsidR="00C57E99" w:rsidRPr="008B6621" w14:paraId="339CEF6A" w14:textId="77777777" w:rsidTr="00E94440">
        <w:trPr>
          <w:trHeight w:val="170"/>
        </w:trPr>
        <w:tc>
          <w:tcPr>
            <w:tcW w:w="2268" w:type="dxa"/>
          </w:tcPr>
          <w:p w14:paraId="12086A78" w14:textId="77777777" w:rsidR="00C57E99" w:rsidRPr="008B6621" w:rsidRDefault="00C57E99" w:rsidP="00E94440">
            <w:pPr>
              <w:pStyle w:val="StructureTableList"/>
              <w:rPr>
                <w:highlight w:val="green"/>
              </w:rPr>
            </w:pPr>
            <w:r w:rsidRPr="008B6621">
              <w:rPr>
                <w:highlight w:val="green"/>
              </w:rPr>
              <w:t>|</w:t>
            </w:r>
            <w:r w:rsidRPr="008B6621">
              <w:rPr>
                <w:highlight w:val="yellow"/>
              </w:rPr>
              <w:t>Salmání’s</w:t>
            </w:r>
            <w:r w:rsidRPr="008B6621">
              <w:rPr>
                <w:highlight w:val="green"/>
              </w:rPr>
              <w:t>|</w:t>
            </w:r>
          </w:p>
        </w:tc>
        <w:tc>
          <w:tcPr>
            <w:tcW w:w="425" w:type="dxa"/>
          </w:tcPr>
          <w:p w14:paraId="67E94B4B" w14:textId="77777777" w:rsidR="00C57E99" w:rsidRPr="008B6621" w:rsidRDefault="00C57E99" w:rsidP="00E94440">
            <w:pPr>
              <w:pStyle w:val="StructureTableList"/>
            </w:pPr>
            <w:r w:rsidRPr="008B6621">
              <w:t>3</w:t>
            </w:r>
          </w:p>
        </w:tc>
        <w:tc>
          <w:tcPr>
            <w:tcW w:w="2268" w:type="dxa"/>
          </w:tcPr>
          <w:p w14:paraId="7BFA63F2" w14:textId="77777777" w:rsidR="00C57E99" w:rsidRPr="008B6621" w:rsidRDefault="00C57E99" w:rsidP="00E94440">
            <w:pPr>
              <w:pStyle w:val="StructureTableList"/>
            </w:pPr>
          </w:p>
        </w:tc>
        <w:tc>
          <w:tcPr>
            <w:tcW w:w="425" w:type="dxa"/>
          </w:tcPr>
          <w:p w14:paraId="4FD923BD" w14:textId="77777777" w:rsidR="00C57E99" w:rsidRPr="008616BA" w:rsidRDefault="00C57E99" w:rsidP="00E94440">
            <w:pPr>
              <w:pStyle w:val="StructureTableList"/>
              <w:rPr>
                <w:highlight w:val="yellow"/>
              </w:rPr>
            </w:pPr>
            <w:r w:rsidRPr="008616BA">
              <w:rPr>
                <w:highlight w:val="yellow"/>
              </w:rPr>
              <w:t>•ok en</w:t>
            </w:r>
          </w:p>
        </w:tc>
        <w:tc>
          <w:tcPr>
            <w:tcW w:w="3686" w:type="dxa"/>
          </w:tcPr>
          <w:p w14:paraId="583CE7FE" w14:textId="77777777" w:rsidR="00C57E99" w:rsidRPr="008B6621" w:rsidRDefault="00C57E99" w:rsidP="00E94440">
            <w:pPr>
              <w:pStyle w:val="StructureTableList"/>
            </w:pPr>
            <w:r w:rsidRPr="008B6621">
              <w:t>---</w:t>
            </w:r>
          </w:p>
        </w:tc>
      </w:tr>
      <w:tr w:rsidR="00C57E99" w:rsidRPr="008B6621" w14:paraId="38CFDE4B" w14:textId="77777777" w:rsidTr="00E94440">
        <w:trPr>
          <w:trHeight w:val="170"/>
        </w:trPr>
        <w:tc>
          <w:tcPr>
            <w:tcW w:w="2268" w:type="dxa"/>
          </w:tcPr>
          <w:p w14:paraId="26997DD1" w14:textId="77777777" w:rsidR="00C57E99" w:rsidRPr="008B6621" w:rsidRDefault="00C57E99" w:rsidP="00E94440">
            <w:pPr>
              <w:pStyle w:val="StructureTableList"/>
              <w:rPr>
                <w:highlight w:val="green"/>
              </w:rPr>
            </w:pPr>
            <w:r w:rsidRPr="008B6621">
              <w:rPr>
                <w:highlight w:val="green"/>
              </w:rPr>
              <w:t>|</w:t>
            </w:r>
            <w:r w:rsidRPr="00B3241B">
              <w:rPr>
                <w:highlight w:val="darkYellow"/>
              </w:rPr>
              <w:t>S</w:t>
            </w:r>
            <w:r w:rsidRPr="008B6621">
              <w:rPr>
                <w:highlight w:val="green"/>
              </w:rPr>
              <w:t>amadíyyih|</w:t>
            </w:r>
          </w:p>
        </w:tc>
        <w:tc>
          <w:tcPr>
            <w:tcW w:w="425" w:type="dxa"/>
          </w:tcPr>
          <w:p w14:paraId="697C7944" w14:textId="77777777" w:rsidR="00C57E99" w:rsidRPr="008B6621" w:rsidRDefault="00C57E99" w:rsidP="00E94440">
            <w:pPr>
              <w:pStyle w:val="StructureTableList"/>
            </w:pPr>
            <w:r w:rsidRPr="008B6621">
              <w:t>1</w:t>
            </w:r>
          </w:p>
        </w:tc>
        <w:tc>
          <w:tcPr>
            <w:tcW w:w="2268" w:type="dxa"/>
          </w:tcPr>
          <w:p w14:paraId="67450456" w14:textId="77777777" w:rsidR="00C57E99" w:rsidRPr="008B6621" w:rsidRDefault="003540F5" w:rsidP="00E94440">
            <w:pPr>
              <w:pStyle w:val="StructureTableList"/>
            </w:pPr>
            <w:r>
              <w:t>Ṣ</w:t>
            </w:r>
            <w:r w:rsidRPr="003540F5">
              <w:t>amadíyyih</w:t>
            </w:r>
          </w:p>
        </w:tc>
        <w:tc>
          <w:tcPr>
            <w:tcW w:w="425" w:type="dxa"/>
          </w:tcPr>
          <w:p w14:paraId="5DC440E4" w14:textId="77777777" w:rsidR="00C57E99" w:rsidRPr="003B7D90" w:rsidRDefault="00C57E99" w:rsidP="00E94440">
            <w:pPr>
              <w:pStyle w:val="StructureTableList"/>
              <w:rPr>
                <w:highlight w:val="magenta"/>
              </w:rPr>
            </w:pPr>
            <w:r w:rsidRPr="003B7D90">
              <w:rPr>
                <w:highlight w:val="magenta"/>
              </w:rPr>
              <w:t>•</w:t>
            </w:r>
          </w:p>
        </w:tc>
        <w:tc>
          <w:tcPr>
            <w:tcW w:w="3686" w:type="dxa"/>
          </w:tcPr>
          <w:p w14:paraId="4CFA4903" w14:textId="77777777" w:rsidR="00C57E99" w:rsidRPr="008B6621" w:rsidRDefault="00C57E99" w:rsidP="003540F5">
            <w:pPr>
              <w:pStyle w:val="StructureTableList"/>
            </w:pPr>
            <w:r w:rsidRPr="008B6621">
              <w:t>---</w:t>
            </w:r>
            <w:r>
              <w:t xml:space="preserve"> *L *L *L</w:t>
            </w:r>
            <w:r w:rsidR="003540F5">
              <w:t xml:space="preserve"> (Bahman: ›Ṣ</w:t>
            </w:r>
            <w:r w:rsidR="003540F5" w:rsidRPr="003540F5">
              <w:t>amadíyyih</w:t>
            </w:r>
            <w:r w:rsidR="003540F5">
              <w:t>‹)</w:t>
            </w:r>
          </w:p>
        </w:tc>
      </w:tr>
      <w:tr w:rsidR="00C57E99" w:rsidRPr="008B6621" w14:paraId="1FB5C1FA" w14:textId="77777777" w:rsidTr="00E94440">
        <w:trPr>
          <w:trHeight w:val="170"/>
        </w:trPr>
        <w:tc>
          <w:tcPr>
            <w:tcW w:w="2268" w:type="dxa"/>
          </w:tcPr>
          <w:p w14:paraId="198FB3CC" w14:textId="77777777" w:rsidR="00C57E99" w:rsidRPr="008B6621" w:rsidRDefault="00C57E99" w:rsidP="00E94440">
            <w:pPr>
              <w:pStyle w:val="StructureTableList"/>
              <w:rPr>
                <w:highlight w:val="darkYellow"/>
              </w:rPr>
            </w:pPr>
            <w:r w:rsidRPr="008B6621">
              <w:rPr>
                <w:highlight w:val="green"/>
              </w:rPr>
              <w:t>|</w:t>
            </w:r>
            <w:r w:rsidRPr="00B3241B">
              <w:rPr>
                <w:highlight w:val="darkYellow"/>
              </w:rPr>
              <w:t>Ṣ</w:t>
            </w:r>
            <w:r w:rsidRPr="008B6621">
              <w:rPr>
                <w:highlight w:val="green"/>
              </w:rPr>
              <w:t>amadíyyih|</w:t>
            </w:r>
          </w:p>
        </w:tc>
        <w:tc>
          <w:tcPr>
            <w:tcW w:w="425" w:type="dxa"/>
          </w:tcPr>
          <w:p w14:paraId="38F156B4" w14:textId="77777777" w:rsidR="00C57E99" w:rsidRPr="008B6621" w:rsidRDefault="00C57E99" w:rsidP="00E94440">
            <w:pPr>
              <w:pStyle w:val="StructureTableList"/>
            </w:pPr>
            <w:r w:rsidRPr="008B6621">
              <w:t>2</w:t>
            </w:r>
          </w:p>
        </w:tc>
        <w:tc>
          <w:tcPr>
            <w:tcW w:w="2268" w:type="dxa"/>
          </w:tcPr>
          <w:p w14:paraId="1D97F6B5" w14:textId="77777777" w:rsidR="00C57E99" w:rsidRPr="008B6621" w:rsidRDefault="00C57E99" w:rsidP="00E94440">
            <w:pPr>
              <w:pStyle w:val="StructureTableList"/>
            </w:pPr>
          </w:p>
        </w:tc>
        <w:tc>
          <w:tcPr>
            <w:tcW w:w="425" w:type="dxa"/>
          </w:tcPr>
          <w:p w14:paraId="69E043E2" w14:textId="77777777" w:rsidR="00C57E99" w:rsidRPr="008616BA" w:rsidRDefault="00C57E99" w:rsidP="00E94440">
            <w:pPr>
              <w:pStyle w:val="StructureTableList"/>
              <w:rPr>
                <w:highlight w:val="yellow"/>
              </w:rPr>
            </w:pPr>
          </w:p>
        </w:tc>
        <w:tc>
          <w:tcPr>
            <w:tcW w:w="3686" w:type="dxa"/>
          </w:tcPr>
          <w:p w14:paraId="5B9935E7" w14:textId="77777777" w:rsidR="00C57E99" w:rsidRPr="008B6621" w:rsidRDefault="00C57E99" w:rsidP="00E94440">
            <w:pPr>
              <w:pStyle w:val="StructureTableList"/>
            </w:pPr>
            <w:r>
              <w:t xml:space="preserve"> *L</w:t>
            </w:r>
          </w:p>
        </w:tc>
      </w:tr>
      <w:tr w:rsidR="00C57E99" w:rsidRPr="008B6621" w14:paraId="22720644" w14:textId="77777777" w:rsidTr="00E94440">
        <w:trPr>
          <w:trHeight w:val="170"/>
        </w:trPr>
        <w:tc>
          <w:tcPr>
            <w:tcW w:w="2268" w:type="dxa"/>
          </w:tcPr>
          <w:p w14:paraId="1ADF4C3E" w14:textId="77777777" w:rsidR="00C57E99" w:rsidRPr="008B6621" w:rsidRDefault="00C57E99" w:rsidP="00E94440">
            <w:pPr>
              <w:pStyle w:val="StructureTableList"/>
              <w:rPr>
                <w:highlight w:val="green"/>
              </w:rPr>
            </w:pPr>
            <w:r w:rsidRPr="008B6621">
              <w:rPr>
                <w:highlight w:val="green"/>
              </w:rPr>
              <w:t>|</w:t>
            </w:r>
            <w:r w:rsidRPr="008B6621">
              <w:rPr>
                <w:highlight w:val="yellow"/>
              </w:rPr>
              <w:t>Samandar</w:t>
            </w:r>
            <w:r w:rsidRPr="008B6621">
              <w:rPr>
                <w:highlight w:val="green"/>
              </w:rPr>
              <w:t>|</w:t>
            </w:r>
          </w:p>
        </w:tc>
        <w:tc>
          <w:tcPr>
            <w:tcW w:w="425" w:type="dxa"/>
          </w:tcPr>
          <w:p w14:paraId="037CB7C0" w14:textId="77777777" w:rsidR="00C57E99" w:rsidRPr="008B6621" w:rsidRDefault="00C57E99" w:rsidP="00E94440">
            <w:pPr>
              <w:pStyle w:val="StructureTableList"/>
            </w:pPr>
            <w:r w:rsidRPr="008B6621">
              <w:t>3</w:t>
            </w:r>
          </w:p>
        </w:tc>
        <w:tc>
          <w:tcPr>
            <w:tcW w:w="2268" w:type="dxa"/>
          </w:tcPr>
          <w:p w14:paraId="62A1F054" w14:textId="77777777" w:rsidR="00C57E99" w:rsidRPr="008B6621" w:rsidRDefault="00C57E99" w:rsidP="00E94440">
            <w:pPr>
              <w:pStyle w:val="StructureTableList"/>
            </w:pPr>
          </w:p>
        </w:tc>
        <w:tc>
          <w:tcPr>
            <w:tcW w:w="425" w:type="dxa"/>
          </w:tcPr>
          <w:p w14:paraId="798DAD77" w14:textId="77777777" w:rsidR="00C57E99" w:rsidRPr="008616BA" w:rsidRDefault="00C57E99" w:rsidP="00E94440">
            <w:pPr>
              <w:pStyle w:val="StructureTableList"/>
              <w:rPr>
                <w:highlight w:val="yellow"/>
              </w:rPr>
            </w:pPr>
            <w:r w:rsidRPr="008616BA">
              <w:rPr>
                <w:highlight w:val="yellow"/>
              </w:rPr>
              <w:t>•ok</w:t>
            </w:r>
          </w:p>
        </w:tc>
        <w:tc>
          <w:tcPr>
            <w:tcW w:w="3686" w:type="dxa"/>
          </w:tcPr>
          <w:p w14:paraId="4B449E19" w14:textId="77777777" w:rsidR="00C57E99" w:rsidRPr="008B6621" w:rsidRDefault="00C57E99" w:rsidP="00E94440">
            <w:pPr>
              <w:pStyle w:val="StructureTableList"/>
            </w:pPr>
            <w:r w:rsidRPr="008B6621">
              <w:t>unprecedented match</w:t>
            </w:r>
          </w:p>
        </w:tc>
      </w:tr>
      <w:tr w:rsidR="00C57E99" w:rsidRPr="008B6621" w14:paraId="46A247EE" w14:textId="77777777" w:rsidTr="00E94440">
        <w:trPr>
          <w:trHeight w:val="170"/>
        </w:trPr>
        <w:tc>
          <w:tcPr>
            <w:tcW w:w="2268" w:type="dxa"/>
          </w:tcPr>
          <w:p w14:paraId="0B6728BC" w14:textId="77777777" w:rsidR="00C57E99" w:rsidRPr="008B6621" w:rsidRDefault="00C57E99" w:rsidP="00E94440">
            <w:pPr>
              <w:pStyle w:val="StructureTableList"/>
              <w:rPr>
                <w:highlight w:val="green"/>
              </w:rPr>
            </w:pPr>
            <w:r w:rsidRPr="008B6621">
              <w:rPr>
                <w:highlight w:val="green"/>
              </w:rPr>
              <w:t>|</w:t>
            </w:r>
            <w:r w:rsidRPr="008B6621">
              <w:rPr>
                <w:highlight w:val="yellow"/>
              </w:rPr>
              <w:t>Sásáníyán</w:t>
            </w:r>
            <w:r w:rsidRPr="008B6621">
              <w:rPr>
                <w:highlight w:val="green"/>
              </w:rPr>
              <w:t>|</w:t>
            </w:r>
          </w:p>
        </w:tc>
        <w:tc>
          <w:tcPr>
            <w:tcW w:w="425" w:type="dxa"/>
          </w:tcPr>
          <w:p w14:paraId="0F927975" w14:textId="77777777" w:rsidR="00C57E99" w:rsidRPr="008B6621" w:rsidRDefault="00C57E99" w:rsidP="00E94440">
            <w:pPr>
              <w:pStyle w:val="StructureTableList"/>
            </w:pPr>
            <w:r w:rsidRPr="008B6621">
              <w:t>1</w:t>
            </w:r>
          </w:p>
        </w:tc>
        <w:tc>
          <w:tcPr>
            <w:tcW w:w="2268" w:type="dxa"/>
          </w:tcPr>
          <w:p w14:paraId="014A4A16" w14:textId="77777777" w:rsidR="00C57E99" w:rsidRPr="008B6621" w:rsidRDefault="00C57E99" w:rsidP="00E94440">
            <w:pPr>
              <w:pStyle w:val="StructureTableList"/>
            </w:pPr>
          </w:p>
        </w:tc>
        <w:tc>
          <w:tcPr>
            <w:tcW w:w="425" w:type="dxa"/>
          </w:tcPr>
          <w:p w14:paraId="1A08D389"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FA7E252" w14:textId="77777777" w:rsidR="00C57E99" w:rsidRPr="008B6621" w:rsidRDefault="00C57E99" w:rsidP="00E94440">
            <w:pPr>
              <w:pStyle w:val="StructureTableList"/>
            </w:pPr>
            <w:r w:rsidRPr="008B6621">
              <w:t>unprecedented match</w:t>
            </w:r>
            <w:r>
              <w:t xml:space="preserve"> *L</w:t>
            </w:r>
          </w:p>
        </w:tc>
      </w:tr>
      <w:tr w:rsidR="00C57E99" w:rsidRPr="008B6621" w14:paraId="743B33CE" w14:textId="77777777" w:rsidTr="00E94440">
        <w:trPr>
          <w:trHeight w:val="170"/>
        </w:trPr>
        <w:tc>
          <w:tcPr>
            <w:tcW w:w="2268" w:type="dxa"/>
          </w:tcPr>
          <w:p w14:paraId="5AAE596A" w14:textId="77777777" w:rsidR="00C57E99" w:rsidRPr="008B6621" w:rsidRDefault="00C57E99" w:rsidP="00E94440">
            <w:pPr>
              <w:pStyle w:val="StructureTableList"/>
              <w:rPr>
                <w:highlight w:val="green"/>
              </w:rPr>
            </w:pPr>
            <w:r w:rsidRPr="008B6621">
              <w:rPr>
                <w:highlight w:val="green"/>
              </w:rPr>
              <w:t>|</w:t>
            </w:r>
            <w:r w:rsidRPr="00B3241B">
              <w:rPr>
                <w:highlight w:val="darkYellow"/>
              </w:rPr>
              <w:t>S</w:t>
            </w:r>
            <w:r w:rsidRPr="008B6621">
              <w:rPr>
                <w:highlight w:val="green"/>
              </w:rPr>
              <w:t>av</w:t>
            </w:r>
            <w:r w:rsidRPr="00B3241B">
              <w:rPr>
                <w:highlight w:val="darkYellow"/>
              </w:rPr>
              <w:t>a</w:t>
            </w:r>
            <w:r w:rsidRPr="008B6621">
              <w:rPr>
                <w:highlight w:val="green"/>
              </w:rPr>
              <w:t>rih|</w:t>
            </w:r>
          </w:p>
        </w:tc>
        <w:tc>
          <w:tcPr>
            <w:tcW w:w="425" w:type="dxa"/>
          </w:tcPr>
          <w:p w14:paraId="6DA91D2F" w14:textId="77777777" w:rsidR="00C57E99" w:rsidRPr="008B6621" w:rsidRDefault="00C57E99" w:rsidP="00E94440">
            <w:pPr>
              <w:pStyle w:val="StructureTableList"/>
            </w:pPr>
            <w:r w:rsidRPr="008B6621">
              <w:t>1</w:t>
            </w:r>
          </w:p>
        </w:tc>
        <w:tc>
          <w:tcPr>
            <w:tcW w:w="2268" w:type="dxa"/>
          </w:tcPr>
          <w:p w14:paraId="0BD18093" w14:textId="77777777" w:rsidR="00C57E99" w:rsidRPr="008B6621" w:rsidRDefault="003540F5" w:rsidP="003540F5">
            <w:pPr>
              <w:pStyle w:val="StructureTableList"/>
            </w:pPr>
            <w:r>
              <w:t>Z</w:t>
            </w:r>
            <w:r w:rsidRPr="003540F5">
              <w:t>av</w:t>
            </w:r>
            <w:r>
              <w:t>á</w:t>
            </w:r>
            <w:r w:rsidRPr="003540F5">
              <w:t>rih</w:t>
            </w:r>
          </w:p>
        </w:tc>
        <w:tc>
          <w:tcPr>
            <w:tcW w:w="425" w:type="dxa"/>
          </w:tcPr>
          <w:p w14:paraId="7F3E3B79" w14:textId="77777777" w:rsidR="00C57E99" w:rsidRPr="008616BA" w:rsidRDefault="00C57E99" w:rsidP="00E94440">
            <w:pPr>
              <w:pStyle w:val="StructureTableList"/>
              <w:rPr>
                <w:highlight w:val="blue"/>
              </w:rPr>
            </w:pPr>
          </w:p>
        </w:tc>
        <w:tc>
          <w:tcPr>
            <w:tcW w:w="3686" w:type="dxa"/>
          </w:tcPr>
          <w:p w14:paraId="117C9A61" w14:textId="77777777" w:rsidR="00C57E99" w:rsidRPr="008B6621" w:rsidRDefault="00C57E99" w:rsidP="00E94440">
            <w:pPr>
              <w:pStyle w:val="StructureTableList"/>
            </w:pPr>
            <w:r>
              <w:t xml:space="preserve"> *L</w:t>
            </w:r>
            <w:r w:rsidR="003540F5">
              <w:t xml:space="preserve"> *L</w:t>
            </w:r>
            <w:r w:rsidR="00DD1A98">
              <w:t xml:space="preserve"> (Bahman: den Ort ›Z</w:t>
            </w:r>
            <w:r w:rsidR="00DD1A98" w:rsidRPr="003540F5">
              <w:t>av</w:t>
            </w:r>
            <w:r w:rsidR="00DD1A98">
              <w:t>á</w:t>
            </w:r>
            <w:r w:rsidR="00DD1A98" w:rsidRPr="003540F5">
              <w:t>rih</w:t>
            </w:r>
            <w:r w:rsidR="00DD1A98">
              <w:t>‹ gibt es) *L</w:t>
            </w:r>
          </w:p>
        </w:tc>
      </w:tr>
      <w:tr w:rsidR="00C57E99" w:rsidRPr="008B6621" w14:paraId="76D979A7" w14:textId="77777777" w:rsidTr="00E94440">
        <w:trPr>
          <w:trHeight w:val="170"/>
        </w:trPr>
        <w:tc>
          <w:tcPr>
            <w:tcW w:w="2268" w:type="dxa"/>
          </w:tcPr>
          <w:p w14:paraId="1E3F6B5C" w14:textId="77777777" w:rsidR="00C57E99" w:rsidRPr="008B6621" w:rsidRDefault="00C57E99" w:rsidP="00E94440">
            <w:pPr>
              <w:pStyle w:val="StructureTableList"/>
              <w:rPr>
                <w:highlight w:val="green"/>
              </w:rPr>
            </w:pPr>
            <w:r w:rsidRPr="008B6621">
              <w:rPr>
                <w:highlight w:val="green"/>
              </w:rPr>
              <w:t>|</w:t>
            </w:r>
            <w:r w:rsidRPr="008B6621">
              <w:rPr>
                <w:highlight w:val="yellow"/>
              </w:rPr>
              <w:t>Sayyáḥ</w:t>
            </w:r>
            <w:r w:rsidRPr="008B6621">
              <w:rPr>
                <w:highlight w:val="green"/>
              </w:rPr>
              <w:t>|</w:t>
            </w:r>
          </w:p>
        </w:tc>
        <w:tc>
          <w:tcPr>
            <w:tcW w:w="425" w:type="dxa"/>
          </w:tcPr>
          <w:p w14:paraId="02067647" w14:textId="77777777" w:rsidR="00C57E99" w:rsidRPr="008B6621" w:rsidRDefault="00C57E99" w:rsidP="00E94440">
            <w:pPr>
              <w:pStyle w:val="StructureTableList"/>
            </w:pPr>
            <w:r w:rsidRPr="008B6621">
              <w:t>4</w:t>
            </w:r>
          </w:p>
        </w:tc>
        <w:tc>
          <w:tcPr>
            <w:tcW w:w="2268" w:type="dxa"/>
          </w:tcPr>
          <w:p w14:paraId="4CF42AB4" w14:textId="77777777" w:rsidR="00C57E99" w:rsidRPr="008B6621" w:rsidRDefault="00C57E99" w:rsidP="00E94440">
            <w:pPr>
              <w:pStyle w:val="StructureTableList"/>
            </w:pPr>
          </w:p>
        </w:tc>
        <w:tc>
          <w:tcPr>
            <w:tcW w:w="425" w:type="dxa"/>
          </w:tcPr>
          <w:p w14:paraId="4E171BFA" w14:textId="77777777" w:rsidR="00C57E99" w:rsidRPr="008616BA" w:rsidRDefault="00C57E99" w:rsidP="00E94440">
            <w:pPr>
              <w:pStyle w:val="StructureTableList"/>
              <w:rPr>
                <w:highlight w:val="yellow"/>
              </w:rPr>
            </w:pPr>
            <w:r w:rsidRPr="008616BA">
              <w:rPr>
                <w:highlight w:val="yellow"/>
              </w:rPr>
              <w:t>•ok</w:t>
            </w:r>
          </w:p>
        </w:tc>
        <w:tc>
          <w:tcPr>
            <w:tcW w:w="3686" w:type="dxa"/>
          </w:tcPr>
          <w:p w14:paraId="67991578" w14:textId="77777777" w:rsidR="00C57E99" w:rsidRPr="008B6621" w:rsidRDefault="00C57E99" w:rsidP="00E94440">
            <w:pPr>
              <w:pStyle w:val="StructureTableList"/>
            </w:pPr>
            <w:r w:rsidRPr="008B6621">
              <w:t>unprecedented match</w:t>
            </w:r>
          </w:p>
        </w:tc>
      </w:tr>
      <w:tr w:rsidR="00C57E99" w:rsidRPr="008B6621" w14:paraId="2614C6F8" w14:textId="77777777" w:rsidTr="00E94440">
        <w:trPr>
          <w:trHeight w:val="170"/>
        </w:trPr>
        <w:tc>
          <w:tcPr>
            <w:tcW w:w="2268" w:type="dxa"/>
          </w:tcPr>
          <w:p w14:paraId="101CEC70" w14:textId="77777777" w:rsidR="00C57E99" w:rsidRPr="008B6621" w:rsidRDefault="00C57E99" w:rsidP="00E94440">
            <w:pPr>
              <w:pStyle w:val="StructureTableList"/>
              <w:rPr>
                <w:highlight w:val="green"/>
              </w:rPr>
            </w:pPr>
            <w:r w:rsidRPr="008B6621">
              <w:rPr>
                <w:rFonts w:hint="eastAsia"/>
                <w:highlight w:val="green"/>
              </w:rPr>
              <w:t>|</w:t>
            </w:r>
            <w:r w:rsidRPr="008B6621">
              <w:rPr>
                <w:rFonts w:hint="eastAsia"/>
                <w:highlight w:val="yellow"/>
              </w:rPr>
              <w:t>Sá</w:t>
            </w:r>
            <w:r>
              <w:rPr>
                <w:highlight w:val="yellow"/>
              </w:rPr>
              <w:t></w:t>
            </w:r>
            <w:r w:rsidRPr="008B6621">
              <w:rPr>
                <w:rFonts w:hint="eastAsia"/>
                <w:highlight w:val="yellow"/>
              </w:rPr>
              <w:t>íjih</w:t>
            </w:r>
            <w:r w:rsidRPr="008B6621">
              <w:rPr>
                <w:rFonts w:hint="eastAsia"/>
                <w:highlight w:val="green"/>
              </w:rPr>
              <w:t>|</w:t>
            </w:r>
          </w:p>
        </w:tc>
        <w:tc>
          <w:tcPr>
            <w:tcW w:w="425" w:type="dxa"/>
          </w:tcPr>
          <w:p w14:paraId="40A74666" w14:textId="77777777" w:rsidR="00C57E99" w:rsidRPr="008B6621" w:rsidRDefault="00C57E99" w:rsidP="00E94440">
            <w:pPr>
              <w:pStyle w:val="StructureTableList"/>
            </w:pPr>
            <w:r w:rsidRPr="008B6621">
              <w:t>1</w:t>
            </w:r>
          </w:p>
        </w:tc>
        <w:tc>
          <w:tcPr>
            <w:tcW w:w="2268" w:type="dxa"/>
          </w:tcPr>
          <w:p w14:paraId="6C449C5B" w14:textId="77777777" w:rsidR="00C57E99" w:rsidRPr="008B6621" w:rsidRDefault="00C57E99" w:rsidP="00E94440">
            <w:pPr>
              <w:pStyle w:val="StructureTableList"/>
            </w:pPr>
          </w:p>
        </w:tc>
        <w:tc>
          <w:tcPr>
            <w:tcW w:w="425" w:type="dxa"/>
          </w:tcPr>
          <w:p w14:paraId="1F2F3F14"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293AB05" w14:textId="77777777" w:rsidR="00C57E99" w:rsidRPr="008B6621" w:rsidRDefault="00C57E99" w:rsidP="00E94440">
            <w:pPr>
              <w:pStyle w:val="StructureTableList"/>
            </w:pPr>
            <w:r w:rsidRPr="008B6621">
              <w:t xml:space="preserve"> *L</w:t>
            </w:r>
            <w:r>
              <w:t xml:space="preserve"> *L</w:t>
            </w:r>
          </w:p>
        </w:tc>
      </w:tr>
      <w:tr w:rsidR="00C57E99" w:rsidRPr="008B6621" w14:paraId="6E7173F7" w14:textId="77777777" w:rsidTr="00E94440">
        <w:trPr>
          <w:trHeight w:val="170"/>
        </w:trPr>
        <w:tc>
          <w:tcPr>
            <w:tcW w:w="2268" w:type="dxa"/>
          </w:tcPr>
          <w:p w14:paraId="0621DE28" w14:textId="77777777" w:rsidR="00C57E99" w:rsidRPr="008B6621" w:rsidRDefault="00C57E99" w:rsidP="00E94440">
            <w:pPr>
              <w:pStyle w:val="StructureTableList"/>
              <w:rPr>
                <w:highlight w:val="yellow"/>
              </w:rPr>
            </w:pPr>
            <w:r w:rsidRPr="008B6621">
              <w:rPr>
                <w:highlight w:val="magenta"/>
              </w:rPr>
              <w:t>|Shariah|</w:t>
            </w:r>
          </w:p>
        </w:tc>
        <w:tc>
          <w:tcPr>
            <w:tcW w:w="425" w:type="dxa"/>
          </w:tcPr>
          <w:p w14:paraId="5C5451A3" w14:textId="77777777" w:rsidR="00C57E99" w:rsidRPr="008B6621" w:rsidRDefault="00C57E99" w:rsidP="00E94440">
            <w:pPr>
              <w:pStyle w:val="StructureTableList"/>
            </w:pPr>
            <w:r w:rsidRPr="008B6621">
              <w:t>1</w:t>
            </w:r>
          </w:p>
        </w:tc>
        <w:tc>
          <w:tcPr>
            <w:tcW w:w="2268" w:type="dxa"/>
          </w:tcPr>
          <w:p w14:paraId="29CCC165" w14:textId="77777777" w:rsidR="00C57E99" w:rsidRPr="008B6621" w:rsidRDefault="00C57E99" w:rsidP="00E94440">
            <w:pPr>
              <w:pStyle w:val="StructureTableList"/>
            </w:pPr>
          </w:p>
        </w:tc>
        <w:tc>
          <w:tcPr>
            <w:tcW w:w="425" w:type="dxa"/>
          </w:tcPr>
          <w:p w14:paraId="2F23F7BD" w14:textId="77777777" w:rsidR="00C57E99" w:rsidRPr="002469DE" w:rsidRDefault="00C57E99" w:rsidP="00E94440">
            <w:pPr>
              <w:pStyle w:val="StructureTableList"/>
              <w:rPr>
                <w:highlight w:val="green"/>
              </w:rPr>
            </w:pPr>
          </w:p>
        </w:tc>
        <w:tc>
          <w:tcPr>
            <w:tcW w:w="3686" w:type="dxa"/>
          </w:tcPr>
          <w:p w14:paraId="11E3E268" w14:textId="77777777" w:rsidR="00C57E99" w:rsidRPr="008B6621" w:rsidRDefault="00C57E99" w:rsidP="00E94440">
            <w:pPr>
              <w:pStyle w:val="StructureTableList"/>
            </w:pPr>
            <w:r>
              <w:t xml:space="preserve"> *L</w:t>
            </w:r>
            <w:r w:rsidR="0015084F">
              <w:t xml:space="preserve"> *L</w:t>
            </w:r>
          </w:p>
        </w:tc>
      </w:tr>
      <w:tr w:rsidR="00C57E99" w:rsidRPr="008B6621" w14:paraId="7C899380" w14:textId="77777777" w:rsidTr="00E94440">
        <w:trPr>
          <w:trHeight w:val="170"/>
        </w:trPr>
        <w:tc>
          <w:tcPr>
            <w:tcW w:w="2268" w:type="dxa"/>
          </w:tcPr>
          <w:p w14:paraId="117AAFD0" w14:textId="77777777" w:rsidR="00C57E99" w:rsidRPr="008B6621" w:rsidRDefault="00C57E99" w:rsidP="00E94440">
            <w:pPr>
              <w:pStyle w:val="StructureTableList"/>
              <w:rPr>
                <w:rStyle w:val="emphasisbyauthor"/>
                <w:highlight w:val="magenta"/>
              </w:rPr>
            </w:pPr>
            <w:r w:rsidRPr="008B6621">
              <w:rPr>
                <w:highlight w:val="darkYellow"/>
              </w:rPr>
              <w:t>|Sh</w:t>
            </w:r>
            <w:r w:rsidRPr="008B6621">
              <w:rPr>
                <w:highlight w:val="green"/>
              </w:rPr>
              <w:t>awkat Páá|</w:t>
            </w:r>
          </w:p>
        </w:tc>
        <w:tc>
          <w:tcPr>
            <w:tcW w:w="425" w:type="dxa"/>
          </w:tcPr>
          <w:p w14:paraId="2AB77363" w14:textId="77777777" w:rsidR="00C57E99" w:rsidRPr="008B6621" w:rsidRDefault="00C57E99" w:rsidP="00E94440">
            <w:pPr>
              <w:pStyle w:val="StructureTableList"/>
            </w:pPr>
            <w:r w:rsidRPr="008B6621">
              <w:t>1</w:t>
            </w:r>
          </w:p>
        </w:tc>
        <w:tc>
          <w:tcPr>
            <w:tcW w:w="2268" w:type="dxa"/>
          </w:tcPr>
          <w:p w14:paraId="5AD278FA" w14:textId="77777777" w:rsidR="00C57E99" w:rsidRPr="008B6621" w:rsidRDefault="00DD1A98" w:rsidP="00A52A17">
            <w:pPr>
              <w:pStyle w:val="StructureTableList"/>
            </w:pPr>
            <w:r>
              <w:t></w:t>
            </w:r>
            <w:r w:rsidRPr="00DD1A98">
              <w:t>awkat Pá</w:t>
            </w:r>
            <w:r w:rsidR="00A52A17">
              <w:t></w:t>
            </w:r>
            <w:r w:rsidRPr="00DD1A98">
              <w:rPr>
                <w:rFonts w:hint="eastAsia"/>
              </w:rPr>
              <w:t>á</w:t>
            </w:r>
          </w:p>
        </w:tc>
        <w:tc>
          <w:tcPr>
            <w:tcW w:w="425" w:type="dxa"/>
          </w:tcPr>
          <w:p w14:paraId="5777EAC2" w14:textId="77777777" w:rsidR="00C57E99" w:rsidRPr="0045601B" w:rsidRDefault="00C57E99" w:rsidP="00E94440">
            <w:pPr>
              <w:pStyle w:val="StructureTableList"/>
              <w:rPr>
                <w:highlight w:val="green"/>
              </w:rPr>
            </w:pPr>
          </w:p>
        </w:tc>
        <w:tc>
          <w:tcPr>
            <w:tcW w:w="3686" w:type="dxa"/>
          </w:tcPr>
          <w:p w14:paraId="2E75E972" w14:textId="77777777" w:rsidR="00C57E99" w:rsidRPr="008B6621" w:rsidRDefault="00C57E99" w:rsidP="00E94440">
            <w:pPr>
              <w:pStyle w:val="StructureTableList"/>
            </w:pPr>
          </w:p>
        </w:tc>
      </w:tr>
      <w:tr w:rsidR="00C57E99" w:rsidRPr="008B6621" w14:paraId="20ACD10D" w14:textId="77777777" w:rsidTr="00E94440">
        <w:trPr>
          <w:trHeight w:val="170"/>
        </w:trPr>
        <w:tc>
          <w:tcPr>
            <w:tcW w:w="2268" w:type="dxa"/>
          </w:tcPr>
          <w:p w14:paraId="44EC9494" w14:textId="77777777" w:rsidR="00C57E99" w:rsidRPr="008B6621" w:rsidRDefault="00C57E99" w:rsidP="00E94440">
            <w:pPr>
              <w:pStyle w:val="StructureTableList"/>
              <w:rPr>
                <w:highlight w:val="green"/>
              </w:rPr>
            </w:pPr>
            <w:r w:rsidRPr="008B6621">
              <w:rPr>
                <w:highlight w:val="green"/>
              </w:rPr>
              <w:t>|</w:t>
            </w:r>
            <w:r w:rsidRPr="00A94403">
              <w:rPr>
                <w:highlight w:val="darkYellow"/>
              </w:rPr>
              <w:t>Sh</w:t>
            </w:r>
            <w:r w:rsidRPr="008B6621">
              <w:rPr>
                <w:highlight w:val="green"/>
              </w:rPr>
              <w:t>ay</w:t>
            </w:r>
            <w:r w:rsidRPr="00A94403">
              <w:rPr>
                <w:highlight w:val="darkYellow"/>
              </w:rPr>
              <w:t>kh</w:t>
            </w:r>
            <w:r w:rsidRPr="008B6621">
              <w:rPr>
                <w:highlight w:val="green"/>
              </w:rPr>
              <w:t>doms|</w:t>
            </w:r>
          </w:p>
        </w:tc>
        <w:tc>
          <w:tcPr>
            <w:tcW w:w="425" w:type="dxa"/>
          </w:tcPr>
          <w:p w14:paraId="430CCE01" w14:textId="77777777" w:rsidR="00C57E99" w:rsidRPr="008B6621" w:rsidRDefault="00C57E99" w:rsidP="00E94440">
            <w:pPr>
              <w:pStyle w:val="StructureTableList"/>
            </w:pPr>
            <w:r w:rsidRPr="008B6621">
              <w:t>1</w:t>
            </w:r>
          </w:p>
        </w:tc>
        <w:tc>
          <w:tcPr>
            <w:tcW w:w="2268" w:type="dxa"/>
          </w:tcPr>
          <w:p w14:paraId="5D47C6D7" w14:textId="77777777" w:rsidR="00C57E99" w:rsidRPr="008B6621" w:rsidRDefault="00DD1A98" w:rsidP="00E94440">
            <w:pPr>
              <w:pStyle w:val="StructureTableList"/>
            </w:pPr>
            <w:r>
              <w:t>aydoms</w:t>
            </w:r>
          </w:p>
        </w:tc>
        <w:tc>
          <w:tcPr>
            <w:tcW w:w="425" w:type="dxa"/>
          </w:tcPr>
          <w:p w14:paraId="25A41514" w14:textId="77777777" w:rsidR="00C57E99" w:rsidRPr="002469DE" w:rsidRDefault="00C57E99" w:rsidP="00E94440">
            <w:pPr>
              <w:pStyle w:val="StructureTableList"/>
              <w:rPr>
                <w:highlight w:val="magenta"/>
              </w:rPr>
            </w:pPr>
            <w:r w:rsidRPr="002469DE">
              <w:rPr>
                <w:highlight w:val="magenta"/>
              </w:rPr>
              <w:t>•</w:t>
            </w:r>
          </w:p>
        </w:tc>
        <w:tc>
          <w:tcPr>
            <w:tcW w:w="3686" w:type="dxa"/>
          </w:tcPr>
          <w:p w14:paraId="22C9541E" w14:textId="77777777" w:rsidR="00C57E99" w:rsidRPr="008B6621" w:rsidRDefault="00C57E99" w:rsidP="00DD1A98">
            <w:pPr>
              <w:pStyle w:val="StructureTableList"/>
            </w:pPr>
            <w:r w:rsidRPr="008B6621">
              <w:t>---</w:t>
            </w:r>
            <w:r>
              <w:t xml:space="preserve"> *L</w:t>
            </w:r>
            <w:r w:rsidR="00DD1A98">
              <w:t xml:space="preserve"> (Bahman: Bei ›Bahá’ítum‹ transliterieren wir auch)</w:t>
            </w:r>
          </w:p>
        </w:tc>
      </w:tr>
      <w:tr w:rsidR="00C57E99" w:rsidRPr="008B6621" w14:paraId="199A0EC3" w14:textId="77777777" w:rsidTr="00E94440">
        <w:trPr>
          <w:trHeight w:val="170"/>
        </w:trPr>
        <w:tc>
          <w:tcPr>
            <w:tcW w:w="2268" w:type="dxa"/>
          </w:tcPr>
          <w:p w14:paraId="20DCA482" w14:textId="77777777" w:rsidR="00C57E99" w:rsidRPr="007A5498" w:rsidRDefault="00C57E99" w:rsidP="00E94440">
            <w:pPr>
              <w:pStyle w:val="StructureTableListSkipped"/>
              <w:rPr>
                <w:rStyle w:val="BookTitle"/>
                <w:highlight w:val="white"/>
              </w:rPr>
            </w:pPr>
            <w:r w:rsidRPr="007A5498">
              <w:rPr>
                <w:highlight w:val="white"/>
              </w:rPr>
              <w:t>|Shiʿah Islám|</w:t>
            </w:r>
          </w:p>
        </w:tc>
        <w:tc>
          <w:tcPr>
            <w:tcW w:w="425" w:type="dxa"/>
          </w:tcPr>
          <w:p w14:paraId="4B9FDF53" w14:textId="77777777" w:rsidR="00C57E99" w:rsidRPr="008B6621" w:rsidRDefault="00C57E99" w:rsidP="00E94440">
            <w:pPr>
              <w:pStyle w:val="StructureTableListSkipped"/>
            </w:pPr>
          </w:p>
        </w:tc>
        <w:tc>
          <w:tcPr>
            <w:tcW w:w="2268" w:type="dxa"/>
          </w:tcPr>
          <w:p w14:paraId="4F4753A9" w14:textId="77777777" w:rsidR="00C57E99" w:rsidRPr="008B6621" w:rsidRDefault="00C57E99" w:rsidP="00E94440">
            <w:pPr>
              <w:pStyle w:val="StructureTableListSkipped"/>
            </w:pPr>
            <w:r w:rsidRPr="008B6621">
              <w:t>íʿah Islám</w:t>
            </w:r>
          </w:p>
        </w:tc>
        <w:tc>
          <w:tcPr>
            <w:tcW w:w="425" w:type="dxa"/>
          </w:tcPr>
          <w:p w14:paraId="7E61526F" w14:textId="77777777" w:rsidR="00C57E99" w:rsidRPr="008B6621" w:rsidRDefault="00C57E99" w:rsidP="00E94440">
            <w:pPr>
              <w:pStyle w:val="StructureTableListSkipped"/>
            </w:pPr>
            <w:r>
              <w:t>skip</w:t>
            </w:r>
          </w:p>
        </w:tc>
        <w:tc>
          <w:tcPr>
            <w:tcW w:w="3686" w:type="dxa"/>
          </w:tcPr>
          <w:p w14:paraId="76A45692" w14:textId="77777777" w:rsidR="00C57E99" w:rsidRPr="008B6621" w:rsidRDefault="00C57E99" w:rsidP="00E94440">
            <w:pPr>
              <w:pStyle w:val="StructureTableListSkipped"/>
            </w:pPr>
            <w:r w:rsidRPr="008B6621">
              <w:t>--- *e *L *l *L / All 1 occurances corrected.</w:t>
            </w:r>
          </w:p>
        </w:tc>
      </w:tr>
      <w:tr w:rsidR="00C57E99" w:rsidRPr="008B6621" w14:paraId="7952DFFC" w14:textId="77777777" w:rsidTr="00E94440">
        <w:trPr>
          <w:trHeight w:val="170"/>
        </w:trPr>
        <w:tc>
          <w:tcPr>
            <w:tcW w:w="2268" w:type="dxa"/>
          </w:tcPr>
          <w:p w14:paraId="4634FBB9" w14:textId="77777777" w:rsidR="00C57E99" w:rsidRPr="007A5498" w:rsidRDefault="00C57E99" w:rsidP="00E94440">
            <w:pPr>
              <w:pStyle w:val="StructureTableListSkipped"/>
              <w:rPr>
                <w:highlight w:val="white"/>
              </w:rPr>
            </w:pPr>
            <w:r w:rsidRPr="007A5498">
              <w:rPr>
                <w:highlight w:val="white"/>
              </w:rPr>
              <w:t>|Shiʿah|</w:t>
            </w:r>
          </w:p>
        </w:tc>
        <w:tc>
          <w:tcPr>
            <w:tcW w:w="425" w:type="dxa"/>
          </w:tcPr>
          <w:p w14:paraId="79A9BA7A" w14:textId="77777777" w:rsidR="00C57E99" w:rsidRPr="008B6621" w:rsidRDefault="00C57E99" w:rsidP="00E94440">
            <w:pPr>
              <w:pStyle w:val="StructureTableListSkipped"/>
            </w:pPr>
          </w:p>
        </w:tc>
        <w:tc>
          <w:tcPr>
            <w:tcW w:w="2268" w:type="dxa"/>
          </w:tcPr>
          <w:p w14:paraId="7F63C517" w14:textId="77777777" w:rsidR="00C57E99" w:rsidRPr="008B6621" w:rsidRDefault="00C57E99" w:rsidP="00E94440">
            <w:pPr>
              <w:pStyle w:val="StructureTableListSkipped"/>
            </w:pPr>
            <w:r w:rsidRPr="008B6621">
              <w:t>íʿah</w:t>
            </w:r>
          </w:p>
        </w:tc>
        <w:tc>
          <w:tcPr>
            <w:tcW w:w="425" w:type="dxa"/>
          </w:tcPr>
          <w:p w14:paraId="318CFD6A" w14:textId="77777777" w:rsidR="00C57E99" w:rsidRPr="008B6621" w:rsidRDefault="00C57E99" w:rsidP="00E94440">
            <w:pPr>
              <w:pStyle w:val="StructureTableListSkipped"/>
            </w:pPr>
            <w:r>
              <w:t>skip</w:t>
            </w:r>
          </w:p>
        </w:tc>
        <w:tc>
          <w:tcPr>
            <w:tcW w:w="3686" w:type="dxa"/>
          </w:tcPr>
          <w:p w14:paraId="08E2A14E" w14:textId="77777777" w:rsidR="00C57E99" w:rsidRPr="008B6621" w:rsidRDefault="00C57E99" w:rsidP="00E94440">
            <w:pPr>
              <w:pStyle w:val="StructureTableListSkipped"/>
            </w:pPr>
            <w:r w:rsidRPr="008B6621">
              <w:t>--- *L *L / All 6 occurances corrected.</w:t>
            </w:r>
          </w:p>
        </w:tc>
      </w:tr>
      <w:tr w:rsidR="00C57E99" w:rsidRPr="008B6621" w14:paraId="27ACE26F" w14:textId="77777777" w:rsidTr="00E94440">
        <w:trPr>
          <w:trHeight w:val="170"/>
        </w:trPr>
        <w:tc>
          <w:tcPr>
            <w:tcW w:w="2268" w:type="dxa"/>
          </w:tcPr>
          <w:p w14:paraId="7B67BEA7" w14:textId="77777777" w:rsidR="00C57E99" w:rsidRPr="007A5498" w:rsidRDefault="00C57E99" w:rsidP="00E94440">
            <w:pPr>
              <w:pStyle w:val="StructureTableListSkipped"/>
              <w:rPr>
                <w:highlight w:val="white"/>
              </w:rPr>
            </w:pPr>
            <w:r w:rsidRPr="007A5498">
              <w:rPr>
                <w:highlight w:val="white"/>
              </w:rPr>
              <w:t>|Shíʿah|</w:t>
            </w:r>
          </w:p>
        </w:tc>
        <w:tc>
          <w:tcPr>
            <w:tcW w:w="425" w:type="dxa"/>
          </w:tcPr>
          <w:p w14:paraId="560A1377" w14:textId="77777777" w:rsidR="00C57E99" w:rsidRPr="008B6621" w:rsidRDefault="00C57E99" w:rsidP="00E94440">
            <w:pPr>
              <w:pStyle w:val="StructureTableListSkipped"/>
            </w:pPr>
          </w:p>
        </w:tc>
        <w:tc>
          <w:tcPr>
            <w:tcW w:w="2268" w:type="dxa"/>
          </w:tcPr>
          <w:p w14:paraId="5B998D60" w14:textId="77777777" w:rsidR="00C57E99" w:rsidRPr="008B6621" w:rsidRDefault="00C57E99" w:rsidP="00E94440">
            <w:pPr>
              <w:pStyle w:val="StructureTableListSkipped"/>
            </w:pPr>
            <w:r w:rsidRPr="008B6621">
              <w:t>íʿah</w:t>
            </w:r>
          </w:p>
        </w:tc>
        <w:tc>
          <w:tcPr>
            <w:tcW w:w="425" w:type="dxa"/>
          </w:tcPr>
          <w:p w14:paraId="2CD19137" w14:textId="77777777" w:rsidR="00C57E99" w:rsidRPr="008B6621" w:rsidRDefault="00C57E99" w:rsidP="00E94440">
            <w:pPr>
              <w:pStyle w:val="StructureTableListSkipped"/>
            </w:pPr>
            <w:r>
              <w:t>skip</w:t>
            </w:r>
          </w:p>
        </w:tc>
        <w:tc>
          <w:tcPr>
            <w:tcW w:w="3686" w:type="dxa"/>
          </w:tcPr>
          <w:p w14:paraId="7EBCAFB0" w14:textId="77777777" w:rsidR="00C57E99" w:rsidRPr="008B6621" w:rsidRDefault="00C57E99" w:rsidP="00E94440">
            <w:pPr>
              <w:pStyle w:val="StructureTableListSkipped"/>
            </w:pPr>
            <w:r w:rsidRPr="008B6621">
              <w:t>--- *L / All 1 occurances corrected.</w:t>
            </w:r>
          </w:p>
        </w:tc>
      </w:tr>
      <w:tr w:rsidR="00C57E99" w:rsidRPr="008B6621" w14:paraId="5BE4A451" w14:textId="77777777" w:rsidTr="00E94440">
        <w:trPr>
          <w:trHeight w:val="170"/>
        </w:trPr>
        <w:tc>
          <w:tcPr>
            <w:tcW w:w="2268" w:type="dxa"/>
          </w:tcPr>
          <w:p w14:paraId="2E777A97" w14:textId="77777777" w:rsidR="00C57E99" w:rsidRPr="007A5498" w:rsidRDefault="00C57E99" w:rsidP="00E94440">
            <w:pPr>
              <w:pStyle w:val="StructureTableListSkipped"/>
              <w:rPr>
                <w:highlight w:val="white"/>
              </w:rPr>
            </w:pPr>
            <w:r w:rsidRPr="007A5498">
              <w:rPr>
                <w:highlight w:val="white"/>
              </w:rPr>
              <w:t>|Shiʿahs|</w:t>
            </w:r>
          </w:p>
        </w:tc>
        <w:tc>
          <w:tcPr>
            <w:tcW w:w="425" w:type="dxa"/>
          </w:tcPr>
          <w:p w14:paraId="38A6CA86" w14:textId="77777777" w:rsidR="00C57E99" w:rsidRPr="008B6621" w:rsidRDefault="00C57E99" w:rsidP="00E94440">
            <w:pPr>
              <w:pStyle w:val="StructureTableListSkipped"/>
            </w:pPr>
          </w:p>
        </w:tc>
        <w:tc>
          <w:tcPr>
            <w:tcW w:w="2268" w:type="dxa"/>
          </w:tcPr>
          <w:p w14:paraId="71B43E15" w14:textId="77777777" w:rsidR="00C57E99" w:rsidRPr="008B6621" w:rsidRDefault="00C57E99" w:rsidP="00E94440">
            <w:pPr>
              <w:pStyle w:val="StructureTableListSkipped"/>
            </w:pPr>
            <w:r w:rsidRPr="008B6621">
              <w:t>íʿahs</w:t>
            </w:r>
          </w:p>
        </w:tc>
        <w:tc>
          <w:tcPr>
            <w:tcW w:w="425" w:type="dxa"/>
          </w:tcPr>
          <w:p w14:paraId="2ABEAFCE" w14:textId="77777777" w:rsidR="00C57E99" w:rsidRPr="008B6621" w:rsidRDefault="00C57E99" w:rsidP="00E94440">
            <w:pPr>
              <w:pStyle w:val="StructureTableListSkipped"/>
            </w:pPr>
            <w:r>
              <w:t>skip</w:t>
            </w:r>
          </w:p>
        </w:tc>
        <w:tc>
          <w:tcPr>
            <w:tcW w:w="3686" w:type="dxa"/>
          </w:tcPr>
          <w:p w14:paraId="706B3532" w14:textId="77777777" w:rsidR="00C57E99" w:rsidRPr="008B6621" w:rsidRDefault="00C57E99" w:rsidP="00E94440">
            <w:pPr>
              <w:pStyle w:val="StructureTableListSkipped"/>
            </w:pPr>
            <w:r w:rsidRPr="008B6621">
              <w:t>--- *L / All 2 occurances corrected.</w:t>
            </w:r>
          </w:p>
        </w:tc>
      </w:tr>
      <w:tr w:rsidR="00C57E99" w:rsidRPr="008B6621" w14:paraId="49E4B0C6" w14:textId="77777777" w:rsidTr="00E94440">
        <w:trPr>
          <w:trHeight w:val="170"/>
        </w:trPr>
        <w:tc>
          <w:tcPr>
            <w:tcW w:w="2268" w:type="dxa"/>
          </w:tcPr>
          <w:p w14:paraId="6D8099A8" w14:textId="77777777" w:rsidR="00C57E99" w:rsidRPr="007A5498" w:rsidRDefault="00C57E99" w:rsidP="00E94440">
            <w:pPr>
              <w:pStyle w:val="StructureTableListSkipped"/>
              <w:rPr>
                <w:highlight w:val="white"/>
              </w:rPr>
            </w:pPr>
            <w:r w:rsidRPr="007A5498">
              <w:rPr>
                <w:highlight w:val="white"/>
              </w:rPr>
              <w:t>|Shíʿahs|</w:t>
            </w:r>
          </w:p>
        </w:tc>
        <w:tc>
          <w:tcPr>
            <w:tcW w:w="425" w:type="dxa"/>
          </w:tcPr>
          <w:p w14:paraId="7993A0E3" w14:textId="77777777" w:rsidR="00C57E99" w:rsidRPr="008B6621" w:rsidRDefault="00C57E99" w:rsidP="00E94440">
            <w:pPr>
              <w:pStyle w:val="StructureTableListSkipped"/>
            </w:pPr>
          </w:p>
        </w:tc>
        <w:tc>
          <w:tcPr>
            <w:tcW w:w="2268" w:type="dxa"/>
          </w:tcPr>
          <w:p w14:paraId="2F90232B" w14:textId="77777777" w:rsidR="00C57E99" w:rsidRPr="008B6621" w:rsidRDefault="00C57E99" w:rsidP="00E94440">
            <w:pPr>
              <w:pStyle w:val="StructureTableListSkipped"/>
            </w:pPr>
            <w:r w:rsidRPr="008B6621">
              <w:t>íʿahs</w:t>
            </w:r>
          </w:p>
        </w:tc>
        <w:tc>
          <w:tcPr>
            <w:tcW w:w="425" w:type="dxa"/>
          </w:tcPr>
          <w:p w14:paraId="47A20874" w14:textId="77777777" w:rsidR="00C57E99" w:rsidRPr="008B6621" w:rsidRDefault="00C57E99" w:rsidP="00E94440">
            <w:pPr>
              <w:pStyle w:val="StructureTableListSkipped"/>
            </w:pPr>
            <w:r>
              <w:t>skip</w:t>
            </w:r>
          </w:p>
        </w:tc>
        <w:tc>
          <w:tcPr>
            <w:tcW w:w="3686" w:type="dxa"/>
          </w:tcPr>
          <w:p w14:paraId="2E2B3032" w14:textId="77777777" w:rsidR="00C57E99" w:rsidRPr="008B6621" w:rsidRDefault="00C57E99" w:rsidP="00E94440">
            <w:pPr>
              <w:pStyle w:val="StructureTableListSkipped"/>
            </w:pPr>
            <w:r w:rsidRPr="008B6621">
              <w:t>--- *L / All 1 occurances corrected.</w:t>
            </w:r>
          </w:p>
        </w:tc>
      </w:tr>
      <w:tr w:rsidR="00C57E99" w:rsidRPr="008B6621" w14:paraId="4B9C843E" w14:textId="77777777" w:rsidTr="00E94440">
        <w:trPr>
          <w:trHeight w:val="170"/>
        </w:trPr>
        <w:tc>
          <w:tcPr>
            <w:tcW w:w="2268" w:type="dxa"/>
          </w:tcPr>
          <w:p w14:paraId="655E8820" w14:textId="77777777" w:rsidR="00C57E99" w:rsidRPr="008B6621" w:rsidRDefault="00C57E99" w:rsidP="00E94440">
            <w:pPr>
              <w:pStyle w:val="StructureTableList"/>
              <w:rPr>
                <w:highlight w:val="green"/>
              </w:rPr>
            </w:pPr>
            <w:r w:rsidRPr="008B6621">
              <w:rPr>
                <w:highlight w:val="green"/>
              </w:rPr>
              <w:t>|Shoa|</w:t>
            </w:r>
          </w:p>
        </w:tc>
        <w:tc>
          <w:tcPr>
            <w:tcW w:w="425" w:type="dxa"/>
          </w:tcPr>
          <w:p w14:paraId="7699188D" w14:textId="77777777" w:rsidR="00C57E99" w:rsidRPr="008B6621" w:rsidRDefault="00C57E99" w:rsidP="00E94440">
            <w:pPr>
              <w:pStyle w:val="StructureTableList"/>
            </w:pPr>
            <w:r w:rsidRPr="008B6621">
              <w:t>1</w:t>
            </w:r>
          </w:p>
        </w:tc>
        <w:tc>
          <w:tcPr>
            <w:tcW w:w="2268" w:type="dxa"/>
          </w:tcPr>
          <w:p w14:paraId="6A4FCCC3" w14:textId="77777777" w:rsidR="00C57E99" w:rsidRPr="008B6621" w:rsidRDefault="00C57E99" w:rsidP="00E94440">
            <w:pPr>
              <w:pStyle w:val="StructureTableList"/>
            </w:pPr>
          </w:p>
        </w:tc>
        <w:tc>
          <w:tcPr>
            <w:tcW w:w="425" w:type="dxa"/>
          </w:tcPr>
          <w:p w14:paraId="126F3247" w14:textId="77777777" w:rsidR="00C57E99" w:rsidRPr="00393A4E" w:rsidRDefault="00627ED1" w:rsidP="00E94440">
            <w:pPr>
              <w:pStyle w:val="StructureTableList"/>
              <w:rPr>
                <w:highlight w:val="darkMagenta"/>
              </w:rPr>
            </w:pPr>
            <w:r w:rsidRPr="00627ED1">
              <w:rPr>
                <w:highlight w:val="darkMagenta"/>
              </w:rPr>
              <w:t>•EX</w:t>
            </w:r>
          </w:p>
        </w:tc>
        <w:tc>
          <w:tcPr>
            <w:tcW w:w="3686" w:type="dxa"/>
          </w:tcPr>
          <w:p w14:paraId="4EE894AD" w14:textId="77777777" w:rsidR="00C57E99" w:rsidRPr="008B6621" w:rsidRDefault="00C57E99" w:rsidP="00DD1A98">
            <w:pPr>
              <w:pStyle w:val="StructureTableList"/>
            </w:pPr>
            <w:r w:rsidRPr="008B6621">
              <w:t>---</w:t>
            </w:r>
            <w:r>
              <w:t xml:space="preserve"> *L</w:t>
            </w:r>
            <w:r w:rsidR="00DD1A98">
              <w:t xml:space="preserve"> *L (Bahman: transliteriert ›</w:t>
            </w:r>
            <w:bookmarkStart w:id="65" w:name="OLE_LINK3"/>
            <w:r w:rsidR="00DD1A98">
              <w:t>uʿáʿ</w:t>
            </w:r>
            <w:bookmarkEnd w:id="65"/>
            <w:r w:rsidR="00DD1A98">
              <w:t>‹ - ›Strahl‹)</w:t>
            </w:r>
            <w:r w:rsidR="00DB3330">
              <w:t xml:space="preserve"> *L</w:t>
            </w:r>
            <w:r w:rsidR="0015084F">
              <w:t xml:space="preserve"> *L</w:t>
            </w:r>
          </w:p>
        </w:tc>
      </w:tr>
      <w:tr w:rsidR="00C57E99" w:rsidRPr="008B6621" w14:paraId="33430627" w14:textId="77777777" w:rsidTr="00E94440">
        <w:trPr>
          <w:trHeight w:val="170"/>
        </w:trPr>
        <w:tc>
          <w:tcPr>
            <w:tcW w:w="2268" w:type="dxa"/>
          </w:tcPr>
          <w:p w14:paraId="4E8A1EBB" w14:textId="77777777" w:rsidR="00C57E99" w:rsidRPr="008B6621" w:rsidRDefault="00C57E99" w:rsidP="00E94440">
            <w:pPr>
              <w:pStyle w:val="StructureTableList"/>
              <w:rPr>
                <w:highlight w:val="green"/>
              </w:rPr>
            </w:pPr>
            <w:r w:rsidRPr="008B6621">
              <w:rPr>
                <w:highlight w:val="green"/>
              </w:rPr>
              <w:t>|</w:t>
            </w:r>
            <w:r w:rsidRPr="008B6621">
              <w:rPr>
                <w:highlight w:val="cyan"/>
              </w:rPr>
              <w:t>Shoghi Effendi Rabbani</w:t>
            </w:r>
            <w:r w:rsidRPr="008B6621">
              <w:rPr>
                <w:highlight w:val="green"/>
              </w:rPr>
              <w:t>|</w:t>
            </w:r>
          </w:p>
        </w:tc>
        <w:tc>
          <w:tcPr>
            <w:tcW w:w="425" w:type="dxa"/>
          </w:tcPr>
          <w:p w14:paraId="23C9CE77" w14:textId="77777777" w:rsidR="00C57E99" w:rsidRPr="008B6621" w:rsidRDefault="00C57E99" w:rsidP="00E94440">
            <w:pPr>
              <w:pStyle w:val="StructureTableList"/>
            </w:pPr>
            <w:r w:rsidRPr="008B6621">
              <w:t>1</w:t>
            </w:r>
          </w:p>
        </w:tc>
        <w:tc>
          <w:tcPr>
            <w:tcW w:w="2268" w:type="dxa"/>
          </w:tcPr>
          <w:p w14:paraId="10027F9A" w14:textId="77777777" w:rsidR="00C57E99" w:rsidRPr="008B6621" w:rsidRDefault="00C57E99" w:rsidP="00E94440">
            <w:pPr>
              <w:pStyle w:val="StructureTableList"/>
            </w:pPr>
          </w:p>
        </w:tc>
        <w:tc>
          <w:tcPr>
            <w:tcW w:w="425" w:type="dxa"/>
          </w:tcPr>
          <w:p w14:paraId="4AE5FEA7" w14:textId="77777777" w:rsidR="00C57E99" w:rsidRPr="008616BA" w:rsidRDefault="00C57E99" w:rsidP="00E94440">
            <w:pPr>
              <w:pStyle w:val="StructureTableList"/>
              <w:rPr>
                <w:highlight w:val="yellow"/>
              </w:rPr>
            </w:pPr>
            <w:r w:rsidRPr="008616BA">
              <w:rPr>
                <w:highlight w:val="yellow"/>
              </w:rPr>
              <w:t>•--</w:t>
            </w:r>
          </w:p>
        </w:tc>
        <w:tc>
          <w:tcPr>
            <w:tcW w:w="3686" w:type="dxa"/>
          </w:tcPr>
          <w:p w14:paraId="74671FFC" w14:textId="77777777" w:rsidR="00C57E99" w:rsidRPr="008B6621" w:rsidRDefault="00C57E99" w:rsidP="00E94440">
            <w:pPr>
              <w:pStyle w:val="StructureTableList"/>
            </w:pPr>
            <w:r w:rsidRPr="008B6621">
              <w:t>---</w:t>
            </w:r>
          </w:p>
        </w:tc>
      </w:tr>
      <w:tr w:rsidR="00C57E99" w:rsidRPr="008B6621" w14:paraId="145AF2BF" w14:textId="77777777" w:rsidTr="00E94440">
        <w:trPr>
          <w:trHeight w:val="170"/>
        </w:trPr>
        <w:tc>
          <w:tcPr>
            <w:tcW w:w="2268" w:type="dxa"/>
          </w:tcPr>
          <w:p w14:paraId="2D4FC688" w14:textId="77777777" w:rsidR="00C57E99" w:rsidRPr="008B6621" w:rsidRDefault="00C57E99" w:rsidP="00E94440">
            <w:pPr>
              <w:pStyle w:val="StructureTableList"/>
              <w:rPr>
                <w:highlight w:val="green"/>
              </w:rPr>
            </w:pPr>
            <w:r w:rsidRPr="008B6621">
              <w:rPr>
                <w:highlight w:val="green"/>
              </w:rPr>
              <w:t>|</w:t>
            </w:r>
            <w:r w:rsidRPr="008B6621">
              <w:rPr>
                <w:highlight w:val="cyan"/>
              </w:rPr>
              <w:t>Shoghi Effendi</w:t>
            </w:r>
            <w:r w:rsidRPr="008B6621">
              <w:rPr>
                <w:highlight w:val="green"/>
              </w:rPr>
              <w:t>|</w:t>
            </w:r>
          </w:p>
        </w:tc>
        <w:tc>
          <w:tcPr>
            <w:tcW w:w="425" w:type="dxa"/>
          </w:tcPr>
          <w:p w14:paraId="68802A5E" w14:textId="77777777" w:rsidR="00C57E99" w:rsidRPr="008B6621" w:rsidRDefault="00C57E99" w:rsidP="00E94440">
            <w:pPr>
              <w:pStyle w:val="StructureTableList"/>
            </w:pPr>
            <w:r w:rsidRPr="008B6621">
              <w:t>620</w:t>
            </w:r>
          </w:p>
        </w:tc>
        <w:tc>
          <w:tcPr>
            <w:tcW w:w="2268" w:type="dxa"/>
          </w:tcPr>
          <w:p w14:paraId="17E6459F" w14:textId="77777777" w:rsidR="00C57E99" w:rsidRPr="008B6621" w:rsidRDefault="00C57E99" w:rsidP="00E94440">
            <w:pPr>
              <w:pStyle w:val="StructureTableList"/>
            </w:pPr>
          </w:p>
        </w:tc>
        <w:tc>
          <w:tcPr>
            <w:tcW w:w="425" w:type="dxa"/>
          </w:tcPr>
          <w:p w14:paraId="7809A6B2" w14:textId="77777777" w:rsidR="00C57E99" w:rsidRPr="008616BA" w:rsidRDefault="00C57E99" w:rsidP="00E94440">
            <w:pPr>
              <w:pStyle w:val="StructureTableList"/>
              <w:rPr>
                <w:highlight w:val="yellow"/>
              </w:rPr>
            </w:pPr>
            <w:r w:rsidRPr="008616BA">
              <w:rPr>
                <w:highlight w:val="yellow"/>
              </w:rPr>
              <w:t>•--</w:t>
            </w:r>
          </w:p>
        </w:tc>
        <w:tc>
          <w:tcPr>
            <w:tcW w:w="3686" w:type="dxa"/>
          </w:tcPr>
          <w:p w14:paraId="254CF4E0" w14:textId="77777777" w:rsidR="00C57E99" w:rsidRPr="008B6621" w:rsidRDefault="00C57E99" w:rsidP="00E94440">
            <w:pPr>
              <w:pStyle w:val="StructureTableList"/>
            </w:pPr>
            <w:r w:rsidRPr="008B6621">
              <w:t>match</w:t>
            </w:r>
          </w:p>
        </w:tc>
      </w:tr>
      <w:tr w:rsidR="00C57E99" w:rsidRPr="008B6621" w14:paraId="62A964EE" w14:textId="77777777" w:rsidTr="00E94440">
        <w:trPr>
          <w:trHeight w:val="170"/>
        </w:trPr>
        <w:tc>
          <w:tcPr>
            <w:tcW w:w="2268" w:type="dxa"/>
          </w:tcPr>
          <w:p w14:paraId="001F33CD" w14:textId="77777777" w:rsidR="00C57E99" w:rsidRPr="008B6621" w:rsidRDefault="00C57E99" w:rsidP="00E94440">
            <w:pPr>
              <w:pStyle w:val="StructureTableList"/>
              <w:rPr>
                <w:rStyle w:val="referenceauthor"/>
                <w:highlight w:val="green"/>
              </w:rPr>
            </w:pPr>
            <w:r w:rsidRPr="008B6621">
              <w:rPr>
                <w:rStyle w:val="referenceauthor"/>
                <w:highlight w:val="green"/>
              </w:rPr>
              <w:t>|</w:t>
            </w:r>
            <w:r w:rsidRPr="008B6621">
              <w:rPr>
                <w:rStyle w:val="referenceauthor"/>
                <w:highlight w:val="cyan"/>
              </w:rPr>
              <w:t>SHOGHI EFFENDI</w:t>
            </w:r>
            <w:r w:rsidRPr="008B6621">
              <w:rPr>
                <w:rStyle w:val="referenceauthor"/>
                <w:highlight w:val="green"/>
              </w:rPr>
              <w:t>|</w:t>
            </w:r>
          </w:p>
        </w:tc>
        <w:tc>
          <w:tcPr>
            <w:tcW w:w="425" w:type="dxa"/>
          </w:tcPr>
          <w:p w14:paraId="4812EB9B" w14:textId="77777777" w:rsidR="00C57E99" w:rsidRPr="008B6621" w:rsidRDefault="00C57E99" w:rsidP="00E94440">
            <w:pPr>
              <w:pStyle w:val="StructureTableList"/>
            </w:pPr>
            <w:r w:rsidRPr="008B6621">
              <w:t>1</w:t>
            </w:r>
          </w:p>
        </w:tc>
        <w:tc>
          <w:tcPr>
            <w:tcW w:w="2268" w:type="dxa"/>
          </w:tcPr>
          <w:p w14:paraId="18E572A1" w14:textId="77777777" w:rsidR="00C57E99" w:rsidRPr="008B6621" w:rsidRDefault="00C57E99" w:rsidP="00E94440">
            <w:pPr>
              <w:pStyle w:val="StructureTableList"/>
            </w:pPr>
          </w:p>
        </w:tc>
        <w:tc>
          <w:tcPr>
            <w:tcW w:w="425" w:type="dxa"/>
          </w:tcPr>
          <w:p w14:paraId="356B39C5" w14:textId="77777777" w:rsidR="00C57E99" w:rsidRPr="002469DE" w:rsidRDefault="00C57E99" w:rsidP="00E94440">
            <w:pPr>
              <w:pStyle w:val="StructureTableList"/>
              <w:rPr>
                <w:highlight w:val="magenta"/>
              </w:rPr>
            </w:pPr>
            <w:r w:rsidRPr="002469DE">
              <w:rPr>
                <w:highlight w:val="magenta"/>
              </w:rPr>
              <w:t>•(--)</w:t>
            </w:r>
          </w:p>
        </w:tc>
        <w:tc>
          <w:tcPr>
            <w:tcW w:w="3686" w:type="dxa"/>
          </w:tcPr>
          <w:p w14:paraId="6D9405A4" w14:textId="77777777" w:rsidR="00C57E99" w:rsidRPr="008B6621" w:rsidRDefault="00C57E99" w:rsidP="00E94440">
            <w:pPr>
              <w:pStyle w:val="StructureTableList"/>
            </w:pPr>
            <w:r w:rsidRPr="008B6621">
              <w:t>fuzzy match (|Shoghi Effendi|) *L</w:t>
            </w:r>
          </w:p>
        </w:tc>
      </w:tr>
      <w:tr w:rsidR="00C57E99" w:rsidRPr="008B6621" w14:paraId="6ABDE2BB" w14:textId="77777777" w:rsidTr="00E94440">
        <w:trPr>
          <w:trHeight w:val="170"/>
        </w:trPr>
        <w:tc>
          <w:tcPr>
            <w:tcW w:w="2268" w:type="dxa"/>
          </w:tcPr>
          <w:p w14:paraId="1791DE26" w14:textId="77777777" w:rsidR="00C57E99" w:rsidRPr="008B6621" w:rsidRDefault="00C57E99" w:rsidP="00E94440">
            <w:pPr>
              <w:pStyle w:val="StructureTableList"/>
              <w:rPr>
                <w:highlight w:val="green"/>
              </w:rPr>
            </w:pPr>
            <w:r w:rsidRPr="008B6621">
              <w:rPr>
                <w:highlight w:val="green"/>
              </w:rPr>
              <w:t>|</w:t>
            </w:r>
            <w:r w:rsidRPr="008B6621">
              <w:rPr>
                <w:highlight w:val="cyan"/>
              </w:rPr>
              <w:t>Shoghi Effendi’s</w:t>
            </w:r>
            <w:r w:rsidRPr="008B6621">
              <w:rPr>
                <w:highlight w:val="green"/>
              </w:rPr>
              <w:t>|</w:t>
            </w:r>
          </w:p>
        </w:tc>
        <w:tc>
          <w:tcPr>
            <w:tcW w:w="425" w:type="dxa"/>
          </w:tcPr>
          <w:p w14:paraId="5204098E" w14:textId="77777777" w:rsidR="00C57E99" w:rsidRPr="008B6621" w:rsidRDefault="00C57E99" w:rsidP="00E94440">
            <w:pPr>
              <w:pStyle w:val="StructureTableList"/>
            </w:pPr>
            <w:r w:rsidRPr="008B6621">
              <w:t>65</w:t>
            </w:r>
          </w:p>
        </w:tc>
        <w:tc>
          <w:tcPr>
            <w:tcW w:w="2268" w:type="dxa"/>
          </w:tcPr>
          <w:p w14:paraId="7FEF7DCD" w14:textId="77777777" w:rsidR="00C57E99" w:rsidRPr="008B6621" w:rsidRDefault="00C57E99" w:rsidP="00E94440">
            <w:pPr>
              <w:pStyle w:val="StructureTableList"/>
            </w:pPr>
          </w:p>
        </w:tc>
        <w:tc>
          <w:tcPr>
            <w:tcW w:w="425" w:type="dxa"/>
          </w:tcPr>
          <w:p w14:paraId="21BA0CEC" w14:textId="77777777" w:rsidR="00C57E99" w:rsidRPr="008616BA" w:rsidRDefault="00C57E99" w:rsidP="00E94440">
            <w:pPr>
              <w:pStyle w:val="StructureTableList"/>
              <w:rPr>
                <w:highlight w:val="yellow"/>
              </w:rPr>
            </w:pPr>
            <w:r w:rsidRPr="008616BA">
              <w:rPr>
                <w:highlight w:val="yellow"/>
              </w:rPr>
              <w:t>•-- en</w:t>
            </w:r>
          </w:p>
        </w:tc>
        <w:tc>
          <w:tcPr>
            <w:tcW w:w="3686" w:type="dxa"/>
          </w:tcPr>
          <w:p w14:paraId="798E7F7D" w14:textId="77777777" w:rsidR="00C57E99" w:rsidRPr="008B6621" w:rsidRDefault="00C57E99" w:rsidP="00E94440">
            <w:pPr>
              <w:pStyle w:val="StructureTableList"/>
            </w:pPr>
            <w:r w:rsidRPr="008B6621">
              <w:t>fuzzy match (|Shoghi Effendis|)</w:t>
            </w:r>
          </w:p>
        </w:tc>
      </w:tr>
      <w:tr w:rsidR="00C57E99" w:rsidRPr="008B6621" w14:paraId="231023F6" w14:textId="77777777" w:rsidTr="00E94440">
        <w:trPr>
          <w:trHeight w:val="170"/>
        </w:trPr>
        <w:tc>
          <w:tcPr>
            <w:tcW w:w="2268" w:type="dxa"/>
          </w:tcPr>
          <w:p w14:paraId="11B017BF" w14:textId="77777777" w:rsidR="00C57E99" w:rsidRPr="008B6621" w:rsidRDefault="00C57E99" w:rsidP="00E94440">
            <w:pPr>
              <w:pStyle w:val="StructureTableList"/>
              <w:rPr>
                <w:highlight w:val="green"/>
              </w:rPr>
            </w:pPr>
            <w:r w:rsidRPr="008B6621">
              <w:rPr>
                <w:highlight w:val="cyan"/>
              </w:rPr>
              <w:t>|Shoghi|</w:t>
            </w:r>
          </w:p>
        </w:tc>
        <w:tc>
          <w:tcPr>
            <w:tcW w:w="425" w:type="dxa"/>
          </w:tcPr>
          <w:p w14:paraId="2B8BBEDF" w14:textId="77777777" w:rsidR="00C57E99" w:rsidRPr="008B6621" w:rsidRDefault="00C57E99" w:rsidP="00E94440">
            <w:pPr>
              <w:pStyle w:val="StructureTableList"/>
            </w:pPr>
            <w:r w:rsidRPr="008B6621">
              <w:t>8</w:t>
            </w:r>
          </w:p>
        </w:tc>
        <w:tc>
          <w:tcPr>
            <w:tcW w:w="2268" w:type="dxa"/>
          </w:tcPr>
          <w:p w14:paraId="2B264B9A" w14:textId="77777777" w:rsidR="00C57E99" w:rsidRPr="008B6621" w:rsidRDefault="00C57E99" w:rsidP="00E94440">
            <w:pPr>
              <w:pStyle w:val="StructureTableList"/>
            </w:pPr>
          </w:p>
        </w:tc>
        <w:tc>
          <w:tcPr>
            <w:tcW w:w="425" w:type="dxa"/>
          </w:tcPr>
          <w:p w14:paraId="772F1D92" w14:textId="77777777" w:rsidR="00C57E99" w:rsidRPr="008616BA" w:rsidRDefault="00C57E99" w:rsidP="00E94440">
            <w:pPr>
              <w:pStyle w:val="StructureTableList"/>
              <w:rPr>
                <w:highlight w:val="blue"/>
              </w:rPr>
            </w:pPr>
          </w:p>
        </w:tc>
        <w:tc>
          <w:tcPr>
            <w:tcW w:w="3686" w:type="dxa"/>
          </w:tcPr>
          <w:p w14:paraId="658E66F1" w14:textId="77777777" w:rsidR="00C57E99" w:rsidRPr="008B6621" w:rsidRDefault="00C57E99" w:rsidP="00E94440">
            <w:pPr>
              <w:pStyle w:val="StructureTableList"/>
            </w:pPr>
          </w:p>
        </w:tc>
      </w:tr>
      <w:tr w:rsidR="00C57E99" w:rsidRPr="008B6621" w14:paraId="42CDEDE7" w14:textId="77777777" w:rsidTr="00E94440">
        <w:trPr>
          <w:trHeight w:val="170"/>
        </w:trPr>
        <w:tc>
          <w:tcPr>
            <w:tcW w:w="2268" w:type="dxa"/>
          </w:tcPr>
          <w:p w14:paraId="3D406A3C" w14:textId="77777777" w:rsidR="00C57E99" w:rsidRPr="008B6621" w:rsidRDefault="00C57E99" w:rsidP="00E94440">
            <w:pPr>
              <w:pStyle w:val="StructureTableList"/>
              <w:rPr>
                <w:highlight w:val="green"/>
              </w:rPr>
            </w:pPr>
            <w:r w:rsidRPr="008B6621">
              <w:rPr>
                <w:highlight w:val="green"/>
              </w:rPr>
              <w:t>|</w:t>
            </w:r>
            <w:r w:rsidRPr="00A94403">
              <w:rPr>
                <w:highlight w:val="darkYellow"/>
              </w:rPr>
              <w:t>S</w:t>
            </w:r>
            <w:r w:rsidRPr="008B6621">
              <w:rPr>
                <w:highlight w:val="green"/>
              </w:rPr>
              <w:t>id</w:t>
            </w:r>
            <w:r w:rsidRPr="00A94403">
              <w:rPr>
                <w:highlight w:val="darkYellow"/>
              </w:rPr>
              <w:t>r</w:t>
            </w:r>
            <w:r w:rsidRPr="008B6621">
              <w:rPr>
                <w:highlight w:val="green"/>
              </w:rPr>
              <w:t>-ʿAlí|</w:t>
            </w:r>
          </w:p>
        </w:tc>
        <w:tc>
          <w:tcPr>
            <w:tcW w:w="425" w:type="dxa"/>
          </w:tcPr>
          <w:p w14:paraId="6B385FC7" w14:textId="77777777" w:rsidR="00C57E99" w:rsidRPr="008B6621" w:rsidRDefault="00C57E99" w:rsidP="00E94440">
            <w:pPr>
              <w:pStyle w:val="StructureTableList"/>
            </w:pPr>
            <w:r w:rsidRPr="008B6621">
              <w:t>1</w:t>
            </w:r>
          </w:p>
        </w:tc>
        <w:tc>
          <w:tcPr>
            <w:tcW w:w="2268" w:type="dxa"/>
          </w:tcPr>
          <w:p w14:paraId="6CBF4948" w14:textId="77777777" w:rsidR="00C57E99" w:rsidRPr="008B6621" w:rsidRDefault="004A588E" w:rsidP="00E94440">
            <w:pPr>
              <w:pStyle w:val="StructureTableList"/>
            </w:pPr>
            <w:r w:rsidRPr="004A588E">
              <w:t>Ṣidq-ʿAlí</w:t>
            </w:r>
          </w:p>
        </w:tc>
        <w:tc>
          <w:tcPr>
            <w:tcW w:w="425" w:type="dxa"/>
          </w:tcPr>
          <w:p w14:paraId="016B2FE5" w14:textId="77777777" w:rsidR="00C57E99" w:rsidRPr="00615948" w:rsidRDefault="00C57E99" w:rsidP="00E94440">
            <w:pPr>
              <w:pStyle w:val="StructureTableList"/>
              <w:rPr>
                <w:highlight w:val="magenta"/>
              </w:rPr>
            </w:pPr>
            <w:r w:rsidRPr="00615948">
              <w:rPr>
                <w:highlight w:val="magenta"/>
              </w:rPr>
              <w:t>•</w:t>
            </w:r>
          </w:p>
        </w:tc>
        <w:tc>
          <w:tcPr>
            <w:tcW w:w="3686" w:type="dxa"/>
          </w:tcPr>
          <w:p w14:paraId="0819047D" w14:textId="77777777" w:rsidR="00C57E99" w:rsidRPr="008B6621" w:rsidRDefault="00C57E99" w:rsidP="00E94440">
            <w:pPr>
              <w:pStyle w:val="StructureTableList"/>
            </w:pPr>
            <w:r w:rsidRPr="008B6621">
              <w:t>---</w:t>
            </w:r>
            <w:r>
              <w:t xml:space="preserve"> *L *L *L</w:t>
            </w:r>
            <w:r w:rsidR="00DD1A98">
              <w:t xml:space="preserve"> *L</w:t>
            </w:r>
            <w:r w:rsidR="004A588E">
              <w:t xml:space="preserve"> (Bahman: ›</w:t>
            </w:r>
            <w:r w:rsidR="004A588E" w:rsidRPr="004A588E">
              <w:t>Ṣidq-ʿAlí</w:t>
            </w:r>
            <w:r w:rsidR="004A588E">
              <w:t>‹)</w:t>
            </w:r>
          </w:p>
        </w:tc>
      </w:tr>
      <w:tr w:rsidR="00C57E99" w:rsidRPr="008B6621" w14:paraId="57C180F1" w14:textId="77777777" w:rsidTr="00E94440">
        <w:trPr>
          <w:trHeight w:val="170"/>
        </w:trPr>
        <w:tc>
          <w:tcPr>
            <w:tcW w:w="2268" w:type="dxa"/>
          </w:tcPr>
          <w:p w14:paraId="712C88A0" w14:textId="77777777" w:rsidR="00C57E99" w:rsidRPr="008B6621" w:rsidRDefault="00C57E99" w:rsidP="00E94440">
            <w:pPr>
              <w:pStyle w:val="StructureTableList"/>
              <w:rPr>
                <w:highlight w:val="green"/>
              </w:rPr>
            </w:pPr>
            <w:r w:rsidRPr="008B6621">
              <w:rPr>
                <w:rStyle w:val="quotebahaiscripturequoted"/>
                <w:highlight w:val="green"/>
              </w:rPr>
              <w:t>|</w:t>
            </w:r>
            <w:r w:rsidRPr="008B6621">
              <w:rPr>
                <w:rStyle w:val="quotebahaiscripturequoted"/>
                <w:highlight w:val="lightGray"/>
              </w:rPr>
              <w:t>Sinai</w:t>
            </w:r>
            <w:r w:rsidRPr="008B6621">
              <w:rPr>
                <w:rStyle w:val="quotebahaiscripturequoted"/>
                <w:highlight w:val="green"/>
              </w:rPr>
              <w:t>|</w:t>
            </w:r>
          </w:p>
        </w:tc>
        <w:tc>
          <w:tcPr>
            <w:tcW w:w="425" w:type="dxa"/>
          </w:tcPr>
          <w:p w14:paraId="54825237" w14:textId="77777777" w:rsidR="00C57E99" w:rsidRPr="008B6621" w:rsidRDefault="00C57E99" w:rsidP="00E94440">
            <w:pPr>
              <w:pStyle w:val="StructureTableList"/>
            </w:pPr>
            <w:r w:rsidRPr="008B6621">
              <w:t>6</w:t>
            </w:r>
          </w:p>
        </w:tc>
        <w:tc>
          <w:tcPr>
            <w:tcW w:w="2268" w:type="dxa"/>
          </w:tcPr>
          <w:p w14:paraId="2698FDFF" w14:textId="77777777" w:rsidR="00C57E99" w:rsidRPr="008B6621" w:rsidRDefault="00C57E99" w:rsidP="00E94440">
            <w:pPr>
              <w:pStyle w:val="StructureTableList"/>
            </w:pPr>
          </w:p>
        </w:tc>
        <w:tc>
          <w:tcPr>
            <w:tcW w:w="425" w:type="dxa"/>
          </w:tcPr>
          <w:p w14:paraId="5654D655" w14:textId="77777777" w:rsidR="00C57E99" w:rsidRPr="008616BA" w:rsidRDefault="00C57E99" w:rsidP="00E94440">
            <w:pPr>
              <w:pStyle w:val="StructureTableList"/>
              <w:rPr>
                <w:highlight w:val="yellow"/>
              </w:rPr>
            </w:pPr>
            <w:r w:rsidRPr="008616BA">
              <w:rPr>
                <w:highlight w:val="yellow"/>
              </w:rPr>
              <w:t>•EN</w:t>
            </w:r>
          </w:p>
        </w:tc>
        <w:tc>
          <w:tcPr>
            <w:tcW w:w="3686" w:type="dxa"/>
          </w:tcPr>
          <w:p w14:paraId="0FAF6BA6" w14:textId="77777777" w:rsidR="00C57E99" w:rsidRPr="008B6621" w:rsidRDefault="00C57E99" w:rsidP="00E94440">
            <w:pPr>
              <w:pStyle w:val="StructureTableList"/>
            </w:pPr>
            <w:r w:rsidRPr="008B6621">
              <w:t>---</w:t>
            </w:r>
          </w:p>
        </w:tc>
      </w:tr>
      <w:tr w:rsidR="00C57E99" w:rsidRPr="008B6621" w14:paraId="4B339B0B" w14:textId="77777777" w:rsidTr="00E94440">
        <w:trPr>
          <w:trHeight w:val="170"/>
        </w:trPr>
        <w:tc>
          <w:tcPr>
            <w:tcW w:w="2268" w:type="dxa"/>
          </w:tcPr>
          <w:p w14:paraId="357C7BE3" w14:textId="77777777" w:rsidR="00C57E99" w:rsidRPr="008B6621" w:rsidRDefault="00C57E99" w:rsidP="00E94440">
            <w:pPr>
              <w:pStyle w:val="StructureTableList"/>
              <w:rPr>
                <w:highlight w:val="green"/>
              </w:rPr>
            </w:pPr>
            <w:r w:rsidRPr="008B6621">
              <w:rPr>
                <w:highlight w:val="green"/>
              </w:rPr>
              <w:t>|</w:t>
            </w:r>
            <w:r w:rsidRPr="008B6621">
              <w:rPr>
                <w:highlight w:val="yellow"/>
              </w:rPr>
              <w:t>Sitárih ánum</w:t>
            </w:r>
            <w:r w:rsidRPr="008B6621">
              <w:rPr>
                <w:highlight w:val="green"/>
              </w:rPr>
              <w:t>|</w:t>
            </w:r>
          </w:p>
        </w:tc>
        <w:tc>
          <w:tcPr>
            <w:tcW w:w="425" w:type="dxa"/>
          </w:tcPr>
          <w:p w14:paraId="03A9813F" w14:textId="77777777" w:rsidR="00C57E99" w:rsidRPr="008B6621" w:rsidRDefault="00C57E99" w:rsidP="00E94440">
            <w:pPr>
              <w:pStyle w:val="StructureTableList"/>
            </w:pPr>
            <w:r w:rsidRPr="008B6621">
              <w:t>1</w:t>
            </w:r>
          </w:p>
        </w:tc>
        <w:tc>
          <w:tcPr>
            <w:tcW w:w="2268" w:type="dxa"/>
          </w:tcPr>
          <w:p w14:paraId="18CFEFD5" w14:textId="77777777" w:rsidR="00C57E99" w:rsidRPr="008B6621" w:rsidRDefault="00C57E99" w:rsidP="00E94440">
            <w:pPr>
              <w:pStyle w:val="StructureTableList"/>
            </w:pPr>
          </w:p>
        </w:tc>
        <w:tc>
          <w:tcPr>
            <w:tcW w:w="425" w:type="dxa"/>
          </w:tcPr>
          <w:p w14:paraId="7C307CB7"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6B2D7D7A" w14:textId="77777777" w:rsidR="00C57E99" w:rsidRPr="008B6621" w:rsidRDefault="00C57E99" w:rsidP="00E94440">
            <w:pPr>
              <w:pStyle w:val="StructureTableList"/>
            </w:pPr>
            <w:r w:rsidRPr="008B6621">
              <w:t>--- *L</w:t>
            </w:r>
            <w:r>
              <w:t xml:space="preserve"> *L</w:t>
            </w:r>
            <w:r w:rsidR="0015084F">
              <w:t xml:space="preserve"> *L</w:t>
            </w:r>
          </w:p>
        </w:tc>
      </w:tr>
      <w:tr w:rsidR="00C57E99" w:rsidRPr="008B6621" w14:paraId="12CF52E7" w14:textId="77777777" w:rsidTr="00E94440">
        <w:trPr>
          <w:trHeight w:val="170"/>
        </w:trPr>
        <w:tc>
          <w:tcPr>
            <w:tcW w:w="2268" w:type="dxa"/>
          </w:tcPr>
          <w:p w14:paraId="15CFDA3A" w14:textId="77777777" w:rsidR="00C57E99" w:rsidRPr="008B6621" w:rsidRDefault="00C57E99" w:rsidP="00E94440">
            <w:pPr>
              <w:pStyle w:val="StructureTableList"/>
              <w:rPr>
                <w:highlight w:val="green"/>
              </w:rPr>
            </w:pPr>
            <w:r w:rsidRPr="008B6621">
              <w:rPr>
                <w:highlight w:val="green"/>
              </w:rPr>
              <w:t>|</w:t>
            </w:r>
            <w:r w:rsidRPr="008B6621">
              <w:rPr>
                <w:highlight w:val="yellow"/>
              </w:rPr>
              <w:t>Síyáh-ál</w:t>
            </w:r>
            <w:r w:rsidRPr="008B6621">
              <w:rPr>
                <w:highlight w:val="green"/>
              </w:rPr>
              <w:t>|</w:t>
            </w:r>
          </w:p>
        </w:tc>
        <w:tc>
          <w:tcPr>
            <w:tcW w:w="425" w:type="dxa"/>
          </w:tcPr>
          <w:p w14:paraId="61F3A5C1" w14:textId="77777777" w:rsidR="00C57E99" w:rsidRPr="008B6621" w:rsidRDefault="00C57E99" w:rsidP="00E94440">
            <w:pPr>
              <w:pStyle w:val="StructureTableList"/>
            </w:pPr>
            <w:r w:rsidRPr="008B6621">
              <w:t>18</w:t>
            </w:r>
          </w:p>
        </w:tc>
        <w:tc>
          <w:tcPr>
            <w:tcW w:w="2268" w:type="dxa"/>
          </w:tcPr>
          <w:p w14:paraId="5B2AD047" w14:textId="77777777" w:rsidR="00C57E99" w:rsidRPr="008B6621" w:rsidRDefault="00C57E99" w:rsidP="00E94440">
            <w:pPr>
              <w:pStyle w:val="StructureTableList"/>
            </w:pPr>
          </w:p>
        </w:tc>
        <w:tc>
          <w:tcPr>
            <w:tcW w:w="425" w:type="dxa"/>
          </w:tcPr>
          <w:p w14:paraId="1485149A" w14:textId="77777777" w:rsidR="00C57E99" w:rsidRPr="008616BA" w:rsidRDefault="00C57E99" w:rsidP="00E94440">
            <w:pPr>
              <w:pStyle w:val="StructureTableList"/>
              <w:rPr>
                <w:highlight w:val="yellow"/>
              </w:rPr>
            </w:pPr>
            <w:r w:rsidRPr="008616BA">
              <w:rPr>
                <w:highlight w:val="yellow"/>
              </w:rPr>
              <w:t>•ok</w:t>
            </w:r>
          </w:p>
        </w:tc>
        <w:tc>
          <w:tcPr>
            <w:tcW w:w="3686" w:type="dxa"/>
          </w:tcPr>
          <w:p w14:paraId="5074257F" w14:textId="77777777" w:rsidR="00C57E99" w:rsidRPr="008B6621" w:rsidRDefault="00C57E99" w:rsidP="00E94440">
            <w:pPr>
              <w:pStyle w:val="StructureTableList"/>
            </w:pPr>
            <w:r w:rsidRPr="008B6621">
              <w:t>unprecedented match</w:t>
            </w:r>
          </w:p>
        </w:tc>
      </w:tr>
      <w:tr w:rsidR="00C57E99" w:rsidRPr="008B6621" w14:paraId="4E4A8281" w14:textId="77777777" w:rsidTr="00E94440">
        <w:trPr>
          <w:trHeight w:val="170"/>
        </w:trPr>
        <w:tc>
          <w:tcPr>
            <w:tcW w:w="2268" w:type="dxa"/>
          </w:tcPr>
          <w:p w14:paraId="36AC329F"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ʿAlí Afnán</w:t>
            </w:r>
            <w:r w:rsidRPr="008B6621">
              <w:rPr>
                <w:highlight w:val="green"/>
              </w:rPr>
              <w:t>|</w:t>
            </w:r>
          </w:p>
        </w:tc>
        <w:tc>
          <w:tcPr>
            <w:tcW w:w="425" w:type="dxa"/>
          </w:tcPr>
          <w:p w14:paraId="071EDB47" w14:textId="77777777" w:rsidR="00C57E99" w:rsidRPr="008B6621" w:rsidRDefault="00C57E99" w:rsidP="00E94440">
            <w:pPr>
              <w:pStyle w:val="StructureTableList"/>
            </w:pPr>
            <w:r w:rsidRPr="008B6621">
              <w:t>2</w:t>
            </w:r>
          </w:p>
        </w:tc>
        <w:tc>
          <w:tcPr>
            <w:tcW w:w="2268" w:type="dxa"/>
          </w:tcPr>
          <w:p w14:paraId="45CEDA48" w14:textId="77777777" w:rsidR="00C57E99" w:rsidRPr="008B6621" w:rsidRDefault="00C57E99" w:rsidP="00E94440">
            <w:pPr>
              <w:pStyle w:val="StructureTableList"/>
            </w:pPr>
          </w:p>
        </w:tc>
        <w:tc>
          <w:tcPr>
            <w:tcW w:w="425" w:type="dxa"/>
          </w:tcPr>
          <w:p w14:paraId="2B98CB6F" w14:textId="77777777" w:rsidR="00C57E99" w:rsidRPr="008616BA" w:rsidRDefault="00C57E99" w:rsidP="00E94440">
            <w:pPr>
              <w:pStyle w:val="StructureTableList"/>
              <w:rPr>
                <w:highlight w:val="yellow"/>
              </w:rPr>
            </w:pPr>
            <w:r w:rsidRPr="008616BA">
              <w:rPr>
                <w:highlight w:val="yellow"/>
              </w:rPr>
              <w:t>•ok</w:t>
            </w:r>
          </w:p>
        </w:tc>
        <w:tc>
          <w:tcPr>
            <w:tcW w:w="3686" w:type="dxa"/>
          </w:tcPr>
          <w:p w14:paraId="1FC11B8C" w14:textId="77777777" w:rsidR="00C57E99" w:rsidRPr="008B6621" w:rsidRDefault="00C57E99" w:rsidP="00E94440">
            <w:pPr>
              <w:pStyle w:val="StructureTableList"/>
            </w:pPr>
            <w:r w:rsidRPr="008B6621">
              <w:t>---</w:t>
            </w:r>
          </w:p>
        </w:tc>
      </w:tr>
      <w:tr w:rsidR="00C57E99" w:rsidRPr="008B6621" w14:paraId="2934F04E" w14:textId="77777777" w:rsidTr="00E94440">
        <w:trPr>
          <w:trHeight w:val="170"/>
        </w:trPr>
        <w:tc>
          <w:tcPr>
            <w:tcW w:w="2268" w:type="dxa"/>
          </w:tcPr>
          <w:p w14:paraId="1B7D74FE" w14:textId="77777777" w:rsidR="00C57E99" w:rsidRPr="008B6621" w:rsidRDefault="00C57E99" w:rsidP="00E94440">
            <w:pPr>
              <w:pStyle w:val="StructureTableList"/>
              <w:rPr>
                <w:highlight w:val="darkMagenta"/>
              </w:rPr>
            </w:pPr>
            <w:r w:rsidRPr="008B6621">
              <w:rPr>
                <w:highlight w:val="green"/>
              </w:rPr>
              <w:t>|</w:t>
            </w:r>
            <w:r w:rsidRPr="008B6621">
              <w:rPr>
                <w:highlight w:val="yellow"/>
              </w:rPr>
              <w:t>Siyyid ʿAlí</w:t>
            </w:r>
            <w:r w:rsidRPr="008B6621">
              <w:rPr>
                <w:highlight w:val="green"/>
              </w:rPr>
              <w:t>|</w:t>
            </w:r>
          </w:p>
        </w:tc>
        <w:tc>
          <w:tcPr>
            <w:tcW w:w="425" w:type="dxa"/>
          </w:tcPr>
          <w:p w14:paraId="36FDFDDB" w14:textId="77777777" w:rsidR="00C57E99" w:rsidRPr="008B6621" w:rsidRDefault="00C57E99" w:rsidP="00E94440">
            <w:pPr>
              <w:pStyle w:val="StructureTableList"/>
            </w:pPr>
            <w:r w:rsidRPr="008B6621">
              <w:t>13</w:t>
            </w:r>
          </w:p>
        </w:tc>
        <w:tc>
          <w:tcPr>
            <w:tcW w:w="2268" w:type="dxa"/>
          </w:tcPr>
          <w:p w14:paraId="49007C45" w14:textId="77777777" w:rsidR="00C57E99" w:rsidRPr="008B6621" w:rsidRDefault="00C57E99" w:rsidP="00E94440">
            <w:pPr>
              <w:pStyle w:val="StructureTableList"/>
            </w:pPr>
          </w:p>
        </w:tc>
        <w:tc>
          <w:tcPr>
            <w:tcW w:w="425" w:type="dxa"/>
          </w:tcPr>
          <w:p w14:paraId="32AC485F" w14:textId="77777777" w:rsidR="00C57E99" w:rsidRPr="008616BA" w:rsidRDefault="00C57E99" w:rsidP="00E94440">
            <w:pPr>
              <w:pStyle w:val="StructureTableList"/>
              <w:rPr>
                <w:highlight w:val="yellow"/>
              </w:rPr>
            </w:pPr>
            <w:r w:rsidRPr="008616BA">
              <w:rPr>
                <w:highlight w:val="yellow"/>
              </w:rPr>
              <w:t>•ok</w:t>
            </w:r>
          </w:p>
        </w:tc>
        <w:tc>
          <w:tcPr>
            <w:tcW w:w="3686" w:type="dxa"/>
          </w:tcPr>
          <w:p w14:paraId="16612E2B" w14:textId="77777777" w:rsidR="00C57E99" w:rsidRPr="008B6621" w:rsidRDefault="00C57E99" w:rsidP="00E94440">
            <w:pPr>
              <w:pStyle w:val="StructureTableList"/>
            </w:pPr>
            <w:r w:rsidRPr="008B6621">
              <w:t>---</w:t>
            </w:r>
          </w:p>
        </w:tc>
      </w:tr>
      <w:tr w:rsidR="00C57E99" w:rsidRPr="008B6621" w14:paraId="73EE2965" w14:textId="77777777" w:rsidTr="00E94440">
        <w:trPr>
          <w:trHeight w:val="170"/>
        </w:trPr>
        <w:tc>
          <w:tcPr>
            <w:tcW w:w="2268" w:type="dxa"/>
          </w:tcPr>
          <w:p w14:paraId="6EF39B27" w14:textId="77777777" w:rsidR="00C57E99" w:rsidRPr="008B6621" w:rsidRDefault="00C57E99" w:rsidP="00E94440">
            <w:pPr>
              <w:pStyle w:val="StructureTableList"/>
              <w:rPr>
                <w:rStyle w:val="BookTitle"/>
                <w:highlight w:val="yellow"/>
              </w:rPr>
            </w:pPr>
            <w:r w:rsidRPr="008B6621">
              <w:rPr>
                <w:highlight w:val="yellow"/>
              </w:rPr>
              <w:t>|</w:t>
            </w:r>
            <w:r w:rsidRPr="00A94403">
              <w:rPr>
                <w:highlight w:val="green"/>
              </w:rPr>
              <w:t>Siyyid I</w:t>
            </w:r>
            <w:r w:rsidRPr="008B6621">
              <w:rPr>
                <w:highlight w:val="green"/>
              </w:rPr>
              <w:t>bráh</w:t>
            </w:r>
            <w:r w:rsidRPr="008B6621">
              <w:rPr>
                <w:highlight w:val="darkYellow"/>
              </w:rPr>
              <w:t>i</w:t>
            </w:r>
            <w:r w:rsidRPr="008B6621">
              <w:rPr>
                <w:highlight w:val="green"/>
              </w:rPr>
              <w:t>m|</w:t>
            </w:r>
          </w:p>
        </w:tc>
        <w:tc>
          <w:tcPr>
            <w:tcW w:w="425" w:type="dxa"/>
          </w:tcPr>
          <w:p w14:paraId="12941790" w14:textId="77777777" w:rsidR="00C57E99" w:rsidRPr="008B6621" w:rsidRDefault="00C57E99" w:rsidP="00E94440">
            <w:pPr>
              <w:pStyle w:val="StructureTableList"/>
            </w:pPr>
            <w:r w:rsidRPr="008B6621">
              <w:t>1</w:t>
            </w:r>
          </w:p>
        </w:tc>
        <w:tc>
          <w:tcPr>
            <w:tcW w:w="2268" w:type="dxa"/>
          </w:tcPr>
          <w:p w14:paraId="5658B478" w14:textId="77777777" w:rsidR="00C57E99" w:rsidRPr="008B6621" w:rsidRDefault="004A588E" w:rsidP="00E94440">
            <w:pPr>
              <w:pStyle w:val="StructureTableList"/>
            </w:pPr>
            <w:r w:rsidRPr="004A588E">
              <w:t>Siyyid Ibráhím</w:t>
            </w:r>
          </w:p>
        </w:tc>
        <w:tc>
          <w:tcPr>
            <w:tcW w:w="425" w:type="dxa"/>
          </w:tcPr>
          <w:p w14:paraId="24105289" w14:textId="77777777" w:rsidR="00C57E99" w:rsidRPr="008616BA" w:rsidRDefault="00C57E99" w:rsidP="00E94440">
            <w:pPr>
              <w:pStyle w:val="StructureTableList"/>
              <w:rPr>
                <w:highlight w:val="green"/>
              </w:rPr>
            </w:pPr>
          </w:p>
        </w:tc>
        <w:tc>
          <w:tcPr>
            <w:tcW w:w="3686" w:type="dxa"/>
          </w:tcPr>
          <w:p w14:paraId="213B1DAD" w14:textId="77777777" w:rsidR="00C57E99" w:rsidRPr="008B6621" w:rsidRDefault="00C57E99" w:rsidP="00E94440">
            <w:pPr>
              <w:pStyle w:val="StructureTableList"/>
            </w:pPr>
            <w:r>
              <w:t xml:space="preserve"> *L</w:t>
            </w:r>
            <w:r w:rsidR="004A588E">
              <w:t xml:space="preserve"> (Bahman: ›</w:t>
            </w:r>
            <w:r w:rsidR="004A588E" w:rsidRPr="004A588E">
              <w:t>Siyyid Ibráhím</w:t>
            </w:r>
            <w:r w:rsidR="004A588E">
              <w:t>‹)</w:t>
            </w:r>
          </w:p>
        </w:tc>
      </w:tr>
      <w:tr w:rsidR="00C57E99" w:rsidRPr="008B6621" w14:paraId="1D7D18E0" w14:textId="77777777" w:rsidTr="00E94440">
        <w:trPr>
          <w:trHeight w:val="170"/>
        </w:trPr>
        <w:tc>
          <w:tcPr>
            <w:tcW w:w="2268" w:type="dxa"/>
          </w:tcPr>
          <w:p w14:paraId="12B706B3" w14:textId="77777777" w:rsidR="00C57E99" w:rsidRPr="007A5498" w:rsidRDefault="00C57E99" w:rsidP="00E94440">
            <w:pPr>
              <w:pStyle w:val="StructureTableListSkipped"/>
              <w:rPr>
                <w:rStyle w:val="BookTitle"/>
                <w:highlight w:val="white"/>
              </w:rPr>
            </w:pPr>
            <w:r w:rsidRPr="007A5498">
              <w:rPr>
                <w:highlight w:val="white"/>
              </w:rPr>
              <w:t>|Siyyid Ibráhím|</w:t>
            </w:r>
          </w:p>
        </w:tc>
        <w:tc>
          <w:tcPr>
            <w:tcW w:w="425" w:type="dxa"/>
          </w:tcPr>
          <w:p w14:paraId="1288B003" w14:textId="77777777" w:rsidR="00C57E99" w:rsidRPr="008B6621" w:rsidRDefault="00C57E99" w:rsidP="00E94440">
            <w:pPr>
              <w:pStyle w:val="StructureTableListSkipped"/>
            </w:pPr>
          </w:p>
        </w:tc>
        <w:tc>
          <w:tcPr>
            <w:tcW w:w="2268" w:type="dxa"/>
          </w:tcPr>
          <w:p w14:paraId="20D5124C" w14:textId="77777777" w:rsidR="00C57E99" w:rsidRPr="008B6621" w:rsidRDefault="00C57E99" w:rsidP="00E94440">
            <w:pPr>
              <w:pStyle w:val="StructureTableListSkipped"/>
            </w:pPr>
          </w:p>
        </w:tc>
        <w:tc>
          <w:tcPr>
            <w:tcW w:w="425" w:type="dxa"/>
          </w:tcPr>
          <w:p w14:paraId="292BB1B9" w14:textId="77777777" w:rsidR="00C57E99" w:rsidRPr="008B6621" w:rsidRDefault="00C57E99" w:rsidP="00E94440">
            <w:pPr>
              <w:pStyle w:val="StructureTableListSkipped"/>
            </w:pPr>
            <w:r>
              <w:t>skip</w:t>
            </w:r>
          </w:p>
        </w:tc>
        <w:tc>
          <w:tcPr>
            <w:tcW w:w="3686" w:type="dxa"/>
          </w:tcPr>
          <w:p w14:paraId="0C4DBDF5" w14:textId="77777777" w:rsidR="00C57E99" w:rsidRPr="008B6621" w:rsidRDefault="00C57E99" w:rsidP="00E94440">
            <w:pPr>
              <w:pStyle w:val="StructureTableListSkipped"/>
            </w:pPr>
            <w:r w:rsidRPr="008B6621">
              <w:t>---</w:t>
            </w:r>
          </w:p>
        </w:tc>
      </w:tr>
      <w:tr w:rsidR="00C57E99" w:rsidRPr="008B6621" w14:paraId="6D9AEA60" w14:textId="77777777" w:rsidTr="00E94440">
        <w:trPr>
          <w:trHeight w:val="170"/>
        </w:trPr>
        <w:tc>
          <w:tcPr>
            <w:tcW w:w="2268" w:type="dxa"/>
          </w:tcPr>
          <w:p w14:paraId="63301E0B" w14:textId="77777777" w:rsidR="00C57E99" w:rsidRPr="008B6621" w:rsidRDefault="00C57E99" w:rsidP="00E94440">
            <w:pPr>
              <w:pStyle w:val="StructureTableList"/>
              <w:rPr>
                <w:highlight w:val="green"/>
              </w:rPr>
            </w:pPr>
            <w:r w:rsidRPr="008B6621">
              <w:rPr>
                <w:highlight w:val="green"/>
              </w:rPr>
              <w:t>|</w:t>
            </w:r>
            <w:r w:rsidR="00627ED1" w:rsidRPr="00627ED1">
              <w:rPr>
                <w:highlight w:val="green"/>
              </w:rPr>
              <w:t>Siyyid Ismáʿ</w:t>
            </w:r>
            <w:r w:rsidR="00627ED1" w:rsidRPr="00627ED1">
              <w:rPr>
                <w:highlight w:val="darkYellow"/>
              </w:rPr>
              <w:t>í</w:t>
            </w:r>
            <w:r w:rsidR="00627ED1" w:rsidRPr="00627ED1">
              <w:rPr>
                <w:highlight w:val="green"/>
              </w:rPr>
              <w:t>l</w:t>
            </w:r>
            <w:r w:rsidRPr="008B6621">
              <w:rPr>
                <w:highlight w:val="green"/>
              </w:rPr>
              <w:t>|</w:t>
            </w:r>
          </w:p>
        </w:tc>
        <w:tc>
          <w:tcPr>
            <w:tcW w:w="425" w:type="dxa"/>
          </w:tcPr>
          <w:p w14:paraId="47FD6F93" w14:textId="77777777" w:rsidR="00C57E99" w:rsidRPr="008B6621" w:rsidRDefault="00C57E99" w:rsidP="00E94440">
            <w:pPr>
              <w:pStyle w:val="StructureTableList"/>
            </w:pPr>
            <w:r>
              <w:t>1</w:t>
            </w:r>
          </w:p>
        </w:tc>
        <w:tc>
          <w:tcPr>
            <w:tcW w:w="2268" w:type="dxa"/>
          </w:tcPr>
          <w:p w14:paraId="60AE439A" w14:textId="77777777" w:rsidR="00C57E99" w:rsidRPr="008B6621" w:rsidRDefault="00C57E99" w:rsidP="00E94440">
            <w:pPr>
              <w:pStyle w:val="StructureTableList"/>
            </w:pPr>
          </w:p>
        </w:tc>
        <w:tc>
          <w:tcPr>
            <w:tcW w:w="425" w:type="dxa"/>
          </w:tcPr>
          <w:p w14:paraId="186445B0" w14:textId="77777777" w:rsidR="00C57E99" w:rsidRPr="008616BA" w:rsidRDefault="00C57E99" w:rsidP="00E94440">
            <w:pPr>
              <w:pStyle w:val="StructureTableList"/>
              <w:rPr>
                <w:highlight w:val="yellow"/>
              </w:rPr>
            </w:pPr>
            <w:r w:rsidRPr="008616BA">
              <w:rPr>
                <w:highlight w:val="yellow"/>
              </w:rPr>
              <w:t>•</w:t>
            </w:r>
          </w:p>
        </w:tc>
        <w:tc>
          <w:tcPr>
            <w:tcW w:w="3686" w:type="dxa"/>
          </w:tcPr>
          <w:p w14:paraId="59D22323" w14:textId="77777777" w:rsidR="00C57E99" w:rsidRPr="008B6621" w:rsidRDefault="00C57E99" w:rsidP="00E94440">
            <w:pPr>
              <w:pStyle w:val="StructureTableList"/>
            </w:pPr>
            <w:r w:rsidRPr="008B6621">
              <w:t>---</w:t>
            </w:r>
            <w:r>
              <w:t xml:space="preserve"> *L</w:t>
            </w:r>
            <w:r w:rsidR="004A588E">
              <w:t xml:space="preserve"> *L *L</w:t>
            </w:r>
          </w:p>
        </w:tc>
      </w:tr>
      <w:tr w:rsidR="00C57E99" w:rsidRPr="008B6621" w14:paraId="47ABB49C" w14:textId="77777777" w:rsidTr="00E94440">
        <w:trPr>
          <w:trHeight w:val="170"/>
        </w:trPr>
        <w:tc>
          <w:tcPr>
            <w:tcW w:w="2268" w:type="dxa"/>
          </w:tcPr>
          <w:p w14:paraId="6B1E5DF5" w14:textId="77777777" w:rsidR="00C57E99" w:rsidRPr="008B6621" w:rsidRDefault="00C57E99" w:rsidP="00E94440">
            <w:pPr>
              <w:pStyle w:val="StructureTableList"/>
              <w:rPr>
                <w:highlight w:val="green"/>
              </w:rPr>
            </w:pPr>
            <w:r w:rsidRPr="008B6621">
              <w:rPr>
                <w:highlight w:val="green"/>
              </w:rPr>
              <w:t>|</w:t>
            </w:r>
            <w:r w:rsidRPr="00B3241B">
              <w:rPr>
                <w:highlight w:val="green"/>
              </w:rPr>
              <w:t>Siyyid Ismáʿ</w:t>
            </w:r>
            <w:r w:rsidRPr="00B3241B">
              <w:rPr>
                <w:highlight w:val="darkYellow"/>
              </w:rPr>
              <w:t>i</w:t>
            </w:r>
            <w:r w:rsidRPr="00B3241B">
              <w:rPr>
                <w:highlight w:val="green"/>
              </w:rPr>
              <w:t>l</w:t>
            </w:r>
            <w:r w:rsidRPr="008B6621">
              <w:rPr>
                <w:highlight w:val="green"/>
              </w:rPr>
              <w:t>|</w:t>
            </w:r>
          </w:p>
        </w:tc>
        <w:tc>
          <w:tcPr>
            <w:tcW w:w="425" w:type="dxa"/>
          </w:tcPr>
          <w:p w14:paraId="07076E3A" w14:textId="77777777" w:rsidR="00C57E99" w:rsidRPr="008B6621" w:rsidRDefault="00C57E99" w:rsidP="00E94440">
            <w:pPr>
              <w:pStyle w:val="StructureTableList"/>
            </w:pPr>
            <w:r>
              <w:t>1</w:t>
            </w:r>
          </w:p>
        </w:tc>
        <w:tc>
          <w:tcPr>
            <w:tcW w:w="2268" w:type="dxa"/>
          </w:tcPr>
          <w:p w14:paraId="431C620A" w14:textId="77777777" w:rsidR="00C57E99" w:rsidRPr="008B6621" w:rsidRDefault="004A588E" w:rsidP="00E94440">
            <w:pPr>
              <w:pStyle w:val="StructureTableList"/>
            </w:pPr>
            <w:r w:rsidRPr="004A588E">
              <w:t>Siyyid Ismáʿí</w:t>
            </w:r>
            <w:r>
              <w:t>l</w:t>
            </w:r>
          </w:p>
        </w:tc>
        <w:tc>
          <w:tcPr>
            <w:tcW w:w="425" w:type="dxa"/>
          </w:tcPr>
          <w:p w14:paraId="32E9F19A" w14:textId="77777777" w:rsidR="00C57E99" w:rsidRPr="00615948" w:rsidRDefault="00C57E99" w:rsidP="00E94440">
            <w:pPr>
              <w:pStyle w:val="StructureTableList"/>
              <w:rPr>
                <w:highlight w:val="magenta"/>
              </w:rPr>
            </w:pPr>
            <w:r w:rsidRPr="00615948">
              <w:rPr>
                <w:highlight w:val="magenta"/>
              </w:rPr>
              <w:t>•</w:t>
            </w:r>
          </w:p>
        </w:tc>
        <w:tc>
          <w:tcPr>
            <w:tcW w:w="3686" w:type="dxa"/>
          </w:tcPr>
          <w:p w14:paraId="53E65DDC" w14:textId="77777777" w:rsidR="00C57E99" w:rsidRPr="008B6621" w:rsidRDefault="00C57E99" w:rsidP="00E94440">
            <w:pPr>
              <w:pStyle w:val="StructureTableList"/>
            </w:pPr>
            <w:r w:rsidRPr="008B6621">
              <w:t>---</w:t>
            </w:r>
            <w:r>
              <w:t xml:space="preserve"> *L *L *L</w:t>
            </w:r>
            <w:r w:rsidR="004A588E">
              <w:t xml:space="preserve"> *L (Bahman: ›</w:t>
            </w:r>
            <w:r w:rsidR="004A588E" w:rsidRPr="004A588E">
              <w:t>Siyyid Ismáʿí</w:t>
            </w:r>
            <w:r w:rsidR="004A588E">
              <w:t>l‹)</w:t>
            </w:r>
          </w:p>
        </w:tc>
      </w:tr>
      <w:tr w:rsidR="00C57E99" w:rsidRPr="008B6621" w14:paraId="43998A94" w14:textId="77777777" w:rsidTr="00E94440">
        <w:trPr>
          <w:trHeight w:val="170"/>
        </w:trPr>
        <w:tc>
          <w:tcPr>
            <w:tcW w:w="2268" w:type="dxa"/>
          </w:tcPr>
          <w:p w14:paraId="213CAFE5" w14:textId="77777777" w:rsidR="00C57E99" w:rsidRPr="008B6621" w:rsidRDefault="00C57E99" w:rsidP="00E94440">
            <w:pPr>
              <w:pStyle w:val="StructureTableList"/>
              <w:rPr>
                <w:highlight w:val="green"/>
              </w:rPr>
            </w:pPr>
            <w:r w:rsidRPr="008B6621">
              <w:rPr>
                <w:highlight w:val="yellow"/>
              </w:rPr>
              <w:t>|Siyyid Ká</w:t>
            </w:r>
            <w:r w:rsidRPr="008B6621">
              <w:rPr>
                <w:highlight w:val="darkYellow"/>
              </w:rPr>
              <w:t>z</w:t>
            </w:r>
            <w:r w:rsidRPr="008B6621">
              <w:rPr>
                <w:highlight w:val="yellow"/>
              </w:rPr>
              <w:t>im|</w:t>
            </w:r>
          </w:p>
        </w:tc>
        <w:tc>
          <w:tcPr>
            <w:tcW w:w="425" w:type="dxa"/>
          </w:tcPr>
          <w:p w14:paraId="3034BB42" w14:textId="77777777" w:rsidR="00C57E99" w:rsidRPr="008B6621" w:rsidRDefault="00C57E99" w:rsidP="00E94440">
            <w:pPr>
              <w:pStyle w:val="StructureTableList"/>
            </w:pPr>
            <w:r w:rsidRPr="008B6621">
              <w:t>1</w:t>
            </w:r>
          </w:p>
        </w:tc>
        <w:tc>
          <w:tcPr>
            <w:tcW w:w="2268" w:type="dxa"/>
          </w:tcPr>
          <w:p w14:paraId="7200AF5C" w14:textId="77777777" w:rsidR="00C57E99" w:rsidRPr="008B6621" w:rsidRDefault="00C57E99" w:rsidP="00E94440">
            <w:pPr>
              <w:pStyle w:val="StructureTableList"/>
            </w:pPr>
          </w:p>
        </w:tc>
        <w:tc>
          <w:tcPr>
            <w:tcW w:w="425" w:type="dxa"/>
          </w:tcPr>
          <w:p w14:paraId="1F545B34" w14:textId="77777777" w:rsidR="00C57E99" w:rsidRPr="008616BA" w:rsidRDefault="00C57E99" w:rsidP="00E94440">
            <w:pPr>
              <w:pStyle w:val="StructureTableList"/>
              <w:rPr>
                <w:highlight w:val="blue"/>
              </w:rPr>
            </w:pPr>
          </w:p>
        </w:tc>
        <w:tc>
          <w:tcPr>
            <w:tcW w:w="3686" w:type="dxa"/>
          </w:tcPr>
          <w:p w14:paraId="023B9A42" w14:textId="77777777" w:rsidR="00C57E99" w:rsidRPr="008B6621" w:rsidRDefault="00C57E99" w:rsidP="00E94440">
            <w:pPr>
              <w:pStyle w:val="StructureTableList"/>
            </w:pPr>
          </w:p>
        </w:tc>
      </w:tr>
      <w:tr w:rsidR="00C57E99" w:rsidRPr="008B6621" w14:paraId="0B298D61" w14:textId="77777777" w:rsidTr="00E94440">
        <w:trPr>
          <w:trHeight w:val="170"/>
        </w:trPr>
        <w:tc>
          <w:tcPr>
            <w:tcW w:w="2268" w:type="dxa"/>
          </w:tcPr>
          <w:p w14:paraId="746616DF"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Káẓim</w:t>
            </w:r>
            <w:r w:rsidRPr="008B6621">
              <w:rPr>
                <w:highlight w:val="green"/>
              </w:rPr>
              <w:t>|</w:t>
            </w:r>
          </w:p>
        </w:tc>
        <w:tc>
          <w:tcPr>
            <w:tcW w:w="425" w:type="dxa"/>
          </w:tcPr>
          <w:p w14:paraId="0B886852" w14:textId="77777777" w:rsidR="00C57E99" w:rsidRPr="008B6621" w:rsidRDefault="00C57E99" w:rsidP="00E94440">
            <w:pPr>
              <w:pStyle w:val="StructureTableList"/>
            </w:pPr>
            <w:r w:rsidRPr="008B6621">
              <w:t>1</w:t>
            </w:r>
          </w:p>
        </w:tc>
        <w:tc>
          <w:tcPr>
            <w:tcW w:w="2268" w:type="dxa"/>
          </w:tcPr>
          <w:p w14:paraId="0B16B648" w14:textId="77777777" w:rsidR="00C57E99" w:rsidRPr="008B6621" w:rsidRDefault="00C57E99" w:rsidP="00E94440">
            <w:pPr>
              <w:pStyle w:val="StructureTableList"/>
            </w:pPr>
          </w:p>
        </w:tc>
        <w:tc>
          <w:tcPr>
            <w:tcW w:w="425" w:type="dxa"/>
          </w:tcPr>
          <w:p w14:paraId="015BAD3F" w14:textId="77777777" w:rsidR="00C57E99" w:rsidRPr="008616BA" w:rsidRDefault="00C57E99" w:rsidP="00E94440">
            <w:pPr>
              <w:pStyle w:val="StructureTableList"/>
              <w:rPr>
                <w:highlight w:val="yellow"/>
              </w:rPr>
            </w:pPr>
            <w:r w:rsidRPr="008616BA">
              <w:rPr>
                <w:highlight w:val="yellow"/>
              </w:rPr>
              <w:t>•ok</w:t>
            </w:r>
          </w:p>
        </w:tc>
        <w:tc>
          <w:tcPr>
            <w:tcW w:w="3686" w:type="dxa"/>
          </w:tcPr>
          <w:p w14:paraId="3511E922" w14:textId="77777777" w:rsidR="00C57E99" w:rsidRPr="008B6621" w:rsidRDefault="00C57E99" w:rsidP="00E94440">
            <w:pPr>
              <w:pStyle w:val="StructureTableList"/>
            </w:pPr>
            <w:r w:rsidRPr="008B6621">
              <w:t>match</w:t>
            </w:r>
          </w:p>
        </w:tc>
      </w:tr>
      <w:tr w:rsidR="00C57E99" w:rsidRPr="008B6621" w14:paraId="523C3DD5" w14:textId="77777777" w:rsidTr="00E94440">
        <w:trPr>
          <w:trHeight w:val="170"/>
        </w:trPr>
        <w:tc>
          <w:tcPr>
            <w:tcW w:w="2268" w:type="dxa"/>
          </w:tcPr>
          <w:p w14:paraId="542180EA"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Káẓim-i-Ratí</w:t>
            </w:r>
            <w:r w:rsidRPr="008B6621">
              <w:rPr>
                <w:highlight w:val="green"/>
              </w:rPr>
              <w:t>|</w:t>
            </w:r>
          </w:p>
        </w:tc>
        <w:tc>
          <w:tcPr>
            <w:tcW w:w="425" w:type="dxa"/>
          </w:tcPr>
          <w:p w14:paraId="245B7BD2" w14:textId="77777777" w:rsidR="00C57E99" w:rsidRPr="008B6621" w:rsidRDefault="00C57E99" w:rsidP="00E94440">
            <w:pPr>
              <w:pStyle w:val="StructureTableList"/>
            </w:pPr>
            <w:r w:rsidRPr="008B6621">
              <w:t>1</w:t>
            </w:r>
          </w:p>
        </w:tc>
        <w:tc>
          <w:tcPr>
            <w:tcW w:w="2268" w:type="dxa"/>
          </w:tcPr>
          <w:p w14:paraId="64A9EB2C" w14:textId="77777777" w:rsidR="00C57E99" w:rsidRPr="008B6621" w:rsidRDefault="00C57E99" w:rsidP="00E94440">
            <w:pPr>
              <w:pStyle w:val="StructureTableList"/>
            </w:pPr>
          </w:p>
        </w:tc>
        <w:tc>
          <w:tcPr>
            <w:tcW w:w="425" w:type="dxa"/>
          </w:tcPr>
          <w:p w14:paraId="65AFE68D" w14:textId="77777777" w:rsidR="00C57E99" w:rsidRPr="008616BA" w:rsidRDefault="00C57E99" w:rsidP="00E94440">
            <w:pPr>
              <w:pStyle w:val="StructureTableList"/>
              <w:rPr>
                <w:highlight w:val="yellow"/>
              </w:rPr>
            </w:pPr>
            <w:r w:rsidRPr="008616BA">
              <w:rPr>
                <w:highlight w:val="yellow"/>
              </w:rPr>
              <w:t>•ok</w:t>
            </w:r>
          </w:p>
        </w:tc>
        <w:tc>
          <w:tcPr>
            <w:tcW w:w="3686" w:type="dxa"/>
          </w:tcPr>
          <w:p w14:paraId="282C9AD2" w14:textId="77777777" w:rsidR="00C57E99" w:rsidRPr="008B6621" w:rsidRDefault="00C57E99" w:rsidP="00E94440">
            <w:pPr>
              <w:pStyle w:val="StructureTableList"/>
            </w:pPr>
            <w:r w:rsidRPr="008B6621">
              <w:t>unprecedented match</w:t>
            </w:r>
          </w:p>
        </w:tc>
      </w:tr>
      <w:tr w:rsidR="00C57E99" w:rsidRPr="008B6621" w14:paraId="7CB2C2B2" w14:textId="77777777" w:rsidTr="00E94440">
        <w:trPr>
          <w:trHeight w:val="170"/>
        </w:trPr>
        <w:tc>
          <w:tcPr>
            <w:tcW w:w="2268" w:type="dxa"/>
          </w:tcPr>
          <w:p w14:paraId="6C1D0285"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Mihdí</w:t>
            </w:r>
            <w:r w:rsidRPr="008B6621">
              <w:rPr>
                <w:highlight w:val="green"/>
              </w:rPr>
              <w:t>|</w:t>
            </w:r>
          </w:p>
        </w:tc>
        <w:tc>
          <w:tcPr>
            <w:tcW w:w="425" w:type="dxa"/>
          </w:tcPr>
          <w:p w14:paraId="2FF6A8F8" w14:textId="77777777" w:rsidR="00C57E99" w:rsidRPr="008B6621" w:rsidRDefault="00C57E99" w:rsidP="00E94440">
            <w:pPr>
              <w:pStyle w:val="StructureTableList"/>
            </w:pPr>
            <w:r w:rsidRPr="008B6621">
              <w:t>3</w:t>
            </w:r>
          </w:p>
        </w:tc>
        <w:tc>
          <w:tcPr>
            <w:tcW w:w="2268" w:type="dxa"/>
          </w:tcPr>
          <w:p w14:paraId="24BD074A" w14:textId="77777777" w:rsidR="00C57E99" w:rsidRPr="008B6621" w:rsidRDefault="00C57E99" w:rsidP="00E94440">
            <w:pPr>
              <w:pStyle w:val="StructureTableList"/>
            </w:pPr>
          </w:p>
        </w:tc>
        <w:tc>
          <w:tcPr>
            <w:tcW w:w="425" w:type="dxa"/>
          </w:tcPr>
          <w:p w14:paraId="02CD6985" w14:textId="77777777" w:rsidR="00C57E99" w:rsidRPr="008616BA" w:rsidRDefault="00C57E99" w:rsidP="00E94440">
            <w:pPr>
              <w:pStyle w:val="StructureTableList"/>
              <w:rPr>
                <w:highlight w:val="yellow"/>
              </w:rPr>
            </w:pPr>
            <w:r w:rsidRPr="008616BA">
              <w:rPr>
                <w:highlight w:val="yellow"/>
              </w:rPr>
              <w:t>•ok</w:t>
            </w:r>
          </w:p>
        </w:tc>
        <w:tc>
          <w:tcPr>
            <w:tcW w:w="3686" w:type="dxa"/>
          </w:tcPr>
          <w:p w14:paraId="1D55B94F" w14:textId="77777777" w:rsidR="00C57E99" w:rsidRPr="008B6621" w:rsidRDefault="00C57E99" w:rsidP="00E94440">
            <w:pPr>
              <w:pStyle w:val="StructureTableList"/>
            </w:pPr>
            <w:r w:rsidRPr="008B6621">
              <w:t>---</w:t>
            </w:r>
          </w:p>
        </w:tc>
      </w:tr>
      <w:tr w:rsidR="00C57E99" w:rsidRPr="008B6621" w14:paraId="20046125" w14:textId="77777777" w:rsidTr="00E94440">
        <w:trPr>
          <w:trHeight w:val="170"/>
        </w:trPr>
        <w:tc>
          <w:tcPr>
            <w:tcW w:w="2268" w:type="dxa"/>
          </w:tcPr>
          <w:p w14:paraId="70E423F1"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Mihdí’s</w:t>
            </w:r>
            <w:r w:rsidRPr="008B6621">
              <w:rPr>
                <w:highlight w:val="green"/>
              </w:rPr>
              <w:t>|</w:t>
            </w:r>
          </w:p>
        </w:tc>
        <w:tc>
          <w:tcPr>
            <w:tcW w:w="425" w:type="dxa"/>
          </w:tcPr>
          <w:p w14:paraId="7B43C95C" w14:textId="77777777" w:rsidR="00C57E99" w:rsidRPr="008B6621" w:rsidRDefault="00C57E99" w:rsidP="00E94440">
            <w:pPr>
              <w:pStyle w:val="StructureTableList"/>
            </w:pPr>
            <w:r w:rsidRPr="008B6621">
              <w:t>1</w:t>
            </w:r>
          </w:p>
        </w:tc>
        <w:tc>
          <w:tcPr>
            <w:tcW w:w="2268" w:type="dxa"/>
          </w:tcPr>
          <w:p w14:paraId="7290D584" w14:textId="77777777" w:rsidR="00C57E99" w:rsidRPr="008B6621" w:rsidRDefault="00C57E99" w:rsidP="00E94440">
            <w:pPr>
              <w:pStyle w:val="StructureTableList"/>
            </w:pPr>
          </w:p>
        </w:tc>
        <w:tc>
          <w:tcPr>
            <w:tcW w:w="425" w:type="dxa"/>
          </w:tcPr>
          <w:p w14:paraId="395C15F9" w14:textId="77777777" w:rsidR="00C57E99" w:rsidRPr="00615948" w:rsidRDefault="00C57E99" w:rsidP="00E94440">
            <w:pPr>
              <w:pStyle w:val="StructureTableList"/>
              <w:rPr>
                <w:highlight w:val="magenta"/>
              </w:rPr>
            </w:pPr>
            <w:r w:rsidRPr="00615948">
              <w:rPr>
                <w:highlight w:val="magenta"/>
              </w:rPr>
              <w:t>•ok en</w:t>
            </w:r>
          </w:p>
        </w:tc>
        <w:tc>
          <w:tcPr>
            <w:tcW w:w="3686" w:type="dxa"/>
          </w:tcPr>
          <w:p w14:paraId="1CC3D663" w14:textId="77777777" w:rsidR="00C57E99" w:rsidRPr="008B6621" w:rsidRDefault="00C57E99" w:rsidP="00E94440">
            <w:pPr>
              <w:pStyle w:val="StructureTableList"/>
            </w:pPr>
            <w:r w:rsidRPr="008B6621">
              <w:t>---</w:t>
            </w:r>
          </w:p>
        </w:tc>
      </w:tr>
      <w:tr w:rsidR="00C57E99" w:rsidRPr="008B6621" w14:paraId="58CC4742" w14:textId="77777777" w:rsidTr="00E94440">
        <w:trPr>
          <w:trHeight w:val="170"/>
        </w:trPr>
        <w:tc>
          <w:tcPr>
            <w:tcW w:w="2268" w:type="dxa"/>
          </w:tcPr>
          <w:p w14:paraId="630F7F5D"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Mihdíy-i-Dahají</w:t>
            </w:r>
            <w:r w:rsidRPr="008B6621">
              <w:rPr>
                <w:highlight w:val="green"/>
              </w:rPr>
              <w:t>|</w:t>
            </w:r>
          </w:p>
        </w:tc>
        <w:tc>
          <w:tcPr>
            <w:tcW w:w="425" w:type="dxa"/>
          </w:tcPr>
          <w:p w14:paraId="6495F218" w14:textId="77777777" w:rsidR="00C57E99" w:rsidRPr="008B6621" w:rsidRDefault="00C57E99" w:rsidP="00E94440">
            <w:pPr>
              <w:pStyle w:val="StructureTableList"/>
            </w:pPr>
            <w:r w:rsidRPr="008B6621">
              <w:t>4</w:t>
            </w:r>
          </w:p>
        </w:tc>
        <w:tc>
          <w:tcPr>
            <w:tcW w:w="2268" w:type="dxa"/>
          </w:tcPr>
          <w:p w14:paraId="67755E5B" w14:textId="77777777" w:rsidR="00C57E99" w:rsidRPr="008B6621" w:rsidRDefault="00C57E99" w:rsidP="00E94440">
            <w:pPr>
              <w:pStyle w:val="StructureTableList"/>
            </w:pPr>
          </w:p>
        </w:tc>
        <w:tc>
          <w:tcPr>
            <w:tcW w:w="425" w:type="dxa"/>
          </w:tcPr>
          <w:p w14:paraId="1CB1A885" w14:textId="77777777" w:rsidR="00C57E99" w:rsidRPr="008616BA" w:rsidRDefault="00C57E99" w:rsidP="00E94440">
            <w:pPr>
              <w:pStyle w:val="StructureTableList"/>
              <w:rPr>
                <w:highlight w:val="yellow"/>
              </w:rPr>
            </w:pPr>
            <w:r w:rsidRPr="008616BA">
              <w:rPr>
                <w:highlight w:val="yellow"/>
              </w:rPr>
              <w:t>•ok</w:t>
            </w:r>
          </w:p>
        </w:tc>
        <w:tc>
          <w:tcPr>
            <w:tcW w:w="3686" w:type="dxa"/>
          </w:tcPr>
          <w:p w14:paraId="669AB986" w14:textId="77777777" w:rsidR="00C57E99" w:rsidRPr="008B6621" w:rsidRDefault="00C57E99" w:rsidP="00E94440">
            <w:pPr>
              <w:pStyle w:val="StructureTableList"/>
            </w:pPr>
            <w:r w:rsidRPr="008B6621">
              <w:t>--- *L</w:t>
            </w:r>
          </w:p>
        </w:tc>
      </w:tr>
      <w:tr w:rsidR="00C57E99" w:rsidRPr="008B6621" w14:paraId="7A6199E8" w14:textId="77777777" w:rsidTr="00E94440">
        <w:trPr>
          <w:trHeight w:val="170"/>
        </w:trPr>
        <w:tc>
          <w:tcPr>
            <w:tcW w:w="2268" w:type="dxa"/>
          </w:tcPr>
          <w:p w14:paraId="2FD6994D" w14:textId="77777777" w:rsidR="00C57E99" w:rsidRPr="008B6621" w:rsidRDefault="00C57E99" w:rsidP="00E94440">
            <w:pPr>
              <w:pStyle w:val="StructureTableList"/>
              <w:rPr>
                <w:highlight w:val="green"/>
              </w:rPr>
            </w:pPr>
            <w:r w:rsidRPr="008B6621">
              <w:rPr>
                <w:rStyle w:val="quotebahaiscripture"/>
                <w:highlight w:val="green"/>
              </w:rPr>
              <w:t>|</w:t>
            </w:r>
            <w:r w:rsidRPr="008B6621">
              <w:rPr>
                <w:rStyle w:val="quotebahaiscripture"/>
                <w:highlight w:val="yellow"/>
              </w:rPr>
              <w:t>Siyyid Muḥammad</w:t>
            </w:r>
            <w:r w:rsidRPr="008B6621">
              <w:rPr>
                <w:rStyle w:val="quotebahaiscripture"/>
                <w:highlight w:val="green"/>
              </w:rPr>
              <w:t>|</w:t>
            </w:r>
          </w:p>
        </w:tc>
        <w:tc>
          <w:tcPr>
            <w:tcW w:w="425" w:type="dxa"/>
          </w:tcPr>
          <w:p w14:paraId="56C3EF25" w14:textId="77777777" w:rsidR="00C57E99" w:rsidRPr="008B6621" w:rsidRDefault="00C57E99" w:rsidP="00E94440">
            <w:pPr>
              <w:pStyle w:val="StructureTableList"/>
            </w:pPr>
            <w:r w:rsidRPr="008B6621">
              <w:t>36</w:t>
            </w:r>
          </w:p>
        </w:tc>
        <w:tc>
          <w:tcPr>
            <w:tcW w:w="2268" w:type="dxa"/>
          </w:tcPr>
          <w:p w14:paraId="35BA45EB" w14:textId="77777777" w:rsidR="00C57E99" w:rsidRPr="008B6621" w:rsidRDefault="00C57E99" w:rsidP="00E94440">
            <w:pPr>
              <w:pStyle w:val="StructureTableList"/>
            </w:pPr>
          </w:p>
        </w:tc>
        <w:tc>
          <w:tcPr>
            <w:tcW w:w="425" w:type="dxa"/>
          </w:tcPr>
          <w:p w14:paraId="46191C4A" w14:textId="77777777" w:rsidR="00C57E99" w:rsidRPr="008616BA" w:rsidRDefault="00C57E99" w:rsidP="00E94440">
            <w:pPr>
              <w:pStyle w:val="StructureTableList"/>
              <w:rPr>
                <w:highlight w:val="yellow"/>
              </w:rPr>
            </w:pPr>
            <w:r w:rsidRPr="008616BA">
              <w:rPr>
                <w:highlight w:val="yellow"/>
              </w:rPr>
              <w:t>•ok</w:t>
            </w:r>
          </w:p>
        </w:tc>
        <w:tc>
          <w:tcPr>
            <w:tcW w:w="3686" w:type="dxa"/>
          </w:tcPr>
          <w:p w14:paraId="4C5F2D81" w14:textId="77777777" w:rsidR="00C57E99" w:rsidRPr="008B6621" w:rsidRDefault="00C57E99" w:rsidP="00E94440">
            <w:pPr>
              <w:pStyle w:val="StructureTableList"/>
            </w:pPr>
            <w:r w:rsidRPr="008B6621">
              <w:t>---</w:t>
            </w:r>
          </w:p>
        </w:tc>
      </w:tr>
      <w:tr w:rsidR="00C57E99" w:rsidRPr="008B6621" w14:paraId="2972C5BA" w14:textId="77777777" w:rsidTr="00E94440">
        <w:trPr>
          <w:trHeight w:val="170"/>
        </w:trPr>
        <w:tc>
          <w:tcPr>
            <w:tcW w:w="2268" w:type="dxa"/>
          </w:tcPr>
          <w:p w14:paraId="0D5A56A4" w14:textId="77777777" w:rsidR="00C57E99" w:rsidRPr="008B6621" w:rsidRDefault="00C57E99" w:rsidP="00E94440">
            <w:pPr>
              <w:pStyle w:val="StructureTableList"/>
              <w:rPr>
                <w:highlight w:val="green"/>
              </w:rPr>
            </w:pPr>
            <w:r w:rsidRPr="008B6621">
              <w:rPr>
                <w:highlight w:val="green"/>
              </w:rPr>
              <w:t>|</w:t>
            </w:r>
            <w:r w:rsidRPr="008B6621">
              <w:rPr>
                <w:highlight w:val="yellow"/>
              </w:rPr>
              <w:t>Siyyid Muḥammad’s</w:t>
            </w:r>
            <w:r w:rsidRPr="008B6621">
              <w:rPr>
                <w:highlight w:val="green"/>
              </w:rPr>
              <w:t>|</w:t>
            </w:r>
          </w:p>
        </w:tc>
        <w:tc>
          <w:tcPr>
            <w:tcW w:w="425" w:type="dxa"/>
          </w:tcPr>
          <w:p w14:paraId="5DBA80B5" w14:textId="77777777" w:rsidR="00C57E99" w:rsidRPr="008B6621" w:rsidRDefault="00C57E99" w:rsidP="00E94440">
            <w:pPr>
              <w:pStyle w:val="StructureTableList"/>
            </w:pPr>
            <w:r w:rsidRPr="008B6621">
              <w:t>1</w:t>
            </w:r>
          </w:p>
        </w:tc>
        <w:tc>
          <w:tcPr>
            <w:tcW w:w="2268" w:type="dxa"/>
          </w:tcPr>
          <w:p w14:paraId="56E88342" w14:textId="77777777" w:rsidR="00C57E99" w:rsidRPr="008B6621" w:rsidRDefault="00C57E99" w:rsidP="00E94440">
            <w:pPr>
              <w:pStyle w:val="StructureTableList"/>
            </w:pPr>
          </w:p>
        </w:tc>
        <w:tc>
          <w:tcPr>
            <w:tcW w:w="425" w:type="dxa"/>
          </w:tcPr>
          <w:p w14:paraId="31005D35" w14:textId="77777777" w:rsidR="00C57E99" w:rsidRPr="008616BA" w:rsidRDefault="00C57E99" w:rsidP="00E94440">
            <w:pPr>
              <w:pStyle w:val="StructureTableList"/>
              <w:rPr>
                <w:highlight w:val="yellow"/>
              </w:rPr>
            </w:pPr>
            <w:r w:rsidRPr="008616BA">
              <w:rPr>
                <w:highlight w:val="yellow"/>
              </w:rPr>
              <w:t>•ok en</w:t>
            </w:r>
          </w:p>
        </w:tc>
        <w:tc>
          <w:tcPr>
            <w:tcW w:w="3686" w:type="dxa"/>
          </w:tcPr>
          <w:p w14:paraId="7604991C" w14:textId="77777777" w:rsidR="00C57E99" w:rsidRPr="008B6621" w:rsidRDefault="00C57E99" w:rsidP="00E94440">
            <w:pPr>
              <w:pStyle w:val="StructureTableList"/>
            </w:pPr>
            <w:r w:rsidRPr="008B6621">
              <w:t>---</w:t>
            </w:r>
          </w:p>
        </w:tc>
      </w:tr>
      <w:tr w:rsidR="00C57E99" w:rsidRPr="008B6621" w14:paraId="43844021" w14:textId="77777777" w:rsidTr="00E94440">
        <w:trPr>
          <w:trHeight w:val="170"/>
        </w:trPr>
        <w:tc>
          <w:tcPr>
            <w:tcW w:w="2268" w:type="dxa"/>
          </w:tcPr>
          <w:p w14:paraId="33184278" w14:textId="77777777" w:rsidR="00C57E99" w:rsidRPr="008B6621" w:rsidRDefault="00C57E99" w:rsidP="00E94440">
            <w:pPr>
              <w:pStyle w:val="StructureTableList"/>
              <w:rPr>
                <w:highlight w:val="green"/>
              </w:rPr>
            </w:pPr>
            <w:r w:rsidRPr="008B6621">
              <w:rPr>
                <w:highlight w:val="green"/>
              </w:rPr>
              <w:t>|</w:t>
            </w:r>
            <w:r w:rsidRPr="00A94403">
              <w:rPr>
                <w:highlight w:val="yellow"/>
              </w:rPr>
              <w:t>Siyyid Muḥammad-i-Iṣfahání</w:t>
            </w:r>
            <w:r w:rsidRPr="008B6621">
              <w:rPr>
                <w:highlight w:val="green"/>
              </w:rPr>
              <w:t>|</w:t>
            </w:r>
          </w:p>
        </w:tc>
        <w:tc>
          <w:tcPr>
            <w:tcW w:w="425" w:type="dxa"/>
          </w:tcPr>
          <w:p w14:paraId="44BABD86" w14:textId="77777777" w:rsidR="00C57E99" w:rsidRPr="008B6621" w:rsidRDefault="00C57E99" w:rsidP="00E94440">
            <w:pPr>
              <w:pStyle w:val="StructureTableList"/>
            </w:pPr>
            <w:r w:rsidRPr="008B6621">
              <w:t>5</w:t>
            </w:r>
          </w:p>
        </w:tc>
        <w:tc>
          <w:tcPr>
            <w:tcW w:w="2268" w:type="dxa"/>
          </w:tcPr>
          <w:p w14:paraId="4B05A5E8" w14:textId="77777777" w:rsidR="00C57E99" w:rsidRPr="008B6621" w:rsidRDefault="00C57E99" w:rsidP="00E94440">
            <w:pPr>
              <w:pStyle w:val="StructureTableList"/>
            </w:pPr>
          </w:p>
        </w:tc>
        <w:tc>
          <w:tcPr>
            <w:tcW w:w="425" w:type="dxa"/>
          </w:tcPr>
          <w:p w14:paraId="32BA8229" w14:textId="77777777" w:rsidR="00C57E99" w:rsidRPr="008616BA" w:rsidRDefault="00C57E99" w:rsidP="00E94440">
            <w:pPr>
              <w:pStyle w:val="StructureTableList"/>
              <w:rPr>
                <w:highlight w:val="yellow"/>
              </w:rPr>
            </w:pPr>
            <w:r w:rsidRPr="008616BA">
              <w:rPr>
                <w:highlight w:val="yellow"/>
              </w:rPr>
              <w:t>•ok</w:t>
            </w:r>
          </w:p>
        </w:tc>
        <w:tc>
          <w:tcPr>
            <w:tcW w:w="3686" w:type="dxa"/>
          </w:tcPr>
          <w:p w14:paraId="3820204F" w14:textId="77777777" w:rsidR="00C57E99" w:rsidRPr="008B6621" w:rsidRDefault="00C57E99" w:rsidP="00E94440">
            <w:pPr>
              <w:pStyle w:val="StructureTableList"/>
            </w:pPr>
            <w:r w:rsidRPr="008B6621">
              <w:t>---</w:t>
            </w:r>
            <w:r>
              <w:t xml:space="preserve"> *L</w:t>
            </w:r>
          </w:p>
        </w:tc>
      </w:tr>
      <w:tr w:rsidR="00C57E99" w:rsidRPr="008B6621" w14:paraId="38670DCA" w14:textId="77777777" w:rsidTr="00E94440">
        <w:trPr>
          <w:trHeight w:val="170"/>
        </w:trPr>
        <w:tc>
          <w:tcPr>
            <w:tcW w:w="2268" w:type="dxa"/>
          </w:tcPr>
          <w:p w14:paraId="439D0C21" w14:textId="77777777" w:rsidR="00C57E99" w:rsidRPr="008B6621" w:rsidRDefault="00C57E99" w:rsidP="00E94440">
            <w:pPr>
              <w:pStyle w:val="StructureTableList"/>
              <w:rPr>
                <w:highlight w:val="green"/>
              </w:rPr>
            </w:pPr>
            <w:r w:rsidRPr="008B6621">
              <w:rPr>
                <w:highlight w:val="green"/>
              </w:rPr>
              <w:t>|</w:t>
            </w:r>
            <w:r w:rsidRPr="008B6621">
              <w:rPr>
                <w:highlight w:val="yellow"/>
              </w:rPr>
              <w:t>Siyyid</w:t>
            </w:r>
            <w:r w:rsidRPr="008B6621">
              <w:rPr>
                <w:highlight w:val="green"/>
              </w:rPr>
              <w:t>|</w:t>
            </w:r>
          </w:p>
        </w:tc>
        <w:tc>
          <w:tcPr>
            <w:tcW w:w="425" w:type="dxa"/>
          </w:tcPr>
          <w:p w14:paraId="7AE7152B" w14:textId="77777777" w:rsidR="00C57E99" w:rsidRPr="008B6621" w:rsidRDefault="00C57E99" w:rsidP="00E94440">
            <w:pPr>
              <w:pStyle w:val="StructureTableList"/>
            </w:pPr>
            <w:r w:rsidRPr="008B6621">
              <w:t>11</w:t>
            </w:r>
          </w:p>
        </w:tc>
        <w:tc>
          <w:tcPr>
            <w:tcW w:w="2268" w:type="dxa"/>
          </w:tcPr>
          <w:p w14:paraId="0E2401E5" w14:textId="77777777" w:rsidR="00C57E99" w:rsidRPr="008B6621" w:rsidRDefault="00C57E99" w:rsidP="00E94440">
            <w:pPr>
              <w:pStyle w:val="StructureTableList"/>
            </w:pPr>
          </w:p>
        </w:tc>
        <w:tc>
          <w:tcPr>
            <w:tcW w:w="425" w:type="dxa"/>
          </w:tcPr>
          <w:p w14:paraId="166957A1" w14:textId="77777777" w:rsidR="00C57E99" w:rsidRPr="008616BA" w:rsidRDefault="00C57E99" w:rsidP="00E94440">
            <w:pPr>
              <w:pStyle w:val="StructureTableList"/>
              <w:rPr>
                <w:highlight w:val="yellow"/>
              </w:rPr>
            </w:pPr>
            <w:r w:rsidRPr="008616BA">
              <w:rPr>
                <w:highlight w:val="yellow"/>
              </w:rPr>
              <w:t>•ok</w:t>
            </w:r>
          </w:p>
        </w:tc>
        <w:tc>
          <w:tcPr>
            <w:tcW w:w="3686" w:type="dxa"/>
          </w:tcPr>
          <w:p w14:paraId="6253801F" w14:textId="77777777" w:rsidR="00C57E99" w:rsidRPr="008B6621" w:rsidRDefault="00C57E99" w:rsidP="00E94440">
            <w:pPr>
              <w:pStyle w:val="StructureTableList"/>
            </w:pPr>
            <w:r w:rsidRPr="008B6621">
              <w:t>match</w:t>
            </w:r>
          </w:p>
        </w:tc>
      </w:tr>
      <w:tr w:rsidR="00C57E99" w:rsidRPr="008B6621" w14:paraId="598C300F" w14:textId="77777777" w:rsidTr="00E94440">
        <w:trPr>
          <w:trHeight w:val="170"/>
        </w:trPr>
        <w:tc>
          <w:tcPr>
            <w:tcW w:w="2268" w:type="dxa"/>
          </w:tcPr>
          <w:p w14:paraId="6488C0C4" w14:textId="77777777" w:rsidR="00C57E99" w:rsidRPr="008B6621" w:rsidRDefault="00C57E99" w:rsidP="00E94440">
            <w:pPr>
              <w:pStyle w:val="StructureTableList"/>
              <w:rPr>
                <w:highlight w:val="green"/>
              </w:rPr>
            </w:pPr>
            <w:r w:rsidRPr="008B6621">
              <w:rPr>
                <w:highlight w:val="green"/>
              </w:rPr>
              <w:t>|</w:t>
            </w:r>
            <w:r w:rsidRPr="00A94403">
              <w:rPr>
                <w:highlight w:val="cyan"/>
              </w:rPr>
              <w:t>Sohrab</w:t>
            </w:r>
            <w:r w:rsidRPr="008B6621">
              <w:rPr>
                <w:highlight w:val="green"/>
              </w:rPr>
              <w:t>|</w:t>
            </w:r>
          </w:p>
        </w:tc>
        <w:tc>
          <w:tcPr>
            <w:tcW w:w="425" w:type="dxa"/>
          </w:tcPr>
          <w:p w14:paraId="6D581CDB" w14:textId="77777777" w:rsidR="00C57E99" w:rsidRPr="008B6621" w:rsidRDefault="00C57E99" w:rsidP="00E94440">
            <w:pPr>
              <w:pStyle w:val="StructureTableList"/>
            </w:pPr>
            <w:r w:rsidRPr="008B6621">
              <w:t>3</w:t>
            </w:r>
          </w:p>
        </w:tc>
        <w:tc>
          <w:tcPr>
            <w:tcW w:w="2268" w:type="dxa"/>
          </w:tcPr>
          <w:p w14:paraId="6857EED9" w14:textId="77777777" w:rsidR="00C57E99" w:rsidRPr="008B6621" w:rsidRDefault="00C57E99" w:rsidP="00E94440">
            <w:pPr>
              <w:pStyle w:val="StructureTableList"/>
            </w:pPr>
          </w:p>
        </w:tc>
        <w:tc>
          <w:tcPr>
            <w:tcW w:w="425" w:type="dxa"/>
          </w:tcPr>
          <w:p w14:paraId="1072ED40"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240471BD" w14:textId="77777777" w:rsidR="00C57E99" w:rsidRPr="008B6621" w:rsidRDefault="00C57E99" w:rsidP="00E94440">
            <w:pPr>
              <w:pStyle w:val="StructureTableList"/>
            </w:pPr>
            <w:r w:rsidRPr="008B6621">
              <w:t>---</w:t>
            </w:r>
          </w:p>
        </w:tc>
      </w:tr>
      <w:tr w:rsidR="00C57E99" w:rsidRPr="008B6621" w14:paraId="27D2627D" w14:textId="77777777" w:rsidTr="00E94440">
        <w:trPr>
          <w:trHeight w:val="170"/>
        </w:trPr>
        <w:tc>
          <w:tcPr>
            <w:tcW w:w="2268" w:type="dxa"/>
          </w:tcPr>
          <w:p w14:paraId="721C8577" w14:textId="77777777" w:rsidR="00C57E99" w:rsidRPr="008B6621" w:rsidRDefault="00C57E99" w:rsidP="00E94440">
            <w:pPr>
              <w:pStyle w:val="StructureTableList"/>
              <w:rPr>
                <w:highlight w:val="green"/>
              </w:rPr>
            </w:pPr>
            <w:r w:rsidRPr="008B6621">
              <w:rPr>
                <w:highlight w:val="green"/>
              </w:rPr>
              <w:t>|</w:t>
            </w:r>
            <w:r w:rsidRPr="008B6621">
              <w:rPr>
                <w:highlight w:val="yellow"/>
              </w:rPr>
              <w:t>Ṣubḥí</w:t>
            </w:r>
            <w:r w:rsidRPr="008B6621">
              <w:rPr>
                <w:highlight w:val="green"/>
              </w:rPr>
              <w:t>|</w:t>
            </w:r>
          </w:p>
        </w:tc>
        <w:tc>
          <w:tcPr>
            <w:tcW w:w="425" w:type="dxa"/>
          </w:tcPr>
          <w:p w14:paraId="4B391426" w14:textId="77777777" w:rsidR="00C57E99" w:rsidRPr="008B6621" w:rsidRDefault="00C57E99" w:rsidP="00E94440">
            <w:pPr>
              <w:pStyle w:val="StructureTableList"/>
            </w:pPr>
            <w:r w:rsidRPr="008B6621">
              <w:t>2</w:t>
            </w:r>
          </w:p>
        </w:tc>
        <w:tc>
          <w:tcPr>
            <w:tcW w:w="2268" w:type="dxa"/>
          </w:tcPr>
          <w:p w14:paraId="67C6E1A0" w14:textId="77777777" w:rsidR="00C57E99" w:rsidRPr="008B6621" w:rsidRDefault="00C57E99" w:rsidP="00E94440">
            <w:pPr>
              <w:pStyle w:val="StructureTableList"/>
            </w:pPr>
          </w:p>
        </w:tc>
        <w:tc>
          <w:tcPr>
            <w:tcW w:w="425" w:type="dxa"/>
          </w:tcPr>
          <w:p w14:paraId="53CA9F93" w14:textId="77777777" w:rsidR="00C57E99" w:rsidRPr="008616BA" w:rsidRDefault="00C57E99" w:rsidP="00E94440">
            <w:pPr>
              <w:pStyle w:val="StructureTableList"/>
              <w:rPr>
                <w:highlight w:val="yellow"/>
              </w:rPr>
            </w:pPr>
            <w:r w:rsidRPr="008616BA">
              <w:rPr>
                <w:highlight w:val="yellow"/>
              </w:rPr>
              <w:t>•ok</w:t>
            </w:r>
          </w:p>
        </w:tc>
        <w:tc>
          <w:tcPr>
            <w:tcW w:w="3686" w:type="dxa"/>
          </w:tcPr>
          <w:p w14:paraId="1F58AC30" w14:textId="77777777" w:rsidR="00C57E99" w:rsidRPr="008B6621" w:rsidRDefault="00C57E99" w:rsidP="00E94440">
            <w:pPr>
              <w:pStyle w:val="StructureTableList"/>
            </w:pPr>
            <w:r w:rsidRPr="008B6621">
              <w:t>unprecedented match</w:t>
            </w:r>
          </w:p>
        </w:tc>
      </w:tr>
      <w:tr w:rsidR="00C57E99" w:rsidRPr="008B6621" w14:paraId="68626257" w14:textId="77777777" w:rsidTr="00E94440">
        <w:trPr>
          <w:trHeight w:val="170"/>
        </w:trPr>
        <w:tc>
          <w:tcPr>
            <w:tcW w:w="2268" w:type="dxa"/>
          </w:tcPr>
          <w:p w14:paraId="4D191FF7" w14:textId="77777777" w:rsidR="00C57E99" w:rsidRPr="008B6621" w:rsidRDefault="00C57E99" w:rsidP="00E94440">
            <w:pPr>
              <w:pStyle w:val="StructureTableList"/>
              <w:rPr>
                <w:highlight w:val="darkGreen"/>
              </w:rPr>
            </w:pPr>
            <w:r w:rsidRPr="008B6621">
              <w:rPr>
                <w:highlight w:val="darkYellow"/>
              </w:rPr>
              <w:t>|S</w:t>
            </w:r>
            <w:r w:rsidRPr="008B6621">
              <w:rPr>
                <w:highlight w:val="yellow"/>
              </w:rPr>
              <w:t>ubḥ-i-Azal|</w:t>
            </w:r>
          </w:p>
        </w:tc>
        <w:tc>
          <w:tcPr>
            <w:tcW w:w="425" w:type="dxa"/>
          </w:tcPr>
          <w:p w14:paraId="57EC164E" w14:textId="77777777" w:rsidR="00C57E99" w:rsidRPr="008B6621" w:rsidRDefault="00C57E99" w:rsidP="00E94440">
            <w:pPr>
              <w:pStyle w:val="StructureTableList"/>
            </w:pPr>
            <w:r w:rsidRPr="008B6621">
              <w:t>1</w:t>
            </w:r>
          </w:p>
        </w:tc>
        <w:tc>
          <w:tcPr>
            <w:tcW w:w="2268" w:type="dxa"/>
          </w:tcPr>
          <w:p w14:paraId="1720846E" w14:textId="77777777" w:rsidR="00C57E99" w:rsidRPr="008B6621" w:rsidRDefault="00C57E99" w:rsidP="00E94440">
            <w:pPr>
              <w:pStyle w:val="StructureTableList"/>
            </w:pPr>
          </w:p>
        </w:tc>
        <w:tc>
          <w:tcPr>
            <w:tcW w:w="425" w:type="dxa"/>
          </w:tcPr>
          <w:p w14:paraId="55853E7C" w14:textId="77777777" w:rsidR="00C57E99" w:rsidRPr="008616BA" w:rsidRDefault="00C57E99" w:rsidP="00E94440">
            <w:pPr>
              <w:pStyle w:val="StructureTableList"/>
              <w:rPr>
                <w:highlight w:val="blue"/>
              </w:rPr>
            </w:pPr>
          </w:p>
        </w:tc>
        <w:tc>
          <w:tcPr>
            <w:tcW w:w="3686" w:type="dxa"/>
          </w:tcPr>
          <w:p w14:paraId="73BB02AB" w14:textId="77777777" w:rsidR="00C57E99" w:rsidRPr="008B6621" w:rsidRDefault="00C57E99" w:rsidP="00E94440">
            <w:pPr>
              <w:pStyle w:val="StructureTableList"/>
            </w:pPr>
          </w:p>
        </w:tc>
      </w:tr>
      <w:tr w:rsidR="00C57E99" w:rsidRPr="008B6621" w14:paraId="5DDB9923" w14:textId="77777777" w:rsidTr="00E94440">
        <w:trPr>
          <w:trHeight w:val="170"/>
        </w:trPr>
        <w:tc>
          <w:tcPr>
            <w:tcW w:w="2268" w:type="dxa"/>
          </w:tcPr>
          <w:p w14:paraId="21638623" w14:textId="77777777" w:rsidR="00C57E99" w:rsidRPr="008B6621" w:rsidRDefault="00C57E99" w:rsidP="00E94440">
            <w:pPr>
              <w:pStyle w:val="StructureTableList"/>
              <w:rPr>
                <w:highlight w:val="green"/>
              </w:rPr>
            </w:pPr>
            <w:r w:rsidRPr="008B6621">
              <w:rPr>
                <w:highlight w:val="green"/>
              </w:rPr>
              <w:t>|</w:t>
            </w:r>
            <w:r w:rsidRPr="008B6621">
              <w:rPr>
                <w:highlight w:val="yellow"/>
              </w:rPr>
              <w:t>Ṣubḥ-i-Azal</w:t>
            </w:r>
            <w:r w:rsidRPr="008B6621">
              <w:rPr>
                <w:highlight w:val="green"/>
              </w:rPr>
              <w:t>|</w:t>
            </w:r>
          </w:p>
        </w:tc>
        <w:tc>
          <w:tcPr>
            <w:tcW w:w="425" w:type="dxa"/>
          </w:tcPr>
          <w:p w14:paraId="021DC117" w14:textId="77777777" w:rsidR="00C57E99" w:rsidRPr="008B6621" w:rsidRDefault="00C57E99" w:rsidP="00E94440">
            <w:pPr>
              <w:pStyle w:val="StructureTableList"/>
            </w:pPr>
            <w:r w:rsidRPr="008B6621">
              <w:t>6</w:t>
            </w:r>
          </w:p>
        </w:tc>
        <w:tc>
          <w:tcPr>
            <w:tcW w:w="2268" w:type="dxa"/>
          </w:tcPr>
          <w:p w14:paraId="4A8530B3" w14:textId="77777777" w:rsidR="00C57E99" w:rsidRPr="008B6621" w:rsidRDefault="00C57E99" w:rsidP="00E94440">
            <w:pPr>
              <w:pStyle w:val="StructureTableList"/>
            </w:pPr>
          </w:p>
        </w:tc>
        <w:tc>
          <w:tcPr>
            <w:tcW w:w="425" w:type="dxa"/>
          </w:tcPr>
          <w:p w14:paraId="72AA1659" w14:textId="77777777" w:rsidR="00C57E99" w:rsidRPr="008616BA" w:rsidRDefault="00C57E99" w:rsidP="00E94440">
            <w:pPr>
              <w:pStyle w:val="StructureTableList"/>
              <w:rPr>
                <w:highlight w:val="yellow"/>
              </w:rPr>
            </w:pPr>
            <w:r w:rsidRPr="008616BA">
              <w:rPr>
                <w:highlight w:val="yellow"/>
              </w:rPr>
              <w:t>•ok</w:t>
            </w:r>
          </w:p>
        </w:tc>
        <w:tc>
          <w:tcPr>
            <w:tcW w:w="3686" w:type="dxa"/>
          </w:tcPr>
          <w:p w14:paraId="02284494" w14:textId="77777777" w:rsidR="00C57E99" w:rsidRPr="008B6621" w:rsidRDefault="00C57E99" w:rsidP="00E94440">
            <w:pPr>
              <w:pStyle w:val="StructureTableList"/>
            </w:pPr>
            <w:r w:rsidRPr="008B6621">
              <w:t>unprecedented match</w:t>
            </w:r>
          </w:p>
        </w:tc>
      </w:tr>
      <w:tr w:rsidR="00C57E99" w:rsidRPr="008B6621" w14:paraId="23D6499E" w14:textId="77777777" w:rsidTr="00E94440">
        <w:trPr>
          <w:trHeight w:val="170"/>
        </w:trPr>
        <w:tc>
          <w:tcPr>
            <w:tcW w:w="2268" w:type="dxa"/>
          </w:tcPr>
          <w:p w14:paraId="4C8EB679" w14:textId="77777777" w:rsidR="00C57E99" w:rsidRPr="008B6621" w:rsidRDefault="00C57E99" w:rsidP="00E94440">
            <w:pPr>
              <w:pStyle w:val="StructureTableList"/>
              <w:rPr>
                <w:highlight w:val="green"/>
              </w:rPr>
            </w:pPr>
            <w:r w:rsidRPr="008B6621">
              <w:rPr>
                <w:highlight w:val="green"/>
              </w:rPr>
              <w:t>|</w:t>
            </w:r>
            <w:r w:rsidRPr="008B6621">
              <w:rPr>
                <w:highlight w:val="yellow"/>
              </w:rPr>
              <w:t>Suhayl</w:t>
            </w:r>
            <w:r w:rsidRPr="008B6621">
              <w:rPr>
                <w:highlight w:val="green"/>
              </w:rPr>
              <w:t>|</w:t>
            </w:r>
          </w:p>
        </w:tc>
        <w:tc>
          <w:tcPr>
            <w:tcW w:w="425" w:type="dxa"/>
          </w:tcPr>
          <w:p w14:paraId="19FB19E0" w14:textId="77777777" w:rsidR="00C57E99" w:rsidRPr="008B6621" w:rsidRDefault="00C57E99" w:rsidP="00E94440">
            <w:pPr>
              <w:pStyle w:val="StructureTableList"/>
            </w:pPr>
            <w:r w:rsidRPr="008B6621">
              <w:t>3</w:t>
            </w:r>
          </w:p>
        </w:tc>
        <w:tc>
          <w:tcPr>
            <w:tcW w:w="2268" w:type="dxa"/>
          </w:tcPr>
          <w:p w14:paraId="511C58A7" w14:textId="77777777" w:rsidR="00C57E99" w:rsidRPr="008B6621" w:rsidRDefault="00C57E99" w:rsidP="00E94440">
            <w:pPr>
              <w:pStyle w:val="StructureTableList"/>
            </w:pPr>
          </w:p>
        </w:tc>
        <w:tc>
          <w:tcPr>
            <w:tcW w:w="425" w:type="dxa"/>
          </w:tcPr>
          <w:p w14:paraId="4781D3F0"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AAC6CC9" w14:textId="77777777" w:rsidR="00C57E99" w:rsidRPr="008B6621" w:rsidRDefault="00C57E99" w:rsidP="00E94440">
            <w:pPr>
              <w:pStyle w:val="StructureTableList"/>
            </w:pPr>
            <w:r w:rsidRPr="008B6621">
              <w:t>--- *L *L</w:t>
            </w:r>
            <w:r>
              <w:t xml:space="preserve"> *L</w:t>
            </w:r>
          </w:p>
        </w:tc>
      </w:tr>
      <w:tr w:rsidR="00C57E99" w:rsidRPr="008B6621" w14:paraId="31097CEC" w14:textId="77777777" w:rsidTr="00E94440">
        <w:trPr>
          <w:trHeight w:val="170"/>
        </w:trPr>
        <w:tc>
          <w:tcPr>
            <w:tcW w:w="2268" w:type="dxa"/>
          </w:tcPr>
          <w:p w14:paraId="6ED2E9C5" w14:textId="77777777" w:rsidR="00C57E99" w:rsidRPr="007A5498" w:rsidRDefault="00C57E99" w:rsidP="00E94440">
            <w:pPr>
              <w:pStyle w:val="StructureTableListSkipped"/>
              <w:rPr>
                <w:highlight w:val="white"/>
              </w:rPr>
            </w:pPr>
            <w:r w:rsidRPr="007A5498">
              <w:rPr>
                <w:rStyle w:val="referenceauthor"/>
                <w:highlight w:val="white"/>
              </w:rPr>
              <w:t>|SULAYMÁNÍ|</w:t>
            </w:r>
          </w:p>
        </w:tc>
        <w:tc>
          <w:tcPr>
            <w:tcW w:w="425" w:type="dxa"/>
          </w:tcPr>
          <w:p w14:paraId="2C5F0D53" w14:textId="77777777" w:rsidR="00C57E99" w:rsidRPr="008B6621" w:rsidRDefault="00C57E99" w:rsidP="00E94440">
            <w:pPr>
              <w:pStyle w:val="StructureTableListSkipped"/>
            </w:pPr>
          </w:p>
        </w:tc>
        <w:tc>
          <w:tcPr>
            <w:tcW w:w="2268" w:type="dxa"/>
          </w:tcPr>
          <w:p w14:paraId="558EEC36" w14:textId="77777777" w:rsidR="00C57E99" w:rsidRPr="008B6621" w:rsidRDefault="00C57E99" w:rsidP="00E94440">
            <w:pPr>
              <w:pStyle w:val="StructureTableListSkipped"/>
            </w:pPr>
          </w:p>
        </w:tc>
        <w:tc>
          <w:tcPr>
            <w:tcW w:w="425" w:type="dxa"/>
          </w:tcPr>
          <w:p w14:paraId="6708C342" w14:textId="77777777" w:rsidR="00C57E99" w:rsidRPr="008B6621" w:rsidRDefault="00C57E99" w:rsidP="00E94440">
            <w:pPr>
              <w:pStyle w:val="StructureTableListSkipped"/>
            </w:pPr>
            <w:r>
              <w:t>skip</w:t>
            </w:r>
          </w:p>
        </w:tc>
        <w:tc>
          <w:tcPr>
            <w:tcW w:w="3686" w:type="dxa"/>
          </w:tcPr>
          <w:p w14:paraId="5637AD8A" w14:textId="77777777" w:rsidR="00C57E99" w:rsidRPr="008B6621" w:rsidRDefault="00C57E99" w:rsidP="00E94440">
            <w:pPr>
              <w:pStyle w:val="StructureTableListSkipped"/>
            </w:pPr>
            <w:r w:rsidRPr="008B6621">
              <w:t>fuzzy match (|Sulaymání|)</w:t>
            </w:r>
          </w:p>
        </w:tc>
      </w:tr>
      <w:tr w:rsidR="00C57E99" w:rsidRPr="008B6621" w14:paraId="3720CA2D" w14:textId="77777777" w:rsidTr="00E94440">
        <w:trPr>
          <w:trHeight w:val="170"/>
        </w:trPr>
        <w:tc>
          <w:tcPr>
            <w:tcW w:w="2268" w:type="dxa"/>
          </w:tcPr>
          <w:p w14:paraId="540A31E4" w14:textId="77777777" w:rsidR="00C57E99" w:rsidRPr="008B6621" w:rsidRDefault="00C57E99" w:rsidP="00E94440">
            <w:pPr>
              <w:pStyle w:val="StructureTableList"/>
              <w:rPr>
                <w:highlight w:val="green"/>
              </w:rPr>
            </w:pPr>
            <w:r w:rsidRPr="008B6621">
              <w:rPr>
                <w:rStyle w:val="footnoteLinked"/>
                <w:highlight w:val="green"/>
              </w:rPr>
              <w:t>|</w:t>
            </w:r>
            <w:r w:rsidRPr="008B6621">
              <w:rPr>
                <w:rStyle w:val="footnoteLinked"/>
                <w:highlight w:val="yellow"/>
              </w:rPr>
              <w:t>Sulaymání</w:t>
            </w:r>
            <w:r w:rsidRPr="008B6621">
              <w:rPr>
                <w:rStyle w:val="footnoteLinked"/>
                <w:highlight w:val="green"/>
              </w:rPr>
              <w:t>|</w:t>
            </w:r>
          </w:p>
        </w:tc>
        <w:tc>
          <w:tcPr>
            <w:tcW w:w="425" w:type="dxa"/>
          </w:tcPr>
          <w:p w14:paraId="2628CE99" w14:textId="77777777" w:rsidR="00C57E99" w:rsidRPr="008B6621" w:rsidRDefault="00C57E99" w:rsidP="00E94440">
            <w:pPr>
              <w:pStyle w:val="StructureTableList"/>
            </w:pPr>
            <w:r w:rsidRPr="008B6621">
              <w:t>3</w:t>
            </w:r>
          </w:p>
        </w:tc>
        <w:tc>
          <w:tcPr>
            <w:tcW w:w="2268" w:type="dxa"/>
          </w:tcPr>
          <w:p w14:paraId="068A8419" w14:textId="77777777" w:rsidR="00C57E99" w:rsidRPr="008B6621" w:rsidRDefault="00C57E99" w:rsidP="00E94440">
            <w:pPr>
              <w:pStyle w:val="StructureTableList"/>
            </w:pPr>
          </w:p>
        </w:tc>
        <w:tc>
          <w:tcPr>
            <w:tcW w:w="425" w:type="dxa"/>
          </w:tcPr>
          <w:p w14:paraId="0AFA759F" w14:textId="77777777" w:rsidR="00C57E99" w:rsidRPr="008616BA" w:rsidRDefault="00C57E99" w:rsidP="00E94440">
            <w:pPr>
              <w:pStyle w:val="StructureTableList"/>
              <w:rPr>
                <w:highlight w:val="yellow"/>
              </w:rPr>
            </w:pPr>
            <w:r w:rsidRPr="008616BA">
              <w:rPr>
                <w:highlight w:val="yellow"/>
              </w:rPr>
              <w:t>•ok</w:t>
            </w:r>
          </w:p>
        </w:tc>
        <w:tc>
          <w:tcPr>
            <w:tcW w:w="3686" w:type="dxa"/>
          </w:tcPr>
          <w:p w14:paraId="457F13A0" w14:textId="77777777" w:rsidR="00C57E99" w:rsidRPr="008B6621" w:rsidRDefault="00C57E99" w:rsidP="00E94440">
            <w:pPr>
              <w:pStyle w:val="StructureTableList"/>
            </w:pPr>
            <w:r w:rsidRPr="008B6621">
              <w:t>unprecedented match *L</w:t>
            </w:r>
          </w:p>
        </w:tc>
      </w:tr>
      <w:tr w:rsidR="00C57E99" w:rsidRPr="008B6621" w14:paraId="35B559B9" w14:textId="77777777" w:rsidTr="00E94440">
        <w:trPr>
          <w:trHeight w:val="170"/>
        </w:trPr>
        <w:tc>
          <w:tcPr>
            <w:tcW w:w="2268" w:type="dxa"/>
          </w:tcPr>
          <w:p w14:paraId="7FF8ED25" w14:textId="77777777" w:rsidR="00C57E99" w:rsidRPr="008B6621" w:rsidRDefault="00C57E99" w:rsidP="00E94440">
            <w:pPr>
              <w:pStyle w:val="StructureTableList"/>
              <w:rPr>
                <w:highlight w:val="green"/>
              </w:rPr>
            </w:pPr>
            <w:r w:rsidRPr="008B6621">
              <w:rPr>
                <w:highlight w:val="green"/>
              </w:rPr>
              <w:t>|</w:t>
            </w:r>
            <w:r w:rsidRPr="008B6621">
              <w:rPr>
                <w:highlight w:val="yellow"/>
              </w:rPr>
              <w:t>Sulaymáníyyih</w:t>
            </w:r>
            <w:r w:rsidRPr="008B6621">
              <w:rPr>
                <w:highlight w:val="green"/>
              </w:rPr>
              <w:t>|</w:t>
            </w:r>
          </w:p>
        </w:tc>
        <w:tc>
          <w:tcPr>
            <w:tcW w:w="425" w:type="dxa"/>
          </w:tcPr>
          <w:p w14:paraId="0BAEAB9E" w14:textId="77777777" w:rsidR="00C57E99" w:rsidRPr="008B6621" w:rsidRDefault="00C57E99" w:rsidP="00E94440">
            <w:pPr>
              <w:pStyle w:val="StructureTableList"/>
            </w:pPr>
            <w:r w:rsidRPr="008B6621">
              <w:t>1</w:t>
            </w:r>
          </w:p>
        </w:tc>
        <w:tc>
          <w:tcPr>
            <w:tcW w:w="2268" w:type="dxa"/>
          </w:tcPr>
          <w:p w14:paraId="46FA7396" w14:textId="77777777" w:rsidR="00C57E99" w:rsidRPr="008B6621" w:rsidRDefault="00C57E99" w:rsidP="00E94440">
            <w:pPr>
              <w:pStyle w:val="StructureTableList"/>
            </w:pPr>
          </w:p>
        </w:tc>
        <w:tc>
          <w:tcPr>
            <w:tcW w:w="425" w:type="dxa"/>
          </w:tcPr>
          <w:p w14:paraId="11311B42" w14:textId="77777777" w:rsidR="00C57E99" w:rsidRPr="008616BA" w:rsidRDefault="00C57E99" w:rsidP="00E94440">
            <w:pPr>
              <w:pStyle w:val="StructureTableList"/>
              <w:rPr>
                <w:highlight w:val="yellow"/>
              </w:rPr>
            </w:pPr>
            <w:r w:rsidRPr="008616BA">
              <w:rPr>
                <w:highlight w:val="yellow"/>
              </w:rPr>
              <w:t>•ok</w:t>
            </w:r>
          </w:p>
        </w:tc>
        <w:tc>
          <w:tcPr>
            <w:tcW w:w="3686" w:type="dxa"/>
          </w:tcPr>
          <w:p w14:paraId="23EF7DAF" w14:textId="77777777" w:rsidR="00C57E99" w:rsidRPr="008B6621" w:rsidRDefault="00C57E99" w:rsidP="00E94440">
            <w:pPr>
              <w:pStyle w:val="StructureTableList"/>
            </w:pPr>
            <w:r w:rsidRPr="008B6621">
              <w:t>match</w:t>
            </w:r>
          </w:p>
        </w:tc>
      </w:tr>
      <w:tr w:rsidR="00C57E99" w:rsidRPr="008B6621" w14:paraId="4E7330F9" w14:textId="77777777" w:rsidTr="00E94440">
        <w:trPr>
          <w:trHeight w:val="170"/>
        </w:trPr>
        <w:tc>
          <w:tcPr>
            <w:tcW w:w="2268" w:type="dxa"/>
          </w:tcPr>
          <w:p w14:paraId="093FDC10" w14:textId="77777777" w:rsidR="00C57E99" w:rsidRPr="008B6621" w:rsidRDefault="00C57E99" w:rsidP="00E94440">
            <w:pPr>
              <w:pStyle w:val="StructureTableList"/>
              <w:rPr>
                <w:highlight w:val="green"/>
              </w:rPr>
            </w:pPr>
            <w:r w:rsidRPr="008B6621">
              <w:rPr>
                <w:highlight w:val="green"/>
              </w:rPr>
              <w:t>|</w:t>
            </w:r>
            <w:r w:rsidRPr="008B6621">
              <w:rPr>
                <w:highlight w:val="yellow"/>
              </w:rPr>
              <w:t>Sulṭán ʿAbdu’l-ʿAzíz</w:t>
            </w:r>
            <w:r w:rsidRPr="008B6621">
              <w:rPr>
                <w:highlight w:val="green"/>
              </w:rPr>
              <w:t>|</w:t>
            </w:r>
          </w:p>
        </w:tc>
        <w:tc>
          <w:tcPr>
            <w:tcW w:w="425" w:type="dxa"/>
          </w:tcPr>
          <w:p w14:paraId="71E9FAB8" w14:textId="77777777" w:rsidR="00C57E99" w:rsidRPr="008B6621" w:rsidRDefault="00C57E99" w:rsidP="00E94440">
            <w:pPr>
              <w:pStyle w:val="StructureTableList"/>
            </w:pPr>
            <w:r w:rsidRPr="008B6621">
              <w:t>2</w:t>
            </w:r>
          </w:p>
        </w:tc>
        <w:tc>
          <w:tcPr>
            <w:tcW w:w="2268" w:type="dxa"/>
          </w:tcPr>
          <w:p w14:paraId="38446BCA" w14:textId="77777777" w:rsidR="00C57E99" w:rsidRPr="008B6621" w:rsidRDefault="00C57E99" w:rsidP="00E94440">
            <w:pPr>
              <w:pStyle w:val="StructureTableList"/>
            </w:pPr>
          </w:p>
        </w:tc>
        <w:tc>
          <w:tcPr>
            <w:tcW w:w="425" w:type="dxa"/>
          </w:tcPr>
          <w:p w14:paraId="33E80378" w14:textId="77777777" w:rsidR="00C57E99" w:rsidRPr="008616BA" w:rsidRDefault="00C57E99" w:rsidP="00E94440">
            <w:pPr>
              <w:pStyle w:val="StructureTableList"/>
              <w:rPr>
                <w:highlight w:val="yellow"/>
              </w:rPr>
            </w:pPr>
            <w:r w:rsidRPr="008616BA">
              <w:rPr>
                <w:highlight w:val="yellow"/>
              </w:rPr>
              <w:t>•ok</w:t>
            </w:r>
          </w:p>
        </w:tc>
        <w:tc>
          <w:tcPr>
            <w:tcW w:w="3686" w:type="dxa"/>
          </w:tcPr>
          <w:p w14:paraId="66D9D953" w14:textId="77777777" w:rsidR="00C57E99" w:rsidRPr="008B6621" w:rsidRDefault="00C57E99" w:rsidP="00E94440">
            <w:pPr>
              <w:pStyle w:val="StructureTableList"/>
            </w:pPr>
            <w:r w:rsidRPr="008B6621">
              <w:t>match</w:t>
            </w:r>
          </w:p>
        </w:tc>
      </w:tr>
      <w:tr w:rsidR="00C57E99" w:rsidRPr="008B6621" w14:paraId="43A9941F" w14:textId="77777777" w:rsidTr="00E94440">
        <w:trPr>
          <w:trHeight w:val="170"/>
        </w:trPr>
        <w:tc>
          <w:tcPr>
            <w:tcW w:w="2268" w:type="dxa"/>
          </w:tcPr>
          <w:p w14:paraId="342AA8E8" w14:textId="77777777" w:rsidR="00C57E99" w:rsidRPr="008B6621" w:rsidRDefault="00C57E99" w:rsidP="00E94440">
            <w:pPr>
              <w:pStyle w:val="StructureTableList"/>
              <w:rPr>
                <w:highlight w:val="green"/>
              </w:rPr>
            </w:pPr>
            <w:r w:rsidRPr="008B6621">
              <w:rPr>
                <w:highlight w:val="green"/>
              </w:rPr>
              <w:t>|</w:t>
            </w:r>
            <w:r w:rsidRPr="008B6621">
              <w:rPr>
                <w:highlight w:val="yellow"/>
              </w:rPr>
              <w:t>Sulṭán ʿAbdu’l-Ḥamíd</w:t>
            </w:r>
            <w:r w:rsidRPr="008B6621">
              <w:rPr>
                <w:highlight w:val="green"/>
              </w:rPr>
              <w:t>|</w:t>
            </w:r>
          </w:p>
        </w:tc>
        <w:tc>
          <w:tcPr>
            <w:tcW w:w="425" w:type="dxa"/>
          </w:tcPr>
          <w:p w14:paraId="639EAE10" w14:textId="77777777" w:rsidR="00C57E99" w:rsidRPr="008B6621" w:rsidRDefault="00C57E99" w:rsidP="00E94440">
            <w:pPr>
              <w:pStyle w:val="StructureTableList"/>
            </w:pPr>
            <w:r w:rsidRPr="008B6621">
              <w:t>5</w:t>
            </w:r>
          </w:p>
        </w:tc>
        <w:tc>
          <w:tcPr>
            <w:tcW w:w="2268" w:type="dxa"/>
          </w:tcPr>
          <w:p w14:paraId="59887739" w14:textId="77777777" w:rsidR="00C57E99" w:rsidRPr="008B6621" w:rsidRDefault="00C57E99" w:rsidP="00E94440">
            <w:pPr>
              <w:pStyle w:val="StructureTableList"/>
            </w:pPr>
          </w:p>
        </w:tc>
        <w:tc>
          <w:tcPr>
            <w:tcW w:w="425" w:type="dxa"/>
          </w:tcPr>
          <w:p w14:paraId="6352B69F" w14:textId="77777777" w:rsidR="00C57E99" w:rsidRPr="008616BA" w:rsidRDefault="00C57E99" w:rsidP="00E94440">
            <w:pPr>
              <w:pStyle w:val="StructureTableList"/>
              <w:rPr>
                <w:highlight w:val="yellow"/>
              </w:rPr>
            </w:pPr>
            <w:r w:rsidRPr="008616BA">
              <w:rPr>
                <w:highlight w:val="yellow"/>
              </w:rPr>
              <w:t>•ok</w:t>
            </w:r>
          </w:p>
        </w:tc>
        <w:tc>
          <w:tcPr>
            <w:tcW w:w="3686" w:type="dxa"/>
          </w:tcPr>
          <w:p w14:paraId="7734E7B2" w14:textId="77777777" w:rsidR="00C57E99" w:rsidRPr="008B6621" w:rsidRDefault="00C57E99" w:rsidP="00E94440">
            <w:pPr>
              <w:pStyle w:val="StructureTableList"/>
            </w:pPr>
            <w:r w:rsidRPr="008B6621">
              <w:t>unprecedented match</w:t>
            </w:r>
          </w:p>
        </w:tc>
      </w:tr>
      <w:tr w:rsidR="00C57E99" w:rsidRPr="008B6621" w14:paraId="1F75F81C" w14:textId="77777777" w:rsidTr="00E94440">
        <w:trPr>
          <w:trHeight w:val="170"/>
        </w:trPr>
        <w:tc>
          <w:tcPr>
            <w:tcW w:w="2268" w:type="dxa"/>
          </w:tcPr>
          <w:p w14:paraId="5BA437DC" w14:textId="77777777" w:rsidR="00C57E99" w:rsidRPr="008B6621" w:rsidRDefault="00C57E99" w:rsidP="00E94440">
            <w:pPr>
              <w:pStyle w:val="StructureTableList"/>
              <w:rPr>
                <w:highlight w:val="green"/>
              </w:rPr>
            </w:pPr>
            <w:r w:rsidRPr="008B6621">
              <w:rPr>
                <w:rStyle w:val="quotebahaiscripture"/>
                <w:highlight w:val="green"/>
              </w:rPr>
              <w:t>|</w:t>
            </w:r>
            <w:r w:rsidRPr="008B6621">
              <w:rPr>
                <w:rStyle w:val="quotebahaiscripture"/>
                <w:highlight w:val="yellow"/>
              </w:rPr>
              <w:t>Sulṭán Salím</w:t>
            </w:r>
            <w:r w:rsidRPr="008B6621">
              <w:rPr>
                <w:rStyle w:val="quotebahaiscripture"/>
                <w:highlight w:val="green"/>
              </w:rPr>
              <w:t>|</w:t>
            </w:r>
          </w:p>
        </w:tc>
        <w:tc>
          <w:tcPr>
            <w:tcW w:w="425" w:type="dxa"/>
          </w:tcPr>
          <w:p w14:paraId="45FFE184" w14:textId="77777777" w:rsidR="00C57E99" w:rsidRPr="008B6621" w:rsidRDefault="00C57E99" w:rsidP="00E94440">
            <w:pPr>
              <w:pStyle w:val="StructureTableList"/>
            </w:pPr>
            <w:r w:rsidRPr="008B6621">
              <w:t>2</w:t>
            </w:r>
          </w:p>
        </w:tc>
        <w:tc>
          <w:tcPr>
            <w:tcW w:w="2268" w:type="dxa"/>
          </w:tcPr>
          <w:p w14:paraId="047B62B1" w14:textId="77777777" w:rsidR="00C57E99" w:rsidRPr="008B6621" w:rsidRDefault="00C57E99" w:rsidP="00E94440">
            <w:pPr>
              <w:pStyle w:val="StructureTableList"/>
            </w:pPr>
          </w:p>
        </w:tc>
        <w:tc>
          <w:tcPr>
            <w:tcW w:w="425" w:type="dxa"/>
          </w:tcPr>
          <w:p w14:paraId="0C85DCB2" w14:textId="77777777" w:rsidR="00C57E99" w:rsidRPr="008616BA" w:rsidRDefault="00C57E99" w:rsidP="00E94440">
            <w:pPr>
              <w:pStyle w:val="StructureTableList"/>
              <w:rPr>
                <w:highlight w:val="yellow"/>
              </w:rPr>
            </w:pPr>
            <w:r w:rsidRPr="008616BA">
              <w:rPr>
                <w:highlight w:val="yellow"/>
              </w:rPr>
              <w:t>•ok</w:t>
            </w:r>
          </w:p>
        </w:tc>
        <w:tc>
          <w:tcPr>
            <w:tcW w:w="3686" w:type="dxa"/>
          </w:tcPr>
          <w:p w14:paraId="06705B94" w14:textId="77777777" w:rsidR="00C57E99" w:rsidRPr="008B6621" w:rsidRDefault="00C57E99" w:rsidP="00E94440">
            <w:pPr>
              <w:pStyle w:val="StructureTableList"/>
            </w:pPr>
            <w:r w:rsidRPr="008B6621">
              <w:t>---</w:t>
            </w:r>
          </w:p>
        </w:tc>
      </w:tr>
      <w:tr w:rsidR="00C57E99" w:rsidRPr="008B6621" w14:paraId="4542AE98" w14:textId="77777777" w:rsidTr="00E94440">
        <w:trPr>
          <w:trHeight w:val="170"/>
        </w:trPr>
        <w:tc>
          <w:tcPr>
            <w:tcW w:w="2268" w:type="dxa"/>
          </w:tcPr>
          <w:p w14:paraId="0BBC1E9F" w14:textId="77777777" w:rsidR="00C57E99" w:rsidRPr="008B6621" w:rsidRDefault="00C57E99" w:rsidP="00E94440">
            <w:pPr>
              <w:pStyle w:val="StructureTableList"/>
              <w:rPr>
                <w:highlight w:val="green"/>
              </w:rPr>
            </w:pPr>
            <w:r w:rsidRPr="008B6621">
              <w:rPr>
                <w:highlight w:val="yellow"/>
              </w:rPr>
              <w:t>|</w:t>
            </w:r>
            <w:r w:rsidRPr="00A94403">
              <w:rPr>
                <w:highlight w:val="lightGray"/>
              </w:rPr>
              <w:t>Sultan</w:t>
            </w:r>
            <w:r w:rsidRPr="008B6621">
              <w:rPr>
                <w:highlight w:val="yellow"/>
              </w:rPr>
              <w:t>|</w:t>
            </w:r>
          </w:p>
        </w:tc>
        <w:tc>
          <w:tcPr>
            <w:tcW w:w="425" w:type="dxa"/>
          </w:tcPr>
          <w:p w14:paraId="4AEF6213" w14:textId="77777777" w:rsidR="00C57E99" w:rsidRPr="008B6621" w:rsidRDefault="00C57E99" w:rsidP="00E94440">
            <w:pPr>
              <w:pStyle w:val="StructureTableList"/>
            </w:pPr>
            <w:r>
              <w:t>14</w:t>
            </w:r>
          </w:p>
        </w:tc>
        <w:tc>
          <w:tcPr>
            <w:tcW w:w="2268" w:type="dxa"/>
          </w:tcPr>
          <w:p w14:paraId="5C92421A" w14:textId="77777777" w:rsidR="00C57E99" w:rsidRPr="008B6621" w:rsidRDefault="00C57E99" w:rsidP="00E94440">
            <w:pPr>
              <w:pStyle w:val="StructureTableList"/>
            </w:pPr>
          </w:p>
        </w:tc>
        <w:tc>
          <w:tcPr>
            <w:tcW w:w="425" w:type="dxa"/>
          </w:tcPr>
          <w:p w14:paraId="71FEB90F" w14:textId="77777777" w:rsidR="00C57E99" w:rsidRPr="00615948" w:rsidRDefault="00C57E99" w:rsidP="00E94440">
            <w:pPr>
              <w:pStyle w:val="StructureTableList"/>
              <w:rPr>
                <w:highlight w:val="green"/>
              </w:rPr>
            </w:pPr>
            <w:r w:rsidRPr="00615948">
              <w:rPr>
                <w:highlight w:val="green"/>
              </w:rPr>
              <w:t>EN</w:t>
            </w:r>
          </w:p>
        </w:tc>
        <w:tc>
          <w:tcPr>
            <w:tcW w:w="3686" w:type="dxa"/>
          </w:tcPr>
          <w:p w14:paraId="540E5794" w14:textId="77777777" w:rsidR="00C57E99" w:rsidRPr="008B6621" w:rsidRDefault="00C57E99" w:rsidP="00E94440">
            <w:pPr>
              <w:pStyle w:val="StructureTableList"/>
            </w:pPr>
            <w:r>
              <w:t xml:space="preserve"> *L *L</w:t>
            </w:r>
          </w:p>
        </w:tc>
      </w:tr>
      <w:tr w:rsidR="00C57E99" w:rsidRPr="008B6621" w14:paraId="7EF1F218" w14:textId="77777777" w:rsidTr="00E94440">
        <w:trPr>
          <w:trHeight w:val="170"/>
        </w:trPr>
        <w:tc>
          <w:tcPr>
            <w:tcW w:w="2268" w:type="dxa"/>
          </w:tcPr>
          <w:p w14:paraId="2A30D14A" w14:textId="77777777" w:rsidR="00C57E99" w:rsidRPr="008B6621" w:rsidRDefault="00C57E99" w:rsidP="00E94440">
            <w:pPr>
              <w:pStyle w:val="StructureTableList"/>
              <w:rPr>
                <w:highlight w:val="green"/>
              </w:rPr>
            </w:pPr>
            <w:r w:rsidRPr="008B6621">
              <w:rPr>
                <w:highlight w:val="green"/>
              </w:rPr>
              <w:t>|</w:t>
            </w:r>
            <w:r w:rsidRPr="008B6621">
              <w:rPr>
                <w:highlight w:val="yellow"/>
              </w:rPr>
              <w:t>Sulṭán</w:t>
            </w:r>
            <w:r w:rsidRPr="008B6621">
              <w:rPr>
                <w:highlight w:val="green"/>
              </w:rPr>
              <w:t>|</w:t>
            </w:r>
          </w:p>
        </w:tc>
        <w:tc>
          <w:tcPr>
            <w:tcW w:w="425" w:type="dxa"/>
          </w:tcPr>
          <w:p w14:paraId="2DD9D615" w14:textId="77777777" w:rsidR="00C57E99" w:rsidRPr="008B6621" w:rsidRDefault="00C57E99" w:rsidP="00E94440">
            <w:pPr>
              <w:pStyle w:val="StructureTableList"/>
            </w:pPr>
            <w:r>
              <w:t>5</w:t>
            </w:r>
          </w:p>
        </w:tc>
        <w:tc>
          <w:tcPr>
            <w:tcW w:w="2268" w:type="dxa"/>
          </w:tcPr>
          <w:p w14:paraId="18F6A113" w14:textId="77777777" w:rsidR="00C57E99" w:rsidRPr="008B6621" w:rsidRDefault="00C57E99" w:rsidP="00E94440">
            <w:pPr>
              <w:pStyle w:val="StructureTableList"/>
            </w:pPr>
          </w:p>
        </w:tc>
        <w:tc>
          <w:tcPr>
            <w:tcW w:w="425" w:type="dxa"/>
          </w:tcPr>
          <w:p w14:paraId="488E0748" w14:textId="77777777" w:rsidR="00C57E99" w:rsidRPr="008616BA" w:rsidRDefault="00C57E99" w:rsidP="00E94440">
            <w:pPr>
              <w:pStyle w:val="StructureTableList"/>
              <w:rPr>
                <w:highlight w:val="yellow"/>
              </w:rPr>
            </w:pPr>
            <w:r w:rsidRPr="008616BA">
              <w:rPr>
                <w:highlight w:val="yellow"/>
              </w:rPr>
              <w:t>•ok</w:t>
            </w:r>
          </w:p>
        </w:tc>
        <w:tc>
          <w:tcPr>
            <w:tcW w:w="3686" w:type="dxa"/>
          </w:tcPr>
          <w:p w14:paraId="0BBA2389" w14:textId="77777777" w:rsidR="00C57E99" w:rsidRPr="008B6621" w:rsidRDefault="00C57E99" w:rsidP="00E94440">
            <w:pPr>
              <w:pStyle w:val="StructureTableList"/>
            </w:pPr>
            <w:r w:rsidRPr="008B6621">
              <w:t>match</w:t>
            </w:r>
            <w:r>
              <w:t xml:space="preserve"> *L</w:t>
            </w:r>
            <w:r w:rsidR="0015084F">
              <w:t xml:space="preserve"> *L</w:t>
            </w:r>
          </w:p>
        </w:tc>
      </w:tr>
      <w:tr w:rsidR="00C57E99" w:rsidRPr="008B6621" w14:paraId="3EDB3FF6" w14:textId="77777777" w:rsidTr="00E94440">
        <w:trPr>
          <w:trHeight w:val="170"/>
        </w:trPr>
        <w:tc>
          <w:tcPr>
            <w:tcW w:w="2268" w:type="dxa"/>
          </w:tcPr>
          <w:p w14:paraId="22E16CD2" w14:textId="77777777" w:rsidR="00C57E99" w:rsidRPr="008B6621" w:rsidRDefault="00C57E99" w:rsidP="00E94440">
            <w:pPr>
              <w:pStyle w:val="StructureTableList"/>
              <w:rPr>
                <w:highlight w:val="yellow"/>
              </w:rPr>
            </w:pPr>
            <w:r w:rsidRPr="008B6621">
              <w:rPr>
                <w:highlight w:val="yellow"/>
              </w:rPr>
              <w:t>|</w:t>
            </w:r>
            <w:r w:rsidRPr="00A94403">
              <w:rPr>
                <w:highlight w:val="lightGray"/>
              </w:rPr>
              <w:t>Sultan’s</w:t>
            </w:r>
            <w:r w:rsidRPr="008B6621">
              <w:rPr>
                <w:highlight w:val="yellow"/>
              </w:rPr>
              <w:t>|</w:t>
            </w:r>
          </w:p>
        </w:tc>
        <w:tc>
          <w:tcPr>
            <w:tcW w:w="425" w:type="dxa"/>
          </w:tcPr>
          <w:p w14:paraId="3D186F8F" w14:textId="77777777" w:rsidR="00C57E99" w:rsidRPr="008B6621" w:rsidRDefault="00C57E99" w:rsidP="00E94440">
            <w:pPr>
              <w:pStyle w:val="StructureTableList"/>
            </w:pPr>
            <w:r w:rsidRPr="008B6621">
              <w:t>1</w:t>
            </w:r>
          </w:p>
        </w:tc>
        <w:tc>
          <w:tcPr>
            <w:tcW w:w="2268" w:type="dxa"/>
          </w:tcPr>
          <w:p w14:paraId="6D7C8E6C" w14:textId="77777777" w:rsidR="00C57E99" w:rsidRPr="008B6621" w:rsidRDefault="00C57E99" w:rsidP="00E94440">
            <w:pPr>
              <w:pStyle w:val="StructureTableList"/>
            </w:pPr>
          </w:p>
        </w:tc>
        <w:tc>
          <w:tcPr>
            <w:tcW w:w="425" w:type="dxa"/>
          </w:tcPr>
          <w:p w14:paraId="5E70BE64" w14:textId="77777777" w:rsidR="00C57E99" w:rsidRPr="00615948" w:rsidRDefault="00C57E99" w:rsidP="00E94440">
            <w:pPr>
              <w:pStyle w:val="StructureTableList"/>
              <w:rPr>
                <w:highlight w:val="magenta"/>
              </w:rPr>
            </w:pPr>
            <w:r w:rsidRPr="00615948">
              <w:rPr>
                <w:highlight w:val="green"/>
              </w:rPr>
              <w:t>EN</w:t>
            </w:r>
          </w:p>
        </w:tc>
        <w:tc>
          <w:tcPr>
            <w:tcW w:w="3686" w:type="dxa"/>
          </w:tcPr>
          <w:p w14:paraId="2644F798" w14:textId="77777777" w:rsidR="00C57E99" w:rsidRPr="008B6621" w:rsidRDefault="00C57E99" w:rsidP="00E94440">
            <w:pPr>
              <w:pStyle w:val="StructureTableList"/>
            </w:pPr>
          </w:p>
        </w:tc>
      </w:tr>
      <w:tr w:rsidR="00C57E99" w:rsidRPr="008B6621" w14:paraId="0D095C46" w14:textId="77777777" w:rsidTr="00E94440">
        <w:trPr>
          <w:trHeight w:val="170"/>
        </w:trPr>
        <w:tc>
          <w:tcPr>
            <w:tcW w:w="2268" w:type="dxa"/>
          </w:tcPr>
          <w:p w14:paraId="7C318D9D" w14:textId="77777777" w:rsidR="00C57E99" w:rsidRPr="007A5498" w:rsidRDefault="00C57E99" w:rsidP="00E94440">
            <w:pPr>
              <w:pStyle w:val="StructureTableListSkipped"/>
              <w:rPr>
                <w:highlight w:val="white"/>
              </w:rPr>
            </w:pPr>
            <w:r w:rsidRPr="007A5498">
              <w:rPr>
                <w:highlight w:val="white"/>
              </w:rPr>
              <w:t>|Sulṭán’s|</w:t>
            </w:r>
          </w:p>
        </w:tc>
        <w:tc>
          <w:tcPr>
            <w:tcW w:w="425" w:type="dxa"/>
          </w:tcPr>
          <w:p w14:paraId="1412CAA8" w14:textId="77777777" w:rsidR="00C57E99" w:rsidRPr="008B6621" w:rsidRDefault="00C57E99" w:rsidP="00E94440">
            <w:pPr>
              <w:pStyle w:val="StructureTableListSkipped"/>
            </w:pPr>
          </w:p>
        </w:tc>
        <w:tc>
          <w:tcPr>
            <w:tcW w:w="2268" w:type="dxa"/>
          </w:tcPr>
          <w:p w14:paraId="2FF54402" w14:textId="77777777" w:rsidR="00C57E99" w:rsidRPr="008B6621" w:rsidRDefault="00C57E99" w:rsidP="00E94440">
            <w:pPr>
              <w:pStyle w:val="StructureTableListSkipped"/>
            </w:pPr>
          </w:p>
        </w:tc>
        <w:tc>
          <w:tcPr>
            <w:tcW w:w="425" w:type="dxa"/>
          </w:tcPr>
          <w:p w14:paraId="6F3EC44F" w14:textId="77777777" w:rsidR="00C57E99" w:rsidRPr="008B6621" w:rsidRDefault="00C57E99" w:rsidP="00E94440">
            <w:pPr>
              <w:pStyle w:val="StructureTableListSkipped"/>
            </w:pPr>
            <w:r>
              <w:t>skip</w:t>
            </w:r>
          </w:p>
        </w:tc>
        <w:tc>
          <w:tcPr>
            <w:tcW w:w="3686" w:type="dxa"/>
          </w:tcPr>
          <w:p w14:paraId="55FE04C2" w14:textId="77777777" w:rsidR="00C57E99" w:rsidRPr="008B6621" w:rsidRDefault="00C57E99" w:rsidP="00E94440">
            <w:pPr>
              <w:pStyle w:val="StructureTableListSkipped"/>
            </w:pPr>
            <w:r w:rsidRPr="008B6621">
              <w:t>fuzzy match (|Sulṭáns|)</w:t>
            </w:r>
          </w:p>
        </w:tc>
      </w:tr>
      <w:tr w:rsidR="00C57E99" w:rsidRPr="008B6621" w14:paraId="2FB3B7D1" w14:textId="77777777" w:rsidTr="00E94440">
        <w:trPr>
          <w:trHeight w:val="170"/>
        </w:trPr>
        <w:tc>
          <w:tcPr>
            <w:tcW w:w="2268" w:type="dxa"/>
          </w:tcPr>
          <w:p w14:paraId="3B259C15" w14:textId="77777777" w:rsidR="00C57E99" w:rsidRPr="008B6621" w:rsidRDefault="00C57E99" w:rsidP="00E94440">
            <w:pPr>
              <w:pStyle w:val="StructureTableList"/>
              <w:rPr>
                <w:highlight w:val="green"/>
              </w:rPr>
            </w:pPr>
            <w:r w:rsidRPr="008B6621">
              <w:rPr>
                <w:highlight w:val="green"/>
              </w:rPr>
              <w:t>|</w:t>
            </w:r>
            <w:r w:rsidRPr="00A94403">
              <w:rPr>
                <w:highlight w:val="lightGray"/>
              </w:rPr>
              <w:t>Sultanate</w:t>
            </w:r>
            <w:r w:rsidRPr="008B6621">
              <w:rPr>
                <w:highlight w:val="green"/>
              </w:rPr>
              <w:t>|</w:t>
            </w:r>
          </w:p>
        </w:tc>
        <w:tc>
          <w:tcPr>
            <w:tcW w:w="425" w:type="dxa"/>
          </w:tcPr>
          <w:p w14:paraId="2CE1A361" w14:textId="77777777" w:rsidR="00C57E99" w:rsidRPr="008B6621" w:rsidRDefault="00C57E99" w:rsidP="00E94440">
            <w:pPr>
              <w:pStyle w:val="StructureTableList"/>
            </w:pPr>
            <w:r w:rsidRPr="008B6621">
              <w:t>1</w:t>
            </w:r>
          </w:p>
        </w:tc>
        <w:tc>
          <w:tcPr>
            <w:tcW w:w="2268" w:type="dxa"/>
          </w:tcPr>
          <w:p w14:paraId="67457A3B" w14:textId="77777777" w:rsidR="00C57E99" w:rsidRPr="008B6621" w:rsidRDefault="00C57E99" w:rsidP="00E94440">
            <w:pPr>
              <w:pStyle w:val="StructureTableList"/>
            </w:pPr>
          </w:p>
        </w:tc>
        <w:tc>
          <w:tcPr>
            <w:tcW w:w="425" w:type="dxa"/>
          </w:tcPr>
          <w:p w14:paraId="6F6F19E6"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14417F0C" w14:textId="77777777" w:rsidR="00C57E99" w:rsidRPr="008B6621" w:rsidRDefault="00C57E99" w:rsidP="00E94440">
            <w:pPr>
              <w:pStyle w:val="StructureTableList"/>
            </w:pPr>
            <w:r w:rsidRPr="008B6621">
              <w:t>---</w:t>
            </w:r>
            <w:r>
              <w:t xml:space="preserve"> *L *L</w:t>
            </w:r>
          </w:p>
        </w:tc>
      </w:tr>
      <w:tr w:rsidR="00C57E99" w:rsidRPr="008B6621" w14:paraId="088EDA57" w14:textId="77777777" w:rsidTr="00E94440">
        <w:trPr>
          <w:trHeight w:val="170"/>
        </w:trPr>
        <w:tc>
          <w:tcPr>
            <w:tcW w:w="2268" w:type="dxa"/>
          </w:tcPr>
          <w:p w14:paraId="1C9F9935" w14:textId="77777777" w:rsidR="00C57E99" w:rsidRPr="008B6621" w:rsidRDefault="00C57E99" w:rsidP="00E94440">
            <w:pPr>
              <w:pStyle w:val="StructureTableList"/>
              <w:rPr>
                <w:highlight w:val="green"/>
              </w:rPr>
            </w:pPr>
            <w:r w:rsidRPr="008B6621">
              <w:rPr>
                <w:highlight w:val="green"/>
              </w:rPr>
              <w:t>|</w:t>
            </w:r>
            <w:r w:rsidRPr="00A94403">
              <w:rPr>
                <w:highlight w:val="lightGray"/>
              </w:rPr>
              <w:t>Sultanates</w:t>
            </w:r>
            <w:r w:rsidRPr="008B6621">
              <w:rPr>
                <w:highlight w:val="green"/>
              </w:rPr>
              <w:t>|</w:t>
            </w:r>
          </w:p>
        </w:tc>
        <w:tc>
          <w:tcPr>
            <w:tcW w:w="425" w:type="dxa"/>
          </w:tcPr>
          <w:p w14:paraId="31C53649" w14:textId="77777777" w:rsidR="00C57E99" w:rsidRPr="008B6621" w:rsidRDefault="00C57E99" w:rsidP="00E94440">
            <w:pPr>
              <w:pStyle w:val="StructureTableList"/>
            </w:pPr>
            <w:r w:rsidRPr="008B6621">
              <w:t>1</w:t>
            </w:r>
          </w:p>
        </w:tc>
        <w:tc>
          <w:tcPr>
            <w:tcW w:w="2268" w:type="dxa"/>
          </w:tcPr>
          <w:p w14:paraId="75C0528D" w14:textId="77777777" w:rsidR="00C57E99" w:rsidRPr="008B6621" w:rsidRDefault="00C57E99" w:rsidP="00E94440">
            <w:pPr>
              <w:pStyle w:val="StructureTableList"/>
            </w:pPr>
          </w:p>
        </w:tc>
        <w:tc>
          <w:tcPr>
            <w:tcW w:w="425" w:type="dxa"/>
          </w:tcPr>
          <w:p w14:paraId="6E2BE8BA" w14:textId="77777777" w:rsidR="00C57E99" w:rsidRPr="008616BA" w:rsidRDefault="00C57E99" w:rsidP="00E94440">
            <w:pPr>
              <w:pStyle w:val="StructureTableList"/>
              <w:rPr>
                <w:highlight w:val="green"/>
              </w:rPr>
            </w:pPr>
            <w:r w:rsidRPr="008616BA">
              <w:rPr>
                <w:highlight w:val="green"/>
              </w:rPr>
              <w:t>•EN</w:t>
            </w:r>
          </w:p>
        </w:tc>
        <w:tc>
          <w:tcPr>
            <w:tcW w:w="3686" w:type="dxa"/>
          </w:tcPr>
          <w:p w14:paraId="258C0B01" w14:textId="77777777" w:rsidR="00C57E99" w:rsidRPr="008B6621" w:rsidRDefault="00C57E99" w:rsidP="00E94440">
            <w:pPr>
              <w:pStyle w:val="StructureTableList"/>
            </w:pPr>
            <w:r w:rsidRPr="008B6621">
              <w:t>---</w:t>
            </w:r>
          </w:p>
        </w:tc>
      </w:tr>
      <w:tr w:rsidR="00C57E99" w:rsidRPr="008B6621" w14:paraId="2E933889" w14:textId="77777777" w:rsidTr="00E94440">
        <w:trPr>
          <w:trHeight w:val="170"/>
        </w:trPr>
        <w:tc>
          <w:tcPr>
            <w:tcW w:w="2268" w:type="dxa"/>
          </w:tcPr>
          <w:p w14:paraId="6B5AFF30" w14:textId="77777777" w:rsidR="00C57E99" w:rsidRPr="008B6621" w:rsidRDefault="00C57E99" w:rsidP="00E94440">
            <w:pPr>
              <w:pStyle w:val="StructureTableList"/>
              <w:rPr>
                <w:highlight w:val="green"/>
              </w:rPr>
            </w:pPr>
            <w:r w:rsidRPr="008B6621">
              <w:rPr>
                <w:highlight w:val="green"/>
              </w:rPr>
              <w:t>|</w:t>
            </w:r>
            <w:r w:rsidRPr="008B6621">
              <w:rPr>
                <w:highlight w:val="yellow"/>
              </w:rPr>
              <w:t>Sunní Islám</w:t>
            </w:r>
            <w:r w:rsidRPr="008B6621">
              <w:rPr>
                <w:highlight w:val="green"/>
              </w:rPr>
              <w:t>|</w:t>
            </w:r>
          </w:p>
        </w:tc>
        <w:tc>
          <w:tcPr>
            <w:tcW w:w="425" w:type="dxa"/>
          </w:tcPr>
          <w:p w14:paraId="1CFCCE80" w14:textId="77777777" w:rsidR="00C57E99" w:rsidRPr="008B6621" w:rsidRDefault="00C57E99" w:rsidP="00E94440">
            <w:pPr>
              <w:pStyle w:val="StructureTableList"/>
            </w:pPr>
            <w:r w:rsidRPr="008B6621">
              <w:t>6</w:t>
            </w:r>
          </w:p>
        </w:tc>
        <w:tc>
          <w:tcPr>
            <w:tcW w:w="2268" w:type="dxa"/>
          </w:tcPr>
          <w:p w14:paraId="298AB3EE" w14:textId="77777777" w:rsidR="00C57E99" w:rsidRPr="008B6621" w:rsidRDefault="00C57E99" w:rsidP="00E94440">
            <w:pPr>
              <w:pStyle w:val="StructureTableList"/>
            </w:pPr>
          </w:p>
        </w:tc>
        <w:tc>
          <w:tcPr>
            <w:tcW w:w="425" w:type="dxa"/>
          </w:tcPr>
          <w:p w14:paraId="49258A7A"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403E3C11" w14:textId="77777777" w:rsidR="00C57E99" w:rsidRPr="008B6621" w:rsidRDefault="00C57E99" w:rsidP="00E94440">
            <w:pPr>
              <w:pStyle w:val="StructureTableList"/>
            </w:pPr>
            <w:r w:rsidRPr="008B6621">
              <w:t>---</w:t>
            </w:r>
            <w:r>
              <w:t xml:space="preserve"> *L *L</w:t>
            </w:r>
          </w:p>
        </w:tc>
      </w:tr>
      <w:tr w:rsidR="00C57E99" w:rsidRPr="008B6621" w14:paraId="3F3DE1F7" w14:textId="77777777" w:rsidTr="00E94440">
        <w:trPr>
          <w:trHeight w:val="170"/>
        </w:trPr>
        <w:tc>
          <w:tcPr>
            <w:tcW w:w="2268" w:type="dxa"/>
          </w:tcPr>
          <w:p w14:paraId="60ECA9DF" w14:textId="77777777" w:rsidR="00C57E99" w:rsidRPr="008B6621" w:rsidRDefault="00C57E99" w:rsidP="00E94440">
            <w:pPr>
              <w:pStyle w:val="StructureTableList"/>
              <w:rPr>
                <w:highlight w:val="green"/>
              </w:rPr>
            </w:pPr>
            <w:r w:rsidRPr="008B6621">
              <w:rPr>
                <w:highlight w:val="green"/>
              </w:rPr>
              <w:t>|</w:t>
            </w:r>
            <w:r w:rsidRPr="008B6621">
              <w:rPr>
                <w:highlight w:val="yellow"/>
              </w:rPr>
              <w:t>Sunní Muslim</w:t>
            </w:r>
            <w:r w:rsidRPr="008B6621">
              <w:rPr>
                <w:highlight w:val="green"/>
              </w:rPr>
              <w:t>|</w:t>
            </w:r>
          </w:p>
        </w:tc>
        <w:tc>
          <w:tcPr>
            <w:tcW w:w="425" w:type="dxa"/>
          </w:tcPr>
          <w:p w14:paraId="723DC280" w14:textId="77777777" w:rsidR="00C57E99" w:rsidRPr="008B6621" w:rsidRDefault="00C57E99" w:rsidP="00E94440">
            <w:pPr>
              <w:pStyle w:val="StructureTableList"/>
            </w:pPr>
            <w:r w:rsidRPr="008B6621">
              <w:t>1</w:t>
            </w:r>
          </w:p>
        </w:tc>
        <w:tc>
          <w:tcPr>
            <w:tcW w:w="2268" w:type="dxa"/>
          </w:tcPr>
          <w:p w14:paraId="465B9752" w14:textId="77777777" w:rsidR="00C57E99" w:rsidRPr="008B6621" w:rsidRDefault="00C57E99" w:rsidP="00E94440">
            <w:pPr>
              <w:pStyle w:val="StructureTableList"/>
            </w:pPr>
          </w:p>
        </w:tc>
        <w:tc>
          <w:tcPr>
            <w:tcW w:w="425" w:type="dxa"/>
          </w:tcPr>
          <w:p w14:paraId="42C8F124"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31D7CF71" w14:textId="77777777" w:rsidR="00C57E99" w:rsidRPr="008B6621" w:rsidRDefault="00C57E99" w:rsidP="00E94440">
            <w:pPr>
              <w:pStyle w:val="StructureTableList"/>
            </w:pPr>
            <w:r w:rsidRPr="008B6621">
              <w:t>---</w:t>
            </w:r>
          </w:p>
        </w:tc>
      </w:tr>
      <w:tr w:rsidR="00C57E99" w:rsidRPr="008B6621" w14:paraId="68F22C11" w14:textId="77777777" w:rsidTr="00E94440">
        <w:trPr>
          <w:trHeight w:val="170"/>
        </w:trPr>
        <w:tc>
          <w:tcPr>
            <w:tcW w:w="2268" w:type="dxa"/>
          </w:tcPr>
          <w:p w14:paraId="4412983F" w14:textId="77777777" w:rsidR="00C57E99" w:rsidRPr="008B6621" w:rsidRDefault="00C57E99" w:rsidP="00E94440">
            <w:pPr>
              <w:pStyle w:val="StructureTableList"/>
              <w:rPr>
                <w:highlight w:val="green"/>
              </w:rPr>
            </w:pPr>
            <w:r w:rsidRPr="008B6621">
              <w:rPr>
                <w:highlight w:val="green"/>
              </w:rPr>
              <w:t>|</w:t>
            </w:r>
            <w:r w:rsidRPr="008B6621">
              <w:rPr>
                <w:highlight w:val="yellow"/>
              </w:rPr>
              <w:t>Sunní</w:t>
            </w:r>
            <w:r w:rsidRPr="008B6621">
              <w:rPr>
                <w:highlight w:val="green"/>
              </w:rPr>
              <w:t>|</w:t>
            </w:r>
          </w:p>
        </w:tc>
        <w:tc>
          <w:tcPr>
            <w:tcW w:w="425" w:type="dxa"/>
          </w:tcPr>
          <w:p w14:paraId="186788B9" w14:textId="77777777" w:rsidR="00C57E99" w:rsidRPr="008B6621" w:rsidRDefault="00C57E99" w:rsidP="00E94440">
            <w:pPr>
              <w:pStyle w:val="StructureTableList"/>
            </w:pPr>
            <w:r w:rsidRPr="008B6621">
              <w:t>6</w:t>
            </w:r>
          </w:p>
        </w:tc>
        <w:tc>
          <w:tcPr>
            <w:tcW w:w="2268" w:type="dxa"/>
          </w:tcPr>
          <w:p w14:paraId="56F4E0E5" w14:textId="77777777" w:rsidR="00C57E99" w:rsidRPr="008B6621" w:rsidRDefault="00C57E99" w:rsidP="00E94440">
            <w:pPr>
              <w:pStyle w:val="StructureTableList"/>
            </w:pPr>
          </w:p>
        </w:tc>
        <w:tc>
          <w:tcPr>
            <w:tcW w:w="425" w:type="dxa"/>
          </w:tcPr>
          <w:p w14:paraId="0B649A2B"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2D7B2975" w14:textId="77777777" w:rsidR="00C57E99" w:rsidRPr="008B6621" w:rsidRDefault="00C57E99" w:rsidP="00E94440">
            <w:pPr>
              <w:pStyle w:val="StructureTableList"/>
            </w:pPr>
            <w:r w:rsidRPr="008B6621">
              <w:t>unprecedented match</w:t>
            </w:r>
            <w:r>
              <w:t xml:space="preserve"> *L</w:t>
            </w:r>
          </w:p>
        </w:tc>
      </w:tr>
      <w:tr w:rsidR="00C57E99" w:rsidRPr="008B6621" w14:paraId="74AA479D" w14:textId="77777777" w:rsidTr="00E94440">
        <w:trPr>
          <w:trHeight w:val="170"/>
        </w:trPr>
        <w:tc>
          <w:tcPr>
            <w:tcW w:w="2268" w:type="dxa"/>
          </w:tcPr>
          <w:p w14:paraId="2D917BB7" w14:textId="77777777" w:rsidR="00C57E99" w:rsidRPr="008B6621" w:rsidRDefault="00C57E99" w:rsidP="00E94440">
            <w:pPr>
              <w:pStyle w:val="StructureTableList"/>
              <w:rPr>
                <w:highlight w:val="green"/>
              </w:rPr>
            </w:pPr>
            <w:r w:rsidRPr="008B6621">
              <w:rPr>
                <w:highlight w:val="green"/>
              </w:rPr>
              <w:t>|</w:t>
            </w:r>
            <w:r w:rsidRPr="008B6621">
              <w:rPr>
                <w:highlight w:val="yellow"/>
              </w:rPr>
              <w:t>Sunnís</w:t>
            </w:r>
            <w:r w:rsidRPr="008B6621">
              <w:rPr>
                <w:highlight w:val="green"/>
              </w:rPr>
              <w:t>|</w:t>
            </w:r>
          </w:p>
        </w:tc>
        <w:tc>
          <w:tcPr>
            <w:tcW w:w="425" w:type="dxa"/>
          </w:tcPr>
          <w:p w14:paraId="4143F8C4" w14:textId="77777777" w:rsidR="00C57E99" w:rsidRPr="008B6621" w:rsidRDefault="00C57E99" w:rsidP="00E94440">
            <w:pPr>
              <w:pStyle w:val="StructureTableList"/>
            </w:pPr>
            <w:r w:rsidRPr="008B6621">
              <w:t>4</w:t>
            </w:r>
          </w:p>
        </w:tc>
        <w:tc>
          <w:tcPr>
            <w:tcW w:w="2268" w:type="dxa"/>
          </w:tcPr>
          <w:p w14:paraId="67AB5683" w14:textId="77777777" w:rsidR="00C57E99" w:rsidRPr="008B6621" w:rsidRDefault="00C57E99" w:rsidP="00E94440">
            <w:pPr>
              <w:pStyle w:val="StructureTableList"/>
            </w:pPr>
          </w:p>
        </w:tc>
        <w:tc>
          <w:tcPr>
            <w:tcW w:w="425" w:type="dxa"/>
          </w:tcPr>
          <w:p w14:paraId="3322BB3A"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6757F87" w14:textId="77777777" w:rsidR="00C57E99" w:rsidRPr="008B6621" w:rsidRDefault="00C57E99" w:rsidP="00E94440">
            <w:pPr>
              <w:pStyle w:val="StructureTableList"/>
            </w:pPr>
            <w:r w:rsidRPr="008B6621">
              <w:t>---</w:t>
            </w:r>
          </w:p>
        </w:tc>
      </w:tr>
      <w:tr w:rsidR="00C57E99" w:rsidRPr="008B6621" w14:paraId="754C9D9F" w14:textId="77777777" w:rsidTr="00E94440">
        <w:trPr>
          <w:trHeight w:val="170"/>
        </w:trPr>
        <w:tc>
          <w:tcPr>
            <w:tcW w:w="2268" w:type="dxa"/>
          </w:tcPr>
          <w:p w14:paraId="438A4F9D" w14:textId="77777777" w:rsidR="00C57E99" w:rsidRPr="008B6621" w:rsidRDefault="00C57E99" w:rsidP="00E94440">
            <w:pPr>
              <w:pStyle w:val="StructureTableList"/>
              <w:rPr>
                <w:highlight w:val="green"/>
              </w:rPr>
            </w:pPr>
            <w:r w:rsidRPr="008B6621">
              <w:rPr>
                <w:highlight w:val="green"/>
              </w:rPr>
              <w:t>|Sunnites|</w:t>
            </w:r>
          </w:p>
        </w:tc>
        <w:tc>
          <w:tcPr>
            <w:tcW w:w="425" w:type="dxa"/>
          </w:tcPr>
          <w:p w14:paraId="2C1D245C" w14:textId="77777777" w:rsidR="00C57E99" w:rsidRPr="008B6621" w:rsidRDefault="00C57E99" w:rsidP="00E94440">
            <w:pPr>
              <w:pStyle w:val="StructureTableList"/>
            </w:pPr>
            <w:r w:rsidRPr="008B6621">
              <w:t>1</w:t>
            </w:r>
          </w:p>
        </w:tc>
        <w:tc>
          <w:tcPr>
            <w:tcW w:w="2268" w:type="dxa"/>
          </w:tcPr>
          <w:p w14:paraId="7508AD98" w14:textId="77777777" w:rsidR="00C57E99" w:rsidRPr="008B6621" w:rsidRDefault="00C57E99" w:rsidP="00E94440">
            <w:pPr>
              <w:pStyle w:val="StructureTableList"/>
            </w:pPr>
          </w:p>
        </w:tc>
        <w:tc>
          <w:tcPr>
            <w:tcW w:w="425" w:type="dxa"/>
          </w:tcPr>
          <w:p w14:paraId="68F887B1"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217A8BA9" w14:textId="77777777" w:rsidR="00C57E99" w:rsidRPr="008B6621" w:rsidRDefault="00C57E99" w:rsidP="00E94440">
            <w:pPr>
              <w:pStyle w:val="StructureTableList"/>
            </w:pPr>
            <w:r w:rsidRPr="008B6621">
              <w:t>---</w:t>
            </w:r>
            <w:r>
              <w:t xml:space="preserve"> *L</w:t>
            </w:r>
            <w:r w:rsidR="0015084F">
              <w:t xml:space="preserve"> *L</w:t>
            </w:r>
          </w:p>
        </w:tc>
      </w:tr>
      <w:tr w:rsidR="00C57E99" w:rsidRPr="008B6621" w14:paraId="7D3F135A" w14:textId="77777777" w:rsidTr="00E94440">
        <w:trPr>
          <w:trHeight w:val="170"/>
        </w:trPr>
        <w:tc>
          <w:tcPr>
            <w:tcW w:w="2268" w:type="dxa"/>
          </w:tcPr>
          <w:p w14:paraId="1747C4B1"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Súrih</w:t>
            </w:r>
            <w:r w:rsidRPr="008B6621">
              <w:rPr>
                <w:highlight w:val="green"/>
              </w:rPr>
              <w:t>|</w:t>
            </w:r>
          </w:p>
        </w:tc>
        <w:tc>
          <w:tcPr>
            <w:tcW w:w="425" w:type="dxa"/>
          </w:tcPr>
          <w:p w14:paraId="37516B61" w14:textId="77777777" w:rsidR="00C57E99" w:rsidRPr="008B6621" w:rsidRDefault="00C57E99" w:rsidP="00E94440">
            <w:pPr>
              <w:pStyle w:val="StructureTableList"/>
            </w:pPr>
            <w:r w:rsidRPr="008B6621">
              <w:t>4</w:t>
            </w:r>
          </w:p>
        </w:tc>
        <w:tc>
          <w:tcPr>
            <w:tcW w:w="2268" w:type="dxa"/>
          </w:tcPr>
          <w:p w14:paraId="4991411A" w14:textId="77777777" w:rsidR="00C57E99" w:rsidRPr="008B6621" w:rsidRDefault="00C57E99" w:rsidP="00E94440">
            <w:pPr>
              <w:pStyle w:val="StructureTableList"/>
            </w:pPr>
          </w:p>
        </w:tc>
        <w:tc>
          <w:tcPr>
            <w:tcW w:w="425" w:type="dxa"/>
          </w:tcPr>
          <w:p w14:paraId="647B6C9E"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6E02D1FF" w14:textId="77777777" w:rsidR="00C57E99" w:rsidRPr="008B6621" w:rsidRDefault="00C57E99" w:rsidP="00E94440">
            <w:pPr>
              <w:pStyle w:val="StructureTableList"/>
            </w:pPr>
            <w:r w:rsidRPr="008B6621">
              <w:t>unprecedented match</w:t>
            </w:r>
            <w:r>
              <w:t xml:space="preserve"> *L</w:t>
            </w:r>
          </w:p>
        </w:tc>
      </w:tr>
      <w:tr w:rsidR="00C57E99" w:rsidRPr="008B6621" w14:paraId="2193EAA2" w14:textId="77777777" w:rsidTr="00E94440">
        <w:trPr>
          <w:trHeight w:val="170"/>
        </w:trPr>
        <w:tc>
          <w:tcPr>
            <w:tcW w:w="2268" w:type="dxa"/>
          </w:tcPr>
          <w:p w14:paraId="77D65D4D"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Súriy-i-Amr</w:t>
            </w:r>
            <w:r w:rsidRPr="008B6621">
              <w:rPr>
                <w:rStyle w:val="BookTitle"/>
                <w:highlight w:val="green"/>
              </w:rPr>
              <w:t>|</w:t>
            </w:r>
          </w:p>
        </w:tc>
        <w:tc>
          <w:tcPr>
            <w:tcW w:w="425" w:type="dxa"/>
          </w:tcPr>
          <w:p w14:paraId="75C64BAE" w14:textId="77777777" w:rsidR="00C57E99" w:rsidRPr="008B6621" w:rsidRDefault="00C57E99" w:rsidP="00E94440">
            <w:pPr>
              <w:pStyle w:val="StructureTableList"/>
            </w:pPr>
            <w:r w:rsidRPr="008B6621">
              <w:t>4</w:t>
            </w:r>
          </w:p>
        </w:tc>
        <w:tc>
          <w:tcPr>
            <w:tcW w:w="2268" w:type="dxa"/>
          </w:tcPr>
          <w:p w14:paraId="53524407" w14:textId="77777777" w:rsidR="00C57E99" w:rsidRPr="008B6621" w:rsidRDefault="00C57E99" w:rsidP="00E94440">
            <w:pPr>
              <w:pStyle w:val="StructureTableList"/>
            </w:pPr>
          </w:p>
        </w:tc>
        <w:tc>
          <w:tcPr>
            <w:tcW w:w="425" w:type="dxa"/>
          </w:tcPr>
          <w:p w14:paraId="16089717" w14:textId="77777777" w:rsidR="00C57E99" w:rsidRPr="00F37F0D" w:rsidRDefault="00C57E99" w:rsidP="00E94440">
            <w:pPr>
              <w:pStyle w:val="StructureTableList"/>
              <w:rPr>
                <w:highlight w:val="yellow"/>
              </w:rPr>
            </w:pPr>
            <w:r w:rsidRPr="00F37F0D">
              <w:rPr>
                <w:highlight w:val="yellow"/>
              </w:rPr>
              <w:t>•ok</w:t>
            </w:r>
          </w:p>
        </w:tc>
        <w:tc>
          <w:tcPr>
            <w:tcW w:w="3686" w:type="dxa"/>
          </w:tcPr>
          <w:p w14:paraId="6298F8F6" w14:textId="77777777" w:rsidR="00C57E99" w:rsidRPr="008B6621" w:rsidRDefault="00C57E99" w:rsidP="00E94440">
            <w:pPr>
              <w:pStyle w:val="StructureTableList"/>
            </w:pPr>
            <w:r w:rsidRPr="008B6621">
              <w:t>unprecedented match</w:t>
            </w:r>
          </w:p>
        </w:tc>
      </w:tr>
      <w:tr w:rsidR="00C57E99" w:rsidRPr="008B6621" w14:paraId="65D3ECE5" w14:textId="77777777" w:rsidTr="00E94440">
        <w:trPr>
          <w:trHeight w:val="170"/>
        </w:trPr>
        <w:tc>
          <w:tcPr>
            <w:tcW w:w="2268" w:type="dxa"/>
          </w:tcPr>
          <w:p w14:paraId="429D0698" w14:textId="77777777" w:rsidR="00C57E99" w:rsidRPr="008B6621" w:rsidRDefault="00C57E99" w:rsidP="00E94440">
            <w:pPr>
              <w:pStyle w:val="StructureTableList"/>
              <w:rPr>
                <w:highlight w:val="green"/>
              </w:rPr>
            </w:pPr>
            <w:r w:rsidRPr="008B6621">
              <w:rPr>
                <w:highlight w:val="green"/>
              </w:rPr>
              <w:t>|</w:t>
            </w:r>
            <w:r w:rsidRPr="008B6621">
              <w:rPr>
                <w:highlight w:val="yellow"/>
              </w:rPr>
              <w:t>Súriy-i-Haykal</w:t>
            </w:r>
            <w:r w:rsidRPr="008B6621">
              <w:rPr>
                <w:highlight w:val="green"/>
              </w:rPr>
              <w:t>|</w:t>
            </w:r>
          </w:p>
        </w:tc>
        <w:tc>
          <w:tcPr>
            <w:tcW w:w="425" w:type="dxa"/>
          </w:tcPr>
          <w:p w14:paraId="1D12C279" w14:textId="77777777" w:rsidR="00C57E99" w:rsidRPr="008B6621" w:rsidRDefault="00C57E99" w:rsidP="00E94440">
            <w:pPr>
              <w:pStyle w:val="StructureTableList"/>
            </w:pPr>
            <w:r w:rsidRPr="008B6621">
              <w:t>6</w:t>
            </w:r>
          </w:p>
        </w:tc>
        <w:tc>
          <w:tcPr>
            <w:tcW w:w="2268" w:type="dxa"/>
          </w:tcPr>
          <w:p w14:paraId="73BB59D8" w14:textId="77777777" w:rsidR="00C57E99" w:rsidRPr="008B6621" w:rsidRDefault="00C57E99" w:rsidP="00E94440">
            <w:pPr>
              <w:pStyle w:val="StructureTableList"/>
            </w:pPr>
          </w:p>
        </w:tc>
        <w:tc>
          <w:tcPr>
            <w:tcW w:w="425" w:type="dxa"/>
          </w:tcPr>
          <w:p w14:paraId="7572B50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4C975CE7" w14:textId="77777777" w:rsidR="00C57E99" w:rsidRPr="008B6621" w:rsidRDefault="00C57E99" w:rsidP="00E94440">
            <w:pPr>
              <w:pStyle w:val="StructureTableList"/>
            </w:pPr>
            <w:r w:rsidRPr="008B6621">
              <w:t>match</w:t>
            </w:r>
          </w:p>
        </w:tc>
      </w:tr>
      <w:tr w:rsidR="00C57E99" w:rsidRPr="008B6621" w14:paraId="36CC4CD1" w14:textId="77777777" w:rsidTr="00E94440">
        <w:trPr>
          <w:trHeight w:val="170"/>
        </w:trPr>
        <w:tc>
          <w:tcPr>
            <w:tcW w:w="2268" w:type="dxa"/>
          </w:tcPr>
          <w:p w14:paraId="0E340B60" w14:textId="77777777" w:rsidR="00C57E99" w:rsidRPr="007A5498" w:rsidRDefault="00C57E99" w:rsidP="00E94440">
            <w:pPr>
              <w:pStyle w:val="StructureTableListSkipped"/>
              <w:rPr>
                <w:highlight w:val="white"/>
              </w:rPr>
            </w:pPr>
            <w:r w:rsidRPr="007A5498">
              <w:rPr>
                <w:highlight w:val="white"/>
              </w:rPr>
              <w:t>|Súriy-i-Haykal’|</w:t>
            </w:r>
          </w:p>
        </w:tc>
        <w:tc>
          <w:tcPr>
            <w:tcW w:w="425" w:type="dxa"/>
          </w:tcPr>
          <w:p w14:paraId="7DA510DA" w14:textId="77777777" w:rsidR="00C57E99" w:rsidRPr="008B6621" w:rsidRDefault="00C57E99" w:rsidP="00E94440">
            <w:pPr>
              <w:pStyle w:val="StructureTableListSkipped"/>
            </w:pPr>
          </w:p>
        </w:tc>
        <w:tc>
          <w:tcPr>
            <w:tcW w:w="2268" w:type="dxa"/>
          </w:tcPr>
          <w:p w14:paraId="40847721" w14:textId="77777777" w:rsidR="00C57E99" w:rsidRPr="008B6621" w:rsidRDefault="00C57E99" w:rsidP="00E94440">
            <w:pPr>
              <w:pStyle w:val="StructureTableListSkipped"/>
            </w:pPr>
          </w:p>
        </w:tc>
        <w:tc>
          <w:tcPr>
            <w:tcW w:w="425" w:type="dxa"/>
          </w:tcPr>
          <w:p w14:paraId="34DAF140" w14:textId="77777777" w:rsidR="00C57E99" w:rsidRPr="008B6621" w:rsidRDefault="00C57E99" w:rsidP="00E94440">
            <w:pPr>
              <w:pStyle w:val="StructureTableListSkipped"/>
            </w:pPr>
            <w:r>
              <w:t>skip</w:t>
            </w:r>
          </w:p>
        </w:tc>
        <w:tc>
          <w:tcPr>
            <w:tcW w:w="3686" w:type="dxa"/>
          </w:tcPr>
          <w:p w14:paraId="4E65E9EF" w14:textId="77777777" w:rsidR="00C57E99" w:rsidRPr="008B6621" w:rsidRDefault="00C57E99" w:rsidP="00E94440">
            <w:pPr>
              <w:pStyle w:val="StructureTableListSkipped"/>
            </w:pPr>
            <w:r w:rsidRPr="008B6621">
              <w:t>fuzzy match (|Súriy-i-Haykal|)</w:t>
            </w:r>
          </w:p>
        </w:tc>
      </w:tr>
      <w:tr w:rsidR="00C57E99" w:rsidRPr="008B6621" w14:paraId="1CBE69FB" w14:textId="77777777" w:rsidTr="00E94440">
        <w:trPr>
          <w:trHeight w:val="170"/>
        </w:trPr>
        <w:tc>
          <w:tcPr>
            <w:tcW w:w="2268" w:type="dxa"/>
          </w:tcPr>
          <w:p w14:paraId="56ABC358" w14:textId="77777777" w:rsidR="00C57E99" w:rsidRPr="008B6621" w:rsidRDefault="00C57E99" w:rsidP="00E94440">
            <w:pPr>
              <w:pStyle w:val="StructureTableList"/>
              <w:rPr>
                <w:highlight w:val="green"/>
              </w:rPr>
            </w:pPr>
            <w:r w:rsidRPr="008B6621">
              <w:rPr>
                <w:rStyle w:val="BookTitle"/>
                <w:highlight w:val="green"/>
              </w:rPr>
              <w:t>|</w:t>
            </w:r>
            <w:r w:rsidRPr="008B6621">
              <w:rPr>
                <w:rStyle w:val="BookTitle"/>
                <w:highlight w:val="yellow"/>
              </w:rPr>
              <w:t>Súriy-i-uṣn</w:t>
            </w:r>
            <w:r w:rsidRPr="008B6621">
              <w:rPr>
                <w:rStyle w:val="BookTitle"/>
                <w:highlight w:val="green"/>
              </w:rPr>
              <w:t>|</w:t>
            </w:r>
          </w:p>
        </w:tc>
        <w:tc>
          <w:tcPr>
            <w:tcW w:w="425" w:type="dxa"/>
          </w:tcPr>
          <w:p w14:paraId="1671E382" w14:textId="77777777" w:rsidR="00C57E99" w:rsidRPr="008B6621" w:rsidRDefault="00C57E99" w:rsidP="00E94440">
            <w:pPr>
              <w:pStyle w:val="StructureTableList"/>
            </w:pPr>
            <w:r w:rsidRPr="008B6621">
              <w:t>6</w:t>
            </w:r>
          </w:p>
        </w:tc>
        <w:tc>
          <w:tcPr>
            <w:tcW w:w="2268" w:type="dxa"/>
          </w:tcPr>
          <w:p w14:paraId="2A31B238" w14:textId="77777777" w:rsidR="00C57E99" w:rsidRPr="008B6621" w:rsidRDefault="00C57E99" w:rsidP="00E94440">
            <w:pPr>
              <w:pStyle w:val="StructureTableList"/>
            </w:pPr>
          </w:p>
        </w:tc>
        <w:tc>
          <w:tcPr>
            <w:tcW w:w="425" w:type="dxa"/>
          </w:tcPr>
          <w:p w14:paraId="4F8EC677" w14:textId="77777777" w:rsidR="00C57E99" w:rsidRPr="00F37F0D" w:rsidRDefault="00C57E99" w:rsidP="00E94440">
            <w:pPr>
              <w:pStyle w:val="StructureTableList"/>
              <w:rPr>
                <w:highlight w:val="yellow"/>
              </w:rPr>
            </w:pPr>
            <w:r w:rsidRPr="00F37F0D">
              <w:rPr>
                <w:highlight w:val="yellow"/>
              </w:rPr>
              <w:t>•ok</w:t>
            </w:r>
          </w:p>
        </w:tc>
        <w:tc>
          <w:tcPr>
            <w:tcW w:w="3686" w:type="dxa"/>
          </w:tcPr>
          <w:p w14:paraId="33609EF2" w14:textId="77777777" w:rsidR="00C57E99" w:rsidRPr="008B6621" w:rsidRDefault="00C57E99" w:rsidP="00E94440">
            <w:pPr>
              <w:pStyle w:val="StructureTableList"/>
            </w:pPr>
            <w:r w:rsidRPr="008B6621">
              <w:t>unprecedented match with bad status</w:t>
            </w:r>
          </w:p>
        </w:tc>
      </w:tr>
      <w:tr w:rsidR="00C57E99" w:rsidRPr="008B6621" w14:paraId="20E060D5" w14:textId="77777777" w:rsidTr="00E94440">
        <w:trPr>
          <w:trHeight w:val="170"/>
        </w:trPr>
        <w:tc>
          <w:tcPr>
            <w:tcW w:w="2268" w:type="dxa"/>
          </w:tcPr>
          <w:p w14:paraId="4FF48146" w14:textId="77777777" w:rsidR="00C57E99" w:rsidRPr="008B6621" w:rsidRDefault="00C57E99" w:rsidP="00E94440">
            <w:pPr>
              <w:pStyle w:val="StructureTableList"/>
              <w:rPr>
                <w:highlight w:val="green"/>
              </w:rPr>
            </w:pPr>
            <w:r w:rsidRPr="008B6621">
              <w:rPr>
                <w:highlight w:val="green"/>
              </w:rPr>
              <w:t>|</w:t>
            </w:r>
            <w:r w:rsidRPr="008B6621">
              <w:rPr>
                <w:highlight w:val="yellow"/>
              </w:rPr>
              <w:t>Ṭabas</w:t>
            </w:r>
            <w:r w:rsidRPr="008B6621">
              <w:rPr>
                <w:highlight w:val="green"/>
              </w:rPr>
              <w:t>|</w:t>
            </w:r>
          </w:p>
        </w:tc>
        <w:tc>
          <w:tcPr>
            <w:tcW w:w="425" w:type="dxa"/>
          </w:tcPr>
          <w:p w14:paraId="72103205" w14:textId="77777777" w:rsidR="00C57E99" w:rsidRPr="008B6621" w:rsidRDefault="00C57E99" w:rsidP="00E94440">
            <w:pPr>
              <w:pStyle w:val="StructureTableList"/>
            </w:pPr>
            <w:r w:rsidRPr="008B6621">
              <w:t>1</w:t>
            </w:r>
          </w:p>
        </w:tc>
        <w:tc>
          <w:tcPr>
            <w:tcW w:w="2268" w:type="dxa"/>
          </w:tcPr>
          <w:p w14:paraId="725BD09E" w14:textId="77777777" w:rsidR="00C57E99" w:rsidRPr="008B6621" w:rsidRDefault="00C57E99" w:rsidP="00E94440">
            <w:pPr>
              <w:pStyle w:val="StructureTableList"/>
            </w:pPr>
          </w:p>
        </w:tc>
        <w:tc>
          <w:tcPr>
            <w:tcW w:w="425" w:type="dxa"/>
          </w:tcPr>
          <w:p w14:paraId="475F1F5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2741C2F1" w14:textId="77777777" w:rsidR="00C57E99" w:rsidRPr="008B6621" w:rsidRDefault="00C57E99" w:rsidP="00E94440">
            <w:pPr>
              <w:pStyle w:val="StructureTableList"/>
            </w:pPr>
            <w:r w:rsidRPr="008B6621">
              <w:t>unprecedented match</w:t>
            </w:r>
          </w:p>
        </w:tc>
      </w:tr>
      <w:tr w:rsidR="00C57E99" w:rsidRPr="008B6621" w14:paraId="15E978E1" w14:textId="77777777" w:rsidTr="00E94440">
        <w:trPr>
          <w:trHeight w:val="170"/>
        </w:trPr>
        <w:tc>
          <w:tcPr>
            <w:tcW w:w="2268" w:type="dxa"/>
          </w:tcPr>
          <w:p w14:paraId="5AEF9794" w14:textId="77777777" w:rsidR="00C57E99" w:rsidRPr="008B6621" w:rsidRDefault="00C57E99" w:rsidP="00E94440">
            <w:pPr>
              <w:pStyle w:val="StructureTableList"/>
              <w:rPr>
                <w:highlight w:val="green"/>
              </w:rPr>
            </w:pPr>
            <w:r w:rsidRPr="008B6621">
              <w:rPr>
                <w:highlight w:val="green"/>
              </w:rPr>
              <w:t>|</w:t>
            </w:r>
            <w:r w:rsidRPr="008B6621">
              <w:rPr>
                <w:highlight w:val="yellow"/>
              </w:rPr>
              <w:t>Tabríz</w:t>
            </w:r>
            <w:r w:rsidRPr="008B6621">
              <w:rPr>
                <w:highlight w:val="green"/>
              </w:rPr>
              <w:t>|</w:t>
            </w:r>
          </w:p>
        </w:tc>
        <w:tc>
          <w:tcPr>
            <w:tcW w:w="425" w:type="dxa"/>
          </w:tcPr>
          <w:p w14:paraId="3496FE8E" w14:textId="77777777" w:rsidR="00C57E99" w:rsidRPr="008B6621" w:rsidRDefault="00C57E99" w:rsidP="00E94440">
            <w:pPr>
              <w:pStyle w:val="StructureTableList"/>
            </w:pPr>
            <w:r w:rsidRPr="008B6621">
              <w:t>3</w:t>
            </w:r>
          </w:p>
        </w:tc>
        <w:tc>
          <w:tcPr>
            <w:tcW w:w="2268" w:type="dxa"/>
          </w:tcPr>
          <w:p w14:paraId="1FB055BF" w14:textId="77777777" w:rsidR="00C57E99" w:rsidRPr="008B6621" w:rsidRDefault="00C57E99" w:rsidP="00E94440">
            <w:pPr>
              <w:pStyle w:val="StructureTableList"/>
            </w:pPr>
          </w:p>
        </w:tc>
        <w:tc>
          <w:tcPr>
            <w:tcW w:w="425" w:type="dxa"/>
          </w:tcPr>
          <w:p w14:paraId="4AD630CA" w14:textId="77777777" w:rsidR="00C57E99" w:rsidRPr="00F37F0D" w:rsidRDefault="00C57E99" w:rsidP="00E94440">
            <w:pPr>
              <w:pStyle w:val="StructureTableList"/>
              <w:rPr>
                <w:highlight w:val="yellow"/>
              </w:rPr>
            </w:pPr>
            <w:r w:rsidRPr="00F37F0D">
              <w:rPr>
                <w:highlight w:val="yellow"/>
              </w:rPr>
              <w:t>•ok</w:t>
            </w:r>
          </w:p>
        </w:tc>
        <w:tc>
          <w:tcPr>
            <w:tcW w:w="3686" w:type="dxa"/>
          </w:tcPr>
          <w:p w14:paraId="161A9C43" w14:textId="77777777" w:rsidR="00C57E99" w:rsidRPr="008B6621" w:rsidRDefault="00C57E99" w:rsidP="00E94440">
            <w:pPr>
              <w:pStyle w:val="StructureTableList"/>
            </w:pPr>
            <w:r w:rsidRPr="008B6621">
              <w:t>match *L</w:t>
            </w:r>
          </w:p>
        </w:tc>
      </w:tr>
      <w:tr w:rsidR="00C57E99" w:rsidRPr="008B6621" w14:paraId="0CBE7699" w14:textId="77777777" w:rsidTr="00E94440">
        <w:trPr>
          <w:trHeight w:val="170"/>
        </w:trPr>
        <w:tc>
          <w:tcPr>
            <w:tcW w:w="2268" w:type="dxa"/>
          </w:tcPr>
          <w:p w14:paraId="38CF0E9B" w14:textId="77777777" w:rsidR="00C57E99" w:rsidRPr="007A5498" w:rsidRDefault="00C57E99" w:rsidP="00E94440">
            <w:pPr>
              <w:pStyle w:val="StructureTableListSkipped"/>
              <w:rPr>
                <w:highlight w:val="white"/>
              </w:rPr>
            </w:pPr>
            <w:r w:rsidRPr="007A5498">
              <w:rPr>
                <w:highlight w:val="white"/>
              </w:rPr>
              <w:t>|Tábúr Áqásí|</w:t>
            </w:r>
          </w:p>
        </w:tc>
        <w:tc>
          <w:tcPr>
            <w:tcW w:w="425" w:type="dxa"/>
          </w:tcPr>
          <w:p w14:paraId="7A7012FE" w14:textId="77777777" w:rsidR="00C57E99" w:rsidRPr="008B6621" w:rsidRDefault="00C57E99" w:rsidP="00E94440">
            <w:pPr>
              <w:pStyle w:val="StructureTableListSkipped"/>
            </w:pPr>
          </w:p>
        </w:tc>
        <w:tc>
          <w:tcPr>
            <w:tcW w:w="2268" w:type="dxa"/>
          </w:tcPr>
          <w:p w14:paraId="38958D70" w14:textId="77777777" w:rsidR="00C57E99" w:rsidRPr="008B6621" w:rsidRDefault="00C57E99" w:rsidP="0034228E">
            <w:pPr>
              <w:pStyle w:val="StructureTableListSkipped"/>
            </w:pPr>
            <w:r w:rsidRPr="008B6621">
              <w:t>Ṭábúr Á</w:t>
            </w:r>
            <w:r w:rsidR="0034228E">
              <w:t>q</w:t>
            </w:r>
            <w:r w:rsidRPr="008B6621">
              <w:t>ásí</w:t>
            </w:r>
          </w:p>
        </w:tc>
        <w:tc>
          <w:tcPr>
            <w:tcW w:w="425" w:type="dxa"/>
          </w:tcPr>
          <w:p w14:paraId="5C5FE292" w14:textId="77777777" w:rsidR="00C57E99" w:rsidRPr="008B6621" w:rsidRDefault="00C57E99" w:rsidP="00E94440">
            <w:pPr>
              <w:pStyle w:val="StructureTableListSkipped"/>
            </w:pPr>
            <w:r>
              <w:t>skip</w:t>
            </w:r>
          </w:p>
        </w:tc>
        <w:tc>
          <w:tcPr>
            <w:tcW w:w="3686" w:type="dxa"/>
          </w:tcPr>
          <w:p w14:paraId="6583CF8E" w14:textId="77777777" w:rsidR="00C57E99" w:rsidRPr="008B6621" w:rsidRDefault="00C57E99" w:rsidP="0034228E">
            <w:pPr>
              <w:pStyle w:val="StructureTableListSkipped"/>
            </w:pPr>
            <w:r w:rsidRPr="008B6621">
              <w:t>--- *L / All 1 occurances corrected.</w:t>
            </w:r>
            <w:r w:rsidR="0034228E">
              <w:t xml:space="preserve"> </w:t>
            </w:r>
          </w:p>
        </w:tc>
      </w:tr>
      <w:tr w:rsidR="00C57E99" w:rsidRPr="008B6621" w14:paraId="430A19C2" w14:textId="77777777" w:rsidTr="00E94440">
        <w:trPr>
          <w:trHeight w:val="170"/>
        </w:trPr>
        <w:tc>
          <w:tcPr>
            <w:tcW w:w="2268" w:type="dxa"/>
          </w:tcPr>
          <w:p w14:paraId="01D8704D" w14:textId="77777777" w:rsidR="00C57E99" w:rsidRPr="008B6621" w:rsidRDefault="00C57E99" w:rsidP="00E94440">
            <w:pPr>
              <w:pStyle w:val="StructureTableList"/>
              <w:rPr>
                <w:highlight w:val="darkMagenta"/>
              </w:rPr>
            </w:pPr>
            <w:r w:rsidRPr="008B6621">
              <w:rPr>
                <w:highlight w:val="green"/>
              </w:rPr>
              <w:t>|</w:t>
            </w:r>
            <w:bookmarkStart w:id="66" w:name="OLE_LINK4"/>
            <w:r w:rsidRPr="008B6621">
              <w:rPr>
                <w:highlight w:val="yellow"/>
              </w:rPr>
              <w:t>Ṭábúr Áqásí</w:t>
            </w:r>
            <w:bookmarkEnd w:id="66"/>
            <w:r w:rsidRPr="008B6621">
              <w:rPr>
                <w:highlight w:val="green"/>
              </w:rPr>
              <w:t>|</w:t>
            </w:r>
          </w:p>
        </w:tc>
        <w:tc>
          <w:tcPr>
            <w:tcW w:w="425" w:type="dxa"/>
          </w:tcPr>
          <w:p w14:paraId="6758ED99" w14:textId="77777777" w:rsidR="00C57E99" w:rsidRPr="008B6621" w:rsidRDefault="00C57E99" w:rsidP="00E94440">
            <w:pPr>
              <w:pStyle w:val="StructureTableList"/>
            </w:pPr>
            <w:r w:rsidRPr="008B6621">
              <w:t>1</w:t>
            </w:r>
          </w:p>
        </w:tc>
        <w:tc>
          <w:tcPr>
            <w:tcW w:w="2268" w:type="dxa"/>
          </w:tcPr>
          <w:p w14:paraId="599FE631" w14:textId="77777777" w:rsidR="00C57E99" w:rsidRPr="008B6621" w:rsidRDefault="0034228E" w:rsidP="0034228E">
            <w:pPr>
              <w:pStyle w:val="StructureTableList"/>
            </w:pPr>
            <w:bookmarkStart w:id="67" w:name="OLE_LINK5"/>
            <w:bookmarkStart w:id="68" w:name="OLE_LINK7"/>
            <w:r w:rsidRPr="0034228E">
              <w:t>Ṭábúr Á</w:t>
            </w:r>
            <w:r>
              <w:t></w:t>
            </w:r>
            <w:r w:rsidRPr="0034228E">
              <w:t>ásí</w:t>
            </w:r>
            <w:bookmarkEnd w:id="67"/>
            <w:bookmarkEnd w:id="68"/>
          </w:p>
        </w:tc>
        <w:tc>
          <w:tcPr>
            <w:tcW w:w="425" w:type="dxa"/>
          </w:tcPr>
          <w:p w14:paraId="664ECDF3" w14:textId="77777777" w:rsidR="00C57E99" w:rsidRPr="00F37F0D" w:rsidRDefault="00C57E99" w:rsidP="00E94440">
            <w:pPr>
              <w:pStyle w:val="StructureTableList"/>
              <w:rPr>
                <w:highlight w:val="green"/>
              </w:rPr>
            </w:pPr>
            <w:r w:rsidRPr="00F37F0D">
              <w:rPr>
                <w:highlight w:val="green"/>
              </w:rPr>
              <w:t>•ok</w:t>
            </w:r>
          </w:p>
        </w:tc>
        <w:tc>
          <w:tcPr>
            <w:tcW w:w="3686" w:type="dxa"/>
          </w:tcPr>
          <w:p w14:paraId="783FCF8C" w14:textId="77777777" w:rsidR="00C57E99" w:rsidRPr="008B6621" w:rsidRDefault="00C57E99" w:rsidP="0034228E">
            <w:pPr>
              <w:pStyle w:val="StructureTableList"/>
            </w:pPr>
            <w:r w:rsidRPr="008B6621">
              <w:t xml:space="preserve"> *L / 0 occurances corrected, 1 left unchanged. *L</w:t>
            </w:r>
            <w:r w:rsidR="0034228E">
              <w:t xml:space="preserve"> *L (Bahman: ›</w:t>
            </w:r>
            <w:r w:rsidR="0034228E" w:rsidRPr="0034228E">
              <w:t>Ṭábúr Á</w:t>
            </w:r>
            <w:r w:rsidR="0034228E">
              <w:t></w:t>
            </w:r>
            <w:r w:rsidR="0034228E" w:rsidRPr="0034228E">
              <w:t>ásí</w:t>
            </w:r>
            <w:r w:rsidR="0034228E">
              <w:t>‹ – ein Ortsname)</w:t>
            </w:r>
          </w:p>
        </w:tc>
      </w:tr>
      <w:tr w:rsidR="00C57E99" w:rsidRPr="008B6621" w14:paraId="5576283F" w14:textId="77777777" w:rsidTr="00E94440">
        <w:trPr>
          <w:trHeight w:val="170"/>
        </w:trPr>
        <w:tc>
          <w:tcPr>
            <w:tcW w:w="2268" w:type="dxa"/>
          </w:tcPr>
          <w:p w14:paraId="758AF087" w14:textId="77777777" w:rsidR="00C57E99" w:rsidRPr="008B6621" w:rsidRDefault="00C57E99" w:rsidP="00E94440">
            <w:pPr>
              <w:pStyle w:val="StructureTableList"/>
              <w:rPr>
                <w:highlight w:val="yellow"/>
              </w:rPr>
            </w:pPr>
            <w:r w:rsidRPr="008B6621">
              <w:rPr>
                <w:highlight w:val="green"/>
              </w:rPr>
              <w:t>|</w:t>
            </w:r>
            <w:r w:rsidRPr="00C030C6">
              <w:rPr>
                <w:highlight w:val="yellow"/>
              </w:rPr>
              <w:t>Taft</w:t>
            </w:r>
            <w:r w:rsidRPr="008B6621">
              <w:rPr>
                <w:highlight w:val="green"/>
              </w:rPr>
              <w:t>|</w:t>
            </w:r>
          </w:p>
        </w:tc>
        <w:tc>
          <w:tcPr>
            <w:tcW w:w="425" w:type="dxa"/>
          </w:tcPr>
          <w:p w14:paraId="6E3A6F10" w14:textId="77777777" w:rsidR="00C57E99" w:rsidRPr="008B6621" w:rsidRDefault="00C57E99" w:rsidP="00E94440">
            <w:pPr>
              <w:pStyle w:val="StructureTableList"/>
            </w:pPr>
            <w:r w:rsidRPr="008B6621">
              <w:t>2</w:t>
            </w:r>
          </w:p>
        </w:tc>
        <w:tc>
          <w:tcPr>
            <w:tcW w:w="2268" w:type="dxa"/>
          </w:tcPr>
          <w:p w14:paraId="52C3BB1D" w14:textId="77777777" w:rsidR="00C57E99" w:rsidRPr="008B6621" w:rsidRDefault="00C57E99" w:rsidP="00E94440">
            <w:pPr>
              <w:pStyle w:val="StructureTableList"/>
            </w:pPr>
          </w:p>
        </w:tc>
        <w:tc>
          <w:tcPr>
            <w:tcW w:w="425" w:type="dxa"/>
          </w:tcPr>
          <w:p w14:paraId="39EE1C94"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ECB39D2" w14:textId="77777777" w:rsidR="00C57E99" w:rsidRPr="008B6621" w:rsidRDefault="00C57E99" w:rsidP="00E94440">
            <w:pPr>
              <w:pStyle w:val="StructureTableList"/>
            </w:pPr>
            <w:r>
              <w:t xml:space="preserve"> *L *L</w:t>
            </w:r>
            <w:r w:rsidR="0034228E">
              <w:t xml:space="preserve"> *L</w:t>
            </w:r>
          </w:p>
        </w:tc>
      </w:tr>
      <w:tr w:rsidR="00C57E99" w:rsidRPr="008B6621" w14:paraId="22C9FB8A" w14:textId="77777777" w:rsidTr="00E94440">
        <w:trPr>
          <w:trHeight w:val="170"/>
        </w:trPr>
        <w:tc>
          <w:tcPr>
            <w:tcW w:w="2268" w:type="dxa"/>
          </w:tcPr>
          <w:p w14:paraId="30F2D593" w14:textId="77777777" w:rsidR="00C57E99" w:rsidRPr="008B6621" w:rsidRDefault="00C57E99" w:rsidP="00E94440">
            <w:pPr>
              <w:pStyle w:val="StructureTableList"/>
              <w:rPr>
                <w:highlight w:val="green"/>
              </w:rPr>
            </w:pPr>
            <w:r w:rsidRPr="008B6621">
              <w:rPr>
                <w:highlight w:val="green"/>
              </w:rPr>
              <w:t>|</w:t>
            </w:r>
            <w:r w:rsidRPr="00C030C6">
              <w:rPr>
                <w:highlight w:val="cyan"/>
              </w:rPr>
              <w:t>Taherzadeh</w:t>
            </w:r>
            <w:r w:rsidRPr="008B6621">
              <w:rPr>
                <w:highlight w:val="green"/>
              </w:rPr>
              <w:t>|</w:t>
            </w:r>
          </w:p>
        </w:tc>
        <w:tc>
          <w:tcPr>
            <w:tcW w:w="425" w:type="dxa"/>
          </w:tcPr>
          <w:p w14:paraId="6EF83653" w14:textId="77777777" w:rsidR="00C57E99" w:rsidRPr="008B6621" w:rsidRDefault="00C57E99" w:rsidP="00E94440">
            <w:pPr>
              <w:pStyle w:val="StructureTableList"/>
            </w:pPr>
            <w:r w:rsidRPr="008B6621">
              <w:t>1</w:t>
            </w:r>
          </w:p>
        </w:tc>
        <w:tc>
          <w:tcPr>
            <w:tcW w:w="2268" w:type="dxa"/>
          </w:tcPr>
          <w:p w14:paraId="43490AC2" w14:textId="77777777" w:rsidR="00C57E99" w:rsidRPr="008B6621" w:rsidRDefault="00C57E99" w:rsidP="00E94440">
            <w:pPr>
              <w:pStyle w:val="StructureTableList"/>
            </w:pPr>
          </w:p>
        </w:tc>
        <w:tc>
          <w:tcPr>
            <w:tcW w:w="425" w:type="dxa"/>
          </w:tcPr>
          <w:p w14:paraId="642E9103"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97E0671" w14:textId="77777777" w:rsidR="00C57E99" w:rsidRPr="008B6621" w:rsidRDefault="00C57E99" w:rsidP="00E94440">
            <w:pPr>
              <w:pStyle w:val="StructureTableList"/>
            </w:pPr>
            <w:r w:rsidRPr="008B6621">
              <w:t>---</w:t>
            </w:r>
            <w:r>
              <w:t xml:space="preserve"> *L</w:t>
            </w:r>
          </w:p>
        </w:tc>
      </w:tr>
      <w:tr w:rsidR="00C57E99" w:rsidRPr="008B6621" w14:paraId="6D9FEE16" w14:textId="77777777" w:rsidTr="00E94440">
        <w:trPr>
          <w:trHeight w:val="170"/>
        </w:trPr>
        <w:tc>
          <w:tcPr>
            <w:tcW w:w="2268" w:type="dxa"/>
          </w:tcPr>
          <w:p w14:paraId="39C3927C" w14:textId="77777777" w:rsidR="00C57E99" w:rsidRPr="008B6621" w:rsidRDefault="00C57E99" w:rsidP="00E94440">
            <w:pPr>
              <w:pStyle w:val="StructureTableList"/>
              <w:rPr>
                <w:highlight w:val="green"/>
              </w:rPr>
            </w:pPr>
            <w:r w:rsidRPr="008B6621">
              <w:rPr>
                <w:highlight w:val="green"/>
              </w:rPr>
              <w:t>|</w:t>
            </w:r>
            <w:r w:rsidRPr="008B6621">
              <w:rPr>
                <w:highlight w:val="yellow"/>
              </w:rPr>
              <w:t>Ṭáhirih</w:t>
            </w:r>
            <w:r w:rsidRPr="008B6621">
              <w:rPr>
                <w:highlight w:val="green"/>
              </w:rPr>
              <w:t>|</w:t>
            </w:r>
          </w:p>
        </w:tc>
        <w:tc>
          <w:tcPr>
            <w:tcW w:w="425" w:type="dxa"/>
          </w:tcPr>
          <w:p w14:paraId="1ED75F1D" w14:textId="77777777" w:rsidR="00C57E99" w:rsidRPr="008B6621" w:rsidRDefault="00C57E99" w:rsidP="00E94440">
            <w:pPr>
              <w:pStyle w:val="StructureTableList"/>
            </w:pPr>
            <w:r w:rsidRPr="008B6621">
              <w:t>12</w:t>
            </w:r>
          </w:p>
        </w:tc>
        <w:tc>
          <w:tcPr>
            <w:tcW w:w="2268" w:type="dxa"/>
          </w:tcPr>
          <w:p w14:paraId="47689AA0" w14:textId="77777777" w:rsidR="00C57E99" w:rsidRPr="008B6621" w:rsidRDefault="00C57E99" w:rsidP="00E94440">
            <w:pPr>
              <w:pStyle w:val="StructureTableList"/>
            </w:pPr>
          </w:p>
        </w:tc>
        <w:tc>
          <w:tcPr>
            <w:tcW w:w="425" w:type="dxa"/>
          </w:tcPr>
          <w:p w14:paraId="1300C3B8" w14:textId="77777777" w:rsidR="00C57E99" w:rsidRPr="00F37F0D" w:rsidRDefault="00C57E99" w:rsidP="00E94440">
            <w:pPr>
              <w:pStyle w:val="StructureTableList"/>
              <w:rPr>
                <w:highlight w:val="yellow"/>
              </w:rPr>
            </w:pPr>
            <w:r w:rsidRPr="00F37F0D">
              <w:rPr>
                <w:highlight w:val="yellow"/>
              </w:rPr>
              <w:t>•ok</w:t>
            </w:r>
          </w:p>
        </w:tc>
        <w:tc>
          <w:tcPr>
            <w:tcW w:w="3686" w:type="dxa"/>
          </w:tcPr>
          <w:p w14:paraId="1F612A49" w14:textId="77777777" w:rsidR="00C57E99" w:rsidRPr="008B6621" w:rsidRDefault="00C57E99" w:rsidP="00E94440">
            <w:pPr>
              <w:pStyle w:val="StructureTableList"/>
            </w:pPr>
            <w:r w:rsidRPr="008B6621">
              <w:t>unprecedented match</w:t>
            </w:r>
          </w:p>
        </w:tc>
      </w:tr>
      <w:tr w:rsidR="00C57E99" w:rsidRPr="008B6621" w14:paraId="76CD6D90" w14:textId="77777777" w:rsidTr="00E94440">
        <w:trPr>
          <w:trHeight w:val="170"/>
        </w:trPr>
        <w:tc>
          <w:tcPr>
            <w:tcW w:w="2268" w:type="dxa"/>
          </w:tcPr>
          <w:p w14:paraId="2B7DAB58" w14:textId="77777777" w:rsidR="00C57E99" w:rsidRPr="008B6621" w:rsidRDefault="00C57E99" w:rsidP="00E94440">
            <w:pPr>
              <w:pStyle w:val="StructureTableList"/>
              <w:rPr>
                <w:highlight w:val="green"/>
              </w:rPr>
            </w:pPr>
            <w:r w:rsidRPr="008B6621">
              <w:rPr>
                <w:highlight w:val="green"/>
              </w:rPr>
              <w:t>|</w:t>
            </w:r>
            <w:r w:rsidRPr="008B6621">
              <w:rPr>
                <w:highlight w:val="yellow"/>
              </w:rPr>
              <w:t>Tákur</w:t>
            </w:r>
            <w:r w:rsidRPr="008B6621">
              <w:rPr>
                <w:highlight w:val="green"/>
              </w:rPr>
              <w:t>|</w:t>
            </w:r>
          </w:p>
        </w:tc>
        <w:tc>
          <w:tcPr>
            <w:tcW w:w="425" w:type="dxa"/>
          </w:tcPr>
          <w:p w14:paraId="0F23116F" w14:textId="77777777" w:rsidR="00C57E99" w:rsidRPr="008B6621" w:rsidRDefault="00C57E99" w:rsidP="00E94440">
            <w:pPr>
              <w:pStyle w:val="StructureTableList"/>
            </w:pPr>
            <w:r w:rsidRPr="008B6621">
              <w:t>2</w:t>
            </w:r>
          </w:p>
        </w:tc>
        <w:tc>
          <w:tcPr>
            <w:tcW w:w="2268" w:type="dxa"/>
          </w:tcPr>
          <w:p w14:paraId="4F608738" w14:textId="77777777" w:rsidR="00C57E99" w:rsidRPr="008B6621" w:rsidRDefault="00C57E99" w:rsidP="00E94440">
            <w:pPr>
              <w:pStyle w:val="StructureTableList"/>
            </w:pPr>
          </w:p>
        </w:tc>
        <w:tc>
          <w:tcPr>
            <w:tcW w:w="425" w:type="dxa"/>
          </w:tcPr>
          <w:p w14:paraId="45305C8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6B5A0061" w14:textId="77777777" w:rsidR="00C57E99" w:rsidRPr="008B6621" w:rsidRDefault="00C57E99" w:rsidP="00E94440">
            <w:pPr>
              <w:pStyle w:val="StructureTableList"/>
            </w:pPr>
            <w:r w:rsidRPr="008B6621">
              <w:t>unprecedented match</w:t>
            </w:r>
          </w:p>
        </w:tc>
      </w:tr>
      <w:tr w:rsidR="00C57E99" w:rsidRPr="008B6621" w14:paraId="2E2904F8" w14:textId="77777777" w:rsidTr="00E94440">
        <w:trPr>
          <w:trHeight w:val="170"/>
        </w:trPr>
        <w:tc>
          <w:tcPr>
            <w:tcW w:w="2268" w:type="dxa"/>
          </w:tcPr>
          <w:p w14:paraId="41F135E8" w14:textId="77777777" w:rsidR="00C57E99" w:rsidRPr="008B6621" w:rsidRDefault="00C57E99" w:rsidP="00E94440">
            <w:pPr>
              <w:pStyle w:val="StructureTableList"/>
              <w:rPr>
                <w:highlight w:val="green"/>
              </w:rPr>
            </w:pPr>
            <w:r w:rsidRPr="008B6621">
              <w:rPr>
                <w:highlight w:val="green"/>
              </w:rPr>
              <w:t>|</w:t>
            </w:r>
            <w:r w:rsidRPr="008B6621">
              <w:rPr>
                <w:highlight w:val="yellow"/>
              </w:rPr>
              <w:t>takyih</w:t>
            </w:r>
            <w:r w:rsidRPr="008B6621">
              <w:rPr>
                <w:highlight w:val="green"/>
              </w:rPr>
              <w:t>|</w:t>
            </w:r>
          </w:p>
        </w:tc>
        <w:tc>
          <w:tcPr>
            <w:tcW w:w="425" w:type="dxa"/>
          </w:tcPr>
          <w:p w14:paraId="5DADE437" w14:textId="77777777" w:rsidR="00C57E99" w:rsidRPr="008B6621" w:rsidRDefault="00C57E99" w:rsidP="00E94440">
            <w:pPr>
              <w:pStyle w:val="StructureTableList"/>
            </w:pPr>
            <w:r w:rsidRPr="008B6621">
              <w:t>4</w:t>
            </w:r>
          </w:p>
        </w:tc>
        <w:tc>
          <w:tcPr>
            <w:tcW w:w="2268" w:type="dxa"/>
          </w:tcPr>
          <w:p w14:paraId="7318F123" w14:textId="77777777" w:rsidR="00C57E99" w:rsidRPr="008B6621" w:rsidRDefault="00C57E99" w:rsidP="00E94440">
            <w:pPr>
              <w:pStyle w:val="StructureTableList"/>
            </w:pPr>
          </w:p>
        </w:tc>
        <w:tc>
          <w:tcPr>
            <w:tcW w:w="425" w:type="dxa"/>
          </w:tcPr>
          <w:p w14:paraId="1EE7BFC8"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3BB51D12" w14:textId="77777777" w:rsidR="00C57E99" w:rsidRPr="008B6621" w:rsidRDefault="00C57E99" w:rsidP="00E94440">
            <w:pPr>
              <w:pStyle w:val="StructureTableList"/>
            </w:pPr>
            <w:r w:rsidRPr="008B6621">
              <w:t>fuzzy match (|Takyih|)</w:t>
            </w:r>
          </w:p>
        </w:tc>
      </w:tr>
      <w:tr w:rsidR="00C57E99" w:rsidRPr="008B6621" w14:paraId="20B89731" w14:textId="77777777" w:rsidTr="00E94440">
        <w:trPr>
          <w:trHeight w:val="170"/>
        </w:trPr>
        <w:tc>
          <w:tcPr>
            <w:tcW w:w="2268" w:type="dxa"/>
          </w:tcPr>
          <w:p w14:paraId="76B0783B" w14:textId="77777777" w:rsidR="00C57E99" w:rsidRPr="008B6621" w:rsidRDefault="00C57E99" w:rsidP="00E94440">
            <w:pPr>
              <w:pStyle w:val="StructureTableList"/>
              <w:rPr>
                <w:highlight w:val="green"/>
              </w:rPr>
            </w:pPr>
            <w:r w:rsidRPr="008B6621">
              <w:rPr>
                <w:highlight w:val="green"/>
              </w:rPr>
              <w:t>|</w:t>
            </w:r>
            <w:r w:rsidRPr="008B6621">
              <w:rPr>
                <w:highlight w:val="yellow"/>
              </w:rPr>
              <w:t>takyihs</w:t>
            </w:r>
            <w:r w:rsidRPr="008B6621">
              <w:rPr>
                <w:highlight w:val="green"/>
              </w:rPr>
              <w:t>|</w:t>
            </w:r>
          </w:p>
        </w:tc>
        <w:tc>
          <w:tcPr>
            <w:tcW w:w="425" w:type="dxa"/>
          </w:tcPr>
          <w:p w14:paraId="6B015CFA" w14:textId="77777777" w:rsidR="00C57E99" w:rsidRPr="008B6621" w:rsidRDefault="00C57E99" w:rsidP="00E94440">
            <w:pPr>
              <w:pStyle w:val="StructureTableList"/>
            </w:pPr>
            <w:r w:rsidRPr="008B6621">
              <w:t>1</w:t>
            </w:r>
          </w:p>
        </w:tc>
        <w:tc>
          <w:tcPr>
            <w:tcW w:w="2268" w:type="dxa"/>
          </w:tcPr>
          <w:p w14:paraId="2E58D23D" w14:textId="77777777" w:rsidR="00C57E99" w:rsidRPr="008B6621" w:rsidRDefault="00C57E99" w:rsidP="00E94440">
            <w:pPr>
              <w:pStyle w:val="StructureTableList"/>
            </w:pPr>
          </w:p>
        </w:tc>
        <w:tc>
          <w:tcPr>
            <w:tcW w:w="425" w:type="dxa"/>
          </w:tcPr>
          <w:p w14:paraId="20864BE6"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5B1A72F2" w14:textId="77777777" w:rsidR="00C57E99" w:rsidRPr="008B6621" w:rsidRDefault="00C57E99" w:rsidP="00E94440">
            <w:pPr>
              <w:pStyle w:val="StructureTableList"/>
            </w:pPr>
            <w:r w:rsidRPr="008B6621">
              <w:t>---</w:t>
            </w:r>
          </w:p>
        </w:tc>
      </w:tr>
      <w:tr w:rsidR="00C57E99" w:rsidRPr="008B6621" w14:paraId="2A1CB9EA" w14:textId="77777777" w:rsidTr="00E94440">
        <w:trPr>
          <w:trHeight w:val="170"/>
        </w:trPr>
        <w:tc>
          <w:tcPr>
            <w:tcW w:w="2268" w:type="dxa"/>
          </w:tcPr>
          <w:p w14:paraId="648CEE24" w14:textId="77777777" w:rsidR="00C57E99" w:rsidRPr="008B6621" w:rsidRDefault="00C57E99" w:rsidP="00E94440">
            <w:pPr>
              <w:pStyle w:val="StructureTableList"/>
              <w:rPr>
                <w:highlight w:val="green"/>
              </w:rPr>
            </w:pPr>
            <w:r w:rsidRPr="008B6621">
              <w:rPr>
                <w:highlight w:val="green"/>
              </w:rPr>
              <w:t>|</w:t>
            </w:r>
            <w:r w:rsidRPr="00C030C6">
              <w:rPr>
                <w:highlight w:val="yellow"/>
              </w:rPr>
              <w:t>Taqíy-i-Manádí</w:t>
            </w:r>
            <w:r w:rsidRPr="008B6621">
              <w:rPr>
                <w:highlight w:val="green"/>
              </w:rPr>
              <w:t>|</w:t>
            </w:r>
          </w:p>
        </w:tc>
        <w:tc>
          <w:tcPr>
            <w:tcW w:w="425" w:type="dxa"/>
          </w:tcPr>
          <w:p w14:paraId="0D98D5E4" w14:textId="77777777" w:rsidR="00C57E99" w:rsidRPr="008B6621" w:rsidRDefault="00C57E99" w:rsidP="00E94440">
            <w:pPr>
              <w:pStyle w:val="StructureTableList"/>
            </w:pPr>
            <w:r w:rsidRPr="008B6621">
              <w:t>1</w:t>
            </w:r>
          </w:p>
        </w:tc>
        <w:tc>
          <w:tcPr>
            <w:tcW w:w="2268" w:type="dxa"/>
          </w:tcPr>
          <w:p w14:paraId="3B523424" w14:textId="77777777" w:rsidR="00C57E99" w:rsidRPr="008B6621" w:rsidRDefault="00C57E99" w:rsidP="00E94440">
            <w:pPr>
              <w:pStyle w:val="StructureTableList"/>
            </w:pPr>
          </w:p>
        </w:tc>
        <w:tc>
          <w:tcPr>
            <w:tcW w:w="425" w:type="dxa"/>
          </w:tcPr>
          <w:p w14:paraId="5BA71847"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345B3569" w14:textId="77777777" w:rsidR="00C57E99" w:rsidRPr="008B6621" w:rsidRDefault="00C57E99" w:rsidP="00E94440">
            <w:pPr>
              <w:pStyle w:val="StructureTableList"/>
            </w:pPr>
            <w:r w:rsidRPr="008B6621">
              <w:t>---</w:t>
            </w:r>
            <w:r>
              <w:t xml:space="preserve"> *L *L</w:t>
            </w:r>
            <w:r w:rsidR="0015084F">
              <w:t xml:space="preserve"> *L</w:t>
            </w:r>
          </w:p>
        </w:tc>
      </w:tr>
      <w:tr w:rsidR="00C57E99" w:rsidRPr="008B6621" w14:paraId="2CC98AED" w14:textId="77777777" w:rsidTr="00E94440">
        <w:trPr>
          <w:trHeight w:val="170"/>
        </w:trPr>
        <w:tc>
          <w:tcPr>
            <w:tcW w:w="2268" w:type="dxa"/>
          </w:tcPr>
          <w:p w14:paraId="2B150566" w14:textId="77777777" w:rsidR="00C57E99" w:rsidRPr="007A5498" w:rsidRDefault="00C57E99" w:rsidP="00E94440">
            <w:pPr>
              <w:pStyle w:val="StructureTableListSkipped"/>
              <w:rPr>
                <w:rStyle w:val="footnoteLinked"/>
                <w:highlight w:val="white"/>
              </w:rPr>
            </w:pPr>
            <w:r w:rsidRPr="007A5498">
              <w:rPr>
                <w:rStyle w:val="footnoteLinked"/>
                <w:highlight w:val="white"/>
              </w:rPr>
              <w:t>|Tawqi'at-i-Mubarikih|</w:t>
            </w:r>
          </w:p>
        </w:tc>
        <w:tc>
          <w:tcPr>
            <w:tcW w:w="425" w:type="dxa"/>
          </w:tcPr>
          <w:p w14:paraId="607CE727" w14:textId="77777777" w:rsidR="00C57E99" w:rsidRPr="008B6621" w:rsidRDefault="00C57E99" w:rsidP="00E94440">
            <w:pPr>
              <w:pStyle w:val="StructureTableListSkipped"/>
            </w:pPr>
          </w:p>
        </w:tc>
        <w:tc>
          <w:tcPr>
            <w:tcW w:w="2268" w:type="dxa"/>
          </w:tcPr>
          <w:p w14:paraId="32BCBFDA" w14:textId="77777777" w:rsidR="00C57E99" w:rsidRPr="008B6621" w:rsidRDefault="00C57E99" w:rsidP="00E94440">
            <w:pPr>
              <w:pStyle w:val="StructureTableListSkipped"/>
            </w:pPr>
            <w:r w:rsidRPr="008B6621">
              <w:t>Tawqíʿát-i-Mubárikih</w:t>
            </w:r>
          </w:p>
        </w:tc>
        <w:tc>
          <w:tcPr>
            <w:tcW w:w="425" w:type="dxa"/>
          </w:tcPr>
          <w:p w14:paraId="0E18CB44" w14:textId="77777777" w:rsidR="00C57E99" w:rsidRPr="008B6621" w:rsidRDefault="00C57E99" w:rsidP="00E94440">
            <w:pPr>
              <w:pStyle w:val="StructureTableListSkipped"/>
            </w:pPr>
            <w:r>
              <w:t>skip</w:t>
            </w:r>
          </w:p>
        </w:tc>
        <w:tc>
          <w:tcPr>
            <w:tcW w:w="3686" w:type="dxa"/>
          </w:tcPr>
          <w:p w14:paraId="683AA49A" w14:textId="77777777" w:rsidR="00C57E99" w:rsidRPr="008B6621" w:rsidRDefault="00C57E99" w:rsidP="00E94440">
            <w:pPr>
              <w:pStyle w:val="StructureTableListSkipped"/>
            </w:pPr>
            <w:r w:rsidRPr="008B6621">
              <w:t>--- *L / 0 occurances corrected, 2 left unchanged. *L / All 2 occurances corrected.</w:t>
            </w:r>
          </w:p>
        </w:tc>
      </w:tr>
      <w:tr w:rsidR="00C57E99" w:rsidRPr="008B6621" w14:paraId="064497B9" w14:textId="77777777" w:rsidTr="00E94440">
        <w:trPr>
          <w:trHeight w:val="170"/>
        </w:trPr>
        <w:tc>
          <w:tcPr>
            <w:tcW w:w="2268" w:type="dxa"/>
          </w:tcPr>
          <w:p w14:paraId="4AE37DEA"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Tawqíʿát-i-Mubárikih</w:t>
            </w:r>
            <w:r w:rsidRPr="008B6621">
              <w:rPr>
                <w:rStyle w:val="footnoteLinked"/>
                <w:highlight w:val="green"/>
              </w:rPr>
              <w:t>|</w:t>
            </w:r>
          </w:p>
        </w:tc>
        <w:tc>
          <w:tcPr>
            <w:tcW w:w="425" w:type="dxa"/>
          </w:tcPr>
          <w:p w14:paraId="14624F5B" w14:textId="77777777" w:rsidR="00C57E99" w:rsidRPr="008B6621" w:rsidRDefault="00C57E99" w:rsidP="00E94440">
            <w:pPr>
              <w:pStyle w:val="StructureTableList"/>
            </w:pPr>
            <w:r w:rsidRPr="008B6621">
              <w:t>2</w:t>
            </w:r>
          </w:p>
        </w:tc>
        <w:tc>
          <w:tcPr>
            <w:tcW w:w="2268" w:type="dxa"/>
          </w:tcPr>
          <w:p w14:paraId="1A8B0544" w14:textId="77777777" w:rsidR="00C57E99" w:rsidRPr="008B6621" w:rsidRDefault="0034228E" w:rsidP="0034228E">
            <w:pPr>
              <w:pStyle w:val="StructureTableList"/>
            </w:pPr>
            <w:r w:rsidRPr="0034228E">
              <w:t>Tawqíʿ</w:t>
            </w:r>
            <w:r>
              <w:t>á</w:t>
            </w:r>
            <w:r w:rsidRPr="0034228E">
              <w:t>t-i-Mubárakih</w:t>
            </w:r>
          </w:p>
        </w:tc>
        <w:tc>
          <w:tcPr>
            <w:tcW w:w="425" w:type="dxa"/>
          </w:tcPr>
          <w:p w14:paraId="6255C5D0" w14:textId="77777777" w:rsidR="00C57E99" w:rsidRPr="00F37F0D" w:rsidRDefault="00C57E99" w:rsidP="00E94440">
            <w:pPr>
              <w:pStyle w:val="StructureTableList"/>
              <w:rPr>
                <w:highlight w:val="green"/>
              </w:rPr>
            </w:pPr>
            <w:r w:rsidRPr="00F37F0D">
              <w:rPr>
                <w:highlight w:val="green"/>
              </w:rPr>
              <w:t>•ok</w:t>
            </w:r>
          </w:p>
        </w:tc>
        <w:tc>
          <w:tcPr>
            <w:tcW w:w="3686" w:type="dxa"/>
          </w:tcPr>
          <w:p w14:paraId="0F929AAD" w14:textId="77777777" w:rsidR="00C57E99" w:rsidRPr="008B6621" w:rsidRDefault="00C57E99" w:rsidP="00E94440">
            <w:pPr>
              <w:pStyle w:val="StructureTableList"/>
            </w:pPr>
            <w:r w:rsidRPr="008B6621">
              <w:t xml:space="preserve"> *L</w:t>
            </w:r>
            <w:r w:rsidR="0034228E">
              <w:t xml:space="preserve"> *L (Bahman ›</w:t>
            </w:r>
            <w:r w:rsidR="0034228E" w:rsidRPr="0034228E">
              <w:t>Tawqíʿ</w:t>
            </w:r>
            <w:r w:rsidR="0034228E">
              <w:t>á</w:t>
            </w:r>
            <w:r w:rsidR="0034228E" w:rsidRPr="0034228E">
              <w:t>t-i-Mubárakih</w:t>
            </w:r>
            <w:r w:rsidR="0034228E">
              <w:t>‹)</w:t>
            </w:r>
          </w:p>
        </w:tc>
      </w:tr>
      <w:tr w:rsidR="00C57E99" w:rsidRPr="008B6621" w14:paraId="4660AD6B" w14:textId="77777777" w:rsidTr="00E94440">
        <w:trPr>
          <w:trHeight w:val="170"/>
        </w:trPr>
        <w:tc>
          <w:tcPr>
            <w:tcW w:w="2268" w:type="dxa"/>
          </w:tcPr>
          <w:p w14:paraId="107D4284" w14:textId="77777777" w:rsidR="00C57E99" w:rsidRPr="008B6621" w:rsidRDefault="00C57E99" w:rsidP="00E94440">
            <w:pPr>
              <w:pStyle w:val="StructureTableList"/>
              <w:rPr>
                <w:highlight w:val="green"/>
              </w:rPr>
            </w:pPr>
            <w:r w:rsidRPr="008B6621">
              <w:rPr>
                <w:highlight w:val="green"/>
              </w:rPr>
              <w:t>|</w:t>
            </w:r>
            <w:r w:rsidRPr="00C030C6">
              <w:rPr>
                <w:highlight w:val="lightGray"/>
              </w:rPr>
              <w:t>Tbilisi</w:t>
            </w:r>
            <w:r w:rsidRPr="008B6621">
              <w:rPr>
                <w:highlight w:val="green"/>
              </w:rPr>
              <w:t>|</w:t>
            </w:r>
          </w:p>
        </w:tc>
        <w:tc>
          <w:tcPr>
            <w:tcW w:w="425" w:type="dxa"/>
          </w:tcPr>
          <w:p w14:paraId="306D7F2C" w14:textId="77777777" w:rsidR="00C57E99" w:rsidRPr="008B6621" w:rsidRDefault="00C57E99" w:rsidP="00E94440">
            <w:pPr>
              <w:pStyle w:val="StructureTableList"/>
            </w:pPr>
            <w:r w:rsidRPr="008B6621">
              <w:t>2</w:t>
            </w:r>
          </w:p>
        </w:tc>
        <w:tc>
          <w:tcPr>
            <w:tcW w:w="2268" w:type="dxa"/>
          </w:tcPr>
          <w:p w14:paraId="73B47DD1" w14:textId="77777777" w:rsidR="00C57E99" w:rsidRPr="008B6621" w:rsidRDefault="00C57E99" w:rsidP="00E94440">
            <w:pPr>
              <w:pStyle w:val="StructureTableList"/>
            </w:pPr>
          </w:p>
        </w:tc>
        <w:tc>
          <w:tcPr>
            <w:tcW w:w="425" w:type="dxa"/>
          </w:tcPr>
          <w:p w14:paraId="6E4BBC06"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6A79312E" w14:textId="77777777" w:rsidR="00C57E99" w:rsidRPr="008B6621" w:rsidRDefault="00C57E99" w:rsidP="00E94440">
            <w:pPr>
              <w:pStyle w:val="StructureTableList"/>
            </w:pPr>
            <w:r w:rsidRPr="008B6621">
              <w:t>---</w:t>
            </w:r>
            <w:r>
              <w:t xml:space="preserve"> *L *L</w:t>
            </w:r>
          </w:p>
        </w:tc>
      </w:tr>
      <w:tr w:rsidR="00C57E99" w:rsidRPr="008B6621" w14:paraId="29877ED5" w14:textId="77777777" w:rsidTr="00E94440">
        <w:trPr>
          <w:trHeight w:val="170"/>
        </w:trPr>
        <w:tc>
          <w:tcPr>
            <w:tcW w:w="2268" w:type="dxa"/>
          </w:tcPr>
          <w:p w14:paraId="05E9B771" w14:textId="77777777" w:rsidR="00C57E99" w:rsidRPr="008B6621" w:rsidRDefault="00C57E99" w:rsidP="00E94440">
            <w:pPr>
              <w:pStyle w:val="StructureTableList"/>
              <w:rPr>
                <w:highlight w:val="green"/>
              </w:rPr>
            </w:pPr>
            <w:r w:rsidRPr="008B6621">
              <w:rPr>
                <w:highlight w:val="green"/>
              </w:rPr>
              <w:t>|</w:t>
            </w:r>
            <w:r w:rsidRPr="008B6621">
              <w:rPr>
                <w:highlight w:val="yellow"/>
              </w:rPr>
              <w:t>Tiflís</w:t>
            </w:r>
            <w:r w:rsidRPr="008B6621">
              <w:rPr>
                <w:highlight w:val="green"/>
              </w:rPr>
              <w:t>|</w:t>
            </w:r>
          </w:p>
        </w:tc>
        <w:tc>
          <w:tcPr>
            <w:tcW w:w="425" w:type="dxa"/>
          </w:tcPr>
          <w:p w14:paraId="722F2E28" w14:textId="77777777" w:rsidR="00C57E99" w:rsidRPr="008B6621" w:rsidRDefault="00C57E99" w:rsidP="00E94440">
            <w:pPr>
              <w:pStyle w:val="StructureTableList"/>
            </w:pPr>
            <w:r w:rsidRPr="008B6621">
              <w:t>2</w:t>
            </w:r>
          </w:p>
        </w:tc>
        <w:tc>
          <w:tcPr>
            <w:tcW w:w="2268" w:type="dxa"/>
          </w:tcPr>
          <w:p w14:paraId="170AB902" w14:textId="77777777" w:rsidR="00C57E99" w:rsidRPr="008B6621" w:rsidRDefault="00C57E99" w:rsidP="00E94440">
            <w:pPr>
              <w:pStyle w:val="StructureTableList"/>
            </w:pPr>
          </w:p>
        </w:tc>
        <w:tc>
          <w:tcPr>
            <w:tcW w:w="425" w:type="dxa"/>
          </w:tcPr>
          <w:p w14:paraId="11683A9A" w14:textId="77777777" w:rsidR="00C57E99" w:rsidRPr="00F37F0D" w:rsidRDefault="00C57E99" w:rsidP="00E94440">
            <w:pPr>
              <w:pStyle w:val="StructureTableList"/>
              <w:rPr>
                <w:highlight w:val="yellow"/>
              </w:rPr>
            </w:pPr>
            <w:r w:rsidRPr="00F37F0D">
              <w:rPr>
                <w:highlight w:val="yellow"/>
              </w:rPr>
              <w:t>•ok</w:t>
            </w:r>
          </w:p>
        </w:tc>
        <w:tc>
          <w:tcPr>
            <w:tcW w:w="3686" w:type="dxa"/>
          </w:tcPr>
          <w:p w14:paraId="669CD440" w14:textId="77777777" w:rsidR="00C57E99" w:rsidRPr="008B6621" w:rsidRDefault="00C57E99" w:rsidP="00E94440">
            <w:pPr>
              <w:pStyle w:val="StructureTableList"/>
            </w:pPr>
            <w:r w:rsidRPr="008B6621">
              <w:t>unprecedented match</w:t>
            </w:r>
            <w:r w:rsidR="0015084F">
              <w:t xml:space="preserve"> *L</w:t>
            </w:r>
          </w:p>
        </w:tc>
      </w:tr>
      <w:tr w:rsidR="00C57E99" w:rsidRPr="008B6621" w14:paraId="72ACBB91" w14:textId="77777777" w:rsidTr="00E94440">
        <w:trPr>
          <w:trHeight w:val="170"/>
        </w:trPr>
        <w:tc>
          <w:tcPr>
            <w:tcW w:w="2268" w:type="dxa"/>
          </w:tcPr>
          <w:p w14:paraId="4E197437" w14:textId="77777777" w:rsidR="00C57E99" w:rsidRPr="008B6621" w:rsidRDefault="00C57E99" w:rsidP="00E94440">
            <w:pPr>
              <w:pStyle w:val="StructureTableList"/>
              <w:rPr>
                <w:highlight w:val="green"/>
              </w:rPr>
            </w:pPr>
            <w:r w:rsidRPr="008B6621">
              <w:rPr>
                <w:highlight w:val="green"/>
              </w:rPr>
              <w:t>|</w:t>
            </w:r>
            <w:r w:rsidRPr="008B6621">
              <w:rPr>
                <w:highlight w:val="yellow"/>
              </w:rPr>
              <w:t>Ṭihrán</w:t>
            </w:r>
            <w:r w:rsidRPr="008B6621">
              <w:rPr>
                <w:highlight w:val="green"/>
              </w:rPr>
              <w:t>|</w:t>
            </w:r>
          </w:p>
        </w:tc>
        <w:tc>
          <w:tcPr>
            <w:tcW w:w="425" w:type="dxa"/>
          </w:tcPr>
          <w:p w14:paraId="418C3CB8" w14:textId="77777777" w:rsidR="00C57E99" w:rsidRPr="008B6621" w:rsidRDefault="00C57E99" w:rsidP="00E94440">
            <w:pPr>
              <w:pStyle w:val="StructureTableList"/>
            </w:pPr>
            <w:r w:rsidRPr="008B6621">
              <w:t>43</w:t>
            </w:r>
          </w:p>
        </w:tc>
        <w:tc>
          <w:tcPr>
            <w:tcW w:w="2268" w:type="dxa"/>
          </w:tcPr>
          <w:p w14:paraId="3C023769" w14:textId="77777777" w:rsidR="00C57E99" w:rsidRPr="008B6621" w:rsidRDefault="00C57E99" w:rsidP="00E94440">
            <w:pPr>
              <w:pStyle w:val="StructureTableList"/>
            </w:pPr>
          </w:p>
        </w:tc>
        <w:tc>
          <w:tcPr>
            <w:tcW w:w="425" w:type="dxa"/>
          </w:tcPr>
          <w:p w14:paraId="3C148572" w14:textId="77777777" w:rsidR="00C57E99" w:rsidRPr="00F37F0D" w:rsidRDefault="00C57E99" w:rsidP="00E94440">
            <w:pPr>
              <w:pStyle w:val="StructureTableList"/>
              <w:rPr>
                <w:highlight w:val="yellow"/>
              </w:rPr>
            </w:pPr>
            <w:r w:rsidRPr="00F37F0D">
              <w:rPr>
                <w:highlight w:val="yellow"/>
              </w:rPr>
              <w:t>•ok</w:t>
            </w:r>
          </w:p>
        </w:tc>
        <w:tc>
          <w:tcPr>
            <w:tcW w:w="3686" w:type="dxa"/>
          </w:tcPr>
          <w:p w14:paraId="7A503922" w14:textId="77777777" w:rsidR="00C57E99" w:rsidRPr="008B6621" w:rsidRDefault="00C57E99" w:rsidP="00E94440">
            <w:pPr>
              <w:pStyle w:val="StructureTableList"/>
            </w:pPr>
            <w:r w:rsidRPr="008B6621">
              <w:t>match</w:t>
            </w:r>
          </w:p>
        </w:tc>
      </w:tr>
      <w:tr w:rsidR="00C57E99" w:rsidRPr="008B6621" w14:paraId="24125031" w14:textId="77777777" w:rsidTr="00E94440">
        <w:trPr>
          <w:trHeight w:val="170"/>
        </w:trPr>
        <w:tc>
          <w:tcPr>
            <w:tcW w:w="2268" w:type="dxa"/>
          </w:tcPr>
          <w:p w14:paraId="67A4B15E" w14:textId="77777777" w:rsidR="00C57E99" w:rsidRPr="008B6621" w:rsidRDefault="00C57E99" w:rsidP="00E94440">
            <w:pPr>
              <w:pStyle w:val="StructureTableList"/>
              <w:rPr>
                <w:highlight w:val="yellow"/>
              </w:rPr>
            </w:pPr>
            <w:r w:rsidRPr="008B6621">
              <w:rPr>
                <w:highlight w:val="yellow"/>
              </w:rPr>
              <w:t>|</w:t>
            </w:r>
            <w:r w:rsidRPr="00767854">
              <w:rPr>
                <w:highlight w:val="green"/>
              </w:rPr>
              <w:t>Ṭ</w:t>
            </w:r>
            <w:r w:rsidRPr="008B6621">
              <w:rPr>
                <w:highlight w:val="darkYellow"/>
              </w:rPr>
              <w:t>u</w:t>
            </w:r>
            <w:r w:rsidRPr="00767854">
              <w:rPr>
                <w:highlight w:val="green"/>
              </w:rPr>
              <w:t>bá ánum</w:t>
            </w:r>
            <w:r w:rsidRPr="008B6621">
              <w:rPr>
                <w:highlight w:val="yellow"/>
              </w:rPr>
              <w:t>|</w:t>
            </w:r>
          </w:p>
        </w:tc>
        <w:tc>
          <w:tcPr>
            <w:tcW w:w="425" w:type="dxa"/>
          </w:tcPr>
          <w:p w14:paraId="3435618E" w14:textId="77777777" w:rsidR="00C57E99" w:rsidRPr="008B6621" w:rsidRDefault="00C57E99" w:rsidP="00E94440">
            <w:pPr>
              <w:pStyle w:val="StructureTableList"/>
            </w:pPr>
            <w:r w:rsidRPr="008B6621">
              <w:t>1</w:t>
            </w:r>
          </w:p>
        </w:tc>
        <w:tc>
          <w:tcPr>
            <w:tcW w:w="2268" w:type="dxa"/>
          </w:tcPr>
          <w:p w14:paraId="7EEC4878" w14:textId="77777777" w:rsidR="00C57E99" w:rsidRPr="008B6621" w:rsidRDefault="0034228E" w:rsidP="00A52A17">
            <w:pPr>
              <w:pStyle w:val="StructureTableList"/>
            </w:pPr>
            <w:r w:rsidRPr="0034228E">
              <w:t xml:space="preserve">Ṭúbá </w:t>
            </w:r>
            <w:r w:rsidR="00A52A17">
              <w:t></w:t>
            </w:r>
            <w:r w:rsidRPr="0034228E">
              <w:rPr>
                <w:rFonts w:hint="eastAsia"/>
              </w:rPr>
              <w:t>á</w:t>
            </w:r>
            <w:r w:rsidRPr="0034228E">
              <w:t>num</w:t>
            </w:r>
          </w:p>
        </w:tc>
        <w:tc>
          <w:tcPr>
            <w:tcW w:w="425" w:type="dxa"/>
          </w:tcPr>
          <w:p w14:paraId="49A51329" w14:textId="77777777" w:rsidR="00C57E99" w:rsidRPr="00F37F0D" w:rsidRDefault="00C57E99" w:rsidP="00E94440">
            <w:pPr>
              <w:pStyle w:val="StructureTableList"/>
              <w:rPr>
                <w:highlight w:val="green"/>
              </w:rPr>
            </w:pPr>
          </w:p>
        </w:tc>
        <w:tc>
          <w:tcPr>
            <w:tcW w:w="3686" w:type="dxa"/>
          </w:tcPr>
          <w:p w14:paraId="5CDCF791" w14:textId="77777777" w:rsidR="00C57E99" w:rsidRPr="008B6621" w:rsidRDefault="00C57E99" w:rsidP="00E94440">
            <w:pPr>
              <w:pStyle w:val="StructureTableList"/>
            </w:pPr>
            <w:r>
              <w:t xml:space="preserve"> *L</w:t>
            </w:r>
          </w:p>
        </w:tc>
      </w:tr>
      <w:tr w:rsidR="00C57E99" w:rsidRPr="008B6621" w14:paraId="5A65D7D2" w14:textId="77777777" w:rsidTr="00E94440">
        <w:trPr>
          <w:trHeight w:val="170"/>
        </w:trPr>
        <w:tc>
          <w:tcPr>
            <w:tcW w:w="2268" w:type="dxa"/>
          </w:tcPr>
          <w:p w14:paraId="6D9B2B75" w14:textId="77777777" w:rsidR="00C57E99" w:rsidRPr="008B6621" w:rsidRDefault="00C57E99" w:rsidP="00E94440">
            <w:pPr>
              <w:pStyle w:val="StructureTableList"/>
              <w:rPr>
                <w:highlight w:val="green"/>
              </w:rPr>
            </w:pPr>
            <w:r w:rsidRPr="008B6621">
              <w:rPr>
                <w:highlight w:val="green"/>
              </w:rPr>
              <w:t>|</w:t>
            </w:r>
            <w:r w:rsidRPr="008B6621">
              <w:rPr>
                <w:highlight w:val="yellow"/>
              </w:rPr>
              <w:t>Ṭúbá ánum</w:t>
            </w:r>
            <w:r w:rsidRPr="008B6621">
              <w:rPr>
                <w:highlight w:val="green"/>
              </w:rPr>
              <w:t>|</w:t>
            </w:r>
          </w:p>
        </w:tc>
        <w:tc>
          <w:tcPr>
            <w:tcW w:w="425" w:type="dxa"/>
          </w:tcPr>
          <w:p w14:paraId="74DF2887" w14:textId="77777777" w:rsidR="00C57E99" w:rsidRPr="008B6621" w:rsidRDefault="00C57E99" w:rsidP="00E94440">
            <w:pPr>
              <w:pStyle w:val="StructureTableList"/>
            </w:pPr>
            <w:r w:rsidRPr="008B6621">
              <w:t>5</w:t>
            </w:r>
          </w:p>
        </w:tc>
        <w:tc>
          <w:tcPr>
            <w:tcW w:w="2268" w:type="dxa"/>
          </w:tcPr>
          <w:p w14:paraId="3022BB28" w14:textId="77777777" w:rsidR="00C57E99" w:rsidRPr="008B6621" w:rsidRDefault="00C57E99" w:rsidP="00E94440">
            <w:pPr>
              <w:pStyle w:val="StructureTableList"/>
            </w:pPr>
          </w:p>
        </w:tc>
        <w:tc>
          <w:tcPr>
            <w:tcW w:w="425" w:type="dxa"/>
          </w:tcPr>
          <w:p w14:paraId="3F72A79A" w14:textId="77777777" w:rsidR="00C57E99" w:rsidRPr="00F37F0D" w:rsidRDefault="00C57E99" w:rsidP="00E94440">
            <w:pPr>
              <w:pStyle w:val="StructureTableList"/>
              <w:rPr>
                <w:highlight w:val="yellow"/>
              </w:rPr>
            </w:pPr>
            <w:r w:rsidRPr="00F37F0D">
              <w:rPr>
                <w:highlight w:val="yellow"/>
              </w:rPr>
              <w:t>•ok</w:t>
            </w:r>
          </w:p>
        </w:tc>
        <w:tc>
          <w:tcPr>
            <w:tcW w:w="3686" w:type="dxa"/>
          </w:tcPr>
          <w:p w14:paraId="2C949005" w14:textId="77777777" w:rsidR="00C57E99" w:rsidRPr="008B6621" w:rsidRDefault="00C57E99" w:rsidP="00E94440">
            <w:pPr>
              <w:pStyle w:val="StructureTableList"/>
            </w:pPr>
            <w:r w:rsidRPr="008B6621">
              <w:t>--- *L</w:t>
            </w:r>
          </w:p>
        </w:tc>
      </w:tr>
      <w:tr w:rsidR="00C57E99" w:rsidRPr="008B6621" w14:paraId="249CB4E5" w14:textId="77777777" w:rsidTr="00E94440">
        <w:trPr>
          <w:trHeight w:val="170"/>
        </w:trPr>
        <w:tc>
          <w:tcPr>
            <w:tcW w:w="2268" w:type="dxa"/>
          </w:tcPr>
          <w:p w14:paraId="1015827C" w14:textId="77777777" w:rsidR="00C57E99" w:rsidRPr="008B6621" w:rsidRDefault="00C57E99" w:rsidP="00E94440">
            <w:pPr>
              <w:pStyle w:val="StructureTableList"/>
              <w:rPr>
                <w:highlight w:val="darkYellow"/>
              </w:rPr>
            </w:pPr>
            <w:r w:rsidRPr="008B6621">
              <w:rPr>
                <w:highlight w:val="green"/>
              </w:rPr>
              <w:t>|</w:t>
            </w:r>
            <w:r w:rsidRPr="00C030C6">
              <w:rPr>
                <w:highlight w:val="lightGray"/>
              </w:rPr>
              <w:t>turban</w:t>
            </w:r>
            <w:r w:rsidRPr="008B6621">
              <w:rPr>
                <w:highlight w:val="green"/>
              </w:rPr>
              <w:t>|</w:t>
            </w:r>
          </w:p>
        </w:tc>
        <w:tc>
          <w:tcPr>
            <w:tcW w:w="425" w:type="dxa"/>
          </w:tcPr>
          <w:p w14:paraId="243B97CE" w14:textId="77777777" w:rsidR="00C57E99" w:rsidRPr="008B6621" w:rsidRDefault="00C57E99" w:rsidP="00E94440">
            <w:pPr>
              <w:pStyle w:val="StructureTableList"/>
            </w:pPr>
            <w:r w:rsidRPr="008B6621">
              <w:t>5</w:t>
            </w:r>
          </w:p>
        </w:tc>
        <w:tc>
          <w:tcPr>
            <w:tcW w:w="2268" w:type="dxa"/>
          </w:tcPr>
          <w:p w14:paraId="1D3B7BA0" w14:textId="77777777" w:rsidR="00C57E99" w:rsidRPr="008B6621" w:rsidRDefault="00C57E99" w:rsidP="00E94440">
            <w:pPr>
              <w:pStyle w:val="StructureTableList"/>
            </w:pPr>
          </w:p>
        </w:tc>
        <w:tc>
          <w:tcPr>
            <w:tcW w:w="425" w:type="dxa"/>
          </w:tcPr>
          <w:p w14:paraId="0E026F09"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0E6A71CE" w14:textId="77777777" w:rsidR="00C57E99" w:rsidRPr="008B6621" w:rsidRDefault="00C57E99" w:rsidP="00E94440">
            <w:pPr>
              <w:pStyle w:val="StructureTableList"/>
            </w:pPr>
            <w:r>
              <w:t xml:space="preserve"> *L *L *L</w:t>
            </w:r>
          </w:p>
        </w:tc>
      </w:tr>
      <w:tr w:rsidR="00C57E99" w:rsidRPr="008B6621" w14:paraId="7C77C38A" w14:textId="77777777" w:rsidTr="00E94440">
        <w:trPr>
          <w:trHeight w:val="170"/>
        </w:trPr>
        <w:tc>
          <w:tcPr>
            <w:tcW w:w="2268" w:type="dxa"/>
          </w:tcPr>
          <w:p w14:paraId="2AD46C7D" w14:textId="77777777" w:rsidR="00C57E99" w:rsidRPr="008B6621" w:rsidRDefault="00C57E99" w:rsidP="00E94440">
            <w:pPr>
              <w:pStyle w:val="StructureTableList"/>
              <w:rPr>
                <w:highlight w:val="darkYellow"/>
              </w:rPr>
            </w:pPr>
            <w:r w:rsidRPr="008B6621">
              <w:rPr>
                <w:highlight w:val="green"/>
              </w:rPr>
              <w:t>|</w:t>
            </w:r>
            <w:r w:rsidRPr="00C030C6">
              <w:rPr>
                <w:highlight w:val="lightGray"/>
              </w:rPr>
              <w:t>turbans</w:t>
            </w:r>
            <w:r w:rsidRPr="008B6621">
              <w:rPr>
                <w:highlight w:val="green"/>
              </w:rPr>
              <w:t>|</w:t>
            </w:r>
          </w:p>
        </w:tc>
        <w:tc>
          <w:tcPr>
            <w:tcW w:w="425" w:type="dxa"/>
          </w:tcPr>
          <w:p w14:paraId="3252D333" w14:textId="77777777" w:rsidR="00C57E99" w:rsidRPr="008B6621" w:rsidRDefault="00C57E99" w:rsidP="00E94440">
            <w:pPr>
              <w:pStyle w:val="StructureTableList"/>
            </w:pPr>
            <w:r>
              <w:t>1</w:t>
            </w:r>
          </w:p>
        </w:tc>
        <w:tc>
          <w:tcPr>
            <w:tcW w:w="2268" w:type="dxa"/>
          </w:tcPr>
          <w:p w14:paraId="2E7D1290" w14:textId="77777777" w:rsidR="00C57E99" w:rsidRPr="008B6621" w:rsidRDefault="00C57E99" w:rsidP="00E94440">
            <w:pPr>
              <w:pStyle w:val="StructureTableList"/>
            </w:pPr>
          </w:p>
        </w:tc>
        <w:tc>
          <w:tcPr>
            <w:tcW w:w="425" w:type="dxa"/>
          </w:tcPr>
          <w:p w14:paraId="0F3DD949"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52C5771F" w14:textId="77777777" w:rsidR="00C57E99" w:rsidRPr="008B6621" w:rsidRDefault="00C57E99" w:rsidP="00E94440">
            <w:pPr>
              <w:pStyle w:val="StructureTableList"/>
            </w:pPr>
            <w:r>
              <w:t xml:space="preserve"> *L *L</w:t>
            </w:r>
          </w:p>
        </w:tc>
      </w:tr>
      <w:tr w:rsidR="00C57E99" w:rsidRPr="008B6621" w14:paraId="1671E840" w14:textId="77777777" w:rsidTr="00E94440">
        <w:trPr>
          <w:trHeight w:val="170"/>
        </w:trPr>
        <w:tc>
          <w:tcPr>
            <w:tcW w:w="2268" w:type="dxa"/>
          </w:tcPr>
          <w:p w14:paraId="199578D3" w14:textId="77777777" w:rsidR="00C57E99" w:rsidRPr="008B6621" w:rsidRDefault="00C57E99" w:rsidP="00E94440">
            <w:pPr>
              <w:pStyle w:val="StructureTableList"/>
              <w:rPr>
                <w:highlight w:val="green"/>
              </w:rPr>
            </w:pPr>
            <w:r w:rsidRPr="008B6621">
              <w:rPr>
                <w:highlight w:val="green"/>
              </w:rPr>
              <w:t>|</w:t>
            </w:r>
            <w:r w:rsidRPr="00767854">
              <w:rPr>
                <w:highlight w:val="lightGray"/>
              </w:rPr>
              <w:t>Turk</w:t>
            </w:r>
            <w:r w:rsidRPr="008B6621">
              <w:rPr>
                <w:highlight w:val="green"/>
              </w:rPr>
              <w:t>|</w:t>
            </w:r>
          </w:p>
        </w:tc>
        <w:tc>
          <w:tcPr>
            <w:tcW w:w="425" w:type="dxa"/>
          </w:tcPr>
          <w:p w14:paraId="1648FB84" w14:textId="77777777" w:rsidR="00C57E99" w:rsidRPr="008B6621" w:rsidRDefault="00C57E99" w:rsidP="00E94440">
            <w:pPr>
              <w:pStyle w:val="StructureTableList"/>
            </w:pPr>
            <w:r w:rsidRPr="008B6621">
              <w:t>3</w:t>
            </w:r>
          </w:p>
        </w:tc>
        <w:tc>
          <w:tcPr>
            <w:tcW w:w="2268" w:type="dxa"/>
          </w:tcPr>
          <w:p w14:paraId="08E5A7A9" w14:textId="77777777" w:rsidR="00C57E99" w:rsidRPr="008B6621" w:rsidRDefault="00C57E99" w:rsidP="00E94440">
            <w:pPr>
              <w:pStyle w:val="StructureTableList"/>
            </w:pPr>
          </w:p>
        </w:tc>
        <w:tc>
          <w:tcPr>
            <w:tcW w:w="425" w:type="dxa"/>
          </w:tcPr>
          <w:p w14:paraId="6D5DB46A"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3EDF4549" w14:textId="77777777" w:rsidR="00C57E99" w:rsidRPr="008B6621" w:rsidRDefault="00C57E99" w:rsidP="00E94440">
            <w:pPr>
              <w:pStyle w:val="StructureTableList"/>
            </w:pPr>
            <w:r w:rsidRPr="008B6621">
              <w:t>unprecedented match</w:t>
            </w:r>
            <w:r>
              <w:t xml:space="preserve"> *L</w:t>
            </w:r>
          </w:p>
        </w:tc>
      </w:tr>
      <w:tr w:rsidR="00C57E99" w:rsidRPr="008B6621" w14:paraId="57E94EF2" w14:textId="77777777" w:rsidTr="00E94440">
        <w:trPr>
          <w:trHeight w:val="170"/>
        </w:trPr>
        <w:tc>
          <w:tcPr>
            <w:tcW w:w="2268" w:type="dxa"/>
          </w:tcPr>
          <w:p w14:paraId="2AE793DA" w14:textId="77777777" w:rsidR="00C57E99" w:rsidRPr="008B6621" w:rsidRDefault="00C57E99" w:rsidP="00E94440">
            <w:pPr>
              <w:pStyle w:val="StructureTableList"/>
              <w:rPr>
                <w:highlight w:val="green"/>
              </w:rPr>
            </w:pPr>
            <w:r w:rsidRPr="008B6621">
              <w:rPr>
                <w:highlight w:val="green"/>
              </w:rPr>
              <w:t>|</w:t>
            </w:r>
            <w:r w:rsidRPr="008B6621">
              <w:rPr>
                <w:highlight w:val="yellow"/>
              </w:rPr>
              <w:t>Turkistán</w:t>
            </w:r>
            <w:r w:rsidRPr="008B6621">
              <w:rPr>
                <w:highlight w:val="green"/>
              </w:rPr>
              <w:t>|</w:t>
            </w:r>
          </w:p>
        </w:tc>
        <w:tc>
          <w:tcPr>
            <w:tcW w:w="425" w:type="dxa"/>
          </w:tcPr>
          <w:p w14:paraId="111FD94E" w14:textId="77777777" w:rsidR="00C57E99" w:rsidRPr="008B6621" w:rsidRDefault="00C57E99" w:rsidP="00E94440">
            <w:pPr>
              <w:pStyle w:val="StructureTableList"/>
            </w:pPr>
            <w:r w:rsidRPr="008B6621">
              <w:t>2</w:t>
            </w:r>
          </w:p>
        </w:tc>
        <w:tc>
          <w:tcPr>
            <w:tcW w:w="2268" w:type="dxa"/>
          </w:tcPr>
          <w:p w14:paraId="0DE04747" w14:textId="77777777" w:rsidR="00C57E99" w:rsidRPr="008B6621" w:rsidRDefault="00C57E99" w:rsidP="00E94440">
            <w:pPr>
              <w:pStyle w:val="StructureTableList"/>
            </w:pPr>
          </w:p>
        </w:tc>
        <w:tc>
          <w:tcPr>
            <w:tcW w:w="425" w:type="dxa"/>
          </w:tcPr>
          <w:p w14:paraId="701B1C46"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B188D15" w14:textId="77777777" w:rsidR="00C57E99" w:rsidRPr="008B6621" w:rsidRDefault="00C57E99" w:rsidP="00E94440">
            <w:pPr>
              <w:pStyle w:val="StructureTableList"/>
            </w:pPr>
            <w:r w:rsidRPr="008B6621">
              <w:t>unprecedented match</w:t>
            </w:r>
            <w:r>
              <w:t xml:space="preserve"> *L</w:t>
            </w:r>
          </w:p>
        </w:tc>
      </w:tr>
      <w:tr w:rsidR="00C57E99" w:rsidRPr="008B6621" w14:paraId="72243A4C" w14:textId="77777777" w:rsidTr="00E94440">
        <w:trPr>
          <w:trHeight w:val="170"/>
        </w:trPr>
        <w:tc>
          <w:tcPr>
            <w:tcW w:w="2268" w:type="dxa"/>
          </w:tcPr>
          <w:p w14:paraId="2C867E78" w14:textId="77777777" w:rsidR="00C57E99" w:rsidRPr="008B6621" w:rsidRDefault="00C57E99" w:rsidP="00E94440">
            <w:pPr>
              <w:pStyle w:val="StructureTableList"/>
              <w:rPr>
                <w:highlight w:val="green"/>
              </w:rPr>
            </w:pPr>
            <w:r w:rsidRPr="008B6621">
              <w:rPr>
                <w:highlight w:val="green"/>
              </w:rPr>
              <w:t>|</w:t>
            </w:r>
            <w:r w:rsidRPr="00767854">
              <w:rPr>
                <w:highlight w:val="lightGray"/>
              </w:rPr>
              <w:t>Turks</w:t>
            </w:r>
            <w:r w:rsidRPr="008B6621">
              <w:rPr>
                <w:highlight w:val="green"/>
              </w:rPr>
              <w:t>|</w:t>
            </w:r>
          </w:p>
        </w:tc>
        <w:tc>
          <w:tcPr>
            <w:tcW w:w="425" w:type="dxa"/>
          </w:tcPr>
          <w:p w14:paraId="3EAE924B" w14:textId="77777777" w:rsidR="00C57E99" w:rsidRPr="008B6621" w:rsidRDefault="00C57E99" w:rsidP="00E94440">
            <w:pPr>
              <w:pStyle w:val="StructureTableList"/>
            </w:pPr>
            <w:r w:rsidRPr="008B6621">
              <w:t>4</w:t>
            </w:r>
          </w:p>
        </w:tc>
        <w:tc>
          <w:tcPr>
            <w:tcW w:w="2268" w:type="dxa"/>
          </w:tcPr>
          <w:p w14:paraId="4A2F12C6" w14:textId="77777777" w:rsidR="00C57E99" w:rsidRPr="008B6621" w:rsidRDefault="00C57E99" w:rsidP="00E94440">
            <w:pPr>
              <w:pStyle w:val="StructureTableList"/>
            </w:pPr>
          </w:p>
        </w:tc>
        <w:tc>
          <w:tcPr>
            <w:tcW w:w="425" w:type="dxa"/>
          </w:tcPr>
          <w:p w14:paraId="0AF0135E"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3723C408" w14:textId="77777777" w:rsidR="00C57E99" w:rsidRPr="008B6621" w:rsidRDefault="00C57E99" w:rsidP="00E94440">
            <w:pPr>
              <w:pStyle w:val="StructureTableList"/>
            </w:pPr>
            <w:r w:rsidRPr="008B6621">
              <w:t>---</w:t>
            </w:r>
          </w:p>
        </w:tc>
      </w:tr>
      <w:tr w:rsidR="00C57E99" w:rsidRPr="008B6621" w14:paraId="47874DD1" w14:textId="77777777" w:rsidTr="00E94440">
        <w:trPr>
          <w:trHeight w:val="170"/>
        </w:trPr>
        <w:tc>
          <w:tcPr>
            <w:tcW w:w="2268" w:type="dxa"/>
          </w:tcPr>
          <w:p w14:paraId="72DD7C2E" w14:textId="77777777" w:rsidR="00C57E99" w:rsidRPr="008B6621" w:rsidRDefault="00C57E99" w:rsidP="00E94440">
            <w:pPr>
              <w:pStyle w:val="StructureTableList"/>
              <w:rPr>
                <w:highlight w:val="green"/>
              </w:rPr>
            </w:pPr>
            <w:r w:rsidRPr="008B6621">
              <w:rPr>
                <w:highlight w:val="green"/>
              </w:rPr>
              <w:t>|</w:t>
            </w:r>
            <w:r w:rsidRPr="008B6621">
              <w:rPr>
                <w:highlight w:val="yellow"/>
              </w:rPr>
              <w:t>ʿulamá</w:t>
            </w:r>
            <w:r w:rsidRPr="008B6621">
              <w:rPr>
                <w:highlight w:val="green"/>
              </w:rPr>
              <w:t>|</w:t>
            </w:r>
          </w:p>
        </w:tc>
        <w:tc>
          <w:tcPr>
            <w:tcW w:w="425" w:type="dxa"/>
          </w:tcPr>
          <w:p w14:paraId="35F1D33E" w14:textId="77777777" w:rsidR="00C57E99" w:rsidRPr="008B6621" w:rsidRDefault="00C57E99" w:rsidP="00E94440">
            <w:pPr>
              <w:pStyle w:val="StructureTableList"/>
            </w:pPr>
            <w:r w:rsidRPr="008B6621">
              <w:t>1</w:t>
            </w:r>
          </w:p>
        </w:tc>
        <w:tc>
          <w:tcPr>
            <w:tcW w:w="2268" w:type="dxa"/>
          </w:tcPr>
          <w:p w14:paraId="1941C5F8" w14:textId="77777777" w:rsidR="00C57E99" w:rsidRPr="008B6621" w:rsidRDefault="00C57E99" w:rsidP="00E94440">
            <w:pPr>
              <w:pStyle w:val="StructureTableList"/>
            </w:pPr>
          </w:p>
        </w:tc>
        <w:tc>
          <w:tcPr>
            <w:tcW w:w="425" w:type="dxa"/>
          </w:tcPr>
          <w:p w14:paraId="0B5489C6" w14:textId="77777777" w:rsidR="00C57E99" w:rsidRPr="00F37F0D" w:rsidRDefault="00C57E99" w:rsidP="00E94440">
            <w:pPr>
              <w:pStyle w:val="StructureTableList"/>
              <w:rPr>
                <w:highlight w:val="green"/>
              </w:rPr>
            </w:pPr>
            <w:r w:rsidRPr="00F37F0D">
              <w:rPr>
                <w:highlight w:val="green"/>
              </w:rPr>
              <w:t>•ok en</w:t>
            </w:r>
          </w:p>
        </w:tc>
        <w:tc>
          <w:tcPr>
            <w:tcW w:w="3686" w:type="dxa"/>
          </w:tcPr>
          <w:p w14:paraId="453619C4" w14:textId="77777777" w:rsidR="00C57E99" w:rsidRPr="008B6621" w:rsidRDefault="00C57E99" w:rsidP="00E94440">
            <w:pPr>
              <w:pStyle w:val="StructureTableList"/>
            </w:pPr>
            <w:r w:rsidRPr="008B6621">
              <w:t>fuzzy match (|ʿUlamá|)</w:t>
            </w:r>
          </w:p>
        </w:tc>
      </w:tr>
      <w:tr w:rsidR="00C57E99" w:rsidRPr="008B6621" w14:paraId="75EB56DA" w14:textId="77777777" w:rsidTr="00E94440">
        <w:trPr>
          <w:trHeight w:val="170"/>
        </w:trPr>
        <w:tc>
          <w:tcPr>
            <w:tcW w:w="2268" w:type="dxa"/>
          </w:tcPr>
          <w:p w14:paraId="2CC12E0F" w14:textId="77777777" w:rsidR="00C57E99" w:rsidRPr="008B6621" w:rsidRDefault="00C57E99" w:rsidP="00E94440">
            <w:pPr>
              <w:pStyle w:val="StructureTableList"/>
              <w:rPr>
                <w:highlight w:val="green"/>
              </w:rPr>
            </w:pPr>
            <w:r w:rsidRPr="008B6621">
              <w:rPr>
                <w:highlight w:val="green"/>
              </w:rPr>
              <w:t>|</w:t>
            </w:r>
            <w:r w:rsidRPr="008B6621">
              <w:rPr>
                <w:highlight w:val="yellow"/>
              </w:rPr>
              <w:t>ʿulamás</w:t>
            </w:r>
            <w:r w:rsidRPr="008B6621">
              <w:rPr>
                <w:highlight w:val="green"/>
              </w:rPr>
              <w:t>|</w:t>
            </w:r>
          </w:p>
        </w:tc>
        <w:tc>
          <w:tcPr>
            <w:tcW w:w="425" w:type="dxa"/>
          </w:tcPr>
          <w:p w14:paraId="0A10B4D8" w14:textId="77777777" w:rsidR="00C57E99" w:rsidRPr="008B6621" w:rsidRDefault="00C57E99" w:rsidP="00E94440">
            <w:pPr>
              <w:pStyle w:val="StructureTableList"/>
            </w:pPr>
            <w:r w:rsidRPr="008B6621">
              <w:t>1</w:t>
            </w:r>
          </w:p>
        </w:tc>
        <w:tc>
          <w:tcPr>
            <w:tcW w:w="2268" w:type="dxa"/>
          </w:tcPr>
          <w:p w14:paraId="3DF66935" w14:textId="77777777" w:rsidR="00C57E99" w:rsidRPr="008B6621" w:rsidRDefault="00C57E99" w:rsidP="00E94440">
            <w:pPr>
              <w:pStyle w:val="StructureTableList"/>
            </w:pPr>
          </w:p>
        </w:tc>
        <w:tc>
          <w:tcPr>
            <w:tcW w:w="425" w:type="dxa"/>
          </w:tcPr>
          <w:p w14:paraId="312EEC93"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70368077" w14:textId="77777777" w:rsidR="00C57E99" w:rsidRPr="008B6621" w:rsidRDefault="00C57E99" w:rsidP="00E94440">
            <w:pPr>
              <w:pStyle w:val="StructureTableList"/>
            </w:pPr>
            <w:r w:rsidRPr="008B6621">
              <w:t>---</w:t>
            </w:r>
          </w:p>
        </w:tc>
      </w:tr>
      <w:tr w:rsidR="00C57E99" w:rsidRPr="008B6621" w14:paraId="75DB3033" w14:textId="77777777" w:rsidTr="00E94440">
        <w:trPr>
          <w:trHeight w:val="170"/>
        </w:trPr>
        <w:tc>
          <w:tcPr>
            <w:tcW w:w="2268" w:type="dxa"/>
          </w:tcPr>
          <w:p w14:paraId="606FF2B0" w14:textId="77777777" w:rsidR="00C57E99" w:rsidRPr="008B6621" w:rsidRDefault="00C57E99" w:rsidP="00E94440">
            <w:pPr>
              <w:pStyle w:val="StructureTableList"/>
              <w:rPr>
                <w:highlight w:val="green"/>
              </w:rPr>
            </w:pPr>
            <w:r w:rsidRPr="008B6621">
              <w:rPr>
                <w:highlight w:val="green"/>
              </w:rPr>
              <w:t>|</w:t>
            </w:r>
            <w:r w:rsidRPr="008B6621">
              <w:rPr>
                <w:highlight w:val="yellow"/>
              </w:rPr>
              <w:t>ʿUmar</w:t>
            </w:r>
            <w:r w:rsidRPr="008B6621">
              <w:rPr>
                <w:highlight w:val="green"/>
              </w:rPr>
              <w:t>|</w:t>
            </w:r>
          </w:p>
        </w:tc>
        <w:tc>
          <w:tcPr>
            <w:tcW w:w="425" w:type="dxa"/>
          </w:tcPr>
          <w:p w14:paraId="41BE2FC4" w14:textId="77777777" w:rsidR="00C57E99" w:rsidRPr="008B6621" w:rsidRDefault="00C57E99" w:rsidP="00E94440">
            <w:pPr>
              <w:pStyle w:val="StructureTableList"/>
            </w:pPr>
            <w:r w:rsidRPr="008B6621">
              <w:t>18</w:t>
            </w:r>
          </w:p>
        </w:tc>
        <w:tc>
          <w:tcPr>
            <w:tcW w:w="2268" w:type="dxa"/>
          </w:tcPr>
          <w:p w14:paraId="383B4646" w14:textId="77777777" w:rsidR="00C57E99" w:rsidRPr="008B6621" w:rsidRDefault="00C57E99" w:rsidP="00E94440">
            <w:pPr>
              <w:pStyle w:val="StructureTableList"/>
            </w:pPr>
          </w:p>
        </w:tc>
        <w:tc>
          <w:tcPr>
            <w:tcW w:w="425" w:type="dxa"/>
          </w:tcPr>
          <w:p w14:paraId="5503BDA0" w14:textId="77777777" w:rsidR="00C57E99" w:rsidRPr="00F37F0D" w:rsidRDefault="00C57E99" w:rsidP="00E94440">
            <w:pPr>
              <w:pStyle w:val="StructureTableList"/>
              <w:rPr>
                <w:highlight w:val="yellow"/>
              </w:rPr>
            </w:pPr>
            <w:r w:rsidRPr="00F37F0D">
              <w:rPr>
                <w:highlight w:val="yellow"/>
              </w:rPr>
              <w:t>•ok</w:t>
            </w:r>
          </w:p>
        </w:tc>
        <w:tc>
          <w:tcPr>
            <w:tcW w:w="3686" w:type="dxa"/>
          </w:tcPr>
          <w:p w14:paraId="0B8E86EF" w14:textId="77777777" w:rsidR="00C57E99" w:rsidRPr="008B6621" w:rsidRDefault="00C57E99" w:rsidP="00E94440">
            <w:pPr>
              <w:pStyle w:val="StructureTableList"/>
            </w:pPr>
            <w:r w:rsidRPr="008B6621">
              <w:t>unprecedented match</w:t>
            </w:r>
          </w:p>
        </w:tc>
      </w:tr>
      <w:tr w:rsidR="00C57E99" w:rsidRPr="008B6621" w14:paraId="5F637C61" w14:textId="77777777" w:rsidTr="00E94440">
        <w:trPr>
          <w:trHeight w:val="170"/>
        </w:trPr>
        <w:tc>
          <w:tcPr>
            <w:tcW w:w="2268" w:type="dxa"/>
          </w:tcPr>
          <w:p w14:paraId="74D50943" w14:textId="77777777" w:rsidR="00C57E99" w:rsidRPr="008B6621" w:rsidRDefault="00C57E99" w:rsidP="00E94440">
            <w:pPr>
              <w:pStyle w:val="StructureTableList"/>
              <w:rPr>
                <w:highlight w:val="green"/>
              </w:rPr>
            </w:pPr>
            <w:r w:rsidRPr="008B6621">
              <w:rPr>
                <w:highlight w:val="green"/>
              </w:rPr>
              <w:t>|</w:t>
            </w:r>
            <w:r w:rsidRPr="008B6621">
              <w:rPr>
                <w:highlight w:val="yellow"/>
              </w:rPr>
              <w:t>ʿUmar’s</w:t>
            </w:r>
            <w:r w:rsidRPr="008B6621">
              <w:rPr>
                <w:highlight w:val="green"/>
              </w:rPr>
              <w:t>|</w:t>
            </w:r>
          </w:p>
        </w:tc>
        <w:tc>
          <w:tcPr>
            <w:tcW w:w="425" w:type="dxa"/>
          </w:tcPr>
          <w:p w14:paraId="2BD14F8B" w14:textId="77777777" w:rsidR="00C57E99" w:rsidRPr="008B6621" w:rsidRDefault="00C57E99" w:rsidP="00E94440">
            <w:pPr>
              <w:pStyle w:val="StructureTableList"/>
            </w:pPr>
            <w:r w:rsidRPr="008B6621">
              <w:t>1</w:t>
            </w:r>
          </w:p>
        </w:tc>
        <w:tc>
          <w:tcPr>
            <w:tcW w:w="2268" w:type="dxa"/>
          </w:tcPr>
          <w:p w14:paraId="17E5593F" w14:textId="77777777" w:rsidR="00C57E99" w:rsidRPr="008B6621" w:rsidRDefault="00C57E99" w:rsidP="00E94440">
            <w:pPr>
              <w:pStyle w:val="StructureTableList"/>
            </w:pPr>
          </w:p>
        </w:tc>
        <w:tc>
          <w:tcPr>
            <w:tcW w:w="425" w:type="dxa"/>
          </w:tcPr>
          <w:p w14:paraId="549D7FE1"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393FCB35" w14:textId="77777777" w:rsidR="00C57E99" w:rsidRPr="008B6621" w:rsidRDefault="00C57E99" w:rsidP="00E94440">
            <w:pPr>
              <w:pStyle w:val="StructureTableList"/>
            </w:pPr>
            <w:r w:rsidRPr="008B6621">
              <w:t>---</w:t>
            </w:r>
          </w:p>
        </w:tc>
      </w:tr>
      <w:tr w:rsidR="00C57E99" w:rsidRPr="008B6621" w14:paraId="3F61A853" w14:textId="77777777" w:rsidTr="00E94440">
        <w:trPr>
          <w:trHeight w:val="170"/>
        </w:trPr>
        <w:tc>
          <w:tcPr>
            <w:tcW w:w="2268" w:type="dxa"/>
          </w:tcPr>
          <w:p w14:paraId="06A78410" w14:textId="77777777" w:rsidR="00C57E99" w:rsidRPr="008B6621" w:rsidRDefault="00C57E99" w:rsidP="00E94440">
            <w:pPr>
              <w:pStyle w:val="StructureTableList"/>
              <w:rPr>
                <w:highlight w:val="green"/>
              </w:rPr>
            </w:pPr>
            <w:r w:rsidRPr="008B6621">
              <w:rPr>
                <w:highlight w:val="green"/>
              </w:rPr>
              <w:t>|</w:t>
            </w:r>
            <w:r w:rsidRPr="008B6621">
              <w:rPr>
                <w:highlight w:val="yellow"/>
              </w:rPr>
              <w:t>Ustád Muḥammad-ʿAlí</w:t>
            </w:r>
            <w:r w:rsidRPr="008B6621">
              <w:rPr>
                <w:highlight w:val="green"/>
              </w:rPr>
              <w:t>|</w:t>
            </w:r>
          </w:p>
        </w:tc>
        <w:tc>
          <w:tcPr>
            <w:tcW w:w="425" w:type="dxa"/>
          </w:tcPr>
          <w:p w14:paraId="6381FFB9" w14:textId="77777777" w:rsidR="00C57E99" w:rsidRPr="008B6621" w:rsidRDefault="00C57E99" w:rsidP="00E94440">
            <w:pPr>
              <w:pStyle w:val="StructureTableList"/>
            </w:pPr>
            <w:r w:rsidRPr="008B6621">
              <w:t>1</w:t>
            </w:r>
          </w:p>
        </w:tc>
        <w:tc>
          <w:tcPr>
            <w:tcW w:w="2268" w:type="dxa"/>
          </w:tcPr>
          <w:p w14:paraId="0D3C58F7" w14:textId="77777777" w:rsidR="00C57E99" w:rsidRPr="008B6621" w:rsidRDefault="00C57E99" w:rsidP="00E94440">
            <w:pPr>
              <w:pStyle w:val="StructureTableList"/>
            </w:pPr>
          </w:p>
        </w:tc>
        <w:tc>
          <w:tcPr>
            <w:tcW w:w="425" w:type="dxa"/>
          </w:tcPr>
          <w:p w14:paraId="5F2DBFC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79229957" w14:textId="77777777" w:rsidR="00C57E99" w:rsidRPr="008B6621" w:rsidRDefault="00C57E99" w:rsidP="00E94440">
            <w:pPr>
              <w:pStyle w:val="StructureTableList"/>
            </w:pPr>
            <w:r w:rsidRPr="008B6621">
              <w:t>---</w:t>
            </w:r>
          </w:p>
        </w:tc>
      </w:tr>
      <w:tr w:rsidR="00C57E99" w:rsidRPr="008B6621" w14:paraId="430693E4" w14:textId="77777777" w:rsidTr="00E94440">
        <w:trPr>
          <w:trHeight w:val="170"/>
        </w:trPr>
        <w:tc>
          <w:tcPr>
            <w:tcW w:w="2268" w:type="dxa"/>
          </w:tcPr>
          <w:p w14:paraId="20834C99" w14:textId="77777777" w:rsidR="00C57E99" w:rsidRPr="008B6621" w:rsidRDefault="00C57E99" w:rsidP="00E94440">
            <w:pPr>
              <w:pStyle w:val="StructureTableList"/>
              <w:rPr>
                <w:highlight w:val="cyan"/>
              </w:rPr>
            </w:pPr>
            <w:r w:rsidRPr="008B6621">
              <w:rPr>
                <w:highlight w:val="yellow"/>
              </w:rPr>
              <w:t>|</w:t>
            </w:r>
            <w:r w:rsidRPr="00C030C6">
              <w:rPr>
                <w:highlight w:val="green"/>
              </w:rPr>
              <w:t>Ustád M</w:t>
            </w:r>
            <w:r w:rsidRPr="008B6621">
              <w:rPr>
                <w:highlight w:val="green"/>
              </w:rPr>
              <w:t>uḥammad-ʿAlíy-i-Salm</w:t>
            </w:r>
            <w:r w:rsidRPr="008B6621">
              <w:rPr>
                <w:highlight w:val="darkYellow"/>
              </w:rPr>
              <w:t>a</w:t>
            </w:r>
            <w:r w:rsidRPr="008B6621">
              <w:rPr>
                <w:highlight w:val="green"/>
              </w:rPr>
              <w:t>ní|</w:t>
            </w:r>
          </w:p>
        </w:tc>
        <w:tc>
          <w:tcPr>
            <w:tcW w:w="425" w:type="dxa"/>
          </w:tcPr>
          <w:p w14:paraId="681E5841" w14:textId="77777777" w:rsidR="00C57E99" w:rsidRPr="008B6621" w:rsidRDefault="00C57E99" w:rsidP="00E94440">
            <w:pPr>
              <w:pStyle w:val="StructureTableList"/>
            </w:pPr>
            <w:r w:rsidRPr="008B6621">
              <w:t>1</w:t>
            </w:r>
          </w:p>
        </w:tc>
        <w:tc>
          <w:tcPr>
            <w:tcW w:w="2268" w:type="dxa"/>
          </w:tcPr>
          <w:p w14:paraId="6F2CAB2C" w14:textId="77777777" w:rsidR="00C57E99" w:rsidRPr="008B6621" w:rsidRDefault="00101759" w:rsidP="00E94440">
            <w:pPr>
              <w:pStyle w:val="StructureTableList"/>
            </w:pPr>
            <w:r w:rsidRPr="00101759">
              <w:t>Ustád Muḥammad-ʿAlíy-i-Salmání</w:t>
            </w:r>
          </w:p>
        </w:tc>
        <w:tc>
          <w:tcPr>
            <w:tcW w:w="425" w:type="dxa"/>
          </w:tcPr>
          <w:p w14:paraId="1FAFB6F7" w14:textId="77777777" w:rsidR="00C57E99" w:rsidRPr="00F37F0D" w:rsidRDefault="00C57E99" w:rsidP="00E94440">
            <w:pPr>
              <w:pStyle w:val="StructureTableList"/>
              <w:rPr>
                <w:highlight w:val="blue"/>
              </w:rPr>
            </w:pPr>
          </w:p>
        </w:tc>
        <w:tc>
          <w:tcPr>
            <w:tcW w:w="3686" w:type="dxa"/>
          </w:tcPr>
          <w:p w14:paraId="330ADE80" w14:textId="77777777" w:rsidR="00C57E99" w:rsidRPr="008B6621" w:rsidRDefault="00C57E99" w:rsidP="00E94440">
            <w:pPr>
              <w:pStyle w:val="StructureTableList"/>
            </w:pPr>
            <w:r>
              <w:t xml:space="preserve"> *L</w:t>
            </w:r>
          </w:p>
        </w:tc>
      </w:tr>
      <w:tr w:rsidR="00C57E99" w:rsidRPr="008B6621" w14:paraId="54B6C838" w14:textId="77777777" w:rsidTr="00E94440">
        <w:trPr>
          <w:trHeight w:val="170"/>
        </w:trPr>
        <w:tc>
          <w:tcPr>
            <w:tcW w:w="2268" w:type="dxa"/>
          </w:tcPr>
          <w:p w14:paraId="6E645EED" w14:textId="77777777" w:rsidR="00C57E99" w:rsidRPr="008B6621" w:rsidRDefault="00C57E99" w:rsidP="00E94440">
            <w:pPr>
              <w:pStyle w:val="StructureTableList"/>
              <w:rPr>
                <w:highlight w:val="green"/>
              </w:rPr>
            </w:pPr>
            <w:r w:rsidRPr="008B6621">
              <w:rPr>
                <w:highlight w:val="green"/>
              </w:rPr>
              <w:t>|</w:t>
            </w:r>
            <w:r w:rsidRPr="008B6621">
              <w:rPr>
                <w:highlight w:val="yellow"/>
              </w:rPr>
              <w:t>Ustád Muḥammad-ʿAlíy-i-Salmání</w:t>
            </w:r>
            <w:r w:rsidRPr="008B6621">
              <w:rPr>
                <w:highlight w:val="green"/>
              </w:rPr>
              <w:t>|</w:t>
            </w:r>
          </w:p>
        </w:tc>
        <w:tc>
          <w:tcPr>
            <w:tcW w:w="425" w:type="dxa"/>
          </w:tcPr>
          <w:p w14:paraId="1B9AA6C8" w14:textId="77777777" w:rsidR="00C57E99" w:rsidRPr="008B6621" w:rsidRDefault="00C57E99" w:rsidP="00E94440">
            <w:pPr>
              <w:pStyle w:val="StructureTableList"/>
            </w:pPr>
            <w:r w:rsidRPr="008B6621">
              <w:t>2</w:t>
            </w:r>
          </w:p>
        </w:tc>
        <w:tc>
          <w:tcPr>
            <w:tcW w:w="2268" w:type="dxa"/>
          </w:tcPr>
          <w:p w14:paraId="16FD03BA" w14:textId="77777777" w:rsidR="00C57E99" w:rsidRPr="008B6621" w:rsidRDefault="00C57E99" w:rsidP="00E94440">
            <w:pPr>
              <w:pStyle w:val="StructureTableList"/>
            </w:pPr>
          </w:p>
        </w:tc>
        <w:tc>
          <w:tcPr>
            <w:tcW w:w="425" w:type="dxa"/>
          </w:tcPr>
          <w:p w14:paraId="0384AB79" w14:textId="77777777" w:rsidR="00C57E99" w:rsidRPr="00F37F0D" w:rsidRDefault="00C57E99" w:rsidP="00E94440">
            <w:pPr>
              <w:pStyle w:val="StructureTableList"/>
              <w:rPr>
                <w:highlight w:val="yellow"/>
              </w:rPr>
            </w:pPr>
            <w:r w:rsidRPr="00F37F0D">
              <w:rPr>
                <w:highlight w:val="yellow"/>
              </w:rPr>
              <w:t>•ok</w:t>
            </w:r>
          </w:p>
        </w:tc>
        <w:tc>
          <w:tcPr>
            <w:tcW w:w="3686" w:type="dxa"/>
          </w:tcPr>
          <w:p w14:paraId="13B2FD94" w14:textId="77777777" w:rsidR="00C57E99" w:rsidRPr="008B6621" w:rsidRDefault="00C57E99" w:rsidP="00E94440">
            <w:pPr>
              <w:pStyle w:val="StructureTableList"/>
            </w:pPr>
            <w:r w:rsidRPr="008B6621">
              <w:t>---</w:t>
            </w:r>
          </w:p>
        </w:tc>
      </w:tr>
      <w:tr w:rsidR="00C57E99" w:rsidRPr="008B6621" w14:paraId="3375E091" w14:textId="77777777" w:rsidTr="00E94440">
        <w:trPr>
          <w:trHeight w:val="170"/>
        </w:trPr>
        <w:tc>
          <w:tcPr>
            <w:tcW w:w="2268" w:type="dxa"/>
          </w:tcPr>
          <w:p w14:paraId="032BE1B1" w14:textId="77777777" w:rsidR="00C57E99" w:rsidRPr="008B6621" w:rsidRDefault="00C57E99" w:rsidP="00E94440">
            <w:pPr>
              <w:pStyle w:val="StructureTableList"/>
              <w:rPr>
                <w:highlight w:val="green"/>
              </w:rPr>
            </w:pPr>
            <w:r w:rsidRPr="008B6621">
              <w:rPr>
                <w:highlight w:val="green"/>
              </w:rPr>
              <w:t>|</w:t>
            </w:r>
            <w:r w:rsidRPr="008B6621">
              <w:rPr>
                <w:highlight w:val="yellow"/>
              </w:rPr>
              <w:t>Ustád</w:t>
            </w:r>
            <w:r w:rsidRPr="008B6621">
              <w:rPr>
                <w:highlight w:val="green"/>
              </w:rPr>
              <w:t>|</w:t>
            </w:r>
          </w:p>
        </w:tc>
        <w:tc>
          <w:tcPr>
            <w:tcW w:w="425" w:type="dxa"/>
          </w:tcPr>
          <w:p w14:paraId="457DF281" w14:textId="77777777" w:rsidR="00C57E99" w:rsidRPr="008B6621" w:rsidRDefault="00C57E99" w:rsidP="00E94440">
            <w:pPr>
              <w:pStyle w:val="StructureTableList"/>
            </w:pPr>
            <w:r w:rsidRPr="008B6621">
              <w:t>1</w:t>
            </w:r>
          </w:p>
        </w:tc>
        <w:tc>
          <w:tcPr>
            <w:tcW w:w="2268" w:type="dxa"/>
          </w:tcPr>
          <w:p w14:paraId="0BCD2958" w14:textId="77777777" w:rsidR="00C57E99" w:rsidRPr="008B6621" w:rsidRDefault="00C57E99" w:rsidP="00E94440">
            <w:pPr>
              <w:pStyle w:val="StructureTableList"/>
            </w:pPr>
          </w:p>
        </w:tc>
        <w:tc>
          <w:tcPr>
            <w:tcW w:w="425" w:type="dxa"/>
          </w:tcPr>
          <w:p w14:paraId="58B7BD5B"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1BE8223B" w14:textId="77777777" w:rsidR="00C57E99" w:rsidRPr="008B6621" w:rsidRDefault="00C57E99" w:rsidP="00E94440">
            <w:pPr>
              <w:pStyle w:val="StructureTableList"/>
            </w:pPr>
            <w:r w:rsidRPr="008B6621">
              <w:t>unprecedented match</w:t>
            </w:r>
            <w:r>
              <w:t xml:space="preserve"> *L</w:t>
            </w:r>
          </w:p>
        </w:tc>
      </w:tr>
      <w:tr w:rsidR="00C57E99" w:rsidRPr="008B6621" w14:paraId="32AD2A0B" w14:textId="77777777" w:rsidTr="00E94440">
        <w:trPr>
          <w:trHeight w:val="170"/>
        </w:trPr>
        <w:tc>
          <w:tcPr>
            <w:tcW w:w="2268" w:type="dxa"/>
          </w:tcPr>
          <w:p w14:paraId="4C34D7D1" w14:textId="77777777" w:rsidR="00C57E99" w:rsidRPr="008B6621" w:rsidRDefault="00C57E99" w:rsidP="00E94440">
            <w:pPr>
              <w:pStyle w:val="StructureTableList"/>
              <w:rPr>
                <w:highlight w:val="green"/>
              </w:rPr>
            </w:pPr>
            <w:r w:rsidRPr="008B6621">
              <w:rPr>
                <w:highlight w:val="green"/>
              </w:rPr>
              <w:t>|</w:t>
            </w:r>
            <w:r w:rsidRPr="008B6621">
              <w:rPr>
                <w:highlight w:val="yellow"/>
              </w:rPr>
              <w:t>ʿUmán</w:t>
            </w:r>
            <w:r w:rsidRPr="008B6621">
              <w:rPr>
                <w:highlight w:val="green"/>
              </w:rPr>
              <w:t>|</w:t>
            </w:r>
          </w:p>
        </w:tc>
        <w:tc>
          <w:tcPr>
            <w:tcW w:w="425" w:type="dxa"/>
          </w:tcPr>
          <w:p w14:paraId="22484F29" w14:textId="77777777" w:rsidR="00C57E99" w:rsidRPr="008B6621" w:rsidRDefault="00C57E99" w:rsidP="00E94440">
            <w:pPr>
              <w:pStyle w:val="StructureTableList"/>
            </w:pPr>
            <w:r w:rsidRPr="008B6621">
              <w:t>2</w:t>
            </w:r>
          </w:p>
        </w:tc>
        <w:tc>
          <w:tcPr>
            <w:tcW w:w="2268" w:type="dxa"/>
          </w:tcPr>
          <w:p w14:paraId="4B119064" w14:textId="77777777" w:rsidR="00C57E99" w:rsidRPr="008B6621" w:rsidRDefault="00C57E99" w:rsidP="00E94440">
            <w:pPr>
              <w:pStyle w:val="StructureTableList"/>
            </w:pPr>
          </w:p>
        </w:tc>
        <w:tc>
          <w:tcPr>
            <w:tcW w:w="425" w:type="dxa"/>
          </w:tcPr>
          <w:p w14:paraId="7BDD248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6DCED423" w14:textId="77777777" w:rsidR="00C57E99" w:rsidRPr="008B6621" w:rsidRDefault="00C57E99" w:rsidP="00E94440">
            <w:pPr>
              <w:pStyle w:val="StructureTableList"/>
            </w:pPr>
            <w:r w:rsidRPr="008B6621">
              <w:t>unprecedented match</w:t>
            </w:r>
          </w:p>
        </w:tc>
      </w:tr>
      <w:tr w:rsidR="00C57E99" w:rsidRPr="008B6621" w14:paraId="16B1A7D4" w14:textId="77777777" w:rsidTr="00E94440">
        <w:trPr>
          <w:trHeight w:val="170"/>
        </w:trPr>
        <w:tc>
          <w:tcPr>
            <w:tcW w:w="2268" w:type="dxa"/>
          </w:tcPr>
          <w:p w14:paraId="3832AE0E" w14:textId="77777777" w:rsidR="00C57E99" w:rsidRPr="008B6621" w:rsidRDefault="00C57E99" w:rsidP="00E94440">
            <w:pPr>
              <w:pStyle w:val="StructureTableList"/>
              <w:rPr>
                <w:highlight w:val="darkGreen"/>
              </w:rPr>
            </w:pPr>
            <w:r w:rsidRPr="008B6621">
              <w:rPr>
                <w:highlight w:val="green"/>
              </w:rPr>
              <w:t>|</w:t>
            </w:r>
            <w:r w:rsidRPr="008B6621">
              <w:rPr>
                <w:highlight w:val="yellow"/>
              </w:rPr>
              <w:t>Váḥid</w:t>
            </w:r>
            <w:r w:rsidRPr="008B6621">
              <w:rPr>
                <w:highlight w:val="green"/>
              </w:rPr>
              <w:t>|</w:t>
            </w:r>
          </w:p>
        </w:tc>
        <w:tc>
          <w:tcPr>
            <w:tcW w:w="425" w:type="dxa"/>
          </w:tcPr>
          <w:p w14:paraId="0B4C228F" w14:textId="77777777" w:rsidR="00C57E99" w:rsidRPr="008B6621" w:rsidRDefault="00C57E99" w:rsidP="00E94440">
            <w:pPr>
              <w:pStyle w:val="StructureTableList"/>
            </w:pPr>
            <w:r w:rsidRPr="008B6621">
              <w:t>4</w:t>
            </w:r>
          </w:p>
        </w:tc>
        <w:tc>
          <w:tcPr>
            <w:tcW w:w="2268" w:type="dxa"/>
          </w:tcPr>
          <w:p w14:paraId="02D688C4" w14:textId="77777777" w:rsidR="00C57E99" w:rsidRPr="008B6621" w:rsidRDefault="00C57E99" w:rsidP="00E94440">
            <w:pPr>
              <w:pStyle w:val="StructureTableList"/>
            </w:pPr>
          </w:p>
        </w:tc>
        <w:tc>
          <w:tcPr>
            <w:tcW w:w="425" w:type="dxa"/>
          </w:tcPr>
          <w:p w14:paraId="7B497F3F" w14:textId="77777777" w:rsidR="00C57E99" w:rsidRPr="00F37F0D" w:rsidRDefault="00C57E99" w:rsidP="00E94440">
            <w:pPr>
              <w:pStyle w:val="StructureTableList"/>
              <w:rPr>
                <w:highlight w:val="yellow"/>
              </w:rPr>
            </w:pPr>
            <w:r w:rsidRPr="00F37F0D">
              <w:rPr>
                <w:highlight w:val="yellow"/>
              </w:rPr>
              <w:t>•ok</w:t>
            </w:r>
          </w:p>
        </w:tc>
        <w:tc>
          <w:tcPr>
            <w:tcW w:w="3686" w:type="dxa"/>
          </w:tcPr>
          <w:p w14:paraId="4DA38EFF" w14:textId="77777777" w:rsidR="00C57E99" w:rsidRPr="008B6621" w:rsidRDefault="00C57E99" w:rsidP="00E94440">
            <w:pPr>
              <w:pStyle w:val="StructureTableList"/>
            </w:pPr>
            <w:r w:rsidRPr="008B6621">
              <w:t>2 fuzzy matches (|Vaḥíd|Váḥid|) *L</w:t>
            </w:r>
          </w:p>
        </w:tc>
      </w:tr>
      <w:tr w:rsidR="00C57E99" w:rsidRPr="008B6621" w14:paraId="1746ECF1" w14:textId="77777777" w:rsidTr="00E94440">
        <w:trPr>
          <w:trHeight w:val="170"/>
        </w:trPr>
        <w:tc>
          <w:tcPr>
            <w:tcW w:w="2268" w:type="dxa"/>
          </w:tcPr>
          <w:p w14:paraId="388025AA" w14:textId="77777777" w:rsidR="00C57E99" w:rsidRPr="008B6621" w:rsidRDefault="00C57E99" w:rsidP="00E94440">
            <w:pPr>
              <w:pStyle w:val="StructureTableList"/>
              <w:rPr>
                <w:highlight w:val="darkGreen"/>
              </w:rPr>
            </w:pPr>
            <w:r w:rsidRPr="008B6621">
              <w:rPr>
                <w:highlight w:val="green"/>
              </w:rPr>
              <w:t>|</w:t>
            </w:r>
            <w:r w:rsidR="00627ED1" w:rsidRPr="00627ED1">
              <w:rPr>
                <w:highlight w:val="yellow"/>
              </w:rPr>
              <w:t>v</w:t>
            </w:r>
            <w:r w:rsidRPr="008B6621">
              <w:rPr>
                <w:highlight w:val="yellow"/>
              </w:rPr>
              <w:t>áḥ</w:t>
            </w:r>
            <w:r w:rsidR="00627ED1" w:rsidRPr="00627ED1">
              <w:rPr>
                <w:highlight w:val="yellow"/>
              </w:rPr>
              <w:t>id</w:t>
            </w:r>
            <w:r w:rsidRPr="008B6621">
              <w:rPr>
                <w:highlight w:val="green"/>
              </w:rPr>
              <w:t>|</w:t>
            </w:r>
          </w:p>
        </w:tc>
        <w:tc>
          <w:tcPr>
            <w:tcW w:w="425" w:type="dxa"/>
          </w:tcPr>
          <w:p w14:paraId="2731C6B2" w14:textId="77777777" w:rsidR="00C57E99" w:rsidRPr="008B6621" w:rsidRDefault="00C57E99" w:rsidP="00E94440">
            <w:pPr>
              <w:pStyle w:val="StructureTableList"/>
            </w:pPr>
            <w:r w:rsidRPr="008B6621">
              <w:t>1</w:t>
            </w:r>
          </w:p>
        </w:tc>
        <w:tc>
          <w:tcPr>
            <w:tcW w:w="2268" w:type="dxa"/>
          </w:tcPr>
          <w:p w14:paraId="3BA06FA2" w14:textId="77777777" w:rsidR="00C57E99" w:rsidRPr="008B6621" w:rsidRDefault="00C57E99" w:rsidP="00E94440">
            <w:pPr>
              <w:pStyle w:val="StructureTableList"/>
            </w:pPr>
          </w:p>
        </w:tc>
        <w:tc>
          <w:tcPr>
            <w:tcW w:w="425" w:type="dxa"/>
          </w:tcPr>
          <w:p w14:paraId="14E772F2"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0E316045" w14:textId="77777777" w:rsidR="00C57E99" w:rsidRPr="008B6621" w:rsidRDefault="00C57E99" w:rsidP="00E94440">
            <w:pPr>
              <w:pStyle w:val="StructureTableList"/>
            </w:pPr>
            <w:r w:rsidRPr="008B6621">
              <w:t>2 fuzzy matches (|Vaḥíd|Váḥid|) *L</w:t>
            </w:r>
          </w:p>
        </w:tc>
      </w:tr>
      <w:tr w:rsidR="00C57E99" w:rsidRPr="008B6621" w14:paraId="1122C4A3" w14:textId="77777777" w:rsidTr="00E94440">
        <w:trPr>
          <w:trHeight w:val="170"/>
        </w:trPr>
        <w:tc>
          <w:tcPr>
            <w:tcW w:w="2268" w:type="dxa"/>
          </w:tcPr>
          <w:p w14:paraId="16FCA408" w14:textId="77777777" w:rsidR="00C57E99" w:rsidRPr="008B6621" w:rsidRDefault="00C57E99" w:rsidP="00E94440">
            <w:pPr>
              <w:pStyle w:val="StructureTableList"/>
              <w:rPr>
                <w:highlight w:val="green"/>
              </w:rPr>
            </w:pPr>
            <w:r w:rsidRPr="008B6621">
              <w:rPr>
                <w:highlight w:val="green"/>
              </w:rPr>
              <w:t>|</w:t>
            </w:r>
            <w:r w:rsidRPr="008B6621">
              <w:rPr>
                <w:highlight w:val="yellow"/>
              </w:rPr>
              <w:t>Vakílu’d-Dawlih</w:t>
            </w:r>
            <w:r w:rsidRPr="008B6621">
              <w:rPr>
                <w:highlight w:val="green"/>
              </w:rPr>
              <w:t>|</w:t>
            </w:r>
          </w:p>
        </w:tc>
        <w:tc>
          <w:tcPr>
            <w:tcW w:w="425" w:type="dxa"/>
          </w:tcPr>
          <w:p w14:paraId="752D8F82" w14:textId="77777777" w:rsidR="00C57E99" w:rsidRPr="008B6621" w:rsidRDefault="00C57E99" w:rsidP="00E94440">
            <w:pPr>
              <w:pStyle w:val="StructureTableList"/>
            </w:pPr>
            <w:r w:rsidRPr="008B6621">
              <w:t>3</w:t>
            </w:r>
          </w:p>
        </w:tc>
        <w:tc>
          <w:tcPr>
            <w:tcW w:w="2268" w:type="dxa"/>
          </w:tcPr>
          <w:p w14:paraId="6FE76ECD" w14:textId="77777777" w:rsidR="00C57E99" w:rsidRPr="008B6621" w:rsidRDefault="00C57E99" w:rsidP="00E94440">
            <w:pPr>
              <w:pStyle w:val="StructureTableList"/>
            </w:pPr>
          </w:p>
        </w:tc>
        <w:tc>
          <w:tcPr>
            <w:tcW w:w="425" w:type="dxa"/>
          </w:tcPr>
          <w:p w14:paraId="1C92A2FD" w14:textId="77777777" w:rsidR="00C57E99" w:rsidRPr="00F37F0D" w:rsidRDefault="00C57E99" w:rsidP="00E94440">
            <w:pPr>
              <w:pStyle w:val="StructureTableList"/>
              <w:rPr>
                <w:highlight w:val="yellow"/>
              </w:rPr>
            </w:pPr>
            <w:r w:rsidRPr="00F37F0D">
              <w:rPr>
                <w:highlight w:val="yellow"/>
              </w:rPr>
              <w:t>•ok</w:t>
            </w:r>
          </w:p>
        </w:tc>
        <w:tc>
          <w:tcPr>
            <w:tcW w:w="3686" w:type="dxa"/>
          </w:tcPr>
          <w:p w14:paraId="408388C5" w14:textId="77777777" w:rsidR="00C57E99" w:rsidRPr="008B6621" w:rsidRDefault="00C57E99" w:rsidP="00E94440">
            <w:pPr>
              <w:pStyle w:val="StructureTableList"/>
            </w:pPr>
            <w:r w:rsidRPr="008B6621">
              <w:t>unprecedented match</w:t>
            </w:r>
          </w:p>
        </w:tc>
      </w:tr>
      <w:tr w:rsidR="00C57E99" w:rsidRPr="008B6621" w14:paraId="49453BB0" w14:textId="77777777" w:rsidTr="00E94440">
        <w:trPr>
          <w:trHeight w:val="170"/>
        </w:trPr>
        <w:tc>
          <w:tcPr>
            <w:tcW w:w="2268" w:type="dxa"/>
          </w:tcPr>
          <w:p w14:paraId="7DDE573C" w14:textId="77777777" w:rsidR="00C57E99" w:rsidRPr="008B6621" w:rsidRDefault="00C57E99" w:rsidP="00E94440">
            <w:pPr>
              <w:pStyle w:val="StructureTableList"/>
              <w:rPr>
                <w:highlight w:val="green"/>
              </w:rPr>
            </w:pPr>
            <w:r w:rsidRPr="008B6621">
              <w:rPr>
                <w:highlight w:val="green"/>
              </w:rPr>
              <w:t>|</w:t>
            </w:r>
            <w:r w:rsidRPr="009B7D8F">
              <w:rPr>
                <w:highlight w:val="yellow"/>
              </w:rPr>
              <w:t>Varaqát</w:t>
            </w:r>
            <w:r w:rsidRPr="008B6621">
              <w:rPr>
                <w:highlight w:val="green"/>
              </w:rPr>
              <w:t>|</w:t>
            </w:r>
          </w:p>
        </w:tc>
        <w:tc>
          <w:tcPr>
            <w:tcW w:w="425" w:type="dxa"/>
          </w:tcPr>
          <w:p w14:paraId="55C59793" w14:textId="77777777" w:rsidR="00C57E99" w:rsidRPr="008B6621" w:rsidRDefault="00C57E99" w:rsidP="00E94440">
            <w:pPr>
              <w:pStyle w:val="StructureTableList"/>
            </w:pPr>
            <w:r>
              <w:t>2</w:t>
            </w:r>
          </w:p>
        </w:tc>
        <w:tc>
          <w:tcPr>
            <w:tcW w:w="2268" w:type="dxa"/>
          </w:tcPr>
          <w:p w14:paraId="1854C922" w14:textId="77777777" w:rsidR="00C57E99" w:rsidRPr="008B6621" w:rsidRDefault="00C57E99" w:rsidP="00E94440">
            <w:pPr>
              <w:pStyle w:val="StructureTableList"/>
            </w:pPr>
          </w:p>
        </w:tc>
        <w:tc>
          <w:tcPr>
            <w:tcW w:w="425" w:type="dxa"/>
          </w:tcPr>
          <w:p w14:paraId="07B4D1F4" w14:textId="77777777" w:rsidR="00C57E99" w:rsidRPr="00F37F0D" w:rsidRDefault="00C57E99" w:rsidP="00E94440">
            <w:pPr>
              <w:pStyle w:val="StructureTableList"/>
              <w:rPr>
                <w:highlight w:val="yellow"/>
              </w:rPr>
            </w:pPr>
            <w:r w:rsidRPr="00F37F0D">
              <w:rPr>
                <w:highlight w:val="yellow"/>
              </w:rPr>
              <w:t>•ok</w:t>
            </w:r>
          </w:p>
        </w:tc>
        <w:tc>
          <w:tcPr>
            <w:tcW w:w="3686" w:type="dxa"/>
          </w:tcPr>
          <w:p w14:paraId="3EE744BF" w14:textId="77777777" w:rsidR="00C57E99" w:rsidRPr="008B6621" w:rsidRDefault="00C57E99" w:rsidP="00E94440">
            <w:pPr>
              <w:pStyle w:val="StructureTableList"/>
            </w:pPr>
            <w:r w:rsidRPr="008B6621">
              <w:t>---</w:t>
            </w:r>
            <w:r>
              <w:t xml:space="preserve"> *L *L</w:t>
            </w:r>
          </w:p>
        </w:tc>
      </w:tr>
      <w:tr w:rsidR="00C57E99" w:rsidRPr="008B6621" w14:paraId="5E7022DC" w14:textId="77777777" w:rsidTr="00E94440">
        <w:trPr>
          <w:trHeight w:val="170"/>
        </w:trPr>
        <w:tc>
          <w:tcPr>
            <w:tcW w:w="2268" w:type="dxa"/>
          </w:tcPr>
          <w:p w14:paraId="000FA2C9" w14:textId="77777777" w:rsidR="00C57E99" w:rsidRPr="008B6621" w:rsidRDefault="00C57E99" w:rsidP="00E94440">
            <w:pPr>
              <w:pStyle w:val="StructureTableList"/>
              <w:rPr>
                <w:rStyle w:val="quotebahaiscripturequoted"/>
                <w:highlight w:val="green"/>
              </w:rPr>
            </w:pPr>
            <w:r w:rsidRPr="008B6621">
              <w:rPr>
                <w:highlight w:val="green"/>
              </w:rPr>
              <w:t>|</w:t>
            </w:r>
            <w:r w:rsidRPr="008B6621">
              <w:rPr>
                <w:highlight w:val="yellow"/>
              </w:rPr>
              <w:t>Varqá</w:t>
            </w:r>
            <w:r w:rsidRPr="008B6621">
              <w:rPr>
                <w:highlight w:val="green"/>
              </w:rPr>
              <w:t>|</w:t>
            </w:r>
          </w:p>
        </w:tc>
        <w:tc>
          <w:tcPr>
            <w:tcW w:w="425" w:type="dxa"/>
          </w:tcPr>
          <w:p w14:paraId="72E4B64F" w14:textId="77777777" w:rsidR="00C57E99" w:rsidRPr="008B6621" w:rsidRDefault="00C57E99" w:rsidP="00E94440">
            <w:pPr>
              <w:pStyle w:val="StructureTableList"/>
            </w:pPr>
            <w:r w:rsidRPr="008B6621">
              <w:t>9</w:t>
            </w:r>
          </w:p>
        </w:tc>
        <w:tc>
          <w:tcPr>
            <w:tcW w:w="2268" w:type="dxa"/>
          </w:tcPr>
          <w:p w14:paraId="4B32E4DE" w14:textId="77777777" w:rsidR="00C57E99" w:rsidRPr="008B6621" w:rsidRDefault="00C57E99" w:rsidP="00E94440">
            <w:pPr>
              <w:pStyle w:val="StructureTableList"/>
            </w:pPr>
          </w:p>
        </w:tc>
        <w:tc>
          <w:tcPr>
            <w:tcW w:w="425" w:type="dxa"/>
          </w:tcPr>
          <w:p w14:paraId="7A82FCF9" w14:textId="77777777" w:rsidR="00C57E99" w:rsidRPr="00F37F0D" w:rsidRDefault="00C57E99" w:rsidP="00E94440">
            <w:pPr>
              <w:pStyle w:val="StructureTableList"/>
              <w:rPr>
                <w:highlight w:val="yellow"/>
              </w:rPr>
            </w:pPr>
            <w:r w:rsidRPr="00F37F0D">
              <w:rPr>
                <w:highlight w:val="yellow"/>
              </w:rPr>
              <w:t>•ok</w:t>
            </w:r>
          </w:p>
        </w:tc>
        <w:tc>
          <w:tcPr>
            <w:tcW w:w="3686" w:type="dxa"/>
          </w:tcPr>
          <w:p w14:paraId="0E2FE4FB" w14:textId="77777777" w:rsidR="00C57E99" w:rsidRPr="008B6621" w:rsidRDefault="00C57E99" w:rsidP="00E94440">
            <w:pPr>
              <w:pStyle w:val="StructureTableList"/>
            </w:pPr>
            <w:r w:rsidRPr="008B6621">
              <w:t>unprecedented match</w:t>
            </w:r>
          </w:p>
        </w:tc>
      </w:tr>
      <w:tr w:rsidR="00C57E99" w:rsidRPr="008B6621" w14:paraId="306AE932" w14:textId="77777777" w:rsidTr="00E94440">
        <w:trPr>
          <w:trHeight w:val="170"/>
        </w:trPr>
        <w:tc>
          <w:tcPr>
            <w:tcW w:w="2268" w:type="dxa"/>
          </w:tcPr>
          <w:p w14:paraId="0EF63C2C" w14:textId="77777777" w:rsidR="00C57E99" w:rsidRPr="008B6621" w:rsidRDefault="00C57E99" w:rsidP="00E94440">
            <w:pPr>
              <w:pStyle w:val="StructureTableList"/>
              <w:rPr>
                <w:highlight w:val="yellow"/>
              </w:rPr>
            </w:pPr>
            <w:r w:rsidRPr="008B6621">
              <w:rPr>
                <w:highlight w:val="green"/>
              </w:rPr>
              <w:t>|</w:t>
            </w:r>
            <w:r w:rsidRPr="009B7D8F">
              <w:rPr>
                <w:highlight w:val="yellow"/>
              </w:rPr>
              <w:t>Va</w:t>
            </w:r>
            <w:r w:rsidRPr="009B7D8F">
              <w:rPr>
                <w:rFonts w:hint="eastAsia"/>
                <w:highlight w:val="yellow"/>
              </w:rPr>
              <w:t>á</w:t>
            </w:r>
            <w:r w:rsidRPr="009B7D8F">
              <w:rPr>
                <w:highlight w:val="yellow"/>
              </w:rPr>
              <w:t></w:t>
            </w:r>
            <w:r w:rsidRPr="008B6621">
              <w:rPr>
                <w:highlight w:val="green"/>
              </w:rPr>
              <w:t>|</w:t>
            </w:r>
          </w:p>
        </w:tc>
        <w:tc>
          <w:tcPr>
            <w:tcW w:w="425" w:type="dxa"/>
          </w:tcPr>
          <w:p w14:paraId="176F2D31" w14:textId="77777777" w:rsidR="00C57E99" w:rsidRPr="008B6621" w:rsidRDefault="00C57E99" w:rsidP="00E94440">
            <w:pPr>
              <w:pStyle w:val="StructureTableList"/>
            </w:pPr>
            <w:r w:rsidRPr="008B6621">
              <w:t>1</w:t>
            </w:r>
          </w:p>
        </w:tc>
        <w:tc>
          <w:tcPr>
            <w:tcW w:w="2268" w:type="dxa"/>
          </w:tcPr>
          <w:p w14:paraId="1F257609" w14:textId="77777777" w:rsidR="00C57E99" w:rsidRPr="008B6621" w:rsidRDefault="00C57E99" w:rsidP="00E94440">
            <w:pPr>
              <w:pStyle w:val="StructureTableList"/>
            </w:pPr>
          </w:p>
        </w:tc>
        <w:tc>
          <w:tcPr>
            <w:tcW w:w="425" w:type="dxa"/>
          </w:tcPr>
          <w:p w14:paraId="7B2E0AD0" w14:textId="77777777" w:rsidR="00C57E99" w:rsidRPr="00F37F0D" w:rsidRDefault="00C57E99" w:rsidP="00E94440">
            <w:pPr>
              <w:pStyle w:val="StructureTableList"/>
              <w:rPr>
                <w:highlight w:val="green"/>
              </w:rPr>
            </w:pPr>
            <w:r w:rsidRPr="00F37F0D">
              <w:rPr>
                <w:highlight w:val="green"/>
              </w:rPr>
              <w:t>ok</w:t>
            </w:r>
          </w:p>
        </w:tc>
        <w:tc>
          <w:tcPr>
            <w:tcW w:w="3686" w:type="dxa"/>
          </w:tcPr>
          <w:p w14:paraId="3061BBB5" w14:textId="77777777" w:rsidR="00C57E99" w:rsidRPr="008B6621" w:rsidRDefault="00C57E99" w:rsidP="00E94440">
            <w:pPr>
              <w:pStyle w:val="StructureTableList"/>
            </w:pPr>
            <w:r>
              <w:t xml:space="preserve"> *L *L</w:t>
            </w:r>
          </w:p>
        </w:tc>
      </w:tr>
      <w:tr w:rsidR="00C57E99" w:rsidRPr="008B6621" w14:paraId="12DD407A" w14:textId="77777777" w:rsidTr="00E94440">
        <w:trPr>
          <w:trHeight w:val="170"/>
        </w:trPr>
        <w:tc>
          <w:tcPr>
            <w:tcW w:w="2268" w:type="dxa"/>
          </w:tcPr>
          <w:p w14:paraId="1080DFDC" w14:textId="77777777" w:rsidR="00C57E99" w:rsidRPr="008B6621" w:rsidRDefault="00C57E99" w:rsidP="00E94440">
            <w:pPr>
              <w:pStyle w:val="StructureTableList"/>
              <w:rPr>
                <w:highlight w:val="green"/>
              </w:rPr>
            </w:pPr>
            <w:r w:rsidRPr="008B6621">
              <w:rPr>
                <w:highlight w:val="green"/>
              </w:rPr>
              <w:t>|</w:t>
            </w:r>
            <w:bookmarkStart w:id="69" w:name="OLE_LINK14"/>
            <w:r w:rsidRPr="009B7D8F">
              <w:rPr>
                <w:highlight w:val="lightGray"/>
              </w:rPr>
              <w:t>vizie</w:t>
            </w:r>
            <w:bookmarkEnd w:id="69"/>
            <w:r w:rsidRPr="009B7D8F">
              <w:rPr>
                <w:highlight w:val="lightGray"/>
              </w:rPr>
              <w:t>r</w:t>
            </w:r>
            <w:r w:rsidRPr="008B6621">
              <w:rPr>
                <w:highlight w:val="green"/>
              </w:rPr>
              <w:t>|</w:t>
            </w:r>
          </w:p>
        </w:tc>
        <w:tc>
          <w:tcPr>
            <w:tcW w:w="425" w:type="dxa"/>
          </w:tcPr>
          <w:p w14:paraId="3B18B358" w14:textId="77777777" w:rsidR="00C57E99" w:rsidRPr="008B6621" w:rsidRDefault="00C57E99" w:rsidP="00E94440">
            <w:pPr>
              <w:pStyle w:val="StructureTableList"/>
            </w:pPr>
            <w:r w:rsidRPr="008B6621">
              <w:t>2</w:t>
            </w:r>
          </w:p>
        </w:tc>
        <w:tc>
          <w:tcPr>
            <w:tcW w:w="2268" w:type="dxa"/>
          </w:tcPr>
          <w:p w14:paraId="3DA50831" w14:textId="77777777" w:rsidR="00C57E99" w:rsidRPr="008B6621" w:rsidRDefault="00C57E99" w:rsidP="00E94440">
            <w:pPr>
              <w:pStyle w:val="StructureTableList"/>
            </w:pPr>
          </w:p>
        </w:tc>
        <w:tc>
          <w:tcPr>
            <w:tcW w:w="425" w:type="dxa"/>
          </w:tcPr>
          <w:p w14:paraId="7F3815BD"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25A700FA" w14:textId="77777777" w:rsidR="00C57E99" w:rsidRPr="008B6621" w:rsidRDefault="00C57E99" w:rsidP="00E94440">
            <w:pPr>
              <w:pStyle w:val="StructureTableList"/>
            </w:pPr>
            <w:r>
              <w:t xml:space="preserve"> *L *L</w:t>
            </w:r>
          </w:p>
        </w:tc>
      </w:tr>
      <w:tr w:rsidR="00C57E99" w:rsidRPr="008B6621" w14:paraId="0F441764" w14:textId="77777777" w:rsidTr="00E94440">
        <w:trPr>
          <w:trHeight w:val="170"/>
        </w:trPr>
        <w:tc>
          <w:tcPr>
            <w:tcW w:w="2268" w:type="dxa"/>
          </w:tcPr>
          <w:p w14:paraId="4CFF5100" w14:textId="77777777" w:rsidR="00C57E99" w:rsidRPr="008B6621" w:rsidRDefault="00C57E99" w:rsidP="00E94440">
            <w:pPr>
              <w:pStyle w:val="StructureTableList"/>
              <w:rPr>
                <w:highlight w:val="green"/>
              </w:rPr>
            </w:pPr>
            <w:r w:rsidRPr="008B6621">
              <w:rPr>
                <w:highlight w:val="green"/>
              </w:rPr>
              <w:t>|</w:t>
            </w:r>
            <w:r w:rsidRPr="009B7D8F">
              <w:rPr>
                <w:highlight w:val="lightGray"/>
              </w:rPr>
              <w:t>Vizir</w:t>
            </w:r>
            <w:r w:rsidRPr="008B6621">
              <w:rPr>
                <w:highlight w:val="green"/>
              </w:rPr>
              <w:t>|</w:t>
            </w:r>
          </w:p>
        </w:tc>
        <w:tc>
          <w:tcPr>
            <w:tcW w:w="425" w:type="dxa"/>
          </w:tcPr>
          <w:p w14:paraId="79D34E2E" w14:textId="77777777" w:rsidR="00C57E99" w:rsidRPr="008B6621" w:rsidRDefault="00C57E99" w:rsidP="00E94440">
            <w:pPr>
              <w:pStyle w:val="StructureTableList"/>
            </w:pPr>
            <w:r w:rsidRPr="008B6621">
              <w:t>2</w:t>
            </w:r>
          </w:p>
        </w:tc>
        <w:tc>
          <w:tcPr>
            <w:tcW w:w="2268" w:type="dxa"/>
          </w:tcPr>
          <w:p w14:paraId="3A6B2B1B" w14:textId="77777777" w:rsidR="00C57E99" w:rsidRPr="008B6621" w:rsidRDefault="00C57E99" w:rsidP="00E94440">
            <w:pPr>
              <w:pStyle w:val="StructureTableList"/>
            </w:pPr>
          </w:p>
        </w:tc>
        <w:tc>
          <w:tcPr>
            <w:tcW w:w="425" w:type="dxa"/>
          </w:tcPr>
          <w:p w14:paraId="3C616FF8" w14:textId="77777777" w:rsidR="00C57E99" w:rsidRPr="00393A4E" w:rsidRDefault="00627ED1" w:rsidP="00E94440">
            <w:pPr>
              <w:pStyle w:val="StructureTableList"/>
              <w:rPr>
                <w:highlight w:val="darkMagenta"/>
              </w:rPr>
            </w:pPr>
            <w:r w:rsidRPr="00627ED1">
              <w:rPr>
                <w:highlight w:val="darkMagenta"/>
              </w:rPr>
              <w:t>EN</w:t>
            </w:r>
          </w:p>
        </w:tc>
        <w:tc>
          <w:tcPr>
            <w:tcW w:w="3686" w:type="dxa"/>
          </w:tcPr>
          <w:p w14:paraId="011149AD" w14:textId="77777777" w:rsidR="00C57E99" w:rsidRPr="008B6621" w:rsidRDefault="00C57E99" w:rsidP="00E94440">
            <w:pPr>
              <w:pStyle w:val="StructureTableList"/>
            </w:pPr>
            <w:r>
              <w:t xml:space="preserve"> *L *L</w:t>
            </w:r>
          </w:p>
        </w:tc>
      </w:tr>
      <w:tr w:rsidR="00C57E99" w:rsidRPr="008B6621" w14:paraId="3A7D9FCC" w14:textId="77777777" w:rsidTr="00E94440">
        <w:trPr>
          <w:trHeight w:val="170"/>
        </w:trPr>
        <w:tc>
          <w:tcPr>
            <w:tcW w:w="2268" w:type="dxa"/>
          </w:tcPr>
          <w:p w14:paraId="42420AE1" w14:textId="77777777" w:rsidR="00C57E99" w:rsidRPr="008B6621" w:rsidRDefault="00C57E99" w:rsidP="00E94440">
            <w:pPr>
              <w:pStyle w:val="StructureTableList"/>
              <w:rPr>
                <w:highlight w:val="green"/>
              </w:rPr>
            </w:pPr>
            <w:r w:rsidRPr="008B6621">
              <w:rPr>
                <w:highlight w:val="green"/>
              </w:rPr>
              <w:t>|</w:t>
            </w:r>
            <w:r w:rsidRPr="009B7D8F">
              <w:rPr>
                <w:highlight w:val="yellow"/>
              </w:rPr>
              <w:t>Yá</w:t>
            </w:r>
            <w:r w:rsidRPr="009B7D8F">
              <w:rPr>
                <w:highlight w:val="darkYellow"/>
              </w:rPr>
              <w:t xml:space="preserve"> </w:t>
            </w:r>
            <w:r w:rsidRPr="009B7D8F">
              <w:rPr>
                <w:highlight w:val="yellow"/>
              </w:rPr>
              <w:t>Bahá’u’l-Abhá</w:t>
            </w:r>
            <w:r w:rsidRPr="008B6621">
              <w:rPr>
                <w:highlight w:val="green"/>
              </w:rPr>
              <w:t>|</w:t>
            </w:r>
          </w:p>
        </w:tc>
        <w:tc>
          <w:tcPr>
            <w:tcW w:w="425" w:type="dxa"/>
          </w:tcPr>
          <w:p w14:paraId="7AA83DE0" w14:textId="77777777" w:rsidR="00C57E99" w:rsidRPr="008B6621" w:rsidRDefault="00C57E99" w:rsidP="00E94440">
            <w:pPr>
              <w:pStyle w:val="StructureTableList"/>
            </w:pPr>
            <w:r>
              <w:t>5</w:t>
            </w:r>
          </w:p>
        </w:tc>
        <w:tc>
          <w:tcPr>
            <w:tcW w:w="2268" w:type="dxa"/>
          </w:tcPr>
          <w:p w14:paraId="235AC4B2" w14:textId="77777777" w:rsidR="00C57E99" w:rsidRPr="008B6621" w:rsidRDefault="00C57E99" w:rsidP="00E94440">
            <w:pPr>
              <w:pStyle w:val="StructureTableList"/>
            </w:pPr>
          </w:p>
        </w:tc>
        <w:tc>
          <w:tcPr>
            <w:tcW w:w="425" w:type="dxa"/>
          </w:tcPr>
          <w:p w14:paraId="6C38A020" w14:textId="77777777" w:rsidR="00C57E99" w:rsidRPr="00F37F0D" w:rsidRDefault="00C57E99" w:rsidP="00E94440">
            <w:pPr>
              <w:pStyle w:val="StructureTableList"/>
              <w:rPr>
                <w:highlight w:val="green"/>
              </w:rPr>
            </w:pPr>
            <w:r w:rsidRPr="00F37F0D">
              <w:rPr>
                <w:highlight w:val="green"/>
              </w:rPr>
              <w:t>•</w:t>
            </w:r>
            <w:r w:rsidR="00101759">
              <w:rPr>
                <w:highlight w:val="green"/>
              </w:rPr>
              <w:t>ok</w:t>
            </w:r>
          </w:p>
        </w:tc>
        <w:tc>
          <w:tcPr>
            <w:tcW w:w="3686" w:type="dxa"/>
          </w:tcPr>
          <w:p w14:paraId="5363E60F" w14:textId="77777777" w:rsidR="00C57E99" w:rsidRPr="008B6621" w:rsidRDefault="00C57E99" w:rsidP="00E94440">
            <w:pPr>
              <w:pStyle w:val="StructureTableList"/>
            </w:pPr>
            <w:r w:rsidRPr="008B6621">
              <w:t>fuzzy match (|Yá-Bahá’u’l-Abhá|)</w:t>
            </w:r>
            <w:r>
              <w:t xml:space="preserve"> *L *L</w:t>
            </w:r>
          </w:p>
        </w:tc>
      </w:tr>
      <w:tr w:rsidR="00C57E99" w:rsidRPr="008B6621" w14:paraId="7C2ADA08" w14:textId="77777777" w:rsidTr="00E94440">
        <w:trPr>
          <w:trHeight w:val="170"/>
        </w:trPr>
        <w:tc>
          <w:tcPr>
            <w:tcW w:w="2268" w:type="dxa"/>
          </w:tcPr>
          <w:p w14:paraId="0068207E" w14:textId="77777777" w:rsidR="00C57E99" w:rsidRPr="00865A8E" w:rsidRDefault="00C57E99" w:rsidP="00E94440">
            <w:pPr>
              <w:pStyle w:val="StructureTableListSkipped"/>
              <w:rPr>
                <w:highlight w:val="white"/>
              </w:rPr>
            </w:pPr>
            <w:r w:rsidRPr="00865A8E">
              <w:rPr>
                <w:highlight w:val="white"/>
              </w:rPr>
              <w:t>|Yá-Bahá’u’l-Abhá|</w:t>
            </w:r>
          </w:p>
        </w:tc>
        <w:tc>
          <w:tcPr>
            <w:tcW w:w="425" w:type="dxa"/>
          </w:tcPr>
          <w:p w14:paraId="35B32AE9" w14:textId="77777777" w:rsidR="00C57E99" w:rsidRPr="008B6621" w:rsidRDefault="00C57E99" w:rsidP="00E94440">
            <w:pPr>
              <w:pStyle w:val="StructureTableListSkipped"/>
            </w:pPr>
          </w:p>
        </w:tc>
        <w:tc>
          <w:tcPr>
            <w:tcW w:w="2268" w:type="dxa"/>
          </w:tcPr>
          <w:p w14:paraId="3581FBC5" w14:textId="77777777" w:rsidR="00C57E99" w:rsidRPr="008B6621" w:rsidRDefault="00C57E99" w:rsidP="00E94440">
            <w:pPr>
              <w:pStyle w:val="StructureTableListSkipped"/>
            </w:pPr>
          </w:p>
        </w:tc>
        <w:tc>
          <w:tcPr>
            <w:tcW w:w="425" w:type="dxa"/>
          </w:tcPr>
          <w:p w14:paraId="56A49599" w14:textId="77777777" w:rsidR="00C57E99" w:rsidRPr="008B6621" w:rsidRDefault="00C57E99" w:rsidP="00E94440">
            <w:pPr>
              <w:pStyle w:val="StructureTableListSkipped"/>
            </w:pPr>
            <w:r w:rsidRPr="008B6621">
              <w:t>•</w:t>
            </w:r>
            <w:r>
              <w:t>skip</w:t>
            </w:r>
          </w:p>
        </w:tc>
        <w:tc>
          <w:tcPr>
            <w:tcW w:w="3686" w:type="dxa"/>
          </w:tcPr>
          <w:p w14:paraId="030BF10B" w14:textId="77777777" w:rsidR="00C57E99" w:rsidRPr="008B6621" w:rsidRDefault="00C57E99" w:rsidP="00E94440">
            <w:pPr>
              <w:pStyle w:val="StructureTableListSkipped"/>
            </w:pPr>
            <w:r w:rsidRPr="008B6621">
              <w:t>unprecedented match</w:t>
            </w:r>
            <w:r>
              <w:t xml:space="preserve"> *L *L</w:t>
            </w:r>
          </w:p>
        </w:tc>
      </w:tr>
      <w:tr w:rsidR="00C57E99" w:rsidRPr="008B6621" w14:paraId="7A315E12" w14:textId="77777777" w:rsidTr="00E94440">
        <w:trPr>
          <w:trHeight w:val="170"/>
        </w:trPr>
        <w:tc>
          <w:tcPr>
            <w:tcW w:w="2268" w:type="dxa"/>
          </w:tcPr>
          <w:p w14:paraId="12FB571A" w14:textId="77777777" w:rsidR="00C57E99" w:rsidRPr="007A5498" w:rsidRDefault="00C57E99" w:rsidP="00E94440">
            <w:pPr>
              <w:pStyle w:val="StructureTableListSkipped"/>
              <w:rPr>
                <w:highlight w:val="white"/>
              </w:rPr>
            </w:pPr>
            <w:r w:rsidRPr="007A5498">
              <w:rPr>
                <w:highlight w:val="white"/>
              </w:rPr>
              <w:t>|Yaḥyá Tábúr Áqásí|</w:t>
            </w:r>
          </w:p>
        </w:tc>
        <w:tc>
          <w:tcPr>
            <w:tcW w:w="425" w:type="dxa"/>
          </w:tcPr>
          <w:p w14:paraId="4F49441B" w14:textId="77777777" w:rsidR="00C57E99" w:rsidRPr="008B6621" w:rsidRDefault="00C57E99" w:rsidP="00E94440">
            <w:pPr>
              <w:pStyle w:val="StructureTableListSkipped"/>
            </w:pPr>
          </w:p>
        </w:tc>
        <w:tc>
          <w:tcPr>
            <w:tcW w:w="2268" w:type="dxa"/>
          </w:tcPr>
          <w:p w14:paraId="48C69A79" w14:textId="77777777" w:rsidR="00C57E99" w:rsidRPr="008B6621" w:rsidRDefault="00C57E99" w:rsidP="00E94440">
            <w:pPr>
              <w:pStyle w:val="StructureTableListSkipped"/>
            </w:pPr>
            <w:r w:rsidRPr="008B6621">
              <w:t>Yaḥyá Ṭábúr Áqásí</w:t>
            </w:r>
          </w:p>
        </w:tc>
        <w:tc>
          <w:tcPr>
            <w:tcW w:w="425" w:type="dxa"/>
          </w:tcPr>
          <w:p w14:paraId="0620E58F" w14:textId="77777777" w:rsidR="00C57E99" w:rsidRPr="008B6621" w:rsidRDefault="00C57E99" w:rsidP="00E94440">
            <w:pPr>
              <w:pStyle w:val="StructureTableListSkipped"/>
            </w:pPr>
            <w:r>
              <w:t>skip</w:t>
            </w:r>
          </w:p>
        </w:tc>
        <w:tc>
          <w:tcPr>
            <w:tcW w:w="3686" w:type="dxa"/>
          </w:tcPr>
          <w:p w14:paraId="37134B02" w14:textId="77777777" w:rsidR="00C57E99" w:rsidRPr="008B6621" w:rsidRDefault="00C57E99" w:rsidP="00E94440">
            <w:pPr>
              <w:pStyle w:val="StructureTableListSkipped"/>
            </w:pPr>
            <w:r w:rsidRPr="008B6621">
              <w:t>--- *L / All 5 occurances corrected.</w:t>
            </w:r>
          </w:p>
        </w:tc>
      </w:tr>
      <w:tr w:rsidR="00C57E99" w:rsidRPr="008B6621" w14:paraId="06A762B4" w14:textId="77777777" w:rsidTr="00E94440">
        <w:trPr>
          <w:trHeight w:val="170"/>
        </w:trPr>
        <w:tc>
          <w:tcPr>
            <w:tcW w:w="2268" w:type="dxa"/>
          </w:tcPr>
          <w:p w14:paraId="52F2CA48" w14:textId="77777777" w:rsidR="00C57E99" w:rsidRPr="008B6621" w:rsidRDefault="00C57E99" w:rsidP="00E94440">
            <w:pPr>
              <w:pStyle w:val="StructureTableList"/>
              <w:rPr>
                <w:highlight w:val="green"/>
              </w:rPr>
            </w:pPr>
            <w:r w:rsidRPr="008B6621">
              <w:rPr>
                <w:highlight w:val="green"/>
              </w:rPr>
              <w:t>|</w:t>
            </w:r>
            <w:r w:rsidRPr="008B6621">
              <w:rPr>
                <w:highlight w:val="yellow"/>
              </w:rPr>
              <w:t>Yaḥyá Ṭábúr Áqásí</w:t>
            </w:r>
            <w:r w:rsidRPr="008B6621">
              <w:rPr>
                <w:highlight w:val="green"/>
              </w:rPr>
              <w:t>|</w:t>
            </w:r>
          </w:p>
        </w:tc>
        <w:tc>
          <w:tcPr>
            <w:tcW w:w="425" w:type="dxa"/>
          </w:tcPr>
          <w:p w14:paraId="4746FBCE" w14:textId="77777777" w:rsidR="00C57E99" w:rsidRPr="008B6621" w:rsidRDefault="00C57E99" w:rsidP="00E94440">
            <w:pPr>
              <w:pStyle w:val="StructureTableList"/>
            </w:pPr>
            <w:r w:rsidRPr="008B6621">
              <w:t>5</w:t>
            </w:r>
          </w:p>
        </w:tc>
        <w:tc>
          <w:tcPr>
            <w:tcW w:w="2268" w:type="dxa"/>
          </w:tcPr>
          <w:p w14:paraId="0936EAE7" w14:textId="77777777" w:rsidR="00C57E99" w:rsidRDefault="00101759" w:rsidP="00E94440">
            <w:pPr>
              <w:pStyle w:val="StructureTableList"/>
            </w:pPr>
            <w:r w:rsidRPr="00E86ED8">
              <w:t xml:space="preserve">Yaḥyá </w:t>
            </w:r>
            <w:r>
              <w:t>Ṭ</w:t>
            </w:r>
            <w:r w:rsidRPr="00E86ED8">
              <w:t>ábúr Á</w:t>
            </w:r>
            <w:r>
              <w:t></w:t>
            </w:r>
            <w:r w:rsidRPr="00E86ED8">
              <w:t>ásí</w:t>
            </w:r>
          </w:p>
        </w:tc>
        <w:tc>
          <w:tcPr>
            <w:tcW w:w="425" w:type="dxa"/>
          </w:tcPr>
          <w:p w14:paraId="1ADE43F6" w14:textId="77777777" w:rsidR="00C57E99" w:rsidRPr="00F37F0D" w:rsidRDefault="00C57E99" w:rsidP="00E94440">
            <w:pPr>
              <w:pStyle w:val="StructureTableList"/>
              <w:rPr>
                <w:highlight w:val="green"/>
              </w:rPr>
            </w:pPr>
            <w:r w:rsidRPr="00F37F0D">
              <w:rPr>
                <w:highlight w:val="green"/>
              </w:rPr>
              <w:t>•ok</w:t>
            </w:r>
          </w:p>
        </w:tc>
        <w:tc>
          <w:tcPr>
            <w:tcW w:w="3686" w:type="dxa"/>
          </w:tcPr>
          <w:p w14:paraId="5BE1F601" w14:textId="77777777" w:rsidR="00C57E99" w:rsidRPr="008B6621" w:rsidRDefault="00C57E99" w:rsidP="00E94440">
            <w:pPr>
              <w:pStyle w:val="StructureTableList"/>
            </w:pPr>
            <w:r w:rsidRPr="008B6621">
              <w:t xml:space="preserve"> *L *L</w:t>
            </w:r>
            <w:r w:rsidR="00E606DE">
              <w:t xml:space="preserve"> *L</w:t>
            </w:r>
          </w:p>
        </w:tc>
      </w:tr>
      <w:tr w:rsidR="00C57E99" w:rsidRPr="008B6621" w14:paraId="08968498" w14:textId="77777777" w:rsidTr="00E94440">
        <w:trPr>
          <w:trHeight w:val="170"/>
        </w:trPr>
        <w:tc>
          <w:tcPr>
            <w:tcW w:w="2268" w:type="dxa"/>
          </w:tcPr>
          <w:p w14:paraId="5E823ACD" w14:textId="77777777" w:rsidR="00C57E99" w:rsidRPr="008B6621" w:rsidRDefault="00C57E99" w:rsidP="00E94440">
            <w:pPr>
              <w:pStyle w:val="StructureTableList"/>
              <w:rPr>
                <w:highlight w:val="green"/>
              </w:rPr>
            </w:pPr>
            <w:r w:rsidRPr="008B6621">
              <w:rPr>
                <w:highlight w:val="green"/>
              </w:rPr>
              <w:t>|</w:t>
            </w:r>
            <w:r w:rsidRPr="008B6621">
              <w:rPr>
                <w:highlight w:val="yellow"/>
              </w:rPr>
              <w:t>Yaḥyá</w:t>
            </w:r>
            <w:r w:rsidRPr="008B6621">
              <w:rPr>
                <w:highlight w:val="green"/>
              </w:rPr>
              <w:t>|</w:t>
            </w:r>
          </w:p>
        </w:tc>
        <w:tc>
          <w:tcPr>
            <w:tcW w:w="425" w:type="dxa"/>
          </w:tcPr>
          <w:p w14:paraId="4516B924" w14:textId="77777777" w:rsidR="00C57E99" w:rsidRPr="008B6621" w:rsidRDefault="00C57E99" w:rsidP="00E94440">
            <w:pPr>
              <w:pStyle w:val="StructureTableList"/>
            </w:pPr>
            <w:r w:rsidRPr="008B6621">
              <w:t>3</w:t>
            </w:r>
          </w:p>
        </w:tc>
        <w:tc>
          <w:tcPr>
            <w:tcW w:w="2268" w:type="dxa"/>
          </w:tcPr>
          <w:p w14:paraId="13C97EC9" w14:textId="77777777" w:rsidR="00C57E99" w:rsidRPr="008B6621" w:rsidRDefault="00C57E99" w:rsidP="00E94440">
            <w:pPr>
              <w:pStyle w:val="StructureTableList"/>
            </w:pPr>
          </w:p>
        </w:tc>
        <w:tc>
          <w:tcPr>
            <w:tcW w:w="425" w:type="dxa"/>
          </w:tcPr>
          <w:p w14:paraId="34119D4B"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22CC0989" w14:textId="77777777" w:rsidR="00C57E99" w:rsidRPr="008B6621" w:rsidRDefault="00C57E99" w:rsidP="00E94440">
            <w:pPr>
              <w:pStyle w:val="StructureTableList"/>
            </w:pPr>
            <w:r w:rsidRPr="008B6621">
              <w:t>unprecedented match</w:t>
            </w:r>
            <w:r>
              <w:t xml:space="preserve"> *L *L</w:t>
            </w:r>
          </w:p>
        </w:tc>
      </w:tr>
      <w:tr w:rsidR="00C57E99" w:rsidRPr="008B6621" w14:paraId="022A273B" w14:textId="77777777" w:rsidTr="00E94440">
        <w:trPr>
          <w:trHeight w:val="170"/>
        </w:trPr>
        <w:tc>
          <w:tcPr>
            <w:tcW w:w="2268" w:type="dxa"/>
          </w:tcPr>
          <w:p w14:paraId="11697B10" w14:textId="77777777" w:rsidR="00C57E99" w:rsidRPr="008B6621" w:rsidRDefault="00C57E99" w:rsidP="00E94440">
            <w:pPr>
              <w:pStyle w:val="StructureTableList"/>
              <w:rPr>
                <w:highlight w:val="green"/>
              </w:rPr>
            </w:pPr>
            <w:r w:rsidRPr="008B6621">
              <w:rPr>
                <w:highlight w:val="green"/>
              </w:rPr>
              <w:t>|</w:t>
            </w:r>
            <w:r w:rsidRPr="008B6621">
              <w:rPr>
                <w:highlight w:val="yellow"/>
              </w:rPr>
              <w:t>Yaḥyá’s</w:t>
            </w:r>
            <w:r w:rsidRPr="008B6621">
              <w:rPr>
                <w:highlight w:val="green"/>
              </w:rPr>
              <w:t>|</w:t>
            </w:r>
          </w:p>
        </w:tc>
        <w:tc>
          <w:tcPr>
            <w:tcW w:w="425" w:type="dxa"/>
          </w:tcPr>
          <w:p w14:paraId="16A2BF00" w14:textId="77777777" w:rsidR="00C57E99" w:rsidRPr="008B6621" w:rsidRDefault="00C57E99" w:rsidP="00E94440">
            <w:pPr>
              <w:pStyle w:val="StructureTableList"/>
            </w:pPr>
            <w:r w:rsidRPr="008B6621">
              <w:t>1</w:t>
            </w:r>
          </w:p>
        </w:tc>
        <w:tc>
          <w:tcPr>
            <w:tcW w:w="2268" w:type="dxa"/>
          </w:tcPr>
          <w:p w14:paraId="7C862096" w14:textId="77777777" w:rsidR="00C57E99" w:rsidRPr="008B6621" w:rsidRDefault="00C57E99" w:rsidP="00E94440">
            <w:pPr>
              <w:pStyle w:val="StructureTableList"/>
            </w:pPr>
          </w:p>
        </w:tc>
        <w:tc>
          <w:tcPr>
            <w:tcW w:w="425" w:type="dxa"/>
          </w:tcPr>
          <w:p w14:paraId="409D2689"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67DC1BFA" w14:textId="77777777" w:rsidR="00C57E99" w:rsidRPr="008B6621" w:rsidRDefault="00C57E99" w:rsidP="00E94440">
            <w:pPr>
              <w:pStyle w:val="StructureTableList"/>
            </w:pPr>
            <w:r w:rsidRPr="008B6621">
              <w:t>---</w:t>
            </w:r>
          </w:p>
        </w:tc>
      </w:tr>
      <w:tr w:rsidR="00C57E99" w:rsidRPr="008B6621" w14:paraId="3E2A6D99" w14:textId="77777777" w:rsidTr="00E94440">
        <w:trPr>
          <w:trHeight w:val="170"/>
        </w:trPr>
        <w:tc>
          <w:tcPr>
            <w:tcW w:w="2268" w:type="dxa"/>
          </w:tcPr>
          <w:p w14:paraId="262FBB02" w14:textId="77777777" w:rsidR="00C57E99" w:rsidRPr="008B6621" w:rsidRDefault="00C57E99" w:rsidP="00E94440">
            <w:pPr>
              <w:pStyle w:val="StructureTableList"/>
              <w:rPr>
                <w:highlight w:val="green"/>
              </w:rPr>
            </w:pPr>
            <w:r w:rsidRPr="008B6621">
              <w:rPr>
                <w:highlight w:val="green"/>
              </w:rPr>
              <w:t>|</w:t>
            </w:r>
            <w:r w:rsidRPr="008B6621">
              <w:rPr>
                <w:highlight w:val="yellow"/>
              </w:rPr>
              <w:t>Yazd</w:t>
            </w:r>
            <w:r w:rsidRPr="008B6621">
              <w:rPr>
                <w:highlight w:val="green"/>
              </w:rPr>
              <w:t>|</w:t>
            </w:r>
          </w:p>
        </w:tc>
        <w:tc>
          <w:tcPr>
            <w:tcW w:w="425" w:type="dxa"/>
          </w:tcPr>
          <w:p w14:paraId="1025F487" w14:textId="77777777" w:rsidR="00C57E99" w:rsidRPr="008B6621" w:rsidRDefault="00C57E99" w:rsidP="00E94440">
            <w:pPr>
              <w:pStyle w:val="StructureTableList"/>
            </w:pPr>
            <w:r w:rsidRPr="008B6621">
              <w:t>6</w:t>
            </w:r>
          </w:p>
        </w:tc>
        <w:tc>
          <w:tcPr>
            <w:tcW w:w="2268" w:type="dxa"/>
          </w:tcPr>
          <w:p w14:paraId="1B229D63" w14:textId="77777777" w:rsidR="00C57E99" w:rsidRPr="008B6621" w:rsidRDefault="00C57E99" w:rsidP="00E94440">
            <w:pPr>
              <w:pStyle w:val="StructureTableList"/>
            </w:pPr>
          </w:p>
        </w:tc>
        <w:tc>
          <w:tcPr>
            <w:tcW w:w="425" w:type="dxa"/>
          </w:tcPr>
          <w:p w14:paraId="19FC973D" w14:textId="77777777" w:rsidR="00C57E99" w:rsidRPr="00F37F0D" w:rsidRDefault="00C57E99" w:rsidP="00E94440">
            <w:pPr>
              <w:pStyle w:val="StructureTableList"/>
              <w:rPr>
                <w:highlight w:val="yellow"/>
              </w:rPr>
            </w:pPr>
            <w:r w:rsidRPr="00F37F0D">
              <w:rPr>
                <w:highlight w:val="yellow"/>
              </w:rPr>
              <w:t>•ok</w:t>
            </w:r>
          </w:p>
        </w:tc>
        <w:tc>
          <w:tcPr>
            <w:tcW w:w="3686" w:type="dxa"/>
          </w:tcPr>
          <w:p w14:paraId="0A42C273" w14:textId="77777777" w:rsidR="00C57E99" w:rsidRPr="008B6621" w:rsidRDefault="00C57E99" w:rsidP="00E94440">
            <w:pPr>
              <w:pStyle w:val="StructureTableList"/>
            </w:pPr>
            <w:r w:rsidRPr="008B6621">
              <w:t>unprecedented match</w:t>
            </w:r>
          </w:p>
        </w:tc>
      </w:tr>
      <w:tr w:rsidR="00C57E99" w:rsidRPr="008B6621" w14:paraId="1440F8C2" w14:textId="77777777" w:rsidTr="00E94440">
        <w:trPr>
          <w:trHeight w:val="170"/>
        </w:trPr>
        <w:tc>
          <w:tcPr>
            <w:tcW w:w="2268" w:type="dxa"/>
          </w:tcPr>
          <w:p w14:paraId="7CBB6CC8" w14:textId="77777777" w:rsidR="00C57E99" w:rsidRPr="008B6621" w:rsidRDefault="00C57E99" w:rsidP="00E94440">
            <w:pPr>
              <w:pStyle w:val="StructureTableList"/>
              <w:rPr>
                <w:highlight w:val="green"/>
              </w:rPr>
            </w:pPr>
            <w:r w:rsidRPr="008B6621">
              <w:rPr>
                <w:highlight w:val="green"/>
              </w:rPr>
              <w:t>|</w:t>
            </w:r>
            <w:r w:rsidRPr="008B6621">
              <w:rPr>
                <w:highlight w:val="yellow"/>
              </w:rPr>
              <w:t>Yazdí</w:t>
            </w:r>
            <w:r w:rsidRPr="008B6621">
              <w:rPr>
                <w:highlight w:val="green"/>
              </w:rPr>
              <w:t>|</w:t>
            </w:r>
          </w:p>
        </w:tc>
        <w:tc>
          <w:tcPr>
            <w:tcW w:w="425" w:type="dxa"/>
          </w:tcPr>
          <w:p w14:paraId="3D492B91" w14:textId="77777777" w:rsidR="00C57E99" w:rsidRPr="008B6621" w:rsidRDefault="00C57E99" w:rsidP="00E94440">
            <w:pPr>
              <w:pStyle w:val="StructureTableList"/>
            </w:pPr>
            <w:r w:rsidRPr="008B6621">
              <w:t>2</w:t>
            </w:r>
          </w:p>
        </w:tc>
        <w:tc>
          <w:tcPr>
            <w:tcW w:w="2268" w:type="dxa"/>
          </w:tcPr>
          <w:p w14:paraId="3B193DB5" w14:textId="77777777" w:rsidR="00C57E99" w:rsidRPr="008B6621" w:rsidRDefault="00C57E99" w:rsidP="00E94440">
            <w:pPr>
              <w:pStyle w:val="StructureTableList"/>
            </w:pPr>
          </w:p>
        </w:tc>
        <w:tc>
          <w:tcPr>
            <w:tcW w:w="425" w:type="dxa"/>
          </w:tcPr>
          <w:p w14:paraId="52610F09"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708AB4A4" w14:textId="77777777" w:rsidR="00C57E99" w:rsidRPr="008B6621" w:rsidRDefault="00C57E99" w:rsidP="00E94440">
            <w:pPr>
              <w:pStyle w:val="StructureTableList"/>
            </w:pPr>
            <w:r w:rsidRPr="008B6621">
              <w:t>unprecedented match</w:t>
            </w:r>
            <w:r>
              <w:t xml:space="preserve"> *L</w:t>
            </w:r>
          </w:p>
        </w:tc>
      </w:tr>
      <w:tr w:rsidR="00C57E99" w:rsidRPr="008B6621" w14:paraId="4A737CC9" w14:textId="77777777" w:rsidTr="00E94440">
        <w:trPr>
          <w:trHeight w:val="170"/>
        </w:trPr>
        <w:tc>
          <w:tcPr>
            <w:tcW w:w="2268" w:type="dxa"/>
          </w:tcPr>
          <w:p w14:paraId="1B93E3A6" w14:textId="77777777" w:rsidR="00C57E99" w:rsidRPr="008B6621" w:rsidRDefault="00C57E99" w:rsidP="00E94440">
            <w:pPr>
              <w:pStyle w:val="StructureTableList"/>
              <w:rPr>
                <w:highlight w:val="green"/>
              </w:rPr>
            </w:pPr>
            <w:r w:rsidRPr="008B6621">
              <w:rPr>
                <w:highlight w:val="green"/>
              </w:rPr>
              <w:t>|Yazdig</w:t>
            </w:r>
            <w:r w:rsidRPr="0052261D">
              <w:rPr>
                <w:highlight w:val="darkYellow"/>
              </w:rPr>
              <w:t>a</w:t>
            </w:r>
            <w:r w:rsidRPr="008B6621">
              <w:rPr>
                <w:highlight w:val="green"/>
              </w:rPr>
              <w:t>rd|</w:t>
            </w:r>
          </w:p>
        </w:tc>
        <w:tc>
          <w:tcPr>
            <w:tcW w:w="425" w:type="dxa"/>
          </w:tcPr>
          <w:p w14:paraId="1391217D" w14:textId="77777777" w:rsidR="00C57E99" w:rsidRPr="008B6621" w:rsidRDefault="00C57E99" w:rsidP="00E94440">
            <w:pPr>
              <w:pStyle w:val="StructureTableList"/>
            </w:pPr>
            <w:r w:rsidRPr="008B6621">
              <w:t>1</w:t>
            </w:r>
          </w:p>
        </w:tc>
        <w:tc>
          <w:tcPr>
            <w:tcW w:w="2268" w:type="dxa"/>
          </w:tcPr>
          <w:p w14:paraId="41BE6524" w14:textId="77777777" w:rsidR="00C57E99" w:rsidRPr="008B6621" w:rsidRDefault="00101759" w:rsidP="00E94440">
            <w:pPr>
              <w:pStyle w:val="StructureTableList"/>
            </w:pPr>
            <w:r w:rsidRPr="00101759">
              <w:t>Yazdigird</w:t>
            </w:r>
          </w:p>
        </w:tc>
        <w:tc>
          <w:tcPr>
            <w:tcW w:w="425" w:type="dxa"/>
          </w:tcPr>
          <w:p w14:paraId="403B00C7" w14:textId="77777777" w:rsidR="00C57E99" w:rsidRPr="00767854" w:rsidRDefault="00C57E99" w:rsidP="00E94440">
            <w:pPr>
              <w:pStyle w:val="StructureTableList"/>
              <w:rPr>
                <w:highlight w:val="magenta"/>
              </w:rPr>
            </w:pPr>
            <w:r w:rsidRPr="00767854">
              <w:rPr>
                <w:highlight w:val="magenta"/>
              </w:rPr>
              <w:t>•</w:t>
            </w:r>
          </w:p>
        </w:tc>
        <w:tc>
          <w:tcPr>
            <w:tcW w:w="3686" w:type="dxa"/>
          </w:tcPr>
          <w:p w14:paraId="32999EF2" w14:textId="77777777" w:rsidR="00C57E99" w:rsidRPr="008B6621" w:rsidRDefault="00C57E99" w:rsidP="00E94440">
            <w:pPr>
              <w:pStyle w:val="StructureTableList"/>
            </w:pPr>
            <w:r>
              <w:t xml:space="preserve"> *L *L</w:t>
            </w:r>
            <w:r w:rsidR="00101759">
              <w:t xml:space="preserve"> (Bahman: ›</w:t>
            </w:r>
            <w:r w:rsidR="00101759" w:rsidRPr="00101759">
              <w:t>Yazdigird</w:t>
            </w:r>
            <w:r w:rsidR="00101759">
              <w:t>‹)</w:t>
            </w:r>
          </w:p>
        </w:tc>
      </w:tr>
      <w:tr w:rsidR="00C57E99" w:rsidRPr="008B6621" w14:paraId="54E8A78B" w14:textId="77777777" w:rsidTr="00E94440">
        <w:trPr>
          <w:trHeight w:val="170"/>
        </w:trPr>
        <w:tc>
          <w:tcPr>
            <w:tcW w:w="2268" w:type="dxa"/>
          </w:tcPr>
          <w:p w14:paraId="4B8700D0" w14:textId="77777777" w:rsidR="00C57E99" w:rsidRPr="008B6621" w:rsidRDefault="00C57E99" w:rsidP="00E94440">
            <w:pPr>
              <w:pStyle w:val="StructureTableList"/>
              <w:rPr>
                <w:highlight w:val="green"/>
              </w:rPr>
            </w:pPr>
            <w:r w:rsidRPr="008B6621">
              <w:rPr>
                <w:highlight w:val="green"/>
              </w:rPr>
              <w:t>|</w:t>
            </w:r>
            <w:r w:rsidRPr="0052261D">
              <w:rPr>
                <w:highlight w:val="green"/>
              </w:rPr>
              <w:t>Yazdig</w:t>
            </w:r>
            <w:r w:rsidRPr="0052261D">
              <w:rPr>
                <w:highlight w:val="darkYellow"/>
              </w:rPr>
              <w:t>i</w:t>
            </w:r>
            <w:r w:rsidRPr="0052261D">
              <w:rPr>
                <w:highlight w:val="green"/>
              </w:rPr>
              <w:t>rd</w:t>
            </w:r>
            <w:r w:rsidRPr="008B6621">
              <w:rPr>
                <w:highlight w:val="green"/>
              </w:rPr>
              <w:t>|</w:t>
            </w:r>
          </w:p>
        </w:tc>
        <w:tc>
          <w:tcPr>
            <w:tcW w:w="425" w:type="dxa"/>
          </w:tcPr>
          <w:p w14:paraId="15370495" w14:textId="77777777" w:rsidR="00C57E99" w:rsidRPr="008B6621" w:rsidRDefault="00C57E99" w:rsidP="00E94440">
            <w:pPr>
              <w:pStyle w:val="StructureTableList"/>
            </w:pPr>
            <w:r w:rsidRPr="008B6621">
              <w:t>1</w:t>
            </w:r>
          </w:p>
        </w:tc>
        <w:tc>
          <w:tcPr>
            <w:tcW w:w="2268" w:type="dxa"/>
          </w:tcPr>
          <w:p w14:paraId="7AB77382" w14:textId="77777777" w:rsidR="00C57E99" w:rsidRPr="008B6621" w:rsidRDefault="00C57E99" w:rsidP="00E94440">
            <w:pPr>
              <w:pStyle w:val="StructureTableList"/>
            </w:pPr>
          </w:p>
        </w:tc>
        <w:tc>
          <w:tcPr>
            <w:tcW w:w="425" w:type="dxa"/>
          </w:tcPr>
          <w:p w14:paraId="6AD748F2" w14:textId="77777777" w:rsidR="00C57E99" w:rsidRPr="00393A4E" w:rsidRDefault="00627ED1" w:rsidP="00E94440">
            <w:pPr>
              <w:pStyle w:val="StructureTableList"/>
              <w:rPr>
                <w:highlight w:val="darkMagenta"/>
              </w:rPr>
            </w:pPr>
            <w:r w:rsidRPr="00627ED1">
              <w:rPr>
                <w:highlight w:val="darkMagenta"/>
              </w:rPr>
              <w:t>•</w:t>
            </w:r>
          </w:p>
        </w:tc>
        <w:tc>
          <w:tcPr>
            <w:tcW w:w="3686" w:type="dxa"/>
          </w:tcPr>
          <w:p w14:paraId="60165C88" w14:textId="77777777" w:rsidR="00C57E99" w:rsidRPr="008B6621" w:rsidRDefault="00C57E99" w:rsidP="00E94440">
            <w:pPr>
              <w:pStyle w:val="StructureTableList"/>
            </w:pPr>
            <w:r w:rsidRPr="008B6621">
              <w:t>unprecedented match</w:t>
            </w:r>
            <w:r>
              <w:t xml:space="preserve"> *L *L</w:t>
            </w:r>
          </w:p>
        </w:tc>
      </w:tr>
      <w:tr w:rsidR="00C57E99" w:rsidRPr="008B6621" w14:paraId="07D406AF" w14:textId="77777777" w:rsidTr="00E94440">
        <w:trPr>
          <w:trHeight w:val="170"/>
        </w:trPr>
        <w:tc>
          <w:tcPr>
            <w:tcW w:w="2268" w:type="dxa"/>
          </w:tcPr>
          <w:p w14:paraId="7C706D0A" w14:textId="77777777" w:rsidR="00C57E99" w:rsidRPr="007A5498" w:rsidRDefault="00C57E99" w:rsidP="00E94440">
            <w:pPr>
              <w:pStyle w:val="StructureTableListSkipped"/>
              <w:rPr>
                <w:rStyle w:val="referenceauthor"/>
                <w:highlight w:val="white"/>
              </w:rPr>
            </w:pPr>
            <w:r w:rsidRPr="007A5498">
              <w:rPr>
                <w:rStyle w:val="referenceauthor"/>
                <w:highlight w:val="white"/>
              </w:rPr>
              <w:t>|YÚNIS ÁN|</w:t>
            </w:r>
          </w:p>
        </w:tc>
        <w:tc>
          <w:tcPr>
            <w:tcW w:w="425" w:type="dxa"/>
          </w:tcPr>
          <w:p w14:paraId="001407E8" w14:textId="77777777" w:rsidR="00C57E99" w:rsidRPr="008B6621" w:rsidRDefault="00C57E99" w:rsidP="00E94440">
            <w:pPr>
              <w:pStyle w:val="StructureTableListSkipped"/>
            </w:pPr>
          </w:p>
        </w:tc>
        <w:tc>
          <w:tcPr>
            <w:tcW w:w="2268" w:type="dxa"/>
          </w:tcPr>
          <w:p w14:paraId="1B7FF8B8" w14:textId="77777777" w:rsidR="00C57E99" w:rsidRPr="008B6621" w:rsidRDefault="00C57E99" w:rsidP="00E94440">
            <w:pPr>
              <w:pStyle w:val="StructureTableListSkipped"/>
            </w:pPr>
          </w:p>
        </w:tc>
        <w:tc>
          <w:tcPr>
            <w:tcW w:w="425" w:type="dxa"/>
          </w:tcPr>
          <w:p w14:paraId="17756F7B" w14:textId="77777777" w:rsidR="00C57E99" w:rsidRPr="008B6621" w:rsidRDefault="00C57E99" w:rsidP="00E94440">
            <w:pPr>
              <w:pStyle w:val="StructureTableListSkipped"/>
            </w:pPr>
            <w:r>
              <w:t>skip</w:t>
            </w:r>
          </w:p>
        </w:tc>
        <w:tc>
          <w:tcPr>
            <w:tcW w:w="3686" w:type="dxa"/>
          </w:tcPr>
          <w:p w14:paraId="0F42917C" w14:textId="77777777" w:rsidR="00C57E99" w:rsidRPr="008B6621" w:rsidRDefault="00C57E99" w:rsidP="00E94440">
            <w:pPr>
              <w:pStyle w:val="StructureTableListSkipped"/>
            </w:pPr>
            <w:r w:rsidRPr="008B6621">
              <w:t>---</w:t>
            </w:r>
          </w:p>
        </w:tc>
      </w:tr>
      <w:tr w:rsidR="00C57E99" w:rsidRPr="008B6621" w14:paraId="1DC9661C" w14:textId="77777777" w:rsidTr="00E94440">
        <w:trPr>
          <w:trHeight w:val="170"/>
        </w:trPr>
        <w:tc>
          <w:tcPr>
            <w:tcW w:w="2268" w:type="dxa"/>
          </w:tcPr>
          <w:p w14:paraId="6C1129BC" w14:textId="77777777" w:rsidR="00C57E99" w:rsidRPr="008B6621" w:rsidRDefault="00C57E99" w:rsidP="00E94440">
            <w:pPr>
              <w:pStyle w:val="StructureTableList"/>
              <w:rPr>
                <w:highlight w:val="green"/>
              </w:rPr>
            </w:pPr>
            <w:r w:rsidRPr="008B6621">
              <w:rPr>
                <w:highlight w:val="green"/>
              </w:rPr>
              <w:t>|</w:t>
            </w:r>
            <w:r w:rsidRPr="008B6621">
              <w:rPr>
                <w:highlight w:val="yellow"/>
              </w:rPr>
              <w:t>Yúnis án</w:t>
            </w:r>
            <w:r w:rsidRPr="008B6621">
              <w:rPr>
                <w:highlight w:val="green"/>
              </w:rPr>
              <w:t>|</w:t>
            </w:r>
          </w:p>
        </w:tc>
        <w:tc>
          <w:tcPr>
            <w:tcW w:w="425" w:type="dxa"/>
          </w:tcPr>
          <w:p w14:paraId="697AFA0B" w14:textId="77777777" w:rsidR="00C57E99" w:rsidRPr="008B6621" w:rsidRDefault="00C57E99" w:rsidP="00E94440">
            <w:pPr>
              <w:pStyle w:val="StructureTableList"/>
            </w:pPr>
            <w:r w:rsidRPr="008B6621">
              <w:t>30</w:t>
            </w:r>
          </w:p>
        </w:tc>
        <w:tc>
          <w:tcPr>
            <w:tcW w:w="2268" w:type="dxa"/>
          </w:tcPr>
          <w:p w14:paraId="2DD775CD" w14:textId="77777777" w:rsidR="00C57E99" w:rsidRPr="008B6621" w:rsidRDefault="00C57E99" w:rsidP="00E94440">
            <w:pPr>
              <w:pStyle w:val="StructureTableList"/>
            </w:pPr>
          </w:p>
        </w:tc>
        <w:tc>
          <w:tcPr>
            <w:tcW w:w="425" w:type="dxa"/>
          </w:tcPr>
          <w:p w14:paraId="3DCF1257" w14:textId="77777777" w:rsidR="00C57E99" w:rsidRPr="00F37F0D" w:rsidRDefault="00C57E99" w:rsidP="00E94440">
            <w:pPr>
              <w:pStyle w:val="StructureTableList"/>
              <w:rPr>
                <w:highlight w:val="yellow"/>
              </w:rPr>
            </w:pPr>
            <w:r w:rsidRPr="00F37F0D">
              <w:rPr>
                <w:highlight w:val="yellow"/>
              </w:rPr>
              <w:t>•ok</w:t>
            </w:r>
          </w:p>
        </w:tc>
        <w:tc>
          <w:tcPr>
            <w:tcW w:w="3686" w:type="dxa"/>
          </w:tcPr>
          <w:p w14:paraId="4BFF576A" w14:textId="77777777" w:rsidR="00C57E99" w:rsidRPr="008B6621" w:rsidRDefault="00C57E99" w:rsidP="00E94440">
            <w:pPr>
              <w:pStyle w:val="StructureTableList"/>
            </w:pPr>
            <w:r w:rsidRPr="008B6621">
              <w:t>--- *L</w:t>
            </w:r>
          </w:p>
        </w:tc>
      </w:tr>
      <w:tr w:rsidR="00C57E99" w:rsidRPr="008B6621" w14:paraId="2FA9BE71" w14:textId="77777777" w:rsidTr="00E94440">
        <w:trPr>
          <w:trHeight w:val="170"/>
        </w:trPr>
        <w:tc>
          <w:tcPr>
            <w:tcW w:w="2268" w:type="dxa"/>
          </w:tcPr>
          <w:p w14:paraId="525F0987" w14:textId="77777777" w:rsidR="00C57E99" w:rsidRPr="008B6621" w:rsidRDefault="00C57E99" w:rsidP="00E94440">
            <w:pPr>
              <w:pStyle w:val="StructureTableList"/>
              <w:rPr>
                <w:highlight w:val="green"/>
              </w:rPr>
            </w:pPr>
            <w:r w:rsidRPr="008B6621">
              <w:rPr>
                <w:highlight w:val="green"/>
              </w:rPr>
              <w:t>|</w:t>
            </w:r>
            <w:r w:rsidRPr="008B6621">
              <w:rPr>
                <w:highlight w:val="yellow"/>
              </w:rPr>
              <w:t>Yúnis án’s</w:t>
            </w:r>
            <w:r w:rsidRPr="008B6621">
              <w:rPr>
                <w:highlight w:val="green"/>
              </w:rPr>
              <w:t>|</w:t>
            </w:r>
          </w:p>
        </w:tc>
        <w:tc>
          <w:tcPr>
            <w:tcW w:w="425" w:type="dxa"/>
          </w:tcPr>
          <w:p w14:paraId="22FD5337" w14:textId="77777777" w:rsidR="00C57E99" w:rsidRPr="008B6621" w:rsidRDefault="00C57E99" w:rsidP="00E94440">
            <w:pPr>
              <w:pStyle w:val="StructureTableList"/>
            </w:pPr>
            <w:r w:rsidRPr="008B6621">
              <w:t>5</w:t>
            </w:r>
          </w:p>
        </w:tc>
        <w:tc>
          <w:tcPr>
            <w:tcW w:w="2268" w:type="dxa"/>
          </w:tcPr>
          <w:p w14:paraId="6B6E3048" w14:textId="77777777" w:rsidR="00C57E99" w:rsidRPr="008B6621" w:rsidRDefault="00C57E99" w:rsidP="00E94440">
            <w:pPr>
              <w:pStyle w:val="StructureTableList"/>
            </w:pPr>
          </w:p>
        </w:tc>
        <w:tc>
          <w:tcPr>
            <w:tcW w:w="425" w:type="dxa"/>
          </w:tcPr>
          <w:p w14:paraId="7D3F290C" w14:textId="77777777" w:rsidR="00C57E99" w:rsidRPr="00F37F0D" w:rsidRDefault="00C57E99" w:rsidP="00E94440">
            <w:pPr>
              <w:pStyle w:val="StructureTableList"/>
              <w:rPr>
                <w:highlight w:val="yellow"/>
              </w:rPr>
            </w:pPr>
            <w:r w:rsidRPr="00F37F0D">
              <w:rPr>
                <w:highlight w:val="yellow"/>
              </w:rPr>
              <w:t>•ok en</w:t>
            </w:r>
          </w:p>
        </w:tc>
        <w:tc>
          <w:tcPr>
            <w:tcW w:w="3686" w:type="dxa"/>
          </w:tcPr>
          <w:p w14:paraId="7B16AAF7" w14:textId="77777777" w:rsidR="00C57E99" w:rsidRPr="008B6621" w:rsidRDefault="00C57E99" w:rsidP="00E94440">
            <w:pPr>
              <w:pStyle w:val="StructureTableList"/>
            </w:pPr>
            <w:r w:rsidRPr="008B6621">
              <w:t>---</w:t>
            </w:r>
          </w:p>
        </w:tc>
      </w:tr>
      <w:tr w:rsidR="00C57E99" w:rsidRPr="008B6621" w14:paraId="41AFC00C" w14:textId="77777777" w:rsidTr="00E94440">
        <w:trPr>
          <w:trHeight w:val="170"/>
        </w:trPr>
        <w:tc>
          <w:tcPr>
            <w:tcW w:w="2268" w:type="dxa"/>
          </w:tcPr>
          <w:p w14:paraId="1DFBC082" w14:textId="77777777" w:rsidR="00C57E99" w:rsidRPr="008B6621" w:rsidRDefault="00C57E99" w:rsidP="00E94440">
            <w:pPr>
              <w:pStyle w:val="StructureTableList"/>
              <w:rPr>
                <w:highlight w:val="yellow"/>
              </w:rPr>
            </w:pPr>
            <w:r w:rsidRPr="008B6621">
              <w:rPr>
                <w:highlight w:val="green"/>
              </w:rPr>
              <w:t>|Y</w:t>
            </w:r>
            <w:r w:rsidRPr="008B6621">
              <w:rPr>
                <w:highlight w:val="darkYellow"/>
              </w:rPr>
              <w:t>u</w:t>
            </w:r>
            <w:r w:rsidRPr="008B6621">
              <w:rPr>
                <w:highlight w:val="green"/>
              </w:rPr>
              <w:t>nis án-i-Afr</w:t>
            </w:r>
            <w:r w:rsidRPr="008B6621">
              <w:rPr>
                <w:highlight w:val="darkYellow"/>
              </w:rPr>
              <w:t>u</w:t>
            </w:r>
            <w:r w:rsidRPr="008B6621">
              <w:rPr>
                <w:highlight w:val="green"/>
              </w:rPr>
              <w:t>tih|</w:t>
            </w:r>
          </w:p>
        </w:tc>
        <w:tc>
          <w:tcPr>
            <w:tcW w:w="425" w:type="dxa"/>
          </w:tcPr>
          <w:p w14:paraId="5E14EB54" w14:textId="77777777" w:rsidR="00C57E99" w:rsidRPr="008B6621" w:rsidRDefault="00C57E99" w:rsidP="00E94440">
            <w:pPr>
              <w:pStyle w:val="StructureTableList"/>
            </w:pPr>
            <w:r w:rsidRPr="008B6621">
              <w:t>1</w:t>
            </w:r>
          </w:p>
        </w:tc>
        <w:tc>
          <w:tcPr>
            <w:tcW w:w="2268" w:type="dxa"/>
          </w:tcPr>
          <w:p w14:paraId="6394E6E1" w14:textId="77777777" w:rsidR="00C57E99" w:rsidRPr="008B6621" w:rsidRDefault="00952AF0" w:rsidP="00A52A17">
            <w:pPr>
              <w:pStyle w:val="StructureTableList"/>
            </w:pPr>
            <w:r w:rsidRPr="00952AF0">
              <w:t xml:space="preserve">Yúnis </w:t>
            </w:r>
            <w:r w:rsidR="00A52A17">
              <w:t></w:t>
            </w:r>
            <w:r w:rsidRPr="00952AF0">
              <w:rPr>
                <w:rFonts w:hint="eastAsia"/>
              </w:rPr>
              <w:t>á</w:t>
            </w:r>
            <w:r w:rsidRPr="00952AF0">
              <w:t>n-i-Afrú</w:t>
            </w:r>
            <w:r w:rsidR="00A52A17">
              <w:t></w:t>
            </w:r>
            <w:r w:rsidRPr="00952AF0">
              <w:t>tih</w:t>
            </w:r>
          </w:p>
        </w:tc>
        <w:tc>
          <w:tcPr>
            <w:tcW w:w="425" w:type="dxa"/>
          </w:tcPr>
          <w:p w14:paraId="626A3F1F" w14:textId="77777777" w:rsidR="00C57E99" w:rsidRPr="00F37F0D" w:rsidRDefault="00C57E99" w:rsidP="00E94440">
            <w:pPr>
              <w:pStyle w:val="StructureTableList"/>
              <w:rPr>
                <w:highlight w:val="blue"/>
              </w:rPr>
            </w:pPr>
          </w:p>
        </w:tc>
        <w:tc>
          <w:tcPr>
            <w:tcW w:w="3686" w:type="dxa"/>
          </w:tcPr>
          <w:p w14:paraId="21046BFE" w14:textId="77777777" w:rsidR="00C57E99" w:rsidRPr="008B6621" w:rsidRDefault="00C57E99" w:rsidP="00E94440">
            <w:pPr>
              <w:pStyle w:val="StructureTableList"/>
            </w:pPr>
          </w:p>
        </w:tc>
      </w:tr>
      <w:tr w:rsidR="00C57E99" w:rsidRPr="008B6621" w14:paraId="54A76963" w14:textId="77777777" w:rsidTr="00E94440">
        <w:trPr>
          <w:trHeight w:val="170"/>
        </w:trPr>
        <w:tc>
          <w:tcPr>
            <w:tcW w:w="2268" w:type="dxa"/>
          </w:tcPr>
          <w:p w14:paraId="0E675EDC" w14:textId="77777777" w:rsidR="00C57E99" w:rsidRPr="008B6621" w:rsidRDefault="00C57E99" w:rsidP="00E94440">
            <w:pPr>
              <w:pStyle w:val="StructureTableList"/>
              <w:rPr>
                <w:highlight w:val="green"/>
              </w:rPr>
            </w:pPr>
            <w:r w:rsidRPr="008B6621">
              <w:rPr>
                <w:highlight w:val="green"/>
              </w:rPr>
              <w:t>|</w:t>
            </w:r>
            <w:r w:rsidRPr="008B6621">
              <w:rPr>
                <w:highlight w:val="yellow"/>
              </w:rPr>
              <w:t>Yúnis án-i-Afrútih</w:t>
            </w:r>
            <w:r w:rsidRPr="008B6621">
              <w:rPr>
                <w:highlight w:val="green"/>
              </w:rPr>
              <w:t>|</w:t>
            </w:r>
          </w:p>
        </w:tc>
        <w:tc>
          <w:tcPr>
            <w:tcW w:w="425" w:type="dxa"/>
          </w:tcPr>
          <w:p w14:paraId="2EAED0E0" w14:textId="77777777" w:rsidR="00C57E99" w:rsidRPr="008B6621" w:rsidRDefault="00C57E99" w:rsidP="00E94440">
            <w:pPr>
              <w:pStyle w:val="StructureTableList"/>
            </w:pPr>
            <w:r w:rsidRPr="008B6621">
              <w:t>3</w:t>
            </w:r>
          </w:p>
        </w:tc>
        <w:tc>
          <w:tcPr>
            <w:tcW w:w="2268" w:type="dxa"/>
          </w:tcPr>
          <w:p w14:paraId="038FE8A3" w14:textId="77777777" w:rsidR="00C57E99" w:rsidRPr="008B6621" w:rsidRDefault="00C57E99" w:rsidP="00E94440">
            <w:pPr>
              <w:pStyle w:val="StructureTableList"/>
            </w:pPr>
          </w:p>
        </w:tc>
        <w:tc>
          <w:tcPr>
            <w:tcW w:w="425" w:type="dxa"/>
          </w:tcPr>
          <w:p w14:paraId="42DC5EBA" w14:textId="77777777" w:rsidR="00C57E99" w:rsidRPr="00F37F0D" w:rsidRDefault="00C57E99" w:rsidP="00E94440">
            <w:pPr>
              <w:pStyle w:val="StructureTableList"/>
              <w:rPr>
                <w:highlight w:val="yellow"/>
              </w:rPr>
            </w:pPr>
            <w:r w:rsidRPr="00F37F0D">
              <w:rPr>
                <w:highlight w:val="yellow"/>
              </w:rPr>
              <w:t>•ok</w:t>
            </w:r>
          </w:p>
        </w:tc>
        <w:tc>
          <w:tcPr>
            <w:tcW w:w="3686" w:type="dxa"/>
          </w:tcPr>
          <w:p w14:paraId="1B2AD12D" w14:textId="77777777" w:rsidR="00C57E99" w:rsidRPr="008B6621" w:rsidRDefault="00C57E99" w:rsidP="00E94440">
            <w:pPr>
              <w:pStyle w:val="StructureTableList"/>
            </w:pPr>
            <w:r w:rsidRPr="008B6621">
              <w:t>--- *L</w:t>
            </w:r>
          </w:p>
        </w:tc>
      </w:tr>
      <w:tr w:rsidR="00C57E99" w:rsidRPr="008B6621" w14:paraId="0D89FA86" w14:textId="77777777" w:rsidTr="00E94440">
        <w:trPr>
          <w:trHeight w:val="170"/>
        </w:trPr>
        <w:tc>
          <w:tcPr>
            <w:tcW w:w="2268" w:type="dxa"/>
          </w:tcPr>
          <w:p w14:paraId="3582E417" w14:textId="77777777" w:rsidR="00C57E99" w:rsidRPr="008B6621" w:rsidRDefault="00C57E99" w:rsidP="00E94440">
            <w:pPr>
              <w:pStyle w:val="StructureTableList"/>
              <w:rPr>
                <w:highlight w:val="green"/>
              </w:rPr>
            </w:pPr>
            <w:r w:rsidRPr="008B6621">
              <w:rPr>
                <w:highlight w:val="green"/>
              </w:rPr>
              <w:t>|</w:t>
            </w:r>
            <w:r w:rsidRPr="008B6621">
              <w:rPr>
                <w:highlight w:val="yellow"/>
              </w:rPr>
              <w:t>Ẓáhir</w:t>
            </w:r>
            <w:r w:rsidRPr="008B6621">
              <w:rPr>
                <w:highlight w:val="green"/>
              </w:rPr>
              <w:t>|</w:t>
            </w:r>
          </w:p>
        </w:tc>
        <w:tc>
          <w:tcPr>
            <w:tcW w:w="425" w:type="dxa"/>
          </w:tcPr>
          <w:p w14:paraId="79751A1F" w14:textId="77777777" w:rsidR="00C57E99" w:rsidRPr="008B6621" w:rsidRDefault="00C57E99" w:rsidP="00E94440">
            <w:pPr>
              <w:pStyle w:val="StructureTableList"/>
            </w:pPr>
            <w:r w:rsidRPr="008B6621">
              <w:t>1</w:t>
            </w:r>
          </w:p>
        </w:tc>
        <w:tc>
          <w:tcPr>
            <w:tcW w:w="2268" w:type="dxa"/>
          </w:tcPr>
          <w:p w14:paraId="1C781A50" w14:textId="77777777" w:rsidR="00C57E99" w:rsidRPr="008B6621" w:rsidRDefault="00C57E99" w:rsidP="00E94440">
            <w:pPr>
              <w:pStyle w:val="StructureTableList"/>
            </w:pPr>
          </w:p>
        </w:tc>
        <w:tc>
          <w:tcPr>
            <w:tcW w:w="425" w:type="dxa"/>
          </w:tcPr>
          <w:p w14:paraId="46963D10" w14:textId="77777777" w:rsidR="00C57E99" w:rsidRPr="00F37F0D" w:rsidRDefault="00C57E99" w:rsidP="00E94440">
            <w:pPr>
              <w:pStyle w:val="StructureTableList"/>
              <w:rPr>
                <w:highlight w:val="yellow"/>
              </w:rPr>
            </w:pPr>
            <w:r w:rsidRPr="00F37F0D">
              <w:rPr>
                <w:highlight w:val="yellow"/>
              </w:rPr>
              <w:t>•ok</w:t>
            </w:r>
          </w:p>
        </w:tc>
        <w:tc>
          <w:tcPr>
            <w:tcW w:w="3686" w:type="dxa"/>
          </w:tcPr>
          <w:p w14:paraId="0CB16C07" w14:textId="77777777" w:rsidR="00C57E99" w:rsidRPr="008B6621" w:rsidRDefault="00C57E99" w:rsidP="00E94440">
            <w:pPr>
              <w:pStyle w:val="StructureTableList"/>
            </w:pPr>
            <w:r w:rsidRPr="008B6621">
              <w:t>unprecedented match</w:t>
            </w:r>
          </w:p>
        </w:tc>
      </w:tr>
      <w:tr w:rsidR="00C57E99" w:rsidRPr="008B6621" w14:paraId="501FFAEA" w14:textId="77777777" w:rsidTr="00E94440">
        <w:trPr>
          <w:trHeight w:val="170"/>
        </w:trPr>
        <w:tc>
          <w:tcPr>
            <w:tcW w:w="2268" w:type="dxa"/>
          </w:tcPr>
          <w:p w14:paraId="015CA014" w14:textId="77777777" w:rsidR="00C57E99" w:rsidRPr="008B6621" w:rsidRDefault="00C57E99" w:rsidP="00E94440">
            <w:pPr>
              <w:pStyle w:val="StructureTableList"/>
              <w:rPr>
                <w:highlight w:val="green"/>
              </w:rPr>
            </w:pPr>
            <w:r w:rsidRPr="008B6621">
              <w:rPr>
                <w:highlight w:val="green"/>
              </w:rPr>
              <w:t>|</w:t>
            </w:r>
            <w:r w:rsidRPr="008B6621">
              <w:rPr>
                <w:highlight w:val="yellow"/>
              </w:rPr>
              <w:t>Zahrá ahíd</w:t>
            </w:r>
            <w:r w:rsidRPr="008B6621">
              <w:rPr>
                <w:highlight w:val="green"/>
              </w:rPr>
              <w:t>|</w:t>
            </w:r>
          </w:p>
        </w:tc>
        <w:tc>
          <w:tcPr>
            <w:tcW w:w="425" w:type="dxa"/>
          </w:tcPr>
          <w:p w14:paraId="5975D7FC" w14:textId="77777777" w:rsidR="00C57E99" w:rsidRPr="008B6621" w:rsidRDefault="00C57E99" w:rsidP="00E94440">
            <w:pPr>
              <w:pStyle w:val="StructureTableList"/>
            </w:pPr>
            <w:r w:rsidRPr="008B6621">
              <w:t>1</w:t>
            </w:r>
          </w:p>
        </w:tc>
        <w:tc>
          <w:tcPr>
            <w:tcW w:w="2268" w:type="dxa"/>
          </w:tcPr>
          <w:p w14:paraId="18EBCBA5" w14:textId="77777777" w:rsidR="00C57E99" w:rsidRPr="008B6621" w:rsidRDefault="00C57E99" w:rsidP="00E94440">
            <w:pPr>
              <w:pStyle w:val="StructureTableList"/>
            </w:pPr>
          </w:p>
        </w:tc>
        <w:tc>
          <w:tcPr>
            <w:tcW w:w="425" w:type="dxa"/>
          </w:tcPr>
          <w:p w14:paraId="28F049DE" w14:textId="77777777" w:rsidR="00C57E99" w:rsidRPr="0045601B" w:rsidRDefault="00C57E99" w:rsidP="00E94440">
            <w:pPr>
              <w:pStyle w:val="StructureTableList"/>
              <w:rPr>
                <w:highlight w:val="green"/>
              </w:rPr>
            </w:pPr>
            <w:r w:rsidRPr="0045601B">
              <w:rPr>
                <w:highlight w:val="green"/>
              </w:rPr>
              <w:t>•ok</w:t>
            </w:r>
          </w:p>
        </w:tc>
        <w:tc>
          <w:tcPr>
            <w:tcW w:w="3686" w:type="dxa"/>
          </w:tcPr>
          <w:p w14:paraId="254E83B8" w14:textId="77777777" w:rsidR="00C57E99" w:rsidRPr="008B6621" w:rsidRDefault="00C57E99" w:rsidP="00E94440">
            <w:pPr>
              <w:pStyle w:val="StructureTableList"/>
            </w:pPr>
            <w:r w:rsidRPr="008B6621">
              <w:t>--- *L</w:t>
            </w:r>
            <w:r w:rsidR="001A1187">
              <w:t xml:space="preserve"> *L</w:t>
            </w:r>
          </w:p>
        </w:tc>
      </w:tr>
      <w:tr w:rsidR="00C57E99" w:rsidRPr="008B6621" w14:paraId="1F60C244" w14:textId="77777777" w:rsidTr="00E94440">
        <w:trPr>
          <w:trHeight w:val="170"/>
        </w:trPr>
        <w:tc>
          <w:tcPr>
            <w:tcW w:w="2268" w:type="dxa"/>
          </w:tcPr>
          <w:p w14:paraId="75E9D160" w14:textId="77777777" w:rsidR="00C57E99" w:rsidRPr="008B6621" w:rsidRDefault="00C57E99" w:rsidP="00E94440">
            <w:pPr>
              <w:pStyle w:val="StructureTableList"/>
              <w:rPr>
                <w:highlight w:val="green"/>
              </w:rPr>
            </w:pPr>
            <w:r w:rsidRPr="008B6621">
              <w:rPr>
                <w:highlight w:val="green"/>
              </w:rPr>
              <w:t>|</w:t>
            </w:r>
            <w:r w:rsidRPr="008B6621">
              <w:rPr>
                <w:highlight w:val="yellow"/>
              </w:rPr>
              <w:t>Zahrá</w:t>
            </w:r>
            <w:r w:rsidRPr="008B6621">
              <w:rPr>
                <w:highlight w:val="green"/>
              </w:rPr>
              <w:t>|</w:t>
            </w:r>
          </w:p>
        </w:tc>
        <w:tc>
          <w:tcPr>
            <w:tcW w:w="425" w:type="dxa"/>
          </w:tcPr>
          <w:p w14:paraId="26123F12" w14:textId="77777777" w:rsidR="00C57E99" w:rsidRPr="008B6621" w:rsidRDefault="00C57E99" w:rsidP="00E94440">
            <w:pPr>
              <w:pStyle w:val="StructureTableList"/>
            </w:pPr>
            <w:r w:rsidRPr="008B6621">
              <w:t>3</w:t>
            </w:r>
          </w:p>
        </w:tc>
        <w:tc>
          <w:tcPr>
            <w:tcW w:w="2268" w:type="dxa"/>
          </w:tcPr>
          <w:p w14:paraId="250A5E4C" w14:textId="77777777" w:rsidR="00C57E99" w:rsidRPr="008B6621" w:rsidRDefault="00C57E99" w:rsidP="00E94440">
            <w:pPr>
              <w:pStyle w:val="StructureTableList"/>
            </w:pPr>
          </w:p>
        </w:tc>
        <w:tc>
          <w:tcPr>
            <w:tcW w:w="425" w:type="dxa"/>
          </w:tcPr>
          <w:p w14:paraId="19D04B66"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6E94DF6" w14:textId="77777777" w:rsidR="00C57E99" w:rsidRPr="008B6621" w:rsidRDefault="00C57E99" w:rsidP="00E94440">
            <w:pPr>
              <w:pStyle w:val="StructureTableList"/>
            </w:pPr>
            <w:r w:rsidRPr="008B6621">
              <w:t>unprecedented match</w:t>
            </w:r>
          </w:p>
        </w:tc>
      </w:tr>
      <w:tr w:rsidR="00C57E99" w:rsidRPr="008B6621" w14:paraId="718132B8" w14:textId="77777777" w:rsidTr="00E94440">
        <w:trPr>
          <w:trHeight w:val="170"/>
        </w:trPr>
        <w:tc>
          <w:tcPr>
            <w:tcW w:w="2268" w:type="dxa"/>
          </w:tcPr>
          <w:p w14:paraId="5E0973C2" w14:textId="77777777" w:rsidR="00C57E99" w:rsidRPr="008B6621" w:rsidRDefault="00C57E99" w:rsidP="00E94440">
            <w:pPr>
              <w:pStyle w:val="StructureTableList"/>
              <w:rPr>
                <w:highlight w:val="magenta"/>
              </w:rPr>
            </w:pPr>
            <w:r w:rsidRPr="008B6621">
              <w:rPr>
                <w:highlight w:val="magenta"/>
              </w:rPr>
              <w:t>|Zaman|</w:t>
            </w:r>
          </w:p>
        </w:tc>
        <w:tc>
          <w:tcPr>
            <w:tcW w:w="425" w:type="dxa"/>
          </w:tcPr>
          <w:p w14:paraId="2BAAB723" w14:textId="77777777" w:rsidR="00C57E99" w:rsidRPr="008B6621" w:rsidRDefault="00C57E99" w:rsidP="00E94440">
            <w:pPr>
              <w:pStyle w:val="StructureTableList"/>
            </w:pPr>
            <w:r w:rsidRPr="008B6621">
              <w:t>1</w:t>
            </w:r>
          </w:p>
        </w:tc>
        <w:tc>
          <w:tcPr>
            <w:tcW w:w="2268" w:type="dxa"/>
          </w:tcPr>
          <w:p w14:paraId="4F409580" w14:textId="77777777" w:rsidR="00C57E99" w:rsidRPr="008B6621" w:rsidRDefault="00C57E99" w:rsidP="00E94440">
            <w:pPr>
              <w:pStyle w:val="StructureTableList"/>
            </w:pPr>
          </w:p>
        </w:tc>
        <w:tc>
          <w:tcPr>
            <w:tcW w:w="425" w:type="dxa"/>
          </w:tcPr>
          <w:p w14:paraId="7BB43CE4" w14:textId="77777777" w:rsidR="00C57E99" w:rsidRPr="0045601B" w:rsidRDefault="00C57E99" w:rsidP="00E94440">
            <w:pPr>
              <w:pStyle w:val="StructureTableList"/>
              <w:rPr>
                <w:highlight w:val="blue"/>
              </w:rPr>
            </w:pPr>
          </w:p>
        </w:tc>
        <w:tc>
          <w:tcPr>
            <w:tcW w:w="3686" w:type="dxa"/>
          </w:tcPr>
          <w:p w14:paraId="4C90FE86" w14:textId="77777777" w:rsidR="00C57E99" w:rsidRPr="008B6621" w:rsidRDefault="00E606DE" w:rsidP="00E94440">
            <w:pPr>
              <w:pStyle w:val="StructureTableList"/>
            </w:pPr>
            <w:r>
              <w:t xml:space="preserve"> *L</w:t>
            </w:r>
          </w:p>
        </w:tc>
      </w:tr>
      <w:tr w:rsidR="00C57E99" w:rsidRPr="008B6621" w14:paraId="0485E445" w14:textId="77777777" w:rsidTr="00E94440">
        <w:trPr>
          <w:trHeight w:val="170"/>
        </w:trPr>
        <w:tc>
          <w:tcPr>
            <w:tcW w:w="2268" w:type="dxa"/>
          </w:tcPr>
          <w:p w14:paraId="0483A719" w14:textId="77777777" w:rsidR="00C57E99" w:rsidRPr="008B6621" w:rsidRDefault="00C57E99" w:rsidP="00E94440">
            <w:pPr>
              <w:pStyle w:val="StructureTableList"/>
              <w:rPr>
                <w:highlight w:val="green"/>
              </w:rPr>
            </w:pPr>
            <w:r w:rsidRPr="008B6621">
              <w:rPr>
                <w:highlight w:val="green"/>
              </w:rPr>
              <w:t>|</w:t>
            </w:r>
            <w:r w:rsidRPr="008B6621">
              <w:rPr>
                <w:highlight w:val="yellow"/>
              </w:rPr>
              <w:t>Zamán</w:t>
            </w:r>
            <w:r w:rsidRPr="008B6621">
              <w:rPr>
                <w:highlight w:val="green"/>
              </w:rPr>
              <w:t>|</w:t>
            </w:r>
          </w:p>
        </w:tc>
        <w:tc>
          <w:tcPr>
            <w:tcW w:w="425" w:type="dxa"/>
          </w:tcPr>
          <w:p w14:paraId="49AE0D13" w14:textId="77777777" w:rsidR="00C57E99" w:rsidRPr="008B6621" w:rsidRDefault="00C57E99" w:rsidP="00E94440">
            <w:pPr>
              <w:pStyle w:val="StructureTableList"/>
            </w:pPr>
            <w:r w:rsidRPr="008B6621">
              <w:t>1</w:t>
            </w:r>
          </w:p>
        </w:tc>
        <w:tc>
          <w:tcPr>
            <w:tcW w:w="2268" w:type="dxa"/>
          </w:tcPr>
          <w:p w14:paraId="35386513" w14:textId="77777777" w:rsidR="00C57E99" w:rsidRPr="008B6621" w:rsidRDefault="00C57E99" w:rsidP="00E94440">
            <w:pPr>
              <w:pStyle w:val="StructureTableList"/>
            </w:pPr>
          </w:p>
        </w:tc>
        <w:tc>
          <w:tcPr>
            <w:tcW w:w="425" w:type="dxa"/>
          </w:tcPr>
          <w:p w14:paraId="4F8A5534" w14:textId="77777777" w:rsidR="00C57E99" w:rsidRPr="0045601B" w:rsidRDefault="00C57E99" w:rsidP="00E94440">
            <w:pPr>
              <w:pStyle w:val="StructureTableList"/>
              <w:rPr>
                <w:highlight w:val="yellow"/>
              </w:rPr>
            </w:pPr>
            <w:r w:rsidRPr="0045601B">
              <w:rPr>
                <w:highlight w:val="yellow"/>
              </w:rPr>
              <w:t>•ok</w:t>
            </w:r>
          </w:p>
        </w:tc>
        <w:tc>
          <w:tcPr>
            <w:tcW w:w="3686" w:type="dxa"/>
          </w:tcPr>
          <w:p w14:paraId="08F39ACA" w14:textId="77777777" w:rsidR="00C57E99" w:rsidRPr="008B6621" w:rsidRDefault="00C57E99" w:rsidP="00E94440">
            <w:pPr>
              <w:pStyle w:val="StructureTableList"/>
            </w:pPr>
            <w:r w:rsidRPr="008B6621">
              <w:t>unprecedented match</w:t>
            </w:r>
            <w:r w:rsidR="00E606DE">
              <w:t xml:space="preserve"> *L</w:t>
            </w:r>
          </w:p>
        </w:tc>
      </w:tr>
      <w:tr w:rsidR="00C57E99" w:rsidRPr="008B6621" w14:paraId="70E3AA23" w14:textId="77777777" w:rsidTr="00E94440">
        <w:trPr>
          <w:trHeight w:val="170"/>
        </w:trPr>
        <w:tc>
          <w:tcPr>
            <w:tcW w:w="2268" w:type="dxa"/>
          </w:tcPr>
          <w:p w14:paraId="1F92D6FA" w14:textId="77777777" w:rsidR="00C57E99" w:rsidRPr="007A5498" w:rsidRDefault="00C57E99" w:rsidP="00E94440">
            <w:pPr>
              <w:pStyle w:val="StructureTableListSkipped"/>
              <w:rPr>
                <w:rStyle w:val="BookTitle"/>
                <w:highlight w:val="white"/>
              </w:rPr>
            </w:pPr>
            <w:r w:rsidRPr="007A5498">
              <w:rPr>
                <w:rStyle w:val="referenceauthor"/>
                <w:highlight w:val="white"/>
              </w:rPr>
              <w:t>|ZARQÁNÍ|</w:t>
            </w:r>
          </w:p>
        </w:tc>
        <w:tc>
          <w:tcPr>
            <w:tcW w:w="425" w:type="dxa"/>
          </w:tcPr>
          <w:p w14:paraId="5F4DF93A" w14:textId="77777777" w:rsidR="00C57E99" w:rsidRPr="008B6621" w:rsidRDefault="00C57E99" w:rsidP="00E94440">
            <w:pPr>
              <w:pStyle w:val="StructureTableListSkipped"/>
            </w:pPr>
          </w:p>
        </w:tc>
        <w:tc>
          <w:tcPr>
            <w:tcW w:w="2268" w:type="dxa"/>
          </w:tcPr>
          <w:p w14:paraId="4D5F200E" w14:textId="77777777" w:rsidR="00C57E99" w:rsidRPr="008B6621" w:rsidRDefault="00C57E99" w:rsidP="00E94440">
            <w:pPr>
              <w:pStyle w:val="StructureTableListSkipped"/>
            </w:pPr>
          </w:p>
        </w:tc>
        <w:tc>
          <w:tcPr>
            <w:tcW w:w="425" w:type="dxa"/>
          </w:tcPr>
          <w:p w14:paraId="555D87D6" w14:textId="77777777" w:rsidR="00C57E99" w:rsidRPr="008B6621" w:rsidRDefault="00C57E99" w:rsidP="00E94440">
            <w:pPr>
              <w:pStyle w:val="StructureTableListSkipped"/>
            </w:pPr>
            <w:r>
              <w:t>skip</w:t>
            </w:r>
          </w:p>
        </w:tc>
        <w:tc>
          <w:tcPr>
            <w:tcW w:w="3686" w:type="dxa"/>
          </w:tcPr>
          <w:p w14:paraId="0030F2EA" w14:textId="77777777" w:rsidR="00C57E99" w:rsidRPr="008B6621" w:rsidRDefault="00C57E99" w:rsidP="00E94440">
            <w:pPr>
              <w:pStyle w:val="StructureTableListSkipped"/>
            </w:pPr>
            <w:r w:rsidRPr="008B6621">
              <w:t>fuzzy match (|Zarqání|)</w:t>
            </w:r>
          </w:p>
        </w:tc>
      </w:tr>
      <w:tr w:rsidR="00C57E99" w:rsidRPr="008B6621" w14:paraId="3C2DD03F" w14:textId="77777777" w:rsidTr="00E94440">
        <w:trPr>
          <w:trHeight w:val="170"/>
        </w:trPr>
        <w:tc>
          <w:tcPr>
            <w:tcW w:w="2268" w:type="dxa"/>
          </w:tcPr>
          <w:p w14:paraId="6902E438"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Zarqání</w:t>
            </w:r>
            <w:r w:rsidRPr="008B6621">
              <w:rPr>
                <w:rStyle w:val="footnoteLinked"/>
                <w:highlight w:val="green"/>
              </w:rPr>
              <w:t>|</w:t>
            </w:r>
          </w:p>
        </w:tc>
        <w:tc>
          <w:tcPr>
            <w:tcW w:w="425" w:type="dxa"/>
          </w:tcPr>
          <w:p w14:paraId="2EFA28F6" w14:textId="77777777" w:rsidR="00C57E99" w:rsidRPr="008B6621" w:rsidRDefault="00C57E99" w:rsidP="00E94440">
            <w:pPr>
              <w:pStyle w:val="StructureTableList"/>
            </w:pPr>
            <w:r w:rsidRPr="008B6621">
              <w:t>3</w:t>
            </w:r>
          </w:p>
        </w:tc>
        <w:tc>
          <w:tcPr>
            <w:tcW w:w="2268" w:type="dxa"/>
          </w:tcPr>
          <w:p w14:paraId="4E023F6E" w14:textId="77777777" w:rsidR="00C57E99" w:rsidRPr="008B6621" w:rsidRDefault="00C57E99" w:rsidP="00E94440">
            <w:pPr>
              <w:pStyle w:val="StructureTableList"/>
            </w:pPr>
          </w:p>
        </w:tc>
        <w:tc>
          <w:tcPr>
            <w:tcW w:w="425" w:type="dxa"/>
          </w:tcPr>
          <w:p w14:paraId="4748458A"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AA08C29" w14:textId="77777777" w:rsidR="00C57E99" w:rsidRPr="008B6621" w:rsidRDefault="00C57E99" w:rsidP="00E94440">
            <w:pPr>
              <w:pStyle w:val="StructureTableList"/>
            </w:pPr>
            <w:r w:rsidRPr="008B6621">
              <w:t>unprecedented match *L</w:t>
            </w:r>
          </w:p>
        </w:tc>
      </w:tr>
      <w:tr w:rsidR="00C57E99" w:rsidRPr="008B6621" w14:paraId="74643771" w14:textId="77777777" w:rsidTr="00E94440">
        <w:trPr>
          <w:trHeight w:val="170"/>
        </w:trPr>
        <w:tc>
          <w:tcPr>
            <w:tcW w:w="2268" w:type="dxa"/>
          </w:tcPr>
          <w:p w14:paraId="449AC213" w14:textId="77777777" w:rsidR="00C57E99" w:rsidRPr="008B6621" w:rsidRDefault="00C57E99" w:rsidP="00E94440">
            <w:pPr>
              <w:pStyle w:val="StructureTableList"/>
              <w:rPr>
                <w:highlight w:val="green"/>
              </w:rPr>
            </w:pPr>
            <w:r w:rsidRPr="008B6621">
              <w:rPr>
                <w:highlight w:val="green"/>
              </w:rPr>
              <w:t>|</w:t>
            </w:r>
            <w:r w:rsidRPr="008B6621">
              <w:rPr>
                <w:highlight w:val="yellow"/>
              </w:rPr>
              <w:t>Zavárih</w:t>
            </w:r>
            <w:r w:rsidRPr="008B6621">
              <w:rPr>
                <w:highlight w:val="green"/>
              </w:rPr>
              <w:t>|</w:t>
            </w:r>
          </w:p>
        </w:tc>
        <w:tc>
          <w:tcPr>
            <w:tcW w:w="425" w:type="dxa"/>
          </w:tcPr>
          <w:p w14:paraId="00142DCB" w14:textId="77777777" w:rsidR="00C57E99" w:rsidRPr="008B6621" w:rsidRDefault="00C57E99" w:rsidP="00E94440">
            <w:pPr>
              <w:pStyle w:val="StructureTableList"/>
            </w:pPr>
            <w:r w:rsidRPr="008B6621">
              <w:t>2</w:t>
            </w:r>
          </w:p>
        </w:tc>
        <w:tc>
          <w:tcPr>
            <w:tcW w:w="2268" w:type="dxa"/>
          </w:tcPr>
          <w:p w14:paraId="212D84E3" w14:textId="77777777" w:rsidR="00C57E99" w:rsidRPr="008B6621" w:rsidRDefault="00C57E99" w:rsidP="00E94440">
            <w:pPr>
              <w:pStyle w:val="StructureTableList"/>
            </w:pPr>
          </w:p>
        </w:tc>
        <w:tc>
          <w:tcPr>
            <w:tcW w:w="425" w:type="dxa"/>
          </w:tcPr>
          <w:p w14:paraId="6A4FBE86" w14:textId="77777777" w:rsidR="00C57E99" w:rsidRPr="0045601B" w:rsidRDefault="00C57E99" w:rsidP="00E94440">
            <w:pPr>
              <w:pStyle w:val="StructureTableList"/>
              <w:rPr>
                <w:highlight w:val="yellow"/>
              </w:rPr>
            </w:pPr>
            <w:r w:rsidRPr="0045601B">
              <w:rPr>
                <w:highlight w:val="yellow"/>
              </w:rPr>
              <w:t>•ok</w:t>
            </w:r>
          </w:p>
        </w:tc>
        <w:tc>
          <w:tcPr>
            <w:tcW w:w="3686" w:type="dxa"/>
          </w:tcPr>
          <w:p w14:paraId="104CFBCA" w14:textId="77777777" w:rsidR="00C57E99" w:rsidRPr="008B6621" w:rsidRDefault="00C57E99" w:rsidP="00E94440">
            <w:pPr>
              <w:pStyle w:val="StructureTableList"/>
            </w:pPr>
            <w:r w:rsidRPr="008B6621">
              <w:t>unprecedented match</w:t>
            </w:r>
            <w:r>
              <w:t xml:space="preserve"> *L</w:t>
            </w:r>
          </w:p>
        </w:tc>
      </w:tr>
      <w:tr w:rsidR="00C57E99" w:rsidRPr="008B6621" w14:paraId="7D677B97" w14:textId="77777777" w:rsidTr="00E94440">
        <w:trPr>
          <w:trHeight w:val="170"/>
        </w:trPr>
        <w:tc>
          <w:tcPr>
            <w:tcW w:w="2268" w:type="dxa"/>
          </w:tcPr>
          <w:p w14:paraId="43AFD9B2" w14:textId="77777777" w:rsidR="00C57E99" w:rsidRPr="008B6621" w:rsidRDefault="00C57E99" w:rsidP="00E94440">
            <w:pPr>
              <w:pStyle w:val="StructureTableList"/>
              <w:rPr>
                <w:rStyle w:val="BookTitle"/>
                <w:highlight w:val="yellow"/>
              </w:rPr>
            </w:pPr>
            <w:r w:rsidRPr="008B6621">
              <w:rPr>
                <w:highlight w:val="green"/>
              </w:rPr>
              <w:t>|Zay</w:t>
            </w:r>
            <w:r w:rsidRPr="0052261D">
              <w:rPr>
                <w:highlight w:val="darkYellow"/>
              </w:rPr>
              <w:t>n’u</w:t>
            </w:r>
            <w:r w:rsidRPr="008B6621">
              <w:rPr>
                <w:highlight w:val="green"/>
              </w:rPr>
              <w:t>l</w:t>
            </w:r>
            <w:r w:rsidRPr="0052261D">
              <w:rPr>
                <w:highlight w:val="darkYellow"/>
              </w:rPr>
              <w:t>’</w:t>
            </w:r>
            <w:r w:rsidRPr="008B6621">
              <w:rPr>
                <w:highlight w:val="green"/>
              </w:rPr>
              <w:t>Muqarrab</w:t>
            </w:r>
            <w:r w:rsidRPr="0052261D">
              <w:rPr>
                <w:highlight w:val="darkYellow"/>
              </w:rPr>
              <w:t>i</w:t>
            </w:r>
            <w:r w:rsidRPr="008B6621">
              <w:rPr>
                <w:highlight w:val="green"/>
              </w:rPr>
              <w:t>n|</w:t>
            </w:r>
          </w:p>
        </w:tc>
        <w:tc>
          <w:tcPr>
            <w:tcW w:w="425" w:type="dxa"/>
          </w:tcPr>
          <w:p w14:paraId="4C3F4E04" w14:textId="77777777" w:rsidR="00C57E99" w:rsidRPr="008B6621" w:rsidRDefault="00C57E99" w:rsidP="00E94440">
            <w:pPr>
              <w:pStyle w:val="StructureTableList"/>
            </w:pPr>
            <w:r w:rsidRPr="008B6621">
              <w:t>1</w:t>
            </w:r>
          </w:p>
        </w:tc>
        <w:tc>
          <w:tcPr>
            <w:tcW w:w="2268" w:type="dxa"/>
          </w:tcPr>
          <w:p w14:paraId="33A0CCD1" w14:textId="77777777" w:rsidR="00C57E99" w:rsidRPr="008B6621" w:rsidRDefault="00952AF0" w:rsidP="00E94440">
            <w:pPr>
              <w:pStyle w:val="StructureTableList"/>
            </w:pPr>
            <w:r w:rsidRPr="00952AF0">
              <w:t>Zaynu’l-Muqarrabín</w:t>
            </w:r>
          </w:p>
        </w:tc>
        <w:tc>
          <w:tcPr>
            <w:tcW w:w="425" w:type="dxa"/>
          </w:tcPr>
          <w:p w14:paraId="3ADE2DD7" w14:textId="77777777" w:rsidR="00C57E99" w:rsidRPr="0045601B" w:rsidRDefault="00C57E99" w:rsidP="00E94440">
            <w:pPr>
              <w:pStyle w:val="StructureTableList"/>
              <w:rPr>
                <w:highlight w:val="blue"/>
              </w:rPr>
            </w:pPr>
          </w:p>
        </w:tc>
        <w:tc>
          <w:tcPr>
            <w:tcW w:w="3686" w:type="dxa"/>
          </w:tcPr>
          <w:p w14:paraId="7891689E" w14:textId="77777777" w:rsidR="00C57E99" w:rsidRPr="008B6621" w:rsidRDefault="00C57E99" w:rsidP="00E94440">
            <w:pPr>
              <w:pStyle w:val="StructureTableList"/>
            </w:pPr>
            <w:r>
              <w:t xml:space="preserve"> *L *L *L *L</w:t>
            </w:r>
            <w:r w:rsidR="00952AF0">
              <w:t xml:space="preserve"> (Bahman: ›</w:t>
            </w:r>
            <w:r w:rsidR="00952AF0" w:rsidRPr="00952AF0">
              <w:t>Zaynu’l-Muqarrabín</w:t>
            </w:r>
            <w:r w:rsidR="00952AF0">
              <w:t>‹)</w:t>
            </w:r>
          </w:p>
        </w:tc>
      </w:tr>
      <w:tr w:rsidR="00C57E99" w:rsidRPr="008B6621" w14:paraId="10FFCAEB" w14:textId="77777777" w:rsidTr="00E94440">
        <w:trPr>
          <w:trHeight w:val="170"/>
        </w:trPr>
        <w:tc>
          <w:tcPr>
            <w:tcW w:w="2268" w:type="dxa"/>
          </w:tcPr>
          <w:p w14:paraId="05FD5C5A" w14:textId="77777777" w:rsidR="00C57E99" w:rsidRPr="008B6621" w:rsidRDefault="00C57E99" w:rsidP="00E94440">
            <w:pPr>
              <w:pStyle w:val="StructureTableList"/>
              <w:rPr>
                <w:highlight w:val="darkYellow"/>
              </w:rPr>
            </w:pPr>
            <w:r w:rsidRPr="008B6621">
              <w:rPr>
                <w:highlight w:val="yellow"/>
              </w:rPr>
              <w:t>|</w:t>
            </w:r>
            <w:r w:rsidRPr="0052261D">
              <w:rPr>
                <w:highlight w:val="green"/>
              </w:rPr>
              <w:t>Zay</w:t>
            </w:r>
            <w:r w:rsidRPr="008B6621">
              <w:rPr>
                <w:highlight w:val="darkYellow"/>
              </w:rPr>
              <w:t>n’u</w:t>
            </w:r>
            <w:r w:rsidRPr="0052261D">
              <w:rPr>
                <w:highlight w:val="green"/>
              </w:rPr>
              <w:t>l-Muqarrab</w:t>
            </w:r>
            <w:r w:rsidRPr="0052261D">
              <w:rPr>
                <w:highlight w:val="darkYellow"/>
              </w:rPr>
              <w:t>í</w:t>
            </w:r>
            <w:r w:rsidRPr="0052261D">
              <w:rPr>
                <w:highlight w:val="green"/>
              </w:rPr>
              <w:t>n</w:t>
            </w:r>
            <w:r w:rsidRPr="008B6621">
              <w:rPr>
                <w:highlight w:val="yellow"/>
              </w:rPr>
              <w:t>|</w:t>
            </w:r>
          </w:p>
        </w:tc>
        <w:tc>
          <w:tcPr>
            <w:tcW w:w="425" w:type="dxa"/>
          </w:tcPr>
          <w:p w14:paraId="63CC8BFC" w14:textId="77777777" w:rsidR="00C57E99" w:rsidRPr="008B6621" w:rsidRDefault="00C57E99" w:rsidP="00E94440">
            <w:pPr>
              <w:pStyle w:val="StructureTableList"/>
            </w:pPr>
            <w:r w:rsidRPr="008B6621">
              <w:t>1</w:t>
            </w:r>
          </w:p>
        </w:tc>
        <w:tc>
          <w:tcPr>
            <w:tcW w:w="2268" w:type="dxa"/>
          </w:tcPr>
          <w:p w14:paraId="39233197" w14:textId="77777777" w:rsidR="00C57E99" w:rsidRPr="008B6621" w:rsidRDefault="00952AF0" w:rsidP="00E94440">
            <w:pPr>
              <w:pStyle w:val="StructureTableList"/>
            </w:pPr>
            <w:r w:rsidRPr="00952AF0">
              <w:t>Zaynu’l-Muqarrabín</w:t>
            </w:r>
          </w:p>
        </w:tc>
        <w:tc>
          <w:tcPr>
            <w:tcW w:w="425" w:type="dxa"/>
          </w:tcPr>
          <w:p w14:paraId="16324F0A" w14:textId="77777777" w:rsidR="00C57E99" w:rsidRPr="0045601B" w:rsidRDefault="00C57E99" w:rsidP="00E94440">
            <w:pPr>
              <w:pStyle w:val="StructureTableList"/>
              <w:rPr>
                <w:highlight w:val="blue"/>
              </w:rPr>
            </w:pPr>
          </w:p>
        </w:tc>
        <w:tc>
          <w:tcPr>
            <w:tcW w:w="3686" w:type="dxa"/>
          </w:tcPr>
          <w:p w14:paraId="230EFCAA" w14:textId="77777777" w:rsidR="00C57E99" w:rsidRPr="008B6621" w:rsidRDefault="00C57E99" w:rsidP="00E94440">
            <w:pPr>
              <w:pStyle w:val="StructureTableList"/>
            </w:pPr>
            <w:r>
              <w:t xml:space="preserve"> *L *L *L *L *L</w:t>
            </w:r>
            <w:r w:rsidR="00952AF0">
              <w:t xml:space="preserve"> (Bahman: ›</w:t>
            </w:r>
            <w:r w:rsidR="00952AF0" w:rsidRPr="00952AF0">
              <w:t>Zaynu’l-Muqarrabín</w:t>
            </w:r>
            <w:r w:rsidR="00952AF0">
              <w:t>‹)</w:t>
            </w:r>
          </w:p>
        </w:tc>
      </w:tr>
      <w:tr w:rsidR="00C57E99" w:rsidRPr="008B6621" w14:paraId="220C7BDB" w14:textId="77777777" w:rsidTr="00E94440">
        <w:trPr>
          <w:trHeight w:val="170"/>
        </w:trPr>
        <w:tc>
          <w:tcPr>
            <w:tcW w:w="2268" w:type="dxa"/>
          </w:tcPr>
          <w:p w14:paraId="401865F3" w14:textId="77777777" w:rsidR="00C57E99" w:rsidRPr="008B6621" w:rsidRDefault="00C57E99" w:rsidP="00E94440">
            <w:pPr>
              <w:pStyle w:val="StructureTableList"/>
              <w:rPr>
                <w:highlight w:val="darkYellow"/>
              </w:rPr>
            </w:pPr>
            <w:r w:rsidRPr="008B6621">
              <w:rPr>
                <w:highlight w:val="yellow"/>
              </w:rPr>
              <w:t>|</w:t>
            </w:r>
            <w:r w:rsidRPr="0052261D">
              <w:rPr>
                <w:highlight w:val="green"/>
              </w:rPr>
              <w:t>Zay</w:t>
            </w:r>
            <w:r w:rsidRPr="0052261D">
              <w:rPr>
                <w:highlight w:val="darkYellow"/>
              </w:rPr>
              <w:t>nu’</w:t>
            </w:r>
            <w:r w:rsidRPr="0052261D">
              <w:rPr>
                <w:highlight w:val="green"/>
              </w:rPr>
              <w:t>l-Muqarrab</w:t>
            </w:r>
            <w:r w:rsidRPr="008B6621">
              <w:rPr>
                <w:highlight w:val="darkYellow"/>
              </w:rPr>
              <w:t>i</w:t>
            </w:r>
            <w:r w:rsidRPr="0052261D">
              <w:rPr>
                <w:highlight w:val="green"/>
              </w:rPr>
              <w:t>n</w:t>
            </w:r>
            <w:r w:rsidRPr="008B6621">
              <w:rPr>
                <w:highlight w:val="yellow"/>
              </w:rPr>
              <w:t>|</w:t>
            </w:r>
          </w:p>
        </w:tc>
        <w:tc>
          <w:tcPr>
            <w:tcW w:w="425" w:type="dxa"/>
          </w:tcPr>
          <w:p w14:paraId="030BE72F" w14:textId="77777777" w:rsidR="00C57E99" w:rsidRPr="008B6621" w:rsidRDefault="00C57E99" w:rsidP="00E94440">
            <w:pPr>
              <w:pStyle w:val="StructureTableList"/>
            </w:pPr>
            <w:r w:rsidRPr="008B6621">
              <w:t>1</w:t>
            </w:r>
          </w:p>
        </w:tc>
        <w:tc>
          <w:tcPr>
            <w:tcW w:w="2268" w:type="dxa"/>
          </w:tcPr>
          <w:p w14:paraId="7AB0A99F" w14:textId="77777777" w:rsidR="00C57E99" w:rsidRPr="008B6621" w:rsidRDefault="00952AF0" w:rsidP="00E94440">
            <w:pPr>
              <w:pStyle w:val="StructureTableList"/>
            </w:pPr>
            <w:r w:rsidRPr="00952AF0">
              <w:t>Zaynu’l-Muqarrabín</w:t>
            </w:r>
          </w:p>
        </w:tc>
        <w:tc>
          <w:tcPr>
            <w:tcW w:w="425" w:type="dxa"/>
          </w:tcPr>
          <w:p w14:paraId="666837C4" w14:textId="77777777" w:rsidR="00C57E99" w:rsidRPr="0045601B" w:rsidRDefault="00C57E99" w:rsidP="00E94440">
            <w:pPr>
              <w:pStyle w:val="StructureTableList"/>
              <w:rPr>
                <w:highlight w:val="blue"/>
              </w:rPr>
            </w:pPr>
          </w:p>
        </w:tc>
        <w:tc>
          <w:tcPr>
            <w:tcW w:w="3686" w:type="dxa"/>
          </w:tcPr>
          <w:p w14:paraId="47304679" w14:textId="77777777" w:rsidR="00C57E99" w:rsidRPr="008B6621" w:rsidRDefault="00C57E99" w:rsidP="00E94440">
            <w:pPr>
              <w:pStyle w:val="StructureTableList"/>
            </w:pPr>
            <w:r>
              <w:t xml:space="preserve"> *L *L *L</w:t>
            </w:r>
            <w:r w:rsidR="00952AF0">
              <w:t xml:space="preserve"> (Bahman: ›</w:t>
            </w:r>
            <w:r w:rsidR="00952AF0" w:rsidRPr="00952AF0">
              <w:t>Zaynu’l-Muqarrabín</w:t>
            </w:r>
            <w:r w:rsidR="00952AF0">
              <w:t>‹)</w:t>
            </w:r>
          </w:p>
        </w:tc>
      </w:tr>
      <w:tr w:rsidR="00C57E99" w:rsidRPr="008B6621" w14:paraId="68CA6C48" w14:textId="77777777" w:rsidTr="00E94440">
        <w:trPr>
          <w:trHeight w:val="170"/>
        </w:trPr>
        <w:tc>
          <w:tcPr>
            <w:tcW w:w="2268" w:type="dxa"/>
          </w:tcPr>
          <w:p w14:paraId="53F8499D" w14:textId="77777777" w:rsidR="00C57E99" w:rsidRPr="008B6621" w:rsidRDefault="00C57E99" w:rsidP="00E94440">
            <w:pPr>
              <w:pStyle w:val="StructureTableList"/>
              <w:rPr>
                <w:highlight w:val="green"/>
              </w:rPr>
            </w:pPr>
            <w:r w:rsidRPr="008B6621">
              <w:rPr>
                <w:highlight w:val="green"/>
              </w:rPr>
              <w:t>|</w:t>
            </w:r>
            <w:r w:rsidRPr="0052261D">
              <w:rPr>
                <w:highlight w:val="green"/>
              </w:rPr>
              <w:t>Zay</w:t>
            </w:r>
            <w:r w:rsidRPr="0052261D">
              <w:rPr>
                <w:highlight w:val="darkYellow"/>
              </w:rPr>
              <w:t>n</w:t>
            </w:r>
            <w:r>
              <w:rPr>
                <w:highlight w:val="darkYellow"/>
              </w:rPr>
              <w:t>’u</w:t>
            </w:r>
            <w:r w:rsidRPr="0052261D">
              <w:rPr>
                <w:highlight w:val="green"/>
              </w:rPr>
              <w:t>l-Muqarrab</w:t>
            </w:r>
            <w:r>
              <w:rPr>
                <w:highlight w:val="darkYellow"/>
              </w:rPr>
              <w:t>i</w:t>
            </w:r>
            <w:r w:rsidRPr="0052261D">
              <w:rPr>
                <w:highlight w:val="green"/>
              </w:rPr>
              <w:t>n</w:t>
            </w:r>
            <w:r w:rsidRPr="008B6621">
              <w:rPr>
                <w:highlight w:val="green"/>
              </w:rPr>
              <w:t>|</w:t>
            </w:r>
          </w:p>
        </w:tc>
        <w:tc>
          <w:tcPr>
            <w:tcW w:w="425" w:type="dxa"/>
          </w:tcPr>
          <w:p w14:paraId="772CE9B1" w14:textId="77777777" w:rsidR="00C57E99" w:rsidRPr="008B6621" w:rsidRDefault="00C57E99" w:rsidP="00E94440">
            <w:pPr>
              <w:pStyle w:val="StructureTableList"/>
            </w:pPr>
            <w:r w:rsidRPr="008B6621">
              <w:t>1</w:t>
            </w:r>
          </w:p>
        </w:tc>
        <w:tc>
          <w:tcPr>
            <w:tcW w:w="2268" w:type="dxa"/>
          </w:tcPr>
          <w:p w14:paraId="110E2D74" w14:textId="77777777" w:rsidR="00C57E99" w:rsidRPr="008B6621" w:rsidRDefault="00952AF0" w:rsidP="00E94440">
            <w:pPr>
              <w:pStyle w:val="StructureTableList"/>
            </w:pPr>
            <w:r w:rsidRPr="00952AF0">
              <w:t>Zaynu’l-Muqarrabín</w:t>
            </w:r>
          </w:p>
        </w:tc>
        <w:tc>
          <w:tcPr>
            <w:tcW w:w="425" w:type="dxa"/>
          </w:tcPr>
          <w:p w14:paraId="67F2823F" w14:textId="77777777" w:rsidR="00C57E99" w:rsidRPr="0045601B" w:rsidRDefault="00C57E99" w:rsidP="00E94440">
            <w:pPr>
              <w:pStyle w:val="StructureTableList"/>
              <w:rPr>
                <w:highlight w:val="green"/>
              </w:rPr>
            </w:pPr>
            <w:r w:rsidRPr="0045601B">
              <w:rPr>
                <w:highlight w:val="green"/>
              </w:rPr>
              <w:t>•</w:t>
            </w:r>
          </w:p>
        </w:tc>
        <w:tc>
          <w:tcPr>
            <w:tcW w:w="3686" w:type="dxa"/>
          </w:tcPr>
          <w:p w14:paraId="5D7B932F" w14:textId="77777777" w:rsidR="00C57E99" w:rsidRPr="008B6621" w:rsidRDefault="00C57E99" w:rsidP="00E94440">
            <w:pPr>
              <w:pStyle w:val="StructureTableList"/>
            </w:pPr>
            <w:r w:rsidRPr="008B6621">
              <w:t>unprecedented match</w:t>
            </w:r>
            <w:r>
              <w:t xml:space="preserve"> *L *l *l *L</w:t>
            </w:r>
            <w:r w:rsidR="00952AF0">
              <w:t xml:space="preserve"> (Bahman: ›</w:t>
            </w:r>
            <w:r w:rsidR="00952AF0" w:rsidRPr="00952AF0">
              <w:t>Zaynu’l-Muqarrabín</w:t>
            </w:r>
            <w:r w:rsidR="00952AF0">
              <w:t>‹)</w:t>
            </w:r>
          </w:p>
        </w:tc>
      </w:tr>
      <w:tr w:rsidR="00C57E99" w:rsidRPr="008B6621" w14:paraId="60D8D4D2" w14:textId="77777777" w:rsidTr="00E94440">
        <w:trPr>
          <w:trHeight w:val="170"/>
        </w:trPr>
        <w:tc>
          <w:tcPr>
            <w:tcW w:w="2268" w:type="dxa"/>
          </w:tcPr>
          <w:p w14:paraId="38A8E9D0" w14:textId="77777777" w:rsidR="00C57E99" w:rsidRPr="008B6621" w:rsidRDefault="00C57E99" w:rsidP="00E94440">
            <w:pPr>
              <w:pStyle w:val="StructureTableList"/>
              <w:rPr>
                <w:highlight w:val="cyan"/>
              </w:rPr>
            </w:pPr>
            <w:r w:rsidRPr="008B6621">
              <w:rPr>
                <w:highlight w:val="magenta"/>
              </w:rPr>
              <w:t>|Ziyyih Khanum|</w:t>
            </w:r>
          </w:p>
        </w:tc>
        <w:tc>
          <w:tcPr>
            <w:tcW w:w="425" w:type="dxa"/>
          </w:tcPr>
          <w:p w14:paraId="431E9A5E" w14:textId="77777777" w:rsidR="00C57E99" w:rsidRPr="008B6621" w:rsidRDefault="00C57E99" w:rsidP="00E94440">
            <w:pPr>
              <w:pStyle w:val="StructureTableList"/>
            </w:pPr>
            <w:r w:rsidRPr="008B6621">
              <w:t>1</w:t>
            </w:r>
          </w:p>
        </w:tc>
        <w:tc>
          <w:tcPr>
            <w:tcW w:w="2268" w:type="dxa"/>
          </w:tcPr>
          <w:p w14:paraId="0814DEC5" w14:textId="77777777" w:rsidR="00C57E99" w:rsidRPr="008B6621" w:rsidRDefault="00C57E99" w:rsidP="00E94440">
            <w:pPr>
              <w:pStyle w:val="StructureTableList"/>
            </w:pPr>
          </w:p>
        </w:tc>
        <w:tc>
          <w:tcPr>
            <w:tcW w:w="425" w:type="dxa"/>
          </w:tcPr>
          <w:p w14:paraId="23B2DE25" w14:textId="77777777" w:rsidR="00C57E99" w:rsidRPr="0045601B" w:rsidRDefault="00E606DE" w:rsidP="00E94440">
            <w:pPr>
              <w:pStyle w:val="StructureTableList"/>
              <w:rPr>
                <w:highlight w:val="blue"/>
              </w:rPr>
            </w:pPr>
            <w:r>
              <w:rPr>
                <w:highlight w:val="darkMagenta"/>
              </w:rPr>
              <w:t>EX</w:t>
            </w:r>
          </w:p>
        </w:tc>
        <w:tc>
          <w:tcPr>
            <w:tcW w:w="3686" w:type="dxa"/>
          </w:tcPr>
          <w:p w14:paraId="2000FC39" w14:textId="77777777" w:rsidR="00C57E99" w:rsidRPr="008B6621" w:rsidRDefault="00C57E99" w:rsidP="00E94440">
            <w:pPr>
              <w:pStyle w:val="StructureTableList"/>
            </w:pPr>
            <w:r>
              <w:t xml:space="preserve"> *L</w:t>
            </w:r>
            <w:r w:rsidR="00952AF0">
              <w:t xml:space="preserve"> *L</w:t>
            </w:r>
            <w:r w:rsidR="001A1187">
              <w:t xml:space="preserve"> *L</w:t>
            </w:r>
            <w:r w:rsidR="00E606DE">
              <w:t xml:space="preserve"> *L</w:t>
            </w:r>
          </w:p>
        </w:tc>
      </w:tr>
      <w:tr w:rsidR="00C57E99" w:rsidRPr="008B6621" w14:paraId="0C7EDCF9" w14:textId="77777777" w:rsidTr="00E94440">
        <w:trPr>
          <w:trHeight w:val="170"/>
        </w:trPr>
        <w:tc>
          <w:tcPr>
            <w:tcW w:w="2268" w:type="dxa"/>
          </w:tcPr>
          <w:p w14:paraId="79696C61" w14:textId="77777777" w:rsidR="00C57E99" w:rsidRPr="008B6621" w:rsidRDefault="00C57E99" w:rsidP="00E94440">
            <w:pPr>
              <w:pStyle w:val="StructureTableList"/>
              <w:rPr>
                <w:highlight w:val="green"/>
              </w:rPr>
            </w:pPr>
            <w:r w:rsidRPr="008B6621">
              <w:rPr>
                <w:highlight w:val="green"/>
              </w:rPr>
              <w:t>|</w:t>
            </w:r>
            <w:r w:rsidRPr="008B6621">
              <w:rPr>
                <w:highlight w:val="yellow"/>
              </w:rPr>
              <w:t>úpán</w:t>
            </w:r>
            <w:r w:rsidRPr="008B6621">
              <w:rPr>
                <w:highlight w:val="green"/>
              </w:rPr>
              <w:t>|</w:t>
            </w:r>
          </w:p>
        </w:tc>
        <w:tc>
          <w:tcPr>
            <w:tcW w:w="425" w:type="dxa"/>
          </w:tcPr>
          <w:p w14:paraId="5C6FBB40" w14:textId="77777777" w:rsidR="00C57E99" w:rsidRPr="008B6621" w:rsidRDefault="00C57E99" w:rsidP="00E94440">
            <w:pPr>
              <w:pStyle w:val="StructureTableList"/>
            </w:pPr>
            <w:r w:rsidRPr="008B6621">
              <w:t>2</w:t>
            </w:r>
          </w:p>
        </w:tc>
        <w:tc>
          <w:tcPr>
            <w:tcW w:w="2268" w:type="dxa"/>
          </w:tcPr>
          <w:p w14:paraId="456F6363" w14:textId="77777777" w:rsidR="00C57E99" w:rsidRPr="008B6621" w:rsidRDefault="00C57E99" w:rsidP="00E94440">
            <w:pPr>
              <w:pStyle w:val="StructureTableList"/>
            </w:pPr>
          </w:p>
        </w:tc>
        <w:tc>
          <w:tcPr>
            <w:tcW w:w="425" w:type="dxa"/>
          </w:tcPr>
          <w:p w14:paraId="5D449E56" w14:textId="77777777" w:rsidR="00C57E99" w:rsidRPr="0045601B" w:rsidRDefault="00C57E99" w:rsidP="00E94440">
            <w:pPr>
              <w:pStyle w:val="StructureTableList"/>
              <w:rPr>
                <w:highlight w:val="yellow"/>
              </w:rPr>
            </w:pPr>
            <w:r w:rsidRPr="0045601B">
              <w:rPr>
                <w:highlight w:val="yellow"/>
              </w:rPr>
              <w:t>•ok</w:t>
            </w:r>
          </w:p>
        </w:tc>
        <w:tc>
          <w:tcPr>
            <w:tcW w:w="3686" w:type="dxa"/>
          </w:tcPr>
          <w:p w14:paraId="2C7B2D20" w14:textId="77777777" w:rsidR="00C57E99" w:rsidRPr="008B6621" w:rsidRDefault="00C57E99" w:rsidP="00E94440">
            <w:pPr>
              <w:pStyle w:val="StructureTableList"/>
            </w:pPr>
            <w:r w:rsidRPr="008B6621">
              <w:t>unprecedented match</w:t>
            </w:r>
          </w:p>
        </w:tc>
      </w:tr>
      <w:tr w:rsidR="00C57E99" w:rsidRPr="008B6621" w14:paraId="382AAD3B" w14:textId="77777777" w:rsidTr="00E94440">
        <w:trPr>
          <w:trHeight w:val="170"/>
        </w:trPr>
        <w:tc>
          <w:tcPr>
            <w:tcW w:w="2268" w:type="dxa"/>
          </w:tcPr>
          <w:p w14:paraId="79F006B5" w14:textId="77777777" w:rsidR="00C57E99" w:rsidRPr="008B6621" w:rsidRDefault="00C57E99" w:rsidP="00E94440">
            <w:pPr>
              <w:pStyle w:val="StructureTableList"/>
              <w:rPr>
                <w:highlight w:val="green"/>
              </w:rPr>
            </w:pPr>
            <w:r w:rsidRPr="008B6621">
              <w:rPr>
                <w:highlight w:val="green"/>
              </w:rPr>
              <w:t>|</w:t>
            </w:r>
            <w:r w:rsidRPr="008B6621">
              <w:rPr>
                <w:highlight w:val="yellow"/>
              </w:rPr>
              <w:t>ab</w:t>
            </w:r>
            <w:r w:rsidRPr="00B3241B">
              <w:rPr>
                <w:highlight w:val="darkYellow"/>
              </w:rPr>
              <w:t>íḥ</w:t>
            </w:r>
            <w:r w:rsidRPr="008B6621">
              <w:rPr>
                <w:highlight w:val="green"/>
              </w:rPr>
              <w:t>|</w:t>
            </w:r>
          </w:p>
        </w:tc>
        <w:tc>
          <w:tcPr>
            <w:tcW w:w="425" w:type="dxa"/>
          </w:tcPr>
          <w:p w14:paraId="083E4E2F" w14:textId="77777777" w:rsidR="00C57E99" w:rsidRPr="008B6621" w:rsidRDefault="00C57E99" w:rsidP="00E94440">
            <w:pPr>
              <w:pStyle w:val="StructureTableList"/>
            </w:pPr>
            <w:r>
              <w:t>3</w:t>
            </w:r>
          </w:p>
        </w:tc>
        <w:tc>
          <w:tcPr>
            <w:tcW w:w="2268" w:type="dxa"/>
          </w:tcPr>
          <w:p w14:paraId="594A2170" w14:textId="77777777" w:rsidR="00C57E99" w:rsidRPr="008B6621" w:rsidRDefault="00C57E99" w:rsidP="00E94440">
            <w:pPr>
              <w:pStyle w:val="StructureTableList"/>
            </w:pPr>
          </w:p>
        </w:tc>
        <w:tc>
          <w:tcPr>
            <w:tcW w:w="425" w:type="dxa"/>
          </w:tcPr>
          <w:p w14:paraId="0BF1A0A7" w14:textId="77777777" w:rsidR="00C57E99" w:rsidRPr="0045601B" w:rsidRDefault="00C57E99" w:rsidP="00E94440">
            <w:pPr>
              <w:pStyle w:val="StructureTableList"/>
              <w:rPr>
                <w:highlight w:val="yellow"/>
              </w:rPr>
            </w:pPr>
            <w:r w:rsidRPr="0045601B">
              <w:rPr>
                <w:highlight w:val="yellow"/>
              </w:rPr>
              <w:t>•ok</w:t>
            </w:r>
          </w:p>
        </w:tc>
        <w:tc>
          <w:tcPr>
            <w:tcW w:w="3686" w:type="dxa"/>
          </w:tcPr>
          <w:p w14:paraId="4FACEDC6" w14:textId="77777777" w:rsidR="00C57E99" w:rsidRPr="008B6621" w:rsidRDefault="00C57E99" w:rsidP="00E94440">
            <w:pPr>
              <w:pStyle w:val="StructureTableList"/>
            </w:pPr>
            <w:r w:rsidRPr="008B6621">
              <w:t>unprecedented match</w:t>
            </w:r>
          </w:p>
        </w:tc>
      </w:tr>
      <w:tr w:rsidR="00C57E99" w:rsidRPr="008B6621" w14:paraId="0BFA774C" w14:textId="77777777" w:rsidTr="00E94440">
        <w:trPr>
          <w:trHeight w:val="170"/>
        </w:trPr>
        <w:tc>
          <w:tcPr>
            <w:tcW w:w="2268" w:type="dxa"/>
          </w:tcPr>
          <w:p w14:paraId="58448447" w14:textId="77777777" w:rsidR="00C57E99" w:rsidRPr="008B6621" w:rsidRDefault="00C57E99" w:rsidP="00E94440">
            <w:pPr>
              <w:pStyle w:val="StructureTableList"/>
              <w:rPr>
                <w:highlight w:val="green"/>
              </w:rPr>
            </w:pPr>
            <w:r w:rsidRPr="008B6621">
              <w:rPr>
                <w:highlight w:val="green"/>
              </w:rPr>
              <w:t>|</w:t>
            </w:r>
            <w:r w:rsidRPr="00B3241B">
              <w:rPr>
                <w:highlight w:val="green"/>
              </w:rPr>
              <w:t>ab</w:t>
            </w:r>
            <w:r w:rsidRPr="00B3241B">
              <w:rPr>
                <w:highlight w:val="darkYellow"/>
              </w:rPr>
              <w:t>ih</w:t>
            </w:r>
            <w:r w:rsidRPr="008B6621">
              <w:rPr>
                <w:highlight w:val="green"/>
              </w:rPr>
              <w:t>|</w:t>
            </w:r>
          </w:p>
        </w:tc>
        <w:tc>
          <w:tcPr>
            <w:tcW w:w="425" w:type="dxa"/>
          </w:tcPr>
          <w:p w14:paraId="57937B72" w14:textId="77777777" w:rsidR="00C57E99" w:rsidRPr="008B6621" w:rsidRDefault="00C57E99" w:rsidP="00E94440">
            <w:pPr>
              <w:pStyle w:val="StructureTableList"/>
            </w:pPr>
            <w:r>
              <w:t>1</w:t>
            </w:r>
          </w:p>
        </w:tc>
        <w:tc>
          <w:tcPr>
            <w:tcW w:w="2268" w:type="dxa"/>
          </w:tcPr>
          <w:p w14:paraId="4FF3B495" w14:textId="77777777" w:rsidR="00C57E99" w:rsidRPr="008B6621" w:rsidRDefault="00A52A17" w:rsidP="00A52A17">
            <w:pPr>
              <w:pStyle w:val="StructureTableList"/>
            </w:pPr>
            <w:r>
              <w:t></w:t>
            </w:r>
            <w:r w:rsidR="00952AF0" w:rsidRPr="00952AF0">
              <w:t>abíḥ</w:t>
            </w:r>
          </w:p>
        </w:tc>
        <w:tc>
          <w:tcPr>
            <w:tcW w:w="425" w:type="dxa"/>
          </w:tcPr>
          <w:p w14:paraId="53638EBF" w14:textId="77777777" w:rsidR="00C57E99" w:rsidRPr="00767854" w:rsidRDefault="00C57E99" w:rsidP="00E94440">
            <w:pPr>
              <w:pStyle w:val="StructureTableList"/>
              <w:rPr>
                <w:highlight w:val="magenta"/>
              </w:rPr>
            </w:pPr>
            <w:r w:rsidRPr="00767854">
              <w:rPr>
                <w:highlight w:val="magenta"/>
              </w:rPr>
              <w:t>•</w:t>
            </w:r>
          </w:p>
        </w:tc>
        <w:tc>
          <w:tcPr>
            <w:tcW w:w="3686" w:type="dxa"/>
          </w:tcPr>
          <w:p w14:paraId="2D680E54" w14:textId="77777777" w:rsidR="00C57E99" w:rsidRPr="008B6621" w:rsidRDefault="00C57E99" w:rsidP="00E94440">
            <w:pPr>
              <w:pStyle w:val="StructureTableList"/>
            </w:pPr>
            <w:r w:rsidRPr="008B6621">
              <w:t>unprecedented match</w:t>
            </w:r>
            <w:r>
              <w:t xml:space="preserve"> *L *L *L</w:t>
            </w:r>
          </w:p>
        </w:tc>
      </w:tr>
      <w:tr w:rsidR="00C57E99" w:rsidRPr="008B6621" w14:paraId="12703817" w14:textId="77777777" w:rsidTr="00E94440">
        <w:trPr>
          <w:trHeight w:val="170"/>
        </w:trPr>
        <w:tc>
          <w:tcPr>
            <w:tcW w:w="2268" w:type="dxa"/>
          </w:tcPr>
          <w:p w14:paraId="22BF5CBA" w14:textId="77777777" w:rsidR="00C57E99" w:rsidRPr="008B6621" w:rsidRDefault="00C57E99" w:rsidP="00E94440">
            <w:pPr>
              <w:pStyle w:val="StructureTableList"/>
              <w:rPr>
                <w:highlight w:val="green"/>
              </w:rPr>
            </w:pPr>
            <w:r w:rsidRPr="008B6621">
              <w:rPr>
                <w:highlight w:val="green"/>
              </w:rPr>
              <w:t>|</w:t>
            </w:r>
            <w:r w:rsidRPr="008B6621">
              <w:rPr>
                <w:highlight w:val="yellow"/>
              </w:rPr>
              <w:t>ikru’lláh</w:t>
            </w:r>
            <w:r w:rsidRPr="008B6621">
              <w:rPr>
                <w:highlight w:val="green"/>
              </w:rPr>
              <w:t>|</w:t>
            </w:r>
          </w:p>
        </w:tc>
        <w:tc>
          <w:tcPr>
            <w:tcW w:w="425" w:type="dxa"/>
          </w:tcPr>
          <w:p w14:paraId="2255154D" w14:textId="77777777" w:rsidR="00C57E99" w:rsidRPr="008B6621" w:rsidRDefault="00C57E99" w:rsidP="00E94440">
            <w:pPr>
              <w:pStyle w:val="StructureTableList"/>
            </w:pPr>
            <w:r w:rsidRPr="008B6621">
              <w:t>1</w:t>
            </w:r>
          </w:p>
        </w:tc>
        <w:tc>
          <w:tcPr>
            <w:tcW w:w="2268" w:type="dxa"/>
          </w:tcPr>
          <w:p w14:paraId="351EFA9F" w14:textId="77777777" w:rsidR="00C57E99" w:rsidRPr="008B6621" w:rsidRDefault="00C57E99" w:rsidP="00E94440">
            <w:pPr>
              <w:pStyle w:val="StructureTableList"/>
            </w:pPr>
          </w:p>
        </w:tc>
        <w:tc>
          <w:tcPr>
            <w:tcW w:w="425" w:type="dxa"/>
          </w:tcPr>
          <w:p w14:paraId="008182D4" w14:textId="77777777" w:rsidR="00C57E99" w:rsidRPr="00767854" w:rsidRDefault="00C57E99" w:rsidP="00E94440">
            <w:pPr>
              <w:pStyle w:val="StructureTableList"/>
              <w:rPr>
                <w:highlight w:val="magenta"/>
              </w:rPr>
            </w:pPr>
            <w:r w:rsidRPr="00767854">
              <w:rPr>
                <w:highlight w:val="magenta"/>
              </w:rPr>
              <w:t>•ok</w:t>
            </w:r>
          </w:p>
        </w:tc>
        <w:tc>
          <w:tcPr>
            <w:tcW w:w="3686" w:type="dxa"/>
          </w:tcPr>
          <w:p w14:paraId="0384A30F" w14:textId="77777777" w:rsidR="00C57E99" w:rsidRPr="008B6621" w:rsidRDefault="00C57E99" w:rsidP="00E94440">
            <w:pPr>
              <w:pStyle w:val="StructureTableList"/>
            </w:pPr>
            <w:r w:rsidRPr="008B6621">
              <w:t>unprecedented match</w:t>
            </w:r>
            <w:r>
              <w:t xml:space="preserve"> *L</w:t>
            </w:r>
          </w:p>
        </w:tc>
      </w:tr>
      <w:tr w:rsidR="00C57E99" w:rsidRPr="008B6621" w14:paraId="74E52324" w14:textId="77777777" w:rsidTr="00E94440">
        <w:trPr>
          <w:trHeight w:val="170"/>
        </w:trPr>
        <w:tc>
          <w:tcPr>
            <w:tcW w:w="2268" w:type="dxa"/>
          </w:tcPr>
          <w:p w14:paraId="76248DD2" w14:textId="77777777" w:rsidR="00C57E99" w:rsidRPr="008B6621" w:rsidRDefault="00C57E99" w:rsidP="00E94440">
            <w:pPr>
              <w:pStyle w:val="StructureTableList"/>
              <w:rPr>
                <w:highlight w:val="green"/>
              </w:rPr>
            </w:pPr>
            <w:r w:rsidRPr="008B6621">
              <w:rPr>
                <w:highlight w:val="green"/>
              </w:rPr>
              <w:t>|</w:t>
            </w:r>
            <w:r w:rsidRPr="008B6621">
              <w:rPr>
                <w:highlight w:val="yellow"/>
              </w:rPr>
              <w:t>adír-i-umm</w:t>
            </w:r>
            <w:r w:rsidRPr="008B6621">
              <w:rPr>
                <w:highlight w:val="green"/>
              </w:rPr>
              <w:t>|</w:t>
            </w:r>
          </w:p>
        </w:tc>
        <w:tc>
          <w:tcPr>
            <w:tcW w:w="425" w:type="dxa"/>
          </w:tcPr>
          <w:p w14:paraId="7361AC73" w14:textId="77777777" w:rsidR="00C57E99" w:rsidRPr="008B6621" w:rsidRDefault="00C57E99" w:rsidP="00E94440">
            <w:pPr>
              <w:pStyle w:val="StructureTableList"/>
            </w:pPr>
            <w:r w:rsidRPr="008B6621">
              <w:t>4</w:t>
            </w:r>
          </w:p>
        </w:tc>
        <w:tc>
          <w:tcPr>
            <w:tcW w:w="2268" w:type="dxa"/>
          </w:tcPr>
          <w:p w14:paraId="0521B13D" w14:textId="77777777" w:rsidR="00C57E99" w:rsidRPr="008B6621" w:rsidRDefault="00C57E99" w:rsidP="00E94440">
            <w:pPr>
              <w:pStyle w:val="StructureTableList"/>
            </w:pPr>
          </w:p>
        </w:tc>
        <w:tc>
          <w:tcPr>
            <w:tcW w:w="425" w:type="dxa"/>
          </w:tcPr>
          <w:p w14:paraId="78993591" w14:textId="77777777" w:rsidR="00C57E99" w:rsidRPr="0045601B" w:rsidRDefault="00C57E99" w:rsidP="00E94440">
            <w:pPr>
              <w:pStyle w:val="StructureTableList"/>
              <w:rPr>
                <w:highlight w:val="yellow"/>
              </w:rPr>
            </w:pPr>
            <w:r w:rsidRPr="0045601B">
              <w:rPr>
                <w:highlight w:val="yellow"/>
              </w:rPr>
              <w:t>•ok</w:t>
            </w:r>
          </w:p>
        </w:tc>
        <w:tc>
          <w:tcPr>
            <w:tcW w:w="3686" w:type="dxa"/>
          </w:tcPr>
          <w:p w14:paraId="28A8F5A9" w14:textId="77777777" w:rsidR="00C57E99" w:rsidRPr="008B6621" w:rsidRDefault="00C57E99" w:rsidP="00E94440">
            <w:pPr>
              <w:pStyle w:val="StructureTableList"/>
            </w:pPr>
            <w:r w:rsidRPr="008B6621">
              <w:t>unprecedented match</w:t>
            </w:r>
          </w:p>
        </w:tc>
      </w:tr>
      <w:tr w:rsidR="00C57E99" w:rsidRPr="008B6621" w14:paraId="0633E3FD" w14:textId="77777777" w:rsidTr="00E94440">
        <w:trPr>
          <w:trHeight w:val="170"/>
        </w:trPr>
        <w:tc>
          <w:tcPr>
            <w:tcW w:w="2268" w:type="dxa"/>
          </w:tcPr>
          <w:p w14:paraId="1582189D"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uṣn</w:t>
            </w:r>
            <w:r w:rsidRPr="008B6621">
              <w:rPr>
                <w:highlight w:val="green"/>
              </w:rPr>
              <w:t>|</w:t>
            </w:r>
          </w:p>
        </w:tc>
        <w:tc>
          <w:tcPr>
            <w:tcW w:w="425" w:type="dxa"/>
          </w:tcPr>
          <w:p w14:paraId="3AF6EE51" w14:textId="77777777" w:rsidR="00C57E99" w:rsidRPr="008B6621" w:rsidRDefault="00C57E99" w:rsidP="00E94440">
            <w:pPr>
              <w:pStyle w:val="StructureTableList"/>
            </w:pPr>
            <w:r w:rsidRPr="008B6621">
              <w:t>10</w:t>
            </w:r>
          </w:p>
        </w:tc>
        <w:tc>
          <w:tcPr>
            <w:tcW w:w="2268" w:type="dxa"/>
          </w:tcPr>
          <w:p w14:paraId="2E216481" w14:textId="77777777" w:rsidR="00C57E99" w:rsidRPr="008B6621" w:rsidRDefault="00C57E99" w:rsidP="00E94440">
            <w:pPr>
              <w:pStyle w:val="StructureTableList"/>
            </w:pPr>
          </w:p>
        </w:tc>
        <w:tc>
          <w:tcPr>
            <w:tcW w:w="425" w:type="dxa"/>
          </w:tcPr>
          <w:p w14:paraId="521982DA"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7BDC4CE" w14:textId="77777777" w:rsidR="00C57E99" w:rsidRPr="008B6621" w:rsidRDefault="00C57E99" w:rsidP="00E94440">
            <w:pPr>
              <w:pStyle w:val="StructureTableList"/>
            </w:pPr>
            <w:r w:rsidRPr="008B6621">
              <w:t>unprecedented match</w:t>
            </w:r>
          </w:p>
        </w:tc>
      </w:tr>
      <w:tr w:rsidR="00C57E99" w:rsidRPr="008B6621" w14:paraId="03ABA33A" w14:textId="77777777" w:rsidTr="00E94440">
        <w:trPr>
          <w:trHeight w:val="170"/>
        </w:trPr>
        <w:tc>
          <w:tcPr>
            <w:tcW w:w="2268" w:type="dxa"/>
          </w:tcPr>
          <w:p w14:paraId="0FBE0986" w14:textId="77777777" w:rsidR="00C57E99" w:rsidRPr="008B6621" w:rsidRDefault="00C57E99" w:rsidP="00E94440">
            <w:pPr>
              <w:pStyle w:val="StructureTableList"/>
              <w:rPr>
                <w:highlight w:val="green"/>
              </w:rPr>
            </w:pPr>
            <w:r w:rsidRPr="008B6621">
              <w:rPr>
                <w:highlight w:val="green"/>
              </w:rPr>
              <w:t>|</w:t>
            </w:r>
            <w:r w:rsidRPr="008B6621">
              <w:rPr>
                <w:highlight w:val="yellow"/>
              </w:rPr>
              <w:t>uṣn-i-Akbar</w:t>
            </w:r>
            <w:r w:rsidRPr="008B6621">
              <w:rPr>
                <w:highlight w:val="green"/>
              </w:rPr>
              <w:t>|</w:t>
            </w:r>
          </w:p>
        </w:tc>
        <w:tc>
          <w:tcPr>
            <w:tcW w:w="425" w:type="dxa"/>
          </w:tcPr>
          <w:p w14:paraId="08801E65" w14:textId="77777777" w:rsidR="00C57E99" w:rsidRPr="008B6621" w:rsidRDefault="00C57E99" w:rsidP="00E94440">
            <w:pPr>
              <w:pStyle w:val="StructureTableList"/>
            </w:pPr>
            <w:r w:rsidRPr="008B6621">
              <w:t>2</w:t>
            </w:r>
          </w:p>
        </w:tc>
        <w:tc>
          <w:tcPr>
            <w:tcW w:w="2268" w:type="dxa"/>
          </w:tcPr>
          <w:p w14:paraId="361AAB76" w14:textId="77777777" w:rsidR="00C57E99" w:rsidRPr="008B6621" w:rsidRDefault="00C57E99" w:rsidP="00E94440">
            <w:pPr>
              <w:pStyle w:val="StructureTableList"/>
            </w:pPr>
          </w:p>
        </w:tc>
        <w:tc>
          <w:tcPr>
            <w:tcW w:w="425" w:type="dxa"/>
          </w:tcPr>
          <w:p w14:paraId="38308C22"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397CCC05" w14:textId="77777777" w:rsidR="00C57E99" w:rsidRPr="008B6621" w:rsidRDefault="00C57E99" w:rsidP="00E94440">
            <w:pPr>
              <w:pStyle w:val="StructureTableList"/>
            </w:pPr>
            <w:r w:rsidRPr="008B6621">
              <w:t>unprecedented match</w:t>
            </w:r>
            <w:r>
              <w:t xml:space="preserve"> *L</w:t>
            </w:r>
          </w:p>
        </w:tc>
      </w:tr>
      <w:tr w:rsidR="00C57E99" w:rsidRPr="008B6621" w14:paraId="058A7F88" w14:textId="77777777" w:rsidTr="00E94440">
        <w:trPr>
          <w:trHeight w:val="170"/>
        </w:trPr>
        <w:tc>
          <w:tcPr>
            <w:tcW w:w="2268" w:type="dxa"/>
          </w:tcPr>
          <w:p w14:paraId="6AA19F84" w14:textId="77777777" w:rsidR="00C57E99" w:rsidRPr="008B6621" w:rsidRDefault="00C57E99" w:rsidP="00E94440">
            <w:pPr>
              <w:pStyle w:val="StructureTableList"/>
              <w:rPr>
                <w:highlight w:val="green"/>
              </w:rPr>
            </w:pPr>
            <w:r w:rsidRPr="008B6621">
              <w:rPr>
                <w:highlight w:val="green"/>
              </w:rPr>
              <w:t>|</w:t>
            </w:r>
            <w:r w:rsidRPr="008B6621">
              <w:rPr>
                <w:highlight w:val="yellow"/>
              </w:rPr>
              <w:t>uṣn-i-Aʿẓám</w:t>
            </w:r>
            <w:r w:rsidRPr="008B6621">
              <w:rPr>
                <w:highlight w:val="green"/>
              </w:rPr>
              <w:t>|</w:t>
            </w:r>
          </w:p>
        </w:tc>
        <w:tc>
          <w:tcPr>
            <w:tcW w:w="425" w:type="dxa"/>
          </w:tcPr>
          <w:p w14:paraId="557174AD" w14:textId="77777777" w:rsidR="00C57E99" w:rsidRPr="008B6621" w:rsidRDefault="00C57E99" w:rsidP="00E94440">
            <w:pPr>
              <w:pStyle w:val="StructureTableList"/>
            </w:pPr>
            <w:r w:rsidRPr="008B6621">
              <w:t>2</w:t>
            </w:r>
          </w:p>
        </w:tc>
        <w:tc>
          <w:tcPr>
            <w:tcW w:w="2268" w:type="dxa"/>
          </w:tcPr>
          <w:p w14:paraId="7C95F5FF" w14:textId="77777777" w:rsidR="00C57E99" w:rsidRPr="008B6621" w:rsidRDefault="00C57E99" w:rsidP="00E94440">
            <w:pPr>
              <w:pStyle w:val="StructureTableList"/>
            </w:pPr>
          </w:p>
        </w:tc>
        <w:tc>
          <w:tcPr>
            <w:tcW w:w="425" w:type="dxa"/>
          </w:tcPr>
          <w:p w14:paraId="200B4015"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AA636A0" w14:textId="77777777" w:rsidR="00C57E99" w:rsidRPr="008B6621" w:rsidRDefault="00C57E99" w:rsidP="00E94440">
            <w:pPr>
              <w:pStyle w:val="StructureTableList"/>
            </w:pPr>
            <w:r w:rsidRPr="008B6621">
              <w:t>unprecedented match</w:t>
            </w:r>
          </w:p>
        </w:tc>
      </w:tr>
      <w:tr w:rsidR="00C57E99" w:rsidRPr="008B6621" w14:paraId="41EFB566" w14:textId="77777777" w:rsidTr="00E94440">
        <w:trPr>
          <w:trHeight w:val="170"/>
        </w:trPr>
        <w:tc>
          <w:tcPr>
            <w:tcW w:w="2268" w:type="dxa"/>
          </w:tcPr>
          <w:p w14:paraId="2D4B2AFF" w14:textId="77777777" w:rsidR="00C57E99" w:rsidRPr="008B6621" w:rsidRDefault="00C57E99" w:rsidP="00E94440">
            <w:pPr>
              <w:pStyle w:val="StructureTableList"/>
              <w:rPr>
                <w:highlight w:val="green"/>
              </w:rPr>
            </w:pPr>
            <w:r w:rsidRPr="008B6621">
              <w:rPr>
                <w:highlight w:val="green"/>
              </w:rPr>
              <w:t>|</w:t>
            </w:r>
            <w:r w:rsidRPr="008B6621">
              <w:rPr>
                <w:highlight w:val="yellow"/>
              </w:rPr>
              <w:t>uṣn-i-Mumtáz</w:t>
            </w:r>
            <w:r w:rsidRPr="008B6621">
              <w:rPr>
                <w:highlight w:val="green"/>
              </w:rPr>
              <w:t>|</w:t>
            </w:r>
          </w:p>
        </w:tc>
        <w:tc>
          <w:tcPr>
            <w:tcW w:w="425" w:type="dxa"/>
          </w:tcPr>
          <w:p w14:paraId="37BD4105" w14:textId="77777777" w:rsidR="00C57E99" w:rsidRPr="008B6621" w:rsidRDefault="00C57E99" w:rsidP="00E94440">
            <w:pPr>
              <w:pStyle w:val="StructureTableList"/>
            </w:pPr>
            <w:r w:rsidRPr="008B6621">
              <w:t>2</w:t>
            </w:r>
          </w:p>
        </w:tc>
        <w:tc>
          <w:tcPr>
            <w:tcW w:w="2268" w:type="dxa"/>
          </w:tcPr>
          <w:p w14:paraId="7274221F" w14:textId="77777777" w:rsidR="00C57E99" w:rsidRPr="008B6621" w:rsidRDefault="00C57E99" w:rsidP="00E94440">
            <w:pPr>
              <w:pStyle w:val="StructureTableList"/>
            </w:pPr>
          </w:p>
        </w:tc>
        <w:tc>
          <w:tcPr>
            <w:tcW w:w="425" w:type="dxa"/>
          </w:tcPr>
          <w:p w14:paraId="6C4E0023" w14:textId="77777777" w:rsidR="00C57E99" w:rsidRPr="0045601B" w:rsidRDefault="00C57E99" w:rsidP="00E94440">
            <w:pPr>
              <w:pStyle w:val="StructureTableList"/>
              <w:rPr>
                <w:highlight w:val="yellow"/>
              </w:rPr>
            </w:pPr>
            <w:r w:rsidRPr="0045601B">
              <w:rPr>
                <w:highlight w:val="yellow"/>
              </w:rPr>
              <w:t>•ok</w:t>
            </w:r>
          </w:p>
        </w:tc>
        <w:tc>
          <w:tcPr>
            <w:tcW w:w="3686" w:type="dxa"/>
          </w:tcPr>
          <w:p w14:paraId="076828BE" w14:textId="77777777" w:rsidR="00C57E99" w:rsidRPr="008B6621" w:rsidRDefault="00C57E99" w:rsidP="00E94440">
            <w:pPr>
              <w:pStyle w:val="StructureTableList"/>
            </w:pPr>
            <w:r w:rsidRPr="008B6621">
              <w:t>unprecedented match</w:t>
            </w:r>
          </w:p>
        </w:tc>
      </w:tr>
      <w:tr w:rsidR="00C57E99" w:rsidRPr="008B6621" w14:paraId="6A5CAA99" w14:textId="77777777" w:rsidTr="00E94440">
        <w:trPr>
          <w:trHeight w:val="170"/>
        </w:trPr>
        <w:tc>
          <w:tcPr>
            <w:tcW w:w="2268" w:type="dxa"/>
          </w:tcPr>
          <w:p w14:paraId="240EE29F" w14:textId="77777777" w:rsidR="00C57E99" w:rsidRPr="008B6621" w:rsidRDefault="00C57E99" w:rsidP="00E94440">
            <w:pPr>
              <w:pStyle w:val="StructureTableList"/>
              <w:rPr>
                <w:highlight w:val="yellow"/>
              </w:rPr>
            </w:pPr>
            <w:r w:rsidRPr="008B6621">
              <w:rPr>
                <w:highlight w:val="green"/>
              </w:rPr>
              <w:t>|</w:t>
            </w:r>
            <w:r w:rsidRPr="0052261D">
              <w:rPr>
                <w:highlight w:val="yellow"/>
              </w:rPr>
              <w:t>ádem</w:t>
            </w:r>
            <w:r w:rsidRPr="008B6621">
              <w:rPr>
                <w:highlight w:val="green"/>
              </w:rPr>
              <w:t>|</w:t>
            </w:r>
          </w:p>
        </w:tc>
        <w:tc>
          <w:tcPr>
            <w:tcW w:w="425" w:type="dxa"/>
          </w:tcPr>
          <w:p w14:paraId="6A18BC0F" w14:textId="77777777" w:rsidR="00C57E99" w:rsidRPr="008B6621" w:rsidRDefault="00C57E99" w:rsidP="00E94440">
            <w:pPr>
              <w:pStyle w:val="StructureTableList"/>
            </w:pPr>
            <w:r w:rsidRPr="008B6621">
              <w:t>1</w:t>
            </w:r>
          </w:p>
        </w:tc>
        <w:tc>
          <w:tcPr>
            <w:tcW w:w="2268" w:type="dxa"/>
          </w:tcPr>
          <w:p w14:paraId="51F38488" w14:textId="77777777" w:rsidR="00C57E99" w:rsidRPr="008B6621" w:rsidRDefault="00C57E99" w:rsidP="00E94440">
            <w:pPr>
              <w:pStyle w:val="StructureTableList"/>
            </w:pPr>
          </w:p>
        </w:tc>
        <w:tc>
          <w:tcPr>
            <w:tcW w:w="425" w:type="dxa"/>
          </w:tcPr>
          <w:p w14:paraId="063043A1"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049F3263" w14:textId="77777777" w:rsidR="00C57E99" w:rsidRPr="008B6621" w:rsidRDefault="00C57E99" w:rsidP="00E94440">
            <w:pPr>
              <w:pStyle w:val="StructureTableList"/>
            </w:pPr>
            <w:r>
              <w:t xml:space="preserve"> *L *L</w:t>
            </w:r>
          </w:p>
        </w:tc>
      </w:tr>
      <w:tr w:rsidR="00C57E99" w:rsidRPr="008B6621" w14:paraId="6C71C5AF" w14:textId="77777777" w:rsidTr="00E94440">
        <w:trPr>
          <w:trHeight w:val="170"/>
        </w:trPr>
        <w:tc>
          <w:tcPr>
            <w:tcW w:w="2268" w:type="dxa"/>
          </w:tcPr>
          <w:p w14:paraId="000996FD" w14:textId="77777777" w:rsidR="00C57E99" w:rsidRPr="008B6621" w:rsidRDefault="00C57E99" w:rsidP="00E94440">
            <w:pPr>
              <w:pStyle w:val="StructureTableList"/>
              <w:rPr>
                <w:highlight w:val="green"/>
              </w:rPr>
            </w:pPr>
            <w:r w:rsidRPr="008B6621">
              <w:rPr>
                <w:highlight w:val="green"/>
              </w:rPr>
              <w:t>|adíj</w:t>
            </w:r>
            <w:r w:rsidRPr="002A60F3">
              <w:rPr>
                <w:highlight w:val="green"/>
              </w:rPr>
              <w:t>i</w:t>
            </w:r>
            <w:r w:rsidRPr="008B6621">
              <w:rPr>
                <w:highlight w:val="green"/>
              </w:rPr>
              <w:t>h</w:t>
            </w:r>
            <w:r w:rsidRPr="002A60F3">
              <w:rPr>
                <w:highlight w:val="darkYellow"/>
              </w:rPr>
              <w:t xml:space="preserve"> </w:t>
            </w:r>
            <w:r w:rsidRPr="008B6621">
              <w:rPr>
                <w:highlight w:val="green"/>
              </w:rPr>
              <w:t>Bagum|</w:t>
            </w:r>
          </w:p>
        </w:tc>
        <w:tc>
          <w:tcPr>
            <w:tcW w:w="425" w:type="dxa"/>
          </w:tcPr>
          <w:p w14:paraId="0AF20E80" w14:textId="77777777" w:rsidR="00C57E99" w:rsidRPr="008B6621" w:rsidRDefault="00C57E99" w:rsidP="00E94440">
            <w:pPr>
              <w:pStyle w:val="StructureTableList"/>
            </w:pPr>
            <w:r w:rsidRPr="008B6621">
              <w:t>1</w:t>
            </w:r>
          </w:p>
        </w:tc>
        <w:tc>
          <w:tcPr>
            <w:tcW w:w="2268" w:type="dxa"/>
          </w:tcPr>
          <w:p w14:paraId="03230CE3" w14:textId="77777777" w:rsidR="00C57E99" w:rsidRPr="008B6621" w:rsidRDefault="00C57E99" w:rsidP="00E94440">
            <w:pPr>
              <w:pStyle w:val="StructureTableList"/>
            </w:pPr>
          </w:p>
        </w:tc>
        <w:tc>
          <w:tcPr>
            <w:tcW w:w="425" w:type="dxa"/>
          </w:tcPr>
          <w:p w14:paraId="72B20D10" w14:textId="77777777" w:rsidR="00C57E99" w:rsidRPr="00DA428D" w:rsidRDefault="00C57E99" w:rsidP="00E94440">
            <w:pPr>
              <w:pStyle w:val="StructureTableList"/>
              <w:rPr>
                <w:highlight w:val="magenta"/>
              </w:rPr>
            </w:pPr>
            <w:r w:rsidRPr="00DA428D">
              <w:rPr>
                <w:highlight w:val="magenta"/>
              </w:rPr>
              <w:t>•</w:t>
            </w:r>
          </w:p>
        </w:tc>
        <w:tc>
          <w:tcPr>
            <w:tcW w:w="3686" w:type="dxa"/>
          </w:tcPr>
          <w:p w14:paraId="33AC1A17" w14:textId="77777777" w:rsidR="00C57E99" w:rsidRPr="008B6621" w:rsidRDefault="00C57E99" w:rsidP="00A52A17">
            <w:pPr>
              <w:pStyle w:val="StructureTableList"/>
            </w:pPr>
            <w:r w:rsidRPr="008B6621">
              <w:rPr>
                <w:rFonts w:hint="eastAsia"/>
              </w:rPr>
              <w:t>fuzzy match (|</w:t>
            </w:r>
            <w:r w:rsidRPr="008B6621">
              <w:t></w:t>
            </w:r>
            <w:r w:rsidRPr="008B6621">
              <w:rPr>
                <w:rFonts w:hint="eastAsia"/>
              </w:rPr>
              <w:t>adíjih-Bagum|)</w:t>
            </w:r>
            <w:r>
              <w:t xml:space="preserve"> *L *L *L / 0 occurances corrected, 1 left unchanged. *L</w:t>
            </w:r>
            <w:r w:rsidR="00952AF0">
              <w:t xml:space="preserve"> *L *L (Bahman: die gleiche Person wie ›</w:t>
            </w:r>
            <w:r w:rsidR="00A52A17">
              <w:t></w:t>
            </w:r>
            <w:r w:rsidR="00952AF0" w:rsidRPr="00952AF0">
              <w:t>adíj</w:t>
            </w:r>
            <w:r w:rsidR="00952AF0">
              <w:t>i</w:t>
            </w:r>
            <w:r w:rsidR="00952AF0" w:rsidRPr="00952AF0">
              <w:t xml:space="preserve">h </w:t>
            </w:r>
            <w:r w:rsidR="00A52A17">
              <w:t></w:t>
            </w:r>
            <w:r w:rsidR="00952AF0" w:rsidRPr="00952AF0">
              <w:rPr>
                <w:rFonts w:hint="eastAsia"/>
              </w:rPr>
              <w:t>á</w:t>
            </w:r>
            <w:r w:rsidR="00952AF0" w:rsidRPr="00952AF0">
              <w:t>num</w:t>
            </w:r>
            <w:r w:rsidR="00952AF0">
              <w:t>‹)</w:t>
            </w:r>
          </w:p>
        </w:tc>
      </w:tr>
      <w:tr w:rsidR="00C57E99" w:rsidRPr="008B6621" w14:paraId="76CDF94F" w14:textId="77777777" w:rsidTr="00E94440">
        <w:trPr>
          <w:trHeight w:val="170"/>
        </w:trPr>
        <w:tc>
          <w:tcPr>
            <w:tcW w:w="2268" w:type="dxa"/>
          </w:tcPr>
          <w:p w14:paraId="63B9C8E7" w14:textId="77777777" w:rsidR="00C57E99" w:rsidRPr="007A5498" w:rsidRDefault="00C57E99" w:rsidP="00E94440">
            <w:pPr>
              <w:pStyle w:val="StructureTableListSkipped"/>
              <w:rPr>
                <w:highlight w:val="white"/>
              </w:rPr>
            </w:pPr>
            <w:r w:rsidRPr="007A5498">
              <w:rPr>
                <w:highlight w:val="white"/>
              </w:rPr>
              <w:t>|adíjih ánum|</w:t>
            </w:r>
          </w:p>
        </w:tc>
        <w:tc>
          <w:tcPr>
            <w:tcW w:w="425" w:type="dxa"/>
          </w:tcPr>
          <w:p w14:paraId="695D2958" w14:textId="77777777" w:rsidR="00C57E99" w:rsidRPr="008B6621" w:rsidRDefault="00C57E99" w:rsidP="00E94440">
            <w:pPr>
              <w:pStyle w:val="StructureTableListSkipped"/>
            </w:pPr>
          </w:p>
        </w:tc>
        <w:tc>
          <w:tcPr>
            <w:tcW w:w="2268" w:type="dxa"/>
          </w:tcPr>
          <w:p w14:paraId="36081698" w14:textId="77777777" w:rsidR="00C57E99" w:rsidRPr="008B6621" w:rsidRDefault="00C57E99" w:rsidP="00E94440">
            <w:pPr>
              <w:pStyle w:val="StructureTableListSkipped"/>
            </w:pPr>
          </w:p>
        </w:tc>
        <w:tc>
          <w:tcPr>
            <w:tcW w:w="425" w:type="dxa"/>
          </w:tcPr>
          <w:p w14:paraId="6F57A832" w14:textId="77777777" w:rsidR="00C57E99" w:rsidRPr="008B6621" w:rsidRDefault="00C57E99" w:rsidP="00E94440">
            <w:pPr>
              <w:pStyle w:val="StructureTableListSkipped"/>
            </w:pPr>
            <w:r>
              <w:t>skip</w:t>
            </w:r>
          </w:p>
        </w:tc>
        <w:tc>
          <w:tcPr>
            <w:tcW w:w="3686" w:type="dxa"/>
          </w:tcPr>
          <w:p w14:paraId="10DC8459" w14:textId="77777777" w:rsidR="00C57E99" w:rsidRPr="008B6621" w:rsidRDefault="00C57E99" w:rsidP="00E94440">
            <w:pPr>
              <w:pStyle w:val="StructureTableListSkipped"/>
            </w:pPr>
            <w:r w:rsidRPr="008B6621">
              <w:t>---</w:t>
            </w:r>
          </w:p>
        </w:tc>
      </w:tr>
      <w:tr w:rsidR="00C57E99" w:rsidRPr="008B6621" w14:paraId="2918A6EF" w14:textId="77777777" w:rsidTr="00E94440">
        <w:trPr>
          <w:trHeight w:val="170"/>
        </w:trPr>
        <w:tc>
          <w:tcPr>
            <w:tcW w:w="2268" w:type="dxa"/>
          </w:tcPr>
          <w:p w14:paraId="56E247A1" w14:textId="77777777" w:rsidR="00C57E99" w:rsidRPr="008B6621" w:rsidRDefault="00C57E99" w:rsidP="00E94440">
            <w:pPr>
              <w:pStyle w:val="StructureTableList"/>
              <w:rPr>
                <w:highlight w:val="green"/>
              </w:rPr>
            </w:pPr>
            <w:r w:rsidRPr="008B6621">
              <w:rPr>
                <w:highlight w:val="green"/>
              </w:rPr>
              <w:t>|adíj</w:t>
            </w:r>
            <w:r w:rsidRPr="008B6621">
              <w:rPr>
                <w:highlight w:val="darkYellow"/>
              </w:rPr>
              <w:t>í</w:t>
            </w:r>
            <w:r w:rsidRPr="008B6621">
              <w:rPr>
                <w:highlight w:val="green"/>
              </w:rPr>
              <w:t>h </w:t>
            </w:r>
            <w:r w:rsidRPr="008B6621">
              <w:rPr>
                <w:rFonts w:hint="eastAsia"/>
                <w:highlight w:val="green"/>
              </w:rPr>
              <w:t>á</w:t>
            </w:r>
            <w:r w:rsidRPr="008B6621">
              <w:rPr>
                <w:highlight w:val="green"/>
              </w:rPr>
              <w:t>num|</w:t>
            </w:r>
          </w:p>
        </w:tc>
        <w:tc>
          <w:tcPr>
            <w:tcW w:w="425" w:type="dxa"/>
          </w:tcPr>
          <w:p w14:paraId="41E2D61D" w14:textId="77777777" w:rsidR="00C57E99" w:rsidRPr="008B6621" w:rsidRDefault="00C57E99" w:rsidP="00E94440">
            <w:pPr>
              <w:pStyle w:val="StructureTableList"/>
            </w:pPr>
            <w:r w:rsidRPr="008B6621">
              <w:t>1</w:t>
            </w:r>
          </w:p>
        </w:tc>
        <w:tc>
          <w:tcPr>
            <w:tcW w:w="2268" w:type="dxa"/>
          </w:tcPr>
          <w:p w14:paraId="363CDC38" w14:textId="77777777" w:rsidR="00C57E99" w:rsidRPr="008B6621" w:rsidRDefault="00A52A17" w:rsidP="00A52A17">
            <w:pPr>
              <w:pStyle w:val="StructureTableList"/>
            </w:pPr>
            <w:r>
              <w:t></w:t>
            </w:r>
            <w:r w:rsidR="00952AF0" w:rsidRPr="00952AF0">
              <w:t>adíj</w:t>
            </w:r>
            <w:r w:rsidR="00952AF0">
              <w:t>i</w:t>
            </w:r>
            <w:r w:rsidR="00952AF0" w:rsidRPr="00952AF0">
              <w:t xml:space="preserve">h </w:t>
            </w:r>
            <w:r>
              <w:t></w:t>
            </w:r>
            <w:r w:rsidR="00952AF0" w:rsidRPr="00952AF0">
              <w:rPr>
                <w:rFonts w:hint="eastAsia"/>
              </w:rPr>
              <w:t>á</w:t>
            </w:r>
            <w:r w:rsidR="00952AF0" w:rsidRPr="00952AF0">
              <w:t>num</w:t>
            </w:r>
          </w:p>
        </w:tc>
        <w:tc>
          <w:tcPr>
            <w:tcW w:w="425" w:type="dxa"/>
          </w:tcPr>
          <w:p w14:paraId="57D92756" w14:textId="77777777" w:rsidR="00C57E99" w:rsidRPr="0045601B" w:rsidRDefault="00C57E99" w:rsidP="00E94440">
            <w:pPr>
              <w:pStyle w:val="StructureTableList"/>
              <w:rPr>
                <w:highlight w:val="green"/>
              </w:rPr>
            </w:pPr>
          </w:p>
        </w:tc>
        <w:tc>
          <w:tcPr>
            <w:tcW w:w="3686" w:type="dxa"/>
          </w:tcPr>
          <w:p w14:paraId="40C6E3A9" w14:textId="77777777" w:rsidR="00C57E99" w:rsidRPr="008B6621" w:rsidRDefault="00C57E99" w:rsidP="00A52A17">
            <w:pPr>
              <w:pStyle w:val="StructureTableList"/>
            </w:pPr>
            <w:r>
              <w:t xml:space="preserve"> *L *L *L</w:t>
            </w:r>
            <w:r w:rsidR="00952AF0">
              <w:t xml:space="preserve"> (Bahman: ›</w:t>
            </w:r>
            <w:r w:rsidR="00A52A17">
              <w:t></w:t>
            </w:r>
            <w:r w:rsidR="00952AF0" w:rsidRPr="00952AF0">
              <w:t>adíj</w:t>
            </w:r>
            <w:r w:rsidR="00952AF0">
              <w:t>i</w:t>
            </w:r>
            <w:r w:rsidR="00952AF0" w:rsidRPr="00952AF0">
              <w:t xml:space="preserve">h </w:t>
            </w:r>
            <w:r w:rsidR="00A52A17">
              <w:t></w:t>
            </w:r>
            <w:r w:rsidR="00952AF0" w:rsidRPr="00952AF0">
              <w:rPr>
                <w:rFonts w:hint="eastAsia"/>
              </w:rPr>
              <w:t>á</w:t>
            </w:r>
            <w:r w:rsidR="00952AF0" w:rsidRPr="00952AF0">
              <w:t>num</w:t>
            </w:r>
            <w:r w:rsidR="00952AF0">
              <w:t>‹)</w:t>
            </w:r>
          </w:p>
        </w:tc>
      </w:tr>
      <w:tr w:rsidR="00C57E99" w:rsidRPr="008B6621" w14:paraId="2A34F3F4" w14:textId="77777777" w:rsidTr="00E94440">
        <w:trPr>
          <w:trHeight w:val="170"/>
        </w:trPr>
        <w:tc>
          <w:tcPr>
            <w:tcW w:w="2268" w:type="dxa"/>
          </w:tcPr>
          <w:p w14:paraId="31C8DED0" w14:textId="77777777" w:rsidR="00C57E99" w:rsidRPr="008B6621" w:rsidRDefault="00C57E99" w:rsidP="00E94440">
            <w:pPr>
              <w:pStyle w:val="StructureTableList"/>
              <w:rPr>
                <w:highlight w:val="green"/>
              </w:rPr>
            </w:pPr>
            <w:r w:rsidRPr="008B6621">
              <w:rPr>
                <w:highlight w:val="green"/>
              </w:rPr>
              <w:t>|</w:t>
            </w:r>
            <w:r w:rsidRPr="008B6621">
              <w:rPr>
                <w:highlight w:val="yellow"/>
              </w:rPr>
              <w:t>ádim</w:t>
            </w:r>
            <w:r w:rsidRPr="008B6621">
              <w:rPr>
                <w:highlight w:val="green"/>
              </w:rPr>
              <w:t>|</w:t>
            </w:r>
          </w:p>
        </w:tc>
        <w:tc>
          <w:tcPr>
            <w:tcW w:w="425" w:type="dxa"/>
          </w:tcPr>
          <w:p w14:paraId="0218B00D" w14:textId="77777777" w:rsidR="00C57E99" w:rsidRPr="008B6621" w:rsidRDefault="00C57E99" w:rsidP="00E94440">
            <w:pPr>
              <w:pStyle w:val="StructureTableList"/>
            </w:pPr>
            <w:r w:rsidRPr="008B6621">
              <w:t>3</w:t>
            </w:r>
          </w:p>
        </w:tc>
        <w:tc>
          <w:tcPr>
            <w:tcW w:w="2268" w:type="dxa"/>
          </w:tcPr>
          <w:p w14:paraId="08269813" w14:textId="77777777" w:rsidR="00C57E99" w:rsidRPr="008B6621" w:rsidRDefault="00C57E99" w:rsidP="00E94440">
            <w:pPr>
              <w:pStyle w:val="StructureTableList"/>
            </w:pPr>
          </w:p>
        </w:tc>
        <w:tc>
          <w:tcPr>
            <w:tcW w:w="425" w:type="dxa"/>
          </w:tcPr>
          <w:p w14:paraId="4BA4D0F8" w14:textId="77777777" w:rsidR="00C57E99" w:rsidRPr="0045601B" w:rsidRDefault="00C57E99" w:rsidP="00E94440">
            <w:pPr>
              <w:pStyle w:val="StructureTableList"/>
              <w:rPr>
                <w:highlight w:val="yellow"/>
              </w:rPr>
            </w:pPr>
            <w:r w:rsidRPr="0045601B">
              <w:rPr>
                <w:highlight w:val="yellow"/>
              </w:rPr>
              <w:t>•ok</w:t>
            </w:r>
          </w:p>
        </w:tc>
        <w:tc>
          <w:tcPr>
            <w:tcW w:w="3686" w:type="dxa"/>
          </w:tcPr>
          <w:p w14:paraId="0CF1902E" w14:textId="77777777" w:rsidR="00C57E99" w:rsidRPr="008B6621" w:rsidRDefault="00C57E99" w:rsidP="00E94440">
            <w:pPr>
              <w:pStyle w:val="StructureTableList"/>
            </w:pPr>
            <w:r w:rsidRPr="008B6621">
              <w:t>unprecedented match</w:t>
            </w:r>
            <w:r>
              <w:t xml:space="preserve"> *L</w:t>
            </w:r>
          </w:p>
        </w:tc>
      </w:tr>
      <w:tr w:rsidR="00C57E99" w:rsidRPr="008B6621" w14:paraId="244E8D2F" w14:textId="77777777" w:rsidTr="00E94440">
        <w:trPr>
          <w:trHeight w:val="170"/>
        </w:trPr>
        <w:tc>
          <w:tcPr>
            <w:tcW w:w="2268" w:type="dxa"/>
          </w:tcPr>
          <w:p w14:paraId="4C7F96CE" w14:textId="77777777" w:rsidR="00C57E99" w:rsidRPr="008B6621" w:rsidRDefault="00C57E99" w:rsidP="00E94440">
            <w:pPr>
              <w:pStyle w:val="StructureTableList"/>
              <w:rPr>
                <w:highlight w:val="green"/>
              </w:rPr>
            </w:pPr>
            <w:r w:rsidRPr="008B6621">
              <w:rPr>
                <w:highlight w:val="green"/>
              </w:rPr>
              <w:t>|</w:t>
            </w:r>
            <w:r w:rsidRPr="008B6621">
              <w:rPr>
                <w:highlight w:val="yellow"/>
              </w:rPr>
              <w:t>ádimu’lláh</w:t>
            </w:r>
            <w:r w:rsidRPr="008B6621">
              <w:rPr>
                <w:highlight w:val="green"/>
              </w:rPr>
              <w:t>|</w:t>
            </w:r>
          </w:p>
        </w:tc>
        <w:tc>
          <w:tcPr>
            <w:tcW w:w="425" w:type="dxa"/>
          </w:tcPr>
          <w:p w14:paraId="55C93B65" w14:textId="77777777" w:rsidR="00C57E99" w:rsidRPr="008B6621" w:rsidRDefault="00C57E99" w:rsidP="00E94440">
            <w:pPr>
              <w:pStyle w:val="StructureTableList"/>
            </w:pPr>
            <w:r w:rsidRPr="008B6621">
              <w:t>3</w:t>
            </w:r>
          </w:p>
        </w:tc>
        <w:tc>
          <w:tcPr>
            <w:tcW w:w="2268" w:type="dxa"/>
          </w:tcPr>
          <w:p w14:paraId="23F87460" w14:textId="77777777" w:rsidR="00C57E99" w:rsidRPr="008B6621" w:rsidRDefault="00C57E99" w:rsidP="00E94440">
            <w:pPr>
              <w:pStyle w:val="StructureTableList"/>
            </w:pPr>
          </w:p>
        </w:tc>
        <w:tc>
          <w:tcPr>
            <w:tcW w:w="425" w:type="dxa"/>
          </w:tcPr>
          <w:p w14:paraId="0D9542D2"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23131C1" w14:textId="77777777" w:rsidR="00C57E99" w:rsidRPr="008B6621" w:rsidRDefault="00C57E99" w:rsidP="00E94440">
            <w:pPr>
              <w:pStyle w:val="StructureTableList"/>
            </w:pPr>
            <w:r w:rsidRPr="008B6621">
              <w:t>unprecedented match</w:t>
            </w:r>
          </w:p>
        </w:tc>
      </w:tr>
      <w:tr w:rsidR="00C57E99" w:rsidRPr="008B6621" w14:paraId="527195EC" w14:textId="77777777" w:rsidTr="00E94440">
        <w:trPr>
          <w:trHeight w:val="170"/>
        </w:trPr>
        <w:tc>
          <w:tcPr>
            <w:tcW w:w="2268" w:type="dxa"/>
          </w:tcPr>
          <w:p w14:paraId="748B1645" w14:textId="77777777" w:rsidR="00C57E99" w:rsidRPr="008B6621" w:rsidRDefault="00C57E99" w:rsidP="00E94440">
            <w:pPr>
              <w:pStyle w:val="StructureTableList"/>
              <w:rPr>
                <w:highlight w:val="green"/>
              </w:rPr>
            </w:pPr>
            <w:r w:rsidRPr="008B6621">
              <w:rPr>
                <w:highlight w:val="green"/>
              </w:rPr>
              <w:t>|</w:t>
            </w:r>
            <w:r w:rsidRPr="008B6621">
              <w:rPr>
                <w:highlight w:val="yellow"/>
              </w:rPr>
              <w:t>alíf</w:t>
            </w:r>
            <w:r w:rsidRPr="008B6621">
              <w:rPr>
                <w:highlight w:val="green"/>
              </w:rPr>
              <w:t>|</w:t>
            </w:r>
          </w:p>
        </w:tc>
        <w:tc>
          <w:tcPr>
            <w:tcW w:w="425" w:type="dxa"/>
          </w:tcPr>
          <w:p w14:paraId="16E238E0" w14:textId="77777777" w:rsidR="00C57E99" w:rsidRPr="008B6621" w:rsidRDefault="00C57E99" w:rsidP="00E94440">
            <w:pPr>
              <w:pStyle w:val="StructureTableList"/>
            </w:pPr>
            <w:r w:rsidRPr="008B6621">
              <w:t>2</w:t>
            </w:r>
          </w:p>
        </w:tc>
        <w:tc>
          <w:tcPr>
            <w:tcW w:w="2268" w:type="dxa"/>
          </w:tcPr>
          <w:p w14:paraId="7FAC9AC0" w14:textId="77777777" w:rsidR="00C57E99" w:rsidRPr="008B6621" w:rsidRDefault="00C57E99" w:rsidP="00E94440">
            <w:pPr>
              <w:pStyle w:val="StructureTableList"/>
            </w:pPr>
          </w:p>
        </w:tc>
        <w:tc>
          <w:tcPr>
            <w:tcW w:w="425" w:type="dxa"/>
          </w:tcPr>
          <w:p w14:paraId="1BB9AC7E" w14:textId="77777777" w:rsidR="00C57E99" w:rsidRPr="0045601B" w:rsidRDefault="00C57E99" w:rsidP="00E94440">
            <w:pPr>
              <w:pStyle w:val="StructureTableList"/>
              <w:rPr>
                <w:highlight w:val="green"/>
              </w:rPr>
            </w:pPr>
            <w:r w:rsidRPr="0045601B">
              <w:rPr>
                <w:highlight w:val="green"/>
              </w:rPr>
              <w:t>•ok</w:t>
            </w:r>
          </w:p>
        </w:tc>
        <w:tc>
          <w:tcPr>
            <w:tcW w:w="3686" w:type="dxa"/>
          </w:tcPr>
          <w:p w14:paraId="3D1B1140" w14:textId="77777777" w:rsidR="00C57E99" w:rsidRPr="008B6621" w:rsidRDefault="00C57E99" w:rsidP="00E94440">
            <w:pPr>
              <w:pStyle w:val="StructureTableList"/>
            </w:pPr>
            <w:r w:rsidRPr="008B6621">
              <w:t>unprecedented match</w:t>
            </w:r>
            <w:r w:rsidR="00136FBD">
              <w:t xml:space="preserve"> *L</w:t>
            </w:r>
            <w:r w:rsidR="001D4624">
              <w:t xml:space="preserve"> *L *e</w:t>
            </w:r>
          </w:p>
        </w:tc>
      </w:tr>
      <w:tr w:rsidR="00C57E99" w:rsidRPr="008B6621" w14:paraId="177B57A9" w14:textId="77777777" w:rsidTr="00E94440">
        <w:trPr>
          <w:trHeight w:val="170"/>
        </w:trPr>
        <w:tc>
          <w:tcPr>
            <w:tcW w:w="2268" w:type="dxa"/>
          </w:tcPr>
          <w:p w14:paraId="6A91581F" w14:textId="77777777" w:rsidR="00C57E99" w:rsidRPr="008B6621" w:rsidRDefault="00C57E99" w:rsidP="00E94440">
            <w:pPr>
              <w:pStyle w:val="StructureTableList"/>
              <w:rPr>
                <w:highlight w:val="green"/>
              </w:rPr>
            </w:pPr>
            <w:r w:rsidRPr="008B6621">
              <w:rPr>
                <w:highlight w:val="green"/>
              </w:rPr>
              <w:t>|</w:t>
            </w:r>
            <w:r w:rsidRPr="008B6621">
              <w:rPr>
                <w:highlight w:val="yellow"/>
              </w:rPr>
              <w:t>alífs</w:t>
            </w:r>
            <w:r w:rsidRPr="008B6621">
              <w:rPr>
                <w:highlight w:val="green"/>
              </w:rPr>
              <w:t>|</w:t>
            </w:r>
          </w:p>
        </w:tc>
        <w:tc>
          <w:tcPr>
            <w:tcW w:w="425" w:type="dxa"/>
          </w:tcPr>
          <w:p w14:paraId="64EE91D9" w14:textId="77777777" w:rsidR="00C57E99" w:rsidRPr="008B6621" w:rsidRDefault="00C57E99" w:rsidP="00E94440">
            <w:pPr>
              <w:pStyle w:val="StructureTableList"/>
            </w:pPr>
            <w:r w:rsidRPr="008B6621">
              <w:t>1</w:t>
            </w:r>
          </w:p>
        </w:tc>
        <w:tc>
          <w:tcPr>
            <w:tcW w:w="2268" w:type="dxa"/>
          </w:tcPr>
          <w:p w14:paraId="2F5E23F3" w14:textId="77777777" w:rsidR="00C57E99" w:rsidRPr="008B6621" w:rsidRDefault="00C57E99" w:rsidP="00E94440">
            <w:pPr>
              <w:pStyle w:val="StructureTableList"/>
            </w:pPr>
          </w:p>
        </w:tc>
        <w:tc>
          <w:tcPr>
            <w:tcW w:w="425" w:type="dxa"/>
          </w:tcPr>
          <w:p w14:paraId="4995ED41" w14:textId="77777777" w:rsidR="00C57E99" w:rsidRPr="00DA428D" w:rsidRDefault="00C57E99" w:rsidP="00E94440">
            <w:pPr>
              <w:pStyle w:val="StructureTableList"/>
              <w:rPr>
                <w:highlight w:val="magenta"/>
              </w:rPr>
            </w:pPr>
            <w:r w:rsidRPr="00DA428D">
              <w:rPr>
                <w:highlight w:val="magenta"/>
              </w:rPr>
              <w:t>•ok en</w:t>
            </w:r>
          </w:p>
        </w:tc>
        <w:tc>
          <w:tcPr>
            <w:tcW w:w="3686" w:type="dxa"/>
          </w:tcPr>
          <w:p w14:paraId="17BBB780" w14:textId="77777777" w:rsidR="00C57E99" w:rsidRPr="008B6621" w:rsidRDefault="00C57E99" w:rsidP="00E94440">
            <w:pPr>
              <w:pStyle w:val="StructureTableList"/>
            </w:pPr>
            <w:r w:rsidRPr="008B6621">
              <w:t>---</w:t>
            </w:r>
            <w:r w:rsidR="0023485E">
              <w:t xml:space="preserve"> *L</w:t>
            </w:r>
          </w:p>
        </w:tc>
      </w:tr>
      <w:tr w:rsidR="00C57E99" w:rsidRPr="008B6621" w14:paraId="1C23921A" w14:textId="77777777" w:rsidTr="00E94440">
        <w:trPr>
          <w:trHeight w:val="170"/>
        </w:trPr>
        <w:tc>
          <w:tcPr>
            <w:tcW w:w="2268" w:type="dxa"/>
          </w:tcPr>
          <w:p w14:paraId="71DE9DAC" w14:textId="77777777" w:rsidR="00C57E99" w:rsidRPr="008B6621" w:rsidRDefault="00C57E99" w:rsidP="00E94440">
            <w:pPr>
              <w:pStyle w:val="StructureTableList"/>
              <w:rPr>
                <w:highlight w:val="green"/>
              </w:rPr>
            </w:pPr>
            <w:r w:rsidRPr="008B6621">
              <w:rPr>
                <w:highlight w:val="green"/>
              </w:rPr>
              <w:t>|</w:t>
            </w:r>
            <w:r w:rsidRPr="008B6621">
              <w:rPr>
                <w:highlight w:val="yellow"/>
              </w:rPr>
              <w:t>alíl</w:t>
            </w:r>
            <w:r w:rsidRPr="008B6621">
              <w:rPr>
                <w:highlight w:val="green"/>
              </w:rPr>
              <w:t>|</w:t>
            </w:r>
          </w:p>
        </w:tc>
        <w:tc>
          <w:tcPr>
            <w:tcW w:w="425" w:type="dxa"/>
          </w:tcPr>
          <w:p w14:paraId="0453C0EE" w14:textId="77777777" w:rsidR="00C57E99" w:rsidRPr="008B6621" w:rsidRDefault="00C57E99" w:rsidP="00E94440">
            <w:pPr>
              <w:pStyle w:val="StructureTableList"/>
            </w:pPr>
            <w:r w:rsidRPr="008B6621">
              <w:t>4</w:t>
            </w:r>
          </w:p>
        </w:tc>
        <w:tc>
          <w:tcPr>
            <w:tcW w:w="2268" w:type="dxa"/>
          </w:tcPr>
          <w:p w14:paraId="1C1D1E3D" w14:textId="77777777" w:rsidR="00C57E99" w:rsidRPr="008B6621" w:rsidRDefault="00C57E99" w:rsidP="00E94440">
            <w:pPr>
              <w:pStyle w:val="StructureTableList"/>
            </w:pPr>
          </w:p>
        </w:tc>
        <w:tc>
          <w:tcPr>
            <w:tcW w:w="425" w:type="dxa"/>
          </w:tcPr>
          <w:p w14:paraId="241DD158" w14:textId="77777777" w:rsidR="00C57E99" w:rsidRPr="0045601B" w:rsidRDefault="00C57E99" w:rsidP="00E94440">
            <w:pPr>
              <w:pStyle w:val="StructureTableList"/>
              <w:rPr>
                <w:highlight w:val="yellow"/>
              </w:rPr>
            </w:pPr>
            <w:r w:rsidRPr="0045601B">
              <w:rPr>
                <w:highlight w:val="yellow"/>
              </w:rPr>
              <w:t>•ok</w:t>
            </w:r>
          </w:p>
        </w:tc>
        <w:tc>
          <w:tcPr>
            <w:tcW w:w="3686" w:type="dxa"/>
          </w:tcPr>
          <w:p w14:paraId="26F4E5E0" w14:textId="77777777" w:rsidR="00C57E99" w:rsidRPr="008B6621" w:rsidRDefault="00C57E99" w:rsidP="00E94440">
            <w:pPr>
              <w:pStyle w:val="StructureTableList"/>
            </w:pPr>
            <w:r w:rsidRPr="008B6621">
              <w:t>unprecedented match</w:t>
            </w:r>
          </w:p>
        </w:tc>
      </w:tr>
      <w:tr w:rsidR="00C57E99" w:rsidRPr="008B6621" w14:paraId="6EDBA4C3" w14:textId="77777777" w:rsidTr="00E94440">
        <w:trPr>
          <w:trHeight w:val="170"/>
        </w:trPr>
        <w:tc>
          <w:tcPr>
            <w:tcW w:w="2268" w:type="dxa"/>
          </w:tcPr>
          <w:p w14:paraId="1BA8AD1D" w14:textId="77777777" w:rsidR="00C57E99" w:rsidRPr="008B6621" w:rsidRDefault="00C57E99" w:rsidP="00E94440">
            <w:pPr>
              <w:pStyle w:val="StructureTableList"/>
              <w:rPr>
                <w:rStyle w:val="footnoteLinked"/>
                <w:highlight w:val="green"/>
              </w:rPr>
            </w:pPr>
            <w:r w:rsidRPr="008B6621">
              <w:rPr>
                <w:rStyle w:val="footnoteLinked"/>
                <w:rFonts w:hint="eastAsia"/>
                <w:highlight w:val="green"/>
              </w:rPr>
              <w:t>|</w:t>
            </w:r>
            <w:r w:rsidRPr="00865A8E">
              <w:rPr>
                <w:rStyle w:val="footnoteLinked"/>
                <w:highlight w:val="yellow"/>
              </w:rPr>
              <w:t></w:t>
            </w:r>
            <w:r w:rsidRPr="008B6621">
              <w:rPr>
                <w:rStyle w:val="footnoteLinked"/>
                <w:rFonts w:hint="eastAsia"/>
                <w:highlight w:val="yellow"/>
              </w:rPr>
              <w:t>ánidán-i-Afnán</w:t>
            </w:r>
            <w:r w:rsidRPr="008B6621">
              <w:rPr>
                <w:rStyle w:val="footnoteLinked"/>
                <w:rFonts w:hint="eastAsia"/>
                <w:highlight w:val="green"/>
              </w:rPr>
              <w:t>|</w:t>
            </w:r>
          </w:p>
        </w:tc>
        <w:tc>
          <w:tcPr>
            <w:tcW w:w="425" w:type="dxa"/>
          </w:tcPr>
          <w:p w14:paraId="3105F7D2" w14:textId="77777777" w:rsidR="00C57E99" w:rsidRPr="008B6621" w:rsidRDefault="00C57E99" w:rsidP="00E94440">
            <w:pPr>
              <w:pStyle w:val="StructureTableList"/>
            </w:pPr>
            <w:r w:rsidRPr="008B6621">
              <w:t>2</w:t>
            </w:r>
          </w:p>
        </w:tc>
        <w:tc>
          <w:tcPr>
            <w:tcW w:w="2268" w:type="dxa"/>
          </w:tcPr>
          <w:p w14:paraId="4D00F54D" w14:textId="77777777" w:rsidR="00C57E99" w:rsidRPr="008B6621" w:rsidRDefault="00C57E99" w:rsidP="00E94440">
            <w:pPr>
              <w:pStyle w:val="StructureTableList"/>
            </w:pPr>
          </w:p>
        </w:tc>
        <w:tc>
          <w:tcPr>
            <w:tcW w:w="425" w:type="dxa"/>
          </w:tcPr>
          <w:p w14:paraId="38CF65C9"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0780AF8F" w14:textId="77777777" w:rsidR="00C57E99" w:rsidRPr="008B6621" w:rsidRDefault="00C57E99" w:rsidP="00E94440">
            <w:pPr>
              <w:pStyle w:val="StructureTableList"/>
            </w:pPr>
            <w:r w:rsidRPr="008B6621">
              <w:t xml:space="preserve"> *L</w:t>
            </w:r>
            <w:r>
              <w:t xml:space="preserve"> *L</w:t>
            </w:r>
            <w:r w:rsidR="00E02B19">
              <w:t xml:space="preserve"> *L</w:t>
            </w:r>
          </w:p>
        </w:tc>
      </w:tr>
      <w:tr w:rsidR="00C57E99" w:rsidRPr="008B6621" w14:paraId="287D7E2F" w14:textId="77777777" w:rsidTr="00E94440">
        <w:trPr>
          <w:trHeight w:val="170"/>
        </w:trPr>
        <w:tc>
          <w:tcPr>
            <w:tcW w:w="2268" w:type="dxa"/>
          </w:tcPr>
          <w:p w14:paraId="7B4CC64C" w14:textId="77777777" w:rsidR="00C57E99" w:rsidRPr="008B6621" w:rsidRDefault="00C57E99" w:rsidP="00E94440">
            <w:pPr>
              <w:pStyle w:val="StructureTableList"/>
              <w:rPr>
                <w:highlight w:val="green"/>
              </w:rPr>
            </w:pPr>
            <w:r w:rsidRPr="008B6621">
              <w:rPr>
                <w:highlight w:val="green"/>
              </w:rPr>
              <w:t>|</w:t>
            </w:r>
            <w:r w:rsidRPr="008B6621">
              <w:rPr>
                <w:highlight w:val="yellow"/>
              </w:rPr>
              <w:t>án-i-Súq-i-Abiyad</w:t>
            </w:r>
            <w:r w:rsidRPr="008B6621">
              <w:rPr>
                <w:highlight w:val="green"/>
              </w:rPr>
              <w:t>|</w:t>
            </w:r>
          </w:p>
        </w:tc>
        <w:tc>
          <w:tcPr>
            <w:tcW w:w="425" w:type="dxa"/>
          </w:tcPr>
          <w:p w14:paraId="4B603C62" w14:textId="77777777" w:rsidR="00C57E99" w:rsidRPr="008B6621" w:rsidRDefault="00C57E99" w:rsidP="00E94440">
            <w:pPr>
              <w:pStyle w:val="StructureTableList"/>
            </w:pPr>
            <w:r w:rsidRPr="008B6621">
              <w:t>1</w:t>
            </w:r>
          </w:p>
        </w:tc>
        <w:tc>
          <w:tcPr>
            <w:tcW w:w="2268" w:type="dxa"/>
          </w:tcPr>
          <w:p w14:paraId="45F94F4C" w14:textId="77777777" w:rsidR="00C57E99" w:rsidRPr="008B6621" w:rsidRDefault="00A52A17" w:rsidP="00A52A17">
            <w:pPr>
              <w:pStyle w:val="StructureTableList"/>
            </w:pPr>
            <w:r>
              <w:t></w:t>
            </w:r>
            <w:r w:rsidR="00136FBD" w:rsidRPr="00136FBD">
              <w:rPr>
                <w:rFonts w:hint="eastAsia"/>
              </w:rPr>
              <w:t>á</w:t>
            </w:r>
            <w:r w:rsidR="00136FBD" w:rsidRPr="00136FBD">
              <w:t>n-i-Súq-i-Abyaḍ</w:t>
            </w:r>
          </w:p>
        </w:tc>
        <w:tc>
          <w:tcPr>
            <w:tcW w:w="425" w:type="dxa"/>
          </w:tcPr>
          <w:p w14:paraId="0863EC55"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7C6E248F" w14:textId="77777777" w:rsidR="00C57E99" w:rsidRPr="008B6621" w:rsidRDefault="00C57E99" w:rsidP="00A52A17">
            <w:pPr>
              <w:pStyle w:val="StructureTableList"/>
            </w:pPr>
            <w:r w:rsidRPr="008B6621">
              <w:t xml:space="preserve">--- </w:t>
            </w:r>
            <w:r>
              <w:t xml:space="preserve"> *L</w:t>
            </w:r>
            <w:r w:rsidR="00136FBD">
              <w:t xml:space="preserve"> (Bahman: ›</w:t>
            </w:r>
            <w:r w:rsidR="00A52A17">
              <w:t></w:t>
            </w:r>
            <w:r w:rsidR="00136FBD" w:rsidRPr="00136FBD">
              <w:rPr>
                <w:rFonts w:hint="eastAsia"/>
              </w:rPr>
              <w:t>á</w:t>
            </w:r>
            <w:r w:rsidR="00136FBD" w:rsidRPr="00136FBD">
              <w:t>n-i-Súq-i-Abyaḍ</w:t>
            </w:r>
            <w:r w:rsidR="00136FBD">
              <w:t>‹)</w:t>
            </w:r>
          </w:p>
        </w:tc>
      </w:tr>
      <w:tr w:rsidR="00C57E99" w:rsidRPr="008B6621" w14:paraId="68368BD3" w14:textId="77777777" w:rsidTr="00E94440">
        <w:trPr>
          <w:trHeight w:val="170"/>
        </w:trPr>
        <w:tc>
          <w:tcPr>
            <w:tcW w:w="2268" w:type="dxa"/>
          </w:tcPr>
          <w:p w14:paraId="715E8AD7" w14:textId="77777777" w:rsidR="00C57E99" w:rsidRPr="007A5498" w:rsidRDefault="00C57E99" w:rsidP="00E94440">
            <w:pPr>
              <w:pStyle w:val="StructureTableListSkipped"/>
              <w:rPr>
                <w:highlight w:val="white"/>
              </w:rPr>
            </w:pPr>
            <w:r w:rsidRPr="007A5498">
              <w:rPr>
                <w:highlight w:val="white"/>
              </w:rPr>
              <w:t>|ánum|</w:t>
            </w:r>
          </w:p>
        </w:tc>
        <w:tc>
          <w:tcPr>
            <w:tcW w:w="425" w:type="dxa"/>
          </w:tcPr>
          <w:p w14:paraId="53015C08" w14:textId="77777777" w:rsidR="00C57E99" w:rsidRPr="008B6621" w:rsidRDefault="00C57E99" w:rsidP="00E94440">
            <w:pPr>
              <w:pStyle w:val="StructureTableListSkipped"/>
            </w:pPr>
          </w:p>
        </w:tc>
        <w:tc>
          <w:tcPr>
            <w:tcW w:w="2268" w:type="dxa"/>
          </w:tcPr>
          <w:p w14:paraId="7634778B" w14:textId="77777777" w:rsidR="00C57E99" w:rsidRPr="008B6621" w:rsidRDefault="00C57E99" w:rsidP="00E94440">
            <w:pPr>
              <w:pStyle w:val="StructureTableListSkipped"/>
            </w:pPr>
          </w:p>
        </w:tc>
        <w:tc>
          <w:tcPr>
            <w:tcW w:w="425" w:type="dxa"/>
          </w:tcPr>
          <w:p w14:paraId="55DB0B20" w14:textId="77777777" w:rsidR="00C57E99" w:rsidRPr="008B6621" w:rsidRDefault="00C57E99" w:rsidP="00E94440">
            <w:pPr>
              <w:pStyle w:val="StructureTableListSkipped"/>
            </w:pPr>
            <w:r>
              <w:t>skip</w:t>
            </w:r>
          </w:p>
        </w:tc>
        <w:tc>
          <w:tcPr>
            <w:tcW w:w="3686" w:type="dxa"/>
          </w:tcPr>
          <w:p w14:paraId="4F46BFBD" w14:textId="77777777" w:rsidR="00C57E99" w:rsidRPr="008B6621" w:rsidRDefault="00C57E99" w:rsidP="00E94440">
            <w:pPr>
              <w:pStyle w:val="StructureTableListSkipped"/>
            </w:pPr>
            <w:r w:rsidRPr="008B6621">
              <w:t>unprecedented match</w:t>
            </w:r>
          </w:p>
        </w:tc>
      </w:tr>
      <w:tr w:rsidR="00C57E99" w:rsidRPr="008B6621" w14:paraId="2C46442E" w14:textId="77777777" w:rsidTr="00E94440">
        <w:trPr>
          <w:trHeight w:val="170"/>
        </w:trPr>
        <w:tc>
          <w:tcPr>
            <w:tcW w:w="2268" w:type="dxa"/>
          </w:tcPr>
          <w:p w14:paraId="0F9F1983"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65A8E">
              <w:rPr>
                <w:rStyle w:val="footnoteLinked"/>
                <w:highlight w:val="yellow"/>
              </w:rPr>
              <w:t></w:t>
            </w:r>
            <w:r w:rsidRPr="008B6621">
              <w:rPr>
                <w:rStyle w:val="footnoteLinked"/>
                <w:rFonts w:hint="eastAsia"/>
                <w:highlight w:val="yellow"/>
              </w:rPr>
              <w:t>á</w:t>
            </w:r>
            <w:r w:rsidRPr="008B6621">
              <w:rPr>
                <w:rStyle w:val="footnoteLinked"/>
                <w:highlight w:val="yellow"/>
              </w:rPr>
              <w:t>ṭirá’t-i-Afnán</w:t>
            </w:r>
            <w:r w:rsidRPr="008B6621">
              <w:rPr>
                <w:rStyle w:val="footnoteLinked"/>
                <w:highlight w:val="green"/>
              </w:rPr>
              <w:t>|</w:t>
            </w:r>
          </w:p>
        </w:tc>
        <w:tc>
          <w:tcPr>
            <w:tcW w:w="425" w:type="dxa"/>
          </w:tcPr>
          <w:p w14:paraId="65A273BB" w14:textId="77777777" w:rsidR="00C57E99" w:rsidRPr="008B6621" w:rsidRDefault="00C57E99" w:rsidP="00E94440">
            <w:pPr>
              <w:pStyle w:val="StructureTableList"/>
            </w:pPr>
            <w:r w:rsidRPr="008B6621">
              <w:t>2</w:t>
            </w:r>
          </w:p>
        </w:tc>
        <w:tc>
          <w:tcPr>
            <w:tcW w:w="2268" w:type="dxa"/>
          </w:tcPr>
          <w:p w14:paraId="243EAF2B" w14:textId="77777777" w:rsidR="00C57E99" w:rsidRPr="008B6621" w:rsidRDefault="00A52A17" w:rsidP="00A52A17">
            <w:pPr>
              <w:pStyle w:val="StructureTableList"/>
            </w:pPr>
            <w:r>
              <w:t></w:t>
            </w:r>
            <w:r w:rsidR="004A7B75" w:rsidRPr="004A7B75">
              <w:rPr>
                <w:rFonts w:hint="eastAsia"/>
              </w:rPr>
              <w:t>á</w:t>
            </w:r>
            <w:r w:rsidR="004A7B75" w:rsidRPr="004A7B75">
              <w:t>ṭirát-i-Afnán</w:t>
            </w:r>
          </w:p>
        </w:tc>
        <w:tc>
          <w:tcPr>
            <w:tcW w:w="425" w:type="dxa"/>
          </w:tcPr>
          <w:p w14:paraId="13D2BD1F" w14:textId="77777777" w:rsidR="00C57E99" w:rsidRPr="0045601B" w:rsidRDefault="00C57E99" w:rsidP="00E94440">
            <w:pPr>
              <w:pStyle w:val="StructureTableList"/>
              <w:rPr>
                <w:highlight w:val="green"/>
              </w:rPr>
            </w:pPr>
            <w:r w:rsidRPr="0045601B">
              <w:rPr>
                <w:highlight w:val="green"/>
              </w:rPr>
              <w:t>•ok</w:t>
            </w:r>
          </w:p>
        </w:tc>
        <w:tc>
          <w:tcPr>
            <w:tcW w:w="3686" w:type="dxa"/>
          </w:tcPr>
          <w:p w14:paraId="16AE0018" w14:textId="77777777" w:rsidR="00C57E99" w:rsidRPr="008B6621" w:rsidRDefault="00C57E99" w:rsidP="00A52A17">
            <w:pPr>
              <w:pStyle w:val="StructureTableList"/>
            </w:pPr>
            <w:r w:rsidRPr="008B6621">
              <w:t xml:space="preserve"> *L</w:t>
            </w:r>
            <w:r w:rsidR="004A7B75">
              <w:t xml:space="preserve"> (Bahman: ›</w:t>
            </w:r>
            <w:r w:rsidR="00A52A17">
              <w:t></w:t>
            </w:r>
            <w:r w:rsidR="004A7B75" w:rsidRPr="004A7B75">
              <w:rPr>
                <w:rFonts w:hint="eastAsia"/>
              </w:rPr>
              <w:t>á</w:t>
            </w:r>
            <w:r w:rsidR="004A7B75" w:rsidRPr="004A7B75">
              <w:t>ṭirát-i-Afnán</w:t>
            </w:r>
            <w:r w:rsidR="004A7B75">
              <w:t>‹)</w:t>
            </w:r>
          </w:p>
        </w:tc>
      </w:tr>
      <w:tr w:rsidR="00C57E99" w:rsidRPr="008B6621" w14:paraId="18E6C89B" w14:textId="77777777" w:rsidTr="00E94440">
        <w:trPr>
          <w:trHeight w:val="170"/>
        </w:trPr>
        <w:tc>
          <w:tcPr>
            <w:tcW w:w="2268" w:type="dxa"/>
          </w:tcPr>
          <w:p w14:paraId="1EB259AD" w14:textId="77777777" w:rsidR="00C57E99" w:rsidRPr="008B6621" w:rsidRDefault="00C57E99" w:rsidP="00E94440">
            <w:pPr>
              <w:pStyle w:val="StructureTableList"/>
              <w:rPr>
                <w:rStyle w:val="referenceauthor"/>
                <w:highlight w:val="green"/>
              </w:rPr>
            </w:pPr>
            <w:r w:rsidRPr="008B6621">
              <w:rPr>
                <w:rStyle w:val="BookTitle"/>
                <w:highlight w:val="green"/>
              </w:rPr>
              <w:t>|</w:t>
            </w:r>
            <w:r w:rsidRPr="008B6621">
              <w:rPr>
                <w:rStyle w:val="BookTitle"/>
                <w:highlight w:val="yellow"/>
              </w:rPr>
              <w:t>áṭirát-i-Ḥabíb</w:t>
            </w:r>
            <w:r w:rsidRPr="008B6621">
              <w:rPr>
                <w:rStyle w:val="BookTitle"/>
                <w:highlight w:val="green"/>
              </w:rPr>
              <w:t>|</w:t>
            </w:r>
          </w:p>
        </w:tc>
        <w:tc>
          <w:tcPr>
            <w:tcW w:w="425" w:type="dxa"/>
          </w:tcPr>
          <w:p w14:paraId="3B2707D5" w14:textId="77777777" w:rsidR="00C57E99" w:rsidRPr="008B6621" w:rsidRDefault="00C57E99" w:rsidP="00E94440">
            <w:pPr>
              <w:pStyle w:val="StructureTableList"/>
            </w:pPr>
            <w:r w:rsidRPr="008B6621">
              <w:t>3</w:t>
            </w:r>
          </w:p>
        </w:tc>
        <w:tc>
          <w:tcPr>
            <w:tcW w:w="2268" w:type="dxa"/>
          </w:tcPr>
          <w:p w14:paraId="636442E1" w14:textId="77777777" w:rsidR="00C57E99" w:rsidRPr="008B6621" w:rsidRDefault="00C57E99" w:rsidP="00E94440">
            <w:pPr>
              <w:pStyle w:val="StructureTableList"/>
            </w:pPr>
          </w:p>
        </w:tc>
        <w:tc>
          <w:tcPr>
            <w:tcW w:w="425" w:type="dxa"/>
          </w:tcPr>
          <w:p w14:paraId="18669D0A"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3A3404E" w14:textId="77777777" w:rsidR="00C57E99" w:rsidRPr="008B6621" w:rsidRDefault="00C57E99" w:rsidP="00E94440">
            <w:pPr>
              <w:pStyle w:val="StructureTableList"/>
            </w:pPr>
            <w:r w:rsidRPr="008B6621">
              <w:t>unprecedented match</w:t>
            </w:r>
          </w:p>
        </w:tc>
      </w:tr>
      <w:tr w:rsidR="00C57E99" w:rsidRPr="008B6621" w14:paraId="5994FD49" w14:textId="77777777" w:rsidTr="00E94440">
        <w:trPr>
          <w:trHeight w:val="170"/>
        </w:trPr>
        <w:tc>
          <w:tcPr>
            <w:tcW w:w="2268" w:type="dxa"/>
          </w:tcPr>
          <w:p w14:paraId="68AA94BC" w14:textId="77777777" w:rsidR="00C57E99" w:rsidRPr="008B6621" w:rsidRDefault="00C57E99" w:rsidP="00E94440">
            <w:pPr>
              <w:pStyle w:val="StructureTableList"/>
              <w:rPr>
                <w:rStyle w:val="footnoteLinked"/>
                <w:highlight w:val="green"/>
              </w:rPr>
            </w:pPr>
            <w:r w:rsidRPr="008B6621">
              <w:rPr>
                <w:rStyle w:val="footnoteLinked"/>
                <w:highlight w:val="green"/>
              </w:rPr>
              <w:t>|</w:t>
            </w:r>
            <w:r w:rsidRPr="008B6621">
              <w:rPr>
                <w:rStyle w:val="footnoteLinked"/>
                <w:highlight w:val="yellow"/>
              </w:rPr>
              <w:t>áṭirát-i-Nuh-Sálih</w:t>
            </w:r>
            <w:r w:rsidRPr="008B6621">
              <w:rPr>
                <w:rStyle w:val="footnoteLinked"/>
                <w:highlight w:val="green"/>
              </w:rPr>
              <w:t>|</w:t>
            </w:r>
          </w:p>
        </w:tc>
        <w:tc>
          <w:tcPr>
            <w:tcW w:w="425" w:type="dxa"/>
          </w:tcPr>
          <w:p w14:paraId="7318D380" w14:textId="77777777" w:rsidR="00C57E99" w:rsidRPr="008B6621" w:rsidRDefault="00C57E99" w:rsidP="00E94440">
            <w:pPr>
              <w:pStyle w:val="StructureTableList"/>
            </w:pPr>
            <w:r w:rsidRPr="008B6621">
              <w:t>16</w:t>
            </w:r>
          </w:p>
        </w:tc>
        <w:tc>
          <w:tcPr>
            <w:tcW w:w="2268" w:type="dxa"/>
          </w:tcPr>
          <w:p w14:paraId="1A76C239" w14:textId="77777777" w:rsidR="00C57E99" w:rsidRPr="008B6621" w:rsidRDefault="00C57E99" w:rsidP="00E94440">
            <w:pPr>
              <w:pStyle w:val="StructureTableList"/>
            </w:pPr>
          </w:p>
        </w:tc>
        <w:tc>
          <w:tcPr>
            <w:tcW w:w="425" w:type="dxa"/>
          </w:tcPr>
          <w:p w14:paraId="5905CDC3" w14:textId="77777777" w:rsidR="00C57E99" w:rsidRPr="0045601B" w:rsidRDefault="00C57E99" w:rsidP="00E94440">
            <w:pPr>
              <w:pStyle w:val="StructureTableList"/>
              <w:rPr>
                <w:highlight w:val="yellow"/>
              </w:rPr>
            </w:pPr>
            <w:r w:rsidRPr="0045601B">
              <w:rPr>
                <w:highlight w:val="yellow"/>
              </w:rPr>
              <w:t>•ok</w:t>
            </w:r>
          </w:p>
        </w:tc>
        <w:tc>
          <w:tcPr>
            <w:tcW w:w="3686" w:type="dxa"/>
          </w:tcPr>
          <w:p w14:paraId="4EB38F80" w14:textId="77777777" w:rsidR="00C57E99" w:rsidRPr="008B6621" w:rsidRDefault="00C57E99" w:rsidP="00E94440">
            <w:pPr>
              <w:pStyle w:val="StructureTableList"/>
            </w:pPr>
            <w:r w:rsidRPr="008B6621">
              <w:t>unprecedented match</w:t>
            </w:r>
          </w:p>
        </w:tc>
      </w:tr>
      <w:tr w:rsidR="00C57E99" w:rsidRPr="008B6621" w14:paraId="5FE4C7C2" w14:textId="77777777" w:rsidTr="00E94440">
        <w:trPr>
          <w:trHeight w:val="170"/>
        </w:trPr>
        <w:tc>
          <w:tcPr>
            <w:tcW w:w="2268" w:type="dxa"/>
          </w:tcPr>
          <w:p w14:paraId="43C5C6EA" w14:textId="77777777" w:rsidR="00C57E99" w:rsidRPr="008B6621" w:rsidRDefault="00C57E99" w:rsidP="00E94440">
            <w:pPr>
              <w:pStyle w:val="StructureTableList"/>
              <w:rPr>
                <w:rStyle w:val="referenceauthor"/>
                <w:highlight w:val="green"/>
              </w:rPr>
            </w:pPr>
            <w:r w:rsidRPr="008B6621">
              <w:rPr>
                <w:rStyle w:val="BookTitle"/>
                <w:highlight w:val="green"/>
              </w:rPr>
              <w:t>|</w:t>
            </w:r>
            <w:r w:rsidRPr="008B6621">
              <w:rPr>
                <w:rStyle w:val="BookTitle"/>
                <w:highlight w:val="yellow"/>
              </w:rPr>
              <w:t></w:t>
            </w:r>
            <w:r w:rsidRPr="008B6621">
              <w:rPr>
                <w:rStyle w:val="BookTitle"/>
                <w:rFonts w:hint="eastAsia"/>
                <w:highlight w:val="yellow"/>
              </w:rPr>
              <w:t>á</w:t>
            </w:r>
            <w:r w:rsidRPr="008B6621">
              <w:rPr>
                <w:rStyle w:val="BookTitle"/>
                <w:highlight w:val="yellow"/>
              </w:rPr>
              <w:t>ṭirát-i-Nuh-Sálih-i-ʿAkká</w:t>
            </w:r>
            <w:r w:rsidRPr="008B6621">
              <w:rPr>
                <w:rStyle w:val="BookTitle"/>
                <w:highlight w:val="green"/>
              </w:rPr>
              <w:t>|</w:t>
            </w:r>
          </w:p>
        </w:tc>
        <w:tc>
          <w:tcPr>
            <w:tcW w:w="425" w:type="dxa"/>
          </w:tcPr>
          <w:p w14:paraId="156CE058" w14:textId="77777777" w:rsidR="00C57E99" w:rsidRPr="008B6621" w:rsidRDefault="00C57E99" w:rsidP="00E94440">
            <w:pPr>
              <w:pStyle w:val="StructureTableList"/>
            </w:pPr>
            <w:r w:rsidRPr="008B6621">
              <w:t>3</w:t>
            </w:r>
          </w:p>
        </w:tc>
        <w:tc>
          <w:tcPr>
            <w:tcW w:w="2268" w:type="dxa"/>
          </w:tcPr>
          <w:p w14:paraId="0CE74193" w14:textId="77777777" w:rsidR="00C57E99" w:rsidRPr="008B6621" w:rsidRDefault="00C57E99" w:rsidP="00E94440">
            <w:pPr>
              <w:pStyle w:val="StructureTableList"/>
            </w:pPr>
          </w:p>
        </w:tc>
        <w:tc>
          <w:tcPr>
            <w:tcW w:w="425" w:type="dxa"/>
          </w:tcPr>
          <w:p w14:paraId="1ECB6152" w14:textId="77777777" w:rsidR="00C57E99" w:rsidRPr="0045601B" w:rsidRDefault="00C57E99" w:rsidP="00E94440">
            <w:pPr>
              <w:pStyle w:val="StructureTableList"/>
              <w:rPr>
                <w:highlight w:val="green"/>
              </w:rPr>
            </w:pPr>
            <w:r w:rsidRPr="0045601B">
              <w:rPr>
                <w:highlight w:val="green"/>
              </w:rPr>
              <w:t>•ok</w:t>
            </w:r>
          </w:p>
        </w:tc>
        <w:tc>
          <w:tcPr>
            <w:tcW w:w="3686" w:type="dxa"/>
          </w:tcPr>
          <w:p w14:paraId="7B61541D" w14:textId="77777777" w:rsidR="00C57E99" w:rsidRPr="008B6621" w:rsidRDefault="00C57E99" w:rsidP="00A52A17">
            <w:pPr>
              <w:pStyle w:val="StructureTableList"/>
            </w:pPr>
            <w:r w:rsidRPr="008B6621">
              <w:t>--- *L *L</w:t>
            </w:r>
            <w:r w:rsidR="004A7B75">
              <w:t xml:space="preserve"> (Bahman: translitteriert – ›</w:t>
            </w:r>
            <w:r w:rsidR="00A52A17">
              <w:t></w:t>
            </w:r>
            <w:r w:rsidR="004A7B75" w:rsidRPr="007F4FB9">
              <w:rPr>
                <w:rFonts w:hint="eastAsia"/>
              </w:rPr>
              <w:t>á</w:t>
            </w:r>
            <w:r w:rsidR="004A7B75" w:rsidRPr="007F4FB9">
              <w:t>ṭirát-i-N</w:t>
            </w:r>
            <w:r w:rsidR="004A7B75">
              <w:t>úḥ</w:t>
            </w:r>
            <w:r w:rsidR="004A7B75" w:rsidRPr="007F4FB9">
              <w:t>-Sáli</w:t>
            </w:r>
            <w:r w:rsidR="004A7B75">
              <w:t>ḥ-</w:t>
            </w:r>
            <w:r w:rsidR="004A7B75" w:rsidRPr="007F4FB9">
              <w:t>i-ʿAkká</w:t>
            </w:r>
            <w:r w:rsidR="004A7B75">
              <w:t>‹) *L</w:t>
            </w:r>
          </w:p>
        </w:tc>
      </w:tr>
      <w:tr w:rsidR="00C57E99" w:rsidRPr="008B6621" w14:paraId="706B3E6F" w14:textId="77777777" w:rsidTr="00E94440">
        <w:trPr>
          <w:trHeight w:val="170"/>
        </w:trPr>
        <w:tc>
          <w:tcPr>
            <w:tcW w:w="2268" w:type="dxa"/>
          </w:tcPr>
          <w:p w14:paraId="66D0349E" w14:textId="77777777" w:rsidR="00C57E99" w:rsidRPr="008B6621" w:rsidRDefault="00C57E99" w:rsidP="00E94440">
            <w:pPr>
              <w:pStyle w:val="StructureTableList"/>
              <w:rPr>
                <w:highlight w:val="green"/>
              </w:rPr>
            </w:pPr>
            <w:r w:rsidRPr="008B6621">
              <w:rPr>
                <w:highlight w:val="green"/>
              </w:rPr>
              <w:t>|</w:t>
            </w:r>
            <w:r w:rsidRPr="008B6621">
              <w:rPr>
                <w:highlight w:val="yellow"/>
              </w:rPr>
              <w:t>ávar</w:t>
            </w:r>
            <w:r w:rsidRPr="008B6621">
              <w:rPr>
                <w:highlight w:val="green"/>
              </w:rPr>
              <w:t>|</w:t>
            </w:r>
          </w:p>
        </w:tc>
        <w:tc>
          <w:tcPr>
            <w:tcW w:w="425" w:type="dxa"/>
          </w:tcPr>
          <w:p w14:paraId="5C7F74C0" w14:textId="77777777" w:rsidR="00C57E99" w:rsidRPr="008B6621" w:rsidRDefault="00C57E99" w:rsidP="00E94440">
            <w:pPr>
              <w:pStyle w:val="StructureTableList"/>
            </w:pPr>
            <w:r w:rsidRPr="008B6621">
              <w:t>1</w:t>
            </w:r>
          </w:p>
        </w:tc>
        <w:tc>
          <w:tcPr>
            <w:tcW w:w="2268" w:type="dxa"/>
          </w:tcPr>
          <w:p w14:paraId="20AEE469" w14:textId="77777777" w:rsidR="00C57E99" w:rsidRPr="008B6621" w:rsidRDefault="00C57E99" w:rsidP="00E94440">
            <w:pPr>
              <w:pStyle w:val="StructureTableList"/>
            </w:pPr>
          </w:p>
        </w:tc>
        <w:tc>
          <w:tcPr>
            <w:tcW w:w="425" w:type="dxa"/>
          </w:tcPr>
          <w:p w14:paraId="707D50E1" w14:textId="77777777" w:rsidR="00C57E99" w:rsidRPr="00DA428D" w:rsidRDefault="00C57E99" w:rsidP="00E94440">
            <w:pPr>
              <w:pStyle w:val="StructureTableList"/>
              <w:rPr>
                <w:highlight w:val="magenta"/>
              </w:rPr>
            </w:pPr>
            <w:r w:rsidRPr="00DA428D">
              <w:rPr>
                <w:highlight w:val="magenta"/>
              </w:rPr>
              <w:t>•ok</w:t>
            </w:r>
          </w:p>
        </w:tc>
        <w:tc>
          <w:tcPr>
            <w:tcW w:w="3686" w:type="dxa"/>
          </w:tcPr>
          <w:p w14:paraId="1294C58C" w14:textId="77777777" w:rsidR="00C57E99" w:rsidRPr="008B6621" w:rsidRDefault="00C57E99" w:rsidP="00E94440">
            <w:pPr>
              <w:pStyle w:val="StructureTableList"/>
            </w:pPr>
            <w:r w:rsidRPr="008B6621">
              <w:t>unprecedented match</w:t>
            </w:r>
            <w:r>
              <w:t xml:space="preserve"> *L</w:t>
            </w:r>
            <w:r w:rsidR="0023485E">
              <w:t xml:space="preserve"> *L *l</w:t>
            </w:r>
          </w:p>
        </w:tc>
      </w:tr>
      <w:tr w:rsidR="00C57E99" w:rsidRPr="008B6621" w14:paraId="01B8C488" w14:textId="77777777" w:rsidTr="00E94440">
        <w:trPr>
          <w:trHeight w:val="170"/>
        </w:trPr>
        <w:tc>
          <w:tcPr>
            <w:tcW w:w="2268" w:type="dxa"/>
          </w:tcPr>
          <w:p w14:paraId="5D471977" w14:textId="77777777" w:rsidR="00C57E99" w:rsidRPr="008B6621" w:rsidRDefault="00C57E99" w:rsidP="00E94440">
            <w:pPr>
              <w:pStyle w:val="StructureTableList"/>
              <w:rPr>
                <w:highlight w:val="green"/>
              </w:rPr>
            </w:pPr>
            <w:r w:rsidRPr="008B6621">
              <w:rPr>
                <w:highlight w:val="green"/>
              </w:rPr>
              <w:t>|</w:t>
            </w:r>
            <w:r w:rsidRPr="008B6621">
              <w:rPr>
                <w:highlight w:val="yellow"/>
              </w:rPr>
              <w:t>ayru’lláh</w:t>
            </w:r>
            <w:r w:rsidRPr="008B6621">
              <w:rPr>
                <w:highlight w:val="green"/>
              </w:rPr>
              <w:t>|</w:t>
            </w:r>
          </w:p>
        </w:tc>
        <w:tc>
          <w:tcPr>
            <w:tcW w:w="425" w:type="dxa"/>
          </w:tcPr>
          <w:p w14:paraId="0BA8CEDD" w14:textId="77777777" w:rsidR="00C57E99" w:rsidRPr="008B6621" w:rsidRDefault="00C57E99" w:rsidP="00E94440">
            <w:pPr>
              <w:pStyle w:val="StructureTableList"/>
            </w:pPr>
            <w:r w:rsidRPr="008B6621">
              <w:t>12</w:t>
            </w:r>
          </w:p>
        </w:tc>
        <w:tc>
          <w:tcPr>
            <w:tcW w:w="2268" w:type="dxa"/>
          </w:tcPr>
          <w:p w14:paraId="6614A596" w14:textId="77777777" w:rsidR="00C57E99" w:rsidRPr="008B6621" w:rsidRDefault="00C57E99" w:rsidP="00E94440">
            <w:pPr>
              <w:pStyle w:val="StructureTableList"/>
            </w:pPr>
          </w:p>
        </w:tc>
        <w:tc>
          <w:tcPr>
            <w:tcW w:w="425" w:type="dxa"/>
          </w:tcPr>
          <w:p w14:paraId="41215943"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76A3D27" w14:textId="77777777" w:rsidR="00C57E99" w:rsidRPr="008B6621" w:rsidRDefault="00C57E99" w:rsidP="00E94440">
            <w:pPr>
              <w:pStyle w:val="StructureTableList"/>
            </w:pPr>
            <w:r w:rsidRPr="008B6621">
              <w:t>unprecedented match</w:t>
            </w:r>
          </w:p>
        </w:tc>
      </w:tr>
      <w:tr w:rsidR="00C57E99" w:rsidRPr="008B6621" w14:paraId="210F0B5B" w14:textId="77777777" w:rsidTr="00E94440">
        <w:trPr>
          <w:trHeight w:val="170"/>
        </w:trPr>
        <w:tc>
          <w:tcPr>
            <w:tcW w:w="2268" w:type="dxa"/>
          </w:tcPr>
          <w:p w14:paraId="28585433" w14:textId="77777777" w:rsidR="00C57E99" w:rsidRPr="008B6621" w:rsidRDefault="00C57E99" w:rsidP="00E94440">
            <w:pPr>
              <w:pStyle w:val="StructureTableList"/>
              <w:rPr>
                <w:highlight w:val="green"/>
              </w:rPr>
            </w:pPr>
            <w:r w:rsidRPr="008B6621">
              <w:rPr>
                <w:highlight w:val="green"/>
              </w:rPr>
              <w:t>|</w:t>
            </w:r>
            <w:r w:rsidRPr="008B6621">
              <w:rPr>
                <w:highlight w:val="yellow"/>
              </w:rPr>
              <w:t>ayru’lláh’s</w:t>
            </w:r>
            <w:r w:rsidRPr="008B6621">
              <w:rPr>
                <w:highlight w:val="green"/>
              </w:rPr>
              <w:t>|</w:t>
            </w:r>
          </w:p>
        </w:tc>
        <w:tc>
          <w:tcPr>
            <w:tcW w:w="425" w:type="dxa"/>
          </w:tcPr>
          <w:p w14:paraId="5FA2E43F" w14:textId="77777777" w:rsidR="00C57E99" w:rsidRPr="008B6621" w:rsidRDefault="00C57E99" w:rsidP="00E94440">
            <w:pPr>
              <w:pStyle w:val="StructureTableList"/>
            </w:pPr>
            <w:r w:rsidRPr="008B6621">
              <w:t>2</w:t>
            </w:r>
          </w:p>
        </w:tc>
        <w:tc>
          <w:tcPr>
            <w:tcW w:w="2268" w:type="dxa"/>
          </w:tcPr>
          <w:p w14:paraId="071B2CD1" w14:textId="77777777" w:rsidR="00C57E99" w:rsidRPr="008B6621" w:rsidRDefault="00C57E99" w:rsidP="00E94440">
            <w:pPr>
              <w:pStyle w:val="StructureTableList"/>
            </w:pPr>
          </w:p>
        </w:tc>
        <w:tc>
          <w:tcPr>
            <w:tcW w:w="425" w:type="dxa"/>
          </w:tcPr>
          <w:p w14:paraId="3892FEEE" w14:textId="77777777" w:rsidR="00C57E99" w:rsidRPr="0045601B" w:rsidRDefault="00C57E99" w:rsidP="00E94440">
            <w:pPr>
              <w:pStyle w:val="StructureTableList"/>
              <w:rPr>
                <w:highlight w:val="yellow"/>
              </w:rPr>
            </w:pPr>
            <w:r w:rsidRPr="0045601B">
              <w:rPr>
                <w:highlight w:val="yellow"/>
              </w:rPr>
              <w:t>•ok en</w:t>
            </w:r>
          </w:p>
        </w:tc>
        <w:tc>
          <w:tcPr>
            <w:tcW w:w="3686" w:type="dxa"/>
          </w:tcPr>
          <w:p w14:paraId="7A4AC25B" w14:textId="77777777" w:rsidR="00C57E99" w:rsidRPr="008B6621" w:rsidRDefault="00C57E99" w:rsidP="00E94440">
            <w:pPr>
              <w:pStyle w:val="StructureTableList"/>
            </w:pPr>
            <w:r w:rsidRPr="008B6621">
              <w:t>---</w:t>
            </w:r>
          </w:p>
        </w:tc>
      </w:tr>
      <w:tr w:rsidR="00C57E99" w:rsidRPr="008B6621" w14:paraId="5D82EEDF" w14:textId="77777777" w:rsidTr="00E94440">
        <w:trPr>
          <w:trHeight w:val="170"/>
        </w:trPr>
        <w:tc>
          <w:tcPr>
            <w:tcW w:w="2268" w:type="dxa"/>
          </w:tcPr>
          <w:p w14:paraId="593363EB" w14:textId="77777777" w:rsidR="00C57E99" w:rsidRPr="008B6621" w:rsidRDefault="00C57E99" w:rsidP="00E94440">
            <w:pPr>
              <w:pStyle w:val="StructureTableList"/>
              <w:rPr>
                <w:highlight w:val="green"/>
              </w:rPr>
            </w:pPr>
            <w:r w:rsidRPr="008B6621">
              <w:rPr>
                <w:highlight w:val="green"/>
              </w:rPr>
              <w:t>|</w:t>
            </w:r>
            <w:r w:rsidRPr="008B6621">
              <w:rPr>
                <w:highlight w:val="yellow"/>
              </w:rPr>
              <w:t>urásán</w:t>
            </w:r>
            <w:r w:rsidRPr="008B6621">
              <w:rPr>
                <w:highlight w:val="green"/>
              </w:rPr>
              <w:t>|</w:t>
            </w:r>
          </w:p>
        </w:tc>
        <w:tc>
          <w:tcPr>
            <w:tcW w:w="425" w:type="dxa"/>
          </w:tcPr>
          <w:p w14:paraId="238D219D" w14:textId="77777777" w:rsidR="00C57E99" w:rsidRPr="008B6621" w:rsidRDefault="00C57E99" w:rsidP="00E94440">
            <w:pPr>
              <w:pStyle w:val="StructureTableList"/>
            </w:pPr>
            <w:r w:rsidRPr="008B6621">
              <w:t>5</w:t>
            </w:r>
          </w:p>
        </w:tc>
        <w:tc>
          <w:tcPr>
            <w:tcW w:w="2268" w:type="dxa"/>
          </w:tcPr>
          <w:p w14:paraId="784F4572" w14:textId="77777777" w:rsidR="00C57E99" w:rsidRPr="008B6621" w:rsidRDefault="00C57E99" w:rsidP="00E94440">
            <w:pPr>
              <w:pStyle w:val="StructureTableList"/>
            </w:pPr>
          </w:p>
        </w:tc>
        <w:tc>
          <w:tcPr>
            <w:tcW w:w="425" w:type="dxa"/>
          </w:tcPr>
          <w:p w14:paraId="14281636"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0E8C964" w14:textId="77777777" w:rsidR="00C57E99" w:rsidRPr="008B6621" w:rsidRDefault="00C57E99" w:rsidP="00E94440">
            <w:pPr>
              <w:pStyle w:val="StructureTableList"/>
            </w:pPr>
            <w:r w:rsidRPr="008B6621">
              <w:t>unprecedented match</w:t>
            </w:r>
          </w:p>
        </w:tc>
      </w:tr>
      <w:tr w:rsidR="00C57E99" w:rsidRPr="008B6621" w14:paraId="63FFC342" w14:textId="77777777" w:rsidTr="00E94440">
        <w:trPr>
          <w:trHeight w:val="170"/>
        </w:trPr>
        <w:tc>
          <w:tcPr>
            <w:tcW w:w="2268" w:type="dxa"/>
          </w:tcPr>
          <w:p w14:paraId="0312D049" w14:textId="77777777" w:rsidR="00C57E99" w:rsidRPr="008B6621" w:rsidRDefault="00C57E99" w:rsidP="00E94440">
            <w:pPr>
              <w:pStyle w:val="StructureTableList"/>
              <w:rPr>
                <w:highlight w:val="green"/>
              </w:rPr>
            </w:pPr>
            <w:r w:rsidRPr="008B6621">
              <w:rPr>
                <w:highlight w:val="green"/>
              </w:rPr>
              <w:t>|</w:t>
            </w:r>
            <w:r w:rsidRPr="008B6621">
              <w:rPr>
                <w:highlight w:val="yellow"/>
              </w:rPr>
              <w:t>uríd Páá</w:t>
            </w:r>
            <w:r w:rsidRPr="008B6621">
              <w:rPr>
                <w:highlight w:val="green"/>
              </w:rPr>
              <w:t>|</w:t>
            </w:r>
          </w:p>
        </w:tc>
        <w:tc>
          <w:tcPr>
            <w:tcW w:w="425" w:type="dxa"/>
          </w:tcPr>
          <w:p w14:paraId="03CD29E2" w14:textId="77777777" w:rsidR="00C57E99" w:rsidRPr="008B6621" w:rsidRDefault="00C57E99" w:rsidP="00E94440">
            <w:pPr>
              <w:pStyle w:val="StructureTableList"/>
            </w:pPr>
            <w:r w:rsidRPr="008B6621">
              <w:t>2</w:t>
            </w:r>
          </w:p>
        </w:tc>
        <w:tc>
          <w:tcPr>
            <w:tcW w:w="2268" w:type="dxa"/>
          </w:tcPr>
          <w:p w14:paraId="70CC80C4" w14:textId="77777777" w:rsidR="00C57E99" w:rsidRPr="008B6621" w:rsidRDefault="00C57E99" w:rsidP="00E94440">
            <w:pPr>
              <w:pStyle w:val="StructureTableList"/>
            </w:pPr>
          </w:p>
        </w:tc>
        <w:tc>
          <w:tcPr>
            <w:tcW w:w="425" w:type="dxa"/>
          </w:tcPr>
          <w:p w14:paraId="7074E2D7" w14:textId="77777777" w:rsidR="00C57E99" w:rsidRPr="0045601B" w:rsidRDefault="00C57E99" w:rsidP="00E94440">
            <w:pPr>
              <w:pStyle w:val="StructureTableList"/>
              <w:rPr>
                <w:highlight w:val="green"/>
              </w:rPr>
            </w:pPr>
            <w:r w:rsidRPr="0045601B">
              <w:rPr>
                <w:highlight w:val="green"/>
              </w:rPr>
              <w:t>•ok</w:t>
            </w:r>
          </w:p>
        </w:tc>
        <w:tc>
          <w:tcPr>
            <w:tcW w:w="3686" w:type="dxa"/>
          </w:tcPr>
          <w:p w14:paraId="4F2F4891" w14:textId="77777777" w:rsidR="00C57E99" w:rsidRPr="008B6621" w:rsidRDefault="00C57E99" w:rsidP="00E94440">
            <w:pPr>
              <w:pStyle w:val="StructureTableList"/>
            </w:pPr>
            <w:r w:rsidRPr="008B6621">
              <w:t>---</w:t>
            </w:r>
          </w:p>
        </w:tc>
      </w:tr>
      <w:tr w:rsidR="00C57E99" w:rsidRPr="008B6621" w14:paraId="1ED73F0A" w14:textId="77777777" w:rsidTr="00E94440">
        <w:trPr>
          <w:trHeight w:val="170"/>
        </w:trPr>
        <w:tc>
          <w:tcPr>
            <w:tcW w:w="2268" w:type="dxa"/>
          </w:tcPr>
          <w:p w14:paraId="65F299FC" w14:textId="77777777" w:rsidR="00C57E99" w:rsidRPr="008B6621" w:rsidRDefault="00C57E99" w:rsidP="00E94440">
            <w:pPr>
              <w:pStyle w:val="StructureTableList"/>
              <w:rPr>
                <w:highlight w:val="green"/>
              </w:rPr>
            </w:pPr>
            <w:r w:rsidRPr="008B6621">
              <w:rPr>
                <w:highlight w:val="green"/>
              </w:rPr>
              <w:t>|</w:t>
            </w:r>
            <w:r w:rsidRPr="008B6621">
              <w:rPr>
                <w:highlight w:val="yellow"/>
              </w:rPr>
              <w:t>úy</w:t>
            </w:r>
            <w:r w:rsidRPr="008B6621">
              <w:rPr>
                <w:highlight w:val="green"/>
              </w:rPr>
              <w:t>|</w:t>
            </w:r>
          </w:p>
        </w:tc>
        <w:tc>
          <w:tcPr>
            <w:tcW w:w="425" w:type="dxa"/>
          </w:tcPr>
          <w:p w14:paraId="270A3EAD" w14:textId="77777777" w:rsidR="00C57E99" w:rsidRPr="008B6621" w:rsidRDefault="00C57E99" w:rsidP="00E94440">
            <w:pPr>
              <w:pStyle w:val="StructureTableList"/>
            </w:pPr>
            <w:r w:rsidRPr="008B6621">
              <w:t>2</w:t>
            </w:r>
          </w:p>
        </w:tc>
        <w:tc>
          <w:tcPr>
            <w:tcW w:w="2268" w:type="dxa"/>
          </w:tcPr>
          <w:p w14:paraId="4F133C6D" w14:textId="77777777" w:rsidR="00C57E99" w:rsidRPr="008B6621" w:rsidRDefault="00C57E99" w:rsidP="00E94440">
            <w:pPr>
              <w:pStyle w:val="StructureTableList"/>
            </w:pPr>
          </w:p>
        </w:tc>
        <w:tc>
          <w:tcPr>
            <w:tcW w:w="425" w:type="dxa"/>
          </w:tcPr>
          <w:p w14:paraId="300209AD" w14:textId="77777777" w:rsidR="00C57E99" w:rsidRPr="0045601B" w:rsidRDefault="00C57E99" w:rsidP="00E94440">
            <w:pPr>
              <w:pStyle w:val="StructureTableList"/>
              <w:rPr>
                <w:highlight w:val="yellow"/>
              </w:rPr>
            </w:pPr>
            <w:r w:rsidRPr="0045601B">
              <w:rPr>
                <w:highlight w:val="yellow"/>
              </w:rPr>
              <w:t>•ok</w:t>
            </w:r>
          </w:p>
        </w:tc>
        <w:tc>
          <w:tcPr>
            <w:tcW w:w="3686" w:type="dxa"/>
          </w:tcPr>
          <w:p w14:paraId="5939F0C9" w14:textId="77777777" w:rsidR="00C57E99" w:rsidRPr="008B6621" w:rsidRDefault="00C57E99" w:rsidP="00E94440">
            <w:pPr>
              <w:pStyle w:val="StructureTableList"/>
            </w:pPr>
            <w:r w:rsidRPr="008B6621">
              <w:rPr>
                <w:rFonts w:hint="eastAsia"/>
              </w:rPr>
              <w:t>2 fuzzy matches (|</w:t>
            </w:r>
            <w:r w:rsidRPr="008B6621">
              <w:t></w:t>
            </w:r>
            <w:r w:rsidRPr="008B6621">
              <w:rPr>
                <w:rFonts w:hint="eastAsia"/>
              </w:rPr>
              <w:t>uy|</w:t>
            </w:r>
            <w:r w:rsidRPr="008B6621">
              <w:t></w:t>
            </w:r>
            <w:r w:rsidRPr="008B6621">
              <w:rPr>
                <w:rFonts w:hint="eastAsia"/>
              </w:rPr>
              <w:t>úy|)</w:t>
            </w:r>
          </w:p>
        </w:tc>
      </w:tr>
      <w:tr w:rsidR="00C57E99" w:rsidRPr="008B6621" w14:paraId="5A52F373" w14:textId="77777777" w:rsidTr="00E94440">
        <w:trPr>
          <w:trHeight w:val="170"/>
        </w:trPr>
        <w:tc>
          <w:tcPr>
            <w:tcW w:w="2268" w:type="dxa"/>
          </w:tcPr>
          <w:p w14:paraId="429A2B50" w14:textId="77777777" w:rsidR="00C57E99" w:rsidRPr="008B6621" w:rsidRDefault="00C57E99" w:rsidP="00E94440">
            <w:pPr>
              <w:pStyle w:val="StructureTableList"/>
              <w:rPr>
                <w:highlight w:val="green"/>
              </w:rPr>
            </w:pPr>
            <w:r w:rsidRPr="008B6621">
              <w:rPr>
                <w:highlight w:val="green"/>
              </w:rPr>
              <w:t>|</w:t>
            </w:r>
            <w:r w:rsidRPr="008B6621">
              <w:rPr>
                <w:highlight w:val="yellow"/>
              </w:rPr>
              <w:t>áh</w:t>
            </w:r>
            <w:r w:rsidRPr="008B6621">
              <w:rPr>
                <w:highlight w:val="green"/>
              </w:rPr>
              <w:t>|</w:t>
            </w:r>
          </w:p>
        </w:tc>
        <w:tc>
          <w:tcPr>
            <w:tcW w:w="425" w:type="dxa"/>
          </w:tcPr>
          <w:p w14:paraId="2F7C7D3F" w14:textId="77777777" w:rsidR="00C57E99" w:rsidRPr="008B6621" w:rsidRDefault="00C57E99" w:rsidP="00E94440">
            <w:pPr>
              <w:pStyle w:val="StructureTableList"/>
            </w:pPr>
            <w:r w:rsidRPr="008B6621">
              <w:t>4</w:t>
            </w:r>
          </w:p>
        </w:tc>
        <w:tc>
          <w:tcPr>
            <w:tcW w:w="2268" w:type="dxa"/>
          </w:tcPr>
          <w:p w14:paraId="55DDA3EA" w14:textId="77777777" w:rsidR="00C57E99" w:rsidRPr="008B6621" w:rsidRDefault="00C57E99" w:rsidP="00E94440">
            <w:pPr>
              <w:pStyle w:val="StructureTableList"/>
            </w:pPr>
          </w:p>
        </w:tc>
        <w:tc>
          <w:tcPr>
            <w:tcW w:w="425" w:type="dxa"/>
          </w:tcPr>
          <w:p w14:paraId="32E63388" w14:textId="77777777" w:rsidR="00C57E99" w:rsidRPr="0045601B" w:rsidRDefault="00C57E99" w:rsidP="00E94440">
            <w:pPr>
              <w:pStyle w:val="StructureTableList"/>
              <w:rPr>
                <w:highlight w:val="yellow"/>
              </w:rPr>
            </w:pPr>
            <w:r w:rsidRPr="0045601B">
              <w:rPr>
                <w:highlight w:val="yellow"/>
              </w:rPr>
              <w:t>•ok</w:t>
            </w:r>
          </w:p>
        </w:tc>
        <w:tc>
          <w:tcPr>
            <w:tcW w:w="3686" w:type="dxa"/>
          </w:tcPr>
          <w:p w14:paraId="4453B4FC" w14:textId="77777777" w:rsidR="00C57E99" w:rsidRPr="008B6621" w:rsidRDefault="00C57E99" w:rsidP="00E94440">
            <w:pPr>
              <w:pStyle w:val="StructureTableList"/>
            </w:pPr>
            <w:r w:rsidRPr="008B6621">
              <w:t>match</w:t>
            </w:r>
          </w:p>
        </w:tc>
      </w:tr>
      <w:tr w:rsidR="00C57E99" w:rsidRPr="008B6621" w14:paraId="1E69FE30" w14:textId="77777777" w:rsidTr="00E94440">
        <w:trPr>
          <w:trHeight w:val="170"/>
        </w:trPr>
        <w:tc>
          <w:tcPr>
            <w:tcW w:w="2268" w:type="dxa"/>
          </w:tcPr>
          <w:p w14:paraId="3B525CB1" w14:textId="77777777" w:rsidR="00C57E99" w:rsidRPr="008B6621" w:rsidRDefault="00C57E99" w:rsidP="00E94440">
            <w:pPr>
              <w:pStyle w:val="StructureTableList"/>
              <w:rPr>
                <w:highlight w:val="green"/>
              </w:rPr>
            </w:pPr>
            <w:r w:rsidRPr="008B6621">
              <w:rPr>
                <w:highlight w:val="green"/>
              </w:rPr>
              <w:t>|</w:t>
            </w:r>
            <w:r w:rsidRPr="008B6621">
              <w:rPr>
                <w:highlight w:val="yellow"/>
              </w:rPr>
              <w:t>áh-Bahrám</w:t>
            </w:r>
            <w:r w:rsidRPr="008B6621">
              <w:rPr>
                <w:highlight w:val="green"/>
              </w:rPr>
              <w:t>|</w:t>
            </w:r>
          </w:p>
        </w:tc>
        <w:tc>
          <w:tcPr>
            <w:tcW w:w="425" w:type="dxa"/>
          </w:tcPr>
          <w:p w14:paraId="61BACAF0" w14:textId="77777777" w:rsidR="00C57E99" w:rsidRPr="008B6621" w:rsidRDefault="00C57E99" w:rsidP="00E94440">
            <w:pPr>
              <w:pStyle w:val="StructureTableList"/>
            </w:pPr>
            <w:r w:rsidRPr="008B6621">
              <w:t>1</w:t>
            </w:r>
          </w:p>
        </w:tc>
        <w:tc>
          <w:tcPr>
            <w:tcW w:w="2268" w:type="dxa"/>
          </w:tcPr>
          <w:p w14:paraId="560854D1" w14:textId="77777777" w:rsidR="00C57E99" w:rsidRPr="008B6621" w:rsidRDefault="00C57E99" w:rsidP="00E94440">
            <w:pPr>
              <w:pStyle w:val="StructureTableList"/>
            </w:pPr>
          </w:p>
        </w:tc>
        <w:tc>
          <w:tcPr>
            <w:tcW w:w="425" w:type="dxa"/>
          </w:tcPr>
          <w:p w14:paraId="18AACAE4"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B36550F" w14:textId="77777777" w:rsidR="00C57E99" w:rsidRPr="008B6621" w:rsidRDefault="00C57E99" w:rsidP="00E94440">
            <w:pPr>
              <w:pStyle w:val="StructureTableList"/>
            </w:pPr>
            <w:r w:rsidRPr="008B6621">
              <w:t>unprecedented match</w:t>
            </w:r>
          </w:p>
        </w:tc>
      </w:tr>
      <w:tr w:rsidR="00C57E99" w:rsidRPr="008B6621" w14:paraId="0897E46A" w14:textId="77777777" w:rsidTr="00E94440">
        <w:trPr>
          <w:trHeight w:val="170"/>
        </w:trPr>
        <w:tc>
          <w:tcPr>
            <w:tcW w:w="2268" w:type="dxa"/>
          </w:tcPr>
          <w:p w14:paraId="634933E7" w14:textId="77777777" w:rsidR="00C57E99" w:rsidRPr="008B6621" w:rsidRDefault="00C57E99" w:rsidP="00E94440">
            <w:pPr>
              <w:pStyle w:val="StructureTableList"/>
              <w:rPr>
                <w:highlight w:val="green"/>
              </w:rPr>
            </w:pPr>
            <w:r w:rsidRPr="008B6621">
              <w:rPr>
                <w:highlight w:val="green"/>
              </w:rPr>
              <w:t>|</w:t>
            </w:r>
            <w:r w:rsidRPr="008B6621">
              <w:rPr>
                <w:highlight w:val="yellow"/>
              </w:rPr>
              <w:t>ahíd</w:t>
            </w:r>
            <w:r w:rsidRPr="008B6621">
              <w:rPr>
                <w:highlight w:val="green"/>
              </w:rPr>
              <w:t>|</w:t>
            </w:r>
          </w:p>
        </w:tc>
        <w:tc>
          <w:tcPr>
            <w:tcW w:w="425" w:type="dxa"/>
          </w:tcPr>
          <w:p w14:paraId="0A59152A" w14:textId="77777777" w:rsidR="00C57E99" w:rsidRPr="008B6621" w:rsidRDefault="00C57E99" w:rsidP="00E94440">
            <w:pPr>
              <w:pStyle w:val="StructureTableList"/>
            </w:pPr>
            <w:r w:rsidRPr="008B6621">
              <w:t>7</w:t>
            </w:r>
          </w:p>
        </w:tc>
        <w:tc>
          <w:tcPr>
            <w:tcW w:w="2268" w:type="dxa"/>
          </w:tcPr>
          <w:p w14:paraId="168DA37C" w14:textId="77777777" w:rsidR="00C57E99" w:rsidRPr="008B6621" w:rsidRDefault="00C57E99" w:rsidP="00E94440">
            <w:pPr>
              <w:pStyle w:val="StructureTableList"/>
            </w:pPr>
          </w:p>
        </w:tc>
        <w:tc>
          <w:tcPr>
            <w:tcW w:w="425" w:type="dxa"/>
          </w:tcPr>
          <w:p w14:paraId="52C57A80" w14:textId="77777777" w:rsidR="00C57E99" w:rsidRPr="0045601B" w:rsidRDefault="00C57E99" w:rsidP="00E94440">
            <w:pPr>
              <w:pStyle w:val="StructureTableList"/>
              <w:rPr>
                <w:highlight w:val="yellow"/>
              </w:rPr>
            </w:pPr>
            <w:r w:rsidRPr="0045601B">
              <w:rPr>
                <w:highlight w:val="yellow"/>
              </w:rPr>
              <w:t>•ok</w:t>
            </w:r>
          </w:p>
        </w:tc>
        <w:tc>
          <w:tcPr>
            <w:tcW w:w="3686" w:type="dxa"/>
          </w:tcPr>
          <w:p w14:paraId="7CF97203" w14:textId="77777777" w:rsidR="00C57E99" w:rsidRPr="008B6621" w:rsidRDefault="00C57E99" w:rsidP="00E94440">
            <w:pPr>
              <w:pStyle w:val="StructureTableList"/>
            </w:pPr>
            <w:r w:rsidRPr="008B6621">
              <w:t>unprecedented match</w:t>
            </w:r>
          </w:p>
        </w:tc>
      </w:tr>
      <w:tr w:rsidR="00C57E99" w:rsidRPr="008B6621" w14:paraId="5FEB690E" w14:textId="77777777" w:rsidTr="00E94440">
        <w:trPr>
          <w:trHeight w:val="170"/>
        </w:trPr>
        <w:tc>
          <w:tcPr>
            <w:tcW w:w="2268" w:type="dxa"/>
          </w:tcPr>
          <w:p w14:paraId="46226BC8" w14:textId="77777777" w:rsidR="00C57E99" w:rsidRPr="008B6621" w:rsidRDefault="00C57E99" w:rsidP="00E94440">
            <w:pPr>
              <w:pStyle w:val="StructureTableList"/>
              <w:rPr>
                <w:highlight w:val="green"/>
              </w:rPr>
            </w:pPr>
            <w:r w:rsidRPr="008B6621">
              <w:rPr>
                <w:highlight w:val="green"/>
              </w:rPr>
              <w:t>|</w:t>
            </w:r>
            <w:r w:rsidRPr="008B6621">
              <w:rPr>
                <w:highlight w:val="yellow"/>
              </w:rPr>
              <w:t>amsí Big</w:t>
            </w:r>
            <w:r w:rsidRPr="008B6621">
              <w:rPr>
                <w:highlight w:val="green"/>
              </w:rPr>
              <w:t>|</w:t>
            </w:r>
          </w:p>
        </w:tc>
        <w:tc>
          <w:tcPr>
            <w:tcW w:w="425" w:type="dxa"/>
          </w:tcPr>
          <w:p w14:paraId="318DB71E" w14:textId="77777777" w:rsidR="00C57E99" w:rsidRPr="008B6621" w:rsidRDefault="00C57E99" w:rsidP="00E94440">
            <w:pPr>
              <w:pStyle w:val="StructureTableList"/>
            </w:pPr>
            <w:r w:rsidRPr="008B6621">
              <w:t>2</w:t>
            </w:r>
          </w:p>
        </w:tc>
        <w:tc>
          <w:tcPr>
            <w:tcW w:w="2268" w:type="dxa"/>
          </w:tcPr>
          <w:p w14:paraId="24B6BD1C" w14:textId="77777777" w:rsidR="00C57E99" w:rsidRPr="008B6621" w:rsidRDefault="00C57E99" w:rsidP="00E94440">
            <w:pPr>
              <w:pStyle w:val="StructureTableList"/>
            </w:pPr>
          </w:p>
        </w:tc>
        <w:tc>
          <w:tcPr>
            <w:tcW w:w="425" w:type="dxa"/>
          </w:tcPr>
          <w:p w14:paraId="1181B264"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7A56A4A" w14:textId="77777777" w:rsidR="00C57E99" w:rsidRPr="008B6621" w:rsidRDefault="00C57E99" w:rsidP="00E94440">
            <w:pPr>
              <w:pStyle w:val="StructureTableList"/>
            </w:pPr>
            <w:r w:rsidRPr="008B6621">
              <w:t>match</w:t>
            </w:r>
          </w:p>
        </w:tc>
      </w:tr>
      <w:tr w:rsidR="00C57E99" w:rsidRPr="008B6621" w14:paraId="57AFB863" w14:textId="77777777" w:rsidTr="00E94440">
        <w:trPr>
          <w:trHeight w:val="170"/>
        </w:trPr>
        <w:tc>
          <w:tcPr>
            <w:tcW w:w="2268" w:type="dxa"/>
          </w:tcPr>
          <w:p w14:paraId="652A258F" w14:textId="77777777" w:rsidR="00C57E99" w:rsidRPr="007A5498" w:rsidRDefault="00C57E99" w:rsidP="00E94440">
            <w:pPr>
              <w:pStyle w:val="StructureTableListSkipped"/>
              <w:rPr>
                <w:highlight w:val="white"/>
              </w:rPr>
            </w:pPr>
            <w:r w:rsidRPr="007A5498">
              <w:rPr>
                <w:highlight w:val="white"/>
              </w:rPr>
              <w:t>|awkat Páá|</w:t>
            </w:r>
          </w:p>
        </w:tc>
        <w:tc>
          <w:tcPr>
            <w:tcW w:w="425" w:type="dxa"/>
          </w:tcPr>
          <w:p w14:paraId="1CEFD93C" w14:textId="77777777" w:rsidR="00C57E99" w:rsidRPr="008B6621" w:rsidRDefault="00C57E99" w:rsidP="00E94440">
            <w:pPr>
              <w:pStyle w:val="StructureTableListSkipped"/>
            </w:pPr>
          </w:p>
        </w:tc>
        <w:tc>
          <w:tcPr>
            <w:tcW w:w="2268" w:type="dxa"/>
          </w:tcPr>
          <w:p w14:paraId="386D970F" w14:textId="77777777" w:rsidR="00C57E99" w:rsidRPr="008B6621" w:rsidRDefault="00C57E99" w:rsidP="00E94440">
            <w:pPr>
              <w:pStyle w:val="StructureTableListSkipped"/>
            </w:pPr>
          </w:p>
        </w:tc>
        <w:tc>
          <w:tcPr>
            <w:tcW w:w="425" w:type="dxa"/>
          </w:tcPr>
          <w:p w14:paraId="5F48E022" w14:textId="77777777" w:rsidR="00C57E99" w:rsidRPr="008B6621" w:rsidRDefault="00C57E99" w:rsidP="00E94440">
            <w:pPr>
              <w:pStyle w:val="StructureTableListSkipped"/>
            </w:pPr>
            <w:r>
              <w:t>skip</w:t>
            </w:r>
          </w:p>
        </w:tc>
        <w:tc>
          <w:tcPr>
            <w:tcW w:w="3686" w:type="dxa"/>
          </w:tcPr>
          <w:p w14:paraId="09CB4F59" w14:textId="77777777" w:rsidR="00C57E99" w:rsidRPr="008B6621" w:rsidRDefault="00C57E99" w:rsidP="00E94440">
            <w:pPr>
              <w:pStyle w:val="StructureTableListSkipped"/>
            </w:pPr>
            <w:r w:rsidRPr="008B6621">
              <w:t>---</w:t>
            </w:r>
          </w:p>
        </w:tc>
      </w:tr>
      <w:tr w:rsidR="00C57E99" w:rsidRPr="008B6621" w14:paraId="216DC93E" w14:textId="77777777" w:rsidTr="00E94440">
        <w:trPr>
          <w:trHeight w:val="170"/>
        </w:trPr>
        <w:tc>
          <w:tcPr>
            <w:tcW w:w="2268" w:type="dxa"/>
          </w:tcPr>
          <w:p w14:paraId="0B418A81" w14:textId="77777777" w:rsidR="00C57E99" w:rsidRPr="008B6621" w:rsidRDefault="00C57E99" w:rsidP="00E94440">
            <w:pPr>
              <w:pStyle w:val="StructureTableList"/>
              <w:rPr>
                <w:highlight w:val="green"/>
              </w:rPr>
            </w:pPr>
            <w:r w:rsidRPr="008B6621">
              <w:rPr>
                <w:highlight w:val="green"/>
              </w:rPr>
              <w:t>|</w:t>
            </w:r>
            <w:r w:rsidRPr="008B6621">
              <w:rPr>
                <w:highlight w:val="yellow"/>
              </w:rPr>
              <w:t>ay Aḥmad</w:t>
            </w:r>
            <w:r w:rsidRPr="008B6621">
              <w:rPr>
                <w:highlight w:val="green"/>
              </w:rPr>
              <w:t>|</w:t>
            </w:r>
          </w:p>
        </w:tc>
        <w:tc>
          <w:tcPr>
            <w:tcW w:w="425" w:type="dxa"/>
          </w:tcPr>
          <w:p w14:paraId="6C6B36DA" w14:textId="77777777" w:rsidR="00C57E99" w:rsidRPr="008B6621" w:rsidRDefault="00C57E99" w:rsidP="00E94440">
            <w:pPr>
              <w:pStyle w:val="StructureTableList"/>
            </w:pPr>
            <w:r w:rsidRPr="008B6621">
              <w:t>1</w:t>
            </w:r>
          </w:p>
        </w:tc>
        <w:tc>
          <w:tcPr>
            <w:tcW w:w="2268" w:type="dxa"/>
          </w:tcPr>
          <w:p w14:paraId="682427AE" w14:textId="77777777" w:rsidR="00C57E99" w:rsidRPr="008B6621" w:rsidRDefault="00C57E99" w:rsidP="00E94440">
            <w:pPr>
              <w:pStyle w:val="StructureTableList"/>
            </w:pPr>
          </w:p>
        </w:tc>
        <w:tc>
          <w:tcPr>
            <w:tcW w:w="425" w:type="dxa"/>
          </w:tcPr>
          <w:p w14:paraId="4E1319FF" w14:textId="77777777" w:rsidR="00C57E99" w:rsidRPr="0045601B" w:rsidRDefault="00C57E99" w:rsidP="00E94440">
            <w:pPr>
              <w:pStyle w:val="StructureTableList"/>
              <w:rPr>
                <w:highlight w:val="yellow"/>
              </w:rPr>
            </w:pPr>
            <w:r w:rsidRPr="0045601B">
              <w:rPr>
                <w:highlight w:val="yellow"/>
              </w:rPr>
              <w:t>•ok</w:t>
            </w:r>
          </w:p>
        </w:tc>
        <w:tc>
          <w:tcPr>
            <w:tcW w:w="3686" w:type="dxa"/>
          </w:tcPr>
          <w:p w14:paraId="4DD93908" w14:textId="77777777" w:rsidR="00C57E99" w:rsidRPr="008B6621" w:rsidRDefault="00C57E99" w:rsidP="00E94440">
            <w:pPr>
              <w:pStyle w:val="StructureTableList"/>
            </w:pPr>
            <w:r w:rsidRPr="008B6621">
              <w:t>unprecedented match</w:t>
            </w:r>
          </w:p>
        </w:tc>
      </w:tr>
      <w:tr w:rsidR="00C57E99" w:rsidRPr="008B6621" w14:paraId="0D4C3359" w14:textId="77777777" w:rsidTr="00E94440">
        <w:trPr>
          <w:trHeight w:val="170"/>
        </w:trPr>
        <w:tc>
          <w:tcPr>
            <w:tcW w:w="2268" w:type="dxa"/>
          </w:tcPr>
          <w:p w14:paraId="0BCE0121"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ay Aḥmad-i-Rúḥí</w:t>
            </w:r>
            <w:r w:rsidRPr="008B6621">
              <w:rPr>
                <w:highlight w:val="green"/>
              </w:rPr>
              <w:t>|</w:t>
            </w:r>
          </w:p>
        </w:tc>
        <w:tc>
          <w:tcPr>
            <w:tcW w:w="425" w:type="dxa"/>
          </w:tcPr>
          <w:p w14:paraId="790E0BE7" w14:textId="77777777" w:rsidR="00C57E99" w:rsidRPr="008B6621" w:rsidRDefault="00C57E99" w:rsidP="00E94440">
            <w:pPr>
              <w:pStyle w:val="StructureTableList"/>
            </w:pPr>
            <w:r w:rsidRPr="008B6621">
              <w:t>1</w:t>
            </w:r>
          </w:p>
        </w:tc>
        <w:tc>
          <w:tcPr>
            <w:tcW w:w="2268" w:type="dxa"/>
          </w:tcPr>
          <w:p w14:paraId="2AEB909C" w14:textId="77777777" w:rsidR="00C57E99" w:rsidRPr="008B6621" w:rsidRDefault="00C57E99" w:rsidP="00E94440">
            <w:pPr>
              <w:pStyle w:val="StructureTableList"/>
            </w:pPr>
          </w:p>
        </w:tc>
        <w:tc>
          <w:tcPr>
            <w:tcW w:w="425" w:type="dxa"/>
          </w:tcPr>
          <w:p w14:paraId="2A177588"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104B979" w14:textId="77777777" w:rsidR="00C57E99" w:rsidRPr="008B6621" w:rsidRDefault="00C57E99" w:rsidP="00E94440">
            <w:pPr>
              <w:pStyle w:val="StructureTableList"/>
            </w:pPr>
            <w:r w:rsidRPr="008B6621">
              <w:t>---</w:t>
            </w:r>
          </w:p>
        </w:tc>
      </w:tr>
      <w:tr w:rsidR="00C57E99" w:rsidRPr="008B6621" w14:paraId="22A7116C" w14:textId="77777777" w:rsidTr="00E94440">
        <w:trPr>
          <w:trHeight w:val="170"/>
        </w:trPr>
        <w:tc>
          <w:tcPr>
            <w:tcW w:w="2268" w:type="dxa"/>
          </w:tcPr>
          <w:p w14:paraId="3F5A8F62" w14:textId="77777777" w:rsidR="00C57E99" w:rsidRPr="008B6621" w:rsidRDefault="00C57E99" w:rsidP="00E94440">
            <w:pPr>
              <w:pStyle w:val="StructureTableList"/>
              <w:rPr>
                <w:highlight w:val="green"/>
              </w:rPr>
            </w:pPr>
            <w:r w:rsidRPr="008B6621">
              <w:rPr>
                <w:highlight w:val="green"/>
              </w:rPr>
              <w:t>|</w:t>
            </w:r>
            <w:r w:rsidRPr="008B6621">
              <w:rPr>
                <w:highlight w:val="yellow"/>
              </w:rPr>
              <w:t>ay ʿAlí-Akbar-i-Qúání</w:t>
            </w:r>
            <w:r w:rsidRPr="008B6621">
              <w:rPr>
                <w:highlight w:val="green"/>
              </w:rPr>
              <w:t>|</w:t>
            </w:r>
          </w:p>
        </w:tc>
        <w:tc>
          <w:tcPr>
            <w:tcW w:w="425" w:type="dxa"/>
          </w:tcPr>
          <w:p w14:paraId="103B8955" w14:textId="77777777" w:rsidR="00C57E99" w:rsidRPr="008B6621" w:rsidRDefault="00C57E99" w:rsidP="00E94440">
            <w:pPr>
              <w:pStyle w:val="StructureTableList"/>
            </w:pPr>
            <w:r w:rsidRPr="008B6621">
              <w:t>1</w:t>
            </w:r>
          </w:p>
        </w:tc>
        <w:tc>
          <w:tcPr>
            <w:tcW w:w="2268" w:type="dxa"/>
          </w:tcPr>
          <w:p w14:paraId="5710367A" w14:textId="77777777" w:rsidR="00C57E99" w:rsidRPr="008B6621" w:rsidRDefault="00C57E99" w:rsidP="00E94440">
            <w:pPr>
              <w:pStyle w:val="StructureTableList"/>
            </w:pPr>
          </w:p>
        </w:tc>
        <w:tc>
          <w:tcPr>
            <w:tcW w:w="425" w:type="dxa"/>
          </w:tcPr>
          <w:p w14:paraId="2406D3CB" w14:textId="77777777" w:rsidR="00C57E99" w:rsidRPr="0045601B" w:rsidRDefault="00C57E99" w:rsidP="00E94440">
            <w:pPr>
              <w:pStyle w:val="StructureTableList"/>
              <w:rPr>
                <w:highlight w:val="yellow"/>
              </w:rPr>
            </w:pPr>
            <w:r w:rsidRPr="0045601B">
              <w:rPr>
                <w:highlight w:val="yellow"/>
              </w:rPr>
              <w:t>•ok</w:t>
            </w:r>
          </w:p>
        </w:tc>
        <w:tc>
          <w:tcPr>
            <w:tcW w:w="3686" w:type="dxa"/>
          </w:tcPr>
          <w:p w14:paraId="34F7D4AF" w14:textId="77777777" w:rsidR="00C57E99" w:rsidRPr="008B6621" w:rsidRDefault="00C57E99" w:rsidP="00E94440">
            <w:pPr>
              <w:pStyle w:val="StructureTableList"/>
            </w:pPr>
            <w:r w:rsidRPr="008B6621">
              <w:t>--- *L</w:t>
            </w:r>
          </w:p>
        </w:tc>
      </w:tr>
      <w:tr w:rsidR="00C57E99" w:rsidRPr="008B6621" w14:paraId="6E531F55" w14:textId="77777777" w:rsidTr="00E94440">
        <w:trPr>
          <w:trHeight w:val="170"/>
        </w:trPr>
        <w:tc>
          <w:tcPr>
            <w:tcW w:w="2268" w:type="dxa"/>
          </w:tcPr>
          <w:p w14:paraId="7E541986" w14:textId="77777777" w:rsidR="00C57E99" w:rsidRPr="008B6621" w:rsidRDefault="00C57E99" w:rsidP="00E94440">
            <w:pPr>
              <w:pStyle w:val="StructureTableList"/>
              <w:rPr>
                <w:highlight w:val="green"/>
              </w:rPr>
            </w:pPr>
            <w:r w:rsidRPr="008B6621">
              <w:rPr>
                <w:highlight w:val="green"/>
              </w:rPr>
              <w:t>|</w:t>
            </w:r>
            <w:r w:rsidRPr="008B6621">
              <w:rPr>
                <w:highlight w:val="yellow"/>
              </w:rPr>
              <w:t>ay Badru’d-Dín</w:t>
            </w:r>
            <w:r w:rsidRPr="008B6621">
              <w:rPr>
                <w:highlight w:val="green"/>
              </w:rPr>
              <w:t>|</w:t>
            </w:r>
          </w:p>
        </w:tc>
        <w:tc>
          <w:tcPr>
            <w:tcW w:w="425" w:type="dxa"/>
          </w:tcPr>
          <w:p w14:paraId="7B6419D8" w14:textId="77777777" w:rsidR="00C57E99" w:rsidRPr="008B6621" w:rsidRDefault="00C57E99" w:rsidP="00E94440">
            <w:pPr>
              <w:pStyle w:val="StructureTableList"/>
            </w:pPr>
            <w:r w:rsidRPr="008B6621">
              <w:t>1</w:t>
            </w:r>
          </w:p>
        </w:tc>
        <w:tc>
          <w:tcPr>
            <w:tcW w:w="2268" w:type="dxa"/>
          </w:tcPr>
          <w:p w14:paraId="4A407086" w14:textId="77777777" w:rsidR="00C57E99" w:rsidRPr="008B6621" w:rsidRDefault="00C57E99" w:rsidP="00E94440">
            <w:pPr>
              <w:pStyle w:val="StructureTableList"/>
            </w:pPr>
          </w:p>
        </w:tc>
        <w:tc>
          <w:tcPr>
            <w:tcW w:w="425" w:type="dxa"/>
          </w:tcPr>
          <w:p w14:paraId="2529A4AA" w14:textId="77777777" w:rsidR="00C57E99" w:rsidRPr="0045601B" w:rsidRDefault="00C57E99" w:rsidP="00E94440">
            <w:pPr>
              <w:pStyle w:val="StructureTableList"/>
              <w:rPr>
                <w:highlight w:val="yellow"/>
              </w:rPr>
            </w:pPr>
            <w:r w:rsidRPr="0045601B">
              <w:rPr>
                <w:highlight w:val="yellow"/>
              </w:rPr>
              <w:t>•ok</w:t>
            </w:r>
          </w:p>
        </w:tc>
        <w:tc>
          <w:tcPr>
            <w:tcW w:w="3686" w:type="dxa"/>
          </w:tcPr>
          <w:p w14:paraId="499EDB62" w14:textId="77777777" w:rsidR="00C57E99" w:rsidRPr="008B6621" w:rsidRDefault="00C57E99" w:rsidP="00E94440">
            <w:pPr>
              <w:pStyle w:val="StructureTableList"/>
            </w:pPr>
            <w:r w:rsidRPr="008B6621">
              <w:t>--- *L</w:t>
            </w:r>
          </w:p>
        </w:tc>
      </w:tr>
      <w:tr w:rsidR="00C57E99" w:rsidRPr="008B6621" w14:paraId="7D37F83A" w14:textId="77777777" w:rsidTr="00E94440">
        <w:trPr>
          <w:trHeight w:val="170"/>
        </w:trPr>
        <w:tc>
          <w:tcPr>
            <w:tcW w:w="2268" w:type="dxa"/>
          </w:tcPr>
          <w:p w14:paraId="05E5ECD4" w14:textId="77777777" w:rsidR="00C57E99" w:rsidRPr="008B6621" w:rsidRDefault="00C57E99" w:rsidP="00E94440">
            <w:pPr>
              <w:pStyle w:val="StructureTableList"/>
              <w:rPr>
                <w:rStyle w:val="quotebahaiscripture"/>
                <w:highlight w:val="green"/>
              </w:rPr>
            </w:pPr>
            <w:r w:rsidRPr="008B6621">
              <w:rPr>
                <w:highlight w:val="green"/>
              </w:rPr>
              <w:t>|</w:t>
            </w:r>
            <w:r w:rsidRPr="008B6621">
              <w:rPr>
                <w:highlight w:val="yellow"/>
              </w:rPr>
              <w:t>ay Effendi</w:t>
            </w:r>
            <w:r w:rsidRPr="008B6621">
              <w:rPr>
                <w:highlight w:val="green"/>
              </w:rPr>
              <w:t>|</w:t>
            </w:r>
          </w:p>
        </w:tc>
        <w:tc>
          <w:tcPr>
            <w:tcW w:w="425" w:type="dxa"/>
          </w:tcPr>
          <w:p w14:paraId="60BB38B0" w14:textId="77777777" w:rsidR="00C57E99" w:rsidRPr="008B6621" w:rsidRDefault="00C57E99" w:rsidP="00E94440">
            <w:pPr>
              <w:pStyle w:val="StructureTableList"/>
            </w:pPr>
            <w:r w:rsidRPr="008B6621">
              <w:t>3</w:t>
            </w:r>
          </w:p>
        </w:tc>
        <w:tc>
          <w:tcPr>
            <w:tcW w:w="2268" w:type="dxa"/>
          </w:tcPr>
          <w:p w14:paraId="097A9035" w14:textId="77777777" w:rsidR="00C57E99" w:rsidRPr="008B6621" w:rsidRDefault="00C57E99" w:rsidP="00E94440">
            <w:pPr>
              <w:pStyle w:val="StructureTableList"/>
            </w:pPr>
          </w:p>
        </w:tc>
        <w:tc>
          <w:tcPr>
            <w:tcW w:w="425" w:type="dxa"/>
          </w:tcPr>
          <w:p w14:paraId="3DFAF3AE" w14:textId="77777777" w:rsidR="00C57E99" w:rsidRPr="00393A4E" w:rsidRDefault="00627ED1" w:rsidP="00E94440">
            <w:pPr>
              <w:pStyle w:val="StructureTableList"/>
              <w:rPr>
                <w:highlight w:val="darkMagenta"/>
              </w:rPr>
            </w:pPr>
            <w:r w:rsidRPr="00627ED1">
              <w:rPr>
                <w:highlight w:val="darkMagenta"/>
              </w:rPr>
              <w:t>•ok</w:t>
            </w:r>
          </w:p>
        </w:tc>
        <w:tc>
          <w:tcPr>
            <w:tcW w:w="3686" w:type="dxa"/>
          </w:tcPr>
          <w:p w14:paraId="5F633D6A" w14:textId="77777777" w:rsidR="00C57E99" w:rsidRPr="008B6621" w:rsidRDefault="00C57E99" w:rsidP="00E94440">
            <w:pPr>
              <w:pStyle w:val="StructureTableList"/>
            </w:pPr>
            <w:r w:rsidRPr="008B6621">
              <w:t>---</w:t>
            </w:r>
            <w:r>
              <w:t xml:space="preserve"> *L *L</w:t>
            </w:r>
          </w:p>
        </w:tc>
      </w:tr>
      <w:tr w:rsidR="00C57E99" w:rsidRPr="008B6621" w14:paraId="198C939A" w14:textId="77777777" w:rsidTr="00E94440">
        <w:trPr>
          <w:trHeight w:val="170"/>
        </w:trPr>
        <w:tc>
          <w:tcPr>
            <w:tcW w:w="2268" w:type="dxa"/>
          </w:tcPr>
          <w:p w14:paraId="673AB869" w14:textId="77777777" w:rsidR="00C57E99" w:rsidRPr="008B6621" w:rsidRDefault="00C57E99" w:rsidP="00E94440">
            <w:pPr>
              <w:pStyle w:val="StructureTableList"/>
              <w:rPr>
                <w:highlight w:val="green"/>
              </w:rPr>
            </w:pPr>
            <w:r w:rsidRPr="008B6621">
              <w:rPr>
                <w:highlight w:val="green"/>
              </w:rPr>
              <w:t>|</w:t>
            </w:r>
            <w:r w:rsidRPr="008B6621">
              <w:rPr>
                <w:highlight w:val="yellow"/>
              </w:rPr>
              <w:t>ay Ḥasan</w:t>
            </w:r>
            <w:r w:rsidRPr="008B6621">
              <w:rPr>
                <w:highlight w:val="green"/>
              </w:rPr>
              <w:t>|</w:t>
            </w:r>
          </w:p>
        </w:tc>
        <w:tc>
          <w:tcPr>
            <w:tcW w:w="425" w:type="dxa"/>
          </w:tcPr>
          <w:p w14:paraId="52C19159" w14:textId="77777777" w:rsidR="00C57E99" w:rsidRPr="008B6621" w:rsidRDefault="00C57E99" w:rsidP="00E94440">
            <w:pPr>
              <w:pStyle w:val="StructureTableList"/>
            </w:pPr>
            <w:r w:rsidRPr="008B6621">
              <w:t>4</w:t>
            </w:r>
          </w:p>
        </w:tc>
        <w:tc>
          <w:tcPr>
            <w:tcW w:w="2268" w:type="dxa"/>
          </w:tcPr>
          <w:p w14:paraId="66F1F12D" w14:textId="77777777" w:rsidR="00C57E99" w:rsidRPr="008B6621" w:rsidRDefault="00C57E99" w:rsidP="00E94440">
            <w:pPr>
              <w:pStyle w:val="StructureTableList"/>
            </w:pPr>
          </w:p>
        </w:tc>
        <w:tc>
          <w:tcPr>
            <w:tcW w:w="425" w:type="dxa"/>
          </w:tcPr>
          <w:p w14:paraId="6ABE3020" w14:textId="77777777" w:rsidR="00C57E99" w:rsidRPr="0045601B" w:rsidRDefault="00C57E99" w:rsidP="00E94440">
            <w:pPr>
              <w:pStyle w:val="StructureTableList"/>
              <w:rPr>
                <w:highlight w:val="yellow"/>
              </w:rPr>
            </w:pPr>
            <w:r w:rsidRPr="0045601B">
              <w:rPr>
                <w:highlight w:val="yellow"/>
              </w:rPr>
              <w:t>•ok</w:t>
            </w:r>
          </w:p>
        </w:tc>
        <w:tc>
          <w:tcPr>
            <w:tcW w:w="3686" w:type="dxa"/>
          </w:tcPr>
          <w:p w14:paraId="1D49213B" w14:textId="77777777" w:rsidR="00C57E99" w:rsidRPr="008B6621" w:rsidRDefault="00C57E99" w:rsidP="00E94440">
            <w:pPr>
              <w:pStyle w:val="StructureTableList"/>
            </w:pPr>
            <w:r w:rsidRPr="008B6621">
              <w:t>unprecedented match</w:t>
            </w:r>
          </w:p>
        </w:tc>
      </w:tr>
      <w:tr w:rsidR="00C57E99" w:rsidRPr="008B6621" w14:paraId="21ABB619" w14:textId="77777777" w:rsidTr="00E94440">
        <w:trPr>
          <w:trHeight w:val="170"/>
        </w:trPr>
        <w:tc>
          <w:tcPr>
            <w:tcW w:w="2268" w:type="dxa"/>
          </w:tcPr>
          <w:p w14:paraId="41073324" w14:textId="77777777" w:rsidR="00C57E99" w:rsidRPr="008B6621" w:rsidRDefault="00C57E99" w:rsidP="00E94440">
            <w:pPr>
              <w:pStyle w:val="StructureTableList"/>
              <w:rPr>
                <w:highlight w:val="green"/>
              </w:rPr>
            </w:pPr>
            <w:r w:rsidRPr="008B6621">
              <w:rPr>
                <w:highlight w:val="green"/>
              </w:rPr>
              <w:t>|</w:t>
            </w:r>
            <w:r w:rsidRPr="008B6621">
              <w:rPr>
                <w:highlight w:val="yellow"/>
              </w:rPr>
              <w:t>ay Ḥasan-i-Zunúzí</w:t>
            </w:r>
            <w:r w:rsidRPr="008B6621">
              <w:rPr>
                <w:highlight w:val="green"/>
              </w:rPr>
              <w:t>|</w:t>
            </w:r>
          </w:p>
        </w:tc>
        <w:tc>
          <w:tcPr>
            <w:tcW w:w="425" w:type="dxa"/>
          </w:tcPr>
          <w:p w14:paraId="4C41CEC2" w14:textId="77777777" w:rsidR="00C57E99" w:rsidRPr="008B6621" w:rsidRDefault="00C57E99" w:rsidP="00E94440">
            <w:pPr>
              <w:pStyle w:val="StructureTableList"/>
            </w:pPr>
            <w:r w:rsidRPr="008B6621">
              <w:t>2</w:t>
            </w:r>
          </w:p>
        </w:tc>
        <w:tc>
          <w:tcPr>
            <w:tcW w:w="2268" w:type="dxa"/>
          </w:tcPr>
          <w:p w14:paraId="13A5CAC9" w14:textId="77777777" w:rsidR="00C57E99" w:rsidRPr="008B6621" w:rsidRDefault="00C57E99" w:rsidP="00E94440">
            <w:pPr>
              <w:pStyle w:val="StructureTableList"/>
            </w:pPr>
          </w:p>
        </w:tc>
        <w:tc>
          <w:tcPr>
            <w:tcW w:w="425" w:type="dxa"/>
          </w:tcPr>
          <w:p w14:paraId="5A61407C" w14:textId="77777777" w:rsidR="00C57E99" w:rsidRPr="0045601B" w:rsidRDefault="00C57E99" w:rsidP="00E94440">
            <w:pPr>
              <w:pStyle w:val="StructureTableList"/>
              <w:rPr>
                <w:highlight w:val="yellow"/>
              </w:rPr>
            </w:pPr>
            <w:r w:rsidRPr="0045601B">
              <w:rPr>
                <w:highlight w:val="yellow"/>
              </w:rPr>
              <w:t>•ok</w:t>
            </w:r>
          </w:p>
        </w:tc>
        <w:tc>
          <w:tcPr>
            <w:tcW w:w="3686" w:type="dxa"/>
          </w:tcPr>
          <w:p w14:paraId="5FF3A91D" w14:textId="77777777" w:rsidR="00C57E99" w:rsidRPr="008B6621" w:rsidRDefault="00C57E99" w:rsidP="00E94440">
            <w:pPr>
              <w:pStyle w:val="StructureTableList"/>
            </w:pPr>
            <w:r w:rsidRPr="008B6621">
              <w:t>unprecedented match</w:t>
            </w:r>
          </w:p>
        </w:tc>
      </w:tr>
      <w:tr w:rsidR="00C57E99" w:rsidRPr="008B6621" w14:paraId="24AE8FF3" w14:textId="77777777" w:rsidTr="00E94440">
        <w:trPr>
          <w:trHeight w:val="170"/>
        </w:trPr>
        <w:tc>
          <w:tcPr>
            <w:tcW w:w="2268" w:type="dxa"/>
          </w:tcPr>
          <w:p w14:paraId="53759A86" w14:textId="77777777" w:rsidR="00C57E99" w:rsidRPr="008B6621" w:rsidRDefault="00C57E99" w:rsidP="00E94440">
            <w:pPr>
              <w:pStyle w:val="StructureTableList"/>
              <w:rPr>
                <w:highlight w:val="green"/>
              </w:rPr>
            </w:pPr>
            <w:r w:rsidRPr="008B6621">
              <w:rPr>
                <w:highlight w:val="green"/>
              </w:rPr>
              <w:t>|</w:t>
            </w:r>
            <w:r w:rsidRPr="002A60F3">
              <w:rPr>
                <w:highlight w:val="yellow"/>
              </w:rPr>
              <w:t>ay Káẓim</w:t>
            </w:r>
            <w:r w:rsidRPr="008B6621">
              <w:rPr>
                <w:highlight w:val="green"/>
              </w:rPr>
              <w:t>|</w:t>
            </w:r>
          </w:p>
        </w:tc>
        <w:tc>
          <w:tcPr>
            <w:tcW w:w="425" w:type="dxa"/>
          </w:tcPr>
          <w:p w14:paraId="61B5DE6B" w14:textId="77777777" w:rsidR="00C57E99" w:rsidRPr="008B6621" w:rsidRDefault="00C57E99" w:rsidP="00E94440">
            <w:pPr>
              <w:pStyle w:val="StructureTableList"/>
            </w:pPr>
            <w:r w:rsidRPr="008B6621">
              <w:t>1</w:t>
            </w:r>
          </w:p>
        </w:tc>
        <w:tc>
          <w:tcPr>
            <w:tcW w:w="2268" w:type="dxa"/>
          </w:tcPr>
          <w:p w14:paraId="1922A39D" w14:textId="77777777" w:rsidR="00C57E99" w:rsidRPr="008B6621" w:rsidRDefault="00C57E99" w:rsidP="00E94440">
            <w:pPr>
              <w:pStyle w:val="StructureTableList"/>
            </w:pPr>
          </w:p>
        </w:tc>
        <w:tc>
          <w:tcPr>
            <w:tcW w:w="425" w:type="dxa"/>
          </w:tcPr>
          <w:p w14:paraId="60EB715C" w14:textId="77777777" w:rsidR="00C57E99" w:rsidRPr="00DA428D" w:rsidRDefault="00C57E99" w:rsidP="00E94440">
            <w:pPr>
              <w:pStyle w:val="StructureTableList"/>
              <w:rPr>
                <w:highlight w:val="magenta"/>
              </w:rPr>
            </w:pPr>
            <w:r w:rsidRPr="00DA428D">
              <w:rPr>
                <w:highlight w:val="magenta"/>
              </w:rPr>
              <w:t>•ok</w:t>
            </w:r>
          </w:p>
        </w:tc>
        <w:tc>
          <w:tcPr>
            <w:tcW w:w="3686" w:type="dxa"/>
          </w:tcPr>
          <w:p w14:paraId="4368C085" w14:textId="77777777" w:rsidR="00C57E99" w:rsidRPr="008B6621" w:rsidRDefault="00C57E99" w:rsidP="00E94440">
            <w:pPr>
              <w:pStyle w:val="StructureTableList"/>
            </w:pPr>
            <w:r w:rsidRPr="008B6621">
              <w:t>---</w:t>
            </w:r>
            <w:r>
              <w:t xml:space="preserve"> *L *L</w:t>
            </w:r>
            <w:r w:rsidR="0023485E">
              <w:t xml:space="preserve"> *L</w:t>
            </w:r>
          </w:p>
        </w:tc>
      </w:tr>
      <w:tr w:rsidR="00C57E99" w:rsidRPr="008B6621" w14:paraId="2CB4E438" w14:textId="77777777" w:rsidTr="00E94440">
        <w:trPr>
          <w:trHeight w:val="170"/>
        </w:trPr>
        <w:tc>
          <w:tcPr>
            <w:tcW w:w="2268" w:type="dxa"/>
          </w:tcPr>
          <w:p w14:paraId="57D52AC1" w14:textId="77777777" w:rsidR="00C57E99" w:rsidRPr="008B6621" w:rsidRDefault="00C57E99" w:rsidP="00E94440">
            <w:pPr>
              <w:pStyle w:val="StructureTableList"/>
              <w:rPr>
                <w:highlight w:val="green"/>
              </w:rPr>
            </w:pPr>
            <w:r w:rsidRPr="008B6621">
              <w:rPr>
                <w:highlight w:val="green"/>
              </w:rPr>
              <w:t>|</w:t>
            </w:r>
            <w:r w:rsidRPr="00865A8E">
              <w:rPr>
                <w:highlight w:val="yellow"/>
              </w:rPr>
              <w:t></w:t>
            </w:r>
            <w:r w:rsidR="00627ED1" w:rsidRPr="00627ED1">
              <w:rPr>
                <w:highlight w:val="yellow"/>
              </w:rPr>
              <w:t>ay</w:t>
            </w:r>
            <w:r w:rsidRPr="008B6621">
              <w:rPr>
                <w:highlight w:val="yellow"/>
              </w:rPr>
              <w:t></w:t>
            </w:r>
            <w:r w:rsidR="00627ED1" w:rsidRPr="00627ED1">
              <w:rPr>
                <w:highlight w:val="yellow"/>
              </w:rPr>
              <w:t xml:space="preserve"> Káẓim-i-Samandar</w:t>
            </w:r>
            <w:r w:rsidRPr="008B6621">
              <w:rPr>
                <w:highlight w:val="green"/>
              </w:rPr>
              <w:t>|</w:t>
            </w:r>
          </w:p>
        </w:tc>
        <w:tc>
          <w:tcPr>
            <w:tcW w:w="425" w:type="dxa"/>
          </w:tcPr>
          <w:p w14:paraId="27D600E9" w14:textId="77777777" w:rsidR="00C57E99" w:rsidRPr="008B6621" w:rsidRDefault="00C57E99" w:rsidP="00E94440">
            <w:pPr>
              <w:pStyle w:val="StructureTableList"/>
            </w:pPr>
            <w:r w:rsidRPr="008B6621">
              <w:t>4</w:t>
            </w:r>
          </w:p>
        </w:tc>
        <w:tc>
          <w:tcPr>
            <w:tcW w:w="2268" w:type="dxa"/>
          </w:tcPr>
          <w:p w14:paraId="57EDB978" w14:textId="77777777" w:rsidR="00C57E99" w:rsidRPr="008B6621" w:rsidRDefault="00C57E99" w:rsidP="00E94440">
            <w:pPr>
              <w:pStyle w:val="StructureTableList"/>
            </w:pPr>
          </w:p>
        </w:tc>
        <w:tc>
          <w:tcPr>
            <w:tcW w:w="425" w:type="dxa"/>
          </w:tcPr>
          <w:p w14:paraId="55F10DBB" w14:textId="77777777" w:rsidR="00C57E99" w:rsidRPr="0045601B" w:rsidRDefault="00C57E99" w:rsidP="00E94440">
            <w:pPr>
              <w:pStyle w:val="StructureTableList"/>
              <w:rPr>
                <w:highlight w:val="yellow"/>
              </w:rPr>
            </w:pPr>
            <w:r w:rsidRPr="0045601B">
              <w:rPr>
                <w:highlight w:val="yellow"/>
              </w:rPr>
              <w:t>•ok</w:t>
            </w:r>
          </w:p>
        </w:tc>
        <w:tc>
          <w:tcPr>
            <w:tcW w:w="3686" w:type="dxa"/>
          </w:tcPr>
          <w:p w14:paraId="1BA8904F" w14:textId="77777777" w:rsidR="00C57E99" w:rsidRPr="008B6621" w:rsidRDefault="00C57E99" w:rsidP="00E94440">
            <w:pPr>
              <w:pStyle w:val="StructureTableList"/>
            </w:pPr>
            <w:r w:rsidRPr="008B6621">
              <w:t>--- *L *L</w:t>
            </w:r>
          </w:p>
        </w:tc>
      </w:tr>
      <w:tr w:rsidR="00C57E99" w:rsidRPr="008B6621" w14:paraId="1CFE7B57" w14:textId="77777777" w:rsidTr="00E94440">
        <w:trPr>
          <w:trHeight w:val="170"/>
        </w:trPr>
        <w:tc>
          <w:tcPr>
            <w:tcW w:w="2268" w:type="dxa"/>
          </w:tcPr>
          <w:p w14:paraId="32A3F0B1" w14:textId="77777777" w:rsidR="00C57E99" w:rsidRPr="008B6621" w:rsidRDefault="00C57E99" w:rsidP="00E94440">
            <w:pPr>
              <w:pStyle w:val="StructureTableList"/>
              <w:rPr>
                <w:highlight w:val="green"/>
              </w:rPr>
            </w:pPr>
            <w:r w:rsidRPr="008B6621">
              <w:rPr>
                <w:highlight w:val="green"/>
              </w:rPr>
              <w:t>|</w:t>
            </w:r>
            <w:r w:rsidRPr="008B6621">
              <w:rPr>
                <w:highlight w:val="yellow"/>
              </w:rPr>
              <w:t>ay Salmán</w:t>
            </w:r>
            <w:r w:rsidRPr="008B6621">
              <w:rPr>
                <w:highlight w:val="green"/>
              </w:rPr>
              <w:t>|</w:t>
            </w:r>
          </w:p>
        </w:tc>
        <w:tc>
          <w:tcPr>
            <w:tcW w:w="425" w:type="dxa"/>
          </w:tcPr>
          <w:p w14:paraId="5655808E" w14:textId="77777777" w:rsidR="00C57E99" w:rsidRPr="008B6621" w:rsidRDefault="00C57E99" w:rsidP="00E94440">
            <w:pPr>
              <w:pStyle w:val="StructureTableList"/>
            </w:pPr>
            <w:r w:rsidRPr="008B6621">
              <w:t>6</w:t>
            </w:r>
          </w:p>
        </w:tc>
        <w:tc>
          <w:tcPr>
            <w:tcW w:w="2268" w:type="dxa"/>
          </w:tcPr>
          <w:p w14:paraId="2931A1A7" w14:textId="77777777" w:rsidR="00C57E99" w:rsidRPr="008B6621" w:rsidRDefault="00C57E99" w:rsidP="00E94440">
            <w:pPr>
              <w:pStyle w:val="StructureTableList"/>
            </w:pPr>
          </w:p>
        </w:tc>
        <w:tc>
          <w:tcPr>
            <w:tcW w:w="425" w:type="dxa"/>
          </w:tcPr>
          <w:p w14:paraId="701343E1" w14:textId="77777777" w:rsidR="00C57E99" w:rsidRPr="0045601B" w:rsidRDefault="00C57E99" w:rsidP="00E94440">
            <w:pPr>
              <w:pStyle w:val="StructureTableList"/>
              <w:rPr>
                <w:highlight w:val="yellow"/>
              </w:rPr>
            </w:pPr>
            <w:r w:rsidRPr="0045601B">
              <w:rPr>
                <w:highlight w:val="yellow"/>
              </w:rPr>
              <w:t>•ok</w:t>
            </w:r>
          </w:p>
        </w:tc>
        <w:tc>
          <w:tcPr>
            <w:tcW w:w="3686" w:type="dxa"/>
          </w:tcPr>
          <w:p w14:paraId="2E200221" w14:textId="77777777" w:rsidR="00C57E99" w:rsidRPr="008B6621" w:rsidRDefault="00C57E99" w:rsidP="00E94440">
            <w:pPr>
              <w:pStyle w:val="StructureTableList"/>
            </w:pPr>
            <w:r w:rsidRPr="008B6621">
              <w:t>---</w:t>
            </w:r>
          </w:p>
        </w:tc>
      </w:tr>
      <w:tr w:rsidR="00C57E99" w:rsidRPr="008B6621" w14:paraId="75354452" w14:textId="77777777" w:rsidTr="00E94440">
        <w:trPr>
          <w:trHeight w:val="170"/>
        </w:trPr>
        <w:tc>
          <w:tcPr>
            <w:tcW w:w="2268" w:type="dxa"/>
          </w:tcPr>
          <w:p w14:paraId="69CE79CA" w14:textId="77777777" w:rsidR="00C57E99" w:rsidRPr="008B6621" w:rsidRDefault="00C57E99" w:rsidP="00E94440">
            <w:pPr>
              <w:pStyle w:val="StructureTableList"/>
              <w:rPr>
                <w:highlight w:val="green"/>
              </w:rPr>
            </w:pPr>
            <w:r w:rsidRPr="008B6621">
              <w:rPr>
                <w:highlight w:val="green"/>
              </w:rPr>
              <w:t>|</w:t>
            </w:r>
            <w:r w:rsidRPr="008B6621">
              <w:rPr>
                <w:highlight w:val="yellow"/>
              </w:rPr>
              <w:t>ay Sulṭán</w:t>
            </w:r>
            <w:r w:rsidRPr="008B6621">
              <w:rPr>
                <w:highlight w:val="green"/>
              </w:rPr>
              <w:t>|</w:t>
            </w:r>
          </w:p>
        </w:tc>
        <w:tc>
          <w:tcPr>
            <w:tcW w:w="425" w:type="dxa"/>
          </w:tcPr>
          <w:p w14:paraId="31233BA3" w14:textId="77777777" w:rsidR="00C57E99" w:rsidRPr="008B6621" w:rsidRDefault="00C57E99" w:rsidP="00E94440">
            <w:pPr>
              <w:pStyle w:val="StructureTableList"/>
            </w:pPr>
            <w:r w:rsidRPr="008B6621">
              <w:t>2</w:t>
            </w:r>
          </w:p>
        </w:tc>
        <w:tc>
          <w:tcPr>
            <w:tcW w:w="2268" w:type="dxa"/>
          </w:tcPr>
          <w:p w14:paraId="2FB39C5B" w14:textId="77777777" w:rsidR="00C57E99" w:rsidRPr="008B6621" w:rsidRDefault="00C57E99" w:rsidP="00E94440">
            <w:pPr>
              <w:pStyle w:val="StructureTableList"/>
            </w:pPr>
          </w:p>
        </w:tc>
        <w:tc>
          <w:tcPr>
            <w:tcW w:w="425" w:type="dxa"/>
          </w:tcPr>
          <w:p w14:paraId="1882151F" w14:textId="77777777" w:rsidR="00C57E99" w:rsidRPr="0045601B" w:rsidRDefault="00C57E99" w:rsidP="00E94440">
            <w:pPr>
              <w:pStyle w:val="StructureTableList"/>
              <w:rPr>
                <w:highlight w:val="yellow"/>
              </w:rPr>
            </w:pPr>
            <w:r w:rsidRPr="0045601B">
              <w:rPr>
                <w:highlight w:val="yellow"/>
              </w:rPr>
              <w:t>•ok</w:t>
            </w:r>
          </w:p>
        </w:tc>
        <w:tc>
          <w:tcPr>
            <w:tcW w:w="3686" w:type="dxa"/>
          </w:tcPr>
          <w:p w14:paraId="5170F35E" w14:textId="77777777" w:rsidR="00C57E99" w:rsidRPr="008B6621" w:rsidRDefault="00C57E99" w:rsidP="00E94440">
            <w:pPr>
              <w:pStyle w:val="StructureTableList"/>
            </w:pPr>
            <w:r w:rsidRPr="008B6621">
              <w:t>unprecedented match</w:t>
            </w:r>
          </w:p>
        </w:tc>
      </w:tr>
      <w:tr w:rsidR="00C57E99" w:rsidRPr="008B6621" w14:paraId="1C919273" w14:textId="77777777" w:rsidTr="00E94440">
        <w:trPr>
          <w:trHeight w:val="170"/>
        </w:trPr>
        <w:tc>
          <w:tcPr>
            <w:tcW w:w="2268" w:type="dxa"/>
          </w:tcPr>
          <w:p w14:paraId="178B0291" w14:textId="77777777" w:rsidR="00C57E99" w:rsidRPr="008B6621" w:rsidRDefault="00C57E99" w:rsidP="00E94440">
            <w:pPr>
              <w:pStyle w:val="StructureTableList"/>
              <w:rPr>
                <w:highlight w:val="green"/>
              </w:rPr>
            </w:pPr>
            <w:r w:rsidRPr="008B6621">
              <w:rPr>
                <w:highlight w:val="green"/>
              </w:rPr>
              <w:t>|</w:t>
            </w:r>
            <w:r w:rsidRPr="008B6621">
              <w:rPr>
                <w:highlight w:val="yellow"/>
              </w:rPr>
              <w:t>ay</w:t>
            </w:r>
            <w:r w:rsidRPr="008B6621">
              <w:rPr>
                <w:highlight w:val="green"/>
              </w:rPr>
              <w:t>|</w:t>
            </w:r>
          </w:p>
        </w:tc>
        <w:tc>
          <w:tcPr>
            <w:tcW w:w="425" w:type="dxa"/>
          </w:tcPr>
          <w:p w14:paraId="4AEE230E" w14:textId="77777777" w:rsidR="00C57E99" w:rsidRPr="008B6621" w:rsidRDefault="00C57E99" w:rsidP="00E94440">
            <w:pPr>
              <w:pStyle w:val="StructureTableList"/>
            </w:pPr>
            <w:r w:rsidRPr="008B6621">
              <w:t>15</w:t>
            </w:r>
          </w:p>
        </w:tc>
        <w:tc>
          <w:tcPr>
            <w:tcW w:w="2268" w:type="dxa"/>
          </w:tcPr>
          <w:p w14:paraId="2CC3BAA3" w14:textId="77777777" w:rsidR="00C57E99" w:rsidRPr="008B6621" w:rsidRDefault="00C57E99" w:rsidP="00E94440">
            <w:pPr>
              <w:pStyle w:val="StructureTableList"/>
            </w:pPr>
          </w:p>
        </w:tc>
        <w:tc>
          <w:tcPr>
            <w:tcW w:w="425" w:type="dxa"/>
          </w:tcPr>
          <w:p w14:paraId="6BDBBDED"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8122E92" w14:textId="77777777" w:rsidR="00C57E99" w:rsidRPr="008B6621" w:rsidRDefault="00C57E99" w:rsidP="00E94440">
            <w:pPr>
              <w:pStyle w:val="StructureTableList"/>
            </w:pPr>
            <w:r w:rsidRPr="008B6621">
              <w:t>unprecedented match</w:t>
            </w:r>
          </w:p>
        </w:tc>
      </w:tr>
      <w:tr w:rsidR="00C57E99" w:rsidRPr="008B6621" w14:paraId="76F32369" w14:textId="77777777" w:rsidTr="00E94440">
        <w:trPr>
          <w:trHeight w:val="170"/>
        </w:trPr>
        <w:tc>
          <w:tcPr>
            <w:tcW w:w="2268" w:type="dxa"/>
          </w:tcPr>
          <w:p w14:paraId="17ABFF7A" w14:textId="77777777" w:rsidR="00C57E99" w:rsidRPr="008B6621" w:rsidRDefault="00C57E99" w:rsidP="00E94440">
            <w:pPr>
              <w:pStyle w:val="StructureTableList"/>
              <w:rPr>
                <w:highlight w:val="green"/>
              </w:rPr>
            </w:pPr>
            <w:r w:rsidRPr="008B6621">
              <w:rPr>
                <w:highlight w:val="green"/>
              </w:rPr>
              <w:t>|</w:t>
            </w:r>
            <w:r w:rsidRPr="008B6621">
              <w:rPr>
                <w:highlight w:val="yellow"/>
              </w:rPr>
              <w:t>ayís</w:t>
            </w:r>
            <w:r w:rsidRPr="008B6621">
              <w:rPr>
                <w:highlight w:val="green"/>
              </w:rPr>
              <w:t>|</w:t>
            </w:r>
          </w:p>
        </w:tc>
        <w:tc>
          <w:tcPr>
            <w:tcW w:w="425" w:type="dxa"/>
          </w:tcPr>
          <w:p w14:paraId="3C74998D" w14:textId="77777777" w:rsidR="00C57E99" w:rsidRPr="008B6621" w:rsidRDefault="00C57E99" w:rsidP="00E94440">
            <w:pPr>
              <w:pStyle w:val="StructureTableList"/>
            </w:pPr>
            <w:r w:rsidRPr="008B6621">
              <w:t>2</w:t>
            </w:r>
          </w:p>
        </w:tc>
        <w:tc>
          <w:tcPr>
            <w:tcW w:w="2268" w:type="dxa"/>
          </w:tcPr>
          <w:p w14:paraId="603392D5" w14:textId="77777777" w:rsidR="00C57E99" w:rsidRPr="008B6621" w:rsidRDefault="00C57E99" w:rsidP="00E94440">
            <w:pPr>
              <w:pStyle w:val="StructureTableList"/>
            </w:pPr>
          </w:p>
        </w:tc>
        <w:tc>
          <w:tcPr>
            <w:tcW w:w="425" w:type="dxa"/>
          </w:tcPr>
          <w:p w14:paraId="3594E2B3" w14:textId="77777777" w:rsidR="00C57E99" w:rsidRPr="0045601B" w:rsidRDefault="00C57E99" w:rsidP="00E94440">
            <w:pPr>
              <w:pStyle w:val="StructureTableList"/>
              <w:rPr>
                <w:highlight w:val="green"/>
              </w:rPr>
            </w:pPr>
            <w:r w:rsidRPr="0045601B">
              <w:rPr>
                <w:highlight w:val="green"/>
              </w:rPr>
              <w:t>•ok en</w:t>
            </w:r>
          </w:p>
        </w:tc>
        <w:tc>
          <w:tcPr>
            <w:tcW w:w="3686" w:type="dxa"/>
          </w:tcPr>
          <w:p w14:paraId="2BC9C764" w14:textId="77777777" w:rsidR="00C57E99" w:rsidRPr="008B6621" w:rsidRDefault="00C57E99" w:rsidP="00E94440">
            <w:pPr>
              <w:pStyle w:val="StructureTableList"/>
            </w:pPr>
            <w:r w:rsidRPr="008B6621">
              <w:t>match</w:t>
            </w:r>
          </w:p>
        </w:tc>
      </w:tr>
      <w:tr w:rsidR="00C57E99" w:rsidRPr="008B6621" w14:paraId="4049BA14" w14:textId="77777777" w:rsidTr="00E94440">
        <w:trPr>
          <w:trHeight w:val="170"/>
        </w:trPr>
        <w:tc>
          <w:tcPr>
            <w:tcW w:w="2268" w:type="dxa"/>
          </w:tcPr>
          <w:p w14:paraId="68A27C69" w14:textId="77777777" w:rsidR="00C57E99" w:rsidRPr="008B6621" w:rsidRDefault="00C57E99" w:rsidP="00E94440">
            <w:pPr>
              <w:pStyle w:val="StructureTableList"/>
              <w:rPr>
                <w:highlight w:val="green"/>
              </w:rPr>
            </w:pPr>
            <w:r w:rsidRPr="008B6621">
              <w:rPr>
                <w:highlight w:val="green"/>
              </w:rPr>
              <w:t>|</w:t>
            </w:r>
            <w:r w:rsidRPr="008B6621">
              <w:rPr>
                <w:highlight w:val="yellow"/>
              </w:rPr>
              <w:t>ayu’l-Islám</w:t>
            </w:r>
            <w:r w:rsidRPr="008B6621">
              <w:rPr>
                <w:highlight w:val="green"/>
              </w:rPr>
              <w:t>|</w:t>
            </w:r>
          </w:p>
        </w:tc>
        <w:tc>
          <w:tcPr>
            <w:tcW w:w="425" w:type="dxa"/>
          </w:tcPr>
          <w:p w14:paraId="3C8BBF5B" w14:textId="77777777" w:rsidR="00C57E99" w:rsidRPr="008B6621" w:rsidRDefault="00C57E99" w:rsidP="00E94440">
            <w:pPr>
              <w:pStyle w:val="StructureTableList"/>
            </w:pPr>
            <w:r w:rsidRPr="008B6621">
              <w:t>1</w:t>
            </w:r>
          </w:p>
        </w:tc>
        <w:tc>
          <w:tcPr>
            <w:tcW w:w="2268" w:type="dxa"/>
          </w:tcPr>
          <w:p w14:paraId="5838DF86" w14:textId="77777777" w:rsidR="00C57E99" w:rsidRPr="008B6621" w:rsidRDefault="00C57E99" w:rsidP="00E94440">
            <w:pPr>
              <w:pStyle w:val="StructureTableList"/>
            </w:pPr>
          </w:p>
        </w:tc>
        <w:tc>
          <w:tcPr>
            <w:tcW w:w="425" w:type="dxa"/>
          </w:tcPr>
          <w:p w14:paraId="18E3ECE0" w14:textId="77777777" w:rsidR="00C57E99" w:rsidRPr="0045601B" w:rsidRDefault="00C57E99" w:rsidP="00E94440">
            <w:pPr>
              <w:pStyle w:val="StructureTableList"/>
              <w:rPr>
                <w:highlight w:val="yellow"/>
              </w:rPr>
            </w:pPr>
            <w:r w:rsidRPr="0045601B">
              <w:rPr>
                <w:highlight w:val="yellow"/>
              </w:rPr>
              <w:t>•ok</w:t>
            </w:r>
          </w:p>
        </w:tc>
        <w:tc>
          <w:tcPr>
            <w:tcW w:w="3686" w:type="dxa"/>
          </w:tcPr>
          <w:p w14:paraId="7B031501" w14:textId="77777777" w:rsidR="00C57E99" w:rsidRPr="008B6621" w:rsidRDefault="00C57E99" w:rsidP="00E94440">
            <w:pPr>
              <w:pStyle w:val="StructureTableList"/>
            </w:pPr>
            <w:r w:rsidRPr="008B6621">
              <w:t>unprecedented match</w:t>
            </w:r>
          </w:p>
        </w:tc>
      </w:tr>
      <w:tr w:rsidR="00C57E99" w:rsidRPr="008B6621" w14:paraId="4B97E666" w14:textId="77777777" w:rsidTr="00E94440">
        <w:trPr>
          <w:trHeight w:val="170"/>
        </w:trPr>
        <w:tc>
          <w:tcPr>
            <w:tcW w:w="2268" w:type="dxa"/>
          </w:tcPr>
          <w:p w14:paraId="67746EB3" w14:textId="77777777" w:rsidR="00C57E99" w:rsidRPr="008B6621" w:rsidRDefault="00C57E99" w:rsidP="00E94440">
            <w:pPr>
              <w:pStyle w:val="StructureTableList"/>
              <w:rPr>
                <w:rStyle w:val="BookTitle"/>
                <w:highlight w:val="green"/>
              </w:rPr>
            </w:pPr>
            <w:r w:rsidRPr="008B6621">
              <w:rPr>
                <w:highlight w:val="green"/>
              </w:rPr>
              <w:t>|</w:t>
            </w:r>
            <w:r w:rsidR="00627ED1" w:rsidRPr="00627ED1">
              <w:rPr>
                <w:highlight w:val="green"/>
              </w:rPr>
              <w:t>íʿ</w:t>
            </w:r>
            <w:r w:rsidR="00627ED1" w:rsidRPr="00627ED1">
              <w:rPr>
                <w:highlight w:val="darkYellow"/>
              </w:rPr>
              <w:t>a</w:t>
            </w:r>
            <w:r w:rsidR="00627ED1" w:rsidRPr="00627ED1">
              <w:rPr>
                <w:highlight w:val="green"/>
              </w:rPr>
              <w:t>h Islám</w:t>
            </w:r>
            <w:r w:rsidRPr="008B6621">
              <w:rPr>
                <w:highlight w:val="green"/>
              </w:rPr>
              <w:t>|</w:t>
            </w:r>
          </w:p>
        </w:tc>
        <w:tc>
          <w:tcPr>
            <w:tcW w:w="425" w:type="dxa"/>
          </w:tcPr>
          <w:p w14:paraId="78C7B645" w14:textId="77777777" w:rsidR="00C57E99" w:rsidRPr="008B6621" w:rsidRDefault="00C57E99" w:rsidP="00E94440">
            <w:pPr>
              <w:pStyle w:val="StructureTableList"/>
            </w:pPr>
            <w:r w:rsidRPr="008B6621">
              <w:t>1</w:t>
            </w:r>
          </w:p>
        </w:tc>
        <w:tc>
          <w:tcPr>
            <w:tcW w:w="2268" w:type="dxa"/>
          </w:tcPr>
          <w:p w14:paraId="20A86ED4" w14:textId="77777777" w:rsidR="00C57E99" w:rsidRPr="008B6621" w:rsidRDefault="00C57E99" w:rsidP="00E94440">
            <w:pPr>
              <w:pStyle w:val="StructureTableList"/>
            </w:pPr>
          </w:p>
        </w:tc>
        <w:tc>
          <w:tcPr>
            <w:tcW w:w="425" w:type="dxa"/>
          </w:tcPr>
          <w:p w14:paraId="78B074EF" w14:textId="77777777" w:rsidR="00C57E99" w:rsidRPr="008616BA" w:rsidRDefault="00C57E99" w:rsidP="00E94440">
            <w:pPr>
              <w:pStyle w:val="StructureTableList"/>
              <w:rPr>
                <w:highlight w:val="green"/>
              </w:rPr>
            </w:pPr>
            <w:r w:rsidRPr="008616BA">
              <w:rPr>
                <w:highlight w:val="green"/>
              </w:rPr>
              <w:t>•</w:t>
            </w:r>
          </w:p>
        </w:tc>
        <w:tc>
          <w:tcPr>
            <w:tcW w:w="3686" w:type="dxa"/>
          </w:tcPr>
          <w:p w14:paraId="2482DE53" w14:textId="77777777" w:rsidR="00C57E99" w:rsidRPr="008B6621" w:rsidRDefault="00C57E99" w:rsidP="00E94440">
            <w:pPr>
              <w:pStyle w:val="StructureTableList"/>
            </w:pPr>
            <w:r w:rsidRPr="008B6621">
              <w:t xml:space="preserve"> *L</w:t>
            </w:r>
          </w:p>
        </w:tc>
      </w:tr>
      <w:tr w:rsidR="00C57E99" w:rsidRPr="008B6621" w14:paraId="0D3DC46F" w14:textId="77777777" w:rsidTr="00E94440">
        <w:trPr>
          <w:trHeight w:val="170"/>
        </w:trPr>
        <w:tc>
          <w:tcPr>
            <w:tcW w:w="2268" w:type="dxa"/>
          </w:tcPr>
          <w:p w14:paraId="1D6EC580" w14:textId="77777777" w:rsidR="00C57E99" w:rsidRPr="008B6621" w:rsidRDefault="00C57E99" w:rsidP="00E94440">
            <w:pPr>
              <w:pStyle w:val="StructureTableList"/>
              <w:rPr>
                <w:highlight w:val="green"/>
              </w:rPr>
            </w:pPr>
            <w:r w:rsidRPr="008B6621">
              <w:rPr>
                <w:highlight w:val="green"/>
              </w:rPr>
              <w:t>|</w:t>
            </w:r>
            <w:r w:rsidR="00627ED1" w:rsidRPr="00627ED1">
              <w:rPr>
                <w:highlight w:val="green"/>
              </w:rPr>
              <w:t>íʿ</w:t>
            </w:r>
            <w:r w:rsidR="00627ED1" w:rsidRPr="00627ED1">
              <w:rPr>
                <w:highlight w:val="darkYellow"/>
              </w:rPr>
              <w:t>a</w:t>
            </w:r>
            <w:r w:rsidR="00627ED1" w:rsidRPr="00627ED1">
              <w:rPr>
                <w:highlight w:val="green"/>
              </w:rPr>
              <w:t>h</w:t>
            </w:r>
            <w:r w:rsidRPr="008B6621">
              <w:rPr>
                <w:highlight w:val="green"/>
              </w:rPr>
              <w:t>|</w:t>
            </w:r>
          </w:p>
        </w:tc>
        <w:tc>
          <w:tcPr>
            <w:tcW w:w="425" w:type="dxa"/>
          </w:tcPr>
          <w:p w14:paraId="3D9B8F4D" w14:textId="77777777" w:rsidR="00C57E99" w:rsidRPr="008B6621" w:rsidRDefault="00C57E99" w:rsidP="00E94440">
            <w:pPr>
              <w:pStyle w:val="StructureTableList"/>
            </w:pPr>
            <w:r w:rsidRPr="008B6621">
              <w:t>7</w:t>
            </w:r>
          </w:p>
        </w:tc>
        <w:tc>
          <w:tcPr>
            <w:tcW w:w="2268" w:type="dxa"/>
          </w:tcPr>
          <w:p w14:paraId="13D5419C" w14:textId="77777777" w:rsidR="00C57E99" w:rsidRPr="008B6621" w:rsidRDefault="00C57E99" w:rsidP="00E94440">
            <w:pPr>
              <w:pStyle w:val="StructureTableList"/>
            </w:pPr>
          </w:p>
        </w:tc>
        <w:tc>
          <w:tcPr>
            <w:tcW w:w="425" w:type="dxa"/>
          </w:tcPr>
          <w:p w14:paraId="7742BFD5" w14:textId="77777777" w:rsidR="00C57E99" w:rsidRPr="008616BA" w:rsidRDefault="00C57E99" w:rsidP="00E94440">
            <w:pPr>
              <w:pStyle w:val="StructureTableList"/>
              <w:rPr>
                <w:highlight w:val="green"/>
              </w:rPr>
            </w:pPr>
            <w:r w:rsidRPr="008616BA">
              <w:rPr>
                <w:highlight w:val="green"/>
              </w:rPr>
              <w:t>•</w:t>
            </w:r>
          </w:p>
        </w:tc>
        <w:tc>
          <w:tcPr>
            <w:tcW w:w="3686" w:type="dxa"/>
          </w:tcPr>
          <w:p w14:paraId="56C63721" w14:textId="77777777" w:rsidR="00C57E99" w:rsidRPr="008B6621" w:rsidRDefault="00C57E99" w:rsidP="00E94440">
            <w:pPr>
              <w:pStyle w:val="StructureTableList"/>
            </w:pPr>
            <w:r w:rsidRPr="008B6621">
              <w:t xml:space="preserve"> *L</w:t>
            </w:r>
          </w:p>
        </w:tc>
      </w:tr>
      <w:tr w:rsidR="00C57E99" w:rsidRPr="008B6621" w14:paraId="01F3AE03" w14:textId="77777777" w:rsidTr="00E94440">
        <w:trPr>
          <w:trHeight w:val="170"/>
        </w:trPr>
        <w:tc>
          <w:tcPr>
            <w:tcW w:w="2268" w:type="dxa"/>
          </w:tcPr>
          <w:p w14:paraId="15A588D4" w14:textId="77777777" w:rsidR="00C57E99" w:rsidRPr="008B6621" w:rsidRDefault="00C57E99" w:rsidP="00E94440">
            <w:pPr>
              <w:pStyle w:val="StructureTableList"/>
              <w:rPr>
                <w:highlight w:val="green"/>
              </w:rPr>
            </w:pPr>
            <w:r w:rsidRPr="008B6621">
              <w:rPr>
                <w:highlight w:val="green"/>
              </w:rPr>
              <w:t>|</w:t>
            </w:r>
            <w:r w:rsidR="00627ED1" w:rsidRPr="00627ED1">
              <w:rPr>
                <w:highlight w:val="green"/>
              </w:rPr>
              <w:t>íʿ</w:t>
            </w:r>
            <w:r w:rsidR="00627ED1" w:rsidRPr="00627ED1">
              <w:rPr>
                <w:highlight w:val="darkYellow"/>
              </w:rPr>
              <w:t>a</w:t>
            </w:r>
            <w:r w:rsidR="00627ED1" w:rsidRPr="00627ED1">
              <w:rPr>
                <w:highlight w:val="green"/>
              </w:rPr>
              <w:t>hs</w:t>
            </w:r>
            <w:r w:rsidRPr="008B6621">
              <w:rPr>
                <w:highlight w:val="green"/>
              </w:rPr>
              <w:t>|</w:t>
            </w:r>
          </w:p>
        </w:tc>
        <w:tc>
          <w:tcPr>
            <w:tcW w:w="425" w:type="dxa"/>
          </w:tcPr>
          <w:p w14:paraId="0A7EF0D4" w14:textId="77777777" w:rsidR="00C57E99" w:rsidRPr="008B6621" w:rsidRDefault="00C57E99" w:rsidP="00E94440">
            <w:pPr>
              <w:pStyle w:val="StructureTableList"/>
            </w:pPr>
            <w:r w:rsidRPr="008B6621">
              <w:t>3</w:t>
            </w:r>
          </w:p>
        </w:tc>
        <w:tc>
          <w:tcPr>
            <w:tcW w:w="2268" w:type="dxa"/>
          </w:tcPr>
          <w:p w14:paraId="42E9B741" w14:textId="77777777" w:rsidR="00C57E99" w:rsidRPr="008B6621" w:rsidRDefault="00C57E99" w:rsidP="00E94440">
            <w:pPr>
              <w:pStyle w:val="StructureTableList"/>
            </w:pPr>
          </w:p>
        </w:tc>
        <w:tc>
          <w:tcPr>
            <w:tcW w:w="425" w:type="dxa"/>
          </w:tcPr>
          <w:p w14:paraId="1B2801F8" w14:textId="77777777" w:rsidR="00C57E99" w:rsidRPr="00DA428D" w:rsidRDefault="00C57E99" w:rsidP="00E94440">
            <w:pPr>
              <w:pStyle w:val="StructureTableList"/>
              <w:rPr>
                <w:highlight w:val="magenta"/>
              </w:rPr>
            </w:pPr>
            <w:r w:rsidRPr="00DA428D">
              <w:rPr>
                <w:highlight w:val="magenta"/>
              </w:rPr>
              <w:t>•</w:t>
            </w:r>
          </w:p>
        </w:tc>
        <w:tc>
          <w:tcPr>
            <w:tcW w:w="3686" w:type="dxa"/>
          </w:tcPr>
          <w:p w14:paraId="68E05A43" w14:textId="77777777" w:rsidR="00C57E99" w:rsidRPr="008B6621" w:rsidRDefault="00C57E99" w:rsidP="00E94440">
            <w:pPr>
              <w:pStyle w:val="StructureTableList"/>
            </w:pPr>
          </w:p>
        </w:tc>
      </w:tr>
      <w:tr w:rsidR="00C57E99" w:rsidRPr="008B6621" w14:paraId="4CD2F21B" w14:textId="77777777" w:rsidTr="00E94440">
        <w:trPr>
          <w:trHeight w:val="170"/>
        </w:trPr>
        <w:tc>
          <w:tcPr>
            <w:tcW w:w="2268" w:type="dxa"/>
          </w:tcPr>
          <w:p w14:paraId="7C674B41" w14:textId="77777777" w:rsidR="00C57E99" w:rsidRPr="008B6621" w:rsidRDefault="00C57E99" w:rsidP="00E94440">
            <w:pPr>
              <w:pStyle w:val="StructureTableList"/>
              <w:rPr>
                <w:rStyle w:val="BookTitle"/>
                <w:highlight w:val="green"/>
              </w:rPr>
            </w:pPr>
            <w:r w:rsidRPr="008B6621">
              <w:rPr>
                <w:highlight w:val="green"/>
              </w:rPr>
              <w:t>|</w:t>
            </w:r>
            <w:r w:rsidRPr="008B6621">
              <w:rPr>
                <w:highlight w:val="yellow"/>
              </w:rPr>
              <w:t>íráz</w:t>
            </w:r>
            <w:r w:rsidRPr="008B6621">
              <w:rPr>
                <w:highlight w:val="green"/>
              </w:rPr>
              <w:t>|</w:t>
            </w:r>
          </w:p>
        </w:tc>
        <w:tc>
          <w:tcPr>
            <w:tcW w:w="425" w:type="dxa"/>
          </w:tcPr>
          <w:p w14:paraId="21BEF63A" w14:textId="77777777" w:rsidR="00C57E99" w:rsidRPr="008B6621" w:rsidRDefault="00C57E99" w:rsidP="00E94440">
            <w:pPr>
              <w:pStyle w:val="StructureTableList"/>
            </w:pPr>
            <w:r w:rsidRPr="008B6621">
              <w:t>11</w:t>
            </w:r>
          </w:p>
        </w:tc>
        <w:tc>
          <w:tcPr>
            <w:tcW w:w="2268" w:type="dxa"/>
          </w:tcPr>
          <w:p w14:paraId="35F8D1FB" w14:textId="77777777" w:rsidR="00C57E99" w:rsidRPr="008B6621" w:rsidRDefault="00C57E99" w:rsidP="00E94440">
            <w:pPr>
              <w:pStyle w:val="StructureTableList"/>
            </w:pPr>
          </w:p>
        </w:tc>
        <w:tc>
          <w:tcPr>
            <w:tcW w:w="425" w:type="dxa"/>
          </w:tcPr>
          <w:p w14:paraId="259C6BE4" w14:textId="77777777" w:rsidR="00C57E99" w:rsidRPr="0045601B" w:rsidRDefault="00C57E99" w:rsidP="00E94440">
            <w:pPr>
              <w:pStyle w:val="StructureTableList"/>
              <w:rPr>
                <w:highlight w:val="yellow"/>
              </w:rPr>
            </w:pPr>
            <w:r w:rsidRPr="0045601B">
              <w:rPr>
                <w:highlight w:val="yellow"/>
              </w:rPr>
              <w:t>•ok</w:t>
            </w:r>
          </w:p>
        </w:tc>
        <w:tc>
          <w:tcPr>
            <w:tcW w:w="3686" w:type="dxa"/>
          </w:tcPr>
          <w:p w14:paraId="7CE3DE45" w14:textId="77777777" w:rsidR="00C57E99" w:rsidRPr="008B6621" w:rsidRDefault="00C57E99" w:rsidP="00E94440">
            <w:pPr>
              <w:pStyle w:val="StructureTableList"/>
            </w:pPr>
            <w:r w:rsidRPr="008B6621">
              <w:t>match</w:t>
            </w:r>
          </w:p>
        </w:tc>
      </w:tr>
      <w:tr w:rsidR="00C57E99" w:rsidRPr="008B6621" w14:paraId="18C782C9" w14:textId="77777777" w:rsidTr="00E94440">
        <w:trPr>
          <w:trHeight w:val="170"/>
        </w:trPr>
        <w:tc>
          <w:tcPr>
            <w:tcW w:w="2268" w:type="dxa"/>
          </w:tcPr>
          <w:p w14:paraId="539EC528" w14:textId="77777777" w:rsidR="00C57E99" w:rsidRPr="008B6621" w:rsidRDefault="00C57E99" w:rsidP="00E94440">
            <w:pPr>
              <w:pStyle w:val="StructureTableList"/>
              <w:rPr>
                <w:highlight w:val="green"/>
              </w:rPr>
            </w:pPr>
            <w:r w:rsidRPr="008B6621">
              <w:rPr>
                <w:highlight w:val="green"/>
              </w:rPr>
              <w:t>|</w:t>
            </w:r>
            <w:r w:rsidRPr="008B6621">
              <w:rPr>
                <w:highlight w:val="yellow"/>
              </w:rPr>
              <w:t>ímán</w:t>
            </w:r>
            <w:r w:rsidRPr="008B6621">
              <w:rPr>
                <w:highlight w:val="green"/>
              </w:rPr>
              <w:t>|</w:t>
            </w:r>
          </w:p>
        </w:tc>
        <w:tc>
          <w:tcPr>
            <w:tcW w:w="425" w:type="dxa"/>
          </w:tcPr>
          <w:p w14:paraId="0CFE7716" w14:textId="77777777" w:rsidR="00C57E99" w:rsidRPr="008B6621" w:rsidRDefault="00C57E99" w:rsidP="00E94440">
            <w:pPr>
              <w:pStyle w:val="StructureTableList"/>
            </w:pPr>
            <w:r w:rsidRPr="008B6621">
              <w:t>3</w:t>
            </w:r>
          </w:p>
        </w:tc>
        <w:tc>
          <w:tcPr>
            <w:tcW w:w="2268" w:type="dxa"/>
          </w:tcPr>
          <w:p w14:paraId="192B3B85" w14:textId="77777777" w:rsidR="00C57E99" w:rsidRPr="008B6621" w:rsidRDefault="00C57E99" w:rsidP="00E94440">
            <w:pPr>
              <w:pStyle w:val="StructureTableList"/>
            </w:pPr>
          </w:p>
        </w:tc>
        <w:tc>
          <w:tcPr>
            <w:tcW w:w="425" w:type="dxa"/>
          </w:tcPr>
          <w:p w14:paraId="2A971D75" w14:textId="77777777" w:rsidR="00C57E99" w:rsidRPr="0045601B" w:rsidRDefault="00C57E99" w:rsidP="00E94440">
            <w:pPr>
              <w:pStyle w:val="StructureTableList"/>
              <w:rPr>
                <w:highlight w:val="yellow"/>
              </w:rPr>
            </w:pPr>
            <w:r w:rsidRPr="0045601B">
              <w:rPr>
                <w:highlight w:val="yellow"/>
              </w:rPr>
              <w:t>•ok</w:t>
            </w:r>
          </w:p>
        </w:tc>
        <w:tc>
          <w:tcPr>
            <w:tcW w:w="3686" w:type="dxa"/>
          </w:tcPr>
          <w:p w14:paraId="0251D791" w14:textId="77777777" w:rsidR="00C57E99" w:rsidRPr="008B6621" w:rsidRDefault="00C57E99" w:rsidP="00E94440">
            <w:pPr>
              <w:pStyle w:val="StructureTableList"/>
            </w:pPr>
            <w:r w:rsidRPr="008B6621">
              <w:t>unprecedented match</w:t>
            </w:r>
          </w:p>
        </w:tc>
      </w:tr>
      <w:tr w:rsidR="00C57E99" w:rsidRPr="008B6621" w14:paraId="21037614" w14:textId="77777777" w:rsidTr="00E94440">
        <w:trPr>
          <w:trHeight w:val="170"/>
        </w:trPr>
        <w:tc>
          <w:tcPr>
            <w:tcW w:w="2268" w:type="dxa"/>
          </w:tcPr>
          <w:p w14:paraId="38F119D6" w14:textId="77777777" w:rsidR="00C57E99" w:rsidRPr="008B6621" w:rsidRDefault="00C57E99" w:rsidP="00E94440">
            <w:pPr>
              <w:pStyle w:val="StructureTableList"/>
              <w:rPr>
                <w:highlight w:val="green"/>
              </w:rPr>
            </w:pPr>
            <w:r w:rsidRPr="008B6621">
              <w:rPr>
                <w:highlight w:val="green"/>
              </w:rPr>
              <w:t>|</w:t>
            </w:r>
            <w:r w:rsidRPr="008B6621">
              <w:rPr>
                <w:highlight w:val="yellow"/>
              </w:rPr>
              <w:t>uʿáʿu’lláh</w:t>
            </w:r>
            <w:r w:rsidRPr="008B6621">
              <w:rPr>
                <w:highlight w:val="green"/>
              </w:rPr>
              <w:t>|</w:t>
            </w:r>
          </w:p>
        </w:tc>
        <w:tc>
          <w:tcPr>
            <w:tcW w:w="425" w:type="dxa"/>
          </w:tcPr>
          <w:p w14:paraId="1478F5CB" w14:textId="77777777" w:rsidR="00C57E99" w:rsidRPr="008B6621" w:rsidRDefault="00C57E99" w:rsidP="00E94440">
            <w:pPr>
              <w:pStyle w:val="StructureTableList"/>
            </w:pPr>
            <w:r w:rsidRPr="008B6621">
              <w:t>8</w:t>
            </w:r>
          </w:p>
        </w:tc>
        <w:tc>
          <w:tcPr>
            <w:tcW w:w="2268" w:type="dxa"/>
          </w:tcPr>
          <w:p w14:paraId="7F7A386C" w14:textId="77777777" w:rsidR="00C57E99" w:rsidRPr="008B6621" w:rsidRDefault="00C57E99" w:rsidP="00E94440">
            <w:pPr>
              <w:pStyle w:val="StructureTableList"/>
            </w:pPr>
          </w:p>
        </w:tc>
        <w:tc>
          <w:tcPr>
            <w:tcW w:w="425" w:type="dxa"/>
          </w:tcPr>
          <w:p w14:paraId="0ED3729C" w14:textId="77777777" w:rsidR="00C57E99" w:rsidRPr="0045601B" w:rsidRDefault="00C57E99" w:rsidP="00E94440">
            <w:pPr>
              <w:pStyle w:val="StructureTableList"/>
              <w:rPr>
                <w:highlight w:val="yellow"/>
              </w:rPr>
            </w:pPr>
            <w:r w:rsidRPr="0045601B">
              <w:rPr>
                <w:highlight w:val="yellow"/>
              </w:rPr>
              <w:t>•ok</w:t>
            </w:r>
          </w:p>
        </w:tc>
        <w:tc>
          <w:tcPr>
            <w:tcW w:w="3686" w:type="dxa"/>
          </w:tcPr>
          <w:p w14:paraId="60E08963" w14:textId="77777777" w:rsidR="00C57E99" w:rsidRPr="008B6621" w:rsidRDefault="00C57E99" w:rsidP="00E94440">
            <w:pPr>
              <w:pStyle w:val="StructureTableList"/>
            </w:pPr>
            <w:r w:rsidRPr="008B6621">
              <w:t>unprecedented match with bad status</w:t>
            </w:r>
          </w:p>
        </w:tc>
      </w:tr>
      <w:tr w:rsidR="00C57E99" w:rsidRPr="008B6621" w14:paraId="377792FD" w14:textId="77777777" w:rsidTr="00E94440">
        <w:trPr>
          <w:trHeight w:val="170"/>
        </w:trPr>
        <w:tc>
          <w:tcPr>
            <w:tcW w:w="2268" w:type="dxa"/>
          </w:tcPr>
          <w:p w14:paraId="1CD5B250" w14:textId="77777777" w:rsidR="00C57E99" w:rsidRPr="008B6621" w:rsidRDefault="00C57E99" w:rsidP="00E94440">
            <w:pPr>
              <w:pStyle w:val="StructureTableList"/>
              <w:rPr>
                <w:highlight w:val="green"/>
              </w:rPr>
            </w:pPr>
            <w:r w:rsidRPr="008B6621">
              <w:rPr>
                <w:highlight w:val="green"/>
              </w:rPr>
              <w:t>|</w:t>
            </w:r>
            <w:r w:rsidRPr="008B6621">
              <w:rPr>
                <w:highlight w:val="yellow"/>
              </w:rPr>
              <w:t>urayyá</w:t>
            </w:r>
            <w:r w:rsidRPr="008B6621">
              <w:rPr>
                <w:highlight w:val="green"/>
              </w:rPr>
              <w:t>|</w:t>
            </w:r>
          </w:p>
        </w:tc>
        <w:tc>
          <w:tcPr>
            <w:tcW w:w="425" w:type="dxa"/>
          </w:tcPr>
          <w:p w14:paraId="4D2660C2" w14:textId="77777777" w:rsidR="00C57E99" w:rsidRPr="008B6621" w:rsidRDefault="00C57E99" w:rsidP="00E94440">
            <w:pPr>
              <w:pStyle w:val="StructureTableList"/>
            </w:pPr>
            <w:r w:rsidRPr="008B6621">
              <w:t>8</w:t>
            </w:r>
          </w:p>
        </w:tc>
        <w:tc>
          <w:tcPr>
            <w:tcW w:w="2268" w:type="dxa"/>
          </w:tcPr>
          <w:p w14:paraId="545AC712" w14:textId="77777777" w:rsidR="00C57E99" w:rsidRPr="008B6621" w:rsidRDefault="00C57E99" w:rsidP="00E94440">
            <w:pPr>
              <w:pStyle w:val="StructureTableList"/>
            </w:pPr>
          </w:p>
        </w:tc>
        <w:tc>
          <w:tcPr>
            <w:tcW w:w="425" w:type="dxa"/>
          </w:tcPr>
          <w:p w14:paraId="3993DA27" w14:textId="77777777" w:rsidR="00C57E99" w:rsidRPr="0045601B" w:rsidRDefault="00C57E99" w:rsidP="00E94440">
            <w:pPr>
              <w:pStyle w:val="StructureTableList"/>
              <w:rPr>
                <w:highlight w:val="yellow"/>
              </w:rPr>
            </w:pPr>
            <w:r w:rsidRPr="0045601B">
              <w:rPr>
                <w:highlight w:val="yellow"/>
              </w:rPr>
              <w:t>•ok</w:t>
            </w:r>
          </w:p>
        </w:tc>
        <w:tc>
          <w:tcPr>
            <w:tcW w:w="3686" w:type="dxa"/>
          </w:tcPr>
          <w:p w14:paraId="7824D11F" w14:textId="77777777" w:rsidR="00C57E99" w:rsidRPr="008B6621" w:rsidRDefault="00C57E99" w:rsidP="00E94440">
            <w:pPr>
              <w:pStyle w:val="StructureTableList"/>
            </w:pPr>
            <w:r w:rsidRPr="008B6621">
              <w:t>unprecedented match</w:t>
            </w:r>
            <w:r w:rsidR="004A7B75">
              <w:t xml:space="preserve"> *e</w:t>
            </w:r>
          </w:p>
        </w:tc>
      </w:tr>
      <w:tr w:rsidR="00C57E99" w:rsidRPr="008B6621" w14:paraId="7FC71607" w14:textId="77777777" w:rsidTr="00E94440">
        <w:trPr>
          <w:trHeight w:val="170"/>
        </w:trPr>
        <w:tc>
          <w:tcPr>
            <w:tcW w:w="2268" w:type="dxa"/>
          </w:tcPr>
          <w:p w14:paraId="014ED027" w14:textId="77777777" w:rsidR="00C57E99" w:rsidRPr="007A5498" w:rsidRDefault="00C57E99" w:rsidP="00E94440">
            <w:pPr>
              <w:pStyle w:val="StructureTableListSkipped"/>
              <w:rPr>
                <w:highlight w:val="white"/>
              </w:rPr>
            </w:pPr>
            <w:r w:rsidRPr="007A5498">
              <w:rPr>
                <w:highlight w:val="white"/>
              </w:rPr>
              <w:t>|ádur|</w:t>
            </w:r>
          </w:p>
        </w:tc>
        <w:tc>
          <w:tcPr>
            <w:tcW w:w="425" w:type="dxa"/>
          </w:tcPr>
          <w:p w14:paraId="47940C49" w14:textId="77777777" w:rsidR="00C57E99" w:rsidRPr="008B6621" w:rsidRDefault="00C57E99" w:rsidP="00E94440">
            <w:pPr>
              <w:pStyle w:val="StructureTableListSkipped"/>
            </w:pPr>
          </w:p>
        </w:tc>
        <w:tc>
          <w:tcPr>
            <w:tcW w:w="2268" w:type="dxa"/>
          </w:tcPr>
          <w:p w14:paraId="15A81521" w14:textId="77777777" w:rsidR="00C57E99" w:rsidRPr="008B6621" w:rsidRDefault="00C57E99" w:rsidP="00E94440">
            <w:pPr>
              <w:pStyle w:val="StructureTableListSkipped"/>
            </w:pPr>
          </w:p>
        </w:tc>
        <w:tc>
          <w:tcPr>
            <w:tcW w:w="425" w:type="dxa"/>
          </w:tcPr>
          <w:p w14:paraId="6C3F524D" w14:textId="77777777" w:rsidR="00C57E99" w:rsidRPr="008B6621" w:rsidRDefault="00C57E99" w:rsidP="00E94440">
            <w:pPr>
              <w:pStyle w:val="StructureTableListSkipped"/>
            </w:pPr>
            <w:r>
              <w:t>skip</w:t>
            </w:r>
          </w:p>
        </w:tc>
        <w:tc>
          <w:tcPr>
            <w:tcW w:w="3686" w:type="dxa"/>
          </w:tcPr>
          <w:p w14:paraId="54454078" w14:textId="77777777" w:rsidR="00C57E99" w:rsidRPr="008B6621" w:rsidRDefault="00C57E99" w:rsidP="00E94440">
            <w:pPr>
              <w:pStyle w:val="StructureTableListSkipped"/>
            </w:pPr>
            <w:r w:rsidRPr="008B6621">
              <w:rPr>
                <w:rFonts w:hint="eastAsia"/>
              </w:rPr>
              <w:t>fuzzy match (|</w:t>
            </w:r>
            <w:r w:rsidRPr="008B6621">
              <w:t></w:t>
            </w:r>
            <w:r w:rsidRPr="008B6621">
              <w:rPr>
                <w:rFonts w:hint="eastAsia"/>
              </w:rPr>
              <w:t>ádur|)</w:t>
            </w:r>
          </w:p>
        </w:tc>
      </w:tr>
      <w:tr w:rsidR="00C57E99" w:rsidRPr="008B6621" w14:paraId="6441000F" w14:textId="77777777" w:rsidTr="00E94440">
        <w:trPr>
          <w:trHeight w:val="170"/>
        </w:trPr>
        <w:tc>
          <w:tcPr>
            <w:tcW w:w="2268" w:type="dxa"/>
          </w:tcPr>
          <w:p w14:paraId="13A513F7" w14:textId="77777777" w:rsidR="00C57E99" w:rsidRPr="008B6621" w:rsidRDefault="00C57E99" w:rsidP="00E94440">
            <w:pPr>
              <w:pStyle w:val="StructureTableList"/>
              <w:rPr>
                <w:highlight w:val="green"/>
              </w:rPr>
            </w:pPr>
            <w:r w:rsidRPr="008B6621">
              <w:rPr>
                <w:highlight w:val="green"/>
              </w:rPr>
              <w:t>|</w:t>
            </w:r>
            <w:r w:rsidRPr="00865A8E">
              <w:rPr>
                <w:highlight w:val="yellow"/>
              </w:rPr>
              <w:t></w:t>
            </w:r>
            <w:r w:rsidR="00627ED1" w:rsidRPr="00627ED1">
              <w:rPr>
                <w:highlight w:val="yellow"/>
              </w:rPr>
              <w:t>ikastih-nastaʿlíq</w:t>
            </w:r>
            <w:r w:rsidRPr="008B6621">
              <w:rPr>
                <w:highlight w:val="green"/>
              </w:rPr>
              <w:t>|</w:t>
            </w:r>
          </w:p>
        </w:tc>
        <w:tc>
          <w:tcPr>
            <w:tcW w:w="425" w:type="dxa"/>
          </w:tcPr>
          <w:p w14:paraId="3EFBA34D" w14:textId="77777777" w:rsidR="00C57E99" w:rsidRPr="008B6621" w:rsidRDefault="00C57E99" w:rsidP="00E94440">
            <w:pPr>
              <w:pStyle w:val="StructureTableList"/>
            </w:pPr>
            <w:r w:rsidRPr="008B6621">
              <w:t>1</w:t>
            </w:r>
          </w:p>
        </w:tc>
        <w:tc>
          <w:tcPr>
            <w:tcW w:w="2268" w:type="dxa"/>
          </w:tcPr>
          <w:p w14:paraId="56B4A021" w14:textId="77777777" w:rsidR="00C57E99" w:rsidRPr="008B6621" w:rsidRDefault="00C57E99" w:rsidP="00E94440">
            <w:pPr>
              <w:pStyle w:val="StructureTableList"/>
            </w:pPr>
          </w:p>
        </w:tc>
        <w:tc>
          <w:tcPr>
            <w:tcW w:w="425" w:type="dxa"/>
          </w:tcPr>
          <w:p w14:paraId="6A70060D" w14:textId="77777777" w:rsidR="00C57E99" w:rsidRPr="0045601B" w:rsidRDefault="00C57E99" w:rsidP="00E94440">
            <w:pPr>
              <w:pStyle w:val="StructureTableList"/>
              <w:rPr>
                <w:highlight w:val="green"/>
              </w:rPr>
            </w:pPr>
            <w:r w:rsidRPr="0045601B">
              <w:rPr>
                <w:highlight w:val="green"/>
              </w:rPr>
              <w:t>•(ok)</w:t>
            </w:r>
          </w:p>
        </w:tc>
        <w:tc>
          <w:tcPr>
            <w:tcW w:w="3686" w:type="dxa"/>
          </w:tcPr>
          <w:p w14:paraId="66A5086C" w14:textId="77777777" w:rsidR="00C57E99" w:rsidRPr="008B6621" w:rsidRDefault="00C57E99" w:rsidP="00E94440">
            <w:pPr>
              <w:pStyle w:val="StructureTableList"/>
            </w:pPr>
            <w:r w:rsidRPr="008B6621">
              <w:t>fuzzy match (|ikastih-Nastaʿlíq|)</w:t>
            </w:r>
            <w:r w:rsidR="0023485E">
              <w:t xml:space="preserve"> *L</w:t>
            </w:r>
          </w:p>
        </w:tc>
      </w:tr>
      <w:tr w:rsidR="00C57E99" w:rsidRPr="008B6621" w14:paraId="451F21FE" w14:textId="77777777" w:rsidTr="00E94440">
        <w:trPr>
          <w:trHeight w:val="170"/>
        </w:trPr>
        <w:tc>
          <w:tcPr>
            <w:tcW w:w="2268" w:type="dxa"/>
          </w:tcPr>
          <w:p w14:paraId="2CAC1DB6" w14:textId="77777777" w:rsidR="00C57E99" w:rsidRPr="008B6621" w:rsidRDefault="00C57E99" w:rsidP="00E94440">
            <w:pPr>
              <w:pStyle w:val="StructureTableList"/>
              <w:rPr>
                <w:highlight w:val="green"/>
              </w:rPr>
            </w:pPr>
          </w:p>
        </w:tc>
        <w:tc>
          <w:tcPr>
            <w:tcW w:w="425" w:type="dxa"/>
          </w:tcPr>
          <w:p w14:paraId="61FC95EC" w14:textId="77777777" w:rsidR="00C57E99" w:rsidRPr="008B6621" w:rsidRDefault="00C57E99" w:rsidP="00E94440">
            <w:pPr>
              <w:pStyle w:val="StructureTableList"/>
            </w:pPr>
          </w:p>
        </w:tc>
        <w:tc>
          <w:tcPr>
            <w:tcW w:w="2268" w:type="dxa"/>
          </w:tcPr>
          <w:p w14:paraId="32107187" w14:textId="77777777" w:rsidR="00C57E99" w:rsidRPr="008B6621" w:rsidRDefault="00C57E99" w:rsidP="00E94440">
            <w:pPr>
              <w:pStyle w:val="StructureTableList"/>
            </w:pPr>
          </w:p>
        </w:tc>
        <w:tc>
          <w:tcPr>
            <w:tcW w:w="425" w:type="dxa"/>
          </w:tcPr>
          <w:p w14:paraId="3BE00602" w14:textId="77777777" w:rsidR="00C57E99" w:rsidRPr="0045601B" w:rsidRDefault="00C57E99" w:rsidP="00E94440">
            <w:pPr>
              <w:pStyle w:val="StructureTableList"/>
              <w:rPr>
                <w:highlight w:val="green"/>
              </w:rPr>
            </w:pPr>
          </w:p>
        </w:tc>
        <w:tc>
          <w:tcPr>
            <w:tcW w:w="3686" w:type="dxa"/>
          </w:tcPr>
          <w:p w14:paraId="1C535CE3" w14:textId="77777777" w:rsidR="00C57E99" w:rsidRPr="008B6621" w:rsidRDefault="00C57E99" w:rsidP="00E94440">
            <w:pPr>
              <w:pStyle w:val="StructureTableList"/>
            </w:pPr>
          </w:p>
        </w:tc>
      </w:tr>
    </w:tbl>
    <w:p w14:paraId="5667E996" w14:textId="77777777" w:rsidR="00C57E99" w:rsidRDefault="00C57E99" w:rsidP="00C57E99">
      <w:pPr>
        <w:pStyle w:val="StructureTextList"/>
      </w:pPr>
    </w:p>
    <w:p w14:paraId="6B78F0F0" w14:textId="77777777" w:rsidR="00C57E99" w:rsidRPr="000E7812" w:rsidRDefault="00C57E99" w:rsidP="00C57E99">
      <w:pPr>
        <w:pStyle w:val="StructureTextList"/>
      </w:pPr>
      <w:r w:rsidRPr="000E7812">
        <w:t>found spelling</w:t>
      </w:r>
      <w:r w:rsidRPr="000E7812">
        <w:tab/>
        <w:t>count</w:t>
      </w:r>
      <w:r w:rsidRPr="000E7812">
        <w:tab/>
        <w:t>corrected spelling</w:t>
      </w:r>
      <w:r w:rsidRPr="000E7812">
        <w:tab/>
        <w:t>eval</w:t>
      </w:r>
      <w:r w:rsidRPr="000E7812">
        <w:tab/>
        <w:t>remarks</w:t>
      </w:r>
    </w:p>
    <w:p w14:paraId="19C0120A" w14:textId="77777777" w:rsidR="00C57E99" w:rsidRPr="00711B90" w:rsidRDefault="00627ED1" w:rsidP="00C57E99">
      <w:pPr>
        <w:pStyle w:val="StructureTextList"/>
      </w:pPr>
      <w:r w:rsidRPr="00627ED1">
        <w:tab/>
      </w:r>
      <w:r w:rsidRPr="00627ED1">
        <w:tab/>
      </w:r>
      <w:r w:rsidRPr="00627ED1">
        <w:tab/>
      </w:r>
      <w:r w:rsidRPr="00627ED1">
        <w:tab/>
      </w:r>
    </w:p>
    <w:p w14:paraId="7880BE01" w14:textId="77777777" w:rsidR="00C57E99" w:rsidRPr="000E7812" w:rsidRDefault="00C57E99" w:rsidP="00C57E99">
      <w:pPr>
        <w:pStyle w:val="StructureTextList"/>
      </w:pPr>
      <w:r w:rsidRPr="000E7812">
        <w:rPr>
          <w:highlight w:val="green"/>
        </w:rPr>
        <w:t>|`Abdu’l-Bahá|</w:t>
      </w:r>
      <w:r w:rsidR="00627ED1" w:rsidRPr="00627ED1">
        <w:tab/>
      </w:r>
      <w:r w:rsidRPr="000E7812">
        <w:t>3</w:t>
      </w:r>
      <w:r w:rsidRPr="000E7812">
        <w:tab/>
      </w:r>
      <w:r w:rsidRPr="000E7812">
        <w:tab/>
      </w:r>
      <w:r w:rsidRPr="000E7812">
        <w:tab/>
      </w:r>
      <w:r>
        <w:t xml:space="preserve"> *L</w:t>
      </w:r>
    </w:p>
    <w:p w14:paraId="7E062B4A" w14:textId="77777777" w:rsidR="00C57E99" w:rsidRPr="000E7812" w:rsidRDefault="00C57E99" w:rsidP="00C57E99">
      <w:pPr>
        <w:pStyle w:val="StructureTextList"/>
      </w:pPr>
      <w:r w:rsidRPr="000E7812">
        <w:rPr>
          <w:highlight w:val="green"/>
        </w:rPr>
        <w:t>|’Abdu’l-Baha|</w:t>
      </w:r>
      <w:r w:rsidR="00627ED1" w:rsidRPr="00627ED1">
        <w:tab/>
      </w:r>
      <w:r w:rsidRPr="000E7812">
        <w:t>1</w:t>
      </w:r>
      <w:r w:rsidRPr="000E7812">
        <w:tab/>
      </w:r>
      <w:r w:rsidRPr="000E7812">
        <w:tab/>
      </w:r>
      <w:r w:rsidRPr="000E7812">
        <w:tab/>
      </w:r>
      <w:r>
        <w:t xml:space="preserve"> *L</w:t>
      </w:r>
    </w:p>
    <w:p w14:paraId="4DB7AAB2" w14:textId="77777777" w:rsidR="00C57E99" w:rsidRPr="000E7812" w:rsidRDefault="00C57E99" w:rsidP="00C57E99">
      <w:pPr>
        <w:pStyle w:val="StructureTextList"/>
      </w:pPr>
      <w:r w:rsidRPr="000E7812">
        <w:rPr>
          <w:rStyle w:val="BookTitle"/>
          <w:highlight w:val="green"/>
        </w:rPr>
        <w:t>|’Ahadith’|</w:t>
      </w:r>
      <w:r w:rsidR="00627ED1" w:rsidRPr="00627ED1">
        <w:tab/>
      </w:r>
      <w:r w:rsidRPr="000E7812">
        <w:t>1</w:t>
      </w:r>
      <w:r w:rsidRPr="000E7812">
        <w:tab/>
      </w:r>
      <w:r w:rsidRPr="000E7812">
        <w:tab/>
      </w:r>
      <w:r w:rsidRPr="000E7812">
        <w:tab/>
      </w:r>
      <w:r>
        <w:t xml:space="preserve"> *L</w:t>
      </w:r>
    </w:p>
    <w:p w14:paraId="1A1C4F66" w14:textId="77777777" w:rsidR="00C57E99" w:rsidRPr="000E7812" w:rsidRDefault="00C57E99" w:rsidP="00C57E99">
      <w:pPr>
        <w:pStyle w:val="StructureTextList"/>
      </w:pPr>
      <w:r w:rsidRPr="000E7812">
        <w:rPr>
          <w:highlight w:val="green"/>
        </w:rPr>
        <w:t>|’Aqa|</w:t>
      </w:r>
      <w:r w:rsidR="00627ED1" w:rsidRPr="00627ED1">
        <w:tab/>
      </w:r>
      <w:r w:rsidRPr="000E7812">
        <w:t>1</w:t>
      </w:r>
      <w:r w:rsidRPr="000E7812">
        <w:tab/>
      </w:r>
      <w:r w:rsidRPr="000E7812">
        <w:tab/>
      </w:r>
      <w:r w:rsidRPr="000E7812">
        <w:tab/>
      </w:r>
      <w:r>
        <w:t xml:space="preserve"> *L *L</w:t>
      </w:r>
    </w:p>
    <w:p w14:paraId="4B1EC2A3" w14:textId="77777777" w:rsidR="00C57E99" w:rsidRPr="000E7812" w:rsidRDefault="00C57E99" w:rsidP="00C57E99">
      <w:pPr>
        <w:pStyle w:val="StructureTextList"/>
      </w:pPr>
      <w:r w:rsidRPr="000E7812">
        <w:rPr>
          <w:highlight w:val="green"/>
        </w:rPr>
        <w:t>|’Las|</w:t>
      </w:r>
      <w:r w:rsidR="00627ED1" w:rsidRPr="00627ED1">
        <w:tab/>
      </w:r>
      <w:r w:rsidRPr="000E7812">
        <w:t>1</w:t>
      </w:r>
      <w:r w:rsidRPr="000E7812">
        <w:tab/>
      </w:r>
      <w:r w:rsidRPr="000E7812">
        <w:tab/>
      </w:r>
      <w:r w:rsidRPr="000E7812">
        <w:tab/>
      </w:r>
      <w:r>
        <w:t xml:space="preserve"> *L</w:t>
      </w:r>
    </w:p>
    <w:p w14:paraId="761DC519" w14:textId="77777777" w:rsidR="00C57E99" w:rsidRPr="000E7812" w:rsidRDefault="00C57E99" w:rsidP="00C57E99">
      <w:pPr>
        <w:pStyle w:val="StructureTextList"/>
      </w:pPr>
      <w:r w:rsidRPr="000E7812">
        <w:rPr>
          <w:highlight w:val="green"/>
        </w:rPr>
        <w:t>|›Concealer‹|</w:t>
      </w:r>
      <w:r w:rsidR="00627ED1" w:rsidRPr="00627ED1">
        <w:tab/>
      </w:r>
      <w:r w:rsidRPr="000E7812">
        <w:t>1</w:t>
      </w:r>
      <w:r w:rsidRPr="000E7812">
        <w:tab/>
      </w:r>
      <w:r w:rsidRPr="000E7812">
        <w:tab/>
      </w:r>
      <w:r w:rsidRPr="000E7812">
        <w:tab/>
      </w:r>
      <w:r>
        <w:t xml:space="preserve"> *L</w:t>
      </w:r>
    </w:p>
    <w:p w14:paraId="6F1F40C6" w14:textId="77777777" w:rsidR="00C57E99" w:rsidRPr="000E7812" w:rsidRDefault="00C57E99" w:rsidP="00C57E99">
      <w:pPr>
        <w:pStyle w:val="StructureTextList"/>
      </w:pPr>
      <w:r w:rsidRPr="000E7812">
        <w:rPr>
          <w:highlight w:val="green"/>
        </w:rPr>
        <w:t>|›Crisis|</w:t>
      </w:r>
      <w:r w:rsidR="00627ED1" w:rsidRPr="00627ED1">
        <w:tab/>
      </w:r>
      <w:r w:rsidRPr="000E7812">
        <w:t>1</w:t>
      </w:r>
      <w:r w:rsidRPr="000E7812">
        <w:tab/>
      </w:r>
      <w:r w:rsidRPr="000E7812">
        <w:tab/>
      </w:r>
      <w:r w:rsidRPr="000E7812">
        <w:tab/>
      </w:r>
      <w:r>
        <w:t xml:space="preserve"> *L</w:t>
      </w:r>
    </w:p>
    <w:p w14:paraId="1D04CCF7" w14:textId="77777777" w:rsidR="00C57E99" w:rsidRPr="000E7812" w:rsidRDefault="00C57E99" w:rsidP="00C57E99">
      <w:pPr>
        <w:pStyle w:val="StructureTextList"/>
      </w:pPr>
      <w:r w:rsidRPr="000E7812">
        <w:rPr>
          <w:highlight w:val="green"/>
        </w:rPr>
        <w:t>|›Free Bahá’ís|</w:t>
      </w:r>
      <w:r w:rsidR="00627ED1" w:rsidRPr="00627ED1">
        <w:tab/>
      </w:r>
      <w:r w:rsidRPr="000E7812">
        <w:t>1</w:t>
      </w:r>
      <w:r w:rsidRPr="000E7812">
        <w:tab/>
      </w:r>
      <w:r w:rsidRPr="000E7812">
        <w:tab/>
      </w:r>
      <w:r w:rsidRPr="000E7812">
        <w:tab/>
      </w:r>
      <w:r>
        <w:t xml:space="preserve"> *L</w:t>
      </w:r>
    </w:p>
    <w:p w14:paraId="5C37DBE6" w14:textId="77777777" w:rsidR="00C57E99" w:rsidRPr="000E7812" w:rsidRDefault="00C57E99" w:rsidP="00C57E99">
      <w:pPr>
        <w:pStyle w:val="StructureTextList"/>
      </w:pPr>
      <w:r w:rsidRPr="000E7812">
        <w:rPr>
          <w:highlight w:val="green"/>
        </w:rPr>
        <w:t>|›Letter|</w:t>
      </w:r>
      <w:r w:rsidR="00627ED1" w:rsidRPr="00627ED1">
        <w:tab/>
      </w:r>
      <w:r w:rsidRPr="000E7812">
        <w:t>1</w:t>
      </w:r>
      <w:r w:rsidRPr="000E7812">
        <w:tab/>
      </w:r>
      <w:r w:rsidRPr="000E7812">
        <w:tab/>
      </w:r>
      <w:r w:rsidRPr="000E7812">
        <w:tab/>
      </w:r>
      <w:r>
        <w:t xml:space="preserve"> *L</w:t>
      </w:r>
    </w:p>
    <w:p w14:paraId="65FBDAEC" w14:textId="77777777" w:rsidR="00C57E99" w:rsidRPr="000E7812" w:rsidRDefault="00C57E99" w:rsidP="00C57E99">
      <w:pPr>
        <w:pStyle w:val="StructureTextList"/>
      </w:pPr>
      <w:r w:rsidRPr="000E7812">
        <w:rPr>
          <w:highlight w:val="green"/>
        </w:rPr>
        <w:t>|›Next’|</w:t>
      </w:r>
      <w:r w:rsidR="00627ED1" w:rsidRPr="00627ED1">
        <w:tab/>
      </w:r>
      <w:r w:rsidRPr="000E7812">
        <w:t>1</w:t>
      </w:r>
      <w:r w:rsidRPr="000E7812">
        <w:tab/>
      </w:r>
      <w:r w:rsidRPr="000E7812">
        <w:tab/>
      </w:r>
      <w:r w:rsidRPr="000E7812">
        <w:tab/>
      </w:r>
      <w:r>
        <w:t xml:space="preserve"> *L</w:t>
      </w:r>
    </w:p>
    <w:p w14:paraId="0A0A7DCF" w14:textId="77777777" w:rsidR="00C57E99" w:rsidRPr="000E7812" w:rsidRDefault="00C57E99" w:rsidP="00C57E99">
      <w:pPr>
        <w:pStyle w:val="StructureTextList"/>
      </w:pPr>
      <w:r w:rsidRPr="000E7812">
        <w:rPr>
          <w:highlight w:val="green"/>
        </w:rPr>
        <w:t>|›next‹|</w:t>
      </w:r>
      <w:r w:rsidR="00627ED1" w:rsidRPr="00627ED1">
        <w:tab/>
      </w:r>
      <w:r w:rsidRPr="000E7812">
        <w:t>1</w:t>
      </w:r>
      <w:r w:rsidRPr="000E7812">
        <w:tab/>
      </w:r>
      <w:r w:rsidRPr="000E7812">
        <w:tab/>
      </w:r>
      <w:r w:rsidRPr="000E7812">
        <w:tab/>
      </w:r>
      <w:r>
        <w:t xml:space="preserve"> *L</w:t>
      </w:r>
    </w:p>
    <w:p w14:paraId="4F891B28" w14:textId="77777777" w:rsidR="00C57E99" w:rsidRPr="000E7812" w:rsidRDefault="00C57E99" w:rsidP="00C57E99">
      <w:pPr>
        <w:pStyle w:val="StructureTextList"/>
      </w:pPr>
      <w:r w:rsidRPr="000E7812">
        <w:rPr>
          <w:highlight w:val="green"/>
        </w:rPr>
        <w:t>|›Next‹|</w:t>
      </w:r>
      <w:r w:rsidR="00627ED1" w:rsidRPr="00627ED1">
        <w:tab/>
      </w:r>
      <w:r w:rsidRPr="000E7812">
        <w:t>1</w:t>
      </w:r>
      <w:r w:rsidRPr="000E7812">
        <w:tab/>
      </w:r>
      <w:r w:rsidRPr="000E7812">
        <w:tab/>
      </w:r>
      <w:r w:rsidRPr="000E7812">
        <w:tab/>
      </w:r>
      <w:r>
        <w:t xml:space="preserve"> *L</w:t>
      </w:r>
    </w:p>
    <w:p w14:paraId="59E3A6C5" w14:textId="77777777" w:rsidR="00C57E99" w:rsidRPr="000E7812" w:rsidRDefault="00C57E99" w:rsidP="00C57E99">
      <w:pPr>
        <w:pStyle w:val="StructureTextList"/>
      </w:pPr>
      <w:r w:rsidRPr="000E7812">
        <w:rPr>
          <w:highlight w:val="green"/>
        </w:rPr>
        <w:t>|›Year|</w:t>
      </w:r>
      <w:r w:rsidR="00627ED1" w:rsidRPr="00627ED1">
        <w:tab/>
      </w:r>
      <w:r w:rsidRPr="000E7812">
        <w:t>2</w:t>
      </w:r>
      <w:r w:rsidRPr="000E7812">
        <w:tab/>
      </w:r>
      <w:r w:rsidRPr="000E7812">
        <w:tab/>
      </w:r>
      <w:r w:rsidRPr="000E7812">
        <w:tab/>
      </w:r>
      <w:r>
        <w:t xml:space="preserve"> *L</w:t>
      </w:r>
    </w:p>
    <w:p w14:paraId="0D81BA39" w14:textId="77777777" w:rsidR="00C57E99" w:rsidRPr="000E7812" w:rsidRDefault="00C57E99" w:rsidP="00C57E99">
      <w:pPr>
        <w:pStyle w:val="StructureTextList"/>
      </w:pPr>
      <w:r w:rsidRPr="000E7812">
        <w:rPr>
          <w:highlight w:val="green"/>
        </w:rPr>
        <w:t>|›Young Turk|</w:t>
      </w:r>
      <w:r w:rsidR="00627ED1" w:rsidRPr="00627ED1">
        <w:tab/>
      </w:r>
      <w:r w:rsidRPr="000E7812">
        <w:t>2</w:t>
      </w:r>
      <w:r w:rsidRPr="000E7812">
        <w:tab/>
      </w:r>
      <w:r w:rsidRPr="000E7812">
        <w:tab/>
      </w:r>
      <w:r w:rsidRPr="000E7812">
        <w:tab/>
      </w:r>
      <w:r>
        <w:t xml:space="preserve"> *L</w:t>
      </w:r>
    </w:p>
    <w:p w14:paraId="44D1CA57" w14:textId="77777777" w:rsidR="00C57E99" w:rsidRPr="000E7812" w:rsidRDefault="00C57E99" w:rsidP="00C57E99">
      <w:pPr>
        <w:pStyle w:val="StructureTextList"/>
      </w:pPr>
      <w:r w:rsidRPr="000E7812">
        <w:rPr>
          <w:rStyle w:val="indexpagenumber"/>
          <w:highlight w:val="green"/>
        </w:rPr>
        <w:t>|301</w:t>
      </w:r>
      <w:r w:rsidRPr="000E7812">
        <w:rPr>
          <w:highlight w:val="green"/>
        </w:rPr>
        <w:t>,´|</w:t>
      </w:r>
      <w:r w:rsidR="00627ED1" w:rsidRPr="00627ED1">
        <w:tab/>
      </w:r>
      <w:r w:rsidRPr="000E7812">
        <w:t>1</w:t>
      </w:r>
      <w:r w:rsidRPr="000E7812">
        <w:tab/>
      </w:r>
      <w:r w:rsidRPr="000E7812">
        <w:tab/>
      </w:r>
      <w:r w:rsidRPr="000E7812">
        <w:tab/>
      </w:r>
      <w:r>
        <w:t xml:space="preserve"> *L</w:t>
      </w:r>
    </w:p>
    <w:p w14:paraId="3F4C36D5" w14:textId="77777777" w:rsidR="00C57E99" w:rsidRPr="000E7812" w:rsidRDefault="00C57E99" w:rsidP="00C57E99">
      <w:pPr>
        <w:pStyle w:val="StructureTextList"/>
      </w:pPr>
      <w:r w:rsidRPr="000E7812">
        <w:rPr>
          <w:highlight w:val="green"/>
        </w:rPr>
        <w:t>|aba|</w:t>
      </w:r>
      <w:r w:rsidR="00627ED1" w:rsidRPr="00627ED1">
        <w:tab/>
      </w:r>
      <w:r w:rsidRPr="000E7812">
        <w:t>1</w:t>
      </w:r>
      <w:r w:rsidRPr="000E7812">
        <w:tab/>
      </w:r>
      <w:r w:rsidRPr="000E7812">
        <w:tab/>
      </w:r>
      <w:r w:rsidRPr="000E7812">
        <w:tab/>
      </w:r>
      <w:r>
        <w:t>2 fuzzy matches (|Abá|ʿAbá|)</w:t>
      </w:r>
    </w:p>
    <w:p w14:paraId="69E0714D" w14:textId="77777777" w:rsidR="00C57E99" w:rsidRDefault="00C57E99" w:rsidP="00C57E99">
      <w:pPr>
        <w:pStyle w:val="StructureTextList"/>
      </w:pPr>
      <w:r w:rsidRPr="000E7812">
        <w:rPr>
          <w:highlight w:val="green"/>
        </w:rPr>
        <w:t>|ʿAbbas</w:t>
      </w:r>
      <w:r w:rsidRPr="000E7812">
        <w:rPr>
          <w:highlight w:val="darkYellow"/>
        </w:rPr>
        <w:t xml:space="preserve"> Effendi|</w:t>
      </w:r>
      <w:r w:rsidR="00627ED1" w:rsidRPr="00627ED1">
        <w:tab/>
      </w:r>
      <w:r w:rsidRPr="000E7812">
        <w:t>1</w:t>
      </w:r>
      <w:r w:rsidRPr="000E7812">
        <w:tab/>
      </w:r>
      <w:r>
        <w:t>ʿAbbás Effendi</w:t>
      </w:r>
      <w:r w:rsidRPr="000E7812">
        <w:tab/>
      </w:r>
      <w:r w:rsidRPr="000E7812">
        <w:tab/>
      </w:r>
      <w:r>
        <w:t xml:space="preserve">--- *L *L *l </w:t>
      </w:r>
    </w:p>
    <w:p w14:paraId="626794B3" w14:textId="77777777" w:rsidR="00C57E99" w:rsidRPr="000E7812" w:rsidRDefault="00C57E99" w:rsidP="00C57E99">
      <w:pPr>
        <w:pStyle w:val="StructureTextList"/>
      </w:pPr>
      <w:r>
        <w:rPr>
          <w:highlight w:val="green"/>
        </w:rPr>
        <w:t>|</w:t>
      </w:r>
      <w:r w:rsidRPr="000E7812">
        <w:rPr>
          <w:highlight w:val="green"/>
        </w:rPr>
        <w:t>Abbas</w:t>
      </w:r>
      <w:r w:rsidR="00627ED1" w:rsidRPr="00627ED1">
        <w:rPr>
          <w:sz w:val="14"/>
          <w:highlight w:val="green"/>
        </w:rPr>
        <w:t xml:space="preserve"> Effendi</w:t>
      </w:r>
      <w:r w:rsidRPr="000E7812">
        <w:rPr>
          <w:highlight w:val="darkYellow"/>
        </w:rPr>
        <w:t>|</w:t>
      </w:r>
      <w:r w:rsidR="00627ED1" w:rsidRPr="00627ED1">
        <w:tab/>
      </w:r>
      <w:r>
        <w:t>5</w:t>
      </w:r>
      <w:r w:rsidRPr="000E7812">
        <w:tab/>
      </w:r>
      <w:r>
        <w:t>ʿAbbás Effendi</w:t>
      </w:r>
      <w:r w:rsidRPr="000E7812">
        <w:tab/>
      </w:r>
      <w:r w:rsidRPr="000E7812">
        <w:tab/>
      </w:r>
      <w:r>
        <w:t>--- *L *L *l  *L *L / 6 occurances corrected, 0 left unchanged.</w:t>
      </w:r>
    </w:p>
    <w:p w14:paraId="3AC08F4A" w14:textId="77777777" w:rsidR="00C57E99" w:rsidRPr="000E7812" w:rsidRDefault="00C57E99" w:rsidP="00C57E99">
      <w:pPr>
        <w:pStyle w:val="StructureTextList"/>
      </w:pPr>
      <w:r w:rsidRPr="000E7812">
        <w:rPr>
          <w:highlight w:val="green"/>
        </w:rPr>
        <w:t>|</w:t>
      </w:r>
      <w:r w:rsidR="00627ED1" w:rsidRPr="00627ED1">
        <w:rPr>
          <w:sz w:val="14"/>
          <w:highlight w:val="magenta"/>
        </w:rPr>
        <w:t>Abbas Efendi</w:t>
      </w:r>
      <w:r w:rsidR="00627ED1" w:rsidRPr="00627ED1">
        <w:rPr>
          <w:sz w:val="14"/>
          <w:highlight w:val="green"/>
        </w:rPr>
        <w:t>|</w:t>
      </w:r>
      <w:r w:rsidR="00627ED1" w:rsidRPr="00627ED1">
        <w:tab/>
      </w:r>
      <w:r>
        <w:t>3</w:t>
      </w:r>
      <w:r w:rsidRPr="000E7812">
        <w:tab/>
      </w:r>
      <w:r w:rsidRPr="000E7812">
        <w:tab/>
      </w:r>
      <w:r>
        <w:t>ex</w:t>
      </w:r>
      <w:r w:rsidRPr="000E7812">
        <w:tab/>
      </w:r>
      <w:r>
        <w:t xml:space="preserve"> *L *L</w:t>
      </w:r>
    </w:p>
    <w:p w14:paraId="0845D1D1" w14:textId="77777777" w:rsidR="00C57E99" w:rsidRDefault="00C57E99" w:rsidP="00C57E99">
      <w:pPr>
        <w:pStyle w:val="StructureTextList"/>
      </w:pPr>
      <w:r w:rsidRPr="000E7812">
        <w:rPr>
          <w:highlight w:val="green"/>
        </w:rPr>
        <w:t>|Abbas|</w:t>
      </w:r>
      <w:r w:rsidR="00627ED1" w:rsidRPr="00627ED1">
        <w:tab/>
      </w:r>
      <w:r w:rsidRPr="000E7812">
        <w:t>11</w:t>
      </w:r>
      <w:r w:rsidRPr="000E7812">
        <w:tab/>
      </w:r>
      <w:r>
        <w:t>ʿAbbás</w:t>
      </w:r>
      <w:r w:rsidRPr="000E7812">
        <w:tab/>
      </w:r>
      <w:r w:rsidRPr="000E7812">
        <w:tab/>
      </w:r>
      <w:r>
        <w:t>fuzzy match (|ʿAbbás|) *L *L *L *L *L *L *L *L *L *L *L / 0 occurances corrected, 0 left unchanged. *L</w:t>
      </w:r>
    </w:p>
    <w:p w14:paraId="798F00C9" w14:textId="77777777" w:rsidR="00C57E99" w:rsidRPr="000E7812" w:rsidRDefault="00C57E99" w:rsidP="00C57E99">
      <w:pPr>
        <w:pStyle w:val="StructureTextList"/>
      </w:pPr>
      <w:r w:rsidRPr="000E7812">
        <w:rPr>
          <w:highlight w:val="green"/>
        </w:rPr>
        <w:t>|ʿAbbás-i-Núrí|</w:t>
      </w:r>
      <w:r w:rsidR="00627ED1" w:rsidRPr="00627ED1">
        <w:tab/>
      </w:r>
      <w:r w:rsidRPr="000E7812">
        <w:t>1</w:t>
      </w:r>
      <w:r w:rsidRPr="000E7812">
        <w:tab/>
      </w:r>
      <w:r w:rsidRPr="000E7812">
        <w:tab/>
      </w:r>
      <w:r>
        <w:t>ok</w:t>
      </w:r>
      <w:r w:rsidRPr="000E7812">
        <w:tab/>
      </w:r>
      <w:r>
        <w:t>unprecedented match</w:t>
      </w:r>
    </w:p>
    <w:p w14:paraId="7E1E1241" w14:textId="77777777" w:rsidR="00C57E99" w:rsidRPr="000E7812" w:rsidRDefault="00C57E99" w:rsidP="00C57E99">
      <w:pPr>
        <w:pStyle w:val="StructureTextList"/>
      </w:pPr>
      <w:r w:rsidRPr="000E7812">
        <w:rPr>
          <w:highlight w:val="magenta"/>
        </w:rPr>
        <w:t>|Abdu’l Baha|</w:t>
      </w:r>
      <w:r w:rsidR="00627ED1" w:rsidRPr="00627ED1">
        <w:tab/>
      </w:r>
      <w:r w:rsidRPr="000E7812">
        <w:t>2</w:t>
      </w:r>
      <w:r w:rsidRPr="000E7812">
        <w:tab/>
      </w:r>
      <w:r w:rsidRPr="000E7812">
        <w:tab/>
      </w:r>
      <w:r w:rsidRPr="000E7812">
        <w:tab/>
      </w:r>
      <w:r>
        <w:t>fuzzy match (|ʿAbdu’l-Bahá|)</w:t>
      </w:r>
    </w:p>
    <w:p w14:paraId="62AF55E6" w14:textId="77777777" w:rsidR="00C57E99" w:rsidRPr="000E7812" w:rsidRDefault="00C57E99" w:rsidP="00C57E99">
      <w:pPr>
        <w:pStyle w:val="StructureTextList"/>
      </w:pPr>
      <w:r w:rsidRPr="000E7812">
        <w:rPr>
          <w:highlight w:val="green"/>
        </w:rPr>
        <w:t>|ʿAbdu’l-ʿAzíz|</w:t>
      </w:r>
      <w:r w:rsidR="00627ED1" w:rsidRPr="00627ED1">
        <w:tab/>
      </w:r>
      <w:r w:rsidRPr="000E7812">
        <w:t>1</w:t>
      </w:r>
      <w:r w:rsidRPr="000E7812">
        <w:tab/>
      </w:r>
      <w:r w:rsidRPr="000E7812">
        <w:tab/>
      </w:r>
      <w:r>
        <w:t>ok</w:t>
      </w:r>
      <w:r w:rsidRPr="000E7812">
        <w:tab/>
      </w:r>
      <w:r>
        <w:t>unprecedented match</w:t>
      </w:r>
    </w:p>
    <w:p w14:paraId="7B7F565B" w14:textId="77777777" w:rsidR="00C57E99" w:rsidRPr="000E7812" w:rsidRDefault="00C57E99" w:rsidP="00C57E99">
      <w:pPr>
        <w:pStyle w:val="StructureTextList"/>
      </w:pPr>
      <w:r w:rsidRPr="000E7812">
        <w:rPr>
          <w:highlight w:val="green"/>
        </w:rPr>
        <w:t>|Abdu’l-Baha Abbas|</w:t>
      </w:r>
      <w:r w:rsidR="00627ED1" w:rsidRPr="00627ED1">
        <w:tab/>
      </w:r>
      <w:r w:rsidRPr="000E7812">
        <w:t>2</w:t>
      </w:r>
      <w:r w:rsidRPr="000E7812">
        <w:tab/>
      </w:r>
      <w:r>
        <w:t>ʿAbdu’l-Bahá Abbás</w:t>
      </w:r>
      <w:r w:rsidRPr="000E7812">
        <w:tab/>
      </w:r>
      <w:r w:rsidRPr="000E7812">
        <w:tab/>
      </w:r>
      <w:r>
        <w:t>--- *L / All 2 occurances corrected.</w:t>
      </w:r>
    </w:p>
    <w:p w14:paraId="5F20E049" w14:textId="77777777" w:rsidR="00C57E99" w:rsidRPr="000E7812" w:rsidRDefault="00C57E99" w:rsidP="00C57E99">
      <w:pPr>
        <w:pStyle w:val="StructureTextList"/>
      </w:pPr>
      <w:r w:rsidRPr="000E7812">
        <w:rPr>
          <w:highlight w:val="green"/>
        </w:rPr>
        <w:t>|Abdu’l-Baha|</w:t>
      </w:r>
      <w:r w:rsidR="00627ED1" w:rsidRPr="00627ED1">
        <w:tab/>
      </w:r>
      <w:r w:rsidRPr="000E7812">
        <w:t>958</w:t>
      </w:r>
      <w:r w:rsidRPr="000E7812">
        <w:tab/>
      </w:r>
      <w:r>
        <w:t>ʿAbdu’l-Bahá</w:t>
      </w:r>
      <w:r w:rsidRPr="000E7812">
        <w:tab/>
      </w:r>
      <w:r w:rsidRPr="000E7812">
        <w:tab/>
      </w:r>
      <w:r>
        <w:t>fuzzy match (|ʿAbdu’l-Bahá|) *L / 959 occurances corrected, 0 left unchanged.</w:t>
      </w:r>
    </w:p>
    <w:p w14:paraId="0B493AD9" w14:textId="77777777" w:rsidR="00C57E99" w:rsidRPr="000E7812" w:rsidRDefault="00C57E99" w:rsidP="00C57E99">
      <w:pPr>
        <w:pStyle w:val="StructureTextList"/>
      </w:pPr>
      <w:r w:rsidRPr="000E7812">
        <w:rPr>
          <w:rStyle w:val="referenceauthor"/>
          <w:highlight w:val="green"/>
        </w:rPr>
        <w:t>|ABDU’L-BAHA|</w:t>
      </w:r>
      <w:r w:rsidR="00627ED1" w:rsidRPr="00627ED1">
        <w:tab/>
      </w:r>
      <w:r w:rsidRPr="000E7812">
        <w:t>6</w:t>
      </w:r>
      <w:r w:rsidRPr="000E7812">
        <w:tab/>
      </w:r>
      <w:r>
        <w:t>ʿABDU’L-BAHÁ</w:t>
      </w:r>
      <w:r w:rsidRPr="000E7812">
        <w:tab/>
      </w:r>
      <w:r w:rsidRPr="000E7812">
        <w:tab/>
      </w:r>
      <w:r>
        <w:t>fuzzy match (|ʿAbdu’l-Bahá|) *L *L / 5 occurances corrected, 0 left unchanged.</w:t>
      </w:r>
    </w:p>
    <w:p w14:paraId="136340A5" w14:textId="77777777" w:rsidR="00C57E99" w:rsidRPr="000E7812" w:rsidRDefault="00C57E99" w:rsidP="00C57E99">
      <w:pPr>
        <w:pStyle w:val="StructureTextList"/>
      </w:pPr>
      <w:r w:rsidRPr="000E7812">
        <w:rPr>
          <w:highlight w:val="green"/>
        </w:rPr>
        <w:t>|Abdu’l-Bahá|</w:t>
      </w:r>
      <w:r w:rsidR="00627ED1" w:rsidRPr="00627ED1">
        <w:tab/>
      </w:r>
      <w:r w:rsidRPr="000E7812">
        <w:t>2</w:t>
      </w:r>
      <w:r w:rsidRPr="000E7812">
        <w:tab/>
      </w:r>
      <w:r>
        <w:t>ʿAbdu’l-Bahá</w:t>
      </w:r>
      <w:r w:rsidRPr="000E7812">
        <w:tab/>
      </w:r>
      <w:r w:rsidRPr="000E7812">
        <w:tab/>
      </w:r>
      <w:r>
        <w:t>fuzzy match (|ʿAbdu’l-Bahá|) *L / All 2 occurances corrected.</w:t>
      </w:r>
    </w:p>
    <w:p w14:paraId="61B3BB0D" w14:textId="77777777" w:rsidR="00C57E99" w:rsidRPr="000E7812" w:rsidRDefault="00C57E99" w:rsidP="00C57E99">
      <w:pPr>
        <w:pStyle w:val="StructureTextList"/>
      </w:pPr>
      <w:r w:rsidRPr="000E7812">
        <w:rPr>
          <w:highlight w:val="green"/>
        </w:rPr>
        <w:t>|ʿAbdu’l-Baha|</w:t>
      </w:r>
      <w:r w:rsidR="00627ED1" w:rsidRPr="00627ED1">
        <w:tab/>
      </w:r>
      <w:r w:rsidRPr="000E7812">
        <w:t>2</w:t>
      </w:r>
      <w:r w:rsidRPr="000E7812">
        <w:tab/>
      </w:r>
      <w:r>
        <w:t>ʿAbdu’l-Bahá</w:t>
      </w:r>
      <w:r w:rsidRPr="000E7812">
        <w:tab/>
      </w:r>
      <w:r w:rsidRPr="000E7812">
        <w:tab/>
      </w:r>
      <w:r>
        <w:t>fuzzy match (|ʿAbdu’l-Bahá|) *L / 3 occurances corrected, 0 left unchanged.</w:t>
      </w:r>
    </w:p>
    <w:p w14:paraId="471BDC01" w14:textId="77777777" w:rsidR="00C57E99" w:rsidRPr="000E7812" w:rsidRDefault="00C57E99" w:rsidP="00C57E99">
      <w:pPr>
        <w:pStyle w:val="StructureTextList"/>
      </w:pPr>
      <w:r w:rsidRPr="000E7812">
        <w:rPr>
          <w:highlight w:val="green"/>
        </w:rPr>
        <w:t>|ʿAbdu’l</w:t>
      </w:r>
      <w:r w:rsidRPr="000E7812">
        <w:rPr>
          <w:highlight w:val="green"/>
        </w:rPr>
        <w:noBreakHyphen/>
        <w:t>Bahá|</w:t>
      </w:r>
      <w:r w:rsidR="00627ED1" w:rsidRPr="00627ED1">
        <w:tab/>
      </w:r>
      <w:r w:rsidRPr="000E7812">
        <w:t>3</w:t>
      </w:r>
      <w:r w:rsidRPr="000E7812">
        <w:tab/>
      </w:r>
      <w:r>
        <w:t>ʿAbdu’l-Bahá</w:t>
      </w:r>
      <w:r w:rsidRPr="000E7812">
        <w:tab/>
      </w:r>
      <w:r w:rsidRPr="000E7812">
        <w:tab/>
      </w:r>
      <w:r>
        <w:t>--- *L / All 3 occurances corrected.</w:t>
      </w:r>
    </w:p>
    <w:p w14:paraId="12D3FCFD" w14:textId="77777777" w:rsidR="00C57E99" w:rsidRPr="000E7812" w:rsidRDefault="00C57E99" w:rsidP="00C57E99">
      <w:pPr>
        <w:pStyle w:val="StructureTextList"/>
      </w:pPr>
      <w:r w:rsidRPr="000E7812">
        <w:rPr>
          <w:highlight w:val="green"/>
        </w:rPr>
        <w:t>|ʿAbdu’l-Bahá|</w:t>
      </w:r>
      <w:r w:rsidR="00627ED1" w:rsidRPr="00627ED1">
        <w:tab/>
      </w:r>
      <w:r w:rsidRPr="000E7812">
        <w:t>66</w:t>
      </w:r>
      <w:r w:rsidRPr="000E7812">
        <w:tab/>
      </w:r>
      <w:r w:rsidRPr="000E7812">
        <w:tab/>
      </w:r>
      <w:r>
        <w:t>ok</w:t>
      </w:r>
      <w:r w:rsidRPr="000E7812">
        <w:tab/>
      </w:r>
      <w:r>
        <w:t>match</w:t>
      </w:r>
    </w:p>
    <w:p w14:paraId="699D3B97" w14:textId="77777777" w:rsidR="00C57E99" w:rsidRPr="000E7812" w:rsidRDefault="00C57E99" w:rsidP="00C57E99">
      <w:pPr>
        <w:pStyle w:val="StructureTextList"/>
      </w:pPr>
      <w:r w:rsidRPr="000E7812">
        <w:rPr>
          <w:highlight w:val="green"/>
        </w:rPr>
        <w:t>|Abdu’l-Baha’s|</w:t>
      </w:r>
      <w:r w:rsidR="00627ED1" w:rsidRPr="00627ED1">
        <w:tab/>
      </w:r>
      <w:r w:rsidRPr="000E7812">
        <w:t>120</w:t>
      </w:r>
      <w:r w:rsidRPr="000E7812">
        <w:tab/>
      </w:r>
      <w:r>
        <w:t>ʿAbdu’l-Bahá’s</w:t>
      </w:r>
      <w:r w:rsidRPr="000E7812">
        <w:tab/>
      </w:r>
      <w:r w:rsidRPr="000E7812">
        <w:tab/>
      </w:r>
      <w:r>
        <w:t>fuzzy match (|ʿAbdu’l-Bahás|) *L / All 120 occurances corrected.</w:t>
      </w:r>
    </w:p>
    <w:p w14:paraId="50040D36" w14:textId="77777777" w:rsidR="00C57E99" w:rsidRPr="000E7812" w:rsidRDefault="00C57E99" w:rsidP="00C57E99">
      <w:pPr>
        <w:pStyle w:val="StructureTextList"/>
      </w:pPr>
      <w:r w:rsidRPr="000E7812">
        <w:rPr>
          <w:highlight w:val="green"/>
        </w:rPr>
        <w:t>|Abdu’l-Bahá’s|</w:t>
      </w:r>
      <w:r w:rsidR="00627ED1" w:rsidRPr="00627ED1">
        <w:tab/>
      </w:r>
      <w:r w:rsidRPr="000E7812">
        <w:t>1</w:t>
      </w:r>
      <w:r w:rsidRPr="000E7812">
        <w:tab/>
      </w:r>
      <w:r>
        <w:t>ʿAbdu’l-Bahá’s</w:t>
      </w:r>
      <w:r w:rsidRPr="000E7812">
        <w:tab/>
      </w:r>
      <w:r w:rsidRPr="000E7812">
        <w:tab/>
      </w:r>
      <w:r>
        <w:t>fuzzy match (|ʿAbdu’l-Bahás|) *L *L *L *L</w:t>
      </w:r>
    </w:p>
    <w:p w14:paraId="467BA609" w14:textId="77777777" w:rsidR="00C57E99" w:rsidRPr="000E7812" w:rsidRDefault="00C57E99" w:rsidP="00C57E99">
      <w:pPr>
        <w:pStyle w:val="StructureTextList"/>
      </w:pPr>
      <w:r w:rsidRPr="000E7812">
        <w:rPr>
          <w:highlight w:val="green"/>
        </w:rPr>
        <w:t>|ʿAbdu’l-Bahá’s|</w:t>
      </w:r>
      <w:r w:rsidR="00627ED1" w:rsidRPr="00627ED1">
        <w:tab/>
      </w:r>
      <w:r w:rsidRPr="000E7812">
        <w:t>7</w:t>
      </w:r>
      <w:r w:rsidRPr="000E7812">
        <w:tab/>
      </w:r>
      <w:r w:rsidRPr="000E7812">
        <w:tab/>
      </w:r>
      <w:r>
        <w:t>ok en</w:t>
      </w:r>
      <w:r w:rsidRPr="000E7812">
        <w:tab/>
      </w:r>
      <w:r>
        <w:t>fuzzy match (|ʿAbdu’l-Bahás|) *L *L</w:t>
      </w:r>
    </w:p>
    <w:p w14:paraId="109D83CF" w14:textId="77777777" w:rsidR="00C57E99" w:rsidRPr="000E7812" w:rsidRDefault="00C57E99" w:rsidP="00C57E99">
      <w:pPr>
        <w:pStyle w:val="StructureTextList"/>
      </w:pPr>
      <w:r w:rsidRPr="000E7812">
        <w:rPr>
          <w:highlight w:val="green"/>
        </w:rPr>
        <w:t>|Abdu’l-Ghani Baydun|</w:t>
      </w:r>
      <w:r w:rsidR="00627ED1" w:rsidRPr="00627ED1">
        <w:tab/>
      </w:r>
      <w:r w:rsidRPr="000E7812">
        <w:t>1</w:t>
      </w:r>
      <w:r w:rsidRPr="000E7812">
        <w:tab/>
      </w:r>
      <w:r>
        <w:t>ʿAbdu’l-aní Bayḍún</w:t>
      </w:r>
      <w:r w:rsidRPr="000E7812">
        <w:tab/>
      </w:r>
      <w:r w:rsidRPr="000E7812">
        <w:tab/>
      </w:r>
      <w:r>
        <w:t>--- *e *e *L / All 1 occurances corrected.</w:t>
      </w:r>
    </w:p>
    <w:p w14:paraId="05D65C31" w14:textId="77777777" w:rsidR="00C57E99" w:rsidRDefault="00C57E99" w:rsidP="00C57E99">
      <w:pPr>
        <w:pStyle w:val="StructureTextList"/>
      </w:pPr>
      <w:r w:rsidRPr="000E7812">
        <w:rPr>
          <w:highlight w:val="green"/>
        </w:rPr>
        <w:t>|ʿAbdu’l-Ghaní|</w:t>
      </w:r>
      <w:r w:rsidR="00627ED1" w:rsidRPr="00627ED1">
        <w:tab/>
      </w:r>
      <w:r w:rsidRPr="000E7812">
        <w:t>1</w:t>
      </w:r>
      <w:r w:rsidRPr="000E7812">
        <w:tab/>
      </w:r>
      <w:r>
        <w:t>ʿAbdu’l-aní</w:t>
      </w:r>
      <w:r w:rsidRPr="000E7812">
        <w:tab/>
      </w:r>
      <w:r w:rsidRPr="000E7812">
        <w:tab/>
      </w:r>
      <w:r>
        <w:t>fuzzy match (|ʿAbdu’l-aní|) *L / All 1 occurances corrected.</w:t>
      </w:r>
    </w:p>
    <w:p w14:paraId="0B9B7BED" w14:textId="77777777" w:rsidR="00C57E99" w:rsidRPr="000E7812" w:rsidRDefault="00C57E99" w:rsidP="00C57E99">
      <w:pPr>
        <w:pStyle w:val="StructureTextList"/>
      </w:pPr>
      <w:r w:rsidRPr="000E7812">
        <w:rPr>
          <w:highlight w:val="green"/>
        </w:rPr>
        <w:t>|Abdu’l-Hamid Ishraq Khavari|</w:t>
      </w:r>
      <w:r w:rsidR="00627ED1" w:rsidRPr="00627ED1">
        <w:tab/>
      </w:r>
      <w:r w:rsidRPr="000E7812">
        <w:t>1</w:t>
      </w:r>
      <w:r w:rsidRPr="000E7812">
        <w:tab/>
      </w:r>
      <w:r>
        <w:t xml:space="preserve">ʿAbdu’l-Ḥamíd </w:t>
      </w:r>
      <w:r>
        <w:rPr>
          <w:rFonts w:hint="eastAsia"/>
        </w:rPr>
        <w:t>I</w:t>
      </w:r>
      <w:r>
        <w:t></w:t>
      </w:r>
      <w:r>
        <w:rPr>
          <w:rFonts w:hint="eastAsia"/>
        </w:rPr>
        <w:t>ráq</w:t>
      </w:r>
      <w:r>
        <w:t xml:space="preserve"> </w:t>
      </w:r>
      <w:r>
        <w:rPr>
          <w:rFonts w:hint="eastAsia"/>
        </w:rPr>
        <w:t>ávarí</w:t>
      </w:r>
      <w:r w:rsidRPr="000E7812">
        <w:tab/>
      </w:r>
      <w:r w:rsidRPr="000E7812">
        <w:tab/>
      </w:r>
      <w:r>
        <w:t>--- *e *e *e *e *L / All 1 occurances corrected.</w:t>
      </w:r>
    </w:p>
    <w:p w14:paraId="66EDE872" w14:textId="77777777" w:rsidR="00C57E99" w:rsidRPr="000E7812" w:rsidRDefault="00C57E99" w:rsidP="00C57E99">
      <w:pPr>
        <w:pStyle w:val="StructureTextList"/>
      </w:pPr>
      <w:r w:rsidRPr="000E7812">
        <w:rPr>
          <w:highlight w:val="green"/>
        </w:rPr>
        <w:t>|Abdu’l-Hamid|</w:t>
      </w:r>
      <w:r w:rsidR="00627ED1" w:rsidRPr="00627ED1">
        <w:tab/>
      </w:r>
      <w:r w:rsidRPr="000E7812">
        <w:t>2</w:t>
      </w:r>
      <w:r w:rsidRPr="000E7812">
        <w:tab/>
      </w:r>
      <w:r>
        <w:t>ʿAbdu’l-Ḥamíd</w:t>
      </w:r>
      <w:r w:rsidRPr="000E7812">
        <w:tab/>
      </w:r>
      <w:r w:rsidRPr="000E7812">
        <w:tab/>
      </w:r>
      <w:r>
        <w:t>fuzzy match (|ʿAbdu’l-Ḥamíd|) *L *L / All 2 occurances corrected.</w:t>
      </w:r>
    </w:p>
    <w:p w14:paraId="4FFB43D7" w14:textId="77777777" w:rsidR="00C57E99" w:rsidRPr="000E7812" w:rsidRDefault="00C57E99" w:rsidP="00C57E99">
      <w:pPr>
        <w:pStyle w:val="StructureTextList"/>
      </w:pPr>
      <w:r w:rsidRPr="000E7812">
        <w:rPr>
          <w:highlight w:val="green"/>
        </w:rPr>
        <w:t>|ʿAbdu’l-Hamíd|</w:t>
      </w:r>
      <w:r w:rsidR="00627ED1" w:rsidRPr="00627ED1">
        <w:tab/>
      </w:r>
      <w:r w:rsidRPr="000E7812">
        <w:t>1</w:t>
      </w:r>
      <w:r w:rsidRPr="000E7812">
        <w:tab/>
      </w:r>
      <w:r>
        <w:t>ʿAbdu’l-Ḥamíd</w:t>
      </w:r>
      <w:r w:rsidRPr="000E7812">
        <w:tab/>
      </w:r>
      <w:r w:rsidRPr="000E7812">
        <w:tab/>
      </w:r>
      <w:r>
        <w:t>fuzzy match (|ʿAbdu’l-Ḥamíd|) *L / All 1 occurances corrected.</w:t>
      </w:r>
    </w:p>
    <w:p w14:paraId="7566748E" w14:textId="77777777" w:rsidR="00C57E99" w:rsidRPr="000E7812" w:rsidRDefault="00C57E99" w:rsidP="00C57E99">
      <w:pPr>
        <w:pStyle w:val="StructureTextList"/>
      </w:pPr>
      <w:r w:rsidRPr="000E7812">
        <w:rPr>
          <w:highlight w:val="green"/>
        </w:rPr>
        <w:t>|Abdu’l-Husayn Avarih|</w:t>
      </w:r>
      <w:r w:rsidR="00627ED1" w:rsidRPr="00627ED1">
        <w:tab/>
      </w:r>
      <w:r w:rsidRPr="000E7812">
        <w:t>1</w:t>
      </w:r>
      <w:r w:rsidRPr="000E7812">
        <w:tab/>
      </w:r>
      <w:r>
        <w:t>ʿAbdu’l-Ḥusayn Ávárih</w:t>
      </w:r>
      <w:r w:rsidRPr="000E7812">
        <w:tab/>
      </w:r>
      <w:r w:rsidRPr="000E7812">
        <w:tab/>
      </w:r>
      <w:r>
        <w:t>--- *L *e *L / All 1 occurances corrected.</w:t>
      </w:r>
    </w:p>
    <w:p w14:paraId="7692698A" w14:textId="77777777" w:rsidR="00C57E99" w:rsidRPr="000E7812" w:rsidRDefault="00C57E99" w:rsidP="00C57E99">
      <w:pPr>
        <w:pStyle w:val="StructureTextList"/>
      </w:pPr>
      <w:r w:rsidRPr="000E7812">
        <w:rPr>
          <w:highlight w:val="green"/>
        </w:rPr>
        <w:t>|Abdu’l-Husayn|</w:t>
      </w:r>
      <w:r w:rsidR="00627ED1" w:rsidRPr="00627ED1">
        <w:tab/>
      </w:r>
      <w:r w:rsidRPr="000E7812">
        <w:t>1</w:t>
      </w:r>
      <w:r w:rsidRPr="000E7812">
        <w:tab/>
      </w:r>
      <w:r>
        <w:t>ʿAbdu’l-Ḥusayn</w:t>
      </w:r>
      <w:r w:rsidRPr="000E7812">
        <w:tab/>
      </w:r>
      <w:r w:rsidRPr="000E7812">
        <w:tab/>
      </w:r>
      <w:r>
        <w:t>fuzzy match (|ʿAbdu’l-Ḥusayn|) *L / All 1 occurances corrected.</w:t>
      </w:r>
    </w:p>
    <w:p w14:paraId="69E7BA02" w14:textId="77777777" w:rsidR="00C57E99" w:rsidRPr="000E7812" w:rsidRDefault="00C57E99" w:rsidP="00C57E99">
      <w:pPr>
        <w:pStyle w:val="StructureTextList"/>
      </w:pPr>
      <w:r w:rsidRPr="000E7812">
        <w:rPr>
          <w:highlight w:val="green"/>
        </w:rPr>
        <w:t>|ʿAbdu’l-Husayn|</w:t>
      </w:r>
      <w:r w:rsidR="00627ED1" w:rsidRPr="00627ED1">
        <w:tab/>
      </w:r>
      <w:r w:rsidRPr="000E7812">
        <w:t>1</w:t>
      </w:r>
      <w:r w:rsidRPr="000E7812">
        <w:tab/>
      </w:r>
      <w:r>
        <w:t>ʿAbdu’l-Ḥusayn</w:t>
      </w:r>
      <w:r w:rsidRPr="000E7812">
        <w:tab/>
      </w:r>
      <w:r w:rsidRPr="000E7812">
        <w:tab/>
      </w:r>
      <w:r>
        <w:t>fuzzy match (|ʿAbdu’l-Ḥusayn|) *L / 2 occurances corrected, 0 left unchanged.</w:t>
      </w:r>
    </w:p>
    <w:p w14:paraId="79D7C7B3" w14:textId="77777777" w:rsidR="00C57E99" w:rsidRPr="000E7812" w:rsidRDefault="00C57E99" w:rsidP="00C57E99">
      <w:pPr>
        <w:pStyle w:val="StructureTextList"/>
      </w:pPr>
      <w:r w:rsidRPr="000E7812">
        <w:rPr>
          <w:highlight w:val="green"/>
        </w:rPr>
        <w:t>|Abdu’l-Karim-i-Tihrani|</w:t>
      </w:r>
      <w:r w:rsidR="00627ED1" w:rsidRPr="00627ED1">
        <w:tab/>
      </w:r>
      <w:r w:rsidRPr="000E7812">
        <w:t>1</w:t>
      </w:r>
      <w:r w:rsidRPr="000E7812">
        <w:tab/>
      </w:r>
      <w:r>
        <w:t>ʿAbdu’l-Karím-i-Ṭihrání</w:t>
      </w:r>
      <w:r w:rsidRPr="000E7812">
        <w:tab/>
      </w:r>
      <w:r w:rsidRPr="000E7812">
        <w:tab/>
      </w:r>
      <w:r>
        <w:t>fuzzy match (|ʿAbdu’l-Karím-i-Ṭihrání|) *L / All 1 occurances corrected.</w:t>
      </w:r>
    </w:p>
    <w:p w14:paraId="66150A39" w14:textId="77777777" w:rsidR="00C57E99" w:rsidRDefault="00C57E99" w:rsidP="00C57E99">
      <w:pPr>
        <w:pStyle w:val="StructureTextList"/>
      </w:pPr>
      <w:r w:rsidRPr="000E7812">
        <w:rPr>
          <w:highlight w:val="green"/>
        </w:rPr>
        <w:t>|ʿAbdu’l-Karím-Tihrání|</w:t>
      </w:r>
      <w:r w:rsidR="00627ED1" w:rsidRPr="00627ED1">
        <w:tab/>
      </w:r>
      <w:r w:rsidRPr="000E7812">
        <w:t>1</w:t>
      </w:r>
      <w:r w:rsidRPr="000E7812">
        <w:tab/>
      </w:r>
      <w:r>
        <w:t>ʿAbdu’l-Karím-i-Ṭihrání</w:t>
      </w:r>
      <w:r w:rsidRPr="000E7812">
        <w:tab/>
      </w:r>
      <w:r w:rsidRPr="000E7812">
        <w:tab/>
      </w:r>
      <w:r>
        <w:t>--- *L  *L *L *L *L / All 1 occurances corrected.</w:t>
      </w:r>
    </w:p>
    <w:p w14:paraId="503611A3" w14:textId="77777777" w:rsidR="00C57E99" w:rsidRDefault="00C57E99" w:rsidP="00C57E99">
      <w:pPr>
        <w:pStyle w:val="StructureTextList"/>
      </w:pPr>
      <w:r w:rsidRPr="000E7812">
        <w:rPr>
          <w:highlight w:val="green"/>
        </w:rPr>
        <w:t>|Abdu’l-Khaliq-i-Isfahani|</w:t>
      </w:r>
      <w:r w:rsidR="00627ED1" w:rsidRPr="00627ED1">
        <w:tab/>
      </w:r>
      <w:r w:rsidRPr="000E7812">
        <w:t>1</w:t>
      </w:r>
      <w:r w:rsidRPr="000E7812">
        <w:tab/>
      </w:r>
      <w:r>
        <w:t>ʿAbdu’l-</w:t>
      </w:r>
      <w:r>
        <w:rPr>
          <w:rFonts w:hint="eastAsia"/>
        </w:rPr>
        <w:t>á</w:t>
      </w:r>
      <w:r>
        <w:t>liq-i-Iṣfahání</w:t>
      </w:r>
      <w:r w:rsidRPr="000E7812">
        <w:tab/>
      </w:r>
      <w:r w:rsidRPr="000E7812">
        <w:tab/>
      </w:r>
      <w:r>
        <w:t>fuzzy match (|ʿAbdu’l-</w:t>
      </w:r>
      <w:r>
        <w:rPr>
          <w:rFonts w:hint="eastAsia"/>
        </w:rPr>
        <w:t>á</w:t>
      </w:r>
      <w:r>
        <w:t>liq-i-Iṣfahání|) *L / All 1 occurances corrected.</w:t>
      </w:r>
    </w:p>
    <w:p w14:paraId="454F6764" w14:textId="77777777" w:rsidR="00C57E99" w:rsidRDefault="00C57E99" w:rsidP="00C57E99">
      <w:pPr>
        <w:pStyle w:val="StructureTextList"/>
      </w:pPr>
      <w:r w:rsidRPr="000E7812">
        <w:rPr>
          <w:highlight w:val="green"/>
        </w:rPr>
        <w:t>|ʿAbdu’l-Kháliq-i-Isfahání|</w:t>
      </w:r>
      <w:r w:rsidR="00627ED1" w:rsidRPr="00627ED1">
        <w:tab/>
      </w:r>
      <w:r w:rsidRPr="000E7812">
        <w:t>1</w:t>
      </w:r>
      <w:r w:rsidRPr="000E7812">
        <w:tab/>
      </w:r>
      <w:r>
        <w:t>ʿAbdu’l-</w:t>
      </w:r>
      <w:r>
        <w:rPr>
          <w:rFonts w:hint="eastAsia"/>
        </w:rPr>
        <w:t>á</w:t>
      </w:r>
      <w:r>
        <w:t>liq-i-Iṣfahání</w:t>
      </w:r>
      <w:r w:rsidRPr="000E7812">
        <w:tab/>
      </w:r>
      <w:r w:rsidRPr="000E7812">
        <w:tab/>
      </w:r>
      <w:r>
        <w:t>fuzzy match (|ʿAbdu’l-</w:t>
      </w:r>
      <w:r>
        <w:rPr>
          <w:rFonts w:hint="eastAsia"/>
        </w:rPr>
        <w:t>á</w:t>
      </w:r>
      <w:r>
        <w:t>liq-i-Iṣfahání|) *L / All 1 occurances corrected.</w:t>
      </w:r>
    </w:p>
    <w:p w14:paraId="123E449E" w14:textId="77777777" w:rsidR="00C57E99" w:rsidRPr="000E7812" w:rsidRDefault="00C57E99" w:rsidP="00C57E99">
      <w:pPr>
        <w:pStyle w:val="StructureTextList"/>
      </w:pPr>
      <w:r w:rsidRPr="000E7812">
        <w:rPr>
          <w:highlight w:val="green"/>
        </w:rPr>
        <w:t>|Abdu’llah Pasha|</w:t>
      </w:r>
      <w:r w:rsidR="00627ED1" w:rsidRPr="00627ED1">
        <w:tab/>
      </w:r>
      <w:r w:rsidRPr="000E7812">
        <w:t>3</w:t>
      </w:r>
      <w:r w:rsidRPr="000E7812">
        <w:tab/>
      </w:r>
      <w:r>
        <w:t>ʿAbdu’lláh Pá</w:t>
      </w:r>
      <w:r>
        <w:rPr>
          <w:rFonts w:hint="eastAsia"/>
        </w:rPr>
        <w:t>á</w:t>
      </w:r>
      <w:r w:rsidRPr="000E7812">
        <w:tab/>
      </w:r>
      <w:r w:rsidRPr="000E7812">
        <w:tab/>
      </w:r>
      <w:r>
        <w:t>--- *e *e *L / All 3 occurances corrected.</w:t>
      </w:r>
    </w:p>
    <w:p w14:paraId="79DB1A57" w14:textId="77777777" w:rsidR="00C57E99" w:rsidRPr="000E7812" w:rsidRDefault="00C57E99" w:rsidP="00C57E99">
      <w:pPr>
        <w:pStyle w:val="StructureTextList"/>
      </w:pPr>
      <w:r w:rsidRPr="000E7812">
        <w:rPr>
          <w:highlight w:val="green"/>
        </w:rPr>
        <w:t>|ʿAbdu’lláh Páshá|</w:t>
      </w:r>
      <w:r w:rsidR="00627ED1" w:rsidRPr="00627ED1">
        <w:tab/>
      </w:r>
      <w:r w:rsidRPr="000E7812">
        <w:t>1</w:t>
      </w:r>
      <w:r w:rsidRPr="000E7812">
        <w:tab/>
      </w:r>
      <w:r>
        <w:t>ʿAbdu’lláh Pá</w:t>
      </w:r>
      <w:r>
        <w:rPr>
          <w:rFonts w:hint="eastAsia"/>
        </w:rPr>
        <w:t>á</w:t>
      </w:r>
      <w:r w:rsidRPr="000E7812">
        <w:tab/>
      </w:r>
      <w:r w:rsidRPr="000E7812">
        <w:tab/>
      </w:r>
      <w:r>
        <w:t>--- *L / All 1 occurances corrected.</w:t>
      </w:r>
    </w:p>
    <w:p w14:paraId="658E7D9B" w14:textId="77777777" w:rsidR="00C57E99" w:rsidRPr="000E7812" w:rsidRDefault="00C57E99" w:rsidP="00C57E99">
      <w:pPr>
        <w:pStyle w:val="StructureTextList"/>
      </w:pPr>
      <w:r w:rsidRPr="000E7812">
        <w:rPr>
          <w:highlight w:val="green"/>
        </w:rPr>
        <w:t>|ʿAbdu’lláh|</w:t>
      </w:r>
      <w:r w:rsidR="00627ED1" w:rsidRPr="00627ED1">
        <w:tab/>
      </w:r>
      <w:r w:rsidRPr="000E7812">
        <w:t>1</w:t>
      </w:r>
      <w:r w:rsidRPr="000E7812">
        <w:tab/>
      </w:r>
      <w:r w:rsidRPr="000E7812">
        <w:tab/>
      </w:r>
      <w:r>
        <w:t>ok</w:t>
      </w:r>
      <w:r w:rsidRPr="000E7812">
        <w:tab/>
      </w:r>
      <w:r>
        <w:t>unprecedented match</w:t>
      </w:r>
    </w:p>
    <w:p w14:paraId="267582D8" w14:textId="77777777" w:rsidR="00C57E99" w:rsidRPr="000E7812" w:rsidRDefault="00C57E99" w:rsidP="00C57E99">
      <w:pPr>
        <w:pStyle w:val="StructureTextList"/>
      </w:pPr>
      <w:r w:rsidRPr="000E7812">
        <w:rPr>
          <w:highlight w:val="green"/>
        </w:rPr>
        <w:t>|Abdu’llah-i-Qazvini|</w:t>
      </w:r>
      <w:r w:rsidR="00627ED1" w:rsidRPr="00627ED1">
        <w:tab/>
      </w:r>
      <w:r w:rsidRPr="000E7812">
        <w:t>1</w:t>
      </w:r>
      <w:r w:rsidRPr="000E7812">
        <w:tab/>
      </w:r>
      <w:r>
        <w:t>ʿAbdu’lláh-i-Qazvíní</w:t>
      </w:r>
      <w:r w:rsidRPr="000E7812">
        <w:tab/>
      </w:r>
      <w:r w:rsidRPr="000E7812">
        <w:tab/>
      </w:r>
      <w:r>
        <w:t>fuzzy match (|ʿAbdu’lláh-i-Qazvíní|) *L / All 1 occurances corrected.</w:t>
      </w:r>
    </w:p>
    <w:p w14:paraId="052962A7" w14:textId="77777777" w:rsidR="00C57E99" w:rsidRPr="000E7812" w:rsidRDefault="00C57E99" w:rsidP="00C57E99">
      <w:pPr>
        <w:pStyle w:val="StructureTextList"/>
      </w:pPr>
      <w:r w:rsidRPr="000E7812">
        <w:rPr>
          <w:highlight w:val="green"/>
        </w:rPr>
        <w:t>|ʿAbdu’lláh-i-Qazvíní|</w:t>
      </w:r>
      <w:r w:rsidR="00627ED1" w:rsidRPr="00627ED1">
        <w:tab/>
      </w:r>
      <w:r w:rsidRPr="000E7812">
        <w:t>1</w:t>
      </w:r>
      <w:r w:rsidRPr="000E7812">
        <w:tab/>
      </w:r>
      <w:r w:rsidRPr="000E7812">
        <w:tab/>
      </w:r>
      <w:r>
        <w:t>ok</w:t>
      </w:r>
      <w:r w:rsidRPr="000E7812">
        <w:tab/>
      </w:r>
      <w:r>
        <w:t>unprecedented match</w:t>
      </w:r>
    </w:p>
    <w:p w14:paraId="1FBA4D67" w14:textId="77777777" w:rsidR="00C57E99" w:rsidRPr="000E7812" w:rsidRDefault="00C57E99" w:rsidP="00C57E99">
      <w:pPr>
        <w:pStyle w:val="StructureTextList"/>
      </w:pPr>
      <w:r w:rsidRPr="000E7812">
        <w:rPr>
          <w:highlight w:val="green"/>
        </w:rPr>
        <w:t>|Abdu’l-Vahhab|</w:t>
      </w:r>
      <w:r w:rsidR="00627ED1" w:rsidRPr="00627ED1">
        <w:tab/>
      </w:r>
      <w:r w:rsidRPr="000E7812">
        <w:t>1</w:t>
      </w:r>
      <w:r w:rsidRPr="000E7812">
        <w:tab/>
      </w:r>
      <w:r>
        <w:t>ʿAbdu’l-Vahháb</w:t>
      </w:r>
      <w:r w:rsidRPr="000E7812">
        <w:tab/>
      </w:r>
      <w:r w:rsidRPr="000E7812">
        <w:tab/>
      </w:r>
      <w:r>
        <w:t>fuzzy match (|ʿAbdu’l-Vahháb|) *L / All 1 occurances corrected.</w:t>
      </w:r>
    </w:p>
    <w:p w14:paraId="49382CC1" w14:textId="77777777" w:rsidR="00C57E99" w:rsidRPr="000E7812" w:rsidRDefault="00C57E99" w:rsidP="00C57E99">
      <w:pPr>
        <w:pStyle w:val="StructureTextList"/>
      </w:pPr>
      <w:r w:rsidRPr="000E7812">
        <w:rPr>
          <w:highlight w:val="green"/>
        </w:rPr>
        <w:t>|ʿAbdu’l-Vahháb|</w:t>
      </w:r>
      <w:r w:rsidR="00627ED1" w:rsidRPr="00627ED1">
        <w:tab/>
      </w:r>
      <w:r w:rsidRPr="000E7812">
        <w:t>1</w:t>
      </w:r>
      <w:r w:rsidRPr="000E7812">
        <w:tab/>
      </w:r>
      <w:r w:rsidRPr="000E7812">
        <w:tab/>
      </w:r>
      <w:r>
        <w:t>ok</w:t>
      </w:r>
      <w:r w:rsidRPr="000E7812">
        <w:tab/>
      </w:r>
      <w:r>
        <w:t>unprecedented match</w:t>
      </w:r>
    </w:p>
    <w:p w14:paraId="0B19B4C5" w14:textId="77777777" w:rsidR="00C57E99" w:rsidRPr="000E7812" w:rsidRDefault="00C57E99" w:rsidP="00C57E99">
      <w:pPr>
        <w:pStyle w:val="StructureTextList"/>
      </w:pPr>
      <w:r w:rsidRPr="000E7812">
        <w:rPr>
          <w:highlight w:val="green"/>
        </w:rPr>
        <w:t>|ʿAbdu’r-Rahím-i-Isfahání|</w:t>
      </w:r>
      <w:r w:rsidR="00627ED1" w:rsidRPr="00627ED1">
        <w:tab/>
      </w:r>
      <w:r w:rsidRPr="000E7812">
        <w:t>1</w:t>
      </w:r>
      <w:r w:rsidRPr="000E7812">
        <w:tab/>
      </w:r>
      <w:r>
        <w:t>ʿAbdu’r-Raḥím-i-Iṣfahání</w:t>
      </w:r>
      <w:r w:rsidRPr="000E7812">
        <w:tab/>
      </w:r>
      <w:r w:rsidRPr="000E7812">
        <w:tab/>
      </w:r>
      <w:r>
        <w:t>--- *e *e *L / All 1 occurances corrected.</w:t>
      </w:r>
    </w:p>
    <w:p w14:paraId="74389612" w14:textId="77777777" w:rsidR="00C57E99" w:rsidRPr="000E7812" w:rsidRDefault="00C57E99" w:rsidP="00C57E99">
      <w:pPr>
        <w:pStyle w:val="StructureTextList"/>
      </w:pPr>
      <w:r w:rsidRPr="000E7812">
        <w:rPr>
          <w:highlight w:val="green"/>
        </w:rPr>
        <w:t>|ʿAbdu’r-Rahím-i-Qannád|</w:t>
      </w:r>
      <w:r w:rsidR="00627ED1" w:rsidRPr="00627ED1">
        <w:tab/>
      </w:r>
      <w:r w:rsidRPr="000E7812">
        <w:t>1</w:t>
      </w:r>
      <w:r w:rsidRPr="000E7812">
        <w:tab/>
      </w:r>
      <w:r>
        <w:t>ʿAbdu’r-Raḥím-i-Qannád</w:t>
      </w:r>
      <w:r w:rsidRPr="000E7812">
        <w:tab/>
      </w:r>
      <w:r w:rsidRPr="000E7812">
        <w:tab/>
      </w:r>
      <w:r>
        <w:t>fuzzy match (|ʿAbdu’r-Raḥím-i-Qannád|) *L / All 1 occurances corrected.</w:t>
      </w:r>
    </w:p>
    <w:p w14:paraId="39E22CB2" w14:textId="77777777" w:rsidR="00C57E99" w:rsidRPr="000E7812" w:rsidRDefault="00C57E99" w:rsidP="00C57E99">
      <w:pPr>
        <w:pStyle w:val="StructureTextList"/>
      </w:pPr>
      <w:r w:rsidRPr="000E7812">
        <w:rPr>
          <w:highlight w:val="green"/>
        </w:rPr>
        <w:t>|Abdu’r-Razzaq|</w:t>
      </w:r>
      <w:r w:rsidR="00627ED1" w:rsidRPr="00627ED1">
        <w:tab/>
      </w:r>
      <w:r w:rsidRPr="000E7812">
        <w:t>4</w:t>
      </w:r>
      <w:r w:rsidRPr="000E7812">
        <w:tab/>
      </w:r>
      <w:r>
        <w:t>ʿAbdu’r-Razzáq</w:t>
      </w:r>
      <w:r w:rsidRPr="000E7812">
        <w:tab/>
      </w:r>
      <w:r w:rsidRPr="000E7812">
        <w:tab/>
      </w:r>
      <w:r>
        <w:t>fuzzy match (|ʿAbdu’r-Razzáq|) *L / All 4 occurances corrected.</w:t>
      </w:r>
    </w:p>
    <w:p w14:paraId="34D981C1" w14:textId="77777777" w:rsidR="00C57E99" w:rsidRPr="000E7812" w:rsidRDefault="00C57E99" w:rsidP="00C57E99">
      <w:pPr>
        <w:pStyle w:val="StructureTextList"/>
      </w:pPr>
      <w:r w:rsidRPr="000E7812">
        <w:rPr>
          <w:highlight w:val="green"/>
        </w:rPr>
        <w:t>|ʿAbdu’r-Razzaq|</w:t>
      </w:r>
      <w:r w:rsidR="00627ED1" w:rsidRPr="00627ED1">
        <w:tab/>
      </w:r>
      <w:r w:rsidRPr="000E7812">
        <w:t>2</w:t>
      </w:r>
      <w:r w:rsidRPr="000E7812">
        <w:tab/>
      </w:r>
      <w:r>
        <w:t>ʿAbdu’r-Razzáq</w:t>
      </w:r>
      <w:r w:rsidRPr="000E7812">
        <w:tab/>
      </w:r>
      <w:r w:rsidRPr="000E7812">
        <w:tab/>
      </w:r>
      <w:r>
        <w:t>fuzzy match (|ʿAbdu’r-Razzáq|) *L / All 2 occurances corrected.</w:t>
      </w:r>
    </w:p>
    <w:p w14:paraId="1753A1D5" w14:textId="77777777" w:rsidR="00C57E99" w:rsidRPr="000E7812" w:rsidRDefault="00C57E99" w:rsidP="00C57E99">
      <w:pPr>
        <w:pStyle w:val="StructureTextList"/>
      </w:pPr>
      <w:r w:rsidRPr="000E7812">
        <w:rPr>
          <w:highlight w:val="magenta"/>
        </w:rPr>
        <w:t>|Abdul Baha|</w:t>
      </w:r>
      <w:r w:rsidR="00627ED1" w:rsidRPr="00627ED1">
        <w:tab/>
      </w:r>
      <w:r w:rsidRPr="000E7812">
        <w:t>1</w:t>
      </w:r>
      <w:r w:rsidRPr="000E7812">
        <w:tab/>
      </w:r>
      <w:r>
        <w:t>ʿAbdu’l-Bahá</w:t>
      </w:r>
      <w:r w:rsidRPr="000E7812">
        <w:tab/>
      </w:r>
      <w:r>
        <w:t>EX</w:t>
      </w:r>
      <w:r w:rsidRPr="000E7812">
        <w:tab/>
      </w:r>
      <w:r>
        <w:t>fuzzy match (|ʿAbdu’l-Bahá|) *L</w:t>
      </w:r>
    </w:p>
    <w:p w14:paraId="7E741E40" w14:textId="77777777" w:rsidR="00C57E99" w:rsidRPr="000E7812" w:rsidRDefault="00C57E99" w:rsidP="00C57E99">
      <w:pPr>
        <w:pStyle w:val="StructureTextList"/>
      </w:pPr>
      <w:r w:rsidRPr="000E7812">
        <w:rPr>
          <w:highlight w:val="green"/>
        </w:rPr>
        <w:t>|</w:t>
      </w:r>
      <w:r w:rsidR="00627ED1" w:rsidRPr="00627ED1">
        <w:rPr>
          <w:sz w:val="14"/>
          <w:highlight w:val="magenta"/>
        </w:rPr>
        <w:t>Abdul-Baha</w:t>
      </w:r>
      <w:r w:rsidRPr="000E7812">
        <w:rPr>
          <w:highlight w:val="green"/>
        </w:rPr>
        <w:t>|</w:t>
      </w:r>
      <w:r w:rsidR="00627ED1" w:rsidRPr="00627ED1">
        <w:tab/>
      </w:r>
      <w:r w:rsidRPr="000E7812">
        <w:t>2</w:t>
      </w:r>
      <w:r w:rsidRPr="000E7812">
        <w:tab/>
      </w:r>
      <w:r>
        <w:t>ʿAbdu’l-Bahá</w:t>
      </w:r>
      <w:r w:rsidRPr="000E7812">
        <w:tab/>
      </w:r>
      <w:r>
        <w:t>EX</w:t>
      </w:r>
      <w:r w:rsidRPr="000E7812">
        <w:tab/>
      </w:r>
      <w:r>
        <w:t>fuzzy match (|ʿAbdu’l-Bahá|) *L</w:t>
      </w:r>
    </w:p>
    <w:p w14:paraId="47B96E18" w14:textId="77777777" w:rsidR="00C57E99" w:rsidRDefault="00C57E99" w:rsidP="00C57E99">
      <w:pPr>
        <w:pStyle w:val="StructureTextList"/>
      </w:pPr>
      <w:r w:rsidRPr="000E7812">
        <w:rPr>
          <w:highlight w:val="green"/>
        </w:rPr>
        <w:t>|ʿAbdul-Bahá|</w:t>
      </w:r>
      <w:r w:rsidR="00627ED1" w:rsidRPr="00627ED1">
        <w:tab/>
      </w:r>
      <w:r w:rsidRPr="000E7812">
        <w:t>4</w:t>
      </w:r>
      <w:r w:rsidRPr="000E7812">
        <w:tab/>
      </w:r>
      <w:r>
        <w:t>ʿAbdu’l-Bahá</w:t>
      </w:r>
      <w:r w:rsidRPr="000E7812">
        <w:tab/>
      </w:r>
      <w:r w:rsidRPr="000E7812">
        <w:tab/>
      </w:r>
      <w:r>
        <w:t>fuzzy match (|ʿAbdu’l-Bahá|) *L *L *L *L / All 4 occurances corrected.</w:t>
      </w:r>
    </w:p>
    <w:p w14:paraId="2FC1577A" w14:textId="77777777" w:rsidR="00C57E99" w:rsidRPr="000E7812" w:rsidRDefault="00C57E99" w:rsidP="00C57E99">
      <w:pPr>
        <w:pStyle w:val="StructureTextList"/>
      </w:pPr>
      <w:r w:rsidRPr="000E7812">
        <w:rPr>
          <w:highlight w:val="green"/>
        </w:rPr>
        <w:t>|ʿAbdul-Karím|</w:t>
      </w:r>
      <w:r w:rsidR="00627ED1" w:rsidRPr="00627ED1">
        <w:tab/>
      </w:r>
      <w:r w:rsidRPr="000E7812">
        <w:t>1</w:t>
      </w:r>
      <w:r w:rsidRPr="000E7812">
        <w:tab/>
      </w:r>
      <w:r>
        <w:t>ʿAbdu’l-Karím</w:t>
      </w:r>
      <w:r w:rsidRPr="000E7812">
        <w:tab/>
      </w:r>
      <w:r w:rsidRPr="000E7812">
        <w:tab/>
      </w:r>
      <w:r>
        <w:t>fuzzy match (|ʿAbdu’l-Karím|) *L / All 1 occurances corrected.</w:t>
      </w:r>
    </w:p>
    <w:p w14:paraId="2745A51C" w14:textId="77777777" w:rsidR="00C57E99" w:rsidRPr="000E7812" w:rsidRDefault="00C57E99" w:rsidP="00C57E99">
      <w:pPr>
        <w:pStyle w:val="StructureTextList"/>
      </w:pPr>
      <w:r w:rsidRPr="000E7812">
        <w:rPr>
          <w:rStyle w:val="quotebahaiscripturequoted"/>
          <w:highlight w:val="green"/>
        </w:rPr>
        <w:t>|Abha|</w:t>
      </w:r>
      <w:r w:rsidR="00627ED1" w:rsidRPr="00627ED1">
        <w:tab/>
      </w:r>
      <w:r w:rsidRPr="000E7812">
        <w:t>27</w:t>
      </w:r>
      <w:r w:rsidRPr="000E7812">
        <w:tab/>
      </w:r>
      <w:r>
        <w:t>Abhá</w:t>
      </w:r>
      <w:r w:rsidRPr="000E7812">
        <w:tab/>
      </w:r>
      <w:r w:rsidRPr="000E7812">
        <w:tab/>
      </w:r>
      <w:r>
        <w:t>2 fuzzy matches (|Abhá|Abhá-|) *L / All 27 occurances corrected.</w:t>
      </w:r>
    </w:p>
    <w:p w14:paraId="35DBE915" w14:textId="77777777" w:rsidR="00C57E99" w:rsidRPr="000E7812" w:rsidRDefault="00C57E99" w:rsidP="00C57E99">
      <w:pPr>
        <w:pStyle w:val="StructureTextList"/>
      </w:pPr>
      <w:r w:rsidRPr="000E7812">
        <w:rPr>
          <w:highlight w:val="green"/>
        </w:rPr>
        <w:t>|Abhá|</w:t>
      </w:r>
      <w:r w:rsidR="00627ED1" w:rsidRPr="00627ED1">
        <w:tab/>
      </w:r>
      <w:r w:rsidRPr="000E7812">
        <w:t>1</w:t>
      </w:r>
      <w:r w:rsidRPr="000E7812">
        <w:tab/>
      </w:r>
      <w:r w:rsidRPr="000E7812">
        <w:tab/>
      </w:r>
      <w:r>
        <w:t>ok</w:t>
      </w:r>
      <w:r w:rsidRPr="000E7812">
        <w:tab/>
      </w:r>
      <w:r>
        <w:t>match, 2 fuzzy matches (|Abhá|Abhá-|)</w:t>
      </w:r>
    </w:p>
    <w:p w14:paraId="50899029" w14:textId="77777777" w:rsidR="00C57E99" w:rsidRPr="000E7812" w:rsidRDefault="00C57E99" w:rsidP="00C57E99">
      <w:pPr>
        <w:pStyle w:val="StructureTextList"/>
      </w:pPr>
      <w:r w:rsidRPr="000E7812">
        <w:rPr>
          <w:highlight w:val="green"/>
        </w:rPr>
        <w:t>|Abu|</w:t>
      </w:r>
      <w:r w:rsidR="00627ED1" w:rsidRPr="00627ED1">
        <w:tab/>
      </w:r>
      <w:r w:rsidRPr="000E7812">
        <w:t>4</w:t>
      </w:r>
      <w:r w:rsidRPr="000E7812">
        <w:tab/>
      </w:r>
      <w:r>
        <w:t>Abú</w:t>
      </w:r>
      <w:r w:rsidRPr="000E7812">
        <w:tab/>
      </w:r>
      <w:r w:rsidRPr="000E7812">
        <w:tab/>
      </w:r>
      <w:r>
        <w:t>fuzzy match (|Abú|) *L / 0 occurances corrected, 0 left unchanged.</w:t>
      </w:r>
    </w:p>
    <w:p w14:paraId="486C6450" w14:textId="77777777" w:rsidR="00C57E99" w:rsidRPr="000E7812" w:rsidRDefault="00C57E99" w:rsidP="00C57E99">
      <w:pPr>
        <w:pStyle w:val="StructureTextList"/>
      </w:pPr>
      <w:r w:rsidRPr="000E7812">
        <w:rPr>
          <w:highlight w:val="green"/>
        </w:rPr>
        <w:t>|Abú|</w:t>
      </w:r>
      <w:r w:rsidR="00627ED1" w:rsidRPr="00627ED1">
        <w:tab/>
      </w:r>
      <w:r w:rsidRPr="000E7812">
        <w:t>1</w:t>
      </w:r>
      <w:r w:rsidRPr="000E7812">
        <w:tab/>
      </w:r>
      <w:r w:rsidRPr="000E7812">
        <w:tab/>
      </w:r>
      <w:r w:rsidRPr="000E7812">
        <w:tab/>
      </w:r>
      <w:r>
        <w:t>unprecedented match</w:t>
      </w:r>
    </w:p>
    <w:p w14:paraId="01512EBA" w14:textId="77777777" w:rsidR="00C57E99" w:rsidRPr="000E7812" w:rsidRDefault="00C57E99" w:rsidP="00C57E99">
      <w:pPr>
        <w:pStyle w:val="StructureTextList"/>
      </w:pPr>
      <w:r w:rsidRPr="000E7812">
        <w:rPr>
          <w:highlight w:val="green"/>
        </w:rPr>
        <w:t>|Abu’l-Fadl|</w:t>
      </w:r>
      <w:r w:rsidR="00627ED1" w:rsidRPr="00627ED1">
        <w:tab/>
      </w:r>
      <w:r w:rsidRPr="000E7812">
        <w:t>1</w:t>
      </w:r>
      <w:r w:rsidRPr="000E7812">
        <w:tab/>
      </w:r>
      <w:r>
        <w:t>Abu’l-Faḍl</w:t>
      </w:r>
      <w:r w:rsidRPr="000E7812">
        <w:tab/>
      </w:r>
      <w:r w:rsidRPr="000E7812">
        <w:tab/>
      </w:r>
      <w:r>
        <w:t>fuzzy match (|Abu’l-Faḍl|) *L / All 1 occurances corrected.</w:t>
      </w:r>
    </w:p>
    <w:p w14:paraId="227A4AFF" w14:textId="77777777" w:rsidR="00C57E99" w:rsidRPr="000E7812" w:rsidRDefault="00C57E99" w:rsidP="00C57E99">
      <w:pPr>
        <w:pStyle w:val="StructureTextList"/>
      </w:pPr>
      <w:r w:rsidRPr="000E7812">
        <w:rPr>
          <w:highlight w:val="green"/>
        </w:rPr>
        <w:t>|Abu’l-Hasan-i-Amín|</w:t>
      </w:r>
      <w:r w:rsidR="00627ED1" w:rsidRPr="00627ED1">
        <w:tab/>
      </w:r>
      <w:r w:rsidRPr="000E7812">
        <w:t>1</w:t>
      </w:r>
      <w:r w:rsidRPr="000E7812">
        <w:tab/>
      </w:r>
      <w:r>
        <w:t>Abu’l-Ḥasan-i-Amín</w:t>
      </w:r>
      <w:r w:rsidRPr="000E7812">
        <w:tab/>
      </w:r>
      <w:r w:rsidRPr="000E7812">
        <w:tab/>
      </w:r>
      <w:r>
        <w:t>fuzzy match (|Abu’l-Ḥasan-i-Amín|) *L / All 1 occurances corrected.</w:t>
      </w:r>
    </w:p>
    <w:p w14:paraId="489BDFAB" w14:textId="77777777" w:rsidR="00C57E99" w:rsidRPr="000E7812" w:rsidRDefault="00C57E99" w:rsidP="00C57E99">
      <w:pPr>
        <w:pStyle w:val="StructureTextList"/>
      </w:pPr>
      <w:r w:rsidRPr="000E7812">
        <w:rPr>
          <w:highlight w:val="green"/>
        </w:rPr>
        <w:t>|Abu’l-Qasim|</w:t>
      </w:r>
      <w:r w:rsidR="00627ED1" w:rsidRPr="00627ED1">
        <w:tab/>
      </w:r>
      <w:r w:rsidRPr="000E7812">
        <w:t>4</w:t>
      </w:r>
      <w:r w:rsidRPr="000E7812">
        <w:tab/>
      </w:r>
      <w:r>
        <w:t>Abu’l-Qásim</w:t>
      </w:r>
      <w:r w:rsidRPr="000E7812">
        <w:tab/>
      </w:r>
      <w:r w:rsidRPr="000E7812">
        <w:tab/>
      </w:r>
      <w:r>
        <w:t>fuzzy match (|Abu’l-Qásim|) *L / All 4 occurances corrected.</w:t>
      </w:r>
    </w:p>
    <w:p w14:paraId="1EE08FF5" w14:textId="77777777" w:rsidR="00C57E99" w:rsidRPr="000E7812" w:rsidRDefault="00C57E99" w:rsidP="00C57E99">
      <w:pPr>
        <w:pStyle w:val="StructureTextList"/>
      </w:pPr>
      <w:r w:rsidRPr="000E7812">
        <w:rPr>
          <w:highlight w:val="green"/>
        </w:rPr>
        <w:t>|Abu’l-Qásim|</w:t>
      </w:r>
      <w:r w:rsidR="00627ED1" w:rsidRPr="00627ED1">
        <w:tab/>
      </w:r>
      <w:r w:rsidRPr="000E7812">
        <w:t>2</w:t>
      </w:r>
      <w:r w:rsidRPr="000E7812">
        <w:tab/>
      </w:r>
      <w:r w:rsidRPr="000E7812">
        <w:tab/>
      </w:r>
      <w:r>
        <w:t>ok</w:t>
      </w:r>
      <w:r w:rsidRPr="000E7812">
        <w:tab/>
      </w:r>
      <w:r>
        <w:t>unprecedented match</w:t>
      </w:r>
    </w:p>
    <w:p w14:paraId="27FF6A4B" w14:textId="77777777" w:rsidR="00C57E99" w:rsidRPr="000E7812" w:rsidRDefault="00C57E99" w:rsidP="00C57E99">
      <w:pPr>
        <w:pStyle w:val="StructureTextList"/>
      </w:pPr>
      <w:r w:rsidRPr="000E7812">
        <w:rPr>
          <w:highlight w:val="green"/>
        </w:rPr>
        <w:t>|Abu-Bakr|</w:t>
      </w:r>
      <w:r w:rsidR="00627ED1" w:rsidRPr="00627ED1">
        <w:tab/>
      </w:r>
      <w:r w:rsidRPr="000E7812">
        <w:t>1</w:t>
      </w:r>
      <w:r w:rsidRPr="000E7812">
        <w:tab/>
      </w:r>
      <w:r>
        <w:t>Abú-Bakr</w:t>
      </w:r>
      <w:r w:rsidRPr="000E7812">
        <w:tab/>
      </w:r>
      <w:r w:rsidRPr="000E7812">
        <w:tab/>
      </w:r>
      <w:r>
        <w:t>fuzzy match (|Abú-Bakr|) *L / All 1 occurances corrected.</w:t>
      </w:r>
    </w:p>
    <w:p w14:paraId="0C9D933F" w14:textId="77777777" w:rsidR="00C57E99" w:rsidRPr="000E7812" w:rsidRDefault="00C57E99" w:rsidP="00C57E99">
      <w:pPr>
        <w:pStyle w:val="StructureTextList"/>
      </w:pPr>
      <w:r w:rsidRPr="000E7812">
        <w:rPr>
          <w:highlight w:val="green"/>
        </w:rPr>
        <w:t>|AD|</w:t>
      </w:r>
      <w:r w:rsidR="00627ED1" w:rsidRPr="00627ED1">
        <w:tab/>
      </w:r>
      <w:r w:rsidRPr="000E7812">
        <w:t>16</w:t>
      </w:r>
      <w:r w:rsidRPr="000E7812">
        <w:tab/>
      </w:r>
      <w:r w:rsidRPr="000E7812">
        <w:tab/>
      </w:r>
      <w:r w:rsidRPr="000E7812">
        <w:tab/>
      </w:r>
      <w:r>
        <w:t>fuzzy match (|ʿÁd|) *L / all highlights removed</w:t>
      </w:r>
    </w:p>
    <w:p w14:paraId="14267CC1" w14:textId="77777777" w:rsidR="00C57E99" w:rsidRPr="000E7812" w:rsidRDefault="00C57E99" w:rsidP="00C57E99">
      <w:pPr>
        <w:pStyle w:val="StructureTextList"/>
      </w:pPr>
      <w:r w:rsidRPr="000E7812">
        <w:rPr>
          <w:highlight w:val="green"/>
        </w:rPr>
        <w:t>|Adasiyyih|</w:t>
      </w:r>
      <w:r w:rsidR="00627ED1" w:rsidRPr="00627ED1">
        <w:tab/>
      </w:r>
      <w:r w:rsidRPr="000E7812">
        <w:t>1</w:t>
      </w:r>
      <w:r w:rsidRPr="000E7812">
        <w:tab/>
      </w:r>
      <w:r>
        <w:t>ʿAdasíyyih</w:t>
      </w:r>
      <w:r w:rsidRPr="000E7812">
        <w:tab/>
      </w:r>
      <w:r w:rsidRPr="000E7812">
        <w:tab/>
      </w:r>
      <w:r>
        <w:t>fuzzy match (|ʿAdasíyyih|) *L / All 1 occurances corrected.</w:t>
      </w:r>
    </w:p>
    <w:p w14:paraId="238CB9AD" w14:textId="77777777" w:rsidR="00C57E99" w:rsidRDefault="00C57E99" w:rsidP="00C57E99">
      <w:pPr>
        <w:pStyle w:val="StructureTextList"/>
      </w:pPr>
      <w:r w:rsidRPr="000E7812">
        <w:rPr>
          <w:highlight w:val="green"/>
        </w:rPr>
        <w:t>|Adhirbayjan|</w:t>
      </w:r>
      <w:r w:rsidR="00627ED1" w:rsidRPr="00627ED1">
        <w:tab/>
      </w:r>
      <w:r w:rsidRPr="000E7812">
        <w:t>5</w:t>
      </w:r>
      <w:r w:rsidRPr="000E7812">
        <w:tab/>
      </w:r>
      <w:r>
        <w:rPr>
          <w:rFonts w:hint="eastAsia"/>
        </w:rPr>
        <w:t>Á</w:t>
      </w:r>
      <w:r>
        <w:t></w:t>
      </w:r>
      <w:r>
        <w:rPr>
          <w:rFonts w:hint="eastAsia"/>
        </w:rPr>
        <w:t>irbáyján</w:t>
      </w:r>
      <w:r w:rsidRPr="000E7812">
        <w:tab/>
      </w:r>
      <w:r w:rsidRPr="000E7812">
        <w:tab/>
      </w:r>
      <w:r>
        <w:rPr>
          <w:rFonts w:hint="eastAsia"/>
        </w:rPr>
        <w:t>fuzzy match (|Á</w:t>
      </w:r>
      <w:r>
        <w:t></w:t>
      </w:r>
      <w:r>
        <w:rPr>
          <w:rFonts w:hint="eastAsia"/>
        </w:rPr>
        <w:t>irbáyján|)</w:t>
      </w:r>
      <w:r>
        <w:t xml:space="preserve"> *L / All 5 occurances corrected. *l</w:t>
      </w:r>
    </w:p>
    <w:p w14:paraId="68BBF936" w14:textId="77777777" w:rsidR="00C57E99" w:rsidRDefault="00C57E99" w:rsidP="00C57E99">
      <w:pPr>
        <w:pStyle w:val="StructureTextList"/>
      </w:pPr>
      <w:r w:rsidRPr="000E7812">
        <w:rPr>
          <w:highlight w:val="green"/>
        </w:rPr>
        <w:t>|Ádhirbáyján|</w:t>
      </w:r>
      <w:r w:rsidR="00627ED1" w:rsidRPr="00627ED1">
        <w:tab/>
      </w:r>
      <w:r w:rsidRPr="000E7812">
        <w:t>1</w:t>
      </w:r>
      <w:r w:rsidRPr="000E7812">
        <w:tab/>
      </w:r>
      <w:r>
        <w:rPr>
          <w:rFonts w:hint="eastAsia"/>
        </w:rPr>
        <w:t>Á</w:t>
      </w:r>
      <w:r>
        <w:t></w:t>
      </w:r>
      <w:r>
        <w:rPr>
          <w:rFonts w:hint="eastAsia"/>
        </w:rPr>
        <w:t>irbáyján</w:t>
      </w:r>
      <w:r w:rsidRPr="000E7812">
        <w:tab/>
      </w:r>
      <w:r w:rsidRPr="000E7812">
        <w:tab/>
      </w:r>
      <w:r>
        <w:rPr>
          <w:rFonts w:hint="eastAsia"/>
        </w:rPr>
        <w:t>fuzzy match (|Á</w:t>
      </w:r>
      <w:r>
        <w:t></w:t>
      </w:r>
      <w:r>
        <w:rPr>
          <w:rFonts w:hint="eastAsia"/>
        </w:rPr>
        <w:t>irbáyján|)</w:t>
      </w:r>
      <w:r>
        <w:t xml:space="preserve"> *L / All 1 occurances corrected.</w:t>
      </w:r>
    </w:p>
    <w:p w14:paraId="0E5484E1" w14:textId="77777777" w:rsidR="00C57E99" w:rsidRPr="000E7812" w:rsidRDefault="00C57E99" w:rsidP="00C57E99">
      <w:pPr>
        <w:pStyle w:val="StructureTextList"/>
      </w:pPr>
      <w:r w:rsidRPr="000E7812">
        <w:rPr>
          <w:highlight w:val="green"/>
        </w:rPr>
        <w:t>|Adib|</w:t>
      </w:r>
      <w:r w:rsidR="00627ED1" w:rsidRPr="00627ED1">
        <w:tab/>
      </w:r>
      <w:r w:rsidRPr="000E7812">
        <w:t>2</w:t>
      </w:r>
      <w:r w:rsidRPr="000E7812">
        <w:tab/>
      </w:r>
      <w:r w:rsidRPr="000E7812">
        <w:tab/>
      </w:r>
      <w:r w:rsidRPr="000E7812">
        <w:tab/>
      </w:r>
      <w:r>
        <w:t>fuzzy match (|Adíb|) *L</w:t>
      </w:r>
    </w:p>
    <w:p w14:paraId="5B7A73AB" w14:textId="77777777" w:rsidR="00C57E99" w:rsidRPr="000E7812" w:rsidRDefault="00C57E99" w:rsidP="00C57E99">
      <w:pPr>
        <w:pStyle w:val="StructureTextList"/>
      </w:pPr>
      <w:r w:rsidRPr="000E7812">
        <w:rPr>
          <w:highlight w:val="green"/>
        </w:rPr>
        <w:t>|ADIB|</w:t>
      </w:r>
      <w:r w:rsidR="00627ED1" w:rsidRPr="00627ED1">
        <w:tab/>
      </w:r>
      <w:r w:rsidRPr="000E7812">
        <w:t>2</w:t>
      </w:r>
      <w:r w:rsidRPr="000E7812">
        <w:tab/>
      </w:r>
      <w:r w:rsidRPr="000E7812">
        <w:tab/>
      </w:r>
      <w:r w:rsidRPr="000E7812">
        <w:tab/>
      </w:r>
      <w:r>
        <w:t>fuzzy match (|Adíb|) *L</w:t>
      </w:r>
    </w:p>
    <w:p w14:paraId="03B44F5A" w14:textId="77777777" w:rsidR="00C57E99" w:rsidRPr="000E7812" w:rsidRDefault="00C57E99" w:rsidP="00C57E99">
      <w:pPr>
        <w:pStyle w:val="StructureTextList"/>
      </w:pPr>
      <w:r w:rsidRPr="000E7812">
        <w:rPr>
          <w:highlight w:val="green"/>
        </w:rPr>
        <w:t>|Afnan|</w:t>
      </w:r>
      <w:r w:rsidR="00627ED1" w:rsidRPr="00627ED1">
        <w:tab/>
      </w:r>
      <w:r w:rsidRPr="000E7812">
        <w:t>32</w:t>
      </w:r>
      <w:r w:rsidRPr="000E7812">
        <w:tab/>
      </w:r>
      <w:r>
        <w:t>Afnán</w:t>
      </w:r>
      <w:r w:rsidRPr="000E7812">
        <w:tab/>
      </w:r>
      <w:r w:rsidRPr="000E7812">
        <w:tab/>
      </w:r>
      <w:r>
        <w:t>fuzzy match (|Afnán|) *L / All 32 occurances corrected. *l</w:t>
      </w:r>
    </w:p>
    <w:p w14:paraId="3754D636" w14:textId="77777777" w:rsidR="00C57E99" w:rsidRPr="000E7812" w:rsidRDefault="00C57E99" w:rsidP="00C57E99">
      <w:pPr>
        <w:pStyle w:val="StructureTextList"/>
      </w:pPr>
      <w:r w:rsidRPr="000E7812">
        <w:rPr>
          <w:highlight w:val="green"/>
        </w:rPr>
        <w:t>|Afnán|</w:t>
      </w:r>
      <w:r w:rsidR="00627ED1" w:rsidRPr="00627ED1">
        <w:tab/>
      </w:r>
      <w:r w:rsidRPr="000E7812">
        <w:t>13</w:t>
      </w:r>
      <w:r w:rsidRPr="000E7812">
        <w:tab/>
      </w:r>
      <w:r w:rsidRPr="000E7812">
        <w:tab/>
      </w:r>
      <w:r>
        <w:t>ok</w:t>
      </w:r>
      <w:r w:rsidRPr="000E7812">
        <w:tab/>
      </w:r>
      <w:r>
        <w:t>unprecedented match</w:t>
      </w:r>
    </w:p>
    <w:p w14:paraId="4CAA9707" w14:textId="77777777" w:rsidR="00C57E99" w:rsidRPr="000E7812" w:rsidRDefault="00C57E99" w:rsidP="00C57E99">
      <w:pPr>
        <w:pStyle w:val="StructureTextList"/>
      </w:pPr>
      <w:r w:rsidRPr="000E7812">
        <w:rPr>
          <w:highlight w:val="green"/>
        </w:rPr>
        <w:t>|Afnan-i-Kabir|</w:t>
      </w:r>
      <w:r w:rsidR="00627ED1" w:rsidRPr="00627ED1">
        <w:tab/>
      </w:r>
      <w:r w:rsidRPr="000E7812">
        <w:t>1</w:t>
      </w:r>
      <w:r w:rsidRPr="000E7812">
        <w:tab/>
      </w:r>
      <w:r>
        <w:t>Afnán-i-Kabír</w:t>
      </w:r>
      <w:r w:rsidRPr="000E7812">
        <w:tab/>
      </w:r>
      <w:r w:rsidRPr="000E7812">
        <w:tab/>
      </w:r>
      <w:r>
        <w:t>fuzzy match (|Afnán-i-Kabír|) *L / All 1 occurances corrected.</w:t>
      </w:r>
    </w:p>
    <w:p w14:paraId="4770D756" w14:textId="77777777" w:rsidR="00C57E99" w:rsidRPr="000E7812" w:rsidRDefault="00C57E99" w:rsidP="00C57E99">
      <w:pPr>
        <w:pStyle w:val="StructureTextList"/>
      </w:pPr>
      <w:r w:rsidRPr="000E7812">
        <w:rPr>
          <w:highlight w:val="green"/>
        </w:rPr>
        <w:t>|Afnán-i-Kabír|</w:t>
      </w:r>
      <w:r w:rsidR="00627ED1" w:rsidRPr="00627ED1">
        <w:tab/>
      </w:r>
      <w:r w:rsidRPr="000E7812">
        <w:t>2</w:t>
      </w:r>
      <w:r w:rsidRPr="000E7812">
        <w:tab/>
      </w:r>
      <w:r w:rsidRPr="000E7812">
        <w:tab/>
      </w:r>
      <w:r>
        <w:t>ok</w:t>
      </w:r>
      <w:r w:rsidRPr="000E7812">
        <w:tab/>
      </w:r>
      <w:r>
        <w:t>unprecedented match</w:t>
      </w:r>
    </w:p>
    <w:p w14:paraId="4F01D861" w14:textId="77777777" w:rsidR="00C57E99" w:rsidRPr="000E7812" w:rsidRDefault="00C57E99" w:rsidP="00C57E99">
      <w:pPr>
        <w:pStyle w:val="StructureTextList"/>
      </w:pPr>
      <w:r w:rsidRPr="000E7812">
        <w:rPr>
          <w:highlight w:val="green"/>
        </w:rPr>
        <w:t>|Afnans|</w:t>
      </w:r>
      <w:r w:rsidR="00627ED1" w:rsidRPr="00627ED1">
        <w:tab/>
      </w:r>
      <w:r w:rsidRPr="000E7812">
        <w:t>2</w:t>
      </w:r>
      <w:r w:rsidRPr="000E7812">
        <w:tab/>
      </w:r>
      <w:r>
        <w:t>Afnáns</w:t>
      </w:r>
      <w:r w:rsidRPr="000E7812">
        <w:tab/>
      </w:r>
      <w:r w:rsidRPr="000E7812">
        <w:tab/>
      </w:r>
      <w:r>
        <w:t>--- *L / All 2 occurances corrected.</w:t>
      </w:r>
    </w:p>
    <w:p w14:paraId="14D6EEC9" w14:textId="77777777" w:rsidR="00C57E99" w:rsidRDefault="00C57E99" w:rsidP="00C57E99">
      <w:pPr>
        <w:pStyle w:val="StructureTextList"/>
      </w:pPr>
      <w:r w:rsidRPr="000E7812">
        <w:rPr>
          <w:rStyle w:val="referenceauthor"/>
          <w:highlight w:val="green"/>
        </w:rPr>
        <w:t>|AFRUKHTIH|</w:t>
      </w:r>
      <w:r w:rsidR="00627ED1" w:rsidRPr="00627ED1">
        <w:tab/>
      </w:r>
      <w:r w:rsidRPr="000E7812">
        <w:t>1</w:t>
      </w:r>
      <w:r w:rsidRPr="000E7812">
        <w:tab/>
      </w:r>
      <w:r>
        <w:t>AFRÚTIH</w:t>
      </w:r>
      <w:r w:rsidRPr="000E7812">
        <w:tab/>
      </w:r>
      <w:r w:rsidRPr="000E7812">
        <w:tab/>
      </w:r>
      <w:r>
        <w:rPr>
          <w:rFonts w:hint="eastAsia"/>
        </w:rPr>
        <w:t>fuzzy match (|Afrú</w:t>
      </w:r>
      <w:r>
        <w:t></w:t>
      </w:r>
      <w:r>
        <w:rPr>
          <w:rFonts w:hint="eastAsia"/>
        </w:rPr>
        <w:t>tih|)</w:t>
      </w:r>
      <w:r>
        <w:t xml:space="preserve"> *L *L / All 1 occurances corrected.</w:t>
      </w:r>
    </w:p>
    <w:p w14:paraId="14935DEE" w14:textId="77777777" w:rsidR="00C57E99" w:rsidRDefault="00C57E99" w:rsidP="00C57E99">
      <w:pPr>
        <w:pStyle w:val="StructureTextList"/>
      </w:pPr>
      <w:r w:rsidRPr="000E7812">
        <w:rPr>
          <w:highlight w:val="green"/>
        </w:rPr>
        <w:t>|Aghsan|</w:t>
      </w:r>
      <w:r w:rsidR="00627ED1" w:rsidRPr="00627ED1">
        <w:tab/>
      </w:r>
      <w:r w:rsidRPr="000E7812">
        <w:t>35</w:t>
      </w:r>
      <w:r w:rsidRPr="000E7812">
        <w:tab/>
      </w:r>
      <w:r>
        <w:t>Aṣán</w:t>
      </w:r>
      <w:r w:rsidRPr="000E7812">
        <w:tab/>
      </w:r>
      <w:r w:rsidRPr="000E7812">
        <w:tab/>
      </w:r>
      <w:r>
        <w:t>fuzzy match (|Aṣán|) *L / All 35 occurances corrected.</w:t>
      </w:r>
    </w:p>
    <w:p w14:paraId="74871CD2" w14:textId="77777777" w:rsidR="00C57E99" w:rsidRDefault="00C57E99" w:rsidP="00C57E99">
      <w:pPr>
        <w:pStyle w:val="StructureTextList"/>
      </w:pPr>
      <w:r w:rsidRPr="000E7812">
        <w:rPr>
          <w:highlight w:val="green"/>
        </w:rPr>
        <w:t>|Aghsán|</w:t>
      </w:r>
      <w:r w:rsidR="00627ED1" w:rsidRPr="00627ED1">
        <w:tab/>
      </w:r>
      <w:r w:rsidRPr="000E7812">
        <w:t>1</w:t>
      </w:r>
      <w:r w:rsidRPr="000E7812">
        <w:tab/>
      </w:r>
      <w:r>
        <w:t>Aṣán</w:t>
      </w:r>
      <w:r w:rsidRPr="000E7812">
        <w:tab/>
      </w:r>
      <w:r w:rsidRPr="000E7812">
        <w:tab/>
      </w:r>
      <w:r>
        <w:t>fuzzy match (|Aṣán|) *L / All 1 occurances corrected.</w:t>
      </w:r>
    </w:p>
    <w:p w14:paraId="7E698851" w14:textId="77777777" w:rsidR="00C57E99" w:rsidRPr="000E7812" w:rsidRDefault="00C57E99" w:rsidP="00C57E99">
      <w:pPr>
        <w:pStyle w:val="StructureTextList"/>
      </w:pPr>
      <w:r w:rsidRPr="000E7812">
        <w:rPr>
          <w:highlight w:val="green"/>
        </w:rPr>
        <w:t>|Ahmad Yazdi|</w:t>
      </w:r>
      <w:r w:rsidR="00627ED1" w:rsidRPr="00627ED1">
        <w:tab/>
      </w:r>
      <w:r w:rsidRPr="000E7812">
        <w:t>2</w:t>
      </w:r>
      <w:r w:rsidRPr="000E7812">
        <w:tab/>
      </w:r>
      <w:r>
        <w:t>Aḥmad Yazdí</w:t>
      </w:r>
      <w:r>
        <w:tab/>
      </w:r>
      <w:r w:rsidRPr="000E7812">
        <w:tab/>
      </w:r>
      <w:r>
        <w:t>--- *e *e *e *L *L / All 2 occurances corrected.</w:t>
      </w:r>
    </w:p>
    <w:p w14:paraId="319F7826" w14:textId="77777777" w:rsidR="00C57E99" w:rsidRPr="000E7812" w:rsidRDefault="00C57E99" w:rsidP="00C57E99">
      <w:pPr>
        <w:pStyle w:val="StructureTextList"/>
      </w:pPr>
      <w:r w:rsidRPr="000E7812">
        <w:rPr>
          <w:highlight w:val="green"/>
        </w:rPr>
        <w:t>|Ahmad Yazdí|</w:t>
      </w:r>
      <w:r w:rsidR="00627ED1" w:rsidRPr="00627ED1">
        <w:tab/>
      </w:r>
      <w:r w:rsidRPr="000E7812">
        <w:t>1</w:t>
      </w:r>
      <w:r w:rsidRPr="000E7812">
        <w:tab/>
      </w:r>
      <w:r>
        <w:t>Aḥmad Yazdí</w:t>
      </w:r>
      <w:r w:rsidRPr="000E7812">
        <w:tab/>
      </w:r>
      <w:r w:rsidRPr="000E7812">
        <w:tab/>
      </w:r>
      <w:r>
        <w:t>--- *L / All 1 occurances corrected.</w:t>
      </w:r>
    </w:p>
    <w:p w14:paraId="4DD112DC" w14:textId="77777777" w:rsidR="00C57E99" w:rsidRPr="000E7812" w:rsidRDefault="00C57E99" w:rsidP="00C57E99">
      <w:pPr>
        <w:pStyle w:val="StructureTextList"/>
      </w:pPr>
      <w:r w:rsidRPr="000E7812">
        <w:rPr>
          <w:highlight w:val="green"/>
        </w:rPr>
        <w:t>|Ahmad Yazdi’s|</w:t>
      </w:r>
      <w:r w:rsidR="00627ED1" w:rsidRPr="00627ED1">
        <w:tab/>
      </w:r>
      <w:r w:rsidRPr="000E7812">
        <w:t>1</w:t>
      </w:r>
      <w:r w:rsidRPr="000E7812">
        <w:tab/>
      </w:r>
      <w:r>
        <w:t>Aḥmad Yazdí’s</w:t>
      </w:r>
      <w:r w:rsidRPr="000E7812">
        <w:tab/>
      </w:r>
      <w:r w:rsidRPr="000E7812">
        <w:tab/>
      </w:r>
      <w:r>
        <w:t>--- *L / All 1 occurances corrected.</w:t>
      </w:r>
    </w:p>
    <w:p w14:paraId="68CD5F94" w14:textId="77777777" w:rsidR="00C57E99" w:rsidRPr="000E7812" w:rsidRDefault="00C57E99" w:rsidP="00C57E99">
      <w:pPr>
        <w:pStyle w:val="StructureTextList"/>
      </w:pPr>
      <w:r w:rsidRPr="000E7812">
        <w:rPr>
          <w:highlight w:val="green"/>
        </w:rPr>
        <w:t>|Ahmad|</w:t>
      </w:r>
      <w:r w:rsidR="00627ED1" w:rsidRPr="00627ED1">
        <w:tab/>
      </w:r>
      <w:r w:rsidRPr="000E7812">
        <w:t>27</w:t>
      </w:r>
      <w:r w:rsidRPr="000E7812">
        <w:tab/>
      </w:r>
      <w:r>
        <w:t>Aḥmad</w:t>
      </w:r>
      <w:r w:rsidRPr="000E7812">
        <w:tab/>
      </w:r>
      <w:r w:rsidRPr="000E7812">
        <w:tab/>
      </w:r>
      <w:r>
        <w:t>fuzzy match (|Aḥmad|) *L / 3 occurances corrected, 24 left unchanged. *L</w:t>
      </w:r>
    </w:p>
    <w:p w14:paraId="29D8B2EB" w14:textId="77777777" w:rsidR="00C57E99" w:rsidRPr="000E7812" w:rsidRDefault="00C57E99" w:rsidP="00C57E99">
      <w:pPr>
        <w:pStyle w:val="StructureTextList"/>
      </w:pPr>
      <w:r w:rsidRPr="000E7812">
        <w:rPr>
          <w:highlight w:val="green"/>
        </w:rPr>
        <w:t>|Ahmad’s|</w:t>
      </w:r>
      <w:r w:rsidR="00627ED1" w:rsidRPr="00627ED1">
        <w:tab/>
      </w:r>
      <w:r w:rsidRPr="000E7812">
        <w:t>1</w:t>
      </w:r>
      <w:r w:rsidRPr="000E7812">
        <w:tab/>
      </w:r>
      <w:r>
        <w:t>Aḥmad’s</w:t>
      </w:r>
      <w:r w:rsidRPr="000E7812">
        <w:tab/>
      </w:r>
      <w:r w:rsidRPr="000E7812">
        <w:tab/>
      </w:r>
      <w:r>
        <w:t>--- *L / All 1 occurances corrected.</w:t>
      </w:r>
    </w:p>
    <w:p w14:paraId="7954A866" w14:textId="77777777" w:rsidR="00C57E99" w:rsidRDefault="00C57E99" w:rsidP="00C57E99">
      <w:pPr>
        <w:pStyle w:val="StructureTextList"/>
      </w:pPr>
      <w:r w:rsidRPr="000E7812">
        <w:rPr>
          <w:highlight w:val="green"/>
        </w:rPr>
        <w:t>|Ahmad-i-Azghandí|</w:t>
      </w:r>
      <w:r w:rsidR="00627ED1" w:rsidRPr="00627ED1">
        <w:tab/>
      </w:r>
      <w:r w:rsidRPr="000E7812">
        <w:t>1</w:t>
      </w:r>
      <w:r w:rsidRPr="000E7812">
        <w:tab/>
      </w:r>
      <w:r>
        <w:t>Aḥmad-i-Azandí</w:t>
      </w:r>
      <w:r w:rsidRPr="000E7812">
        <w:tab/>
      </w:r>
      <w:r w:rsidRPr="000E7812">
        <w:tab/>
      </w:r>
      <w:r>
        <w:t>fuzzy match (|Aḥmad-i-Azandí|) *L / All 1 occurances corrected.</w:t>
      </w:r>
    </w:p>
    <w:p w14:paraId="3FCD58C0" w14:textId="77777777" w:rsidR="00C57E99" w:rsidRPr="000E7812" w:rsidRDefault="00C57E99" w:rsidP="00C57E99">
      <w:pPr>
        <w:pStyle w:val="StructureTextList"/>
      </w:pPr>
      <w:r w:rsidRPr="000E7812">
        <w:rPr>
          <w:highlight w:val="green"/>
        </w:rPr>
        <w:t>|Ahmad-i-Isfahani|</w:t>
      </w:r>
      <w:r w:rsidR="00627ED1" w:rsidRPr="00627ED1">
        <w:tab/>
      </w:r>
      <w:r w:rsidRPr="000E7812">
        <w:t>2</w:t>
      </w:r>
      <w:r w:rsidRPr="000E7812">
        <w:tab/>
      </w:r>
      <w:r>
        <w:t>Aḥmad-i-</w:t>
      </w:r>
      <w:r w:rsidRPr="009275CA">
        <w:t>Iṣfahání</w:t>
      </w:r>
      <w:r w:rsidRPr="000E7812">
        <w:tab/>
      </w:r>
      <w:r w:rsidRPr="000E7812">
        <w:tab/>
      </w:r>
      <w:r>
        <w:t>--- *e *L / All 2 occurances corrected.</w:t>
      </w:r>
    </w:p>
    <w:p w14:paraId="43D295CA" w14:textId="77777777" w:rsidR="00C57E99" w:rsidRDefault="00C57E99" w:rsidP="00C57E99">
      <w:pPr>
        <w:pStyle w:val="StructureTextList"/>
      </w:pPr>
      <w:r w:rsidRPr="000E7812">
        <w:rPr>
          <w:highlight w:val="green"/>
        </w:rPr>
        <w:t>|Ahmad-i-Káshání|</w:t>
      </w:r>
      <w:r w:rsidR="00627ED1" w:rsidRPr="00627ED1">
        <w:tab/>
      </w:r>
      <w:r w:rsidRPr="000E7812">
        <w:t>1</w:t>
      </w:r>
      <w:r w:rsidRPr="000E7812">
        <w:tab/>
      </w:r>
      <w:r>
        <w:t>Aḥmad-i-Ká</w:t>
      </w:r>
      <w:r>
        <w:rPr>
          <w:rFonts w:hint="eastAsia"/>
        </w:rPr>
        <w:t>á</w:t>
      </w:r>
      <w:r>
        <w:t>ní</w:t>
      </w:r>
      <w:r w:rsidRPr="000E7812">
        <w:tab/>
      </w:r>
      <w:r w:rsidRPr="000E7812">
        <w:tab/>
      </w:r>
      <w:r>
        <w:t>fuzzy match (|Aḥmad-i-Ká</w:t>
      </w:r>
      <w:r>
        <w:rPr>
          <w:rFonts w:hint="eastAsia"/>
        </w:rPr>
        <w:t>á</w:t>
      </w:r>
      <w:r>
        <w:t>ní|) *L / All 1 occurances corrected.</w:t>
      </w:r>
    </w:p>
    <w:p w14:paraId="00C950A3" w14:textId="77777777" w:rsidR="00C57E99" w:rsidRPr="000E7812" w:rsidRDefault="00C57E99" w:rsidP="00C57E99">
      <w:pPr>
        <w:pStyle w:val="StructureTextList"/>
      </w:pPr>
      <w:r w:rsidRPr="000E7812">
        <w:rPr>
          <w:highlight w:val="green"/>
        </w:rPr>
        <w:t>|Ahmad-i-Rúhí|</w:t>
      </w:r>
      <w:r w:rsidR="00627ED1" w:rsidRPr="00627ED1">
        <w:tab/>
      </w:r>
      <w:r w:rsidRPr="000E7812">
        <w:t>1</w:t>
      </w:r>
      <w:r w:rsidRPr="000E7812">
        <w:tab/>
      </w:r>
      <w:r>
        <w:t>Aḥmad-i-Rúḥí</w:t>
      </w:r>
      <w:r w:rsidRPr="000E7812">
        <w:tab/>
      </w:r>
      <w:r w:rsidRPr="000E7812">
        <w:tab/>
      </w:r>
      <w:r>
        <w:t>fuzzy match (|Aḥmad-i-Rúḥí|) *L / All 1 occurances corrected.</w:t>
      </w:r>
    </w:p>
    <w:p w14:paraId="4627200E" w14:textId="77777777" w:rsidR="00C57E99" w:rsidRPr="000E7812" w:rsidRDefault="00C57E99" w:rsidP="00C57E99">
      <w:pPr>
        <w:pStyle w:val="StructureTextList"/>
      </w:pPr>
      <w:r w:rsidRPr="000E7812">
        <w:rPr>
          <w:highlight w:val="green"/>
        </w:rPr>
        <w:t>|Ahmad-i-Yazdi|</w:t>
      </w:r>
      <w:r w:rsidR="00627ED1" w:rsidRPr="00627ED1">
        <w:tab/>
      </w:r>
      <w:r w:rsidRPr="000E7812">
        <w:t>1</w:t>
      </w:r>
      <w:r w:rsidRPr="000E7812">
        <w:tab/>
      </w:r>
      <w:r>
        <w:t>Aḥmad-i-Yazdí</w:t>
      </w:r>
      <w:r w:rsidRPr="000E7812">
        <w:tab/>
      </w:r>
      <w:r w:rsidRPr="000E7812">
        <w:tab/>
      </w:r>
      <w:r>
        <w:t>fuzzy match (|Aḥmad-i-Yazdí|) *L *L / All 1 occurances corrected.</w:t>
      </w:r>
    </w:p>
    <w:p w14:paraId="6605A4AF" w14:textId="77777777" w:rsidR="00C57E99" w:rsidRPr="000E7812" w:rsidRDefault="00C57E99" w:rsidP="00C57E99">
      <w:pPr>
        <w:pStyle w:val="StructureTextList"/>
      </w:pPr>
      <w:r w:rsidRPr="000E7812">
        <w:rPr>
          <w:highlight w:val="green"/>
        </w:rPr>
        <w:t>|Akka|</w:t>
      </w:r>
      <w:r w:rsidR="00627ED1" w:rsidRPr="00627ED1">
        <w:tab/>
      </w:r>
      <w:r w:rsidRPr="000E7812">
        <w:t>108</w:t>
      </w:r>
      <w:r w:rsidRPr="000E7812">
        <w:tab/>
      </w:r>
      <w:r>
        <w:t>ʿAkká</w:t>
      </w:r>
      <w:r w:rsidRPr="000E7812">
        <w:tab/>
      </w:r>
      <w:r w:rsidRPr="000E7812">
        <w:tab/>
      </w:r>
      <w:r>
        <w:t>fuzzy match (|ʿAkká|) *L *L *L / 107 occurances corrected, 1 left unchanged. *L *l *L</w:t>
      </w:r>
    </w:p>
    <w:p w14:paraId="018BAC96" w14:textId="77777777" w:rsidR="00C57E99" w:rsidRPr="000E7812" w:rsidRDefault="00C57E99" w:rsidP="00C57E99">
      <w:pPr>
        <w:pStyle w:val="StructureTextList"/>
      </w:pPr>
      <w:r w:rsidRPr="000E7812">
        <w:rPr>
          <w:highlight w:val="green"/>
        </w:rPr>
        <w:t>|ʿAkká|</w:t>
      </w:r>
      <w:r w:rsidR="00627ED1" w:rsidRPr="00627ED1">
        <w:tab/>
      </w:r>
      <w:r w:rsidRPr="000E7812">
        <w:t>8</w:t>
      </w:r>
      <w:r w:rsidRPr="000E7812">
        <w:tab/>
      </w:r>
      <w:r w:rsidRPr="000E7812">
        <w:tab/>
      </w:r>
      <w:r>
        <w:t>ok</w:t>
      </w:r>
      <w:r w:rsidRPr="000E7812">
        <w:tab/>
      </w:r>
      <w:r>
        <w:t>match *L</w:t>
      </w:r>
    </w:p>
    <w:p w14:paraId="6668B641" w14:textId="77777777" w:rsidR="00C57E99" w:rsidRPr="000E7812" w:rsidRDefault="00C57E99" w:rsidP="00C57E99">
      <w:pPr>
        <w:pStyle w:val="StructureTextList"/>
      </w:pPr>
      <w:r w:rsidRPr="000E7812">
        <w:rPr>
          <w:highlight w:val="green"/>
        </w:rPr>
        <w:t>|Alas|</w:t>
      </w:r>
      <w:r w:rsidR="00627ED1" w:rsidRPr="00627ED1">
        <w:tab/>
      </w:r>
      <w:r w:rsidRPr="000E7812">
        <w:t>1</w:t>
      </w:r>
      <w:r w:rsidRPr="000E7812">
        <w:tab/>
      </w:r>
      <w:r w:rsidRPr="000E7812">
        <w:tab/>
      </w:r>
      <w:r w:rsidRPr="000E7812">
        <w:tab/>
      </w:r>
      <w:r>
        <w:t>--- *L</w:t>
      </w:r>
    </w:p>
    <w:p w14:paraId="5A24CB8E" w14:textId="77777777" w:rsidR="00C57E99" w:rsidRPr="000E7812" w:rsidRDefault="00C57E99" w:rsidP="00C57E99">
      <w:pPr>
        <w:pStyle w:val="StructureTextList"/>
      </w:pPr>
      <w:r w:rsidRPr="000E7812">
        <w:rPr>
          <w:highlight w:val="green"/>
        </w:rPr>
        <w:t>|ʿAlí Afnán|</w:t>
      </w:r>
      <w:r w:rsidR="00627ED1" w:rsidRPr="00627ED1">
        <w:tab/>
      </w:r>
      <w:r w:rsidRPr="000E7812">
        <w:t>1</w:t>
      </w:r>
      <w:r w:rsidRPr="000E7812">
        <w:tab/>
      </w:r>
      <w:r w:rsidRPr="000E7812">
        <w:tab/>
      </w:r>
      <w:r>
        <w:t>ok</w:t>
      </w:r>
      <w:r w:rsidRPr="000E7812">
        <w:tab/>
      </w:r>
      <w:r>
        <w:t>---</w:t>
      </w:r>
    </w:p>
    <w:p w14:paraId="50A1FA20" w14:textId="77777777" w:rsidR="00C57E99" w:rsidRPr="000E7812" w:rsidRDefault="00C57E99" w:rsidP="00C57E99">
      <w:pPr>
        <w:pStyle w:val="StructureTextList"/>
      </w:pPr>
      <w:r w:rsidRPr="000E7812">
        <w:rPr>
          <w:highlight w:val="green"/>
        </w:rPr>
        <w:t>|Ali Nakhjavani|</w:t>
      </w:r>
      <w:r w:rsidR="00627ED1" w:rsidRPr="00627ED1">
        <w:tab/>
      </w:r>
      <w:r w:rsidRPr="000E7812">
        <w:t>1</w:t>
      </w:r>
      <w:r w:rsidRPr="000E7812">
        <w:tab/>
      </w:r>
      <w:r>
        <w:t xml:space="preserve">ʿAlí </w:t>
      </w:r>
      <w:r>
        <w:rPr>
          <w:rFonts w:hint="eastAsia"/>
        </w:rPr>
        <w:t>Na</w:t>
      </w:r>
      <w:r>
        <w:t></w:t>
      </w:r>
      <w:r>
        <w:rPr>
          <w:rFonts w:hint="eastAsia"/>
        </w:rPr>
        <w:t>javání</w:t>
      </w:r>
      <w:r w:rsidRPr="000E7812">
        <w:tab/>
      </w:r>
      <w:r w:rsidRPr="000E7812">
        <w:tab/>
      </w:r>
      <w:r>
        <w:t>--- *e *L / All 1 occurances corrected.</w:t>
      </w:r>
    </w:p>
    <w:p w14:paraId="71057AE8" w14:textId="77777777" w:rsidR="00C57E99" w:rsidRDefault="00C57E99" w:rsidP="00C57E99">
      <w:pPr>
        <w:pStyle w:val="StructureTextList"/>
      </w:pPr>
      <w:r w:rsidRPr="000E7812">
        <w:rPr>
          <w:highlight w:val="green"/>
        </w:rPr>
        <w:t>|Ali Pasha|</w:t>
      </w:r>
      <w:r w:rsidR="00627ED1" w:rsidRPr="00627ED1">
        <w:tab/>
      </w:r>
      <w:r w:rsidRPr="000E7812">
        <w:t>1</w:t>
      </w:r>
      <w:r w:rsidRPr="000E7812">
        <w:tab/>
      </w:r>
      <w:r>
        <w:t>ʿAlí Pá</w:t>
      </w:r>
      <w:r>
        <w:rPr>
          <w:rFonts w:hint="eastAsia"/>
        </w:rPr>
        <w:t>á</w:t>
      </w:r>
      <w:r w:rsidRPr="000E7812">
        <w:tab/>
      </w:r>
      <w:r w:rsidRPr="000E7812">
        <w:tab/>
      </w:r>
      <w:r>
        <w:t>2 fuzzy matches (|ʿAlí Pá</w:t>
      </w:r>
      <w:r>
        <w:rPr>
          <w:rFonts w:hint="eastAsia"/>
        </w:rPr>
        <w:t>á</w:t>
      </w:r>
      <w:r>
        <w:t>|ʿAlí-Pá</w:t>
      </w:r>
      <w:r>
        <w:rPr>
          <w:rFonts w:hint="eastAsia"/>
        </w:rPr>
        <w:t>á</w:t>
      </w:r>
      <w:r>
        <w:t>|) *L / All 1 occurances corrected.</w:t>
      </w:r>
    </w:p>
    <w:p w14:paraId="7A491BF3" w14:textId="77777777" w:rsidR="00C57E99" w:rsidRDefault="00C57E99" w:rsidP="00C57E99">
      <w:pPr>
        <w:pStyle w:val="StructureTextList"/>
      </w:pPr>
      <w:r w:rsidRPr="000E7812">
        <w:rPr>
          <w:highlight w:val="green"/>
        </w:rPr>
        <w:t>|ʿAlí Páshá|</w:t>
      </w:r>
      <w:r w:rsidR="00627ED1" w:rsidRPr="00627ED1">
        <w:tab/>
      </w:r>
      <w:r w:rsidRPr="000E7812">
        <w:t>1</w:t>
      </w:r>
      <w:r w:rsidRPr="000E7812">
        <w:tab/>
      </w:r>
      <w:r>
        <w:t>ʿAlí Pá</w:t>
      </w:r>
      <w:r>
        <w:rPr>
          <w:rFonts w:hint="eastAsia"/>
        </w:rPr>
        <w:t>á</w:t>
      </w:r>
      <w:r w:rsidRPr="000E7812">
        <w:tab/>
      </w:r>
      <w:r w:rsidRPr="000E7812">
        <w:tab/>
      </w:r>
      <w:r>
        <w:t>2 fuzzy matches (|ʿAlí Pá</w:t>
      </w:r>
      <w:r>
        <w:rPr>
          <w:rFonts w:hint="eastAsia"/>
        </w:rPr>
        <w:t>á</w:t>
      </w:r>
      <w:r>
        <w:t>|ʿAlí-Pá</w:t>
      </w:r>
      <w:r>
        <w:rPr>
          <w:rFonts w:hint="eastAsia"/>
        </w:rPr>
        <w:t>á</w:t>
      </w:r>
      <w:r>
        <w:t>|) *L / All 1 occurances corrected.</w:t>
      </w:r>
    </w:p>
    <w:p w14:paraId="61C23B47" w14:textId="77777777" w:rsidR="00C57E99" w:rsidRPr="000E7812" w:rsidRDefault="00C57E99" w:rsidP="00C57E99">
      <w:pPr>
        <w:pStyle w:val="StructureTextList"/>
      </w:pPr>
      <w:r w:rsidRPr="000E7812">
        <w:rPr>
          <w:highlight w:val="green"/>
        </w:rPr>
        <w:t>|Ali Rida|</w:t>
      </w:r>
      <w:r w:rsidR="00627ED1" w:rsidRPr="00627ED1">
        <w:tab/>
      </w:r>
      <w:r w:rsidRPr="000E7812">
        <w:t>1</w:t>
      </w:r>
      <w:r w:rsidRPr="000E7812">
        <w:tab/>
      </w:r>
      <w:r>
        <w:t>ʿAlí-Riḍá</w:t>
      </w:r>
      <w:r w:rsidRPr="000E7812">
        <w:tab/>
      </w:r>
      <w:r w:rsidRPr="000E7812">
        <w:tab/>
      </w:r>
      <w:r>
        <w:t>fuzzy match (|ʿAlí-Riḍá|) *L / All 1 occurances corrected.</w:t>
      </w:r>
    </w:p>
    <w:p w14:paraId="7368F253" w14:textId="77777777" w:rsidR="00C57E99" w:rsidRPr="000E7812" w:rsidRDefault="00C57E99" w:rsidP="00C57E99">
      <w:pPr>
        <w:pStyle w:val="StructureTextList"/>
      </w:pPr>
      <w:r w:rsidRPr="000E7812">
        <w:rPr>
          <w:highlight w:val="green"/>
        </w:rPr>
        <w:t>|Ali Shawkat Pasha|</w:t>
      </w:r>
      <w:r w:rsidR="00627ED1" w:rsidRPr="00627ED1">
        <w:tab/>
      </w:r>
      <w:r w:rsidRPr="000E7812">
        <w:t>1</w:t>
      </w:r>
      <w:r w:rsidRPr="000E7812">
        <w:tab/>
      </w:r>
      <w:r>
        <w:t>ʿAlí awkat Pá</w:t>
      </w:r>
      <w:r>
        <w:rPr>
          <w:rFonts w:hint="eastAsia"/>
        </w:rPr>
        <w:t>á</w:t>
      </w:r>
      <w:r w:rsidRPr="000E7812">
        <w:tab/>
      </w:r>
      <w:r w:rsidRPr="000E7812">
        <w:tab/>
      </w:r>
      <w:r>
        <w:t>--- *e *L / All 1 occurances corrected.</w:t>
      </w:r>
    </w:p>
    <w:p w14:paraId="1C254AB2" w14:textId="77777777" w:rsidR="00C57E99" w:rsidRPr="000E7812" w:rsidRDefault="00C57E99" w:rsidP="00C57E99">
      <w:pPr>
        <w:pStyle w:val="StructureTextList"/>
      </w:pPr>
      <w:r w:rsidRPr="000E7812">
        <w:rPr>
          <w:highlight w:val="green"/>
        </w:rPr>
        <w:t>|ʿAli Shawkat Páshá|</w:t>
      </w:r>
      <w:r w:rsidR="00627ED1" w:rsidRPr="00627ED1">
        <w:tab/>
      </w:r>
      <w:r w:rsidRPr="000E7812">
        <w:t>1</w:t>
      </w:r>
      <w:r w:rsidRPr="000E7812">
        <w:tab/>
      </w:r>
      <w:r>
        <w:t>ʿAlí awkat Pá</w:t>
      </w:r>
      <w:r>
        <w:rPr>
          <w:rFonts w:hint="eastAsia"/>
        </w:rPr>
        <w:t>á</w:t>
      </w:r>
      <w:r w:rsidRPr="000E7812">
        <w:tab/>
      </w:r>
      <w:r w:rsidRPr="000E7812">
        <w:tab/>
      </w:r>
      <w:r>
        <w:t>--- *L / All 1 occurances corrected.</w:t>
      </w:r>
    </w:p>
    <w:p w14:paraId="5DAF61E8" w14:textId="77777777" w:rsidR="00C57E99" w:rsidRPr="000E7812" w:rsidRDefault="00C57E99" w:rsidP="00C57E99">
      <w:pPr>
        <w:pStyle w:val="StructureTextList"/>
      </w:pPr>
      <w:r w:rsidRPr="000E7812">
        <w:rPr>
          <w:rStyle w:val="quotebahaiscripturequoted"/>
          <w:highlight w:val="green"/>
        </w:rPr>
        <w:t>|Ali|</w:t>
      </w:r>
      <w:r w:rsidR="00627ED1" w:rsidRPr="00627ED1">
        <w:tab/>
      </w:r>
      <w:r w:rsidRPr="000E7812">
        <w:t>16</w:t>
      </w:r>
      <w:r w:rsidRPr="000E7812">
        <w:tab/>
      </w:r>
      <w:r>
        <w:t>|ʿAlí</w:t>
      </w:r>
      <w:r w:rsidRPr="000E7812">
        <w:tab/>
      </w:r>
      <w:r w:rsidRPr="000E7812">
        <w:tab/>
      </w:r>
      <w:r>
        <w:t>2 fuzzy matches (|ʿAlí|ʿÁlí|) *L / 14 occurances corrected, 3 left unchanged. *L *L *L / 0 occurances corrected, 1 left unchanged.</w:t>
      </w:r>
    </w:p>
    <w:p w14:paraId="2C4BF9EB" w14:textId="77777777" w:rsidR="00C57E99" w:rsidRPr="000E7812" w:rsidRDefault="00C57E99" w:rsidP="00C57E99">
      <w:pPr>
        <w:pStyle w:val="StructureTextList"/>
      </w:pPr>
      <w:r w:rsidRPr="000E7812">
        <w:rPr>
          <w:highlight w:val="green"/>
        </w:rPr>
        <w:t>|Ali-|</w:t>
      </w:r>
      <w:r w:rsidR="00627ED1" w:rsidRPr="00627ED1">
        <w:tab/>
      </w:r>
      <w:r w:rsidRPr="000E7812">
        <w:t>3</w:t>
      </w:r>
      <w:r w:rsidRPr="000E7812">
        <w:tab/>
      </w:r>
      <w:r>
        <w:t>ʿAlí-</w:t>
      </w:r>
      <w:r w:rsidRPr="000E7812">
        <w:tab/>
      </w:r>
      <w:r w:rsidRPr="000E7812">
        <w:tab/>
      </w:r>
      <w:r>
        <w:t>2 fuzzy matches (|ʿAlí|ʿÁlí|) *L *L *L *L *L / 0 occurances corrected, 0 left unchanged.</w:t>
      </w:r>
    </w:p>
    <w:p w14:paraId="79BF70C7" w14:textId="77777777" w:rsidR="00C57E99" w:rsidRPr="000E7812" w:rsidRDefault="00C57E99" w:rsidP="00C57E99">
      <w:pPr>
        <w:pStyle w:val="StructureTextList"/>
      </w:pPr>
      <w:r w:rsidRPr="000E7812">
        <w:rPr>
          <w:highlight w:val="green"/>
        </w:rPr>
        <w:t>|ʿAlí|</w:t>
      </w:r>
      <w:r w:rsidR="00627ED1" w:rsidRPr="00627ED1">
        <w:tab/>
      </w:r>
      <w:r w:rsidRPr="000E7812">
        <w:t>6</w:t>
      </w:r>
      <w:r w:rsidRPr="000E7812">
        <w:tab/>
      </w:r>
      <w:r w:rsidRPr="000E7812">
        <w:tab/>
      </w:r>
      <w:r>
        <w:t>ok</w:t>
      </w:r>
      <w:r w:rsidRPr="000E7812">
        <w:tab/>
      </w:r>
      <w:r>
        <w:t>unprecedented match with bad status</w:t>
      </w:r>
    </w:p>
    <w:p w14:paraId="40567C47" w14:textId="77777777" w:rsidR="00C57E99" w:rsidRPr="000E7812" w:rsidRDefault="00C57E99" w:rsidP="00C57E99">
      <w:pPr>
        <w:pStyle w:val="StructureTextList"/>
      </w:pPr>
      <w:r w:rsidRPr="000E7812">
        <w:rPr>
          <w:highlight w:val="green"/>
        </w:rPr>
        <w:t>|ʿAlí-Akbar|</w:t>
      </w:r>
      <w:r w:rsidR="00627ED1" w:rsidRPr="00627ED1">
        <w:tab/>
      </w:r>
      <w:r w:rsidRPr="000E7812">
        <w:t>3</w:t>
      </w:r>
      <w:r w:rsidRPr="000E7812">
        <w:tab/>
      </w:r>
      <w:r w:rsidRPr="000E7812">
        <w:tab/>
      </w:r>
      <w:r>
        <w:t>ok</w:t>
      </w:r>
      <w:r w:rsidRPr="000E7812">
        <w:tab/>
      </w:r>
      <w:r>
        <w:t>unprecedented match</w:t>
      </w:r>
    </w:p>
    <w:p w14:paraId="50EA7E8B" w14:textId="77777777" w:rsidR="00C57E99" w:rsidRPr="000E7812" w:rsidRDefault="00C57E99" w:rsidP="00C57E99">
      <w:pPr>
        <w:pStyle w:val="StructureTextList"/>
      </w:pPr>
      <w:r w:rsidRPr="000E7812">
        <w:rPr>
          <w:highlight w:val="green"/>
        </w:rPr>
        <w:t>|ʿAlí-Akbar-i-Qúchání|</w:t>
      </w:r>
      <w:r w:rsidR="00627ED1" w:rsidRPr="00627ED1">
        <w:tab/>
      </w:r>
      <w:r w:rsidRPr="000E7812">
        <w:t>1</w:t>
      </w:r>
      <w:r w:rsidRPr="000E7812">
        <w:tab/>
      </w:r>
      <w:r w:rsidRPr="00D95AE2">
        <w:t>ʿAlí-Akbar</w:t>
      </w:r>
      <w:r>
        <w:t>-i-</w:t>
      </w:r>
      <w:r w:rsidRPr="00D95AE2">
        <w:t>Qú</w:t>
      </w:r>
      <w:r>
        <w:t></w:t>
      </w:r>
      <w:r w:rsidRPr="00D95AE2">
        <w:rPr>
          <w:rFonts w:hint="eastAsia"/>
        </w:rPr>
        <w:t>á</w:t>
      </w:r>
      <w:r w:rsidRPr="00D95AE2">
        <w:t>ní</w:t>
      </w:r>
      <w:r w:rsidRPr="000E7812">
        <w:tab/>
      </w:r>
      <w:r w:rsidRPr="000E7812">
        <w:tab/>
      </w:r>
      <w:r>
        <w:t>--- *e *e *L / All 1 occurances corrected.</w:t>
      </w:r>
    </w:p>
    <w:p w14:paraId="4F0570AA" w14:textId="77777777" w:rsidR="00C57E99" w:rsidRPr="000E7812" w:rsidRDefault="00C57E99" w:rsidP="00C57E99">
      <w:pPr>
        <w:pStyle w:val="StructureTextList"/>
      </w:pPr>
      <w:r w:rsidRPr="000E7812">
        <w:rPr>
          <w:highlight w:val="green"/>
        </w:rPr>
        <w:t>|Ali-Ibn-i-Abu Talib|</w:t>
      </w:r>
      <w:r w:rsidR="00627ED1" w:rsidRPr="00627ED1">
        <w:tab/>
      </w:r>
      <w:r w:rsidRPr="000E7812">
        <w:t>1</w:t>
      </w:r>
      <w:r w:rsidRPr="000E7812">
        <w:tab/>
      </w:r>
      <w:r>
        <w:t>ʿAlí-Ibn-i-Abú Ṭálib</w:t>
      </w:r>
      <w:r w:rsidRPr="000E7812">
        <w:tab/>
      </w:r>
      <w:r w:rsidRPr="000E7812">
        <w:tab/>
      </w:r>
      <w:r>
        <w:t>fuzzy match (|ʿAlí-Ibn-i-Abú-Ṭálib|) *L / All 1 occurances corrected.</w:t>
      </w:r>
    </w:p>
    <w:p w14:paraId="1EBFFF41" w14:textId="77777777" w:rsidR="00C57E99" w:rsidRPr="000E7812" w:rsidRDefault="00C57E99" w:rsidP="00C57E99">
      <w:pPr>
        <w:pStyle w:val="StructureTextList"/>
      </w:pPr>
      <w:r w:rsidRPr="000E7812">
        <w:rPr>
          <w:highlight w:val="green"/>
        </w:rPr>
        <w:t>|ʿAlí-Ibn-i-Abú Tálib|</w:t>
      </w:r>
      <w:r w:rsidR="00627ED1" w:rsidRPr="00627ED1">
        <w:tab/>
      </w:r>
      <w:r w:rsidRPr="000E7812">
        <w:t>2</w:t>
      </w:r>
      <w:r w:rsidRPr="000E7812">
        <w:tab/>
      </w:r>
      <w:r>
        <w:t>ʿAlí-Ibn-i-Abú Ṭálib</w:t>
      </w:r>
      <w:r w:rsidRPr="000E7812">
        <w:tab/>
      </w:r>
      <w:r w:rsidRPr="000E7812">
        <w:tab/>
      </w:r>
      <w:r>
        <w:t>fuzzy match (|ʿAlí-Ibn-i-Abú-Ṭálib|) *L / All 2 occurances corrected.</w:t>
      </w:r>
    </w:p>
    <w:p w14:paraId="46B01DC1" w14:textId="77777777" w:rsidR="00C57E99" w:rsidRPr="000E7812" w:rsidRDefault="00C57E99" w:rsidP="00C57E99">
      <w:pPr>
        <w:pStyle w:val="StructureTextList"/>
      </w:pPr>
      <w:r w:rsidRPr="000E7812">
        <w:rPr>
          <w:highlight w:val="green"/>
        </w:rPr>
        <w:t>|Ali-Muhammad Varqa|</w:t>
      </w:r>
      <w:r w:rsidR="00627ED1" w:rsidRPr="00627ED1">
        <w:tab/>
      </w:r>
      <w:r w:rsidRPr="000E7812">
        <w:t>1</w:t>
      </w:r>
      <w:r w:rsidRPr="000E7812">
        <w:tab/>
      </w:r>
      <w:r>
        <w:t>ʿAlí-Muḥammad Varqá</w:t>
      </w:r>
      <w:r w:rsidRPr="000E7812">
        <w:tab/>
      </w:r>
      <w:r w:rsidRPr="000E7812">
        <w:tab/>
      </w:r>
      <w:r>
        <w:t>--- *L / All 1 occurances corrected.</w:t>
      </w:r>
    </w:p>
    <w:p w14:paraId="6D725758" w14:textId="77777777" w:rsidR="00C57E99" w:rsidRPr="000E7812" w:rsidRDefault="00C57E99" w:rsidP="00C57E99">
      <w:pPr>
        <w:pStyle w:val="StructureTextList"/>
      </w:pPr>
      <w:r w:rsidRPr="000E7812">
        <w:rPr>
          <w:highlight w:val="green"/>
        </w:rPr>
        <w:t>|Ali-Muhammad|</w:t>
      </w:r>
      <w:r w:rsidR="00627ED1" w:rsidRPr="00627ED1">
        <w:tab/>
      </w:r>
      <w:r w:rsidRPr="000E7812">
        <w:t>1</w:t>
      </w:r>
      <w:r w:rsidRPr="000E7812">
        <w:tab/>
      </w:r>
      <w:r>
        <w:t>ʿAlí-Muḥammad</w:t>
      </w:r>
      <w:r w:rsidRPr="000E7812">
        <w:tab/>
      </w:r>
      <w:r w:rsidRPr="000E7812">
        <w:tab/>
      </w:r>
      <w:r>
        <w:t>fuzzy match (|ʿAlí-Muḥammad|) *L / All 1 occurances corrected.</w:t>
      </w:r>
    </w:p>
    <w:p w14:paraId="568DA9D4" w14:textId="77777777" w:rsidR="00C57E99" w:rsidRPr="000E7812" w:rsidRDefault="00C57E99" w:rsidP="00C57E99">
      <w:pPr>
        <w:pStyle w:val="StructureTextList"/>
      </w:pPr>
      <w:r w:rsidRPr="000E7812">
        <w:rPr>
          <w:highlight w:val="green"/>
        </w:rPr>
        <w:t>|ʿAlí-Muhammad-i-Varqá|</w:t>
      </w:r>
      <w:r w:rsidR="00627ED1" w:rsidRPr="00627ED1">
        <w:tab/>
      </w:r>
      <w:r w:rsidRPr="000E7812">
        <w:t>1</w:t>
      </w:r>
      <w:r w:rsidRPr="000E7812">
        <w:tab/>
      </w:r>
      <w:r>
        <w:t>ʿAlí-Muḥammad-i-Varqá</w:t>
      </w:r>
      <w:r w:rsidRPr="000E7812">
        <w:tab/>
      </w:r>
      <w:r w:rsidRPr="000E7812">
        <w:tab/>
      </w:r>
      <w:r>
        <w:t>--- *L / All 1 occurances corrected.</w:t>
      </w:r>
    </w:p>
    <w:p w14:paraId="13B9025C" w14:textId="77777777" w:rsidR="00C57E99" w:rsidRPr="000E7812" w:rsidRDefault="00C57E99" w:rsidP="00C57E99">
      <w:pPr>
        <w:pStyle w:val="StructureTextList"/>
      </w:pPr>
      <w:r w:rsidRPr="000E7812">
        <w:rPr>
          <w:highlight w:val="green"/>
        </w:rPr>
        <w:t>|ʿAlí-Ridá|</w:t>
      </w:r>
      <w:r w:rsidR="00627ED1" w:rsidRPr="00627ED1">
        <w:tab/>
      </w:r>
      <w:r w:rsidRPr="000E7812">
        <w:t>1</w:t>
      </w:r>
      <w:r w:rsidRPr="000E7812">
        <w:tab/>
      </w:r>
      <w:r>
        <w:t>ʿAlí-Riḍá</w:t>
      </w:r>
      <w:r w:rsidRPr="000E7812">
        <w:tab/>
      </w:r>
      <w:r w:rsidRPr="000E7812">
        <w:tab/>
      </w:r>
      <w:r>
        <w:t>fuzzy match (|ʿAlí-Riḍá|) *L / All 1 occurances corrected.</w:t>
      </w:r>
    </w:p>
    <w:p w14:paraId="3B9C3CD1" w14:textId="77777777" w:rsidR="00C57E99" w:rsidRPr="000E7812" w:rsidRDefault="00C57E99" w:rsidP="00C57E99">
      <w:pPr>
        <w:pStyle w:val="StructureTextList"/>
      </w:pPr>
      <w:r w:rsidRPr="000E7812">
        <w:rPr>
          <w:highlight w:val="green"/>
        </w:rPr>
        <w:t>|ʿAlíy-i-|</w:t>
      </w:r>
      <w:r w:rsidR="00627ED1" w:rsidRPr="00627ED1">
        <w:tab/>
      </w:r>
      <w:r w:rsidRPr="000E7812">
        <w:t>1</w:t>
      </w:r>
      <w:r w:rsidRPr="000E7812">
        <w:tab/>
      </w:r>
      <w:r w:rsidRPr="000E7812">
        <w:tab/>
      </w:r>
      <w:r w:rsidRPr="000E7812">
        <w:tab/>
      </w:r>
      <w:r>
        <w:t>--- *L *L</w:t>
      </w:r>
    </w:p>
    <w:p w14:paraId="73D5FD02" w14:textId="77777777" w:rsidR="00C57E99" w:rsidRDefault="00C57E99" w:rsidP="00C57E99">
      <w:pPr>
        <w:pStyle w:val="StructureTextList"/>
      </w:pPr>
      <w:r w:rsidRPr="000E7812">
        <w:rPr>
          <w:highlight w:val="green"/>
        </w:rPr>
        <w:t>|ʿAlíy-i-Kirmánsháhí|</w:t>
      </w:r>
      <w:r w:rsidR="00627ED1" w:rsidRPr="00627ED1">
        <w:tab/>
      </w:r>
      <w:r w:rsidRPr="000E7812">
        <w:t>1</w:t>
      </w:r>
      <w:r w:rsidRPr="000E7812">
        <w:tab/>
      </w:r>
      <w:r>
        <w:t>ʿAlíy-i-Kirmán</w:t>
      </w:r>
      <w:r>
        <w:rPr>
          <w:rFonts w:hint="eastAsia"/>
        </w:rPr>
        <w:t>á</w:t>
      </w:r>
      <w:r>
        <w:t>hí</w:t>
      </w:r>
      <w:r w:rsidRPr="000E7812">
        <w:tab/>
      </w:r>
      <w:r w:rsidRPr="000E7812">
        <w:tab/>
      </w:r>
      <w:r>
        <w:t>fuzzy match (|ʿAlíy-i-Kirmán</w:t>
      </w:r>
      <w:r>
        <w:rPr>
          <w:rFonts w:hint="eastAsia"/>
        </w:rPr>
        <w:t>á</w:t>
      </w:r>
      <w:r>
        <w:t>hí|) *L / All 1 occurances corrected.</w:t>
      </w:r>
    </w:p>
    <w:p w14:paraId="735822D2" w14:textId="77777777" w:rsidR="00C57E99" w:rsidRPr="000E7812" w:rsidRDefault="00C57E99" w:rsidP="00C57E99">
      <w:pPr>
        <w:pStyle w:val="StructureTextList"/>
      </w:pPr>
      <w:r w:rsidRPr="000E7812">
        <w:rPr>
          <w:highlight w:val="green"/>
        </w:rPr>
        <w:t>|ʿAlíy-i-Las|</w:t>
      </w:r>
      <w:r w:rsidR="00627ED1" w:rsidRPr="00627ED1">
        <w:tab/>
      </w:r>
      <w:r w:rsidRPr="000E7812">
        <w:t>1</w:t>
      </w:r>
      <w:r w:rsidRPr="000E7812">
        <w:tab/>
      </w:r>
      <w:r w:rsidRPr="000E7812">
        <w:tab/>
      </w:r>
      <w:r w:rsidRPr="000E7812">
        <w:tab/>
      </w:r>
      <w:r>
        <w:t>--- *e *e *e</w:t>
      </w:r>
    </w:p>
    <w:p w14:paraId="173CBE1D" w14:textId="77777777" w:rsidR="00C57E99" w:rsidRPr="000E7812" w:rsidRDefault="00C57E99" w:rsidP="00C57E99">
      <w:pPr>
        <w:pStyle w:val="StructureTextList"/>
      </w:pPr>
      <w:r w:rsidRPr="000E7812">
        <w:rPr>
          <w:highlight w:val="green"/>
        </w:rPr>
        <w:t>|ʿAlíy-i-Tabrízí|</w:t>
      </w:r>
      <w:r w:rsidR="00627ED1" w:rsidRPr="00627ED1">
        <w:tab/>
      </w:r>
      <w:r w:rsidRPr="000E7812">
        <w:t>1</w:t>
      </w:r>
      <w:r w:rsidRPr="000E7812">
        <w:tab/>
      </w:r>
      <w:r w:rsidRPr="000E7812">
        <w:tab/>
      </w:r>
      <w:r>
        <w:t>ok</w:t>
      </w:r>
      <w:r w:rsidRPr="000E7812">
        <w:tab/>
      </w:r>
      <w:r>
        <w:t>unprecedented match</w:t>
      </w:r>
    </w:p>
    <w:p w14:paraId="105620B3" w14:textId="77777777" w:rsidR="00C57E99" w:rsidRPr="000E7812" w:rsidRDefault="00C57E99" w:rsidP="00C57E99">
      <w:pPr>
        <w:pStyle w:val="StructureTextList"/>
      </w:pPr>
      <w:r w:rsidRPr="000E7812">
        <w:rPr>
          <w:highlight w:val="green"/>
        </w:rPr>
        <w:t>|ʿAlíy-i</w:t>
      </w:r>
      <w:r w:rsidRPr="000E7812">
        <w:rPr>
          <w:highlight w:val="green"/>
        </w:rPr>
        <w:noBreakHyphen/>
        <w:t>Tambákú-Furúsh|</w:t>
      </w:r>
      <w:r w:rsidR="00627ED1" w:rsidRPr="00627ED1">
        <w:tab/>
      </w:r>
      <w:r w:rsidRPr="000E7812">
        <w:t>1</w:t>
      </w:r>
      <w:r w:rsidRPr="000E7812">
        <w:tab/>
      </w:r>
      <w:r w:rsidRPr="000E7812">
        <w:tab/>
      </w:r>
      <w:r w:rsidRPr="000E7812">
        <w:tab/>
      </w:r>
      <w:r>
        <w:t>--- *e</w:t>
      </w:r>
    </w:p>
    <w:p w14:paraId="5331356A" w14:textId="77777777" w:rsidR="00C57E99" w:rsidRPr="000E7812" w:rsidRDefault="00C57E99" w:rsidP="00C57E99">
      <w:pPr>
        <w:pStyle w:val="StructureTextList"/>
      </w:pPr>
      <w:r w:rsidRPr="000E7812">
        <w:rPr>
          <w:highlight w:val="green"/>
        </w:rPr>
        <w:t>|ʿAlíy-i-Yazdí|</w:t>
      </w:r>
      <w:r w:rsidR="00627ED1" w:rsidRPr="00627ED1">
        <w:tab/>
      </w:r>
      <w:r w:rsidRPr="000E7812">
        <w:t>1</w:t>
      </w:r>
      <w:r w:rsidRPr="000E7812">
        <w:tab/>
      </w:r>
      <w:r w:rsidRPr="000E7812">
        <w:tab/>
      </w:r>
      <w:r>
        <w:t>ok</w:t>
      </w:r>
      <w:r w:rsidRPr="000E7812">
        <w:tab/>
      </w:r>
      <w:r>
        <w:t xml:space="preserve">--- *e *L </w:t>
      </w:r>
    </w:p>
    <w:p w14:paraId="21DAFACD" w14:textId="77777777" w:rsidR="00C57E99" w:rsidRPr="000E7812" w:rsidRDefault="00C57E99" w:rsidP="00C57E99">
      <w:pPr>
        <w:pStyle w:val="StructureTextList"/>
      </w:pPr>
      <w:r w:rsidRPr="000E7812">
        <w:rPr>
          <w:highlight w:val="green"/>
        </w:rPr>
        <w:t>|Allah-u-Abha|</w:t>
      </w:r>
      <w:r w:rsidR="00627ED1" w:rsidRPr="00627ED1">
        <w:tab/>
      </w:r>
      <w:r w:rsidRPr="000E7812">
        <w:t>2</w:t>
      </w:r>
      <w:r w:rsidRPr="000E7812">
        <w:tab/>
      </w:r>
      <w:r>
        <w:t>Alláh-u-Abhá</w:t>
      </w:r>
      <w:r w:rsidRPr="000E7812">
        <w:tab/>
      </w:r>
      <w:r w:rsidRPr="000E7812">
        <w:tab/>
      </w:r>
      <w:r>
        <w:t>fuzzy match (|Alláh-u-Abhá|) *L / All 2 occurances corrected.</w:t>
      </w:r>
    </w:p>
    <w:p w14:paraId="68D45566" w14:textId="77777777" w:rsidR="00C57E99" w:rsidRPr="000E7812" w:rsidRDefault="00C57E99" w:rsidP="00C57E99">
      <w:pPr>
        <w:pStyle w:val="StructureTextList"/>
      </w:pPr>
      <w:r w:rsidRPr="000E7812">
        <w:rPr>
          <w:highlight w:val="green"/>
        </w:rPr>
        <w:t>|Amatu’l-Baha Ruhiyyih Khanum|</w:t>
      </w:r>
      <w:r w:rsidR="00627ED1" w:rsidRPr="00627ED1">
        <w:tab/>
      </w:r>
      <w:r w:rsidRPr="000E7812">
        <w:t>1</w:t>
      </w:r>
      <w:r w:rsidRPr="000E7812">
        <w:tab/>
      </w:r>
      <w:r w:rsidRPr="00266FB9">
        <w:t>Amatu’l-Bahá</w:t>
      </w:r>
      <w:r>
        <w:t xml:space="preserve"> </w:t>
      </w:r>
      <w:r w:rsidRPr="00266FB9">
        <w:t>Rúḥíyyih</w:t>
      </w:r>
      <w:r>
        <w:t xml:space="preserve"> </w:t>
      </w:r>
      <w:r w:rsidRPr="00266FB9">
        <w:rPr>
          <w:rFonts w:hint="eastAsia"/>
        </w:rPr>
        <w:t>á</w:t>
      </w:r>
      <w:r w:rsidRPr="00266FB9">
        <w:t>num</w:t>
      </w:r>
      <w:r w:rsidRPr="000E7812">
        <w:tab/>
      </w:r>
      <w:r w:rsidRPr="000E7812">
        <w:tab/>
      </w:r>
      <w:r>
        <w:t>--- *e *e *e *e *L / All 1 occurances corrected.</w:t>
      </w:r>
    </w:p>
    <w:p w14:paraId="34DD1C79" w14:textId="77777777" w:rsidR="00C57E99" w:rsidRPr="000E7812" w:rsidRDefault="00C57E99" w:rsidP="00C57E99">
      <w:pPr>
        <w:pStyle w:val="StructureTextList"/>
      </w:pPr>
      <w:r w:rsidRPr="000E7812">
        <w:rPr>
          <w:highlight w:val="green"/>
        </w:rPr>
        <w:t>|Amatu’l-Bahá Rúhíyyih Khánum|</w:t>
      </w:r>
      <w:r w:rsidR="00627ED1" w:rsidRPr="00627ED1">
        <w:tab/>
      </w:r>
      <w:r w:rsidRPr="000E7812">
        <w:t>1</w:t>
      </w:r>
      <w:r w:rsidRPr="000E7812">
        <w:tab/>
      </w:r>
      <w:r w:rsidRPr="00266FB9">
        <w:t>Amatu’l-Bahá</w:t>
      </w:r>
      <w:r>
        <w:t xml:space="preserve"> </w:t>
      </w:r>
      <w:r w:rsidRPr="00266FB9">
        <w:t>Rúḥíyyih</w:t>
      </w:r>
      <w:r>
        <w:t xml:space="preserve"> </w:t>
      </w:r>
      <w:r w:rsidRPr="00266FB9">
        <w:rPr>
          <w:rFonts w:hint="eastAsia"/>
        </w:rPr>
        <w:t>á</w:t>
      </w:r>
      <w:r w:rsidRPr="00266FB9">
        <w:t>num</w:t>
      </w:r>
      <w:r w:rsidRPr="000E7812">
        <w:tab/>
      </w:r>
      <w:r w:rsidRPr="000E7812">
        <w:tab/>
      </w:r>
      <w:r>
        <w:t>--- *L / All 1 occurances corrected.</w:t>
      </w:r>
    </w:p>
    <w:p w14:paraId="219A0F72" w14:textId="77777777" w:rsidR="00C57E99" w:rsidRPr="000E7812" w:rsidRDefault="00C57E99" w:rsidP="00C57E99">
      <w:pPr>
        <w:pStyle w:val="StructureTextList"/>
      </w:pPr>
      <w:r w:rsidRPr="000E7812">
        <w:rPr>
          <w:highlight w:val="green"/>
        </w:rPr>
        <w:t>|Amín Hájí|</w:t>
      </w:r>
      <w:r w:rsidR="00627ED1" w:rsidRPr="00627ED1">
        <w:tab/>
      </w:r>
      <w:r w:rsidRPr="000E7812">
        <w:t>1</w:t>
      </w:r>
      <w:r w:rsidRPr="000E7812">
        <w:tab/>
      </w:r>
      <w:r>
        <w:t xml:space="preserve">Amín </w:t>
      </w:r>
      <w:r w:rsidRPr="00266FB9">
        <w:t>Ḥájí</w:t>
      </w:r>
      <w:r w:rsidRPr="000E7812">
        <w:tab/>
      </w:r>
      <w:r w:rsidRPr="000E7812">
        <w:tab/>
      </w:r>
      <w:r>
        <w:t>--- *L *e *L / All 1 occurances corrected.</w:t>
      </w:r>
    </w:p>
    <w:p w14:paraId="2E4F58D0" w14:textId="77777777" w:rsidR="00C57E99" w:rsidRPr="000E7812" w:rsidRDefault="00C57E99" w:rsidP="00C57E99">
      <w:pPr>
        <w:pStyle w:val="StructureTextList"/>
      </w:pPr>
      <w:r w:rsidRPr="000E7812">
        <w:rPr>
          <w:highlight w:val="green"/>
        </w:rPr>
        <w:t>|Amin|</w:t>
      </w:r>
      <w:r w:rsidR="00627ED1" w:rsidRPr="00627ED1">
        <w:tab/>
      </w:r>
      <w:r w:rsidRPr="000E7812">
        <w:t>2</w:t>
      </w:r>
      <w:r w:rsidRPr="000E7812">
        <w:tab/>
      </w:r>
      <w:r>
        <w:t>Amín</w:t>
      </w:r>
      <w:r w:rsidRPr="000E7812">
        <w:tab/>
      </w:r>
      <w:r w:rsidRPr="000E7812">
        <w:tab/>
      </w:r>
      <w:r>
        <w:t>fuzzy match (|Amín|) *L / 1 occurances corrected, 1 left unchanged. *L</w:t>
      </w:r>
    </w:p>
    <w:p w14:paraId="350EF995" w14:textId="77777777" w:rsidR="00C57E99" w:rsidRPr="000E7812" w:rsidRDefault="00C57E99" w:rsidP="00C57E99">
      <w:pPr>
        <w:pStyle w:val="StructureTextList"/>
      </w:pPr>
      <w:r w:rsidRPr="000E7812">
        <w:rPr>
          <w:highlight w:val="green"/>
        </w:rPr>
        <w:t>|Amín|</w:t>
      </w:r>
      <w:r w:rsidR="00627ED1" w:rsidRPr="00627ED1">
        <w:tab/>
      </w:r>
      <w:r w:rsidRPr="000E7812">
        <w:t>1</w:t>
      </w:r>
      <w:r w:rsidRPr="000E7812">
        <w:tab/>
      </w:r>
      <w:r w:rsidRPr="000E7812">
        <w:tab/>
      </w:r>
      <w:r>
        <w:t>ok</w:t>
      </w:r>
      <w:r w:rsidRPr="000E7812">
        <w:tab/>
      </w:r>
      <w:r>
        <w:t>unprecedented match</w:t>
      </w:r>
    </w:p>
    <w:p w14:paraId="1A8990B0" w14:textId="77777777" w:rsidR="00C57E99" w:rsidRPr="000E7812" w:rsidRDefault="00C57E99" w:rsidP="00C57E99">
      <w:pPr>
        <w:pStyle w:val="StructureTextList"/>
      </w:pPr>
      <w:r w:rsidRPr="000E7812">
        <w:rPr>
          <w:rStyle w:val="BookTitle"/>
          <w:highlight w:val="green"/>
        </w:rPr>
        <w:t>|Amr|</w:t>
      </w:r>
      <w:r w:rsidR="00627ED1" w:rsidRPr="00627ED1">
        <w:tab/>
      </w:r>
      <w:r w:rsidRPr="000E7812">
        <w:t>1</w:t>
      </w:r>
      <w:r w:rsidRPr="000E7812">
        <w:tab/>
      </w:r>
      <w:r w:rsidRPr="000E7812">
        <w:tab/>
      </w:r>
      <w:r>
        <w:t>ok</w:t>
      </w:r>
      <w:r w:rsidRPr="000E7812">
        <w:tab/>
      </w:r>
      <w:r>
        <w:t>unprecedented match</w:t>
      </w:r>
    </w:p>
    <w:p w14:paraId="2A807553" w14:textId="77777777" w:rsidR="00C57E99" w:rsidRPr="000E7812" w:rsidRDefault="00C57E99" w:rsidP="00C57E99">
      <w:pPr>
        <w:pStyle w:val="StructureTextList"/>
      </w:pPr>
      <w:r w:rsidRPr="000E7812">
        <w:rPr>
          <w:highlight w:val="green"/>
        </w:rPr>
        <w:t>|Amru’llah|</w:t>
      </w:r>
      <w:r w:rsidR="00627ED1" w:rsidRPr="00627ED1">
        <w:tab/>
      </w:r>
      <w:r w:rsidRPr="000E7812">
        <w:t>2</w:t>
      </w:r>
      <w:r w:rsidRPr="000E7812">
        <w:tab/>
      </w:r>
      <w:r>
        <w:t>Amru’lláh</w:t>
      </w:r>
      <w:r w:rsidRPr="000E7812">
        <w:tab/>
      </w:r>
      <w:r w:rsidRPr="000E7812">
        <w:tab/>
      </w:r>
      <w:r>
        <w:t>fuzzy match (|Amru’lláh|) *L / All 2 occurances corrected.</w:t>
      </w:r>
    </w:p>
    <w:p w14:paraId="1D21AC46" w14:textId="77777777" w:rsidR="00C57E99" w:rsidRPr="000E7812" w:rsidRDefault="00C57E99" w:rsidP="00C57E99">
      <w:pPr>
        <w:pStyle w:val="StructureTextList"/>
      </w:pPr>
      <w:r w:rsidRPr="000E7812">
        <w:rPr>
          <w:highlight w:val="green"/>
        </w:rPr>
        <w:t>|Amru’lláh|</w:t>
      </w:r>
      <w:r w:rsidR="00627ED1" w:rsidRPr="00627ED1">
        <w:tab/>
      </w:r>
      <w:r w:rsidRPr="000E7812">
        <w:t>1</w:t>
      </w:r>
      <w:r w:rsidRPr="000E7812">
        <w:tab/>
      </w:r>
      <w:r w:rsidRPr="000E7812">
        <w:tab/>
      </w:r>
      <w:r>
        <w:t>ok</w:t>
      </w:r>
      <w:r w:rsidRPr="000E7812">
        <w:tab/>
      </w:r>
      <w:r>
        <w:t>unprecedented match</w:t>
      </w:r>
    </w:p>
    <w:p w14:paraId="2FDAB8F8" w14:textId="77777777" w:rsidR="00C57E99" w:rsidRPr="000E7812" w:rsidRDefault="00C57E99" w:rsidP="00C57E99">
      <w:pPr>
        <w:pStyle w:val="StructureTextList"/>
      </w:pPr>
      <w:r w:rsidRPr="000E7812">
        <w:rPr>
          <w:highlight w:val="green"/>
        </w:rPr>
        <w:t>|Andalib|</w:t>
      </w:r>
      <w:r w:rsidR="00627ED1" w:rsidRPr="00627ED1">
        <w:tab/>
      </w:r>
      <w:r w:rsidRPr="000E7812">
        <w:t>1</w:t>
      </w:r>
      <w:r w:rsidRPr="000E7812">
        <w:tab/>
      </w:r>
      <w:r w:rsidRPr="000E7812">
        <w:tab/>
      </w:r>
      <w:r w:rsidRPr="000E7812">
        <w:tab/>
      </w:r>
      <w:r>
        <w:t>2 fuzzy matches (|Andalíb|ʿAndalíb|)</w:t>
      </w:r>
    </w:p>
    <w:p w14:paraId="74F6DD21" w14:textId="77777777" w:rsidR="00C57E99" w:rsidRPr="000E7812" w:rsidRDefault="00C57E99" w:rsidP="00C57E99">
      <w:pPr>
        <w:pStyle w:val="StructureTextList"/>
      </w:pPr>
      <w:r w:rsidRPr="000E7812">
        <w:rPr>
          <w:highlight w:val="green"/>
        </w:rPr>
        <w:t>|ʿAndalíb|</w:t>
      </w:r>
      <w:r w:rsidR="00627ED1" w:rsidRPr="00627ED1">
        <w:tab/>
      </w:r>
      <w:r w:rsidRPr="000E7812">
        <w:t>1</w:t>
      </w:r>
      <w:r w:rsidRPr="000E7812">
        <w:tab/>
      </w:r>
      <w:r w:rsidRPr="000E7812">
        <w:tab/>
      </w:r>
      <w:r w:rsidRPr="000E7812">
        <w:tab/>
      </w:r>
      <w:r>
        <w:t>unprecedented match with bad status</w:t>
      </w:r>
    </w:p>
    <w:p w14:paraId="3D8E2F6D" w14:textId="77777777" w:rsidR="00C57E99" w:rsidRPr="000E7812" w:rsidRDefault="00C57E99" w:rsidP="00C57E99">
      <w:pPr>
        <w:pStyle w:val="StructureTextList"/>
      </w:pPr>
      <w:r w:rsidRPr="000E7812">
        <w:rPr>
          <w:highlight w:val="green"/>
        </w:rPr>
        <w:t>|Anísa|</w:t>
      </w:r>
      <w:r w:rsidR="00627ED1" w:rsidRPr="00627ED1">
        <w:tab/>
      </w:r>
      <w:r w:rsidRPr="000E7812">
        <w:t>1</w:t>
      </w:r>
      <w:r w:rsidRPr="000E7812">
        <w:tab/>
      </w:r>
      <w:r w:rsidRPr="000E7812">
        <w:tab/>
      </w:r>
      <w:r w:rsidRPr="000E7812">
        <w:tab/>
      </w:r>
      <w:r>
        <w:t>---</w:t>
      </w:r>
    </w:p>
    <w:p w14:paraId="12BE4CEE" w14:textId="77777777" w:rsidR="00C57E99" w:rsidRPr="000E7812" w:rsidRDefault="00C57E99" w:rsidP="00C57E99">
      <w:pPr>
        <w:pStyle w:val="StructureTextList"/>
      </w:pPr>
      <w:r w:rsidRPr="000E7812">
        <w:rPr>
          <w:highlight w:val="green"/>
        </w:rPr>
        <w:t>|Antun|</w:t>
      </w:r>
      <w:r w:rsidR="00627ED1" w:rsidRPr="00627ED1">
        <w:tab/>
      </w:r>
      <w:r w:rsidRPr="000E7812">
        <w:t>1</w:t>
      </w:r>
      <w:r w:rsidRPr="000E7812">
        <w:tab/>
      </w:r>
      <w:r>
        <w:t>Anṭún</w:t>
      </w:r>
      <w:r w:rsidRPr="000E7812">
        <w:tab/>
      </w:r>
      <w:r w:rsidRPr="000E7812">
        <w:tab/>
      </w:r>
      <w:r>
        <w:t>fuzzy match (|Anṭún|) *L / 0 occurances corrected, 1 left unchanged. *L</w:t>
      </w:r>
    </w:p>
    <w:p w14:paraId="299A0241" w14:textId="77777777" w:rsidR="00C57E99" w:rsidRPr="000E7812" w:rsidRDefault="00C57E99" w:rsidP="00C57E99">
      <w:pPr>
        <w:pStyle w:val="StructureTextList"/>
      </w:pPr>
      <w:r w:rsidRPr="000E7812">
        <w:rPr>
          <w:highlight w:val="green"/>
        </w:rPr>
        <w:t>|Antún|</w:t>
      </w:r>
      <w:r w:rsidR="00627ED1" w:rsidRPr="00627ED1">
        <w:tab/>
      </w:r>
      <w:r w:rsidRPr="000E7812">
        <w:t>1</w:t>
      </w:r>
      <w:r w:rsidRPr="000E7812">
        <w:tab/>
      </w:r>
      <w:r>
        <w:t>Anṭún</w:t>
      </w:r>
      <w:r w:rsidRPr="000E7812">
        <w:tab/>
      </w:r>
      <w:r w:rsidRPr="000E7812">
        <w:tab/>
      </w:r>
      <w:r>
        <w:t>fuzzy match (|Anṭún|) *L / 0 occurances corrected, 1 left unchanged.</w:t>
      </w:r>
    </w:p>
    <w:p w14:paraId="14554F82" w14:textId="77777777" w:rsidR="00C57E99" w:rsidRPr="000E7812" w:rsidRDefault="00C57E99" w:rsidP="00C57E99">
      <w:pPr>
        <w:pStyle w:val="StructureTextList"/>
      </w:pPr>
      <w:r w:rsidRPr="000E7812">
        <w:rPr>
          <w:highlight w:val="green"/>
        </w:rPr>
        <w:t>|</w:t>
      </w:r>
      <w:r w:rsidR="00627ED1" w:rsidRPr="00627ED1">
        <w:rPr>
          <w:highlight w:val="green"/>
        </w:rPr>
        <w:t>Aqa Ali</w:t>
      </w:r>
      <w:r w:rsidRPr="000E7812">
        <w:rPr>
          <w:highlight w:val="green"/>
        </w:rPr>
        <w:t>|</w:t>
      </w:r>
      <w:r w:rsidR="00627ED1" w:rsidRPr="00627ED1">
        <w:tab/>
      </w:r>
      <w:r w:rsidRPr="000E7812">
        <w:t>1</w:t>
      </w:r>
      <w:r w:rsidRPr="000E7812">
        <w:tab/>
      </w:r>
      <w:r w:rsidR="00627ED1" w:rsidRPr="00627ED1">
        <w:t>Áqá ʿAlí</w:t>
      </w:r>
      <w:r w:rsidRPr="000E7812">
        <w:tab/>
      </w:r>
      <w:r w:rsidRPr="000E7812">
        <w:tab/>
      </w:r>
      <w:r>
        <w:t>--- *L *L *L *L *L *L / All 1 occurances corrected.</w:t>
      </w:r>
    </w:p>
    <w:p w14:paraId="27D7E42D" w14:textId="77777777" w:rsidR="00C57E99" w:rsidRPr="000E7812" w:rsidRDefault="00C57E99" w:rsidP="00C57E99">
      <w:pPr>
        <w:pStyle w:val="StructureTextList"/>
      </w:pPr>
      <w:r w:rsidRPr="000E7812">
        <w:rPr>
          <w:highlight w:val="green"/>
        </w:rPr>
        <w:t>|Aqa Faraju’llah|</w:t>
      </w:r>
      <w:r w:rsidR="00627ED1" w:rsidRPr="00627ED1">
        <w:tab/>
      </w:r>
      <w:r w:rsidRPr="000E7812">
        <w:t>1</w:t>
      </w:r>
      <w:r w:rsidRPr="000E7812">
        <w:tab/>
      </w:r>
      <w:r w:rsidRPr="00EB6543">
        <w:t xml:space="preserve">Áqá </w:t>
      </w:r>
      <w:r>
        <w:t>Faraju’lláh</w:t>
      </w:r>
      <w:r w:rsidRPr="000E7812">
        <w:tab/>
      </w:r>
      <w:r w:rsidRPr="000E7812">
        <w:tab/>
      </w:r>
      <w:r>
        <w:t>--- *e *e *e *L / All 1 occurances corrected.</w:t>
      </w:r>
    </w:p>
    <w:p w14:paraId="205963CC" w14:textId="77777777" w:rsidR="00C57E99" w:rsidRPr="000E7812" w:rsidRDefault="00C57E99" w:rsidP="00C57E99">
      <w:pPr>
        <w:pStyle w:val="StructureTextList"/>
      </w:pPr>
      <w:r w:rsidRPr="000E7812">
        <w:rPr>
          <w:highlight w:val="green"/>
        </w:rPr>
        <w:t>|Aqa Jamal-i-Burujirdi|</w:t>
      </w:r>
      <w:r w:rsidR="00627ED1" w:rsidRPr="00627ED1">
        <w:tab/>
      </w:r>
      <w:r w:rsidRPr="000E7812">
        <w:t>1</w:t>
      </w:r>
      <w:r w:rsidRPr="000E7812">
        <w:tab/>
      </w:r>
      <w:r>
        <w:t xml:space="preserve">Áqá </w:t>
      </w:r>
      <w:r w:rsidRPr="00F517B9">
        <w:t>Jamál-i-Burújirdí</w:t>
      </w:r>
      <w:r w:rsidRPr="000E7812">
        <w:tab/>
      </w:r>
      <w:r w:rsidRPr="000E7812">
        <w:tab/>
      </w:r>
      <w:r>
        <w:t>--- *e *L / All 1 occurances corrected.</w:t>
      </w:r>
    </w:p>
    <w:p w14:paraId="20564D99" w14:textId="77777777" w:rsidR="00C57E99" w:rsidRPr="000E7812" w:rsidRDefault="00C57E99" w:rsidP="00C57E99">
      <w:pPr>
        <w:pStyle w:val="StructureTextList"/>
      </w:pPr>
      <w:r w:rsidRPr="000E7812">
        <w:rPr>
          <w:highlight w:val="green"/>
        </w:rPr>
        <w:t>|Aqá Ján|</w:t>
      </w:r>
      <w:r w:rsidR="00627ED1" w:rsidRPr="00627ED1">
        <w:tab/>
      </w:r>
      <w:r w:rsidRPr="000E7812">
        <w:t>1</w:t>
      </w:r>
      <w:r w:rsidRPr="000E7812">
        <w:tab/>
      </w:r>
      <w:r>
        <w:t>Áqá Ján</w:t>
      </w:r>
      <w:r w:rsidRPr="000E7812">
        <w:tab/>
      </w:r>
      <w:r w:rsidRPr="000E7812">
        <w:tab/>
      </w:r>
      <w:r>
        <w:t>fuzzy match (|Áqá-Ján|) *L / All 1 occurances corrected.</w:t>
      </w:r>
    </w:p>
    <w:p w14:paraId="29EB9ACF" w14:textId="77777777" w:rsidR="00C57E99" w:rsidRPr="000E7812" w:rsidRDefault="00C57E99" w:rsidP="00C57E99">
      <w:pPr>
        <w:pStyle w:val="StructureTextList"/>
      </w:pPr>
      <w:r w:rsidRPr="000E7812">
        <w:rPr>
          <w:highlight w:val="green"/>
        </w:rPr>
        <w:t>|Áqá Ján|</w:t>
      </w:r>
      <w:r w:rsidR="00627ED1" w:rsidRPr="00627ED1">
        <w:tab/>
      </w:r>
      <w:r w:rsidRPr="000E7812">
        <w:t>1</w:t>
      </w:r>
      <w:r w:rsidRPr="000E7812">
        <w:tab/>
      </w:r>
      <w:r w:rsidRPr="000E7812">
        <w:tab/>
      </w:r>
      <w:r w:rsidRPr="000E7812">
        <w:tab/>
      </w:r>
      <w:r>
        <w:t>fuzzy match (|Áqá-Ján|)</w:t>
      </w:r>
    </w:p>
    <w:p w14:paraId="4E9EC1D4" w14:textId="77777777" w:rsidR="00C57E99" w:rsidRPr="000E7812" w:rsidRDefault="00C57E99" w:rsidP="00C57E99">
      <w:pPr>
        <w:pStyle w:val="StructureTextList"/>
      </w:pPr>
      <w:r w:rsidRPr="000E7812">
        <w:rPr>
          <w:highlight w:val="green"/>
        </w:rPr>
        <w:t>|Áqá Khán|</w:t>
      </w:r>
      <w:r w:rsidR="00627ED1" w:rsidRPr="00627ED1">
        <w:tab/>
      </w:r>
      <w:r w:rsidRPr="000E7812">
        <w:t>1</w:t>
      </w:r>
      <w:r w:rsidRPr="000E7812">
        <w:tab/>
      </w:r>
      <w:r>
        <w:t>Áqá án</w:t>
      </w:r>
      <w:r w:rsidRPr="000E7812">
        <w:tab/>
      </w:r>
      <w:r w:rsidRPr="000E7812">
        <w:tab/>
      </w:r>
      <w:r>
        <w:t>--- *L / All 1 occurances corrected.</w:t>
      </w:r>
    </w:p>
    <w:p w14:paraId="3B7EB88F" w14:textId="77777777" w:rsidR="00C57E99" w:rsidRPr="000E7812" w:rsidRDefault="00C57E99" w:rsidP="00C57E99">
      <w:pPr>
        <w:pStyle w:val="StructureTextList"/>
      </w:pPr>
      <w:r w:rsidRPr="000E7812">
        <w:rPr>
          <w:highlight w:val="green"/>
        </w:rPr>
        <w:t>|Aqa Mirza Aqa|</w:t>
      </w:r>
      <w:r w:rsidR="00627ED1" w:rsidRPr="00627ED1">
        <w:tab/>
      </w:r>
      <w:r w:rsidRPr="000E7812">
        <w:t>1</w:t>
      </w:r>
      <w:r w:rsidRPr="000E7812">
        <w:tab/>
      </w:r>
      <w:r w:rsidRPr="00F517B9">
        <w:t>Áqá Mírzá Áqá</w:t>
      </w:r>
      <w:r w:rsidRPr="000E7812">
        <w:tab/>
      </w:r>
      <w:r w:rsidRPr="000E7812">
        <w:tab/>
      </w:r>
      <w:r>
        <w:t>--- *L / All 1 occurances corrected.</w:t>
      </w:r>
    </w:p>
    <w:p w14:paraId="077B17ED" w14:textId="77777777" w:rsidR="00C57E99" w:rsidRPr="000E7812" w:rsidRDefault="00C57E99" w:rsidP="00C57E99">
      <w:pPr>
        <w:pStyle w:val="StructureTextList"/>
      </w:pPr>
      <w:r w:rsidRPr="000E7812">
        <w:rPr>
          <w:highlight w:val="green"/>
        </w:rPr>
        <w:t>|Áqá Mírzá Áqá|</w:t>
      </w:r>
      <w:r w:rsidR="00627ED1" w:rsidRPr="00627ED1">
        <w:tab/>
      </w:r>
      <w:r w:rsidRPr="000E7812">
        <w:t>1</w:t>
      </w:r>
      <w:r w:rsidRPr="000E7812">
        <w:tab/>
      </w:r>
      <w:r w:rsidRPr="000E7812">
        <w:tab/>
      </w:r>
      <w:r>
        <w:t>ok</w:t>
      </w:r>
      <w:r w:rsidRPr="000E7812">
        <w:tab/>
      </w:r>
      <w:r>
        <w:t>---</w:t>
      </w:r>
    </w:p>
    <w:p w14:paraId="185187A3" w14:textId="77777777" w:rsidR="00C57E99" w:rsidRPr="000E7812" w:rsidRDefault="00C57E99" w:rsidP="00C57E99">
      <w:pPr>
        <w:pStyle w:val="StructureTextList"/>
      </w:pPr>
      <w:r w:rsidRPr="000E7812">
        <w:rPr>
          <w:highlight w:val="green"/>
        </w:rPr>
        <w:t>|Aqa Mirza Musa|</w:t>
      </w:r>
      <w:r w:rsidR="00627ED1" w:rsidRPr="00627ED1">
        <w:tab/>
      </w:r>
      <w:r w:rsidRPr="000E7812">
        <w:t>1</w:t>
      </w:r>
      <w:r w:rsidRPr="000E7812">
        <w:tab/>
      </w:r>
      <w:r w:rsidRPr="00F517B9">
        <w:t>Áqá Mírzá</w:t>
      </w:r>
      <w:r>
        <w:t xml:space="preserve"> Músá</w:t>
      </w:r>
      <w:r w:rsidRPr="000E7812">
        <w:tab/>
      </w:r>
      <w:r w:rsidRPr="000E7812">
        <w:tab/>
      </w:r>
      <w:r>
        <w:t>--- *e *L / All 1 occurances corrected.</w:t>
      </w:r>
    </w:p>
    <w:p w14:paraId="0ACD35F6" w14:textId="77777777" w:rsidR="00C57E99" w:rsidRPr="000E7812" w:rsidRDefault="00C57E99" w:rsidP="00C57E99">
      <w:pPr>
        <w:pStyle w:val="StructureTextList"/>
      </w:pPr>
      <w:r w:rsidRPr="000E7812">
        <w:rPr>
          <w:highlight w:val="green"/>
        </w:rPr>
        <w:t>|Aqa Mirza Musay-i-Kalim|</w:t>
      </w:r>
      <w:r w:rsidR="00627ED1" w:rsidRPr="00627ED1">
        <w:tab/>
      </w:r>
      <w:r w:rsidRPr="000E7812">
        <w:t>1</w:t>
      </w:r>
      <w:r w:rsidRPr="000E7812">
        <w:tab/>
      </w:r>
      <w:r w:rsidRPr="00F517B9">
        <w:t>Áqá Mírzá</w:t>
      </w:r>
      <w:r>
        <w:t xml:space="preserve"> </w:t>
      </w:r>
      <w:r w:rsidRPr="00F517B9">
        <w:t>Músáy-i-Kalím</w:t>
      </w:r>
      <w:r w:rsidRPr="000E7812">
        <w:tab/>
      </w:r>
      <w:r w:rsidRPr="000E7812">
        <w:tab/>
      </w:r>
      <w:r>
        <w:t>--- *e *L / All 1 occurances corrected.</w:t>
      </w:r>
    </w:p>
    <w:p w14:paraId="7D9BC540" w14:textId="77777777" w:rsidR="00C57E99" w:rsidRPr="000E7812" w:rsidRDefault="00C57E99" w:rsidP="00C57E99">
      <w:pPr>
        <w:pStyle w:val="StructureTextList"/>
      </w:pPr>
      <w:r w:rsidRPr="000E7812">
        <w:rPr>
          <w:highlight w:val="green"/>
        </w:rPr>
        <w:t>|Áqá Muhammad-|</w:t>
      </w:r>
      <w:r w:rsidR="00627ED1" w:rsidRPr="00627ED1">
        <w:tab/>
      </w:r>
      <w:r w:rsidRPr="000E7812">
        <w:t>1</w:t>
      </w:r>
      <w:r w:rsidRPr="000E7812">
        <w:tab/>
      </w:r>
      <w:r w:rsidRPr="00D064F7">
        <w:t>Áqá Mu</w:t>
      </w:r>
      <w:r>
        <w:t>ḥ</w:t>
      </w:r>
      <w:r w:rsidRPr="00D064F7">
        <w:t>ammad-</w:t>
      </w:r>
      <w:r w:rsidRPr="000E7812">
        <w:tab/>
      </w:r>
      <w:r w:rsidRPr="000E7812">
        <w:tab/>
      </w:r>
      <w:r>
        <w:t>--- *L / 0 occurances corrected, 1 left unchanged. *L</w:t>
      </w:r>
    </w:p>
    <w:p w14:paraId="5BEB32DE" w14:textId="77777777" w:rsidR="00C57E99" w:rsidRPr="000E7812" w:rsidRDefault="00C57E99" w:rsidP="00C57E99">
      <w:pPr>
        <w:pStyle w:val="StructureTextList"/>
      </w:pPr>
      <w:r w:rsidRPr="000E7812">
        <w:rPr>
          <w:highlight w:val="green"/>
        </w:rPr>
        <w:t>|Aqa Muhammad-ʿAliy-i-Tambaku-Furush|</w:t>
      </w:r>
      <w:r w:rsidR="00627ED1" w:rsidRPr="00627ED1">
        <w:tab/>
      </w:r>
      <w:r w:rsidRPr="000E7812">
        <w:t>1</w:t>
      </w:r>
      <w:r w:rsidRPr="000E7812">
        <w:tab/>
      </w:r>
      <w:r w:rsidRPr="000E7812">
        <w:tab/>
      </w:r>
      <w:r w:rsidRPr="000E7812">
        <w:tab/>
      </w:r>
      <w:r>
        <w:t>--- *e *e</w:t>
      </w:r>
    </w:p>
    <w:p w14:paraId="690B49FC" w14:textId="77777777" w:rsidR="00C57E99" w:rsidRPr="000E7812" w:rsidRDefault="00C57E99" w:rsidP="00C57E99">
      <w:pPr>
        <w:pStyle w:val="StructureTextList"/>
      </w:pPr>
      <w:r w:rsidRPr="000E7812">
        <w:rPr>
          <w:highlight w:val="green"/>
        </w:rPr>
        <w:t>|Aqa Muhammad-Ibrahim-i-Kashani|</w:t>
      </w:r>
      <w:r w:rsidR="00627ED1" w:rsidRPr="00627ED1">
        <w:tab/>
      </w:r>
      <w:r w:rsidRPr="000E7812">
        <w:t>1</w:t>
      </w:r>
      <w:r w:rsidRPr="000E7812">
        <w:tab/>
      </w:r>
      <w:r w:rsidRPr="00D064F7">
        <w:t>Áqá Muḥammad-</w:t>
      </w:r>
      <w:r w:rsidRPr="00FD5FE3">
        <w:t>Ibráhím-i-Ká</w:t>
      </w:r>
      <w:r>
        <w:t></w:t>
      </w:r>
      <w:r w:rsidRPr="00FD5FE3">
        <w:rPr>
          <w:rFonts w:hint="eastAsia"/>
        </w:rPr>
        <w:t>á</w:t>
      </w:r>
      <w:r w:rsidRPr="00FD5FE3">
        <w:t>ní</w:t>
      </w:r>
      <w:r w:rsidRPr="000E7812">
        <w:tab/>
      </w:r>
      <w:r w:rsidRPr="000E7812">
        <w:tab/>
      </w:r>
      <w:r>
        <w:t>--- *e *e *e *e *L / All 1 occurances corrected.</w:t>
      </w:r>
    </w:p>
    <w:p w14:paraId="7122327E" w14:textId="77777777" w:rsidR="00C57E99" w:rsidRPr="000E7812" w:rsidRDefault="00C57E99" w:rsidP="00C57E99">
      <w:pPr>
        <w:pStyle w:val="StructureTextList"/>
      </w:pPr>
      <w:r w:rsidRPr="000E7812">
        <w:rPr>
          <w:highlight w:val="green"/>
        </w:rPr>
        <w:t>|Aqa Muhammad-Karim|</w:t>
      </w:r>
      <w:r w:rsidR="00627ED1" w:rsidRPr="00627ED1">
        <w:tab/>
      </w:r>
      <w:r w:rsidRPr="000E7812">
        <w:t>1</w:t>
      </w:r>
      <w:r w:rsidRPr="000E7812">
        <w:tab/>
      </w:r>
      <w:r w:rsidRPr="00D064F7">
        <w:t>Áqá</w:t>
      </w:r>
      <w:r>
        <w:t xml:space="preserve"> </w:t>
      </w:r>
      <w:r w:rsidRPr="00FD5FE3">
        <w:t>Muḥammad-Karím</w:t>
      </w:r>
      <w:r w:rsidRPr="000E7812">
        <w:tab/>
      </w:r>
      <w:r w:rsidRPr="000E7812">
        <w:tab/>
      </w:r>
      <w:r>
        <w:t>--- *e *e *L / All 1 occurances corrected.</w:t>
      </w:r>
    </w:p>
    <w:p w14:paraId="47F805D5" w14:textId="77777777" w:rsidR="00C57E99" w:rsidRPr="000E7812" w:rsidRDefault="00C57E99" w:rsidP="00C57E99">
      <w:pPr>
        <w:pStyle w:val="StructureTextList"/>
      </w:pPr>
      <w:r w:rsidRPr="000E7812">
        <w:rPr>
          <w:highlight w:val="green"/>
        </w:rPr>
        <w:t>|Aqa Muhammad-Mustafay-i-Baghdadi|</w:t>
      </w:r>
      <w:r w:rsidR="00627ED1" w:rsidRPr="00627ED1">
        <w:tab/>
      </w:r>
      <w:r w:rsidRPr="000E7812">
        <w:t>1</w:t>
      </w:r>
      <w:r w:rsidRPr="000E7812">
        <w:tab/>
      </w:r>
      <w:r w:rsidRPr="00D064F7">
        <w:t>Áqá Muḥammad-i-Muṣṭafáy-i-Ba</w:t>
      </w:r>
      <w:r>
        <w:t></w:t>
      </w:r>
      <w:r w:rsidRPr="00D064F7">
        <w:t>dádí</w:t>
      </w:r>
      <w:r w:rsidRPr="000E7812">
        <w:tab/>
      </w:r>
      <w:r w:rsidRPr="000E7812">
        <w:tab/>
      </w:r>
      <w:r>
        <w:t>--- *e *e *L / 0 occurances corrected, 1 left unchanged. *L</w:t>
      </w:r>
    </w:p>
    <w:p w14:paraId="1104922D" w14:textId="77777777" w:rsidR="00C57E99" w:rsidRPr="000E7812" w:rsidRDefault="00C57E99" w:rsidP="00C57E99">
      <w:pPr>
        <w:pStyle w:val="StructureTextList"/>
      </w:pPr>
      <w:r w:rsidRPr="000E7812">
        <w:rPr>
          <w:highlight w:val="green"/>
        </w:rPr>
        <w:t>|Aqa Muhammad-Riday-i-Shirazi|</w:t>
      </w:r>
      <w:r w:rsidR="00627ED1" w:rsidRPr="00627ED1">
        <w:tab/>
      </w:r>
      <w:r w:rsidRPr="000E7812">
        <w:t>1</w:t>
      </w:r>
      <w:r w:rsidRPr="000E7812">
        <w:tab/>
      </w:r>
      <w:r w:rsidRPr="00D064F7">
        <w:t>Áqá Mu</w:t>
      </w:r>
      <w:r>
        <w:t>ḥ</w:t>
      </w:r>
      <w:r w:rsidRPr="00D064F7">
        <w:t>ammad-Riḍ</w:t>
      </w:r>
      <w:r>
        <w:t>áy-i</w:t>
      </w:r>
      <w:r w:rsidRPr="00D064F7">
        <w:t>-</w:t>
      </w:r>
      <w:r>
        <w:t></w:t>
      </w:r>
      <w:r w:rsidRPr="00D064F7">
        <w:rPr>
          <w:rFonts w:hint="eastAsia"/>
        </w:rPr>
        <w:t>í</w:t>
      </w:r>
      <w:r w:rsidRPr="00D064F7">
        <w:t>rází</w:t>
      </w:r>
      <w:r w:rsidRPr="000E7812">
        <w:tab/>
      </w:r>
      <w:r w:rsidRPr="000E7812">
        <w:tab/>
      </w:r>
      <w:r>
        <w:t>--- *e *L *L / 0 occurances corrected, 1 left unchanged. *L / All 1 occurances corrected.</w:t>
      </w:r>
    </w:p>
    <w:p w14:paraId="77687AFF" w14:textId="77777777" w:rsidR="00C57E99" w:rsidRPr="000E7812" w:rsidRDefault="00C57E99" w:rsidP="00C57E99">
      <w:pPr>
        <w:pStyle w:val="StructureTextList"/>
      </w:pPr>
      <w:r w:rsidRPr="000E7812">
        <w:rPr>
          <w:highlight w:val="green"/>
        </w:rPr>
        <w:t>|Aqa Rida Qannad|</w:t>
      </w:r>
      <w:r w:rsidR="00627ED1" w:rsidRPr="00627ED1">
        <w:tab/>
      </w:r>
      <w:r w:rsidRPr="000E7812">
        <w:t>1</w:t>
      </w:r>
      <w:r w:rsidRPr="000E7812">
        <w:tab/>
      </w:r>
      <w:r w:rsidRPr="00D064F7">
        <w:t>Áqá Riḍ</w:t>
      </w:r>
      <w:r>
        <w:t xml:space="preserve">á </w:t>
      </w:r>
      <w:r w:rsidRPr="00D064F7">
        <w:t>Qannád</w:t>
      </w:r>
      <w:r w:rsidRPr="000E7812">
        <w:tab/>
      </w:r>
      <w:r w:rsidRPr="000E7812">
        <w:tab/>
      </w:r>
      <w:r>
        <w:t>--- *e *L / 0 occurances corrected, 1 left unchanged. *L / All 1 occurances corrected.</w:t>
      </w:r>
    </w:p>
    <w:p w14:paraId="7E4380BE" w14:textId="77777777" w:rsidR="00C57E99" w:rsidRPr="000E7812" w:rsidRDefault="00C57E99" w:rsidP="00C57E99">
      <w:pPr>
        <w:pStyle w:val="StructureTextList"/>
      </w:pPr>
      <w:r w:rsidRPr="000E7812">
        <w:rPr>
          <w:highlight w:val="green"/>
        </w:rPr>
        <w:t>|Aqa Riday-i-Qannad|</w:t>
      </w:r>
      <w:r w:rsidR="00627ED1" w:rsidRPr="00627ED1">
        <w:tab/>
      </w:r>
      <w:r w:rsidRPr="000E7812">
        <w:t>2</w:t>
      </w:r>
      <w:r w:rsidRPr="000E7812">
        <w:tab/>
      </w:r>
      <w:r w:rsidRPr="00D064F7">
        <w:t>Áqá Riḍ</w:t>
      </w:r>
      <w:r>
        <w:t>áy</w:t>
      </w:r>
      <w:r w:rsidRPr="00D064F7">
        <w:t>-i-Qannád</w:t>
      </w:r>
      <w:r w:rsidRPr="000E7812">
        <w:tab/>
      </w:r>
      <w:r w:rsidRPr="000E7812">
        <w:tab/>
      </w:r>
      <w:r>
        <w:t>--- *e *e *L / All 2 occurances corrected.</w:t>
      </w:r>
    </w:p>
    <w:p w14:paraId="7EAEFFD1" w14:textId="77777777" w:rsidR="00C57E99" w:rsidRPr="000E7812" w:rsidRDefault="00C57E99" w:rsidP="00C57E99">
      <w:pPr>
        <w:pStyle w:val="StructureTextList"/>
      </w:pPr>
      <w:r w:rsidRPr="000E7812">
        <w:rPr>
          <w:highlight w:val="green"/>
        </w:rPr>
        <w:t>|</w:t>
      </w:r>
      <w:r w:rsidR="00627ED1" w:rsidRPr="00627ED1">
        <w:rPr>
          <w:highlight w:val="green"/>
        </w:rPr>
        <w:t>Aqa Siyyid Abdu’r-Rahim</w:t>
      </w:r>
      <w:r w:rsidRPr="000E7812">
        <w:rPr>
          <w:highlight w:val="green"/>
        </w:rPr>
        <w:t>|</w:t>
      </w:r>
      <w:r w:rsidR="00627ED1" w:rsidRPr="00627ED1">
        <w:tab/>
      </w:r>
      <w:r w:rsidRPr="000E7812">
        <w:t>1</w:t>
      </w:r>
      <w:r w:rsidRPr="000E7812">
        <w:tab/>
      </w:r>
      <w:r w:rsidR="00627ED1" w:rsidRPr="00627ED1">
        <w:t>Áqá Siyyid ʿAbdu’r-Raḥím</w:t>
      </w:r>
      <w:r w:rsidRPr="000E7812">
        <w:tab/>
      </w:r>
      <w:r w:rsidRPr="000E7812">
        <w:tab/>
      </w:r>
      <w:r>
        <w:t>--- *L *L *L / All 1 occurances corrected.</w:t>
      </w:r>
    </w:p>
    <w:p w14:paraId="1A98EC70" w14:textId="77777777" w:rsidR="00C57E99" w:rsidRPr="000E7812" w:rsidRDefault="00C57E99" w:rsidP="00C57E99">
      <w:pPr>
        <w:pStyle w:val="StructureTextList"/>
      </w:pPr>
      <w:r w:rsidRPr="000E7812">
        <w:rPr>
          <w:highlight w:val="green"/>
        </w:rPr>
        <w:t>|</w:t>
      </w:r>
      <w:r w:rsidR="00627ED1" w:rsidRPr="00627ED1">
        <w:rPr>
          <w:highlight w:val="green"/>
        </w:rPr>
        <w:t>Aqa Siyyid Abdu’r-Rahim-i-Isfahani</w:t>
      </w:r>
      <w:r w:rsidRPr="000E7812">
        <w:rPr>
          <w:highlight w:val="green"/>
        </w:rPr>
        <w:t>|</w:t>
      </w:r>
      <w:r w:rsidR="00627ED1" w:rsidRPr="00627ED1">
        <w:tab/>
      </w:r>
      <w:r w:rsidRPr="000E7812">
        <w:t>1</w:t>
      </w:r>
      <w:r w:rsidRPr="000E7812">
        <w:tab/>
      </w:r>
      <w:r w:rsidR="00627ED1" w:rsidRPr="00627ED1">
        <w:t>Áqá Siyyid ʿAbdu’r-Raḥím-i-Iṣfahání</w:t>
      </w:r>
      <w:r w:rsidRPr="000E7812">
        <w:tab/>
      </w:r>
      <w:r w:rsidRPr="000E7812">
        <w:tab/>
      </w:r>
      <w:r>
        <w:t>--- *e *e *e *L / All 1 occurances corrected.</w:t>
      </w:r>
    </w:p>
    <w:p w14:paraId="77B353BC" w14:textId="77777777" w:rsidR="00C57E99" w:rsidRPr="000E7812" w:rsidRDefault="00C57E99" w:rsidP="00C57E99">
      <w:pPr>
        <w:pStyle w:val="StructureTextList"/>
      </w:pPr>
      <w:r w:rsidRPr="000E7812">
        <w:rPr>
          <w:highlight w:val="green"/>
        </w:rPr>
        <w:t>|Áqá Siyyid|</w:t>
      </w:r>
      <w:r w:rsidR="00627ED1" w:rsidRPr="00627ED1">
        <w:tab/>
      </w:r>
      <w:r w:rsidRPr="000E7812">
        <w:t>1</w:t>
      </w:r>
      <w:r w:rsidRPr="000E7812">
        <w:tab/>
      </w:r>
      <w:r w:rsidRPr="000E7812">
        <w:tab/>
      </w:r>
      <w:r>
        <w:t>ok</w:t>
      </w:r>
      <w:r w:rsidRPr="000E7812">
        <w:tab/>
      </w:r>
      <w:r>
        <w:t>---</w:t>
      </w:r>
    </w:p>
    <w:p w14:paraId="35A04557" w14:textId="77777777" w:rsidR="00C57E99" w:rsidRPr="000E7812" w:rsidRDefault="00C57E99" w:rsidP="00C57E99">
      <w:pPr>
        <w:pStyle w:val="StructureTextList"/>
      </w:pPr>
      <w:r w:rsidRPr="000E7812">
        <w:rPr>
          <w:highlight w:val="green"/>
        </w:rPr>
        <w:t>|Aqa|</w:t>
      </w:r>
      <w:r w:rsidR="00627ED1" w:rsidRPr="00627ED1">
        <w:tab/>
      </w:r>
      <w:r w:rsidRPr="000E7812">
        <w:t>6</w:t>
      </w:r>
      <w:r w:rsidRPr="000E7812">
        <w:tab/>
      </w:r>
      <w:r>
        <w:t>Áqá</w:t>
      </w:r>
      <w:r w:rsidRPr="000E7812">
        <w:tab/>
      </w:r>
      <w:r w:rsidRPr="000E7812">
        <w:tab/>
      </w:r>
      <w:r>
        <w:t>fuzzy match (|Áqá|) *L / 7 occurances corrected, 0 left unchanged.</w:t>
      </w:r>
    </w:p>
    <w:p w14:paraId="6090DFC3" w14:textId="77777777" w:rsidR="00C57E99" w:rsidRPr="000E7812" w:rsidRDefault="00C57E99" w:rsidP="00C57E99">
      <w:pPr>
        <w:pStyle w:val="StructureTextList"/>
      </w:pPr>
      <w:r w:rsidRPr="000E7812">
        <w:rPr>
          <w:highlight w:val="green"/>
        </w:rPr>
        <w:t>|Aqá|</w:t>
      </w:r>
      <w:r w:rsidR="00627ED1" w:rsidRPr="00627ED1">
        <w:tab/>
      </w:r>
      <w:r w:rsidRPr="000E7812">
        <w:t>3</w:t>
      </w:r>
      <w:r w:rsidRPr="000E7812">
        <w:tab/>
      </w:r>
      <w:r>
        <w:t>Áqá</w:t>
      </w:r>
      <w:r w:rsidRPr="000E7812">
        <w:tab/>
      </w:r>
      <w:r w:rsidRPr="000E7812">
        <w:tab/>
      </w:r>
      <w:r>
        <w:t>fuzzy match (|Áqá|) *L / All 3 occurances corrected.</w:t>
      </w:r>
    </w:p>
    <w:p w14:paraId="30E52EC8" w14:textId="77777777" w:rsidR="00C57E99" w:rsidRPr="000E7812" w:rsidRDefault="00C57E99" w:rsidP="00C57E99">
      <w:pPr>
        <w:pStyle w:val="StructureTextList"/>
      </w:pPr>
      <w:r w:rsidRPr="000E7812">
        <w:rPr>
          <w:highlight w:val="green"/>
        </w:rPr>
        <w:t>|Áqá|</w:t>
      </w:r>
      <w:r w:rsidR="00627ED1" w:rsidRPr="00627ED1">
        <w:tab/>
      </w:r>
      <w:r w:rsidRPr="000E7812">
        <w:t>4</w:t>
      </w:r>
      <w:r w:rsidRPr="000E7812">
        <w:tab/>
      </w:r>
      <w:r w:rsidRPr="000E7812">
        <w:tab/>
      </w:r>
      <w:r>
        <w:t>ok</w:t>
      </w:r>
      <w:r w:rsidRPr="000E7812">
        <w:tab/>
      </w:r>
      <w:r>
        <w:t>unprecedented match</w:t>
      </w:r>
    </w:p>
    <w:p w14:paraId="63407A8F" w14:textId="77777777" w:rsidR="00C57E99" w:rsidRPr="000E7812" w:rsidRDefault="00C57E99" w:rsidP="00C57E99">
      <w:pPr>
        <w:pStyle w:val="StructureTextList"/>
      </w:pPr>
      <w:r w:rsidRPr="000E7812">
        <w:rPr>
          <w:highlight w:val="green"/>
        </w:rPr>
        <w:t>|Aqay-i-Kalim|</w:t>
      </w:r>
      <w:r w:rsidR="00627ED1" w:rsidRPr="00627ED1">
        <w:tab/>
      </w:r>
      <w:r w:rsidRPr="000E7812">
        <w:t>13</w:t>
      </w:r>
      <w:r w:rsidRPr="000E7812">
        <w:tab/>
      </w:r>
      <w:r w:rsidRPr="00D064F7">
        <w:t>Áqáy-i-Kalím</w:t>
      </w:r>
      <w:r w:rsidRPr="000E7812">
        <w:tab/>
      </w:r>
      <w:r w:rsidRPr="000E7812">
        <w:tab/>
      </w:r>
      <w:r>
        <w:t>fuzzy match (|Áqáy-i-Kalím|) *e *L / All 13 occurances corrected.</w:t>
      </w:r>
    </w:p>
    <w:p w14:paraId="3BAA99DD" w14:textId="77777777" w:rsidR="00C57E99" w:rsidRPr="000E7812" w:rsidRDefault="00C57E99" w:rsidP="00C57E99">
      <w:pPr>
        <w:pStyle w:val="StructureTextList"/>
      </w:pPr>
      <w:r w:rsidRPr="000E7812">
        <w:rPr>
          <w:highlight w:val="green"/>
        </w:rPr>
        <w:t>|Aqáy-i-Kalím|</w:t>
      </w:r>
      <w:r w:rsidR="00627ED1" w:rsidRPr="00627ED1">
        <w:tab/>
      </w:r>
      <w:r w:rsidRPr="000E7812">
        <w:t>2</w:t>
      </w:r>
      <w:r w:rsidRPr="000E7812">
        <w:tab/>
      </w:r>
      <w:r w:rsidRPr="00D064F7">
        <w:t>Áqáy-i-Kalím</w:t>
      </w:r>
      <w:r w:rsidRPr="000E7812">
        <w:tab/>
      </w:r>
      <w:r w:rsidRPr="000E7812">
        <w:tab/>
      </w:r>
      <w:r>
        <w:t>fuzzy match (|Áqáy-i-Kalím|) *L / All 2 occurances corrected.</w:t>
      </w:r>
    </w:p>
    <w:p w14:paraId="1ADD8BEE" w14:textId="77777777" w:rsidR="00C57E99" w:rsidRPr="000E7812" w:rsidRDefault="00C57E99" w:rsidP="00C57E99">
      <w:pPr>
        <w:pStyle w:val="StructureTextList"/>
      </w:pPr>
      <w:r w:rsidRPr="000E7812">
        <w:rPr>
          <w:rStyle w:val="BookTitle"/>
          <w:highlight w:val="green"/>
        </w:rPr>
        <w:t>|Aqdas|</w:t>
      </w:r>
      <w:r w:rsidR="00627ED1" w:rsidRPr="00627ED1">
        <w:tab/>
      </w:r>
      <w:r w:rsidRPr="000E7812">
        <w:t>7</w:t>
      </w:r>
      <w:r w:rsidRPr="000E7812">
        <w:tab/>
      </w:r>
      <w:r w:rsidRPr="000E7812">
        <w:tab/>
      </w:r>
      <w:r>
        <w:t>ok</w:t>
      </w:r>
      <w:r w:rsidRPr="000E7812">
        <w:tab/>
      </w:r>
      <w:r>
        <w:t>unprecedented match</w:t>
      </w:r>
    </w:p>
    <w:p w14:paraId="404DD85E" w14:textId="77777777" w:rsidR="00C57E99" w:rsidRPr="000E7812" w:rsidRDefault="00C57E99" w:rsidP="00C57E99">
      <w:pPr>
        <w:pStyle w:val="StructureTextList"/>
      </w:pPr>
      <w:r w:rsidRPr="000E7812">
        <w:rPr>
          <w:highlight w:val="green"/>
        </w:rPr>
        <w:t>|Arafih|</w:t>
      </w:r>
      <w:r w:rsidR="00627ED1" w:rsidRPr="00627ED1">
        <w:tab/>
      </w:r>
      <w:r w:rsidRPr="000E7812">
        <w:t>1</w:t>
      </w:r>
      <w:r w:rsidRPr="000E7812">
        <w:tab/>
      </w:r>
      <w:r>
        <w:t>ʿÁrafih</w:t>
      </w:r>
      <w:r w:rsidRPr="000E7812">
        <w:tab/>
      </w:r>
      <w:r w:rsidRPr="000E7812">
        <w:tab/>
      </w:r>
      <w:r>
        <w:t>fuzzy match (|ʿÁrafih|) *L / All 1 occurances corrected.</w:t>
      </w:r>
    </w:p>
    <w:p w14:paraId="05725CC1" w14:textId="77777777" w:rsidR="00C57E99" w:rsidRPr="000E7812" w:rsidRDefault="00C57E99" w:rsidP="00C57E99">
      <w:pPr>
        <w:pStyle w:val="StructureTextList"/>
      </w:pPr>
      <w:r w:rsidRPr="000E7812">
        <w:rPr>
          <w:rStyle w:val="referenceauthor"/>
          <w:highlight w:val="green"/>
        </w:rPr>
        <w:t>|ASADU’LLAH|</w:t>
      </w:r>
      <w:r w:rsidR="00627ED1" w:rsidRPr="00627ED1">
        <w:tab/>
      </w:r>
      <w:r w:rsidRPr="000E7812">
        <w:t>1</w:t>
      </w:r>
      <w:r w:rsidRPr="000E7812">
        <w:tab/>
      </w:r>
      <w:r>
        <w:t>ASADU’LLÁH</w:t>
      </w:r>
      <w:r w:rsidRPr="000E7812">
        <w:tab/>
      </w:r>
      <w:r w:rsidRPr="000E7812">
        <w:tab/>
      </w:r>
      <w:r>
        <w:t>fuzzy match (|Asadu’lláh|) *L / All 1 occurances corrected.</w:t>
      </w:r>
    </w:p>
    <w:p w14:paraId="0F5CF9FC" w14:textId="77777777" w:rsidR="00C57E99" w:rsidRPr="000E7812" w:rsidRDefault="00C57E99" w:rsidP="00C57E99">
      <w:pPr>
        <w:pStyle w:val="StructureTextList"/>
      </w:pPr>
      <w:r w:rsidRPr="000E7812">
        <w:rPr>
          <w:highlight w:val="green"/>
        </w:rPr>
        <w:t>|Asadu’lláh|</w:t>
      </w:r>
      <w:r w:rsidR="00627ED1" w:rsidRPr="00627ED1">
        <w:tab/>
      </w:r>
      <w:r w:rsidRPr="000E7812">
        <w:t>1</w:t>
      </w:r>
      <w:r w:rsidRPr="000E7812">
        <w:tab/>
      </w:r>
      <w:r w:rsidRPr="000E7812">
        <w:tab/>
      </w:r>
      <w:r>
        <w:t>ok</w:t>
      </w:r>
      <w:r w:rsidRPr="000E7812">
        <w:tab/>
      </w:r>
      <w:r>
        <w:t>unprecedented match</w:t>
      </w:r>
    </w:p>
    <w:p w14:paraId="7CEEEFEA" w14:textId="77777777" w:rsidR="00C57E99" w:rsidRPr="000E7812" w:rsidRDefault="00C57E99" w:rsidP="00C57E99">
      <w:pPr>
        <w:pStyle w:val="StructureTextList"/>
      </w:pPr>
      <w:r w:rsidRPr="000E7812">
        <w:rPr>
          <w:highlight w:val="green"/>
        </w:rPr>
        <w:t>|Asadu’lláh-i-Isfahání|</w:t>
      </w:r>
      <w:r w:rsidR="00627ED1" w:rsidRPr="00627ED1">
        <w:tab/>
      </w:r>
      <w:r w:rsidRPr="000E7812">
        <w:t>1</w:t>
      </w:r>
      <w:r w:rsidRPr="000E7812">
        <w:tab/>
      </w:r>
      <w:r>
        <w:t>Asadu’lláh-i-Iṣfahání|</w:t>
      </w:r>
      <w:r w:rsidRPr="000E7812">
        <w:tab/>
      </w:r>
      <w:r w:rsidRPr="000E7812">
        <w:tab/>
      </w:r>
      <w:r>
        <w:t>fuzzy match (|Asadu’lláh-i-Iṣfahání|) *L / All 1 occurances corrected.</w:t>
      </w:r>
    </w:p>
    <w:p w14:paraId="7576ED20" w14:textId="77777777" w:rsidR="00C57E99" w:rsidRDefault="00C57E99" w:rsidP="00C57E99">
      <w:pPr>
        <w:pStyle w:val="StructureTextList"/>
      </w:pPr>
      <w:r w:rsidRPr="000E7812">
        <w:rPr>
          <w:highlight w:val="green"/>
        </w:rPr>
        <w:t>|Ashraf|</w:t>
      </w:r>
      <w:r w:rsidR="00627ED1" w:rsidRPr="00627ED1">
        <w:tab/>
      </w:r>
      <w:r w:rsidRPr="000E7812">
        <w:t>1</w:t>
      </w:r>
      <w:r w:rsidRPr="000E7812">
        <w:tab/>
      </w:r>
      <w:r>
        <w:rPr>
          <w:rFonts w:hint="eastAsia"/>
        </w:rPr>
        <w:t>A</w:t>
      </w:r>
      <w:r>
        <w:t></w:t>
      </w:r>
      <w:r>
        <w:rPr>
          <w:rFonts w:hint="eastAsia"/>
        </w:rPr>
        <w:t>raf</w:t>
      </w:r>
      <w:r w:rsidRPr="000E7812">
        <w:tab/>
      </w:r>
      <w:r w:rsidRPr="000E7812">
        <w:tab/>
      </w:r>
      <w:r>
        <w:rPr>
          <w:rFonts w:hint="eastAsia"/>
        </w:rPr>
        <w:t>fuzzy match (|A</w:t>
      </w:r>
      <w:r>
        <w:t></w:t>
      </w:r>
      <w:r>
        <w:rPr>
          <w:rFonts w:hint="eastAsia"/>
        </w:rPr>
        <w:t>raf|)</w:t>
      </w:r>
      <w:r>
        <w:t xml:space="preserve"> *L / All 1 occurances corrected.</w:t>
      </w:r>
    </w:p>
    <w:p w14:paraId="6E73CE0C" w14:textId="77777777" w:rsidR="00C57E99" w:rsidRPr="000E7812" w:rsidRDefault="00C57E99" w:rsidP="00C57E99">
      <w:pPr>
        <w:pStyle w:val="StructureTextList"/>
      </w:pPr>
      <w:r w:rsidRPr="000E7812">
        <w:rPr>
          <w:highlight w:val="green"/>
        </w:rPr>
        <w:t>|Asiyih Khanum|</w:t>
      </w:r>
      <w:r w:rsidR="00627ED1" w:rsidRPr="00627ED1">
        <w:tab/>
      </w:r>
      <w:r w:rsidRPr="000E7812">
        <w:t>2</w:t>
      </w:r>
      <w:r w:rsidRPr="000E7812">
        <w:tab/>
      </w:r>
      <w:r w:rsidRPr="00FD035E">
        <w:t>Ásíyih</w:t>
      </w:r>
      <w:r>
        <w:t xml:space="preserve"> ánum</w:t>
      </w:r>
      <w:r w:rsidRPr="000E7812">
        <w:tab/>
      </w:r>
      <w:r w:rsidRPr="000E7812">
        <w:tab/>
      </w:r>
      <w:r>
        <w:t>--- *L / All 2 occurances corrected.</w:t>
      </w:r>
    </w:p>
    <w:p w14:paraId="6BB49213" w14:textId="77777777" w:rsidR="00C57E99" w:rsidRPr="000E7812" w:rsidRDefault="00C57E99" w:rsidP="00C57E99">
      <w:pPr>
        <w:pStyle w:val="StructureTextList"/>
      </w:pPr>
      <w:r w:rsidRPr="000E7812">
        <w:rPr>
          <w:highlight w:val="green"/>
        </w:rPr>
        <w:t>|Ásíyih Khánum|</w:t>
      </w:r>
      <w:r w:rsidR="00627ED1" w:rsidRPr="00627ED1">
        <w:tab/>
      </w:r>
      <w:r w:rsidRPr="000E7812">
        <w:t>1</w:t>
      </w:r>
      <w:r w:rsidRPr="000E7812">
        <w:tab/>
      </w:r>
      <w:r w:rsidRPr="00FD035E">
        <w:t>Ásíyih</w:t>
      </w:r>
      <w:r>
        <w:t xml:space="preserve"> ánum</w:t>
      </w:r>
      <w:r w:rsidRPr="000E7812">
        <w:tab/>
      </w:r>
      <w:r w:rsidRPr="000E7812">
        <w:tab/>
      </w:r>
      <w:r>
        <w:t>--- *E *e *L / All 1 occurances corrected.</w:t>
      </w:r>
    </w:p>
    <w:p w14:paraId="0954DC84" w14:textId="77777777" w:rsidR="00C57E99" w:rsidRPr="000E7812" w:rsidRDefault="00C57E99" w:rsidP="00C57E99">
      <w:pPr>
        <w:pStyle w:val="StructureTextList"/>
      </w:pPr>
      <w:r w:rsidRPr="000E7812">
        <w:rPr>
          <w:rStyle w:val="BookTitle"/>
          <w:highlight w:val="green"/>
        </w:rPr>
        <w:t>|Asraru’l-Athar|</w:t>
      </w:r>
      <w:r w:rsidR="00627ED1" w:rsidRPr="00627ED1">
        <w:tab/>
      </w:r>
      <w:r w:rsidRPr="000E7812">
        <w:t>5</w:t>
      </w:r>
      <w:r w:rsidRPr="000E7812">
        <w:tab/>
      </w:r>
      <w:r w:rsidRPr="000E7812">
        <w:tab/>
      </w:r>
      <w:r w:rsidRPr="000E7812">
        <w:tab/>
      </w:r>
      <w:r>
        <w:t>--- *e *e</w:t>
      </w:r>
    </w:p>
    <w:p w14:paraId="179C5FF0" w14:textId="77777777" w:rsidR="00C57E99" w:rsidRPr="000E7812" w:rsidRDefault="00C57E99" w:rsidP="00C57E99">
      <w:pPr>
        <w:pStyle w:val="StructureTextList"/>
      </w:pPr>
      <w:r w:rsidRPr="000E7812">
        <w:rPr>
          <w:rStyle w:val="footnoteLinked"/>
          <w:highlight w:val="green"/>
        </w:rPr>
        <w:t>|Asrau’l-Athar|</w:t>
      </w:r>
      <w:r w:rsidR="00627ED1" w:rsidRPr="00627ED1">
        <w:tab/>
      </w:r>
      <w:r w:rsidRPr="000E7812">
        <w:t>2</w:t>
      </w:r>
      <w:r w:rsidRPr="000E7812">
        <w:tab/>
      </w:r>
      <w:r w:rsidRPr="000E7812">
        <w:tab/>
      </w:r>
      <w:r w:rsidRPr="000E7812">
        <w:tab/>
      </w:r>
      <w:r>
        <w:t>---</w:t>
      </w:r>
    </w:p>
    <w:p w14:paraId="65194590" w14:textId="77777777" w:rsidR="00C57E99" w:rsidRDefault="00C57E99" w:rsidP="00C57E99">
      <w:pPr>
        <w:pStyle w:val="StructureTextList"/>
      </w:pPr>
      <w:r w:rsidRPr="000E7812">
        <w:rPr>
          <w:rStyle w:val="BookTitle"/>
          <w:highlight w:val="green"/>
        </w:rPr>
        <w:t>|Athar-i-Qalam-i-A’la|</w:t>
      </w:r>
      <w:r w:rsidR="00627ED1" w:rsidRPr="00627ED1">
        <w:tab/>
      </w:r>
      <w:r w:rsidRPr="000E7812">
        <w:t>1</w:t>
      </w:r>
      <w:r w:rsidRPr="000E7812">
        <w:tab/>
      </w:r>
      <w:r>
        <w:t>Á</w:t>
      </w:r>
      <w:r>
        <w:rPr>
          <w:rFonts w:hint="eastAsia"/>
        </w:rPr>
        <w:t>á</w:t>
      </w:r>
      <w:r>
        <w:t>r-i-Qalam-i-Aʿlá</w:t>
      </w:r>
      <w:r w:rsidRPr="000E7812">
        <w:tab/>
      </w:r>
      <w:r w:rsidRPr="000E7812">
        <w:tab/>
      </w:r>
      <w:r>
        <w:t>fuzzy match (|Á</w:t>
      </w:r>
      <w:r>
        <w:rPr>
          <w:rFonts w:hint="eastAsia"/>
        </w:rPr>
        <w:t>á</w:t>
      </w:r>
      <w:r>
        <w:t>r-i-Qalam-i-Aʿlá|) *L / All 1 occurances corrected.</w:t>
      </w:r>
    </w:p>
    <w:p w14:paraId="158E9B2D" w14:textId="77777777" w:rsidR="00C57E99" w:rsidRPr="000E7812" w:rsidRDefault="00C57E99" w:rsidP="00C57E99">
      <w:pPr>
        <w:pStyle w:val="StructureTextList"/>
      </w:pPr>
      <w:r w:rsidRPr="000E7812">
        <w:rPr>
          <w:highlight w:val="green"/>
        </w:rPr>
        <w:t>|Avarih|</w:t>
      </w:r>
      <w:r w:rsidR="00627ED1" w:rsidRPr="00627ED1">
        <w:tab/>
      </w:r>
      <w:r w:rsidRPr="000E7812">
        <w:t>31</w:t>
      </w:r>
      <w:r w:rsidRPr="000E7812">
        <w:tab/>
      </w:r>
      <w:r>
        <w:t>Ávárih</w:t>
      </w:r>
      <w:r w:rsidRPr="000E7812">
        <w:tab/>
      </w:r>
      <w:r w:rsidRPr="000E7812">
        <w:tab/>
      </w:r>
      <w:r>
        <w:t>fuzzy match (|Ávárih|) *L / All 31 occurances corrected.</w:t>
      </w:r>
    </w:p>
    <w:p w14:paraId="1AE3DC79" w14:textId="77777777" w:rsidR="00C57E99" w:rsidRPr="000E7812" w:rsidRDefault="00C57E99" w:rsidP="00C57E99">
      <w:pPr>
        <w:pStyle w:val="StructureTextList"/>
      </w:pPr>
      <w:r w:rsidRPr="000E7812">
        <w:rPr>
          <w:highlight w:val="green"/>
        </w:rPr>
        <w:t>|Avárih|</w:t>
      </w:r>
      <w:r w:rsidR="00627ED1" w:rsidRPr="00627ED1">
        <w:tab/>
      </w:r>
      <w:r w:rsidRPr="000E7812">
        <w:t>7</w:t>
      </w:r>
      <w:r w:rsidRPr="000E7812">
        <w:tab/>
      </w:r>
      <w:r>
        <w:t>Ávárih</w:t>
      </w:r>
      <w:r w:rsidRPr="000E7812">
        <w:tab/>
      </w:r>
      <w:r w:rsidRPr="000E7812">
        <w:tab/>
      </w:r>
      <w:r>
        <w:t>fuzzy match (|Ávárih|) *L / All 7 occurances corrected.</w:t>
      </w:r>
    </w:p>
    <w:p w14:paraId="328DE09B" w14:textId="77777777" w:rsidR="00C57E99" w:rsidRPr="000E7812" w:rsidRDefault="00C57E99" w:rsidP="00C57E99">
      <w:pPr>
        <w:pStyle w:val="StructureTextList"/>
      </w:pPr>
      <w:r w:rsidRPr="000E7812">
        <w:rPr>
          <w:highlight w:val="green"/>
        </w:rPr>
        <w:t>|Avarih’s|</w:t>
      </w:r>
      <w:r w:rsidR="00627ED1" w:rsidRPr="00627ED1">
        <w:tab/>
      </w:r>
      <w:r w:rsidRPr="000E7812">
        <w:t>1</w:t>
      </w:r>
      <w:r w:rsidRPr="000E7812">
        <w:tab/>
      </w:r>
      <w:r>
        <w:t>Ávárih’s</w:t>
      </w:r>
      <w:r w:rsidRPr="000E7812">
        <w:tab/>
      </w:r>
      <w:r w:rsidRPr="000E7812">
        <w:tab/>
      </w:r>
      <w:r>
        <w:t>--- *L / All 1 occurances corrected.</w:t>
      </w:r>
    </w:p>
    <w:p w14:paraId="07EE5B33" w14:textId="77777777" w:rsidR="00C57E99" w:rsidRPr="000E7812" w:rsidRDefault="00C57E99" w:rsidP="00C57E99">
      <w:pPr>
        <w:pStyle w:val="StructureTextList"/>
      </w:pPr>
      <w:r w:rsidRPr="000E7812">
        <w:rPr>
          <w:highlight w:val="green"/>
        </w:rPr>
        <w:t>|Ayatu’llah Burujirdi|</w:t>
      </w:r>
      <w:r w:rsidR="00627ED1" w:rsidRPr="00627ED1">
        <w:tab/>
      </w:r>
      <w:r w:rsidRPr="000E7812">
        <w:t>1</w:t>
      </w:r>
      <w:r w:rsidRPr="000E7812">
        <w:tab/>
      </w:r>
      <w:r>
        <w:t>Áyatu’lláh Burújirdí</w:t>
      </w:r>
      <w:r w:rsidRPr="000E7812">
        <w:tab/>
      </w:r>
      <w:r w:rsidRPr="000E7812">
        <w:tab/>
      </w:r>
      <w:r>
        <w:t>--- *e *e *L / All 1 occurances corrected.</w:t>
      </w:r>
    </w:p>
    <w:p w14:paraId="5E2D728A" w14:textId="77777777" w:rsidR="00C57E99" w:rsidRPr="000E7812" w:rsidRDefault="00C57E99" w:rsidP="00C57E99">
      <w:pPr>
        <w:pStyle w:val="StructureTextList"/>
      </w:pPr>
      <w:r w:rsidRPr="000E7812">
        <w:rPr>
          <w:highlight w:val="green"/>
        </w:rPr>
        <w:t>|Ayatu’lláh|</w:t>
      </w:r>
      <w:r w:rsidR="00627ED1" w:rsidRPr="00627ED1">
        <w:tab/>
      </w:r>
      <w:r w:rsidRPr="000E7812">
        <w:t>1</w:t>
      </w:r>
      <w:r w:rsidRPr="000E7812">
        <w:tab/>
      </w:r>
      <w:r>
        <w:t>Áyatu’lláh</w:t>
      </w:r>
      <w:r w:rsidRPr="000E7812">
        <w:tab/>
      </w:r>
      <w:r w:rsidRPr="000E7812">
        <w:tab/>
      </w:r>
      <w:r>
        <w:t>fuzzy match (|Áyatu’lláh|) *L / All 1 occurances corrected.</w:t>
      </w:r>
    </w:p>
    <w:p w14:paraId="10900F1F" w14:textId="77777777" w:rsidR="00C57E99" w:rsidRPr="000E7812" w:rsidRDefault="00C57E99" w:rsidP="00C57E99">
      <w:pPr>
        <w:pStyle w:val="StructureTextList"/>
      </w:pPr>
      <w:r w:rsidRPr="000E7812">
        <w:rPr>
          <w:highlight w:val="green"/>
        </w:rPr>
        <w:t>|Azal|</w:t>
      </w:r>
      <w:r w:rsidR="00627ED1" w:rsidRPr="00627ED1">
        <w:tab/>
      </w:r>
      <w:r w:rsidRPr="000E7812">
        <w:t>28</w:t>
      </w:r>
      <w:r w:rsidRPr="000E7812">
        <w:tab/>
      </w:r>
      <w:r w:rsidRPr="000E7812">
        <w:tab/>
      </w:r>
      <w:r>
        <w:t>ok</w:t>
      </w:r>
      <w:r w:rsidRPr="000E7812">
        <w:tab/>
      </w:r>
      <w:r>
        <w:t>unprecedented match</w:t>
      </w:r>
    </w:p>
    <w:p w14:paraId="01A0DCD3" w14:textId="77777777" w:rsidR="00C57E99" w:rsidRPr="000E7812" w:rsidRDefault="00C57E99" w:rsidP="00C57E99">
      <w:pPr>
        <w:pStyle w:val="StructureTextList"/>
      </w:pPr>
      <w:r w:rsidRPr="000E7812">
        <w:rPr>
          <w:highlight w:val="green"/>
        </w:rPr>
        <w:t>|Azal’s|</w:t>
      </w:r>
      <w:r w:rsidR="00627ED1" w:rsidRPr="00627ED1">
        <w:tab/>
      </w:r>
      <w:r w:rsidRPr="000E7812">
        <w:t>2</w:t>
      </w:r>
      <w:r w:rsidRPr="000E7812">
        <w:tab/>
      </w:r>
      <w:r w:rsidRPr="000E7812">
        <w:tab/>
      </w:r>
      <w:r>
        <w:t>ok en</w:t>
      </w:r>
      <w:r w:rsidRPr="000E7812">
        <w:tab/>
      </w:r>
      <w:r>
        <w:t>---</w:t>
      </w:r>
    </w:p>
    <w:p w14:paraId="134445D9" w14:textId="77777777" w:rsidR="00C57E99" w:rsidRPr="000E7812" w:rsidRDefault="00C57E99" w:rsidP="00C57E99">
      <w:pPr>
        <w:pStyle w:val="StructureTextList"/>
      </w:pPr>
      <w:r w:rsidRPr="000E7812">
        <w:rPr>
          <w:highlight w:val="green"/>
        </w:rPr>
        <w:t>|Azali|</w:t>
      </w:r>
      <w:r w:rsidR="00627ED1" w:rsidRPr="00627ED1">
        <w:tab/>
      </w:r>
      <w:r w:rsidRPr="000E7812">
        <w:t>1</w:t>
      </w:r>
      <w:r w:rsidRPr="000E7812">
        <w:tab/>
      </w:r>
      <w:r>
        <w:t>Azalí</w:t>
      </w:r>
      <w:r w:rsidRPr="000E7812">
        <w:tab/>
      </w:r>
      <w:r w:rsidRPr="000E7812">
        <w:tab/>
      </w:r>
      <w:r>
        <w:t>fuzzy match (|Azalí|) *L / All 1 occurances corrected.</w:t>
      </w:r>
    </w:p>
    <w:p w14:paraId="3D385C57" w14:textId="77777777" w:rsidR="00C57E99" w:rsidRPr="000E7812" w:rsidRDefault="00C57E99" w:rsidP="00C57E99">
      <w:pPr>
        <w:pStyle w:val="StructureTextList"/>
      </w:pPr>
      <w:r w:rsidRPr="000E7812">
        <w:rPr>
          <w:highlight w:val="green"/>
        </w:rPr>
        <w:t>|Azalis|</w:t>
      </w:r>
      <w:r w:rsidR="00627ED1" w:rsidRPr="00627ED1">
        <w:tab/>
      </w:r>
      <w:r w:rsidRPr="000E7812">
        <w:t>2</w:t>
      </w:r>
      <w:r w:rsidRPr="000E7812">
        <w:tab/>
      </w:r>
      <w:r>
        <w:t>Azalís</w:t>
      </w:r>
      <w:r w:rsidRPr="000E7812">
        <w:tab/>
      </w:r>
      <w:r w:rsidRPr="000E7812">
        <w:tab/>
      </w:r>
      <w:r>
        <w:t>--- *L / All 2 occurances corrected.</w:t>
      </w:r>
    </w:p>
    <w:p w14:paraId="363B5806" w14:textId="77777777" w:rsidR="00C57E99" w:rsidRPr="000E7812" w:rsidRDefault="00C57E99" w:rsidP="00C57E99">
      <w:pPr>
        <w:pStyle w:val="StructureTextList"/>
      </w:pPr>
      <w:r w:rsidRPr="000E7812">
        <w:rPr>
          <w:highlight w:val="green"/>
        </w:rPr>
        <w:t>|Azalís|</w:t>
      </w:r>
      <w:r w:rsidR="00627ED1" w:rsidRPr="00627ED1">
        <w:tab/>
      </w:r>
      <w:r w:rsidRPr="000E7812">
        <w:t>2</w:t>
      </w:r>
      <w:r w:rsidRPr="000E7812">
        <w:tab/>
      </w:r>
      <w:r w:rsidRPr="000E7812">
        <w:tab/>
      </w:r>
      <w:r>
        <w:t>ok en</w:t>
      </w:r>
      <w:r w:rsidRPr="000E7812">
        <w:tab/>
      </w:r>
      <w:r>
        <w:t>---</w:t>
      </w:r>
    </w:p>
    <w:p w14:paraId="1DACBB3E" w14:textId="77777777" w:rsidR="00C57E99" w:rsidRPr="000E7812" w:rsidRDefault="00C57E99" w:rsidP="00C57E99">
      <w:pPr>
        <w:pStyle w:val="StructureTextList"/>
      </w:pPr>
      <w:r w:rsidRPr="000E7812">
        <w:rPr>
          <w:highlight w:val="green"/>
        </w:rPr>
        <w:t>|Azim|</w:t>
      </w:r>
      <w:r w:rsidR="00627ED1" w:rsidRPr="00627ED1">
        <w:tab/>
      </w:r>
      <w:r w:rsidRPr="000E7812">
        <w:t>1</w:t>
      </w:r>
      <w:r w:rsidRPr="000E7812">
        <w:tab/>
      </w:r>
      <w:r>
        <w:t>ʿAẓím</w:t>
      </w:r>
      <w:r w:rsidRPr="000E7812">
        <w:tab/>
      </w:r>
      <w:r w:rsidRPr="000E7812">
        <w:tab/>
      </w:r>
      <w:r>
        <w:t>fuzzy match (|ʿAẓím|) *L / All 1 occurances corrected.</w:t>
      </w:r>
    </w:p>
    <w:p w14:paraId="069803EE" w14:textId="77777777" w:rsidR="00C57E99" w:rsidRPr="000E7812" w:rsidRDefault="00C57E99" w:rsidP="00C57E99">
      <w:pPr>
        <w:pStyle w:val="StructureTextList"/>
      </w:pPr>
      <w:r w:rsidRPr="000E7812">
        <w:rPr>
          <w:highlight w:val="green"/>
        </w:rPr>
        <w:t>|Aziz Pasha|</w:t>
      </w:r>
      <w:r w:rsidR="00627ED1" w:rsidRPr="00627ED1">
        <w:tab/>
      </w:r>
      <w:r w:rsidRPr="000E7812">
        <w:t>2</w:t>
      </w:r>
      <w:r w:rsidRPr="000E7812">
        <w:tab/>
      </w:r>
      <w:r>
        <w:t xml:space="preserve">ʿAzíz </w:t>
      </w:r>
      <w:r w:rsidRPr="00FD035E">
        <w:t>Pá</w:t>
      </w:r>
      <w:r>
        <w:t></w:t>
      </w:r>
      <w:r w:rsidRPr="00FD035E">
        <w:rPr>
          <w:rFonts w:hint="eastAsia"/>
        </w:rPr>
        <w:t>á</w:t>
      </w:r>
      <w:r w:rsidRPr="000E7812">
        <w:tab/>
      </w:r>
      <w:r w:rsidRPr="000E7812">
        <w:tab/>
      </w:r>
      <w:r>
        <w:t>--- *e *L / All 2 occurances corrected.</w:t>
      </w:r>
    </w:p>
    <w:p w14:paraId="10DB831A" w14:textId="77777777" w:rsidR="00C57E99" w:rsidRPr="000E7812" w:rsidRDefault="00C57E99" w:rsidP="00C57E99">
      <w:pPr>
        <w:pStyle w:val="StructureTextList"/>
      </w:pPr>
      <w:r w:rsidRPr="000E7812">
        <w:rPr>
          <w:highlight w:val="green"/>
        </w:rPr>
        <w:t>|ʿAziz Páshá|</w:t>
      </w:r>
      <w:r w:rsidR="00627ED1" w:rsidRPr="00627ED1">
        <w:tab/>
      </w:r>
      <w:r w:rsidRPr="000E7812">
        <w:t>1</w:t>
      </w:r>
      <w:r w:rsidRPr="000E7812">
        <w:tab/>
      </w:r>
      <w:r>
        <w:t xml:space="preserve">ʿAzíz </w:t>
      </w:r>
      <w:r w:rsidRPr="00FD035E">
        <w:t>Pá</w:t>
      </w:r>
      <w:r>
        <w:t></w:t>
      </w:r>
      <w:r w:rsidRPr="00FD035E">
        <w:rPr>
          <w:rFonts w:hint="eastAsia"/>
        </w:rPr>
        <w:t>á</w:t>
      </w:r>
      <w:r w:rsidRPr="000E7812">
        <w:tab/>
      </w:r>
      <w:r w:rsidRPr="000E7812">
        <w:tab/>
      </w:r>
      <w:r>
        <w:t>--- *L / All 1 occurances corrected.</w:t>
      </w:r>
    </w:p>
    <w:p w14:paraId="5041346B" w14:textId="77777777" w:rsidR="00C57E99" w:rsidRPr="000E7812" w:rsidRDefault="00C57E99" w:rsidP="00C57E99">
      <w:pPr>
        <w:pStyle w:val="StructureTextList"/>
      </w:pPr>
      <w:r w:rsidRPr="000E7812">
        <w:rPr>
          <w:highlight w:val="green"/>
        </w:rPr>
        <w:t>|Aziz|</w:t>
      </w:r>
      <w:r w:rsidR="00627ED1" w:rsidRPr="00627ED1">
        <w:tab/>
      </w:r>
      <w:r w:rsidRPr="000E7812">
        <w:t>1</w:t>
      </w:r>
      <w:r w:rsidRPr="000E7812">
        <w:tab/>
      </w:r>
      <w:r>
        <w:t>ʿAzíz</w:t>
      </w:r>
      <w:r w:rsidRPr="000E7812">
        <w:tab/>
      </w:r>
      <w:r w:rsidRPr="000E7812">
        <w:tab/>
      </w:r>
      <w:r>
        <w:t>fuzzy match (|ʿAzíz|) *L / All 1 occurances corrected.</w:t>
      </w:r>
    </w:p>
    <w:p w14:paraId="7084BAA5" w14:textId="77777777" w:rsidR="00C57E99" w:rsidRPr="000E7812" w:rsidRDefault="00C57E99" w:rsidP="00C57E99">
      <w:pPr>
        <w:pStyle w:val="StructureTextList"/>
      </w:pPr>
      <w:r w:rsidRPr="000E7812">
        <w:rPr>
          <w:rStyle w:val="referenceauthor"/>
          <w:highlight w:val="green"/>
        </w:rPr>
        <w:t>|AZIZU’LLAH|</w:t>
      </w:r>
      <w:r w:rsidR="00627ED1" w:rsidRPr="00627ED1">
        <w:tab/>
      </w:r>
      <w:r w:rsidRPr="000E7812">
        <w:t>1</w:t>
      </w:r>
      <w:r w:rsidRPr="000E7812">
        <w:tab/>
      </w:r>
      <w:r>
        <w:t>ʿAZÍZU’LLÁH</w:t>
      </w:r>
      <w:r w:rsidRPr="000E7812">
        <w:tab/>
      </w:r>
      <w:r w:rsidRPr="000E7812">
        <w:tab/>
      </w:r>
      <w:r>
        <w:t>fuzzy match (|ʿAzízu’lláh|) *L / All 1 occurances corrected.</w:t>
      </w:r>
    </w:p>
    <w:p w14:paraId="2EF93A9D" w14:textId="77777777" w:rsidR="00C57E99" w:rsidRPr="000E7812" w:rsidRDefault="00C57E99" w:rsidP="00C57E99">
      <w:pPr>
        <w:pStyle w:val="StructureTextList"/>
      </w:pPr>
      <w:r w:rsidRPr="000E7812">
        <w:rPr>
          <w:highlight w:val="green"/>
        </w:rPr>
        <w:t>|Ba|</w:t>
      </w:r>
      <w:r w:rsidR="00627ED1" w:rsidRPr="00627ED1">
        <w:tab/>
      </w:r>
      <w:r w:rsidRPr="000E7812">
        <w:t>1</w:t>
      </w:r>
      <w:r w:rsidRPr="000E7812">
        <w:tab/>
      </w:r>
      <w:r>
        <w:t>Bá</w:t>
      </w:r>
      <w:r w:rsidRPr="000E7812">
        <w:tab/>
      </w:r>
      <w:r w:rsidRPr="000E7812">
        <w:tab/>
      </w:r>
      <w:r>
        <w:t>fuzzy match (|Bá|) *L / All 1 occurances corrected.</w:t>
      </w:r>
    </w:p>
    <w:p w14:paraId="2A4A5774" w14:textId="77777777" w:rsidR="00C57E99" w:rsidRPr="000E7812" w:rsidRDefault="00C57E99" w:rsidP="00C57E99">
      <w:pPr>
        <w:pStyle w:val="StructureTextList"/>
      </w:pPr>
      <w:r w:rsidRPr="000E7812">
        <w:rPr>
          <w:highlight w:val="green"/>
        </w:rPr>
        <w:t>|Bab|</w:t>
      </w:r>
      <w:r w:rsidR="00627ED1" w:rsidRPr="00627ED1">
        <w:tab/>
      </w:r>
      <w:r w:rsidRPr="000E7812">
        <w:t>311</w:t>
      </w:r>
      <w:r w:rsidRPr="000E7812">
        <w:tab/>
      </w:r>
      <w:r>
        <w:t>Báb</w:t>
      </w:r>
      <w:r w:rsidRPr="000E7812">
        <w:tab/>
      </w:r>
      <w:r w:rsidRPr="000E7812">
        <w:tab/>
      </w:r>
      <w:r>
        <w:t>fuzzy match (|Báb|) *L / All 311 occurances corrected.</w:t>
      </w:r>
    </w:p>
    <w:p w14:paraId="0109BC62" w14:textId="77777777" w:rsidR="00C57E99" w:rsidRPr="000E7812" w:rsidRDefault="00C57E99" w:rsidP="00C57E99">
      <w:pPr>
        <w:pStyle w:val="StructureTextList"/>
      </w:pPr>
      <w:r w:rsidRPr="000E7812">
        <w:rPr>
          <w:rStyle w:val="referenceauthor"/>
          <w:highlight w:val="green"/>
        </w:rPr>
        <w:t>|BAB|</w:t>
      </w:r>
      <w:r w:rsidR="00627ED1" w:rsidRPr="00627ED1">
        <w:tab/>
      </w:r>
      <w:r w:rsidRPr="000E7812">
        <w:t>6</w:t>
      </w:r>
      <w:r w:rsidRPr="000E7812">
        <w:tab/>
      </w:r>
      <w:r>
        <w:t>BÁB</w:t>
      </w:r>
      <w:r w:rsidRPr="000E7812">
        <w:tab/>
      </w:r>
      <w:r w:rsidRPr="000E7812">
        <w:tab/>
      </w:r>
      <w:r>
        <w:t>fuzzy match (|Báb|) *L / All 6 occurances corrected.</w:t>
      </w:r>
    </w:p>
    <w:p w14:paraId="6D8CBAC3" w14:textId="77777777" w:rsidR="00C57E99" w:rsidRPr="000E7812" w:rsidRDefault="00C57E99" w:rsidP="00C57E99">
      <w:pPr>
        <w:pStyle w:val="StructureTextList"/>
      </w:pPr>
      <w:r w:rsidRPr="000E7812">
        <w:rPr>
          <w:highlight w:val="green"/>
        </w:rPr>
        <w:t>|Báb|</w:t>
      </w:r>
      <w:r w:rsidR="00627ED1" w:rsidRPr="00627ED1">
        <w:tab/>
      </w:r>
      <w:r w:rsidRPr="000E7812">
        <w:t>28</w:t>
      </w:r>
      <w:r w:rsidRPr="000E7812">
        <w:tab/>
      </w:r>
      <w:r w:rsidRPr="000E7812">
        <w:tab/>
      </w:r>
      <w:r>
        <w:t>ok</w:t>
      </w:r>
      <w:r w:rsidRPr="000E7812">
        <w:tab/>
      </w:r>
      <w:r>
        <w:t>match</w:t>
      </w:r>
    </w:p>
    <w:p w14:paraId="4AE5CFC3" w14:textId="77777777" w:rsidR="00C57E99" w:rsidRPr="000E7812" w:rsidRDefault="00C57E99" w:rsidP="00C57E99">
      <w:pPr>
        <w:pStyle w:val="StructureTextList"/>
      </w:pPr>
      <w:r w:rsidRPr="000E7812">
        <w:rPr>
          <w:highlight w:val="green"/>
        </w:rPr>
        <w:t>|Bab’s|</w:t>
      </w:r>
      <w:r w:rsidR="00627ED1" w:rsidRPr="00627ED1">
        <w:tab/>
      </w:r>
      <w:r w:rsidRPr="000E7812">
        <w:t>27</w:t>
      </w:r>
      <w:r w:rsidRPr="000E7812">
        <w:tab/>
      </w:r>
      <w:r>
        <w:t>Báb’s</w:t>
      </w:r>
      <w:r w:rsidRPr="000E7812">
        <w:tab/>
      </w:r>
      <w:r w:rsidRPr="000E7812">
        <w:tab/>
      </w:r>
      <w:r>
        <w:t>--- *L / All 27 occurances corrected.</w:t>
      </w:r>
    </w:p>
    <w:p w14:paraId="6D605A0F" w14:textId="77777777" w:rsidR="00C57E99" w:rsidRPr="000E7812" w:rsidRDefault="00C57E99" w:rsidP="00C57E99">
      <w:pPr>
        <w:pStyle w:val="StructureTextList"/>
      </w:pPr>
      <w:r w:rsidRPr="000E7812">
        <w:rPr>
          <w:highlight w:val="green"/>
        </w:rPr>
        <w:t>|BAB’S|</w:t>
      </w:r>
      <w:r w:rsidR="00627ED1" w:rsidRPr="00627ED1">
        <w:tab/>
      </w:r>
      <w:r w:rsidRPr="000E7812">
        <w:t>1</w:t>
      </w:r>
      <w:r w:rsidRPr="000E7812">
        <w:tab/>
      </w:r>
      <w:r>
        <w:t>BÁB’S</w:t>
      </w:r>
      <w:r w:rsidRPr="000E7812">
        <w:tab/>
      </w:r>
      <w:r w:rsidRPr="000E7812">
        <w:tab/>
      </w:r>
      <w:r>
        <w:t>--- *L / All 1 occurances corrected.</w:t>
      </w:r>
    </w:p>
    <w:p w14:paraId="246BD2B5" w14:textId="77777777" w:rsidR="00C57E99" w:rsidRPr="000E7812" w:rsidRDefault="00C57E99" w:rsidP="00C57E99">
      <w:pPr>
        <w:pStyle w:val="StructureTextList"/>
      </w:pPr>
      <w:r w:rsidRPr="000E7812">
        <w:rPr>
          <w:highlight w:val="green"/>
        </w:rPr>
        <w:t>|Báb’s|</w:t>
      </w:r>
      <w:r w:rsidR="00627ED1" w:rsidRPr="00627ED1">
        <w:tab/>
      </w:r>
      <w:r w:rsidRPr="000E7812">
        <w:t>2</w:t>
      </w:r>
      <w:r w:rsidRPr="000E7812">
        <w:tab/>
      </w:r>
      <w:r w:rsidRPr="000E7812">
        <w:tab/>
      </w:r>
      <w:r>
        <w:t>ok</w:t>
      </w:r>
      <w:r w:rsidRPr="000E7812">
        <w:tab/>
      </w:r>
      <w:r>
        <w:t>---</w:t>
      </w:r>
    </w:p>
    <w:p w14:paraId="577F3AE6" w14:textId="77777777" w:rsidR="00C57E99" w:rsidRPr="000E7812" w:rsidRDefault="00C57E99" w:rsidP="00C57E99">
      <w:pPr>
        <w:pStyle w:val="StructureTextList"/>
      </w:pPr>
      <w:r w:rsidRPr="000E7812">
        <w:rPr>
          <w:highlight w:val="green"/>
        </w:rPr>
        <w:t>|Babi|</w:t>
      </w:r>
      <w:r w:rsidR="00627ED1" w:rsidRPr="00627ED1">
        <w:tab/>
      </w:r>
      <w:r w:rsidRPr="000E7812">
        <w:t>37</w:t>
      </w:r>
      <w:r w:rsidRPr="000E7812">
        <w:tab/>
      </w:r>
      <w:r>
        <w:t>Bábí</w:t>
      </w:r>
      <w:r w:rsidRPr="000E7812">
        <w:tab/>
      </w:r>
      <w:r w:rsidRPr="000E7812">
        <w:tab/>
      </w:r>
      <w:r>
        <w:t>2 fuzzy matches (|Bábí|Bábí-|) *L / All 37 occurances corrected.</w:t>
      </w:r>
    </w:p>
    <w:p w14:paraId="47037EE4" w14:textId="77777777" w:rsidR="00C57E99" w:rsidRPr="000E7812" w:rsidRDefault="00C57E99" w:rsidP="00C57E99">
      <w:pPr>
        <w:pStyle w:val="StructureTextList"/>
      </w:pPr>
      <w:r w:rsidRPr="000E7812">
        <w:rPr>
          <w:highlight w:val="green"/>
        </w:rPr>
        <w:t>|Bábí|</w:t>
      </w:r>
      <w:r w:rsidR="00627ED1" w:rsidRPr="00627ED1">
        <w:tab/>
      </w:r>
      <w:r w:rsidRPr="000E7812">
        <w:t>6</w:t>
      </w:r>
      <w:r w:rsidRPr="000E7812">
        <w:tab/>
      </w:r>
      <w:r w:rsidRPr="000E7812">
        <w:tab/>
      </w:r>
      <w:r>
        <w:t>ok</w:t>
      </w:r>
      <w:r w:rsidRPr="000E7812">
        <w:tab/>
      </w:r>
      <w:r>
        <w:t>match, 2 fuzzy matches (|Bábí|Bábí-|)</w:t>
      </w:r>
    </w:p>
    <w:p w14:paraId="6C27DBE6" w14:textId="77777777" w:rsidR="00C57E99" w:rsidRPr="000E7812" w:rsidRDefault="00C57E99" w:rsidP="00C57E99">
      <w:pPr>
        <w:pStyle w:val="StructureTextList"/>
      </w:pPr>
      <w:r w:rsidRPr="000E7812">
        <w:rPr>
          <w:highlight w:val="green"/>
        </w:rPr>
        <w:t>|Babis|</w:t>
      </w:r>
      <w:r w:rsidR="00627ED1" w:rsidRPr="00627ED1">
        <w:tab/>
      </w:r>
      <w:r w:rsidRPr="000E7812">
        <w:t>26</w:t>
      </w:r>
      <w:r w:rsidRPr="000E7812">
        <w:tab/>
      </w:r>
      <w:r>
        <w:t>Bábís</w:t>
      </w:r>
      <w:r w:rsidRPr="000E7812">
        <w:tab/>
      </w:r>
      <w:r w:rsidRPr="000E7812">
        <w:tab/>
      </w:r>
      <w:r>
        <w:t>--- *L / All 26 occurances corrected.</w:t>
      </w:r>
    </w:p>
    <w:p w14:paraId="502BF60C" w14:textId="77777777" w:rsidR="00C57E99" w:rsidRPr="000E7812" w:rsidRDefault="00C57E99" w:rsidP="00C57E99">
      <w:pPr>
        <w:pStyle w:val="StructureTextList"/>
      </w:pPr>
      <w:r w:rsidRPr="000E7812">
        <w:rPr>
          <w:highlight w:val="green"/>
        </w:rPr>
        <w:t>|Bábís|</w:t>
      </w:r>
      <w:r w:rsidR="00627ED1" w:rsidRPr="00627ED1">
        <w:tab/>
      </w:r>
      <w:r w:rsidRPr="000E7812">
        <w:t>6</w:t>
      </w:r>
      <w:r w:rsidRPr="000E7812">
        <w:tab/>
      </w:r>
      <w:r w:rsidRPr="000E7812">
        <w:tab/>
      </w:r>
      <w:r>
        <w:t>ok en</w:t>
      </w:r>
      <w:r w:rsidRPr="000E7812">
        <w:tab/>
      </w:r>
      <w:r>
        <w:t>---</w:t>
      </w:r>
    </w:p>
    <w:p w14:paraId="418B0EFD" w14:textId="77777777" w:rsidR="00C57E99" w:rsidRDefault="00C57E99" w:rsidP="00C57E99">
      <w:pPr>
        <w:pStyle w:val="StructureTextList"/>
      </w:pPr>
      <w:r w:rsidRPr="000E7812">
        <w:rPr>
          <w:highlight w:val="green"/>
        </w:rPr>
        <w:t>|Badasht|</w:t>
      </w:r>
      <w:r w:rsidR="00627ED1" w:rsidRPr="00627ED1">
        <w:tab/>
      </w:r>
      <w:r w:rsidRPr="000E7812">
        <w:t>9</w:t>
      </w:r>
      <w:r w:rsidRPr="000E7812">
        <w:tab/>
      </w:r>
      <w:r>
        <w:rPr>
          <w:rFonts w:hint="eastAsia"/>
        </w:rPr>
        <w:t>Bada</w:t>
      </w:r>
      <w:r>
        <w:t></w:t>
      </w:r>
      <w:r>
        <w:rPr>
          <w:rFonts w:hint="eastAsia"/>
        </w:rPr>
        <w:t>t</w:t>
      </w:r>
      <w:r w:rsidRPr="000E7812">
        <w:tab/>
      </w:r>
      <w:r w:rsidRPr="000E7812">
        <w:tab/>
      </w:r>
      <w:r>
        <w:rPr>
          <w:rFonts w:hint="eastAsia"/>
        </w:rPr>
        <w:t>fuzzy match (|Bada</w:t>
      </w:r>
      <w:r>
        <w:t></w:t>
      </w:r>
      <w:r>
        <w:rPr>
          <w:rFonts w:hint="eastAsia"/>
        </w:rPr>
        <w:t>t|)</w:t>
      </w:r>
      <w:r>
        <w:t xml:space="preserve"> *L / All 9 occurances corrected.</w:t>
      </w:r>
    </w:p>
    <w:p w14:paraId="0ECAD794" w14:textId="77777777" w:rsidR="00C57E99" w:rsidRPr="000E7812" w:rsidRDefault="00C57E99" w:rsidP="00C57E99">
      <w:pPr>
        <w:pStyle w:val="StructureTextList"/>
      </w:pPr>
      <w:r w:rsidRPr="000E7812">
        <w:rPr>
          <w:highlight w:val="green"/>
        </w:rPr>
        <w:t>|</w:t>
      </w:r>
      <w:r w:rsidR="00627ED1" w:rsidRPr="00627ED1">
        <w:rPr>
          <w:highlight w:val="green"/>
        </w:rPr>
        <w:t>Badi</w:t>
      </w:r>
      <w:r w:rsidRPr="000E7812">
        <w:rPr>
          <w:highlight w:val="green"/>
        </w:rPr>
        <w:t>|</w:t>
      </w:r>
      <w:r w:rsidR="00627ED1" w:rsidRPr="00627ED1">
        <w:tab/>
      </w:r>
      <w:r w:rsidRPr="000E7812">
        <w:t>1</w:t>
      </w:r>
      <w:r w:rsidRPr="000E7812">
        <w:tab/>
      </w:r>
      <w:r w:rsidR="00627ED1" w:rsidRPr="00627ED1">
        <w:t>Badíʿ</w:t>
      </w:r>
      <w:r w:rsidRPr="000E7812">
        <w:tab/>
      </w:r>
      <w:r w:rsidRPr="000E7812">
        <w:tab/>
      </w:r>
      <w:r>
        <w:t>2 fuzzy matches (|Badíʿ|Badíʿ-|) *L / 0 occurances corrected, 1 left unchanged. *L</w:t>
      </w:r>
    </w:p>
    <w:p w14:paraId="16BD102D" w14:textId="77777777" w:rsidR="00C57E99" w:rsidRPr="000E7812" w:rsidRDefault="00C57E99" w:rsidP="00C57E99">
      <w:pPr>
        <w:pStyle w:val="StructureTextList"/>
      </w:pPr>
      <w:r w:rsidRPr="000E7812">
        <w:rPr>
          <w:highlight w:val="green"/>
        </w:rPr>
        <w:t>|</w:t>
      </w:r>
      <w:r w:rsidR="00627ED1" w:rsidRPr="00627ED1">
        <w:rPr>
          <w:highlight w:val="green"/>
        </w:rPr>
        <w:t>Badí</w:t>
      </w:r>
      <w:r w:rsidRPr="000E7812">
        <w:rPr>
          <w:highlight w:val="green"/>
        </w:rPr>
        <w:t>|</w:t>
      </w:r>
      <w:r w:rsidR="00627ED1" w:rsidRPr="00627ED1">
        <w:tab/>
      </w:r>
      <w:r w:rsidRPr="000E7812">
        <w:t>1</w:t>
      </w:r>
      <w:r w:rsidRPr="000E7812">
        <w:tab/>
      </w:r>
      <w:r w:rsidR="00627ED1" w:rsidRPr="00627ED1">
        <w:t>Badíʿ</w:t>
      </w:r>
      <w:r w:rsidRPr="000E7812">
        <w:tab/>
      </w:r>
      <w:r w:rsidRPr="000E7812">
        <w:tab/>
      </w:r>
      <w:r>
        <w:t>2 fuzzy matches (|Badíʿ|Badíʿ-|) *L / All 1 occurances corrected.</w:t>
      </w:r>
    </w:p>
    <w:p w14:paraId="6E2245CB" w14:textId="77777777" w:rsidR="00C57E99" w:rsidRPr="000E7812" w:rsidRDefault="00C57E99" w:rsidP="00C57E99">
      <w:pPr>
        <w:pStyle w:val="StructureTextList"/>
      </w:pPr>
      <w:r w:rsidRPr="000E7812">
        <w:rPr>
          <w:highlight w:val="green"/>
        </w:rPr>
        <w:t>|</w:t>
      </w:r>
      <w:r w:rsidR="00627ED1" w:rsidRPr="00627ED1">
        <w:rPr>
          <w:highlight w:val="green"/>
        </w:rPr>
        <w:t>Badi’u’llah</w:t>
      </w:r>
      <w:r w:rsidRPr="000E7812">
        <w:rPr>
          <w:highlight w:val="green"/>
        </w:rPr>
        <w:t>|</w:t>
      </w:r>
      <w:r w:rsidR="00627ED1" w:rsidRPr="00627ED1">
        <w:tab/>
      </w:r>
      <w:r w:rsidRPr="000E7812">
        <w:t>14</w:t>
      </w:r>
      <w:r w:rsidRPr="000E7812">
        <w:tab/>
      </w:r>
      <w:r w:rsidR="00627ED1" w:rsidRPr="00627ED1">
        <w:t>Badíʿu’lláh</w:t>
      </w:r>
      <w:r w:rsidRPr="000E7812">
        <w:tab/>
      </w:r>
      <w:r w:rsidRPr="000E7812">
        <w:tab/>
      </w:r>
      <w:r>
        <w:t>fuzzy match (|Badíʿu’lláh|) *L *L / All 14 occurances corrected.</w:t>
      </w:r>
    </w:p>
    <w:p w14:paraId="33DC6679" w14:textId="77777777" w:rsidR="00C57E99" w:rsidRPr="000E7812" w:rsidRDefault="00C57E99" w:rsidP="00C57E99">
      <w:pPr>
        <w:pStyle w:val="StructureTextList"/>
      </w:pPr>
      <w:r w:rsidRPr="000E7812">
        <w:rPr>
          <w:highlight w:val="green"/>
        </w:rPr>
        <w:t>|</w:t>
      </w:r>
      <w:r w:rsidR="00627ED1" w:rsidRPr="00627ED1">
        <w:rPr>
          <w:highlight w:val="green"/>
        </w:rPr>
        <w:t>Badi’u’llah’s</w:t>
      </w:r>
      <w:r w:rsidRPr="000E7812">
        <w:rPr>
          <w:highlight w:val="green"/>
        </w:rPr>
        <w:t>|</w:t>
      </w:r>
      <w:r w:rsidR="00627ED1" w:rsidRPr="00627ED1">
        <w:tab/>
      </w:r>
      <w:r w:rsidRPr="000E7812">
        <w:t>1</w:t>
      </w:r>
      <w:r w:rsidRPr="000E7812">
        <w:tab/>
      </w:r>
      <w:r w:rsidR="00627ED1" w:rsidRPr="00627ED1">
        <w:t>Badíʿu’lláh’s</w:t>
      </w:r>
      <w:r w:rsidRPr="000E7812">
        <w:tab/>
      </w:r>
      <w:r w:rsidRPr="000E7812">
        <w:tab/>
      </w:r>
      <w:r>
        <w:t>--- *L / All 1 occurances corrected.</w:t>
      </w:r>
    </w:p>
    <w:p w14:paraId="2953EED3" w14:textId="77777777" w:rsidR="00C57E99" w:rsidRPr="000E7812" w:rsidRDefault="00C57E99" w:rsidP="00C57E99">
      <w:pPr>
        <w:pStyle w:val="StructureTextList"/>
      </w:pPr>
      <w:r w:rsidRPr="000E7812">
        <w:rPr>
          <w:highlight w:val="green"/>
        </w:rPr>
        <w:t>|Badíʿu’lláh|</w:t>
      </w:r>
      <w:r w:rsidR="00627ED1" w:rsidRPr="00627ED1">
        <w:tab/>
      </w:r>
      <w:r w:rsidRPr="000E7812">
        <w:t>3</w:t>
      </w:r>
      <w:r w:rsidRPr="000E7812">
        <w:tab/>
      </w:r>
      <w:r w:rsidRPr="000E7812">
        <w:tab/>
      </w:r>
      <w:r>
        <w:t>ok</w:t>
      </w:r>
      <w:r w:rsidRPr="000E7812">
        <w:tab/>
      </w:r>
      <w:r>
        <w:t>unprecedented match</w:t>
      </w:r>
    </w:p>
    <w:p w14:paraId="13FDD757" w14:textId="77777777" w:rsidR="00C57E99" w:rsidRPr="000E7812" w:rsidRDefault="00C57E99" w:rsidP="00C57E99">
      <w:pPr>
        <w:pStyle w:val="StructureTextList"/>
      </w:pPr>
      <w:r w:rsidRPr="000E7812">
        <w:rPr>
          <w:highlight w:val="green"/>
        </w:rPr>
        <w:t>|Badíʿu’lláh’s|</w:t>
      </w:r>
      <w:r w:rsidR="00627ED1" w:rsidRPr="00627ED1">
        <w:tab/>
      </w:r>
      <w:r w:rsidRPr="000E7812">
        <w:t>1</w:t>
      </w:r>
      <w:r w:rsidRPr="000E7812">
        <w:tab/>
      </w:r>
      <w:r w:rsidRPr="000E7812">
        <w:tab/>
      </w:r>
      <w:r>
        <w:t>ok en</w:t>
      </w:r>
      <w:r w:rsidRPr="000E7812">
        <w:tab/>
      </w:r>
      <w:r>
        <w:t>---</w:t>
      </w:r>
    </w:p>
    <w:p w14:paraId="0C3AF169" w14:textId="77777777" w:rsidR="00C57E99" w:rsidRPr="000E7812" w:rsidRDefault="00C57E99" w:rsidP="00C57E99">
      <w:pPr>
        <w:pStyle w:val="StructureTextList"/>
      </w:pPr>
      <w:r w:rsidRPr="000E7812">
        <w:rPr>
          <w:highlight w:val="green"/>
        </w:rPr>
        <w:t>|Badiullah|</w:t>
      </w:r>
      <w:r w:rsidR="00627ED1" w:rsidRPr="00627ED1">
        <w:tab/>
      </w:r>
      <w:r w:rsidRPr="000E7812">
        <w:t>1</w:t>
      </w:r>
      <w:r w:rsidRPr="000E7812">
        <w:tab/>
      </w:r>
      <w:r w:rsidRPr="000E7812">
        <w:tab/>
      </w:r>
      <w:r w:rsidRPr="000E7812">
        <w:tab/>
      </w:r>
      <w:r>
        <w:t>fuzzy match (|Badíʿu’lláh|) *L *L *L</w:t>
      </w:r>
    </w:p>
    <w:p w14:paraId="4C4C0397" w14:textId="77777777" w:rsidR="00C57E99" w:rsidRPr="000E7812" w:rsidRDefault="00C57E99" w:rsidP="00C57E99">
      <w:pPr>
        <w:pStyle w:val="StructureTextList"/>
      </w:pPr>
      <w:r w:rsidRPr="000E7812">
        <w:rPr>
          <w:highlight w:val="green"/>
        </w:rPr>
        <w:t>|Badru’-Dín|</w:t>
      </w:r>
      <w:r w:rsidR="00627ED1" w:rsidRPr="00627ED1">
        <w:tab/>
      </w:r>
      <w:r w:rsidRPr="000E7812">
        <w:t>1</w:t>
      </w:r>
      <w:r w:rsidRPr="000E7812">
        <w:tab/>
      </w:r>
      <w:r>
        <w:t>Badru’d-Dín</w:t>
      </w:r>
      <w:r w:rsidRPr="000E7812">
        <w:tab/>
      </w:r>
      <w:r w:rsidRPr="000E7812">
        <w:tab/>
      </w:r>
      <w:r>
        <w:t>--- *e *L / All 1 occurances corrected.</w:t>
      </w:r>
    </w:p>
    <w:p w14:paraId="1B328569" w14:textId="77777777" w:rsidR="00C57E99" w:rsidRDefault="00C57E99" w:rsidP="00C57E99">
      <w:pPr>
        <w:pStyle w:val="StructureTextList"/>
      </w:pPr>
      <w:r w:rsidRPr="000E7812">
        <w:rPr>
          <w:highlight w:val="green"/>
        </w:rPr>
        <w:t>|Baghdad|</w:t>
      </w:r>
      <w:r w:rsidR="00627ED1" w:rsidRPr="00627ED1">
        <w:tab/>
      </w:r>
      <w:r w:rsidRPr="000E7812">
        <w:t>62</w:t>
      </w:r>
      <w:r w:rsidRPr="000E7812">
        <w:tab/>
      </w:r>
      <w:r>
        <w:rPr>
          <w:rFonts w:hint="eastAsia"/>
        </w:rPr>
        <w:t>Ba</w:t>
      </w:r>
      <w:r>
        <w:t></w:t>
      </w:r>
      <w:r>
        <w:rPr>
          <w:rFonts w:hint="eastAsia"/>
        </w:rPr>
        <w:t>dád</w:t>
      </w:r>
      <w:r w:rsidRPr="000E7812">
        <w:tab/>
      </w:r>
      <w:r w:rsidRPr="000E7812">
        <w:tab/>
      </w:r>
      <w:r>
        <w:rPr>
          <w:rFonts w:hint="eastAsia"/>
        </w:rPr>
        <w:t>fuzzy match (|Ba</w:t>
      </w:r>
      <w:r>
        <w:t></w:t>
      </w:r>
      <w:r>
        <w:rPr>
          <w:rFonts w:hint="eastAsia"/>
        </w:rPr>
        <w:t>dád|)</w:t>
      </w:r>
      <w:r>
        <w:t xml:space="preserve"> *L / All 62 occurances corrected.</w:t>
      </w:r>
    </w:p>
    <w:p w14:paraId="7C34C08B" w14:textId="77777777" w:rsidR="00C57E99" w:rsidRDefault="00C57E99" w:rsidP="00C57E99">
      <w:pPr>
        <w:pStyle w:val="StructureTextList"/>
      </w:pPr>
      <w:r w:rsidRPr="000E7812">
        <w:rPr>
          <w:highlight w:val="green"/>
        </w:rPr>
        <w:t>|Baghdád|</w:t>
      </w:r>
      <w:r w:rsidR="00627ED1" w:rsidRPr="00627ED1">
        <w:tab/>
      </w:r>
      <w:r w:rsidRPr="000E7812">
        <w:t>4</w:t>
      </w:r>
      <w:r w:rsidRPr="000E7812">
        <w:tab/>
      </w:r>
      <w:r>
        <w:rPr>
          <w:rFonts w:hint="eastAsia"/>
        </w:rPr>
        <w:t>Ba</w:t>
      </w:r>
      <w:r>
        <w:t></w:t>
      </w:r>
      <w:r>
        <w:rPr>
          <w:rFonts w:hint="eastAsia"/>
        </w:rPr>
        <w:t>dád</w:t>
      </w:r>
      <w:r w:rsidRPr="000E7812">
        <w:tab/>
      </w:r>
      <w:r w:rsidRPr="000E7812">
        <w:tab/>
      </w:r>
      <w:r>
        <w:rPr>
          <w:rFonts w:hint="eastAsia"/>
        </w:rPr>
        <w:t>fuzzy match (|Ba</w:t>
      </w:r>
      <w:r>
        <w:t></w:t>
      </w:r>
      <w:r>
        <w:rPr>
          <w:rFonts w:hint="eastAsia"/>
        </w:rPr>
        <w:t>dád|)</w:t>
      </w:r>
      <w:r>
        <w:t xml:space="preserve"> *L / All 4 occurances corrected.</w:t>
      </w:r>
    </w:p>
    <w:p w14:paraId="0ECB8591" w14:textId="77777777" w:rsidR="00C57E99" w:rsidRPr="000E7812" w:rsidRDefault="00C57E99" w:rsidP="00C57E99">
      <w:pPr>
        <w:pStyle w:val="StructureTextList"/>
      </w:pPr>
      <w:r w:rsidRPr="000E7812">
        <w:rPr>
          <w:highlight w:val="green"/>
        </w:rPr>
        <w:t>|Baha|</w:t>
      </w:r>
      <w:r w:rsidR="00627ED1" w:rsidRPr="00627ED1">
        <w:tab/>
      </w:r>
      <w:r w:rsidRPr="000E7812">
        <w:t>38</w:t>
      </w:r>
      <w:r w:rsidRPr="000E7812">
        <w:tab/>
      </w:r>
      <w:r>
        <w:t>Bahá</w:t>
      </w:r>
      <w:r w:rsidRPr="000E7812">
        <w:tab/>
      </w:r>
      <w:r w:rsidRPr="000E7812">
        <w:tab/>
      </w:r>
      <w:r>
        <w:t>fuzzy match (|Bahá|) *L / 33 occurances corrected, 10 left unchanged.</w:t>
      </w:r>
    </w:p>
    <w:p w14:paraId="30CFC2E6" w14:textId="77777777" w:rsidR="00C57E99" w:rsidRPr="000E7812" w:rsidRDefault="00C57E99" w:rsidP="00C57E99">
      <w:pPr>
        <w:pStyle w:val="StructureTextList"/>
      </w:pPr>
      <w:r w:rsidRPr="000E7812">
        <w:rPr>
          <w:highlight w:val="green"/>
        </w:rPr>
        <w:t>|Bahá|</w:t>
      </w:r>
      <w:r w:rsidR="00627ED1" w:rsidRPr="00627ED1">
        <w:tab/>
      </w:r>
      <w:r w:rsidRPr="000E7812">
        <w:t>3</w:t>
      </w:r>
      <w:r w:rsidRPr="000E7812">
        <w:tab/>
      </w:r>
      <w:r w:rsidRPr="000E7812">
        <w:tab/>
      </w:r>
      <w:r>
        <w:t>ok</w:t>
      </w:r>
      <w:r w:rsidRPr="000E7812">
        <w:tab/>
      </w:r>
      <w:r>
        <w:t>match</w:t>
      </w:r>
    </w:p>
    <w:p w14:paraId="2D74C660" w14:textId="77777777" w:rsidR="00C57E99" w:rsidRPr="000E7812" w:rsidRDefault="00C57E99" w:rsidP="00C57E99">
      <w:pPr>
        <w:pStyle w:val="StructureTextList"/>
      </w:pPr>
      <w:r w:rsidRPr="000E7812">
        <w:rPr>
          <w:highlight w:val="green"/>
        </w:rPr>
        <w:t>|Baha’i|</w:t>
      </w:r>
      <w:r w:rsidR="00627ED1" w:rsidRPr="00627ED1">
        <w:tab/>
      </w:r>
      <w:r w:rsidRPr="000E7812">
        <w:t>495</w:t>
      </w:r>
      <w:r w:rsidRPr="000E7812">
        <w:tab/>
      </w:r>
      <w:r>
        <w:t>Bahá’í</w:t>
      </w:r>
      <w:r w:rsidRPr="000E7812">
        <w:tab/>
      </w:r>
      <w:r w:rsidRPr="000E7812">
        <w:tab/>
      </w:r>
      <w:r>
        <w:t>5 fuzzy matches (|Bahá’í|Bahá’í-|bahá’í-|-Bahá’í|-Bahá’í-|) *L / 496 occurances corrected, 0 left unchanged.</w:t>
      </w:r>
    </w:p>
    <w:p w14:paraId="73EB1C06" w14:textId="77777777" w:rsidR="00C57E99" w:rsidRPr="000E7812" w:rsidRDefault="00C57E99" w:rsidP="00C57E99">
      <w:pPr>
        <w:pStyle w:val="StructureTextList"/>
      </w:pPr>
      <w:r w:rsidRPr="000E7812">
        <w:rPr>
          <w:highlight w:val="green"/>
        </w:rPr>
        <w:t>|BAHA’I|</w:t>
      </w:r>
      <w:r w:rsidR="00627ED1" w:rsidRPr="00627ED1">
        <w:tab/>
      </w:r>
      <w:r w:rsidRPr="000E7812">
        <w:t>1</w:t>
      </w:r>
      <w:r w:rsidRPr="000E7812">
        <w:tab/>
      </w:r>
      <w:r>
        <w:t>BAHÁ’Í</w:t>
      </w:r>
      <w:r w:rsidRPr="000E7812">
        <w:tab/>
      </w:r>
      <w:r w:rsidRPr="000E7812">
        <w:tab/>
      </w:r>
      <w:r>
        <w:t>5 fuzzy matches (|Bahá’í|Bahá’í-|bahá’í-|-Bahá’í|-Bahá’í-|) *L / All 1 occurances corrected.</w:t>
      </w:r>
    </w:p>
    <w:p w14:paraId="1D9F1981" w14:textId="77777777" w:rsidR="00C57E99" w:rsidRPr="000E7812" w:rsidRDefault="00C57E99" w:rsidP="00C57E99">
      <w:pPr>
        <w:pStyle w:val="StructureTextList"/>
      </w:pPr>
      <w:r w:rsidRPr="000E7812">
        <w:rPr>
          <w:rStyle w:val="BookTitle"/>
          <w:highlight w:val="green"/>
        </w:rPr>
        <w:t>|Baha’i-|</w:t>
      </w:r>
      <w:r w:rsidR="00627ED1" w:rsidRPr="00627ED1">
        <w:tab/>
      </w:r>
      <w:r w:rsidRPr="000E7812">
        <w:t>1</w:t>
      </w:r>
      <w:r w:rsidRPr="000E7812">
        <w:tab/>
      </w:r>
      <w:r>
        <w:t>Bahá’í-</w:t>
      </w:r>
      <w:r w:rsidRPr="000E7812">
        <w:tab/>
      </w:r>
      <w:r w:rsidRPr="000E7812">
        <w:tab/>
      </w:r>
      <w:r>
        <w:t>5 fuzzy matches (|Bahá’í|Bahá’í-|bahá’í-|-Bahá’í|-Bahá’í-|) *L / All 1 occurances corrected.</w:t>
      </w:r>
    </w:p>
    <w:p w14:paraId="7BA21F22" w14:textId="77777777" w:rsidR="00C57E99" w:rsidRPr="000E7812" w:rsidRDefault="00C57E99" w:rsidP="00C57E99">
      <w:pPr>
        <w:pStyle w:val="StructureTextList"/>
      </w:pPr>
      <w:r w:rsidRPr="000E7812">
        <w:rPr>
          <w:highlight w:val="green"/>
        </w:rPr>
        <w:t>|-Baha’i|</w:t>
      </w:r>
      <w:r w:rsidR="00627ED1" w:rsidRPr="00627ED1">
        <w:tab/>
      </w:r>
      <w:r w:rsidRPr="000E7812">
        <w:t>4</w:t>
      </w:r>
      <w:r w:rsidRPr="000E7812">
        <w:tab/>
      </w:r>
      <w:r>
        <w:t>-Bahá’í</w:t>
      </w:r>
      <w:r w:rsidRPr="000E7812">
        <w:tab/>
      </w:r>
      <w:r w:rsidRPr="000E7812">
        <w:tab/>
      </w:r>
      <w:r>
        <w:t>5 fuzzy matches (|Bahá’í|Bahá’í-|bahá’í-|-Bahá’í|-Bahá’í-|) *L / 3 occurances corrected, 1 left unchanged.</w:t>
      </w:r>
    </w:p>
    <w:p w14:paraId="1591612D" w14:textId="77777777" w:rsidR="00C57E99" w:rsidRPr="000E7812" w:rsidRDefault="00C57E99" w:rsidP="00C57E99">
      <w:pPr>
        <w:pStyle w:val="StructureTextList"/>
      </w:pPr>
      <w:r w:rsidRPr="000E7812">
        <w:rPr>
          <w:highlight w:val="green"/>
        </w:rPr>
        <w:t>|Bahá’í|</w:t>
      </w:r>
      <w:r w:rsidR="00627ED1" w:rsidRPr="00627ED1">
        <w:tab/>
      </w:r>
      <w:r w:rsidRPr="000E7812">
        <w:t>36</w:t>
      </w:r>
      <w:r w:rsidRPr="000E7812">
        <w:tab/>
      </w:r>
      <w:r w:rsidRPr="000E7812">
        <w:tab/>
      </w:r>
      <w:r>
        <w:t>ok</w:t>
      </w:r>
      <w:r w:rsidRPr="000E7812">
        <w:tab/>
      </w:r>
      <w:r>
        <w:t>match, 5 fuzzy matches (|Bahá’í|Bahá’í-|bahá’í-|-Bahá’í|-Bahá’í-|)</w:t>
      </w:r>
    </w:p>
    <w:p w14:paraId="0549BEB6" w14:textId="77777777" w:rsidR="00C57E99" w:rsidRPr="000E7812" w:rsidRDefault="00C57E99" w:rsidP="00C57E99">
      <w:pPr>
        <w:pStyle w:val="StructureTextList"/>
      </w:pPr>
      <w:r w:rsidRPr="000E7812">
        <w:rPr>
          <w:highlight w:val="green"/>
        </w:rPr>
        <w:t>|Baha’is|</w:t>
      </w:r>
      <w:r w:rsidR="00627ED1" w:rsidRPr="00627ED1">
        <w:tab/>
      </w:r>
      <w:r w:rsidRPr="000E7812">
        <w:t>161</w:t>
      </w:r>
      <w:r w:rsidRPr="000E7812">
        <w:tab/>
      </w:r>
      <w:r>
        <w:t>Bahá’ís</w:t>
      </w:r>
      <w:r w:rsidRPr="000E7812">
        <w:tab/>
      </w:r>
      <w:r w:rsidRPr="000E7812">
        <w:tab/>
      </w:r>
      <w:r>
        <w:t>fuzzy match (|Bahá’ís|) *L / All 161 occurances corrected.</w:t>
      </w:r>
    </w:p>
    <w:p w14:paraId="79260AE7" w14:textId="77777777" w:rsidR="00C57E99" w:rsidRPr="000E7812" w:rsidRDefault="00C57E99" w:rsidP="00C57E99">
      <w:pPr>
        <w:pStyle w:val="StructureTextList"/>
      </w:pPr>
      <w:r w:rsidRPr="000E7812">
        <w:rPr>
          <w:highlight w:val="green"/>
        </w:rPr>
        <w:t>|-Baha’is|</w:t>
      </w:r>
      <w:r w:rsidR="00627ED1" w:rsidRPr="00627ED1">
        <w:tab/>
      </w:r>
      <w:r w:rsidRPr="000E7812">
        <w:t>6</w:t>
      </w:r>
      <w:r w:rsidRPr="000E7812">
        <w:tab/>
      </w:r>
      <w:r>
        <w:t>-Bahá’ís</w:t>
      </w:r>
      <w:r w:rsidRPr="000E7812">
        <w:tab/>
      </w:r>
      <w:r w:rsidRPr="000E7812">
        <w:tab/>
      </w:r>
      <w:r>
        <w:t>fuzzy match (|Bahá’ís|) *L / All 6 occurances corrected.</w:t>
      </w:r>
    </w:p>
    <w:p w14:paraId="437D485D" w14:textId="77777777" w:rsidR="00C57E99" w:rsidRPr="000E7812" w:rsidRDefault="00C57E99" w:rsidP="00C57E99">
      <w:pPr>
        <w:pStyle w:val="StructureTextList"/>
      </w:pPr>
      <w:r w:rsidRPr="000E7812">
        <w:rPr>
          <w:highlight w:val="green"/>
        </w:rPr>
        <w:t>|Bahá’ís|</w:t>
      </w:r>
      <w:r w:rsidR="00627ED1" w:rsidRPr="00627ED1">
        <w:tab/>
      </w:r>
      <w:r w:rsidRPr="000E7812">
        <w:t>12</w:t>
      </w:r>
      <w:r w:rsidRPr="000E7812">
        <w:tab/>
      </w:r>
      <w:r w:rsidRPr="000E7812">
        <w:tab/>
      </w:r>
      <w:r>
        <w:t>ok en</w:t>
      </w:r>
      <w:r w:rsidRPr="000E7812">
        <w:tab/>
      </w:r>
      <w:r>
        <w:t>match</w:t>
      </w:r>
    </w:p>
    <w:p w14:paraId="384DE8C9" w14:textId="77777777" w:rsidR="00C57E99" w:rsidRPr="000E7812" w:rsidRDefault="00C57E99" w:rsidP="00C57E99">
      <w:pPr>
        <w:pStyle w:val="StructureTextList"/>
      </w:pPr>
      <w:r w:rsidRPr="000E7812">
        <w:rPr>
          <w:highlight w:val="green"/>
        </w:rPr>
        <w:t>|Baha’ism|</w:t>
      </w:r>
      <w:r w:rsidR="00627ED1" w:rsidRPr="00627ED1">
        <w:tab/>
      </w:r>
      <w:r w:rsidRPr="000E7812">
        <w:t>1</w:t>
      </w:r>
      <w:r w:rsidRPr="000E7812">
        <w:tab/>
      </w:r>
      <w:r w:rsidRPr="000E7812">
        <w:tab/>
      </w:r>
      <w:r w:rsidRPr="000E7812">
        <w:tab/>
      </w:r>
      <w:r>
        <w:t>--- *L</w:t>
      </w:r>
    </w:p>
    <w:p w14:paraId="1FE8280F" w14:textId="77777777" w:rsidR="00C57E99" w:rsidRPr="000E7812" w:rsidRDefault="00C57E99" w:rsidP="00C57E99">
      <w:pPr>
        <w:pStyle w:val="StructureTextList"/>
      </w:pPr>
      <w:r w:rsidRPr="000E7812">
        <w:rPr>
          <w:highlight w:val="magenta"/>
        </w:rPr>
        <w:t>|Baha’o’llah|</w:t>
      </w:r>
      <w:r w:rsidR="00627ED1" w:rsidRPr="00627ED1">
        <w:tab/>
      </w:r>
      <w:r w:rsidRPr="000E7812">
        <w:t>1</w:t>
      </w:r>
      <w:r w:rsidRPr="000E7812">
        <w:tab/>
      </w:r>
      <w:r w:rsidRPr="000E7812">
        <w:tab/>
      </w:r>
      <w:r w:rsidRPr="000E7812">
        <w:tab/>
      </w:r>
      <w:r>
        <w:t>---</w:t>
      </w:r>
    </w:p>
    <w:p w14:paraId="28559467" w14:textId="77777777" w:rsidR="00C57E99" w:rsidRPr="000E7812" w:rsidRDefault="00C57E99" w:rsidP="00C57E99">
      <w:pPr>
        <w:pStyle w:val="StructureTextList"/>
      </w:pPr>
      <w:r w:rsidRPr="000E7812">
        <w:rPr>
          <w:highlight w:val="green"/>
        </w:rPr>
        <w:t>|Baha’s|</w:t>
      </w:r>
      <w:r w:rsidR="00627ED1" w:rsidRPr="00627ED1">
        <w:tab/>
      </w:r>
      <w:r w:rsidRPr="000E7812">
        <w:t>2</w:t>
      </w:r>
      <w:r w:rsidRPr="000E7812">
        <w:tab/>
      </w:r>
      <w:r>
        <w:t>Bahá’s</w:t>
      </w:r>
      <w:r w:rsidRPr="000E7812">
        <w:tab/>
      </w:r>
      <w:r w:rsidRPr="000E7812">
        <w:tab/>
      </w:r>
      <w:r>
        <w:t>fuzzy match (|Bahás|) *L / 1 occurances corrected, 0 left unchanged.</w:t>
      </w:r>
    </w:p>
    <w:p w14:paraId="762AFBCC" w14:textId="77777777" w:rsidR="00C57E99" w:rsidRPr="000E7812" w:rsidRDefault="00C57E99" w:rsidP="00C57E99">
      <w:pPr>
        <w:pStyle w:val="StructureTextList"/>
      </w:pPr>
      <w:r w:rsidRPr="000E7812">
        <w:rPr>
          <w:highlight w:val="green"/>
        </w:rPr>
        <w:t>|BAHA’U’LLAH|</w:t>
      </w:r>
      <w:r w:rsidR="00627ED1" w:rsidRPr="00627ED1">
        <w:tab/>
      </w:r>
      <w:r w:rsidRPr="000E7812">
        <w:t>7</w:t>
      </w:r>
      <w:r w:rsidRPr="000E7812">
        <w:tab/>
      </w:r>
      <w:r>
        <w:t>BAHÁ’U’LLÁH</w:t>
      </w:r>
      <w:r w:rsidRPr="000E7812">
        <w:tab/>
      </w:r>
      <w:r w:rsidRPr="000E7812">
        <w:tab/>
      </w:r>
      <w:r>
        <w:t>fuzzy match (|Bahá’u’lláh|) *L / All 7 occurances corrected.</w:t>
      </w:r>
    </w:p>
    <w:p w14:paraId="6A0AACC7" w14:textId="77777777" w:rsidR="00C57E99" w:rsidRPr="000E7812" w:rsidRDefault="00C57E99" w:rsidP="00C57E99">
      <w:pPr>
        <w:pStyle w:val="StructureTextList"/>
      </w:pPr>
      <w:r w:rsidRPr="000E7812">
        <w:rPr>
          <w:highlight w:val="green"/>
        </w:rPr>
        <w:t>|Baha’u’llah|</w:t>
      </w:r>
      <w:r w:rsidR="00627ED1" w:rsidRPr="00627ED1">
        <w:tab/>
      </w:r>
      <w:r w:rsidRPr="000E7812">
        <w:t>1442</w:t>
      </w:r>
      <w:r w:rsidRPr="000E7812">
        <w:tab/>
      </w:r>
      <w:r>
        <w:t>Bahá’u’lláh</w:t>
      </w:r>
      <w:r w:rsidRPr="000E7812">
        <w:tab/>
      </w:r>
      <w:r w:rsidRPr="000E7812">
        <w:tab/>
      </w:r>
      <w:r>
        <w:t>fuzzy match (|Bahá’u’lláh|) *L / All 1442 occurances corrected. *L / 1 occurances corrected, 0 left unchanged.</w:t>
      </w:r>
    </w:p>
    <w:p w14:paraId="36934F3F" w14:textId="77777777" w:rsidR="00C57E99" w:rsidRPr="000E7812" w:rsidRDefault="00C57E99" w:rsidP="00C57E99">
      <w:pPr>
        <w:pStyle w:val="StructureTextList"/>
      </w:pPr>
      <w:r w:rsidRPr="000E7812">
        <w:rPr>
          <w:highlight w:val="green"/>
        </w:rPr>
        <w:t>|-</w:t>
      </w:r>
      <w:r w:rsidRPr="000E7812">
        <w:rPr>
          <w:rStyle w:val="BookTitle"/>
          <w:highlight w:val="green"/>
        </w:rPr>
        <w:t>Baha’u’llah|</w:t>
      </w:r>
      <w:r w:rsidR="00627ED1" w:rsidRPr="00627ED1">
        <w:tab/>
      </w:r>
      <w:r w:rsidRPr="000E7812">
        <w:t>1</w:t>
      </w:r>
      <w:r w:rsidRPr="000E7812">
        <w:tab/>
      </w:r>
      <w:r w:rsidRPr="000E7812">
        <w:tab/>
      </w:r>
      <w:r w:rsidRPr="000E7812">
        <w:tab/>
      </w:r>
      <w:r>
        <w:t>fuzzy match (|Bahá’u’lláh|) *L</w:t>
      </w:r>
    </w:p>
    <w:p w14:paraId="4C53EE84" w14:textId="77777777" w:rsidR="00C57E99" w:rsidRPr="000E7812" w:rsidRDefault="00C57E99" w:rsidP="00C57E99">
      <w:pPr>
        <w:pStyle w:val="StructureTextList"/>
      </w:pPr>
      <w:r w:rsidRPr="000E7812">
        <w:rPr>
          <w:highlight w:val="green"/>
        </w:rPr>
        <w:t>|Bahá’u’lláh|</w:t>
      </w:r>
      <w:r w:rsidR="00627ED1" w:rsidRPr="00627ED1">
        <w:tab/>
      </w:r>
      <w:r w:rsidRPr="000E7812">
        <w:t>130</w:t>
      </w:r>
      <w:r w:rsidRPr="000E7812">
        <w:tab/>
      </w:r>
      <w:r w:rsidRPr="000E7812">
        <w:tab/>
      </w:r>
      <w:r>
        <w:t>ok</w:t>
      </w:r>
      <w:r w:rsidRPr="000E7812">
        <w:tab/>
      </w:r>
      <w:r>
        <w:t>match</w:t>
      </w:r>
    </w:p>
    <w:p w14:paraId="4AF2147F" w14:textId="77777777" w:rsidR="00C57E99" w:rsidRPr="000E7812" w:rsidRDefault="00C57E99" w:rsidP="00C57E99">
      <w:pPr>
        <w:pStyle w:val="StructureTextList"/>
      </w:pPr>
      <w:r w:rsidRPr="000E7812">
        <w:rPr>
          <w:highlight w:val="green"/>
        </w:rPr>
        <w:t>|Baha’u’llah’s|</w:t>
      </w:r>
      <w:r w:rsidR="00627ED1" w:rsidRPr="00627ED1">
        <w:tab/>
      </w:r>
      <w:r w:rsidRPr="000E7812">
        <w:t>216</w:t>
      </w:r>
      <w:r w:rsidRPr="000E7812">
        <w:tab/>
      </w:r>
      <w:r>
        <w:t>Bahá’u’lláh’s</w:t>
      </w:r>
      <w:r w:rsidRPr="000E7812">
        <w:tab/>
      </w:r>
      <w:r w:rsidRPr="000E7812">
        <w:tab/>
      </w:r>
      <w:r>
        <w:t>fuzzy match (|Bahá’u’lláhs|) *L / All 216 occurances corrected.</w:t>
      </w:r>
    </w:p>
    <w:p w14:paraId="44091E1C" w14:textId="77777777" w:rsidR="00C57E99" w:rsidRPr="000E7812" w:rsidRDefault="00C57E99" w:rsidP="00C57E99">
      <w:pPr>
        <w:pStyle w:val="StructureTextList"/>
      </w:pPr>
      <w:r w:rsidRPr="000E7812">
        <w:rPr>
          <w:highlight w:val="green"/>
        </w:rPr>
        <w:t>|BAHA’U’LLAH’S|</w:t>
      </w:r>
      <w:r w:rsidR="00627ED1" w:rsidRPr="00627ED1">
        <w:tab/>
      </w:r>
      <w:r w:rsidRPr="000E7812">
        <w:t>2</w:t>
      </w:r>
      <w:r w:rsidRPr="000E7812">
        <w:tab/>
      </w:r>
      <w:r>
        <w:t>BAHÁ’U’LLÁH’S</w:t>
      </w:r>
      <w:r w:rsidRPr="000E7812">
        <w:tab/>
      </w:r>
      <w:r w:rsidRPr="000E7812">
        <w:tab/>
      </w:r>
      <w:r>
        <w:t>fuzzy match (|Bahá’u’lláhs|) *L / All 2 occurances corrected.</w:t>
      </w:r>
    </w:p>
    <w:p w14:paraId="2CD4E713" w14:textId="77777777" w:rsidR="00C57E99" w:rsidRPr="000E7812" w:rsidRDefault="00C57E99" w:rsidP="00C57E99">
      <w:pPr>
        <w:pStyle w:val="StructureTextList"/>
      </w:pPr>
      <w:r w:rsidRPr="000E7812">
        <w:rPr>
          <w:highlight w:val="green"/>
        </w:rPr>
        <w:t>|Bahá’u’lláh’s|</w:t>
      </w:r>
      <w:r w:rsidR="00627ED1" w:rsidRPr="00627ED1">
        <w:tab/>
      </w:r>
      <w:r w:rsidRPr="000E7812">
        <w:t>20</w:t>
      </w:r>
      <w:r w:rsidRPr="000E7812">
        <w:tab/>
      </w:r>
      <w:r w:rsidRPr="000E7812">
        <w:tab/>
      </w:r>
      <w:r>
        <w:t>ok en</w:t>
      </w:r>
      <w:r w:rsidRPr="000E7812">
        <w:tab/>
      </w:r>
      <w:r>
        <w:t>fuzzy match (|Bahá’u’lláhs|) *L</w:t>
      </w:r>
    </w:p>
    <w:p w14:paraId="7EB181A4" w14:textId="77777777" w:rsidR="00C57E99" w:rsidRPr="000E7812" w:rsidRDefault="00C57E99" w:rsidP="00C57E99">
      <w:pPr>
        <w:pStyle w:val="StructureTextList"/>
      </w:pPr>
      <w:r w:rsidRPr="000E7812">
        <w:rPr>
          <w:rStyle w:val="LayoutSmallCaps"/>
          <w:highlight w:val="green"/>
        </w:rPr>
        <w:t>|Baha’Ullah|</w:t>
      </w:r>
      <w:r w:rsidR="00627ED1" w:rsidRPr="00627ED1">
        <w:tab/>
      </w:r>
      <w:r w:rsidRPr="000E7812">
        <w:t>4</w:t>
      </w:r>
      <w:r w:rsidRPr="000E7812">
        <w:tab/>
      </w:r>
      <w:r w:rsidRPr="000E7812">
        <w:tab/>
      </w:r>
      <w:r w:rsidRPr="000E7812">
        <w:tab/>
      </w:r>
      <w:r>
        <w:t>fuzzy match (|Bahá’u’lláh|)</w:t>
      </w:r>
    </w:p>
    <w:p w14:paraId="7AC76430" w14:textId="77777777" w:rsidR="00C57E99" w:rsidRPr="000E7812" w:rsidRDefault="00C57E99" w:rsidP="00C57E99">
      <w:pPr>
        <w:pStyle w:val="StructureTextList"/>
      </w:pPr>
      <w:r w:rsidRPr="000E7812">
        <w:rPr>
          <w:highlight w:val="green"/>
        </w:rPr>
        <w:t>|Bahai|</w:t>
      </w:r>
      <w:r w:rsidR="00627ED1" w:rsidRPr="00627ED1">
        <w:tab/>
      </w:r>
      <w:r w:rsidRPr="000E7812">
        <w:t>1</w:t>
      </w:r>
      <w:r w:rsidRPr="000E7812">
        <w:tab/>
      </w:r>
      <w:r w:rsidRPr="000E7812">
        <w:tab/>
      </w:r>
      <w:r w:rsidRPr="000E7812">
        <w:tab/>
      </w:r>
      <w:r>
        <w:t>5 fuzzy matches (|Bahá’í|Bahá’í-|bahá’í-|-Bahá’í|-Bahá’í-|) *L *L</w:t>
      </w:r>
    </w:p>
    <w:p w14:paraId="4E5B9021" w14:textId="77777777" w:rsidR="00C57E99" w:rsidRPr="000E7812" w:rsidRDefault="00C57E99" w:rsidP="00C57E99">
      <w:pPr>
        <w:pStyle w:val="StructureTextList"/>
      </w:pPr>
      <w:r w:rsidRPr="000E7812">
        <w:rPr>
          <w:highlight w:val="green"/>
        </w:rPr>
        <w:t>|Bahais|</w:t>
      </w:r>
      <w:r w:rsidR="00627ED1" w:rsidRPr="00627ED1">
        <w:tab/>
      </w:r>
      <w:r w:rsidRPr="000E7812">
        <w:t>6</w:t>
      </w:r>
      <w:r w:rsidRPr="000E7812">
        <w:tab/>
      </w:r>
      <w:r w:rsidRPr="000E7812">
        <w:tab/>
      </w:r>
      <w:r w:rsidRPr="000E7812">
        <w:tab/>
      </w:r>
      <w:r>
        <w:t>fuzzy match (|Bahá’ís|) *L</w:t>
      </w:r>
    </w:p>
    <w:p w14:paraId="29B52439" w14:textId="77777777" w:rsidR="00C57E99" w:rsidRPr="000E7812" w:rsidRDefault="00C57E99" w:rsidP="00C57E99">
      <w:pPr>
        <w:pStyle w:val="StructureTextList"/>
      </w:pPr>
      <w:r w:rsidRPr="000E7812">
        <w:rPr>
          <w:highlight w:val="green"/>
        </w:rPr>
        <w:t>|Bahiyyih Khanum|</w:t>
      </w:r>
      <w:r w:rsidR="00627ED1" w:rsidRPr="00627ED1">
        <w:tab/>
      </w:r>
      <w:r w:rsidRPr="000E7812">
        <w:t>8</w:t>
      </w:r>
      <w:r w:rsidRPr="000E7812">
        <w:tab/>
      </w:r>
      <w:r w:rsidRPr="00BA36A5">
        <w:t>Bahíyyih</w:t>
      </w:r>
      <w:r>
        <w:t xml:space="preserve"> ánum</w:t>
      </w:r>
      <w:r w:rsidRPr="000E7812">
        <w:tab/>
      </w:r>
      <w:r w:rsidRPr="000E7812">
        <w:tab/>
      </w:r>
      <w:r>
        <w:t>--- *e *L / All 8 occurances corrected.</w:t>
      </w:r>
    </w:p>
    <w:p w14:paraId="253B5734" w14:textId="77777777" w:rsidR="00C57E99" w:rsidRPr="000E7812" w:rsidRDefault="00C57E99" w:rsidP="00C57E99">
      <w:pPr>
        <w:pStyle w:val="StructureTextList"/>
      </w:pPr>
      <w:r w:rsidRPr="000E7812">
        <w:rPr>
          <w:highlight w:val="green"/>
        </w:rPr>
        <w:t>|Bahíyyih Khánum|</w:t>
      </w:r>
      <w:r w:rsidR="00627ED1" w:rsidRPr="00627ED1">
        <w:tab/>
      </w:r>
      <w:r w:rsidRPr="000E7812">
        <w:t>2</w:t>
      </w:r>
      <w:r w:rsidRPr="000E7812">
        <w:tab/>
      </w:r>
      <w:r w:rsidRPr="00BA36A5">
        <w:t>Bahíyyih</w:t>
      </w:r>
      <w:r>
        <w:t xml:space="preserve"> ánum</w:t>
      </w:r>
      <w:r w:rsidRPr="000E7812">
        <w:tab/>
      </w:r>
      <w:r w:rsidRPr="000E7812">
        <w:tab/>
      </w:r>
      <w:r>
        <w:t>--- *L / All 2 occurances corrected.</w:t>
      </w:r>
    </w:p>
    <w:p w14:paraId="708D3E14" w14:textId="77777777" w:rsidR="00C57E99" w:rsidRPr="000E7812" w:rsidRDefault="00C57E99" w:rsidP="00C57E99">
      <w:pPr>
        <w:pStyle w:val="StructureTextList"/>
      </w:pPr>
      <w:r w:rsidRPr="000E7812">
        <w:rPr>
          <w:highlight w:val="green"/>
        </w:rPr>
        <w:t>|Bahiyyih|</w:t>
      </w:r>
      <w:r w:rsidR="00627ED1" w:rsidRPr="00627ED1">
        <w:tab/>
      </w:r>
      <w:r w:rsidRPr="000E7812">
        <w:t>1</w:t>
      </w:r>
      <w:r w:rsidRPr="000E7812">
        <w:tab/>
      </w:r>
      <w:r w:rsidRPr="00BA36A5">
        <w:t>Bahíyyih</w:t>
      </w:r>
      <w:r w:rsidRPr="000E7812">
        <w:tab/>
      </w:r>
      <w:r w:rsidRPr="000E7812">
        <w:tab/>
      </w:r>
      <w:r>
        <w:t>fuzzy match (|Bahíyyih|) *L / All 1 occurances corrected.</w:t>
      </w:r>
    </w:p>
    <w:p w14:paraId="75937D73" w14:textId="77777777" w:rsidR="00C57E99" w:rsidRPr="000E7812" w:rsidRDefault="00C57E99" w:rsidP="00C57E99">
      <w:pPr>
        <w:pStyle w:val="StructureTextList"/>
      </w:pPr>
      <w:r w:rsidRPr="000E7812">
        <w:rPr>
          <w:highlight w:val="green"/>
        </w:rPr>
        <w:t>|Bahíyyih|</w:t>
      </w:r>
      <w:r w:rsidR="00627ED1" w:rsidRPr="00627ED1">
        <w:tab/>
      </w:r>
      <w:r w:rsidRPr="000E7812">
        <w:t>1</w:t>
      </w:r>
      <w:r w:rsidRPr="000E7812">
        <w:tab/>
      </w:r>
      <w:r w:rsidRPr="000E7812">
        <w:tab/>
      </w:r>
      <w:r>
        <w:t>ok</w:t>
      </w:r>
      <w:r w:rsidRPr="000E7812">
        <w:tab/>
      </w:r>
      <w:r>
        <w:t>unprecedented match *L</w:t>
      </w:r>
    </w:p>
    <w:p w14:paraId="36408C1B" w14:textId="77777777" w:rsidR="00C57E99" w:rsidRPr="000E7812" w:rsidRDefault="00C57E99" w:rsidP="00C57E99">
      <w:pPr>
        <w:pStyle w:val="StructureTextList"/>
      </w:pPr>
      <w:r w:rsidRPr="000E7812">
        <w:rPr>
          <w:highlight w:val="green"/>
        </w:rPr>
        <w:t>|Bahji|</w:t>
      </w:r>
      <w:r w:rsidR="00627ED1" w:rsidRPr="00627ED1">
        <w:tab/>
      </w:r>
      <w:r w:rsidRPr="000E7812">
        <w:t>47</w:t>
      </w:r>
      <w:r w:rsidRPr="000E7812">
        <w:tab/>
      </w:r>
      <w:r>
        <w:t>Bahjí</w:t>
      </w:r>
      <w:r w:rsidRPr="000E7812">
        <w:tab/>
      </w:r>
      <w:r w:rsidRPr="000E7812">
        <w:tab/>
      </w:r>
      <w:r>
        <w:t>fuzzy match (|Bahjí|) *L / All 47 occurances corrected.</w:t>
      </w:r>
    </w:p>
    <w:p w14:paraId="654BADDD" w14:textId="77777777" w:rsidR="00C57E99" w:rsidRPr="000E7812" w:rsidRDefault="00C57E99" w:rsidP="00C57E99">
      <w:pPr>
        <w:pStyle w:val="StructureTextList"/>
      </w:pPr>
      <w:r w:rsidRPr="000E7812">
        <w:rPr>
          <w:highlight w:val="green"/>
        </w:rPr>
        <w:t>|Bahjí|</w:t>
      </w:r>
      <w:r w:rsidR="00627ED1" w:rsidRPr="00627ED1">
        <w:tab/>
      </w:r>
      <w:r w:rsidRPr="000E7812">
        <w:t>6</w:t>
      </w:r>
      <w:r w:rsidRPr="000E7812">
        <w:tab/>
      </w:r>
      <w:r w:rsidRPr="000E7812">
        <w:tab/>
      </w:r>
      <w:r>
        <w:t>ok</w:t>
      </w:r>
      <w:r w:rsidRPr="000E7812">
        <w:tab/>
      </w:r>
      <w:r>
        <w:t>unprecedented match</w:t>
      </w:r>
    </w:p>
    <w:p w14:paraId="2359F11F" w14:textId="77777777" w:rsidR="00C57E99" w:rsidRPr="000E7812" w:rsidRDefault="00C57E99" w:rsidP="00C57E99">
      <w:pPr>
        <w:pStyle w:val="StructureTextList"/>
      </w:pPr>
      <w:r w:rsidRPr="000E7812">
        <w:rPr>
          <w:highlight w:val="green"/>
        </w:rPr>
        <w:t>|Baku|</w:t>
      </w:r>
      <w:r w:rsidR="00627ED1" w:rsidRPr="00627ED1">
        <w:tab/>
      </w:r>
      <w:r w:rsidRPr="000E7812">
        <w:t>1</w:t>
      </w:r>
      <w:r w:rsidRPr="000E7812">
        <w:tab/>
      </w:r>
      <w:r>
        <w:t>Bákú</w:t>
      </w:r>
      <w:r w:rsidRPr="000E7812">
        <w:tab/>
      </w:r>
      <w:r w:rsidRPr="000E7812">
        <w:tab/>
      </w:r>
      <w:r>
        <w:t>fuzzy match (|Bákú|) *L / All 1 occurances corrected.</w:t>
      </w:r>
    </w:p>
    <w:p w14:paraId="4C83F313" w14:textId="77777777" w:rsidR="00C57E99" w:rsidRPr="000E7812" w:rsidRDefault="00C57E99" w:rsidP="00C57E99">
      <w:pPr>
        <w:pStyle w:val="StructureTextList"/>
      </w:pPr>
      <w:r w:rsidRPr="000E7812">
        <w:rPr>
          <w:highlight w:val="green"/>
        </w:rPr>
        <w:t>|Bákú|</w:t>
      </w:r>
      <w:r w:rsidR="00627ED1" w:rsidRPr="00627ED1">
        <w:tab/>
      </w:r>
      <w:r w:rsidRPr="000E7812">
        <w:t>1</w:t>
      </w:r>
      <w:r w:rsidRPr="000E7812">
        <w:tab/>
      </w:r>
      <w:r w:rsidRPr="000E7812">
        <w:tab/>
      </w:r>
      <w:r>
        <w:t>ok</w:t>
      </w:r>
      <w:r w:rsidRPr="000E7812">
        <w:tab/>
      </w:r>
      <w:r>
        <w:t>unprecedented match</w:t>
      </w:r>
    </w:p>
    <w:p w14:paraId="7D10FE4F" w14:textId="77777777" w:rsidR="00C57E99" w:rsidRPr="000E7812" w:rsidRDefault="00C57E99" w:rsidP="00C57E99">
      <w:pPr>
        <w:pStyle w:val="StructureTextList"/>
      </w:pPr>
      <w:r w:rsidRPr="000E7812">
        <w:rPr>
          <w:highlight w:val="green"/>
        </w:rPr>
        <w:t>|Báqir|</w:t>
      </w:r>
      <w:r w:rsidR="00627ED1" w:rsidRPr="00627ED1">
        <w:tab/>
      </w:r>
      <w:r w:rsidRPr="000E7812">
        <w:t>1</w:t>
      </w:r>
      <w:r w:rsidRPr="000E7812">
        <w:tab/>
      </w:r>
      <w:r w:rsidRPr="000E7812">
        <w:tab/>
      </w:r>
      <w:r>
        <w:t>ok</w:t>
      </w:r>
      <w:r w:rsidRPr="000E7812">
        <w:tab/>
      </w:r>
      <w:r>
        <w:t>unprecedented match</w:t>
      </w:r>
    </w:p>
    <w:p w14:paraId="0FF917CF" w14:textId="77777777" w:rsidR="00C57E99" w:rsidRDefault="00C57E99" w:rsidP="00C57E99">
      <w:pPr>
        <w:pStyle w:val="StructureTextList"/>
      </w:pPr>
      <w:r w:rsidRPr="000E7812">
        <w:rPr>
          <w:highlight w:val="green"/>
        </w:rPr>
        <w:t>|Báqir-i-Shírází|</w:t>
      </w:r>
      <w:r w:rsidR="00627ED1" w:rsidRPr="00627ED1">
        <w:tab/>
      </w:r>
      <w:r w:rsidRPr="000E7812">
        <w:t>1</w:t>
      </w:r>
      <w:r w:rsidRPr="000E7812">
        <w:tab/>
      </w:r>
      <w:r>
        <w:rPr>
          <w:rFonts w:hint="eastAsia"/>
        </w:rPr>
        <w:t>Báqir-i-</w:t>
      </w:r>
      <w:r>
        <w:t></w:t>
      </w:r>
      <w:r>
        <w:rPr>
          <w:rFonts w:hint="eastAsia"/>
        </w:rPr>
        <w:t>írází</w:t>
      </w:r>
      <w:r w:rsidRPr="000E7812">
        <w:tab/>
      </w:r>
      <w:r w:rsidRPr="000E7812">
        <w:tab/>
      </w:r>
      <w:r>
        <w:rPr>
          <w:rFonts w:hint="eastAsia"/>
        </w:rPr>
        <w:t>fuzzy match (|Báqir-i-</w:t>
      </w:r>
      <w:r>
        <w:t></w:t>
      </w:r>
      <w:r>
        <w:rPr>
          <w:rFonts w:hint="eastAsia"/>
        </w:rPr>
        <w:t>írází|)</w:t>
      </w:r>
      <w:r>
        <w:t xml:space="preserve"> *L / All 1 occurances corrected.</w:t>
      </w:r>
    </w:p>
    <w:p w14:paraId="62132475" w14:textId="77777777" w:rsidR="00C57E99" w:rsidRPr="000E7812" w:rsidRDefault="00C57E99" w:rsidP="00C57E99">
      <w:pPr>
        <w:pStyle w:val="StructureTextList"/>
      </w:pPr>
      <w:r w:rsidRPr="000E7812">
        <w:rPr>
          <w:rStyle w:val="BookTitle"/>
          <w:highlight w:val="green"/>
        </w:rPr>
        <w:t>|Bayan|</w:t>
      </w:r>
      <w:r w:rsidR="00627ED1" w:rsidRPr="00627ED1">
        <w:tab/>
      </w:r>
      <w:r w:rsidRPr="000E7812">
        <w:t>74</w:t>
      </w:r>
      <w:r w:rsidRPr="000E7812">
        <w:tab/>
      </w:r>
      <w:r>
        <w:t>Bayán</w:t>
      </w:r>
      <w:r w:rsidRPr="000E7812">
        <w:tab/>
      </w:r>
      <w:r w:rsidRPr="000E7812">
        <w:tab/>
      </w:r>
      <w:r>
        <w:t>fuzzy match (|Bayán|) *L / All 74 occurances corrected.</w:t>
      </w:r>
    </w:p>
    <w:p w14:paraId="136A888E" w14:textId="77777777" w:rsidR="00C57E99" w:rsidRPr="000E7812" w:rsidRDefault="00C57E99" w:rsidP="00C57E99">
      <w:pPr>
        <w:pStyle w:val="StructureTextList"/>
      </w:pPr>
      <w:r w:rsidRPr="000E7812">
        <w:rPr>
          <w:highlight w:val="green"/>
        </w:rPr>
        <w:t>|Bayán|</w:t>
      </w:r>
      <w:r w:rsidR="00627ED1" w:rsidRPr="00627ED1">
        <w:tab/>
      </w:r>
      <w:r w:rsidRPr="000E7812">
        <w:t>6</w:t>
      </w:r>
      <w:r w:rsidRPr="000E7812">
        <w:tab/>
      </w:r>
      <w:r w:rsidRPr="000E7812">
        <w:tab/>
      </w:r>
      <w:r>
        <w:t>ok</w:t>
      </w:r>
      <w:r w:rsidRPr="000E7812">
        <w:tab/>
      </w:r>
      <w:r>
        <w:t>match</w:t>
      </w:r>
    </w:p>
    <w:p w14:paraId="79056036" w14:textId="77777777" w:rsidR="00C57E99" w:rsidRPr="000E7812" w:rsidRDefault="00C57E99" w:rsidP="00C57E99">
      <w:pPr>
        <w:pStyle w:val="StructureTextList"/>
      </w:pPr>
      <w:r w:rsidRPr="000E7812">
        <w:rPr>
          <w:highlight w:val="green"/>
        </w:rPr>
        <w:t>|Bayánís|</w:t>
      </w:r>
      <w:r w:rsidR="00627ED1" w:rsidRPr="00627ED1">
        <w:tab/>
      </w:r>
      <w:r w:rsidRPr="000E7812">
        <w:t>1</w:t>
      </w:r>
      <w:r w:rsidRPr="000E7812">
        <w:tab/>
      </w:r>
      <w:r w:rsidRPr="000E7812">
        <w:tab/>
      </w:r>
      <w:r>
        <w:t>ok</w:t>
      </w:r>
      <w:r w:rsidRPr="000E7812">
        <w:tab/>
      </w:r>
      <w:r>
        <w:t>--- *L</w:t>
      </w:r>
    </w:p>
    <w:p w14:paraId="5E48F366" w14:textId="77777777" w:rsidR="00C57E99" w:rsidRPr="000E7812" w:rsidRDefault="00C57E99" w:rsidP="00C57E99">
      <w:pPr>
        <w:pStyle w:val="StructureTextList"/>
      </w:pPr>
      <w:r w:rsidRPr="000E7812">
        <w:rPr>
          <w:highlight w:val="green"/>
        </w:rPr>
        <w:t>|Baydún|</w:t>
      </w:r>
      <w:r w:rsidR="00627ED1" w:rsidRPr="00627ED1">
        <w:tab/>
      </w:r>
      <w:r w:rsidRPr="000E7812">
        <w:t>1</w:t>
      </w:r>
      <w:r w:rsidRPr="000E7812">
        <w:tab/>
      </w:r>
      <w:r>
        <w:t>Bayḍún</w:t>
      </w:r>
      <w:r w:rsidRPr="000E7812">
        <w:tab/>
      </w:r>
      <w:r w:rsidRPr="000E7812">
        <w:tab/>
      </w:r>
      <w:r>
        <w:t>fuzzy match (|Bayḍún|) *L / All 1 occurances corrected.</w:t>
      </w:r>
    </w:p>
    <w:p w14:paraId="2FAE6C98" w14:textId="77777777" w:rsidR="00C57E99" w:rsidRPr="000E7812" w:rsidRDefault="00C57E99" w:rsidP="00C57E99">
      <w:pPr>
        <w:pStyle w:val="StructureTextList"/>
      </w:pPr>
      <w:r w:rsidRPr="000E7812">
        <w:rPr>
          <w:highlight w:val="green"/>
        </w:rPr>
        <w:t>|Bedi-Allah|</w:t>
      </w:r>
      <w:r w:rsidR="00627ED1" w:rsidRPr="00627ED1">
        <w:tab/>
      </w:r>
      <w:r w:rsidRPr="000E7812">
        <w:t>1</w:t>
      </w:r>
      <w:r w:rsidRPr="000E7812">
        <w:tab/>
      </w:r>
      <w:r w:rsidRPr="000E7812">
        <w:tab/>
      </w:r>
      <w:r w:rsidRPr="000E7812">
        <w:tab/>
      </w:r>
      <w:r>
        <w:t>--- *e</w:t>
      </w:r>
    </w:p>
    <w:p w14:paraId="5188C335" w14:textId="77777777" w:rsidR="00C57E99" w:rsidRPr="000E7812" w:rsidRDefault="00C57E99" w:rsidP="00C57E99">
      <w:pPr>
        <w:pStyle w:val="StructureTextList"/>
      </w:pPr>
      <w:r w:rsidRPr="000E7812">
        <w:rPr>
          <w:rStyle w:val="BookTitle"/>
          <w:highlight w:val="green"/>
        </w:rPr>
        <w:t>|Bihjatu’s-Sudur|</w:t>
      </w:r>
      <w:r w:rsidR="00627ED1" w:rsidRPr="00627ED1">
        <w:tab/>
      </w:r>
      <w:r w:rsidRPr="000E7812">
        <w:t>14</w:t>
      </w:r>
      <w:r w:rsidRPr="000E7812">
        <w:tab/>
      </w:r>
      <w:r w:rsidRPr="00C04F38">
        <w:t>Bihjatu’ṣ</w:t>
      </w:r>
      <w:r>
        <w:t>-</w:t>
      </w:r>
      <w:r w:rsidRPr="00C04F38">
        <w:t>Ṣudúr</w:t>
      </w:r>
      <w:r w:rsidRPr="000E7812">
        <w:tab/>
      </w:r>
      <w:r w:rsidRPr="000E7812">
        <w:tab/>
      </w:r>
      <w:r>
        <w:t>--- *e *e *e *e *L / All 14 occurances corrected.</w:t>
      </w:r>
    </w:p>
    <w:p w14:paraId="06B5A6BE" w14:textId="77777777" w:rsidR="00C57E99" w:rsidRPr="000E7812" w:rsidRDefault="00C57E99" w:rsidP="00C57E99">
      <w:pPr>
        <w:pStyle w:val="StructureTextList"/>
      </w:pPr>
      <w:r w:rsidRPr="000E7812">
        <w:rPr>
          <w:rStyle w:val="BookTitle"/>
          <w:highlight w:val="green"/>
        </w:rPr>
        <w:t>|Bihjatu’s-Sudúr|</w:t>
      </w:r>
      <w:r w:rsidR="00627ED1" w:rsidRPr="00627ED1">
        <w:tab/>
      </w:r>
      <w:r w:rsidRPr="000E7812">
        <w:t>1</w:t>
      </w:r>
      <w:r w:rsidRPr="000E7812">
        <w:tab/>
      </w:r>
      <w:r w:rsidRPr="00C04F38">
        <w:t>Bihjatu’ṣ</w:t>
      </w:r>
      <w:r>
        <w:t>-</w:t>
      </w:r>
      <w:r w:rsidRPr="00C04F38">
        <w:t>Ṣudúr</w:t>
      </w:r>
      <w:r w:rsidRPr="000E7812">
        <w:tab/>
      </w:r>
      <w:r w:rsidRPr="000E7812">
        <w:tab/>
      </w:r>
      <w:r>
        <w:t>--- *L / All 1 occurances corrected.</w:t>
      </w:r>
    </w:p>
    <w:p w14:paraId="01CA7C60" w14:textId="77777777" w:rsidR="00C57E99" w:rsidRPr="000E7812" w:rsidRDefault="00C57E99" w:rsidP="00C57E99">
      <w:pPr>
        <w:pStyle w:val="StructureTextList"/>
      </w:pPr>
      <w:r w:rsidRPr="000E7812">
        <w:rPr>
          <w:rStyle w:val="footnoteLinked"/>
          <w:highlight w:val="green"/>
        </w:rPr>
        <w:t>|Bijhatu’s-Sudur|</w:t>
      </w:r>
      <w:r w:rsidR="00627ED1" w:rsidRPr="00627ED1">
        <w:tab/>
      </w:r>
      <w:r w:rsidRPr="000E7812">
        <w:t>2</w:t>
      </w:r>
      <w:r w:rsidRPr="000E7812">
        <w:tab/>
      </w:r>
      <w:r w:rsidRPr="00C04F38">
        <w:t>Bihjatu’ṣ</w:t>
      </w:r>
      <w:r>
        <w:t>-</w:t>
      </w:r>
      <w:r w:rsidRPr="00C04F38">
        <w:t>Ṣudúr</w:t>
      </w:r>
      <w:r w:rsidRPr="000E7812">
        <w:tab/>
      </w:r>
      <w:r w:rsidRPr="000E7812">
        <w:tab/>
      </w:r>
      <w:r>
        <w:t>--- *L / All 2 occurances corrected.</w:t>
      </w:r>
    </w:p>
    <w:p w14:paraId="50122EF0" w14:textId="77777777" w:rsidR="00C57E99" w:rsidRPr="000E7812" w:rsidRDefault="00C57E99" w:rsidP="00C57E99">
      <w:pPr>
        <w:pStyle w:val="StructureTextList"/>
      </w:pPr>
      <w:r w:rsidRPr="000E7812">
        <w:rPr>
          <w:highlight w:val="green"/>
        </w:rPr>
        <w:t>|Biruni|</w:t>
      </w:r>
      <w:r w:rsidR="00627ED1" w:rsidRPr="00627ED1">
        <w:tab/>
      </w:r>
      <w:r w:rsidRPr="000E7812">
        <w:t>1</w:t>
      </w:r>
      <w:r w:rsidRPr="000E7812">
        <w:tab/>
      </w:r>
      <w:r>
        <w:t>Bírúní</w:t>
      </w:r>
      <w:r w:rsidRPr="000E7812">
        <w:tab/>
      </w:r>
      <w:r w:rsidRPr="000E7812">
        <w:tab/>
      </w:r>
      <w:r>
        <w:t>fuzzy match (|Bírúní|) *L / All 1 occurances corrected.</w:t>
      </w:r>
    </w:p>
    <w:p w14:paraId="649F92A4" w14:textId="77777777" w:rsidR="00C57E99" w:rsidRDefault="00C57E99" w:rsidP="00C57E99">
      <w:pPr>
        <w:pStyle w:val="StructureTextList"/>
      </w:pPr>
      <w:r w:rsidRPr="000E7812">
        <w:rPr>
          <w:rStyle w:val="BookTitle"/>
          <w:highlight w:val="green"/>
        </w:rPr>
        <w:t>|Bisharat|</w:t>
      </w:r>
      <w:r w:rsidR="00627ED1" w:rsidRPr="00627ED1">
        <w:tab/>
      </w:r>
      <w:r w:rsidRPr="000E7812">
        <w:t>1</w:t>
      </w:r>
      <w:r w:rsidRPr="000E7812">
        <w:tab/>
      </w:r>
      <w:r>
        <w:rPr>
          <w:rFonts w:hint="eastAsia"/>
        </w:rPr>
        <w:t>Bi</w:t>
      </w:r>
      <w:r>
        <w:t></w:t>
      </w:r>
      <w:r>
        <w:rPr>
          <w:rFonts w:hint="eastAsia"/>
        </w:rPr>
        <w:t>árát</w:t>
      </w:r>
      <w:r w:rsidRPr="000E7812">
        <w:tab/>
      </w:r>
      <w:r w:rsidRPr="000E7812">
        <w:tab/>
      </w:r>
      <w:r>
        <w:rPr>
          <w:rFonts w:hint="eastAsia"/>
        </w:rPr>
        <w:t>fuzzy match (|Bi</w:t>
      </w:r>
      <w:r>
        <w:t></w:t>
      </w:r>
      <w:r>
        <w:rPr>
          <w:rFonts w:hint="eastAsia"/>
        </w:rPr>
        <w:t>árát|)</w:t>
      </w:r>
      <w:r>
        <w:t xml:space="preserve"> *L / All 1 occurances corrected.</w:t>
      </w:r>
    </w:p>
    <w:p w14:paraId="58C98C2C" w14:textId="77777777" w:rsidR="00C57E99" w:rsidRDefault="00C57E99" w:rsidP="00C57E99">
      <w:pPr>
        <w:pStyle w:val="StructureTextList"/>
      </w:pPr>
      <w:r w:rsidRPr="000E7812">
        <w:rPr>
          <w:rStyle w:val="BookTitle"/>
          <w:highlight w:val="green"/>
        </w:rPr>
        <w:t>|Bishárát|</w:t>
      </w:r>
      <w:r w:rsidR="00627ED1" w:rsidRPr="00627ED1">
        <w:tab/>
      </w:r>
      <w:r w:rsidRPr="000E7812">
        <w:t>1</w:t>
      </w:r>
      <w:r w:rsidRPr="000E7812">
        <w:tab/>
      </w:r>
      <w:r>
        <w:rPr>
          <w:rFonts w:hint="eastAsia"/>
        </w:rPr>
        <w:t>Bi</w:t>
      </w:r>
      <w:r>
        <w:t></w:t>
      </w:r>
      <w:r>
        <w:rPr>
          <w:rFonts w:hint="eastAsia"/>
        </w:rPr>
        <w:t>árát</w:t>
      </w:r>
      <w:r w:rsidRPr="000E7812">
        <w:tab/>
      </w:r>
      <w:r w:rsidRPr="000E7812">
        <w:tab/>
      </w:r>
      <w:r>
        <w:rPr>
          <w:rFonts w:hint="eastAsia"/>
        </w:rPr>
        <w:t>fuzzy match (|Bi</w:t>
      </w:r>
      <w:r>
        <w:t></w:t>
      </w:r>
      <w:r>
        <w:rPr>
          <w:rFonts w:hint="eastAsia"/>
        </w:rPr>
        <w:t>árát|)</w:t>
      </w:r>
      <w:r>
        <w:t xml:space="preserve"> *L / All 1 occurances corrected.</w:t>
      </w:r>
    </w:p>
    <w:p w14:paraId="471351B8" w14:textId="77777777" w:rsidR="00C57E99" w:rsidRPr="000E7812" w:rsidRDefault="00C57E99" w:rsidP="00C57E99">
      <w:pPr>
        <w:pStyle w:val="StructureTextList"/>
      </w:pPr>
      <w:r w:rsidRPr="000E7812">
        <w:rPr>
          <w:highlight w:val="green"/>
        </w:rPr>
        <w:t>|Burujird|</w:t>
      </w:r>
      <w:r w:rsidR="00627ED1" w:rsidRPr="00627ED1">
        <w:tab/>
      </w:r>
      <w:r w:rsidRPr="000E7812">
        <w:t>1</w:t>
      </w:r>
      <w:r w:rsidRPr="000E7812">
        <w:tab/>
      </w:r>
      <w:r>
        <w:t>Burújird</w:t>
      </w:r>
      <w:r w:rsidRPr="000E7812">
        <w:tab/>
      </w:r>
      <w:r w:rsidRPr="000E7812">
        <w:tab/>
      </w:r>
      <w:r>
        <w:t>fuzzy match (|Burújird|) *L / All 1 occurances corrected.</w:t>
      </w:r>
    </w:p>
    <w:p w14:paraId="4B32E299" w14:textId="77777777" w:rsidR="00C57E99" w:rsidRPr="000E7812" w:rsidRDefault="00C57E99" w:rsidP="00C57E99">
      <w:pPr>
        <w:pStyle w:val="StructureTextList"/>
      </w:pPr>
      <w:r w:rsidRPr="000E7812">
        <w:rPr>
          <w:highlight w:val="green"/>
        </w:rPr>
        <w:t>|Burújirdí|</w:t>
      </w:r>
      <w:r w:rsidR="00627ED1" w:rsidRPr="00627ED1">
        <w:tab/>
      </w:r>
      <w:r w:rsidRPr="000E7812">
        <w:t>1</w:t>
      </w:r>
      <w:r w:rsidRPr="000E7812">
        <w:tab/>
      </w:r>
      <w:r w:rsidRPr="000E7812">
        <w:tab/>
      </w:r>
      <w:r>
        <w:t>ok</w:t>
      </w:r>
      <w:r w:rsidRPr="000E7812">
        <w:tab/>
      </w:r>
      <w:r>
        <w:t>unprecedented match</w:t>
      </w:r>
    </w:p>
    <w:p w14:paraId="7A2BF0DA" w14:textId="77777777" w:rsidR="00C57E99" w:rsidRPr="000E7812" w:rsidRDefault="00C57E99" w:rsidP="00C57E99">
      <w:pPr>
        <w:pStyle w:val="StructureTextList"/>
      </w:pPr>
      <w:r w:rsidRPr="000E7812">
        <w:rPr>
          <w:highlight w:val="green"/>
        </w:rPr>
        <w:t>|Buzurg|</w:t>
      </w:r>
      <w:r w:rsidR="00627ED1" w:rsidRPr="00627ED1">
        <w:tab/>
      </w:r>
      <w:r w:rsidRPr="000E7812">
        <w:t>2</w:t>
      </w:r>
      <w:r w:rsidRPr="000E7812">
        <w:tab/>
      </w:r>
      <w:r w:rsidRPr="000E7812">
        <w:tab/>
      </w:r>
      <w:r>
        <w:t>ok</w:t>
      </w:r>
      <w:r w:rsidRPr="000E7812">
        <w:tab/>
      </w:r>
      <w:r>
        <w:t>unprecedented match</w:t>
      </w:r>
    </w:p>
    <w:p w14:paraId="02C3E345" w14:textId="77777777" w:rsidR="00C57E99" w:rsidRDefault="00C57E99" w:rsidP="00C57E99">
      <w:pPr>
        <w:pStyle w:val="StructureTextList"/>
      </w:pPr>
      <w:r w:rsidRPr="000E7812">
        <w:rPr>
          <w:highlight w:val="green"/>
        </w:rPr>
        <w:t>|chadur|</w:t>
      </w:r>
      <w:r w:rsidR="00627ED1" w:rsidRPr="00627ED1">
        <w:tab/>
      </w:r>
      <w:r w:rsidRPr="000E7812">
        <w:t>2</w:t>
      </w:r>
      <w:r w:rsidRPr="000E7812">
        <w:tab/>
      </w:r>
      <w:r>
        <w:t></w:t>
      </w:r>
      <w:r>
        <w:rPr>
          <w:rFonts w:hint="eastAsia"/>
        </w:rPr>
        <w:t>ádur</w:t>
      </w:r>
      <w:r w:rsidRPr="000E7812">
        <w:tab/>
      </w:r>
      <w:r w:rsidRPr="000E7812">
        <w:tab/>
      </w:r>
      <w:r>
        <w:rPr>
          <w:rFonts w:hint="eastAsia"/>
        </w:rPr>
        <w:t>fuzzy match (|</w:t>
      </w:r>
      <w:r>
        <w:t></w:t>
      </w:r>
      <w:r>
        <w:rPr>
          <w:rFonts w:hint="eastAsia"/>
        </w:rPr>
        <w:t>ádur|)</w:t>
      </w:r>
      <w:r>
        <w:t xml:space="preserve"> *L / All 2 occurances corrected. *l</w:t>
      </w:r>
    </w:p>
    <w:p w14:paraId="2FF27C26" w14:textId="77777777" w:rsidR="00C57E99" w:rsidRDefault="00C57E99" w:rsidP="00C57E99">
      <w:pPr>
        <w:pStyle w:val="StructureTextList"/>
      </w:pPr>
      <w:r w:rsidRPr="000E7812">
        <w:rPr>
          <w:highlight w:val="green"/>
        </w:rPr>
        <w:t>|Chupan|</w:t>
      </w:r>
      <w:r w:rsidR="00627ED1" w:rsidRPr="00627ED1">
        <w:tab/>
      </w:r>
      <w:r w:rsidRPr="000E7812">
        <w:t>1</w:t>
      </w:r>
      <w:r w:rsidRPr="000E7812">
        <w:tab/>
      </w:r>
      <w:r>
        <w:t></w:t>
      </w:r>
      <w:r>
        <w:rPr>
          <w:rFonts w:hint="eastAsia"/>
        </w:rPr>
        <w:t>úpán</w:t>
      </w:r>
      <w:r w:rsidRPr="000E7812">
        <w:tab/>
      </w:r>
      <w:r w:rsidRPr="000E7812">
        <w:tab/>
      </w:r>
      <w:r>
        <w:rPr>
          <w:rFonts w:hint="eastAsia"/>
        </w:rPr>
        <w:t>fuzzy match (|</w:t>
      </w:r>
      <w:r>
        <w:t></w:t>
      </w:r>
      <w:r>
        <w:rPr>
          <w:rFonts w:hint="eastAsia"/>
        </w:rPr>
        <w:t>úpán|)</w:t>
      </w:r>
      <w:r>
        <w:t xml:space="preserve"> *L / All 1 occurances corrected.</w:t>
      </w:r>
    </w:p>
    <w:p w14:paraId="04918C7C" w14:textId="77777777" w:rsidR="00C57E99" w:rsidRDefault="00C57E99" w:rsidP="00C57E99">
      <w:pPr>
        <w:pStyle w:val="StructureTextList"/>
      </w:pPr>
      <w:r w:rsidRPr="000E7812">
        <w:rPr>
          <w:highlight w:val="green"/>
        </w:rPr>
        <w:t>|Chúpán|</w:t>
      </w:r>
      <w:r w:rsidR="00627ED1" w:rsidRPr="00627ED1">
        <w:tab/>
      </w:r>
      <w:r w:rsidRPr="000E7812">
        <w:t>1</w:t>
      </w:r>
      <w:r w:rsidRPr="000E7812">
        <w:tab/>
      </w:r>
      <w:r>
        <w:t></w:t>
      </w:r>
      <w:r>
        <w:rPr>
          <w:rFonts w:hint="eastAsia"/>
        </w:rPr>
        <w:t>úpán</w:t>
      </w:r>
      <w:r w:rsidRPr="000E7812">
        <w:tab/>
      </w:r>
      <w:r w:rsidRPr="000E7812">
        <w:tab/>
      </w:r>
      <w:r>
        <w:rPr>
          <w:rFonts w:hint="eastAsia"/>
        </w:rPr>
        <w:t>fuzzy match (|</w:t>
      </w:r>
      <w:r>
        <w:t></w:t>
      </w:r>
      <w:r>
        <w:rPr>
          <w:rFonts w:hint="eastAsia"/>
        </w:rPr>
        <w:t>úpán|)</w:t>
      </w:r>
      <w:r>
        <w:t xml:space="preserve"> *L / All 1 occurances corrected.</w:t>
      </w:r>
    </w:p>
    <w:p w14:paraId="5EC730E2" w14:textId="77777777" w:rsidR="00C57E99" w:rsidRPr="000E7812" w:rsidRDefault="00C57E99" w:rsidP="00C57E99">
      <w:pPr>
        <w:pStyle w:val="StructureTextList"/>
      </w:pPr>
      <w:r w:rsidRPr="000E7812">
        <w:rPr>
          <w:highlight w:val="green"/>
        </w:rPr>
        <w:t>|ʿCrimson|</w:t>
      </w:r>
      <w:r w:rsidR="00627ED1" w:rsidRPr="00627ED1">
        <w:tab/>
      </w:r>
      <w:r w:rsidRPr="000E7812">
        <w:t>1</w:t>
      </w:r>
      <w:r w:rsidRPr="000E7812">
        <w:tab/>
      </w:r>
      <w:r w:rsidRPr="000E7812">
        <w:tab/>
      </w:r>
      <w:r w:rsidRPr="000E7812">
        <w:tab/>
      </w:r>
      <w:r>
        <w:t>--- *L *L</w:t>
      </w:r>
    </w:p>
    <w:p w14:paraId="1AAB4504" w14:textId="77777777" w:rsidR="00C57E99" w:rsidRPr="000E7812" w:rsidRDefault="00C57E99" w:rsidP="00C57E99">
      <w:pPr>
        <w:pStyle w:val="StructureTextList"/>
      </w:pPr>
      <w:r w:rsidRPr="000E7812">
        <w:rPr>
          <w:highlight w:val="green"/>
        </w:rPr>
        <w:t>|Darvish Sidq-ʿAli|</w:t>
      </w:r>
      <w:r w:rsidR="00627ED1" w:rsidRPr="00627ED1">
        <w:tab/>
      </w:r>
      <w:r w:rsidRPr="000E7812">
        <w:t>1</w:t>
      </w:r>
      <w:r w:rsidRPr="000E7812">
        <w:tab/>
      </w:r>
      <w:r>
        <w:rPr>
          <w:rFonts w:hint="eastAsia"/>
        </w:rPr>
        <w:t>Darví</w:t>
      </w:r>
      <w:r>
        <w:t xml:space="preserve"> </w:t>
      </w:r>
      <w:r w:rsidRPr="00C04F38">
        <w:t>Ṣidq-ʿAlí</w:t>
      </w:r>
      <w:r w:rsidRPr="000E7812">
        <w:tab/>
      </w:r>
      <w:r w:rsidRPr="000E7812">
        <w:tab/>
      </w:r>
      <w:r>
        <w:t>--- *e *L / All 1 occurances corrected.</w:t>
      </w:r>
    </w:p>
    <w:p w14:paraId="3783680C" w14:textId="77777777" w:rsidR="00C57E99" w:rsidRDefault="00C57E99" w:rsidP="00C57E99">
      <w:pPr>
        <w:pStyle w:val="StructureTextList"/>
      </w:pPr>
      <w:r w:rsidRPr="000E7812">
        <w:rPr>
          <w:highlight w:val="green"/>
        </w:rPr>
        <w:t>|Darvísh|</w:t>
      </w:r>
      <w:r w:rsidR="00627ED1" w:rsidRPr="00627ED1">
        <w:tab/>
      </w:r>
      <w:r w:rsidRPr="000E7812">
        <w:t>1</w:t>
      </w:r>
      <w:r w:rsidRPr="000E7812">
        <w:tab/>
      </w:r>
      <w:r>
        <w:rPr>
          <w:rFonts w:hint="eastAsia"/>
        </w:rPr>
        <w:t>Darví</w:t>
      </w:r>
      <w:r>
        <w:t></w:t>
      </w:r>
      <w:r w:rsidRPr="000E7812">
        <w:tab/>
      </w:r>
      <w:r w:rsidRPr="000E7812">
        <w:tab/>
      </w:r>
      <w:r>
        <w:rPr>
          <w:rFonts w:hint="eastAsia"/>
        </w:rPr>
        <w:t>fuzzy match (|Darví</w:t>
      </w:r>
      <w:r>
        <w:t></w:t>
      </w:r>
      <w:r>
        <w:rPr>
          <w:rFonts w:hint="eastAsia"/>
        </w:rPr>
        <w:t>|)</w:t>
      </w:r>
      <w:r>
        <w:t xml:space="preserve"> *L / All 1 occurances corrected.</w:t>
      </w:r>
    </w:p>
    <w:p w14:paraId="473B53AC" w14:textId="77777777" w:rsidR="00C57E99" w:rsidRPr="000E7812" w:rsidRDefault="00C57E99" w:rsidP="00C57E99">
      <w:pPr>
        <w:pStyle w:val="StructureTextList"/>
      </w:pPr>
      <w:r w:rsidRPr="000E7812">
        <w:rPr>
          <w:highlight w:val="green"/>
        </w:rPr>
        <w:t>|Dayyan|</w:t>
      </w:r>
      <w:r w:rsidR="00627ED1" w:rsidRPr="00627ED1">
        <w:tab/>
      </w:r>
      <w:r w:rsidRPr="000E7812">
        <w:t>14</w:t>
      </w:r>
      <w:r w:rsidRPr="000E7812">
        <w:tab/>
      </w:r>
      <w:r>
        <w:t>Dayyán</w:t>
      </w:r>
      <w:r w:rsidRPr="000E7812">
        <w:tab/>
      </w:r>
      <w:r w:rsidRPr="000E7812">
        <w:tab/>
      </w:r>
      <w:r>
        <w:t>fuzzy match (|Dayyán|) *L / All 14 occurances corrected.</w:t>
      </w:r>
    </w:p>
    <w:p w14:paraId="4A05D9FB" w14:textId="77777777" w:rsidR="00C57E99" w:rsidRPr="000E7812" w:rsidRDefault="00C57E99" w:rsidP="00C57E99">
      <w:pPr>
        <w:pStyle w:val="StructureTextList"/>
      </w:pPr>
      <w:r w:rsidRPr="000E7812">
        <w:rPr>
          <w:highlight w:val="green"/>
        </w:rPr>
        <w:t>|Dayyán|</w:t>
      </w:r>
      <w:r w:rsidR="00627ED1" w:rsidRPr="00627ED1">
        <w:tab/>
      </w:r>
      <w:r w:rsidRPr="000E7812">
        <w:t>2</w:t>
      </w:r>
      <w:r w:rsidRPr="000E7812">
        <w:tab/>
      </w:r>
      <w:r w:rsidRPr="000E7812">
        <w:tab/>
      </w:r>
      <w:r>
        <w:t>ok</w:t>
      </w:r>
      <w:r w:rsidRPr="000E7812">
        <w:tab/>
      </w:r>
      <w:r>
        <w:t>unprecedented match</w:t>
      </w:r>
    </w:p>
    <w:p w14:paraId="5D884C9F" w14:textId="77777777" w:rsidR="00C57E99" w:rsidRPr="000E7812" w:rsidRDefault="00C57E99" w:rsidP="00C57E99">
      <w:pPr>
        <w:pStyle w:val="StructureTextList"/>
      </w:pPr>
      <w:r w:rsidRPr="000E7812">
        <w:rPr>
          <w:highlight w:val="green"/>
        </w:rPr>
        <w:t>|ʿdestitution’|</w:t>
      </w:r>
      <w:r w:rsidR="00627ED1" w:rsidRPr="00627ED1">
        <w:tab/>
      </w:r>
      <w:r w:rsidRPr="000E7812">
        <w:t>1</w:t>
      </w:r>
      <w:r w:rsidRPr="000E7812">
        <w:tab/>
      </w:r>
      <w:r w:rsidRPr="000E7812">
        <w:tab/>
      </w:r>
      <w:r w:rsidRPr="000E7812">
        <w:tab/>
      </w:r>
      <w:r>
        <w:t>--- *L</w:t>
      </w:r>
    </w:p>
    <w:p w14:paraId="50F052D1" w14:textId="77777777" w:rsidR="00C57E99" w:rsidRDefault="00C57E99" w:rsidP="00C57E99">
      <w:pPr>
        <w:pStyle w:val="StructureTextList"/>
      </w:pPr>
      <w:r w:rsidRPr="000E7812">
        <w:rPr>
          <w:highlight w:val="green"/>
        </w:rPr>
        <w:t>|Dhabih|</w:t>
      </w:r>
      <w:r w:rsidR="00627ED1" w:rsidRPr="00627ED1">
        <w:tab/>
      </w:r>
      <w:r w:rsidRPr="000E7812">
        <w:t>3</w:t>
      </w:r>
      <w:r w:rsidRPr="000E7812">
        <w:tab/>
      </w:r>
      <w:r>
        <w:t>abíḥ</w:t>
      </w:r>
      <w:r w:rsidRPr="000E7812">
        <w:tab/>
      </w:r>
      <w:r w:rsidRPr="000E7812">
        <w:tab/>
      </w:r>
      <w:r>
        <w:t>fuzzy match (|abíḥ|) *L / All 3 occurances corrected.</w:t>
      </w:r>
    </w:p>
    <w:p w14:paraId="2EA5FAB6" w14:textId="77777777" w:rsidR="00C57E99" w:rsidRDefault="00C57E99" w:rsidP="00C57E99">
      <w:pPr>
        <w:pStyle w:val="StructureTextList"/>
      </w:pPr>
      <w:r w:rsidRPr="000E7812">
        <w:rPr>
          <w:highlight w:val="green"/>
        </w:rPr>
        <w:t>|Dhabíh|</w:t>
      </w:r>
      <w:r w:rsidR="00627ED1" w:rsidRPr="00627ED1">
        <w:tab/>
      </w:r>
      <w:r w:rsidRPr="000E7812">
        <w:t>1</w:t>
      </w:r>
      <w:r w:rsidRPr="000E7812">
        <w:tab/>
      </w:r>
      <w:r>
        <w:t>abíḥ</w:t>
      </w:r>
      <w:r w:rsidRPr="000E7812">
        <w:tab/>
      </w:r>
      <w:r w:rsidRPr="000E7812">
        <w:tab/>
      </w:r>
      <w:r>
        <w:t>fuzzy match (|abíḥ|) *L / All 1 occurances corrected.</w:t>
      </w:r>
    </w:p>
    <w:p w14:paraId="308FE957" w14:textId="77777777" w:rsidR="00C57E99" w:rsidRDefault="00C57E99" w:rsidP="00C57E99">
      <w:pPr>
        <w:pStyle w:val="StructureTextList"/>
      </w:pPr>
      <w:r w:rsidRPr="000E7812">
        <w:rPr>
          <w:highlight w:val="green"/>
        </w:rPr>
        <w:t>|Dhikru’lláh|</w:t>
      </w:r>
      <w:r w:rsidR="00627ED1" w:rsidRPr="00627ED1">
        <w:tab/>
      </w:r>
      <w:r w:rsidRPr="000E7812">
        <w:t>1</w:t>
      </w:r>
      <w:r w:rsidRPr="000E7812">
        <w:tab/>
      </w:r>
      <w:r>
        <w:t></w:t>
      </w:r>
      <w:r>
        <w:rPr>
          <w:rFonts w:hint="eastAsia"/>
        </w:rPr>
        <w:t>ikru</w:t>
      </w:r>
      <w:r>
        <w:t>’</w:t>
      </w:r>
      <w:r>
        <w:rPr>
          <w:rFonts w:hint="eastAsia"/>
        </w:rPr>
        <w:t>lláh</w:t>
      </w:r>
      <w:r w:rsidRPr="000E7812">
        <w:tab/>
      </w:r>
      <w:r w:rsidRPr="000E7812">
        <w:tab/>
      </w:r>
      <w:r>
        <w:rPr>
          <w:rFonts w:hint="eastAsia"/>
        </w:rPr>
        <w:t>fuzzy match (|</w:t>
      </w:r>
      <w:r>
        <w:t></w:t>
      </w:r>
      <w:r>
        <w:rPr>
          <w:rFonts w:hint="eastAsia"/>
        </w:rPr>
        <w:t>ikru</w:t>
      </w:r>
      <w:r>
        <w:rPr>
          <w:rFonts w:hint="eastAsia"/>
        </w:rPr>
        <w:t>’</w:t>
      </w:r>
      <w:r>
        <w:rPr>
          <w:rFonts w:hint="eastAsia"/>
        </w:rPr>
        <w:t>lláh|)</w:t>
      </w:r>
      <w:r>
        <w:t xml:space="preserve"> *L / All 1 occurances corrected.</w:t>
      </w:r>
    </w:p>
    <w:p w14:paraId="1BF7848D" w14:textId="77777777" w:rsidR="00C57E99" w:rsidRPr="000E7812" w:rsidRDefault="00C57E99" w:rsidP="00C57E99">
      <w:pPr>
        <w:pStyle w:val="StructureTextList"/>
      </w:pPr>
      <w:r w:rsidRPr="000E7812">
        <w:rPr>
          <w:highlight w:val="green"/>
        </w:rPr>
        <w:t>|divan|</w:t>
      </w:r>
      <w:r w:rsidR="00627ED1" w:rsidRPr="00627ED1">
        <w:tab/>
      </w:r>
      <w:r w:rsidRPr="000E7812">
        <w:t>2</w:t>
      </w:r>
      <w:r w:rsidRPr="000E7812">
        <w:tab/>
      </w:r>
      <w:r>
        <w:t>díván</w:t>
      </w:r>
      <w:r w:rsidRPr="000E7812">
        <w:tab/>
      </w:r>
      <w:r w:rsidRPr="000E7812">
        <w:tab/>
      </w:r>
      <w:r>
        <w:t>fuzzy match (|Díván|) *L / 0 occurances corrected, 2 left unchanged.</w:t>
      </w:r>
    </w:p>
    <w:p w14:paraId="01A4D5D1" w14:textId="77777777" w:rsidR="00C57E99" w:rsidRPr="000E7812" w:rsidRDefault="00C57E99" w:rsidP="00C57E99">
      <w:pPr>
        <w:pStyle w:val="StructureTextList"/>
      </w:pPr>
      <w:r w:rsidRPr="000E7812">
        <w:rPr>
          <w:highlight w:val="green"/>
        </w:rPr>
        <w:t>|</w:t>
      </w:r>
      <w:r w:rsidR="00627ED1" w:rsidRPr="00627ED1">
        <w:rPr>
          <w:highlight w:val="darkGreen"/>
        </w:rPr>
        <w:t>Diya’i’yyih Khanum</w:t>
      </w:r>
      <w:r w:rsidRPr="000E7812">
        <w:rPr>
          <w:highlight w:val="green"/>
        </w:rPr>
        <w:t>|</w:t>
      </w:r>
      <w:r w:rsidR="00627ED1" w:rsidRPr="00627ED1">
        <w:tab/>
      </w:r>
      <w:r w:rsidRPr="000E7812">
        <w:t>1</w:t>
      </w:r>
      <w:r w:rsidRPr="000E7812">
        <w:tab/>
      </w:r>
      <w:r w:rsidR="00627ED1" w:rsidRPr="00627ED1">
        <w:rPr>
          <w:highlight w:val="darkGreen"/>
        </w:rPr>
        <w:t xml:space="preserve">Ḍíyá’íyyih </w:t>
      </w:r>
      <w:r>
        <w:rPr>
          <w:highlight w:val="darkGreen"/>
        </w:rPr>
        <w:t></w:t>
      </w:r>
      <w:r w:rsidR="00627ED1" w:rsidRPr="00627ED1">
        <w:rPr>
          <w:highlight w:val="darkGreen"/>
        </w:rPr>
        <w:t>ánum</w:t>
      </w:r>
      <w:r w:rsidRPr="000E7812">
        <w:tab/>
      </w:r>
      <w:r w:rsidRPr="000E7812">
        <w:tab/>
      </w:r>
      <w:r>
        <w:t>--- *e *L</w:t>
      </w:r>
    </w:p>
    <w:p w14:paraId="2BAB5612" w14:textId="77777777" w:rsidR="00C57E99" w:rsidRPr="000E7812" w:rsidRDefault="00C57E99" w:rsidP="00C57E99">
      <w:pPr>
        <w:pStyle w:val="StructureTextList"/>
      </w:pPr>
      <w:r w:rsidRPr="000E7812">
        <w:rPr>
          <w:highlight w:val="green"/>
        </w:rPr>
        <w:t>|Diya’iyyih Khanum|</w:t>
      </w:r>
      <w:r w:rsidR="00627ED1" w:rsidRPr="00627ED1">
        <w:tab/>
      </w:r>
      <w:r w:rsidRPr="000E7812">
        <w:t>1</w:t>
      </w:r>
      <w:r w:rsidRPr="000E7812">
        <w:tab/>
      </w:r>
      <w:r w:rsidRPr="003B4D7E">
        <w:t>Ḍíyá’íyyih</w:t>
      </w:r>
      <w:r>
        <w:t xml:space="preserve"> ánum</w:t>
      </w:r>
      <w:r w:rsidRPr="000E7812">
        <w:tab/>
      </w:r>
      <w:r w:rsidRPr="000E7812">
        <w:tab/>
      </w:r>
      <w:r>
        <w:t>--- *e *L / All 1 occurances corrected.</w:t>
      </w:r>
    </w:p>
    <w:p w14:paraId="6711AB48" w14:textId="77777777" w:rsidR="00C57E99" w:rsidRPr="000E7812" w:rsidRDefault="00C57E99" w:rsidP="00C57E99">
      <w:pPr>
        <w:pStyle w:val="StructureTextList"/>
      </w:pPr>
      <w:r w:rsidRPr="000E7812">
        <w:rPr>
          <w:highlight w:val="green"/>
        </w:rPr>
        <w:t>|</w:t>
      </w:r>
      <w:r w:rsidR="00627ED1" w:rsidRPr="00627ED1">
        <w:rPr>
          <w:highlight w:val="darkGreen"/>
        </w:rPr>
        <w:t>Díyá’íyyyih Khánum</w:t>
      </w:r>
      <w:r w:rsidRPr="000E7812">
        <w:rPr>
          <w:highlight w:val="green"/>
        </w:rPr>
        <w:t>|</w:t>
      </w:r>
      <w:r w:rsidR="00627ED1" w:rsidRPr="00627ED1">
        <w:tab/>
      </w:r>
      <w:r w:rsidRPr="000E7812">
        <w:t>1</w:t>
      </w:r>
      <w:r w:rsidRPr="000E7812">
        <w:tab/>
      </w:r>
      <w:r w:rsidR="00627ED1" w:rsidRPr="00627ED1">
        <w:rPr>
          <w:highlight w:val="darkGreen"/>
        </w:rPr>
        <w:t xml:space="preserve">Ḍíyá’íyyih </w:t>
      </w:r>
      <w:r>
        <w:rPr>
          <w:highlight w:val="darkGreen"/>
        </w:rPr>
        <w:t></w:t>
      </w:r>
      <w:r w:rsidR="00627ED1" w:rsidRPr="00627ED1">
        <w:rPr>
          <w:highlight w:val="darkGreen"/>
        </w:rPr>
        <w:t>ánum</w:t>
      </w:r>
      <w:r w:rsidRPr="000E7812">
        <w:tab/>
      </w:r>
      <w:r w:rsidRPr="000E7812">
        <w:tab/>
      </w:r>
      <w:r>
        <w:t>--- *L</w:t>
      </w:r>
    </w:p>
    <w:p w14:paraId="2BE4DE15" w14:textId="77777777" w:rsidR="00C57E99" w:rsidRPr="000E7812" w:rsidRDefault="00C57E99" w:rsidP="00C57E99">
      <w:pPr>
        <w:pStyle w:val="StructureTextList"/>
      </w:pPr>
      <w:r w:rsidRPr="000E7812">
        <w:rPr>
          <w:highlight w:val="green"/>
        </w:rPr>
        <w:t>|Diya’u’llah|</w:t>
      </w:r>
      <w:r w:rsidR="00627ED1" w:rsidRPr="00627ED1">
        <w:tab/>
      </w:r>
      <w:r w:rsidRPr="000E7812">
        <w:t>2</w:t>
      </w:r>
      <w:r w:rsidRPr="000E7812">
        <w:tab/>
      </w:r>
      <w:r>
        <w:t>Ḍíyá’u’lláh</w:t>
      </w:r>
      <w:r w:rsidRPr="000E7812">
        <w:tab/>
      </w:r>
      <w:r w:rsidRPr="000E7812">
        <w:tab/>
      </w:r>
      <w:r>
        <w:t>fuzzy match (|Ḍíyá’u’lláh|) *L / All 2 occurances corrected.</w:t>
      </w:r>
    </w:p>
    <w:p w14:paraId="0628A399" w14:textId="77777777" w:rsidR="00C57E99" w:rsidRPr="000E7812" w:rsidRDefault="00C57E99" w:rsidP="00C57E99">
      <w:pPr>
        <w:pStyle w:val="StructureTextList"/>
      </w:pPr>
      <w:r w:rsidRPr="000E7812">
        <w:rPr>
          <w:highlight w:val="green"/>
        </w:rPr>
        <w:t>|Díyá’u’lláh|</w:t>
      </w:r>
      <w:r w:rsidR="00627ED1" w:rsidRPr="00627ED1">
        <w:tab/>
      </w:r>
      <w:r w:rsidRPr="000E7812">
        <w:t>1</w:t>
      </w:r>
      <w:r w:rsidRPr="000E7812">
        <w:tab/>
      </w:r>
      <w:r>
        <w:t>Ḍíyá’u’lláh</w:t>
      </w:r>
      <w:r w:rsidRPr="000E7812">
        <w:tab/>
      </w:r>
      <w:r w:rsidRPr="000E7812">
        <w:tab/>
      </w:r>
      <w:r>
        <w:t>fuzzy match (|Ḍíyá’u’lláh|) *L / All 1 occurances corrected.</w:t>
      </w:r>
    </w:p>
    <w:p w14:paraId="6018E17F" w14:textId="77777777" w:rsidR="00C57E99" w:rsidRPr="000E7812" w:rsidRDefault="00C57E99" w:rsidP="00C57E99">
      <w:pPr>
        <w:pStyle w:val="StructureTextList"/>
      </w:pPr>
      <w:r w:rsidRPr="000E7812">
        <w:rPr>
          <w:highlight w:val="green"/>
        </w:rPr>
        <w:t>|Fa’iq|</w:t>
      </w:r>
      <w:r w:rsidR="00627ED1" w:rsidRPr="00627ED1">
        <w:tab/>
      </w:r>
      <w:r w:rsidRPr="000E7812">
        <w:t>1</w:t>
      </w:r>
      <w:r w:rsidRPr="000E7812">
        <w:tab/>
      </w:r>
      <w:r>
        <w:t>Fá’iq</w:t>
      </w:r>
      <w:r w:rsidRPr="000E7812">
        <w:tab/>
      </w:r>
      <w:r w:rsidRPr="000E7812">
        <w:tab/>
      </w:r>
      <w:r>
        <w:t>fuzzy match (|Fá’iq|) *L / All 1 occurances corrected.</w:t>
      </w:r>
    </w:p>
    <w:p w14:paraId="358FB8D4" w14:textId="77777777" w:rsidR="00C57E99" w:rsidRPr="000E7812" w:rsidRDefault="00C57E99" w:rsidP="00C57E99">
      <w:pPr>
        <w:pStyle w:val="StructureTextList"/>
      </w:pPr>
      <w:r w:rsidRPr="000E7812">
        <w:rPr>
          <w:rStyle w:val="referenceauthor"/>
          <w:highlight w:val="green"/>
        </w:rPr>
        <w:t>|FADIL-I-MAZINDARANI|</w:t>
      </w:r>
      <w:r w:rsidR="00627ED1" w:rsidRPr="00627ED1">
        <w:tab/>
      </w:r>
      <w:r w:rsidRPr="000E7812">
        <w:t>1</w:t>
      </w:r>
      <w:r w:rsidRPr="000E7812">
        <w:tab/>
      </w:r>
      <w:r>
        <w:t>FÁḌIL-I-MÁZINDARÁNÍ</w:t>
      </w:r>
      <w:r w:rsidRPr="000E7812">
        <w:tab/>
      </w:r>
      <w:r w:rsidRPr="000E7812">
        <w:tab/>
      </w:r>
      <w:r>
        <w:t>fuzzy match (|Fáḍil-i-Mázindarání|) *L / All 1 occurances corrected.</w:t>
      </w:r>
    </w:p>
    <w:p w14:paraId="65B261DF" w14:textId="77777777" w:rsidR="00C57E99" w:rsidRPr="000E7812" w:rsidRDefault="00C57E99" w:rsidP="00C57E99">
      <w:pPr>
        <w:pStyle w:val="StructureTextList"/>
      </w:pPr>
      <w:r w:rsidRPr="000E7812">
        <w:rPr>
          <w:highlight w:val="green"/>
        </w:rPr>
        <w:t>|Fadil-i-Shirazi|</w:t>
      </w:r>
      <w:r w:rsidR="00627ED1" w:rsidRPr="00627ED1">
        <w:tab/>
      </w:r>
      <w:r w:rsidRPr="000E7812">
        <w:t>1</w:t>
      </w:r>
      <w:r w:rsidRPr="000E7812">
        <w:tab/>
      </w:r>
      <w:r>
        <w:t>Fáḍil-i-</w:t>
      </w:r>
      <w:r w:rsidRPr="00A86C8B">
        <w:t>írází</w:t>
      </w:r>
      <w:r w:rsidRPr="000E7812">
        <w:tab/>
      </w:r>
      <w:r w:rsidRPr="000E7812">
        <w:tab/>
      </w:r>
      <w:r>
        <w:t>--- *L / All 1 occurances corrected.</w:t>
      </w:r>
    </w:p>
    <w:p w14:paraId="0761A572" w14:textId="77777777" w:rsidR="00C57E99" w:rsidRPr="000E7812" w:rsidRDefault="00C57E99" w:rsidP="00C57E99">
      <w:pPr>
        <w:pStyle w:val="StructureTextList"/>
      </w:pPr>
      <w:r w:rsidRPr="000E7812">
        <w:rPr>
          <w:highlight w:val="green"/>
        </w:rPr>
        <w:t>|Fádil-i-Shírází|</w:t>
      </w:r>
      <w:r w:rsidR="00627ED1" w:rsidRPr="00627ED1">
        <w:tab/>
      </w:r>
      <w:r w:rsidRPr="000E7812">
        <w:t>1</w:t>
      </w:r>
      <w:r w:rsidRPr="000E7812">
        <w:tab/>
      </w:r>
      <w:r>
        <w:t>Fáḍil-i-</w:t>
      </w:r>
      <w:r w:rsidRPr="00A86C8B">
        <w:t>írází</w:t>
      </w:r>
      <w:r w:rsidRPr="000E7812">
        <w:tab/>
      </w:r>
      <w:r w:rsidRPr="000E7812">
        <w:tab/>
      </w:r>
      <w:r>
        <w:t>--- *L / All 1 occurances corrected.</w:t>
      </w:r>
    </w:p>
    <w:p w14:paraId="4814BC70" w14:textId="77777777" w:rsidR="00C57E99" w:rsidRPr="000E7812" w:rsidRDefault="00C57E99" w:rsidP="00C57E99">
      <w:pPr>
        <w:pStyle w:val="StructureTextList"/>
      </w:pPr>
      <w:r w:rsidRPr="000E7812">
        <w:rPr>
          <w:rStyle w:val="referenceauthor"/>
          <w:highlight w:val="green"/>
        </w:rPr>
        <w:t>|FADIL-I-YAZDI|</w:t>
      </w:r>
      <w:r w:rsidR="00627ED1" w:rsidRPr="00627ED1">
        <w:tab/>
      </w:r>
      <w:r w:rsidRPr="000E7812">
        <w:t>1</w:t>
      </w:r>
      <w:r w:rsidRPr="000E7812">
        <w:tab/>
      </w:r>
      <w:r>
        <w:t>FÁḌIL-I-YAZDÍ</w:t>
      </w:r>
      <w:r w:rsidRPr="000E7812">
        <w:tab/>
      </w:r>
      <w:r w:rsidRPr="000E7812">
        <w:tab/>
      </w:r>
      <w:r>
        <w:t>--- *L / All 1 occurances corrected.</w:t>
      </w:r>
    </w:p>
    <w:p w14:paraId="5E8DED1A" w14:textId="77777777" w:rsidR="00C57E99" w:rsidRPr="000E7812" w:rsidRDefault="00C57E99" w:rsidP="00C57E99">
      <w:pPr>
        <w:pStyle w:val="StructureTextList"/>
      </w:pPr>
      <w:r w:rsidRPr="000E7812">
        <w:rPr>
          <w:rStyle w:val="footnoteLinked"/>
          <w:highlight w:val="green"/>
        </w:rPr>
        <w:t>|Fadil-i-Yazdi|</w:t>
      </w:r>
      <w:r w:rsidR="00627ED1" w:rsidRPr="00627ED1">
        <w:tab/>
      </w:r>
      <w:r w:rsidRPr="000E7812">
        <w:t>2</w:t>
      </w:r>
      <w:r w:rsidRPr="000E7812">
        <w:tab/>
      </w:r>
      <w:r>
        <w:t>Fáḍil-i-Yazdí</w:t>
      </w:r>
      <w:r w:rsidRPr="000E7812">
        <w:tab/>
      </w:r>
      <w:r w:rsidRPr="000E7812">
        <w:tab/>
      </w:r>
      <w:r>
        <w:t>--- *e *L / All 2 occurances corrected.</w:t>
      </w:r>
    </w:p>
    <w:p w14:paraId="05CDE52D" w14:textId="77777777" w:rsidR="00C57E99" w:rsidRPr="000E7812" w:rsidRDefault="00C57E99" w:rsidP="00C57E99">
      <w:pPr>
        <w:pStyle w:val="StructureTextList"/>
      </w:pPr>
      <w:r w:rsidRPr="000E7812">
        <w:rPr>
          <w:rStyle w:val="footnoteLinked"/>
          <w:highlight w:val="green"/>
        </w:rPr>
        <w:t>|Fadil-l-</w:t>
      </w:r>
      <w:bookmarkStart w:id="70" w:name="OLE_LINK1"/>
      <w:r w:rsidRPr="000E7812">
        <w:rPr>
          <w:rStyle w:val="footnoteLinked"/>
          <w:highlight w:val="green"/>
        </w:rPr>
        <w:t>Mazandarani</w:t>
      </w:r>
      <w:bookmarkEnd w:id="70"/>
      <w:r w:rsidRPr="000E7812">
        <w:rPr>
          <w:rStyle w:val="footnoteLinked"/>
          <w:highlight w:val="green"/>
        </w:rPr>
        <w:t>|</w:t>
      </w:r>
      <w:r w:rsidR="00627ED1" w:rsidRPr="00627ED1">
        <w:tab/>
      </w:r>
      <w:r w:rsidRPr="000E7812">
        <w:t>2</w:t>
      </w:r>
      <w:r w:rsidRPr="000E7812">
        <w:tab/>
      </w:r>
      <w:r>
        <w:t>Fáḍil-i-</w:t>
      </w:r>
      <w:r w:rsidRPr="00A86C8B">
        <w:t>Mázindarání</w:t>
      </w:r>
      <w:r w:rsidRPr="000E7812">
        <w:tab/>
      </w:r>
      <w:r w:rsidRPr="000E7812">
        <w:tab/>
      </w:r>
      <w:r>
        <w:t>--- *e *e *e *L / All 2 occurances corrected.</w:t>
      </w:r>
    </w:p>
    <w:p w14:paraId="46DDA3F2" w14:textId="77777777" w:rsidR="00C57E99" w:rsidRPr="000E7812" w:rsidRDefault="00C57E99" w:rsidP="00C57E99">
      <w:pPr>
        <w:pStyle w:val="StructureTextList"/>
      </w:pPr>
      <w:r w:rsidRPr="000E7812">
        <w:rPr>
          <w:highlight w:val="green"/>
        </w:rPr>
        <w:t>|Faidu’lláh|</w:t>
      </w:r>
      <w:r w:rsidR="00627ED1" w:rsidRPr="00627ED1">
        <w:tab/>
      </w:r>
      <w:r w:rsidRPr="000E7812">
        <w:t>1</w:t>
      </w:r>
      <w:r w:rsidRPr="000E7812">
        <w:tab/>
      </w:r>
      <w:r w:rsidRPr="000E7812">
        <w:tab/>
      </w:r>
      <w:r w:rsidRPr="000E7812">
        <w:tab/>
      </w:r>
      <w:r>
        <w:t>---</w:t>
      </w:r>
    </w:p>
    <w:p w14:paraId="3FE76862" w14:textId="77777777" w:rsidR="00C57E99" w:rsidRPr="000E7812" w:rsidRDefault="00C57E99" w:rsidP="00C57E99">
      <w:pPr>
        <w:pStyle w:val="StructureTextList"/>
      </w:pPr>
      <w:r w:rsidRPr="000E7812">
        <w:rPr>
          <w:highlight w:val="green"/>
        </w:rPr>
        <w:t>|Fáiq|</w:t>
      </w:r>
      <w:r w:rsidR="00627ED1" w:rsidRPr="00627ED1">
        <w:tab/>
      </w:r>
      <w:r w:rsidRPr="000E7812">
        <w:t>1</w:t>
      </w:r>
      <w:r w:rsidRPr="000E7812">
        <w:tab/>
      </w:r>
      <w:r>
        <w:t>Fá’iq</w:t>
      </w:r>
      <w:r w:rsidRPr="000E7812">
        <w:tab/>
      </w:r>
      <w:r w:rsidRPr="000E7812">
        <w:tab/>
      </w:r>
      <w:r>
        <w:t>fuzzy match (|Fá’iq|) *L / All 1 occurances corrected.</w:t>
      </w:r>
    </w:p>
    <w:p w14:paraId="2B9C5FE7" w14:textId="77777777" w:rsidR="00C57E99" w:rsidRPr="000E7812" w:rsidRDefault="00C57E99" w:rsidP="00C57E99">
      <w:pPr>
        <w:pStyle w:val="StructureTextList"/>
      </w:pPr>
      <w:r w:rsidRPr="000E7812">
        <w:rPr>
          <w:highlight w:val="green"/>
        </w:rPr>
        <w:t>|Faraju’lláh|</w:t>
      </w:r>
      <w:r w:rsidR="00627ED1" w:rsidRPr="00627ED1">
        <w:tab/>
      </w:r>
      <w:r w:rsidRPr="000E7812">
        <w:t>1</w:t>
      </w:r>
      <w:r w:rsidRPr="000E7812">
        <w:tab/>
      </w:r>
      <w:r w:rsidRPr="000E7812">
        <w:tab/>
      </w:r>
      <w:r w:rsidRPr="000E7812">
        <w:tab/>
      </w:r>
      <w:r>
        <w:t>unprecedented match with bad status</w:t>
      </w:r>
    </w:p>
    <w:p w14:paraId="2917F4C4" w14:textId="77777777" w:rsidR="00C57E99" w:rsidRPr="000E7812" w:rsidRDefault="00C57E99" w:rsidP="00C57E99">
      <w:pPr>
        <w:pStyle w:val="StructureTextList"/>
      </w:pPr>
      <w:r w:rsidRPr="000E7812">
        <w:rPr>
          <w:highlight w:val="green"/>
        </w:rPr>
        <w:t>|Farid|</w:t>
      </w:r>
      <w:r w:rsidR="00627ED1" w:rsidRPr="00627ED1">
        <w:tab/>
      </w:r>
      <w:r w:rsidRPr="000E7812">
        <w:t>2</w:t>
      </w:r>
      <w:r w:rsidRPr="000E7812">
        <w:tab/>
      </w:r>
      <w:r>
        <w:t>Faríd</w:t>
      </w:r>
      <w:r w:rsidRPr="000E7812">
        <w:tab/>
      </w:r>
      <w:r w:rsidRPr="000E7812">
        <w:tab/>
      </w:r>
      <w:r>
        <w:t>fuzzy match (|Faríd|) *L / All 2 occurances corrected. *l</w:t>
      </w:r>
    </w:p>
    <w:p w14:paraId="1715C07F" w14:textId="77777777" w:rsidR="00C57E99" w:rsidRPr="000E7812" w:rsidRDefault="00C57E99" w:rsidP="00C57E99">
      <w:pPr>
        <w:pStyle w:val="StructureTextList"/>
      </w:pPr>
      <w:r w:rsidRPr="000E7812">
        <w:rPr>
          <w:highlight w:val="green"/>
        </w:rPr>
        <w:t>|Faríd|</w:t>
      </w:r>
      <w:r w:rsidR="00627ED1" w:rsidRPr="00627ED1">
        <w:tab/>
      </w:r>
      <w:r w:rsidRPr="000E7812">
        <w:t>1</w:t>
      </w:r>
      <w:r w:rsidRPr="000E7812">
        <w:tab/>
      </w:r>
      <w:r w:rsidRPr="000E7812">
        <w:tab/>
      </w:r>
      <w:r>
        <w:t>ok</w:t>
      </w:r>
      <w:r w:rsidRPr="000E7812">
        <w:tab/>
      </w:r>
      <w:r>
        <w:t>unprecedented match</w:t>
      </w:r>
    </w:p>
    <w:p w14:paraId="388691F1" w14:textId="77777777" w:rsidR="00C57E99" w:rsidRPr="000E7812" w:rsidRDefault="00C57E99" w:rsidP="00C57E99">
      <w:pPr>
        <w:pStyle w:val="StructureTextList"/>
      </w:pPr>
      <w:r w:rsidRPr="000E7812">
        <w:rPr>
          <w:highlight w:val="green"/>
        </w:rPr>
        <w:t>|Faríq Páshá|</w:t>
      </w:r>
      <w:r w:rsidR="00627ED1" w:rsidRPr="00627ED1">
        <w:tab/>
      </w:r>
      <w:r w:rsidRPr="000E7812">
        <w:t>1</w:t>
      </w:r>
      <w:r w:rsidRPr="000E7812">
        <w:tab/>
      </w:r>
      <w:r w:rsidRPr="00A86C8B">
        <w:t>Faríq</w:t>
      </w:r>
      <w:r>
        <w:t xml:space="preserve"> Páá</w:t>
      </w:r>
      <w:r w:rsidRPr="000E7812">
        <w:tab/>
      </w:r>
      <w:r w:rsidRPr="000E7812">
        <w:tab/>
      </w:r>
      <w:r>
        <w:t>--- *e *L / All 1 occurances corrected.</w:t>
      </w:r>
    </w:p>
    <w:p w14:paraId="1D99A12C" w14:textId="77777777" w:rsidR="00C57E99" w:rsidRDefault="00C57E99" w:rsidP="00C57E99">
      <w:pPr>
        <w:pStyle w:val="StructureTextList"/>
      </w:pPr>
      <w:r w:rsidRPr="000E7812">
        <w:rPr>
          <w:highlight w:val="green"/>
        </w:rPr>
        <w:t>|Fath-ʿAli Shah|</w:t>
      </w:r>
      <w:r w:rsidR="00627ED1" w:rsidRPr="00627ED1">
        <w:tab/>
      </w:r>
      <w:r w:rsidRPr="000E7812">
        <w:t>1</w:t>
      </w:r>
      <w:r w:rsidRPr="000E7812">
        <w:tab/>
      </w:r>
      <w:r>
        <w:t>Fatḥ-ʿAlí </w:t>
      </w:r>
      <w:r>
        <w:rPr>
          <w:rFonts w:hint="eastAsia"/>
        </w:rPr>
        <w:t>á</w:t>
      </w:r>
      <w:r>
        <w:t>h</w:t>
      </w:r>
      <w:r w:rsidRPr="000E7812">
        <w:tab/>
      </w:r>
      <w:r w:rsidRPr="000E7812">
        <w:tab/>
      </w:r>
      <w:r>
        <w:t>fuzzy match (|Fatḥ-ʿAlí </w:t>
      </w:r>
      <w:r>
        <w:rPr>
          <w:rFonts w:hint="eastAsia"/>
        </w:rPr>
        <w:t>á</w:t>
      </w:r>
      <w:r>
        <w:t>h|) *L / All 1 occurances corrected.</w:t>
      </w:r>
    </w:p>
    <w:p w14:paraId="29C8C790" w14:textId="77777777" w:rsidR="00C57E99" w:rsidRPr="000E7812" w:rsidRDefault="00C57E99" w:rsidP="00C57E99">
      <w:pPr>
        <w:pStyle w:val="StructureTextList"/>
      </w:pPr>
      <w:r w:rsidRPr="000E7812">
        <w:rPr>
          <w:highlight w:val="green"/>
        </w:rPr>
        <w:t>|Fath-i-ʿAzam|</w:t>
      </w:r>
      <w:r w:rsidR="00627ED1" w:rsidRPr="00627ED1">
        <w:tab/>
      </w:r>
      <w:r w:rsidRPr="000E7812">
        <w:t>1</w:t>
      </w:r>
      <w:r w:rsidRPr="000E7812">
        <w:tab/>
      </w:r>
      <w:r>
        <w:t>Fatḥ-i-ʿAẓam</w:t>
      </w:r>
      <w:r w:rsidRPr="000E7812">
        <w:tab/>
      </w:r>
      <w:r w:rsidRPr="000E7812">
        <w:tab/>
      </w:r>
      <w:r>
        <w:t>--- *e *e *e *L / All 1 occurances corrected.</w:t>
      </w:r>
    </w:p>
    <w:p w14:paraId="169CAA18" w14:textId="77777777" w:rsidR="00C57E99" w:rsidRPr="000E7812" w:rsidRDefault="00C57E99" w:rsidP="00C57E99">
      <w:pPr>
        <w:pStyle w:val="StructureTextList"/>
      </w:pPr>
      <w:r w:rsidRPr="000E7812">
        <w:rPr>
          <w:highlight w:val="green"/>
        </w:rPr>
        <w:t>|Fatimih Khanum|</w:t>
      </w:r>
      <w:r w:rsidR="00627ED1" w:rsidRPr="00627ED1">
        <w:tab/>
      </w:r>
      <w:r w:rsidRPr="000E7812">
        <w:t>1</w:t>
      </w:r>
      <w:r w:rsidRPr="000E7812">
        <w:tab/>
      </w:r>
      <w:r>
        <w:t>Fáṭimih ánum</w:t>
      </w:r>
      <w:r w:rsidRPr="000E7812">
        <w:tab/>
      </w:r>
      <w:r w:rsidRPr="000E7812">
        <w:tab/>
      </w:r>
      <w:r>
        <w:t>--- *L / All 1 occurances corrected.</w:t>
      </w:r>
    </w:p>
    <w:p w14:paraId="133618D6" w14:textId="77777777" w:rsidR="00C57E99" w:rsidRPr="000E7812" w:rsidRDefault="00C57E99" w:rsidP="00C57E99">
      <w:pPr>
        <w:pStyle w:val="StructureTextList"/>
      </w:pPr>
      <w:r w:rsidRPr="000E7812">
        <w:rPr>
          <w:highlight w:val="green"/>
        </w:rPr>
        <w:t>|Fátimih Khánum|</w:t>
      </w:r>
      <w:r w:rsidR="00627ED1" w:rsidRPr="00627ED1">
        <w:tab/>
      </w:r>
      <w:r w:rsidRPr="000E7812">
        <w:t>1</w:t>
      </w:r>
      <w:r w:rsidRPr="000E7812">
        <w:tab/>
      </w:r>
      <w:r>
        <w:t>Fáṭimih ánum</w:t>
      </w:r>
      <w:r w:rsidRPr="000E7812">
        <w:tab/>
      </w:r>
      <w:r w:rsidRPr="000E7812">
        <w:tab/>
      </w:r>
      <w:r>
        <w:t>--- *L / All 1 occurances corrected.</w:t>
      </w:r>
    </w:p>
    <w:p w14:paraId="1D639379" w14:textId="77777777" w:rsidR="00C57E99" w:rsidRPr="000E7812" w:rsidRDefault="00C57E99" w:rsidP="00C57E99">
      <w:pPr>
        <w:pStyle w:val="StructureTextList"/>
      </w:pPr>
      <w:r w:rsidRPr="000E7812">
        <w:rPr>
          <w:highlight w:val="green"/>
        </w:rPr>
        <w:t>|Fatimih|</w:t>
      </w:r>
      <w:r w:rsidR="00627ED1" w:rsidRPr="00627ED1">
        <w:tab/>
      </w:r>
      <w:r w:rsidRPr="000E7812">
        <w:t>3</w:t>
      </w:r>
      <w:r w:rsidRPr="000E7812">
        <w:tab/>
      </w:r>
      <w:r>
        <w:t>Fáṭimih</w:t>
      </w:r>
      <w:r w:rsidRPr="000E7812">
        <w:tab/>
      </w:r>
      <w:r w:rsidRPr="000E7812">
        <w:tab/>
      </w:r>
      <w:r>
        <w:t>fuzzy match (|Fáṭimih|) *L / All 3 occurances corrected.</w:t>
      </w:r>
    </w:p>
    <w:p w14:paraId="101D589C" w14:textId="77777777" w:rsidR="00C57E99" w:rsidRPr="000E7812" w:rsidRDefault="00C57E99" w:rsidP="00C57E99">
      <w:pPr>
        <w:pStyle w:val="StructureTextList"/>
      </w:pPr>
      <w:r w:rsidRPr="000E7812">
        <w:rPr>
          <w:highlight w:val="green"/>
        </w:rPr>
        <w:t>|Fátimih|</w:t>
      </w:r>
      <w:r w:rsidR="00627ED1" w:rsidRPr="00627ED1">
        <w:tab/>
      </w:r>
      <w:r w:rsidRPr="000E7812">
        <w:t>3</w:t>
      </w:r>
      <w:r w:rsidRPr="000E7812">
        <w:tab/>
      </w:r>
      <w:r>
        <w:t>Fáṭimih</w:t>
      </w:r>
      <w:r w:rsidRPr="000E7812">
        <w:tab/>
      </w:r>
      <w:r w:rsidRPr="000E7812">
        <w:tab/>
      </w:r>
      <w:r>
        <w:t>fuzzy match (|Fáṭimih|) *L / All 3 occurances corrected.</w:t>
      </w:r>
    </w:p>
    <w:p w14:paraId="50DD0F5E" w14:textId="77777777" w:rsidR="00C57E99" w:rsidRPr="000E7812" w:rsidRDefault="00C57E99" w:rsidP="00C57E99">
      <w:pPr>
        <w:pStyle w:val="StructureTextList"/>
      </w:pPr>
      <w:r w:rsidRPr="000E7812">
        <w:rPr>
          <w:highlight w:val="green"/>
        </w:rPr>
        <w:t>|Faydi Afnan|</w:t>
      </w:r>
      <w:r w:rsidR="00627ED1" w:rsidRPr="00627ED1">
        <w:tab/>
      </w:r>
      <w:r w:rsidRPr="000E7812">
        <w:t>2</w:t>
      </w:r>
      <w:r w:rsidRPr="000E7812">
        <w:tab/>
      </w:r>
      <w:r>
        <w:t>Fayḍí Afnán</w:t>
      </w:r>
      <w:r w:rsidRPr="000E7812">
        <w:tab/>
      </w:r>
      <w:r w:rsidRPr="000E7812">
        <w:tab/>
      </w:r>
      <w:r>
        <w:t>--- *L / All 2 occurances corrected.</w:t>
      </w:r>
    </w:p>
    <w:p w14:paraId="4BA379EA" w14:textId="77777777" w:rsidR="00C57E99" w:rsidRPr="000E7812" w:rsidRDefault="00C57E99" w:rsidP="00C57E99">
      <w:pPr>
        <w:pStyle w:val="StructureTextList"/>
      </w:pPr>
      <w:r w:rsidRPr="000E7812">
        <w:rPr>
          <w:highlight w:val="green"/>
        </w:rPr>
        <w:t>|Faydi|</w:t>
      </w:r>
      <w:r w:rsidR="00627ED1" w:rsidRPr="00627ED1">
        <w:tab/>
      </w:r>
      <w:r w:rsidRPr="000E7812">
        <w:t>6</w:t>
      </w:r>
      <w:r w:rsidRPr="000E7812">
        <w:tab/>
      </w:r>
      <w:r>
        <w:t>Fayḍí</w:t>
      </w:r>
      <w:r w:rsidRPr="000E7812">
        <w:tab/>
      </w:r>
      <w:r w:rsidRPr="000E7812">
        <w:tab/>
      </w:r>
      <w:r>
        <w:t>fuzzy match (|Fayḍí|) *L / All 6 occurances corrected.</w:t>
      </w:r>
    </w:p>
    <w:p w14:paraId="5988EE02" w14:textId="77777777" w:rsidR="00C57E99" w:rsidRPr="000E7812" w:rsidRDefault="00C57E99" w:rsidP="00C57E99">
      <w:pPr>
        <w:pStyle w:val="StructureTextList"/>
      </w:pPr>
      <w:r w:rsidRPr="000E7812">
        <w:rPr>
          <w:highlight w:val="green"/>
        </w:rPr>
        <w:t>|Faydí|</w:t>
      </w:r>
      <w:r w:rsidR="00627ED1" w:rsidRPr="00627ED1">
        <w:tab/>
      </w:r>
      <w:r w:rsidRPr="000E7812">
        <w:t>1</w:t>
      </w:r>
      <w:r w:rsidRPr="000E7812">
        <w:tab/>
      </w:r>
      <w:r>
        <w:t>Fayḍí</w:t>
      </w:r>
      <w:r w:rsidRPr="000E7812">
        <w:tab/>
      </w:r>
      <w:r w:rsidRPr="000E7812">
        <w:tab/>
      </w:r>
      <w:r>
        <w:t>fuzzy match (|Fayḍí|) *L / All 1 occurances corrected.</w:t>
      </w:r>
    </w:p>
    <w:p w14:paraId="751FA10F" w14:textId="77777777" w:rsidR="00C57E99" w:rsidRPr="000E7812" w:rsidRDefault="00C57E99" w:rsidP="00C57E99">
      <w:pPr>
        <w:pStyle w:val="StructureTextList"/>
      </w:pPr>
      <w:r w:rsidRPr="000E7812">
        <w:rPr>
          <w:highlight w:val="green"/>
        </w:rPr>
        <w:t>|Faydi’s|</w:t>
      </w:r>
      <w:r w:rsidR="00627ED1" w:rsidRPr="00627ED1">
        <w:tab/>
      </w:r>
      <w:r w:rsidRPr="000E7812">
        <w:t>1</w:t>
      </w:r>
      <w:r w:rsidRPr="000E7812">
        <w:tab/>
      </w:r>
      <w:r>
        <w:t>Fayḍí’s</w:t>
      </w:r>
      <w:r w:rsidRPr="000E7812">
        <w:tab/>
      </w:r>
      <w:r w:rsidRPr="000E7812">
        <w:tab/>
      </w:r>
      <w:r>
        <w:t>--- *L / All 1 occurances corrected.</w:t>
      </w:r>
    </w:p>
    <w:p w14:paraId="5972B096" w14:textId="77777777" w:rsidR="00C57E99" w:rsidRPr="000E7812" w:rsidRDefault="00C57E99" w:rsidP="00C57E99">
      <w:pPr>
        <w:pStyle w:val="StructureTextList"/>
      </w:pPr>
      <w:r w:rsidRPr="000E7812">
        <w:rPr>
          <w:highlight w:val="green"/>
        </w:rPr>
        <w:t>|Faydu’llah Subhi|</w:t>
      </w:r>
      <w:r w:rsidR="00627ED1" w:rsidRPr="00627ED1">
        <w:tab/>
      </w:r>
      <w:r w:rsidRPr="000E7812">
        <w:t>1</w:t>
      </w:r>
      <w:r w:rsidRPr="000E7812">
        <w:tab/>
      </w:r>
      <w:r w:rsidRPr="002426D9">
        <w:t>Fayḍu’lláh</w:t>
      </w:r>
      <w:r>
        <w:t xml:space="preserve"> </w:t>
      </w:r>
      <w:r w:rsidRPr="002426D9">
        <w:t>Ṣubḥí</w:t>
      </w:r>
      <w:r w:rsidRPr="000E7812">
        <w:tab/>
      </w:r>
      <w:r w:rsidRPr="000E7812">
        <w:tab/>
      </w:r>
      <w:r>
        <w:t>--- *e *e *L / All 1 occurances corrected.</w:t>
      </w:r>
    </w:p>
    <w:p w14:paraId="1FED5950" w14:textId="77777777" w:rsidR="00C57E99" w:rsidRPr="000E7812" w:rsidRDefault="00C57E99" w:rsidP="00C57E99">
      <w:pPr>
        <w:pStyle w:val="StructureTextList"/>
      </w:pPr>
      <w:r w:rsidRPr="000E7812">
        <w:rPr>
          <w:highlight w:val="green"/>
        </w:rPr>
        <w:t>|Fizan|</w:t>
      </w:r>
      <w:r w:rsidR="00627ED1" w:rsidRPr="00627ED1">
        <w:tab/>
      </w:r>
      <w:r w:rsidRPr="000E7812">
        <w:t>1</w:t>
      </w:r>
      <w:r w:rsidRPr="000E7812">
        <w:tab/>
      </w:r>
      <w:r>
        <w:t>Fízán</w:t>
      </w:r>
      <w:r w:rsidRPr="000E7812">
        <w:tab/>
      </w:r>
      <w:r w:rsidRPr="000E7812">
        <w:tab/>
      </w:r>
      <w:r>
        <w:t>fuzzy match (|Fízán|) *L / All 1 occurances corrected. *L</w:t>
      </w:r>
    </w:p>
    <w:p w14:paraId="6F881E56" w14:textId="77777777" w:rsidR="00C57E99" w:rsidRPr="000E7812" w:rsidRDefault="00C57E99" w:rsidP="00C57E99">
      <w:pPr>
        <w:pStyle w:val="StructureTextList"/>
      </w:pPr>
      <w:r w:rsidRPr="000E7812">
        <w:rPr>
          <w:highlight w:val="green"/>
        </w:rPr>
        <w:t>|ʿfree|</w:t>
      </w:r>
      <w:r w:rsidR="00627ED1" w:rsidRPr="00627ED1">
        <w:tab/>
      </w:r>
      <w:r w:rsidRPr="000E7812">
        <w:t>1</w:t>
      </w:r>
      <w:r w:rsidRPr="000E7812">
        <w:tab/>
      </w:r>
      <w:r w:rsidRPr="000E7812">
        <w:tab/>
      </w:r>
      <w:r w:rsidRPr="000E7812">
        <w:tab/>
      </w:r>
      <w:r>
        <w:t>--- *L</w:t>
      </w:r>
    </w:p>
    <w:p w14:paraId="5400C5FF" w14:textId="77777777" w:rsidR="00C57E99" w:rsidRPr="000E7812" w:rsidRDefault="00C57E99" w:rsidP="00C57E99">
      <w:pPr>
        <w:pStyle w:val="StructureTextList"/>
      </w:pPr>
      <w:r w:rsidRPr="000E7812">
        <w:rPr>
          <w:highlight w:val="green"/>
        </w:rPr>
        <w:t>|Fu’ad|</w:t>
      </w:r>
      <w:r w:rsidR="00627ED1" w:rsidRPr="00627ED1">
        <w:tab/>
      </w:r>
      <w:r w:rsidRPr="000E7812">
        <w:t>3</w:t>
      </w:r>
      <w:r w:rsidRPr="000E7812">
        <w:tab/>
      </w:r>
      <w:r w:rsidRPr="000E7812">
        <w:tab/>
      </w:r>
      <w:r w:rsidRPr="000E7812">
        <w:tab/>
      </w:r>
      <w:r>
        <w:t>fuzzy match (|Fuád|) *e</w:t>
      </w:r>
    </w:p>
    <w:p w14:paraId="3CB8B21C" w14:textId="77777777" w:rsidR="00C57E99" w:rsidRPr="000E7812" w:rsidRDefault="00C57E99" w:rsidP="00C57E99">
      <w:pPr>
        <w:pStyle w:val="StructureTextList"/>
      </w:pPr>
      <w:r w:rsidRPr="000E7812">
        <w:rPr>
          <w:highlight w:val="green"/>
        </w:rPr>
        <w:t>|</w:t>
      </w:r>
      <w:bookmarkStart w:id="71" w:name="OLE_LINK2"/>
      <w:r w:rsidRPr="000E7812">
        <w:rPr>
          <w:highlight w:val="green"/>
        </w:rPr>
        <w:t>Fu’ád</w:t>
      </w:r>
      <w:bookmarkEnd w:id="71"/>
      <w:r w:rsidRPr="000E7812">
        <w:rPr>
          <w:highlight w:val="green"/>
        </w:rPr>
        <w:t>|</w:t>
      </w:r>
      <w:r w:rsidR="00627ED1" w:rsidRPr="00627ED1">
        <w:tab/>
      </w:r>
      <w:r w:rsidRPr="000E7812">
        <w:t>1</w:t>
      </w:r>
      <w:r w:rsidRPr="000E7812">
        <w:tab/>
      </w:r>
      <w:r w:rsidRPr="000E7812">
        <w:tab/>
      </w:r>
      <w:r w:rsidRPr="000E7812">
        <w:tab/>
      </w:r>
      <w:r>
        <w:t>fuzzy match (|Fuád|)</w:t>
      </w:r>
    </w:p>
    <w:p w14:paraId="1495BA49" w14:textId="77777777" w:rsidR="00C57E99" w:rsidRPr="000E7812" w:rsidRDefault="00C57E99" w:rsidP="00C57E99">
      <w:pPr>
        <w:pStyle w:val="StructureTextList"/>
      </w:pPr>
      <w:r w:rsidRPr="000E7812">
        <w:rPr>
          <w:highlight w:val="green"/>
        </w:rPr>
        <w:t>|Fu’ad’s|</w:t>
      </w:r>
      <w:r w:rsidR="00627ED1" w:rsidRPr="00627ED1">
        <w:tab/>
      </w:r>
      <w:r w:rsidRPr="000E7812">
        <w:t>1</w:t>
      </w:r>
      <w:r w:rsidRPr="000E7812">
        <w:tab/>
      </w:r>
      <w:r w:rsidRPr="000E7812">
        <w:tab/>
      </w:r>
      <w:r w:rsidRPr="000E7812">
        <w:tab/>
      </w:r>
      <w:r>
        <w:t>---</w:t>
      </w:r>
    </w:p>
    <w:p w14:paraId="4F183B64" w14:textId="77777777" w:rsidR="00C57E99" w:rsidRDefault="00C57E99" w:rsidP="00C57E99">
      <w:pPr>
        <w:pStyle w:val="StructureTextList"/>
      </w:pPr>
      <w:r w:rsidRPr="000E7812">
        <w:rPr>
          <w:highlight w:val="green"/>
        </w:rPr>
        <w:t>|Furughiyyih|</w:t>
      </w:r>
      <w:r w:rsidR="00627ED1" w:rsidRPr="00627ED1">
        <w:tab/>
      </w:r>
      <w:r w:rsidRPr="000E7812">
        <w:t>8</w:t>
      </w:r>
      <w:r w:rsidRPr="000E7812">
        <w:tab/>
      </w:r>
      <w:r>
        <w:rPr>
          <w:rFonts w:hint="eastAsia"/>
        </w:rPr>
        <w:t>Furú</w:t>
      </w:r>
      <w:r>
        <w:t></w:t>
      </w:r>
      <w:r>
        <w:rPr>
          <w:rFonts w:hint="eastAsia"/>
        </w:rPr>
        <w:t>íyyih</w:t>
      </w:r>
      <w:r w:rsidRPr="000E7812">
        <w:tab/>
      </w:r>
      <w:r w:rsidRPr="000E7812">
        <w:tab/>
      </w:r>
      <w:r>
        <w:rPr>
          <w:rFonts w:hint="eastAsia"/>
        </w:rPr>
        <w:t>fuzzy match (|Furú</w:t>
      </w:r>
      <w:r>
        <w:t></w:t>
      </w:r>
      <w:r>
        <w:rPr>
          <w:rFonts w:hint="eastAsia"/>
        </w:rPr>
        <w:t>íyyih|)</w:t>
      </w:r>
      <w:r>
        <w:t xml:space="preserve"> *L / All 8 occurances corrected.</w:t>
      </w:r>
    </w:p>
    <w:p w14:paraId="6FAB3FFF" w14:textId="77777777" w:rsidR="00C57E99" w:rsidRDefault="00C57E99" w:rsidP="00C57E99">
      <w:pPr>
        <w:pStyle w:val="StructureTextList"/>
      </w:pPr>
      <w:r w:rsidRPr="000E7812">
        <w:rPr>
          <w:highlight w:val="green"/>
        </w:rPr>
        <w:t>|Furúghíyyih|</w:t>
      </w:r>
      <w:r w:rsidR="00627ED1" w:rsidRPr="00627ED1">
        <w:tab/>
      </w:r>
      <w:r w:rsidRPr="000E7812">
        <w:t>1</w:t>
      </w:r>
      <w:r w:rsidRPr="000E7812">
        <w:tab/>
      </w:r>
      <w:r>
        <w:rPr>
          <w:rFonts w:hint="eastAsia"/>
        </w:rPr>
        <w:t>Furú</w:t>
      </w:r>
      <w:r>
        <w:t></w:t>
      </w:r>
      <w:r>
        <w:rPr>
          <w:rFonts w:hint="eastAsia"/>
        </w:rPr>
        <w:t>íyyih</w:t>
      </w:r>
      <w:r w:rsidRPr="000E7812">
        <w:tab/>
      </w:r>
      <w:r w:rsidRPr="000E7812">
        <w:tab/>
      </w:r>
      <w:r>
        <w:rPr>
          <w:rFonts w:hint="eastAsia"/>
        </w:rPr>
        <w:t>fuzzy match (|Furú</w:t>
      </w:r>
      <w:r>
        <w:t></w:t>
      </w:r>
      <w:r>
        <w:rPr>
          <w:rFonts w:hint="eastAsia"/>
        </w:rPr>
        <w:t>íyyih|)</w:t>
      </w:r>
      <w:r>
        <w:t xml:space="preserve"> *L / All 1 occurances corrected.</w:t>
      </w:r>
    </w:p>
    <w:p w14:paraId="17C2FD38" w14:textId="77777777" w:rsidR="00C57E99" w:rsidRPr="000E7812" w:rsidRDefault="00C57E99" w:rsidP="00C57E99">
      <w:pPr>
        <w:pStyle w:val="StructureTextList"/>
      </w:pPr>
      <w:r w:rsidRPr="000E7812">
        <w:rPr>
          <w:rStyle w:val="referenceauthor"/>
          <w:highlight w:val="green"/>
        </w:rPr>
        <w:t>|FURUTAN|</w:t>
      </w:r>
      <w:r w:rsidR="00627ED1" w:rsidRPr="00627ED1">
        <w:tab/>
      </w:r>
      <w:r w:rsidRPr="000E7812">
        <w:t>1</w:t>
      </w:r>
      <w:r w:rsidRPr="000E7812">
        <w:tab/>
      </w:r>
      <w:r>
        <w:t>FURÚTAN</w:t>
      </w:r>
      <w:r w:rsidRPr="000E7812">
        <w:tab/>
      </w:r>
      <w:r w:rsidRPr="000E7812">
        <w:tab/>
      </w:r>
      <w:r>
        <w:t>fuzzy match (|Furútan|) *L / All 1 occurances corrected.</w:t>
      </w:r>
    </w:p>
    <w:p w14:paraId="2E791042" w14:textId="77777777" w:rsidR="00C57E99" w:rsidRPr="000E7812" w:rsidRDefault="00C57E99" w:rsidP="00C57E99">
      <w:pPr>
        <w:pStyle w:val="StructureTextList"/>
      </w:pPr>
      <w:r w:rsidRPr="000E7812">
        <w:rPr>
          <w:rStyle w:val="footnoteLinked"/>
          <w:highlight w:val="green"/>
        </w:rPr>
        <w:t>|Furutan|</w:t>
      </w:r>
      <w:r w:rsidR="00627ED1" w:rsidRPr="00627ED1">
        <w:tab/>
      </w:r>
      <w:r w:rsidRPr="000E7812">
        <w:t>2</w:t>
      </w:r>
      <w:r w:rsidRPr="000E7812">
        <w:tab/>
      </w:r>
      <w:r>
        <w:t>Furútan</w:t>
      </w:r>
      <w:r w:rsidRPr="000E7812">
        <w:tab/>
      </w:r>
      <w:r w:rsidRPr="000E7812">
        <w:tab/>
      </w:r>
      <w:r>
        <w:t>fuzzy match (|Furútan|) *L / All 2 occurances corrected.</w:t>
      </w:r>
    </w:p>
    <w:p w14:paraId="75716F51" w14:textId="77777777" w:rsidR="00C57E99" w:rsidRPr="000E7812" w:rsidRDefault="00C57E99" w:rsidP="00C57E99">
      <w:pPr>
        <w:pStyle w:val="StructureTextList"/>
      </w:pPr>
      <w:r w:rsidRPr="000E7812">
        <w:rPr>
          <w:highlight w:val="green"/>
        </w:rPr>
        <w:t>|Ganjih|</w:t>
      </w:r>
      <w:r w:rsidR="00627ED1" w:rsidRPr="00627ED1">
        <w:tab/>
      </w:r>
      <w:r w:rsidRPr="000E7812">
        <w:t>2</w:t>
      </w:r>
      <w:r w:rsidRPr="000E7812">
        <w:tab/>
      </w:r>
      <w:r w:rsidRPr="000E7812">
        <w:tab/>
      </w:r>
      <w:r>
        <w:t>ok</w:t>
      </w:r>
      <w:r w:rsidRPr="000E7812">
        <w:tab/>
      </w:r>
      <w:r>
        <w:t>unprecedented match</w:t>
      </w:r>
    </w:p>
    <w:p w14:paraId="1BC8713C" w14:textId="77777777" w:rsidR="00C57E99" w:rsidRPr="000E7812" w:rsidRDefault="00C57E99" w:rsidP="00C57E99">
      <w:pPr>
        <w:pStyle w:val="StructureTextList"/>
      </w:pPr>
      <w:r w:rsidRPr="000E7812">
        <w:rPr>
          <w:highlight w:val="green"/>
        </w:rPr>
        <w:t>|Gawhar Khanum|</w:t>
      </w:r>
      <w:r w:rsidR="00627ED1" w:rsidRPr="00627ED1">
        <w:tab/>
      </w:r>
      <w:r w:rsidRPr="000E7812">
        <w:t>4</w:t>
      </w:r>
      <w:r w:rsidRPr="000E7812">
        <w:tab/>
      </w:r>
      <w:r w:rsidRPr="00FE7074">
        <w:t>Gawhar</w:t>
      </w:r>
      <w:r>
        <w:t xml:space="preserve"> ánum</w:t>
      </w:r>
      <w:r w:rsidRPr="000E7812">
        <w:tab/>
      </w:r>
      <w:r w:rsidRPr="000E7812">
        <w:tab/>
      </w:r>
      <w:r>
        <w:t>--- *e *L / All 4 occurances corrected.</w:t>
      </w:r>
    </w:p>
    <w:p w14:paraId="73ACD98B" w14:textId="77777777" w:rsidR="00C57E99" w:rsidRPr="000E7812" w:rsidRDefault="00C57E99" w:rsidP="00C57E99">
      <w:pPr>
        <w:pStyle w:val="StructureTextList"/>
      </w:pPr>
      <w:r w:rsidRPr="000E7812">
        <w:rPr>
          <w:highlight w:val="green"/>
        </w:rPr>
        <w:t>|Gawhar Khánum|</w:t>
      </w:r>
      <w:r w:rsidR="00627ED1" w:rsidRPr="00627ED1">
        <w:tab/>
      </w:r>
      <w:r w:rsidRPr="000E7812">
        <w:t>1</w:t>
      </w:r>
      <w:r w:rsidRPr="000E7812">
        <w:tab/>
      </w:r>
      <w:r w:rsidRPr="00FE7074">
        <w:t>Gawhar</w:t>
      </w:r>
      <w:r>
        <w:t xml:space="preserve"> ánum</w:t>
      </w:r>
      <w:r w:rsidRPr="000E7812">
        <w:tab/>
      </w:r>
      <w:r w:rsidRPr="000E7812">
        <w:tab/>
      </w:r>
      <w:r>
        <w:t>--- *L / All 1 occurances corrected.</w:t>
      </w:r>
    </w:p>
    <w:p w14:paraId="4922A607" w14:textId="77777777" w:rsidR="00C57E99" w:rsidRDefault="00C57E99" w:rsidP="00C57E99">
      <w:pPr>
        <w:pStyle w:val="StructureTextList"/>
      </w:pPr>
      <w:r w:rsidRPr="000E7812">
        <w:rPr>
          <w:highlight w:val="green"/>
        </w:rPr>
        <w:t>|Ghadir-i-Khumm|</w:t>
      </w:r>
      <w:r w:rsidR="00627ED1" w:rsidRPr="00627ED1">
        <w:tab/>
      </w:r>
      <w:r w:rsidRPr="000E7812">
        <w:t>3</w:t>
      </w:r>
      <w:r w:rsidRPr="000E7812">
        <w:tab/>
      </w:r>
      <w:r>
        <w:t></w:t>
      </w:r>
      <w:r>
        <w:rPr>
          <w:rFonts w:hint="eastAsia"/>
        </w:rPr>
        <w:t>adír-i-</w:t>
      </w:r>
      <w:r>
        <w:t></w:t>
      </w:r>
      <w:r>
        <w:rPr>
          <w:rFonts w:hint="eastAsia"/>
        </w:rPr>
        <w:t>umm</w:t>
      </w:r>
      <w:r w:rsidRPr="000E7812">
        <w:tab/>
      </w:r>
      <w:r w:rsidRPr="000E7812">
        <w:tab/>
      </w:r>
      <w:r>
        <w:rPr>
          <w:rFonts w:hint="eastAsia"/>
        </w:rPr>
        <w:t>fuzzy match (|</w:t>
      </w:r>
      <w:r>
        <w:t></w:t>
      </w:r>
      <w:r>
        <w:rPr>
          <w:rFonts w:hint="eastAsia"/>
        </w:rPr>
        <w:t>adír-i-</w:t>
      </w:r>
      <w:r>
        <w:t></w:t>
      </w:r>
      <w:r>
        <w:rPr>
          <w:rFonts w:hint="eastAsia"/>
        </w:rPr>
        <w:t>umm|)</w:t>
      </w:r>
      <w:r>
        <w:t xml:space="preserve"> *e *L / All 3 occurances corrected. *l.</w:t>
      </w:r>
    </w:p>
    <w:p w14:paraId="5148302F" w14:textId="77777777" w:rsidR="00C57E99" w:rsidRDefault="00C57E99" w:rsidP="00C57E99">
      <w:pPr>
        <w:pStyle w:val="StructureTextList"/>
      </w:pPr>
      <w:r w:rsidRPr="000E7812">
        <w:rPr>
          <w:highlight w:val="green"/>
        </w:rPr>
        <w:t>|Ghadír-i-Khumm|</w:t>
      </w:r>
      <w:r w:rsidR="00627ED1" w:rsidRPr="00627ED1">
        <w:tab/>
      </w:r>
      <w:r w:rsidRPr="000E7812">
        <w:t>1</w:t>
      </w:r>
      <w:r w:rsidRPr="000E7812">
        <w:tab/>
      </w:r>
      <w:r>
        <w:t></w:t>
      </w:r>
      <w:r w:rsidRPr="00FE7074">
        <w:t>adír-i-</w:t>
      </w:r>
      <w:r>
        <w:t></w:t>
      </w:r>
      <w:r w:rsidRPr="00FE7074">
        <w:t>umm</w:t>
      </w:r>
      <w:r w:rsidRPr="000E7812">
        <w:tab/>
      </w:r>
      <w:r w:rsidRPr="000E7812">
        <w:tab/>
      </w:r>
      <w:r>
        <w:rPr>
          <w:rFonts w:hint="eastAsia"/>
        </w:rPr>
        <w:t>fuzzy match (|</w:t>
      </w:r>
      <w:r>
        <w:t></w:t>
      </w:r>
      <w:r>
        <w:rPr>
          <w:rFonts w:hint="eastAsia"/>
        </w:rPr>
        <w:t>adír-i-</w:t>
      </w:r>
      <w:r>
        <w:t></w:t>
      </w:r>
      <w:r>
        <w:rPr>
          <w:rFonts w:hint="eastAsia"/>
        </w:rPr>
        <w:t>umm|)</w:t>
      </w:r>
      <w:r>
        <w:t xml:space="preserve"> *L / All 1 occurances corrected.</w:t>
      </w:r>
    </w:p>
    <w:p w14:paraId="596D6C84" w14:textId="77777777" w:rsidR="00C57E99" w:rsidRDefault="00C57E99" w:rsidP="00C57E99">
      <w:pPr>
        <w:pStyle w:val="StructureTextList"/>
      </w:pPr>
      <w:r w:rsidRPr="000E7812">
        <w:rPr>
          <w:highlight w:val="green"/>
        </w:rPr>
        <w:t>|Ghusn|</w:t>
      </w:r>
      <w:r w:rsidR="00627ED1" w:rsidRPr="00627ED1">
        <w:tab/>
      </w:r>
      <w:r w:rsidRPr="000E7812">
        <w:t>10</w:t>
      </w:r>
      <w:r w:rsidRPr="000E7812">
        <w:tab/>
      </w:r>
      <w:r>
        <w:t>uṣn</w:t>
      </w:r>
      <w:r w:rsidRPr="000E7812">
        <w:tab/>
      </w:r>
      <w:r w:rsidRPr="000E7812">
        <w:tab/>
      </w:r>
      <w:r>
        <w:t>fuzzy match (|uṣn|) *L / All 10 occurances corrected.</w:t>
      </w:r>
    </w:p>
    <w:p w14:paraId="55E8DDF1" w14:textId="77777777" w:rsidR="00C57E99" w:rsidRDefault="00C57E99" w:rsidP="00C57E99">
      <w:pPr>
        <w:pStyle w:val="StructureTextList"/>
      </w:pPr>
      <w:r w:rsidRPr="000E7812">
        <w:rPr>
          <w:highlight w:val="green"/>
        </w:rPr>
        <w:t>|Ghusn-i-A’zam|</w:t>
      </w:r>
      <w:r w:rsidR="00627ED1" w:rsidRPr="00627ED1">
        <w:tab/>
      </w:r>
      <w:r w:rsidRPr="000E7812">
        <w:t>1</w:t>
      </w:r>
      <w:r w:rsidRPr="000E7812">
        <w:tab/>
      </w:r>
      <w:r>
        <w:t>uṣn-i-Aʿẓám</w:t>
      </w:r>
      <w:r w:rsidRPr="000E7812">
        <w:tab/>
      </w:r>
      <w:r w:rsidRPr="000E7812">
        <w:tab/>
      </w:r>
      <w:r>
        <w:t>fuzzy match (|uṣn-i-Aʿẓám|) *L / All 1 occurances corrected.</w:t>
      </w:r>
    </w:p>
    <w:p w14:paraId="61974628" w14:textId="77777777" w:rsidR="00C57E99" w:rsidRDefault="00C57E99" w:rsidP="00C57E99">
      <w:pPr>
        <w:pStyle w:val="StructureTextList"/>
      </w:pPr>
      <w:r w:rsidRPr="000E7812">
        <w:rPr>
          <w:highlight w:val="green"/>
        </w:rPr>
        <w:t>|Ghusn-i-Akbar|</w:t>
      </w:r>
      <w:r w:rsidR="00627ED1" w:rsidRPr="00627ED1">
        <w:tab/>
      </w:r>
      <w:r w:rsidRPr="000E7812">
        <w:t>2</w:t>
      </w:r>
      <w:r w:rsidRPr="000E7812">
        <w:tab/>
      </w:r>
      <w:r>
        <w:t>uṣn-i-Akbar</w:t>
      </w:r>
      <w:r w:rsidRPr="000E7812">
        <w:tab/>
      </w:r>
      <w:r w:rsidRPr="000E7812">
        <w:tab/>
      </w:r>
      <w:r>
        <w:t>fuzzy match (|uṣn-i-Akbar|) *L / All 2 occurances corrected.</w:t>
      </w:r>
    </w:p>
    <w:p w14:paraId="036B640C" w14:textId="77777777" w:rsidR="00C57E99" w:rsidRDefault="00C57E99" w:rsidP="00C57E99">
      <w:pPr>
        <w:pStyle w:val="StructureTextList"/>
      </w:pPr>
      <w:r w:rsidRPr="000E7812">
        <w:rPr>
          <w:highlight w:val="green"/>
        </w:rPr>
        <w:t>|Ghusn-i-Aʿzam|</w:t>
      </w:r>
      <w:r w:rsidR="00627ED1" w:rsidRPr="00627ED1">
        <w:tab/>
      </w:r>
      <w:r w:rsidRPr="000E7812">
        <w:t>1</w:t>
      </w:r>
      <w:r w:rsidRPr="000E7812">
        <w:tab/>
      </w:r>
      <w:r>
        <w:t>uṣn-i-Aʿẓám</w:t>
      </w:r>
      <w:r w:rsidRPr="000E7812">
        <w:tab/>
      </w:r>
      <w:r w:rsidRPr="000E7812">
        <w:tab/>
      </w:r>
      <w:r>
        <w:t>fuzzy match (|uṣn-i-Aʿẓám|) *L / All 1 occurances corrected.</w:t>
      </w:r>
    </w:p>
    <w:p w14:paraId="49E9C8F8" w14:textId="77777777" w:rsidR="00C57E99" w:rsidRDefault="00C57E99" w:rsidP="00C57E99">
      <w:pPr>
        <w:pStyle w:val="StructureTextList"/>
      </w:pPr>
      <w:r w:rsidRPr="000E7812">
        <w:rPr>
          <w:highlight w:val="green"/>
        </w:rPr>
        <w:t>|Ghusn-i-Mumtaz|</w:t>
      </w:r>
      <w:r w:rsidR="00627ED1" w:rsidRPr="00627ED1">
        <w:tab/>
      </w:r>
      <w:r w:rsidRPr="000E7812">
        <w:t>1</w:t>
      </w:r>
      <w:r w:rsidRPr="000E7812">
        <w:tab/>
      </w:r>
      <w:r>
        <w:t>uṣn-i-Mumtáz</w:t>
      </w:r>
      <w:r w:rsidRPr="000E7812">
        <w:tab/>
      </w:r>
      <w:r w:rsidRPr="000E7812">
        <w:tab/>
      </w:r>
      <w:r>
        <w:t>fuzzy match (|uṣn-i-Mumtáz|) *L / All 1 occurances corrected.</w:t>
      </w:r>
    </w:p>
    <w:p w14:paraId="28CFBD2B" w14:textId="77777777" w:rsidR="00C57E99" w:rsidRDefault="00C57E99" w:rsidP="00C57E99">
      <w:pPr>
        <w:pStyle w:val="StructureTextList"/>
      </w:pPr>
      <w:r w:rsidRPr="000E7812">
        <w:rPr>
          <w:highlight w:val="green"/>
        </w:rPr>
        <w:t>|Ghusn-i-Mumtáz|</w:t>
      </w:r>
      <w:r w:rsidR="00627ED1" w:rsidRPr="00627ED1">
        <w:tab/>
      </w:r>
      <w:r w:rsidRPr="000E7812">
        <w:t>1</w:t>
      </w:r>
      <w:r w:rsidRPr="000E7812">
        <w:tab/>
      </w:r>
      <w:r>
        <w:t>uṣn-i-Mumtáz</w:t>
      </w:r>
      <w:r w:rsidRPr="000E7812">
        <w:tab/>
      </w:r>
      <w:r w:rsidRPr="000E7812">
        <w:tab/>
      </w:r>
      <w:r>
        <w:t>fuzzy match (|uṣn-i-Mumtáz|) *L / All 1 occurances corrected.</w:t>
      </w:r>
    </w:p>
    <w:p w14:paraId="4498E3C0" w14:textId="77777777" w:rsidR="00C57E99" w:rsidRPr="000E7812" w:rsidRDefault="00C57E99" w:rsidP="00C57E99">
      <w:pPr>
        <w:pStyle w:val="StructureTextList"/>
      </w:pPr>
      <w:r w:rsidRPr="000E7812">
        <w:rPr>
          <w:highlight w:val="green"/>
        </w:rPr>
        <w:t>|Gilan|</w:t>
      </w:r>
      <w:r w:rsidR="00627ED1" w:rsidRPr="00627ED1">
        <w:tab/>
      </w:r>
      <w:r w:rsidRPr="000E7812">
        <w:t>1</w:t>
      </w:r>
      <w:r w:rsidRPr="000E7812">
        <w:tab/>
      </w:r>
      <w:r>
        <w:t>Gílán</w:t>
      </w:r>
      <w:r w:rsidRPr="000E7812">
        <w:tab/>
      </w:r>
      <w:r w:rsidRPr="000E7812">
        <w:tab/>
      </w:r>
      <w:r>
        <w:t>fuzzy match (|Gílán|) *L / All 1 occurances corrected.</w:t>
      </w:r>
    </w:p>
    <w:p w14:paraId="38662161" w14:textId="77777777" w:rsidR="00C57E99" w:rsidRPr="000E7812" w:rsidRDefault="00C57E99" w:rsidP="00C57E99">
      <w:pPr>
        <w:pStyle w:val="StructureTextList"/>
      </w:pPr>
      <w:r w:rsidRPr="000E7812">
        <w:rPr>
          <w:highlight w:val="green"/>
        </w:rPr>
        <w:t>|</w:t>
      </w:r>
      <w:r w:rsidR="00627ED1" w:rsidRPr="00627ED1">
        <w:t>gird</w:t>
      </w:r>
      <w:r w:rsidRPr="000E7812">
        <w:rPr>
          <w:highlight w:val="green"/>
        </w:rPr>
        <w:t>|</w:t>
      </w:r>
      <w:r w:rsidR="00627ED1" w:rsidRPr="00627ED1">
        <w:tab/>
      </w:r>
      <w:r w:rsidRPr="000E7812">
        <w:t>1</w:t>
      </w:r>
      <w:r w:rsidRPr="000E7812">
        <w:tab/>
      </w:r>
      <w:r w:rsidRPr="000E7812">
        <w:tab/>
      </w:r>
      <w:r w:rsidRPr="000E7812">
        <w:tab/>
      </w:r>
      <w:r>
        <w:t>fuzzy match (|Gird|) *L</w:t>
      </w:r>
    </w:p>
    <w:p w14:paraId="411B5DE8" w14:textId="77777777" w:rsidR="00C57E99" w:rsidRPr="000E7812" w:rsidRDefault="00C57E99" w:rsidP="00C57E99">
      <w:pPr>
        <w:pStyle w:val="StructureTextList"/>
      </w:pPr>
      <w:r w:rsidRPr="000E7812">
        <w:rPr>
          <w:highlight w:val="green"/>
        </w:rPr>
        <w:t>|Há’í Mírzá|</w:t>
      </w:r>
      <w:r w:rsidR="00627ED1" w:rsidRPr="00627ED1">
        <w:tab/>
      </w:r>
      <w:r w:rsidRPr="000E7812">
        <w:t>1</w:t>
      </w:r>
      <w:r w:rsidRPr="000E7812">
        <w:tab/>
      </w:r>
      <w:r>
        <w:t>Ḥájí Mírzá</w:t>
      </w:r>
      <w:r w:rsidRPr="000E7812">
        <w:tab/>
      </w:r>
      <w:r w:rsidRPr="000E7812">
        <w:tab/>
      </w:r>
      <w:r>
        <w:t>--- *L *L / All 1 occurances corrected.</w:t>
      </w:r>
    </w:p>
    <w:p w14:paraId="51EE54B0" w14:textId="77777777" w:rsidR="00C57E99" w:rsidRPr="000E7812" w:rsidRDefault="00C57E99" w:rsidP="00C57E99">
      <w:pPr>
        <w:pStyle w:val="StructureTextList"/>
      </w:pPr>
      <w:r w:rsidRPr="000E7812">
        <w:rPr>
          <w:highlight w:val="green"/>
        </w:rPr>
        <w:t>|Habib Mu’ayyad|</w:t>
      </w:r>
      <w:r w:rsidR="00627ED1" w:rsidRPr="00627ED1">
        <w:tab/>
      </w:r>
      <w:r w:rsidRPr="000E7812">
        <w:t>3</w:t>
      </w:r>
      <w:r w:rsidRPr="000E7812">
        <w:tab/>
      </w:r>
      <w:r>
        <w:t xml:space="preserve">Ḥabíb </w:t>
      </w:r>
      <w:r w:rsidRPr="00FE7074">
        <w:t>Mu’ayyad</w:t>
      </w:r>
      <w:r w:rsidRPr="000E7812">
        <w:tab/>
      </w:r>
      <w:r w:rsidRPr="000E7812">
        <w:tab/>
      </w:r>
      <w:r>
        <w:t>--- *e *L / All 3 occurances corrected.</w:t>
      </w:r>
    </w:p>
    <w:p w14:paraId="3F33C1C0" w14:textId="77777777" w:rsidR="00C57E99" w:rsidRPr="000E7812" w:rsidRDefault="00C57E99" w:rsidP="00C57E99">
      <w:pPr>
        <w:pStyle w:val="StructureTextList"/>
      </w:pPr>
      <w:r w:rsidRPr="000E7812">
        <w:rPr>
          <w:highlight w:val="green"/>
        </w:rPr>
        <w:t>|Habib|</w:t>
      </w:r>
      <w:r w:rsidR="00627ED1" w:rsidRPr="00627ED1">
        <w:tab/>
      </w:r>
      <w:r w:rsidRPr="000E7812">
        <w:t>4</w:t>
      </w:r>
      <w:r w:rsidRPr="000E7812">
        <w:tab/>
      </w:r>
      <w:r>
        <w:t>Ḥabíb</w:t>
      </w:r>
      <w:r w:rsidRPr="000E7812">
        <w:tab/>
      </w:r>
      <w:r w:rsidRPr="000E7812">
        <w:tab/>
      </w:r>
      <w:r>
        <w:t>fuzzy match (|Ḥabíb|) *L / 2 occurances corrected, 2 left unchanged. *L</w:t>
      </w:r>
    </w:p>
    <w:p w14:paraId="3F9CA61C" w14:textId="77777777" w:rsidR="00C57E99" w:rsidRPr="000E7812" w:rsidRDefault="00C57E99" w:rsidP="00C57E99">
      <w:pPr>
        <w:pStyle w:val="StructureTextList"/>
      </w:pPr>
      <w:r w:rsidRPr="000E7812">
        <w:rPr>
          <w:rStyle w:val="referenceauthor"/>
          <w:highlight w:val="green"/>
        </w:rPr>
        <w:t>|HABIB|</w:t>
      </w:r>
      <w:r w:rsidR="00627ED1" w:rsidRPr="00627ED1">
        <w:tab/>
      </w:r>
      <w:r w:rsidRPr="000E7812">
        <w:t>1</w:t>
      </w:r>
      <w:r w:rsidRPr="000E7812">
        <w:tab/>
      </w:r>
      <w:r>
        <w:t>ḤABÍB</w:t>
      </w:r>
      <w:r w:rsidRPr="000E7812">
        <w:tab/>
      </w:r>
      <w:r w:rsidRPr="000E7812">
        <w:tab/>
      </w:r>
      <w:r>
        <w:t>fuzzy match (|Ḥabíb|) *l / 0 occurances corrected, 5 left unchanged. *L / All 1 occurances corrected.</w:t>
      </w:r>
    </w:p>
    <w:p w14:paraId="779D6552" w14:textId="77777777" w:rsidR="00C57E99" w:rsidRPr="000E7812" w:rsidRDefault="00C57E99" w:rsidP="00C57E99">
      <w:pPr>
        <w:pStyle w:val="StructureTextList"/>
      </w:pPr>
      <w:r w:rsidRPr="000E7812">
        <w:rPr>
          <w:highlight w:val="green"/>
        </w:rPr>
        <w:t>|Habíbiu’lláh-i-Afnán|</w:t>
      </w:r>
      <w:r w:rsidR="00627ED1" w:rsidRPr="00627ED1">
        <w:tab/>
      </w:r>
      <w:r w:rsidRPr="000E7812">
        <w:t>1</w:t>
      </w:r>
      <w:r w:rsidRPr="000E7812">
        <w:tab/>
      </w:r>
      <w:r w:rsidRPr="000E7812">
        <w:tab/>
      </w:r>
      <w:r w:rsidRPr="000E7812">
        <w:tab/>
      </w:r>
      <w:r>
        <w:t>--- *e *e</w:t>
      </w:r>
    </w:p>
    <w:p w14:paraId="6C45033B" w14:textId="77777777" w:rsidR="00C57E99" w:rsidRPr="000E7812" w:rsidRDefault="00C57E99" w:rsidP="00C57E99">
      <w:pPr>
        <w:pStyle w:val="StructureTextList"/>
      </w:pPr>
      <w:r w:rsidRPr="000E7812">
        <w:rPr>
          <w:highlight w:val="green"/>
        </w:rPr>
        <w:t>|Haddad|</w:t>
      </w:r>
      <w:r w:rsidR="00627ED1" w:rsidRPr="00627ED1">
        <w:tab/>
      </w:r>
      <w:r w:rsidRPr="000E7812">
        <w:t>1</w:t>
      </w:r>
      <w:r w:rsidRPr="000E7812">
        <w:tab/>
      </w:r>
      <w:r>
        <w:t>Ḥaddád</w:t>
      </w:r>
      <w:r w:rsidRPr="000E7812">
        <w:tab/>
      </w:r>
      <w:r w:rsidRPr="000E7812">
        <w:tab/>
      </w:r>
      <w:r>
        <w:t>fuzzy match (|Ḥaddád|) *L / 0 occurances corrected, 0 left unchanged.</w:t>
      </w:r>
    </w:p>
    <w:p w14:paraId="2E99E5CC" w14:textId="77777777" w:rsidR="00C57E99" w:rsidRPr="000E7812" w:rsidRDefault="00C57E99" w:rsidP="00C57E99">
      <w:pPr>
        <w:pStyle w:val="StructureTextList"/>
      </w:pPr>
      <w:r w:rsidRPr="000E7812">
        <w:rPr>
          <w:highlight w:val="green"/>
        </w:rPr>
        <w:t>|Haddád|</w:t>
      </w:r>
      <w:r w:rsidR="00627ED1" w:rsidRPr="00627ED1">
        <w:tab/>
      </w:r>
      <w:r w:rsidRPr="000E7812">
        <w:t>1</w:t>
      </w:r>
      <w:r w:rsidRPr="000E7812">
        <w:tab/>
      </w:r>
      <w:r>
        <w:t>Ḥaddád</w:t>
      </w:r>
      <w:r w:rsidRPr="000E7812">
        <w:tab/>
      </w:r>
      <w:r w:rsidRPr="000E7812">
        <w:tab/>
      </w:r>
      <w:r>
        <w:t>fuzzy match (|Ḥaddád|) *L / All 1 occurances corrected.</w:t>
      </w:r>
    </w:p>
    <w:p w14:paraId="61118438" w14:textId="77777777" w:rsidR="00C57E99" w:rsidRPr="000E7812" w:rsidRDefault="00C57E99" w:rsidP="00C57E99">
      <w:pPr>
        <w:pStyle w:val="StructureTextList"/>
      </w:pPr>
      <w:r w:rsidRPr="000E7812">
        <w:rPr>
          <w:highlight w:val="green"/>
        </w:rPr>
        <w:t>|Hádí Shírází|</w:t>
      </w:r>
      <w:r w:rsidR="00627ED1" w:rsidRPr="00627ED1">
        <w:tab/>
      </w:r>
      <w:r w:rsidRPr="000E7812">
        <w:t>1</w:t>
      </w:r>
      <w:r w:rsidRPr="000E7812">
        <w:tab/>
      </w:r>
      <w:r w:rsidRPr="00FE7074">
        <w:t>Hádí</w:t>
      </w:r>
      <w:r>
        <w:t xml:space="preserve"> írází</w:t>
      </w:r>
      <w:r w:rsidRPr="000E7812">
        <w:tab/>
      </w:r>
      <w:r w:rsidRPr="000E7812">
        <w:tab/>
      </w:r>
      <w:r>
        <w:t>--- *e *L / All 1 occurances corrected.</w:t>
      </w:r>
    </w:p>
    <w:p w14:paraId="780A52A0" w14:textId="77777777" w:rsidR="00C57E99" w:rsidRPr="000E7812" w:rsidRDefault="00C57E99" w:rsidP="00C57E99">
      <w:pPr>
        <w:pStyle w:val="StructureTextList"/>
      </w:pPr>
      <w:r w:rsidRPr="000E7812">
        <w:rPr>
          <w:highlight w:val="green"/>
        </w:rPr>
        <w:t>|Hadiy-i-Dawlat-Abadi|</w:t>
      </w:r>
      <w:r w:rsidR="00627ED1" w:rsidRPr="00627ED1">
        <w:tab/>
      </w:r>
      <w:r w:rsidRPr="000E7812">
        <w:t>1</w:t>
      </w:r>
      <w:r w:rsidRPr="000E7812">
        <w:tab/>
      </w:r>
      <w:r>
        <w:t>Hádíy-i-Dawlat-Ábádí</w:t>
      </w:r>
      <w:r w:rsidRPr="000E7812">
        <w:tab/>
      </w:r>
      <w:r w:rsidRPr="000E7812">
        <w:tab/>
      </w:r>
      <w:r>
        <w:t>fuzzy match (|Hádíy-i-Dawlat-Ábádí|) *L / All 1 occurances corrected.</w:t>
      </w:r>
    </w:p>
    <w:p w14:paraId="3F10AEC0" w14:textId="77777777" w:rsidR="00C57E99" w:rsidRPr="000E7812" w:rsidRDefault="00C57E99" w:rsidP="00C57E99">
      <w:pPr>
        <w:pStyle w:val="StructureTextList"/>
      </w:pPr>
      <w:r w:rsidRPr="000E7812">
        <w:rPr>
          <w:highlight w:val="green"/>
        </w:rPr>
        <w:t>|Hádíy-i-Dawlat-Abádí|</w:t>
      </w:r>
      <w:r w:rsidR="00627ED1" w:rsidRPr="00627ED1">
        <w:tab/>
      </w:r>
      <w:r w:rsidRPr="000E7812">
        <w:t>1</w:t>
      </w:r>
      <w:r w:rsidRPr="000E7812">
        <w:tab/>
      </w:r>
      <w:r>
        <w:t>Hádíy-i-Dawlat-Ábádí</w:t>
      </w:r>
      <w:r w:rsidRPr="000E7812">
        <w:tab/>
      </w:r>
      <w:r w:rsidRPr="000E7812">
        <w:tab/>
      </w:r>
      <w:r>
        <w:t>fuzzy match (|Hádíy-i-Dawlat-Ábádí|) *L / All 1 occurances corrected.</w:t>
      </w:r>
    </w:p>
    <w:p w14:paraId="7E0CC181" w14:textId="77777777" w:rsidR="00C57E99" w:rsidRPr="000E7812" w:rsidRDefault="00C57E99" w:rsidP="00C57E99">
      <w:pPr>
        <w:pStyle w:val="StructureTextList"/>
      </w:pPr>
      <w:r w:rsidRPr="000E7812">
        <w:rPr>
          <w:highlight w:val="green"/>
        </w:rPr>
        <w:t>|Hádíy-i-Qazvíní|</w:t>
      </w:r>
      <w:r w:rsidR="00627ED1" w:rsidRPr="00627ED1">
        <w:tab/>
      </w:r>
      <w:r w:rsidRPr="000E7812">
        <w:t>1</w:t>
      </w:r>
      <w:r w:rsidRPr="000E7812">
        <w:tab/>
      </w:r>
      <w:r w:rsidRPr="000E7812">
        <w:tab/>
      </w:r>
      <w:r>
        <w:t>ok</w:t>
      </w:r>
      <w:r w:rsidRPr="000E7812">
        <w:tab/>
      </w:r>
      <w:r>
        <w:t>unprecedented match</w:t>
      </w:r>
    </w:p>
    <w:p w14:paraId="4A687630" w14:textId="77777777" w:rsidR="00C57E99" w:rsidRPr="000E7812" w:rsidRDefault="00C57E99" w:rsidP="00C57E99">
      <w:pPr>
        <w:pStyle w:val="StructureTextList"/>
      </w:pPr>
      <w:r w:rsidRPr="000E7812">
        <w:rPr>
          <w:highlight w:val="green"/>
        </w:rPr>
        <w:t>|Haji Abdu’r-Rahim-i-Qannad|</w:t>
      </w:r>
      <w:r w:rsidR="00627ED1" w:rsidRPr="00627ED1">
        <w:tab/>
      </w:r>
      <w:r w:rsidRPr="000E7812">
        <w:t>1</w:t>
      </w:r>
      <w:r w:rsidRPr="000E7812">
        <w:tab/>
      </w:r>
      <w:r>
        <w:t>Ḥ</w:t>
      </w:r>
      <w:r w:rsidRPr="000B4A7D">
        <w:t>ájí ʿAbdu’r-Raḥím-i-Qannád</w:t>
      </w:r>
      <w:r w:rsidRPr="000E7812">
        <w:tab/>
      </w:r>
      <w:r w:rsidRPr="000E7812">
        <w:tab/>
      </w:r>
      <w:r>
        <w:t>--- *e *L / All 1 occurances corrected.</w:t>
      </w:r>
    </w:p>
    <w:p w14:paraId="248AE0E3" w14:textId="77777777" w:rsidR="00C57E99" w:rsidRPr="000E7812" w:rsidRDefault="00C57E99" w:rsidP="00C57E99">
      <w:pPr>
        <w:pStyle w:val="StructureTextList"/>
      </w:pPr>
      <w:r w:rsidRPr="000E7812">
        <w:rPr>
          <w:highlight w:val="green"/>
        </w:rPr>
        <w:t>|Haji Abu’l-Hasan|</w:t>
      </w:r>
      <w:r w:rsidR="00627ED1" w:rsidRPr="00627ED1">
        <w:tab/>
      </w:r>
      <w:r w:rsidRPr="000E7812">
        <w:t>1</w:t>
      </w:r>
      <w:r w:rsidRPr="000E7812">
        <w:tab/>
      </w:r>
      <w:r>
        <w:t>Ḥ</w:t>
      </w:r>
      <w:r w:rsidRPr="000B4A7D">
        <w:t>ájí Abu’l-Ḥasan</w:t>
      </w:r>
      <w:r w:rsidRPr="000E7812">
        <w:tab/>
      </w:r>
      <w:r w:rsidRPr="000E7812">
        <w:tab/>
      </w:r>
      <w:r>
        <w:t>--- *e *L / All 1 occurances corrected.</w:t>
      </w:r>
    </w:p>
    <w:p w14:paraId="7EE228F2" w14:textId="77777777" w:rsidR="00C57E99" w:rsidRPr="000E7812" w:rsidRDefault="00C57E99" w:rsidP="00C57E99">
      <w:pPr>
        <w:pStyle w:val="StructureTextList"/>
      </w:pPr>
      <w:r w:rsidRPr="000E7812">
        <w:rPr>
          <w:highlight w:val="green"/>
        </w:rPr>
        <w:t>|Hájí Abu’l-Hasan|</w:t>
      </w:r>
      <w:r w:rsidR="00627ED1" w:rsidRPr="00627ED1">
        <w:tab/>
      </w:r>
      <w:r w:rsidRPr="000E7812">
        <w:t>1</w:t>
      </w:r>
      <w:r w:rsidRPr="000E7812">
        <w:tab/>
      </w:r>
      <w:r>
        <w:t>Ḥ</w:t>
      </w:r>
      <w:r w:rsidRPr="000B4A7D">
        <w:t>ájí Abu’l-Ḥasan</w:t>
      </w:r>
      <w:r w:rsidRPr="000E7812">
        <w:tab/>
      </w:r>
      <w:r w:rsidRPr="000E7812">
        <w:tab/>
      </w:r>
      <w:r>
        <w:t>--- *L / All 1 occurances corrected.</w:t>
      </w:r>
    </w:p>
    <w:p w14:paraId="4549CCDE" w14:textId="77777777" w:rsidR="00C57E99" w:rsidRPr="000E7812" w:rsidRDefault="00C57E99" w:rsidP="00C57E99">
      <w:pPr>
        <w:pStyle w:val="StructureTextList"/>
      </w:pPr>
      <w:r w:rsidRPr="000E7812">
        <w:rPr>
          <w:highlight w:val="green"/>
        </w:rPr>
        <w:t>|Haji Abu’l-Hasan-i-Amin|</w:t>
      </w:r>
      <w:r w:rsidR="00627ED1" w:rsidRPr="00627ED1">
        <w:tab/>
      </w:r>
      <w:r w:rsidRPr="000E7812">
        <w:t>1</w:t>
      </w:r>
      <w:r w:rsidRPr="000E7812">
        <w:tab/>
      </w:r>
      <w:r>
        <w:t>Ḥ</w:t>
      </w:r>
      <w:r w:rsidRPr="000B4A7D">
        <w:t>ájí Abu’l-Ḥasan-i-Amín</w:t>
      </w:r>
      <w:r w:rsidRPr="000E7812">
        <w:tab/>
      </w:r>
      <w:r w:rsidRPr="000E7812">
        <w:tab/>
      </w:r>
      <w:r>
        <w:t>--- *e *L / All 1 occurances corrected.</w:t>
      </w:r>
    </w:p>
    <w:p w14:paraId="3B452B5A" w14:textId="77777777" w:rsidR="00C57E99" w:rsidRPr="000E7812" w:rsidRDefault="00C57E99" w:rsidP="00C57E99">
      <w:pPr>
        <w:pStyle w:val="StructureTextList"/>
      </w:pPr>
      <w:r w:rsidRPr="000E7812">
        <w:rPr>
          <w:highlight w:val="green"/>
        </w:rPr>
        <w:t>|Haji Ali Yazdi|</w:t>
      </w:r>
      <w:r w:rsidR="00627ED1" w:rsidRPr="00627ED1">
        <w:tab/>
      </w:r>
      <w:r w:rsidRPr="000E7812">
        <w:t>3</w:t>
      </w:r>
      <w:r w:rsidRPr="000E7812">
        <w:tab/>
      </w:r>
      <w:r>
        <w:t>Ḥ</w:t>
      </w:r>
      <w:r w:rsidRPr="000B4A7D">
        <w:t xml:space="preserve">ájí </w:t>
      </w:r>
      <w:r>
        <w:t>ʿAlí Yazdí</w:t>
      </w:r>
      <w:r w:rsidRPr="000E7812">
        <w:tab/>
      </w:r>
      <w:r w:rsidRPr="000E7812">
        <w:tab/>
      </w:r>
      <w:r>
        <w:t>--- *e *L / All 3 occurances corrected.</w:t>
      </w:r>
    </w:p>
    <w:p w14:paraId="679CF934" w14:textId="77777777" w:rsidR="00C57E99" w:rsidRPr="000E7812" w:rsidRDefault="00C57E99" w:rsidP="00C57E99">
      <w:pPr>
        <w:pStyle w:val="StructureTextList"/>
      </w:pPr>
      <w:r w:rsidRPr="000E7812">
        <w:rPr>
          <w:highlight w:val="green"/>
        </w:rPr>
        <w:t>|Haji Ali|</w:t>
      </w:r>
      <w:r w:rsidR="00627ED1" w:rsidRPr="00627ED1">
        <w:tab/>
      </w:r>
      <w:r w:rsidRPr="000E7812">
        <w:t>4</w:t>
      </w:r>
      <w:r w:rsidRPr="000E7812">
        <w:tab/>
      </w:r>
      <w:r>
        <w:t>Ḥ</w:t>
      </w:r>
      <w:r w:rsidRPr="000B4A7D">
        <w:t xml:space="preserve">ájí </w:t>
      </w:r>
      <w:r>
        <w:t>ʿAlí</w:t>
      </w:r>
      <w:r w:rsidRPr="000E7812">
        <w:tab/>
      </w:r>
      <w:r w:rsidRPr="000E7812">
        <w:tab/>
      </w:r>
      <w:r>
        <w:t>--- *L / All 4 occurances corrected.</w:t>
      </w:r>
    </w:p>
    <w:p w14:paraId="0C11341C" w14:textId="77777777" w:rsidR="00C57E99" w:rsidRPr="000E7812" w:rsidRDefault="00C57E99" w:rsidP="00C57E99">
      <w:pPr>
        <w:pStyle w:val="StructureTextList"/>
      </w:pPr>
      <w:r w:rsidRPr="000E7812">
        <w:rPr>
          <w:highlight w:val="green"/>
        </w:rPr>
        <w:t>|Haji Ali’s|</w:t>
      </w:r>
      <w:r w:rsidR="00627ED1" w:rsidRPr="00627ED1">
        <w:tab/>
      </w:r>
      <w:r w:rsidRPr="000E7812">
        <w:t>1</w:t>
      </w:r>
      <w:r w:rsidRPr="000E7812">
        <w:tab/>
      </w:r>
      <w:r>
        <w:t>Ḥ</w:t>
      </w:r>
      <w:r w:rsidRPr="000B4A7D">
        <w:t xml:space="preserve">ájí </w:t>
      </w:r>
      <w:r>
        <w:t>ʿAlí’s</w:t>
      </w:r>
      <w:r w:rsidRPr="000E7812">
        <w:tab/>
      </w:r>
      <w:r w:rsidRPr="000E7812">
        <w:tab/>
      </w:r>
      <w:r>
        <w:t>--- *L / All 1 occurances corrected.</w:t>
      </w:r>
    </w:p>
    <w:p w14:paraId="0B08BF16" w14:textId="77777777" w:rsidR="00C57E99" w:rsidRPr="000E7812" w:rsidRDefault="00C57E99" w:rsidP="00C57E99">
      <w:pPr>
        <w:pStyle w:val="StructureTextList"/>
      </w:pPr>
      <w:r w:rsidRPr="000E7812">
        <w:rPr>
          <w:highlight w:val="green"/>
        </w:rPr>
        <w:t>|Haji Aliy-i-Las-Furush|</w:t>
      </w:r>
      <w:r w:rsidR="00627ED1" w:rsidRPr="00627ED1">
        <w:tab/>
      </w:r>
      <w:r w:rsidRPr="000E7812">
        <w:t>1</w:t>
      </w:r>
      <w:r w:rsidRPr="000E7812">
        <w:tab/>
      </w:r>
      <w:r w:rsidRPr="000E7812">
        <w:tab/>
      </w:r>
      <w:r w:rsidRPr="000E7812">
        <w:tab/>
      </w:r>
      <w:r>
        <w:t>--- *e *e</w:t>
      </w:r>
    </w:p>
    <w:p w14:paraId="69976936" w14:textId="77777777" w:rsidR="00C57E99" w:rsidRPr="000E7812" w:rsidRDefault="00C57E99" w:rsidP="00C57E99">
      <w:pPr>
        <w:pStyle w:val="StructureTextList"/>
      </w:pPr>
      <w:r w:rsidRPr="000E7812">
        <w:rPr>
          <w:highlight w:val="green"/>
        </w:rPr>
        <w:t>|Háji ʿAlíy-i-Las-Furush|</w:t>
      </w:r>
      <w:r w:rsidR="00627ED1" w:rsidRPr="00627ED1">
        <w:tab/>
      </w:r>
      <w:r w:rsidRPr="000E7812">
        <w:t>1</w:t>
      </w:r>
      <w:r w:rsidRPr="000E7812">
        <w:tab/>
      </w:r>
      <w:r w:rsidRPr="000E7812">
        <w:tab/>
      </w:r>
      <w:r w:rsidRPr="000E7812">
        <w:tab/>
      </w:r>
      <w:r>
        <w:t>---</w:t>
      </w:r>
    </w:p>
    <w:p w14:paraId="70AC1BA0" w14:textId="77777777" w:rsidR="00C57E99" w:rsidRPr="000E7812" w:rsidRDefault="00C57E99" w:rsidP="00C57E99">
      <w:pPr>
        <w:pStyle w:val="StructureTextList"/>
      </w:pPr>
      <w:r w:rsidRPr="000E7812">
        <w:rPr>
          <w:highlight w:val="green"/>
        </w:rPr>
        <w:t>|</w:t>
      </w:r>
      <w:r w:rsidR="00627ED1" w:rsidRPr="00627ED1">
        <w:rPr>
          <w:highlight w:val="darkGreen"/>
        </w:rPr>
        <w:t>Haji Aliy-i-Yazdi</w:t>
      </w:r>
      <w:r w:rsidRPr="000E7812">
        <w:rPr>
          <w:highlight w:val="green"/>
        </w:rPr>
        <w:t>|</w:t>
      </w:r>
      <w:r w:rsidR="00627ED1" w:rsidRPr="00627ED1">
        <w:tab/>
      </w:r>
      <w:r w:rsidRPr="000E7812">
        <w:t>2</w:t>
      </w:r>
      <w:r w:rsidRPr="000E7812">
        <w:tab/>
      </w:r>
      <w:r w:rsidRPr="000E7812">
        <w:tab/>
      </w:r>
      <w:r w:rsidRPr="000E7812">
        <w:tab/>
      </w:r>
      <w:r>
        <w:t>--- *L / 0 occurances corrected, 2 left unchanged.</w:t>
      </w:r>
    </w:p>
    <w:p w14:paraId="15ACAF41" w14:textId="77777777" w:rsidR="00C57E99" w:rsidRPr="000E7812" w:rsidRDefault="00C57E99" w:rsidP="00C57E99">
      <w:pPr>
        <w:pStyle w:val="StructureTextList"/>
      </w:pPr>
      <w:r w:rsidRPr="000E7812">
        <w:rPr>
          <w:highlight w:val="green"/>
        </w:rPr>
        <w:t>|Hájí Amín|</w:t>
      </w:r>
      <w:r w:rsidR="00627ED1" w:rsidRPr="00627ED1">
        <w:tab/>
      </w:r>
      <w:r w:rsidRPr="000E7812">
        <w:t>1</w:t>
      </w:r>
      <w:r w:rsidRPr="000E7812">
        <w:tab/>
      </w:r>
      <w:r>
        <w:t>Ḥ</w:t>
      </w:r>
      <w:r w:rsidRPr="000B4A7D">
        <w:t>ájí Amín</w:t>
      </w:r>
      <w:r w:rsidRPr="000E7812">
        <w:tab/>
      </w:r>
      <w:r w:rsidRPr="000E7812">
        <w:tab/>
      </w:r>
      <w:r>
        <w:t>--- *L / All 1 occurances corrected.</w:t>
      </w:r>
    </w:p>
    <w:p w14:paraId="1CCC1A45" w14:textId="77777777" w:rsidR="00C57E99" w:rsidRPr="000E7812" w:rsidRDefault="00C57E99" w:rsidP="00C57E99">
      <w:pPr>
        <w:pStyle w:val="StructureTextList"/>
      </w:pPr>
      <w:r w:rsidRPr="000E7812">
        <w:rPr>
          <w:highlight w:val="green"/>
        </w:rPr>
        <w:t>|Haji Hasan|</w:t>
      </w:r>
      <w:r w:rsidR="00627ED1" w:rsidRPr="00627ED1">
        <w:tab/>
      </w:r>
      <w:r w:rsidRPr="000E7812">
        <w:t>1</w:t>
      </w:r>
      <w:r w:rsidRPr="000E7812">
        <w:tab/>
      </w:r>
      <w:r>
        <w:t>Ḥájí Ḥasan</w:t>
      </w:r>
      <w:r w:rsidRPr="000E7812">
        <w:tab/>
      </w:r>
      <w:r w:rsidRPr="000E7812">
        <w:tab/>
      </w:r>
      <w:r>
        <w:t>fuzzy match (|Ḥájí Ḥasan|) *L / All 1 occurances corrected.</w:t>
      </w:r>
    </w:p>
    <w:p w14:paraId="5D1891BF" w14:textId="77777777" w:rsidR="00C57E99" w:rsidRPr="000E7812" w:rsidRDefault="00C57E99" w:rsidP="00C57E99">
      <w:pPr>
        <w:pStyle w:val="StructureTextList"/>
      </w:pPr>
      <w:r w:rsidRPr="000E7812">
        <w:rPr>
          <w:highlight w:val="green"/>
        </w:rPr>
        <w:t>|Haji Khalil|</w:t>
      </w:r>
      <w:r w:rsidR="00627ED1" w:rsidRPr="00627ED1">
        <w:tab/>
      </w:r>
      <w:r w:rsidRPr="000E7812">
        <w:t>1</w:t>
      </w:r>
      <w:r w:rsidRPr="000E7812">
        <w:tab/>
      </w:r>
      <w:r>
        <w:t>Ḥájí </w:t>
      </w:r>
      <w:r w:rsidRPr="000B4A7D">
        <w:t>alíl</w:t>
      </w:r>
      <w:r w:rsidRPr="000E7812">
        <w:tab/>
      </w:r>
      <w:r w:rsidRPr="000E7812">
        <w:tab/>
      </w:r>
      <w:r>
        <w:t>--- *e *L / All 1 occurances corrected.</w:t>
      </w:r>
    </w:p>
    <w:p w14:paraId="129C2D92" w14:textId="77777777" w:rsidR="00C57E99" w:rsidRPr="000E7812" w:rsidRDefault="00C57E99" w:rsidP="00C57E99">
      <w:pPr>
        <w:pStyle w:val="StructureTextList"/>
      </w:pPr>
      <w:r w:rsidRPr="000E7812">
        <w:rPr>
          <w:highlight w:val="green"/>
        </w:rPr>
        <w:t>|Haji Khavar|</w:t>
      </w:r>
      <w:r w:rsidR="00627ED1" w:rsidRPr="00627ED1">
        <w:tab/>
      </w:r>
      <w:r w:rsidRPr="000E7812">
        <w:t>1</w:t>
      </w:r>
      <w:r w:rsidRPr="000E7812">
        <w:tab/>
      </w:r>
      <w:r>
        <w:t>Ḥájí </w:t>
      </w:r>
      <w:r w:rsidRPr="000B4A7D">
        <w:rPr>
          <w:rFonts w:hint="eastAsia"/>
        </w:rPr>
        <w:t>á</w:t>
      </w:r>
      <w:r w:rsidRPr="000B4A7D">
        <w:t>var</w:t>
      </w:r>
      <w:r w:rsidRPr="000E7812">
        <w:tab/>
      </w:r>
      <w:r w:rsidRPr="000E7812">
        <w:tab/>
      </w:r>
      <w:r>
        <w:t>--- *e *L / All 1 occurances corrected.</w:t>
      </w:r>
    </w:p>
    <w:p w14:paraId="0C8D0412" w14:textId="77777777" w:rsidR="00C57E99" w:rsidRPr="000E7812" w:rsidRDefault="00C57E99" w:rsidP="00C57E99">
      <w:pPr>
        <w:pStyle w:val="StructureTextList"/>
      </w:pPr>
      <w:r w:rsidRPr="000E7812">
        <w:rPr>
          <w:highlight w:val="green"/>
        </w:rPr>
        <w:t>|Haji Mirza Abu’l-Qasim|</w:t>
      </w:r>
      <w:r w:rsidR="00627ED1" w:rsidRPr="00627ED1">
        <w:tab/>
      </w:r>
      <w:r w:rsidRPr="000E7812">
        <w:t>2</w:t>
      </w:r>
      <w:r w:rsidRPr="000E7812">
        <w:tab/>
      </w:r>
      <w:r>
        <w:t xml:space="preserve">Ḥájí </w:t>
      </w:r>
      <w:r w:rsidRPr="007400FE">
        <w:t xml:space="preserve">Mírzá </w:t>
      </w:r>
      <w:r w:rsidRPr="000B4A7D">
        <w:t>Abu’l-Qásim</w:t>
      </w:r>
      <w:r w:rsidRPr="000E7812">
        <w:tab/>
      </w:r>
      <w:r w:rsidRPr="000E7812">
        <w:tab/>
      </w:r>
      <w:r>
        <w:t>--- *e *L / All 2 occurances corrected.</w:t>
      </w:r>
    </w:p>
    <w:p w14:paraId="18E1EBB3" w14:textId="77777777" w:rsidR="00C57E99" w:rsidRPr="000E7812" w:rsidRDefault="00C57E99" w:rsidP="00C57E99">
      <w:pPr>
        <w:pStyle w:val="StructureTextList"/>
      </w:pPr>
      <w:r w:rsidRPr="000E7812">
        <w:rPr>
          <w:highlight w:val="green"/>
        </w:rPr>
        <w:t>|Haji Mirza Ahmad|</w:t>
      </w:r>
      <w:r w:rsidR="00627ED1" w:rsidRPr="00627ED1">
        <w:tab/>
      </w:r>
      <w:r w:rsidRPr="000E7812">
        <w:t>4</w:t>
      </w:r>
      <w:r w:rsidRPr="000E7812">
        <w:tab/>
      </w:r>
      <w:r w:rsidRPr="007400FE">
        <w:t>Ḥájí Mírzá Aḥmad</w:t>
      </w:r>
      <w:r w:rsidRPr="000E7812">
        <w:tab/>
      </w:r>
      <w:r w:rsidRPr="000E7812">
        <w:tab/>
      </w:r>
      <w:r>
        <w:t>fuzzy match (|Ḥájí Mírzá Aḥmad|) *e *L / All 4 occurances corrected.</w:t>
      </w:r>
    </w:p>
    <w:p w14:paraId="2E1BFE9B" w14:textId="77777777" w:rsidR="00C57E99" w:rsidRPr="000E7812" w:rsidRDefault="00C57E99" w:rsidP="00C57E99">
      <w:pPr>
        <w:pStyle w:val="StructureTextList"/>
      </w:pPr>
      <w:r w:rsidRPr="000E7812">
        <w:rPr>
          <w:highlight w:val="green"/>
        </w:rPr>
        <w:t>|Hájí Mírzá Ahmad|</w:t>
      </w:r>
      <w:r w:rsidR="00627ED1" w:rsidRPr="00627ED1">
        <w:tab/>
      </w:r>
      <w:r w:rsidRPr="000E7812">
        <w:t>1</w:t>
      </w:r>
      <w:r w:rsidRPr="000E7812">
        <w:tab/>
      </w:r>
      <w:r w:rsidRPr="007400FE">
        <w:t>Ḥájí Mírzá Aḥmad</w:t>
      </w:r>
      <w:r w:rsidRPr="000E7812">
        <w:tab/>
      </w:r>
      <w:r w:rsidRPr="000E7812">
        <w:tab/>
      </w:r>
      <w:r>
        <w:t>fuzzy match (|Ḥájí Mírzá Aḥmad|) *L / All 1 occurances corrected.</w:t>
      </w:r>
    </w:p>
    <w:p w14:paraId="03034C37" w14:textId="77777777" w:rsidR="00C57E99" w:rsidRPr="000E7812" w:rsidRDefault="00C57E99" w:rsidP="00C57E99">
      <w:pPr>
        <w:pStyle w:val="StructureTextList"/>
      </w:pPr>
      <w:r w:rsidRPr="000E7812">
        <w:rPr>
          <w:highlight w:val="green"/>
        </w:rPr>
        <w:t>|Haji Mirza Ahmad’s|</w:t>
      </w:r>
      <w:r w:rsidR="00627ED1" w:rsidRPr="00627ED1">
        <w:tab/>
      </w:r>
      <w:r w:rsidRPr="000E7812">
        <w:t>1</w:t>
      </w:r>
      <w:r w:rsidRPr="000E7812">
        <w:tab/>
      </w:r>
      <w:r w:rsidRPr="007400FE">
        <w:t>Ḥájí Mírzá Aḥmad</w:t>
      </w:r>
      <w:r>
        <w:t>’s</w:t>
      </w:r>
      <w:r w:rsidRPr="000E7812">
        <w:tab/>
      </w:r>
      <w:r w:rsidRPr="000E7812">
        <w:tab/>
      </w:r>
      <w:r>
        <w:t>--- *L / All 1 occurances corrected.</w:t>
      </w:r>
    </w:p>
    <w:p w14:paraId="308F8D88" w14:textId="77777777" w:rsidR="00C57E99" w:rsidRPr="000E7812" w:rsidRDefault="00C57E99" w:rsidP="00C57E99">
      <w:pPr>
        <w:pStyle w:val="StructureTextList"/>
      </w:pPr>
      <w:r w:rsidRPr="000E7812">
        <w:rPr>
          <w:highlight w:val="green"/>
        </w:rPr>
        <w:t>|Haji Mirza Ahmad-i-Kashani|</w:t>
      </w:r>
      <w:r w:rsidR="00627ED1" w:rsidRPr="00627ED1">
        <w:tab/>
      </w:r>
      <w:r w:rsidRPr="000E7812">
        <w:t>1</w:t>
      </w:r>
      <w:r w:rsidRPr="000E7812">
        <w:tab/>
      </w:r>
      <w:r>
        <w:t xml:space="preserve">Ḥájí </w:t>
      </w:r>
      <w:r w:rsidRPr="007400FE">
        <w:t>Mírzá Aḥmad-i-Ká</w:t>
      </w:r>
      <w:r>
        <w:t></w:t>
      </w:r>
      <w:r w:rsidRPr="007400FE">
        <w:rPr>
          <w:rFonts w:hint="eastAsia"/>
        </w:rPr>
        <w:t>á</w:t>
      </w:r>
      <w:r w:rsidRPr="007400FE">
        <w:t>ní</w:t>
      </w:r>
      <w:r w:rsidRPr="000E7812">
        <w:tab/>
      </w:r>
      <w:r w:rsidRPr="000E7812">
        <w:tab/>
      </w:r>
      <w:r>
        <w:t>--- *e *L / All 1 occurances corrected.</w:t>
      </w:r>
    </w:p>
    <w:p w14:paraId="0E35730D" w14:textId="77777777" w:rsidR="00C57E99" w:rsidRPr="000E7812" w:rsidRDefault="00C57E99" w:rsidP="00C57E99">
      <w:pPr>
        <w:pStyle w:val="StructureTextList"/>
      </w:pPr>
      <w:r w:rsidRPr="000E7812">
        <w:rPr>
          <w:highlight w:val="green"/>
        </w:rPr>
        <w:t>|Haji Mirza Habibu’llah-i-Afnan|</w:t>
      </w:r>
      <w:r w:rsidR="00627ED1" w:rsidRPr="00627ED1">
        <w:tab/>
      </w:r>
      <w:r w:rsidRPr="000E7812">
        <w:t>1</w:t>
      </w:r>
      <w:r w:rsidRPr="000E7812">
        <w:tab/>
      </w:r>
      <w:r>
        <w:t xml:space="preserve">Ḥájí </w:t>
      </w:r>
      <w:r w:rsidRPr="007400FE">
        <w:t xml:space="preserve">Mírzá </w:t>
      </w:r>
      <w:r w:rsidRPr="000B29AE">
        <w:t>Ḥabíbu’lláh</w:t>
      </w:r>
      <w:r>
        <w:t>-i-Afnán</w:t>
      </w:r>
      <w:r w:rsidRPr="000E7812">
        <w:tab/>
      </w:r>
      <w:r w:rsidRPr="000E7812">
        <w:tab/>
      </w:r>
      <w:r>
        <w:t>--- *e *e *L / All 1 occurances corrected.</w:t>
      </w:r>
    </w:p>
    <w:p w14:paraId="338B7FA2" w14:textId="77777777" w:rsidR="00C57E99" w:rsidRPr="000E7812" w:rsidRDefault="00C57E99" w:rsidP="00C57E99">
      <w:pPr>
        <w:pStyle w:val="StructureTextList"/>
      </w:pPr>
      <w:r w:rsidRPr="000E7812">
        <w:rPr>
          <w:highlight w:val="green"/>
        </w:rPr>
        <w:t>|Haji Mirza Hasan|</w:t>
      </w:r>
      <w:r w:rsidR="00627ED1" w:rsidRPr="00627ED1">
        <w:tab/>
      </w:r>
      <w:r w:rsidRPr="000E7812">
        <w:t>1</w:t>
      </w:r>
      <w:r w:rsidRPr="000E7812">
        <w:tab/>
      </w:r>
      <w:r>
        <w:t xml:space="preserve">Ḥájí </w:t>
      </w:r>
      <w:r w:rsidRPr="007400FE">
        <w:t xml:space="preserve">Mírzá </w:t>
      </w:r>
      <w:r w:rsidRPr="000B29AE">
        <w:t>Ḥasan</w:t>
      </w:r>
      <w:r w:rsidRPr="000E7812">
        <w:tab/>
      </w:r>
      <w:r w:rsidRPr="000E7812">
        <w:tab/>
      </w:r>
      <w:r>
        <w:t>--- *L / All 1 occurances corrected.</w:t>
      </w:r>
    </w:p>
    <w:p w14:paraId="09AC2F63" w14:textId="77777777" w:rsidR="00C57E99" w:rsidRPr="000E7812" w:rsidRDefault="00C57E99" w:rsidP="00C57E99">
      <w:pPr>
        <w:pStyle w:val="StructureTextList"/>
      </w:pPr>
      <w:r w:rsidRPr="000E7812">
        <w:rPr>
          <w:highlight w:val="green"/>
        </w:rPr>
        <w:t>|Haji Mirza Hasan-i-Khurasani|</w:t>
      </w:r>
      <w:r w:rsidR="00627ED1" w:rsidRPr="00627ED1">
        <w:tab/>
      </w:r>
      <w:r w:rsidRPr="000E7812">
        <w:t>1</w:t>
      </w:r>
      <w:r w:rsidRPr="000E7812">
        <w:tab/>
      </w:r>
      <w:r>
        <w:t xml:space="preserve">Ḥájí </w:t>
      </w:r>
      <w:r w:rsidRPr="007400FE">
        <w:t xml:space="preserve">Mírzá </w:t>
      </w:r>
      <w:r w:rsidRPr="000B29AE">
        <w:t>Ḥasan-i-</w:t>
      </w:r>
      <w:r>
        <w:t></w:t>
      </w:r>
      <w:r w:rsidRPr="000B29AE">
        <w:t>urásání</w:t>
      </w:r>
      <w:r w:rsidRPr="000E7812">
        <w:tab/>
      </w:r>
      <w:r w:rsidRPr="000E7812">
        <w:tab/>
      </w:r>
      <w:r>
        <w:t>--- *e *L / All 1 occurances corrected.</w:t>
      </w:r>
    </w:p>
    <w:p w14:paraId="2DA2B205" w14:textId="77777777" w:rsidR="00C57E99" w:rsidRPr="000E7812" w:rsidRDefault="00C57E99" w:rsidP="00C57E99">
      <w:pPr>
        <w:pStyle w:val="StructureTextList"/>
      </w:pPr>
      <w:r w:rsidRPr="000E7812">
        <w:rPr>
          <w:highlight w:val="green"/>
        </w:rPr>
        <w:t>|Haji Mirza Haydar-’Ali|</w:t>
      </w:r>
      <w:r w:rsidR="00627ED1" w:rsidRPr="00627ED1">
        <w:tab/>
      </w:r>
      <w:r w:rsidRPr="000E7812">
        <w:t>1</w:t>
      </w:r>
      <w:r w:rsidRPr="000E7812">
        <w:tab/>
      </w:r>
      <w:r>
        <w:t xml:space="preserve">Ḥájí </w:t>
      </w:r>
      <w:r w:rsidRPr="007400FE">
        <w:t xml:space="preserve">Mírzá </w:t>
      </w:r>
      <w:r w:rsidRPr="000B29AE">
        <w:t>Ḥaydar-ʿAlí</w:t>
      </w:r>
      <w:r w:rsidRPr="000E7812">
        <w:tab/>
      </w:r>
      <w:r w:rsidRPr="000E7812">
        <w:tab/>
      </w:r>
      <w:r>
        <w:t>--- *e *L / All 1 occurances corrected.</w:t>
      </w:r>
    </w:p>
    <w:p w14:paraId="5594477A" w14:textId="77777777" w:rsidR="00C57E99" w:rsidRPr="000E7812" w:rsidRDefault="00C57E99" w:rsidP="00C57E99">
      <w:pPr>
        <w:pStyle w:val="StructureTextList"/>
      </w:pPr>
      <w:r w:rsidRPr="000E7812">
        <w:rPr>
          <w:highlight w:val="green"/>
        </w:rPr>
        <w:t>|Haji Mirza Haydar-ʿAli|</w:t>
      </w:r>
      <w:r w:rsidR="00627ED1" w:rsidRPr="00627ED1">
        <w:tab/>
      </w:r>
      <w:r w:rsidRPr="000E7812">
        <w:t>23</w:t>
      </w:r>
      <w:r w:rsidRPr="000E7812">
        <w:tab/>
      </w:r>
      <w:r>
        <w:t xml:space="preserve">Ḥájí </w:t>
      </w:r>
      <w:r w:rsidRPr="007400FE">
        <w:t xml:space="preserve">Mírzá </w:t>
      </w:r>
      <w:r w:rsidRPr="000B29AE">
        <w:t>Ḥaydar-ʿAlí</w:t>
      </w:r>
      <w:r w:rsidRPr="000E7812">
        <w:tab/>
      </w:r>
      <w:r w:rsidRPr="000E7812">
        <w:tab/>
      </w:r>
      <w:r>
        <w:t>--- *L / All 23 occurances corrected.</w:t>
      </w:r>
    </w:p>
    <w:p w14:paraId="3486EF1C" w14:textId="77777777" w:rsidR="00C57E99" w:rsidRPr="000E7812" w:rsidRDefault="00C57E99" w:rsidP="00C57E99">
      <w:pPr>
        <w:pStyle w:val="StructureTextList"/>
      </w:pPr>
      <w:r w:rsidRPr="000E7812">
        <w:rPr>
          <w:highlight w:val="green"/>
        </w:rPr>
        <w:t>|Hájí Mírzá Haydar-ʿAlí|</w:t>
      </w:r>
      <w:r w:rsidR="00627ED1" w:rsidRPr="00627ED1">
        <w:tab/>
      </w:r>
      <w:r w:rsidRPr="000E7812">
        <w:t>3</w:t>
      </w:r>
      <w:r w:rsidRPr="000E7812">
        <w:tab/>
      </w:r>
      <w:r>
        <w:t xml:space="preserve">Ḥájí </w:t>
      </w:r>
      <w:r w:rsidRPr="007400FE">
        <w:t xml:space="preserve">Mírzá </w:t>
      </w:r>
      <w:r w:rsidRPr="000B29AE">
        <w:t>Ḥaydar-ʿAlí</w:t>
      </w:r>
      <w:r w:rsidRPr="000E7812">
        <w:tab/>
      </w:r>
      <w:r w:rsidRPr="000E7812">
        <w:tab/>
      </w:r>
      <w:r>
        <w:t>--- *L / All 3 occurances corrected.</w:t>
      </w:r>
    </w:p>
    <w:p w14:paraId="378FCC34" w14:textId="77777777" w:rsidR="00C57E99" w:rsidRPr="000E7812" w:rsidRDefault="00C57E99" w:rsidP="00C57E99">
      <w:pPr>
        <w:pStyle w:val="StructureTextList"/>
      </w:pPr>
      <w:r w:rsidRPr="000E7812">
        <w:rPr>
          <w:highlight w:val="green"/>
        </w:rPr>
        <w:t>|Haji Mirza Haydar-ʿAli’s|</w:t>
      </w:r>
      <w:r w:rsidR="00627ED1" w:rsidRPr="00627ED1">
        <w:tab/>
      </w:r>
      <w:r w:rsidRPr="000E7812">
        <w:t>1</w:t>
      </w:r>
      <w:r w:rsidRPr="000E7812">
        <w:tab/>
      </w:r>
      <w:r>
        <w:t xml:space="preserve">Ḥájí </w:t>
      </w:r>
      <w:r w:rsidRPr="007400FE">
        <w:t xml:space="preserve">Mírzá </w:t>
      </w:r>
      <w:r w:rsidRPr="000B29AE">
        <w:t>Ḥaydar-ʿAlí</w:t>
      </w:r>
      <w:r>
        <w:t>’s</w:t>
      </w:r>
      <w:r w:rsidRPr="000E7812">
        <w:tab/>
      </w:r>
      <w:r w:rsidRPr="000E7812">
        <w:tab/>
      </w:r>
      <w:r>
        <w:t>--- *L / All 1 occurances corrected.</w:t>
      </w:r>
    </w:p>
    <w:p w14:paraId="2299C839" w14:textId="77777777" w:rsidR="00C57E99" w:rsidRPr="000E7812" w:rsidRDefault="00C57E99" w:rsidP="00C57E99">
      <w:pPr>
        <w:pStyle w:val="StructureTextList"/>
      </w:pPr>
      <w:r w:rsidRPr="000E7812">
        <w:rPr>
          <w:highlight w:val="green"/>
        </w:rPr>
        <w:t>|Haji Mirza Muhammad-Taqi|</w:t>
      </w:r>
      <w:r w:rsidR="00627ED1" w:rsidRPr="00627ED1">
        <w:tab/>
      </w:r>
      <w:r w:rsidRPr="000E7812">
        <w:t>1</w:t>
      </w:r>
      <w:r w:rsidRPr="000E7812">
        <w:tab/>
      </w:r>
      <w:r w:rsidRPr="000B29AE">
        <w:t>Ḥájí Mírzá Muḥammad-Taqí</w:t>
      </w:r>
      <w:r w:rsidRPr="000E7812">
        <w:tab/>
      </w:r>
      <w:r w:rsidRPr="000E7812">
        <w:tab/>
      </w:r>
      <w:r>
        <w:t>fuzzy match (|Ḥájí Mírzá Muḥammad-Taqí|) *e *L / All 1 occurances corrected.</w:t>
      </w:r>
    </w:p>
    <w:p w14:paraId="00A30AAD" w14:textId="77777777" w:rsidR="00C57E99" w:rsidRPr="000E7812" w:rsidRDefault="00C57E99" w:rsidP="00C57E99">
      <w:pPr>
        <w:pStyle w:val="StructureTextList"/>
      </w:pPr>
      <w:r w:rsidRPr="000E7812">
        <w:rPr>
          <w:highlight w:val="green"/>
        </w:rPr>
        <w:t>|Hájí Mírzá Muhammad-Taqí|</w:t>
      </w:r>
      <w:r w:rsidR="00627ED1" w:rsidRPr="00627ED1">
        <w:tab/>
      </w:r>
      <w:r w:rsidRPr="000E7812">
        <w:t>1</w:t>
      </w:r>
      <w:r w:rsidRPr="000E7812">
        <w:tab/>
      </w:r>
      <w:r w:rsidRPr="000B29AE">
        <w:t>Ḥájí Mírzá Muḥammad-Taqí</w:t>
      </w:r>
      <w:r w:rsidRPr="000E7812">
        <w:tab/>
      </w:r>
      <w:r w:rsidRPr="000E7812">
        <w:tab/>
      </w:r>
      <w:r>
        <w:t>fuzzy match (|Ḥájí Mírzá Muḥammad-Taqí|) *L / All 1 occurances corrected.</w:t>
      </w:r>
    </w:p>
    <w:p w14:paraId="09DD4BC5" w14:textId="77777777" w:rsidR="00C57E99" w:rsidRPr="000E7812" w:rsidRDefault="00C57E99" w:rsidP="00C57E99">
      <w:pPr>
        <w:pStyle w:val="StructureTextList"/>
      </w:pPr>
      <w:r w:rsidRPr="000E7812">
        <w:rPr>
          <w:highlight w:val="green"/>
        </w:rPr>
        <w:t>|Haji Mirza Siyyid Hasan|</w:t>
      </w:r>
      <w:r w:rsidR="00627ED1" w:rsidRPr="00627ED1">
        <w:tab/>
      </w:r>
      <w:r w:rsidRPr="000E7812">
        <w:t>2</w:t>
      </w:r>
      <w:r w:rsidRPr="000E7812">
        <w:tab/>
      </w:r>
      <w:r w:rsidRPr="000B29AE">
        <w:t>Ḥájí Mírzá Siyyid Ḥasan</w:t>
      </w:r>
      <w:r w:rsidRPr="000E7812">
        <w:tab/>
      </w:r>
      <w:r w:rsidRPr="000E7812">
        <w:tab/>
      </w:r>
      <w:r>
        <w:t>--- *e *L *L / All 2 occurances corrected.</w:t>
      </w:r>
    </w:p>
    <w:p w14:paraId="09B06B89" w14:textId="77777777" w:rsidR="00C57E99" w:rsidRPr="000E7812" w:rsidRDefault="00C57E99" w:rsidP="00C57E99">
      <w:pPr>
        <w:pStyle w:val="StructureTextList"/>
      </w:pPr>
      <w:r w:rsidRPr="000E7812">
        <w:rPr>
          <w:highlight w:val="green"/>
        </w:rPr>
        <w:t>|Hájí Mírzá Siyyid|</w:t>
      </w:r>
      <w:r w:rsidR="00627ED1" w:rsidRPr="00627ED1">
        <w:tab/>
      </w:r>
      <w:r w:rsidRPr="000E7812">
        <w:t>1</w:t>
      </w:r>
      <w:r w:rsidRPr="000E7812">
        <w:tab/>
      </w:r>
      <w:r w:rsidRPr="000B29AE">
        <w:t>Ḥájí Mírzá Siyyid</w:t>
      </w:r>
      <w:r w:rsidRPr="000E7812">
        <w:tab/>
      </w:r>
      <w:r w:rsidRPr="000E7812">
        <w:tab/>
      </w:r>
      <w:r>
        <w:t>--- *L / All 1 occurances corrected.</w:t>
      </w:r>
    </w:p>
    <w:p w14:paraId="501A10C4" w14:textId="77777777" w:rsidR="00C57E99" w:rsidRPr="000E7812" w:rsidRDefault="00C57E99" w:rsidP="00C57E99">
      <w:pPr>
        <w:pStyle w:val="StructureTextList"/>
      </w:pPr>
      <w:r w:rsidRPr="000E7812">
        <w:rPr>
          <w:rStyle w:val="referenceauthor"/>
          <w:highlight w:val="green"/>
        </w:rPr>
        <w:t>|HAJI MIRZA|</w:t>
      </w:r>
      <w:r w:rsidR="00627ED1" w:rsidRPr="00627ED1">
        <w:tab/>
      </w:r>
      <w:r w:rsidRPr="000E7812">
        <w:t>1</w:t>
      </w:r>
      <w:r w:rsidRPr="000E7812">
        <w:tab/>
      </w:r>
      <w:r w:rsidRPr="000B29AE">
        <w:t>ḤÁJÍ MÍRZÁ</w:t>
      </w:r>
      <w:r w:rsidRPr="000E7812">
        <w:tab/>
      </w:r>
      <w:r w:rsidRPr="000E7812">
        <w:tab/>
      </w:r>
      <w:r>
        <w:t>--- *L / All 1 occurances corrected.</w:t>
      </w:r>
    </w:p>
    <w:p w14:paraId="130214EC" w14:textId="77777777" w:rsidR="00C57E99" w:rsidRPr="000E7812" w:rsidRDefault="00C57E99" w:rsidP="00C57E99">
      <w:pPr>
        <w:pStyle w:val="StructureTextList"/>
      </w:pPr>
      <w:r w:rsidRPr="000E7812">
        <w:rPr>
          <w:highlight w:val="green"/>
        </w:rPr>
        <w:t>|Hájí Mirzá|</w:t>
      </w:r>
      <w:r w:rsidR="00627ED1" w:rsidRPr="00627ED1">
        <w:tab/>
      </w:r>
      <w:r w:rsidRPr="000E7812">
        <w:t>1</w:t>
      </w:r>
      <w:r w:rsidRPr="000E7812">
        <w:tab/>
      </w:r>
      <w:r w:rsidRPr="000B29AE">
        <w:t>Ḥájí Mírzá</w:t>
      </w:r>
      <w:r w:rsidRPr="000E7812">
        <w:tab/>
      </w:r>
      <w:r w:rsidRPr="000E7812">
        <w:tab/>
      </w:r>
      <w:r>
        <w:t>--- *L / All 1 occurances corrected.</w:t>
      </w:r>
    </w:p>
    <w:p w14:paraId="51E95822" w14:textId="77777777" w:rsidR="00C57E99" w:rsidRPr="000E7812" w:rsidRDefault="00C57E99" w:rsidP="00C57E99">
      <w:pPr>
        <w:pStyle w:val="StructureTextList"/>
      </w:pPr>
      <w:r w:rsidRPr="000E7812">
        <w:rPr>
          <w:highlight w:val="green"/>
        </w:rPr>
        <w:t>|Hájí Mírzá|</w:t>
      </w:r>
      <w:r w:rsidR="00627ED1" w:rsidRPr="00627ED1">
        <w:tab/>
      </w:r>
      <w:r w:rsidRPr="000E7812">
        <w:t>5</w:t>
      </w:r>
      <w:r w:rsidRPr="000E7812">
        <w:tab/>
      </w:r>
      <w:r w:rsidRPr="000B29AE">
        <w:t>Ḥájí Mírzá</w:t>
      </w:r>
      <w:r w:rsidRPr="000E7812">
        <w:tab/>
      </w:r>
      <w:r w:rsidRPr="000E7812">
        <w:tab/>
      </w:r>
      <w:r>
        <w:t>--- *L / All 5 occurances corrected.</w:t>
      </w:r>
    </w:p>
    <w:p w14:paraId="7FE6E53E" w14:textId="77777777" w:rsidR="00C57E99" w:rsidRPr="000E7812" w:rsidRDefault="00C57E99" w:rsidP="00C57E99">
      <w:pPr>
        <w:pStyle w:val="StructureTextList"/>
      </w:pPr>
      <w:r w:rsidRPr="000E7812">
        <w:rPr>
          <w:highlight w:val="green"/>
        </w:rPr>
        <w:t>|Haji Muhammad Tahir-i-Malmiri|</w:t>
      </w:r>
      <w:r w:rsidR="00627ED1" w:rsidRPr="00627ED1">
        <w:tab/>
      </w:r>
      <w:r w:rsidRPr="000E7812">
        <w:t>1</w:t>
      </w:r>
      <w:r w:rsidRPr="000E7812">
        <w:tab/>
      </w:r>
      <w:r w:rsidRPr="000B29AE">
        <w:t xml:space="preserve">Ḥájí </w:t>
      </w:r>
      <w:r>
        <w:t>Muḥammad Ṭáhir-i-Málmírí</w:t>
      </w:r>
      <w:r w:rsidRPr="000E7812">
        <w:tab/>
      </w:r>
      <w:r w:rsidRPr="000E7812">
        <w:tab/>
      </w:r>
      <w:r>
        <w:t>--- *e *e *e *e *L / All 1 occurances corrected.</w:t>
      </w:r>
    </w:p>
    <w:p w14:paraId="57F57402" w14:textId="77777777" w:rsidR="00C57E99" w:rsidRPr="000E7812" w:rsidRDefault="00C57E99" w:rsidP="00C57E99">
      <w:pPr>
        <w:pStyle w:val="StructureTextList"/>
      </w:pPr>
      <w:r w:rsidRPr="000E7812">
        <w:rPr>
          <w:highlight w:val="green"/>
        </w:rPr>
        <w:t>|Haji Muhammad-Husayn-i-Kashani|</w:t>
      </w:r>
      <w:r w:rsidR="00627ED1" w:rsidRPr="00627ED1">
        <w:tab/>
      </w:r>
      <w:r w:rsidRPr="000E7812">
        <w:t>1</w:t>
      </w:r>
      <w:r w:rsidRPr="000E7812">
        <w:tab/>
      </w:r>
      <w:r w:rsidRPr="000B29AE">
        <w:t xml:space="preserve">Ḥájí </w:t>
      </w:r>
      <w:r>
        <w:t>Muḥammad-</w:t>
      </w:r>
      <w:r w:rsidRPr="000B29AE">
        <w:t>Ḥusayn-i-Ká</w:t>
      </w:r>
      <w:r>
        <w:t></w:t>
      </w:r>
      <w:r w:rsidRPr="000B29AE">
        <w:rPr>
          <w:rFonts w:hint="eastAsia"/>
        </w:rPr>
        <w:t>á</w:t>
      </w:r>
      <w:r w:rsidRPr="000B29AE">
        <w:t>ní</w:t>
      </w:r>
      <w:r w:rsidRPr="000E7812">
        <w:tab/>
      </w:r>
      <w:r w:rsidRPr="000E7812">
        <w:tab/>
      </w:r>
      <w:r>
        <w:t>--- *e *L / All 1 occurances corrected.</w:t>
      </w:r>
    </w:p>
    <w:p w14:paraId="7E704D8F" w14:textId="77777777" w:rsidR="00C57E99" w:rsidRPr="000E7812" w:rsidRDefault="00C57E99" w:rsidP="00C57E99">
      <w:pPr>
        <w:pStyle w:val="StructureTextList"/>
      </w:pPr>
      <w:r w:rsidRPr="000E7812">
        <w:rPr>
          <w:highlight w:val="green"/>
        </w:rPr>
        <w:t>|Haji Muhammad-Ibrahim|</w:t>
      </w:r>
      <w:r w:rsidR="00627ED1" w:rsidRPr="00627ED1">
        <w:tab/>
      </w:r>
      <w:r w:rsidRPr="000E7812">
        <w:t>1</w:t>
      </w:r>
      <w:r w:rsidRPr="000E7812">
        <w:tab/>
      </w:r>
      <w:r w:rsidRPr="000B29AE">
        <w:t>Ḥájí Muḥammad-Ibráhím</w:t>
      </w:r>
      <w:r w:rsidRPr="000E7812">
        <w:tab/>
      </w:r>
      <w:r w:rsidRPr="000E7812">
        <w:tab/>
      </w:r>
      <w:r>
        <w:t>--- *e *L / All 1 occurances corrected.</w:t>
      </w:r>
    </w:p>
    <w:p w14:paraId="355C692D" w14:textId="77777777" w:rsidR="00C57E99" w:rsidRPr="000E7812" w:rsidRDefault="00C57E99" w:rsidP="00C57E99">
      <w:pPr>
        <w:pStyle w:val="StructureTextList"/>
      </w:pPr>
      <w:r w:rsidRPr="000E7812">
        <w:rPr>
          <w:highlight w:val="green"/>
        </w:rPr>
        <w:t>|Hájí Muhammad-Ibráhim|</w:t>
      </w:r>
      <w:r w:rsidR="00627ED1" w:rsidRPr="00627ED1">
        <w:tab/>
      </w:r>
      <w:r w:rsidRPr="000E7812">
        <w:t>1</w:t>
      </w:r>
      <w:r w:rsidRPr="000E7812">
        <w:tab/>
      </w:r>
      <w:r w:rsidRPr="000B29AE">
        <w:t>Ḥájí Muḥammad-Ibráhím</w:t>
      </w:r>
      <w:r w:rsidRPr="000E7812">
        <w:tab/>
      </w:r>
      <w:r w:rsidRPr="000E7812">
        <w:tab/>
      </w:r>
      <w:r>
        <w:t>--- *L / All 1 occurances corrected.</w:t>
      </w:r>
    </w:p>
    <w:p w14:paraId="353BB180" w14:textId="77777777" w:rsidR="00C57E99" w:rsidRPr="000E7812" w:rsidRDefault="00C57E99" w:rsidP="00C57E99">
      <w:pPr>
        <w:pStyle w:val="StructureTextList"/>
      </w:pPr>
      <w:r w:rsidRPr="000E7812">
        <w:rPr>
          <w:highlight w:val="green"/>
        </w:rPr>
        <w:t>|Haji Muhammad-Ibrahim-i-Khalil|</w:t>
      </w:r>
      <w:r w:rsidR="00627ED1" w:rsidRPr="00627ED1">
        <w:tab/>
      </w:r>
      <w:r w:rsidRPr="000E7812">
        <w:t>1</w:t>
      </w:r>
      <w:r w:rsidRPr="000E7812">
        <w:tab/>
      </w:r>
      <w:r w:rsidRPr="000B29AE">
        <w:t>Ḥájí Muḥammad-Ibráhím-i-</w:t>
      </w:r>
      <w:r>
        <w:t></w:t>
      </w:r>
      <w:r w:rsidRPr="000B29AE">
        <w:t>alíl</w:t>
      </w:r>
      <w:r w:rsidRPr="000E7812">
        <w:tab/>
      </w:r>
      <w:r w:rsidRPr="000E7812">
        <w:tab/>
      </w:r>
      <w:r>
        <w:t>--- *e *L / All 1 occurances corrected.</w:t>
      </w:r>
    </w:p>
    <w:p w14:paraId="4E154049" w14:textId="77777777" w:rsidR="00C57E99" w:rsidRPr="000E7812" w:rsidRDefault="00C57E99" w:rsidP="00C57E99">
      <w:pPr>
        <w:pStyle w:val="StructureTextList"/>
      </w:pPr>
      <w:r w:rsidRPr="000E7812">
        <w:rPr>
          <w:highlight w:val="green"/>
        </w:rPr>
        <w:t>|Hájí Muhammad-Ibrahím-i-Khalíl|</w:t>
      </w:r>
      <w:r w:rsidR="00627ED1" w:rsidRPr="00627ED1">
        <w:tab/>
      </w:r>
      <w:r w:rsidRPr="000E7812">
        <w:t>1</w:t>
      </w:r>
      <w:r w:rsidRPr="000E7812">
        <w:tab/>
      </w:r>
      <w:r w:rsidRPr="000B29AE">
        <w:t>Ḥájí Muḥammad-Ibráhím-i-</w:t>
      </w:r>
      <w:r>
        <w:t></w:t>
      </w:r>
      <w:r w:rsidRPr="000B29AE">
        <w:t>alíl</w:t>
      </w:r>
      <w:r w:rsidRPr="000E7812">
        <w:tab/>
      </w:r>
      <w:r w:rsidRPr="000E7812">
        <w:tab/>
      </w:r>
      <w:r>
        <w:t>--- *L / All 1 occurances corrected.</w:t>
      </w:r>
    </w:p>
    <w:p w14:paraId="2050009F" w14:textId="77777777" w:rsidR="00C57E99" w:rsidRPr="000E7812" w:rsidRDefault="00C57E99" w:rsidP="00C57E99">
      <w:pPr>
        <w:pStyle w:val="StructureTextList"/>
      </w:pPr>
      <w:r w:rsidRPr="000E7812">
        <w:rPr>
          <w:highlight w:val="green"/>
        </w:rPr>
        <w:t>|Haji Muhammad-Kazim|</w:t>
      </w:r>
      <w:r w:rsidR="00627ED1" w:rsidRPr="00627ED1">
        <w:tab/>
      </w:r>
      <w:r w:rsidRPr="000E7812">
        <w:t>1</w:t>
      </w:r>
      <w:r w:rsidRPr="000E7812">
        <w:tab/>
      </w:r>
      <w:r w:rsidRPr="000B29AE">
        <w:t>Ḥájí Muḥammad-Káẓim</w:t>
      </w:r>
      <w:r w:rsidRPr="000E7812">
        <w:tab/>
      </w:r>
      <w:r w:rsidRPr="000E7812">
        <w:tab/>
      </w:r>
      <w:r>
        <w:t>--- *e *L / All 1 occurances corrected.</w:t>
      </w:r>
    </w:p>
    <w:p w14:paraId="38348DE8" w14:textId="77777777" w:rsidR="00C57E99" w:rsidRPr="000E7812" w:rsidRDefault="00C57E99" w:rsidP="00C57E99">
      <w:pPr>
        <w:pStyle w:val="StructureTextList"/>
      </w:pPr>
      <w:r w:rsidRPr="000E7812">
        <w:rPr>
          <w:highlight w:val="green"/>
        </w:rPr>
        <w:t>|Haji Siyyid Afnan|</w:t>
      </w:r>
      <w:r w:rsidR="00627ED1" w:rsidRPr="00627ED1">
        <w:tab/>
      </w:r>
      <w:r w:rsidRPr="000E7812">
        <w:t>1</w:t>
      </w:r>
      <w:r w:rsidRPr="000E7812">
        <w:tab/>
      </w:r>
      <w:r w:rsidRPr="000B29AE">
        <w:t xml:space="preserve">Ḥájí </w:t>
      </w:r>
      <w:r>
        <w:t>Siyyid Afnán</w:t>
      </w:r>
      <w:r w:rsidRPr="000E7812">
        <w:tab/>
      </w:r>
      <w:r w:rsidRPr="000E7812">
        <w:tab/>
      </w:r>
      <w:r>
        <w:t>--- *L / All 1 occurances corrected.</w:t>
      </w:r>
    </w:p>
    <w:p w14:paraId="5334D552" w14:textId="77777777" w:rsidR="00C57E99" w:rsidRPr="000E7812" w:rsidRDefault="00C57E99" w:rsidP="00C57E99">
      <w:pPr>
        <w:pStyle w:val="StructureTextList"/>
      </w:pPr>
      <w:r w:rsidRPr="000E7812">
        <w:rPr>
          <w:highlight w:val="green"/>
        </w:rPr>
        <w:t>|Haji Siyyid Ali Afnan|</w:t>
      </w:r>
      <w:r w:rsidR="00627ED1" w:rsidRPr="00627ED1">
        <w:tab/>
      </w:r>
      <w:r w:rsidRPr="000E7812">
        <w:t>3</w:t>
      </w:r>
      <w:r w:rsidRPr="000E7812">
        <w:tab/>
      </w:r>
      <w:r w:rsidRPr="000B29AE">
        <w:t xml:space="preserve">Ḥájí </w:t>
      </w:r>
      <w:r>
        <w:t>Siyyid ʿAlí Afnán</w:t>
      </w:r>
      <w:r w:rsidRPr="000E7812">
        <w:tab/>
      </w:r>
      <w:r w:rsidRPr="000E7812">
        <w:tab/>
      </w:r>
      <w:r>
        <w:t>--- *L / All 3 occurances corrected.</w:t>
      </w:r>
    </w:p>
    <w:p w14:paraId="2CE8950A" w14:textId="77777777" w:rsidR="00C57E99" w:rsidRPr="000E7812" w:rsidRDefault="00C57E99" w:rsidP="00C57E99">
      <w:pPr>
        <w:pStyle w:val="StructureTextList"/>
      </w:pPr>
      <w:r w:rsidRPr="000E7812">
        <w:rPr>
          <w:highlight w:val="green"/>
        </w:rPr>
        <w:t>|Haji Siyyid Ali|</w:t>
      </w:r>
      <w:r w:rsidR="00627ED1" w:rsidRPr="00627ED1">
        <w:tab/>
      </w:r>
      <w:r w:rsidRPr="000E7812">
        <w:t>1</w:t>
      </w:r>
      <w:r w:rsidRPr="000E7812">
        <w:tab/>
      </w:r>
      <w:r w:rsidRPr="000B29AE">
        <w:t xml:space="preserve">Ḥájí </w:t>
      </w:r>
      <w:r>
        <w:t>Siyyid ʿAlí</w:t>
      </w:r>
      <w:r w:rsidRPr="000E7812">
        <w:tab/>
      </w:r>
      <w:r w:rsidRPr="000E7812">
        <w:tab/>
      </w:r>
      <w:r>
        <w:t>--- *L / All 1 occurances corrected.</w:t>
      </w:r>
    </w:p>
    <w:p w14:paraId="71AA69D6" w14:textId="77777777" w:rsidR="00C57E99" w:rsidRPr="000E7812" w:rsidRDefault="00C57E99" w:rsidP="00C57E99">
      <w:pPr>
        <w:pStyle w:val="StructureTextList"/>
      </w:pPr>
      <w:r w:rsidRPr="000E7812">
        <w:rPr>
          <w:highlight w:val="green"/>
        </w:rPr>
        <w:t>|Haji Siyyid Javad-i-Karbila’i|</w:t>
      </w:r>
      <w:r w:rsidR="00627ED1" w:rsidRPr="00627ED1">
        <w:tab/>
      </w:r>
      <w:r w:rsidRPr="000E7812">
        <w:t>2</w:t>
      </w:r>
      <w:r w:rsidRPr="000E7812">
        <w:tab/>
      </w:r>
      <w:r>
        <w:t>Ḥájí Siyyid Javád-i-Karbilá’í</w:t>
      </w:r>
      <w:r w:rsidRPr="000E7812">
        <w:tab/>
      </w:r>
      <w:r w:rsidRPr="000E7812">
        <w:tab/>
      </w:r>
      <w:r>
        <w:t>fuzzy match (|Ḥájí Siyyid Javád-i-Karbilá’í|) *L / All 2 occurances corrected.</w:t>
      </w:r>
    </w:p>
    <w:p w14:paraId="31AB2257" w14:textId="77777777" w:rsidR="00C57E99" w:rsidRPr="000E7812" w:rsidRDefault="00C57E99" w:rsidP="00C57E99">
      <w:pPr>
        <w:pStyle w:val="StructureTextList"/>
      </w:pPr>
      <w:r w:rsidRPr="000E7812">
        <w:rPr>
          <w:highlight w:val="green"/>
        </w:rPr>
        <w:t>|Haji Siyyid Muhammad|</w:t>
      </w:r>
      <w:r w:rsidR="00627ED1" w:rsidRPr="00627ED1">
        <w:tab/>
      </w:r>
      <w:r w:rsidRPr="000E7812">
        <w:t>4</w:t>
      </w:r>
      <w:r w:rsidRPr="000E7812">
        <w:tab/>
      </w:r>
      <w:r w:rsidRPr="000B29AE">
        <w:t xml:space="preserve">Ḥájí </w:t>
      </w:r>
      <w:r>
        <w:t xml:space="preserve">Siyyid </w:t>
      </w:r>
      <w:r w:rsidRPr="000B29AE">
        <w:t>Muḥammad</w:t>
      </w:r>
      <w:r w:rsidRPr="000E7812">
        <w:tab/>
      </w:r>
      <w:r w:rsidRPr="000E7812">
        <w:tab/>
      </w:r>
      <w:r>
        <w:t>--- *L / All 4 occurances corrected.</w:t>
      </w:r>
    </w:p>
    <w:p w14:paraId="0D513727" w14:textId="77777777" w:rsidR="00C57E99" w:rsidRPr="000E7812" w:rsidRDefault="00C57E99" w:rsidP="00C57E99">
      <w:pPr>
        <w:pStyle w:val="StructureTextList"/>
      </w:pPr>
      <w:r w:rsidRPr="000E7812">
        <w:rPr>
          <w:highlight w:val="green"/>
        </w:rPr>
        <w:t>|Haji Siyyid Muhammad-i-Isfahani|</w:t>
      </w:r>
      <w:r w:rsidR="00627ED1" w:rsidRPr="00627ED1">
        <w:tab/>
      </w:r>
      <w:r w:rsidRPr="000E7812">
        <w:t>1</w:t>
      </w:r>
      <w:r w:rsidRPr="000E7812">
        <w:tab/>
      </w:r>
      <w:r w:rsidRPr="000B29AE">
        <w:t xml:space="preserve">Ḥájí </w:t>
      </w:r>
      <w:r>
        <w:t xml:space="preserve">Siyyid </w:t>
      </w:r>
      <w:r w:rsidRPr="004C4E0C">
        <w:t>Muḥammad-i-Iṣfahání</w:t>
      </w:r>
      <w:r w:rsidRPr="000E7812">
        <w:tab/>
      </w:r>
      <w:r w:rsidRPr="000E7812">
        <w:tab/>
      </w:r>
      <w:r>
        <w:t>--- *e *L / All 1 occurances corrected.</w:t>
      </w:r>
    </w:p>
    <w:p w14:paraId="7FBD9AF2" w14:textId="77777777" w:rsidR="00C57E99" w:rsidRPr="000E7812" w:rsidRDefault="00C57E99" w:rsidP="00C57E99">
      <w:pPr>
        <w:pStyle w:val="StructureTextList"/>
      </w:pPr>
      <w:r w:rsidRPr="000E7812">
        <w:rPr>
          <w:highlight w:val="green"/>
        </w:rPr>
        <w:t>|Haji Siyyid Taqiy-i-Manshadi|</w:t>
      </w:r>
      <w:r w:rsidR="00627ED1" w:rsidRPr="00627ED1">
        <w:tab/>
      </w:r>
      <w:r w:rsidRPr="000E7812">
        <w:t>1</w:t>
      </w:r>
      <w:r w:rsidRPr="000E7812">
        <w:tab/>
      </w:r>
      <w:r w:rsidRPr="000B29AE">
        <w:t xml:space="preserve">Ḥájí </w:t>
      </w:r>
      <w:r>
        <w:t xml:space="preserve">Siyyid </w:t>
      </w:r>
      <w:r w:rsidRPr="004C4E0C">
        <w:t>Taqíy-i-Man</w:t>
      </w:r>
      <w:r>
        <w:t></w:t>
      </w:r>
      <w:r w:rsidRPr="004C4E0C">
        <w:rPr>
          <w:rFonts w:hint="eastAsia"/>
        </w:rPr>
        <w:t>á</w:t>
      </w:r>
      <w:r w:rsidRPr="004C4E0C">
        <w:t>dí</w:t>
      </w:r>
      <w:r w:rsidRPr="000E7812">
        <w:tab/>
      </w:r>
      <w:r w:rsidRPr="000E7812">
        <w:tab/>
      </w:r>
      <w:r>
        <w:t>--- *e *e *e *L / All 1 occurances corrected.</w:t>
      </w:r>
    </w:p>
    <w:p w14:paraId="27EE3691" w14:textId="77777777" w:rsidR="00C57E99" w:rsidRPr="000E7812" w:rsidRDefault="00C57E99" w:rsidP="00C57E99">
      <w:pPr>
        <w:pStyle w:val="StructureTextList"/>
      </w:pPr>
      <w:r w:rsidRPr="000E7812">
        <w:rPr>
          <w:highlight w:val="green"/>
        </w:rPr>
        <w:t>|Hájí Siyyid|</w:t>
      </w:r>
      <w:r w:rsidR="00627ED1" w:rsidRPr="00627ED1">
        <w:tab/>
      </w:r>
      <w:r w:rsidRPr="000E7812">
        <w:t>4</w:t>
      </w:r>
      <w:r w:rsidRPr="000E7812">
        <w:tab/>
      </w:r>
      <w:r w:rsidRPr="000B29AE">
        <w:t xml:space="preserve">Ḥájí </w:t>
      </w:r>
      <w:r>
        <w:t>Siyyid</w:t>
      </w:r>
      <w:r w:rsidRPr="000E7812">
        <w:tab/>
      </w:r>
      <w:r w:rsidRPr="000E7812">
        <w:tab/>
      </w:r>
      <w:r>
        <w:t>--- *L / All 4 occurances corrected.</w:t>
      </w:r>
    </w:p>
    <w:p w14:paraId="78B02DDE" w14:textId="77777777" w:rsidR="00C57E99" w:rsidRPr="000E7812" w:rsidRDefault="00C57E99" w:rsidP="00C57E99">
      <w:pPr>
        <w:pStyle w:val="StructureTextList"/>
      </w:pPr>
      <w:r w:rsidRPr="000E7812">
        <w:rPr>
          <w:highlight w:val="green"/>
        </w:rPr>
        <w:t>|Haji|</w:t>
      </w:r>
      <w:r w:rsidR="00627ED1" w:rsidRPr="00627ED1">
        <w:tab/>
      </w:r>
      <w:r w:rsidRPr="000E7812">
        <w:t>8</w:t>
      </w:r>
      <w:r w:rsidRPr="000E7812">
        <w:tab/>
      </w:r>
      <w:r w:rsidRPr="000B29AE">
        <w:t>Ḥájí</w:t>
      </w:r>
      <w:r w:rsidRPr="000E7812">
        <w:tab/>
      </w:r>
      <w:r w:rsidRPr="000E7812">
        <w:tab/>
      </w:r>
      <w:r>
        <w:t>fuzzy match (|Ḥájí|) *L / 7 occurances corrected, 1 left unchanged. *L</w:t>
      </w:r>
    </w:p>
    <w:p w14:paraId="19DC8BA5" w14:textId="77777777" w:rsidR="00C57E99" w:rsidRPr="000E7812" w:rsidRDefault="00C57E99" w:rsidP="00C57E99">
      <w:pPr>
        <w:pStyle w:val="StructureTextList"/>
      </w:pPr>
      <w:r w:rsidRPr="000E7812">
        <w:rPr>
          <w:highlight w:val="green"/>
        </w:rPr>
        <w:t>|Hájí|</w:t>
      </w:r>
      <w:r w:rsidR="00627ED1" w:rsidRPr="00627ED1">
        <w:tab/>
      </w:r>
      <w:r w:rsidRPr="000E7812">
        <w:t>11</w:t>
      </w:r>
      <w:r w:rsidRPr="000E7812">
        <w:tab/>
      </w:r>
      <w:r w:rsidRPr="000B29AE">
        <w:t>Ḥájí</w:t>
      </w:r>
      <w:r w:rsidRPr="000E7812">
        <w:tab/>
      </w:r>
      <w:r w:rsidRPr="000E7812">
        <w:tab/>
      </w:r>
      <w:r>
        <w:t>fuzzy match (|Ḥájí|) *L / All 11 occurances corrected.</w:t>
      </w:r>
    </w:p>
    <w:p w14:paraId="3CE6054B" w14:textId="77777777" w:rsidR="00C57E99" w:rsidRPr="000E7812" w:rsidRDefault="00C57E99" w:rsidP="00C57E99">
      <w:pPr>
        <w:pStyle w:val="StructureTextList"/>
      </w:pPr>
      <w:r w:rsidRPr="000E7812">
        <w:rPr>
          <w:highlight w:val="green"/>
        </w:rPr>
        <w:t>|Hakim|</w:t>
      </w:r>
      <w:r w:rsidR="00627ED1" w:rsidRPr="00627ED1">
        <w:tab/>
      </w:r>
      <w:r w:rsidRPr="000E7812">
        <w:t>2</w:t>
      </w:r>
      <w:r w:rsidRPr="000E7812">
        <w:tab/>
      </w:r>
      <w:r>
        <w:t>Ḥakím</w:t>
      </w:r>
      <w:r w:rsidRPr="000E7812">
        <w:tab/>
      </w:r>
      <w:r w:rsidRPr="000E7812">
        <w:tab/>
      </w:r>
      <w:r>
        <w:t>fuzzy match (|Ḥakím|) *L / 1 occurances corrected, 1 left unchanged. *L</w:t>
      </w:r>
    </w:p>
    <w:p w14:paraId="5F65EB9B" w14:textId="77777777" w:rsidR="00C57E99" w:rsidRPr="000E7812" w:rsidRDefault="00C57E99" w:rsidP="00C57E99">
      <w:pPr>
        <w:pStyle w:val="StructureTextList"/>
      </w:pPr>
      <w:r w:rsidRPr="000E7812">
        <w:rPr>
          <w:highlight w:val="green"/>
        </w:rPr>
        <w:t>|Hammam|</w:t>
      </w:r>
      <w:r w:rsidR="00627ED1" w:rsidRPr="00627ED1">
        <w:tab/>
      </w:r>
      <w:r w:rsidRPr="000E7812">
        <w:t>1</w:t>
      </w:r>
      <w:r w:rsidRPr="000E7812">
        <w:tab/>
      </w:r>
      <w:r>
        <w:t>Ḥammám</w:t>
      </w:r>
      <w:r w:rsidRPr="000E7812">
        <w:tab/>
      </w:r>
      <w:r w:rsidRPr="000E7812">
        <w:tab/>
      </w:r>
      <w:r>
        <w:t>fuzzy match (|Ḥammám|) *L / All 1 occurances corrected.</w:t>
      </w:r>
    </w:p>
    <w:p w14:paraId="640C7F95" w14:textId="77777777" w:rsidR="00C57E99" w:rsidRPr="000E7812" w:rsidRDefault="00C57E99" w:rsidP="00C57E99">
      <w:pPr>
        <w:pStyle w:val="StructureTextList"/>
      </w:pPr>
      <w:r w:rsidRPr="000E7812">
        <w:rPr>
          <w:highlight w:val="green"/>
        </w:rPr>
        <w:t>|Haram-i-Aqdas|</w:t>
      </w:r>
      <w:r w:rsidR="00627ED1" w:rsidRPr="00627ED1">
        <w:tab/>
      </w:r>
      <w:r w:rsidRPr="000E7812">
        <w:t>5</w:t>
      </w:r>
      <w:r w:rsidRPr="000E7812">
        <w:tab/>
      </w:r>
      <w:r>
        <w:t>Ḥaram-i-Aqdas</w:t>
      </w:r>
      <w:r w:rsidRPr="000E7812">
        <w:tab/>
      </w:r>
      <w:r w:rsidRPr="000E7812">
        <w:tab/>
      </w:r>
      <w:r>
        <w:t>fuzzy match (|Ḥaram-i-Aqdas|) *L / All 5 occurances corrected.</w:t>
      </w:r>
    </w:p>
    <w:p w14:paraId="4E877502" w14:textId="77777777" w:rsidR="00C57E99" w:rsidRPr="000E7812" w:rsidRDefault="00C57E99" w:rsidP="00C57E99">
      <w:pPr>
        <w:pStyle w:val="StructureTextList"/>
      </w:pPr>
      <w:r w:rsidRPr="000E7812">
        <w:rPr>
          <w:highlight w:val="green"/>
        </w:rPr>
        <w:t>|Hasan Afnan|</w:t>
      </w:r>
      <w:r w:rsidR="00627ED1" w:rsidRPr="00627ED1">
        <w:tab/>
      </w:r>
      <w:r w:rsidRPr="000E7812">
        <w:t>2</w:t>
      </w:r>
      <w:r w:rsidRPr="000E7812">
        <w:tab/>
      </w:r>
      <w:r>
        <w:t>Ḥasan Afnán</w:t>
      </w:r>
      <w:r w:rsidRPr="000E7812">
        <w:tab/>
      </w:r>
      <w:r w:rsidRPr="000E7812">
        <w:tab/>
      </w:r>
      <w:r>
        <w:t>--- *L / All 2 occurances corrected.</w:t>
      </w:r>
    </w:p>
    <w:p w14:paraId="3DA0AD8F" w14:textId="77777777" w:rsidR="00C57E99" w:rsidRPr="000E7812" w:rsidRDefault="00C57E99" w:rsidP="00C57E99">
      <w:pPr>
        <w:pStyle w:val="StructureTextList"/>
      </w:pPr>
      <w:r w:rsidRPr="000E7812">
        <w:rPr>
          <w:highlight w:val="green"/>
        </w:rPr>
        <w:t>|Hasan Shahid|</w:t>
      </w:r>
      <w:r w:rsidR="00627ED1" w:rsidRPr="00627ED1">
        <w:tab/>
      </w:r>
      <w:r w:rsidRPr="000E7812">
        <w:t>3</w:t>
      </w:r>
      <w:r w:rsidRPr="000E7812">
        <w:tab/>
      </w:r>
      <w:r>
        <w:t>Ḥasan </w:t>
      </w:r>
      <w:r w:rsidRPr="004C4E0C">
        <w:t>ahíd</w:t>
      </w:r>
      <w:r w:rsidRPr="000E7812">
        <w:tab/>
      </w:r>
      <w:r w:rsidRPr="000E7812">
        <w:tab/>
      </w:r>
      <w:r>
        <w:t>--- *e *L / All 3 occurances corrected.</w:t>
      </w:r>
    </w:p>
    <w:p w14:paraId="582F2D00" w14:textId="77777777" w:rsidR="00C57E99" w:rsidRPr="000E7812" w:rsidRDefault="00C57E99" w:rsidP="00C57E99">
      <w:pPr>
        <w:pStyle w:val="StructureTextList"/>
      </w:pPr>
      <w:r w:rsidRPr="000E7812">
        <w:rPr>
          <w:highlight w:val="green"/>
        </w:rPr>
        <w:t>|Hasan|</w:t>
      </w:r>
      <w:r w:rsidR="00627ED1" w:rsidRPr="00627ED1">
        <w:tab/>
      </w:r>
      <w:r w:rsidRPr="000E7812">
        <w:t>9</w:t>
      </w:r>
      <w:r w:rsidRPr="000E7812">
        <w:tab/>
      </w:r>
      <w:r>
        <w:t>Ḥasan</w:t>
      </w:r>
      <w:r w:rsidRPr="000E7812">
        <w:tab/>
      </w:r>
      <w:r w:rsidRPr="000E7812">
        <w:tab/>
      </w:r>
      <w:r>
        <w:t>fuzzy match (|Ḥasan|) *L / All 9 occurances corrected. *l</w:t>
      </w:r>
    </w:p>
    <w:p w14:paraId="24DE41FA" w14:textId="77777777" w:rsidR="00C57E99" w:rsidRDefault="00C57E99" w:rsidP="00C57E99">
      <w:pPr>
        <w:pStyle w:val="StructureTextList"/>
      </w:pPr>
      <w:r w:rsidRPr="000E7812">
        <w:rPr>
          <w:highlight w:val="green"/>
        </w:rPr>
        <w:t>|Hasan-i-Khurásání|</w:t>
      </w:r>
      <w:r w:rsidR="00627ED1" w:rsidRPr="00627ED1">
        <w:tab/>
      </w:r>
      <w:r w:rsidRPr="000E7812">
        <w:t>1</w:t>
      </w:r>
      <w:r w:rsidRPr="000E7812">
        <w:tab/>
      </w:r>
      <w:r>
        <w:t>Ḥasan-i-urásání</w:t>
      </w:r>
      <w:r w:rsidRPr="000E7812">
        <w:tab/>
      </w:r>
      <w:r w:rsidRPr="000E7812">
        <w:tab/>
      </w:r>
      <w:r>
        <w:t>fuzzy match (|Ḥasan-i-urásání|) *L / All 1 occurances corrected.</w:t>
      </w:r>
    </w:p>
    <w:p w14:paraId="7D95D9A6" w14:textId="77777777" w:rsidR="00C57E99" w:rsidRPr="000E7812" w:rsidRDefault="00C57E99" w:rsidP="00C57E99">
      <w:pPr>
        <w:pStyle w:val="StructureTextList"/>
      </w:pPr>
      <w:r w:rsidRPr="000E7812">
        <w:rPr>
          <w:highlight w:val="green"/>
        </w:rPr>
        <w:t>|Hasan-i-Niku|</w:t>
      </w:r>
      <w:r w:rsidR="00627ED1" w:rsidRPr="00627ED1">
        <w:tab/>
      </w:r>
      <w:r w:rsidRPr="000E7812">
        <w:t>1</w:t>
      </w:r>
      <w:r w:rsidRPr="000E7812">
        <w:tab/>
      </w:r>
      <w:r>
        <w:t>Ḥasan-i-Níkú</w:t>
      </w:r>
      <w:r w:rsidRPr="000E7812">
        <w:tab/>
      </w:r>
      <w:r w:rsidRPr="000E7812">
        <w:tab/>
      </w:r>
      <w:r>
        <w:t>fuzzy match (|Ḥasan-i-Níkú|) *L / All 1 occurances corrected.</w:t>
      </w:r>
    </w:p>
    <w:p w14:paraId="78CBC098" w14:textId="77777777" w:rsidR="00C57E99" w:rsidRPr="000E7812" w:rsidRDefault="00C57E99" w:rsidP="00C57E99">
      <w:pPr>
        <w:pStyle w:val="StructureTextList"/>
      </w:pPr>
      <w:r w:rsidRPr="000E7812">
        <w:rPr>
          <w:highlight w:val="green"/>
        </w:rPr>
        <w:t>|Hasan-i-Níkú|</w:t>
      </w:r>
      <w:r w:rsidR="00627ED1" w:rsidRPr="00627ED1">
        <w:tab/>
      </w:r>
      <w:r w:rsidRPr="000E7812">
        <w:t>1</w:t>
      </w:r>
      <w:r w:rsidRPr="000E7812">
        <w:tab/>
      </w:r>
      <w:r>
        <w:t>Ḥasan-i-Níkú</w:t>
      </w:r>
      <w:r w:rsidRPr="000E7812">
        <w:tab/>
      </w:r>
      <w:r w:rsidRPr="000E7812">
        <w:tab/>
      </w:r>
      <w:r>
        <w:t>fuzzy match (|Ḥasan-i-Níkú|) *L / All 1 occurances corrected.</w:t>
      </w:r>
    </w:p>
    <w:p w14:paraId="3BA87AD5" w14:textId="77777777" w:rsidR="00C57E99" w:rsidRPr="000E7812" w:rsidRDefault="00C57E99" w:rsidP="00C57E99">
      <w:pPr>
        <w:pStyle w:val="StructureTextList"/>
      </w:pPr>
      <w:r w:rsidRPr="000E7812">
        <w:rPr>
          <w:highlight w:val="green"/>
        </w:rPr>
        <w:t>|Hasan-i-Zunúzí|</w:t>
      </w:r>
      <w:r w:rsidR="00627ED1" w:rsidRPr="00627ED1">
        <w:tab/>
      </w:r>
      <w:r w:rsidRPr="000E7812">
        <w:t>1</w:t>
      </w:r>
      <w:r w:rsidRPr="000E7812">
        <w:tab/>
      </w:r>
      <w:r>
        <w:t>Ḥasan-i-Zunúzí</w:t>
      </w:r>
      <w:r w:rsidRPr="000E7812">
        <w:tab/>
      </w:r>
      <w:r w:rsidRPr="000E7812">
        <w:tab/>
      </w:r>
      <w:r>
        <w:t>fuzzy match (|Ḥasan-i-Zunúzí|) *L / All 1 occurances corrected.</w:t>
      </w:r>
    </w:p>
    <w:p w14:paraId="497D21B5" w14:textId="77777777" w:rsidR="00C57E99" w:rsidRPr="000E7812" w:rsidRDefault="00C57E99" w:rsidP="00C57E99">
      <w:pPr>
        <w:pStyle w:val="StructureTextList"/>
      </w:pPr>
      <w:r w:rsidRPr="000E7812">
        <w:rPr>
          <w:rStyle w:val="referenceauthor"/>
          <w:highlight w:val="green"/>
        </w:rPr>
        <w:t>|HAYDAR-ʿALI|</w:t>
      </w:r>
      <w:r w:rsidR="00627ED1" w:rsidRPr="00627ED1">
        <w:tab/>
      </w:r>
      <w:r w:rsidRPr="000E7812">
        <w:t>1</w:t>
      </w:r>
      <w:r w:rsidRPr="000E7812">
        <w:tab/>
      </w:r>
      <w:r>
        <w:t>ḤAYDAR-ʿALÍ</w:t>
      </w:r>
      <w:r w:rsidRPr="000E7812">
        <w:tab/>
      </w:r>
      <w:r w:rsidRPr="000E7812">
        <w:tab/>
      </w:r>
      <w:r>
        <w:t>fuzzy match (|Ḥaydar-ʿAlí|) *L / All 1 occurances corrected.</w:t>
      </w:r>
    </w:p>
    <w:p w14:paraId="6082FEE9" w14:textId="77777777" w:rsidR="00C57E99" w:rsidRPr="000E7812" w:rsidRDefault="00C57E99" w:rsidP="00C57E99">
      <w:pPr>
        <w:pStyle w:val="StructureTextList"/>
      </w:pPr>
      <w:r w:rsidRPr="000E7812">
        <w:rPr>
          <w:highlight w:val="green"/>
        </w:rPr>
        <w:t>|Haydar-ʿAlí|</w:t>
      </w:r>
      <w:r w:rsidR="00627ED1" w:rsidRPr="00627ED1">
        <w:tab/>
      </w:r>
      <w:r w:rsidRPr="000E7812">
        <w:t>2</w:t>
      </w:r>
      <w:r w:rsidRPr="000E7812">
        <w:tab/>
      </w:r>
      <w:r>
        <w:t>Ḥaydar-ʿAlí</w:t>
      </w:r>
      <w:r w:rsidRPr="000E7812">
        <w:tab/>
      </w:r>
      <w:r w:rsidRPr="000E7812">
        <w:tab/>
      </w:r>
      <w:r>
        <w:t>fuzzy match (|Ḥaydar-ʿAlí|) *L / All 2 occurances corrected.</w:t>
      </w:r>
    </w:p>
    <w:p w14:paraId="1C7A088A" w14:textId="77777777" w:rsidR="00C57E99" w:rsidRPr="000E7812" w:rsidRDefault="00C57E99" w:rsidP="00C57E99">
      <w:pPr>
        <w:pStyle w:val="StructureTextList"/>
      </w:pPr>
      <w:r w:rsidRPr="000E7812">
        <w:rPr>
          <w:highlight w:val="green"/>
        </w:rPr>
        <w:t>|Haziratu’l-Quds|</w:t>
      </w:r>
      <w:r w:rsidR="00627ED1" w:rsidRPr="00627ED1">
        <w:tab/>
      </w:r>
      <w:r w:rsidRPr="000E7812">
        <w:t>1</w:t>
      </w:r>
      <w:r w:rsidRPr="000E7812">
        <w:tab/>
      </w:r>
      <w:r>
        <w:t>Ḥaẓíratu’l-Quds</w:t>
      </w:r>
      <w:r w:rsidRPr="000E7812">
        <w:tab/>
      </w:r>
      <w:r w:rsidRPr="000E7812">
        <w:tab/>
      </w:r>
      <w:r>
        <w:t>fuzzy match (|Ḥaẓíratu’l-Quds|) *L / All 1 occurances corrected.</w:t>
      </w:r>
    </w:p>
    <w:p w14:paraId="10A64C16" w14:textId="77777777" w:rsidR="00C57E99" w:rsidRPr="000E7812" w:rsidRDefault="00C57E99" w:rsidP="00C57E99">
      <w:pPr>
        <w:pStyle w:val="StructureTextList"/>
      </w:pPr>
      <w:r w:rsidRPr="000E7812">
        <w:rPr>
          <w:highlight w:val="green"/>
        </w:rPr>
        <w:t>|Hazíratu’l-Quds|</w:t>
      </w:r>
      <w:r w:rsidR="00627ED1" w:rsidRPr="00627ED1">
        <w:tab/>
      </w:r>
      <w:r w:rsidRPr="000E7812">
        <w:t>1</w:t>
      </w:r>
      <w:r w:rsidRPr="000E7812">
        <w:tab/>
      </w:r>
      <w:r>
        <w:t>Ḥaẓíratu’l-Quds</w:t>
      </w:r>
      <w:r w:rsidRPr="000E7812">
        <w:tab/>
      </w:r>
      <w:r w:rsidRPr="000E7812">
        <w:tab/>
      </w:r>
      <w:r>
        <w:t>fuzzy match (|Ḥaẓíratu’l-Quds|) *L / All 1 occurances corrected.</w:t>
      </w:r>
    </w:p>
    <w:p w14:paraId="56C19313" w14:textId="77777777" w:rsidR="00C57E99" w:rsidRPr="000E7812" w:rsidRDefault="00C57E99" w:rsidP="00C57E99">
      <w:pPr>
        <w:pStyle w:val="StructureTextList"/>
      </w:pPr>
      <w:r w:rsidRPr="000E7812">
        <w:rPr>
          <w:highlight w:val="green"/>
        </w:rPr>
        <w:t>|Hijaz|</w:t>
      </w:r>
      <w:r w:rsidR="00627ED1" w:rsidRPr="00627ED1">
        <w:tab/>
      </w:r>
      <w:r w:rsidRPr="000E7812">
        <w:t>2</w:t>
      </w:r>
      <w:r w:rsidRPr="000E7812">
        <w:tab/>
      </w:r>
      <w:r>
        <w:t>Ḥijáz</w:t>
      </w:r>
      <w:r w:rsidRPr="000E7812">
        <w:tab/>
      </w:r>
      <w:r w:rsidRPr="000E7812">
        <w:tab/>
      </w:r>
      <w:r>
        <w:t>fuzzy match (|Ḥijáz|) *L / All 2 occurances corrected.</w:t>
      </w:r>
    </w:p>
    <w:p w14:paraId="5B342AC0" w14:textId="77777777" w:rsidR="00C57E99" w:rsidRPr="000E7812" w:rsidRDefault="00C57E99" w:rsidP="00C57E99">
      <w:pPr>
        <w:pStyle w:val="StructureTextList"/>
      </w:pPr>
      <w:r w:rsidRPr="000E7812">
        <w:rPr>
          <w:highlight w:val="green"/>
        </w:rPr>
        <w:t>|ʿHim|</w:t>
      </w:r>
      <w:r w:rsidR="00627ED1" w:rsidRPr="00627ED1">
        <w:tab/>
      </w:r>
      <w:r w:rsidRPr="000E7812">
        <w:t>5</w:t>
      </w:r>
      <w:r w:rsidRPr="000E7812">
        <w:tab/>
      </w:r>
      <w:r w:rsidRPr="000E7812">
        <w:tab/>
      </w:r>
      <w:r w:rsidRPr="000E7812">
        <w:tab/>
      </w:r>
      <w:r>
        <w:t>--- *L</w:t>
      </w:r>
    </w:p>
    <w:p w14:paraId="7B58E256" w14:textId="77777777" w:rsidR="00C57E99" w:rsidRPr="000E7812" w:rsidRDefault="00C57E99" w:rsidP="00C57E99">
      <w:pPr>
        <w:pStyle w:val="StructureTextList"/>
      </w:pPr>
      <w:r w:rsidRPr="000E7812">
        <w:rPr>
          <w:rStyle w:val="BookTitle"/>
          <w:highlight w:val="green"/>
        </w:rPr>
        <w:t>|Hizar Bayti|</w:t>
      </w:r>
      <w:r w:rsidR="00627ED1" w:rsidRPr="00627ED1">
        <w:tab/>
      </w:r>
      <w:r w:rsidRPr="000E7812">
        <w:t>1</w:t>
      </w:r>
      <w:r w:rsidRPr="000E7812">
        <w:tab/>
      </w:r>
      <w:r w:rsidRPr="000E7812">
        <w:tab/>
      </w:r>
      <w:r w:rsidRPr="000E7812">
        <w:tab/>
      </w:r>
      <w:r>
        <w:t>--- *e *e *e *e</w:t>
      </w:r>
    </w:p>
    <w:p w14:paraId="1BEFEE3D" w14:textId="77777777" w:rsidR="00C57E99" w:rsidRPr="000E7812" w:rsidRDefault="00C57E99" w:rsidP="00C57E99">
      <w:pPr>
        <w:pStyle w:val="StructureTextList"/>
      </w:pPr>
      <w:r w:rsidRPr="000E7812">
        <w:rPr>
          <w:highlight w:val="green"/>
        </w:rPr>
        <w:t>|Hubbu’llah|</w:t>
      </w:r>
      <w:r w:rsidR="00627ED1" w:rsidRPr="00627ED1">
        <w:tab/>
      </w:r>
      <w:r w:rsidRPr="000E7812">
        <w:t>2</w:t>
      </w:r>
      <w:r w:rsidRPr="000E7812">
        <w:tab/>
      </w:r>
      <w:r>
        <w:t>Ḥubbu’lláh</w:t>
      </w:r>
      <w:r w:rsidRPr="000E7812">
        <w:tab/>
      </w:r>
      <w:r w:rsidRPr="000E7812">
        <w:tab/>
      </w:r>
      <w:r>
        <w:t>fuzzy match (|Ḥubbu’lláh|) *L / All 2 occurances corrected.</w:t>
      </w:r>
    </w:p>
    <w:p w14:paraId="5E934A56" w14:textId="77777777" w:rsidR="00C57E99" w:rsidRPr="000E7812" w:rsidRDefault="00C57E99" w:rsidP="00C57E99">
      <w:pPr>
        <w:pStyle w:val="StructureTextList"/>
      </w:pPr>
      <w:r w:rsidRPr="000E7812">
        <w:rPr>
          <w:highlight w:val="green"/>
        </w:rPr>
        <w:t>|Hubbu’lláh|</w:t>
      </w:r>
      <w:r w:rsidR="00627ED1" w:rsidRPr="00627ED1">
        <w:tab/>
      </w:r>
      <w:r w:rsidRPr="000E7812">
        <w:t>1</w:t>
      </w:r>
      <w:r w:rsidRPr="000E7812">
        <w:tab/>
      </w:r>
      <w:r>
        <w:t>Ḥubbu’lláh</w:t>
      </w:r>
      <w:r w:rsidRPr="000E7812">
        <w:tab/>
      </w:r>
      <w:r w:rsidRPr="000E7812">
        <w:tab/>
      </w:r>
      <w:r>
        <w:t>fuzzy match (|Ḥubbu’lláh|) *L / All 1 occurances corrected.</w:t>
      </w:r>
    </w:p>
    <w:p w14:paraId="5397BD93" w14:textId="77777777" w:rsidR="00C57E99" w:rsidRPr="000E7812" w:rsidRDefault="00C57E99" w:rsidP="00C57E99">
      <w:pPr>
        <w:pStyle w:val="StructureTextList"/>
      </w:pPr>
      <w:r w:rsidRPr="000E7812">
        <w:rPr>
          <w:highlight w:val="green"/>
        </w:rPr>
        <w:t>|Huquq|</w:t>
      </w:r>
      <w:r w:rsidR="00627ED1" w:rsidRPr="00627ED1">
        <w:tab/>
      </w:r>
      <w:r w:rsidRPr="000E7812">
        <w:t>2</w:t>
      </w:r>
      <w:r w:rsidRPr="000E7812">
        <w:tab/>
      </w:r>
      <w:r>
        <w:t>Ḥuqúq</w:t>
      </w:r>
      <w:r w:rsidRPr="000E7812">
        <w:tab/>
      </w:r>
      <w:r w:rsidRPr="000E7812">
        <w:tab/>
      </w:r>
      <w:r>
        <w:t>fuzzy match (|Ḥuqúq|) *L / All 2 occurances corrected.</w:t>
      </w:r>
    </w:p>
    <w:p w14:paraId="7F50A5A9" w14:textId="77777777" w:rsidR="00C57E99" w:rsidRPr="000E7812" w:rsidRDefault="00C57E99" w:rsidP="00C57E99">
      <w:pPr>
        <w:pStyle w:val="StructureTextList"/>
      </w:pPr>
      <w:r w:rsidRPr="000E7812">
        <w:rPr>
          <w:highlight w:val="green"/>
        </w:rPr>
        <w:t>|Huququ’llah|</w:t>
      </w:r>
      <w:r w:rsidR="00627ED1" w:rsidRPr="00627ED1">
        <w:tab/>
      </w:r>
      <w:r w:rsidRPr="000E7812">
        <w:t>6</w:t>
      </w:r>
      <w:r w:rsidRPr="000E7812">
        <w:tab/>
      </w:r>
      <w:r>
        <w:t>Ḥuqúqu’lláh</w:t>
      </w:r>
      <w:r w:rsidRPr="000E7812">
        <w:tab/>
      </w:r>
      <w:r w:rsidRPr="000E7812">
        <w:tab/>
      </w:r>
      <w:r>
        <w:t>fuzzy match (|Ḥuqúqu’lláh|) *L / All 6 occurances corrected.</w:t>
      </w:r>
    </w:p>
    <w:p w14:paraId="53F04EDC" w14:textId="77777777" w:rsidR="00C57E99" w:rsidRPr="000E7812" w:rsidRDefault="00C57E99" w:rsidP="00C57E99">
      <w:pPr>
        <w:pStyle w:val="StructureTextList"/>
      </w:pPr>
      <w:r w:rsidRPr="000E7812">
        <w:rPr>
          <w:highlight w:val="green"/>
        </w:rPr>
        <w:t>|Huqúqu’lláh|</w:t>
      </w:r>
      <w:r w:rsidR="00627ED1" w:rsidRPr="00627ED1">
        <w:tab/>
      </w:r>
      <w:r w:rsidRPr="000E7812">
        <w:t>1</w:t>
      </w:r>
      <w:r w:rsidRPr="000E7812">
        <w:tab/>
      </w:r>
      <w:r>
        <w:t>Ḥuqúqu’lláh</w:t>
      </w:r>
      <w:r w:rsidRPr="000E7812">
        <w:tab/>
      </w:r>
      <w:r w:rsidRPr="000E7812">
        <w:tab/>
      </w:r>
      <w:r>
        <w:t>fuzzy match (|Ḥuqúqu’lláh|) *L / All 1 occurances corrected.</w:t>
      </w:r>
    </w:p>
    <w:p w14:paraId="450E4189" w14:textId="77777777" w:rsidR="00C57E99" w:rsidRPr="000E7812" w:rsidRDefault="00C57E99" w:rsidP="00C57E99">
      <w:pPr>
        <w:pStyle w:val="StructureTextList"/>
      </w:pPr>
      <w:r w:rsidRPr="000E7812">
        <w:rPr>
          <w:highlight w:val="green"/>
        </w:rPr>
        <w:t>|Husayn Afnan|</w:t>
      </w:r>
      <w:r w:rsidR="00627ED1" w:rsidRPr="00627ED1">
        <w:tab/>
      </w:r>
      <w:r w:rsidRPr="000E7812">
        <w:t>1</w:t>
      </w:r>
      <w:r w:rsidRPr="000E7812">
        <w:tab/>
      </w:r>
      <w:r>
        <w:t>Ḥusayn Afnán</w:t>
      </w:r>
      <w:r w:rsidRPr="000E7812">
        <w:tab/>
      </w:r>
      <w:r w:rsidRPr="000E7812">
        <w:tab/>
      </w:r>
      <w:r>
        <w:t>--- *L / All 1 occurances corrected.</w:t>
      </w:r>
    </w:p>
    <w:p w14:paraId="4EF50906" w14:textId="77777777" w:rsidR="00C57E99" w:rsidRPr="000E7812" w:rsidRDefault="00C57E99" w:rsidP="00C57E99">
      <w:pPr>
        <w:pStyle w:val="StructureTextList"/>
      </w:pPr>
      <w:r w:rsidRPr="000E7812">
        <w:rPr>
          <w:highlight w:val="green"/>
        </w:rPr>
        <w:t>|Husayn|</w:t>
      </w:r>
      <w:r w:rsidR="00627ED1" w:rsidRPr="00627ED1">
        <w:tab/>
      </w:r>
      <w:r w:rsidRPr="000E7812">
        <w:t>15</w:t>
      </w:r>
      <w:r w:rsidRPr="000E7812">
        <w:tab/>
      </w:r>
      <w:r>
        <w:t>Ḥusayn</w:t>
      </w:r>
      <w:r w:rsidRPr="000E7812">
        <w:tab/>
      </w:r>
      <w:r w:rsidRPr="000E7812">
        <w:tab/>
      </w:r>
      <w:r>
        <w:t>fuzzy match (|Ḥusayn|) *L / All 15 occurances corrected.</w:t>
      </w:r>
    </w:p>
    <w:p w14:paraId="2968065E" w14:textId="77777777" w:rsidR="00C57E99" w:rsidRPr="000E7812" w:rsidRDefault="00C57E99" w:rsidP="00C57E99">
      <w:pPr>
        <w:pStyle w:val="StructureTextList"/>
      </w:pPr>
      <w:r w:rsidRPr="000E7812">
        <w:rPr>
          <w:highlight w:val="green"/>
        </w:rPr>
        <w:t>|Husayn-’Ali|</w:t>
      </w:r>
      <w:r w:rsidR="00627ED1" w:rsidRPr="00627ED1">
        <w:tab/>
      </w:r>
      <w:r w:rsidRPr="000E7812">
        <w:t>1</w:t>
      </w:r>
      <w:r w:rsidRPr="000E7812">
        <w:tab/>
      </w:r>
      <w:r>
        <w:t>Ḥusayn-ʿAlí</w:t>
      </w:r>
      <w:r w:rsidRPr="000E7812">
        <w:tab/>
      </w:r>
      <w:r w:rsidRPr="000E7812">
        <w:tab/>
      </w:r>
      <w:r>
        <w:t>fuzzy match (|Ḥusayn-ʿAlí|) *L / All 1 occurances corrected.</w:t>
      </w:r>
    </w:p>
    <w:p w14:paraId="16C9202A" w14:textId="77777777" w:rsidR="00C57E99" w:rsidRPr="000E7812" w:rsidRDefault="00C57E99" w:rsidP="00C57E99">
      <w:pPr>
        <w:pStyle w:val="StructureTextList"/>
      </w:pPr>
      <w:r w:rsidRPr="000E7812">
        <w:rPr>
          <w:highlight w:val="green"/>
        </w:rPr>
        <w:t>|Husayn’s|</w:t>
      </w:r>
      <w:r w:rsidR="00627ED1" w:rsidRPr="00627ED1">
        <w:tab/>
      </w:r>
      <w:r w:rsidRPr="000E7812">
        <w:t>1</w:t>
      </w:r>
      <w:r w:rsidRPr="000E7812">
        <w:tab/>
      </w:r>
      <w:r>
        <w:t>Ḥusayn’s</w:t>
      </w:r>
      <w:r w:rsidRPr="000E7812">
        <w:tab/>
      </w:r>
      <w:r w:rsidRPr="000E7812">
        <w:tab/>
      </w:r>
      <w:r>
        <w:t>--- *L / All 1 occurances corrected.</w:t>
      </w:r>
    </w:p>
    <w:p w14:paraId="3CE3A0D5" w14:textId="77777777" w:rsidR="00C57E99" w:rsidRPr="000E7812" w:rsidRDefault="00C57E99" w:rsidP="00C57E99">
      <w:pPr>
        <w:pStyle w:val="StructureTextList"/>
      </w:pPr>
      <w:r w:rsidRPr="000E7812">
        <w:rPr>
          <w:highlight w:val="green"/>
        </w:rPr>
        <w:t>|Husayn-ʿAli|</w:t>
      </w:r>
      <w:r w:rsidR="00627ED1" w:rsidRPr="00627ED1">
        <w:tab/>
      </w:r>
      <w:r w:rsidRPr="000E7812">
        <w:t>1</w:t>
      </w:r>
      <w:r w:rsidRPr="000E7812">
        <w:tab/>
      </w:r>
      <w:r>
        <w:t>Ḥusayn-ʿAlí</w:t>
      </w:r>
      <w:r w:rsidRPr="000E7812">
        <w:tab/>
      </w:r>
      <w:r w:rsidRPr="000E7812">
        <w:tab/>
      </w:r>
      <w:r>
        <w:t>fuzzy match (|Ḥusayn-ʿAlí|) *L / All 1 occurances corrected.</w:t>
      </w:r>
    </w:p>
    <w:p w14:paraId="039DE05A" w14:textId="77777777" w:rsidR="00C57E99" w:rsidRPr="000E7812" w:rsidRDefault="00C57E99" w:rsidP="00C57E99">
      <w:pPr>
        <w:pStyle w:val="StructureTextList"/>
      </w:pPr>
      <w:r w:rsidRPr="000E7812">
        <w:rPr>
          <w:highlight w:val="green"/>
        </w:rPr>
        <w:t>|Husayn-i-Jahrumí|</w:t>
      </w:r>
      <w:r w:rsidR="00627ED1" w:rsidRPr="00627ED1">
        <w:tab/>
      </w:r>
      <w:r w:rsidRPr="000E7812">
        <w:t>1</w:t>
      </w:r>
      <w:r w:rsidRPr="000E7812">
        <w:tab/>
      </w:r>
      <w:r w:rsidRPr="006814E4">
        <w:t>Ḥusayn-i-Jahrumí</w:t>
      </w:r>
      <w:r w:rsidRPr="000E7812">
        <w:tab/>
      </w:r>
      <w:r w:rsidRPr="000E7812">
        <w:tab/>
      </w:r>
      <w:r>
        <w:t>--- *e *L / All 1 occurances corrected.</w:t>
      </w:r>
    </w:p>
    <w:p w14:paraId="5AB48F6C" w14:textId="77777777" w:rsidR="00C57E99" w:rsidRPr="000E7812" w:rsidRDefault="00C57E99" w:rsidP="00C57E99">
      <w:pPr>
        <w:pStyle w:val="StructureTextList"/>
      </w:pPr>
      <w:r w:rsidRPr="000E7812">
        <w:rPr>
          <w:highlight w:val="green"/>
        </w:rPr>
        <w:t>|Husayn-i-Shírázi-i-Khurtúmí|</w:t>
      </w:r>
      <w:r w:rsidR="00627ED1" w:rsidRPr="00627ED1">
        <w:tab/>
      </w:r>
      <w:r w:rsidRPr="000E7812">
        <w:t>1</w:t>
      </w:r>
      <w:r w:rsidRPr="000E7812">
        <w:tab/>
      </w:r>
      <w:r w:rsidRPr="006814E4">
        <w:t>Ḥusayn-i-</w:t>
      </w:r>
      <w:r>
        <w:t></w:t>
      </w:r>
      <w:r w:rsidRPr="006814E4">
        <w:rPr>
          <w:rFonts w:hint="eastAsia"/>
        </w:rPr>
        <w:t>í</w:t>
      </w:r>
      <w:r>
        <w:t>rází</w:t>
      </w:r>
      <w:r w:rsidRPr="006814E4">
        <w:t>-i-</w:t>
      </w:r>
      <w:r>
        <w:t></w:t>
      </w:r>
      <w:r w:rsidRPr="006814E4">
        <w:t>urṭúmí</w:t>
      </w:r>
      <w:r w:rsidRPr="000E7812">
        <w:tab/>
      </w:r>
      <w:r w:rsidRPr="000E7812">
        <w:tab/>
      </w:r>
      <w:r>
        <w:t>--- *e *L / All 1 occurances corrected.</w:t>
      </w:r>
    </w:p>
    <w:p w14:paraId="5BEEFAF3" w14:textId="77777777" w:rsidR="00C57E99" w:rsidRPr="000E7812" w:rsidRDefault="00C57E99" w:rsidP="00C57E99">
      <w:pPr>
        <w:pStyle w:val="StructureTextList"/>
      </w:pPr>
      <w:r w:rsidRPr="000E7812">
        <w:rPr>
          <w:highlight w:val="green"/>
        </w:rPr>
        <w:t>|Hushmand Fath-i-ʿAzam|</w:t>
      </w:r>
      <w:r w:rsidR="00627ED1" w:rsidRPr="00627ED1">
        <w:tab/>
      </w:r>
      <w:r w:rsidRPr="000E7812">
        <w:t>1</w:t>
      </w:r>
      <w:r w:rsidRPr="000E7812">
        <w:tab/>
      </w:r>
      <w:r w:rsidRPr="000E7812">
        <w:tab/>
      </w:r>
      <w:r w:rsidRPr="000E7812">
        <w:tab/>
      </w:r>
      <w:r>
        <w:t>--- *L *e *e</w:t>
      </w:r>
    </w:p>
    <w:p w14:paraId="7A1E1883" w14:textId="77777777" w:rsidR="00C57E99" w:rsidRDefault="00C57E99" w:rsidP="00C57E99">
      <w:pPr>
        <w:pStyle w:val="StructureTextList"/>
      </w:pPr>
      <w:r w:rsidRPr="000E7812">
        <w:rPr>
          <w:highlight w:val="green"/>
        </w:rPr>
        <w:t>|Hushmand|</w:t>
      </w:r>
      <w:r w:rsidR="00627ED1" w:rsidRPr="00627ED1">
        <w:tab/>
      </w:r>
      <w:r w:rsidRPr="000E7812">
        <w:t>1</w:t>
      </w:r>
      <w:r w:rsidRPr="000E7812">
        <w:tab/>
      </w:r>
      <w:r>
        <w:rPr>
          <w:rFonts w:hint="eastAsia"/>
        </w:rPr>
        <w:t>Hú</w:t>
      </w:r>
      <w:r>
        <w:t></w:t>
      </w:r>
      <w:r>
        <w:rPr>
          <w:rFonts w:hint="eastAsia"/>
        </w:rPr>
        <w:t>mand</w:t>
      </w:r>
      <w:r w:rsidRPr="000E7812">
        <w:tab/>
      </w:r>
      <w:r w:rsidRPr="000E7812">
        <w:tab/>
      </w:r>
      <w:r>
        <w:rPr>
          <w:rFonts w:hint="eastAsia"/>
        </w:rPr>
        <w:t>fuzzy match (|Hú</w:t>
      </w:r>
      <w:r>
        <w:t></w:t>
      </w:r>
      <w:r>
        <w:rPr>
          <w:rFonts w:hint="eastAsia"/>
        </w:rPr>
        <w:t>mand|)</w:t>
      </w:r>
      <w:r>
        <w:t xml:space="preserve"> *L / All 1 occurances corrected.</w:t>
      </w:r>
    </w:p>
    <w:p w14:paraId="6F9F4A6E" w14:textId="77777777" w:rsidR="00C57E99" w:rsidRPr="000E7812" w:rsidRDefault="00C57E99" w:rsidP="00C57E99">
      <w:pPr>
        <w:pStyle w:val="StructureTextList"/>
      </w:pPr>
      <w:r w:rsidRPr="000E7812">
        <w:rPr>
          <w:highlight w:val="green"/>
        </w:rPr>
        <w:t>|Ibn-i-Asdaq|</w:t>
      </w:r>
      <w:r w:rsidR="00627ED1" w:rsidRPr="00627ED1">
        <w:tab/>
      </w:r>
      <w:r w:rsidRPr="000E7812">
        <w:t>2</w:t>
      </w:r>
      <w:r w:rsidRPr="000E7812">
        <w:tab/>
      </w:r>
      <w:r>
        <w:t>Ibn-i-Aṣdaq</w:t>
      </w:r>
      <w:r w:rsidRPr="000E7812">
        <w:tab/>
      </w:r>
      <w:r w:rsidRPr="000E7812">
        <w:tab/>
      </w:r>
      <w:r>
        <w:t>fuzzy match (|Ibn-i-Aṣdaq|) *L / All 2 occurances corrected.</w:t>
      </w:r>
    </w:p>
    <w:p w14:paraId="4CF74D14" w14:textId="77777777" w:rsidR="00C57E99" w:rsidRPr="000E7812" w:rsidRDefault="00C57E99" w:rsidP="00C57E99">
      <w:pPr>
        <w:pStyle w:val="StructureTextList"/>
      </w:pPr>
      <w:r w:rsidRPr="000E7812">
        <w:rPr>
          <w:highlight w:val="green"/>
        </w:rPr>
        <w:t>|Ibrahim Khayru’llah|</w:t>
      </w:r>
      <w:r w:rsidR="00627ED1" w:rsidRPr="00627ED1">
        <w:tab/>
      </w:r>
      <w:r w:rsidRPr="000E7812">
        <w:t>2</w:t>
      </w:r>
      <w:r w:rsidRPr="000E7812">
        <w:tab/>
      </w:r>
      <w:r w:rsidRPr="006814E4">
        <w:t>Ibráhím</w:t>
      </w:r>
      <w:r>
        <w:t xml:space="preserve"> </w:t>
      </w:r>
      <w:r w:rsidRPr="006814E4">
        <w:t>ayru’lláh</w:t>
      </w:r>
      <w:r w:rsidRPr="000E7812">
        <w:tab/>
      </w:r>
      <w:r w:rsidRPr="000E7812">
        <w:tab/>
      </w:r>
      <w:r>
        <w:t>--- *e *L / All 2 occurances corrected.</w:t>
      </w:r>
    </w:p>
    <w:p w14:paraId="4654E07E" w14:textId="77777777" w:rsidR="00C57E99" w:rsidRPr="000E7812" w:rsidRDefault="00C57E99" w:rsidP="00C57E99">
      <w:pPr>
        <w:pStyle w:val="StructureTextList"/>
      </w:pPr>
      <w:r w:rsidRPr="000E7812">
        <w:rPr>
          <w:highlight w:val="green"/>
        </w:rPr>
        <w:t>|Ibrahim|</w:t>
      </w:r>
      <w:r w:rsidR="00627ED1" w:rsidRPr="00627ED1">
        <w:tab/>
      </w:r>
      <w:r w:rsidRPr="000E7812">
        <w:t>1</w:t>
      </w:r>
      <w:r w:rsidRPr="000E7812">
        <w:tab/>
      </w:r>
      <w:r w:rsidRPr="006814E4">
        <w:t>Ibráhím</w:t>
      </w:r>
      <w:r w:rsidRPr="000E7812">
        <w:tab/>
      </w:r>
      <w:r w:rsidRPr="000E7812">
        <w:tab/>
      </w:r>
      <w:r>
        <w:t>fuzzy match (|Ibráhím|) *L / All 1 occurances corrected.</w:t>
      </w:r>
    </w:p>
    <w:p w14:paraId="41350EA6" w14:textId="77777777" w:rsidR="00C57E99" w:rsidRPr="000E7812" w:rsidRDefault="00C57E99" w:rsidP="00C57E99">
      <w:pPr>
        <w:pStyle w:val="StructureTextList"/>
      </w:pPr>
      <w:r w:rsidRPr="000E7812">
        <w:rPr>
          <w:highlight w:val="green"/>
        </w:rPr>
        <w:t>|Ibráhim|</w:t>
      </w:r>
      <w:r w:rsidR="00627ED1" w:rsidRPr="00627ED1">
        <w:tab/>
      </w:r>
      <w:r w:rsidRPr="000E7812">
        <w:t>1</w:t>
      </w:r>
      <w:r w:rsidRPr="000E7812">
        <w:tab/>
      </w:r>
      <w:r w:rsidRPr="006814E4">
        <w:t>Ibráhím</w:t>
      </w:r>
      <w:r w:rsidRPr="000E7812">
        <w:tab/>
      </w:r>
      <w:r w:rsidRPr="000E7812">
        <w:tab/>
      </w:r>
      <w:r>
        <w:t>fuzzy match (|Ibráhím|) *L / All 1 occurances corrected.</w:t>
      </w:r>
    </w:p>
    <w:p w14:paraId="2B7FDE15" w14:textId="77777777" w:rsidR="00C57E99" w:rsidRDefault="00C57E99" w:rsidP="00C57E99">
      <w:pPr>
        <w:pStyle w:val="StructureTextList"/>
      </w:pPr>
      <w:r w:rsidRPr="000E7812">
        <w:rPr>
          <w:highlight w:val="green"/>
        </w:rPr>
        <w:t>|Ibrahim-i-Khayru’llah|</w:t>
      </w:r>
      <w:r w:rsidR="00627ED1" w:rsidRPr="00627ED1">
        <w:tab/>
      </w:r>
      <w:r w:rsidRPr="000E7812">
        <w:t>1</w:t>
      </w:r>
      <w:r w:rsidRPr="000E7812">
        <w:tab/>
      </w:r>
      <w:r>
        <w:rPr>
          <w:rFonts w:hint="eastAsia"/>
        </w:rPr>
        <w:t>Ibráhím-i-</w:t>
      </w:r>
      <w:r>
        <w:t></w:t>
      </w:r>
      <w:r>
        <w:rPr>
          <w:rFonts w:hint="eastAsia"/>
        </w:rPr>
        <w:t>ayru</w:t>
      </w:r>
      <w:r>
        <w:t>’</w:t>
      </w:r>
      <w:r>
        <w:rPr>
          <w:rFonts w:hint="eastAsia"/>
        </w:rPr>
        <w:t>lláh</w:t>
      </w:r>
      <w:r w:rsidRPr="000E7812">
        <w:tab/>
      </w:r>
      <w:r w:rsidRPr="000E7812">
        <w:tab/>
      </w:r>
      <w:r>
        <w:rPr>
          <w:rFonts w:hint="eastAsia"/>
        </w:rPr>
        <w:t>fuzzy match (|Ibráhím-i-</w:t>
      </w:r>
      <w:r>
        <w:t></w:t>
      </w:r>
      <w:r>
        <w:rPr>
          <w:rFonts w:hint="eastAsia"/>
        </w:rPr>
        <w:t>ayru</w:t>
      </w:r>
      <w:r>
        <w:rPr>
          <w:rFonts w:hint="eastAsia"/>
        </w:rPr>
        <w:t>’</w:t>
      </w:r>
      <w:r>
        <w:rPr>
          <w:rFonts w:hint="eastAsia"/>
        </w:rPr>
        <w:t>lláh|)</w:t>
      </w:r>
      <w:r>
        <w:t xml:space="preserve"> *L / All 1 occurances corrected.</w:t>
      </w:r>
    </w:p>
    <w:p w14:paraId="6377950F" w14:textId="77777777" w:rsidR="00C57E99" w:rsidRPr="000E7812" w:rsidRDefault="00C57E99" w:rsidP="00C57E99">
      <w:pPr>
        <w:pStyle w:val="StructureTextList"/>
      </w:pPr>
      <w:r w:rsidRPr="000E7812">
        <w:rPr>
          <w:highlight w:val="green"/>
        </w:rPr>
        <w:t>|Ihsu|</w:t>
      </w:r>
      <w:r w:rsidR="00627ED1" w:rsidRPr="00627ED1">
        <w:tab/>
      </w:r>
      <w:r w:rsidRPr="000E7812">
        <w:t>1</w:t>
      </w:r>
      <w:r w:rsidRPr="000E7812">
        <w:tab/>
      </w:r>
      <w:r w:rsidRPr="000E7812">
        <w:tab/>
      </w:r>
      <w:r w:rsidRPr="000E7812">
        <w:tab/>
      </w:r>
      <w:r>
        <w:t>---</w:t>
      </w:r>
    </w:p>
    <w:p w14:paraId="7D9E3A96" w14:textId="77777777" w:rsidR="00C57E99" w:rsidRPr="000E7812" w:rsidRDefault="00C57E99" w:rsidP="00C57E99">
      <w:pPr>
        <w:pStyle w:val="StructureTextList"/>
      </w:pPr>
      <w:r w:rsidRPr="000E7812">
        <w:rPr>
          <w:highlight w:val="green"/>
        </w:rPr>
        <w:t>|Ikhsu|</w:t>
      </w:r>
      <w:r w:rsidR="00627ED1" w:rsidRPr="00627ED1">
        <w:tab/>
      </w:r>
      <w:r w:rsidRPr="000E7812">
        <w:t>1</w:t>
      </w:r>
      <w:r w:rsidRPr="000E7812">
        <w:tab/>
      </w:r>
      <w:r w:rsidRPr="000E7812">
        <w:tab/>
      </w:r>
      <w:r w:rsidRPr="000E7812">
        <w:tab/>
      </w:r>
      <w:r>
        <w:t>---</w:t>
      </w:r>
    </w:p>
    <w:p w14:paraId="3A3A7A0A" w14:textId="77777777" w:rsidR="00C57E99" w:rsidRPr="000E7812" w:rsidRDefault="00C57E99" w:rsidP="00C57E99">
      <w:pPr>
        <w:pStyle w:val="StructureTextList"/>
      </w:pPr>
      <w:r w:rsidRPr="000E7812">
        <w:rPr>
          <w:highlight w:val="green"/>
        </w:rPr>
        <w:t>|Imam Ali|</w:t>
      </w:r>
      <w:r w:rsidR="00627ED1" w:rsidRPr="00627ED1">
        <w:tab/>
      </w:r>
      <w:r w:rsidRPr="000E7812">
        <w:t>13</w:t>
      </w:r>
      <w:r w:rsidRPr="000E7812">
        <w:tab/>
      </w:r>
      <w:r>
        <w:t>Imám ʿAlí</w:t>
      </w:r>
      <w:r w:rsidRPr="000E7812">
        <w:tab/>
      </w:r>
      <w:r w:rsidRPr="000E7812">
        <w:tab/>
      </w:r>
      <w:r>
        <w:t>fuzzy match (|Imám ʿAlí|) *L / All 13 occurances corrected.</w:t>
      </w:r>
    </w:p>
    <w:p w14:paraId="70689AAF" w14:textId="77777777" w:rsidR="00C57E99" w:rsidRPr="000E7812" w:rsidRDefault="00C57E99" w:rsidP="00C57E99">
      <w:pPr>
        <w:pStyle w:val="StructureTextList"/>
      </w:pPr>
      <w:r w:rsidRPr="000E7812">
        <w:rPr>
          <w:highlight w:val="green"/>
        </w:rPr>
        <w:t>|Imám ʿAlí|</w:t>
      </w:r>
      <w:r w:rsidR="00627ED1" w:rsidRPr="00627ED1">
        <w:tab/>
      </w:r>
      <w:r w:rsidRPr="000E7812">
        <w:t>1</w:t>
      </w:r>
      <w:r w:rsidRPr="000E7812">
        <w:tab/>
      </w:r>
      <w:r w:rsidRPr="000E7812">
        <w:tab/>
      </w:r>
      <w:r>
        <w:t>ok</w:t>
      </w:r>
      <w:r w:rsidRPr="000E7812">
        <w:tab/>
      </w:r>
      <w:r>
        <w:t>match</w:t>
      </w:r>
    </w:p>
    <w:p w14:paraId="78032F98" w14:textId="77777777" w:rsidR="00C57E99" w:rsidRPr="000E7812" w:rsidRDefault="00C57E99" w:rsidP="00C57E99">
      <w:pPr>
        <w:pStyle w:val="StructureTextList"/>
      </w:pPr>
      <w:r w:rsidRPr="000E7812">
        <w:rPr>
          <w:highlight w:val="green"/>
        </w:rPr>
        <w:t>|Imam Husayn|</w:t>
      </w:r>
      <w:r w:rsidR="00627ED1" w:rsidRPr="00627ED1">
        <w:tab/>
      </w:r>
      <w:r w:rsidRPr="000E7812">
        <w:t>4</w:t>
      </w:r>
      <w:r w:rsidRPr="000E7812">
        <w:tab/>
      </w:r>
      <w:r>
        <w:t>Imám Ḥusayn</w:t>
      </w:r>
      <w:r w:rsidRPr="000E7812">
        <w:tab/>
      </w:r>
      <w:r w:rsidRPr="000E7812">
        <w:tab/>
      </w:r>
      <w:r>
        <w:t>2 fuzzy matches (|Imám Ḥusayn|Imám-Ḥusayn|) *L / All 4 occurances corrected.</w:t>
      </w:r>
    </w:p>
    <w:p w14:paraId="2D45DC85" w14:textId="77777777" w:rsidR="00C57E99" w:rsidRPr="000E7812" w:rsidRDefault="00C57E99" w:rsidP="00C57E99">
      <w:pPr>
        <w:pStyle w:val="StructureTextList"/>
      </w:pPr>
      <w:r w:rsidRPr="000E7812">
        <w:rPr>
          <w:highlight w:val="green"/>
        </w:rPr>
        <w:t>|Imám Husayn|</w:t>
      </w:r>
      <w:r w:rsidR="00627ED1" w:rsidRPr="00627ED1">
        <w:tab/>
      </w:r>
      <w:r w:rsidRPr="000E7812">
        <w:t>1</w:t>
      </w:r>
      <w:r w:rsidRPr="000E7812">
        <w:tab/>
      </w:r>
      <w:r>
        <w:t>Imám Ḥusayn</w:t>
      </w:r>
      <w:r w:rsidRPr="000E7812">
        <w:tab/>
      </w:r>
      <w:r w:rsidRPr="000E7812">
        <w:tab/>
      </w:r>
      <w:r>
        <w:t>2 fuzzy matches (|Imám Ḥusayn|Imám-Ḥusayn|) *L / All 1 occurances corrected.</w:t>
      </w:r>
    </w:p>
    <w:p w14:paraId="6C29AF5C" w14:textId="77777777" w:rsidR="00C57E99" w:rsidRPr="000E7812" w:rsidRDefault="00C57E99" w:rsidP="00C57E99">
      <w:pPr>
        <w:pStyle w:val="StructureTextList"/>
      </w:pPr>
      <w:r w:rsidRPr="000E7812">
        <w:rPr>
          <w:highlight w:val="green"/>
        </w:rPr>
        <w:t>|Imam|</w:t>
      </w:r>
      <w:r w:rsidR="00627ED1" w:rsidRPr="00627ED1">
        <w:tab/>
      </w:r>
      <w:r w:rsidRPr="000E7812">
        <w:t>1</w:t>
      </w:r>
      <w:r w:rsidRPr="000E7812">
        <w:tab/>
      </w:r>
      <w:r>
        <w:t>Imám</w:t>
      </w:r>
      <w:r w:rsidRPr="000E7812">
        <w:tab/>
      </w:r>
      <w:r w:rsidRPr="000E7812">
        <w:tab/>
      </w:r>
      <w:r>
        <w:t>fuzzy match (|Imám|) *L / All 1 occurances corrected.</w:t>
      </w:r>
    </w:p>
    <w:p w14:paraId="16393C7C" w14:textId="77777777" w:rsidR="00C57E99" w:rsidRPr="000E7812" w:rsidRDefault="00C57E99" w:rsidP="00C57E99">
      <w:pPr>
        <w:pStyle w:val="StructureTextList"/>
      </w:pPr>
      <w:r w:rsidRPr="000E7812">
        <w:rPr>
          <w:highlight w:val="green"/>
        </w:rPr>
        <w:t>|Imám|</w:t>
      </w:r>
      <w:r w:rsidR="00627ED1" w:rsidRPr="00627ED1">
        <w:tab/>
      </w:r>
      <w:r w:rsidRPr="000E7812">
        <w:t>2</w:t>
      </w:r>
      <w:r w:rsidRPr="000E7812">
        <w:tab/>
      </w:r>
      <w:r w:rsidRPr="000E7812">
        <w:tab/>
      </w:r>
      <w:r>
        <w:t>ok</w:t>
      </w:r>
      <w:r w:rsidRPr="000E7812">
        <w:tab/>
      </w:r>
      <w:r>
        <w:t>match</w:t>
      </w:r>
    </w:p>
    <w:p w14:paraId="2CD20F6E" w14:textId="77777777" w:rsidR="00C57E99" w:rsidRPr="000E7812" w:rsidRDefault="00C57E99" w:rsidP="00C57E99">
      <w:pPr>
        <w:pStyle w:val="StructureTextList"/>
      </w:pPr>
      <w:r w:rsidRPr="000E7812">
        <w:rPr>
          <w:highlight w:val="green"/>
        </w:rPr>
        <w:t>|Imams|</w:t>
      </w:r>
      <w:r w:rsidR="00627ED1" w:rsidRPr="00627ED1">
        <w:tab/>
      </w:r>
      <w:r w:rsidRPr="000E7812">
        <w:t>7</w:t>
      </w:r>
      <w:r w:rsidRPr="000E7812">
        <w:tab/>
      </w:r>
      <w:r>
        <w:t>Imáms</w:t>
      </w:r>
      <w:r w:rsidRPr="000E7812">
        <w:tab/>
      </w:r>
      <w:r w:rsidRPr="000E7812">
        <w:tab/>
      </w:r>
      <w:r>
        <w:t>--- *L / All 7 occurances corrected.</w:t>
      </w:r>
    </w:p>
    <w:p w14:paraId="11A6B326" w14:textId="77777777" w:rsidR="00C57E99" w:rsidRPr="000E7812" w:rsidRDefault="00C57E99" w:rsidP="00C57E99">
      <w:pPr>
        <w:pStyle w:val="StructureTextList"/>
      </w:pPr>
      <w:r w:rsidRPr="000E7812">
        <w:rPr>
          <w:highlight w:val="green"/>
        </w:rPr>
        <w:t>|Imáms|</w:t>
      </w:r>
      <w:r w:rsidR="00627ED1" w:rsidRPr="00627ED1">
        <w:tab/>
      </w:r>
      <w:r w:rsidRPr="000E7812">
        <w:t>2</w:t>
      </w:r>
      <w:r w:rsidRPr="000E7812">
        <w:tab/>
      </w:r>
      <w:r>
        <w:t>Imáms</w:t>
      </w:r>
      <w:r w:rsidRPr="000E7812">
        <w:tab/>
      </w:r>
      <w:r>
        <w:t>ok en</w:t>
      </w:r>
      <w:r w:rsidRPr="000E7812">
        <w:tab/>
      </w:r>
      <w:r>
        <w:t>--- *L</w:t>
      </w:r>
    </w:p>
    <w:p w14:paraId="43337785" w14:textId="77777777" w:rsidR="00C57E99" w:rsidRPr="000E7812" w:rsidRDefault="00C57E99" w:rsidP="00C57E99">
      <w:pPr>
        <w:pStyle w:val="StructureTextList"/>
      </w:pPr>
      <w:r w:rsidRPr="000E7812">
        <w:rPr>
          <w:highlight w:val="green"/>
        </w:rPr>
        <w:t>|Iraq|</w:t>
      </w:r>
      <w:r w:rsidR="00627ED1" w:rsidRPr="00627ED1">
        <w:tab/>
      </w:r>
      <w:r w:rsidRPr="000E7812">
        <w:t>20</w:t>
      </w:r>
      <w:r w:rsidRPr="000E7812">
        <w:tab/>
      </w:r>
      <w:r>
        <w:t>ʿIráq</w:t>
      </w:r>
      <w:r w:rsidRPr="000E7812">
        <w:tab/>
      </w:r>
      <w:r w:rsidRPr="000E7812">
        <w:tab/>
      </w:r>
      <w:r>
        <w:t>fuzzy match (|ʿIráq|) *L / All 20 occurances corrected.</w:t>
      </w:r>
    </w:p>
    <w:p w14:paraId="287D046E" w14:textId="77777777" w:rsidR="00C57E99" w:rsidRPr="000E7812" w:rsidRDefault="00C57E99" w:rsidP="00C57E99">
      <w:pPr>
        <w:pStyle w:val="StructureTextList"/>
      </w:pPr>
      <w:r w:rsidRPr="000E7812">
        <w:rPr>
          <w:highlight w:val="green"/>
        </w:rPr>
        <w:t>|ʿIraq|</w:t>
      </w:r>
      <w:r w:rsidR="00627ED1" w:rsidRPr="00627ED1">
        <w:tab/>
      </w:r>
      <w:r w:rsidRPr="000E7812">
        <w:t>2</w:t>
      </w:r>
      <w:r w:rsidRPr="000E7812">
        <w:tab/>
      </w:r>
      <w:r>
        <w:t>ʿIráq</w:t>
      </w:r>
      <w:r w:rsidRPr="000E7812">
        <w:tab/>
      </w:r>
      <w:r w:rsidRPr="000E7812">
        <w:tab/>
      </w:r>
      <w:r>
        <w:t>fuzzy match (|ʿIráq|) *L / All 2 occurances corrected.</w:t>
      </w:r>
    </w:p>
    <w:p w14:paraId="5F1FC501" w14:textId="77777777" w:rsidR="00C57E99" w:rsidRPr="000E7812" w:rsidRDefault="00C57E99" w:rsidP="00C57E99">
      <w:pPr>
        <w:pStyle w:val="StructureTextList"/>
      </w:pPr>
      <w:r w:rsidRPr="000E7812">
        <w:rPr>
          <w:highlight w:val="green"/>
        </w:rPr>
        <w:t>|ʿIráq|</w:t>
      </w:r>
      <w:r w:rsidR="00627ED1" w:rsidRPr="00627ED1">
        <w:tab/>
      </w:r>
      <w:r w:rsidRPr="000E7812">
        <w:t>3</w:t>
      </w:r>
      <w:r w:rsidRPr="000E7812">
        <w:tab/>
      </w:r>
      <w:r w:rsidRPr="000E7812">
        <w:tab/>
      </w:r>
      <w:r>
        <w:t>ok</w:t>
      </w:r>
      <w:r w:rsidRPr="000E7812">
        <w:tab/>
      </w:r>
      <w:r>
        <w:t>match</w:t>
      </w:r>
    </w:p>
    <w:p w14:paraId="60D5976B" w14:textId="77777777" w:rsidR="00C57E99" w:rsidRPr="000E7812" w:rsidRDefault="00C57E99" w:rsidP="00C57E99">
      <w:pPr>
        <w:pStyle w:val="StructureTextList"/>
      </w:pPr>
      <w:r w:rsidRPr="000E7812">
        <w:rPr>
          <w:highlight w:val="green"/>
        </w:rPr>
        <w:t>|Iraqi|</w:t>
      </w:r>
      <w:r w:rsidR="00627ED1" w:rsidRPr="00627ED1">
        <w:tab/>
      </w:r>
      <w:r w:rsidRPr="000E7812">
        <w:t>1</w:t>
      </w:r>
      <w:r w:rsidRPr="000E7812">
        <w:tab/>
      </w:r>
      <w:r>
        <w:t>ʿIráqí</w:t>
      </w:r>
      <w:r w:rsidRPr="000E7812">
        <w:tab/>
      </w:r>
      <w:r w:rsidRPr="000E7812">
        <w:tab/>
      </w:r>
      <w:r>
        <w:t>fuzzy match (|ʿIráqí|) *L / All 1 occurances corrected.</w:t>
      </w:r>
    </w:p>
    <w:p w14:paraId="7D1EDED3" w14:textId="77777777" w:rsidR="00C57E99" w:rsidRPr="000E7812" w:rsidRDefault="00C57E99" w:rsidP="00C57E99">
      <w:pPr>
        <w:pStyle w:val="StructureTextList"/>
      </w:pPr>
      <w:r w:rsidRPr="000E7812">
        <w:rPr>
          <w:highlight w:val="green"/>
        </w:rPr>
        <w:t>|ʿIráqí|</w:t>
      </w:r>
      <w:r w:rsidR="00627ED1" w:rsidRPr="00627ED1">
        <w:tab/>
      </w:r>
      <w:r w:rsidRPr="000E7812">
        <w:t>1</w:t>
      </w:r>
      <w:r w:rsidRPr="000E7812">
        <w:tab/>
      </w:r>
      <w:r>
        <w:t>ʿIráqí</w:t>
      </w:r>
      <w:r w:rsidRPr="000E7812">
        <w:tab/>
      </w:r>
      <w:r>
        <w:t>ok</w:t>
      </w:r>
      <w:r w:rsidRPr="000E7812">
        <w:tab/>
      </w:r>
      <w:r>
        <w:t>unprecedented match</w:t>
      </w:r>
    </w:p>
    <w:p w14:paraId="245747A1" w14:textId="77777777" w:rsidR="00C57E99" w:rsidRPr="000E7812" w:rsidRDefault="00C57E99" w:rsidP="00C57E99">
      <w:pPr>
        <w:pStyle w:val="StructureTextList"/>
      </w:pPr>
      <w:r w:rsidRPr="000E7812">
        <w:rPr>
          <w:highlight w:val="green"/>
        </w:rPr>
        <w:t>|Isfahan|</w:t>
      </w:r>
      <w:r w:rsidR="00627ED1" w:rsidRPr="00627ED1">
        <w:tab/>
      </w:r>
      <w:r w:rsidRPr="000E7812">
        <w:t>12</w:t>
      </w:r>
      <w:r w:rsidRPr="000E7812">
        <w:tab/>
      </w:r>
      <w:r>
        <w:t>Iṣfahán</w:t>
      </w:r>
      <w:r w:rsidRPr="000E7812">
        <w:tab/>
      </w:r>
      <w:r w:rsidRPr="000E7812">
        <w:tab/>
      </w:r>
      <w:r>
        <w:t>fuzzy match (|Iṣfahán|) *L / All 12 occurances corrected.</w:t>
      </w:r>
    </w:p>
    <w:p w14:paraId="4363B272" w14:textId="77777777" w:rsidR="00C57E99" w:rsidRPr="000E7812" w:rsidRDefault="00C57E99" w:rsidP="00C57E99">
      <w:pPr>
        <w:pStyle w:val="StructureTextList"/>
      </w:pPr>
      <w:r w:rsidRPr="000E7812">
        <w:rPr>
          <w:rStyle w:val="stilltoworkat"/>
          <w:highlight w:val="green"/>
        </w:rPr>
        <w:t>|Isfandiyar-i-Majzub|</w:t>
      </w:r>
      <w:r w:rsidR="00627ED1" w:rsidRPr="00627ED1">
        <w:tab/>
      </w:r>
      <w:r w:rsidRPr="000E7812">
        <w:t>1</w:t>
      </w:r>
      <w:r w:rsidRPr="000E7812">
        <w:tab/>
      </w:r>
      <w:r w:rsidRPr="000E7812">
        <w:tab/>
      </w:r>
      <w:r w:rsidRPr="000E7812">
        <w:tab/>
      </w:r>
      <w:r>
        <w:t>--- *e *e *e</w:t>
      </w:r>
    </w:p>
    <w:p w14:paraId="62C199C7" w14:textId="77777777" w:rsidR="00C57E99" w:rsidRDefault="00C57E99" w:rsidP="00C57E99">
      <w:pPr>
        <w:pStyle w:val="StructureTextList"/>
      </w:pPr>
      <w:r w:rsidRPr="000E7812">
        <w:rPr>
          <w:highlight w:val="green"/>
        </w:rPr>
        <w:t>|Ishqabad|</w:t>
      </w:r>
      <w:r w:rsidR="00627ED1" w:rsidRPr="00627ED1">
        <w:tab/>
      </w:r>
      <w:r w:rsidRPr="000E7812">
        <w:t>2</w:t>
      </w:r>
      <w:r w:rsidRPr="000E7812">
        <w:tab/>
      </w:r>
      <w:r>
        <w:t>ʿIqábád</w:t>
      </w:r>
      <w:r w:rsidRPr="000E7812">
        <w:tab/>
      </w:r>
      <w:r w:rsidRPr="000E7812">
        <w:tab/>
      </w:r>
      <w:r>
        <w:t>fuzzy match (|ʿIqábád|) *L / All 2 occurances corrected.</w:t>
      </w:r>
    </w:p>
    <w:p w14:paraId="38354361" w14:textId="77777777" w:rsidR="00C57E99" w:rsidRDefault="00C57E99" w:rsidP="00C57E99">
      <w:pPr>
        <w:pStyle w:val="StructureTextList"/>
      </w:pPr>
      <w:r w:rsidRPr="000E7812">
        <w:rPr>
          <w:highlight w:val="green"/>
        </w:rPr>
        <w:t>|Ishqábád|</w:t>
      </w:r>
      <w:r w:rsidR="00627ED1" w:rsidRPr="00627ED1">
        <w:tab/>
      </w:r>
      <w:r w:rsidRPr="000E7812">
        <w:t>1</w:t>
      </w:r>
      <w:r w:rsidRPr="000E7812">
        <w:tab/>
      </w:r>
      <w:r>
        <w:t>ʿIqábád</w:t>
      </w:r>
      <w:r w:rsidRPr="000E7812">
        <w:tab/>
      </w:r>
      <w:r w:rsidRPr="000E7812">
        <w:tab/>
      </w:r>
      <w:r>
        <w:t>fuzzy match (|ʿIqábád|) *L / All 1 occurances corrected.</w:t>
      </w:r>
    </w:p>
    <w:p w14:paraId="6E66C324" w14:textId="77777777" w:rsidR="00C57E99" w:rsidRDefault="00C57E99" w:rsidP="00C57E99">
      <w:pPr>
        <w:pStyle w:val="StructureTextList"/>
      </w:pPr>
      <w:r w:rsidRPr="000E7812">
        <w:rPr>
          <w:highlight w:val="green"/>
        </w:rPr>
        <w:t>|ʿIshqábád|</w:t>
      </w:r>
      <w:r w:rsidR="00627ED1" w:rsidRPr="00627ED1">
        <w:tab/>
      </w:r>
      <w:r w:rsidRPr="000E7812">
        <w:t>2</w:t>
      </w:r>
      <w:r w:rsidRPr="000E7812">
        <w:tab/>
      </w:r>
      <w:r>
        <w:t>ʿIqábád</w:t>
      </w:r>
      <w:r w:rsidRPr="000E7812">
        <w:tab/>
      </w:r>
      <w:r w:rsidRPr="000E7812">
        <w:tab/>
      </w:r>
      <w:r>
        <w:t>fuzzy match (|ʿIqábád|) *L / All 2 occurances corrected.</w:t>
      </w:r>
    </w:p>
    <w:p w14:paraId="77593349" w14:textId="77777777" w:rsidR="00C57E99" w:rsidRDefault="00C57E99" w:rsidP="00C57E99">
      <w:pPr>
        <w:pStyle w:val="StructureTextList"/>
      </w:pPr>
      <w:r w:rsidRPr="000E7812">
        <w:rPr>
          <w:rStyle w:val="referenceauthor"/>
          <w:highlight w:val="green"/>
        </w:rPr>
        <w:t>|ISHRAQ KHAVARI|</w:t>
      </w:r>
      <w:r w:rsidR="00627ED1" w:rsidRPr="00627ED1">
        <w:tab/>
      </w:r>
      <w:r w:rsidRPr="000E7812">
        <w:t>1</w:t>
      </w:r>
      <w:r w:rsidRPr="000E7812">
        <w:tab/>
      </w:r>
      <w:r>
        <w:t>IRÁQ-</w:t>
      </w:r>
      <w:r>
        <w:rPr>
          <w:rFonts w:hint="eastAsia"/>
        </w:rPr>
        <w:t>Á</w:t>
      </w:r>
      <w:r>
        <w:t>VARÍ</w:t>
      </w:r>
      <w:r w:rsidRPr="000E7812">
        <w:tab/>
      </w:r>
      <w:r w:rsidRPr="000E7812">
        <w:tab/>
      </w:r>
      <w:r>
        <w:rPr>
          <w:rFonts w:hint="eastAsia"/>
        </w:rPr>
        <w:t>fuzzy match (|I</w:t>
      </w:r>
      <w:r>
        <w:t></w:t>
      </w:r>
      <w:r>
        <w:rPr>
          <w:rFonts w:hint="eastAsia"/>
        </w:rPr>
        <w:t>ráq-</w:t>
      </w:r>
      <w:r>
        <w:t></w:t>
      </w:r>
      <w:r>
        <w:rPr>
          <w:rFonts w:hint="eastAsia"/>
        </w:rPr>
        <w:t>ávarí|)</w:t>
      </w:r>
      <w:r>
        <w:t xml:space="preserve"> *L / All 1 occurances corrected.</w:t>
      </w:r>
    </w:p>
    <w:p w14:paraId="3411776C" w14:textId="77777777" w:rsidR="00C57E99" w:rsidRDefault="00C57E99" w:rsidP="00C57E99">
      <w:pPr>
        <w:pStyle w:val="StructureTextList"/>
      </w:pPr>
      <w:r w:rsidRPr="000E7812">
        <w:rPr>
          <w:rStyle w:val="BookTitle"/>
          <w:highlight w:val="green"/>
        </w:rPr>
        <w:t>|Ishraqat|</w:t>
      </w:r>
      <w:r w:rsidR="00627ED1" w:rsidRPr="00627ED1">
        <w:tab/>
      </w:r>
      <w:r w:rsidRPr="000E7812">
        <w:t>5</w:t>
      </w:r>
      <w:r w:rsidRPr="000E7812">
        <w:tab/>
      </w:r>
      <w:r>
        <w:rPr>
          <w:rFonts w:hint="eastAsia"/>
        </w:rPr>
        <w:t>I</w:t>
      </w:r>
      <w:r>
        <w:t></w:t>
      </w:r>
      <w:r>
        <w:rPr>
          <w:rFonts w:hint="eastAsia"/>
        </w:rPr>
        <w:t>ráqát</w:t>
      </w:r>
      <w:r w:rsidRPr="000E7812">
        <w:tab/>
      </w:r>
      <w:r w:rsidRPr="000E7812">
        <w:tab/>
      </w:r>
      <w:r>
        <w:rPr>
          <w:rFonts w:hint="eastAsia"/>
        </w:rPr>
        <w:t>fuzzy match (|I</w:t>
      </w:r>
      <w:r>
        <w:t></w:t>
      </w:r>
      <w:r>
        <w:rPr>
          <w:rFonts w:hint="eastAsia"/>
        </w:rPr>
        <w:t>ráqát|)</w:t>
      </w:r>
      <w:r>
        <w:t xml:space="preserve"> *L / 6 occurances corrected, 0 left unchanged.</w:t>
      </w:r>
    </w:p>
    <w:p w14:paraId="1D1F4679" w14:textId="77777777" w:rsidR="00C57E99" w:rsidRDefault="00C57E99" w:rsidP="00C57E99">
      <w:pPr>
        <w:pStyle w:val="StructureTextList"/>
      </w:pPr>
      <w:r w:rsidRPr="000E7812">
        <w:rPr>
          <w:highlight w:val="green"/>
        </w:rPr>
        <w:t>|----</w:t>
      </w:r>
      <w:r w:rsidRPr="000E7812">
        <w:rPr>
          <w:rStyle w:val="BookTitle"/>
          <w:highlight w:val="green"/>
        </w:rPr>
        <w:t>Ishraqat|</w:t>
      </w:r>
      <w:r w:rsidR="00627ED1" w:rsidRPr="00627ED1">
        <w:tab/>
      </w:r>
      <w:r w:rsidRPr="000E7812">
        <w:t>1</w:t>
      </w:r>
      <w:r w:rsidRPr="000E7812">
        <w:tab/>
      </w:r>
      <w:r w:rsidRPr="000E7812">
        <w:tab/>
      </w:r>
      <w:r w:rsidRPr="000E7812">
        <w:tab/>
      </w:r>
      <w:r>
        <w:rPr>
          <w:rFonts w:hint="eastAsia"/>
        </w:rPr>
        <w:t>fuzzy match (|I</w:t>
      </w:r>
      <w:r>
        <w:t></w:t>
      </w:r>
      <w:r>
        <w:rPr>
          <w:rFonts w:hint="eastAsia"/>
        </w:rPr>
        <w:t>ráqát|)</w:t>
      </w:r>
      <w:r>
        <w:t xml:space="preserve"> *L *L *L</w:t>
      </w:r>
    </w:p>
    <w:p w14:paraId="53DF5A6F" w14:textId="77777777" w:rsidR="00C57E99" w:rsidRDefault="00C57E99" w:rsidP="00C57E99">
      <w:pPr>
        <w:pStyle w:val="StructureTextList"/>
      </w:pPr>
      <w:r w:rsidRPr="000E7812">
        <w:rPr>
          <w:rStyle w:val="BookTitle"/>
          <w:highlight w:val="green"/>
        </w:rPr>
        <w:t>|Ishráqát|</w:t>
      </w:r>
      <w:r w:rsidR="00627ED1" w:rsidRPr="00627ED1">
        <w:tab/>
      </w:r>
      <w:r w:rsidRPr="000E7812">
        <w:t>2</w:t>
      </w:r>
      <w:r w:rsidRPr="000E7812">
        <w:tab/>
      </w:r>
      <w:r>
        <w:rPr>
          <w:rFonts w:hint="eastAsia"/>
        </w:rPr>
        <w:t>I</w:t>
      </w:r>
      <w:r>
        <w:t></w:t>
      </w:r>
      <w:r>
        <w:rPr>
          <w:rFonts w:hint="eastAsia"/>
        </w:rPr>
        <w:t>ráqát</w:t>
      </w:r>
      <w:r w:rsidRPr="000E7812">
        <w:tab/>
      </w:r>
      <w:r w:rsidRPr="000E7812">
        <w:tab/>
      </w:r>
      <w:r>
        <w:rPr>
          <w:rFonts w:hint="eastAsia"/>
        </w:rPr>
        <w:t>fuzzy match (|I</w:t>
      </w:r>
      <w:r>
        <w:t></w:t>
      </w:r>
      <w:r>
        <w:rPr>
          <w:rFonts w:hint="eastAsia"/>
        </w:rPr>
        <w:t>ráqát|)</w:t>
      </w:r>
      <w:r>
        <w:t xml:space="preserve"> *L / All 2 occurances corrected.</w:t>
      </w:r>
    </w:p>
    <w:p w14:paraId="3A9D434B" w14:textId="77777777" w:rsidR="00C57E99" w:rsidRPr="000E7812" w:rsidRDefault="00C57E99" w:rsidP="00C57E99">
      <w:pPr>
        <w:pStyle w:val="StructureTextList"/>
      </w:pPr>
      <w:r w:rsidRPr="000E7812">
        <w:rPr>
          <w:highlight w:val="green"/>
        </w:rPr>
        <w:t>|Iskandarun|</w:t>
      </w:r>
      <w:r w:rsidR="00627ED1" w:rsidRPr="00627ED1">
        <w:tab/>
      </w:r>
      <w:r w:rsidRPr="000E7812">
        <w:t>1</w:t>
      </w:r>
      <w:r w:rsidRPr="000E7812">
        <w:tab/>
      </w:r>
      <w:r>
        <w:t>Iskandarún</w:t>
      </w:r>
      <w:r w:rsidRPr="000E7812">
        <w:tab/>
      </w:r>
      <w:r w:rsidRPr="000E7812">
        <w:tab/>
      </w:r>
      <w:r>
        <w:t>fuzzy match (|Iskandarún|) *L / All 1 occurances corrected.</w:t>
      </w:r>
    </w:p>
    <w:p w14:paraId="3E2B6E76" w14:textId="77777777" w:rsidR="00C57E99" w:rsidRPr="000E7812" w:rsidRDefault="00C57E99" w:rsidP="00C57E99">
      <w:pPr>
        <w:pStyle w:val="StructureTextList"/>
      </w:pPr>
      <w:r w:rsidRPr="000E7812">
        <w:rPr>
          <w:highlight w:val="green"/>
        </w:rPr>
        <w:t>|Iskandarún|</w:t>
      </w:r>
      <w:r w:rsidR="00627ED1" w:rsidRPr="00627ED1">
        <w:tab/>
      </w:r>
      <w:r w:rsidRPr="000E7812">
        <w:t>1</w:t>
      </w:r>
      <w:r w:rsidRPr="000E7812">
        <w:tab/>
      </w:r>
      <w:r w:rsidRPr="000E7812">
        <w:tab/>
      </w:r>
      <w:r>
        <w:t>ok</w:t>
      </w:r>
      <w:r w:rsidRPr="000E7812">
        <w:tab/>
      </w:r>
      <w:r>
        <w:t>unprecedented match</w:t>
      </w:r>
    </w:p>
    <w:p w14:paraId="23397305" w14:textId="77777777" w:rsidR="00C57E99" w:rsidRPr="000E7812" w:rsidRDefault="00C57E99" w:rsidP="00C57E99">
      <w:pPr>
        <w:pStyle w:val="StructureTextList"/>
      </w:pPr>
      <w:r w:rsidRPr="000E7812">
        <w:rPr>
          <w:highlight w:val="green"/>
        </w:rPr>
        <w:t>|Islam|</w:t>
      </w:r>
      <w:r w:rsidR="00627ED1" w:rsidRPr="00627ED1">
        <w:tab/>
      </w:r>
      <w:r w:rsidRPr="000E7812">
        <w:t>52</w:t>
      </w:r>
      <w:r w:rsidRPr="000E7812">
        <w:tab/>
      </w:r>
      <w:r>
        <w:t>Islám</w:t>
      </w:r>
      <w:r w:rsidRPr="000E7812">
        <w:tab/>
      </w:r>
      <w:r w:rsidRPr="000E7812">
        <w:tab/>
      </w:r>
      <w:r>
        <w:t>fuzzy match (|Islám|) *L / All 52 occurances corrected. *L</w:t>
      </w:r>
    </w:p>
    <w:p w14:paraId="6DFE4B99" w14:textId="77777777" w:rsidR="00C57E99" w:rsidRPr="000E7812" w:rsidRDefault="00C57E99" w:rsidP="00C57E99">
      <w:pPr>
        <w:pStyle w:val="StructureTextList"/>
      </w:pPr>
      <w:r w:rsidRPr="000E7812">
        <w:rPr>
          <w:highlight w:val="green"/>
        </w:rPr>
        <w:t>|Islám|</w:t>
      </w:r>
      <w:r w:rsidR="00627ED1" w:rsidRPr="00627ED1">
        <w:tab/>
      </w:r>
      <w:r w:rsidRPr="000E7812">
        <w:t>2</w:t>
      </w:r>
      <w:r w:rsidRPr="000E7812">
        <w:tab/>
      </w:r>
      <w:r w:rsidRPr="000E7812">
        <w:tab/>
      </w:r>
      <w:r>
        <w:t>ok</w:t>
      </w:r>
      <w:r w:rsidRPr="000E7812">
        <w:tab/>
      </w:r>
      <w:r>
        <w:t>match</w:t>
      </w:r>
    </w:p>
    <w:p w14:paraId="4FA7230B" w14:textId="77777777" w:rsidR="00C57E99" w:rsidRPr="000E7812" w:rsidRDefault="00C57E99" w:rsidP="00C57E99">
      <w:pPr>
        <w:pStyle w:val="StructureTextList"/>
      </w:pPr>
      <w:r w:rsidRPr="000E7812">
        <w:rPr>
          <w:highlight w:val="green"/>
        </w:rPr>
        <w:t>|Ismáʿil|</w:t>
      </w:r>
      <w:r w:rsidR="00627ED1" w:rsidRPr="00627ED1">
        <w:tab/>
      </w:r>
      <w:r w:rsidRPr="000E7812">
        <w:t>1</w:t>
      </w:r>
      <w:r w:rsidRPr="000E7812">
        <w:tab/>
      </w:r>
      <w:r>
        <w:t>Ismáʿíl</w:t>
      </w:r>
      <w:r w:rsidRPr="000E7812">
        <w:tab/>
      </w:r>
      <w:r w:rsidRPr="000E7812">
        <w:tab/>
      </w:r>
      <w:r>
        <w:t>fuzzy match (|Ismáʿíl|) *L / All 1 occurances corrected.</w:t>
      </w:r>
    </w:p>
    <w:p w14:paraId="59F83D94" w14:textId="77777777" w:rsidR="00C57E99" w:rsidRPr="000E7812" w:rsidRDefault="00C57E99" w:rsidP="00C57E99">
      <w:pPr>
        <w:pStyle w:val="StructureTextList"/>
      </w:pPr>
      <w:r w:rsidRPr="000E7812">
        <w:rPr>
          <w:highlight w:val="green"/>
        </w:rPr>
        <w:t>|Ismáʿil-i-Vázír|</w:t>
      </w:r>
      <w:r w:rsidR="00627ED1" w:rsidRPr="00627ED1">
        <w:tab/>
      </w:r>
      <w:r w:rsidRPr="000E7812">
        <w:t>1</w:t>
      </w:r>
      <w:r w:rsidRPr="000E7812">
        <w:tab/>
      </w:r>
      <w:r>
        <w:t>Ismáʿíl-i-Vazír</w:t>
      </w:r>
      <w:r w:rsidRPr="000E7812">
        <w:tab/>
      </w:r>
      <w:r w:rsidRPr="000E7812">
        <w:tab/>
      </w:r>
      <w:r>
        <w:t>--- *e *e *L / All 1 occurances corrected.</w:t>
      </w:r>
    </w:p>
    <w:p w14:paraId="235F35C7" w14:textId="77777777" w:rsidR="00C57E99" w:rsidRPr="000E7812" w:rsidRDefault="00C57E99" w:rsidP="00C57E99">
      <w:pPr>
        <w:pStyle w:val="StructureTextList"/>
      </w:pPr>
      <w:r w:rsidRPr="000E7812">
        <w:rPr>
          <w:highlight w:val="green"/>
        </w:rPr>
        <w:t>|Ismu’llahu’l-Jamal|</w:t>
      </w:r>
      <w:r w:rsidR="00627ED1" w:rsidRPr="00627ED1">
        <w:tab/>
      </w:r>
      <w:r w:rsidRPr="000E7812">
        <w:t>2</w:t>
      </w:r>
      <w:r w:rsidRPr="000E7812">
        <w:tab/>
      </w:r>
      <w:r>
        <w:t>Ismu’lláhu’l-Jamál</w:t>
      </w:r>
      <w:r w:rsidRPr="000E7812">
        <w:tab/>
      </w:r>
      <w:r w:rsidRPr="000E7812">
        <w:tab/>
      </w:r>
      <w:r>
        <w:t>--- *L / All 2 occurances corrected.</w:t>
      </w:r>
    </w:p>
    <w:p w14:paraId="169ED30F" w14:textId="77777777" w:rsidR="00C57E99" w:rsidRPr="000E7812" w:rsidRDefault="00C57E99" w:rsidP="00C57E99">
      <w:pPr>
        <w:pStyle w:val="StructureTextList"/>
      </w:pPr>
      <w:r w:rsidRPr="000E7812">
        <w:rPr>
          <w:highlight w:val="green"/>
        </w:rPr>
        <w:t>|Ismu’lláhu’l-Jamál|</w:t>
      </w:r>
      <w:r w:rsidR="00627ED1" w:rsidRPr="00627ED1">
        <w:tab/>
      </w:r>
      <w:r w:rsidRPr="000E7812">
        <w:t>1</w:t>
      </w:r>
      <w:r w:rsidRPr="000E7812">
        <w:tab/>
      </w:r>
      <w:r w:rsidRPr="000E7812">
        <w:tab/>
      </w:r>
      <w:r>
        <w:t>ok</w:t>
      </w:r>
      <w:r w:rsidRPr="000E7812">
        <w:tab/>
      </w:r>
      <w:r>
        <w:t>--- *L *L</w:t>
      </w:r>
    </w:p>
    <w:p w14:paraId="6613B007" w14:textId="77777777" w:rsidR="00C57E99" w:rsidRPr="000E7812" w:rsidRDefault="00C57E99" w:rsidP="00C57E99">
      <w:pPr>
        <w:pStyle w:val="StructureTextList"/>
      </w:pPr>
      <w:r w:rsidRPr="000E7812">
        <w:rPr>
          <w:highlight w:val="green"/>
        </w:rPr>
        <w:t>|Ismu’llahu’l-Javad|</w:t>
      </w:r>
      <w:r w:rsidR="00627ED1" w:rsidRPr="00627ED1">
        <w:tab/>
      </w:r>
      <w:r w:rsidRPr="000E7812">
        <w:t>1</w:t>
      </w:r>
      <w:r w:rsidRPr="000E7812">
        <w:tab/>
      </w:r>
      <w:r>
        <w:t>Ismu’lláhu’l-Javád</w:t>
      </w:r>
      <w:r w:rsidRPr="000E7812">
        <w:tab/>
      </w:r>
      <w:r w:rsidRPr="000E7812">
        <w:tab/>
      </w:r>
      <w:r>
        <w:t>fuzzy match (|Ismu’lláhu’l-Javád|) *L *L / All 1 occurances corrected.</w:t>
      </w:r>
    </w:p>
    <w:p w14:paraId="1C54E49F" w14:textId="77777777" w:rsidR="00C57E99" w:rsidRPr="000E7812" w:rsidRDefault="00C57E99" w:rsidP="00C57E99">
      <w:pPr>
        <w:pStyle w:val="StructureTextList"/>
      </w:pPr>
      <w:r w:rsidRPr="000E7812">
        <w:rPr>
          <w:highlight w:val="green"/>
        </w:rPr>
        <w:t>|Ismu’lláhu’l-Javád|</w:t>
      </w:r>
      <w:r w:rsidR="00627ED1" w:rsidRPr="00627ED1">
        <w:tab/>
      </w:r>
      <w:r w:rsidRPr="000E7812">
        <w:t>1</w:t>
      </w:r>
      <w:r w:rsidRPr="000E7812">
        <w:tab/>
      </w:r>
      <w:r w:rsidRPr="000E7812">
        <w:tab/>
      </w:r>
      <w:r>
        <w:t>ok</w:t>
      </w:r>
      <w:r w:rsidRPr="000E7812">
        <w:tab/>
      </w:r>
      <w:r>
        <w:t>unprecedented match</w:t>
      </w:r>
    </w:p>
    <w:p w14:paraId="7FD366B3" w14:textId="77777777" w:rsidR="00C57E99" w:rsidRPr="000E7812" w:rsidRDefault="00C57E99" w:rsidP="00C57E99">
      <w:pPr>
        <w:pStyle w:val="StructureTextList"/>
      </w:pPr>
      <w:r w:rsidRPr="000E7812">
        <w:rPr>
          <w:highlight w:val="green"/>
        </w:rPr>
        <w:t>|Ismu’llahu’l-Mihdi|</w:t>
      </w:r>
      <w:r w:rsidR="00627ED1" w:rsidRPr="00627ED1">
        <w:tab/>
      </w:r>
      <w:r w:rsidRPr="000E7812">
        <w:t>2</w:t>
      </w:r>
      <w:r w:rsidRPr="000E7812">
        <w:tab/>
      </w:r>
      <w:r>
        <w:t>Ismu’lláhu’l-Mihdí</w:t>
      </w:r>
      <w:r w:rsidRPr="000E7812">
        <w:tab/>
      </w:r>
      <w:r w:rsidRPr="000E7812">
        <w:tab/>
      </w:r>
      <w:r>
        <w:t>fuzzy match (|Ismu’lláhu’l-Mihdí|) *L / All 2 occurances corrected.</w:t>
      </w:r>
    </w:p>
    <w:p w14:paraId="6C17D10B" w14:textId="77777777" w:rsidR="00C57E99" w:rsidRPr="000E7812" w:rsidRDefault="00C57E99" w:rsidP="00C57E99">
      <w:pPr>
        <w:pStyle w:val="StructureTextList"/>
      </w:pPr>
      <w:r w:rsidRPr="000E7812">
        <w:rPr>
          <w:highlight w:val="green"/>
        </w:rPr>
        <w:t>|Ismu’lláhu’l-Mihdí|</w:t>
      </w:r>
      <w:r w:rsidR="00627ED1" w:rsidRPr="00627ED1">
        <w:tab/>
      </w:r>
      <w:r w:rsidRPr="000E7812">
        <w:t>1</w:t>
      </w:r>
      <w:r w:rsidRPr="000E7812">
        <w:tab/>
      </w:r>
      <w:r w:rsidRPr="000E7812">
        <w:tab/>
      </w:r>
      <w:r>
        <w:t>ok</w:t>
      </w:r>
      <w:r w:rsidRPr="000E7812">
        <w:tab/>
      </w:r>
      <w:r>
        <w:t>unprecedented match</w:t>
      </w:r>
    </w:p>
    <w:p w14:paraId="68BB821D" w14:textId="77777777" w:rsidR="00C57E99" w:rsidRPr="000E7812" w:rsidRDefault="00C57E99" w:rsidP="00C57E99">
      <w:pPr>
        <w:pStyle w:val="StructureTextList"/>
      </w:pPr>
      <w:r w:rsidRPr="000E7812">
        <w:rPr>
          <w:highlight w:val="green"/>
        </w:rPr>
        <w:t>|Jalali’d-Din-i-Rumi|</w:t>
      </w:r>
      <w:r w:rsidR="00627ED1" w:rsidRPr="00627ED1">
        <w:tab/>
      </w:r>
      <w:r w:rsidRPr="000E7812">
        <w:t>1</w:t>
      </w:r>
      <w:r w:rsidRPr="000E7812">
        <w:tab/>
      </w:r>
      <w:r w:rsidRPr="00830FDF">
        <w:t>Jaláli’d-Dín-i-Rúmí</w:t>
      </w:r>
      <w:r w:rsidRPr="000E7812">
        <w:tab/>
      </w:r>
      <w:r w:rsidRPr="000E7812">
        <w:tab/>
      </w:r>
      <w:r>
        <w:t>--- *e *e *L / All 1 occurances corrected.</w:t>
      </w:r>
    </w:p>
    <w:p w14:paraId="7C7B7AC2" w14:textId="77777777" w:rsidR="00C57E99" w:rsidRPr="000E7812" w:rsidRDefault="00C57E99" w:rsidP="00C57E99">
      <w:pPr>
        <w:pStyle w:val="StructureTextList"/>
      </w:pPr>
      <w:r w:rsidRPr="000E7812">
        <w:rPr>
          <w:highlight w:val="green"/>
        </w:rPr>
        <w:t>|Jaláli’d-Dín-i-Rúmí|</w:t>
      </w:r>
      <w:r w:rsidR="00627ED1" w:rsidRPr="00627ED1">
        <w:tab/>
      </w:r>
      <w:r w:rsidRPr="000E7812">
        <w:t>2</w:t>
      </w:r>
      <w:r w:rsidRPr="000E7812">
        <w:tab/>
      </w:r>
      <w:r w:rsidRPr="000E7812">
        <w:tab/>
      </w:r>
      <w:r>
        <w:t>ok</w:t>
      </w:r>
      <w:r w:rsidRPr="000E7812">
        <w:tab/>
      </w:r>
      <w:r>
        <w:t>--- *L</w:t>
      </w:r>
    </w:p>
    <w:p w14:paraId="282157B8" w14:textId="77777777" w:rsidR="00C57E99" w:rsidRPr="000E7812" w:rsidRDefault="00C57E99" w:rsidP="00C57E99">
      <w:pPr>
        <w:pStyle w:val="StructureTextList"/>
      </w:pPr>
      <w:r w:rsidRPr="000E7812">
        <w:rPr>
          <w:highlight w:val="green"/>
        </w:rPr>
        <w:t>|Jalil|</w:t>
      </w:r>
      <w:r w:rsidR="00627ED1" w:rsidRPr="00627ED1">
        <w:tab/>
      </w:r>
      <w:r w:rsidRPr="000E7812">
        <w:t>4</w:t>
      </w:r>
      <w:r w:rsidRPr="000E7812">
        <w:tab/>
      </w:r>
      <w:r>
        <w:t>Jalíl</w:t>
      </w:r>
      <w:r w:rsidRPr="000E7812">
        <w:tab/>
      </w:r>
      <w:r w:rsidRPr="000E7812">
        <w:tab/>
      </w:r>
      <w:r>
        <w:t>fuzzy match (|Jalíl|) *L / All 4 occurances corrected.</w:t>
      </w:r>
    </w:p>
    <w:p w14:paraId="222EEF68" w14:textId="77777777" w:rsidR="00C57E99" w:rsidRDefault="00C57E99" w:rsidP="00C57E99">
      <w:pPr>
        <w:pStyle w:val="StructureTextList"/>
      </w:pPr>
      <w:r w:rsidRPr="000E7812">
        <w:rPr>
          <w:highlight w:val="green"/>
        </w:rPr>
        <w:t>|Jalil-i-Khu’i|</w:t>
      </w:r>
      <w:r w:rsidR="00627ED1" w:rsidRPr="00627ED1">
        <w:tab/>
      </w:r>
      <w:r w:rsidRPr="000E7812">
        <w:t>3</w:t>
      </w:r>
      <w:r w:rsidRPr="000E7812">
        <w:tab/>
      </w:r>
      <w:r>
        <w:rPr>
          <w:rFonts w:hint="eastAsia"/>
        </w:rPr>
        <w:t>Jalíl-i-</w:t>
      </w:r>
      <w:r>
        <w:t></w:t>
      </w:r>
      <w:r>
        <w:rPr>
          <w:rFonts w:hint="eastAsia"/>
        </w:rPr>
        <w:t>u</w:t>
      </w:r>
      <w:r>
        <w:t>’</w:t>
      </w:r>
      <w:r>
        <w:rPr>
          <w:rFonts w:hint="eastAsia"/>
        </w:rPr>
        <w:t>í</w:t>
      </w:r>
      <w:r w:rsidRPr="000E7812">
        <w:tab/>
      </w:r>
      <w:r w:rsidRPr="000E7812">
        <w:tab/>
      </w:r>
      <w:r>
        <w:rPr>
          <w:rFonts w:hint="eastAsia"/>
        </w:rPr>
        <w:t>fuzzy match (|Jalíl-i-</w:t>
      </w:r>
      <w:r>
        <w:t></w:t>
      </w:r>
      <w:r>
        <w:rPr>
          <w:rFonts w:hint="eastAsia"/>
        </w:rPr>
        <w:t>u</w:t>
      </w:r>
      <w:r>
        <w:rPr>
          <w:rFonts w:hint="eastAsia"/>
        </w:rPr>
        <w:t>’</w:t>
      </w:r>
      <w:r>
        <w:rPr>
          <w:rFonts w:hint="eastAsia"/>
        </w:rPr>
        <w:t>í|)</w:t>
      </w:r>
      <w:r>
        <w:t xml:space="preserve"> *L / All 3 occurances corrected.</w:t>
      </w:r>
    </w:p>
    <w:p w14:paraId="7DA34025" w14:textId="77777777" w:rsidR="00C57E99" w:rsidRDefault="00C57E99" w:rsidP="00C57E99">
      <w:pPr>
        <w:pStyle w:val="StructureTextList"/>
      </w:pPr>
      <w:r w:rsidRPr="000E7812">
        <w:rPr>
          <w:highlight w:val="green"/>
        </w:rPr>
        <w:t>|Jalíl-i-Khú’í|</w:t>
      </w:r>
      <w:r w:rsidR="00627ED1" w:rsidRPr="00627ED1">
        <w:tab/>
      </w:r>
      <w:r w:rsidRPr="000E7812">
        <w:t>1</w:t>
      </w:r>
      <w:r w:rsidRPr="000E7812">
        <w:tab/>
      </w:r>
      <w:r w:rsidRPr="000E7812">
        <w:tab/>
      </w:r>
      <w:r w:rsidRPr="000E7812">
        <w:tab/>
      </w:r>
      <w:r>
        <w:rPr>
          <w:rFonts w:hint="eastAsia"/>
        </w:rPr>
        <w:t>fuzzy match (|Jalíl-i-</w:t>
      </w:r>
      <w:r>
        <w:t></w:t>
      </w:r>
      <w:r>
        <w:rPr>
          <w:rFonts w:hint="eastAsia"/>
        </w:rPr>
        <w:t>u</w:t>
      </w:r>
      <w:r>
        <w:rPr>
          <w:rFonts w:hint="eastAsia"/>
        </w:rPr>
        <w:t>’</w:t>
      </w:r>
      <w:r>
        <w:rPr>
          <w:rFonts w:hint="eastAsia"/>
        </w:rPr>
        <w:t>í|)</w:t>
      </w:r>
      <w:r>
        <w:t xml:space="preserve"> *L / 0 occurances corrected, 1 left unchanged.</w:t>
      </w:r>
    </w:p>
    <w:p w14:paraId="7AE0C3B3" w14:textId="77777777" w:rsidR="00C57E99" w:rsidRPr="000E7812" w:rsidRDefault="00C57E99" w:rsidP="00C57E99">
      <w:pPr>
        <w:pStyle w:val="StructureTextList"/>
      </w:pPr>
      <w:r w:rsidRPr="000E7812">
        <w:rPr>
          <w:highlight w:val="green"/>
        </w:rPr>
        <w:t>|Jamadi|</w:t>
      </w:r>
      <w:r w:rsidR="00627ED1" w:rsidRPr="00627ED1">
        <w:tab/>
      </w:r>
      <w:r w:rsidRPr="000E7812">
        <w:t>2</w:t>
      </w:r>
      <w:r w:rsidRPr="000E7812">
        <w:tab/>
      </w:r>
      <w:r>
        <w:t>Jamádí</w:t>
      </w:r>
      <w:r w:rsidRPr="000E7812">
        <w:tab/>
      </w:r>
      <w:r w:rsidRPr="000E7812">
        <w:tab/>
      </w:r>
      <w:r>
        <w:t>fuzzy match (|Jamádí|) *L / All 2 occurances corrected.</w:t>
      </w:r>
    </w:p>
    <w:p w14:paraId="1BC09866" w14:textId="77777777" w:rsidR="00C57E99" w:rsidRPr="000E7812" w:rsidRDefault="00C57E99" w:rsidP="00C57E99">
      <w:pPr>
        <w:pStyle w:val="StructureTextList"/>
      </w:pPr>
      <w:r w:rsidRPr="000E7812">
        <w:rPr>
          <w:highlight w:val="green"/>
        </w:rPr>
        <w:t>|Jamal Pasha|</w:t>
      </w:r>
      <w:r w:rsidR="00627ED1" w:rsidRPr="00627ED1">
        <w:tab/>
      </w:r>
      <w:r w:rsidRPr="000E7812">
        <w:t>1</w:t>
      </w:r>
      <w:r w:rsidRPr="000E7812">
        <w:tab/>
      </w:r>
      <w:r w:rsidRPr="00830FDF">
        <w:t>Jamál Pá</w:t>
      </w:r>
      <w:r>
        <w:t></w:t>
      </w:r>
      <w:r w:rsidRPr="00830FDF">
        <w:t>á</w:t>
      </w:r>
      <w:r w:rsidRPr="000E7812">
        <w:tab/>
      </w:r>
      <w:r w:rsidRPr="000E7812">
        <w:tab/>
      </w:r>
      <w:r>
        <w:t>--- *L / All 1 occurances corrected.</w:t>
      </w:r>
    </w:p>
    <w:p w14:paraId="46A349F6" w14:textId="77777777" w:rsidR="00C57E99" w:rsidRPr="000E7812" w:rsidRDefault="00C57E99" w:rsidP="00C57E99">
      <w:pPr>
        <w:pStyle w:val="StructureTextList"/>
      </w:pPr>
      <w:r w:rsidRPr="000E7812">
        <w:rPr>
          <w:highlight w:val="green"/>
        </w:rPr>
        <w:t>|Jamál Páshá|</w:t>
      </w:r>
      <w:r w:rsidR="00627ED1" w:rsidRPr="00627ED1">
        <w:tab/>
      </w:r>
      <w:r w:rsidRPr="000E7812">
        <w:t>1</w:t>
      </w:r>
      <w:r w:rsidRPr="000E7812">
        <w:tab/>
      </w:r>
      <w:r w:rsidRPr="00830FDF">
        <w:t>Jamál Pá</w:t>
      </w:r>
      <w:r>
        <w:t></w:t>
      </w:r>
      <w:r w:rsidRPr="00830FDF">
        <w:t>á</w:t>
      </w:r>
      <w:r w:rsidRPr="000E7812">
        <w:tab/>
      </w:r>
      <w:r w:rsidRPr="000E7812">
        <w:tab/>
      </w:r>
      <w:r>
        <w:t>--- *L / All 1 occurances corrected.</w:t>
      </w:r>
    </w:p>
    <w:p w14:paraId="01593218" w14:textId="77777777" w:rsidR="00C57E99" w:rsidRPr="000E7812" w:rsidRDefault="00C57E99" w:rsidP="00C57E99">
      <w:pPr>
        <w:pStyle w:val="StructureTextList"/>
      </w:pPr>
      <w:r w:rsidRPr="000E7812">
        <w:rPr>
          <w:highlight w:val="green"/>
        </w:rPr>
        <w:t>|Jamal|</w:t>
      </w:r>
      <w:r w:rsidR="00627ED1" w:rsidRPr="00627ED1">
        <w:tab/>
      </w:r>
      <w:r w:rsidRPr="000E7812">
        <w:t>47</w:t>
      </w:r>
      <w:r w:rsidRPr="000E7812">
        <w:tab/>
      </w:r>
      <w:r>
        <w:t>Jamál</w:t>
      </w:r>
      <w:r w:rsidRPr="000E7812">
        <w:tab/>
      </w:r>
      <w:r w:rsidRPr="000E7812">
        <w:tab/>
      </w:r>
      <w:r>
        <w:t>fuzzy match (|Jamál|) *L / 46 occurances corrected, 0 left unchanged.</w:t>
      </w:r>
    </w:p>
    <w:p w14:paraId="55E38062" w14:textId="77777777" w:rsidR="00C57E99" w:rsidRPr="000E7812" w:rsidRDefault="00C57E99" w:rsidP="00C57E99">
      <w:pPr>
        <w:pStyle w:val="StructureTextList"/>
      </w:pPr>
      <w:r w:rsidRPr="000E7812">
        <w:rPr>
          <w:highlight w:val="green"/>
        </w:rPr>
        <w:t>|Jamál|</w:t>
      </w:r>
      <w:r w:rsidR="00627ED1" w:rsidRPr="00627ED1">
        <w:tab/>
      </w:r>
      <w:r w:rsidRPr="000E7812">
        <w:t>6</w:t>
      </w:r>
      <w:r w:rsidRPr="000E7812">
        <w:tab/>
      </w:r>
      <w:r w:rsidRPr="000E7812">
        <w:tab/>
      </w:r>
      <w:r>
        <w:t>ok</w:t>
      </w:r>
      <w:r w:rsidRPr="000E7812">
        <w:tab/>
      </w:r>
      <w:r>
        <w:t>unprecedented match</w:t>
      </w:r>
    </w:p>
    <w:p w14:paraId="13C11C40" w14:textId="77777777" w:rsidR="00C57E99" w:rsidRPr="000E7812" w:rsidRDefault="00C57E99" w:rsidP="00C57E99">
      <w:pPr>
        <w:pStyle w:val="StructureTextList"/>
      </w:pPr>
      <w:r w:rsidRPr="000E7812">
        <w:rPr>
          <w:highlight w:val="green"/>
        </w:rPr>
        <w:t>|Jamal’s|</w:t>
      </w:r>
      <w:r w:rsidR="00627ED1" w:rsidRPr="00627ED1">
        <w:tab/>
      </w:r>
      <w:r w:rsidRPr="000E7812">
        <w:t>3</w:t>
      </w:r>
      <w:r w:rsidRPr="000E7812">
        <w:tab/>
      </w:r>
      <w:r>
        <w:t>Jamál’s</w:t>
      </w:r>
      <w:r w:rsidRPr="000E7812">
        <w:tab/>
      </w:r>
      <w:r w:rsidRPr="000E7812">
        <w:tab/>
      </w:r>
      <w:r>
        <w:t>--- *L / All 3 occurances corrected.</w:t>
      </w:r>
    </w:p>
    <w:p w14:paraId="726590B9" w14:textId="77777777" w:rsidR="00C57E99" w:rsidRPr="000E7812" w:rsidRDefault="00C57E99" w:rsidP="00C57E99">
      <w:pPr>
        <w:pStyle w:val="StructureTextList"/>
      </w:pPr>
      <w:r w:rsidRPr="000E7812">
        <w:rPr>
          <w:highlight w:val="green"/>
        </w:rPr>
        <w:t>|Jamal-i-Burujirdi|</w:t>
      </w:r>
      <w:r w:rsidR="00627ED1" w:rsidRPr="00627ED1">
        <w:tab/>
      </w:r>
      <w:r w:rsidRPr="000E7812">
        <w:t>10</w:t>
      </w:r>
      <w:r w:rsidRPr="000E7812">
        <w:tab/>
      </w:r>
      <w:r>
        <w:t>Jamál-i-Burújirdí</w:t>
      </w:r>
      <w:r w:rsidRPr="000E7812">
        <w:tab/>
      </w:r>
      <w:r w:rsidRPr="000E7812">
        <w:tab/>
      </w:r>
      <w:r>
        <w:t>fuzzy match (|Jamál-i-Burújirdí|) *L / All 10 occurances corrected.</w:t>
      </w:r>
    </w:p>
    <w:p w14:paraId="3D6E025E" w14:textId="77777777" w:rsidR="00C57E99" w:rsidRPr="000E7812" w:rsidRDefault="00C57E99" w:rsidP="00C57E99">
      <w:pPr>
        <w:pStyle w:val="StructureTextList"/>
      </w:pPr>
      <w:r w:rsidRPr="000E7812">
        <w:rPr>
          <w:highlight w:val="green"/>
        </w:rPr>
        <w:t>|Jamál-i-Burújirdí|</w:t>
      </w:r>
      <w:r w:rsidR="00627ED1" w:rsidRPr="00627ED1">
        <w:tab/>
      </w:r>
      <w:r w:rsidRPr="000E7812">
        <w:t>1</w:t>
      </w:r>
      <w:r w:rsidRPr="000E7812">
        <w:tab/>
      </w:r>
      <w:r w:rsidRPr="000E7812">
        <w:tab/>
      </w:r>
      <w:r>
        <w:t>ok</w:t>
      </w:r>
      <w:r w:rsidRPr="000E7812">
        <w:tab/>
      </w:r>
      <w:r>
        <w:t>unprecedented match</w:t>
      </w:r>
    </w:p>
    <w:p w14:paraId="405D9F0C" w14:textId="77777777" w:rsidR="00C57E99" w:rsidRPr="000E7812" w:rsidRDefault="00C57E99" w:rsidP="00C57E99">
      <w:pPr>
        <w:pStyle w:val="StructureTextList"/>
      </w:pPr>
      <w:r w:rsidRPr="000E7812">
        <w:rPr>
          <w:highlight w:val="green"/>
        </w:rPr>
        <w:t>|Jamal-i-Mubarak|</w:t>
      </w:r>
      <w:r w:rsidR="00627ED1" w:rsidRPr="00627ED1">
        <w:tab/>
      </w:r>
      <w:r w:rsidRPr="000E7812">
        <w:t>3</w:t>
      </w:r>
      <w:r w:rsidRPr="000E7812">
        <w:tab/>
      </w:r>
      <w:r>
        <w:t>Jamál-i-Mubárak</w:t>
      </w:r>
      <w:r w:rsidRPr="000E7812">
        <w:tab/>
      </w:r>
      <w:r w:rsidRPr="000E7812">
        <w:tab/>
      </w:r>
      <w:r>
        <w:t>fuzzy match (|Jamál-i-Mubárak|) *L / All 3 occurances corrected.</w:t>
      </w:r>
    </w:p>
    <w:p w14:paraId="62AB7376" w14:textId="77777777" w:rsidR="00C57E99" w:rsidRPr="000E7812" w:rsidRDefault="00C57E99" w:rsidP="00C57E99">
      <w:pPr>
        <w:pStyle w:val="StructureTextList"/>
      </w:pPr>
      <w:r w:rsidRPr="000E7812">
        <w:rPr>
          <w:highlight w:val="green"/>
        </w:rPr>
        <w:t>|Jamalu’l-ʿIlm|</w:t>
      </w:r>
      <w:r w:rsidR="00627ED1" w:rsidRPr="00627ED1">
        <w:tab/>
      </w:r>
      <w:r w:rsidRPr="000E7812">
        <w:t>1</w:t>
      </w:r>
      <w:r w:rsidRPr="000E7812">
        <w:tab/>
      </w:r>
      <w:r w:rsidRPr="000E7812">
        <w:tab/>
      </w:r>
      <w:r w:rsidRPr="000E7812">
        <w:tab/>
      </w:r>
      <w:r>
        <w:t>--- *e</w:t>
      </w:r>
    </w:p>
    <w:p w14:paraId="6679697B" w14:textId="77777777" w:rsidR="00C57E99" w:rsidRPr="000E7812" w:rsidRDefault="00C57E99" w:rsidP="00C57E99">
      <w:pPr>
        <w:pStyle w:val="StructureTextList"/>
      </w:pPr>
      <w:r w:rsidRPr="000E7812">
        <w:rPr>
          <w:highlight w:val="green"/>
        </w:rPr>
        <w:t>|Jammál|</w:t>
      </w:r>
      <w:r w:rsidR="00627ED1" w:rsidRPr="00627ED1">
        <w:tab/>
      </w:r>
      <w:r w:rsidRPr="000E7812">
        <w:t>1</w:t>
      </w:r>
      <w:r w:rsidRPr="000E7812">
        <w:tab/>
      </w:r>
      <w:r w:rsidRPr="000E7812">
        <w:tab/>
      </w:r>
      <w:r w:rsidRPr="000E7812">
        <w:tab/>
      </w:r>
      <w:r>
        <w:t>---</w:t>
      </w:r>
    </w:p>
    <w:p w14:paraId="5AD077F0" w14:textId="77777777" w:rsidR="00C57E99" w:rsidRPr="000E7812" w:rsidRDefault="00C57E99" w:rsidP="00C57E99">
      <w:pPr>
        <w:pStyle w:val="StructureTextList"/>
      </w:pPr>
      <w:r w:rsidRPr="000E7812">
        <w:rPr>
          <w:highlight w:val="green"/>
        </w:rPr>
        <w:t>|Jan|</w:t>
      </w:r>
      <w:r w:rsidR="00627ED1" w:rsidRPr="00627ED1">
        <w:tab/>
      </w:r>
      <w:r w:rsidRPr="000E7812">
        <w:t>2</w:t>
      </w:r>
      <w:r w:rsidRPr="000E7812">
        <w:tab/>
      </w:r>
      <w:r>
        <w:t>Ján</w:t>
      </w:r>
      <w:r w:rsidRPr="000E7812">
        <w:tab/>
      </w:r>
      <w:r w:rsidRPr="000E7812">
        <w:tab/>
      </w:r>
      <w:r>
        <w:t>fuzzy match (|Ján|) *L *L / 0 occurances corrected, 6 left unchanged.</w:t>
      </w:r>
    </w:p>
    <w:p w14:paraId="0A960D61" w14:textId="77777777" w:rsidR="00C57E99" w:rsidRPr="000E7812" w:rsidRDefault="00C57E99" w:rsidP="00C57E99">
      <w:pPr>
        <w:pStyle w:val="StructureTextList"/>
      </w:pPr>
      <w:r w:rsidRPr="000E7812">
        <w:rPr>
          <w:highlight w:val="green"/>
        </w:rPr>
        <w:t>|Javad|</w:t>
      </w:r>
      <w:r w:rsidR="00627ED1" w:rsidRPr="00627ED1">
        <w:tab/>
      </w:r>
      <w:r w:rsidRPr="000E7812">
        <w:t>3</w:t>
      </w:r>
      <w:r w:rsidRPr="000E7812">
        <w:tab/>
      </w:r>
      <w:r>
        <w:t>Javád</w:t>
      </w:r>
      <w:r w:rsidRPr="000E7812">
        <w:tab/>
      </w:r>
      <w:r w:rsidRPr="000E7812">
        <w:tab/>
      </w:r>
      <w:r>
        <w:t>fuzzy match (|Javád|) *L / All 3 occurances corrected.</w:t>
      </w:r>
    </w:p>
    <w:p w14:paraId="398BF7E3" w14:textId="77777777" w:rsidR="00C57E99" w:rsidRPr="000E7812" w:rsidRDefault="00C57E99" w:rsidP="00C57E99">
      <w:pPr>
        <w:pStyle w:val="StructureTextList"/>
      </w:pPr>
      <w:r w:rsidRPr="000E7812">
        <w:rPr>
          <w:highlight w:val="green"/>
        </w:rPr>
        <w:t>|Javád-i-Karbilá’í|</w:t>
      </w:r>
      <w:r w:rsidR="00627ED1" w:rsidRPr="00627ED1">
        <w:tab/>
      </w:r>
      <w:r w:rsidRPr="000E7812">
        <w:t>1</w:t>
      </w:r>
      <w:r w:rsidRPr="000E7812">
        <w:tab/>
      </w:r>
      <w:r w:rsidRPr="000E7812">
        <w:tab/>
      </w:r>
      <w:r>
        <w:t>ok</w:t>
      </w:r>
      <w:r w:rsidRPr="000E7812">
        <w:tab/>
      </w:r>
      <w:r>
        <w:t>unprecedented match</w:t>
      </w:r>
    </w:p>
    <w:p w14:paraId="49B19B67" w14:textId="77777777" w:rsidR="00C57E99" w:rsidRPr="000E7812" w:rsidRDefault="00C57E99" w:rsidP="00C57E99">
      <w:pPr>
        <w:pStyle w:val="StructureTextList"/>
      </w:pPr>
      <w:r w:rsidRPr="000E7812">
        <w:rPr>
          <w:highlight w:val="green"/>
        </w:rPr>
        <w:t>|Javad-i-Qazvini|</w:t>
      </w:r>
      <w:r w:rsidR="00627ED1" w:rsidRPr="00627ED1">
        <w:tab/>
      </w:r>
      <w:r w:rsidRPr="000E7812">
        <w:t>1</w:t>
      </w:r>
      <w:r w:rsidRPr="000E7812">
        <w:tab/>
      </w:r>
      <w:r>
        <w:t>Javád-i-Qazvíní</w:t>
      </w:r>
      <w:r w:rsidRPr="000E7812">
        <w:tab/>
      </w:r>
      <w:r w:rsidRPr="000E7812">
        <w:tab/>
      </w:r>
      <w:r>
        <w:t>fuzzy match (|Javád-i-Qazvíní|) *L / All 1 occurances corrected.</w:t>
      </w:r>
    </w:p>
    <w:p w14:paraId="3DA39363" w14:textId="77777777" w:rsidR="00C57E99" w:rsidRPr="000E7812" w:rsidRDefault="00C57E99" w:rsidP="00C57E99">
      <w:pPr>
        <w:pStyle w:val="StructureTextList"/>
      </w:pPr>
      <w:r w:rsidRPr="000E7812">
        <w:rPr>
          <w:highlight w:val="green"/>
        </w:rPr>
        <w:t>|Jinab-i-Baha|</w:t>
      </w:r>
      <w:r w:rsidR="00627ED1" w:rsidRPr="00627ED1">
        <w:tab/>
      </w:r>
      <w:r w:rsidRPr="000E7812">
        <w:t>3</w:t>
      </w:r>
      <w:r w:rsidRPr="000E7812">
        <w:tab/>
      </w:r>
      <w:r w:rsidRPr="000E7812">
        <w:tab/>
      </w:r>
      <w:r w:rsidRPr="000E7812">
        <w:tab/>
      </w:r>
      <w:r>
        <w:t>fuzzy match (|Jináb-i-Báhá|) *L / 0 occurances corrected, 3 left unchanged. *e *l *l</w:t>
      </w:r>
    </w:p>
    <w:p w14:paraId="475A160E" w14:textId="77777777" w:rsidR="00C57E99" w:rsidRPr="000E7812" w:rsidRDefault="00C57E99" w:rsidP="00C57E99">
      <w:pPr>
        <w:pStyle w:val="StructureTextList"/>
      </w:pPr>
      <w:r w:rsidRPr="000E7812">
        <w:rPr>
          <w:highlight w:val="green"/>
        </w:rPr>
        <w:t>|Judas|</w:t>
      </w:r>
      <w:r w:rsidR="00627ED1" w:rsidRPr="00627ED1">
        <w:tab/>
      </w:r>
      <w:r w:rsidRPr="000E7812">
        <w:t>4</w:t>
      </w:r>
      <w:r w:rsidRPr="000E7812">
        <w:tab/>
      </w:r>
      <w:r w:rsidRPr="000E7812">
        <w:tab/>
      </w:r>
      <w:r w:rsidRPr="000E7812">
        <w:tab/>
      </w:r>
      <w:r>
        <w:t>--- *L</w:t>
      </w:r>
    </w:p>
    <w:p w14:paraId="660CEFCD" w14:textId="77777777" w:rsidR="00C57E99" w:rsidRPr="000E7812" w:rsidRDefault="00C57E99" w:rsidP="00C57E99">
      <w:pPr>
        <w:pStyle w:val="StructureTextList"/>
      </w:pPr>
      <w:r w:rsidRPr="000E7812">
        <w:rPr>
          <w:rStyle w:val="BookTitle"/>
          <w:highlight w:val="green"/>
        </w:rPr>
        <w:t>|Kalimat-i-Firdawsiyyih|</w:t>
      </w:r>
      <w:r w:rsidR="00627ED1" w:rsidRPr="00627ED1">
        <w:tab/>
      </w:r>
      <w:r w:rsidRPr="000E7812">
        <w:t>2</w:t>
      </w:r>
      <w:r w:rsidRPr="000E7812">
        <w:tab/>
      </w:r>
      <w:r>
        <w:t>Kalimát-i-Firdawsíyyih</w:t>
      </w:r>
      <w:r w:rsidRPr="000E7812">
        <w:tab/>
      </w:r>
      <w:r w:rsidRPr="000E7812">
        <w:tab/>
      </w:r>
      <w:r>
        <w:t>fuzzy match (|Kalimát-i-Firdawsíyyih|) *L *L / All 2 occurances corrected.</w:t>
      </w:r>
    </w:p>
    <w:p w14:paraId="195867B6" w14:textId="77777777" w:rsidR="00C57E99" w:rsidRPr="000E7812" w:rsidRDefault="00C57E99" w:rsidP="00C57E99">
      <w:pPr>
        <w:pStyle w:val="StructureTextList"/>
      </w:pPr>
      <w:r w:rsidRPr="000E7812">
        <w:rPr>
          <w:rStyle w:val="BookTitle"/>
          <w:highlight w:val="green"/>
        </w:rPr>
        <w:t>|Kalimát-i-Firdawsíyyih|</w:t>
      </w:r>
      <w:r w:rsidR="00627ED1" w:rsidRPr="00627ED1">
        <w:tab/>
      </w:r>
      <w:r w:rsidRPr="000E7812">
        <w:t>2</w:t>
      </w:r>
      <w:r w:rsidRPr="000E7812">
        <w:tab/>
      </w:r>
      <w:r w:rsidRPr="000E7812">
        <w:tab/>
      </w:r>
      <w:r>
        <w:t>ok</w:t>
      </w:r>
      <w:r w:rsidRPr="000E7812">
        <w:tab/>
      </w:r>
      <w:r>
        <w:t>match</w:t>
      </w:r>
    </w:p>
    <w:p w14:paraId="6F8F7B98" w14:textId="77777777" w:rsidR="00C57E99" w:rsidRPr="000E7812" w:rsidRDefault="00C57E99" w:rsidP="00C57E99">
      <w:pPr>
        <w:pStyle w:val="StructureTextList"/>
      </w:pPr>
      <w:r w:rsidRPr="000E7812">
        <w:rPr>
          <w:highlight w:val="green"/>
        </w:rPr>
        <w:t>|Karbila|</w:t>
      </w:r>
      <w:r w:rsidR="00627ED1" w:rsidRPr="00627ED1">
        <w:tab/>
      </w:r>
      <w:r w:rsidRPr="000E7812">
        <w:t>12</w:t>
      </w:r>
      <w:r w:rsidRPr="000E7812">
        <w:tab/>
      </w:r>
      <w:r>
        <w:t>Karbilá</w:t>
      </w:r>
      <w:r w:rsidRPr="000E7812">
        <w:tab/>
      </w:r>
      <w:r w:rsidRPr="000E7812">
        <w:tab/>
      </w:r>
      <w:r>
        <w:t>fuzzy match (|Karbilá|) *L / All 12 occurances corrected.</w:t>
      </w:r>
    </w:p>
    <w:p w14:paraId="6E85652F" w14:textId="77777777" w:rsidR="00C57E99" w:rsidRPr="000E7812" w:rsidRDefault="00C57E99" w:rsidP="00C57E99">
      <w:pPr>
        <w:pStyle w:val="StructureTextList"/>
      </w:pPr>
      <w:r w:rsidRPr="000E7812">
        <w:rPr>
          <w:highlight w:val="green"/>
        </w:rPr>
        <w:t>|Karbilá|</w:t>
      </w:r>
      <w:r w:rsidR="00627ED1" w:rsidRPr="00627ED1">
        <w:tab/>
      </w:r>
      <w:r w:rsidRPr="000E7812">
        <w:t>1</w:t>
      </w:r>
      <w:r w:rsidRPr="000E7812">
        <w:tab/>
      </w:r>
      <w:r w:rsidRPr="000E7812">
        <w:tab/>
      </w:r>
      <w:r>
        <w:t>ok</w:t>
      </w:r>
      <w:r w:rsidRPr="000E7812">
        <w:tab/>
      </w:r>
      <w:r>
        <w:t>match</w:t>
      </w:r>
    </w:p>
    <w:p w14:paraId="0E87BCBB" w14:textId="77777777" w:rsidR="00C57E99" w:rsidRDefault="00C57E99" w:rsidP="00C57E99">
      <w:pPr>
        <w:pStyle w:val="StructureTextList"/>
      </w:pPr>
      <w:r w:rsidRPr="000E7812">
        <w:rPr>
          <w:highlight w:val="green"/>
        </w:rPr>
        <w:t>|kashkul|</w:t>
      </w:r>
      <w:r w:rsidR="00627ED1" w:rsidRPr="00627ED1">
        <w:tab/>
      </w:r>
      <w:r w:rsidRPr="000E7812">
        <w:t>1</w:t>
      </w:r>
      <w:r w:rsidRPr="000E7812">
        <w:tab/>
      </w:r>
      <w:r>
        <w:t>k</w:t>
      </w:r>
      <w:r>
        <w:rPr>
          <w:rFonts w:hint="eastAsia"/>
        </w:rPr>
        <w:t>a</w:t>
      </w:r>
      <w:r>
        <w:t></w:t>
      </w:r>
      <w:r>
        <w:rPr>
          <w:rFonts w:hint="eastAsia"/>
        </w:rPr>
        <w:t>kúl</w:t>
      </w:r>
      <w:r w:rsidRPr="000E7812">
        <w:tab/>
      </w:r>
      <w:r w:rsidRPr="000E7812">
        <w:tab/>
      </w:r>
      <w:r>
        <w:rPr>
          <w:rFonts w:hint="eastAsia"/>
        </w:rPr>
        <w:t>fuzzy match (|Ka</w:t>
      </w:r>
      <w:r>
        <w:t></w:t>
      </w:r>
      <w:r>
        <w:rPr>
          <w:rFonts w:hint="eastAsia"/>
        </w:rPr>
        <w:t>kúl|)</w:t>
      </w:r>
      <w:r>
        <w:t xml:space="preserve"> *L / All 1 occurances corrected. *l</w:t>
      </w:r>
    </w:p>
    <w:p w14:paraId="086000C4" w14:textId="77777777" w:rsidR="00C57E99" w:rsidRPr="000E7812" w:rsidRDefault="00C57E99" w:rsidP="00C57E99">
      <w:pPr>
        <w:pStyle w:val="StructureTextList"/>
      </w:pPr>
      <w:r w:rsidRPr="000E7812">
        <w:rPr>
          <w:rStyle w:val="BookTitle"/>
          <w:highlight w:val="green"/>
        </w:rPr>
        <w:t>|Kawákib’ud-Durríyyih|</w:t>
      </w:r>
      <w:r w:rsidR="00627ED1" w:rsidRPr="00627ED1">
        <w:tab/>
      </w:r>
      <w:r w:rsidRPr="000E7812">
        <w:t>1</w:t>
      </w:r>
      <w:r w:rsidRPr="000E7812">
        <w:tab/>
      </w:r>
      <w:r w:rsidRPr="000E7812">
        <w:tab/>
      </w:r>
      <w:r w:rsidRPr="000E7812">
        <w:tab/>
      </w:r>
      <w:r>
        <w:t>--- *e *e</w:t>
      </w:r>
    </w:p>
    <w:p w14:paraId="660A26D5" w14:textId="77777777" w:rsidR="00C57E99" w:rsidRPr="000E7812" w:rsidRDefault="00C57E99" w:rsidP="00C57E99">
      <w:pPr>
        <w:pStyle w:val="StructureTextList"/>
      </w:pPr>
      <w:r w:rsidRPr="000E7812">
        <w:rPr>
          <w:highlight w:val="green"/>
        </w:rPr>
        <w:t>|Kázim-i-Rashtí|</w:t>
      </w:r>
      <w:r w:rsidR="00627ED1" w:rsidRPr="00627ED1">
        <w:tab/>
      </w:r>
      <w:r w:rsidRPr="000E7812">
        <w:t>1</w:t>
      </w:r>
      <w:r w:rsidRPr="000E7812">
        <w:tab/>
      </w:r>
      <w:r w:rsidRPr="00830FDF">
        <w:t>Káẓim-i-Ra</w:t>
      </w:r>
      <w:r>
        <w:t></w:t>
      </w:r>
      <w:r w:rsidRPr="00830FDF">
        <w:t>tí</w:t>
      </w:r>
      <w:r w:rsidRPr="000E7812">
        <w:tab/>
      </w:r>
      <w:r w:rsidRPr="000E7812">
        <w:tab/>
      </w:r>
      <w:r>
        <w:t>--- *e *L *L / All 1 occurances corrected.</w:t>
      </w:r>
    </w:p>
    <w:p w14:paraId="2E80AC18" w14:textId="77777777" w:rsidR="00C57E99" w:rsidRPr="000E7812" w:rsidRDefault="00C57E99" w:rsidP="00C57E99">
      <w:pPr>
        <w:pStyle w:val="StructureTextList"/>
      </w:pPr>
      <w:r w:rsidRPr="000E7812">
        <w:rPr>
          <w:highlight w:val="green"/>
        </w:rPr>
        <w:t>|Kázim-i-Samandar|</w:t>
      </w:r>
      <w:r w:rsidR="00627ED1" w:rsidRPr="00627ED1">
        <w:tab/>
      </w:r>
      <w:r w:rsidRPr="000E7812">
        <w:t>1</w:t>
      </w:r>
      <w:r w:rsidRPr="000E7812">
        <w:tab/>
      </w:r>
      <w:r w:rsidRPr="00830FDF">
        <w:t>Káẓim</w:t>
      </w:r>
      <w:r>
        <w:t>-i-Samandar</w:t>
      </w:r>
      <w:r w:rsidRPr="000E7812">
        <w:tab/>
      </w:r>
      <w:r w:rsidRPr="000E7812">
        <w:tab/>
      </w:r>
      <w:r>
        <w:t>--- *e *L / All 1 occurances corrected.</w:t>
      </w:r>
    </w:p>
    <w:p w14:paraId="1956F215" w14:textId="77777777" w:rsidR="00C57E99" w:rsidRPr="000E7812" w:rsidRDefault="00C57E99" w:rsidP="00C57E99">
      <w:pPr>
        <w:pStyle w:val="StructureTextList"/>
      </w:pPr>
      <w:r w:rsidRPr="000E7812">
        <w:rPr>
          <w:highlight w:val="green"/>
        </w:rPr>
        <w:t>|Khadijih Khanum|</w:t>
      </w:r>
      <w:r w:rsidR="00627ED1" w:rsidRPr="00627ED1">
        <w:tab/>
      </w:r>
      <w:r w:rsidRPr="000E7812">
        <w:t>1</w:t>
      </w:r>
      <w:r w:rsidRPr="000E7812">
        <w:tab/>
      </w:r>
      <w:r>
        <w:t></w:t>
      </w:r>
      <w:r>
        <w:rPr>
          <w:rFonts w:hint="eastAsia"/>
        </w:rPr>
        <w:t>adíjih</w:t>
      </w:r>
      <w:r>
        <w:t xml:space="preserve"> ánum</w:t>
      </w:r>
      <w:r w:rsidRPr="000E7812">
        <w:tab/>
      </w:r>
      <w:r w:rsidRPr="000E7812">
        <w:tab/>
      </w:r>
      <w:r>
        <w:t>--- *L / All 1 occurances corrected.</w:t>
      </w:r>
    </w:p>
    <w:p w14:paraId="3791CF8B" w14:textId="77777777" w:rsidR="00C57E99" w:rsidRDefault="00C57E99" w:rsidP="00C57E99">
      <w:pPr>
        <w:pStyle w:val="StructureTextList"/>
      </w:pPr>
      <w:r w:rsidRPr="000E7812">
        <w:rPr>
          <w:highlight w:val="green"/>
        </w:rPr>
        <w:t>|Khadíjih|</w:t>
      </w:r>
      <w:r w:rsidR="00627ED1" w:rsidRPr="00627ED1">
        <w:tab/>
      </w:r>
      <w:r w:rsidRPr="000E7812">
        <w:t>1</w:t>
      </w:r>
      <w:r w:rsidRPr="000E7812">
        <w:tab/>
      </w:r>
      <w:r>
        <w:t></w:t>
      </w:r>
      <w:r>
        <w:rPr>
          <w:rFonts w:hint="eastAsia"/>
        </w:rPr>
        <w:t>adíjih</w:t>
      </w:r>
      <w:r w:rsidRPr="000E7812">
        <w:tab/>
      </w:r>
      <w:r w:rsidRPr="000E7812">
        <w:tab/>
      </w:r>
      <w:r>
        <w:rPr>
          <w:rFonts w:hint="eastAsia"/>
        </w:rPr>
        <w:t>fuzzy match (|</w:t>
      </w:r>
      <w:r>
        <w:t></w:t>
      </w:r>
      <w:r>
        <w:rPr>
          <w:rFonts w:hint="eastAsia"/>
        </w:rPr>
        <w:t>adíjih|)</w:t>
      </w:r>
      <w:r>
        <w:t xml:space="preserve"> *L / All 1 occurances corrected. *l</w:t>
      </w:r>
    </w:p>
    <w:p w14:paraId="6FD3DF02" w14:textId="77777777" w:rsidR="00C57E99" w:rsidRDefault="00C57E99" w:rsidP="00C57E99">
      <w:pPr>
        <w:pStyle w:val="StructureTextList"/>
      </w:pPr>
      <w:r w:rsidRPr="000E7812">
        <w:rPr>
          <w:highlight w:val="green"/>
        </w:rPr>
        <w:t>|Khadim|</w:t>
      </w:r>
      <w:r w:rsidR="00627ED1" w:rsidRPr="00627ED1">
        <w:tab/>
      </w:r>
      <w:r w:rsidRPr="000E7812">
        <w:t>1</w:t>
      </w:r>
      <w:r w:rsidRPr="000E7812">
        <w:tab/>
      </w:r>
      <w:r>
        <w:t></w:t>
      </w:r>
      <w:r>
        <w:rPr>
          <w:rFonts w:hint="eastAsia"/>
        </w:rPr>
        <w:t>ádim</w:t>
      </w:r>
      <w:r w:rsidRPr="000E7812">
        <w:tab/>
      </w:r>
      <w:r w:rsidRPr="000E7812">
        <w:tab/>
      </w:r>
      <w:r>
        <w:rPr>
          <w:rFonts w:hint="eastAsia"/>
        </w:rPr>
        <w:t>fuzzy match (|</w:t>
      </w:r>
      <w:r>
        <w:t></w:t>
      </w:r>
      <w:r>
        <w:rPr>
          <w:rFonts w:hint="eastAsia"/>
        </w:rPr>
        <w:t>ádim|)</w:t>
      </w:r>
      <w:r>
        <w:t xml:space="preserve"> *L / All 1 occurances corrected.</w:t>
      </w:r>
    </w:p>
    <w:p w14:paraId="2E1F55ED" w14:textId="77777777" w:rsidR="00C57E99" w:rsidRDefault="00C57E99" w:rsidP="00C57E99">
      <w:pPr>
        <w:pStyle w:val="StructureTextList"/>
      </w:pPr>
      <w:r w:rsidRPr="000E7812">
        <w:rPr>
          <w:highlight w:val="green"/>
        </w:rPr>
        <w:t>|Khádim|</w:t>
      </w:r>
      <w:r w:rsidR="00627ED1" w:rsidRPr="00627ED1">
        <w:tab/>
      </w:r>
      <w:r w:rsidRPr="000E7812">
        <w:t>2</w:t>
      </w:r>
      <w:r w:rsidRPr="000E7812">
        <w:tab/>
      </w:r>
      <w:r>
        <w:t></w:t>
      </w:r>
      <w:r>
        <w:rPr>
          <w:rFonts w:hint="eastAsia"/>
        </w:rPr>
        <w:t>ádim</w:t>
      </w:r>
      <w:r w:rsidRPr="000E7812">
        <w:tab/>
      </w:r>
      <w:r w:rsidRPr="000E7812">
        <w:tab/>
      </w:r>
      <w:r>
        <w:rPr>
          <w:rFonts w:hint="eastAsia"/>
        </w:rPr>
        <w:t>fuzzy match (|</w:t>
      </w:r>
      <w:r>
        <w:t></w:t>
      </w:r>
      <w:r>
        <w:rPr>
          <w:rFonts w:hint="eastAsia"/>
        </w:rPr>
        <w:t>ádim|)</w:t>
      </w:r>
      <w:r>
        <w:t xml:space="preserve"> *L / All 2 occurances corrected.</w:t>
      </w:r>
    </w:p>
    <w:p w14:paraId="033024DE" w14:textId="77777777" w:rsidR="00C57E99" w:rsidRDefault="00C57E99" w:rsidP="00C57E99">
      <w:pPr>
        <w:pStyle w:val="StructureTextList"/>
      </w:pPr>
      <w:r w:rsidRPr="000E7812">
        <w:rPr>
          <w:highlight w:val="green"/>
        </w:rPr>
        <w:t>|Khadimu’llah|</w:t>
      </w:r>
      <w:r w:rsidR="00627ED1" w:rsidRPr="00627ED1">
        <w:tab/>
      </w:r>
      <w:r w:rsidRPr="000E7812">
        <w:t>1</w:t>
      </w:r>
      <w:r w:rsidRPr="000E7812">
        <w:tab/>
      </w:r>
      <w:r>
        <w:t></w:t>
      </w:r>
      <w:r>
        <w:rPr>
          <w:rFonts w:hint="eastAsia"/>
        </w:rPr>
        <w:t>ádimu</w:t>
      </w:r>
      <w:r>
        <w:t>’</w:t>
      </w:r>
      <w:r>
        <w:rPr>
          <w:rFonts w:hint="eastAsia"/>
        </w:rPr>
        <w:t>lláh</w:t>
      </w:r>
      <w:r w:rsidRPr="000E7812">
        <w:tab/>
      </w:r>
      <w:r w:rsidRPr="000E7812">
        <w:tab/>
      </w:r>
      <w:r>
        <w:rPr>
          <w:rFonts w:hint="eastAsia"/>
        </w:rPr>
        <w:t>fuzzy match (|</w:t>
      </w:r>
      <w:r>
        <w:t></w:t>
      </w:r>
      <w:r>
        <w:rPr>
          <w:rFonts w:hint="eastAsia"/>
        </w:rPr>
        <w:t>ádimu</w:t>
      </w:r>
      <w:r>
        <w:rPr>
          <w:rFonts w:hint="eastAsia"/>
        </w:rPr>
        <w:t>’</w:t>
      </w:r>
      <w:r>
        <w:rPr>
          <w:rFonts w:hint="eastAsia"/>
        </w:rPr>
        <w:t>lláh|)</w:t>
      </w:r>
      <w:r>
        <w:t xml:space="preserve"> *L / All 1 occurances corrected.</w:t>
      </w:r>
    </w:p>
    <w:p w14:paraId="6902FBDD" w14:textId="77777777" w:rsidR="00C57E99" w:rsidRDefault="00C57E99" w:rsidP="00C57E99">
      <w:pPr>
        <w:pStyle w:val="StructureTextList"/>
      </w:pPr>
      <w:r w:rsidRPr="000E7812">
        <w:rPr>
          <w:highlight w:val="green"/>
        </w:rPr>
        <w:t>|Khádimu’lláh|</w:t>
      </w:r>
      <w:r w:rsidR="00627ED1" w:rsidRPr="00627ED1">
        <w:tab/>
      </w:r>
      <w:r w:rsidRPr="000E7812">
        <w:t>2</w:t>
      </w:r>
      <w:r w:rsidRPr="000E7812">
        <w:tab/>
      </w:r>
      <w:r>
        <w:t></w:t>
      </w:r>
      <w:r>
        <w:rPr>
          <w:rFonts w:hint="eastAsia"/>
        </w:rPr>
        <w:t>ádimu</w:t>
      </w:r>
      <w:r>
        <w:t>’</w:t>
      </w:r>
      <w:r>
        <w:rPr>
          <w:rFonts w:hint="eastAsia"/>
        </w:rPr>
        <w:t>lláh</w:t>
      </w:r>
      <w:r w:rsidRPr="000E7812">
        <w:tab/>
      </w:r>
      <w:r w:rsidRPr="000E7812">
        <w:tab/>
      </w:r>
      <w:r>
        <w:rPr>
          <w:rFonts w:hint="eastAsia"/>
        </w:rPr>
        <w:t>fuzzy match (|</w:t>
      </w:r>
      <w:r>
        <w:t></w:t>
      </w:r>
      <w:r>
        <w:rPr>
          <w:rFonts w:hint="eastAsia"/>
        </w:rPr>
        <w:t>ádimu</w:t>
      </w:r>
      <w:r>
        <w:rPr>
          <w:rFonts w:hint="eastAsia"/>
        </w:rPr>
        <w:t>’</w:t>
      </w:r>
      <w:r>
        <w:rPr>
          <w:rFonts w:hint="eastAsia"/>
        </w:rPr>
        <w:t>lláh|)</w:t>
      </w:r>
      <w:r>
        <w:t xml:space="preserve"> *L / All 2 occurances corrected.</w:t>
      </w:r>
    </w:p>
    <w:p w14:paraId="3285355D" w14:textId="77777777" w:rsidR="00C57E99" w:rsidRDefault="00C57E99" w:rsidP="00C57E99">
      <w:pPr>
        <w:pStyle w:val="StructureTextList"/>
      </w:pPr>
      <w:r w:rsidRPr="000E7812">
        <w:rPr>
          <w:highlight w:val="green"/>
        </w:rPr>
        <w:t>|Khalif|</w:t>
      </w:r>
      <w:r w:rsidR="00627ED1" w:rsidRPr="00627ED1">
        <w:tab/>
      </w:r>
      <w:r w:rsidRPr="000E7812">
        <w:t>2</w:t>
      </w:r>
      <w:r w:rsidRPr="000E7812">
        <w:tab/>
      </w:r>
      <w:r>
        <w:t></w:t>
      </w:r>
      <w:r>
        <w:rPr>
          <w:rFonts w:hint="eastAsia"/>
        </w:rPr>
        <w:t>alíf</w:t>
      </w:r>
      <w:r w:rsidRPr="000E7812">
        <w:tab/>
      </w:r>
      <w:r w:rsidRPr="000E7812">
        <w:tab/>
      </w:r>
      <w:r>
        <w:rPr>
          <w:rFonts w:hint="eastAsia"/>
        </w:rPr>
        <w:t>fuzzy match (|</w:t>
      </w:r>
      <w:r>
        <w:t></w:t>
      </w:r>
      <w:r>
        <w:rPr>
          <w:rFonts w:hint="eastAsia"/>
        </w:rPr>
        <w:t>alíf|)</w:t>
      </w:r>
      <w:r>
        <w:t xml:space="preserve"> *L / All 2 occurances corrected.</w:t>
      </w:r>
    </w:p>
    <w:p w14:paraId="3B5D06BB" w14:textId="77777777" w:rsidR="00C57E99" w:rsidRPr="000E7812" w:rsidRDefault="00C57E99" w:rsidP="00C57E99">
      <w:pPr>
        <w:pStyle w:val="StructureTextList"/>
      </w:pPr>
      <w:r w:rsidRPr="000E7812">
        <w:rPr>
          <w:highlight w:val="green"/>
        </w:rPr>
        <w:t>|Khalífs|</w:t>
      </w:r>
      <w:r w:rsidR="00627ED1" w:rsidRPr="00627ED1">
        <w:tab/>
      </w:r>
      <w:r w:rsidRPr="000E7812">
        <w:t>1</w:t>
      </w:r>
      <w:r w:rsidRPr="000E7812">
        <w:tab/>
      </w:r>
      <w:r>
        <w:t></w:t>
      </w:r>
      <w:r>
        <w:rPr>
          <w:rFonts w:hint="eastAsia"/>
        </w:rPr>
        <w:t>alíf</w:t>
      </w:r>
      <w:r>
        <w:t>s</w:t>
      </w:r>
      <w:r w:rsidRPr="000E7812">
        <w:tab/>
      </w:r>
      <w:r w:rsidRPr="000E7812">
        <w:tab/>
      </w:r>
      <w:r>
        <w:t>--- *L / All 1 occurances corrected.</w:t>
      </w:r>
    </w:p>
    <w:p w14:paraId="7AD7F485" w14:textId="77777777" w:rsidR="00C57E99" w:rsidRDefault="00C57E99" w:rsidP="00C57E99">
      <w:pPr>
        <w:pStyle w:val="StructureTextList"/>
      </w:pPr>
      <w:r w:rsidRPr="000E7812">
        <w:rPr>
          <w:highlight w:val="green"/>
        </w:rPr>
        <w:t>|Khalil|</w:t>
      </w:r>
      <w:r w:rsidR="00627ED1" w:rsidRPr="00627ED1">
        <w:tab/>
      </w:r>
      <w:r w:rsidRPr="000E7812">
        <w:t>3</w:t>
      </w:r>
      <w:r w:rsidRPr="000E7812">
        <w:tab/>
      </w:r>
      <w:r>
        <w:t></w:t>
      </w:r>
      <w:r>
        <w:rPr>
          <w:rFonts w:hint="eastAsia"/>
        </w:rPr>
        <w:t>alíl</w:t>
      </w:r>
      <w:r w:rsidRPr="000E7812">
        <w:tab/>
      </w:r>
      <w:r w:rsidRPr="000E7812">
        <w:tab/>
      </w:r>
      <w:r>
        <w:rPr>
          <w:rFonts w:hint="eastAsia"/>
        </w:rPr>
        <w:t>fuzzy match (|</w:t>
      </w:r>
      <w:r>
        <w:t></w:t>
      </w:r>
      <w:r>
        <w:rPr>
          <w:rFonts w:hint="eastAsia"/>
        </w:rPr>
        <w:t>alíl|)</w:t>
      </w:r>
      <w:r>
        <w:t xml:space="preserve"> *L / All 3 occurances corrected.</w:t>
      </w:r>
    </w:p>
    <w:p w14:paraId="49CC822F" w14:textId="77777777" w:rsidR="00C57E99" w:rsidRDefault="00C57E99" w:rsidP="00C57E99">
      <w:pPr>
        <w:pStyle w:val="StructureTextList"/>
      </w:pPr>
      <w:r w:rsidRPr="000E7812">
        <w:rPr>
          <w:highlight w:val="green"/>
        </w:rPr>
        <w:t>|Khalíl|</w:t>
      </w:r>
      <w:r w:rsidR="00627ED1" w:rsidRPr="00627ED1">
        <w:tab/>
      </w:r>
      <w:r w:rsidRPr="000E7812">
        <w:t>1</w:t>
      </w:r>
      <w:r w:rsidRPr="000E7812">
        <w:tab/>
      </w:r>
      <w:r>
        <w:t></w:t>
      </w:r>
      <w:r>
        <w:rPr>
          <w:rFonts w:hint="eastAsia"/>
        </w:rPr>
        <w:t>alíl</w:t>
      </w:r>
      <w:r w:rsidRPr="000E7812">
        <w:tab/>
      </w:r>
      <w:r w:rsidRPr="000E7812">
        <w:tab/>
      </w:r>
      <w:r>
        <w:rPr>
          <w:rFonts w:hint="eastAsia"/>
        </w:rPr>
        <w:t>fuzzy match (|</w:t>
      </w:r>
      <w:r>
        <w:t></w:t>
      </w:r>
      <w:r>
        <w:rPr>
          <w:rFonts w:hint="eastAsia"/>
        </w:rPr>
        <w:t>alíl|)</w:t>
      </w:r>
      <w:r>
        <w:t xml:space="preserve"> *L / All 1 occurances corrected.</w:t>
      </w:r>
    </w:p>
    <w:p w14:paraId="45AB2642" w14:textId="77777777" w:rsidR="00C57E99" w:rsidRDefault="00C57E99" w:rsidP="00C57E99">
      <w:pPr>
        <w:pStyle w:val="StructureTextList"/>
      </w:pPr>
      <w:r w:rsidRPr="000E7812">
        <w:rPr>
          <w:rStyle w:val="BookTitle"/>
          <w:highlight w:val="green"/>
        </w:rPr>
        <w:t>|Khalq|</w:t>
      </w:r>
      <w:r w:rsidR="00627ED1" w:rsidRPr="00627ED1">
        <w:tab/>
      </w:r>
      <w:r w:rsidRPr="000E7812">
        <w:t>1</w:t>
      </w:r>
      <w:r w:rsidRPr="000E7812">
        <w:tab/>
      </w:r>
      <w:r>
        <w:t></w:t>
      </w:r>
      <w:r>
        <w:rPr>
          <w:rFonts w:hint="eastAsia"/>
        </w:rPr>
        <w:t>alq</w:t>
      </w:r>
      <w:r w:rsidRPr="000E7812">
        <w:tab/>
      </w:r>
      <w:r w:rsidRPr="000E7812">
        <w:tab/>
      </w:r>
      <w:r>
        <w:rPr>
          <w:rFonts w:hint="eastAsia"/>
        </w:rPr>
        <w:t>fuzzy match (|</w:t>
      </w:r>
      <w:r>
        <w:t></w:t>
      </w:r>
      <w:r>
        <w:rPr>
          <w:rFonts w:hint="eastAsia"/>
        </w:rPr>
        <w:t>alq|)</w:t>
      </w:r>
      <w:r>
        <w:t xml:space="preserve"> *L / 0 occurances corrected, 0 left unchanged.</w:t>
      </w:r>
    </w:p>
    <w:p w14:paraId="51E77C01" w14:textId="77777777" w:rsidR="00C57E99" w:rsidRDefault="00C57E99" w:rsidP="00C57E99">
      <w:pPr>
        <w:pStyle w:val="StructureTextList"/>
      </w:pPr>
      <w:r w:rsidRPr="000E7812">
        <w:rPr>
          <w:highlight w:val="green"/>
        </w:rPr>
        <w:t>|Khan|</w:t>
      </w:r>
      <w:r w:rsidR="00627ED1" w:rsidRPr="00627ED1">
        <w:tab/>
      </w:r>
      <w:r w:rsidRPr="000E7812">
        <w:t>3</w:t>
      </w:r>
      <w:r w:rsidRPr="000E7812">
        <w:tab/>
      </w:r>
      <w:r>
        <w:t></w:t>
      </w:r>
      <w:r>
        <w:rPr>
          <w:rFonts w:hint="eastAsia"/>
        </w:rPr>
        <w:t>án</w:t>
      </w:r>
      <w:r w:rsidRPr="000E7812">
        <w:tab/>
      </w:r>
      <w:r w:rsidRPr="000E7812">
        <w:tab/>
      </w:r>
      <w:r>
        <w:rPr>
          <w:rFonts w:hint="eastAsia"/>
        </w:rPr>
        <w:t>fuzzy match (|</w:t>
      </w:r>
      <w:r>
        <w:t></w:t>
      </w:r>
      <w:r>
        <w:rPr>
          <w:rFonts w:hint="eastAsia"/>
        </w:rPr>
        <w:t>án|)</w:t>
      </w:r>
      <w:r>
        <w:t xml:space="preserve"> *L / 0 occurances corrected, 0 left unchanged.</w:t>
      </w:r>
    </w:p>
    <w:p w14:paraId="388D1DE3" w14:textId="77777777" w:rsidR="00C57E99" w:rsidRDefault="00C57E99" w:rsidP="00C57E99">
      <w:pPr>
        <w:pStyle w:val="StructureTextList"/>
      </w:pPr>
      <w:r w:rsidRPr="000E7812">
        <w:rPr>
          <w:highlight w:val="green"/>
        </w:rPr>
        <w:t>|Khan-|</w:t>
      </w:r>
      <w:r w:rsidR="00627ED1" w:rsidRPr="00627ED1">
        <w:tab/>
      </w:r>
      <w:r w:rsidRPr="000E7812">
        <w:t>1</w:t>
      </w:r>
      <w:r w:rsidRPr="000E7812">
        <w:tab/>
      </w:r>
      <w:r>
        <w:t></w:t>
      </w:r>
      <w:r>
        <w:rPr>
          <w:rFonts w:hint="eastAsia"/>
        </w:rPr>
        <w:t>án</w:t>
      </w:r>
      <w:r>
        <w:t>-</w:t>
      </w:r>
      <w:r w:rsidRPr="000E7812">
        <w:tab/>
      </w:r>
      <w:r w:rsidRPr="000E7812">
        <w:tab/>
      </w:r>
      <w:r>
        <w:rPr>
          <w:rFonts w:hint="eastAsia"/>
        </w:rPr>
        <w:t>fuzzy match (|</w:t>
      </w:r>
      <w:r>
        <w:t></w:t>
      </w:r>
      <w:r>
        <w:rPr>
          <w:rFonts w:hint="eastAsia"/>
        </w:rPr>
        <w:t>án|)</w:t>
      </w:r>
      <w:r>
        <w:t xml:space="preserve"> *L</w:t>
      </w:r>
    </w:p>
    <w:p w14:paraId="18C05A0B" w14:textId="77777777" w:rsidR="00C57E99" w:rsidRPr="000E7812" w:rsidRDefault="00C57E99" w:rsidP="00C57E99">
      <w:pPr>
        <w:pStyle w:val="StructureTextList"/>
      </w:pPr>
      <w:r w:rsidRPr="000E7812">
        <w:rPr>
          <w:rStyle w:val="footnoteLinked"/>
          <w:highlight w:val="green"/>
        </w:rPr>
        <w:t>|Khanidan-i-Afnan|</w:t>
      </w:r>
      <w:r w:rsidR="00627ED1" w:rsidRPr="00627ED1">
        <w:tab/>
      </w:r>
      <w:r w:rsidRPr="000E7812">
        <w:t>2</w:t>
      </w:r>
      <w:r w:rsidRPr="000E7812">
        <w:tab/>
      </w:r>
      <w:r w:rsidRPr="000E7812">
        <w:tab/>
      </w:r>
      <w:r w:rsidRPr="000E7812">
        <w:tab/>
      </w:r>
      <w:r>
        <w:t>--- *e *e</w:t>
      </w:r>
    </w:p>
    <w:p w14:paraId="264B23E6" w14:textId="77777777" w:rsidR="00C57E99" w:rsidRDefault="00C57E99" w:rsidP="00C57E99">
      <w:pPr>
        <w:pStyle w:val="StructureTextList"/>
      </w:pPr>
      <w:r w:rsidRPr="000E7812">
        <w:rPr>
          <w:highlight w:val="green"/>
        </w:rPr>
        <w:t>|Khanum|</w:t>
      </w:r>
      <w:r w:rsidR="00627ED1" w:rsidRPr="00627ED1">
        <w:tab/>
      </w:r>
      <w:r w:rsidRPr="000E7812">
        <w:t>2</w:t>
      </w:r>
      <w:r w:rsidRPr="000E7812">
        <w:tab/>
      </w:r>
      <w:r>
        <w:t></w:t>
      </w:r>
      <w:r>
        <w:rPr>
          <w:rFonts w:hint="eastAsia"/>
        </w:rPr>
        <w:t>ánum</w:t>
      </w:r>
      <w:r w:rsidRPr="000E7812">
        <w:tab/>
      </w:r>
      <w:r w:rsidRPr="000E7812">
        <w:tab/>
      </w:r>
      <w:r>
        <w:rPr>
          <w:rFonts w:hint="eastAsia"/>
        </w:rPr>
        <w:t>fuzzy match (|</w:t>
      </w:r>
      <w:r>
        <w:t></w:t>
      </w:r>
      <w:r>
        <w:rPr>
          <w:rFonts w:hint="eastAsia"/>
        </w:rPr>
        <w:t>ánum|)</w:t>
      </w:r>
      <w:r>
        <w:t xml:space="preserve"> *L / All 2 occurances corrected.</w:t>
      </w:r>
    </w:p>
    <w:p w14:paraId="2BAD0878" w14:textId="77777777" w:rsidR="00C57E99" w:rsidRDefault="00C57E99" w:rsidP="00C57E99">
      <w:pPr>
        <w:pStyle w:val="StructureTextList"/>
      </w:pPr>
      <w:r w:rsidRPr="000E7812">
        <w:rPr>
          <w:highlight w:val="green"/>
        </w:rPr>
        <w:t>|Khánum|</w:t>
      </w:r>
      <w:r w:rsidR="00627ED1" w:rsidRPr="00627ED1">
        <w:tab/>
      </w:r>
      <w:r w:rsidRPr="000E7812">
        <w:t>2</w:t>
      </w:r>
      <w:r w:rsidRPr="000E7812">
        <w:tab/>
      </w:r>
      <w:r>
        <w:t></w:t>
      </w:r>
      <w:r>
        <w:rPr>
          <w:rFonts w:hint="eastAsia"/>
        </w:rPr>
        <w:t>ánum</w:t>
      </w:r>
      <w:r w:rsidRPr="000E7812">
        <w:tab/>
      </w:r>
      <w:r w:rsidRPr="000E7812">
        <w:tab/>
      </w:r>
      <w:r>
        <w:rPr>
          <w:rFonts w:hint="eastAsia"/>
        </w:rPr>
        <w:t>fuzzy match (|</w:t>
      </w:r>
      <w:r>
        <w:t></w:t>
      </w:r>
      <w:r>
        <w:rPr>
          <w:rFonts w:hint="eastAsia"/>
        </w:rPr>
        <w:t>ánum|)</w:t>
      </w:r>
      <w:r>
        <w:t xml:space="preserve"> *L / All 2 occurances corrected.</w:t>
      </w:r>
    </w:p>
    <w:p w14:paraId="282ABC3C" w14:textId="77777777" w:rsidR="00C57E99" w:rsidRPr="000E7812" w:rsidRDefault="00C57E99" w:rsidP="00C57E99">
      <w:pPr>
        <w:pStyle w:val="StructureTextList"/>
      </w:pPr>
      <w:r w:rsidRPr="000E7812">
        <w:rPr>
          <w:rStyle w:val="footnoteLinked"/>
          <w:highlight w:val="green"/>
        </w:rPr>
        <w:t>|</w:t>
      </w:r>
      <w:r w:rsidR="00627ED1" w:rsidRPr="00627ED1">
        <w:rPr>
          <w:rStyle w:val="footnoteLinked"/>
          <w:highlight w:val="darkGreen"/>
        </w:rPr>
        <w:t>Khatira’t-i-Afnan</w:t>
      </w:r>
      <w:r w:rsidRPr="000E7812">
        <w:rPr>
          <w:rStyle w:val="footnoteLinked"/>
          <w:highlight w:val="green"/>
        </w:rPr>
        <w:t>|</w:t>
      </w:r>
      <w:r w:rsidR="00627ED1" w:rsidRPr="00627ED1">
        <w:tab/>
      </w:r>
      <w:r w:rsidRPr="000E7812">
        <w:t>2</w:t>
      </w:r>
      <w:r w:rsidRPr="000E7812">
        <w:tab/>
      </w:r>
      <w:r w:rsidRPr="00865A8E">
        <w:rPr>
          <w:highlight w:val="darkGreen"/>
        </w:rPr>
        <w:t></w:t>
      </w:r>
      <w:r w:rsidR="00627ED1" w:rsidRPr="00627ED1">
        <w:rPr>
          <w:highlight w:val="darkGreen"/>
        </w:rPr>
        <w:t>áṭirát-i-Afnán</w:t>
      </w:r>
      <w:r w:rsidRPr="000E7812">
        <w:tab/>
      </w:r>
      <w:r w:rsidRPr="000E7812">
        <w:tab/>
      </w:r>
      <w:r>
        <w:t>--- *L</w:t>
      </w:r>
    </w:p>
    <w:p w14:paraId="0A841F12" w14:textId="77777777" w:rsidR="00C57E99" w:rsidRDefault="00C57E99" w:rsidP="00C57E99">
      <w:pPr>
        <w:pStyle w:val="StructureTextList"/>
      </w:pPr>
      <w:r w:rsidRPr="000E7812">
        <w:rPr>
          <w:rStyle w:val="BookTitle"/>
          <w:highlight w:val="green"/>
        </w:rPr>
        <w:t>|Khatirat-i-Habib|</w:t>
      </w:r>
      <w:r w:rsidR="00627ED1" w:rsidRPr="00627ED1">
        <w:tab/>
      </w:r>
      <w:r w:rsidRPr="000E7812">
        <w:t>3</w:t>
      </w:r>
      <w:r w:rsidRPr="000E7812">
        <w:tab/>
      </w:r>
      <w:r>
        <w:t></w:t>
      </w:r>
      <w:r>
        <w:rPr>
          <w:rFonts w:hint="eastAsia"/>
        </w:rPr>
        <w:t>á</w:t>
      </w:r>
      <w:r>
        <w:t>ṭirát-i-Ḥabíb</w:t>
      </w:r>
      <w:r w:rsidRPr="000E7812">
        <w:tab/>
      </w:r>
      <w:r w:rsidRPr="000E7812">
        <w:tab/>
      </w:r>
      <w:r>
        <w:t>fuzzy match (|</w:t>
      </w:r>
      <w:r>
        <w:rPr>
          <w:rFonts w:hint="eastAsia"/>
        </w:rPr>
        <w:t>á</w:t>
      </w:r>
      <w:r>
        <w:t>ṭirát-i-Ḥabíb|) *L / All 3 occurances corrected.</w:t>
      </w:r>
    </w:p>
    <w:p w14:paraId="09A89DC7" w14:textId="77777777" w:rsidR="00C57E99" w:rsidRDefault="00C57E99" w:rsidP="00C57E99">
      <w:pPr>
        <w:pStyle w:val="StructureTextList"/>
      </w:pPr>
      <w:r w:rsidRPr="000E7812">
        <w:rPr>
          <w:rStyle w:val="footnoteLinked"/>
          <w:highlight w:val="green"/>
        </w:rPr>
        <w:t>|Khatirat-i-Nuh-Salih|</w:t>
      </w:r>
      <w:r w:rsidR="00627ED1" w:rsidRPr="00627ED1">
        <w:tab/>
      </w:r>
      <w:r w:rsidRPr="000E7812">
        <w:t>16</w:t>
      </w:r>
      <w:r w:rsidRPr="000E7812">
        <w:tab/>
      </w:r>
      <w:r>
        <w:t></w:t>
      </w:r>
      <w:r>
        <w:rPr>
          <w:rFonts w:hint="eastAsia"/>
        </w:rPr>
        <w:t>á</w:t>
      </w:r>
      <w:r>
        <w:t>ṭirát-i-Nuh-Sálih</w:t>
      </w:r>
      <w:r w:rsidRPr="000E7812">
        <w:tab/>
      </w:r>
      <w:r w:rsidRPr="000E7812">
        <w:tab/>
      </w:r>
      <w:r>
        <w:t>fuzzy match (|</w:t>
      </w:r>
      <w:r>
        <w:rPr>
          <w:rFonts w:hint="eastAsia"/>
        </w:rPr>
        <w:t>á</w:t>
      </w:r>
      <w:r>
        <w:t>ṭirát-i-Nuh-Sálih|) *L / All 16 occurances corrected.</w:t>
      </w:r>
    </w:p>
    <w:p w14:paraId="24B9A387" w14:textId="77777777" w:rsidR="00C57E99" w:rsidRPr="000E7812" w:rsidRDefault="00C57E99" w:rsidP="00C57E99">
      <w:pPr>
        <w:pStyle w:val="StructureTextList"/>
      </w:pPr>
      <w:r w:rsidRPr="000E7812">
        <w:rPr>
          <w:rStyle w:val="BookTitle"/>
          <w:highlight w:val="green"/>
        </w:rPr>
        <w:t>|Khatirat-i-Nuh-Saliy-i-’Akka|</w:t>
      </w:r>
      <w:r w:rsidR="00627ED1" w:rsidRPr="00627ED1">
        <w:tab/>
      </w:r>
      <w:r w:rsidRPr="000E7812">
        <w:t>1</w:t>
      </w:r>
      <w:r w:rsidRPr="000E7812">
        <w:tab/>
      </w:r>
      <w:r>
        <w:t></w:t>
      </w:r>
      <w:r>
        <w:rPr>
          <w:rFonts w:hint="eastAsia"/>
        </w:rPr>
        <w:t>á</w:t>
      </w:r>
      <w:r>
        <w:t>ṭirát-i-Nuh-Sálih-i-ʿAkká</w:t>
      </w:r>
      <w:r w:rsidRPr="000E7812">
        <w:tab/>
      </w:r>
      <w:r w:rsidRPr="000E7812">
        <w:tab/>
      </w:r>
      <w:r>
        <w:t>--- *L / All 1 occurances corrected.</w:t>
      </w:r>
    </w:p>
    <w:p w14:paraId="00C3296B" w14:textId="77777777" w:rsidR="00C57E99" w:rsidRPr="000E7812" w:rsidRDefault="00C57E99" w:rsidP="00C57E99">
      <w:pPr>
        <w:pStyle w:val="StructureTextList"/>
      </w:pPr>
      <w:r w:rsidRPr="000E7812">
        <w:rPr>
          <w:rStyle w:val="BookTitle"/>
          <w:highlight w:val="green"/>
        </w:rPr>
        <w:t>|Khatirat-i-Nuh-Saliy-i-Akka|</w:t>
      </w:r>
      <w:r w:rsidR="00627ED1" w:rsidRPr="00627ED1">
        <w:tab/>
      </w:r>
      <w:r w:rsidRPr="000E7812">
        <w:t>1</w:t>
      </w:r>
      <w:r w:rsidRPr="000E7812">
        <w:tab/>
      </w:r>
      <w:r>
        <w:t></w:t>
      </w:r>
      <w:r>
        <w:rPr>
          <w:rFonts w:hint="eastAsia"/>
        </w:rPr>
        <w:t>á</w:t>
      </w:r>
      <w:r>
        <w:t>ṭirát-i-Nuh-Sálih-i-ʿAkká</w:t>
      </w:r>
      <w:r w:rsidRPr="000E7812">
        <w:tab/>
      </w:r>
      <w:r w:rsidRPr="000E7812">
        <w:tab/>
      </w:r>
      <w:r>
        <w:t>--- *L / All 1 occurances corrected.</w:t>
      </w:r>
    </w:p>
    <w:p w14:paraId="5A18AA43" w14:textId="77777777" w:rsidR="00C57E99" w:rsidRPr="000E7812" w:rsidRDefault="00C57E99" w:rsidP="00C57E99">
      <w:pPr>
        <w:pStyle w:val="StructureTextList"/>
      </w:pPr>
      <w:r w:rsidRPr="000E7812">
        <w:rPr>
          <w:rStyle w:val="footnoteLinked"/>
          <w:highlight w:val="green"/>
        </w:rPr>
        <w:t>|Khatirat-i-Nuh-Saliy-i-ʿAkka|</w:t>
      </w:r>
      <w:r w:rsidR="00627ED1" w:rsidRPr="00627ED1">
        <w:tab/>
      </w:r>
      <w:r w:rsidRPr="000E7812">
        <w:t>1</w:t>
      </w:r>
      <w:r w:rsidRPr="000E7812">
        <w:tab/>
      </w:r>
      <w:r>
        <w:t></w:t>
      </w:r>
      <w:r>
        <w:rPr>
          <w:rFonts w:hint="eastAsia"/>
        </w:rPr>
        <w:t>á</w:t>
      </w:r>
      <w:r>
        <w:t>ṭirát-i-Nuh-Sálih-i-ʿAkká</w:t>
      </w:r>
      <w:r w:rsidRPr="000E7812">
        <w:tab/>
      </w:r>
      <w:r w:rsidRPr="000E7812">
        <w:tab/>
      </w:r>
      <w:r>
        <w:t>--- *L / All 1 occurances corrected.</w:t>
      </w:r>
    </w:p>
    <w:p w14:paraId="7F48B59D" w14:textId="77777777" w:rsidR="00C57E99" w:rsidRDefault="00C57E99" w:rsidP="00C57E99">
      <w:pPr>
        <w:pStyle w:val="StructureTextList"/>
      </w:pPr>
      <w:r w:rsidRPr="000E7812">
        <w:rPr>
          <w:highlight w:val="green"/>
        </w:rPr>
        <w:t>|Khávar|</w:t>
      </w:r>
      <w:r w:rsidR="00627ED1" w:rsidRPr="00627ED1">
        <w:tab/>
      </w:r>
      <w:r w:rsidRPr="000E7812">
        <w:t>1</w:t>
      </w:r>
      <w:r w:rsidRPr="000E7812">
        <w:tab/>
      </w:r>
      <w:r>
        <w:t></w:t>
      </w:r>
      <w:r>
        <w:rPr>
          <w:rFonts w:hint="eastAsia"/>
        </w:rPr>
        <w:t>ávar</w:t>
      </w:r>
      <w:r w:rsidRPr="000E7812">
        <w:tab/>
      </w:r>
      <w:r w:rsidRPr="000E7812">
        <w:tab/>
      </w:r>
      <w:r>
        <w:rPr>
          <w:rFonts w:hint="eastAsia"/>
        </w:rPr>
        <w:t>fuzzy match (|</w:t>
      </w:r>
      <w:r>
        <w:t></w:t>
      </w:r>
      <w:r>
        <w:rPr>
          <w:rFonts w:hint="eastAsia"/>
        </w:rPr>
        <w:t>ávar|)</w:t>
      </w:r>
      <w:r>
        <w:t xml:space="preserve"> *L / All 1 occurances corrected.</w:t>
      </w:r>
    </w:p>
    <w:p w14:paraId="236C3535" w14:textId="77777777" w:rsidR="00C57E99" w:rsidRDefault="00C57E99" w:rsidP="00C57E99">
      <w:pPr>
        <w:pStyle w:val="StructureTextList"/>
      </w:pPr>
      <w:r w:rsidRPr="000E7812">
        <w:rPr>
          <w:highlight w:val="green"/>
        </w:rPr>
        <w:t>|Khayru’llah|</w:t>
      </w:r>
      <w:r w:rsidR="00627ED1" w:rsidRPr="00627ED1">
        <w:tab/>
      </w:r>
      <w:r w:rsidRPr="000E7812">
        <w:t>10</w:t>
      </w:r>
      <w:r w:rsidRPr="000E7812">
        <w:tab/>
      </w:r>
      <w:r>
        <w:t></w:t>
      </w:r>
      <w:r>
        <w:rPr>
          <w:rFonts w:hint="eastAsia"/>
        </w:rPr>
        <w:t>ayru</w:t>
      </w:r>
      <w:r>
        <w:t>’</w:t>
      </w:r>
      <w:r>
        <w:rPr>
          <w:rFonts w:hint="eastAsia"/>
        </w:rPr>
        <w:t>lláh</w:t>
      </w:r>
      <w:r w:rsidRPr="000E7812">
        <w:tab/>
      </w:r>
      <w:r w:rsidRPr="000E7812">
        <w:tab/>
      </w:r>
      <w:r>
        <w:rPr>
          <w:rFonts w:hint="eastAsia"/>
        </w:rPr>
        <w:t>fuzzy match (|</w:t>
      </w:r>
      <w:r>
        <w:t></w:t>
      </w:r>
      <w:r>
        <w:rPr>
          <w:rFonts w:hint="eastAsia"/>
        </w:rPr>
        <w:t>ayru</w:t>
      </w:r>
      <w:r>
        <w:rPr>
          <w:rFonts w:hint="eastAsia"/>
        </w:rPr>
        <w:t>’</w:t>
      </w:r>
      <w:r>
        <w:rPr>
          <w:rFonts w:hint="eastAsia"/>
        </w:rPr>
        <w:t>lláh|)</w:t>
      </w:r>
      <w:r>
        <w:t xml:space="preserve"> *L / All 10 occurances corrected.</w:t>
      </w:r>
    </w:p>
    <w:p w14:paraId="0941FEC2" w14:textId="77777777" w:rsidR="00C57E99" w:rsidRDefault="00C57E99" w:rsidP="00C57E99">
      <w:pPr>
        <w:pStyle w:val="StructureTextList"/>
      </w:pPr>
      <w:r w:rsidRPr="000E7812">
        <w:rPr>
          <w:highlight w:val="green"/>
        </w:rPr>
        <w:t>|Khayru’lláh|</w:t>
      </w:r>
      <w:r w:rsidR="00627ED1" w:rsidRPr="00627ED1">
        <w:tab/>
      </w:r>
      <w:r w:rsidRPr="000E7812">
        <w:t>2</w:t>
      </w:r>
      <w:r w:rsidRPr="000E7812">
        <w:tab/>
      </w:r>
      <w:r>
        <w:t></w:t>
      </w:r>
      <w:r>
        <w:rPr>
          <w:rFonts w:hint="eastAsia"/>
        </w:rPr>
        <w:t>ayru</w:t>
      </w:r>
      <w:r>
        <w:t>’</w:t>
      </w:r>
      <w:r>
        <w:rPr>
          <w:rFonts w:hint="eastAsia"/>
        </w:rPr>
        <w:t>lláh</w:t>
      </w:r>
      <w:r w:rsidRPr="000E7812">
        <w:tab/>
      </w:r>
      <w:r w:rsidRPr="000E7812">
        <w:tab/>
      </w:r>
      <w:r>
        <w:rPr>
          <w:rFonts w:hint="eastAsia"/>
        </w:rPr>
        <w:t>fuzzy match (|</w:t>
      </w:r>
      <w:r>
        <w:t></w:t>
      </w:r>
      <w:r>
        <w:rPr>
          <w:rFonts w:hint="eastAsia"/>
        </w:rPr>
        <w:t>ayru</w:t>
      </w:r>
      <w:r>
        <w:rPr>
          <w:rFonts w:hint="eastAsia"/>
        </w:rPr>
        <w:t>’</w:t>
      </w:r>
      <w:r>
        <w:rPr>
          <w:rFonts w:hint="eastAsia"/>
        </w:rPr>
        <w:t>lláh|)</w:t>
      </w:r>
      <w:r>
        <w:t xml:space="preserve"> *L / All 2 occurances corrected.</w:t>
      </w:r>
    </w:p>
    <w:p w14:paraId="43D71D69" w14:textId="77777777" w:rsidR="00C57E99" w:rsidRPr="000E7812" w:rsidRDefault="00C57E99" w:rsidP="00C57E99">
      <w:pPr>
        <w:pStyle w:val="StructureTextList"/>
      </w:pPr>
      <w:r w:rsidRPr="000E7812">
        <w:rPr>
          <w:highlight w:val="green"/>
        </w:rPr>
        <w:t>|Khayru’llah’s|</w:t>
      </w:r>
      <w:r w:rsidR="00627ED1" w:rsidRPr="00627ED1">
        <w:tab/>
      </w:r>
      <w:r w:rsidRPr="000E7812">
        <w:t>2</w:t>
      </w:r>
      <w:r w:rsidRPr="000E7812">
        <w:tab/>
      </w:r>
      <w:r>
        <w:t></w:t>
      </w:r>
      <w:r>
        <w:rPr>
          <w:rFonts w:hint="eastAsia"/>
        </w:rPr>
        <w:t>ayru</w:t>
      </w:r>
      <w:r>
        <w:t>’</w:t>
      </w:r>
      <w:r>
        <w:rPr>
          <w:rFonts w:hint="eastAsia"/>
        </w:rPr>
        <w:t>lláh</w:t>
      </w:r>
      <w:r>
        <w:t>’s</w:t>
      </w:r>
      <w:r w:rsidRPr="000E7812">
        <w:tab/>
      </w:r>
      <w:r w:rsidRPr="000E7812">
        <w:tab/>
      </w:r>
      <w:r>
        <w:t>--- *L / All 2 occurances corrected.</w:t>
      </w:r>
    </w:p>
    <w:p w14:paraId="2E90232E" w14:textId="77777777" w:rsidR="00C57E99" w:rsidRDefault="00C57E99" w:rsidP="00C57E99">
      <w:pPr>
        <w:pStyle w:val="StructureTextList"/>
      </w:pPr>
      <w:r w:rsidRPr="000E7812">
        <w:rPr>
          <w:highlight w:val="green"/>
        </w:rPr>
        <w:t>|Khurasan|</w:t>
      </w:r>
      <w:r w:rsidR="00627ED1" w:rsidRPr="00627ED1">
        <w:tab/>
      </w:r>
      <w:r w:rsidRPr="000E7812">
        <w:t>4</w:t>
      </w:r>
      <w:r w:rsidRPr="000E7812">
        <w:tab/>
      </w:r>
      <w:r>
        <w:t></w:t>
      </w:r>
      <w:r>
        <w:rPr>
          <w:rFonts w:hint="eastAsia"/>
        </w:rPr>
        <w:t>urásán</w:t>
      </w:r>
      <w:r w:rsidRPr="000E7812">
        <w:tab/>
      </w:r>
      <w:r w:rsidRPr="000E7812">
        <w:tab/>
      </w:r>
      <w:r>
        <w:rPr>
          <w:rFonts w:hint="eastAsia"/>
        </w:rPr>
        <w:t>fuzzy match (|</w:t>
      </w:r>
      <w:r>
        <w:t></w:t>
      </w:r>
      <w:r>
        <w:rPr>
          <w:rFonts w:hint="eastAsia"/>
        </w:rPr>
        <w:t>urásán|)</w:t>
      </w:r>
      <w:r>
        <w:t xml:space="preserve"> *L / All 4 occurances corrected.</w:t>
      </w:r>
    </w:p>
    <w:p w14:paraId="6AA273F9" w14:textId="77777777" w:rsidR="00C57E99" w:rsidRDefault="00C57E99" w:rsidP="00C57E99">
      <w:pPr>
        <w:pStyle w:val="StructureTextList"/>
      </w:pPr>
      <w:r w:rsidRPr="000E7812">
        <w:rPr>
          <w:highlight w:val="green"/>
        </w:rPr>
        <w:t>|Khurásán|</w:t>
      </w:r>
      <w:r w:rsidR="00627ED1" w:rsidRPr="00627ED1">
        <w:tab/>
      </w:r>
      <w:r w:rsidRPr="000E7812">
        <w:t>1</w:t>
      </w:r>
      <w:r w:rsidRPr="000E7812">
        <w:tab/>
      </w:r>
      <w:r>
        <w:t></w:t>
      </w:r>
      <w:r>
        <w:rPr>
          <w:rFonts w:hint="eastAsia"/>
        </w:rPr>
        <w:t>urásán</w:t>
      </w:r>
      <w:r w:rsidRPr="000E7812">
        <w:tab/>
      </w:r>
      <w:r w:rsidRPr="000E7812">
        <w:tab/>
      </w:r>
      <w:r>
        <w:rPr>
          <w:rFonts w:hint="eastAsia"/>
        </w:rPr>
        <w:t>fuzzy match (|</w:t>
      </w:r>
      <w:r>
        <w:t></w:t>
      </w:r>
      <w:r>
        <w:rPr>
          <w:rFonts w:hint="eastAsia"/>
        </w:rPr>
        <w:t>urásán|)</w:t>
      </w:r>
      <w:r>
        <w:t xml:space="preserve"> *L / All 1 occurances corrected.</w:t>
      </w:r>
    </w:p>
    <w:p w14:paraId="7548169B" w14:textId="77777777" w:rsidR="00C57E99" w:rsidRPr="000E7812" w:rsidRDefault="00C57E99" w:rsidP="00C57E99">
      <w:pPr>
        <w:pStyle w:val="StructureTextList"/>
      </w:pPr>
      <w:r w:rsidRPr="000E7812">
        <w:rPr>
          <w:highlight w:val="green"/>
        </w:rPr>
        <w:t>|Khurshid Pasha|</w:t>
      </w:r>
      <w:r w:rsidR="00627ED1" w:rsidRPr="00627ED1">
        <w:tab/>
      </w:r>
      <w:r w:rsidRPr="000E7812">
        <w:t>1</w:t>
      </w:r>
      <w:r w:rsidRPr="000E7812">
        <w:tab/>
      </w:r>
      <w:r>
        <w:t></w:t>
      </w:r>
      <w:r w:rsidRPr="00830FDF">
        <w:t>ur</w:t>
      </w:r>
      <w:r>
        <w:t></w:t>
      </w:r>
      <w:r w:rsidRPr="00830FDF">
        <w:rPr>
          <w:rFonts w:hint="eastAsia"/>
        </w:rPr>
        <w:t>í</w:t>
      </w:r>
      <w:r w:rsidRPr="00830FDF">
        <w:t>d</w:t>
      </w:r>
      <w:r>
        <w:t xml:space="preserve"> Páá</w:t>
      </w:r>
      <w:r w:rsidRPr="000E7812">
        <w:tab/>
      </w:r>
      <w:r w:rsidRPr="000E7812">
        <w:tab/>
      </w:r>
      <w:r>
        <w:t>--- *e *L / All 1 occurances corrected.</w:t>
      </w:r>
    </w:p>
    <w:p w14:paraId="699841E0" w14:textId="77777777" w:rsidR="00C57E99" w:rsidRPr="000E7812" w:rsidRDefault="00C57E99" w:rsidP="00C57E99">
      <w:pPr>
        <w:pStyle w:val="StructureTextList"/>
      </w:pPr>
      <w:r w:rsidRPr="000E7812">
        <w:rPr>
          <w:highlight w:val="green"/>
        </w:rPr>
        <w:t>|Khurshíd Páshá|</w:t>
      </w:r>
      <w:r w:rsidR="00627ED1" w:rsidRPr="00627ED1">
        <w:tab/>
      </w:r>
      <w:r w:rsidRPr="000E7812">
        <w:t>1</w:t>
      </w:r>
      <w:r w:rsidRPr="000E7812">
        <w:tab/>
      </w:r>
      <w:r>
        <w:t></w:t>
      </w:r>
      <w:r w:rsidRPr="00830FDF">
        <w:t>ur</w:t>
      </w:r>
      <w:r>
        <w:t></w:t>
      </w:r>
      <w:r w:rsidRPr="00830FDF">
        <w:rPr>
          <w:rFonts w:hint="eastAsia"/>
        </w:rPr>
        <w:t>í</w:t>
      </w:r>
      <w:r w:rsidRPr="00830FDF">
        <w:t>d</w:t>
      </w:r>
      <w:r>
        <w:t xml:space="preserve"> Páá</w:t>
      </w:r>
      <w:r w:rsidRPr="000E7812">
        <w:tab/>
      </w:r>
      <w:r w:rsidRPr="000E7812">
        <w:tab/>
      </w:r>
      <w:r>
        <w:t>--- *L / All 1 occurances corrected.</w:t>
      </w:r>
    </w:p>
    <w:p w14:paraId="11241B19" w14:textId="77777777" w:rsidR="00C57E99" w:rsidRDefault="00C57E99" w:rsidP="00C57E99">
      <w:pPr>
        <w:pStyle w:val="StructureTextList"/>
      </w:pPr>
      <w:r w:rsidRPr="000E7812">
        <w:rPr>
          <w:highlight w:val="green"/>
        </w:rPr>
        <w:t>|Khuy|</w:t>
      </w:r>
      <w:r w:rsidR="00627ED1" w:rsidRPr="00627ED1">
        <w:tab/>
      </w:r>
      <w:r w:rsidRPr="000E7812">
        <w:t>2</w:t>
      </w:r>
      <w:r w:rsidRPr="000E7812">
        <w:tab/>
      </w:r>
      <w:r w:rsidRPr="000E7812">
        <w:tab/>
      </w:r>
      <w:r w:rsidRPr="000E7812">
        <w:tab/>
      </w:r>
      <w:r>
        <w:rPr>
          <w:rFonts w:hint="eastAsia"/>
        </w:rPr>
        <w:t>2 fuzzy matches (|</w:t>
      </w:r>
      <w:r>
        <w:t></w:t>
      </w:r>
      <w:r>
        <w:rPr>
          <w:rFonts w:hint="eastAsia"/>
        </w:rPr>
        <w:t>uy|</w:t>
      </w:r>
      <w:r>
        <w:t></w:t>
      </w:r>
      <w:r>
        <w:rPr>
          <w:rFonts w:hint="eastAsia"/>
        </w:rPr>
        <w:t>úy|)</w:t>
      </w:r>
    </w:p>
    <w:p w14:paraId="31305710" w14:textId="77777777" w:rsidR="00C57E99" w:rsidRPr="000E7812" w:rsidRDefault="00C57E99" w:rsidP="00C57E99">
      <w:pPr>
        <w:pStyle w:val="StructureTextList"/>
      </w:pPr>
      <w:r w:rsidRPr="000E7812">
        <w:rPr>
          <w:highlight w:val="green"/>
        </w:rPr>
        <w:t>|Kirman|</w:t>
      </w:r>
      <w:r w:rsidR="00627ED1" w:rsidRPr="00627ED1">
        <w:tab/>
      </w:r>
      <w:r w:rsidRPr="000E7812">
        <w:t>1</w:t>
      </w:r>
      <w:r w:rsidRPr="000E7812">
        <w:tab/>
      </w:r>
      <w:r>
        <w:t>Kirmán</w:t>
      </w:r>
      <w:r w:rsidRPr="000E7812">
        <w:tab/>
      </w:r>
      <w:r w:rsidRPr="000E7812">
        <w:tab/>
      </w:r>
      <w:r>
        <w:t>fuzzy match (|Kirmán|) *L / All 1 occurances corrected.</w:t>
      </w:r>
    </w:p>
    <w:p w14:paraId="2688D782" w14:textId="77777777" w:rsidR="00C57E99" w:rsidRPr="000E7812" w:rsidRDefault="00C57E99" w:rsidP="00C57E99">
      <w:pPr>
        <w:pStyle w:val="StructureTextList"/>
      </w:pPr>
      <w:r w:rsidRPr="000E7812">
        <w:rPr>
          <w:highlight w:val="green"/>
        </w:rPr>
        <w:t>|Kirmán|</w:t>
      </w:r>
      <w:r w:rsidR="00627ED1" w:rsidRPr="00627ED1">
        <w:tab/>
      </w:r>
      <w:r w:rsidRPr="000E7812">
        <w:t>1</w:t>
      </w:r>
      <w:r w:rsidRPr="000E7812">
        <w:tab/>
      </w:r>
      <w:r w:rsidRPr="000E7812">
        <w:tab/>
      </w:r>
      <w:r>
        <w:t>ok</w:t>
      </w:r>
      <w:r w:rsidRPr="000E7812">
        <w:tab/>
      </w:r>
      <w:r>
        <w:t>unprecedented match</w:t>
      </w:r>
    </w:p>
    <w:p w14:paraId="6AC04FC5" w14:textId="77777777" w:rsidR="00C57E99" w:rsidRDefault="00C57E99" w:rsidP="00C57E99">
      <w:pPr>
        <w:pStyle w:val="StructureTextList"/>
      </w:pPr>
      <w:r w:rsidRPr="000E7812">
        <w:rPr>
          <w:highlight w:val="green"/>
        </w:rPr>
        <w:t>|Kirmanshah|</w:t>
      </w:r>
      <w:r w:rsidR="00627ED1" w:rsidRPr="00627ED1">
        <w:tab/>
      </w:r>
      <w:r w:rsidRPr="000E7812">
        <w:t>3</w:t>
      </w:r>
      <w:r w:rsidRPr="000E7812">
        <w:tab/>
      </w:r>
      <w:r>
        <w:rPr>
          <w:rFonts w:hint="eastAsia"/>
        </w:rPr>
        <w:t>Kirmán</w:t>
      </w:r>
      <w:r>
        <w:t></w:t>
      </w:r>
      <w:r>
        <w:rPr>
          <w:rFonts w:hint="eastAsia"/>
        </w:rPr>
        <w:t>áh</w:t>
      </w:r>
      <w:r w:rsidRPr="000E7812">
        <w:tab/>
      </w:r>
      <w:r w:rsidRPr="000E7812">
        <w:tab/>
      </w:r>
      <w:r>
        <w:rPr>
          <w:rFonts w:hint="eastAsia"/>
        </w:rPr>
        <w:t>fuzzy match (|Kirmán</w:t>
      </w:r>
      <w:r>
        <w:t></w:t>
      </w:r>
      <w:r>
        <w:rPr>
          <w:rFonts w:hint="eastAsia"/>
        </w:rPr>
        <w:t>áh|)</w:t>
      </w:r>
      <w:r>
        <w:t xml:space="preserve"> *L / All 3 occurances corrected.</w:t>
      </w:r>
    </w:p>
    <w:p w14:paraId="6EC12596" w14:textId="77777777" w:rsidR="00C57E99" w:rsidRPr="000E7812" w:rsidRDefault="00C57E99" w:rsidP="00C57E99">
      <w:pPr>
        <w:pStyle w:val="StructureTextList"/>
      </w:pPr>
      <w:r w:rsidRPr="000E7812">
        <w:rPr>
          <w:rStyle w:val="BookTitle"/>
          <w:highlight w:val="green"/>
        </w:rPr>
        <w:t>|Kitab-i-ʿAhd|</w:t>
      </w:r>
      <w:r w:rsidR="00627ED1" w:rsidRPr="00627ED1">
        <w:tab/>
      </w:r>
      <w:r w:rsidRPr="000E7812">
        <w:t>45</w:t>
      </w:r>
      <w:r w:rsidRPr="000E7812">
        <w:tab/>
      </w:r>
      <w:r>
        <w:t>Kitáb-i-ʿAhd</w:t>
      </w:r>
      <w:r w:rsidRPr="000E7812">
        <w:tab/>
      </w:r>
      <w:r w:rsidRPr="000E7812">
        <w:tab/>
      </w:r>
      <w:r>
        <w:t>fuzzy match (|Kitáb-i-ʿAhd|) *L / All 45 occurances corrected.</w:t>
      </w:r>
    </w:p>
    <w:p w14:paraId="02CBD05A" w14:textId="77777777" w:rsidR="00C57E99" w:rsidRPr="000E7812" w:rsidRDefault="00C57E99" w:rsidP="00C57E99">
      <w:pPr>
        <w:pStyle w:val="StructureTextList"/>
      </w:pPr>
      <w:r w:rsidRPr="000E7812">
        <w:rPr>
          <w:rStyle w:val="BookTitle"/>
          <w:highlight w:val="green"/>
        </w:rPr>
        <w:t>|Kitáb-i-Ahd|</w:t>
      </w:r>
      <w:r w:rsidR="00627ED1" w:rsidRPr="00627ED1">
        <w:tab/>
      </w:r>
      <w:r w:rsidRPr="000E7812">
        <w:t>4</w:t>
      </w:r>
      <w:r w:rsidRPr="000E7812">
        <w:tab/>
      </w:r>
      <w:r>
        <w:t>Kitáb-i-ʿAhd</w:t>
      </w:r>
      <w:r w:rsidRPr="000E7812">
        <w:tab/>
      </w:r>
      <w:r w:rsidRPr="000E7812">
        <w:tab/>
      </w:r>
      <w:r>
        <w:t>fuzzy match (|Kitáb-i-ʿAhd|) *L / 5 occurances corrected, 0 left unchanged.</w:t>
      </w:r>
    </w:p>
    <w:p w14:paraId="6004ACB0" w14:textId="77777777" w:rsidR="00C57E99" w:rsidRPr="000E7812" w:rsidRDefault="00C57E99" w:rsidP="00C57E99">
      <w:pPr>
        <w:pStyle w:val="StructureTextList"/>
      </w:pPr>
      <w:r w:rsidRPr="000E7812">
        <w:rPr>
          <w:rStyle w:val="BookTitle"/>
          <w:highlight w:val="yellow"/>
        </w:rPr>
        <w:t>|Kitáb-i-ʿAhd|</w:t>
      </w:r>
      <w:r w:rsidR="00627ED1" w:rsidRPr="00627ED1">
        <w:tab/>
      </w:r>
      <w:r w:rsidRPr="000E7812">
        <w:t>3</w:t>
      </w:r>
      <w:r w:rsidRPr="000E7812">
        <w:tab/>
      </w:r>
      <w:r w:rsidRPr="000E7812">
        <w:tab/>
      </w:r>
      <w:r>
        <w:t>ok</w:t>
      </w:r>
      <w:r w:rsidRPr="000E7812">
        <w:tab/>
      </w:r>
      <w:r>
        <w:t>unprecedented match</w:t>
      </w:r>
    </w:p>
    <w:p w14:paraId="2E61CB49" w14:textId="77777777" w:rsidR="00C57E99" w:rsidRPr="000E7812" w:rsidRDefault="00C57E99" w:rsidP="00C57E99">
      <w:pPr>
        <w:pStyle w:val="StructureTextList"/>
      </w:pPr>
      <w:r w:rsidRPr="000E7812">
        <w:rPr>
          <w:rStyle w:val="BookTitle"/>
          <w:highlight w:val="green"/>
        </w:rPr>
        <w:t>|Kitab-i-ʿAhdi|</w:t>
      </w:r>
      <w:r w:rsidR="00627ED1" w:rsidRPr="00627ED1">
        <w:tab/>
      </w:r>
      <w:r w:rsidRPr="000E7812">
        <w:t>2</w:t>
      </w:r>
      <w:r w:rsidRPr="000E7812">
        <w:tab/>
      </w:r>
      <w:r>
        <w:t>Kitáb-i-ʿAhdí</w:t>
      </w:r>
      <w:r w:rsidRPr="000E7812">
        <w:tab/>
      </w:r>
      <w:r w:rsidRPr="000E7812">
        <w:tab/>
      </w:r>
      <w:r>
        <w:t>fuzzy match (|Kitáb-i-ʿAhdí|) *L / All 2 occurances corrected.</w:t>
      </w:r>
    </w:p>
    <w:p w14:paraId="78C076D9" w14:textId="77777777" w:rsidR="00C57E99" w:rsidRPr="000E7812" w:rsidRDefault="00C57E99" w:rsidP="00C57E99">
      <w:pPr>
        <w:pStyle w:val="StructureTextList"/>
      </w:pPr>
      <w:r w:rsidRPr="000E7812">
        <w:rPr>
          <w:rStyle w:val="BookTitle"/>
          <w:highlight w:val="green"/>
        </w:rPr>
        <w:t>|Kitab-i-Aqdas|</w:t>
      </w:r>
      <w:r w:rsidR="00627ED1" w:rsidRPr="00627ED1">
        <w:tab/>
      </w:r>
      <w:r w:rsidRPr="000E7812">
        <w:t>48</w:t>
      </w:r>
      <w:r w:rsidRPr="000E7812">
        <w:tab/>
      </w:r>
      <w:r>
        <w:t>Kitáb-i-Aqdas</w:t>
      </w:r>
      <w:r w:rsidRPr="000E7812">
        <w:tab/>
      </w:r>
      <w:r w:rsidRPr="000E7812">
        <w:tab/>
      </w:r>
      <w:r>
        <w:t>fuzzy match (|Kitáb-i-Aqdas|) *L / 49 occurances corrected, 0 left unchanged.</w:t>
      </w:r>
    </w:p>
    <w:p w14:paraId="0A9C600A" w14:textId="77777777" w:rsidR="00C57E99" w:rsidRPr="000E7812" w:rsidRDefault="00C57E99" w:rsidP="00C57E99">
      <w:pPr>
        <w:pStyle w:val="StructureTextList"/>
      </w:pPr>
      <w:r w:rsidRPr="000E7812">
        <w:rPr>
          <w:highlight w:val="green"/>
        </w:rPr>
        <w:t>|-</w:t>
      </w:r>
      <w:r w:rsidRPr="000E7812">
        <w:rPr>
          <w:rStyle w:val="BookTitle"/>
          <w:highlight w:val="green"/>
        </w:rPr>
        <w:t>Kitab-i-Aqdas|</w:t>
      </w:r>
      <w:r w:rsidR="00627ED1" w:rsidRPr="00627ED1">
        <w:tab/>
      </w:r>
      <w:r w:rsidRPr="000E7812">
        <w:t>1</w:t>
      </w:r>
      <w:r w:rsidRPr="000E7812">
        <w:tab/>
      </w:r>
      <w:r w:rsidRPr="000E7812">
        <w:tab/>
      </w:r>
      <w:r w:rsidRPr="000E7812">
        <w:tab/>
      </w:r>
      <w:r>
        <w:t>fuzzy match (|Kitáb-i-Aqdas|) *L</w:t>
      </w:r>
    </w:p>
    <w:p w14:paraId="2C1D2731" w14:textId="77777777" w:rsidR="00C57E99" w:rsidRPr="000E7812" w:rsidRDefault="00C57E99" w:rsidP="00C57E99">
      <w:pPr>
        <w:pStyle w:val="StructureTextList"/>
      </w:pPr>
      <w:r w:rsidRPr="000E7812">
        <w:rPr>
          <w:rStyle w:val="BookTitle"/>
          <w:highlight w:val="green"/>
        </w:rPr>
        <w:t>|Kitáb-i-Aqdas|</w:t>
      </w:r>
      <w:r w:rsidR="00627ED1" w:rsidRPr="00627ED1">
        <w:tab/>
      </w:r>
      <w:r w:rsidRPr="000E7812">
        <w:t>3</w:t>
      </w:r>
      <w:r w:rsidRPr="000E7812">
        <w:tab/>
      </w:r>
      <w:r w:rsidRPr="000E7812">
        <w:tab/>
      </w:r>
      <w:r>
        <w:t>ok</w:t>
      </w:r>
      <w:r w:rsidRPr="000E7812">
        <w:tab/>
      </w:r>
      <w:r>
        <w:t>match</w:t>
      </w:r>
    </w:p>
    <w:p w14:paraId="7575482E" w14:textId="77777777" w:rsidR="00C57E99" w:rsidRPr="000E7812" w:rsidRDefault="00C57E99" w:rsidP="00C57E99">
      <w:pPr>
        <w:pStyle w:val="StructureTextList"/>
      </w:pPr>
      <w:r w:rsidRPr="000E7812">
        <w:rPr>
          <w:rStyle w:val="BookTitle"/>
          <w:highlight w:val="green"/>
        </w:rPr>
        <w:t>|Kitáb-i-Asmá|</w:t>
      </w:r>
      <w:r w:rsidR="00627ED1" w:rsidRPr="00627ED1">
        <w:tab/>
      </w:r>
      <w:r w:rsidRPr="000E7812">
        <w:t>1</w:t>
      </w:r>
      <w:r w:rsidRPr="000E7812">
        <w:tab/>
      </w:r>
      <w:r>
        <w:t>Kitáb-i-Asmá’</w:t>
      </w:r>
      <w:r w:rsidRPr="000E7812">
        <w:tab/>
      </w:r>
      <w:r w:rsidRPr="000E7812">
        <w:tab/>
      </w:r>
      <w:r>
        <w:t>fuzzy match (|Kitáb-i-Asmá’|) *L / All 1 occurances corrected.</w:t>
      </w:r>
    </w:p>
    <w:p w14:paraId="2F5F148F" w14:textId="77777777" w:rsidR="00C57E99" w:rsidRPr="000E7812" w:rsidRDefault="00C57E99" w:rsidP="00C57E99">
      <w:pPr>
        <w:pStyle w:val="StructureTextList"/>
      </w:pPr>
      <w:r w:rsidRPr="000E7812">
        <w:rPr>
          <w:rStyle w:val="BookTitle"/>
          <w:highlight w:val="green"/>
        </w:rPr>
        <w:t>|Kitab-i-Asma’|</w:t>
      </w:r>
      <w:r w:rsidR="00627ED1" w:rsidRPr="00627ED1">
        <w:tab/>
      </w:r>
      <w:r w:rsidRPr="000E7812">
        <w:t>1</w:t>
      </w:r>
      <w:r w:rsidRPr="000E7812">
        <w:tab/>
      </w:r>
      <w:r>
        <w:t>Kitáb-i-Asmá’</w:t>
      </w:r>
      <w:r w:rsidRPr="000E7812">
        <w:tab/>
      </w:r>
      <w:r w:rsidRPr="000E7812">
        <w:tab/>
      </w:r>
      <w:r>
        <w:t>fuzzy match (|Kitáb-i-Asmá’|) *L / All 1 occurances corrected.</w:t>
      </w:r>
    </w:p>
    <w:p w14:paraId="6DA47190" w14:textId="77777777" w:rsidR="00C57E99" w:rsidRDefault="00C57E99" w:rsidP="00C57E99">
      <w:pPr>
        <w:pStyle w:val="StructureTextList"/>
      </w:pPr>
      <w:r w:rsidRPr="000E7812">
        <w:rPr>
          <w:rStyle w:val="footnoteLinked"/>
          <w:highlight w:val="green"/>
        </w:rPr>
        <w:t>|Kitab-i-Badayi’u’l-Athar|</w:t>
      </w:r>
      <w:r w:rsidR="00627ED1" w:rsidRPr="00627ED1">
        <w:tab/>
      </w:r>
      <w:r w:rsidRPr="000E7812">
        <w:t>2</w:t>
      </w:r>
      <w:r w:rsidRPr="000E7812">
        <w:tab/>
      </w:r>
      <w:r>
        <w:t>Kitáb-i-Badáyiʿu’l-Á</w:t>
      </w:r>
      <w:r>
        <w:rPr>
          <w:rFonts w:hint="eastAsia"/>
        </w:rPr>
        <w:t>á</w:t>
      </w:r>
      <w:r>
        <w:t>r</w:t>
      </w:r>
      <w:r w:rsidRPr="000E7812">
        <w:tab/>
      </w:r>
      <w:r w:rsidRPr="000E7812">
        <w:tab/>
      </w:r>
      <w:r>
        <w:t>fuzzy match (|Kitáb-i-Badáyiʿu’l-Á</w:t>
      </w:r>
      <w:r>
        <w:rPr>
          <w:rFonts w:hint="eastAsia"/>
        </w:rPr>
        <w:t>á</w:t>
      </w:r>
      <w:r>
        <w:t>r|) *L / All 2 occurances corrected.</w:t>
      </w:r>
    </w:p>
    <w:p w14:paraId="58A58351" w14:textId="77777777" w:rsidR="00C57E99" w:rsidRPr="000E7812" w:rsidRDefault="00C57E99" w:rsidP="00C57E99">
      <w:pPr>
        <w:pStyle w:val="StructureTextList"/>
      </w:pPr>
      <w:r w:rsidRPr="000E7812">
        <w:rPr>
          <w:rStyle w:val="BookTitle"/>
          <w:highlight w:val="green"/>
        </w:rPr>
        <w:t>|</w:t>
      </w:r>
      <w:r w:rsidR="00627ED1" w:rsidRPr="00627ED1">
        <w:rPr>
          <w:rStyle w:val="BookTitle"/>
          <w:highlight w:val="darkGreen"/>
        </w:rPr>
        <w:t>Kitab-i-Baddayi’u’l-Athar</w:t>
      </w:r>
      <w:r w:rsidRPr="000E7812">
        <w:rPr>
          <w:rStyle w:val="BookTitle"/>
          <w:highlight w:val="green"/>
        </w:rPr>
        <w:t>|</w:t>
      </w:r>
      <w:r w:rsidR="00627ED1" w:rsidRPr="00627ED1">
        <w:tab/>
      </w:r>
      <w:r w:rsidRPr="000E7812">
        <w:t>1</w:t>
      </w:r>
      <w:r w:rsidRPr="000E7812">
        <w:tab/>
      </w:r>
      <w:r w:rsidR="00627ED1" w:rsidRPr="00627ED1">
        <w:rPr>
          <w:highlight w:val="darkGreen"/>
        </w:rPr>
        <w:t>Kitáb-i-Badáyiʿu’l-Á</w:t>
      </w:r>
      <w:r>
        <w:rPr>
          <w:highlight w:val="darkGreen"/>
        </w:rPr>
        <w:t></w:t>
      </w:r>
      <w:r w:rsidR="00627ED1" w:rsidRPr="00627ED1">
        <w:rPr>
          <w:highlight w:val="darkGreen"/>
        </w:rPr>
        <w:t>ár</w:t>
      </w:r>
      <w:r w:rsidRPr="000E7812">
        <w:tab/>
      </w:r>
      <w:r w:rsidRPr="000E7812">
        <w:tab/>
      </w:r>
      <w:r>
        <w:t>--- *L</w:t>
      </w:r>
    </w:p>
    <w:p w14:paraId="60ABAABE" w14:textId="77777777" w:rsidR="00C57E99" w:rsidRPr="000E7812" w:rsidRDefault="00C57E99" w:rsidP="00C57E99">
      <w:pPr>
        <w:pStyle w:val="StructureTextList"/>
      </w:pPr>
      <w:r w:rsidRPr="000E7812">
        <w:rPr>
          <w:rStyle w:val="footnoteLinked"/>
          <w:highlight w:val="green"/>
        </w:rPr>
        <w:t>|</w:t>
      </w:r>
      <w:r w:rsidR="00627ED1" w:rsidRPr="00627ED1">
        <w:rPr>
          <w:rStyle w:val="footnoteLinked"/>
          <w:highlight w:val="darkGreen"/>
        </w:rPr>
        <w:t>Kitab-i-Badi</w:t>
      </w:r>
      <w:r w:rsidRPr="000E7812">
        <w:rPr>
          <w:rStyle w:val="footnoteLinked"/>
          <w:highlight w:val="green"/>
        </w:rPr>
        <w:t>|</w:t>
      </w:r>
      <w:r w:rsidR="00627ED1" w:rsidRPr="00627ED1">
        <w:tab/>
      </w:r>
      <w:r w:rsidRPr="000E7812">
        <w:t>2</w:t>
      </w:r>
      <w:r w:rsidRPr="000E7812">
        <w:tab/>
      </w:r>
      <w:r w:rsidR="00627ED1" w:rsidRPr="00627ED1">
        <w:rPr>
          <w:highlight w:val="darkGreen"/>
        </w:rPr>
        <w:t>Kitáb-i-Badíʿ</w:t>
      </w:r>
      <w:r w:rsidRPr="000E7812">
        <w:tab/>
      </w:r>
      <w:r w:rsidRPr="000E7812">
        <w:tab/>
      </w:r>
      <w:r>
        <w:t>fuzzy match (|Kitáb-i-Badíʿ|) *L</w:t>
      </w:r>
    </w:p>
    <w:p w14:paraId="34C21F94" w14:textId="77777777" w:rsidR="00C57E99" w:rsidRPr="000E7812" w:rsidRDefault="00C57E99" w:rsidP="00C57E99">
      <w:pPr>
        <w:pStyle w:val="StructureTextList"/>
      </w:pPr>
      <w:r w:rsidRPr="000E7812">
        <w:rPr>
          <w:highlight w:val="green"/>
        </w:rPr>
        <w:t>|Kitab-i-Iqan|</w:t>
      </w:r>
      <w:r w:rsidR="00627ED1" w:rsidRPr="00627ED1">
        <w:tab/>
      </w:r>
      <w:r w:rsidRPr="000E7812">
        <w:t>22</w:t>
      </w:r>
      <w:r w:rsidRPr="000E7812">
        <w:tab/>
      </w:r>
      <w:r>
        <w:t>Kitáb-i-Íqán</w:t>
      </w:r>
      <w:r w:rsidRPr="000E7812">
        <w:tab/>
      </w:r>
      <w:r w:rsidRPr="000E7812">
        <w:tab/>
      </w:r>
      <w:r>
        <w:t>fuzzy match (|Kitáb-i-Íqán|) *L / 23 occurances corrected, 0 left unchanged.</w:t>
      </w:r>
    </w:p>
    <w:p w14:paraId="16424177" w14:textId="77777777" w:rsidR="00C57E99" w:rsidRPr="000E7812" w:rsidRDefault="00C57E99" w:rsidP="00C57E99">
      <w:pPr>
        <w:pStyle w:val="StructureTextList"/>
      </w:pPr>
      <w:r w:rsidRPr="000E7812">
        <w:rPr>
          <w:highlight w:val="green"/>
        </w:rPr>
        <w:t>|-</w:t>
      </w:r>
      <w:r w:rsidRPr="000E7812">
        <w:rPr>
          <w:rStyle w:val="BookTitle"/>
          <w:highlight w:val="green"/>
        </w:rPr>
        <w:t>Kitab-i-Iqan|</w:t>
      </w:r>
      <w:r w:rsidR="00627ED1" w:rsidRPr="00627ED1">
        <w:tab/>
      </w:r>
      <w:r w:rsidRPr="000E7812">
        <w:t>1</w:t>
      </w:r>
      <w:r w:rsidRPr="000E7812">
        <w:tab/>
      </w:r>
      <w:r w:rsidRPr="000E7812">
        <w:tab/>
      </w:r>
      <w:r w:rsidRPr="000E7812">
        <w:tab/>
      </w:r>
      <w:r>
        <w:t>fuzzy match (|Kitáb-i-Íqán|) *L</w:t>
      </w:r>
    </w:p>
    <w:p w14:paraId="06D63DC3" w14:textId="77777777" w:rsidR="00C57E99" w:rsidRPr="000E7812" w:rsidRDefault="00C57E99" w:rsidP="00C57E99">
      <w:pPr>
        <w:pStyle w:val="StructureTextList"/>
      </w:pPr>
      <w:r w:rsidRPr="000E7812">
        <w:rPr>
          <w:rStyle w:val="BookTitle"/>
          <w:highlight w:val="green"/>
        </w:rPr>
        <w:t>|Kitáb-i-Iqán|</w:t>
      </w:r>
      <w:r w:rsidR="00627ED1" w:rsidRPr="00627ED1">
        <w:tab/>
      </w:r>
      <w:r w:rsidRPr="000E7812">
        <w:t>2</w:t>
      </w:r>
      <w:r w:rsidRPr="000E7812">
        <w:tab/>
      </w:r>
      <w:r>
        <w:t>Kitáb-i-Íqán</w:t>
      </w:r>
      <w:r w:rsidRPr="000E7812">
        <w:tab/>
      </w:r>
      <w:r w:rsidRPr="000E7812">
        <w:tab/>
      </w:r>
      <w:r>
        <w:t>fuzzy match (|Kitáb-i-Íqán|) *L / All 2 occurances corrected.</w:t>
      </w:r>
    </w:p>
    <w:p w14:paraId="640C18E9" w14:textId="77777777" w:rsidR="00C57E99" w:rsidRPr="000E7812" w:rsidRDefault="00C57E99" w:rsidP="00C57E99">
      <w:pPr>
        <w:pStyle w:val="StructureTextList"/>
      </w:pPr>
      <w:r w:rsidRPr="000E7812">
        <w:rPr>
          <w:rStyle w:val="BookTitle"/>
          <w:highlight w:val="green"/>
        </w:rPr>
        <w:t>|Kitab-i-Mubin|</w:t>
      </w:r>
      <w:r w:rsidR="00627ED1" w:rsidRPr="00627ED1">
        <w:tab/>
      </w:r>
      <w:r w:rsidRPr="000E7812">
        <w:t>1</w:t>
      </w:r>
      <w:r w:rsidRPr="000E7812">
        <w:tab/>
      </w:r>
      <w:r>
        <w:t>Kitáb-i-Mubín</w:t>
      </w:r>
      <w:r w:rsidRPr="000E7812">
        <w:tab/>
      </w:r>
      <w:r w:rsidRPr="000E7812">
        <w:tab/>
      </w:r>
      <w:r>
        <w:t>fuzzy match (|Kitáb-i-Mubín|) *L / All 1 occurances corrected.</w:t>
      </w:r>
    </w:p>
    <w:p w14:paraId="3F248FE4" w14:textId="77777777" w:rsidR="00C57E99" w:rsidRPr="000E7812" w:rsidRDefault="00C57E99" w:rsidP="00C57E99">
      <w:pPr>
        <w:pStyle w:val="StructureTextList"/>
      </w:pPr>
      <w:r w:rsidRPr="000E7812">
        <w:rPr>
          <w:rStyle w:val="BookTitle"/>
          <w:highlight w:val="green"/>
        </w:rPr>
        <w:t>|Kitáb-i-Mubin|</w:t>
      </w:r>
      <w:r w:rsidR="00627ED1" w:rsidRPr="00627ED1">
        <w:tab/>
      </w:r>
      <w:r w:rsidRPr="000E7812">
        <w:t>1</w:t>
      </w:r>
      <w:r w:rsidRPr="000E7812">
        <w:tab/>
      </w:r>
      <w:r>
        <w:t>Kitáb-i-Mubín</w:t>
      </w:r>
      <w:r w:rsidRPr="000E7812">
        <w:tab/>
      </w:r>
      <w:r w:rsidRPr="000E7812">
        <w:tab/>
      </w:r>
      <w:r>
        <w:t>fuzzy match (|Kitáb-i-Mubín|) *L / All 1 occurances corrected.</w:t>
      </w:r>
    </w:p>
    <w:p w14:paraId="78B0F138" w14:textId="77777777" w:rsidR="00C57E99" w:rsidRPr="000E7812" w:rsidRDefault="00C57E99" w:rsidP="00C57E99">
      <w:pPr>
        <w:pStyle w:val="StructureTextList"/>
      </w:pPr>
      <w:r w:rsidRPr="000E7812">
        <w:rPr>
          <w:rStyle w:val="footnoteLinked"/>
          <w:highlight w:val="green"/>
        </w:rPr>
        <w:t>|Kitab-i-Pani-Sha’n|</w:t>
      </w:r>
      <w:r w:rsidR="00627ED1" w:rsidRPr="00627ED1">
        <w:tab/>
      </w:r>
      <w:r w:rsidRPr="000E7812">
        <w:t>2</w:t>
      </w:r>
      <w:r w:rsidRPr="000E7812">
        <w:tab/>
      </w:r>
      <w:r>
        <w:rPr>
          <w:rFonts w:hint="eastAsia"/>
        </w:rPr>
        <w:t>Kitáb-i-Panj-</w:t>
      </w:r>
      <w:r>
        <w:t></w:t>
      </w:r>
      <w:r>
        <w:rPr>
          <w:rFonts w:hint="eastAsia"/>
        </w:rPr>
        <w:t>a</w:t>
      </w:r>
      <w:r>
        <w:t>’</w:t>
      </w:r>
      <w:r>
        <w:rPr>
          <w:rFonts w:hint="eastAsia"/>
        </w:rPr>
        <w:t>n</w:t>
      </w:r>
      <w:r w:rsidRPr="000E7812">
        <w:tab/>
      </w:r>
      <w:r w:rsidRPr="000E7812">
        <w:tab/>
      </w:r>
      <w:r>
        <w:t>--- *L / All 2 occurances corrected.</w:t>
      </w:r>
    </w:p>
    <w:p w14:paraId="3722F7EA" w14:textId="77777777" w:rsidR="00C57E99" w:rsidRDefault="00C57E99" w:rsidP="00C57E99">
      <w:pPr>
        <w:pStyle w:val="StructureTextList"/>
      </w:pPr>
      <w:r w:rsidRPr="000E7812">
        <w:rPr>
          <w:rStyle w:val="BookTitle"/>
          <w:highlight w:val="green"/>
        </w:rPr>
        <w:t>|Kitab-i-Panj-Sha’n|</w:t>
      </w:r>
      <w:r w:rsidR="00627ED1" w:rsidRPr="00627ED1">
        <w:tab/>
      </w:r>
      <w:r w:rsidRPr="000E7812">
        <w:t>1</w:t>
      </w:r>
      <w:r w:rsidRPr="000E7812">
        <w:tab/>
      </w:r>
      <w:r>
        <w:rPr>
          <w:rFonts w:hint="eastAsia"/>
        </w:rPr>
        <w:t>Kitáb-i-Panj-</w:t>
      </w:r>
      <w:r>
        <w:t></w:t>
      </w:r>
      <w:r>
        <w:rPr>
          <w:rFonts w:hint="eastAsia"/>
        </w:rPr>
        <w:t>a</w:t>
      </w:r>
      <w:r>
        <w:t>’</w:t>
      </w:r>
      <w:r>
        <w:rPr>
          <w:rFonts w:hint="eastAsia"/>
        </w:rPr>
        <w:t>n</w:t>
      </w:r>
      <w:r w:rsidRPr="000E7812">
        <w:tab/>
      </w:r>
      <w:r w:rsidRPr="000E7812">
        <w:tab/>
      </w:r>
      <w:r>
        <w:rPr>
          <w:rFonts w:hint="eastAsia"/>
        </w:rPr>
        <w:t>fuzzy match (|Kitáb-i-Panj-</w:t>
      </w:r>
      <w:r>
        <w:t></w:t>
      </w:r>
      <w:r>
        <w:rPr>
          <w:rFonts w:hint="eastAsia"/>
        </w:rPr>
        <w:t>a</w:t>
      </w:r>
      <w:r>
        <w:rPr>
          <w:rFonts w:hint="eastAsia"/>
        </w:rPr>
        <w:t>’</w:t>
      </w:r>
      <w:r>
        <w:rPr>
          <w:rFonts w:hint="eastAsia"/>
        </w:rPr>
        <w:t>n|)</w:t>
      </w:r>
      <w:r>
        <w:t xml:space="preserve"> *L / All 1 occurances corrected.</w:t>
      </w:r>
    </w:p>
    <w:p w14:paraId="538DAE8A" w14:textId="77777777" w:rsidR="00C57E99" w:rsidRDefault="00C57E99" w:rsidP="00C57E99">
      <w:pPr>
        <w:pStyle w:val="StructureTextList"/>
      </w:pPr>
      <w:r w:rsidRPr="000E7812">
        <w:rPr>
          <w:rStyle w:val="BookTitle"/>
          <w:highlight w:val="green"/>
        </w:rPr>
        <w:t>|Kitáb-i-Panj-Sha’n|</w:t>
      </w:r>
      <w:r w:rsidR="00627ED1" w:rsidRPr="00627ED1">
        <w:tab/>
      </w:r>
      <w:r w:rsidRPr="000E7812">
        <w:t>1</w:t>
      </w:r>
      <w:r w:rsidRPr="000E7812">
        <w:tab/>
      </w:r>
      <w:r>
        <w:rPr>
          <w:rFonts w:hint="eastAsia"/>
        </w:rPr>
        <w:t>Kitáb-i-Panj-</w:t>
      </w:r>
      <w:r>
        <w:t></w:t>
      </w:r>
      <w:r>
        <w:rPr>
          <w:rFonts w:hint="eastAsia"/>
        </w:rPr>
        <w:t>a</w:t>
      </w:r>
      <w:r>
        <w:t>’</w:t>
      </w:r>
      <w:r>
        <w:rPr>
          <w:rFonts w:hint="eastAsia"/>
        </w:rPr>
        <w:t>n</w:t>
      </w:r>
      <w:r w:rsidRPr="000E7812">
        <w:tab/>
      </w:r>
      <w:r w:rsidRPr="000E7812">
        <w:tab/>
      </w:r>
      <w:r>
        <w:rPr>
          <w:rFonts w:hint="eastAsia"/>
        </w:rPr>
        <w:t>fuzzy match (|Kitáb-i-Panj-</w:t>
      </w:r>
      <w:r>
        <w:t></w:t>
      </w:r>
      <w:r>
        <w:rPr>
          <w:rFonts w:hint="eastAsia"/>
        </w:rPr>
        <w:t>a</w:t>
      </w:r>
      <w:r>
        <w:rPr>
          <w:rFonts w:hint="eastAsia"/>
        </w:rPr>
        <w:t>’</w:t>
      </w:r>
      <w:r>
        <w:rPr>
          <w:rFonts w:hint="eastAsia"/>
        </w:rPr>
        <w:t>n|)</w:t>
      </w:r>
      <w:r>
        <w:t xml:space="preserve"> *L / All 1 occurances corrected.</w:t>
      </w:r>
    </w:p>
    <w:p w14:paraId="7D6DB880" w14:textId="77777777" w:rsidR="00C57E99" w:rsidRPr="000E7812" w:rsidRDefault="00C57E99" w:rsidP="00C57E99">
      <w:pPr>
        <w:pStyle w:val="StructureTextList"/>
      </w:pPr>
      <w:r w:rsidRPr="000E7812">
        <w:rPr>
          <w:rStyle w:val="BookTitle"/>
          <w:highlight w:val="green"/>
        </w:rPr>
        <w:t>|</w:t>
      </w:r>
      <w:r w:rsidR="00627ED1" w:rsidRPr="00627ED1">
        <w:rPr>
          <w:rStyle w:val="BookTitle"/>
          <w:highlight w:val="magenta"/>
        </w:rPr>
        <w:t>Koran</w:t>
      </w:r>
      <w:r w:rsidRPr="000E7812">
        <w:rPr>
          <w:rStyle w:val="BookTitle"/>
          <w:highlight w:val="green"/>
        </w:rPr>
        <w:t>|</w:t>
      </w:r>
      <w:r w:rsidR="00627ED1" w:rsidRPr="00627ED1">
        <w:tab/>
      </w:r>
      <w:r w:rsidRPr="000E7812">
        <w:t>1</w:t>
      </w:r>
      <w:r w:rsidRPr="000E7812">
        <w:tab/>
      </w:r>
      <w:r w:rsidRPr="000E7812">
        <w:tab/>
      </w:r>
      <w:r w:rsidRPr="000E7812">
        <w:tab/>
      </w:r>
      <w:r>
        <w:t>--- *L</w:t>
      </w:r>
    </w:p>
    <w:p w14:paraId="754BF491" w14:textId="77777777" w:rsidR="00C57E99" w:rsidRPr="000E7812" w:rsidRDefault="00C57E99" w:rsidP="00C57E99">
      <w:pPr>
        <w:pStyle w:val="StructureTextList"/>
      </w:pPr>
      <w:r w:rsidRPr="000E7812">
        <w:rPr>
          <w:highlight w:val="green"/>
        </w:rPr>
        <w:t>|Kurdistan|</w:t>
      </w:r>
      <w:r w:rsidR="00627ED1" w:rsidRPr="00627ED1">
        <w:tab/>
      </w:r>
      <w:r w:rsidRPr="000E7812">
        <w:t>9</w:t>
      </w:r>
      <w:r w:rsidRPr="000E7812">
        <w:tab/>
      </w:r>
      <w:r>
        <w:t>Kurdistán</w:t>
      </w:r>
      <w:r w:rsidRPr="000E7812">
        <w:tab/>
      </w:r>
      <w:r w:rsidRPr="000E7812">
        <w:tab/>
      </w:r>
      <w:r>
        <w:t>fuzzy match (|Kurdistán|) *L / All 9 occurances corrected.</w:t>
      </w:r>
    </w:p>
    <w:p w14:paraId="7DF2586E" w14:textId="77777777" w:rsidR="00C57E99" w:rsidRPr="000E7812" w:rsidRDefault="00C57E99" w:rsidP="00C57E99">
      <w:pPr>
        <w:pStyle w:val="StructureTextList"/>
      </w:pPr>
      <w:r w:rsidRPr="000E7812">
        <w:rPr>
          <w:highlight w:val="green"/>
        </w:rPr>
        <w:t>|Kurdistán|</w:t>
      </w:r>
      <w:r w:rsidR="00627ED1" w:rsidRPr="00627ED1">
        <w:tab/>
      </w:r>
      <w:r w:rsidRPr="000E7812">
        <w:t>5</w:t>
      </w:r>
      <w:r w:rsidRPr="000E7812">
        <w:tab/>
      </w:r>
      <w:r w:rsidRPr="000E7812">
        <w:tab/>
      </w:r>
      <w:r>
        <w:t>ok</w:t>
      </w:r>
      <w:r w:rsidRPr="000E7812">
        <w:tab/>
      </w:r>
      <w:r>
        <w:t>match</w:t>
      </w:r>
    </w:p>
    <w:p w14:paraId="55377A9B" w14:textId="77777777" w:rsidR="00C57E99" w:rsidRPr="000E7812" w:rsidRDefault="00C57E99" w:rsidP="00C57E99">
      <w:pPr>
        <w:pStyle w:val="StructureTextList"/>
      </w:pPr>
      <w:r w:rsidRPr="000E7812">
        <w:rPr>
          <w:rStyle w:val="BookTitle"/>
          <w:highlight w:val="green"/>
        </w:rPr>
        <w:t>|Lawh-i-Hizar Bayti|</w:t>
      </w:r>
      <w:r w:rsidR="00627ED1" w:rsidRPr="00627ED1">
        <w:tab/>
      </w:r>
      <w:r w:rsidRPr="000E7812">
        <w:t>5</w:t>
      </w:r>
      <w:r w:rsidRPr="000E7812">
        <w:tab/>
      </w:r>
      <w:r w:rsidRPr="000E7812">
        <w:tab/>
      </w:r>
      <w:r w:rsidRPr="000E7812">
        <w:tab/>
      </w:r>
      <w:r>
        <w:t>--- *e *e *e *e *e</w:t>
      </w:r>
    </w:p>
    <w:p w14:paraId="4C6775E2" w14:textId="77777777" w:rsidR="00C57E99" w:rsidRPr="000E7812" w:rsidRDefault="00C57E99" w:rsidP="00C57E99">
      <w:pPr>
        <w:pStyle w:val="StructureTextList"/>
      </w:pPr>
      <w:r w:rsidRPr="000E7812">
        <w:rPr>
          <w:rStyle w:val="BookTitle"/>
          <w:highlight w:val="green"/>
        </w:rPr>
        <w:t>|Lawh-i-Hizár Bayti|</w:t>
      </w:r>
      <w:r w:rsidR="00627ED1" w:rsidRPr="00627ED1">
        <w:tab/>
      </w:r>
      <w:r w:rsidRPr="000E7812">
        <w:t>1</w:t>
      </w:r>
      <w:r w:rsidRPr="000E7812">
        <w:tab/>
      </w:r>
      <w:r w:rsidRPr="000E7812">
        <w:tab/>
      </w:r>
      <w:r w:rsidRPr="000E7812">
        <w:tab/>
      </w:r>
      <w:r>
        <w:t>---</w:t>
      </w:r>
    </w:p>
    <w:p w14:paraId="38223652" w14:textId="77777777" w:rsidR="00C57E99" w:rsidRPr="000E7812" w:rsidRDefault="00C57E99" w:rsidP="00C57E99">
      <w:pPr>
        <w:pStyle w:val="StructureTextList"/>
      </w:pPr>
      <w:r w:rsidRPr="000E7812">
        <w:rPr>
          <w:rStyle w:val="BookTitle"/>
          <w:highlight w:val="green"/>
        </w:rPr>
        <w:t>|Lawh-i-Hizár Baytí|</w:t>
      </w:r>
      <w:r w:rsidR="00627ED1" w:rsidRPr="00627ED1">
        <w:tab/>
      </w:r>
      <w:r w:rsidRPr="000E7812">
        <w:t>1</w:t>
      </w:r>
      <w:r w:rsidRPr="000E7812">
        <w:tab/>
      </w:r>
      <w:r w:rsidRPr="000E7812">
        <w:tab/>
      </w:r>
      <w:r w:rsidRPr="000E7812">
        <w:tab/>
      </w:r>
      <w:r>
        <w:t>---</w:t>
      </w:r>
    </w:p>
    <w:p w14:paraId="138AABC1" w14:textId="77777777" w:rsidR="00C57E99" w:rsidRPr="000E7812" w:rsidRDefault="00C57E99" w:rsidP="00C57E99">
      <w:pPr>
        <w:pStyle w:val="StructureTextList"/>
      </w:pPr>
      <w:r w:rsidRPr="000E7812">
        <w:rPr>
          <w:rStyle w:val="BookTitle"/>
          <w:highlight w:val="green"/>
        </w:rPr>
        <w:t>|Lawh-i-Karmil|</w:t>
      </w:r>
      <w:r w:rsidR="00627ED1" w:rsidRPr="00627ED1">
        <w:tab/>
      </w:r>
      <w:r w:rsidRPr="000E7812">
        <w:t>1</w:t>
      </w:r>
      <w:r w:rsidRPr="000E7812">
        <w:tab/>
      </w:r>
      <w:r>
        <w:t>Lawḥ-i-Karmil</w:t>
      </w:r>
      <w:r w:rsidRPr="000E7812">
        <w:tab/>
      </w:r>
      <w:r w:rsidRPr="000E7812">
        <w:tab/>
      </w:r>
      <w:r>
        <w:t>fuzzy match (|Lawḥ-i-Karmil|) *L / All 1 occurances corrected.</w:t>
      </w:r>
    </w:p>
    <w:p w14:paraId="49EBB4EC" w14:textId="77777777" w:rsidR="00C57E99" w:rsidRPr="000E7812" w:rsidRDefault="00C57E99" w:rsidP="00C57E99">
      <w:pPr>
        <w:pStyle w:val="StructureTextList"/>
      </w:pPr>
      <w:r w:rsidRPr="000E7812">
        <w:rPr>
          <w:rStyle w:val="BookTitle"/>
          <w:highlight w:val="green"/>
        </w:rPr>
        <w:t>|Lawh-i-Karmíl|</w:t>
      </w:r>
      <w:r w:rsidR="00627ED1" w:rsidRPr="00627ED1">
        <w:tab/>
      </w:r>
      <w:r w:rsidRPr="000E7812">
        <w:t>2</w:t>
      </w:r>
      <w:r w:rsidRPr="000E7812">
        <w:tab/>
      </w:r>
      <w:r>
        <w:t>Lawḥ-i-Karmil</w:t>
      </w:r>
      <w:r w:rsidRPr="000E7812">
        <w:tab/>
      </w:r>
      <w:r w:rsidRPr="000E7812">
        <w:tab/>
      </w:r>
      <w:r>
        <w:t>fuzzy match (|Lawḥ-i-Karmil|) *L / All 2 occurances corrected.</w:t>
      </w:r>
    </w:p>
    <w:p w14:paraId="7288A935" w14:textId="77777777" w:rsidR="00C57E99" w:rsidRDefault="00C57E99" w:rsidP="00C57E99">
      <w:pPr>
        <w:pStyle w:val="StructureTextList"/>
      </w:pPr>
      <w:r w:rsidRPr="000E7812">
        <w:rPr>
          <w:rStyle w:val="BookTitle"/>
          <w:highlight w:val="green"/>
        </w:rPr>
        <w:t>|Lawh-i-Khalil|</w:t>
      </w:r>
      <w:r w:rsidR="00627ED1" w:rsidRPr="00627ED1">
        <w:tab/>
      </w:r>
      <w:r w:rsidRPr="000E7812">
        <w:t>1</w:t>
      </w:r>
      <w:r w:rsidRPr="000E7812">
        <w:tab/>
      </w:r>
      <w:r>
        <w:t>Lawḥ-i-alíl</w:t>
      </w:r>
      <w:r w:rsidRPr="000E7812">
        <w:tab/>
      </w:r>
      <w:r w:rsidRPr="000E7812">
        <w:tab/>
      </w:r>
      <w:r>
        <w:t>fuzzy match (|Lawḥ-i-alíl|) *L / All 1 occurances corrected.</w:t>
      </w:r>
    </w:p>
    <w:p w14:paraId="7FD05089" w14:textId="77777777" w:rsidR="00C57E99" w:rsidRDefault="00C57E99" w:rsidP="00C57E99">
      <w:pPr>
        <w:pStyle w:val="StructureTextList"/>
      </w:pPr>
      <w:r w:rsidRPr="000E7812">
        <w:rPr>
          <w:rStyle w:val="BookTitle"/>
          <w:highlight w:val="green"/>
        </w:rPr>
        <w:t>|Lawh-i-Khalíl|</w:t>
      </w:r>
      <w:r w:rsidR="00627ED1" w:rsidRPr="00627ED1">
        <w:tab/>
      </w:r>
      <w:r w:rsidRPr="000E7812">
        <w:t>2</w:t>
      </w:r>
      <w:r w:rsidRPr="000E7812">
        <w:tab/>
      </w:r>
      <w:r>
        <w:t>Lawḥ-i-alíl</w:t>
      </w:r>
      <w:r w:rsidRPr="000E7812">
        <w:tab/>
      </w:r>
      <w:r w:rsidRPr="000E7812">
        <w:tab/>
      </w:r>
      <w:r>
        <w:t>fuzzy match (|Lawḥ-i-alíl|) *L / All 2 occurances corrected.</w:t>
      </w:r>
    </w:p>
    <w:p w14:paraId="75AE8264" w14:textId="77777777" w:rsidR="00C57E99" w:rsidRPr="000E7812" w:rsidRDefault="00C57E99" w:rsidP="00C57E99">
      <w:pPr>
        <w:pStyle w:val="StructureTextList"/>
      </w:pPr>
      <w:r w:rsidRPr="000E7812">
        <w:rPr>
          <w:rStyle w:val="BookTitle"/>
          <w:highlight w:val="green"/>
        </w:rPr>
        <w:t>|Lawh-i-Mubahilih|</w:t>
      </w:r>
      <w:r w:rsidR="00627ED1" w:rsidRPr="00627ED1">
        <w:tab/>
      </w:r>
      <w:r w:rsidRPr="000E7812">
        <w:t>1</w:t>
      </w:r>
      <w:r w:rsidRPr="000E7812">
        <w:tab/>
      </w:r>
      <w:r>
        <w:t>Lawḥ-i-Mubáhilih</w:t>
      </w:r>
      <w:r w:rsidRPr="000E7812">
        <w:tab/>
      </w:r>
      <w:r w:rsidRPr="000E7812">
        <w:tab/>
      </w:r>
      <w:r>
        <w:t>fuzzy match (|Lawḥ-i-Mubáhilih|) *L / All 1 occurances corrected.</w:t>
      </w:r>
    </w:p>
    <w:p w14:paraId="42CD2273" w14:textId="77777777" w:rsidR="00C57E99" w:rsidRPr="000E7812" w:rsidRDefault="00C57E99" w:rsidP="00C57E99">
      <w:pPr>
        <w:pStyle w:val="StructureTextList"/>
      </w:pPr>
      <w:r w:rsidRPr="000E7812">
        <w:rPr>
          <w:rStyle w:val="BookTitle"/>
          <w:highlight w:val="green"/>
        </w:rPr>
        <w:t>|Lawh-i-Mubáhilih|</w:t>
      </w:r>
      <w:r w:rsidR="00627ED1" w:rsidRPr="00627ED1">
        <w:tab/>
      </w:r>
      <w:r w:rsidRPr="000E7812">
        <w:t>2</w:t>
      </w:r>
      <w:r w:rsidRPr="000E7812">
        <w:tab/>
      </w:r>
      <w:r>
        <w:t>Lawḥ-i-Mubáhilih</w:t>
      </w:r>
      <w:r w:rsidRPr="000E7812">
        <w:tab/>
      </w:r>
      <w:r w:rsidRPr="000E7812">
        <w:tab/>
      </w:r>
      <w:r>
        <w:t>fuzzy match (|Lawḥ-i-Mubáhilih|) *L / All 2 occurances corrected.</w:t>
      </w:r>
    </w:p>
    <w:p w14:paraId="52AF73D0" w14:textId="77777777" w:rsidR="00C57E99" w:rsidRPr="000E7812" w:rsidRDefault="00C57E99" w:rsidP="00C57E99">
      <w:pPr>
        <w:pStyle w:val="StructureTextList"/>
      </w:pPr>
      <w:r w:rsidRPr="000E7812">
        <w:rPr>
          <w:highlight w:val="green"/>
        </w:rPr>
        <w:t>|Laylatu’l-Qadr|</w:t>
      </w:r>
      <w:r w:rsidR="00627ED1" w:rsidRPr="00627ED1">
        <w:tab/>
      </w:r>
      <w:r w:rsidRPr="000E7812">
        <w:t>2</w:t>
      </w:r>
      <w:r w:rsidRPr="000E7812">
        <w:tab/>
      </w:r>
      <w:r w:rsidRPr="000E7812">
        <w:tab/>
      </w:r>
      <w:r>
        <w:t>ok</w:t>
      </w:r>
      <w:r w:rsidRPr="000E7812">
        <w:tab/>
      </w:r>
      <w:r>
        <w:t>unprecedented match</w:t>
      </w:r>
    </w:p>
    <w:p w14:paraId="2FFACAD4" w14:textId="77777777" w:rsidR="00C57E99" w:rsidRPr="000E7812" w:rsidRDefault="00C57E99" w:rsidP="00C57E99">
      <w:pPr>
        <w:pStyle w:val="StructureTextList"/>
      </w:pPr>
      <w:r w:rsidRPr="000E7812">
        <w:rPr>
          <w:highlight w:val="green"/>
        </w:rPr>
        <w:t>|l-Baha|</w:t>
      </w:r>
      <w:r w:rsidR="00627ED1" w:rsidRPr="00627ED1">
        <w:tab/>
      </w:r>
      <w:r w:rsidRPr="000E7812">
        <w:t>1</w:t>
      </w:r>
      <w:r w:rsidRPr="000E7812">
        <w:tab/>
      </w:r>
      <w:r w:rsidRPr="000E7812">
        <w:tab/>
      </w:r>
      <w:r w:rsidRPr="000E7812">
        <w:tab/>
      </w:r>
      <w:r>
        <w:t>--- *L</w:t>
      </w:r>
    </w:p>
    <w:p w14:paraId="4343FFCE" w14:textId="77777777" w:rsidR="00C57E99" w:rsidRPr="000E7812" w:rsidRDefault="00C57E99" w:rsidP="00C57E99">
      <w:pPr>
        <w:pStyle w:val="StructureTextList"/>
      </w:pPr>
      <w:r w:rsidRPr="000E7812">
        <w:rPr>
          <w:highlight w:val="green"/>
        </w:rPr>
        <w:t>|ʿletter|</w:t>
      </w:r>
      <w:r w:rsidR="00627ED1" w:rsidRPr="00627ED1">
        <w:tab/>
      </w:r>
      <w:r w:rsidRPr="000E7812">
        <w:t>1</w:t>
      </w:r>
      <w:r w:rsidRPr="000E7812">
        <w:tab/>
      </w:r>
      <w:r w:rsidRPr="000E7812">
        <w:tab/>
      </w:r>
      <w:r w:rsidRPr="000E7812">
        <w:tab/>
      </w:r>
      <w:r>
        <w:t>--- *L</w:t>
      </w:r>
    </w:p>
    <w:p w14:paraId="22B9650B" w14:textId="77777777" w:rsidR="00C57E99" w:rsidRPr="000E7812" w:rsidRDefault="00C57E99" w:rsidP="00C57E99">
      <w:pPr>
        <w:pStyle w:val="StructureTextList"/>
      </w:pPr>
      <w:r w:rsidRPr="000E7812">
        <w:rPr>
          <w:rStyle w:val="footnoteLinked"/>
          <w:highlight w:val="green"/>
        </w:rPr>
        <w:t>|</w:t>
      </w:r>
      <w:r w:rsidR="00627ED1" w:rsidRPr="00627ED1">
        <w:rPr>
          <w:rStyle w:val="footnoteLinked"/>
          <w:highlight w:val="darkGreen"/>
        </w:rPr>
        <w:t>Ma’idiy-i-Asamani</w:t>
      </w:r>
      <w:r w:rsidRPr="000E7812">
        <w:rPr>
          <w:rStyle w:val="footnoteLinked"/>
          <w:highlight w:val="green"/>
        </w:rPr>
        <w:t>|</w:t>
      </w:r>
      <w:r w:rsidR="00627ED1" w:rsidRPr="00627ED1">
        <w:tab/>
      </w:r>
      <w:r w:rsidRPr="000E7812">
        <w:t>7</w:t>
      </w:r>
      <w:r w:rsidRPr="000E7812">
        <w:tab/>
      </w:r>
      <w:r w:rsidR="00627ED1" w:rsidRPr="00627ED1">
        <w:rPr>
          <w:highlight w:val="darkGreen"/>
        </w:rPr>
        <w:t>Má’idiy-i-Ásmání</w:t>
      </w:r>
      <w:r w:rsidRPr="000E7812">
        <w:tab/>
      </w:r>
      <w:r w:rsidRPr="000E7812">
        <w:tab/>
      </w:r>
      <w:r>
        <w:t>--- *L</w:t>
      </w:r>
    </w:p>
    <w:p w14:paraId="3D661D5B" w14:textId="77777777" w:rsidR="00C57E99" w:rsidRPr="000E7812" w:rsidRDefault="00C57E99" w:rsidP="00C57E99">
      <w:pPr>
        <w:pStyle w:val="StructureTextList"/>
      </w:pPr>
      <w:r w:rsidRPr="000E7812">
        <w:rPr>
          <w:rStyle w:val="footnoteLinked"/>
          <w:highlight w:val="green"/>
        </w:rPr>
        <w:t>|Ma’idiy-i-Asmani|</w:t>
      </w:r>
      <w:r w:rsidR="00627ED1" w:rsidRPr="00627ED1">
        <w:tab/>
      </w:r>
      <w:r w:rsidRPr="000E7812">
        <w:t>2</w:t>
      </w:r>
      <w:r w:rsidRPr="000E7812">
        <w:tab/>
      </w:r>
      <w:r>
        <w:t>Má’idiy-i-Ásmání</w:t>
      </w:r>
      <w:r w:rsidRPr="000E7812">
        <w:tab/>
      </w:r>
      <w:r w:rsidRPr="000E7812">
        <w:tab/>
      </w:r>
      <w:r>
        <w:t>fuzzy match (|Má’idiy-i-Ásmání|) *L / All 2 occurances corrected.</w:t>
      </w:r>
    </w:p>
    <w:p w14:paraId="1180F50B" w14:textId="77777777" w:rsidR="00C57E99" w:rsidRPr="000E7812" w:rsidRDefault="00C57E99" w:rsidP="00C57E99">
      <w:pPr>
        <w:pStyle w:val="StructureTextList"/>
      </w:pPr>
      <w:r w:rsidRPr="000E7812">
        <w:rPr>
          <w:highlight w:val="green"/>
        </w:rPr>
        <w:t>|Mahd-i-ʿUlya|</w:t>
      </w:r>
      <w:r w:rsidR="00627ED1" w:rsidRPr="00627ED1">
        <w:tab/>
      </w:r>
      <w:r w:rsidRPr="000E7812">
        <w:t>6</w:t>
      </w:r>
      <w:r w:rsidRPr="000E7812">
        <w:tab/>
      </w:r>
      <w:r>
        <w:t>Mahd-i-ʿUlyá</w:t>
      </w:r>
      <w:r w:rsidRPr="000E7812">
        <w:tab/>
      </w:r>
      <w:r w:rsidRPr="000E7812">
        <w:tab/>
      </w:r>
      <w:r>
        <w:t>fuzzy match (|Mahd-i-ʿUlyá|) *L / All 6 occurances corrected.</w:t>
      </w:r>
    </w:p>
    <w:p w14:paraId="1B455754" w14:textId="77777777" w:rsidR="00C57E99" w:rsidRPr="000E7812" w:rsidRDefault="00C57E99" w:rsidP="00C57E99">
      <w:pPr>
        <w:pStyle w:val="StructureTextList"/>
      </w:pPr>
      <w:r w:rsidRPr="000E7812">
        <w:rPr>
          <w:highlight w:val="green"/>
        </w:rPr>
        <w:t>|Mahmúd Zarqání|</w:t>
      </w:r>
      <w:r w:rsidR="00627ED1" w:rsidRPr="00627ED1">
        <w:tab/>
      </w:r>
      <w:r w:rsidRPr="000E7812">
        <w:t>1</w:t>
      </w:r>
      <w:r w:rsidRPr="000E7812">
        <w:tab/>
      </w:r>
      <w:r w:rsidRPr="00830FDF">
        <w:t>Maḥmúd</w:t>
      </w:r>
      <w:r>
        <w:t xml:space="preserve"> </w:t>
      </w:r>
      <w:r w:rsidRPr="00830FDF">
        <w:t>Zarqání</w:t>
      </w:r>
      <w:r w:rsidRPr="000E7812">
        <w:tab/>
      </w:r>
      <w:r w:rsidRPr="000E7812">
        <w:tab/>
      </w:r>
      <w:r>
        <w:t>--- *e *L / All 1 occurances corrected.</w:t>
      </w:r>
    </w:p>
    <w:p w14:paraId="4E33EB0F" w14:textId="77777777" w:rsidR="00C57E99" w:rsidRPr="000E7812" w:rsidRDefault="00C57E99" w:rsidP="00C57E99">
      <w:pPr>
        <w:pStyle w:val="StructureTextList"/>
      </w:pPr>
      <w:r w:rsidRPr="000E7812">
        <w:rPr>
          <w:highlight w:val="green"/>
        </w:rPr>
        <w:t>|Mahmúd-i-Káshání|</w:t>
      </w:r>
      <w:r w:rsidR="00627ED1" w:rsidRPr="00627ED1">
        <w:tab/>
      </w:r>
      <w:r w:rsidRPr="000E7812">
        <w:t>1</w:t>
      </w:r>
      <w:r w:rsidRPr="000E7812">
        <w:tab/>
      </w:r>
      <w:r w:rsidRPr="00830FDF">
        <w:t>Maḥmúd-i-Ká</w:t>
      </w:r>
      <w:r>
        <w:t></w:t>
      </w:r>
      <w:r w:rsidRPr="00830FDF">
        <w:rPr>
          <w:rFonts w:hint="eastAsia"/>
        </w:rPr>
        <w:t>á</w:t>
      </w:r>
      <w:r w:rsidRPr="00830FDF">
        <w:t>ní</w:t>
      </w:r>
      <w:r w:rsidRPr="000E7812">
        <w:tab/>
      </w:r>
      <w:r w:rsidRPr="000E7812">
        <w:tab/>
      </w:r>
      <w:r>
        <w:t>--- *e *e *L / All 1 occurances corrected.</w:t>
      </w:r>
    </w:p>
    <w:p w14:paraId="38CD8B78" w14:textId="77777777" w:rsidR="00C57E99" w:rsidRPr="000E7812" w:rsidRDefault="00C57E99" w:rsidP="00C57E99">
      <w:pPr>
        <w:pStyle w:val="StructureTextList"/>
      </w:pPr>
      <w:r w:rsidRPr="000E7812">
        <w:rPr>
          <w:highlight w:val="green"/>
        </w:rPr>
        <w:t>|Mahmúd-i-Zarghání|</w:t>
      </w:r>
      <w:r w:rsidR="00627ED1" w:rsidRPr="00627ED1">
        <w:tab/>
      </w:r>
      <w:r w:rsidRPr="000E7812">
        <w:t>1</w:t>
      </w:r>
      <w:r w:rsidRPr="000E7812">
        <w:tab/>
      </w:r>
      <w:r w:rsidRPr="000E7812">
        <w:tab/>
      </w:r>
      <w:r w:rsidRPr="000E7812">
        <w:tab/>
      </w:r>
      <w:r>
        <w:t>--- *L *L</w:t>
      </w:r>
    </w:p>
    <w:p w14:paraId="406C5F73" w14:textId="77777777" w:rsidR="00C57E99" w:rsidRPr="000E7812" w:rsidRDefault="00C57E99" w:rsidP="00C57E99">
      <w:pPr>
        <w:pStyle w:val="StructureTextList"/>
      </w:pPr>
      <w:r w:rsidRPr="000E7812">
        <w:rPr>
          <w:highlight w:val="green"/>
        </w:rPr>
        <w:t>|Majdi’d-Din|</w:t>
      </w:r>
      <w:r w:rsidR="00627ED1" w:rsidRPr="00627ED1">
        <w:tab/>
      </w:r>
      <w:r w:rsidRPr="000E7812">
        <w:t>1</w:t>
      </w:r>
      <w:r w:rsidRPr="000E7812">
        <w:tab/>
      </w:r>
      <w:r>
        <w:t>Majdi’d-Dín</w:t>
      </w:r>
      <w:r w:rsidRPr="000E7812">
        <w:tab/>
      </w:r>
      <w:r w:rsidRPr="000E7812">
        <w:tab/>
      </w:r>
      <w:r>
        <w:t>fuzzy match (|Majdi’d-Dín|) *L / All 1 occurances corrected.</w:t>
      </w:r>
    </w:p>
    <w:p w14:paraId="189684FD" w14:textId="77777777" w:rsidR="00C57E99" w:rsidRPr="000E7812" w:rsidRDefault="00C57E99" w:rsidP="00C57E99">
      <w:pPr>
        <w:pStyle w:val="StructureTextList"/>
      </w:pPr>
      <w:r w:rsidRPr="000E7812">
        <w:rPr>
          <w:highlight w:val="green"/>
        </w:rPr>
        <w:t>|Majdu’d-Din|</w:t>
      </w:r>
      <w:r w:rsidR="00627ED1" w:rsidRPr="00627ED1">
        <w:tab/>
      </w:r>
      <w:r w:rsidRPr="000E7812">
        <w:t>24</w:t>
      </w:r>
      <w:r w:rsidRPr="000E7812">
        <w:tab/>
      </w:r>
      <w:r w:rsidRPr="000E7812">
        <w:tab/>
      </w:r>
      <w:r w:rsidRPr="000E7812">
        <w:tab/>
      </w:r>
      <w:r>
        <w:t>--- *L</w:t>
      </w:r>
    </w:p>
    <w:p w14:paraId="617898F4" w14:textId="77777777" w:rsidR="00C57E99" w:rsidRPr="000E7812" w:rsidRDefault="00C57E99" w:rsidP="00C57E99">
      <w:pPr>
        <w:pStyle w:val="StructureTextList"/>
      </w:pPr>
      <w:r w:rsidRPr="000E7812">
        <w:rPr>
          <w:highlight w:val="green"/>
        </w:rPr>
        <w:t>|Majdu’d-Dín|</w:t>
      </w:r>
      <w:r w:rsidR="00627ED1" w:rsidRPr="00627ED1">
        <w:tab/>
      </w:r>
      <w:r w:rsidRPr="000E7812">
        <w:t>3</w:t>
      </w:r>
      <w:r w:rsidRPr="000E7812">
        <w:tab/>
      </w:r>
      <w:r w:rsidRPr="000E7812">
        <w:tab/>
      </w:r>
      <w:r w:rsidRPr="000E7812">
        <w:tab/>
      </w:r>
      <w:r>
        <w:t>---</w:t>
      </w:r>
    </w:p>
    <w:p w14:paraId="6A90A793" w14:textId="77777777" w:rsidR="00C57E99" w:rsidRPr="000E7812" w:rsidRDefault="00C57E99" w:rsidP="00C57E99">
      <w:pPr>
        <w:pStyle w:val="StructureTextList"/>
      </w:pPr>
      <w:r w:rsidRPr="000E7812">
        <w:rPr>
          <w:highlight w:val="green"/>
        </w:rPr>
        <w:t>|Majdu’d-Din’s|</w:t>
      </w:r>
      <w:r w:rsidR="00627ED1" w:rsidRPr="00627ED1">
        <w:tab/>
      </w:r>
      <w:r w:rsidRPr="000E7812">
        <w:t>2</w:t>
      </w:r>
      <w:r w:rsidRPr="000E7812">
        <w:tab/>
      </w:r>
      <w:r w:rsidRPr="000E7812">
        <w:tab/>
      </w:r>
      <w:r w:rsidRPr="000E7812">
        <w:tab/>
      </w:r>
      <w:r>
        <w:t>---</w:t>
      </w:r>
    </w:p>
    <w:p w14:paraId="4A799190" w14:textId="77777777" w:rsidR="00C57E99" w:rsidRPr="000E7812" w:rsidRDefault="00C57E99" w:rsidP="00C57E99">
      <w:pPr>
        <w:pStyle w:val="StructureTextList"/>
      </w:pPr>
      <w:r w:rsidRPr="000E7812">
        <w:rPr>
          <w:highlight w:val="green"/>
        </w:rPr>
        <w:t>|Mand-i-Ulyá|</w:t>
      </w:r>
      <w:r w:rsidR="00627ED1" w:rsidRPr="00627ED1">
        <w:tab/>
      </w:r>
      <w:r w:rsidRPr="000E7812">
        <w:t>1</w:t>
      </w:r>
      <w:r w:rsidRPr="000E7812">
        <w:tab/>
      </w:r>
      <w:r w:rsidRPr="000E7812">
        <w:tab/>
      </w:r>
      <w:r w:rsidRPr="000E7812">
        <w:tab/>
      </w:r>
      <w:r>
        <w:t>--- *e *e</w:t>
      </w:r>
    </w:p>
    <w:p w14:paraId="34D20F04" w14:textId="77777777" w:rsidR="00C57E99" w:rsidRPr="000E7812" w:rsidRDefault="00C57E99" w:rsidP="00C57E99">
      <w:pPr>
        <w:pStyle w:val="StructureTextList"/>
      </w:pPr>
      <w:r w:rsidRPr="000E7812">
        <w:rPr>
          <w:highlight w:val="green"/>
        </w:rPr>
        <w:t>|Mand-i-ʿUlyá|</w:t>
      </w:r>
      <w:r w:rsidR="00627ED1" w:rsidRPr="00627ED1">
        <w:tab/>
      </w:r>
      <w:r w:rsidRPr="000E7812">
        <w:t>1</w:t>
      </w:r>
      <w:r w:rsidRPr="000E7812">
        <w:tab/>
      </w:r>
      <w:r w:rsidRPr="000E7812">
        <w:tab/>
      </w:r>
      <w:r w:rsidRPr="000E7812">
        <w:tab/>
      </w:r>
      <w:r>
        <w:t>---</w:t>
      </w:r>
    </w:p>
    <w:p w14:paraId="7996CDCA" w14:textId="77777777" w:rsidR="00C57E99" w:rsidRPr="000E7812" w:rsidRDefault="00C57E99" w:rsidP="00C57E99">
      <w:pPr>
        <w:pStyle w:val="StructureTextList"/>
      </w:pPr>
      <w:r w:rsidRPr="000E7812">
        <w:rPr>
          <w:highlight w:val="green"/>
        </w:rPr>
        <w:t>|Maryam|</w:t>
      </w:r>
      <w:r w:rsidR="00627ED1" w:rsidRPr="00627ED1">
        <w:tab/>
      </w:r>
      <w:r w:rsidRPr="000E7812">
        <w:t>2</w:t>
      </w:r>
      <w:r w:rsidRPr="000E7812">
        <w:tab/>
      </w:r>
      <w:r w:rsidRPr="000E7812">
        <w:tab/>
      </w:r>
      <w:r>
        <w:t>ok</w:t>
      </w:r>
      <w:r w:rsidRPr="000E7812">
        <w:tab/>
      </w:r>
      <w:r>
        <w:t>unprecedented match</w:t>
      </w:r>
    </w:p>
    <w:p w14:paraId="2961A736" w14:textId="77777777" w:rsidR="00C57E99" w:rsidRPr="000E7812" w:rsidRDefault="00C57E99" w:rsidP="00C57E99">
      <w:pPr>
        <w:pStyle w:val="StructureTextList"/>
      </w:pPr>
      <w:r w:rsidRPr="000E7812">
        <w:rPr>
          <w:rStyle w:val="BookTitle"/>
          <w:highlight w:val="green"/>
        </w:rPr>
        <w:t>|Masabih-i-Hidayat|</w:t>
      </w:r>
      <w:r w:rsidR="00627ED1" w:rsidRPr="00627ED1">
        <w:tab/>
      </w:r>
      <w:r w:rsidRPr="000E7812">
        <w:t>3</w:t>
      </w:r>
      <w:r w:rsidRPr="000E7812">
        <w:tab/>
      </w:r>
      <w:r>
        <w:t>Maṣábíḥ-i-Hidáyat</w:t>
      </w:r>
      <w:r w:rsidRPr="000E7812">
        <w:tab/>
      </w:r>
      <w:r w:rsidRPr="000E7812">
        <w:tab/>
      </w:r>
      <w:r>
        <w:t>fuzzy match (|Maṣábíḥ-i-Hidáyat|) *L / All 3 occurances corrected.</w:t>
      </w:r>
    </w:p>
    <w:p w14:paraId="22587A97" w14:textId="77777777" w:rsidR="00C57E99" w:rsidRDefault="00C57E99" w:rsidP="00C57E99">
      <w:pPr>
        <w:pStyle w:val="StructureTextList"/>
      </w:pPr>
      <w:r w:rsidRPr="000E7812">
        <w:rPr>
          <w:highlight w:val="green"/>
        </w:rPr>
        <w:t>|Mashriqu’l-Adhkar|</w:t>
      </w:r>
      <w:r w:rsidR="00627ED1" w:rsidRPr="00627ED1">
        <w:tab/>
      </w:r>
      <w:r w:rsidRPr="000E7812">
        <w:t>5</w:t>
      </w:r>
      <w:r w:rsidRPr="000E7812">
        <w:tab/>
      </w:r>
      <w:r>
        <w:rPr>
          <w:rFonts w:hint="eastAsia"/>
        </w:rPr>
        <w:t>Ma</w:t>
      </w:r>
      <w:r>
        <w:t></w:t>
      </w:r>
      <w:r>
        <w:rPr>
          <w:rFonts w:hint="eastAsia"/>
        </w:rPr>
        <w:t>riqu</w:t>
      </w:r>
      <w:r>
        <w:t>’</w:t>
      </w:r>
      <w:r>
        <w:rPr>
          <w:rFonts w:hint="eastAsia"/>
        </w:rPr>
        <w:t>l-A</w:t>
      </w:r>
      <w:r>
        <w:t></w:t>
      </w:r>
      <w:r>
        <w:rPr>
          <w:rFonts w:hint="eastAsia"/>
        </w:rPr>
        <w:t>kár</w:t>
      </w:r>
      <w:r w:rsidRPr="000E7812">
        <w:tab/>
      </w:r>
      <w:r w:rsidRPr="000E7812">
        <w:tab/>
      </w:r>
      <w:r>
        <w:rPr>
          <w:rFonts w:hint="eastAsia"/>
        </w:rPr>
        <w:t>fuzzy match (|Ma</w:t>
      </w:r>
      <w:r>
        <w:t></w:t>
      </w:r>
      <w:r>
        <w:rPr>
          <w:rFonts w:hint="eastAsia"/>
        </w:rPr>
        <w:t>riqu</w:t>
      </w:r>
      <w:r>
        <w:rPr>
          <w:rFonts w:hint="eastAsia"/>
        </w:rPr>
        <w:t>’</w:t>
      </w:r>
      <w:r>
        <w:rPr>
          <w:rFonts w:hint="eastAsia"/>
        </w:rPr>
        <w:t>l-A</w:t>
      </w:r>
      <w:r>
        <w:t></w:t>
      </w:r>
      <w:r>
        <w:rPr>
          <w:rFonts w:hint="eastAsia"/>
        </w:rPr>
        <w:t>kár|)</w:t>
      </w:r>
      <w:r>
        <w:t xml:space="preserve"> *L / All 5 occurances corrected.</w:t>
      </w:r>
    </w:p>
    <w:p w14:paraId="3763C0A2" w14:textId="77777777" w:rsidR="00C57E99" w:rsidRDefault="00C57E99" w:rsidP="00C57E99">
      <w:pPr>
        <w:pStyle w:val="StructureTextList"/>
      </w:pPr>
      <w:r w:rsidRPr="000E7812">
        <w:rPr>
          <w:highlight w:val="green"/>
        </w:rPr>
        <w:t>|Mashriqu’l-Adhkár|</w:t>
      </w:r>
      <w:r w:rsidR="00627ED1" w:rsidRPr="00627ED1">
        <w:tab/>
      </w:r>
      <w:r w:rsidRPr="000E7812">
        <w:t>1</w:t>
      </w:r>
      <w:r w:rsidRPr="000E7812">
        <w:tab/>
      </w:r>
      <w:r>
        <w:rPr>
          <w:rFonts w:hint="eastAsia"/>
        </w:rPr>
        <w:t>Ma</w:t>
      </w:r>
      <w:r>
        <w:t></w:t>
      </w:r>
      <w:r>
        <w:rPr>
          <w:rFonts w:hint="eastAsia"/>
        </w:rPr>
        <w:t>riqu</w:t>
      </w:r>
      <w:r>
        <w:t>’</w:t>
      </w:r>
      <w:r>
        <w:rPr>
          <w:rFonts w:hint="eastAsia"/>
        </w:rPr>
        <w:t>l-A</w:t>
      </w:r>
      <w:r>
        <w:t></w:t>
      </w:r>
      <w:r>
        <w:rPr>
          <w:rFonts w:hint="eastAsia"/>
        </w:rPr>
        <w:t>kár</w:t>
      </w:r>
      <w:r w:rsidRPr="000E7812">
        <w:tab/>
      </w:r>
      <w:r w:rsidRPr="000E7812">
        <w:tab/>
      </w:r>
      <w:r>
        <w:rPr>
          <w:rFonts w:hint="eastAsia"/>
        </w:rPr>
        <w:t>fuzzy match (|Ma</w:t>
      </w:r>
      <w:r>
        <w:t></w:t>
      </w:r>
      <w:r>
        <w:rPr>
          <w:rFonts w:hint="eastAsia"/>
        </w:rPr>
        <w:t>riqu</w:t>
      </w:r>
      <w:r>
        <w:rPr>
          <w:rFonts w:hint="eastAsia"/>
        </w:rPr>
        <w:t>’</w:t>
      </w:r>
      <w:r>
        <w:rPr>
          <w:rFonts w:hint="eastAsia"/>
        </w:rPr>
        <w:t>l-A</w:t>
      </w:r>
      <w:r>
        <w:t></w:t>
      </w:r>
      <w:r>
        <w:rPr>
          <w:rFonts w:hint="eastAsia"/>
        </w:rPr>
        <w:t>kár|)</w:t>
      </w:r>
      <w:r>
        <w:t xml:space="preserve"> *L / All 1 occurances corrected.</w:t>
      </w:r>
    </w:p>
    <w:p w14:paraId="08E1CF29" w14:textId="77777777" w:rsidR="00C57E99" w:rsidRDefault="00C57E99" w:rsidP="00C57E99">
      <w:pPr>
        <w:pStyle w:val="StructureTextList"/>
      </w:pPr>
      <w:r w:rsidRPr="000E7812">
        <w:rPr>
          <w:highlight w:val="green"/>
        </w:rPr>
        <w:t>|Mashriqu’l-Adhkars|</w:t>
      </w:r>
      <w:r w:rsidR="00627ED1" w:rsidRPr="00627ED1">
        <w:tab/>
      </w:r>
      <w:r w:rsidRPr="000E7812">
        <w:t>1</w:t>
      </w:r>
      <w:r w:rsidRPr="000E7812">
        <w:tab/>
      </w:r>
      <w:r>
        <w:rPr>
          <w:rFonts w:hint="eastAsia"/>
        </w:rPr>
        <w:t>Ma</w:t>
      </w:r>
      <w:r>
        <w:t></w:t>
      </w:r>
      <w:r>
        <w:rPr>
          <w:rFonts w:hint="eastAsia"/>
        </w:rPr>
        <w:t>riqu</w:t>
      </w:r>
      <w:r>
        <w:t>’</w:t>
      </w:r>
      <w:r>
        <w:rPr>
          <w:rFonts w:hint="eastAsia"/>
        </w:rPr>
        <w:t>l-A</w:t>
      </w:r>
      <w:r>
        <w:t></w:t>
      </w:r>
      <w:r>
        <w:rPr>
          <w:rFonts w:hint="eastAsia"/>
        </w:rPr>
        <w:t>kár</w:t>
      </w:r>
      <w:r>
        <w:t>s</w:t>
      </w:r>
      <w:r w:rsidRPr="000E7812">
        <w:tab/>
      </w:r>
      <w:r w:rsidRPr="000E7812">
        <w:tab/>
      </w:r>
      <w:r>
        <w:rPr>
          <w:rFonts w:hint="eastAsia"/>
        </w:rPr>
        <w:t>fuzzy match (|Ma</w:t>
      </w:r>
      <w:r>
        <w:t></w:t>
      </w:r>
      <w:r>
        <w:rPr>
          <w:rFonts w:hint="eastAsia"/>
        </w:rPr>
        <w:t>riqu</w:t>
      </w:r>
      <w:r>
        <w:rPr>
          <w:rFonts w:hint="eastAsia"/>
        </w:rPr>
        <w:t>’</w:t>
      </w:r>
      <w:r>
        <w:rPr>
          <w:rFonts w:hint="eastAsia"/>
        </w:rPr>
        <w:t>l-A</w:t>
      </w:r>
      <w:r>
        <w:t></w:t>
      </w:r>
      <w:r>
        <w:rPr>
          <w:rFonts w:hint="eastAsia"/>
        </w:rPr>
        <w:t>kárs|)</w:t>
      </w:r>
      <w:r>
        <w:t xml:space="preserve"> *L / All 1 occurances corrected.</w:t>
      </w:r>
    </w:p>
    <w:p w14:paraId="59D5163C" w14:textId="77777777" w:rsidR="00C57E99" w:rsidRDefault="00C57E99" w:rsidP="00C57E99">
      <w:pPr>
        <w:pStyle w:val="StructureTextList"/>
      </w:pPr>
      <w:r w:rsidRPr="000E7812">
        <w:rPr>
          <w:highlight w:val="green"/>
        </w:rPr>
        <w:t>|Mathnavi|</w:t>
      </w:r>
      <w:r w:rsidR="00627ED1" w:rsidRPr="00627ED1">
        <w:tab/>
      </w:r>
      <w:r w:rsidRPr="000E7812">
        <w:t>2</w:t>
      </w:r>
      <w:r w:rsidRPr="000E7812">
        <w:tab/>
      </w:r>
      <w:r>
        <w:rPr>
          <w:rFonts w:hint="eastAsia"/>
        </w:rPr>
        <w:t>Ma</w:t>
      </w:r>
      <w:r>
        <w:t></w:t>
      </w:r>
      <w:r>
        <w:rPr>
          <w:rFonts w:hint="eastAsia"/>
        </w:rPr>
        <w:t>naví</w:t>
      </w:r>
      <w:r w:rsidRPr="000E7812">
        <w:tab/>
      </w:r>
      <w:r w:rsidRPr="000E7812">
        <w:tab/>
      </w:r>
      <w:r>
        <w:rPr>
          <w:rFonts w:hint="eastAsia"/>
        </w:rPr>
        <w:t>fuzzy match (|Ma</w:t>
      </w:r>
      <w:r>
        <w:t></w:t>
      </w:r>
      <w:r>
        <w:rPr>
          <w:rFonts w:hint="eastAsia"/>
        </w:rPr>
        <w:t>naví|)</w:t>
      </w:r>
      <w:r>
        <w:t xml:space="preserve"> *L / All 2 occurances corrected.</w:t>
      </w:r>
    </w:p>
    <w:p w14:paraId="5EC2DA6E" w14:textId="77777777" w:rsidR="00C57E99" w:rsidRDefault="00C57E99" w:rsidP="00C57E99">
      <w:pPr>
        <w:pStyle w:val="StructureTextList"/>
      </w:pPr>
      <w:r w:rsidRPr="000E7812">
        <w:rPr>
          <w:rStyle w:val="BookTitle"/>
          <w:highlight w:val="green"/>
        </w:rPr>
        <w:t>|Mathnaví|</w:t>
      </w:r>
      <w:r w:rsidR="00627ED1" w:rsidRPr="00627ED1">
        <w:tab/>
      </w:r>
      <w:r w:rsidRPr="000E7812">
        <w:t>2</w:t>
      </w:r>
      <w:r w:rsidRPr="000E7812">
        <w:tab/>
      </w:r>
      <w:r>
        <w:rPr>
          <w:rFonts w:hint="eastAsia"/>
        </w:rPr>
        <w:t>Ma</w:t>
      </w:r>
      <w:r>
        <w:t></w:t>
      </w:r>
      <w:r>
        <w:rPr>
          <w:rFonts w:hint="eastAsia"/>
        </w:rPr>
        <w:t>naví</w:t>
      </w:r>
      <w:r w:rsidRPr="000E7812">
        <w:tab/>
      </w:r>
      <w:r w:rsidRPr="000E7812">
        <w:tab/>
      </w:r>
      <w:r>
        <w:rPr>
          <w:rFonts w:hint="eastAsia"/>
        </w:rPr>
        <w:t>fuzzy match (|Ma</w:t>
      </w:r>
      <w:r>
        <w:t></w:t>
      </w:r>
      <w:r>
        <w:rPr>
          <w:rFonts w:hint="eastAsia"/>
        </w:rPr>
        <w:t>naví|)</w:t>
      </w:r>
      <w:r>
        <w:t xml:space="preserve"> *L / All 2 occurances corrected.</w:t>
      </w:r>
    </w:p>
    <w:p w14:paraId="7442979B" w14:textId="77777777" w:rsidR="00C57E99" w:rsidRPr="000E7812" w:rsidRDefault="00C57E99" w:rsidP="00C57E99">
      <w:pPr>
        <w:pStyle w:val="StructureTextList"/>
      </w:pPr>
      <w:r w:rsidRPr="000E7812">
        <w:rPr>
          <w:highlight w:val="green"/>
        </w:rPr>
        <w:t>|Mawlavi|</w:t>
      </w:r>
      <w:r w:rsidR="00627ED1" w:rsidRPr="00627ED1">
        <w:tab/>
      </w:r>
      <w:r w:rsidRPr="000E7812">
        <w:t>1</w:t>
      </w:r>
      <w:r w:rsidRPr="000E7812">
        <w:tab/>
      </w:r>
      <w:r>
        <w:t>Mawlaví</w:t>
      </w:r>
      <w:r w:rsidRPr="000E7812">
        <w:tab/>
      </w:r>
      <w:r w:rsidRPr="000E7812">
        <w:tab/>
      </w:r>
      <w:r>
        <w:t>fuzzy match (|Mawlaví|) *L / All 1 occurances corrected.</w:t>
      </w:r>
    </w:p>
    <w:p w14:paraId="39BF19DC" w14:textId="77777777" w:rsidR="00C57E99" w:rsidRPr="000E7812" w:rsidRDefault="00C57E99" w:rsidP="00C57E99">
      <w:pPr>
        <w:pStyle w:val="StructureTextList"/>
      </w:pPr>
      <w:r w:rsidRPr="000E7812">
        <w:rPr>
          <w:highlight w:val="green"/>
        </w:rPr>
        <w:t>|Mawlaví|</w:t>
      </w:r>
      <w:r w:rsidR="00627ED1" w:rsidRPr="00627ED1">
        <w:tab/>
      </w:r>
      <w:r w:rsidRPr="000E7812">
        <w:t>1</w:t>
      </w:r>
      <w:r w:rsidRPr="000E7812">
        <w:tab/>
      </w:r>
      <w:r w:rsidRPr="000E7812">
        <w:tab/>
      </w:r>
      <w:r>
        <w:t>ok</w:t>
      </w:r>
      <w:r w:rsidRPr="000E7812">
        <w:tab/>
      </w:r>
      <w:r>
        <w:t>unprecedented match</w:t>
      </w:r>
    </w:p>
    <w:p w14:paraId="734FCCD5" w14:textId="77777777" w:rsidR="00C57E99" w:rsidRPr="000E7812" w:rsidRDefault="00C57E99" w:rsidP="00C57E99">
      <w:pPr>
        <w:pStyle w:val="StructureTextList"/>
      </w:pPr>
      <w:r w:rsidRPr="000E7812">
        <w:rPr>
          <w:highlight w:val="green"/>
        </w:rPr>
        <w:t>|Mawlavis|</w:t>
      </w:r>
      <w:r w:rsidR="00627ED1" w:rsidRPr="00627ED1">
        <w:tab/>
      </w:r>
      <w:r w:rsidRPr="000E7812">
        <w:t>3</w:t>
      </w:r>
      <w:r w:rsidRPr="000E7812">
        <w:tab/>
      </w:r>
      <w:r>
        <w:t>Mawlavís</w:t>
      </w:r>
      <w:r w:rsidRPr="000E7812">
        <w:tab/>
      </w:r>
      <w:r w:rsidRPr="000E7812">
        <w:tab/>
      </w:r>
      <w:r>
        <w:t>--- *L / All 3 occurances corrected.</w:t>
      </w:r>
    </w:p>
    <w:p w14:paraId="57720542" w14:textId="77777777" w:rsidR="00C57E99" w:rsidRPr="000E7812" w:rsidRDefault="00C57E99" w:rsidP="00C57E99">
      <w:pPr>
        <w:pStyle w:val="StructureTextList"/>
      </w:pPr>
      <w:r w:rsidRPr="000E7812">
        <w:rPr>
          <w:highlight w:val="green"/>
        </w:rPr>
        <w:t>|Mawlavís|</w:t>
      </w:r>
      <w:r w:rsidR="00627ED1" w:rsidRPr="00627ED1">
        <w:tab/>
      </w:r>
      <w:r w:rsidRPr="000E7812">
        <w:t>1</w:t>
      </w:r>
      <w:r w:rsidRPr="000E7812">
        <w:tab/>
      </w:r>
      <w:r w:rsidRPr="000E7812">
        <w:tab/>
      </w:r>
      <w:r>
        <w:t>ok en</w:t>
      </w:r>
      <w:r w:rsidRPr="000E7812">
        <w:tab/>
      </w:r>
      <w:r>
        <w:t>---</w:t>
      </w:r>
    </w:p>
    <w:p w14:paraId="4C4094CF" w14:textId="77777777" w:rsidR="00C57E99" w:rsidRPr="000E7812" w:rsidRDefault="00C57E99" w:rsidP="00C57E99">
      <w:pPr>
        <w:pStyle w:val="StructureTextList"/>
      </w:pPr>
      <w:r w:rsidRPr="000E7812">
        <w:rPr>
          <w:highlight w:val="green"/>
        </w:rPr>
        <w:t>|Mazindaran|</w:t>
      </w:r>
      <w:r w:rsidR="00627ED1" w:rsidRPr="00627ED1">
        <w:tab/>
      </w:r>
      <w:r w:rsidRPr="000E7812">
        <w:t>8</w:t>
      </w:r>
      <w:r w:rsidRPr="000E7812">
        <w:tab/>
      </w:r>
      <w:r>
        <w:t>Mázindarán</w:t>
      </w:r>
      <w:r w:rsidRPr="000E7812">
        <w:tab/>
      </w:r>
      <w:r w:rsidRPr="000E7812">
        <w:tab/>
      </w:r>
      <w:r>
        <w:t>fuzzy match (|Mázindarán|) *L / All 8 occurances corrected.</w:t>
      </w:r>
    </w:p>
    <w:p w14:paraId="6499AF40" w14:textId="77777777" w:rsidR="00C57E99" w:rsidRPr="000E7812" w:rsidRDefault="00C57E99" w:rsidP="00C57E99">
      <w:pPr>
        <w:pStyle w:val="StructureTextList"/>
      </w:pPr>
      <w:r w:rsidRPr="000E7812">
        <w:rPr>
          <w:highlight w:val="green"/>
        </w:rPr>
        <w:t>|Mázindarán|</w:t>
      </w:r>
      <w:r w:rsidR="00627ED1" w:rsidRPr="00627ED1">
        <w:tab/>
      </w:r>
      <w:r w:rsidRPr="000E7812">
        <w:t>1</w:t>
      </w:r>
      <w:r w:rsidRPr="000E7812">
        <w:tab/>
      </w:r>
      <w:r w:rsidRPr="000E7812">
        <w:tab/>
      </w:r>
      <w:r>
        <w:t>ok</w:t>
      </w:r>
      <w:r w:rsidRPr="000E7812">
        <w:tab/>
      </w:r>
      <w:r>
        <w:t>unprecedented match</w:t>
      </w:r>
    </w:p>
    <w:p w14:paraId="76E51339" w14:textId="77777777" w:rsidR="00C57E99" w:rsidRPr="000E7812" w:rsidRDefault="00C57E99" w:rsidP="00C57E99">
      <w:pPr>
        <w:pStyle w:val="StructureTextList"/>
      </w:pPr>
      <w:r w:rsidRPr="000E7812">
        <w:rPr>
          <w:highlight w:val="green"/>
        </w:rPr>
        <w:t>|Mazra’ih|</w:t>
      </w:r>
      <w:r w:rsidR="00627ED1" w:rsidRPr="00627ED1">
        <w:tab/>
      </w:r>
      <w:r w:rsidRPr="000E7812">
        <w:t>7</w:t>
      </w:r>
      <w:r w:rsidRPr="000E7812">
        <w:tab/>
      </w:r>
      <w:r>
        <w:t>Mazraʿih</w:t>
      </w:r>
      <w:r w:rsidRPr="000E7812">
        <w:tab/>
      </w:r>
      <w:r w:rsidRPr="000E7812">
        <w:tab/>
      </w:r>
      <w:r>
        <w:t>fuzzy match (|Mazraʿih|) *L / All 7 occurances corrected.</w:t>
      </w:r>
    </w:p>
    <w:p w14:paraId="4D1F5DE7" w14:textId="77777777" w:rsidR="00C57E99" w:rsidRPr="000E7812" w:rsidRDefault="00C57E99" w:rsidP="00C57E99">
      <w:pPr>
        <w:pStyle w:val="StructureTextList"/>
      </w:pPr>
      <w:r w:rsidRPr="000E7812">
        <w:rPr>
          <w:highlight w:val="green"/>
        </w:rPr>
        <w:t>|Mazraʿih|</w:t>
      </w:r>
      <w:r w:rsidR="00627ED1" w:rsidRPr="00627ED1">
        <w:tab/>
      </w:r>
      <w:r w:rsidRPr="000E7812">
        <w:t>1</w:t>
      </w:r>
      <w:r w:rsidRPr="000E7812">
        <w:tab/>
      </w:r>
      <w:r w:rsidRPr="000E7812">
        <w:tab/>
      </w:r>
      <w:r>
        <w:t>ok</w:t>
      </w:r>
      <w:r w:rsidRPr="000E7812">
        <w:tab/>
      </w:r>
      <w:r>
        <w:t>unprecedented match</w:t>
      </w:r>
    </w:p>
    <w:p w14:paraId="47624BD9" w14:textId="77777777" w:rsidR="00C57E99" w:rsidRPr="000E7812" w:rsidRDefault="00C57E99" w:rsidP="00C57E99">
      <w:pPr>
        <w:pStyle w:val="StructureTextList"/>
      </w:pPr>
      <w:r w:rsidRPr="000E7812">
        <w:rPr>
          <w:highlight w:val="green"/>
        </w:rPr>
        <w:t>|Mecca|</w:t>
      </w:r>
      <w:r w:rsidR="00627ED1" w:rsidRPr="00627ED1">
        <w:tab/>
      </w:r>
      <w:r w:rsidRPr="000E7812">
        <w:t>6</w:t>
      </w:r>
      <w:r w:rsidRPr="000E7812">
        <w:tab/>
      </w:r>
      <w:r w:rsidRPr="000E7812">
        <w:tab/>
      </w:r>
      <w:r>
        <w:t>EN</w:t>
      </w:r>
      <w:r w:rsidRPr="000E7812">
        <w:tab/>
      </w:r>
      <w:r>
        <w:t>match for EN</w:t>
      </w:r>
    </w:p>
    <w:p w14:paraId="21049103" w14:textId="77777777" w:rsidR="00C57E99" w:rsidRPr="000E7812" w:rsidRDefault="00C57E99" w:rsidP="00C57E99">
      <w:pPr>
        <w:pStyle w:val="StructureTextList"/>
      </w:pPr>
      <w:r w:rsidRPr="000E7812">
        <w:rPr>
          <w:highlight w:val="green"/>
        </w:rPr>
        <w:t>|Mehrangíz|</w:t>
      </w:r>
      <w:r w:rsidR="00627ED1" w:rsidRPr="00627ED1">
        <w:tab/>
      </w:r>
      <w:r w:rsidRPr="000E7812">
        <w:t>1</w:t>
      </w:r>
      <w:r w:rsidRPr="000E7812">
        <w:tab/>
      </w:r>
      <w:r w:rsidRPr="000E7812">
        <w:tab/>
      </w:r>
      <w:r w:rsidRPr="000E7812">
        <w:tab/>
      </w:r>
      <w:r>
        <w:t>---</w:t>
      </w:r>
    </w:p>
    <w:p w14:paraId="473BD703" w14:textId="77777777" w:rsidR="00C57E99" w:rsidRPr="000E7812" w:rsidRDefault="00C57E99" w:rsidP="00C57E99">
      <w:pPr>
        <w:pStyle w:val="StructureTextList"/>
      </w:pPr>
      <w:r w:rsidRPr="000E7812">
        <w:rPr>
          <w:highlight w:val="green"/>
        </w:rPr>
        <w:t>|Mihdi|</w:t>
      </w:r>
      <w:r w:rsidR="00627ED1" w:rsidRPr="00627ED1">
        <w:tab/>
      </w:r>
      <w:r w:rsidRPr="000E7812">
        <w:t>3</w:t>
      </w:r>
      <w:r w:rsidRPr="000E7812">
        <w:tab/>
      </w:r>
      <w:r>
        <w:t>Mihdí</w:t>
      </w:r>
      <w:r w:rsidRPr="000E7812">
        <w:tab/>
      </w:r>
      <w:r w:rsidRPr="000E7812">
        <w:tab/>
      </w:r>
      <w:r>
        <w:t>fuzzy match (|Mihdí|) *L / All 3 occurances corrected.</w:t>
      </w:r>
    </w:p>
    <w:p w14:paraId="5DB46D66" w14:textId="77777777" w:rsidR="00C57E99" w:rsidRPr="000E7812" w:rsidRDefault="00C57E99" w:rsidP="00C57E99">
      <w:pPr>
        <w:pStyle w:val="StructureTextList"/>
      </w:pPr>
      <w:r w:rsidRPr="000E7812">
        <w:rPr>
          <w:highlight w:val="green"/>
        </w:rPr>
        <w:t>|Mihdí|</w:t>
      </w:r>
      <w:r w:rsidR="00627ED1" w:rsidRPr="00627ED1">
        <w:tab/>
      </w:r>
      <w:r w:rsidRPr="000E7812">
        <w:t>1</w:t>
      </w:r>
      <w:r w:rsidRPr="000E7812">
        <w:tab/>
      </w:r>
      <w:r w:rsidRPr="000E7812">
        <w:tab/>
      </w:r>
      <w:r>
        <w:t>ok</w:t>
      </w:r>
      <w:r w:rsidRPr="000E7812">
        <w:tab/>
      </w:r>
      <w:r>
        <w:t>unprecedented match</w:t>
      </w:r>
    </w:p>
    <w:p w14:paraId="6DD5BDB1" w14:textId="77777777" w:rsidR="00C57E99" w:rsidRPr="000E7812" w:rsidRDefault="00C57E99" w:rsidP="00C57E99">
      <w:pPr>
        <w:pStyle w:val="StructureTextList"/>
      </w:pPr>
      <w:r w:rsidRPr="000E7812">
        <w:rPr>
          <w:highlight w:val="green"/>
        </w:rPr>
        <w:t>|Mihdíy-i-Dahaji|</w:t>
      </w:r>
      <w:r w:rsidR="00627ED1" w:rsidRPr="00627ED1">
        <w:tab/>
      </w:r>
      <w:r w:rsidRPr="000E7812">
        <w:t>1</w:t>
      </w:r>
      <w:r w:rsidRPr="000E7812">
        <w:tab/>
      </w:r>
      <w:r>
        <w:t>Mihdíy-i-Dahají</w:t>
      </w:r>
      <w:r w:rsidRPr="000E7812">
        <w:tab/>
      </w:r>
      <w:r w:rsidRPr="000E7812">
        <w:tab/>
      </w:r>
      <w:r>
        <w:t>fuzzy match (|Mihdíy-i-Dahají|) *L / All 1 occurances corrected.</w:t>
      </w:r>
    </w:p>
    <w:p w14:paraId="3BDB0EC3" w14:textId="77777777" w:rsidR="00C57E99" w:rsidRDefault="00C57E99" w:rsidP="00C57E99">
      <w:pPr>
        <w:pStyle w:val="StructureTextList"/>
      </w:pPr>
      <w:r w:rsidRPr="000E7812">
        <w:rPr>
          <w:highlight w:val="green"/>
        </w:rPr>
        <w:t>|Mihdíy-i-Káshání|</w:t>
      </w:r>
      <w:r w:rsidR="00627ED1" w:rsidRPr="00627ED1">
        <w:tab/>
      </w:r>
      <w:r w:rsidRPr="000E7812">
        <w:t>1</w:t>
      </w:r>
      <w:r w:rsidRPr="000E7812">
        <w:tab/>
      </w:r>
      <w:r>
        <w:rPr>
          <w:rFonts w:hint="eastAsia"/>
        </w:rPr>
        <w:t>Mihdíy-i-Ká</w:t>
      </w:r>
      <w:r>
        <w:t></w:t>
      </w:r>
      <w:r>
        <w:rPr>
          <w:rFonts w:hint="eastAsia"/>
        </w:rPr>
        <w:t>ání</w:t>
      </w:r>
      <w:r w:rsidRPr="000E7812">
        <w:tab/>
      </w:r>
      <w:r w:rsidRPr="000E7812">
        <w:tab/>
      </w:r>
      <w:r>
        <w:rPr>
          <w:rFonts w:hint="eastAsia"/>
        </w:rPr>
        <w:t>fuzzy match (|Mihdíy-i-Ká</w:t>
      </w:r>
      <w:r>
        <w:t></w:t>
      </w:r>
      <w:r>
        <w:rPr>
          <w:rFonts w:hint="eastAsia"/>
        </w:rPr>
        <w:t>ání|)</w:t>
      </w:r>
      <w:r>
        <w:t xml:space="preserve"> *L / All 1 occurances corrected.</w:t>
      </w:r>
    </w:p>
    <w:p w14:paraId="5DD21233" w14:textId="77777777" w:rsidR="00C57E99" w:rsidRPr="000E7812" w:rsidRDefault="00C57E99" w:rsidP="00C57E99">
      <w:pPr>
        <w:pStyle w:val="StructureTextList"/>
      </w:pPr>
      <w:r w:rsidRPr="000E7812">
        <w:rPr>
          <w:rStyle w:val="footnoteLinked"/>
          <w:highlight w:val="green"/>
        </w:rPr>
        <w:t>|Minahiju’l-Ahkam|</w:t>
      </w:r>
      <w:r w:rsidR="00627ED1" w:rsidRPr="00627ED1">
        <w:tab/>
      </w:r>
      <w:r w:rsidRPr="000E7812">
        <w:t>2</w:t>
      </w:r>
      <w:r w:rsidRPr="000E7812">
        <w:tab/>
      </w:r>
      <w:r>
        <w:t>Mináhiju’l-Aḥkám</w:t>
      </w:r>
      <w:r w:rsidRPr="000E7812">
        <w:tab/>
      </w:r>
      <w:r w:rsidRPr="000E7812">
        <w:tab/>
      </w:r>
      <w:r>
        <w:t>fuzzy match (|Mináhiju’l-Aḥkám|) *L / All 2 occurances corrected.</w:t>
      </w:r>
    </w:p>
    <w:p w14:paraId="5F1113AE" w14:textId="77777777" w:rsidR="00C57E99" w:rsidRPr="000E7812" w:rsidRDefault="00C57E99" w:rsidP="00C57E99">
      <w:pPr>
        <w:pStyle w:val="StructureTextList"/>
      </w:pPr>
      <w:r w:rsidRPr="000E7812">
        <w:rPr>
          <w:highlight w:val="green"/>
        </w:rPr>
        <w:t>|Mir Muhammad|</w:t>
      </w:r>
      <w:r w:rsidR="00627ED1" w:rsidRPr="00627ED1">
        <w:tab/>
      </w:r>
      <w:r w:rsidRPr="000E7812">
        <w:t>4</w:t>
      </w:r>
      <w:r w:rsidRPr="000E7812">
        <w:tab/>
      </w:r>
      <w:r>
        <w:t>Mír Muḥammad</w:t>
      </w:r>
      <w:r w:rsidRPr="000E7812">
        <w:tab/>
      </w:r>
      <w:r w:rsidRPr="000E7812">
        <w:tab/>
      </w:r>
      <w:r>
        <w:t>--- *e *L / All 4 occurances corrected.</w:t>
      </w:r>
    </w:p>
    <w:p w14:paraId="2D2CDC4B" w14:textId="77777777" w:rsidR="00C57E99" w:rsidRPr="000E7812" w:rsidRDefault="00C57E99" w:rsidP="00C57E99">
      <w:pPr>
        <w:pStyle w:val="StructureTextList"/>
      </w:pPr>
      <w:r w:rsidRPr="000E7812">
        <w:rPr>
          <w:highlight w:val="green"/>
        </w:rPr>
        <w:t>|Mir Muhammad-ʿAli|</w:t>
      </w:r>
      <w:r w:rsidR="00627ED1" w:rsidRPr="00627ED1">
        <w:tab/>
      </w:r>
      <w:r w:rsidRPr="000E7812">
        <w:t>1</w:t>
      </w:r>
      <w:r w:rsidRPr="000E7812">
        <w:tab/>
      </w:r>
      <w:r>
        <w:t>Mír Muḥammad-ʿAlí</w:t>
      </w:r>
      <w:r w:rsidRPr="000E7812">
        <w:tab/>
      </w:r>
      <w:r w:rsidRPr="000E7812">
        <w:tab/>
      </w:r>
      <w:r>
        <w:t>--- *L / All 1 occurances corrected.</w:t>
      </w:r>
    </w:p>
    <w:p w14:paraId="2D0BFA2C" w14:textId="77777777" w:rsidR="00C57E99" w:rsidRPr="000E7812" w:rsidRDefault="00C57E99" w:rsidP="00C57E99">
      <w:pPr>
        <w:pStyle w:val="StructureTextList"/>
      </w:pPr>
      <w:r w:rsidRPr="000E7812">
        <w:rPr>
          <w:highlight w:val="green"/>
        </w:rPr>
        <w:t>|Mir Muhammad-ʿAliy-i-ʿAttar|</w:t>
      </w:r>
      <w:r w:rsidR="00627ED1" w:rsidRPr="00627ED1">
        <w:tab/>
      </w:r>
      <w:r w:rsidRPr="000E7812">
        <w:t>1</w:t>
      </w:r>
      <w:r w:rsidRPr="000E7812">
        <w:tab/>
      </w:r>
      <w:r>
        <w:t xml:space="preserve">Mír </w:t>
      </w:r>
      <w:r w:rsidRPr="00514053">
        <w:t>Muḥammad-ʿAlíy-i-ʿAṭṭár</w:t>
      </w:r>
      <w:r w:rsidRPr="000E7812">
        <w:tab/>
      </w:r>
      <w:r w:rsidRPr="000E7812">
        <w:tab/>
      </w:r>
      <w:r>
        <w:t>--- *e *L / All 1 occurances corrected.</w:t>
      </w:r>
    </w:p>
    <w:p w14:paraId="3F89240E" w14:textId="77777777" w:rsidR="00C57E99" w:rsidRPr="000E7812" w:rsidRDefault="00C57E99" w:rsidP="00C57E99">
      <w:pPr>
        <w:pStyle w:val="StructureTextList"/>
      </w:pPr>
      <w:r w:rsidRPr="000E7812">
        <w:rPr>
          <w:highlight w:val="green"/>
        </w:rPr>
        <w:t>|Mir Muhammad-i-Mukari|</w:t>
      </w:r>
      <w:r w:rsidR="00627ED1" w:rsidRPr="00627ED1">
        <w:tab/>
      </w:r>
      <w:r w:rsidRPr="000E7812">
        <w:t>2</w:t>
      </w:r>
      <w:r w:rsidRPr="000E7812">
        <w:tab/>
      </w:r>
      <w:r>
        <w:t xml:space="preserve">Mír </w:t>
      </w:r>
      <w:r w:rsidRPr="00514053">
        <w:t>Muḥammad-i-Mukárí</w:t>
      </w:r>
      <w:r w:rsidRPr="000E7812">
        <w:tab/>
      </w:r>
      <w:r w:rsidRPr="000E7812">
        <w:tab/>
      </w:r>
      <w:r>
        <w:t>--- *e *L / All 2 occurances corrected.</w:t>
      </w:r>
    </w:p>
    <w:p w14:paraId="0B38FE29" w14:textId="77777777" w:rsidR="00C57E99" w:rsidRPr="000E7812" w:rsidRDefault="00C57E99" w:rsidP="00C57E99">
      <w:pPr>
        <w:pStyle w:val="StructureTextList"/>
      </w:pPr>
      <w:r w:rsidRPr="000E7812">
        <w:rPr>
          <w:highlight w:val="green"/>
        </w:rPr>
        <w:t>|Mír|</w:t>
      </w:r>
      <w:r w:rsidR="00627ED1" w:rsidRPr="00627ED1">
        <w:tab/>
      </w:r>
      <w:r w:rsidRPr="000E7812">
        <w:t>2</w:t>
      </w:r>
      <w:r w:rsidRPr="000E7812">
        <w:tab/>
      </w:r>
      <w:r w:rsidRPr="000E7812">
        <w:tab/>
      </w:r>
      <w:r>
        <w:t>ok</w:t>
      </w:r>
      <w:r w:rsidRPr="000E7812">
        <w:tab/>
      </w:r>
      <w:r>
        <w:t>unprecedented match *L</w:t>
      </w:r>
    </w:p>
    <w:p w14:paraId="247B32E7" w14:textId="77777777" w:rsidR="00C57E99" w:rsidRPr="000E7812" w:rsidRDefault="00C57E99" w:rsidP="00C57E99">
      <w:pPr>
        <w:pStyle w:val="StructureTextList"/>
      </w:pPr>
      <w:r w:rsidRPr="000E7812">
        <w:rPr>
          <w:highlight w:val="green"/>
        </w:rPr>
        <w:t>|Mirza Abbas|</w:t>
      </w:r>
      <w:r w:rsidR="00627ED1" w:rsidRPr="00627ED1">
        <w:tab/>
      </w:r>
      <w:r w:rsidRPr="000E7812">
        <w:t>1</w:t>
      </w:r>
      <w:r w:rsidRPr="000E7812">
        <w:tab/>
      </w:r>
      <w:r w:rsidRPr="00514053">
        <w:t>Mírzá ʿAbbás</w:t>
      </w:r>
      <w:r w:rsidRPr="000E7812">
        <w:tab/>
      </w:r>
      <w:r w:rsidRPr="000E7812">
        <w:tab/>
      </w:r>
      <w:r>
        <w:t>--- *L / 0 occurances corrected, 0 left unchanged.</w:t>
      </w:r>
    </w:p>
    <w:p w14:paraId="255C90C0" w14:textId="77777777" w:rsidR="00C57E99" w:rsidRPr="000E7812" w:rsidRDefault="00C57E99" w:rsidP="00C57E99">
      <w:pPr>
        <w:pStyle w:val="StructureTextList"/>
      </w:pPr>
      <w:r w:rsidRPr="000E7812">
        <w:rPr>
          <w:highlight w:val="green"/>
        </w:rPr>
        <w:t>|Mírzá ʿAbbás|</w:t>
      </w:r>
      <w:r w:rsidR="00627ED1" w:rsidRPr="00627ED1">
        <w:tab/>
      </w:r>
      <w:r w:rsidRPr="000E7812">
        <w:t>1</w:t>
      </w:r>
      <w:r w:rsidRPr="000E7812">
        <w:tab/>
      </w:r>
      <w:r w:rsidRPr="000E7812">
        <w:tab/>
      </w:r>
      <w:r>
        <w:t>ok</w:t>
      </w:r>
      <w:r w:rsidRPr="000E7812">
        <w:tab/>
      </w:r>
      <w:r>
        <w:t>--- *e</w:t>
      </w:r>
    </w:p>
    <w:p w14:paraId="6B29DE81" w14:textId="77777777" w:rsidR="00C57E99" w:rsidRPr="000E7812" w:rsidRDefault="00C57E99" w:rsidP="00C57E99">
      <w:pPr>
        <w:pStyle w:val="StructureTextList"/>
      </w:pPr>
      <w:r w:rsidRPr="000E7812">
        <w:rPr>
          <w:highlight w:val="green"/>
        </w:rPr>
        <w:t>|Mirza Abbas-i-Nuri|</w:t>
      </w:r>
      <w:r w:rsidR="00627ED1" w:rsidRPr="00627ED1">
        <w:tab/>
      </w:r>
      <w:r w:rsidRPr="000E7812">
        <w:t>1</w:t>
      </w:r>
      <w:r w:rsidRPr="000E7812">
        <w:tab/>
      </w:r>
      <w:r w:rsidRPr="00514053">
        <w:t>Mírzá ʿAbbás-i-Núrí</w:t>
      </w:r>
      <w:r w:rsidRPr="000E7812">
        <w:tab/>
      </w:r>
      <w:r w:rsidRPr="000E7812">
        <w:tab/>
      </w:r>
      <w:r>
        <w:t>--- *e *L / All 1 occurances corrected.</w:t>
      </w:r>
    </w:p>
    <w:p w14:paraId="4049E304" w14:textId="77777777" w:rsidR="00C57E99" w:rsidRPr="000E7812" w:rsidRDefault="00C57E99" w:rsidP="00C57E99">
      <w:pPr>
        <w:pStyle w:val="StructureTextList"/>
      </w:pPr>
      <w:r w:rsidRPr="000E7812">
        <w:rPr>
          <w:highlight w:val="green"/>
        </w:rPr>
        <w:t>|Mirza Abdu’llah|</w:t>
      </w:r>
      <w:r w:rsidR="00627ED1" w:rsidRPr="00627ED1">
        <w:tab/>
      </w:r>
      <w:r w:rsidRPr="000E7812">
        <w:t>1</w:t>
      </w:r>
      <w:r w:rsidRPr="000E7812">
        <w:tab/>
      </w:r>
      <w:r w:rsidRPr="00514053">
        <w:t>Mírzá ʿAbdu’lláh</w:t>
      </w:r>
      <w:r w:rsidRPr="000E7812">
        <w:tab/>
      </w:r>
      <w:r w:rsidRPr="000E7812">
        <w:tab/>
      </w:r>
      <w:r>
        <w:t>--- *e *L / All 1 occurances corrected.</w:t>
      </w:r>
    </w:p>
    <w:p w14:paraId="6D96D682" w14:textId="77777777" w:rsidR="00C57E99" w:rsidRPr="000E7812" w:rsidRDefault="00C57E99" w:rsidP="00C57E99">
      <w:pPr>
        <w:pStyle w:val="StructureTextList"/>
      </w:pPr>
      <w:r w:rsidRPr="000E7812">
        <w:rPr>
          <w:highlight w:val="green"/>
        </w:rPr>
        <w:t>|Mirza Abu’l-Fadl|</w:t>
      </w:r>
      <w:r w:rsidR="00627ED1" w:rsidRPr="00627ED1">
        <w:tab/>
      </w:r>
      <w:r w:rsidRPr="000E7812">
        <w:t>8</w:t>
      </w:r>
      <w:r w:rsidRPr="000E7812">
        <w:tab/>
      </w:r>
      <w:r>
        <w:t>Mírzá Abu’l-Faḍl</w:t>
      </w:r>
      <w:r w:rsidRPr="000E7812">
        <w:tab/>
      </w:r>
      <w:r w:rsidRPr="000E7812">
        <w:tab/>
      </w:r>
      <w:r>
        <w:t>fuzzy match (|Mírzá Abu’l Faḍl|) *L *E *e *L *L / All 8 occurances corrected.</w:t>
      </w:r>
    </w:p>
    <w:p w14:paraId="4EB0330F" w14:textId="77777777" w:rsidR="00C57E99" w:rsidRPr="000E7812" w:rsidRDefault="00C57E99" w:rsidP="00C57E99">
      <w:pPr>
        <w:pStyle w:val="StructureTextList"/>
      </w:pPr>
      <w:r w:rsidRPr="000E7812">
        <w:rPr>
          <w:highlight w:val="green"/>
        </w:rPr>
        <w:t>|Mirza Abu’l-Fadl’s|</w:t>
      </w:r>
      <w:r w:rsidR="00627ED1" w:rsidRPr="00627ED1">
        <w:tab/>
      </w:r>
      <w:r w:rsidRPr="000E7812">
        <w:t>1</w:t>
      </w:r>
      <w:r w:rsidRPr="000E7812">
        <w:tab/>
      </w:r>
      <w:r>
        <w:t>Mírzá Abu’l-Faḍl’s</w:t>
      </w:r>
      <w:r w:rsidRPr="000E7812">
        <w:tab/>
      </w:r>
      <w:r w:rsidRPr="000E7812">
        <w:tab/>
      </w:r>
      <w:r>
        <w:t>--- *L / All 1 occurances corrected.</w:t>
      </w:r>
    </w:p>
    <w:p w14:paraId="58A3ADC6" w14:textId="77777777" w:rsidR="00C57E99" w:rsidRPr="000E7812" w:rsidRDefault="00C57E99" w:rsidP="00C57E99">
      <w:pPr>
        <w:pStyle w:val="StructureTextList"/>
      </w:pPr>
      <w:r w:rsidRPr="000E7812">
        <w:rPr>
          <w:highlight w:val="green"/>
        </w:rPr>
        <w:t>|Mirza Ahmad|</w:t>
      </w:r>
      <w:r w:rsidR="00627ED1" w:rsidRPr="00627ED1">
        <w:tab/>
      </w:r>
      <w:r w:rsidRPr="000E7812">
        <w:t>3</w:t>
      </w:r>
      <w:r w:rsidRPr="000E7812">
        <w:tab/>
      </w:r>
      <w:r>
        <w:t>Mírzá Aḥmad</w:t>
      </w:r>
      <w:r w:rsidRPr="000E7812">
        <w:tab/>
      </w:r>
      <w:r w:rsidRPr="000E7812">
        <w:tab/>
      </w:r>
      <w:r>
        <w:t>fuzzy match (|Mírzá Aḥmad|) *L / All 3 occurances corrected.</w:t>
      </w:r>
    </w:p>
    <w:p w14:paraId="1A4E7147" w14:textId="77777777" w:rsidR="00C57E99" w:rsidRPr="000E7812" w:rsidRDefault="00C57E99" w:rsidP="00C57E99">
      <w:pPr>
        <w:pStyle w:val="StructureTextList"/>
      </w:pPr>
      <w:r w:rsidRPr="000E7812">
        <w:rPr>
          <w:highlight w:val="green"/>
        </w:rPr>
        <w:t>|Mírzá Ahmad|</w:t>
      </w:r>
      <w:r w:rsidR="00627ED1" w:rsidRPr="00627ED1">
        <w:tab/>
      </w:r>
      <w:r w:rsidRPr="000E7812">
        <w:t>1</w:t>
      </w:r>
      <w:r w:rsidRPr="000E7812">
        <w:tab/>
      </w:r>
      <w:r>
        <w:t>Mírzá Aḥmad</w:t>
      </w:r>
      <w:r w:rsidRPr="000E7812">
        <w:tab/>
      </w:r>
      <w:r w:rsidRPr="000E7812">
        <w:tab/>
      </w:r>
      <w:r>
        <w:t>fuzzy match (|Mírzá Aḥmad|) *L / All 1 occurances corrected.</w:t>
      </w:r>
    </w:p>
    <w:p w14:paraId="4E5C7D4B" w14:textId="77777777" w:rsidR="00C57E99" w:rsidRDefault="00C57E99" w:rsidP="00C57E99">
      <w:pPr>
        <w:pStyle w:val="StructureTextList"/>
      </w:pPr>
      <w:r w:rsidRPr="000E7812">
        <w:rPr>
          <w:highlight w:val="green"/>
        </w:rPr>
        <w:t>|Mirza Ahmad-i-Azghandi|</w:t>
      </w:r>
      <w:r w:rsidR="00627ED1" w:rsidRPr="00627ED1">
        <w:tab/>
      </w:r>
      <w:r w:rsidRPr="000E7812">
        <w:t>1</w:t>
      </w:r>
      <w:r w:rsidRPr="000E7812">
        <w:tab/>
      </w:r>
      <w:r>
        <w:t>Mírzá Aḥmad-i-Azandí</w:t>
      </w:r>
      <w:r w:rsidRPr="000E7812">
        <w:tab/>
      </w:r>
      <w:r w:rsidRPr="000E7812">
        <w:tab/>
      </w:r>
      <w:r>
        <w:t>fuzzy match (|Mírzá Aḥmad-i-Azandí|) *L / All 1 occurances corrected.</w:t>
      </w:r>
    </w:p>
    <w:p w14:paraId="4D3F918B" w14:textId="77777777" w:rsidR="00C57E99" w:rsidRPr="000E7812" w:rsidRDefault="00C57E99" w:rsidP="00C57E99">
      <w:pPr>
        <w:pStyle w:val="StructureTextList"/>
      </w:pPr>
      <w:r w:rsidRPr="000E7812">
        <w:rPr>
          <w:highlight w:val="green"/>
        </w:rPr>
        <w:t>|Mirza Ali|</w:t>
      </w:r>
      <w:r w:rsidR="00627ED1" w:rsidRPr="00627ED1">
        <w:tab/>
      </w:r>
      <w:r w:rsidRPr="000E7812">
        <w:t>1</w:t>
      </w:r>
      <w:r w:rsidRPr="000E7812">
        <w:tab/>
      </w:r>
      <w:r>
        <w:t>Mírzá ʿAlí</w:t>
      </w:r>
      <w:r w:rsidRPr="000E7812">
        <w:tab/>
      </w:r>
      <w:r w:rsidRPr="000E7812">
        <w:tab/>
      </w:r>
      <w:r>
        <w:t>fuzzy match (|Mírzá ʿAlí|) *L / All 1 occurances corrected.</w:t>
      </w:r>
    </w:p>
    <w:p w14:paraId="1ABF5F89" w14:textId="77777777" w:rsidR="00C57E99" w:rsidRPr="000E7812" w:rsidRDefault="00C57E99" w:rsidP="00C57E99">
      <w:pPr>
        <w:pStyle w:val="StructureTextList"/>
      </w:pPr>
      <w:r w:rsidRPr="000E7812">
        <w:rPr>
          <w:highlight w:val="green"/>
        </w:rPr>
        <w:t>|Mirza Ali-Akbar|</w:t>
      </w:r>
      <w:r w:rsidR="00627ED1" w:rsidRPr="00627ED1">
        <w:tab/>
      </w:r>
      <w:r w:rsidRPr="000E7812">
        <w:t>5</w:t>
      </w:r>
      <w:r w:rsidRPr="000E7812">
        <w:tab/>
      </w:r>
      <w:r>
        <w:t xml:space="preserve">Mírzá </w:t>
      </w:r>
      <w:r w:rsidRPr="00514053">
        <w:t>ʿAlí-Akbar</w:t>
      </w:r>
      <w:r w:rsidRPr="000E7812">
        <w:tab/>
      </w:r>
      <w:r w:rsidRPr="000E7812">
        <w:tab/>
      </w:r>
      <w:r>
        <w:t>--- *e *L / All 5 occurances corrected.</w:t>
      </w:r>
    </w:p>
    <w:p w14:paraId="3AC0BCAC" w14:textId="77777777" w:rsidR="00C57E99" w:rsidRPr="000E7812" w:rsidRDefault="00C57E99" w:rsidP="00C57E99">
      <w:pPr>
        <w:pStyle w:val="StructureTextList"/>
      </w:pPr>
      <w:r w:rsidRPr="000E7812">
        <w:rPr>
          <w:highlight w:val="green"/>
        </w:rPr>
        <w:t>|Mirza Ali-Muhammad Varqa|</w:t>
      </w:r>
      <w:r w:rsidR="00627ED1" w:rsidRPr="00627ED1">
        <w:tab/>
      </w:r>
      <w:r w:rsidRPr="000E7812">
        <w:t>1</w:t>
      </w:r>
      <w:r w:rsidRPr="000E7812">
        <w:tab/>
      </w:r>
      <w:r>
        <w:t xml:space="preserve">Mírzá ʿAlí-Muḥammad </w:t>
      </w:r>
      <w:r w:rsidRPr="00514053">
        <w:t>Varqá</w:t>
      </w:r>
      <w:r w:rsidRPr="000E7812">
        <w:tab/>
      </w:r>
      <w:r w:rsidRPr="000E7812">
        <w:tab/>
      </w:r>
      <w:r>
        <w:t>--- *L / All 1 occurances corrected.</w:t>
      </w:r>
    </w:p>
    <w:p w14:paraId="0F12EB47" w14:textId="77777777" w:rsidR="00C57E99" w:rsidRPr="000E7812" w:rsidRDefault="00C57E99" w:rsidP="00C57E99">
      <w:pPr>
        <w:pStyle w:val="StructureTextList"/>
      </w:pPr>
      <w:r w:rsidRPr="000E7812">
        <w:rPr>
          <w:highlight w:val="green"/>
        </w:rPr>
        <w:t>|Mirza Ali-Muhammad-i-Varqa|</w:t>
      </w:r>
      <w:r w:rsidR="00627ED1" w:rsidRPr="00627ED1">
        <w:tab/>
      </w:r>
      <w:r w:rsidRPr="000E7812">
        <w:t>1</w:t>
      </w:r>
      <w:r w:rsidRPr="000E7812">
        <w:tab/>
      </w:r>
      <w:r>
        <w:t>Mírzá ʿAlí-Muḥ</w:t>
      </w:r>
      <w:r w:rsidRPr="00514053">
        <w:t>ammad-i-Varqá</w:t>
      </w:r>
      <w:r w:rsidRPr="000E7812">
        <w:tab/>
      </w:r>
      <w:r w:rsidRPr="000E7812">
        <w:tab/>
      </w:r>
      <w:r>
        <w:t>--- *L / All 1 occurances corrected.</w:t>
      </w:r>
    </w:p>
    <w:p w14:paraId="63D8BFA2" w14:textId="77777777" w:rsidR="00C57E99" w:rsidRPr="000E7812" w:rsidRDefault="00C57E99" w:rsidP="00C57E99">
      <w:pPr>
        <w:pStyle w:val="StructureTextList"/>
      </w:pPr>
      <w:r w:rsidRPr="000E7812">
        <w:rPr>
          <w:highlight w:val="green"/>
        </w:rPr>
        <w:t>|Mírzá ʿAlí-Muhammad-i-Varqá|</w:t>
      </w:r>
      <w:r w:rsidR="00627ED1" w:rsidRPr="00627ED1">
        <w:tab/>
      </w:r>
      <w:r w:rsidRPr="000E7812">
        <w:t>1</w:t>
      </w:r>
      <w:r w:rsidRPr="000E7812">
        <w:tab/>
      </w:r>
      <w:r>
        <w:t>Mírzá ʿAlí-Muḥ</w:t>
      </w:r>
      <w:r w:rsidRPr="00514053">
        <w:t>ammad-i-Varqá</w:t>
      </w:r>
      <w:r w:rsidRPr="000E7812">
        <w:tab/>
      </w:r>
      <w:r w:rsidRPr="000E7812">
        <w:tab/>
      </w:r>
      <w:r>
        <w:t>--- *L / All 1 occurances corrected.</w:t>
      </w:r>
    </w:p>
    <w:p w14:paraId="0D3C9693" w14:textId="77777777" w:rsidR="00C57E99" w:rsidRPr="000E7812" w:rsidRDefault="00C57E99" w:rsidP="00C57E99">
      <w:pPr>
        <w:pStyle w:val="StructureTextList"/>
      </w:pPr>
      <w:r w:rsidRPr="000E7812">
        <w:rPr>
          <w:highlight w:val="green"/>
        </w:rPr>
        <w:t>|Mirza Aliy-i-Kirmanshahi|</w:t>
      </w:r>
      <w:r w:rsidR="00627ED1" w:rsidRPr="00627ED1">
        <w:tab/>
      </w:r>
      <w:r w:rsidRPr="000E7812">
        <w:t>1</w:t>
      </w:r>
      <w:r w:rsidRPr="000E7812">
        <w:tab/>
      </w:r>
      <w:r>
        <w:t>Mírzá ʿAlíy-i-Kirmán</w:t>
      </w:r>
      <w:r>
        <w:rPr>
          <w:rFonts w:hint="eastAsia"/>
        </w:rPr>
        <w:t>á</w:t>
      </w:r>
      <w:r>
        <w:t>hí</w:t>
      </w:r>
      <w:r w:rsidRPr="000E7812">
        <w:tab/>
      </w:r>
      <w:r w:rsidRPr="000E7812">
        <w:tab/>
      </w:r>
      <w:r>
        <w:t>--- *e *L / All 1 occurances corrected.</w:t>
      </w:r>
    </w:p>
    <w:p w14:paraId="68694E61" w14:textId="77777777" w:rsidR="00C57E99" w:rsidRPr="000E7812" w:rsidRDefault="00C57E99" w:rsidP="00C57E99">
      <w:pPr>
        <w:pStyle w:val="StructureTextList"/>
      </w:pPr>
      <w:r w:rsidRPr="000E7812">
        <w:rPr>
          <w:highlight w:val="green"/>
        </w:rPr>
        <w:t>|Mirza Aliy-i-Tabrizi|</w:t>
      </w:r>
      <w:r w:rsidR="00627ED1" w:rsidRPr="00627ED1">
        <w:tab/>
      </w:r>
      <w:r w:rsidRPr="000E7812">
        <w:t>1</w:t>
      </w:r>
      <w:r w:rsidRPr="000E7812">
        <w:tab/>
      </w:r>
      <w:r>
        <w:t>Mírzá ʿAlíy-i-Tabrízí</w:t>
      </w:r>
      <w:r w:rsidRPr="000E7812">
        <w:tab/>
      </w:r>
      <w:r w:rsidRPr="000E7812">
        <w:tab/>
      </w:r>
      <w:r>
        <w:t>--- *e *L  *L / All 1 occurances corrected.</w:t>
      </w:r>
    </w:p>
    <w:p w14:paraId="2AF0DC4C" w14:textId="77777777" w:rsidR="00C57E99" w:rsidRPr="000E7812" w:rsidRDefault="00C57E99" w:rsidP="00C57E99">
      <w:pPr>
        <w:pStyle w:val="StructureTextList"/>
      </w:pPr>
      <w:r w:rsidRPr="000E7812">
        <w:rPr>
          <w:highlight w:val="green"/>
        </w:rPr>
        <w:t>|Mirza Aqa Jan|</w:t>
      </w:r>
      <w:r w:rsidR="00627ED1" w:rsidRPr="00627ED1">
        <w:tab/>
      </w:r>
      <w:r w:rsidRPr="000E7812">
        <w:t>66</w:t>
      </w:r>
      <w:r w:rsidRPr="000E7812">
        <w:tab/>
      </w:r>
      <w:r>
        <w:t>Mírzá Áqá Ján</w:t>
      </w:r>
      <w:r w:rsidRPr="000E7812">
        <w:tab/>
      </w:r>
      <w:r w:rsidRPr="000E7812">
        <w:tab/>
      </w:r>
      <w:r>
        <w:t>fuzzy match (|Mírzá Áqá Ján|) *L / All 66 occurances corrected.</w:t>
      </w:r>
    </w:p>
    <w:p w14:paraId="75400927" w14:textId="77777777" w:rsidR="00C57E99" w:rsidRPr="000E7812" w:rsidRDefault="00C57E99" w:rsidP="00C57E99">
      <w:pPr>
        <w:pStyle w:val="StructureTextList"/>
      </w:pPr>
      <w:r w:rsidRPr="000E7812">
        <w:rPr>
          <w:highlight w:val="green"/>
        </w:rPr>
        <w:t>|MIRZA AQA JAN|</w:t>
      </w:r>
      <w:r w:rsidR="00627ED1" w:rsidRPr="00627ED1">
        <w:tab/>
      </w:r>
      <w:r w:rsidRPr="000E7812">
        <w:t>1</w:t>
      </w:r>
      <w:r w:rsidRPr="000E7812">
        <w:tab/>
      </w:r>
      <w:r>
        <w:t>MÍRZÁ ÁQÁ JÁN</w:t>
      </w:r>
      <w:r w:rsidRPr="000E7812">
        <w:tab/>
      </w:r>
      <w:r w:rsidRPr="000E7812">
        <w:tab/>
      </w:r>
      <w:r>
        <w:t>fuzzy match (|Mírzá Áqá Ján|) *L / All 1 occurances corrected. *L</w:t>
      </w:r>
    </w:p>
    <w:p w14:paraId="34AC0A31" w14:textId="77777777" w:rsidR="00C57E99" w:rsidRPr="000E7812" w:rsidRDefault="00C57E99" w:rsidP="00C57E99">
      <w:pPr>
        <w:pStyle w:val="StructureTextList"/>
      </w:pPr>
      <w:r w:rsidRPr="000E7812">
        <w:rPr>
          <w:highlight w:val="green"/>
        </w:rPr>
        <w:t>|Mírzá Aqá Jan|</w:t>
      </w:r>
      <w:r w:rsidR="00627ED1" w:rsidRPr="00627ED1">
        <w:tab/>
      </w:r>
      <w:r w:rsidRPr="000E7812">
        <w:t>2</w:t>
      </w:r>
      <w:r w:rsidRPr="000E7812">
        <w:tab/>
      </w:r>
      <w:r>
        <w:t>Mírzá Áqá Ján</w:t>
      </w:r>
      <w:r w:rsidRPr="000E7812">
        <w:tab/>
      </w:r>
      <w:r w:rsidRPr="000E7812">
        <w:tab/>
      </w:r>
      <w:r>
        <w:t>fuzzy match (|Mírzá Áqá Ján|) *L / All 2 occurances corrected.</w:t>
      </w:r>
    </w:p>
    <w:p w14:paraId="470FB85E" w14:textId="77777777" w:rsidR="00C57E99" w:rsidRPr="000E7812" w:rsidRDefault="00C57E99" w:rsidP="00C57E99">
      <w:pPr>
        <w:pStyle w:val="StructureTextList"/>
      </w:pPr>
      <w:r w:rsidRPr="000E7812">
        <w:rPr>
          <w:highlight w:val="green"/>
        </w:rPr>
        <w:t>|Mírzá Aqá Ján|</w:t>
      </w:r>
      <w:r w:rsidR="00627ED1" w:rsidRPr="00627ED1">
        <w:tab/>
      </w:r>
      <w:r w:rsidRPr="000E7812">
        <w:t>5</w:t>
      </w:r>
      <w:r w:rsidRPr="000E7812">
        <w:tab/>
      </w:r>
      <w:r>
        <w:t>Mírzá Áqá Ján</w:t>
      </w:r>
      <w:r w:rsidRPr="000E7812">
        <w:tab/>
      </w:r>
      <w:r w:rsidRPr="000E7812">
        <w:tab/>
      </w:r>
      <w:r>
        <w:t>fuzzy match (|Mírzá Áqá Ján|) *L / All 5 occurances corrected.</w:t>
      </w:r>
    </w:p>
    <w:p w14:paraId="4120BB53" w14:textId="77777777" w:rsidR="00C57E99" w:rsidRPr="000E7812" w:rsidRDefault="00C57E99" w:rsidP="00C57E99">
      <w:pPr>
        <w:pStyle w:val="StructureTextList"/>
      </w:pPr>
      <w:r w:rsidRPr="000E7812">
        <w:rPr>
          <w:highlight w:val="green"/>
        </w:rPr>
        <w:t>|Mírzá Áqá Jan|</w:t>
      </w:r>
      <w:r w:rsidR="00627ED1" w:rsidRPr="00627ED1">
        <w:tab/>
      </w:r>
      <w:r w:rsidRPr="000E7812">
        <w:t>2</w:t>
      </w:r>
      <w:r w:rsidRPr="000E7812">
        <w:tab/>
      </w:r>
      <w:r>
        <w:t>Mírzá Áqá Ján</w:t>
      </w:r>
      <w:r w:rsidRPr="000E7812">
        <w:tab/>
      </w:r>
      <w:r w:rsidRPr="000E7812">
        <w:tab/>
      </w:r>
      <w:r>
        <w:t>fuzzy match (|Mírzá Áqá Ján|) *L / All 2 occurances corrected.</w:t>
      </w:r>
    </w:p>
    <w:p w14:paraId="1FBF3C71" w14:textId="77777777" w:rsidR="00C57E99" w:rsidRPr="000E7812" w:rsidRDefault="00C57E99" w:rsidP="00C57E99">
      <w:pPr>
        <w:pStyle w:val="StructureTextList"/>
      </w:pPr>
      <w:r w:rsidRPr="000E7812">
        <w:rPr>
          <w:highlight w:val="green"/>
        </w:rPr>
        <w:t>|Mírzá Áqá Ján|</w:t>
      </w:r>
      <w:r w:rsidR="00627ED1" w:rsidRPr="00627ED1">
        <w:tab/>
      </w:r>
      <w:r w:rsidRPr="000E7812">
        <w:t>1</w:t>
      </w:r>
      <w:r w:rsidRPr="000E7812">
        <w:tab/>
      </w:r>
      <w:r w:rsidRPr="000E7812">
        <w:tab/>
      </w:r>
      <w:r>
        <w:t>ok</w:t>
      </w:r>
      <w:r w:rsidRPr="000E7812">
        <w:tab/>
      </w:r>
      <w:r>
        <w:t>unprecedented match</w:t>
      </w:r>
    </w:p>
    <w:p w14:paraId="067E7400" w14:textId="77777777" w:rsidR="00C57E99" w:rsidRPr="000E7812" w:rsidRDefault="00C57E99" w:rsidP="00C57E99">
      <w:pPr>
        <w:pStyle w:val="StructureTextList"/>
      </w:pPr>
      <w:r w:rsidRPr="000E7812">
        <w:rPr>
          <w:highlight w:val="green"/>
        </w:rPr>
        <w:t>|Mirza Aqa Jan’s|</w:t>
      </w:r>
      <w:r w:rsidR="00627ED1" w:rsidRPr="00627ED1">
        <w:tab/>
      </w:r>
      <w:r w:rsidRPr="000E7812">
        <w:t>10</w:t>
      </w:r>
      <w:r w:rsidRPr="000E7812">
        <w:tab/>
      </w:r>
      <w:r>
        <w:t>Mírzá Áqá Ján’s</w:t>
      </w:r>
      <w:r w:rsidRPr="000E7812">
        <w:tab/>
      </w:r>
      <w:r w:rsidRPr="000E7812">
        <w:tab/>
      </w:r>
      <w:r>
        <w:t>--- *L / All 10 occurances corrected.</w:t>
      </w:r>
    </w:p>
    <w:p w14:paraId="3C34D946" w14:textId="77777777" w:rsidR="00C57E99" w:rsidRPr="000E7812" w:rsidRDefault="00C57E99" w:rsidP="00C57E99">
      <w:pPr>
        <w:pStyle w:val="StructureTextList"/>
      </w:pPr>
      <w:r w:rsidRPr="000E7812">
        <w:rPr>
          <w:highlight w:val="green"/>
        </w:rPr>
        <w:t>|Mirza Aqa Khan|</w:t>
      </w:r>
      <w:r w:rsidR="00627ED1" w:rsidRPr="00627ED1">
        <w:tab/>
      </w:r>
      <w:r w:rsidRPr="000E7812">
        <w:t>1</w:t>
      </w:r>
      <w:r w:rsidRPr="000E7812">
        <w:tab/>
      </w:r>
      <w:r>
        <w:t>Mírzá Áqá án</w:t>
      </w:r>
      <w:r w:rsidRPr="000E7812">
        <w:tab/>
      </w:r>
      <w:r w:rsidRPr="000E7812">
        <w:tab/>
      </w:r>
      <w:r>
        <w:t>--- *L / All 1 occurances corrected.</w:t>
      </w:r>
    </w:p>
    <w:p w14:paraId="528031E3" w14:textId="77777777" w:rsidR="00C57E99" w:rsidRPr="000E7812" w:rsidRDefault="00C57E99" w:rsidP="00C57E99">
      <w:pPr>
        <w:pStyle w:val="StructureTextList"/>
      </w:pPr>
      <w:r w:rsidRPr="000E7812">
        <w:rPr>
          <w:highlight w:val="green"/>
        </w:rPr>
        <w:t>|Mirza Asadu’llah|</w:t>
      </w:r>
      <w:r w:rsidR="00627ED1" w:rsidRPr="00627ED1">
        <w:tab/>
      </w:r>
      <w:r w:rsidRPr="000E7812">
        <w:t>2</w:t>
      </w:r>
      <w:r w:rsidRPr="000E7812">
        <w:tab/>
      </w:r>
      <w:r>
        <w:t>Mírzá Asadu’lláh</w:t>
      </w:r>
      <w:r w:rsidRPr="000E7812">
        <w:tab/>
      </w:r>
      <w:r w:rsidRPr="000E7812">
        <w:tab/>
      </w:r>
      <w:r>
        <w:t>--- *e *E *e *e *L / All 2 occurances corrected.</w:t>
      </w:r>
    </w:p>
    <w:p w14:paraId="1B06BB0B" w14:textId="77777777" w:rsidR="00C57E99" w:rsidRPr="000E7812" w:rsidRDefault="00C57E99" w:rsidP="00C57E99">
      <w:pPr>
        <w:pStyle w:val="StructureTextList"/>
      </w:pPr>
      <w:r w:rsidRPr="000E7812">
        <w:rPr>
          <w:highlight w:val="green"/>
        </w:rPr>
        <w:t>|Mírzá Asadu’lláh|</w:t>
      </w:r>
      <w:r w:rsidR="00627ED1" w:rsidRPr="00627ED1">
        <w:tab/>
      </w:r>
      <w:r w:rsidRPr="000E7812">
        <w:t>1</w:t>
      </w:r>
      <w:r w:rsidRPr="000E7812">
        <w:tab/>
      </w:r>
      <w:r w:rsidRPr="000E7812">
        <w:tab/>
      </w:r>
      <w:r>
        <w:t>ok</w:t>
      </w:r>
      <w:r w:rsidRPr="000E7812">
        <w:tab/>
      </w:r>
      <w:r>
        <w:t>--- *e</w:t>
      </w:r>
    </w:p>
    <w:p w14:paraId="6C4245D9" w14:textId="77777777" w:rsidR="00C57E99" w:rsidRPr="000E7812" w:rsidRDefault="00C57E99" w:rsidP="00C57E99">
      <w:pPr>
        <w:pStyle w:val="StructureTextList"/>
      </w:pPr>
      <w:r w:rsidRPr="000E7812">
        <w:rPr>
          <w:highlight w:val="green"/>
        </w:rPr>
        <w:t>|Mirza Asadu’llah-i-Isfahani|</w:t>
      </w:r>
      <w:r w:rsidR="00627ED1" w:rsidRPr="00627ED1">
        <w:tab/>
      </w:r>
      <w:r w:rsidRPr="000E7812">
        <w:t>1</w:t>
      </w:r>
      <w:r w:rsidRPr="000E7812">
        <w:tab/>
      </w:r>
      <w:r>
        <w:t>Mírzá Asadu’lláh-i-Iṣfahání</w:t>
      </w:r>
      <w:r w:rsidRPr="000E7812">
        <w:tab/>
      </w:r>
      <w:r w:rsidRPr="000E7812">
        <w:tab/>
      </w:r>
      <w:r>
        <w:t>--- *e *L / All 1 occurances corrected.</w:t>
      </w:r>
    </w:p>
    <w:p w14:paraId="457E8028" w14:textId="77777777" w:rsidR="00C57E99" w:rsidRPr="000E7812" w:rsidRDefault="00C57E99" w:rsidP="00C57E99">
      <w:pPr>
        <w:pStyle w:val="StructureTextList"/>
      </w:pPr>
      <w:r w:rsidRPr="000E7812">
        <w:rPr>
          <w:highlight w:val="green"/>
        </w:rPr>
        <w:t>|Mirza Ashraf|</w:t>
      </w:r>
      <w:r w:rsidR="00627ED1" w:rsidRPr="00627ED1">
        <w:tab/>
      </w:r>
      <w:r w:rsidRPr="000E7812">
        <w:t>1</w:t>
      </w:r>
      <w:r w:rsidRPr="000E7812">
        <w:tab/>
      </w:r>
      <w:r>
        <w:t>Mírzá Araf</w:t>
      </w:r>
      <w:r w:rsidRPr="000E7812">
        <w:tab/>
      </w:r>
      <w:r w:rsidRPr="000E7812">
        <w:tab/>
      </w:r>
      <w:r>
        <w:t>--- *e *L *L / All 1 occurances corrected.</w:t>
      </w:r>
    </w:p>
    <w:p w14:paraId="21074EC8" w14:textId="77777777" w:rsidR="00C57E99" w:rsidRPr="000E7812" w:rsidRDefault="00C57E99" w:rsidP="00C57E99">
      <w:pPr>
        <w:pStyle w:val="StructureTextList"/>
      </w:pPr>
      <w:r w:rsidRPr="000E7812">
        <w:rPr>
          <w:highlight w:val="green"/>
        </w:rPr>
        <w:t>|Mirza Badi’u’llah|</w:t>
      </w:r>
      <w:r w:rsidR="00627ED1" w:rsidRPr="00627ED1">
        <w:tab/>
      </w:r>
      <w:r w:rsidRPr="000E7812">
        <w:t>18</w:t>
      </w:r>
      <w:r w:rsidRPr="000E7812">
        <w:tab/>
      </w:r>
      <w:r>
        <w:t>Mírzá Badíʿu’lláh</w:t>
      </w:r>
      <w:r w:rsidRPr="000E7812">
        <w:tab/>
      </w:r>
      <w:r w:rsidRPr="000E7812">
        <w:tab/>
      </w:r>
      <w:r>
        <w:t>--- *e *L / 17 occurances corrected, 1 left unchanged.</w:t>
      </w:r>
    </w:p>
    <w:p w14:paraId="306616BD" w14:textId="77777777" w:rsidR="00C57E99" w:rsidRPr="000E7812" w:rsidRDefault="00C57E99" w:rsidP="00C57E99">
      <w:pPr>
        <w:pStyle w:val="StructureTextList"/>
      </w:pPr>
      <w:r w:rsidRPr="000E7812">
        <w:rPr>
          <w:highlight w:val="green"/>
        </w:rPr>
        <w:t>|Mirza Badi’u’llah’s|</w:t>
      </w:r>
      <w:r w:rsidR="00627ED1" w:rsidRPr="00627ED1">
        <w:tab/>
      </w:r>
      <w:r w:rsidRPr="000E7812">
        <w:t>1</w:t>
      </w:r>
      <w:r w:rsidRPr="000E7812">
        <w:tab/>
      </w:r>
      <w:r>
        <w:t>Mírzá Badíʿu’lláh’s</w:t>
      </w:r>
      <w:r w:rsidRPr="000E7812">
        <w:tab/>
      </w:r>
      <w:r w:rsidRPr="000E7812">
        <w:tab/>
      </w:r>
      <w:r>
        <w:t>--- *L / All 1 occurances corrected.</w:t>
      </w:r>
    </w:p>
    <w:p w14:paraId="57832075" w14:textId="77777777" w:rsidR="00C57E99" w:rsidRPr="000E7812" w:rsidRDefault="00C57E99" w:rsidP="00C57E99">
      <w:pPr>
        <w:pStyle w:val="StructureTextList"/>
      </w:pPr>
      <w:r w:rsidRPr="000E7812">
        <w:rPr>
          <w:rStyle w:val="quotebahaiscripture"/>
          <w:highlight w:val="green"/>
        </w:rPr>
        <w:t>|Mirza Baqir-i-Shirazi|</w:t>
      </w:r>
      <w:r w:rsidR="00627ED1" w:rsidRPr="00627ED1">
        <w:tab/>
      </w:r>
      <w:r w:rsidRPr="000E7812">
        <w:t>1</w:t>
      </w:r>
      <w:r w:rsidRPr="000E7812">
        <w:tab/>
      </w:r>
      <w:r>
        <w:t xml:space="preserve">Mírzá </w:t>
      </w:r>
      <w:r>
        <w:rPr>
          <w:rFonts w:hint="eastAsia"/>
        </w:rPr>
        <w:t>Báqir-i-</w:t>
      </w:r>
      <w:r>
        <w:t></w:t>
      </w:r>
      <w:r>
        <w:rPr>
          <w:rFonts w:hint="eastAsia"/>
        </w:rPr>
        <w:t>írází</w:t>
      </w:r>
      <w:r w:rsidRPr="000E7812">
        <w:tab/>
      </w:r>
      <w:r w:rsidRPr="000E7812">
        <w:tab/>
      </w:r>
      <w:r>
        <w:t>--- *e *L / All 1 occurances corrected.</w:t>
      </w:r>
    </w:p>
    <w:p w14:paraId="5C811380" w14:textId="77777777" w:rsidR="00C57E99" w:rsidRPr="000E7812" w:rsidRDefault="00C57E99" w:rsidP="00C57E99">
      <w:pPr>
        <w:pStyle w:val="StructureTextList"/>
      </w:pPr>
      <w:r w:rsidRPr="000E7812">
        <w:rPr>
          <w:highlight w:val="green"/>
        </w:rPr>
        <w:t>|Mirza Buzurg|</w:t>
      </w:r>
      <w:r w:rsidR="00627ED1" w:rsidRPr="00627ED1">
        <w:tab/>
      </w:r>
      <w:r w:rsidRPr="000E7812">
        <w:t>4</w:t>
      </w:r>
      <w:r w:rsidRPr="000E7812">
        <w:tab/>
      </w:r>
      <w:r>
        <w:t>Mírzá Buzurg</w:t>
      </w:r>
      <w:r w:rsidRPr="000E7812">
        <w:tab/>
      </w:r>
      <w:r w:rsidRPr="000E7812">
        <w:tab/>
      </w:r>
      <w:r>
        <w:t>fuzzy match (|Mírzá Buzurg|) *L / All 4 occurances corrected.</w:t>
      </w:r>
    </w:p>
    <w:p w14:paraId="5ED5FE06" w14:textId="77777777" w:rsidR="00C57E99" w:rsidRPr="000E7812" w:rsidRDefault="00C57E99" w:rsidP="00C57E99">
      <w:pPr>
        <w:pStyle w:val="StructureTextList"/>
      </w:pPr>
      <w:r w:rsidRPr="000E7812">
        <w:rPr>
          <w:highlight w:val="green"/>
        </w:rPr>
        <w:t>|Mirza Buzurg-i-Nuri|</w:t>
      </w:r>
      <w:r w:rsidR="00627ED1" w:rsidRPr="00627ED1">
        <w:tab/>
      </w:r>
      <w:r w:rsidRPr="000E7812">
        <w:t>1</w:t>
      </w:r>
      <w:r w:rsidRPr="000E7812">
        <w:tab/>
      </w:r>
      <w:r>
        <w:t>Mírzá Buzurg-i-Núrí</w:t>
      </w:r>
      <w:r w:rsidRPr="000E7812">
        <w:tab/>
      </w:r>
      <w:r w:rsidRPr="000E7812">
        <w:tab/>
      </w:r>
      <w:r>
        <w:t>fuzzy match (|Mírzá Buzurg-i-Núrí|) *L / All 1 occurances corrected.</w:t>
      </w:r>
    </w:p>
    <w:p w14:paraId="527F14EE" w14:textId="77777777" w:rsidR="00C57E99" w:rsidRPr="000E7812" w:rsidRDefault="00C57E99" w:rsidP="00C57E99">
      <w:pPr>
        <w:pStyle w:val="StructureTextList"/>
      </w:pPr>
      <w:r w:rsidRPr="000E7812">
        <w:rPr>
          <w:highlight w:val="green"/>
        </w:rPr>
        <w:t>|Mirza Dhikru’llah|</w:t>
      </w:r>
      <w:r w:rsidR="00627ED1" w:rsidRPr="00627ED1">
        <w:tab/>
      </w:r>
      <w:r w:rsidRPr="000E7812">
        <w:t>1</w:t>
      </w:r>
      <w:r w:rsidRPr="000E7812">
        <w:tab/>
      </w:r>
      <w:r>
        <w:t>Mírzá </w:t>
      </w:r>
      <w:r>
        <w:rPr>
          <w:rFonts w:hint="eastAsia"/>
        </w:rPr>
        <w:t>ikru</w:t>
      </w:r>
      <w:r>
        <w:t>’</w:t>
      </w:r>
      <w:r>
        <w:rPr>
          <w:rFonts w:hint="eastAsia"/>
        </w:rPr>
        <w:t>lláh</w:t>
      </w:r>
      <w:r w:rsidRPr="000E7812">
        <w:tab/>
      </w:r>
      <w:r w:rsidRPr="000E7812">
        <w:tab/>
      </w:r>
      <w:r>
        <w:t>--- *e *L / All 1 occurances corrected.</w:t>
      </w:r>
    </w:p>
    <w:p w14:paraId="7052C5C0" w14:textId="77777777" w:rsidR="00C57E99" w:rsidRPr="000E7812" w:rsidRDefault="00C57E99" w:rsidP="00C57E99">
      <w:pPr>
        <w:pStyle w:val="StructureTextList"/>
      </w:pPr>
      <w:r w:rsidRPr="000E7812">
        <w:rPr>
          <w:highlight w:val="green"/>
        </w:rPr>
        <w:t>|Mirza Diya’u’llah|</w:t>
      </w:r>
      <w:r w:rsidR="00627ED1" w:rsidRPr="00627ED1">
        <w:tab/>
      </w:r>
      <w:r w:rsidRPr="000E7812">
        <w:t>7</w:t>
      </w:r>
      <w:r w:rsidRPr="000E7812">
        <w:tab/>
      </w:r>
      <w:r>
        <w:t>Mírzá Ḍíyá’u’lláh</w:t>
      </w:r>
      <w:r w:rsidRPr="000E7812">
        <w:tab/>
      </w:r>
      <w:r w:rsidRPr="000E7812">
        <w:tab/>
      </w:r>
      <w:r>
        <w:t>--- *e *L / All 7 occurances corrected.</w:t>
      </w:r>
    </w:p>
    <w:p w14:paraId="3279480B" w14:textId="77777777" w:rsidR="00C57E99" w:rsidRPr="000E7812" w:rsidRDefault="00C57E99" w:rsidP="00C57E99">
      <w:pPr>
        <w:pStyle w:val="StructureTextList"/>
      </w:pPr>
      <w:r w:rsidRPr="000E7812">
        <w:rPr>
          <w:highlight w:val="green"/>
        </w:rPr>
        <w:t>|Mirza Hadi Shirazi|</w:t>
      </w:r>
      <w:r w:rsidR="00627ED1" w:rsidRPr="00627ED1">
        <w:tab/>
      </w:r>
      <w:r w:rsidRPr="000E7812">
        <w:t>1</w:t>
      </w:r>
      <w:r w:rsidRPr="000E7812">
        <w:tab/>
      </w:r>
      <w:r>
        <w:t>Mírzá Hádí </w:t>
      </w:r>
      <w:r>
        <w:rPr>
          <w:rFonts w:hint="eastAsia"/>
        </w:rPr>
        <w:t>í</w:t>
      </w:r>
      <w:r>
        <w:t>rází</w:t>
      </w:r>
      <w:r w:rsidRPr="000E7812">
        <w:tab/>
      </w:r>
      <w:r w:rsidRPr="000E7812">
        <w:tab/>
      </w:r>
      <w:r>
        <w:t>--- *e *e *L / All 1 occurances corrected.</w:t>
      </w:r>
    </w:p>
    <w:p w14:paraId="71CD9A0C" w14:textId="77777777" w:rsidR="00C57E99" w:rsidRPr="000E7812" w:rsidRDefault="00C57E99" w:rsidP="00C57E99">
      <w:pPr>
        <w:pStyle w:val="StructureTextList"/>
      </w:pPr>
      <w:r w:rsidRPr="000E7812">
        <w:rPr>
          <w:highlight w:val="green"/>
        </w:rPr>
        <w:t>|Mirza Hadi|</w:t>
      </w:r>
      <w:r w:rsidR="00627ED1" w:rsidRPr="00627ED1">
        <w:tab/>
      </w:r>
      <w:r w:rsidRPr="000E7812">
        <w:t>1</w:t>
      </w:r>
      <w:r w:rsidRPr="000E7812">
        <w:tab/>
      </w:r>
      <w:r>
        <w:t>Mírzá Hádí</w:t>
      </w:r>
      <w:r w:rsidRPr="000E7812">
        <w:tab/>
      </w:r>
      <w:r w:rsidRPr="000E7812">
        <w:tab/>
      </w:r>
      <w:r>
        <w:t>fuzzy match (|Mírzá Hádí|) *L / All 1 occurances corrected.</w:t>
      </w:r>
    </w:p>
    <w:p w14:paraId="779BA635" w14:textId="77777777" w:rsidR="00C57E99" w:rsidRPr="000E7812" w:rsidRDefault="00C57E99" w:rsidP="00C57E99">
      <w:pPr>
        <w:pStyle w:val="StructureTextList"/>
      </w:pPr>
      <w:r w:rsidRPr="000E7812">
        <w:rPr>
          <w:highlight w:val="green"/>
        </w:rPr>
        <w:t>|Mirza Hadiy-i-Dawlat-Abadi|</w:t>
      </w:r>
      <w:r w:rsidR="00627ED1" w:rsidRPr="00627ED1">
        <w:tab/>
      </w:r>
      <w:r w:rsidRPr="000E7812">
        <w:t>1</w:t>
      </w:r>
      <w:r w:rsidRPr="000E7812">
        <w:tab/>
      </w:r>
      <w:r>
        <w:t>Mírzá Hádíy-i-Dawlat-Ábádí</w:t>
      </w:r>
      <w:r w:rsidRPr="000E7812">
        <w:tab/>
      </w:r>
      <w:r w:rsidRPr="000E7812">
        <w:tab/>
      </w:r>
      <w:r>
        <w:t>--- *e *L / All 1 occurances corrected.</w:t>
      </w:r>
    </w:p>
    <w:p w14:paraId="2944362B" w14:textId="77777777" w:rsidR="00C57E99" w:rsidRPr="000E7812" w:rsidRDefault="00C57E99" w:rsidP="00C57E99">
      <w:pPr>
        <w:pStyle w:val="StructureTextList"/>
      </w:pPr>
      <w:r w:rsidRPr="000E7812">
        <w:rPr>
          <w:highlight w:val="green"/>
        </w:rPr>
        <w:t>|Mirza Husayn-ʿAliy-i-Jahrumi|</w:t>
      </w:r>
      <w:r w:rsidR="00627ED1" w:rsidRPr="00627ED1">
        <w:tab/>
      </w:r>
      <w:r w:rsidRPr="000E7812">
        <w:t>1</w:t>
      </w:r>
      <w:r w:rsidRPr="000E7812">
        <w:tab/>
      </w:r>
      <w:r>
        <w:t>Mírzá Ḥusayn-ʿAlíy-i-Jahrumí</w:t>
      </w:r>
      <w:r w:rsidRPr="000E7812">
        <w:tab/>
      </w:r>
      <w:r w:rsidRPr="000E7812">
        <w:tab/>
      </w:r>
      <w:r>
        <w:t>--- *e *L / All 1 occurances corrected.</w:t>
      </w:r>
    </w:p>
    <w:p w14:paraId="38DECD4A" w14:textId="77777777" w:rsidR="00C57E99" w:rsidRPr="000E7812" w:rsidRDefault="00C57E99" w:rsidP="00C57E99">
      <w:pPr>
        <w:pStyle w:val="StructureTextList"/>
      </w:pPr>
      <w:r w:rsidRPr="000E7812">
        <w:rPr>
          <w:highlight w:val="green"/>
        </w:rPr>
        <w:t>|Mírzá Husayn-ʿAlíy-i-Jahrumí|</w:t>
      </w:r>
      <w:r w:rsidR="00627ED1" w:rsidRPr="00627ED1">
        <w:tab/>
      </w:r>
      <w:r w:rsidRPr="000E7812">
        <w:t>1</w:t>
      </w:r>
      <w:r w:rsidRPr="000E7812">
        <w:tab/>
      </w:r>
      <w:r>
        <w:t>Mírzá Ḥusayn-ʿAlíy-i-Jahrumí</w:t>
      </w:r>
      <w:r w:rsidRPr="000E7812">
        <w:tab/>
      </w:r>
      <w:r w:rsidRPr="000E7812">
        <w:tab/>
      </w:r>
      <w:r>
        <w:t>--- *L / All 1 occurances corrected.</w:t>
      </w:r>
    </w:p>
    <w:p w14:paraId="5676562A" w14:textId="77777777" w:rsidR="00C57E99" w:rsidRPr="000E7812" w:rsidRDefault="00C57E99" w:rsidP="00C57E99">
      <w:pPr>
        <w:pStyle w:val="StructureTextList"/>
      </w:pPr>
      <w:r w:rsidRPr="000E7812">
        <w:rPr>
          <w:highlight w:val="green"/>
        </w:rPr>
        <w:t>|Mirza Husayn-i-Shiraziy-i-Khurtumi|</w:t>
      </w:r>
      <w:r w:rsidR="00627ED1" w:rsidRPr="00627ED1">
        <w:tab/>
      </w:r>
      <w:r w:rsidRPr="000E7812">
        <w:t>1</w:t>
      </w:r>
      <w:r w:rsidRPr="000E7812">
        <w:tab/>
      </w:r>
      <w:r>
        <w:t>Mírzá Ḥusayn-i-</w:t>
      </w:r>
      <w:r>
        <w:rPr>
          <w:rFonts w:hint="eastAsia"/>
        </w:rPr>
        <w:t>í</w:t>
      </w:r>
      <w:r>
        <w:t>rázíy-i-urṭúmí</w:t>
      </w:r>
      <w:r w:rsidRPr="000E7812">
        <w:tab/>
      </w:r>
      <w:r w:rsidRPr="000E7812">
        <w:tab/>
      </w:r>
      <w:r>
        <w:t>--- *e *L / All 1 occurances corrected.</w:t>
      </w:r>
    </w:p>
    <w:p w14:paraId="14D471A3" w14:textId="77777777" w:rsidR="00C57E99" w:rsidRPr="000E7812" w:rsidRDefault="00C57E99" w:rsidP="00C57E99">
      <w:pPr>
        <w:pStyle w:val="StructureTextList"/>
      </w:pPr>
      <w:r w:rsidRPr="000E7812">
        <w:rPr>
          <w:highlight w:val="green"/>
        </w:rPr>
        <w:t>|Mirza Isma’il-i-Vazir|</w:t>
      </w:r>
      <w:r w:rsidR="00627ED1" w:rsidRPr="00627ED1">
        <w:tab/>
      </w:r>
      <w:r w:rsidRPr="000E7812">
        <w:t>1</w:t>
      </w:r>
      <w:r w:rsidRPr="000E7812">
        <w:tab/>
      </w:r>
      <w:r>
        <w:t>Mírzá Ismáʿíl-i-Vazír</w:t>
      </w:r>
      <w:r w:rsidRPr="000E7812">
        <w:tab/>
      </w:r>
      <w:r w:rsidRPr="000E7812">
        <w:tab/>
      </w:r>
      <w:r>
        <w:t>--- *e *e *e *e *L / All 1 occurances corrected.</w:t>
      </w:r>
    </w:p>
    <w:p w14:paraId="35182EAA" w14:textId="77777777" w:rsidR="00C57E99" w:rsidRPr="000E7812" w:rsidRDefault="00C57E99" w:rsidP="00C57E99">
      <w:pPr>
        <w:pStyle w:val="StructureTextList"/>
      </w:pPr>
      <w:r w:rsidRPr="000E7812">
        <w:rPr>
          <w:highlight w:val="green"/>
        </w:rPr>
        <w:t>|Mirza Jalal Shahid|</w:t>
      </w:r>
      <w:r w:rsidR="00627ED1" w:rsidRPr="00627ED1">
        <w:tab/>
      </w:r>
      <w:r w:rsidRPr="000E7812">
        <w:t>2</w:t>
      </w:r>
      <w:r w:rsidRPr="000E7812">
        <w:tab/>
      </w:r>
      <w:r>
        <w:t>Mírzá Jalál </w:t>
      </w:r>
      <w:r>
        <w:rPr>
          <w:rFonts w:hint="eastAsia"/>
        </w:rPr>
        <w:t>ahíd</w:t>
      </w:r>
      <w:r w:rsidRPr="000E7812">
        <w:tab/>
      </w:r>
      <w:r w:rsidRPr="000E7812">
        <w:tab/>
      </w:r>
      <w:r>
        <w:t>--- *e *e *L / All 2 occurances corrected.</w:t>
      </w:r>
    </w:p>
    <w:p w14:paraId="7BC30F4A" w14:textId="77777777" w:rsidR="00C57E99" w:rsidRPr="000E7812" w:rsidRDefault="00C57E99" w:rsidP="00C57E99">
      <w:pPr>
        <w:pStyle w:val="StructureTextList"/>
      </w:pPr>
      <w:r w:rsidRPr="000E7812">
        <w:rPr>
          <w:highlight w:val="green"/>
        </w:rPr>
        <w:t>|Mirza Jalal|</w:t>
      </w:r>
      <w:r w:rsidR="00627ED1" w:rsidRPr="00627ED1">
        <w:tab/>
      </w:r>
      <w:r w:rsidRPr="000E7812">
        <w:t>3</w:t>
      </w:r>
      <w:r w:rsidRPr="000E7812">
        <w:tab/>
      </w:r>
      <w:r>
        <w:t>Mírzá Jalál</w:t>
      </w:r>
      <w:r w:rsidRPr="000E7812">
        <w:tab/>
      </w:r>
      <w:r w:rsidRPr="000E7812">
        <w:tab/>
      </w:r>
      <w:r>
        <w:t>--- *e *L / All 3 occurances corrected.</w:t>
      </w:r>
    </w:p>
    <w:p w14:paraId="052E7A6E" w14:textId="77777777" w:rsidR="00C57E99" w:rsidRPr="000E7812" w:rsidRDefault="00C57E99" w:rsidP="00C57E99">
      <w:pPr>
        <w:pStyle w:val="StructureTextList"/>
      </w:pPr>
      <w:r w:rsidRPr="000E7812">
        <w:rPr>
          <w:highlight w:val="green"/>
        </w:rPr>
        <w:t>|Mírzá Jalál|</w:t>
      </w:r>
      <w:r w:rsidR="00627ED1" w:rsidRPr="00627ED1">
        <w:tab/>
      </w:r>
      <w:r w:rsidRPr="000E7812">
        <w:t>1</w:t>
      </w:r>
      <w:r w:rsidRPr="000E7812">
        <w:tab/>
      </w:r>
      <w:r w:rsidRPr="000E7812">
        <w:tab/>
      </w:r>
      <w:r>
        <w:t>ok</w:t>
      </w:r>
      <w:r w:rsidRPr="000E7812">
        <w:tab/>
      </w:r>
      <w:r>
        <w:t>---</w:t>
      </w:r>
    </w:p>
    <w:p w14:paraId="631B7AD7" w14:textId="77777777" w:rsidR="00C57E99" w:rsidRPr="000E7812" w:rsidRDefault="00C57E99" w:rsidP="00C57E99">
      <w:pPr>
        <w:pStyle w:val="StructureTextList"/>
      </w:pPr>
      <w:r w:rsidRPr="000E7812">
        <w:rPr>
          <w:highlight w:val="green"/>
        </w:rPr>
        <w:t>|Mirza Mahmud Zarqani|</w:t>
      </w:r>
      <w:r w:rsidR="00627ED1" w:rsidRPr="00627ED1">
        <w:tab/>
      </w:r>
      <w:r w:rsidRPr="000E7812">
        <w:t>1</w:t>
      </w:r>
      <w:r w:rsidRPr="000E7812">
        <w:tab/>
      </w:r>
      <w:r>
        <w:t>Mírzá Maḥmúd Zarqání</w:t>
      </w:r>
      <w:r w:rsidRPr="000E7812">
        <w:tab/>
      </w:r>
      <w:r w:rsidRPr="000E7812">
        <w:tab/>
      </w:r>
      <w:r>
        <w:t>--- *e *e *L / All 1 occurances corrected.</w:t>
      </w:r>
    </w:p>
    <w:p w14:paraId="304482BE" w14:textId="77777777" w:rsidR="00C57E99" w:rsidRPr="000E7812" w:rsidRDefault="00C57E99" w:rsidP="00C57E99">
      <w:pPr>
        <w:pStyle w:val="StructureTextList"/>
      </w:pPr>
      <w:r w:rsidRPr="000E7812">
        <w:rPr>
          <w:rStyle w:val="referenceauthor"/>
          <w:highlight w:val="green"/>
        </w:rPr>
        <w:t>|MIRZA MAHMUD-I-|</w:t>
      </w:r>
      <w:r w:rsidR="00627ED1" w:rsidRPr="00627ED1">
        <w:tab/>
      </w:r>
      <w:r w:rsidRPr="000E7812">
        <w:t>1</w:t>
      </w:r>
      <w:r w:rsidRPr="000E7812">
        <w:tab/>
      </w:r>
      <w:r>
        <w:t>MÍRZÁ MAḤMÚD-I-</w:t>
      </w:r>
      <w:r w:rsidRPr="000E7812">
        <w:tab/>
      </w:r>
      <w:r w:rsidRPr="000E7812">
        <w:tab/>
      </w:r>
      <w:r>
        <w:t>--- *L / All 1 occurances corrected.</w:t>
      </w:r>
    </w:p>
    <w:p w14:paraId="4F58776F" w14:textId="77777777" w:rsidR="00C57E99" w:rsidRPr="000E7812" w:rsidRDefault="00C57E99" w:rsidP="00C57E99">
      <w:pPr>
        <w:pStyle w:val="StructureTextList"/>
      </w:pPr>
      <w:r w:rsidRPr="000E7812">
        <w:rPr>
          <w:highlight w:val="green"/>
        </w:rPr>
        <w:t>|Mirza Mahmud-i-Kashani|</w:t>
      </w:r>
      <w:r w:rsidR="00627ED1" w:rsidRPr="00627ED1">
        <w:tab/>
      </w:r>
      <w:r w:rsidRPr="000E7812">
        <w:t>4</w:t>
      </w:r>
      <w:r w:rsidRPr="000E7812">
        <w:tab/>
      </w:r>
      <w:r>
        <w:t>Mírzá Maḥmúd-i-Ká</w:t>
      </w:r>
      <w:r>
        <w:rPr>
          <w:rFonts w:hint="eastAsia"/>
        </w:rPr>
        <w:t>á</w:t>
      </w:r>
      <w:r>
        <w:t>ní</w:t>
      </w:r>
      <w:r w:rsidRPr="000E7812">
        <w:tab/>
      </w:r>
      <w:r w:rsidRPr="000E7812">
        <w:tab/>
      </w:r>
      <w:r>
        <w:t>--- *e *e *e *L / All 4 occurances corrected.</w:t>
      </w:r>
    </w:p>
    <w:p w14:paraId="0FEAB0F3" w14:textId="77777777" w:rsidR="00C57E99" w:rsidRPr="000E7812" w:rsidRDefault="00C57E99" w:rsidP="00C57E99">
      <w:pPr>
        <w:pStyle w:val="StructureTextList"/>
      </w:pPr>
      <w:r w:rsidRPr="000E7812">
        <w:rPr>
          <w:highlight w:val="green"/>
        </w:rPr>
        <w:t>|Mirza Mahmud-i-Zarghani|</w:t>
      </w:r>
      <w:r w:rsidR="00627ED1" w:rsidRPr="00627ED1">
        <w:tab/>
      </w:r>
      <w:r w:rsidRPr="000E7812">
        <w:t>1</w:t>
      </w:r>
      <w:r w:rsidRPr="000E7812">
        <w:tab/>
      </w:r>
      <w:r w:rsidRPr="000E7812">
        <w:tab/>
      </w:r>
      <w:r w:rsidRPr="000E7812">
        <w:tab/>
      </w:r>
      <w:r>
        <w:t>---</w:t>
      </w:r>
    </w:p>
    <w:p w14:paraId="399302AA" w14:textId="77777777" w:rsidR="00C57E99" w:rsidRPr="000E7812" w:rsidRDefault="00C57E99" w:rsidP="00C57E99">
      <w:pPr>
        <w:pStyle w:val="StructureTextList"/>
      </w:pPr>
      <w:r w:rsidRPr="000E7812">
        <w:rPr>
          <w:highlight w:val="green"/>
        </w:rPr>
        <w:t>|Mirza Majdu’d-Din|</w:t>
      </w:r>
      <w:r w:rsidR="00627ED1" w:rsidRPr="00627ED1">
        <w:tab/>
      </w:r>
      <w:r w:rsidRPr="000E7812">
        <w:t>2</w:t>
      </w:r>
      <w:r w:rsidRPr="000E7812">
        <w:tab/>
      </w:r>
      <w:r w:rsidRPr="000E7812">
        <w:tab/>
      </w:r>
      <w:r w:rsidRPr="000E7812">
        <w:tab/>
      </w:r>
      <w:r>
        <w:t>--- *e</w:t>
      </w:r>
    </w:p>
    <w:p w14:paraId="57DA09ED" w14:textId="77777777" w:rsidR="00C57E99" w:rsidRPr="000E7812" w:rsidRDefault="00C57E99" w:rsidP="00C57E99">
      <w:pPr>
        <w:pStyle w:val="StructureTextList"/>
      </w:pPr>
      <w:r w:rsidRPr="000E7812">
        <w:rPr>
          <w:highlight w:val="green"/>
        </w:rPr>
        <w:t>|Mirza Mihdi|</w:t>
      </w:r>
      <w:r w:rsidR="00627ED1" w:rsidRPr="00627ED1">
        <w:tab/>
      </w:r>
      <w:r w:rsidRPr="000E7812">
        <w:t>1</w:t>
      </w:r>
      <w:r w:rsidRPr="000E7812">
        <w:tab/>
      </w:r>
      <w:r>
        <w:t>Mírzá Mihdí</w:t>
      </w:r>
      <w:r w:rsidRPr="000E7812">
        <w:tab/>
      </w:r>
      <w:r w:rsidRPr="000E7812">
        <w:tab/>
      </w:r>
      <w:r>
        <w:t>--- *e *L / All 1 occurances corrected.</w:t>
      </w:r>
    </w:p>
    <w:p w14:paraId="62BB9E97" w14:textId="77777777" w:rsidR="00C57E99" w:rsidRPr="000E7812" w:rsidRDefault="00C57E99" w:rsidP="00C57E99">
      <w:pPr>
        <w:pStyle w:val="StructureTextList"/>
      </w:pPr>
      <w:r w:rsidRPr="000E7812">
        <w:rPr>
          <w:highlight w:val="green"/>
        </w:rPr>
        <w:t>|Mírzá Mihdí|</w:t>
      </w:r>
      <w:r w:rsidR="00627ED1" w:rsidRPr="00627ED1">
        <w:tab/>
      </w:r>
      <w:r w:rsidRPr="000E7812">
        <w:t>1</w:t>
      </w:r>
      <w:r w:rsidRPr="000E7812">
        <w:tab/>
      </w:r>
      <w:r w:rsidRPr="000E7812">
        <w:tab/>
      </w:r>
      <w:r>
        <w:t>ok</w:t>
      </w:r>
      <w:r w:rsidRPr="000E7812">
        <w:tab/>
      </w:r>
      <w:r>
        <w:t>---</w:t>
      </w:r>
    </w:p>
    <w:p w14:paraId="52BFEA5C" w14:textId="77777777" w:rsidR="00C57E99" w:rsidRPr="000E7812" w:rsidRDefault="00C57E99" w:rsidP="00C57E99">
      <w:pPr>
        <w:pStyle w:val="StructureTextList"/>
      </w:pPr>
      <w:r w:rsidRPr="000E7812">
        <w:rPr>
          <w:highlight w:val="green"/>
        </w:rPr>
        <w:t>|Mirza Mihdiy-i-Kashani|</w:t>
      </w:r>
      <w:r w:rsidR="00627ED1" w:rsidRPr="00627ED1">
        <w:tab/>
      </w:r>
      <w:r w:rsidRPr="000E7812">
        <w:t>1</w:t>
      </w:r>
      <w:r w:rsidRPr="000E7812">
        <w:tab/>
      </w:r>
      <w:r>
        <w:t xml:space="preserve">Mírzá </w:t>
      </w:r>
      <w:r>
        <w:rPr>
          <w:rFonts w:hint="eastAsia"/>
        </w:rPr>
        <w:t>Mihdíy-i-Ká</w:t>
      </w:r>
      <w:r>
        <w:t></w:t>
      </w:r>
      <w:r>
        <w:rPr>
          <w:rFonts w:hint="eastAsia"/>
        </w:rPr>
        <w:t>ání</w:t>
      </w:r>
      <w:r w:rsidRPr="000E7812">
        <w:tab/>
      </w:r>
      <w:r w:rsidRPr="000E7812">
        <w:tab/>
      </w:r>
      <w:r>
        <w:t>--- *e *L / All 1 occurances corrected.</w:t>
      </w:r>
    </w:p>
    <w:p w14:paraId="278EADA8" w14:textId="77777777" w:rsidR="00C57E99" w:rsidRPr="000E7812" w:rsidRDefault="00C57E99" w:rsidP="00C57E99">
      <w:pPr>
        <w:pStyle w:val="StructureTextList"/>
      </w:pPr>
      <w:r w:rsidRPr="000E7812">
        <w:rPr>
          <w:highlight w:val="green"/>
        </w:rPr>
        <w:t>|Mirza Muhammad|</w:t>
      </w:r>
      <w:r w:rsidR="00627ED1" w:rsidRPr="00627ED1">
        <w:tab/>
      </w:r>
      <w:r w:rsidRPr="000E7812">
        <w:t>1</w:t>
      </w:r>
      <w:r w:rsidRPr="000E7812">
        <w:tab/>
      </w:r>
      <w:r>
        <w:t>Mírzá Muḥammad</w:t>
      </w:r>
      <w:r w:rsidRPr="000E7812">
        <w:tab/>
      </w:r>
      <w:r w:rsidRPr="000E7812">
        <w:tab/>
      </w:r>
      <w:r>
        <w:t>--- *e *L / All 1 occurances corrected.</w:t>
      </w:r>
    </w:p>
    <w:p w14:paraId="27A8BE87" w14:textId="77777777" w:rsidR="00C57E99" w:rsidRPr="000E7812" w:rsidRDefault="00C57E99" w:rsidP="00C57E99">
      <w:pPr>
        <w:pStyle w:val="StructureTextList"/>
      </w:pPr>
      <w:r w:rsidRPr="000E7812">
        <w:rPr>
          <w:highlight w:val="green"/>
        </w:rPr>
        <w:t>|Mirza Muhammad-’Ali|</w:t>
      </w:r>
      <w:r w:rsidR="00627ED1" w:rsidRPr="00627ED1">
        <w:tab/>
      </w:r>
      <w:r w:rsidRPr="000E7812">
        <w:t>4</w:t>
      </w:r>
      <w:r w:rsidRPr="000E7812">
        <w:tab/>
      </w:r>
      <w:r>
        <w:t>Mírzá Muḥammad-ʿAlí</w:t>
      </w:r>
      <w:r w:rsidRPr="000E7812">
        <w:tab/>
      </w:r>
      <w:r w:rsidRPr="000E7812">
        <w:tab/>
      </w:r>
      <w:r>
        <w:t>fuzzy match (|Mírzá Muḥammad-ʿAlí|) *L / All 4 occurances corrected.</w:t>
      </w:r>
    </w:p>
    <w:p w14:paraId="0FA2193D" w14:textId="77777777" w:rsidR="00C57E99" w:rsidRPr="000E7812" w:rsidRDefault="00C57E99" w:rsidP="00C57E99">
      <w:pPr>
        <w:pStyle w:val="StructureTextList"/>
      </w:pPr>
      <w:r w:rsidRPr="000E7812">
        <w:rPr>
          <w:highlight w:val="green"/>
        </w:rPr>
        <w:t>|Mirza Muhammad-ʿAli|</w:t>
      </w:r>
      <w:r w:rsidR="00627ED1" w:rsidRPr="00627ED1">
        <w:tab/>
      </w:r>
      <w:r w:rsidRPr="000E7812">
        <w:t>169</w:t>
      </w:r>
      <w:r w:rsidRPr="000E7812">
        <w:tab/>
      </w:r>
      <w:r>
        <w:t>Mírzá Muḥammad-ʿAlí</w:t>
      </w:r>
      <w:r w:rsidRPr="000E7812">
        <w:tab/>
      </w:r>
      <w:r w:rsidRPr="000E7812">
        <w:tab/>
      </w:r>
      <w:r>
        <w:t>fuzzy match (|Mírzá Muḥammad-ʿAlí|) *L / All 169 occurances corrected.</w:t>
      </w:r>
    </w:p>
    <w:p w14:paraId="58AEE49E" w14:textId="77777777" w:rsidR="00C57E99" w:rsidRPr="000E7812" w:rsidRDefault="00C57E99" w:rsidP="00C57E99">
      <w:pPr>
        <w:pStyle w:val="StructureTextList"/>
      </w:pPr>
      <w:r w:rsidRPr="000E7812">
        <w:rPr>
          <w:highlight w:val="green"/>
        </w:rPr>
        <w:t>|Mírzá Muhammad-ʿAlí|</w:t>
      </w:r>
      <w:r w:rsidR="00627ED1" w:rsidRPr="00627ED1">
        <w:tab/>
      </w:r>
      <w:r w:rsidRPr="000E7812">
        <w:t>9</w:t>
      </w:r>
      <w:r w:rsidRPr="000E7812">
        <w:tab/>
      </w:r>
      <w:r>
        <w:t>Mírzá Muḥammad-ʿAlí</w:t>
      </w:r>
      <w:r w:rsidRPr="000E7812">
        <w:tab/>
      </w:r>
      <w:r w:rsidRPr="000E7812">
        <w:tab/>
      </w:r>
      <w:r>
        <w:t>fuzzy match (|Mírzá Muḥammad-ʿAlí|) *L / All 9 occurances corrected.</w:t>
      </w:r>
    </w:p>
    <w:p w14:paraId="488568B9" w14:textId="77777777" w:rsidR="00C57E99" w:rsidRPr="000E7812" w:rsidRDefault="00C57E99" w:rsidP="00C57E99">
      <w:pPr>
        <w:pStyle w:val="StructureTextList"/>
      </w:pPr>
      <w:r w:rsidRPr="000E7812">
        <w:rPr>
          <w:highlight w:val="green"/>
        </w:rPr>
        <w:t>|Mirza Muhammad-ʿAli’s|</w:t>
      </w:r>
      <w:r w:rsidR="00627ED1" w:rsidRPr="00627ED1">
        <w:tab/>
      </w:r>
      <w:r w:rsidRPr="000E7812">
        <w:t>24</w:t>
      </w:r>
      <w:r w:rsidRPr="000E7812">
        <w:tab/>
      </w:r>
      <w:r>
        <w:t>Mírzá Muḥammad-ʿAlí’s</w:t>
      </w:r>
      <w:r w:rsidRPr="000E7812">
        <w:tab/>
      </w:r>
      <w:r w:rsidRPr="000E7812">
        <w:tab/>
      </w:r>
      <w:r>
        <w:t>--- *L / All 24 occurances corrected.</w:t>
      </w:r>
    </w:p>
    <w:p w14:paraId="410F6D8E" w14:textId="77777777" w:rsidR="00C57E99" w:rsidRPr="000E7812" w:rsidRDefault="00C57E99" w:rsidP="00C57E99">
      <w:pPr>
        <w:pStyle w:val="StructureTextList"/>
      </w:pPr>
      <w:r w:rsidRPr="000E7812">
        <w:rPr>
          <w:highlight w:val="green"/>
        </w:rPr>
        <w:t>|Mirza Muhammad-Hasan|</w:t>
      </w:r>
      <w:r w:rsidR="00627ED1" w:rsidRPr="00627ED1">
        <w:tab/>
      </w:r>
      <w:r w:rsidRPr="000E7812">
        <w:t>1</w:t>
      </w:r>
      <w:r w:rsidRPr="000E7812">
        <w:tab/>
      </w:r>
      <w:r>
        <w:t>Mírzá Muḥammad-Ḥasan</w:t>
      </w:r>
      <w:r w:rsidRPr="000E7812">
        <w:tab/>
      </w:r>
      <w:r w:rsidRPr="000E7812">
        <w:tab/>
      </w:r>
      <w:r>
        <w:t>--- *e *L / All 1 occurances corrected.</w:t>
      </w:r>
    </w:p>
    <w:p w14:paraId="07EAAD17" w14:textId="77777777" w:rsidR="00C57E99" w:rsidRPr="000E7812" w:rsidRDefault="00C57E99" w:rsidP="00C57E99">
      <w:pPr>
        <w:pStyle w:val="StructureTextList"/>
      </w:pPr>
      <w:r w:rsidRPr="000E7812">
        <w:rPr>
          <w:highlight w:val="green"/>
        </w:rPr>
        <w:t>|Mirza Muhammad-i-Mazindarani|</w:t>
      </w:r>
      <w:r w:rsidR="00627ED1" w:rsidRPr="00627ED1">
        <w:tab/>
      </w:r>
      <w:r w:rsidRPr="000E7812">
        <w:t>1</w:t>
      </w:r>
      <w:r w:rsidRPr="000E7812">
        <w:tab/>
      </w:r>
      <w:r>
        <w:t>Mírzá Muḥammad-i-Mázindarání</w:t>
      </w:r>
      <w:r w:rsidRPr="000E7812">
        <w:tab/>
      </w:r>
      <w:r w:rsidRPr="000E7812">
        <w:tab/>
      </w:r>
      <w:r>
        <w:t>--- *e *L / All 1 occurances corrected.</w:t>
      </w:r>
    </w:p>
    <w:p w14:paraId="50FF104A" w14:textId="77777777" w:rsidR="00C57E99" w:rsidRPr="000E7812" w:rsidRDefault="00C57E99" w:rsidP="00C57E99">
      <w:pPr>
        <w:pStyle w:val="StructureTextList"/>
      </w:pPr>
      <w:r w:rsidRPr="000E7812">
        <w:rPr>
          <w:highlight w:val="green"/>
        </w:rPr>
        <w:t>|Mirza Muhammad-Quli|</w:t>
      </w:r>
      <w:r w:rsidR="00627ED1" w:rsidRPr="00627ED1">
        <w:tab/>
      </w:r>
      <w:r w:rsidRPr="000E7812">
        <w:t>1</w:t>
      </w:r>
      <w:r w:rsidRPr="000E7812">
        <w:tab/>
      </w:r>
      <w:r>
        <w:t>Mírzá Muḥammad-Qulí</w:t>
      </w:r>
      <w:r w:rsidRPr="000E7812">
        <w:tab/>
      </w:r>
      <w:r w:rsidRPr="000E7812">
        <w:tab/>
      </w:r>
      <w:r>
        <w:t>--- *e *L / All 1 occurances corrected.</w:t>
      </w:r>
    </w:p>
    <w:p w14:paraId="6420C4EA" w14:textId="77777777" w:rsidR="00C57E99" w:rsidRPr="000E7812" w:rsidRDefault="00C57E99" w:rsidP="00C57E99">
      <w:pPr>
        <w:pStyle w:val="StructureTextList"/>
      </w:pPr>
      <w:r w:rsidRPr="000E7812">
        <w:rPr>
          <w:highlight w:val="green"/>
        </w:rPr>
        <w:t>|Mirza Muhsin Afnan|</w:t>
      </w:r>
      <w:r w:rsidR="00627ED1" w:rsidRPr="00627ED1">
        <w:tab/>
      </w:r>
      <w:r w:rsidRPr="000E7812">
        <w:t>1</w:t>
      </w:r>
      <w:r w:rsidRPr="000E7812">
        <w:tab/>
      </w:r>
      <w:r>
        <w:t>Mírzá Muḥsin Afnán</w:t>
      </w:r>
      <w:r w:rsidRPr="000E7812">
        <w:tab/>
      </w:r>
      <w:r w:rsidRPr="000E7812">
        <w:tab/>
      </w:r>
      <w:r>
        <w:t>--- *e *e *L / All 1 occurances corrected.</w:t>
      </w:r>
    </w:p>
    <w:p w14:paraId="582F43A3" w14:textId="77777777" w:rsidR="00C57E99" w:rsidRPr="000E7812" w:rsidRDefault="00C57E99" w:rsidP="00C57E99">
      <w:pPr>
        <w:pStyle w:val="StructureTextList"/>
      </w:pPr>
      <w:r w:rsidRPr="000E7812">
        <w:rPr>
          <w:highlight w:val="green"/>
        </w:rPr>
        <w:t>|Mirza Muhsin|</w:t>
      </w:r>
      <w:r w:rsidR="00627ED1" w:rsidRPr="00627ED1">
        <w:tab/>
      </w:r>
      <w:r w:rsidRPr="000E7812">
        <w:t>2</w:t>
      </w:r>
      <w:r w:rsidRPr="000E7812">
        <w:tab/>
      </w:r>
      <w:r>
        <w:t>Mírzá Muḥsin</w:t>
      </w:r>
      <w:r w:rsidRPr="000E7812">
        <w:tab/>
      </w:r>
      <w:r w:rsidRPr="000E7812">
        <w:tab/>
      </w:r>
      <w:r>
        <w:t>fuzzy match (|Mírzá Muḥsin|) *L / All 2 occurances corrected.</w:t>
      </w:r>
    </w:p>
    <w:p w14:paraId="28429D02" w14:textId="77777777" w:rsidR="00C57E99" w:rsidRPr="000E7812" w:rsidRDefault="00C57E99" w:rsidP="00C57E99">
      <w:pPr>
        <w:pStyle w:val="StructureTextList"/>
      </w:pPr>
      <w:r w:rsidRPr="000E7812">
        <w:rPr>
          <w:highlight w:val="green"/>
        </w:rPr>
        <w:t>|Mírzá Muhsin|</w:t>
      </w:r>
      <w:r w:rsidR="00627ED1" w:rsidRPr="00627ED1">
        <w:tab/>
      </w:r>
      <w:r w:rsidRPr="000E7812">
        <w:t>1</w:t>
      </w:r>
      <w:r w:rsidRPr="000E7812">
        <w:tab/>
      </w:r>
      <w:r>
        <w:t>Mírzá Muḥsin</w:t>
      </w:r>
      <w:r w:rsidRPr="000E7812">
        <w:tab/>
      </w:r>
      <w:r w:rsidRPr="000E7812">
        <w:tab/>
      </w:r>
      <w:r>
        <w:t>fuzzy match (|Mírzá Muḥsin|) *L / All 1 occurances corrected.</w:t>
      </w:r>
    </w:p>
    <w:p w14:paraId="1E8E1292" w14:textId="77777777" w:rsidR="00C57E99" w:rsidRPr="000E7812" w:rsidRDefault="00C57E99" w:rsidP="00C57E99">
      <w:pPr>
        <w:pStyle w:val="StructureTextList"/>
      </w:pPr>
      <w:r w:rsidRPr="000E7812">
        <w:rPr>
          <w:highlight w:val="green"/>
        </w:rPr>
        <w:t>|Mirza Musa|</w:t>
      </w:r>
      <w:r w:rsidR="00627ED1" w:rsidRPr="00627ED1">
        <w:tab/>
      </w:r>
      <w:r w:rsidRPr="000E7812">
        <w:t>7</w:t>
      </w:r>
      <w:r w:rsidRPr="000E7812">
        <w:tab/>
      </w:r>
      <w:r>
        <w:t>Mírzá Músá</w:t>
      </w:r>
      <w:r w:rsidRPr="000E7812">
        <w:tab/>
      </w:r>
      <w:r w:rsidRPr="000E7812">
        <w:tab/>
      </w:r>
      <w:r>
        <w:t>fuzzy match (|Mírzá Músá|) *L / All 7 occurances corrected.</w:t>
      </w:r>
    </w:p>
    <w:p w14:paraId="4B6B3165" w14:textId="77777777" w:rsidR="00C57E99" w:rsidRPr="000E7812" w:rsidRDefault="00C57E99" w:rsidP="00C57E99">
      <w:pPr>
        <w:pStyle w:val="StructureTextList"/>
      </w:pPr>
      <w:r w:rsidRPr="000E7812">
        <w:rPr>
          <w:highlight w:val="green"/>
        </w:rPr>
        <w:t>|Mírzá Músá|</w:t>
      </w:r>
      <w:r w:rsidR="00627ED1" w:rsidRPr="00627ED1">
        <w:tab/>
      </w:r>
      <w:r w:rsidRPr="000E7812">
        <w:t>1</w:t>
      </w:r>
      <w:r w:rsidRPr="000E7812">
        <w:tab/>
      </w:r>
      <w:r w:rsidRPr="000E7812">
        <w:tab/>
      </w:r>
      <w:r>
        <w:t>ok</w:t>
      </w:r>
      <w:r w:rsidRPr="000E7812">
        <w:tab/>
      </w:r>
      <w:r>
        <w:t>unprecedented match</w:t>
      </w:r>
    </w:p>
    <w:p w14:paraId="6A52DF08" w14:textId="77777777" w:rsidR="00C57E99" w:rsidRPr="000E7812" w:rsidRDefault="00C57E99" w:rsidP="00C57E99">
      <w:pPr>
        <w:pStyle w:val="StructureTextList"/>
      </w:pPr>
      <w:r w:rsidRPr="000E7812">
        <w:rPr>
          <w:highlight w:val="green"/>
        </w:rPr>
        <w:t>|Mirza Na’im|</w:t>
      </w:r>
      <w:r w:rsidR="00627ED1" w:rsidRPr="00627ED1">
        <w:tab/>
      </w:r>
      <w:r w:rsidRPr="000E7812">
        <w:t>5</w:t>
      </w:r>
      <w:r w:rsidRPr="000E7812">
        <w:tab/>
      </w:r>
      <w:r w:rsidRPr="000E7812">
        <w:tab/>
      </w:r>
      <w:r w:rsidRPr="000E7812">
        <w:tab/>
      </w:r>
      <w:r>
        <w:t>--- *e</w:t>
      </w:r>
    </w:p>
    <w:p w14:paraId="084332F7" w14:textId="77777777" w:rsidR="00C57E99" w:rsidRPr="000E7812" w:rsidRDefault="00C57E99" w:rsidP="00C57E99">
      <w:pPr>
        <w:pStyle w:val="StructureTextList"/>
      </w:pPr>
      <w:r w:rsidRPr="000E7812">
        <w:rPr>
          <w:highlight w:val="green"/>
        </w:rPr>
        <w:t>|Mirza Nuru’d’Din|</w:t>
      </w:r>
      <w:r w:rsidR="00627ED1" w:rsidRPr="00627ED1">
        <w:tab/>
      </w:r>
      <w:r w:rsidRPr="000E7812">
        <w:t>1</w:t>
      </w:r>
      <w:r w:rsidRPr="000E7812">
        <w:tab/>
      </w:r>
      <w:r w:rsidRPr="000E7812">
        <w:tab/>
      </w:r>
      <w:r w:rsidRPr="000E7812">
        <w:tab/>
      </w:r>
      <w:r>
        <w:t>--- *e</w:t>
      </w:r>
    </w:p>
    <w:p w14:paraId="1506E747" w14:textId="77777777" w:rsidR="00C57E99" w:rsidRPr="000E7812" w:rsidRDefault="00C57E99" w:rsidP="00C57E99">
      <w:pPr>
        <w:pStyle w:val="StructureTextList"/>
      </w:pPr>
      <w:r w:rsidRPr="000E7812">
        <w:rPr>
          <w:highlight w:val="green"/>
        </w:rPr>
        <w:t>|Mirza Shu’a’u’llah|</w:t>
      </w:r>
      <w:r w:rsidR="00627ED1" w:rsidRPr="00627ED1">
        <w:tab/>
      </w:r>
      <w:r w:rsidRPr="000E7812">
        <w:t>2</w:t>
      </w:r>
      <w:r w:rsidRPr="000E7812">
        <w:tab/>
      </w:r>
      <w:r>
        <w:t>Mírzá uʿáʿu’lláh</w:t>
      </w:r>
      <w:r w:rsidRPr="000E7812">
        <w:tab/>
      </w:r>
      <w:r w:rsidRPr="000E7812">
        <w:tab/>
      </w:r>
      <w:r>
        <w:t>--- *e *L / All 2 occurances corrected.</w:t>
      </w:r>
    </w:p>
    <w:p w14:paraId="44E35573" w14:textId="77777777" w:rsidR="00C57E99" w:rsidRPr="000E7812" w:rsidRDefault="00C57E99" w:rsidP="00C57E99">
      <w:pPr>
        <w:pStyle w:val="StructureTextList"/>
      </w:pPr>
      <w:r w:rsidRPr="000E7812">
        <w:rPr>
          <w:highlight w:val="green"/>
        </w:rPr>
        <w:t>|Mirza Yahya|</w:t>
      </w:r>
      <w:r w:rsidR="00627ED1" w:rsidRPr="00627ED1">
        <w:tab/>
      </w:r>
      <w:r w:rsidRPr="000E7812">
        <w:t>155</w:t>
      </w:r>
      <w:r w:rsidRPr="000E7812">
        <w:tab/>
      </w:r>
      <w:r>
        <w:t>Mírzá Yaḥyá</w:t>
      </w:r>
      <w:r w:rsidRPr="000E7812">
        <w:tab/>
      </w:r>
      <w:r w:rsidRPr="000E7812">
        <w:tab/>
      </w:r>
      <w:r>
        <w:t>fuzzy match (|Mírzá Yaḥyá|) *L / All 155 occurances corrected.</w:t>
      </w:r>
    </w:p>
    <w:p w14:paraId="605201A1" w14:textId="77777777" w:rsidR="00C57E99" w:rsidRPr="000E7812" w:rsidRDefault="00C57E99" w:rsidP="00C57E99">
      <w:pPr>
        <w:pStyle w:val="StructureTextList"/>
      </w:pPr>
      <w:r w:rsidRPr="000E7812">
        <w:rPr>
          <w:highlight w:val="green"/>
        </w:rPr>
        <w:t>|MIRZA YAHYA|</w:t>
      </w:r>
      <w:r w:rsidR="00627ED1" w:rsidRPr="00627ED1">
        <w:tab/>
      </w:r>
      <w:r w:rsidRPr="000E7812">
        <w:t>1</w:t>
      </w:r>
      <w:r w:rsidRPr="000E7812">
        <w:tab/>
      </w:r>
      <w:r>
        <w:t>MÍRZÁ YAḤYÁ</w:t>
      </w:r>
      <w:r w:rsidRPr="000E7812">
        <w:tab/>
      </w:r>
      <w:r w:rsidRPr="000E7812">
        <w:tab/>
      </w:r>
      <w:r>
        <w:t>fuzzy match (|Mírzá Yaḥyá|) *L / All 1 occurances corrected.</w:t>
      </w:r>
    </w:p>
    <w:p w14:paraId="45156A0F" w14:textId="77777777" w:rsidR="00C57E99" w:rsidRPr="000E7812" w:rsidRDefault="00C57E99" w:rsidP="00C57E99">
      <w:pPr>
        <w:pStyle w:val="StructureTextList"/>
      </w:pPr>
      <w:r w:rsidRPr="000E7812">
        <w:rPr>
          <w:highlight w:val="green"/>
        </w:rPr>
        <w:t>|Mírzá Yahyá|</w:t>
      </w:r>
      <w:r w:rsidR="00627ED1" w:rsidRPr="00627ED1">
        <w:tab/>
      </w:r>
      <w:r w:rsidRPr="000E7812">
        <w:t>20</w:t>
      </w:r>
      <w:r w:rsidRPr="000E7812">
        <w:tab/>
      </w:r>
      <w:r>
        <w:t>Mírzá Yaḥyá</w:t>
      </w:r>
      <w:r w:rsidRPr="000E7812">
        <w:tab/>
      </w:r>
      <w:r w:rsidRPr="000E7812">
        <w:tab/>
      </w:r>
      <w:r>
        <w:t>fuzzy match (|Mírzá Yaḥyá|) *L / All 20 occurances corrected.</w:t>
      </w:r>
    </w:p>
    <w:p w14:paraId="6192A2DB" w14:textId="77777777" w:rsidR="00C57E99" w:rsidRPr="000E7812" w:rsidRDefault="00C57E99" w:rsidP="00C57E99">
      <w:pPr>
        <w:pStyle w:val="StructureTextList"/>
      </w:pPr>
      <w:r w:rsidRPr="000E7812">
        <w:rPr>
          <w:highlight w:val="green"/>
        </w:rPr>
        <w:t>|Mirza Yahya’s|</w:t>
      </w:r>
      <w:r w:rsidR="00627ED1" w:rsidRPr="00627ED1">
        <w:tab/>
      </w:r>
      <w:r w:rsidRPr="000E7812">
        <w:t>21</w:t>
      </w:r>
      <w:r w:rsidRPr="000E7812">
        <w:tab/>
      </w:r>
      <w:r>
        <w:t>Mírzá Yaḥyá’s</w:t>
      </w:r>
      <w:r w:rsidRPr="000E7812">
        <w:tab/>
      </w:r>
      <w:r w:rsidRPr="000E7812">
        <w:tab/>
      </w:r>
      <w:r>
        <w:t>fuzzy match (|Mírzá Yaḥyás|) *L / All 21 occurances corrected.</w:t>
      </w:r>
    </w:p>
    <w:p w14:paraId="517E8A7E" w14:textId="77777777" w:rsidR="00C57E99" w:rsidRPr="000E7812" w:rsidRDefault="00C57E99" w:rsidP="00C57E99">
      <w:pPr>
        <w:pStyle w:val="StructureTextList"/>
      </w:pPr>
      <w:r w:rsidRPr="000E7812">
        <w:rPr>
          <w:highlight w:val="green"/>
        </w:rPr>
        <w:t>|Mírzá Yahyá’s|</w:t>
      </w:r>
      <w:r w:rsidR="00627ED1" w:rsidRPr="00627ED1">
        <w:tab/>
      </w:r>
      <w:r w:rsidRPr="000E7812">
        <w:t>2</w:t>
      </w:r>
      <w:r w:rsidRPr="000E7812">
        <w:tab/>
      </w:r>
      <w:r>
        <w:t>Mírzá Yaḥyá’s</w:t>
      </w:r>
      <w:r w:rsidRPr="000E7812">
        <w:tab/>
      </w:r>
      <w:r w:rsidRPr="000E7812">
        <w:tab/>
      </w:r>
      <w:r>
        <w:t>fuzzy match (|Mírzá Yaḥyás|) *L / All 2 occurances corrected.</w:t>
      </w:r>
    </w:p>
    <w:p w14:paraId="7E93E2EE" w14:textId="77777777" w:rsidR="00C57E99" w:rsidRPr="000E7812" w:rsidRDefault="00C57E99" w:rsidP="00C57E99">
      <w:pPr>
        <w:pStyle w:val="StructureTextList"/>
      </w:pPr>
      <w:r w:rsidRPr="000E7812">
        <w:rPr>
          <w:highlight w:val="green"/>
        </w:rPr>
        <w:t>|Mirza|</w:t>
      </w:r>
      <w:r w:rsidR="00627ED1" w:rsidRPr="00627ED1">
        <w:tab/>
      </w:r>
      <w:r w:rsidRPr="000E7812">
        <w:t>7</w:t>
      </w:r>
      <w:r w:rsidRPr="000E7812">
        <w:tab/>
      </w:r>
      <w:r>
        <w:t>Mírzá</w:t>
      </w:r>
      <w:r w:rsidRPr="000E7812">
        <w:tab/>
      </w:r>
      <w:r w:rsidRPr="000E7812">
        <w:tab/>
      </w:r>
      <w:r>
        <w:t>fuzzy match (|Mírzá|) *L / 6 occurances corrected, 0 left unchanged.</w:t>
      </w:r>
    </w:p>
    <w:p w14:paraId="0A75B887" w14:textId="77777777" w:rsidR="00C57E99" w:rsidRPr="000E7812" w:rsidRDefault="00C57E99" w:rsidP="00C57E99">
      <w:pPr>
        <w:pStyle w:val="StructureTextList"/>
      </w:pPr>
      <w:r w:rsidRPr="000E7812">
        <w:rPr>
          <w:rStyle w:val="referenceauthor"/>
          <w:highlight w:val="green"/>
        </w:rPr>
        <w:t>|MIRZA|</w:t>
      </w:r>
      <w:r w:rsidR="00627ED1" w:rsidRPr="00627ED1">
        <w:tab/>
      </w:r>
      <w:r w:rsidRPr="000E7812">
        <w:t>1</w:t>
      </w:r>
      <w:r w:rsidRPr="000E7812">
        <w:tab/>
      </w:r>
      <w:r>
        <w:t>MÍRZÁ</w:t>
      </w:r>
      <w:r w:rsidRPr="000E7812">
        <w:tab/>
      </w:r>
      <w:r w:rsidRPr="000E7812">
        <w:tab/>
      </w:r>
      <w:r>
        <w:t>fuzzy match (|Mírzá|) *L / All 1 occurances corrected.</w:t>
      </w:r>
    </w:p>
    <w:p w14:paraId="6134D474" w14:textId="77777777" w:rsidR="00C57E99" w:rsidRPr="000E7812" w:rsidRDefault="00C57E99" w:rsidP="00C57E99">
      <w:pPr>
        <w:pStyle w:val="StructureTextList"/>
      </w:pPr>
      <w:r w:rsidRPr="000E7812">
        <w:rPr>
          <w:highlight w:val="green"/>
        </w:rPr>
        <w:t>|Mírzá|</w:t>
      </w:r>
      <w:r w:rsidR="00627ED1" w:rsidRPr="00627ED1">
        <w:tab/>
      </w:r>
      <w:r w:rsidRPr="000E7812">
        <w:t>40</w:t>
      </w:r>
      <w:r w:rsidRPr="000E7812">
        <w:tab/>
      </w:r>
      <w:r w:rsidRPr="000E7812">
        <w:tab/>
      </w:r>
      <w:r>
        <w:t>ok</w:t>
      </w:r>
      <w:r w:rsidRPr="000E7812">
        <w:tab/>
      </w:r>
      <w:r>
        <w:t>unprecedented match</w:t>
      </w:r>
    </w:p>
    <w:p w14:paraId="42C755EF" w14:textId="77777777" w:rsidR="00C57E99" w:rsidRPr="000E7812" w:rsidRDefault="00C57E99" w:rsidP="00C57E99">
      <w:pPr>
        <w:pStyle w:val="StructureTextList"/>
      </w:pPr>
      <w:r w:rsidRPr="000E7812">
        <w:rPr>
          <w:highlight w:val="green"/>
        </w:rPr>
        <w:t>|Mirza’s|</w:t>
      </w:r>
      <w:r w:rsidR="00627ED1" w:rsidRPr="00627ED1">
        <w:tab/>
      </w:r>
      <w:r w:rsidRPr="000E7812">
        <w:t>1</w:t>
      </w:r>
      <w:r w:rsidRPr="000E7812">
        <w:tab/>
      </w:r>
      <w:r>
        <w:t>Mírzá’s</w:t>
      </w:r>
      <w:r w:rsidRPr="000E7812">
        <w:tab/>
      </w:r>
      <w:r w:rsidRPr="000E7812">
        <w:tab/>
      </w:r>
      <w:r>
        <w:t>--- *L / All 1 occurances corrected.</w:t>
      </w:r>
    </w:p>
    <w:p w14:paraId="74388BF6" w14:textId="77777777" w:rsidR="00C57E99" w:rsidRDefault="00C57E99" w:rsidP="00C57E99">
      <w:pPr>
        <w:pStyle w:val="StructureTextList"/>
      </w:pPr>
      <w:r w:rsidRPr="000E7812">
        <w:rPr>
          <w:highlight w:val="green"/>
        </w:rPr>
        <w:t>|Mishkin-Qalam|</w:t>
      </w:r>
      <w:r w:rsidR="00627ED1" w:rsidRPr="00627ED1">
        <w:tab/>
      </w:r>
      <w:r w:rsidRPr="000E7812">
        <w:t>1</w:t>
      </w:r>
      <w:r w:rsidRPr="000E7812">
        <w:tab/>
      </w:r>
      <w:r>
        <w:rPr>
          <w:rFonts w:hint="eastAsia"/>
        </w:rPr>
        <w:t>Mi</w:t>
      </w:r>
      <w:r>
        <w:t></w:t>
      </w:r>
      <w:r>
        <w:rPr>
          <w:rFonts w:hint="eastAsia"/>
        </w:rPr>
        <w:t>kín-Qalam</w:t>
      </w:r>
      <w:r w:rsidRPr="000E7812">
        <w:tab/>
      </w:r>
      <w:r w:rsidRPr="000E7812">
        <w:tab/>
      </w:r>
      <w:r>
        <w:rPr>
          <w:rFonts w:hint="eastAsia"/>
        </w:rPr>
        <w:t>fuzzy match (|Mi</w:t>
      </w:r>
      <w:r>
        <w:t></w:t>
      </w:r>
      <w:r>
        <w:rPr>
          <w:rFonts w:hint="eastAsia"/>
        </w:rPr>
        <w:t>kín-Qalam|)</w:t>
      </w:r>
      <w:r>
        <w:t xml:space="preserve"> *L / All 1 occurances corrected.</w:t>
      </w:r>
    </w:p>
    <w:p w14:paraId="385E49EA" w14:textId="77777777" w:rsidR="00C57E99" w:rsidRDefault="00C57E99" w:rsidP="00C57E99">
      <w:pPr>
        <w:pStyle w:val="StructureTextList"/>
      </w:pPr>
      <w:r w:rsidRPr="000E7812">
        <w:rPr>
          <w:highlight w:val="green"/>
        </w:rPr>
        <w:t>|Mishkín-Qalam|</w:t>
      </w:r>
      <w:r w:rsidR="00627ED1" w:rsidRPr="00627ED1">
        <w:tab/>
      </w:r>
      <w:r w:rsidRPr="000E7812">
        <w:t>2</w:t>
      </w:r>
      <w:r w:rsidRPr="000E7812">
        <w:tab/>
      </w:r>
      <w:r>
        <w:rPr>
          <w:rFonts w:hint="eastAsia"/>
        </w:rPr>
        <w:t>Mi</w:t>
      </w:r>
      <w:r>
        <w:t></w:t>
      </w:r>
      <w:r>
        <w:rPr>
          <w:rFonts w:hint="eastAsia"/>
        </w:rPr>
        <w:t>kín-Qalam</w:t>
      </w:r>
      <w:r w:rsidRPr="000E7812">
        <w:tab/>
      </w:r>
      <w:r w:rsidRPr="000E7812">
        <w:tab/>
      </w:r>
      <w:r>
        <w:rPr>
          <w:rFonts w:hint="eastAsia"/>
        </w:rPr>
        <w:t>fuzzy match (|Mi</w:t>
      </w:r>
      <w:r>
        <w:t></w:t>
      </w:r>
      <w:r>
        <w:rPr>
          <w:rFonts w:hint="eastAsia"/>
        </w:rPr>
        <w:t>kín-Qalam|)</w:t>
      </w:r>
      <w:r>
        <w:t xml:space="preserve"> *L / All 2 occurances corrected.</w:t>
      </w:r>
    </w:p>
    <w:p w14:paraId="14465F11" w14:textId="77777777" w:rsidR="00C57E99" w:rsidRPr="000E7812" w:rsidRDefault="00C57E99" w:rsidP="00C57E99">
      <w:pPr>
        <w:pStyle w:val="StructureTextList"/>
      </w:pPr>
      <w:r w:rsidRPr="000E7812">
        <w:rPr>
          <w:highlight w:val="green"/>
        </w:rPr>
        <w:t>|ʿMost|</w:t>
      </w:r>
      <w:r w:rsidR="00627ED1" w:rsidRPr="00627ED1">
        <w:tab/>
      </w:r>
      <w:r w:rsidRPr="000E7812">
        <w:t>1</w:t>
      </w:r>
      <w:r w:rsidRPr="000E7812">
        <w:tab/>
      </w:r>
      <w:r w:rsidRPr="000E7812">
        <w:tab/>
      </w:r>
      <w:r w:rsidRPr="000E7812">
        <w:tab/>
      </w:r>
      <w:r>
        <w:t>--- *L</w:t>
      </w:r>
    </w:p>
    <w:p w14:paraId="6AB9C678" w14:textId="77777777" w:rsidR="00C57E99" w:rsidRPr="000E7812" w:rsidRDefault="00C57E99" w:rsidP="00C57E99">
      <w:pPr>
        <w:pStyle w:val="StructureTextList"/>
      </w:pPr>
      <w:r w:rsidRPr="000E7812">
        <w:rPr>
          <w:highlight w:val="green"/>
        </w:rPr>
        <w:t>|Mu’allim|</w:t>
      </w:r>
      <w:r w:rsidR="00627ED1" w:rsidRPr="00627ED1">
        <w:tab/>
      </w:r>
      <w:r w:rsidRPr="000E7812">
        <w:t>1</w:t>
      </w:r>
      <w:r w:rsidRPr="000E7812">
        <w:tab/>
      </w:r>
      <w:r>
        <w:t>Muʿallim</w:t>
      </w:r>
      <w:r w:rsidRPr="000E7812">
        <w:tab/>
      </w:r>
      <w:r w:rsidRPr="000E7812">
        <w:tab/>
      </w:r>
      <w:r>
        <w:t>fuzzy match (|Muʿallim|) *L / All 1 occurances corrected.</w:t>
      </w:r>
    </w:p>
    <w:p w14:paraId="73FFEBBE" w14:textId="77777777" w:rsidR="00C57E99" w:rsidRPr="000E7812" w:rsidRDefault="00C57E99" w:rsidP="00C57E99">
      <w:pPr>
        <w:pStyle w:val="StructureTextList"/>
      </w:pPr>
      <w:r w:rsidRPr="000E7812">
        <w:rPr>
          <w:highlight w:val="green"/>
        </w:rPr>
        <w:t>|Mu’ayyad|</w:t>
      </w:r>
      <w:r w:rsidR="00627ED1" w:rsidRPr="00627ED1">
        <w:tab/>
      </w:r>
      <w:r w:rsidRPr="000E7812">
        <w:t>2</w:t>
      </w:r>
      <w:r w:rsidRPr="000E7812">
        <w:tab/>
      </w:r>
      <w:r w:rsidRPr="000E7812">
        <w:tab/>
      </w:r>
      <w:r>
        <w:t>ok</w:t>
      </w:r>
      <w:r w:rsidRPr="000E7812">
        <w:tab/>
      </w:r>
      <w:r>
        <w:t>unprecedented match</w:t>
      </w:r>
    </w:p>
    <w:p w14:paraId="3C03C56B" w14:textId="77777777" w:rsidR="00C57E99" w:rsidRPr="000E7812" w:rsidRDefault="00C57E99" w:rsidP="00C57E99">
      <w:pPr>
        <w:pStyle w:val="StructureTextList"/>
      </w:pPr>
      <w:r w:rsidRPr="000E7812">
        <w:rPr>
          <w:rStyle w:val="referenceauthor"/>
          <w:highlight w:val="green"/>
        </w:rPr>
        <w:t>|MU’AYYAD|</w:t>
      </w:r>
      <w:r w:rsidR="00627ED1" w:rsidRPr="00627ED1">
        <w:tab/>
      </w:r>
      <w:r w:rsidRPr="000E7812">
        <w:t>1</w:t>
      </w:r>
      <w:r w:rsidRPr="000E7812">
        <w:tab/>
      </w:r>
      <w:r>
        <w:t>MU’AYYAD</w:t>
      </w:r>
      <w:r w:rsidRPr="000E7812">
        <w:tab/>
      </w:r>
      <w:r w:rsidRPr="000E7812">
        <w:tab/>
      </w:r>
      <w:r>
        <w:t>fuzzy match (|Mu’ayyad|) *L / 0 occurances corrected, 0 left unchanged.</w:t>
      </w:r>
    </w:p>
    <w:p w14:paraId="77B97B33" w14:textId="77777777" w:rsidR="00C57E99" w:rsidRPr="000E7812" w:rsidRDefault="00C57E99" w:rsidP="00C57E99">
      <w:pPr>
        <w:pStyle w:val="StructureTextList"/>
      </w:pPr>
      <w:r w:rsidRPr="000E7812">
        <w:rPr>
          <w:highlight w:val="green"/>
        </w:rPr>
        <w:t>|Mubahilih|</w:t>
      </w:r>
      <w:r w:rsidR="00627ED1" w:rsidRPr="00627ED1">
        <w:tab/>
      </w:r>
      <w:r w:rsidRPr="000E7812">
        <w:t>1</w:t>
      </w:r>
      <w:r w:rsidRPr="000E7812">
        <w:tab/>
      </w:r>
      <w:r>
        <w:t>Mubáhilih</w:t>
      </w:r>
      <w:r w:rsidRPr="000E7812">
        <w:tab/>
      </w:r>
      <w:r w:rsidRPr="000E7812">
        <w:tab/>
      </w:r>
      <w:r>
        <w:t>fuzzy match (|Mubáhilih|) *L / All 1 occurances corrected.</w:t>
      </w:r>
    </w:p>
    <w:p w14:paraId="21B851DC" w14:textId="77777777" w:rsidR="00C57E99" w:rsidRPr="000E7812" w:rsidRDefault="00C57E99" w:rsidP="00C57E99">
      <w:pPr>
        <w:pStyle w:val="StructureTextList"/>
      </w:pPr>
      <w:r w:rsidRPr="000E7812">
        <w:rPr>
          <w:highlight w:val="green"/>
        </w:rPr>
        <w:t>|Mubáhilih|</w:t>
      </w:r>
      <w:r w:rsidR="00627ED1" w:rsidRPr="00627ED1">
        <w:tab/>
      </w:r>
      <w:r w:rsidRPr="000E7812">
        <w:t>2</w:t>
      </w:r>
      <w:r w:rsidRPr="000E7812">
        <w:tab/>
      </w:r>
      <w:r w:rsidRPr="000E7812">
        <w:tab/>
      </w:r>
      <w:r>
        <w:t>ok</w:t>
      </w:r>
      <w:r w:rsidRPr="000E7812">
        <w:tab/>
      </w:r>
      <w:r>
        <w:t>unprecedented match</w:t>
      </w:r>
    </w:p>
    <w:p w14:paraId="372921FD" w14:textId="77777777" w:rsidR="00C57E99" w:rsidRPr="000E7812" w:rsidRDefault="00C57E99" w:rsidP="00C57E99">
      <w:pPr>
        <w:pStyle w:val="StructureTextList"/>
      </w:pPr>
      <w:r w:rsidRPr="000E7812">
        <w:rPr>
          <w:highlight w:val="green"/>
        </w:rPr>
        <w:t>|Mufti|</w:t>
      </w:r>
      <w:r w:rsidR="00627ED1" w:rsidRPr="00627ED1">
        <w:tab/>
      </w:r>
      <w:r w:rsidRPr="000E7812">
        <w:t>5</w:t>
      </w:r>
      <w:r w:rsidRPr="000E7812">
        <w:tab/>
      </w:r>
      <w:r>
        <w:t>Muftí</w:t>
      </w:r>
      <w:r w:rsidRPr="000E7812">
        <w:tab/>
      </w:r>
      <w:r w:rsidRPr="000E7812">
        <w:tab/>
      </w:r>
      <w:r>
        <w:t>fuzzy match (|Muftí|) *L / All 5 occurances corrected.</w:t>
      </w:r>
    </w:p>
    <w:p w14:paraId="4009C22C" w14:textId="77777777" w:rsidR="00C57E99" w:rsidRPr="000E7812" w:rsidRDefault="00C57E99" w:rsidP="00C57E99">
      <w:pPr>
        <w:pStyle w:val="StructureTextList"/>
      </w:pPr>
      <w:r w:rsidRPr="000E7812">
        <w:rPr>
          <w:highlight w:val="green"/>
        </w:rPr>
        <w:t>|</w:t>
      </w:r>
      <w:r w:rsidR="00627ED1" w:rsidRPr="00627ED1">
        <w:rPr>
          <w:highlight w:val="darkGreen"/>
        </w:rPr>
        <w:t>Muhammad Ali</w:t>
      </w:r>
      <w:r w:rsidRPr="000E7812">
        <w:rPr>
          <w:highlight w:val="green"/>
        </w:rPr>
        <w:t>|</w:t>
      </w:r>
      <w:r w:rsidR="00627ED1" w:rsidRPr="00627ED1">
        <w:tab/>
      </w:r>
      <w:r w:rsidRPr="000E7812">
        <w:t>3</w:t>
      </w:r>
      <w:r w:rsidRPr="000E7812">
        <w:tab/>
      </w:r>
      <w:r w:rsidR="00627ED1" w:rsidRPr="00627ED1">
        <w:rPr>
          <w:highlight w:val="darkGreen"/>
        </w:rPr>
        <w:t>Muḥammad-ʿAlí</w:t>
      </w:r>
      <w:r w:rsidRPr="000E7812">
        <w:tab/>
      </w:r>
      <w:r w:rsidRPr="000E7812">
        <w:tab/>
      </w:r>
      <w:r>
        <w:t>fuzzy match (|Muḥammad-ʿAlí|) *L</w:t>
      </w:r>
    </w:p>
    <w:p w14:paraId="516AF4F7" w14:textId="77777777" w:rsidR="00C57E99" w:rsidRPr="000E7812" w:rsidRDefault="00C57E99" w:rsidP="00C57E99">
      <w:pPr>
        <w:pStyle w:val="StructureTextList"/>
      </w:pPr>
      <w:r w:rsidRPr="000E7812">
        <w:rPr>
          <w:highlight w:val="green"/>
        </w:rPr>
        <w:t>|</w:t>
      </w:r>
      <w:r w:rsidR="00627ED1" w:rsidRPr="00627ED1">
        <w:rPr>
          <w:highlight w:val="darkGreen"/>
        </w:rPr>
        <w:t>Muhammad Ali’s</w:t>
      </w:r>
      <w:r w:rsidRPr="000E7812">
        <w:rPr>
          <w:highlight w:val="green"/>
        </w:rPr>
        <w:t>|</w:t>
      </w:r>
      <w:r w:rsidR="00627ED1" w:rsidRPr="00627ED1">
        <w:tab/>
      </w:r>
      <w:r w:rsidRPr="000E7812">
        <w:t>1</w:t>
      </w:r>
      <w:r w:rsidRPr="000E7812">
        <w:tab/>
      </w:r>
      <w:r w:rsidR="00627ED1" w:rsidRPr="00627ED1">
        <w:rPr>
          <w:highlight w:val="darkGreen"/>
        </w:rPr>
        <w:t>Muḥammad-ʿAlí’s</w:t>
      </w:r>
      <w:r w:rsidRPr="000E7812">
        <w:tab/>
      </w:r>
      <w:r w:rsidRPr="000E7812">
        <w:tab/>
      </w:r>
      <w:r>
        <w:t>--- *L</w:t>
      </w:r>
    </w:p>
    <w:p w14:paraId="0F447F8D" w14:textId="77777777" w:rsidR="00C57E99" w:rsidRPr="000E7812" w:rsidRDefault="00C57E99" w:rsidP="00C57E99">
      <w:pPr>
        <w:pStyle w:val="StructureTextList"/>
      </w:pPr>
      <w:r w:rsidRPr="000E7812">
        <w:rPr>
          <w:highlight w:val="green"/>
        </w:rPr>
        <w:t>|Muhammad Mu’allim|</w:t>
      </w:r>
      <w:r w:rsidR="00627ED1" w:rsidRPr="00627ED1">
        <w:tab/>
      </w:r>
      <w:r w:rsidRPr="000E7812">
        <w:t>1</w:t>
      </w:r>
      <w:r w:rsidRPr="000E7812">
        <w:tab/>
      </w:r>
      <w:r>
        <w:t>Muḥammad Muʿallim</w:t>
      </w:r>
      <w:r w:rsidRPr="000E7812">
        <w:tab/>
      </w:r>
      <w:r w:rsidRPr="000E7812">
        <w:tab/>
      </w:r>
      <w:r>
        <w:t>--- *e *L / All 1 occurances corrected.</w:t>
      </w:r>
    </w:p>
    <w:p w14:paraId="51DDF334" w14:textId="77777777" w:rsidR="00C57E99" w:rsidRPr="000E7812" w:rsidRDefault="00C57E99" w:rsidP="00C57E99">
      <w:pPr>
        <w:pStyle w:val="StructureTextList"/>
      </w:pPr>
      <w:r w:rsidRPr="000E7812">
        <w:rPr>
          <w:highlight w:val="green"/>
        </w:rPr>
        <w:t>|Muhammad Said|</w:t>
      </w:r>
      <w:r w:rsidR="00627ED1" w:rsidRPr="00627ED1">
        <w:tab/>
      </w:r>
      <w:r w:rsidRPr="000E7812">
        <w:t>2</w:t>
      </w:r>
      <w:r w:rsidRPr="000E7812">
        <w:tab/>
      </w:r>
      <w:r>
        <w:t>Muḥammad-Saʿíd</w:t>
      </w:r>
      <w:r w:rsidRPr="000E7812">
        <w:tab/>
      </w:r>
      <w:r w:rsidRPr="000E7812">
        <w:tab/>
      </w:r>
      <w:r>
        <w:t>fuzzy match (|Muḥammad-Saʿíd|) *L</w:t>
      </w:r>
    </w:p>
    <w:p w14:paraId="4AC7E775" w14:textId="77777777" w:rsidR="00C57E99" w:rsidRDefault="00C57E99" w:rsidP="00C57E99">
      <w:pPr>
        <w:pStyle w:val="StructureTextList"/>
      </w:pPr>
      <w:r w:rsidRPr="000E7812">
        <w:rPr>
          <w:highlight w:val="green"/>
        </w:rPr>
        <w:t>|Muhammad Shah|</w:t>
      </w:r>
      <w:r w:rsidR="00627ED1" w:rsidRPr="00627ED1">
        <w:tab/>
      </w:r>
      <w:r w:rsidRPr="000E7812">
        <w:t>1</w:t>
      </w:r>
      <w:r w:rsidRPr="000E7812">
        <w:tab/>
      </w:r>
      <w:r>
        <w:t>Muḥammad </w:t>
      </w:r>
      <w:r>
        <w:rPr>
          <w:rFonts w:hint="eastAsia"/>
        </w:rPr>
        <w:t>á</w:t>
      </w:r>
      <w:r>
        <w:t>h</w:t>
      </w:r>
      <w:r w:rsidRPr="000E7812">
        <w:tab/>
      </w:r>
      <w:r w:rsidRPr="000E7812">
        <w:tab/>
      </w:r>
      <w:r>
        <w:t>fuzzy match (|Muḥammad </w:t>
      </w:r>
      <w:r>
        <w:rPr>
          <w:rFonts w:hint="eastAsia"/>
        </w:rPr>
        <w:t>á</w:t>
      </w:r>
      <w:r>
        <w:t>h|) *L / All 1 occurances corrected.</w:t>
      </w:r>
    </w:p>
    <w:p w14:paraId="72075DF9" w14:textId="77777777" w:rsidR="00C57E99" w:rsidRDefault="00C57E99" w:rsidP="00C57E99">
      <w:pPr>
        <w:pStyle w:val="StructureTextList"/>
      </w:pPr>
      <w:r w:rsidRPr="000E7812">
        <w:rPr>
          <w:highlight w:val="green"/>
        </w:rPr>
        <w:t>|Muhammad Sháh|</w:t>
      </w:r>
      <w:r w:rsidR="00627ED1" w:rsidRPr="00627ED1">
        <w:tab/>
      </w:r>
      <w:r w:rsidRPr="000E7812">
        <w:t>1</w:t>
      </w:r>
      <w:r w:rsidRPr="000E7812">
        <w:tab/>
      </w:r>
      <w:r>
        <w:t>Muḥammad </w:t>
      </w:r>
      <w:r>
        <w:rPr>
          <w:rFonts w:hint="eastAsia"/>
        </w:rPr>
        <w:t>á</w:t>
      </w:r>
      <w:r>
        <w:t>h</w:t>
      </w:r>
      <w:r w:rsidRPr="000E7812">
        <w:tab/>
      </w:r>
      <w:r w:rsidRPr="000E7812">
        <w:tab/>
      </w:r>
      <w:r>
        <w:t>fuzzy match (|Muḥammad </w:t>
      </w:r>
      <w:r>
        <w:rPr>
          <w:rFonts w:hint="eastAsia"/>
        </w:rPr>
        <w:t>á</w:t>
      </w:r>
      <w:r>
        <w:t>h|) *L / All 1 occurances corrected.</w:t>
      </w:r>
    </w:p>
    <w:p w14:paraId="1FAD1DEF" w14:textId="77777777" w:rsidR="00C57E99" w:rsidRPr="000E7812" w:rsidRDefault="00C57E99" w:rsidP="00C57E99">
      <w:pPr>
        <w:pStyle w:val="StructureTextList"/>
      </w:pPr>
      <w:r w:rsidRPr="000E7812">
        <w:rPr>
          <w:highlight w:val="green"/>
        </w:rPr>
        <w:t>|Muhammad Táhir-i-Málmírí|</w:t>
      </w:r>
      <w:r w:rsidR="00627ED1" w:rsidRPr="00627ED1">
        <w:tab/>
      </w:r>
      <w:r w:rsidRPr="000E7812">
        <w:t>1</w:t>
      </w:r>
      <w:r w:rsidRPr="000E7812">
        <w:tab/>
      </w:r>
      <w:r w:rsidRPr="000E7812">
        <w:tab/>
      </w:r>
      <w:r w:rsidRPr="000E7812">
        <w:tab/>
      </w:r>
      <w:r>
        <w:t>--- *e *e</w:t>
      </w:r>
    </w:p>
    <w:p w14:paraId="4F6212B2" w14:textId="77777777" w:rsidR="00C57E99" w:rsidRPr="000E7812" w:rsidRDefault="00C57E99" w:rsidP="00C57E99">
      <w:pPr>
        <w:pStyle w:val="StructureTextList"/>
      </w:pPr>
      <w:r w:rsidRPr="000E7812">
        <w:rPr>
          <w:highlight w:val="green"/>
        </w:rPr>
        <w:t>|Muhammad|</w:t>
      </w:r>
      <w:r w:rsidR="00627ED1" w:rsidRPr="00627ED1">
        <w:tab/>
      </w:r>
      <w:r w:rsidRPr="000E7812">
        <w:t>39</w:t>
      </w:r>
      <w:r w:rsidRPr="000E7812">
        <w:tab/>
      </w:r>
      <w:r>
        <w:t>Muḥammad</w:t>
      </w:r>
      <w:r w:rsidRPr="000E7812">
        <w:tab/>
      </w:r>
      <w:r w:rsidRPr="000E7812">
        <w:tab/>
      </w:r>
      <w:r>
        <w:t>fuzzy match (|Muḥammad|) *L / 40 occurances corrected, 1 left unchanged.</w:t>
      </w:r>
    </w:p>
    <w:p w14:paraId="00740B56" w14:textId="77777777" w:rsidR="00C57E99" w:rsidRPr="000E7812" w:rsidRDefault="00C57E99" w:rsidP="00C57E99">
      <w:pPr>
        <w:pStyle w:val="StructureTextList"/>
      </w:pPr>
      <w:r w:rsidRPr="000E7812">
        <w:rPr>
          <w:highlight w:val="green"/>
        </w:rPr>
        <w:t>|Muhammad’s|</w:t>
      </w:r>
      <w:r w:rsidR="00627ED1" w:rsidRPr="00627ED1">
        <w:tab/>
      </w:r>
      <w:r w:rsidRPr="000E7812">
        <w:t>4</w:t>
      </w:r>
      <w:r w:rsidRPr="000E7812">
        <w:tab/>
      </w:r>
      <w:r>
        <w:t>Muḥammad’s</w:t>
      </w:r>
      <w:r w:rsidRPr="000E7812">
        <w:tab/>
      </w:r>
      <w:r w:rsidRPr="000E7812">
        <w:tab/>
      </w:r>
      <w:r>
        <w:t>fuzzy match (|Muḥammads|) *L / All 4 occurances corrected.</w:t>
      </w:r>
    </w:p>
    <w:p w14:paraId="7EE39F75" w14:textId="77777777" w:rsidR="00C57E99" w:rsidRPr="000E7812" w:rsidRDefault="00C57E99" w:rsidP="00C57E99">
      <w:pPr>
        <w:pStyle w:val="StructureTextList"/>
      </w:pPr>
      <w:r w:rsidRPr="000E7812">
        <w:rPr>
          <w:highlight w:val="green"/>
        </w:rPr>
        <w:t>|Muhammad-Ali|</w:t>
      </w:r>
      <w:r w:rsidR="00627ED1" w:rsidRPr="00627ED1">
        <w:tab/>
      </w:r>
      <w:r w:rsidRPr="000E7812">
        <w:t>1</w:t>
      </w:r>
      <w:r w:rsidRPr="000E7812">
        <w:tab/>
      </w:r>
      <w:r>
        <w:t>Muḥammad-ʿAlí</w:t>
      </w:r>
      <w:r w:rsidRPr="000E7812">
        <w:tab/>
      </w:r>
      <w:r w:rsidRPr="000E7812">
        <w:tab/>
      </w:r>
      <w:r>
        <w:t>fuzzy match (|Muḥammad-ʿAlí|) *L / All 1 occurances corrected.</w:t>
      </w:r>
    </w:p>
    <w:p w14:paraId="7D6934B3" w14:textId="77777777" w:rsidR="00C57E99" w:rsidRPr="000E7812" w:rsidRDefault="00C57E99" w:rsidP="00C57E99">
      <w:pPr>
        <w:pStyle w:val="StructureTextList"/>
      </w:pPr>
      <w:r w:rsidRPr="000E7812">
        <w:rPr>
          <w:highlight w:val="green"/>
        </w:rPr>
        <w:t>|Muhammad-ʿAli|</w:t>
      </w:r>
      <w:r w:rsidR="00627ED1" w:rsidRPr="00627ED1">
        <w:tab/>
      </w:r>
      <w:r w:rsidRPr="000E7812">
        <w:t>19</w:t>
      </w:r>
      <w:r w:rsidRPr="000E7812">
        <w:tab/>
      </w:r>
      <w:r>
        <w:t>Muḥammad-ʿAlí</w:t>
      </w:r>
      <w:r w:rsidRPr="000E7812">
        <w:tab/>
      </w:r>
      <w:r w:rsidRPr="000E7812">
        <w:tab/>
      </w:r>
      <w:r>
        <w:t>fuzzy match (|Muḥammad-ʿAlí|) *L / All 19 occurances corrected.</w:t>
      </w:r>
    </w:p>
    <w:p w14:paraId="4817C3AB" w14:textId="77777777" w:rsidR="00C57E99" w:rsidRPr="000E7812" w:rsidRDefault="00C57E99" w:rsidP="00C57E99">
      <w:pPr>
        <w:pStyle w:val="StructureTextList"/>
      </w:pPr>
      <w:r w:rsidRPr="000E7812">
        <w:rPr>
          <w:highlight w:val="green"/>
        </w:rPr>
        <w:t>|Muhammad-ʿAlí|</w:t>
      </w:r>
      <w:r w:rsidR="00627ED1" w:rsidRPr="00627ED1">
        <w:tab/>
      </w:r>
      <w:r w:rsidRPr="000E7812">
        <w:t>11</w:t>
      </w:r>
      <w:r w:rsidRPr="000E7812">
        <w:tab/>
      </w:r>
      <w:r>
        <w:t>Muḥammad-ʿAlí</w:t>
      </w:r>
      <w:r w:rsidRPr="000E7812">
        <w:tab/>
      </w:r>
      <w:r w:rsidRPr="000E7812">
        <w:tab/>
      </w:r>
      <w:r>
        <w:t>fuzzy match (|Muḥammad-ʿAlí|) *L / All 11 occurances corrected.</w:t>
      </w:r>
    </w:p>
    <w:p w14:paraId="52BA4EB6" w14:textId="77777777" w:rsidR="00C57E99" w:rsidRPr="000E7812" w:rsidRDefault="00C57E99" w:rsidP="00C57E99">
      <w:pPr>
        <w:pStyle w:val="StructureTextList"/>
      </w:pPr>
      <w:r w:rsidRPr="000E7812">
        <w:rPr>
          <w:highlight w:val="green"/>
        </w:rPr>
        <w:t>|Muhammad-ʿAli’s|</w:t>
      </w:r>
      <w:r w:rsidR="00627ED1" w:rsidRPr="00627ED1">
        <w:tab/>
      </w:r>
      <w:r w:rsidRPr="000E7812">
        <w:t>4</w:t>
      </w:r>
      <w:r w:rsidRPr="000E7812">
        <w:tab/>
      </w:r>
      <w:r>
        <w:t>Muḥammad-ʿAlí’s</w:t>
      </w:r>
      <w:r w:rsidRPr="000E7812">
        <w:tab/>
      </w:r>
      <w:r w:rsidRPr="000E7812">
        <w:tab/>
      </w:r>
      <w:r>
        <w:t>--- *L / All 4 occurances corrected.</w:t>
      </w:r>
    </w:p>
    <w:p w14:paraId="506A82EB" w14:textId="77777777" w:rsidR="00C57E99" w:rsidRPr="000E7812" w:rsidRDefault="00C57E99" w:rsidP="00C57E99">
      <w:pPr>
        <w:pStyle w:val="StructureTextList"/>
      </w:pPr>
      <w:r w:rsidRPr="000E7812">
        <w:rPr>
          <w:highlight w:val="green"/>
        </w:rPr>
        <w:t>|Muhammad-ʿAlíy-i-ʿAttár|</w:t>
      </w:r>
      <w:r w:rsidR="00627ED1" w:rsidRPr="00627ED1">
        <w:tab/>
      </w:r>
      <w:r w:rsidRPr="000E7812">
        <w:t>1</w:t>
      </w:r>
      <w:r w:rsidRPr="000E7812">
        <w:tab/>
      </w:r>
      <w:r>
        <w:t>Muḥammad-ʿAlíy-i-ʿAṭṭár</w:t>
      </w:r>
      <w:r w:rsidRPr="000E7812">
        <w:tab/>
      </w:r>
      <w:r w:rsidRPr="000E7812">
        <w:tab/>
      </w:r>
      <w:r>
        <w:t>fuzzy match (|Muḥammad-ʿAlíy-i-ʿAṭṭár|) *L / All 1 occurances corrected.</w:t>
      </w:r>
    </w:p>
    <w:p w14:paraId="212D534E" w14:textId="77777777" w:rsidR="00C57E99" w:rsidRPr="000E7812" w:rsidRDefault="00C57E99" w:rsidP="00C57E99">
      <w:pPr>
        <w:pStyle w:val="StructureTextList"/>
      </w:pPr>
      <w:r w:rsidRPr="000E7812">
        <w:rPr>
          <w:highlight w:val="green"/>
        </w:rPr>
        <w:t>|Muhammad-ʿAlíy-i-Salmání|</w:t>
      </w:r>
      <w:r w:rsidR="00627ED1" w:rsidRPr="00627ED1">
        <w:tab/>
      </w:r>
      <w:r w:rsidRPr="000E7812">
        <w:t>1</w:t>
      </w:r>
      <w:r w:rsidRPr="000E7812">
        <w:tab/>
      </w:r>
      <w:r>
        <w:t>Muḥammad-ʿAlíy-i-Salmání</w:t>
      </w:r>
      <w:r w:rsidRPr="000E7812">
        <w:tab/>
      </w:r>
      <w:r w:rsidRPr="000E7812">
        <w:tab/>
      </w:r>
      <w:r>
        <w:t>fuzzy match (|Muḥammad-ʿAlíy-i-Salmání|) *L / All 1 occurances corrected.</w:t>
      </w:r>
    </w:p>
    <w:p w14:paraId="62E19A52" w14:textId="77777777" w:rsidR="00C57E99" w:rsidRPr="000E7812" w:rsidRDefault="00C57E99" w:rsidP="00C57E99">
      <w:pPr>
        <w:pStyle w:val="StructureTextList"/>
      </w:pPr>
      <w:r w:rsidRPr="000E7812">
        <w:rPr>
          <w:highlight w:val="green"/>
        </w:rPr>
        <w:t>|Muhammad-ʿAlíy-i-Tambákú-Furúsh|</w:t>
      </w:r>
      <w:r w:rsidR="00627ED1" w:rsidRPr="00627ED1">
        <w:tab/>
      </w:r>
      <w:r w:rsidRPr="000E7812">
        <w:t>1</w:t>
      </w:r>
      <w:r w:rsidRPr="000E7812">
        <w:tab/>
      </w:r>
      <w:r w:rsidRPr="000E7812">
        <w:tab/>
      </w:r>
      <w:r w:rsidRPr="000E7812">
        <w:tab/>
      </w:r>
      <w:r>
        <w:t>--- *e *e</w:t>
      </w:r>
    </w:p>
    <w:p w14:paraId="03EA2478" w14:textId="77777777" w:rsidR="00C57E99" w:rsidRDefault="00C57E99" w:rsidP="00C57E99">
      <w:pPr>
        <w:pStyle w:val="StructureTextList"/>
      </w:pPr>
      <w:r w:rsidRPr="000E7812">
        <w:rPr>
          <w:highlight w:val="green"/>
        </w:rPr>
        <w:t>|Muhammad-Husayn-i-Káshání|</w:t>
      </w:r>
      <w:r w:rsidR="00627ED1" w:rsidRPr="00627ED1">
        <w:tab/>
      </w:r>
      <w:r w:rsidRPr="000E7812">
        <w:t>1</w:t>
      </w:r>
      <w:r w:rsidRPr="000E7812">
        <w:tab/>
      </w:r>
      <w:r>
        <w:t>Muḥammad-Ḥusayn-i-Ká</w:t>
      </w:r>
      <w:r>
        <w:rPr>
          <w:rFonts w:hint="eastAsia"/>
        </w:rPr>
        <w:t>á</w:t>
      </w:r>
      <w:r>
        <w:t>ní</w:t>
      </w:r>
      <w:r w:rsidRPr="000E7812">
        <w:tab/>
      </w:r>
      <w:r w:rsidRPr="000E7812">
        <w:tab/>
      </w:r>
      <w:r>
        <w:t>fuzzy match (|Muḥammad-Ḥusayn-i-Ká</w:t>
      </w:r>
      <w:r>
        <w:rPr>
          <w:rFonts w:hint="eastAsia"/>
        </w:rPr>
        <w:t>á</w:t>
      </w:r>
      <w:r>
        <w:t>ní|) *L / All 1 occurances corrected.</w:t>
      </w:r>
    </w:p>
    <w:p w14:paraId="4885B98E" w14:textId="77777777" w:rsidR="00C57E99" w:rsidRPr="000E7812" w:rsidRDefault="00C57E99" w:rsidP="00C57E99">
      <w:pPr>
        <w:pStyle w:val="StructureTextList"/>
      </w:pPr>
      <w:r w:rsidRPr="000E7812">
        <w:rPr>
          <w:highlight w:val="green"/>
        </w:rPr>
        <w:t>|Muhammad-Ibrahím-i-Káshání|</w:t>
      </w:r>
      <w:r w:rsidR="00627ED1" w:rsidRPr="00627ED1">
        <w:tab/>
      </w:r>
      <w:r w:rsidRPr="000E7812">
        <w:t>1</w:t>
      </w:r>
      <w:r w:rsidRPr="000E7812">
        <w:tab/>
      </w:r>
      <w:r>
        <w:t>Muḥammad-Ibráhím-i-Ká</w:t>
      </w:r>
      <w:r>
        <w:rPr>
          <w:rFonts w:hint="eastAsia"/>
        </w:rPr>
        <w:t>á</w:t>
      </w:r>
      <w:r>
        <w:t>ní</w:t>
      </w:r>
      <w:r w:rsidRPr="000E7812">
        <w:tab/>
      </w:r>
      <w:r w:rsidRPr="000E7812">
        <w:tab/>
      </w:r>
      <w:r>
        <w:t>--- *e *e *e *e *L / All 1 occurances corrected.</w:t>
      </w:r>
    </w:p>
    <w:p w14:paraId="4D2C4BA3" w14:textId="77777777" w:rsidR="00C57E99" w:rsidRPr="000E7812" w:rsidRDefault="00C57E99" w:rsidP="00C57E99">
      <w:pPr>
        <w:pStyle w:val="StructureTextList"/>
      </w:pPr>
      <w:r w:rsidRPr="000E7812">
        <w:rPr>
          <w:highlight w:val="green"/>
        </w:rPr>
        <w:t>|</w:t>
      </w:r>
      <w:r w:rsidR="00627ED1" w:rsidRPr="00627ED1">
        <w:rPr>
          <w:highlight w:val="darkGreen"/>
        </w:rPr>
        <w:t>Muhammad-Ibráhím-i-Khalíl</w:t>
      </w:r>
      <w:r w:rsidRPr="000E7812">
        <w:rPr>
          <w:highlight w:val="green"/>
        </w:rPr>
        <w:t>|</w:t>
      </w:r>
      <w:r w:rsidR="00627ED1" w:rsidRPr="00627ED1">
        <w:tab/>
      </w:r>
      <w:r w:rsidRPr="000E7812">
        <w:t>1</w:t>
      </w:r>
      <w:r w:rsidRPr="000E7812">
        <w:tab/>
      </w:r>
      <w:r w:rsidR="00627ED1" w:rsidRPr="00627ED1">
        <w:rPr>
          <w:highlight w:val="darkGreen"/>
        </w:rPr>
        <w:t>Muḥammad-Ibráhím-i-Ibráhím-i-</w:t>
      </w:r>
      <w:r>
        <w:rPr>
          <w:highlight w:val="darkGreen"/>
        </w:rPr>
        <w:t></w:t>
      </w:r>
      <w:r w:rsidR="00627ED1" w:rsidRPr="00627ED1">
        <w:rPr>
          <w:highlight w:val="darkGreen"/>
        </w:rPr>
        <w:t>alíl</w:t>
      </w:r>
      <w:r w:rsidRPr="000E7812">
        <w:tab/>
      </w:r>
      <w:r w:rsidRPr="000E7812">
        <w:tab/>
      </w:r>
      <w:r>
        <w:t>--- *e *L</w:t>
      </w:r>
    </w:p>
    <w:p w14:paraId="375E77E5" w14:textId="77777777" w:rsidR="00C57E99" w:rsidRPr="000E7812" w:rsidRDefault="00C57E99" w:rsidP="00C57E99">
      <w:pPr>
        <w:pStyle w:val="StructureTextList"/>
      </w:pPr>
      <w:r w:rsidRPr="000E7812">
        <w:rPr>
          <w:highlight w:val="green"/>
        </w:rPr>
        <w:t>|Muhammad-i-Isfahání|</w:t>
      </w:r>
      <w:r w:rsidR="00627ED1" w:rsidRPr="00627ED1">
        <w:tab/>
      </w:r>
      <w:r w:rsidRPr="000E7812">
        <w:t>1</w:t>
      </w:r>
      <w:r w:rsidRPr="000E7812">
        <w:tab/>
      </w:r>
      <w:r>
        <w:t>Muḥammad-i-Iṣfahání</w:t>
      </w:r>
      <w:r w:rsidRPr="000E7812">
        <w:tab/>
      </w:r>
      <w:r w:rsidRPr="000E7812">
        <w:tab/>
      </w:r>
      <w:r>
        <w:t>fuzzy match (|Muḥammad-i-Iṣfahání|) *L / All 1 occurances corrected.</w:t>
      </w:r>
    </w:p>
    <w:p w14:paraId="3E2A5133" w14:textId="77777777" w:rsidR="00C57E99" w:rsidRPr="000E7812" w:rsidRDefault="00C57E99" w:rsidP="00C57E99">
      <w:pPr>
        <w:pStyle w:val="StructureTextList"/>
      </w:pPr>
      <w:r w:rsidRPr="000E7812">
        <w:rPr>
          <w:highlight w:val="green"/>
        </w:rPr>
        <w:t>|Muhammad-i-Isfáhání|</w:t>
      </w:r>
      <w:r w:rsidR="00627ED1" w:rsidRPr="00627ED1">
        <w:tab/>
      </w:r>
      <w:r w:rsidRPr="000E7812">
        <w:t>1</w:t>
      </w:r>
      <w:r w:rsidRPr="000E7812">
        <w:tab/>
      </w:r>
      <w:r>
        <w:t>Muḥammad-i-Iṣfahání</w:t>
      </w:r>
      <w:r w:rsidRPr="000E7812">
        <w:tab/>
      </w:r>
      <w:r w:rsidRPr="000E7812">
        <w:tab/>
      </w:r>
      <w:r>
        <w:t>fuzzy match (|Muḥammad-i-Iṣfahání|) *L / All 1 occurances corrected.</w:t>
      </w:r>
    </w:p>
    <w:p w14:paraId="7879F687" w14:textId="77777777" w:rsidR="00C57E99" w:rsidRPr="000E7812" w:rsidRDefault="00C57E99" w:rsidP="00C57E99">
      <w:pPr>
        <w:pStyle w:val="StructureTextList"/>
      </w:pPr>
      <w:r w:rsidRPr="000E7812">
        <w:rPr>
          <w:highlight w:val="green"/>
        </w:rPr>
        <w:t>|Muhammad-i-Mázindarání|</w:t>
      </w:r>
      <w:r w:rsidR="00627ED1" w:rsidRPr="00627ED1">
        <w:tab/>
      </w:r>
      <w:r w:rsidRPr="000E7812">
        <w:t>1</w:t>
      </w:r>
      <w:r w:rsidRPr="000E7812">
        <w:tab/>
      </w:r>
      <w:r>
        <w:t>Muḥammad-i-Mázindarání</w:t>
      </w:r>
      <w:r w:rsidRPr="000E7812">
        <w:tab/>
      </w:r>
      <w:r w:rsidRPr="000E7812">
        <w:tab/>
      </w:r>
      <w:r>
        <w:t>fuzzy match (|Muḥammad-i-Mázindarání|) *L / All 1 occurances corrected.</w:t>
      </w:r>
    </w:p>
    <w:p w14:paraId="79F3938C" w14:textId="77777777" w:rsidR="00C57E99" w:rsidRPr="000E7812" w:rsidRDefault="00C57E99" w:rsidP="00C57E99">
      <w:pPr>
        <w:pStyle w:val="StructureTextList"/>
      </w:pPr>
      <w:r w:rsidRPr="000E7812">
        <w:rPr>
          <w:highlight w:val="green"/>
        </w:rPr>
        <w:t>|Muhammad-i-Mukárí|</w:t>
      </w:r>
      <w:r w:rsidR="00627ED1" w:rsidRPr="00627ED1">
        <w:tab/>
      </w:r>
      <w:r w:rsidRPr="000E7812">
        <w:t>1</w:t>
      </w:r>
      <w:r w:rsidRPr="000E7812">
        <w:tab/>
      </w:r>
      <w:r>
        <w:t>Muḥammad-i-Mukárí</w:t>
      </w:r>
      <w:r w:rsidRPr="000E7812">
        <w:tab/>
      </w:r>
      <w:r w:rsidRPr="000E7812">
        <w:tab/>
      </w:r>
      <w:r>
        <w:t>fuzzy match (|Muḥammad-i-Mukárí|) *L / All 1 occurances corrected.</w:t>
      </w:r>
    </w:p>
    <w:p w14:paraId="10706177" w14:textId="77777777" w:rsidR="00C57E99" w:rsidRPr="000E7812" w:rsidRDefault="00C57E99" w:rsidP="00C57E99">
      <w:pPr>
        <w:pStyle w:val="StructureTextList"/>
      </w:pPr>
      <w:r w:rsidRPr="000E7812">
        <w:rPr>
          <w:highlight w:val="green"/>
        </w:rPr>
        <w:t>|Muhammad-i-Tabrízí|</w:t>
      </w:r>
      <w:r w:rsidR="00627ED1" w:rsidRPr="00627ED1">
        <w:tab/>
      </w:r>
      <w:r w:rsidRPr="000E7812">
        <w:t>1</w:t>
      </w:r>
      <w:r w:rsidRPr="000E7812">
        <w:tab/>
      </w:r>
      <w:r>
        <w:t>Muḥammad-i-Tabrízí</w:t>
      </w:r>
      <w:r w:rsidRPr="000E7812">
        <w:tab/>
      </w:r>
      <w:r w:rsidRPr="000E7812">
        <w:tab/>
      </w:r>
      <w:r>
        <w:t>fuzzy match (|Muḥammad-i-Tabrízí|) *L / All 1 occurances corrected.</w:t>
      </w:r>
    </w:p>
    <w:p w14:paraId="4257D298" w14:textId="77777777" w:rsidR="00C57E99" w:rsidRPr="000E7812" w:rsidRDefault="00C57E99" w:rsidP="00C57E99">
      <w:pPr>
        <w:pStyle w:val="StructureTextList"/>
      </w:pPr>
      <w:r w:rsidRPr="000E7812">
        <w:rPr>
          <w:rStyle w:val="referenceauthor"/>
          <w:highlight w:val="green"/>
        </w:rPr>
        <w:t>|Muhammad-i-Zarandi|</w:t>
      </w:r>
      <w:r w:rsidR="00627ED1" w:rsidRPr="00627ED1">
        <w:tab/>
      </w:r>
      <w:r w:rsidRPr="000E7812">
        <w:t>1</w:t>
      </w:r>
      <w:r w:rsidRPr="000E7812">
        <w:tab/>
      </w:r>
      <w:r>
        <w:t>Muḥammad-i-Zarandí</w:t>
      </w:r>
      <w:r w:rsidRPr="000E7812">
        <w:tab/>
      </w:r>
      <w:r w:rsidRPr="000E7812">
        <w:tab/>
      </w:r>
      <w:r>
        <w:t>fuzzy match (|Muḥammad-i-Zarandí|) *L / All 1 occurances corrected.</w:t>
      </w:r>
    </w:p>
    <w:p w14:paraId="3E36EC2F" w14:textId="77777777" w:rsidR="00C57E99" w:rsidRPr="000E7812" w:rsidRDefault="00C57E99" w:rsidP="00C57E99">
      <w:pPr>
        <w:pStyle w:val="StructureTextList"/>
      </w:pPr>
      <w:r w:rsidRPr="000E7812">
        <w:rPr>
          <w:highlight w:val="green"/>
        </w:rPr>
        <w:t>|Muhammad-Javad|</w:t>
      </w:r>
      <w:r w:rsidR="00627ED1" w:rsidRPr="00627ED1">
        <w:tab/>
      </w:r>
      <w:r w:rsidRPr="000E7812">
        <w:t>3</w:t>
      </w:r>
      <w:r w:rsidRPr="000E7812">
        <w:tab/>
      </w:r>
      <w:r>
        <w:t>Muḥammad-Javád</w:t>
      </w:r>
      <w:r w:rsidRPr="000E7812">
        <w:tab/>
      </w:r>
      <w:r w:rsidRPr="000E7812">
        <w:tab/>
      </w:r>
      <w:r>
        <w:t>fuzzy match (|Muḥammad-Javád|) *L / All 3 occurances corrected.</w:t>
      </w:r>
    </w:p>
    <w:p w14:paraId="5C0F8E2E" w14:textId="77777777" w:rsidR="00C57E99" w:rsidRPr="000E7812" w:rsidRDefault="00C57E99" w:rsidP="00C57E99">
      <w:pPr>
        <w:pStyle w:val="StructureTextList"/>
      </w:pPr>
      <w:r w:rsidRPr="000E7812">
        <w:rPr>
          <w:highlight w:val="green"/>
        </w:rPr>
        <w:t>|Muhammad-Javad-|</w:t>
      </w:r>
      <w:r w:rsidR="00627ED1" w:rsidRPr="00627ED1">
        <w:tab/>
      </w:r>
      <w:r w:rsidRPr="000E7812">
        <w:t>1</w:t>
      </w:r>
      <w:r w:rsidRPr="000E7812">
        <w:tab/>
      </w:r>
      <w:r>
        <w:t>Muḥammad-Javád-</w:t>
      </w:r>
      <w:r w:rsidRPr="000E7812">
        <w:tab/>
      </w:r>
      <w:r w:rsidRPr="000E7812">
        <w:tab/>
      </w:r>
      <w:r>
        <w:t>fuzzy match (|Muḥammad-Javád|) *L</w:t>
      </w:r>
    </w:p>
    <w:p w14:paraId="5BCE6302" w14:textId="77777777" w:rsidR="00C57E99" w:rsidRPr="000E7812" w:rsidRDefault="00C57E99" w:rsidP="00C57E99">
      <w:pPr>
        <w:pStyle w:val="StructureTextList"/>
      </w:pPr>
      <w:r w:rsidRPr="000E7812">
        <w:rPr>
          <w:highlight w:val="green"/>
        </w:rPr>
        <w:t>|Muhammad-Javad-i-Qazvini|</w:t>
      </w:r>
      <w:r w:rsidR="00627ED1" w:rsidRPr="00627ED1">
        <w:tab/>
      </w:r>
      <w:r w:rsidRPr="000E7812">
        <w:t>6</w:t>
      </w:r>
      <w:r w:rsidRPr="000E7812">
        <w:tab/>
      </w:r>
      <w:r>
        <w:t>Muḥammad-Javád-i-Qazvíní</w:t>
      </w:r>
      <w:r w:rsidRPr="000E7812">
        <w:tab/>
      </w:r>
      <w:r w:rsidRPr="000E7812">
        <w:tab/>
      </w:r>
      <w:r>
        <w:t>--- *e *e *e *L / All 6 occurances corrected.</w:t>
      </w:r>
    </w:p>
    <w:p w14:paraId="17B93DF0" w14:textId="77777777" w:rsidR="00C57E99" w:rsidRPr="000E7812" w:rsidRDefault="00C57E99" w:rsidP="00C57E99">
      <w:pPr>
        <w:pStyle w:val="StructureTextList"/>
      </w:pPr>
      <w:r w:rsidRPr="000E7812">
        <w:rPr>
          <w:highlight w:val="green"/>
        </w:rPr>
        <w:t>|Muhammad-Javád-i-Qazvíní|</w:t>
      </w:r>
      <w:r w:rsidR="00627ED1" w:rsidRPr="00627ED1">
        <w:tab/>
      </w:r>
      <w:r w:rsidRPr="000E7812">
        <w:t>1</w:t>
      </w:r>
      <w:r w:rsidRPr="000E7812">
        <w:tab/>
      </w:r>
      <w:r>
        <w:t>Muḥammad-Javád-i-Qazvíní</w:t>
      </w:r>
      <w:r w:rsidRPr="000E7812">
        <w:tab/>
      </w:r>
      <w:r w:rsidRPr="000E7812">
        <w:tab/>
      </w:r>
      <w:r>
        <w:t>--- *L / All 1 occurances corrected.</w:t>
      </w:r>
    </w:p>
    <w:p w14:paraId="3889DD7B" w14:textId="77777777" w:rsidR="00C57E99" w:rsidRPr="000E7812" w:rsidRDefault="00C57E99" w:rsidP="00C57E99">
      <w:pPr>
        <w:pStyle w:val="StructureTextList"/>
      </w:pPr>
      <w:r w:rsidRPr="000E7812">
        <w:rPr>
          <w:highlight w:val="green"/>
        </w:rPr>
        <w:t>|Muhammad-Karim|</w:t>
      </w:r>
      <w:r w:rsidR="00627ED1" w:rsidRPr="00627ED1">
        <w:tab/>
      </w:r>
      <w:r w:rsidRPr="000E7812">
        <w:t>1</w:t>
      </w:r>
      <w:r w:rsidRPr="000E7812">
        <w:tab/>
      </w:r>
      <w:r>
        <w:t>Muḥammad-Karím</w:t>
      </w:r>
      <w:r w:rsidRPr="000E7812">
        <w:tab/>
      </w:r>
      <w:r w:rsidRPr="000E7812">
        <w:tab/>
      </w:r>
      <w:r>
        <w:t>fuzzy match (|Muḥammad-Karím|) *L / All 1 occurances corrected.</w:t>
      </w:r>
    </w:p>
    <w:p w14:paraId="1C02817E" w14:textId="77777777" w:rsidR="00C57E99" w:rsidRPr="000E7812" w:rsidRDefault="00C57E99" w:rsidP="00C57E99">
      <w:pPr>
        <w:pStyle w:val="StructureTextList"/>
      </w:pPr>
      <w:r w:rsidRPr="000E7812">
        <w:rPr>
          <w:highlight w:val="green"/>
        </w:rPr>
        <w:t>|Muhammad-Kázim|</w:t>
      </w:r>
      <w:r w:rsidR="00627ED1" w:rsidRPr="00627ED1">
        <w:tab/>
      </w:r>
      <w:r w:rsidRPr="000E7812">
        <w:t>1</w:t>
      </w:r>
      <w:r w:rsidRPr="000E7812">
        <w:tab/>
      </w:r>
      <w:r>
        <w:t>Muḥammad-Káẓim</w:t>
      </w:r>
      <w:r w:rsidRPr="000E7812">
        <w:tab/>
      </w:r>
      <w:r w:rsidRPr="000E7812">
        <w:tab/>
      </w:r>
      <w:r>
        <w:t>fuzzy match (|Muḥammad-Káẓim|) *L / All 1 occurances corrected.</w:t>
      </w:r>
    </w:p>
    <w:p w14:paraId="272E6F07" w14:textId="77777777" w:rsidR="00C57E99" w:rsidRPr="000E7812" w:rsidRDefault="00C57E99" w:rsidP="00C57E99">
      <w:pPr>
        <w:pStyle w:val="StructureTextList"/>
      </w:pPr>
      <w:r w:rsidRPr="000E7812">
        <w:rPr>
          <w:highlight w:val="green"/>
        </w:rPr>
        <w:t>|Muhammad-Mustafáy-i-Baghdádí|</w:t>
      </w:r>
      <w:r w:rsidR="00627ED1" w:rsidRPr="00627ED1">
        <w:tab/>
      </w:r>
      <w:r w:rsidRPr="000E7812">
        <w:t>1</w:t>
      </w:r>
      <w:r w:rsidRPr="000E7812">
        <w:tab/>
      </w:r>
      <w:r>
        <w:t>Muḥammad-Muṣṭafáy-i-Badádí</w:t>
      </w:r>
      <w:r w:rsidRPr="000E7812">
        <w:tab/>
      </w:r>
      <w:r w:rsidRPr="000E7812">
        <w:tab/>
      </w:r>
      <w:r>
        <w:t>--- *e *L / All 1 occurances corrected.</w:t>
      </w:r>
    </w:p>
    <w:p w14:paraId="3B66387C" w14:textId="77777777" w:rsidR="00C57E99" w:rsidRPr="000E7812" w:rsidRDefault="00C57E99" w:rsidP="00C57E99">
      <w:pPr>
        <w:pStyle w:val="StructureTextList"/>
      </w:pPr>
      <w:r w:rsidRPr="000E7812">
        <w:rPr>
          <w:highlight w:val="green"/>
        </w:rPr>
        <w:t>|Muhammad-Qulí|</w:t>
      </w:r>
      <w:r w:rsidR="00627ED1" w:rsidRPr="00627ED1">
        <w:tab/>
      </w:r>
      <w:r w:rsidRPr="000E7812">
        <w:t>1</w:t>
      </w:r>
      <w:r w:rsidRPr="000E7812">
        <w:tab/>
      </w:r>
      <w:r>
        <w:t>Muḥammad-Qulí</w:t>
      </w:r>
      <w:r w:rsidRPr="000E7812">
        <w:tab/>
      </w:r>
      <w:r w:rsidRPr="000E7812">
        <w:tab/>
      </w:r>
      <w:r>
        <w:t>fuzzy match (|Muḥammad-Qulí|) *L / All 1 occurances corrected.</w:t>
      </w:r>
    </w:p>
    <w:p w14:paraId="5B91B7D3" w14:textId="77777777" w:rsidR="00C57E99" w:rsidRDefault="00C57E99" w:rsidP="00C57E99">
      <w:pPr>
        <w:pStyle w:val="StructureTextList"/>
      </w:pPr>
      <w:r w:rsidRPr="000E7812">
        <w:rPr>
          <w:highlight w:val="green"/>
        </w:rPr>
        <w:t>|Muhammad-Ridáy-i-Shírází|</w:t>
      </w:r>
      <w:r w:rsidR="00627ED1" w:rsidRPr="00627ED1">
        <w:tab/>
      </w:r>
      <w:r w:rsidRPr="000E7812">
        <w:t>1</w:t>
      </w:r>
      <w:r w:rsidRPr="000E7812">
        <w:tab/>
      </w:r>
      <w:r>
        <w:t>Muḥammad-Riḍáy-i-</w:t>
      </w:r>
      <w:r>
        <w:rPr>
          <w:rFonts w:hint="eastAsia"/>
        </w:rPr>
        <w:t>í</w:t>
      </w:r>
      <w:r>
        <w:t>rází</w:t>
      </w:r>
      <w:r w:rsidRPr="000E7812">
        <w:tab/>
      </w:r>
      <w:r w:rsidRPr="000E7812">
        <w:tab/>
      </w:r>
      <w:r>
        <w:t>fuzzy match (|Muḥammad-Riḍáy-i-</w:t>
      </w:r>
      <w:r>
        <w:rPr>
          <w:rFonts w:hint="eastAsia"/>
        </w:rPr>
        <w:t>í</w:t>
      </w:r>
      <w:r>
        <w:t>rází|) *L / All 1 occurances corrected.</w:t>
      </w:r>
    </w:p>
    <w:p w14:paraId="0045FE23" w14:textId="77777777" w:rsidR="00C57E99" w:rsidRPr="000E7812" w:rsidRDefault="00C57E99" w:rsidP="00C57E99">
      <w:pPr>
        <w:pStyle w:val="StructureTextList"/>
      </w:pPr>
      <w:r w:rsidRPr="000E7812">
        <w:rPr>
          <w:highlight w:val="green"/>
        </w:rPr>
        <w:t>|Muhammad-Taqí|</w:t>
      </w:r>
      <w:r w:rsidR="00627ED1" w:rsidRPr="00627ED1">
        <w:tab/>
      </w:r>
      <w:r w:rsidRPr="000E7812">
        <w:t>1</w:t>
      </w:r>
      <w:r w:rsidRPr="000E7812">
        <w:tab/>
      </w:r>
      <w:r>
        <w:t>Muḥammad-Taqí</w:t>
      </w:r>
      <w:r w:rsidRPr="000E7812">
        <w:tab/>
      </w:r>
      <w:r w:rsidRPr="000E7812">
        <w:tab/>
      </w:r>
      <w:r>
        <w:t>fuzzy match (|Muḥammad-Taqí|) *L / All 1 occurances corrected.</w:t>
      </w:r>
    </w:p>
    <w:p w14:paraId="18332815" w14:textId="77777777" w:rsidR="00C57E99" w:rsidRPr="000E7812" w:rsidRDefault="00C57E99" w:rsidP="00C57E99">
      <w:pPr>
        <w:pStyle w:val="StructureTextList"/>
      </w:pPr>
      <w:r w:rsidRPr="000E7812">
        <w:rPr>
          <w:highlight w:val="green"/>
        </w:rPr>
        <w:t>|mujtahid|</w:t>
      </w:r>
      <w:r w:rsidR="00627ED1" w:rsidRPr="00627ED1">
        <w:tab/>
      </w:r>
      <w:r w:rsidRPr="000E7812">
        <w:t>1</w:t>
      </w:r>
      <w:r w:rsidRPr="000E7812">
        <w:tab/>
      </w:r>
      <w:r w:rsidRPr="000E7812">
        <w:tab/>
      </w:r>
      <w:r w:rsidRPr="000E7812">
        <w:tab/>
      </w:r>
      <w:r>
        <w:t>fuzzy match (|Mujtahid|) *L</w:t>
      </w:r>
    </w:p>
    <w:p w14:paraId="7D957D47" w14:textId="77777777" w:rsidR="00C57E99" w:rsidRPr="000E7812" w:rsidRDefault="00C57E99" w:rsidP="00C57E99">
      <w:pPr>
        <w:pStyle w:val="StructureTextList"/>
      </w:pPr>
      <w:r w:rsidRPr="000E7812">
        <w:rPr>
          <w:highlight w:val="green"/>
        </w:rPr>
        <w:t>|Mulla Abdu’l-Karim|</w:t>
      </w:r>
      <w:r w:rsidR="00627ED1" w:rsidRPr="00627ED1">
        <w:tab/>
      </w:r>
      <w:r w:rsidRPr="000E7812">
        <w:t>2</w:t>
      </w:r>
      <w:r w:rsidRPr="000E7812">
        <w:tab/>
      </w:r>
      <w:r>
        <w:t>Mullá ʿAbdu’l-Karím</w:t>
      </w:r>
      <w:r w:rsidRPr="000E7812">
        <w:tab/>
      </w:r>
      <w:r w:rsidRPr="000E7812">
        <w:tab/>
      </w:r>
      <w:r>
        <w:t>fuzzy match (|Mullá ʿAbdu’l-Karím|) *L / All 2 occurances corrected.</w:t>
      </w:r>
    </w:p>
    <w:p w14:paraId="6AF3F838" w14:textId="77777777" w:rsidR="00C57E99" w:rsidRPr="000E7812" w:rsidRDefault="00C57E99" w:rsidP="00C57E99">
      <w:pPr>
        <w:pStyle w:val="StructureTextList"/>
      </w:pPr>
      <w:r w:rsidRPr="000E7812">
        <w:rPr>
          <w:highlight w:val="green"/>
        </w:rPr>
        <w:t>|Mulla Ali-Akbar|</w:t>
      </w:r>
      <w:r w:rsidR="00627ED1" w:rsidRPr="00627ED1">
        <w:tab/>
      </w:r>
      <w:r w:rsidRPr="000E7812">
        <w:t>1</w:t>
      </w:r>
      <w:r w:rsidRPr="000E7812">
        <w:tab/>
      </w:r>
      <w:r>
        <w:t>Mullá ʿAlí-Akbar</w:t>
      </w:r>
      <w:r w:rsidRPr="000E7812">
        <w:tab/>
      </w:r>
      <w:r w:rsidRPr="000E7812">
        <w:tab/>
      </w:r>
      <w:r>
        <w:t>fuzzy match (|Mullá ʿAlí-Akbar|) *L / All 1 occurances corrected.</w:t>
      </w:r>
    </w:p>
    <w:p w14:paraId="2C867042" w14:textId="77777777" w:rsidR="00C57E99" w:rsidRPr="000E7812" w:rsidRDefault="00C57E99" w:rsidP="00C57E99">
      <w:pPr>
        <w:pStyle w:val="StructureTextList"/>
      </w:pPr>
      <w:r w:rsidRPr="000E7812">
        <w:rPr>
          <w:highlight w:val="green"/>
        </w:rPr>
        <w:t>|Mullá ʿAlí-Akbar|</w:t>
      </w:r>
      <w:r w:rsidR="00627ED1" w:rsidRPr="00627ED1">
        <w:tab/>
      </w:r>
      <w:r w:rsidRPr="000E7812">
        <w:t>1</w:t>
      </w:r>
      <w:r w:rsidRPr="000E7812">
        <w:tab/>
      </w:r>
      <w:r w:rsidRPr="000E7812">
        <w:tab/>
      </w:r>
      <w:r>
        <w:t>ok</w:t>
      </w:r>
      <w:r w:rsidRPr="000E7812">
        <w:tab/>
      </w:r>
      <w:r>
        <w:t>unprecedented match *L *L / 0 occurances corrected, 2 left unchanged.</w:t>
      </w:r>
    </w:p>
    <w:p w14:paraId="3C8D6DD1" w14:textId="77777777" w:rsidR="00C57E99" w:rsidRPr="000E7812" w:rsidRDefault="00C57E99" w:rsidP="00C57E99">
      <w:pPr>
        <w:pStyle w:val="StructureTextList"/>
      </w:pPr>
      <w:r w:rsidRPr="000E7812">
        <w:rPr>
          <w:highlight w:val="green"/>
        </w:rPr>
        <w:t>|Mulla Baqir|</w:t>
      </w:r>
      <w:r w:rsidR="00627ED1" w:rsidRPr="00627ED1">
        <w:tab/>
      </w:r>
      <w:r w:rsidRPr="000E7812">
        <w:t>2</w:t>
      </w:r>
      <w:r w:rsidRPr="000E7812">
        <w:tab/>
      </w:r>
      <w:r>
        <w:t>Mullá Báqir</w:t>
      </w:r>
      <w:r w:rsidRPr="000E7812">
        <w:tab/>
      </w:r>
      <w:r w:rsidRPr="000E7812">
        <w:tab/>
      </w:r>
      <w:r>
        <w:t>fuzzy match (|Mullá Báqir|) *L / All 2 occurances corrected.</w:t>
      </w:r>
    </w:p>
    <w:p w14:paraId="18BABC9A" w14:textId="77777777" w:rsidR="00C57E99" w:rsidRPr="000E7812" w:rsidRDefault="00C57E99" w:rsidP="00C57E99">
      <w:pPr>
        <w:pStyle w:val="StructureTextList"/>
      </w:pPr>
      <w:r w:rsidRPr="000E7812">
        <w:rPr>
          <w:highlight w:val="green"/>
        </w:rPr>
        <w:t>|Mullá Hadíy-i-Qazvíní|</w:t>
      </w:r>
      <w:r w:rsidR="00627ED1" w:rsidRPr="00627ED1">
        <w:tab/>
      </w:r>
      <w:r w:rsidRPr="000E7812">
        <w:t>1</w:t>
      </w:r>
      <w:r w:rsidRPr="000E7812">
        <w:tab/>
      </w:r>
      <w:r>
        <w:t>Mullá Hádíy-i-Qazvíní</w:t>
      </w:r>
      <w:r w:rsidRPr="000E7812">
        <w:tab/>
      </w:r>
      <w:r w:rsidRPr="000E7812">
        <w:tab/>
      </w:r>
      <w:r>
        <w:t>--- *e *L / All 1 occurances corrected.</w:t>
      </w:r>
    </w:p>
    <w:p w14:paraId="4EE212F9" w14:textId="77777777" w:rsidR="00C57E99" w:rsidRPr="000E7812" w:rsidRDefault="00C57E99" w:rsidP="00C57E99">
      <w:pPr>
        <w:pStyle w:val="StructureTextList"/>
      </w:pPr>
      <w:r w:rsidRPr="000E7812">
        <w:rPr>
          <w:highlight w:val="green"/>
        </w:rPr>
        <w:t>|Mulla Husayn|</w:t>
      </w:r>
      <w:r w:rsidR="00627ED1" w:rsidRPr="00627ED1">
        <w:tab/>
      </w:r>
      <w:r w:rsidRPr="000E7812">
        <w:t>19</w:t>
      </w:r>
      <w:r w:rsidRPr="000E7812">
        <w:tab/>
      </w:r>
      <w:r>
        <w:t>Mullá Ḥusayn</w:t>
      </w:r>
      <w:r w:rsidRPr="000E7812">
        <w:tab/>
      </w:r>
      <w:r w:rsidRPr="000E7812">
        <w:tab/>
      </w:r>
      <w:r>
        <w:t>fuzzy match (|Mullá Ḥusayn|) *L / All 19 occurances corrected.</w:t>
      </w:r>
    </w:p>
    <w:p w14:paraId="51FEA8AE" w14:textId="77777777" w:rsidR="00C57E99" w:rsidRPr="000E7812" w:rsidRDefault="00C57E99" w:rsidP="00C57E99">
      <w:pPr>
        <w:pStyle w:val="StructureTextList"/>
      </w:pPr>
      <w:r w:rsidRPr="000E7812">
        <w:rPr>
          <w:highlight w:val="green"/>
        </w:rPr>
        <w:t>|Mullá Husayn|</w:t>
      </w:r>
      <w:r w:rsidR="00627ED1" w:rsidRPr="00627ED1">
        <w:tab/>
      </w:r>
      <w:r w:rsidRPr="000E7812">
        <w:t>2</w:t>
      </w:r>
      <w:r w:rsidRPr="000E7812">
        <w:tab/>
      </w:r>
      <w:r>
        <w:t>Mullá Ḥusayn</w:t>
      </w:r>
      <w:r w:rsidRPr="000E7812">
        <w:tab/>
      </w:r>
      <w:r w:rsidRPr="000E7812">
        <w:tab/>
      </w:r>
      <w:r>
        <w:t>fuzzy match (|Mullá Ḥusayn|) *L / All 2 occurances corrected.</w:t>
      </w:r>
    </w:p>
    <w:p w14:paraId="319A0D54" w14:textId="77777777" w:rsidR="00C57E99" w:rsidRPr="000E7812" w:rsidRDefault="00C57E99" w:rsidP="00C57E99">
      <w:pPr>
        <w:pStyle w:val="StructureTextList"/>
      </w:pPr>
      <w:r w:rsidRPr="000E7812">
        <w:rPr>
          <w:highlight w:val="green"/>
        </w:rPr>
        <w:t>|Mulla Husayn’s|</w:t>
      </w:r>
      <w:r w:rsidR="00627ED1" w:rsidRPr="00627ED1">
        <w:tab/>
      </w:r>
      <w:r w:rsidRPr="000E7812">
        <w:t>1</w:t>
      </w:r>
      <w:r w:rsidRPr="000E7812">
        <w:tab/>
      </w:r>
      <w:r>
        <w:t>Mullá Ḥusayn’s</w:t>
      </w:r>
      <w:r w:rsidRPr="000E7812">
        <w:tab/>
      </w:r>
      <w:r w:rsidRPr="000E7812">
        <w:tab/>
      </w:r>
      <w:r>
        <w:t>fuzzy match (|Mullá Ḥusayns|) *L / All 1 occurances corrected.</w:t>
      </w:r>
    </w:p>
    <w:p w14:paraId="7DFE1B7D" w14:textId="77777777" w:rsidR="00C57E99" w:rsidRPr="000E7812" w:rsidRDefault="00C57E99" w:rsidP="00C57E99">
      <w:pPr>
        <w:pStyle w:val="StructureTextList"/>
      </w:pPr>
      <w:r w:rsidRPr="000E7812">
        <w:rPr>
          <w:highlight w:val="green"/>
        </w:rPr>
        <w:t>|Mulla Husayn-i-Jahrumi|</w:t>
      </w:r>
      <w:r w:rsidR="00627ED1" w:rsidRPr="00627ED1">
        <w:tab/>
      </w:r>
      <w:r w:rsidRPr="000E7812">
        <w:t>1</w:t>
      </w:r>
      <w:r w:rsidRPr="000E7812">
        <w:tab/>
      </w:r>
      <w:r>
        <w:t>Mullá Ḥusayn-i-Jahrumí</w:t>
      </w:r>
      <w:r w:rsidRPr="000E7812">
        <w:tab/>
      </w:r>
      <w:r w:rsidRPr="000E7812">
        <w:tab/>
      </w:r>
      <w:r>
        <w:t>--- *e *e *L / All 1 occurances corrected.</w:t>
      </w:r>
    </w:p>
    <w:p w14:paraId="187191A9" w14:textId="77777777" w:rsidR="00C57E99" w:rsidRPr="000E7812" w:rsidRDefault="00C57E99" w:rsidP="00C57E99">
      <w:pPr>
        <w:pStyle w:val="StructureTextList"/>
      </w:pPr>
      <w:r w:rsidRPr="000E7812">
        <w:rPr>
          <w:highlight w:val="green"/>
        </w:rPr>
        <w:t>|Mulla Muhammad|</w:t>
      </w:r>
      <w:r w:rsidR="00627ED1" w:rsidRPr="00627ED1">
        <w:tab/>
      </w:r>
      <w:r w:rsidRPr="000E7812">
        <w:t>3</w:t>
      </w:r>
      <w:r w:rsidRPr="000E7812">
        <w:tab/>
      </w:r>
      <w:r>
        <w:t>Mullá Muḥammad</w:t>
      </w:r>
      <w:r w:rsidRPr="000E7812">
        <w:tab/>
      </w:r>
      <w:r w:rsidRPr="000E7812">
        <w:tab/>
      </w:r>
      <w:r>
        <w:t>fuzzy match (|Mullá Muḥammad|) *L / All 3 occurances corrected.</w:t>
      </w:r>
    </w:p>
    <w:p w14:paraId="57EDAEA0" w14:textId="77777777" w:rsidR="00C57E99" w:rsidRPr="000E7812" w:rsidRDefault="00C57E99" w:rsidP="00C57E99">
      <w:pPr>
        <w:pStyle w:val="StructureTextList"/>
      </w:pPr>
      <w:r w:rsidRPr="000E7812">
        <w:rPr>
          <w:rStyle w:val="quotebahaiscripture"/>
          <w:highlight w:val="green"/>
        </w:rPr>
        <w:t>|Mulla Muhammad-i-Tabrizi|</w:t>
      </w:r>
      <w:r w:rsidR="00627ED1" w:rsidRPr="00627ED1">
        <w:tab/>
      </w:r>
      <w:r w:rsidRPr="000E7812">
        <w:t>1</w:t>
      </w:r>
      <w:r w:rsidRPr="000E7812">
        <w:tab/>
      </w:r>
      <w:r>
        <w:t>Mullá Muḥammad-i-Tabrízí</w:t>
      </w:r>
      <w:r w:rsidRPr="000E7812">
        <w:tab/>
      </w:r>
      <w:r w:rsidRPr="000E7812">
        <w:tab/>
      </w:r>
      <w:r>
        <w:t>--- *e *L / All 1 occurances corrected.</w:t>
      </w:r>
    </w:p>
    <w:p w14:paraId="54510CBC" w14:textId="77777777" w:rsidR="00C57E99" w:rsidRPr="000E7812" w:rsidRDefault="00C57E99" w:rsidP="00C57E99">
      <w:pPr>
        <w:pStyle w:val="StructureTextList"/>
      </w:pPr>
      <w:r w:rsidRPr="000E7812">
        <w:rPr>
          <w:highlight w:val="green"/>
        </w:rPr>
        <w:t>|Mulla Rajab-ʿAli|</w:t>
      </w:r>
      <w:r w:rsidR="00627ED1" w:rsidRPr="00627ED1">
        <w:tab/>
      </w:r>
      <w:r w:rsidRPr="000E7812">
        <w:t>1</w:t>
      </w:r>
      <w:r w:rsidRPr="000E7812">
        <w:tab/>
      </w:r>
      <w:r>
        <w:t>Mullá Rajab-ʿAlí</w:t>
      </w:r>
      <w:r w:rsidRPr="000E7812">
        <w:tab/>
      </w:r>
      <w:r w:rsidRPr="000E7812">
        <w:tab/>
      </w:r>
      <w:r>
        <w:t>--- *e *L / All 1 occurances corrected.</w:t>
      </w:r>
    </w:p>
    <w:p w14:paraId="4462759E" w14:textId="77777777" w:rsidR="00C57E99" w:rsidRPr="000E7812" w:rsidRDefault="00C57E99" w:rsidP="00C57E99">
      <w:pPr>
        <w:pStyle w:val="StructureTextList"/>
      </w:pPr>
      <w:r w:rsidRPr="000E7812">
        <w:rPr>
          <w:highlight w:val="green"/>
        </w:rPr>
        <w:t>|Mulla Sadiq-i-Khurasani|</w:t>
      </w:r>
      <w:r w:rsidR="00627ED1" w:rsidRPr="00627ED1">
        <w:tab/>
      </w:r>
      <w:r w:rsidRPr="000E7812">
        <w:t>1</w:t>
      </w:r>
      <w:r w:rsidRPr="000E7812">
        <w:tab/>
      </w:r>
      <w:r>
        <w:t>Mullá Ṣádiq-i-urásání</w:t>
      </w:r>
      <w:r w:rsidRPr="000E7812">
        <w:tab/>
      </w:r>
      <w:r w:rsidRPr="000E7812">
        <w:tab/>
      </w:r>
      <w:r>
        <w:t>--- *e *L / All 1 occurances corrected.</w:t>
      </w:r>
    </w:p>
    <w:p w14:paraId="104708C4" w14:textId="77777777" w:rsidR="00C57E99" w:rsidRPr="000E7812" w:rsidRDefault="00C57E99" w:rsidP="00C57E99">
      <w:pPr>
        <w:pStyle w:val="StructureTextList"/>
      </w:pPr>
      <w:r w:rsidRPr="000E7812">
        <w:rPr>
          <w:highlight w:val="green"/>
        </w:rPr>
        <w:t>|Mullá Sádiq-i-Khurásání|</w:t>
      </w:r>
      <w:r w:rsidR="00627ED1" w:rsidRPr="00627ED1">
        <w:tab/>
      </w:r>
      <w:r w:rsidRPr="000E7812">
        <w:t>1</w:t>
      </w:r>
      <w:r w:rsidRPr="000E7812">
        <w:tab/>
      </w:r>
      <w:r>
        <w:t>Mullá Ṣádiq-i-urásání</w:t>
      </w:r>
      <w:r w:rsidRPr="000E7812">
        <w:tab/>
      </w:r>
      <w:r w:rsidRPr="000E7812">
        <w:tab/>
      </w:r>
      <w:r>
        <w:t>--- *L / All 1 occurances corrected.</w:t>
      </w:r>
    </w:p>
    <w:p w14:paraId="1027FCEE" w14:textId="77777777" w:rsidR="00C57E99" w:rsidRPr="000E7812" w:rsidRDefault="00C57E99" w:rsidP="00C57E99">
      <w:pPr>
        <w:pStyle w:val="StructureTextList"/>
      </w:pPr>
      <w:r w:rsidRPr="000E7812">
        <w:rPr>
          <w:highlight w:val="green"/>
        </w:rPr>
        <w:t>|Mulla|</w:t>
      </w:r>
      <w:r w:rsidR="00627ED1" w:rsidRPr="00627ED1">
        <w:tab/>
      </w:r>
      <w:r w:rsidRPr="000E7812">
        <w:t>1</w:t>
      </w:r>
      <w:r w:rsidRPr="000E7812">
        <w:tab/>
      </w:r>
      <w:r>
        <w:t>Mullá</w:t>
      </w:r>
      <w:r w:rsidRPr="000E7812">
        <w:tab/>
      </w:r>
      <w:r w:rsidRPr="000E7812">
        <w:tab/>
      </w:r>
      <w:r>
        <w:t>fuzzy match (|Mullá|) *L *L / 0 occurances corrected, 0 left unchanged.</w:t>
      </w:r>
    </w:p>
    <w:p w14:paraId="691EF300" w14:textId="77777777" w:rsidR="00C57E99" w:rsidRPr="000E7812" w:rsidRDefault="00C57E99" w:rsidP="00C57E99">
      <w:pPr>
        <w:pStyle w:val="StructureTextList"/>
      </w:pPr>
      <w:r w:rsidRPr="000E7812">
        <w:rPr>
          <w:highlight w:val="green"/>
        </w:rPr>
        <w:t>|Mullá|</w:t>
      </w:r>
      <w:r w:rsidR="00627ED1" w:rsidRPr="00627ED1">
        <w:tab/>
      </w:r>
      <w:r w:rsidRPr="000E7812">
        <w:t>10</w:t>
      </w:r>
      <w:r w:rsidRPr="000E7812">
        <w:tab/>
      </w:r>
      <w:r w:rsidRPr="000E7812">
        <w:tab/>
      </w:r>
      <w:r>
        <w:t>ok</w:t>
      </w:r>
      <w:r w:rsidRPr="000E7812">
        <w:tab/>
      </w:r>
      <w:r>
        <w:t>unprecedented match</w:t>
      </w:r>
    </w:p>
    <w:p w14:paraId="635D3E36" w14:textId="77777777" w:rsidR="00C57E99" w:rsidRPr="000E7812" w:rsidRDefault="00C57E99" w:rsidP="00C57E99">
      <w:pPr>
        <w:pStyle w:val="StructureTextList"/>
      </w:pPr>
      <w:r w:rsidRPr="000E7812">
        <w:rPr>
          <w:highlight w:val="green"/>
        </w:rPr>
        <w:t>|Munib Shahid|</w:t>
      </w:r>
      <w:r w:rsidR="00627ED1" w:rsidRPr="00627ED1">
        <w:tab/>
      </w:r>
      <w:r w:rsidRPr="000E7812">
        <w:t>1</w:t>
      </w:r>
      <w:r w:rsidRPr="000E7812">
        <w:tab/>
      </w:r>
      <w:r>
        <w:t>Mullá </w:t>
      </w:r>
      <w:r>
        <w:rPr>
          <w:rFonts w:hint="eastAsia"/>
        </w:rPr>
        <w:t>ahíd</w:t>
      </w:r>
      <w:r w:rsidRPr="000E7812">
        <w:tab/>
      </w:r>
      <w:r w:rsidRPr="000E7812">
        <w:tab/>
      </w:r>
      <w:r>
        <w:t>--- *e *L / All 1 occurances corrected.</w:t>
      </w:r>
    </w:p>
    <w:p w14:paraId="0B287716" w14:textId="77777777" w:rsidR="00C57E99" w:rsidRPr="000E7812" w:rsidRDefault="00C57E99" w:rsidP="00C57E99">
      <w:pPr>
        <w:pStyle w:val="StructureTextList"/>
      </w:pPr>
      <w:r w:rsidRPr="000E7812">
        <w:rPr>
          <w:highlight w:val="green"/>
        </w:rPr>
        <w:t>|Munib|</w:t>
      </w:r>
      <w:r w:rsidR="00627ED1" w:rsidRPr="00627ED1">
        <w:tab/>
      </w:r>
      <w:r w:rsidRPr="000E7812">
        <w:t>2</w:t>
      </w:r>
      <w:r w:rsidRPr="000E7812">
        <w:tab/>
      </w:r>
      <w:r>
        <w:t>Muníb</w:t>
      </w:r>
      <w:r w:rsidRPr="000E7812">
        <w:tab/>
      </w:r>
      <w:r w:rsidRPr="000E7812">
        <w:tab/>
      </w:r>
      <w:r>
        <w:t>fuzzy match (|Muníb|) *L / 3 occurances corrected, 0 left unchanged.</w:t>
      </w:r>
    </w:p>
    <w:p w14:paraId="2A6D35D3" w14:textId="77777777" w:rsidR="00C57E99" w:rsidRPr="000E7812" w:rsidRDefault="00C57E99" w:rsidP="00C57E99">
      <w:pPr>
        <w:pStyle w:val="StructureTextList"/>
      </w:pPr>
      <w:r w:rsidRPr="000E7812">
        <w:rPr>
          <w:highlight w:val="green"/>
        </w:rPr>
        <w:t>|Muníb|</w:t>
      </w:r>
      <w:r w:rsidR="00627ED1" w:rsidRPr="00627ED1">
        <w:tab/>
      </w:r>
      <w:r w:rsidRPr="000E7812">
        <w:t>2</w:t>
      </w:r>
      <w:r w:rsidRPr="000E7812">
        <w:tab/>
      </w:r>
      <w:r w:rsidRPr="000E7812">
        <w:tab/>
      </w:r>
      <w:r>
        <w:t>ok</w:t>
      </w:r>
      <w:r w:rsidRPr="000E7812">
        <w:tab/>
      </w:r>
      <w:r>
        <w:t>unprecedented match</w:t>
      </w:r>
    </w:p>
    <w:p w14:paraId="3AB6A749" w14:textId="77777777" w:rsidR="00C57E99" w:rsidRDefault="00C57E99" w:rsidP="00C57E99">
      <w:pPr>
        <w:pStyle w:val="StructureTextList"/>
      </w:pPr>
      <w:r w:rsidRPr="000E7812">
        <w:rPr>
          <w:highlight w:val="green"/>
        </w:rPr>
        <w:t>|Munirih Khanum|</w:t>
      </w:r>
      <w:r w:rsidR="00627ED1" w:rsidRPr="00627ED1">
        <w:tab/>
      </w:r>
      <w:r w:rsidRPr="000E7812">
        <w:t>9</w:t>
      </w:r>
      <w:r w:rsidRPr="000E7812">
        <w:tab/>
      </w:r>
      <w:r>
        <w:rPr>
          <w:rFonts w:hint="eastAsia"/>
        </w:rPr>
        <w:t xml:space="preserve">Munírih </w:t>
      </w:r>
      <w:r>
        <w:t></w:t>
      </w:r>
      <w:r>
        <w:rPr>
          <w:rFonts w:hint="eastAsia"/>
        </w:rPr>
        <w:t>ánum</w:t>
      </w:r>
      <w:r w:rsidRPr="000E7812">
        <w:tab/>
      </w:r>
      <w:r w:rsidRPr="000E7812">
        <w:tab/>
      </w:r>
      <w:r>
        <w:rPr>
          <w:rFonts w:hint="eastAsia"/>
        </w:rPr>
        <w:t xml:space="preserve">fuzzy match (|Munírih </w:t>
      </w:r>
      <w:r>
        <w:t></w:t>
      </w:r>
      <w:r>
        <w:rPr>
          <w:rFonts w:hint="eastAsia"/>
        </w:rPr>
        <w:t>ánum|)</w:t>
      </w:r>
      <w:r>
        <w:t xml:space="preserve"> *L / All 9 occurances corrected.</w:t>
      </w:r>
    </w:p>
    <w:p w14:paraId="0C3C67E0" w14:textId="77777777" w:rsidR="00C57E99" w:rsidRDefault="00C57E99" w:rsidP="00C57E99">
      <w:pPr>
        <w:pStyle w:val="StructureTextList"/>
      </w:pPr>
      <w:r w:rsidRPr="000E7812">
        <w:rPr>
          <w:highlight w:val="green"/>
        </w:rPr>
        <w:t>|Munírih Khánum|</w:t>
      </w:r>
      <w:r w:rsidR="00627ED1" w:rsidRPr="00627ED1">
        <w:tab/>
      </w:r>
      <w:r w:rsidRPr="000E7812">
        <w:t>2</w:t>
      </w:r>
      <w:r w:rsidRPr="000E7812">
        <w:tab/>
      </w:r>
      <w:r>
        <w:rPr>
          <w:rFonts w:hint="eastAsia"/>
        </w:rPr>
        <w:t xml:space="preserve">Munírih </w:t>
      </w:r>
      <w:r>
        <w:t></w:t>
      </w:r>
      <w:r>
        <w:rPr>
          <w:rFonts w:hint="eastAsia"/>
        </w:rPr>
        <w:t>ánum</w:t>
      </w:r>
      <w:r w:rsidRPr="000E7812">
        <w:tab/>
      </w:r>
      <w:r w:rsidRPr="000E7812">
        <w:tab/>
      </w:r>
      <w:r>
        <w:rPr>
          <w:rFonts w:hint="eastAsia"/>
        </w:rPr>
        <w:t xml:space="preserve">fuzzy match (|Munírih </w:t>
      </w:r>
      <w:r>
        <w:t></w:t>
      </w:r>
      <w:r>
        <w:rPr>
          <w:rFonts w:hint="eastAsia"/>
        </w:rPr>
        <w:t>ánum|)</w:t>
      </w:r>
      <w:r>
        <w:t xml:space="preserve"> *L / All 2 occurances corrected.</w:t>
      </w:r>
    </w:p>
    <w:p w14:paraId="0469B360" w14:textId="77777777" w:rsidR="00C57E99" w:rsidRPr="000E7812" w:rsidRDefault="00C57E99" w:rsidP="00C57E99">
      <w:pPr>
        <w:pStyle w:val="StructureTextList"/>
      </w:pPr>
      <w:r w:rsidRPr="000E7812">
        <w:rPr>
          <w:highlight w:val="green"/>
        </w:rPr>
        <w:t>|Munírih Khánum’s|</w:t>
      </w:r>
      <w:r w:rsidR="00627ED1" w:rsidRPr="00627ED1">
        <w:tab/>
      </w:r>
      <w:r w:rsidRPr="000E7812">
        <w:t>1</w:t>
      </w:r>
      <w:r w:rsidRPr="000E7812">
        <w:tab/>
      </w:r>
      <w:r>
        <w:rPr>
          <w:rFonts w:hint="eastAsia"/>
        </w:rPr>
        <w:t xml:space="preserve">Munírih </w:t>
      </w:r>
      <w:r>
        <w:t></w:t>
      </w:r>
      <w:r>
        <w:rPr>
          <w:rFonts w:hint="eastAsia"/>
        </w:rPr>
        <w:t>ánum</w:t>
      </w:r>
      <w:r>
        <w:t>’s</w:t>
      </w:r>
      <w:r w:rsidRPr="000E7812">
        <w:tab/>
      </w:r>
      <w:r w:rsidRPr="000E7812">
        <w:tab/>
      </w:r>
      <w:r>
        <w:t>--- *L / All 1 occurances corrected.</w:t>
      </w:r>
    </w:p>
    <w:p w14:paraId="661329C9" w14:textId="77777777" w:rsidR="00C57E99" w:rsidRPr="000E7812" w:rsidRDefault="00C57E99" w:rsidP="00C57E99">
      <w:pPr>
        <w:pStyle w:val="StructureTextList"/>
      </w:pPr>
      <w:r w:rsidRPr="000E7812">
        <w:rPr>
          <w:highlight w:val="green"/>
        </w:rPr>
        <w:t>|Musa|</w:t>
      </w:r>
      <w:r w:rsidR="00627ED1" w:rsidRPr="00627ED1">
        <w:tab/>
      </w:r>
      <w:r w:rsidRPr="000E7812">
        <w:t>4</w:t>
      </w:r>
      <w:r w:rsidRPr="000E7812">
        <w:tab/>
      </w:r>
      <w:r>
        <w:t>Músá</w:t>
      </w:r>
      <w:r w:rsidRPr="000E7812">
        <w:tab/>
      </w:r>
      <w:r w:rsidRPr="000E7812">
        <w:tab/>
      </w:r>
      <w:r>
        <w:t>fuzzy match (|Músá|) *L / All 4 occurances corrected.</w:t>
      </w:r>
    </w:p>
    <w:p w14:paraId="083701E7" w14:textId="77777777" w:rsidR="00C57E99" w:rsidRPr="000E7812" w:rsidRDefault="00C57E99" w:rsidP="00C57E99">
      <w:pPr>
        <w:pStyle w:val="StructureTextList"/>
      </w:pPr>
      <w:r w:rsidRPr="000E7812">
        <w:rPr>
          <w:highlight w:val="green"/>
        </w:rPr>
        <w:t>|Músá|</w:t>
      </w:r>
      <w:r w:rsidR="00627ED1" w:rsidRPr="00627ED1">
        <w:tab/>
      </w:r>
      <w:r w:rsidRPr="000E7812">
        <w:t>3</w:t>
      </w:r>
      <w:r w:rsidRPr="000E7812">
        <w:tab/>
      </w:r>
      <w:r w:rsidRPr="000E7812">
        <w:tab/>
      </w:r>
      <w:r>
        <w:t>ok</w:t>
      </w:r>
      <w:r w:rsidRPr="000E7812">
        <w:tab/>
      </w:r>
      <w:r>
        <w:t>unprecedented match</w:t>
      </w:r>
    </w:p>
    <w:p w14:paraId="4150B463" w14:textId="77777777" w:rsidR="00C57E99" w:rsidRPr="000E7812" w:rsidRDefault="00C57E99" w:rsidP="00C57E99">
      <w:pPr>
        <w:pStyle w:val="StructureTextList"/>
      </w:pPr>
      <w:r w:rsidRPr="000E7812">
        <w:rPr>
          <w:highlight w:val="green"/>
        </w:rPr>
        <w:t>|Muslim Baha’is|</w:t>
      </w:r>
      <w:r w:rsidR="00627ED1" w:rsidRPr="00627ED1">
        <w:tab/>
      </w:r>
      <w:r w:rsidRPr="000E7812">
        <w:t>1</w:t>
      </w:r>
      <w:r w:rsidRPr="000E7812">
        <w:tab/>
      </w:r>
      <w:r>
        <w:t>Muslim Bahá’ís</w:t>
      </w:r>
      <w:r w:rsidRPr="000E7812">
        <w:tab/>
      </w:r>
      <w:r w:rsidRPr="000E7812">
        <w:tab/>
      </w:r>
      <w:r>
        <w:t>--- *e *L / All 1 occurances corrected.</w:t>
      </w:r>
    </w:p>
    <w:p w14:paraId="50252004" w14:textId="77777777" w:rsidR="00C57E99" w:rsidRPr="000E7812" w:rsidRDefault="00C57E99" w:rsidP="00C57E99">
      <w:pPr>
        <w:pStyle w:val="StructureTextList"/>
      </w:pPr>
      <w:r w:rsidRPr="000E7812">
        <w:rPr>
          <w:highlight w:val="green"/>
        </w:rPr>
        <w:t>|Muslim|</w:t>
      </w:r>
      <w:r w:rsidR="00627ED1" w:rsidRPr="00627ED1">
        <w:tab/>
      </w:r>
      <w:r w:rsidRPr="000E7812">
        <w:t>25</w:t>
      </w:r>
      <w:r w:rsidRPr="000E7812">
        <w:tab/>
      </w:r>
      <w:r w:rsidRPr="000E7812">
        <w:tab/>
      </w:r>
      <w:r>
        <w:t>ok</w:t>
      </w:r>
      <w:r w:rsidRPr="000E7812">
        <w:tab/>
      </w:r>
      <w:r>
        <w:t>match</w:t>
      </w:r>
    </w:p>
    <w:p w14:paraId="3B4A226E" w14:textId="77777777" w:rsidR="00C57E99" w:rsidRPr="000E7812" w:rsidRDefault="00C57E99" w:rsidP="00C57E99">
      <w:pPr>
        <w:pStyle w:val="StructureTextList"/>
      </w:pPr>
      <w:r w:rsidRPr="000E7812">
        <w:rPr>
          <w:highlight w:val="green"/>
        </w:rPr>
        <w:t>|Muslims|</w:t>
      </w:r>
      <w:r w:rsidR="00627ED1" w:rsidRPr="00627ED1">
        <w:tab/>
      </w:r>
      <w:r w:rsidRPr="000E7812">
        <w:t>10</w:t>
      </w:r>
      <w:r w:rsidRPr="000E7812">
        <w:tab/>
      </w:r>
      <w:r w:rsidRPr="000E7812">
        <w:tab/>
      </w:r>
      <w:r>
        <w:t>ok en</w:t>
      </w:r>
      <w:r w:rsidRPr="000E7812">
        <w:tab/>
      </w:r>
      <w:r>
        <w:t>match</w:t>
      </w:r>
    </w:p>
    <w:p w14:paraId="26179BCC" w14:textId="77777777" w:rsidR="00C57E99" w:rsidRPr="000E7812" w:rsidRDefault="00C57E99" w:rsidP="00C57E99">
      <w:pPr>
        <w:pStyle w:val="StructureTextList"/>
      </w:pPr>
      <w:r w:rsidRPr="000E7812">
        <w:rPr>
          <w:rStyle w:val="BookTitle"/>
          <w:highlight w:val="green"/>
        </w:rPr>
        <w:t>|Mustayqiz|</w:t>
      </w:r>
      <w:r w:rsidR="00627ED1" w:rsidRPr="00627ED1">
        <w:tab/>
      </w:r>
      <w:r w:rsidRPr="000E7812">
        <w:t>2</w:t>
      </w:r>
      <w:r w:rsidRPr="000E7812">
        <w:tab/>
      </w:r>
      <w:r>
        <w:t>Mustayqiẓ</w:t>
      </w:r>
      <w:r w:rsidRPr="000E7812">
        <w:tab/>
      </w:r>
      <w:r w:rsidRPr="000E7812">
        <w:tab/>
      </w:r>
      <w:r>
        <w:t>fuzzy match (|Mustayqiẓ|) *L / All 2 occurances corrected.</w:t>
      </w:r>
    </w:p>
    <w:p w14:paraId="72C09FAC" w14:textId="77777777" w:rsidR="00C57E99" w:rsidRPr="000E7812" w:rsidRDefault="00C57E99" w:rsidP="00C57E99">
      <w:pPr>
        <w:pStyle w:val="StructureTextList"/>
      </w:pPr>
      <w:r w:rsidRPr="000E7812">
        <w:rPr>
          <w:highlight w:val="green"/>
        </w:rPr>
        <w:t>|Nabil|</w:t>
      </w:r>
      <w:r w:rsidR="00627ED1" w:rsidRPr="00627ED1">
        <w:tab/>
      </w:r>
      <w:r w:rsidRPr="000E7812">
        <w:t>7</w:t>
      </w:r>
      <w:r w:rsidRPr="000E7812">
        <w:tab/>
      </w:r>
      <w:r>
        <w:t>Nabíl</w:t>
      </w:r>
      <w:r w:rsidRPr="000E7812">
        <w:tab/>
      </w:r>
      <w:r w:rsidRPr="000E7812">
        <w:tab/>
      </w:r>
      <w:r>
        <w:t>fuzzy match (|Nabíl|) *L / All 7 occurances corrected.</w:t>
      </w:r>
    </w:p>
    <w:p w14:paraId="62BA7D06" w14:textId="77777777" w:rsidR="00C57E99" w:rsidRPr="000E7812" w:rsidRDefault="00C57E99" w:rsidP="00C57E99">
      <w:pPr>
        <w:pStyle w:val="StructureTextList"/>
      </w:pPr>
      <w:r w:rsidRPr="000E7812">
        <w:rPr>
          <w:highlight w:val="green"/>
        </w:rPr>
        <w:t>|Nabil’s|</w:t>
      </w:r>
      <w:r w:rsidR="00627ED1" w:rsidRPr="00627ED1">
        <w:tab/>
      </w:r>
      <w:r w:rsidRPr="000E7812">
        <w:t>2</w:t>
      </w:r>
      <w:r w:rsidRPr="000E7812">
        <w:tab/>
      </w:r>
      <w:r>
        <w:t>Nabíl’s</w:t>
      </w:r>
      <w:r w:rsidRPr="000E7812">
        <w:tab/>
      </w:r>
      <w:r w:rsidRPr="000E7812">
        <w:tab/>
      </w:r>
      <w:r>
        <w:t>fuzzy match (|Nabíls|) *L / All 2 occurances corrected.</w:t>
      </w:r>
    </w:p>
    <w:p w14:paraId="275B2C9E" w14:textId="77777777" w:rsidR="00C57E99" w:rsidRPr="000E7812" w:rsidRDefault="00C57E99" w:rsidP="00C57E99">
      <w:pPr>
        <w:pStyle w:val="StructureTextList"/>
      </w:pPr>
      <w:r w:rsidRPr="000E7812">
        <w:rPr>
          <w:rStyle w:val="BookTitle"/>
          <w:highlight w:val="green"/>
        </w:rPr>
        <w:t>|Nabíl’s|</w:t>
      </w:r>
      <w:r w:rsidR="00627ED1" w:rsidRPr="00627ED1">
        <w:tab/>
      </w:r>
      <w:r w:rsidRPr="000E7812">
        <w:t>1</w:t>
      </w:r>
      <w:r w:rsidRPr="000E7812">
        <w:tab/>
      </w:r>
      <w:r>
        <w:t>Nabíl’s</w:t>
      </w:r>
      <w:r w:rsidRPr="000E7812">
        <w:tab/>
      </w:r>
      <w:r w:rsidRPr="000E7812">
        <w:tab/>
      </w:r>
      <w:r>
        <w:t>fuzzy match (|Nabíls|) *L *L *L</w:t>
      </w:r>
    </w:p>
    <w:p w14:paraId="6FCB7047" w14:textId="77777777" w:rsidR="00C57E99" w:rsidRPr="000E7812" w:rsidRDefault="00C57E99" w:rsidP="00C57E99">
      <w:pPr>
        <w:pStyle w:val="StructureTextList"/>
      </w:pPr>
      <w:r w:rsidRPr="000E7812">
        <w:rPr>
          <w:highlight w:val="green"/>
        </w:rPr>
        <w:t>|Nabil-i-A’zam|</w:t>
      </w:r>
      <w:r w:rsidR="00627ED1" w:rsidRPr="00627ED1">
        <w:tab/>
      </w:r>
      <w:r w:rsidRPr="000E7812">
        <w:t>10</w:t>
      </w:r>
      <w:r w:rsidRPr="000E7812">
        <w:tab/>
      </w:r>
      <w:r>
        <w:t>Nabíl-i-Aʿẓam</w:t>
      </w:r>
      <w:r w:rsidRPr="000E7812">
        <w:tab/>
      </w:r>
      <w:r w:rsidRPr="000E7812">
        <w:tab/>
      </w:r>
      <w:r>
        <w:t>fuzzy match (|Nabíl-i-Aʿẓam|) *L / All 10 occurances corrected.</w:t>
      </w:r>
    </w:p>
    <w:p w14:paraId="6A9F4D8D" w14:textId="77777777" w:rsidR="00C57E99" w:rsidRPr="000E7812" w:rsidRDefault="00C57E99" w:rsidP="00C57E99">
      <w:pPr>
        <w:pStyle w:val="StructureTextList"/>
      </w:pPr>
      <w:r w:rsidRPr="000E7812">
        <w:rPr>
          <w:rStyle w:val="referenceauthor"/>
          <w:highlight w:val="green"/>
        </w:rPr>
        <w:t>|NABIL-I-A’ZAM|</w:t>
      </w:r>
      <w:r w:rsidR="00627ED1" w:rsidRPr="00627ED1">
        <w:tab/>
      </w:r>
      <w:r w:rsidRPr="000E7812">
        <w:t>1</w:t>
      </w:r>
      <w:r w:rsidRPr="000E7812">
        <w:tab/>
      </w:r>
      <w:r>
        <w:t>NABÍL-I-AʿẒAM</w:t>
      </w:r>
      <w:r w:rsidRPr="000E7812">
        <w:tab/>
      </w:r>
      <w:r w:rsidRPr="000E7812">
        <w:tab/>
      </w:r>
      <w:r>
        <w:t>fuzzy match (|Nabíl-i-Aʿẓam|) *L / All 1 occurances corrected.</w:t>
      </w:r>
    </w:p>
    <w:p w14:paraId="7C6EFA81" w14:textId="77777777" w:rsidR="00C57E99" w:rsidRPr="000E7812" w:rsidRDefault="00C57E99" w:rsidP="00C57E99">
      <w:pPr>
        <w:pStyle w:val="StructureTextList"/>
      </w:pPr>
      <w:r w:rsidRPr="000E7812">
        <w:rPr>
          <w:highlight w:val="green"/>
        </w:rPr>
        <w:t>|Nabil-i-A’zam’s|</w:t>
      </w:r>
      <w:r w:rsidR="00627ED1" w:rsidRPr="00627ED1">
        <w:tab/>
      </w:r>
      <w:r w:rsidRPr="000E7812">
        <w:t>1</w:t>
      </w:r>
      <w:r w:rsidRPr="000E7812">
        <w:tab/>
      </w:r>
      <w:r>
        <w:t>Nabíl-i-Aʿẓam’s</w:t>
      </w:r>
      <w:r w:rsidRPr="000E7812">
        <w:tab/>
      </w:r>
      <w:r w:rsidRPr="000E7812">
        <w:tab/>
      </w:r>
      <w:r>
        <w:t>--- *L / All 1 occurances corrected.</w:t>
      </w:r>
    </w:p>
    <w:p w14:paraId="488D105D" w14:textId="77777777" w:rsidR="00C57E99" w:rsidRPr="000E7812" w:rsidRDefault="00C57E99" w:rsidP="00C57E99">
      <w:pPr>
        <w:pStyle w:val="StructureTextList"/>
      </w:pPr>
      <w:r w:rsidRPr="000E7812">
        <w:rPr>
          <w:highlight w:val="green"/>
        </w:rPr>
        <w:t>|Nabíl-i-Aʿzam|</w:t>
      </w:r>
      <w:r w:rsidR="00627ED1" w:rsidRPr="00627ED1">
        <w:tab/>
      </w:r>
      <w:r w:rsidRPr="000E7812">
        <w:t>1</w:t>
      </w:r>
      <w:r w:rsidRPr="000E7812">
        <w:tab/>
      </w:r>
      <w:r>
        <w:t>Nabíl-i-Aʿẓam</w:t>
      </w:r>
      <w:r w:rsidRPr="000E7812">
        <w:tab/>
      </w:r>
      <w:r w:rsidRPr="000E7812">
        <w:tab/>
      </w:r>
      <w:r>
        <w:t>fuzzy match (|Nabíl-i-Aʿẓam|) *L / All 1 occurances corrected.</w:t>
      </w:r>
    </w:p>
    <w:p w14:paraId="66B99008" w14:textId="77777777" w:rsidR="00C57E99" w:rsidRPr="000E7812" w:rsidRDefault="00C57E99" w:rsidP="00C57E99">
      <w:pPr>
        <w:pStyle w:val="StructureTextList"/>
      </w:pPr>
      <w:r w:rsidRPr="000E7812">
        <w:rPr>
          <w:highlight w:val="green"/>
        </w:rPr>
        <w:t>|Naʿím|</w:t>
      </w:r>
      <w:r w:rsidR="00627ED1" w:rsidRPr="00627ED1">
        <w:tab/>
      </w:r>
      <w:r w:rsidRPr="000E7812">
        <w:t>1</w:t>
      </w:r>
      <w:r w:rsidRPr="000E7812">
        <w:tab/>
      </w:r>
      <w:r w:rsidRPr="000E7812">
        <w:tab/>
      </w:r>
      <w:r>
        <w:t>ok</w:t>
      </w:r>
      <w:r w:rsidRPr="000E7812">
        <w:tab/>
      </w:r>
      <w:r>
        <w:t>unprecedented match</w:t>
      </w:r>
    </w:p>
    <w:p w14:paraId="77D77159" w14:textId="77777777" w:rsidR="00C57E99" w:rsidRPr="000E7812" w:rsidRDefault="00C57E99" w:rsidP="00C57E99">
      <w:pPr>
        <w:pStyle w:val="StructureTextList"/>
      </w:pPr>
      <w:r w:rsidRPr="000E7812">
        <w:rPr>
          <w:highlight w:val="green"/>
        </w:rPr>
        <w:t>|Najaf-Abad|</w:t>
      </w:r>
      <w:r w:rsidR="00627ED1" w:rsidRPr="00627ED1">
        <w:tab/>
      </w:r>
      <w:r w:rsidRPr="000E7812">
        <w:t>1</w:t>
      </w:r>
      <w:r w:rsidRPr="000E7812">
        <w:tab/>
      </w:r>
      <w:r>
        <w:t>Najaf-Ábád</w:t>
      </w:r>
      <w:r w:rsidRPr="000E7812">
        <w:tab/>
      </w:r>
      <w:r w:rsidRPr="000E7812">
        <w:tab/>
      </w:r>
      <w:r>
        <w:t>fuzzy match (|Najaf-Ábád|) *L / All 1 occurances corrected.</w:t>
      </w:r>
    </w:p>
    <w:p w14:paraId="1F24597F" w14:textId="77777777" w:rsidR="00C57E99" w:rsidRPr="000E7812" w:rsidRDefault="00C57E99" w:rsidP="00C57E99">
      <w:pPr>
        <w:pStyle w:val="StructureTextList"/>
      </w:pPr>
      <w:r w:rsidRPr="000E7812">
        <w:rPr>
          <w:highlight w:val="green"/>
        </w:rPr>
        <w:t>|Najran|</w:t>
      </w:r>
      <w:r w:rsidR="00627ED1" w:rsidRPr="00627ED1">
        <w:tab/>
      </w:r>
      <w:r w:rsidRPr="000E7812">
        <w:t>1</w:t>
      </w:r>
      <w:r w:rsidRPr="000E7812">
        <w:tab/>
      </w:r>
      <w:r>
        <w:t>Najrán</w:t>
      </w:r>
      <w:r w:rsidRPr="000E7812">
        <w:tab/>
      </w:r>
      <w:r w:rsidRPr="000E7812">
        <w:tab/>
      </w:r>
      <w:r>
        <w:t>fuzzy match (|Najrán|) *L / All 1 occurances corrected.</w:t>
      </w:r>
    </w:p>
    <w:p w14:paraId="508A21D8" w14:textId="77777777" w:rsidR="00C57E99" w:rsidRPr="000E7812" w:rsidRDefault="00C57E99" w:rsidP="00C57E99">
      <w:pPr>
        <w:pStyle w:val="StructureTextList"/>
      </w:pPr>
      <w:r w:rsidRPr="000E7812">
        <w:rPr>
          <w:highlight w:val="green"/>
        </w:rPr>
        <w:t>|Nakhjaván|</w:t>
      </w:r>
      <w:r w:rsidR="00627ED1" w:rsidRPr="00627ED1">
        <w:tab/>
      </w:r>
      <w:r w:rsidRPr="000E7812">
        <w:t>1</w:t>
      </w:r>
      <w:r w:rsidRPr="000E7812">
        <w:tab/>
      </w:r>
      <w:r w:rsidRPr="000E7812">
        <w:tab/>
      </w:r>
      <w:r w:rsidRPr="000E7812">
        <w:tab/>
      </w:r>
      <w:r>
        <w:t>--- *L</w:t>
      </w:r>
    </w:p>
    <w:p w14:paraId="5E414AF6" w14:textId="77777777" w:rsidR="00C57E99" w:rsidRDefault="00C57E99" w:rsidP="00C57E99">
      <w:pPr>
        <w:pStyle w:val="StructureTextList"/>
      </w:pPr>
      <w:r w:rsidRPr="000E7812">
        <w:rPr>
          <w:highlight w:val="green"/>
        </w:rPr>
        <w:t>|Nakhjavání|</w:t>
      </w:r>
      <w:r w:rsidR="00627ED1" w:rsidRPr="00627ED1">
        <w:tab/>
      </w:r>
      <w:r w:rsidRPr="000E7812">
        <w:t>1</w:t>
      </w:r>
      <w:r w:rsidRPr="000E7812">
        <w:tab/>
      </w:r>
      <w:r>
        <w:rPr>
          <w:rFonts w:hint="eastAsia"/>
        </w:rPr>
        <w:t>Na</w:t>
      </w:r>
      <w:r>
        <w:t></w:t>
      </w:r>
      <w:r>
        <w:rPr>
          <w:rFonts w:hint="eastAsia"/>
        </w:rPr>
        <w:t>javání</w:t>
      </w:r>
      <w:r w:rsidRPr="000E7812">
        <w:tab/>
      </w:r>
      <w:r w:rsidRPr="000E7812">
        <w:tab/>
      </w:r>
      <w:r>
        <w:rPr>
          <w:rFonts w:hint="eastAsia"/>
        </w:rPr>
        <w:t>fuzzy match (|Na</w:t>
      </w:r>
      <w:r>
        <w:t></w:t>
      </w:r>
      <w:r>
        <w:rPr>
          <w:rFonts w:hint="eastAsia"/>
        </w:rPr>
        <w:t>javání|)</w:t>
      </w:r>
      <w:r>
        <w:t xml:space="preserve"> *L / All 1 occurances corrected.</w:t>
      </w:r>
    </w:p>
    <w:p w14:paraId="09E5A400" w14:textId="77777777" w:rsidR="00C57E99" w:rsidRPr="000E7812" w:rsidRDefault="00C57E99" w:rsidP="00C57E99">
      <w:pPr>
        <w:pStyle w:val="StructureTextList"/>
      </w:pPr>
      <w:r w:rsidRPr="000E7812">
        <w:rPr>
          <w:highlight w:val="green"/>
        </w:rPr>
        <w:t>|Nasiri|</w:t>
      </w:r>
      <w:r w:rsidR="00627ED1" w:rsidRPr="00627ED1">
        <w:tab/>
      </w:r>
      <w:r w:rsidRPr="000E7812">
        <w:t>1</w:t>
      </w:r>
      <w:r w:rsidRPr="000E7812">
        <w:tab/>
      </w:r>
      <w:r>
        <w:t>Náṣirí</w:t>
      </w:r>
      <w:r w:rsidRPr="000E7812">
        <w:tab/>
      </w:r>
      <w:r w:rsidRPr="000E7812">
        <w:tab/>
      </w:r>
      <w:r>
        <w:t>fuzzy match (|Náṣirí|) *L / All 1 occurances corrected.</w:t>
      </w:r>
    </w:p>
    <w:p w14:paraId="49D1454D" w14:textId="77777777" w:rsidR="00C57E99" w:rsidRPr="000E7812" w:rsidRDefault="00C57E99" w:rsidP="00C57E99">
      <w:pPr>
        <w:pStyle w:val="StructureTextList"/>
      </w:pPr>
      <w:r w:rsidRPr="000E7812">
        <w:rPr>
          <w:highlight w:val="green"/>
        </w:rPr>
        <w:t>|Násírí|</w:t>
      </w:r>
      <w:r w:rsidR="00627ED1" w:rsidRPr="00627ED1">
        <w:tab/>
      </w:r>
      <w:r w:rsidRPr="000E7812">
        <w:t>1</w:t>
      </w:r>
      <w:r w:rsidRPr="000E7812">
        <w:tab/>
      </w:r>
      <w:r>
        <w:t>Náṣirí</w:t>
      </w:r>
      <w:r w:rsidRPr="000E7812">
        <w:tab/>
      </w:r>
      <w:r w:rsidRPr="000E7812">
        <w:tab/>
      </w:r>
      <w:r>
        <w:t>fuzzy match (|Náṣirí|) *L / All 1 occurances corrected.</w:t>
      </w:r>
    </w:p>
    <w:p w14:paraId="7C5C88BD" w14:textId="77777777" w:rsidR="00C57E99" w:rsidRDefault="00C57E99" w:rsidP="00C57E99">
      <w:pPr>
        <w:pStyle w:val="StructureTextList"/>
      </w:pPr>
      <w:r w:rsidRPr="000E7812">
        <w:rPr>
          <w:highlight w:val="green"/>
        </w:rPr>
        <w:t>|Nasiri’d-Din Shah|</w:t>
      </w:r>
      <w:r w:rsidR="00627ED1" w:rsidRPr="00627ED1">
        <w:tab/>
      </w:r>
      <w:r w:rsidRPr="000E7812">
        <w:t>3</w:t>
      </w:r>
      <w:r w:rsidRPr="000E7812">
        <w:tab/>
      </w:r>
      <w:r>
        <w:t>Náṣiri’d-Dín </w:t>
      </w:r>
      <w:r>
        <w:rPr>
          <w:rFonts w:hint="eastAsia"/>
        </w:rPr>
        <w:t>á</w:t>
      </w:r>
      <w:r>
        <w:t>h</w:t>
      </w:r>
      <w:r w:rsidRPr="000E7812">
        <w:tab/>
      </w:r>
      <w:r w:rsidRPr="000E7812">
        <w:tab/>
      </w:r>
      <w:r>
        <w:t>fuzzy match (|Náṣiri’d-Dín </w:t>
      </w:r>
      <w:r>
        <w:rPr>
          <w:rFonts w:hint="eastAsia"/>
        </w:rPr>
        <w:t>á</w:t>
      </w:r>
      <w:r>
        <w:t>h|) *L / All 3 occurances corrected.</w:t>
      </w:r>
    </w:p>
    <w:p w14:paraId="04F6BED6" w14:textId="77777777" w:rsidR="00C57E99" w:rsidRDefault="00C57E99" w:rsidP="00C57E99">
      <w:pPr>
        <w:pStyle w:val="StructureTextList"/>
      </w:pPr>
      <w:r w:rsidRPr="000E7812">
        <w:rPr>
          <w:highlight w:val="green"/>
        </w:rPr>
        <w:t>|Násiri’d-Dín Sháh|</w:t>
      </w:r>
      <w:r w:rsidR="00627ED1" w:rsidRPr="00627ED1">
        <w:tab/>
      </w:r>
      <w:r w:rsidRPr="000E7812">
        <w:t>1</w:t>
      </w:r>
      <w:r w:rsidRPr="000E7812">
        <w:tab/>
      </w:r>
      <w:r>
        <w:t>Náṣiri’d-Dín </w:t>
      </w:r>
      <w:r>
        <w:rPr>
          <w:rFonts w:hint="eastAsia"/>
        </w:rPr>
        <w:t>á</w:t>
      </w:r>
      <w:r>
        <w:t>h</w:t>
      </w:r>
      <w:r w:rsidRPr="000E7812">
        <w:tab/>
      </w:r>
      <w:r w:rsidRPr="000E7812">
        <w:tab/>
      </w:r>
      <w:r>
        <w:t>fuzzy match (|Náṣiri’d-Dín </w:t>
      </w:r>
      <w:r>
        <w:rPr>
          <w:rFonts w:hint="eastAsia"/>
        </w:rPr>
        <w:t>á</w:t>
      </w:r>
      <w:r>
        <w:t>h|) *L / All 1 occurances corrected.</w:t>
      </w:r>
    </w:p>
    <w:p w14:paraId="0903DB1B" w14:textId="77777777" w:rsidR="00C57E99" w:rsidRDefault="00C57E99" w:rsidP="00C57E99">
      <w:pPr>
        <w:pStyle w:val="StructureTextList"/>
      </w:pPr>
      <w:r w:rsidRPr="000E7812">
        <w:rPr>
          <w:highlight w:val="green"/>
        </w:rPr>
        <w:t>|Násiri’d-Dín-Sháh|</w:t>
      </w:r>
      <w:r w:rsidR="00627ED1" w:rsidRPr="00627ED1">
        <w:tab/>
      </w:r>
      <w:r w:rsidRPr="000E7812">
        <w:t>1</w:t>
      </w:r>
      <w:r w:rsidRPr="000E7812">
        <w:tab/>
      </w:r>
      <w:r>
        <w:t>Náṣiri’d-Dín </w:t>
      </w:r>
      <w:r>
        <w:rPr>
          <w:rFonts w:hint="eastAsia"/>
        </w:rPr>
        <w:t>á</w:t>
      </w:r>
      <w:r>
        <w:t>h</w:t>
      </w:r>
      <w:r w:rsidRPr="000E7812">
        <w:tab/>
      </w:r>
      <w:r w:rsidRPr="000E7812">
        <w:tab/>
      </w:r>
      <w:r>
        <w:t>fuzzy match (|Náṣiri’d-Dín </w:t>
      </w:r>
      <w:r>
        <w:rPr>
          <w:rFonts w:hint="eastAsia"/>
        </w:rPr>
        <w:t>á</w:t>
      </w:r>
      <w:r>
        <w:t>h|) *L / All 1 occurances corrected.</w:t>
      </w:r>
    </w:p>
    <w:p w14:paraId="73F95998" w14:textId="77777777" w:rsidR="00C57E99" w:rsidRPr="000E7812" w:rsidRDefault="00C57E99" w:rsidP="00C57E99">
      <w:pPr>
        <w:pStyle w:val="StructureTextList"/>
      </w:pPr>
      <w:r w:rsidRPr="000E7812">
        <w:rPr>
          <w:highlight w:val="green"/>
        </w:rPr>
        <w:t>|Navvab|</w:t>
      </w:r>
      <w:r w:rsidR="00627ED1" w:rsidRPr="00627ED1">
        <w:tab/>
      </w:r>
      <w:r w:rsidRPr="000E7812">
        <w:t>14</w:t>
      </w:r>
      <w:r w:rsidRPr="000E7812">
        <w:tab/>
      </w:r>
      <w:r>
        <w:t>Navváb</w:t>
      </w:r>
      <w:r w:rsidRPr="000E7812">
        <w:tab/>
      </w:r>
      <w:r w:rsidRPr="000E7812">
        <w:tab/>
      </w:r>
      <w:r>
        <w:t>fuzzy match (|Navváb|) *L / All 14 occurances corrected.</w:t>
      </w:r>
    </w:p>
    <w:p w14:paraId="3FEF24AA" w14:textId="77777777" w:rsidR="00C57E99" w:rsidRPr="000E7812" w:rsidRDefault="00C57E99" w:rsidP="00C57E99">
      <w:pPr>
        <w:pStyle w:val="StructureTextList"/>
      </w:pPr>
      <w:r w:rsidRPr="000E7812">
        <w:rPr>
          <w:highlight w:val="green"/>
        </w:rPr>
        <w:t>|Navváb|</w:t>
      </w:r>
      <w:r w:rsidR="00627ED1" w:rsidRPr="00627ED1">
        <w:tab/>
      </w:r>
      <w:r w:rsidRPr="000E7812">
        <w:t>9</w:t>
      </w:r>
      <w:r w:rsidRPr="000E7812">
        <w:tab/>
      </w:r>
      <w:r w:rsidRPr="000E7812">
        <w:tab/>
      </w:r>
      <w:r>
        <w:t>ok</w:t>
      </w:r>
      <w:r w:rsidRPr="000E7812">
        <w:tab/>
      </w:r>
      <w:r>
        <w:t>unprecedented match *L</w:t>
      </w:r>
    </w:p>
    <w:p w14:paraId="545E5EC1" w14:textId="77777777" w:rsidR="00C57E99" w:rsidRPr="000E7812" w:rsidRDefault="00C57E99" w:rsidP="00C57E99">
      <w:pPr>
        <w:pStyle w:val="StructureTextList"/>
      </w:pPr>
      <w:r w:rsidRPr="000E7812">
        <w:rPr>
          <w:highlight w:val="green"/>
        </w:rPr>
        <w:t>|Navvab’s|</w:t>
      </w:r>
      <w:r w:rsidR="00627ED1" w:rsidRPr="00627ED1">
        <w:tab/>
      </w:r>
      <w:r w:rsidRPr="000E7812">
        <w:t>1</w:t>
      </w:r>
      <w:r w:rsidRPr="000E7812">
        <w:tab/>
      </w:r>
      <w:r>
        <w:t>Navváb’s</w:t>
      </w:r>
      <w:r w:rsidRPr="000E7812">
        <w:tab/>
      </w:r>
      <w:r w:rsidRPr="000E7812">
        <w:tab/>
      </w:r>
      <w:r>
        <w:t>--- *L / All 1 occurances corrected.</w:t>
      </w:r>
    </w:p>
    <w:p w14:paraId="4365F984" w14:textId="77777777" w:rsidR="00C57E99" w:rsidRPr="000E7812" w:rsidRDefault="00C57E99" w:rsidP="00C57E99">
      <w:pPr>
        <w:pStyle w:val="StructureTextList"/>
      </w:pPr>
      <w:r w:rsidRPr="000E7812">
        <w:rPr>
          <w:rStyle w:val="footnoteLinked"/>
          <w:highlight w:val="green"/>
        </w:rPr>
        <w:t>|Naw-Ruz|</w:t>
      </w:r>
      <w:r w:rsidR="00627ED1" w:rsidRPr="00627ED1">
        <w:tab/>
      </w:r>
      <w:r w:rsidRPr="000E7812">
        <w:t>2</w:t>
      </w:r>
      <w:r w:rsidRPr="000E7812">
        <w:tab/>
      </w:r>
      <w:r>
        <w:t>Naw-Rúz</w:t>
      </w:r>
      <w:r w:rsidRPr="000E7812">
        <w:tab/>
      </w:r>
      <w:r w:rsidRPr="000E7812">
        <w:tab/>
      </w:r>
      <w:r>
        <w:t>2 fuzzy matches (|Naw-Rúz|Naw-Rúz-|) *L / All 2 occurances corrected.</w:t>
      </w:r>
    </w:p>
    <w:p w14:paraId="3A2209E8" w14:textId="77777777" w:rsidR="00C57E99" w:rsidRPr="000E7812" w:rsidRDefault="00C57E99" w:rsidP="00C57E99">
      <w:pPr>
        <w:pStyle w:val="StructureTextList"/>
      </w:pPr>
      <w:r w:rsidRPr="000E7812">
        <w:rPr>
          <w:highlight w:val="green"/>
        </w:rPr>
        <w:t>|Nayriz|</w:t>
      </w:r>
      <w:r w:rsidR="00627ED1" w:rsidRPr="00627ED1">
        <w:tab/>
      </w:r>
      <w:r w:rsidRPr="000E7812">
        <w:t>1</w:t>
      </w:r>
      <w:r w:rsidRPr="000E7812">
        <w:tab/>
      </w:r>
      <w:r>
        <w:t>Nayríz</w:t>
      </w:r>
      <w:r w:rsidRPr="000E7812">
        <w:tab/>
      </w:r>
      <w:r w:rsidRPr="000E7812">
        <w:tab/>
      </w:r>
      <w:r>
        <w:t>fuzzy match (|Nayríz|) *L / All 1 occurances corrected.</w:t>
      </w:r>
    </w:p>
    <w:p w14:paraId="46E2D1A9" w14:textId="77777777" w:rsidR="00C57E99" w:rsidRPr="000E7812" w:rsidRDefault="00C57E99" w:rsidP="00C57E99">
      <w:pPr>
        <w:pStyle w:val="StructureTextList"/>
      </w:pPr>
      <w:r w:rsidRPr="000E7812">
        <w:rPr>
          <w:highlight w:val="green"/>
        </w:rPr>
        <w:t>|Nazim Pasha|</w:t>
      </w:r>
      <w:r w:rsidR="00627ED1" w:rsidRPr="00627ED1">
        <w:tab/>
      </w:r>
      <w:r w:rsidRPr="000E7812">
        <w:t>2</w:t>
      </w:r>
      <w:r w:rsidRPr="000E7812">
        <w:tab/>
      </w:r>
      <w:r>
        <w:t>Náẓim Pá</w:t>
      </w:r>
      <w:r>
        <w:rPr>
          <w:rFonts w:hint="eastAsia"/>
        </w:rPr>
        <w:t>á</w:t>
      </w:r>
      <w:r w:rsidRPr="000E7812">
        <w:tab/>
      </w:r>
      <w:r w:rsidRPr="000E7812">
        <w:tab/>
      </w:r>
      <w:r>
        <w:t>--- *L / All 2 occurances corrected.</w:t>
      </w:r>
    </w:p>
    <w:p w14:paraId="06922C12" w14:textId="77777777" w:rsidR="00C57E99" w:rsidRPr="000E7812" w:rsidRDefault="00C57E99" w:rsidP="00C57E99">
      <w:pPr>
        <w:pStyle w:val="StructureTextList"/>
      </w:pPr>
      <w:r w:rsidRPr="000E7812">
        <w:rPr>
          <w:highlight w:val="green"/>
        </w:rPr>
        <w:t>|Názim Páshá|</w:t>
      </w:r>
      <w:r w:rsidR="00627ED1" w:rsidRPr="00627ED1">
        <w:tab/>
      </w:r>
      <w:r w:rsidRPr="000E7812">
        <w:t>2</w:t>
      </w:r>
      <w:r w:rsidRPr="000E7812">
        <w:tab/>
      </w:r>
      <w:r>
        <w:t>Náẓim Pá</w:t>
      </w:r>
      <w:r>
        <w:rPr>
          <w:rFonts w:hint="eastAsia"/>
        </w:rPr>
        <w:t>á</w:t>
      </w:r>
      <w:r w:rsidRPr="000E7812">
        <w:tab/>
      </w:r>
      <w:r w:rsidRPr="000E7812">
        <w:tab/>
      </w:r>
      <w:r>
        <w:t>--- *e *e *L / All 2 occurances corrected.</w:t>
      </w:r>
    </w:p>
    <w:p w14:paraId="30B162B1" w14:textId="77777777" w:rsidR="00C57E99" w:rsidRPr="000E7812" w:rsidRDefault="00C57E99" w:rsidP="00C57E99">
      <w:pPr>
        <w:pStyle w:val="StructureTextList"/>
      </w:pPr>
      <w:r w:rsidRPr="000E7812">
        <w:rPr>
          <w:highlight w:val="green"/>
        </w:rPr>
        <w:t>|non-Muslim|</w:t>
      </w:r>
      <w:r w:rsidR="00627ED1" w:rsidRPr="00627ED1">
        <w:tab/>
      </w:r>
      <w:r w:rsidRPr="000E7812">
        <w:t>1</w:t>
      </w:r>
      <w:r w:rsidRPr="000E7812">
        <w:tab/>
      </w:r>
      <w:r w:rsidRPr="000E7812">
        <w:tab/>
      </w:r>
      <w:r w:rsidRPr="000E7812">
        <w:tab/>
      </w:r>
      <w:r>
        <w:t>--- *L</w:t>
      </w:r>
    </w:p>
    <w:p w14:paraId="2023E3F7" w14:textId="77777777" w:rsidR="00C57E99" w:rsidRPr="000E7812" w:rsidRDefault="00C57E99" w:rsidP="00C57E99">
      <w:pPr>
        <w:pStyle w:val="StructureTextList"/>
      </w:pPr>
      <w:r w:rsidRPr="000E7812">
        <w:rPr>
          <w:highlight w:val="green"/>
        </w:rPr>
        <w:t>|Nur|</w:t>
      </w:r>
      <w:r w:rsidR="00627ED1" w:rsidRPr="00627ED1">
        <w:tab/>
      </w:r>
      <w:r w:rsidRPr="000E7812">
        <w:t>8</w:t>
      </w:r>
      <w:r w:rsidRPr="000E7812">
        <w:tab/>
      </w:r>
      <w:r>
        <w:t>Núr</w:t>
      </w:r>
      <w:r w:rsidRPr="000E7812">
        <w:tab/>
      </w:r>
      <w:r w:rsidRPr="000E7812">
        <w:tab/>
      </w:r>
      <w:r>
        <w:t>fuzzy match (|Núr|) *L / All 8 occurances corrected.</w:t>
      </w:r>
    </w:p>
    <w:p w14:paraId="1BED2F08" w14:textId="77777777" w:rsidR="00C57E99" w:rsidRPr="000E7812" w:rsidRDefault="00C57E99" w:rsidP="00C57E99">
      <w:pPr>
        <w:pStyle w:val="StructureTextList"/>
      </w:pPr>
      <w:r w:rsidRPr="000E7812">
        <w:rPr>
          <w:highlight w:val="green"/>
        </w:rPr>
        <w:t>|Nuru’d-Din|</w:t>
      </w:r>
      <w:r w:rsidR="00627ED1" w:rsidRPr="00627ED1">
        <w:tab/>
      </w:r>
      <w:r w:rsidRPr="000E7812">
        <w:t>1</w:t>
      </w:r>
      <w:r w:rsidRPr="000E7812">
        <w:tab/>
      </w:r>
      <w:r w:rsidRPr="000E7812">
        <w:tab/>
      </w:r>
      <w:r w:rsidRPr="000E7812">
        <w:tab/>
      </w:r>
      <w:r>
        <w:t>---</w:t>
      </w:r>
    </w:p>
    <w:p w14:paraId="75321780" w14:textId="77777777" w:rsidR="00C57E99" w:rsidRPr="000E7812" w:rsidRDefault="00C57E99" w:rsidP="00C57E99">
      <w:pPr>
        <w:pStyle w:val="StructureTextList"/>
      </w:pPr>
      <w:r w:rsidRPr="000E7812">
        <w:rPr>
          <w:highlight w:val="green"/>
        </w:rPr>
        <w:t>|Núru’d-Dín|</w:t>
      </w:r>
      <w:r w:rsidR="00627ED1" w:rsidRPr="00627ED1">
        <w:tab/>
      </w:r>
      <w:r w:rsidRPr="000E7812">
        <w:t>1</w:t>
      </w:r>
      <w:r w:rsidRPr="000E7812">
        <w:tab/>
      </w:r>
      <w:r w:rsidRPr="000E7812">
        <w:tab/>
      </w:r>
      <w:r w:rsidRPr="000E7812">
        <w:tab/>
      </w:r>
      <w:r>
        <w:t>---</w:t>
      </w:r>
    </w:p>
    <w:p w14:paraId="1DBC8249" w14:textId="77777777" w:rsidR="00C57E99" w:rsidRPr="000E7812" w:rsidRDefault="00C57E99" w:rsidP="00C57E99">
      <w:pPr>
        <w:pStyle w:val="StructureTextList"/>
      </w:pPr>
      <w:r w:rsidRPr="000E7812">
        <w:rPr>
          <w:highlight w:val="green"/>
        </w:rPr>
        <w:t>|</w:t>
      </w:r>
      <w:r w:rsidR="00627ED1" w:rsidRPr="00627ED1">
        <w:rPr>
          <w:highlight w:val="darkGreen"/>
        </w:rPr>
        <w:t>Pa’ran</w:t>
      </w:r>
      <w:r w:rsidRPr="000E7812">
        <w:rPr>
          <w:highlight w:val="green"/>
        </w:rPr>
        <w:t>|</w:t>
      </w:r>
      <w:r w:rsidR="00627ED1" w:rsidRPr="00627ED1">
        <w:tab/>
      </w:r>
      <w:r w:rsidRPr="000E7812">
        <w:t>1</w:t>
      </w:r>
      <w:r w:rsidRPr="000E7812">
        <w:tab/>
      </w:r>
      <w:r w:rsidR="00627ED1" w:rsidRPr="00627ED1">
        <w:rPr>
          <w:highlight w:val="darkGreen"/>
        </w:rPr>
        <w:t>Párán</w:t>
      </w:r>
      <w:r w:rsidRPr="000E7812">
        <w:tab/>
      </w:r>
      <w:r w:rsidRPr="000E7812">
        <w:tab/>
      </w:r>
      <w:r>
        <w:t>fuzzy match (|Párán|) *L</w:t>
      </w:r>
    </w:p>
    <w:p w14:paraId="63DEFCDD" w14:textId="77777777" w:rsidR="00C57E99" w:rsidRPr="000E7812" w:rsidRDefault="00C57E99" w:rsidP="00C57E99">
      <w:pPr>
        <w:pStyle w:val="StructureTextList"/>
      </w:pPr>
      <w:r w:rsidRPr="000E7812">
        <w:rPr>
          <w:highlight w:val="green"/>
        </w:rPr>
        <w:t>|par|</w:t>
      </w:r>
      <w:r w:rsidR="00627ED1" w:rsidRPr="00627ED1">
        <w:tab/>
      </w:r>
      <w:r w:rsidRPr="000E7812">
        <w:t>4</w:t>
      </w:r>
      <w:r w:rsidRPr="000E7812">
        <w:tab/>
      </w:r>
      <w:r w:rsidRPr="000E7812">
        <w:tab/>
      </w:r>
      <w:r w:rsidRPr="000E7812">
        <w:tab/>
      </w:r>
      <w:r>
        <w:t>fuzzy match (|Par|) *L</w:t>
      </w:r>
    </w:p>
    <w:p w14:paraId="7C979C06" w14:textId="77777777" w:rsidR="00C57E99" w:rsidRPr="000E7812" w:rsidRDefault="00C57E99" w:rsidP="00C57E99">
      <w:pPr>
        <w:pStyle w:val="StructureTextList"/>
      </w:pPr>
      <w:r w:rsidRPr="000E7812">
        <w:rPr>
          <w:highlight w:val="green"/>
        </w:rPr>
        <w:t>|Paran|</w:t>
      </w:r>
      <w:r w:rsidR="00627ED1" w:rsidRPr="00627ED1">
        <w:tab/>
      </w:r>
      <w:r w:rsidRPr="000E7812">
        <w:t>2</w:t>
      </w:r>
      <w:r w:rsidRPr="000E7812">
        <w:tab/>
      </w:r>
      <w:r>
        <w:t>Párán</w:t>
      </w:r>
      <w:r w:rsidRPr="000E7812">
        <w:tab/>
      </w:r>
      <w:r w:rsidRPr="000E7812">
        <w:tab/>
      </w:r>
      <w:r>
        <w:t>fuzzy match (|Párán|) *L / All 2 occurances corrected.</w:t>
      </w:r>
    </w:p>
    <w:p w14:paraId="5F49880A" w14:textId="77777777" w:rsidR="00C57E99" w:rsidRDefault="00C57E99" w:rsidP="00C57E99">
      <w:pPr>
        <w:pStyle w:val="StructureTextList"/>
      </w:pPr>
      <w:r w:rsidRPr="000E7812">
        <w:rPr>
          <w:highlight w:val="green"/>
        </w:rPr>
        <w:t>|Pasha|</w:t>
      </w:r>
      <w:r w:rsidR="00627ED1" w:rsidRPr="00627ED1">
        <w:tab/>
      </w:r>
      <w:r w:rsidRPr="000E7812">
        <w:t>7</w:t>
      </w:r>
      <w:r w:rsidRPr="000E7812">
        <w:tab/>
      </w:r>
      <w:r>
        <w:rPr>
          <w:rFonts w:hint="eastAsia"/>
        </w:rPr>
        <w:t>Pá</w:t>
      </w:r>
      <w:r>
        <w:t></w:t>
      </w:r>
      <w:r>
        <w:rPr>
          <w:rFonts w:hint="eastAsia"/>
        </w:rPr>
        <w:t>á</w:t>
      </w:r>
      <w:r w:rsidRPr="000E7812">
        <w:tab/>
      </w:r>
      <w:r w:rsidRPr="000E7812">
        <w:tab/>
      </w:r>
      <w:r>
        <w:rPr>
          <w:rFonts w:hint="eastAsia"/>
        </w:rPr>
        <w:t>fuzzy match (|Pá</w:t>
      </w:r>
      <w:r>
        <w:t></w:t>
      </w:r>
      <w:r>
        <w:rPr>
          <w:rFonts w:hint="eastAsia"/>
        </w:rPr>
        <w:t>á|)</w:t>
      </w:r>
      <w:r>
        <w:t xml:space="preserve"> *L *L / 1 occurances corrected, 0 left unchanged.</w:t>
      </w:r>
    </w:p>
    <w:p w14:paraId="22F4DD33" w14:textId="77777777" w:rsidR="00C57E99" w:rsidRPr="000E7812" w:rsidRDefault="00C57E99" w:rsidP="00C57E99">
      <w:pPr>
        <w:pStyle w:val="StructureTextList"/>
      </w:pPr>
      <w:r w:rsidRPr="000E7812">
        <w:rPr>
          <w:rStyle w:val="quotebahaiscripturequoted"/>
          <w:highlight w:val="green"/>
        </w:rPr>
        <w:t>|Qa’im|</w:t>
      </w:r>
      <w:r w:rsidR="00627ED1" w:rsidRPr="00627ED1">
        <w:tab/>
      </w:r>
      <w:r w:rsidRPr="000E7812">
        <w:t>5</w:t>
      </w:r>
      <w:r w:rsidRPr="000E7812">
        <w:tab/>
      </w:r>
      <w:r>
        <w:t>Qá’im</w:t>
      </w:r>
      <w:r w:rsidRPr="000E7812">
        <w:tab/>
      </w:r>
      <w:r w:rsidRPr="000E7812">
        <w:tab/>
      </w:r>
      <w:r>
        <w:t>fuzzy match (|Qá’im|) *L / All 5 occurances corrected.</w:t>
      </w:r>
    </w:p>
    <w:p w14:paraId="26D6A0C8" w14:textId="77777777" w:rsidR="00C57E99" w:rsidRPr="000E7812" w:rsidRDefault="00C57E99" w:rsidP="00C57E99">
      <w:pPr>
        <w:pStyle w:val="StructureTextList"/>
      </w:pPr>
      <w:r w:rsidRPr="000E7812">
        <w:rPr>
          <w:highlight w:val="green"/>
        </w:rPr>
        <w:t>|Qá’im|</w:t>
      </w:r>
      <w:r w:rsidR="00627ED1" w:rsidRPr="00627ED1">
        <w:tab/>
      </w:r>
      <w:r w:rsidRPr="000E7812">
        <w:t>1</w:t>
      </w:r>
      <w:r w:rsidRPr="000E7812">
        <w:tab/>
      </w:r>
      <w:r w:rsidRPr="000E7812">
        <w:tab/>
      </w:r>
      <w:r>
        <w:t>ok</w:t>
      </w:r>
      <w:r w:rsidRPr="000E7812">
        <w:tab/>
      </w:r>
      <w:r>
        <w:t>match</w:t>
      </w:r>
    </w:p>
    <w:p w14:paraId="12E2D56D" w14:textId="77777777" w:rsidR="00C57E99" w:rsidRPr="000E7812" w:rsidRDefault="00C57E99" w:rsidP="00C57E99">
      <w:pPr>
        <w:pStyle w:val="StructureTextList"/>
      </w:pPr>
      <w:r w:rsidRPr="000E7812">
        <w:rPr>
          <w:rStyle w:val="BookTitle"/>
          <w:highlight w:val="green"/>
        </w:rPr>
        <w:t>|</w:t>
      </w:r>
      <w:r w:rsidR="00627ED1" w:rsidRPr="00627ED1">
        <w:rPr>
          <w:rStyle w:val="BookTitle"/>
          <w:highlight w:val="darkGreen"/>
        </w:rPr>
        <w:t>Qayyumu’l-Asma</w:t>
      </w:r>
      <w:r w:rsidRPr="000E7812">
        <w:rPr>
          <w:rStyle w:val="BookTitle"/>
          <w:highlight w:val="green"/>
        </w:rPr>
        <w:t>|</w:t>
      </w:r>
      <w:r w:rsidR="00627ED1" w:rsidRPr="00627ED1">
        <w:tab/>
      </w:r>
      <w:r w:rsidRPr="000E7812">
        <w:t>1</w:t>
      </w:r>
      <w:r w:rsidRPr="000E7812">
        <w:tab/>
      </w:r>
      <w:r w:rsidR="00627ED1" w:rsidRPr="00627ED1">
        <w:rPr>
          <w:highlight w:val="darkGreen"/>
        </w:rPr>
        <w:t>Qayyúmu’l-Asmá’</w:t>
      </w:r>
      <w:r w:rsidRPr="000E7812">
        <w:tab/>
      </w:r>
      <w:r w:rsidRPr="000E7812">
        <w:tab/>
      </w:r>
      <w:r>
        <w:t>fuzzy match (|Qayyúmu’l-Asmá’|) *L</w:t>
      </w:r>
    </w:p>
    <w:p w14:paraId="232275FD" w14:textId="77777777" w:rsidR="00C57E99" w:rsidRPr="000E7812" w:rsidRDefault="00C57E99" w:rsidP="00C57E99">
      <w:pPr>
        <w:pStyle w:val="StructureTextList"/>
      </w:pPr>
      <w:r w:rsidRPr="000E7812">
        <w:rPr>
          <w:rStyle w:val="BookTitle"/>
          <w:highlight w:val="green"/>
        </w:rPr>
        <w:t>|Qayyumu’l-Asmá|</w:t>
      </w:r>
      <w:r w:rsidR="00627ED1" w:rsidRPr="00627ED1">
        <w:tab/>
      </w:r>
      <w:r w:rsidRPr="000E7812">
        <w:t>1</w:t>
      </w:r>
      <w:r w:rsidRPr="000E7812">
        <w:tab/>
      </w:r>
      <w:r>
        <w:t>Qayyúmu’l-Asmá’</w:t>
      </w:r>
      <w:r w:rsidRPr="000E7812">
        <w:tab/>
      </w:r>
      <w:r w:rsidRPr="000E7812">
        <w:tab/>
      </w:r>
      <w:r>
        <w:t>fuzzy match (|Qayyúmu’l-Asmá’|) *L / All 1 occurances corrected.</w:t>
      </w:r>
    </w:p>
    <w:p w14:paraId="7C153802" w14:textId="77777777" w:rsidR="00C57E99" w:rsidRPr="000E7812" w:rsidRDefault="00C57E99" w:rsidP="00C57E99">
      <w:pPr>
        <w:pStyle w:val="StructureTextList"/>
      </w:pPr>
      <w:r w:rsidRPr="000E7812">
        <w:rPr>
          <w:highlight w:val="green"/>
        </w:rPr>
        <w:t>|Qazvin|</w:t>
      </w:r>
      <w:r w:rsidR="00627ED1" w:rsidRPr="00627ED1">
        <w:tab/>
      </w:r>
      <w:r w:rsidRPr="000E7812">
        <w:t>11</w:t>
      </w:r>
      <w:r w:rsidRPr="000E7812">
        <w:tab/>
      </w:r>
      <w:r>
        <w:t>Qazvín</w:t>
      </w:r>
      <w:r w:rsidRPr="000E7812">
        <w:tab/>
      </w:r>
      <w:r w:rsidRPr="000E7812">
        <w:tab/>
      </w:r>
      <w:r>
        <w:t>fuzzy match (|Qazvín|) *L / All 11 occurances corrected.</w:t>
      </w:r>
    </w:p>
    <w:p w14:paraId="5512A168" w14:textId="77777777" w:rsidR="00C57E99" w:rsidRPr="000E7812" w:rsidRDefault="00C57E99" w:rsidP="00C57E99">
      <w:pPr>
        <w:pStyle w:val="StructureTextList"/>
      </w:pPr>
      <w:r w:rsidRPr="000E7812">
        <w:rPr>
          <w:highlight w:val="green"/>
        </w:rPr>
        <w:t>|Qazvín|</w:t>
      </w:r>
      <w:r w:rsidR="00627ED1" w:rsidRPr="00627ED1">
        <w:tab/>
      </w:r>
      <w:r w:rsidRPr="000E7812">
        <w:t>3</w:t>
      </w:r>
      <w:r w:rsidRPr="000E7812">
        <w:tab/>
      </w:r>
      <w:r w:rsidRPr="000E7812">
        <w:tab/>
      </w:r>
      <w:r>
        <w:t>ok</w:t>
      </w:r>
      <w:r w:rsidRPr="000E7812">
        <w:tab/>
      </w:r>
      <w:r>
        <w:t>unprecedented match</w:t>
      </w:r>
    </w:p>
    <w:p w14:paraId="46C6F636" w14:textId="77777777" w:rsidR="00C57E99" w:rsidRPr="000E7812" w:rsidRDefault="00C57E99" w:rsidP="00C57E99">
      <w:pPr>
        <w:pStyle w:val="StructureTextList"/>
      </w:pPr>
      <w:r w:rsidRPr="000E7812">
        <w:rPr>
          <w:highlight w:val="green"/>
        </w:rPr>
        <w:t>|Qiblih|</w:t>
      </w:r>
      <w:r w:rsidR="00627ED1" w:rsidRPr="00627ED1">
        <w:tab/>
      </w:r>
      <w:r w:rsidRPr="000E7812">
        <w:t>7</w:t>
      </w:r>
      <w:r w:rsidRPr="000E7812">
        <w:tab/>
      </w:r>
      <w:r w:rsidRPr="000E7812">
        <w:tab/>
      </w:r>
      <w:r>
        <w:t>ok</w:t>
      </w:r>
      <w:r w:rsidRPr="000E7812">
        <w:tab/>
      </w:r>
      <w:r>
        <w:t>match</w:t>
      </w:r>
    </w:p>
    <w:p w14:paraId="59E050E1" w14:textId="77777777" w:rsidR="00C57E99" w:rsidRDefault="00C57E99" w:rsidP="00C57E99">
      <w:pPr>
        <w:pStyle w:val="StructureTextList"/>
      </w:pPr>
      <w:r w:rsidRPr="000E7812">
        <w:rPr>
          <w:highlight w:val="green"/>
        </w:rPr>
        <w:t>|Quchan|</w:t>
      </w:r>
      <w:r w:rsidR="00627ED1" w:rsidRPr="00627ED1">
        <w:tab/>
      </w:r>
      <w:r w:rsidRPr="000E7812">
        <w:t>2</w:t>
      </w:r>
      <w:r w:rsidRPr="000E7812">
        <w:tab/>
      </w:r>
      <w:r>
        <w:rPr>
          <w:rFonts w:hint="eastAsia"/>
        </w:rPr>
        <w:t>Qú</w:t>
      </w:r>
      <w:r>
        <w:t></w:t>
      </w:r>
      <w:r>
        <w:rPr>
          <w:rFonts w:hint="eastAsia"/>
        </w:rPr>
        <w:t>án</w:t>
      </w:r>
      <w:r w:rsidRPr="000E7812">
        <w:tab/>
      </w:r>
      <w:r w:rsidRPr="000E7812">
        <w:tab/>
      </w:r>
      <w:r>
        <w:rPr>
          <w:rFonts w:hint="eastAsia"/>
        </w:rPr>
        <w:t>fuzzy match (|Qú</w:t>
      </w:r>
      <w:r>
        <w:t></w:t>
      </w:r>
      <w:r>
        <w:rPr>
          <w:rFonts w:hint="eastAsia"/>
        </w:rPr>
        <w:t>án|)</w:t>
      </w:r>
      <w:r>
        <w:t xml:space="preserve"> *L / All 2 occurances corrected.</w:t>
      </w:r>
    </w:p>
    <w:p w14:paraId="0D8BAAB9" w14:textId="77777777" w:rsidR="00C57E99" w:rsidRPr="000E7812" w:rsidRDefault="00C57E99" w:rsidP="00C57E99">
      <w:pPr>
        <w:pStyle w:val="StructureTextList"/>
      </w:pPr>
      <w:r w:rsidRPr="000E7812">
        <w:rPr>
          <w:highlight w:val="green"/>
        </w:rPr>
        <w:t>|Quddus|</w:t>
      </w:r>
      <w:r w:rsidR="00627ED1" w:rsidRPr="00627ED1">
        <w:tab/>
      </w:r>
      <w:r w:rsidRPr="000E7812">
        <w:t>12</w:t>
      </w:r>
      <w:r w:rsidRPr="000E7812">
        <w:tab/>
      </w:r>
      <w:r>
        <w:t>Quddús</w:t>
      </w:r>
      <w:r w:rsidRPr="000E7812">
        <w:tab/>
      </w:r>
      <w:r w:rsidRPr="000E7812">
        <w:tab/>
      </w:r>
      <w:r>
        <w:t>fuzzy match (|Quddús|) *L / All 12 occurances corrected.</w:t>
      </w:r>
    </w:p>
    <w:p w14:paraId="42212CA9" w14:textId="77777777" w:rsidR="00C57E99" w:rsidRPr="000E7812" w:rsidRDefault="00C57E99" w:rsidP="00C57E99">
      <w:pPr>
        <w:pStyle w:val="StructureTextList"/>
      </w:pPr>
      <w:r w:rsidRPr="000E7812">
        <w:rPr>
          <w:highlight w:val="green"/>
        </w:rPr>
        <w:t>|Quddús|</w:t>
      </w:r>
      <w:r w:rsidR="00627ED1" w:rsidRPr="00627ED1">
        <w:tab/>
      </w:r>
      <w:r w:rsidRPr="000E7812">
        <w:t>1</w:t>
      </w:r>
      <w:r w:rsidRPr="000E7812">
        <w:tab/>
      </w:r>
      <w:r w:rsidRPr="000E7812">
        <w:tab/>
      </w:r>
      <w:r>
        <w:t>ok</w:t>
      </w:r>
      <w:r w:rsidRPr="000E7812">
        <w:tab/>
      </w:r>
      <w:r>
        <w:t>match</w:t>
      </w:r>
    </w:p>
    <w:p w14:paraId="0DBB24BE" w14:textId="77777777" w:rsidR="00C57E99" w:rsidRPr="000E7812" w:rsidRDefault="00C57E99" w:rsidP="00C57E99">
      <w:pPr>
        <w:pStyle w:val="StructureTextList"/>
      </w:pPr>
      <w:r w:rsidRPr="000E7812">
        <w:rPr>
          <w:rStyle w:val="BookTitle"/>
          <w:highlight w:val="green"/>
        </w:rPr>
        <w:t>|Qullu’t-Ta’am|</w:t>
      </w:r>
      <w:r w:rsidR="00627ED1" w:rsidRPr="00627ED1">
        <w:tab/>
      </w:r>
      <w:r w:rsidRPr="000E7812">
        <w:t>1</w:t>
      </w:r>
      <w:r w:rsidRPr="000E7812">
        <w:tab/>
      </w:r>
      <w:r w:rsidRPr="000E7812">
        <w:tab/>
      </w:r>
      <w:r w:rsidRPr="000E7812">
        <w:tab/>
      </w:r>
      <w:r>
        <w:t>--- *e</w:t>
      </w:r>
    </w:p>
    <w:p w14:paraId="5F7D3C3A" w14:textId="77777777" w:rsidR="00C57E99" w:rsidRPr="000E7812" w:rsidRDefault="00C57E99" w:rsidP="00C57E99">
      <w:pPr>
        <w:pStyle w:val="StructureTextList"/>
      </w:pPr>
      <w:r w:rsidRPr="000E7812">
        <w:rPr>
          <w:rStyle w:val="BookTitle"/>
          <w:highlight w:val="green"/>
        </w:rPr>
        <w:t>|Qullu’t-Taʿám|</w:t>
      </w:r>
      <w:r w:rsidR="00627ED1" w:rsidRPr="00627ED1">
        <w:tab/>
      </w:r>
      <w:r w:rsidRPr="000E7812">
        <w:t>1</w:t>
      </w:r>
      <w:r w:rsidRPr="000E7812">
        <w:tab/>
      </w:r>
      <w:r w:rsidRPr="000E7812">
        <w:tab/>
      </w:r>
      <w:r w:rsidRPr="000E7812">
        <w:tab/>
      </w:r>
      <w:r>
        <w:t>---</w:t>
      </w:r>
    </w:p>
    <w:p w14:paraId="627C678B" w14:textId="77777777" w:rsidR="00C57E99" w:rsidRPr="000E7812" w:rsidRDefault="00C57E99" w:rsidP="00C57E99">
      <w:pPr>
        <w:pStyle w:val="StructureTextList"/>
      </w:pPr>
      <w:r w:rsidRPr="000E7812">
        <w:rPr>
          <w:rStyle w:val="BookTitle"/>
          <w:highlight w:val="green"/>
        </w:rPr>
        <w:t>|Qur’an|</w:t>
      </w:r>
      <w:r w:rsidR="00627ED1" w:rsidRPr="00627ED1">
        <w:tab/>
      </w:r>
      <w:r w:rsidRPr="000E7812">
        <w:t>22</w:t>
      </w:r>
      <w:r w:rsidRPr="000E7812">
        <w:tab/>
      </w:r>
      <w:r>
        <w:t>Qur’án</w:t>
      </w:r>
      <w:r w:rsidRPr="000E7812">
        <w:tab/>
      </w:r>
      <w:r w:rsidRPr="000E7812">
        <w:tab/>
      </w:r>
      <w:r>
        <w:t>2 fuzzy matches (|Qur’án|Qur’án-|) *L / All 22 occurances corrected.</w:t>
      </w:r>
    </w:p>
    <w:p w14:paraId="599D1D9B" w14:textId="77777777" w:rsidR="00C57E99" w:rsidRPr="000E7812" w:rsidRDefault="00C57E99" w:rsidP="00C57E99">
      <w:pPr>
        <w:pStyle w:val="StructureTextList"/>
      </w:pPr>
      <w:r w:rsidRPr="000E7812">
        <w:rPr>
          <w:rStyle w:val="BookTitle"/>
          <w:highlight w:val="green"/>
        </w:rPr>
        <w:t>|Qur’án|</w:t>
      </w:r>
      <w:r w:rsidR="00627ED1" w:rsidRPr="00627ED1">
        <w:tab/>
      </w:r>
      <w:r w:rsidRPr="000E7812">
        <w:t>2</w:t>
      </w:r>
      <w:r w:rsidRPr="000E7812">
        <w:tab/>
      </w:r>
      <w:r>
        <w:t>Qur’án</w:t>
      </w:r>
      <w:r w:rsidRPr="000E7812">
        <w:tab/>
      </w:r>
      <w:r>
        <w:t>ok</w:t>
      </w:r>
      <w:r w:rsidRPr="000E7812">
        <w:tab/>
      </w:r>
      <w:r>
        <w:t>match, 2 fuzzy matches (|Qur’án|Qur’án-|) *L</w:t>
      </w:r>
    </w:p>
    <w:p w14:paraId="7B85A28A" w14:textId="77777777" w:rsidR="00C57E99" w:rsidRPr="000E7812" w:rsidRDefault="00C57E99" w:rsidP="00C57E99">
      <w:pPr>
        <w:pStyle w:val="StructureTextList"/>
      </w:pPr>
      <w:r w:rsidRPr="000E7812">
        <w:rPr>
          <w:rStyle w:val="quotebahaiscripturequoted"/>
          <w:highlight w:val="green"/>
        </w:rPr>
        <w:t>|Qur’anic|</w:t>
      </w:r>
      <w:r w:rsidR="00627ED1" w:rsidRPr="00627ED1">
        <w:tab/>
      </w:r>
      <w:r w:rsidRPr="000E7812">
        <w:t>1</w:t>
      </w:r>
      <w:r w:rsidRPr="000E7812">
        <w:tab/>
      </w:r>
      <w:r>
        <w:t>Qur’ánic</w:t>
      </w:r>
      <w:r w:rsidRPr="000E7812">
        <w:tab/>
      </w:r>
      <w:r w:rsidRPr="000E7812">
        <w:tab/>
      </w:r>
      <w:r>
        <w:t>--- *L / All 1 occurances corrected.</w:t>
      </w:r>
    </w:p>
    <w:p w14:paraId="50B9832A" w14:textId="77777777" w:rsidR="00C57E99" w:rsidRPr="000E7812" w:rsidRDefault="00C57E99" w:rsidP="00C57E99">
      <w:pPr>
        <w:pStyle w:val="StructureTextList"/>
      </w:pPr>
      <w:r w:rsidRPr="000E7812">
        <w:rPr>
          <w:highlight w:val="green"/>
        </w:rPr>
        <w:t>|Ra’is|</w:t>
      </w:r>
      <w:r w:rsidR="00627ED1" w:rsidRPr="00627ED1">
        <w:tab/>
      </w:r>
      <w:r w:rsidRPr="000E7812">
        <w:t>1</w:t>
      </w:r>
      <w:r w:rsidRPr="000E7812">
        <w:tab/>
      </w:r>
      <w:r>
        <w:t>Ra’ís</w:t>
      </w:r>
      <w:r w:rsidRPr="000E7812">
        <w:tab/>
      </w:r>
      <w:r w:rsidRPr="000E7812">
        <w:tab/>
      </w:r>
      <w:r>
        <w:t>fuzzy match (|Ra’ís|) *L / All 1 occurances corrected.</w:t>
      </w:r>
    </w:p>
    <w:p w14:paraId="77E9C5FC" w14:textId="77777777" w:rsidR="00C57E99" w:rsidRPr="000E7812" w:rsidRDefault="00C57E99" w:rsidP="00C57E99">
      <w:pPr>
        <w:pStyle w:val="StructureTextList"/>
      </w:pPr>
      <w:r w:rsidRPr="000E7812">
        <w:rPr>
          <w:highlight w:val="green"/>
        </w:rPr>
        <w:t>|Rabbani|</w:t>
      </w:r>
      <w:r w:rsidR="00627ED1" w:rsidRPr="00627ED1">
        <w:tab/>
      </w:r>
      <w:r w:rsidRPr="000E7812">
        <w:t>3</w:t>
      </w:r>
      <w:r w:rsidRPr="000E7812">
        <w:tab/>
      </w:r>
      <w:r>
        <w:t>Rabbání</w:t>
      </w:r>
      <w:r w:rsidRPr="000E7812">
        <w:tab/>
      </w:r>
      <w:r w:rsidRPr="000E7812">
        <w:tab/>
      </w:r>
      <w:r>
        <w:t>fuzzy match (|Rabbání|) *L / All 3 occurances corrected.</w:t>
      </w:r>
    </w:p>
    <w:p w14:paraId="5E5D4BAE" w14:textId="77777777" w:rsidR="00C57E99" w:rsidRPr="000E7812" w:rsidRDefault="00C57E99" w:rsidP="00C57E99">
      <w:pPr>
        <w:pStyle w:val="StructureTextList"/>
      </w:pPr>
      <w:r w:rsidRPr="000E7812">
        <w:rPr>
          <w:highlight w:val="green"/>
        </w:rPr>
        <w:t>|Rabbáni|</w:t>
      </w:r>
      <w:r w:rsidR="00627ED1" w:rsidRPr="00627ED1">
        <w:tab/>
      </w:r>
      <w:r w:rsidRPr="000E7812">
        <w:t>6</w:t>
      </w:r>
      <w:r w:rsidRPr="000E7812">
        <w:tab/>
      </w:r>
      <w:r>
        <w:t>Rabbání</w:t>
      </w:r>
      <w:r w:rsidRPr="000E7812">
        <w:tab/>
      </w:r>
      <w:r w:rsidRPr="000E7812">
        <w:tab/>
      </w:r>
      <w:r>
        <w:t>fuzzy match (|Rabbání|) *L / All 6 occurances corrected.</w:t>
      </w:r>
    </w:p>
    <w:p w14:paraId="3C2D4B38" w14:textId="77777777" w:rsidR="00C57E99" w:rsidRDefault="00C57E99" w:rsidP="00C57E99">
      <w:pPr>
        <w:pStyle w:val="StructureTextList"/>
      </w:pPr>
      <w:r w:rsidRPr="000E7812">
        <w:rPr>
          <w:rStyle w:val="BookTitle"/>
          <w:highlight w:val="green"/>
        </w:rPr>
        <w:t>|Rahiq-i-Makhtum|</w:t>
      </w:r>
      <w:r w:rsidR="00627ED1" w:rsidRPr="00627ED1">
        <w:tab/>
      </w:r>
      <w:r w:rsidRPr="000E7812">
        <w:t>11</w:t>
      </w:r>
      <w:r w:rsidRPr="000E7812">
        <w:tab/>
      </w:r>
      <w:r>
        <w:t>Raḥíq-i-Matúm</w:t>
      </w:r>
      <w:r w:rsidRPr="000E7812">
        <w:tab/>
      </w:r>
      <w:r w:rsidRPr="000E7812">
        <w:tab/>
      </w:r>
      <w:r>
        <w:t>fuzzy match (|Raḥíq-i-Matúm|) *L / All 11 occurances corrected.</w:t>
      </w:r>
    </w:p>
    <w:p w14:paraId="30AB8A99" w14:textId="77777777" w:rsidR="00C57E99" w:rsidRPr="000E7812" w:rsidRDefault="00C57E99" w:rsidP="00C57E99">
      <w:pPr>
        <w:pStyle w:val="StructureTextList"/>
      </w:pPr>
      <w:r w:rsidRPr="000E7812">
        <w:rPr>
          <w:highlight w:val="green"/>
        </w:rPr>
        <w:t>|Rajab|</w:t>
      </w:r>
      <w:r w:rsidR="00627ED1" w:rsidRPr="00627ED1">
        <w:tab/>
      </w:r>
      <w:r w:rsidRPr="000E7812">
        <w:t>2</w:t>
      </w:r>
      <w:r w:rsidRPr="000E7812">
        <w:tab/>
      </w:r>
      <w:r w:rsidRPr="000E7812">
        <w:tab/>
      </w:r>
      <w:r>
        <w:t>ok</w:t>
      </w:r>
      <w:r w:rsidRPr="000E7812">
        <w:tab/>
      </w:r>
      <w:r>
        <w:t>unprecedented match</w:t>
      </w:r>
    </w:p>
    <w:p w14:paraId="3FF0CE99" w14:textId="77777777" w:rsidR="00C57E99" w:rsidRPr="000E7812" w:rsidRDefault="00C57E99" w:rsidP="00C57E99">
      <w:pPr>
        <w:pStyle w:val="StructureTextList"/>
      </w:pPr>
      <w:r w:rsidRPr="000E7812">
        <w:rPr>
          <w:highlight w:val="green"/>
        </w:rPr>
        <w:t>|Rajab-ʿAlí|</w:t>
      </w:r>
      <w:r w:rsidR="00627ED1" w:rsidRPr="00627ED1">
        <w:tab/>
      </w:r>
      <w:r w:rsidRPr="000E7812">
        <w:t>1</w:t>
      </w:r>
      <w:r w:rsidRPr="000E7812">
        <w:tab/>
      </w:r>
      <w:r w:rsidRPr="000E7812">
        <w:tab/>
      </w:r>
      <w:r>
        <w:t>ok</w:t>
      </w:r>
      <w:r w:rsidRPr="000E7812">
        <w:tab/>
      </w:r>
      <w:r>
        <w:t>unprecedented match</w:t>
      </w:r>
    </w:p>
    <w:p w14:paraId="14329435" w14:textId="77777777" w:rsidR="00C57E99" w:rsidRPr="000E7812" w:rsidRDefault="00C57E99" w:rsidP="00C57E99">
      <w:pPr>
        <w:pStyle w:val="StructureTextList"/>
      </w:pPr>
      <w:r w:rsidRPr="000E7812">
        <w:rPr>
          <w:highlight w:val="green"/>
        </w:rPr>
        <w:t>|Ramadan|</w:t>
      </w:r>
      <w:r w:rsidR="00627ED1" w:rsidRPr="00627ED1">
        <w:tab/>
      </w:r>
      <w:r w:rsidRPr="000E7812">
        <w:t>2</w:t>
      </w:r>
      <w:r w:rsidRPr="000E7812">
        <w:tab/>
      </w:r>
      <w:r>
        <w:t>Ramaḍán</w:t>
      </w:r>
      <w:r w:rsidRPr="000E7812">
        <w:tab/>
      </w:r>
      <w:r w:rsidRPr="000E7812">
        <w:tab/>
      </w:r>
      <w:r>
        <w:t>fuzzy match (|Ramaḍán|) *L / All 2 occurances corrected.</w:t>
      </w:r>
    </w:p>
    <w:p w14:paraId="736C79CF" w14:textId="77777777" w:rsidR="00C57E99" w:rsidRDefault="00C57E99" w:rsidP="00C57E99">
      <w:pPr>
        <w:pStyle w:val="StructureTextList"/>
      </w:pPr>
      <w:r w:rsidRPr="000E7812">
        <w:rPr>
          <w:rStyle w:val="BookTitle"/>
          <w:highlight w:val="green"/>
        </w:rPr>
        <w:t>|Rashh-i-ʿAma|</w:t>
      </w:r>
      <w:r w:rsidR="00627ED1" w:rsidRPr="00627ED1">
        <w:tab/>
      </w:r>
      <w:r w:rsidRPr="000E7812">
        <w:t>2</w:t>
      </w:r>
      <w:r w:rsidRPr="000E7812">
        <w:tab/>
      </w:r>
      <w:r>
        <w:t>Raḥ-i-ʿAmá</w:t>
      </w:r>
      <w:r w:rsidRPr="000E7812">
        <w:tab/>
      </w:r>
      <w:r w:rsidRPr="000E7812">
        <w:tab/>
      </w:r>
      <w:r>
        <w:t>fuzzy match (|Raḥ-i-ʿAmá|) *L / All 2 occurances corrected.</w:t>
      </w:r>
    </w:p>
    <w:p w14:paraId="238A021F" w14:textId="77777777" w:rsidR="00C57E99" w:rsidRDefault="00C57E99" w:rsidP="00C57E99">
      <w:pPr>
        <w:pStyle w:val="StructureTextList"/>
      </w:pPr>
      <w:r w:rsidRPr="000E7812">
        <w:rPr>
          <w:highlight w:val="green"/>
        </w:rPr>
        <w:t>|Rasht|</w:t>
      </w:r>
      <w:r w:rsidR="00627ED1" w:rsidRPr="00627ED1">
        <w:tab/>
      </w:r>
      <w:r w:rsidRPr="000E7812">
        <w:t>1</w:t>
      </w:r>
      <w:r w:rsidRPr="000E7812">
        <w:tab/>
      </w:r>
      <w:r>
        <w:rPr>
          <w:rFonts w:hint="eastAsia"/>
        </w:rPr>
        <w:t>Ra</w:t>
      </w:r>
      <w:r>
        <w:t></w:t>
      </w:r>
      <w:r>
        <w:rPr>
          <w:rFonts w:hint="eastAsia"/>
        </w:rPr>
        <w:t>t</w:t>
      </w:r>
      <w:r w:rsidRPr="000E7812">
        <w:tab/>
      </w:r>
      <w:r w:rsidRPr="000E7812">
        <w:tab/>
      </w:r>
      <w:r>
        <w:rPr>
          <w:rFonts w:hint="eastAsia"/>
        </w:rPr>
        <w:t>fuzzy match (|Ra</w:t>
      </w:r>
      <w:r>
        <w:t></w:t>
      </w:r>
      <w:r>
        <w:rPr>
          <w:rFonts w:hint="eastAsia"/>
        </w:rPr>
        <w:t>t|)</w:t>
      </w:r>
      <w:r>
        <w:t xml:space="preserve"> *L / All 1 occurances corrected.</w:t>
      </w:r>
    </w:p>
    <w:p w14:paraId="008025EC" w14:textId="77777777" w:rsidR="00C57E99" w:rsidRPr="000E7812" w:rsidRDefault="00C57E99" w:rsidP="00C57E99">
      <w:pPr>
        <w:pStyle w:val="StructureTextList"/>
      </w:pPr>
      <w:r w:rsidRPr="000E7812">
        <w:rPr>
          <w:highlight w:val="green"/>
        </w:rPr>
        <w:t>|Riáz|</w:t>
      </w:r>
      <w:r w:rsidR="00627ED1" w:rsidRPr="00627ED1">
        <w:tab/>
      </w:r>
      <w:r w:rsidRPr="000E7812">
        <w:t>1</w:t>
      </w:r>
      <w:r w:rsidRPr="000E7812">
        <w:tab/>
      </w:r>
      <w:r w:rsidRPr="000E7812">
        <w:tab/>
      </w:r>
      <w:r w:rsidRPr="000E7812">
        <w:tab/>
      </w:r>
      <w:r>
        <w:t>---</w:t>
      </w:r>
    </w:p>
    <w:p w14:paraId="4F3B8D39" w14:textId="77777777" w:rsidR="00C57E99" w:rsidRPr="000E7812" w:rsidRDefault="00C57E99" w:rsidP="00C57E99">
      <w:pPr>
        <w:pStyle w:val="StructureTextList"/>
      </w:pPr>
      <w:r w:rsidRPr="000E7812">
        <w:rPr>
          <w:highlight w:val="green"/>
        </w:rPr>
        <w:t>|Rida|</w:t>
      </w:r>
      <w:r w:rsidR="00627ED1" w:rsidRPr="00627ED1">
        <w:tab/>
      </w:r>
      <w:r w:rsidRPr="000E7812">
        <w:t>4</w:t>
      </w:r>
      <w:r w:rsidRPr="000E7812">
        <w:tab/>
      </w:r>
      <w:r>
        <w:t>Riḍá</w:t>
      </w:r>
      <w:r w:rsidRPr="000E7812">
        <w:tab/>
      </w:r>
      <w:r w:rsidRPr="000E7812">
        <w:tab/>
      </w:r>
      <w:r>
        <w:t>fuzzy match (|Riḍá|) *L / All 4 occurances corrected.</w:t>
      </w:r>
    </w:p>
    <w:p w14:paraId="3AA5B048" w14:textId="77777777" w:rsidR="00C57E99" w:rsidRPr="000E7812" w:rsidRDefault="00C57E99" w:rsidP="00C57E99">
      <w:pPr>
        <w:pStyle w:val="StructureTextList"/>
      </w:pPr>
      <w:r w:rsidRPr="000E7812">
        <w:rPr>
          <w:highlight w:val="green"/>
        </w:rPr>
        <w:t>|Ridá|</w:t>
      </w:r>
      <w:r w:rsidR="00627ED1" w:rsidRPr="00627ED1">
        <w:tab/>
      </w:r>
      <w:r w:rsidRPr="000E7812">
        <w:t>1</w:t>
      </w:r>
      <w:r w:rsidRPr="000E7812">
        <w:tab/>
      </w:r>
      <w:r>
        <w:t>Riḍá</w:t>
      </w:r>
      <w:r w:rsidRPr="000E7812">
        <w:tab/>
      </w:r>
      <w:r w:rsidRPr="000E7812">
        <w:tab/>
      </w:r>
      <w:r>
        <w:t>fuzzy match (|Riḍá|) *L / All 1 occurances corrected.</w:t>
      </w:r>
    </w:p>
    <w:p w14:paraId="016880AB" w14:textId="77777777" w:rsidR="00C57E99" w:rsidRPr="000E7812" w:rsidRDefault="00C57E99" w:rsidP="00C57E99">
      <w:pPr>
        <w:pStyle w:val="StructureTextList"/>
      </w:pPr>
      <w:r w:rsidRPr="000E7812">
        <w:rPr>
          <w:highlight w:val="green"/>
        </w:rPr>
        <w:t>|Ridáy-i-Qannád|</w:t>
      </w:r>
      <w:r w:rsidR="00627ED1" w:rsidRPr="00627ED1">
        <w:tab/>
      </w:r>
      <w:r w:rsidRPr="000E7812">
        <w:t>1</w:t>
      </w:r>
      <w:r w:rsidRPr="000E7812">
        <w:tab/>
      </w:r>
      <w:r>
        <w:t>Riḍáy-i-Qannád</w:t>
      </w:r>
      <w:r w:rsidRPr="000E7812">
        <w:tab/>
      </w:r>
      <w:r w:rsidRPr="000E7812">
        <w:tab/>
      </w:r>
      <w:r>
        <w:t>fuzzy match (|Riḍáy-i-Qannád|) *L / All 1 occurances corrected.</w:t>
      </w:r>
    </w:p>
    <w:p w14:paraId="211CD0AD" w14:textId="77777777" w:rsidR="00C57E99" w:rsidRPr="000E7812" w:rsidRDefault="00C57E99" w:rsidP="00C57E99">
      <w:pPr>
        <w:pStyle w:val="StructureTextList"/>
      </w:pPr>
      <w:r w:rsidRPr="000E7812">
        <w:rPr>
          <w:highlight w:val="green"/>
        </w:rPr>
        <w:t>|Ridvan|</w:t>
      </w:r>
      <w:r w:rsidR="00627ED1" w:rsidRPr="00627ED1">
        <w:tab/>
      </w:r>
      <w:r w:rsidRPr="000E7812">
        <w:t>10</w:t>
      </w:r>
      <w:r w:rsidRPr="000E7812">
        <w:tab/>
      </w:r>
      <w:r>
        <w:t>Riḍván</w:t>
      </w:r>
      <w:r w:rsidRPr="000E7812">
        <w:tab/>
      </w:r>
      <w:r w:rsidRPr="000E7812">
        <w:tab/>
      </w:r>
      <w:r>
        <w:t>fuzzy match (|Riḍván|) *L / All 10 occurances corrected.</w:t>
      </w:r>
    </w:p>
    <w:p w14:paraId="697E4B4C" w14:textId="77777777" w:rsidR="00C57E99" w:rsidRPr="000E7812" w:rsidRDefault="00C57E99" w:rsidP="00C57E99">
      <w:pPr>
        <w:pStyle w:val="StructureTextList"/>
      </w:pPr>
      <w:r w:rsidRPr="000E7812">
        <w:rPr>
          <w:highlight w:val="green"/>
        </w:rPr>
        <w:t>|Ridván|</w:t>
      </w:r>
      <w:r w:rsidR="00627ED1" w:rsidRPr="00627ED1">
        <w:tab/>
      </w:r>
      <w:r w:rsidRPr="000E7812">
        <w:t>4</w:t>
      </w:r>
      <w:r w:rsidRPr="000E7812">
        <w:tab/>
      </w:r>
      <w:r>
        <w:t>Riḍván</w:t>
      </w:r>
      <w:r w:rsidRPr="000E7812">
        <w:tab/>
      </w:r>
      <w:r w:rsidRPr="000E7812">
        <w:tab/>
      </w:r>
      <w:r>
        <w:t>fuzzy match (|Riḍván|) *L / All 4 occurances corrected.</w:t>
      </w:r>
    </w:p>
    <w:p w14:paraId="2D1B8EC5" w14:textId="77777777" w:rsidR="00C57E99" w:rsidRPr="000E7812" w:rsidRDefault="00C57E99" w:rsidP="00C57E99">
      <w:pPr>
        <w:pStyle w:val="StructureTextList"/>
      </w:pPr>
      <w:r w:rsidRPr="000E7812">
        <w:rPr>
          <w:highlight w:val="green"/>
        </w:rPr>
        <w:t>|Ruha Khanum|</w:t>
      </w:r>
      <w:r w:rsidR="00627ED1" w:rsidRPr="00627ED1">
        <w:tab/>
      </w:r>
      <w:r w:rsidRPr="000E7812">
        <w:t>2</w:t>
      </w:r>
      <w:r w:rsidRPr="000E7812">
        <w:tab/>
      </w:r>
      <w:r>
        <w:t>Rúḥá </w:t>
      </w:r>
      <w:r>
        <w:rPr>
          <w:rFonts w:hint="eastAsia"/>
        </w:rPr>
        <w:t>ánum</w:t>
      </w:r>
      <w:r w:rsidRPr="000E7812">
        <w:tab/>
      </w:r>
      <w:r w:rsidRPr="000E7812">
        <w:tab/>
      </w:r>
      <w:r>
        <w:t>--- *e *e *L / All 2 occurances corrected.</w:t>
      </w:r>
    </w:p>
    <w:p w14:paraId="1540E9CB" w14:textId="77777777" w:rsidR="00C57E99" w:rsidRPr="000E7812" w:rsidRDefault="00C57E99" w:rsidP="00C57E99">
      <w:pPr>
        <w:pStyle w:val="StructureTextList"/>
      </w:pPr>
      <w:r w:rsidRPr="000E7812">
        <w:rPr>
          <w:highlight w:val="green"/>
        </w:rPr>
        <w:t>|Rúhá Khánum|</w:t>
      </w:r>
      <w:r w:rsidR="00627ED1" w:rsidRPr="00627ED1">
        <w:tab/>
      </w:r>
      <w:r w:rsidRPr="000E7812">
        <w:t>1</w:t>
      </w:r>
      <w:r w:rsidRPr="000E7812">
        <w:tab/>
      </w:r>
      <w:r>
        <w:t>Rúḥá </w:t>
      </w:r>
      <w:r>
        <w:rPr>
          <w:rFonts w:hint="eastAsia"/>
        </w:rPr>
        <w:t>ánum</w:t>
      </w:r>
      <w:r w:rsidRPr="000E7812">
        <w:tab/>
      </w:r>
      <w:r w:rsidRPr="000E7812">
        <w:tab/>
      </w:r>
      <w:r>
        <w:t>--- *L / All 1 occurances corrected.</w:t>
      </w:r>
    </w:p>
    <w:p w14:paraId="7655DC7F" w14:textId="77777777" w:rsidR="00C57E99" w:rsidRPr="000E7812" w:rsidRDefault="00C57E99" w:rsidP="00C57E99">
      <w:pPr>
        <w:pStyle w:val="StructureTextList"/>
      </w:pPr>
      <w:r w:rsidRPr="000E7812">
        <w:rPr>
          <w:highlight w:val="green"/>
        </w:rPr>
        <w:t>|Ruha|</w:t>
      </w:r>
      <w:r w:rsidR="00627ED1" w:rsidRPr="00627ED1">
        <w:tab/>
      </w:r>
      <w:r w:rsidRPr="000E7812">
        <w:t>1</w:t>
      </w:r>
      <w:r w:rsidRPr="000E7812">
        <w:tab/>
      </w:r>
      <w:r>
        <w:t>Rúḥá</w:t>
      </w:r>
      <w:r w:rsidRPr="000E7812">
        <w:tab/>
      </w:r>
      <w:r w:rsidRPr="000E7812">
        <w:tab/>
      </w:r>
      <w:r>
        <w:t>fuzzy match (|Rúḥá|) *L / All 1 occurances corrected.</w:t>
      </w:r>
    </w:p>
    <w:p w14:paraId="56F8E67A" w14:textId="77777777" w:rsidR="00C57E99" w:rsidRPr="000E7812" w:rsidRDefault="00C57E99" w:rsidP="00C57E99">
      <w:pPr>
        <w:pStyle w:val="StructureTextList"/>
      </w:pPr>
      <w:r w:rsidRPr="000E7812">
        <w:rPr>
          <w:highlight w:val="green"/>
        </w:rPr>
        <w:t>|Rúhá|</w:t>
      </w:r>
      <w:r w:rsidR="00627ED1" w:rsidRPr="00627ED1">
        <w:tab/>
      </w:r>
      <w:r w:rsidRPr="000E7812">
        <w:t>1</w:t>
      </w:r>
      <w:r w:rsidRPr="000E7812">
        <w:tab/>
      </w:r>
      <w:r>
        <w:t>Rúḥá</w:t>
      </w:r>
      <w:r w:rsidRPr="000E7812">
        <w:tab/>
      </w:r>
      <w:r w:rsidRPr="000E7812">
        <w:tab/>
      </w:r>
      <w:r>
        <w:t>fuzzy match (|Rúḥá|) *L / All 1 occurances corrected.</w:t>
      </w:r>
    </w:p>
    <w:p w14:paraId="25AEB75B" w14:textId="77777777" w:rsidR="00C57E99" w:rsidRPr="000E7812" w:rsidRDefault="00C57E99" w:rsidP="00C57E99">
      <w:pPr>
        <w:pStyle w:val="StructureTextList"/>
      </w:pPr>
      <w:r w:rsidRPr="000E7812">
        <w:rPr>
          <w:highlight w:val="green"/>
        </w:rPr>
        <w:t>|Ruha’s|</w:t>
      </w:r>
      <w:r w:rsidR="00627ED1" w:rsidRPr="00627ED1">
        <w:tab/>
      </w:r>
      <w:r w:rsidRPr="000E7812">
        <w:t>1</w:t>
      </w:r>
      <w:r w:rsidRPr="000E7812">
        <w:tab/>
      </w:r>
      <w:r>
        <w:t>Rúḥá’s</w:t>
      </w:r>
      <w:r w:rsidRPr="000E7812">
        <w:tab/>
      </w:r>
      <w:r w:rsidRPr="000E7812">
        <w:tab/>
      </w:r>
      <w:r>
        <w:t>--- *L / All 1 occurances corrected.</w:t>
      </w:r>
    </w:p>
    <w:p w14:paraId="3ABCDA27" w14:textId="77777777" w:rsidR="00C57E99" w:rsidRPr="000E7812" w:rsidRDefault="00C57E99" w:rsidP="00C57E99">
      <w:pPr>
        <w:pStyle w:val="StructureTextList"/>
      </w:pPr>
      <w:r w:rsidRPr="000E7812">
        <w:rPr>
          <w:highlight w:val="green"/>
        </w:rPr>
        <w:t>|Ruhangiz|</w:t>
      </w:r>
      <w:r w:rsidR="00627ED1" w:rsidRPr="00627ED1">
        <w:tab/>
      </w:r>
      <w:r w:rsidRPr="000E7812">
        <w:t>8</w:t>
      </w:r>
      <w:r w:rsidRPr="000E7812">
        <w:tab/>
      </w:r>
      <w:r>
        <w:t>Rúḥangíz</w:t>
      </w:r>
      <w:r w:rsidRPr="000E7812">
        <w:tab/>
      </w:r>
      <w:r w:rsidRPr="000E7812">
        <w:tab/>
      </w:r>
      <w:r>
        <w:t>fuzzy match (|Rúḥangíz|) *L / All 8 occurances corrected.</w:t>
      </w:r>
    </w:p>
    <w:p w14:paraId="7A09D791" w14:textId="77777777" w:rsidR="00C57E99" w:rsidRPr="000E7812" w:rsidRDefault="00C57E99" w:rsidP="00C57E99">
      <w:pPr>
        <w:pStyle w:val="StructureTextList"/>
      </w:pPr>
      <w:r w:rsidRPr="000E7812">
        <w:rPr>
          <w:highlight w:val="green"/>
        </w:rPr>
        <w:t>|Rúhangíz|</w:t>
      </w:r>
      <w:r w:rsidR="00627ED1" w:rsidRPr="00627ED1">
        <w:tab/>
      </w:r>
      <w:r w:rsidRPr="000E7812">
        <w:t>2</w:t>
      </w:r>
      <w:r w:rsidRPr="000E7812">
        <w:tab/>
      </w:r>
      <w:r>
        <w:t>Rúḥangíz</w:t>
      </w:r>
      <w:r w:rsidRPr="000E7812">
        <w:tab/>
      </w:r>
      <w:r w:rsidRPr="000E7812">
        <w:tab/>
      </w:r>
      <w:r>
        <w:t>fuzzy match (|Rúḥangíz|) *L / All 2 occurances corrected.</w:t>
      </w:r>
    </w:p>
    <w:p w14:paraId="669FC7DD" w14:textId="77777777" w:rsidR="00C57E99" w:rsidRPr="000E7812" w:rsidRDefault="00C57E99" w:rsidP="00C57E99">
      <w:pPr>
        <w:pStyle w:val="StructureTextList"/>
      </w:pPr>
      <w:r w:rsidRPr="000E7812">
        <w:rPr>
          <w:highlight w:val="green"/>
        </w:rPr>
        <w:t>|Ruhi Afnan|</w:t>
      </w:r>
      <w:r w:rsidR="00627ED1" w:rsidRPr="00627ED1">
        <w:tab/>
      </w:r>
      <w:r w:rsidRPr="000E7812">
        <w:t>5</w:t>
      </w:r>
      <w:r w:rsidRPr="000E7812">
        <w:tab/>
      </w:r>
      <w:r>
        <w:t>Rúḥí Afnán</w:t>
      </w:r>
      <w:r w:rsidRPr="000E7812">
        <w:tab/>
      </w:r>
      <w:r w:rsidRPr="000E7812">
        <w:tab/>
      </w:r>
      <w:r>
        <w:t>--- *e *L / All 5 occurances corrected.</w:t>
      </w:r>
    </w:p>
    <w:p w14:paraId="1AC36299" w14:textId="77777777" w:rsidR="00C57E99" w:rsidRPr="000E7812" w:rsidRDefault="00C57E99" w:rsidP="00C57E99">
      <w:pPr>
        <w:pStyle w:val="StructureTextList"/>
      </w:pPr>
      <w:r w:rsidRPr="000E7812">
        <w:rPr>
          <w:highlight w:val="green"/>
        </w:rPr>
        <w:t>|Ruhi|</w:t>
      </w:r>
      <w:r w:rsidR="00627ED1" w:rsidRPr="00627ED1">
        <w:tab/>
      </w:r>
      <w:r w:rsidRPr="000E7812">
        <w:t>5</w:t>
      </w:r>
      <w:r w:rsidRPr="000E7812">
        <w:tab/>
      </w:r>
      <w:r>
        <w:t>Rúḥí</w:t>
      </w:r>
      <w:r w:rsidRPr="000E7812">
        <w:tab/>
      </w:r>
      <w:r w:rsidRPr="000E7812">
        <w:tab/>
      </w:r>
      <w:r>
        <w:t>fuzzy match (|Rúḥí|) *L / All 5 occurances corrected.</w:t>
      </w:r>
    </w:p>
    <w:p w14:paraId="54AA3DFB" w14:textId="77777777" w:rsidR="00C57E99" w:rsidRPr="000E7812" w:rsidRDefault="00C57E99" w:rsidP="00C57E99">
      <w:pPr>
        <w:pStyle w:val="StructureTextList"/>
      </w:pPr>
      <w:r w:rsidRPr="000E7812">
        <w:rPr>
          <w:highlight w:val="green"/>
        </w:rPr>
        <w:t>|Rúhí|</w:t>
      </w:r>
      <w:r w:rsidR="00627ED1" w:rsidRPr="00627ED1">
        <w:tab/>
      </w:r>
      <w:r w:rsidRPr="000E7812">
        <w:t>1</w:t>
      </w:r>
      <w:r w:rsidRPr="000E7812">
        <w:tab/>
      </w:r>
      <w:r>
        <w:t>Rúḥí</w:t>
      </w:r>
      <w:r w:rsidRPr="000E7812">
        <w:tab/>
      </w:r>
      <w:r w:rsidRPr="000E7812">
        <w:tab/>
      </w:r>
      <w:r>
        <w:t>fuzzy match (|Rúḥí|) *L / All 1 occurances corrected.</w:t>
      </w:r>
    </w:p>
    <w:p w14:paraId="22189B14" w14:textId="77777777" w:rsidR="00C57E99" w:rsidRPr="000E7812" w:rsidRDefault="00C57E99" w:rsidP="00C57E99">
      <w:pPr>
        <w:pStyle w:val="StructureTextList"/>
      </w:pPr>
      <w:r w:rsidRPr="000E7812">
        <w:rPr>
          <w:highlight w:val="green"/>
        </w:rPr>
        <w:t>|Ruhi’s|</w:t>
      </w:r>
      <w:r w:rsidR="00627ED1" w:rsidRPr="00627ED1">
        <w:tab/>
      </w:r>
      <w:r w:rsidRPr="000E7812">
        <w:t>7</w:t>
      </w:r>
      <w:r w:rsidRPr="000E7812">
        <w:tab/>
      </w:r>
      <w:r>
        <w:t>Rúḥí’s</w:t>
      </w:r>
      <w:r w:rsidRPr="000E7812">
        <w:tab/>
      </w:r>
      <w:r w:rsidRPr="000E7812">
        <w:tab/>
      </w:r>
      <w:r>
        <w:t>--- *L / All 7 occurances corrected.</w:t>
      </w:r>
    </w:p>
    <w:p w14:paraId="25022064" w14:textId="77777777" w:rsidR="00C57E99" w:rsidRPr="000E7812" w:rsidRDefault="00C57E99" w:rsidP="00C57E99">
      <w:pPr>
        <w:pStyle w:val="StructureTextList"/>
      </w:pPr>
      <w:r w:rsidRPr="000E7812">
        <w:rPr>
          <w:highlight w:val="green"/>
        </w:rPr>
        <w:t>|Ruhiyyih Khanum|</w:t>
      </w:r>
      <w:r w:rsidR="00627ED1" w:rsidRPr="00627ED1">
        <w:tab/>
      </w:r>
      <w:r w:rsidRPr="000E7812">
        <w:t>16</w:t>
      </w:r>
      <w:r w:rsidRPr="000E7812">
        <w:tab/>
      </w:r>
      <w:r>
        <w:t>Rúḥíyyih </w:t>
      </w:r>
      <w:r>
        <w:rPr>
          <w:rFonts w:hint="eastAsia"/>
        </w:rPr>
        <w:t>ánum</w:t>
      </w:r>
      <w:r w:rsidRPr="000E7812">
        <w:tab/>
      </w:r>
      <w:r w:rsidRPr="000E7812">
        <w:tab/>
      </w:r>
      <w:r>
        <w:t>--- *e *e *L / All 16 occurances corrected.</w:t>
      </w:r>
    </w:p>
    <w:p w14:paraId="5DA152CD" w14:textId="77777777" w:rsidR="00C57E99" w:rsidRPr="000E7812" w:rsidRDefault="00C57E99" w:rsidP="00C57E99">
      <w:pPr>
        <w:pStyle w:val="StructureTextList"/>
      </w:pPr>
      <w:r w:rsidRPr="000E7812">
        <w:rPr>
          <w:highlight w:val="green"/>
        </w:rPr>
        <w:t>|Rúhíyyih Khánum|</w:t>
      </w:r>
      <w:r w:rsidR="00627ED1" w:rsidRPr="00627ED1">
        <w:tab/>
      </w:r>
      <w:r w:rsidRPr="000E7812">
        <w:t>3</w:t>
      </w:r>
      <w:r w:rsidRPr="000E7812">
        <w:tab/>
      </w:r>
      <w:r>
        <w:t>Rúḥíyyih </w:t>
      </w:r>
      <w:r>
        <w:rPr>
          <w:rFonts w:hint="eastAsia"/>
        </w:rPr>
        <w:t>ánum</w:t>
      </w:r>
      <w:r w:rsidRPr="000E7812">
        <w:tab/>
      </w:r>
      <w:r w:rsidRPr="000E7812">
        <w:tab/>
      </w:r>
      <w:r>
        <w:t>--- *L / All 3 occurances corrected.</w:t>
      </w:r>
    </w:p>
    <w:p w14:paraId="10F25E57" w14:textId="77777777" w:rsidR="00C57E99" w:rsidRPr="000E7812" w:rsidRDefault="00C57E99" w:rsidP="00C57E99">
      <w:pPr>
        <w:pStyle w:val="StructureTextList"/>
      </w:pPr>
      <w:r w:rsidRPr="000E7812">
        <w:rPr>
          <w:rStyle w:val="footnoteLinked"/>
          <w:highlight w:val="green"/>
        </w:rPr>
        <w:t>|Ruhiyyih Rabbani|</w:t>
      </w:r>
      <w:r w:rsidR="00627ED1" w:rsidRPr="00627ED1">
        <w:tab/>
      </w:r>
      <w:r w:rsidRPr="000E7812">
        <w:t>4</w:t>
      </w:r>
      <w:r w:rsidRPr="000E7812">
        <w:tab/>
      </w:r>
      <w:r>
        <w:t>Rúḥíyyih Rabbani</w:t>
      </w:r>
      <w:r w:rsidRPr="000E7812">
        <w:tab/>
      </w:r>
      <w:r w:rsidRPr="000E7812">
        <w:tab/>
      </w:r>
      <w:r>
        <w:t>fuzzy match (|Rúḥíyyih Rabbani|) *L / All 4 occurances corrected.</w:t>
      </w:r>
    </w:p>
    <w:p w14:paraId="3D19D73E" w14:textId="77777777" w:rsidR="00C57E99" w:rsidRPr="000E7812" w:rsidRDefault="00C57E99" w:rsidP="00C57E99">
      <w:pPr>
        <w:pStyle w:val="StructureTextList"/>
      </w:pPr>
      <w:r w:rsidRPr="000E7812">
        <w:rPr>
          <w:highlight w:val="green"/>
        </w:rPr>
        <w:t>|Rúhíyyih Rabbáni|</w:t>
      </w:r>
      <w:r w:rsidR="00627ED1" w:rsidRPr="00627ED1">
        <w:tab/>
      </w:r>
      <w:r w:rsidRPr="000E7812">
        <w:t>1</w:t>
      </w:r>
      <w:r w:rsidRPr="000E7812">
        <w:tab/>
      </w:r>
      <w:r>
        <w:t>Rúḥíyyih Rabbani</w:t>
      </w:r>
      <w:r w:rsidRPr="000E7812">
        <w:tab/>
      </w:r>
      <w:r w:rsidRPr="000E7812">
        <w:tab/>
      </w:r>
      <w:r>
        <w:t>fuzzy match (|Rúḥíyyih Rabbani|) *L / All 1 occurances corrected.</w:t>
      </w:r>
    </w:p>
    <w:p w14:paraId="236342BC" w14:textId="77777777" w:rsidR="00C57E99" w:rsidRPr="000E7812" w:rsidRDefault="00C57E99" w:rsidP="00C57E99">
      <w:pPr>
        <w:pStyle w:val="StructureTextList"/>
      </w:pPr>
      <w:r w:rsidRPr="000E7812">
        <w:rPr>
          <w:highlight w:val="green"/>
        </w:rPr>
        <w:t>|Ruhiyyih|</w:t>
      </w:r>
      <w:r w:rsidR="00627ED1" w:rsidRPr="00627ED1">
        <w:tab/>
      </w:r>
      <w:r w:rsidRPr="000E7812">
        <w:t>3</w:t>
      </w:r>
      <w:r w:rsidRPr="000E7812">
        <w:tab/>
      </w:r>
      <w:r>
        <w:t>Rúḥíyyih</w:t>
      </w:r>
      <w:r w:rsidRPr="000E7812">
        <w:tab/>
      </w:r>
      <w:r w:rsidRPr="000E7812">
        <w:tab/>
      </w:r>
      <w:r>
        <w:t>fuzzy match (|Rúḥíyyih|) *L / All 3 occurances corrected.</w:t>
      </w:r>
    </w:p>
    <w:p w14:paraId="3203FEA3" w14:textId="77777777" w:rsidR="00C57E99" w:rsidRPr="000E7812" w:rsidRDefault="00C57E99" w:rsidP="00C57E99">
      <w:pPr>
        <w:pStyle w:val="StructureTextList"/>
      </w:pPr>
      <w:r w:rsidRPr="000E7812">
        <w:rPr>
          <w:highlight w:val="green"/>
        </w:rPr>
        <w:t>|Rúhíyyih|</w:t>
      </w:r>
      <w:r w:rsidR="00627ED1" w:rsidRPr="00627ED1">
        <w:tab/>
      </w:r>
      <w:r w:rsidRPr="000E7812">
        <w:t>1</w:t>
      </w:r>
      <w:r w:rsidRPr="000E7812">
        <w:tab/>
      </w:r>
      <w:r>
        <w:t>Rúḥíyyih</w:t>
      </w:r>
      <w:r w:rsidRPr="000E7812">
        <w:tab/>
      </w:r>
      <w:r w:rsidRPr="000E7812">
        <w:tab/>
      </w:r>
      <w:r>
        <w:t>fuzzy match (|Rúḥíyyih|) *L / All 1 occurances corrected.</w:t>
      </w:r>
    </w:p>
    <w:p w14:paraId="5E4C92F9" w14:textId="77777777" w:rsidR="00C57E99" w:rsidRPr="000E7812" w:rsidRDefault="00C57E99" w:rsidP="00C57E99">
      <w:pPr>
        <w:pStyle w:val="StructureTextList"/>
      </w:pPr>
      <w:r w:rsidRPr="000E7812">
        <w:rPr>
          <w:highlight w:val="green"/>
        </w:rPr>
        <w:t>|Sa’id|</w:t>
      </w:r>
      <w:r w:rsidR="00627ED1" w:rsidRPr="00627ED1">
        <w:tab/>
      </w:r>
      <w:r w:rsidRPr="000E7812">
        <w:t>1</w:t>
      </w:r>
      <w:r w:rsidRPr="000E7812">
        <w:tab/>
      </w:r>
      <w:r>
        <w:t>Saʿíd</w:t>
      </w:r>
      <w:r w:rsidRPr="000E7812">
        <w:tab/>
      </w:r>
      <w:r w:rsidRPr="000E7812">
        <w:tab/>
      </w:r>
      <w:r>
        <w:t>fuzzy match (|Saʿíd|) *L / All 1 occurances corrected.</w:t>
      </w:r>
    </w:p>
    <w:p w14:paraId="3AAF398B" w14:textId="77777777" w:rsidR="00C57E99" w:rsidRPr="000E7812" w:rsidRDefault="00C57E99" w:rsidP="00C57E99">
      <w:pPr>
        <w:pStyle w:val="StructureTextList"/>
      </w:pPr>
      <w:r w:rsidRPr="000E7812">
        <w:rPr>
          <w:highlight w:val="green"/>
        </w:rPr>
        <w:t>|Sádhíjih|</w:t>
      </w:r>
      <w:r w:rsidR="00627ED1" w:rsidRPr="00627ED1">
        <w:tab/>
      </w:r>
      <w:r w:rsidRPr="000E7812">
        <w:t>1</w:t>
      </w:r>
      <w:r w:rsidRPr="000E7812">
        <w:tab/>
      </w:r>
      <w:r w:rsidRPr="000E7812">
        <w:tab/>
      </w:r>
      <w:r w:rsidRPr="000E7812">
        <w:tab/>
      </w:r>
      <w:r>
        <w:t>---</w:t>
      </w:r>
    </w:p>
    <w:p w14:paraId="6F3F503A" w14:textId="77777777" w:rsidR="00C57E99" w:rsidRPr="000E7812" w:rsidRDefault="00C57E99" w:rsidP="00C57E99">
      <w:pPr>
        <w:pStyle w:val="StructureTextList"/>
      </w:pPr>
      <w:r w:rsidRPr="000E7812">
        <w:rPr>
          <w:highlight w:val="green"/>
        </w:rPr>
        <w:t>|Sádijíh|</w:t>
      </w:r>
      <w:r w:rsidR="00627ED1" w:rsidRPr="00627ED1">
        <w:tab/>
      </w:r>
      <w:r w:rsidRPr="000E7812">
        <w:t>1</w:t>
      </w:r>
      <w:r w:rsidRPr="000E7812">
        <w:tab/>
      </w:r>
      <w:r w:rsidRPr="000E7812">
        <w:tab/>
      </w:r>
      <w:r w:rsidRPr="000E7812">
        <w:tab/>
      </w:r>
      <w:r>
        <w:t>---</w:t>
      </w:r>
    </w:p>
    <w:p w14:paraId="6AF5ACE4" w14:textId="77777777" w:rsidR="00C57E99" w:rsidRDefault="00C57E99" w:rsidP="00C57E99">
      <w:pPr>
        <w:pStyle w:val="StructureTextList"/>
      </w:pPr>
      <w:r w:rsidRPr="000E7812">
        <w:rPr>
          <w:highlight w:val="green"/>
        </w:rPr>
        <w:t>|Sádiq-i-Khurásání|</w:t>
      </w:r>
      <w:r w:rsidR="00627ED1" w:rsidRPr="00627ED1">
        <w:tab/>
      </w:r>
      <w:r w:rsidRPr="000E7812">
        <w:t>1</w:t>
      </w:r>
      <w:r w:rsidRPr="000E7812">
        <w:tab/>
      </w:r>
      <w:r>
        <w:t>Ṣádiq-i-urásání</w:t>
      </w:r>
      <w:r w:rsidRPr="000E7812">
        <w:tab/>
      </w:r>
      <w:r w:rsidRPr="000E7812">
        <w:tab/>
      </w:r>
      <w:r>
        <w:t>fuzzy match (|Ṣádiq-i-urásání|) *L / All 1 occurances corrected.</w:t>
      </w:r>
    </w:p>
    <w:p w14:paraId="6DF68F5A" w14:textId="77777777" w:rsidR="00C57E99" w:rsidRPr="000E7812" w:rsidRDefault="00C57E99" w:rsidP="00C57E99">
      <w:pPr>
        <w:pStyle w:val="StructureTextList"/>
      </w:pPr>
      <w:r w:rsidRPr="000E7812">
        <w:rPr>
          <w:highlight w:val="green"/>
        </w:rPr>
        <w:t>|Sadratu’l-Muntaha|</w:t>
      </w:r>
      <w:r w:rsidR="00627ED1" w:rsidRPr="00627ED1">
        <w:tab/>
      </w:r>
      <w:r w:rsidRPr="000E7812">
        <w:t>2</w:t>
      </w:r>
      <w:r w:rsidRPr="000E7812">
        <w:tab/>
      </w:r>
      <w:r>
        <w:t>Sadratu’l-Muntahá</w:t>
      </w:r>
      <w:r w:rsidRPr="000E7812">
        <w:tab/>
      </w:r>
      <w:r w:rsidRPr="000E7812">
        <w:tab/>
      </w:r>
      <w:r>
        <w:t>fuzzy match (|Sadratu’l-Muntahá|) *L / All 2 occurances corrected.</w:t>
      </w:r>
    </w:p>
    <w:p w14:paraId="26E65886" w14:textId="77777777" w:rsidR="00C57E99" w:rsidRPr="000E7812" w:rsidRDefault="00C57E99" w:rsidP="00C57E99">
      <w:pPr>
        <w:pStyle w:val="StructureTextList"/>
      </w:pPr>
      <w:r w:rsidRPr="000E7812">
        <w:rPr>
          <w:highlight w:val="green"/>
        </w:rPr>
        <w:t>|Sadratu’l-Muntahá|</w:t>
      </w:r>
      <w:r w:rsidR="00627ED1" w:rsidRPr="00627ED1">
        <w:tab/>
      </w:r>
      <w:r w:rsidRPr="000E7812">
        <w:t>1</w:t>
      </w:r>
      <w:r w:rsidRPr="000E7812">
        <w:tab/>
      </w:r>
      <w:r w:rsidRPr="000E7812">
        <w:tab/>
      </w:r>
      <w:r>
        <w:t>ok</w:t>
      </w:r>
      <w:r w:rsidRPr="000E7812">
        <w:tab/>
      </w:r>
      <w:r>
        <w:t>unprecedented match *L / 0 occurances corrected, 2 left unchanged.</w:t>
      </w:r>
    </w:p>
    <w:p w14:paraId="6DDEC4A6" w14:textId="77777777" w:rsidR="00C57E99" w:rsidRPr="000E7812" w:rsidRDefault="00C57E99" w:rsidP="00C57E99">
      <w:pPr>
        <w:pStyle w:val="StructureTextList"/>
      </w:pPr>
      <w:r w:rsidRPr="000E7812">
        <w:rPr>
          <w:highlight w:val="green"/>
        </w:rPr>
        <w:t>|Saʿíd|</w:t>
      </w:r>
      <w:r w:rsidR="00627ED1" w:rsidRPr="00627ED1">
        <w:tab/>
      </w:r>
      <w:r w:rsidRPr="000E7812">
        <w:t>1</w:t>
      </w:r>
      <w:r w:rsidRPr="000E7812">
        <w:tab/>
      </w:r>
      <w:r w:rsidRPr="000E7812">
        <w:tab/>
      </w:r>
      <w:r>
        <w:t>ok</w:t>
      </w:r>
      <w:r w:rsidRPr="000E7812">
        <w:tab/>
      </w:r>
      <w:r>
        <w:t>unprecedented match</w:t>
      </w:r>
    </w:p>
    <w:p w14:paraId="162B0872" w14:textId="77777777" w:rsidR="00C57E99" w:rsidRPr="000E7812" w:rsidRDefault="00C57E99" w:rsidP="00C57E99">
      <w:pPr>
        <w:pStyle w:val="StructureTextList"/>
      </w:pPr>
      <w:r w:rsidRPr="000E7812">
        <w:rPr>
          <w:rStyle w:val="BookTitle"/>
          <w:highlight w:val="green"/>
        </w:rPr>
        <w:t>|Salman|</w:t>
      </w:r>
      <w:r w:rsidR="00627ED1" w:rsidRPr="00627ED1">
        <w:tab/>
      </w:r>
      <w:r w:rsidRPr="000E7812">
        <w:t>3</w:t>
      </w:r>
      <w:r w:rsidRPr="000E7812">
        <w:tab/>
      </w:r>
      <w:r>
        <w:t>Salmán</w:t>
      </w:r>
      <w:r w:rsidRPr="000E7812">
        <w:tab/>
      </w:r>
      <w:r w:rsidRPr="000E7812">
        <w:tab/>
      </w:r>
      <w:r>
        <w:t>fuzzy match (|Salmán|) *L / All 3 occurances corrected.</w:t>
      </w:r>
    </w:p>
    <w:p w14:paraId="0BEFC5E0" w14:textId="77777777" w:rsidR="00C57E99" w:rsidRPr="000E7812" w:rsidRDefault="00C57E99" w:rsidP="00C57E99">
      <w:pPr>
        <w:pStyle w:val="StructureTextList"/>
      </w:pPr>
      <w:r w:rsidRPr="000E7812">
        <w:rPr>
          <w:highlight w:val="green"/>
        </w:rPr>
        <w:t>|Salmán|</w:t>
      </w:r>
      <w:r w:rsidR="00627ED1" w:rsidRPr="00627ED1">
        <w:tab/>
      </w:r>
      <w:r w:rsidRPr="000E7812">
        <w:t>2</w:t>
      </w:r>
      <w:r w:rsidRPr="000E7812">
        <w:tab/>
      </w:r>
      <w:r w:rsidRPr="000E7812">
        <w:tab/>
      </w:r>
      <w:r>
        <w:t>ok</w:t>
      </w:r>
      <w:r w:rsidRPr="000E7812">
        <w:tab/>
      </w:r>
      <w:r>
        <w:t>unprecedented match</w:t>
      </w:r>
    </w:p>
    <w:p w14:paraId="0886C84B" w14:textId="77777777" w:rsidR="00C57E99" w:rsidRPr="000E7812" w:rsidRDefault="00C57E99" w:rsidP="00C57E99">
      <w:pPr>
        <w:pStyle w:val="StructureTextList"/>
      </w:pPr>
      <w:r w:rsidRPr="000E7812">
        <w:rPr>
          <w:highlight w:val="green"/>
        </w:rPr>
        <w:t>|Salmani|</w:t>
      </w:r>
      <w:r w:rsidR="00627ED1" w:rsidRPr="00627ED1">
        <w:tab/>
      </w:r>
      <w:r w:rsidRPr="000E7812">
        <w:t>6</w:t>
      </w:r>
      <w:r w:rsidRPr="000E7812">
        <w:tab/>
      </w:r>
      <w:r>
        <w:t>Salmání</w:t>
      </w:r>
      <w:r w:rsidRPr="000E7812">
        <w:tab/>
      </w:r>
      <w:r w:rsidRPr="000E7812">
        <w:tab/>
      </w:r>
      <w:r>
        <w:t>fuzzy match (|Salmání|) *L / All 6 occurances corrected.</w:t>
      </w:r>
    </w:p>
    <w:p w14:paraId="35BE9547" w14:textId="77777777" w:rsidR="00C57E99" w:rsidRPr="000E7812" w:rsidRDefault="00C57E99" w:rsidP="00C57E99">
      <w:pPr>
        <w:pStyle w:val="StructureTextList"/>
      </w:pPr>
      <w:r w:rsidRPr="000E7812">
        <w:rPr>
          <w:highlight w:val="green"/>
        </w:rPr>
        <w:t>|Salmání|</w:t>
      </w:r>
      <w:r w:rsidR="00627ED1" w:rsidRPr="00627ED1">
        <w:tab/>
      </w:r>
      <w:r w:rsidRPr="000E7812">
        <w:t>1</w:t>
      </w:r>
      <w:r w:rsidRPr="000E7812">
        <w:tab/>
      </w:r>
      <w:r w:rsidRPr="000E7812">
        <w:tab/>
      </w:r>
      <w:r>
        <w:t>ok</w:t>
      </w:r>
      <w:r w:rsidRPr="000E7812">
        <w:tab/>
      </w:r>
      <w:r>
        <w:t>unprecedented match</w:t>
      </w:r>
    </w:p>
    <w:p w14:paraId="6B7188D3" w14:textId="77777777" w:rsidR="00C57E99" w:rsidRPr="000E7812" w:rsidRDefault="00C57E99" w:rsidP="00C57E99">
      <w:pPr>
        <w:pStyle w:val="StructureTextList"/>
      </w:pPr>
      <w:r w:rsidRPr="000E7812">
        <w:rPr>
          <w:highlight w:val="green"/>
        </w:rPr>
        <w:t>|Salmani’s|</w:t>
      </w:r>
      <w:r w:rsidR="00627ED1" w:rsidRPr="00627ED1">
        <w:tab/>
      </w:r>
      <w:r w:rsidRPr="000E7812">
        <w:t>3</w:t>
      </w:r>
      <w:r w:rsidRPr="000E7812">
        <w:tab/>
      </w:r>
      <w:r>
        <w:t>Salmání’s</w:t>
      </w:r>
      <w:r w:rsidRPr="000E7812">
        <w:tab/>
      </w:r>
      <w:r w:rsidRPr="000E7812">
        <w:tab/>
      </w:r>
      <w:r>
        <w:t>--- *L / All 3 occurances corrected.</w:t>
      </w:r>
    </w:p>
    <w:p w14:paraId="7D9B0427" w14:textId="77777777" w:rsidR="00C57E99" w:rsidRPr="000E7812" w:rsidRDefault="00C57E99" w:rsidP="00C57E99">
      <w:pPr>
        <w:pStyle w:val="StructureTextList"/>
      </w:pPr>
      <w:r w:rsidRPr="000E7812">
        <w:rPr>
          <w:highlight w:val="green"/>
        </w:rPr>
        <w:t>|Samadíyyih|</w:t>
      </w:r>
      <w:r w:rsidR="00627ED1" w:rsidRPr="00627ED1">
        <w:tab/>
      </w:r>
      <w:r w:rsidRPr="000E7812">
        <w:t>1</w:t>
      </w:r>
      <w:r w:rsidRPr="000E7812">
        <w:tab/>
      </w:r>
      <w:r w:rsidRPr="000E7812">
        <w:tab/>
      </w:r>
      <w:r w:rsidRPr="000E7812">
        <w:tab/>
      </w:r>
      <w:r>
        <w:t>---</w:t>
      </w:r>
    </w:p>
    <w:p w14:paraId="3EFB55F6" w14:textId="77777777" w:rsidR="00C57E99" w:rsidRPr="000E7812" w:rsidRDefault="00C57E99" w:rsidP="00C57E99">
      <w:pPr>
        <w:pStyle w:val="StructureTextList"/>
      </w:pPr>
      <w:r w:rsidRPr="000E7812">
        <w:rPr>
          <w:highlight w:val="green"/>
        </w:rPr>
        <w:t>|Samandar|</w:t>
      </w:r>
      <w:r w:rsidR="00627ED1" w:rsidRPr="00627ED1">
        <w:tab/>
      </w:r>
      <w:r w:rsidRPr="000E7812">
        <w:t>3</w:t>
      </w:r>
      <w:r w:rsidRPr="000E7812">
        <w:tab/>
      </w:r>
      <w:r w:rsidRPr="000E7812">
        <w:tab/>
      </w:r>
      <w:r>
        <w:t>ok</w:t>
      </w:r>
      <w:r w:rsidRPr="000E7812">
        <w:tab/>
      </w:r>
      <w:r>
        <w:t>unprecedented match</w:t>
      </w:r>
    </w:p>
    <w:p w14:paraId="4B1D99B4" w14:textId="77777777" w:rsidR="00C57E99" w:rsidRPr="000E7812" w:rsidRDefault="00C57E99" w:rsidP="00C57E99">
      <w:pPr>
        <w:pStyle w:val="StructureTextList"/>
      </w:pPr>
      <w:r w:rsidRPr="000E7812">
        <w:rPr>
          <w:highlight w:val="green"/>
        </w:rPr>
        <w:t>|Sasaniyan|</w:t>
      </w:r>
      <w:r w:rsidR="00627ED1" w:rsidRPr="00627ED1">
        <w:tab/>
      </w:r>
      <w:r w:rsidRPr="000E7812">
        <w:t>1</w:t>
      </w:r>
      <w:r w:rsidRPr="000E7812">
        <w:tab/>
      </w:r>
      <w:r>
        <w:t>Sásáníyán</w:t>
      </w:r>
      <w:r w:rsidRPr="000E7812">
        <w:tab/>
      </w:r>
      <w:r w:rsidRPr="000E7812">
        <w:tab/>
      </w:r>
      <w:r>
        <w:t>fuzzy match (|Sásáníyán|) *L / All 1 occurances corrected.</w:t>
      </w:r>
    </w:p>
    <w:p w14:paraId="499E7857" w14:textId="77777777" w:rsidR="00C57E99" w:rsidRPr="000E7812" w:rsidRDefault="00C57E99" w:rsidP="00C57E99">
      <w:pPr>
        <w:pStyle w:val="StructureTextList"/>
      </w:pPr>
      <w:r w:rsidRPr="000E7812">
        <w:rPr>
          <w:highlight w:val="green"/>
        </w:rPr>
        <w:t>|Sayyah|</w:t>
      </w:r>
      <w:r w:rsidR="00627ED1" w:rsidRPr="00627ED1">
        <w:tab/>
      </w:r>
      <w:r w:rsidRPr="000E7812">
        <w:t>4</w:t>
      </w:r>
      <w:r w:rsidRPr="000E7812">
        <w:tab/>
      </w:r>
      <w:r>
        <w:t>Sayyáḥ</w:t>
      </w:r>
      <w:r w:rsidRPr="000E7812">
        <w:tab/>
      </w:r>
      <w:r w:rsidRPr="000E7812">
        <w:tab/>
      </w:r>
      <w:r>
        <w:t>fuzzy match (|Sayyáḥ|) *L / All 4 occurances corrected.</w:t>
      </w:r>
    </w:p>
    <w:p w14:paraId="5F7B754C" w14:textId="77777777" w:rsidR="00C57E99" w:rsidRDefault="00C57E99" w:rsidP="00C57E99">
      <w:pPr>
        <w:pStyle w:val="StructureTextList"/>
      </w:pPr>
      <w:r w:rsidRPr="000E7812">
        <w:rPr>
          <w:highlight w:val="green"/>
        </w:rPr>
        <w:t>|Shah|</w:t>
      </w:r>
      <w:r w:rsidR="00627ED1" w:rsidRPr="00627ED1">
        <w:tab/>
      </w:r>
      <w:r w:rsidRPr="000E7812">
        <w:t>4</w:t>
      </w:r>
      <w:r w:rsidRPr="000E7812">
        <w:tab/>
      </w:r>
      <w:r>
        <w:t></w:t>
      </w:r>
      <w:r>
        <w:rPr>
          <w:rFonts w:hint="eastAsia"/>
        </w:rPr>
        <w:t>áh</w:t>
      </w:r>
      <w:r w:rsidRPr="000E7812">
        <w:tab/>
      </w:r>
      <w:r w:rsidRPr="000E7812">
        <w:tab/>
      </w:r>
      <w:r>
        <w:rPr>
          <w:rFonts w:hint="eastAsia"/>
        </w:rPr>
        <w:t>fuzzy match (|</w:t>
      </w:r>
      <w:r>
        <w:t></w:t>
      </w:r>
      <w:r>
        <w:rPr>
          <w:rFonts w:hint="eastAsia"/>
        </w:rPr>
        <w:t>áh|)</w:t>
      </w:r>
      <w:r>
        <w:t xml:space="preserve"> *L / All 4 occurances corrected.</w:t>
      </w:r>
    </w:p>
    <w:p w14:paraId="1E4FE0B1" w14:textId="77777777" w:rsidR="00C57E99" w:rsidRDefault="00C57E99" w:rsidP="00C57E99">
      <w:pPr>
        <w:pStyle w:val="StructureTextList"/>
      </w:pPr>
      <w:r w:rsidRPr="000E7812">
        <w:rPr>
          <w:highlight w:val="green"/>
        </w:rPr>
        <w:t>|Shah-Bahram|</w:t>
      </w:r>
      <w:r w:rsidR="00627ED1" w:rsidRPr="00627ED1">
        <w:tab/>
      </w:r>
      <w:r w:rsidRPr="000E7812">
        <w:t>1</w:t>
      </w:r>
      <w:r w:rsidRPr="000E7812">
        <w:tab/>
      </w:r>
      <w:r>
        <w:t></w:t>
      </w:r>
      <w:r>
        <w:rPr>
          <w:rFonts w:hint="eastAsia"/>
        </w:rPr>
        <w:t>áh-Bahrám</w:t>
      </w:r>
      <w:r w:rsidRPr="000E7812">
        <w:tab/>
      </w:r>
      <w:r w:rsidRPr="000E7812">
        <w:tab/>
      </w:r>
      <w:r>
        <w:rPr>
          <w:rFonts w:hint="eastAsia"/>
        </w:rPr>
        <w:t>fuzzy match (|</w:t>
      </w:r>
      <w:r>
        <w:t></w:t>
      </w:r>
      <w:r>
        <w:rPr>
          <w:rFonts w:hint="eastAsia"/>
        </w:rPr>
        <w:t>áh-Bahrám|)</w:t>
      </w:r>
      <w:r>
        <w:t xml:space="preserve"> *L / All 1 occurances corrected.</w:t>
      </w:r>
    </w:p>
    <w:p w14:paraId="796BB858" w14:textId="77777777" w:rsidR="00C57E99" w:rsidRDefault="00C57E99" w:rsidP="00C57E99">
      <w:pPr>
        <w:pStyle w:val="StructureTextList"/>
      </w:pPr>
      <w:r w:rsidRPr="000E7812">
        <w:rPr>
          <w:highlight w:val="green"/>
        </w:rPr>
        <w:t>|Shahid|</w:t>
      </w:r>
      <w:r w:rsidR="00627ED1" w:rsidRPr="00627ED1">
        <w:tab/>
      </w:r>
      <w:r w:rsidRPr="000E7812">
        <w:t>2</w:t>
      </w:r>
      <w:r w:rsidRPr="000E7812">
        <w:tab/>
      </w:r>
      <w:r>
        <w:t></w:t>
      </w:r>
      <w:r>
        <w:rPr>
          <w:rFonts w:hint="eastAsia"/>
        </w:rPr>
        <w:t>ahíd</w:t>
      </w:r>
      <w:r w:rsidRPr="000E7812">
        <w:tab/>
      </w:r>
      <w:r w:rsidRPr="000E7812">
        <w:tab/>
      </w:r>
      <w:r>
        <w:rPr>
          <w:rFonts w:hint="eastAsia"/>
        </w:rPr>
        <w:t>fuzzy match (|</w:t>
      </w:r>
      <w:r>
        <w:t></w:t>
      </w:r>
      <w:r>
        <w:rPr>
          <w:rFonts w:hint="eastAsia"/>
        </w:rPr>
        <w:t>ahíd|)</w:t>
      </w:r>
      <w:r>
        <w:t xml:space="preserve"> *L</w:t>
      </w:r>
    </w:p>
    <w:p w14:paraId="348C0433" w14:textId="77777777" w:rsidR="00C57E99" w:rsidRDefault="00C57E99" w:rsidP="00C57E99">
      <w:pPr>
        <w:pStyle w:val="StructureTextList"/>
      </w:pPr>
      <w:r w:rsidRPr="000E7812">
        <w:rPr>
          <w:highlight w:val="green"/>
        </w:rPr>
        <w:t>|Shahíd|</w:t>
      </w:r>
      <w:r w:rsidR="00627ED1" w:rsidRPr="00627ED1">
        <w:tab/>
      </w:r>
      <w:r w:rsidRPr="000E7812">
        <w:t>6</w:t>
      </w:r>
      <w:r w:rsidRPr="000E7812">
        <w:tab/>
      </w:r>
      <w:r>
        <w:t></w:t>
      </w:r>
      <w:r>
        <w:rPr>
          <w:rFonts w:hint="eastAsia"/>
        </w:rPr>
        <w:t>ahíd</w:t>
      </w:r>
      <w:r w:rsidRPr="000E7812">
        <w:tab/>
      </w:r>
      <w:r w:rsidRPr="000E7812">
        <w:tab/>
      </w:r>
      <w:r>
        <w:rPr>
          <w:rFonts w:hint="eastAsia"/>
        </w:rPr>
        <w:t>fuzzy match (|</w:t>
      </w:r>
      <w:r>
        <w:t></w:t>
      </w:r>
      <w:r>
        <w:rPr>
          <w:rFonts w:hint="eastAsia"/>
        </w:rPr>
        <w:t>ahíd|)</w:t>
      </w:r>
      <w:r>
        <w:t xml:space="preserve"> *L / All 6 occurances corrected.</w:t>
      </w:r>
    </w:p>
    <w:p w14:paraId="7A89F8A8" w14:textId="77777777" w:rsidR="00C57E99" w:rsidRDefault="00C57E99" w:rsidP="00C57E99">
      <w:pPr>
        <w:pStyle w:val="StructureTextList"/>
      </w:pPr>
      <w:r w:rsidRPr="000E7812">
        <w:rPr>
          <w:highlight w:val="green"/>
        </w:rPr>
        <w:t>|Shamsi Big|</w:t>
      </w:r>
      <w:r w:rsidR="00627ED1" w:rsidRPr="00627ED1">
        <w:tab/>
      </w:r>
      <w:r w:rsidRPr="000E7812">
        <w:t>1</w:t>
      </w:r>
      <w:r w:rsidRPr="000E7812">
        <w:tab/>
      </w:r>
      <w:r>
        <w:t></w:t>
      </w:r>
      <w:r>
        <w:rPr>
          <w:rFonts w:hint="eastAsia"/>
        </w:rPr>
        <w:t>amsí Big</w:t>
      </w:r>
      <w:r w:rsidRPr="000E7812">
        <w:tab/>
      </w:r>
      <w:r w:rsidRPr="000E7812">
        <w:tab/>
      </w:r>
      <w:r>
        <w:rPr>
          <w:rFonts w:hint="eastAsia"/>
        </w:rPr>
        <w:t>fuzzy match (|</w:t>
      </w:r>
      <w:r>
        <w:t></w:t>
      </w:r>
      <w:r>
        <w:rPr>
          <w:rFonts w:hint="eastAsia"/>
        </w:rPr>
        <w:t>amsí Big|)</w:t>
      </w:r>
      <w:r>
        <w:t xml:space="preserve"> *L / All 1 occurances corrected.</w:t>
      </w:r>
    </w:p>
    <w:p w14:paraId="1A1546F6" w14:textId="77777777" w:rsidR="00C57E99" w:rsidRDefault="00C57E99" w:rsidP="00C57E99">
      <w:pPr>
        <w:pStyle w:val="StructureTextList"/>
      </w:pPr>
      <w:r w:rsidRPr="000E7812">
        <w:rPr>
          <w:highlight w:val="green"/>
        </w:rPr>
        <w:t>|Shamsí Big|</w:t>
      </w:r>
      <w:r w:rsidR="00627ED1" w:rsidRPr="00627ED1">
        <w:tab/>
      </w:r>
      <w:r w:rsidRPr="000E7812">
        <w:t>1</w:t>
      </w:r>
      <w:r w:rsidRPr="000E7812">
        <w:tab/>
      </w:r>
      <w:r>
        <w:t></w:t>
      </w:r>
      <w:r>
        <w:rPr>
          <w:rFonts w:hint="eastAsia"/>
        </w:rPr>
        <w:t>amsí Big</w:t>
      </w:r>
      <w:r w:rsidRPr="000E7812">
        <w:tab/>
      </w:r>
      <w:r w:rsidRPr="000E7812">
        <w:tab/>
      </w:r>
      <w:r>
        <w:rPr>
          <w:rFonts w:hint="eastAsia"/>
        </w:rPr>
        <w:t>fuzzy match (|</w:t>
      </w:r>
      <w:r>
        <w:t></w:t>
      </w:r>
      <w:r>
        <w:rPr>
          <w:rFonts w:hint="eastAsia"/>
        </w:rPr>
        <w:t>amsí Big|)</w:t>
      </w:r>
      <w:r>
        <w:t xml:space="preserve"> *L / All 1 occurances corrected.</w:t>
      </w:r>
    </w:p>
    <w:p w14:paraId="3D4FFDA5" w14:textId="77777777" w:rsidR="00C57E99" w:rsidRPr="000E7812" w:rsidRDefault="00C57E99" w:rsidP="00C57E99">
      <w:pPr>
        <w:pStyle w:val="StructureTextList"/>
      </w:pPr>
      <w:r w:rsidRPr="000E7812">
        <w:rPr>
          <w:highlight w:val="green"/>
        </w:rPr>
        <w:t>|Shawkat Pasha|</w:t>
      </w:r>
      <w:r w:rsidR="00627ED1" w:rsidRPr="00627ED1">
        <w:tab/>
      </w:r>
      <w:r w:rsidRPr="000E7812">
        <w:t>1</w:t>
      </w:r>
      <w:r w:rsidRPr="000E7812">
        <w:tab/>
      </w:r>
      <w:r>
        <w:t>awkat Pá</w:t>
      </w:r>
      <w:r>
        <w:rPr>
          <w:rFonts w:hint="eastAsia"/>
        </w:rPr>
        <w:t>á</w:t>
      </w:r>
      <w:r w:rsidRPr="000E7812">
        <w:tab/>
      </w:r>
      <w:r w:rsidRPr="000E7812">
        <w:tab/>
      </w:r>
      <w:r>
        <w:t>--- *e *e *L / All 1 occurances corrected.</w:t>
      </w:r>
    </w:p>
    <w:p w14:paraId="40C27836" w14:textId="77777777" w:rsidR="00C57E99" w:rsidRDefault="00C57E99" w:rsidP="00C57E99">
      <w:pPr>
        <w:pStyle w:val="StructureTextList"/>
      </w:pPr>
      <w:r w:rsidRPr="000E7812">
        <w:rPr>
          <w:highlight w:val="green"/>
        </w:rPr>
        <w:t>|Shaykh Ahmad|</w:t>
      </w:r>
      <w:r w:rsidR="00627ED1" w:rsidRPr="00627ED1">
        <w:tab/>
      </w:r>
      <w:r w:rsidRPr="000E7812">
        <w:t>1</w:t>
      </w:r>
      <w:r w:rsidRPr="000E7812">
        <w:tab/>
      </w:r>
      <w:r>
        <w:t>ay Aḥmad</w:t>
      </w:r>
      <w:r w:rsidRPr="000E7812">
        <w:tab/>
      </w:r>
      <w:r w:rsidRPr="000E7812">
        <w:tab/>
      </w:r>
      <w:r>
        <w:t>fuzzy match (|ay Aḥmad|) *L / All 1 occurances corrected.</w:t>
      </w:r>
    </w:p>
    <w:p w14:paraId="7F8A7E37" w14:textId="77777777" w:rsidR="00C57E99" w:rsidRPr="000E7812" w:rsidRDefault="00C57E99" w:rsidP="00C57E99">
      <w:pPr>
        <w:pStyle w:val="StructureTextList"/>
      </w:pPr>
      <w:r w:rsidRPr="000E7812">
        <w:rPr>
          <w:highlight w:val="green"/>
        </w:rPr>
        <w:t>|Shaykh Ahmad-i-Ruhi|</w:t>
      </w:r>
      <w:r w:rsidR="00627ED1" w:rsidRPr="00627ED1">
        <w:tab/>
      </w:r>
      <w:r w:rsidRPr="000E7812">
        <w:t>1</w:t>
      </w:r>
      <w:r w:rsidRPr="000E7812">
        <w:tab/>
      </w:r>
      <w:r>
        <w:t>ay Aḥmad-i-Rúḥí</w:t>
      </w:r>
      <w:r w:rsidRPr="000E7812">
        <w:tab/>
      </w:r>
      <w:r w:rsidRPr="000E7812">
        <w:tab/>
      </w:r>
      <w:r>
        <w:t>--- *e *L / All 1 occurances corrected.</w:t>
      </w:r>
    </w:p>
    <w:p w14:paraId="7F18F292" w14:textId="77777777" w:rsidR="00C57E99" w:rsidRPr="000E7812" w:rsidRDefault="00C57E99" w:rsidP="00C57E99">
      <w:pPr>
        <w:pStyle w:val="StructureTextList"/>
      </w:pPr>
      <w:r w:rsidRPr="000E7812">
        <w:rPr>
          <w:highlight w:val="green"/>
        </w:rPr>
        <w:t>|Shaykh Ali-Akbar-i-Quchani|</w:t>
      </w:r>
      <w:r w:rsidR="00627ED1" w:rsidRPr="00627ED1">
        <w:tab/>
      </w:r>
      <w:r w:rsidRPr="000E7812">
        <w:t>1</w:t>
      </w:r>
      <w:r w:rsidRPr="000E7812">
        <w:tab/>
      </w:r>
      <w:r>
        <w:t>ay ʿAlí-Akbar-i-</w:t>
      </w:r>
      <w:r>
        <w:rPr>
          <w:rFonts w:hint="eastAsia"/>
        </w:rPr>
        <w:t>Qú</w:t>
      </w:r>
      <w:r>
        <w:t></w:t>
      </w:r>
      <w:r>
        <w:rPr>
          <w:rFonts w:hint="eastAsia"/>
        </w:rPr>
        <w:t>ání</w:t>
      </w:r>
      <w:r w:rsidRPr="000E7812">
        <w:tab/>
      </w:r>
      <w:r w:rsidRPr="000E7812">
        <w:tab/>
      </w:r>
      <w:r>
        <w:t>--- *e *e *e *L / All 1 occurances corrected.</w:t>
      </w:r>
    </w:p>
    <w:p w14:paraId="7B1ECF22" w14:textId="77777777" w:rsidR="00C57E99" w:rsidRPr="000E7812" w:rsidRDefault="00C57E99" w:rsidP="00C57E99">
      <w:pPr>
        <w:pStyle w:val="StructureTextList"/>
      </w:pPr>
      <w:r w:rsidRPr="000E7812">
        <w:rPr>
          <w:highlight w:val="green"/>
        </w:rPr>
        <w:t>|Shaykh Badru’d-Din|</w:t>
      </w:r>
      <w:r w:rsidR="00627ED1" w:rsidRPr="00627ED1">
        <w:tab/>
      </w:r>
      <w:r w:rsidRPr="000E7812">
        <w:t>1</w:t>
      </w:r>
      <w:r w:rsidRPr="000E7812">
        <w:tab/>
      </w:r>
      <w:r>
        <w:t>ay Badru’d-Dín</w:t>
      </w:r>
      <w:r w:rsidRPr="000E7812">
        <w:tab/>
      </w:r>
      <w:r w:rsidRPr="000E7812">
        <w:tab/>
      </w:r>
      <w:r>
        <w:t>--- *e *L / All 1 occurances corrected.</w:t>
      </w:r>
    </w:p>
    <w:p w14:paraId="67FD548B" w14:textId="77777777" w:rsidR="00C57E99" w:rsidRDefault="00C57E99" w:rsidP="00C57E99">
      <w:pPr>
        <w:pStyle w:val="StructureTextList"/>
      </w:pPr>
      <w:r w:rsidRPr="000E7812">
        <w:rPr>
          <w:highlight w:val="green"/>
        </w:rPr>
        <w:t>|Shaykh Hasan|</w:t>
      </w:r>
      <w:r w:rsidR="00627ED1" w:rsidRPr="00627ED1">
        <w:tab/>
      </w:r>
      <w:r w:rsidRPr="000E7812">
        <w:t>4</w:t>
      </w:r>
      <w:r w:rsidRPr="000E7812">
        <w:tab/>
      </w:r>
      <w:r>
        <w:t>ay Ḥasan</w:t>
      </w:r>
      <w:r w:rsidRPr="000E7812">
        <w:tab/>
      </w:r>
      <w:r w:rsidRPr="000E7812">
        <w:tab/>
      </w:r>
      <w:r>
        <w:t>fuzzy match (|ay Ḥasan|) *L / All 4 occurances corrected.</w:t>
      </w:r>
    </w:p>
    <w:p w14:paraId="7CA148CF" w14:textId="77777777" w:rsidR="00C57E99" w:rsidRDefault="00C57E99" w:rsidP="00C57E99">
      <w:pPr>
        <w:pStyle w:val="StructureTextList"/>
      </w:pPr>
      <w:r w:rsidRPr="000E7812">
        <w:rPr>
          <w:highlight w:val="green"/>
        </w:rPr>
        <w:t>|Shaykh Hasan-i-Zunuzi|</w:t>
      </w:r>
      <w:r w:rsidR="00627ED1" w:rsidRPr="00627ED1">
        <w:tab/>
      </w:r>
      <w:r w:rsidRPr="000E7812">
        <w:t>1</w:t>
      </w:r>
      <w:r w:rsidRPr="000E7812">
        <w:tab/>
      </w:r>
      <w:r>
        <w:t>ay Ḥasan-i-Zunúzí</w:t>
      </w:r>
      <w:r w:rsidRPr="000E7812">
        <w:tab/>
      </w:r>
      <w:r w:rsidRPr="000E7812">
        <w:tab/>
      </w:r>
      <w:r>
        <w:t>fuzzy match (|ay Ḥasan-i-Zunúzí|) *L / All 1 occurances corrected.</w:t>
      </w:r>
    </w:p>
    <w:p w14:paraId="5273381E" w14:textId="77777777" w:rsidR="00C57E99" w:rsidRDefault="00C57E99" w:rsidP="00C57E99">
      <w:pPr>
        <w:pStyle w:val="StructureTextList"/>
      </w:pPr>
      <w:r w:rsidRPr="000E7812">
        <w:rPr>
          <w:highlight w:val="green"/>
        </w:rPr>
        <w:t>|Shaykh Hasan-i-Zunúzí|</w:t>
      </w:r>
      <w:r w:rsidR="00627ED1" w:rsidRPr="00627ED1">
        <w:tab/>
      </w:r>
      <w:r w:rsidRPr="000E7812">
        <w:t>1</w:t>
      </w:r>
      <w:r w:rsidRPr="000E7812">
        <w:tab/>
      </w:r>
      <w:r>
        <w:t>ay Ḥasan-i-Zunúzí</w:t>
      </w:r>
      <w:r w:rsidRPr="000E7812">
        <w:tab/>
      </w:r>
      <w:r w:rsidRPr="000E7812">
        <w:tab/>
      </w:r>
      <w:r>
        <w:t>fuzzy match (|ay Ḥasan-i-Zunúzí|) *L / All 1 occurances corrected.</w:t>
      </w:r>
    </w:p>
    <w:p w14:paraId="293CA7BF" w14:textId="77777777" w:rsidR="00C57E99" w:rsidRPr="000E7812" w:rsidRDefault="00C57E99" w:rsidP="00C57E99">
      <w:pPr>
        <w:pStyle w:val="StructureTextList"/>
      </w:pPr>
      <w:r w:rsidRPr="000E7812">
        <w:rPr>
          <w:highlight w:val="green"/>
        </w:rPr>
        <w:t>|Shaykh Kázim|</w:t>
      </w:r>
      <w:r w:rsidR="00627ED1" w:rsidRPr="00627ED1">
        <w:tab/>
      </w:r>
      <w:r w:rsidRPr="000E7812">
        <w:t>1</w:t>
      </w:r>
      <w:r w:rsidRPr="000E7812">
        <w:tab/>
      </w:r>
      <w:r>
        <w:t>ay Káẓim</w:t>
      </w:r>
      <w:r w:rsidRPr="000E7812">
        <w:tab/>
      </w:r>
      <w:r w:rsidRPr="000E7812">
        <w:tab/>
      </w:r>
      <w:r>
        <w:t>--- *e *L / All 1 occurances corrected.</w:t>
      </w:r>
    </w:p>
    <w:p w14:paraId="16FC23DB" w14:textId="77777777" w:rsidR="00C57E99" w:rsidRPr="000E7812" w:rsidRDefault="00C57E99" w:rsidP="00C57E99">
      <w:pPr>
        <w:pStyle w:val="StructureTextList"/>
      </w:pPr>
      <w:r w:rsidRPr="000E7812">
        <w:rPr>
          <w:highlight w:val="green"/>
        </w:rPr>
        <w:t>|Shaykh Kazim-i-Samandar|</w:t>
      </w:r>
      <w:r w:rsidR="00627ED1" w:rsidRPr="00627ED1">
        <w:tab/>
      </w:r>
      <w:r w:rsidRPr="000E7812">
        <w:t>3</w:t>
      </w:r>
      <w:r w:rsidRPr="000E7812">
        <w:tab/>
      </w:r>
      <w:r>
        <w:t>ay Káẓim-i-Samandar</w:t>
      </w:r>
      <w:r w:rsidRPr="000E7812">
        <w:tab/>
      </w:r>
      <w:r w:rsidRPr="000E7812">
        <w:tab/>
      </w:r>
      <w:r>
        <w:t>--- *e *e *L / All 3 occurances corrected.</w:t>
      </w:r>
    </w:p>
    <w:p w14:paraId="61F83763" w14:textId="77777777" w:rsidR="00C57E99" w:rsidRPr="000E7812" w:rsidRDefault="00C57E99" w:rsidP="00C57E99">
      <w:pPr>
        <w:pStyle w:val="StructureTextList"/>
      </w:pPr>
      <w:r w:rsidRPr="000E7812">
        <w:rPr>
          <w:highlight w:val="green"/>
        </w:rPr>
        <w:t>|Shaykh Kázim-i-Samandar|</w:t>
      </w:r>
      <w:r w:rsidR="00627ED1" w:rsidRPr="00627ED1">
        <w:tab/>
      </w:r>
      <w:r w:rsidRPr="000E7812">
        <w:t>1</w:t>
      </w:r>
      <w:r w:rsidRPr="000E7812">
        <w:tab/>
      </w:r>
      <w:r>
        <w:t>ay Káẓim-i-Samandar</w:t>
      </w:r>
      <w:r w:rsidRPr="000E7812">
        <w:tab/>
      </w:r>
      <w:r w:rsidRPr="000E7812">
        <w:tab/>
      </w:r>
      <w:r>
        <w:t>--- *L / All 1 occurances corrected.</w:t>
      </w:r>
    </w:p>
    <w:p w14:paraId="0A71BEF7" w14:textId="77777777" w:rsidR="00C57E99" w:rsidRPr="000E7812" w:rsidRDefault="00C57E99" w:rsidP="00C57E99">
      <w:pPr>
        <w:pStyle w:val="StructureTextList"/>
      </w:pPr>
      <w:r w:rsidRPr="000E7812">
        <w:rPr>
          <w:highlight w:val="green"/>
        </w:rPr>
        <w:t>|Shaykh Salman|</w:t>
      </w:r>
      <w:r w:rsidR="00627ED1" w:rsidRPr="00627ED1">
        <w:tab/>
      </w:r>
      <w:r w:rsidRPr="000E7812">
        <w:t>5</w:t>
      </w:r>
      <w:r w:rsidRPr="000E7812">
        <w:tab/>
      </w:r>
      <w:r>
        <w:t>ay Salmán</w:t>
      </w:r>
      <w:r w:rsidRPr="000E7812">
        <w:tab/>
      </w:r>
      <w:r w:rsidRPr="000E7812">
        <w:tab/>
      </w:r>
      <w:r>
        <w:t>--- *e *L / All 5 occurances corrected.</w:t>
      </w:r>
    </w:p>
    <w:p w14:paraId="48B7AFB8" w14:textId="77777777" w:rsidR="00C57E99" w:rsidRPr="000E7812" w:rsidRDefault="00C57E99" w:rsidP="00C57E99">
      <w:pPr>
        <w:pStyle w:val="StructureTextList"/>
      </w:pPr>
      <w:r w:rsidRPr="000E7812">
        <w:rPr>
          <w:highlight w:val="green"/>
        </w:rPr>
        <w:t>|Shaykh Salmán|</w:t>
      </w:r>
      <w:r w:rsidR="00627ED1" w:rsidRPr="00627ED1">
        <w:tab/>
      </w:r>
      <w:r w:rsidRPr="000E7812">
        <w:t>1</w:t>
      </w:r>
      <w:r w:rsidRPr="000E7812">
        <w:tab/>
      </w:r>
      <w:r>
        <w:t>ay Salmán</w:t>
      </w:r>
      <w:r w:rsidRPr="000E7812">
        <w:tab/>
      </w:r>
      <w:r w:rsidRPr="000E7812">
        <w:tab/>
      </w:r>
      <w:r>
        <w:t>--- *L / All 1 occurances corrected.</w:t>
      </w:r>
    </w:p>
    <w:p w14:paraId="49DD0334" w14:textId="77777777" w:rsidR="00C57E99" w:rsidRDefault="00C57E99" w:rsidP="00C57E99">
      <w:pPr>
        <w:pStyle w:val="StructureTextList"/>
      </w:pPr>
      <w:r w:rsidRPr="000E7812">
        <w:rPr>
          <w:highlight w:val="green"/>
        </w:rPr>
        <w:t>|Shaykh Sultan|</w:t>
      </w:r>
      <w:r w:rsidR="00627ED1" w:rsidRPr="00627ED1">
        <w:tab/>
      </w:r>
      <w:r w:rsidRPr="000E7812">
        <w:t>2</w:t>
      </w:r>
      <w:r w:rsidRPr="000E7812">
        <w:tab/>
      </w:r>
      <w:r>
        <w:t>ay Sulṭán</w:t>
      </w:r>
      <w:r w:rsidRPr="000E7812">
        <w:tab/>
      </w:r>
      <w:r w:rsidRPr="000E7812">
        <w:tab/>
      </w:r>
      <w:r>
        <w:t>fuzzy match (|ay Sulṭán|) *L / All 2 occurances corrected.</w:t>
      </w:r>
    </w:p>
    <w:p w14:paraId="3ED0C82B" w14:textId="77777777" w:rsidR="00C57E99" w:rsidRDefault="00C57E99" w:rsidP="00C57E99">
      <w:pPr>
        <w:pStyle w:val="StructureTextList"/>
      </w:pPr>
      <w:r w:rsidRPr="000E7812">
        <w:rPr>
          <w:highlight w:val="green"/>
        </w:rPr>
        <w:t>|Shaykh|</w:t>
      </w:r>
      <w:r w:rsidR="00627ED1" w:rsidRPr="00627ED1">
        <w:tab/>
      </w:r>
      <w:r w:rsidRPr="000E7812">
        <w:t>18</w:t>
      </w:r>
      <w:r w:rsidRPr="000E7812">
        <w:tab/>
      </w:r>
      <w:r>
        <w:t></w:t>
      </w:r>
      <w:r>
        <w:rPr>
          <w:rFonts w:hint="eastAsia"/>
        </w:rPr>
        <w:t>ay</w:t>
      </w:r>
      <w:r>
        <w:t></w:t>
      </w:r>
      <w:r w:rsidRPr="000E7812">
        <w:tab/>
      </w:r>
      <w:r w:rsidRPr="000E7812">
        <w:tab/>
      </w:r>
      <w:r>
        <w:rPr>
          <w:rFonts w:hint="eastAsia"/>
        </w:rPr>
        <w:t>fuzzy match (|</w:t>
      </w:r>
      <w:r>
        <w:t></w:t>
      </w:r>
      <w:r>
        <w:rPr>
          <w:rFonts w:hint="eastAsia"/>
        </w:rPr>
        <w:t>ay</w:t>
      </w:r>
      <w:r>
        <w:t></w:t>
      </w:r>
      <w:r>
        <w:rPr>
          <w:rFonts w:hint="eastAsia"/>
        </w:rPr>
        <w:t>|)</w:t>
      </w:r>
      <w:r>
        <w:t xml:space="preserve"> *L / All 18 occurances corrected.</w:t>
      </w:r>
    </w:p>
    <w:p w14:paraId="6A9BF123" w14:textId="77777777" w:rsidR="00C57E99" w:rsidRDefault="00C57E99" w:rsidP="00C57E99">
      <w:pPr>
        <w:pStyle w:val="StructureTextList"/>
      </w:pPr>
      <w:r w:rsidRPr="000E7812">
        <w:rPr>
          <w:highlight w:val="green"/>
        </w:rPr>
        <w:t>|Shaykhis|</w:t>
      </w:r>
      <w:r w:rsidR="00627ED1" w:rsidRPr="00627ED1">
        <w:tab/>
      </w:r>
      <w:r w:rsidRPr="000E7812">
        <w:t>1</w:t>
      </w:r>
      <w:r w:rsidRPr="000E7812">
        <w:tab/>
      </w:r>
      <w:r>
        <w:t></w:t>
      </w:r>
      <w:r>
        <w:rPr>
          <w:rFonts w:hint="eastAsia"/>
        </w:rPr>
        <w:t>ay</w:t>
      </w:r>
      <w:r>
        <w:t></w:t>
      </w:r>
      <w:r>
        <w:rPr>
          <w:rFonts w:hint="eastAsia"/>
        </w:rPr>
        <w:t>ís</w:t>
      </w:r>
      <w:r w:rsidRPr="000E7812">
        <w:tab/>
      </w:r>
      <w:r w:rsidRPr="000E7812">
        <w:tab/>
      </w:r>
      <w:r>
        <w:rPr>
          <w:rFonts w:hint="eastAsia"/>
        </w:rPr>
        <w:t>fuzzy match (|</w:t>
      </w:r>
      <w:r>
        <w:t></w:t>
      </w:r>
      <w:r>
        <w:rPr>
          <w:rFonts w:hint="eastAsia"/>
        </w:rPr>
        <w:t>ay</w:t>
      </w:r>
      <w:r>
        <w:t></w:t>
      </w:r>
      <w:r>
        <w:rPr>
          <w:rFonts w:hint="eastAsia"/>
        </w:rPr>
        <w:t>ís|)</w:t>
      </w:r>
      <w:r>
        <w:t xml:space="preserve"> *L / All 1 occurances corrected.</w:t>
      </w:r>
    </w:p>
    <w:p w14:paraId="7B7EAB8B" w14:textId="77777777" w:rsidR="00C57E99" w:rsidRDefault="00C57E99" w:rsidP="00C57E99">
      <w:pPr>
        <w:pStyle w:val="StructureTextList"/>
      </w:pPr>
      <w:r w:rsidRPr="000E7812">
        <w:rPr>
          <w:highlight w:val="green"/>
        </w:rPr>
        <w:t>|Shaykhís|</w:t>
      </w:r>
      <w:r w:rsidR="00627ED1" w:rsidRPr="00627ED1">
        <w:tab/>
      </w:r>
      <w:r w:rsidRPr="000E7812">
        <w:t>1</w:t>
      </w:r>
      <w:r w:rsidRPr="000E7812">
        <w:tab/>
      </w:r>
      <w:r>
        <w:t></w:t>
      </w:r>
      <w:r>
        <w:rPr>
          <w:rFonts w:hint="eastAsia"/>
        </w:rPr>
        <w:t>ay</w:t>
      </w:r>
      <w:r>
        <w:t></w:t>
      </w:r>
      <w:r>
        <w:rPr>
          <w:rFonts w:hint="eastAsia"/>
        </w:rPr>
        <w:t>ís</w:t>
      </w:r>
      <w:r w:rsidRPr="000E7812">
        <w:tab/>
      </w:r>
      <w:r w:rsidRPr="000E7812">
        <w:tab/>
      </w:r>
      <w:r>
        <w:rPr>
          <w:rFonts w:hint="eastAsia"/>
        </w:rPr>
        <w:t>fuzzy match (|</w:t>
      </w:r>
      <w:r>
        <w:t></w:t>
      </w:r>
      <w:r>
        <w:rPr>
          <w:rFonts w:hint="eastAsia"/>
        </w:rPr>
        <w:t>ay</w:t>
      </w:r>
      <w:r>
        <w:t></w:t>
      </w:r>
      <w:r>
        <w:rPr>
          <w:rFonts w:hint="eastAsia"/>
        </w:rPr>
        <w:t>ís|)</w:t>
      </w:r>
      <w:r>
        <w:t xml:space="preserve"> *L / All 1 occurances corrected.</w:t>
      </w:r>
    </w:p>
    <w:p w14:paraId="4587FFE9" w14:textId="77777777" w:rsidR="00C57E99" w:rsidRDefault="00C57E99" w:rsidP="00C57E99">
      <w:pPr>
        <w:pStyle w:val="StructureTextList"/>
      </w:pPr>
      <w:r w:rsidRPr="000E7812">
        <w:rPr>
          <w:highlight w:val="green"/>
        </w:rPr>
        <w:t>|Shaykhu’l-Islam|</w:t>
      </w:r>
      <w:r w:rsidR="00627ED1" w:rsidRPr="00627ED1">
        <w:tab/>
      </w:r>
      <w:r w:rsidRPr="000E7812">
        <w:t>1</w:t>
      </w:r>
      <w:r w:rsidRPr="000E7812">
        <w:tab/>
      </w:r>
      <w:r>
        <w:t></w:t>
      </w:r>
      <w:r>
        <w:rPr>
          <w:rFonts w:hint="eastAsia"/>
        </w:rPr>
        <w:t>ay</w:t>
      </w:r>
      <w:r>
        <w:t></w:t>
      </w:r>
      <w:r>
        <w:rPr>
          <w:rFonts w:hint="eastAsia"/>
        </w:rPr>
        <w:t>u</w:t>
      </w:r>
      <w:r>
        <w:t>’</w:t>
      </w:r>
      <w:r>
        <w:rPr>
          <w:rFonts w:hint="eastAsia"/>
        </w:rPr>
        <w:t>l-Islám</w:t>
      </w:r>
      <w:r w:rsidRPr="000E7812">
        <w:tab/>
      </w:r>
      <w:r w:rsidRPr="000E7812">
        <w:tab/>
      </w:r>
      <w:r>
        <w:rPr>
          <w:rFonts w:hint="eastAsia"/>
        </w:rPr>
        <w:t>fuzzy match (|</w:t>
      </w:r>
      <w:r>
        <w:t></w:t>
      </w:r>
      <w:r>
        <w:rPr>
          <w:rFonts w:hint="eastAsia"/>
        </w:rPr>
        <w:t>ay</w:t>
      </w:r>
      <w:r>
        <w:t></w:t>
      </w:r>
      <w:r>
        <w:rPr>
          <w:rFonts w:hint="eastAsia"/>
        </w:rPr>
        <w:t>u</w:t>
      </w:r>
      <w:r>
        <w:rPr>
          <w:rFonts w:hint="eastAsia"/>
        </w:rPr>
        <w:t>’</w:t>
      </w:r>
      <w:r>
        <w:rPr>
          <w:rFonts w:hint="eastAsia"/>
        </w:rPr>
        <w:t>l-Islám|)</w:t>
      </w:r>
      <w:r>
        <w:t xml:space="preserve"> *L / All 1 occurances corrected.</w:t>
      </w:r>
    </w:p>
    <w:p w14:paraId="0D7176C6" w14:textId="77777777" w:rsidR="00C57E99" w:rsidRPr="000E7812" w:rsidRDefault="00C57E99" w:rsidP="00C57E99">
      <w:pPr>
        <w:pStyle w:val="StructureTextList"/>
      </w:pPr>
      <w:r w:rsidRPr="000E7812">
        <w:rPr>
          <w:highlight w:val="green"/>
        </w:rPr>
        <w:t>|Shiʿah|</w:t>
      </w:r>
      <w:r w:rsidR="00627ED1" w:rsidRPr="00627ED1">
        <w:tab/>
      </w:r>
      <w:r w:rsidRPr="000E7812">
        <w:t>6</w:t>
      </w:r>
      <w:r w:rsidRPr="000E7812">
        <w:tab/>
      </w:r>
      <w:r w:rsidRPr="000E7812">
        <w:tab/>
      </w:r>
      <w:r w:rsidRPr="000E7812">
        <w:tab/>
      </w:r>
      <w:r>
        <w:t>---</w:t>
      </w:r>
    </w:p>
    <w:p w14:paraId="54E63756" w14:textId="77777777" w:rsidR="00C57E99" w:rsidRPr="000E7812" w:rsidRDefault="00C57E99" w:rsidP="00C57E99">
      <w:pPr>
        <w:pStyle w:val="StructureTextList"/>
      </w:pPr>
      <w:r w:rsidRPr="000E7812">
        <w:rPr>
          <w:highlight w:val="green"/>
        </w:rPr>
        <w:t>|Shíʿah|</w:t>
      </w:r>
      <w:r w:rsidR="00627ED1" w:rsidRPr="00627ED1">
        <w:tab/>
      </w:r>
      <w:r w:rsidRPr="000E7812">
        <w:t>1</w:t>
      </w:r>
      <w:r w:rsidRPr="000E7812">
        <w:tab/>
      </w:r>
      <w:r w:rsidRPr="000E7812">
        <w:tab/>
      </w:r>
      <w:r w:rsidRPr="000E7812">
        <w:tab/>
      </w:r>
      <w:r>
        <w:t>---</w:t>
      </w:r>
    </w:p>
    <w:p w14:paraId="1EE5BAEE" w14:textId="77777777" w:rsidR="00C57E99" w:rsidRPr="000E7812" w:rsidRDefault="00C57E99" w:rsidP="00C57E99">
      <w:pPr>
        <w:pStyle w:val="StructureTextList"/>
      </w:pPr>
      <w:r w:rsidRPr="000E7812">
        <w:rPr>
          <w:highlight w:val="green"/>
        </w:rPr>
        <w:t>|Shiʿahs|</w:t>
      </w:r>
      <w:r w:rsidR="00627ED1" w:rsidRPr="00627ED1">
        <w:tab/>
      </w:r>
      <w:r w:rsidRPr="000E7812">
        <w:t>2</w:t>
      </w:r>
      <w:r w:rsidRPr="000E7812">
        <w:tab/>
      </w:r>
      <w:r w:rsidRPr="000E7812">
        <w:tab/>
      </w:r>
      <w:r w:rsidRPr="000E7812">
        <w:tab/>
      </w:r>
      <w:r>
        <w:t>---</w:t>
      </w:r>
    </w:p>
    <w:p w14:paraId="6E410A62" w14:textId="77777777" w:rsidR="00C57E99" w:rsidRPr="000E7812" w:rsidRDefault="00C57E99" w:rsidP="00C57E99">
      <w:pPr>
        <w:pStyle w:val="StructureTextList"/>
      </w:pPr>
      <w:r w:rsidRPr="000E7812">
        <w:rPr>
          <w:highlight w:val="green"/>
        </w:rPr>
        <w:t>|Shíʿahs|</w:t>
      </w:r>
      <w:r w:rsidR="00627ED1" w:rsidRPr="00627ED1">
        <w:tab/>
      </w:r>
      <w:r w:rsidRPr="000E7812">
        <w:t>1</w:t>
      </w:r>
      <w:r w:rsidRPr="000E7812">
        <w:tab/>
      </w:r>
      <w:r w:rsidRPr="000E7812">
        <w:tab/>
      </w:r>
      <w:r w:rsidRPr="000E7812">
        <w:tab/>
      </w:r>
      <w:r>
        <w:t>---</w:t>
      </w:r>
    </w:p>
    <w:p w14:paraId="50384E35" w14:textId="77777777" w:rsidR="00C57E99" w:rsidRDefault="00C57E99" w:rsidP="00C57E99">
      <w:pPr>
        <w:pStyle w:val="StructureTextList"/>
      </w:pPr>
      <w:r w:rsidRPr="000E7812">
        <w:rPr>
          <w:highlight w:val="green"/>
        </w:rPr>
        <w:t>|shikastih-nasta’liq|</w:t>
      </w:r>
      <w:r w:rsidR="00627ED1" w:rsidRPr="00627ED1">
        <w:tab/>
      </w:r>
      <w:r w:rsidRPr="000E7812">
        <w:t>1</w:t>
      </w:r>
      <w:r w:rsidRPr="000E7812">
        <w:tab/>
      </w:r>
      <w:r>
        <w:t>ikastih-nastaʿlíq</w:t>
      </w:r>
      <w:r w:rsidRPr="000E7812">
        <w:tab/>
      </w:r>
      <w:r w:rsidRPr="000E7812">
        <w:tab/>
      </w:r>
      <w:r>
        <w:t>fuzzy match (|ikastih-Nastaʿlíq|) *L / All 1 occurances corrected.</w:t>
      </w:r>
    </w:p>
    <w:p w14:paraId="1B1D23CB" w14:textId="77777777" w:rsidR="00C57E99" w:rsidRDefault="00C57E99" w:rsidP="00C57E99">
      <w:pPr>
        <w:pStyle w:val="StructureTextList"/>
      </w:pPr>
      <w:r w:rsidRPr="000E7812">
        <w:rPr>
          <w:highlight w:val="green"/>
        </w:rPr>
        <w:t>|Shiraz|</w:t>
      </w:r>
      <w:r w:rsidR="00627ED1" w:rsidRPr="00627ED1">
        <w:tab/>
      </w:r>
      <w:r w:rsidRPr="000E7812">
        <w:t>10</w:t>
      </w:r>
      <w:r w:rsidRPr="000E7812">
        <w:tab/>
      </w:r>
      <w:r>
        <w:t></w:t>
      </w:r>
      <w:r>
        <w:rPr>
          <w:rFonts w:hint="eastAsia"/>
        </w:rPr>
        <w:t>íráz</w:t>
      </w:r>
      <w:r w:rsidRPr="000E7812">
        <w:tab/>
      </w:r>
      <w:r w:rsidRPr="000E7812">
        <w:tab/>
      </w:r>
      <w:r>
        <w:rPr>
          <w:rFonts w:hint="eastAsia"/>
        </w:rPr>
        <w:t>fuzzy match (|</w:t>
      </w:r>
      <w:r>
        <w:t></w:t>
      </w:r>
      <w:r>
        <w:rPr>
          <w:rFonts w:hint="eastAsia"/>
        </w:rPr>
        <w:t>íráz|)</w:t>
      </w:r>
      <w:r>
        <w:t xml:space="preserve"> *L / All 10 occurances corrected.</w:t>
      </w:r>
    </w:p>
    <w:p w14:paraId="47F2E2BC" w14:textId="77777777" w:rsidR="00C57E99" w:rsidRDefault="00C57E99" w:rsidP="00C57E99">
      <w:pPr>
        <w:pStyle w:val="StructureTextList"/>
      </w:pPr>
      <w:r w:rsidRPr="000E7812">
        <w:rPr>
          <w:highlight w:val="green"/>
        </w:rPr>
        <w:t>|Shíráz|</w:t>
      </w:r>
      <w:r w:rsidR="00627ED1" w:rsidRPr="00627ED1">
        <w:tab/>
      </w:r>
      <w:r w:rsidRPr="000E7812">
        <w:t>1</w:t>
      </w:r>
      <w:r w:rsidRPr="000E7812">
        <w:tab/>
      </w:r>
      <w:r>
        <w:t></w:t>
      </w:r>
      <w:r>
        <w:rPr>
          <w:rFonts w:hint="eastAsia"/>
        </w:rPr>
        <w:t>íráz</w:t>
      </w:r>
      <w:r w:rsidRPr="000E7812">
        <w:tab/>
      </w:r>
      <w:r w:rsidRPr="000E7812">
        <w:tab/>
      </w:r>
      <w:r>
        <w:rPr>
          <w:rFonts w:hint="eastAsia"/>
        </w:rPr>
        <w:t>fuzzy match (|</w:t>
      </w:r>
      <w:r>
        <w:t></w:t>
      </w:r>
      <w:r>
        <w:rPr>
          <w:rFonts w:hint="eastAsia"/>
        </w:rPr>
        <w:t>íráz|)</w:t>
      </w:r>
      <w:r>
        <w:t xml:space="preserve"> *L / All 1 occurances corrected.</w:t>
      </w:r>
    </w:p>
    <w:p w14:paraId="4BF124C8" w14:textId="77777777" w:rsidR="00C57E99" w:rsidRDefault="00C57E99" w:rsidP="00C57E99">
      <w:pPr>
        <w:pStyle w:val="StructureTextList"/>
      </w:pPr>
      <w:r w:rsidRPr="000E7812">
        <w:rPr>
          <w:highlight w:val="green"/>
        </w:rPr>
        <w:t>|Shishman|</w:t>
      </w:r>
      <w:r w:rsidR="00627ED1" w:rsidRPr="00627ED1">
        <w:tab/>
      </w:r>
      <w:r w:rsidRPr="000E7812">
        <w:t>2</w:t>
      </w:r>
      <w:r w:rsidRPr="000E7812">
        <w:tab/>
      </w:r>
      <w:r>
        <w:t></w:t>
      </w:r>
      <w:r>
        <w:rPr>
          <w:rFonts w:hint="eastAsia"/>
        </w:rPr>
        <w:t>í</w:t>
      </w:r>
      <w:r>
        <w:t></w:t>
      </w:r>
      <w:r>
        <w:rPr>
          <w:rFonts w:hint="eastAsia"/>
        </w:rPr>
        <w:t>mán</w:t>
      </w:r>
      <w:r w:rsidRPr="000E7812">
        <w:tab/>
      </w:r>
      <w:r w:rsidRPr="000E7812">
        <w:tab/>
      </w:r>
      <w:r>
        <w:rPr>
          <w:rFonts w:hint="eastAsia"/>
        </w:rPr>
        <w:t>fuzzy match (|</w:t>
      </w:r>
      <w:r>
        <w:t></w:t>
      </w:r>
      <w:r>
        <w:rPr>
          <w:rFonts w:hint="eastAsia"/>
        </w:rPr>
        <w:t>í</w:t>
      </w:r>
      <w:r>
        <w:t></w:t>
      </w:r>
      <w:r>
        <w:rPr>
          <w:rFonts w:hint="eastAsia"/>
        </w:rPr>
        <w:t>mán|)</w:t>
      </w:r>
      <w:r>
        <w:t xml:space="preserve"> *L / All 2 occurances corrected.</w:t>
      </w:r>
    </w:p>
    <w:p w14:paraId="7D1CE85D" w14:textId="77777777" w:rsidR="00C57E99" w:rsidRDefault="00C57E99" w:rsidP="00C57E99">
      <w:pPr>
        <w:pStyle w:val="StructureTextList"/>
      </w:pPr>
      <w:r w:rsidRPr="000E7812">
        <w:rPr>
          <w:highlight w:val="green"/>
        </w:rPr>
        <w:t>|Shíshmán|</w:t>
      </w:r>
      <w:r w:rsidR="00627ED1" w:rsidRPr="00627ED1">
        <w:tab/>
      </w:r>
      <w:r w:rsidRPr="000E7812">
        <w:t>1</w:t>
      </w:r>
      <w:r w:rsidRPr="000E7812">
        <w:tab/>
      </w:r>
      <w:r>
        <w:t></w:t>
      </w:r>
      <w:r>
        <w:rPr>
          <w:rFonts w:hint="eastAsia"/>
        </w:rPr>
        <w:t>í</w:t>
      </w:r>
      <w:r>
        <w:t></w:t>
      </w:r>
      <w:r>
        <w:rPr>
          <w:rFonts w:hint="eastAsia"/>
        </w:rPr>
        <w:t>mán</w:t>
      </w:r>
      <w:r w:rsidRPr="000E7812">
        <w:tab/>
      </w:r>
      <w:r w:rsidRPr="000E7812">
        <w:tab/>
      </w:r>
      <w:r>
        <w:rPr>
          <w:rFonts w:hint="eastAsia"/>
        </w:rPr>
        <w:t>fuzzy match (|</w:t>
      </w:r>
      <w:r>
        <w:t></w:t>
      </w:r>
      <w:r>
        <w:rPr>
          <w:rFonts w:hint="eastAsia"/>
        </w:rPr>
        <w:t>í</w:t>
      </w:r>
      <w:r>
        <w:t></w:t>
      </w:r>
      <w:r>
        <w:rPr>
          <w:rFonts w:hint="eastAsia"/>
        </w:rPr>
        <w:t>mán|)</w:t>
      </w:r>
      <w:r>
        <w:t xml:space="preserve"> *L / All 1 occurances corrected.</w:t>
      </w:r>
    </w:p>
    <w:p w14:paraId="590B4493" w14:textId="77777777" w:rsidR="00C57E99" w:rsidRPr="000E7812" w:rsidRDefault="00C57E99" w:rsidP="00C57E99">
      <w:pPr>
        <w:pStyle w:val="StructureTextList"/>
      </w:pPr>
      <w:r w:rsidRPr="000E7812">
        <w:rPr>
          <w:highlight w:val="green"/>
        </w:rPr>
        <w:t>|Shoghi Effendi Rabbani|</w:t>
      </w:r>
      <w:r w:rsidR="00627ED1" w:rsidRPr="00627ED1">
        <w:tab/>
      </w:r>
      <w:r w:rsidRPr="000E7812">
        <w:t>1</w:t>
      </w:r>
      <w:r w:rsidRPr="000E7812">
        <w:tab/>
      </w:r>
      <w:r>
        <w:t>Shoghi Effendi Rabbání</w:t>
      </w:r>
      <w:r w:rsidRPr="000E7812">
        <w:tab/>
      </w:r>
      <w:r w:rsidRPr="000E7812">
        <w:tab/>
      </w:r>
      <w:r>
        <w:t>--- *e *e *L / All 1 occurances corrected.</w:t>
      </w:r>
    </w:p>
    <w:p w14:paraId="2052A0EF" w14:textId="77777777" w:rsidR="00C57E99" w:rsidRPr="000E7812" w:rsidRDefault="00C57E99" w:rsidP="00C57E99">
      <w:pPr>
        <w:pStyle w:val="StructureTextList"/>
      </w:pPr>
      <w:r w:rsidRPr="000E7812">
        <w:rPr>
          <w:highlight w:val="green"/>
        </w:rPr>
        <w:t>|Shoghi Effendi|</w:t>
      </w:r>
      <w:r w:rsidR="00627ED1" w:rsidRPr="00627ED1">
        <w:tab/>
      </w:r>
      <w:r w:rsidRPr="000E7812">
        <w:t>619</w:t>
      </w:r>
      <w:r w:rsidRPr="000E7812">
        <w:tab/>
      </w:r>
      <w:r w:rsidRPr="000E7812">
        <w:tab/>
      </w:r>
      <w:r>
        <w:t>--</w:t>
      </w:r>
      <w:r w:rsidRPr="000E7812">
        <w:tab/>
      </w:r>
      <w:r>
        <w:t>match</w:t>
      </w:r>
    </w:p>
    <w:p w14:paraId="1CF4A906" w14:textId="77777777" w:rsidR="00C57E99" w:rsidRPr="000E7812" w:rsidRDefault="00C57E99" w:rsidP="00C57E99">
      <w:pPr>
        <w:pStyle w:val="StructureTextList"/>
      </w:pPr>
      <w:r w:rsidRPr="000E7812">
        <w:rPr>
          <w:rStyle w:val="referenceauthor"/>
          <w:highlight w:val="green"/>
        </w:rPr>
        <w:t>|SHOGHI EFFENDI|</w:t>
      </w:r>
      <w:r w:rsidR="00627ED1" w:rsidRPr="00627ED1">
        <w:tab/>
      </w:r>
      <w:r w:rsidRPr="000E7812">
        <w:t>2</w:t>
      </w:r>
      <w:r w:rsidRPr="000E7812">
        <w:tab/>
      </w:r>
      <w:r w:rsidRPr="000E7812">
        <w:tab/>
      </w:r>
      <w:r w:rsidRPr="000E7812">
        <w:tab/>
      </w:r>
      <w:r>
        <w:t>fuzzy match (|Shoghi Effendi|)</w:t>
      </w:r>
    </w:p>
    <w:p w14:paraId="7105077F" w14:textId="77777777" w:rsidR="00C57E99" w:rsidRPr="000E7812" w:rsidRDefault="00C57E99" w:rsidP="00C57E99">
      <w:pPr>
        <w:pStyle w:val="StructureTextList"/>
      </w:pPr>
      <w:r w:rsidRPr="000E7812">
        <w:rPr>
          <w:highlight w:val="green"/>
        </w:rPr>
        <w:t>|Shoghi Effendi’s|</w:t>
      </w:r>
      <w:r w:rsidR="00627ED1" w:rsidRPr="00627ED1">
        <w:tab/>
      </w:r>
      <w:r w:rsidRPr="000E7812">
        <w:t>65</w:t>
      </w:r>
      <w:r w:rsidRPr="000E7812">
        <w:tab/>
      </w:r>
      <w:r w:rsidRPr="000E7812">
        <w:tab/>
      </w:r>
      <w:r w:rsidRPr="000E7812">
        <w:tab/>
      </w:r>
      <w:r>
        <w:t>fuzzy match (|Shoghi Effendis|)</w:t>
      </w:r>
    </w:p>
    <w:p w14:paraId="68FD7571" w14:textId="77777777" w:rsidR="00C57E99" w:rsidRDefault="00C57E99" w:rsidP="00C57E99">
      <w:pPr>
        <w:pStyle w:val="StructureTextList"/>
      </w:pPr>
      <w:r w:rsidRPr="000E7812">
        <w:rPr>
          <w:highlight w:val="green"/>
        </w:rPr>
        <w:t>|Shu’a’u’llah|</w:t>
      </w:r>
      <w:r w:rsidR="00627ED1" w:rsidRPr="00627ED1">
        <w:tab/>
      </w:r>
      <w:r w:rsidRPr="000E7812">
        <w:t>7</w:t>
      </w:r>
      <w:r w:rsidRPr="000E7812">
        <w:tab/>
      </w:r>
      <w:r>
        <w:t>uʿáʿu’lláh</w:t>
      </w:r>
      <w:r w:rsidRPr="000E7812">
        <w:tab/>
      </w:r>
      <w:r w:rsidRPr="000E7812">
        <w:tab/>
      </w:r>
      <w:r>
        <w:t>fuzzy match (|uʿáʿu’lláh|) *L / All 7 occurances corrected.</w:t>
      </w:r>
    </w:p>
    <w:p w14:paraId="5E8F55E0" w14:textId="77777777" w:rsidR="00C57E99" w:rsidRDefault="00C57E99" w:rsidP="00C57E99">
      <w:pPr>
        <w:pStyle w:val="StructureTextList"/>
      </w:pPr>
      <w:r w:rsidRPr="000E7812">
        <w:rPr>
          <w:highlight w:val="green"/>
        </w:rPr>
        <w:t>|Shuʿáʿu’lláh|</w:t>
      </w:r>
      <w:r w:rsidR="00627ED1" w:rsidRPr="00627ED1">
        <w:tab/>
      </w:r>
      <w:r w:rsidRPr="000E7812">
        <w:t>1</w:t>
      </w:r>
      <w:r w:rsidRPr="000E7812">
        <w:tab/>
      </w:r>
      <w:r>
        <w:t>uʿáʿu’lláh</w:t>
      </w:r>
      <w:r w:rsidRPr="000E7812">
        <w:tab/>
      </w:r>
      <w:r w:rsidRPr="000E7812">
        <w:tab/>
      </w:r>
      <w:r>
        <w:t>fuzzy match (|uʿáʿu’lláh|) *L / All 1 occurances corrected.</w:t>
      </w:r>
    </w:p>
    <w:p w14:paraId="3BDE6CCF" w14:textId="77777777" w:rsidR="00C57E99" w:rsidRPr="000E7812" w:rsidRDefault="00C57E99" w:rsidP="00C57E99">
      <w:pPr>
        <w:pStyle w:val="StructureTextList"/>
      </w:pPr>
      <w:r w:rsidRPr="000E7812">
        <w:rPr>
          <w:highlight w:val="green"/>
        </w:rPr>
        <w:t>|Sidr-ʿAlí|</w:t>
      </w:r>
      <w:r w:rsidR="00627ED1" w:rsidRPr="00627ED1">
        <w:tab/>
      </w:r>
      <w:r w:rsidRPr="000E7812">
        <w:t>1</w:t>
      </w:r>
      <w:r w:rsidRPr="000E7812">
        <w:tab/>
      </w:r>
      <w:r w:rsidRPr="000E7812">
        <w:tab/>
      </w:r>
      <w:r w:rsidRPr="000E7812">
        <w:tab/>
      </w:r>
      <w:r>
        <w:t>--- *e</w:t>
      </w:r>
    </w:p>
    <w:p w14:paraId="5F011365" w14:textId="77777777" w:rsidR="00C57E99" w:rsidRPr="000E7812" w:rsidRDefault="00C57E99" w:rsidP="00C57E99">
      <w:pPr>
        <w:pStyle w:val="StructureTextList"/>
      </w:pPr>
      <w:r w:rsidRPr="000E7812">
        <w:rPr>
          <w:rStyle w:val="quotebahaiscripturequoted"/>
          <w:highlight w:val="green"/>
        </w:rPr>
        <w:t>|Sinai|</w:t>
      </w:r>
      <w:r w:rsidR="00627ED1" w:rsidRPr="00627ED1">
        <w:tab/>
      </w:r>
      <w:r w:rsidRPr="000E7812">
        <w:t>6</w:t>
      </w:r>
      <w:r w:rsidRPr="000E7812">
        <w:tab/>
      </w:r>
      <w:r w:rsidRPr="000E7812">
        <w:tab/>
      </w:r>
      <w:r w:rsidRPr="000E7812">
        <w:tab/>
      </w:r>
      <w:r>
        <w:t>---</w:t>
      </w:r>
    </w:p>
    <w:p w14:paraId="4751ED7F" w14:textId="77777777" w:rsidR="00C57E99" w:rsidRPr="000E7812" w:rsidRDefault="00C57E99" w:rsidP="00C57E99">
      <w:pPr>
        <w:pStyle w:val="StructureTextList"/>
      </w:pPr>
      <w:r w:rsidRPr="000E7812">
        <w:rPr>
          <w:highlight w:val="green"/>
        </w:rPr>
        <w:t>|Sitarih Khanum|</w:t>
      </w:r>
      <w:r w:rsidR="00627ED1" w:rsidRPr="00627ED1">
        <w:tab/>
      </w:r>
      <w:r w:rsidRPr="000E7812">
        <w:t>1</w:t>
      </w:r>
      <w:r w:rsidRPr="000E7812">
        <w:tab/>
      </w:r>
      <w:r>
        <w:t>Sitárih </w:t>
      </w:r>
      <w:r>
        <w:rPr>
          <w:rFonts w:hint="eastAsia"/>
        </w:rPr>
        <w:t>ánum</w:t>
      </w:r>
      <w:r w:rsidRPr="000E7812">
        <w:tab/>
      </w:r>
      <w:r w:rsidRPr="000E7812">
        <w:tab/>
      </w:r>
      <w:r>
        <w:t>--- *e *e *L / All 1 occurances corrected.</w:t>
      </w:r>
    </w:p>
    <w:p w14:paraId="2D10F8E1" w14:textId="77777777" w:rsidR="00C57E99" w:rsidRDefault="00C57E99" w:rsidP="00C57E99">
      <w:pPr>
        <w:pStyle w:val="StructureTextList"/>
      </w:pPr>
      <w:r w:rsidRPr="000E7812">
        <w:rPr>
          <w:highlight w:val="green"/>
        </w:rPr>
        <w:t>|Siyah-Chal|</w:t>
      </w:r>
      <w:r w:rsidR="00627ED1" w:rsidRPr="00627ED1">
        <w:tab/>
      </w:r>
      <w:r w:rsidRPr="000E7812">
        <w:t>14</w:t>
      </w:r>
      <w:r w:rsidRPr="000E7812">
        <w:tab/>
      </w:r>
      <w:r>
        <w:rPr>
          <w:rFonts w:hint="eastAsia"/>
        </w:rPr>
        <w:t>Síyáh-</w:t>
      </w:r>
      <w:r>
        <w:t></w:t>
      </w:r>
      <w:r>
        <w:rPr>
          <w:rFonts w:hint="eastAsia"/>
        </w:rPr>
        <w:t>ál</w:t>
      </w:r>
      <w:r w:rsidRPr="000E7812">
        <w:tab/>
      </w:r>
      <w:r w:rsidRPr="000E7812">
        <w:tab/>
      </w:r>
      <w:r>
        <w:rPr>
          <w:rFonts w:hint="eastAsia"/>
        </w:rPr>
        <w:t>fuzzy match (|Síyáh-</w:t>
      </w:r>
      <w:r>
        <w:t></w:t>
      </w:r>
      <w:r>
        <w:rPr>
          <w:rFonts w:hint="eastAsia"/>
        </w:rPr>
        <w:t>ál|)</w:t>
      </w:r>
      <w:r>
        <w:t xml:space="preserve"> *L / All 14 occurances corrected.</w:t>
      </w:r>
    </w:p>
    <w:p w14:paraId="7F289E1C" w14:textId="77777777" w:rsidR="00C57E99" w:rsidRDefault="00C57E99" w:rsidP="00C57E99">
      <w:pPr>
        <w:pStyle w:val="StructureTextList"/>
      </w:pPr>
      <w:r w:rsidRPr="000E7812">
        <w:rPr>
          <w:highlight w:val="green"/>
        </w:rPr>
        <w:t>|Síyáh-Chál|</w:t>
      </w:r>
      <w:r w:rsidR="00627ED1" w:rsidRPr="00627ED1">
        <w:tab/>
      </w:r>
      <w:r w:rsidRPr="000E7812">
        <w:t>4</w:t>
      </w:r>
      <w:r w:rsidRPr="000E7812">
        <w:tab/>
      </w:r>
      <w:r>
        <w:rPr>
          <w:rFonts w:hint="eastAsia"/>
        </w:rPr>
        <w:t>Síyáh-</w:t>
      </w:r>
      <w:r>
        <w:t></w:t>
      </w:r>
      <w:r>
        <w:rPr>
          <w:rFonts w:hint="eastAsia"/>
        </w:rPr>
        <w:t>ál</w:t>
      </w:r>
      <w:r w:rsidRPr="000E7812">
        <w:tab/>
      </w:r>
      <w:r w:rsidRPr="000E7812">
        <w:tab/>
      </w:r>
      <w:r>
        <w:rPr>
          <w:rFonts w:hint="eastAsia"/>
        </w:rPr>
        <w:t>fuzzy match (|Síyáh-</w:t>
      </w:r>
      <w:r>
        <w:t></w:t>
      </w:r>
      <w:r>
        <w:rPr>
          <w:rFonts w:hint="eastAsia"/>
        </w:rPr>
        <w:t>ál|)</w:t>
      </w:r>
      <w:r>
        <w:t xml:space="preserve"> *L / All 4 occurances corrected.</w:t>
      </w:r>
    </w:p>
    <w:p w14:paraId="54469839" w14:textId="77777777" w:rsidR="00C57E99" w:rsidRPr="000E7812" w:rsidRDefault="00C57E99" w:rsidP="00C57E99">
      <w:pPr>
        <w:pStyle w:val="StructureTextList"/>
      </w:pPr>
      <w:r w:rsidRPr="000E7812">
        <w:rPr>
          <w:highlight w:val="green"/>
        </w:rPr>
        <w:t>|Siyyid Ali Afnan|</w:t>
      </w:r>
      <w:r w:rsidR="00627ED1" w:rsidRPr="00627ED1">
        <w:tab/>
      </w:r>
      <w:r w:rsidRPr="000E7812">
        <w:t>2</w:t>
      </w:r>
      <w:r w:rsidRPr="000E7812">
        <w:tab/>
      </w:r>
      <w:r w:rsidRPr="004C6129">
        <w:t xml:space="preserve">Siyyid </w:t>
      </w:r>
      <w:r>
        <w:t>ʿAlí Afnán</w:t>
      </w:r>
      <w:r w:rsidRPr="000E7812">
        <w:tab/>
      </w:r>
      <w:r w:rsidRPr="000E7812">
        <w:tab/>
      </w:r>
      <w:r>
        <w:t>--- *e *e *e *L / All 2 occurances corrected.</w:t>
      </w:r>
    </w:p>
    <w:p w14:paraId="334AACE2" w14:textId="77777777" w:rsidR="00C57E99" w:rsidRPr="000E7812" w:rsidRDefault="00C57E99" w:rsidP="00C57E99">
      <w:pPr>
        <w:pStyle w:val="StructureTextList"/>
      </w:pPr>
      <w:r w:rsidRPr="000E7812">
        <w:rPr>
          <w:highlight w:val="green"/>
        </w:rPr>
        <w:t>|Siyyid Ali|</w:t>
      </w:r>
      <w:r w:rsidR="00627ED1" w:rsidRPr="00627ED1">
        <w:tab/>
      </w:r>
      <w:r w:rsidRPr="000E7812">
        <w:t>12</w:t>
      </w:r>
      <w:r w:rsidRPr="000E7812">
        <w:tab/>
      </w:r>
      <w:r w:rsidRPr="004C6129">
        <w:t xml:space="preserve">Siyyid </w:t>
      </w:r>
      <w:r>
        <w:t>ʿAlí</w:t>
      </w:r>
      <w:r w:rsidRPr="000E7812">
        <w:tab/>
      </w:r>
      <w:r w:rsidRPr="000E7812">
        <w:tab/>
      </w:r>
      <w:r>
        <w:t>--- *L / All 12 occurances corrected.</w:t>
      </w:r>
    </w:p>
    <w:p w14:paraId="52D71C56" w14:textId="77777777" w:rsidR="00C57E99" w:rsidRPr="000E7812" w:rsidRDefault="00C57E99" w:rsidP="00C57E99">
      <w:pPr>
        <w:pStyle w:val="StructureTextList"/>
      </w:pPr>
      <w:r w:rsidRPr="000E7812">
        <w:rPr>
          <w:highlight w:val="green"/>
        </w:rPr>
        <w:t>|Siyyid ʿAli|</w:t>
      </w:r>
      <w:r w:rsidR="00627ED1" w:rsidRPr="00627ED1">
        <w:tab/>
      </w:r>
      <w:r w:rsidRPr="000E7812">
        <w:t>1</w:t>
      </w:r>
      <w:r w:rsidRPr="000E7812">
        <w:tab/>
      </w:r>
      <w:r w:rsidRPr="004C6129">
        <w:t xml:space="preserve">Siyyid </w:t>
      </w:r>
      <w:r>
        <w:t>ʿAlí</w:t>
      </w:r>
      <w:r w:rsidRPr="000E7812">
        <w:tab/>
      </w:r>
      <w:r w:rsidRPr="000E7812">
        <w:tab/>
      </w:r>
      <w:r>
        <w:t>--- *L / All 1 occurances corrected.</w:t>
      </w:r>
    </w:p>
    <w:p w14:paraId="2166FEF6" w14:textId="77777777" w:rsidR="00C57E99" w:rsidRPr="000E7812" w:rsidRDefault="00C57E99" w:rsidP="00C57E99">
      <w:pPr>
        <w:pStyle w:val="StructureTextList"/>
      </w:pPr>
      <w:r w:rsidRPr="000E7812">
        <w:rPr>
          <w:highlight w:val="green"/>
        </w:rPr>
        <w:t>|Siyyid Ibrahim|</w:t>
      </w:r>
      <w:r w:rsidR="00627ED1" w:rsidRPr="00627ED1">
        <w:tab/>
      </w:r>
      <w:r w:rsidRPr="000E7812">
        <w:t>1</w:t>
      </w:r>
      <w:r w:rsidRPr="000E7812">
        <w:tab/>
      </w:r>
      <w:r w:rsidRPr="004C6129">
        <w:t xml:space="preserve">Siyyid </w:t>
      </w:r>
      <w:r>
        <w:t>Ibráhím</w:t>
      </w:r>
      <w:r w:rsidRPr="000E7812">
        <w:tab/>
      </w:r>
      <w:r w:rsidRPr="000E7812">
        <w:tab/>
      </w:r>
      <w:r>
        <w:t>--- *e *L / All 1 occurances corrected.</w:t>
      </w:r>
    </w:p>
    <w:p w14:paraId="074FF68B" w14:textId="77777777" w:rsidR="00C57E99" w:rsidRPr="000E7812" w:rsidRDefault="00C57E99" w:rsidP="00C57E99">
      <w:pPr>
        <w:pStyle w:val="StructureTextList"/>
      </w:pPr>
      <w:r w:rsidRPr="000E7812">
        <w:rPr>
          <w:highlight w:val="green"/>
        </w:rPr>
        <w:t>|Siyyid Isma’il|</w:t>
      </w:r>
      <w:r w:rsidR="00627ED1" w:rsidRPr="00627ED1">
        <w:tab/>
      </w:r>
      <w:r w:rsidRPr="000E7812">
        <w:t>1</w:t>
      </w:r>
      <w:r w:rsidRPr="000E7812">
        <w:tab/>
      </w:r>
      <w:r w:rsidRPr="004C6129">
        <w:t xml:space="preserve">Siyyid </w:t>
      </w:r>
      <w:r>
        <w:t>Ismáʿíl</w:t>
      </w:r>
      <w:r w:rsidRPr="000E7812">
        <w:tab/>
      </w:r>
      <w:r w:rsidRPr="000E7812">
        <w:tab/>
      </w:r>
      <w:r>
        <w:t>--- *e *L / All 1 occurances corrected.</w:t>
      </w:r>
    </w:p>
    <w:p w14:paraId="21B1D770" w14:textId="77777777" w:rsidR="00C57E99" w:rsidRPr="000E7812" w:rsidRDefault="00C57E99" w:rsidP="00C57E99">
      <w:pPr>
        <w:pStyle w:val="StructureTextList"/>
      </w:pPr>
      <w:r w:rsidRPr="000E7812">
        <w:rPr>
          <w:highlight w:val="green"/>
        </w:rPr>
        <w:t>|Siyyid Ismáʿil|</w:t>
      </w:r>
      <w:r w:rsidR="00627ED1" w:rsidRPr="00627ED1">
        <w:tab/>
      </w:r>
      <w:r w:rsidRPr="000E7812">
        <w:t>1</w:t>
      </w:r>
      <w:r w:rsidRPr="000E7812">
        <w:tab/>
      </w:r>
      <w:r w:rsidRPr="004C6129">
        <w:t xml:space="preserve">Siyyid </w:t>
      </w:r>
      <w:r>
        <w:t>Ismáʿíl</w:t>
      </w:r>
      <w:r w:rsidRPr="000E7812">
        <w:tab/>
      </w:r>
      <w:r w:rsidRPr="000E7812">
        <w:tab/>
      </w:r>
      <w:r>
        <w:t>--- *L / All 1 occurances corrected.</w:t>
      </w:r>
    </w:p>
    <w:p w14:paraId="3EA2AC38" w14:textId="77777777" w:rsidR="00C57E99" w:rsidRPr="000E7812" w:rsidRDefault="00C57E99" w:rsidP="00C57E99">
      <w:pPr>
        <w:pStyle w:val="StructureTextList"/>
      </w:pPr>
      <w:r w:rsidRPr="000E7812">
        <w:rPr>
          <w:highlight w:val="green"/>
        </w:rPr>
        <w:t>|Siyyid Kazim|</w:t>
      </w:r>
      <w:r w:rsidR="00627ED1" w:rsidRPr="00627ED1">
        <w:tab/>
      </w:r>
      <w:r w:rsidRPr="000E7812">
        <w:t>2</w:t>
      </w:r>
      <w:r w:rsidRPr="000E7812">
        <w:tab/>
      </w:r>
      <w:r>
        <w:t>Siyyid Káẓim</w:t>
      </w:r>
      <w:r w:rsidRPr="000E7812">
        <w:tab/>
      </w:r>
      <w:r w:rsidRPr="000E7812">
        <w:tab/>
      </w:r>
      <w:r>
        <w:t>fuzzy match (|Siyyid Káẓim|) *L / All 2 occurances corrected.</w:t>
      </w:r>
    </w:p>
    <w:p w14:paraId="01B5B398" w14:textId="77777777" w:rsidR="00C57E99" w:rsidRDefault="00C57E99" w:rsidP="00C57E99">
      <w:pPr>
        <w:pStyle w:val="StructureTextList"/>
      </w:pPr>
      <w:r w:rsidRPr="000E7812">
        <w:rPr>
          <w:highlight w:val="green"/>
        </w:rPr>
        <w:t>|Siyyid Kazim-i-Rashti|</w:t>
      </w:r>
      <w:r w:rsidR="00627ED1" w:rsidRPr="00627ED1">
        <w:tab/>
      </w:r>
      <w:r w:rsidRPr="000E7812">
        <w:t>1</w:t>
      </w:r>
      <w:r w:rsidRPr="000E7812">
        <w:tab/>
      </w:r>
      <w:r>
        <w:t>Siyyid Káẓim-i-Ratí</w:t>
      </w:r>
      <w:r w:rsidRPr="000E7812">
        <w:tab/>
      </w:r>
      <w:r w:rsidRPr="000E7812">
        <w:tab/>
      </w:r>
      <w:r>
        <w:t>fuzzy match (|Siyyid Káẓim-i-Ratí|) *L / All 1 occurances corrected.</w:t>
      </w:r>
    </w:p>
    <w:p w14:paraId="32B77A21" w14:textId="77777777" w:rsidR="00C57E99" w:rsidRPr="000E7812" w:rsidRDefault="00C57E99" w:rsidP="00C57E99">
      <w:pPr>
        <w:pStyle w:val="StructureTextList"/>
      </w:pPr>
      <w:r w:rsidRPr="000E7812">
        <w:rPr>
          <w:highlight w:val="green"/>
        </w:rPr>
        <w:t>|Siyyid Mihdi|</w:t>
      </w:r>
      <w:r w:rsidR="00627ED1" w:rsidRPr="00627ED1">
        <w:tab/>
      </w:r>
      <w:r w:rsidRPr="000E7812">
        <w:t>3</w:t>
      </w:r>
      <w:r w:rsidRPr="000E7812">
        <w:tab/>
      </w:r>
      <w:r w:rsidRPr="004C6129">
        <w:t xml:space="preserve">Siyyid </w:t>
      </w:r>
      <w:r>
        <w:t>Mihdí</w:t>
      </w:r>
      <w:r w:rsidRPr="000E7812">
        <w:tab/>
      </w:r>
      <w:r w:rsidRPr="000E7812">
        <w:tab/>
      </w:r>
      <w:r>
        <w:t>--- *e *L / All 3 occurances corrected.</w:t>
      </w:r>
    </w:p>
    <w:p w14:paraId="43D50866" w14:textId="77777777" w:rsidR="00C57E99" w:rsidRPr="000E7812" w:rsidRDefault="00C57E99" w:rsidP="00C57E99">
      <w:pPr>
        <w:pStyle w:val="StructureTextList"/>
      </w:pPr>
      <w:r w:rsidRPr="000E7812">
        <w:rPr>
          <w:highlight w:val="green"/>
        </w:rPr>
        <w:t>|Siyyid Mihdi’s|</w:t>
      </w:r>
      <w:r w:rsidR="00627ED1" w:rsidRPr="00627ED1">
        <w:tab/>
      </w:r>
      <w:r w:rsidRPr="000E7812">
        <w:t>1</w:t>
      </w:r>
      <w:r w:rsidRPr="000E7812">
        <w:tab/>
      </w:r>
      <w:r w:rsidRPr="004C6129">
        <w:t xml:space="preserve">Siyyid </w:t>
      </w:r>
      <w:r>
        <w:t>Mihdí’s</w:t>
      </w:r>
      <w:r w:rsidRPr="000E7812">
        <w:tab/>
      </w:r>
      <w:r w:rsidRPr="000E7812">
        <w:tab/>
      </w:r>
      <w:r>
        <w:t>--- *L / All 1 occurances corrected.</w:t>
      </w:r>
    </w:p>
    <w:p w14:paraId="5EB01BAD" w14:textId="77777777" w:rsidR="00C57E99" w:rsidRPr="000E7812" w:rsidRDefault="00C57E99" w:rsidP="00C57E99">
      <w:pPr>
        <w:pStyle w:val="StructureTextList"/>
      </w:pPr>
      <w:r w:rsidRPr="000E7812">
        <w:rPr>
          <w:highlight w:val="green"/>
        </w:rPr>
        <w:t>|Siyyid Mihdiy-i-Dahaji|</w:t>
      </w:r>
      <w:r w:rsidR="00627ED1" w:rsidRPr="00627ED1">
        <w:tab/>
      </w:r>
      <w:r w:rsidRPr="000E7812">
        <w:t>4</w:t>
      </w:r>
      <w:r w:rsidRPr="000E7812">
        <w:tab/>
      </w:r>
      <w:r w:rsidRPr="004C6129">
        <w:t xml:space="preserve">Siyyid </w:t>
      </w:r>
      <w:r>
        <w:t>Mihdíy-i-Dahají</w:t>
      </w:r>
      <w:r w:rsidRPr="000E7812">
        <w:tab/>
      </w:r>
      <w:r w:rsidRPr="000E7812">
        <w:tab/>
      </w:r>
      <w:r>
        <w:t>--- *e *L / All 4 occurances corrected.</w:t>
      </w:r>
    </w:p>
    <w:p w14:paraId="2522A7E5" w14:textId="77777777" w:rsidR="00C57E99" w:rsidRPr="000E7812" w:rsidRDefault="00C57E99" w:rsidP="00C57E99">
      <w:pPr>
        <w:pStyle w:val="StructureTextList"/>
      </w:pPr>
      <w:r w:rsidRPr="000E7812">
        <w:rPr>
          <w:rStyle w:val="quotebahaiscripture"/>
          <w:highlight w:val="green"/>
        </w:rPr>
        <w:t>|Siyyid Muhammad|</w:t>
      </w:r>
      <w:r w:rsidR="00627ED1" w:rsidRPr="00627ED1">
        <w:tab/>
      </w:r>
      <w:r w:rsidRPr="000E7812">
        <w:t>36</w:t>
      </w:r>
      <w:r w:rsidRPr="000E7812">
        <w:tab/>
      </w:r>
      <w:r w:rsidRPr="004C6129">
        <w:t xml:space="preserve">Siyyid </w:t>
      </w:r>
      <w:r>
        <w:t>Muḥammad</w:t>
      </w:r>
      <w:r w:rsidRPr="000E7812">
        <w:tab/>
      </w:r>
      <w:r w:rsidRPr="000E7812">
        <w:tab/>
      </w:r>
      <w:r>
        <w:t>--- *e *L / All 36 occurances corrected.</w:t>
      </w:r>
    </w:p>
    <w:p w14:paraId="3D8FD32F" w14:textId="77777777" w:rsidR="00C57E99" w:rsidRPr="000E7812" w:rsidRDefault="00C57E99" w:rsidP="00C57E99">
      <w:pPr>
        <w:pStyle w:val="StructureTextList"/>
      </w:pPr>
      <w:r w:rsidRPr="000E7812">
        <w:rPr>
          <w:highlight w:val="green"/>
        </w:rPr>
        <w:t>|Siyyid Muhammad’s|</w:t>
      </w:r>
      <w:r w:rsidR="00627ED1" w:rsidRPr="00627ED1">
        <w:tab/>
      </w:r>
      <w:r w:rsidRPr="000E7812">
        <w:t>1</w:t>
      </w:r>
      <w:r w:rsidRPr="000E7812">
        <w:tab/>
      </w:r>
      <w:r w:rsidRPr="004C6129">
        <w:t xml:space="preserve">Siyyid </w:t>
      </w:r>
      <w:r>
        <w:t>Muḥammad’s</w:t>
      </w:r>
      <w:r w:rsidRPr="000E7812">
        <w:tab/>
      </w:r>
      <w:r w:rsidRPr="000E7812">
        <w:tab/>
      </w:r>
      <w:r>
        <w:t>--- *L / All 1 occurances corrected.</w:t>
      </w:r>
    </w:p>
    <w:p w14:paraId="51A5877E" w14:textId="77777777" w:rsidR="00C57E99" w:rsidRPr="000E7812" w:rsidRDefault="00C57E99" w:rsidP="00C57E99">
      <w:pPr>
        <w:pStyle w:val="StructureTextList"/>
      </w:pPr>
      <w:r w:rsidRPr="000E7812">
        <w:rPr>
          <w:highlight w:val="green"/>
        </w:rPr>
        <w:t>|Siyyid Muhammad-i-Isfahani|</w:t>
      </w:r>
      <w:r w:rsidR="00627ED1" w:rsidRPr="00627ED1">
        <w:tab/>
      </w:r>
      <w:r w:rsidRPr="000E7812">
        <w:t>3</w:t>
      </w:r>
      <w:r w:rsidRPr="000E7812">
        <w:tab/>
      </w:r>
      <w:r w:rsidRPr="004C6129">
        <w:t xml:space="preserve">Siyyid </w:t>
      </w:r>
      <w:r>
        <w:t>Muḥammad-i-Iṣfahání</w:t>
      </w:r>
      <w:r w:rsidRPr="000E7812">
        <w:tab/>
      </w:r>
      <w:r w:rsidRPr="000E7812">
        <w:tab/>
      </w:r>
      <w:r>
        <w:t>--- *e *L / All 3 occurances corrected.</w:t>
      </w:r>
    </w:p>
    <w:p w14:paraId="564BC94F" w14:textId="77777777" w:rsidR="00C57E99" w:rsidRPr="000E7812" w:rsidRDefault="00C57E99" w:rsidP="00C57E99">
      <w:pPr>
        <w:pStyle w:val="StructureTextList"/>
      </w:pPr>
      <w:r w:rsidRPr="000E7812">
        <w:rPr>
          <w:highlight w:val="green"/>
        </w:rPr>
        <w:t>|Siyyid Muhammad-i-Isfahání|</w:t>
      </w:r>
      <w:r w:rsidR="00627ED1" w:rsidRPr="00627ED1">
        <w:tab/>
      </w:r>
      <w:r w:rsidRPr="000E7812">
        <w:t>1</w:t>
      </w:r>
      <w:r w:rsidRPr="000E7812">
        <w:tab/>
      </w:r>
      <w:r w:rsidRPr="004C6129">
        <w:t xml:space="preserve">Siyyid </w:t>
      </w:r>
      <w:r>
        <w:t>Muḥammad-i-Iṣfahání</w:t>
      </w:r>
      <w:r w:rsidRPr="000E7812">
        <w:tab/>
      </w:r>
      <w:r w:rsidRPr="000E7812">
        <w:tab/>
      </w:r>
      <w:r>
        <w:t>--- *L / All 1 occurances corrected.</w:t>
      </w:r>
    </w:p>
    <w:p w14:paraId="3476C20D" w14:textId="77777777" w:rsidR="00C57E99" w:rsidRPr="000E7812" w:rsidRDefault="00C57E99" w:rsidP="00C57E99">
      <w:pPr>
        <w:pStyle w:val="StructureTextList"/>
      </w:pPr>
      <w:r w:rsidRPr="000E7812">
        <w:rPr>
          <w:highlight w:val="green"/>
        </w:rPr>
        <w:t>|Siyyid Muhammad-i-Isfáhání|</w:t>
      </w:r>
      <w:r w:rsidR="00627ED1" w:rsidRPr="00627ED1">
        <w:tab/>
      </w:r>
      <w:r w:rsidRPr="000E7812">
        <w:t>1</w:t>
      </w:r>
      <w:r w:rsidRPr="000E7812">
        <w:tab/>
      </w:r>
      <w:r w:rsidRPr="004C6129">
        <w:t xml:space="preserve">Siyyid </w:t>
      </w:r>
      <w:r>
        <w:t>Muḥammad-i-Iṣfahání</w:t>
      </w:r>
      <w:r w:rsidRPr="000E7812">
        <w:tab/>
      </w:r>
      <w:r w:rsidRPr="000E7812">
        <w:tab/>
      </w:r>
      <w:r>
        <w:t>--- *L / All 1 occurances corrected.</w:t>
      </w:r>
    </w:p>
    <w:p w14:paraId="4AFF4B35" w14:textId="77777777" w:rsidR="00C57E99" w:rsidRPr="000E7812" w:rsidRDefault="00C57E99" w:rsidP="00C57E99">
      <w:pPr>
        <w:pStyle w:val="StructureTextList"/>
      </w:pPr>
      <w:r w:rsidRPr="000E7812">
        <w:rPr>
          <w:highlight w:val="green"/>
        </w:rPr>
        <w:t>|Siyyid|</w:t>
      </w:r>
      <w:r w:rsidR="00627ED1" w:rsidRPr="00627ED1">
        <w:tab/>
      </w:r>
      <w:r w:rsidRPr="000E7812">
        <w:t>10</w:t>
      </w:r>
      <w:r w:rsidRPr="000E7812">
        <w:tab/>
      </w:r>
      <w:r w:rsidRPr="000E7812">
        <w:tab/>
      </w:r>
      <w:r>
        <w:t>ok</w:t>
      </w:r>
      <w:r w:rsidRPr="000E7812">
        <w:tab/>
      </w:r>
      <w:r>
        <w:t>match</w:t>
      </w:r>
    </w:p>
    <w:p w14:paraId="3EF50BF7" w14:textId="77777777" w:rsidR="00C57E99" w:rsidRPr="000E7812" w:rsidRDefault="00C57E99" w:rsidP="00C57E99">
      <w:pPr>
        <w:pStyle w:val="StructureTextList"/>
      </w:pPr>
      <w:r w:rsidRPr="000E7812">
        <w:rPr>
          <w:highlight w:val="green"/>
        </w:rPr>
        <w:t>|Subhi|</w:t>
      </w:r>
      <w:r w:rsidR="00627ED1" w:rsidRPr="00627ED1">
        <w:tab/>
      </w:r>
      <w:r w:rsidRPr="000E7812">
        <w:t>2</w:t>
      </w:r>
      <w:r w:rsidRPr="000E7812">
        <w:tab/>
      </w:r>
      <w:r>
        <w:t>Ṣubḥí</w:t>
      </w:r>
      <w:r w:rsidRPr="000E7812">
        <w:tab/>
      </w:r>
      <w:r w:rsidRPr="000E7812">
        <w:tab/>
      </w:r>
      <w:r>
        <w:t>fuzzy match (|Ṣubḥí|) *L / All 2 occurances corrected.</w:t>
      </w:r>
    </w:p>
    <w:p w14:paraId="59D8E928" w14:textId="77777777" w:rsidR="00C57E99" w:rsidRPr="000E7812" w:rsidRDefault="00C57E99" w:rsidP="00C57E99">
      <w:pPr>
        <w:pStyle w:val="StructureTextList"/>
      </w:pPr>
      <w:r w:rsidRPr="000E7812">
        <w:rPr>
          <w:highlight w:val="green"/>
        </w:rPr>
        <w:t>|Subh-i-Azal|</w:t>
      </w:r>
      <w:r w:rsidR="00627ED1" w:rsidRPr="00627ED1">
        <w:tab/>
      </w:r>
      <w:r w:rsidRPr="000E7812">
        <w:t>7</w:t>
      </w:r>
      <w:r w:rsidRPr="000E7812">
        <w:tab/>
      </w:r>
      <w:r>
        <w:t>Ṣubḥ-i-Azal</w:t>
      </w:r>
      <w:r w:rsidRPr="000E7812">
        <w:tab/>
      </w:r>
      <w:r w:rsidRPr="000E7812">
        <w:tab/>
      </w:r>
      <w:r>
        <w:t>fuzzy match (|Ṣubḥ-i-Azal|) *L / All 7 occurances corrected.</w:t>
      </w:r>
    </w:p>
    <w:p w14:paraId="717588FB" w14:textId="77777777" w:rsidR="00C57E99" w:rsidRPr="000E7812" w:rsidRDefault="00C57E99" w:rsidP="00C57E99">
      <w:pPr>
        <w:pStyle w:val="StructureTextList"/>
      </w:pPr>
      <w:r w:rsidRPr="000E7812">
        <w:rPr>
          <w:rStyle w:val="referenceauthor"/>
          <w:highlight w:val="green"/>
        </w:rPr>
        <w:t>|SULAYMANI|</w:t>
      </w:r>
      <w:r w:rsidR="00627ED1" w:rsidRPr="00627ED1">
        <w:tab/>
      </w:r>
      <w:r w:rsidRPr="000E7812">
        <w:t>1</w:t>
      </w:r>
      <w:r w:rsidRPr="000E7812">
        <w:tab/>
      </w:r>
      <w:r>
        <w:t>SULAYMÁNÍ</w:t>
      </w:r>
      <w:r w:rsidRPr="000E7812">
        <w:tab/>
      </w:r>
      <w:r w:rsidRPr="000E7812">
        <w:tab/>
      </w:r>
      <w:r>
        <w:t>fuzzy match (|Sulaymání|) *L / All 1 occurances corrected.</w:t>
      </w:r>
    </w:p>
    <w:p w14:paraId="45150323" w14:textId="77777777" w:rsidR="00C57E99" w:rsidRPr="000E7812" w:rsidRDefault="00C57E99" w:rsidP="00C57E99">
      <w:pPr>
        <w:pStyle w:val="StructureTextList"/>
      </w:pPr>
      <w:r w:rsidRPr="000E7812">
        <w:rPr>
          <w:rStyle w:val="footnoteLinked"/>
          <w:highlight w:val="green"/>
        </w:rPr>
        <w:t>|Sulaymani|</w:t>
      </w:r>
      <w:r w:rsidR="00627ED1" w:rsidRPr="00627ED1">
        <w:tab/>
      </w:r>
      <w:r w:rsidRPr="000E7812">
        <w:t>2</w:t>
      </w:r>
      <w:r w:rsidRPr="000E7812">
        <w:tab/>
      </w:r>
      <w:r>
        <w:t>Sulaymání</w:t>
      </w:r>
      <w:r w:rsidRPr="000E7812">
        <w:tab/>
      </w:r>
      <w:r w:rsidRPr="000E7812">
        <w:tab/>
      </w:r>
      <w:r>
        <w:t>fuzzy match (|Sulaymání|) *L / All 2 occurances corrected.</w:t>
      </w:r>
    </w:p>
    <w:p w14:paraId="52263C97" w14:textId="77777777" w:rsidR="00C57E99" w:rsidRPr="000E7812" w:rsidRDefault="00C57E99" w:rsidP="00C57E99">
      <w:pPr>
        <w:pStyle w:val="StructureTextList"/>
      </w:pPr>
      <w:r w:rsidRPr="000E7812">
        <w:rPr>
          <w:highlight w:val="green"/>
        </w:rPr>
        <w:t>|Sulaymaniyyih|</w:t>
      </w:r>
      <w:r w:rsidR="00627ED1" w:rsidRPr="00627ED1">
        <w:tab/>
      </w:r>
      <w:r w:rsidRPr="000E7812">
        <w:t>1</w:t>
      </w:r>
      <w:r w:rsidRPr="000E7812">
        <w:tab/>
      </w:r>
      <w:r>
        <w:t>Sulaymáníyyih</w:t>
      </w:r>
      <w:r w:rsidRPr="000E7812">
        <w:tab/>
      </w:r>
      <w:r w:rsidRPr="000E7812">
        <w:tab/>
      </w:r>
      <w:r>
        <w:t>fuzzy match (|Sulaymáníyyih|) *L / All 1 occurances corrected.</w:t>
      </w:r>
    </w:p>
    <w:p w14:paraId="1FEF55C2" w14:textId="77777777" w:rsidR="00C57E99" w:rsidRPr="000E7812" w:rsidRDefault="00C57E99" w:rsidP="00C57E99">
      <w:pPr>
        <w:pStyle w:val="StructureTextList"/>
      </w:pPr>
      <w:r w:rsidRPr="000E7812">
        <w:rPr>
          <w:highlight w:val="green"/>
        </w:rPr>
        <w:t>|Sultan Abdu’l-ʿAziz|</w:t>
      </w:r>
      <w:r w:rsidR="00627ED1" w:rsidRPr="00627ED1">
        <w:tab/>
      </w:r>
      <w:r w:rsidRPr="000E7812">
        <w:t>2</w:t>
      </w:r>
      <w:r w:rsidRPr="000E7812">
        <w:tab/>
      </w:r>
      <w:r>
        <w:t>Sulṭán ʿAbdu’l-ʿAzíz</w:t>
      </w:r>
      <w:r w:rsidRPr="000E7812">
        <w:tab/>
      </w:r>
      <w:r w:rsidRPr="000E7812">
        <w:tab/>
      </w:r>
      <w:r>
        <w:t>fuzzy match (|Sulṭán ʿAbdu’l-ʿAzíz|) *L / All 2 occurances corrected.</w:t>
      </w:r>
    </w:p>
    <w:p w14:paraId="3BB9B258" w14:textId="77777777" w:rsidR="00C57E99" w:rsidRPr="000E7812" w:rsidRDefault="00C57E99" w:rsidP="00C57E99">
      <w:pPr>
        <w:pStyle w:val="StructureTextList"/>
      </w:pPr>
      <w:r w:rsidRPr="000E7812">
        <w:rPr>
          <w:highlight w:val="green"/>
        </w:rPr>
        <w:t>|Sultan Abdu’l-Hamid|</w:t>
      </w:r>
      <w:r w:rsidR="00627ED1" w:rsidRPr="00627ED1">
        <w:tab/>
      </w:r>
      <w:r w:rsidRPr="000E7812">
        <w:t>5</w:t>
      </w:r>
      <w:r w:rsidRPr="000E7812">
        <w:tab/>
      </w:r>
      <w:r>
        <w:t>Sulṭán ʿAbdu’l-Ḥamíd</w:t>
      </w:r>
      <w:r w:rsidRPr="000E7812">
        <w:tab/>
      </w:r>
      <w:r w:rsidRPr="000E7812">
        <w:tab/>
      </w:r>
      <w:r>
        <w:t>fuzzy match (|Sulṭán ʿAbdu’l-Ḥamíd|) *L / All 5 occurances corrected.</w:t>
      </w:r>
    </w:p>
    <w:p w14:paraId="5DFB9CA7" w14:textId="77777777" w:rsidR="00C57E99" w:rsidRPr="000E7812" w:rsidRDefault="00C57E99" w:rsidP="00C57E99">
      <w:pPr>
        <w:pStyle w:val="StructureTextList"/>
      </w:pPr>
      <w:r w:rsidRPr="000E7812">
        <w:rPr>
          <w:rStyle w:val="quotebahaiscripture"/>
          <w:highlight w:val="green"/>
        </w:rPr>
        <w:t>|Sultan Salim|</w:t>
      </w:r>
      <w:r w:rsidR="00627ED1" w:rsidRPr="00627ED1">
        <w:tab/>
      </w:r>
      <w:r w:rsidRPr="000E7812">
        <w:t>2</w:t>
      </w:r>
      <w:r w:rsidRPr="000E7812">
        <w:tab/>
      </w:r>
      <w:r>
        <w:t>Sulṭán Salím</w:t>
      </w:r>
      <w:r w:rsidRPr="000E7812">
        <w:tab/>
      </w:r>
      <w:r w:rsidRPr="000E7812">
        <w:tab/>
      </w:r>
      <w:r>
        <w:t>--- *e *L *L / All 2 occurances corrected.</w:t>
      </w:r>
    </w:p>
    <w:p w14:paraId="18B5A5D6" w14:textId="77777777" w:rsidR="00C57E99" w:rsidRPr="000E7812" w:rsidRDefault="00C57E99" w:rsidP="00C57E99">
      <w:pPr>
        <w:pStyle w:val="StructureTextList"/>
      </w:pPr>
      <w:r w:rsidRPr="000E7812">
        <w:rPr>
          <w:highlight w:val="green"/>
        </w:rPr>
        <w:t>|Sultan|</w:t>
      </w:r>
      <w:r w:rsidR="00627ED1" w:rsidRPr="00627ED1">
        <w:tab/>
      </w:r>
      <w:r w:rsidRPr="000E7812">
        <w:t>17</w:t>
      </w:r>
      <w:r w:rsidRPr="000E7812">
        <w:tab/>
      </w:r>
      <w:r>
        <w:t>Sulṭán</w:t>
      </w:r>
      <w:r w:rsidRPr="000E7812">
        <w:tab/>
      </w:r>
      <w:r w:rsidRPr="000E7812">
        <w:tab/>
      </w:r>
      <w:r>
        <w:t>fuzzy match (|Sulṭán|) *L / All 17 occurances corrected. *L</w:t>
      </w:r>
    </w:p>
    <w:p w14:paraId="0BA7BD31" w14:textId="77777777" w:rsidR="00C57E99" w:rsidRPr="000E7812" w:rsidRDefault="00C57E99" w:rsidP="00C57E99">
      <w:pPr>
        <w:pStyle w:val="StructureTextList"/>
      </w:pPr>
      <w:r w:rsidRPr="000E7812">
        <w:rPr>
          <w:highlight w:val="green"/>
        </w:rPr>
        <w:t>|Sultán|</w:t>
      </w:r>
      <w:r w:rsidR="00627ED1" w:rsidRPr="00627ED1">
        <w:tab/>
      </w:r>
      <w:r w:rsidRPr="000E7812">
        <w:t>2</w:t>
      </w:r>
      <w:r w:rsidRPr="000E7812">
        <w:tab/>
      </w:r>
      <w:r>
        <w:t>Sulṭán</w:t>
      </w:r>
      <w:r w:rsidRPr="000E7812">
        <w:tab/>
      </w:r>
      <w:r w:rsidRPr="000E7812">
        <w:tab/>
      </w:r>
      <w:r>
        <w:t>fuzzy match (|Sulṭán|) *L / All 2 occurances corrected.</w:t>
      </w:r>
    </w:p>
    <w:p w14:paraId="3D11A7FD" w14:textId="77777777" w:rsidR="00C57E99" w:rsidRPr="000E7812" w:rsidRDefault="00C57E99" w:rsidP="00C57E99">
      <w:pPr>
        <w:pStyle w:val="StructureTextList"/>
      </w:pPr>
      <w:r w:rsidRPr="000E7812">
        <w:rPr>
          <w:highlight w:val="green"/>
        </w:rPr>
        <w:t>|Sultan’s|</w:t>
      </w:r>
      <w:r w:rsidR="00627ED1" w:rsidRPr="00627ED1">
        <w:tab/>
      </w:r>
      <w:r w:rsidRPr="000E7812">
        <w:t>1</w:t>
      </w:r>
      <w:r w:rsidRPr="000E7812">
        <w:tab/>
      </w:r>
      <w:r>
        <w:t>Sulṭán’s</w:t>
      </w:r>
      <w:r w:rsidRPr="000E7812">
        <w:tab/>
      </w:r>
      <w:r w:rsidRPr="000E7812">
        <w:tab/>
      </w:r>
      <w:r>
        <w:t>fuzzy match (|Sulṭáns|) *L / All 1 occurances corrected.</w:t>
      </w:r>
    </w:p>
    <w:p w14:paraId="69666EAC" w14:textId="77777777" w:rsidR="00C57E99" w:rsidRPr="000E7812" w:rsidRDefault="00C57E99" w:rsidP="00C57E99">
      <w:pPr>
        <w:pStyle w:val="StructureTextList"/>
      </w:pPr>
      <w:r w:rsidRPr="000E7812">
        <w:rPr>
          <w:highlight w:val="green"/>
        </w:rPr>
        <w:t>|Sunni Islam|</w:t>
      </w:r>
      <w:r w:rsidR="00627ED1" w:rsidRPr="00627ED1">
        <w:tab/>
      </w:r>
      <w:r w:rsidRPr="000E7812">
        <w:t>6</w:t>
      </w:r>
      <w:r w:rsidRPr="000E7812">
        <w:tab/>
      </w:r>
      <w:r>
        <w:t>Sunní Islám</w:t>
      </w:r>
      <w:r w:rsidRPr="000E7812">
        <w:tab/>
      </w:r>
      <w:r w:rsidRPr="000E7812">
        <w:tab/>
      </w:r>
      <w:r>
        <w:t>--- *e *e *L / All 6 occurances corrected.</w:t>
      </w:r>
    </w:p>
    <w:p w14:paraId="19B0AD8E" w14:textId="77777777" w:rsidR="00C57E99" w:rsidRPr="000E7812" w:rsidRDefault="00C57E99" w:rsidP="00C57E99">
      <w:pPr>
        <w:pStyle w:val="StructureTextList"/>
      </w:pPr>
      <w:r w:rsidRPr="000E7812">
        <w:rPr>
          <w:highlight w:val="green"/>
        </w:rPr>
        <w:t>|Sunni Muslim|</w:t>
      </w:r>
      <w:r w:rsidR="00627ED1" w:rsidRPr="00627ED1">
        <w:tab/>
      </w:r>
      <w:r w:rsidRPr="000E7812">
        <w:t>1</w:t>
      </w:r>
      <w:r w:rsidRPr="000E7812">
        <w:tab/>
      </w:r>
      <w:r>
        <w:t>Sunní Muslim</w:t>
      </w:r>
      <w:r w:rsidRPr="000E7812">
        <w:tab/>
      </w:r>
      <w:r w:rsidRPr="000E7812">
        <w:tab/>
      </w:r>
      <w:r>
        <w:t>--- *L / All 1 occurances corrected.</w:t>
      </w:r>
    </w:p>
    <w:p w14:paraId="29FED7BC" w14:textId="77777777" w:rsidR="00C57E99" w:rsidRPr="000E7812" w:rsidRDefault="00C57E99" w:rsidP="00C57E99">
      <w:pPr>
        <w:pStyle w:val="StructureTextList"/>
      </w:pPr>
      <w:r w:rsidRPr="000E7812">
        <w:rPr>
          <w:highlight w:val="green"/>
        </w:rPr>
        <w:t>|Sunni|</w:t>
      </w:r>
      <w:r w:rsidR="00627ED1" w:rsidRPr="00627ED1">
        <w:tab/>
      </w:r>
      <w:r w:rsidRPr="000E7812">
        <w:t>5</w:t>
      </w:r>
      <w:r w:rsidRPr="000E7812">
        <w:tab/>
      </w:r>
      <w:r>
        <w:t>Sunní</w:t>
      </w:r>
      <w:r w:rsidRPr="000E7812">
        <w:tab/>
      </w:r>
      <w:r w:rsidRPr="000E7812">
        <w:tab/>
      </w:r>
      <w:r>
        <w:t>fuzzy match (|Sunní|) *L / All 5 occurances corrected.</w:t>
      </w:r>
    </w:p>
    <w:p w14:paraId="30A71526" w14:textId="77777777" w:rsidR="00C57E99" w:rsidRPr="000E7812" w:rsidRDefault="00C57E99" w:rsidP="00C57E99">
      <w:pPr>
        <w:pStyle w:val="StructureTextList"/>
      </w:pPr>
      <w:r w:rsidRPr="000E7812">
        <w:rPr>
          <w:highlight w:val="green"/>
        </w:rPr>
        <w:t>|Sunní|</w:t>
      </w:r>
      <w:r w:rsidR="00627ED1" w:rsidRPr="00627ED1">
        <w:tab/>
      </w:r>
      <w:r w:rsidRPr="000E7812">
        <w:t>1</w:t>
      </w:r>
      <w:r w:rsidRPr="000E7812">
        <w:tab/>
      </w:r>
      <w:r w:rsidRPr="000E7812">
        <w:tab/>
      </w:r>
      <w:r>
        <w:t>ok</w:t>
      </w:r>
      <w:r w:rsidRPr="000E7812">
        <w:tab/>
      </w:r>
      <w:r>
        <w:t>unprecedented match</w:t>
      </w:r>
    </w:p>
    <w:p w14:paraId="14E32215" w14:textId="77777777" w:rsidR="00C57E99" w:rsidRPr="000E7812" w:rsidRDefault="00C57E99" w:rsidP="00C57E99">
      <w:pPr>
        <w:pStyle w:val="StructureTextList"/>
      </w:pPr>
      <w:r w:rsidRPr="000E7812">
        <w:rPr>
          <w:highlight w:val="green"/>
        </w:rPr>
        <w:t>|Sunnis|</w:t>
      </w:r>
      <w:r w:rsidR="00627ED1" w:rsidRPr="00627ED1">
        <w:tab/>
      </w:r>
      <w:r w:rsidRPr="000E7812">
        <w:t>3</w:t>
      </w:r>
      <w:r w:rsidRPr="000E7812">
        <w:tab/>
      </w:r>
      <w:r>
        <w:t>Sunnís</w:t>
      </w:r>
      <w:r w:rsidRPr="000E7812">
        <w:tab/>
      </w:r>
      <w:r w:rsidRPr="000E7812">
        <w:tab/>
      </w:r>
      <w:r>
        <w:t>--- *L / All 3 occurances corrected.</w:t>
      </w:r>
    </w:p>
    <w:p w14:paraId="689F39D9" w14:textId="77777777" w:rsidR="00C57E99" w:rsidRPr="000E7812" w:rsidRDefault="00C57E99" w:rsidP="00C57E99">
      <w:pPr>
        <w:pStyle w:val="StructureTextList"/>
      </w:pPr>
      <w:r w:rsidRPr="000E7812">
        <w:rPr>
          <w:highlight w:val="green"/>
        </w:rPr>
        <w:t>|Sunnís|</w:t>
      </w:r>
      <w:r w:rsidR="00627ED1" w:rsidRPr="00627ED1">
        <w:tab/>
      </w:r>
      <w:r w:rsidRPr="000E7812">
        <w:t>1</w:t>
      </w:r>
      <w:r w:rsidRPr="000E7812">
        <w:tab/>
      </w:r>
      <w:r w:rsidRPr="000E7812">
        <w:tab/>
      </w:r>
      <w:r>
        <w:t>ok</w:t>
      </w:r>
      <w:r w:rsidRPr="000E7812">
        <w:tab/>
      </w:r>
      <w:r>
        <w:t>--- *L / 0 occurances corrected, 1 left unchanged.</w:t>
      </w:r>
    </w:p>
    <w:p w14:paraId="3F7B18D7" w14:textId="77777777" w:rsidR="00C57E99" w:rsidRPr="000E7812" w:rsidRDefault="00C57E99" w:rsidP="00C57E99">
      <w:pPr>
        <w:pStyle w:val="StructureTextList"/>
      </w:pPr>
      <w:r w:rsidRPr="000E7812">
        <w:rPr>
          <w:highlight w:val="green"/>
        </w:rPr>
        <w:t>|Surih|</w:t>
      </w:r>
      <w:r w:rsidR="00627ED1" w:rsidRPr="00627ED1">
        <w:tab/>
      </w:r>
      <w:r w:rsidRPr="000E7812">
        <w:t>2</w:t>
      </w:r>
      <w:r w:rsidRPr="000E7812">
        <w:tab/>
      </w:r>
      <w:r>
        <w:t>Súrih</w:t>
      </w:r>
      <w:r w:rsidRPr="000E7812">
        <w:tab/>
      </w:r>
      <w:r w:rsidRPr="000E7812">
        <w:tab/>
      </w:r>
      <w:r>
        <w:t>fuzzy match (|Súrih|) *L / All 2 occurances corrected.</w:t>
      </w:r>
    </w:p>
    <w:p w14:paraId="7074D63B" w14:textId="77777777" w:rsidR="00C57E99" w:rsidRPr="000E7812" w:rsidRDefault="00C57E99" w:rsidP="00C57E99">
      <w:pPr>
        <w:pStyle w:val="StructureTextList"/>
      </w:pPr>
      <w:r w:rsidRPr="000E7812">
        <w:rPr>
          <w:highlight w:val="green"/>
        </w:rPr>
        <w:t>|Súrih|</w:t>
      </w:r>
      <w:r w:rsidR="00627ED1" w:rsidRPr="00627ED1">
        <w:tab/>
      </w:r>
      <w:r w:rsidRPr="000E7812">
        <w:t>2</w:t>
      </w:r>
      <w:r w:rsidRPr="000E7812">
        <w:tab/>
      </w:r>
      <w:r w:rsidRPr="000E7812">
        <w:tab/>
      </w:r>
      <w:r>
        <w:t>ok</w:t>
      </w:r>
      <w:r w:rsidRPr="000E7812">
        <w:tab/>
      </w:r>
      <w:r>
        <w:t>unprecedented match</w:t>
      </w:r>
    </w:p>
    <w:p w14:paraId="4D4B8560" w14:textId="77777777" w:rsidR="00C57E99" w:rsidRPr="000E7812" w:rsidRDefault="00C57E99" w:rsidP="00C57E99">
      <w:pPr>
        <w:pStyle w:val="StructureTextList"/>
      </w:pPr>
      <w:r w:rsidRPr="000E7812">
        <w:rPr>
          <w:rStyle w:val="BookTitle"/>
          <w:highlight w:val="green"/>
        </w:rPr>
        <w:t>|Suriy-i-Amr|</w:t>
      </w:r>
      <w:r w:rsidR="00627ED1" w:rsidRPr="00627ED1">
        <w:tab/>
      </w:r>
      <w:r w:rsidRPr="000E7812">
        <w:t>2</w:t>
      </w:r>
      <w:r w:rsidRPr="000E7812">
        <w:tab/>
      </w:r>
      <w:r>
        <w:t>Súriy-i-Amr</w:t>
      </w:r>
      <w:r w:rsidRPr="000E7812">
        <w:tab/>
      </w:r>
      <w:r w:rsidRPr="000E7812">
        <w:tab/>
      </w:r>
      <w:r>
        <w:t>fuzzy match (|Súriy-i-Amr|) *L / All 2 occurances corrected.</w:t>
      </w:r>
    </w:p>
    <w:p w14:paraId="65489C19" w14:textId="77777777" w:rsidR="00C57E99" w:rsidRPr="000E7812" w:rsidRDefault="00C57E99" w:rsidP="00C57E99">
      <w:pPr>
        <w:pStyle w:val="StructureTextList"/>
      </w:pPr>
      <w:r w:rsidRPr="000E7812">
        <w:rPr>
          <w:highlight w:val="green"/>
        </w:rPr>
        <w:t>|Súriy-i-Amr|</w:t>
      </w:r>
      <w:r w:rsidR="00627ED1" w:rsidRPr="00627ED1">
        <w:tab/>
      </w:r>
      <w:r w:rsidRPr="000E7812">
        <w:t>2</w:t>
      </w:r>
      <w:r w:rsidRPr="000E7812">
        <w:tab/>
      </w:r>
      <w:r w:rsidRPr="000E7812">
        <w:tab/>
      </w:r>
      <w:r>
        <w:t>ok</w:t>
      </w:r>
      <w:r w:rsidRPr="000E7812">
        <w:tab/>
      </w:r>
      <w:r>
        <w:t>unprecedented match</w:t>
      </w:r>
    </w:p>
    <w:p w14:paraId="2D995E53" w14:textId="77777777" w:rsidR="00C57E99" w:rsidRDefault="00C57E99" w:rsidP="00C57E99">
      <w:pPr>
        <w:pStyle w:val="StructureTextList"/>
      </w:pPr>
      <w:r w:rsidRPr="000E7812">
        <w:rPr>
          <w:rStyle w:val="BookTitle"/>
          <w:highlight w:val="green"/>
        </w:rPr>
        <w:t>|Suriy-i-Ghusn|</w:t>
      </w:r>
      <w:r w:rsidR="00627ED1" w:rsidRPr="00627ED1">
        <w:tab/>
      </w:r>
      <w:r w:rsidRPr="000E7812">
        <w:t>4</w:t>
      </w:r>
      <w:r w:rsidRPr="000E7812">
        <w:tab/>
      </w:r>
      <w:r>
        <w:t>Súriy-i-uṣn</w:t>
      </w:r>
      <w:r w:rsidRPr="000E7812">
        <w:tab/>
      </w:r>
      <w:r w:rsidRPr="000E7812">
        <w:tab/>
      </w:r>
      <w:r>
        <w:t>fuzzy match (|Súriy-i-uṣn|) *L / All 4 occurances corrected.</w:t>
      </w:r>
    </w:p>
    <w:p w14:paraId="6FC45790" w14:textId="77777777" w:rsidR="00C57E99" w:rsidRDefault="00C57E99" w:rsidP="00C57E99">
      <w:pPr>
        <w:pStyle w:val="StructureTextList"/>
      </w:pPr>
      <w:r w:rsidRPr="000E7812">
        <w:rPr>
          <w:rStyle w:val="BookTitle"/>
          <w:highlight w:val="green"/>
        </w:rPr>
        <w:t>|Súriy-i-Ghusn|</w:t>
      </w:r>
      <w:r w:rsidR="00627ED1" w:rsidRPr="00627ED1">
        <w:tab/>
      </w:r>
      <w:r w:rsidRPr="000E7812">
        <w:t>2</w:t>
      </w:r>
      <w:r w:rsidRPr="000E7812">
        <w:tab/>
      </w:r>
      <w:r>
        <w:t>Súriy-i-uṣn</w:t>
      </w:r>
      <w:r w:rsidRPr="000E7812">
        <w:tab/>
      </w:r>
      <w:r w:rsidRPr="000E7812">
        <w:tab/>
      </w:r>
      <w:r>
        <w:t>fuzzy match (|Súriy-i-uṣn|) *L / All 2 occurances corrected.</w:t>
      </w:r>
    </w:p>
    <w:p w14:paraId="5A601F1B" w14:textId="77777777" w:rsidR="00C57E99" w:rsidRPr="000E7812" w:rsidRDefault="00C57E99" w:rsidP="00C57E99">
      <w:pPr>
        <w:pStyle w:val="StructureTextList"/>
      </w:pPr>
      <w:r w:rsidRPr="000E7812">
        <w:rPr>
          <w:rStyle w:val="BookTitle"/>
          <w:highlight w:val="green"/>
        </w:rPr>
        <w:t>|Suriy-i-Haykal|</w:t>
      </w:r>
      <w:r w:rsidR="00627ED1" w:rsidRPr="00627ED1">
        <w:tab/>
      </w:r>
      <w:r w:rsidRPr="000E7812">
        <w:t>2</w:t>
      </w:r>
      <w:r w:rsidRPr="000E7812">
        <w:tab/>
      </w:r>
      <w:r>
        <w:t>Súriy-i-Haykal</w:t>
      </w:r>
      <w:r w:rsidRPr="000E7812">
        <w:tab/>
      </w:r>
      <w:r w:rsidRPr="000E7812">
        <w:tab/>
      </w:r>
      <w:r>
        <w:t>fuzzy match (|Súriy-i-Haykal|) *L / All 2 occurances corrected.</w:t>
      </w:r>
    </w:p>
    <w:p w14:paraId="349628F3" w14:textId="77777777" w:rsidR="00C57E99" w:rsidRPr="000E7812" w:rsidRDefault="00C57E99" w:rsidP="00C57E99">
      <w:pPr>
        <w:pStyle w:val="StructureTextList"/>
      </w:pPr>
      <w:r w:rsidRPr="000E7812">
        <w:rPr>
          <w:highlight w:val="green"/>
        </w:rPr>
        <w:t>|Súriy-i-Haykal|</w:t>
      </w:r>
      <w:r w:rsidR="00627ED1" w:rsidRPr="00627ED1">
        <w:tab/>
      </w:r>
      <w:r w:rsidRPr="000E7812">
        <w:t>3</w:t>
      </w:r>
      <w:r w:rsidRPr="000E7812">
        <w:tab/>
      </w:r>
      <w:r w:rsidRPr="000E7812">
        <w:tab/>
      </w:r>
      <w:r>
        <w:t>ok</w:t>
      </w:r>
      <w:r w:rsidRPr="000E7812">
        <w:tab/>
      </w:r>
      <w:r>
        <w:t>match</w:t>
      </w:r>
    </w:p>
    <w:p w14:paraId="7FADB975" w14:textId="77777777" w:rsidR="00C57E99" w:rsidRPr="000E7812" w:rsidRDefault="00C57E99" w:rsidP="00C57E99">
      <w:pPr>
        <w:pStyle w:val="StructureTextList"/>
      </w:pPr>
      <w:r w:rsidRPr="000E7812">
        <w:rPr>
          <w:highlight w:val="green"/>
        </w:rPr>
        <w:t>|Súriy-i-Haykal’|</w:t>
      </w:r>
      <w:r w:rsidR="00627ED1" w:rsidRPr="00627ED1">
        <w:tab/>
      </w:r>
      <w:r w:rsidRPr="000E7812">
        <w:t>1</w:t>
      </w:r>
      <w:r w:rsidRPr="000E7812">
        <w:tab/>
      </w:r>
      <w:r>
        <w:t>Súriy-i-Haykal</w:t>
      </w:r>
      <w:r w:rsidRPr="000E7812">
        <w:tab/>
      </w:r>
      <w:r w:rsidRPr="000E7812">
        <w:tab/>
      </w:r>
      <w:r>
        <w:t>fuzzy match (|Súriy-i-Haykal|) *L / 0 occurances corrected, 1 left unchanged. *L</w:t>
      </w:r>
    </w:p>
    <w:p w14:paraId="46B0ACC6" w14:textId="77777777" w:rsidR="00C57E99" w:rsidRPr="000E7812" w:rsidRDefault="00C57E99" w:rsidP="00C57E99">
      <w:pPr>
        <w:pStyle w:val="StructureTextList"/>
      </w:pPr>
      <w:r w:rsidRPr="000E7812">
        <w:rPr>
          <w:highlight w:val="green"/>
        </w:rPr>
        <w:t>|Tabas|</w:t>
      </w:r>
      <w:r w:rsidR="00627ED1" w:rsidRPr="00627ED1">
        <w:tab/>
      </w:r>
      <w:r w:rsidRPr="000E7812">
        <w:t>1</w:t>
      </w:r>
      <w:r w:rsidRPr="000E7812">
        <w:tab/>
      </w:r>
      <w:r>
        <w:t>Ṭabas</w:t>
      </w:r>
      <w:r w:rsidRPr="000E7812">
        <w:tab/>
      </w:r>
      <w:r w:rsidRPr="000E7812">
        <w:tab/>
      </w:r>
      <w:r>
        <w:t>fuzzy match (|Ṭabas|) *L / All 1 occurances corrected.</w:t>
      </w:r>
    </w:p>
    <w:p w14:paraId="02E0F7BB" w14:textId="77777777" w:rsidR="00C57E99" w:rsidRPr="000E7812" w:rsidRDefault="00C57E99" w:rsidP="00C57E99">
      <w:pPr>
        <w:pStyle w:val="StructureTextList"/>
      </w:pPr>
      <w:r w:rsidRPr="000E7812">
        <w:rPr>
          <w:highlight w:val="green"/>
        </w:rPr>
        <w:t>|Tabriz|</w:t>
      </w:r>
      <w:r w:rsidR="00627ED1" w:rsidRPr="00627ED1">
        <w:tab/>
      </w:r>
      <w:r w:rsidRPr="000E7812">
        <w:t>2</w:t>
      </w:r>
      <w:r w:rsidRPr="000E7812">
        <w:tab/>
      </w:r>
      <w:r>
        <w:t>Tabríz</w:t>
      </w:r>
      <w:r w:rsidRPr="000E7812">
        <w:tab/>
      </w:r>
      <w:r w:rsidRPr="000E7812">
        <w:tab/>
      </w:r>
      <w:r>
        <w:t>fuzzy match (|Tabríz|) *L / All 2 occurances corrected.</w:t>
      </w:r>
    </w:p>
    <w:p w14:paraId="0B8C8592" w14:textId="77777777" w:rsidR="00C57E99" w:rsidRPr="000E7812" w:rsidRDefault="00C57E99" w:rsidP="00C57E99">
      <w:pPr>
        <w:pStyle w:val="StructureTextList"/>
      </w:pPr>
      <w:r w:rsidRPr="000E7812">
        <w:rPr>
          <w:highlight w:val="green"/>
        </w:rPr>
        <w:t>|Tabríz|</w:t>
      </w:r>
      <w:r w:rsidR="00627ED1" w:rsidRPr="00627ED1">
        <w:tab/>
      </w:r>
      <w:r w:rsidRPr="000E7812">
        <w:t>1</w:t>
      </w:r>
      <w:r w:rsidRPr="000E7812">
        <w:tab/>
      </w:r>
      <w:r w:rsidRPr="000E7812">
        <w:tab/>
      </w:r>
      <w:r>
        <w:t>ok</w:t>
      </w:r>
      <w:r w:rsidRPr="000E7812">
        <w:tab/>
      </w:r>
      <w:r>
        <w:t xml:space="preserve">match *L </w:t>
      </w:r>
    </w:p>
    <w:p w14:paraId="28ECF434" w14:textId="77777777" w:rsidR="00C57E99" w:rsidRPr="000E7812" w:rsidRDefault="00C57E99" w:rsidP="00C57E99">
      <w:pPr>
        <w:pStyle w:val="StructureTextList"/>
      </w:pPr>
      <w:r w:rsidRPr="000E7812">
        <w:rPr>
          <w:highlight w:val="green"/>
        </w:rPr>
        <w:t>|Tabur Aqasi|</w:t>
      </w:r>
      <w:r w:rsidR="00627ED1" w:rsidRPr="00627ED1">
        <w:tab/>
      </w:r>
      <w:r w:rsidRPr="000E7812">
        <w:t>1</w:t>
      </w:r>
      <w:r w:rsidRPr="000E7812">
        <w:tab/>
      </w:r>
      <w:r>
        <w:t>Tábúr Áqásí</w:t>
      </w:r>
      <w:r w:rsidRPr="000E7812">
        <w:tab/>
      </w:r>
      <w:r w:rsidRPr="000E7812">
        <w:tab/>
      </w:r>
      <w:r>
        <w:t>--- *e *e *L / All 1 occurances corrected.</w:t>
      </w:r>
    </w:p>
    <w:p w14:paraId="25614846" w14:textId="77777777" w:rsidR="00C57E99" w:rsidRPr="000E7812" w:rsidRDefault="00C57E99" w:rsidP="00C57E99">
      <w:pPr>
        <w:pStyle w:val="StructureTextList"/>
      </w:pPr>
      <w:r w:rsidRPr="000E7812">
        <w:rPr>
          <w:highlight w:val="green"/>
        </w:rPr>
        <w:t>|Tahirih|</w:t>
      </w:r>
      <w:r w:rsidR="00627ED1" w:rsidRPr="00627ED1">
        <w:tab/>
      </w:r>
      <w:r w:rsidRPr="000E7812">
        <w:t>11</w:t>
      </w:r>
      <w:r w:rsidRPr="000E7812">
        <w:tab/>
      </w:r>
      <w:r>
        <w:t>Ṭáhirih</w:t>
      </w:r>
      <w:r w:rsidRPr="000E7812">
        <w:tab/>
      </w:r>
      <w:r w:rsidRPr="000E7812">
        <w:tab/>
      </w:r>
      <w:r>
        <w:t>fuzzy match (|Ṭáhirih|) *L / All 11 occurances corrected.</w:t>
      </w:r>
    </w:p>
    <w:p w14:paraId="201E6469" w14:textId="77777777" w:rsidR="00C57E99" w:rsidRPr="000E7812" w:rsidRDefault="00C57E99" w:rsidP="00C57E99">
      <w:pPr>
        <w:pStyle w:val="StructureTextList"/>
      </w:pPr>
      <w:r w:rsidRPr="000E7812">
        <w:rPr>
          <w:highlight w:val="green"/>
        </w:rPr>
        <w:t>|Táhirih|</w:t>
      </w:r>
      <w:r w:rsidR="00627ED1" w:rsidRPr="00627ED1">
        <w:tab/>
      </w:r>
      <w:r w:rsidRPr="000E7812">
        <w:t>1</w:t>
      </w:r>
      <w:r w:rsidRPr="000E7812">
        <w:tab/>
      </w:r>
      <w:r>
        <w:t>Ṭáhirih</w:t>
      </w:r>
      <w:r w:rsidRPr="000E7812">
        <w:tab/>
      </w:r>
      <w:r w:rsidRPr="000E7812">
        <w:tab/>
      </w:r>
      <w:r>
        <w:t>fuzzy match (|Ṭáhirih|) *L / All 1 occurances corrected.</w:t>
      </w:r>
    </w:p>
    <w:p w14:paraId="48FECA1A" w14:textId="77777777" w:rsidR="00C57E99" w:rsidRPr="000E7812" w:rsidRDefault="00C57E99" w:rsidP="00C57E99">
      <w:pPr>
        <w:pStyle w:val="StructureTextList"/>
      </w:pPr>
      <w:r w:rsidRPr="000E7812">
        <w:rPr>
          <w:highlight w:val="green"/>
        </w:rPr>
        <w:t>|Takur|</w:t>
      </w:r>
      <w:r w:rsidR="00627ED1" w:rsidRPr="00627ED1">
        <w:tab/>
      </w:r>
      <w:r w:rsidRPr="000E7812">
        <w:t>2</w:t>
      </w:r>
      <w:r w:rsidRPr="000E7812">
        <w:tab/>
      </w:r>
      <w:r>
        <w:t>Tákur</w:t>
      </w:r>
      <w:r w:rsidRPr="000E7812">
        <w:tab/>
      </w:r>
      <w:r w:rsidRPr="000E7812">
        <w:tab/>
      </w:r>
      <w:r>
        <w:t>fuzzy match (|Tákur|) *L / All 2 occurances corrected.</w:t>
      </w:r>
    </w:p>
    <w:p w14:paraId="719C213F" w14:textId="77777777" w:rsidR="00C57E99" w:rsidRPr="000E7812" w:rsidRDefault="00C57E99" w:rsidP="00C57E99">
      <w:pPr>
        <w:pStyle w:val="StructureTextList"/>
      </w:pPr>
      <w:r w:rsidRPr="000E7812">
        <w:rPr>
          <w:highlight w:val="green"/>
        </w:rPr>
        <w:t>|takyih|</w:t>
      </w:r>
      <w:r w:rsidR="00627ED1" w:rsidRPr="00627ED1">
        <w:tab/>
      </w:r>
      <w:r w:rsidRPr="000E7812">
        <w:t>4</w:t>
      </w:r>
      <w:r w:rsidRPr="000E7812">
        <w:tab/>
      </w:r>
      <w:r w:rsidRPr="000E7812">
        <w:tab/>
      </w:r>
      <w:r w:rsidRPr="000E7812">
        <w:tab/>
      </w:r>
      <w:r>
        <w:t>fuzzy match (|Takyih|) *L</w:t>
      </w:r>
    </w:p>
    <w:p w14:paraId="0DB44F4C" w14:textId="77777777" w:rsidR="00C57E99" w:rsidRPr="000E7812" w:rsidRDefault="00C57E99" w:rsidP="00C57E99">
      <w:pPr>
        <w:pStyle w:val="StructureTextList"/>
      </w:pPr>
      <w:r w:rsidRPr="000E7812">
        <w:rPr>
          <w:highlight w:val="green"/>
        </w:rPr>
        <w:t>|takyihs|</w:t>
      </w:r>
      <w:r w:rsidR="00627ED1" w:rsidRPr="00627ED1">
        <w:tab/>
      </w:r>
      <w:r w:rsidRPr="000E7812">
        <w:t>1</w:t>
      </w:r>
      <w:r w:rsidRPr="000E7812">
        <w:tab/>
      </w:r>
      <w:r w:rsidRPr="000E7812">
        <w:tab/>
      </w:r>
      <w:r w:rsidRPr="000E7812">
        <w:tab/>
      </w:r>
      <w:r>
        <w:t>---</w:t>
      </w:r>
    </w:p>
    <w:p w14:paraId="5952CF2E" w14:textId="77777777" w:rsidR="00C57E99" w:rsidRPr="000E7812" w:rsidRDefault="00C57E99" w:rsidP="00C57E99">
      <w:pPr>
        <w:pStyle w:val="StructureTextList"/>
      </w:pPr>
      <w:r w:rsidRPr="000E7812">
        <w:rPr>
          <w:highlight w:val="green"/>
        </w:rPr>
        <w:t>|Taqíy-i-Manshádí|</w:t>
      </w:r>
      <w:r w:rsidR="00627ED1" w:rsidRPr="00627ED1">
        <w:tab/>
      </w:r>
      <w:r w:rsidRPr="000E7812">
        <w:t>1</w:t>
      </w:r>
      <w:r w:rsidRPr="000E7812">
        <w:tab/>
      </w:r>
      <w:r>
        <w:t>Taqíy-i-</w:t>
      </w:r>
      <w:r>
        <w:rPr>
          <w:rFonts w:hint="eastAsia"/>
        </w:rPr>
        <w:t>Man</w:t>
      </w:r>
      <w:r>
        <w:t></w:t>
      </w:r>
      <w:r>
        <w:rPr>
          <w:rFonts w:hint="eastAsia"/>
        </w:rPr>
        <w:t>ád</w:t>
      </w:r>
      <w:r>
        <w:t>í</w:t>
      </w:r>
      <w:r w:rsidRPr="000E7812">
        <w:tab/>
      </w:r>
      <w:r w:rsidRPr="000E7812">
        <w:tab/>
      </w:r>
      <w:r>
        <w:t>--- *e *e *e *L / All 1 occurances corrected.</w:t>
      </w:r>
    </w:p>
    <w:p w14:paraId="58E2F6DE" w14:textId="77777777" w:rsidR="00C57E99" w:rsidRPr="000E7812" w:rsidRDefault="00C57E99" w:rsidP="00C57E99">
      <w:pPr>
        <w:pStyle w:val="StructureTextList"/>
      </w:pPr>
      <w:r w:rsidRPr="000E7812">
        <w:rPr>
          <w:rStyle w:val="footnoteLinked"/>
          <w:highlight w:val="green"/>
        </w:rPr>
        <w:t>|Tawqi'at-i-Mubarikih|</w:t>
      </w:r>
      <w:r w:rsidR="00627ED1" w:rsidRPr="00627ED1">
        <w:tab/>
      </w:r>
      <w:r w:rsidRPr="000E7812">
        <w:t>2</w:t>
      </w:r>
      <w:r w:rsidRPr="000E7812">
        <w:tab/>
      </w:r>
      <w:r w:rsidRPr="000E7812">
        <w:tab/>
      </w:r>
      <w:r w:rsidRPr="000E7812">
        <w:tab/>
      </w:r>
      <w:r>
        <w:t>--- *e</w:t>
      </w:r>
    </w:p>
    <w:p w14:paraId="162596B7" w14:textId="77777777" w:rsidR="00C57E99" w:rsidRPr="000E7812" w:rsidRDefault="00C57E99" w:rsidP="00C57E99">
      <w:pPr>
        <w:pStyle w:val="StructureTextList"/>
      </w:pPr>
      <w:r w:rsidRPr="000E7812">
        <w:rPr>
          <w:highlight w:val="green"/>
        </w:rPr>
        <w:t>|ʿthe|</w:t>
      </w:r>
      <w:r w:rsidR="00627ED1" w:rsidRPr="00627ED1">
        <w:tab/>
      </w:r>
      <w:r w:rsidRPr="000E7812">
        <w:t>1</w:t>
      </w:r>
      <w:r w:rsidRPr="000E7812">
        <w:tab/>
      </w:r>
      <w:r w:rsidRPr="000E7812">
        <w:tab/>
      </w:r>
      <w:r w:rsidRPr="000E7812">
        <w:tab/>
      </w:r>
      <w:r>
        <w:t>--- *L</w:t>
      </w:r>
    </w:p>
    <w:p w14:paraId="3B13ABD2" w14:textId="77777777" w:rsidR="00C57E99" w:rsidRDefault="00C57E99" w:rsidP="00C57E99">
      <w:pPr>
        <w:pStyle w:val="StructureTextList"/>
      </w:pPr>
      <w:r w:rsidRPr="000E7812">
        <w:rPr>
          <w:highlight w:val="green"/>
        </w:rPr>
        <w:t>|Thurayya|</w:t>
      </w:r>
      <w:r w:rsidR="00627ED1" w:rsidRPr="00627ED1">
        <w:tab/>
      </w:r>
      <w:r w:rsidRPr="000E7812">
        <w:t>7</w:t>
      </w:r>
      <w:r w:rsidRPr="000E7812">
        <w:tab/>
      </w:r>
      <w:r>
        <w:t></w:t>
      </w:r>
      <w:r>
        <w:rPr>
          <w:rFonts w:hint="eastAsia"/>
        </w:rPr>
        <w:t>urayyá</w:t>
      </w:r>
      <w:r w:rsidRPr="000E7812">
        <w:tab/>
      </w:r>
      <w:r w:rsidRPr="000E7812">
        <w:tab/>
      </w:r>
      <w:r>
        <w:rPr>
          <w:rFonts w:hint="eastAsia"/>
        </w:rPr>
        <w:t>fuzzy match (|</w:t>
      </w:r>
      <w:r>
        <w:t></w:t>
      </w:r>
      <w:r>
        <w:rPr>
          <w:rFonts w:hint="eastAsia"/>
        </w:rPr>
        <w:t>urayyá|)</w:t>
      </w:r>
      <w:r>
        <w:t xml:space="preserve"> *L / All 7 occurances corrected.</w:t>
      </w:r>
    </w:p>
    <w:p w14:paraId="7CB359BF" w14:textId="77777777" w:rsidR="00C57E99" w:rsidRDefault="00C57E99" w:rsidP="00C57E99">
      <w:pPr>
        <w:pStyle w:val="StructureTextList"/>
      </w:pPr>
      <w:r w:rsidRPr="000E7812">
        <w:rPr>
          <w:highlight w:val="green"/>
        </w:rPr>
        <w:t>|Thurayyá|</w:t>
      </w:r>
      <w:r w:rsidR="00627ED1" w:rsidRPr="00627ED1">
        <w:tab/>
      </w:r>
      <w:r w:rsidRPr="000E7812">
        <w:t>1</w:t>
      </w:r>
      <w:r w:rsidRPr="000E7812">
        <w:tab/>
      </w:r>
      <w:r>
        <w:t></w:t>
      </w:r>
      <w:r>
        <w:rPr>
          <w:rFonts w:hint="eastAsia"/>
        </w:rPr>
        <w:t>urayyá</w:t>
      </w:r>
      <w:r w:rsidRPr="000E7812">
        <w:tab/>
      </w:r>
      <w:r w:rsidRPr="000E7812">
        <w:tab/>
      </w:r>
      <w:r>
        <w:rPr>
          <w:rFonts w:hint="eastAsia"/>
        </w:rPr>
        <w:t>fuzzy match (|</w:t>
      </w:r>
      <w:r>
        <w:t></w:t>
      </w:r>
      <w:r>
        <w:rPr>
          <w:rFonts w:hint="eastAsia"/>
        </w:rPr>
        <w:t>urayyá|)</w:t>
      </w:r>
      <w:r>
        <w:t xml:space="preserve"> *L / All 1 occurances corrected.</w:t>
      </w:r>
    </w:p>
    <w:p w14:paraId="0786F903" w14:textId="77777777" w:rsidR="00C57E99" w:rsidRPr="000E7812" w:rsidRDefault="00C57E99" w:rsidP="00C57E99">
      <w:pPr>
        <w:pStyle w:val="StructureTextList"/>
      </w:pPr>
      <w:r w:rsidRPr="000E7812">
        <w:rPr>
          <w:highlight w:val="green"/>
        </w:rPr>
        <w:t>|Tiflis|</w:t>
      </w:r>
      <w:r w:rsidR="00627ED1" w:rsidRPr="00627ED1">
        <w:tab/>
      </w:r>
      <w:r w:rsidRPr="000E7812">
        <w:t>1</w:t>
      </w:r>
      <w:r w:rsidRPr="000E7812">
        <w:tab/>
      </w:r>
      <w:r>
        <w:t>Tiflís</w:t>
      </w:r>
      <w:r w:rsidRPr="000E7812">
        <w:tab/>
      </w:r>
      <w:r w:rsidRPr="000E7812">
        <w:tab/>
      </w:r>
      <w:r>
        <w:t>fuzzy match (|Tiflís|) *L / All 1 occurances corrected.</w:t>
      </w:r>
    </w:p>
    <w:p w14:paraId="600BAF0C" w14:textId="77777777" w:rsidR="00C57E99" w:rsidRPr="000E7812" w:rsidRDefault="00C57E99" w:rsidP="00C57E99">
      <w:pPr>
        <w:pStyle w:val="StructureTextList"/>
      </w:pPr>
      <w:r w:rsidRPr="000E7812">
        <w:rPr>
          <w:highlight w:val="green"/>
        </w:rPr>
        <w:t>|Tiflís|</w:t>
      </w:r>
      <w:r w:rsidR="00627ED1" w:rsidRPr="00627ED1">
        <w:tab/>
      </w:r>
      <w:r w:rsidRPr="000E7812">
        <w:t>1</w:t>
      </w:r>
      <w:r w:rsidRPr="000E7812">
        <w:tab/>
      </w:r>
      <w:r w:rsidRPr="000E7812">
        <w:tab/>
      </w:r>
      <w:r>
        <w:t>ok</w:t>
      </w:r>
      <w:r w:rsidRPr="000E7812">
        <w:tab/>
      </w:r>
      <w:r>
        <w:t>unprecedented match</w:t>
      </w:r>
    </w:p>
    <w:p w14:paraId="3B4739B9" w14:textId="77777777" w:rsidR="00C57E99" w:rsidRPr="000E7812" w:rsidRDefault="00C57E99" w:rsidP="00C57E99">
      <w:pPr>
        <w:pStyle w:val="StructureTextList"/>
      </w:pPr>
      <w:r w:rsidRPr="000E7812">
        <w:rPr>
          <w:highlight w:val="green"/>
        </w:rPr>
        <w:t>|Tihran|</w:t>
      </w:r>
      <w:r w:rsidR="00627ED1" w:rsidRPr="00627ED1">
        <w:tab/>
      </w:r>
      <w:r w:rsidRPr="000E7812">
        <w:t>41</w:t>
      </w:r>
      <w:r w:rsidRPr="000E7812">
        <w:tab/>
      </w:r>
      <w:r>
        <w:t>Ṭihrán</w:t>
      </w:r>
      <w:r w:rsidRPr="000E7812">
        <w:tab/>
      </w:r>
      <w:r w:rsidRPr="000E7812">
        <w:tab/>
      </w:r>
      <w:r>
        <w:t>fuzzy match (|Ṭihrán|) *L / All 41 occurances corrected.</w:t>
      </w:r>
    </w:p>
    <w:p w14:paraId="367E4A4B" w14:textId="77777777" w:rsidR="00C57E99" w:rsidRPr="000E7812" w:rsidRDefault="00C57E99" w:rsidP="00C57E99">
      <w:pPr>
        <w:pStyle w:val="StructureTextList"/>
      </w:pPr>
      <w:r w:rsidRPr="000E7812">
        <w:rPr>
          <w:highlight w:val="green"/>
        </w:rPr>
        <w:t>|Tihrán|</w:t>
      </w:r>
      <w:r w:rsidR="00627ED1" w:rsidRPr="00627ED1">
        <w:tab/>
      </w:r>
      <w:r w:rsidRPr="000E7812">
        <w:t>2</w:t>
      </w:r>
      <w:r w:rsidRPr="000E7812">
        <w:tab/>
      </w:r>
      <w:r>
        <w:t>Ṭihrán</w:t>
      </w:r>
      <w:r w:rsidRPr="000E7812">
        <w:tab/>
      </w:r>
      <w:r w:rsidRPr="000E7812">
        <w:tab/>
      </w:r>
      <w:r>
        <w:t>fuzzy match (|Ṭihrán|) *L / All 2 occurances corrected.</w:t>
      </w:r>
    </w:p>
    <w:p w14:paraId="25F50227" w14:textId="77777777" w:rsidR="00C57E99" w:rsidRPr="000E7812" w:rsidRDefault="00C57E99" w:rsidP="00C57E99">
      <w:pPr>
        <w:pStyle w:val="StructureTextList"/>
      </w:pPr>
      <w:r w:rsidRPr="000E7812">
        <w:rPr>
          <w:highlight w:val="green"/>
        </w:rPr>
        <w:t>|Tuba Khanum|</w:t>
      </w:r>
      <w:r w:rsidR="00627ED1" w:rsidRPr="00627ED1">
        <w:tab/>
      </w:r>
      <w:r w:rsidRPr="000E7812">
        <w:t>4</w:t>
      </w:r>
      <w:r w:rsidRPr="000E7812">
        <w:tab/>
      </w:r>
      <w:r>
        <w:t>Ṭúbá </w:t>
      </w:r>
      <w:r>
        <w:rPr>
          <w:rFonts w:hint="eastAsia"/>
        </w:rPr>
        <w:t>ánum</w:t>
      </w:r>
      <w:r w:rsidRPr="000E7812">
        <w:tab/>
      </w:r>
      <w:r w:rsidRPr="000E7812">
        <w:tab/>
      </w:r>
      <w:r>
        <w:t>--- *e *e *L / All 4 occurances corrected.</w:t>
      </w:r>
    </w:p>
    <w:p w14:paraId="43606304" w14:textId="77777777" w:rsidR="00C57E99" w:rsidRPr="000E7812" w:rsidRDefault="00C57E99" w:rsidP="00C57E99">
      <w:pPr>
        <w:pStyle w:val="StructureTextList"/>
      </w:pPr>
      <w:r w:rsidRPr="000E7812">
        <w:rPr>
          <w:highlight w:val="green"/>
        </w:rPr>
        <w:t>|Tuba Khánum|</w:t>
      </w:r>
      <w:r w:rsidR="00627ED1" w:rsidRPr="00627ED1">
        <w:tab/>
      </w:r>
      <w:r w:rsidRPr="000E7812">
        <w:t>1</w:t>
      </w:r>
      <w:r w:rsidRPr="000E7812">
        <w:tab/>
      </w:r>
      <w:r>
        <w:t>Ṭúbá </w:t>
      </w:r>
      <w:r>
        <w:rPr>
          <w:rFonts w:hint="eastAsia"/>
        </w:rPr>
        <w:t>ánum</w:t>
      </w:r>
      <w:r w:rsidRPr="000E7812">
        <w:tab/>
      </w:r>
      <w:r w:rsidRPr="000E7812">
        <w:tab/>
      </w:r>
      <w:r>
        <w:t>--- *L / All 1 occurances corrected.</w:t>
      </w:r>
    </w:p>
    <w:p w14:paraId="63C369EA" w14:textId="77777777" w:rsidR="00C57E99" w:rsidRPr="000E7812" w:rsidRDefault="00C57E99" w:rsidP="00C57E99">
      <w:pPr>
        <w:pStyle w:val="StructureTextList"/>
      </w:pPr>
      <w:r w:rsidRPr="000E7812">
        <w:rPr>
          <w:highlight w:val="green"/>
        </w:rPr>
        <w:t>|Túbá Khánum|</w:t>
      </w:r>
      <w:r w:rsidR="00627ED1" w:rsidRPr="00627ED1">
        <w:tab/>
      </w:r>
      <w:r w:rsidRPr="000E7812">
        <w:t>1</w:t>
      </w:r>
      <w:r w:rsidRPr="000E7812">
        <w:tab/>
      </w:r>
      <w:r>
        <w:t>Ṭúbá </w:t>
      </w:r>
      <w:r>
        <w:rPr>
          <w:rFonts w:hint="eastAsia"/>
        </w:rPr>
        <w:t>ánum</w:t>
      </w:r>
      <w:r w:rsidRPr="000E7812">
        <w:tab/>
      </w:r>
      <w:r w:rsidRPr="000E7812">
        <w:tab/>
      </w:r>
      <w:r>
        <w:t>--- *L / All 1 occurances corrected.</w:t>
      </w:r>
    </w:p>
    <w:p w14:paraId="5AC33190" w14:textId="77777777" w:rsidR="00C57E99" w:rsidRPr="000E7812" w:rsidRDefault="00C57E99" w:rsidP="00C57E99">
      <w:pPr>
        <w:pStyle w:val="StructureTextList"/>
      </w:pPr>
      <w:r w:rsidRPr="000E7812">
        <w:rPr>
          <w:highlight w:val="green"/>
        </w:rPr>
        <w:t>|Turk|</w:t>
      </w:r>
      <w:r w:rsidR="00627ED1" w:rsidRPr="00627ED1">
        <w:tab/>
      </w:r>
      <w:r w:rsidRPr="000E7812">
        <w:t>2</w:t>
      </w:r>
      <w:r w:rsidRPr="000E7812">
        <w:tab/>
      </w:r>
      <w:r w:rsidRPr="000E7812">
        <w:tab/>
      </w:r>
      <w:r>
        <w:t>ok</w:t>
      </w:r>
      <w:r w:rsidRPr="000E7812">
        <w:tab/>
      </w:r>
      <w:r>
        <w:t>unprecedented match</w:t>
      </w:r>
    </w:p>
    <w:p w14:paraId="0D514F50" w14:textId="77777777" w:rsidR="00C57E99" w:rsidRPr="000E7812" w:rsidRDefault="00C57E99" w:rsidP="00C57E99">
      <w:pPr>
        <w:pStyle w:val="StructureTextList"/>
      </w:pPr>
      <w:r w:rsidRPr="000E7812">
        <w:rPr>
          <w:highlight w:val="green"/>
        </w:rPr>
        <w:t>|Turkistan|</w:t>
      </w:r>
      <w:r w:rsidR="00627ED1" w:rsidRPr="00627ED1">
        <w:tab/>
      </w:r>
      <w:r w:rsidRPr="000E7812">
        <w:t>2</w:t>
      </w:r>
      <w:r w:rsidRPr="000E7812">
        <w:tab/>
      </w:r>
      <w:r>
        <w:t>Turkistán</w:t>
      </w:r>
      <w:r w:rsidRPr="000E7812">
        <w:tab/>
      </w:r>
      <w:r w:rsidRPr="000E7812">
        <w:tab/>
      </w:r>
      <w:r>
        <w:t>fuzzy match (|Turkistán|) *L / All 2 occurances corrected.</w:t>
      </w:r>
    </w:p>
    <w:p w14:paraId="035C560E" w14:textId="77777777" w:rsidR="00C57E99" w:rsidRPr="000E7812" w:rsidRDefault="00C57E99" w:rsidP="00C57E99">
      <w:pPr>
        <w:pStyle w:val="StructureTextList"/>
      </w:pPr>
      <w:r w:rsidRPr="000E7812">
        <w:rPr>
          <w:highlight w:val="green"/>
        </w:rPr>
        <w:t>|Turks|</w:t>
      </w:r>
      <w:r w:rsidR="00627ED1" w:rsidRPr="00627ED1">
        <w:tab/>
      </w:r>
      <w:r w:rsidRPr="000E7812">
        <w:t>3</w:t>
      </w:r>
      <w:r w:rsidRPr="000E7812">
        <w:tab/>
      </w:r>
      <w:r w:rsidRPr="000E7812">
        <w:tab/>
      </w:r>
      <w:r>
        <w:t>ok en</w:t>
      </w:r>
      <w:r w:rsidRPr="000E7812">
        <w:tab/>
      </w:r>
      <w:r>
        <w:t>---</w:t>
      </w:r>
    </w:p>
    <w:p w14:paraId="085E0E16" w14:textId="77777777" w:rsidR="00C57E99" w:rsidRPr="000E7812" w:rsidRDefault="00C57E99" w:rsidP="00C57E99">
      <w:pPr>
        <w:pStyle w:val="StructureTextList"/>
      </w:pPr>
      <w:r w:rsidRPr="000E7812">
        <w:rPr>
          <w:highlight w:val="green"/>
        </w:rPr>
        <w:t>|ulama|</w:t>
      </w:r>
      <w:r w:rsidR="00627ED1" w:rsidRPr="00627ED1">
        <w:tab/>
      </w:r>
      <w:r w:rsidRPr="000E7812">
        <w:t>1</w:t>
      </w:r>
      <w:r w:rsidRPr="000E7812">
        <w:tab/>
      </w:r>
      <w:r>
        <w:t>ʿulamá</w:t>
      </w:r>
      <w:r w:rsidRPr="000E7812">
        <w:tab/>
      </w:r>
      <w:r w:rsidRPr="000E7812">
        <w:tab/>
      </w:r>
      <w:r>
        <w:t>fuzzy match (|ʿUlamá|) *L / All 1 occurances corrected.</w:t>
      </w:r>
    </w:p>
    <w:p w14:paraId="1B4F21E9" w14:textId="77777777" w:rsidR="00C57E99" w:rsidRPr="000E7812" w:rsidRDefault="00C57E99" w:rsidP="00C57E99">
      <w:pPr>
        <w:pStyle w:val="StructureTextList"/>
      </w:pPr>
      <w:r w:rsidRPr="000E7812">
        <w:rPr>
          <w:highlight w:val="green"/>
        </w:rPr>
        <w:t>|ulamas|</w:t>
      </w:r>
      <w:r w:rsidR="00627ED1" w:rsidRPr="00627ED1">
        <w:tab/>
      </w:r>
      <w:r w:rsidRPr="000E7812">
        <w:t>1</w:t>
      </w:r>
      <w:r w:rsidRPr="000E7812">
        <w:tab/>
      </w:r>
      <w:r>
        <w:t>ʿulamás</w:t>
      </w:r>
      <w:r w:rsidRPr="000E7812">
        <w:tab/>
      </w:r>
      <w:r w:rsidRPr="000E7812">
        <w:tab/>
      </w:r>
      <w:r>
        <w:t>--- *L / All 1 occurances corrected.</w:t>
      </w:r>
    </w:p>
    <w:p w14:paraId="45D498CC" w14:textId="77777777" w:rsidR="00C57E99" w:rsidRPr="000E7812" w:rsidRDefault="00C57E99" w:rsidP="00C57E99">
      <w:pPr>
        <w:pStyle w:val="StructureTextList"/>
      </w:pPr>
      <w:r w:rsidRPr="000E7812">
        <w:rPr>
          <w:highlight w:val="green"/>
        </w:rPr>
        <w:t>|Umar|</w:t>
      </w:r>
      <w:r w:rsidR="00627ED1" w:rsidRPr="00627ED1">
        <w:tab/>
      </w:r>
      <w:r w:rsidRPr="000E7812">
        <w:t>18</w:t>
      </w:r>
      <w:r w:rsidRPr="000E7812">
        <w:tab/>
      </w:r>
      <w:r>
        <w:t>ʿUmar</w:t>
      </w:r>
      <w:r w:rsidRPr="000E7812">
        <w:tab/>
      </w:r>
      <w:r w:rsidRPr="000E7812">
        <w:tab/>
      </w:r>
      <w:r>
        <w:t>fuzzy match (|ʿUmar|) *L / All 18 occurances corrected.</w:t>
      </w:r>
    </w:p>
    <w:p w14:paraId="07F6A9F2" w14:textId="77777777" w:rsidR="00C57E99" w:rsidRPr="000E7812" w:rsidRDefault="00C57E99" w:rsidP="00C57E99">
      <w:pPr>
        <w:pStyle w:val="StructureTextList"/>
      </w:pPr>
      <w:r w:rsidRPr="000E7812">
        <w:rPr>
          <w:highlight w:val="green"/>
        </w:rPr>
        <w:t>|Umar’s|</w:t>
      </w:r>
      <w:r w:rsidR="00627ED1" w:rsidRPr="00627ED1">
        <w:tab/>
      </w:r>
      <w:r w:rsidRPr="000E7812">
        <w:t>1</w:t>
      </w:r>
      <w:r w:rsidRPr="000E7812">
        <w:tab/>
      </w:r>
      <w:r>
        <w:t>ʿUmar’s</w:t>
      </w:r>
      <w:r w:rsidRPr="000E7812">
        <w:tab/>
      </w:r>
      <w:r w:rsidRPr="000E7812">
        <w:tab/>
      </w:r>
      <w:r>
        <w:t>--- *L / All 1 occurances corrected.</w:t>
      </w:r>
    </w:p>
    <w:p w14:paraId="1CE2689B" w14:textId="77777777" w:rsidR="00C57E99" w:rsidRPr="000E7812" w:rsidRDefault="00C57E99" w:rsidP="00C57E99">
      <w:pPr>
        <w:pStyle w:val="StructureTextList"/>
      </w:pPr>
      <w:r w:rsidRPr="000E7812">
        <w:rPr>
          <w:highlight w:val="green"/>
        </w:rPr>
        <w:t>|Ustad Muhammad-ʿAli|</w:t>
      </w:r>
      <w:r w:rsidR="00627ED1" w:rsidRPr="00627ED1">
        <w:tab/>
      </w:r>
      <w:r w:rsidRPr="000E7812">
        <w:t>1</w:t>
      </w:r>
      <w:r w:rsidRPr="000E7812">
        <w:tab/>
      </w:r>
      <w:r>
        <w:t>Ustád Muḥammad-ʿAlí</w:t>
      </w:r>
      <w:r w:rsidRPr="000E7812">
        <w:tab/>
      </w:r>
      <w:r w:rsidRPr="000E7812">
        <w:tab/>
      </w:r>
      <w:r>
        <w:t>--- *e *e *L / All 1 occurances corrected.</w:t>
      </w:r>
    </w:p>
    <w:p w14:paraId="34D3C4EC" w14:textId="77777777" w:rsidR="00C57E99" w:rsidRPr="000E7812" w:rsidRDefault="00C57E99" w:rsidP="00C57E99">
      <w:pPr>
        <w:pStyle w:val="StructureTextList"/>
      </w:pPr>
      <w:r w:rsidRPr="000E7812">
        <w:rPr>
          <w:highlight w:val="green"/>
        </w:rPr>
        <w:t>|Ustad Muhammad-ʿAliy-i-Salmani|</w:t>
      </w:r>
      <w:r w:rsidR="00627ED1" w:rsidRPr="00627ED1">
        <w:tab/>
      </w:r>
      <w:r w:rsidRPr="000E7812">
        <w:t>3</w:t>
      </w:r>
      <w:r w:rsidRPr="000E7812">
        <w:tab/>
      </w:r>
      <w:r>
        <w:t>Ustád Muḥammad-ʿAlíy-i-Salmání</w:t>
      </w:r>
      <w:r w:rsidRPr="000E7812">
        <w:tab/>
      </w:r>
      <w:r w:rsidRPr="000E7812">
        <w:tab/>
      </w:r>
      <w:r>
        <w:t>--- *e *L / All 3 occurances corrected.</w:t>
      </w:r>
    </w:p>
    <w:p w14:paraId="3B365791" w14:textId="77777777" w:rsidR="00C57E99" w:rsidRPr="000E7812" w:rsidRDefault="00C57E99" w:rsidP="00C57E99">
      <w:pPr>
        <w:pStyle w:val="StructureTextList"/>
      </w:pPr>
      <w:r w:rsidRPr="000E7812">
        <w:rPr>
          <w:highlight w:val="green"/>
        </w:rPr>
        <w:t>|Ustád|</w:t>
      </w:r>
      <w:r w:rsidR="00627ED1" w:rsidRPr="00627ED1">
        <w:tab/>
      </w:r>
      <w:r w:rsidRPr="000E7812">
        <w:t>1</w:t>
      </w:r>
      <w:r w:rsidRPr="000E7812">
        <w:tab/>
      </w:r>
      <w:r w:rsidRPr="000E7812">
        <w:tab/>
      </w:r>
      <w:r>
        <w:t>ok</w:t>
      </w:r>
      <w:r w:rsidRPr="000E7812">
        <w:tab/>
      </w:r>
      <w:r>
        <w:t>unprecedented match</w:t>
      </w:r>
    </w:p>
    <w:p w14:paraId="2ECA3A9B" w14:textId="77777777" w:rsidR="00C57E99" w:rsidRDefault="00C57E99" w:rsidP="00C57E99">
      <w:pPr>
        <w:pStyle w:val="StructureTextList"/>
      </w:pPr>
      <w:r w:rsidRPr="000E7812">
        <w:rPr>
          <w:highlight w:val="green"/>
        </w:rPr>
        <w:t>|Uthman|</w:t>
      </w:r>
      <w:r w:rsidR="00627ED1" w:rsidRPr="00627ED1">
        <w:tab/>
      </w:r>
      <w:r w:rsidRPr="000E7812">
        <w:t>1</w:t>
      </w:r>
      <w:r w:rsidRPr="000E7812">
        <w:tab/>
      </w:r>
      <w:r>
        <w:t>ʿUmán</w:t>
      </w:r>
      <w:r w:rsidRPr="000E7812">
        <w:tab/>
      </w:r>
      <w:r w:rsidRPr="000E7812">
        <w:tab/>
      </w:r>
      <w:r>
        <w:t>fuzzy match (|ʿUmán|) *L / All 1 occurances corrected.</w:t>
      </w:r>
    </w:p>
    <w:p w14:paraId="1F37197D" w14:textId="77777777" w:rsidR="00C57E99" w:rsidRDefault="00C57E99" w:rsidP="00C57E99">
      <w:pPr>
        <w:pStyle w:val="StructureTextList"/>
      </w:pPr>
      <w:r w:rsidRPr="000E7812">
        <w:rPr>
          <w:highlight w:val="green"/>
        </w:rPr>
        <w:t>|ʿUthmán|</w:t>
      </w:r>
      <w:r w:rsidR="00627ED1" w:rsidRPr="00627ED1">
        <w:tab/>
      </w:r>
      <w:r w:rsidRPr="000E7812">
        <w:t>1</w:t>
      </w:r>
      <w:r w:rsidRPr="000E7812">
        <w:tab/>
      </w:r>
      <w:r>
        <w:t>ʿUmán</w:t>
      </w:r>
      <w:r w:rsidRPr="000E7812">
        <w:tab/>
      </w:r>
      <w:r w:rsidRPr="000E7812">
        <w:tab/>
      </w:r>
      <w:r>
        <w:t>fuzzy match (|ʿUmán|) *L / All 1 occurances corrected.</w:t>
      </w:r>
    </w:p>
    <w:p w14:paraId="1FD98756" w14:textId="77777777" w:rsidR="00C57E99" w:rsidRPr="000E7812" w:rsidRDefault="00C57E99" w:rsidP="00C57E99">
      <w:pPr>
        <w:pStyle w:val="StructureTextList"/>
      </w:pPr>
      <w:r w:rsidRPr="000E7812">
        <w:rPr>
          <w:highlight w:val="green"/>
        </w:rPr>
        <w:t>|Vahid|</w:t>
      </w:r>
      <w:r w:rsidR="00627ED1" w:rsidRPr="00627ED1">
        <w:tab/>
      </w:r>
      <w:r w:rsidRPr="000E7812">
        <w:t>4</w:t>
      </w:r>
      <w:r w:rsidRPr="000E7812">
        <w:tab/>
      </w:r>
      <w:r w:rsidRPr="000E7812">
        <w:tab/>
      </w:r>
      <w:r w:rsidRPr="000E7812">
        <w:tab/>
      </w:r>
      <w:r>
        <w:t>2 fuzzy matches (|Vaḥíd|Váḥid|)</w:t>
      </w:r>
    </w:p>
    <w:p w14:paraId="7729A72F" w14:textId="77777777" w:rsidR="00C57E99" w:rsidRPr="000E7812" w:rsidRDefault="00C57E99" w:rsidP="00C57E99">
      <w:pPr>
        <w:pStyle w:val="StructureTextList"/>
      </w:pPr>
      <w:r w:rsidRPr="000E7812">
        <w:rPr>
          <w:highlight w:val="green"/>
        </w:rPr>
        <w:t>|vahid|</w:t>
      </w:r>
      <w:r w:rsidR="00627ED1" w:rsidRPr="00627ED1">
        <w:tab/>
      </w:r>
      <w:r w:rsidRPr="000E7812">
        <w:t>1</w:t>
      </w:r>
      <w:r w:rsidRPr="000E7812">
        <w:tab/>
      </w:r>
      <w:r w:rsidRPr="000E7812">
        <w:tab/>
      </w:r>
      <w:r w:rsidRPr="000E7812">
        <w:tab/>
      </w:r>
      <w:r>
        <w:t>2 fuzzy matches (|Vaḥíd|Váḥid|)</w:t>
      </w:r>
    </w:p>
    <w:p w14:paraId="13FFB814" w14:textId="77777777" w:rsidR="00C57E99" w:rsidRPr="000E7812" w:rsidRDefault="00C57E99" w:rsidP="00C57E99">
      <w:pPr>
        <w:pStyle w:val="StructureTextList"/>
      </w:pPr>
      <w:r w:rsidRPr="000E7812">
        <w:rPr>
          <w:highlight w:val="green"/>
        </w:rPr>
        <w:t>|Vakilu’d-Dawlih|</w:t>
      </w:r>
      <w:r w:rsidR="00627ED1" w:rsidRPr="00627ED1">
        <w:tab/>
      </w:r>
      <w:r w:rsidRPr="000E7812">
        <w:t>2</w:t>
      </w:r>
      <w:r w:rsidRPr="000E7812">
        <w:tab/>
      </w:r>
      <w:r>
        <w:t>Vakílu’d-Dawlih</w:t>
      </w:r>
      <w:r w:rsidRPr="000E7812">
        <w:tab/>
      </w:r>
      <w:r w:rsidRPr="000E7812">
        <w:tab/>
      </w:r>
      <w:r>
        <w:t>fuzzy match (|Vakílu’d-Dawlih|) *L / All 2 occurances corrected.</w:t>
      </w:r>
    </w:p>
    <w:p w14:paraId="5445906F" w14:textId="77777777" w:rsidR="00C57E99" w:rsidRPr="000E7812" w:rsidRDefault="00C57E99" w:rsidP="00C57E99">
      <w:pPr>
        <w:pStyle w:val="StructureTextList"/>
      </w:pPr>
      <w:r w:rsidRPr="000E7812">
        <w:rPr>
          <w:highlight w:val="green"/>
        </w:rPr>
        <w:t>|Vakílu’d-Dawlih|</w:t>
      </w:r>
      <w:r w:rsidR="00627ED1" w:rsidRPr="00627ED1">
        <w:tab/>
      </w:r>
      <w:r w:rsidRPr="000E7812">
        <w:t>1</w:t>
      </w:r>
      <w:r w:rsidRPr="000E7812">
        <w:tab/>
      </w:r>
      <w:r w:rsidRPr="000E7812">
        <w:tab/>
      </w:r>
      <w:r>
        <w:t>ok</w:t>
      </w:r>
      <w:r w:rsidRPr="000E7812">
        <w:tab/>
      </w:r>
      <w:r>
        <w:t>unprecedented match</w:t>
      </w:r>
    </w:p>
    <w:p w14:paraId="0BC2E2DF" w14:textId="77777777" w:rsidR="00C57E99" w:rsidRPr="000E7812" w:rsidRDefault="00C57E99" w:rsidP="00C57E99">
      <w:pPr>
        <w:pStyle w:val="StructureTextList"/>
      </w:pPr>
      <w:r w:rsidRPr="000E7812">
        <w:rPr>
          <w:highlight w:val="green"/>
        </w:rPr>
        <w:t>|valid|</w:t>
      </w:r>
      <w:r w:rsidR="00627ED1" w:rsidRPr="00627ED1">
        <w:tab/>
      </w:r>
      <w:r w:rsidRPr="000E7812">
        <w:t>2</w:t>
      </w:r>
      <w:r w:rsidRPr="000E7812">
        <w:tab/>
      </w:r>
      <w:r w:rsidRPr="000E7812">
        <w:tab/>
      </w:r>
      <w:r w:rsidRPr="000E7812">
        <w:tab/>
      </w:r>
      <w:r>
        <w:t>fuzzy match (|Valíd|) *L</w:t>
      </w:r>
    </w:p>
    <w:p w14:paraId="4E8631BE" w14:textId="77777777" w:rsidR="00C57E99" w:rsidRPr="000E7812" w:rsidRDefault="00C57E99" w:rsidP="00C57E99">
      <w:pPr>
        <w:pStyle w:val="StructureTextList"/>
      </w:pPr>
      <w:r w:rsidRPr="000E7812">
        <w:rPr>
          <w:highlight w:val="green"/>
        </w:rPr>
        <w:t>|Varaqát|</w:t>
      </w:r>
      <w:r w:rsidR="00627ED1" w:rsidRPr="00627ED1">
        <w:tab/>
      </w:r>
      <w:r w:rsidRPr="000E7812">
        <w:t>1</w:t>
      </w:r>
      <w:r w:rsidRPr="000E7812">
        <w:tab/>
      </w:r>
      <w:r w:rsidRPr="000E7812">
        <w:tab/>
      </w:r>
      <w:r w:rsidRPr="000E7812">
        <w:tab/>
      </w:r>
      <w:r>
        <w:t>---</w:t>
      </w:r>
    </w:p>
    <w:p w14:paraId="0D2F30BA" w14:textId="77777777" w:rsidR="00C57E99" w:rsidRPr="000E7812" w:rsidRDefault="00C57E99" w:rsidP="00C57E99">
      <w:pPr>
        <w:pStyle w:val="StructureTextList"/>
      </w:pPr>
      <w:r w:rsidRPr="000E7812">
        <w:rPr>
          <w:highlight w:val="green"/>
        </w:rPr>
        <w:t>|Varqa|</w:t>
      </w:r>
      <w:r w:rsidR="00627ED1" w:rsidRPr="00627ED1">
        <w:tab/>
      </w:r>
      <w:r w:rsidRPr="000E7812">
        <w:t>7</w:t>
      </w:r>
      <w:r w:rsidRPr="000E7812">
        <w:tab/>
      </w:r>
      <w:r>
        <w:t>Varqá</w:t>
      </w:r>
      <w:r w:rsidRPr="000E7812">
        <w:tab/>
      </w:r>
      <w:r w:rsidRPr="000E7812">
        <w:tab/>
      </w:r>
      <w:r>
        <w:t>fuzzy match (|Varqá|) *L / All 7 occurances corrected.</w:t>
      </w:r>
    </w:p>
    <w:p w14:paraId="666CF5DB" w14:textId="77777777" w:rsidR="00C57E99" w:rsidRPr="000E7812" w:rsidRDefault="00C57E99" w:rsidP="00C57E99">
      <w:pPr>
        <w:pStyle w:val="StructureTextList"/>
      </w:pPr>
      <w:r w:rsidRPr="000E7812">
        <w:rPr>
          <w:highlight w:val="green"/>
        </w:rPr>
        <w:t>|Varqá|</w:t>
      </w:r>
      <w:r w:rsidR="00627ED1" w:rsidRPr="00627ED1">
        <w:tab/>
      </w:r>
      <w:r w:rsidRPr="000E7812">
        <w:t>2</w:t>
      </w:r>
      <w:r w:rsidRPr="000E7812">
        <w:tab/>
      </w:r>
      <w:r w:rsidRPr="000E7812">
        <w:tab/>
      </w:r>
      <w:r>
        <w:t>ok</w:t>
      </w:r>
      <w:r w:rsidRPr="000E7812">
        <w:tab/>
      </w:r>
      <w:r>
        <w:t>unprecedented match *L</w:t>
      </w:r>
    </w:p>
    <w:p w14:paraId="7D20CBCA" w14:textId="77777777" w:rsidR="00C57E99" w:rsidRPr="000E7812" w:rsidRDefault="00C57E99" w:rsidP="00C57E99">
      <w:pPr>
        <w:pStyle w:val="StructureTextList"/>
      </w:pPr>
      <w:r w:rsidRPr="000E7812">
        <w:rPr>
          <w:highlight w:val="green"/>
        </w:rPr>
        <w:t>|Ya Baha’u’l-Abha|</w:t>
      </w:r>
      <w:r w:rsidR="00627ED1" w:rsidRPr="00627ED1">
        <w:tab/>
      </w:r>
      <w:r w:rsidRPr="000E7812">
        <w:t>4</w:t>
      </w:r>
      <w:r w:rsidRPr="000E7812">
        <w:tab/>
      </w:r>
      <w:r>
        <w:t>Yá-Bahá’u’l-Abhá</w:t>
      </w:r>
      <w:r w:rsidRPr="000E7812">
        <w:tab/>
      </w:r>
      <w:r w:rsidRPr="000E7812">
        <w:tab/>
      </w:r>
      <w:r>
        <w:t>fuzzy match (|Yá-Bahá’u’l-Abhá|) *L / All 4 occurances corrected.</w:t>
      </w:r>
    </w:p>
    <w:p w14:paraId="6E370089" w14:textId="77777777" w:rsidR="00C57E99" w:rsidRPr="000E7812" w:rsidRDefault="00C57E99" w:rsidP="00C57E99">
      <w:pPr>
        <w:pStyle w:val="StructureTextList"/>
      </w:pPr>
      <w:r w:rsidRPr="000E7812">
        <w:rPr>
          <w:highlight w:val="green"/>
        </w:rPr>
        <w:t>|ʿYá Bahá’u’l-Abhá’|</w:t>
      </w:r>
      <w:r w:rsidR="00627ED1" w:rsidRPr="00627ED1">
        <w:tab/>
      </w:r>
      <w:r w:rsidRPr="000E7812">
        <w:t>1</w:t>
      </w:r>
      <w:r w:rsidRPr="000E7812">
        <w:tab/>
      </w:r>
      <w:r w:rsidRPr="000E7812">
        <w:tab/>
      </w:r>
      <w:r w:rsidRPr="000E7812">
        <w:tab/>
      </w:r>
      <w:r>
        <w:t>fuzzy match (|Yá-Bahá’u’l-Abhá|) *L</w:t>
      </w:r>
    </w:p>
    <w:p w14:paraId="4F1C8739" w14:textId="77777777" w:rsidR="00C57E99" w:rsidRPr="000E7812" w:rsidRDefault="00C57E99" w:rsidP="00C57E99">
      <w:pPr>
        <w:pStyle w:val="StructureTextList"/>
      </w:pPr>
      <w:r w:rsidRPr="000E7812">
        <w:rPr>
          <w:highlight w:val="green"/>
        </w:rPr>
        <w:t>|Yahya Tabur Aqasi|</w:t>
      </w:r>
      <w:r w:rsidR="00627ED1" w:rsidRPr="00627ED1">
        <w:tab/>
      </w:r>
      <w:r w:rsidRPr="000E7812">
        <w:t>4</w:t>
      </w:r>
      <w:r w:rsidRPr="000E7812">
        <w:tab/>
      </w:r>
      <w:r>
        <w:t>Yaḥyá Tábúr Áqásí</w:t>
      </w:r>
      <w:r w:rsidRPr="000E7812">
        <w:tab/>
      </w:r>
      <w:r w:rsidRPr="000E7812">
        <w:tab/>
      </w:r>
      <w:r>
        <w:t>--- *e *e *e *L / All 4 occurances corrected.</w:t>
      </w:r>
    </w:p>
    <w:p w14:paraId="147C6E80" w14:textId="77777777" w:rsidR="00C57E99" w:rsidRPr="000E7812" w:rsidRDefault="00C57E99" w:rsidP="00C57E99">
      <w:pPr>
        <w:pStyle w:val="StructureTextList"/>
      </w:pPr>
      <w:r w:rsidRPr="000E7812">
        <w:rPr>
          <w:highlight w:val="green"/>
        </w:rPr>
        <w:t>|Yahyá Tábúr Aqásí|</w:t>
      </w:r>
      <w:r w:rsidR="00627ED1" w:rsidRPr="00627ED1">
        <w:tab/>
      </w:r>
      <w:r w:rsidRPr="000E7812">
        <w:t>1</w:t>
      </w:r>
      <w:r w:rsidRPr="000E7812">
        <w:tab/>
      </w:r>
      <w:r>
        <w:t>Yaḥyá Tábúr Áqásí</w:t>
      </w:r>
      <w:r w:rsidRPr="000E7812">
        <w:tab/>
      </w:r>
      <w:r w:rsidRPr="000E7812">
        <w:tab/>
      </w:r>
      <w:r>
        <w:t>--- *L / All 1 occurances corrected.</w:t>
      </w:r>
    </w:p>
    <w:p w14:paraId="04A7E159" w14:textId="77777777" w:rsidR="00C57E99" w:rsidRPr="000E7812" w:rsidRDefault="00C57E99" w:rsidP="00C57E99">
      <w:pPr>
        <w:pStyle w:val="StructureTextList"/>
      </w:pPr>
      <w:r w:rsidRPr="000E7812">
        <w:rPr>
          <w:highlight w:val="green"/>
        </w:rPr>
        <w:t>|Yahya|</w:t>
      </w:r>
      <w:r w:rsidR="00627ED1" w:rsidRPr="00627ED1">
        <w:tab/>
      </w:r>
      <w:r w:rsidRPr="000E7812">
        <w:t>1</w:t>
      </w:r>
      <w:r w:rsidRPr="000E7812">
        <w:tab/>
      </w:r>
      <w:r>
        <w:t>Yaḥyá</w:t>
      </w:r>
      <w:r w:rsidRPr="000E7812">
        <w:tab/>
      </w:r>
      <w:r w:rsidRPr="000E7812">
        <w:tab/>
      </w:r>
      <w:r>
        <w:t>fuzzy match (|Yaḥyá|) *L / All 1 occurances corrected.</w:t>
      </w:r>
    </w:p>
    <w:p w14:paraId="377CB354" w14:textId="77777777" w:rsidR="00C57E99" w:rsidRPr="000E7812" w:rsidRDefault="00C57E99" w:rsidP="00C57E99">
      <w:pPr>
        <w:pStyle w:val="StructureTextList"/>
      </w:pPr>
      <w:r w:rsidRPr="000E7812">
        <w:rPr>
          <w:highlight w:val="green"/>
        </w:rPr>
        <w:t>|Yahyá|</w:t>
      </w:r>
      <w:r w:rsidR="00627ED1" w:rsidRPr="00627ED1">
        <w:tab/>
      </w:r>
      <w:r w:rsidRPr="000E7812">
        <w:t>2</w:t>
      </w:r>
      <w:r w:rsidRPr="000E7812">
        <w:tab/>
      </w:r>
      <w:r>
        <w:t>Yaḥyá</w:t>
      </w:r>
      <w:r w:rsidRPr="000E7812">
        <w:tab/>
      </w:r>
      <w:r w:rsidRPr="000E7812">
        <w:tab/>
      </w:r>
      <w:r>
        <w:t>fuzzy match (|Yaḥyá|) *L / All 2 occurances corrected.</w:t>
      </w:r>
    </w:p>
    <w:p w14:paraId="45F8667F" w14:textId="77777777" w:rsidR="00C57E99" w:rsidRPr="000E7812" w:rsidRDefault="00C57E99" w:rsidP="00C57E99">
      <w:pPr>
        <w:pStyle w:val="StructureTextList"/>
      </w:pPr>
      <w:r w:rsidRPr="000E7812">
        <w:rPr>
          <w:highlight w:val="green"/>
        </w:rPr>
        <w:t>|Yahya’s|</w:t>
      </w:r>
      <w:r w:rsidR="00627ED1" w:rsidRPr="00627ED1">
        <w:tab/>
      </w:r>
      <w:r w:rsidRPr="000E7812">
        <w:t>1</w:t>
      </w:r>
      <w:r w:rsidRPr="000E7812">
        <w:tab/>
      </w:r>
      <w:r>
        <w:t>Yaḥyá’s</w:t>
      </w:r>
      <w:r w:rsidRPr="000E7812">
        <w:tab/>
      </w:r>
      <w:r w:rsidRPr="000E7812">
        <w:tab/>
      </w:r>
      <w:r>
        <w:t>--- *L / All 1 occurances corrected.</w:t>
      </w:r>
    </w:p>
    <w:p w14:paraId="6580ECD4" w14:textId="77777777" w:rsidR="00C57E99" w:rsidRPr="000E7812" w:rsidRDefault="00C57E99" w:rsidP="00C57E99">
      <w:pPr>
        <w:pStyle w:val="StructureTextList"/>
      </w:pPr>
      <w:r w:rsidRPr="000E7812">
        <w:rPr>
          <w:highlight w:val="green"/>
        </w:rPr>
        <w:t>|Yazd|</w:t>
      </w:r>
      <w:r w:rsidR="00627ED1" w:rsidRPr="00627ED1">
        <w:tab/>
      </w:r>
      <w:r w:rsidRPr="000E7812">
        <w:t>6</w:t>
      </w:r>
      <w:r w:rsidRPr="000E7812">
        <w:tab/>
      </w:r>
      <w:r w:rsidRPr="000E7812">
        <w:tab/>
      </w:r>
      <w:r>
        <w:t>ok</w:t>
      </w:r>
      <w:r w:rsidRPr="000E7812">
        <w:tab/>
      </w:r>
      <w:r>
        <w:t>unprecedented match</w:t>
      </w:r>
    </w:p>
    <w:p w14:paraId="1E0A60ED" w14:textId="77777777" w:rsidR="00C57E99" w:rsidRPr="000E7812" w:rsidRDefault="00C57E99" w:rsidP="00C57E99">
      <w:pPr>
        <w:pStyle w:val="StructureTextList"/>
      </w:pPr>
      <w:r w:rsidRPr="000E7812">
        <w:rPr>
          <w:highlight w:val="green"/>
        </w:rPr>
        <w:t>|Yazdi|</w:t>
      </w:r>
      <w:r w:rsidR="00627ED1" w:rsidRPr="00627ED1">
        <w:tab/>
      </w:r>
      <w:r w:rsidRPr="000E7812">
        <w:t>2</w:t>
      </w:r>
      <w:r w:rsidRPr="000E7812">
        <w:tab/>
      </w:r>
      <w:r>
        <w:t>Yazdí</w:t>
      </w:r>
      <w:r w:rsidRPr="000E7812">
        <w:tab/>
      </w:r>
      <w:r w:rsidRPr="000E7812">
        <w:tab/>
      </w:r>
      <w:r>
        <w:t>fuzzy match (|Yazdí|) *L / All 2 occurances corrected.</w:t>
      </w:r>
    </w:p>
    <w:p w14:paraId="0F352AC2" w14:textId="77777777" w:rsidR="00C57E99" w:rsidRPr="000E7812" w:rsidRDefault="00C57E99" w:rsidP="00C57E99">
      <w:pPr>
        <w:pStyle w:val="StructureTextList"/>
      </w:pPr>
      <w:r w:rsidRPr="000E7812">
        <w:rPr>
          <w:highlight w:val="green"/>
        </w:rPr>
        <w:t>|Yazdigird|</w:t>
      </w:r>
      <w:r w:rsidR="00627ED1" w:rsidRPr="00627ED1">
        <w:tab/>
      </w:r>
      <w:r w:rsidRPr="000E7812">
        <w:t>1</w:t>
      </w:r>
      <w:r w:rsidRPr="000E7812">
        <w:tab/>
      </w:r>
      <w:r w:rsidRPr="000E7812">
        <w:tab/>
      </w:r>
      <w:r>
        <w:t>ok</w:t>
      </w:r>
      <w:r w:rsidRPr="000E7812">
        <w:tab/>
      </w:r>
      <w:r>
        <w:t>unprecedented match</w:t>
      </w:r>
    </w:p>
    <w:p w14:paraId="05B612F8" w14:textId="77777777" w:rsidR="00C57E99" w:rsidRPr="000E7812" w:rsidRDefault="00C57E99" w:rsidP="00C57E99">
      <w:pPr>
        <w:pStyle w:val="StructureTextList"/>
      </w:pPr>
      <w:r w:rsidRPr="000E7812">
        <w:rPr>
          <w:highlight w:val="green"/>
        </w:rPr>
        <w:t>|ʿYoung|</w:t>
      </w:r>
      <w:r w:rsidR="00627ED1" w:rsidRPr="00627ED1">
        <w:tab/>
      </w:r>
      <w:r w:rsidRPr="000E7812">
        <w:t>1</w:t>
      </w:r>
      <w:r w:rsidRPr="000E7812">
        <w:tab/>
      </w:r>
      <w:r w:rsidRPr="000E7812">
        <w:tab/>
      </w:r>
      <w:r w:rsidRPr="000E7812">
        <w:tab/>
      </w:r>
      <w:r>
        <w:t>--- *L</w:t>
      </w:r>
    </w:p>
    <w:p w14:paraId="35027A4D" w14:textId="77777777" w:rsidR="00C57E99" w:rsidRPr="000E7812" w:rsidRDefault="00C57E99" w:rsidP="00C57E99">
      <w:pPr>
        <w:pStyle w:val="StructureTextList"/>
      </w:pPr>
      <w:r w:rsidRPr="000E7812">
        <w:rPr>
          <w:highlight w:val="green"/>
        </w:rPr>
        <w:t>|Yunis Khan|</w:t>
      </w:r>
      <w:r w:rsidR="00627ED1" w:rsidRPr="00627ED1">
        <w:tab/>
      </w:r>
      <w:r w:rsidRPr="000E7812">
        <w:t>29</w:t>
      </w:r>
      <w:r w:rsidRPr="000E7812">
        <w:tab/>
      </w:r>
      <w:r>
        <w:t>Yúnis án</w:t>
      </w:r>
      <w:r w:rsidRPr="000E7812">
        <w:tab/>
      </w:r>
      <w:r w:rsidRPr="000E7812">
        <w:tab/>
      </w:r>
      <w:r>
        <w:t>--- *L / All 29 occurances corrected.</w:t>
      </w:r>
    </w:p>
    <w:p w14:paraId="3B1ABD61" w14:textId="77777777" w:rsidR="00C57E99" w:rsidRPr="000E7812" w:rsidRDefault="00C57E99" w:rsidP="00C57E99">
      <w:pPr>
        <w:pStyle w:val="StructureTextList"/>
      </w:pPr>
      <w:r w:rsidRPr="000E7812">
        <w:rPr>
          <w:rStyle w:val="referenceauthor"/>
          <w:highlight w:val="green"/>
        </w:rPr>
        <w:t>|YUNIS KHAN|</w:t>
      </w:r>
      <w:r w:rsidR="00627ED1" w:rsidRPr="00627ED1">
        <w:tab/>
      </w:r>
      <w:r w:rsidRPr="000E7812">
        <w:t>1</w:t>
      </w:r>
      <w:r w:rsidRPr="000E7812">
        <w:tab/>
      </w:r>
      <w:r>
        <w:rPr>
          <w:rFonts w:hint="eastAsia"/>
        </w:rPr>
        <w:t xml:space="preserve">YÚNIS </w:t>
      </w:r>
      <w:r>
        <w:t></w:t>
      </w:r>
      <w:r>
        <w:rPr>
          <w:rFonts w:hint="eastAsia"/>
        </w:rPr>
        <w:t>ÁN</w:t>
      </w:r>
      <w:r w:rsidRPr="000E7812">
        <w:tab/>
      </w:r>
      <w:r w:rsidRPr="000E7812">
        <w:tab/>
      </w:r>
      <w:r>
        <w:t>--- *L / All 1 occurances corrected.</w:t>
      </w:r>
    </w:p>
    <w:p w14:paraId="0BE0112D" w14:textId="77777777" w:rsidR="00C57E99" w:rsidRPr="000E7812" w:rsidRDefault="00C57E99" w:rsidP="00C57E99">
      <w:pPr>
        <w:pStyle w:val="StructureTextList"/>
      </w:pPr>
      <w:r w:rsidRPr="000E7812">
        <w:rPr>
          <w:highlight w:val="green"/>
        </w:rPr>
        <w:t>|Yunis Khan’s|</w:t>
      </w:r>
      <w:r w:rsidR="00627ED1" w:rsidRPr="00627ED1">
        <w:tab/>
      </w:r>
      <w:r w:rsidRPr="000E7812">
        <w:t>5</w:t>
      </w:r>
      <w:r w:rsidRPr="000E7812">
        <w:tab/>
      </w:r>
      <w:r>
        <w:t>Yúnis án’s</w:t>
      </w:r>
      <w:r w:rsidRPr="000E7812">
        <w:tab/>
      </w:r>
      <w:r w:rsidRPr="000E7812">
        <w:tab/>
      </w:r>
      <w:r>
        <w:t>--- *L / All 5 occurances corrected.</w:t>
      </w:r>
    </w:p>
    <w:p w14:paraId="2DFFA425" w14:textId="77777777" w:rsidR="00C57E99" w:rsidRPr="000E7812" w:rsidRDefault="00C57E99" w:rsidP="00C57E99">
      <w:pPr>
        <w:pStyle w:val="StructureTextList"/>
      </w:pPr>
      <w:r w:rsidRPr="000E7812">
        <w:rPr>
          <w:highlight w:val="green"/>
        </w:rPr>
        <w:t>|Yunis Khan-i-Afrukhtih|</w:t>
      </w:r>
      <w:r w:rsidR="00627ED1" w:rsidRPr="00627ED1">
        <w:tab/>
      </w:r>
      <w:r w:rsidRPr="000E7812">
        <w:t>3</w:t>
      </w:r>
      <w:r w:rsidRPr="000E7812">
        <w:tab/>
      </w:r>
      <w:r>
        <w:t>Yúnis án-i-</w:t>
      </w:r>
      <w:r>
        <w:rPr>
          <w:rFonts w:hint="eastAsia"/>
        </w:rPr>
        <w:t>Afrú</w:t>
      </w:r>
      <w:r>
        <w:t></w:t>
      </w:r>
      <w:r>
        <w:rPr>
          <w:rFonts w:hint="eastAsia"/>
        </w:rPr>
        <w:t>tih</w:t>
      </w:r>
      <w:r w:rsidRPr="000E7812">
        <w:tab/>
      </w:r>
      <w:r w:rsidRPr="000E7812">
        <w:tab/>
      </w:r>
      <w:r>
        <w:t>--- *e *e *L / All 3 occurances corrected.</w:t>
      </w:r>
    </w:p>
    <w:p w14:paraId="4348ED24" w14:textId="77777777" w:rsidR="00C57E99" w:rsidRPr="000E7812" w:rsidRDefault="00C57E99" w:rsidP="00C57E99">
      <w:pPr>
        <w:pStyle w:val="StructureTextList"/>
      </w:pPr>
      <w:r w:rsidRPr="000E7812">
        <w:rPr>
          <w:highlight w:val="green"/>
        </w:rPr>
        <w:t>|Yúnis Khán-i-Afrúkhtih|</w:t>
      </w:r>
      <w:r w:rsidR="00627ED1" w:rsidRPr="00627ED1">
        <w:tab/>
      </w:r>
      <w:r w:rsidRPr="000E7812">
        <w:t>1</w:t>
      </w:r>
      <w:r w:rsidRPr="000E7812">
        <w:tab/>
      </w:r>
      <w:r>
        <w:t>Yúnis án-i-</w:t>
      </w:r>
      <w:r>
        <w:rPr>
          <w:rFonts w:hint="eastAsia"/>
        </w:rPr>
        <w:t>Afrú</w:t>
      </w:r>
      <w:r>
        <w:t></w:t>
      </w:r>
      <w:r>
        <w:rPr>
          <w:rFonts w:hint="eastAsia"/>
        </w:rPr>
        <w:t>tih</w:t>
      </w:r>
      <w:r w:rsidRPr="000E7812">
        <w:tab/>
      </w:r>
      <w:r w:rsidRPr="000E7812">
        <w:tab/>
      </w:r>
      <w:r>
        <w:t>--- *L / All 1 occurances corrected.</w:t>
      </w:r>
    </w:p>
    <w:p w14:paraId="5FBE65C7" w14:textId="77777777" w:rsidR="00C57E99" w:rsidRPr="000E7812" w:rsidRDefault="00C57E99" w:rsidP="00C57E99">
      <w:pPr>
        <w:pStyle w:val="StructureTextList"/>
      </w:pPr>
      <w:r w:rsidRPr="000E7812">
        <w:rPr>
          <w:highlight w:val="green"/>
        </w:rPr>
        <w:t>|Zahir|</w:t>
      </w:r>
      <w:r w:rsidR="00627ED1" w:rsidRPr="00627ED1">
        <w:tab/>
      </w:r>
      <w:r w:rsidRPr="000E7812">
        <w:t>1</w:t>
      </w:r>
      <w:r w:rsidRPr="000E7812">
        <w:tab/>
      </w:r>
      <w:r>
        <w:t>Ẓáhir</w:t>
      </w:r>
      <w:r w:rsidRPr="000E7812">
        <w:tab/>
      </w:r>
      <w:r w:rsidRPr="000E7812">
        <w:tab/>
      </w:r>
      <w:r>
        <w:t>fuzzy match (|Ẓáhir|) *L / All 1 occurances corrected.</w:t>
      </w:r>
    </w:p>
    <w:p w14:paraId="26536C1F" w14:textId="77777777" w:rsidR="00C57E99" w:rsidRPr="000E7812" w:rsidRDefault="00C57E99" w:rsidP="00C57E99">
      <w:pPr>
        <w:pStyle w:val="StructureTextList"/>
      </w:pPr>
      <w:r w:rsidRPr="000E7812">
        <w:rPr>
          <w:highlight w:val="green"/>
        </w:rPr>
        <w:t>|Zahra Shahid|</w:t>
      </w:r>
      <w:r w:rsidR="00627ED1" w:rsidRPr="00627ED1">
        <w:tab/>
      </w:r>
      <w:r w:rsidRPr="000E7812">
        <w:t>1</w:t>
      </w:r>
      <w:r w:rsidRPr="000E7812">
        <w:tab/>
      </w:r>
      <w:r>
        <w:t>Zahrá </w:t>
      </w:r>
      <w:r>
        <w:rPr>
          <w:rFonts w:hint="eastAsia"/>
        </w:rPr>
        <w:t>ahíd</w:t>
      </w:r>
      <w:r w:rsidRPr="000E7812">
        <w:tab/>
      </w:r>
      <w:r w:rsidRPr="000E7812">
        <w:tab/>
      </w:r>
      <w:r>
        <w:t>--- *e *e *L / All 1 occurances corrected.</w:t>
      </w:r>
    </w:p>
    <w:p w14:paraId="69679928" w14:textId="77777777" w:rsidR="00C57E99" w:rsidRPr="000E7812" w:rsidRDefault="00C57E99" w:rsidP="00C57E99">
      <w:pPr>
        <w:pStyle w:val="StructureTextList"/>
      </w:pPr>
      <w:r w:rsidRPr="000E7812">
        <w:rPr>
          <w:highlight w:val="green"/>
        </w:rPr>
        <w:t>|Zahra|</w:t>
      </w:r>
      <w:r w:rsidR="00627ED1" w:rsidRPr="00627ED1">
        <w:tab/>
      </w:r>
      <w:r w:rsidRPr="000E7812">
        <w:t>2</w:t>
      </w:r>
      <w:r w:rsidRPr="000E7812">
        <w:tab/>
      </w:r>
      <w:r>
        <w:t>Zahrá</w:t>
      </w:r>
      <w:r w:rsidRPr="000E7812">
        <w:tab/>
      </w:r>
      <w:r w:rsidRPr="000E7812">
        <w:tab/>
      </w:r>
      <w:r>
        <w:t>fuzzy match (|Zahrá|) *L / All 2 occurances corrected.</w:t>
      </w:r>
    </w:p>
    <w:p w14:paraId="466B80B4" w14:textId="77777777" w:rsidR="00C57E99" w:rsidRPr="000E7812" w:rsidRDefault="00C57E99" w:rsidP="00C57E99">
      <w:pPr>
        <w:pStyle w:val="StructureTextList"/>
      </w:pPr>
      <w:r w:rsidRPr="000E7812">
        <w:rPr>
          <w:highlight w:val="green"/>
        </w:rPr>
        <w:t>|Zahrá|</w:t>
      </w:r>
      <w:r w:rsidR="00627ED1" w:rsidRPr="00627ED1">
        <w:tab/>
      </w:r>
      <w:r w:rsidRPr="000E7812">
        <w:t>1</w:t>
      </w:r>
      <w:r w:rsidRPr="000E7812">
        <w:tab/>
      </w:r>
      <w:r w:rsidRPr="000E7812">
        <w:tab/>
      </w:r>
      <w:r>
        <w:t>ok</w:t>
      </w:r>
      <w:r w:rsidRPr="000E7812">
        <w:tab/>
      </w:r>
      <w:r>
        <w:t>unprecedented match</w:t>
      </w:r>
    </w:p>
    <w:p w14:paraId="253545D2" w14:textId="77777777" w:rsidR="00C57E99" w:rsidRPr="000E7812" w:rsidRDefault="00C57E99" w:rsidP="00C57E99">
      <w:pPr>
        <w:pStyle w:val="StructureTextList"/>
      </w:pPr>
      <w:r w:rsidRPr="000E7812">
        <w:rPr>
          <w:highlight w:val="green"/>
        </w:rPr>
        <w:t>|Zaman|</w:t>
      </w:r>
      <w:r w:rsidR="00627ED1" w:rsidRPr="00627ED1">
        <w:tab/>
      </w:r>
      <w:r w:rsidRPr="000E7812">
        <w:t>2</w:t>
      </w:r>
      <w:r w:rsidRPr="000E7812">
        <w:tab/>
      </w:r>
      <w:r>
        <w:t>Zamán</w:t>
      </w:r>
      <w:r w:rsidRPr="000E7812">
        <w:tab/>
      </w:r>
      <w:r w:rsidRPr="000E7812">
        <w:tab/>
      </w:r>
      <w:r>
        <w:t>fuzzy match (|Zamán|) *L / All 2 occurances corrected.</w:t>
      </w:r>
    </w:p>
    <w:p w14:paraId="07C44742" w14:textId="77777777" w:rsidR="00C57E99" w:rsidRPr="000E7812" w:rsidRDefault="00C57E99" w:rsidP="00C57E99">
      <w:pPr>
        <w:pStyle w:val="StructureTextList"/>
      </w:pPr>
      <w:r w:rsidRPr="000E7812">
        <w:rPr>
          <w:rStyle w:val="referenceauthor"/>
          <w:highlight w:val="green"/>
        </w:rPr>
        <w:t>|ZARQANI|</w:t>
      </w:r>
      <w:r w:rsidR="00627ED1" w:rsidRPr="00627ED1">
        <w:tab/>
      </w:r>
      <w:r w:rsidRPr="000E7812">
        <w:t>1</w:t>
      </w:r>
      <w:r w:rsidRPr="000E7812">
        <w:tab/>
      </w:r>
      <w:r>
        <w:t>ZARQÁNÍ</w:t>
      </w:r>
      <w:r w:rsidRPr="000E7812">
        <w:tab/>
      </w:r>
      <w:r w:rsidRPr="000E7812">
        <w:tab/>
      </w:r>
      <w:r>
        <w:t>fuzzy match (|Zarqání|) *L / All 1 occurances corrected.</w:t>
      </w:r>
    </w:p>
    <w:p w14:paraId="0FEE6AC6" w14:textId="77777777" w:rsidR="00C57E99" w:rsidRPr="000E7812" w:rsidRDefault="00C57E99" w:rsidP="00C57E99">
      <w:pPr>
        <w:pStyle w:val="StructureTextList"/>
      </w:pPr>
      <w:r w:rsidRPr="000E7812">
        <w:rPr>
          <w:rStyle w:val="footnoteLinked"/>
          <w:highlight w:val="green"/>
        </w:rPr>
        <w:t>|Zarqani|</w:t>
      </w:r>
      <w:r w:rsidR="00627ED1" w:rsidRPr="00627ED1">
        <w:tab/>
      </w:r>
      <w:r w:rsidRPr="000E7812">
        <w:t>2</w:t>
      </w:r>
      <w:r w:rsidRPr="000E7812">
        <w:tab/>
      </w:r>
      <w:r>
        <w:t>Zarqání</w:t>
      </w:r>
      <w:r w:rsidRPr="000E7812">
        <w:tab/>
      </w:r>
      <w:r w:rsidRPr="000E7812">
        <w:tab/>
      </w:r>
      <w:r>
        <w:t>fuzzy match (|Zarqání|) *L / All 2 occurances corrected.</w:t>
      </w:r>
    </w:p>
    <w:p w14:paraId="4882DF75" w14:textId="77777777" w:rsidR="00C57E99" w:rsidRPr="000E7812" w:rsidRDefault="00C57E99" w:rsidP="00C57E99">
      <w:pPr>
        <w:pStyle w:val="StructureTextList"/>
      </w:pPr>
      <w:r w:rsidRPr="000E7812">
        <w:rPr>
          <w:highlight w:val="green"/>
        </w:rPr>
        <w:t>|Zavarih|</w:t>
      </w:r>
      <w:r w:rsidR="00627ED1" w:rsidRPr="00627ED1">
        <w:tab/>
      </w:r>
      <w:r w:rsidRPr="000E7812">
        <w:t>1</w:t>
      </w:r>
      <w:r w:rsidRPr="000E7812">
        <w:tab/>
      </w:r>
      <w:r>
        <w:t>Zavárih</w:t>
      </w:r>
      <w:r w:rsidRPr="000E7812">
        <w:tab/>
      </w:r>
      <w:r w:rsidRPr="000E7812">
        <w:tab/>
      </w:r>
      <w:r>
        <w:t>fuzzy match (|Zavárih|) *L / All 1 occurances corrected.</w:t>
      </w:r>
    </w:p>
    <w:p w14:paraId="5FC367D0" w14:textId="77777777" w:rsidR="00C57E99" w:rsidRPr="000E7812" w:rsidRDefault="00C57E99" w:rsidP="00C57E99">
      <w:pPr>
        <w:pStyle w:val="StructureTextList"/>
      </w:pPr>
      <w:r w:rsidRPr="000E7812">
        <w:rPr>
          <w:highlight w:val="green"/>
        </w:rPr>
        <w:t>|Zavárih|</w:t>
      </w:r>
      <w:r w:rsidR="00627ED1" w:rsidRPr="00627ED1">
        <w:tab/>
      </w:r>
      <w:r w:rsidRPr="000E7812">
        <w:t>1</w:t>
      </w:r>
      <w:r w:rsidRPr="000E7812">
        <w:tab/>
      </w:r>
      <w:r w:rsidRPr="000E7812">
        <w:tab/>
      </w:r>
      <w:r>
        <w:t>ok</w:t>
      </w:r>
      <w:r w:rsidRPr="000E7812">
        <w:tab/>
      </w:r>
      <w:r>
        <w:t>unprecedented match</w:t>
      </w:r>
    </w:p>
    <w:p w14:paraId="66728E5F" w14:textId="77777777" w:rsidR="00C57E99" w:rsidRPr="000E7812" w:rsidRDefault="00C57E99" w:rsidP="00C57E99">
      <w:pPr>
        <w:pStyle w:val="StructureTextList"/>
      </w:pPr>
      <w:r w:rsidRPr="000E7812">
        <w:rPr>
          <w:highlight w:val="green"/>
        </w:rPr>
        <w:t>|Zayn’ul-Muqarrabin|</w:t>
      </w:r>
      <w:r w:rsidR="00627ED1" w:rsidRPr="00627ED1">
        <w:tab/>
      </w:r>
      <w:r w:rsidRPr="000E7812">
        <w:t>2</w:t>
      </w:r>
      <w:r w:rsidRPr="000E7812">
        <w:tab/>
      </w:r>
      <w:r>
        <w:t>Zaynu’l-Muqarrabín</w:t>
      </w:r>
      <w:r w:rsidRPr="000E7812">
        <w:tab/>
      </w:r>
      <w:r w:rsidRPr="000E7812">
        <w:tab/>
      </w:r>
      <w:r>
        <w:t>fuzzy match (|Zaynu’l-Muqarrabín|) *L / All 2 occurances corrected.</w:t>
      </w:r>
    </w:p>
    <w:p w14:paraId="53CCBD5C" w14:textId="77777777" w:rsidR="00C57E99" w:rsidRPr="000E7812" w:rsidRDefault="00C57E99" w:rsidP="00C57E99">
      <w:pPr>
        <w:pStyle w:val="StructureTextList"/>
      </w:pPr>
      <w:r w:rsidRPr="000E7812">
        <w:rPr>
          <w:highlight w:val="green"/>
        </w:rPr>
        <w:t>|Zaynu’l-Muqarrabin|</w:t>
      </w:r>
      <w:r w:rsidR="00627ED1" w:rsidRPr="00627ED1">
        <w:tab/>
      </w:r>
      <w:r w:rsidRPr="000E7812">
        <w:t>1</w:t>
      </w:r>
      <w:r w:rsidRPr="000E7812">
        <w:tab/>
      </w:r>
      <w:r>
        <w:t>Zaynu’l-Muqarrabín</w:t>
      </w:r>
      <w:r w:rsidRPr="000E7812">
        <w:tab/>
      </w:r>
      <w:r w:rsidRPr="000E7812">
        <w:tab/>
      </w:r>
      <w:r>
        <w:t>fuzzy match (|Zaynu’l-Muqarrabín|) *L / All 1 occurances corrected.</w:t>
      </w:r>
    </w:p>
    <w:p w14:paraId="70894D02" w14:textId="77777777" w:rsidR="00C57E99" w:rsidRPr="005647E7" w:rsidRDefault="00C57E99" w:rsidP="00C57E99">
      <w:pPr>
        <w:pStyle w:val="StructureMastertext"/>
      </w:pPr>
      <w:bookmarkStart w:id="72" w:name="Structure_SimplifyRevisionsTable"/>
      <w:r>
        <w:t>Simplify</w:t>
      </w:r>
      <w:r w:rsidRPr="005647E7">
        <w:t xml:space="preserve"> Revisions Table</w:t>
      </w:r>
      <w:bookmarkEnd w:id="72"/>
    </w:p>
    <w:tbl>
      <w:tblPr>
        <w:tblW w:w="8755" w:type="dxa"/>
        <w:tblLayout w:type="fixed"/>
        <w:tblLook w:val="04A0" w:firstRow="1" w:lastRow="0" w:firstColumn="1" w:lastColumn="0" w:noHBand="0" w:noVBand="1"/>
      </w:tblPr>
      <w:tblGrid>
        <w:gridCol w:w="1242"/>
        <w:gridCol w:w="1134"/>
        <w:gridCol w:w="1134"/>
        <w:gridCol w:w="1418"/>
        <w:gridCol w:w="1134"/>
        <w:gridCol w:w="1134"/>
        <w:gridCol w:w="1559"/>
      </w:tblGrid>
      <w:tr w:rsidR="00C57E99" w:rsidRPr="00DA7683" w14:paraId="123AF6A3" w14:textId="77777777" w:rsidTr="00E94440">
        <w:trPr>
          <w:trHeight w:val="170"/>
        </w:trPr>
        <w:tc>
          <w:tcPr>
            <w:tcW w:w="1242" w:type="dxa"/>
            <w:tcBorders>
              <w:top w:val="single" w:sz="4" w:space="0" w:color="auto"/>
              <w:left w:val="single" w:sz="4" w:space="0" w:color="auto"/>
              <w:bottom w:val="single" w:sz="4" w:space="0" w:color="auto"/>
              <w:right w:val="single" w:sz="4" w:space="0" w:color="auto"/>
            </w:tcBorders>
          </w:tcPr>
          <w:p w14:paraId="5E5C36B8" w14:textId="77777777" w:rsidR="00C57E99" w:rsidRPr="00DA7683" w:rsidRDefault="00C57E99" w:rsidP="00E94440">
            <w:pPr>
              <w:pStyle w:val="StructureTableHeading"/>
            </w:pPr>
            <w:r w:rsidRPr="00DA7683">
              <w:t>String before</w:t>
            </w:r>
          </w:p>
        </w:tc>
        <w:tc>
          <w:tcPr>
            <w:tcW w:w="1134" w:type="dxa"/>
            <w:tcBorders>
              <w:top w:val="single" w:sz="4" w:space="0" w:color="auto"/>
              <w:left w:val="single" w:sz="4" w:space="0" w:color="auto"/>
              <w:bottom w:val="single" w:sz="4" w:space="0" w:color="auto"/>
              <w:right w:val="single" w:sz="4" w:space="0" w:color="auto"/>
            </w:tcBorders>
            <w:hideMark/>
          </w:tcPr>
          <w:p w14:paraId="12AC0764" w14:textId="77777777" w:rsidR="00C57E99" w:rsidRPr="00DA7683" w:rsidRDefault="00C57E99" w:rsidP="00E94440">
            <w:pPr>
              <w:pStyle w:val="StructureTableHeading"/>
            </w:pPr>
            <w:r w:rsidRPr="00DA7683">
              <w:t>Deleted</w:t>
            </w:r>
          </w:p>
        </w:tc>
        <w:tc>
          <w:tcPr>
            <w:tcW w:w="1134" w:type="dxa"/>
            <w:tcBorders>
              <w:top w:val="single" w:sz="4" w:space="0" w:color="auto"/>
              <w:left w:val="single" w:sz="4" w:space="0" w:color="auto"/>
              <w:bottom w:val="single" w:sz="4" w:space="0" w:color="auto"/>
              <w:right w:val="single" w:sz="4" w:space="0" w:color="auto"/>
            </w:tcBorders>
          </w:tcPr>
          <w:p w14:paraId="6CA432EF" w14:textId="77777777" w:rsidR="00C57E99" w:rsidRPr="00DA7683" w:rsidRDefault="00C57E99" w:rsidP="00E94440">
            <w:pPr>
              <w:pStyle w:val="StructureTableHeading"/>
            </w:pPr>
            <w:r w:rsidRPr="00DA7683">
              <w:t>Inserted</w:t>
            </w:r>
          </w:p>
        </w:tc>
        <w:tc>
          <w:tcPr>
            <w:tcW w:w="1418" w:type="dxa"/>
            <w:tcBorders>
              <w:top w:val="single" w:sz="4" w:space="0" w:color="auto"/>
              <w:left w:val="single" w:sz="4" w:space="0" w:color="auto"/>
              <w:bottom w:val="single" w:sz="4" w:space="0" w:color="auto"/>
              <w:right w:val="single" w:sz="4" w:space="0" w:color="auto"/>
            </w:tcBorders>
            <w:hideMark/>
          </w:tcPr>
          <w:p w14:paraId="7242F016" w14:textId="77777777" w:rsidR="00C57E99" w:rsidRPr="00DA7683" w:rsidRDefault="00C57E99" w:rsidP="00E94440">
            <w:pPr>
              <w:pStyle w:val="StructureTableHeading"/>
            </w:pPr>
            <w:r w:rsidRPr="00DA7683">
              <w:t>String after</w:t>
            </w:r>
          </w:p>
        </w:tc>
        <w:tc>
          <w:tcPr>
            <w:tcW w:w="1134" w:type="dxa"/>
            <w:tcBorders>
              <w:top w:val="single" w:sz="4" w:space="0" w:color="auto"/>
              <w:left w:val="single" w:sz="4" w:space="0" w:color="auto"/>
              <w:bottom w:val="single" w:sz="4" w:space="0" w:color="auto"/>
              <w:right w:val="single" w:sz="4" w:space="0" w:color="auto"/>
            </w:tcBorders>
          </w:tcPr>
          <w:p w14:paraId="0D01602D" w14:textId="77777777" w:rsidR="00C57E99" w:rsidRPr="00DA7683" w:rsidRDefault="00C57E99" w:rsidP="00E94440">
            <w:pPr>
              <w:pStyle w:val="StructureTableHeading"/>
            </w:pPr>
            <w:r w:rsidRPr="00DA7683">
              <w:t>Style</w:t>
            </w:r>
          </w:p>
        </w:tc>
        <w:tc>
          <w:tcPr>
            <w:tcW w:w="1134" w:type="dxa"/>
            <w:tcBorders>
              <w:top w:val="single" w:sz="4" w:space="0" w:color="auto"/>
              <w:left w:val="single" w:sz="4" w:space="0" w:color="auto"/>
              <w:bottom w:val="single" w:sz="4" w:space="0" w:color="auto"/>
              <w:right w:val="single" w:sz="4" w:space="0" w:color="auto"/>
            </w:tcBorders>
          </w:tcPr>
          <w:p w14:paraId="08D34C48" w14:textId="77777777" w:rsidR="00C57E99" w:rsidRPr="00DA7683" w:rsidRDefault="00C57E99" w:rsidP="00E94440">
            <w:pPr>
              <w:pStyle w:val="StructureTableHeading"/>
            </w:pPr>
            <w:r w:rsidRPr="00DA7683">
              <w:t>Replace</w:t>
            </w:r>
          </w:p>
        </w:tc>
        <w:tc>
          <w:tcPr>
            <w:tcW w:w="1559" w:type="dxa"/>
            <w:tcBorders>
              <w:top w:val="single" w:sz="4" w:space="0" w:color="auto"/>
              <w:left w:val="single" w:sz="4" w:space="0" w:color="auto"/>
              <w:bottom w:val="single" w:sz="4" w:space="0" w:color="auto"/>
              <w:right w:val="single" w:sz="4" w:space="0" w:color="auto"/>
            </w:tcBorders>
            <w:hideMark/>
          </w:tcPr>
          <w:p w14:paraId="2D2226E5" w14:textId="77777777" w:rsidR="00C57E99" w:rsidRPr="00971E46" w:rsidRDefault="00C57E99" w:rsidP="00E94440">
            <w:pPr>
              <w:pStyle w:val="StructureTableHeading"/>
              <w:rPr>
                <w:rStyle w:val="indexverweis"/>
              </w:rPr>
            </w:pPr>
            <w:r w:rsidRPr="00DA7683">
              <w:t>Accept/Reject</w:t>
            </w:r>
          </w:p>
        </w:tc>
      </w:tr>
      <w:tr w:rsidR="00C57E99" w:rsidRPr="00DA7683" w14:paraId="6FD1ABD4" w14:textId="77777777" w:rsidTr="00E94440">
        <w:trPr>
          <w:trHeight w:val="170"/>
        </w:trPr>
        <w:tc>
          <w:tcPr>
            <w:tcW w:w="1242" w:type="dxa"/>
            <w:tcBorders>
              <w:top w:val="single" w:sz="4" w:space="0" w:color="auto"/>
              <w:left w:val="single" w:sz="4" w:space="0" w:color="auto"/>
              <w:bottom w:val="single" w:sz="4" w:space="0" w:color="auto"/>
              <w:right w:val="single" w:sz="4" w:space="0" w:color="auto"/>
            </w:tcBorders>
          </w:tcPr>
          <w:p w14:paraId="7B147DB7" w14:textId="77777777" w:rsidR="00C57E99" w:rsidRPr="00DA7683" w:rsidRDefault="00C57E99" w:rsidP="00E94440">
            <w:pPr>
              <w:pStyle w:val="StructureTableList"/>
            </w:pPr>
          </w:p>
        </w:tc>
        <w:tc>
          <w:tcPr>
            <w:tcW w:w="1134" w:type="dxa"/>
            <w:tcBorders>
              <w:top w:val="single" w:sz="4" w:space="0" w:color="auto"/>
              <w:left w:val="single" w:sz="4" w:space="0" w:color="auto"/>
              <w:bottom w:val="single" w:sz="4" w:space="0" w:color="auto"/>
              <w:right w:val="single" w:sz="4" w:space="0" w:color="auto"/>
            </w:tcBorders>
          </w:tcPr>
          <w:p w14:paraId="5C27BFA7" w14:textId="77777777" w:rsidR="00C57E99" w:rsidRPr="00DA7683" w:rsidRDefault="00C57E99" w:rsidP="00E94440">
            <w:pPr>
              <w:pStyle w:val="StructureTableList"/>
            </w:pPr>
          </w:p>
        </w:tc>
        <w:tc>
          <w:tcPr>
            <w:tcW w:w="1134" w:type="dxa"/>
            <w:tcBorders>
              <w:top w:val="single" w:sz="4" w:space="0" w:color="auto"/>
              <w:left w:val="single" w:sz="4" w:space="0" w:color="auto"/>
              <w:bottom w:val="single" w:sz="4" w:space="0" w:color="auto"/>
              <w:right w:val="single" w:sz="4" w:space="0" w:color="auto"/>
            </w:tcBorders>
          </w:tcPr>
          <w:p w14:paraId="7BF05257" w14:textId="77777777" w:rsidR="00C57E99" w:rsidRPr="00DA7683" w:rsidRDefault="00C57E99" w:rsidP="00E94440">
            <w:pPr>
              <w:pStyle w:val="StructureTableList"/>
            </w:pPr>
          </w:p>
        </w:tc>
        <w:tc>
          <w:tcPr>
            <w:tcW w:w="1418" w:type="dxa"/>
            <w:tcBorders>
              <w:top w:val="single" w:sz="4" w:space="0" w:color="auto"/>
              <w:left w:val="single" w:sz="4" w:space="0" w:color="auto"/>
              <w:bottom w:val="single" w:sz="4" w:space="0" w:color="auto"/>
              <w:right w:val="single" w:sz="4" w:space="0" w:color="auto"/>
            </w:tcBorders>
          </w:tcPr>
          <w:p w14:paraId="4D93CA4B" w14:textId="77777777" w:rsidR="00C57E99" w:rsidRPr="00DA7683" w:rsidRDefault="00C57E99" w:rsidP="00E94440">
            <w:pPr>
              <w:pStyle w:val="StructureTableList"/>
            </w:pPr>
          </w:p>
        </w:tc>
        <w:tc>
          <w:tcPr>
            <w:tcW w:w="1134" w:type="dxa"/>
            <w:tcBorders>
              <w:top w:val="single" w:sz="4" w:space="0" w:color="auto"/>
              <w:left w:val="single" w:sz="4" w:space="0" w:color="auto"/>
              <w:bottom w:val="single" w:sz="4" w:space="0" w:color="auto"/>
              <w:right w:val="single" w:sz="4" w:space="0" w:color="auto"/>
            </w:tcBorders>
          </w:tcPr>
          <w:p w14:paraId="39C46E4C" w14:textId="77777777" w:rsidR="00C57E99" w:rsidRPr="00DA7683" w:rsidRDefault="00C57E99" w:rsidP="00E94440">
            <w:pPr>
              <w:pStyle w:val="StructureTableList"/>
            </w:pPr>
          </w:p>
        </w:tc>
        <w:tc>
          <w:tcPr>
            <w:tcW w:w="1134" w:type="dxa"/>
            <w:tcBorders>
              <w:top w:val="single" w:sz="4" w:space="0" w:color="auto"/>
              <w:left w:val="single" w:sz="4" w:space="0" w:color="auto"/>
              <w:bottom w:val="single" w:sz="4" w:space="0" w:color="auto"/>
              <w:right w:val="single" w:sz="4" w:space="0" w:color="auto"/>
            </w:tcBorders>
          </w:tcPr>
          <w:p w14:paraId="3FC8254A" w14:textId="77777777" w:rsidR="00C57E99" w:rsidRPr="00DA7683" w:rsidRDefault="00C57E99" w:rsidP="00E94440">
            <w:pPr>
              <w:pStyle w:val="StructureTableList"/>
            </w:pPr>
          </w:p>
        </w:tc>
        <w:tc>
          <w:tcPr>
            <w:tcW w:w="1559" w:type="dxa"/>
            <w:tcBorders>
              <w:top w:val="single" w:sz="4" w:space="0" w:color="auto"/>
              <w:left w:val="single" w:sz="4" w:space="0" w:color="auto"/>
              <w:bottom w:val="single" w:sz="4" w:space="0" w:color="auto"/>
              <w:right w:val="single" w:sz="4" w:space="0" w:color="auto"/>
            </w:tcBorders>
          </w:tcPr>
          <w:p w14:paraId="7C4B4CE3" w14:textId="77777777" w:rsidR="00C57E99" w:rsidRPr="00DA7683" w:rsidRDefault="00C57E99" w:rsidP="00E94440">
            <w:pPr>
              <w:pStyle w:val="StructureTableList"/>
            </w:pPr>
          </w:p>
        </w:tc>
      </w:tr>
    </w:tbl>
    <w:p w14:paraId="59B9DE86" w14:textId="77777777" w:rsidR="00C57E99" w:rsidRDefault="00C57E99" w:rsidP="00C57E99">
      <w:pPr>
        <w:pStyle w:val="StructureMastertext"/>
      </w:pPr>
      <w:bookmarkStart w:id="73" w:name="Structure_SpellingErrorTable"/>
      <w:r w:rsidRPr="005647E7">
        <w:t xml:space="preserve">Spelling Error </w:t>
      </w:r>
      <w:bookmarkEnd w:id="73"/>
      <w:r>
        <w:t>Table</w:t>
      </w:r>
    </w:p>
    <w:p w14:paraId="4A9A93EB" w14:textId="77777777" w:rsidR="00C57E99" w:rsidRDefault="00C57E99" w:rsidP="00C57E99">
      <w:pPr>
        <w:pStyle w:val="StructureTableList"/>
        <w:rPr>
          <w:lang w:val="de-DE"/>
        </w:rPr>
      </w:pPr>
    </w:p>
    <w:p w14:paraId="27298506" w14:textId="77777777" w:rsidR="00C57E99" w:rsidRDefault="00C57E99" w:rsidP="00C57E99">
      <w:pPr>
        <w:pStyle w:val="StructureTableList"/>
        <w:rPr>
          <w:lang w:val="de-DE"/>
        </w:rPr>
      </w:pPr>
    </w:p>
    <w:p w14:paraId="7EE10B2C" w14:textId="77777777" w:rsidR="00C57E99" w:rsidRDefault="00C57E99" w:rsidP="00C57E99">
      <w:pPr>
        <w:pStyle w:val="StructureMastertext"/>
      </w:pPr>
      <w:r>
        <w:t>Logbook</w:t>
      </w:r>
      <w:bookmarkEnd w:id="59"/>
    </w:p>
    <w:p w14:paraId="1A768894" w14:textId="77777777" w:rsidR="00C57E99" w:rsidRDefault="00C57E99" w:rsidP="00C57E99">
      <w:pPr>
        <w:pStyle w:val="LogH-2developmentalline"/>
      </w:pPr>
    </w:p>
    <w:p w14:paraId="50625754" w14:textId="77777777" w:rsidR="00C57E99" w:rsidRDefault="00C57E99" w:rsidP="00C57E99">
      <w:pPr>
        <w:pStyle w:val="LogH-3theme"/>
      </w:pPr>
      <w:r>
        <w:t xml:space="preserve">Grundvorbereitung des Textes für die Mastertextgestaltung </w:t>
      </w:r>
      <w:r w:rsidR="00627ED1" w:rsidRPr="00627ED1">
        <w:rPr>
          <w:rStyle w:val="logmacronameautoentry0"/>
        </w:rPr>
        <w:t>{AutoEntry PrepareNewText}</w:t>
      </w:r>
    </w:p>
    <w:p w14:paraId="67BD08E1" w14:textId="77777777" w:rsidR="00C57E99" w:rsidRDefault="00C57E99" w:rsidP="00C57E99">
      <w:pPr>
        <w:pStyle w:val="Log-1DONEscript"/>
        <w:numPr>
          <w:ilvl w:val="0"/>
          <w:numId w:val="42"/>
        </w:numPr>
      </w:pPr>
      <w:r>
        <w:t xml:space="preserve">Änderungen Nachverfolgen angeschaltet </w:t>
      </w:r>
      <w:r w:rsidR="00627ED1" w:rsidRPr="00627ED1">
        <w:rPr>
          <w:rStyle w:val="logmacronameautoentry0"/>
        </w:rPr>
        <w:t>{AutoEntry PrepareNewText}</w:t>
      </w:r>
    </w:p>
    <w:p w14:paraId="5A0A97FF" w14:textId="77777777" w:rsidR="00C57E99" w:rsidRDefault="00C57E99" w:rsidP="00C57E99">
      <w:pPr>
        <w:pStyle w:val="Log-1DONEscript"/>
        <w:numPr>
          <w:ilvl w:val="0"/>
          <w:numId w:val="42"/>
        </w:numPr>
      </w:pPr>
      <w:r>
        <w:t xml:space="preserve">Logbuchabschnitt angelegt </w:t>
      </w:r>
      <w:r w:rsidR="00627ED1" w:rsidRPr="00627ED1">
        <w:rPr>
          <w:rStyle w:val="logmacronameautoentry0"/>
        </w:rPr>
        <w:t>{AutoEntry PrepareNewText}</w:t>
      </w:r>
    </w:p>
    <w:p w14:paraId="6375FFEE" w14:textId="77777777" w:rsidR="00C57E99" w:rsidRDefault="00C57E99" w:rsidP="00C57E99">
      <w:pPr>
        <w:pStyle w:val="Log-1DONEscript"/>
        <w:numPr>
          <w:ilvl w:val="0"/>
          <w:numId w:val="42"/>
        </w:numPr>
      </w:pPr>
      <w:r>
        <w:t>&lt;Front/&gt;-Tag und &lt;End/&gt;-Tag eingefügt.</w:t>
      </w:r>
      <w:r w:rsidR="00627ED1" w:rsidRPr="00627ED1">
        <w:rPr>
          <w:rStyle w:val="logmacronameautoentry0"/>
        </w:rPr>
        <w:t>{AutoEntry PrepareNewText}</w:t>
      </w:r>
    </w:p>
    <w:p w14:paraId="40E835B0" w14:textId="77777777" w:rsidR="00C57E99" w:rsidRDefault="00C57E99" w:rsidP="00C57E99">
      <w:pPr>
        <w:pStyle w:val="Log-2stillneedstobedone"/>
      </w:pPr>
      <w:r>
        <w:t>Bitte die Tag-Positionen überprüfen, sowie &lt;Body/&gt;-Tag und &lt;Back/&gt;-Tag manuell einfügen.</w:t>
      </w:r>
      <w:r w:rsidR="00627ED1" w:rsidRPr="00627ED1">
        <w:rPr>
          <w:rStyle w:val="logmacronameautoentry0"/>
        </w:rPr>
        <w:t>{AutoEntry PrepareNewText}</w:t>
      </w:r>
    </w:p>
    <w:p w14:paraId="27606DD1" w14:textId="77777777" w:rsidR="00C57E99" w:rsidRDefault="00C57E99" w:rsidP="00C57E99">
      <w:pPr>
        <w:pStyle w:val="Log-1DONEscript"/>
        <w:numPr>
          <w:ilvl w:val="0"/>
          <w:numId w:val="42"/>
        </w:numPr>
      </w:pPr>
      <w:r>
        <w:t xml:space="preserve">Datei mit Template </w:t>
      </w:r>
      <w:r w:rsidR="00627ED1" w:rsidRPr="00627ED1">
        <w:rPr>
          <w:rStyle w:val="logfilename"/>
        </w:rPr>
        <w:t>Template Mastertext—ongoing.dotm</w:t>
      </w:r>
      <w:r>
        <w:t xml:space="preserve"> verbunden </w:t>
      </w:r>
      <w:r w:rsidR="00627ED1" w:rsidRPr="00627ED1">
        <w:rPr>
          <w:rStyle w:val="logmacronameautoentry0"/>
        </w:rPr>
        <w:t>{AutoEntry PrepareNewText}</w:t>
      </w:r>
    </w:p>
    <w:p w14:paraId="3961AC57" w14:textId="77777777" w:rsidR="00C57E99" w:rsidRDefault="00C57E99" w:rsidP="00C57E99">
      <w:pPr>
        <w:pStyle w:val="Log-2DONEscript"/>
        <w:numPr>
          <w:ilvl w:val="1"/>
          <w:numId w:val="42"/>
        </w:numPr>
        <w:ind w:left="1020" w:hanging="340"/>
      </w:pPr>
      <w:r>
        <w:t xml:space="preserve">Automatische Aktualisierung der Formatvorlagen angeschaltet um Formatvorlagen zu importieren </w:t>
      </w:r>
      <w:r w:rsidR="00627ED1" w:rsidRPr="00627ED1">
        <w:rPr>
          <w:rStyle w:val="logmacronameautoentry0"/>
        </w:rPr>
        <w:t>{AutoEntry PrepareNewText}</w:t>
      </w:r>
    </w:p>
    <w:p w14:paraId="731D4F08" w14:textId="77777777" w:rsidR="00C57E99" w:rsidRDefault="00C57E99" w:rsidP="00C57E99">
      <w:pPr>
        <w:pStyle w:val="Log-2DONEscript"/>
        <w:numPr>
          <w:ilvl w:val="1"/>
          <w:numId w:val="42"/>
        </w:numPr>
        <w:ind w:left="1020" w:hanging="340"/>
      </w:pPr>
      <w:r>
        <w:t xml:space="preserve">Automatische Aktualisierung der Formatvorlagen wieder abgeschaltet </w:t>
      </w:r>
      <w:r w:rsidR="00627ED1" w:rsidRPr="00627ED1">
        <w:rPr>
          <w:rStyle w:val="logmacronameautoentry0"/>
        </w:rPr>
        <w:t>{AutoEntry PrepareNewText}</w:t>
      </w:r>
    </w:p>
    <w:p w14:paraId="466DE669" w14:textId="77777777" w:rsidR="00C57E99" w:rsidRDefault="00C57E99" w:rsidP="00C57E99">
      <w:pPr>
        <w:pStyle w:val="Log-2DONEscript"/>
        <w:numPr>
          <w:ilvl w:val="1"/>
          <w:numId w:val="42"/>
        </w:numPr>
        <w:ind w:left="1020" w:hanging="340"/>
      </w:pPr>
      <w:r>
        <w:t xml:space="preserve">Templatespezifische Formatvorlagen gelöscht mittels Makro </w:t>
      </w:r>
      <w:r w:rsidR="00627ED1" w:rsidRPr="00627ED1">
        <w:rPr>
          <w:rStyle w:val="logmacroname"/>
        </w:rPr>
        <w:t>MT_EliminateLocalTemplateStyles(parameters)</w:t>
      </w:r>
      <w:r>
        <w:t xml:space="preserve"> - NICHT als Überarbeitung markiert </w:t>
      </w:r>
      <w:r w:rsidR="00627ED1" w:rsidRPr="00627ED1">
        <w:rPr>
          <w:rStyle w:val="logmacronameautoentry0"/>
        </w:rPr>
        <w:t>{AutoEntry PrepareNewText}</w:t>
      </w:r>
    </w:p>
    <w:p w14:paraId="012D1168" w14:textId="77777777" w:rsidR="00C57E99" w:rsidRDefault="00C57E99" w:rsidP="00C57E99">
      <w:pPr>
        <w:pStyle w:val="Log-1DONEscript"/>
        <w:numPr>
          <w:ilvl w:val="0"/>
          <w:numId w:val="42"/>
        </w:numPr>
      </w:pPr>
      <w:r>
        <w:t xml:space="preserve">Optionen standardisiert mittels Makro </w:t>
      </w:r>
      <w:r w:rsidR="00627ED1" w:rsidRPr="00627ED1">
        <w:rPr>
          <w:rStyle w:val="logmacroname"/>
        </w:rPr>
        <w:t>MT_StandardizeOptions(parameters)</w:t>
      </w:r>
      <w:r>
        <w:t xml:space="preserve"> </w:t>
      </w:r>
      <w:r w:rsidR="00627ED1" w:rsidRPr="00627ED1">
        <w:rPr>
          <w:rStyle w:val="logmacronameautoentry0"/>
        </w:rPr>
        <w:t>{AutoEntry PrepareNewText}</w:t>
      </w:r>
    </w:p>
    <w:p w14:paraId="39016C4B" w14:textId="77777777" w:rsidR="00C57E99" w:rsidRDefault="00C57E99" w:rsidP="00C57E99">
      <w:pPr>
        <w:pStyle w:val="Log-1DONEscript"/>
        <w:numPr>
          <w:ilvl w:val="0"/>
          <w:numId w:val="42"/>
        </w:numPr>
      </w:pPr>
      <w:r>
        <w:t xml:space="preserve">Metadatenabschnitt aus Template ins Dokument eingefügt mittels Makro </w:t>
      </w:r>
      <w:r w:rsidR="00627ED1" w:rsidRPr="00627ED1">
        <w:rPr>
          <w:rStyle w:val="logmacroname"/>
        </w:rPr>
        <w:t>MT_InsertMetaData(parameters)</w:t>
      </w:r>
      <w:r>
        <w:t xml:space="preserve"> - NICHT als Überarbeitung markiert </w:t>
      </w:r>
      <w:r w:rsidR="00627ED1" w:rsidRPr="00627ED1">
        <w:rPr>
          <w:rStyle w:val="logmacronameautoentry0"/>
        </w:rPr>
        <w:t>{AutoEntry PrepareNewText}</w:t>
      </w:r>
    </w:p>
    <w:p w14:paraId="06A444DB" w14:textId="77777777" w:rsidR="00C57E99" w:rsidRDefault="00C57E99" w:rsidP="00C57E99">
      <w:pPr>
        <w:pStyle w:val="Log-1DONEscript"/>
        <w:numPr>
          <w:ilvl w:val="0"/>
          <w:numId w:val="42"/>
        </w:numPr>
      </w:pPr>
      <w:r>
        <w:t xml:space="preserve">Standardtabellen aus Template ins Dokument eingefügt mittels Makro </w:t>
      </w:r>
      <w:r w:rsidR="00627ED1" w:rsidRPr="00627ED1">
        <w:rPr>
          <w:rStyle w:val="logmacroname"/>
        </w:rPr>
        <w:t>MT_InsertTables(parameters)</w:t>
      </w:r>
      <w:r>
        <w:t xml:space="preserve"> - NICHT als Überarbeitung markiert </w:t>
      </w:r>
      <w:r w:rsidR="00627ED1" w:rsidRPr="00627ED1">
        <w:rPr>
          <w:rStyle w:val="logmacronameautoentry0"/>
        </w:rPr>
        <w:t>{AutoEntry PrepareNewText}</w:t>
      </w:r>
    </w:p>
    <w:p w14:paraId="66F228B3" w14:textId="77777777" w:rsidR="00C57E99" w:rsidRDefault="00C57E99" w:rsidP="00C57E99">
      <w:pPr>
        <w:pStyle w:val="Log-1DONEscript"/>
        <w:numPr>
          <w:ilvl w:val="0"/>
          <w:numId w:val="42"/>
        </w:numPr>
      </w:pPr>
      <w:r>
        <w:t xml:space="preserve">Modified VB-Modules mittels Makro </w:t>
      </w:r>
      <w:r w:rsidR="00627ED1" w:rsidRPr="00627ED1">
        <w:rPr>
          <w:rStyle w:val="logmacroname"/>
        </w:rPr>
        <w:t>MT_CreateStandardVBModules()</w:t>
      </w:r>
      <w:r>
        <w:t xml:space="preserve"> </w:t>
      </w:r>
      <w:r w:rsidR="00627ED1" w:rsidRPr="00627ED1">
        <w:rPr>
          <w:rStyle w:val="logmacronameautoentry0"/>
        </w:rPr>
        <w:t>{AutoEntry PrepareNewText}</w:t>
      </w:r>
    </w:p>
    <w:p w14:paraId="73103C22" w14:textId="77777777" w:rsidR="00C57E99" w:rsidRDefault="00C57E99" w:rsidP="00C57E99">
      <w:pPr>
        <w:pStyle w:val="Log-2DONEscript"/>
        <w:numPr>
          <w:ilvl w:val="1"/>
          <w:numId w:val="42"/>
        </w:numPr>
        <w:ind w:left="1020" w:hanging="340"/>
      </w:pPr>
      <w:r>
        <w:t>Added VB-Module ›AutoOpen‹</w:t>
      </w:r>
      <w:r w:rsidR="00627ED1" w:rsidRPr="00627ED1">
        <w:rPr>
          <w:rStyle w:val="logmacronameautoentry0"/>
        </w:rPr>
        <w:t>{AutoEntry PrepareNewText}</w:t>
      </w:r>
    </w:p>
    <w:p w14:paraId="50DFCDC6" w14:textId="77777777" w:rsidR="00C57E99" w:rsidRDefault="00C57E99" w:rsidP="00C57E99">
      <w:pPr>
        <w:pStyle w:val="Log-2DONEscript"/>
        <w:numPr>
          <w:ilvl w:val="1"/>
          <w:numId w:val="42"/>
        </w:numPr>
        <w:ind w:left="1020" w:hanging="340"/>
      </w:pPr>
      <w:r>
        <w:t>Added VB-Module ›Export‹</w:t>
      </w:r>
      <w:r w:rsidR="00627ED1" w:rsidRPr="00627ED1">
        <w:rPr>
          <w:rStyle w:val="logmacronameautoentry0"/>
        </w:rPr>
        <w:t>{AutoEntry PrepareNewText}</w:t>
      </w:r>
    </w:p>
    <w:p w14:paraId="34E614A6" w14:textId="77777777" w:rsidR="00E67803" w:rsidRDefault="00C57E99">
      <w:pPr>
        <w:pStyle w:val="Log-1DONE"/>
        <w:numPr>
          <w:ilvl w:val="0"/>
          <w:numId w:val="34"/>
        </w:numPr>
      </w:pPr>
      <w:r>
        <w:t>Kapitelstruktur manuell eingefügt</w:t>
      </w:r>
    </w:p>
    <w:p w14:paraId="79B2F779" w14:textId="77777777" w:rsidR="00E67803" w:rsidRDefault="00C57E99">
      <w:pPr>
        <w:pStyle w:val="Log-1DONE"/>
        <w:numPr>
          <w:ilvl w:val="0"/>
          <w:numId w:val="34"/>
        </w:numPr>
      </w:pPr>
      <w:r>
        <w:t>Absatzstruktur eingefügt und dabei Absatz für Absatz mit der des gedruckten Buches verglichen.</w:t>
      </w:r>
    </w:p>
    <w:p w14:paraId="61CCCE9F" w14:textId="77777777" w:rsidR="00E67803" w:rsidRDefault="00C57E99">
      <w:pPr>
        <w:pStyle w:val="Log-2DONE"/>
        <w:numPr>
          <w:ilvl w:val="1"/>
          <w:numId w:val="34"/>
        </w:numPr>
        <w:ind w:left="1020" w:hanging="340"/>
      </w:pPr>
      <w:r>
        <w:t>Seiten 39-41 von gedruckter Vorlage gescannt und neu eingefügt, so daß die Absatzzählung durchgehend mit der Vorlage übereinstimmt. Den ursprünglichen, alternativen Text markiert.</w:t>
      </w:r>
    </w:p>
    <w:p w14:paraId="091F98BC" w14:textId="77777777" w:rsidR="00E67803" w:rsidRDefault="00C57E99">
      <w:pPr>
        <w:pStyle w:val="Log-1DONEscript"/>
        <w:numPr>
          <w:ilvl w:val="0"/>
          <w:numId w:val="42"/>
        </w:numPr>
      </w:pPr>
      <w:r>
        <w:t xml:space="preserve">2237 Absatzmarken überprüft. Davon waren 0 als gelöscht markiert. </w:t>
      </w:r>
      <w:r w:rsidR="00627ED1" w:rsidRPr="00627ED1">
        <w:rPr>
          <w:rStyle w:val="logmacronameautoentry0"/>
        </w:rPr>
        <w:t>{AutoEntry MT_BuildParagraphStructureFromChapterIDs}</w:t>
      </w:r>
    </w:p>
    <w:p w14:paraId="1C331826" w14:textId="77777777" w:rsidR="00E67803" w:rsidRDefault="00C57E99">
      <w:pPr>
        <w:pStyle w:val="Log-1DONEscript"/>
        <w:numPr>
          <w:ilvl w:val="0"/>
          <w:numId w:val="42"/>
        </w:numPr>
      </w:pPr>
      <w:r>
        <w:t>Auf den 2237 überprüften Absätzen wurde</w:t>
      </w:r>
      <w:r>
        <w:br/>
        <w:t xml:space="preserve">1 mal eine Zeichenformatvorlage zurückgesetzt. </w:t>
      </w:r>
      <w:r w:rsidR="00627ED1" w:rsidRPr="00627ED1">
        <w:rPr>
          <w:rStyle w:val="logmacronameautoentry0"/>
        </w:rPr>
        <w:t>{AutoEntry MT_BuildParagraphStructureFromChapterIDs}</w:t>
      </w:r>
    </w:p>
    <w:p w14:paraId="6F3237F4" w14:textId="77777777" w:rsidR="00E67803" w:rsidRDefault="00C57E99">
      <w:pPr>
        <w:pStyle w:val="Log-1DONEscript"/>
        <w:numPr>
          <w:ilvl w:val="0"/>
          <w:numId w:val="42"/>
        </w:numPr>
      </w:pPr>
      <w:r>
        <w:t>145 Absatz-IDs anhand der Kapitelstruktur generiert0.</w:t>
      </w:r>
      <w:r>
        <w:br/>
        <w:t>Start bei: COB::no:0, Ende bei: COB::pr:106.</w:t>
      </w:r>
      <w:r>
        <w:br/>
        <w:t>- Änderungen am Text als Überarbeitungsmarkierungen aufgezeichnet.</w:t>
      </w:r>
      <w:r>
        <w:br/>
        <w:t>- Einfügeort der einzelnen Absatz-IDs manuell bestätigt.</w:t>
      </w:r>
      <w:r>
        <w:br/>
      </w:r>
      <w:r w:rsidR="00627ED1" w:rsidRPr="00627ED1">
        <w:rPr>
          <w:rStyle w:val="logmacronameautoentry0"/>
        </w:rPr>
        <w:t>{AutoEntry MT_BuildParagraphStructureFromChapterIDs}</w:t>
      </w:r>
    </w:p>
    <w:p w14:paraId="749976C9" w14:textId="77777777" w:rsidR="00E67803" w:rsidRDefault="00C57E99">
      <w:pPr>
        <w:pStyle w:val="Log-1DONEscript"/>
        <w:numPr>
          <w:ilvl w:val="0"/>
          <w:numId w:val="42"/>
        </w:numPr>
      </w:pPr>
      <w:r>
        <w:t xml:space="preserve">2040 Absatzmarken überprüft. Davon waren 0 als gelöscht markiert. </w:t>
      </w:r>
      <w:r w:rsidR="00627ED1" w:rsidRPr="00627ED1">
        <w:rPr>
          <w:rStyle w:val="logmacronameautoentry0"/>
        </w:rPr>
        <w:t>{AutoEntry MT_BuildParagraphStructureFromChapterIDs}</w:t>
      </w:r>
    </w:p>
    <w:p w14:paraId="3E6EF3A2" w14:textId="77777777" w:rsidR="00E67803" w:rsidRDefault="00C57E99">
      <w:pPr>
        <w:pStyle w:val="Log-1DONEscript"/>
        <w:numPr>
          <w:ilvl w:val="0"/>
          <w:numId w:val="42"/>
        </w:numPr>
      </w:pPr>
      <w:r>
        <w:t xml:space="preserve">Auf den 2040 überprüften Absätzen wurde </w:t>
      </w:r>
      <w:r w:rsidR="00627ED1" w:rsidRPr="00627ED1">
        <w:rPr>
          <w:rStyle w:val="logmacronameautoentry0"/>
        </w:rPr>
        <w:t>{AutoEntry MT_BuildParagraphStructureFromChapterIDs}</w:t>
      </w:r>
    </w:p>
    <w:p w14:paraId="41855602" w14:textId="77777777" w:rsidR="00E67803" w:rsidRDefault="00C57E99">
      <w:pPr>
        <w:pStyle w:val="Log-1DONEscript"/>
        <w:numPr>
          <w:ilvl w:val="0"/>
          <w:numId w:val="42"/>
        </w:numPr>
      </w:pPr>
      <w:r>
        <w:t>1675 Absatz-IDs anhand der Kapitelstruktur generiert, davon 5 schon existente Absatz-IDs korrigiert.</w:t>
      </w:r>
      <w:r>
        <w:br/>
        <w:t>Start bei: CoB::1:43, Ende bei: CoB::36:35.</w:t>
      </w:r>
      <w:r>
        <w:br/>
        <w:t>Script an folgenden Stellen unterbrochen:CoB_:1:45, CoB_:1:139, CoB_:2:28, CoB_:3:142, CoB_:5:17, CoB_2:0:1, CoB_:18:53, CoB_:19:19, CoB_3:24:20, CoB_:25:1, CoB_:25:12, CoB_:25:43, CoB_:25:47, CoB_:25:50, CoB_:30:26, CoB_:32:37, CoB_:32:39, CoB_:34:43, CoB_::, CoB_:35:53</w:t>
      </w:r>
      <w:r>
        <w:br/>
      </w:r>
      <w:r>
        <w:br/>
        <w:t>- Änderungen am Text als Überarbeitungsmarkierungen aufgezeichnet.</w:t>
      </w:r>
      <w:r>
        <w:br/>
        <w:t>- Einfügeort der einzelnen Absatz-IDs manuell bestätigt.</w:t>
      </w:r>
      <w:r>
        <w:br/>
      </w:r>
      <w:r w:rsidR="00627ED1" w:rsidRPr="00627ED1">
        <w:rPr>
          <w:rStyle w:val="logmacronameautoentry0"/>
        </w:rPr>
        <w:t>{AutoEntry MT_BuildParagraphStructureFromChapterIDs}</w:t>
      </w:r>
    </w:p>
    <w:p w14:paraId="3341617F" w14:textId="77777777" w:rsidR="00E67803" w:rsidRDefault="00C57E99">
      <w:pPr>
        <w:pStyle w:val="Log-1DONEscript"/>
        <w:numPr>
          <w:ilvl w:val="0"/>
          <w:numId w:val="42"/>
        </w:numPr>
      </w:pPr>
      <w:r>
        <w:t xml:space="preserve">275 Absatzmarken überprüft. Davon waren 0 als gelöscht markiert. </w:t>
      </w:r>
      <w:r w:rsidR="00627ED1" w:rsidRPr="00627ED1">
        <w:rPr>
          <w:rStyle w:val="logmacronameautoentry0"/>
        </w:rPr>
        <w:t>{AutoEntry MT_BuildParagraphStructureFromChapterIDs}</w:t>
      </w:r>
    </w:p>
    <w:p w14:paraId="6E4605A6" w14:textId="77777777" w:rsidR="00E67803" w:rsidRDefault="00C57E99">
      <w:pPr>
        <w:pStyle w:val="Log-1DONEscript"/>
        <w:numPr>
          <w:ilvl w:val="0"/>
          <w:numId w:val="42"/>
        </w:numPr>
      </w:pPr>
      <w:r>
        <w:t xml:space="preserve">Auf den 275 überprüften Absätzen wurde </w:t>
      </w:r>
      <w:r w:rsidR="00627ED1" w:rsidRPr="00627ED1">
        <w:rPr>
          <w:rStyle w:val="logmacronameautoentry0"/>
        </w:rPr>
        <w:t>{AutoEntry MT_BuildParagraphStructureFromChapterIDs}</w:t>
      </w:r>
    </w:p>
    <w:p w14:paraId="0F539A35" w14:textId="77777777" w:rsidR="00E67803" w:rsidRDefault="00C57E99">
      <w:pPr>
        <w:pStyle w:val="Log-1DONEscript"/>
        <w:numPr>
          <w:ilvl w:val="0"/>
          <w:numId w:val="42"/>
        </w:numPr>
      </w:pPr>
      <w:r>
        <w:t>144 Absatz-IDs anhand der Kapitelstruktur generiert, davon 1 schon existente Absatz-IDs korrigiert.</w:t>
      </w:r>
      <w:r>
        <w:br/>
        <w:t>Start bei: CoB_:ap1:0, Ende bei: CoB:::.</w:t>
      </w:r>
      <w:r>
        <w:br/>
        <w:t>Script an folgenden Stellen unterbrochen:CoB_::, CoB_:ap1:1, CoB_:ap1:1, CoB_::2, CoB_:ap3:1, CoB_:ap3:22, CoB_::, CoB_::</w:t>
      </w:r>
      <w:r>
        <w:br/>
      </w:r>
      <w:r>
        <w:br/>
        <w:t>- Änderungen am Text als Überarbeitungsmarkierungen aufgezeichnet.</w:t>
      </w:r>
      <w:r>
        <w:br/>
        <w:t>- Einfügeort der einzelnen Absatz-IDs manuell bestätigt.</w:t>
      </w:r>
      <w:r>
        <w:br/>
      </w:r>
      <w:r w:rsidR="00627ED1" w:rsidRPr="00627ED1">
        <w:rPr>
          <w:rStyle w:val="logmacronameautoentry0"/>
        </w:rPr>
        <w:t>{AutoEntry MT_BuildParagraphStructureFromChapterIDs}</w:t>
      </w:r>
    </w:p>
    <w:p w14:paraId="154FA21F" w14:textId="77777777" w:rsidR="00E67803" w:rsidRDefault="00C57E99">
      <w:pPr>
        <w:pStyle w:val="Log-2DONEscript"/>
        <w:numPr>
          <w:ilvl w:val="1"/>
          <w:numId w:val="42"/>
        </w:numPr>
        <w:ind w:left="1020" w:hanging="340"/>
      </w:pPr>
      <w:r>
        <w:t>- Vor Dateieinde abgebrochen.</w:t>
      </w:r>
      <w:r w:rsidR="00627ED1" w:rsidRPr="00627ED1">
        <w:rPr>
          <w:rStyle w:val="logmacronameautoentry0"/>
        </w:rPr>
        <w:t>{AutoEntry MT_BuildParagraphStructureFromChapterIDs}</w:t>
      </w:r>
    </w:p>
    <w:p w14:paraId="2B0B41F3" w14:textId="77777777" w:rsidR="00E67803" w:rsidRDefault="00C57E99">
      <w:pPr>
        <w:pStyle w:val="Log-1DONEscript"/>
        <w:numPr>
          <w:ilvl w:val="0"/>
          <w:numId w:val="42"/>
        </w:numPr>
      </w:pPr>
      <w:r>
        <w:t xml:space="preserve">3421 Absatzmarken überprüft. Davon waren 0 als gelöscht markiert. </w:t>
      </w:r>
      <w:r w:rsidR="00627ED1" w:rsidRPr="00627ED1">
        <w:rPr>
          <w:rStyle w:val="logmacronameautoentry0"/>
        </w:rPr>
        <w:t>{AutoEntry MT_BuildParagraphStructureFromChapterIDs}</w:t>
      </w:r>
    </w:p>
    <w:p w14:paraId="69EDD414" w14:textId="77777777" w:rsidR="00E67803" w:rsidRDefault="00C57E99">
      <w:pPr>
        <w:pStyle w:val="Log-1DONEscript"/>
        <w:numPr>
          <w:ilvl w:val="0"/>
          <w:numId w:val="42"/>
        </w:numPr>
      </w:pPr>
      <w:r>
        <w:t xml:space="preserve">Auf den 3421 überprüften Absätzen wurde </w:t>
      </w:r>
      <w:r w:rsidR="00627ED1" w:rsidRPr="00627ED1">
        <w:rPr>
          <w:rStyle w:val="logmacronameautoentry0"/>
        </w:rPr>
        <w:t>{AutoEntry MT_BuildParagraphStructureFromChapterIDs}</w:t>
      </w:r>
    </w:p>
    <w:p w14:paraId="63EDE412" w14:textId="77777777" w:rsidR="00E67803" w:rsidRDefault="00C57E99">
      <w:pPr>
        <w:pStyle w:val="Log-1DONEscript"/>
        <w:numPr>
          <w:ilvl w:val="0"/>
          <w:numId w:val="42"/>
        </w:numPr>
      </w:pPr>
      <w:r>
        <w:t>8 Absatz-IDs anhand der Kapitelstruktur generiert.</w:t>
      </w:r>
      <w:r>
        <w:br/>
        <w:t>Start bei: CoB_:35, Ende bei: CoB_:43.</w:t>
      </w:r>
      <w:r>
        <w:br/>
        <w:t>Script an folgenden Stellen unterbrochen:CoB_::43</w:t>
      </w:r>
      <w:r>
        <w:br/>
      </w:r>
      <w:r>
        <w:br/>
        <w:t>- Änderungen am Text als Überarbeitungsmarkierungen aufgezeichnet.</w:t>
      </w:r>
      <w:r>
        <w:br/>
        <w:t>- Einfügeort der einzelnen Absatz-IDs manuell bestätigt.</w:t>
      </w:r>
      <w:r>
        <w:br/>
      </w:r>
      <w:r w:rsidR="00627ED1" w:rsidRPr="00627ED1">
        <w:rPr>
          <w:rStyle w:val="logmacronameautoentry0"/>
        </w:rPr>
        <w:t>{AutoEntry MT_BuildParagraphStructureFromChapterIDs}</w:t>
      </w:r>
    </w:p>
    <w:p w14:paraId="38537A74" w14:textId="77777777" w:rsidR="00E67803" w:rsidRDefault="00C57E99">
      <w:pPr>
        <w:pStyle w:val="Log-2DONEscript"/>
        <w:numPr>
          <w:ilvl w:val="1"/>
          <w:numId w:val="42"/>
        </w:numPr>
        <w:ind w:left="1020" w:hanging="340"/>
        <w:rPr>
          <w:rStyle w:val="logmacronameautoentry0"/>
          <w:vanish w:val="0"/>
        </w:rPr>
      </w:pPr>
      <w:r>
        <w:t>- Vor Dateieinde abgebrochen.</w:t>
      </w:r>
      <w:r w:rsidR="00627ED1" w:rsidRPr="00627ED1">
        <w:rPr>
          <w:rStyle w:val="logmacronameautoentry0"/>
        </w:rPr>
        <w:t>{AutoEntry MT_BuildParagraphStructureFromChapterIDs}</w:t>
      </w:r>
    </w:p>
    <w:p w14:paraId="758D8DE7" w14:textId="77777777" w:rsidR="00E67803" w:rsidRDefault="00C57E99">
      <w:pPr>
        <w:pStyle w:val="Log-1DONE"/>
        <w:numPr>
          <w:ilvl w:val="0"/>
          <w:numId w:val="34"/>
        </w:numPr>
      </w:pPr>
      <w:r>
        <w:t>Index aus gedruckter Vorlage gescannt und angefügt</w:t>
      </w:r>
    </w:p>
    <w:p w14:paraId="5289C7FC" w14:textId="77777777" w:rsidR="00E67803" w:rsidRDefault="00C57E99">
      <w:pPr>
        <w:pStyle w:val="Log-2DONE"/>
        <w:numPr>
          <w:ilvl w:val="1"/>
          <w:numId w:val="34"/>
        </w:numPr>
        <w:ind w:left="1020" w:hanging="340"/>
      </w:pPr>
      <w:r>
        <w:t>Eintrag für Eintrag mit der Vorlage verglichen und die entsprechende Indexebene zugeordnet</w:t>
      </w:r>
    </w:p>
    <w:p w14:paraId="0AC9EC23" w14:textId="77777777" w:rsidR="00E67803" w:rsidRDefault="00C57E99">
      <w:pPr>
        <w:pStyle w:val="Log-3DONE"/>
        <w:numPr>
          <w:ilvl w:val="2"/>
          <w:numId w:val="34"/>
        </w:numPr>
      </w:pPr>
      <w:r>
        <w:t>Dabei überflüssige Zeilenumbrüche beseitigt</w:t>
      </w:r>
    </w:p>
    <w:p w14:paraId="7F74A92B" w14:textId="77777777" w:rsidR="00E67803" w:rsidRDefault="00C57E99">
      <w:pPr>
        <w:pStyle w:val="Log-2DONE"/>
        <w:numPr>
          <w:ilvl w:val="1"/>
          <w:numId w:val="34"/>
        </w:numPr>
        <w:ind w:left="1020" w:hanging="340"/>
      </w:pPr>
      <w:r>
        <w:t>Systematische Scanfehler beseitigt</w:t>
      </w:r>
    </w:p>
    <w:p w14:paraId="398AC823" w14:textId="77777777" w:rsidR="00E67803" w:rsidRDefault="00627ED1">
      <w:pPr>
        <w:pStyle w:val="Log-3DONE"/>
        <w:numPr>
          <w:ilvl w:val="2"/>
          <w:numId w:val="34"/>
        </w:numPr>
      </w:pPr>
      <w:r w:rsidRPr="00627ED1">
        <w:rPr>
          <w:rStyle w:val="logcharacterstring"/>
          <w:rFonts w:eastAsia="Calibri"/>
        </w:rPr>
        <w:t>o</w:t>
      </w:r>
      <w:r w:rsidR="00C57E99">
        <w:t xml:space="preserve"> anstatt </w:t>
      </w:r>
      <w:r w:rsidRPr="00627ED1">
        <w:rPr>
          <w:rStyle w:val="logcharacterstring"/>
          <w:rFonts w:eastAsia="Calibri"/>
        </w:rPr>
        <w:t>0</w:t>
      </w:r>
      <w:r w:rsidR="00C57E99">
        <w:t xml:space="preserve"> bei Seitenangaben</w:t>
      </w:r>
    </w:p>
    <w:p w14:paraId="1C2CC7C0" w14:textId="77777777" w:rsidR="00E67803" w:rsidRDefault="00627ED1">
      <w:pPr>
        <w:pStyle w:val="Log-3DONE"/>
        <w:numPr>
          <w:ilvl w:val="2"/>
          <w:numId w:val="34"/>
        </w:numPr>
      </w:pPr>
      <w:r w:rsidRPr="00627ED1">
        <w:rPr>
          <w:rStyle w:val="logcharacterstring"/>
          <w:rFonts w:eastAsia="Calibri"/>
        </w:rPr>
        <w:t>I</w:t>
      </w:r>
      <w:r w:rsidR="00C57E99">
        <w:t xml:space="preserve"> anstatt </w:t>
      </w:r>
      <w:r w:rsidRPr="00627ED1">
        <w:rPr>
          <w:rStyle w:val="logcharacterstring"/>
          <w:rFonts w:eastAsia="Calibri"/>
        </w:rPr>
        <w:t>1</w:t>
      </w:r>
      <w:r w:rsidR="00C57E99">
        <w:t xml:space="preserve"> bei Seitenangaben</w:t>
      </w:r>
    </w:p>
    <w:p w14:paraId="7CF7CCD7" w14:textId="77777777" w:rsidR="00E67803" w:rsidRDefault="00627ED1">
      <w:pPr>
        <w:pStyle w:val="Log-3DONE"/>
        <w:numPr>
          <w:ilvl w:val="2"/>
          <w:numId w:val="34"/>
        </w:numPr>
      </w:pPr>
      <w:r w:rsidRPr="00627ED1">
        <w:rPr>
          <w:rStyle w:val="logcharacterstring"/>
          <w:rFonts w:eastAsia="Calibri"/>
        </w:rPr>
        <w:t>S</w:t>
      </w:r>
      <w:r w:rsidR="00C57E99">
        <w:t xml:space="preserve"> anstatt </w:t>
      </w:r>
      <w:r w:rsidRPr="00627ED1">
        <w:rPr>
          <w:rStyle w:val="logcharacterstring"/>
          <w:rFonts w:eastAsia="Calibri"/>
        </w:rPr>
        <w:t>5</w:t>
      </w:r>
      <w:r w:rsidR="00C57E99">
        <w:t xml:space="preserve"> bei Seitenangaben</w:t>
      </w:r>
    </w:p>
    <w:p w14:paraId="497A47DF" w14:textId="77777777" w:rsidR="00E67803" w:rsidRDefault="00C57E99">
      <w:pPr>
        <w:pStyle w:val="Log-3DONE"/>
        <w:numPr>
          <w:ilvl w:val="2"/>
          <w:numId w:val="34"/>
        </w:numPr>
      </w:pPr>
      <w:r>
        <w:rPr>
          <w:rStyle w:val="logcharacterstring"/>
          <w:rFonts w:eastAsia="Calibri"/>
        </w:rPr>
        <w:t>-</w:t>
      </w:r>
      <w:r w:rsidR="00627ED1" w:rsidRPr="00627ED1">
        <w:rPr>
          <w:rFonts w:eastAsia="Calibri"/>
        </w:rPr>
        <w:t xml:space="preserve"> anstatt </w:t>
      </w:r>
      <w:r>
        <w:rPr>
          <w:rStyle w:val="logcharacterstring"/>
          <w:rFonts w:eastAsia="Calibri"/>
        </w:rPr>
        <w:t>–</w:t>
      </w:r>
      <w:r>
        <w:t xml:space="preserve"> bei Seitenangaben</w:t>
      </w:r>
    </w:p>
    <w:p w14:paraId="732401E9" w14:textId="77777777" w:rsidR="00E67803" w:rsidRDefault="00C57E99">
      <w:pPr>
        <w:pStyle w:val="Log-2DONE"/>
        <w:numPr>
          <w:ilvl w:val="1"/>
          <w:numId w:val="34"/>
        </w:numPr>
        <w:ind w:left="1020" w:hanging="340"/>
      </w:pPr>
      <w:r>
        <w:t xml:space="preserve">Seitenangaben Zeichenformatvorlagen </w:t>
      </w:r>
      <w:r w:rsidR="00627ED1" w:rsidRPr="00627ED1">
        <w:rPr>
          <w:rStyle w:val="logstylename"/>
        </w:rPr>
        <w:t>_index.pageNumber</w:t>
      </w:r>
      <w:r>
        <w:t xml:space="preserve"> und </w:t>
      </w:r>
      <w:r w:rsidR="00627ED1" w:rsidRPr="00627ED1">
        <w:rPr>
          <w:rStyle w:val="logstylename"/>
        </w:rPr>
        <w:t>_index.pageNumber.continued</w:t>
      </w:r>
      <w:r>
        <w:t xml:space="preserve"> zugeordnet.</w:t>
      </w:r>
    </w:p>
    <w:p w14:paraId="476A47EC" w14:textId="77777777" w:rsidR="00E67803" w:rsidRDefault="00C57E99">
      <w:pPr>
        <w:pStyle w:val="Log-1DONEscript"/>
        <w:numPr>
          <w:ilvl w:val="0"/>
          <w:numId w:val="42"/>
        </w:numPr>
      </w:pPr>
      <w:r>
        <w:t>Markieren Translitterierter Begriffe mit Hilfe einer externen Liste.</w:t>
      </w:r>
      <w:r w:rsidR="00627ED1" w:rsidRPr="00627ED1">
        <w:rPr>
          <w:rStyle w:val="logmacronameautoentry0"/>
        </w:rPr>
        <w:t>{AutoEntry MarkTranslitteratedWordsUsingExcelList}</w:t>
      </w:r>
    </w:p>
    <w:p w14:paraId="53560160" w14:textId="77777777" w:rsidR="00E67803" w:rsidRDefault="00C57E99">
      <w:pPr>
        <w:pStyle w:val="Log-3DONEscript"/>
        <w:numPr>
          <w:ilvl w:val="2"/>
          <w:numId w:val="42"/>
        </w:numPr>
      </w:pPr>
      <w:r>
        <w:t>Alle mit diakritischen Zeichen versehenen Buchstaben innerhalb der Main text story von Zeichenposition 0 bis Zeichenposition 1404363 gegen die ohne diakritische Zeichen versehene ASCII-Equivalente ausgetauscht, sowie alle Apostrophe und einzelnen Anführungsstriche gelöscht. Vorgenommene Veränderungen dabei als Überarbeitung markiert.</w:t>
      </w:r>
      <w:r w:rsidR="00627ED1" w:rsidRPr="00627ED1">
        <w:rPr>
          <w:rStyle w:val="logmacronameautoentry0"/>
        </w:rPr>
        <w:t>{AutoEntry MarkTranslitteratedWordsUsingExcelList}</w:t>
      </w:r>
    </w:p>
    <w:p w14:paraId="257F9525" w14:textId="77777777" w:rsidR="00E67803" w:rsidRDefault="00C57E99">
      <w:pPr>
        <w:pStyle w:val="Log-2DONEscript"/>
        <w:numPr>
          <w:ilvl w:val="1"/>
          <w:numId w:val="42"/>
        </w:numPr>
        <w:ind w:left="1020" w:hanging="340"/>
      </w:pPr>
      <w:r>
        <w:t xml:space="preserve">Alle ASCII-Equivalente der 4256 in der Excel-Tabelle </w:t>
      </w:r>
      <w:r w:rsidR="00627ED1" w:rsidRPr="00627ED1">
        <w:rPr>
          <w:rStyle w:val="logfilename"/>
        </w:rPr>
        <w:t>\\psf\Dropbox\BV - Workshops\Workshop - Transliteration</w:t>
      </w:r>
      <w:r>
        <w:t xml:space="preserve"> aufgeführten tranlsitterierten Begriffe und ihrer für für EN spezifischen Substitute innerhalb der Main text story von Zeichenposition 0 bis Zeichenposition 1404363 hervorgehoben. Hervorhebung NICHT als Überarbeitung markiert.</w:t>
      </w:r>
      <w:r w:rsidR="00627ED1" w:rsidRPr="00627ED1">
        <w:rPr>
          <w:rStyle w:val="logmacronameautoentry0"/>
        </w:rPr>
        <w:t>{AutoEntry MarkTranslitteratedWordsUsingExcelList}</w:t>
      </w:r>
    </w:p>
    <w:p w14:paraId="2A897B0B" w14:textId="77777777" w:rsidR="00E67803" w:rsidRDefault="00C57E99">
      <w:pPr>
        <w:pStyle w:val="Log-3DONEscript"/>
        <w:numPr>
          <w:ilvl w:val="2"/>
          <w:numId w:val="42"/>
        </w:numPr>
      </w:pPr>
      <w:r>
        <w:t>179589 Zeichenketten in der Main text story wurden überprüft,</w:t>
      </w:r>
      <w:r>
        <w:br/>
        <w:t>10538 Begriffe wurden hervorgehoben.</w:t>
      </w:r>
      <w:r w:rsidR="00627ED1" w:rsidRPr="00627ED1">
        <w:rPr>
          <w:rStyle w:val="logmacronameautoentry0"/>
        </w:rPr>
        <w:t>{AutoEntry MarkTranslitteratedWordsUsingExcelList}</w:t>
      </w:r>
    </w:p>
    <w:p w14:paraId="77421D39" w14:textId="77777777" w:rsidR="00E67803" w:rsidRDefault="00C57E99">
      <w:pPr>
        <w:pStyle w:val="Log-3stillneedstobedone"/>
      </w:pPr>
      <w:r>
        <w:t xml:space="preserve">Die in der Excel-Datei ebenfalls aufgeführten Begriffe: </w:t>
      </w:r>
      <w:r w:rsidR="00627ED1" w:rsidRPr="00627ED1">
        <w:rPr>
          <w:rStyle w:val="logcharacterstring"/>
          <w:rFonts w:eastAsia="Calibri"/>
          <w:highlight w:val="green"/>
        </w:rPr>
        <w:t>ḍ</w:t>
      </w:r>
      <w:r w:rsidR="00627ED1" w:rsidRPr="00627ED1">
        <w:rPr>
          <w:rStyle w:val="logcharacterstring"/>
          <w:rFonts w:eastAsia="Calibri"/>
        </w:rPr>
        <w:t xml:space="preserve">, </w:t>
      </w:r>
      <w:r w:rsidR="00627ED1" w:rsidRPr="00627ED1">
        <w:rPr>
          <w:rStyle w:val="logcharacterstring"/>
          <w:rFonts w:eastAsia="Calibri"/>
          <w:highlight w:val="green"/>
        </w:rPr>
        <w:t>Fúr</w:t>
      </w:r>
      <w:r w:rsidR="00627ED1" w:rsidRPr="00627ED1">
        <w:rPr>
          <w:rStyle w:val="logcharacterstring"/>
          <w:rFonts w:eastAsia="Calibri"/>
        </w:rPr>
        <w:t xml:space="preserve">, </w:t>
      </w:r>
      <w:r w:rsidR="00627ED1" w:rsidRPr="00627ED1">
        <w:rPr>
          <w:rStyle w:val="logcharacterstring"/>
          <w:rFonts w:eastAsia="Calibri"/>
          <w:highlight w:val="green"/>
        </w:rPr>
        <w:t>Há</w:t>
      </w:r>
      <w:r w:rsidR="00627ED1" w:rsidRPr="00627ED1">
        <w:rPr>
          <w:rStyle w:val="logcharacterstring"/>
          <w:rFonts w:eastAsia="Calibri"/>
        </w:rPr>
        <w:t xml:space="preserve">, </w:t>
      </w:r>
      <w:r w:rsidR="00627ED1" w:rsidRPr="00627ED1">
        <w:rPr>
          <w:rStyle w:val="logcharacterstring"/>
          <w:rFonts w:eastAsia="Calibri"/>
          <w:highlight w:val="green"/>
        </w:rPr>
        <w:t>Ín</w:t>
      </w:r>
      <w:r w:rsidR="00627ED1" w:rsidRPr="00627ED1">
        <w:rPr>
          <w:rStyle w:val="logcharacterstring"/>
          <w:rFonts w:eastAsia="Calibri"/>
        </w:rPr>
        <w:t xml:space="preserve">, </w:t>
      </w:r>
      <w:r w:rsidR="00627ED1" w:rsidRPr="00627ED1">
        <w:rPr>
          <w:rStyle w:val="logcharacterstring"/>
          <w:rFonts w:eastAsia="Calibri"/>
          <w:highlight w:val="green"/>
        </w:rPr>
        <w:t>ú</w:t>
      </w:r>
      <w:r>
        <w:t xml:space="preserve"> wurden übersprungen und müssen bei Bedarf in der Datei manuell gesucht und hervorgehoben werden.</w:t>
      </w:r>
      <w:r w:rsidR="00627ED1" w:rsidRPr="00627ED1">
        <w:rPr>
          <w:rStyle w:val="logmacronameautoentry0"/>
        </w:rPr>
        <w:t>{AutoEntry MarkTranslitteratedWordsUsingExcelList}</w:t>
      </w:r>
    </w:p>
    <w:p w14:paraId="3E6817CE" w14:textId="77777777" w:rsidR="00E67803" w:rsidRDefault="00C57E99">
      <w:pPr>
        <w:pStyle w:val="Log-3stillneedstobedone"/>
      </w:pPr>
      <w:r>
        <w:t xml:space="preserve">Für die in der Excel-Datei ebenfalls aufgeführten Begriffe: </w:t>
      </w:r>
      <w:r w:rsidR="00627ED1" w:rsidRPr="00627ED1">
        <w:rPr>
          <w:rStyle w:val="logcharacterstring"/>
          <w:rFonts w:eastAsia="Calibri"/>
          <w:highlight w:val="green"/>
        </w:rPr>
        <w:t>ʿAlá</w:t>
      </w:r>
      <w:r w:rsidR="00627ED1" w:rsidRPr="00627ED1">
        <w:rPr>
          <w:rStyle w:val="logcharacterstring"/>
          <w:rFonts w:eastAsia="Calibri"/>
        </w:rPr>
        <w:t xml:space="preserve">, </w:t>
      </w:r>
      <w:r w:rsidR="00627ED1" w:rsidRPr="00627ED1">
        <w:rPr>
          <w:rStyle w:val="logcharacterstring"/>
          <w:rFonts w:eastAsia="Calibri"/>
          <w:highlight w:val="green"/>
        </w:rPr>
        <w:t>Saʿd</w:t>
      </w:r>
      <w:r w:rsidR="00627ED1" w:rsidRPr="00627ED1">
        <w:rPr>
          <w:rStyle w:val="logcharacterstring"/>
          <w:rFonts w:eastAsia="Calibri"/>
        </w:rPr>
        <w:t xml:space="preserve">, </w:t>
      </w:r>
      <w:r w:rsidR="00627ED1" w:rsidRPr="00627ED1">
        <w:rPr>
          <w:rStyle w:val="logcharacterstring"/>
          <w:rFonts w:eastAsia="Calibri"/>
          <w:highlight w:val="green"/>
        </w:rPr>
        <w:t>Ṣád</w:t>
      </w:r>
      <w:r w:rsidR="00627ED1" w:rsidRPr="00627ED1">
        <w:rPr>
          <w:rStyle w:val="logcharacterstring"/>
          <w:rFonts w:eastAsia="Calibri"/>
        </w:rPr>
        <w:t xml:space="preserve">, </w:t>
      </w:r>
      <w:r w:rsidR="00627ED1" w:rsidRPr="00627ED1">
        <w:rPr>
          <w:rStyle w:val="logcharacterstring"/>
          <w:rFonts w:eastAsia="Calibri"/>
          <w:highlight w:val="green"/>
        </w:rPr>
        <w:t>Saʿíd</w:t>
      </w:r>
      <w:r w:rsidR="00627ED1" w:rsidRPr="00627ED1">
        <w:rPr>
          <w:rStyle w:val="logcharacterstring"/>
          <w:rFonts w:eastAsia="Calibri"/>
        </w:rPr>
        <w:t xml:space="preserve">, </w:t>
      </w:r>
      <w:r w:rsidR="00627ED1" w:rsidRPr="00627ED1">
        <w:rPr>
          <w:rStyle w:val="logcharacterstring"/>
          <w:rFonts w:eastAsia="Calibri"/>
          <w:highlight w:val="green"/>
        </w:rPr>
        <w:t>sín</w:t>
      </w:r>
      <w:r w:rsidR="00627ED1" w:rsidRPr="00627ED1">
        <w:rPr>
          <w:rStyle w:val="logcharacterstring"/>
          <w:rFonts w:eastAsia="Calibri"/>
        </w:rPr>
        <w:t xml:space="preserve">, </w:t>
      </w:r>
      <w:r w:rsidR="00627ED1" w:rsidRPr="00627ED1">
        <w:rPr>
          <w:rStyle w:val="logcharacterstring"/>
          <w:rFonts w:eastAsia="Calibri"/>
          <w:highlight w:val="green"/>
        </w:rPr>
        <w:t>Tín</w:t>
      </w:r>
      <w:r>
        <w:t xml:space="preserve"> wurden in Groß- und Kleinschreibung abweichende Vorkommen übersprungen. Sie müssen bei Bedarf in der Datei manuell gesucht und hervorgehoben werden.</w:t>
      </w:r>
      <w:r w:rsidR="00627ED1" w:rsidRPr="00627ED1">
        <w:rPr>
          <w:rStyle w:val="logmacronameautoentry0"/>
        </w:rPr>
        <w:t>{AutoEntry MarkTranslitteratedWordsUsingExcelList}</w:t>
      </w:r>
    </w:p>
    <w:p w14:paraId="3A661CAB" w14:textId="77777777" w:rsidR="00E67803" w:rsidRDefault="00C57E99">
      <w:pPr>
        <w:pStyle w:val="Log-2DONEscript"/>
        <w:numPr>
          <w:ilvl w:val="1"/>
          <w:numId w:val="42"/>
        </w:numPr>
        <w:ind w:left="1020" w:hanging="340"/>
      </w:pPr>
      <w:r>
        <w:t>Anfänglichen Zeichenaustausch sowie Löschen der Apostrophe und einzelnen Anführungsstriche wieder rückgängig gemacht.</w:t>
      </w:r>
      <w:r w:rsidR="00627ED1" w:rsidRPr="00627ED1">
        <w:rPr>
          <w:rStyle w:val="logmacronameautoentry0"/>
        </w:rPr>
        <w:t>{AutoEntry MarkTranslitteratedWordsUsingExcelList}</w:t>
      </w:r>
    </w:p>
    <w:p w14:paraId="7A6695FF" w14:textId="77777777" w:rsidR="00E67803" w:rsidRDefault="00C57E99">
      <w:pPr>
        <w:pStyle w:val="Log-1DONEscript"/>
        <w:numPr>
          <w:ilvl w:val="0"/>
          <w:numId w:val="42"/>
        </w:numPr>
      </w:pPr>
      <w:r>
        <w:t>Markieren Translitterierter Begriffe mit Hilfe einer externen Liste.</w:t>
      </w:r>
      <w:r w:rsidR="00627ED1" w:rsidRPr="00627ED1">
        <w:rPr>
          <w:rStyle w:val="logmacronameautoentry0"/>
        </w:rPr>
        <w:t>{AutoEntry MarkTranslitteratedWordsUsingExcelList}</w:t>
      </w:r>
    </w:p>
    <w:p w14:paraId="4C955B96" w14:textId="77777777" w:rsidR="00E67803" w:rsidRDefault="00C57E99">
      <w:pPr>
        <w:pStyle w:val="Log-3leftUNDONE"/>
        <w:numPr>
          <w:ilvl w:val="2"/>
          <w:numId w:val="36"/>
        </w:numPr>
      </w:pPr>
      <w:r>
        <w:t>Alle mit diakritischen Zeichen versehenen Buchstaben innerhalb der Main text story von Zeichenposition 0 bis Zeichenposition 1404363 gegen die ohne diakritische Zeichen versehene ASCII-Equivalente ausgetauscht, sowie alle Apostrophe und einzelnen Anführungsstriche gelöscht. Vorgenommene Veränderungen dabei als Überarbeitung markiert.</w:t>
      </w:r>
      <w:r w:rsidR="00627ED1" w:rsidRPr="00627ED1">
        <w:rPr>
          <w:rStyle w:val="logmacronameautoentry0"/>
        </w:rPr>
        <w:t>{AutoEntry MarkTranslitteratedWordsUsingExcelList}</w:t>
      </w:r>
    </w:p>
    <w:p w14:paraId="18E75E63" w14:textId="77777777" w:rsidR="00E67803" w:rsidRDefault="00C57E99">
      <w:pPr>
        <w:pStyle w:val="Log-2DONEscript"/>
        <w:numPr>
          <w:ilvl w:val="1"/>
          <w:numId w:val="42"/>
        </w:numPr>
        <w:ind w:left="1020" w:hanging="340"/>
      </w:pPr>
      <w:r>
        <w:t xml:space="preserve">Alle ASCII-Equivalente der 4256 in der Excel-Tabelle </w:t>
      </w:r>
      <w:r w:rsidR="00627ED1" w:rsidRPr="00627ED1">
        <w:rPr>
          <w:rStyle w:val="logfilename"/>
        </w:rPr>
        <w:t>\\psf\Dropbox\BV - Workshops\Workshop - Transliteration</w:t>
      </w:r>
      <w:r>
        <w:t xml:space="preserve"> aufgeführten tranlsitterierten Begriffe und ihrer für für EN spezifischen Substitute innerhalb der Main text story von Zeichenposition 0 bis Zeichenposition 1404363 hervorgehoben. Hervorhebung NICHT als Überarbeitung markiert.</w:t>
      </w:r>
      <w:r w:rsidR="00627ED1" w:rsidRPr="00627ED1">
        <w:rPr>
          <w:rStyle w:val="logmacronameautoentry0"/>
        </w:rPr>
        <w:t>{AutoEntry MarkTranslitteratedWordsUsingExcelList}</w:t>
      </w:r>
    </w:p>
    <w:p w14:paraId="7F1CCE15" w14:textId="77777777" w:rsidR="00E67803" w:rsidRDefault="00C57E99">
      <w:pPr>
        <w:pStyle w:val="Log-3DONEscript"/>
        <w:numPr>
          <w:ilvl w:val="2"/>
          <w:numId w:val="42"/>
        </w:numPr>
      </w:pPr>
      <w:r>
        <w:t>4658 Zeichenketten in der Footnotes story wurden überprüft,</w:t>
      </w:r>
      <w:r>
        <w:br/>
        <w:t>509 Begriffe wurden hervorgehoben.</w:t>
      </w:r>
      <w:r w:rsidR="00627ED1" w:rsidRPr="00627ED1">
        <w:rPr>
          <w:rStyle w:val="logmacronameautoentry0"/>
        </w:rPr>
        <w:t>{AutoEntry MarkTranslitteratedWordsUsingExcelList}</w:t>
      </w:r>
    </w:p>
    <w:p w14:paraId="0F1AFED5" w14:textId="77777777" w:rsidR="00E67803" w:rsidRDefault="00C57E99">
      <w:pPr>
        <w:pStyle w:val="Log-3stillneedstobedone"/>
      </w:pPr>
      <w:r>
        <w:t xml:space="preserve">Die in der Excel-Datei ebenfalls aufgeführten Begriffe: </w:t>
      </w:r>
      <w:r w:rsidR="00627ED1" w:rsidRPr="00627ED1">
        <w:rPr>
          <w:rStyle w:val="logcharacterstring"/>
          <w:rFonts w:eastAsia="Calibri"/>
          <w:highlight w:val="green"/>
        </w:rPr>
        <w:t>ḍ</w:t>
      </w:r>
      <w:r w:rsidR="00627ED1" w:rsidRPr="00627ED1">
        <w:rPr>
          <w:rStyle w:val="logcharacterstring"/>
          <w:rFonts w:eastAsia="Calibri"/>
        </w:rPr>
        <w:t xml:space="preserve">, </w:t>
      </w:r>
      <w:r w:rsidR="00627ED1" w:rsidRPr="00627ED1">
        <w:rPr>
          <w:rStyle w:val="logcharacterstring"/>
          <w:rFonts w:eastAsia="Calibri"/>
          <w:highlight w:val="green"/>
        </w:rPr>
        <w:t>Fúr</w:t>
      </w:r>
      <w:r w:rsidR="00627ED1" w:rsidRPr="00627ED1">
        <w:rPr>
          <w:rStyle w:val="logcharacterstring"/>
          <w:rFonts w:eastAsia="Calibri"/>
        </w:rPr>
        <w:t xml:space="preserve">, </w:t>
      </w:r>
      <w:r w:rsidR="00627ED1" w:rsidRPr="00627ED1">
        <w:rPr>
          <w:rStyle w:val="logcharacterstring"/>
          <w:rFonts w:eastAsia="Calibri"/>
          <w:highlight w:val="green"/>
        </w:rPr>
        <w:t>Há</w:t>
      </w:r>
      <w:r w:rsidR="00627ED1" w:rsidRPr="00627ED1">
        <w:rPr>
          <w:rStyle w:val="logcharacterstring"/>
          <w:rFonts w:eastAsia="Calibri"/>
        </w:rPr>
        <w:t xml:space="preserve">, </w:t>
      </w:r>
      <w:r w:rsidR="00627ED1" w:rsidRPr="00627ED1">
        <w:rPr>
          <w:rStyle w:val="logcharacterstring"/>
          <w:rFonts w:eastAsia="Calibri"/>
          <w:highlight w:val="green"/>
        </w:rPr>
        <w:t>Ín</w:t>
      </w:r>
      <w:r w:rsidR="00627ED1" w:rsidRPr="00627ED1">
        <w:rPr>
          <w:rStyle w:val="logcharacterstring"/>
          <w:rFonts w:eastAsia="Calibri"/>
        </w:rPr>
        <w:t xml:space="preserve">, </w:t>
      </w:r>
      <w:r w:rsidR="00627ED1" w:rsidRPr="00627ED1">
        <w:rPr>
          <w:rStyle w:val="logcharacterstring"/>
          <w:rFonts w:eastAsia="Calibri"/>
          <w:highlight w:val="green"/>
        </w:rPr>
        <w:t>ú</w:t>
      </w:r>
      <w:r>
        <w:t xml:space="preserve"> wurden übersprungen und müssen bei Bedarf in der Datei manuell gesucht und hervorgehoben werden.</w:t>
      </w:r>
      <w:r w:rsidR="00627ED1" w:rsidRPr="00627ED1">
        <w:rPr>
          <w:rStyle w:val="logmacronameautoentry0"/>
        </w:rPr>
        <w:t>{AutoEntry MarkTranslitteratedWordsUsingExcelList}</w:t>
      </w:r>
    </w:p>
    <w:p w14:paraId="19AEE6F5" w14:textId="77777777" w:rsidR="00E67803" w:rsidRDefault="00C57E99">
      <w:pPr>
        <w:pStyle w:val="Log-3stillneedstobedone"/>
      </w:pPr>
      <w:r>
        <w:t xml:space="preserve">Für die in der Excel-Datei ebenfalls aufgeführten Begriffe: </w:t>
      </w:r>
      <w:r w:rsidR="00627ED1" w:rsidRPr="00627ED1">
        <w:rPr>
          <w:rStyle w:val="logcharacterstring"/>
          <w:rFonts w:eastAsia="Calibri"/>
          <w:highlight w:val="green"/>
        </w:rPr>
        <w:t>ʿAlá</w:t>
      </w:r>
      <w:r w:rsidR="00627ED1" w:rsidRPr="00627ED1">
        <w:rPr>
          <w:rStyle w:val="logcharacterstring"/>
          <w:rFonts w:eastAsia="Calibri"/>
        </w:rPr>
        <w:t xml:space="preserve">, </w:t>
      </w:r>
      <w:r w:rsidR="00627ED1" w:rsidRPr="00627ED1">
        <w:rPr>
          <w:rStyle w:val="logcharacterstring"/>
          <w:rFonts w:eastAsia="Calibri"/>
          <w:highlight w:val="green"/>
        </w:rPr>
        <w:t>Saʿd</w:t>
      </w:r>
      <w:r w:rsidR="00627ED1" w:rsidRPr="00627ED1">
        <w:rPr>
          <w:rStyle w:val="logcharacterstring"/>
          <w:rFonts w:eastAsia="Calibri"/>
        </w:rPr>
        <w:t xml:space="preserve">, </w:t>
      </w:r>
      <w:r w:rsidR="00627ED1" w:rsidRPr="00627ED1">
        <w:rPr>
          <w:rStyle w:val="logcharacterstring"/>
          <w:rFonts w:eastAsia="Calibri"/>
          <w:highlight w:val="green"/>
        </w:rPr>
        <w:t>Ṣád</w:t>
      </w:r>
      <w:r w:rsidR="00627ED1" w:rsidRPr="00627ED1">
        <w:rPr>
          <w:rStyle w:val="logcharacterstring"/>
          <w:rFonts w:eastAsia="Calibri"/>
        </w:rPr>
        <w:t xml:space="preserve">, </w:t>
      </w:r>
      <w:r w:rsidR="00627ED1" w:rsidRPr="00627ED1">
        <w:rPr>
          <w:rStyle w:val="logcharacterstring"/>
          <w:rFonts w:eastAsia="Calibri"/>
          <w:highlight w:val="green"/>
        </w:rPr>
        <w:t>Saʿíd</w:t>
      </w:r>
      <w:r w:rsidR="00627ED1" w:rsidRPr="00627ED1">
        <w:rPr>
          <w:rStyle w:val="logcharacterstring"/>
          <w:rFonts w:eastAsia="Calibri"/>
        </w:rPr>
        <w:t xml:space="preserve">, </w:t>
      </w:r>
      <w:r w:rsidR="00627ED1" w:rsidRPr="00627ED1">
        <w:rPr>
          <w:rStyle w:val="logcharacterstring"/>
          <w:rFonts w:eastAsia="Calibri"/>
          <w:highlight w:val="green"/>
        </w:rPr>
        <w:t>sín</w:t>
      </w:r>
      <w:r w:rsidR="00627ED1" w:rsidRPr="00627ED1">
        <w:rPr>
          <w:rStyle w:val="logcharacterstring"/>
          <w:rFonts w:eastAsia="Calibri"/>
        </w:rPr>
        <w:t xml:space="preserve">, </w:t>
      </w:r>
      <w:r w:rsidR="00627ED1" w:rsidRPr="00627ED1">
        <w:rPr>
          <w:rStyle w:val="logcharacterstring"/>
          <w:rFonts w:eastAsia="Calibri"/>
          <w:highlight w:val="green"/>
        </w:rPr>
        <w:t>Tín</w:t>
      </w:r>
      <w:r>
        <w:t xml:space="preserve"> wurden in Groß- und Kleinschreibung abweichende Vorkommen übersprungen. Sie müssen bei Bedarf in der Datei manuell gesucht und hervorgehoben werden.</w:t>
      </w:r>
      <w:r w:rsidR="00627ED1" w:rsidRPr="00627ED1">
        <w:rPr>
          <w:rStyle w:val="logmacronameautoentry0"/>
        </w:rPr>
        <w:t>{AutoEntry MarkTranslitteratedWordsUsingExcelList}</w:t>
      </w:r>
    </w:p>
    <w:p w14:paraId="65DEF39B" w14:textId="77777777" w:rsidR="00E67803" w:rsidRDefault="00C57E99">
      <w:pPr>
        <w:pStyle w:val="Log-2DONEscript"/>
        <w:numPr>
          <w:ilvl w:val="1"/>
          <w:numId w:val="42"/>
        </w:numPr>
        <w:ind w:left="1020" w:hanging="340"/>
      </w:pPr>
      <w:r>
        <w:t>Anfänglichen Zeichenaustausch sowie Löschen der Apostrophe und einzelnen Anführungsstriche wieder rückgängig gemacht.</w:t>
      </w:r>
      <w:r w:rsidR="00627ED1" w:rsidRPr="00627ED1">
        <w:rPr>
          <w:rStyle w:val="logmacronameautoentry0"/>
        </w:rPr>
        <w:t>{AutoEntry MarkTranslitteratedWordsUsingExcelList}</w:t>
      </w:r>
    </w:p>
    <w:p w14:paraId="353480C3" w14:textId="77777777" w:rsidR="00E67803" w:rsidRDefault="00C57E99">
      <w:pPr>
        <w:pStyle w:val="Log-1DONEscript"/>
        <w:numPr>
          <w:ilvl w:val="0"/>
          <w:numId w:val="42"/>
        </w:numPr>
      </w:pPr>
      <w:r>
        <w:t>240 diakritische Zeichen enthaltende Zeichenketten innerhalb des Haupttextes als potentiell translitterierte Begriffe markiert.</w:t>
      </w:r>
      <w:r w:rsidR="00627ED1" w:rsidRPr="00627ED1">
        <w:rPr>
          <w:rStyle w:val="logmacronameautoentry0"/>
        </w:rPr>
        <w:t>{AutoEntry MT_MarkAllWordsContainingTranslitterationCharacters}</w:t>
      </w:r>
    </w:p>
    <w:p w14:paraId="3A3C918E" w14:textId="77777777" w:rsidR="00E67803" w:rsidRDefault="00C57E99">
      <w:pPr>
        <w:pStyle w:val="Log-1DONEscript"/>
        <w:numPr>
          <w:ilvl w:val="0"/>
          <w:numId w:val="42"/>
        </w:numPr>
      </w:pPr>
      <w:r>
        <w:t>0 diakritische Zeichen enthaltende Zeichenketten innerhalb der Fußnoten als potentiell translitterierte Begriffe markiert.</w:t>
      </w:r>
      <w:r w:rsidR="00627ED1" w:rsidRPr="00627ED1">
        <w:rPr>
          <w:rStyle w:val="logmacronameautoentry0"/>
        </w:rPr>
        <w:t>{AutoEntry MT_MarkAllWordsContainingTranslitterationCharacters}</w:t>
      </w:r>
    </w:p>
    <w:p w14:paraId="40A8D0D3" w14:textId="77777777" w:rsidR="00E67803" w:rsidRDefault="00C57E99">
      <w:pPr>
        <w:pStyle w:val="Log-1DONEscript"/>
        <w:numPr>
          <w:ilvl w:val="0"/>
          <w:numId w:val="42"/>
        </w:numPr>
      </w:pPr>
      <w:r>
        <w:t>8643 als translitteriert markierte Begriffe verarbeitet.</w:t>
      </w:r>
      <w:r>
        <w:br/>
        <w:t>Dabei 653 mal zusammengehörige Teile translitterierter Begriffe innerhalb der Main text story mit Bestätigung zusammengefügt.</w:t>
      </w:r>
      <w:r w:rsidR="00627ED1" w:rsidRPr="00627ED1">
        <w:rPr>
          <w:rStyle w:val="logmacronameautoentry0"/>
        </w:rPr>
        <w:t>{AutoEntry MT_JoinHighlightedNameParts}</w:t>
      </w:r>
    </w:p>
    <w:p w14:paraId="275FF922" w14:textId="77777777" w:rsidR="00E67803" w:rsidRDefault="00C57E99">
      <w:pPr>
        <w:pStyle w:val="Log-1DONEscript"/>
        <w:numPr>
          <w:ilvl w:val="0"/>
          <w:numId w:val="42"/>
        </w:numPr>
      </w:pPr>
      <w:r>
        <w:t>447 als translitteriert markierte Begriffe verarbeitet.</w:t>
      </w:r>
      <w:r>
        <w:br/>
        <w:t>Dabei 35 mal zusammengehörige Teile translitterierter Begriffe innerhalb der Footnotes story mit Bestätigung zusammengefügt.</w:t>
      </w:r>
      <w:r w:rsidR="00627ED1" w:rsidRPr="00627ED1">
        <w:rPr>
          <w:rStyle w:val="logmacronameautoentry0"/>
        </w:rPr>
        <w:t>{AutoEntry MT_JoinHighlightedNameParts}</w:t>
      </w:r>
    </w:p>
    <w:p w14:paraId="27E555F5" w14:textId="77777777" w:rsidR="00E67803" w:rsidRDefault="00C57E99">
      <w:pPr>
        <w:pStyle w:val="Log-1DONEscript"/>
        <w:numPr>
          <w:ilvl w:val="0"/>
          <w:numId w:val="42"/>
        </w:numPr>
      </w:pPr>
      <w:r>
        <w:t>8056 als translitteriert markierte Begriffe verarbeitet.</w:t>
      </w:r>
      <w:r>
        <w:br/>
        <w:t>Dabei 8 mal zusammengehörige Teile translitterierter Begriffe innerhalb der Main text story mit Bestätigung zusammengefügt.</w:t>
      </w:r>
      <w:r w:rsidR="00627ED1" w:rsidRPr="00627ED1">
        <w:rPr>
          <w:rStyle w:val="logmacronameautoentry0"/>
        </w:rPr>
        <w:t>{AutoEntry MT_JoinHighlightedNameParts}</w:t>
      </w:r>
    </w:p>
    <w:p w14:paraId="241F7238" w14:textId="77777777" w:rsidR="00E67803" w:rsidRDefault="00C57E99">
      <w:pPr>
        <w:pStyle w:val="Log-1DONEscript"/>
        <w:numPr>
          <w:ilvl w:val="0"/>
          <w:numId w:val="42"/>
        </w:numPr>
      </w:pPr>
      <w:r>
        <w:t>425 als translitteriert markierte Begriffe verarbeitet.</w:t>
      </w:r>
      <w:r>
        <w:br/>
        <w:t>Dabei 0 mal zusammengehörige Teile translitterierter Begriffe innerhalb der Footnotes story mit Bestätigung zusammengefügt.</w:t>
      </w:r>
      <w:r w:rsidR="00627ED1" w:rsidRPr="00627ED1">
        <w:rPr>
          <w:rStyle w:val="logmacronameautoentry0"/>
        </w:rPr>
        <w:t>{AutoEntry MT_JoinHighlightedNameParts}</w:t>
      </w:r>
    </w:p>
    <w:p w14:paraId="656D9C7E" w14:textId="77777777" w:rsidR="00E67803" w:rsidRDefault="00C57E99">
      <w:pPr>
        <w:pStyle w:val="Log-1DONEscript"/>
        <w:numPr>
          <w:ilvl w:val="0"/>
          <w:numId w:val="42"/>
        </w:numPr>
      </w:pPr>
      <w:r>
        <w:t>In allen 8073 hervorgehobenen Zeichenketten der Main-Text-Story die Hervorhebungsfarbe vereinheitlicht.</w:t>
      </w:r>
      <w:r w:rsidR="00627ED1" w:rsidRPr="00627ED1">
        <w:rPr>
          <w:rStyle w:val="logmacronameautoentry0"/>
        </w:rPr>
        <w:t>{AutoEntry MT_UnifyHighlightColours}</w:t>
      </w:r>
    </w:p>
    <w:p w14:paraId="391978EC" w14:textId="77777777" w:rsidR="00E67803" w:rsidRDefault="00C57E99">
      <w:pPr>
        <w:pStyle w:val="Log-1DONEscript"/>
        <w:numPr>
          <w:ilvl w:val="0"/>
          <w:numId w:val="42"/>
        </w:numPr>
      </w:pPr>
      <w:r>
        <w:t>In allen 425 hervorgehobenen Zeichenketten der Footnote-Story die Hervorhebungsfarbe vereinheitlicht.</w:t>
      </w:r>
      <w:r w:rsidR="00627ED1" w:rsidRPr="00627ED1">
        <w:rPr>
          <w:rStyle w:val="logmacronameautoentry0"/>
        </w:rPr>
        <w:t>{AutoEntry MT_UnifyHighlightColours}</w:t>
      </w:r>
    </w:p>
    <w:p w14:paraId="2140C5D6" w14:textId="77777777" w:rsidR="00E67803" w:rsidRDefault="00C57E99">
      <w:pPr>
        <w:pStyle w:val="Log-3leftUNDONE"/>
        <w:numPr>
          <w:ilvl w:val="2"/>
          <w:numId w:val="36"/>
        </w:numPr>
      </w:pPr>
      <w:r>
        <w:t>›.emphasis‹ is no valid style name, neither in the document nor in the template!</w:t>
      </w:r>
      <w:r w:rsidR="00627ED1" w:rsidRPr="00627ED1">
        <w:rPr>
          <w:rStyle w:val="logmacronameautoentry0"/>
        </w:rPr>
        <w:t>{AutoEntry MTS_AddMissingStyleFromTemplate}</w:t>
      </w:r>
    </w:p>
    <w:p w14:paraId="4CF25CE3" w14:textId="77777777" w:rsidR="00E67803" w:rsidRDefault="00C57E99">
      <w:pPr>
        <w:pStyle w:val="Log-1DONE"/>
        <w:numPr>
          <w:ilvl w:val="0"/>
          <w:numId w:val="34"/>
        </w:numPr>
      </w:pPr>
      <w:r>
        <w:t xml:space="preserve">Buchtext durchgegangen und alle dort kursiv markierten Passagen im vorliegenden Text entsprechend markiert (als </w:t>
      </w:r>
      <w:r w:rsidR="00627ED1" w:rsidRPr="00627ED1">
        <w:rPr>
          <w:rStyle w:val="logstylename"/>
        </w:rPr>
        <w:t>.emphasis by author</w:t>
      </w:r>
      <w:r>
        <w:t xml:space="preserve">, </w:t>
      </w:r>
      <w:r w:rsidR="00627ED1" w:rsidRPr="00627ED1">
        <w:rPr>
          <w:rStyle w:val="logstylename"/>
        </w:rPr>
        <w:t>.reference.title</w:t>
      </w:r>
      <w:r>
        <w:t xml:space="preserve">, </w:t>
      </w:r>
      <w:r w:rsidR="00627ED1" w:rsidRPr="00627ED1">
        <w:rPr>
          <w:rStyle w:val="logstylename"/>
        </w:rPr>
        <w:t>.quotes.terms.oriental</w:t>
      </w:r>
      <w:r>
        <w:t xml:space="preserve">, </w:t>
      </w:r>
      <w:r w:rsidR="00627ED1" w:rsidRPr="00627ED1">
        <w:rPr>
          <w:rStyle w:val="logstylename"/>
        </w:rPr>
        <w:t>_quote.bahai.quoted</w:t>
      </w:r>
      <w:r>
        <w:t xml:space="preserve"> </w:t>
      </w:r>
      <w:r w:rsidR="00627ED1" w:rsidRPr="00627ED1">
        <w:rPr>
          <w:rStyle w:val="logstylename"/>
        </w:rPr>
        <w:t>.quote.holy scripture</w:t>
      </w:r>
      <w:r>
        <w:t>)</w:t>
      </w:r>
    </w:p>
    <w:p w14:paraId="08E24882" w14:textId="77777777" w:rsidR="00E67803" w:rsidRDefault="00C57E99">
      <w:pPr>
        <w:pStyle w:val="Log-1DONE"/>
        <w:numPr>
          <w:ilvl w:val="0"/>
          <w:numId w:val="34"/>
        </w:numPr>
      </w:pPr>
      <w:r>
        <w:t xml:space="preserve">Titel innerhalb des Textes in Tags eingefaßt mittels Makro </w:t>
      </w:r>
      <w:r w:rsidR="00627ED1" w:rsidRPr="00627ED1">
        <w:rPr>
          <w:rStyle w:val="logmacroname"/>
        </w:rPr>
        <w:t>MT_EmbeddCharStyleInTags</w:t>
      </w:r>
      <w:r>
        <w:t>.</w:t>
      </w:r>
    </w:p>
    <w:p w14:paraId="6C04671C" w14:textId="77777777" w:rsidR="00E67803" w:rsidRDefault="00C57E99">
      <w:pPr>
        <w:pStyle w:val="Log-1DONE"/>
        <w:numPr>
          <w:ilvl w:val="0"/>
          <w:numId w:val="34"/>
        </w:numPr>
      </w:pPr>
      <w:r>
        <w:t xml:space="preserve">Gerades Apostroph </w:t>
      </w:r>
      <w:r w:rsidR="00627ED1" w:rsidRPr="00627ED1">
        <w:rPr>
          <w:rStyle w:val="logcharacterstring"/>
          <w:rFonts w:eastAsia="Calibri"/>
        </w:rPr>
        <w:t>'</w:t>
      </w:r>
      <w:r>
        <w:t xml:space="preserve"> differenzieren – Unterscheidung treffen zwischen Apostroph </w:t>
      </w:r>
      <w:r w:rsidR="00627ED1" w:rsidRPr="00627ED1">
        <w:rPr>
          <w:rStyle w:val="logcharacterstring"/>
          <w:rFonts w:eastAsia="Calibri"/>
        </w:rPr>
        <w:t>’</w:t>
      </w:r>
      <w:r>
        <w:t xml:space="preserve">, Ayn </w:t>
      </w:r>
      <w:r w:rsidR="00627ED1" w:rsidRPr="00627ED1">
        <w:rPr>
          <w:rStyle w:val="logcharacterstring"/>
          <w:rFonts w:eastAsia="Calibri"/>
        </w:rPr>
        <w:t>ʿ</w:t>
      </w:r>
      <w:r>
        <w:t xml:space="preserve"> und Anführungszeichen </w:t>
      </w:r>
      <w:r w:rsidR="00627ED1" w:rsidRPr="00627ED1">
        <w:rPr>
          <w:rStyle w:val="logcharacterstring"/>
          <w:rFonts w:eastAsia="Calibri"/>
        </w:rPr>
        <w:t>›</w:t>
      </w:r>
      <w:r>
        <w:t xml:space="preserve">, </w:t>
      </w:r>
      <w:r w:rsidR="00627ED1" w:rsidRPr="00627ED1">
        <w:rPr>
          <w:rStyle w:val="logcharacterstring"/>
          <w:rFonts w:eastAsia="Calibri"/>
        </w:rPr>
        <w:t>‹</w:t>
      </w:r>
      <w:r>
        <w:t>.</w:t>
      </w:r>
    </w:p>
    <w:p w14:paraId="7FF48CBD" w14:textId="77777777" w:rsidR="00E67803" w:rsidRDefault="00C57E99">
      <w:pPr>
        <w:pStyle w:val="Log-2DONE"/>
        <w:numPr>
          <w:ilvl w:val="1"/>
          <w:numId w:val="34"/>
        </w:numPr>
        <w:ind w:left="1020" w:hanging="340"/>
      </w:pPr>
      <w:r>
        <w:t xml:space="preserve">Markiertes gerades Apostroph </w:t>
      </w:r>
      <w:r w:rsidR="00627ED1" w:rsidRPr="00627ED1">
        <w:rPr>
          <w:rStyle w:val="logcharacterstring"/>
          <w:rFonts w:eastAsia="Calibri"/>
        </w:rPr>
        <w:t>'</w:t>
      </w:r>
      <w:r>
        <w:t xml:space="preserve"> (U+0039) durch ordentliches Apostroph </w:t>
      </w:r>
      <w:r w:rsidR="00627ED1" w:rsidRPr="00627ED1">
        <w:rPr>
          <w:rStyle w:val="logcharacterstring"/>
          <w:rFonts w:eastAsia="Calibri"/>
        </w:rPr>
        <w:t>’</w:t>
      </w:r>
      <w:r>
        <w:t xml:space="preserve"> (U+8217) universell ersetzt, anschließend </w:t>
      </w:r>
    </w:p>
    <w:p w14:paraId="63C81A55" w14:textId="77777777" w:rsidR="00E67803" w:rsidRDefault="00C57E99">
      <w:pPr>
        <w:pStyle w:val="Log-3DONE"/>
        <w:numPr>
          <w:ilvl w:val="2"/>
          <w:numId w:val="34"/>
        </w:numPr>
      </w:pPr>
      <w:r>
        <w:t xml:space="preserve">markiertes </w:t>
      </w:r>
      <w:r w:rsidR="00627ED1" w:rsidRPr="00627ED1">
        <w:rPr>
          <w:rStyle w:val="logcharacterstring"/>
          <w:rFonts w:eastAsia="Calibri"/>
        </w:rPr>
        <w:t>-’</w:t>
      </w:r>
      <w:r>
        <w:t xml:space="preserve"> durch </w:t>
      </w:r>
      <w:r w:rsidR="00627ED1" w:rsidRPr="00627ED1">
        <w:rPr>
          <w:rStyle w:val="logcharacterstring"/>
          <w:rFonts w:eastAsia="Calibri"/>
        </w:rPr>
        <w:t>-ʿ</w:t>
      </w:r>
      <w:r>
        <w:t xml:space="preserve"> individuell ersetzt mittels Makro </w:t>
      </w:r>
      <w:r w:rsidRPr="00CD712C">
        <w:rPr>
          <w:rStyle w:val="logmacroname"/>
        </w:rPr>
        <w:t>CorrectAyn</w:t>
      </w:r>
      <w:r>
        <w:t>.</w:t>
      </w:r>
    </w:p>
    <w:p w14:paraId="0EA70978" w14:textId="77777777" w:rsidR="00E67803" w:rsidRDefault="00C57E99">
      <w:pPr>
        <w:pStyle w:val="Log-3DONE"/>
        <w:numPr>
          <w:ilvl w:val="2"/>
          <w:numId w:val="34"/>
        </w:numPr>
      </w:pPr>
      <w:r>
        <w:t xml:space="preserve">markiertes </w:t>
      </w:r>
      <w:r w:rsidR="00627ED1" w:rsidRPr="00627ED1">
        <w:rPr>
          <w:rStyle w:val="logcharacterstring"/>
          <w:rFonts w:eastAsia="Calibri"/>
        </w:rPr>
        <w:t xml:space="preserve"> ’</w:t>
      </w:r>
      <w:r>
        <w:t xml:space="preserve"> durch </w:t>
      </w:r>
      <w:r w:rsidR="00627ED1" w:rsidRPr="00627ED1">
        <w:rPr>
          <w:rStyle w:val="logcharacterstring"/>
          <w:rFonts w:eastAsia="Calibri"/>
        </w:rPr>
        <w:t xml:space="preserve"> '</w:t>
      </w:r>
      <w:r>
        <w:t xml:space="preserve"> individuell ersetzt</w:t>
      </w:r>
    </w:p>
    <w:p w14:paraId="39230B39" w14:textId="77777777" w:rsidR="00E67803" w:rsidRDefault="00C57E99">
      <w:pPr>
        <w:pStyle w:val="Log-2DONE"/>
        <w:numPr>
          <w:ilvl w:val="1"/>
          <w:numId w:val="34"/>
        </w:numPr>
        <w:ind w:left="1020" w:hanging="340"/>
      </w:pPr>
      <w:r w:rsidRPr="00904B4A">
        <w:rPr>
          <w:rStyle w:val="logcharacterstring"/>
          <w:rFonts w:eastAsia="Calibri"/>
        </w:rPr>
        <w:t xml:space="preserve">'s </w:t>
      </w:r>
      <w:r>
        <w:t xml:space="preserve"> durch </w:t>
      </w:r>
      <w:r w:rsidRPr="00904B4A">
        <w:rPr>
          <w:rStyle w:val="logcharacterstring"/>
          <w:rFonts w:eastAsia="Calibri"/>
        </w:rPr>
        <w:t xml:space="preserve">’s </w:t>
      </w:r>
      <w:r>
        <w:t xml:space="preserve"> individuell ersetzt mittels Makro </w:t>
      </w:r>
      <w:r w:rsidRPr="00CD712C">
        <w:rPr>
          <w:rStyle w:val="logmacroname"/>
        </w:rPr>
        <w:t>CorrectApostrophS</w:t>
      </w:r>
      <w:r>
        <w:t>.</w:t>
      </w:r>
    </w:p>
    <w:p w14:paraId="10726041" w14:textId="77777777" w:rsidR="00E67803" w:rsidRDefault="00C57E99">
      <w:pPr>
        <w:pStyle w:val="Log-2DONE"/>
        <w:numPr>
          <w:ilvl w:val="1"/>
          <w:numId w:val="34"/>
        </w:numPr>
        <w:ind w:left="1020" w:hanging="340"/>
      </w:pPr>
      <w:r>
        <w:t xml:space="preserve">Unmarkiertes </w:t>
      </w:r>
      <w:r w:rsidR="00627ED1" w:rsidRPr="00627ED1">
        <w:rPr>
          <w:rStyle w:val="logcharacterstring"/>
          <w:rFonts w:eastAsia="Calibri"/>
        </w:rPr>
        <w:t xml:space="preserve"> '</w:t>
      </w:r>
      <w:r>
        <w:t xml:space="preserve"> durch </w:t>
      </w:r>
      <w:r w:rsidR="00627ED1" w:rsidRPr="00627ED1">
        <w:rPr>
          <w:rStyle w:val="logcharacterstring"/>
          <w:rFonts w:eastAsia="Calibri"/>
        </w:rPr>
        <w:t xml:space="preserve"> ›</w:t>
      </w:r>
      <w:r>
        <w:t xml:space="preserve"> ersetzt mittels Makro </w:t>
      </w:r>
      <w:r w:rsidR="00627ED1" w:rsidRPr="00627ED1">
        <w:rPr>
          <w:rStyle w:val="logmacroname"/>
        </w:rPr>
        <w:t>InsertOpenSingleQuote</w:t>
      </w:r>
      <w:r>
        <w:t>.</w:t>
      </w:r>
    </w:p>
    <w:p w14:paraId="0EE3493A" w14:textId="77777777" w:rsidR="00E67803" w:rsidRDefault="00C57E99">
      <w:pPr>
        <w:pStyle w:val="Log-2DONE"/>
        <w:numPr>
          <w:ilvl w:val="1"/>
          <w:numId w:val="34"/>
        </w:numPr>
        <w:ind w:left="1020" w:hanging="340"/>
      </w:pPr>
      <w:r>
        <w:t xml:space="preserve">Unmarkiertes </w:t>
      </w:r>
      <w:r w:rsidR="00627ED1" w:rsidRPr="00627ED1">
        <w:rPr>
          <w:rStyle w:val="logcharacterstring"/>
          <w:rFonts w:eastAsia="Calibri"/>
        </w:rPr>
        <w:t>'.</w:t>
      </w:r>
      <w:r>
        <w:t xml:space="preserve"> durch </w:t>
      </w:r>
      <w:r w:rsidR="00627ED1" w:rsidRPr="00627ED1">
        <w:rPr>
          <w:rStyle w:val="logcharacterstring"/>
          <w:rFonts w:eastAsia="Calibri"/>
        </w:rPr>
        <w:t>‹.</w:t>
      </w:r>
      <w:r>
        <w:t xml:space="preserve"> ersetzt mittels Makro </w:t>
      </w:r>
      <w:r w:rsidR="00627ED1" w:rsidRPr="00627ED1">
        <w:rPr>
          <w:rStyle w:val="logmacroname"/>
        </w:rPr>
        <w:t>InsertClosingSingleQuote</w:t>
      </w:r>
      <w:r>
        <w:t>.</w:t>
      </w:r>
    </w:p>
    <w:p w14:paraId="407CDE9B" w14:textId="77777777" w:rsidR="00C57E99" w:rsidRDefault="00C57E99" w:rsidP="00C57E99">
      <w:pPr>
        <w:pStyle w:val="Log-2DONE"/>
        <w:numPr>
          <w:ilvl w:val="1"/>
          <w:numId w:val="34"/>
        </w:numPr>
        <w:ind w:left="1020" w:hanging="340"/>
      </w:pPr>
      <w:r>
        <w:t xml:space="preserve">Unmarkiertes </w:t>
      </w:r>
      <w:r w:rsidRPr="008E0C10">
        <w:rPr>
          <w:rStyle w:val="logcharacterstring"/>
          <w:rFonts w:eastAsia="Calibri"/>
        </w:rPr>
        <w:t>'</w:t>
      </w:r>
      <w:r>
        <w:rPr>
          <w:rStyle w:val="logcharacterstring"/>
          <w:rFonts w:eastAsia="Calibri"/>
        </w:rPr>
        <w:t xml:space="preserve"> </w:t>
      </w:r>
      <w:r>
        <w:t xml:space="preserve"> durch </w:t>
      </w:r>
      <w:r w:rsidRPr="008E0C10">
        <w:rPr>
          <w:rStyle w:val="logcharacterstring"/>
          <w:rFonts w:eastAsia="Calibri"/>
        </w:rPr>
        <w:t>‹</w:t>
      </w:r>
      <w:r>
        <w:rPr>
          <w:rStyle w:val="logcharacterstring"/>
          <w:rFonts w:eastAsia="Calibri"/>
        </w:rPr>
        <w:t xml:space="preserve"> </w:t>
      </w:r>
      <w:r>
        <w:t xml:space="preserve"> ersetzt mittels Makro </w:t>
      </w:r>
      <w:r w:rsidRPr="008E0C10">
        <w:rPr>
          <w:rStyle w:val="logmacroname"/>
        </w:rPr>
        <w:t>InsertClosingSingleQuote</w:t>
      </w:r>
      <w:r>
        <w:t>.</w:t>
      </w:r>
    </w:p>
    <w:p w14:paraId="1174C46A" w14:textId="77777777" w:rsidR="00C57E99" w:rsidRDefault="00C57E99" w:rsidP="00C57E99">
      <w:pPr>
        <w:pStyle w:val="Log-2DONE"/>
        <w:numPr>
          <w:ilvl w:val="1"/>
          <w:numId w:val="34"/>
        </w:numPr>
        <w:ind w:left="1020" w:hanging="340"/>
      </w:pPr>
      <w:r>
        <w:t xml:space="preserve">Unmarkiertes </w:t>
      </w:r>
      <w:r w:rsidRPr="008E0C10">
        <w:rPr>
          <w:rStyle w:val="logcharacterstring"/>
          <w:rFonts w:eastAsia="Calibri"/>
        </w:rPr>
        <w:t>'</w:t>
      </w:r>
      <w:r>
        <w:rPr>
          <w:rStyle w:val="logcharacterstring"/>
          <w:rFonts w:eastAsia="Calibri"/>
        </w:rPr>
        <w:t>,</w:t>
      </w:r>
      <w:r>
        <w:t xml:space="preserve"> durch </w:t>
      </w:r>
      <w:r w:rsidRPr="008E0C10">
        <w:rPr>
          <w:rStyle w:val="logcharacterstring"/>
          <w:rFonts w:eastAsia="Calibri"/>
        </w:rPr>
        <w:t>‹</w:t>
      </w:r>
      <w:r>
        <w:rPr>
          <w:rStyle w:val="logcharacterstring"/>
          <w:rFonts w:eastAsia="Calibri"/>
        </w:rPr>
        <w:t>,</w:t>
      </w:r>
      <w:r>
        <w:t xml:space="preserve"> ersetzt mittels Makro </w:t>
      </w:r>
      <w:r w:rsidRPr="008E0C10">
        <w:rPr>
          <w:rStyle w:val="logmacroname"/>
        </w:rPr>
        <w:t>InsertClosingSingleQuote</w:t>
      </w:r>
      <w:r>
        <w:t>.</w:t>
      </w:r>
    </w:p>
    <w:p w14:paraId="479FE3C2" w14:textId="77777777" w:rsidR="00E67803" w:rsidRDefault="00C57E99">
      <w:pPr>
        <w:pStyle w:val="Log-2DONE"/>
        <w:numPr>
          <w:ilvl w:val="1"/>
          <w:numId w:val="34"/>
        </w:numPr>
        <w:ind w:left="1020" w:hanging="340"/>
      </w:pPr>
      <w:r>
        <w:t xml:space="preserve">Übriggebliebene </w:t>
      </w:r>
      <w:r w:rsidR="00627ED1" w:rsidRPr="00627ED1">
        <w:rPr>
          <w:rStyle w:val="logcharacterstring"/>
          <w:rFonts w:eastAsia="Calibri"/>
        </w:rPr>
        <w:t>'</w:t>
      </w:r>
      <w:r>
        <w:t xml:space="preserve"> einzeln aufgesucht und durch entsprechendes Zeichen </w:t>
      </w:r>
      <w:r w:rsidR="00627ED1" w:rsidRPr="00627ED1">
        <w:rPr>
          <w:rStyle w:val="logcharacterstring"/>
          <w:rFonts w:eastAsia="Calibri"/>
        </w:rPr>
        <w:t>›</w:t>
      </w:r>
      <w:r>
        <w:t xml:space="preserve">, </w:t>
      </w:r>
      <w:r w:rsidR="00627ED1" w:rsidRPr="00627ED1">
        <w:rPr>
          <w:rStyle w:val="logcharacterstring"/>
          <w:rFonts w:eastAsia="Calibri"/>
        </w:rPr>
        <w:t>‹</w:t>
      </w:r>
      <w:r>
        <w:t xml:space="preserve">, </w:t>
      </w:r>
      <w:r w:rsidR="00627ED1" w:rsidRPr="00627ED1">
        <w:rPr>
          <w:rStyle w:val="logcharacterstring"/>
          <w:rFonts w:eastAsia="Calibri"/>
        </w:rPr>
        <w:t>’</w:t>
      </w:r>
      <w:r>
        <w:t xml:space="preserve">, oder </w:t>
      </w:r>
      <w:r w:rsidR="00627ED1" w:rsidRPr="00627ED1">
        <w:rPr>
          <w:rStyle w:val="logcharacterstring"/>
          <w:rFonts w:eastAsia="Calibri"/>
        </w:rPr>
        <w:t>ʿ</w:t>
      </w:r>
      <w:r>
        <w:t xml:space="preserve"> ersetzt</w:t>
      </w:r>
    </w:p>
    <w:p w14:paraId="5BF16DBB" w14:textId="77777777" w:rsidR="00E67803" w:rsidRDefault="00C57E99">
      <w:pPr>
        <w:pStyle w:val="Log-1DONE"/>
        <w:numPr>
          <w:ilvl w:val="0"/>
          <w:numId w:val="34"/>
        </w:numPr>
      </w:pPr>
      <w:r>
        <w:t>Doppelte Anführungszeichen differenzieren</w:t>
      </w:r>
    </w:p>
    <w:p w14:paraId="580B7A1F" w14:textId="77777777" w:rsidR="00E67803" w:rsidRDefault="00627ED1">
      <w:pPr>
        <w:pStyle w:val="Log-2DONE"/>
        <w:numPr>
          <w:ilvl w:val="1"/>
          <w:numId w:val="34"/>
        </w:numPr>
        <w:ind w:left="1020" w:hanging="340"/>
      </w:pPr>
      <w:r w:rsidRPr="00627ED1">
        <w:rPr>
          <w:rStyle w:val="logcharacterstring"/>
          <w:rFonts w:eastAsia="Calibri"/>
        </w:rPr>
        <w:t>^p"</w:t>
      </w:r>
      <w:r w:rsidR="00C57E99">
        <w:t xml:space="preserve"> durch </w:t>
      </w:r>
      <w:r w:rsidR="00C57E99" w:rsidRPr="000D31D5">
        <w:rPr>
          <w:rStyle w:val="logcharacterstring"/>
          <w:rFonts w:eastAsia="Calibri"/>
        </w:rPr>
        <w:t>^p</w:t>
      </w:r>
      <w:r w:rsidRPr="00627ED1">
        <w:rPr>
          <w:rStyle w:val="logcharacterstring"/>
          <w:rFonts w:eastAsia="Calibri"/>
        </w:rPr>
        <w:t>»</w:t>
      </w:r>
      <w:r w:rsidR="00C57E99">
        <w:t xml:space="preserve"> ersetzt mittels Makro </w:t>
      </w:r>
      <w:r w:rsidRPr="00627ED1">
        <w:rPr>
          <w:rStyle w:val="logmacroname"/>
        </w:rPr>
        <w:t>InsertOpeningDoubleQuote</w:t>
      </w:r>
      <w:r w:rsidR="00C57E99">
        <w:t>.</w:t>
      </w:r>
    </w:p>
    <w:p w14:paraId="4B58D346" w14:textId="77777777" w:rsidR="00C57E99" w:rsidRDefault="00C57E99" w:rsidP="00C57E99">
      <w:pPr>
        <w:pStyle w:val="Log-2DONE"/>
        <w:numPr>
          <w:ilvl w:val="1"/>
          <w:numId w:val="34"/>
        </w:numPr>
        <w:ind w:left="1020" w:hanging="340"/>
      </w:pPr>
      <w:r>
        <w:rPr>
          <w:rStyle w:val="logcharacterstring"/>
          <w:rFonts w:eastAsia="Calibri"/>
        </w:rPr>
        <w:t xml:space="preserve"> </w:t>
      </w:r>
      <w:r w:rsidRPr="000D31D5">
        <w:rPr>
          <w:rStyle w:val="logcharacterstring"/>
          <w:rFonts w:eastAsia="Calibri"/>
        </w:rPr>
        <w:t>"</w:t>
      </w:r>
      <w:r>
        <w:t xml:space="preserve"> durch </w:t>
      </w:r>
      <w:r>
        <w:rPr>
          <w:rStyle w:val="logcharacterstring"/>
          <w:rFonts w:eastAsia="Calibri"/>
        </w:rPr>
        <w:t xml:space="preserve"> </w:t>
      </w:r>
      <w:r w:rsidRPr="000D31D5">
        <w:rPr>
          <w:rStyle w:val="logcharacterstring"/>
          <w:rFonts w:eastAsia="Calibri"/>
        </w:rPr>
        <w:t>»</w:t>
      </w:r>
      <w:r>
        <w:t xml:space="preserve"> ersetzt mittels Makro </w:t>
      </w:r>
      <w:r w:rsidRPr="000D31D5">
        <w:rPr>
          <w:rStyle w:val="logmacroname"/>
        </w:rPr>
        <w:t>InsertOpeningDoubleQuote</w:t>
      </w:r>
      <w:r>
        <w:t>.</w:t>
      </w:r>
    </w:p>
    <w:p w14:paraId="29AE005E" w14:textId="77777777" w:rsidR="00E67803" w:rsidRDefault="00627ED1">
      <w:pPr>
        <w:pStyle w:val="Log-2DONE"/>
        <w:numPr>
          <w:ilvl w:val="1"/>
          <w:numId w:val="34"/>
        </w:numPr>
        <w:ind w:left="1020" w:hanging="340"/>
      </w:pPr>
      <w:r w:rsidRPr="00627ED1">
        <w:rPr>
          <w:rStyle w:val="logcharacterstring"/>
          <w:rFonts w:eastAsia="Calibri"/>
        </w:rPr>
        <w:t>"^p</w:t>
      </w:r>
      <w:r w:rsidR="00C57E99">
        <w:t xml:space="preserve"> durch </w:t>
      </w:r>
      <w:r w:rsidRPr="00627ED1">
        <w:rPr>
          <w:rStyle w:val="logcharacterstring"/>
          <w:rFonts w:eastAsia="Calibri"/>
        </w:rPr>
        <w:t>«</w:t>
      </w:r>
      <w:r w:rsidR="00C57E99" w:rsidRPr="000D31D5">
        <w:rPr>
          <w:rStyle w:val="logcharacterstring"/>
          <w:rFonts w:eastAsia="Calibri"/>
        </w:rPr>
        <w:t>^p</w:t>
      </w:r>
      <w:r w:rsidR="00C57E99">
        <w:t xml:space="preserve"> ersetzt mittels Makro </w:t>
      </w:r>
      <w:r w:rsidRPr="00627ED1">
        <w:rPr>
          <w:rStyle w:val="logmacroname"/>
        </w:rPr>
        <w:t>InsertClosingDoubleQuote</w:t>
      </w:r>
      <w:r w:rsidR="00C57E99">
        <w:t>.</w:t>
      </w:r>
    </w:p>
    <w:p w14:paraId="1350EB1F" w14:textId="77777777" w:rsidR="00C57E99" w:rsidRDefault="00C57E99" w:rsidP="00C57E99">
      <w:pPr>
        <w:pStyle w:val="Log-2DONE"/>
        <w:numPr>
          <w:ilvl w:val="1"/>
          <w:numId w:val="34"/>
        </w:numPr>
        <w:ind w:left="1020" w:hanging="340"/>
      </w:pPr>
      <w:r w:rsidRPr="000D31D5">
        <w:rPr>
          <w:rStyle w:val="logcharacterstring"/>
          <w:rFonts w:eastAsia="Calibri"/>
        </w:rPr>
        <w:t>"</w:t>
      </w:r>
      <w:r>
        <w:rPr>
          <w:rStyle w:val="logcharacterstring"/>
          <w:rFonts w:eastAsia="Calibri"/>
        </w:rPr>
        <w:t xml:space="preserve"> ^0002</w:t>
      </w:r>
      <w:r>
        <w:t xml:space="preserve"> durch </w:t>
      </w:r>
      <w:r w:rsidRPr="000D31D5">
        <w:rPr>
          <w:rStyle w:val="logcharacterstring"/>
          <w:rFonts w:eastAsia="Calibri"/>
        </w:rPr>
        <w:t>«</w:t>
      </w:r>
      <w:r>
        <w:rPr>
          <w:rStyle w:val="logcharacterstring"/>
          <w:rFonts w:eastAsia="Calibri"/>
        </w:rPr>
        <w:t xml:space="preserve"> ^0002</w:t>
      </w:r>
      <w:r>
        <w:t xml:space="preserve"> ersetzt mittels Makro </w:t>
      </w:r>
      <w:r w:rsidRPr="000D31D5">
        <w:rPr>
          <w:rStyle w:val="logmacroname"/>
        </w:rPr>
        <w:t>InsertClosingDoubleQuote</w:t>
      </w:r>
      <w:r>
        <w:t>.</w:t>
      </w:r>
    </w:p>
    <w:p w14:paraId="2258B6FE" w14:textId="77777777" w:rsidR="00C57E99" w:rsidRPr="00ED3977" w:rsidRDefault="00C57E99" w:rsidP="00C57E99">
      <w:pPr>
        <w:pStyle w:val="Log-2DONE"/>
        <w:numPr>
          <w:ilvl w:val="1"/>
          <w:numId w:val="34"/>
        </w:numPr>
        <w:ind w:left="1020" w:hanging="340"/>
      </w:pPr>
      <w:r>
        <w:t xml:space="preserve">Übriggebliebene </w:t>
      </w:r>
      <w:r w:rsidR="00627ED1" w:rsidRPr="00627ED1">
        <w:rPr>
          <w:rStyle w:val="logcharacterstring"/>
          <w:rFonts w:eastAsia="Calibri"/>
        </w:rPr>
        <w:t>"</w:t>
      </w:r>
      <w:r>
        <w:t xml:space="preserve"> einzeln aufgesucht und durch </w:t>
      </w:r>
      <w:r w:rsidR="00627ED1" w:rsidRPr="00627ED1">
        <w:rPr>
          <w:rStyle w:val="logcharacterstring"/>
          <w:rFonts w:eastAsia="Calibri"/>
        </w:rPr>
        <w:t>«</w:t>
      </w:r>
      <w:r>
        <w:t xml:space="preserve"> ersetzt.</w:t>
      </w:r>
    </w:p>
    <w:p w14:paraId="4070E0A0" w14:textId="77777777" w:rsidR="00E67803" w:rsidRDefault="00C57E99">
      <w:pPr>
        <w:pStyle w:val="Log-1DONEscript"/>
        <w:numPr>
          <w:ilvl w:val="0"/>
          <w:numId w:val="42"/>
        </w:numPr>
      </w:pPr>
      <w:r>
        <w:t>Überprüfen der Anführungszeichenstruktur in der gesammten Main text story von Zeichenposition 11240 bis Zeichenposition 1419033 (incl. Fußnoten 1 bis 635)</w:t>
      </w:r>
      <w:r>
        <w:br/>
        <w:t>525 Zitate gefunden und überprüft.</w:t>
      </w:r>
      <w:r w:rsidR="00627ED1" w:rsidRPr="00627ED1">
        <w:rPr>
          <w:rStyle w:val="logmacronameautoentry0"/>
        </w:rPr>
        <w:t>{AutoEntry MT_CheckForQuotesMismatch}</w:t>
      </w:r>
    </w:p>
    <w:p w14:paraId="4566365D" w14:textId="77777777" w:rsidR="00E67803" w:rsidRDefault="00C57E99">
      <w:pPr>
        <w:pStyle w:val="Log-2DONEscript"/>
        <w:numPr>
          <w:ilvl w:val="1"/>
          <w:numId w:val="42"/>
        </w:numPr>
        <w:ind w:left="1020" w:hanging="340"/>
      </w:pPr>
      <w:r>
        <w:t>207 mal angehalten um Fehler manuell zu korrigieren (mitunter mehrere auf einmal).</w:t>
      </w:r>
      <w:r w:rsidR="00627ED1" w:rsidRPr="00627ED1">
        <w:rPr>
          <w:rStyle w:val="logmacronameautoentry0"/>
        </w:rPr>
        <w:t>{AutoEntry MT_CheckForQuotesMismatch}</w:t>
      </w:r>
    </w:p>
    <w:p w14:paraId="7D405843" w14:textId="77777777" w:rsidR="00E67803" w:rsidRDefault="00C57E99">
      <w:pPr>
        <w:pStyle w:val="Log-2stillneedstobedone"/>
      </w:pPr>
      <w:r>
        <w:t>Ob die Anführungszeichenstruktur nun tatsächlich mit jener im Buch übereinstimmt ist an einigen Stellen fragwürdig</w:t>
      </w:r>
    </w:p>
    <w:p w14:paraId="2886F14F" w14:textId="77777777" w:rsidR="00E67803" w:rsidRDefault="00C57E99">
      <w:pPr>
        <w:pStyle w:val="Log-2stillneedstobedone"/>
      </w:pPr>
      <w:r>
        <w:t>Die Verwendung von doppelten und einfachen Anführungszeichen wird im Gesammttext nicht einheitlich gehandhabt. Es kann allerdings sein, daß dies eine Folge Zeichengenauen zitierens ist – das habe ich nicht nachgeprüft.</w:t>
      </w:r>
    </w:p>
    <w:p w14:paraId="5BE43DFD" w14:textId="77777777" w:rsidR="00E67803" w:rsidRDefault="00C57E99">
      <w:pPr>
        <w:pStyle w:val="Log-1DONEscript"/>
        <w:numPr>
          <w:ilvl w:val="0"/>
          <w:numId w:val="42"/>
        </w:numPr>
      </w:pPr>
      <w:r>
        <w:t>8068 als translitteriert markierte Begriffe verarbeitet.</w:t>
      </w:r>
      <w:r>
        <w:br/>
        <w:t>Dabei 0 mal zusammengehörige Teile translitterierter Begriffe innerhalb der Main text story mit Bestätigung zusammengefügt.</w:t>
      </w:r>
      <w:r w:rsidR="00627ED1" w:rsidRPr="00627ED1">
        <w:rPr>
          <w:rStyle w:val="logmacronameautoentry0"/>
        </w:rPr>
        <w:t>{AutoEntry MT_JoinHighlightedNameParts}</w:t>
      </w:r>
    </w:p>
    <w:p w14:paraId="5E2AE807" w14:textId="77777777" w:rsidR="00E67803" w:rsidRDefault="00C57E99">
      <w:pPr>
        <w:pStyle w:val="Log-1DONEscript"/>
        <w:numPr>
          <w:ilvl w:val="0"/>
          <w:numId w:val="42"/>
        </w:numPr>
      </w:pPr>
      <w:r>
        <w:t>426 als translitteriert markierte Begriffe verarbeitet.</w:t>
      </w:r>
      <w:r>
        <w:br/>
        <w:t>Dabei 0 mal zusammengehörige Teile translitterierter Begriffe innerhalb der Footnotes story mit Bestätigung zusammengefügt.</w:t>
      </w:r>
      <w:r w:rsidR="00627ED1" w:rsidRPr="00627ED1">
        <w:rPr>
          <w:rStyle w:val="logmacronameautoentry0"/>
        </w:rPr>
        <w:t>{AutoEntry MT_JoinHighlightedNameParts}</w:t>
      </w:r>
    </w:p>
    <w:p w14:paraId="2F143B92" w14:textId="77777777" w:rsidR="00E67803" w:rsidRDefault="00C57E99">
      <w:pPr>
        <w:pStyle w:val="Log-1DONEscript"/>
        <w:numPr>
          <w:ilvl w:val="0"/>
          <w:numId w:val="42"/>
        </w:numPr>
      </w:pPr>
      <w:r>
        <w:t>Translitterationstabelle neu erstellt mit 1001 Einträgen..Verarbeitet wurde die .</w:t>
      </w:r>
      <w:r>
        <w:br/>
        <w:t>11684 (Haupttext) + 426 (Fußnoten) + 0 (Endnoten) markierte Begriffe verarbeitet.</w:t>
      </w:r>
      <w:r>
        <w:br/>
        <w:t>984 neue Tabelleneinträge aus dem Haupttext extrahiert,</w:t>
      </w:r>
      <w:r>
        <w:br/>
        <w:t>16 neue Tabelleneinträge aus den Fußnoten extrahiert,</w:t>
      </w:r>
      <w:r>
        <w:br/>
        <w:t>7 bisher unmarkierte oder nur teilweise markierte Begriffe wurden neu markiert.</w:t>
      </w:r>
      <w:r>
        <w:br/>
        <w:t>16 Markierungen wurden entfernt.</w:t>
      </w:r>
      <w:r>
        <w:br/>
        <w:t>Optionale Trennstriche wurden ignoriert.</w:t>
      </w:r>
      <w:r w:rsidR="00627ED1" w:rsidRPr="00627ED1">
        <w:rPr>
          <w:rStyle w:val="logmacronameautoentry0"/>
        </w:rPr>
        <w:t>{AutoEntry MT_CreateTableOfTransliteratedTerms}</w:t>
      </w:r>
    </w:p>
    <w:p w14:paraId="363E2083" w14:textId="77777777" w:rsidR="00E67803" w:rsidRDefault="00C57E99">
      <w:pPr>
        <w:pStyle w:val="Log-1DONEscript"/>
        <w:numPr>
          <w:ilvl w:val="0"/>
          <w:numId w:val="42"/>
        </w:numPr>
      </w:pPr>
      <w:r>
        <w:t xml:space="preserve">989 Einträge der Translitterationstabelle mit der in </w:t>
      </w:r>
      <w:r w:rsidR="00627ED1" w:rsidRPr="00627ED1">
        <w:rPr>
          <w:rStyle w:val="logfilename"/>
        </w:rPr>
        <w:t>\\psf\Dropbox\BV - Workshops\Workshop - Transliteration</w:t>
      </w:r>
      <w:r>
        <w:t xml:space="preserve"> aufgeführten Standardrechtschreibung verglichen.</w:t>
      </w:r>
      <w:r>
        <w:br/>
        <w:t>24 genaue Übereinstimmungen mit Präzedenz in anderen Texten gefunden,</w:t>
      </w:r>
      <w:r>
        <w:br/>
        <w:t>76 genaue Übereinstimmungen ohne Präzedenz gefunden,</w:t>
      </w:r>
      <w:r>
        <w:br/>
        <w:t>3 Übereinstimmungen mit fragwürdigem Status gefunden,</w:t>
      </w:r>
      <w:r>
        <w:br/>
        <w:t>503 ungefähre Übereinstimmungen gefunden,</w:t>
      </w:r>
      <w:r>
        <w:br/>
        <w:t>4 mehrdeutige Übereinstimmungen gefunden,</w:t>
      </w:r>
      <w:r>
        <w:br/>
        <w:t>1 spezifisch mit der Textsprache übereinstimmende Einträge gefunden,</w:t>
      </w:r>
      <w:r>
        <w:br/>
        <w:t>363 Einträge nicht gefunden.</w:t>
      </w:r>
      <w:r w:rsidR="00627ED1" w:rsidRPr="00627ED1">
        <w:rPr>
          <w:rStyle w:val="logmacronameautoentry0"/>
        </w:rPr>
        <w:t>{AutoEntry CompareLocalTranliterationTableWithExcelTransliterationTable}</w:t>
      </w:r>
    </w:p>
    <w:p w14:paraId="08721E94" w14:textId="77777777" w:rsidR="00E67803" w:rsidRDefault="00C57E99">
      <w:pPr>
        <w:pStyle w:val="Log-1programcrash"/>
      </w:pPr>
      <w:r>
        <w:t>Kompletter Zusammenbruch der Datei nach abgebrochener Endlosschleife eines Skriptes</w:t>
      </w:r>
    </w:p>
    <w:p w14:paraId="1D0BD734" w14:textId="77777777" w:rsidR="00E67803" w:rsidRDefault="00C57E99">
      <w:pPr>
        <w:pStyle w:val="Log-2programcrash"/>
      </w:pPr>
      <w:r>
        <w:t xml:space="preserve">Automatisch gespeicherte Datei von 2015-03-06, 23:20 vorhanden, gespeichert als </w:t>
      </w:r>
      <w:r w:rsidR="00627ED1" w:rsidRPr="00627ED1">
        <w:rPr>
          <w:rStyle w:val="logfilename"/>
        </w:rPr>
        <w:t>Covenant of Baha'u'llah EN - compared - (2015-03-06, 23.20).docm</w:t>
      </w:r>
      <w:r>
        <w:t>.</w:t>
      </w:r>
    </w:p>
    <w:p w14:paraId="6A4BABA6" w14:textId="77777777" w:rsidR="00E67803" w:rsidRDefault="00C57E99">
      <w:pPr>
        <w:pStyle w:val="Log-2programcrash"/>
      </w:pPr>
      <w:r>
        <w:t xml:space="preserve">Automatisch gespeicherte Datei von 2015-03-07, 9:27 vorhanden, gespeichert als </w:t>
      </w:r>
      <w:r w:rsidR="00627ED1" w:rsidRPr="00627ED1">
        <w:rPr>
          <w:rStyle w:val="logfilename"/>
        </w:rPr>
        <w:t>Covenant of Baha'u'llah EN - compared - (2015-03-07, 12.27) file corrupt.docm</w:t>
      </w:r>
      <w:r>
        <w:t xml:space="preserve">. </w:t>
      </w:r>
    </w:p>
    <w:p w14:paraId="7404DD43" w14:textId="77777777" w:rsidR="00E67803" w:rsidRDefault="00C57E99">
      <w:pPr>
        <w:pStyle w:val="Log-3programcrash"/>
      </w:pPr>
      <w:r>
        <w:t xml:space="preserve">Inhalt der korrupten Datei in eine leere Datei kopiert und diese als </w:t>
      </w:r>
      <w:r w:rsidR="00627ED1" w:rsidRPr="00627ED1">
        <w:rPr>
          <w:rStyle w:val="logfilename"/>
        </w:rPr>
        <w:t>Covenant of Baha'u'llah EN - compared - ongoing.docx</w:t>
      </w:r>
      <w:r>
        <w:t xml:space="preserve"> gespeichert</w:t>
      </w:r>
    </w:p>
    <w:p w14:paraId="79A94AFF" w14:textId="77777777" w:rsidR="00E67803" w:rsidRDefault="00C57E99">
      <w:pPr>
        <w:pStyle w:val="Log-3DONEscript"/>
        <w:numPr>
          <w:ilvl w:val="2"/>
          <w:numId w:val="41"/>
        </w:numPr>
      </w:pPr>
      <w:r>
        <w:t xml:space="preserve">Modified VB-Modules mittels Makro </w:t>
      </w:r>
      <w:r w:rsidR="00627ED1" w:rsidRPr="00627ED1">
        <w:rPr>
          <w:rStyle w:val="logmacroname"/>
        </w:rPr>
        <w:t>MT_CreateStandardVBModules()</w:t>
      </w:r>
      <w:r>
        <w:t xml:space="preserve"> </w:t>
      </w:r>
      <w:r w:rsidR="00627ED1" w:rsidRPr="00627ED1">
        <w:rPr>
          <w:rStyle w:val="logmacronameautoentry0"/>
        </w:rPr>
        <w:t>{AutoEntry MT_CreateStandardMastertextVBModules}</w:t>
      </w:r>
    </w:p>
    <w:p w14:paraId="6EAF1BFC" w14:textId="77777777" w:rsidR="00E67803" w:rsidRDefault="00C57E99">
      <w:pPr>
        <w:pStyle w:val="Log-4DONEscript"/>
        <w:numPr>
          <w:ilvl w:val="3"/>
          <w:numId w:val="41"/>
        </w:numPr>
      </w:pPr>
      <w:r>
        <w:t>Added empty VB-Module ›NewMacros‹</w:t>
      </w:r>
      <w:r w:rsidR="00627ED1" w:rsidRPr="00627ED1">
        <w:rPr>
          <w:rStyle w:val="logmacronameautoentry0"/>
        </w:rPr>
        <w:t>{AutoEntry MT_CreateStandardMastertextVBModules}</w:t>
      </w:r>
    </w:p>
    <w:p w14:paraId="4ED17C6C" w14:textId="77777777" w:rsidR="00E67803" w:rsidRDefault="00C57E99">
      <w:pPr>
        <w:pStyle w:val="Log-4DONEscript"/>
        <w:numPr>
          <w:ilvl w:val="3"/>
          <w:numId w:val="41"/>
        </w:numPr>
      </w:pPr>
      <w:r>
        <w:t>Added VB-Module ›AutoOpen‹</w:t>
      </w:r>
      <w:r w:rsidR="00627ED1" w:rsidRPr="00627ED1">
        <w:rPr>
          <w:rStyle w:val="logmacronameautoentry0"/>
        </w:rPr>
        <w:t>{AutoEntry MT_CreateStandardMastertextVBModules}</w:t>
      </w:r>
    </w:p>
    <w:p w14:paraId="559F0809" w14:textId="77777777" w:rsidR="00E67803" w:rsidRDefault="00C57E99">
      <w:pPr>
        <w:pStyle w:val="Log-4DONEscript"/>
        <w:numPr>
          <w:ilvl w:val="3"/>
          <w:numId w:val="41"/>
        </w:numPr>
      </w:pPr>
      <w:r>
        <w:t>Added VB-Module ›Export‹</w:t>
      </w:r>
      <w:r w:rsidR="00627ED1" w:rsidRPr="00627ED1">
        <w:rPr>
          <w:rStyle w:val="logmacronameautoentry0"/>
        </w:rPr>
        <w:t>{AutoEntry MT_CreateStandardMastertextVBModules}</w:t>
      </w:r>
    </w:p>
    <w:p w14:paraId="51042213" w14:textId="77777777" w:rsidR="00E67803" w:rsidRDefault="00C57E99">
      <w:pPr>
        <w:pStyle w:val="Log-3programcrash"/>
      </w:pPr>
      <w:r>
        <w:t xml:space="preserve">Datei erneut als </w:t>
      </w:r>
      <w:r w:rsidR="00627ED1" w:rsidRPr="00627ED1">
        <w:rPr>
          <w:rStyle w:val="logfilename"/>
        </w:rPr>
        <w:t>Covenant of Baha'u'llah EN - compared - ongoing.docm</w:t>
      </w:r>
      <w:r>
        <w:t xml:space="preserve"> gespeichert</w:t>
      </w:r>
    </w:p>
    <w:p w14:paraId="269C26D1" w14:textId="77777777" w:rsidR="00E67803" w:rsidRDefault="00C57E99">
      <w:pPr>
        <w:pStyle w:val="Log-3programcrash"/>
      </w:pPr>
      <w:r>
        <w:t xml:space="preserve">Lokale Makros aus </w:t>
      </w:r>
      <w:r w:rsidRPr="00B35355">
        <w:rPr>
          <w:rStyle w:val="logfilename"/>
        </w:rPr>
        <w:t>Covenant of Baha'u'llah EN - compared - (2015-03-06, 23.20).docm</w:t>
      </w:r>
      <w:r>
        <w:t xml:space="preserve"> in die neue Datei kopiert</w:t>
      </w:r>
    </w:p>
    <w:p w14:paraId="4F89F9B0" w14:textId="77777777" w:rsidR="00E67803" w:rsidRDefault="00C57E99">
      <w:pPr>
        <w:pStyle w:val="Log-1DONEscript"/>
        <w:numPr>
          <w:ilvl w:val="0"/>
          <w:numId w:val="41"/>
        </w:numPr>
      </w:pPr>
      <w:r>
        <w:t>Inhalt der Transliterationstabelle in tabulierten Text umgewandelt und leere Tabelle neu angelegt.</w:t>
      </w:r>
      <w:r w:rsidR="00627ED1" w:rsidRPr="00627ED1">
        <w:rPr>
          <w:rStyle w:val="logmacronameautoentry0"/>
        </w:rPr>
        <w:t>{AutoEntry MT_CreateNewTransliterationTable}</w:t>
      </w:r>
    </w:p>
    <w:p w14:paraId="7B3CC600" w14:textId="77777777" w:rsidR="00E67803" w:rsidRDefault="00C57E99">
      <w:pPr>
        <w:pStyle w:val="Log-1DONEscript"/>
        <w:numPr>
          <w:ilvl w:val="0"/>
          <w:numId w:val="41"/>
        </w:numPr>
      </w:pPr>
      <w:r>
        <w:t>Translitterationstabelle neu erstellt mit 796 Einträgen..Verarbeitet wurde die Main text story von Zeichenposition 0 bis Zeichenposition 1432928 (incl. Fußnoten 1 bis 635).</w:t>
      </w:r>
      <w:r>
        <w:br/>
        <w:t>8095 (Haupttext) + 428 (Fußnoten) + 0 (Endnoten) markierte Begriffe verarbeitet.</w:t>
      </w:r>
      <w:r>
        <w:br/>
        <w:t>788 neue Tabelleneinträge aus dem Haupttext extrahiert,</w:t>
      </w:r>
      <w:r>
        <w:br/>
        <w:t>8 neue Tabelleneinträge aus den Fußnoten extrahiert,</w:t>
      </w:r>
      <w:r>
        <w:br/>
        <w:t>22 bisher unmarkierte oder nur teilweise markierte Begriffe wurden neu markiert.</w:t>
      </w:r>
      <w:r>
        <w:br/>
        <w:t>0 Markierungen wurden entfernt.</w:t>
      </w:r>
      <w:r>
        <w:br/>
        <w:t>Optionale Trennstriche wurden ignoriert.</w:t>
      </w:r>
      <w:r w:rsidR="00627ED1" w:rsidRPr="00627ED1">
        <w:rPr>
          <w:rStyle w:val="logmacronameautoentry0"/>
        </w:rPr>
        <w:t>{AutoEntry MT_CreateTableOfTransliteratedTerms}</w:t>
      </w:r>
    </w:p>
    <w:p w14:paraId="6584F1DF" w14:textId="77777777" w:rsidR="00E67803" w:rsidRDefault="00C57E99">
      <w:pPr>
        <w:pStyle w:val="Log-1DONEscript"/>
        <w:numPr>
          <w:ilvl w:val="0"/>
          <w:numId w:val="41"/>
        </w:numPr>
      </w:pPr>
      <w:r>
        <w:t xml:space="preserve">In einem Nicht-ebf-Font dargestellte diakritische Zeichen innerhalb der Main text storyvon Zeichenposition 1478543 bis Zeichenposition 1566987 mittels Makro </w:t>
      </w:r>
      <w:r w:rsidR="00627ED1" w:rsidRPr="00627ED1">
        <w:rPr>
          <w:rStyle w:val="logmacroname"/>
        </w:rPr>
        <w:t>MT_ReinstateEbf()</w:t>
      </w:r>
      <w:r>
        <w:t xml:space="preserve"> wieder an Umgebungsschrift angepaßt. </w:t>
      </w:r>
      <w:r>
        <w:br/>
        <w:t>424 Fälle geprüft</w:t>
      </w:r>
      <w:r>
        <w:br/>
        <w:t>0 Fälle korrigiert - NICHT als Überarbeitung markiert!</w:t>
      </w:r>
      <w:r w:rsidR="00627ED1" w:rsidRPr="00627ED1">
        <w:rPr>
          <w:rStyle w:val="logmacronameautoentry0"/>
        </w:rPr>
        <w:t>{AutoEntry MR_ReinstateEbf}</w:t>
      </w:r>
    </w:p>
    <w:p w14:paraId="383FEC3A"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784 von 784 Tabelleneinträgen bearbeitet.</w:t>
      </w:r>
      <w:r>
        <w:br/>
        <w:t>Bei 777 Tabelleneinträgen die Begriffsmarkierungen im Haupttext geprüft und gegebenenfalls angepaßt.</w:t>
      </w:r>
      <w:r>
        <w:br/>
        <w:t>Bei 135 Tabelleneinträgen die Begriffensmarkierungen in den Fußnoten geprüft und gegebenenfalls angepaßt.</w:t>
      </w:r>
      <w:r>
        <w:br/>
        <w:t>Bei 152 Begriffen den Benutzer nach Markierungsanweisungen gefragt.</w:t>
      </w:r>
      <w:r>
        <w:br/>
      </w:r>
      <w:r w:rsidR="00627ED1" w:rsidRPr="00627ED1">
        <w:rPr>
          <w:rStyle w:val="logmacronameautoentry0"/>
        </w:rPr>
        <w:t>{MT_ReColourAcceptedTerms()}</w:t>
      </w:r>
    </w:p>
    <w:p w14:paraId="07563C59" w14:textId="77777777" w:rsidR="00E67803" w:rsidRDefault="00C57E99">
      <w:pPr>
        <w:pStyle w:val="Log-2stillneedstobedone"/>
      </w:pPr>
      <w:r>
        <w:t>355 Tabelleneinträge wurden bisher noch nicht zugeordnet.</w:t>
      </w:r>
      <w:r w:rsidR="00627ED1" w:rsidRPr="00627ED1">
        <w:rPr>
          <w:rStyle w:val="logmacronameautoentry0"/>
        </w:rPr>
        <w:t>{MT_ReColourAcceptedTerms()}</w:t>
      </w:r>
    </w:p>
    <w:p w14:paraId="1255DC8E"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6 (Begriff ›</w:t>
      </w:r>
      <w:r w:rsidR="00627ED1" w:rsidRPr="00627ED1">
        <w:rPr>
          <w:rStyle w:val="logcharacterstring"/>
        </w:rPr>
        <w:t>ʿFür Zeile 6 (</w:t>
      </w:r>
      <w:r>
        <w:t>‹) die Begriffsmarkierungen im Haupttext geprüft und gegebenenfalls angepaßt.</w:t>
      </w:r>
      <w:r>
        <w:br/>
        <w:t>Für Zeile 13 (Begriff ›</w:t>
      </w:r>
      <w:r w:rsidR="00627ED1" w:rsidRPr="00627ED1">
        <w:rPr>
          <w:rStyle w:val="logcharacterstring"/>
        </w:rPr>
        <w:t>ʿür Zeile 13</w:t>
      </w:r>
      <w:r>
        <w:t>‹) die Begriffsmarkierungen im Haupttext geprüft und gegebenenfalls angepaßt.</w:t>
      </w:r>
      <w:r>
        <w:br/>
        <w:t>Für Zeile 14 (Begriff ›</w:t>
      </w:r>
      <w:r w:rsidR="00627ED1" w:rsidRPr="00627ED1">
        <w:rPr>
          <w:rStyle w:val="logcharacterstring"/>
        </w:rPr>
        <w:t xml:space="preserve">ʿFür Zeile 14 </w:t>
      </w:r>
      <w:r>
        <w:t>‹) die Begriffsmarkierungen im Haupttext geprüft und gegebenenfalls angepaßt.</w:t>
      </w:r>
      <w:r>
        <w:br/>
        <w:t>Für Zeile 14 (Begriff ›</w:t>
      </w:r>
      <w:r w:rsidR="00627ED1" w:rsidRPr="00627ED1">
        <w:rPr>
          <w:rStyle w:val="logcharacterstring"/>
        </w:rPr>
        <w:t xml:space="preserve">ʿFür Zeile 14 </w:t>
      </w:r>
      <w:r>
        <w:t>‹) die Begriffensmarkierungen in den Fußnoten geprüft und gegebenenfalls angepaßt.</w:t>
      </w:r>
      <w:r>
        <w:br/>
        <w:t>Für Zeile 12 (Begriff ›</w:t>
      </w:r>
      <w:r w:rsidR="00627ED1" w:rsidRPr="00627ED1">
        <w:rPr>
          <w:rStyle w:val="logcharacterstring"/>
        </w:rPr>
        <w:t>ʿür Zeile 12 (Begri</w:t>
      </w:r>
      <w:r>
        <w:t>‹) die Begriffsmarkierungen im Haupttext geprüft und gegebenenfalls angepaßt.</w:t>
      </w:r>
      <w:r>
        <w:br/>
        <w:t>Für Zeile 44 (Begriff ›</w:t>
      </w:r>
      <w:r w:rsidR="00627ED1" w:rsidRPr="00627ED1">
        <w:rPr>
          <w:rStyle w:val="logcharacterstring"/>
        </w:rPr>
        <w:t>Adib Taherzadeh</w:t>
      </w:r>
      <w:r>
        <w:t>‹) die Begriffsmarkierungen im Haupttext geprüft und gegebenenfalls angepaßt.</w:t>
      </w:r>
      <w:r>
        <w:br/>
        <w:t>Für Zeile 45 (Begriff ›</w:t>
      </w:r>
      <w:r w:rsidR="00627ED1" w:rsidRPr="00627ED1">
        <w:rPr>
          <w:rStyle w:val="logcharacterstring"/>
        </w:rPr>
        <w:t>ADIB</w:t>
      </w:r>
      <w:r>
        <w:t>‹) die Begriffsmarkierungen im Haupttext geprüft und gegebenenfalls angepaßt.</w:t>
      </w:r>
      <w:r>
        <w:br/>
        <w:t>Für Zeile 46 (Begriff ›</w:t>
      </w:r>
      <w:r w:rsidR="00627ED1" w:rsidRPr="00627ED1">
        <w:rPr>
          <w:rStyle w:val="logcharacterstring"/>
        </w:rPr>
        <w:t>Adib</w:t>
      </w:r>
      <w:r>
        <w:t>‹) die Begriffsmarkierungen im Haupttext geprüft und gegebenenfalls angepaßt.</w:t>
      </w:r>
      <w:r>
        <w:br/>
        <w:t>Für Zeile 648 (Begriff ›</w:t>
      </w:r>
      <w:r w:rsidR="00627ED1" w:rsidRPr="00627ED1">
        <w:rPr>
          <w:rStyle w:val="logcharacterstring"/>
        </w:rPr>
        <w:t>Sinai</w:t>
      </w:r>
      <w:r>
        <w:t>‹) die Begriffsmarkierungen im Haupttext geprüft und gegebenenfalls angepaßt.</w:t>
      </w:r>
      <w:r>
        <w:br/>
        <w:t>Für Zeile 327 (Begriff ›</w:t>
      </w:r>
      <w:r w:rsidR="00627ED1" w:rsidRPr="00627ED1">
        <w:rPr>
          <w:rStyle w:val="logcharacterstring"/>
        </w:rPr>
        <w:t>Imám eile 3</w:t>
      </w:r>
      <w:r>
        <w:t>‹) die Begriffsmarkierungen im Haupttext geprüft und gegebenenfalls angepaßt.</w:t>
      </w:r>
      <w:r>
        <w:br/>
        <w:t>Für Zeile 517 (Begriff ›</w:t>
      </w:r>
      <w:r w:rsidR="00627ED1" w:rsidRPr="00627ED1">
        <w:rPr>
          <w:rStyle w:val="logcharacterstring"/>
        </w:rPr>
        <w:t xml:space="preserve">Mur Zeile </w:t>
      </w:r>
      <w:r>
        <w:t>‹) die Begriffsmarkierungen im Haupttext geprüft und gegebenenfalls angepaßt.</w:t>
      </w:r>
      <w:r>
        <w:br/>
        <w:t>Für Zeile 685 (Begriff ›</w:t>
      </w:r>
      <w:r w:rsidR="00627ED1" w:rsidRPr="00627ED1">
        <w:rPr>
          <w:rStyle w:val="logcharacterstring"/>
        </w:rPr>
        <w:t>Súriy-i-Haykal</w:t>
      </w:r>
      <w:r>
        <w:t>‹) die Begriffsmarkierungen im Haupttext geprüft und gegebenenfalls angepaßt.</w:t>
      </w:r>
      <w:r w:rsidRPr="00A1421C">
        <w:rPr>
          <w:rStyle w:val="logmacronameautoentry0"/>
        </w:rPr>
        <w:t>{MT_ReColourAcceptedTerms()}</w:t>
      </w:r>
    </w:p>
    <w:p w14:paraId="02FAEC3C" w14:textId="77777777" w:rsidR="00E67803" w:rsidRDefault="00C57E99">
      <w:pPr>
        <w:pStyle w:val="Log-1DONEscript"/>
        <w:numPr>
          <w:ilvl w:val="0"/>
          <w:numId w:val="41"/>
        </w:numPr>
      </w:pPr>
      <w:r>
        <w:t>Für Zeile 713 (Begriff ›</w:t>
      </w:r>
      <w:r w:rsidR="00627ED1" w:rsidRPr="00627ED1">
        <w:rPr>
          <w:rStyle w:val="logcharacterstring"/>
        </w:rPr>
        <w:t>Vár Z</w:t>
      </w:r>
      <w:r>
        <w:t>‹} die Begriffsmarkierungen im Haupttext geprüft und gegebenenfalls angepaßt</w:t>
      </w:r>
      <w:r>
        <w:br/>
        <w:t>Für Zeile 714 (Begriff ›</w:t>
      </w:r>
      <w:r w:rsidR="00627ED1" w:rsidRPr="00627ED1">
        <w:rPr>
          <w:rStyle w:val="logcharacterstring"/>
        </w:rPr>
        <w:t>vár Z</w:t>
      </w:r>
      <w:r>
        <w:t>‹} die Begriffsmarkierungen im Haupttext geprüft und gegebenenfalls angepaßt</w:t>
      </w:r>
      <w:r>
        <w:br/>
        <w:t>Für Zeile 35 (Begriff ›</w:t>
      </w:r>
      <w:r w:rsidR="00627ED1" w:rsidRPr="00627ED1">
        <w:rPr>
          <w:rStyle w:val="logcharacterstring"/>
        </w:rPr>
        <w:t>Abhá</w:t>
      </w:r>
      <w:r>
        <w:t>‹) die Begriffsmarkierungen im Haupttext geprüft und gegebenenfalls angepaßt.</w:t>
      </w:r>
      <w:r>
        <w:br/>
        <w:t>Für Zeile 599 (Begriff ›</w:t>
      </w:r>
      <w:r w:rsidR="00627ED1" w:rsidRPr="00627ED1">
        <w:rPr>
          <w:rStyle w:val="logcharacterstring"/>
        </w:rPr>
        <w:t>Qur’ánic</w:t>
      </w:r>
      <w:r>
        <w:t>‹) die Begriffsmarkierungen im Haupttext geprüft und gegebenenfalls angepaßt.</w:t>
      </w:r>
      <w:r>
        <w:br/>
        <w:t>Für Zeile 776 (Begriff ›</w:t>
      </w:r>
      <w:r w:rsidR="00627ED1" w:rsidRPr="00627ED1">
        <w:rPr>
          <w:rStyle w:val="logcharacterstring"/>
          <w:rFonts w:hint="eastAsia"/>
        </w:rPr>
        <w:t></w:t>
      </w:r>
      <w:r w:rsidR="00627ED1" w:rsidRPr="00627ED1">
        <w:rPr>
          <w:rStyle w:val="logcharacterstring"/>
        </w:rPr>
        <w:t>ay</w:t>
      </w:r>
      <w:r w:rsidR="00627ED1" w:rsidRPr="00627ED1">
        <w:rPr>
          <w:rStyle w:val="logcharacterstring"/>
          <w:rFonts w:hint="eastAsia"/>
        </w:rPr>
        <w:t></w:t>
      </w:r>
      <w:r w:rsidR="00627ED1" w:rsidRPr="00627ED1">
        <w:rPr>
          <w:rStyle w:val="logcharacterstring"/>
        </w:rPr>
        <w:t xml:space="preserve"> Salmán</w:t>
      </w:r>
      <w:r>
        <w:t>‹) die Begriffsmarkierungen im Haupttext geprüft und gegebenenfalls angepaßt.</w:t>
      </w:r>
      <w:r>
        <w:br/>
        <w:t>Für Zeile 776 (Begriff ›</w:t>
      </w:r>
      <w:r w:rsidR="00627ED1" w:rsidRPr="00627ED1">
        <w:rPr>
          <w:rStyle w:val="logcharacterstring"/>
          <w:rFonts w:hint="eastAsia"/>
        </w:rPr>
        <w:t></w:t>
      </w:r>
      <w:r w:rsidR="00627ED1" w:rsidRPr="00627ED1">
        <w:rPr>
          <w:rStyle w:val="logcharacterstring"/>
        </w:rPr>
        <w:t>ay</w:t>
      </w:r>
      <w:r w:rsidR="00627ED1" w:rsidRPr="00627ED1">
        <w:rPr>
          <w:rStyle w:val="logcharacterstring"/>
          <w:rFonts w:hint="eastAsia"/>
        </w:rPr>
        <w:t></w:t>
      </w:r>
      <w:r w:rsidR="00627ED1" w:rsidRPr="00627ED1">
        <w:rPr>
          <w:rStyle w:val="logcharacterstring"/>
        </w:rPr>
        <w:t xml:space="preserve"> Salmán</w:t>
      </w:r>
      <w:r>
        <w:t>‹) die Begriffensmarkierungen in den Fußnoten geprüft und gegebenenfalls angepaßt.</w:t>
      </w:r>
      <w:r>
        <w:br/>
        <w:t>Für Zeile 363 (Begriff ›</w:t>
      </w:r>
      <w:r w:rsidR="00627ED1" w:rsidRPr="00627ED1">
        <w:rPr>
          <w:rStyle w:val="logcharacterstring"/>
        </w:rPr>
        <w:t>Jináb-i-Bahá</w:t>
      </w:r>
      <w:r>
        <w:t>‹) die Begriffsmarkierungen im Haupttext geprüft und gegebenenfalls angepaßt.</w:t>
      </w:r>
      <w:r>
        <w:br/>
        <w:t>Für Zeile 188 (Begriff ›</w:t>
      </w:r>
      <w:r w:rsidR="00627ED1" w:rsidRPr="00627ED1">
        <w:rPr>
          <w:rStyle w:val="logcharacterstring"/>
        </w:rPr>
        <w:t>Bayánís</w:t>
      </w:r>
      <w:r>
        <w:t>‹) die Begriffsmarkierungen im Haupttext geprüft und gegebenenfalls angepaßt.</w:t>
      </w:r>
      <w:r>
        <w:br/>
        <w:t>Für Zeile 599 (Begriff ›</w:t>
      </w:r>
      <w:r w:rsidR="00627ED1" w:rsidRPr="00627ED1">
        <w:rPr>
          <w:rStyle w:val="logcharacterstring"/>
        </w:rPr>
        <w:t>Qullu’ile 599</w:t>
      </w:r>
      <w:r>
        <w:t>‹) die Begriffsmarkierungen im Haupttext geprüft und gegebenenfalls angepaßt.epaßt.</w:t>
      </w:r>
      <w:r>
        <w:br/>
        <w:t>Für Zeile 450 (Begriff ›</w:t>
      </w:r>
      <w:r w:rsidR="00627ED1" w:rsidRPr="00627ED1">
        <w:rPr>
          <w:rStyle w:val="logcharacterstring"/>
        </w:rPr>
        <w:t>Mírzá ʿAlíy-i-Tabrízí</w:t>
      </w:r>
      <w:r>
        <w:t>‹) die Begriffsmarkierungen im Haupttext geprüft und gegebenenfalls angepaßt.</w:t>
      </w:r>
      <w:r>
        <w:br/>
        <w:t>Für Zeile 185 (Begriff ›</w:t>
      </w:r>
      <w:r w:rsidR="00627ED1" w:rsidRPr="00627ED1">
        <w:rPr>
          <w:rStyle w:val="logcharacterstring"/>
        </w:rPr>
        <w:t>Basra</w:t>
      </w:r>
      <w:r>
        <w:t>‹) die Begriffsmarkierungen im Haupttext geprüft und gegebenenfalls angepaßt.</w:t>
      </w:r>
      <w:r>
        <w:br/>
        <w:t>Für Zeile 455 (Begriff ›</w:t>
      </w:r>
      <w:r w:rsidR="00627ED1" w:rsidRPr="00627ED1">
        <w:rPr>
          <w:rStyle w:val="logcharacterstring"/>
        </w:rPr>
        <w:t>Mírzá Asadu’lláh</w:t>
      </w:r>
      <w:r>
        <w:t>‹) die Begriffsmarkierungen im Haupttext geprüft und gegebenenfalls angepaßt.</w:t>
      </w:r>
      <w:r>
        <w:br/>
        <w:t>Für Zeile 375 (Begriff ›</w:t>
      </w:r>
      <w:r w:rsidR="00627ED1" w:rsidRPr="00627ED1">
        <w:rPr>
          <w:rStyle w:val="logcharacterstring"/>
          <w:rFonts w:hint="eastAsia"/>
        </w:rPr>
        <w:t></w:t>
      </w:r>
      <w:r w:rsidR="00627ED1" w:rsidRPr="00627ED1">
        <w:rPr>
          <w:rStyle w:val="logcharacterstring"/>
        </w:rPr>
        <w:t>ry</w:t>
      </w:r>
      <w:r>
        <w:t>‹) die Begriffsmarkierungen im Haupttext geprüft und gegebenenfalls angepaßt.</w:t>
      </w:r>
      <w:r>
        <w:br/>
        <w:t>Für Zeile 485 (Begriff ›</w:t>
      </w:r>
      <w:r w:rsidR="00627ED1" w:rsidRPr="00627ED1">
        <w:rPr>
          <w:rStyle w:val="logcharacterstring"/>
        </w:rPr>
        <w:t xml:space="preserve">Mírzá Mue 485 (Begriff ›gen </w:t>
      </w:r>
      <w:r>
        <w:t>‹)die Begriffsmarkierungen im Haupttext geprüft und gegebenenfalls angepaßt.</w:t>
      </w:r>
      <w:r>
        <w:br/>
        <w:t xml:space="preserve">Für Zeile 107 (Begriff ›Áqá MuMuHaupttext geprüft und geie Begriffsmarkierungen im Haupttext geprüft und gegebenenfalls </w:t>
      </w:r>
      <w:r>
        <w:br/>
        <w:t>Für Zeile 270 (Begriff ›Áqá MuMuHaupttext geprüft und geie Begarkierungen im Haupttext geprüft und gegebenenfalls angepaßt.</w:t>
      </w:r>
      <w:r>
        <w:br/>
        <w:t>Für Zeile 270 (Begriff ›qá MuMuHaupttext geprüft und geie Begarkierungen im Haupttext geprüft und gegebenenfalls angepaßt.epaßt.</w:t>
      </w:r>
      <w:r>
        <w:br/>
        <w:t>griff ›ʿAbdu’l-Bahá’s‹) die Bile 6 (Begfragt.lí’s‹) die Begriffsmarkierungen im Haupttext geprüft und gegebenenfalls angepaßt.</w:t>
      </w:r>
      <w:r>
        <w:br/>
        <w:t xml:space="preserve">Für Zeile 106 (Begriff ›Áqá Mun im Haupttext geprüft und </w:t>
      </w:r>
      <w:r>
        <w:rPr>
          <w:rFonts w:hint="eastAsia"/>
        </w:rPr>
        <w:t>‹</w:t>
      </w:r>
      <w:r>
        <w:t>) die Begriffsmarkierungen im Haupttext geprüft und gegebenenfalls angepaßt.</w:t>
      </w:r>
      <w:r>
        <w:br/>
        <w:t>Für Zeile 434 (Begriff ›Mír MuHaupttext geprüft und gegebeBegriffsmarkierungen im Haupttext geprüft und gegebenenfalls angepaßt.</w:t>
      </w:r>
      <w:r>
        <w:br/>
        <w:t>Für Zeile 551 (Begriff ›Mullá Rajab-ʿAlí‹) die Begriffsmarkierungen im Haupttext geprüft und gegebenenfalls angepaßt.</w:t>
      </w:r>
      <w:r>
        <w:br/>
        <w:t>Für Zeile 114 (Begriff ›Áqá Siyyid ʿAbdu’r-Rae Begriffsmarkierungenegriffsmarkierungen im Haupttext geprüft und gegebenenfalls angepaßt.</w:t>
      </w:r>
      <w:r>
        <w:br/>
        <w:t>Für Zeile 113 (Begriff ›Áqá Siyyid ʿAbdu’r-Rae Begriffsmarkierungenegriffsmarkierungen im Haupttext geprüft und gegebenenfallsFür Zeile 451 (Begriff ›Mírzá ʿAlíy-i-Kirmán</w:t>
      </w:r>
      <w:r>
        <w:rPr>
          <w:rFonts w:hint="eastAsia"/>
        </w:rPr>
        <w:t>r</w:t>
      </w:r>
      <w:r>
        <w:t>hí‹) die Begriffsmarkierungen im Haupttext geprüft und gegebenenfalls angepaßt.</w:t>
      </w:r>
      <w:r>
        <w:br/>
        <w:t>Für Zeile 267 (Begriff ›ungen im Haupttext ge</w:t>
      </w:r>
      <w:r>
        <w:rPr>
          <w:rFonts w:hint="eastAsia"/>
        </w:rPr>
        <w:t>r</w:t>
      </w:r>
      <w:r>
        <w:t>ní‹) die Begriffsmarkierungen im Haupttext geprüft und gegebenenfalls angepaßt.</w:t>
      </w:r>
      <w:r>
        <w:br/>
        <w:t>Für Zeile 716 (Begriff ›Ustád Mu Haupttext geprüft und gegebeBegriffsmarkierungen im Haupttext geprüft und gegebenenfalls angepaßt.</w:t>
      </w:r>
      <w:r>
        <w:br/>
        <w:t>Für Zeile 492 (Begriff ›Mírzá Naʿím‹) die Begriffsmarkierungen im Haupttext geprüft und gegebenenfalls angepaßt.</w:t>
      </w:r>
      <w:r>
        <w:br/>
        <w:t>Für Zeile 103 (Begriff ›Áqá Mírzá Músáy-i-Kalím‹) die Begriffsmarkierungen im Haupttext geprüft und gegebenenfalls angepaßt.</w:t>
      </w:r>
      <w:r>
        <w:br/>
        <w:t>Für Zeile 716 (Begriff ›Ustád Muá Músáy-i-Kalím‹) die Begriffsmarkierungen im Haupttext geprüft und gegebenenfalls angepa</w:t>
      </w:r>
      <w:r>
        <w:br/>
        <w:t>Für Zeile 618 (Begriff ›Ritád Muá Músáy-i-Kalím‹) die Begriffsmarkierungen im Haupnd gegebenenfalls angepaßt.</w:t>
      </w:r>
      <w:r>
        <w:br/>
        <w:t>Für Zeile 200 (Begriff ›Darví</w:t>
      </w:r>
      <w:r>
        <w:rPr>
          <w:rFonts w:hint="eastAsia"/>
        </w:rPr>
        <w:t></w:t>
      </w:r>
      <w:r>
        <w:t xml:space="preserve"> r Zeile 200 (Begriff ›Darví Muá Músáy-i-Kalím‹) die Begriffsmarkierungen im Haupnd geg</w:t>
      </w:r>
      <w:r>
        <w:br/>
        <w:t>Für Zeile 768 (Begriff ›</w:t>
      </w:r>
      <w:r>
        <w:rPr>
          <w:rFonts w:hint="eastAsia"/>
        </w:rPr>
        <w:t></w:t>
      </w:r>
      <w:r>
        <w:t>ur</w:t>
      </w:r>
      <w:r>
        <w:rPr>
          <w:rFonts w:hint="eastAsia"/>
        </w:rPr>
        <w:t>r</w:t>
      </w:r>
      <w:r>
        <w:t>d Pá</w:t>
      </w:r>
      <w:r>
        <w:rPr>
          <w:rFonts w:hint="eastAsia"/>
        </w:rPr>
        <w:t>Pá</w:t>
      </w:r>
      <w:r>
        <w:t>) die Begriffsmarkierungen im Haupttext geprüft und gegebenenfalls angepaßt.</w:t>
      </w:r>
      <w:r>
        <w:br/>
        <w:t>Für Zeile 194 (Begriff ›Bihjatu’upttext geprüft und gegebenenfalls angepaßt.m Haupnd gegebenenfalls angepaßt.falls angepaßt.gepaßt.paßt.ʿAbdu’l-Bahá’s‹) die Bile 6 (Begfragt.arkierungen in den Fußnoten geprüft und gegebenenfalls angepaßt.</w:t>
      </w:r>
      <w:r>
        <w:br/>
        <w:t>Für Zeile 435 (Begriff ›Mír Muu’upttext geprüft und gegebenenfallsrungen im Haupttext geprüft und gegebenenfalls angepaßt.</w:t>
      </w:r>
      <w:r>
        <w:br/>
        <w:t>Für Zeile 680 (Begriff ›Sul Muu’upttext geprüft und gegebenenfallsrungen im Haupttext geprüft und gegebenenfalls a</w:t>
      </w:r>
      <w:r>
        <w:br/>
        <w:t>Für Zeile 778 (Begriff ›</w:t>
      </w:r>
      <w:r>
        <w:rPr>
          <w:rFonts w:hint="eastAsia"/>
        </w:rPr>
        <w:t></w:t>
      </w:r>
      <w:r>
        <w:t>ay</w:t>
      </w:r>
      <w:r>
        <w:rPr>
          <w:rFonts w:hint="eastAsia"/>
        </w:rPr>
        <w:t></w:t>
      </w:r>
      <w:r>
        <w:t xml:space="preserve"> Effendi‹) die Begriffsmarkierungen im Haupttext geprüft und gegebenenfalls angepaßt.</w:t>
      </w:r>
      <w:r>
        <w:br/>
        <w:t>Für Zeile 348 (Begriff ›Jaláli’d-Dín-i-Rúmí‹) die Begriffsmarkierungen im Haupttext geprüft und gegebenenfalls angepaßt.</w:t>
      </w:r>
      <w:r>
        <w:br/>
        <w:t>Für Zeile 702 (Begriff ›takyihs‹) die Begriffsmarkierungen im Haupttext geprüft und gegebenenfalls angepaßt.</w:t>
      </w:r>
      <w:r>
        <w:br/>
        <w:t>Für Zeile 204 (Begriff ›dervishes‹) die Begriffsmarkierungen im Haupttext geprüft und gegebenenfalls angepaßt.</w:t>
      </w:r>
      <w:r>
        <w:br/>
        <w:t>Für Zeile 203 (Begriff ›dervish‹) die Begriffsmarkierungen im Haupttext geprüft und gegebenenfalls angepaßt.</w:t>
      </w:r>
      <w:r>
        <w:br/>
        <w:t>Für Zeile 553 (Begriff ›Mullá sh‹) die</w:t>
      </w:r>
      <w:r>
        <w:rPr>
          <w:rFonts w:hint="eastAsia"/>
        </w:rPr>
        <w:t></w:t>
      </w:r>
      <w:r>
        <w:t>urásání‹) die Begriffsmarkierungen im Haupttext geprüft und gegebenenfalls angepaßt.</w:t>
      </w:r>
      <w:r>
        <w:br/>
        <w:t>Für Zeile 463 (Begriff ›Mírzá Báqir-i-</w:t>
      </w:r>
      <w:r>
        <w:rPr>
          <w:rFonts w:hint="eastAsia"/>
        </w:rPr>
        <w:t>r</w:t>
      </w:r>
      <w:r>
        <w:t>rází‹) die Begriffsmarkierungen im Haupttext geprüft und gegebenenfalls angepaßt.</w:t>
      </w:r>
      <w:r>
        <w:br/>
        <w:t>Für Zeile 469 (Begriff ›Mírzá Hádíy-i-Dawlat-Ábádí‹) die Begriffsmarkierungen im Haupttext geprüft und gegebenenfalls angepaßt.</w:t>
      </w:r>
      <w:r>
        <w:br/>
        <w:t>Für Zeile 459 (Begriff ›Mírzá A</w:t>
      </w:r>
      <w:r>
        <w:rPr>
          <w:rFonts w:hint="eastAsia"/>
        </w:rPr>
        <w:t></w:t>
      </w:r>
      <w:r>
        <w:t>raf‹) die Begriffsmarkierungen im Haupttext geprüft und gegebenenfalls angepaßt.</w:t>
      </w:r>
      <w:r>
        <w:br/>
        <w:t>Für Zeile 691 (Begriff ›Sunnís‹) die Begriffsmarkierungen im Haupttext geprüft und gegebenenfalls angepaßt.</w:t>
      </w:r>
      <w:r>
        <w:br/>
        <w:t>Für Zeile 697 (Begriff ›Súriy-i-</w:t>
      </w:r>
      <w:r>
        <w:rPr>
          <w:rFonts w:hint="eastAsia"/>
        </w:rPr>
        <w:t></w:t>
      </w:r>
      <w:r>
        <w:t>ur Zeile 697 (Begriff ›Súriy-i- die Begriffsmarkierungen im Haupttext geprüft unFür Zeile 778 (Begriff ›</w:t>
      </w:r>
      <w:r>
        <w:rPr>
          <w:rFonts w:hint="eastAsia"/>
        </w:rPr>
        <w:t></w:t>
      </w:r>
      <w:r>
        <w:t>ay</w:t>
      </w:r>
      <w:r>
        <w:rPr>
          <w:rFonts w:hint="eastAsia"/>
        </w:rPr>
        <w:t></w:t>
      </w:r>
      <w:r>
        <w:t xml:space="preserve"> Ar Zeile 778 (Begriff ›Sffsmarkierungen im Haupttext geprüft und gegebenenfalls angepaßt.</w:t>
      </w:r>
      <w:r>
        <w:br/>
        <w:t>Für Zeile 70 (Begriff ›ʿAlí Shawkat Pá</w:t>
      </w:r>
      <w:r>
        <w:rPr>
          <w:rFonts w:hint="eastAsia"/>
        </w:rPr>
        <w:t xml:space="preserve">r </w:t>
      </w:r>
      <w:r>
        <w:t>) die Begriffsmarkierungen im Haupttext geprüft und gegebenenfalls angepaßt.</w:t>
      </w:r>
      <w:r>
        <w:br/>
        <w:t>Bei 3 Begriffen den Benutzer nach Markierungsanweisungen gefragt.</w:t>
      </w:r>
      <w:r>
        <w:br/>
      </w:r>
      <w:r w:rsidR="00627ED1" w:rsidRPr="00627ED1">
        <w:rPr>
          <w:rStyle w:val="logmacronameautoentry0"/>
        </w:rPr>
        <w:t>{MT_ReColourAcceptedTerms()}</w:t>
      </w:r>
    </w:p>
    <w:p w14:paraId="6F45798F" w14:textId="77777777" w:rsidR="00E67803" w:rsidRDefault="00C57E99">
      <w:pPr>
        <w:pStyle w:val="Log-2stillneedstobedone"/>
      </w:pPr>
      <w:r>
        <w:t>1 Tabelleneinträge wurden bisher noch nicht zugeordnet.</w:t>
      </w:r>
      <w:r w:rsidR="00627ED1" w:rsidRPr="00627ED1">
        <w:rPr>
          <w:rStyle w:val="logmacronameautoentry0"/>
        </w:rPr>
        <w:t>{MT_ReColourAcceptedTerms()}</w:t>
      </w:r>
    </w:p>
    <w:p w14:paraId="575552E5" w14:textId="77777777" w:rsidR="00E67803" w:rsidRDefault="00C57E99">
      <w:pPr>
        <w:pStyle w:val="Log-1DONEscript"/>
        <w:numPr>
          <w:ilvl w:val="0"/>
          <w:numId w:val="41"/>
        </w:numPr>
      </w:pPr>
      <w:r>
        <w:t>Für Zeile 564 (Begriff ›-Muslim‹) die Begriffsmarkierungen im Haupttext geprüft und gegebenenfalls angepaßt.</w:t>
      </w:r>
      <w:r>
        <w:br/>
        <w:t xml:space="preserve">Für Zeile 125 (Begriff ›Ásíyih </w:t>
      </w:r>
      <w:r>
        <w:rPr>
          <w:rFonts w:hint="eastAsia"/>
        </w:rPr>
        <w:t>r</w:t>
      </w:r>
      <w:r>
        <w:t>num‹) die Begriffsmarkierungen im Haupttext geprüft und gegebenenfalls angepaßt.</w:t>
      </w:r>
      <w:r>
        <w:br/>
        <w:t xml:space="preserve">Für Zeile 181 (Begriff ›Bahíyyih </w:t>
      </w:r>
      <w:r>
        <w:rPr>
          <w:rFonts w:hint="eastAsia"/>
        </w:rPr>
        <w:t>r</w:t>
      </w:r>
      <w:r>
        <w:t>num‹) die Begriffsmarkierungen im Haupttext geprüft und gegebenenfalls angepaßt.</w:t>
      </w:r>
      <w:r>
        <w:br/>
        <w:t xml:space="preserve">Für Zeile 181 (Begriff ›Bahíyyih </w:t>
      </w:r>
      <w:r>
        <w:rPr>
          <w:rFonts w:hint="eastAsia"/>
        </w:rPr>
        <w:t>ü</w:t>
      </w:r>
      <w:r>
        <w:t>num‹) die Begriffensmarkierungen in den Fußnoten geprüft und gegebenenfalls angepaßt.</w:t>
      </w:r>
      <w:r>
        <w:br/>
        <w:t xml:space="preserve">Für Zeile 242 (Begriff ›Gawhar </w:t>
      </w:r>
      <w:r>
        <w:rPr>
          <w:rFonts w:hint="eastAsia"/>
        </w:rPr>
        <w:t>r</w:t>
      </w:r>
      <w:r>
        <w:t>num‹) die Begriffsmarkierungen im Haupttext geprüft und gegebenenfalls angepaßt.</w:t>
      </w:r>
      <w:r>
        <w:br/>
        <w:t>Für Zeile 482 (Begriff ›Mírzá Mihdíy-i-Ká</w:t>
      </w:r>
      <w:r>
        <w:rPr>
          <w:rFonts w:hint="eastAsia"/>
        </w:rPr>
        <w:t>r</w:t>
      </w:r>
      <w:r>
        <w:t>ní‹) die Begriffsmarkierungen im Haupttext geprüft und gegebenenfalls angepaßt.</w:t>
      </w:r>
      <w:r>
        <w:br/>
        <w:t>Für Zeile 441 (Begriff ›Mírzá ʿAbdu’lláh‹) die Begriffsmarkierungen im Haupttext geprüft und gegebenenfalls angepaßt.</w:t>
      </w:r>
      <w:r>
        <w:br/>
        <w:t>Für Zeile 263 (Begriff ›Mírzá ʿAbdu’lláh‹) die Begriffsmarkierungen im Haupttext geprüft und gegfalls angepaßt.</w:t>
      </w:r>
      <w:r>
        <w:br/>
        <w:t>Für Zeile 98 (Begriff ›Áqá ʿAlí‹) die Begriffsmarkierungen im Haupttext geprüft und gegebenenfalls angepaßt.</w:t>
      </w:r>
      <w:r>
        <w:br/>
      </w:r>
      <w:r w:rsidR="00627ED1" w:rsidRPr="00627ED1">
        <w:rPr>
          <w:rStyle w:val="logmacronameautoentry0"/>
        </w:rPr>
        <w:t>{MT_ReColourAcceptedTerms()}</w:t>
      </w:r>
    </w:p>
    <w:p w14:paraId="7F59F3FA"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281 (Begriff › entsprechend der zugewiesenen Kategorien in der Transliterationstabelle farbig markiert.ßt.epaßt.</w:t>
      </w:r>
      <w:r>
        <w:br/>
      </w:r>
      <w:r w:rsidR="00627ED1" w:rsidRPr="00627ED1">
        <w:rPr>
          <w:rStyle w:val="logmacronameautoentry0"/>
        </w:rPr>
        <w:t>{MT_ReColourAcceptedTerms()}</w:t>
      </w:r>
    </w:p>
    <w:p w14:paraId="38F1C764"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451 (Begriff ›Mírzá ʿAlí-Mu der zugewiesenen Kategorien in der Transliterationstabelle farbig gegebenenfalls angepaßt.</w:t>
      </w:r>
      <w:r>
        <w:br/>
      </w:r>
      <w:r w:rsidR="00627ED1" w:rsidRPr="00627ED1">
        <w:rPr>
          <w:rStyle w:val="logmacronameautoentry0"/>
        </w:rPr>
        <w:t>{MT_ReColourAcceptedTerms()}</w:t>
      </w:r>
    </w:p>
    <w:p w14:paraId="2E7B0DB0"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279 (Begriff › entsprechend der zugewiesenen Kategorien in der Transliterationstabelle farbig d gegebenenfalls angepaßt.</w:t>
      </w:r>
      <w:r>
        <w:br/>
      </w:r>
      <w:r w:rsidR="00627ED1" w:rsidRPr="00627ED1">
        <w:rPr>
          <w:rStyle w:val="logmacronameautoentry0"/>
        </w:rPr>
        <w:t>{MT_ReColourAcceptedTerms()}</w:t>
      </w:r>
    </w:p>
    <w:p w14:paraId="41C8E1EB"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108 (Begriff ›Áqá Murechend der zugewiá</w:t>
      </w:r>
      <w:r>
        <w:rPr>
          <w:rFonts w:hint="eastAsia"/>
        </w:rPr>
        <w:t>ü</w:t>
      </w:r>
      <w:r>
        <w:t>ní‹) die Begriffsmarkierungen im Haupttext geprüft und gegebenenfalls angepaßt.</w:t>
      </w:r>
      <w:r>
        <w:br/>
      </w:r>
      <w:r w:rsidR="00627ED1" w:rsidRPr="00627ED1">
        <w:rPr>
          <w:rStyle w:val="logmacronameautoentry0"/>
        </w:rPr>
        <w:t>{MT_ReColourAcceptedTerms()}</w:t>
      </w:r>
    </w:p>
    <w:p w14:paraId="528FCB10"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375 (Begriff ›</w:t>
      </w:r>
      <w:r>
        <w:rPr>
          <w:rFonts w:hint="eastAsia"/>
        </w:rPr>
        <w:t>ü</w:t>
      </w:r>
      <w:r>
        <w:t>n-i-Súq-i-Abiyad‹) die Begriffsmarkierungen im Haupttext geprüft und gegebenenfalls angepaßt.</w:t>
      </w:r>
      <w:r>
        <w:br/>
        <w:t>Bei 1 Begriffen den Benutzer nach Markierungsanweisungen gefragt.</w:t>
      </w:r>
      <w:r>
        <w:br/>
      </w:r>
      <w:r w:rsidR="00627ED1" w:rsidRPr="00627ED1">
        <w:rPr>
          <w:rStyle w:val="logmacronameautoentry0"/>
        </w:rPr>
        <w:t>{MT_ReColourAcceptedTerms()}</w:t>
      </w:r>
    </w:p>
    <w:p w14:paraId="716E04B8"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468 (Begriff ›Mírzá rechend der zugewiesenen Kategorien in der Transliterationstabelle farbig markiert.paßt.</w:t>
      </w:r>
      <w:r>
        <w:br/>
        <w:t>Für Zeile 468 (Begriff ›Mírzá rechend der zugewiesenen Kategorien igen in den Fußnoten geprüft und gegebenenfalls angepaßt.</w:t>
      </w:r>
      <w:r>
        <w:br/>
      </w:r>
      <w:r w:rsidR="00627ED1" w:rsidRPr="00627ED1">
        <w:rPr>
          <w:rStyle w:val="logmacronameautoentry0"/>
        </w:rPr>
        <w:t>{MT_ReColourAcceptedTerms()}</w:t>
      </w:r>
    </w:p>
    <w:p w14:paraId="24B7F3DE"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463 (Begriff ›Mírzá Badíʿu’lláh‹) die Begriffsmarkierungen im Haupttext geprüft und gegebenenfalls angepaßt.</w:t>
      </w:r>
      <w:r>
        <w:br/>
      </w:r>
      <w:r w:rsidR="00627ED1" w:rsidRPr="00627ED1">
        <w:rPr>
          <w:rStyle w:val="logmacronameautoentry0"/>
        </w:rPr>
        <w:t>{MT_ReColourAcceptedTerms()}</w:t>
      </w:r>
    </w:p>
    <w:p w14:paraId="40134A37"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464 (Begriff ›Mírzá Badíʿu’lláh’s‹) die Begriffsmarkierungen im Haupttext geprüft und gegebenenfalls angepaßt.</w:t>
      </w:r>
      <w:r>
        <w:br/>
      </w:r>
      <w:r w:rsidR="00627ED1" w:rsidRPr="00627ED1">
        <w:rPr>
          <w:rStyle w:val="logmacronameautoentry0"/>
        </w:rPr>
        <w:t>{MT_ReColourAcceptedTerms()}</w:t>
      </w:r>
    </w:p>
    <w:p w14:paraId="3F12ED28"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479 (Begriff ›Mírzá Machend der</w:t>
      </w:r>
      <w:r>
        <w:rPr>
          <w:rFonts w:hint="eastAsia"/>
        </w:rPr>
        <w:t>ü</w:t>
      </w:r>
      <w:r>
        <w:t>ní‹) die Begriffsmarkierungen im Haupttext geprüft und gegebenenfalls angepaßt.</w:t>
      </w:r>
      <w:r>
        <w:br/>
      </w:r>
      <w:r w:rsidR="00627ED1" w:rsidRPr="00627ED1">
        <w:rPr>
          <w:rStyle w:val="logmacronameautoentry0"/>
        </w:rPr>
        <w:t>{MT_ReColourAcceptedTerms()}</w:t>
      </w:r>
    </w:p>
    <w:p w14:paraId="5420F4D1"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269 (Begriff › entsprechend der zugewiesenen Kategorien in der Translitera Haupttext geprüft und gegebenenfalls angepaßt.</w:t>
      </w:r>
      <w:r>
        <w:br/>
      </w:r>
      <w:r w:rsidR="00627ED1" w:rsidRPr="00627ED1">
        <w:rPr>
          <w:rStyle w:val="logmacronameautoentry0"/>
        </w:rPr>
        <w:t>{MT_ReColourAcceptedTerms()}</w:t>
      </w:r>
    </w:p>
    <w:p w14:paraId="0F5CD53D"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102 (Begriff ›Áqá Mírzá Áqá‹) die Begriffsmarkierungen im Haupttext geprüft und gegebenenfalls angepaßt.</w:t>
      </w:r>
      <w:r>
        <w:br/>
      </w:r>
      <w:r w:rsidR="00627ED1" w:rsidRPr="00627ED1">
        <w:rPr>
          <w:rStyle w:val="logmacronameautoentry0"/>
        </w:rPr>
        <w:t>{MT_ReColourAcceptedTerms()}</w:t>
      </w:r>
    </w:p>
    <w:p w14:paraId="776D3A6E"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593 (Begriff ›Núru’d-Dín‹) die Begriffsmarkierungen im Haupttext geprüft und gegebenenfalls angepaßt.</w:t>
      </w:r>
      <w:r>
        <w:br/>
      </w:r>
      <w:r w:rsidR="00627ED1" w:rsidRPr="00627ED1">
        <w:rPr>
          <w:rStyle w:val="logmacronameautoentry0"/>
        </w:rPr>
        <w:t>{MT_ReColourAcceptedTerms()}</w:t>
      </w:r>
    </w:p>
    <w:p w14:paraId="346793C9"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293 (Begriff › ents</w:t>
      </w:r>
      <w:r>
        <w:rPr>
          <w:rFonts w:hint="eastAsia"/>
        </w:rPr>
        <w:t>ü</w:t>
      </w:r>
      <w:r>
        <w:t>var‹) die Begriffsmarkierungen im Haupttext geprüft und gegebenenfalls angepaßt.</w:t>
      </w:r>
      <w:r>
        <w:br/>
      </w:r>
      <w:r w:rsidR="00627ED1" w:rsidRPr="00627ED1">
        <w:rPr>
          <w:rStyle w:val="logmacronameautoentry0"/>
        </w:rPr>
        <w:t>{MT_ReColourAcceptedTerms()}</w:t>
      </w:r>
    </w:p>
    <w:p w14:paraId="049D4962" w14:textId="77777777" w:rsidR="00E67803" w:rsidRDefault="00C57E99">
      <w:pPr>
        <w:pStyle w:val="Log-1DONEscript"/>
        <w:numPr>
          <w:ilvl w:val="0"/>
          <w:numId w:val="41"/>
        </w:numPr>
      </w:pPr>
      <w:r>
        <w:t>Transliterierte Begriffe in Main text story und Footnote story entsprechend der zugewiesenen Kategorien in der Transliterationstabelle farbig markiert.</w:t>
      </w:r>
      <w:r>
        <w:br/>
        <w:t>Für Zeile 77 (Begriff ›ʿAlí-Murechend der zugewiesenen Kategorien in der Transliterationstabelle farbig markiert.nsliter</w:t>
      </w:r>
      <w:r w:rsidR="00627ED1" w:rsidRPr="00627ED1">
        <w:rPr>
          <w:rStyle w:val="logmacronameautoentry0"/>
        </w:rPr>
        <w:t>{MT_ReColourAcceptedTerms()}</w:t>
      </w:r>
    </w:p>
    <w:p w14:paraId="2114F365" w14:textId="77777777" w:rsidR="00E67803" w:rsidRDefault="00C57E99">
      <w:pPr>
        <w:pStyle w:val="Log-1DONEscript"/>
        <w:numPr>
          <w:ilvl w:val="0"/>
          <w:numId w:val="41"/>
        </w:numPr>
      </w:pPr>
      <w:r>
        <w:t xml:space="preserve">In einem Nicht-ebf-Font dargestellte diakritische Zeichen innerhalb der Main text storyvon Zeichenposition 0 bis Zeichenposition 1582683 mittels Makro </w:t>
      </w:r>
      <w:r w:rsidR="00627ED1" w:rsidRPr="00627ED1">
        <w:rPr>
          <w:rStyle w:val="logmacroname"/>
        </w:rPr>
        <w:t>MT_ReinstateEbf()</w:t>
      </w:r>
      <w:r>
        <w:t xml:space="preserve"> wieder an Umgebungsschrift angepaßt. </w:t>
      </w:r>
      <w:r>
        <w:br/>
        <w:t>18 Fälle geprüft</w:t>
      </w:r>
      <w:r>
        <w:br/>
        <w:t>2 Fälle korrigiert - NICHT als Überarbeitung markiert!</w:t>
      </w:r>
      <w:r w:rsidR="00627ED1" w:rsidRPr="00627ED1">
        <w:rPr>
          <w:rStyle w:val="logmacronameautoentry0"/>
        </w:rPr>
        <w:t>{AutoEntry MR_ReinstateEbf}</w:t>
      </w:r>
    </w:p>
    <w:p w14:paraId="3BCA2569" w14:textId="77777777" w:rsidR="00E67803" w:rsidRDefault="00C57E99">
      <w:pPr>
        <w:pStyle w:val="Log-1DONEscript"/>
        <w:numPr>
          <w:ilvl w:val="0"/>
          <w:numId w:val="41"/>
        </w:numPr>
      </w:pPr>
      <w:r>
        <w:t xml:space="preserve">In einem Nicht-ebf-Font dargestellte diakritische Zeichen innerhalb der Main text storyvon Zeichenposition 0 bis Zeichenposition 1582989 mittels Makro </w:t>
      </w:r>
      <w:r w:rsidR="00627ED1" w:rsidRPr="00627ED1">
        <w:rPr>
          <w:rStyle w:val="logmacroname"/>
        </w:rPr>
        <w:t>MT_ReinstateEbf()</w:t>
      </w:r>
      <w:r>
        <w:t xml:space="preserve"> wieder an Umgebungsschrift angepaßt. </w:t>
      </w:r>
      <w:r>
        <w:br/>
        <w:t>1345 Fälle geprüft</w:t>
      </w:r>
      <w:r>
        <w:br/>
        <w:t>31 Fälle korrigiert - NICHT als Überarbeitung markiert!</w:t>
      </w:r>
      <w:r w:rsidR="00627ED1" w:rsidRPr="00627ED1">
        <w:rPr>
          <w:rStyle w:val="logmacronameautoentry0"/>
        </w:rPr>
        <w:t>{AutoEntry MR_ReinstateEbf}</w:t>
      </w:r>
    </w:p>
    <w:p w14:paraId="5509FE11" w14:textId="77777777" w:rsidR="00E67803" w:rsidRDefault="00C57E99">
      <w:pPr>
        <w:pStyle w:val="Log-1DONEscript"/>
        <w:numPr>
          <w:ilvl w:val="0"/>
          <w:numId w:val="41"/>
        </w:numPr>
      </w:pPr>
      <w:r>
        <w:t>Für Zeile 601 (Begriff ›Qayyúmu’l-Asmá’‹) die Begriffsmarkierungen im Haupttext geprüft und gegebenenfalls angepaßt.</w:t>
      </w:r>
      <w:r w:rsidR="00627ED1" w:rsidRPr="00627ED1">
        <w:rPr>
          <w:rStyle w:val="logmacronameautoentry0"/>
        </w:rPr>
        <w:t>{MT_ReColourAcceptedTerms()}</w:t>
      </w:r>
    </w:p>
    <w:p w14:paraId="7B64B29B" w14:textId="77777777" w:rsidR="00E67803" w:rsidRDefault="00C57E99">
      <w:pPr>
        <w:pStyle w:val="Log-1DONEscript"/>
        <w:numPr>
          <w:ilvl w:val="0"/>
          <w:numId w:val="41"/>
        </w:numPr>
      </w:pPr>
      <w:r>
        <w:t>Für Zeile 400 (Begriff ›</w:t>
      </w:r>
      <w:r w:rsidR="00627ED1" w:rsidRPr="00627ED1">
        <w:rPr>
          <w:rStyle w:val="logcharacterstring"/>
        </w:rPr>
        <w:t>Law Zeile 400 (Beg</w:t>
      </w:r>
      <w:r>
        <w:t>‹) die Begriffsmarkierungen im Haupttext geprüft und gegebenenfalls angepaßt.</w:t>
      </w:r>
      <w:r w:rsidR="00627ED1" w:rsidRPr="00627ED1">
        <w:rPr>
          <w:rStyle w:val="logmacronameautoentry0"/>
        </w:rPr>
        <w:t>{MT_ReColourAcceptedTerms()}</w:t>
      </w:r>
    </w:p>
    <w:p w14:paraId="6124DBBE" w14:textId="77777777" w:rsidR="00E67803" w:rsidRDefault="00C57E99">
      <w:pPr>
        <w:pStyle w:val="Log-1DONEscript"/>
        <w:numPr>
          <w:ilvl w:val="0"/>
          <w:numId w:val="41"/>
        </w:numPr>
      </w:pPr>
      <w:r>
        <w:t>Für Zeile 415 (Begriff ›</w:t>
      </w:r>
      <w:r w:rsidR="00627ED1" w:rsidRPr="00627ED1">
        <w:rPr>
          <w:rStyle w:val="logcharacterstring"/>
        </w:rPr>
        <w:t>Majdu’d-Dín</w:t>
      </w:r>
      <w:r>
        <w:t>‹) die Begriffsmarkierungen im Haupttext geprüft und gegebenenfalls angepaßt.</w:t>
      </w:r>
      <w:r w:rsidR="00627ED1" w:rsidRPr="00627ED1">
        <w:rPr>
          <w:rStyle w:val="logmacronameautoentry0"/>
        </w:rPr>
        <w:t>{MT_ReColourAcceptedTerms()}</w:t>
      </w:r>
    </w:p>
    <w:p w14:paraId="5E0EF68B" w14:textId="77777777" w:rsidR="00E67803" w:rsidRDefault="00C57E99">
      <w:pPr>
        <w:pStyle w:val="Log-1DONEscript"/>
        <w:numPr>
          <w:ilvl w:val="0"/>
          <w:numId w:val="41"/>
        </w:numPr>
      </w:pPr>
      <w:r>
        <w:t>Für Zeile 113 (Begriff ›</w:t>
      </w:r>
      <w:r w:rsidR="00627ED1" w:rsidRPr="00627ED1">
        <w:rPr>
          <w:rStyle w:val="logcharacterstring"/>
        </w:rPr>
        <w:t>Áqá Riile 113 (Beg</w:t>
      </w:r>
      <w:r>
        <w:t>‹) die Begriffsmarkierungen im Haupttext geprüft und gegebenenfalls angepaßt.</w:t>
      </w:r>
      <w:r w:rsidR="00627ED1" w:rsidRPr="00627ED1">
        <w:rPr>
          <w:rStyle w:val="logmacronameautoentry0"/>
        </w:rPr>
        <w:t>{MT_ReColourAcceptedTerms()}</w:t>
      </w:r>
    </w:p>
    <w:p w14:paraId="7F150942" w14:textId="77777777" w:rsidR="00E67803" w:rsidRDefault="00C57E99">
      <w:pPr>
        <w:pStyle w:val="Log-1DONEscript"/>
        <w:numPr>
          <w:ilvl w:val="0"/>
          <w:numId w:val="41"/>
        </w:numPr>
      </w:pPr>
      <w:r>
        <w:t>Für Zeile 502 (Begriff ›</w:t>
      </w:r>
      <w:r w:rsidR="00627ED1" w:rsidRPr="00627ED1">
        <w:rPr>
          <w:rStyle w:val="logcharacterstring"/>
        </w:rPr>
        <w:t xml:space="preserve">Mírzá </w:t>
      </w:r>
      <w:r w:rsidR="00627ED1" w:rsidRPr="00627ED1">
        <w:rPr>
          <w:rStyle w:val="logcharacterstring"/>
          <w:rFonts w:hint="eastAsia"/>
        </w:rPr>
        <w:t></w:t>
      </w:r>
      <w:r w:rsidR="00627ED1" w:rsidRPr="00627ED1">
        <w:rPr>
          <w:rStyle w:val="logcharacterstring"/>
        </w:rPr>
        <w:t>uʿáʿu’lláh</w:t>
      </w:r>
      <w:r>
        <w:t>‹) die Begriffsmarkierungen im Haupttext geprüft und gegebenenfalls angepaßt.</w:t>
      </w:r>
      <w:r w:rsidR="00627ED1" w:rsidRPr="00627ED1">
        <w:rPr>
          <w:rStyle w:val="logmacronameautoentry0"/>
        </w:rPr>
        <w:t>{MT_ReColourAcceptedTerms()}</w:t>
      </w:r>
    </w:p>
    <w:p w14:paraId="65113637" w14:textId="77777777" w:rsidR="00E67803" w:rsidRDefault="00C57E99">
      <w:pPr>
        <w:pStyle w:val="Log-1DONEscript"/>
        <w:numPr>
          <w:ilvl w:val="0"/>
          <w:numId w:val="41"/>
        </w:numPr>
      </w:pPr>
      <w:r>
        <w:t>Für Zeile 797 (Begriff ›</w:t>
      </w:r>
      <w:r w:rsidR="00627ED1" w:rsidRPr="00627ED1">
        <w:rPr>
          <w:rStyle w:val="logcharacterstring"/>
          <w:rFonts w:hint="eastAsia"/>
        </w:rPr>
        <w:t></w:t>
      </w:r>
      <w:r w:rsidR="00627ED1" w:rsidRPr="00627ED1">
        <w:rPr>
          <w:rStyle w:val="logcharacterstring"/>
        </w:rPr>
        <w:t>uʿáʿu’lláh</w:t>
      </w:r>
      <w:r>
        <w:t>‹) die Begriffsmarkierungen im Haupttext geprüft und gegebenenfalls angepaßt.</w:t>
      </w:r>
      <w:r w:rsidR="00627ED1" w:rsidRPr="00627ED1">
        <w:rPr>
          <w:rStyle w:val="logmacronameautoentry0"/>
        </w:rPr>
        <w:t>{MT_ReColourAcceptedTerms()}</w:t>
      </w:r>
    </w:p>
    <w:p w14:paraId="6059C4F4" w14:textId="77777777" w:rsidR="00E67803" w:rsidRDefault="00C57E99">
      <w:pPr>
        <w:pStyle w:val="Log-1DONEscript"/>
        <w:numPr>
          <w:ilvl w:val="0"/>
          <w:numId w:val="41"/>
        </w:numPr>
      </w:pPr>
      <w:r>
        <w:t>Für Zeile 52 (Begriff ›</w:t>
      </w:r>
      <w:r w:rsidR="00627ED1" w:rsidRPr="00627ED1">
        <w:rPr>
          <w:rStyle w:val="logcharacterstring"/>
        </w:rPr>
        <w:t>Aür Z</w:t>
      </w:r>
      <w:r w:rsidR="00627ED1" w:rsidRPr="00627ED1">
        <w:rPr>
          <w:rStyle w:val="logcharacterstring"/>
          <w:rFonts w:hint="eastAsia"/>
        </w:rPr>
        <w:t></w:t>
      </w:r>
      <w:r>
        <w:t>‹) die Begriffsmarkierungen im Haupttext geprüft und gegebenenfalls angepaßt.</w:t>
      </w:r>
      <w:r w:rsidR="00627ED1" w:rsidRPr="00627ED1">
        <w:rPr>
          <w:rStyle w:val="logmacronameautoentry0"/>
        </w:rPr>
        <w:t>{MT_ReColourAcceptedTerms()}</w:t>
      </w:r>
    </w:p>
    <w:p w14:paraId="6EE5B0D6" w14:textId="77777777" w:rsidR="00E67803" w:rsidRDefault="00C57E99">
      <w:pPr>
        <w:pStyle w:val="Log-1DONEscript"/>
        <w:numPr>
          <w:ilvl w:val="0"/>
          <w:numId w:val="41"/>
        </w:numPr>
      </w:pPr>
      <w:r>
        <w:t>Für Zeile 312 (Begriff ›</w:t>
      </w:r>
      <w:r w:rsidR="00627ED1" w:rsidRPr="00627ED1">
        <w:rPr>
          <w:rStyle w:val="logcharacterstring"/>
        </w:rPr>
        <w:t>Hizár Baytí</w:t>
      </w:r>
      <w:r>
        <w:t>‹) die Begriffsmarkierungen im Haupttext geprüft und gegebenenfalls angepaßt.</w:t>
      </w:r>
      <w:r w:rsidR="00627ED1" w:rsidRPr="00627ED1">
        <w:rPr>
          <w:rStyle w:val="logmacronameautoentry0"/>
        </w:rPr>
        <w:t>{MT_ReColourAcceptedTerms()}</w:t>
      </w:r>
    </w:p>
    <w:p w14:paraId="7CBDE6AB" w14:textId="77777777" w:rsidR="00E67803" w:rsidRDefault="00C57E99">
      <w:pPr>
        <w:pStyle w:val="Log-1DONEscript"/>
        <w:numPr>
          <w:ilvl w:val="0"/>
          <w:numId w:val="41"/>
        </w:numPr>
      </w:pPr>
      <w:r>
        <w:t>Für Zeile 356 (Begriff ›</w:t>
      </w:r>
      <w:r w:rsidR="00627ED1" w:rsidRPr="00627ED1">
        <w:rPr>
          <w:rStyle w:val="logcharacterstring"/>
        </w:rPr>
        <w:t>Jalíl-i-</w:t>
      </w:r>
      <w:r w:rsidR="00627ED1" w:rsidRPr="00627ED1">
        <w:rPr>
          <w:rStyle w:val="logcharacterstring"/>
          <w:rFonts w:hint="eastAsia"/>
        </w:rPr>
        <w:t></w:t>
      </w:r>
      <w:r w:rsidR="00627ED1" w:rsidRPr="00627ED1">
        <w:rPr>
          <w:rStyle w:val="logcharacterstring"/>
        </w:rPr>
        <w:t>líl</w:t>
      </w:r>
      <w:r>
        <w:t>‹) die Begriffsmarkierungen im Haupttext geprüft und gegebenenfalls angepaßt.</w:t>
      </w:r>
      <w:r w:rsidR="00627ED1" w:rsidRPr="00627ED1">
        <w:rPr>
          <w:rStyle w:val="logmacronameautoentry0"/>
        </w:rPr>
        <w:t>{MT_ReColourAcceptedTerms()}</w:t>
      </w:r>
    </w:p>
    <w:p w14:paraId="1C4721BD" w14:textId="77777777" w:rsidR="00E67803" w:rsidRDefault="00C57E99">
      <w:pPr>
        <w:pStyle w:val="Log-1DONEscript"/>
        <w:numPr>
          <w:ilvl w:val="0"/>
          <w:numId w:val="41"/>
        </w:numPr>
      </w:pPr>
      <w:r>
        <w:t>Für Zeile 141 (Begriff ›</w:t>
      </w:r>
      <w:r w:rsidR="00627ED1" w:rsidRPr="00627ED1">
        <w:rPr>
          <w:rStyle w:val="logcharacterstring"/>
        </w:rPr>
        <w:t>Á</w:t>
      </w:r>
      <w:r w:rsidR="00627ED1" w:rsidRPr="00627ED1">
        <w:rPr>
          <w:rStyle w:val="logcharacterstring"/>
          <w:rFonts w:hint="eastAsia"/>
        </w:rPr>
        <w:t></w:t>
      </w:r>
      <w:r w:rsidR="00627ED1" w:rsidRPr="00627ED1">
        <w:rPr>
          <w:rStyle w:val="logcharacterstring"/>
        </w:rPr>
        <w:t>irbáyján</w:t>
      </w:r>
      <w:r>
        <w:t>‹) die Begriffsmarkierungen im Haupttext geprüft und gegebenenfalls angepaßt.</w:t>
      </w:r>
      <w:r w:rsidR="00627ED1" w:rsidRPr="00627ED1">
        <w:rPr>
          <w:rStyle w:val="logmacronameautoentry0"/>
        </w:rPr>
        <w:t>{MT_ReColourAcceptedTerms()}</w:t>
      </w:r>
    </w:p>
    <w:p w14:paraId="6FE60DA0" w14:textId="77777777" w:rsidR="00E67803" w:rsidRDefault="00C57E99">
      <w:pPr>
        <w:pStyle w:val="Log-1DONEscript"/>
        <w:numPr>
          <w:ilvl w:val="0"/>
          <w:numId w:val="41"/>
        </w:numPr>
      </w:pPr>
      <w:r>
        <w:t>Für Zeile 420 (Begriff ›</w:t>
      </w:r>
      <w:r w:rsidR="00627ED1" w:rsidRPr="00627ED1">
        <w:rPr>
          <w:rStyle w:val="logcharacterstring"/>
        </w:rPr>
        <w:t>Majdu’d-Dín’s</w:t>
      </w:r>
      <w:r>
        <w:t>‹) die Begriffsmarkierungen im Haupttext geprüft und gegebenenfalls angepaßt.</w:t>
      </w:r>
      <w:r>
        <w:br/>
        <w:t>Bei 1 Begriffen den Benutzer nach Markierungsanweisungen gefragt.</w:t>
      </w:r>
      <w:r w:rsidR="00627ED1" w:rsidRPr="00627ED1">
        <w:rPr>
          <w:rStyle w:val="logmacronameautoentry0"/>
        </w:rPr>
        <w:t>{MT_ReColourAcceptedTerms()}</w:t>
      </w:r>
    </w:p>
    <w:p w14:paraId="67A59547" w14:textId="77777777" w:rsidR="00E67803" w:rsidRDefault="00C57E99">
      <w:pPr>
        <w:pStyle w:val="Log-1DONEscript"/>
        <w:numPr>
          <w:ilvl w:val="0"/>
          <w:numId w:val="41"/>
        </w:numPr>
      </w:pPr>
      <w:r>
        <w:t>Für Zeile 345 (Begriff ›</w:t>
      </w:r>
      <w:r w:rsidR="00627ED1" w:rsidRPr="00627ED1">
        <w:rPr>
          <w:rStyle w:val="logcharacterstring"/>
        </w:rPr>
        <w:t>Ismu’lláhu’l-Jamál</w:t>
      </w:r>
      <w:r>
        <w:t>‹) die Begriffsmarkierungen im Haupttext geprüft und gegebenenfalls angepaßt.</w:t>
      </w:r>
      <w:r w:rsidR="00627ED1" w:rsidRPr="00627ED1">
        <w:rPr>
          <w:rStyle w:val="logmacronameautoentry0"/>
        </w:rPr>
        <w:t>{MT_ReColourAcceptedTerms()}</w:t>
      </w:r>
    </w:p>
    <w:p w14:paraId="565CC332" w14:textId="77777777" w:rsidR="00E67803" w:rsidRDefault="00C57E99">
      <w:pPr>
        <w:pStyle w:val="Log-1DONEscript"/>
        <w:numPr>
          <w:ilvl w:val="0"/>
          <w:numId w:val="41"/>
        </w:numPr>
      </w:pPr>
      <w:r>
        <w:t>Für Zeile 677 (Begriff ›</w:t>
      </w:r>
      <w:r w:rsidR="00627ED1" w:rsidRPr="00627ED1">
        <w:rPr>
          <w:rStyle w:val="logcharacterstring"/>
        </w:rPr>
        <w:t>Siyyid Mihdíy-i-Dahají</w:t>
      </w:r>
      <w:r>
        <w:t>‹) die Begriffsmarkierungen im Haupttext geprüft und gegebenenfalls angepaßt.</w:t>
      </w:r>
      <w:r>
        <w:br/>
        <w:t>Für Zeile 677 (Begriff ›</w:t>
      </w:r>
      <w:r w:rsidR="00627ED1" w:rsidRPr="00627ED1">
        <w:rPr>
          <w:rStyle w:val="logcharacterstring"/>
        </w:rPr>
        <w:t>Siyyid Mihdíy-i-Dahají</w:t>
      </w:r>
      <w:r>
        <w:t>‹) die Begriffensmarkierungen in den Fußnoten geprüft und gegebenenfalls angepaßt.</w:t>
      </w:r>
      <w:r w:rsidR="00627ED1" w:rsidRPr="00627ED1">
        <w:rPr>
          <w:rStyle w:val="logmacronameautoentry0"/>
        </w:rPr>
        <w:t>{MT_ReColourAcceptedTerms()}</w:t>
      </w:r>
    </w:p>
    <w:p w14:paraId="3FB93F6A" w14:textId="77777777" w:rsidR="00E67803" w:rsidRDefault="00C57E99">
      <w:pPr>
        <w:pStyle w:val="Log-1DONEscript"/>
        <w:numPr>
          <w:ilvl w:val="0"/>
          <w:numId w:val="41"/>
        </w:numPr>
      </w:pPr>
      <w:r>
        <w:t>Für Zeile 585 (Begriff ›</w:t>
      </w:r>
      <w:r w:rsidR="00627ED1" w:rsidRPr="00627ED1">
        <w:rPr>
          <w:rStyle w:val="logcharacterstring"/>
        </w:rPr>
        <w:t>Na</w:t>
      </w:r>
      <w:r w:rsidR="00627ED1" w:rsidRPr="00627ED1">
        <w:rPr>
          <w:rStyle w:val="logcharacterstring"/>
          <w:rFonts w:hint="eastAsia"/>
        </w:rPr>
        <w:t></w:t>
      </w:r>
      <w:r w:rsidR="00627ED1" w:rsidRPr="00627ED1">
        <w:rPr>
          <w:rStyle w:val="logcharacterstring"/>
        </w:rPr>
        <w:t>javán</w:t>
      </w:r>
      <w:r>
        <w:t>‹) die Begriffsmarkierungen im Haupttext geprüft und gegebenenfalls angepaßt.</w:t>
      </w:r>
      <w:r>
        <w:br/>
        <w:t>Bei 1 Begriffen den Benutzer nach Markierungsanweisungen gefragt.</w:t>
      </w:r>
      <w:r w:rsidR="00627ED1" w:rsidRPr="00627ED1">
        <w:rPr>
          <w:rStyle w:val="logmacronameautoentry0"/>
        </w:rPr>
        <w:t>{MT_ReColourAcceptedTerms()}</w:t>
      </w:r>
    </w:p>
    <w:p w14:paraId="40C28EB7" w14:textId="77777777" w:rsidR="00E67803" w:rsidRDefault="00C57E99">
      <w:pPr>
        <w:pStyle w:val="Log-1DONEscript"/>
        <w:numPr>
          <w:ilvl w:val="0"/>
          <w:numId w:val="41"/>
        </w:numPr>
      </w:pPr>
      <w:r>
        <w:t>Für Zeile 112 (Begriff ›</w:t>
      </w:r>
      <w:r w:rsidR="00627ED1" w:rsidRPr="00627ED1">
        <w:rPr>
          <w:rStyle w:val="logcharacterstring"/>
        </w:rPr>
        <w:t>Áqá Muile 112 (Begriff ›s(</w:t>
      </w:r>
      <w:r w:rsidR="00627ED1" w:rsidRPr="00627ED1">
        <w:rPr>
          <w:rStyle w:val="logcharacterstring"/>
          <w:rFonts w:hint="eastAsia"/>
        </w:rPr>
        <w:t></w:t>
      </w:r>
      <w:r w:rsidR="00627ED1" w:rsidRPr="00627ED1">
        <w:rPr>
          <w:rStyle w:val="logcharacterstring"/>
        </w:rPr>
        <w:t>dádí</w:t>
      </w:r>
      <w:r>
        <w:t>‹) die Begriffsmarkierungen im Haupttext geprüft und gegebenenfalls angepaßt.</w:t>
      </w:r>
      <w:r>
        <w:br/>
        <w:t>Bei 1 Begriffen den Benutzer nach Markierungsanweisungen gefragt.</w:t>
      </w:r>
      <w:r w:rsidR="00627ED1" w:rsidRPr="00627ED1">
        <w:rPr>
          <w:rStyle w:val="logmacronameautoentry0"/>
        </w:rPr>
        <w:t>{MT_ReColourAcceptedTerms()}</w:t>
      </w:r>
    </w:p>
    <w:p w14:paraId="02E9C7B8" w14:textId="77777777" w:rsidR="00E67803" w:rsidRDefault="00C57E99">
      <w:pPr>
        <w:pStyle w:val="Log-1DONEscript"/>
        <w:numPr>
          <w:ilvl w:val="0"/>
          <w:numId w:val="41"/>
        </w:numPr>
      </w:pPr>
      <w:r>
        <w:t>Für Zeile 204 (Begriff ›</w:t>
      </w:r>
      <w:r w:rsidR="00627ED1" w:rsidRPr="00627ED1">
        <w:rPr>
          <w:rStyle w:val="logcharacterstring"/>
        </w:rPr>
        <w:t>Beirut</w:t>
      </w:r>
      <w:r>
        <w:t>‹) die Begriffsmarkierungen im Haupttext geprüft und gegebenenfalls angepaßt.</w:t>
      </w:r>
      <w:r>
        <w:br/>
        <w:t>Bei 9 Begriffen den Benutzer nach Markierungsanweisungen gefragt.</w:t>
      </w:r>
      <w:r w:rsidR="00627ED1" w:rsidRPr="00627ED1">
        <w:rPr>
          <w:rStyle w:val="logmacronameautoentry0"/>
        </w:rPr>
        <w:t>{MT_ReColourAcceptedTerms()}</w:t>
      </w:r>
    </w:p>
    <w:p w14:paraId="5D9F8B06" w14:textId="77777777" w:rsidR="00E67803" w:rsidRDefault="00C57E99">
      <w:pPr>
        <w:pStyle w:val="Log-1DONEscript"/>
        <w:numPr>
          <w:ilvl w:val="0"/>
          <w:numId w:val="41"/>
        </w:numPr>
      </w:pPr>
      <w:r>
        <w:t>Für Zeile 113 (Begriff ›</w:t>
      </w:r>
      <w:r w:rsidR="00627ED1" w:rsidRPr="00627ED1">
        <w:rPr>
          <w:rStyle w:val="logcharacterstring"/>
        </w:rPr>
        <w:t>Áqá Muile 113 (Begrif</w:t>
      </w:r>
      <w:r w:rsidR="00627ED1" w:rsidRPr="00627ED1">
        <w:rPr>
          <w:rStyle w:val="logcharacterstring"/>
          <w:rFonts w:hint="eastAsia"/>
        </w:rPr>
        <w:t>á</w:t>
      </w:r>
      <w:r w:rsidR="00627ED1" w:rsidRPr="00627ED1">
        <w:rPr>
          <w:rStyle w:val="logcharacterstring"/>
        </w:rPr>
        <w:t>rází</w:t>
      </w:r>
      <w:r>
        <w:t>‹) die Begriffsmarkierungen im Haupttext geprüft und gegebenenfalls angepaßt.</w:t>
      </w:r>
      <w:r w:rsidR="00627ED1" w:rsidRPr="00627ED1">
        <w:rPr>
          <w:rStyle w:val="logmacronameautoentry0"/>
        </w:rPr>
        <w:t>{MT_ReColourAcceptedTerms()}</w:t>
      </w:r>
    </w:p>
    <w:p w14:paraId="4CA55353" w14:textId="77777777" w:rsidR="00E67803" w:rsidRDefault="00C57E99">
      <w:pPr>
        <w:pStyle w:val="Log-1DONEscript"/>
        <w:numPr>
          <w:ilvl w:val="0"/>
          <w:numId w:val="41"/>
        </w:numPr>
      </w:pPr>
      <w:r>
        <w:t>Für Zeile 451 (Begriff ›</w:t>
      </w:r>
      <w:r w:rsidR="00627ED1" w:rsidRPr="00627ED1">
        <w:rPr>
          <w:rStyle w:val="logcharacterstring"/>
        </w:rPr>
        <w:t>Mírzá Abu’l-Fa(B</w:t>
      </w:r>
      <w:r>
        <w:t>‹) die Begriffsmarkierungen im Haupttext geprüft und gegebenenfalls angepaßt.</w:t>
      </w:r>
      <w:r w:rsidR="00627ED1" w:rsidRPr="00627ED1">
        <w:rPr>
          <w:rStyle w:val="logmacronameautoentry0"/>
        </w:rPr>
        <w:t>{MT_ReColourAcceptedTerms()}</w:t>
      </w:r>
    </w:p>
    <w:p w14:paraId="7D7A8871" w14:textId="77777777" w:rsidR="00E67803" w:rsidRDefault="00C57E99">
      <w:pPr>
        <w:pStyle w:val="Log-1DONEscript"/>
        <w:numPr>
          <w:ilvl w:val="0"/>
          <w:numId w:val="41"/>
        </w:numPr>
      </w:pPr>
      <w:r>
        <w:t>Für Zeile 452 (Begriff ›</w:t>
      </w:r>
      <w:r w:rsidR="00627ED1" w:rsidRPr="00627ED1">
        <w:rPr>
          <w:rStyle w:val="logcharacterstring"/>
        </w:rPr>
        <w:t>Mírzá Abu’l-Fa(Beg</w:t>
      </w:r>
      <w:r>
        <w:t>‹) die Begriffsmarkierungen im Haupttext geprüft und gegebenenfalls angepaßt.</w:t>
      </w:r>
      <w:r w:rsidR="00627ED1" w:rsidRPr="00627ED1">
        <w:rPr>
          <w:rStyle w:val="logmacronameautoentry0"/>
        </w:rPr>
        <w:t>{MT_ReColourAcceptedTerms()}</w:t>
      </w:r>
    </w:p>
    <w:p w14:paraId="60D14977" w14:textId="77777777" w:rsidR="00E67803" w:rsidRDefault="00C57E99">
      <w:pPr>
        <w:pStyle w:val="Log-1DONEscript"/>
        <w:numPr>
          <w:ilvl w:val="0"/>
          <w:numId w:val="41"/>
        </w:numPr>
      </w:pPr>
      <w:r>
        <w:t>Für Zeile 750 (Begriff ›</w:t>
      </w:r>
      <w:r w:rsidR="00627ED1" w:rsidRPr="00627ED1">
        <w:rPr>
          <w:rStyle w:val="logcharacterstring"/>
        </w:rPr>
        <w:t xml:space="preserve">Yúnis </w:t>
      </w:r>
      <w:r w:rsidR="00627ED1" w:rsidRPr="00627ED1">
        <w:rPr>
          <w:rStyle w:val="logcharacterstring"/>
          <w:rFonts w:hint="eastAsia"/>
        </w:rPr>
        <w:t></w:t>
      </w:r>
      <w:r w:rsidR="00627ED1" w:rsidRPr="00627ED1">
        <w:rPr>
          <w:rStyle w:val="logcharacterstring"/>
        </w:rPr>
        <w:t>nn-i-Afrú</w:t>
      </w:r>
      <w:r w:rsidR="00627ED1" w:rsidRPr="00627ED1">
        <w:rPr>
          <w:rStyle w:val="logcharacterstring"/>
          <w:rFonts w:hint="eastAsia"/>
        </w:rPr>
        <w:t></w:t>
      </w:r>
      <w:r w:rsidR="00627ED1" w:rsidRPr="00627ED1">
        <w:rPr>
          <w:rStyle w:val="logcharacterstring"/>
        </w:rPr>
        <w:t>tih</w:t>
      </w:r>
      <w:r>
        <w:t>‹) die Begriffsmarkierungen im Haupttext geprüft und gegebenenfalls angepaßt.</w:t>
      </w:r>
      <w:r w:rsidR="00627ED1" w:rsidRPr="00627ED1">
        <w:rPr>
          <w:rStyle w:val="logmacronameautoentry0"/>
        </w:rPr>
        <w:t>{MT_ReColourAcceptedTerms()}</w:t>
      </w:r>
    </w:p>
    <w:p w14:paraId="57FC4228" w14:textId="77777777" w:rsidR="00E67803" w:rsidRDefault="00C57E99">
      <w:pPr>
        <w:pStyle w:val="Log-1DONEscript"/>
        <w:numPr>
          <w:ilvl w:val="0"/>
          <w:numId w:val="41"/>
        </w:numPr>
      </w:pPr>
      <w:r>
        <w:t>Für Zeile 100 (Begriff ›</w:t>
      </w:r>
      <w:r w:rsidR="00627ED1" w:rsidRPr="00627ED1">
        <w:rPr>
          <w:rStyle w:val="logcharacterstring"/>
        </w:rPr>
        <w:t>Áqá Faraju’lláh</w:t>
      </w:r>
      <w:r>
        <w:t>‹) die Begriffsmarkierungen im Haupttext geprüft und gegebenenfalls angepaßt.</w:t>
      </w:r>
      <w:r w:rsidR="00627ED1" w:rsidRPr="00627ED1">
        <w:rPr>
          <w:rStyle w:val="logmacronameautoentry0"/>
        </w:rPr>
        <w:t>{MT_ReColourAcceptedTerms()}</w:t>
      </w:r>
    </w:p>
    <w:p w14:paraId="0382CFE7" w14:textId="77777777" w:rsidR="00E67803" w:rsidRDefault="00C57E99">
      <w:pPr>
        <w:pStyle w:val="Log-1DONEscript"/>
        <w:numPr>
          <w:ilvl w:val="0"/>
          <w:numId w:val="41"/>
        </w:numPr>
      </w:pPr>
      <w:r>
        <w:t>Für Zeile 748 (Begriff ›</w:t>
      </w:r>
      <w:r w:rsidR="00627ED1" w:rsidRPr="00627ED1">
        <w:rPr>
          <w:rStyle w:val="logcharacterstring"/>
        </w:rPr>
        <w:t xml:space="preserve">Yúnis </w:t>
      </w:r>
      <w:r w:rsidR="00627ED1" w:rsidRPr="00627ED1">
        <w:rPr>
          <w:rStyle w:val="logcharacterstring"/>
          <w:rFonts w:hint="eastAsia"/>
        </w:rPr>
        <w:t></w:t>
      </w:r>
      <w:r w:rsidR="00627ED1" w:rsidRPr="00627ED1">
        <w:rPr>
          <w:rStyle w:val="logcharacterstring"/>
        </w:rPr>
        <w:t>nn</w:t>
      </w:r>
      <w:r>
        <w:t>‹) die Begriffsmarkierungen im Haupttext geprüft und gegebenenfalls angepaßt.</w:t>
      </w:r>
      <w:r>
        <w:br/>
        <w:t>Für Zeile 748 (Begriff ›</w:t>
      </w:r>
      <w:r w:rsidR="00627ED1" w:rsidRPr="00627ED1">
        <w:rPr>
          <w:rStyle w:val="logcharacterstring"/>
        </w:rPr>
        <w:t xml:space="preserve">Yúnis </w:t>
      </w:r>
      <w:r w:rsidR="00627ED1" w:rsidRPr="00627ED1">
        <w:rPr>
          <w:rStyle w:val="logcharacterstring"/>
          <w:rFonts w:hint="eastAsia"/>
        </w:rPr>
        <w:t></w:t>
      </w:r>
      <w:r w:rsidR="00627ED1" w:rsidRPr="00627ED1">
        <w:rPr>
          <w:rStyle w:val="logcharacterstring"/>
        </w:rPr>
        <w:t>nn</w:t>
      </w:r>
      <w:r>
        <w:t>‹) die Begriffensmarkierungen in den Fußnoten geprüft und gegebenenfalls angepaßt.</w:t>
      </w:r>
      <w:r w:rsidR="00627ED1" w:rsidRPr="00627ED1">
        <w:rPr>
          <w:rStyle w:val="logmacronameautoentry0"/>
        </w:rPr>
        <w:t>{MT_ReColourAcceptedTerms()}</w:t>
      </w:r>
    </w:p>
    <w:p w14:paraId="4C6E7C73" w14:textId="77777777" w:rsidR="00E67803" w:rsidRDefault="00C57E99">
      <w:pPr>
        <w:pStyle w:val="Log-1DONEscript"/>
        <w:numPr>
          <w:ilvl w:val="0"/>
          <w:numId w:val="41"/>
        </w:numPr>
      </w:pPr>
      <w:r>
        <w:t>Für Zeile 749 (Begriff ›</w:t>
      </w:r>
      <w:r w:rsidR="00627ED1" w:rsidRPr="00627ED1">
        <w:rPr>
          <w:rStyle w:val="logcharacterstring"/>
        </w:rPr>
        <w:t xml:space="preserve">Yúnis </w:t>
      </w:r>
      <w:r w:rsidR="00627ED1" w:rsidRPr="00627ED1">
        <w:rPr>
          <w:rStyle w:val="logcharacterstring"/>
          <w:rFonts w:hint="eastAsia"/>
        </w:rPr>
        <w:t></w:t>
      </w:r>
      <w:r w:rsidR="00627ED1" w:rsidRPr="00627ED1">
        <w:rPr>
          <w:rStyle w:val="logcharacterstring"/>
        </w:rPr>
        <w:t>nn’s</w:t>
      </w:r>
      <w:r>
        <w:t>‹) die Begriffsmarkierungen im Haupttext geprüft und gegebenenfalls angepaßt.</w:t>
      </w:r>
      <w:r w:rsidR="00627ED1" w:rsidRPr="00627ED1">
        <w:rPr>
          <w:rStyle w:val="logmacronameautoentry0"/>
        </w:rPr>
        <w:t>{MT_ReColourAcceptedTerms()}</w:t>
      </w:r>
    </w:p>
    <w:p w14:paraId="45A93612" w14:textId="77777777" w:rsidR="00E67803" w:rsidRDefault="00C57E99">
      <w:pPr>
        <w:pStyle w:val="Log-1DONEscript"/>
        <w:numPr>
          <w:ilvl w:val="0"/>
          <w:numId w:val="41"/>
        </w:numPr>
      </w:pPr>
      <w:r>
        <w:t>Für Zeile 747 (Begriff ›</w:t>
      </w:r>
      <w:r w:rsidR="00627ED1" w:rsidRPr="00627ED1">
        <w:rPr>
          <w:rStyle w:val="logcharacterstring"/>
        </w:rPr>
        <w:t xml:space="preserve">YÚNIS </w:t>
      </w:r>
      <w:r w:rsidR="00627ED1" w:rsidRPr="00627ED1">
        <w:rPr>
          <w:rStyle w:val="logcharacterstring"/>
          <w:rFonts w:hint="eastAsia"/>
        </w:rPr>
        <w:t></w:t>
      </w:r>
      <w:r w:rsidR="00627ED1" w:rsidRPr="00627ED1">
        <w:rPr>
          <w:rStyle w:val="logcharacterstring"/>
        </w:rPr>
        <w:t>NN</w:t>
      </w:r>
      <w:r>
        <w:t>‹) die Begriffsmarkierungen im Haupttext geprüft und gegebenenfalls angepaßt.</w:t>
      </w:r>
      <w:r w:rsidR="00627ED1" w:rsidRPr="00627ED1">
        <w:rPr>
          <w:rStyle w:val="logmacronameautoentry0"/>
        </w:rPr>
        <w:t>{MT_ReColourAcceptedTerms()}</w:t>
      </w:r>
    </w:p>
    <w:p w14:paraId="078C38C5" w14:textId="77777777" w:rsidR="00E67803" w:rsidRDefault="00C57E99">
      <w:pPr>
        <w:pStyle w:val="Log-1DONEscript"/>
        <w:numPr>
          <w:ilvl w:val="0"/>
          <w:numId w:val="41"/>
        </w:numPr>
      </w:pPr>
      <w:r>
        <w:t>Für Zeile 266 (Begriff ›</w:t>
      </w:r>
      <w:r w:rsidR="00627ED1" w:rsidRPr="00627ED1">
        <w:rPr>
          <w:rStyle w:val="logcharacterstring"/>
        </w:rPr>
        <w:t>Ḥür Zeile 266 (Beg</w:t>
      </w:r>
      <w:r>
        <w:t>‹) die Begriffsmarkierungen im Haupttext geprüft und gegebenenfalls angepaßt.</w:t>
      </w:r>
      <w:r>
        <w:br/>
        <w:t>Bei 1 Begriffen den Benutzer nach Markierungsanweisungen gefragt.</w:t>
      </w:r>
      <w:r w:rsidR="00627ED1" w:rsidRPr="00627ED1">
        <w:rPr>
          <w:rStyle w:val="logmacronameautoentry0"/>
        </w:rPr>
        <w:t>{MT_ReColourAcceptedTerms()}</w:t>
      </w:r>
    </w:p>
    <w:p w14:paraId="296A8415" w14:textId="77777777" w:rsidR="00E67803" w:rsidRDefault="00C57E99">
      <w:pPr>
        <w:pStyle w:val="Log-1DONEscript"/>
        <w:numPr>
          <w:ilvl w:val="0"/>
          <w:numId w:val="41"/>
        </w:numPr>
      </w:pPr>
      <w:r>
        <w:t>Für Zeile 544 (Begriff ›</w:t>
      </w:r>
      <w:r w:rsidR="00627ED1" w:rsidRPr="00627ED1">
        <w:rPr>
          <w:rStyle w:val="logcharacterstring"/>
        </w:rPr>
        <w:t>Mur Zeile 544 (Begriff ›</w:t>
      </w:r>
      <w:r>
        <w:t>‹) die Begriffsmarkierungen im Haupttext geprüft und gegebenenfalls angepaßt.</w:t>
      </w:r>
      <w:r w:rsidR="00627ED1" w:rsidRPr="00627ED1">
        <w:rPr>
          <w:rStyle w:val="logmacronameautoentry0"/>
        </w:rPr>
        <w:t>{MT_ReColourAcceptedTerms()}</w:t>
      </w:r>
    </w:p>
    <w:p w14:paraId="7659DB0A" w14:textId="77777777" w:rsidR="00E67803" w:rsidRDefault="00C57E99">
      <w:pPr>
        <w:pStyle w:val="Log-1DONEscript"/>
        <w:numPr>
          <w:ilvl w:val="0"/>
          <w:numId w:val="41"/>
        </w:numPr>
      </w:pPr>
      <w:r>
        <w:t>Für Zeile 560 (Begriff ›</w:t>
      </w:r>
      <w:r w:rsidR="00627ED1" w:rsidRPr="00627ED1">
        <w:rPr>
          <w:rStyle w:val="logcharacterstring"/>
        </w:rPr>
        <w:t>Mullá ile 560 (Begriff</w:t>
      </w:r>
      <w:r>
        <w:t>‹) die Begriffsmarkierungen im Haupttext geprüft und gegebenenfalls angepaßt.</w:t>
      </w:r>
      <w:r w:rsidR="00627ED1" w:rsidRPr="00627ED1">
        <w:rPr>
          <w:rStyle w:val="logmacronameautoentry0"/>
        </w:rPr>
        <w:t>{MT_ReColourAcceptedTerms()}</w:t>
      </w:r>
    </w:p>
    <w:p w14:paraId="7034FE6C" w14:textId="77777777" w:rsidR="00E67803" w:rsidRDefault="00C57E99">
      <w:pPr>
        <w:pStyle w:val="Log-1DONEscript"/>
        <w:numPr>
          <w:ilvl w:val="0"/>
          <w:numId w:val="41"/>
        </w:numPr>
      </w:pPr>
      <w:r>
        <w:t>Für Zeile 171 (Begriff ›</w:t>
      </w:r>
      <w:r w:rsidR="00627ED1" w:rsidRPr="00627ED1">
        <w:rPr>
          <w:rStyle w:val="logcharacterstring"/>
        </w:rPr>
        <w:t>-Bahá’ís</w:t>
      </w:r>
      <w:r>
        <w:t>‹) die Begriffsmarkierungen im Haupttext geprüft und gegebenenfalls angepaßt.</w:t>
      </w:r>
      <w:r>
        <w:br/>
        <w:t>Für Zeile 171 (Begriff ›</w:t>
      </w:r>
      <w:r w:rsidR="00627ED1" w:rsidRPr="00627ED1">
        <w:rPr>
          <w:rStyle w:val="logcharacterstring"/>
        </w:rPr>
        <w:t>-Bahá’ís</w:t>
      </w:r>
      <w:r>
        <w:t>‹) die Begriffensmarkierungen in den Fußnoten geprüft und gegebenenfalls angepaßt.</w:t>
      </w:r>
      <w:r w:rsidR="00627ED1" w:rsidRPr="00627ED1">
        <w:rPr>
          <w:rStyle w:val="logmacronameautoentry0"/>
        </w:rPr>
        <w:t>{MT_ReColourAcceptedTerms()}</w:t>
      </w:r>
    </w:p>
    <w:p w14:paraId="3C1175BD" w14:textId="77777777" w:rsidR="00E67803" w:rsidRDefault="00C57E99">
      <w:pPr>
        <w:pStyle w:val="Log-1DONEscript"/>
        <w:numPr>
          <w:ilvl w:val="0"/>
          <w:numId w:val="41"/>
        </w:numPr>
      </w:pPr>
      <w:r>
        <w:t>Für Zeile 491 (Begriff ›</w:t>
      </w:r>
      <w:r w:rsidR="00627ED1" w:rsidRPr="00627ED1">
        <w:rPr>
          <w:rStyle w:val="logcharacterstring"/>
        </w:rPr>
        <w:t>Mírzá Majdu’d-Dín</w:t>
      </w:r>
      <w:r>
        <w:t>‹) die Begriffsmarkierungen im Haupttext geprüft und gegebenenfalls angepaßt.</w:t>
      </w:r>
      <w:r>
        <w:br/>
        <w:t>Bei 1 Begriffen den Benutzer nach Markierungsanweisungen gefragt.</w:t>
      </w:r>
      <w:r w:rsidR="00627ED1" w:rsidRPr="00627ED1">
        <w:rPr>
          <w:rStyle w:val="logmacronameautoentry0"/>
        </w:rPr>
        <w:t>{MT_ReColourAcceptedTerms()}</w:t>
      </w:r>
    </w:p>
    <w:p w14:paraId="04DE9AEC" w14:textId="77777777" w:rsidR="00E67803" w:rsidRDefault="00C57E99">
      <w:pPr>
        <w:pStyle w:val="Log-1DONEscript"/>
        <w:numPr>
          <w:ilvl w:val="0"/>
          <w:numId w:val="41"/>
        </w:numPr>
      </w:pPr>
      <w:r>
        <w:t>Für Zeile 744 (Begriff ›</w:t>
      </w:r>
      <w:r w:rsidR="00627ED1" w:rsidRPr="00627ED1">
        <w:rPr>
          <w:rStyle w:val="logcharacterstring"/>
        </w:rPr>
        <w:t>Yar Zeile 744 (Be</w:t>
      </w:r>
      <w:r>
        <w:t>‹) die Begriffsmarkierungen im Haupttext geprüft und gegebenenfalls angepaßt.</w:t>
      </w:r>
      <w:r w:rsidR="00627ED1" w:rsidRPr="00627ED1">
        <w:rPr>
          <w:rStyle w:val="logmacronameautoentry0"/>
        </w:rPr>
        <w:t>{MT_ReColourAcceptedTerms()}</w:t>
      </w:r>
    </w:p>
    <w:p w14:paraId="6AE9F93E" w14:textId="77777777" w:rsidR="00E67803" w:rsidRDefault="00C57E99">
      <w:pPr>
        <w:pStyle w:val="Log-1DONEscript"/>
        <w:numPr>
          <w:ilvl w:val="0"/>
          <w:numId w:val="41"/>
        </w:numPr>
      </w:pPr>
      <w:r>
        <w:t>Für Zeile 248 (Begriff ›</w:t>
      </w:r>
      <w:r w:rsidR="00627ED1" w:rsidRPr="00627ED1">
        <w:rPr>
          <w:rStyle w:val="logcharacterstring"/>
        </w:rPr>
        <w:t xml:space="preserve">Ḥür Zeile 248 </w:t>
      </w:r>
      <w:r>
        <w:t>‹) die Begriffsmarkierungen im Haupttext geprüft und gegebenenfalls angepaßt.</w:t>
      </w:r>
      <w:r w:rsidR="00627ED1" w:rsidRPr="00627ED1">
        <w:rPr>
          <w:rStyle w:val="logmacronameautoentry0"/>
        </w:rPr>
        <w:t>{MT_ReColourAcceptedTerms()}</w:t>
      </w:r>
    </w:p>
    <w:p w14:paraId="2D0BB17E" w14:textId="77777777" w:rsidR="00E67803" w:rsidRDefault="00C57E99">
      <w:pPr>
        <w:pStyle w:val="Log-1DONEscript"/>
        <w:numPr>
          <w:ilvl w:val="0"/>
          <w:numId w:val="41"/>
        </w:numPr>
      </w:pPr>
      <w:r>
        <w:t>Für Zeile 248 (Begriff ›</w:t>
      </w:r>
      <w:r w:rsidRPr="000933A5">
        <w:rPr>
          <w:rStyle w:val="logcharacterstring"/>
        </w:rPr>
        <w:t xml:space="preserve">Ḥür Zeile 248 </w:t>
      </w:r>
      <w:r>
        <w:t>‹) 0 mal die Begriffsmarkierungen im Haupttext geprüft und gegebenenfalls angepaßt.</w:t>
      </w:r>
      <w:r w:rsidRPr="000933A5">
        <w:rPr>
          <w:rStyle w:val="logmacronameautoentry0"/>
        </w:rPr>
        <w:t>{MT_ReColourAcceptedTerms()}</w:t>
      </w:r>
    </w:p>
    <w:p w14:paraId="34A4ECE4" w14:textId="77777777" w:rsidR="00E67803" w:rsidRDefault="00C57E99">
      <w:pPr>
        <w:pStyle w:val="Log-1DONEscript"/>
        <w:numPr>
          <w:ilvl w:val="0"/>
          <w:numId w:val="41"/>
        </w:numPr>
      </w:pPr>
      <w:r>
        <w:t>Für Zeile 248 (Begriff ›</w:t>
      </w:r>
      <w:r w:rsidRPr="000376B6">
        <w:rPr>
          <w:rStyle w:val="logcharacterstring"/>
        </w:rPr>
        <w:t xml:space="preserve">Ḥür Zeile 248 </w:t>
      </w:r>
      <w:r>
        <w:t>‹) 0 mal die Begriffsmarkierungen im Haupttext geprüft und gegebenenfalls angepaßt.</w:t>
      </w:r>
      <w:r w:rsidRPr="000376B6">
        <w:rPr>
          <w:rStyle w:val="logmacronameautoentry0"/>
        </w:rPr>
        <w:t>{MT_ReColourAcceptedTerms()}</w:t>
      </w:r>
    </w:p>
    <w:p w14:paraId="3620B08F" w14:textId="77777777" w:rsidR="00E67803" w:rsidRDefault="00C57E99">
      <w:pPr>
        <w:pStyle w:val="Log-1DONEscript"/>
        <w:numPr>
          <w:ilvl w:val="0"/>
          <w:numId w:val="41"/>
        </w:numPr>
      </w:pPr>
      <w:r>
        <w:t>Für Zeile 260 (Begriff ›</w:t>
      </w:r>
      <w:r w:rsidRPr="008030E2">
        <w:rPr>
          <w:rStyle w:val="logcharacterstring"/>
        </w:rPr>
        <w:t>Ḥür Zeile 260 (</w:t>
      </w:r>
      <w:r>
        <w:t>‹) 3 mal die Begriffsmarkierungen im Haupttext geprüft und gegebenenfalls angepaßt.</w:t>
      </w:r>
      <w:r>
        <w:br/>
        <w:t>Für Zeile 260 (Begriff ›</w:t>
      </w:r>
      <w:r w:rsidRPr="008030E2">
        <w:rPr>
          <w:rStyle w:val="logcharacterstring"/>
        </w:rPr>
        <w:t xml:space="preserve">ḤFür Zeile 260 </w:t>
      </w:r>
      <w:r>
        <w:t>‹) 1 mal die Begriffensmarkierungen in den Fußnoten geprüft und gegebenenfalls angepaßt.</w:t>
      </w:r>
      <w:r w:rsidRPr="008030E2">
        <w:rPr>
          <w:rStyle w:val="logmacronameautoentry0"/>
        </w:rPr>
        <w:t>{MT_ReColourAcceptedTerms()}</w:t>
      </w:r>
    </w:p>
    <w:p w14:paraId="1F222D9A" w14:textId="77777777" w:rsidR="00E67803" w:rsidRDefault="00C57E99">
      <w:pPr>
        <w:pStyle w:val="Log-1DONEscript"/>
        <w:numPr>
          <w:ilvl w:val="0"/>
          <w:numId w:val="41"/>
        </w:numPr>
      </w:pPr>
      <w:r>
        <w:t>Für Zeile 114 (Begriff ›</w:t>
      </w:r>
      <w:r w:rsidRPr="008030E2">
        <w:rPr>
          <w:rStyle w:val="logcharacterstring"/>
        </w:rPr>
        <w:t>Áqá Riile 114 (</w:t>
      </w:r>
      <w:r>
        <w:t>‹) 2 mal die Begriffsmarkierungen im Haupttext geprüft und gegebenenfalls angepaßt.</w:t>
      </w:r>
      <w:r w:rsidRPr="008030E2">
        <w:rPr>
          <w:rStyle w:val="logmacronameautoentry0"/>
        </w:rPr>
        <w:t>{MT_ReColourAcceptedTerms()}</w:t>
      </w:r>
    </w:p>
    <w:p w14:paraId="7D3C23A4" w14:textId="77777777" w:rsidR="00E67803" w:rsidRDefault="00C57E99">
      <w:pPr>
        <w:pStyle w:val="Log-1DONEscript"/>
        <w:numPr>
          <w:ilvl w:val="0"/>
          <w:numId w:val="41"/>
        </w:numPr>
      </w:pPr>
      <w:r>
        <w:t>Für Zeile 714 (Begriff ›</w:t>
      </w:r>
      <w:r w:rsidRPr="00B94A49">
        <w:rPr>
          <w:rStyle w:val="logcharacterstring"/>
        </w:rPr>
        <w:t>Ṭür Zeile 7</w:t>
      </w:r>
      <w:r>
        <w:t>‹) 7 mal die Begriffsmarkierungen im Haupttext geprüft und gegebenenfalls angepaßt.</w:t>
      </w:r>
      <w:r>
        <w:br/>
        <w:t>Bei 1 Begriffen den Benutzer nach Markierungsanweisungen gefragt.</w:t>
      </w:r>
      <w:r w:rsidRPr="00B94A49">
        <w:rPr>
          <w:rStyle w:val="logmacronameautoentry0"/>
        </w:rPr>
        <w:t>{MT_ReColourAcceptedTerms()}</w:t>
      </w:r>
    </w:p>
    <w:p w14:paraId="07303B59" w14:textId="77777777" w:rsidR="00E67803" w:rsidRDefault="00C57E99">
      <w:pPr>
        <w:pStyle w:val="Log-1DONEscript"/>
        <w:numPr>
          <w:ilvl w:val="0"/>
          <w:numId w:val="41"/>
        </w:numPr>
      </w:pPr>
      <w:r>
        <w:t>Für Zeile 222 (Begriff ›</w:t>
      </w:r>
      <w:r w:rsidRPr="001413D1">
        <w:rPr>
          <w:rStyle w:val="logcharacterstring"/>
        </w:rPr>
        <w:t>Fár Zeil</w:t>
      </w:r>
      <w:r w:rsidRPr="001413D1">
        <w:rPr>
          <w:rStyle w:val="logcharacterstring"/>
          <w:rFonts w:hint="eastAsia"/>
        </w:rPr>
        <w:t>r</w:t>
      </w:r>
      <w:r w:rsidRPr="001413D1">
        <w:rPr>
          <w:rStyle w:val="logcharacterstring"/>
        </w:rPr>
        <w:t>rází</w:t>
      </w:r>
      <w:r>
        <w:t>‹) 3 mal die Begriffsmarkierungen im Haupttext geprüft und gegebenenfalls angepaßt.</w:t>
      </w:r>
      <w:r w:rsidRPr="001413D1">
        <w:rPr>
          <w:rStyle w:val="logmacronameautoentry0"/>
        </w:rPr>
        <w:t>{MT_ReColourAcceptedTerms()}</w:t>
      </w:r>
    </w:p>
    <w:p w14:paraId="6061870B" w14:textId="77777777" w:rsidR="00E67803" w:rsidRDefault="00C57E99">
      <w:pPr>
        <w:pStyle w:val="Log-1DONEscript"/>
        <w:numPr>
          <w:ilvl w:val="0"/>
          <w:numId w:val="41"/>
        </w:numPr>
      </w:pPr>
      <w:r>
        <w:t>Für Zeile 794 (Begriff ›</w:t>
      </w:r>
      <w:r w:rsidRPr="001413D1">
        <w:rPr>
          <w:rStyle w:val="logcharacterstring"/>
          <w:rFonts w:hint="eastAsia"/>
        </w:rPr>
        <w:t></w:t>
      </w:r>
      <w:r w:rsidRPr="001413D1">
        <w:rPr>
          <w:rStyle w:val="logcharacterstring"/>
        </w:rPr>
        <w:t>ay</w:t>
      </w:r>
      <w:r w:rsidRPr="001413D1">
        <w:rPr>
          <w:rStyle w:val="logcharacterstring"/>
          <w:rFonts w:hint="eastAsia"/>
        </w:rPr>
        <w:t></w:t>
      </w:r>
      <w:r w:rsidRPr="001413D1">
        <w:rPr>
          <w:rStyle w:val="logcharacterstring"/>
        </w:rPr>
        <w:t xml:space="preserve"> ʿAlí-Akbar-i-Qú</w:t>
      </w:r>
      <w:r w:rsidRPr="001413D1">
        <w:rPr>
          <w:rStyle w:val="logcharacterstring"/>
          <w:rFonts w:hint="eastAsia"/>
        </w:rPr>
        <w:t>A</w:t>
      </w:r>
      <w:r w:rsidRPr="001413D1">
        <w:rPr>
          <w:rStyle w:val="logcharacterstring"/>
        </w:rPr>
        <w:t>ní</w:t>
      </w:r>
      <w:r>
        <w:t>‹) 2 mal die Begriffsmarkierungen im Haupttext geprüft und gegebenenfalls angepaßt.</w:t>
      </w:r>
      <w:r w:rsidRPr="001413D1">
        <w:rPr>
          <w:rStyle w:val="logmacronameautoentry0"/>
        </w:rPr>
        <w:t>{MT_ReColourAcceptedTerms()}</w:t>
      </w:r>
    </w:p>
    <w:p w14:paraId="1886964D" w14:textId="77777777" w:rsidR="00E67803" w:rsidRDefault="00C57E99">
      <w:pPr>
        <w:pStyle w:val="Log-1DONEscript"/>
        <w:numPr>
          <w:ilvl w:val="0"/>
          <w:numId w:val="41"/>
        </w:numPr>
      </w:pPr>
      <w:r>
        <w:t>Für Zeile 506 (Begriff ›</w:t>
      </w:r>
      <w:r w:rsidRPr="008F2861">
        <w:rPr>
          <w:rStyle w:val="logcharacterstring"/>
        </w:rPr>
        <w:t>Mírzá Núru’d’Dín</w:t>
      </w:r>
      <w:r>
        <w:t>‹) 2 mal die Begriffsmarkierungen im Haupttext geprüft und gegebenenfalls angepaßt.</w:t>
      </w:r>
      <w:r w:rsidRPr="008F2861">
        <w:rPr>
          <w:rStyle w:val="logmacronameautoentry0"/>
        </w:rPr>
        <w:t>{MT_ReColourAcceptedTerms()}</w:t>
      </w:r>
    </w:p>
    <w:p w14:paraId="7E40D1A0" w14:textId="77777777" w:rsidR="00E67803" w:rsidRDefault="00C57E99">
      <w:pPr>
        <w:pStyle w:val="Log-1DONEscript"/>
        <w:numPr>
          <w:ilvl w:val="0"/>
          <w:numId w:val="41"/>
        </w:numPr>
      </w:pPr>
      <w:r>
        <w:t>In TTT, Zeile 368 (›</w:t>
      </w:r>
      <w:r w:rsidRPr="008F2861">
        <w:rPr>
          <w:rStyle w:val="logcharacterstring"/>
        </w:rPr>
        <w:t>Jamálu’l-ʿIlm</w:t>
      </w:r>
      <w:r>
        <w:t>‹) 2 mal die Begriffsmarkierungen im Haupttext geprüft und gegebenenfalls angepaßt.</w:t>
      </w:r>
      <w:r w:rsidRPr="008F2861">
        <w:rPr>
          <w:rStyle w:val="logmacronameautoentry0"/>
        </w:rPr>
        <w:t>{MT_ReColourAcceptedTerms()}</w:t>
      </w:r>
    </w:p>
    <w:p w14:paraId="17B6D62C" w14:textId="77777777" w:rsidR="00E67803" w:rsidRDefault="00C57E99">
      <w:pPr>
        <w:pStyle w:val="Log-1DONEscript"/>
        <w:numPr>
          <w:ilvl w:val="0"/>
          <w:numId w:val="41"/>
        </w:numPr>
      </w:pPr>
      <w:r>
        <w:t>In TTT, Zeile 101 (›</w:t>
      </w:r>
      <w:r w:rsidRPr="001875FE">
        <w:rPr>
          <w:rStyle w:val="logcharacterstring"/>
        </w:rPr>
        <w:t>Áqá Jamál-i-Burújirdí</w:t>
      </w:r>
      <w:r>
        <w:t>‹) 2 mal die Begriffsmarkierungen im Haupttext geprüft und gegebenenfalls angepaßt.</w:t>
      </w:r>
      <w:r w:rsidRPr="001875FE">
        <w:rPr>
          <w:rStyle w:val="logmacronameautoentry0"/>
        </w:rPr>
        <w:t>{MT_ReColourAcceptedTerms()}</w:t>
      </w:r>
    </w:p>
    <w:p w14:paraId="5C4310F4" w14:textId="77777777" w:rsidR="00E67803" w:rsidRDefault="00C57E99">
      <w:pPr>
        <w:pStyle w:val="Log-1DONEscript"/>
        <w:numPr>
          <w:ilvl w:val="0"/>
          <w:numId w:val="41"/>
        </w:numPr>
      </w:pPr>
      <w:r>
        <w:t>In TTT, Zeile 461 (›</w:t>
      </w:r>
      <w:r w:rsidRPr="001875FE">
        <w:rPr>
          <w:rStyle w:val="logcharacterstring"/>
        </w:rPr>
        <w:t>Mírzá ʿAlí-Mu 461 (›Terms</w:t>
      </w:r>
      <w:r>
        <w:t>‹) 2 mal die Begriffsmarkierungen im Haupttext geprüft und gegebenenfalls angepaßt.</w:t>
      </w:r>
      <w:r w:rsidRPr="001875FE">
        <w:rPr>
          <w:rStyle w:val="logmacronameautoentry0"/>
        </w:rPr>
        <w:t>{MT_ReColourAcceptedTerms()}</w:t>
      </w:r>
    </w:p>
    <w:p w14:paraId="13EE389C" w14:textId="77777777" w:rsidR="00E67803" w:rsidRDefault="00C57E99">
      <w:pPr>
        <w:pStyle w:val="Log-1DONEscript"/>
        <w:numPr>
          <w:ilvl w:val="0"/>
          <w:numId w:val="41"/>
        </w:numPr>
      </w:pPr>
      <w:r>
        <w:t>In TTT, Zeile 334 (›</w:t>
      </w:r>
      <w:r w:rsidRPr="005E7657">
        <w:rPr>
          <w:rStyle w:val="logcharacterstring"/>
        </w:rPr>
        <w:t>In T</w:t>
      </w:r>
      <w:r>
        <w:t>‹) 2 mal die Begriffsmarkierungen im Haupttext geprüft und gegebenenfalls angepaßt.</w:t>
      </w:r>
      <w:r w:rsidRPr="005E7657">
        <w:rPr>
          <w:rStyle w:val="logmacronameautoentry0"/>
        </w:rPr>
        <w:t>{MT_ReColourAcceptedTerms()}</w:t>
      </w:r>
    </w:p>
    <w:p w14:paraId="34FE7597" w14:textId="77777777" w:rsidR="00E67803" w:rsidRDefault="00C57E99">
      <w:pPr>
        <w:pStyle w:val="Log-1DONEscript"/>
        <w:numPr>
          <w:ilvl w:val="0"/>
          <w:numId w:val="41"/>
        </w:numPr>
      </w:pPr>
      <w:r>
        <w:t>In TTT, Zeile 336 (›</w:t>
      </w:r>
      <w:r w:rsidRPr="005E7657">
        <w:rPr>
          <w:rStyle w:val="logcharacterstring"/>
        </w:rPr>
        <w:t>I</w:t>
      </w:r>
      <w:r w:rsidRPr="005E7657">
        <w:rPr>
          <w:rStyle w:val="logcharacterstring"/>
          <w:rFonts w:hint="eastAsia"/>
        </w:rPr>
        <w:t></w:t>
      </w:r>
      <w:r w:rsidRPr="005E7657">
        <w:rPr>
          <w:rStyle w:val="logcharacterstring"/>
        </w:rPr>
        <w:t>ṣ</w:t>
      </w:r>
      <w:r>
        <w:t>‹) 2 mal die Begriffsmarkierungen im Haupttext geprüft und gegebenenfalls angepaßt.</w:t>
      </w:r>
      <w:r w:rsidRPr="005E7657">
        <w:rPr>
          <w:rStyle w:val="logmacronameautoentry0"/>
        </w:rPr>
        <w:t>{MT_ReColourAcceptedTerms()}</w:t>
      </w:r>
    </w:p>
    <w:p w14:paraId="20F1EF2F" w14:textId="77777777" w:rsidR="00E67803" w:rsidRDefault="00C57E99">
      <w:pPr>
        <w:pStyle w:val="Log-1DONEscript"/>
        <w:numPr>
          <w:ilvl w:val="0"/>
          <w:numId w:val="41"/>
        </w:numPr>
      </w:pPr>
      <w:r>
        <w:t>In TTT, Zeile 259 (›</w:t>
      </w:r>
      <w:r w:rsidRPr="00F65CD0">
        <w:rPr>
          <w:rStyle w:val="logcharacterstring"/>
        </w:rPr>
        <w:t>Ḥn TTT, Zeile 259 (›Ter</w:t>
      </w:r>
      <w:r>
        <w:t>‹) 2 mal die Begriffsmarkierungen im Haupttext geprüft und gegebenenfalls angepaßt.</w:t>
      </w:r>
      <w:r w:rsidRPr="00F65CD0">
        <w:rPr>
          <w:rStyle w:val="logmacronameautoentry0"/>
        </w:rPr>
        <w:t>{MT_ReColourAcceptedTerms()}</w:t>
      </w:r>
    </w:p>
    <w:p w14:paraId="7C71A2EE" w14:textId="77777777" w:rsidR="00E67803" w:rsidRDefault="00C57E99">
      <w:pPr>
        <w:pStyle w:val="Log-1DONEscript"/>
        <w:numPr>
          <w:ilvl w:val="0"/>
          <w:numId w:val="41"/>
        </w:numPr>
      </w:pPr>
      <w:r>
        <w:t>In TTT, Zeile 295 (›</w:t>
      </w:r>
      <w:r w:rsidRPr="00BC34B7">
        <w:rPr>
          <w:rStyle w:val="logcharacterstring"/>
        </w:rPr>
        <w:t>Ḥn TTT, Zeile 295 (›Ter</w:t>
      </w:r>
      <w:r w:rsidRPr="00BC34B7">
        <w:rPr>
          <w:rStyle w:val="logcharacterstring"/>
          <w:rFonts w:hint="eastAsia"/>
        </w:rPr>
        <w:t xml:space="preserve"> </w:t>
      </w:r>
      <w:r w:rsidRPr="00BC34B7">
        <w:rPr>
          <w:rStyle w:val="logcharacterstring"/>
        </w:rPr>
        <w:t>dí</w:t>
      </w:r>
      <w:r>
        <w:t>‹) 2 mal die Begriffsmarkierungen im Haupttext geprüft und gegebenenfalls angepaßt.</w:t>
      </w:r>
      <w:r w:rsidRPr="00BC34B7">
        <w:rPr>
          <w:rStyle w:val="logmacronameautoentry0"/>
        </w:rPr>
        <w:t>{MT_ReColourAcceptedTerms()}</w:t>
      </w:r>
    </w:p>
    <w:p w14:paraId="2E8481E4" w14:textId="77777777" w:rsidR="00E67803" w:rsidRDefault="00C57E99">
      <w:pPr>
        <w:pStyle w:val="Log-1DONEscript"/>
        <w:numPr>
          <w:ilvl w:val="0"/>
          <w:numId w:val="41"/>
        </w:numPr>
      </w:pPr>
      <w:r>
        <w:t>In TTT, Zeile 604 (›</w:t>
      </w:r>
      <w:r w:rsidRPr="009D139B">
        <w:rPr>
          <w:rStyle w:val="logcharacterstring"/>
        </w:rPr>
        <w:t xml:space="preserve">Ná TTT, </w:t>
      </w:r>
      <w:r w:rsidRPr="009D139B">
        <w:rPr>
          <w:rStyle w:val="logcharacterstring"/>
          <w:rFonts w:hint="eastAsia"/>
        </w:rPr>
        <w:t xml:space="preserve"> </w:t>
      </w:r>
      <w:r>
        <w:t>‹) 5 mal die Begriffsmarkierungen im Haupttext geprüft und gegebenenfalls angepaßt.</w:t>
      </w:r>
      <w:r w:rsidRPr="009D139B">
        <w:rPr>
          <w:rStyle w:val="logmacronameautoentry0"/>
        </w:rPr>
        <w:t>{MT_ReColourAcceptedTerms()}</w:t>
      </w:r>
    </w:p>
    <w:p w14:paraId="2C77E45E" w14:textId="77777777" w:rsidR="00E67803" w:rsidRDefault="00C57E99">
      <w:pPr>
        <w:pStyle w:val="Log-1DONEscript"/>
        <w:numPr>
          <w:ilvl w:val="0"/>
          <w:numId w:val="41"/>
        </w:numPr>
      </w:pPr>
      <w:r>
        <w:t>In TTT, Zeile 22 (›</w:t>
      </w:r>
      <w:r w:rsidRPr="009D139B">
        <w:rPr>
          <w:rStyle w:val="logcharacterstring"/>
        </w:rPr>
        <w:t>ʿn TTT, Zeile</w:t>
      </w:r>
      <w:r w:rsidRPr="009D139B">
        <w:rPr>
          <w:rStyle w:val="logcharacterstring"/>
          <w:rFonts w:hint="eastAsia"/>
        </w:rPr>
        <w:t xml:space="preserve"> </w:t>
      </w:r>
      <w:r>
        <w:t>‹) 5 mal die Begriffsmarkierungen im Haupttext geprüft und gegebenenfalls angepaßt.</w:t>
      </w:r>
      <w:r w:rsidRPr="009D139B">
        <w:rPr>
          <w:rStyle w:val="logmacronameautoentry0"/>
        </w:rPr>
        <w:t>{MT_ReColourAcceptedTerms()}</w:t>
      </w:r>
    </w:p>
    <w:p w14:paraId="0E80AA24" w14:textId="77777777" w:rsidR="00E67803" w:rsidRDefault="00C57E99">
      <w:pPr>
        <w:pStyle w:val="Log-1DONEscript"/>
        <w:numPr>
          <w:ilvl w:val="0"/>
          <w:numId w:val="41"/>
        </w:numPr>
      </w:pPr>
      <w:r>
        <w:t>In TTT, Zeile 229 (›</w:t>
      </w:r>
      <w:r w:rsidRPr="002E555E">
        <w:rPr>
          <w:rStyle w:val="logcharacterstring"/>
        </w:rPr>
        <w:t>Faríq Pá</w:t>
      </w:r>
      <w:r w:rsidRPr="002E555E">
        <w:rPr>
          <w:rStyle w:val="logcharacterstring"/>
          <w:rFonts w:hint="eastAsia"/>
        </w:rPr>
        <w:t>r</w:t>
      </w:r>
      <w:r>
        <w:t>‹) 7 mal die Begriffsmarkierungen im Haupttext geprüft und gegebenenfalls angepaßt.</w:t>
      </w:r>
      <w:r w:rsidRPr="002E555E">
        <w:rPr>
          <w:rStyle w:val="logmacronameautoentry0"/>
        </w:rPr>
        <w:t>{MT_ReColourAcceptedTerms()}</w:t>
      </w:r>
    </w:p>
    <w:p w14:paraId="790BDF32" w14:textId="77777777" w:rsidR="00E67803" w:rsidRDefault="00C57E99">
      <w:pPr>
        <w:pStyle w:val="Log-1DONEscript"/>
        <w:numPr>
          <w:ilvl w:val="0"/>
          <w:numId w:val="41"/>
        </w:numPr>
      </w:pPr>
      <w:r>
        <w:t>In TTT, Zeile 26 (›</w:t>
      </w:r>
      <w:r w:rsidRPr="00A57389">
        <w:rPr>
          <w:rStyle w:val="logcharacterstring"/>
        </w:rPr>
        <w:t xml:space="preserve">ʿn TTT, </w:t>
      </w:r>
      <w:r w:rsidRPr="00A57389">
        <w:rPr>
          <w:rStyle w:val="logcharacterstring"/>
          <w:rFonts w:hint="eastAsia"/>
        </w:rPr>
        <w:t></w:t>
      </w:r>
      <w:r w:rsidRPr="00A57389">
        <w:rPr>
          <w:rStyle w:val="logcharacterstring"/>
        </w:rPr>
        <w:t>aní Bay Ze</w:t>
      </w:r>
      <w:r>
        <w:t>‹) 2 mal die Begriffsmarkierungen im Haupttext geprüft und gegebenenfalls angepaßt.</w:t>
      </w:r>
      <w:r w:rsidRPr="00A57389">
        <w:rPr>
          <w:rStyle w:val="logmacronameautoentry0"/>
        </w:rPr>
        <w:t>{MT_ReColourAcceptedTerms()}</w:t>
      </w:r>
    </w:p>
    <w:p w14:paraId="577E833D" w14:textId="77777777" w:rsidR="00E67803" w:rsidRDefault="00C57E99">
      <w:pPr>
        <w:pStyle w:val="Log-1DONEscript"/>
        <w:numPr>
          <w:ilvl w:val="0"/>
          <w:numId w:val="41"/>
        </w:numPr>
      </w:pPr>
      <w:r>
        <w:t>In TTT, Zeile 239 (›</w:t>
      </w:r>
      <w:r w:rsidRPr="00A57389">
        <w:rPr>
          <w:rStyle w:val="logcharacterstring"/>
        </w:rPr>
        <w:t>Fizán</w:t>
      </w:r>
      <w:r>
        <w:t>‹) 2 mal die Begriffsmarkierungen im Haupttext geprüft und gegebenenfalls angepaßt.</w:t>
      </w:r>
      <w:r>
        <w:br/>
        <w:t>Bei 2 Begriffen den Benutzer nach Markierungsanweisungen gefragt.</w:t>
      </w:r>
      <w:r w:rsidRPr="00A57389">
        <w:rPr>
          <w:rStyle w:val="logmacronameautoentry0"/>
        </w:rPr>
        <w:t>{MT_ReColourAcceptedTerms()}</w:t>
      </w:r>
    </w:p>
    <w:p w14:paraId="2B7DA197" w14:textId="77777777" w:rsidR="00E67803" w:rsidRDefault="00C57E99">
      <w:pPr>
        <w:pStyle w:val="Log-1DONEscript"/>
        <w:numPr>
          <w:ilvl w:val="0"/>
          <w:numId w:val="41"/>
        </w:numPr>
      </w:pPr>
      <w:r>
        <w:t>In TTT, Zeile 800 (›</w:t>
      </w:r>
      <w:r w:rsidRPr="00A57389">
        <w:rPr>
          <w:rStyle w:val="logcharacterstring"/>
          <w:rFonts w:hint="eastAsia"/>
        </w:rPr>
        <w:t></w:t>
      </w:r>
      <w:r w:rsidRPr="00A57389">
        <w:rPr>
          <w:rStyle w:val="logcharacterstring"/>
        </w:rPr>
        <w:t>ay</w:t>
      </w:r>
      <w:r w:rsidRPr="00A57389">
        <w:rPr>
          <w:rStyle w:val="logcharacterstring"/>
          <w:rFonts w:hint="eastAsia"/>
        </w:rPr>
        <w:t></w:t>
      </w:r>
      <w:r w:rsidRPr="00A57389">
        <w:rPr>
          <w:rStyle w:val="logcharacterstring"/>
        </w:rPr>
        <w:t xml:space="preserve"> Badru’d-Dín</w:t>
      </w:r>
      <w:r>
        <w:t>‹) 2 mal die Begriffsmarkierungen im Haupttext geprüft und gegebenenfalls angepaßt.</w:t>
      </w:r>
      <w:r w:rsidRPr="00A57389">
        <w:rPr>
          <w:rStyle w:val="logmacronameautoentry0"/>
        </w:rPr>
        <w:t>{MT_ReColourAcceptedTerms()}</w:t>
      </w:r>
    </w:p>
    <w:p w14:paraId="0DACDCF3" w14:textId="77777777" w:rsidR="00E67803" w:rsidRDefault="00C57E99">
      <w:pPr>
        <w:pStyle w:val="Log-1DONEscript"/>
        <w:numPr>
          <w:ilvl w:val="0"/>
          <w:numId w:val="41"/>
        </w:numPr>
      </w:pPr>
      <w:r>
        <w:t>In TTT, Zeile 514 (›</w:t>
      </w:r>
      <w:r w:rsidRPr="00A57389">
        <w:rPr>
          <w:rStyle w:val="logcharacterstring"/>
        </w:rPr>
        <w:t xml:space="preserve">Mírzá </w:t>
      </w:r>
      <w:r w:rsidRPr="00A57389">
        <w:rPr>
          <w:rStyle w:val="logcharacterstring"/>
          <w:rFonts w:hint="eastAsia"/>
        </w:rPr>
        <w:t></w:t>
      </w:r>
      <w:r w:rsidRPr="00A57389">
        <w:rPr>
          <w:rStyle w:val="logcharacterstring"/>
        </w:rPr>
        <w:t>ikru’lláh</w:t>
      </w:r>
      <w:r>
        <w:t>‹) 2 mal die Begriffsmarkierungen im Haupttext geprüft und gegebenenfalls angepaßt.</w:t>
      </w:r>
      <w:r w:rsidRPr="00A57389">
        <w:rPr>
          <w:rStyle w:val="logmacronameautoentry0"/>
        </w:rPr>
        <w:t>{MT_ReColourAcceptedTerms()}</w:t>
      </w:r>
    </w:p>
    <w:p w14:paraId="3BA50781" w14:textId="77777777" w:rsidR="00E67803" w:rsidRDefault="00C57E99">
      <w:pPr>
        <w:pStyle w:val="Log-1DONEscript"/>
        <w:numPr>
          <w:ilvl w:val="0"/>
          <w:numId w:val="41"/>
        </w:numPr>
      </w:pPr>
      <w:r>
        <w:t>In TTT, Zeile 331 (›</w:t>
      </w:r>
      <w:r w:rsidRPr="00361134">
        <w:rPr>
          <w:rStyle w:val="logcharacterstring"/>
        </w:rPr>
        <w:t xml:space="preserve">Ibráhím </w:t>
      </w:r>
      <w:r w:rsidRPr="00361134">
        <w:rPr>
          <w:rStyle w:val="logcharacterstring"/>
          <w:rFonts w:hint="eastAsia"/>
        </w:rPr>
        <w:t></w:t>
      </w:r>
      <w:r w:rsidRPr="00361134">
        <w:rPr>
          <w:rStyle w:val="logcharacterstring"/>
        </w:rPr>
        <w:t>ayru’lláh</w:t>
      </w:r>
      <w:r>
        <w:t>‹) 3 mal die Begriffsmarkierungen im Haupttext geprüft und gegebenenfalls angepaßt.</w:t>
      </w:r>
      <w:r w:rsidRPr="00361134">
        <w:rPr>
          <w:rStyle w:val="logmacronameautoentry0"/>
        </w:rPr>
        <w:t>{MT_ReColourAcceptedTerms()}</w:t>
      </w:r>
    </w:p>
    <w:p w14:paraId="451DC6AA" w14:textId="77777777" w:rsidR="00E67803" w:rsidRDefault="00C57E99">
      <w:pPr>
        <w:pStyle w:val="Log-1DONEscript"/>
        <w:numPr>
          <w:ilvl w:val="0"/>
          <w:numId w:val="41"/>
        </w:numPr>
      </w:pPr>
      <w:r>
        <w:t>In TTT, Zeile 98 (›</w:t>
      </w:r>
      <w:r w:rsidRPr="00361134">
        <w:rPr>
          <w:rStyle w:val="logcharacterstring"/>
        </w:rPr>
        <w:t>An TTT, Zeile 98 (›d</w:t>
      </w:r>
      <w:r>
        <w:t>‹) 2 mal die Begriffsmarkierungen im Haupttext geprüft und gegebenenfalls angepaßt.</w:t>
      </w:r>
      <w:r w:rsidRPr="00361134">
        <w:rPr>
          <w:rStyle w:val="logmacronameautoentry0"/>
        </w:rPr>
        <w:t>{MT_ReColourAcceptedTerms()}</w:t>
      </w:r>
    </w:p>
    <w:p w14:paraId="225B49B1" w14:textId="77777777" w:rsidR="00E67803" w:rsidRDefault="00C57E99">
      <w:pPr>
        <w:pStyle w:val="Log-1DONEscript"/>
        <w:numPr>
          <w:ilvl w:val="0"/>
          <w:numId w:val="41"/>
        </w:numPr>
      </w:pPr>
      <w:r>
        <w:t>In TTT, Zeile 278 (›</w:t>
      </w:r>
      <w:r w:rsidRPr="00361134">
        <w:rPr>
          <w:rStyle w:val="logcharacterstring"/>
        </w:rPr>
        <w:t>Ḥn TTT, Zeile 278 (</w:t>
      </w:r>
      <w:r w:rsidRPr="00361134">
        <w:rPr>
          <w:rStyle w:val="logcharacterstring"/>
          <w:rFonts w:hint="eastAsia"/>
        </w:rPr>
        <w:t></w:t>
      </w:r>
      <w:r w:rsidRPr="00361134">
        <w:rPr>
          <w:rStyle w:val="logcharacterstring"/>
        </w:rPr>
        <w:t>urásání</w:t>
      </w:r>
      <w:r>
        <w:t>‹) 2 mal die Begriffsmarkierungen im Haupttext geprüft und gegebenenfalls angepaßt.</w:t>
      </w:r>
      <w:r w:rsidRPr="00361134">
        <w:rPr>
          <w:rStyle w:val="logmacronameautoentry0"/>
        </w:rPr>
        <w:t>{MT_ReColourAcceptedTerms()}</w:t>
      </w:r>
    </w:p>
    <w:p w14:paraId="2326CE4A" w14:textId="77777777" w:rsidR="00E67803" w:rsidRDefault="00C57E99">
      <w:pPr>
        <w:pStyle w:val="Log-1DONEscript"/>
        <w:numPr>
          <w:ilvl w:val="0"/>
          <w:numId w:val="41"/>
        </w:numPr>
      </w:pPr>
      <w:r>
        <w:t>In TTT, Zeile 474 (›</w:t>
      </w:r>
      <w:r w:rsidRPr="00361134">
        <w:rPr>
          <w:rStyle w:val="logcharacterstring"/>
        </w:rPr>
        <w:t>Mírzá Asadu’lláh-i-ITerms()</w:t>
      </w:r>
      <w:r>
        <w:t>‹) 2 mal die Begriffsmarkierungen im Haupttext geprüft und gegebenenfalls angepaßt.</w:t>
      </w:r>
      <w:r w:rsidRPr="00361134">
        <w:rPr>
          <w:rStyle w:val="logmacronameautoentry0"/>
        </w:rPr>
        <w:t>{MT_ReColourAcceptedTerms()}</w:t>
      </w:r>
    </w:p>
    <w:p w14:paraId="22C4AF32" w14:textId="77777777" w:rsidR="00E67803" w:rsidRDefault="00C57E99">
      <w:pPr>
        <w:pStyle w:val="Log-1DONEscript"/>
        <w:numPr>
          <w:ilvl w:val="0"/>
          <w:numId w:val="41"/>
        </w:numPr>
      </w:pPr>
      <w:r>
        <w:t>In TTT, Zeile 77 (›</w:t>
      </w:r>
      <w:r w:rsidRPr="00361134">
        <w:rPr>
          <w:rStyle w:val="logcharacterstring"/>
        </w:rPr>
        <w:t>Ali-Kuli Khan</w:t>
      </w:r>
      <w:r>
        <w:t>‹) 4 mal die Begriffsmarkierungen im Haupttext geprüft und gegebenenfalls angepaßt.</w:t>
      </w:r>
      <w:r w:rsidRPr="00361134">
        <w:rPr>
          <w:rStyle w:val="logmacronameautoentry0"/>
        </w:rPr>
        <w:t>{MT_ReColourAcceptedTerms()}</w:t>
      </w:r>
    </w:p>
    <w:p w14:paraId="6E81E17C" w14:textId="77777777" w:rsidR="00E67803" w:rsidRDefault="00C57E99">
      <w:pPr>
        <w:pStyle w:val="Log-1DONEscript"/>
        <w:numPr>
          <w:ilvl w:val="0"/>
          <w:numId w:val="41"/>
        </w:numPr>
      </w:pPr>
      <w:r>
        <w:t>In TTT, Zeile 486 (›</w:t>
      </w:r>
      <w:r w:rsidRPr="00744C16">
        <w:rPr>
          <w:rStyle w:val="logcharacterstring"/>
        </w:rPr>
        <w:t>Mírzá , Zeile 486 (›Terms()}</w:t>
      </w:r>
      <w:r>
        <w:t>‹) 3 mal die Begriffsmarkierungen im Haupttext geprüft und gegebenenfalls angepaßt.</w:t>
      </w:r>
      <w:r w:rsidRPr="00744C16">
        <w:rPr>
          <w:rStyle w:val="logmacronameautoentry0"/>
        </w:rPr>
        <w:t>{MT_ReColourAcceptedTerms()}</w:t>
      </w:r>
    </w:p>
    <w:p w14:paraId="07B44777" w14:textId="77777777" w:rsidR="00E67803" w:rsidRDefault="00C57E99">
      <w:pPr>
        <w:pStyle w:val="Log-1DONEscript"/>
        <w:numPr>
          <w:ilvl w:val="0"/>
          <w:numId w:val="41"/>
        </w:numPr>
      </w:pPr>
      <w:r>
        <w:t>In TTT, Zeile 487 (›</w:t>
      </w:r>
      <w:r w:rsidRPr="00744C16">
        <w:rPr>
          <w:rStyle w:val="logcharacterstring"/>
        </w:rPr>
        <w:t>Mírzá , Zeile 4</w:t>
      </w:r>
      <w:r w:rsidRPr="00744C16">
        <w:rPr>
          <w:rStyle w:val="logcharacterstring"/>
          <w:rFonts w:hint="eastAsia"/>
        </w:rPr>
        <w:t>r</w:t>
      </w:r>
      <w:r w:rsidRPr="00744C16">
        <w:rPr>
          <w:rStyle w:val="logcharacterstring"/>
        </w:rPr>
        <w:t>rázíy-i-</w:t>
      </w:r>
      <w:r w:rsidRPr="00744C16">
        <w:rPr>
          <w:rStyle w:val="logcharacterstring"/>
          <w:rFonts w:hint="eastAsia"/>
        </w:rPr>
        <w:t></w:t>
      </w:r>
      <w:r w:rsidRPr="00744C16">
        <w:rPr>
          <w:rStyle w:val="logcharacterstring"/>
        </w:rPr>
        <w:t>urzíy-</w:t>
      </w:r>
      <w:r>
        <w:t>‹) 2 mal die Begriffsmarkierungen im Haupttext geprüft und gegebenenfalls angepaßt.</w:t>
      </w:r>
      <w:r w:rsidRPr="00744C16">
        <w:rPr>
          <w:rStyle w:val="logmacronameautoentry0"/>
        </w:rPr>
        <w:t>{MT_ReColourAcceptedTerms()}</w:t>
      </w:r>
    </w:p>
    <w:p w14:paraId="2A26459F" w14:textId="77777777" w:rsidR="00E67803" w:rsidRDefault="00C57E99">
      <w:pPr>
        <w:pStyle w:val="Log-1DONEscript"/>
        <w:numPr>
          <w:ilvl w:val="0"/>
          <w:numId w:val="41"/>
        </w:numPr>
      </w:pPr>
      <w:r>
        <w:t>In TTT, Zeile 287 (›</w:t>
      </w:r>
      <w:r w:rsidRPr="00744C16">
        <w:rPr>
          <w:rStyle w:val="logcharacterstring"/>
        </w:rPr>
        <w:t>Ḥn TTT, Zeile 287 (›Terms</w:t>
      </w:r>
      <w:r w:rsidRPr="00744C16">
        <w:rPr>
          <w:rStyle w:val="logcharacterstring"/>
          <w:rFonts w:hint="eastAsia"/>
        </w:rPr>
        <w:t xml:space="preserve"> </w:t>
      </w:r>
      <w:r w:rsidRPr="00744C16">
        <w:rPr>
          <w:rStyle w:val="logcharacterstring"/>
        </w:rPr>
        <w:t>ní</w:t>
      </w:r>
      <w:r>
        <w:t>‹) 2 mal die Begriffsmarkierungen im Haupttext geprüft und gegebenenfalls angepaßt.</w:t>
      </w:r>
      <w:r w:rsidRPr="00744C16">
        <w:rPr>
          <w:rStyle w:val="logmacronameautoentry0"/>
        </w:rPr>
        <w:t>{MT_ReColourAcceptedTerms()}</w:t>
      </w:r>
    </w:p>
    <w:p w14:paraId="1949B0BE" w14:textId="77777777" w:rsidR="00E67803" w:rsidRDefault="00C57E99">
      <w:pPr>
        <w:pStyle w:val="Log-1DONEscript"/>
        <w:numPr>
          <w:ilvl w:val="0"/>
          <w:numId w:val="41"/>
        </w:numPr>
      </w:pPr>
      <w:r>
        <w:t>In TTT, Zeile 334 (›</w:t>
      </w:r>
      <w:r w:rsidRPr="00744C16">
        <w:rPr>
          <w:rStyle w:val="logcharacterstring"/>
        </w:rPr>
        <w:t>Ibráhím-i-</w:t>
      </w:r>
      <w:r w:rsidRPr="00744C16">
        <w:rPr>
          <w:rStyle w:val="logcharacterstring"/>
          <w:rFonts w:hint="eastAsia"/>
        </w:rPr>
        <w:t></w:t>
      </w:r>
      <w:r w:rsidRPr="00744C16">
        <w:rPr>
          <w:rStyle w:val="logcharacterstring"/>
        </w:rPr>
        <w:t>ayru’lláh</w:t>
      </w:r>
      <w:r>
        <w:t>‹) 2 mal die Begriffsmarkierungen im Haupttext geprüft und gegebenenfalls angepaßt.</w:t>
      </w:r>
      <w:r w:rsidRPr="00744C16">
        <w:rPr>
          <w:rStyle w:val="logmacronameautoentry0"/>
        </w:rPr>
        <w:t>{MT_ReColourAcceptedTerms()}</w:t>
      </w:r>
    </w:p>
    <w:p w14:paraId="3B0E238B" w14:textId="77777777" w:rsidR="00E67803" w:rsidRDefault="00C57E99">
      <w:pPr>
        <w:pStyle w:val="Log-1DONEscript"/>
        <w:numPr>
          <w:ilvl w:val="0"/>
          <w:numId w:val="41"/>
        </w:numPr>
      </w:pPr>
      <w:r>
        <w:t>In TTT, Zeile 531 (›</w:t>
      </w:r>
      <w:r w:rsidRPr="004B1911">
        <w:rPr>
          <w:rStyle w:val="logcharacterstring"/>
        </w:rPr>
        <w:t>Mu TTT, Zeile 531 (</w:t>
      </w:r>
      <w:r>
        <w:t>‹) 2 mal die Begriffsmarkierungen im Haupttext geprüft und gegebenenfalls angepaßt.</w:t>
      </w:r>
      <w:r w:rsidRPr="004B1911">
        <w:rPr>
          <w:rStyle w:val="logmacronameautoentry0"/>
        </w:rPr>
        <w:t>{MT_ReColourAcceptedTerms()}</w:t>
      </w:r>
    </w:p>
    <w:p w14:paraId="28766004" w14:textId="77777777" w:rsidR="00E67803" w:rsidRDefault="00C57E99">
      <w:pPr>
        <w:pStyle w:val="Log-1DONEscript"/>
        <w:numPr>
          <w:ilvl w:val="0"/>
          <w:numId w:val="41"/>
        </w:numPr>
      </w:pPr>
      <w:r>
        <w:t>In TTT, Zeile 649 (›</w:t>
      </w:r>
      <w:r w:rsidRPr="004B1911">
        <w:rPr>
          <w:rStyle w:val="logcharacterstring"/>
        </w:rPr>
        <w:t>Rú TTT, Z</w:t>
      </w:r>
      <w:r w:rsidRPr="004B1911">
        <w:rPr>
          <w:rStyle w:val="logcharacterstring"/>
          <w:rFonts w:hint="eastAsia"/>
        </w:rPr>
        <w:t xml:space="preserve"> </w:t>
      </w:r>
      <w:r w:rsidRPr="004B1911">
        <w:rPr>
          <w:rStyle w:val="logcharacterstring"/>
        </w:rPr>
        <w:t>num</w:t>
      </w:r>
      <w:r>
        <w:t>‹) 22 mal die Begriffsmarkierungen im Haupttext geprüft und gegebenenfalls angepaßt.</w:t>
      </w:r>
      <w:r w:rsidRPr="004B1911">
        <w:rPr>
          <w:rStyle w:val="logmacronameautoentry0"/>
        </w:rPr>
        <w:t>{MT_ReColourAcceptedTerms()}</w:t>
      </w:r>
    </w:p>
    <w:p w14:paraId="604E4F18" w14:textId="77777777" w:rsidR="00E67803" w:rsidRDefault="00C57E99">
      <w:pPr>
        <w:pStyle w:val="Log-1DONEscript"/>
        <w:numPr>
          <w:ilvl w:val="0"/>
          <w:numId w:val="41"/>
        </w:numPr>
      </w:pPr>
      <w:r>
        <w:t>In TTT, Zeile 213 (›</w:t>
      </w:r>
      <w:r w:rsidRPr="00163722">
        <w:rPr>
          <w:rStyle w:val="logcharacterstring"/>
        </w:rPr>
        <w:t>Ḍn TTT, Zei</w:t>
      </w:r>
      <w:r w:rsidRPr="00163722">
        <w:rPr>
          <w:rStyle w:val="logcharacterstring"/>
          <w:rFonts w:hint="eastAsia"/>
        </w:rPr>
        <w:t xml:space="preserve"> </w:t>
      </w:r>
      <w:r w:rsidRPr="00163722">
        <w:rPr>
          <w:rStyle w:val="logcharacterstring"/>
        </w:rPr>
        <w:t>num</w:t>
      </w:r>
      <w:r>
        <w:t>‹) 4 mal die Begriffsmarkierungen im Haupttext geprüft und gegebenenfalls angepaßt.</w:t>
      </w:r>
      <w:r w:rsidRPr="00163722">
        <w:rPr>
          <w:rStyle w:val="logmacronameautoentry0"/>
        </w:rPr>
        <w:t>{MT_ReColourAcceptedTerms()}</w:t>
      </w:r>
    </w:p>
    <w:p w14:paraId="373D3D29" w14:textId="77777777" w:rsidR="00E67803" w:rsidRDefault="00C57E99">
      <w:pPr>
        <w:pStyle w:val="Log-1DONEscript"/>
        <w:numPr>
          <w:ilvl w:val="0"/>
          <w:numId w:val="41"/>
        </w:numPr>
      </w:pPr>
      <w:r>
        <w:t>In TTT, Zeile 483 (›</w:t>
      </w:r>
      <w:r w:rsidRPr="00163722">
        <w:rPr>
          <w:rStyle w:val="logcharacterstring"/>
        </w:rPr>
        <w:t xml:space="preserve">Mírzá Hádí </w:t>
      </w:r>
      <w:r w:rsidRPr="00163722">
        <w:rPr>
          <w:rStyle w:val="logcharacterstring"/>
          <w:rFonts w:hint="eastAsia"/>
        </w:rPr>
        <w:t>r</w:t>
      </w:r>
      <w:r w:rsidRPr="00163722">
        <w:rPr>
          <w:rStyle w:val="logcharacterstring"/>
        </w:rPr>
        <w:t>rází</w:t>
      </w:r>
      <w:r>
        <w:t>‹) 2 mal die Begriffsmarkierungen im Haupttext geprüft und gegebenenfalls angepaßt.</w:t>
      </w:r>
      <w:r w:rsidRPr="00163722">
        <w:rPr>
          <w:rStyle w:val="logmacronameautoentry0"/>
        </w:rPr>
        <w:t>{MT_ReColourAcceptedTerms()}</w:t>
      </w:r>
    </w:p>
    <w:p w14:paraId="436027E2" w14:textId="77777777" w:rsidR="00E67803" w:rsidRDefault="00C57E99">
      <w:pPr>
        <w:pStyle w:val="Log-1DONEscript"/>
        <w:numPr>
          <w:ilvl w:val="0"/>
          <w:numId w:val="41"/>
        </w:numPr>
      </w:pPr>
      <w:r>
        <w:t>In TTT, Zeile 272 (›</w:t>
      </w:r>
      <w:r w:rsidRPr="00163722">
        <w:rPr>
          <w:rStyle w:val="logcharacterstring"/>
        </w:rPr>
        <w:t>Ḥn TTT, Zeile 272 (›Te</w:t>
      </w:r>
      <w:r>
        <w:t>‹) 3 mal die Begriffsmarkierungen im Haupttext geprüft und gegebenenfalls angepaßt.</w:t>
      </w:r>
      <w:r w:rsidRPr="00163722">
        <w:rPr>
          <w:rStyle w:val="logmacronameautoentry0"/>
        </w:rPr>
        <w:t>{MT_ReColourAcceptedTerms()}</w:t>
      </w:r>
    </w:p>
    <w:p w14:paraId="5AE6E8B5" w14:textId="77777777" w:rsidR="00E67803" w:rsidRDefault="00C57E99">
      <w:pPr>
        <w:pStyle w:val="Log-1DONEscript"/>
        <w:numPr>
          <w:ilvl w:val="0"/>
          <w:numId w:val="41"/>
        </w:numPr>
      </w:pPr>
      <w:r>
        <w:t>In TTT, Zeile 272 (›</w:t>
      </w:r>
      <w:r w:rsidRPr="00163722">
        <w:rPr>
          <w:rStyle w:val="logcharacterstring"/>
        </w:rPr>
        <w:t>Ḥn TTT, Zeile 272 (›Te</w:t>
      </w:r>
      <w:r>
        <w:t>‹) 3 mal die Begriffsmarkierungen im Haupttext geprüft und gegebenenfalls angepaßt.</w:t>
      </w:r>
      <w:r w:rsidRPr="00163722">
        <w:rPr>
          <w:rStyle w:val="logmacronameautoentry0"/>
        </w:rPr>
        <w:t>{MT_ReColourAcceptedTerms()}</w:t>
      </w:r>
    </w:p>
    <w:p w14:paraId="677A5F43" w14:textId="77777777" w:rsidR="00E67803" w:rsidRDefault="00C57E99">
      <w:pPr>
        <w:pStyle w:val="Log-1DONEscript"/>
        <w:numPr>
          <w:ilvl w:val="0"/>
          <w:numId w:val="41"/>
        </w:numPr>
      </w:pPr>
      <w:r>
        <w:t>In TTT, Zeile 95 (›</w:t>
      </w:r>
      <w:r w:rsidRPr="00163722">
        <w:rPr>
          <w:rStyle w:val="logcharacterstring"/>
        </w:rPr>
        <w:t xml:space="preserve">ʿn TTT, </w:t>
      </w:r>
      <w:r>
        <w:t>‹) 3 mal die Begriffsmarkierungen im Haupttext geprüft und gegebenenfalls angepaßt.</w:t>
      </w:r>
      <w:r w:rsidRPr="00163722">
        <w:rPr>
          <w:rStyle w:val="logmacronameautoentry0"/>
        </w:rPr>
        <w:t>{MT_ReColourAcceptedTerms()}</w:t>
      </w:r>
    </w:p>
    <w:p w14:paraId="5CA582AD" w14:textId="77777777" w:rsidR="00E67803" w:rsidRDefault="00C57E99">
      <w:pPr>
        <w:pStyle w:val="Log-1DONEscript"/>
        <w:numPr>
          <w:ilvl w:val="0"/>
          <w:numId w:val="41"/>
        </w:numPr>
      </w:pPr>
      <w:r>
        <w:t>In TTT, Zeile 53 (›</w:t>
      </w:r>
      <w:r w:rsidRPr="00751710">
        <w:rPr>
          <w:rStyle w:val="logcharacterstring"/>
        </w:rPr>
        <w:t>Ahmad Sohrab</w:t>
      </w:r>
      <w:r>
        <w:t>‹) 14 mal die Begriffsmarkierungen im Haupttext geprüft und gegebenenfalls angepaßt.</w:t>
      </w:r>
      <w:r w:rsidRPr="00751710">
        <w:rPr>
          <w:rStyle w:val="logmacronameautoentry0"/>
        </w:rPr>
        <w:t>{MT_ReColourAcceptedTerms()}</w:t>
      </w:r>
    </w:p>
    <w:p w14:paraId="549311EB" w14:textId="77777777" w:rsidR="00E67803" w:rsidRDefault="00C57E99">
      <w:pPr>
        <w:pStyle w:val="Log-1DONEscript"/>
        <w:numPr>
          <w:ilvl w:val="0"/>
          <w:numId w:val="41"/>
        </w:numPr>
      </w:pPr>
      <w:r>
        <w:t>In TTT, Zeile 491 (›</w:t>
      </w:r>
      <w:r w:rsidRPr="00751710">
        <w:rPr>
          <w:rStyle w:val="logcharacterstring"/>
        </w:rPr>
        <w:t>Mírzá MaZeile 491 (›</w:t>
      </w:r>
      <w:r>
        <w:t>‹) 2 mal die Begriffsmarkierungen im Haupttext geprüft und gegebenenfalls angepaßt.</w:t>
      </w:r>
      <w:r w:rsidRPr="00751710">
        <w:rPr>
          <w:rStyle w:val="logmacronameautoentry0"/>
        </w:rPr>
        <w:t>{MT_ReColourAcceptedTerms()}</w:t>
      </w:r>
    </w:p>
    <w:p w14:paraId="292353DE" w14:textId="77777777" w:rsidR="00E67803" w:rsidRDefault="00C57E99">
      <w:pPr>
        <w:pStyle w:val="Log-1DONEscript"/>
        <w:numPr>
          <w:ilvl w:val="0"/>
          <w:numId w:val="41"/>
        </w:numPr>
      </w:pPr>
      <w:r>
        <w:t>In TTT, Zeile 260 (›</w:t>
      </w:r>
      <w:r w:rsidRPr="00E8259C">
        <w:rPr>
          <w:rStyle w:val="logcharacterstring"/>
        </w:rPr>
        <w:t>Ḥn TTT, Zeile 26</w:t>
      </w:r>
      <w:r>
        <w:t>‹) 3 mal die Begriffsmarkierungen im Haupttext geprüft und gegebenenfalls angepaßt.</w:t>
      </w:r>
      <w:r w:rsidRPr="00E8259C">
        <w:rPr>
          <w:rStyle w:val="logmacronameautoentry0"/>
        </w:rPr>
        <w:t>{MT_ReColourAcceptedTerms()}</w:t>
      </w:r>
    </w:p>
    <w:p w14:paraId="4B5529EA" w14:textId="77777777" w:rsidR="00E67803" w:rsidRDefault="00C57E99">
      <w:pPr>
        <w:pStyle w:val="Log-1DONEscript"/>
        <w:numPr>
          <w:ilvl w:val="0"/>
          <w:numId w:val="41"/>
        </w:numPr>
      </w:pPr>
      <w:r>
        <w:t>In TTT, Zeile 238 (›</w:t>
      </w:r>
      <w:r w:rsidRPr="00167E3A">
        <w:rPr>
          <w:rStyle w:val="logcharacterstring"/>
        </w:rPr>
        <w:t>FayTTT, Zeile 23</w:t>
      </w:r>
      <w:r>
        <w:t>‹) 2 mal die Begriffsmarkierungen im Haupttext geprüft und gegebenenfalls angepaßt.</w:t>
      </w:r>
      <w:r w:rsidRPr="00167E3A">
        <w:rPr>
          <w:rStyle w:val="logmacronameautoentry0"/>
        </w:rPr>
        <w:t>{MT_ReColourAcceptedTerms()}</w:t>
      </w:r>
    </w:p>
    <w:p w14:paraId="1D35CDAD" w14:textId="77777777" w:rsidR="00E67803" w:rsidRDefault="00C57E99">
      <w:pPr>
        <w:pStyle w:val="Log-1DONEscript"/>
        <w:numPr>
          <w:ilvl w:val="0"/>
          <w:numId w:val="41"/>
        </w:numPr>
      </w:pPr>
      <w:r>
        <w:t>In TTT, Zeile 133 (›</w:t>
      </w:r>
      <w:r w:rsidRPr="00167E3A">
        <w:rPr>
          <w:rStyle w:val="logcharacterstring"/>
        </w:rPr>
        <w:t>Áyatu’lláh Burújirdí</w:t>
      </w:r>
      <w:r>
        <w:t>‹) 2 mal die Begriffsmarkierungen im Haupttext geprüft und gegebenenfalls angepaßt.</w:t>
      </w:r>
      <w:r w:rsidRPr="00167E3A">
        <w:rPr>
          <w:rStyle w:val="logmacronameautoentry0"/>
        </w:rPr>
        <w:t>{MT_ReColourAcceptedTerms()}</w:t>
      </w:r>
    </w:p>
    <w:p w14:paraId="34202D41" w14:textId="77777777" w:rsidR="00E67803" w:rsidRDefault="00C57E99">
      <w:pPr>
        <w:pStyle w:val="Log-1DONEscript"/>
        <w:numPr>
          <w:ilvl w:val="0"/>
          <w:numId w:val="41"/>
        </w:numPr>
      </w:pPr>
      <w:r>
        <w:t>In TTT, Zeile 55 (›</w:t>
      </w:r>
      <w:r w:rsidRPr="00167E3A">
        <w:rPr>
          <w:rStyle w:val="logcharacterstring"/>
        </w:rPr>
        <w:t>An TTT,azdí’s</w:t>
      </w:r>
      <w:r>
        <w:t>‹) 2 mal die Begriffsmarkierungen im Haupttext geprüft und gegebenenfalls angepaßt.</w:t>
      </w:r>
      <w:r w:rsidRPr="00167E3A">
        <w:rPr>
          <w:rStyle w:val="logmacronameautoentry0"/>
        </w:rPr>
        <w:t>{MT_ReColourAcceptedTerms()}</w:t>
      </w:r>
    </w:p>
    <w:p w14:paraId="5174F46C" w14:textId="77777777" w:rsidR="00E67803" w:rsidRDefault="00C57E99">
      <w:pPr>
        <w:pStyle w:val="Log-1DONEscript"/>
        <w:numPr>
          <w:ilvl w:val="0"/>
          <w:numId w:val="41"/>
        </w:numPr>
      </w:pPr>
      <w:r>
        <w:t>In TTT, Zeile 60 (›</w:t>
      </w:r>
      <w:r w:rsidRPr="00167E3A">
        <w:rPr>
          <w:rStyle w:val="logcharacterstring"/>
        </w:rPr>
        <w:t>An TTT, Zeile 60</w:t>
      </w:r>
      <w:r>
        <w:t>‹) 3 mal die Begriffsmarkierungen im Haupttext geprüft und gegebenenfalls angepaßt.</w:t>
      </w:r>
      <w:r w:rsidRPr="00167E3A">
        <w:rPr>
          <w:rStyle w:val="logmacronameautoentry0"/>
        </w:rPr>
        <w:t>{MT_ReColourAcceptedTerms()}</w:t>
      </w:r>
    </w:p>
    <w:p w14:paraId="0ED1BCF6" w14:textId="77777777" w:rsidR="00E67803" w:rsidRDefault="00C57E99">
      <w:pPr>
        <w:pStyle w:val="Log-1DONEscript"/>
        <w:numPr>
          <w:ilvl w:val="0"/>
          <w:numId w:val="41"/>
        </w:numPr>
      </w:pPr>
      <w:r>
        <w:t>In TTT, Zeile 637 (›</w:t>
      </w:r>
      <w:r w:rsidRPr="00B800E6">
        <w:rPr>
          <w:rStyle w:val="logcharacterstring"/>
        </w:rPr>
        <w:t>Riáz</w:t>
      </w:r>
      <w:r>
        <w:t>‹) 6 mal die Begriffsmarkierungen im Haupttext geprüft und gegebenenfalls angepaßt.</w:t>
      </w:r>
      <w:r w:rsidRPr="00B800E6">
        <w:rPr>
          <w:rStyle w:val="logmacronameautoentry0"/>
        </w:rPr>
        <w:t>{MT_ReColourAcceptedTerms()}</w:t>
      </w:r>
    </w:p>
    <w:p w14:paraId="1F4AE829" w14:textId="77777777" w:rsidR="00E67803" w:rsidRDefault="00C57E99">
      <w:pPr>
        <w:pStyle w:val="Log-1DONEscript"/>
        <w:numPr>
          <w:ilvl w:val="0"/>
          <w:numId w:val="41"/>
        </w:numPr>
      </w:pPr>
      <w:r>
        <w:t>In TTT, Zeile 443 (›</w:t>
      </w:r>
      <w:r w:rsidRPr="00B800E6">
        <w:rPr>
          <w:rStyle w:val="logcharacterstring"/>
        </w:rPr>
        <w:t>Mehrangíz</w:t>
      </w:r>
      <w:r>
        <w:t>‹) 9 mal die Begriffsmarkierungen im Haupttext geprüft und gegebenenfalls angepaßt.</w:t>
      </w:r>
      <w:r w:rsidRPr="00B800E6">
        <w:rPr>
          <w:rStyle w:val="logmacronameautoentry0"/>
        </w:rPr>
        <w:t>{MT_ReColourAcceptedTerms()}</w:t>
      </w:r>
    </w:p>
    <w:p w14:paraId="17B9289D" w14:textId="77777777" w:rsidR="00E67803" w:rsidRDefault="00C57E99">
      <w:pPr>
        <w:pStyle w:val="Log-1DONEscript"/>
        <w:numPr>
          <w:ilvl w:val="0"/>
          <w:numId w:val="41"/>
        </w:numPr>
      </w:pPr>
      <w:r>
        <w:t>In TTT, Zeile 697 (›</w:t>
      </w:r>
      <w:r w:rsidRPr="00B800E6">
        <w:rPr>
          <w:rStyle w:val="logcharacterstring"/>
        </w:rPr>
        <w:t>Suhayl</w:t>
      </w:r>
      <w:r>
        <w:t>‹) 4 mal die Begriffsmarkierungen im Haupttext geprüft und gegebenenfalls angepaßt.</w:t>
      </w:r>
      <w:r w:rsidRPr="00B800E6">
        <w:rPr>
          <w:rStyle w:val="logmacronameautoentry0"/>
        </w:rPr>
        <w:t>{MT_ReColourAcceptedTerms()}</w:t>
      </w:r>
    </w:p>
    <w:p w14:paraId="3557DFF5" w14:textId="77777777" w:rsidR="00E67803" w:rsidRDefault="00C57E99">
      <w:pPr>
        <w:pStyle w:val="Log-1DONEscript"/>
        <w:numPr>
          <w:ilvl w:val="0"/>
          <w:numId w:val="41"/>
        </w:numPr>
      </w:pPr>
      <w:r>
        <w:t>In TTT, Zeile 242 (›</w:t>
      </w:r>
      <w:r w:rsidRPr="00B800E6">
        <w:rPr>
          <w:rStyle w:val="logcharacterstring"/>
        </w:rPr>
        <w:t>Fu’ád</w:t>
      </w:r>
      <w:r>
        <w:t>‹) 5 mal die Begriffsmarkierungen im Haupttext geprüft und gegebenenfalls angepaßt.</w:t>
      </w:r>
      <w:r w:rsidRPr="00B800E6">
        <w:rPr>
          <w:rStyle w:val="logmacronameautoentry0"/>
        </w:rPr>
        <w:t>{MT_ReColourAcceptedTerms()}</w:t>
      </w:r>
    </w:p>
    <w:p w14:paraId="07379A71" w14:textId="77777777" w:rsidR="00E67803" w:rsidRDefault="00C57E99">
      <w:pPr>
        <w:pStyle w:val="Log-1DONEscript"/>
        <w:numPr>
          <w:ilvl w:val="0"/>
          <w:numId w:val="41"/>
        </w:numPr>
      </w:pPr>
      <w:r>
        <w:t>In TTT, Zeile 244 (›</w:t>
      </w:r>
      <w:r w:rsidRPr="00B800E6">
        <w:rPr>
          <w:rStyle w:val="logcharacterstring"/>
        </w:rPr>
        <w:t>Fu’ád’s</w:t>
      </w:r>
      <w:r>
        <w:t>‹) 2 mal die Begriffsmarkierungen im Haupttext geprüft und gegebenenfalls angepaßt.</w:t>
      </w:r>
      <w:r w:rsidRPr="00B800E6">
        <w:rPr>
          <w:rStyle w:val="logmacronameautoentry0"/>
        </w:rPr>
        <w:t>{MT_ReColourAcceptedTerms()}</w:t>
      </w:r>
    </w:p>
    <w:p w14:paraId="7B2C8BC2" w14:textId="77777777" w:rsidR="00E67803" w:rsidRDefault="00C57E99">
      <w:pPr>
        <w:pStyle w:val="Log-1DONEscript"/>
        <w:numPr>
          <w:ilvl w:val="0"/>
          <w:numId w:val="41"/>
        </w:numPr>
      </w:pPr>
      <w:r>
        <w:t>In TTT, Zeile 733 (›</w:t>
      </w:r>
      <w:r w:rsidRPr="00B800E6">
        <w:rPr>
          <w:rStyle w:val="logcharacterstring"/>
        </w:rPr>
        <w:t>Ṭn TT</w:t>
      </w:r>
      <w:r w:rsidRPr="00B800E6">
        <w:rPr>
          <w:rStyle w:val="logcharacterstring"/>
          <w:rFonts w:hint="eastAsia"/>
        </w:rPr>
        <w:t xml:space="preserve"> </w:t>
      </w:r>
      <w:r w:rsidRPr="00B800E6">
        <w:rPr>
          <w:rStyle w:val="logcharacterstring"/>
        </w:rPr>
        <w:t>num</w:t>
      </w:r>
      <w:r>
        <w:t>‹) 7 mal die Begriffsmarkierungen im Haupttext geprüft und gegebenenfalls angepaßt.</w:t>
      </w:r>
      <w:r w:rsidRPr="00B800E6">
        <w:rPr>
          <w:rStyle w:val="logmacronameautoentry0"/>
        </w:rPr>
        <w:t>{MT_ReColourAcceptedTerms()}</w:t>
      </w:r>
    </w:p>
    <w:p w14:paraId="76FA7FD8" w14:textId="77777777" w:rsidR="00E67803" w:rsidRDefault="00C57E99">
      <w:pPr>
        <w:pStyle w:val="Log-1DONEscript"/>
        <w:numPr>
          <w:ilvl w:val="0"/>
          <w:numId w:val="41"/>
        </w:numPr>
      </w:pPr>
      <w:r>
        <w:t>In TTT, Zeile 491 (›</w:t>
      </w:r>
      <w:r w:rsidRPr="00C8776B">
        <w:rPr>
          <w:rStyle w:val="logcharacterstring"/>
        </w:rPr>
        <w:t>Mírzá Jalál</w:t>
      </w:r>
      <w:r>
        <w:t>‹) 7 mal die Begriffsmarkierungen im Haupttext geprüft und gegebenenfalls angepaßt.</w:t>
      </w:r>
      <w:r w:rsidRPr="00C8776B">
        <w:rPr>
          <w:rStyle w:val="logmacronameautoentry0"/>
        </w:rPr>
        <w:t>{MT_ReColourAcceptedTerms()}</w:t>
      </w:r>
    </w:p>
    <w:p w14:paraId="030770BE" w14:textId="77777777" w:rsidR="00E67803" w:rsidRDefault="00C57E99">
      <w:pPr>
        <w:pStyle w:val="Log-1DONEscript"/>
        <w:numPr>
          <w:ilvl w:val="0"/>
          <w:numId w:val="41"/>
        </w:numPr>
      </w:pPr>
      <w:r>
        <w:t>In TTT, Zeile 490 (›</w:t>
      </w:r>
      <w:r w:rsidRPr="00C8776B">
        <w:rPr>
          <w:rStyle w:val="logcharacterstring"/>
        </w:rPr>
        <w:t xml:space="preserve">Mírzá Jalál </w:t>
      </w:r>
      <w:r w:rsidRPr="00C8776B">
        <w:rPr>
          <w:rStyle w:val="logcharacterstring"/>
          <w:rFonts w:hint="eastAsia"/>
        </w:rPr>
        <w:t></w:t>
      </w:r>
      <w:r w:rsidRPr="00C8776B">
        <w:rPr>
          <w:rStyle w:val="logcharacterstring"/>
        </w:rPr>
        <w:t>ahíd</w:t>
      </w:r>
      <w:r>
        <w:t>‹) 3 mal die Begriffsmarkierungen im Haupttext geprüft und gegebenenfalls angepaßt.</w:t>
      </w:r>
      <w:r w:rsidRPr="00C8776B">
        <w:rPr>
          <w:rStyle w:val="logmacronameautoentry0"/>
        </w:rPr>
        <w:t>{MT_ReColourAcceptedTerms()}</w:t>
      </w:r>
    </w:p>
    <w:p w14:paraId="4F7CD275" w14:textId="77777777" w:rsidR="00E67803" w:rsidRDefault="00C57E99">
      <w:pPr>
        <w:pStyle w:val="Log-1DONEscript"/>
        <w:numPr>
          <w:ilvl w:val="0"/>
          <w:numId w:val="41"/>
        </w:numPr>
      </w:pPr>
      <w:r>
        <w:t>In TTT, Zeile 576 (›</w:t>
      </w:r>
      <w:r w:rsidRPr="00C8776B">
        <w:rPr>
          <w:rStyle w:val="logcharacterstring"/>
        </w:rPr>
        <w:t xml:space="preserve">Munavvar </w:t>
      </w:r>
      <w:r w:rsidRPr="00C8776B">
        <w:rPr>
          <w:rStyle w:val="logcharacterstring"/>
          <w:rFonts w:hint="eastAsia"/>
        </w:rPr>
        <w:t>n</w:t>
      </w:r>
      <w:r w:rsidRPr="00C8776B">
        <w:rPr>
          <w:rStyle w:val="logcharacterstring"/>
        </w:rPr>
        <w:t>num</w:t>
      </w:r>
      <w:r>
        <w:t>‹) 4 mal die Begriffsmarkierungen im Haupttext geprüft und gegebenenfalls angepaßt.</w:t>
      </w:r>
      <w:r w:rsidRPr="00C8776B">
        <w:rPr>
          <w:rStyle w:val="logmacronameautoentry0"/>
        </w:rPr>
        <w:t>{MT_ReColourAcceptedTerms()}</w:t>
      </w:r>
    </w:p>
    <w:p w14:paraId="02A2BD82" w14:textId="77777777" w:rsidR="00E67803" w:rsidRDefault="00C57E99">
      <w:pPr>
        <w:pStyle w:val="Log-1DONEscript"/>
        <w:numPr>
          <w:ilvl w:val="0"/>
          <w:numId w:val="41"/>
        </w:numPr>
      </w:pPr>
      <w:r>
        <w:t>In TTT, Zeile 54 (›</w:t>
      </w:r>
      <w:r w:rsidRPr="00C8776B">
        <w:rPr>
          <w:rStyle w:val="logcharacterstring"/>
        </w:rPr>
        <w:t>An TTT, Zei</w:t>
      </w:r>
      <w:r>
        <w:t>‹) 4 mal die Begriffsmarkierungen im Haupttext geprüft und gegebenenfalls angepaßt.</w:t>
      </w:r>
      <w:r w:rsidRPr="00C8776B">
        <w:rPr>
          <w:rStyle w:val="logmacronameautoentry0"/>
        </w:rPr>
        <w:t>{MT_ReColourAcceptedTerms()}</w:t>
      </w:r>
    </w:p>
    <w:p w14:paraId="384CD707" w14:textId="77777777" w:rsidR="00E67803" w:rsidRDefault="00C57E99">
      <w:pPr>
        <w:pStyle w:val="Log-1DONEscript"/>
        <w:numPr>
          <w:ilvl w:val="0"/>
          <w:numId w:val="41"/>
        </w:numPr>
      </w:pPr>
      <w:r>
        <w:t>In TTT, Zeile 605 (›</w:t>
      </w:r>
      <w:r w:rsidRPr="00C8776B">
        <w:rPr>
          <w:rStyle w:val="logcharacterstring"/>
        </w:rPr>
        <w:t>Nayyir Afnán</w:t>
      </w:r>
      <w:r>
        <w:t>‹) 3 mal die Begriffsmarkierungen im Haupttext geprüft und gegebenenfalls angepaßt.</w:t>
      </w:r>
      <w:r w:rsidRPr="00C8776B">
        <w:rPr>
          <w:rStyle w:val="logmacronameautoentry0"/>
        </w:rPr>
        <w:t>{MT_ReColourAcceptedTerms()}</w:t>
      </w:r>
    </w:p>
    <w:p w14:paraId="76E2073A" w14:textId="77777777" w:rsidR="00E67803" w:rsidRDefault="00C57E99">
      <w:pPr>
        <w:pStyle w:val="Log-1DONEscript"/>
        <w:numPr>
          <w:ilvl w:val="0"/>
          <w:numId w:val="41"/>
        </w:numPr>
      </w:pPr>
      <w:r>
        <w:t>In TTT, Zeile 606 (›</w:t>
      </w:r>
      <w:r w:rsidRPr="00C8776B">
        <w:rPr>
          <w:rStyle w:val="logcharacterstring"/>
        </w:rPr>
        <w:t>Nayyir</w:t>
      </w:r>
      <w:r>
        <w:t>‹) 12 mal die Begriffsmarkierungen im Haupttext geprüft und gegebenenfalls angepaßt.</w:t>
      </w:r>
      <w:r w:rsidRPr="00C8776B">
        <w:rPr>
          <w:rStyle w:val="logmacronameautoentry0"/>
        </w:rPr>
        <w:t>{MT_ReColourAcceptedTerms()}</w:t>
      </w:r>
    </w:p>
    <w:p w14:paraId="583C2B30" w14:textId="77777777" w:rsidR="00E67803" w:rsidRDefault="00C57E99">
      <w:pPr>
        <w:pStyle w:val="Log-1DONEscript"/>
        <w:numPr>
          <w:ilvl w:val="0"/>
          <w:numId w:val="41"/>
        </w:numPr>
      </w:pPr>
      <w:r>
        <w:t>In TTT, Zeile 607 (›</w:t>
      </w:r>
      <w:r w:rsidRPr="00C8776B">
        <w:rPr>
          <w:rStyle w:val="logcharacterstring"/>
        </w:rPr>
        <w:t>Nayyir’s</w:t>
      </w:r>
      <w:r>
        <w:t>‹) 3 mal die Begriffsmarkierungen im Haupttext geprüft und gegebenenfalls angepaßt.</w:t>
      </w:r>
      <w:r w:rsidRPr="00C8776B">
        <w:rPr>
          <w:rStyle w:val="logmacronameautoentry0"/>
        </w:rPr>
        <w:t>{MT_ReColourAcceptedTerms()}</w:t>
      </w:r>
    </w:p>
    <w:p w14:paraId="1751B8AA" w14:textId="77777777" w:rsidR="00E67803" w:rsidRDefault="00C57E99">
      <w:pPr>
        <w:pStyle w:val="Log-1DONEscript"/>
        <w:numPr>
          <w:ilvl w:val="0"/>
          <w:numId w:val="41"/>
        </w:numPr>
      </w:pPr>
      <w:r>
        <w:t>In TTT, Zeile 764 (›</w:t>
      </w:r>
      <w:r w:rsidRPr="001D0D70">
        <w:rPr>
          <w:rStyle w:val="logcharacterstring"/>
        </w:rPr>
        <w:t xml:space="preserve">Zahrá </w:t>
      </w:r>
      <w:r w:rsidRPr="001D0D70">
        <w:rPr>
          <w:rStyle w:val="logcharacterstring"/>
          <w:rFonts w:hint="eastAsia"/>
        </w:rPr>
        <w:t></w:t>
      </w:r>
      <w:r w:rsidRPr="001D0D70">
        <w:rPr>
          <w:rStyle w:val="logcharacterstring"/>
        </w:rPr>
        <w:t>ahíd</w:t>
      </w:r>
      <w:r>
        <w:t>‹) 2 mal die Begriffsmarkierungen im Haupttext geprüft und gegebenenfalls angepaßt.</w:t>
      </w:r>
      <w:r w:rsidRPr="001D0D70">
        <w:rPr>
          <w:rStyle w:val="logmacronameautoentry0"/>
        </w:rPr>
        <w:t>{MT_ReColourAcceptedTerms()}</w:t>
      </w:r>
    </w:p>
    <w:p w14:paraId="35261EA3" w14:textId="77777777" w:rsidR="00E67803" w:rsidRDefault="00C57E99">
      <w:pPr>
        <w:pStyle w:val="Log-1DONEscript"/>
        <w:numPr>
          <w:ilvl w:val="0"/>
          <w:numId w:val="41"/>
        </w:numPr>
      </w:pPr>
      <w:r>
        <w:t>In TTT, Zeile 307 (›</w:t>
      </w:r>
      <w:r w:rsidRPr="001D0D70">
        <w:rPr>
          <w:rStyle w:val="logcharacterstring"/>
        </w:rPr>
        <w:t>Ḥn TTT</w:t>
      </w:r>
      <w:r w:rsidRPr="001D0D70">
        <w:rPr>
          <w:rStyle w:val="logcharacterstring"/>
          <w:rFonts w:hint="eastAsia"/>
        </w:rPr>
        <w:t></w:t>
      </w:r>
      <w:r w:rsidRPr="001D0D70">
        <w:rPr>
          <w:rStyle w:val="logcharacterstring"/>
        </w:rPr>
        <w:t>ahíd</w:t>
      </w:r>
      <w:r>
        <w:t>‹) 4 mal die Begriffsmarkierungen im Haupttext geprüft und gegebenenfalls angepaßt.</w:t>
      </w:r>
      <w:r w:rsidRPr="001D0D70">
        <w:rPr>
          <w:rStyle w:val="logmacronameautoentry0"/>
        </w:rPr>
        <w:t>{MT_ReColourAcceptedTerms()}</w:t>
      </w:r>
    </w:p>
    <w:p w14:paraId="127214A1" w14:textId="77777777" w:rsidR="00E67803" w:rsidRDefault="00C57E99">
      <w:pPr>
        <w:pStyle w:val="Log-1DONEscript"/>
        <w:numPr>
          <w:ilvl w:val="0"/>
          <w:numId w:val="41"/>
        </w:numPr>
      </w:pPr>
      <w:r>
        <w:t>In TTT, Zeile 524 (›</w:t>
      </w:r>
      <w:r w:rsidRPr="001D0D70">
        <w:rPr>
          <w:rStyle w:val="logcharacterstring"/>
        </w:rPr>
        <w:t xml:space="preserve">Moníb </w:t>
      </w:r>
      <w:r w:rsidRPr="001D0D70">
        <w:rPr>
          <w:rStyle w:val="logcharacterstring"/>
          <w:rFonts w:hint="eastAsia"/>
        </w:rPr>
        <w:t></w:t>
      </w:r>
      <w:r w:rsidRPr="001D0D70">
        <w:rPr>
          <w:rStyle w:val="logcharacterstring"/>
        </w:rPr>
        <w:t>ahíd</w:t>
      </w:r>
      <w:r>
        <w:t>‹) 2 mal die Begriffsmarkierungen im Haupttext geprüft und gegebenenfalls angepaßt.</w:t>
      </w:r>
      <w:r>
        <w:br/>
        <w:t>Bei 2 Begriffen den Benutzer nach Markierungsanweisungen gefragt.</w:t>
      </w:r>
      <w:r w:rsidRPr="001D0D70">
        <w:rPr>
          <w:rStyle w:val="logmacronameautoentry0"/>
        </w:rPr>
        <w:t>{MT_ReColourAcceptedTerms()}</w:t>
      </w:r>
    </w:p>
    <w:p w14:paraId="3D8E2DEB" w14:textId="77777777" w:rsidR="00E67803" w:rsidRDefault="00C57E99">
      <w:pPr>
        <w:pStyle w:val="Log-1DONEscript"/>
        <w:numPr>
          <w:ilvl w:val="0"/>
          <w:numId w:val="41"/>
        </w:numPr>
      </w:pPr>
      <w:r>
        <w:t>In TTT, Zeile 575 (›</w:t>
      </w:r>
      <w:r w:rsidRPr="00C64B27">
        <w:rPr>
          <w:rStyle w:val="logcharacterstring"/>
        </w:rPr>
        <w:t xml:space="preserve">Muníb </w:t>
      </w:r>
      <w:r w:rsidRPr="00C64B27">
        <w:rPr>
          <w:rStyle w:val="logcharacterstring"/>
          <w:rFonts w:hint="eastAsia"/>
        </w:rPr>
        <w:t></w:t>
      </w:r>
      <w:r w:rsidRPr="00C64B27">
        <w:rPr>
          <w:rStyle w:val="logcharacterstring"/>
        </w:rPr>
        <w:t>ahíd</w:t>
      </w:r>
      <w:r>
        <w:t>‹) 2 mal die Begriffsmarkierungen im Haupttext geprüft und gegebenenfalls angepaßt.</w:t>
      </w:r>
      <w:r w:rsidRPr="00C64B27">
        <w:rPr>
          <w:rStyle w:val="logmacronameautoentry0"/>
        </w:rPr>
        <w:t>{MT_ReColourAcceptedTerms()}</w:t>
      </w:r>
    </w:p>
    <w:p w14:paraId="12846A83" w14:textId="77777777" w:rsidR="00E67803" w:rsidRDefault="00C57E99">
      <w:pPr>
        <w:pStyle w:val="Log-1DONEscript"/>
        <w:numPr>
          <w:ilvl w:val="0"/>
          <w:numId w:val="41"/>
        </w:numPr>
      </w:pPr>
      <w:r>
        <w:t>In TTT, Zeile 367 (›</w:t>
      </w:r>
      <w:r w:rsidRPr="00C64B27">
        <w:rPr>
          <w:rStyle w:val="logcharacterstring"/>
        </w:rPr>
        <w:t>Jamál Husseini</w:t>
      </w:r>
      <w:r>
        <w:t>‹) 2 mal die Begriffsmarkierungen im Haupttext geprüft und gegebenenfalls angepaßt.</w:t>
      </w:r>
      <w:r w:rsidRPr="00C64B27">
        <w:rPr>
          <w:rStyle w:val="logmacronameautoentry0"/>
        </w:rPr>
        <w:t>{MT_ReColourAcceptedTerms()}</w:t>
      </w:r>
    </w:p>
    <w:p w14:paraId="7CF6EAC5" w14:textId="77777777" w:rsidR="00E67803" w:rsidRDefault="00C57E99">
      <w:pPr>
        <w:pStyle w:val="Log-1DONEscript"/>
        <w:numPr>
          <w:ilvl w:val="0"/>
          <w:numId w:val="41"/>
        </w:numPr>
      </w:pPr>
      <w:r>
        <w:t>In TTT, Zeile 329 (›</w:t>
      </w:r>
      <w:r w:rsidRPr="00C64B27">
        <w:rPr>
          <w:rStyle w:val="logcharacterstring"/>
        </w:rPr>
        <w:t>Hussein</w:t>
      </w:r>
      <w:r>
        <w:t>‹) 1 mal die Begriffsmarkierungen im Haupttext geprüft und gegebenenfalls angepaßt.</w:t>
      </w:r>
      <w:r>
        <w:br/>
        <w:t>Bei 3 Begriffen den Benutzer nach Markierungsanweisungen gefragt.</w:t>
      </w:r>
      <w:r w:rsidRPr="00C64B27">
        <w:rPr>
          <w:rStyle w:val="logmacronameautoentry0"/>
        </w:rPr>
        <w:t>{MT_ReColourAcceptedTerms()}</w:t>
      </w:r>
    </w:p>
    <w:p w14:paraId="279976D6" w14:textId="77777777" w:rsidR="00E67803" w:rsidRDefault="00C57E99">
      <w:pPr>
        <w:pStyle w:val="Log-1DONEscript"/>
        <w:numPr>
          <w:ilvl w:val="0"/>
          <w:numId w:val="41"/>
        </w:numPr>
      </w:pPr>
      <w:r>
        <w:t>In TTT, Zeile 605 (›</w:t>
      </w:r>
      <w:r w:rsidRPr="00455F50">
        <w:rPr>
          <w:rStyle w:val="logcharacterstring"/>
        </w:rPr>
        <w:t>Nayer</w:t>
      </w:r>
      <w:r>
        <w:t>‹) 2 mal die Begriffsmarkierungen im Haupttext geprüft und gegebenenfalls angepaßt.</w:t>
      </w:r>
      <w:r>
        <w:br/>
        <w:t>Bei 2 Begriffen den Benutzer nach Markierungsanweisungen gefragt.</w:t>
      </w:r>
      <w:r w:rsidRPr="00455F50">
        <w:rPr>
          <w:rStyle w:val="logmacronameautoentry0"/>
        </w:rPr>
        <w:t>{MT_ReColourAcceptedTerms()}</w:t>
      </w:r>
    </w:p>
    <w:p w14:paraId="4570BF8A" w14:textId="77777777" w:rsidR="00E67803" w:rsidRDefault="00C57E99">
      <w:pPr>
        <w:pStyle w:val="Log-1DONEscript"/>
        <w:numPr>
          <w:ilvl w:val="0"/>
          <w:numId w:val="41"/>
        </w:numPr>
      </w:pPr>
      <w:r>
        <w:t>In TTT, Zeile 655 (›</w:t>
      </w:r>
      <w:r w:rsidRPr="00455F50">
        <w:rPr>
          <w:rStyle w:val="logcharacterstring"/>
        </w:rPr>
        <w:t>Sá</w:t>
      </w:r>
      <w:r w:rsidRPr="00455F50">
        <w:rPr>
          <w:rStyle w:val="logcharacterstring"/>
          <w:rFonts w:hint="eastAsia"/>
        </w:rPr>
        <w:t xml:space="preserve"> </w:t>
      </w:r>
      <w:r w:rsidRPr="00455F50">
        <w:rPr>
          <w:rStyle w:val="logcharacterstring"/>
        </w:rPr>
        <w:t>jih</w:t>
      </w:r>
      <w:r>
        <w:t>‹) 2 mal die Begriffsmarkierungen im Haupttext geprüft und gegebenenfalls angepaßt.</w:t>
      </w:r>
      <w:r w:rsidRPr="00455F50">
        <w:rPr>
          <w:rStyle w:val="logmacronameautoentry0"/>
        </w:rPr>
        <w:t>{MT_ReColourAcceptedTerms()}</w:t>
      </w:r>
    </w:p>
    <w:p w14:paraId="1170FC22" w14:textId="77777777" w:rsidR="00E67803" w:rsidRDefault="00C57E99">
      <w:pPr>
        <w:pStyle w:val="Log-1DONEscript"/>
        <w:numPr>
          <w:ilvl w:val="0"/>
          <w:numId w:val="41"/>
        </w:numPr>
      </w:pPr>
      <w:r>
        <w:t>In TTT, Zeile 88 (›</w:t>
      </w:r>
      <w:r w:rsidRPr="00703DA0">
        <w:rPr>
          <w:rStyle w:val="logcharacterstring"/>
        </w:rPr>
        <w:t>Amatu’l-Bahá Rú8 (›dTe</w:t>
      </w:r>
      <w:r w:rsidRPr="00703DA0">
        <w:rPr>
          <w:rStyle w:val="logcharacterstring"/>
          <w:rFonts w:hint="eastAsia"/>
        </w:rPr>
        <w:t>a</w:t>
      </w:r>
      <w:r w:rsidRPr="00703DA0">
        <w:rPr>
          <w:rStyle w:val="logcharacterstring"/>
        </w:rPr>
        <w:t>num</w:t>
      </w:r>
      <w:r>
        <w:t>‹) 3 mal die Begriffsmarkierungen im Haupttext geprüft und gegebenenfalls angepaßt.</w:t>
      </w:r>
      <w:r w:rsidRPr="00703DA0">
        <w:rPr>
          <w:rStyle w:val="logmacronameautoentry0"/>
        </w:rPr>
        <w:t>{MT_ReColourAcceptedTerms()}</w:t>
      </w:r>
    </w:p>
    <w:p w14:paraId="36856684" w14:textId="77777777" w:rsidR="00E67803" w:rsidRDefault="00C57E99">
      <w:pPr>
        <w:pStyle w:val="Log-1DONEscript"/>
        <w:numPr>
          <w:ilvl w:val="0"/>
          <w:numId w:val="41"/>
        </w:numPr>
      </w:pPr>
      <w:r>
        <w:t>In TTT, Zeile 616 (›</w:t>
      </w:r>
      <w:r w:rsidRPr="004E29F6">
        <w:rPr>
          <w:rStyle w:val="logcharacterstring"/>
        </w:rPr>
        <w:t>Pa’rán</w:t>
      </w:r>
      <w:r>
        <w:t>‹) 2 mal die Begriffsmarkierungen im Haupttext geprüft und gegebenenfalls angepaßt.</w:t>
      </w:r>
      <w:r w:rsidRPr="004E29F6">
        <w:rPr>
          <w:rStyle w:val="logmacronameautoentry0"/>
        </w:rPr>
        <w:t>{MT_ReColourAcceptedTerms()}</w:t>
      </w:r>
    </w:p>
    <w:p w14:paraId="36BA9857" w14:textId="77777777" w:rsidR="00E67803" w:rsidRDefault="00C57E99">
      <w:pPr>
        <w:pStyle w:val="Log-1DONEscript"/>
        <w:numPr>
          <w:ilvl w:val="0"/>
          <w:numId w:val="41"/>
        </w:numPr>
      </w:pPr>
      <w:r>
        <w:t>In TTT, Zeile 684 (›</w:t>
      </w:r>
      <w:r w:rsidRPr="00A872CB">
        <w:rPr>
          <w:rStyle w:val="logcharacterstring"/>
        </w:rPr>
        <w:t xml:space="preserve">Sitárih </w:t>
      </w:r>
      <w:r w:rsidRPr="00A872CB">
        <w:rPr>
          <w:rStyle w:val="logcharacterstring"/>
          <w:rFonts w:hint="eastAsia"/>
        </w:rPr>
        <w:t>t</w:t>
      </w:r>
      <w:r w:rsidRPr="00A872CB">
        <w:rPr>
          <w:rStyle w:val="logcharacterstring"/>
        </w:rPr>
        <w:t>num</w:t>
      </w:r>
      <w:r>
        <w:t>‹) 2 mal die Begriffsmarkierungen im Haupttext geprüft und gegebenenfalls angepaßt.</w:t>
      </w:r>
      <w:r w:rsidRPr="00A872CB">
        <w:rPr>
          <w:rStyle w:val="logmacronameautoentry0"/>
        </w:rPr>
        <w:t>{MT_ReColourAcceptedTerms()}</w:t>
      </w:r>
    </w:p>
    <w:p w14:paraId="2F7318E6" w14:textId="77777777" w:rsidR="00E67803" w:rsidRDefault="00C57E99">
      <w:pPr>
        <w:pStyle w:val="Log-1DONEscript"/>
        <w:numPr>
          <w:ilvl w:val="0"/>
          <w:numId w:val="41"/>
        </w:numPr>
      </w:pPr>
      <w:r>
        <w:t>In TTT, Zeile 252 (›</w:t>
      </w:r>
      <w:r w:rsidRPr="00A872CB">
        <w:rPr>
          <w:rStyle w:val="logcharacterstring"/>
        </w:rPr>
        <w:t>Habib Taherzadeh</w:t>
      </w:r>
      <w:r>
        <w:t>‹) 3 mal die Begriffsmarkierungen im Haupttext geprüft und gegebenenfalls angepaßt.</w:t>
      </w:r>
      <w:r w:rsidRPr="00A872CB">
        <w:rPr>
          <w:rStyle w:val="logmacronameautoentry0"/>
        </w:rPr>
        <w:t>{MT_ReColourAcceptedTerms()}</w:t>
      </w:r>
    </w:p>
    <w:p w14:paraId="6D8EFA7B" w14:textId="77777777" w:rsidR="00E67803" w:rsidRDefault="00C57E99">
      <w:pPr>
        <w:pStyle w:val="Log-1DONEscript"/>
        <w:numPr>
          <w:ilvl w:val="0"/>
          <w:numId w:val="41"/>
        </w:numPr>
      </w:pPr>
      <w:r>
        <w:t>In TTT, Zeile 50 (›</w:t>
      </w:r>
      <w:r w:rsidRPr="00105AF9">
        <w:rPr>
          <w:rStyle w:val="logcharacterstring"/>
        </w:rPr>
        <w:t>Afrú</w:t>
      </w:r>
      <w:r w:rsidRPr="00105AF9">
        <w:rPr>
          <w:rStyle w:val="logcharacterstring"/>
          <w:rFonts w:hint="eastAsia"/>
        </w:rPr>
        <w:t></w:t>
      </w:r>
      <w:r w:rsidRPr="00105AF9">
        <w:rPr>
          <w:rStyle w:val="logcharacterstring"/>
        </w:rPr>
        <w:t>tih</w:t>
      </w:r>
      <w:r>
        <w:t>‹) 2 mal die Begriffsmarkierungen im Haupttext geprüft und gegebenenfalls angepaßt.</w:t>
      </w:r>
      <w:r w:rsidRPr="00105AF9">
        <w:rPr>
          <w:rStyle w:val="logmacronameautoentry0"/>
        </w:rPr>
        <w:t>{MT_ReColourAcceptedTerms()}</w:t>
      </w:r>
    </w:p>
    <w:p w14:paraId="212C331A" w14:textId="77777777" w:rsidR="00E67803" w:rsidRDefault="00C57E99">
      <w:pPr>
        <w:pStyle w:val="Log-1DONEscript"/>
        <w:numPr>
          <w:ilvl w:val="0"/>
          <w:numId w:val="41"/>
        </w:numPr>
      </w:pPr>
      <w:r>
        <w:t>In TTT, Zeile 793 (›</w:t>
      </w:r>
      <w:r w:rsidRPr="00AF3300">
        <w:rPr>
          <w:rStyle w:val="logcharacterstring"/>
          <w:rFonts w:hint="eastAsia"/>
        </w:rPr>
        <w:t xml:space="preserve"> </w:t>
      </w:r>
      <w:r w:rsidRPr="00AF3300">
        <w:rPr>
          <w:rStyle w:val="logcharacterstring"/>
        </w:rPr>
        <w:t>ṭ TTT, Zeile 793 (›Terms</w:t>
      </w:r>
      <w:r>
        <w:t>‹) 3 mal die Begriffsmarkierungen im Haupttext geprüft und gegebenenfalls angepaßt.</w:t>
      </w:r>
      <w:r>
        <w:br/>
        <w:t>In TTT, Zeile 793 (›</w:t>
      </w:r>
      <w:r w:rsidRPr="00AF3300">
        <w:rPr>
          <w:rStyle w:val="logcharacterstring"/>
          <w:rFonts w:hint="eastAsia"/>
        </w:rPr>
        <w:t>n</w:t>
      </w:r>
      <w:r w:rsidRPr="00AF3300">
        <w:rPr>
          <w:rStyle w:val="logcharacterstring"/>
        </w:rPr>
        <w:t>ṭn TTT, Zeile 793 (›ngen</w:t>
      </w:r>
      <w:r>
        <w:t>‹) 1 mal die Begriffensmarkierungen in den Fußnoten geprüft und gegebenenfalls angepaßt.</w:t>
      </w:r>
      <w:r w:rsidRPr="00AF3300">
        <w:rPr>
          <w:rStyle w:val="logmacronameautoentry0"/>
        </w:rPr>
        <w:t>{MT_ReColourAcceptedTerms()}</w:t>
      </w:r>
    </w:p>
    <w:p w14:paraId="37B12E02" w14:textId="77777777" w:rsidR="00E67803" w:rsidRDefault="00C57E99">
      <w:pPr>
        <w:pStyle w:val="Log-1DONEscript"/>
        <w:numPr>
          <w:ilvl w:val="0"/>
          <w:numId w:val="41"/>
        </w:numPr>
      </w:pPr>
      <w:r>
        <w:t>In TTT, Zeile 361 (›</w:t>
      </w:r>
      <w:r w:rsidRPr="00AF3300">
        <w:rPr>
          <w:rStyle w:val="logcharacterstring"/>
        </w:rPr>
        <w:t>Iqtidárát</w:t>
      </w:r>
      <w:r>
        <w:t>‹) 4 mal die Begriffsmarkierungen im Haupttext geprüft und gegebenenfalls angepaßt.</w:t>
      </w:r>
      <w:r>
        <w:br/>
        <w:t>In TTT, Zeile 361 (›</w:t>
      </w:r>
      <w:r w:rsidRPr="00AF3300">
        <w:rPr>
          <w:rStyle w:val="logcharacterstring"/>
        </w:rPr>
        <w:t>Iqtidárát</w:t>
      </w:r>
      <w:r>
        <w:t>‹) 1 mal die Begriffensmarkierungen in den Fußnoten geprüft und gegebenenfalls angepaßt.</w:t>
      </w:r>
      <w:r>
        <w:br/>
        <w:t>Bei 1 Begriffen den Benutzer nach Markierungsanweisungen gefragt.</w:t>
      </w:r>
      <w:r w:rsidRPr="00AF3300">
        <w:rPr>
          <w:rStyle w:val="logmacronameautoentry0"/>
        </w:rPr>
        <w:t>{MT_ReColourAcceptedTerms()}</w:t>
      </w:r>
    </w:p>
    <w:p w14:paraId="233EDA18" w14:textId="77777777" w:rsidR="00E67803" w:rsidRDefault="00C57E99">
      <w:pPr>
        <w:pStyle w:val="Log-1DONEscript"/>
        <w:numPr>
          <w:ilvl w:val="0"/>
          <w:numId w:val="41"/>
        </w:numPr>
      </w:pPr>
      <w:r>
        <w:t>In TTT, Zeile 92 (›</w:t>
      </w:r>
      <w:r w:rsidRPr="00364E56">
        <w:rPr>
          <w:rStyle w:val="logcharacterstring"/>
        </w:rPr>
        <w:t xml:space="preserve">Amr Va </w:t>
      </w:r>
      <w:r w:rsidRPr="00364E56">
        <w:rPr>
          <w:rStyle w:val="logcharacterstring"/>
          <w:rFonts w:hint="eastAsia"/>
        </w:rPr>
        <w:t></w:t>
      </w:r>
      <w:r w:rsidRPr="00364E56">
        <w:rPr>
          <w:rStyle w:val="logcharacterstring"/>
        </w:rPr>
        <w:t>alq</w:t>
      </w:r>
      <w:r>
        <w:t>‹) 2 mal die Begriffsmarkierungen im Haupttext geprüft und gegebenenfalls angepaßt.</w:t>
      </w:r>
      <w:r w:rsidRPr="00364E56">
        <w:rPr>
          <w:rStyle w:val="logmacronameautoentry0"/>
        </w:rPr>
        <w:t>{MT_ReColourAcceptedTerms()}</w:t>
      </w:r>
    </w:p>
    <w:p w14:paraId="3D419C9E" w14:textId="77777777" w:rsidR="00E67803" w:rsidRDefault="00C57E99">
      <w:pPr>
        <w:pStyle w:val="Log-1DONEscript"/>
        <w:numPr>
          <w:ilvl w:val="0"/>
          <w:numId w:val="41"/>
        </w:numPr>
      </w:pPr>
      <w:r>
        <w:t>In TTT, Zeile 222 (›</w:t>
      </w:r>
      <w:r w:rsidRPr="00364E56">
        <w:rPr>
          <w:rStyle w:val="logcharacterstring"/>
        </w:rPr>
        <w:t>Fá TTT, Zeile</w:t>
      </w:r>
      <w:r>
        <w:t>‹) 3 mal die Begriffsmarkierungen im Haupttext geprüft und gegebenenfalls angepaßt.</w:t>
      </w:r>
      <w:r>
        <w:br/>
        <w:t>In TTT, Zeile 222 (›</w:t>
      </w:r>
      <w:r w:rsidRPr="00364E56">
        <w:rPr>
          <w:rStyle w:val="logcharacterstring"/>
        </w:rPr>
        <w:t>Fán TTT, Zeil</w:t>
      </w:r>
      <w:r>
        <w:t>‹) 1 mal die Begriffensmarkierungen in den Fußnoten geprüft und gegebenenfalls angepaßt.</w:t>
      </w:r>
      <w:r w:rsidRPr="00364E56">
        <w:rPr>
          <w:rStyle w:val="logmacronameautoentry0"/>
        </w:rPr>
        <w:t>{MT_ReColourAcceptedTerms()}</w:t>
      </w:r>
    </w:p>
    <w:p w14:paraId="19222155" w14:textId="77777777" w:rsidR="00E67803" w:rsidRDefault="00C57E99">
      <w:pPr>
        <w:pStyle w:val="Log-1DONEscript"/>
        <w:numPr>
          <w:ilvl w:val="0"/>
          <w:numId w:val="41"/>
        </w:numPr>
      </w:pPr>
      <w:r>
        <w:t>In TTT, Zeile 246 (›</w:t>
      </w:r>
      <w:r w:rsidRPr="00364E56">
        <w:rPr>
          <w:rStyle w:val="logcharacterstring"/>
        </w:rPr>
        <w:t>Furútan</w:t>
      </w:r>
      <w:r>
        <w:t>‹) 1 mal die Begriffsmarkierungen im Haupttext geprüft und gegebenenfalls angepaßt.</w:t>
      </w:r>
      <w:r>
        <w:br/>
        <w:t>In TTT, Zeile 246 (›</w:t>
      </w:r>
      <w:r w:rsidRPr="00364E56">
        <w:rPr>
          <w:rStyle w:val="logcharacterstring"/>
        </w:rPr>
        <w:t>Furútan</w:t>
      </w:r>
      <w:r>
        <w:t>‹) 0 mal die Begriffensmarkierungen in den Fußnoten geprüft und gegebenenfalls angepaßt.</w:t>
      </w:r>
      <w:r w:rsidRPr="00364E56">
        <w:rPr>
          <w:rStyle w:val="logmacronameautoentry0"/>
        </w:rPr>
        <w:t>{MT_ReColourAcceptedTerms()}</w:t>
      </w:r>
    </w:p>
    <w:p w14:paraId="4D657BBE" w14:textId="77777777" w:rsidR="00E67803" w:rsidRDefault="00C57E99">
      <w:pPr>
        <w:pStyle w:val="Log-1DONEscript"/>
        <w:numPr>
          <w:ilvl w:val="0"/>
          <w:numId w:val="41"/>
        </w:numPr>
      </w:pPr>
      <w:r>
        <w:t>In TTT, Zeile 130 (›</w:t>
      </w:r>
      <w:r w:rsidRPr="00D4373E">
        <w:rPr>
          <w:rStyle w:val="logcharacterstring"/>
        </w:rPr>
        <w:t>Asráru’l-Á</w:t>
      </w:r>
      <w:r w:rsidRPr="00D4373E">
        <w:rPr>
          <w:rStyle w:val="logcharacterstring"/>
          <w:rFonts w:hint="eastAsia"/>
        </w:rPr>
        <w:t>r</w:t>
      </w:r>
      <w:r w:rsidRPr="00D4373E">
        <w:rPr>
          <w:rStyle w:val="logcharacterstring"/>
        </w:rPr>
        <w:t>r</w:t>
      </w:r>
      <w:r>
        <w:t>‹) 5 mal die Begriffsmarkierungen im Haupttext geprüft und gegebenenfalls angepaßt.</w:t>
      </w:r>
      <w:r>
        <w:br/>
        <w:t>In TTT, Zeile 130 (›</w:t>
      </w:r>
      <w:r w:rsidRPr="00D4373E">
        <w:rPr>
          <w:rStyle w:val="logcharacterstring"/>
        </w:rPr>
        <w:t>Asráru’l-Á</w:t>
      </w:r>
      <w:r w:rsidRPr="00D4373E">
        <w:rPr>
          <w:rStyle w:val="logcharacterstring"/>
          <w:rFonts w:hint="eastAsia"/>
        </w:rPr>
        <w:t>r</w:t>
      </w:r>
      <w:r w:rsidRPr="00D4373E">
        <w:rPr>
          <w:rStyle w:val="logcharacterstring"/>
        </w:rPr>
        <w:t>r</w:t>
      </w:r>
      <w:r>
        <w:t>‹) 3 mal die Begriffensmarkierungen in den Fußnoten geprüft und gegebenenfalls angepaßt.</w:t>
      </w:r>
      <w:r w:rsidRPr="00D4373E">
        <w:rPr>
          <w:rStyle w:val="logmacronameautoentry0"/>
        </w:rPr>
        <w:t>{MT_ReColourAcceptedTerms()}</w:t>
      </w:r>
    </w:p>
    <w:p w14:paraId="4948F4E6" w14:textId="77777777" w:rsidR="00E67803" w:rsidRDefault="00C57E99">
      <w:pPr>
        <w:pStyle w:val="Log-1DONEscript"/>
        <w:numPr>
          <w:ilvl w:val="0"/>
          <w:numId w:val="41"/>
        </w:numPr>
      </w:pPr>
      <w:r>
        <w:t>In TTT, Zeile 357 (›</w:t>
      </w:r>
      <w:r w:rsidRPr="000162EC">
        <w:rPr>
          <w:rStyle w:val="logcharacterstring"/>
        </w:rPr>
        <w:t>I</w:t>
      </w:r>
      <w:r w:rsidRPr="000162EC">
        <w:rPr>
          <w:rStyle w:val="logcharacterstring"/>
          <w:rFonts w:hint="eastAsia"/>
        </w:rPr>
        <w:t></w:t>
      </w:r>
      <w:r w:rsidRPr="000162EC">
        <w:rPr>
          <w:rStyle w:val="logcharacterstring"/>
        </w:rPr>
        <w:t>ráq-</w:t>
      </w:r>
      <w:r w:rsidRPr="000162EC">
        <w:rPr>
          <w:rStyle w:val="logcharacterstring"/>
          <w:rFonts w:hint="eastAsia"/>
        </w:rPr>
        <w:t>q</w:t>
      </w:r>
      <w:r w:rsidRPr="000162EC">
        <w:rPr>
          <w:rStyle w:val="logcharacterstring"/>
        </w:rPr>
        <w:t>varí</w:t>
      </w:r>
      <w:r>
        <w:t>‹) 1 mal die Begriffsmarkierungen im Haupttext geprüft und gegebenenfalls angepaßt.</w:t>
      </w:r>
      <w:r>
        <w:br/>
        <w:t>Bei 1 Begriffen den Benutzer nach Markierungsanweisungen gefragt.</w:t>
      </w:r>
      <w:r w:rsidRPr="000162EC">
        <w:rPr>
          <w:rStyle w:val="logmacronameautoentry0"/>
        </w:rPr>
        <w:t>{MT_ReColourAcceptedTerms()}</w:t>
      </w:r>
    </w:p>
    <w:p w14:paraId="0EE80355" w14:textId="77777777" w:rsidR="00E67803" w:rsidRDefault="00C57E99">
      <w:pPr>
        <w:pStyle w:val="Log-1DONEscript"/>
        <w:numPr>
          <w:ilvl w:val="0"/>
          <w:numId w:val="41"/>
        </w:numPr>
      </w:pPr>
      <w:r>
        <w:t>In TTT, Zeile 357 (›</w:t>
      </w:r>
      <w:r w:rsidRPr="000162EC">
        <w:rPr>
          <w:rStyle w:val="logcharacterstring"/>
        </w:rPr>
        <w:t>I</w:t>
      </w:r>
      <w:r w:rsidRPr="000162EC">
        <w:rPr>
          <w:rStyle w:val="logcharacterstring"/>
          <w:rFonts w:hint="eastAsia"/>
        </w:rPr>
        <w:t></w:t>
      </w:r>
      <w:r w:rsidRPr="000162EC">
        <w:rPr>
          <w:rStyle w:val="logcharacterstring"/>
        </w:rPr>
        <w:t>ráq-</w:t>
      </w:r>
      <w:r w:rsidRPr="000162EC">
        <w:rPr>
          <w:rStyle w:val="logcharacterstring"/>
          <w:rFonts w:hint="eastAsia"/>
        </w:rPr>
        <w:t>q</w:t>
      </w:r>
      <w:r w:rsidRPr="000162EC">
        <w:rPr>
          <w:rStyle w:val="logcharacterstring"/>
        </w:rPr>
        <w:t>varí</w:t>
      </w:r>
      <w:r>
        <w:t>‹) 2 mal die Begriffsmarkierungen im Haupttext geprüft und gegebenenfalls angepaßt.</w:t>
      </w:r>
      <w:r w:rsidRPr="000162EC">
        <w:rPr>
          <w:rStyle w:val="logmacronameautoentry0"/>
        </w:rPr>
        <w:t>{MT_ReColourAcceptedTerms()}</w:t>
      </w:r>
    </w:p>
    <w:p w14:paraId="75D49D4E" w14:textId="77777777" w:rsidR="00E67803" w:rsidRDefault="00C57E99">
      <w:pPr>
        <w:pStyle w:val="Log-1DONEscript"/>
        <w:numPr>
          <w:ilvl w:val="0"/>
          <w:numId w:val="41"/>
        </w:numPr>
      </w:pPr>
      <w:r>
        <w:t>In TTT, Zeile 424 (›</w:t>
      </w:r>
      <w:r w:rsidRPr="004D13A3">
        <w:rPr>
          <w:rStyle w:val="logcharacterstring"/>
        </w:rPr>
        <w:t>Má’idiy-i-Ásamání</w:t>
      </w:r>
      <w:r>
        <w:t>‹) 9 mal die Begriffsmarkierungen im Haupttext geprüft und gegebenenfalls angepaßt.</w:t>
      </w:r>
      <w:r>
        <w:br/>
        <w:t>In TTT, Zeile 424 (›</w:t>
      </w:r>
      <w:r w:rsidRPr="004D13A3">
        <w:rPr>
          <w:rStyle w:val="logcharacterstring"/>
        </w:rPr>
        <w:t>Má’idiy-i-Ásamání</w:t>
      </w:r>
      <w:r>
        <w:t>‹) 0 mal die Begriffensmarkierungen in den Fußnoten geprüft und gegebenenfalls angepaßt.</w:t>
      </w:r>
      <w:r w:rsidRPr="004D13A3">
        <w:rPr>
          <w:rStyle w:val="logmacronameautoentry0"/>
        </w:rPr>
        <w:t>{MT_ReColourAcceptedTerms()}</w:t>
      </w:r>
    </w:p>
    <w:p w14:paraId="78A3B9D6" w14:textId="77777777" w:rsidR="00E67803" w:rsidRDefault="00C57E99">
      <w:pPr>
        <w:pStyle w:val="Log-1DONEscript"/>
        <w:numPr>
          <w:ilvl w:val="0"/>
          <w:numId w:val="41"/>
        </w:numPr>
      </w:pPr>
      <w:r>
        <w:t>In TTT, Zeile 16 (›</w:t>
      </w:r>
      <w:r w:rsidRPr="005F64C5">
        <w:rPr>
          <w:rStyle w:val="logcharacterstring"/>
        </w:rPr>
        <w:t>ʿn TTT, Zeile 1</w:t>
      </w:r>
      <w:r w:rsidRPr="005F64C5">
        <w:rPr>
          <w:rStyle w:val="logcharacterstring"/>
          <w:rFonts w:hint="eastAsia"/>
        </w:rPr>
        <w:t></w:t>
      </w:r>
      <w:r w:rsidRPr="005F64C5">
        <w:rPr>
          <w:rStyle w:val="logcharacterstring"/>
        </w:rPr>
        <w:t xml:space="preserve">ráq </w:t>
      </w:r>
      <w:r w:rsidRPr="005F64C5">
        <w:rPr>
          <w:rStyle w:val="logcharacterstring"/>
          <w:rFonts w:hint="eastAsia"/>
        </w:rPr>
        <w:t>q</w:t>
      </w:r>
      <w:r w:rsidRPr="005F64C5">
        <w:rPr>
          <w:rStyle w:val="logcharacterstring"/>
        </w:rPr>
        <w:t>varí</w:t>
      </w:r>
      <w:r>
        <w:t>‹) 2 mal die Begriffsmarkierungen im Haupttext geprüft und gegebenenfalls angepaßt.</w:t>
      </w:r>
      <w:r w:rsidRPr="005F64C5">
        <w:rPr>
          <w:rStyle w:val="logmacronameautoentry0"/>
        </w:rPr>
        <w:t>{MT_ReColourAcceptedTerms()}</w:t>
      </w:r>
    </w:p>
    <w:p w14:paraId="3C1D345D" w14:textId="77777777" w:rsidR="00E67803" w:rsidRDefault="00C57E99">
      <w:pPr>
        <w:pStyle w:val="Log-1DONEscript"/>
        <w:numPr>
          <w:ilvl w:val="0"/>
          <w:numId w:val="41"/>
        </w:numPr>
      </w:pPr>
      <w:r>
        <w:t>In TTT, Zeile 682 (›</w:t>
      </w:r>
      <w:r w:rsidRPr="005F64C5">
        <w:rPr>
          <w:rStyle w:val="logcharacterstring"/>
        </w:rPr>
        <w:t>Shoghi Effendi Rabbani</w:t>
      </w:r>
      <w:r>
        <w:t>‹) 1 mal die Begriffsmarkierungen im Haupttext geprüft und gegebenenfalls angepaßt.</w:t>
      </w:r>
      <w:r>
        <w:br/>
        <w:t>Bei 1 Begriffen den Benutzer nach Markierungsanweisungen gefragt.</w:t>
      </w:r>
      <w:r w:rsidRPr="005F64C5">
        <w:rPr>
          <w:rStyle w:val="logmacronameautoentry0"/>
        </w:rPr>
        <w:t>{MT_ReColourAcceptedTerms()}</w:t>
      </w:r>
    </w:p>
    <w:p w14:paraId="476EA3BC" w14:textId="77777777" w:rsidR="00E67803" w:rsidRDefault="00C57E99">
      <w:pPr>
        <w:pStyle w:val="Log-1DONEscript"/>
        <w:numPr>
          <w:ilvl w:val="0"/>
          <w:numId w:val="41"/>
        </w:numPr>
      </w:pPr>
      <w:r>
        <w:t>In TTT, Zeile 656 (›</w:t>
      </w:r>
      <w:r w:rsidRPr="005F64C5">
        <w:rPr>
          <w:rStyle w:val="logcharacterstring"/>
        </w:rPr>
        <w:t>Rú TTT, Zeile 65</w:t>
      </w:r>
      <w:r>
        <w:t>‹) 4 mal die Begriffsmarkierungen im Haupttext geprüft und gegebenenfalls angepaßt.</w:t>
      </w:r>
      <w:r>
        <w:br/>
        <w:t>In TTT, Zeile 656 (›</w:t>
      </w:r>
      <w:r w:rsidRPr="005F64C5">
        <w:rPr>
          <w:rStyle w:val="logcharacterstring"/>
        </w:rPr>
        <w:t>Rún TTT, Zeile 6</w:t>
      </w:r>
      <w:r>
        <w:t>‹) 2 mal die Begriffensmarkierungen in den Fußnoten geprüft und gegebenenfalls angepaßt.</w:t>
      </w:r>
      <w:r w:rsidRPr="005F64C5">
        <w:rPr>
          <w:rStyle w:val="logmacronameautoentry0"/>
        </w:rPr>
        <w:t>{MT_ReColourAcceptedTerms()}</w:t>
      </w:r>
    </w:p>
    <w:p w14:paraId="7A8C35DD" w14:textId="77777777" w:rsidR="00E67803" w:rsidRDefault="00C57E99">
      <w:pPr>
        <w:pStyle w:val="Log-1DONEscript"/>
        <w:numPr>
          <w:ilvl w:val="0"/>
          <w:numId w:val="41"/>
        </w:numPr>
      </w:pPr>
      <w:r>
        <w:t>In TTT, Zeile 657 (›</w:t>
      </w:r>
      <w:r w:rsidRPr="005F64C5">
        <w:rPr>
          <w:rStyle w:val="logcharacterstring"/>
        </w:rPr>
        <w:t>Rabbani</w:t>
      </w:r>
      <w:r>
        <w:t>‹) 2 mal die Begriffsmarkierungen im Haupttext geprüft und gegebenenfalls angepaßt.</w:t>
      </w:r>
      <w:r>
        <w:br/>
        <w:t>In TTT, Zeile 657 (›</w:t>
      </w:r>
      <w:r w:rsidRPr="005F64C5">
        <w:rPr>
          <w:rStyle w:val="logcharacterstring"/>
        </w:rPr>
        <w:t>Rabbani</w:t>
      </w:r>
      <w:r>
        <w:t>‹) 0 mal die Begriffensmarkierungen in den Fußnoten geprüft und gegebenenfalls angepaßt.</w:t>
      </w:r>
      <w:r>
        <w:br/>
        <w:t>Bei 1 Begriffen den Benutzer nach Markierungsanweisungen gefragt.</w:t>
      </w:r>
      <w:r w:rsidRPr="005F64C5">
        <w:rPr>
          <w:rStyle w:val="logmacronameautoentry0"/>
        </w:rPr>
        <w:t>{MT_ReColourAcceptedTerms()}</w:t>
      </w:r>
    </w:p>
    <w:p w14:paraId="6FFB65EE" w14:textId="77777777" w:rsidR="00E67803" w:rsidRDefault="00C57E99">
      <w:pPr>
        <w:pStyle w:val="Log-1DONEscript"/>
        <w:numPr>
          <w:ilvl w:val="0"/>
          <w:numId w:val="41"/>
        </w:numPr>
      </w:pPr>
      <w:r>
        <w:t>In TTT, Zeile 403 (›</w:t>
      </w:r>
      <w:r w:rsidRPr="00A00029">
        <w:rPr>
          <w:rStyle w:val="logcharacterstring"/>
        </w:rPr>
        <w:t>Kitáb-i-Badáyiʿu’l-Á</w:t>
      </w:r>
      <w:r w:rsidRPr="00A00029">
        <w:rPr>
          <w:rStyle w:val="logcharacterstring"/>
          <w:rFonts w:hint="eastAsia"/>
        </w:rPr>
        <w:t>t</w:t>
      </w:r>
      <w:r w:rsidRPr="00A00029">
        <w:rPr>
          <w:rStyle w:val="logcharacterstring"/>
        </w:rPr>
        <w:t>r</w:t>
      </w:r>
      <w:r>
        <w:t>‹) 3 mal die Begriffsmarkierungen im Haupttext geprüft und gegebenenfalls angepaßt.</w:t>
      </w:r>
      <w:r>
        <w:br/>
        <w:t>In TTT, Zeile 403 (›</w:t>
      </w:r>
      <w:r w:rsidRPr="00A00029">
        <w:rPr>
          <w:rStyle w:val="logcharacterstring"/>
        </w:rPr>
        <w:t>Kitáb-i-Badáyiʿu’l-Á</w:t>
      </w:r>
      <w:r w:rsidRPr="00A00029">
        <w:rPr>
          <w:rStyle w:val="logcharacterstring"/>
          <w:rFonts w:hint="eastAsia"/>
        </w:rPr>
        <w:t>t</w:t>
      </w:r>
      <w:r w:rsidRPr="00A00029">
        <w:rPr>
          <w:rStyle w:val="logcharacterstring"/>
        </w:rPr>
        <w:t>r</w:t>
      </w:r>
      <w:r>
        <w:t>‹) 1 mal die Begriffensmarkierungen in den Fußnoten geprüft und gegebenenfalls angepaßt.</w:t>
      </w:r>
      <w:r w:rsidRPr="00A00029">
        <w:rPr>
          <w:rStyle w:val="logmacronameautoentry0"/>
        </w:rPr>
        <w:t>{MT_ReColourAcceptedTerms()}</w:t>
      </w:r>
    </w:p>
    <w:p w14:paraId="1A82450A" w14:textId="77777777" w:rsidR="00E67803" w:rsidRDefault="00C57E99">
      <w:pPr>
        <w:pStyle w:val="Log-1DONEscript"/>
        <w:numPr>
          <w:ilvl w:val="0"/>
          <w:numId w:val="41"/>
        </w:numPr>
      </w:pPr>
      <w:r>
        <w:t>In TTT, Zeile 151 (›</w:t>
      </w:r>
      <w:r w:rsidRPr="00A00029">
        <w:rPr>
          <w:rStyle w:val="logcharacterstring"/>
        </w:rPr>
        <w:t>BÁB</w:t>
      </w:r>
      <w:r>
        <w:t>‹) 6 mal die Begriffsmarkierungen im Haupttext geprüft und gegebenenfalls angepaßt.</w:t>
      </w:r>
      <w:r w:rsidRPr="00A00029">
        <w:rPr>
          <w:rStyle w:val="logmacronameautoentry0"/>
        </w:rPr>
        <w:t>{MT_ReColourAcceptedTerms()}</w:t>
      </w:r>
    </w:p>
    <w:p w14:paraId="129F4190" w14:textId="77777777" w:rsidR="00E67803" w:rsidRDefault="00C57E99">
      <w:pPr>
        <w:pStyle w:val="Log-1DONEscript"/>
        <w:numPr>
          <w:ilvl w:val="0"/>
          <w:numId w:val="41"/>
        </w:numPr>
      </w:pPr>
      <w:r>
        <w:t>In TTT, Zeile 153 (›</w:t>
      </w:r>
      <w:r w:rsidRPr="00A00029">
        <w:rPr>
          <w:rStyle w:val="logcharacterstring"/>
        </w:rPr>
        <w:t>BÁB’S</w:t>
      </w:r>
      <w:r>
        <w:t>‹) 2 mal die Begriffsmarkierungen im Haupttext geprüft und gegebenenfalls angepaßt.</w:t>
      </w:r>
      <w:r w:rsidRPr="00A00029">
        <w:rPr>
          <w:rStyle w:val="logmacronameautoentry0"/>
        </w:rPr>
        <w:t>{MT_ReColourAcceptedTerms()}</w:t>
      </w:r>
    </w:p>
    <w:p w14:paraId="02A2FC3F" w14:textId="77777777" w:rsidR="00E67803" w:rsidRDefault="00C57E99">
      <w:pPr>
        <w:pStyle w:val="Log-1DONEscript"/>
        <w:numPr>
          <w:ilvl w:val="0"/>
          <w:numId w:val="41"/>
        </w:numPr>
      </w:pPr>
      <w:r>
        <w:t>In TTT, Zeile 349 (›</w:t>
      </w:r>
      <w:r w:rsidRPr="00A00029">
        <w:rPr>
          <w:rStyle w:val="logcharacterstring"/>
        </w:rPr>
        <w:t>Isfandíyar-i-Majzúb</w:t>
      </w:r>
      <w:r>
        <w:t>‹) 2 mal die Begriffsmarkierungen im Haupttext geprüft und gegebenenfalls angepaßt.</w:t>
      </w:r>
      <w:r w:rsidRPr="00A00029">
        <w:rPr>
          <w:rStyle w:val="logmacronameautoentry0"/>
        </w:rPr>
        <w:t>{MT_ReColourAcceptedTerms()}</w:t>
      </w:r>
    </w:p>
    <w:p w14:paraId="41B3A293" w14:textId="77777777" w:rsidR="00E67803" w:rsidRDefault="00C57E99">
      <w:pPr>
        <w:pStyle w:val="Log-1DONEscript"/>
        <w:numPr>
          <w:ilvl w:val="0"/>
          <w:numId w:val="41"/>
        </w:numPr>
      </w:pPr>
      <w:r>
        <w:t>In TTT, Zeile 177 (›</w:t>
      </w:r>
      <w:r w:rsidRPr="0084506F">
        <w:rPr>
          <w:rStyle w:val="logcharacterstring"/>
        </w:rPr>
        <w:t>BAHÁ’U’LLÁH</w:t>
      </w:r>
      <w:r>
        <w:t>‹) 7 mal die Begriffsmarkierungen im Haupttext geprüft und gegebenenfalls angepaßt.</w:t>
      </w:r>
      <w:r w:rsidRPr="0084506F">
        <w:rPr>
          <w:rStyle w:val="logmacronameautoentry0"/>
        </w:rPr>
        <w:t>{MT_ReColourAcceptedTerms()}</w:t>
      </w:r>
    </w:p>
    <w:p w14:paraId="2370C942" w14:textId="77777777" w:rsidR="00E67803" w:rsidRDefault="00C57E99">
      <w:pPr>
        <w:pStyle w:val="Log-1DONEscript"/>
        <w:numPr>
          <w:ilvl w:val="0"/>
          <w:numId w:val="41"/>
        </w:numPr>
      </w:pPr>
      <w:r>
        <w:t>In TTT, Zeile 181 (›</w:t>
      </w:r>
      <w:r w:rsidRPr="0084506F">
        <w:rPr>
          <w:rStyle w:val="logcharacterstring"/>
        </w:rPr>
        <w:t>BAHÁ’U’LLÁH’S</w:t>
      </w:r>
      <w:r>
        <w:t>‹) 3 mal die Begriffsmarkierungen im Haupttext geprüft und gegebenenfalls angepaßt.</w:t>
      </w:r>
      <w:r w:rsidRPr="0084506F">
        <w:rPr>
          <w:rStyle w:val="logmacronameautoentry0"/>
        </w:rPr>
        <w:t>{MT_ReColourAcceptedTerms()}</w:t>
      </w:r>
    </w:p>
    <w:p w14:paraId="38E5AA04" w14:textId="77777777" w:rsidR="00E67803" w:rsidRDefault="00C57E99">
      <w:pPr>
        <w:pStyle w:val="Log-1DONEscript"/>
        <w:numPr>
          <w:ilvl w:val="0"/>
          <w:numId w:val="41"/>
        </w:numPr>
      </w:pPr>
      <w:r>
        <w:t>In TTT, Zeile 520 (›</w:t>
      </w:r>
      <w:r w:rsidRPr="0084506F">
        <w:rPr>
          <w:rStyle w:val="logcharacterstring"/>
        </w:rPr>
        <w:t>MÍRZÁ YAZei</w:t>
      </w:r>
      <w:r>
        <w:t>‹) 2 mal die Begriffsmarkierungen im Haupttext geprüft und gegebenenfalls angepaßt.</w:t>
      </w:r>
      <w:r w:rsidRPr="0084506F">
        <w:rPr>
          <w:rStyle w:val="logmacronameautoentry0"/>
        </w:rPr>
        <w:t>{MT_ReColourAcceptedTerms()}</w:t>
      </w:r>
    </w:p>
    <w:p w14:paraId="5DB82867" w14:textId="77777777" w:rsidR="00E67803" w:rsidRDefault="00C57E99">
      <w:pPr>
        <w:pStyle w:val="Log-1DONEscript"/>
        <w:numPr>
          <w:ilvl w:val="0"/>
          <w:numId w:val="41"/>
        </w:numPr>
      </w:pPr>
      <w:r>
        <w:t>In TTT, Zeile 407 (›</w:t>
      </w:r>
      <w:r w:rsidRPr="00D74DDB">
        <w:rPr>
          <w:rStyle w:val="logcharacterstring"/>
        </w:rPr>
        <w:t>Kitáb-i-Badíʿ</w:t>
      </w:r>
      <w:r>
        <w:t>‹) 2 mal die Begriffsmarkierungen im Haupttext geprüft und gegebenenfalls angepaßt.</w:t>
      </w:r>
      <w:r>
        <w:br/>
        <w:t>In TTT, Zeile 407 (›</w:t>
      </w:r>
      <w:r w:rsidRPr="00D74DDB">
        <w:rPr>
          <w:rStyle w:val="logcharacterstring"/>
        </w:rPr>
        <w:t>Kitáb-i-Badíʿ</w:t>
      </w:r>
      <w:r>
        <w:t>‹) 1 mal die Begriffensmarkierungen in den Fußnoten geprüft und gegebenenfalls angepaßt.</w:t>
      </w:r>
      <w:r w:rsidRPr="00D74DDB">
        <w:rPr>
          <w:rStyle w:val="logmacronameautoentry0"/>
        </w:rPr>
        <w:t>{MT_ReColourAcceptedTerms()}</w:t>
      </w:r>
    </w:p>
    <w:p w14:paraId="7CF2E629" w14:textId="77777777" w:rsidR="00E67803" w:rsidRDefault="00C57E99">
      <w:pPr>
        <w:pStyle w:val="Log-1DONEscript"/>
        <w:numPr>
          <w:ilvl w:val="0"/>
          <w:numId w:val="41"/>
        </w:numPr>
      </w:pPr>
      <w:r>
        <w:t>In TTT, Zeile 478 (›</w:t>
      </w:r>
      <w:r w:rsidRPr="00D74DDB">
        <w:rPr>
          <w:rStyle w:val="logcharacterstring"/>
        </w:rPr>
        <w:t>MÍRZÁ ÁQÁ JÁN</w:t>
      </w:r>
      <w:r>
        <w:t>‹) 2 mal die Begriffsmarkierungen im Haupttext geprüft und gegebenenfalls angepaßt.</w:t>
      </w:r>
      <w:r w:rsidRPr="00D74DDB">
        <w:rPr>
          <w:rStyle w:val="logmacronameautoentry0"/>
        </w:rPr>
        <w:t>{MT_ReColourAcceptedTerms()}</w:t>
      </w:r>
    </w:p>
    <w:p w14:paraId="0D749E92" w14:textId="77777777" w:rsidR="00E67803" w:rsidRDefault="00C57E99">
      <w:pPr>
        <w:pStyle w:val="Log-1DONEscript"/>
        <w:numPr>
          <w:ilvl w:val="0"/>
          <w:numId w:val="41"/>
        </w:numPr>
      </w:pPr>
      <w:r>
        <w:t>In TTT, Zeile 392 (›</w:t>
      </w:r>
      <w:r w:rsidRPr="00D74DDB">
        <w:rPr>
          <w:rStyle w:val="logcharacterstring"/>
          <w:rFonts w:hint="eastAsia"/>
        </w:rPr>
        <w:t xml:space="preserve"> </w:t>
      </w:r>
      <w:r w:rsidRPr="00D74DDB">
        <w:rPr>
          <w:rStyle w:val="logcharacterstring"/>
        </w:rPr>
        <w:t>nidán-i-Afnán</w:t>
      </w:r>
      <w:r>
        <w:t>‹) 2 mal die Begriffsmarkierungen im Haupttext geprüft und gegebenenfalls angepaßt.</w:t>
      </w:r>
      <w:r>
        <w:br/>
        <w:t>In TTT, Zeile 392 (›</w:t>
      </w:r>
      <w:r w:rsidRPr="00D74DDB">
        <w:rPr>
          <w:rStyle w:val="logcharacterstring"/>
          <w:rFonts w:hint="eastAsia"/>
        </w:rPr>
        <w:t>n</w:t>
      </w:r>
      <w:r w:rsidRPr="00D74DDB">
        <w:rPr>
          <w:rStyle w:val="logcharacterstring"/>
        </w:rPr>
        <w:t>nidán-i-Afnán</w:t>
      </w:r>
      <w:r>
        <w:t>‹) 1 mal die Begriffensmarkierungen in den Fußnoten geprüft und gegebenenfalls angepaßt.</w:t>
      </w:r>
      <w:r w:rsidRPr="00D74DDB">
        <w:rPr>
          <w:rStyle w:val="logmacronameautoentry0"/>
        </w:rPr>
        <w:t>{MT_ReColourAcceptedTerms()}</w:t>
      </w:r>
    </w:p>
    <w:p w14:paraId="4DF3FB43" w14:textId="77777777" w:rsidR="00E67803" w:rsidRDefault="00C57E99">
      <w:pPr>
        <w:pStyle w:val="Log-1DONEscript"/>
        <w:numPr>
          <w:ilvl w:val="0"/>
          <w:numId w:val="41"/>
        </w:numPr>
      </w:pPr>
      <w:r>
        <w:t>In TTT, Zeile 169 (›</w:t>
      </w:r>
      <w:r w:rsidRPr="00D74DDB">
        <w:rPr>
          <w:rStyle w:val="logcharacterstring"/>
        </w:rPr>
        <w:t>BAHÁ’Í</w:t>
      </w:r>
      <w:r>
        <w:t>‹) 2 mal die Begriffsmarkierungen im Haupttext geprüft und gegebenenfalls angepaßt.</w:t>
      </w:r>
      <w:r w:rsidRPr="00D74DDB">
        <w:rPr>
          <w:rStyle w:val="logmacronameautoentry0"/>
        </w:rPr>
        <w:t>{MT_ReColourAcceptedTerms()}</w:t>
      </w:r>
    </w:p>
    <w:p w14:paraId="23FB2A55" w14:textId="77777777" w:rsidR="00E67803" w:rsidRDefault="00C57E99">
      <w:pPr>
        <w:pStyle w:val="Log-1DONEscript"/>
        <w:numPr>
          <w:ilvl w:val="0"/>
          <w:numId w:val="41"/>
        </w:numPr>
      </w:pPr>
      <w:r>
        <w:t>In TTT, Zeile 688 (›</w:t>
      </w:r>
      <w:r w:rsidRPr="00FE17A5">
        <w:rPr>
          <w:rStyle w:val="logcharacterstring"/>
        </w:rPr>
        <w:t>SHOGHI EFFENDI</w:t>
      </w:r>
      <w:r>
        <w:t>‹) 2 mal die Begriffsmarkierungen im Haupttext geprüft und gegebenenfalls angepaßt.</w:t>
      </w:r>
      <w:r w:rsidRPr="00FE17A5">
        <w:rPr>
          <w:rStyle w:val="logmacronameautoentry0"/>
        </w:rPr>
        <w:t>{MT_ReColourAcceptedTerms()}</w:t>
      </w:r>
    </w:p>
    <w:p w14:paraId="7593D56B" w14:textId="77777777" w:rsidR="00E67803" w:rsidRDefault="00C57E99">
      <w:pPr>
        <w:pStyle w:val="Log-1DONEscript"/>
        <w:numPr>
          <w:ilvl w:val="0"/>
          <w:numId w:val="41"/>
        </w:numPr>
      </w:pPr>
      <w:r>
        <w:t>In TTT, Zeile 742 (›</w:t>
      </w:r>
      <w:r w:rsidRPr="00FE17A5">
        <w:rPr>
          <w:rStyle w:val="logcharacterstring"/>
        </w:rPr>
        <w:t>Tawqíʿát-i-Mubárikih</w:t>
      </w:r>
      <w:r>
        <w:t>‹) 2 mal die Begriffsmarkierungen im Haupttext geprüft und gegebenenfalls angepaßt.</w:t>
      </w:r>
      <w:r>
        <w:br/>
        <w:t>In TTT, Zeile 742 (›</w:t>
      </w:r>
      <w:r w:rsidRPr="00FE17A5">
        <w:rPr>
          <w:rStyle w:val="logcharacterstring"/>
        </w:rPr>
        <w:t>Tawqíʿát-i-Mubárikih</w:t>
      </w:r>
      <w:r>
        <w:t>‹) 1 mal die Begriffensmarkierungen in den Fußnoten geprüft und gegebenenfalls angepaßt.</w:t>
      </w:r>
      <w:r w:rsidRPr="00FE17A5">
        <w:rPr>
          <w:rStyle w:val="logmacronameautoentry0"/>
        </w:rPr>
        <w:t>{MT_ReColourAcceptedTerms()}</w:t>
      </w:r>
    </w:p>
    <w:p w14:paraId="436F6235" w14:textId="77777777" w:rsidR="00E67803" w:rsidRDefault="00C57E99">
      <w:pPr>
        <w:pStyle w:val="Log-1DONEscript"/>
        <w:numPr>
          <w:ilvl w:val="0"/>
          <w:numId w:val="41"/>
        </w:numPr>
      </w:pPr>
      <w:r>
        <w:t>In TTT, Zeile 396 (›</w:t>
      </w:r>
      <w:r w:rsidRPr="00FE17A5">
        <w:rPr>
          <w:rStyle w:val="logcharacterstring"/>
          <w:rFonts w:hint="eastAsia"/>
        </w:rPr>
        <w:t xml:space="preserve"> </w:t>
      </w:r>
      <w:r w:rsidRPr="00FE17A5">
        <w:rPr>
          <w:rStyle w:val="logcharacterstring"/>
        </w:rPr>
        <w:t xml:space="preserve">ṭ TTT, Zeile </w:t>
      </w:r>
      <w:r>
        <w:t>‹) 2 mal die Begriffsmarkierungen im Haupttext geprüft und gegebenenfalls angepaßt.</w:t>
      </w:r>
      <w:r>
        <w:br/>
        <w:t>In TTT, Zeile 396 (›</w:t>
      </w:r>
      <w:r w:rsidRPr="00FE17A5">
        <w:rPr>
          <w:rStyle w:val="logcharacterstring"/>
          <w:rFonts w:hint="eastAsia"/>
        </w:rPr>
        <w:t>n</w:t>
      </w:r>
      <w:r w:rsidRPr="00FE17A5">
        <w:rPr>
          <w:rStyle w:val="logcharacterstring"/>
        </w:rPr>
        <w:t>ṭn TTT, Zeile</w:t>
      </w:r>
      <w:r>
        <w:t>‹) 1 mal die Begriffensmarkierungen in den Fußnoten geprüft und gegebenenfalls angepaßt.</w:t>
      </w:r>
      <w:r w:rsidRPr="00FE17A5">
        <w:rPr>
          <w:rStyle w:val="logmacronameautoentry0"/>
        </w:rPr>
        <w:t>{MT_ReColourAcceptedTerms()}</w:t>
      </w:r>
    </w:p>
    <w:p w14:paraId="23175A4E" w14:textId="77777777" w:rsidR="00E67803" w:rsidRDefault="00C57E99">
      <w:pPr>
        <w:pStyle w:val="Log-1DONEscript"/>
        <w:numPr>
          <w:ilvl w:val="0"/>
          <w:numId w:val="41"/>
        </w:numPr>
      </w:pPr>
      <w:r>
        <w:t>In TTT, Zeile 82 (›</w:t>
      </w:r>
      <w:r w:rsidRPr="00FE17A5">
        <w:rPr>
          <w:rStyle w:val="logcharacterstring"/>
        </w:rPr>
        <w:t xml:space="preserve">ʿn TTT, </w:t>
      </w:r>
      <w:r>
        <w:t>‹) 6 mal die Begriffsmarkierungen im Haupttext geprüft und gegebenenfalls angepaßt.</w:t>
      </w:r>
      <w:r w:rsidRPr="00FE17A5">
        <w:rPr>
          <w:rStyle w:val="logmacronameautoentry0"/>
        </w:rPr>
        <w:t>{MT_ReColourAcceptedTerms()}</w:t>
      </w:r>
    </w:p>
    <w:p w14:paraId="51F02E03" w14:textId="77777777" w:rsidR="00E67803" w:rsidRDefault="00C57E99">
      <w:pPr>
        <w:pStyle w:val="Log-1DONEscript"/>
        <w:numPr>
          <w:ilvl w:val="0"/>
          <w:numId w:val="41"/>
        </w:numPr>
      </w:pPr>
      <w:r>
        <w:t>In TTT, Zeile 96 (›</w:t>
      </w:r>
      <w:r w:rsidRPr="00FE17A5">
        <w:rPr>
          <w:rStyle w:val="logcharacterstring"/>
        </w:rPr>
        <w:t>Anísa</w:t>
      </w:r>
      <w:r>
        <w:t>‹) 3 mal die Begriffsmarkierungen im Haupttext geprüft und gegebenenfalls angepaßt.</w:t>
      </w:r>
      <w:r w:rsidRPr="00FE17A5">
        <w:rPr>
          <w:rStyle w:val="logmacronameautoentry0"/>
        </w:rPr>
        <w:t>{MT_ReColourAcceptedTerms()}</w:t>
      </w:r>
    </w:p>
    <w:p w14:paraId="06221477" w14:textId="77777777" w:rsidR="00E67803" w:rsidRDefault="00C57E99">
      <w:pPr>
        <w:pStyle w:val="Log-1DONEscript"/>
        <w:numPr>
          <w:ilvl w:val="0"/>
          <w:numId w:val="41"/>
        </w:numPr>
      </w:pPr>
      <w:r>
        <w:t>In TTT, Zeile 103 (›</w:t>
      </w:r>
      <w:r w:rsidRPr="00FE17A5">
        <w:rPr>
          <w:rStyle w:val="logcharacterstring"/>
        </w:rPr>
        <w:t>Áqá Ján</w:t>
      </w:r>
      <w:r>
        <w:t>‹) 79 mal die Begriffsmarkierungen im Haupttext geprüft und gegebenenfalls angepaßt.</w:t>
      </w:r>
      <w:r>
        <w:br/>
        <w:t>In TTT, Zeile 103 (›</w:t>
      </w:r>
      <w:r w:rsidRPr="00FE17A5">
        <w:rPr>
          <w:rStyle w:val="logcharacterstring"/>
        </w:rPr>
        <w:t>Áqá Ján</w:t>
      </w:r>
      <w:r>
        <w:t>‹) 1 mal die Begriffensmarkierungen in den Fußnoten geprüft und gegebenenfalls angepaßt.</w:t>
      </w:r>
      <w:r w:rsidRPr="00FE17A5">
        <w:rPr>
          <w:rStyle w:val="logmacronameautoentry0"/>
        </w:rPr>
        <w:t>{MT_ReColourAcceptedTerms()}</w:t>
      </w:r>
    </w:p>
    <w:p w14:paraId="6477D7DE" w14:textId="77777777" w:rsidR="00E67803" w:rsidRDefault="00C57E99">
      <w:pPr>
        <w:pStyle w:val="Log-1DONEscript"/>
        <w:numPr>
          <w:ilvl w:val="0"/>
          <w:numId w:val="41"/>
        </w:numPr>
      </w:pPr>
      <w:r>
        <w:t>Translitterationstabelle um 107 auf nun insgesammt 939 Einträge ergänzt..Verarbeitet wurde die Main text story von Zeichenposition 0 bis Zeichenposition 1433410 (incl. Fußnoten 1 bis 635).</w:t>
      </w:r>
      <w:r>
        <w:br/>
        <w:t>8187 (Haupttext) + 450 (Fußnoten) + 0 (Endnoten) markierte Begriffe verarbeitet.</w:t>
      </w:r>
      <w:r>
        <w:br/>
        <w:t>807 neue Tabelleneinträge aus dem Haupttext extrahiert,</w:t>
      </w:r>
      <w:r>
        <w:br/>
        <w:t>9 neue Tabelleneinträge aus den Fußnoten extrahiert,</w:t>
      </w:r>
      <w:r>
        <w:br/>
        <w:t>70 bisher unmarkierte oder nur teilweise markierte Begriffe wurden neu markiert.</w:t>
      </w:r>
      <w:r>
        <w:br/>
        <w:t>0 Markierungen wurden entfernt.</w:t>
      </w:r>
      <w:r>
        <w:br/>
        <w:t>123 Begriffe vorheriger Tabelleneinträge als nicht mehr vorhandenen markiert.</w:t>
      </w:r>
      <w:r>
        <w:br/>
        <w:t>Optionale Trennstriche wurden ignoriert.</w:t>
      </w:r>
      <w:r w:rsidRPr="008B6621">
        <w:rPr>
          <w:rStyle w:val="logmacronameautoentry0"/>
        </w:rPr>
        <w:t>{AutoEntry MT_CreateTableOfTransliteratedTerms}</w:t>
      </w:r>
    </w:p>
    <w:p w14:paraId="64A15A27" w14:textId="77777777" w:rsidR="00E67803" w:rsidRDefault="00C57E99">
      <w:pPr>
        <w:pStyle w:val="Log-1DONEscript"/>
        <w:numPr>
          <w:ilvl w:val="0"/>
          <w:numId w:val="41"/>
        </w:numPr>
      </w:pPr>
      <w:r>
        <w:t>In TTT, Zeile 7 (›</w:t>
      </w:r>
      <w:r w:rsidRPr="00215D6A">
        <w:rPr>
          <w:rStyle w:val="logcharacterstring"/>
        </w:rPr>
        <w:t>ʿn TTT, Zeile</w:t>
      </w:r>
      <w:r>
        <w:t>‹) 3 mal die Begriffsmarkierungen im Haupttext geprüft und gegebenenfalls angepaßt.</w:t>
      </w:r>
      <w:r>
        <w:br/>
        <w:t>Bei 6 Begriffen den Benutzer nach Markierungsanweisungen gefragt.</w:t>
      </w:r>
      <w:r w:rsidRPr="00215D6A">
        <w:rPr>
          <w:rStyle w:val="logmacronameautoentry0"/>
        </w:rPr>
        <w:t>{MT_ReColourAcceptedTerms()}</w:t>
      </w:r>
    </w:p>
    <w:p w14:paraId="1D0C89B3" w14:textId="77777777" w:rsidR="00E67803" w:rsidRDefault="00C57E99">
      <w:pPr>
        <w:pStyle w:val="Log-1DONEscript"/>
        <w:numPr>
          <w:ilvl w:val="0"/>
          <w:numId w:val="41"/>
        </w:numPr>
      </w:pPr>
      <w:r>
        <w:t>In TTT, Zeile 3 (›</w:t>
      </w:r>
      <w:r w:rsidRPr="00215D6A">
        <w:rPr>
          <w:rStyle w:val="logcharacterstring"/>
        </w:rPr>
        <w:t>ʿn T</w:t>
      </w:r>
      <w:r>
        <w:t>‹) 2 mal die Begriffsmarkierungen im Haupttext geprüft und gegebenenfalls angepaßt.</w:t>
      </w:r>
      <w:r w:rsidRPr="00215D6A">
        <w:rPr>
          <w:rStyle w:val="logmacronameautoentry0"/>
        </w:rPr>
        <w:t>{MT_ReColourAcceptedTerms()}</w:t>
      </w:r>
    </w:p>
    <w:p w14:paraId="050B515A" w14:textId="77777777" w:rsidR="00E67803" w:rsidRDefault="00C57E99">
      <w:pPr>
        <w:pStyle w:val="Log-1DONEscript"/>
        <w:numPr>
          <w:ilvl w:val="0"/>
          <w:numId w:val="41"/>
        </w:numPr>
      </w:pPr>
      <w:r>
        <w:t>In TTT, Zeile 34 (›</w:t>
      </w:r>
      <w:r w:rsidRPr="00215D6A">
        <w:rPr>
          <w:rStyle w:val="logcharacterstring"/>
        </w:rPr>
        <w:t>ʿn TTT, Zeile 34 (›dTerm</w:t>
      </w:r>
      <w:r>
        <w:t>‹) 2 mal die Begriffsmarkierungen im Haupttext geprüft und gegebenenfalls angepaßt.</w:t>
      </w:r>
      <w:r w:rsidRPr="00215D6A">
        <w:rPr>
          <w:rStyle w:val="logmacronameautoentry0"/>
        </w:rPr>
        <w:t>{MT_ReColourAcceptedTerms()}</w:t>
      </w:r>
    </w:p>
    <w:p w14:paraId="1E3C9B73" w14:textId="77777777" w:rsidR="00E67803" w:rsidRDefault="00C57E99">
      <w:pPr>
        <w:pStyle w:val="Log-1DONEscript"/>
        <w:numPr>
          <w:ilvl w:val="0"/>
          <w:numId w:val="41"/>
        </w:numPr>
      </w:pPr>
      <w:r>
        <w:t>In TTT, Zeile 75 (›</w:t>
      </w:r>
      <w:r w:rsidRPr="0011018E">
        <w:rPr>
          <w:rStyle w:val="logcharacterstring"/>
        </w:rPr>
        <w:t>ʿn TTT, Ze</w:t>
      </w:r>
      <w:r>
        <w:t>‹) 7 mal die Begriffsmarkierungen im Haupttext geprüft und gegebenenfalls angepaßt.</w:t>
      </w:r>
      <w:r w:rsidRPr="0011018E">
        <w:rPr>
          <w:rStyle w:val="logmacronameautoentry0"/>
        </w:rPr>
        <w:t>{MT_ReColourAcceptedTerms()}</w:t>
      </w:r>
    </w:p>
    <w:p w14:paraId="162455A2" w14:textId="77777777" w:rsidR="00E67803" w:rsidRDefault="00C57E99">
      <w:pPr>
        <w:pStyle w:val="Log-1DONEscript"/>
        <w:numPr>
          <w:ilvl w:val="0"/>
          <w:numId w:val="41"/>
        </w:numPr>
      </w:pPr>
      <w:r>
        <w:t>In TTT, Zeile 78 (›</w:t>
      </w:r>
      <w:r w:rsidRPr="0011018E">
        <w:rPr>
          <w:rStyle w:val="logcharacterstring"/>
        </w:rPr>
        <w:t>ʿn TTT,</w:t>
      </w:r>
      <w:r w:rsidRPr="0011018E">
        <w:rPr>
          <w:rStyle w:val="logcharacterstring"/>
          <w:rFonts w:hint="eastAsia"/>
        </w:rPr>
        <w:t></w:t>
      </w:r>
      <w:r>
        <w:t>‹) 2 mal die Begriffsmarkierungen im Haupttext geprüft und gegebenenfalls angepaßt.</w:t>
      </w:r>
      <w:r>
        <w:br/>
        <w:t>In TTT, Zeile 78 (›</w:t>
      </w:r>
      <w:r w:rsidRPr="0011018E">
        <w:rPr>
          <w:rStyle w:val="logcharacterstring"/>
        </w:rPr>
        <w:t>ʿIn TTT</w:t>
      </w:r>
      <w:r w:rsidRPr="0011018E">
        <w:rPr>
          <w:rStyle w:val="logcharacterstring"/>
          <w:rFonts w:hint="eastAsia"/>
        </w:rPr>
        <w:t>n</w:t>
      </w:r>
      <w:r>
        <w:t>‹) 1 mal die Begriffensmarkierungen in den Fußnoten geprüft und gegebenenfalls angepaßt.</w:t>
      </w:r>
      <w:r w:rsidRPr="0011018E">
        <w:rPr>
          <w:rStyle w:val="logmacronameautoentry0"/>
        </w:rPr>
        <w:t>{MT_ReColourAcceptedTerms()}</w:t>
      </w:r>
    </w:p>
    <w:p w14:paraId="0AF5ECF0" w14:textId="77777777" w:rsidR="00E67803" w:rsidRDefault="00C57E99">
      <w:pPr>
        <w:pStyle w:val="Log-1DONEscript"/>
        <w:numPr>
          <w:ilvl w:val="0"/>
          <w:numId w:val="41"/>
        </w:numPr>
      </w:pPr>
      <w:r>
        <w:t>In TTT, Zeile 84 (›</w:t>
      </w:r>
      <w:r w:rsidRPr="006E2B10">
        <w:rPr>
          <w:rStyle w:val="logcharacterstring"/>
        </w:rPr>
        <w:t>ʿn TTT, Zeile 8</w:t>
      </w:r>
      <w:r w:rsidRPr="006E2B10">
        <w:rPr>
          <w:rStyle w:val="logcharacterstring"/>
          <w:rFonts w:hint="eastAsia"/>
        </w:rPr>
        <w:t xml:space="preserve"> </w:t>
      </w:r>
      <w:r w:rsidRPr="006E2B10">
        <w:rPr>
          <w:rStyle w:val="logcharacterstring"/>
        </w:rPr>
        <w:t>ní</w:t>
      </w:r>
      <w:r>
        <w:t>‹) 2 mal die Begriffsmarkierungen im Haupttext geprüft und gegebenenfalls angepaßt.</w:t>
      </w:r>
      <w:r w:rsidRPr="006E2B10">
        <w:rPr>
          <w:rStyle w:val="logmacronameautoentry0"/>
        </w:rPr>
        <w:t>{MT_ReColourAcceptedTerms()}</w:t>
      </w:r>
    </w:p>
    <w:p w14:paraId="178F78CC" w14:textId="77777777" w:rsidR="00E67803" w:rsidRDefault="00C57E99">
      <w:pPr>
        <w:pStyle w:val="Log-1DONEscript"/>
        <w:numPr>
          <w:ilvl w:val="0"/>
          <w:numId w:val="41"/>
        </w:numPr>
      </w:pPr>
      <w:r>
        <w:t>In TTT, Zeile 89 (›</w:t>
      </w:r>
      <w:r w:rsidRPr="006E2B10">
        <w:rPr>
          <w:rStyle w:val="logcharacterstring"/>
        </w:rPr>
        <w:t>ʿn TTT, Zeile 89 (›dT</w:t>
      </w:r>
      <w:r>
        <w:t>‹) 2 mal die Begriffsmarkierungen im Haupttext geprüft und gegebenenfalls angepaßt.</w:t>
      </w:r>
      <w:r w:rsidRPr="006E2B10">
        <w:rPr>
          <w:rStyle w:val="logmacronameautoentry0"/>
        </w:rPr>
        <w:t>{MT_ReColourAcceptedTerms()}</w:t>
      </w:r>
    </w:p>
    <w:p w14:paraId="7619FA21" w14:textId="77777777" w:rsidR="00E67803" w:rsidRDefault="00C57E99">
      <w:pPr>
        <w:pStyle w:val="Log-1DONEscript"/>
        <w:numPr>
          <w:ilvl w:val="0"/>
          <w:numId w:val="41"/>
        </w:numPr>
      </w:pPr>
      <w:r>
        <w:t>In TTT, Zeile 87 (›</w:t>
      </w:r>
      <w:r w:rsidRPr="006E2B10">
        <w:rPr>
          <w:rStyle w:val="logcharacterstring"/>
        </w:rPr>
        <w:t>ʿn TTT, Zeile 87 (›</w:t>
      </w:r>
      <w:r>
        <w:t>‹) 3 mal die Begriffsmarkierungen im Haupttext geprüft und gegebenenfalls angepaßt.</w:t>
      </w:r>
      <w:r>
        <w:br/>
        <w:t>Bei 3 Begriffen den Benutzer nach Markierungsanweisungen gefragt.</w:t>
      </w:r>
      <w:r w:rsidRPr="006E2B10">
        <w:rPr>
          <w:rStyle w:val="logmacronameautoentry0"/>
        </w:rPr>
        <w:t>{MT_ReColourAcceptedTerms()}</w:t>
      </w:r>
    </w:p>
    <w:p w14:paraId="5D9DC3E4" w14:textId="77777777" w:rsidR="00E67803" w:rsidRDefault="00C57E99">
      <w:pPr>
        <w:pStyle w:val="Log-1DONEscript"/>
        <w:numPr>
          <w:ilvl w:val="0"/>
          <w:numId w:val="41"/>
        </w:numPr>
      </w:pPr>
      <w:r>
        <w:t>In TTT, Zeile 89 (›</w:t>
      </w:r>
      <w:r w:rsidRPr="006E2B10">
        <w:rPr>
          <w:rStyle w:val="logcharacterstring"/>
        </w:rPr>
        <w:t>ʿn TTT, Zeile 89 (›dT</w:t>
      </w:r>
      <w:r>
        <w:t>‹) 4 mal die Begriffsmarkierungen im Haupttext geprüft und gegebenenfalls angepaßt.</w:t>
      </w:r>
      <w:r>
        <w:br/>
        <w:t>Bei 4 Begriffen den Benutzer nach Markierungsanweisungen gefragt.</w:t>
      </w:r>
      <w:r w:rsidRPr="006E2B10">
        <w:rPr>
          <w:rStyle w:val="logmacronameautoentry0"/>
        </w:rPr>
        <w:t>{MT_ReColourAcceptedTerms()}</w:t>
      </w:r>
    </w:p>
    <w:p w14:paraId="0870DE12" w14:textId="77777777" w:rsidR="00E67803" w:rsidRDefault="00C57E99">
      <w:pPr>
        <w:pStyle w:val="Log-1DONEscript"/>
        <w:numPr>
          <w:ilvl w:val="0"/>
          <w:numId w:val="41"/>
        </w:numPr>
      </w:pPr>
      <w:r>
        <w:t>In TTT, Zeile 96 (›</w:t>
      </w:r>
      <w:r w:rsidRPr="006E2B10">
        <w:rPr>
          <w:rStyle w:val="logcharacterstring"/>
        </w:rPr>
        <w:t>ʿn TTT, Zeile</w:t>
      </w:r>
      <w:r>
        <w:t>‹) 1 mal die Begriffsmarkierungen im Haupttext geprüft und gegebenenfalls angepaßt.</w:t>
      </w:r>
      <w:r w:rsidRPr="006E2B10">
        <w:rPr>
          <w:rStyle w:val="logmacronameautoentry0"/>
        </w:rPr>
        <w:t>{MT_ReColourAcceptedTerms()}</w:t>
      </w:r>
    </w:p>
    <w:p w14:paraId="6D03FCA7" w14:textId="77777777" w:rsidR="00E67803" w:rsidRDefault="00C57E99">
      <w:pPr>
        <w:pStyle w:val="Log-1DONEscript"/>
        <w:numPr>
          <w:ilvl w:val="0"/>
          <w:numId w:val="41"/>
        </w:numPr>
      </w:pPr>
      <w:r>
        <w:t>In TTT, Zeile 100 (›</w:t>
      </w:r>
      <w:r w:rsidRPr="00CB4233">
        <w:rPr>
          <w:rStyle w:val="logcharacterstring"/>
        </w:rPr>
        <w:t>Amin Fareed</w:t>
      </w:r>
      <w:r>
        <w:t>‹) 2 mal die Begriffsmarkierungen im Haupttext geprüft und gegebenenfalls angepaßt.</w:t>
      </w:r>
      <w:r w:rsidRPr="00CB4233">
        <w:rPr>
          <w:rStyle w:val="logmacronameautoentry0"/>
        </w:rPr>
        <w:t>{MT_ReColourAcceptedTerms()}</w:t>
      </w:r>
    </w:p>
    <w:p w14:paraId="4D0081A3" w14:textId="77777777" w:rsidR="00E67803" w:rsidRDefault="00C57E99">
      <w:pPr>
        <w:pStyle w:val="Log-1DONEscript"/>
        <w:numPr>
          <w:ilvl w:val="0"/>
          <w:numId w:val="41"/>
        </w:numPr>
      </w:pPr>
      <w:r>
        <w:t>In TTT, Zeile 101 (›</w:t>
      </w:r>
      <w:r w:rsidRPr="00CB4233">
        <w:rPr>
          <w:rStyle w:val="logcharacterstring"/>
        </w:rPr>
        <w:t>Amín T, Z</w:t>
      </w:r>
      <w:r>
        <w:t>‹) 2 mal die Begriffsmarkierungen im Haupttext geprüft und gegebenenfalls angepaßt.</w:t>
      </w:r>
      <w:r w:rsidRPr="00CB4233">
        <w:rPr>
          <w:rStyle w:val="logmacronameautoentry0"/>
        </w:rPr>
        <w:t>{MT_ReColourAcceptedTerms()}</w:t>
      </w:r>
    </w:p>
    <w:p w14:paraId="277A2481" w14:textId="77777777" w:rsidR="00E67803" w:rsidRDefault="00C57E99">
      <w:pPr>
        <w:pStyle w:val="Log-1DONEscript"/>
        <w:numPr>
          <w:ilvl w:val="0"/>
          <w:numId w:val="41"/>
        </w:numPr>
      </w:pPr>
      <w:r>
        <w:t>In TTT, Zeile 116 (›</w:t>
      </w:r>
      <w:r w:rsidRPr="00CB4233">
        <w:rPr>
          <w:rStyle w:val="logcharacterstring"/>
        </w:rPr>
        <w:t>Áqá Mírzá Músá</w:t>
      </w:r>
      <w:r>
        <w:t>‹) 2 mal die Begriffsmarkierungen im Haupttext geprüft und gegebenenfalls angepaßt.</w:t>
      </w:r>
      <w:r w:rsidRPr="00CB4233">
        <w:rPr>
          <w:rStyle w:val="logmacronameautoentry0"/>
        </w:rPr>
        <w:t>{MT_ReColourAcceptedTerms()}</w:t>
      </w:r>
    </w:p>
    <w:p w14:paraId="13D73DFC" w14:textId="77777777" w:rsidR="00E67803" w:rsidRDefault="00C57E99">
      <w:pPr>
        <w:pStyle w:val="Log-1DONEscript"/>
        <w:numPr>
          <w:ilvl w:val="0"/>
          <w:numId w:val="41"/>
        </w:numPr>
      </w:pPr>
      <w:r>
        <w:t>In TTT, Zeile 130 (›</w:t>
      </w:r>
      <w:r w:rsidRPr="00CB4233">
        <w:rPr>
          <w:rStyle w:val="logcharacterstring"/>
        </w:rPr>
        <w:t>Áqá Siyyid</w:t>
      </w:r>
      <w:r>
        <w:t>‹) 4 mal die Begriffsmarkierungen im Haupttext geprüft und gegebenenfalls angepaßt.</w:t>
      </w:r>
      <w:r w:rsidRPr="00CB4233">
        <w:rPr>
          <w:rStyle w:val="logmacronameautoentry0"/>
        </w:rPr>
        <w:t>{MT_ReColourAcceptedTerms()}</w:t>
      </w:r>
    </w:p>
    <w:p w14:paraId="4371AD36" w14:textId="77777777" w:rsidR="00E67803" w:rsidRDefault="00C57E99">
      <w:pPr>
        <w:pStyle w:val="Log-1DONEscript"/>
        <w:numPr>
          <w:ilvl w:val="0"/>
          <w:numId w:val="41"/>
        </w:numPr>
      </w:pPr>
      <w:r>
        <w:t>In TTT, Zeile 131 (›</w:t>
      </w:r>
      <w:r w:rsidRPr="00CB4233">
        <w:rPr>
          <w:rStyle w:val="logcharacterstring"/>
        </w:rPr>
        <w:t xml:space="preserve">Áqá </w:t>
      </w:r>
      <w:r w:rsidRPr="00CB4233">
        <w:rPr>
          <w:rStyle w:val="logcharacterstring"/>
          <w:rFonts w:hint="eastAsia"/>
        </w:rPr>
        <w:t>á</w:t>
      </w:r>
      <w:r w:rsidRPr="00CB4233">
        <w:rPr>
          <w:rStyle w:val="logcharacterstring"/>
        </w:rPr>
        <w:t>n</w:t>
      </w:r>
      <w:r>
        <w:t>‹) 3 mal die Begriffsmarkierungen im Haupttext geprüft und gegebenenfalls angepaßt.</w:t>
      </w:r>
      <w:r w:rsidRPr="00CB4233">
        <w:rPr>
          <w:rStyle w:val="logmacronameautoentry0"/>
        </w:rPr>
        <w:t>{MT_ReColourAcceptedTerms()}</w:t>
      </w:r>
    </w:p>
    <w:p w14:paraId="7B0EC116" w14:textId="77777777" w:rsidR="00E67803" w:rsidRDefault="00C57E99">
      <w:pPr>
        <w:pStyle w:val="Log-1DONEscript"/>
        <w:numPr>
          <w:ilvl w:val="0"/>
          <w:numId w:val="41"/>
        </w:numPr>
      </w:pPr>
      <w:r>
        <w:t>In TTT, Zeile 135 (›</w:t>
      </w:r>
      <w:r w:rsidRPr="00CB4233">
        <w:rPr>
          <w:rStyle w:val="logcharacterstring"/>
        </w:rPr>
        <w:t>Arab</w:t>
      </w:r>
      <w:r>
        <w:t>‹) 12 mal die Begriffsmarkierungen im Haupttext geprüft und gegebenenfalls angepaßt.</w:t>
      </w:r>
      <w:r>
        <w:br/>
        <w:t>In TTT, Zeile 135 (›</w:t>
      </w:r>
      <w:r w:rsidRPr="00CB4233">
        <w:rPr>
          <w:rStyle w:val="logcharacterstring"/>
        </w:rPr>
        <w:t>Arab</w:t>
      </w:r>
      <w:r>
        <w:t>‹) 0 mal die Begriffensmarkierungen in den Fußnoten geprüft und gegebenenfalls angepaßt.</w:t>
      </w:r>
      <w:r>
        <w:br/>
        <w:t>Bei 1 Begriffen den Benutzer nach Markierungsanweisungen gefragt.</w:t>
      </w:r>
      <w:r w:rsidRPr="00CB4233">
        <w:rPr>
          <w:rStyle w:val="logmacronameautoentry0"/>
        </w:rPr>
        <w:t>{MT_ReColourAcceptedTerms()}</w:t>
      </w:r>
    </w:p>
    <w:p w14:paraId="00126C59" w14:textId="77777777" w:rsidR="00E67803" w:rsidRDefault="00C57E99">
      <w:pPr>
        <w:pStyle w:val="Log-1DONEscript"/>
        <w:numPr>
          <w:ilvl w:val="0"/>
          <w:numId w:val="41"/>
        </w:numPr>
      </w:pPr>
      <w:r>
        <w:t>In TTT, Zeile 136 (›</w:t>
      </w:r>
      <w:r w:rsidRPr="00CB4233">
        <w:rPr>
          <w:rStyle w:val="logcharacterstring"/>
        </w:rPr>
        <w:t>Arabia</w:t>
      </w:r>
      <w:r>
        <w:t>‹) 4 mal die Begriffsmarkierungen im Haupttext geprüft und gegebenenfalls angepaßt.</w:t>
      </w:r>
      <w:r w:rsidRPr="00CB4233">
        <w:rPr>
          <w:rStyle w:val="logmacronameautoentry0"/>
        </w:rPr>
        <w:t>{MT_ReColourAcceptedTerms()}</w:t>
      </w:r>
    </w:p>
    <w:p w14:paraId="5DD32F7A" w14:textId="77777777" w:rsidR="00E67803" w:rsidRDefault="00C57E99">
      <w:pPr>
        <w:pStyle w:val="Log-1DONEscript"/>
        <w:numPr>
          <w:ilvl w:val="0"/>
          <w:numId w:val="41"/>
        </w:numPr>
      </w:pPr>
      <w:r>
        <w:t>In TTT, Zeile 137 (›</w:t>
      </w:r>
      <w:r w:rsidRPr="00CB4233">
        <w:rPr>
          <w:rStyle w:val="logcharacterstring"/>
        </w:rPr>
        <w:t>Arabic</w:t>
      </w:r>
      <w:r>
        <w:t>‹) 28 mal die Begriffsmarkierungen im Haupttext geprüft und gegebenenfalls angepaßt.</w:t>
      </w:r>
      <w:r>
        <w:br/>
        <w:t>In TTT, Zeile 137 (›</w:t>
      </w:r>
      <w:r w:rsidRPr="00CB4233">
        <w:rPr>
          <w:rStyle w:val="logcharacterstring"/>
        </w:rPr>
        <w:t>Arabic</w:t>
      </w:r>
      <w:r>
        <w:t>‹) 4 mal die Begriffensmarkierungen in den Fußnoten geprüft und gegebenenfalls angepaßt.</w:t>
      </w:r>
      <w:r w:rsidRPr="00CB4233">
        <w:rPr>
          <w:rStyle w:val="logmacronameautoentry0"/>
        </w:rPr>
        <w:t>{MT_ReColourAcceptedTerms()}</w:t>
      </w:r>
    </w:p>
    <w:p w14:paraId="09D14E6A" w14:textId="77777777" w:rsidR="00E67803" w:rsidRDefault="00C57E99">
      <w:pPr>
        <w:pStyle w:val="Log-1DONEscript"/>
        <w:numPr>
          <w:ilvl w:val="0"/>
          <w:numId w:val="41"/>
        </w:numPr>
      </w:pPr>
      <w:r>
        <w:t>In TTT, Zeile 138 (›</w:t>
      </w:r>
      <w:r w:rsidRPr="00CB4233">
        <w:rPr>
          <w:rStyle w:val="logcharacterstring"/>
        </w:rPr>
        <w:t>Arabs</w:t>
      </w:r>
      <w:r>
        <w:t>‹) 6 mal die Begriffsmarkierungen im Haupttext geprüft und gegebenenfalls angepaßt.</w:t>
      </w:r>
      <w:r w:rsidRPr="00CB4233">
        <w:rPr>
          <w:rStyle w:val="logmacronameautoentry0"/>
        </w:rPr>
        <w:t>{MT_ReColourAcceptedTerms()}</w:t>
      </w:r>
    </w:p>
    <w:p w14:paraId="3DB9F99F" w14:textId="77777777" w:rsidR="00E67803" w:rsidRDefault="00C57E99">
      <w:pPr>
        <w:pStyle w:val="Log-1DONEscript"/>
        <w:numPr>
          <w:ilvl w:val="0"/>
          <w:numId w:val="41"/>
        </w:numPr>
      </w:pPr>
      <w:r>
        <w:t>In TTT, Zeile 179 (›</w:t>
      </w:r>
      <w:r w:rsidRPr="00E55002">
        <w:rPr>
          <w:rStyle w:val="logcharacterstring"/>
        </w:rPr>
        <w:t>Badiullah</w:t>
      </w:r>
      <w:r>
        <w:t>‹) 1 mal die Begriffsmarkierungen im Haupttext geprüft und gegebenenfalls angepaßt.</w:t>
      </w:r>
      <w:r>
        <w:br/>
        <w:t>Bei 2 Begriffen den Benutzer nach Markierungsanweisungen gefragt.</w:t>
      </w:r>
      <w:r w:rsidRPr="00E55002">
        <w:rPr>
          <w:rStyle w:val="logmacronameautoentry0"/>
        </w:rPr>
        <w:t>{MT_ReColourAcceptedTerms()}</w:t>
      </w:r>
    </w:p>
    <w:p w14:paraId="22AA1CAF" w14:textId="77777777" w:rsidR="00E67803" w:rsidRDefault="00C57E99">
      <w:pPr>
        <w:pStyle w:val="Log-1DONEscript"/>
        <w:numPr>
          <w:ilvl w:val="0"/>
          <w:numId w:val="41"/>
        </w:numPr>
      </w:pPr>
      <w:r>
        <w:t>In TTT, Zeile 211 (›</w:t>
      </w:r>
      <w:r w:rsidRPr="00E55002">
        <w:rPr>
          <w:rStyle w:val="logcharacterstring"/>
        </w:rPr>
        <w:t>Balyuzi</w:t>
      </w:r>
      <w:r>
        <w:t>‹) 4 mal die Begriffsmarkierungen im Haupttext geprüft und gegebenenfalls angepaßt.</w:t>
      </w:r>
      <w:r>
        <w:br/>
        <w:t>In TTT, Zeile 211 (›</w:t>
      </w:r>
      <w:r w:rsidRPr="00E55002">
        <w:rPr>
          <w:rStyle w:val="logcharacterstring"/>
        </w:rPr>
        <w:t>Balyuzi</w:t>
      </w:r>
      <w:r>
        <w:t>‹) 4 mal die Begriffensmarkierungen in den Fußnoten geprüft und gegebenenfalls angepaßt.</w:t>
      </w:r>
      <w:r w:rsidRPr="00E55002">
        <w:rPr>
          <w:rStyle w:val="logmacronameautoentry0"/>
        </w:rPr>
        <w:t>{MT_ReColourAcceptedTerms()}</w:t>
      </w:r>
    </w:p>
    <w:p w14:paraId="731B29D5" w14:textId="77777777" w:rsidR="00E67803" w:rsidRDefault="00C57E99">
      <w:pPr>
        <w:pStyle w:val="Log-1DONEscript"/>
        <w:numPr>
          <w:ilvl w:val="0"/>
          <w:numId w:val="41"/>
        </w:numPr>
      </w:pPr>
      <w:r>
        <w:t>In TTT, Zeile 231 (›</w:t>
      </w:r>
      <w:r w:rsidRPr="00E55002">
        <w:rPr>
          <w:rStyle w:val="logcharacterstring"/>
        </w:rPr>
        <w:t>Caliph</w:t>
      </w:r>
      <w:r>
        <w:t>‹) 5 mal die Begriffsmarkierungen im Haupttext geprüft und gegebenenfalls angepaßt.</w:t>
      </w:r>
      <w:r w:rsidRPr="00E55002">
        <w:rPr>
          <w:rStyle w:val="logmacronameautoentry0"/>
        </w:rPr>
        <w:t>{MT_ReColourAcceptedTerms()}</w:t>
      </w:r>
    </w:p>
    <w:p w14:paraId="7420BC6C" w14:textId="77777777" w:rsidR="00E67803" w:rsidRDefault="00C57E99">
      <w:pPr>
        <w:pStyle w:val="Log-1DONEscript"/>
        <w:numPr>
          <w:ilvl w:val="0"/>
          <w:numId w:val="41"/>
        </w:numPr>
      </w:pPr>
      <w:r>
        <w:t>In TTT, Zeile 231 (›</w:t>
      </w:r>
      <w:r w:rsidRPr="00E55002">
        <w:rPr>
          <w:rStyle w:val="logcharacterstring"/>
        </w:rPr>
        <w:t>Caliph</w:t>
      </w:r>
      <w:r>
        <w:t>‹)  mal die Begriffsmarkierungen im Haupttext geprüft und gegebenenfalls angepaßt.</w:t>
      </w:r>
      <w:r w:rsidRPr="00E55002">
        <w:rPr>
          <w:rStyle w:val="logmacronameautoentry0"/>
        </w:rPr>
        <w:t>{MT_ReColourAcceptedTerms()}</w:t>
      </w:r>
    </w:p>
    <w:p w14:paraId="26E978BE" w14:textId="77777777" w:rsidR="00E67803" w:rsidRDefault="00C57E99">
      <w:pPr>
        <w:pStyle w:val="Log-1DONEscript"/>
        <w:numPr>
          <w:ilvl w:val="0"/>
          <w:numId w:val="41"/>
        </w:numPr>
      </w:pPr>
      <w:r>
        <w:t>In TTT, Zeile 232 (›</w:t>
      </w:r>
      <w:r w:rsidRPr="00E55002">
        <w:rPr>
          <w:rStyle w:val="logcharacterstring"/>
        </w:rPr>
        <w:t>Caliphs</w:t>
      </w:r>
      <w:r>
        <w:t>‹) 2 mal die Begriffsmarkierungen im Haupttext geprüft und gegebenenfalls angepaßt.</w:t>
      </w:r>
      <w:r w:rsidRPr="00E55002">
        <w:rPr>
          <w:rStyle w:val="logmacronameautoentry0"/>
        </w:rPr>
        <w:t>{MT_ReColourAcceptedTerms()}</w:t>
      </w:r>
    </w:p>
    <w:p w14:paraId="65C9CE17" w14:textId="77777777" w:rsidR="00E67803" w:rsidRDefault="00C57E99">
      <w:pPr>
        <w:pStyle w:val="Log-1DONEscript"/>
        <w:numPr>
          <w:ilvl w:val="0"/>
          <w:numId w:val="41"/>
        </w:numPr>
      </w:pPr>
      <w:r>
        <w:t>In TTT, Zeile 233 (›</w:t>
      </w:r>
      <w:r w:rsidRPr="00E55002">
        <w:rPr>
          <w:rStyle w:val="logcharacterstring"/>
        </w:rPr>
        <w:t>caravan</w:t>
      </w:r>
      <w:r>
        <w:t>‹) 7 mal die Begriffsmarkierungen im Haupttext geprüft und gegebenenfalls angepaßt.</w:t>
      </w:r>
      <w:r>
        <w:br/>
        <w:t>Bei 1 Begriffen den Benutzer nach Markierungsanweisungen gefragt.</w:t>
      </w:r>
      <w:r w:rsidRPr="00E55002">
        <w:rPr>
          <w:rStyle w:val="logmacronameautoentry0"/>
        </w:rPr>
        <w:t>{MT_ReColourAcceptedTerms()}</w:t>
      </w:r>
    </w:p>
    <w:p w14:paraId="09F4239F" w14:textId="77777777" w:rsidR="00E67803" w:rsidRDefault="00C57E99">
      <w:pPr>
        <w:pStyle w:val="Log-1DONEscript"/>
        <w:numPr>
          <w:ilvl w:val="0"/>
          <w:numId w:val="41"/>
        </w:numPr>
      </w:pPr>
      <w:r>
        <w:t>In TTT, Zeile 235 (›</w:t>
      </w:r>
      <w:r w:rsidRPr="00E55002">
        <w:rPr>
          <w:rStyle w:val="logcharacterstring"/>
        </w:rPr>
        <w:t>Dahaj</w:t>
      </w:r>
      <w:r>
        <w:t>‹) 3 mal die Begriffsmarkierungen im Haupttext geprüft und gegebenenfalls angepaßt.</w:t>
      </w:r>
      <w:r>
        <w:br/>
        <w:t>In TTT, Zeile 235 (›</w:t>
      </w:r>
      <w:r w:rsidRPr="00E55002">
        <w:rPr>
          <w:rStyle w:val="logcharacterstring"/>
        </w:rPr>
        <w:t>Dahaj</w:t>
      </w:r>
      <w:r>
        <w:t>‹) 0 mal die Begriffensmarkierungen in den Fußnoten geprüft und gegebenenfalls angepaßt.</w:t>
      </w:r>
      <w:r w:rsidRPr="00E55002">
        <w:rPr>
          <w:rStyle w:val="logmacronameautoentry0"/>
        </w:rPr>
        <w:t>{MT_ReColourAcceptedTerms()}</w:t>
      </w:r>
    </w:p>
    <w:p w14:paraId="76074760" w14:textId="77777777" w:rsidR="00E67803" w:rsidRDefault="00C57E99">
      <w:pPr>
        <w:pStyle w:val="Log-1DONEscript"/>
        <w:numPr>
          <w:ilvl w:val="0"/>
          <w:numId w:val="41"/>
        </w:numPr>
      </w:pPr>
      <w:r>
        <w:t>In TTT, Zeile 241 (›</w:t>
      </w:r>
      <w:r w:rsidRPr="00E55002">
        <w:rPr>
          <w:rStyle w:val="logcharacterstring"/>
        </w:rPr>
        <w:t>divan</w:t>
      </w:r>
      <w:r>
        <w:t>‹) 3 mal die Begriffsmarkierungen im Haupttext geprüft und gegebenenfalls angepaßt.</w:t>
      </w:r>
      <w:r w:rsidRPr="00E55002">
        <w:rPr>
          <w:rStyle w:val="logmacronameautoentry0"/>
        </w:rPr>
        <w:t>{MT_ReColourAcceptedTerms()}</w:t>
      </w:r>
    </w:p>
    <w:p w14:paraId="104A2C0F" w14:textId="77777777" w:rsidR="00E67803" w:rsidRDefault="00C57E99">
      <w:pPr>
        <w:pStyle w:val="Log-1DONEscript"/>
        <w:numPr>
          <w:ilvl w:val="0"/>
          <w:numId w:val="41"/>
        </w:numPr>
      </w:pPr>
      <w:r>
        <w:t>In TTT, Zeile 246 (›</w:t>
      </w:r>
      <w:r w:rsidRPr="00830A49">
        <w:rPr>
          <w:rStyle w:val="logcharacterstring"/>
        </w:rPr>
        <w:t>Diyárbakr</w:t>
      </w:r>
      <w:r>
        <w:t>‹) 3 mal die Begriffsmarkierungen im Haupttext geprüft und gegebenenfalls angepaßt.</w:t>
      </w:r>
      <w:r w:rsidRPr="00830A49">
        <w:rPr>
          <w:rStyle w:val="logmacronameautoentry0"/>
        </w:rPr>
        <w:t>{MT_ReColourAcceptedTerms()}</w:t>
      </w:r>
    </w:p>
    <w:p w14:paraId="0888EA6F" w14:textId="77777777" w:rsidR="00E67803" w:rsidRDefault="00C57E99">
      <w:pPr>
        <w:pStyle w:val="Log-1DONEscript"/>
        <w:numPr>
          <w:ilvl w:val="0"/>
          <w:numId w:val="41"/>
        </w:numPr>
      </w:pPr>
      <w:r>
        <w:t>In TTT, Zeile 248 (›</w:t>
      </w:r>
      <w:r w:rsidRPr="00830A49">
        <w:rPr>
          <w:rStyle w:val="logcharacterstring"/>
        </w:rPr>
        <w:t>Emirates</w:t>
      </w:r>
      <w:r>
        <w:t>‹) 2 mal die Begriffsmarkierungen im Haupttext geprüft und gegebenenfalls angepaßt.</w:t>
      </w:r>
      <w:r w:rsidRPr="00830A49">
        <w:rPr>
          <w:rStyle w:val="logmacronameautoentry0"/>
        </w:rPr>
        <w:t>{MT_ReColourAcceptedTerms()}</w:t>
      </w:r>
    </w:p>
    <w:p w14:paraId="07965388" w14:textId="77777777" w:rsidR="00E67803" w:rsidRDefault="00C57E99">
      <w:pPr>
        <w:pStyle w:val="Log-1DONEscript"/>
        <w:numPr>
          <w:ilvl w:val="0"/>
          <w:numId w:val="41"/>
        </w:numPr>
      </w:pPr>
      <w:r>
        <w:t>In TTT, Zeile 257 (›</w:t>
      </w:r>
      <w:r w:rsidRPr="00601C22">
        <w:rPr>
          <w:rStyle w:val="logcharacterstring"/>
        </w:rPr>
        <w:t>Faraju’lláh</w:t>
      </w:r>
      <w:r>
        <w:t>‹) 2 mal die Begriffsmarkierungen im Haupttext geprüft und gegebenenfalls angepaßt.</w:t>
      </w:r>
      <w:r w:rsidRPr="00601C22">
        <w:rPr>
          <w:rStyle w:val="logmacronameautoentry0"/>
        </w:rPr>
        <w:t>{MT_ReColourAcceptedTerms()}</w:t>
      </w:r>
    </w:p>
    <w:p w14:paraId="2D0F4C84" w14:textId="77777777" w:rsidR="00E67803" w:rsidRDefault="00C57E99">
      <w:pPr>
        <w:pStyle w:val="Log-1DONEscript"/>
        <w:numPr>
          <w:ilvl w:val="0"/>
          <w:numId w:val="41"/>
        </w:numPr>
      </w:pPr>
      <w:r>
        <w:t>In TTT, Zeile 258 (›</w:t>
      </w:r>
      <w:r w:rsidRPr="00601C22">
        <w:rPr>
          <w:rStyle w:val="logcharacterstring"/>
        </w:rPr>
        <w:t>Fareed</w:t>
      </w:r>
      <w:r>
        <w:t>‹) 8 mal die Begriffsmarkierungen im Haupttext geprüft und gegebenenfalls angepaßt.</w:t>
      </w:r>
      <w:r w:rsidRPr="00601C22">
        <w:rPr>
          <w:rStyle w:val="logmacronameautoentry0"/>
        </w:rPr>
        <w:t>{MT_ReColourAcceptedTerms()}</w:t>
      </w:r>
    </w:p>
    <w:p w14:paraId="3EF74210" w14:textId="77777777" w:rsidR="00E67803" w:rsidRDefault="00C57E99">
      <w:pPr>
        <w:pStyle w:val="Log-1DONEscript"/>
        <w:numPr>
          <w:ilvl w:val="0"/>
          <w:numId w:val="41"/>
        </w:numPr>
      </w:pPr>
      <w:r>
        <w:t>In TTT, Zeile 259 (›</w:t>
      </w:r>
      <w:r w:rsidRPr="00601C22">
        <w:rPr>
          <w:rStyle w:val="logcharacterstring"/>
        </w:rPr>
        <w:t>Fareed’s</w:t>
      </w:r>
      <w:r>
        <w:t>‹) 2 mal die Begriffsmarkierungen im Haupttext geprüft und gegebenenfalls angepaßt.</w:t>
      </w:r>
      <w:r w:rsidRPr="00601C22">
        <w:rPr>
          <w:rStyle w:val="logmacronameautoentry0"/>
        </w:rPr>
        <w:t>{MT_ReColourAcceptedTerms()}</w:t>
      </w:r>
    </w:p>
    <w:p w14:paraId="2EAE3F0C" w14:textId="77777777" w:rsidR="00E67803" w:rsidRDefault="00C57E99">
      <w:pPr>
        <w:pStyle w:val="Log-1DONEscript"/>
        <w:numPr>
          <w:ilvl w:val="0"/>
          <w:numId w:val="41"/>
        </w:numPr>
      </w:pPr>
      <w:r>
        <w:t>In TTT, Zeile 258 (›</w:t>
      </w:r>
      <w:r w:rsidRPr="00601C22">
        <w:rPr>
          <w:rStyle w:val="logcharacterstring"/>
        </w:rPr>
        <w:t>Fareed</w:t>
      </w:r>
      <w:r>
        <w:t>‹) 9 mal die Begriffsmarkierungen im Haupttext geprüft und gegebenenfalls angepaßt.</w:t>
      </w:r>
      <w:r>
        <w:br/>
        <w:t>Bei 9 Begriffen den Benutzer nach Markierungsanweisungen gefragt.</w:t>
      </w:r>
      <w:r w:rsidRPr="00601C22">
        <w:rPr>
          <w:rStyle w:val="logmacronameautoentry0"/>
        </w:rPr>
        <w:t>{MT_ReColourAcceptedTerms()}</w:t>
      </w:r>
    </w:p>
    <w:p w14:paraId="6DB58407" w14:textId="77777777" w:rsidR="00E67803" w:rsidRDefault="00C57E99">
      <w:pPr>
        <w:pStyle w:val="Log-1DONEscript"/>
        <w:numPr>
          <w:ilvl w:val="0"/>
          <w:numId w:val="41"/>
        </w:numPr>
      </w:pPr>
      <w:r>
        <w:t>In TTT, Zeile 259 (›</w:t>
      </w:r>
      <w:r w:rsidRPr="00601C22">
        <w:rPr>
          <w:rStyle w:val="logcharacterstring"/>
        </w:rPr>
        <w:t>Fareed’s</w:t>
      </w:r>
      <w:r>
        <w:t>‹) 2 mal die Begriffsmarkierungen im Haupttext geprüft und gegebenenfalls angepaßt.</w:t>
      </w:r>
      <w:r>
        <w:br/>
        <w:t>Bei 2 Begriffen den Benutzer nach Markierungsanweisungen gefragt.</w:t>
      </w:r>
      <w:r w:rsidRPr="00601C22">
        <w:rPr>
          <w:rStyle w:val="logmacronameautoentry0"/>
        </w:rPr>
        <w:t>{MT_ReColourAcceptedTerms()}</w:t>
      </w:r>
    </w:p>
    <w:p w14:paraId="6796E41F" w14:textId="77777777" w:rsidR="00E67803" w:rsidRDefault="00C57E99">
      <w:pPr>
        <w:pStyle w:val="Log-1DONEscript"/>
        <w:numPr>
          <w:ilvl w:val="0"/>
          <w:numId w:val="41"/>
        </w:numPr>
      </w:pPr>
      <w:r>
        <w:t>In TTT, Zeile 260 (›</w:t>
      </w:r>
      <w:r w:rsidRPr="00601C22">
        <w:rPr>
          <w:rStyle w:val="logcharacterstring"/>
        </w:rPr>
        <w:t>Faríd</w:t>
      </w:r>
      <w:r>
        <w:t>‹) 4 mal die Begriffsmarkierungen im Haupttext geprüft und gegebenenfalls angepaßt.</w:t>
      </w:r>
      <w:r>
        <w:br/>
        <w:t>Bei 4 Begriffen den Benutzer nach Markierungsanweisungen gefragt.</w:t>
      </w:r>
      <w:r w:rsidRPr="00601C22">
        <w:rPr>
          <w:rStyle w:val="logmacronameautoentry0"/>
        </w:rPr>
        <w:t>{MT_ReColourAcceptedTerms()}</w:t>
      </w:r>
    </w:p>
    <w:p w14:paraId="22BA628A" w14:textId="77777777" w:rsidR="00E67803" w:rsidRDefault="00C57E99">
      <w:pPr>
        <w:pStyle w:val="Log-1DONEscript"/>
        <w:numPr>
          <w:ilvl w:val="0"/>
          <w:numId w:val="41"/>
        </w:numPr>
      </w:pPr>
      <w:r>
        <w:t>In TTT, Zeile 100 (›</w:t>
      </w:r>
      <w:r w:rsidRPr="00601C22">
        <w:rPr>
          <w:rStyle w:val="logcharacterstring"/>
        </w:rPr>
        <w:t>Amin Fareed</w:t>
      </w:r>
      <w:r>
        <w:t>‹) 2 mal die Begriffsmarkierungen im Haupttext geprüft und gegebenenfalls angepaßt.</w:t>
      </w:r>
      <w:r>
        <w:br/>
        <w:t>Bei 2 Begriffen den Benutzer nach Markierungsanweisungen gefragt.</w:t>
      </w:r>
      <w:r w:rsidRPr="00601C22">
        <w:rPr>
          <w:rStyle w:val="logmacronameautoentry0"/>
        </w:rPr>
        <w:t>{MT_ReColourAcceptedTerms()}</w:t>
      </w:r>
    </w:p>
    <w:p w14:paraId="63630379" w14:textId="77777777" w:rsidR="00E67803" w:rsidRDefault="00C57E99">
      <w:pPr>
        <w:pStyle w:val="Log-1DONEscript"/>
        <w:numPr>
          <w:ilvl w:val="0"/>
          <w:numId w:val="41"/>
        </w:numPr>
      </w:pPr>
      <w:r>
        <w:t>In TTT, Zeile 292 (›</w:t>
      </w:r>
      <w:r w:rsidRPr="00982710">
        <w:rPr>
          <w:rStyle w:val="logcharacterstring"/>
        </w:rPr>
        <w:t xml:space="preserve">Hádí </w:t>
      </w:r>
      <w:r w:rsidRPr="00982710">
        <w:rPr>
          <w:rStyle w:val="logcharacterstring"/>
          <w:rFonts w:hint="eastAsia"/>
        </w:rPr>
        <w:t>d</w:t>
      </w:r>
      <w:r w:rsidRPr="00982710">
        <w:rPr>
          <w:rStyle w:val="logcharacterstring"/>
        </w:rPr>
        <w:t>rází</w:t>
      </w:r>
      <w:r>
        <w:t>‹) 3 mal die Begriffsmarkierungen im Haupttext geprüft und gegebenenfalls angepaßt.</w:t>
      </w:r>
      <w:r w:rsidRPr="00982710">
        <w:rPr>
          <w:rStyle w:val="logmacronameautoentry0"/>
        </w:rPr>
        <w:t>{MT_ReColourAcceptedTerms()}</w:t>
      </w:r>
    </w:p>
    <w:p w14:paraId="688933C3" w14:textId="77777777" w:rsidR="00E67803" w:rsidRDefault="00C57E99">
      <w:pPr>
        <w:pStyle w:val="Log-1DONEscript"/>
        <w:numPr>
          <w:ilvl w:val="0"/>
          <w:numId w:val="41"/>
        </w:numPr>
      </w:pPr>
      <w:r>
        <w:t>In TTT, Zeile 307 (›</w:t>
      </w:r>
      <w:r w:rsidRPr="00EA4480">
        <w:rPr>
          <w:rStyle w:val="logcharacterstring"/>
        </w:rPr>
        <w:t>Ḥn TTT, Z</w:t>
      </w:r>
      <w:r>
        <w:t>‹) 2 mal die Begriffsmarkierungen im Haupttext geprüft und gegebenenfalls angepaßt.</w:t>
      </w:r>
      <w:r w:rsidRPr="00EA4480">
        <w:rPr>
          <w:rStyle w:val="logmacronameautoentry0"/>
        </w:rPr>
        <w:t>{MT_ReColourAcceptedTerms()}</w:t>
      </w:r>
    </w:p>
    <w:p w14:paraId="7293B4E0" w14:textId="77777777" w:rsidR="00E67803" w:rsidRDefault="00C57E99">
      <w:pPr>
        <w:pStyle w:val="Log-1DONEscript"/>
        <w:numPr>
          <w:ilvl w:val="0"/>
          <w:numId w:val="41"/>
        </w:numPr>
      </w:pPr>
      <w:r>
        <w:t>In TTT, Zeile 328 (›</w:t>
      </w:r>
      <w:r w:rsidRPr="00EA4480">
        <w:rPr>
          <w:rStyle w:val="logcharacterstring"/>
        </w:rPr>
        <w:t>Ḥn TTT, Zeile 328 (</w:t>
      </w:r>
      <w:r>
        <w:t>‹) 2 mal die Begriffsmarkierungen im Haupttext geprüft und gegebenenfalls angepaßt.</w:t>
      </w:r>
      <w:r w:rsidRPr="00EA4480">
        <w:rPr>
          <w:rStyle w:val="logmacronameautoentry0"/>
        </w:rPr>
        <w:t>{MT_ReColourAcceptedTerms()}</w:t>
      </w:r>
    </w:p>
    <w:p w14:paraId="278EEAF0" w14:textId="77777777" w:rsidR="00E67803" w:rsidRDefault="00C57E99">
      <w:pPr>
        <w:pStyle w:val="Log-1DONEscript"/>
        <w:numPr>
          <w:ilvl w:val="0"/>
          <w:numId w:val="41"/>
        </w:numPr>
      </w:pPr>
      <w:r>
        <w:t>In TTT, Zeile 334 (›</w:t>
      </w:r>
      <w:r w:rsidRPr="00C235E1">
        <w:rPr>
          <w:rStyle w:val="logcharacterstring"/>
        </w:rPr>
        <w:t>Ḥn TTT, Zeile 334 (›Terms()}ung</w:t>
      </w:r>
      <w:r>
        <w:t>‹) 2 mal im Haupttext Markierungen auf ›ok‹ geprüft und gegebenenfalls angepaßt.</w:t>
      </w:r>
      <w:r w:rsidRPr="00C235E1">
        <w:rPr>
          <w:rStyle w:val="logmacronameautoentry0"/>
        </w:rPr>
        <w:t>{MT_ReColourAcceptedTerms()}</w:t>
      </w:r>
    </w:p>
    <w:p w14:paraId="30D7D2E1" w14:textId="77777777" w:rsidR="00E67803" w:rsidRDefault="00C57E99">
      <w:pPr>
        <w:pStyle w:val="Log-1DONEscript"/>
        <w:numPr>
          <w:ilvl w:val="0"/>
          <w:numId w:val="41"/>
        </w:numPr>
      </w:pPr>
      <w:r>
        <w:t>In TTT, Zeile 336 (›</w:t>
      </w:r>
      <w:r w:rsidRPr="00A63F45">
        <w:rPr>
          <w:rStyle w:val="logcharacterstring"/>
        </w:rPr>
        <w:t>Ḥn TTT, Zei</w:t>
      </w:r>
      <w:r>
        <w:t>‹) 18 mal im Haupttext Markierungen auf ›ok‹ geprüft und gegebenenfalls angepaßt.</w:t>
      </w:r>
      <w:r w:rsidRPr="00A63F45">
        <w:rPr>
          <w:rStyle w:val="logmacronameautoentry0"/>
        </w:rPr>
        <w:t>{MT_ReColourAcceptedTerms()}</w:t>
      </w:r>
    </w:p>
    <w:p w14:paraId="62C1C579" w14:textId="77777777" w:rsidR="00E67803" w:rsidRDefault="00C57E99">
      <w:pPr>
        <w:pStyle w:val="Log-1DONEscript"/>
        <w:numPr>
          <w:ilvl w:val="0"/>
          <w:numId w:val="41"/>
        </w:numPr>
      </w:pPr>
      <w:r>
        <w:t>In TTT, Zeile 368 (›</w:t>
      </w:r>
      <w:r w:rsidRPr="00A63F45">
        <w:rPr>
          <w:rStyle w:val="logcharacterstring"/>
        </w:rPr>
        <w:t>Ḥn TTT, Zeile 36</w:t>
      </w:r>
      <w:r>
        <w:t>‹) 3 mal im Haupttext Markierungen auf ›ok‹ geprüft und gegebenenfalls angepaßt.</w:t>
      </w:r>
      <w:r w:rsidRPr="00A63F45">
        <w:rPr>
          <w:rStyle w:val="logmacronameautoentry0"/>
        </w:rPr>
        <w:t>{MT_ReColourAcceptedTerms()}</w:t>
      </w:r>
    </w:p>
    <w:p w14:paraId="3EC19497" w14:textId="77777777" w:rsidR="00E67803" w:rsidRDefault="00C57E99">
      <w:pPr>
        <w:pStyle w:val="Log-1DONEscript"/>
        <w:numPr>
          <w:ilvl w:val="0"/>
          <w:numId w:val="41"/>
        </w:numPr>
      </w:pPr>
      <w:r>
        <w:t>In TTT, Zeile 373 (›</w:t>
      </w:r>
      <w:r w:rsidRPr="00832CB1">
        <w:rPr>
          <w:rStyle w:val="logcharacterstring"/>
        </w:rPr>
        <w:t>Husseini</w:t>
      </w:r>
      <w:r>
        <w:t>‹) 2 mal im Haupttext Markierungen auf ›ok‹ geprüft und gegebenenfalls angepaßt.</w:t>
      </w:r>
      <w:r w:rsidRPr="00832CB1">
        <w:rPr>
          <w:rStyle w:val="logmacronameautoentry0"/>
        </w:rPr>
        <w:t>{MT_ReColourAcceptedTerms()}</w:t>
      </w:r>
    </w:p>
    <w:p w14:paraId="236E3255" w14:textId="77777777" w:rsidR="00E67803" w:rsidRDefault="00C57E99">
      <w:pPr>
        <w:pStyle w:val="Log-1DONEscript"/>
        <w:numPr>
          <w:ilvl w:val="0"/>
          <w:numId w:val="41"/>
        </w:numPr>
      </w:pPr>
      <w:r>
        <w:t>In TTT, Zeile 395 (›</w:t>
      </w:r>
      <w:r w:rsidRPr="00832CB1">
        <w:rPr>
          <w:rStyle w:val="logcharacterstring"/>
        </w:rPr>
        <w:t>Islamic</w:t>
      </w:r>
      <w:r>
        <w:t>‹) 27 mal im Haupttext Markierungen auf ›EN‹ geprüft und gegebenenfalls angepaßt.</w:t>
      </w:r>
      <w:r>
        <w:br/>
        <w:t>In TTT, Zeile 395 (›</w:t>
      </w:r>
      <w:r w:rsidRPr="00832CB1">
        <w:rPr>
          <w:rStyle w:val="logcharacterstring"/>
        </w:rPr>
        <w:t>Islamic</w:t>
      </w:r>
      <w:r>
        <w:t>‹) 2 mal in den Fußnoten Markierungen auf ›EN‹ geprüft und gegebenenfalls angepaßt.</w:t>
      </w:r>
      <w:r>
        <w:br/>
        <w:t>Bei 24 Begriffen den Benutzer nach Markierungsanweisungen gefragt.</w:t>
      </w:r>
      <w:r w:rsidRPr="00832CB1">
        <w:rPr>
          <w:rStyle w:val="logmacronameautoentry0"/>
        </w:rPr>
        <w:t>{MT_ReColourAcceptedTerms()}</w:t>
      </w:r>
    </w:p>
    <w:p w14:paraId="558DB9AC" w14:textId="77777777" w:rsidR="00E67803" w:rsidRDefault="00C57E99">
      <w:pPr>
        <w:pStyle w:val="Log-1DONEscript"/>
        <w:numPr>
          <w:ilvl w:val="0"/>
          <w:numId w:val="41"/>
        </w:numPr>
      </w:pPr>
      <w:r>
        <w:t>In TTT, Zeile 410 (›</w:t>
      </w:r>
      <w:r w:rsidRPr="00832CB1">
        <w:rPr>
          <w:rStyle w:val="logcharacterstring"/>
        </w:rPr>
        <w:t>Jalíl-i-</w:t>
      </w:r>
      <w:r w:rsidRPr="00832CB1">
        <w:rPr>
          <w:rStyle w:val="logcharacterstring"/>
          <w:rFonts w:hint="eastAsia"/>
        </w:rPr>
        <w:t>líl</w:t>
      </w:r>
      <w:r>
        <w:t>‹) 1 mal im Haupttext Markierungen auf ›ok‹ geprüft und gegebenenfalls angepaßt.</w:t>
      </w:r>
      <w:r>
        <w:br/>
        <w:t>Bei 4 Begriffen den Benutzer nach Markierungsanweisungen gefragt.</w:t>
      </w:r>
      <w:r w:rsidRPr="00832CB1">
        <w:rPr>
          <w:rStyle w:val="logmacronameautoentry0"/>
        </w:rPr>
        <w:t>{MT_ReColourAcceptedTerms()}</w:t>
      </w:r>
    </w:p>
    <w:p w14:paraId="3918F0AC" w14:textId="77777777" w:rsidR="00E67803" w:rsidRDefault="00C57E99">
      <w:pPr>
        <w:pStyle w:val="Log-1DONEscript"/>
        <w:numPr>
          <w:ilvl w:val="0"/>
          <w:numId w:val="41"/>
        </w:numPr>
      </w:pPr>
      <w:r>
        <w:t>In TTT, Zeile 421 (›</w:t>
      </w:r>
      <w:r w:rsidRPr="00AE0CC5">
        <w:rPr>
          <w:rStyle w:val="logcharacterstring"/>
        </w:rPr>
        <w:t>Jammál</w:t>
      </w:r>
      <w:r>
        <w:t>‹) 3 mal im Haupttext Markierungen auf ›ok‹ geprüft und gegebenenfalls angepaßt.</w:t>
      </w:r>
      <w:r w:rsidRPr="00AE0CC5">
        <w:rPr>
          <w:rStyle w:val="logmacronameautoentry0"/>
        </w:rPr>
        <w:t>{MT_ReColourAcceptedTerms()}</w:t>
      </w:r>
    </w:p>
    <w:p w14:paraId="0CD5D3A0" w14:textId="77777777" w:rsidR="00E67803" w:rsidRDefault="00C57E99">
      <w:pPr>
        <w:pStyle w:val="Log-1DONEscript"/>
        <w:numPr>
          <w:ilvl w:val="0"/>
          <w:numId w:val="41"/>
        </w:numPr>
      </w:pPr>
      <w:r>
        <w:t>In TTT, Zeile 431 (›</w:t>
      </w:r>
      <w:r w:rsidRPr="00AE0CC5">
        <w:rPr>
          <w:rStyle w:val="logcharacterstring"/>
        </w:rPr>
        <w:t>Kasr-i- Zeil</w:t>
      </w:r>
      <w:r>
        <w:t>‹) 2 mal im Haupttext Markierungen auf ›ok‹ geprüft und gegebenenfalls angepaßt.</w:t>
      </w:r>
      <w:r w:rsidRPr="00AE0CC5">
        <w:rPr>
          <w:rStyle w:val="logmacronameautoentry0"/>
        </w:rPr>
        <w:t>{MT_ReColourAcceptedTerms()}</w:t>
      </w:r>
    </w:p>
    <w:p w14:paraId="02244C23" w14:textId="77777777" w:rsidR="00E67803" w:rsidRDefault="00C57E99">
      <w:pPr>
        <w:pStyle w:val="Log-1DONEscript"/>
        <w:numPr>
          <w:ilvl w:val="0"/>
          <w:numId w:val="41"/>
        </w:numPr>
      </w:pPr>
      <w:r>
        <w:t>In TTT, Zeile 433 (›</w:t>
      </w:r>
      <w:r w:rsidRPr="00AE0CC5">
        <w:rPr>
          <w:rStyle w:val="logcharacterstring"/>
        </w:rPr>
        <w:t>Kawákib’ud-Durríyyih</w:t>
      </w:r>
      <w:r>
        <w:t>‹) 2 mal im Haupttext Markierungen auf ›ok‹ geprüft und gegebenenfalls angepaßt.</w:t>
      </w:r>
      <w:r>
        <w:br/>
        <w:t>In TTT, Zeile 433 (›</w:t>
      </w:r>
      <w:r w:rsidRPr="00AE0CC5">
        <w:rPr>
          <w:rStyle w:val="logcharacterstring"/>
        </w:rPr>
        <w:t>Kawákib’ud-Durríyyih</w:t>
      </w:r>
      <w:r>
        <w:t>‹) 1 mal in den Fußnoten Markierungen auf ›ok‹ geprüft und gegebenenfalls angepaßt.</w:t>
      </w:r>
      <w:r w:rsidRPr="00AE0CC5">
        <w:rPr>
          <w:rStyle w:val="logmacronameautoentry0"/>
        </w:rPr>
        <w:t>{MT_ReColourAcceptedTerms()}</w:t>
      </w:r>
    </w:p>
    <w:p w14:paraId="4589983B" w14:textId="77777777" w:rsidR="00E67803" w:rsidRDefault="00C57E99">
      <w:pPr>
        <w:pStyle w:val="Log-1DONEscript"/>
        <w:numPr>
          <w:ilvl w:val="0"/>
          <w:numId w:val="41"/>
        </w:numPr>
      </w:pPr>
      <w:r>
        <w:t>In TTT, Zeile 435 (›</w:t>
      </w:r>
      <w:r w:rsidRPr="00AE0CC5">
        <w:rPr>
          <w:rStyle w:val="logcharacterstring"/>
        </w:rPr>
        <w:t>Ká TTT, Zeile 43</w:t>
      </w:r>
      <w:r>
        <w:t>‹) 3 mal im Haupttext Markierungen auf ›ok‹ geprüft und gegebenenfalls angepaßt.</w:t>
      </w:r>
      <w:r>
        <w:br/>
        <w:t>In TTT, Zeile 435 (›</w:t>
      </w:r>
      <w:r w:rsidRPr="00AE0CC5">
        <w:rPr>
          <w:rStyle w:val="logcharacterstring"/>
        </w:rPr>
        <w:t>Kán TTT, Zeile 4</w:t>
      </w:r>
      <w:r>
        <w:t>‹) 0 mal in den Fußnoten Markierungen auf ›ok‹ geprüft und gegebenenfalls angepaßt.</w:t>
      </w:r>
      <w:r w:rsidRPr="00AE0CC5">
        <w:rPr>
          <w:rStyle w:val="logmacronameautoentry0"/>
        </w:rPr>
        <w:t>{MT_ReColourAcceptedTerms()}</w:t>
      </w:r>
    </w:p>
    <w:p w14:paraId="4AA1EE25" w14:textId="77777777" w:rsidR="00E67803" w:rsidRDefault="00C57E99">
      <w:pPr>
        <w:pStyle w:val="Log-1DONEscript"/>
        <w:numPr>
          <w:ilvl w:val="0"/>
          <w:numId w:val="41"/>
        </w:numPr>
      </w:pPr>
      <w:r>
        <w:t>In TTT, Zeile 468 (›</w:t>
      </w:r>
      <w:r w:rsidRPr="00304DF9">
        <w:rPr>
          <w:rStyle w:val="logcharacterstring"/>
        </w:rPr>
        <w:t>Lebanon</w:t>
      </w:r>
      <w:r>
        <w:t>‹) 3 mal im Haupttext Markierungen auf ›EN‹ geprüft und gegebenenfalls angepaßt.</w:t>
      </w:r>
      <w:r w:rsidRPr="00304DF9">
        <w:rPr>
          <w:rStyle w:val="logmacronameautoentry0"/>
        </w:rPr>
        <w:t>{MT_ReColourAcceptedTerms()}</w:t>
      </w:r>
    </w:p>
    <w:p w14:paraId="4139E2B3" w14:textId="77777777" w:rsidR="00E67803" w:rsidRDefault="00C57E99">
      <w:pPr>
        <w:pStyle w:val="Log-1DONEscript"/>
        <w:numPr>
          <w:ilvl w:val="0"/>
          <w:numId w:val="41"/>
        </w:numPr>
      </w:pPr>
      <w:r>
        <w:t>In TTT, Zeile 469 (›</w:t>
      </w:r>
      <w:r w:rsidRPr="00304DF9">
        <w:rPr>
          <w:rStyle w:val="logcharacterstring"/>
        </w:rPr>
        <w:t>Lotfullah Hakim</w:t>
      </w:r>
      <w:r>
        <w:t>‹) 2 mal im Haupttext Markierungen auf ›--‹ geprüft und gegebenenfalls angepaßt.</w:t>
      </w:r>
      <w:r w:rsidRPr="00304DF9">
        <w:rPr>
          <w:rStyle w:val="logmacronameautoentry0"/>
        </w:rPr>
        <w:t>{MT_ReColourAcceptedTerms()}</w:t>
      </w:r>
    </w:p>
    <w:p w14:paraId="64BABE06" w14:textId="77777777" w:rsidR="00E67803" w:rsidRDefault="00C57E99">
      <w:pPr>
        <w:pStyle w:val="Log-1DONEscript"/>
        <w:numPr>
          <w:ilvl w:val="0"/>
          <w:numId w:val="41"/>
        </w:numPr>
      </w:pPr>
      <w:r>
        <w:t>In TTT, Zeile 470 (›</w:t>
      </w:r>
      <w:r w:rsidRPr="00304DF9">
        <w:rPr>
          <w:rStyle w:val="logcharacterstring"/>
        </w:rPr>
        <w:t>Lotfullah</w:t>
      </w:r>
      <w:r>
        <w:t>‹) 2 mal im Haupttext Markierungen auf ›--‹ geprüft und gegebenenfalls angepaßt.</w:t>
      </w:r>
      <w:r w:rsidRPr="00304DF9">
        <w:rPr>
          <w:rStyle w:val="logmacronameautoentry0"/>
        </w:rPr>
        <w:t>{MT_ReColourAcceptedTerms()}</w:t>
      </w:r>
    </w:p>
    <w:p w14:paraId="6B18D394" w14:textId="77777777" w:rsidR="00E67803" w:rsidRDefault="00C57E99">
      <w:pPr>
        <w:pStyle w:val="Log-1DONEscript"/>
        <w:numPr>
          <w:ilvl w:val="0"/>
          <w:numId w:val="41"/>
        </w:numPr>
      </w:pPr>
      <w:r>
        <w:t>In TTT, Zeile 341 (›</w:t>
      </w:r>
      <w:r w:rsidRPr="00304DF9">
        <w:rPr>
          <w:rStyle w:val="logcharacterstring"/>
        </w:rPr>
        <w:t>Hakim</w:t>
      </w:r>
      <w:r>
        <w:t>‹) 2 mal im Haupttext Markierungen auf ›--‹ geprüft und gegebenenfalls angepaßt.</w:t>
      </w:r>
      <w:r>
        <w:br/>
        <w:t>Bei 2 Begriffen den Benutzer nach Markierungsanweisungen gefragt.</w:t>
      </w:r>
      <w:r w:rsidRPr="00304DF9">
        <w:rPr>
          <w:rStyle w:val="logmacronameautoentry0"/>
        </w:rPr>
        <w:t>{MT_ReColourAcceptedTerms()}</w:t>
      </w:r>
    </w:p>
    <w:p w14:paraId="3279C815" w14:textId="77777777" w:rsidR="00E67803" w:rsidRDefault="00C57E99">
      <w:pPr>
        <w:pStyle w:val="Log-1DONEscript"/>
        <w:numPr>
          <w:ilvl w:val="0"/>
          <w:numId w:val="41"/>
        </w:numPr>
      </w:pPr>
      <w:r>
        <w:t>In TTT, Zeile 476 (›</w:t>
      </w:r>
      <w:r w:rsidRPr="00304DF9">
        <w:rPr>
          <w:rStyle w:val="logcharacterstring"/>
        </w:rPr>
        <w:t xml:space="preserve">Ma TTT, Zeile </w:t>
      </w:r>
      <w:r>
        <w:t>‹) 3 mal im Haupttext Markierungen auf ›ok‹ geprüft und gegebenenfalls angepaßt.</w:t>
      </w:r>
      <w:r w:rsidRPr="00304DF9">
        <w:rPr>
          <w:rStyle w:val="logmacronameautoentry0"/>
        </w:rPr>
        <w:t>{MT_ReColourAcceptedTerms()}</w:t>
      </w:r>
    </w:p>
    <w:p w14:paraId="04FD9617" w14:textId="77777777" w:rsidR="00E67803" w:rsidRDefault="00C57E99">
      <w:pPr>
        <w:pStyle w:val="Log-1DONEscript"/>
        <w:numPr>
          <w:ilvl w:val="0"/>
          <w:numId w:val="41"/>
        </w:numPr>
      </w:pPr>
      <w:r>
        <w:t>In TTT, Zeile 477 (›</w:t>
      </w:r>
      <w:r w:rsidRPr="00304DF9">
        <w:rPr>
          <w:rStyle w:val="logcharacterstring"/>
        </w:rPr>
        <w:t>Ma TTT, Zei</w:t>
      </w:r>
      <w:r w:rsidRPr="00304DF9">
        <w:rPr>
          <w:rStyle w:val="logcharacterstring"/>
          <w:rFonts w:hint="eastAsia"/>
        </w:rPr>
        <w:t xml:space="preserve"> </w:t>
      </w:r>
      <w:r w:rsidRPr="00304DF9">
        <w:rPr>
          <w:rStyle w:val="logcharacterstring"/>
        </w:rPr>
        <w:t>ní</w:t>
      </w:r>
      <w:r>
        <w:t>‹) 3 mal im Haupttext Markierungen auf ›ok‹ geprüft und gegebenenfalls angepaßt.</w:t>
      </w:r>
      <w:r w:rsidRPr="00304DF9">
        <w:rPr>
          <w:rStyle w:val="logmacronameautoentry0"/>
        </w:rPr>
        <w:t>{MT_ReColourAcceptedTerms()}</w:t>
      </w:r>
    </w:p>
    <w:p w14:paraId="0F739646" w14:textId="77777777" w:rsidR="00E67803" w:rsidRDefault="00C57E99">
      <w:pPr>
        <w:pStyle w:val="Log-1DONEscript"/>
        <w:numPr>
          <w:ilvl w:val="0"/>
          <w:numId w:val="41"/>
        </w:numPr>
      </w:pPr>
      <w:r>
        <w:t>In TTT, Zeile 473 (›</w:t>
      </w:r>
      <w:r w:rsidRPr="00304DF9">
        <w:rPr>
          <w:rStyle w:val="logcharacterstring"/>
        </w:rPr>
        <w:t>Má’idiy-i-Ásamání</w:t>
      </w:r>
      <w:r>
        <w:t>‹)  mal im Haupttext Markierungen auf ›ok‹ geprüft und gegebenenfalls angepaßt.</w:t>
      </w:r>
      <w:r>
        <w:br/>
        <w:t>In TTT, Zeile 473 (›</w:t>
      </w:r>
      <w:r w:rsidRPr="00304DF9">
        <w:rPr>
          <w:rStyle w:val="logcharacterstring"/>
        </w:rPr>
        <w:t>Má’idiy-i-Ásamání</w:t>
      </w:r>
      <w:r>
        <w:t>‹) 7 mal in den Fußnoten Markierungen auf ›ok‹ geprüft und gegebenenfalls angepaßt.</w:t>
      </w:r>
      <w:r w:rsidRPr="00304DF9">
        <w:rPr>
          <w:rStyle w:val="logmacronameautoentry0"/>
        </w:rPr>
        <w:t>{MT_ReColourAcceptedTerms()}</w:t>
      </w:r>
    </w:p>
    <w:p w14:paraId="6058AB75" w14:textId="77777777" w:rsidR="00E67803" w:rsidRDefault="00C57E99">
      <w:pPr>
        <w:pStyle w:val="Log-1DONEscript"/>
        <w:numPr>
          <w:ilvl w:val="0"/>
          <w:numId w:val="41"/>
        </w:numPr>
      </w:pPr>
      <w:r>
        <w:t>In TTT, Zeile 499 (›</w:t>
      </w:r>
      <w:r w:rsidRPr="00F41007">
        <w:rPr>
          <w:rStyle w:val="logcharacterstring"/>
        </w:rPr>
        <w:t>Mehrangis</w:t>
      </w:r>
      <w:r>
        <w:t>‹) 1 mal im Haupttext Markierungen auf ›EX‹ geprüft und gegebenenfalls angepaßt.</w:t>
      </w:r>
      <w:r>
        <w:br/>
        <w:t>Bei 2 Begriffen den Benutzer nach Markierungsanweisungen gefragt.</w:t>
      </w:r>
      <w:r w:rsidRPr="00F41007">
        <w:rPr>
          <w:rStyle w:val="logmacronameautoentry0"/>
        </w:rPr>
        <w:t>{MT_ReColourAcceptedTerms()}</w:t>
      </w:r>
    </w:p>
    <w:p w14:paraId="44B691E7" w14:textId="77777777" w:rsidR="00E67803" w:rsidRDefault="00C57E99">
      <w:pPr>
        <w:pStyle w:val="Log-1DONEscript"/>
        <w:numPr>
          <w:ilvl w:val="0"/>
          <w:numId w:val="41"/>
        </w:numPr>
      </w:pPr>
      <w:r>
        <w:t>In TTT, Zeile 513 (›</w:t>
      </w:r>
      <w:r w:rsidRPr="00F41007">
        <w:rPr>
          <w:rStyle w:val="logcharacterstring"/>
        </w:rPr>
        <w:t>Mírzá ʿAbbás-i-Núrí</w:t>
      </w:r>
      <w:r>
        <w:t>‹) 2 mal im Haupttext Markierungen auf ›ok‹ geprüft und gegebenenfalls angepaßt.</w:t>
      </w:r>
      <w:r w:rsidRPr="00F41007">
        <w:rPr>
          <w:rStyle w:val="logmacronameautoentry0"/>
        </w:rPr>
        <w:t>{MT_ReColourAcceptedTerms()}</w:t>
      </w:r>
    </w:p>
    <w:p w14:paraId="2B082210" w14:textId="77777777" w:rsidR="00E67803" w:rsidRDefault="00C57E99">
      <w:pPr>
        <w:pStyle w:val="Log-1DONEscript"/>
        <w:numPr>
          <w:ilvl w:val="0"/>
          <w:numId w:val="41"/>
        </w:numPr>
      </w:pPr>
      <w:r>
        <w:t>In TTT, Zeile 528 (›</w:t>
      </w:r>
      <w:r w:rsidRPr="00F41007">
        <w:rPr>
          <w:rStyle w:val="logcharacterstring"/>
        </w:rPr>
        <w:t>Mírzá Áqá Ján</w:t>
      </w:r>
      <w:r>
        <w:t>‹) 78 mal im Haupttext Markierungen auf ›ok‹ geprüft und gegebenenfalls angepaßt.</w:t>
      </w:r>
      <w:r>
        <w:br/>
        <w:t>In TTT, Zeile 528 (›</w:t>
      </w:r>
      <w:r w:rsidRPr="00F41007">
        <w:rPr>
          <w:rStyle w:val="logcharacterstring"/>
        </w:rPr>
        <w:t>Mírzá Áqá Ján</w:t>
      </w:r>
      <w:r>
        <w:t>‹) 1 mal in den Fußnoten Markierungen auf ›ok‹ geprüft und gegebenenfalls angepaßt.</w:t>
      </w:r>
      <w:r w:rsidRPr="00F41007">
        <w:rPr>
          <w:rStyle w:val="logmacronameautoentry0"/>
        </w:rPr>
        <w:t>{MT_ReColourAcceptedTerms()}</w:t>
      </w:r>
    </w:p>
    <w:p w14:paraId="720F7CCD" w14:textId="77777777" w:rsidR="00E67803" w:rsidRDefault="00C57E99">
      <w:pPr>
        <w:pStyle w:val="Log-1DONEscript"/>
        <w:numPr>
          <w:ilvl w:val="0"/>
          <w:numId w:val="41"/>
        </w:numPr>
      </w:pPr>
      <w:r>
        <w:t>In TTT, Zeile 522 (›</w:t>
      </w:r>
      <w:r w:rsidRPr="00F41007">
        <w:rPr>
          <w:rStyle w:val="logcharacterstring"/>
        </w:rPr>
        <w:t>Mírzá ʿAlí-Akbar</w:t>
      </w:r>
      <w:r>
        <w:t>‹) 6 mal im Haupttext Markierungen auf ›ok‹ geprüft und gegebenenfalls angepaßt.</w:t>
      </w:r>
      <w:r w:rsidRPr="00F41007">
        <w:rPr>
          <w:rStyle w:val="logmacronameautoentry0"/>
        </w:rPr>
        <w:t>{MT_ReColourAcceptedTerms()}</w:t>
      </w:r>
    </w:p>
    <w:p w14:paraId="5733BF21" w14:textId="77777777" w:rsidR="00E67803" w:rsidRDefault="00C57E99">
      <w:pPr>
        <w:pStyle w:val="Log-1DONEscript"/>
        <w:numPr>
          <w:ilvl w:val="0"/>
          <w:numId w:val="41"/>
        </w:numPr>
      </w:pPr>
      <w:r>
        <w:t>In TTT, Zeile 488 (›</w:t>
      </w:r>
      <w:r w:rsidRPr="00F41007">
        <w:rPr>
          <w:rStyle w:val="logcharacterstring"/>
        </w:rPr>
        <w:t>Marzieh Gail</w:t>
      </w:r>
      <w:r>
        <w:t>‹) 2 mal im Haupttext Markierungen auf ›--‹ geprüft und gegebenenfalls angepaßt.</w:t>
      </w:r>
      <w:r w:rsidRPr="00F41007">
        <w:rPr>
          <w:rStyle w:val="logmacronameautoentry0"/>
        </w:rPr>
        <w:t>{MT_ReColourAcceptedTerms()}</w:t>
      </w:r>
    </w:p>
    <w:p w14:paraId="77383C29" w14:textId="77777777" w:rsidR="00E67803" w:rsidRDefault="00C57E99">
      <w:pPr>
        <w:pStyle w:val="Log-1DONEscript"/>
        <w:numPr>
          <w:ilvl w:val="0"/>
          <w:numId w:val="41"/>
        </w:numPr>
      </w:pPr>
      <w:r>
        <w:t>In TTT, Zeile 489 (›</w:t>
      </w:r>
      <w:r w:rsidRPr="00F41007">
        <w:rPr>
          <w:rStyle w:val="logcharacterstring"/>
        </w:rPr>
        <w:t>Marzieh</w:t>
      </w:r>
      <w:r>
        <w:t>‹)  mal im Haupttext Markierungen auf ›--‹ geprüft und gegebenenfalls angepaßt.</w:t>
      </w:r>
      <w:r w:rsidRPr="00F41007">
        <w:rPr>
          <w:rStyle w:val="logmacronameautoentry0"/>
        </w:rPr>
        <w:t>{MT_ReColourAcceptedTerms()}</w:t>
      </w:r>
    </w:p>
    <w:p w14:paraId="4368F5AB" w14:textId="77777777" w:rsidR="00E67803" w:rsidRDefault="00C57E99">
      <w:pPr>
        <w:pStyle w:val="Log-1DONEscript"/>
        <w:numPr>
          <w:ilvl w:val="0"/>
          <w:numId w:val="41"/>
        </w:numPr>
      </w:pPr>
      <w:r>
        <w:t>In TTT, Zeile 558 (›</w:t>
      </w:r>
      <w:r w:rsidRPr="00F41007">
        <w:rPr>
          <w:rStyle w:val="logcharacterstring"/>
        </w:rPr>
        <w:t>Mírzá Mihdí</w:t>
      </w:r>
      <w:r>
        <w:t>‹) 2 mal im Haupttext Markierungen auf ›ok‹ geprüft und gegebenenfalls angepaßt.</w:t>
      </w:r>
      <w:r>
        <w:br/>
        <w:t>In TTT, Zeile 558 (›</w:t>
      </w:r>
      <w:r w:rsidRPr="00F41007">
        <w:rPr>
          <w:rStyle w:val="logcharacterstring"/>
        </w:rPr>
        <w:t>Mírzá Mihdí</w:t>
      </w:r>
      <w:r>
        <w:t>‹) 1 mal in den Fußnoten Markierungen auf ›ok‹ geprüft und gegebenenfalls angepaßt.</w:t>
      </w:r>
      <w:r w:rsidRPr="00F41007">
        <w:rPr>
          <w:rStyle w:val="logmacronameautoentry0"/>
        </w:rPr>
        <w:t>{MT_ReColourAcceptedTerms()}</w:t>
      </w:r>
    </w:p>
    <w:p w14:paraId="2CA575DE" w14:textId="77777777" w:rsidR="00E67803" w:rsidRDefault="00C57E99">
      <w:pPr>
        <w:pStyle w:val="Log-1DONEscript"/>
        <w:numPr>
          <w:ilvl w:val="0"/>
          <w:numId w:val="41"/>
        </w:numPr>
      </w:pPr>
      <w:r>
        <w:t>In TTT, Zeile 563 (›</w:t>
      </w:r>
      <w:r w:rsidRPr="00F41007">
        <w:rPr>
          <w:rStyle w:val="logcharacterstring"/>
        </w:rPr>
        <w:t>Mírzá MuZeile 563 (›</w:t>
      </w:r>
      <w:r>
        <w:t>‹) 1 mal in den Fußnoten Markierungen auf ›ok‹ geprüft und gegebenenfalls angepaßt.</w:t>
      </w:r>
      <w:r w:rsidRPr="00F41007">
        <w:rPr>
          <w:rStyle w:val="logmacronameautoentry0"/>
        </w:rPr>
        <w:t>{MT_ReColourAcceptedTerms()}</w:t>
      </w:r>
    </w:p>
    <w:p w14:paraId="62A789D5" w14:textId="77777777" w:rsidR="00E67803" w:rsidRDefault="00C57E99">
      <w:pPr>
        <w:pStyle w:val="Log-1DONEscript"/>
        <w:numPr>
          <w:ilvl w:val="0"/>
          <w:numId w:val="41"/>
        </w:numPr>
      </w:pPr>
      <w:r>
        <w:t>In TTT, Zeile 565 (›</w:t>
      </w:r>
      <w:r w:rsidRPr="00F41007">
        <w:rPr>
          <w:rStyle w:val="logcharacterstring"/>
        </w:rPr>
        <w:t>Mírzá MuZeile 565 (</w:t>
      </w:r>
      <w:r>
        <w:t>‹) 1 mal in den Fußnoten Markierungen auf ›ok‹ geprüft und gegebenenfalls angepaßt.</w:t>
      </w:r>
      <w:r w:rsidRPr="00F41007">
        <w:rPr>
          <w:rStyle w:val="logmacronameautoentry0"/>
        </w:rPr>
        <w:t>{MT_ReColourAcceptedTerms()}</w:t>
      </w:r>
    </w:p>
    <w:p w14:paraId="505F9575" w14:textId="77777777" w:rsidR="00E67803" w:rsidRDefault="00C57E99">
      <w:pPr>
        <w:pStyle w:val="Log-1DONEscript"/>
        <w:numPr>
          <w:ilvl w:val="0"/>
          <w:numId w:val="41"/>
        </w:numPr>
      </w:pPr>
      <w:r>
        <w:t>In TTT, Zeile 586 (›</w:t>
      </w:r>
      <w:r w:rsidRPr="00F41007">
        <w:rPr>
          <w:rStyle w:val="logcharacterstring"/>
        </w:rPr>
        <w:t>Mosul</w:t>
      </w:r>
      <w:r>
        <w:t>‹) 7 mal im Haupttext Markierungen auf ›EN‹ geprüft und gegebenenfalls angepaßt.</w:t>
      </w:r>
      <w:r w:rsidRPr="00F41007">
        <w:rPr>
          <w:rStyle w:val="logmacronameautoentry0"/>
        </w:rPr>
        <w:t>{MT_ReColourAcceptedTerms()}</w:t>
      </w:r>
    </w:p>
    <w:p w14:paraId="7DF5849D" w14:textId="77777777" w:rsidR="00E67803" w:rsidRDefault="00C57E99">
      <w:pPr>
        <w:pStyle w:val="Log-1DONEscript"/>
        <w:numPr>
          <w:ilvl w:val="0"/>
          <w:numId w:val="41"/>
        </w:numPr>
      </w:pPr>
      <w:r>
        <w:t>In TTT, Zeile 590 (›</w:t>
      </w:r>
      <w:r w:rsidRPr="00B81919">
        <w:rPr>
          <w:rStyle w:val="logcharacterstring"/>
        </w:rPr>
        <w:t>Mufti</w:t>
      </w:r>
      <w:r>
        <w:t>‹) 6 mal im Haupttext Markierungen auf ›EN‹ geprüft und gegebenenfalls angepaßt.</w:t>
      </w:r>
      <w:r>
        <w:br/>
        <w:t>Bei 6 Begriffen den Benutzer nach Markierungsanweisungen gefragt.</w:t>
      </w:r>
      <w:r w:rsidRPr="00B81919">
        <w:rPr>
          <w:rStyle w:val="logmacronameautoentry0"/>
        </w:rPr>
        <w:t>{MT_ReColourAcceptedTerms()}</w:t>
      </w:r>
    </w:p>
    <w:p w14:paraId="4EED7671" w14:textId="77777777" w:rsidR="00E67803" w:rsidRDefault="00C57E99">
      <w:pPr>
        <w:pStyle w:val="Log-1DONEscript"/>
        <w:numPr>
          <w:ilvl w:val="0"/>
          <w:numId w:val="41"/>
        </w:numPr>
      </w:pPr>
      <w:r>
        <w:t>In TTT, Zeile 593 (›</w:t>
      </w:r>
      <w:r w:rsidRPr="00B81919">
        <w:rPr>
          <w:rStyle w:val="logcharacterstring"/>
        </w:rPr>
        <w:t>Mu TTT, Zeile</w:t>
      </w:r>
      <w:r>
        <w:t>‹) 4 mal im Haupttext Markierungen auf ›ok‹ geprüft und gegebenenfalls angepaßt.</w:t>
      </w:r>
      <w:r w:rsidRPr="00B81919">
        <w:rPr>
          <w:rStyle w:val="logmacronameautoentry0"/>
        </w:rPr>
        <w:t>{MT_ReColourAcceptedTerms()}</w:t>
      </w:r>
    </w:p>
    <w:p w14:paraId="06E5AD30" w14:textId="77777777" w:rsidR="00E67803" w:rsidRDefault="00C57E99">
      <w:pPr>
        <w:pStyle w:val="Log-1DONEscript"/>
        <w:numPr>
          <w:ilvl w:val="0"/>
          <w:numId w:val="41"/>
        </w:numPr>
      </w:pPr>
      <w:r>
        <w:t>In TTT, Zeile 595 (›</w:t>
      </w:r>
      <w:r w:rsidRPr="00B81919">
        <w:rPr>
          <w:rStyle w:val="logcharacterstring"/>
        </w:rPr>
        <w:t>Mu TTT, Zeile 5</w:t>
      </w:r>
      <w:r>
        <w:t>‹) 2 mal im Haupttext Markierungen auf ›ok‹ geprüft und gegebenenfalls angepaßt.</w:t>
      </w:r>
      <w:r w:rsidRPr="00B81919">
        <w:rPr>
          <w:rStyle w:val="logmacronameautoentry0"/>
        </w:rPr>
        <w:t>{MT_ReColourAcceptedTerms()}</w:t>
      </w:r>
    </w:p>
    <w:p w14:paraId="3431BFA3" w14:textId="77777777" w:rsidR="00E67803" w:rsidRDefault="00C57E99">
      <w:pPr>
        <w:pStyle w:val="Log-1DONEscript"/>
        <w:numPr>
          <w:ilvl w:val="0"/>
          <w:numId w:val="41"/>
        </w:numPr>
      </w:pPr>
      <w:r>
        <w:t>In TTT, Zeile 596 (›</w:t>
      </w:r>
      <w:r w:rsidRPr="00B81919">
        <w:rPr>
          <w:rStyle w:val="logcharacterstring"/>
        </w:rPr>
        <w:t>Mu TTT, Zeile 596</w:t>
      </w:r>
      <w:r>
        <w:t>‹) 2 mal im Haupttext Markierungen auf ›ok‹ geprüft und gegebenenfalls angepaßt.</w:t>
      </w:r>
      <w:r w:rsidRPr="00B81919">
        <w:rPr>
          <w:rStyle w:val="logmacronameautoentry0"/>
        </w:rPr>
        <w:t>{MT_ReColourAcceptedTerms()}</w:t>
      </w:r>
    </w:p>
    <w:p w14:paraId="7391A8B4" w14:textId="77777777" w:rsidR="00E67803" w:rsidRDefault="00C57E99">
      <w:pPr>
        <w:pStyle w:val="Log-1DONEscript"/>
        <w:numPr>
          <w:ilvl w:val="0"/>
          <w:numId w:val="41"/>
        </w:numPr>
      </w:pPr>
      <w:r>
        <w:t>In TTT, Zeile 609 (›</w:t>
      </w:r>
      <w:r w:rsidRPr="00B81919">
        <w:rPr>
          <w:rStyle w:val="logcharacterstring"/>
        </w:rPr>
        <w:t>Mu TTT, Zeile 609 (›Terms()}r</w:t>
      </w:r>
      <w:r w:rsidRPr="00B81919">
        <w:rPr>
          <w:rStyle w:val="logcharacterstring"/>
          <w:rFonts w:hint="eastAsia"/>
        </w:rPr>
        <w:t></w:t>
      </w:r>
      <w:r>
        <w:t>‹) 3 mal im Haupttext Markierungen auf ›ok‹ geprüft und gegebenenfalls angepaßt.</w:t>
      </w:r>
      <w:r w:rsidRPr="00B81919">
        <w:rPr>
          <w:rStyle w:val="logmacronameautoentry0"/>
        </w:rPr>
        <w:t>{MT_ReColourAcceptedTerms()}</w:t>
      </w:r>
    </w:p>
    <w:p w14:paraId="3601EF16" w14:textId="77777777" w:rsidR="00E67803" w:rsidRDefault="00C57E99">
      <w:pPr>
        <w:pStyle w:val="Log-1DONEscript"/>
        <w:numPr>
          <w:ilvl w:val="0"/>
          <w:numId w:val="41"/>
        </w:numPr>
      </w:pPr>
      <w:r>
        <w:t>In TTT, Zeile 612 (›</w:t>
      </w:r>
      <w:r w:rsidRPr="00B81919">
        <w:rPr>
          <w:rStyle w:val="logcharacterstring"/>
        </w:rPr>
        <w:t>Mu TTT, Zeile 612 (›T</w:t>
      </w:r>
      <w:r w:rsidRPr="00B81919">
        <w:rPr>
          <w:rStyle w:val="logcharacterstring"/>
          <w:rFonts w:hint="eastAsia"/>
        </w:rPr>
        <w:t xml:space="preserve"> </w:t>
      </w:r>
      <w:r w:rsidRPr="00B81919">
        <w:rPr>
          <w:rStyle w:val="logcharacterstring"/>
        </w:rPr>
        <w:t>ní</w:t>
      </w:r>
      <w:r>
        <w:t>‹) 2 mal im Haupttext Markierungen auf ›ok‹ geprüft und gegebenenfalls angepaßt.</w:t>
      </w:r>
      <w:r w:rsidRPr="00B81919">
        <w:rPr>
          <w:rStyle w:val="logmacronameautoentry0"/>
        </w:rPr>
        <w:t>{MT_ReColourAcceptedTerms()}</w:t>
      </w:r>
    </w:p>
    <w:p w14:paraId="033DF5D7" w14:textId="77777777" w:rsidR="00E67803" w:rsidRDefault="00C57E99">
      <w:pPr>
        <w:pStyle w:val="Log-1DONEscript"/>
        <w:numPr>
          <w:ilvl w:val="0"/>
          <w:numId w:val="41"/>
        </w:numPr>
      </w:pPr>
      <w:r>
        <w:t>In TTT, Zeile 614 (›</w:t>
      </w:r>
      <w:r w:rsidRPr="00B81919">
        <w:rPr>
          <w:rStyle w:val="logcharacterstring"/>
        </w:rPr>
        <w:t>Mu TTT, Zeile 614 (</w:t>
      </w:r>
      <w:r w:rsidRPr="00B81919">
        <w:rPr>
          <w:rStyle w:val="logcharacterstring"/>
          <w:rFonts w:hint="eastAsia"/>
        </w:rPr>
        <w:t></w:t>
      </w:r>
      <w:r w:rsidRPr="00B81919">
        <w:rPr>
          <w:rStyle w:val="logcharacterstring"/>
        </w:rPr>
        <w:t>alíl</w:t>
      </w:r>
      <w:r>
        <w:t>‹) 2 mal im Haupttext Markierungen auf ›ok‹ geprüft und gegebenenfalls angepaßt.</w:t>
      </w:r>
      <w:r w:rsidRPr="00B81919">
        <w:rPr>
          <w:rStyle w:val="logmacronameautoentry0"/>
        </w:rPr>
        <w:t>{MT_ReColourAcceptedTerms()}</w:t>
      </w:r>
    </w:p>
    <w:p w14:paraId="7B0CDA38" w14:textId="77777777" w:rsidR="00E67803" w:rsidRDefault="00C57E99">
      <w:pPr>
        <w:pStyle w:val="Log-1DONEscript"/>
        <w:numPr>
          <w:ilvl w:val="0"/>
          <w:numId w:val="41"/>
        </w:numPr>
      </w:pPr>
      <w:r>
        <w:t>In TTT, Zeile 625 (›</w:t>
      </w:r>
      <w:r w:rsidRPr="00B81919">
        <w:rPr>
          <w:rStyle w:val="logcharacterstring"/>
        </w:rPr>
        <w:t>Mu TTT, Zeile 625 (›Te</w:t>
      </w:r>
      <w:r w:rsidRPr="00B81919">
        <w:rPr>
          <w:rStyle w:val="logcharacterstring"/>
          <w:rFonts w:hint="eastAsia"/>
        </w:rPr>
        <w:t></w:t>
      </w:r>
      <w:r w:rsidRPr="00B81919">
        <w:rPr>
          <w:rStyle w:val="logcharacterstring"/>
        </w:rPr>
        <w:t>dádí</w:t>
      </w:r>
      <w:r>
        <w:t>‹) 2 mal im Haupttext Markierungen auf ›ok‹ geprüft und gegebenenfalls angepaßt.</w:t>
      </w:r>
      <w:r w:rsidRPr="00B81919">
        <w:rPr>
          <w:rStyle w:val="logmacronameautoentry0"/>
        </w:rPr>
        <w:t>{MT_ReColourAcceptedTerms()}</w:t>
      </w:r>
    </w:p>
    <w:p w14:paraId="371CA17D" w14:textId="77777777" w:rsidR="00E67803" w:rsidRDefault="00C57E99">
      <w:pPr>
        <w:pStyle w:val="Log-1DONEscript"/>
        <w:numPr>
          <w:ilvl w:val="0"/>
          <w:numId w:val="41"/>
        </w:numPr>
      </w:pPr>
      <w:r>
        <w:t>In TTT, Zeile 641 (›</w:t>
      </w:r>
      <w:r w:rsidRPr="00CC04A2">
        <w:rPr>
          <w:rStyle w:val="logcharacterstring"/>
        </w:rPr>
        <w:t>Mullá MuZeile 641 (›Term</w:t>
      </w:r>
      <w:r>
        <w:t>‹) 2 mal im Haupttext Markierungen auf ›ok‹ geprüft und gegebenenfalls angepaßt.</w:t>
      </w:r>
      <w:r w:rsidRPr="00CC04A2">
        <w:rPr>
          <w:rStyle w:val="logmacronameautoentry0"/>
        </w:rPr>
        <w:t>{MT_ReColourAcceptedTerms()}</w:t>
      </w:r>
    </w:p>
    <w:p w14:paraId="606C0EA7" w14:textId="77777777" w:rsidR="00E67803" w:rsidRDefault="00C57E99">
      <w:pPr>
        <w:pStyle w:val="Log-1DONEscript"/>
        <w:numPr>
          <w:ilvl w:val="0"/>
          <w:numId w:val="41"/>
        </w:numPr>
      </w:pPr>
      <w:r>
        <w:t>In TTT, Zeile 721 (›</w:t>
      </w:r>
      <w:r w:rsidRPr="00254961">
        <w:rPr>
          <w:rStyle w:val="logcharacterstring"/>
        </w:rPr>
        <w:t>Risáliy-i-Ayyám-i-Tisʿih</w:t>
      </w:r>
      <w:r>
        <w:t>‹) 2 mal im Haupttext Markierungen auf ›ok‹ geprüft und gegebenenfalls angepaßt.</w:t>
      </w:r>
      <w:r w:rsidRPr="00254961">
        <w:rPr>
          <w:rStyle w:val="logmacronameautoentry0"/>
        </w:rPr>
        <w:t>{MT_ReColourAcceptedTerms()}</w:t>
      </w:r>
    </w:p>
    <w:p w14:paraId="2C7AF922" w14:textId="77777777" w:rsidR="00E67803" w:rsidRDefault="00C57E99">
      <w:pPr>
        <w:pStyle w:val="Log-1DONEscript"/>
        <w:numPr>
          <w:ilvl w:val="0"/>
          <w:numId w:val="41"/>
        </w:numPr>
      </w:pPr>
      <w:r>
        <w:t>In TTT, Zeile 737 (›</w:t>
      </w:r>
      <w:r w:rsidRPr="00B3241B">
        <w:rPr>
          <w:rStyle w:val="logcharacterstring"/>
        </w:rPr>
        <w:t>Sá</w:t>
      </w:r>
      <w:r w:rsidRPr="00B3241B">
        <w:rPr>
          <w:rStyle w:val="logcharacterstring"/>
          <w:rFonts w:hint="eastAsia"/>
        </w:rPr>
        <w:t xml:space="preserve"> </w:t>
      </w:r>
      <w:r w:rsidRPr="00B3241B">
        <w:rPr>
          <w:rStyle w:val="logcharacterstring"/>
        </w:rPr>
        <w:t>jih</w:t>
      </w:r>
      <w:r>
        <w:t>‹) 2 mal im Haupttext Markierungen auf ›ok‹ geprüft und gegebenenfalls angepaßt.</w:t>
      </w:r>
      <w:r w:rsidRPr="00B3241B">
        <w:rPr>
          <w:rStyle w:val="logmacronameautoentry0"/>
        </w:rPr>
        <w:t>{MT_ReColourAcceptedTerms()}</w:t>
      </w:r>
    </w:p>
    <w:p w14:paraId="04B44660" w14:textId="77777777" w:rsidR="00E67803" w:rsidRDefault="00C57E99">
      <w:pPr>
        <w:pStyle w:val="Log-1DONEscript"/>
        <w:numPr>
          <w:ilvl w:val="0"/>
          <w:numId w:val="41"/>
        </w:numPr>
      </w:pPr>
      <w:r>
        <w:t>In TTT, Zeile 786 (›</w:t>
      </w:r>
      <w:r w:rsidRPr="00A94403">
        <w:rPr>
          <w:rStyle w:val="logcharacterstring"/>
        </w:rPr>
        <w:t>Siyyid Mueile 786 (›Terms(</w:t>
      </w:r>
      <w:r>
        <w:t>‹) 7 mal im Haupttext Markierungen auf ›ok‹ geprüft und gegebenenfalls angepaßt.</w:t>
      </w:r>
      <w:r w:rsidRPr="00A94403">
        <w:rPr>
          <w:rStyle w:val="logmacronameautoentry0"/>
        </w:rPr>
        <w:t>{MT_ReColourAcceptedTerms()}</w:t>
      </w:r>
    </w:p>
    <w:p w14:paraId="12FC8D1F" w14:textId="77777777" w:rsidR="00E67803" w:rsidRDefault="00C57E99">
      <w:pPr>
        <w:pStyle w:val="Log-1DONEscript"/>
        <w:numPr>
          <w:ilvl w:val="0"/>
          <w:numId w:val="41"/>
        </w:numPr>
      </w:pPr>
      <w:r>
        <w:t>In TTT, Zeile 788 (›</w:t>
      </w:r>
      <w:r w:rsidRPr="00A94403">
        <w:rPr>
          <w:rStyle w:val="logcharacterstring"/>
        </w:rPr>
        <w:t>Sohrab</w:t>
      </w:r>
      <w:r>
        <w:t>‹) 3 mal im Haupttext Markierungen auf ›--‹ geprüft und gegebenenfalls angepaßt.</w:t>
      </w:r>
      <w:r>
        <w:br/>
        <w:t>Bei 1 Begriffen den Benutzer nach Markierungsanweisungen gefragt.</w:t>
      </w:r>
      <w:r w:rsidRPr="00A94403">
        <w:rPr>
          <w:rStyle w:val="logmacronameautoentry0"/>
        </w:rPr>
        <w:t>{MT_ReColourAcceptedTerms()}</w:t>
      </w:r>
    </w:p>
    <w:p w14:paraId="7DBE933C" w14:textId="77777777" w:rsidR="00E67803" w:rsidRDefault="00C57E99">
      <w:pPr>
        <w:pStyle w:val="Log-1DONEscript"/>
        <w:numPr>
          <w:ilvl w:val="0"/>
          <w:numId w:val="41"/>
        </w:numPr>
      </w:pPr>
      <w:r>
        <w:t>In TTT, Zeile 799 (›</w:t>
      </w:r>
      <w:r w:rsidRPr="00A94403">
        <w:rPr>
          <w:rStyle w:val="logcharacterstring"/>
        </w:rPr>
        <w:t>Sultan</w:t>
      </w:r>
      <w:r>
        <w:t>‹) 14 mal im Haupttext Markierungen auf ›EN‹ geprüft und gegebenenfalls angepaßt.</w:t>
      </w:r>
      <w:r>
        <w:br/>
        <w:t>In TTT, Zeile 799 (›</w:t>
      </w:r>
      <w:r w:rsidRPr="00A94403">
        <w:rPr>
          <w:rStyle w:val="logcharacterstring"/>
        </w:rPr>
        <w:t>Sultan</w:t>
      </w:r>
      <w:r>
        <w:t>‹) 1 mal in den Fußnoten Markierungen auf ›EN‹ geprüft und gegebenenfalls angepaßt.</w:t>
      </w:r>
      <w:r>
        <w:br/>
        <w:t>Bei 15 Begriffen den Benutzer nach Markierungsanweisungen gefragt.</w:t>
      </w:r>
      <w:r w:rsidRPr="00A94403">
        <w:rPr>
          <w:rStyle w:val="logmacronameautoentry0"/>
        </w:rPr>
        <w:t>{MT_ReColourAcceptedTerms()}</w:t>
      </w:r>
    </w:p>
    <w:p w14:paraId="13234EC0" w14:textId="77777777" w:rsidR="00E67803" w:rsidRDefault="00C57E99">
      <w:pPr>
        <w:pStyle w:val="Log-1DONEscript"/>
        <w:numPr>
          <w:ilvl w:val="0"/>
          <w:numId w:val="41"/>
        </w:numPr>
      </w:pPr>
      <w:r>
        <w:t>In TTT, Zeile 801 (›</w:t>
      </w:r>
      <w:r w:rsidRPr="00A94403">
        <w:rPr>
          <w:rStyle w:val="logcharacterstring"/>
        </w:rPr>
        <w:t>Sultan’s</w:t>
      </w:r>
      <w:r>
        <w:t>‹) 2 mal im Haupttext Markierungen auf ›EN‹ geprüft und gegebenenfalls angepaßt.</w:t>
      </w:r>
      <w:r>
        <w:br/>
        <w:t>Bei 2 Begriffen den Benutzer nach Markierungsanweisungen gefragt.</w:t>
      </w:r>
      <w:r w:rsidRPr="00A94403">
        <w:rPr>
          <w:rStyle w:val="logmacronameautoentry0"/>
        </w:rPr>
        <w:t>{MT_ReColourAcceptedTerms()}</w:t>
      </w:r>
    </w:p>
    <w:p w14:paraId="4C90C93B" w14:textId="77777777" w:rsidR="00E67803" w:rsidRDefault="00C57E99">
      <w:pPr>
        <w:pStyle w:val="Log-1DONEscript"/>
        <w:numPr>
          <w:ilvl w:val="0"/>
          <w:numId w:val="41"/>
        </w:numPr>
      </w:pPr>
      <w:r>
        <w:t>In TTT, Zeile 803 (›</w:t>
      </w:r>
      <w:r w:rsidRPr="00A94403">
        <w:rPr>
          <w:rStyle w:val="logcharacterstring"/>
        </w:rPr>
        <w:t>Sultanate</w:t>
      </w:r>
      <w:r>
        <w:t>‹) 2 mal im Haupttext Markierungen auf ›EN‹ geprüft und gegebenenfalls angepaßt.</w:t>
      </w:r>
      <w:r w:rsidRPr="00A94403">
        <w:rPr>
          <w:rStyle w:val="logmacronameautoentry0"/>
        </w:rPr>
        <w:t>{MT_ReColourAcceptedTerms()}</w:t>
      </w:r>
    </w:p>
    <w:p w14:paraId="6984C016" w14:textId="77777777" w:rsidR="00E67803" w:rsidRDefault="00C57E99">
      <w:pPr>
        <w:pStyle w:val="Log-1DONEscript"/>
        <w:numPr>
          <w:ilvl w:val="0"/>
          <w:numId w:val="41"/>
        </w:numPr>
      </w:pPr>
      <w:r>
        <w:t>In TTT, Zeile 804 (›</w:t>
      </w:r>
      <w:r w:rsidRPr="00A94403">
        <w:rPr>
          <w:rStyle w:val="logcharacterstring"/>
        </w:rPr>
        <w:t>Sultanates</w:t>
      </w:r>
      <w:r>
        <w:t>‹) 2 mal im Haupttext Markierungen auf ›EN‹ geprüft und gegebenenfalls angepaßt.</w:t>
      </w:r>
      <w:r>
        <w:br/>
        <w:t>Bei 1 Begriffen den Benutzer nach Markierungsanweisungen gefragt.</w:t>
      </w:r>
      <w:r w:rsidRPr="00A94403">
        <w:rPr>
          <w:rStyle w:val="logmacronameautoentry0"/>
        </w:rPr>
        <w:t>{MT_ReColourAcceptedTerms()}</w:t>
      </w:r>
    </w:p>
    <w:p w14:paraId="24C9FC29" w14:textId="77777777" w:rsidR="00E67803" w:rsidRDefault="00C57E99">
      <w:pPr>
        <w:pStyle w:val="Log-1DONEscript"/>
        <w:numPr>
          <w:ilvl w:val="0"/>
          <w:numId w:val="41"/>
        </w:numPr>
      </w:pPr>
      <w:r>
        <w:t>In TTT, Zeile 819 (›</w:t>
      </w:r>
      <w:r w:rsidRPr="00C030C6">
        <w:rPr>
          <w:rStyle w:val="logcharacterstring"/>
        </w:rPr>
        <w:t>Taft</w:t>
      </w:r>
      <w:r>
        <w:t>‹) 3 mal im Haupttext Markierungen auf ›ok‹ geprüft und gegebenenfalls angepaßt.</w:t>
      </w:r>
      <w:r w:rsidRPr="00C030C6">
        <w:rPr>
          <w:rStyle w:val="logmacronameautoentry0"/>
        </w:rPr>
        <w:t>{MT_ReColourAcceptedTerms()}</w:t>
      </w:r>
    </w:p>
    <w:p w14:paraId="73DB8782" w14:textId="77777777" w:rsidR="00E67803" w:rsidRDefault="00C57E99">
      <w:pPr>
        <w:pStyle w:val="Log-1DONEscript"/>
        <w:numPr>
          <w:ilvl w:val="0"/>
          <w:numId w:val="41"/>
        </w:numPr>
      </w:pPr>
      <w:r>
        <w:t>In TTT, Zeile 820 (›</w:t>
      </w:r>
      <w:r w:rsidRPr="00C030C6">
        <w:rPr>
          <w:rStyle w:val="logcharacterstring"/>
        </w:rPr>
        <w:t>Taherzadeh</w:t>
      </w:r>
      <w:r>
        <w:t>‹) 1 mal im Haupttext Markierungen auf ›--‹ geprüft und gegebenenfalls angepaßt.</w:t>
      </w:r>
      <w:r w:rsidRPr="00C030C6">
        <w:rPr>
          <w:rStyle w:val="logmacronameautoentry0"/>
        </w:rPr>
        <w:t>{MT_ReColourAcceptedTerms()}</w:t>
      </w:r>
    </w:p>
    <w:p w14:paraId="47EA8588" w14:textId="77777777" w:rsidR="00E67803" w:rsidRDefault="00C57E99">
      <w:pPr>
        <w:pStyle w:val="Log-1DONEscript"/>
        <w:numPr>
          <w:ilvl w:val="0"/>
          <w:numId w:val="41"/>
        </w:numPr>
      </w:pPr>
      <w:r>
        <w:t>In TTT, Zeile 825 (›</w:t>
      </w:r>
      <w:r w:rsidRPr="00C030C6">
        <w:rPr>
          <w:rStyle w:val="logcharacterstring"/>
        </w:rPr>
        <w:t>Taqíy-i-Man</w:t>
      </w:r>
      <w:r w:rsidRPr="00C030C6">
        <w:rPr>
          <w:rStyle w:val="logcharacterstring"/>
          <w:rFonts w:hint="eastAsia"/>
        </w:rPr>
        <w:t>q</w:t>
      </w:r>
      <w:r w:rsidRPr="00C030C6">
        <w:rPr>
          <w:rStyle w:val="logcharacterstring"/>
        </w:rPr>
        <w:t>dí</w:t>
      </w:r>
      <w:r>
        <w:t>‹) 2 mal im Haupttext Markierungen auf ›ok‹ geprüft und gegebenenfalls angepaßt.</w:t>
      </w:r>
      <w:r w:rsidRPr="00C030C6">
        <w:rPr>
          <w:rStyle w:val="logmacronameautoentry0"/>
        </w:rPr>
        <w:t>{MT_ReColourAcceptedTerms()}</w:t>
      </w:r>
    </w:p>
    <w:p w14:paraId="0B117D43" w14:textId="77777777" w:rsidR="00E67803" w:rsidRDefault="00C57E99">
      <w:pPr>
        <w:pStyle w:val="Log-1DONEscript"/>
        <w:numPr>
          <w:ilvl w:val="0"/>
          <w:numId w:val="41"/>
        </w:numPr>
      </w:pPr>
      <w:r>
        <w:t>In TTT, Zeile 828 (›</w:t>
      </w:r>
      <w:r w:rsidRPr="00C030C6">
        <w:rPr>
          <w:rStyle w:val="logcharacterstring"/>
        </w:rPr>
        <w:t>Tbilisi</w:t>
      </w:r>
      <w:r>
        <w:t>‹) 3 mal im Haupttext Markierungen auf ›EN‹ geprüft und gegebenenfalls angepaßt.</w:t>
      </w:r>
      <w:r w:rsidRPr="00C030C6">
        <w:rPr>
          <w:rStyle w:val="logmacronameautoentry0"/>
        </w:rPr>
        <w:t>{MT_ReColourAcceptedTerms()}</w:t>
      </w:r>
    </w:p>
    <w:p w14:paraId="38FF386D" w14:textId="77777777" w:rsidR="00E67803" w:rsidRDefault="00C57E99">
      <w:pPr>
        <w:pStyle w:val="Log-1DONEscript"/>
        <w:numPr>
          <w:ilvl w:val="0"/>
          <w:numId w:val="41"/>
        </w:numPr>
      </w:pPr>
      <w:r>
        <w:t>In TTT, Zeile 833 (›</w:t>
      </w:r>
      <w:r w:rsidRPr="00C030C6">
        <w:rPr>
          <w:rStyle w:val="logcharacterstring"/>
        </w:rPr>
        <w:t>turban</w:t>
      </w:r>
      <w:r>
        <w:t>‹) 4 mal im Haupttext Markierungen auf ›EN‹ geprüft und gegebenenfalls angepaßt.</w:t>
      </w:r>
      <w:r>
        <w:br/>
        <w:t>In TTT, Zeile 833 (›</w:t>
      </w:r>
      <w:r w:rsidRPr="00C030C6">
        <w:rPr>
          <w:rStyle w:val="logcharacterstring"/>
        </w:rPr>
        <w:t>turban</w:t>
      </w:r>
      <w:r>
        <w:t>‹) 2 mal in den Fußnoten Markierungen auf ›EN‹ geprüft und gegebenenfalls angepaßt.</w:t>
      </w:r>
      <w:r w:rsidRPr="00C030C6">
        <w:rPr>
          <w:rStyle w:val="logmacronameautoentry0"/>
        </w:rPr>
        <w:t>{MT_ReColourAcceptedTerms()}</w:t>
      </w:r>
    </w:p>
    <w:p w14:paraId="32247335" w14:textId="77777777" w:rsidR="00E67803" w:rsidRDefault="00C57E99">
      <w:pPr>
        <w:pStyle w:val="Log-1DONEscript"/>
        <w:numPr>
          <w:ilvl w:val="0"/>
          <w:numId w:val="41"/>
        </w:numPr>
      </w:pPr>
      <w:r>
        <w:br/>
        <w:t>In TTT, Zeile 834 (›</w:t>
      </w:r>
      <w:r w:rsidRPr="00C030C6">
        <w:rPr>
          <w:rStyle w:val="logcharacterstring"/>
        </w:rPr>
        <w:t>turbans</w:t>
      </w:r>
      <w:r>
        <w:t>‹) 0 mal in den Fußnoten Markierungen auf ›EN‹ geprüft und gegebenenfalls angepaßt.</w:t>
      </w:r>
      <w:r w:rsidRPr="00C030C6">
        <w:rPr>
          <w:rStyle w:val="logmacronameautoentry0"/>
        </w:rPr>
        <w:t>{MT_ReColourAcceptedTerms()}</w:t>
      </w:r>
    </w:p>
    <w:p w14:paraId="3B648847" w14:textId="77777777" w:rsidR="00E67803" w:rsidRDefault="00C57E99">
      <w:pPr>
        <w:pStyle w:val="Log-1DONEscript"/>
        <w:numPr>
          <w:ilvl w:val="0"/>
          <w:numId w:val="41"/>
        </w:numPr>
      </w:pPr>
      <w:r>
        <w:t>In TTT, Zeile 850 (›</w:t>
      </w:r>
      <w:r w:rsidRPr="009B7D8F">
        <w:rPr>
          <w:rStyle w:val="logcharacterstring"/>
        </w:rPr>
        <w:t>Varaqát</w:t>
      </w:r>
      <w:r>
        <w:t>‹) 2 mal im Haupttext Markierungen auf ›ok‹ geprüft und gegebenenfalls angepaßt.</w:t>
      </w:r>
      <w:r>
        <w:br/>
        <w:t>In TTT, Zeile 850 (›</w:t>
      </w:r>
      <w:r w:rsidRPr="009B7D8F">
        <w:rPr>
          <w:rStyle w:val="logcharacterstring"/>
        </w:rPr>
        <w:t>Varaqát</w:t>
      </w:r>
      <w:r>
        <w:t>‹) 1 mal in den Fußnoten Markierungen auf ›ok‹ geprüft und gegebenenfalls angepaßt.</w:t>
      </w:r>
      <w:r w:rsidRPr="009B7D8F">
        <w:rPr>
          <w:rStyle w:val="logmacronameautoentry0"/>
        </w:rPr>
        <w:t>{MT_ReColourAcceptedTerms()}</w:t>
      </w:r>
    </w:p>
    <w:p w14:paraId="1ACCE556" w14:textId="77777777" w:rsidR="00E67803" w:rsidRDefault="00C57E99">
      <w:pPr>
        <w:pStyle w:val="Log-1DONEscript"/>
        <w:numPr>
          <w:ilvl w:val="0"/>
          <w:numId w:val="41"/>
        </w:numPr>
      </w:pPr>
      <w:r>
        <w:t>In TTT, Zeile 852 (›</w:t>
      </w:r>
      <w:r w:rsidRPr="009B7D8F">
        <w:rPr>
          <w:rStyle w:val="logcharacterstring"/>
        </w:rPr>
        <w:t>Va</w:t>
      </w:r>
      <w:r w:rsidRPr="009B7D8F">
        <w:rPr>
          <w:rStyle w:val="logcharacterstring"/>
          <w:rFonts w:hint="eastAsia"/>
        </w:rPr>
        <w:t>TT,</w:t>
      </w:r>
      <w:r>
        <w:t>‹) 2 mal im Haupttext Markierungen auf ›ok‹ geprüft und gegebenenfalls angepaßt.</w:t>
      </w:r>
      <w:r w:rsidRPr="009B7D8F">
        <w:rPr>
          <w:rStyle w:val="logmacronameautoentry0"/>
        </w:rPr>
        <w:t>{MT_ReColourAcceptedTerms()}</w:t>
      </w:r>
    </w:p>
    <w:p w14:paraId="4186CA0A" w14:textId="77777777" w:rsidR="00E67803" w:rsidRDefault="00C57E99">
      <w:pPr>
        <w:pStyle w:val="Log-1DONEscript"/>
        <w:numPr>
          <w:ilvl w:val="0"/>
          <w:numId w:val="41"/>
        </w:numPr>
      </w:pPr>
      <w:r>
        <w:t>In TTT, Zeile 853 (›</w:t>
      </w:r>
      <w:r w:rsidRPr="009B7D8F">
        <w:rPr>
          <w:rStyle w:val="logcharacterstring"/>
        </w:rPr>
        <w:t>vizier</w:t>
      </w:r>
      <w:r>
        <w:t>‹) 3 mal im Haupttext Markierungen auf ›EN‹ geprüft und gegebenenfalls angepaßt.</w:t>
      </w:r>
      <w:r w:rsidRPr="009B7D8F">
        <w:rPr>
          <w:rStyle w:val="logmacronameautoentry0"/>
        </w:rPr>
        <w:t>{MT_ReColourAcceptedTerms()}</w:t>
      </w:r>
    </w:p>
    <w:p w14:paraId="6B01CB81" w14:textId="77777777" w:rsidR="00E67803" w:rsidRDefault="00C57E99">
      <w:pPr>
        <w:pStyle w:val="Log-1DONEscript"/>
        <w:numPr>
          <w:ilvl w:val="0"/>
          <w:numId w:val="41"/>
        </w:numPr>
      </w:pPr>
      <w:r>
        <w:t>In TTT, Zeile 854 (›</w:t>
      </w:r>
      <w:r w:rsidRPr="009B7D8F">
        <w:rPr>
          <w:rStyle w:val="logcharacterstring"/>
        </w:rPr>
        <w:t>Vizir</w:t>
      </w:r>
      <w:r>
        <w:t>‹) 2 mal im Haupttext Markierungen auf ›EN‹ geprüft und gegebenenfalls angepaßt.</w:t>
      </w:r>
      <w:r>
        <w:br/>
        <w:t>In TTT, Zeile 854 (›</w:t>
      </w:r>
      <w:r w:rsidRPr="009B7D8F">
        <w:rPr>
          <w:rStyle w:val="logcharacterstring"/>
        </w:rPr>
        <w:t>Vizir</w:t>
      </w:r>
      <w:r>
        <w:t>‹) 1 mal in den Fußnoten Markierungen auf ›EN‹ geprüft und gegebenenfalls angepaßt.</w:t>
      </w:r>
      <w:r w:rsidRPr="009B7D8F">
        <w:rPr>
          <w:rStyle w:val="logmacronameautoentry0"/>
        </w:rPr>
        <w:t>{MT_ReColourAcceptedTerms()}</w:t>
      </w:r>
    </w:p>
    <w:p w14:paraId="3EE906F4" w14:textId="77777777" w:rsidR="00E67803" w:rsidRDefault="00C57E99">
      <w:pPr>
        <w:pStyle w:val="Log-1DONEscript"/>
        <w:numPr>
          <w:ilvl w:val="0"/>
          <w:numId w:val="41"/>
        </w:numPr>
      </w:pPr>
      <w:r>
        <w:t>In TTT, Zeile 892 (›</w:t>
      </w:r>
      <w:r w:rsidRPr="0052261D">
        <w:rPr>
          <w:rStyle w:val="logcharacterstring"/>
          <w:rFonts w:hint="eastAsia"/>
        </w:rPr>
        <w:t xml:space="preserve"> </w:t>
      </w:r>
      <w:r w:rsidRPr="0052261D">
        <w:rPr>
          <w:rStyle w:val="logcharacterstring"/>
        </w:rPr>
        <w:t>dem</w:t>
      </w:r>
      <w:r>
        <w:t>‹) 2 mal im Haupttext Markierungen auf ›ok‹ geprüft und gegebenenfalls angepaßt.</w:t>
      </w:r>
      <w:r w:rsidRPr="0052261D">
        <w:rPr>
          <w:rStyle w:val="logmacronameautoentry0"/>
        </w:rPr>
        <w:t>{MT_ReColourAcceptedTerms()}</w:t>
      </w:r>
    </w:p>
    <w:p w14:paraId="0CBC987C" w14:textId="77777777" w:rsidR="00E67803" w:rsidRDefault="00C57E99">
      <w:pPr>
        <w:pStyle w:val="Log-1DONEscript"/>
        <w:numPr>
          <w:ilvl w:val="0"/>
          <w:numId w:val="41"/>
        </w:numPr>
      </w:pPr>
      <w:r>
        <w:t>In TTT, Zeile 926 (›</w:t>
      </w:r>
      <w:r w:rsidRPr="002A60F3">
        <w:rPr>
          <w:rStyle w:val="logcharacterstring"/>
          <w:rFonts w:hint="eastAsia"/>
        </w:rPr>
        <w:t></w:t>
      </w:r>
      <w:r w:rsidRPr="002A60F3">
        <w:rPr>
          <w:rStyle w:val="logcharacterstring"/>
        </w:rPr>
        <w:t>ay</w:t>
      </w:r>
      <w:r w:rsidRPr="002A60F3">
        <w:rPr>
          <w:rStyle w:val="logcharacterstring"/>
          <w:rFonts w:hint="eastAsia"/>
        </w:rPr>
        <w:t></w:t>
      </w:r>
      <w:r w:rsidRPr="002A60F3">
        <w:rPr>
          <w:rStyle w:val="logcharacterstring"/>
        </w:rPr>
        <w:t xml:space="preserve"> KáTTT</w:t>
      </w:r>
      <w:r>
        <w:t>‹) 5 mal im Haupttext Markierungen auf ›ok‹ geprüft und gegebenenfalls angepaßt.</w:t>
      </w:r>
      <w:r>
        <w:br/>
        <w:t>In TTT, Zeile 926 (›</w:t>
      </w:r>
      <w:r w:rsidRPr="002A60F3">
        <w:rPr>
          <w:rStyle w:val="logcharacterstring"/>
          <w:rFonts w:hint="eastAsia"/>
        </w:rPr>
        <w:t></w:t>
      </w:r>
      <w:r w:rsidRPr="002A60F3">
        <w:rPr>
          <w:rStyle w:val="logcharacterstring"/>
        </w:rPr>
        <w:t>ay</w:t>
      </w:r>
      <w:r w:rsidRPr="002A60F3">
        <w:rPr>
          <w:rStyle w:val="logcharacterstring"/>
          <w:rFonts w:hint="eastAsia"/>
        </w:rPr>
        <w:t></w:t>
      </w:r>
      <w:r w:rsidRPr="002A60F3">
        <w:rPr>
          <w:rStyle w:val="logcharacterstring"/>
        </w:rPr>
        <w:t xml:space="preserve"> Ká TT</w:t>
      </w:r>
      <w:r>
        <w:t>‹) 1 mal in den Fußnoten Markierungen auf ›ok‹ geprüft und gegebenenfalls angepaßt.</w:t>
      </w:r>
      <w:r w:rsidRPr="002A60F3">
        <w:rPr>
          <w:rStyle w:val="logmacronameautoentry0"/>
        </w:rPr>
        <w:t>{MT_ReColourAcceptedTerms()}</w:t>
      </w:r>
    </w:p>
    <w:p w14:paraId="3A32785B" w14:textId="77777777" w:rsidR="00E67803" w:rsidRDefault="00C57E99">
      <w:pPr>
        <w:pStyle w:val="Log-1DONEscript"/>
        <w:numPr>
          <w:ilvl w:val="0"/>
          <w:numId w:val="41"/>
        </w:numPr>
      </w:pPr>
      <w:r>
        <w:t xml:space="preserve">In einem Nicht-ebf-Font dargestellte diakritische Zeichen innerhalb der Main text storyvon Zeichenposition 0 bis Zeichenposition 1632146 mittels Makro </w:t>
      </w:r>
      <w:r w:rsidRPr="00865A8E">
        <w:rPr>
          <w:rStyle w:val="logmacroname"/>
        </w:rPr>
        <w:t>MT_ReinstateEbf()</w:t>
      </w:r>
      <w:r>
        <w:t xml:space="preserve"> wieder an Umgebungsschrift angepaßt. </w:t>
      </w:r>
      <w:r>
        <w:br/>
        <w:t>1506 Fälle geprüft</w:t>
      </w:r>
      <w:r>
        <w:br/>
        <w:t>25 Fälle korrigiert - NICHT als Überarbeitung markiert!</w:t>
      </w:r>
      <w:r w:rsidRPr="00865A8E">
        <w:rPr>
          <w:rStyle w:val="logmacronameautoentry0"/>
        </w:rPr>
        <w:t>{AutoEntry MR_ReinstateEbf}</w:t>
      </w:r>
    </w:p>
    <w:p w14:paraId="3D401473" w14:textId="77777777" w:rsidR="00E67803" w:rsidRDefault="00C57E99">
      <w:pPr>
        <w:pStyle w:val="Log-1generalremarks"/>
      </w:pPr>
      <w:r>
        <w:t xml:space="preserve">Die Logbucheinträge des Skriptes </w:t>
      </w:r>
      <w:r w:rsidRPr="00CF5CB3">
        <w:rPr>
          <w:rStyle w:val="logmacroname"/>
        </w:rPr>
        <w:t>MT_ReColourAcceptedTerms()</w:t>
      </w:r>
      <w:r>
        <w:t xml:space="preserve"> erscheinen nach dem Speichern und Wiederöffnen der Datei völlig durcheinandergewürfelt. Ist mir völlig unklar, woran das liegt. Bisher habe ich im Text selbst noch keine solchen Veränderungen festgestellt.</w:t>
      </w:r>
    </w:p>
    <w:p w14:paraId="5E5D4E00" w14:textId="77777777" w:rsidR="00E67803" w:rsidRDefault="00C57E99">
      <w:pPr>
        <w:pStyle w:val="Log-2DONEscript"/>
        <w:numPr>
          <w:ilvl w:val="1"/>
          <w:numId w:val="41"/>
        </w:numPr>
        <w:ind w:left="1020" w:hanging="340"/>
      </w:pPr>
      <w:r>
        <w:t xml:space="preserve">3122 Absatzmarken überprüft. Darauf waren 0 Löschungen markiert (u.U. mehrfach auf einem Absatz). </w:t>
      </w:r>
      <w:r w:rsidRPr="00D80889">
        <w:rPr>
          <w:rStyle w:val="logmacronameautoentry0"/>
        </w:rPr>
        <w:t>{AutoEntry MT_BuildParagraphStructureFromChapterIDs}</w:t>
      </w:r>
    </w:p>
    <w:p w14:paraId="3C86481E" w14:textId="77777777" w:rsidR="00E67803" w:rsidRDefault="00C57E99">
      <w:pPr>
        <w:pStyle w:val="Log-3DONEscript"/>
        <w:numPr>
          <w:ilvl w:val="2"/>
          <w:numId w:val="41"/>
        </w:numPr>
      </w:pPr>
      <w:r>
        <w:t>Auf den 3122 überprüften Absatzmarken wurde</w:t>
      </w:r>
      <w:r>
        <w:br/>
        <w:t xml:space="preserve">5 mal eine Zeichenformatvorlage zurückgesetzt. </w:t>
      </w:r>
      <w:r w:rsidRPr="00D80889">
        <w:rPr>
          <w:rStyle w:val="logmacronameautoentry0"/>
        </w:rPr>
        <w:t>{AutoEntry MT_BuildParagraphStructureFromChapterIDs}</w:t>
      </w:r>
    </w:p>
    <w:p w14:paraId="068972E1" w14:textId="77777777" w:rsidR="00E67803" w:rsidRDefault="00C57E99">
      <w:pPr>
        <w:pStyle w:val="Log-2DONEscript"/>
        <w:numPr>
          <w:ilvl w:val="1"/>
          <w:numId w:val="41"/>
        </w:numPr>
        <w:ind w:left="1020" w:hanging="340"/>
      </w:pPr>
      <w:r>
        <w:t>124 Absatz-IDs anhand der Kapitelstruktur generiert, davon 124 schon existente Absatz-IDs korrigiert.</w:t>
      </w:r>
      <w:r>
        <w:br/>
        <w:t>Start bei: CoB_4:0, Ende bei: CoB_5:0.</w:t>
      </w:r>
      <w:r>
        <w:br/>
        <w:t>Script an folgenden Stellen unterbrochen:CoB_:5:0</w:t>
      </w:r>
      <w:r>
        <w:br/>
      </w:r>
      <w:r w:rsidRPr="00D80889">
        <w:rPr>
          <w:rStyle w:val="logmacronameautoentry0"/>
        </w:rPr>
        <w:t>{AutoEntry MT_BuildParagraphStructureFromChapterIDs}</w:t>
      </w:r>
    </w:p>
    <w:p w14:paraId="6208DC41" w14:textId="77777777" w:rsidR="00E67803" w:rsidRDefault="00C57E99">
      <w:pPr>
        <w:pStyle w:val="Log-3DONEscript"/>
        <w:numPr>
          <w:ilvl w:val="2"/>
          <w:numId w:val="41"/>
        </w:numPr>
      </w:pPr>
      <w:r>
        <w:t>Änderungen am Text als Überarbeitungsmarkierungen aufgezeichnet.</w:t>
      </w:r>
      <w:r w:rsidRPr="00D80889">
        <w:rPr>
          <w:rStyle w:val="logmacronameautoentry0"/>
        </w:rPr>
        <w:t>{AutoEntry MT_BuildParagraphStructureFromChapterIDs}</w:t>
      </w:r>
    </w:p>
    <w:p w14:paraId="08F6A480" w14:textId="77777777" w:rsidR="00E67803" w:rsidRDefault="00C57E99">
      <w:pPr>
        <w:pStyle w:val="Log-3DONEscript"/>
        <w:numPr>
          <w:ilvl w:val="2"/>
          <w:numId w:val="41"/>
        </w:numPr>
      </w:pPr>
      <w:r>
        <w:t>Einfügeort der einzelnen Absatz-IDs manuell bestätigt.</w:t>
      </w:r>
      <w:r w:rsidRPr="00D80889">
        <w:rPr>
          <w:rStyle w:val="logmacronameautoentry0"/>
        </w:rPr>
        <w:t>{AutoEntry MT_BuildParagraphStructureFromChapterIDs}</w:t>
      </w:r>
    </w:p>
    <w:p w14:paraId="791171C7" w14:textId="77777777" w:rsidR="00E67803" w:rsidRDefault="00C57E99">
      <w:pPr>
        <w:pStyle w:val="Log-3DONEscript"/>
        <w:numPr>
          <w:ilvl w:val="2"/>
          <w:numId w:val="41"/>
        </w:numPr>
      </w:pPr>
      <w:r>
        <w:t>Vor Dateieinde abgebrochen.</w:t>
      </w:r>
      <w:r w:rsidRPr="00D80889">
        <w:rPr>
          <w:rStyle w:val="logmacronameautoentry0"/>
        </w:rPr>
        <w:t>{AutoEntry MT_BuildParagraphStructureFromChapterIDs}</w:t>
      </w:r>
    </w:p>
    <w:p w14:paraId="2D46D0BC" w14:textId="77777777" w:rsidR="00E67803" w:rsidRDefault="00C57E99">
      <w:pPr>
        <w:pStyle w:val="Log-1DONEscript"/>
        <w:numPr>
          <w:ilvl w:val="0"/>
          <w:numId w:val="41"/>
        </w:numPr>
      </w:pPr>
      <w:r>
        <w:t>In TTT, Zeile 504 (›</w:t>
      </w:r>
      <w:r w:rsidRPr="009D7B31">
        <w:rPr>
          <w:rStyle w:val="logcharacterstring"/>
        </w:rPr>
        <w:t>Medina</w:t>
      </w:r>
      <w:r>
        <w:t>‹) 4 mal im Haupttext Markierungen auf ›EN‹ geprüft und gegebenenfalls angepaßt.</w:t>
      </w:r>
      <w:r w:rsidRPr="009D7B31">
        <w:rPr>
          <w:rStyle w:val="logmacronameautoentry0"/>
        </w:rPr>
        <w:t>{MT_ReColourAcceptedTerms()}</w:t>
      </w:r>
    </w:p>
    <w:p w14:paraId="10C29670" w14:textId="77777777" w:rsidR="00E67803" w:rsidRDefault="00C57E99">
      <w:pPr>
        <w:pStyle w:val="Log-1DONEscript"/>
        <w:numPr>
          <w:ilvl w:val="0"/>
          <w:numId w:val="41"/>
        </w:numPr>
      </w:pPr>
      <w:r>
        <w:t>In TTT, Zeile  (›</w:t>
      </w:r>
      <w:r w:rsidRPr="00890123">
        <w:rPr>
          <w:rStyle w:val="logcharacterstring"/>
        </w:rPr>
        <w:t>ok</w:t>
      </w:r>
      <w:r>
        <w:t>‹)  mal im Haupttext Markierungen auf ›‹ geprüft und gegebenenfalls angepaßt.</w:t>
      </w:r>
      <w:r>
        <w:br/>
        <w:t>In TTT, Zeile  (›</w:t>
      </w:r>
      <w:r w:rsidRPr="00890123">
        <w:rPr>
          <w:rStyle w:val="logcharacterstring"/>
        </w:rPr>
        <w:t>ok</w:t>
      </w:r>
      <w:r>
        <w:t>‹) 0 mal in den Fußnoten Markierungen auf ›‹ geprüft und gegebenenfalls angepaßt.</w:t>
      </w:r>
      <w:r w:rsidRPr="00890123">
        <w:rPr>
          <w:rStyle w:val="logmacronameautoentry0"/>
        </w:rPr>
        <w:t>{MT_ReColourAcceptedTerms()}</w:t>
      </w:r>
    </w:p>
    <w:p w14:paraId="14120DDF" w14:textId="77777777" w:rsidR="00E67803" w:rsidRDefault="00C57E99">
      <w:pPr>
        <w:pStyle w:val="Log-1DONEscript"/>
        <w:numPr>
          <w:ilvl w:val="0"/>
          <w:numId w:val="41"/>
        </w:numPr>
      </w:pPr>
      <w:r>
        <w:t>In TTT, Zeile 652 (›</w:t>
      </w:r>
      <w:r w:rsidRPr="00890123">
        <w:rPr>
          <w:rStyle w:val="logcharacterstring"/>
        </w:rPr>
        <w:t>Munavvar</w:t>
      </w:r>
      <w:r>
        <w:t>‹) 1 mal im Haupttext Markierungen auf ›ok‹ geprüft und gegebenenfalls angepaßt.</w:t>
      </w:r>
      <w:r w:rsidRPr="00890123">
        <w:rPr>
          <w:rStyle w:val="logmacronameautoentry0"/>
        </w:rPr>
        <w:t>{MT_ReColourAcceptedTerms()}</w:t>
      </w:r>
    </w:p>
    <w:p w14:paraId="13AAECEC" w14:textId="77777777" w:rsidR="00E67803" w:rsidRDefault="00C57E99">
      <w:pPr>
        <w:pStyle w:val="Log-1DONEscript"/>
        <w:numPr>
          <w:ilvl w:val="0"/>
          <w:numId w:val="41"/>
        </w:numPr>
      </w:pPr>
      <w:r>
        <w:t>In TTT, Zeile 736 (›</w:t>
      </w:r>
      <w:r w:rsidRPr="003B7D90">
        <w:rPr>
          <w:rStyle w:val="logcharacterstring"/>
        </w:rPr>
        <w:t>Ruhi’s</w:t>
      </w:r>
      <w:r>
        <w:t>‹)  mal im Haupttext Markierungen auf ›EX‹ geprüft und gegebenenfalls angepaßt.</w:t>
      </w:r>
      <w:r>
        <w:br/>
        <w:t>Bei 2 Begriffen den Benutzer nach Markierungsanweisungen gefragt.</w:t>
      </w:r>
      <w:r>
        <w:br/>
      </w:r>
      <w:r w:rsidRPr="003B7D90">
        <w:rPr>
          <w:rStyle w:val="logmacronameautoentry0"/>
        </w:rPr>
        <w:t>{MT_ReColourAcceptedTerms()}</w:t>
      </w:r>
    </w:p>
    <w:p w14:paraId="1F4FC319" w14:textId="77777777" w:rsidR="00E67803" w:rsidRDefault="00C57E99">
      <w:pPr>
        <w:pStyle w:val="Log-1DONEscript"/>
        <w:numPr>
          <w:ilvl w:val="0"/>
          <w:numId w:val="41"/>
        </w:numPr>
      </w:pPr>
      <w:r>
        <w:t>In TTT, Zeile 841 (›</w:t>
      </w:r>
      <w:r w:rsidRPr="00767854">
        <w:rPr>
          <w:rStyle w:val="logcharacterstring"/>
        </w:rPr>
        <w:t>Turk</w:t>
      </w:r>
      <w:r>
        <w:t>‹) 4 mal im Haupttext Markierungen auf ›EN‹ geprüft und gegebenenfalls angepaßt.</w:t>
      </w:r>
      <w:r>
        <w:br/>
        <w:t>In TTT, Zeile 841 (›</w:t>
      </w:r>
      <w:r w:rsidRPr="00767854">
        <w:rPr>
          <w:rStyle w:val="logcharacterstring"/>
        </w:rPr>
        <w:t>Turk</w:t>
      </w:r>
      <w:r>
        <w:t>‹) 0 mal in den Fußnoten Markierungen auf ›EN‹ geprüft und gegebenenfalls angepaßt.</w:t>
      </w:r>
      <w:r>
        <w:br/>
        <w:t>Bei 2 Begriffen den Benutzer nach Markierungsanweisungen gefragt.</w:t>
      </w:r>
      <w:r>
        <w:br/>
      </w:r>
      <w:r w:rsidRPr="00767854">
        <w:rPr>
          <w:rStyle w:val="logmacronameautoentry0"/>
        </w:rPr>
        <w:t>{MT_ReColourAcceptedTerms()}</w:t>
      </w:r>
    </w:p>
    <w:p w14:paraId="51FC53BF" w14:textId="77777777" w:rsidR="00E67803" w:rsidRDefault="00C57E99">
      <w:pPr>
        <w:pStyle w:val="Log-1DONEscript"/>
        <w:numPr>
          <w:ilvl w:val="0"/>
          <w:numId w:val="41"/>
        </w:numPr>
      </w:pPr>
      <w:r>
        <w:t>In TTT, Zeile 843 (›</w:t>
      </w:r>
      <w:r w:rsidRPr="00767854">
        <w:rPr>
          <w:rStyle w:val="logcharacterstring"/>
        </w:rPr>
        <w:t>Turks</w:t>
      </w:r>
      <w:r>
        <w:t>‹) 5 mal im Haupttext Markierungen auf ›EN‹ geprüft und gegebenenfalls angepaßt.</w:t>
      </w:r>
      <w:r>
        <w:br/>
        <w:t>Bei 4 Begriffen den Benutzer nach Markierungsanweisungen gefragt.</w:t>
      </w:r>
      <w:r>
        <w:br/>
      </w:r>
      <w:r w:rsidRPr="00767854">
        <w:rPr>
          <w:rStyle w:val="logmacronameautoentry0"/>
        </w:rPr>
        <w:t>{MT_ReColourAcceptedTerms()}</w:t>
      </w:r>
    </w:p>
    <w:p w14:paraId="5825B308" w14:textId="77777777" w:rsidR="00E67803" w:rsidRDefault="00C57E99">
      <w:pPr>
        <w:pStyle w:val="Log-1DONE"/>
        <w:jc w:val="both"/>
      </w:pPr>
      <w:r>
        <w:t xml:space="preserve">par-tags aktualisiert: </w:t>
      </w:r>
    </w:p>
    <w:p w14:paraId="39522248" w14:textId="77777777" w:rsidR="00C57E99" w:rsidRDefault="00C57E99" w:rsidP="00C57E99">
      <w:pPr>
        <w:pStyle w:val="Log-2DONE"/>
      </w:pPr>
      <w:r w:rsidRPr="002F7778">
        <w:rPr>
          <w:rStyle w:val="logcharacterstring"/>
        </w:rPr>
        <w:t>›A.Taherzadeh_CoB‹</w:t>
      </w:r>
      <w:r>
        <w:t xml:space="preserve"> global ersetzt durch </w:t>
      </w:r>
      <w:r w:rsidRPr="002F7778">
        <w:rPr>
          <w:rStyle w:val="logcharacterstring"/>
        </w:rPr>
        <w:t>›TaherzadehA_Covenant‹</w:t>
      </w:r>
      <w:r>
        <w:t xml:space="preserve"> </w:t>
      </w:r>
    </w:p>
    <w:p w14:paraId="1EF9FEF9" w14:textId="77777777" w:rsidR="00C57E99" w:rsidRDefault="00C57E99" w:rsidP="00C57E99">
      <w:pPr>
        <w:pStyle w:val="Log-2DONE"/>
      </w:pPr>
      <w:r w:rsidRPr="002F7778">
        <w:rPr>
          <w:rStyle w:val="logcharacterstring"/>
        </w:rPr>
        <w:t>›TaherzadehA_CoB‹</w:t>
      </w:r>
      <w:r>
        <w:t xml:space="preserve"> global ersetzt durch </w:t>
      </w:r>
      <w:r w:rsidRPr="002F7778">
        <w:rPr>
          <w:rStyle w:val="logcharacterstring"/>
        </w:rPr>
        <w:t>›TaherzadehA_Covenant‹</w:t>
      </w:r>
      <w:r>
        <w:t xml:space="preserve"> </w:t>
      </w:r>
    </w:p>
    <w:p w14:paraId="77B74FA0" w14:textId="77777777" w:rsidR="00C57E99" w:rsidRDefault="00C57E99" w:rsidP="00C57E99">
      <w:pPr>
        <w:pStyle w:val="Log-2DONE"/>
      </w:pPr>
      <w:r w:rsidRPr="00B92412">
        <w:rPr>
          <w:rStyle w:val="logcharacterstring"/>
        </w:rPr>
        <w:t>[VersionDate]</w:t>
      </w:r>
      <w:r>
        <w:t xml:space="preserve"> global ersetzt durch </w:t>
      </w:r>
      <w:r w:rsidRPr="00B92412">
        <w:rPr>
          <w:rStyle w:val="logcharacterstring"/>
        </w:rPr>
        <w:t>19920000</w:t>
      </w:r>
    </w:p>
    <w:p w14:paraId="4E769DAB" w14:textId="77777777" w:rsidR="00C57E99" w:rsidRDefault="00C57E99" w:rsidP="00C57E99">
      <w:pPr>
        <w:pStyle w:val="Log-3leftUNDONE"/>
      </w:pPr>
      <w:r>
        <w:t>›.Quote1st‹ is no valid style name, neither in the document nor in the template!</w:t>
      </w:r>
      <w:r w:rsidRPr="00A25190">
        <w:rPr>
          <w:rStyle w:val="logmacronameautoentry0"/>
        </w:rPr>
        <w:t>{AutoEntry MTS_AddMissingStyleFromTemplate}</w:t>
      </w:r>
    </w:p>
    <w:p w14:paraId="378B7C5E" w14:textId="77777777" w:rsidR="00C57E99" w:rsidRDefault="00C57E99" w:rsidP="00C57E99">
      <w:pPr>
        <w:pStyle w:val="Log-3leftUNDONE"/>
      </w:pPr>
      <w:r>
        <w:t>›.Quote1st‹ is no valid style name, neither in the document nor in the template!</w:t>
      </w:r>
      <w:r w:rsidRPr="00A25190">
        <w:rPr>
          <w:rStyle w:val="logmacronameautoentry0"/>
        </w:rPr>
        <w:t>{AutoEntry MTS_AddMissingStyleFromTemplate}</w:t>
      </w:r>
    </w:p>
    <w:p w14:paraId="7D2EF46B" w14:textId="77777777" w:rsidR="00E67803" w:rsidRDefault="00C57E99">
      <w:pPr>
        <w:pStyle w:val="Log-1programcrash"/>
      </w:pPr>
      <w:r>
        <w:t>Crash nach abgebrochener Endlosschleife eines Skriptes</w:t>
      </w:r>
    </w:p>
    <w:p w14:paraId="0D6397A6" w14:textId="77777777" w:rsidR="00E67803" w:rsidRDefault="00C57E99">
      <w:pPr>
        <w:pStyle w:val="Log-2programcrash"/>
      </w:pPr>
      <w:r>
        <w:t xml:space="preserve">Letzte vom Benutzer gespeicherte Datei von 2015-03-19, 16:40, </w:t>
      </w:r>
      <w:r w:rsidRPr="008B0705">
        <w:rPr>
          <w:rStyle w:val="logfilename"/>
        </w:rPr>
        <w:t>gespeichert als Covenant of Baha'u'llah EN - compared - (2015-03-19, 16.40).docm</w:t>
      </w:r>
      <w:r>
        <w:t>.</w:t>
      </w:r>
    </w:p>
    <w:p w14:paraId="40BD68A3" w14:textId="77777777" w:rsidR="00E67803" w:rsidRDefault="00C57E99">
      <w:pPr>
        <w:pStyle w:val="Log-2programcrash"/>
      </w:pPr>
      <w:r>
        <w:t xml:space="preserve">Automatisch gespeicherte Datei von 2015-03-19, 19:06 vorhanden, gespeichert als </w:t>
      </w:r>
      <w:r w:rsidRPr="00F203DB">
        <w:rPr>
          <w:rStyle w:val="logfilename"/>
        </w:rPr>
        <w:t>Covenant of Baha'u'llah EN - compared - ongoing.doc</w:t>
      </w:r>
      <w:r>
        <w:rPr>
          <w:rStyle w:val="logfilename"/>
        </w:rPr>
        <w:t>m</w:t>
      </w:r>
      <w:r>
        <w:t>.</w:t>
      </w:r>
    </w:p>
    <w:p w14:paraId="3D640AEF" w14:textId="77777777" w:rsidR="00E67803" w:rsidRDefault="00C57E99">
      <w:pPr>
        <w:pStyle w:val="Log-2programcrash"/>
      </w:pPr>
      <w:r>
        <w:t xml:space="preserve">Änderungen in der Datei lassen sich nicht speichern, daher Inhalt der Datei in eine leere Datei kopiert und diese unter dem Namen </w:t>
      </w:r>
      <w:r w:rsidRPr="00F203DB">
        <w:rPr>
          <w:rStyle w:val="logfilename"/>
        </w:rPr>
        <w:t>Covenant of Baha'u'llah EN - compared - ongoing</w:t>
      </w:r>
      <w:r>
        <w:rPr>
          <w:rStyle w:val="logfilename"/>
        </w:rPr>
        <w:t>1</w:t>
      </w:r>
      <w:r w:rsidRPr="00F203DB">
        <w:rPr>
          <w:rStyle w:val="logfilename"/>
        </w:rPr>
        <w:t>.doc</w:t>
      </w:r>
      <w:r>
        <w:rPr>
          <w:rStyle w:val="logfilename"/>
        </w:rPr>
        <w:t>m</w:t>
      </w:r>
      <w:r>
        <w:t xml:space="preserve"> gespeichert.</w:t>
      </w:r>
    </w:p>
    <w:p w14:paraId="420444DF" w14:textId="77777777" w:rsidR="00C57E99" w:rsidRPr="007D69F7" w:rsidRDefault="00C57E99" w:rsidP="00C57E99">
      <w:pPr>
        <w:pStyle w:val="Log-3DONEscript"/>
        <w:numPr>
          <w:ilvl w:val="2"/>
          <w:numId w:val="41"/>
        </w:numPr>
      </w:pPr>
      <w:r>
        <w:t xml:space="preserve">Modified VB-Modules mittels Makro </w:t>
      </w:r>
      <w:r w:rsidRPr="007D69F7">
        <w:rPr>
          <w:rStyle w:val="logmacroname"/>
        </w:rPr>
        <w:t>MT_CreateStandardVBModules()</w:t>
      </w:r>
      <w:r>
        <w:t xml:space="preserve"> </w:t>
      </w:r>
      <w:r w:rsidRPr="007D69F7">
        <w:rPr>
          <w:rStyle w:val="logmacronameautoentry0"/>
        </w:rPr>
        <w:t>{AutoEntry MT_CreateStandardMastertextVBModules}</w:t>
      </w:r>
    </w:p>
    <w:p w14:paraId="38D2F4E1" w14:textId="77777777" w:rsidR="00C57E99" w:rsidRPr="007D69F7" w:rsidRDefault="00C57E99" w:rsidP="00C57E99">
      <w:pPr>
        <w:pStyle w:val="Log-4DONEscript"/>
        <w:numPr>
          <w:ilvl w:val="3"/>
          <w:numId w:val="41"/>
        </w:numPr>
      </w:pPr>
      <w:r>
        <w:t>Added empty VB-Module ›NewMacros‹</w:t>
      </w:r>
      <w:r w:rsidRPr="007D69F7">
        <w:rPr>
          <w:rStyle w:val="logmacronameautoentry0"/>
        </w:rPr>
        <w:t>{AutoEntry MT_CreateStandardMastertextVBModules}</w:t>
      </w:r>
    </w:p>
    <w:p w14:paraId="10093BBA" w14:textId="77777777" w:rsidR="00C57E99" w:rsidRPr="007D69F7" w:rsidRDefault="00C57E99" w:rsidP="00C57E99">
      <w:pPr>
        <w:pStyle w:val="Log-4DONEscript"/>
        <w:numPr>
          <w:ilvl w:val="3"/>
          <w:numId w:val="41"/>
        </w:numPr>
      </w:pPr>
      <w:r>
        <w:t>Added VB-Module ›AutoOpen‹</w:t>
      </w:r>
      <w:r w:rsidRPr="007D69F7">
        <w:rPr>
          <w:rStyle w:val="logmacronameautoentry0"/>
        </w:rPr>
        <w:t>{AutoEntry MT_CreateStandardMastertextVBModules}</w:t>
      </w:r>
    </w:p>
    <w:p w14:paraId="4D44F5D5" w14:textId="77777777" w:rsidR="00C57E99" w:rsidRPr="007D69F7" w:rsidRDefault="00C57E99" w:rsidP="00C57E99">
      <w:pPr>
        <w:pStyle w:val="Log-4DONEscript"/>
        <w:numPr>
          <w:ilvl w:val="3"/>
          <w:numId w:val="41"/>
        </w:numPr>
      </w:pPr>
      <w:r>
        <w:t>Added VB-Module ›Export‹</w:t>
      </w:r>
      <w:r w:rsidRPr="007D69F7">
        <w:rPr>
          <w:rStyle w:val="logmacronameautoentry0"/>
        </w:rPr>
        <w:t>{AutoEntry MT_CreateStandardMastertextVBModules}</w:t>
      </w:r>
    </w:p>
    <w:p w14:paraId="6997CD1C" w14:textId="77777777" w:rsidR="00E67803" w:rsidRDefault="00C57E99">
      <w:pPr>
        <w:pStyle w:val="Log-3programcrash"/>
      </w:pPr>
      <w:r>
        <w:t xml:space="preserve">Datei erneut als </w:t>
      </w:r>
      <w:r w:rsidR="00627ED1" w:rsidRPr="00627ED1">
        <w:rPr>
          <w:rStyle w:val="logfilename"/>
        </w:rPr>
        <w:t>Covenant of Baha'u'llah EN - compared - ongoing.docm</w:t>
      </w:r>
      <w:r>
        <w:t xml:space="preserve"> gespeichert</w:t>
      </w:r>
    </w:p>
    <w:p w14:paraId="7FA4981D" w14:textId="77777777" w:rsidR="00E67803" w:rsidRDefault="00C57E99">
      <w:pPr>
        <w:pStyle w:val="Log-3programcrash"/>
      </w:pPr>
      <w:r>
        <w:t xml:space="preserve">Lokale Makros aus </w:t>
      </w:r>
      <w:r w:rsidRPr="00B35355">
        <w:rPr>
          <w:rStyle w:val="logfilename"/>
        </w:rPr>
        <w:t>Covenant of Baha'u'llah EN - compared - (</w:t>
      </w:r>
      <w:r w:rsidRPr="008B0705">
        <w:rPr>
          <w:rStyle w:val="logfilename"/>
        </w:rPr>
        <w:t>2015-03-19, 16.40</w:t>
      </w:r>
      <w:r w:rsidRPr="00B35355">
        <w:rPr>
          <w:rStyle w:val="logfilename"/>
        </w:rPr>
        <w:t>).docm</w:t>
      </w:r>
      <w:r>
        <w:t xml:space="preserve"> in die neue Datei kopiert</w:t>
      </w:r>
    </w:p>
    <w:p w14:paraId="686C94C8" w14:textId="77777777" w:rsidR="00C57E99" w:rsidRDefault="00C57E99" w:rsidP="00C57E99">
      <w:pPr>
        <w:pStyle w:val="Log-3leftUNDONE"/>
      </w:pPr>
    </w:p>
    <w:p w14:paraId="2894AD6D" w14:textId="77777777" w:rsidR="00C57E99" w:rsidRDefault="00C57E99" w:rsidP="00C57E99"/>
    <w:p w14:paraId="6ACDF03C" w14:textId="77777777" w:rsidR="00E67803" w:rsidRDefault="00C57E99">
      <w:pPr>
        <w:pStyle w:val="Log-1DONEscript"/>
        <w:numPr>
          <w:ilvl w:val="0"/>
          <w:numId w:val="41"/>
        </w:numPr>
      </w:pPr>
      <w:r>
        <w:t xml:space="preserve">Identifizieren in Anführungszeichen </w:t>
      </w:r>
      <w:r w:rsidR="00627ED1" w:rsidRPr="00627ED1">
        <w:rPr>
          <w:rStyle w:val="logcharacterstring"/>
        </w:rPr>
        <w:t>»«</w:t>
      </w:r>
      <w:r>
        <w:t xml:space="preserve"> stehender Textpassagen, angefangen bei: Paragraph 126 und abgeschlossen bei: Covenant_ap3:2:14. Folgenden Einstellungen wurden verwendet:</w:t>
      </w:r>
      <w:r>
        <w:br/>
        <w:t xml:space="preserve">- Anführungszeichen werden durch Standardanführungszeichen </w:t>
      </w:r>
      <w:r w:rsidR="00627ED1" w:rsidRPr="00627ED1">
        <w:rPr>
          <w:rStyle w:val="logcharacterstring"/>
        </w:rPr>
        <w:t>»«</w:t>
      </w:r>
      <w:r>
        <w:t xml:space="preserve"> ersetzt. Ersetzen der Anführungszeichen wird nicht aufgezeichnet.</w:t>
      </w:r>
      <w:r>
        <w:br/>
        <w:t>- Vom Skript durchgeführte Änderungen werden nicht aufgezeichnet.</w:t>
      </w:r>
      <w:r>
        <w:br/>
        <w:t>- Beim Formatieren zitierter Textstellen werden eventuell schon vorhandene Zeichenformatierungen berücksichtigt.</w:t>
      </w:r>
      <w:r w:rsidR="00627ED1" w:rsidRPr="00627ED1">
        <w:rPr>
          <w:rStyle w:val="logmacronameautoentry0"/>
        </w:rPr>
        <w:t>{AutoEntry MT_FormatOuterQuotes(}</w:t>
      </w:r>
    </w:p>
    <w:p w14:paraId="79860C21" w14:textId="77777777" w:rsidR="00E67803" w:rsidRDefault="00C57E99">
      <w:pPr>
        <w:pStyle w:val="Log-2DONEscript"/>
        <w:numPr>
          <w:ilvl w:val="1"/>
          <w:numId w:val="41"/>
        </w:numPr>
        <w:ind w:left="1020" w:hanging="340"/>
      </w:pPr>
      <w:r>
        <w:t>323 in Anführungszeichen stehende Textpassagen wurden markiert.</w:t>
      </w:r>
      <w:r w:rsidR="00627ED1" w:rsidRPr="00627ED1">
        <w:rPr>
          <w:rStyle w:val="logmacronameautoentry0"/>
        </w:rPr>
        <w:t>{AutoEntry MT_FormatOuterQuotes(}</w:t>
      </w:r>
    </w:p>
    <w:p w14:paraId="268C4234" w14:textId="77777777" w:rsidR="00E67803" w:rsidRDefault="00C57E99">
      <w:pPr>
        <w:pStyle w:val="Log-2DONEscript"/>
        <w:numPr>
          <w:ilvl w:val="1"/>
          <w:numId w:val="41"/>
        </w:numPr>
        <w:ind w:left="1020" w:hanging="340"/>
      </w:pPr>
      <w:r>
        <w:t>11 in Anführungszeichen stehende Textpassagen wurden erneut markiert.</w:t>
      </w:r>
      <w:r w:rsidR="00627ED1" w:rsidRPr="00627ED1">
        <w:rPr>
          <w:rStyle w:val="logmacronameautoentry0"/>
        </w:rPr>
        <w:t>{AutoEntry MT_FormatOuterQuotes(}</w:t>
      </w:r>
    </w:p>
    <w:p w14:paraId="6DD4943D" w14:textId="77777777" w:rsidR="00E67803" w:rsidRDefault="00C57E99">
      <w:pPr>
        <w:pStyle w:val="Log-2DONEscript"/>
        <w:numPr>
          <w:ilvl w:val="1"/>
          <w:numId w:val="41"/>
        </w:numPr>
        <w:ind w:left="1020" w:hanging="340"/>
      </w:pPr>
      <w:r>
        <w:t>78 in Anführungszeichen stehende Textpassagen wurden übersprungen.</w:t>
      </w:r>
      <w:r w:rsidR="00627ED1" w:rsidRPr="00627ED1">
        <w:rPr>
          <w:rStyle w:val="logmacronameautoentry0"/>
        </w:rPr>
        <w:t>{AutoEntry MT_FormatOuterQuotes(}</w:t>
      </w:r>
    </w:p>
    <w:p w14:paraId="0F47CFB7" w14:textId="77777777" w:rsidR="00E67803" w:rsidRDefault="00C57E99">
      <w:pPr>
        <w:pStyle w:val="Log-2DONEscript"/>
        <w:numPr>
          <w:ilvl w:val="1"/>
          <w:numId w:val="41"/>
        </w:numPr>
        <w:ind w:left="1020" w:hanging="340"/>
      </w:pPr>
      <w:r>
        <w:t>56 mal wurde das Skript an den folgenden Absätzen unterbrochen:</w:t>
      </w:r>
      <w:r w:rsidR="00627ED1" w:rsidRPr="00627ED1">
        <w:rPr>
          <w:rStyle w:val="logmacronameautoentry0"/>
        </w:rPr>
        <w:t>{AutoEntry MT_FormatOuterQuotes(}</w:t>
      </w:r>
    </w:p>
    <w:p w14:paraId="50F85428" w14:textId="77777777" w:rsidR="00E67803" w:rsidRDefault="00C57E99">
      <w:pPr>
        <w:pStyle w:val="Log-3DONEscript"/>
        <w:numPr>
          <w:ilvl w:val="2"/>
          <w:numId w:val="41"/>
        </w:numPr>
      </w:pPr>
      <w:r>
        <w:t>Covenant_1:18, Covenant_1:23, Covenant_1:42, Covenant_1:61, Covenant_1:62, Covenant_1:74, Covenant_1:106, Covenant_1:133, Covenant_2:14, Covenant_4:5, Covenant_4:29, Covenant_4:71, Covenant_4:110, Covenant_5:29, Covenant_5:29, Covenant_5:31, Covenant_6:45, Covenant_7:54, Covenant_8:13, Covenant_8:19, Covenant_8:18, Covenant_8:18, Covenant_8:18, Covenant_14:3, Covenant_16:9, Covenant_17:7, Covenant_19:13, Covenant_19:17, Covenant_21:6, Covenant_25:17, Covenant_25:48, Covenant_28:10, Covenant_29:14, Covenant_31:3, Covenant_31:26, Covenant_32:23, Covenant_32:23, Covenant_32:25, Covenant_32:45, Covenant_32:45, Covenant_32:51, Covenant_32:55, Covenant_32:64, Covenant_32:73, Covenant_32:80, Covenant_32:92, Covenant_34:2, Covenant_34:15, Covenant_34:47, Covenant_34:48, Covenant_35:46, Covenant_35:64, Covenant_35:64, Covenant_ap1:1:9, Covenant_ap2:7, Covenant_ap3:2:14</w:t>
      </w:r>
      <w:r w:rsidR="00627ED1" w:rsidRPr="00627ED1">
        <w:rPr>
          <w:rStyle w:val="logmacronameautoentry0"/>
        </w:rPr>
        <w:t>{AutoEntry MT_FormatOuterQuotes(}</w:t>
      </w:r>
    </w:p>
    <w:p w14:paraId="61C1509B" w14:textId="77777777" w:rsidR="00E67803" w:rsidRDefault="00C57E99">
      <w:pPr>
        <w:pStyle w:val="Log-1DONEscript"/>
        <w:numPr>
          <w:ilvl w:val="0"/>
          <w:numId w:val="41"/>
        </w:numPr>
      </w:pPr>
      <w:r>
        <w:t xml:space="preserve">Identifizieren in Anführungszeichen </w:t>
      </w:r>
      <w:r w:rsidR="00627ED1" w:rsidRPr="00627ED1">
        <w:rPr>
          <w:rStyle w:val="logcharacterstring"/>
        </w:rPr>
        <w:t>»«</w:t>
      </w:r>
      <w:r>
        <w:t xml:space="preserve"> stehender Textpassagen, angefangen bei: Paragraph 143 und abgeschlossen bei: Covenant_ap3:2:20. Folgenden Einstellungen wurden verwendet:</w:t>
      </w:r>
      <w:r>
        <w:br/>
        <w:t>- Anführungszeichen werden nicht durch Standardanführungszeichen ersetzt.- Vom Skript durchgeführte Änderungen werden nicht aufgezeichnet.</w:t>
      </w:r>
      <w:r>
        <w:br/>
        <w:t>- Beim Formatieren zitierter Textstellen werden eventuell schon vorhandene Zeichenformatierungen berücksichtigt.</w:t>
      </w:r>
      <w:r w:rsidR="00627ED1" w:rsidRPr="00627ED1">
        <w:rPr>
          <w:rStyle w:val="logmacronameautoentry0"/>
        </w:rPr>
        <w:t>{AutoEntry MT_FormatOuterQuotes(}</w:t>
      </w:r>
    </w:p>
    <w:p w14:paraId="503E2E7D" w14:textId="77777777" w:rsidR="00E67803" w:rsidRDefault="00C57E99">
      <w:pPr>
        <w:pStyle w:val="Log-2DONEscript"/>
        <w:numPr>
          <w:ilvl w:val="1"/>
          <w:numId w:val="41"/>
        </w:numPr>
        <w:ind w:left="1020" w:hanging="340"/>
      </w:pPr>
      <w:r>
        <w:t>907 in Anführungszeichen stehende Textpassagen wurden markiert.</w:t>
      </w:r>
      <w:r w:rsidR="00627ED1" w:rsidRPr="00627ED1">
        <w:rPr>
          <w:rStyle w:val="logmacronameautoentry0"/>
        </w:rPr>
        <w:t>{AutoEntry MT_FormatOuterQuotes(}</w:t>
      </w:r>
    </w:p>
    <w:p w14:paraId="7C8A45A0" w14:textId="77777777" w:rsidR="00E67803" w:rsidRDefault="00C57E99">
      <w:pPr>
        <w:pStyle w:val="Log-2DONEscript"/>
        <w:numPr>
          <w:ilvl w:val="1"/>
          <w:numId w:val="41"/>
        </w:numPr>
        <w:ind w:left="1020" w:hanging="340"/>
      </w:pPr>
      <w:r>
        <w:t>30 in Anführungszeichen stehende Textpassagen wurden erneut markiert.</w:t>
      </w:r>
      <w:r w:rsidR="00627ED1" w:rsidRPr="00627ED1">
        <w:rPr>
          <w:rStyle w:val="logmacronameautoentry0"/>
        </w:rPr>
        <w:t>{AutoEntry MT_FormatOuterQuotes(}</w:t>
      </w:r>
    </w:p>
    <w:p w14:paraId="5F9E119F" w14:textId="77777777" w:rsidR="00E67803" w:rsidRDefault="00C57E99">
      <w:pPr>
        <w:pStyle w:val="Log-2DONEscript"/>
        <w:numPr>
          <w:ilvl w:val="1"/>
          <w:numId w:val="41"/>
        </w:numPr>
        <w:ind w:left="1020" w:hanging="340"/>
      </w:pPr>
      <w:r>
        <w:t>3745 in Anführungszeichen stehende Textpassagen wurden übersprungen.</w:t>
      </w:r>
      <w:r w:rsidR="00627ED1" w:rsidRPr="00627ED1">
        <w:rPr>
          <w:rStyle w:val="logmacronameautoentry0"/>
        </w:rPr>
        <w:t>{AutoEntry MT_FormatOuterQuotes(}</w:t>
      </w:r>
    </w:p>
    <w:p w14:paraId="4E16DC66" w14:textId="77777777" w:rsidR="00E67803" w:rsidRDefault="00C57E99">
      <w:pPr>
        <w:pStyle w:val="Log-2DONEscript"/>
        <w:numPr>
          <w:ilvl w:val="1"/>
          <w:numId w:val="41"/>
        </w:numPr>
        <w:ind w:left="1020" w:hanging="340"/>
      </w:pPr>
      <w:r>
        <w:t>137 mal wurde das Skript an den folgenden Absätzen unterbrochen:</w:t>
      </w:r>
      <w:r w:rsidR="00627ED1" w:rsidRPr="00627ED1">
        <w:rPr>
          <w:rStyle w:val="logmacronameautoentry0"/>
        </w:rPr>
        <w:t>{AutoEntry MT_FormatOuterQuotes(}</w:t>
      </w:r>
    </w:p>
    <w:p w14:paraId="5E121483" w14:textId="77777777" w:rsidR="00E67803" w:rsidRDefault="00C57E99">
      <w:pPr>
        <w:pStyle w:val="Log-3DONEscript"/>
        <w:numPr>
          <w:ilvl w:val="2"/>
          <w:numId w:val="41"/>
        </w:numPr>
      </w:pPr>
      <w:r>
        <w:t>Paragraph 144, Covenant_fw:6, Covenant_fw:6, Covenant_fw:6, Covenant_in:9, Covenant_in:23, Covenant_pr:12, Covenant_pr:27, Covenant_1:18›, Covenant_1:18, Covenant_1:18, Covenant_1:26, Covenant_1:24, Covenant_1:26, Covenant_1:35, Covenant_1:37, Covenant_1:42, Covenant_1:42, Covenant_1:64, Covenant_1:65, Covenant_in:23, Covenant_in:24, Covenant_in:23, Covenant_1:53, Covenant_1:53, Covenant_1:57, Covenant_1:59, Covenant_1:63, Covenant_1:0, Covenant_1:4, Covenant_1:74, Covenant_1:106, Covenant_2:6, Covenant_2:7, Covenant_2:7, Paragraph 753, Paragraph 753, Paragraph 755, Covenant_2:7, Covenant_2:7, Covenant_2:8, Covenant_2:13, Covenant_2:11, Covenant_2:11, Covenant_2:11, Covenant_2:11, Covenant_2:14, Covenant_2:14, Covenant_2:15, Covenant_4:2, Covenant_4:48, Covenant_4:49, Covenant_4:81, Covenant_4:81, Covenant_4:100, Covenant_4:100, Covenant_4:100, Covenant_5:35, Covenant_5:35, Covenant_6:32, Covenant_6:28, Covenant_6:46, Covenant_7:38, Covenant_13:17, Covenant_14:1, Covenant_14:23, Covenant_14:23, Covenant_14:23, Covenant_14:23, Covenant_14:23, Covenant_14:23, Covenant_14:23, Covenant_16:13, Covenant_16:23, Covenant_18:15, Covenant_20:46, Covenant_20:53, Covenant_21:9, Covenant_21:25, Covenant_21:31, Covenant_21:31, Covenant_21:31, Covenant_21:31, Covenant_22:4, Covenant_23:13, Covenant_23:13, Covenant_23:5, Covenant_23:19, Covenant_26:18, Covenant_26:18, Covenant_26:18, Covenant_29:23, Covenant_29:29, Covenant_29:29, Covenant_29:22, Covenant_29:24, Covenant_29:29, Covenant_29:22, Covenant_29:31, Covenant_29:41, Covenant_30:6, Covenant_30:5, Covenant_30:6, Covenant_30:24, Covenant_30:43, Covenant_31:3, Covenant_31:3, Covenant_31:3, Covenant_31:1, Covenant_31:1, Covenant_32:70, Covenant_32:70, Covenant_35:18, Covenant_in:9, Covenant_36:27, Covenant_ap1:1:13, Covenant_ap1:3:9, Covenant_ap2:4, Covenant_ap2:8, Covenant_ap2:41, Covenant_ap2:9, Covenant_ap2:10, Covenant_ap2:10, Covenant_ap2:41, Covenant_ap2:41, Covenant_ap2:41, Covenant_ap2:41, Covenant_ap3:1:1, Covenant_ap3:1:4, Covenant_ap3:2:4, Covenant_ap3:2:13, Covenant_ap3:2:20, Covenant_ap3:2:20, Covenant_ap3:2:20, Covenant_ap3:2:20, Covenant_ap3:2:20, Covenant_ap3:2:20</w:t>
      </w:r>
      <w:r w:rsidR="00627ED1" w:rsidRPr="00627ED1">
        <w:rPr>
          <w:rStyle w:val="logmacronameautoentry0"/>
        </w:rPr>
        <w:t>{AutoEntry MT_FormatOuterQuotes(}</w:t>
      </w:r>
    </w:p>
    <w:p w14:paraId="76A9CF29" w14:textId="77777777" w:rsidR="00E67803" w:rsidRDefault="00C57E99">
      <w:pPr>
        <w:pStyle w:val="Log-1DONEscript"/>
        <w:numPr>
          <w:ilvl w:val="0"/>
          <w:numId w:val="41"/>
        </w:numPr>
      </w:pPr>
      <w:r>
        <w:t xml:space="preserve">In einem Nicht-ebf-Font dargestellte diakritische Zeichen innerhalb der Main text storyvon Zeichenposition 0 bis Zeichenposition 1674163 mittels Makro </w:t>
      </w:r>
      <w:r w:rsidR="00627ED1" w:rsidRPr="00627ED1">
        <w:rPr>
          <w:rStyle w:val="logmacroname"/>
        </w:rPr>
        <w:t>MT_ReinstateEbf()</w:t>
      </w:r>
      <w:r>
        <w:t xml:space="preserve"> wieder an Umgebungsschrift angepaßt. </w:t>
      </w:r>
      <w:r>
        <w:br/>
        <w:t>1581 Fälle geprüft</w:t>
      </w:r>
      <w:r>
        <w:br/>
        <w:t>83 Fälle korrigiert - NICHT als Überarbeitung markiert!</w:t>
      </w:r>
      <w:r w:rsidR="00627ED1" w:rsidRPr="00627ED1">
        <w:rPr>
          <w:rStyle w:val="logmacronameautoentry0"/>
        </w:rPr>
        <w:t>{AutoEntry MR_ReinstateEbf}</w:t>
      </w:r>
    </w:p>
    <w:p w14:paraId="6B7D5579" w14:textId="77777777" w:rsidR="00E67803" w:rsidRDefault="00C57E99">
      <w:pPr>
        <w:pStyle w:val="Log-1DONEscript"/>
        <w:numPr>
          <w:ilvl w:val="0"/>
          <w:numId w:val="41"/>
        </w:numPr>
      </w:pPr>
      <w:r>
        <w:t xml:space="preserve">Identifizieren in Anführungszeichen </w:t>
      </w:r>
      <w:r w:rsidR="00627ED1" w:rsidRPr="00627ED1">
        <w:rPr>
          <w:rStyle w:val="logcharacterstring"/>
        </w:rPr>
        <w:t>»«</w:t>
      </w:r>
      <w:r>
        <w:t xml:space="preserve"> as well as </w:t>
      </w:r>
      <w:r w:rsidR="00627ED1" w:rsidRPr="00627ED1">
        <w:rPr>
          <w:rStyle w:val="logcharacterstring"/>
        </w:rPr>
        <w:t>›‹</w:t>
      </w:r>
      <w:r>
        <w:t xml:space="preserve"> stehender Textpassagen, angefangen bei: Paragraph 1 und abgeschlossen bei: Covenant_34:32. Folgenden Einstellungen wurden verwendet:</w:t>
      </w:r>
      <w:r>
        <w:br/>
        <w:t>- Anführungszeichen werden nicht durch Standardanführungszeichen ersetzt.</w:t>
      </w:r>
      <w:r>
        <w:br/>
        <w:t>- Vom Skript durchgeführte Änderungen werden nicht aufgezeichnet.</w:t>
      </w:r>
      <w:r>
        <w:br/>
        <w:t>- Beim Formatieren zitierter Textstellen werden eventuell schon vorhandene Zeichenformatierungen bewahrt.</w:t>
      </w:r>
      <w:r w:rsidR="00627ED1" w:rsidRPr="00627ED1">
        <w:rPr>
          <w:rStyle w:val="logmacronameautoentry0"/>
        </w:rPr>
        <w:t>{AutoEntry MT_FormatOuterQuotes(}</w:t>
      </w:r>
    </w:p>
    <w:p w14:paraId="4244ED48" w14:textId="77777777" w:rsidR="00E67803" w:rsidRDefault="00C57E99">
      <w:pPr>
        <w:pStyle w:val="Log-2DONEscript"/>
        <w:numPr>
          <w:ilvl w:val="1"/>
          <w:numId w:val="41"/>
        </w:numPr>
        <w:ind w:left="1020" w:hanging="340"/>
      </w:pPr>
      <w:r>
        <w:t>205 in Anführungszeichen stehende Textpassagen wurden markiert.</w:t>
      </w:r>
      <w:r w:rsidR="00627ED1" w:rsidRPr="00627ED1">
        <w:rPr>
          <w:rStyle w:val="logmacronameautoentry0"/>
        </w:rPr>
        <w:t>{AutoEntry MT_FormatOuterQuotes(}</w:t>
      </w:r>
    </w:p>
    <w:p w14:paraId="694FB367" w14:textId="77777777" w:rsidR="00E67803" w:rsidRDefault="00C57E99">
      <w:pPr>
        <w:pStyle w:val="Log-2DONEscript"/>
        <w:numPr>
          <w:ilvl w:val="1"/>
          <w:numId w:val="41"/>
        </w:numPr>
        <w:ind w:left="1020" w:hanging="340"/>
      </w:pPr>
      <w:r>
        <w:t>14 in Anführungszeichen stehende Textpassagen wurden erneut markiert.</w:t>
      </w:r>
      <w:r w:rsidR="00627ED1" w:rsidRPr="00627ED1">
        <w:rPr>
          <w:rStyle w:val="logmacronameautoentry0"/>
        </w:rPr>
        <w:t>{AutoEntry MT_FormatOuterQuotes(}</w:t>
      </w:r>
    </w:p>
    <w:p w14:paraId="31A264DD" w14:textId="77777777" w:rsidR="00E67803" w:rsidRDefault="00C57E99">
      <w:pPr>
        <w:pStyle w:val="Log-2DONEscript"/>
        <w:numPr>
          <w:ilvl w:val="1"/>
          <w:numId w:val="41"/>
        </w:numPr>
        <w:ind w:left="1020" w:hanging="340"/>
      </w:pPr>
      <w:r>
        <w:t>1386 in Anführungszeichen stehende Textpassagen wurden übersprungen.</w:t>
      </w:r>
      <w:r w:rsidR="00627ED1" w:rsidRPr="00627ED1">
        <w:rPr>
          <w:rStyle w:val="logmacronameautoentry0"/>
        </w:rPr>
        <w:t>{AutoEntry MT_FormatOuterQuotes(}</w:t>
      </w:r>
    </w:p>
    <w:p w14:paraId="3E044216" w14:textId="77777777" w:rsidR="00E67803" w:rsidRDefault="00C57E99">
      <w:pPr>
        <w:pStyle w:val="Log-2DONEscript"/>
        <w:numPr>
          <w:ilvl w:val="1"/>
          <w:numId w:val="41"/>
        </w:numPr>
        <w:ind w:left="1020" w:hanging="340"/>
      </w:pPr>
      <w:r>
        <w:t>46 mal wurde das Skript an den folgenden Absätzen unterbrochen:</w:t>
      </w:r>
      <w:r w:rsidR="00627ED1" w:rsidRPr="00627ED1">
        <w:rPr>
          <w:rStyle w:val="logmacronameautoentry0"/>
        </w:rPr>
        <w:t>{AutoEntry MT_FormatOuterQuotes(}</w:t>
      </w:r>
    </w:p>
    <w:p w14:paraId="44680AA0" w14:textId="77777777" w:rsidR="00E67803" w:rsidRDefault="00C57E99">
      <w:pPr>
        <w:pStyle w:val="Log-3DONEscript"/>
        <w:numPr>
          <w:ilvl w:val="2"/>
          <w:numId w:val="41"/>
        </w:numPr>
      </w:pPr>
      <w:r>
        <w:t>Covenant_in:9, Covenant_1:29, Covenant_1:107, Covenant_1:118, Covenant_2:6, Covenant_2:11, Covenant_2:13, Covenant_2:14, Covenant_2:15, Covenant_4:71, Covenant_4:65, Covenant_5:10, Covenant_5:10, Covenant_5:10, Covenant_5:14, Covenant_5:18, Covenant_5:12, Covenant_5:10, Covenant_5:35, Covenant_5:35, Covenant_5:35, Covenant_5:35, Covenant_5:34, Covenant_5:34, Covenant_5:34, Covenant_5:35, Covenant_5:37, Covenant_5:37, Covenant_6:30, Covenant_8:31, Covenant_14:24, Covenant_16:23, Covenant_16:23, Covenant_16:23, Covenant_16:23, Covenant_20:53, Covenant_20:53, Covenant_14:3, Covenant_14:3, Covenant_14:17, Covenant_14:24, Covenant_14:24, Covenant_14:32, Covenant_14:35, Covenant_14:38, Covenant_33:13, Covenant_34:32</w:t>
      </w:r>
      <w:r w:rsidR="00627ED1" w:rsidRPr="00627ED1">
        <w:rPr>
          <w:rStyle w:val="logmacronameautoentry0"/>
        </w:rPr>
        <w:t>{AutoEntry MT_FormatOuterQuotes(}</w:t>
      </w:r>
    </w:p>
    <w:p w14:paraId="666C84A6" w14:textId="77777777" w:rsidR="00E67803" w:rsidRDefault="00C57E99">
      <w:pPr>
        <w:pStyle w:val="Log-3leftUNDONE"/>
      </w:pPr>
      <w:r>
        <w:t>›.quote.bahai.scripture.term‹ is no valid style name, neither in the document nor in the template!</w:t>
      </w:r>
      <w:r w:rsidR="00627ED1" w:rsidRPr="00627ED1">
        <w:rPr>
          <w:rStyle w:val="logmacronameautoentry0"/>
        </w:rPr>
        <w:t>{AutoEntry MTS_AddMissingStyleFromTemplate}</w:t>
      </w:r>
    </w:p>
    <w:p w14:paraId="6C29BD0D" w14:textId="77777777" w:rsidR="00E67803" w:rsidRDefault="00C57E99">
      <w:pPr>
        <w:pStyle w:val="Log-3leftUNDONE"/>
      </w:pPr>
      <w:r>
        <w:t>›.quote.bahai.scripture.term‹ is no valid style name, neither in the document nor in the template!</w:t>
      </w:r>
      <w:r w:rsidR="00627ED1" w:rsidRPr="00627ED1">
        <w:rPr>
          <w:rStyle w:val="logmacronameautoentry0"/>
        </w:rPr>
        <w:t>{AutoEntry MTS_AddMissingStyleFromTemplate}</w:t>
      </w:r>
    </w:p>
    <w:p w14:paraId="18469961" w14:textId="77777777" w:rsidR="00E67803" w:rsidRDefault="00C57E99">
      <w:pPr>
        <w:pStyle w:val="Log-3leftUNDONE"/>
      </w:pPr>
      <w:r>
        <w:t>›.quote.bahai.scripture.term‹ is no valid style name, neither in the document nor in the template!</w:t>
      </w:r>
      <w:r w:rsidR="00627ED1" w:rsidRPr="00627ED1">
        <w:rPr>
          <w:rStyle w:val="logmacronameautoentry0"/>
        </w:rPr>
        <w:t>{AutoEntry MTS_AddMissingStyleFromTemplate}</w:t>
      </w:r>
    </w:p>
    <w:p w14:paraId="6776E93D" w14:textId="77777777" w:rsidR="00E67803" w:rsidRDefault="00E67803">
      <w:pPr>
        <w:pStyle w:val="Log-3leftUNDONE"/>
      </w:pPr>
    </w:p>
    <w:p w14:paraId="57DEC28B" w14:textId="77777777" w:rsidR="00E67803" w:rsidRDefault="00C57E99">
      <w:pPr>
        <w:pStyle w:val="Log-1programcrash"/>
      </w:pPr>
      <w:r>
        <w:t>Crash nach abgebrochener Endlosschleife eines Skriptes</w:t>
      </w:r>
    </w:p>
    <w:p w14:paraId="17DA323A" w14:textId="77777777" w:rsidR="00E67803" w:rsidRDefault="00C57E99">
      <w:pPr>
        <w:pStyle w:val="Log-2programcrash"/>
      </w:pPr>
      <w:r>
        <w:t>Letzte vom Benutzer gespeicherte Datei von</w:t>
      </w:r>
      <w:r w:rsidR="00627ED1" w:rsidRPr="00627ED1">
        <w:t xml:space="preserve"> 2015-03-26, 19:56, gespeichert als </w:t>
      </w:r>
      <w:r w:rsidRPr="00C57E99">
        <w:rPr>
          <w:rStyle w:val="logfilename"/>
        </w:rPr>
        <w:t>Covenant of Baha'u'llah EN - (2015-03-26, 19.56).docm</w:t>
      </w:r>
      <w:r>
        <w:t>.</w:t>
      </w:r>
    </w:p>
    <w:p w14:paraId="28C5ABD8" w14:textId="77777777" w:rsidR="00E67803" w:rsidRDefault="00C57E99">
      <w:pPr>
        <w:pStyle w:val="Log-2programcrash"/>
      </w:pPr>
      <w:r>
        <w:t>Wiederhergestellte Datei von 2015-03-27, 22:14 vorhanden.</w:t>
      </w:r>
    </w:p>
    <w:p w14:paraId="425E4FF7" w14:textId="77777777" w:rsidR="00E67803" w:rsidRDefault="00C57E99">
      <w:pPr>
        <w:pStyle w:val="Log-2programcrash"/>
      </w:pPr>
      <w:r>
        <w:t xml:space="preserve">Text in </w:t>
      </w:r>
      <w:r w:rsidRPr="00F203DB">
        <w:rPr>
          <w:rStyle w:val="logfilename"/>
        </w:rPr>
        <w:t>Covenant of Baha'u'llah EN - compared - ongoing.doc</w:t>
      </w:r>
      <w:r>
        <w:rPr>
          <w:rStyle w:val="logfilename"/>
        </w:rPr>
        <w:t>m</w:t>
      </w:r>
      <w:r>
        <w:t xml:space="preserve"> gelöscht und ersetzt durch Text aus </w:t>
      </w:r>
      <w:r w:rsidRPr="00C57E99">
        <w:rPr>
          <w:rStyle w:val="logfilename"/>
        </w:rPr>
        <w:t>Covenant of Baha'u'llah EN - (2015-03-26, 19.56).docm</w:t>
      </w:r>
      <w:r>
        <w:t>. Dadurch bleiben sowohl Skripte und globale Variablen erhalten als auch Veränderungen seit dem letzten benutzerausgelösten Speichervorgang. (Skripte und globale Variablen scheinen nicht mit wiederhergestellt zu werden).</w:t>
      </w:r>
    </w:p>
    <w:p w14:paraId="372E900C" w14:textId="77777777" w:rsidR="00E67803" w:rsidRDefault="00C04A3C">
      <w:pPr>
        <w:pStyle w:val="Log-1DONEscript"/>
      </w:pPr>
      <w:r>
        <w:t>Refresh VBA Modules.</w:t>
      </w:r>
      <w:r w:rsidR="00627ED1" w:rsidRPr="00627ED1">
        <w:rPr>
          <w:rStyle w:val="logmacronameautoentry0"/>
        </w:rPr>
        <w:t>{AutoEntry MT_RefreshAutoOpenModule}</w:t>
      </w:r>
    </w:p>
    <w:p w14:paraId="1058E39F" w14:textId="77777777" w:rsidR="00E67803" w:rsidRDefault="00C04A3C">
      <w:pPr>
        <w:pStyle w:val="Log-2DONEscript"/>
      </w:pPr>
      <w:r>
        <w:t xml:space="preserve">Modified VB-Modules mittels Makro </w:t>
      </w:r>
      <w:r w:rsidR="00627ED1" w:rsidRPr="00627ED1">
        <w:rPr>
          <w:rStyle w:val="logmacroname"/>
        </w:rPr>
        <w:t>MT_CreateStandardVBModules()</w:t>
      </w:r>
      <w:r>
        <w:t xml:space="preserve"> </w:t>
      </w:r>
      <w:r w:rsidR="00627ED1" w:rsidRPr="00627ED1">
        <w:rPr>
          <w:rStyle w:val="logmacronameautoentry0"/>
        </w:rPr>
        <w:t>{AutoEntry RefreshAutoOpenModule}</w:t>
      </w:r>
    </w:p>
    <w:p w14:paraId="3D20F446" w14:textId="77777777" w:rsidR="00E67803" w:rsidRDefault="00C04A3C">
      <w:pPr>
        <w:pStyle w:val="Log-3DONEscript"/>
      </w:pPr>
      <w:r>
        <w:t>Updated VB-Module ›AutoOpen‹</w:t>
      </w:r>
      <w:r w:rsidR="00627ED1" w:rsidRPr="00627ED1">
        <w:rPr>
          <w:rStyle w:val="logmacronameautoentry0"/>
        </w:rPr>
        <w:t>{AutoEntry RefreshAutoOpenModule}</w:t>
      </w:r>
    </w:p>
    <w:p w14:paraId="3447ED09" w14:textId="77777777" w:rsidR="00E67803" w:rsidRDefault="00116523">
      <w:pPr>
        <w:pStyle w:val="Log-1DONEscript"/>
      </w:pPr>
      <w:r>
        <w:t xml:space="preserve">In einem Nicht-ebf-Font dargestellte diakritische Zeichen innerhalb der Main text storyvon Zeichenposition 0 bis Zeichenposition 1679009 mittels Makro </w:t>
      </w:r>
      <w:r w:rsidR="00627ED1" w:rsidRPr="00627ED1">
        <w:rPr>
          <w:rStyle w:val="logmacroname"/>
        </w:rPr>
        <w:t>MT_ReinstateEbf()</w:t>
      </w:r>
      <w:r>
        <w:t xml:space="preserve"> wieder an Umgebungsschrift angepaßt. </w:t>
      </w:r>
      <w:r>
        <w:br/>
        <w:t>1545 Fälle geprüft</w:t>
      </w:r>
      <w:r>
        <w:br/>
        <w:t>107 Fälle korrigiert - NICHT als Überarbeitung markiert!</w:t>
      </w:r>
      <w:r w:rsidR="00627ED1" w:rsidRPr="00627ED1">
        <w:rPr>
          <w:rStyle w:val="logmacronameautoentry0"/>
        </w:rPr>
        <w:t>{AutoEntry MR_ReinstateEbf}</w:t>
      </w:r>
    </w:p>
    <w:p w14:paraId="465D304F" w14:textId="77777777" w:rsidR="00E67803" w:rsidRDefault="00A52A17">
      <w:pPr>
        <w:pStyle w:val="Log-1DONEscript"/>
      </w:pPr>
      <w:r>
        <w:t xml:space="preserve">In einem Nicht-ebf-Font dargestellte diakritische Zeichen innerhalb der Main text storyvon Zeichenposition 0 bis Zeichenposition 1681568 mittels Makro </w:t>
      </w:r>
      <w:r w:rsidR="00627ED1" w:rsidRPr="00627ED1">
        <w:rPr>
          <w:rStyle w:val="logmacroname"/>
        </w:rPr>
        <w:t>MT_ReinstateEbf()</w:t>
      </w:r>
      <w:r>
        <w:t xml:space="preserve"> wieder an Umgebungsschrift angepaßt. </w:t>
      </w:r>
      <w:r>
        <w:br/>
        <w:t>1552 Fälle geprüft</w:t>
      </w:r>
      <w:r>
        <w:br/>
        <w:t>51 Fälle korrigiert - NICHT als Überarbeitung markiert!</w:t>
      </w:r>
      <w:r w:rsidR="00627ED1" w:rsidRPr="00627ED1">
        <w:rPr>
          <w:rStyle w:val="logmacronameautoentry0"/>
        </w:rPr>
        <w:t>{AutoEntry MR_ReinstateEbf}</w:t>
      </w:r>
    </w:p>
    <w:p w14:paraId="00132FD4" w14:textId="77777777" w:rsidR="00E67803" w:rsidRDefault="00074EB4">
      <w:pPr>
        <w:pStyle w:val="Log-1DONEscript"/>
      </w:pPr>
      <w:r>
        <w:t>In allen 77 ›blue‹ hervorgehobenen Zeichenketten die Hervorhebungsfarbe in ›violet‹ geändert.</w:t>
      </w:r>
      <w:r w:rsidR="00627ED1" w:rsidRPr="00627ED1">
        <w:rPr>
          <w:rStyle w:val="logmacronameautoentry0"/>
        </w:rPr>
        <w:t>{AutoEntry MT_ChangeHighlightColours}</w:t>
      </w:r>
    </w:p>
    <w:p w14:paraId="7B1E856B" w14:textId="77777777" w:rsidR="00EF65BA" w:rsidRDefault="00EF65BA" w:rsidP="00EF65BA">
      <w:pPr>
        <w:pStyle w:val="Log-1DONEscript"/>
      </w:pPr>
      <w:r>
        <w:t xml:space="preserve">Innerhalb des Haupttextes alle </w:t>
      </w:r>
    </w:p>
    <w:p w14:paraId="5CF15CEC" w14:textId="77777777" w:rsidR="00DC6AA6" w:rsidRPr="00230826" w:rsidRDefault="00EF65BA" w:rsidP="00230826">
      <w:pPr>
        <w:pStyle w:val="Log-2DONEscript"/>
      </w:pPr>
      <w:r>
        <w:t>83775 von 83775 Überarbeitungsmarkierungen durchgesehen.</w:t>
      </w:r>
      <w:r w:rsidR="00DC6AA6" w:rsidRPr="00230826">
        <w:rPr>
          <w:rStyle w:val="logmacronameautoentry0"/>
        </w:rPr>
        <w:t>{AutoEntry MT_ReviewRevisionsAccordingToType}</w:t>
      </w:r>
    </w:p>
    <w:p w14:paraId="3286A55F" w14:textId="77777777" w:rsidR="00DC6AA6" w:rsidRDefault="00EF65BA" w:rsidP="00230826">
      <w:pPr>
        <w:pStyle w:val="Log-3DONEscript"/>
      </w:pPr>
      <w:r>
        <w:t>34155</w:t>
      </w:r>
      <w:r>
        <w:tab/>
        <w:t xml:space="preserve"> Überarbeitungsmarkierungen angenommen, </w:t>
      </w:r>
    </w:p>
    <w:p w14:paraId="72830CF8" w14:textId="77777777" w:rsidR="00DC6AA6" w:rsidRPr="00230826" w:rsidRDefault="00EF65BA" w:rsidP="00230826">
      <w:pPr>
        <w:pStyle w:val="Log-3DONEscript"/>
      </w:pPr>
      <w:r>
        <w:t>0</w:t>
      </w:r>
      <w:r>
        <w:tab/>
        <w:t xml:space="preserve"> Überarbeitungsmarkierungen zurückgewiesen.</w:t>
      </w:r>
      <w:r w:rsidR="00DC6AA6" w:rsidRPr="00230826">
        <w:rPr>
          <w:rStyle w:val="logmacronameautoentry0"/>
        </w:rPr>
        <w:t>{AutoEntry MT_ReviewRevisionsAccordingToType}</w:t>
      </w:r>
    </w:p>
    <w:p w14:paraId="28956FAB" w14:textId="77777777" w:rsidR="004A7167" w:rsidRDefault="004A7167" w:rsidP="004A7167">
      <w:pPr>
        <w:pStyle w:val="Log-1DONEscript"/>
      </w:pPr>
      <w:r>
        <w:t xml:space="preserve">Innerhalb der Fußnoten in der sich von Zeichen 69 bis Zeichen 166 erstreckenden Textauswahl </w:t>
      </w:r>
    </w:p>
    <w:p w14:paraId="07E9CA6B" w14:textId="77777777" w:rsidR="00DC6AA6" w:rsidRPr="00230826" w:rsidRDefault="004A7167" w:rsidP="00230826">
      <w:pPr>
        <w:pStyle w:val="Log-1DONEscript"/>
      </w:pPr>
      <w:r>
        <w:t>11 von 11 Überarbeitungsmarkierungen durchgesehen.</w:t>
      </w:r>
      <w:r w:rsidR="00DC6AA6" w:rsidRPr="00230826">
        <w:rPr>
          <w:rStyle w:val="logmacronameautoentry0"/>
        </w:rPr>
        <w:t>{AutoEntry MT_ReviewRevisionsAccordingToType}</w:t>
      </w:r>
    </w:p>
    <w:p w14:paraId="2F070F70" w14:textId="77777777" w:rsidR="004A7167" w:rsidRDefault="004A7167" w:rsidP="004A7167">
      <w:pPr>
        <w:pStyle w:val="Log-2DONEscript"/>
      </w:pPr>
      <w:r>
        <w:t>6</w:t>
      </w:r>
      <w:r>
        <w:tab/>
        <w:t xml:space="preserve"> Überarbeitungsmarkierungen angenommen, </w:t>
      </w:r>
    </w:p>
    <w:p w14:paraId="3CE807BD" w14:textId="77777777" w:rsidR="00DC6AA6" w:rsidRPr="00230826" w:rsidRDefault="004A7167" w:rsidP="00230826">
      <w:pPr>
        <w:pStyle w:val="Log-2DONEscript"/>
      </w:pPr>
      <w:r>
        <w:t>0</w:t>
      </w:r>
      <w:r>
        <w:tab/>
        <w:t xml:space="preserve"> Überarbeitungsmarkierungen zurückgewiesen.</w:t>
      </w:r>
      <w:r w:rsidR="00DC6AA6" w:rsidRPr="00230826">
        <w:rPr>
          <w:rStyle w:val="logmacronameautoentry0"/>
        </w:rPr>
        <w:t>{AutoEntry MT_ReviewRevisionsAccordingToType}</w:t>
      </w:r>
    </w:p>
    <w:p w14:paraId="2C7DC583" w14:textId="77777777" w:rsidR="004A7167" w:rsidRDefault="004A7167" w:rsidP="004A7167">
      <w:pPr>
        <w:pStyle w:val="Log-1DONEscript"/>
      </w:pPr>
      <w:r>
        <w:t xml:space="preserve">Innerhalb der Fußnoten alle </w:t>
      </w:r>
    </w:p>
    <w:p w14:paraId="700F02FC" w14:textId="77777777" w:rsidR="00DC6AA6" w:rsidRPr="00230826" w:rsidRDefault="004A7167" w:rsidP="00230826">
      <w:pPr>
        <w:pStyle w:val="Log-1DONEscript"/>
      </w:pPr>
      <w:r>
        <w:t>2486 von 2486 Überarbeitungsmarkierungen durchgesehen.</w:t>
      </w:r>
      <w:r w:rsidR="00DC6AA6" w:rsidRPr="00230826">
        <w:rPr>
          <w:rStyle w:val="logmacronameautoentry0"/>
        </w:rPr>
        <w:t>{AutoEntry MT_ReviewRevisionsAccordingToType}</w:t>
      </w:r>
    </w:p>
    <w:p w14:paraId="0AF279EE" w14:textId="77777777" w:rsidR="004A7167" w:rsidRDefault="004A7167" w:rsidP="004A7167">
      <w:pPr>
        <w:pStyle w:val="Log-2DONEscript"/>
      </w:pPr>
      <w:r>
        <w:t>1844</w:t>
      </w:r>
      <w:r>
        <w:tab/>
        <w:t xml:space="preserve"> Überarbeitungsmarkierungen angenommen, </w:t>
      </w:r>
    </w:p>
    <w:p w14:paraId="133C6705" w14:textId="77777777" w:rsidR="00DC6AA6" w:rsidRPr="00230826" w:rsidRDefault="004A7167" w:rsidP="00230826">
      <w:pPr>
        <w:pStyle w:val="Log-2DONEscript"/>
      </w:pPr>
      <w:r>
        <w:t>0</w:t>
      </w:r>
      <w:r>
        <w:tab/>
        <w:t xml:space="preserve"> Überarbeitungsmarkierungen zurückgewiesen.</w:t>
      </w:r>
      <w:r w:rsidR="00DC6AA6" w:rsidRPr="00230826">
        <w:rPr>
          <w:rStyle w:val="logmacronameautoentry0"/>
        </w:rPr>
        <w:t>{AutoEntry MT_ReviewRevisionsAccordingToType}</w:t>
      </w:r>
    </w:p>
    <w:p w14:paraId="0F48F034" w14:textId="77777777" w:rsidR="00DC6AA6" w:rsidRDefault="00DC6AA6" w:rsidP="00230826">
      <w:pPr>
        <w:pStyle w:val="Log-1leftUNDONE"/>
      </w:pPr>
      <w:r w:rsidRPr="00230826">
        <w:rPr>
          <w:rStyle w:val="logstylename"/>
        </w:rPr>
        <w:t>.emphasis</w:t>
      </w:r>
      <w:r w:rsidR="001561F3">
        <w:t xml:space="preserve"> is no valid style name, neither in the document nor in the template!</w:t>
      </w:r>
      <w:r w:rsidRPr="00230826">
        <w:rPr>
          <w:rStyle w:val="logmacronameautoentry0"/>
        </w:rPr>
        <w:t>{AutoEntry MTS_AddMissingStyleFromTemplate}</w:t>
      </w:r>
    </w:p>
    <w:p w14:paraId="7C33B601" w14:textId="77777777" w:rsidR="00DC6AA6" w:rsidRPr="00230826" w:rsidRDefault="00D266CC" w:rsidP="00230826">
      <w:pPr>
        <w:pStyle w:val="Log-1DONEscript"/>
      </w:pPr>
      <w:r>
        <w:t>Individualisieren der Zeichenformatvorlage für Zitate des Autors Bab innerhalb der Main text story.</w:t>
      </w:r>
      <w:r w:rsidR="00DC6AA6" w:rsidRPr="00230826">
        <w:rPr>
          <w:rStyle w:val="logmacronameautoentry0"/>
        </w:rPr>
        <w:t>{AutoEntry MT_IndividualizeQuotations}</w:t>
      </w:r>
    </w:p>
    <w:p w14:paraId="66DA50A1" w14:textId="77777777" w:rsidR="00DC6AA6" w:rsidRPr="00230826" w:rsidRDefault="00D266CC" w:rsidP="00230826">
      <w:pPr>
        <w:pStyle w:val="Log-2DONEscript"/>
      </w:pPr>
      <w:r>
        <w:t xml:space="preserve">76 mal wurde die Zeichenformatvorlage </w:t>
      </w:r>
      <w:r w:rsidR="00DC6AA6" w:rsidRPr="00230826">
        <w:rPr>
          <w:rStyle w:val="logstylename"/>
        </w:rPr>
        <w:t>_quote.bahai.scripture.Bab</w:t>
      </w:r>
      <w:r>
        <w:t xml:space="preserve"> zugeordnet.</w:t>
      </w:r>
      <w:r w:rsidR="00DC6AA6" w:rsidRPr="00230826">
        <w:rPr>
          <w:rStyle w:val="logmacronameautoentry0"/>
        </w:rPr>
        <w:t>{AutoEntry MT_IndividualizeQuotations}</w:t>
      </w:r>
    </w:p>
    <w:p w14:paraId="60540B86" w14:textId="77777777" w:rsidR="00532344" w:rsidRPr="00230826" w:rsidRDefault="00A12F00" w:rsidP="00230826">
      <w:pPr>
        <w:pStyle w:val="Log-1DONEscript"/>
      </w:pPr>
      <w:r>
        <w:t xml:space="preserve">In einem Nicht-ebf-Font dargestellte diakritische Zeichen innerhalb der Main text storyvon Zeichenposition 0 bis Zeichenposition 1721017 mittels Makro </w:t>
      </w:r>
      <w:r w:rsidR="00DC6AA6" w:rsidRPr="00230826">
        <w:rPr>
          <w:rStyle w:val="logmacroname"/>
        </w:rPr>
        <w:t>MT_ReinstateEbf()</w:t>
      </w:r>
      <w:r>
        <w:t xml:space="preserve"> wieder an Umgebungsschrift angepaßt. </w:t>
      </w:r>
      <w:r>
        <w:br/>
        <w:t>1556 Fälle geprüft</w:t>
      </w:r>
      <w:r>
        <w:br/>
        <w:t>32 Fälle korrigiert - NICHT als Überarbeitung markiert!</w:t>
      </w:r>
      <w:r w:rsidR="00DC6AA6" w:rsidRPr="00230826">
        <w:rPr>
          <w:rStyle w:val="logmacronameautoentry0"/>
        </w:rPr>
        <w:t>{AutoEntry MR_ReinstateEbf}</w:t>
      </w:r>
    </w:p>
    <w:p w14:paraId="134B081F" w14:textId="77777777" w:rsidR="00532344" w:rsidRDefault="00532344" w:rsidP="00230826">
      <w:pPr>
        <w:pStyle w:val="Log-1DONE"/>
      </w:pPr>
    </w:p>
    <w:sectPr w:rsidR="00532344" w:rsidSect="000F4420">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60" w:author="Marcel" w:date="2015-03-27T22:51:00Z" w:initials="MM">
    <w:p w14:paraId="43B092D2" w14:textId="77777777" w:rsidR="000663F3" w:rsidRDefault="000663F3" w:rsidP="00C57E99">
      <w:pPr>
        <w:pStyle w:val="CommentText"/>
        <w:rPr>
          <w:rFonts w:hint="eastAsia"/>
        </w:rPr>
      </w:pPr>
      <w:r>
        <w:rPr>
          <w:rStyle w:val="CommentReference"/>
        </w:rPr>
        <w:annotationRef/>
      </w:r>
      <w:r>
        <w:br/>
        <w:t>»</w:t>
      </w:r>
      <w:r w:rsidRPr="008E22F0">
        <w:rPr>
          <w:highlight w:val="yellow"/>
        </w:rPr>
        <w:t>!</w:t>
      </w:r>
      <w:r>
        <w:t xml:space="preserve">« </w:t>
      </w:r>
    </w:p>
    <w:p w14:paraId="67FD505D" w14:textId="77777777" w:rsidR="000663F3" w:rsidRDefault="000663F3" w:rsidP="00C57E99">
      <w:pPr>
        <w:pStyle w:val="CommentText"/>
        <w:rPr>
          <w:rFonts w:hint="eastAsia"/>
        </w:rPr>
      </w:pPr>
      <w:r>
        <w:t>merges style with matching  right and left style environment</w:t>
      </w:r>
    </w:p>
    <w:p w14:paraId="7C00E3F6" w14:textId="77777777" w:rsidR="000663F3" w:rsidRDefault="000663F3" w:rsidP="00C57E99">
      <w:pPr>
        <w:pStyle w:val="CommentText"/>
        <w:rPr>
          <w:rFonts w:hint="eastAsia"/>
        </w:rPr>
      </w:pPr>
      <w:r>
        <w:t>»</w:t>
      </w:r>
      <w:r w:rsidRPr="008E22F0">
        <w:rPr>
          <w:highlight w:val="yellow"/>
        </w:rPr>
        <w:t>!R</w:t>
      </w:r>
      <w:r>
        <w:t xml:space="preserve">« </w:t>
      </w:r>
    </w:p>
    <w:p w14:paraId="49364EF3" w14:textId="77777777" w:rsidR="000663F3" w:rsidRDefault="000663F3" w:rsidP="00C57E99">
      <w:pPr>
        <w:pStyle w:val="CommentText"/>
        <w:rPr>
          <w:rFonts w:hint="eastAsia"/>
        </w:rPr>
      </w:pPr>
      <w:r>
        <w:t>merges style with right style environment (not checking  the right one)</w:t>
      </w:r>
    </w:p>
    <w:p w14:paraId="437FA069" w14:textId="77777777" w:rsidR="000663F3" w:rsidRDefault="000663F3" w:rsidP="00C57E99">
      <w:pPr>
        <w:pStyle w:val="CommentText"/>
        <w:rPr>
          <w:rFonts w:hint="eastAsia"/>
        </w:rPr>
      </w:pPr>
      <w:r>
        <w:t>»</w:t>
      </w:r>
      <w:r w:rsidRPr="008E22F0">
        <w:rPr>
          <w:highlight w:val="yellow"/>
        </w:rPr>
        <w:t>!L</w:t>
      </w:r>
      <w:r>
        <w:t xml:space="preserve">« </w:t>
      </w:r>
    </w:p>
    <w:p w14:paraId="1239B7B6" w14:textId="77777777" w:rsidR="000663F3" w:rsidRDefault="000663F3" w:rsidP="00C57E99">
      <w:pPr>
        <w:pStyle w:val="CommentText"/>
        <w:rPr>
          <w:rFonts w:hint="eastAsia"/>
        </w:rPr>
      </w:pPr>
      <w:r>
        <w:t>merges style with left style environment (not checking the left one)</w:t>
      </w:r>
    </w:p>
    <w:p w14:paraId="4B49733E" w14:textId="77777777" w:rsidR="000663F3" w:rsidRDefault="000663F3" w:rsidP="00C57E99">
      <w:pPr>
        <w:pStyle w:val="CommentText"/>
        <w:rPr>
          <w:rFonts w:hint="eastAsia"/>
        </w:rPr>
      </w:pPr>
      <w:r w:rsidRPr="00FE588D">
        <w:t>»</w:t>
      </w:r>
      <w:r>
        <w:rPr>
          <w:highlight w:val="yellow"/>
        </w:rPr>
        <w:t>replace style</w:t>
      </w:r>
      <w:r w:rsidRPr="00FE588D">
        <w:t>«</w:t>
      </w:r>
    </w:p>
    <w:p w14:paraId="5BD6FF38" w14:textId="77777777" w:rsidR="000663F3" w:rsidRDefault="000663F3" w:rsidP="00C57E99">
      <w:pPr>
        <w:pStyle w:val="CommentText"/>
        <w:rPr>
          <w:rFonts w:hint="eastAsia"/>
        </w:rPr>
      </w:pPr>
      <w:r>
        <w:t>replaces this style with ›</w:t>
      </w:r>
      <w:r w:rsidRPr="00FE588D">
        <w:rPr>
          <w:highlight w:val="cyan"/>
        </w:rPr>
        <w:t>replacement style</w:t>
      </w:r>
      <w:r>
        <w:t>‹</w:t>
      </w:r>
    </w:p>
    <w:p w14:paraId="6209DE2F" w14:textId="77777777" w:rsidR="000663F3" w:rsidRDefault="000663F3" w:rsidP="00C57E99">
      <w:pPr>
        <w:pStyle w:val="CommentText"/>
        <w:rPr>
          <w:rFonts w:hint="eastAsia"/>
        </w:rPr>
      </w:pPr>
      <w:r w:rsidRPr="00FE588D">
        <w:t>»</w:t>
      </w:r>
      <w:r w:rsidRPr="003462E9">
        <w:rPr>
          <w:highlight w:val="yellow"/>
        </w:rPr>
        <w:t>remove style</w:t>
      </w:r>
      <w:r w:rsidRPr="00FE588D">
        <w:t>«</w:t>
      </w:r>
    </w:p>
    <w:p w14:paraId="2F9D9EEC" w14:textId="77777777" w:rsidR="000663F3" w:rsidRDefault="000663F3" w:rsidP="00C57E99">
      <w:pPr>
        <w:pStyle w:val="CommentText"/>
        <w:rPr>
          <w:rFonts w:hint="eastAsia"/>
        </w:rPr>
      </w:pPr>
      <w:r>
        <w:t>removes this style from active document</w:t>
      </w:r>
    </w:p>
    <w:p w14:paraId="4CE68226" w14:textId="77777777" w:rsidR="000663F3" w:rsidRDefault="000663F3" w:rsidP="00C57E99">
      <w:pPr>
        <w:pStyle w:val="CommentText"/>
        <w:rPr>
          <w:rFonts w:hint="eastAsia"/>
        </w:rPr>
      </w:pPr>
      <w:r w:rsidRPr="00FE588D">
        <w:t>»</w:t>
      </w:r>
      <w:r w:rsidRPr="003462E9">
        <w:rPr>
          <w:highlight w:val="yellow"/>
        </w:rPr>
        <w:t>hide style</w:t>
      </w:r>
      <w:r w:rsidRPr="00FE588D">
        <w:t>«</w:t>
      </w:r>
    </w:p>
    <w:p w14:paraId="421BD168" w14:textId="77777777" w:rsidR="000663F3" w:rsidRDefault="000663F3" w:rsidP="00C57E99">
      <w:pPr>
        <w:pStyle w:val="CommentText"/>
        <w:rPr>
          <w:rFonts w:hint="eastAsia"/>
        </w:rPr>
      </w:pPr>
      <w:r>
        <w:t>formats this style as hidden</w:t>
      </w:r>
    </w:p>
    <w:p w14:paraId="403D684F" w14:textId="77777777" w:rsidR="000663F3" w:rsidRDefault="000663F3" w:rsidP="00C57E99">
      <w:pPr>
        <w:pStyle w:val="CommentText"/>
        <w:rPr>
          <w:rFonts w:hint="eastAsia"/>
        </w:rPr>
      </w:pPr>
      <w:r w:rsidRPr="00FE588D">
        <w:t>»</w:t>
      </w:r>
      <w:r w:rsidRPr="003462E9">
        <w:rPr>
          <w:highlight w:val="yellow"/>
        </w:rPr>
        <w:t>replace text</w:t>
      </w:r>
      <w:r w:rsidRPr="00FE588D">
        <w:t>«</w:t>
      </w:r>
    </w:p>
    <w:p w14:paraId="0ED77D43" w14:textId="77777777" w:rsidR="000663F3" w:rsidRDefault="000663F3" w:rsidP="00C57E99">
      <w:pPr>
        <w:pStyle w:val="CommentText"/>
        <w:rPr>
          <w:rFonts w:hint="eastAsia"/>
        </w:rPr>
      </w:pPr>
      <w:r>
        <w:t>replaces ›</w:t>
      </w:r>
      <w:r w:rsidRPr="00FE588D">
        <w:rPr>
          <w:highlight w:val="cyan"/>
        </w:rPr>
        <w:t>search text</w:t>
      </w:r>
      <w:r>
        <w:t>‹ formatted in this style with ›</w:t>
      </w:r>
      <w:r w:rsidRPr="00FE588D">
        <w:rPr>
          <w:highlight w:val="cyan"/>
        </w:rPr>
        <w:t>replacement text</w:t>
      </w:r>
      <w:r>
        <w:t>‹</w:t>
      </w:r>
    </w:p>
    <w:p w14:paraId="7BED2FA7" w14:textId="77777777" w:rsidR="000663F3" w:rsidRDefault="000663F3" w:rsidP="00C57E99">
      <w:pPr>
        <w:pStyle w:val="CommentText"/>
        <w:rPr>
          <w:rFonts w:hint="eastAsia"/>
        </w:rPr>
      </w:pPr>
      <w:r w:rsidRPr="00FE588D">
        <w:t>»</w:t>
      </w:r>
      <w:r w:rsidRPr="003462E9">
        <w:rPr>
          <w:highlight w:val="yellow"/>
        </w:rPr>
        <w:t>delete text</w:t>
      </w:r>
      <w:r w:rsidRPr="00FE588D">
        <w:t>«</w:t>
      </w:r>
    </w:p>
    <w:p w14:paraId="554A2256" w14:textId="77777777" w:rsidR="000663F3" w:rsidRDefault="000663F3" w:rsidP="00C57E99">
      <w:pPr>
        <w:pStyle w:val="CommentText"/>
        <w:rPr>
          <w:rFonts w:hint="eastAsia"/>
        </w:rPr>
      </w:pPr>
      <w:r>
        <w:t>deletes text formatted in this style</w:t>
      </w:r>
    </w:p>
    <w:p w14:paraId="18142313" w14:textId="77777777" w:rsidR="000663F3" w:rsidRDefault="000663F3" w:rsidP="00C57E99">
      <w:pPr>
        <w:pStyle w:val="CommentText"/>
        <w:rPr>
          <w:rFonts w:hint="eastAsia"/>
        </w:rPr>
      </w:pPr>
      <w:r w:rsidRPr="00FE588D">
        <w:t>»</w:t>
      </w:r>
      <w:r w:rsidRPr="003462E9">
        <w:rPr>
          <w:highlight w:val="yellow"/>
        </w:rPr>
        <w:t>frame text</w:t>
      </w:r>
      <w:r w:rsidRPr="00FE588D">
        <w:t>«</w:t>
      </w:r>
    </w:p>
    <w:p w14:paraId="57923D9C" w14:textId="77777777" w:rsidR="000663F3" w:rsidRDefault="000663F3" w:rsidP="00C57E99">
      <w:pPr>
        <w:pStyle w:val="CommentText"/>
        <w:rPr>
          <w:rFonts w:hint="eastAsia"/>
        </w:rPr>
      </w:pPr>
      <w:r>
        <w:t>frames text formatted in this style with ›</w:t>
      </w:r>
      <w:r w:rsidRPr="00FE588D">
        <w:rPr>
          <w:highlight w:val="cyan"/>
        </w:rPr>
        <w:t>framing</w:t>
      </w:r>
      <w:r>
        <w:t xml:space="preserve">‹ strings (right and left separated by </w:t>
      </w:r>
      <w:r w:rsidRPr="00FE588D">
        <w:rPr>
          <w:highlight w:val="darkGray"/>
        </w:rPr>
        <w:t>|</w:t>
      </w:r>
      <w:r>
        <w:t>)</w:t>
      </w:r>
    </w:p>
  </w:comment>
</w:comments>
</file>

<file path=word/customizations.xml><?xml version="1.0" encoding="utf-8"?>
<wne:tcg xmlns:r="http://schemas.openxmlformats.org/officeDocument/2006/relationships" xmlns:wne="http://schemas.microsoft.com/office/word/2006/wordml">
  <wne:keymaps>
    <wne:keymap wne:kcmPrimary="0459">
      <wne:macro wne:macroName="PROJECT.INDEX.MT_CHANGEINDEXPAGENUMBERSINTOPARIDS"/>
    </wne:keymap>
  </wne:keymap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801A0D3" w14:textId="77777777" w:rsidR="000663F3" w:rsidRDefault="000663F3" w:rsidP="00A225E4">
      <w:r>
        <w:separator/>
      </w:r>
    </w:p>
  </w:endnote>
  <w:endnote w:type="continuationSeparator" w:id="0">
    <w:p w14:paraId="41A8DDFF" w14:textId="77777777" w:rsidR="000663F3" w:rsidRDefault="000663F3" w:rsidP="00A2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altName w:val="Arial"/>
    <w:panose1 w:val="020F050202020403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imes New Roman ebf">
    <w:altName w:val="Times New Roman"/>
    <w:charset w:val="00"/>
    <w:family w:val="roman"/>
    <w:pitch w:val="variable"/>
    <w:sig w:usb0="A0002AEF" w:usb1="4000387A" w:usb2="0000002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onsolas">
    <w:altName w:val="Monaco"/>
    <w:panose1 w:val="020B0609020204030204"/>
    <w:charset w:val="00"/>
    <w:family w:val="modern"/>
    <w:pitch w:val="fixed"/>
    <w:sig w:usb0="E10002FF" w:usb1="4000FCFF" w:usb2="00000009" w:usb3="00000000" w:csb0="0000019F" w:csb1="00000000"/>
  </w:font>
  <w:font w:name="SabonOsF ebf">
    <w:altName w:val="Cambria"/>
    <w:panose1 w:val="00000000000000000000"/>
    <w:charset w:val="00"/>
    <w:family w:val="modern"/>
    <w:notTrueType/>
    <w:pitch w:val="variable"/>
    <w:sig w:usb0="00000003" w:usb1="00000000" w:usb2="00000000" w:usb3="00000000" w:csb0="00000001" w:csb1="00000000"/>
  </w:font>
  <w:font w:name="Times New Roman Ext">
    <w:charset w:val="00"/>
    <w:family w:val="roman"/>
    <w:pitch w:val="variable"/>
    <w:sig w:usb0="A0002AEF" w:usb1="4000387A" w:usb2="00000028" w:usb3="00000000" w:csb0="000001FF" w:csb1="00000000"/>
  </w:font>
  <w:font w:name="MS Mincho">
    <w:altName w:val="ＭＳ 明朝"/>
    <w:charset w:val="80"/>
    <w:family w:val="modern"/>
    <w:pitch w:val="fixed"/>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AR PL UMing HK">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Mangal">
    <w:panose1 w:val="00000000000000000000"/>
    <w:charset w:val="01"/>
    <w:family w:val="roman"/>
    <w:notTrueType/>
    <w:pitch w:val="variable"/>
    <w:sig w:usb0="00002000" w:usb1="00000000" w:usb2="00000000" w:usb3="00000000" w:csb0="00000000" w:csb1="00000000"/>
  </w:font>
  <w:font w:name="Courier New ebf">
    <w:altName w:val="Courier New"/>
    <w:charset w:val="00"/>
    <w:family w:val="modern"/>
    <w:pitch w:val="fixed"/>
    <w:sig w:usb0="A0002AEF" w:usb1="C000387A" w:usb2="00000028" w:usb3="00000000" w:csb0="000001FF" w:csb1="00000000"/>
  </w:font>
  <w:font w:name="Microsoft YaHei">
    <w:charset w:val="86"/>
    <w:family w:val="swiss"/>
    <w:pitch w:val="variable"/>
    <w:sig w:usb0="80000287" w:usb1="280F3C52" w:usb2="00000016" w:usb3="00000000" w:csb0="0004001F" w:csb1="00000000"/>
  </w:font>
  <w:font w:name="Palatino Linotype Ext">
    <w:altName w:val="Palatino Linotype"/>
    <w:charset w:val="00"/>
    <w:family w:val="roman"/>
    <w:pitch w:val="variable"/>
    <w:sig w:usb0="20000287" w:usb1="40000013" w:usb2="00000000" w:usb3="00000000" w:csb0="0000019F" w:csb1="00000000"/>
  </w:font>
  <w:font w:name="Gungsuh">
    <w:charset w:val="81"/>
    <w:family w:val="roman"/>
    <w:pitch w:val="variable"/>
    <w:sig w:usb0="B00002AF" w:usb1="69D77CFB" w:usb2="00000030" w:usb3="00000000" w:csb0="0008009F" w:csb1="00000000"/>
  </w:font>
  <w:font w:name="Palatino Linotype ebf">
    <w:altName w:val="Palatino"/>
    <w:charset w:val="00"/>
    <w:family w:val="roman"/>
    <w:pitch w:val="variable"/>
    <w:sig w:usb0="E0000387" w:usb1="40000013"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29B3775" w14:textId="77777777" w:rsidR="000663F3" w:rsidRDefault="000663F3" w:rsidP="00A225E4">
      <w:r>
        <w:separator/>
      </w:r>
    </w:p>
  </w:footnote>
  <w:footnote w:type="continuationSeparator" w:id="0">
    <w:p w14:paraId="2E18907A" w14:textId="77777777" w:rsidR="000663F3" w:rsidRDefault="000663F3" w:rsidP="00A225E4">
      <w:r>
        <w:continuationSeparator/>
      </w:r>
    </w:p>
  </w:footnote>
  <w:footnote w:id="1">
    <w:p w14:paraId="6F35FDF0" w14:textId="77777777" w:rsidR="000663F3" w:rsidRDefault="000663F3">
      <w:pPr>
        <w:pStyle w:val="FootnoteText"/>
      </w:pPr>
      <w:r>
        <w:rPr>
          <w:rStyle w:val="FootnoteReference"/>
        </w:rPr>
        <w:footnoteRef/>
      </w:r>
      <w:r>
        <w:tab/>
      </w:r>
      <w:r w:rsidRPr="00142D66">
        <w:rPr>
          <w:rStyle w:val="referenceauthor"/>
          <w:highlight w:val="cyan"/>
        </w:rPr>
        <w:t>Shoghi Effendi</w:t>
      </w:r>
      <w:r w:rsidRPr="00F17F07">
        <w:t xml:space="preserve">, </w:t>
      </w:r>
      <w:r w:rsidRPr="007F0735">
        <w:rPr>
          <w:rStyle w:val="BookTitle"/>
        </w:rPr>
        <w:t xml:space="preserve">Die Weltordnung </w:t>
      </w:r>
      <w:r w:rsidRPr="00430ED0">
        <w:rPr>
          <w:rStyle w:val="BookTitle"/>
          <w:highlight w:val="yellow"/>
        </w:rPr>
        <w:t>Bahá’u’lláhs</w:t>
      </w:r>
      <w:r w:rsidRPr="005B534D">
        <w:t xml:space="preserve"> </w:t>
      </w:r>
      <w:r w:rsidRPr="005B534D">
        <w:rPr>
          <w:rStyle w:val="referencescopeuniversal"/>
        </w:rPr>
        <w:t>6:75</w:t>
      </w:r>
      <w:r>
        <w:t xml:space="preserve"> (added footnote)</w:t>
      </w:r>
    </w:p>
  </w:footnote>
  <w:footnote w:id="2">
    <w:p w14:paraId="055BD7ED" w14:textId="77777777" w:rsidR="000663F3" w:rsidRDefault="000663F3">
      <w:pPr>
        <w:pStyle w:val="FootnoteParuncheckedreference"/>
      </w:pPr>
      <w:r>
        <w:rPr>
          <w:rStyle w:val="FootnoteReference"/>
        </w:rPr>
        <w:footnoteRef/>
      </w:r>
      <w:r>
        <w:tab/>
      </w:r>
      <w:r w:rsidRPr="00627ED1">
        <w:rPr>
          <w:rStyle w:val="BookTitle"/>
        </w:rPr>
        <w:t>Hidden Words</w:t>
      </w:r>
      <w:r>
        <w:t xml:space="preserve">, </w:t>
      </w:r>
      <w:r w:rsidRPr="00627ED1">
        <w:rPr>
          <w:rStyle w:val="referencescopeuniversal"/>
        </w:rPr>
        <w:t>Persian no. 29</w:t>
      </w:r>
      <w:r>
        <w:t xml:space="preserve">. </w:t>
      </w:r>
    </w:p>
  </w:footnote>
  <w:footnote w:id="3">
    <w:p w14:paraId="2F775CC4" w14:textId="77777777" w:rsidR="000663F3" w:rsidRDefault="000663F3">
      <w:pPr>
        <w:pStyle w:val="FootnoteParreference"/>
      </w:pPr>
      <w:r>
        <w:rPr>
          <w:rStyle w:val="FootnoteReference"/>
        </w:rPr>
        <w:footnoteRef/>
      </w:r>
      <w:r>
        <w:tab/>
      </w:r>
      <w:r w:rsidRPr="00627ED1">
        <w:rPr>
          <w:rStyle w:val="referenceauthor"/>
        </w:rPr>
        <w:t>Townshend</w:t>
      </w:r>
      <w:r>
        <w:t xml:space="preserve">, </w:t>
      </w:r>
      <w:r w:rsidRPr="00627ED1">
        <w:rPr>
          <w:rStyle w:val="BookTitle"/>
        </w:rPr>
        <w:t>The Covenant, An Analysis</w:t>
      </w:r>
      <w:r>
        <w:t xml:space="preserve">. </w:t>
      </w:r>
    </w:p>
  </w:footnote>
  <w:footnote w:id="4">
    <w:p w14:paraId="112E917D" w14:textId="77777777" w:rsidR="000663F3" w:rsidRDefault="000663F3">
      <w:pPr>
        <w:pStyle w:val="FootnoteText"/>
      </w:pPr>
      <w:r>
        <w:rPr>
          <w:rStyle w:val="FootnoteReference"/>
        </w:rPr>
        <w:footnoteRef/>
      </w:r>
      <w:r>
        <w:tab/>
      </w:r>
      <w:r w:rsidRPr="00627ED1">
        <w:rPr>
          <w:rStyle w:val="BookTitle"/>
        </w:rPr>
        <w:t>Hidden Words</w:t>
      </w:r>
      <w:r>
        <w:t xml:space="preserve">, </w:t>
      </w:r>
      <w:r w:rsidRPr="00627ED1">
        <w:rPr>
          <w:rStyle w:val="referencescopeuniversal"/>
          <w:highlight w:val="lightGray"/>
        </w:rPr>
        <w:t>Arabic</w:t>
      </w:r>
      <w:r w:rsidRPr="00627ED1">
        <w:rPr>
          <w:rStyle w:val="referencescopeuniversal"/>
        </w:rPr>
        <w:t xml:space="preserve"> no. 5</w:t>
      </w:r>
      <w:r>
        <w:t xml:space="preserve">. </w:t>
      </w:r>
    </w:p>
  </w:footnote>
  <w:footnote w:id="5">
    <w:p w14:paraId="42902A6C" w14:textId="77777777" w:rsidR="000663F3" w:rsidRDefault="000663F3">
      <w:pPr>
        <w:pStyle w:val="FootnoteText"/>
      </w:pPr>
      <w:r>
        <w:rPr>
          <w:rStyle w:val="FootnoteReference"/>
        </w:rPr>
        <w:footnoteRef/>
      </w:r>
      <w:r>
        <w:tab/>
        <w:t xml:space="preserve">[1 Concerning this Tablet,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144-5</w:t>
      </w:r>
      <w:r>
        <w:t>]</w:t>
      </w:r>
    </w:p>
  </w:footnote>
  <w:footnote w:id="6">
    <w:p w14:paraId="2FB84C0C"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w:t>
      </w:r>
      <w:r>
        <w:rPr>
          <w:rStyle w:val="referencescopeuniversal"/>
        </w:rPr>
        <w:t>X</w:t>
      </w:r>
      <w:r w:rsidRPr="00627ED1">
        <w:rPr>
          <w:rStyle w:val="referencescopeuniversal"/>
        </w:rPr>
        <w:t>III, para. 4</w:t>
      </w:r>
      <w:r>
        <w:t>.</w:t>
      </w:r>
    </w:p>
  </w:footnote>
  <w:footnote w:id="7">
    <w:p w14:paraId="4C4A47E4" w14:textId="77777777" w:rsidR="000663F3" w:rsidRDefault="000663F3">
      <w:pPr>
        <w:pStyle w:val="FootnoteParreference"/>
      </w:pPr>
      <w:r>
        <w:rPr>
          <w:rStyle w:val="FootnoteReference"/>
        </w:rPr>
        <w:footnoteRef/>
      </w:r>
      <w:r>
        <w:tab/>
      </w:r>
      <w:r w:rsidRPr="00627ED1">
        <w:rPr>
          <w:rStyle w:val="stilltoworkat"/>
        </w:rPr>
        <w:t>John</w:t>
      </w:r>
      <w:r>
        <w:t xml:space="preserve"> </w:t>
      </w:r>
      <w:r w:rsidRPr="00627ED1">
        <w:rPr>
          <w:rStyle w:val="referencescopeuniversal"/>
        </w:rPr>
        <w:t>16:12-13</w:t>
      </w:r>
      <w:r>
        <w:t xml:space="preserve">. </w:t>
      </w:r>
    </w:p>
  </w:footnote>
  <w:footnote w:id="8">
    <w:p w14:paraId="58B4E65F" w14:textId="77777777" w:rsidR="000663F3" w:rsidRDefault="000663F3">
      <w:pPr>
        <w:pStyle w:val="FootnoteParreference"/>
      </w:pPr>
      <w:r>
        <w:rPr>
          <w:rStyle w:val="FootnoteReference"/>
        </w:rPr>
        <w:footnoteRef/>
      </w:r>
      <w:r>
        <w:tab/>
      </w:r>
      <w:r w:rsidRPr="00627ED1">
        <w:rPr>
          <w:rStyle w:val="BookTitle"/>
          <w:highlight w:val="yellow"/>
        </w:rPr>
        <w:t>Qur</w:t>
      </w:r>
      <w:r w:rsidRPr="000C7039">
        <w:rPr>
          <w:rStyle w:val="BookTitle"/>
          <w:highlight w:val="yellow"/>
        </w:rPr>
        <w:t>’á</w:t>
      </w:r>
      <w:r w:rsidRPr="00627ED1">
        <w:rPr>
          <w:rStyle w:val="BookTitle"/>
          <w:highlight w:val="yellow"/>
        </w:rPr>
        <w:t>n</w:t>
      </w:r>
      <w:r>
        <w:t xml:space="preserve"> </w:t>
      </w:r>
      <w:r w:rsidRPr="00627ED1">
        <w:rPr>
          <w:rStyle w:val="referencescopeuniversal"/>
        </w:rPr>
        <w:t>17:89</w:t>
      </w:r>
      <w:r>
        <w:t xml:space="preserve">. </w:t>
      </w:r>
    </w:p>
  </w:footnote>
  <w:footnote w:id="9">
    <w:p w14:paraId="2EF69D9C"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LXXXII, paras. 1 and 6</w:t>
      </w:r>
      <w:r>
        <w:t xml:space="preserve">. </w:t>
      </w:r>
    </w:p>
  </w:footnote>
  <w:footnote w:id="10">
    <w:p w14:paraId="46092E02" w14:textId="77777777" w:rsidR="000663F3" w:rsidRDefault="000663F3">
      <w:pPr>
        <w:pStyle w:val="FootnoteParreference"/>
      </w:pPr>
      <w:r>
        <w:rPr>
          <w:rStyle w:val="FootnoteReference"/>
        </w:rPr>
        <w:footnoteRef/>
      </w:r>
      <w:r>
        <w:tab/>
      </w:r>
      <w:r w:rsidRPr="00627ED1">
        <w:rPr>
          <w:rStyle w:val="BookTitle"/>
        </w:rPr>
        <w:t>Messages to Alaska</w:t>
      </w:r>
      <w:r>
        <w:t xml:space="preserve">, </w:t>
      </w:r>
      <w:r w:rsidRPr="00627ED1">
        <w:rPr>
          <w:rStyle w:val="referencescope"/>
        </w:rPr>
        <w:t>p. 71</w:t>
      </w:r>
      <w:r>
        <w:t xml:space="preserve">. </w:t>
      </w:r>
    </w:p>
  </w:footnote>
  <w:footnote w:id="11">
    <w:p w14:paraId="6936CF60"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LXXXII, para. 8</w:t>
      </w:r>
      <w:r>
        <w:t xml:space="preserve">. </w:t>
      </w:r>
    </w:p>
  </w:footnote>
  <w:footnote w:id="12">
    <w:p w14:paraId="76BE8F1B" w14:textId="77777777" w:rsidR="000663F3" w:rsidRDefault="000663F3">
      <w:pPr>
        <w:pStyle w:val="FootnoteParuncheckedreference"/>
      </w:pPr>
      <w:r>
        <w:rPr>
          <w:rStyle w:val="FootnoteReference"/>
        </w:rPr>
        <w:footnoteRef/>
      </w:r>
      <w:r>
        <w:tab/>
      </w:r>
      <w:r w:rsidRPr="00627ED1">
        <w:rPr>
          <w:rStyle w:val="BookTitle"/>
        </w:rPr>
        <w:t xml:space="preserve">Selections from the Writings of </w:t>
      </w:r>
      <w:r w:rsidRPr="00627ED1">
        <w:rPr>
          <w:rStyle w:val="BookTitle"/>
          <w:highlight w:val="yellow"/>
        </w:rPr>
        <w:t>ʿAbdu</w:t>
      </w:r>
      <w:r w:rsidRPr="000C7039">
        <w:rPr>
          <w:rStyle w:val="BookTitle"/>
          <w:highlight w:val="yellow"/>
        </w:rPr>
        <w:t>’</w:t>
      </w:r>
      <w:r w:rsidRPr="00627ED1">
        <w:rPr>
          <w:rStyle w:val="BookTitle"/>
          <w:highlight w:val="yellow"/>
        </w:rPr>
        <w:t>l-Bah</w:t>
      </w:r>
      <w:r w:rsidRPr="000C7039">
        <w:rPr>
          <w:rStyle w:val="BookTitle"/>
          <w:highlight w:val="yellow"/>
        </w:rPr>
        <w:t>á</w:t>
      </w:r>
      <w:r>
        <w:t xml:space="preserve">, </w:t>
      </w:r>
      <w:r w:rsidRPr="00627ED1">
        <w:rPr>
          <w:rStyle w:val="referencescope"/>
        </w:rPr>
        <w:t>pp. 152-3</w:t>
      </w:r>
      <w:r>
        <w:t xml:space="preserve">. (seems to be a wrong footnote  </w:t>
      </w:r>
      <w:r w:rsidRPr="00627ED1">
        <w:rPr>
          <w:rStyle w:val="BookTitle"/>
        </w:rPr>
        <w:t>SAQ</w:t>
      </w:r>
      <w:r>
        <w:t xml:space="preserve"> </w:t>
      </w:r>
      <w:r w:rsidRPr="00627ED1">
        <w:rPr>
          <w:rStyle w:val="referencescopeuniversal"/>
        </w:rPr>
        <w:t>38:4</w:t>
      </w:r>
      <w:r>
        <w:t>)</w:t>
      </w:r>
    </w:p>
  </w:footnote>
  <w:footnote w:id="13">
    <w:p w14:paraId="0784FAF8"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7, pp. 119-25</w:t>
      </w:r>
      <w:r>
        <w:t xml:space="preserve">. </w:t>
      </w:r>
    </w:p>
  </w:footnote>
  <w:footnote w:id="14">
    <w:p w14:paraId="139CAED3" w14:textId="77777777" w:rsidR="000663F3" w:rsidRDefault="000663F3">
      <w:pPr>
        <w:pStyle w:val="FootnoteText"/>
      </w:pPr>
      <w:r>
        <w:rPr>
          <w:rStyle w:val="FootnoteReference"/>
        </w:rPr>
        <w:footnoteRef/>
      </w:r>
      <w:r>
        <w:tab/>
        <w:t xml:space="preserve">[1 For further information about him,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259-261</w:t>
      </w:r>
      <w:r>
        <w:t>.]</w:t>
      </w:r>
    </w:p>
  </w:footnote>
  <w:footnote w:id="15">
    <w:p w14:paraId="7CEB8700"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LXXVII</w:t>
      </w:r>
      <w:r>
        <w:t xml:space="preserve">. </w:t>
      </w:r>
    </w:p>
  </w:footnote>
  <w:footnote w:id="16">
    <w:p w14:paraId="72A70D99"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 para. 2</w:t>
      </w:r>
      <w:r>
        <w:t xml:space="preserve">. </w:t>
      </w:r>
    </w:p>
  </w:footnote>
  <w:footnote w:id="17">
    <w:p w14:paraId="0DC19781"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4, p. 20</w:t>
      </w:r>
      <w:r>
        <w:t xml:space="preserve">. </w:t>
      </w:r>
    </w:p>
  </w:footnote>
  <w:footnote w:id="18">
    <w:p w14:paraId="56DDD926"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LXXXI</w:t>
      </w:r>
      <w:r>
        <w:t xml:space="preserve">. </w:t>
      </w:r>
    </w:p>
  </w:footnote>
  <w:footnote w:id="19">
    <w:p w14:paraId="17E063DE" w14:textId="77777777" w:rsidR="000663F3" w:rsidRDefault="000663F3">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101-103</w:t>
      </w:r>
      <w:r>
        <w:t>.]</w:t>
      </w:r>
    </w:p>
  </w:footnote>
  <w:footnote w:id="20">
    <w:p w14:paraId="1664060E" w14:textId="77777777" w:rsidR="000663F3" w:rsidRDefault="000663F3">
      <w:pPr>
        <w:pStyle w:val="FootnoteText"/>
      </w:pPr>
      <w:r>
        <w:rPr>
          <w:rStyle w:val="FootnoteReference"/>
        </w:rPr>
        <w:footnoteRef/>
      </w:r>
      <w:r>
        <w:tab/>
        <w:t xml:space="preserve">[1 For an example, see the story of </w:t>
      </w:r>
      <w:r w:rsidRPr="00E55002">
        <w:rPr>
          <w:highlight w:val="yellow"/>
        </w:rPr>
        <w:t>Badíʿ</w:t>
      </w:r>
      <w:r>
        <w:t xml:space="preserv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 ch. 9</w:t>
      </w:r>
      <w:r>
        <w:t>. ]</w:t>
      </w:r>
    </w:p>
  </w:footnote>
  <w:footnote w:id="21">
    <w:p w14:paraId="164908BA" w14:textId="77777777" w:rsidR="000663F3" w:rsidRDefault="000663F3">
      <w:pPr>
        <w:pStyle w:val="FootnoteParreference"/>
      </w:pPr>
      <w:r>
        <w:rPr>
          <w:rStyle w:val="FootnoteReference"/>
        </w:rPr>
        <w:footnoteRef/>
      </w:r>
      <w:r>
        <w:tab/>
        <w:t xml:space="preserve">ibid. </w:t>
      </w:r>
      <w:r w:rsidRPr="00627ED1">
        <w:rPr>
          <w:rStyle w:val="referencescopeuniversal"/>
        </w:rPr>
        <w:t>LXXXII, para. 7</w:t>
      </w:r>
      <w:r>
        <w:t xml:space="preserve">. </w:t>
      </w:r>
    </w:p>
  </w:footnote>
  <w:footnote w:id="22">
    <w:p w14:paraId="0AE07F8C" w14:textId="77777777" w:rsidR="000663F3" w:rsidRDefault="000663F3">
      <w:pPr>
        <w:pStyle w:val="FootnoteParreference"/>
      </w:pPr>
      <w:r>
        <w:rPr>
          <w:rStyle w:val="FootnoteReference"/>
        </w:rPr>
        <w:footnoteRef/>
      </w:r>
      <w:r>
        <w:tab/>
      </w:r>
      <w:r w:rsidRPr="00627ED1">
        <w:rPr>
          <w:rStyle w:val="BookTitle"/>
        </w:rPr>
        <w:t>Foundations of World Unity</w:t>
      </w:r>
      <w:r>
        <w:t xml:space="preserve">, </w:t>
      </w:r>
      <w:r w:rsidRPr="00627ED1">
        <w:rPr>
          <w:rStyle w:val="referencescope"/>
        </w:rPr>
        <w:t>p. 77</w:t>
      </w:r>
      <w:r>
        <w:t xml:space="preserve">. </w:t>
      </w:r>
    </w:p>
  </w:footnote>
  <w:footnote w:id="23">
    <w:p w14:paraId="6189C545"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LXXXII, para. 1</w:t>
      </w:r>
      <w:r>
        <w:rPr>
          <w:rStyle w:val="referencescopeuniversal"/>
        </w:rPr>
        <w:t>–2</w:t>
      </w:r>
      <w:r>
        <w:t xml:space="preserve">. </w:t>
      </w:r>
    </w:p>
  </w:footnote>
  <w:footnote w:id="24">
    <w:p w14:paraId="7D61D6BB" w14:textId="77777777" w:rsidR="000663F3" w:rsidRDefault="000663F3">
      <w:pPr>
        <w:pStyle w:val="FootnoteText"/>
      </w:pPr>
      <w:r>
        <w:rPr>
          <w:rStyle w:val="FootnoteReference"/>
        </w:rPr>
        <w:footnoteRef/>
      </w:r>
      <w:r>
        <w:tab/>
        <w:t xml:space="preserve">[1 For an example of this,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 401</w:t>
      </w:r>
      <w:r>
        <w:t>.]</w:t>
      </w:r>
    </w:p>
  </w:footnote>
  <w:footnote w:id="25">
    <w:p w14:paraId="2D77CF01" w14:textId="77777777" w:rsidR="000663F3" w:rsidRDefault="000663F3">
      <w:pPr>
        <w:pStyle w:val="FootnoteText"/>
      </w:pPr>
      <w:r>
        <w:rPr>
          <w:rStyle w:val="FootnoteReference"/>
        </w:rPr>
        <w:footnoteRef/>
      </w:r>
      <w:r>
        <w:tab/>
        <w:t xml:space="preserve">[1 For a short reference to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25-6</w:t>
      </w:r>
      <w:r>
        <w:t>.]</w:t>
      </w:r>
    </w:p>
  </w:footnote>
  <w:footnote w:id="26">
    <w:p w14:paraId="684D11A2" w14:textId="77777777" w:rsidR="000663F3" w:rsidRDefault="000663F3">
      <w:pPr>
        <w:pStyle w:val="FootnoteParreference"/>
      </w:pPr>
      <w:r>
        <w:rPr>
          <w:rStyle w:val="FootnoteReference"/>
        </w:rPr>
        <w:footnoteRef/>
      </w:r>
      <w:r>
        <w:tab/>
        <w:t xml:space="preserve">ibid. </w:t>
      </w:r>
      <w:r w:rsidRPr="00627ED1">
        <w:rPr>
          <w:rStyle w:val="referencescopeuniversal"/>
        </w:rPr>
        <w:t>LXXXVI, paras. 1, 2, 3</w:t>
      </w:r>
      <w:r>
        <w:rPr>
          <w:rStyle w:val="referencescopeuniversal"/>
        </w:rPr>
        <w:t>, 4</w:t>
      </w:r>
      <w:r>
        <w:t xml:space="preserve">. </w:t>
      </w:r>
    </w:p>
  </w:footnote>
  <w:footnote w:id="27">
    <w:p w14:paraId="6FAA5D7F" w14:textId="77777777" w:rsidR="000663F3" w:rsidRDefault="000663F3">
      <w:pPr>
        <w:pStyle w:val="FootnoteParreference"/>
      </w:pPr>
      <w:r>
        <w:rPr>
          <w:rStyle w:val="FootnoteReference"/>
        </w:rPr>
        <w:footnoteRef/>
      </w:r>
      <w:r>
        <w:tab/>
      </w:r>
      <w:r w:rsidRPr="00627ED1">
        <w:rPr>
          <w:rStyle w:val="BookTitle"/>
        </w:rPr>
        <w:t>Some Answered Questions</w:t>
      </w:r>
      <w:r>
        <w:t xml:space="preserve">, </w:t>
      </w:r>
      <w:r w:rsidRPr="00627ED1">
        <w:rPr>
          <w:rStyle w:val="referencescopeuniversal"/>
        </w:rPr>
        <w:t>ch. 62</w:t>
      </w:r>
      <w:r>
        <w:t xml:space="preserve">. </w:t>
      </w:r>
    </w:p>
  </w:footnote>
  <w:footnote w:id="28">
    <w:p w14:paraId="75D1D5AF" w14:textId="77777777" w:rsidR="000663F3" w:rsidRDefault="000663F3">
      <w:pPr>
        <w:pStyle w:val="FootnoteText"/>
      </w:pPr>
      <w:r>
        <w:rPr>
          <w:rStyle w:val="FootnoteReference"/>
        </w:rPr>
        <w:footnoteRef/>
      </w:r>
      <w:r>
        <w:tab/>
        <w:t xml:space="preserve">[1 It must be noted that there is nothing in the </w:t>
      </w:r>
      <w:r w:rsidRPr="000C7039">
        <w:rPr>
          <w:highlight w:val="yellow"/>
        </w:rPr>
        <w:t>Bahá’í</w:t>
      </w:r>
      <w:r>
        <w:t xml:space="preserve"> writings either to condemn the celebration of one's birthday or to encourage it. ]</w:t>
      </w:r>
    </w:p>
  </w:footnote>
  <w:footnote w:id="29">
    <w:p w14:paraId="0DFF80DB" w14:textId="77777777" w:rsidR="000663F3" w:rsidRDefault="000663F3">
      <w:pPr>
        <w:pStyle w:val="FootnoteParreference"/>
      </w:pPr>
      <w:r>
        <w:rPr>
          <w:rStyle w:val="FootnoteReference"/>
        </w:rPr>
        <w:footnoteRef/>
      </w:r>
      <w:r>
        <w:tab/>
        <w:t xml:space="preserve">ibid. </w:t>
      </w:r>
    </w:p>
  </w:footnote>
  <w:footnote w:id="30">
    <w:p w14:paraId="1DFF02CA" w14:textId="77777777" w:rsidR="000663F3" w:rsidRDefault="000663F3">
      <w:pPr>
        <w:pStyle w:val="FootnoteParreference"/>
      </w:pPr>
      <w:r>
        <w:rPr>
          <w:rStyle w:val="FootnoteReference"/>
        </w:rPr>
        <w:footnoteRef/>
      </w:r>
      <w:r>
        <w:tab/>
      </w:r>
      <w:r w:rsidRPr="00627ED1">
        <w:rPr>
          <w:rStyle w:val="referencetitleopus"/>
        </w:rPr>
        <w:t>Short Obligatory Prayer</w:t>
      </w:r>
      <w:r>
        <w:t xml:space="preserve">, in most </w:t>
      </w:r>
      <w:r w:rsidRPr="000C7039">
        <w:rPr>
          <w:highlight w:val="yellow"/>
        </w:rPr>
        <w:t>Bahá’í</w:t>
      </w:r>
      <w:r>
        <w:t xml:space="preserve"> prayer books. </w:t>
      </w:r>
    </w:p>
  </w:footnote>
  <w:footnote w:id="31">
    <w:p w14:paraId="5B1ABFD2"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The Advent of Divine Justice</w:t>
      </w:r>
      <w:r>
        <w:t xml:space="preserve">, </w:t>
      </w:r>
      <w:r w:rsidRPr="00627ED1">
        <w:rPr>
          <w:rStyle w:val="referencescope"/>
        </w:rPr>
        <w:t>p. 64</w:t>
      </w:r>
      <w:r>
        <w:t xml:space="preserve">. </w:t>
      </w:r>
    </w:p>
  </w:footnote>
  <w:footnote w:id="32">
    <w:p w14:paraId="2C3DBD39"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VI, paras. 1 and 3</w:t>
      </w:r>
      <w:r>
        <w:t xml:space="preserve">. </w:t>
      </w:r>
    </w:p>
  </w:footnote>
  <w:footnote w:id="33">
    <w:p w14:paraId="5790F6B1" w14:textId="77777777" w:rsidR="000663F3" w:rsidRDefault="000663F3">
      <w:pPr>
        <w:pStyle w:val="FootnoteParreference"/>
      </w:pPr>
      <w:r>
        <w:rPr>
          <w:rStyle w:val="FootnoteReference"/>
        </w:rPr>
        <w:footnoteRef/>
      </w:r>
      <w:r>
        <w:tab/>
      </w:r>
      <w:r w:rsidRPr="00627ED1">
        <w:rPr>
          <w:rStyle w:val="BookTitle"/>
          <w:highlight w:val="yellow"/>
        </w:rPr>
        <w:t>Iqtid</w:t>
      </w:r>
      <w:r w:rsidRPr="00AF3300">
        <w:rPr>
          <w:rStyle w:val="BookTitle"/>
          <w:highlight w:val="yellow"/>
        </w:rPr>
        <w:t>á</w:t>
      </w:r>
      <w:r w:rsidRPr="00627ED1">
        <w:rPr>
          <w:rStyle w:val="BookTitle"/>
          <w:highlight w:val="yellow"/>
        </w:rPr>
        <w:t>r</w:t>
      </w:r>
      <w:r w:rsidRPr="00AF3300">
        <w:rPr>
          <w:rStyle w:val="BookTitle"/>
          <w:highlight w:val="yellow"/>
        </w:rPr>
        <w:t>á</w:t>
      </w:r>
      <w:r w:rsidRPr="00627ED1">
        <w:rPr>
          <w:rStyle w:val="BookTitle"/>
          <w:highlight w:val="yellow"/>
        </w:rPr>
        <w:t>t</w:t>
      </w:r>
      <w:r>
        <w:t xml:space="preserve">, </w:t>
      </w:r>
      <w:r w:rsidRPr="00627ED1">
        <w:rPr>
          <w:rStyle w:val="referencescope"/>
        </w:rPr>
        <w:t>p. 151</w:t>
      </w:r>
      <w:r>
        <w:t xml:space="preserve">. </w:t>
      </w:r>
    </w:p>
  </w:footnote>
  <w:footnote w:id="34">
    <w:p w14:paraId="6F54CCF9" w14:textId="77777777" w:rsidR="000663F3" w:rsidRDefault="000663F3" w:rsidP="00F227DE">
      <w:pPr>
        <w:pStyle w:val="FootnoteParunchecked"/>
      </w:pPr>
      <w:r>
        <w:rPr>
          <w:rStyle w:val="FootnoteReference"/>
        </w:rPr>
        <w:footnoteRef/>
      </w:r>
      <w:r>
        <w:tab/>
        <w:t xml:space="preserve">[1 Parts of these Tablets are translated by </w:t>
      </w:r>
      <w:r w:rsidRPr="000C7039">
        <w:rPr>
          <w:highlight w:val="cyan"/>
        </w:rPr>
        <w:t>Shoghi Effendi</w:t>
      </w:r>
      <w:r>
        <w:t xml:space="preserve"> and published in </w:t>
      </w:r>
      <w:r w:rsidRPr="00627ED1">
        <w:rPr>
          <w:rStyle w:val="BookTitle"/>
        </w:rPr>
        <w:t xml:space="preserve">Gleanings from the Writings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nos. </w:t>
      </w:r>
      <w:r w:rsidRPr="00627ED1">
        <w:rPr>
          <w:rStyle w:val="referencescopeuniversal"/>
        </w:rPr>
        <w:t>LXXVII</w:t>
      </w:r>
      <w:r>
        <w:t xml:space="preserve">, </w:t>
      </w:r>
      <w:r w:rsidRPr="00627ED1">
        <w:rPr>
          <w:rStyle w:val="referencescopeuniversal"/>
        </w:rPr>
        <w:t>LXXVIII</w:t>
      </w:r>
      <w:r>
        <w:t xml:space="preserve"> and </w:t>
      </w:r>
      <w:r w:rsidRPr="00627ED1">
        <w:rPr>
          <w:rStyle w:val="referencescopeuniversal"/>
        </w:rPr>
        <w:t>LXXX</w:t>
      </w:r>
      <w:r>
        <w:t xml:space="preserve"> (both parts of the same Tablet), </w:t>
      </w:r>
      <w:r w:rsidRPr="00627ED1">
        <w:rPr>
          <w:rStyle w:val="referencescopeuniversal"/>
        </w:rPr>
        <w:t>LXXIX</w:t>
      </w:r>
      <w:r>
        <w:t xml:space="preserve">, </w:t>
      </w:r>
      <w:r w:rsidRPr="00627ED1">
        <w:rPr>
          <w:rStyle w:val="referencescopeuniversal"/>
        </w:rPr>
        <w:t>LXXXI</w:t>
      </w:r>
      <w:r>
        <w:t xml:space="preserve">, </w:t>
      </w:r>
      <w:r w:rsidRPr="00627ED1">
        <w:rPr>
          <w:rStyle w:val="referencescopeuniversal"/>
        </w:rPr>
        <w:t>LXXXII</w:t>
      </w:r>
      <w:r>
        <w:t xml:space="preserve">, </w:t>
      </w:r>
      <w:r w:rsidRPr="00627ED1">
        <w:rPr>
          <w:rStyle w:val="referencescopeuniversal"/>
        </w:rPr>
        <w:t>LXXXIII</w:t>
      </w:r>
      <w:r>
        <w:t xml:space="preserve"> and </w:t>
      </w:r>
      <w:r w:rsidRPr="00627ED1">
        <w:rPr>
          <w:rStyle w:val="referencescopeuniversal"/>
        </w:rPr>
        <w:t>LXXXVI</w:t>
      </w:r>
      <w:r>
        <w:t>.]</w:t>
      </w:r>
    </w:p>
  </w:footnote>
  <w:footnote w:id="35">
    <w:p w14:paraId="23486325" w14:textId="77777777" w:rsidR="000663F3" w:rsidRDefault="000663F3">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LXXXI</w:t>
      </w:r>
      <w:r>
        <w:t xml:space="preserve">. </w:t>
      </w:r>
    </w:p>
  </w:footnote>
  <w:footnote w:id="36">
    <w:p w14:paraId="2B10517E" w14:textId="77777777" w:rsidR="000663F3" w:rsidRDefault="000663F3">
      <w:pPr>
        <w:pStyle w:val="FootnoteText"/>
      </w:pPr>
      <w:r>
        <w:rPr>
          <w:rStyle w:val="FootnoteReference"/>
        </w:rPr>
        <w:footnoteRef/>
      </w:r>
      <w:r>
        <w:tab/>
        <w:t>[1 Nearness to the Essence and Reality of God is impossible. By 'God' is meant God revealed to man, i.e. His Manifestation.]</w:t>
      </w:r>
    </w:p>
  </w:footnote>
  <w:footnote w:id="37">
    <w:p w14:paraId="2C131A74"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IV, p. 26</w:t>
      </w:r>
      <w:r>
        <w:t xml:space="preserve">. </w:t>
      </w:r>
    </w:p>
  </w:footnote>
  <w:footnote w:id="38">
    <w:p w14:paraId="73EA9926" w14:textId="77777777" w:rsidR="000663F3" w:rsidRDefault="000663F3">
      <w:pPr>
        <w:pStyle w:val="FootnoteParreference"/>
      </w:pPr>
      <w:r>
        <w:rPr>
          <w:rStyle w:val="FootnoteReference"/>
        </w:rPr>
        <w:footnoteRef/>
      </w:r>
      <w:r>
        <w:tab/>
        <w:t xml:space="preserve">ibid. </w:t>
      </w:r>
      <w:r w:rsidRPr="00627ED1">
        <w:rPr>
          <w:rStyle w:val="referencescopeuniversal"/>
        </w:rPr>
        <w:t>CLIII, para. 6</w:t>
      </w:r>
      <w:r>
        <w:t xml:space="preserve">. </w:t>
      </w:r>
    </w:p>
  </w:footnote>
  <w:footnote w:id="39">
    <w:p w14:paraId="0A022BD0" w14:textId="77777777" w:rsidR="000663F3" w:rsidRDefault="000663F3">
      <w:pPr>
        <w:pStyle w:val="FootnoteText"/>
      </w:pPr>
      <w:r>
        <w:rPr>
          <w:rStyle w:val="FootnoteReference"/>
        </w:rPr>
        <w:footnoteRef/>
      </w:r>
      <w:r>
        <w:tab/>
        <w:t xml:space="preserve">[1 </w:t>
      </w:r>
      <w:r w:rsidRPr="00E33113">
        <w:t xml:space="preserve">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rsidRPr="00E33113">
        <w:t xml:space="preserve">. </w:t>
      </w:r>
      <w:r w:rsidRPr="00627ED1">
        <w:rPr>
          <w:rStyle w:val="referencescope"/>
        </w:rPr>
        <w:t>vol. 3</w:t>
      </w:r>
      <w:r w:rsidRPr="00E33113">
        <w:t>.</w:t>
      </w:r>
      <w:r>
        <w:t>]</w:t>
      </w:r>
    </w:p>
  </w:footnote>
  <w:footnote w:id="40">
    <w:p w14:paraId="10577859" w14:textId="77777777" w:rsidR="000663F3" w:rsidRDefault="000663F3">
      <w:pPr>
        <w:pStyle w:val="FootnoteParreference"/>
      </w:pPr>
      <w:r>
        <w:rPr>
          <w:rStyle w:val="FootnoteReference"/>
        </w:rPr>
        <w:footnoteRef/>
      </w:r>
      <w:r>
        <w:tab/>
      </w:r>
      <w:r w:rsidRPr="00627ED1">
        <w:rPr>
          <w:rStyle w:val="BookTitle"/>
        </w:rPr>
        <w:t xml:space="preserve">The Proclamation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95</w:t>
      </w:r>
      <w:r>
        <w:t xml:space="preserve">. </w:t>
      </w:r>
    </w:p>
  </w:footnote>
  <w:footnote w:id="41">
    <w:p w14:paraId="06B0A123" w14:textId="77777777" w:rsidR="000663F3" w:rsidRDefault="000663F3">
      <w:pPr>
        <w:pStyle w:val="FootnoteParreference"/>
      </w:pPr>
      <w:r>
        <w:rPr>
          <w:rStyle w:val="FootnoteReference"/>
        </w:rPr>
        <w:footnoteRef/>
      </w:r>
      <w:r>
        <w:tab/>
      </w:r>
      <w:r w:rsidRPr="00627ED1">
        <w:rPr>
          <w:rStyle w:val="BookTitle"/>
        </w:rPr>
        <w:t>Hidden Words</w:t>
      </w:r>
      <w:r>
        <w:t xml:space="preserve">, </w:t>
      </w:r>
      <w:r w:rsidRPr="00627ED1">
        <w:rPr>
          <w:rStyle w:val="referencescopeuniversal"/>
        </w:rPr>
        <w:t>Persian no. 27</w:t>
      </w:r>
      <w:r>
        <w:t xml:space="preserve">. </w:t>
      </w:r>
    </w:p>
  </w:footnote>
  <w:footnote w:id="42">
    <w:p w14:paraId="41227509"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The Advent of Divine Justice</w:t>
      </w:r>
      <w:r>
        <w:t xml:space="preserve">, </w:t>
      </w:r>
      <w:r w:rsidRPr="00627ED1">
        <w:rPr>
          <w:rStyle w:val="referencescope"/>
        </w:rPr>
        <w:t>p. 28</w:t>
      </w:r>
      <w:r>
        <w:t xml:space="preserve">. </w:t>
      </w:r>
    </w:p>
  </w:footnote>
  <w:footnote w:id="43">
    <w:p w14:paraId="61F0B262"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8, p. 29</w:t>
      </w:r>
      <w:r>
        <w:t xml:space="preserve">. </w:t>
      </w:r>
    </w:p>
  </w:footnote>
  <w:footnote w:id="44">
    <w:p w14:paraId="69F84AD1" w14:textId="77777777" w:rsidR="000663F3" w:rsidRDefault="000663F3">
      <w:pPr>
        <w:pStyle w:val="FootnoteParreference"/>
      </w:pPr>
      <w:r>
        <w:rPr>
          <w:rStyle w:val="FootnoteReference"/>
        </w:rPr>
        <w:footnoteRef/>
      </w:r>
      <w:r>
        <w:tab/>
      </w:r>
      <w:r w:rsidRPr="00627ED1">
        <w:rPr>
          <w:rStyle w:val="BookTitle"/>
        </w:rPr>
        <w:t>Hidden Words</w:t>
      </w:r>
      <w:r>
        <w:t xml:space="preserve">, </w:t>
      </w:r>
      <w:r w:rsidRPr="00627ED1">
        <w:rPr>
          <w:rStyle w:val="referencescopeuniversal"/>
        </w:rPr>
        <w:t>Persian no. 69</w:t>
      </w:r>
      <w:r>
        <w:t xml:space="preserve">. </w:t>
      </w:r>
    </w:p>
  </w:footnote>
  <w:footnote w:id="45">
    <w:p w14:paraId="755B1F5F" w14:textId="77777777" w:rsidR="000663F3" w:rsidRDefault="000663F3">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12</w:t>
      </w:r>
      <w:r>
        <w:t xml:space="preserve">. </w:t>
      </w:r>
    </w:p>
  </w:footnote>
  <w:footnote w:id="46">
    <w:p w14:paraId="43CF6B7C" w14:textId="77777777" w:rsidR="000663F3" w:rsidRDefault="000663F3">
      <w:pPr>
        <w:pStyle w:val="FootnoteText"/>
      </w:pPr>
      <w:r>
        <w:rPr>
          <w:rStyle w:val="FootnoteReference"/>
        </w:rPr>
        <w:footnoteRef/>
      </w:r>
      <w:r>
        <w:tab/>
        <w:t xml:space="preserve">[1 </w:t>
      </w:r>
      <w:r w:rsidRPr="000C7039">
        <w:rPr>
          <w:highlight w:val="yellow"/>
        </w:rPr>
        <w:t>Bahá’u’lláh</w:t>
      </w:r>
      <w:r>
        <w:t>.]</w:t>
      </w:r>
    </w:p>
  </w:footnote>
  <w:footnote w:id="47">
    <w:p w14:paraId="075B4426"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139</w:t>
      </w:r>
      <w:r>
        <w:t xml:space="preserve">. </w:t>
      </w:r>
    </w:p>
  </w:footnote>
  <w:footnote w:id="48">
    <w:p w14:paraId="53521FF3" w14:textId="77777777" w:rsidR="000663F3" w:rsidRDefault="000663F3">
      <w:pPr>
        <w:pStyle w:val="FootnoteParreference"/>
      </w:pPr>
      <w:r>
        <w:rPr>
          <w:rStyle w:val="FootnoteReference"/>
        </w:rPr>
        <w:footnoteRef/>
      </w:r>
      <w:r>
        <w:tab/>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57</w:t>
      </w:r>
      <w:r>
        <w:t xml:space="preserve">. </w:t>
      </w:r>
    </w:p>
  </w:footnote>
  <w:footnote w:id="49">
    <w:p w14:paraId="10A08552" w14:textId="77777777" w:rsidR="000663F3" w:rsidRDefault="000663F3">
      <w:pPr>
        <w:pStyle w:val="FootnoteParreference"/>
      </w:pPr>
      <w:r>
        <w:rPr>
          <w:rStyle w:val="FootnoteReference"/>
        </w:rPr>
        <w:footnoteRef/>
      </w:r>
      <w:r>
        <w:tab/>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123</w:t>
      </w:r>
      <w:r>
        <w:t>.</w:t>
      </w:r>
    </w:p>
  </w:footnote>
  <w:footnote w:id="50">
    <w:p w14:paraId="79275EAC" w14:textId="77777777" w:rsidR="000663F3" w:rsidRDefault="000663F3">
      <w:pPr>
        <w:pStyle w:val="FootnoteText"/>
      </w:pPr>
      <w:r>
        <w:rPr>
          <w:rStyle w:val="FootnoteReference"/>
        </w:rPr>
        <w:footnoteRef/>
      </w:r>
      <w:r>
        <w:tab/>
        <w:t xml:space="preserve">[1 There is a tradition attributed to </w:t>
      </w:r>
      <w:r w:rsidRPr="000C7039">
        <w:rPr>
          <w:highlight w:val="yellow"/>
        </w:rPr>
        <w:t>Imám</w:t>
      </w:r>
      <w:r w:rsidRPr="00627ED1">
        <w:rPr>
          <w:highlight w:val="yellow"/>
        </w:rPr>
        <w:t xml:space="preserve"> </w:t>
      </w:r>
      <w:r w:rsidRPr="000C7039">
        <w:rPr>
          <w:highlight w:val="yellow"/>
        </w:rPr>
        <w:t>ʿAlí</w:t>
      </w:r>
      <w:r>
        <w:t xml:space="preserve"> in which he is reported to have said: 'I am two years younger than my Lord.' This is especially applicable to the </w:t>
      </w:r>
      <w:r w:rsidRPr="000C7039">
        <w:rPr>
          <w:highlight w:val="yellow"/>
        </w:rPr>
        <w:t>Báb</w:t>
      </w:r>
      <w:r>
        <w:t xml:space="preserve">, whose name was </w:t>
      </w:r>
      <w:r w:rsidRPr="00627ED1">
        <w:rPr>
          <w:highlight w:val="yellow"/>
        </w:rPr>
        <w:t>ʿ</w:t>
      </w:r>
      <w:r w:rsidRPr="000C7039">
        <w:rPr>
          <w:highlight w:val="yellow"/>
        </w:rPr>
        <w:t>Alí</w:t>
      </w:r>
      <w:r w:rsidRPr="00627ED1">
        <w:rPr>
          <w:highlight w:val="yellow"/>
        </w:rPr>
        <w:t>-Mu</w:t>
      </w:r>
      <w:r w:rsidRPr="000C7039">
        <w:rPr>
          <w:highlight w:val="yellow"/>
        </w:rPr>
        <w:t>ḥ</w:t>
      </w:r>
      <w:r w:rsidRPr="00627ED1">
        <w:rPr>
          <w:highlight w:val="yellow"/>
        </w:rPr>
        <w:t>ammad</w:t>
      </w:r>
      <w:r>
        <w:t>.]</w:t>
      </w:r>
    </w:p>
  </w:footnote>
  <w:footnote w:id="51">
    <w:p w14:paraId="7667DC0D" w14:textId="77777777" w:rsidR="000663F3" w:rsidRDefault="000663F3">
      <w:pPr>
        <w:pStyle w:val="FootnoteText"/>
      </w:pPr>
      <w:r>
        <w:rPr>
          <w:rStyle w:val="FootnoteReference"/>
        </w:rPr>
        <w:footnoteRef/>
      </w:r>
      <w:r>
        <w:tab/>
        <w:t xml:space="preserve">[2 For a story of his illustrious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ch. 4</w:t>
      </w:r>
      <w:r>
        <w:t>.]</w:t>
      </w:r>
    </w:p>
  </w:footnote>
  <w:footnote w:id="52">
    <w:p w14:paraId="0971CA66" w14:textId="77777777" w:rsidR="000663F3" w:rsidRDefault="000663F3">
      <w:pPr>
        <w:pStyle w:val="FootnoteText"/>
      </w:pPr>
      <w:r>
        <w:rPr>
          <w:rStyle w:val="FootnoteReference"/>
        </w:rPr>
        <w:footnoteRef/>
      </w:r>
      <w:r>
        <w:tab/>
        <w:t xml:space="preserve">[3 Some Tablets of </w:t>
      </w:r>
      <w:r w:rsidRPr="000C7039">
        <w:rPr>
          <w:highlight w:val="yellow"/>
        </w:rPr>
        <w:t>Bahá’u’lláh</w:t>
      </w:r>
      <w:r>
        <w:t xml:space="preserve"> are composed in such a way that the whole or part of the Tablet is in the words of His amanuensis, but was in fact dictated by </w:t>
      </w:r>
      <w:r w:rsidRPr="000C7039">
        <w:rPr>
          <w:highlight w:val="yellow"/>
        </w:rPr>
        <w:t>Bahá’u’lláh</w:t>
      </w:r>
      <w:r>
        <w:t xml:space="preserve"> to appear as if composed by the amanuensis. Every word of these Tablets, from beginning to end, is from </w:t>
      </w:r>
      <w:r w:rsidRPr="000C7039">
        <w:rPr>
          <w:highlight w:val="yellow"/>
        </w:rPr>
        <w:t>Bahá’u’lláh</w:t>
      </w:r>
      <w:r>
        <w:t xml:space="preserve"> Himself. For more information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40-42</w:t>
      </w:r>
      <w:r>
        <w:t>.]</w:t>
      </w:r>
    </w:p>
  </w:footnote>
  <w:footnote w:id="53">
    <w:p w14:paraId="6D6E5F47" w14:textId="77777777" w:rsidR="000663F3" w:rsidRDefault="000663F3">
      <w:pPr>
        <w:pStyle w:val="FootnoteParreference"/>
      </w:pPr>
      <w:r>
        <w:rPr>
          <w:rStyle w:val="FootnoteReference"/>
        </w:rPr>
        <w:footnoteRef/>
      </w:r>
      <w:r>
        <w:tab/>
      </w:r>
      <w:r w:rsidRPr="00627ED1">
        <w:rPr>
          <w:rStyle w:val="BookTitle"/>
          <w:highlight w:val="yellow"/>
        </w:rPr>
        <w:t>M</w:t>
      </w:r>
      <w:r w:rsidRPr="000C7039">
        <w:rPr>
          <w:rStyle w:val="BookTitle"/>
          <w:highlight w:val="yellow"/>
        </w:rPr>
        <w:t>á’</w:t>
      </w:r>
      <w:r w:rsidRPr="00627ED1">
        <w:rPr>
          <w:rStyle w:val="BookTitle"/>
          <w:highlight w:val="yellow"/>
        </w:rPr>
        <w:t>idiy-i-</w:t>
      </w:r>
      <w:r w:rsidRPr="000C7039">
        <w:rPr>
          <w:rStyle w:val="BookTitle"/>
          <w:highlight w:val="yellow"/>
        </w:rPr>
        <w:t>Á</w:t>
      </w:r>
      <w:r w:rsidRPr="00627ED1">
        <w:rPr>
          <w:rStyle w:val="BookTitle"/>
          <w:highlight w:val="yellow"/>
        </w:rPr>
        <w:t>s</w:t>
      </w:r>
      <w:r>
        <w:rPr>
          <w:rStyle w:val="BookTitle"/>
          <w:highlight w:val="yellow"/>
        </w:rPr>
        <w:t>a</w:t>
      </w:r>
      <w:r w:rsidRPr="00627ED1">
        <w:rPr>
          <w:rStyle w:val="BookTitle"/>
          <w:highlight w:val="yellow"/>
        </w:rPr>
        <w:t>m</w:t>
      </w:r>
      <w:r w:rsidRPr="000C7039">
        <w:rPr>
          <w:rStyle w:val="BookTitle"/>
          <w:highlight w:val="yellow"/>
        </w:rPr>
        <w:t>á</w:t>
      </w:r>
      <w:r w:rsidRPr="00627ED1">
        <w:rPr>
          <w:rStyle w:val="BookTitle"/>
          <w:highlight w:val="yellow"/>
        </w:rPr>
        <w:t>n</w:t>
      </w:r>
      <w:r w:rsidRPr="000C7039">
        <w:rPr>
          <w:rStyle w:val="BookTitle"/>
          <w:highlight w:val="yellow"/>
        </w:rPr>
        <w:t>í</w:t>
      </w:r>
      <w:r>
        <w:t xml:space="preserve">, </w:t>
      </w:r>
      <w:r w:rsidRPr="00627ED1">
        <w:rPr>
          <w:rStyle w:val="referencescope"/>
        </w:rPr>
        <w:t>vol. 4, p. 154</w:t>
      </w:r>
      <w:r>
        <w:t xml:space="preserve">. </w:t>
      </w:r>
    </w:p>
  </w:footnote>
  <w:footnote w:id="54">
    <w:p w14:paraId="3E4A17C9" w14:textId="77777777" w:rsidR="000663F3" w:rsidRDefault="000663F3">
      <w:pPr>
        <w:pStyle w:val="FootnoteText"/>
      </w:pPr>
      <w:r>
        <w:rPr>
          <w:rStyle w:val="FootnoteReference"/>
        </w:rPr>
        <w:footnoteRef/>
      </w:r>
      <w:r>
        <w:tab/>
        <w:t xml:space="preserve">[1 For an account of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w:t>
      </w:r>
      <w:r>
        <w:t>.]</w:t>
      </w:r>
    </w:p>
  </w:footnote>
  <w:footnote w:id="55">
    <w:p w14:paraId="3B7F5090" w14:textId="77777777" w:rsidR="000663F3" w:rsidRDefault="000663F3">
      <w:pPr>
        <w:pStyle w:val="FootnoteParreference"/>
      </w:pPr>
      <w:r>
        <w:rPr>
          <w:rStyle w:val="FootnoteReference"/>
        </w:rPr>
        <w:footnoteRef/>
      </w:r>
      <w:r>
        <w:tab/>
      </w:r>
      <w:r w:rsidRPr="00627ED1">
        <w:rPr>
          <w:rStyle w:val="referencetitleopus"/>
          <w:highlight w:val="yellow"/>
        </w:rPr>
        <w:t>I</w:t>
      </w:r>
      <w:r w:rsidRPr="000C7039">
        <w:rPr>
          <w:rStyle w:val="referencetitleopus"/>
          <w:highlight w:val="yellow"/>
        </w:rPr>
        <w:t></w:t>
      </w:r>
      <w:r w:rsidRPr="00627ED1">
        <w:rPr>
          <w:rStyle w:val="referencetitleopus"/>
          <w:highlight w:val="yellow"/>
        </w:rPr>
        <w:t>r</w:t>
      </w:r>
      <w:r w:rsidRPr="000C7039">
        <w:rPr>
          <w:rStyle w:val="referencetitleopus"/>
          <w:highlight w:val="yellow"/>
        </w:rPr>
        <w:t>á</w:t>
      </w:r>
      <w:r w:rsidRPr="00627ED1">
        <w:rPr>
          <w:rStyle w:val="referencetitleopus"/>
          <w:highlight w:val="yellow"/>
        </w:rPr>
        <w:t>q</w:t>
      </w:r>
      <w:r w:rsidRPr="000C7039">
        <w:rPr>
          <w:rStyle w:val="referencetitleopus"/>
          <w:highlight w:val="yellow"/>
        </w:rPr>
        <w:t>á</w:t>
      </w:r>
      <w:r w:rsidRPr="00627ED1">
        <w:rPr>
          <w:rStyle w:val="referencetitleopus"/>
          <w:highlight w:val="yellow"/>
        </w:rPr>
        <w:t>t</w:t>
      </w:r>
      <w:r>
        <w:t xml:space="preserve">, </w:t>
      </w:r>
      <w:r w:rsidRPr="00627ED1">
        <w:rPr>
          <w:rStyle w:val="referencescope"/>
        </w:rPr>
        <w:t>p. 221</w:t>
      </w:r>
      <w:r>
        <w:t xml:space="preserve">. </w:t>
      </w:r>
    </w:p>
  </w:footnote>
  <w:footnote w:id="56">
    <w:p w14:paraId="1E427649" w14:textId="77777777" w:rsidR="000663F3" w:rsidRDefault="000663F3">
      <w:pPr>
        <w:pStyle w:val="FootnoteText"/>
      </w:pPr>
      <w:r>
        <w:rPr>
          <w:rStyle w:val="FootnoteReference"/>
        </w:rPr>
        <w:footnoteRef/>
      </w:r>
      <w:r>
        <w:tab/>
        <w:t xml:space="preserve">[1 The 'Mother-Book' of the </w:t>
      </w:r>
      <w:r w:rsidRPr="000C7039">
        <w:rPr>
          <w:highlight w:val="yellow"/>
        </w:rPr>
        <w:t>Bábí</w:t>
      </w:r>
      <w:r>
        <w:t xml:space="preserve"> Dispensation.]</w:t>
      </w:r>
    </w:p>
  </w:footnote>
  <w:footnote w:id="57">
    <w:p w14:paraId="76C09D6A" w14:textId="77777777" w:rsidR="000663F3" w:rsidRDefault="000663F3">
      <w:pPr>
        <w:pStyle w:val="FootnoteText"/>
      </w:pPr>
      <w:r>
        <w:rPr>
          <w:rStyle w:val="FootnoteReference"/>
        </w:rPr>
        <w:footnoteRef/>
      </w:r>
      <w:r>
        <w:tab/>
        <w:t>[1 ›Him Whom God shall make manifest‹.]</w:t>
      </w:r>
    </w:p>
  </w:footnote>
  <w:footnote w:id="58">
    <w:p w14:paraId="5663F5F9"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149</w:t>
      </w:r>
      <w:r>
        <w:t xml:space="preserve">. </w:t>
      </w:r>
    </w:p>
  </w:footnote>
  <w:footnote w:id="59">
    <w:p w14:paraId="53E04512" w14:textId="77777777" w:rsidR="000663F3" w:rsidRDefault="000663F3">
      <w:pPr>
        <w:pStyle w:val="FootnoteText"/>
      </w:pPr>
      <w:r>
        <w:rPr>
          <w:rStyle w:val="FootnoteReference"/>
        </w:rPr>
        <w:footnoteRef/>
      </w:r>
      <w:r>
        <w:tab/>
        <w:t xml:space="preserve">[1 Signifies the </w:t>
      </w:r>
      <w:r w:rsidRPr="00627ED1">
        <w:rPr>
          <w:highlight w:val="lightGray"/>
        </w:rPr>
        <w:t>Islamic</w:t>
      </w:r>
      <w:r>
        <w:t xml:space="preserve"> Faith. (A.T.)]</w:t>
      </w:r>
    </w:p>
  </w:footnote>
  <w:footnote w:id="60">
    <w:p w14:paraId="5DC6A7CB" w14:textId="77777777" w:rsidR="000663F3" w:rsidRDefault="000663F3">
      <w:pPr>
        <w:pStyle w:val="FootnoteText"/>
      </w:pPr>
      <w:r>
        <w:rPr>
          <w:rStyle w:val="FootnoteReference"/>
        </w:rPr>
        <w:footnoteRef/>
      </w:r>
      <w:r>
        <w:tab/>
        <w:t xml:space="preserve">[2 Signifies the </w:t>
      </w:r>
      <w:r w:rsidRPr="000C7039">
        <w:rPr>
          <w:highlight w:val="yellow"/>
        </w:rPr>
        <w:t>Bábí</w:t>
      </w:r>
      <w:r>
        <w:t xml:space="preserve"> Faith. (A.T.)]</w:t>
      </w:r>
    </w:p>
  </w:footnote>
  <w:footnote w:id="61">
    <w:p w14:paraId="291FF1F0" w14:textId="77777777" w:rsidR="000663F3" w:rsidRDefault="000663F3">
      <w:pPr>
        <w:pStyle w:val="FootnoteParreference"/>
      </w:pPr>
      <w:r>
        <w:rPr>
          <w:rStyle w:val="FootnoteReference"/>
        </w:rPr>
        <w:footnoteRef/>
      </w:r>
      <w:r>
        <w:tab/>
      </w:r>
      <w:r w:rsidRPr="00627ED1">
        <w:rPr>
          <w:rStyle w:val="BookTitle"/>
        </w:rPr>
        <w:t>The Dawn-Breakers</w:t>
      </w:r>
      <w:r>
        <w:t xml:space="preserve">, </w:t>
      </w:r>
      <w:r w:rsidRPr="00627ED1">
        <w:rPr>
          <w:rStyle w:val="referencescope"/>
        </w:rPr>
        <w:t>p. 96</w:t>
      </w:r>
      <w:r>
        <w:t xml:space="preserve">. </w:t>
      </w:r>
    </w:p>
  </w:footnote>
  <w:footnote w:id="62">
    <w:p w14:paraId="499139D6" w14:textId="77777777" w:rsidR="000663F3" w:rsidRDefault="000663F3">
      <w:pPr>
        <w:pStyle w:val="FootnoteText"/>
      </w:pPr>
      <w:r>
        <w:rPr>
          <w:rStyle w:val="FootnoteReference"/>
        </w:rPr>
        <w:footnoteRef/>
      </w:r>
      <w:r>
        <w:tab/>
        <w:t>[1 Tea and that variety of sugar being extremely rare in Persia at that time, both were used as gifts among the higher classes of the population. (A.T.)]</w:t>
      </w:r>
    </w:p>
  </w:footnote>
  <w:footnote w:id="63">
    <w:p w14:paraId="6364A2AD" w14:textId="77777777" w:rsidR="000663F3" w:rsidRDefault="000663F3">
      <w:pPr>
        <w:pStyle w:val="FootnoteParreference"/>
      </w:pPr>
      <w:r>
        <w:rPr>
          <w:rStyle w:val="FootnoteReference"/>
        </w:rPr>
        <w:footnoteRef/>
      </w:r>
      <w:r>
        <w:tab/>
        <w:t xml:space="preserve">ibid. </w:t>
      </w:r>
      <w:r w:rsidRPr="00627ED1">
        <w:rPr>
          <w:rStyle w:val="referencescope"/>
        </w:rPr>
        <w:t>pp. 104-8</w:t>
      </w:r>
      <w:r>
        <w:t xml:space="preserve">. </w:t>
      </w:r>
    </w:p>
  </w:footnote>
  <w:footnote w:id="64">
    <w:p w14:paraId="26C1C22E" w14:textId="77777777" w:rsidR="000663F3" w:rsidRDefault="000663F3">
      <w:pPr>
        <w:pStyle w:val="FootnoteText"/>
      </w:pPr>
      <w:r>
        <w:rPr>
          <w:rStyle w:val="FootnoteReference"/>
        </w:rPr>
        <w:footnoteRef/>
      </w:r>
      <w:r>
        <w:tab/>
        <w:t>[1 Corresponding with the night preceding the 10th October 1844 A.D.]</w:t>
      </w:r>
    </w:p>
  </w:footnote>
  <w:footnote w:id="65">
    <w:p w14:paraId="724337CC" w14:textId="77777777" w:rsidR="000663F3" w:rsidRDefault="000663F3">
      <w:pPr>
        <w:pStyle w:val="FootnoteText"/>
      </w:pPr>
      <w:r>
        <w:rPr>
          <w:rStyle w:val="FootnoteReference"/>
        </w:rPr>
        <w:footnoteRef/>
      </w:r>
      <w:r>
        <w:tab/>
        <w:t xml:space="preserve">[2 The </w:t>
      </w:r>
      <w:r w:rsidRPr="000C7039">
        <w:rPr>
          <w:highlight w:val="yellow"/>
        </w:rPr>
        <w:t>Laylatu’l-Qadr</w:t>
      </w:r>
      <w:r>
        <w:t xml:space="preserve">, meaning literally </w:t>
      </w:r>
      <w:r w:rsidRPr="00627ED1">
        <w:rPr>
          <w:rStyle w:val="quotesterms"/>
        </w:rPr>
        <w:t>›Night of Power‹</w:t>
      </w:r>
      <w:r>
        <w:t xml:space="preserve">, is one of the last ten nights of </w:t>
      </w:r>
      <w:r w:rsidRPr="000C7039">
        <w:rPr>
          <w:highlight w:val="yellow"/>
        </w:rPr>
        <w:t>Ramaḍán</w:t>
      </w:r>
      <w:r>
        <w:t>, and, as is commonly believed, the seventh of those nights reckoning backward.]</w:t>
      </w:r>
    </w:p>
  </w:footnote>
  <w:footnote w:id="66">
    <w:p w14:paraId="17C08C31" w14:textId="77777777" w:rsidR="000663F3" w:rsidRDefault="000663F3">
      <w:pPr>
        <w:pStyle w:val="FootnoteText"/>
      </w:pPr>
      <w:r>
        <w:rPr>
          <w:rStyle w:val="FootnoteReference"/>
        </w:rPr>
        <w:footnoteRef/>
      </w:r>
      <w:r>
        <w:tab/>
        <w:t xml:space="preserve">[1 'The first to embrace the Faith in </w:t>
      </w:r>
      <w:r w:rsidRPr="000C7039">
        <w:rPr>
          <w:highlight w:val="yellow"/>
        </w:rPr>
        <w:t>urásán</w:t>
      </w:r>
      <w:r>
        <w:t xml:space="preserve"> was </w:t>
      </w:r>
      <w:r w:rsidRPr="000C7039">
        <w:rPr>
          <w:highlight w:val="yellow"/>
        </w:rPr>
        <w:t>Mírzá</w:t>
      </w:r>
      <w:r w:rsidRPr="00627ED1">
        <w:rPr>
          <w:highlight w:val="yellow"/>
        </w:rPr>
        <w:t xml:space="preserve"> </w:t>
      </w:r>
      <w:r w:rsidRPr="000C7039">
        <w:rPr>
          <w:highlight w:val="yellow"/>
        </w:rPr>
        <w:t>Aḥmad</w:t>
      </w:r>
      <w:r w:rsidRPr="00627ED1">
        <w:rPr>
          <w:highlight w:val="yellow"/>
        </w:rPr>
        <w:t>-i-Az</w:t>
      </w:r>
      <w:r w:rsidRPr="000C7039">
        <w:rPr>
          <w:highlight w:val="yellow"/>
        </w:rPr>
        <w:t></w:t>
      </w:r>
      <w:r w:rsidRPr="00627ED1">
        <w:rPr>
          <w:highlight w:val="yellow"/>
        </w:rPr>
        <w:t>and</w:t>
      </w:r>
      <w:r w:rsidRPr="000C7039">
        <w:rPr>
          <w:highlight w:val="yellow"/>
        </w:rPr>
        <w:t>í</w:t>
      </w:r>
      <w:r>
        <w:t xml:space="preserve">, the most learned, the wisest, and the most eminent among the </w:t>
      </w:r>
      <w:r w:rsidRPr="00627ED1">
        <w:rPr>
          <w:highlight w:val="yellow"/>
        </w:rPr>
        <w:t>ʿ</w:t>
      </w:r>
      <w:r w:rsidRPr="000C7039">
        <w:rPr>
          <w:highlight w:val="yellow"/>
        </w:rPr>
        <w:t>ulamás</w:t>
      </w:r>
      <w:r>
        <w:t xml:space="preserve"> of that province.' (</w:t>
      </w:r>
      <w:r w:rsidRPr="00627ED1">
        <w:rPr>
          <w:rStyle w:val="BookTitle"/>
        </w:rPr>
        <w:t>The Dawn-Breakers</w:t>
      </w:r>
      <w:r>
        <w:t xml:space="preserve">, </w:t>
      </w:r>
      <w:r w:rsidRPr="00627ED1">
        <w:rPr>
          <w:rStyle w:val="referencescope"/>
        </w:rPr>
        <w:t>p. 125</w:t>
      </w:r>
      <w:r>
        <w:t>)]</w:t>
      </w:r>
    </w:p>
  </w:footnote>
  <w:footnote w:id="67">
    <w:p w14:paraId="50CEE9AC" w14:textId="77777777" w:rsidR="000663F3" w:rsidRDefault="000663F3">
      <w:pPr>
        <w:pStyle w:val="FootnoteParreference"/>
      </w:pPr>
      <w:r>
        <w:rPr>
          <w:rStyle w:val="FootnoteReference"/>
        </w:rPr>
        <w:footnoteRef/>
      </w:r>
      <w:r>
        <w:tab/>
        <w:t xml:space="preserve">ibid. </w:t>
      </w:r>
      <w:r w:rsidRPr="00627ED1">
        <w:rPr>
          <w:rStyle w:val="referencescope"/>
        </w:rPr>
        <w:t>pp. 126-8</w:t>
      </w:r>
      <w:r>
        <w:t xml:space="preserve">. </w:t>
      </w:r>
    </w:p>
  </w:footnote>
  <w:footnote w:id="68">
    <w:p w14:paraId="2CE75C54"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104</w:t>
      </w:r>
      <w:r>
        <w:t xml:space="preserve">. </w:t>
      </w:r>
    </w:p>
  </w:footnote>
  <w:footnote w:id="69">
    <w:p w14:paraId="42CDCB1F" w14:textId="77777777" w:rsidR="000663F3" w:rsidRDefault="000663F3" w:rsidP="00F227DE">
      <w:pPr>
        <w:pStyle w:val="FootnoteParunchecked"/>
      </w:pPr>
      <w:r>
        <w:rPr>
          <w:rStyle w:val="FootnoteReference"/>
        </w:rPr>
        <w:footnoteRef/>
      </w:r>
      <w:r>
        <w:tab/>
        <w:t xml:space="preserve">[1 For more information on this topic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309-14</w:t>
      </w:r>
      <w:r>
        <w:t>.]</w:t>
      </w:r>
    </w:p>
  </w:footnote>
  <w:footnote w:id="70">
    <w:p w14:paraId="6BF63E79" w14:textId="77777777" w:rsidR="000663F3" w:rsidRDefault="000663F3">
      <w:pPr>
        <w:pStyle w:val="FootnoteParunchecked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10</w:t>
      </w:r>
      <w:r>
        <w:t xml:space="preserve">. </w:t>
      </w:r>
      <w:r w:rsidRPr="00627ED1">
        <w:rPr>
          <w:rStyle w:val="stilltoworkat"/>
        </w:rPr>
        <w:t>(fragwürdige Seitenangabe)</w:t>
      </w:r>
      <w:r>
        <w:t xml:space="preserve"> </w:t>
      </w:r>
    </w:p>
  </w:footnote>
  <w:footnote w:id="71">
    <w:p w14:paraId="60C79C78" w14:textId="77777777" w:rsidR="000663F3" w:rsidRDefault="000663F3">
      <w:pPr>
        <w:pStyle w:val="FootnoteParreference"/>
      </w:pPr>
      <w:r>
        <w:rPr>
          <w:rStyle w:val="FootnoteReference"/>
        </w:rPr>
        <w:footnoteRef/>
      </w:r>
      <w:r>
        <w:tab/>
        <w:t xml:space="preserve">ibid. </w:t>
      </w:r>
      <w:r w:rsidRPr="00627ED1">
        <w:rPr>
          <w:rStyle w:val="referencescope"/>
        </w:rPr>
        <w:t>p. 113</w:t>
      </w:r>
      <w:r>
        <w:t xml:space="preserve">. </w:t>
      </w:r>
    </w:p>
  </w:footnote>
  <w:footnote w:id="72">
    <w:p w14:paraId="64CA92D0" w14:textId="77777777" w:rsidR="000663F3" w:rsidRDefault="000663F3">
      <w:pPr>
        <w:pStyle w:val="FootnoteParreference"/>
      </w:pPr>
      <w:r>
        <w:rPr>
          <w:rStyle w:val="FootnoteReference"/>
        </w:rPr>
        <w:footnoteRef/>
      </w:r>
      <w:r>
        <w:tab/>
      </w:r>
      <w:r w:rsidRPr="00627ED1">
        <w:rPr>
          <w:rStyle w:val="BookTitle"/>
        </w:rPr>
        <w:t>Prayers and Meditations</w:t>
      </w:r>
      <w:r>
        <w:t xml:space="preserve">, </w:t>
      </w:r>
      <w:r w:rsidRPr="00627ED1">
        <w:rPr>
          <w:rStyle w:val="referencescopeuniversal"/>
        </w:rPr>
        <w:t>no. 176</w:t>
      </w:r>
      <w:r>
        <w:t xml:space="preserve">. </w:t>
      </w:r>
    </w:p>
  </w:footnote>
  <w:footnote w:id="73">
    <w:p w14:paraId="4A6F32FE" w14:textId="77777777" w:rsidR="000663F3" w:rsidRDefault="000663F3">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100</w:t>
      </w:r>
      <w:r>
        <w:t xml:space="preserve"> </w:t>
      </w:r>
    </w:p>
  </w:footnote>
  <w:footnote w:id="74">
    <w:p w14:paraId="270416A9" w14:textId="77777777" w:rsidR="000663F3" w:rsidRDefault="000663F3">
      <w:pPr>
        <w:pStyle w:val="FootnoteParreference"/>
      </w:pPr>
      <w:r>
        <w:rPr>
          <w:rStyle w:val="FootnoteReference"/>
        </w:rPr>
        <w:footnoteRef/>
      </w:r>
      <w:r>
        <w:tab/>
        <w:t xml:space="preserve">Quoted by </w:t>
      </w:r>
      <w:r w:rsidRPr="00260BBD">
        <w:rPr>
          <w:rStyle w:val="referenceauthor"/>
          <w:highlight w:val="cyan"/>
        </w:rPr>
        <w:t>Shoghi Effendi</w:t>
      </w:r>
      <w:r>
        <w:t xml:space="preserve"> in </w:t>
      </w:r>
      <w:r w:rsidRPr="00260BBD">
        <w:rPr>
          <w:rStyle w:val="BookTitle"/>
        </w:rPr>
        <w:t xml:space="preserve">The World Order of </w:t>
      </w:r>
      <w:r w:rsidRPr="00260BBD">
        <w:rPr>
          <w:rStyle w:val="BookTitle"/>
          <w:highlight w:val="yellow"/>
        </w:rPr>
        <w:t>Bah</w:t>
      </w:r>
      <w:r w:rsidRPr="000C7039">
        <w:rPr>
          <w:rStyle w:val="BookTitle"/>
          <w:highlight w:val="yellow"/>
        </w:rPr>
        <w:t>á’</w:t>
      </w:r>
      <w:r w:rsidRPr="00260BBD">
        <w:rPr>
          <w:rStyle w:val="BookTitle"/>
          <w:highlight w:val="yellow"/>
        </w:rPr>
        <w:t>u</w:t>
      </w:r>
      <w:r w:rsidRPr="000C7039">
        <w:rPr>
          <w:rStyle w:val="BookTitle"/>
          <w:highlight w:val="yellow"/>
        </w:rPr>
        <w:t>’</w:t>
      </w:r>
      <w:r w:rsidRPr="00260BBD">
        <w:rPr>
          <w:rStyle w:val="BookTitle"/>
          <w:highlight w:val="yellow"/>
        </w:rPr>
        <w:t>ll</w:t>
      </w:r>
      <w:r w:rsidRPr="000C7039">
        <w:rPr>
          <w:rStyle w:val="BookTitle"/>
          <w:highlight w:val="yellow"/>
        </w:rPr>
        <w:t>á</w:t>
      </w:r>
      <w:r w:rsidRPr="00260BBD">
        <w:rPr>
          <w:rStyle w:val="BookTitle"/>
          <w:highlight w:val="yellow"/>
        </w:rPr>
        <w:t>h</w:t>
      </w:r>
      <w:r>
        <w:t xml:space="preserve">, </w:t>
      </w:r>
      <w:r w:rsidRPr="00260BBD">
        <w:rPr>
          <w:rStyle w:val="referencescope"/>
        </w:rPr>
        <w:t>p. 109</w:t>
      </w:r>
      <w:r>
        <w:t>.</w:t>
      </w:r>
    </w:p>
  </w:footnote>
  <w:footnote w:id="75">
    <w:p w14:paraId="62E629CF" w14:textId="77777777" w:rsidR="000663F3" w:rsidRDefault="000663F3">
      <w:pPr>
        <w:pStyle w:val="FootnoteParreference"/>
      </w:pPr>
      <w:r>
        <w:rPr>
          <w:rStyle w:val="FootnoteReference"/>
        </w:rPr>
        <w:footnoteRef/>
      </w:r>
      <w:r>
        <w:tab/>
        <w:t>Letter to an individual believer, 23 July 1936</w:t>
      </w:r>
    </w:p>
  </w:footnote>
  <w:footnote w:id="76">
    <w:p w14:paraId="32DED0ED" w14:textId="77777777" w:rsidR="000663F3" w:rsidRDefault="000663F3">
      <w:pPr>
        <w:pStyle w:val="FootnoteParunchecked"/>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 ch. 7</w:t>
      </w:r>
      <w:r>
        <w:t>.]}</w:t>
      </w:r>
    </w:p>
  </w:footnote>
  <w:footnote w:id="77">
    <w:p w14:paraId="2901EF10" w14:textId="77777777" w:rsidR="000663F3" w:rsidRDefault="000663F3">
      <w:pPr>
        <w:pStyle w:val="FootnoteParunchecked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109</w:t>
      </w:r>
      <w:r>
        <w:t>. }</w:t>
      </w:r>
    </w:p>
  </w:footnote>
  <w:footnote w:id="78">
    <w:p w14:paraId="4A3CFFEB" w14:textId="77777777" w:rsidR="000663F3" w:rsidRDefault="000663F3">
      <w:pPr>
        <w:pStyle w:val="FootnoteParuncheckedreference"/>
      </w:pPr>
      <w:r>
        <w:rPr>
          <w:rStyle w:val="FootnoteReference"/>
        </w:rPr>
        <w:footnoteRef/>
      </w:r>
      <w:r>
        <w:tab/>
        <w:t xml:space="preserve">{ibid. </w:t>
      </w:r>
      <w:r w:rsidRPr="00627ED1">
        <w:rPr>
          <w:rStyle w:val="referencescope"/>
        </w:rPr>
        <w:t>p. 104</w:t>
      </w:r>
      <w:r>
        <w:t>. }</w:t>
      </w:r>
    </w:p>
  </w:footnote>
  <w:footnote w:id="79">
    <w:p w14:paraId="2132C2AC" w14:textId="77777777" w:rsidR="000663F3" w:rsidRDefault="000663F3">
      <w:pPr>
        <w:pStyle w:val="FootnoteParuncheckedreference"/>
      </w:pPr>
      <w:r>
        <w:rPr>
          <w:rStyle w:val="FootnoteReference"/>
        </w:rPr>
        <w:footnoteRef/>
      </w:r>
      <w:r>
        <w:tab/>
        <w:t xml:space="preserve">{ibid. </w:t>
      </w:r>
      <w:r w:rsidRPr="00627ED1">
        <w:rPr>
          <w:rStyle w:val="referencescope"/>
        </w:rPr>
        <w:t>p. 105</w:t>
      </w:r>
      <w:r>
        <w:t>. }</w:t>
      </w:r>
    </w:p>
  </w:footnote>
  <w:footnote w:id="80">
    <w:p w14:paraId="33631455"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The Advent of Divine Justice</w:t>
      </w:r>
      <w:r>
        <w:t xml:space="preserve">, </w:t>
      </w:r>
      <w:r w:rsidRPr="00627ED1">
        <w:rPr>
          <w:rStyle w:val="referencescope"/>
        </w:rPr>
        <w:t>p. 64</w:t>
      </w:r>
      <w:r>
        <w:t xml:space="preserve">. </w:t>
      </w:r>
    </w:p>
  </w:footnote>
  <w:footnote w:id="81">
    <w:p w14:paraId="7B0FBE2B" w14:textId="77777777" w:rsidR="000663F3" w:rsidRDefault="000663F3">
      <w:pPr>
        <w:pStyle w:val="FootnoteParreference"/>
      </w:pPr>
      <w:r>
        <w:rPr>
          <w:rStyle w:val="FootnoteReference"/>
        </w:rPr>
        <w:footnoteRef/>
      </w:r>
      <w:r>
        <w:tab/>
        <w:t xml:space="preserve">ibid. </w:t>
      </w:r>
      <w:r w:rsidRPr="00627ED1">
        <w:rPr>
          <w:rStyle w:val="referencescope"/>
        </w:rPr>
        <w:t>p. 65</w:t>
      </w:r>
      <w:r>
        <w:t xml:space="preserve">. </w:t>
      </w:r>
    </w:p>
  </w:footnote>
  <w:footnote w:id="82">
    <w:p w14:paraId="25FF67CA" w14:textId="77777777" w:rsidR="000663F3" w:rsidRDefault="000663F3">
      <w:pPr>
        <w:pStyle w:val="FootnoteParreference"/>
      </w:pPr>
      <w:r>
        <w:rPr>
          <w:rStyle w:val="FootnoteReference"/>
        </w:rPr>
        <w:footnoteRef/>
      </w:r>
      <w:r>
        <w:tab/>
        <w:t xml:space="preserve">ibid. </w:t>
      </w:r>
    </w:p>
  </w:footnote>
  <w:footnote w:id="83">
    <w:p w14:paraId="523D8713" w14:textId="77777777" w:rsidR="000663F3" w:rsidRDefault="000663F3">
      <w:pPr>
        <w:pStyle w:val="FootnoteParreference"/>
      </w:pPr>
      <w:r>
        <w:rPr>
          <w:rStyle w:val="FootnoteReference"/>
        </w:rPr>
        <w:footnoteRef/>
      </w:r>
      <w:r>
        <w:tab/>
        <w:t xml:space="preserve">ibid. </w:t>
      </w:r>
    </w:p>
  </w:footnote>
  <w:footnote w:id="84">
    <w:p w14:paraId="1D73C3D0"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pp. 106-7</w:t>
      </w:r>
      <w:r>
        <w:t xml:space="preserve">. </w:t>
      </w:r>
    </w:p>
  </w:footnote>
  <w:footnote w:id="85">
    <w:p w14:paraId="7D2BC937" w14:textId="77777777" w:rsidR="000663F3" w:rsidRDefault="000663F3">
      <w:pPr>
        <w:pStyle w:val="FootnoteParreference"/>
      </w:pPr>
      <w:r>
        <w:rPr>
          <w:rStyle w:val="FootnoteReference"/>
        </w:rPr>
        <w:footnoteRef/>
      </w:r>
      <w:r>
        <w:tab/>
        <w:t xml:space="preserve">ibid. </w:t>
      </w:r>
      <w:r w:rsidRPr="00627ED1">
        <w:rPr>
          <w:rStyle w:val="referencescope"/>
        </w:rPr>
        <w:t>p. 104</w:t>
      </w:r>
      <w:r>
        <w:t xml:space="preserve">. </w:t>
      </w:r>
    </w:p>
  </w:footnote>
  <w:footnote w:id="86">
    <w:p w14:paraId="13D34E33" w14:textId="77777777" w:rsidR="000663F3" w:rsidRDefault="000663F3">
      <w:pPr>
        <w:pStyle w:val="FootnoteParreference"/>
      </w:pPr>
      <w:r>
        <w:rPr>
          <w:rStyle w:val="FootnoteReference"/>
        </w:rPr>
        <w:footnoteRef/>
      </w:r>
      <w:r>
        <w:tab/>
        <w:t xml:space="preserve">ibid. </w:t>
      </w:r>
      <w:r w:rsidRPr="00627ED1">
        <w:rPr>
          <w:rStyle w:val="referencescope"/>
        </w:rPr>
        <w:t>p. 109</w:t>
      </w:r>
      <w:r>
        <w:t xml:space="preserve">. </w:t>
      </w:r>
    </w:p>
  </w:footnote>
  <w:footnote w:id="87">
    <w:p w14:paraId="2C6BC0E3" w14:textId="77777777" w:rsidR="000663F3" w:rsidRDefault="000663F3">
      <w:pPr>
        <w:pStyle w:val="FootnoteParreference"/>
      </w:pPr>
      <w:r>
        <w:rPr>
          <w:rStyle w:val="FootnoteReference"/>
        </w:rPr>
        <w:footnoteRef/>
      </w:r>
      <w:r>
        <w:tab/>
        <w:t xml:space="preserve">ibid. </w:t>
      </w:r>
      <w:r w:rsidRPr="00627ED1">
        <w:rPr>
          <w:rStyle w:val="referencescope"/>
        </w:rPr>
        <w:t>p. 100</w:t>
      </w:r>
      <w:r>
        <w:t xml:space="preserve">. </w:t>
      </w:r>
    </w:p>
  </w:footnote>
  <w:footnote w:id="88">
    <w:p w14:paraId="3CD38D72" w14:textId="77777777" w:rsidR="000663F3" w:rsidRDefault="000663F3">
      <w:pPr>
        <w:pStyle w:val="FootnoteParreference"/>
      </w:pPr>
      <w:r>
        <w:rPr>
          <w:rStyle w:val="FootnoteReference"/>
        </w:rPr>
        <w:footnoteRef/>
      </w:r>
      <w:r>
        <w:tab/>
        <w:t xml:space="preserve">ibid. </w:t>
      </w:r>
      <w:r w:rsidRPr="00627ED1">
        <w:rPr>
          <w:rStyle w:val="referencescope"/>
        </w:rPr>
        <w:t>p. 101</w:t>
      </w:r>
      <w:r>
        <w:t xml:space="preserve">. </w:t>
      </w:r>
    </w:p>
  </w:footnote>
  <w:footnote w:id="89">
    <w:p w14:paraId="1AE6251C" w14:textId="77777777" w:rsidR="000663F3" w:rsidRDefault="000663F3">
      <w:pPr>
        <w:pStyle w:val="FootnoteParreference"/>
      </w:pPr>
      <w:r>
        <w:rPr>
          <w:rStyle w:val="FootnoteReference"/>
        </w:rPr>
        <w:footnoteRef/>
      </w:r>
      <w:r>
        <w:tab/>
        <w:t xml:space="preserve">ibid. </w:t>
      </w:r>
      <w:r w:rsidRPr="00627ED1">
        <w:rPr>
          <w:rStyle w:val="referencescope"/>
        </w:rPr>
        <w:t>p. 101</w:t>
      </w:r>
      <w:r>
        <w:t xml:space="preserve">. </w:t>
      </w:r>
    </w:p>
  </w:footnote>
  <w:footnote w:id="90">
    <w:p w14:paraId="0A2A5CB8"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3</w:t>
      </w:r>
      <w:r>
        <w:t xml:space="preserve">. </w:t>
      </w:r>
    </w:p>
  </w:footnote>
  <w:footnote w:id="91">
    <w:p w14:paraId="1633C581"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171</w:t>
      </w:r>
      <w:r>
        <w:t xml:space="preserve">. </w:t>
      </w:r>
    </w:p>
  </w:footnote>
  <w:footnote w:id="92">
    <w:p w14:paraId="5B2CA45A" w14:textId="77777777" w:rsidR="000663F3" w:rsidRDefault="000663F3">
      <w:pPr>
        <w:pStyle w:val="FootnoteParreference"/>
      </w:pPr>
      <w:r>
        <w:rPr>
          <w:rStyle w:val="FootnoteReference"/>
        </w:rPr>
        <w:footnoteRef/>
      </w:r>
      <w:r>
        <w:tab/>
        <w:t xml:space="preserve">ibid. </w:t>
      </w:r>
      <w:r w:rsidRPr="00627ED1">
        <w:rPr>
          <w:rStyle w:val="referencescope"/>
        </w:rPr>
        <w:t>p. 154</w:t>
      </w:r>
      <w:r>
        <w:t xml:space="preserve">. </w:t>
      </w:r>
    </w:p>
  </w:footnote>
  <w:footnote w:id="93">
    <w:p w14:paraId="5AA9FD44" w14:textId="77777777" w:rsidR="000663F3" w:rsidRDefault="000663F3">
      <w:pPr>
        <w:pStyle w:val="FootnoteParreference"/>
      </w:pPr>
      <w:r>
        <w:rPr>
          <w:rStyle w:val="FootnoteReference"/>
        </w:rPr>
        <w:footnoteRef/>
      </w:r>
      <w:r>
        <w:tab/>
        <w:t xml:space="preserve">ibid. </w:t>
      </w:r>
    </w:p>
  </w:footnote>
  <w:footnote w:id="94">
    <w:p w14:paraId="4665FB1C" w14:textId="77777777" w:rsidR="000663F3" w:rsidRDefault="000663F3">
      <w:pPr>
        <w:pStyle w:val="FootnoteParreference"/>
      </w:pPr>
      <w:r>
        <w:rPr>
          <w:rStyle w:val="FootnoteReference"/>
        </w:rPr>
        <w:footnoteRef/>
      </w:r>
      <w:r>
        <w:tab/>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112</w:t>
      </w:r>
      <w:r>
        <w:t xml:space="preserve">. </w:t>
      </w:r>
    </w:p>
  </w:footnote>
  <w:footnote w:id="95">
    <w:p w14:paraId="515F401B"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98</w:t>
      </w:r>
      <w:r>
        <w:t xml:space="preserve">. </w:t>
      </w:r>
    </w:p>
  </w:footnote>
  <w:footnote w:id="96">
    <w:p w14:paraId="4E2B2AF8"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w:t>
      </w:r>
      <w:r>
        <w:rPr>
          <w:rStyle w:val="BookTitle"/>
        </w:rPr>
        <w:t>f</w:t>
      </w:r>
      <w:r>
        <w:t xml:space="preserve">, </w:t>
      </w:r>
      <w:r w:rsidRPr="00627ED1">
        <w:rPr>
          <w:rStyle w:val="referencescope"/>
        </w:rPr>
        <w:t>p. 142</w:t>
      </w:r>
      <w:r>
        <w:t xml:space="preserve">. </w:t>
      </w:r>
    </w:p>
  </w:footnote>
  <w:footnote w:id="97">
    <w:p w14:paraId="691C39CB"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pp. 156-7</w:t>
      </w:r>
      <w:r>
        <w:t xml:space="preserve">. </w:t>
      </w:r>
    </w:p>
  </w:footnote>
  <w:footnote w:id="98">
    <w:p w14:paraId="7AE20872" w14:textId="77777777" w:rsidR="000663F3" w:rsidRDefault="000663F3">
      <w:pPr>
        <w:pStyle w:val="FootnoteParreference"/>
      </w:pPr>
      <w:r>
        <w:rPr>
          <w:rStyle w:val="FootnoteReference"/>
        </w:rPr>
        <w:footnoteRef/>
      </w:r>
      <w:r>
        <w:tab/>
        <w:t xml:space="preserve">ibid. </w:t>
      </w:r>
      <w:r w:rsidRPr="00627ED1">
        <w:rPr>
          <w:rStyle w:val="referencescope"/>
        </w:rPr>
        <w:t>p. 86</w:t>
      </w:r>
      <w:r>
        <w:t xml:space="preserve">. </w:t>
      </w:r>
    </w:p>
  </w:footnote>
  <w:footnote w:id="99">
    <w:p w14:paraId="4C6AE63D"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155</w:t>
      </w:r>
      <w:r>
        <w:t xml:space="preserve">. </w:t>
      </w:r>
    </w:p>
  </w:footnote>
  <w:footnote w:id="100">
    <w:p w14:paraId="3C0F907F"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131</w:t>
      </w:r>
      <w:r>
        <w:t xml:space="preserve">. </w:t>
      </w:r>
    </w:p>
  </w:footnote>
  <w:footnote w:id="101">
    <w:p w14:paraId="3C2725EA" w14:textId="77777777" w:rsidR="000663F3" w:rsidRDefault="000663F3">
      <w:pPr>
        <w:pStyle w:val="FootnoteParreference"/>
      </w:pPr>
      <w:r>
        <w:rPr>
          <w:rStyle w:val="FootnoteReference"/>
        </w:rPr>
        <w:footnoteRef/>
      </w:r>
      <w:r>
        <w:tab/>
        <w:t xml:space="preserve">ibid. </w:t>
      </w:r>
      <w:r w:rsidRPr="00627ED1">
        <w:rPr>
          <w:rStyle w:val="referencescope"/>
        </w:rPr>
        <w:t>p. 155</w:t>
      </w:r>
      <w:r>
        <w:t xml:space="preserve">. </w:t>
      </w:r>
    </w:p>
  </w:footnote>
  <w:footnote w:id="102">
    <w:p w14:paraId="44E64A50" w14:textId="77777777" w:rsidR="000663F3" w:rsidRDefault="000663F3">
      <w:pPr>
        <w:pStyle w:val="FootnoteParreference"/>
      </w:pPr>
      <w:r>
        <w:rPr>
          <w:rStyle w:val="FootnoteReference"/>
        </w:rPr>
        <w:footnoteRef/>
      </w:r>
      <w:r>
        <w:tab/>
      </w:r>
      <w:r w:rsidRPr="00627ED1">
        <w:rPr>
          <w:rStyle w:val="BookTitle"/>
        </w:rPr>
        <w:t xml:space="preserve">Persian </w:t>
      </w:r>
      <w:r w:rsidRPr="00627ED1">
        <w:rPr>
          <w:rStyle w:val="BookTitle"/>
          <w:highlight w:val="yellow"/>
        </w:rPr>
        <w:t>Bay</w:t>
      </w:r>
      <w:r w:rsidRPr="000C7039">
        <w:rPr>
          <w:rStyle w:val="BookTitle"/>
          <w:highlight w:val="yellow"/>
        </w:rPr>
        <w:t>á</w:t>
      </w:r>
      <w:r w:rsidRPr="00627ED1">
        <w:rPr>
          <w:rStyle w:val="BookTitle"/>
          <w:highlight w:val="yellow"/>
        </w:rPr>
        <w:t>n</w:t>
      </w:r>
      <w:r>
        <w:t xml:space="preserve"> </w:t>
      </w:r>
      <w:r w:rsidRPr="00627ED1">
        <w:rPr>
          <w:rStyle w:val="referencescopeuniversal"/>
        </w:rPr>
        <w:t>III:7</w:t>
      </w:r>
      <w:r>
        <w:t xml:space="preserve">. </w:t>
      </w:r>
    </w:p>
  </w:footnote>
  <w:footnote w:id="103">
    <w:p w14:paraId="51BDC3C4" w14:textId="77777777" w:rsidR="000663F3" w:rsidRDefault="000663F3">
      <w:pPr>
        <w:pStyle w:val="FootnoteParreference"/>
      </w:pPr>
      <w:r>
        <w:rPr>
          <w:rStyle w:val="FootnoteReference"/>
        </w:rPr>
        <w:footnoteRef/>
      </w:r>
      <w:r>
        <w:tab/>
        <w:t xml:space="preserve">ibid. </w:t>
      </w:r>
      <w:r w:rsidRPr="00627ED1">
        <w:rPr>
          <w:rStyle w:val="referencescopeuniversal"/>
        </w:rPr>
        <w:t>III:15</w:t>
      </w:r>
      <w:r>
        <w:t xml:space="preserve">. </w:t>
      </w:r>
    </w:p>
  </w:footnote>
  <w:footnote w:id="104">
    <w:p w14:paraId="780C14D6"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God Passes By</w:t>
      </w:r>
      <w:r>
        <w:t xml:space="preserve">, </w:t>
      </w:r>
      <w:r w:rsidRPr="00627ED1">
        <w:rPr>
          <w:rStyle w:val="referencescope"/>
        </w:rPr>
        <w:t>p. 25</w:t>
      </w:r>
      <w:r>
        <w:t xml:space="preserve">. </w:t>
      </w:r>
    </w:p>
  </w:footnote>
  <w:footnote w:id="105">
    <w:p w14:paraId="02883F65" w14:textId="77777777" w:rsidR="000663F3" w:rsidRDefault="000663F3">
      <w:pPr>
        <w:pStyle w:val="FootnoteParreference"/>
      </w:pPr>
      <w:r>
        <w:rPr>
          <w:rStyle w:val="FootnoteReference"/>
        </w:rPr>
        <w:footnoteRef/>
      </w:r>
      <w:r>
        <w:tab/>
      </w:r>
      <w:r w:rsidRPr="00627ED1">
        <w:rPr>
          <w:rStyle w:val="BookTitle"/>
          <w:highlight w:val="yellow"/>
        </w:rPr>
        <w:t>Kit</w:t>
      </w:r>
      <w:r w:rsidRPr="000C7039">
        <w:rPr>
          <w:rStyle w:val="BookTitle"/>
          <w:highlight w:val="yellow"/>
        </w:rPr>
        <w:t>á</w:t>
      </w:r>
      <w:r w:rsidRPr="00627ED1">
        <w:rPr>
          <w:rStyle w:val="BookTitle"/>
          <w:highlight w:val="yellow"/>
        </w:rPr>
        <w:t>b-i-Pan</w:t>
      </w:r>
      <w:r w:rsidRPr="000C7039">
        <w:rPr>
          <w:rStyle w:val="BookTitle"/>
          <w:highlight w:val="yellow"/>
        </w:rPr>
        <w:t>j</w:t>
      </w:r>
      <w:r w:rsidRPr="00627ED1">
        <w:rPr>
          <w:rStyle w:val="BookTitle"/>
          <w:highlight w:val="yellow"/>
        </w:rPr>
        <w:t>-</w:t>
      </w:r>
      <w:r w:rsidRPr="000C7039">
        <w:rPr>
          <w:rStyle w:val="BookTitle"/>
          <w:highlight w:val="yellow"/>
        </w:rPr>
        <w:t></w:t>
      </w:r>
      <w:r w:rsidRPr="00627ED1">
        <w:rPr>
          <w:rStyle w:val="BookTitle"/>
          <w:highlight w:val="yellow"/>
        </w:rPr>
        <w:t>a</w:t>
      </w:r>
      <w:r w:rsidRPr="000C7039">
        <w:rPr>
          <w:rStyle w:val="BookTitle"/>
          <w:highlight w:val="yellow"/>
        </w:rPr>
        <w:t>’</w:t>
      </w:r>
      <w:r w:rsidRPr="00627ED1">
        <w:rPr>
          <w:rStyle w:val="BookTitle"/>
          <w:highlight w:val="yellow"/>
        </w:rPr>
        <w:t>n</w:t>
      </w:r>
      <w:r>
        <w:t xml:space="preserve"> </w:t>
      </w:r>
      <w:r w:rsidRPr="00627ED1">
        <w:rPr>
          <w:rStyle w:val="referencescope"/>
        </w:rPr>
        <w:t>III, III:16</w:t>
      </w:r>
      <w:r>
        <w:t xml:space="preserve">. </w:t>
      </w:r>
    </w:p>
  </w:footnote>
  <w:footnote w:id="106">
    <w:p w14:paraId="3FF4BDAA" w14:textId="77777777" w:rsidR="000663F3" w:rsidRDefault="000663F3" w:rsidP="00F227DE">
      <w:pPr>
        <w:pStyle w:val="FootnoteParunchecked"/>
      </w:pPr>
      <w:r>
        <w:rPr>
          <w:rStyle w:val="FootnoteReference"/>
        </w:rPr>
        <w:footnoteRef/>
      </w:r>
      <w:r>
        <w:tab/>
        <w:t xml:space="preserve">[1 See </w:t>
      </w:r>
      <w:r w:rsidRPr="00627ED1">
        <w:rPr>
          <w:rStyle w:val="BookTitle"/>
        </w:rPr>
        <w:t>The Dawn-Breakers</w:t>
      </w:r>
      <w:r>
        <w:t>.]</w:t>
      </w:r>
    </w:p>
  </w:footnote>
  <w:footnote w:id="107">
    <w:p w14:paraId="2B1CF08A"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pp. 154-5</w:t>
      </w:r>
      <w:r>
        <w:t xml:space="preserve">. </w:t>
      </w:r>
    </w:p>
  </w:footnote>
  <w:footnote w:id="108">
    <w:p w14:paraId="10449715" w14:textId="77777777" w:rsidR="000663F3" w:rsidRDefault="000663F3">
      <w:pPr>
        <w:pStyle w:val="FootnoteParreference"/>
      </w:pPr>
      <w:r>
        <w:rPr>
          <w:rStyle w:val="FootnoteReference"/>
        </w:rPr>
        <w:footnoteRef/>
      </w:r>
      <w:r>
        <w:tab/>
        <w:t xml:space="preserve">ibid. </w:t>
      </w:r>
      <w:r w:rsidRPr="00627ED1">
        <w:rPr>
          <w:rStyle w:val="referencescope"/>
        </w:rPr>
        <w:t>p. 152</w:t>
      </w:r>
      <w:r>
        <w:t xml:space="preserve">. </w:t>
      </w:r>
    </w:p>
  </w:footnote>
  <w:footnote w:id="109">
    <w:p w14:paraId="3264B5E7" w14:textId="77777777" w:rsidR="000663F3" w:rsidRDefault="000663F3">
      <w:pPr>
        <w:pStyle w:val="FootnoteParreference"/>
      </w:pPr>
      <w:r>
        <w:rPr>
          <w:rStyle w:val="FootnoteReference"/>
        </w:rPr>
        <w:footnoteRef/>
      </w:r>
      <w:r>
        <w:tab/>
        <w:t xml:space="preserve">ibid. </w:t>
      </w:r>
      <w:r w:rsidRPr="00627ED1">
        <w:rPr>
          <w:rStyle w:val="referencescope"/>
        </w:rPr>
        <w:t>p. 174</w:t>
      </w:r>
      <w:r>
        <w:t xml:space="preserve">. </w:t>
      </w:r>
    </w:p>
  </w:footnote>
  <w:footnote w:id="110">
    <w:p w14:paraId="5CA33E60"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104</w:t>
      </w:r>
      <w:r>
        <w:t xml:space="preserve">. </w:t>
      </w:r>
    </w:p>
  </w:footnote>
  <w:footnote w:id="111">
    <w:p w14:paraId="7D9CD272" w14:textId="77777777" w:rsidR="000663F3" w:rsidRDefault="000663F3">
      <w:pPr>
        <w:pStyle w:val="FootnoteParreference"/>
      </w:pPr>
      <w:r>
        <w:rPr>
          <w:rStyle w:val="FootnoteReference"/>
        </w:rPr>
        <w:footnoteRef/>
      </w:r>
      <w:r>
        <w:tab/>
        <w:t xml:space="preserve">ibid. </w:t>
      </w:r>
      <w:r w:rsidRPr="00627ED1">
        <w:rPr>
          <w:rStyle w:val="referencescope"/>
        </w:rPr>
        <w:t>p. 100</w:t>
      </w:r>
      <w:r>
        <w:t xml:space="preserve">. </w:t>
      </w:r>
    </w:p>
  </w:footnote>
  <w:footnote w:id="112">
    <w:p w14:paraId="04425CFF"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151</w:t>
      </w:r>
      <w:r>
        <w:t xml:space="preserve">. </w:t>
      </w:r>
    </w:p>
  </w:footnote>
  <w:footnote w:id="113">
    <w:p w14:paraId="00F6669A" w14:textId="77777777" w:rsidR="000663F3" w:rsidRDefault="000663F3">
      <w:pPr>
        <w:pStyle w:val="FootnoteParreference"/>
      </w:pPr>
      <w:r>
        <w:rPr>
          <w:rStyle w:val="FootnoteReference"/>
        </w:rPr>
        <w:footnoteRef/>
      </w:r>
      <w:r>
        <w:tab/>
      </w:r>
      <w:r w:rsidRPr="00627ED1">
        <w:rPr>
          <w:rStyle w:val="BookTitle"/>
        </w:rPr>
        <w:t xml:space="preserve">Persian </w:t>
      </w:r>
      <w:r w:rsidRPr="00627ED1">
        <w:rPr>
          <w:rStyle w:val="BookTitle"/>
          <w:highlight w:val="yellow"/>
        </w:rPr>
        <w:t>Bay</w:t>
      </w:r>
      <w:r w:rsidRPr="000C7039">
        <w:rPr>
          <w:rStyle w:val="BookTitle"/>
          <w:highlight w:val="yellow"/>
        </w:rPr>
        <w:t>á</w:t>
      </w:r>
      <w:r w:rsidRPr="00627ED1">
        <w:rPr>
          <w:rStyle w:val="BookTitle"/>
          <w:highlight w:val="yellow"/>
        </w:rPr>
        <w:t>n</w:t>
      </w:r>
      <w:r>
        <w:t xml:space="preserve"> </w:t>
      </w:r>
      <w:r w:rsidRPr="00627ED1">
        <w:rPr>
          <w:rStyle w:val="referencescopeuniversal"/>
        </w:rPr>
        <w:t>III:2</w:t>
      </w:r>
      <w:r>
        <w:t xml:space="preserve">. </w:t>
      </w:r>
    </w:p>
  </w:footnote>
  <w:footnote w:id="114">
    <w:p w14:paraId="07CACBC2"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85</w:t>
      </w:r>
      <w:r>
        <w:t xml:space="preserve">. </w:t>
      </w:r>
    </w:p>
  </w:footnote>
  <w:footnote w:id="115">
    <w:p w14:paraId="09F79298"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158</w:t>
      </w:r>
      <w:r>
        <w:t xml:space="preserve">. </w:t>
      </w:r>
    </w:p>
  </w:footnote>
  <w:footnote w:id="116">
    <w:p w14:paraId="79BF8A46" w14:textId="77777777" w:rsidR="000663F3" w:rsidRDefault="000663F3">
      <w:pPr>
        <w:pStyle w:val="FootnoteParreference"/>
      </w:pPr>
      <w:r>
        <w:rPr>
          <w:rStyle w:val="FootnoteReference"/>
        </w:rPr>
        <w:footnoteRef/>
      </w:r>
      <w:r>
        <w:tab/>
        <w:t xml:space="preserve">ibid. </w:t>
      </w:r>
      <w:r w:rsidRPr="00627ED1">
        <w:rPr>
          <w:rStyle w:val="referencescope"/>
        </w:rPr>
        <w:t>p. 153</w:t>
      </w:r>
      <w:r>
        <w:t xml:space="preserve">. </w:t>
      </w:r>
    </w:p>
  </w:footnote>
  <w:footnote w:id="117">
    <w:p w14:paraId="442898B4"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pp. 132-3</w:t>
      </w:r>
      <w:r>
        <w:t xml:space="preserve">. </w:t>
      </w:r>
    </w:p>
  </w:footnote>
  <w:footnote w:id="118">
    <w:p w14:paraId="6476F799" w14:textId="77777777" w:rsidR="000663F3" w:rsidRDefault="000663F3">
      <w:pPr>
        <w:pStyle w:val="FootnoteParreference"/>
      </w:pPr>
      <w:r>
        <w:rPr>
          <w:rStyle w:val="FootnoteReference"/>
        </w:rPr>
        <w:footnoteRef/>
      </w:r>
      <w:r>
        <w:tab/>
        <w:t xml:space="preserve">ibid. </w:t>
      </w:r>
      <w:r w:rsidRPr="00627ED1">
        <w:rPr>
          <w:rStyle w:val="referencescope"/>
        </w:rPr>
        <w:t>p. 144</w:t>
      </w:r>
      <w:r>
        <w:t xml:space="preserve">. </w:t>
      </w:r>
    </w:p>
  </w:footnote>
  <w:footnote w:id="119">
    <w:p w14:paraId="430589FD"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159</w:t>
      </w:r>
      <w:r>
        <w:t xml:space="preserve">. </w:t>
      </w:r>
    </w:p>
  </w:footnote>
  <w:footnote w:id="120">
    <w:p w14:paraId="468B8DD8" w14:textId="77777777" w:rsidR="000663F3" w:rsidRDefault="000663F3">
      <w:pPr>
        <w:pStyle w:val="FootnoteParreference"/>
      </w:pPr>
      <w:r>
        <w:rPr>
          <w:rStyle w:val="FootnoteReference"/>
        </w:rPr>
        <w:footnoteRef/>
      </w:r>
      <w:r>
        <w:tab/>
        <w:t xml:space="preserve">ibid. </w:t>
      </w:r>
      <w:r w:rsidRPr="00627ED1">
        <w:rPr>
          <w:rStyle w:val="referencescope"/>
        </w:rPr>
        <w:t>p. 172</w:t>
      </w:r>
      <w:r>
        <w:t xml:space="preserve">. </w:t>
      </w:r>
    </w:p>
  </w:footnote>
  <w:footnote w:id="121">
    <w:p w14:paraId="72CD76A0"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148</w:t>
      </w:r>
      <w:r>
        <w:t xml:space="preserve">. </w:t>
      </w:r>
    </w:p>
  </w:footnote>
  <w:footnote w:id="122">
    <w:p w14:paraId="4F4CCC30"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141</w:t>
      </w:r>
      <w:r>
        <w:t xml:space="preserve">. </w:t>
      </w:r>
    </w:p>
  </w:footnote>
  <w:footnote w:id="123">
    <w:p w14:paraId="50423536" w14:textId="77777777" w:rsidR="000663F3" w:rsidRDefault="000663F3">
      <w:pPr>
        <w:pStyle w:val="FootnoteParreference"/>
      </w:pPr>
      <w:r>
        <w:rPr>
          <w:rStyle w:val="FootnoteReference"/>
        </w:rPr>
        <w:footnoteRef/>
      </w:r>
      <w:r>
        <w:tab/>
        <w:t xml:space="preserve">ibid. </w:t>
      </w:r>
      <w:r w:rsidRPr="00627ED1">
        <w:rPr>
          <w:rStyle w:val="referencescope"/>
        </w:rPr>
        <w:t>p. 152</w:t>
      </w:r>
      <w:r>
        <w:t xml:space="preserve">. </w:t>
      </w:r>
    </w:p>
  </w:footnote>
  <w:footnote w:id="124">
    <w:p w14:paraId="1700486A" w14:textId="77777777" w:rsidR="000663F3" w:rsidRDefault="000663F3">
      <w:pPr>
        <w:pStyle w:val="FootnoteParunchecked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God Passes By</w:t>
      </w:r>
      <w:r>
        <w:t xml:space="preserve">, </w:t>
      </w:r>
      <w:r w:rsidRPr="00627ED1">
        <w:rPr>
          <w:rStyle w:val="referencescope"/>
        </w:rPr>
        <w:t>p. 29</w:t>
      </w:r>
      <w:r>
        <w:t xml:space="preserve">. (wrong reference – quoted by Bahá’u’lláh in </w:t>
      </w:r>
      <w:r w:rsidRPr="00627ED1">
        <w:rPr>
          <w:rStyle w:val="BookTitle"/>
        </w:rPr>
        <w:t>ESW</w:t>
      </w:r>
      <w:r>
        <w:t xml:space="preserve"> </w:t>
      </w:r>
      <w:r w:rsidRPr="00627ED1">
        <w:rPr>
          <w:rStyle w:val="referencescopeuniversal"/>
        </w:rPr>
        <w:t>212</w:t>
      </w:r>
      <w:r>
        <w:t>)</w:t>
      </w:r>
    </w:p>
  </w:footnote>
  <w:footnote w:id="125">
    <w:p w14:paraId="00E6BE4A" w14:textId="77777777" w:rsidR="000663F3" w:rsidRDefault="000663F3">
      <w:pPr>
        <w:pStyle w:val="FootnoteParreference"/>
      </w:pPr>
      <w:r>
        <w:rPr>
          <w:rStyle w:val="FootnoteReference"/>
        </w:rPr>
        <w:footnoteRef/>
      </w:r>
      <w:r>
        <w:tab/>
        <w:t xml:space="preserve">Quoted by </w:t>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in </w:t>
      </w:r>
      <w:r w:rsidRPr="00627ED1">
        <w:rPr>
          <w:rStyle w:val="BookTitle"/>
        </w:rPr>
        <w:t>Epistle to the Son of the Wolf</w:t>
      </w:r>
      <w:r>
        <w:t xml:space="preserve">, </w:t>
      </w:r>
      <w:r w:rsidRPr="00627ED1">
        <w:rPr>
          <w:rStyle w:val="referencescope"/>
        </w:rPr>
        <w:t>p. 174</w:t>
      </w:r>
      <w:r>
        <w:t xml:space="preserve">. </w:t>
      </w:r>
    </w:p>
  </w:footnote>
  <w:footnote w:id="126">
    <w:p w14:paraId="2F1EBDB4" w14:textId="77777777" w:rsidR="000663F3" w:rsidRDefault="000663F3">
      <w:pPr>
        <w:pStyle w:val="FootnoteText"/>
      </w:pPr>
      <w:r>
        <w:rPr>
          <w:rStyle w:val="FootnoteReference"/>
        </w:rPr>
        <w:footnoteRef/>
      </w:r>
      <w:r>
        <w:tab/>
        <w:t>[1 Him Whom God shall make manifest.]</w:t>
      </w:r>
    </w:p>
  </w:footnote>
  <w:footnote w:id="127">
    <w:p w14:paraId="49606B4C" w14:textId="77777777" w:rsidR="000663F3" w:rsidRDefault="000663F3">
      <w:pPr>
        <w:pStyle w:val="FootnoteParreference"/>
      </w:pPr>
      <w:r>
        <w:rPr>
          <w:rStyle w:val="FootnoteReference"/>
        </w:rPr>
        <w:footnoteRef/>
      </w:r>
      <w:r>
        <w:tab/>
        <w:t xml:space="preserve">ibid. </w:t>
      </w:r>
      <w:r w:rsidRPr="00627ED1">
        <w:rPr>
          <w:rStyle w:val="referencescope"/>
        </w:rPr>
        <w:t>p. 41</w:t>
      </w:r>
      <w:r>
        <w:t xml:space="preserve">. </w:t>
      </w:r>
    </w:p>
  </w:footnote>
  <w:footnote w:id="128">
    <w:p w14:paraId="13011DD6"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God Passes By</w:t>
      </w:r>
      <w:r>
        <w:t xml:space="preserve">, </w:t>
      </w:r>
      <w:r w:rsidRPr="00627ED1">
        <w:rPr>
          <w:rStyle w:val="referencescope"/>
        </w:rPr>
        <w:t>p. 29</w:t>
      </w:r>
      <w:r>
        <w:t xml:space="preserve">. </w:t>
      </w:r>
    </w:p>
  </w:footnote>
  <w:footnote w:id="129">
    <w:p w14:paraId="2CE26705" w14:textId="77777777" w:rsidR="000663F3" w:rsidRDefault="000663F3">
      <w:pPr>
        <w:pStyle w:val="FootnoteText"/>
      </w:pPr>
      <w:r>
        <w:rPr>
          <w:rStyle w:val="FootnoteReference"/>
        </w:rPr>
        <w:footnoteRef/>
      </w:r>
      <w:r>
        <w:tab/>
        <w:t xml:space="preserve">[1 In the Writings of the </w:t>
      </w:r>
      <w:r w:rsidRPr="000C7039">
        <w:rPr>
          <w:highlight w:val="yellow"/>
        </w:rPr>
        <w:t>Báb</w:t>
      </w:r>
      <w:r>
        <w:t>, the ›Day of Resurrection‹ is a reference to the day of appearance of ›Him Whom God shall make manifest‹.]</w:t>
      </w:r>
    </w:p>
  </w:footnote>
  <w:footnote w:id="130">
    <w:p w14:paraId="04970136"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7</w:t>
      </w:r>
      <w:r>
        <w:t xml:space="preserve">. </w:t>
      </w:r>
    </w:p>
  </w:footnote>
  <w:footnote w:id="131">
    <w:p w14:paraId="301638A7"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in </w:t>
      </w:r>
      <w:r w:rsidRPr="00627ED1">
        <w:rPr>
          <w:rStyle w:val="BookTitle"/>
        </w:rPr>
        <w:t>God Passes By</w:t>
      </w:r>
      <w:r>
        <w:t xml:space="preserve">, </w:t>
      </w:r>
      <w:r w:rsidRPr="00627ED1">
        <w:rPr>
          <w:rStyle w:val="referencescope"/>
        </w:rPr>
        <w:t>pp. 29-30</w:t>
      </w:r>
      <w:r>
        <w:t xml:space="preserve">. </w:t>
      </w:r>
    </w:p>
  </w:footnote>
  <w:footnote w:id="132">
    <w:p w14:paraId="5F8835CF" w14:textId="77777777" w:rsidR="000663F3" w:rsidRDefault="000663F3">
      <w:pPr>
        <w:pStyle w:val="FootnoteText"/>
      </w:pPr>
      <w:r>
        <w:rPr>
          <w:rStyle w:val="FootnoteReference"/>
        </w:rPr>
        <w:footnoteRef/>
      </w:r>
      <w:r>
        <w:tab/>
        <w:t xml:space="preserve">[1 In the Writings of the </w:t>
      </w:r>
      <w:r w:rsidRPr="000C7039">
        <w:rPr>
          <w:highlight w:val="yellow"/>
        </w:rPr>
        <w:t>Báb</w:t>
      </w:r>
      <w:r>
        <w:t>, the 'Day of Resurrection' is a reference to the day of appearance of 'Him Whom God shall make manifest'.]</w:t>
      </w:r>
    </w:p>
  </w:footnote>
  <w:footnote w:id="133">
    <w:p w14:paraId="0785298F"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pp. 129-30</w:t>
      </w:r>
      <w:r>
        <w:t xml:space="preserve">. </w:t>
      </w:r>
    </w:p>
  </w:footnote>
  <w:footnote w:id="134">
    <w:p w14:paraId="1A9800E2" w14:textId="77777777" w:rsidR="000663F3" w:rsidRDefault="000663F3">
      <w:pPr>
        <w:pStyle w:val="FootnoteParreference"/>
      </w:pPr>
      <w:r>
        <w:rPr>
          <w:rStyle w:val="FootnoteReference"/>
        </w:rPr>
        <w:footnoteRef/>
      </w:r>
      <w:r>
        <w:tab/>
        <w:t xml:space="preserve">ibid. </w:t>
      </w:r>
      <w:r w:rsidRPr="00627ED1">
        <w:rPr>
          <w:rStyle w:val="referencescope"/>
        </w:rPr>
        <w:t>p. 134</w:t>
      </w:r>
      <w:r>
        <w:t xml:space="preserve">. </w:t>
      </w:r>
    </w:p>
  </w:footnote>
  <w:footnote w:id="135">
    <w:p w14:paraId="54669ED7" w14:textId="77777777" w:rsidR="000663F3" w:rsidRDefault="000663F3">
      <w:pPr>
        <w:pStyle w:val="FootnoteParreference"/>
      </w:pPr>
      <w:r>
        <w:rPr>
          <w:rStyle w:val="FootnoteReference"/>
        </w:rPr>
        <w:footnoteRef/>
      </w:r>
      <w:r>
        <w:tab/>
        <w:t xml:space="preserve">ibid. </w:t>
      </w:r>
      <w:r w:rsidRPr="00627ED1">
        <w:rPr>
          <w:rStyle w:val="referencescope"/>
        </w:rPr>
        <w:t>p. 144</w:t>
      </w:r>
      <w:r>
        <w:t xml:space="preserve">. </w:t>
      </w:r>
    </w:p>
  </w:footnote>
  <w:footnote w:id="136">
    <w:p w14:paraId="7FE8758B" w14:textId="77777777" w:rsidR="000663F3" w:rsidRDefault="000663F3">
      <w:pPr>
        <w:pStyle w:val="FootnoteParreference"/>
      </w:pPr>
      <w:r>
        <w:rPr>
          <w:rStyle w:val="FootnoteReference"/>
        </w:rPr>
        <w:footnoteRef/>
      </w:r>
      <w:r>
        <w:tab/>
        <w:t xml:space="preserve">Quoted by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in </w:t>
      </w:r>
      <w:r w:rsidRPr="00627ED1">
        <w:rPr>
          <w:rStyle w:val="BookTitle"/>
        </w:rPr>
        <w:t>Epistle to the Son of the Wolf</w:t>
      </w:r>
      <w:r>
        <w:t xml:space="preserve">, </w:t>
      </w:r>
      <w:r w:rsidRPr="00627ED1">
        <w:rPr>
          <w:rStyle w:val="referencescope"/>
        </w:rPr>
        <w:t>p. 165</w:t>
      </w:r>
      <w:r>
        <w:t xml:space="preserve">. </w:t>
      </w:r>
    </w:p>
  </w:footnote>
  <w:footnote w:id="137">
    <w:p w14:paraId="13F254BA" w14:textId="77777777" w:rsidR="000663F3" w:rsidRDefault="000663F3">
      <w:pPr>
        <w:pStyle w:val="FootnoteParreference"/>
      </w:pPr>
      <w:r>
        <w:rPr>
          <w:rStyle w:val="FootnoteReference"/>
        </w:rPr>
        <w:footnoteRef/>
      </w:r>
      <w:r>
        <w:tab/>
      </w:r>
      <w:r w:rsidRPr="00627ED1">
        <w:rPr>
          <w:rStyle w:val="BookTitle"/>
        </w:rPr>
        <w:t xml:space="preserve">Selections from the Writings of the </w:t>
      </w:r>
      <w:r w:rsidRPr="00627ED1">
        <w:rPr>
          <w:rStyle w:val="BookTitle"/>
          <w:highlight w:val="yellow"/>
        </w:rPr>
        <w:t>B</w:t>
      </w:r>
      <w:r w:rsidRPr="000C7039">
        <w:rPr>
          <w:rStyle w:val="BookTitle"/>
          <w:highlight w:val="yellow"/>
        </w:rPr>
        <w:t>á</w:t>
      </w:r>
      <w:r w:rsidRPr="00627ED1">
        <w:rPr>
          <w:rStyle w:val="BookTitle"/>
          <w:highlight w:val="yellow"/>
        </w:rPr>
        <w:t>b</w:t>
      </w:r>
      <w:r>
        <w:t xml:space="preserve">, </w:t>
      </w:r>
      <w:r w:rsidRPr="00627ED1">
        <w:rPr>
          <w:rStyle w:val="referencescope"/>
        </w:rPr>
        <w:t>p. 144</w:t>
      </w:r>
      <w:r>
        <w:t xml:space="preserve">. </w:t>
      </w:r>
    </w:p>
  </w:footnote>
  <w:footnote w:id="138">
    <w:p w14:paraId="52A92788" w14:textId="77777777" w:rsidR="000663F3" w:rsidRDefault="000663F3">
      <w:pPr>
        <w:pStyle w:val="FootnoteParreference"/>
      </w:pPr>
      <w:r>
        <w:rPr>
          <w:rStyle w:val="FootnoteReference"/>
        </w:rPr>
        <w:footnoteRef/>
      </w:r>
      <w:r>
        <w:tab/>
        <w:t xml:space="preserve">ibid. </w:t>
      </w:r>
      <w:r w:rsidRPr="00627ED1">
        <w:rPr>
          <w:rStyle w:val="referencescope"/>
        </w:rPr>
        <w:t>p. 101</w:t>
      </w:r>
      <w:r>
        <w:t xml:space="preserve">. </w:t>
      </w:r>
    </w:p>
  </w:footnote>
  <w:footnote w:id="139">
    <w:p w14:paraId="3E5E5C94" w14:textId="77777777" w:rsidR="000663F3" w:rsidRDefault="000663F3">
      <w:pPr>
        <w:pStyle w:val="FootnoteParreference"/>
      </w:pPr>
      <w:r>
        <w:rPr>
          <w:rStyle w:val="FootnoteReference"/>
        </w:rPr>
        <w:footnoteRef/>
      </w:r>
      <w:r>
        <w:tab/>
        <w:t xml:space="preserve">ibid. </w:t>
      </w:r>
      <w:r w:rsidRPr="00627ED1">
        <w:rPr>
          <w:rStyle w:val="referencescope"/>
        </w:rPr>
        <w:t>p. 164</w:t>
      </w:r>
      <w:r>
        <w:t xml:space="preserve">. </w:t>
      </w:r>
    </w:p>
  </w:footnote>
  <w:footnote w:id="140">
    <w:p w14:paraId="4512813E" w14:textId="77777777" w:rsidR="000663F3" w:rsidRDefault="000663F3">
      <w:pPr>
        <w:pStyle w:val="FootnoteText"/>
      </w:pPr>
      <w:r>
        <w:rPr>
          <w:rStyle w:val="FootnoteReference"/>
        </w:rPr>
        <w:footnoteRef/>
      </w:r>
      <w:r>
        <w:tab/>
        <w:t xml:space="preserve">[1 See </w:t>
      </w:r>
      <w:r w:rsidRPr="00627ED1">
        <w:rPr>
          <w:rStyle w:val="BookTitle"/>
        </w:rPr>
        <w:t>God Passes By</w:t>
      </w:r>
      <w:r>
        <w:t>.]</w:t>
      </w:r>
    </w:p>
  </w:footnote>
  <w:footnote w:id="141">
    <w:p w14:paraId="71F4FB71" w14:textId="77777777" w:rsidR="000663F3" w:rsidRDefault="000663F3">
      <w:pPr>
        <w:pStyle w:val="FootnoteText"/>
      </w:pPr>
      <w:r>
        <w:rPr>
          <w:rStyle w:val="FootnoteReference"/>
        </w:rPr>
        <w:footnoteRef/>
      </w:r>
      <w:r>
        <w:tab/>
        <w:t xml:space="preserve">[1 For more information,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309-11</w:t>
      </w:r>
      <w:r>
        <w:t>.]</w:t>
      </w:r>
    </w:p>
  </w:footnote>
  <w:footnote w:id="142">
    <w:p w14:paraId="5E5F08AC"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93-99</w:t>
      </w:r>
      <w:r>
        <w:t xml:space="preserve">. </w:t>
      </w:r>
    </w:p>
  </w:footnote>
  <w:footnote w:id="143">
    <w:p w14:paraId="7EDC9A9A" w14:textId="77777777" w:rsidR="000663F3" w:rsidRDefault="000663F3">
      <w:pPr>
        <w:pStyle w:val="FootnoteText"/>
      </w:pPr>
      <w:r>
        <w:rPr>
          <w:rStyle w:val="FootnoteReference"/>
        </w:rPr>
        <w:footnoteRef/>
      </w:r>
      <w:r>
        <w:tab/>
        <w:t xml:space="preserve">[1 Literally, Blessed Beauty, </w:t>
      </w:r>
      <w:r w:rsidRPr="000C7039">
        <w:rPr>
          <w:highlight w:val="yellow"/>
        </w:rPr>
        <w:t>Bahá’u’lláh</w:t>
      </w:r>
      <w:r>
        <w:t>.]</w:t>
      </w:r>
    </w:p>
  </w:footnote>
  <w:footnote w:id="144">
    <w:p w14:paraId="70240A44" w14:textId="77777777" w:rsidR="000663F3" w:rsidRDefault="000663F3">
      <w:pPr>
        <w:pStyle w:val="FootnoteParreference"/>
      </w:pPr>
      <w:r>
        <w:rPr>
          <w:rStyle w:val="FootnoteReference"/>
        </w:rPr>
        <w:footnoteRef/>
      </w:r>
      <w:r>
        <w:tab/>
        <w:t xml:space="preserve">Quoted by </w:t>
      </w:r>
      <w:r w:rsidRPr="00627ED1">
        <w:rPr>
          <w:rStyle w:val="referenceauthor"/>
        </w:rPr>
        <w:t>Blomfield</w:t>
      </w:r>
      <w:r>
        <w:t xml:space="preserve">, </w:t>
      </w:r>
      <w:r w:rsidRPr="00627ED1">
        <w:rPr>
          <w:rStyle w:val="BookTitle"/>
        </w:rPr>
        <w:t>Chosen Highway</w:t>
      </w:r>
      <w:r>
        <w:t xml:space="preserve">, </w:t>
      </w:r>
      <w:r w:rsidRPr="00627ED1">
        <w:rPr>
          <w:rStyle w:val="referencescope"/>
        </w:rPr>
        <w:t>p. 45</w:t>
      </w:r>
      <w:r>
        <w:t xml:space="preserve">. </w:t>
      </w:r>
    </w:p>
  </w:footnote>
  <w:footnote w:id="145">
    <w:p w14:paraId="31AACA84" w14:textId="77777777" w:rsidR="000663F3" w:rsidRDefault="000663F3">
      <w:pPr>
        <w:pStyle w:val="FootnoteText"/>
      </w:pPr>
      <w:r>
        <w:rPr>
          <w:rStyle w:val="FootnoteReference"/>
        </w:rPr>
        <w:footnoteRef/>
      </w:r>
      <w:r>
        <w:tab/>
        <w:t xml:space="preserve">[1 See </w:t>
      </w:r>
      <w:r w:rsidRPr="00627ED1">
        <w:rPr>
          <w:rStyle w:val="BookTitle"/>
        </w:rPr>
        <w:t>The Dawn-Breakers</w:t>
      </w:r>
      <w:r>
        <w:t>.]</w:t>
      </w:r>
    </w:p>
  </w:footnote>
  <w:footnote w:id="146">
    <w:p w14:paraId="0027EE84"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7, p. 98</w:t>
      </w:r>
      <w:r>
        <w:t xml:space="preserve">. </w:t>
      </w:r>
    </w:p>
  </w:footnote>
  <w:footnote w:id="147">
    <w:p w14:paraId="16F5F926" w14:textId="77777777" w:rsidR="000663F3" w:rsidRDefault="000663F3">
      <w:pPr>
        <w:pStyle w:val="FootnoteParreference"/>
      </w:pPr>
      <w:r>
        <w:rPr>
          <w:rStyle w:val="FootnoteReference"/>
        </w:rPr>
        <w:footnoteRef/>
      </w:r>
      <w:r>
        <w:tab/>
      </w:r>
      <w:r w:rsidRPr="00627ED1">
        <w:rPr>
          <w:rStyle w:val="BookTitle"/>
          <w:highlight w:val="yellow"/>
        </w:rPr>
        <w:t>Asr</w:t>
      </w:r>
      <w:r w:rsidRPr="00D4373E">
        <w:rPr>
          <w:rStyle w:val="BookTitle"/>
          <w:highlight w:val="yellow"/>
        </w:rPr>
        <w:t>ár</w:t>
      </w:r>
      <w:r w:rsidRPr="00627ED1">
        <w:rPr>
          <w:rStyle w:val="BookTitle"/>
          <w:highlight w:val="yellow"/>
        </w:rPr>
        <w:t>u</w:t>
      </w:r>
      <w:r w:rsidRPr="00D4373E">
        <w:rPr>
          <w:rStyle w:val="BookTitle"/>
          <w:highlight w:val="yellow"/>
        </w:rPr>
        <w:t>’</w:t>
      </w:r>
      <w:r w:rsidRPr="00627ED1">
        <w:rPr>
          <w:rStyle w:val="BookTitle"/>
          <w:highlight w:val="yellow"/>
        </w:rPr>
        <w:t>l-</w:t>
      </w:r>
      <w:r w:rsidRPr="00D4373E">
        <w:rPr>
          <w:rStyle w:val="BookTitle"/>
          <w:highlight w:val="yellow"/>
        </w:rPr>
        <w:t>Áá</w:t>
      </w:r>
      <w:r w:rsidRPr="00627ED1">
        <w:rPr>
          <w:rStyle w:val="BookTitle"/>
          <w:highlight w:val="yellow"/>
        </w:rPr>
        <w:t>r</w:t>
      </w:r>
      <w:r>
        <w:t xml:space="preserve">, </w:t>
      </w:r>
      <w:r w:rsidRPr="00627ED1">
        <w:rPr>
          <w:rStyle w:val="referencescope"/>
        </w:rPr>
        <w:t>vol. 2, pp. 7-18</w:t>
      </w:r>
      <w:r>
        <w:t xml:space="preserve">. </w:t>
      </w:r>
    </w:p>
  </w:footnote>
  <w:footnote w:id="148">
    <w:p w14:paraId="7563ED50" w14:textId="77777777" w:rsidR="000663F3" w:rsidRDefault="000663F3">
      <w:pPr>
        <w:pStyle w:val="FootnoteText"/>
      </w:pPr>
      <w:r>
        <w:rPr>
          <w:rStyle w:val="FootnoteReference"/>
        </w:rPr>
        <w:footnoteRef/>
      </w:r>
      <w:r>
        <w:tab/>
        <w:t xml:space="preserve">[1 </w:t>
      </w:r>
      <w:r w:rsidRPr="000C7039">
        <w:rPr>
          <w:highlight w:val="yellow"/>
        </w:rPr>
        <w:t>Bahá’u’lláh</w:t>
      </w:r>
      <w:r>
        <w:t xml:space="preserve"> has often referred to the outpouring of His Revelation as the surging of the ocean of His utterance.]</w:t>
      </w:r>
    </w:p>
  </w:footnote>
  <w:footnote w:id="149">
    <w:p w14:paraId="1593FB5A" w14:textId="77777777" w:rsidR="000663F3" w:rsidRDefault="000663F3">
      <w:pPr>
        <w:pStyle w:val="FootnoteText"/>
      </w:pPr>
      <w:r>
        <w:rPr>
          <w:rStyle w:val="FootnoteReference"/>
        </w:rPr>
        <w:footnoteRef/>
      </w:r>
      <w:r>
        <w:tab/>
        <w:t xml:space="preserve">[2 For a further discussion of this subject,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346-9</w:t>
      </w:r>
      <w:r>
        <w:t>.]</w:t>
      </w:r>
    </w:p>
  </w:footnote>
  <w:footnote w:id="150">
    <w:p w14:paraId="691E56ED" w14:textId="77777777" w:rsidR="000663F3" w:rsidRDefault="000663F3">
      <w:pPr>
        <w:pStyle w:val="FootnoteText"/>
      </w:pPr>
      <w:r>
        <w:rPr>
          <w:rStyle w:val="FootnoteReference"/>
        </w:rPr>
        <w:footnoteRef/>
      </w:r>
      <w:r>
        <w:tab/>
        <w:t xml:space="preserve">[1 See </w:t>
      </w:r>
      <w:r w:rsidRPr="00627ED1">
        <w:rPr>
          <w:rStyle w:val="BookTitle"/>
        </w:rPr>
        <w:t>The Dawn-Breakers</w:t>
      </w:r>
      <w:r>
        <w:t>.]</w:t>
      </w:r>
    </w:p>
  </w:footnote>
  <w:footnote w:id="151">
    <w:p w14:paraId="4BF9BAE2" w14:textId="77777777" w:rsidR="000663F3" w:rsidRDefault="000663F3">
      <w:pPr>
        <w:pStyle w:val="FootnoteText"/>
      </w:pPr>
      <w:r>
        <w:rPr>
          <w:rStyle w:val="FootnoteReference"/>
        </w:rPr>
        <w:footnoteRef/>
      </w:r>
      <w:r>
        <w:tab/>
        <w:t xml:space="preserve">[2 It is believed in </w:t>
      </w:r>
      <w:r w:rsidRPr="000C7039">
        <w:rPr>
          <w:highlight w:val="yellow"/>
        </w:rPr>
        <w:t>Islám</w:t>
      </w:r>
      <w:r>
        <w:t xml:space="preserve"> that two Revelations will succeed one another. Shi'ah </w:t>
      </w:r>
      <w:r w:rsidRPr="000C7039">
        <w:rPr>
          <w:highlight w:val="yellow"/>
        </w:rPr>
        <w:t>Islám</w:t>
      </w:r>
      <w:r>
        <w:t xml:space="preserve"> expects that after the appearance of the </w:t>
      </w:r>
      <w:r w:rsidRPr="000C7039">
        <w:rPr>
          <w:highlight w:val="yellow"/>
        </w:rPr>
        <w:t>Qá’im</w:t>
      </w:r>
      <w:r>
        <w:t xml:space="preserve">, the Promised </w:t>
      </w:r>
      <w:r w:rsidRPr="000C7039">
        <w:rPr>
          <w:highlight w:val="yellow"/>
        </w:rPr>
        <w:t>Ḥusayn</w:t>
      </w:r>
      <w:r>
        <w:t xml:space="preserve"> will manifest Himself. It is noteworthy that </w:t>
      </w:r>
      <w:r w:rsidRPr="000C7039">
        <w:rPr>
          <w:highlight w:val="yellow"/>
        </w:rPr>
        <w:t>Bahá’u’lláh’s</w:t>
      </w:r>
      <w:r>
        <w:t xml:space="preserve"> name was </w:t>
      </w:r>
      <w:r w:rsidRPr="000C7039">
        <w:rPr>
          <w:highlight w:val="yellow"/>
        </w:rPr>
        <w:t>Ḥusayn</w:t>
      </w:r>
      <w:r w:rsidRPr="00627ED1">
        <w:rPr>
          <w:highlight w:val="yellow"/>
        </w:rPr>
        <w:t>-</w:t>
      </w:r>
      <w:r w:rsidRPr="000C7039">
        <w:rPr>
          <w:highlight w:val="yellow"/>
        </w:rPr>
        <w:t>ʿAlí</w:t>
      </w:r>
      <w:r>
        <w:t>.]</w:t>
      </w:r>
    </w:p>
  </w:footnote>
  <w:footnote w:id="152">
    <w:p w14:paraId="46834273" w14:textId="77777777" w:rsidR="000663F3" w:rsidRDefault="000663F3">
      <w:pPr>
        <w:pStyle w:val="FootnoteText"/>
      </w:pPr>
      <w:r>
        <w:rPr>
          <w:rStyle w:val="FootnoteReference"/>
        </w:rPr>
        <w:footnoteRef/>
      </w:r>
      <w:r>
        <w:tab/>
        <w:t xml:space="preserve">[1 The ninth day of the month of </w:t>
      </w:r>
      <w:r w:rsidRPr="00806A06">
        <w:rPr>
          <w:highlight w:val="green"/>
        </w:rPr>
        <w:t>Dhi'l-Hijjih</w:t>
      </w:r>
      <w:r>
        <w:t>.]</w:t>
      </w:r>
    </w:p>
  </w:footnote>
  <w:footnote w:id="153">
    <w:p w14:paraId="34990128" w14:textId="77777777" w:rsidR="000663F3" w:rsidRDefault="000663F3">
      <w:pPr>
        <w:pStyle w:val="FootnoteText"/>
      </w:pPr>
      <w:r>
        <w:rPr>
          <w:rStyle w:val="FootnoteReference"/>
        </w:rPr>
        <w:footnoteRef/>
      </w:r>
      <w:r>
        <w:tab/>
        <w:t>[2 October 5, 1851. ]</w:t>
      </w:r>
    </w:p>
  </w:footnote>
  <w:footnote w:id="154">
    <w:p w14:paraId="6CCE2B07" w14:textId="77777777" w:rsidR="000663F3" w:rsidRDefault="000663F3">
      <w:pPr>
        <w:pStyle w:val="FootnoteParreference"/>
      </w:pPr>
      <w:r>
        <w:rPr>
          <w:rStyle w:val="FootnoteReference"/>
        </w:rPr>
        <w:footnoteRef/>
      </w:r>
      <w:r>
        <w:tab/>
      </w:r>
      <w:r w:rsidRPr="00627ED1">
        <w:rPr>
          <w:rStyle w:val="BookTitle"/>
        </w:rPr>
        <w:t>The Dawn-Breakers</w:t>
      </w:r>
      <w:r>
        <w:t xml:space="preserve">, </w:t>
      </w:r>
      <w:r w:rsidRPr="00627ED1">
        <w:rPr>
          <w:rStyle w:val="BookTitle"/>
        </w:rPr>
        <w:t>pp 32-3</w:t>
      </w:r>
      <w:r>
        <w:t xml:space="preserve">. </w:t>
      </w:r>
    </w:p>
  </w:footnote>
  <w:footnote w:id="155">
    <w:p w14:paraId="3C55A108" w14:textId="77777777" w:rsidR="000663F3" w:rsidRDefault="000663F3">
      <w:pPr>
        <w:pStyle w:val="FootnoteText"/>
      </w:pPr>
      <w:r>
        <w:rPr>
          <w:rStyle w:val="FootnoteReference"/>
        </w:rPr>
        <w:footnoteRef/>
      </w:r>
      <w:r>
        <w:tab/>
        <w:t xml:space="preserve">[1 See </w:t>
      </w:r>
      <w:r w:rsidRPr="00627ED1">
        <w:rPr>
          <w:rStyle w:val="BookTitle"/>
        </w:rPr>
        <w:t>The Dawn-Breakers</w:t>
      </w:r>
      <w:r>
        <w:t xml:space="preserve">, </w:t>
      </w:r>
      <w:r w:rsidRPr="00627ED1">
        <w:rPr>
          <w:rStyle w:val="referencescope"/>
        </w:rPr>
        <w:t>p. 593</w:t>
      </w:r>
      <w:r>
        <w:t>.]</w:t>
      </w:r>
    </w:p>
  </w:footnote>
  <w:footnote w:id="156">
    <w:p w14:paraId="3C0F828D" w14:textId="77777777" w:rsidR="000663F3" w:rsidRDefault="000663F3">
      <w:pPr>
        <w:pStyle w:val="FootnoteParreference"/>
      </w:pPr>
      <w:r>
        <w:rPr>
          <w:rStyle w:val="FootnoteReference"/>
        </w:rPr>
        <w:footnoteRef/>
      </w:r>
      <w:r>
        <w:tab/>
      </w:r>
      <w:r w:rsidRPr="00627ED1">
        <w:rPr>
          <w:rStyle w:val="BookTitle"/>
        </w:rPr>
        <w:t>The Dawn-Breakers</w:t>
      </w:r>
      <w:r>
        <w:t xml:space="preserve">, </w:t>
      </w:r>
      <w:r w:rsidRPr="00627ED1">
        <w:rPr>
          <w:rStyle w:val="referencescope"/>
        </w:rPr>
        <w:t>p. 443</w:t>
      </w:r>
      <w:r>
        <w:t xml:space="preserve">. </w:t>
      </w:r>
    </w:p>
  </w:footnote>
  <w:footnote w:id="157">
    <w:p w14:paraId="3A104279" w14:textId="77777777" w:rsidR="000663F3" w:rsidRDefault="000663F3">
      <w:pPr>
        <w:pStyle w:val="FootnoteParreference"/>
      </w:pPr>
      <w:r>
        <w:rPr>
          <w:rStyle w:val="FootnoteReference"/>
        </w:rPr>
        <w:footnoteRef/>
      </w:r>
      <w:r>
        <w:tab/>
        <w:t xml:space="preserve">ibid. </w:t>
      </w:r>
      <w:r w:rsidRPr="00627ED1">
        <w:rPr>
          <w:rStyle w:val="referencescope"/>
        </w:rPr>
        <w:t>p. 583</w:t>
      </w:r>
      <w:r>
        <w:t xml:space="preserve">. </w:t>
      </w:r>
    </w:p>
  </w:footnote>
  <w:footnote w:id="158">
    <w:p w14:paraId="1CD30156" w14:textId="77777777" w:rsidR="000663F3" w:rsidRDefault="000663F3">
      <w:pPr>
        <w:pStyle w:val="FootnoteText"/>
      </w:pPr>
      <w:r>
        <w:rPr>
          <w:rStyle w:val="FootnoteReference"/>
        </w:rPr>
        <w:footnoteRef/>
      </w:r>
      <w:r>
        <w:tab/>
        <w:t xml:space="preserve">[1 He was related to </w:t>
      </w:r>
      <w:r w:rsidRPr="000C7039">
        <w:rPr>
          <w:highlight w:val="yellow"/>
        </w:rPr>
        <w:t>Bahá’u’lláh</w:t>
      </w:r>
      <w:r>
        <w:t xml:space="preserve"> through the marriage of his niece to </w:t>
      </w:r>
      <w:r w:rsidRPr="00F41007">
        <w:rPr>
          <w:highlight w:val="yellow"/>
        </w:rPr>
        <w:t>Mírzá</w:t>
      </w:r>
      <w:r w:rsidRPr="00627ED1">
        <w:rPr>
          <w:highlight w:val="yellow"/>
        </w:rPr>
        <w:t xml:space="preserve"> </w:t>
      </w:r>
      <w:r w:rsidRPr="00F41007">
        <w:rPr>
          <w:highlight w:val="yellow"/>
        </w:rPr>
        <w:t>Muḥammad</w:t>
      </w:r>
      <w:r w:rsidRPr="00627ED1">
        <w:rPr>
          <w:highlight w:val="yellow"/>
        </w:rPr>
        <w:t>-</w:t>
      </w:r>
      <w:r w:rsidRPr="00F41007">
        <w:rPr>
          <w:highlight w:val="yellow"/>
        </w:rPr>
        <w:t>Ḥasan</w:t>
      </w:r>
      <w:r>
        <w:t xml:space="preserve">, an elder half-brother of </w:t>
      </w:r>
      <w:r w:rsidRPr="000C7039">
        <w:rPr>
          <w:highlight w:val="yellow"/>
        </w:rPr>
        <w:t>Bahá’u’lláh</w:t>
      </w:r>
      <w:r>
        <w:t>.]</w:t>
      </w:r>
    </w:p>
  </w:footnote>
  <w:footnote w:id="159">
    <w:p w14:paraId="65E710DD" w14:textId="77777777" w:rsidR="00DC6AA6" w:rsidRDefault="000663F3" w:rsidP="00230826">
      <w:pPr>
        <w:pStyle w:val="FootnoteText"/>
      </w:pPr>
      <w:r>
        <w:rPr>
          <w:rStyle w:val="FootnoteReference"/>
        </w:rPr>
        <w:footnoteRef/>
      </w:r>
      <w:r>
        <w:tab/>
        <w:t xml:space="preserve">[1 In one of His Tablets </w:t>
      </w:r>
      <w:r w:rsidRPr="000C7039">
        <w:rPr>
          <w:highlight w:val="yellow"/>
        </w:rPr>
        <w:t>Bahá’u’lláh</w:t>
      </w:r>
      <w:r>
        <w:t xml:space="preserve"> describes this period of the Faith.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241-3</w:t>
      </w:r>
      <w:r>
        <w:t>.]</w:t>
      </w:r>
    </w:p>
  </w:footnote>
  <w:footnote w:id="160">
    <w:p w14:paraId="6C7ED935" w14:textId="77777777" w:rsidR="000663F3" w:rsidRDefault="000663F3">
      <w:pPr>
        <w:pStyle w:val="FootnoteText"/>
      </w:pPr>
      <w:r>
        <w:rPr>
          <w:rStyle w:val="FootnoteReference"/>
        </w:rPr>
        <w:footnoteRef/>
      </w:r>
      <w:r>
        <w:tab/>
        <w:t xml:space="preserve">[1 For an account of his services,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vols. 1 and 2</w:t>
      </w:r>
      <w:r>
        <w:t>.]</w:t>
      </w:r>
    </w:p>
  </w:footnote>
  <w:footnote w:id="161">
    <w:p w14:paraId="595FA7CF" w14:textId="77777777" w:rsidR="000663F3" w:rsidRDefault="000663F3">
      <w:pPr>
        <w:pStyle w:val="FootnoteText"/>
      </w:pPr>
      <w:r>
        <w:rPr>
          <w:rStyle w:val="FootnoteReference"/>
        </w:rPr>
        <w:footnoteRef/>
      </w:r>
      <w:r>
        <w:tab/>
        <w:t xml:space="preserve">[1 </w:t>
      </w:r>
      <w:r w:rsidRPr="00627ED1">
        <w:t>›</w:t>
      </w:r>
      <w:r>
        <w:rPr>
          <w:highlight w:val="green"/>
        </w:rPr>
        <w:t>L</w:t>
      </w:r>
      <w:r w:rsidRPr="006E2B10">
        <w:rPr>
          <w:highlight w:val="darkYellow"/>
        </w:rPr>
        <w:t>á</w:t>
      </w:r>
      <w:r w:rsidRPr="00627ED1">
        <w:rPr>
          <w:highlight w:val="green"/>
        </w:rPr>
        <w:t>s Fur</w:t>
      </w:r>
      <w:r w:rsidRPr="006E2B10">
        <w:rPr>
          <w:highlight w:val="darkYellow"/>
        </w:rPr>
        <w:t>ú</w:t>
      </w:r>
      <w:r>
        <w:rPr>
          <w:highlight w:val="green"/>
        </w:rPr>
        <w:t></w:t>
      </w:r>
      <w:r>
        <w:t xml:space="preserve">‹ means a dealer in silk. It is interesting that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 xml:space="preserve"> was known in official circles as </w:t>
      </w:r>
      <w:r w:rsidRPr="000C7039">
        <w:rPr>
          <w:highlight w:val="yellow"/>
        </w:rPr>
        <w:t>Ḥájí</w:t>
      </w:r>
      <w:r w:rsidRPr="00627ED1">
        <w:rPr>
          <w:highlight w:val="yellow"/>
        </w:rPr>
        <w:t xml:space="preserve"> </w:t>
      </w:r>
      <w:r w:rsidRPr="000C7039">
        <w:rPr>
          <w:highlight w:val="yellow"/>
        </w:rPr>
        <w:t>ʿAlí</w:t>
      </w:r>
      <w:r>
        <w:t xml:space="preserve"> until the end of his life.]</w:t>
      </w:r>
    </w:p>
  </w:footnote>
  <w:footnote w:id="162">
    <w:p w14:paraId="45B59D38" w14:textId="77777777" w:rsidR="000663F3" w:rsidRDefault="000663F3">
      <w:pPr>
        <w:pStyle w:val="FootnoteText"/>
      </w:pPr>
      <w:r>
        <w:rPr>
          <w:rStyle w:val="FootnoteReference"/>
        </w:rPr>
        <w:footnoteRef/>
      </w:r>
      <w:r>
        <w:tab/>
        <w:t xml:space="preserve">[1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163">
    <w:p w14:paraId="635D5232"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112-13</w:t>
      </w:r>
      <w:r>
        <w:t xml:space="preserve">. </w:t>
      </w:r>
    </w:p>
  </w:footnote>
  <w:footnote w:id="164">
    <w:p w14:paraId="0E2734BD" w14:textId="77777777" w:rsidR="000663F3" w:rsidRDefault="000663F3">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vols. 1, 2 and 3</w:t>
      </w:r>
      <w:r>
        <w:t>.]</w:t>
      </w:r>
    </w:p>
  </w:footnote>
  <w:footnote w:id="165">
    <w:p w14:paraId="111EF1B5" w14:textId="77777777" w:rsidR="000663F3" w:rsidRDefault="000663F3">
      <w:pPr>
        <w:pStyle w:val="FootnoteText"/>
      </w:pPr>
      <w:r>
        <w:rPr>
          <w:rStyle w:val="FootnoteReference"/>
        </w:rPr>
        <w:footnoteRef/>
      </w:r>
      <w:r>
        <w:tab/>
        <w:t xml:space="preserve">[2 The </w:t>
      </w:r>
      <w:r w:rsidRPr="000C7039">
        <w:rPr>
          <w:highlight w:val="yellow"/>
        </w:rPr>
        <w:t>Báb</w:t>
      </w:r>
      <w:r>
        <w:t xml:space="preserve"> had exalted certain individuals to this rank.]</w:t>
      </w:r>
    </w:p>
  </w:footnote>
  <w:footnote w:id="166">
    <w:p w14:paraId="6B2B6553" w14:textId="77777777" w:rsidR="000663F3" w:rsidRDefault="000663F3">
      <w:pPr>
        <w:pStyle w:val="FootnoteText"/>
      </w:pPr>
      <w:r>
        <w:rPr>
          <w:rStyle w:val="FootnoteReference"/>
        </w:rPr>
        <w:footnoteRef/>
      </w:r>
      <w:r>
        <w:tab/>
        <w:t xml:space="preserve">[1 </w:t>
      </w:r>
      <w:r w:rsidRPr="000C7039">
        <w:rPr>
          <w:highlight w:val="yellow"/>
        </w:rPr>
        <w:t>Siyyid</w:t>
      </w:r>
      <w:r w:rsidRPr="00627ED1">
        <w:rPr>
          <w:highlight w:val="yellow"/>
        </w:rPr>
        <w:t xml:space="preserve"> </w:t>
      </w:r>
      <w:r w:rsidRPr="000C7039">
        <w:rPr>
          <w:highlight w:val="yellow"/>
        </w:rPr>
        <w:t>Káẓim</w:t>
      </w:r>
      <w:r w:rsidRPr="00627ED1">
        <w:rPr>
          <w:highlight w:val="yellow"/>
        </w:rPr>
        <w:t>-i-Ra</w:t>
      </w:r>
      <w:r w:rsidRPr="000C7039">
        <w:rPr>
          <w:highlight w:val="yellow"/>
        </w:rPr>
        <w:t></w:t>
      </w:r>
      <w:r w:rsidRPr="00627ED1">
        <w:rPr>
          <w:highlight w:val="yellow"/>
        </w:rPr>
        <w:t>t</w:t>
      </w:r>
      <w:r w:rsidRPr="000C7039">
        <w:rPr>
          <w:highlight w:val="yellow"/>
        </w:rPr>
        <w:t>í</w:t>
      </w:r>
      <w:r>
        <w:t xml:space="preserve"> (A.T.)]</w:t>
      </w:r>
    </w:p>
  </w:footnote>
  <w:footnote w:id="167">
    <w:p w14:paraId="7ADB004F" w14:textId="77777777" w:rsidR="000663F3" w:rsidRDefault="000663F3">
      <w:pPr>
        <w:pStyle w:val="FootnoteParreference"/>
      </w:pPr>
      <w:r>
        <w:rPr>
          <w:rStyle w:val="FootnoteReference"/>
        </w:rPr>
        <w:footnoteRef/>
      </w:r>
      <w:r>
        <w:tab/>
        <w:t xml:space="preserve">In </w:t>
      </w:r>
      <w:r w:rsidRPr="000C7039">
        <w:rPr>
          <w:highlight w:val="yellow"/>
        </w:rPr>
        <w:t>Sulaymání</w:t>
      </w:r>
      <w:r>
        <w:t xml:space="preserve">, </w:t>
      </w:r>
      <w:r w:rsidRPr="00627ED1">
        <w:rPr>
          <w:rStyle w:val="BookTitle"/>
          <w:highlight w:val="yellow"/>
        </w:rPr>
        <w:t>Ma</w:t>
      </w:r>
      <w:r w:rsidRPr="000C7039">
        <w:rPr>
          <w:rStyle w:val="BookTitle"/>
          <w:highlight w:val="yellow"/>
        </w:rPr>
        <w:t>ṣá</w:t>
      </w:r>
      <w:r w:rsidRPr="00627ED1">
        <w:rPr>
          <w:rStyle w:val="BookTitle"/>
          <w:highlight w:val="yellow"/>
        </w:rPr>
        <w:t>b</w:t>
      </w:r>
      <w:r w:rsidRPr="000C7039">
        <w:rPr>
          <w:rStyle w:val="BookTitle"/>
          <w:highlight w:val="yellow"/>
        </w:rPr>
        <w:t>íḥ</w:t>
      </w:r>
      <w:r w:rsidRPr="00627ED1">
        <w:rPr>
          <w:rStyle w:val="BookTitle"/>
          <w:highlight w:val="yellow"/>
        </w:rPr>
        <w:t>-i-Hid</w:t>
      </w:r>
      <w:r w:rsidRPr="000C7039">
        <w:rPr>
          <w:rStyle w:val="BookTitle"/>
          <w:highlight w:val="yellow"/>
        </w:rPr>
        <w:t>á</w:t>
      </w:r>
      <w:r w:rsidRPr="00627ED1">
        <w:rPr>
          <w:rStyle w:val="BookTitle"/>
          <w:highlight w:val="yellow"/>
        </w:rPr>
        <w:t>yat</w:t>
      </w:r>
      <w:r>
        <w:t xml:space="preserve">, </w:t>
      </w:r>
      <w:r w:rsidRPr="00627ED1">
        <w:rPr>
          <w:rStyle w:val="referencescope"/>
        </w:rPr>
        <w:t>vol. 2, pp. 504-6</w:t>
      </w:r>
      <w:r>
        <w:t xml:space="preserve">. </w:t>
      </w:r>
    </w:p>
  </w:footnote>
  <w:footnote w:id="168">
    <w:p w14:paraId="3EA7CAEA"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 117</w:t>
      </w:r>
      <w:r>
        <w:t xml:space="preserve">. </w:t>
      </w:r>
    </w:p>
  </w:footnote>
  <w:footnote w:id="169">
    <w:p w14:paraId="4620425B" w14:textId="77777777" w:rsidR="000663F3" w:rsidRDefault="000663F3" w:rsidP="00F227DE">
      <w:pPr>
        <w:pStyle w:val="FootnoteParunchecked"/>
      </w:pPr>
      <w:r>
        <w:rPr>
          <w:rStyle w:val="FootnoteReference"/>
        </w:rPr>
        <w:footnoteRef/>
      </w:r>
      <w:r>
        <w:tab/>
        <w:t xml:space="preserve">[1 See </w:t>
      </w:r>
      <w:r w:rsidRPr="00627ED1">
        <w:rPr>
          <w:rStyle w:val="BookTitle"/>
        </w:rPr>
        <w:t>God Passes By</w:t>
      </w:r>
      <w:r>
        <w:t xml:space="preserve">, </w:t>
      </w:r>
      <w:r w:rsidRPr="00627ED1">
        <w:rPr>
          <w:rStyle w:val="referencescope"/>
        </w:rPr>
        <w:t>p. 403</w:t>
      </w:r>
      <w:r>
        <w:t xml:space="preserve">, and </w:t>
      </w:r>
      <w:r w:rsidRPr="00627ED1">
        <w:rPr>
          <w:rStyle w:val="BookTitle"/>
        </w:rPr>
        <w:t>The Dawn-Breakers</w:t>
      </w:r>
      <w:r>
        <w:t xml:space="preserve">, </w:t>
      </w:r>
      <w:r w:rsidRPr="00627ED1">
        <w:rPr>
          <w:rStyle w:val="referencescope"/>
        </w:rPr>
        <w:t>pp. 293-8</w:t>
      </w:r>
      <w:r>
        <w:t>.]</w:t>
      </w:r>
    </w:p>
  </w:footnote>
  <w:footnote w:id="170">
    <w:p w14:paraId="5E9E849C" w14:textId="77777777" w:rsidR="000663F3" w:rsidRDefault="000663F3">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11</w:t>
      </w:r>
      <w:r>
        <w:t xml:space="preserve">. </w:t>
      </w:r>
    </w:p>
  </w:footnote>
  <w:footnote w:id="171">
    <w:p w14:paraId="02522F90" w14:textId="77777777" w:rsidR="000663F3" w:rsidRDefault="000663F3">
      <w:pPr>
        <w:pStyle w:val="FootnoteParreference"/>
      </w:pPr>
      <w:r>
        <w:rPr>
          <w:rStyle w:val="FootnoteReference"/>
        </w:rPr>
        <w:footnoteRef/>
      </w:r>
      <w:r>
        <w:tab/>
      </w:r>
      <w:r w:rsidRPr="00627ED1">
        <w:rPr>
          <w:rStyle w:val="BookTitle"/>
        </w:rPr>
        <w:t xml:space="preserve">Persian </w:t>
      </w:r>
      <w:r w:rsidRPr="00627ED1">
        <w:rPr>
          <w:rStyle w:val="BookTitle"/>
          <w:highlight w:val="yellow"/>
        </w:rPr>
        <w:t>Bay</w:t>
      </w:r>
      <w:r w:rsidRPr="000C7039">
        <w:rPr>
          <w:rStyle w:val="BookTitle"/>
          <w:highlight w:val="yellow"/>
        </w:rPr>
        <w:t>á</w:t>
      </w:r>
      <w:r w:rsidRPr="00627ED1">
        <w:rPr>
          <w:rStyle w:val="BookTitle"/>
          <w:highlight w:val="yellow"/>
        </w:rPr>
        <w:t>n</w:t>
      </w:r>
      <w:r>
        <w:t xml:space="preserve"> </w:t>
      </w:r>
      <w:r w:rsidRPr="00627ED1">
        <w:rPr>
          <w:rStyle w:val="referencescopeuniversal"/>
        </w:rPr>
        <w:t>VI:14</w:t>
      </w:r>
      <w:r>
        <w:t xml:space="preserve">. </w:t>
      </w:r>
    </w:p>
  </w:footnote>
  <w:footnote w:id="172">
    <w:p w14:paraId="25F76774"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w:t>
      </w:r>
      <w:r>
        <w:rPr>
          <w:rStyle w:val="referencescope"/>
        </w:rPr>
        <w:t xml:space="preserve"> </w:t>
      </w:r>
      <w:r w:rsidRPr="00627ED1">
        <w:rPr>
          <w:rStyle w:val="referencescope"/>
        </w:rPr>
        <w:t>113</w:t>
      </w:r>
      <w:r>
        <w:t xml:space="preserve">. </w:t>
      </w:r>
    </w:p>
  </w:footnote>
  <w:footnote w:id="173">
    <w:p w14:paraId="1F489334" w14:textId="77777777" w:rsidR="000663F3" w:rsidRDefault="000663F3">
      <w:pPr>
        <w:pStyle w:val="FootnoteText"/>
      </w:pPr>
      <w:r>
        <w:rPr>
          <w:rStyle w:val="FootnoteReference"/>
        </w:rPr>
        <w:footnoteRef/>
      </w:r>
      <w:r>
        <w:tab/>
        <w:t xml:space="preserve">[1See the </w:t>
      </w:r>
      <w:r w:rsidRPr="00627ED1">
        <w:rPr>
          <w:rStyle w:val="BookTitle"/>
          <w:highlight w:val="yellow"/>
        </w:rPr>
        <w:t>Kit</w:t>
      </w:r>
      <w:r w:rsidRPr="000C7039">
        <w:rPr>
          <w:rStyle w:val="BookTitle"/>
          <w:highlight w:val="yellow"/>
        </w:rPr>
        <w:t>á</w:t>
      </w:r>
      <w:r w:rsidRPr="00627ED1">
        <w:rPr>
          <w:rStyle w:val="BookTitle"/>
          <w:highlight w:val="yellow"/>
        </w:rPr>
        <w:t>b-i-</w:t>
      </w:r>
      <w:r w:rsidRPr="000C7039">
        <w:rPr>
          <w:rStyle w:val="BookTitle"/>
          <w:highlight w:val="yellow"/>
        </w:rPr>
        <w:t>Í</w:t>
      </w:r>
      <w:r w:rsidRPr="00627ED1">
        <w:rPr>
          <w:rStyle w:val="BookTitle"/>
          <w:highlight w:val="yellow"/>
        </w:rPr>
        <w:t>q</w:t>
      </w:r>
      <w:r w:rsidRPr="000C7039">
        <w:rPr>
          <w:rStyle w:val="BookTitle"/>
          <w:highlight w:val="yellow"/>
        </w:rPr>
        <w:t>á</w:t>
      </w:r>
      <w:r w:rsidRPr="00627ED1">
        <w:rPr>
          <w:rStyle w:val="BookTitle"/>
          <w:highlight w:val="yellow"/>
        </w:rPr>
        <w:t>n</w:t>
      </w:r>
      <w:r>
        <w:t>.]</w:t>
      </w:r>
    </w:p>
  </w:footnote>
  <w:footnote w:id="174">
    <w:p w14:paraId="3E43F600" w14:textId="77777777" w:rsidR="000663F3" w:rsidRDefault="000663F3">
      <w:pPr>
        <w:pStyle w:val="FootnoteParreference"/>
      </w:pPr>
      <w:r>
        <w:rPr>
          <w:rStyle w:val="FootnoteReference"/>
        </w:rPr>
        <w:footnoteRef/>
      </w:r>
      <w:r>
        <w:tab/>
        <w:t xml:space="preserve">ibid. </w:t>
      </w:r>
      <w:r w:rsidRPr="00627ED1">
        <w:rPr>
          <w:rStyle w:val="referencescope"/>
        </w:rPr>
        <w:t>p. 3</w:t>
      </w:r>
      <w:r>
        <w:t xml:space="preserve">. </w:t>
      </w:r>
    </w:p>
  </w:footnote>
  <w:footnote w:id="175">
    <w:p w14:paraId="50413C1C" w14:textId="77777777" w:rsidR="000663F3" w:rsidRDefault="000663F3">
      <w:pPr>
        <w:pStyle w:val="FootnoteParreference"/>
      </w:pPr>
      <w:r>
        <w:rPr>
          <w:rStyle w:val="FootnoteReference"/>
        </w:rPr>
        <w:footnoteRef/>
      </w:r>
      <w:r>
        <w:tab/>
        <w:t xml:space="preserve">ibid. </w:t>
      </w:r>
      <w:r w:rsidRPr="00627ED1">
        <w:rPr>
          <w:rStyle w:val="referencescope"/>
        </w:rPr>
        <w:t>p. 115</w:t>
      </w:r>
      <w:r>
        <w:t xml:space="preserve">. </w:t>
      </w:r>
    </w:p>
  </w:footnote>
  <w:footnote w:id="176">
    <w:p w14:paraId="71ABDD67" w14:textId="77777777" w:rsidR="000663F3" w:rsidRDefault="000663F3">
      <w:pPr>
        <w:pStyle w:val="FootnoteParunchecked"/>
      </w:pPr>
      <w:r>
        <w:rPr>
          <w:rStyle w:val="FootnoteReference"/>
        </w:rPr>
        <w:footnoteRef/>
      </w:r>
      <w:r>
        <w:tab/>
        <w:t xml:space="preserve">[1 For a more detailed study,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 55</w:t>
      </w:r>
      <w:r>
        <w:t>.]</w:t>
      </w:r>
    </w:p>
  </w:footnote>
  <w:footnote w:id="177">
    <w:p w14:paraId="6959B373" w14:textId="77777777" w:rsidR="000663F3" w:rsidRDefault="000663F3">
      <w:pPr>
        <w:pStyle w:val="FootnoteText"/>
      </w:pPr>
      <w:r>
        <w:rPr>
          <w:rStyle w:val="FootnoteReference"/>
        </w:rPr>
        <w:footnoteRef/>
      </w:r>
      <w:r>
        <w:tab/>
        <w:t xml:space="preserve">[2 For details of </w:t>
      </w:r>
      <w:r w:rsidRPr="000C7039">
        <w:rPr>
          <w:highlight w:val="yellow"/>
        </w:rPr>
        <w:t>Bahá’u’lláh’s</w:t>
      </w:r>
      <w:r>
        <w:t xml:space="preserve"> withdrawal to the mountains of </w:t>
      </w:r>
      <w:r w:rsidRPr="000C7039">
        <w:rPr>
          <w:highlight w:val="yellow"/>
        </w:rPr>
        <w:t>Kurdistán</w:t>
      </w:r>
      <w:r>
        <w:t xml:space="preserve">, see </w:t>
      </w:r>
      <w:r w:rsidRPr="00627ED1">
        <w:rPr>
          <w:rStyle w:val="BookTitle"/>
        </w:rPr>
        <w:t>God Passes By</w:t>
      </w:r>
      <w:r>
        <w:t>.]</w:t>
      </w:r>
    </w:p>
  </w:footnote>
  <w:footnote w:id="178">
    <w:p w14:paraId="31462682" w14:textId="77777777" w:rsidR="000663F3" w:rsidRDefault="000663F3">
      <w:pPr>
        <w:pStyle w:val="FootnoteParreference"/>
      </w:pPr>
      <w:r>
        <w:rPr>
          <w:rStyle w:val="FootnoteReference"/>
        </w:rPr>
        <w:footnoteRef/>
      </w:r>
      <w:r>
        <w:tab/>
      </w:r>
      <w:r w:rsidRPr="00627ED1">
        <w:rPr>
          <w:rStyle w:val="BookTitle"/>
          <w:highlight w:val="yellow"/>
        </w:rPr>
        <w:t>Kit</w:t>
      </w:r>
      <w:r w:rsidRPr="000C7039">
        <w:rPr>
          <w:rStyle w:val="BookTitle"/>
          <w:highlight w:val="yellow"/>
        </w:rPr>
        <w:t>á</w:t>
      </w:r>
      <w:r w:rsidRPr="00627ED1">
        <w:rPr>
          <w:rStyle w:val="BookTitle"/>
          <w:highlight w:val="yellow"/>
        </w:rPr>
        <w:t>b-i-</w:t>
      </w:r>
      <w:r w:rsidRPr="000C7039">
        <w:rPr>
          <w:rStyle w:val="BookTitle"/>
          <w:highlight w:val="yellow"/>
        </w:rPr>
        <w:t>Í</w:t>
      </w:r>
      <w:r w:rsidRPr="00627ED1">
        <w:rPr>
          <w:rStyle w:val="BookTitle"/>
          <w:highlight w:val="yellow"/>
        </w:rPr>
        <w:t>q</w:t>
      </w:r>
      <w:r w:rsidRPr="000C7039">
        <w:rPr>
          <w:rStyle w:val="BookTitle"/>
          <w:highlight w:val="yellow"/>
        </w:rPr>
        <w:t>á</w:t>
      </w:r>
      <w:r w:rsidRPr="00627ED1">
        <w:rPr>
          <w:rStyle w:val="BookTitle"/>
          <w:highlight w:val="yellow"/>
        </w:rPr>
        <w:t>n</w:t>
      </w:r>
      <w:r>
        <w:t xml:space="preserve">, </w:t>
      </w:r>
      <w:r w:rsidRPr="00627ED1">
        <w:rPr>
          <w:rStyle w:val="referencescope"/>
        </w:rPr>
        <w:t>pp. 250-51</w:t>
      </w:r>
      <w:r>
        <w:t xml:space="preserve">. </w:t>
      </w:r>
    </w:p>
  </w:footnote>
  <w:footnote w:id="179">
    <w:p w14:paraId="6B4019FF" w14:textId="77777777" w:rsidR="000663F3" w:rsidRDefault="000663F3">
      <w:pPr>
        <w:pStyle w:val="FootnoteText"/>
      </w:pPr>
      <w:r>
        <w:rPr>
          <w:rStyle w:val="FootnoteReference"/>
        </w:rPr>
        <w:footnoteRef/>
      </w:r>
      <w:r>
        <w:tab/>
        <w:t xml:space="preserve">[1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180">
    <w:p w14:paraId="15324480" w14:textId="77777777" w:rsidR="000663F3" w:rsidRDefault="000663F3">
      <w:pPr>
        <w:pStyle w:val="FootnoteParreference"/>
      </w:pPr>
      <w:r>
        <w:rPr>
          <w:rStyle w:val="FootnoteReference"/>
        </w:rPr>
        <w:footnoteRef/>
      </w:r>
      <w:r>
        <w:tab/>
        <w:t xml:space="preserve">Quoted by </w:t>
      </w:r>
      <w:r w:rsidRPr="00627ED1">
        <w:rPr>
          <w:rStyle w:val="referenceauthor"/>
        </w:rPr>
        <w:t>Blomfield</w:t>
      </w:r>
      <w:r>
        <w:t xml:space="preserve">, </w:t>
      </w:r>
      <w:r w:rsidRPr="00627ED1">
        <w:rPr>
          <w:rStyle w:val="BookTitle"/>
        </w:rPr>
        <w:t>Chosen Highway</w:t>
      </w:r>
      <w:r>
        <w:t xml:space="preserve">, </w:t>
      </w:r>
      <w:r w:rsidRPr="00627ED1">
        <w:rPr>
          <w:rStyle w:val="referencescope"/>
        </w:rPr>
        <w:t>pp. 50-52</w:t>
      </w:r>
      <w:r>
        <w:t xml:space="preserve">. </w:t>
      </w:r>
    </w:p>
  </w:footnote>
  <w:footnote w:id="181">
    <w:p w14:paraId="447A9587" w14:textId="77777777" w:rsidR="000663F3" w:rsidRDefault="000663F3">
      <w:pPr>
        <w:pStyle w:val="FootnoteText"/>
      </w:pPr>
      <w:r>
        <w:rPr>
          <w:rStyle w:val="FootnoteReference"/>
        </w:rPr>
        <w:footnoteRef/>
      </w:r>
      <w:r>
        <w:tab/>
        <w:t xml:space="preserve">[1 See </w:t>
      </w:r>
      <w:r w:rsidRPr="00627ED1">
        <w:rPr>
          <w:rStyle w:val="BookTitle"/>
        </w:rPr>
        <w:t>Epistle to the Son of the Wolf</w:t>
      </w:r>
      <w:r>
        <w:t xml:space="preserve">, </w:t>
      </w:r>
      <w:r w:rsidRPr="00627ED1">
        <w:rPr>
          <w:rStyle w:val="referencescope"/>
        </w:rPr>
        <w:t>p. 174-6</w:t>
      </w:r>
      <w:r>
        <w:t>.]</w:t>
      </w:r>
    </w:p>
  </w:footnote>
  <w:footnote w:id="182">
    <w:p w14:paraId="2DC72A45" w14:textId="77777777" w:rsidR="000663F3" w:rsidRDefault="000663F3" w:rsidP="00F227DE">
      <w:pPr>
        <w:pStyle w:val="FootnoteParunchecked"/>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 262</w:t>
      </w:r>
      <w:r>
        <w:t>.]</w:t>
      </w:r>
    </w:p>
  </w:footnote>
  <w:footnote w:id="183">
    <w:p w14:paraId="4CAD64D2" w14:textId="77777777" w:rsidR="000663F3" w:rsidRDefault="000663F3">
      <w:pPr>
        <w:pStyle w:val="FootnoteParreference"/>
      </w:pPr>
      <w:r>
        <w:rPr>
          <w:rStyle w:val="FootnoteReference"/>
        </w:rPr>
        <w:footnoteRef/>
      </w:r>
      <w:r>
        <w:tab/>
      </w:r>
      <w:r w:rsidRPr="00627ED1">
        <w:rPr>
          <w:rStyle w:val="BookTitle"/>
        </w:rPr>
        <w:t>Epistle to the Son of the Wold</w:t>
      </w:r>
      <w:r>
        <w:t xml:space="preserve">, </w:t>
      </w:r>
      <w:r w:rsidRPr="00627ED1">
        <w:rPr>
          <w:rStyle w:val="referencescope"/>
        </w:rPr>
        <w:t>pp. 176-7</w:t>
      </w:r>
      <w:r>
        <w:t xml:space="preserve">. </w:t>
      </w:r>
    </w:p>
  </w:footnote>
  <w:footnote w:id="184">
    <w:p w14:paraId="33019844" w14:textId="77777777" w:rsidR="000663F3" w:rsidRDefault="000663F3">
      <w:pPr>
        <w:pStyle w:val="FootnoteText"/>
      </w:pPr>
      <w:r>
        <w:rPr>
          <w:rStyle w:val="FootnoteReference"/>
        </w:rPr>
        <w:footnoteRef/>
      </w:r>
      <w:r>
        <w:tab/>
        <w:t xml:space="preserve">[1 Successor of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 xml:space="preserve">. For details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185">
    <w:p w14:paraId="5F3B4995" w14:textId="77777777" w:rsidR="000663F3" w:rsidRDefault="000663F3">
      <w:pPr>
        <w:pStyle w:val="FootnoteParreference"/>
      </w:pPr>
      <w:r>
        <w:rPr>
          <w:rStyle w:val="FootnoteReference"/>
        </w:rPr>
        <w:footnoteRef/>
      </w:r>
      <w:r>
        <w:tab/>
        <w:t xml:space="preserve">ibid. </w:t>
      </w:r>
      <w:r w:rsidRPr="00627ED1">
        <w:rPr>
          <w:rStyle w:val="referencescope"/>
        </w:rPr>
        <w:t>p. 173</w:t>
      </w:r>
      <w:r>
        <w:t xml:space="preserve">. </w:t>
      </w:r>
    </w:p>
  </w:footnote>
  <w:footnote w:id="186">
    <w:p w14:paraId="0082D404" w14:textId="77777777" w:rsidR="000663F3" w:rsidRDefault="000663F3">
      <w:pPr>
        <w:pStyle w:val="FootnoteParreference"/>
      </w:pPr>
      <w:r>
        <w:rPr>
          <w:rStyle w:val="FootnoteReference"/>
        </w:rPr>
        <w:footnoteRef/>
      </w:r>
      <w:r>
        <w:tab/>
        <w:t xml:space="preserve">ibid. </w:t>
      </w:r>
      <w:r w:rsidRPr="00627ED1">
        <w:rPr>
          <w:rStyle w:val="referencescope"/>
        </w:rPr>
        <w:t>p. 23</w:t>
      </w:r>
      <w:r>
        <w:t xml:space="preserve">. </w:t>
      </w:r>
    </w:p>
  </w:footnote>
  <w:footnote w:id="187">
    <w:p w14:paraId="360C4CBC"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133</w:t>
      </w:r>
      <w:r>
        <w:t xml:space="preserve">. </w:t>
      </w:r>
    </w:p>
  </w:footnote>
  <w:footnote w:id="188">
    <w:p w14:paraId="10E89361" w14:textId="77777777" w:rsidR="000663F3" w:rsidRDefault="000663F3">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w:t>
      </w:r>
    </w:p>
  </w:footnote>
  <w:footnote w:id="189">
    <w:p w14:paraId="456AAF54" w14:textId="77777777" w:rsidR="000663F3" w:rsidRDefault="000663F3">
      <w:pPr>
        <w:pStyle w:val="FootnoteText"/>
      </w:pPr>
      <w:r>
        <w:rPr>
          <w:rStyle w:val="FootnoteReference"/>
        </w:rPr>
        <w:footnoteRef/>
      </w:r>
      <w:r>
        <w:tab/>
        <w:t xml:space="preserve">[1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190">
    <w:p w14:paraId="28D5011C" w14:textId="77777777" w:rsidR="000663F3" w:rsidRDefault="000663F3">
      <w:pPr>
        <w:pStyle w:val="FootnoteText"/>
      </w:pPr>
      <w:r>
        <w:rPr>
          <w:rStyle w:val="FootnoteReference"/>
        </w:rPr>
        <w:footnoteRef/>
      </w:r>
      <w:r>
        <w:tab/>
        <w:t xml:space="preserve">[2 Shi'ah </w:t>
      </w:r>
      <w:r w:rsidRPr="000C7039">
        <w:rPr>
          <w:highlight w:val="yellow"/>
        </w:rPr>
        <w:t>Islám</w:t>
      </w:r>
      <w:r>
        <w:t xml:space="preserve"> believes that the </w:t>
      </w:r>
      <w:r w:rsidRPr="000C7039">
        <w:rPr>
          <w:highlight w:val="yellow"/>
        </w:rPr>
        <w:t>Qá’i</w:t>
      </w:r>
      <w:r w:rsidRPr="00627ED1">
        <w:rPr>
          <w:highlight w:val="yellow"/>
        </w:rPr>
        <w:t>m</w:t>
      </w:r>
      <w:r>
        <w:t>, the Promised One, is living in a hidden city where no one can have access to Him, and that He will manifest Himself at the appointed hour. (A.T.)]</w:t>
      </w:r>
    </w:p>
  </w:footnote>
  <w:footnote w:id="191">
    <w:p w14:paraId="0E984F9D" w14:textId="77777777" w:rsidR="000663F3" w:rsidRDefault="000663F3" w:rsidP="00F227DE">
      <w:pPr>
        <w:pStyle w:val="FootnoteParunchecked"/>
      </w:pPr>
      <w:r>
        <w:rPr>
          <w:rStyle w:val="FootnoteReference"/>
        </w:rPr>
        <w:footnoteRef/>
      </w:r>
      <w:r>
        <w:tab/>
        <w:t xml:space="preserve">[3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 255</w:t>
      </w:r>
      <w:r>
        <w:t>. (A.T.)]</w:t>
      </w:r>
    </w:p>
  </w:footnote>
  <w:footnote w:id="192">
    <w:p w14:paraId="0432F59B" w14:textId="77777777" w:rsidR="000663F3" w:rsidRDefault="000663F3" w:rsidP="00F227DE">
      <w:pPr>
        <w:pStyle w:val="FootnoteParunchecked"/>
      </w:pPr>
      <w:r>
        <w:rPr>
          <w:rStyle w:val="FootnoteReference"/>
        </w:rPr>
        <w:footnoteRef/>
      </w:r>
      <w:r>
        <w:tab/>
        <w:t xml:space="preserve">[4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370-73</w:t>
      </w:r>
      <w:r>
        <w:t>. (A.T.)]</w:t>
      </w:r>
    </w:p>
  </w:footnote>
  <w:footnote w:id="193">
    <w:p w14:paraId="3204FE4C" w14:textId="77777777" w:rsidR="000663F3" w:rsidRDefault="000663F3">
      <w:pPr>
        <w:pStyle w:val="FootnoteText"/>
      </w:pPr>
      <w:r>
        <w:rPr>
          <w:rStyle w:val="FootnoteReference"/>
        </w:rPr>
        <w:footnoteRef/>
      </w:r>
      <w:r>
        <w:tab/>
        <w:t xml:space="preserve">[1 </w:t>
      </w:r>
      <w:r w:rsidRPr="000C7039">
        <w:rPr>
          <w:highlight w:val="yellow"/>
        </w:rPr>
        <w:t>Bahá’u’lláh</w:t>
      </w:r>
      <w:r>
        <w:t>.]</w:t>
      </w:r>
    </w:p>
  </w:footnote>
  <w:footnote w:id="194">
    <w:p w14:paraId="049C6BED" w14:textId="77777777" w:rsidR="000663F3" w:rsidRDefault="000663F3">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pp. 22-4</w:t>
      </w:r>
      <w:r>
        <w:t xml:space="preserve">. </w:t>
      </w:r>
    </w:p>
  </w:footnote>
  <w:footnote w:id="195">
    <w:p w14:paraId="7FE50D0E" w14:textId="77777777" w:rsidR="000663F3" w:rsidRDefault="000663F3">
      <w:pPr>
        <w:pStyle w:val="FootnoteText"/>
      </w:pPr>
      <w:r>
        <w:rPr>
          <w:rStyle w:val="FootnoteReference"/>
        </w:rPr>
        <w:footnoteRef/>
      </w:r>
      <w:r>
        <w:tab/>
        <w:t xml:space="preserve">[1 </w:t>
      </w:r>
      <w:r w:rsidRPr="000C7039">
        <w:rPr>
          <w:highlight w:val="yellow"/>
        </w:rPr>
        <w:t>Bahá’u’lláh</w:t>
      </w:r>
      <w:r>
        <w:t>.]</w:t>
      </w:r>
    </w:p>
  </w:footnote>
  <w:footnote w:id="196">
    <w:p w14:paraId="1132C780" w14:textId="77777777" w:rsidR="000663F3" w:rsidRDefault="000663F3">
      <w:pPr>
        <w:pStyle w:val="FootnoteText"/>
      </w:pPr>
      <w:r>
        <w:rPr>
          <w:rStyle w:val="FootnoteReference"/>
        </w:rPr>
        <w:footnoteRef/>
      </w:r>
      <w:r>
        <w:tab/>
        <w:t xml:space="preserve">[2 A brother of the second wife of the </w:t>
      </w:r>
      <w:r w:rsidRPr="000C7039">
        <w:rPr>
          <w:highlight w:val="yellow"/>
        </w:rPr>
        <w:t>Báb</w:t>
      </w:r>
      <w:r>
        <w:t xml:space="preserve">. He became a follower of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197">
    <w:p w14:paraId="641C4540" w14:textId="77777777" w:rsidR="000663F3" w:rsidRDefault="000663F3">
      <w:pPr>
        <w:pStyle w:val="FootnoteParreference"/>
      </w:pPr>
      <w:r>
        <w:rPr>
          <w:rStyle w:val="FootnoteReference"/>
        </w:rPr>
        <w:footnoteRef/>
      </w:r>
      <w:r>
        <w:tab/>
        <w:t xml:space="preserve">ibid. </w:t>
      </w:r>
      <w:r w:rsidRPr="00627ED1">
        <w:rPr>
          <w:rStyle w:val="referencescope"/>
        </w:rPr>
        <w:t>pp. 24-6</w:t>
      </w:r>
      <w:r>
        <w:t xml:space="preserve">. </w:t>
      </w:r>
    </w:p>
  </w:footnote>
  <w:footnote w:id="198">
    <w:p w14:paraId="2B999A98"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Balyuzi</w:t>
      </w:r>
      <w:r>
        <w:t xml:space="preserve">,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rsidRPr="00627ED1">
        <w:rPr>
          <w:rStyle w:val="BookTitle"/>
        </w:rPr>
        <w:t>, the King of Glory</w:t>
      </w:r>
      <w:r>
        <w:t xml:space="preserve">, </w:t>
      </w:r>
      <w:r w:rsidRPr="00627ED1">
        <w:rPr>
          <w:rStyle w:val="referencescope"/>
        </w:rPr>
        <w:t>pp. 183-4</w:t>
      </w:r>
      <w:r>
        <w:t xml:space="preserve">. </w:t>
      </w:r>
    </w:p>
  </w:footnote>
  <w:footnote w:id="199">
    <w:p w14:paraId="3ECC73BD" w14:textId="77777777" w:rsidR="000663F3" w:rsidRDefault="000663F3">
      <w:pPr>
        <w:pStyle w:val="FootnoteParreference"/>
      </w:pPr>
      <w:r>
        <w:rPr>
          <w:rStyle w:val="FootnoteReference"/>
        </w:rPr>
        <w:footnoteRef/>
      </w:r>
      <w:r>
        <w:tab/>
      </w:r>
      <w:r w:rsidRPr="00627ED1">
        <w:rPr>
          <w:rStyle w:val="BookTitle"/>
        </w:rPr>
        <w:t>Epistle to the Son of the Wolf</w:t>
      </w:r>
      <w:r>
        <w:t xml:space="preserve">, </w:t>
      </w:r>
      <w:r w:rsidRPr="00627ED1">
        <w:rPr>
          <w:rStyle w:val="referencescope"/>
        </w:rPr>
        <w:t>p. 168</w:t>
      </w:r>
      <w:r>
        <w:t xml:space="preserve">. </w:t>
      </w:r>
    </w:p>
  </w:footnote>
  <w:footnote w:id="200">
    <w:p w14:paraId="4480EE2E"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165-6</w:t>
      </w:r>
      <w:r>
        <w:t xml:space="preserve">. </w:t>
      </w:r>
    </w:p>
  </w:footnote>
  <w:footnote w:id="201">
    <w:p w14:paraId="213E305B" w14:textId="77777777" w:rsidR="000663F3" w:rsidRDefault="000663F3">
      <w:pPr>
        <w:pStyle w:val="FootnoteText"/>
      </w:pPr>
      <w:r>
        <w:rPr>
          <w:rStyle w:val="FootnoteReference"/>
        </w:rPr>
        <w:footnoteRef/>
      </w:r>
      <w:r>
        <w:tab/>
        <w:t>[1 Public baths, known in The West as Turkish baths, were the only type available to people in those days because houses had no baths built in them. These baths, with their warm and steamy atmosphere, were used by people as a place to wash and relax for hours. This meant that a public bath was a place for social occasions where people gathered, exchanged news and discussed many topics. In these baths people were not fully naked and wore loin-cloths. Often, friends used to go to the bath on the same day in order to spend time together. The baths provided customers with attendants who washed them and performed other services such as the applying of henna, shaving and massaging. Important people usually had their own bath attendants.]</w:t>
      </w:r>
    </w:p>
  </w:footnote>
  <w:footnote w:id="202">
    <w:p w14:paraId="69D1DE22" w14:textId="77777777" w:rsidR="000663F3" w:rsidRDefault="000663F3" w:rsidP="00F227DE">
      <w:pPr>
        <w:pStyle w:val="FootnoteParunchecked"/>
      </w:pPr>
      <w:r>
        <w:rPr>
          <w:rStyle w:val="FootnoteReference"/>
        </w:rPr>
        <w:footnoteRef/>
      </w:r>
      <w:r>
        <w:tab/>
        <w:t xml:space="preserve">[2 For a story of his life and services,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 155</w:t>
      </w:r>
      <w:r>
        <w:t xml:space="preserve">. </w:t>
      </w:r>
      <w:r w:rsidRPr="000C7039">
        <w:rPr>
          <w:highlight w:val="yellow"/>
        </w:rPr>
        <w:t>Salmání</w:t>
      </w:r>
      <w:r>
        <w:t xml:space="preserve"> should not be confused with </w:t>
      </w:r>
      <w:r w:rsidRPr="00FB34EB">
        <w:rPr>
          <w:highlight w:val="yellow"/>
        </w:rPr>
        <w:t>ay</w:t>
      </w:r>
      <w:r w:rsidRPr="00627ED1">
        <w:rPr>
          <w:highlight w:val="yellow"/>
        </w:rPr>
        <w:t xml:space="preserve"> </w:t>
      </w:r>
      <w:r w:rsidRPr="00FB34EB">
        <w:rPr>
          <w:highlight w:val="yellow"/>
        </w:rPr>
        <w:t>Salmán</w:t>
      </w:r>
      <w:r>
        <w:t>.]</w:t>
      </w:r>
    </w:p>
  </w:footnote>
  <w:footnote w:id="203">
    <w:p w14:paraId="3343BEB4" w14:textId="77777777" w:rsidR="000663F3" w:rsidRDefault="000663F3">
      <w:pPr>
        <w:pStyle w:val="FootnoteText"/>
      </w:pPr>
      <w:r>
        <w:rPr>
          <w:rStyle w:val="FootnoteReference"/>
        </w:rPr>
        <w:footnoteRef/>
      </w:r>
      <w:r>
        <w:tab/>
        <w:t xml:space="preserve">[1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204">
    <w:p w14:paraId="48F7DF00" w14:textId="77777777" w:rsidR="000663F3" w:rsidRDefault="000663F3">
      <w:pPr>
        <w:pStyle w:val="FootnoteText"/>
      </w:pPr>
      <w:r>
        <w:rPr>
          <w:rStyle w:val="FootnoteReference"/>
        </w:rPr>
        <w:footnoteRef/>
      </w:r>
      <w:r>
        <w:tab/>
        <w:t xml:space="preserve">[2 The connotation of these words in Persian is that </w:t>
      </w:r>
      <w:r w:rsidRPr="000C7039">
        <w:rPr>
          <w:highlight w:val="yellow"/>
        </w:rPr>
        <w:t>Bahá’u’lláh</w:t>
      </w:r>
      <w:r>
        <w:t xml:space="preserve"> was a humble servant of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205">
    <w:p w14:paraId="6832D425" w14:textId="77777777" w:rsidR="000663F3" w:rsidRDefault="000663F3">
      <w:pPr>
        <w:pStyle w:val="FootnoteParreference"/>
      </w:pPr>
      <w:r>
        <w:rPr>
          <w:rStyle w:val="FootnoteReference"/>
        </w:rPr>
        <w:footnoteRef/>
      </w:r>
      <w:r>
        <w:tab/>
        <w:t xml:space="preserve">Translated by the author. </w:t>
      </w:r>
    </w:p>
  </w:footnote>
  <w:footnote w:id="206">
    <w:p w14:paraId="010184C9" w14:textId="77777777" w:rsidR="000663F3" w:rsidRDefault="000663F3">
      <w:pPr>
        <w:pStyle w:val="FootnoteText"/>
      </w:pPr>
      <w:r>
        <w:rPr>
          <w:rStyle w:val="FootnoteReference"/>
        </w:rPr>
        <w:footnoteRef/>
      </w:r>
      <w:r>
        <w:tab/>
        <w:t xml:space="preserve">[1 Part of the Tablet of </w:t>
      </w:r>
      <w:r w:rsidRPr="000C7039">
        <w:rPr>
          <w:highlight w:val="yellow"/>
        </w:rPr>
        <w:t>Aḥmad</w:t>
      </w:r>
      <w:r>
        <w:t xml:space="preserve"> in Persian (not to be confused with the celebrated Tablet of </w:t>
      </w:r>
      <w:r w:rsidRPr="000C7039">
        <w:rPr>
          <w:highlight w:val="yellow"/>
        </w:rPr>
        <w:t>Aḥmad</w:t>
      </w:r>
      <w:r>
        <w:t xml:space="preserve"> in </w:t>
      </w:r>
      <w:r w:rsidRPr="00CB4233">
        <w:rPr>
          <w:highlight w:val="lightGray"/>
        </w:rPr>
        <w:t>Arabic</w:t>
      </w:r>
      <w:r>
        <w:t xml:space="preserve">) is translated by </w:t>
      </w:r>
      <w:r w:rsidRPr="000C7039">
        <w:rPr>
          <w:highlight w:val="cyan"/>
        </w:rPr>
        <w:t>Shoghi Effendi</w:t>
      </w:r>
      <w:r>
        <w:t xml:space="preserve"> and published in </w:t>
      </w:r>
      <w:r w:rsidRPr="00627ED1">
        <w:rPr>
          <w:rStyle w:val="BookTitle"/>
        </w:rPr>
        <w:t xml:space="preserve">Gleanings from the Writings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universal"/>
        </w:rPr>
        <w:t>CLII</w:t>
      </w:r>
      <w:r>
        <w:t xml:space="preserve"> and </w:t>
      </w:r>
      <w:r w:rsidRPr="00627ED1">
        <w:rPr>
          <w:rStyle w:val="referencescopeuniversal"/>
        </w:rPr>
        <w:t>CLIII</w:t>
      </w:r>
      <w:r>
        <w:t xml:space="preserve">. For details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ch. 6</w:t>
      </w:r>
      <w:r>
        <w:t>.]</w:t>
      </w:r>
    </w:p>
  </w:footnote>
  <w:footnote w:id="207">
    <w:p w14:paraId="324FB15E" w14:textId="77777777" w:rsidR="000663F3" w:rsidRDefault="000663F3">
      <w:pPr>
        <w:pStyle w:val="FootnoteText"/>
      </w:pPr>
      <w:r>
        <w:rPr>
          <w:rStyle w:val="FootnoteReference"/>
        </w:rPr>
        <w:footnoteRef/>
      </w:r>
      <w:r>
        <w:tab/>
        <w:t xml:space="preserve">[1 </w:t>
      </w:r>
      <w:r w:rsidRPr="00627ED1">
        <w:rPr>
          <w:highlight w:val="yellow"/>
        </w:rPr>
        <w:t>ʿ</w:t>
      </w:r>
      <w:r w:rsidRPr="000C7039">
        <w:rPr>
          <w:highlight w:val="yellow"/>
        </w:rPr>
        <w:t>Abdu’l-Bahá</w:t>
      </w:r>
      <w:r>
        <w:t>.]</w:t>
      </w:r>
    </w:p>
  </w:footnote>
  <w:footnote w:id="208">
    <w:p w14:paraId="36542C48" w14:textId="77777777" w:rsidR="000663F3" w:rsidRDefault="000663F3">
      <w:pPr>
        <w:pStyle w:val="FootnoteText"/>
      </w:pPr>
      <w:r>
        <w:rPr>
          <w:rStyle w:val="FootnoteReference"/>
        </w:rPr>
        <w:footnoteRef/>
      </w:r>
      <w:r>
        <w:tab/>
        <w:t xml:space="preserve">[1 Reception room of </w:t>
      </w:r>
      <w:r w:rsidRPr="000C7039">
        <w:rPr>
          <w:highlight w:val="yellow"/>
        </w:rPr>
        <w:t>Bahá’u’lláh</w:t>
      </w:r>
      <w:r>
        <w:t xml:space="preserve"> where the believers usually gathered.]</w:t>
      </w:r>
    </w:p>
  </w:footnote>
  <w:footnote w:id="209">
    <w:p w14:paraId="56338FEC" w14:textId="77777777" w:rsidR="000663F3" w:rsidRDefault="000663F3">
      <w:pPr>
        <w:pStyle w:val="FootnoteText"/>
      </w:pPr>
      <w:r>
        <w:rPr>
          <w:rStyle w:val="FootnoteReference"/>
        </w:rPr>
        <w:footnoteRef/>
      </w:r>
      <w:r>
        <w:tab/>
        <w:t>[1 In Persian, this designation is much more insulting than it sounds in English.]</w:t>
      </w:r>
    </w:p>
  </w:footnote>
  <w:footnote w:id="210">
    <w:p w14:paraId="13253717" w14:textId="77777777" w:rsidR="000663F3" w:rsidRDefault="000663F3">
      <w:pPr>
        <w:pStyle w:val="FootnoteParreference"/>
      </w:pPr>
      <w:r>
        <w:rPr>
          <w:rStyle w:val="FootnoteReference"/>
        </w:rPr>
        <w:footnoteRef/>
      </w:r>
      <w:r>
        <w:tab/>
        <w:t xml:space="preserve">ibid. </w:t>
      </w:r>
    </w:p>
  </w:footnote>
  <w:footnote w:id="211">
    <w:p w14:paraId="15BF257B" w14:textId="77777777" w:rsidR="000663F3" w:rsidRDefault="000663F3">
      <w:pPr>
        <w:pStyle w:val="FootnoteText"/>
      </w:pPr>
      <w:r>
        <w:rPr>
          <w:rStyle w:val="FootnoteReference"/>
        </w:rPr>
        <w:footnoteRef/>
      </w:r>
      <w:r>
        <w:tab/>
        <w:t xml:space="preserve">[1 The facsimile of the first page of this Tablet in the handwriting of </w:t>
      </w:r>
      <w:r w:rsidRPr="000C7039">
        <w:rPr>
          <w:highlight w:val="yellow"/>
        </w:rPr>
        <w:t>Bahá’u’lláh</w:t>
      </w:r>
      <w:r>
        <w:t xml:space="preserve"> appears as the frontispiece of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 xml:space="preserve">. A mere glance at this page will indicate that the hand of </w:t>
      </w:r>
      <w:r w:rsidRPr="000C7039">
        <w:rPr>
          <w:highlight w:val="yellow"/>
        </w:rPr>
        <w:t>Bahá’u’lláh</w:t>
      </w:r>
      <w:r>
        <w:t xml:space="preserve"> was terribly shaky soon after His being poisoned by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w:t>
      </w:r>
    </w:p>
  </w:footnote>
  <w:footnote w:id="212">
    <w:p w14:paraId="610D9508"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167</w:t>
      </w:r>
      <w:r>
        <w:t xml:space="preserve">. </w:t>
      </w:r>
    </w:p>
  </w:footnote>
  <w:footnote w:id="213">
    <w:p w14:paraId="611B3A55" w14:textId="77777777" w:rsidR="000663F3" w:rsidRDefault="000663F3">
      <w:pPr>
        <w:pStyle w:val="FootnoteParreference"/>
      </w:pPr>
      <w:r>
        <w:rPr>
          <w:rStyle w:val="FootnoteReference"/>
        </w:rPr>
        <w:footnoteRef/>
      </w:r>
      <w:r>
        <w:tab/>
        <w:t xml:space="preserve">ibid. </w:t>
      </w:r>
    </w:p>
  </w:footnote>
  <w:footnote w:id="214">
    <w:p w14:paraId="6C99B454" w14:textId="77777777" w:rsidR="000663F3" w:rsidRDefault="000663F3">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 xml:space="preserve"> for accounts of these two. ]</w:t>
      </w:r>
    </w:p>
  </w:footnote>
  <w:footnote w:id="215">
    <w:p w14:paraId="5FA7F878" w14:textId="77777777" w:rsidR="000663F3" w:rsidRDefault="000663F3">
      <w:pPr>
        <w:pStyle w:val="FootnoteText"/>
      </w:pPr>
      <w:r>
        <w:rPr>
          <w:rStyle w:val="FootnoteReference"/>
        </w:rPr>
        <w:footnoteRef/>
      </w:r>
      <w:r>
        <w:tab/>
        <w:t xml:space="preserve">[1 </w:t>
      </w:r>
      <w:r w:rsidRPr="00627ED1">
        <w:rPr>
          <w:highlight w:val="yellow"/>
        </w:rPr>
        <w:t>ʿ</w:t>
      </w:r>
      <w:r w:rsidRPr="000C7039">
        <w:rPr>
          <w:highlight w:val="yellow"/>
        </w:rPr>
        <w:t>Azíz</w:t>
      </w:r>
      <w:r w:rsidRPr="00627ED1">
        <w:rPr>
          <w:highlight w:val="yellow"/>
        </w:rPr>
        <w:t xml:space="preserve"> </w:t>
      </w:r>
      <w:r w:rsidRPr="000C7039">
        <w:rPr>
          <w:highlight w:val="yellow"/>
        </w:rPr>
        <w:t>Páá</w:t>
      </w:r>
      <w:r>
        <w:t>.]</w:t>
      </w:r>
    </w:p>
  </w:footnote>
  <w:footnote w:id="216">
    <w:p w14:paraId="49F3FA78" w14:textId="77777777" w:rsidR="000663F3" w:rsidRDefault="000663F3">
      <w:pPr>
        <w:pStyle w:val="FootnoteText"/>
      </w:pPr>
      <w:r>
        <w:rPr>
          <w:rStyle w:val="FootnoteReference"/>
        </w:rPr>
        <w:footnoteRef/>
      </w:r>
      <w:r>
        <w:tab/>
        <w:t xml:space="preserve">[1 This Tablet is actually addressed to </w:t>
      </w:r>
      <w:r w:rsidRPr="00627ED1">
        <w:rPr>
          <w:highlight w:val="yellow"/>
        </w:rPr>
        <w:t>ʿ</w:t>
      </w:r>
      <w:r w:rsidRPr="0011018E">
        <w:rPr>
          <w:highlight w:val="yellow"/>
        </w:rPr>
        <w:t>Alí</w:t>
      </w:r>
      <w:r w:rsidRPr="00627ED1">
        <w:rPr>
          <w:highlight w:val="yellow"/>
        </w:rPr>
        <w:t xml:space="preserve"> P</w:t>
      </w:r>
      <w:r w:rsidRPr="0011018E">
        <w:rPr>
          <w:highlight w:val="yellow"/>
        </w:rPr>
        <w:t>áá</w:t>
      </w:r>
      <w:r>
        <w:t xml:space="preserve"> the Grand </w:t>
      </w:r>
      <w:r w:rsidRPr="009B7D8F">
        <w:rPr>
          <w:highlight w:val="lightGray"/>
        </w:rPr>
        <w:t>Vizir</w:t>
      </w:r>
      <w:r>
        <w:t xml:space="preserve"> of the </w:t>
      </w:r>
      <w:r w:rsidRPr="00A94403">
        <w:rPr>
          <w:highlight w:val="lightGray"/>
        </w:rPr>
        <w:t>Sultan</w:t>
      </w:r>
      <w:r>
        <w:t>.]</w:t>
      </w:r>
    </w:p>
  </w:footnote>
  <w:footnote w:id="217">
    <w:p w14:paraId="2FDCB67F" w14:textId="77777777" w:rsidR="000663F3" w:rsidRDefault="000663F3">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 76</w:t>
      </w:r>
      <w:r>
        <w:t xml:space="preserve">. </w:t>
      </w:r>
    </w:p>
  </w:footnote>
  <w:footnote w:id="218">
    <w:p w14:paraId="4151E500"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167-8</w:t>
      </w:r>
      <w:r>
        <w:t xml:space="preserve">. </w:t>
      </w:r>
    </w:p>
  </w:footnote>
  <w:footnote w:id="219">
    <w:p w14:paraId="7DCB1A0C" w14:textId="77777777" w:rsidR="000663F3" w:rsidRDefault="000663F3" w:rsidP="00F227DE">
      <w:pPr>
        <w:pStyle w:val="FootnoteParunchecked"/>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ch. 13</w:t>
      </w:r>
      <w:r>
        <w:t xml:space="preserve"> and </w:t>
      </w:r>
      <w:r w:rsidRPr="00627ED1">
        <w:rPr>
          <w:rStyle w:val="referencescope"/>
        </w:rPr>
        <w:t>vol. 1 pp. 109-13</w:t>
      </w:r>
      <w:r>
        <w:t>.]</w:t>
      </w:r>
    </w:p>
  </w:footnote>
  <w:footnote w:id="220">
    <w:p w14:paraId="73B33185"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168-9</w:t>
      </w:r>
      <w:r>
        <w:t xml:space="preserve">. </w:t>
      </w:r>
    </w:p>
  </w:footnote>
  <w:footnote w:id="221">
    <w:p w14:paraId="3C7FC290" w14:textId="77777777" w:rsidR="000663F3" w:rsidRDefault="000663F3" w:rsidP="00F227DE">
      <w:pPr>
        <w:pStyle w:val="FootnoteParunchecked"/>
      </w:pPr>
      <w:r>
        <w:rPr>
          <w:rStyle w:val="FootnoteReference"/>
        </w:rPr>
        <w:footnoteRef/>
      </w:r>
      <w:r>
        <w:tab/>
        <w:t xml:space="preserve">[1 The head of the </w:t>
      </w:r>
      <w:r w:rsidRPr="000C7039">
        <w:rPr>
          <w:highlight w:val="yellow"/>
        </w:rPr>
        <w:t>Muslim</w:t>
      </w:r>
      <w:r>
        <w:t xml:space="preserve"> ecclesiastical institution in the city. (A.T.)]</w:t>
      </w:r>
    </w:p>
  </w:footnote>
  <w:footnote w:id="222">
    <w:p w14:paraId="0C57E2E9" w14:textId="77777777" w:rsidR="000663F3" w:rsidRDefault="000663F3" w:rsidP="00F227DE">
      <w:pPr>
        <w:pStyle w:val="FootnoteParunchecked"/>
      </w:pPr>
      <w:r>
        <w:rPr>
          <w:rStyle w:val="FootnoteReference"/>
        </w:rPr>
        <w:footnoteRef/>
      </w:r>
      <w:r>
        <w:tab/>
        <w:t xml:space="preserve">[2 When an important person walked it was considered discourteous if his subordinates walked in front of, or abreast of him except at night when someone carried a lantern before him. In order to show their humility they always walked a few steps behind. This is how, for example, the oriental believers conducted themselves when they were walking with </w:t>
      </w:r>
      <w:r w:rsidRPr="000C7039">
        <w:rPr>
          <w:highlight w:val="yellow"/>
        </w:rPr>
        <w:t>Bahá’</w:t>
      </w:r>
      <w:r w:rsidRPr="00627ED1">
        <w:rPr>
          <w:highlight w:val="yellow"/>
        </w:rPr>
        <w:t>u</w:t>
      </w:r>
      <w:r w:rsidRPr="000C7039">
        <w:rPr>
          <w:highlight w:val="yellow"/>
        </w:rPr>
        <w:t>’</w:t>
      </w:r>
      <w:r w:rsidRPr="00627ED1">
        <w:rPr>
          <w:highlight w:val="yellow"/>
        </w:rPr>
        <w:t>ll</w:t>
      </w:r>
      <w:r w:rsidRPr="000C7039">
        <w:rPr>
          <w:highlight w:val="yellow"/>
        </w:rPr>
        <w:t>á</w:t>
      </w:r>
      <w:r w:rsidRPr="00627ED1">
        <w:rPr>
          <w:highlight w:val="yellow"/>
        </w:rPr>
        <w:t>h</w:t>
      </w:r>
      <w:r>
        <w:t>,</w:t>
      </w:r>
      <w:r w:rsidRPr="00627ED1">
        <w:t xml:space="preserve"> </w:t>
      </w:r>
      <w:r w:rsidRPr="00627ED1">
        <w:rPr>
          <w:highlight w:val="yellow"/>
        </w:rPr>
        <w:t>ʿ</w:t>
      </w:r>
      <w:r w:rsidRPr="000C7039">
        <w:rPr>
          <w:highlight w:val="yellow"/>
        </w:rPr>
        <w:t>Abdu’l-Bahá</w:t>
      </w:r>
      <w:r>
        <w:t xml:space="preserve"> or </w:t>
      </w:r>
      <w:r w:rsidRPr="000C7039">
        <w:rPr>
          <w:highlight w:val="cyan"/>
        </w:rPr>
        <w:t>Shoghi Effendi</w:t>
      </w:r>
      <w:r>
        <w:t>. (A.T.)]</w:t>
      </w:r>
    </w:p>
  </w:footnote>
  <w:footnote w:id="223">
    <w:p w14:paraId="22A8BAE5" w14:textId="77777777" w:rsidR="000663F3" w:rsidRDefault="000663F3" w:rsidP="00F227DE">
      <w:pPr>
        <w:pStyle w:val="FootnoteParunchecked"/>
      </w:pPr>
      <w:r>
        <w:rPr>
          <w:rStyle w:val="FootnoteReference"/>
        </w:rPr>
        <w:footnoteRef/>
      </w:r>
      <w:r>
        <w:tab/>
        <w:t xml:space="preserve">[1 </w:t>
      </w:r>
      <w:r w:rsidRPr="000C7039">
        <w:rPr>
          <w:highlight w:val="yellow"/>
        </w:rPr>
        <w:t>Bahá’u’lláh</w:t>
      </w:r>
      <w:r>
        <w:t xml:space="preserve"> (A.T.)]</w:t>
      </w:r>
    </w:p>
  </w:footnote>
  <w:footnote w:id="224">
    <w:p w14:paraId="3E16AA26" w14:textId="77777777" w:rsidR="000663F3" w:rsidRDefault="000663F3" w:rsidP="00E33060">
      <w:pPr>
        <w:pStyle w:val="FootnoteParunchecked"/>
      </w:pPr>
      <w:r>
        <w:rPr>
          <w:rStyle w:val="FootnoteReference"/>
        </w:rPr>
        <w:footnoteRef/>
      </w:r>
      <w:r>
        <w:tab/>
        <w:t xml:space="preserve">[2 These are not the exact words of </w:t>
      </w:r>
      <w:r w:rsidRPr="000C7039">
        <w:rPr>
          <w:highlight w:val="yellow"/>
        </w:rPr>
        <w:t>Bahá’u’lláh</w:t>
      </w:r>
      <w:r>
        <w:t>, but convey their import. (A.T.)]</w:t>
      </w:r>
    </w:p>
  </w:footnote>
  <w:footnote w:id="225">
    <w:p w14:paraId="068A4E2C" w14:textId="77777777" w:rsidR="000663F3" w:rsidRDefault="000663F3">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pp. 77-9</w:t>
      </w:r>
      <w:r>
        <w:t xml:space="preserve">. </w:t>
      </w:r>
    </w:p>
  </w:footnote>
  <w:footnote w:id="226">
    <w:p w14:paraId="02E5A3B6" w14:textId="77777777" w:rsidR="000663F3" w:rsidRDefault="000663F3">
      <w:pPr>
        <w:pStyle w:val="FootnoteParreference"/>
      </w:pPr>
      <w:r>
        <w:rPr>
          <w:rStyle w:val="FootnoteReference"/>
        </w:rPr>
        <w:footnoteRef/>
      </w:r>
      <w:r>
        <w:tab/>
      </w:r>
      <w:r w:rsidRPr="00627ED1">
        <w:rPr>
          <w:rStyle w:val="stilltoworkat"/>
        </w:rPr>
        <w:t>II Thessalonians</w:t>
      </w:r>
      <w:r>
        <w:t xml:space="preserve"> </w:t>
      </w:r>
      <w:r w:rsidRPr="00627ED1">
        <w:rPr>
          <w:rStyle w:val="referencescopeuniversal"/>
        </w:rPr>
        <w:t>2: 3</w:t>
      </w:r>
      <w:r>
        <w:t xml:space="preserve">, </w:t>
      </w:r>
      <w:r w:rsidRPr="00627ED1">
        <w:rPr>
          <w:rStyle w:val="referencescopeuniversal"/>
        </w:rPr>
        <w:t>4</w:t>
      </w:r>
      <w:r>
        <w:t xml:space="preserve">, </w:t>
      </w:r>
      <w:r w:rsidRPr="00627ED1">
        <w:rPr>
          <w:rStyle w:val="referencescopeuniversal"/>
        </w:rPr>
        <w:t>8</w:t>
      </w:r>
      <w:r>
        <w:t xml:space="preserve">; stated by </w:t>
      </w:r>
      <w:r w:rsidRPr="000C7039">
        <w:rPr>
          <w:highlight w:val="cyan"/>
        </w:rPr>
        <w:t>Shoghi Effendi</w:t>
      </w:r>
      <w:r>
        <w:t xml:space="preserve"> in a letter to </w:t>
      </w:r>
      <w:r w:rsidRPr="0084506F">
        <w:rPr>
          <w:highlight w:val="green"/>
        </w:rPr>
        <w:t>Isfandíyar-i-Majzúb</w:t>
      </w:r>
      <w:r w:rsidRPr="0084506F">
        <w:t>, 17 November 1935.</w:t>
      </w:r>
    </w:p>
  </w:footnote>
  <w:footnote w:id="227">
    <w:p w14:paraId="3EC639A9"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170-71</w:t>
      </w:r>
      <w:r>
        <w:t xml:space="preserve">. </w:t>
      </w:r>
    </w:p>
  </w:footnote>
  <w:footnote w:id="228">
    <w:p w14:paraId="559ED93E" w14:textId="77777777" w:rsidR="000663F3" w:rsidRDefault="000663F3">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4, p. 259</w:t>
      </w:r>
      <w:r>
        <w:t xml:space="preserve">. </w:t>
      </w:r>
    </w:p>
  </w:footnote>
  <w:footnote w:id="229">
    <w:p w14:paraId="4A010FFE"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pp. 183-4</w:t>
      </w:r>
      <w:r>
        <w:t xml:space="preserve">. </w:t>
      </w:r>
    </w:p>
  </w:footnote>
  <w:footnote w:id="230">
    <w:p w14:paraId="25CF4F67" w14:textId="77777777" w:rsidR="000663F3" w:rsidRDefault="000663F3">
      <w:pPr>
        <w:pStyle w:val="FootnoteParreference"/>
      </w:pPr>
      <w:r>
        <w:rPr>
          <w:rStyle w:val="FootnoteReference"/>
        </w:rPr>
        <w:footnoteRef/>
      </w:r>
      <w:r>
        <w:tab/>
      </w:r>
      <w:r w:rsidRPr="00627ED1">
        <w:rPr>
          <w:rStyle w:val="BookTitle"/>
          <w:highlight w:val="yellow"/>
        </w:rPr>
        <w:t>Ra</w:t>
      </w:r>
      <w:r w:rsidRPr="000C7039">
        <w:rPr>
          <w:rStyle w:val="BookTitle"/>
          <w:highlight w:val="yellow"/>
        </w:rPr>
        <w:t>ḥí</w:t>
      </w:r>
      <w:r w:rsidRPr="00627ED1">
        <w:rPr>
          <w:rStyle w:val="BookTitle"/>
          <w:highlight w:val="yellow"/>
        </w:rPr>
        <w:t>q-i-Ma</w:t>
      </w:r>
      <w:r w:rsidRPr="000C7039">
        <w:rPr>
          <w:rStyle w:val="BookTitle"/>
          <w:highlight w:val="yellow"/>
        </w:rPr>
        <w:t></w:t>
      </w:r>
      <w:r w:rsidRPr="00627ED1">
        <w:rPr>
          <w:rStyle w:val="BookTitle"/>
          <w:highlight w:val="yellow"/>
        </w:rPr>
        <w:t>t</w:t>
      </w:r>
      <w:r w:rsidRPr="000C7039">
        <w:rPr>
          <w:rStyle w:val="BookTitle"/>
          <w:highlight w:val="yellow"/>
        </w:rPr>
        <w:t>ú</w:t>
      </w:r>
      <w:r w:rsidRPr="00627ED1">
        <w:rPr>
          <w:rStyle w:val="BookTitle"/>
          <w:highlight w:val="yellow"/>
        </w:rPr>
        <w:t>m</w:t>
      </w:r>
      <w:r>
        <w:t xml:space="preserve">, </w:t>
      </w:r>
      <w:r w:rsidRPr="00627ED1">
        <w:rPr>
          <w:rStyle w:val="referencescope"/>
        </w:rPr>
        <w:t>vol. 2</w:t>
      </w:r>
      <w:r>
        <w:t xml:space="preserve">. </w:t>
      </w:r>
    </w:p>
  </w:footnote>
  <w:footnote w:id="231">
    <w:p w14:paraId="1D25EAE0" w14:textId="77777777" w:rsidR="000663F3" w:rsidRDefault="000663F3">
      <w:pPr>
        <w:pStyle w:val="FootnoteParreference"/>
      </w:pPr>
      <w:r>
        <w:rPr>
          <w:rStyle w:val="FootnoteReference"/>
        </w:rPr>
        <w:footnoteRef/>
      </w:r>
      <w:r>
        <w:tab/>
      </w:r>
      <w:r w:rsidRPr="00627ED1">
        <w:rPr>
          <w:rStyle w:val="BookTitle"/>
        </w:rPr>
        <w:t>God Passes By</w:t>
      </w:r>
      <w:r>
        <w:t xml:space="preserve">, </w:t>
      </w:r>
      <w:r w:rsidRPr="00627ED1">
        <w:rPr>
          <w:rStyle w:val="referencescope"/>
        </w:rPr>
        <w:t>p. 233</w:t>
      </w:r>
      <w:r>
        <w:t xml:space="preserve">. </w:t>
      </w:r>
    </w:p>
  </w:footnote>
  <w:footnote w:id="232">
    <w:p w14:paraId="52B05FA7" w14:textId="77777777" w:rsidR="000663F3" w:rsidRDefault="000663F3" w:rsidP="00F227DE">
      <w:pPr>
        <w:pStyle w:val="FootnoteParunchecked"/>
      </w:pPr>
      <w:r>
        <w:rPr>
          <w:rStyle w:val="FootnoteReference"/>
        </w:rPr>
        <w:footnoteRef/>
      </w:r>
      <w:r>
        <w:tab/>
        <w:t xml:space="preserve">[1 For more information on the manner of revelation of Tablets,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23-4</w:t>
      </w:r>
      <w:r>
        <w:t>.]</w:t>
      </w:r>
    </w:p>
  </w:footnote>
  <w:footnote w:id="233">
    <w:p w14:paraId="5352600F" w14:textId="77777777" w:rsidR="000663F3" w:rsidRDefault="000663F3" w:rsidP="00F227DE">
      <w:pPr>
        <w:pStyle w:val="FootnoteParunchecked"/>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pp. 143, 145, 149-53</w:t>
      </w:r>
      <w:r>
        <w:t>.]</w:t>
      </w:r>
    </w:p>
  </w:footnote>
  <w:footnote w:id="234">
    <w:p w14:paraId="1A3C09DA" w14:textId="77777777" w:rsidR="000663F3" w:rsidRDefault="000663F3">
      <w:pPr>
        <w:pStyle w:val="FootnoteText"/>
      </w:pPr>
      <w:r>
        <w:rPr>
          <w:rStyle w:val="FootnoteReference"/>
        </w:rPr>
        <w:footnoteRef/>
      </w:r>
      <w:r>
        <w:tab/>
        <w:t xml:space="preserve">[1 </w:t>
      </w:r>
      <w:r w:rsidRPr="00627ED1">
        <w:rPr>
          <w:highlight w:val="yellow"/>
        </w:rPr>
        <w:t>ʿ</w:t>
      </w:r>
      <w:r w:rsidRPr="000C7039">
        <w:rPr>
          <w:highlight w:val="yellow"/>
        </w:rPr>
        <w:t>Abdu’</w:t>
      </w:r>
      <w:r w:rsidRPr="00627ED1">
        <w:rPr>
          <w:highlight w:val="yellow"/>
        </w:rPr>
        <w:t>l-Bah</w:t>
      </w:r>
      <w:r w:rsidRPr="000C7039">
        <w:rPr>
          <w:highlight w:val="yellow"/>
        </w:rPr>
        <w:t>á</w:t>
      </w:r>
      <w:r>
        <w:t>]</w:t>
      </w:r>
    </w:p>
  </w:footnote>
  <w:footnote w:id="235">
    <w:p w14:paraId="0C52A0FA"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135</w:t>
      </w:r>
      <w:r>
        <w:t xml:space="preserve">. </w:t>
      </w:r>
    </w:p>
  </w:footnote>
  <w:footnote w:id="236">
    <w:p w14:paraId="58F653D0" w14:textId="77777777" w:rsidR="000663F3" w:rsidRDefault="000663F3">
      <w:pPr>
        <w:pStyle w:val="FootnoteParreference"/>
      </w:pPr>
      <w:r>
        <w:rPr>
          <w:rStyle w:val="FootnoteReference"/>
        </w:rPr>
        <w:footnoteRef/>
      </w:r>
      <w:r>
        <w:tab/>
        <w:t xml:space="preserve">ibid. </w:t>
      </w:r>
      <w:r w:rsidRPr="00627ED1">
        <w:rPr>
          <w:rStyle w:val="referencescope"/>
        </w:rPr>
        <w:t>p. 139</w:t>
      </w:r>
      <w:r>
        <w:t xml:space="preserve">. </w:t>
      </w:r>
    </w:p>
  </w:footnote>
  <w:footnote w:id="237">
    <w:p w14:paraId="7CFA26DA" w14:textId="77777777" w:rsidR="000663F3" w:rsidRDefault="000663F3" w:rsidP="00F227DE">
      <w:pPr>
        <w:pStyle w:val="FootnoteParunchecked"/>
      </w:pPr>
      <w:r>
        <w:rPr>
          <w:rStyle w:val="FootnoteReference"/>
        </w:rPr>
        <w:footnoteRef/>
      </w:r>
      <w:r>
        <w:tab/>
        <w:t xml:space="preserve">[1 For some details of his iniquitous activities in Istanbul,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pp. 399-402</w:t>
      </w:r>
      <w:r>
        <w:t>.]</w:t>
      </w:r>
    </w:p>
  </w:footnote>
  <w:footnote w:id="238">
    <w:p w14:paraId="23B186A9" w14:textId="77777777" w:rsidR="000663F3" w:rsidRDefault="000663F3">
      <w:pPr>
        <w:pStyle w:val="FootnoteText"/>
      </w:pPr>
      <w:r>
        <w:rPr>
          <w:rStyle w:val="FootnoteReference"/>
        </w:rPr>
        <w:footnoteRef/>
      </w:r>
      <w:r>
        <w:tab/>
        <w:t xml:space="preserve">[2 </w:t>
      </w:r>
      <w:r w:rsidRPr="00627ED1">
        <w:rPr>
          <w:highlight w:val="yellow"/>
        </w:rPr>
        <w:t>ʿ</w:t>
      </w:r>
      <w:r w:rsidRPr="000C7039">
        <w:rPr>
          <w:highlight w:val="yellow"/>
        </w:rPr>
        <w:t>Abdu’l-Bahá</w:t>
      </w:r>
      <w:r>
        <w:t>]</w:t>
      </w:r>
    </w:p>
  </w:footnote>
  <w:footnote w:id="239">
    <w:p w14:paraId="6C87D8D5" w14:textId="77777777" w:rsidR="000663F3" w:rsidRDefault="000663F3">
      <w:pPr>
        <w:pStyle w:val="FootnoteParreference"/>
      </w:pPr>
      <w:r>
        <w:rPr>
          <w:rStyle w:val="FootnoteReference"/>
        </w:rPr>
        <w:footnoteRef/>
      </w:r>
      <w:r>
        <w:tab/>
      </w:r>
      <w:r w:rsidRPr="00627ED1">
        <w:rPr>
          <w:rStyle w:val="BookTitle"/>
        </w:rPr>
        <w:t>A Traveller's Narrative</w:t>
      </w:r>
      <w:r>
        <w:t xml:space="preserve">, </w:t>
      </w:r>
      <w:r w:rsidRPr="00627ED1">
        <w:rPr>
          <w:rStyle w:val="referencescope"/>
        </w:rPr>
        <w:t>introduction, p. xxxvi</w:t>
      </w:r>
      <w:r>
        <w:t xml:space="preserve">. </w:t>
      </w:r>
    </w:p>
  </w:footnote>
  <w:footnote w:id="240">
    <w:p w14:paraId="3296629C" w14:textId="77777777" w:rsidR="000663F3" w:rsidRDefault="000663F3">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vols. 1 and 2</w:t>
      </w:r>
      <w:r>
        <w:t>.]</w:t>
      </w:r>
    </w:p>
  </w:footnote>
  <w:footnote w:id="241">
    <w:p w14:paraId="4E51BEA2" w14:textId="77777777" w:rsidR="00DC6AA6" w:rsidRDefault="000663F3" w:rsidP="00230826">
      <w:pPr>
        <w:pStyle w:val="FootnoteParreference"/>
      </w:pPr>
      <w:r>
        <w:rPr>
          <w:rStyle w:val="FootnoteReference"/>
        </w:rPr>
        <w:footnoteRef/>
      </w:r>
      <w:r>
        <w:tab/>
      </w:r>
      <w:r w:rsidRPr="00627ED1">
        <w:rPr>
          <w:rStyle w:val="BookTitle"/>
        </w:rPr>
        <w:t>Writing on the Wall</w:t>
      </w:r>
      <w:r>
        <w:t xml:space="preserve">, </w:t>
      </w:r>
      <w:r w:rsidRPr="00627ED1">
        <w:rPr>
          <w:rStyle w:val="referencescope"/>
        </w:rPr>
        <w:t>pp. 142-6</w:t>
      </w:r>
      <w:r>
        <w:t xml:space="preserve">. </w:t>
      </w:r>
    </w:p>
  </w:footnote>
  <w:footnote w:id="242">
    <w:p w14:paraId="310B1D07" w14:textId="77777777" w:rsidR="000663F3" w:rsidRDefault="000663F3">
      <w:pPr>
        <w:pStyle w:val="FootnoteParreference"/>
      </w:pPr>
      <w:r>
        <w:rPr>
          <w:rStyle w:val="FootnoteReference"/>
        </w:rPr>
        <w:footnoteRef/>
      </w:r>
      <w:r>
        <w:tab/>
      </w:r>
      <w:r w:rsidRPr="00627ED1">
        <w:rPr>
          <w:rStyle w:val="BookTitle"/>
        </w:rPr>
        <w:t>Religion for Mankind</w:t>
      </w:r>
      <w:r>
        <w:t xml:space="preserve">, </w:t>
      </w:r>
      <w:r w:rsidRPr="00627ED1">
        <w:rPr>
          <w:rStyle w:val="referencescope"/>
        </w:rPr>
        <w:t>p. 232-3</w:t>
      </w:r>
      <w:r>
        <w:t xml:space="preserve">. </w:t>
      </w:r>
    </w:p>
  </w:footnote>
  <w:footnote w:id="243">
    <w:p w14:paraId="126556A9" w14:textId="77777777" w:rsidR="000663F3" w:rsidRDefault="000663F3">
      <w:pPr>
        <w:pStyle w:val="FootnoteParreference"/>
      </w:pPr>
      <w:r>
        <w:rPr>
          <w:rStyle w:val="FootnoteReference"/>
        </w:rPr>
        <w:footnoteRef/>
      </w:r>
      <w:r>
        <w:tab/>
      </w:r>
      <w:r w:rsidRPr="00627ED1">
        <w:rPr>
          <w:rStyle w:val="BookTitle"/>
        </w:rPr>
        <w:t>Portals to Freedom</w:t>
      </w:r>
      <w:r>
        <w:t xml:space="preserve">, </w:t>
      </w:r>
      <w:r w:rsidRPr="00627ED1">
        <w:rPr>
          <w:rStyle w:val="referencescope"/>
        </w:rPr>
        <w:t>pp. 30-33</w:t>
      </w:r>
      <w:r>
        <w:t xml:space="preserve">. </w:t>
      </w:r>
    </w:p>
  </w:footnote>
  <w:footnote w:id="244">
    <w:p w14:paraId="54BA3EF3" w14:textId="77777777" w:rsidR="000663F3" w:rsidRDefault="000663F3">
      <w:pPr>
        <w:pStyle w:val="FootnoteParreference"/>
      </w:pPr>
      <w:r>
        <w:rPr>
          <w:rStyle w:val="FootnoteReference"/>
        </w:rPr>
        <w:footnoteRef/>
      </w:r>
      <w:r>
        <w:tab/>
      </w:r>
      <w:r w:rsidRPr="00627ED1">
        <w:rPr>
          <w:rStyle w:val="BookTitle"/>
          <w:highlight w:val="yellow"/>
        </w:rPr>
        <w:t>Kit</w:t>
      </w:r>
      <w:r w:rsidRPr="00D74DDB">
        <w:rPr>
          <w:rStyle w:val="BookTitle"/>
          <w:highlight w:val="yellow"/>
        </w:rPr>
        <w:t>á</w:t>
      </w:r>
      <w:r w:rsidRPr="00627ED1">
        <w:rPr>
          <w:rStyle w:val="BookTitle"/>
          <w:highlight w:val="yellow"/>
        </w:rPr>
        <w:t>b-i-Bad</w:t>
      </w:r>
      <w:r w:rsidRPr="00D74DDB">
        <w:rPr>
          <w:rStyle w:val="BookTitle"/>
          <w:highlight w:val="yellow"/>
        </w:rPr>
        <w:t>íʿ</w:t>
      </w:r>
      <w:r>
        <w:t xml:space="preserve">, </w:t>
      </w:r>
      <w:r w:rsidRPr="00627ED1">
        <w:rPr>
          <w:rStyle w:val="referencescope"/>
        </w:rPr>
        <w:t>pp. 176-7</w:t>
      </w:r>
      <w:r>
        <w:t xml:space="preserve">. </w:t>
      </w:r>
    </w:p>
  </w:footnote>
  <w:footnote w:id="245">
    <w:p w14:paraId="080DDAE7" w14:textId="77777777" w:rsidR="00DC6AA6" w:rsidRDefault="000663F3" w:rsidP="00230826">
      <w:pPr>
        <w:pStyle w:val="FootnoteText"/>
      </w:pPr>
      <w:r>
        <w:rPr>
          <w:rStyle w:val="FootnoteReference"/>
        </w:rPr>
        <w:footnoteRef/>
      </w:r>
      <w:r>
        <w:tab/>
        <w:t xml:space="preserve">[1 For more details, see </w:t>
      </w:r>
      <w:r w:rsidRPr="00627ED1">
        <w:rPr>
          <w:rStyle w:val="referenceauthor"/>
          <w:highlight w:val="cyan"/>
        </w:rPr>
        <w:t>Balyuzi</w:t>
      </w:r>
      <w:r>
        <w:t xml:space="preserve">,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rsidRPr="00627ED1">
        <w:rPr>
          <w:rStyle w:val="BookTitle"/>
        </w:rPr>
        <w:t>, The King of Glory</w:t>
      </w:r>
      <w:r>
        <w:t xml:space="preserve">, </w:t>
      </w:r>
      <w:r w:rsidRPr="00627ED1">
        <w:rPr>
          <w:rStyle w:val="referencescope"/>
        </w:rPr>
        <w:t>pp. 13-14</w:t>
      </w:r>
      <w:r>
        <w:t>.]</w:t>
      </w:r>
    </w:p>
  </w:footnote>
  <w:footnote w:id="246">
    <w:p w14:paraId="1693959B"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The Promised Day Is Come</w:t>
      </w:r>
      <w:r>
        <w:t xml:space="preserve">, </w:t>
      </w:r>
      <w:r w:rsidRPr="00627ED1">
        <w:rPr>
          <w:rStyle w:val="referencescope"/>
        </w:rPr>
        <w:t>pp. 40-41</w:t>
      </w:r>
      <w:r>
        <w:t xml:space="preserve">. </w:t>
      </w:r>
    </w:p>
  </w:footnote>
  <w:footnote w:id="247">
    <w:p w14:paraId="36DF0BF0" w14:textId="77777777" w:rsidR="000663F3" w:rsidRDefault="000663F3">
      <w:pPr>
        <w:pStyle w:val="FootnoteParreference"/>
      </w:pPr>
      <w:r>
        <w:rPr>
          <w:rStyle w:val="FootnoteReference"/>
        </w:rPr>
        <w:footnoteRef/>
      </w:r>
      <w:r>
        <w:tab/>
        <w:t xml:space="preserve">See </w:t>
      </w:r>
      <w:r w:rsidRPr="00627ED1">
        <w:rPr>
          <w:rStyle w:val="referenceauthor"/>
          <w:highlight w:val="cyan"/>
        </w:rPr>
        <w:t>Balyuzi</w:t>
      </w:r>
      <w:r>
        <w:t xml:space="preserve">,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rsidRPr="00627ED1">
        <w:rPr>
          <w:rStyle w:val="BookTitle"/>
        </w:rPr>
        <w:t>, the King of Glory</w:t>
      </w:r>
      <w:r>
        <w:t xml:space="preserve">; </w:t>
      </w:r>
      <w:r w:rsidRPr="00627ED1">
        <w:rPr>
          <w:rStyle w:val="referenceauthor"/>
          <w:highlight w:val="yellow"/>
        </w:rPr>
        <w:t>Fur</w:t>
      </w:r>
      <w:r w:rsidRPr="000C7039">
        <w:rPr>
          <w:rStyle w:val="referenceauthor"/>
          <w:highlight w:val="yellow"/>
        </w:rPr>
        <w:t>ú</w:t>
      </w:r>
      <w:r w:rsidRPr="00627ED1">
        <w:rPr>
          <w:rStyle w:val="referenceauthor"/>
          <w:highlight w:val="yellow"/>
        </w:rPr>
        <w:t>tan</w:t>
      </w:r>
      <w:r>
        <w:t xml:space="preserve">, </w:t>
      </w:r>
      <w:r w:rsidRPr="00627ED1">
        <w:rPr>
          <w:rStyle w:val="BookTitle"/>
        </w:rPr>
        <w:t>Stories of</w:t>
      </w:r>
      <w:r w:rsidRPr="0084506F">
        <w:rPr>
          <w:rStyle w:val="BookTitle"/>
        </w:rPr>
        <w:t xml:space="preserve"> </w:t>
      </w:r>
      <w:r w:rsidRPr="0084506F">
        <w:rPr>
          <w:rStyle w:val="BookTitle"/>
          <w:highlight w:val="yellow"/>
        </w:rPr>
        <w:t>Bahá’u’lláh</w:t>
      </w:r>
      <w:r w:rsidRPr="0084506F">
        <w:t>.</w:t>
      </w:r>
    </w:p>
  </w:footnote>
  <w:footnote w:id="248">
    <w:p w14:paraId="25D9CB9C" w14:textId="77777777" w:rsidR="000663F3" w:rsidRDefault="000663F3">
      <w:pPr>
        <w:pStyle w:val="FootnoteText"/>
      </w:pPr>
      <w:r>
        <w:rPr>
          <w:rStyle w:val="FootnoteReference"/>
        </w:rPr>
        <w:footnoteRef/>
      </w:r>
      <w:r>
        <w:tab/>
        <w:t>[1 A large piece of cloth which covers the entire body from top to toe and is wrapped around one's clothes.]</w:t>
      </w:r>
    </w:p>
  </w:footnote>
  <w:footnote w:id="249">
    <w:p w14:paraId="2F64D5D9" w14:textId="77777777" w:rsidR="000663F3" w:rsidRDefault="000663F3">
      <w:pPr>
        <w:pStyle w:val="FootnoteText"/>
      </w:pPr>
      <w:r>
        <w:rPr>
          <w:rStyle w:val="FootnoteReference"/>
        </w:rPr>
        <w:footnoteRef/>
      </w:r>
      <w:r>
        <w:tab/>
        <w:t xml:space="preserve">[1 The daughter of the Prophet </w:t>
      </w:r>
      <w:r w:rsidRPr="000C7039">
        <w:rPr>
          <w:highlight w:val="yellow"/>
        </w:rPr>
        <w:t>Muḥammad</w:t>
      </w:r>
      <w:r>
        <w:t xml:space="preserve">, she is considered to be the holiest woman in </w:t>
      </w:r>
      <w:r w:rsidRPr="000C7039">
        <w:rPr>
          <w:highlight w:val="yellow"/>
        </w:rPr>
        <w:t>Islám</w:t>
      </w:r>
      <w:r>
        <w:t>.]</w:t>
      </w:r>
    </w:p>
  </w:footnote>
  <w:footnote w:id="250">
    <w:p w14:paraId="4A6CA5D2" w14:textId="77777777" w:rsidR="000663F3" w:rsidRDefault="000663F3">
      <w:pPr>
        <w:pStyle w:val="FootnoteParreference"/>
      </w:pPr>
      <w:r>
        <w:rPr>
          <w:rStyle w:val="FootnoteReference"/>
        </w:rPr>
        <w:footnoteRef/>
      </w:r>
      <w:r>
        <w:tab/>
      </w:r>
      <w:r w:rsidRPr="00627ED1">
        <w:rPr>
          <w:rStyle w:val="BookTitle"/>
        </w:rPr>
        <w:t>The Dawn-Breakers</w:t>
      </w:r>
      <w:r>
        <w:t xml:space="preserve">, </w:t>
      </w:r>
      <w:r w:rsidRPr="00627ED1">
        <w:rPr>
          <w:rStyle w:val="referencescope"/>
        </w:rPr>
        <w:t>pp. 294-5</w:t>
      </w:r>
      <w:r>
        <w:t xml:space="preserve">. </w:t>
      </w:r>
    </w:p>
  </w:footnote>
  <w:footnote w:id="251">
    <w:p w14:paraId="452247C6" w14:textId="77777777" w:rsidR="000663F3" w:rsidRDefault="000663F3">
      <w:pPr>
        <w:pStyle w:val="FootnoteText"/>
      </w:pPr>
      <w:r>
        <w:rPr>
          <w:rStyle w:val="FootnoteReference"/>
        </w:rPr>
        <w:footnoteRef/>
      </w:r>
      <w:r>
        <w:tab/>
        <w:t xml:space="preserve">[1 See </w:t>
      </w:r>
      <w:r w:rsidRPr="00627ED1">
        <w:rPr>
          <w:highlight w:val="yellow"/>
        </w:rPr>
        <w:t>ʿ</w:t>
      </w:r>
      <w:r w:rsidRPr="00627ED1">
        <w:rPr>
          <w:rStyle w:val="referenceauthor"/>
          <w:highlight w:val="yellow"/>
        </w:rPr>
        <w:t>Abdu</w:t>
      </w:r>
      <w:r w:rsidRPr="000C7039">
        <w:rPr>
          <w:rStyle w:val="referenceauthor"/>
          <w:highlight w:val="yellow"/>
        </w:rPr>
        <w:t>’</w:t>
      </w:r>
      <w:r w:rsidRPr="00627ED1">
        <w:rPr>
          <w:rStyle w:val="referenceauthor"/>
          <w:highlight w:val="yellow"/>
        </w:rPr>
        <w:t>l-Bah</w:t>
      </w:r>
      <w:r w:rsidRPr="000C7039">
        <w:rPr>
          <w:rStyle w:val="referenceauthor"/>
          <w:highlight w:val="yellow"/>
        </w:rPr>
        <w:t>á</w:t>
      </w:r>
      <w:r>
        <w:t xml:space="preserve">, </w:t>
      </w:r>
      <w:r w:rsidRPr="00627ED1">
        <w:rPr>
          <w:rStyle w:val="BookTitle"/>
        </w:rPr>
        <w:t>Memorials of the Faithful</w:t>
      </w:r>
      <w:r>
        <w:t xml:space="preserve">, </w:t>
      </w:r>
      <w:r w:rsidRPr="00627ED1">
        <w:rPr>
          <w:rStyle w:val="BookTitle"/>
        </w:rPr>
        <w:t>p- 95</w:t>
      </w:r>
      <w:r>
        <w:t>.]</w:t>
      </w:r>
    </w:p>
  </w:footnote>
  <w:footnote w:id="252">
    <w:p w14:paraId="4F2852A4" w14:textId="77777777" w:rsidR="000663F3" w:rsidRDefault="000663F3">
      <w:pPr>
        <w:pStyle w:val="FootnoteText"/>
      </w:pPr>
      <w:r>
        <w:rPr>
          <w:rStyle w:val="FootnoteReference"/>
        </w:rPr>
        <w:footnoteRef/>
      </w:r>
      <w:r>
        <w:tab/>
        <w:t xml:space="preserve">[2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w:t>
      </w:r>
    </w:p>
  </w:footnote>
  <w:footnote w:id="253">
    <w:p w14:paraId="58F74401" w14:textId="77777777" w:rsidR="000663F3" w:rsidRDefault="000663F3">
      <w:pPr>
        <w:pStyle w:val="FootnoteParreference"/>
      </w:pPr>
      <w:r>
        <w:rPr>
          <w:rStyle w:val="FootnoteReference"/>
        </w:rPr>
        <w:footnoteRef/>
      </w:r>
      <w:r>
        <w:tab/>
        <w:t xml:space="preserve">Quoted by </w:t>
      </w:r>
      <w:r w:rsidRPr="00627ED1">
        <w:rPr>
          <w:rStyle w:val="referenceauthor"/>
        </w:rPr>
        <w:t>Blomfield</w:t>
      </w:r>
      <w:r>
        <w:t xml:space="preserve">, </w:t>
      </w:r>
      <w:r w:rsidRPr="00627ED1">
        <w:rPr>
          <w:rStyle w:val="BookTitle"/>
        </w:rPr>
        <w:t>Chosen Highway</w:t>
      </w:r>
      <w:r>
        <w:t xml:space="preserve">, </w:t>
      </w:r>
      <w:r w:rsidRPr="00627ED1">
        <w:rPr>
          <w:rStyle w:val="referencescope"/>
        </w:rPr>
        <w:t>pp. 39-40</w:t>
      </w:r>
      <w:r>
        <w:t xml:space="preserve">. </w:t>
      </w:r>
    </w:p>
  </w:footnote>
  <w:footnote w:id="254">
    <w:p w14:paraId="20F8BFD2"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Messages to America</w:t>
      </w:r>
      <w:r>
        <w:t xml:space="preserve">, </w:t>
      </w:r>
      <w:r w:rsidRPr="00627ED1">
        <w:rPr>
          <w:rStyle w:val="referencescope"/>
        </w:rPr>
        <w:t>pp. 34-5</w:t>
      </w:r>
      <w:r>
        <w:t xml:space="preserve">. </w:t>
      </w:r>
    </w:p>
  </w:footnote>
  <w:footnote w:id="255">
    <w:p w14:paraId="01E38C85" w14:textId="77777777" w:rsidR="000663F3" w:rsidRDefault="000663F3">
      <w:pPr>
        <w:pStyle w:val="FootnoteParreference"/>
      </w:pPr>
      <w:r>
        <w:rPr>
          <w:rStyle w:val="FootnoteReference"/>
        </w:rPr>
        <w:footnoteRef/>
      </w:r>
      <w:r>
        <w:tab/>
      </w:r>
      <w:r w:rsidRPr="00627ED1">
        <w:rPr>
          <w:rStyle w:val="stilltoworkat"/>
        </w:rPr>
        <w:t>Isaiah</w:t>
      </w:r>
      <w:r>
        <w:t xml:space="preserve"> </w:t>
      </w:r>
      <w:r w:rsidRPr="00627ED1">
        <w:rPr>
          <w:rStyle w:val="referencescopeuniversal"/>
        </w:rPr>
        <w:t>54: 1-13</w:t>
      </w:r>
      <w:r>
        <w:t xml:space="preserve">. </w:t>
      </w:r>
    </w:p>
  </w:footnote>
  <w:footnote w:id="256">
    <w:p w14:paraId="11928AC2"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Messages to America</w:t>
      </w:r>
      <w:r>
        <w:t xml:space="preserve">, </w:t>
      </w:r>
      <w:r w:rsidRPr="00627ED1">
        <w:rPr>
          <w:rStyle w:val="referencescope"/>
        </w:rPr>
        <w:t>pp. 35-6</w:t>
      </w:r>
      <w:r>
        <w:t xml:space="preserve">. </w:t>
      </w:r>
    </w:p>
  </w:footnote>
  <w:footnote w:id="257">
    <w:p w14:paraId="3DE1F00C" w14:textId="77777777" w:rsidR="000663F3" w:rsidRDefault="000663F3">
      <w:pPr>
        <w:pStyle w:val="FootnoteText"/>
      </w:pPr>
      <w:r>
        <w:rPr>
          <w:rStyle w:val="FootnoteReference"/>
        </w:rPr>
        <w:footnoteRef/>
      </w:r>
      <w:r>
        <w:tab/>
        <w:t xml:space="preserve">[1 For a more detailed study of her life see </w:t>
      </w:r>
      <w:r w:rsidRPr="00627ED1">
        <w:rPr>
          <w:rStyle w:val="BookTitle"/>
          <w:highlight w:val="yellow"/>
        </w:rPr>
        <w:t>Bah</w:t>
      </w:r>
      <w:r w:rsidRPr="009F2219">
        <w:rPr>
          <w:rStyle w:val="BookTitle"/>
          <w:highlight w:val="yellow"/>
        </w:rPr>
        <w:t>í</w:t>
      </w:r>
      <w:r w:rsidRPr="00627ED1">
        <w:rPr>
          <w:rStyle w:val="BookTitle"/>
          <w:highlight w:val="yellow"/>
        </w:rPr>
        <w:t xml:space="preserve">yyih </w:t>
      </w:r>
      <w:r w:rsidRPr="009F2219">
        <w:rPr>
          <w:rStyle w:val="BookTitle"/>
          <w:highlight w:val="yellow"/>
        </w:rPr>
        <w:t>á</w:t>
      </w:r>
      <w:r w:rsidRPr="00627ED1">
        <w:rPr>
          <w:rStyle w:val="BookTitle"/>
          <w:highlight w:val="yellow"/>
        </w:rPr>
        <w:t>num</w:t>
      </w:r>
      <w:r w:rsidRPr="00627ED1">
        <w:rPr>
          <w:rStyle w:val="BookTitle"/>
        </w:rPr>
        <w:t>, The Greatest Holy Leaf</w:t>
      </w:r>
      <w:r>
        <w:t xml:space="preserve"> (</w:t>
      </w:r>
      <w:r w:rsidRPr="000C7039">
        <w:rPr>
          <w:highlight w:val="yellow"/>
        </w:rPr>
        <w:t>Bahá’í</w:t>
      </w:r>
      <w:r>
        <w:t xml:space="preserve"> World Centre, </w:t>
      </w:r>
      <w:r w:rsidRPr="00627ED1">
        <w:rPr>
          <w:rStyle w:val="referencedate"/>
        </w:rPr>
        <w:t>1982</w:t>
      </w:r>
      <w:r>
        <w:t>).]</w:t>
      </w:r>
    </w:p>
  </w:footnote>
  <w:footnote w:id="258">
    <w:p w14:paraId="1FC2D65A"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9F2219">
        <w:rPr>
          <w:rStyle w:val="BookTitle"/>
          <w:highlight w:val="yellow"/>
        </w:rPr>
        <w:t>í</w:t>
      </w:r>
      <w:r w:rsidRPr="00627ED1">
        <w:rPr>
          <w:rStyle w:val="BookTitle"/>
          <w:highlight w:val="yellow"/>
        </w:rPr>
        <w:t xml:space="preserve">yyih </w:t>
      </w:r>
      <w:r w:rsidRPr="009F2219">
        <w:rPr>
          <w:rStyle w:val="BookTitle"/>
          <w:highlight w:val="yellow"/>
        </w:rPr>
        <w:t>á</w:t>
      </w:r>
      <w:r w:rsidRPr="00627ED1">
        <w:rPr>
          <w:rStyle w:val="BookTitle"/>
          <w:highlight w:val="yellow"/>
        </w:rPr>
        <w:t>num</w:t>
      </w:r>
      <w:r>
        <w:t xml:space="preserve">, </w:t>
      </w:r>
      <w:r w:rsidR="00DC6AA6" w:rsidRPr="00230826">
        <w:rPr>
          <w:rStyle w:val="referencescope"/>
        </w:rPr>
        <w:t>pp 3-4</w:t>
      </w:r>
      <w:r>
        <w:t xml:space="preserve">. </w:t>
      </w:r>
    </w:p>
  </w:footnote>
  <w:footnote w:id="259">
    <w:p w14:paraId="10A5F3F2" w14:textId="77777777" w:rsidR="00DC6AA6" w:rsidRDefault="000663F3" w:rsidP="00230826">
      <w:pPr>
        <w:pStyle w:val="FootnoteParreference"/>
      </w:pPr>
      <w:r>
        <w:rPr>
          <w:rStyle w:val="FootnoteReference"/>
        </w:rPr>
        <w:footnoteRef/>
      </w:r>
      <w:r>
        <w:tab/>
        <w:t xml:space="preserve">ibid. </w:t>
      </w:r>
      <w:r w:rsidRPr="00627ED1">
        <w:rPr>
          <w:rStyle w:val="referencescope"/>
        </w:rPr>
        <w:t>p. 4</w:t>
      </w:r>
      <w:r>
        <w:t xml:space="preserve">. </w:t>
      </w:r>
    </w:p>
  </w:footnote>
  <w:footnote w:id="260">
    <w:p w14:paraId="498C35B3" w14:textId="77777777" w:rsidR="00DC6AA6" w:rsidRDefault="000663F3" w:rsidP="00230826">
      <w:pPr>
        <w:pStyle w:val="FootnoteParreference"/>
      </w:pPr>
      <w:r>
        <w:rPr>
          <w:rStyle w:val="FootnoteReference"/>
        </w:rPr>
        <w:footnoteRef/>
      </w:r>
      <w:r>
        <w:tab/>
        <w:t xml:space="preserve">ibid. </w:t>
      </w:r>
      <w:r w:rsidRPr="00627ED1">
        <w:rPr>
          <w:rStyle w:val="referencescope"/>
        </w:rPr>
        <w:t>pp. 7-8</w:t>
      </w:r>
      <w:r>
        <w:t xml:space="preserve">. </w:t>
      </w:r>
    </w:p>
  </w:footnote>
  <w:footnote w:id="261">
    <w:p w14:paraId="22F4E301" w14:textId="77777777" w:rsidR="00DC6AA6" w:rsidRDefault="000663F3" w:rsidP="00230826">
      <w:pPr>
        <w:pStyle w:val="FootnoteParreference"/>
      </w:pPr>
      <w:r>
        <w:rPr>
          <w:rStyle w:val="FootnoteReference"/>
        </w:rPr>
        <w:footnoteRef/>
      </w:r>
      <w:r>
        <w:tab/>
        <w:t xml:space="preserve">ibid. </w:t>
      </w:r>
      <w:r w:rsidRPr="00627ED1">
        <w:rPr>
          <w:rStyle w:val="referencescope"/>
        </w:rPr>
        <w:t>pp. 42-5</w:t>
      </w:r>
      <w:r>
        <w:t xml:space="preserve"> passim. </w:t>
      </w:r>
    </w:p>
  </w:footnote>
  <w:footnote w:id="262">
    <w:p w14:paraId="27B56213" w14:textId="77777777" w:rsidR="00DC6AA6" w:rsidRDefault="000663F3" w:rsidP="00230826">
      <w:pPr>
        <w:pStyle w:val="FootnoteText"/>
      </w:pPr>
      <w:r>
        <w:rPr>
          <w:rStyle w:val="FootnoteReference"/>
        </w:rPr>
        <w:footnoteRef/>
      </w:r>
      <w:r>
        <w:tab/>
        <w:t xml:space="preserve">[1 For a more detailed study of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w:t>
      </w:r>
      <w:r>
        <w:t>.]</w:t>
      </w:r>
    </w:p>
  </w:footnote>
  <w:footnote w:id="263">
    <w:p w14:paraId="74803C08" w14:textId="77777777" w:rsidR="000663F3" w:rsidRDefault="000663F3">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34</w:t>
      </w:r>
      <w:r>
        <w:t xml:space="preserve">. </w:t>
      </w:r>
    </w:p>
  </w:footnote>
  <w:footnote w:id="264">
    <w:p w14:paraId="768BE388"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Effendi</w:t>
      </w:r>
      <w:r>
        <w:t xml:space="preserve">, ibid. </w:t>
      </w:r>
      <w:r w:rsidRPr="00627ED1">
        <w:rPr>
          <w:rStyle w:val="referencescope"/>
        </w:rPr>
        <w:t>pp. 33-4</w:t>
      </w:r>
      <w:r>
        <w:t xml:space="preserve">. </w:t>
      </w:r>
    </w:p>
  </w:footnote>
  <w:footnote w:id="265">
    <w:p w14:paraId="6FA4D682" w14:textId="77777777" w:rsidR="000663F3" w:rsidRDefault="000663F3">
      <w:pPr>
        <w:pStyle w:val="FootnoteText"/>
      </w:pPr>
      <w:r>
        <w:rPr>
          <w:rStyle w:val="FootnoteReference"/>
        </w:rPr>
        <w:footnoteRef/>
      </w:r>
      <w:r>
        <w:tab/>
        <w:t>[1 See below, pp 130-34.]</w:t>
      </w:r>
    </w:p>
  </w:footnote>
  <w:footnote w:id="266">
    <w:p w14:paraId="21C62E0B" w14:textId="77777777" w:rsidR="000663F3" w:rsidRDefault="000663F3">
      <w:pPr>
        <w:pStyle w:val="FootnoteParreference"/>
      </w:pPr>
      <w:r>
        <w:rPr>
          <w:rStyle w:val="FootnoteReference"/>
        </w:rPr>
        <w:footnoteRef/>
      </w:r>
      <w:r>
        <w:tab/>
      </w:r>
      <w:r w:rsidRPr="00627ED1">
        <w:rPr>
          <w:rStyle w:val="BookTitle"/>
          <w:highlight w:val="yellow"/>
        </w:rPr>
        <w:t>Ra</w:t>
      </w:r>
      <w:r w:rsidRPr="000C7039">
        <w:rPr>
          <w:rStyle w:val="BookTitle"/>
          <w:highlight w:val="yellow"/>
        </w:rPr>
        <w:t>ḥí</w:t>
      </w:r>
      <w:r w:rsidRPr="00627ED1">
        <w:rPr>
          <w:rStyle w:val="BookTitle"/>
          <w:highlight w:val="yellow"/>
        </w:rPr>
        <w:t>q-i-Ma</w:t>
      </w:r>
      <w:r w:rsidRPr="000C7039">
        <w:rPr>
          <w:rStyle w:val="BookTitle"/>
          <w:highlight w:val="yellow"/>
        </w:rPr>
        <w:t></w:t>
      </w:r>
      <w:r w:rsidRPr="00627ED1">
        <w:rPr>
          <w:rStyle w:val="BookTitle"/>
          <w:highlight w:val="yellow"/>
        </w:rPr>
        <w:t>t</w:t>
      </w:r>
      <w:r w:rsidRPr="000C7039">
        <w:rPr>
          <w:rStyle w:val="BookTitle"/>
          <w:highlight w:val="yellow"/>
        </w:rPr>
        <w:t>ú</w:t>
      </w:r>
      <w:r w:rsidRPr="00627ED1">
        <w:rPr>
          <w:rStyle w:val="BookTitle"/>
          <w:highlight w:val="yellow"/>
        </w:rPr>
        <w:t>m</w:t>
      </w:r>
      <w:r>
        <w:t xml:space="preserve">, </w:t>
      </w:r>
      <w:r w:rsidRPr="00627ED1">
        <w:rPr>
          <w:rStyle w:val="referencescope"/>
        </w:rPr>
        <w:t>vol. 2, p. 850</w:t>
      </w:r>
      <w:r>
        <w:t xml:space="preserve">. </w:t>
      </w:r>
    </w:p>
  </w:footnote>
  <w:footnote w:id="267">
    <w:p w14:paraId="4AE1165D" w14:textId="77777777" w:rsidR="000663F3" w:rsidRDefault="000663F3" w:rsidP="00F227DE">
      <w:pPr>
        <w:pStyle w:val="FootnoteParunchecked"/>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 pp. 88-91</w:t>
      </w:r>
      <w:r>
        <w:t>.]</w:t>
      </w:r>
    </w:p>
  </w:footnote>
  <w:footnote w:id="268">
    <w:p w14:paraId="3823DABB" w14:textId="77777777" w:rsidR="000663F3" w:rsidRDefault="000663F3">
      <w:pPr>
        <w:pStyle w:val="FootnoteText"/>
      </w:pPr>
      <w:r>
        <w:rPr>
          <w:rStyle w:val="FootnoteReference"/>
        </w:rPr>
        <w:footnoteRef/>
      </w:r>
      <w:r>
        <w:tab/>
        <w:t xml:space="preserve">[1 Parts of this Tablet are translated by </w:t>
      </w:r>
      <w:r w:rsidRPr="000C7039">
        <w:rPr>
          <w:highlight w:val="cyan"/>
        </w:rPr>
        <w:t>Shoghi Effendi</w:t>
      </w:r>
      <w:r>
        <w:t xml:space="preserve"> in </w:t>
      </w:r>
      <w:r w:rsidRPr="00627ED1">
        <w:rPr>
          <w:rStyle w:val="BookTitle"/>
        </w:rPr>
        <w:t xml:space="preserve">Gleanings from the Writings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universal"/>
        </w:rPr>
        <w:t>XXXIII</w:t>
      </w:r>
      <w:r>
        <w:t xml:space="preserve">, </w:t>
      </w:r>
      <w:r w:rsidRPr="00627ED1">
        <w:rPr>
          <w:rStyle w:val="referencescopeuniversal"/>
        </w:rPr>
        <w:t>XXXVIII</w:t>
      </w:r>
      <w:r>
        <w:t xml:space="preserve">, </w:t>
      </w:r>
      <w:r w:rsidRPr="00627ED1">
        <w:rPr>
          <w:rStyle w:val="referencescopeuniversal"/>
        </w:rPr>
        <w:t>LXXVII</w:t>
      </w:r>
      <w:r>
        <w:t xml:space="preserve">, and </w:t>
      </w:r>
      <w:r w:rsidRPr="00627ED1">
        <w:rPr>
          <w:rStyle w:val="referencescopeuniversal"/>
        </w:rPr>
        <w:t>CXXVII</w:t>
      </w:r>
      <w:r>
        <w:t>.]</w:t>
      </w:r>
    </w:p>
  </w:footnote>
  <w:footnote w:id="269">
    <w:p w14:paraId="528B15D1" w14:textId="77777777" w:rsidR="000663F3" w:rsidRDefault="000663F3">
      <w:pPr>
        <w:pStyle w:val="FootnoteParreference"/>
      </w:pPr>
      <w:r>
        <w:rPr>
          <w:rStyle w:val="FootnoteReference"/>
        </w:rPr>
        <w:footnoteRef/>
      </w:r>
      <w:r>
        <w:tab/>
        <w:t xml:space="preserve">Quoted by </w:t>
      </w:r>
      <w:r w:rsidRPr="00627ED1">
        <w:rPr>
          <w:rStyle w:val="referenceauthor"/>
          <w:highlight w:val="cyan"/>
        </w:rPr>
        <w:t>Shoghi Effend</w:t>
      </w:r>
      <w:r w:rsidRPr="000C7039">
        <w:rPr>
          <w:highlight w:val="cyan"/>
        </w:rPr>
        <w:t>i</w:t>
      </w:r>
      <w:r>
        <w:t xml:space="preserve">, </w:t>
      </w:r>
      <w:r w:rsidRPr="00627ED1">
        <w:rPr>
          <w:rStyle w:val="BookTitle"/>
        </w:rPr>
        <w:t>God Passes By</w:t>
      </w:r>
      <w:r>
        <w:t xml:space="preserve">, </w:t>
      </w:r>
      <w:r w:rsidRPr="00627ED1">
        <w:rPr>
          <w:rStyle w:val="referencescope"/>
        </w:rPr>
        <w:t>p. 242</w:t>
      </w:r>
      <w:r>
        <w:t xml:space="preserve">. </w:t>
      </w:r>
    </w:p>
  </w:footnote>
  <w:footnote w:id="270">
    <w:p w14:paraId="3CD0E39E" w14:textId="77777777" w:rsidR="000663F3" w:rsidRDefault="000663F3">
      <w:pPr>
        <w:pStyle w:val="FootnoteParreference"/>
      </w:pPr>
      <w:r>
        <w:rPr>
          <w:rStyle w:val="FootnoteReference"/>
        </w:rPr>
        <w:footnoteRef/>
      </w:r>
      <w:r>
        <w:tab/>
      </w:r>
      <w:r w:rsidRPr="00627ED1">
        <w:rPr>
          <w:rStyle w:val="BookTitle"/>
          <w:highlight w:val="yellow"/>
        </w:rPr>
        <w:t>Ra</w:t>
      </w:r>
      <w:r w:rsidRPr="000C7039">
        <w:rPr>
          <w:rStyle w:val="BookTitle"/>
          <w:highlight w:val="yellow"/>
        </w:rPr>
        <w:t>ḥí</w:t>
      </w:r>
      <w:r w:rsidRPr="00627ED1">
        <w:rPr>
          <w:rStyle w:val="BookTitle"/>
          <w:highlight w:val="yellow"/>
        </w:rPr>
        <w:t>q-i-Ma</w:t>
      </w:r>
      <w:r w:rsidRPr="000C7039">
        <w:rPr>
          <w:rStyle w:val="BookTitle"/>
          <w:highlight w:val="yellow"/>
        </w:rPr>
        <w:t></w:t>
      </w:r>
      <w:r w:rsidRPr="00627ED1">
        <w:rPr>
          <w:rStyle w:val="BookTitle"/>
          <w:highlight w:val="yellow"/>
        </w:rPr>
        <w:t>t</w:t>
      </w:r>
      <w:r w:rsidRPr="000C7039">
        <w:rPr>
          <w:rStyle w:val="BookTitle"/>
          <w:highlight w:val="yellow"/>
        </w:rPr>
        <w:t>ú</w:t>
      </w:r>
      <w:r w:rsidRPr="00627ED1">
        <w:rPr>
          <w:rStyle w:val="BookTitle"/>
          <w:highlight w:val="yellow"/>
        </w:rPr>
        <w:t>m</w:t>
      </w:r>
      <w:r>
        <w:t xml:space="preserve">, </w:t>
      </w:r>
      <w:r w:rsidRPr="00627ED1">
        <w:rPr>
          <w:rStyle w:val="referencescope"/>
        </w:rPr>
        <w:t>vol. 1, p. 551</w:t>
      </w:r>
      <w:r>
        <w:t xml:space="preserve">. </w:t>
      </w:r>
    </w:p>
  </w:footnote>
  <w:footnote w:id="271">
    <w:p w14:paraId="34B9056E"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251</w:t>
      </w:r>
      <w:r>
        <w:t xml:space="preserve">. </w:t>
      </w:r>
    </w:p>
  </w:footnote>
  <w:footnote w:id="272">
    <w:p w14:paraId="39122F6B"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273">
    <w:p w14:paraId="09B1E947" w14:textId="77777777" w:rsidR="00DC6AA6" w:rsidRDefault="000663F3" w:rsidP="00230826">
      <w:pPr>
        <w:pStyle w:val="FootnoteText"/>
      </w:pPr>
      <w:r>
        <w:rPr>
          <w:rStyle w:val="FootnoteReference"/>
        </w:rPr>
        <w:footnoteRef/>
      </w:r>
      <w:r>
        <w:tab/>
        <w:t xml:space="preserve">[1 The father of the present author.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w:t>
      </w:r>
      <w:r>
        <w:t>.]</w:t>
      </w:r>
    </w:p>
  </w:footnote>
  <w:footnote w:id="274">
    <w:p w14:paraId="094EEE43" w14:textId="77777777" w:rsidR="00DC6AA6" w:rsidRDefault="000663F3" w:rsidP="00230826">
      <w:pPr>
        <w:pStyle w:val="FootnoteText"/>
      </w:pPr>
      <w:r>
        <w:rPr>
          <w:rStyle w:val="FootnoteReference"/>
        </w:rPr>
        <w:footnoteRef/>
      </w:r>
      <w:r>
        <w:tab/>
        <w:t xml:space="preserve">[1 See </w:t>
      </w:r>
      <w:r w:rsidRPr="00627ED1">
        <w:rPr>
          <w:rStyle w:val="referencetitleperiodical"/>
        </w:rPr>
        <w:t xml:space="preserve">The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World</w:t>
      </w:r>
      <w:r>
        <w:t xml:space="preserve">, </w:t>
      </w:r>
      <w:r w:rsidRPr="00627ED1">
        <w:rPr>
          <w:rStyle w:val="referenceissue"/>
        </w:rPr>
        <w:t>vol. IX</w:t>
      </w:r>
      <w:r>
        <w:t xml:space="preserve">, </w:t>
      </w:r>
      <w:r w:rsidRPr="00627ED1">
        <w:rPr>
          <w:rStyle w:val="referencescope"/>
        </w:rPr>
        <w:t>pp. 624-5</w:t>
      </w:r>
      <w:r>
        <w:t xml:space="preserve">, </w:t>
      </w:r>
      <w:r w:rsidRPr="00627ED1">
        <w:rPr>
          <w:rStyle w:val="referencetitlechapter"/>
        </w:rPr>
        <w:t xml:space="preserve">article on </w:t>
      </w:r>
      <w:r w:rsidRPr="008030E2">
        <w:rPr>
          <w:rStyle w:val="referencetitlechapter"/>
          <w:highlight w:val="yellow"/>
        </w:rPr>
        <w:t>Ḥá</w:t>
      </w:r>
      <w:r w:rsidRPr="00627ED1">
        <w:rPr>
          <w:rStyle w:val="referencetitlechapter"/>
          <w:highlight w:val="yellow"/>
        </w:rPr>
        <w:t>j</w:t>
      </w:r>
      <w:r w:rsidRPr="008030E2">
        <w:rPr>
          <w:rStyle w:val="referencetitlechapter"/>
          <w:highlight w:val="yellow"/>
        </w:rPr>
        <w:t>í</w:t>
      </w:r>
      <w:r w:rsidRPr="00627ED1">
        <w:rPr>
          <w:rStyle w:val="referencetitlechapter"/>
          <w:highlight w:val="yellow"/>
        </w:rPr>
        <w:t xml:space="preserve"> </w:t>
      </w:r>
      <w:r w:rsidRPr="008030E2">
        <w:rPr>
          <w:rStyle w:val="referencetitlechapter"/>
          <w:highlight w:val="yellow"/>
        </w:rPr>
        <w:t>ʿ</w:t>
      </w:r>
      <w:r w:rsidRPr="00627ED1">
        <w:rPr>
          <w:rStyle w:val="referencetitlechapter"/>
          <w:highlight w:val="yellow"/>
        </w:rPr>
        <w:t>Al</w:t>
      </w:r>
      <w:r w:rsidRPr="008030E2">
        <w:rPr>
          <w:rStyle w:val="referencetitlechapter"/>
          <w:highlight w:val="yellow"/>
        </w:rPr>
        <w:t>í</w:t>
      </w:r>
      <w:r w:rsidRPr="00627ED1">
        <w:rPr>
          <w:rStyle w:val="referencetitlechapter"/>
          <w:highlight w:val="yellow"/>
        </w:rPr>
        <w:t xml:space="preserve"> Yazd</w:t>
      </w:r>
      <w:r w:rsidRPr="008030E2">
        <w:rPr>
          <w:rStyle w:val="referencetitlechapter"/>
          <w:highlight w:val="yellow"/>
        </w:rPr>
        <w:t>í</w:t>
      </w:r>
      <w:r>
        <w:t>. (A.T.)]</w:t>
      </w:r>
    </w:p>
  </w:footnote>
  <w:footnote w:id="275">
    <w:p w14:paraId="34172CEC"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w:t>
      </w:r>
      <w:r>
        <w:t>.]</w:t>
      </w:r>
    </w:p>
  </w:footnote>
  <w:footnote w:id="276">
    <w:p w14:paraId="7823367E" w14:textId="77777777" w:rsidR="00DC6AA6" w:rsidRDefault="000663F3" w:rsidP="00230826">
      <w:pPr>
        <w:pStyle w:val="FootnoteParreference"/>
      </w:pPr>
      <w:r>
        <w:rPr>
          <w:rStyle w:val="FootnoteReference"/>
        </w:rPr>
        <w:footnoteRef/>
      </w:r>
      <w:r>
        <w:tab/>
      </w:r>
      <w:r w:rsidRPr="00627ED1">
        <w:rPr>
          <w:rStyle w:val="BookTitle"/>
        </w:rPr>
        <w:t xml:space="preserve">Tablets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222</w:t>
      </w:r>
      <w:r>
        <w:t xml:space="preserve">. </w:t>
      </w:r>
    </w:p>
  </w:footnote>
  <w:footnote w:id="277">
    <w:p w14:paraId="79EE7B07"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251</w:t>
      </w:r>
      <w:r>
        <w:t xml:space="preserve">. </w:t>
      </w:r>
    </w:p>
  </w:footnote>
  <w:footnote w:id="278">
    <w:p w14:paraId="4CF2B41A" w14:textId="77777777" w:rsidR="00DC6AA6" w:rsidRDefault="000663F3" w:rsidP="00230826">
      <w:pPr>
        <w:pStyle w:val="FootnoteParreference"/>
      </w:pPr>
      <w:r>
        <w:rPr>
          <w:rStyle w:val="FootnoteReference"/>
        </w:rPr>
        <w:footnoteRef/>
      </w:r>
      <w:r>
        <w:tab/>
        <w:t xml:space="preserve">ibid. </w:t>
      </w:r>
      <w:r w:rsidRPr="00627ED1">
        <w:rPr>
          <w:rStyle w:val="referencescope"/>
        </w:rPr>
        <w:t>p. 249</w:t>
      </w:r>
      <w:r>
        <w:t xml:space="preserve">. </w:t>
      </w:r>
    </w:p>
  </w:footnote>
  <w:footnote w:id="279">
    <w:p w14:paraId="15F42D54" w14:textId="77777777" w:rsidR="00DC6AA6" w:rsidRDefault="000663F3" w:rsidP="00230826">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LXXIV</w:t>
      </w:r>
      <w:r>
        <w:t xml:space="preserve">. </w:t>
      </w:r>
    </w:p>
  </w:footnote>
  <w:footnote w:id="280">
    <w:p w14:paraId="537BA7DC" w14:textId="77777777" w:rsidR="00DC6AA6" w:rsidRDefault="000663F3" w:rsidP="00230826">
      <w:pPr>
        <w:pStyle w:val="FootnoteText"/>
      </w:pPr>
      <w:r>
        <w:rPr>
          <w:rStyle w:val="FootnoteReference"/>
        </w:rPr>
        <w:footnoteRef/>
      </w:r>
      <w:r>
        <w:tab/>
        <w:t>[1 See Appendix 1.]</w:t>
      </w:r>
    </w:p>
  </w:footnote>
  <w:footnote w:id="281">
    <w:p w14:paraId="49E3938A"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w:t>
      </w:r>
    </w:p>
  </w:footnote>
  <w:footnote w:id="282">
    <w:p w14:paraId="3A9FEF33"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135</w:t>
      </w:r>
      <w:r>
        <w:t xml:space="preserve">. </w:t>
      </w:r>
    </w:p>
  </w:footnote>
  <w:footnote w:id="283">
    <w:p w14:paraId="24A837BE" w14:textId="77777777" w:rsidR="00DC6AA6" w:rsidRDefault="000663F3" w:rsidP="00230826">
      <w:pPr>
        <w:pStyle w:val="FootnoteParreference"/>
      </w:pPr>
      <w:r>
        <w:rPr>
          <w:rStyle w:val="FootnoteReference"/>
        </w:rPr>
        <w:footnoteRef/>
      </w:r>
      <w:r>
        <w:tab/>
        <w:t xml:space="preserve">ibid. </w:t>
      </w:r>
    </w:p>
  </w:footnote>
  <w:footnote w:id="284">
    <w:p w14:paraId="646F410C" w14:textId="77777777" w:rsidR="00DC6AA6" w:rsidRDefault="000663F3" w:rsidP="00230826">
      <w:pPr>
        <w:pStyle w:val="FootnoteParreference"/>
      </w:pPr>
      <w:r>
        <w:rPr>
          <w:rStyle w:val="FootnoteReference"/>
        </w:rPr>
        <w:footnoteRef/>
      </w:r>
      <w:r>
        <w:tab/>
        <w:t xml:space="preserve">ibid. </w:t>
      </w:r>
    </w:p>
  </w:footnote>
  <w:footnote w:id="285">
    <w:p w14:paraId="1B1F5F13" w14:textId="77777777" w:rsidR="00DC6AA6" w:rsidRDefault="000663F3" w:rsidP="00230826">
      <w:pPr>
        <w:pStyle w:val="FootnoteParreference"/>
      </w:pPr>
      <w:r>
        <w:rPr>
          <w:rStyle w:val="FootnoteReference"/>
        </w:rPr>
        <w:footnoteRef/>
      </w:r>
      <w:r>
        <w:tab/>
        <w:t xml:space="preserve">ibid. </w:t>
      </w:r>
      <w:r w:rsidRPr="00627ED1">
        <w:rPr>
          <w:rStyle w:val="referencescope"/>
        </w:rPr>
        <w:t>pp. 135-6</w:t>
      </w:r>
      <w:r>
        <w:t xml:space="preserve">. </w:t>
      </w:r>
    </w:p>
  </w:footnote>
  <w:footnote w:id="286">
    <w:p w14:paraId="1D8F1D18" w14:textId="77777777" w:rsidR="00DC6AA6" w:rsidRDefault="000663F3" w:rsidP="00230826">
      <w:pPr>
        <w:pStyle w:val="FootnoteParreference"/>
      </w:pPr>
      <w:r>
        <w:rPr>
          <w:rStyle w:val="FootnoteReference"/>
        </w:rPr>
        <w:footnoteRef/>
      </w:r>
      <w:r>
        <w:tab/>
      </w:r>
      <w:r w:rsidRPr="00627ED1">
        <w:rPr>
          <w:rStyle w:val="BookTitle"/>
        </w:rPr>
        <w:t xml:space="preserve">Tablets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pp. 227-8</w:t>
      </w:r>
      <w:r>
        <w:t xml:space="preserve">. </w:t>
      </w:r>
    </w:p>
  </w:footnote>
  <w:footnote w:id="287">
    <w:p w14:paraId="165BD63F" w14:textId="77777777" w:rsidR="00DC6AA6" w:rsidRDefault="000663F3" w:rsidP="00230826">
      <w:pPr>
        <w:pStyle w:val="FootnoteText"/>
      </w:pPr>
      <w:r>
        <w:rPr>
          <w:rStyle w:val="FootnoteReference"/>
        </w:rPr>
        <w:footnoteRef/>
      </w:r>
      <w:r>
        <w:tab/>
        <w:t xml:space="preserve">[1 For his story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 xml:space="preserve">. These are not to be taken as the exact words of </w:t>
      </w:r>
      <w:r w:rsidRPr="000C7039">
        <w:rPr>
          <w:highlight w:val="yellow"/>
        </w:rPr>
        <w:t>Bahá’u’lláh</w:t>
      </w:r>
      <w:r>
        <w:t xml:space="preserve">; they are only recollections of His utterances by </w:t>
      </w:r>
      <w:r w:rsidRPr="006F4E00">
        <w:rPr>
          <w:highlight w:val="yellow"/>
        </w:rPr>
        <w:t>Ḥájí</w:t>
      </w:r>
      <w:r w:rsidRPr="00627ED1">
        <w:rPr>
          <w:highlight w:val="yellow"/>
        </w:rPr>
        <w:t xml:space="preserve"> </w:t>
      </w:r>
      <w:r w:rsidRPr="006F4E00">
        <w:rPr>
          <w:highlight w:val="yellow"/>
        </w:rPr>
        <w:t>Mírzá</w:t>
      </w:r>
      <w:r w:rsidRPr="00627ED1">
        <w:rPr>
          <w:highlight w:val="yellow"/>
        </w:rPr>
        <w:t xml:space="preserve"> </w:t>
      </w:r>
      <w:r w:rsidRPr="006F4E00">
        <w:rPr>
          <w:highlight w:val="yellow"/>
        </w:rPr>
        <w:t>Ḥaydar</w:t>
      </w:r>
      <w:r w:rsidRPr="00627ED1">
        <w:rPr>
          <w:highlight w:val="yellow"/>
        </w:rPr>
        <w:t>-</w:t>
      </w:r>
      <w:r w:rsidRPr="006F4E00">
        <w:rPr>
          <w:highlight w:val="yellow"/>
        </w:rPr>
        <w:t>ʿAlí</w:t>
      </w:r>
      <w:r>
        <w:t>. ]</w:t>
      </w:r>
    </w:p>
  </w:footnote>
  <w:footnote w:id="288">
    <w:p w14:paraId="5C36EF06"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 pp. 250-51</w:t>
      </w:r>
      <w:r>
        <w:t>. (A.T.)]</w:t>
      </w:r>
    </w:p>
  </w:footnote>
  <w:footnote w:id="289">
    <w:p w14:paraId="427CA59A" w14:textId="77777777" w:rsidR="00DC6AA6" w:rsidRDefault="000663F3" w:rsidP="00230826">
      <w:pPr>
        <w:pStyle w:val="FootnoteText"/>
      </w:pPr>
      <w:r>
        <w:rPr>
          <w:rStyle w:val="FootnoteReference"/>
        </w:rPr>
        <w:footnoteRef/>
      </w:r>
      <w:r>
        <w:tab/>
        <w:t>[1 Non</w:t>
      </w:r>
      <w:r w:rsidRPr="00627ED1">
        <w:rPr>
          <w:highlight w:val="yellow"/>
        </w:rPr>
        <w:t>-Bahá’ís</w:t>
      </w:r>
      <w:r>
        <w:t xml:space="preserve"> (A.T.]</w:t>
      </w:r>
    </w:p>
  </w:footnote>
  <w:footnote w:id="290">
    <w:p w14:paraId="42E9D86A" w14:textId="77777777" w:rsidR="00DC6AA6" w:rsidRDefault="000663F3" w:rsidP="00230826">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pp. 251-2</w:t>
      </w:r>
      <w:r>
        <w:t xml:space="preserve">. </w:t>
      </w:r>
    </w:p>
  </w:footnote>
  <w:footnote w:id="291">
    <w:p w14:paraId="202041B0"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 288</w:t>
      </w:r>
      <w:r>
        <w:t>.]</w:t>
      </w:r>
    </w:p>
  </w:footnote>
  <w:footnote w:id="292">
    <w:p w14:paraId="1084B4FD" w14:textId="77777777" w:rsidR="00DC6AA6" w:rsidRDefault="000663F3" w:rsidP="00230826">
      <w:pPr>
        <w:pStyle w:val="FootnoteText"/>
      </w:pPr>
      <w:r>
        <w:rPr>
          <w:rStyle w:val="FootnoteReference"/>
        </w:rPr>
        <w:footnoteRef/>
      </w:r>
      <w:r>
        <w:tab/>
        <w:t xml:space="preserve">[1 As a common noun the word </w:t>
      </w:r>
      <w:r w:rsidRPr="00627ED1">
        <w:t>›</w:t>
      </w:r>
      <w:r w:rsidRPr="000C7039">
        <w:rPr>
          <w:highlight w:val="yellow"/>
        </w:rPr>
        <w:t>Áqá</w:t>
      </w:r>
      <w:r>
        <w:t>‹ in the Persian language is used as a title before a name. It is similar to 'Mr' in English. But if it is used on its own as a proper noun it signifies the exalted position of a person.]</w:t>
      </w:r>
    </w:p>
  </w:footnote>
  <w:footnote w:id="293">
    <w:p w14:paraId="4E1FFC4A" w14:textId="77777777" w:rsidR="00DC6AA6" w:rsidRDefault="000663F3" w:rsidP="00230826">
      <w:pPr>
        <w:pStyle w:val="FootnoteText"/>
      </w:pPr>
      <w:r>
        <w:rPr>
          <w:rStyle w:val="FootnoteReference"/>
        </w:rPr>
        <w:footnoteRef/>
      </w:r>
      <w:r>
        <w:tab/>
        <w:t xml:space="preserve">[1 For a detailed account of his life and services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294">
    <w:p w14:paraId="3C1E8D6E" w14:textId="77777777" w:rsidR="00DC6AA6" w:rsidRDefault="000663F3" w:rsidP="00230826">
      <w:pPr>
        <w:pStyle w:val="FootnoteText"/>
      </w:pPr>
      <w:r>
        <w:rPr>
          <w:rStyle w:val="FootnoteReference"/>
        </w:rPr>
        <w:footnoteRef/>
      </w:r>
      <w:r>
        <w:tab/>
        <w:t xml:space="preserve">[1 A garden situated in the north of </w:t>
      </w:r>
      <w:r w:rsidRPr="00627ED1">
        <w:rPr>
          <w:highlight w:val="yellow"/>
        </w:rPr>
        <w:t>ʿ</w:t>
      </w:r>
      <w:r w:rsidRPr="000C7039">
        <w:rPr>
          <w:highlight w:val="yellow"/>
        </w:rPr>
        <w:t>Akká</w:t>
      </w:r>
      <w:r>
        <w:t xml:space="preserve">, near the Mansion of </w:t>
      </w:r>
      <w:r w:rsidRPr="000C7039">
        <w:rPr>
          <w:highlight w:val="yellow"/>
        </w:rPr>
        <w:t>Mazraʿih</w:t>
      </w:r>
      <w:r>
        <w:t>.]</w:t>
      </w:r>
    </w:p>
  </w:footnote>
  <w:footnote w:id="295">
    <w:p w14:paraId="7B249A09" w14:textId="77777777" w:rsidR="00DC6AA6" w:rsidRDefault="000663F3" w:rsidP="00230826">
      <w:pPr>
        <w:pStyle w:val="FootnoteText"/>
      </w:pPr>
      <w:r>
        <w:rPr>
          <w:rStyle w:val="FootnoteReference"/>
        </w:rPr>
        <w:footnoteRef/>
      </w:r>
      <w:r>
        <w:tab/>
        <w:t xml:space="preserve">[1 These are not to be taken as the exact words of </w:t>
      </w:r>
      <w:r w:rsidRPr="000C7039">
        <w:rPr>
          <w:highlight w:val="yellow"/>
        </w:rPr>
        <w:t>Bahá’u’lláh</w:t>
      </w:r>
      <w:r>
        <w:t xml:space="preserve"> or </w:t>
      </w:r>
      <w:r w:rsidRPr="00627ED1">
        <w:rPr>
          <w:highlight w:val="yellow"/>
        </w:rPr>
        <w:t>ʿ</w:t>
      </w:r>
      <w:r w:rsidRPr="000C7039">
        <w:rPr>
          <w:highlight w:val="yellow"/>
        </w:rPr>
        <w:t>Abdu’l-Bahá</w:t>
      </w:r>
      <w:r>
        <w:t>. (A.T.)]</w:t>
      </w:r>
    </w:p>
  </w:footnote>
  <w:footnote w:id="296">
    <w:p w14:paraId="46364CBF"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24</w:t>
      </w:r>
      <w:r>
        <w:t xml:space="preserve">. </w:t>
      </w:r>
    </w:p>
  </w:footnote>
  <w:footnote w:id="297">
    <w:p w14:paraId="2C2B106F" w14:textId="77777777" w:rsidR="00DC6AA6" w:rsidRDefault="000663F3" w:rsidP="00230826">
      <w:pPr>
        <w:pStyle w:val="FootnoteParreference"/>
      </w:pPr>
      <w:r>
        <w:rPr>
          <w:rStyle w:val="FootnoteReference"/>
        </w:rPr>
        <w:footnoteRef/>
      </w:r>
      <w:r>
        <w:tab/>
        <w:t xml:space="preserve">ibid. </w:t>
      </w:r>
      <w:r w:rsidRPr="00627ED1">
        <w:rPr>
          <w:rStyle w:val="referencescope"/>
        </w:rPr>
        <w:t>p. 27</w:t>
      </w:r>
      <w:r>
        <w:t xml:space="preserve">. </w:t>
      </w:r>
    </w:p>
  </w:footnote>
  <w:footnote w:id="298">
    <w:p w14:paraId="0B222C06" w14:textId="77777777" w:rsidR="00DC6AA6" w:rsidRDefault="000663F3" w:rsidP="00230826">
      <w:pPr>
        <w:pStyle w:val="FootnoteParreference"/>
      </w:pPr>
      <w:r>
        <w:rPr>
          <w:rStyle w:val="FootnoteReference"/>
        </w:rPr>
        <w:footnoteRef/>
      </w:r>
      <w:r>
        <w:tab/>
        <w:t xml:space="preserve">Cited by </w:t>
      </w:r>
      <w:r w:rsidRPr="00627ED1">
        <w:rPr>
          <w:rStyle w:val="referenceauthor"/>
          <w:highlight w:val="yellow"/>
        </w:rPr>
        <w:t>F</w:t>
      </w:r>
      <w:r w:rsidRPr="00364E56">
        <w:rPr>
          <w:rStyle w:val="referenceauthor"/>
          <w:highlight w:val="yellow"/>
        </w:rPr>
        <w:t>áḍ</w:t>
      </w:r>
      <w:r w:rsidRPr="00627ED1">
        <w:rPr>
          <w:rStyle w:val="referenceauthor"/>
          <w:highlight w:val="yellow"/>
        </w:rPr>
        <w:t>il-i-Yazd</w:t>
      </w:r>
      <w:r w:rsidRPr="00364E56">
        <w:rPr>
          <w:rStyle w:val="referenceauthor"/>
          <w:highlight w:val="yellow"/>
        </w:rPr>
        <w:t>í</w:t>
      </w:r>
      <w:r>
        <w:t xml:space="preserve">, </w:t>
      </w:r>
      <w:r w:rsidRPr="00627ED1">
        <w:rPr>
          <w:rStyle w:val="BookTitle"/>
          <w:highlight w:val="yellow"/>
        </w:rPr>
        <w:t>Min</w:t>
      </w:r>
      <w:r w:rsidRPr="000C7039">
        <w:rPr>
          <w:rStyle w:val="BookTitle"/>
          <w:highlight w:val="yellow"/>
        </w:rPr>
        <w:t>á</w:t>
      </w:r>
      <w:r w:rsidRPr="00627ED1">
        <w:rPr>
          <w:rStyle w:val="BookTitle"/>
          <w:highlight w:val="yellow"/>
        </w:rPr>
        <w:t>hiju</w:t>
      </w:r>
      <w:r w:rsidRPr="000C7039">
        <w:rPr>
          <w:rStyle w:val="BookTitle"/>
          <w:highlight w:val="yellow"/>
        </w:rPr>
        <w:t>’</w:t>
      </w:r>
      <w:r w:rsidRPr="00627ED1">
        <w:rPr>
          <w:rStyle w:val="BookTitle"/>
          <w:highlight w:val="yellow"/>
        </w:rPr>
        <w:t>l-A</w:t>
      </w:r>
      <w:r w:rsidRPr="000C7039">
        <w:rPr>
          <w:rStyle w:val="BookTitle"/>
          <w:highlight w:val="yellow"/>
        </w:rPr>
        <w:t>ḥ</w:t>
      </w:r>
      <w:r w:rsidRPr="00627ED1">
        <w:rPr>
          <w:rStyle w:val="BookTitle"/>
          <w:highlight w:val="yellow"/>
        </w:rPr>
        <w:t>k</w:t>
      </w:r>
      <w:r w:rsidRPr="000C7039">
        <w:rPr>
          <w:rStyle w:val="BookTitle"/>
          <w:highlight w:val="yellow"/>
        </w:rPr>
        <w:t>á</w:t>
      </w:r>
      <w:r w:rsidRPr="00627ED1">
        <w:rPr>
          <w:rStyle w:val="BookTitle"/>
          <w:highlight w:val="yellow"/>
        </w:rPr>
        <w:t>m</w:t>
      </w:r>
      <w:r>
        <w:t xml:space="preserve">, </w:t>
      </w:r>
      <w:r w:rsidRPr="00627ED1">
        <w:rPr>
          <w:rStyle w:val="referencescope"/>
        </w:rPr>
        <w:t>vol. 1, p. 657</w:t>
      </w:r>
      <w:r>
        <w:t xml:space="preserve">. </w:t>
      </w:r>
    </w:p>
  </w:footnote>
  <w:footnote w:id="299">
    <w:p w14:paraId="38FF9069" w14:textId="77777777" w:rsidR="00DC6AA6" w:rsidRDefault="000663F3" w:rsidP="00230826">
      <w:pPr>
        <w:pStyle w:val="FootnoteText"/>
      </w:pPr>
      <w:r>
        <w:rPr>
          <w:rStyle w:val="FootnoteReference"/>
        </w:rPr>
        <w:footnoteRef/>
      </w:r>
      <w:r>
        <w:tab/>
        <w:t xml:space="preserve">[1 </w:t>
      </w:r>
      <w:r w:rsidRPr="000C7039">
        <w:rPr>
          <w:highlight w:val="yellow"/>
        </w:rPr>
        <w:t>Qur’án</w:t>
      </w:r>
      <w:r>
        <w:t xml:space="preserve"> </w:t>
      </w:r>
      <w:r w:rsidRPr="00627ED1">
        <w:rPr>
          <w:rStyle w:val="referencescopeuniversal"/>
        </w:rPr>
        <w:t>104:1-2</w:t>
      </w:r>
      <w:r>
        <w:t>.]</w:t>
      </w:r>
    </w:p>
  </w:footnote>
  <w:footnote w:id="300">
    <w:p w14:paraId="3F53E8C2" w14:textId="77777777" w:rsidR="00DC6AA6" w:rsidRDefault="000663F3" w:rsidP="00230826">
      <w:pPr>
        <w:pStyle w:val="FootnoteParreference"/>
      </w:pPr>
      <w:r>
        <w:rPr>
          <w:rStyle w:val="FootnoteReference"/>
        </w:rPr>
        <w:footnoteRef/>
      </w:r>
      <w:r>
        <w:tab/>
      </w:r>
      <w:r w:rsidRPr="00627ED1">
        <w:rPr>
          <w:rStyle w:val="BookTitle"/>
        </w:rPr>
        <w:t xml:space="preserve">Tablets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pp. 219-223</w:t>
      </w:r>
      <w:r>
        <w:t xml:space="preserve">. </w:t>
      </w:r>
    </w:p>
  </w:footnote>
  <w:footnote w:id="301">
    <w:p w14:paraId="11152170" w14:textId="77777777" w:rsidR="00DC6AA6" w:rsidRDefault="000663F3" w:rsidP="00230826">
      <w:pPr>
        <w:pStyle w:val="FootnoteText"/>
      </w:pPr>
      <w:r>
        <w:rPr>
          <w:rStyle w:val="FootnoteReference"/>
        </w:rPr>
        <w:footnoteRef/>
      </w:r>
      <w:r>
        <w:tab/>
        <w:t xml:space="preserve">[1 For a fuller discussion of tests in this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w:t>
      </w:r>
      <w:r>
        <w:t xml:space="preserve">. See also below </w:t>
      </w:r>
      <w:r w:rsidRPr="00627ED1">
        <w:rPr>
          <w:rStyle w:val="referencescope"/>
        </w:rPr>
        <w:t>pp. 364-5</w:t>
      </w:r>
      <w:r>
        <w:t xml:space="preserve">.] </w:t>
      </w:r>
      <w:r w:rsidR="00DC6AA6" w:rsidRPr="00230826">
        <w:rPr>
          <w:rStyle w:val="stilltoworkat"/>
        </w:rPr>
        <w:t>(wrong page number reference. It is 264–5)</w:t>
      </w:r>
      <w:r>
        <w:t xml:space="preserve"> </w:t>
      </w:r>
    </w:p>
  </w:footnote>
  <w:footnote w:id="302">
    <w:p w14:paraId="72B079AF" w14:textId="77777777" w:rsidR="00DC6AA6" w:rsidRDefault="000663F3" w:rsidP="00230826">
      <w:pPr>
        <w:pStyle w:val="FootnoteText"/>
      </w:pPr>
      <w:r>
        <w:rPr>
          <w:rStyle w:val="FootnoteReference"/>
        </w:rPr>
        <w:footnoteRef/>
      </w:r>
      <w:r>
        <w:tab/>
        <w:t xml:space="preserve">[1 The youngest brother of </w:t>
      </w:r>
      <w:r w:rsidRPr="000C7039">
        <w:rPr>
          <w:highlight w:val="yellow"/>
        </w:rPr>
        <w:t>Mírzá</w:t>
      </w:r>
      <w:r w:rsidRPr="00627ED1">
        <w:rPr>
          <w:highlight w:val="yellow"/>
        </w:rPr>
        <w:t xml:space="preserve"> Mu</w:t>
      </w:r>
      <w:r w:rsidRPr="000C7039">
        <w:rPr>
          <w:highlight w:val="yellow"/>
        </w:rPr>
        <w:t>ḥ</w:t>
      </w:r>
      <w:r w:rsidRPr="00627ED1">
        <w:rPr>
          <w:highlight w:val="yellow"/>
        </w:rPr>
        <w:t>ammad-</w:t>
      </w:r>
      <w:r w:rsidRPr="000C7039">
        <w:rPr>
          <w:highlight w:val="yellow"/>
        </w:rPr>
        <w:t>ʿAlí</w:t>
      </w:r>
      <w:r>
        <w:t>.]</w:t>
      </w:r>
    </w:p>
  </w:footnote>
  <w:footnote w:id="303">
    <w:p w14:paraId="77393105" w14:textId="77777777" w:rsidR="00DC6AA6" w:rsidRDefault="000663F3" w:rsidP="00230826">
      <w:pPr>
        <w:pStyle w:val="FootnoteText"/>
      </w:pPr>
      <w:r>
        <w:rPr>
          <w:rStyle w:val="FootnoteReference"/>
        </w:rPr>
        <w:footnoteRef/>
      </w:r>
      <w:r>
        <w:tab/>
        <w:t xml:space="preserve">[1 For a brief account of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 ]</w:t>
      </w:r>
    </w:p>
  </w:footnote>
  <w:footnote w:id="304">
    <w:p w14:paraId="681A9628" w14:textId="77777777" w:rsidR="00DC6AA6" w:rsidRDefault="000663F3" w:rsidP="00230826">
      <w:pPr>
        <w:pStyle w:val="FootnoteText"/>
      </w:pPr>
      <w:r>
        <w:rPr>
          <w:rStyle w:val="FootnoteReference"/>
        </w:rPr>
        <w:footnoteRef/>
      </w:r>
      <w:r>
        <w:tab/>
        <w:t xml:space="preserve">[1 He was a son of </w:t>
      </w:r>
      <w:r w:rsidRPr="000C7039">
        <w:rPr>
          <w:highlight w:val="yellow"/>
        </w:rPr>
        <w:t>Mírzá</w:t>
      </w:r>
      <w:r w:rsidRPr="00627ED1">
        <w:rPr>
          <w:highlight w:val="yellow"/>
        </w:rPr>
        <w:t xml:space="preserve"> Mu</w:t>
      </w:r>
      <w:r w:rsidRPr="000C7039">
        <w:rPr>
          <w:highlight w:val="yellow"/>
        </w:rPr>
        <w:t>ḥ</w:t>
      </w:r>
      <w:r w:rsidRPr="00627ED1">
        <w:rPr>
          <w:highlight w:val="yellow"/>
        </w:rPr>
        <w:t>ammad-</w:t>
      </w:r>
      <w:r w:rsidRPr="000C7039">
        <w:rPr>
          <w:highlight w:val="yellow"/>
        </w:rPr>
        <w:t>ʿAlí</w:t>
      </w:r>
      <w:r>
        <w:t xml:space="preserve">; see below </w:t>
      </w:r>
      <w:r w:rsidRPr="00627ED1">
        <w:rPr>
          <w:rStyle w:val="referencescope"/>
        </w:rPr>
        <w:t>pp. 277</w:t>
      </w:r>
      <w:r>
        <w:t xml:space="preserve"> and </w:t>
      </w:r>
      <w:r w:rsidRPr="00627ED1">
        <w:rPr>
          <w:rStyle w:val="referencescope"/>
        </w:rPr>
        <w:t>419</w:t>
      </w:r>
      <w:r>
        <w:t>.]</w:t>
      </w:r>
    </w:p>
  </w:footnote>
  <w:footnote w:id="305">
    <w:p w14:paraId="5EFF7AC9" w14:textId="77777777" w:rsidR="00DC6AA6" w:rsidRDefault="000663F3" w:rsidP="00230826">
      <w:pPr>
        <w:pStyle w:val="FootnoteText"/>
      </w:pPr>
      <w:r>
        <w:rPr>
          <w:rStyle w:val="FootnoteReference"/>
        </w:rPr>
        <w:footnoteRef/>
      </w:r>
      <w:r>
        <w:tab/>
        <w:t xml:space="preserve">[2 </w:t>
      </w:r>
      <w:r w:rsidRPr="00627ED1">
        <w:rPr>
          <w:highlight w:val="yellow"/>
        </w:rPr>
        <w:t>ʿ</w:t>
      </w:r>
      <w:r w:rsidRPr="000C7039">
        <w:rPr>
          <w:highlight w:val="yellow"/>
        </w:rPr>
        <w:t>Abdu’l-Bahá</w:t>
      </w:r>
      <w:r>
        <w:t>.]</w:t>
      </w:r>
    </w:p>
  </w:footnote>
  <w:footnote w:id="306">
    <w:p w14:paraId="0A164D56" w14:textId="77777777" w:rsidR="00DC6AA6" w:rsidRDefault="000663F3" w:rsidP="00230826">
      <w:pPr>
        <w:pStyle w:val="FootnoteParreference"/>
      </w:pPr>
      <w:r>
        <w:rPr>
          <w:rStyle w:val="FootnoteReference"/>
        </w:rPr>
        <w:footnoteRef/>
      </w:r>
      <w:r>
        <w:tab/>
        <w:t xml:space="preserve">Printed in Egypt, no date. Translation by the author. </w:t>
      </w:r>
    </w:p>
  </w:footnote>
  <w:footnote w:id="307">
    <w:p w14:paraId="14A18754"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pp. 237-8</w:t>
      </w:r>
      <w:r>
        <w:t xml:space="preserve">. </w:t>
      </w:r>
    </w:p>
  </w:footnote>
  <w:footnote w:id="308">
    <w:p w14:paraId="13D16601" w14:textId="77777777" w:rsidR="00DC6AA6" w:rsidRDefault="000663F3" w:rsidP="00230826">
      <w:pPr>
        <w:pStyle w:val="FootnoteText"/>
      </w:pPr>
      <w:r>
        <w:rPr>
          <w:rStyle w:val="FootnoteReference"/>
        </w:rPr>
        <w:footnoteRef/>
      </w:r>
      <w:r>
        <w:tab/>
        <w:t xml:space="preserve">[1 One of </w:t>
      </w:r>
      <w:r w:rsidRPr="00627ED1">
        <w:rPr>
          <w:highlight w:val="yellow"/>
        </w:rPr>
        <w:t>ʿ</w:t>
      </w:r>
      <w:r w:rsidRPr="007C5354">
        <w:rPr>
          <w:highlight w:val="yellow"/>
        </w:rPr>
        <w:t>Abdu’l-Bahá’</w:t>
      </w:r>
      <w:r w:rsidRPr="00627ED1">
        <w:rPr>
          <w:highlight w:val="yellow"/>
        </w:rPr>
        <w:t>s</w:t>
      </w:r>
      <w:r>
        <w:t xml:space="preserve"> titles given to Him by </w:t>
      </w:r>
      <w:r w:rsidRPr="000C7039">
        <w:rPr>
          <w:highlight w:val="yellow"/>
        </w:rPr>
        <w:t>Bahá’u’lláh</w:t>
      </w:r>
      <w:r>
        <w:t xml:space="preserve"> was 'The Most Mighty Branch'. After the ascension of </w:t>
      </w:r>
      <w:r w:rsidRPr="000C7039">
        <w:rPr>
          <w:highlight w:val="yellow"/>
        </w:rPr>
        <w:t>Bahá’u’lláh</w:t>
      </w:r>
      <w:r>
        <w:t xml:space="preserve">, however, </w:t>
      </w:r>
      <w:r w:rsidRPr="00627ED1">
        <w:rPr>
          <w:highlight w:val="yellow"/>
        </w:rPr>
        <w:t>ʿ</w:t>
      </w:r>
      <w:r w:rsidRPr="000C7039">
        <w:rPr>
          <w:highlight w:val="yellow"/>
        </w:rPr>
        <w:t>Abdu’l-Bahá</w:t>
      </w:r>
      <w:r>
        <w:t xml:space="preserve"> chose the title of </w:t>
      </w:r>
      <w:r w:rsidRPr="00627ED1">
        <w:rPr>
          <w:highlight w:val="yellow"/>
        </w:rPr>
        <w:t>ʿ</w:t>
      </w:r>
      <w:r w:rsidRPr="000C7039">
        <w:rPr>
          <w:highlight w:val="yellow"/>
        </w:rPr>
        <w:t>Abdu’l-Bahá</w:t>
      </w:r>
      <w:r>
        <w:t xml:space="preserve"> (Servant of </w:t>
      </w:r>
      <w:r w:rsidRPr="000C7039">
        <w:rPr>
          <w:highlight w:val="yellow"/>
        </w:rPr>
        <w:t>Bahá’u’lláh</w:t>
      </w:r>
      <w:r>
        <w:t>) and asked the believers to refer to Him only by this name.]</w:t>
      </w:r>
    </w:p>
  </w:footnote>
  <w:footnote w:id="309">
    <w:p w14:paraId="6342E896" w14:textId="77777777" w:rsidR="00DC6AA6" w:rsidRDefault="000663F3" w:rsidP="00230826">
      <w:pPr>
        <w:pStyle w:val="FootnoteParreference"/>
      </w:pPr>
      <w:r>
        <w:rPr>
          <w:rStyle w:val="FootnoteReference"/>
        </w:rPr>
        <w:footnoteRef/>
      </w:r>
      <w:r>
        <w:tab/>
      </w:r>
      <w:r w:rsidRPr="00627ED1">
        <w:rPr>
          <w:rStyle w:val="BookTitle"/>
          <w:highlight w:val="yellow"/>
        </w:rPr>
        <w:t>Kit</w:t>
      </w:r>
      <w:r w:rsidRPr="000C7039">
        <w:rPr>
          <w:rStyle w:val="BookTitle"/>
          <w:highlight w:val="yellow"/>
        </w:rPr>
        <w:t>á</w:t>
      </w:r>
      <w:r w:rsidRPr="00627ED1">
        <w:rPr>
          <w:rStyle w:val="BookTitle"/>
          <w:highlight w:val="yellow"/>
        </w:rPr>
        <w:t>b-i-</w:t>
      </w:r>
      <w:r w:rsidRPr="000C7039">
        <w:rPr>
          <w:rStyle w:val="BookTitle"/>
          <w:highlight w:val="yellow"/>
        </w:rPr>
        <w:t>Í</w:t>
      </w:r>
      <w:r w:rsidRPr="00627ED1">
        <w:rPr>
          <w:rStyle w:val="BookTitle"/>
          <w:highlight w:val="yellow"/>
        </w:rPr>
        <w:t>q</w:t>
      </w:r>
      <w:r w:rsidRPr="000C7039">
        <w:rPr>
          <w:rStyle w:val="BookTitle"/>
          <w:highlight w:val="yellow"/>
        </w:rPr>
        <w:t>á</w:t>
      </w:r>
      <w:r w:rsidRPr="00627ED1">
        <w:rPr>
          <w:rStyle w:val="BookTitle"/>
          <w:highlight w:val="yellow"/>
        </w:rPr>
        <w:t>n</w:t>
      </w:r>
      <w:r>
        <w:t xml:space="preserve">, </w:t>
      </w:r>
      <w:r w:rsidRPr="00627ED1">
        <w:rPr>
          <w:rStyle w:val="referencescope"/>
        </w:rPr>
        <w:t>p. 144</w:t>
      </w:r>
      <w:r>
        <w:t xml:space="preserve">. </w:t>
      </w:r>
    </w:p>
  </w:footnote>
  <w:footnote w:id="310">
    <w:p w14:paraId="18E1B37D" w14:textId="77777777" w:rsidR="00DC6AA6" w:rsidRDefault="000663F3" w:rsidP="00230826">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XXII, para. 2</w:t>
      </w:r>
      <w:r>
        <w:t xml:space="preserve">. </w:t>
      </w:r>
    </w:p>
  </w:footnote>
  <w:footnote w:id="311">
    <w:p w14:paraId="25AF7297" w14:textId="77777777" w:rsidR="00DC6AA6" w:rsidRDefault="000663F3" w:rsidP="00230826">
      <w:pPr>
        <w:pStyle w:val="FootnoteText"/>
      </w:pPr>
      <w:r>
        <w:rPr>
          <w:rStyle w:val="FootnoteReference"/>
        </w:rPr>
        <w:footnoteRef/>
      </w:r>
      <w:r>
        <w:tab/>
        <w:t xml:space="preserve">[1 See below, </w:t>
      </w:r>
      <w:r w:rsidR="00DC6AA6" w:rsidRPr="00230826">
        <w:rPr>
          <w:rStyle w:val="referencethistext"/>
        </w:rPr>
        <w:t>p. 166</w:t>
      </w:r>
      <w:r>
        <w:t>.]</w:t>
      </w:r>
    </w:p>
  </w:footnote>
  <w:footnote w:id="312">
    <w:p w14:paraId="56CBDCD3"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ch. 13</w:t>
      </w:r>
      <w:r>
        <w:t>.]</w:t>
      </w:r>
    </w:p>
  </w:footnote>
  <w:footnote w:id="313">
    <w:p w14:paraId="65E37FEA"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119</w:t>
      </w:r>
      <w:r>
        <w:t xml:space="preserve">. </w:t>
      </w:r>
    </w:p>
  </w:footnote>
  <w:footnote w:id="314">
    <w:p w14:paraId="63AF181C" w14:textId="77777777" w:rsidR="00DC6AA6" w:rsidRDefault="000663F3" w:rsidP="00230826">
      <w:pPr>
        <w:pStyle w:val="FootnoteText"/>
      </w:pPr>
      <w:r>
        <w:rPr>
          <w:rStyle w:val="FootnoteReference"/>
        </w:rPr>
        <w:footnoteRef/>
      </w:r>
      <w:r>
        <w:tab/>
        <w:t>[1 'Crimson' implies, among other things, tests and sacrifice.]</w:t>
      </w:r>
    </w:p>
  </w:footnote>
  <w:footnote w:id="315">
    <w:p w14:paraId="4F3CDDC9"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24</w:t>
      </w:r>
      <w:r>
        <w:t xml:space="preserve">. </w:t>
      </w:r>
    </w:p>
  </w:footnote>
  <w:footnote w:id="316">
    <w:p w14:paraId="6D154C45"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152</w:t>
      </w:r>
      <w:r>
        <w:rPr>
          <w:rStyle w:val="referencethistext"/>
        </w:rPr>
        <w:t>–</w:t>
      </w:r>
      <w:r w:rsidR="00DC6AA6" w:rsidRPr="00230826">
        <w:rPr>
          <w:rStyle w:val="referencethistext"/>
        </w:rPr>
        <w:t>3</w:t>
      </w:r>
      <w:r>
        <w:t>.]</w:t>
      </w:r>
    </w:p>
  </w:footnote>
  <w:footnote w:id="317">
    <w:p w14:paraId="651BF49E"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41-42</w:t>
      </w:r>
      <w:r>
        <w:t>.]</w:t>
      </w:r>
    </w:p>
  </w:footnote>
  <w:footnote w:id="318">
    <w:p w14:paraId="7C842D7B" w14:textId="77777777" w:rsidR="00DC6AA6" w:rsidRDefault="000663F3" w:rsidP="00230826">
      <w:pPr>
        <w:pStyle w:val="FootnoteParreference"/>
      </w:pPr>
      <w:r>
        <w:rPr>
          <w:rStyle w:val="FootnoteReference"/>
        </w:rPr>
        <w:footnoteRef/>
      </w:r>
      <w:r>
        <w:tab/>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w:t>
      </w:r>
      <w:r w:rsidRPr="00627ED1">
        <w:rPr>
          <w:rStyle w:val="BookTitle"/>
        </w:rPr>
        <w:t xml:space="preserve"> Hidden Words</w:t>
      </w:r>
      <w:r>
        <w:t xml:space="preserve">, </w:t>
      </w:r>
      <w:r w:rsidRPr="00627ED1">
        <w:rPr>
          <w:rStyle w:val="referencescopeuniversal"/>
          <w:highlight w:val="lightGray"/>
        </w:rPr>
        <w:t>Arabic</w:t>
      </w:r>
      <w:r w:rsidRPr="00627ED1">
        <w:rPr>
          <w:rStyle w:val="referencescopeuniversal"/>
        </w:rPr>
        <w:t xml:space="preserve"> No. 4</w:t>
      </w:r>
      <w:r>
        <w:t xml:space="preserve">. </w:t>
      </w:r>
    </w:p>
  </w:footnote>
  <w:footnote w:id="319">
    <w:p w14:paraId="75D1D0F3" w14:textId="77777777" w:rsidR="00DC6AA6" w:rsidRDefault="000663F3" w:rsidP="00230826">
      <w:pPr>
        <w:pStyle w:val="FootnoteText"/>
      </w:pPr>
      <w:r>
        <w:rPr>
          <w:rStyle w:val="FootnoteReference"/>
        </w:rPr>
        <w:footnoteRef/>
      </w:r>
      <w:r>
        <w:tab/>
        <w:t xml:space="preserve">[1 The full text of this Tablet, with an explanation of its significance, is given in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ch. 14</w:t>
      </w:r>
      <w:r>
        <w:t>.]</w:t>
      </w:r>
    </w:p>
  </w:footnote>
  <w:footnote w:id="320">
    <w:p w14:paraId="0D49F17E" w14:textId="77777777" w:rsidR="00DC6AA6" w:rsidRDefault="000663F3" w:rsidP="00230826">
      <w:pPr>
        <w:pStyle w:val="FootnoteText"/>
      </w:pPr>
      <w:r>
        <w:rPr>
          <w:rStyle w:val="FootnoteReference"/>
        </w:rPr>
        <w:footnoteRef/>
      </w:r>
      <w:r>
        <w:tab/>
        <w:t xml:space="preserve">[1 For the significance and the far-reaching consequences of this appointment by </w:t>
      </w:r>
      <w:r w:rsidRPr="000C7039">
        <w:rPr>
          <w:highlight w:val="yellow"/>
        </w:rPr>
        <w:t>Bahá’u’lláh</w:t>
      </w:r>
      <w:r>
        <w:t xml:space="preserve">, see above, </w:t>
      </w:r>
      <w:r w:rsidR="00DC6AA6" w:rsidRPr="00230826">
        <w:rPr>
          <w:rStyle w:val="referencethistext"/>
        </w:rPr>
        <w:t>pp. 131</w:t>
      </w:r>
      <w:r>
        <w:rPr>
          <w:rStyle w:val="referencethistext"/>
        </w:rPr>
        <w:t>–</w:t>
      </w:r>
      <w:r w:rsidR="00DC6AA6" w:rsidRPr="00230826">
        <w:rPr>
          <w:rStyle w:val="referencethistext"/>
        </w:rPr>
        <w:t>4</w:t>
      </w:r>
      <w:r>
        <w:t>.]</w:t>
      </w:r>
    </w:p>
  </w:footnote>
  <w:footnote w:id="321">
    <w:p w14:paraId="68C221F3" w14:textId="77777777" w:rsidR="00DC6AA6" w:rsidRDefault="000663F3" w:rsidP="00230826">
      <w:pPr>
        <w:pStyle w:val="FootnoteText"/>
      </w:pPr>
      <w:r>
        <w:rPr>
          <w:rStyle w:val="FootnoteReference"/>
        </w:rPr>
        <w:footnoteRef/>
      </w:r>
      <w:r>
        <w:tab/>
        <w:t xml:space="preserve">[1 A designation by which a male descendant of </w:t>
      </w:r>
      <w:r w:rsidRPr="000C7039">
        <w:rPr>
          <w:highlight w:val="yellow"/>
        </w:rPr>
        <w:t>Bahá’u’lláh</w:t>
      </w:r>
      <w:r>
        <w:t xml:space="preserve"> is known. </w:t>
      </w:r>
      <w:r w:rsidRPr="000C7039">
        <w:rPr>
          <w:highlight w:val="yellow"/>
        </w:rPr>
        <w:t>A</w:t>
      </w:r>
      <w:r w:rsidRPr="00CB4233">
        <w:rPr>
          <w:highlight w:val="darkYellow"/>
        </w:rPr>
        <w:t>ṣ</w:t>
      </w:r>
      <w:r w:rsidRPr="000C7039">
        <w:rPr>
          <w:highlight w:val="yellow"/>
        </w:rPr>
        <w:t>án</w:t>
      </w:r>
      <w:r>
        <w:t xml:space="preserve"> is the plural.]</w:t>
      </w:r>
    </w:p>
  </w:footnote>
  <w:footnote w:id="322">
    <w:p w14:paraId="7A9D4370" w14:textId="77777777" w:rsidR="00DC6AA6" w:rsidRDefault="000663F3" w:rsidP="00230826">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 323</w:t>
      </w:r>
      <w:r>
        <w:t xml:space="preserve">. </w:t>
      </w:r>
    </w:p>
  </w:footnote>
  <w:footnote w:id="323">
    <w:p w14:paraId="7E31098F" w14:textId="77777777" w:rsidR="00DC6AA6" w:rsidRDefault="000663F3" w:rsidP="00230826">
      <w:pPr>
        <w:pStyle w:val="FootnoteText"/>
      </w:pPr>
      <w:r>
        <w:rPr>
          <w:rStyle w:val="FootnoteReference"/>
        </w:rPr>
        <w:footnoteRef/>
      </w:r>
      <w:r>
        <w:tab/>
        <w:t xml:space="preserve">[1 This relates to his activities in Adrianople, see above, </w:t>
      </w:r>
      <w:r w:rsidRPr="00627ED1">
        <w:rPr>
          <w:rStyle w:val="referencescope"/>
        </w:rPr>
        <w:t>pp. 126-7</w:t>
      </w:r>
      <w:r>
        <w:t xml:space="preserve">, and also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259-61</w:t>
      </w:r>
      <w:r>
        <w:t>.]</w:t>
      </w:r>
    </w:p>
  </w:footnote>
  <w:footnote w:id="324">
    <w:p w14:paraId="3A48A61D" w14:textId="77777777" w:rsidR="00DC6AA6" w:rsidRDefault="000663F3" w:rsidP="00230826">
      <w:pPr>
        <w:pStyle w:val="FootnoteText"/>
      </w:pPr>
      <w:r>
        <w:rPr>
          <w:rStyle w:val="FootnoteReference"/>
        </w:rPr>
        <w:footnoteRef/>
      </w:r>
      <w:r>
        <w:tab/>
        <w:t xml:space="preserve">[1 One of the shameful accusations which the Covenant-breakers spread around was that </w:t>
      </w:r>
      <w:r w:rsidRPr="00627ED1">
        <w:rPr>
          <w:highlight w:val="yellow"/>
        </w:rPr>
        <w:t>ʿ</w:t>
      </w:r>
      <w:r w:rsidRPr="000C7039">
        <w:rPr>
          <w:highlight w:val="yellow"/>
        </w:rPr>
        <w:t>Abdu’l-Bahá</w:t>
      </w:r>
      <w:r>
        <w:t xml:space="preserve"> had claimed to be a Manifestation of God. They even went further and accused Him of claiming the station of divinity for Himself. This was the reason why they were talking about partnership with God.]</w:t>
      </w:r>
    </w:p>
  </w:footnote>
  <w:footnote w:id="325">
    <w:p w14:paraId="1019876C"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 xml:space="preserve">vol. </w:t>
      </w:r>
      <w:r>
        <w:rPr>
          <w:rStyle w:val="referencescope"/>
        </w:rPr>
        <w:t>1</w:t>
      </w:r>
      <w:r w:rsidRPr="00627ED1">
        <w:rPr>
          <w:rStyle w:val="referencescope"/>
        </w:rPr>
        <w:t>, pp. 288-9</w:t>
      </w:r>
      <w:r>
        <w:t>.]</w:t>
      </w:r>
    </w:p>
  </w:footnote>
  <w:footnote w:id="326">
    <w:p w14:paraId="3E6CE864" w14:textId="77777777" w:rsidR="00DC6AA6" w:rsidRDefault="000663F3" w:rsidP="00230826">
      <w:pPr>
        <w:pStyle w:val="FootnoteText"/>
      </w:pPr>
      <w:r>
        <w:rPr>
          <w:rStyle w:val="FootnoteReference"/>
        </w:rPr>
        <w:footnoteRef/>
      </w:r>
      <w:r>
        <w:tab/>
        <w:t xml:space="preserve">[1 These are not the exact words of </w:t>
      </w:r>
      <w:r w:rsidRPr="00627ED1">
        <w:rPr>
          <w:highlight w:val="yellow"/>
        </w:rPr>
        <w:t>ʿ</w:t>
      </w:r>
      <w:r w:rsidRPr="000C7039">
        <w:rPr>
          <w:highlight w:val="yellow"/>
        </w:rPr>
        <w:t>Abdu’l-Bahá</w:t>
      </w:r>
      <w:r>
        <w:t>, but convey the gist of what He said on that occasion.]</w:t>
      </w:r>
    </w:p>
  </w:footnote>
  <w:footnote w:id="327">
    <w:p w14:paraId="731C19F8" w14:textId="77777777" w:rsidR="00DC6AA6" w:rsidRDefault="000663F3" w:rsidP="00230826">
      <w:pPr>
        <w:pStyle w:val="FootnoteText"/>
      </w:pPr>
      <w:r>
        <w:rPr>
          <w:rStyle w:val="FootnoteReference"/>
        </w:rPr>
        <w:footnoteRef/>
      </w:r>
      <w:r>
        <w:tab/>
        <w:t>[1 Properties lying at the south entrance to the Mansion.]</w:t>
      </w:r>
    </w:p>
  </w:footnote>
  <w:footnote w:id="328">
    <w:p w14:paraId="181D308A" w14:textId="77777777" w:rsidR="00DC6AA6" w:rsidRDefault="000663F3" w:rsidP="00230826">
      <w:pPr>
        <w:pStyle w:val="FootnoteText"/>
      </w:pPr>
      <w:r>
        <w:rPr>
          <w:rStyle w:val="FootnoteReference"/>
        </w:rPr>
        <w:footnoteRef/>
      </w:r>
      <w:r>
        <w:tab/>
        <w:t>[1 It is an expression of humility and self-effacement for a servant to walk to his master and not to go to him riding.]</w:t>
      </w:r>
    </w:p>
  </w:footnote>
  <w:footnote w:id="329">
    <w:p w14:paraId="32DBD1E9" w14:textId="77777777" w:rsidR="00DC6AA6" w:rsidRDefault="000663F3" w:rsidP="00230826">
      <w:pPr>
        <w:pStyle w:val="FootnoteText"/>
      </w:pPr>
      <w:r>
        <w:rPr>
          <w:rStyle w:val="FootnoteReference"/>
        </w:rPr>
        <w:footnoteRef/>
      </w:r>
      <w:r>
        <w:tab/>
        <w:t xml:space="preserve">[2 It was considered highly discourteous for a man to take his seat in the presence of an eminent person without his permission. Similarly it was discourteous to leave his presence before being dismissed. The believers always observed the utmost courtesy when they came into the presence of </w:t>
      </w:r>
      <w:r w:rsidRPr="000C7039">
        <w:rPr>
          <w:highlight w:val="yellow"/>
        </w:rPr>
        <w:t>Bahá’u’lláh</w:t>
      </w:r>
      <w:r>
        <w:t xml:space="preserve">, </w:t>
      </w:r>
      <w:r w:rsidRPr="00627ED1">
        <w:rPr>
          <w:highlight w:val="yellow"/>
        </w:rPr>
        <w:t>ʿ</w:t>
      </w:r>
      <w:r w:rsidRPr="000C7039">
        <w:rPr>
          <w:highlight w:val="yellow"/>
        </w:rPr>
        <w:t>Abdu’l-Bahá</w:t>
      </w:r>
      <w:r>
        <w:t xml:space="preserve"> and </w:t>
      </w:r>
      <w:r w:rsidRPr="000C7039">
        <w:rPr>
          <w:highlight w:val="cyan"/>
        </w:rPr>
        <w:t>Shoghi Effendi</w:t>
      </w:r>
      <w:r>
        <w:t>.]</w:t>
      </w:r>
    </w:p>
  </w:footnote>
  <w:footnote w:id="330">
    <w:p w14:paraId="36109ED4" w14:textId="77777777" w:rsidR="00DC6AA6" w:rsidRDefault="000663F3" w:rsidP="00230826">
      <w:pPr>
        <w:pStyle w:val="FootnoteParreference"/>
      </w:pPr>
      <w:r>
        <w:rPr>
          <w:rStyle w:val="FootnoteReference"/>
        </w:rPr>
        <w:footnoteRef/>
      </w:r>
      <w:r>
        <w:tab/>
        <w:t xml:space="preserve">ibid. </w:t>
      </w:r>
      <w:r w:rsidRPr="00627ED1">
        <w:rPr>
          <w:rStyle w:val="referencescope"/>
        </w:rPr>
        <w:t>pp. 326-31</w:t>
      </w:r>
      <w:r>
        <w:t xml:space="preserve">. </w:t>
      </w:r>
    </w:p>
  </w:footnote>
  <w:footnote w:id="331">
    <w:p w14:paraId="36A9F3EC" w14:textId="77777777" w:rsidR="00DC6AA6" w:rsidRDefault="000663F3" w:rsidP="00230826">
      <w:pPr>
        <w:pStyle w:val="FootnoteParreference"/>
      </w:pPr>
      <w:r>
        <w:rPr>
          <w:rStyle w:val="FootnoteReference"/>
        </w:rPr>
        <w:footnoteRef/>
      </w:r>
      <w:r>
        <w:tab/>
        <w:t xml:space="preserve">ibid. </w:t>
      </w:r>
      <w:r w:rsidRPr="00627ED1">
        <w:rPr>
          <w:rStyle w:val="referencescope"/>
        </w:rPr>
        <w:t>pp. 337-8</w:t>
      </w:r>
      <w:r>
        <w:t xml:space="preserve">. </w:t>
      </w:r>
    </w:p>
  </w:footnote>
  <w:footnote w:id="332">
    <w:p w14:paraId="30FF7476" w14:textId="77777777" w:rsidR="00DC6AA6" w:rsidRDefault="000663F3" w:rsidP="00230826">
      <w:pPr>
        <w:pStyle w:val="FootnoteText"/>
      </w:pPr>
      <w:r>
        <w:rPr>
          <w:rStyle w:val="FootnoteReference"/>
        </w:rPr>
        <w:footnoteRef/>
      </w:r>
      <w:r>
        <w:tab/>
        <w:t xml:space="preserve">[1 The younger brother of </w:t>
      </w:r>
      <w:r w:rsidRPr="000C7039">
        <w:rPr>
          <w:highlight w:val="yellow"/>
        </w:rPr>
        <w:t>Mírzá</w:t>
      </w:r>
      <w:r w:rsidRPr="00627ED1">
        <w:rPr>
          <w:highlight w:val="yellow"/>
        </w:rPr>
        <w:t xml:space="preserve"> Mu</w:t>
      </w:r>
      <w:r w:rsidRPr="000C7039">
        <w:rPr>
          <w:highlight w:val="yellow"/>
        </w:rPr>
        <w:t>ḥ</w:t>
      </w:r>
      <w:r w:rsidRPr="00627ED1">
        <w:rPr>
          <w:highlight w:val="yellow"/>
        </w:rPr>
        <w:t>ammad-</w:t>
      </w:r>
      <w:r w:rsidRPr="000C7039">
        <w:rPr>
          <w:highlight w:val="yellow"/>
        </w:rPr>
        <w:t>ʿAlí</w:t>
      </w:r>
      <w:r>
        <w:t>.]</w:t>
      </w:r>
    </w:p>
  </w:footnote>
  <w:footnote w:id="333">
    <w:p w14:paraId="53239088" w14:textId="77777777" w:rsidR="00DC6AA6" w:rsidRDefault="000663F3" w:rsidP="00230826">
      <w:pPr>
        <w:pStyle w:val="FootnoteParreference"/>
      </w:pPr>
      <w:r>
        <w:rPr>
          <w:rStyle w:val="FootnoteReference"/>
        </w:rPr>
        <w:footnoteRef/>
      </w:r>
      <w:r>
        <w:tab/>
      </w:r>
      <w:r w:rsidRPr="00AF3300">
        <w:rPr>
          <w:rStyle w:val="BookTitle"/>
          <w:highlight w:val="yellow"/>
        </w:rPr>
        <w:t>áṭ</w:t>
      </w:r>
      <w:r w:rsidRPr="00627ED1">
        <w:rPr>
          <w:rStyle w:val="BookTitle"/>
          <w:highlight w:val="yellow"/>
        </w:rPr>
        <w:t>ir</w:t>
      </w:r>
      <w:r w:rsidRPr="00AF3300">
        <w:rPr>
          <w:rStyle w:val="BookTitle"/>
          <w:highlight w:val="yellow"/>
        </w:rPr>
        <w:t>á</w:t>
      </w:r>
      <w:r w:rsidRPr="00627ED1">
        <w:rPr>
          <w:rStyle w:val="BookTitle"/>
          <w:highlight w:val="yellow"/>
        </w:rPr>
        <w:t>t-i-Nuh-S</w:t>
      </w:r>
      <w:r w:rsidRPr="00AF3300">
        <w:rPr>
          <w:rStyle w:val="BookTitle"/>
          <w:highlight w:val="yellow"/>
        </w:rPr>
        <w:t>á</w:t>
      </w:r>
      <w:r w:rsidRPr="00627ED1">
        <w:rPr>
          <w:rStyle w:val="BookTitle"/>
          <w:highlight w:val="yellow"/>
        </w:rPr>
        <w:t>li</w:t>
      </w:r>
      <w:r w:rsidRPr="00AF3300">
        <w:rPr>
          <w:rStyle w:val="BookTitle"/>
          <w:highlight w:val="yellow"/>
        </w:rPr>
        <w:t>h</w:t>
      </w:r>
      <w:r w:rsidRPr="00627ED1">
        <w:rPr>
          <w:rStyle w:val="BookTitle"/>
          <w:highlight w:val="yellow"/>
        </w:rPr>
        <w:t>-i-</w:t>
      </w:r>
      <w:r w:rsidRPr="00AF3300">
        <w:rPr>
          <w:rStyle w:val="BookTitle"/>
          <w:highlight w:val="yellow"/>
        </w:rPr>
        <w:t>ʿ</w:t>
      </w:r>
      <w:r w:rsidRPr="00627ED1">
        <w:rPr>
          <w:rStyle w:val="BookTitle"/>
          <w:highlight w:val="yellow"/>
        </w:rPr>
        <w:t>Akk</w:t>
      </w:r>
      <w:r w:rsidRPr="00AF3300">
        <w:rPr>
          <w:rStyle w:val="BookTitle"/>
          <w:highlight w:val="yellow"/>
        </w:rPr>
        <w:t>á</w:t>
      </w:r>
      <w:r>
        <w:t xml:space="preserve">, </w:t>
      </w:r>
      <w:r w:rsidRPr="00627ED1">
        <w:rPr>
          <w:rStyle w:val="referencescope"/>
        </w:rPr>
        <w:t>pp. 51-2</w:t>
      </w:r>
      <w:r>
        <w:t xml:space="preserve">. </w:t>
      </w:r>
    </w:p>
  </w:footnote>
  <w:footnote w:id="334">
    <w:p w14:paraId="166C9E0E" w14:textId="77777777" w:rsidR="00DC6AA6" w:rsidRDefault="000663F3" w:rsidP="00230826">
      <w:pPr>
        <w:pStyle w:val="FootnoteText"/>
      </w:pPr>
      <w:r>
        <w:rPr>
          <w:rStyle w:val="FootnoteReference"/>
        </w:rPr>
        <w:footnoteRef/>
      </w:r>
      <w:r>
        <w:tab/>
        <w:t>[1 In those days important people rode horses and this was a sign of their eminence in the community. Ordinary people either walked or rode donkeys.]</w:t>
      </w:r>
    </w:p>
  </w:footnote>
  <w:footnote w:id="335">
    <w:p w14:paraId="5FF84119" w14:textId="77777777" w:rsidR="00DC6AA6" w:rsidRDefault="000663F3" w:rsidP="00230826">
      <w:pPr>
        <w:pStyle w:val="FootnoteParreference"/>
      </w:pPr>
      <w:r>
        <w:rPr>
          <w:rStyle w:val="FootnoteReference"/>
        </w:rPr>
        <w:footnoteRef/>
      </w:r>
      <w:r>
        <w:tab/>
      </w:r>
      <w:r w:rsidRPr="00627ED1">
        <w:rPr>
          <w:rStyle w:val="BookTitle"/>
          <w:highlight w:val="yellow"/>
        </w:rPr>
        <w:t>Bi</w:t>
      </w:r>
      <w:r w:rsidRPr="00F4364F">
        <w:rPr>
          <w:rStyle w:val="BookTitle"/>
          <w:highlight w:val="yellow"/>
        </w:rPr>
        <w:t>hj</w:t>
      </w:r>
      <w:r w:rsidRPr="00627ED1">
        <w:rPr>
          <w:rStyle w:val="BookTitle"/>
          <w:highlight w:val="yellow"/>
        </w:rPr>
        <w:t>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pp. 334-5</w:t>
      </w:r>
      <w:r>
        <w:t xml:space="preserve">. </w:t>
      </w:r>
    </w:p>
  </w:footnote>
  <w:footnote w:id="336">
    <w:p w14:paraId="51E636E5" w14:textId="77777777" w:rsidR="000663F3" w:rsidRDefault="000663F3">
      <w:pPr>
        <w:pStyle w:val="FootnoteText"/>
      </w:pPr>
      <w:r>
        <w:rPr>
          <w:rStyle w:val="FootnoteReference"/>
        </w:rPr>
        <w:footnoteRef/>
      </w:r>
      <w:r>
        <w:tab/>
        <w:t xml:space="preserve">[see above </w:t>
      </w:r>
      <w:r w:rsidR="00DC6AA6" w:rsidRPr="00230826">
        <w:rPr>
          <w:rStyle w:val="referencethistext"/>
        </w:rPr>
        <w:t>p.</w:t>
      </w:r>
      <w:r>
        <w:rPr>
          <w:rStyle w:val="referencethistext"/>
        </w:rPr>
        <w:t xml:space="preserve"> </w:t>
      </w:r>
      <w:r w:rsidR="00DC6AA6" w:rsidRPr="00230826">
        <w:rPr>
          <w:rStyle w:val="referencethistext"/>
        </w:rPr>
        <w:t>164</w:t>
      </w:r>
      <w:r>
        <w:t>]</w:t>
      </w:r>
    </w:p>
  </w:footnote>
  <w:footnote w:id="337">
    <w:p w14:paraId="07D4CEBB"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 216</w:t>
      </w:r>
      <w:r>
        <w:t xml:space="preserve">. </w:t>
      </w:r>
    </w:p>
  </w:footnote>
  <w:footnote w:id="338">
    <w:p w14:paraId="0A0B7FC1"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ch. 3</w:t>
      </w:r>
      <w:r>
        <w:t>.]</w:t>
      </w:r>
    </w:p>
  </w:footnote>
  <w:footnote w:id="339">
    <w:p w14:paraId="7630BBD8" w14:textId="77777777" w:rsidR="00DC6AA6" w:rsidRDefault="000663F3" w:rsidP="00230826">
      <w:pPr>
        <w:pStyle w:val="FootnoteParreference"/>
      </w:pPr>
      <w:r>
        <w:rPr>
          <w:rStyle w:val="FootnoteReference"/>
        </w:rPr>
        <w:footnoteRef/>
      </w:r>
      <w:r>
        <w:tab/>
      </w:r>
      <w:r w:rsidRPr="00627ED1">
        <w:rPr>
          <w:rStyle w:val="stilltoworkat"/>
        </w:rPr>
        <w:t>Matthew</w:t>
      </w:r>
      <w:r>
        <w:t xml:space="preserve">, </w:t>
      </w:r>
      <w:r w:rsidRPr="00627ED1">
        <w:rPr>
          <w:rStyle w:val="referencescopeuniversal"/>
        </w:rPr>
        <w:t>5:5</w:t>
      </w:r>
      <w:r>
        <w:t xml:space="preserve">. </w:t>
      </w:r>
    </w:p>
  </w:footnote>
  <w:footnote w:id="340">
    <w:p w14:paraId="46A3382B" w14:textId="77777777" w:rsidR="00DC6AA6" w:rsidRDefault="000663F3" w:rsidP="00230826">
      <w:pPr>
        <w:pStyle w:val="FootnoteParreference"/>
      </w:pPr>
      <w:r>
        <w:rPr>
          <w:rStyle w:val="FootnoteReference"/>
        </w:rPr>
        <w:footnoteRef/>
      </w:r>
      <w:r>
        <w:tab/>
      </w:r>
      <w:r w:rsidRPr="00627ED1">
        <w:rPr>
          <w:rStyle w:val="BookTitle"/>
          <w:highlight w:val="yellow"/>
        </w:rPr>
        <w:t>Qur</w:t>
      </w:r>
      <w:r w:rsidRPr="000C7039">
        <w:rPr>
          <w:rStyle w:val="BookTitle"/>
          <w:highlight w:val="yellow"/>
        </w:rPr>
        <w:t>’á</w:t>
      </w:r>
      <w:r w:rsidRPr="00627ED1">
        <w:rPr>
          <w:rStyle w:val="BookTitle"/>
          <w:highlight w:val="yellow"/>
        </w:rPr>
        <w:t>n</w:t>
      </w:r>
      <w:r>
        <w:t xml:space="preserve">, </w:t>
      </w:r>
      <w:r w:rsidRPr="00627ED1">
        <w:rPr>
          <w:rStyle w:val="referencescopeuniversal"/>
        </w:rPr>
        <w:t>28:5</w:t>
      </w:r>
      <w:r>
        <w:t xml:space="preserve">. </w:t>
      </w:r>
    </w:p>
  </w:footnote>
  <w:footnote w:id="341">
    <w:p w14:paraId="7EAE9645"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54-6</w:t>
      </w:r>
      <w:r>
        <w:t xml:space="preserve">. </w:t>
      </w:r>
    </w:p>
  </w:footnote>
  <w:footnote w:id="342">
    <w:p w14:paraId="0AC7CE4E" w14:textId="77777777" w:rsidR="00DC6AA6" w:rsidRDefault="000663F3" w:rsidP="00230826">
      <w:pPr>
        <w:pStyle w:val="FootnoteText"/>
      </w:pPr>
      <w:r>
        <w:rPr>
          <w:rStyle w:val="FootnoteReference"/>
        </w:rPr>
        <w:footnoteRef/>
      </w:r>
      <w:r>
        <w:tab/>
        <w:t xml:space="preserve">[1 The paternal uncle of the author. For his life story, see </w:t>
      </w:r>
      <w:r w:rsidRPr="00627ED1">
        <w:rPr>
          <w:rStyle w:val="referencetitleperiodical"/>
        </w:rPr>
        <w:t xml:space="preserve">The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World</w:t>
      </w:r>
      <w:r>
        <w:t xml:space="preserve">, </w:t>
      </w:r>
      <w:r w:rsidRPr="00627ED1">
        <w:rPr>
          <w:rStyle w:val="referenceissue"/>
        </w:rPr>
        <w:t>vol. IX</w:t>
      </w:r>
      <w:r>
        <w:t xml:space="preserve">, </w:t>
      </w:r>
      <w:r w:rsidRPr="00627ED1">
        <w:rPr>
          <w:rStyle w:val="referencescope"/>
        </w:rPr>
        <w:t>p. 625</w:t>
      </w:r>
      <w:r>
        <w:t>. ]</w:t>
      </w:r>
    </w:p>
  </w:footnote>
  <w:footnote w:id="343">
    <w:p w14:paraId="2E4235EB" w14:textId="77777777" w:rsidR="00DC6AA6" w:rsidRDefault="000663F3" w:rsidP="00230826">
      <w:pPr>
        <w:pStyle w:val="FootnoteText"/>
      </w:pPr>
      <w:r>
        <w:rPr>
          <w:rStyle w:val="FootnoteReference"/>
        </w:rPr>
        <w:footnoteRef/>
      </w:r>
      <w:r>
        <w:tab/>
        <w:t xml:space="preserve">[1 In this context, it means </w:t>
      </w:r>
      <w:r w:rsidRPr="00627ED1">
        <w:rPr>
          <w:highlight w:val="yellow"/>
        </w:rPr>
        <w:t>ʿ</w:t>
      </w:r>
      <w:r w:rsidRPr="007C5354">
        <w:rPr>
          <w:highlight w:val="yellow"/>
        </w:rPr>
        <w:t>Abdu’l-Bahá’s</w:t>
      </w:r>
      <w:r>
        <w:t xml:space="preserve"> unfaithful brothers.]</w:t>
      </w:r>
    </w:p>
  </w:footnote>
  <w:footnote w:id="344">
    <w:p w14:paraId="3D1B38F6" w14:textId="77777777" w:rsidR="00DC6AA6" w:rsidRDefault="000663F3" w:rsidP="00230826">
      <w:pPr>
        <w:pStyle w:val="FootnoteText"/>
      </w:pPr>
      <w:r>
        <w:rPr>
          <w:rStyle w:val="FootnoteReference"/>
        </w:rPr>
        <w:footnoteRef/>
      </w:r>
      <w:r>
        <w:tab/>
        <w:t xml:space="preserve">[2 See above, </w:t>
      </w:r>
      <w:r w:rsidR="00DC6AA6" w:rsidRPr="00230826">
        <w:rPr>
          <w:rStyle w:val="referencethistext"/>
        </w:rPr>
        <w:t>pp. 165, 170</w:t>
      </w:r>
      <w:r>
        <w:rPr>
          <w:rStyle w:val="referencethistext"/>
        </w:rPr>
        <w:t>–</w:t>
      </w:r>
      <w:r w:rsidR="00DC6AA6" w:rsidRPr="00230826">
        <w:rPr>
          <w:rStyle w:val="referencethistext"/>
        </w:rPr>
        <w:t>1</w:t>
      </w:r>
      <w:r>
        <w:t>.]</w:t>
      </w:r>
    </w:p>
  </w:footnote>
  <w:footnote w:id="345">
    <w:p w14:paraId="5864FEDF" w14:textId="77777777" w:rsidR="00DC6AA6" w:rsidRDefault="000663F3" w:rsidP="00230826">
      <w:pPr>
        <w:pStyle w:val="FootnoteText"/>
      </w:pPr>
      <w:r>
        <w:rPr>
          <w:rStyle w:val="FootnoteReference"/>
        </w:rPr>
        <w:footnoteRef/>
      </w:r>
      <w:r>
        <w:tab/>
        <w:t xml:space="preserve">[1 Literally ›servant‹, the appellation by which </w:t>
      </w:r>
      <w:r w:rsidRPr="00F41007">
        <w:rPr>
          <w:highlight w:val="yellow"/>
        </w:rPr>
        <w:t>Mírzá</w:t>
      </w:r>
      <w:r w:rsidRPr="00627ED1">
        <w:rPr>
          <w:highlight w:val="yellow"/>
        </w:rPr>
        <w:t xml:space="preserve"> </w:t>
      </w:r>
      <w:r w:rsidRPr="00F41007">
        <w:rPr>
          <w:highlight w:val="yellow"/>
        </w:rPr>
        <w:t>Áqá</w:t>
      </w:r>
      <w:r w:rsidRPr="00627ED1">
        <w:rPr>
          <w:highlight w:val="yellow"/>
        </w:rPr>
        <w:t xml:space="preserve"> </w:t>
      </w:r>
      <w:r w:rsidRPr="00F41007">
        <w:rPr>
          <w:highlight w:val="yellow"/>
        </w:rPr>
        <w:t>Ján</w:t>
      </w:r>
      <w:r>
        <w:t xml:space="preserve"> was called.]</w:t>
      </w:r>
    </w:p>
  </w:footnote>
  <w:footnote w:id="346">
    <w:p w14:paraId="3592921F" w14:textId="77777777" w:rsidR="00DC6AA6" w:rsidRDefault="000663F3" w:rsidP="00230826">
      <w:pPr>
        <w:pStyle w:val="FootnoteText"/>
      </w:pPr>
      <w:r>
        <w:rPr>
          <w:rStyle w:val="FootnoteReference"/>
        </w:rPr>
        <w:footnoteRef/>
      </w:r>
      <w:r>
        <w:tab/>
        <w:t>[1 A notorious Covenant-breaker.]</w:t>
      </w:r>
    </w:p>
  </w:footnote>
  <w:footnote w:id="347">
    <w:p w14:paraId="52FC7252" w14:textId="77777777" w:rsidR="00DC6AA6" w:rsidRDefault="000663F3" w:rsidP="00230826">
      <w:pPr>
        <w:pStyle w:val="FootnoteText"/>
      </w:pPr>
      <w:r>
        <w:rPr>
          <w:rStyle w:val="FootnoteReference"/>
        </w:rPr>
        <w:footnoteRef/>
      </w:r>
      <w:r>
        <w:tab/>
        <w:t xml:space="preserve">[2 She was the wife of </w:t>
      </w:r>
      <w:r w:rsidRPr="00D93249">
        <w:rPr>
          <w:highlight w:val="yellow"/>
        </w:rPr>
        <w:t>Mírzá</w:t>
      </w:r>
      <w:r w:rsidRPr="00627ED1">
        <w:rPr>
          <w:highlight w:val="yellow"/>
        </w:rPr>
        <w:t xml:space="preserve"> </w:t>
      </w:r>
      <w:r w:rsidRPr="00D93249">
        <w:rPr>
          <w:highlight w:val="yellow"/>
        </w:rPr>
        <w:t>Ḍíyá’u’lláh</w:t>
      </w:r>
      <w:r>
        <w:t xml:space="preserve">, son of </w:t>
      </w:r>
      <w:r w:rsidRPr="000C7039">
        <w:rPr>
          <w:highlight w:val="yellow"/>
        </w:rPr>
        <w:t>Bahá’u’lláh</w:t>
      </w:r>
      <w:r>
        <w:t xml:space="preserve">. Her father was </w:t>
      </w:r>
      <w:r w:rsidRPr="00627ED1">
        <w:rPr>
          <w:rFonts w:hint="eastAsia"/>
          <w:highlight w:val="yellow"/>
        </w:rPr>
        <w:t></w:t>
      </w:r>
      <w:r w:rsidRPr="00627ED1">
        <w:rPr>
          <w:highlight w:val="yellow"/>
        </w:rPr>
        <w:t>ay</w:t>
      </w:r>
      <w:r w:rsidRPr="00627ED1">
        <w:rPr>
          <w:rFonts w:hint="eastAsia"/>
          <w:highlight w:val="yellow"/>
        </w:rPr>
        <w:t></w:t>
      </w:r>
      <w:r w:rsidRPr="00627ED1">
        <w:rPr>
          <w:highlight w:val="yellow"/>
        </w:rPr>
        <w:t xml:space="preserve"> Káẓim-i-Samandar</w:t>
      </w:r>
      <w:r>
        <w:t xml:space="preserve">, one of the Apostles of </w:t>
      </w:r>
      <w:r w:rsidRPr="000C7039">
        <w:rPr>
          <w:highlight w:val="yellow"/>
        </w:rPr>
        <w:t>Bahá’u’lláh</w:t>
      </w:r>
      <w:r>
        <w:t xml:space="preserve">. After the death of </w:t>
      </w:r>
      <w:r w:rsidRPr="000C7039">
        <w:rPr>
          <w:highlight w:val="yellow"/>
        </w:rPr>
        <w:t>Ḍíyá’u’lláh</w:t>
      </w:r>
      <w:r>
        <w:t xml:space="preserve">, the Covenant-breakers kept his widow against her will at </w:t>
      </w:r>
      <w:r w:rsidRPr="000C7039">
        <w:rPr>
          <w:highlight w:val="yellow"/>
        </w:rPr>
        <w:t>Bahjí</w:t>
      </w:r>
      <w:r>
        <w:t xml:space="preserve">, and when her father went to take her home with him, he was viciously attacked and badly beaten by order of </w:t>
      </w:r>
      <w:r w:rsidRPr="000C7039">
        <w:rPr>
          <w:highlight w:val="yellow"/>
        </w:rPr>
        <w:t>Mírzá</w:t>
      </w:r>
      <w:r w:rsidRPr="00627ED1">
        <w:rPr>
          <w:highlight w:val="yellow"/>
        </w:rPr>
        <w:t xml:space="preserve"> Mu</w:t>
      </w:r>
      <w:r w:rsidRPr="000C7039">
        <w:rPr>
          <w:highlight w:val="yellow"/>
        </w:rPr>
        <w:t>ḥ</w:t>
      </w:r>
      <w:r w:rsidRPr="00627ED1">
        <w:rPr>
          <w:highlight w:val="yellow"/>
        </w:rPr>
        <w:t>ammad-</w:t>
      </w:r>
      <w:r w:rsidRPr="000C7039">
        <w:rPr>
          <w:highlight w:val="yellow"/>
        </w:rPr>
        <w:t>ʿAlí</w:t>
      </w:r>
      <w:r>
        <w:t xml:space="preserve"> and was thrown out of </w:t>
      </w:r>
      <w:r w:rsidRPr="000C7039">
        <w:rPr>
          <w:highlight w:val="yellow"/>
        </w:rPr>
        <w:t>Bahjí</w:t>
      </w:r>
      <w:r>
        <w:t xml:space="preserve">. </w:t>
      </w:r>
      <w:r w:rsidRPr="00627ED1">
        <w:rPr>
          <w:highlight w:val="yellow"/>
        </w:rPr>
        <w:t>ʿ</w:t>
      </w:r>
      <w:r w:rsidRPr="000C7039">
        <w:rPr>
          <w:highlight w:val="yellow"/>
        </w:rPr>
        <w:t>Abdu’l-Bahá</w:t>
      </w:r>
      <w:r>
        <w:t xml:space="preserve"> advised </w:t>
      </w:r>
      <w:r w:rsidRPr="000C7039">
        <w:rPr>
          <w:highlight w:val="yellow"/>
        </w:rPr>
        <w:t>Samandar</w:t>
      </w:r>
      <w:r>
        <w:t xml:space="preserve"> not to pursue the matter.]</w:t>
      </w:r>
    </w:p>
  </w:footnote>
  <w:footnote w:id="348">
    <w:p w14:paraId="39BAA36F" w14:textId="77777777" w:rsidR="00DC6AA6" w:rsidRDefault="000663F3" w:rsidP="00230826">
      <w:pPr>
        <w:pStyle w:val="FootnoteText"/>
      </w:pPr>
      <w:r>
        <w:rPr>
          <w:rStyle w:val="FootnoteReference"/>
        </w:rPr>
        <w:footnoteRef/>
      </w:r>
      <w:r>
        <w:tab/>
        <w:t xml:space="preserve">[1 This was before the Covenant-breakers took over these rooms. See </w:t>
      </w:r>
      <w:r w:rsidR="00DC6AA6" w:rsidRPr="00230826">
        <w:rPr>
          <w:rStyle w:val="referencethistext"/>
        </w:rPr>
        <w:t>p. 175</w:t>
      </w:r>
      <w:r>
        <w:t xml:space="preserve"> above.]</w:t>
      </w:r>
    </w:p>
  </w:footnote>
  <w:footnote w:id="349">
    <w:p w14:paraId="481CA587" w14:textId="77777777" w:rsidR="00DC6AA6" w:rsidRDefault="000663F3" w:rsidP="00230826">
      <w:pPr>
        <w:pStyle w:val="FootnoteParreference"/>
      </w:pPr>
      <w:r>
        <w:rPr>
          <w:rStyle w:val="FootnoteReference"/>
        </w:rPr>
        <w:footnoteRef/>
      </w:r>
      <w:r>
        <w:tab/>
        <w:t xml:space="preserve">ibid. </w:t>
      </w:r>
      <w:r w:rsidRPr="00627ED1">
        <w:rPr>
          <w:rStyle w:val="referencescope"/>
        </w:rPr>
        <w:t>p. 80</w:t>
      </w:r>
      <w:r>
        <w:t xml:space="preserve">. </w:t>
      </w:r>
    </w:p>
  </w:footnote>
  <w:footnote w:id="350">
    <w:p w14:paraId="0E06FB78" w14:textId="77777777" w:rsidR="000663F3" w:rsidRDefault="000663F3" w:rsidP="00F227DE">
      <w:pPr>
        <w:pStyle w:val="FootnoteParunchecked"/>
      </w:pPr>
      <w:r>
        <w:rPr>
          <w:rStyle w:val="FootnoteReference"/>
        </w:rPr>
        <w:footnoteRef/>
      </w:r>
      <w:r>
        <w:tab/>
        <w:t xml:space="preserve">[1 See above, </w:t>
      </w:r>
      <w:r w:rsidR="00DC6AA6" w:rsidRPr="00230826">
        <w:rPr>
          <w:rStyle w:val="referencethistext"/>
        </w:rPr>
        <w:t>pp. 164, 180</w:t>
      </w:r>
      <w:r>
        <w:t>.]</w:t>
      </w:r>
    </w:p>
  </w:footnote>
  <w:footnote w:id="351">
    <w:p w14:paraId="3CE9F2C0" w14:textId="77777777" w:rsidR="00DC6AA6" w:rsidRDefault="000663F3" w:rsidP="00230826">
      <w:pPr>
        <w:pStyle w:val="FootnoteParreference"/>
      </w:pPr>
      <w:r>
        <w:rPr>
          <w:rStyle w:val="FootnoteReference"/>
        </w:rPr>
        <w:footnoteRef/>
      </w:r>
      <w:r>
        <w:tab/>
        <w:t xml:space="preserve">ibid. </w:t>
      </w:r>
      <w:r w:rsidRPr="00627ED1">
        <w:rPr>
          <w:rStyle w:val="referencescope"/>
        </w:rPr>
        <w:t>pp. 90-91</w:t>
      </w:r>
      <w:r>
        <w:t xml:space="preserve">. </w:t>
      </w:r>
    </w:p>
  </w:footnote>
  <w:footnote w:id="352">
    <w:p w14:paraId="76128684" w14:textId="77777777" w:rsidR="00DC6AA6" w:rsidRDefault="000663F3" w:rsidP="00230826">
      <w:pPr>
        <w:pStyle w:val="FootnoteParreference"/>
      </w:pPr>
      <w:r>
        <w:rPr>
          <w:rStyle w:val="FootnoteReference"/>
        </w:rPr>
        <w:footnoteRef/>
      </w:r>
      <w:r>
        <w:tab/>
        <w:t xml:space="preserve">ibid. </w:t>
      </w:r>
      <w:r w:rsidRPr="00627ED1">
        <w:rPr>
          <w:rStyle w:val="referencescope"/>
        </w:rPr>
        <w:t>p. 84</w:t>
      </w:r>
      <w:r>
        <w:t xml:space="preserve">. </w:t>
      </w:r>
    </w:p>
  </w:footnote>
  <w:footnote w:id="353">
    <w:p w14:paraId="3FBF5CD4" w14:textId="77777777" w:rsidR="00DC6AA6" w:rsidRDefault="000663F3" w:rsidP="00230826">
      <w:pPr>
        <w:pStyle w:val="FootnoteText"/>
      </w:pPr>
      <w:r>
        <w:rPr>
          <w:rStyle w:val="FootnoteReference"/>
        </w:rPr>
        <w:footnoteRef/>
      </w:r>
      <w:r>
        <w:tab/>
        <w:t>[1 One larger carriage known as the ›American Carriage‹ could take up to nine, the other, only four.]</w:t>
      </w:r>
    </w:p>
  </w:footnote>
  <w:footnote w:id="354">
    <w:p w14:paraId="2B5919FE" w14:textId="77777777" w:rsidR="00DC6AA6" w:rsidRDefault="000663F3" w:rsidP="00230826">
      <w:pPr>
        <w:pStyle w:val="FootnoteParreference"/>
      </w:pPr>
      <w:r>
        <w:rPr>
          <w:rStyle w:val="FootnoteReference"/>
        </w:rPr>
        <w:footnoteRef/>
      </w:r>
      <w:r>
        <w:tab/>
        <w:t xml:space="preserve">ibid. </w:t>
      </w:r>
    </w:p>
  </w:footnote>
  <w:footnote w:id="355">
    <w:p w14:paraId="1446EB1C" w14:textId="77777777" w:rsidR="00DC6AA6" w:rsidRDefault="000663F3" w:rsidP="00230826">
      <w:pPr>
        <w:pStyle w:val="FootnoteText"/>
      </w:pPr>
      <w:r>
        <w:rPr>
          <w:rStyle w:val="FootnoteReference"/>
        </w:rPr>
        <w:footnoteRef/>
      </w:r>
      <w:r>
        <w:tab/>
        <w:t xml:space="preserve">[1 An old and faithful companion of </w:t>
      </w:r>
      <w:r w:rsidRPr="00627ED1">
        <w:rPr>
          <w:highlight w:val="yellow"/>
        </w:rPr>
        <w:t>ʿ</w:t>
      </w:r>
      <w:r w:rsidRPr="000C7039">
        <w:rPr>
          <w:highlight w:val="yellow"/>
        </w:rPr>
        <w:t>Abdu’l-Bahá</w:t>
      </w:r>
      <w:r>
        <w:t>.]</w:t>
      </w:r>
    </w:p>
  </w:footnote>
  <w:footnote w:id="356">
    <w:p w14:paraId="7FB64FBC" w14:textId="77777777" w:rsidR="00DC6AA6" w:rsidRDefault="000663F3" w:rsidP="00230826">
      <w:pPr>
        <w:pStyle w:val="FootnoteParreference"/>
      </w:pPr>
      <w:r>
        <w:rPr>
          <w:rStyle w:val="FootnoteReference"/>
        </w:rPr>
        <w:footnoteRef/>
      </w:r>
      <w:r>
        <w:tab/>
      </w:r>
      <w:r w:rsidRPr="00627ED1">
        <w:rPr>
          <w:rStyle w:val="BookTitle"/>
          <w:highlight w:val="yellow"/>
        </w:rPr>
        <w:t>Bihjatu</w:t>
      </w:r>
      <w:r w:rsidRPr="00F4364F">
        <w:rPr>
          <w:rStyle w:val="BookTitle"/>
          <w:highlight w:val="yellow"/>
        </w:rPr>
        <w:t>’ṣ</w:t>
      </w:r>
      <w:r w:rsidRPr="00627ED1">
        <w:rPr>
          <w:rStyle w:val="BookTitle"/>
          <w:highlight w:val="yellow"/>
        </w:rPr>
        <w:t>-</w:t>
      </w:r>
      <w:r w:rsidRPr="00F4364F">
        <w:rPr>
          <w:rStyle w:val="BookTitle"/>
          <w:highlight w:val="yellow"/>
        </w:rPr>
        <w:t>Ṣ</w:t>
      </w:r>
      <w:r w:rsidRPr="00627ED1">
        <w:rPr>
          <w:rStyle w:val="BookTitle"/>
          <w:highlight w:val="yellow"/>
        </w:rPr>
        <w:t>ud</w:t>
      </w:r>
      <w:r w:rsidRPr="00F4364F">
        <w:rPr>
          <w:rStyle w:val="BookTitle"/>
          <w:highlight w:val="yellow"/>
        </w:rPr>
        <w:t>ú</w:t>
      </w:r>
      <w:r w:rsidRPr="00627ED1">
        <w:rPr>
          <w:rStyle w:val="BookTitle"/>
          <w:highlight w:val="yellow"/>
        </w:rPr>
        <w:t>r</w:t>
      </w:r>
      <w:r>
        <w:t xml:space="preserve">, </w:t>
      </w:r>
      <w:r w:rsidRPr="00627ED1">
        <w:rPr>
          <w:rStyle w:val="referencescope"/>
        </w:rPr>
        <w:t>p. 479</w:t>
      </w:r>
      <w:r>
        <w:t xml:space="preserve">. </w:t>
      </w:r>
    </w:p>
  </w:footnote>
  <w:footnote w:id="357">
    <w:p w14:paraId="101DD2D7" w14:textId="77777777" w:rsidR="00DC6AA6" w:rsidRDefault="000663F3" w:rsidP="00230826">
      <w:pPr>
        <w:pStyle w:val="FootnoteText"/>
      </w:pPr>
      <w:r>
        <w:rPr>
          <w:rStyle w:val="FootnoteReference"/>
        </w:rPr>
        <w:footnoteRef/>
      </w:r>
      <w:r>
        <w:tab/>
        <w:t xml:space="preserve">[1 For information about </w:t>
      </w:r>
      <w:r w:rsidRPr="000C7039">
        <w:rPr>
          <w:highlight w:val="yellow"/>
        </w:rPr>
        <w:t>Ḥuqúqu’lláh</w:t>
      </w:r>
      <w:r>
        <w:t xml:space="preserv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358">
    <w:p w14:paraId="632E392D" w14:textId="77777777" w:rsidR="00DC6AA6" w:rsidRDefault="000663F3" w:rsidP="00230826">
      <w:pPr>
        <w:pStyle w:val="FootnoteText"/>
      </w:pPr>
      <w:r>
        <w:rPr>
          <w:rStyle w:val="FootnoteReference"/>
        </w:rPr>
        <w:footnoteRef/>
      </w:r>
      <w:r>
        <w:tab/>
        <w:t xml:space="preserve">[1 </w:t>
      </w:r>
      <w:r w:rsidRPr="00627ED1">
        <w:rPr>
          <w:highlight w:val="yellow"/>
        </w:rPr>
        <w:t>ʿ</w:t>
      </w:r>
      <w:r w:rsidRPr="000C7039">
        <w:rPr>
          <w:highlight w:val="yellow"/>
        </w:rPr>
        <w:t>Abdu’l-Bahá</w:t>
      </w:r>
      <w:r>
        <w:t>.]</w:t>
      </w:r>
    </w:p>
  </w:footnote>
  <w:footnote w:id="359">
    <w:p w14:paraId="7F546097" w14:textId="77777777" w:rsidR="00DC6AA6" w:rsidRDefault="000663F3" w:rsidP="00230826">
      <w:pPr>
        <w:pStyle w:val="FootnoteText"/>
      </w:pPr>
      <w:r>
        <w:rPr>
          <w:rStyle w:val="FootnoteReference"/>
        </w:rPr>
        <w:footnoteRef/>
      </w:r>
      <w:r>
        <w:tab/>
        <w:t>[1 This action signifies the expression of the utmost humility toward a person.]</w:t>
      </w:r>
    </w:p>
  </w:footnote>
  <w:footnote w:id="360">
    <w:p w14:paraId="630A7A9D"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250-56</w:t>
      </w:r>
      <w:r>
        <w:t xml:space="preserve">. </w:t>
      </w:r>
    </w:p>
  </w:footnote>
  <w:footnote w:id="361">
    <w:p w14:paraId="240EB952" w14:textId="77777777" w:rsidR="00DC6AA6" w:rsidRDefault="000663F3" w:rsidP="00230826">
      <w:pPr>
        <w:pStyle w:val="FootnoteText"/>
      </w:pPr>
      <w:r>
        <w:rPr>
          <w:rStyle w:val="FootnoteReference"/>
        </w:rPr>
        <w:footnoteRef/>
      </w:r>
      <w:r>
        <w:tab/>
        <w:t>[1 See above,</w:t>
      </w:r>
      <w:r w:rsidR="00DC6AA6" w:rsidRPr="00230826">
        <w:t xml:space="preserve"> </w:t>
      </w:r>
      <w:r w:rsidR="00DC6AA6" w:rsidRPr="00230826">
        <w:rPr>
          <w:rStyle w:val="referencethistext"/>
        </w:rPr>
        <w:t>p. 184</w:t>
      </w:r>
      <w:r>
        <w:t>.]</w:t>
      </w:r>
    </w:p>
  </w:footnote>
  <w:footnote w:id="362">
    <w:p w14:paraId="63E841EC" w14:textId="77777777" w:rsidR="00DC6AA6" w:rsidRDefault="000663F3" w:rsidP="00230826">
      <w:pPr>
        <w:pStyle w:val="FootnoteParreference"/>
      </w:pPr>
      <w:r>
        <w:rPr>
          <w:rStyle w:val="FootnoteReference"/>
        </w:rPr>
        <w:footnoteRef/>
      </w:r>
      <w:r>
        <w:tab/>
      </w:r>
      <w:r w:rsidRPr="00627ED1">
        <w:rPr>
          <w:rStyle w:val="BookTitle"/>
        </w:rPr>
        <w:t>My Perilous Life in Palestine</w:t>
      </w:r>
      <w:r>
        <w:t xml:space="preserve">, </w:t>
      </w:r>
      <w:r w:rsidRPr="00627ED1">
        <w:rPr>
          <w:rStyle w:val="referencescope"/>
        </w:rPr>
        <w:t>pp. 230-35</w:t>
      </w:r>
      <w:r>
        <w:t xml:space="preserve">. </w:t>
      </w:r>
    </w:p>
  </w:footnote>
  <w:footnote w:id="363">
    <w:p w14:paraId="6035F158"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188–9</w:t>
      </w:r>
      <w:r>
        <w:t>.]</w:t>
      </w:r>
    </w:p>
  </w:footnote>
  <w:footnote w:id="364">
    <w:p w14:paraId="1078AB6B"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1, pp. 262-3</w:t>
      </w:r>
      <w:r>
        <w:t xml:space="preserve"> and below, </w:t>
      </w:r>
      <w:r w:rsidR="00DC6AA6" w:rsidRPr="00230826">
        <w:rPr>
          <w:rStyle w:val="referencethistext"/>
        </w:rPr>
        <w:t>p. 206</w:t>
      </w:r>
      <w:r>
        <w:t>.]</w:t>
      </w:r>
    </w:p>
  </w:footnote>
  <w:footnote w:id="365">
    <w:p w14:paraId="0054D150"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63-6</w:t>
      </w:r>
      <w:r>
        <w:t xml:space="preserve">. </w:t>
      </w:r>
    </w:p>
  </w:footnote>
  <w:footnote w:id="366">
    <w:p w14:paraId="50EE8855" w14:textId="77777777" w:rsidR="00DC6AA6" w:rsidRDefault="000663F3" w:rsidP="00230826">
      <w:pPr>
        <w:pStyle w:val="FootnoteText"/>
      </w:pPr>
      <w:r>
        <w:rPr>
          <w:rStyle w:val="FootnoteReference"/>
        </w:rPr>
        <w:footnoteRef/>
      </w:r>
      <w:r>
        <w:tab/>
        <w:t xml:space="preserve">[1 For a story of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367">
    <w:p w14:paraId="69F10D67" w14:textId="77777777" w:rsidR="00DC6AA6" w:rsidRDefault="000663F3" w:rsidP="00230826">
      <w:pPr>
        <w:pStyle w:val="FootnoteText"/>
      </w:pPr>
      <w:r>
        <w:rPr>
          <w:rStyle w:val="FootnoteReference"/>
        </w:rPr>
        <w:footnoteRef/>
      </w:r>
      <w:r>
        <w:tab/>
        <w:t>[1 An outstanding teacher of the Faith.]</w:t>
      </w:r>
    </w:p>
  </w:footnote>
  <w:footnote w:id="368">
    <w:p w14:paraId="5F9C1F8D" w14:textId="77777777" w:rsidR="000663F3" w:rsidRDefault="000663F3" w:rsidP="0004214A">
      <w:pPr>
        <w:pStyle w:val="FootnoteText"/>
      </w:pPr>
      <w:r>
        <w:rPr>
          <w:rStyle w:val="FootnoteReference"/>
        </w:rPr>
        <w:footnoteRef/>
      </w:r>
      <w:r>
        <w:tab/>
        <w:t xml:space="preserve">[2 He was martyred during </w:t>
      </w:r>
      <w:r w:rsidRPr="00627ED1">
        <w:rPr>
          <w:highlight w:val="yellow"/>
        </w:rPr>
        <w:t>ʿ</w:t>
      </w:r>
      <w:r w:rsidRPr="007C5354">
        <w:rPr>
          <w:highlight w:val="yellow"/>
        </w:rPr>
        <w:t>Abdu’l-Bahá’s</w:t>
      </w:r>
      <w:r>
        <w:t xml:space="preserve"> Ministry.]</w:t>
      </w:r>
    </w:p>
  </w:footnote>
  <w:footnote w:id="369">
    <w:p w14:paraId="03735D16" w14:textId="77777777" w:rsidR="00DC6AA6" w:rsidRDefault="000663F3" w:rsidP="00230826">
      <w:pPr>
        <w:pStyle w:val="FootnoteParreference"/>
      </w:pPr>
      <w:r>
        <w:rPr>
          <w:rStyle w:val="FootnoteReference"/>
        </w:rPr>
        <w:footnoteRef/>
      </w:r>
      <w:r>
        <w:tab/>
        <w:t xml:space="preserve">ibid. </w:t>
      </w:r>
      <w:r w:rsidRPr="00627ED1">
        <w:rPr>
          <w:rStyle w:val="referencescope"/>
        </w:rPr>
        <w:t>pp. 570-73</w:t>
      </w:r>
      <w:r>
        <w:t xml:space="preserve">. </w:t>
      </w:r>
    </w:p>
  </w:footnote>
  <w:footnote w:id="370">
    <w:p w14:paraId="7BC6C7F1" w14:textId="77777777" w:rsidR="00DC6AA6" w:rsidRDefault="000663F3" w:rsidP="00230826">
      <w:pPr>
        <w:pStyle w:val="FootnoteParreference"/>
      </w:pPr>
      <w:r>
        <w:rPr>
          <w:rStyle w:val="FootnoteReference"/>
        </w:rPr>
        <w:footnoteRef/>
      </w:r>
      <w:r>
        <w:tab/>
        <w:t xml:space="preserve">ibid. </w:t>
      </w:r>
      <w:r w:rsidRPr="00627ED1">
        <w:rPr>
          <w:rStyle w:val="referencescope"/>
        </w:rPr>
        <w:t>pp. 259-65</w:t>
      </w:r>
      <w:r>
        <w:t xml:space="preserve">. </w:t>
      </w:r>
    </w:p>
  </w:footnote>
  <w:footnote w:id="371">
    <w:p w14:paraId="13F1562D" w14:textId="77777777" w:rsidR="00DC6AA6" w:rsidRDefault="000663F3" w:rsidP="00230826">
      <w:pPr>
        <w:pStyle w:val="FootnoteText"/>
      </w:pPr>
      <w:r>
        <w:rPr>
          <w:rStyle w:val="FootnoteReference"/>
        </w:rPr>
        <w:footnoteRef/>
      </w:r>
      <w:r>
        <w:tab/>
        <w:t xml:space="preserve">[1 We have already told the stories of </w:t>
      </w:r>
      <w:r w:rsidRPr="000C7039">
        <w:rPr>
          <w:highlight w:val="yellow"/>
        </w:rPr>
        <w:t>Jamál</w:t>
      </w:r>
      <w:r w:rsidRPr="00627ED1">
        <w:rPr>
          <w:highlight w:val="yellow"/>
        </w:rPr>
        <w:t>-i-</w:t>
      </w:r>
      <w:r w:rsidRPr="000C7039">
        <w:rPr>
          <w:highlight w:val="yellow"/>
        </w:rPr>
        <w:t>Burújirdí</w:t>
      </w:r>
      <w:r>
        <w:t xml:space="preserve"> and </w:t>
      </w:r>
      <w:r w:rsidRPr="004D314C">
        <w:rPr>
          <w:highlight w:val="yellow"/>
        </w:rPr>
        <w:t>Siyyid</w:t>
      </w:r>
      <w:r w:rsidRPr="00627ED1">
        <w:rPr>
          <w:highlight w:val="yellow"/>
        </w:rPr>
        <w:t xml:space="preserve"> Mihd</w:t>
      </w:r>
      <w:r w:rsidRPr="004D314C">
        <w:rPr>
          <w:highlight w:val="yellow"/>
        </w:rPr>
        <w:t>í</w:t>
      </w:r>
      <w:r w:rsidRPr="00627ED1">
        <w:rPr>
          <w:highlight w:val="yellow"/>
        </w:rPr>
        <w:t>y-i-</w:t>
      </w:r>
      <w:r w:rsidRPr="004D314C">
        <w:rPr>
          <w:highlight w:val="yellow"/>
        </w:rPr>
        <w:t>Dahají</w:t>
      </w:r>
      <w:r>
        <w:t xml:space="preserve"> in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w:t>
      </w:r>
      <w:r>
        <w:t>; a certain amount of repetition is inevitable here.]</w:t>
      </w:r>
    </w:p>
  </w:footnote>
  <w:footnote w:id="372">
    <w:p w14:paraId="2C83A5EF"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27</w:t>
      </w:r>
      <w:r>
        <w:t xml:space="preserve">. </w:t>
      </w:r>
    </w:p>
  </w:footnote>
  <w:footnote w:id="373">
    <w:p w14:paraId="51819465" w14:textId="77777777" w:rsidR="00DC6AA6" w:rsidRDefault="000663F3" w:rsidP="00230826">
      <w:pPr>
        <w:pStyle w:val="FootnoteParreference"/>
      </w:pPr>
      <w:r>
        <w:rPr>
          <w:rStyle w:val="FootnoteReference"/>
        </w:rPr>
        <w:footnoteRef/>
      </w:r>
      <w:r>
        <w:tab/>
      </w:r>
      <w:r w:rsidRPr="00627ED1">
        <w:rPr>
          <w:rStyle w:val="BookTitle"/>
          <w:highlight w:val="yellow"/>
        </w:rPr>
        <w:t>Iqtid</w:t>
      </w:r>
      <w:r w:rsidRPr="00AF3300">
        <w:rPr>
          <w:rStyle w:val="BookTitle"/>
          <w:highlight w:val="yellow"/>
        </w:rPr>
        <w:t>á</w:t>
      </w:r>
      <w:r w:rsidRPr="00627ED1">
        <w:rPr>
          <w:rStyle w:val="BookTitle"/>
          <w:highlight w:val="yellow"/>
        </w:rPr>
        <w:t>r</w:t>
      </w:r>
      <w:r w:rsidRPr="00AF3300">
        <w:rPr>
          <w:rStyle w:val="BookTitle"/>
          <w:highlight w:val="yellow"/>
        </w:rPr>
        <w:t>á</w:t>
      </w:r>
      <w:r w:rsidRPr="00627ED1">
        <w:rPr>
          <w:rStyle w:val="BookTitle"/>
          <w:highlight w:val="yellow"/>
        </w:rPr>
        <w:t>t</w:t>
      </w:r>
      <w:r>
        <w:t xml:space="preserve">, </w:t>
      </w:r>
      <w:r w:rsidRPr="00627ED1">
        <w:rPr>
          <w:rStyle w:val="referencescope"/>
        </w:rPr>
        <w:t>pp. 294-5</w:t>
      </w:r>
      <w:r>
        <w:t xml:space="preserve">. </w:t>
      </w:r>
    </w:p>
  </w:footnote>
  <w:footnote w:id="374">
    <w:p w14:paraId="7326C6F9" w14:textId="77777777" w:rsidR="00DC6AA6" w:rsidRDefault="000663F3" w:rsidP="00230826">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CXLII, paras. 1-3</w:t>
      </w:r>
      <w:r>
        <w:t xml:space="preserve">. </w:t>
      </w:r>
    </w:p>
  </w:footnote>
  <w:footnote w:id="375">
    <w:p w14:paraId="31AC27F5" w14:textId="77777777" w:rsidR="00DC6AA6" w:rsidRDefault="000663F3" w:rsidP="00230826">
      <w:pPr>
        <w:pStyle w:val="FootnoteParreference"/>
      </w:pPr>
      <w:r>
        <w:rPr>
          <w:rStyle w:val="FootnoteReference"/>
        </w:rPr>
        <w:footnoteRef/>
      </w:r>
      <w:r>
        <w:tab/>
      </w:r>
      <w:r w:rsidRPr="00627ED1">
        <w:rPr>
          <w:rStyle w:val="BookTitle"/>
          <w:highlight w:val="yellow"/>
        </w:rPr>
        <w:t>Ra</w:t>
      </w:r>
      <w:r w:rsidRPr="000C7039">
        <w:rPr>
          <w:rStyle w:val="BookTitle"/>
          <w:highlight w:val="yellow"/>
        </w:rPr>
        <w:t>ḥí</w:t>
      </w:r>
      <w:r w:rsidRPr="00627ED1">
        <w:rPr>
          <w:rStyle w:val="BookTitle"/>
          <w:highlight w:val="yellow"/>
        </w:rPr>
        <w:t>q-i-Ma</w:t>
      </w:r>
      <w:r w:rsidRPr="000C7039">
        <w:rPr>
          <w:rStyle w:val="BookTitle"/>
          <w:highlight w:val="yellow"/>
        </w:rPr>
        <w:t></w:t>
      </w:r>
      <w:r w:rsidRPr="00627ED1">
        <w:rPr>
          <w:rStyle w:val="BookTitle"/>
          <w:highlight w:val="yellow"/>
        </w:rPr>
        <w:t>t</w:t>
      </w:r>
      <w:r w:rsidRPr="000C7039">
        <w:rPr>
          <w:rStyle w:val="BookTitle"/>
          <w:highlight w:val="yellow"/>
        </w:rPr>
        <w:t>ú</w:t>
      </w:r>
      <w:r w:rsidRPr="00627ED1">
        <w:rPr>
          <w:rStyle w:val="BookTitle"/>
          <w:highlight w:val="yellow"/>
        </w:rPr>
        <w:t>m</w:t>
      </w:r>
      <w:r>
        <w:t xml:space="preserve">, </w:t>
      </w:r>
      <w:r w:rsidRPr="00627ED1">
        <w:rPr>
          <w:rStyle w:val="referencescope"/>
        </w:rPr>
        <w:t>vol. 1, p. 317</w:t>
      </w:r>
      <w:r>
        <w:t xml:space="preserve">. </w:t>
      </w:r>
    </w:p>
  </w:footnote>
  <w:footnote w:id="376">
    <w:p w14:paraId="3485B241"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81-3</w:t>
      </w:r>
      <w:r>
        <w:t>.]</w:t>
      </w:r>
    </w:p>
  </w:footnote>
  <w:footnote w:id="377">
    <w:p w14:paraId="08142FB3" w14:textId="77777777" w:rsidR="00DC6AA6" w:rsidRDefault="000663F3" w:rsidP="00230826">
      <w:pPr>
        <w:pStyle w:val="FootnoteText"/>
      </w:pPr>
      <w:r>
        <w:rPr>
          <w:rStyle w:val="FootnoteReference"/>
        </w:rPr>
        <w:footnoteRef/>
      </w:r>
      <w:r>
        <w:tab/>
        <w:t xml:space="preserve">[1 </w:t>
      </w:r>
      <w:r w:rsidRPr="000C7039">
        <w:rPr>
          <w:highlight w:val="yellow"/>
        </w:rPr>
        <w:t>Muslim</w:t>
      </w:r>
      <w:r>
        <w:t xml:space="preserve"> priests wore </w:t>
      </w:r>
      <w:r w:rsidRPr="00C030C6">
        <w:rPr>
          <w:highlight w:val="lightGray"/>
        </w:rPr>
        <w:t>turbans</w:t>
      </w:r>
      <w:r>
        <w:t xml:space="preserve">; the greater the </w:t>
      </w:r>
      <w:r w:rsidRPr="00C030C6">
        <w:rPr>
          <w:highlight w:val="lightGray"/>
        </w:rPr>
        <w:t>turban</w:t>
      </w:r>
      <w:r>
        <w:t xml:space="preserve">, the more important the priest. </w:t>
      </w:r>
      <w:r w:rsidRPr="000C7039">
        <w:rPr>
          <w:highlight w:val="yellow"/>
        </w:rPr>
        <w:t>Jamál</w:t>
      </w:r>
      <w:r>
        <w:t xml:space="preserve"> during his </w:t>
      </w:r>
      <w:r w:rsidRPr="000C7039">
        <w:rPr>
          <w:highlight w:val="yellow"/>
        </w:rPr>
        <w:t>Bahá’í</w:t>
      </w:r>
      <w:r>
        <w:t xml:space="preserve"> career did not discard his </w:t>
      </w:r>
      <w:r w:rsidRPr="00C030C6">
        <w:rPr>
          <w:highlight w:val="lightGray"/>
        </w:rPr>
        <w:t>turban</w:t>
      </w:r>
      <w:r>
        <w:t xml:space="preserve"> and priestly attire. (A.T.)]</w:t>
      </w:r>
    </w:p>
  </w:footnote>
  <w:footnote w:id="378">
    <w:p w14:paraId="09768F77" w14:textId="77777777" w:rsidR="00DC6AA6" w:rsidRDefault="000663F3" w:rsidP="00230826">
      <w:pPr>
        <w:pStyle w:val="FootnoteText"/>
      </w:pPr>
      <w:r>
        <w:rPr>
          <w:rStyle w:val="FootnoteReference"/>
        </w:rPr>
        <w:footnoteRef/>
      </w:r>
      <w:r>
        <w:tab/>
        <w:t xml:space="preserve">[2 </w:t>
      </w:r>
      <w:r w:rsidRPr="000C7039">
        <w:rPr>
          <w:highlight w:val="yellow"/>
        </w:rPr>
        <w:t>Muslims</w:t>
      </w:r>
      <w:r>
        <w:t xml:space="preserve"> showed great respect towards the priests who used to display their hands for the public to kiss. </w:t>
      </w:r>
      <w:r w:rsidRPr="000C7039">
        <w:rPr>
          <w:highlight w:val="yellow"/>
        </w:rPr>
        <w:t>Bahá’u’lláh</w:t>
      </w:r>
      <w:r>
        <w:t xml:space="preserve"> has forbidden the kissing of hands. (A.T.)]</w:t>
      </w:r>
    </w:p>
  </w:footnote>
  <w:footnote w:id="379">
    <w:p w14:paraId="246A8CDE" w14:textId="77777777" w:rsidR="00DC6AA6" w:rsidRDefault="000663F3" w:rsidP="00230826">
      <w:pPr>
        <w:pStyle w:val="FootnoteText"/>
      </w:pPr>
      <w:r>
        <w:rPr>
          <w:rStyle w:val="FootnoteReference"/>
        </w:rPr>
        <w:footnoteRef/>
      </w:r>
      <w:r>
        <w:tab/>
        <w:t xml:space="preserve">[1 </w:t>
      </w:r>
      <w:r w:rsidRPr="00F41007">
        <w:rPr>
          <w:highlight w:val="yellow"/>
        </w:rPr>
        <w:t>Mírzá</w:t>
      </w:r>
      <w:r w:rsidRPr="00627ED1">
        <w:rPr>
          <w:highlight w:val="yellow"/>
        </w:rPr>
        <w:t xml:space="preserve"> </w:t>
      </w:r>
      <w:r w:rsidRPr="00F41007">
        <w:rPr>
          <w:highlight w:val="yellow"/>
        </w:rPr>
        <w:t>Mihdí</w:t>
      </w:r>
      <w:r>
        <w:t xml:space="preserve">, the youngest brother of </w:t>
      </w:r>
      <w:r w:rsidRPr="00627ED1">
        <w:rPr>
          <w:highlight w:val="yellow"/>
        </w:rPr>
        <w:t>ʿ</w:t>
      </w:r>
      <w:r w:rsidRPr="000C7039">
        <w:rPr>
          <w:highlight w:val="yellow"/>
        </w:rPr>
        <w:t>Abdu’l-Bahá</w:t>
      </w:r>
      <w:r>
        <w:t xml:space="preserve"> who later died in </w:t>
      </w:r>
      <w:r w:rsidRPr="00627ED1">
        <w:rPr>
          <w:highlight w:val="yellow"/>
        </w:rPr>
        <w:t>ʿ</w:t>
      </w:r>
      <w:r w:rsidRPr="000C7039">
        <w:rPr>
          <w:highlight w:val="yellow"/>
        </w:rPr>
        <w:t>Akká</w:t>
      </w:r>
      <w:r>
        <w:t xml:space="preserve">. His death is regarded by </w:t>
      </w:r>
      <w:r w:rsidRPr="000C7039">
        <w:rPr>
          <w:highlight w:val="yellow"/>
        </w:rPr>
        <w:t>Bahá’u’lláh</w:t>
      </w:r>
      <w:r>
        <w:t xml:space="preserve"> as His own sacrifice. For further details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w:t>
      </w:r>
      <w:r>
        <w:t>. (A.T.)]</w:t>
      </w:r>
    </w:p>
  </w:footnote>
  <w:footnote w:id="380">
    <w:p w14:paraId="26AAE2D0" w14:textId="77777777" w:rsidR="00DC6AA6" w:rsidRDefault="000663F3" w:rsidP="00230826">
      <w:pPr>
        <w:pStyle w:val="FootnoteParreference"/>
      </w:pPr>
      <w:r>
        <w:rPr>
          <w:rStyle w:val="FootnoteReference"/>
        </w:rPr>
        <w:footnoteRef/>
      </w:r>
      <w:r>
        <w:tab/>
        <w:t xml:space="preserve">Unpublished memoirs. </w:t>
      </w:r>
    </w:p>
  </w:footnote>
  <w:footnote w:id="381">
    <w:p w14:paraId="04CC07F4" w14:textId="77777777" w:rsidR="00DC6AA6" w:rsidRDefault="000663F3" w:rsidP="00230826">
      <w:pPr>
        <w:pStyle w:val="FootnoteText"/>
      </w:pPr>
      <w:r>
        <w:rPr>
          <w:rStyle w:val="FootnoteReference"/>
        </w:rPr>
        <w:footnoteRef/>
      </w:r>
      <w:r>
        <w:tab/>
        <w:t xml:space="preserve">[1 The male descendants of </w:t>
      </w:r>
      <w:r w:rsidRPr="000C7039">
        <w:rPr>
          <w:highlight w:val="yellow"/>
        </w:rPr>
        <w:t>Bahá’u’</w:t>
      </w:r>
      <w:r w:rsidRPr="00627ED1">
        <w:rPr>
          <w:highlight w:val="yellow"/>
        </w:rPr>
        <w:t>ll</w:t>
      </w:r>
      <w:r w:rsidRPr="000C7039">
        <w:rPr>
          <w:highlight w:val="yellow"/>
        </w:rPr>
        <w:t>á</w:t>
      </w:r>
      <w:r w:rsidRPr="00627ED1">
        <w:rPr>
          <w:highlight w:val="yellow"/>
        </w:rPr>
        <w:t>h</w:t>
      </w:r>
      <w:r>
        <w:t>.]</w:t>
      </w:r>
    </w:p>
  </w:footnote>
  <w:footnote w:id="382">
    <w:p w14:paraId="2259CC92" w14:textId="77777777" w:rsidR="00DC6AA6" w:rsidRDefault="000663F3" w:rsidP="00230826">
      <w:pPr>
        <w:pStyle w:val="FootnoteText"/>
      </w:pPr>
      <w:r>
        <w:rPr>
          <w:rStyle w:val="FootnoteReference"/>
        </w:rPr>
        <w:footnoteRef/>
      </w:r>
      <w:r>
        <w:tab/>
        <w:t xml:space="preserve">[1 For more details about the formation of this first Spiritual Assembly in the </w:t>
      </w:r>
      <w:r w:rsidRPr="000C7039">
        <w:rPr>
          <w:highlight w:val="yellow"/>
        </w:rPr>
        <w:t>Bahá’í</w:t>
      </w:r>
      <w:r>
        <w:t xml:space="preserve"> world,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pp. 290-93</w:t>
      </w:r>
      <w:r>
        <w:t>.]</w:t>
      </w:r>
    </w:p>
  </w:footnote>
  <w:footnote w:id="383">
    <w:p w14:paraId="6A09C7F7" w14:textId="77777777" w:rsidR="00DC6AA6" w:rsidRDefault="000663F3" w:rsidP="00230826">
      <w:pPr>
        <w:pStyle w:val="FootnoteParreference"/>
      </w:pPr>
      <w:r>
        <w:rPr>
          <w:rStyle w:val="FootnoteReference"/>
        </w:rPr>
        <w:footnoteRef/>
      </w:r>
      <w:r>
        <w:tab/>
      </w:r>
      <w:r w:rsidRPr="00627ED1">
        <w:rPr>
          <w:rStyle w:val="BookTitle"/>
          <w:highlight w:val="yellow"/>
        </w:rPr>
        <w:t>M</w:t>
      </w:r>
      <w:r w:rsidRPr="00304DF9">
        <w:rPr>
          <w:rStyle w:val="BookTitle"/>
          <w:highlight w:val="yellow"/>
        </w:rPr>
        <w:t>á’</w:t>
      </w:r>
      <w:r w:rsidRPr="00627ED1">
        <w:rPr>
          <w:rStyle w:val="BookTitle"/>
          <w:highlight w:val="yellow"/>
        </w:rPr>
        <w:t>idiy-i-</w:t>
      </w:r>
      <w:r w:rsidRPr="00304DF9">
        <w:rPr>
          <w:rStyle w:val="BookTitle"/>
          <w:highlight w:val="yellow"/>
        </w:rPr>
        <w:t>Á</w:t>
      </w:r>
      <w:r w:rsidRPr="00627ED1">
        <w:rPr>
          <w:rStyle w:val="BookTitle"/>
          <w:highlight w:val="yellow"/>
        </w:rPr>
        <w:t>sam</w:t>
      </w:r>
      <w:r w:rsidRPr="00304DF9">
        <w:rPr>
          <w:rStyle w:val="BookTitle"/>
          <w:highlight w:val="yellow"/>
        </w:rPr>
        <w:t>á</w:t>
      </w:r>
      <w:r w:rsidRPr="00627ED1">
        <w:rPr>
          <w:rStyle w:val="BookTitle"/>
          <w:highlight w:val="yellow"/>
        </w:rPr>
        <w:t>n</w:t>
      </w:r>
      <w:r w:rsidRPr="00304DF9">
        <w:rPr>
          <w:rStyle w:val="BookTitle"/>
          <w:highlight w:val="yellow"/>
        </w:rPr>
        <w:t>í</w:t>
      </w:r>
      <w:r>
        <w:t xml:space="preserve">, </w:t>
      </w:r>
      <w:r w:rsidRPr="00627ED1">
        <w:rPr>
          <w:rStyle w:val="referencescope"/>
        </w:rPr>
        <w:t>vol. 5, pp. 98-9</w:t>
      </w:r>
      <w:r>
        <w:t xml:space="preserve">. </w:t>
      </w:r>
    </w:p>
  </w:footnote>
  <w:footnote w:id="384">
    <w:p w14:paraId="14494126"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205–7</w:t>
      </w:r>
      <w:r>
        <w:t>.]</w:t>
      </w:r>
    </w:p>
  </w:footnote>
  <w:footnote w:id="385">
    <w:p w14:paraId="5955104A" w14:textId="77777777" w:rsidR="00DC6AA6" w:rsidRDefault="000663F3" w:rsidP="00230826">
      <w:pPr>
        <w:pStyle w:val="FootnoteText"/>
      </w:pPr>
      <w:r>
        <w:rPr>
          <w:rStyle w:val="FootnoteReference"/>
        </w:rPr>
        <w:footnoteRef/>
      </w:r>
      <w:r>
        <w:tab/>
        <w:t>[1 This Tablet has not yet been translated into English.]</w:t>
      </w:r>
    </w:p>
  </w:footnote>
  <w:footnote w:id="386">
    <w:p w14:paraId="2F5EDDA5"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133</w:t>
      </w:r>
      <w:r>
        <w:t xml:space="preserve">. </w:t>
      </w:r>
    </w:p>
  </w:footnote>
  <w:footnote w:id="387">
    <w:p w14:paraId="6569D8F5" w14:textId="77777777" w:rsidR="00DC6AA6" w:rsidRDefault="000663F3" w:rsidP="00230826">
      <w:pPr>
        <w:pStyle w:val="FootnoteParreference"/>
      </w:pPr>
      <w:r>
        <w:rPr>
          <w:rStyle w:val="FootnoteReference"/>
        </w:rPr>
        <w:footnoteRef/>
      </w:r>
      <w:r>
        <w:tab/>
        <w:t xml:space="preserve">ibid. </w:t>
      </w:r>
      <w:r w:rsidRPr="00627ED1">
        <w:rPr>
          <w:rStyle w:val="referencescope"/>
        </w:rPr>
        <w:t>p. 138</w:t>
      </w:r>
      <w:r>
        <w:t xml:space="preserve">. </w:t>
      </w:r>
    </w:p>
  </w:footnote>
  <w:footnote w:id="388">
    <w:p w14:paraId="28B51CED" w14:textId="77777777" w:rsidR="00DC6AA6" w:rsidRDefault="000663F3" w:rsidP="00230826">
      <w:pPr>
        <w:pStyle w:val="FootnoteText"/>
      </w:pPr>
      <w:r>
        <w:rPr>
          <w:rStyle w:val="FootnoteReference"/>
        </w:rPr>
        <w:footnoteRef/>
      </w:r>
      <w:r>
        <w:tab/>
        <w:t xml:space="preserve">[1 Tablet of Visitation revealed by </w:t>
      </w:r>
      <w:r w:rsidRPr="00627ED1">
        <w:rPr>
          <w:highlight w:val="yellow"/>
        </w:rPr>
        <w:t>ʿ</w:t>
      </w:r>
      <w:r w:rsidRPr="000C7039">
        <w:rPr>
          <w:highlight w:val="yellow"/>
        </w:rPr>
        <w:t>Abdu’l-Bahá</w:t>
      </w:r>
      <w:r>
        <w:t xml:space="preserve">, in most </w:t>
      </w:r>
      <w:r w:rsidRPr="000C7039">
        <w:rPr>
          <w:highlight w:val="yellow"/>
        </w:rPr>
        <w:t>Bahá’í</w:t>
      </w:r>
      <w:r>
        <w:t xml:space="preserve"> prayer books.]</w:t>
      </w:r>
    </w:p>
  </w:footnote>
  <w:footnote w:id="389">
    <w:p w14:paraId="4723757B" w14:textId="77777777" w:rsidR="00DC6AA6" w:rsidRDefault="000663F3" w:rsidP="00230826">
      <w:pPr>
        <w:pStyle w:val="FootnoteText"/>
      </w:pPr>
      <w:r>
        <w:rPr>
          <w:rStyle w:val="FootnoteReference"/>
        </w:rPr>
        <w:footnoteRef/>
      </w:r>
      <w:r>
        <w:tab/>
        <w:t xml:space="preserve">[1 It is obvious that through his modesty and humility Dr </w:t>
      </w:r>
      <w:r w:rsidRPr="009B5652">
        <w:rPr>
          <w:highlight w:val="yellow"/>
        </w:rPr>
        <w:t>Yúnis</w:t>
      </w:r>
      <w:r w:rsidRPr="00627ED1">
        <w:rPr>
          <w:highlight w:val="yellow"/>
        </w:rPr>
        <w:t xml:space="preserve"> </w:t>
      </w:r>
      <w:r w:rsidRPr="009B5652">
        <w:rPr>
          <w:highlight w:val="yellow"/>
        </w:rPr>
        <w:t>án</w:t>
      </w:r>
      <w:r>
        <w:t xml:space="preserve"> does not wish to reveal all the praise and encouragement which the Master had showered upon him.]</w:t>
      </w:r>
    </w:p>
  </w:footnote>
  <w:footnote w:id="390">
    <w:p w14:paraId="365ED12B"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331-6</w:t>
      </w:r>
      <w:r>
        <w:t xml:space="preserve">.  </w:t>
      </w:r>
    </w:p>
  </w:footnote>
  <w:footnote w:id="391">
    <w:p w14:paraId="6E8B1E28" w14:textId="77777777" w:rsidR="00DC6AA6" w:rsidRDefault="000663F3" w:rsidP="00230826">
      <w:pPr>
        <w:pStyle w:val="FootnoteText"/>
      </w:pPr>
      <w:r>
        <w:rPr>
          <w:rStyle w:val="FootnoteReference"/>
        </w:rPr>
        <w:footnoteRef/>
      </w:r>
      <w:r>
        <w:tab/>
        <w:t xml:space="preserve">[1 This believer served </w:t>
      </w:r>
      <w:r w:rsidRPr="000C7039">
        <w:rPr>
          <w:highlight w:val="yellow"/>
        </w:rPr>
        <w:t>Bahá’u’lláh</w:t>
      </w:r>
      <w:r>
        <w:t xml:space="preserve"> and the Master in the Holy Land for many years. See </w:t>
      </w:r>
      <w:r w:rsidRPr="00627ED1">
        <w:rPr>
          <w:rStyle w:val="BookTitle"/>
        </w:rPr>
        <w:t>Memorials of the Faithful</w:t>
      </w:r>
      <w:r>
        <w:t xml:space="preserve">, </w:t>
      </w:r>
      <w:r w:rsidRPr="00627ED1">
        <w:rPr>
          <w:rStyle w:val="referencescope"/>
        </w:rPr>
        <w:t>p. 54</w:t>
      </w:r>
      <w:r>
        <w:t>.]</w:t>
      </w:r>
    </w:p>
  </w:footnote>
  <w:footnote w:id="392">
    <w:p w14:paraId="6A10E5EE" w14:textId="77777777" w:rsidR="000663F3" w:rsidRDefault="000663F3" w:rsidP="00F227DE">
      <w:pPr>
        <w:pStyle w:val="FootnoteParunchecked"/>
      </w:pPr>
      <w:r>
        <w:rPr>
          <w:rStyle w:val="FootnoteReference"/>
        </w:rPr>
        <w:footnoteRef/>
      </w:r>
      <w:r>
        <w:tab/>
        <w:t xml:space="preserve">[2 See below, </w:t>
      </w:r>
      <w:r w:rsidR="00DC6AA6" w:rsidRPr="00230826">
        <w:rPr>
          <w:rStyle w:val="referencethistext"/>
        </w:rPr>
        <w:t>p. 243</w:t>
      </w:r>
      <w:r>
        <w:t xml:space="preserve">.] </w:t>
      </w:r>
      <w:r w:rsidR="00DC6AA6" w:rsidRPr="00230826">
        <w:rPr>
          <w:rStyle w:val="stilltoworkat"/>
        </w:rPr>
        <w:t xml:space="preserve">(wrong page number. It should be </w:t>
      </w:r>
      <w:r w:rsidR="00DC6AA6" w:rsidRPr="00230826">
        <w:rPr>
          <w:rStyle w:val="referencethistext"/>
        </w:rPr>
        <w:t>p. 232</w:t>
      </w:r>
      <w:r w:rsidR="00DC6AA6" w:rsidRPr="00230826">
        <w:rPr>
          <w:rStyle w:val="referencethistext"/>
          <w:rFonts w:hint="cs"/>
        </w:rPr>
        <w:t>–</w:t>
      </w:r>
      <w:r w:rsidR="00DC6AA6" w:rsidRPr="00230826">
        <w:rPr>
          <w:rStyle w:val="referencethistext"/>
        </w:rPr>
        <w:t>233</w:t>
      </w:r>
      <w:r w:rsidR="00DC6AA6" w:rsidRPr="00230826">
        <w:rPr>
          <w:rStyle w:val="stilltoworkat"/>
        </w:rPr>
        <w:t>)</w:t>
      </w:r>
      <w:r>
        <w:t xml:space="preserve"> </w:t>
      </w:r>
    </w:p>
  </w:footnote>
  <w:footnote w:id="393">
    <w:p w14:paraId="2551CFFA"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145-7</w:t>
      </w:r>
      <w:r>
        <w:t xml:space="preserve">. </w:t>
      </w:r>
    </w:p>
  </w:footnote>
  <w:footnote w:id="394">
    <w:p w14:paraId="4EA46E9B"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God Passes By</w:t>
      </w:r>
      <w:r>
        <w:t xml:space="preserve">, </w:t>
      </w:r>
      <w:r w:rsidRPr="00627ED1">
        <w:rPr>
          <w:rStyle w:val="referencescope"/>
        </w:rPr>
        <w:t>p. 275</w:t>
      </w:r>
      <w:r>
        <w:t xml:space="preserve">. </w:t>
      </w:r>
    </w:p>
  </w:footnote>
  <w:footnote w:id="395">
    <w:p w14:paraId="15340069" w14:textId="77777777" w:rsidR="00DC6AA6" w:rsidRDefault="000663F3" w:rsidP="00230826">
      <w:pPr>
        <w:pStyle w:val="FootnoteText"/>
      </w:pPr>
      <w:r>
        <w:rPr>
          <w:rStyle w:val="FootnoteReference"/>
        </w:rPr>
        <w:footnoteRef/>
      </w:r>
      <w:r>
        <w:tab/>
        <w:t xml:space="preserve">[1 These are not the exact words of </w:t>
      </w:r>
      <w:r w:rsidRPr="00627ED1">
        <w:rPr>
          <w:highlight w:val="yellow"/>
        </w:rPr>
        <w:t>ʿ</w:t>
      </w:r>
      <w:r w:rsidRPr="000C7039">
        <w:rPr>
          <w:highlight w:val="yellow"/>
        </w:rPr>
        <w:t>Abdu’l-Bahá</w:t>
      </w:r>
      <w:r>
        <w:t>, but they are very close to what He said. (A.T.)]</w:t>
      </w:r>
    </w:p>
  </w:footnote>
  <w:footnote w:id="396">
    <w:p w14:paraId="0700764B"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w:t>
      </w:r>
      <w:r w:rsidRPr="000C7039">
        <w:rPr>
          <w:rStyle w:val="BookTitle"/>
          <w:highlight w:val="yellow"/>
        </w:rPr>
        <w:t>Ḥ</w:t>
      </w:r>
      <w:r w:rsidRPr="00627ED1">
        <w:rPr>
          <w:rStyle w:val="BookTitle"/>
          <w:highlight w:val="yellow"/>
        </w:rPr>
        <w:t>ab</w:t>
      </w:r>
      <w:r w:rsidRPr="000C7039">
        <w:rPr>
          <w:rStyle w:val="BookTitle"/>
          <w:highlight w:val="yellow"/>
        </w:rPr>
        <w:t>í</w:t>
      </w:r>
      <w:r w:rsidRPr="00627ED1">
        <w:rPr>
          <w:rStyle w:val="BookTitle"/>
          <w:highlight w:val="yellow"/>
        </w:rPr>
        <w:t>b</w:t>
      </w:r>
      <w:r>
        <w:t xml:space="preserve">, </w:t>
      </w:r>
      <w:r w:rsidRPr="00627ED1">
        <w:rPr>
          <w:rStyle w:val="referencescope"/>
        </w:rPr>
        <w:t>vol. 1, p. 81</w:t>
      </w:r>
      <w:r>
        <w:t xml:space="preserve">. </w:t>
      </w:r>
    </w:p>
  </w:footnote>
  <w:footnote w:id="397">
    <w:p w14:paraId="37C6CCED" w14:textId="77777777" w:rsidR="00DC6AA6" w:rsidRDefault="000663F3" w:rsidP="00230826">
      <w:pPr>
        <w:pStyle w:val="FootnoteParreference"/>
      </w:pPr>
      <w:r>
        <w:rPr>
          <w:rStyle w:val="FootnoteReference"/>
        </w:rPr>
        <w:footnoteRef/>
      </w:r>
      <w:r>
        <w:tab/>
        <w:t xml:space="preserve">ibid. </w:t>
      </w:r>
      <w:r w:rsidRPr="00627ED1">
        <w:rPr>
          <w:rStyle w:val="referencescope"/>
        </w:rPr>
        <w:t>p. 449</w:t>
      </w:r>
      <w:r>
        <w:t xml:space="preserve">. </w:t>
      </w:r>
    </w:p>
  </w:footnote>
  <w:footnote w:id="398">
    <w:p w14:paraId="60B063FB"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152</w:t>
      </w:r>
      <w:r>
        <w:rPr>
          <w:rStyle w:val="referencethistext"/>
        </w:rPr>
        <w:t>–</w:t>
      </w:r>
      <w:r w:rsidR="00DC6AA6" w:rsidRPr="00230826">
        <w:rPr>
          <w:rStyle w:val="referencethistext"/>
        </w:rPr>
        <w:t>3</w:t>
      </w:r>
      <w:r>
        <w:t>.]</w:t>
      </w:r>
    </w:p>
  </w:footnote>
  <w:footnote w:id="399">
    <w:p w14:paraId="69F883C0"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188</w:t>
      </w:r>
      <w:r>
        <w:rPr>
          <w:rStyle w:val="referencethistext"/>
        </w:rPr>
        <w:t>–</w:t>
      </w:r>
      <w:r w:rsidR="00DC6AA6" w:rsidRPr="00230826">
        <w:rPr>
          <w:rStyle w:val="referencethistext"/>
        </w:rPr>
        <w:t>9</w:t>
      </w:r>
      <w:r w:rsidR="00DC6AA6" w:rsidRPr="00230826">
        <w:t xml:space="preserve">, </w:t>
      </w:r>
      <w:r w:rsidRPr="00D10881">
        <w:rPr>
          <w:rStyle w:val="referencethistext"/>
        </w:rPr>
        <w:t>p.</w:t>
      </w:r>
      <w:r>
        <w:rPr>
          <w:rStyle w:val="referencethistext"/>
        </w:rPr>
        <w:t xml:space="preserve"> </w:t>
      </w:r>
      <w:r w:rsidR="00DC6AA6" w:rsidRPr="00230826">
        <w:rPr>
          <w:rStyle w:val="referencethistext"/>
        </w:rPr>
        <w:t>224</w:t>
      </w:r>
      <w:r>
        <w:t>.]</w:t>
      </w:r>
    </w:p>
  </w:footnote>
  <w:footnote w:id="400">
    <w:p w14:paraId="7DE34858"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184</w:t>
      </w:r>
      <w:r>
        <w:rPr>
          <w:rStyle w:val="referencethistext"/>
        </w:rPr>
        <w:t>–</w:t>
      </w:r>
      <w:r w:rsidR="00DC6AA6" w:rsidRPr="00230826">
        <w:rPr>
          <w:rStyle w:val="referencethistext"/>
        </w:rPr>
        <w:t>5</w:t>
      </w:r>
      <w:r>
        <w:t>.]</w:t>
      </w:r>
    </w:p>
  </w:footnote>
  <w:footnote w:id="401">
    <w:p w14:paraId="135B51E1" w14:textId="77777777" w:rsidR="00DC6AA6" w:rsidRDefault="000663F3" w:rsidP="00230826">
      <w:pPr>
        <w:pStyle w:val="FootnoteText"/>
      </w:pPr>
      <w:r>
        <w:rPr>
          <w:rStyle w:val="FootnoteReference"/>
        </w:rPr>
        <w:footnoteRef/>
      </w:r>
      <w:r>
        <w:tab/>
        <w:t xml:space="preserve">[1 Literally, 'Dawning Place of the Mention of God', a </w:t>
      </w:r>
      <w:r w:rsidRPr="000C7039">
        <w:rPr>
          <w:highlight w:val="yellow"/>
        </w:rPr>
        <w:t>Bahá’í</w:t>
      </w:r>
      <w:r>
        <w:t xml:space="preserve"> House of Worship.]</w:t>
      </w:r>
    </w:p>
  </w:footnote>
  <w:footnote w:id="402">
    <w:p w14:paraId="3160EC99" w14:textId="77777777" w:rsidR="00DC6AA6" w:rsidRDefault="000663F3" w:rsidP="00230826">
      <w:pPr>
        <w:pStyle w:val="FootnoteText"/>
      </w:pPr>
      <w:r>
        <w:rPr>
          <w:rStyle w:val="FootnoteReference"/>
        </w:rPr>
        <w:footnoteRef/>
      </w:r>
      <w:r>
        <w:tab/>
        <w:t xml:space="preserve">[1 This refers to the building of the Shrine of the </w:t>
      </w:r>
      <w:r w:rsidRPr="000C7039">
        <w:rPr>
          <w:highlight w:val="yellow"/>
        </w:rPr>
        <w:t>Báb</w:t>
      </w:r>
      <w:r>
        <w:t>.]</w:t>
      </w:r>
    </w:p>
  </w:footnote>
  <w:footnote w:id="403">
    <w:p w14:paraId="6E616479" w14:textId="77777777" w:rsidR="00DC6AA6" w:rsidRDefault="000663F3" w:rsidP="00230826">
      <w:pPr>
        <w:pStyle w:val="FootnoteText"/>
      </w:pPr>
      <w:r>
        <w:rPr>
          <w:rStyle w:val="FootnoteReference"/>
        </w:rPr>
        <w:footnoteRef/>
      </w:r>
      <w:r>
        <w:tab/>
        <w:t>[2 This refers to Western pilgrims.]</w:t>
      </w:r>
    </w:p>
  </w:footnote>
  <w:footnote w:id="404">
    <w:p w14:paraId="29586D52" w14:textId="77777777" w:rsidR="00DC6AA6" w:rsidRDefault="000663F3" w:rsidP="00230826">
      <w:pPr>
        <w:pStyle w:val="FootnoteText"/>
      </w:pPr>
      <w:r>
        <w:rPr>
          <w:rStyle w:val="FootnoteReference"/>
        </w:rPr>
        <w:footnoteRef/>
      </w:r>
      <w:r>
        <w:tab/>
        <w:t xml:space="preserve">[1 The son of </w:t>
      </w:r>
      <w:r w:rsidRPr="00F41007">
        <w:rPr>
          <w:highlight w:val="yellow"/>
        </w:rPr>
        <w:t>Mírzá</w:t>
      </w:r>
      <w:r w:rsidRPr="00627ED1">
        <w:rPr>
          <w:highlight w:val="yellow"/>
        </w:rPr>
        <w:t xml:space="preserve"> </w:t>
      </w:r>
      <w:r w:rsidRPr="00F41007">
        <w:rPr>
          <w:highlight w:val="yellow"/>
        </w:rPr>
        <w:t>Muḥammad</w:t>
      </w:r>
      <w:r w:rsidRPr="00627ED1">
        <w:rPr>
          <w:highlight w:val="yellow"/>
        </w:rPr>
        <w:t>-Qul</w:t>
      </w:r>
      <w:r w:rsidRPr="00F41007">
        <w:rPr>
          <w:highlight w:val="yellow"/>
        </w:rPr>
        <w:t>í</w:t>
      </w:r>
      <w:r>
        <w:t xml:space="preserve">, the faithful half-brother of </w:t>
      </w:r>
      <w:r w:rsidRPr="000C7039">
        <w:rPr>
          <w:highlight w:val="yellow"/>
        </w:rPr>
        <w:t>Bahá’u’lláh</w:t>
      </w:r>
      <w:r>
        <w:t xml:space="preserve"> who remained steadfast in the Covenant after the ascension of </w:t>
      </w:r>
      <w:r w:rsidRPr="000C7039">
        <w:rPr>
          <w:highlight w:val="yellow"/>
        </w:rPr>
        <w:t>Bahá’u’lláh</w:t>
      </w:r>
      <w:r>
        <w:t>.]</w:t>
      </w:r>
    </w:p>
  </w:footnote>
  <w:footnote w:id="405">
    <w:p w14:paraId="4066A3E7" w14:textId="77777777" w:rsidR="00DC6AA6" w:rsidRDefault="000663F3" w:rsidP="00230826">
      <w:pPr>
        <w:pStyle w:val="FootnoteParreference"/>
      </w:pPr>
      <w:r>
        <w:rPr>
          <w:rStyle w:val="FootnoteReference"/>
        </w:rPr>
        <w:footnoteRef/>
      </w:r>
      <w:r>
        <w:tab/>
        <w:t xml:space="preserve">Recorded by </w:t>
      </w:r>
      <w:r w:rsidRPr="00627ED1">
        <w:rPr>
          <w:rStyle w:val="referenceauthor"/>
          <w:highlight w:val="yellow"/>
        </w:rPr>
        <w:t>F</w:t>
      </w:r>
      <w:r w:rsidRPr="000C7039">
        <w:rPr>
          <w:rStyle w:val="referenceauthor"/>
          <w:highlight w:val="yellow"/>
        </w:rPr>
        <w:t>áḍ</w:t>
      </w:r>
      <w:r w:rsidRPr="00627ED1">
        <w:rPr>
          <w:rStyle w:val="referenceauthor"/>
          <w:highlight w:val="yellow"/>
        </w:rPr>
        <w:t>il-</w:t>
      </w:r>
      <w:r w:rsidRPr="000C7039">
        <w:rPr>
          <w:rStyle w:val="referenceauthor"/>
          <w:highlight w:val="yellow"/>
        </w:rPr>
        <w:t>i</w:t>
      </w:r>
      <w:r w:rsidRPr="00627ED1">
        <w:rPr>
          <w:rStyle w:val="referenceauthor"/>
          <w:highlight w:val="yellow"/>
        </w:rPr>
        <w:t>-M</w:t>
      </w:r>
      <w:r w:rsidRPr="000C7039">
        <w:rPr>
          <w:rStyle w:val="referenceauthor"/>
          <w:highlight w:val="yellow"/>
        </w:rPr>
        <w:t>á</w:t>
      </w:r>
      <w:r w:rsidRPr="00627ED1">
        <w:rPr>
          <w:rStyle w:val="referenceauthor"/>
          <w:highlight w:val="yellow"/>
        </w:rPr>
        <w:t>z</w:t>
      </w:r>
      <w:r w:rsidRPr="000C7039">
        <w:rPr>
          <w:rStyle w:val="referenceauthor"/>
          <w:highlight w:val="yellow"/>
        </w:rPr>
        <w:t>i</w:t>
      </w:r>
      <w:r w:rsidRPr="00627ED1">
        <w:rPr>
          <w:rStyle w:val="referenceauthor"/>
          <w:highlight w:val="yellow"/>
        </w:rPr>
        <w:t>ndar</w:t>
      </w:r>
      <w:r w:rsidRPr="000C7039">
        <w:rPr>
          <w:rStyle w:val="referenceauthor"/>
          <w:highlight w:val="yellow"/>
        </w:rPr>
        <w:t>á</w:t>
      </w:r>
      <w:r w:rsidRPr="00627ED1">
        <w:rPr>
          <w:rStyle w:val="referenceauthor"/>
          <w:highlight w:val="yellow"/>
        </w:rPr>
        <w:t>n</w:t>
      </w:r>
      <w:r w:rsidRPr="000C7039">
        <w:rPr>
          <w:rStyle w:val="referenceauthor"/>
          <w:highlight w:val="yellow"/>
        </w:rPr>
        <w:t>í</w:t>
      </w:r>
      <w:r>
        <w:t xml:space="preserve">, </w:t>
      </w:r>
      <w:r w:rsidRPr="00627ED1">
        <w:rPr>
          <w:rStyle w:val="BookTitle"/>
          <w:highlight w:val="yellow"/>
        </w:rPr>
        <w:t>Asr</w:t>
      </w:r>
      <w:r w:rsidRPr="00D4373E">
        <w:rPr>
          <w:rStyle w:val="BookTitle"/>
          <w:highlight w:val="yellow"/>
        </w:rPr>
        <w:t>á</w:t>
      </w:r>
      <w:r w:rsidRPr="00627ED1">
        <w:rPr>
          <w:rStyle w:val="BookTitle"/>
          <w:highlight w:val="yellow"/>
        </w:rPr>
        <w:t>ru</w:t>
      </w:r>
      <w:r w:rsidRPr="00D4373E">
        <w:rPr>
          <w:rStyle w:val="BookTitle"/>
          <w:highlight w:val="yellow"/>
        </w:rPr>
        <w:t>’</w:t>
      </w:r>
      <w:r w:rsidRPr="00627ED1">
        <w:rPr>
          <w:rStyle w:val="BookTitle"/>
          <w:highlight w:val="yellow"/>
        </w:rPr>
        <w:t>l-</w:t>
      </w:r>
      <w:r w:rsidRPr="00D4373E">
        <w:rPr>
          <w:rStyle w:val="BookTitle"/>
          <w:highlight w:val="yellow"/>
        </w:rPr>
        <w:t>Áá</w:t>
      </w:r>
      <w:r w:rsidRPr="00627ED1">
        <w:rPr>
          <w:rStyle w:val="BookTitle"/>
          <w:highlight w:val="yellow"/>
        </w:rPr>
        <w:t>r</w:t>
      </w:r>
      <w:r>
        <w:t xml:space="preserve">, </w:t>
      </w:r>
      <w:r w:rsidRPr="00627ED1">
        <w:rPr>
          <w:rStyle w:val="referencescope"/>
        </w:rPr>
        <w:t>vol. 4, pp. 361-3</w:t>
      </w:r>
      <w:r>
        <w:t xml:space="preserve">. </w:t>
      </w:r>
    </w:p>
  </w:footnote>
  <w:footnote w:id="406">
    <w:p w14:paraId="3CAAA8D7" w14:textId="77777777" w:rsidR="00DC6AA6" w:rsidRDefault="000663F3" w:rsidP="00230826">
      <w:pPr>
        <w:pStyle w:val="FootnoteText"/>
      </w:pPr>
      <w:r>
        <w:rPr>
          <w:rStyle w:val="FootnoteReference"/>
        </w:rPr>
        <w:footnoteRef/>
      </w:r>
      <w:r>
        <w:tab/>
        <w:t xml:space="preserve">[1 For more detailed information on this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3, Appendix 1</w:t>
      </w:r>
      <w:r>
        <w:t xml:space="preserve">, also </w:t>
      </w:r>
      <w:r w:rsidRPr="00627ED1">
        <w:rPr>
          <w:rStyle w:val="referencescope"/>
        </w:rPr>
        <w:t>vol. 1, p. 268</w:t>
      </w:r>
      <w:r>
        <w:t>. ]</w:t>
      </w:r>
    </w:p>
  </w:footnote>
  <w:footnote w:id="407">
    <w:p w14:paraId="7A1C045D" w14:textId="77777777" w:rsidR="00DC6AA6" w:rsidRDefault="000663F3" w:rsidP="00230826">
      <w:pPr>
        <w:pStyle w:val="FootnoteText"/>
      </w:pPr>
      <w:r>
        <w:rPr>
          <w:rStyle w:val="FootnoteReference"/>
        </w:rPr>
        <w:footnoteRef/>
      </w:r>
      <w:r>
        <w:tab/>
        <w:t xml:space="preserve">[1 At </w:t>
      </w:r>
      <w:r w:rsidRPr="000C7039">
        <w:rPr>
          <w:highlight w:val="yellow"/>
        </w:rPr>
        <w:t>Bahjí</w:t>
      </w:r>
      <w:r>
        <w:t>.]</w:t>
      </w:r>
    </w:p>
  </w:footnote>
  <w:footnote w:id="408">
    <w:p w14:paraId="1FE04FD6" w14:textId="77777777" w:rsidR="00DC6AA6" w:rsidRDefault="000663F3" w:rsidP="00230826">
      <w:pPr>
        <w:pStyle w:val="FootnoteText"/>
      </w:pPr>
      <w:r>
        <w:rPr>
          <w:rStyle w:val="FootnoteReference"/>
        </w:rPr>
        <w:footnoteRef/>
      </w:r>
      <w:r>
        <w:tab/>
        <w:t xml:space="preserve">[1 </w:t>
      </w:r>
      <w:r w:rsidRPr="00627ED1">
        <w:rPr>
          <w:rStyle w:val="BookTitle"/>
          <w:highlight w:val="yellow"/>
        </w:rPr>
        <w:t>Qur</w:t>
      </w:r>
      <w:r w:rsidRPr="000C7039">
        <w:rPr>
          <w:rStyle w:val="BookTitle"/>
          <w:highlight w:val="yellow"/>
        </w:rPr>
        <w:t>’á</w:t>
      </w:r>
      <w:r w:rsidRPr="00627ED1">
        <w:rPr>
          <w:rStyle w:val="BookTitle"/>
          <w:highlight w:val="yellow"/>
        </w:rPr>
        <w:t>n</w:t>
      </w:r>
      <w:r>
        <w:t xml:space="preserve"> </w:t>
      </w:r>
      <w:r w:rsidRPr="00627ED1">
        <w:rPr>
          <w:rStyle w:val="referencescopeuniversal"/>
        </w:rPr>
        <w:t>24:39</w:t>
      </w:r>
      <w:r>
        <w:t>.]</w:t>
      </w:r>
    </w:p>
  </w:footnote>
  <w:footnote w:id="409">
    <w:p w14:paraId="7B637584" w14:textId="77777777" w:rsidR="00DC6AA6" w:rsidRDefault="000663F3" w:rsidP="00230826">
      <w:pPr>
        <w:pStyle w:val="FootnoteParreference"/>
      </w:pPr>
      <w:r>
        <w:rPr>
          <w:rStyle w:val="FootnoteReference"/>
        </w:rPr>
        <w:footnoteRef/>
      </w:r>
      <w:r>
        <w:tab/>
      </w:r>
      <w:r w:rsidRPr="00627ED1">
        <w:rPr>
          <w:rStyle w:val="BookTitle"/>
        </w:rPr>
        <w:t xml:space="preserve">Selections from the Writings of </w:t>
      </w:r>
      <w:r w:rsidRPr="00627ED1">
        <w:rPr>
          <w:rStyle w:val="BookTitle"/>
          <w:highlight w:val="yellow"/>
        </w:rPr>
        <w:t>ʿAbdu</w:t>
      </w:r>
      <w:r w:rsidRPr="000C7039">
        <w:rPr>
          <w:rStyle w:val="BookTitle"/>
          <w:highlight w:val="yellow"/>
        </w:rPr>
        <w:t>’</w:t>
      </w:r>
      <w:r w:rsidRPr="00627ED1">
        <w:rPr>
          <w:rStyle w:val="BookTitle"/>
          <w:highlight w:val="yellow"/>
        </w:rPr>
        <w:t>l-Bah</w:t>
      </w:r>
      <w:r w:rsidRPr="000C7039">
        <w:rPr>
          <w:rStyle w:val="BookTitle"/>
          <w:highlight w:val="yellow"/>
        </w:rPr>
        <w:t>á</w:t>
      </w:r>
      <w:r>
        <w:t xml:space="preserve">, </w:t>
      </w:r>
      <w:r w:rsidRPr="00627ED1">
        <w:rPr>
          <w:rStyle w:val="referencescope"/>
        </w:rPr>
        <w:t>pp. 216-221</w:t>
      </w:r>
      <w:r>
        <w:t xml:space="preserve">. </w:t>
      </w:r>
    </w:p>
  </w:footnote>
  <w:footnote w:id="410">
    <w:p w14:paraId="31A052AC"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14</w:t>
      </w:r>
      <w:r>
        <w:t xml:space="preserve">. </w:t>
      </w:r>
    </w:p>
  </w:footnote>
  <w:footnote w:id="411">
    <w:p w14:paraId="6E9064ED" w14:textId="77777777" w:rsidR="00DC6AA6" w:rsidRDefault="000663F3" w:rsidP="00230826">
      <w:pPr>
        <w:pStyle w:val="FootnoteParreference"/>
      </w:pPr>
      <w:r>
        <w:rPr>
          <w:rStyle w:val="FootnoteReference"/>
        </w:rPr>
        <w:footnoteRef/>
      </w:r>
      <w:r>
        <w:tab/>
        <w:t xml:space="preserve">See Appendix 1. </w:t>
      </w:r>
    </w:p>
  </w:footnote>
  <w:footnote w:id="412">
    <w:p w14:paraId="347CCD23" w14:textId="77777777" w:rsidR="00DC6AA6" w:rsidRDefault="000663F3" w:rsidP="00230826">
      <w:pPr>
        <w:pStyle w:val="FootnoteParreference"/>
      </w:pPr>
      <w:r>
        <w:rPr>
          <w:rStyle w:val="FootnoteReference"/>
        </w:rPr>
        <w:footnoteRef/>
      </w:r>
      <w:r>
        <w:tab/>
        <w:t xml:space="preserve">ibid. </w:t>
      </w:r>
    </w:p>
  </w:footnote>
  <w:footnote w:id="413">
    <w:p w14:paraId="32D68711" w14:textId="77777777" w:rsidR="000663F3" w:rsidRDefault="000663F3">
      <w:pPr>
        <w:pStyle w:val="FootnoteParuncheckedreference"/>
      </w:pPr>
      <w:r>
        <w:rPr>
          <w:rStyle w:val="FootnoteReference"/>
        </w:rPr>
        <w:footnoteRef/>
      </w:r>
      <w:r>
        <w:tab/>
      </w:r>
      <w:r w:rsidRPr="00D74DDB">
        <w:rPr>
          <w:rStyle w:val="BookTitle"/>
          <w:highlight w:val="yellow"/>
        </w:rPr>
        <w:t>á</w:t>
      </w:r>
      <w:r w:rsidRPr="00627ED1">
        <w:rPr>
          <w:rStyle w:val="BookTitle"/>
          <w:highlight w:val="yellow"/>
        </w:rPr>
        <w:t>nid</w:t>
      </w:r>
      <w:r w:rsidRPr="00D74DDB">
        <w:rPr>
          <w:rStyle w:val="BookTitle"/>
          <w:highlight w:val="yellow"/>
        </w:rPr>
        <w:t>á</w:t>
      </w:r>
      <w:r w:rsidRPr="00627ED1">
        <w:rPr>
          <w:rStyle w:val="BookTitle"/>
          <w:highlight w:val="yellow"/>
        </w:rPr>
        <w:t>n-i-Afn</w:t>
      </w:r>
      <w:r w:rsidRPr="00D74DDB">
        <w:rPr>
          <w:rStyle w:val="BookTitle"/>
          <w:highlight w:val="yellow"/>
        </w:rPr>
        <w:t>á</w:t>
      </w:r>
      <w:r w:rsidRPr="00627ED1">
        <w:rPr>
          <w:rStyle w:val="BookTitle"/>
          <w:highlight w:val="yellow"/>
        </w:rPr>
        <w:t>n</w:t>
      </w:r>
      <w:r>
        <w:t xml:space="preserve">, </w:t>
      </w:r>
      <w:r w:rsidRPr="00627ED1">
        <w:rPr>
          <w:rStyle w:val="referencescope"/>
        </w:rPr>
        <w:t>p. 117</w:t>
      </w:r>
      <w:r>
        <w:t xml:space="preserve">. </w:t>
      </w:r>
    </w:p>
  </w:footnote>
  <w:footnote w:id="414">
    <w:p w14:paraId="6B08585C" w14:textId="77777777" w:rsidR="00DC6AA6" w:rsidRDefault="000663F3" w:rsidP="00230826">
      <w:pPr>
        <w:pStyle w:val="FootnoteText"/>
      </w:pPr>
      <w:r>
        <w:rPr>
          <w:rStyle w:val="FootnoteReference"/>
        </w:rPr>
        <w:footnoteRef/>
      </w:r>
      <w:r>
        <w:tab/>
        <w:t>[</w:t>
      </w:r>
      <w:r w:rsidRPr="00FC6BE2">
        <w:t xml:space="preserve">1 </w:t>
      </w:r>
      <w:r w:rsidRPr="00627ED1">
        <w:rPr>
          <w:rStyle w:val="stilltoworkat"/>
        </w:rPr>
        <w:t>Revelation</w:t>
      </w:r>
      <w:r>
        <w:t xml:space="preserve">, </w:t>
      </w:r>
      <w:r w:rsidRPr="00627ED1">
        <w:rPr>
          <w:rStyle w:val="referencescopeuniversal"/>
        </w:rPr>
        <w:t>ch. 11</w:t>
      </w:r>
      <w:r>
        <w:t xml:space="preserve">. Of the other twenty-three 'elders', only nineteen have been named by </w:t>
      </w:r>
      <w:r w:rsidRPr="000C7039">
        <w:rPr>
          <w:highlight w:val="yellow"/>
        </w:rPr>
        <w:t>ʿAbdu’l-Bahá</w:t>
      </w:r>
      <w:r>
        <w:t xml:space="preserve"> i.e. the </w:t>
      </w:r>
      <w:r w:rsidRPr="000C7039">
        <w:rPr>
          <w:highlight w:val="yellow"/>
        </w:rPr>
        <w:t>Báb</w:t>
      </w:r>
      <w:r>
        <w:t xml:space="preserve"> and eighteen Letters of the Living.]</w:t>
      </w:r>
    </w:p>
  </w:footnote>
  <w:footnote w:id="415">
    <w:p w14:paraId="3A32C2AD" w14:textId="77777777" w:rsidR="00DC6AA6" w:rsidRDefault="000663F3" w:rsidP="00230826">
      <w:pPr>
        <w:pStyle w:val="FootnoteText"/>
      </w:pPr>
      <w:r>
        <w:rPr>
          <w:rStyle w:val="FootnoteReference"/>
        </w:rPr>
        <w:footnoteRef/>
      </w:r>
      <w:r>
        <w:tab/>
        <w:t xml:space="preserve">[2 The kinsmen of the </w:t>
      </w:r>
      <w:r w:rsidRPr="000C7039">
        <w:rPr>
          <w:highlight w:val="yellow"/>
        </w:rPr>
        <w:t>Báb</w:t>
      </w:r>
      <w:r>
        <w:t xml:space="preserve"> and those of His wife.]</w:t>
      </w:r>
    </w:p>
  </w:footnote>
  <w:footnote w:id="416">
    <w:p w14:paraId="48632710" w14:textId="77777777" w:rsidR="00DC6AA6" w:rsidRDefault="000663F3" w:rsidP="00230826">
      <w:pPr>
        <w:pStyle w:val="FootnoteParreference"/>
      </w:pPr>
      <w:r>
        <w:rPr>
          <w:rStyle w:val="FootnoteReference"/>
        </w:rPr>
        <w:footnoteRef/>
      </w:r>
      <w:r>
        <w:tab/>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17</w:t>
      </w:r>
      <w:r>
        <w:t xml:space="preserve">. </w:t>
      </w:r>
    </w:p>
  </w:footnote>
  <w:footnote w:id="417">
    <w:p w14:paraId="1EDE5DD7" w14:textId="77777777" w:rsidR="00DC6AA6" w:rsidRDefault="000663F3" w:rsidP="00230826">
      <w:pPr>
        <w:pStyle w:val="FootnoteParreference"/>
      </w:pPr>
      <w:r>
        <w:rPr>
          <w:rStyle w:val="FootnoteReference"/>
        </w:rPr>
        <w:footnoteRef/>
      </w:r>
      <w:r>
        <w:tab/>
      </w:r>
      <w:r w:rsidRPr="00627ED1">
        <w:rPr>
          <w:rStyle w:val="BookTitle"/>
        </w:rPr>
        <w:t>Gleanings</w:t>
      </w:r>
      <w:r>
        <w:t xml:space="preserve">, </w:t>
      </w:r>
      <w:r w:rsidRPr="00627ED1">
        <w:rPr>
          <w:rStyle w:val="referencescopeuniversal"/>
        </w:rPr>
        <w:t>XXIX, para. 5</w:t>
      </w:r>
      <w:r>
        <w:t xml:space="preserve">. </w:t>
      </w:r>
    </w:p>
  </w:footnote>
  <w:footnote w:id="418">
    <w:p w14:paraId="53C2D074"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The Advent of Divine Justice</w:t>
      </w:r>
      <w:r>
        <w:t xml:space="preserve">, </w:t>
      </w:r>
      <w:r w:rsidRPr="00627ED1">
        <w:rPr>
          <w:rStyle w:val="referencescope"/>
        </w:rPr>
        <w:t>p. 5</w:t>
      </w:r>
      <w:r>
        <w:t xml:space="preserve">. </w:t>
      </w:r>
    </w:p>
  </w:footnote>
  <w:footnote w:id="419">
    <w:p w14:paraId="73C3D9B0"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51</w:t>
      </w:r>
      <w:r>
        <w:t xml:space="preserve">. </w:t>
      </w:r>
    </w:p>
  </w:footnote>
  <w:footnote w:id="420">
    <w:p w14:paraId="3B833630"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 123</w:t>
      </w:r>
      <w:r>
        <w:t xml:space="preserve">. </w:t>
      </w:r>
    </w:p>
  </w:footnote>
  <w:footnote w:id="421">
    <w:p w14:paraId="33C2B604"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315</w:t>
      </w:r>
      <w:r>
        <w:t xml:space="preserve">. </w:t>
      </w:r>
    </w:p>
  </w:footnote>
  <w:footnote w:id="422">
    <w:p w14:paraId="4FCD847B" w14:textId="77777777" w:rsidR="00DC6AA6" w:rsidRDefault="000663F3" w:rsidP="00230826">
      <w:pPr>
        <w:pStyle w:val="FootnoteParreference"/>
      </w:pPr>
      <w:r>
        <w:rPr>
          <w:rStyle w:val="FootnoteReference"/>
        </w:rPr>
        <w:footnoteRef/>
      </w:r>
      <w:r>
        <w:tab/>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17</w:t>
      </w:r>
      <w:r>
        <w:t xml:space="preserve">. </w:t>
      </w:r>
    </w:p>
  </w:footnote>
  <w:footnote w:id="423">
    <w:p w14:paraId="1A603209" w14:textId="77777777" w:rsidR="00DC6AA6" w:rsidRDefault="000663F3" w:rsidP="00230826">
      <w:pPr>
        <w:pStyle w:val="FootnoteParreference"/>
      </w:pPr>
      <w:r>
        <w:rPr>
          <w:rStyle w:val="FootnoteReference"/>
        </w:rPr>
        <w:footnoteRef/>
      </w:r>
      <w:r>
        <w:tab/>
      </w:r>
      <w:r w:rsidRPr="00627ED1">
        <w:rPr>
          <w:rStyle w:val="referenceauthor"/>
          <w:highlight w:val="cyan"/>
        </w:rPr>
        <w:t>Shoghi Effendi</w:t>
      </w:r>
      <w:r>
        <w:t xml:space="preserve">, in </w:t>
      </w:r>
      <w:r w:rsidRPr="00627ED1">
        <w:rPr>
          <w:rStyle w:val="BookTitle"/>
        </w:rPr>
        <w:t>The Dawn-Breakers</w:t>
      </w:r>
      <w:r>
        <w:t xml:space="preserve">, </w:t>
      </w:r>
      <w:r w:rsidRPr="00627ED1">
        <w:rPr>
          <w:rStyle w:val="referencescope"/>
        </w:rPr>
        <w:t>p. 667</w:t>
      </w:r>
      <w:r>
        <w:t xml:space="preserve">. </w:t>
      </w:r>
    </w:p>
  </w:footnote>
  <w:footnote w:id="424">
    <w:p w14:paraId="776C4474" w14:textId="77777777" w:rsidR="00DC6AA6" w:rsidRDefault="000663F3" w:rsidP="00230826">
      <w:pPr>
        <w:pStyle w:val="FootnoteParreference"/>
      </w:pPr>
      <w:r>
        <w:rPr>
          <w:rStyle w:val="FootnoteReference"/>
        </w:rPr>
        <w:footnoteRef/>
      </w:r>
      <w:r>
        <w:tab/>
      </w:r>
      <w:r w:rsidRPr="00627ED1">
        <w:rPr>
          <w:rStyle w:val="BookTitle"/>
        </w:rPr>
        <w:t>An Early Pilgrimage</w:t>
      </w:r>
      <w:r>
        <w:t xml:space="preserve">, </w:t>
      </w:r>
      <w:r w:rsidRPr="00627ED1">
        <w:rPr>
          <w:rStyle w:val="referencescope"/>
        </w:rPr>
        <w:t>pp. 12-13</w:t>
      </w:r>
      <w:r>
        <w:t xml:space="preserve">. </w:t>
      </w:r>
    </w:p>
  </w:footnote>
  <w:footnote w:id="425">
    <w:p w14:paraId="0F8B1765" w14:textId="77777777" w:rsidR="00DC6AA6" w:rsidRDefault="000663F3" w:rsidP="00230826">
      <w:pPr>
        <w:pStyle w:val="FootnoteText"/>
      </w:pPr>
      <w:r>
        <w:rPr>
          <w:rStyle w:val="FootnoteReference"/>
        </w:rPr>
        <w:footnoteRef/>
      </w:r>
      <w:r>
        <w:tab/>
        <w:t>[1 In Haifa.]</w:t>
      </w:r>
    </w:p>
  </w:footnote>
  <w:footnote w:id="426">
    <w:p w14:paraId="660D3DE7" w14:textId="77777777" w:rsidR="00DC6AA6" w:rsidRDefault="000663F3" w:rsidP="00230826">
      <w:pPr>
        <w:pStyle w:val="FootnoteParreference"/>
      </w:pPr>
      <w:r>
        <w:rPr>
          <w:rStyle w:val="FootnoteReference"/>
        </w:rPr>
        <w:footnoteRef/>
      </w:r>
      <w:r>
        <w:tab/>
        <w:t xml:space="preserve">Quoted by </w:t>
      </w:r>
      <w:r w:rsidRPr="00627ED1">
        <w:rPr>
          <w:rStyle w:val="referenceauthor"/>
        </w:rPr>
        <w:t>Blomfield</w:t>
      </w:r>
      <w:r>
        <w:t xml:space="preserve">, </w:t>
      </w:r>
      <w:r w:rsidRPr="00627ED1">
        <w:rPr>
          <w:rStyle w:val="BookTitle"/>
        </w:rPr>
        <w:t>Chosen Highway</w:t>
      </w:r>
      <w:r>
        <w:t xml:space="preserve">, </w:t>
      </w:r>
      <w:r w:rsidRPr="00627ED1">
        <w:rPr>
          <w:rStyle w:val="referencescope"/>
        </w:rPr>
        <w:t>pp. 235-6</w:t>
      </w:r>
      <w:r>
        <w:t xml:space="preserve">. </w:t>
      </w:r>
    </w:p>
  </w:footnote>
  <w:footnote w:id="427">
    <w:p w14:paraId="250CBA4F" w14:textId="77777777" w:rsidR="00DC6AA6" w:rsidRDefault="000663F3" w:rsidP="00230826">
      <w:pPr>
        <w:pStyle w:val="FootnoteParreference"/>
      </w:pPr>
      <w:r>
        <w:rPr>
          <w:rStyle w:val="FootnoteReference"/>
        </w:rPr>
        <w:footnoteRef/>
      </w:r>
      <w:r>
        <w:tab/>
      </w:r>
      <w:r w:rsidRPr="00627ED1">
        <w:rPr>
          <w:rStyle w:val="referenceauthor"/>
          <w:highlight w:val="cyan"/>
        </w:rPr>
        <w:t>Balyuzi</w:t>
      </w:r>
      <w:r>
        <w:t xml:space="preserve">, </w:t>
      </w:r>
      <w:r w:rsidRPr="00627ED1">
        <w:rPr>
          <w:highlight w:val="yellow"/>
        </w:rPr>
        <w:t>ʿ</w:t>
      </w:r>
      <w:r w:rsidRPr="00627ED1">
        <w:rPr>
          <w:rStyle w:val="BookTitle"/>
          <w:highlight w:val="yellow"/>
        </w:rPr>
        <w:t>Abdu</w:t>
      </w:r>
      <w:r w:rsidRPr="000C7039">
        <w:rPr>
          <w:rStyle w:val="BookTitle"/>
          <w:highlight w:val="yellow"/>
        </w:rPr>
        <w:t>’</w:t>
      </w:r>
      <w:r w:rsidRPr="00627ED1">
        <w:rPr>
          <w:rStyle w:val="BookTitle"/>
          <w:highlight w:val="yellow"/>
        </w:rPr>
        <w:t>l-Bah</w:t>
      </w:r>
      <w:r w:rsidRPr="000C7039">
        <w:rPr>
          <w:rStyle w:val="BookTitle"/>
          <w:highlight w:val="yellow"/>
        </w:rPr>
        <w:t>á</w:t>
      </w:r>
      <w:r>
        <w:t xml:space="preserve">, </w:t>
      </w:r>
      <w:r w:rsidRPr="00627ED1">
        <w:rPr>
          <w:rStyle w:val="referencescope"/>
        </w:rPr>
        <w:t>pp. 271-2</w:t>
      </w:r>
      <w:r>
        <w:t xml:space="preserve">. </w:t>
      </w:r>
    </w:p>
  </w:footnote>
  <w:footnote w:id="428">
    <w:p w14:paraId="7454380C" w14:textId="77777777" w:rsidR="00DC6AA6" w:rsidRDefault="000663F3" w:rsidP="00230826">
      <w:pPr>
        <w:pStyle w:val="FootnoteParreference"/>
      </w:pPr>
      <w:r>
        <w:rPr>
          <w:rStyle w:val="FootnoteReference"/>
        </w:rPr>
        <w:footnoteRef/>
      </w:r>
      <w:r>
        <w:tab/>
        <w:t xml:space="preserve">Quoted by </w:t>
      </w:r>
      <w:r w:rsidRPr="00627ED1">
        <w:rPr>
          <w:rStyle w:val="referenceauthor"/>
        </w:rPr>
        <w:t>Browne</w:t>
      </w:r>
      <w:r>
        <w:t xml:space="preserve">, </w:t>
      </w:r>
      <w:r w:rsidRPr="00627ED1">
        <w:rPr>
          <w:rStyle w:val="BookTitle"/>
        </w:rPr>
        <w:t>Materials</w:t>
      </w:r>
      <w:r>
        <w:t xml:space="preserve">, </w:t>
      </w:r>
      <w:r w:rsidRPr="00627ED1">
        <w:rPr>
          <w:rStyle w:val="referencescope"/>
        </w:rPr>
        <w:t>p. 171</w:t>
      </w:r>
      <w:r>
        <w:t xml:space="preserve">. </w:t>
      </w:r>
    </w:p>
  </w:footnote>
  <w:footnote w:id="429">
    <w:p w14:paraId="5DF70BE9" w14:textId="77777777" w:rsidR="00DC6AA6" w:rsidRDefault="000663F3" w:rsidP="00230826">
      <w:pPr>
        <w:pStyle w:val="FootnoteText"/>
      </w:pPr>
      <w:r>
        <w:rPr>
          <w:rStyle w:val="FootnoteReference"/>
        </w:rPr>
        <w:footnoteRef/>
      </w:r>
      <w:r>
        <w:tab/>
        <w:t>[1 A series of fourteen Tablets addressed to American believers, which constitute a charter for the teaching work throughout the world.]</w:t>
      </w:r>
    </w:p>
  </w:footnote>
  <w:footnote w:id="430">
    <w:p w14:paraId="6990C4AE"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295</w:t>
      </w:r>
      <w:r>
        <w:t xml:space="preserve">. </w:t>
      </w:r>
    </w:p>
  </w:footnote>
  <w:footnote w:id="431">
    <w:p w14:paraId="71D63BA6" w14:textId="77777777" w:rsidR="00DC6AA6" w:rsidRDefault="000663F3" w:rsidP="00230826">
      <w:pPr>
        <w:pStyle w:val="FootnoteText"/>
      </w:pPr>
      <w:r>
        <w:rPr>
          <w:rStyle w:val="FootnoteReference"/>
        </w:rPr>
        <w:footnoteRef/>
      </w:r>
      <w:r>
        <w:tab/>
        <w:t xml:space="preserve">[1 </w:t>
      </w:r>
      <w:r w:rsidRPr="00627ED1">
        <w:rPr>
          <w:rStyle w:val="BookTitle"/>
          <w:highlight w:val="yellow"/>
        </w:rPr>
        <w:t>Qur</w:t>
      </w:r>
      <w:r w:rsidRPr="000C7039">
        <w:rPr>
          <w:rStyle w:val="BookTitle"/>
          <w:highlight w:val="yellow"/>
        </w:rPr>
        <w:t>’á</w:t>
      </w:r>
      <w:r w:rsidRPr="00627ED1">
        <w:rPr>
          <w:rStyle w:val="BookTitle"/>
          <w:highlight w:val="yellow"/>
        </w:rPr>
        <w:t>n</w:t>
      </w:r>
      <w:r>
        <w:t xml:space="preserve"> </w:t>
      </w:r>
      <w:r w:rsidRPr="00627ED1">
        <w:rPr>
          <w:rStyle w:val="referencescopeuniversal"/>
        </w:rPr>
        <w:t>26:31</w:t>
      </w:r>
      <w:r>
        <w:t xml:space="preserve">; </w:t>
      </w:r>
      <w:r w:rsidRPr="00627ED1">
        <w:rPr>
          <w:rStyle w:val="referencescopeuniversal"/>
        </w:rPr>
        <w:t>26:44</w:t>
      </w:r>
      <w:r>
        <w:t>; the reference is to Moses’s rod, and the enchanters.]</w:t>
      </w:r>
    </w:p>
  </w:footnote>
  <w:footnote w:id="432">
    <w:p w14:paraId="42BB337C" w14:textId="77777777" w:rsidR="00DC6AA6" w:rsidRDefault="000663F3" w:rsidP="00230826">
      <w:pPr>
        <w:pStyle w:val="FootnoteText"/>
      </w:pPr>
      <w:r>
        <w:rPr>
          <w:rStyle w:val="FootnoteReference"/>
        </w:rPr>
        <w:footnoteRef/>
      </w:r>
      <w:r>
        <w:tab/>
      </w:r>
      <w:r w:rsidRPr="00627ED1">
        <w:rPr>
          <w:rStyle w:val="BookTitle"/>
        </w:rPr>
        <w:t xml:space="preserve">Selections from the Writings of </w:t>
      </w:r>
      <w:r w:rsidRPr="00627ED1">
        <w:rPr>
          <w:rStyle w:val="BookTitle"/>
          <w:highlight w:val="yellow"/>
        </w:rPr>
        <w:t>ʿAbdu</w:t>
      </w:r>
      <w:r w:rsidRPr="000C7039">
        <w:rPr>
          <w:rStyle w:val="BookTitle"/>
          <w:highlight w:val="yellow"/>
        </w:rPr>
        <w:t>’</w:t>
      </w:r>
      <w:r w:rsidRPr="00627ED1">
        <w:rPr>
          <w:rStyle w:val="BookTitle"/>
          <w:highlight w:val="yellow"/>
        </w:rPr>
        <w:t>l-Bah</w:t>
      </w:r>
      <w:r w:rsidRPr="000C7039">
        <w:rPr>
          <w:rStyle w:val="BookTitle"/>
          <w:highlight w:val="yellow"/>
        </w:rPr>
        <w:t>á</w:t>
      </w:r>
      <w:r>
        <w:t xml:space="preserve">, </w:t>
      </w:r>
      <w:r w:rsidRPr="00627ED1">
        <w:rPr>
          <w:rStyle w:val="referencescope"/>
        </w:rPr>
        <w:t>pp. 258-9</w:t>
      </w:r>
      <w:r>
        <w:t xml:space="preserve">. </w:t>
      </w:r>
    </w:p>
  </w:footnote>
  <w:footnote w:id="433">
    <w:p w14:paraId="22B2F058" w14:textId="77777777" w:rsidR="00DC6AA6" w:rsidRDefault="000663F3" w:rsidP="00230826">
      <w:pPr>
        <w:pStyle w:val="FootnoteText"/>
      </w:pPr>
      <w:r>
        <w:rPr>
          <w:rStyle w:val="FootnoteReference"/>
        </w:rPr>
        <w:footnoteRef/>
      </w:r>
      <w:r>
        <w:tab/>
        <w:t xml:space="preserve">ibid. </w:t>
      </w:r>
      <w:r w:rsidRPr="00627ED1">
        <w:rPr>
          <w:rStyle w:val="referencescope"/>
        </w:rPr>
        <w:t>p. 212</w:t>
      </w:r>
      <w:r>
        <w:t xml:space="preserve">. </w:t>
      </w:r>
    </w:p>
  </w:footnote>
  <w:footnote w:id="434">
    <w:p w14:paraId="45BB20B5" w14:textId="77777777" w:rsidR="00DC6AA6" w:rsidRDefault="000663F3" w:rsidP="00230826">
      <w:pPr>
        <w:pStyle w:val="FootnoteText"/>
      </w:pPr>
      <w:r>
        <w:rPr>
          <w:rStyle w:val="FootnoteReference"/>
        </w:rPr>
        <w:footnoteRef/>
      </w:r>
      <w:r>
        <w:tab/>
      </w:r>
      <w:r w:rsidRPr="00627ED1">
        <w:rPr>
          <w:rStyle w:val="BookTitle"/>
        </w:rPr>
        <w:t>God Passes By</w:t>
      </w:r>
      <w:r>
        <w:t xml:space="preserve">, </w:t>
      </w:r>
      <w:r w:rsidRPr="00627ED1">
        <w:rPr>
          <w:rStyle w:val="referencescope"/>
        </w:rPr>
        <w:t>pp. 319-20</w:t>
      </w:r>
      <w:r w:rsidRPr="00480F0A">
        <w:t xml:space="preserve">. </w:t>
      </w:r>
      <w:r>
        <w:t xml:space="preserve"> </w:t>
      </w:r>
    </w:p>
  </w:footnote>
  <w:footnote w:id="435">
    <w:p w14:paraId="36E29732"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 167</w:t>
      </w:r>
      <w:r>
        <w:t>.]</w:t>
      </w:r>
    </w:p>
  </w:footnote>
  <w:footnote w:id="436">
    <w:p w14:paraId="2DCF3208"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R</w:t>
      </w:r>
      <w:r w:rsidRPr="005F64C5">
        <w:rPr>
          <w:rStyle w:val="referenceauthor"/>
          <w:highlight w:val="cyan"/>
        </w:rPr>
        <w:t>úḥí</w:t>
      </w:r>
      <w:r w:rsidRPr="00627ED1">
        <w:rPr>
          <w:rStyle w:val="referenceauthor"/>
          <w:highlight w:val="cyan"/>
        </w:rPr>
        <w:t>yyih Rabbani</w:t>
      </w:r>
      <w:r>
        <w:t xml:space="preserve">, </w:t>
      </w:r>
      <w:r w:rsidRPr="00627ED1">
        <w:rPr>
          <w:rStyle w:val="BookTitle"/>
        </w:rPr>
        <w:t>Priceless Pearl</w:t>
      </w:r>
      <w:r>
        <w:t xml:space="preserve">, </w:t>
      </w:r>
      <w:r w:rsidRPr="00627ED1">
        <w:rPr>
          <w:rStyle w:val="referencescope"/>
        </w:rPr>
        <w:t>p. 49</w:t>
      </w:r>
      <w:r>
        <w:t xml:space="preserve">. </w:t>
      </w:r>
    </w:p>
  </w:footnote>
  <w:footnote w:id="437">
    <w:p w14:paraId="00BF20B8" w14:textId="77777777" w:rsidR="00DC6AA6" w:rsidRDefault="000663F3" w:rsidP="00230826">
      <w:pPr>
        <w:pStyle w:val="FootnoteParreference"/>
      </w:pPr>
      <w:r>
        <w:rPr>
          <w:rStyle w:val="FootnoteReference"/>
        </w:rPr>
        <w:footnoteRef/>
      </w:r>
      <w:r>
        <w:tab/>
      </w:r>
      <w:r w:rsidRPr="00627ED1">
        <w:rPr>
          <w:rStyle w:val="BookTitle"/>
        </w:rPr>
        <w:t>Will and Testament</w:t>
      </w:r>
      <w:r>
        <w:t xml:space="preserve">, see </w:t>
      </w:r>
      <w:r w:rsidRPr="00627ED1">
        <w:rPr>
          <w:rStyle w:val="referencescope"/>
        </w:rPr>
        <w:t>Appendix 1</w:t>
      </w:r>
      <w:r>
        <w:t xml:space="preserve">. </w:t>
      </w:r>
    </w:p>
  </w:footnote>
  <w:footnote w:id="438">
    <w:p w14:paraId="3F56F515" w14:textId="77777777" w:rsidR="00DC6AA6" w:rsidRDefault="000663F3" w:rsidP="00230826">
      <w:pPr>
        <w:pStyle w:val="FootnoteParreference"/>
      </w:pPr>
      <w:r>
        <w:rPr>
          <w:rStyle w:val="FootnoteReference"/>
        </w:rPr>
        <w:footnoteRef/>
      </w:r>
      <w:r>
        <w:tab/>
      </w:r>
      <w:r w:rsidRPr="00627ED1">
        <w:rPr>
          <w:rStyle w:val="referencetitleperiodical"/>
        </w:rPr>
        <w:t>Star of the West</w:t>
      </w:r>
      <w:r>
        <w:t xml:space="preserve">, </w:t>
      </w:r>
      <w:r w:rsidRPr="00627ED1">
        <w:rPr>
          <w:rStyle w:val="referenceissue"/>
        </w:rPr>
        <w:t>vol. Xll</w:t>
      </w:r>
      <w:r>
        <w:t xml:space="preserve">, </w:t>
      </w:r>
      <w:r w:rsidRPr="00627ED1">
        <w:rPr>
          <w:rStyle w:val="referencescope"/>
        </w:rPr>
        <w:t>p. 233</w:t>
      </w:r>
      <w:r>
        <w:t xml:space="preserve">. </w:t>
      </w:r>
    </w:p>
  </w:footnote>
  <w:footnote w:id="439">
    <w:p w14:paraId="0604EFFD"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99</w:t>
      </w:r>
      <w:r w:rsidR="00DC6AA6" w:rsidRPr="00230826">
        <w:t xml:space="preserve">, </w:t>
      </w:r>
      <w:r w:rsidR="00DC6AA6" w:rsidRPr="00230826">
        <w:rPr>
          <w:rStyle w:val="referencethistext"/>
        </w:rPr>
        <w:t>158</w:t>
      </w:r>
      <w:r>
        <w:t>.]</w:t>
      </w:r>
    </w:p>
  </w:footnote>
  <w:footnote w:id="440">
    <w:p w14:paraId="0677752F" w14:textId="77777777" w:rsidR="000663F3" w:rsidRDefault="000663F3" w:rsidP="00F227DE">
      <w:pPr>
        <w:pStyle w:val="FootnoteParunchecked"/>
      </w:pPr>
      <w:r>
        <w:rPr>
          <w:rStyle w:val="FootnoteReference"/>
        </w:rPr>
        <w:footnoteRef/>
      </w:r>
      <w:r>
        <w:tab/>
        <w:t xml:space="preserve">[1 The functions of the Hands of the Cause, as defined in the Will and Testament of </w:t>
      </w:r>
      <w:r w:rsidRPr="00627ED1">
        <w:rPr>
          <w:highlight w:val="yellow"/>
        </w:rPr>
        <w:t>ʿ</w:t>
      </w:r>
      <w:r w:rsidRPr="000C7039">
        <w:rPr>
          <w:highlight w:val="yellow"/>
        </w:rPr>
        <w:t>Abdu’l-Bahá</w:t>
      </w:r>
      <w:r>
        <w:t xml:space="preserve">, are mainly the protection and propagation of the Faith. Those now living were appointed by the Guardian, </w:t>
      </w:r>
      <w:r w:rsidRPr="000C7039">
        <w:rPr>
          <w:highlight w:val="cyan"/>
        </w:rPr>
        <w:t>Shoghi Effendi</w:t>
      </w:r>
      <w:r>
        <w:t>.]</w:t>
      </w:r>
    </w:p>
  </w:footnote>
  <w:footnote w:id="441">
    <w:p w14:paraId="2FD74F5C" w14:textId="77777777" w:rsidR="00DC6AA6" w:rsidRDefault="000663F3" w:rsidP="00230826">
      <w:pPr>
        <w:pStyle w:val="FootnoteParreference"/>
      </w:pPr>
      <w:r>
        <w:rPr>
          <w:rStyle w:val="FootnoteReference"/>
        </w:rPr>
        <w:footnoteRef/>
      </w:r>
      <w:r>
        <w:tab/>
      </w:r>
      <w:r w:rsidRPr="00627ED1">
        <w:rPr>
          <w:rStyle w:val="BookTitle"/>
        </w:rPr>
        <w:t xml:space="preserve">Selections from the Writings of </w:t>
      </w:r>
      <w:r w:rsidRPr="00627ED1">
        <w:rPr>
          <w:rStyle w:val="BookTitle"/>
          <w:highlight w:val="yellow"/>
        </w:rPr>
        <w:t>ʿAbdu</w:t>
      </w:r>
      <w:r w:rsidRPr="000C7039">
        <w:rPr>
          <w:rStyle w:val="BookTitle"/>
          <w:highlight w:val="yellow"/>
        </w:rPr>
        <w:t>’</w:t>
      </w:r>
      <w:r w:rsidRPr="00627ED1">
        <w:rPr>
          <w:rStyle w:val="BookTitle"/>
          <w:highlight w:val="yellow"/>
        </w:rPr>
        <w:t>l-Bah</w:t>
      </w:r>
      <w:r w:rsidRPr="000C7039">
        <w:rPr>
          <w:rStyle w:val="BookTitle"/>
          <w:highlight w:val="yellow"/>
        </w:rPr>
        <w:t>á</w:t>
      </w:r>
      <w:r>
        <w:t xml:space="preserve">, </w:t>
      </w:r>
      <w:r w:rsidRPr="00627ED1">
        <w:rPr>
          <w:rStyle w:val="referencescope"/>
        </w:rPr>
        <w:t>pp. 210-11</w:t>
      </w:r>
      <w:r>
        <w:t xml:space="preserve">. </w:t>
      </w:r>
    </w:p>
  </w:footnote>
  <w:footnote w:id="442">
    <w:p w14:paraId="720C5A9B" w14:textId="77777777" w:rsidR="00DC6AA6" w:rsidRDefault="000663F3" w:rsidP="00230826">
      <w:pPr>
        <w:pStyle w:val="FootnoteText"/>
      </w:pPr>
      <w:r>
        <w:rPr>
          <w:rStyle w:val="FootnoteReference"/>
        </w:rPr>
        <w:footnoteRef/>
      </w:r>
      <w:r>
        <w:tab/>
        <w:t xml:space="preserve">[1 A city in Persia where some notorious </w:t>
      </w:r>
      <w:r w:rsidRPr="000C7039">
        <w:rPr>
          <w:highlight w:val="yellow"/>
        </w:rPr>
        <w:t>Azalís</w:t>
      </w:r>
      <w:r>
        <w:t xml:space="preserve"> (followers of </w:t>
      </w:r>
      <w:r w:rsidRPr="000C7039">
        <w:rPr>
          <w:highlight w:val="yellow"/>
        </w:rPr>
        <w:t>Mírzá</w:t>
      </w:r>
      <w:r w:rsidRPr="00627ED1">
        <w:rPr>
          <w:highlight w:val="yellow"/>
        </w:rPr>
        <w:t xml:space="preserve"> Ya</w:t>
      </w:r>
      <w:r w:rsidRPr="000C7039">
        <w:rPr>
          <w:highlight w:val="yellow"/>
        </w:rPr>
        <w:t>ḥ</w:t>
      </w:r>
      <w:r w:rsidRPr="00627ED1">
        <w:rPr>
          <w:highlight w:val="yellow"/>
        </w:rPr>
        <w:t>y</w:t>
      </w:r>
      <w:r w:rsidRPr="000C7039">
        <w:rPr>
          <w:highlight w:val="yellow"/>
        </w:rPr>
        <w:t>á</w:t>
      </w:r>
      <w:r>
        <w:t>) were living.]</w:t>
      </w:r>
    </w:p>
  </w:footnote>
  <w:footnote w:id="443">
    <w:p w14:paraId="5EFCD282"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pp. 357-8</w:t>
      </w:r>
      <w:r>
        <w:t xml:space="preserve">. </w:t>
      </w:r>
    </w:p>
  </w:footnote>
  <w:footnote w:id="444">
    <w:p w14:paraId="2424BC24" w14:textId="77777777" w:rsidR="00DC6AA6" w:rsidRDefault="000663F3" w:rsidP="00230826">
      <w:pPr>
        <w:pStyle w:val="FootnoteParreference"/>
      </w:pPr>
      <w:r>
        <w:rPr>
          <w:rStyle w:val="FootnoteReference"/>
        </w:rPr>
        <w:footnoteRef/>
      </w:r>
      <w:r>
        <w:tab/>
      </w:r>
      <w:r w:rsidRPr="00627ED1">
        <w:rPr>
          <w:rStyle w:val="BookTitle"/>
        </w:rPr>
        <w:t>Will and Testament</w:t>
      </w:r>
      <w:r>
        <w:t xml:space="preserve">, see Appendix 1. </w:t>
      </w:r>
    </w:p>
  </w:footnote>
  <w:footnote w:id="445">
    <w:p w14:paraId="30526EAC" w14:textId="77777777" w:rsidR="00DC6AA6" w:rsidRDefault="000663F3" w:rsidP="00230826">
      <w:pPr>
        <w:pStyle w:val="FootnoteParreference"/>
      </w:pPr>
      <w:r>
        <w:rPr>
          <w:rStyle w:val="FootnoteReference"/>
        </w:rPr>
        <w:footnoteRef/>
      </w:r>
      <w:r>
        <w:tab/>
        <w:t xml:space="preserve">ibid. </w:t>
      </w:r>
    </w:p>
  </w:footnote>
  <w:footnote w:id="446">
    <w:p w14:paraId="656C7BCC" w14:textId="77777777" w:rsidR="00DC6AA6" w:rsidRDefault="000663F3" w:rsidP="00230826">
      <w:pPr>
        <w:pStyle w:val="FootnoteParreference"/>
      </w:pPr>
      <w:r>
        <w:rPr>
          <w:rStyle w:val="FootnoteReference"/>
        </w:rPr>
        <w:footnoteRef/>
      </w:r>
      <w:r>
        <w:tab/>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100</w:t>
      </w:r>
      <w:r>
        <w:t xml:space="preserve">. </w:t>
      </w:r>
    </w:p>
  </w:footnote>
  <w:footnote w:id="447">
    <w:p w14:paraId="0DD62D9C" w14:textId="77777777" w:rsidR="00DC6AA6" w:rsidRDefault="000663F3" w:rsidP="00230826">
      <w:pPr>
        <w:pStyle w:val="FootnoteParreference"/>
      </w:pPr>
      <w:r>
        <w:rPr>
          <w:rStyle w:val="FootnoteReference"/>
        </w:rPr>
        <w:footnoteRef/>
      </w:r>
      <w:r>
        <w:tab/>
      </w:r>
      <w:r w:rsidRPr="00627ED1">
        <w:rPr>
          <w:rStyle w:val="BookTitle"/>
        </w:rPr>
        <w:t xml:space="preserve">Hidden Words, </w:t>
      </w:r>
      <w:r w:rsidRPr="00627ED1">
        <w:rPr>
          <w:rStyle w:val="BookTitle"/>
          <w:highlight w:val="lightGray"/>
        </w:rPr>
        <w:t>Arabic</w:t>
      </w:r>
      <w:r>
        <w:t xml:space="preserve"> </w:t>
      </w:r>
      <w:r w:rsidRPr="00627ED1">
        <w:rPr>
          <w:rStyle w:val="referencescopeuniversal"/>
        </w:rPr>
        <w:t>no. 59</w:t>
      </w:r>
      <w:r>
        <w:t xml:space="preserve">. </w:t>
      </w:r>
    </w:p>
  </w:footnote>
  <w:footnote w:id="448">
    <w:p w14:paraId="6CA06DBF" w14:textId="77777777" w:rsidR="00DC6AA6" w:rsidRDefault="000663F3" w:rsidP="00230826">
      <w:pPr>
        <w:pStyle w:val="FootnoteParreference"/>
      </w:pPr>
      <w:r>
        <w:rPr>
          <w:rStyle w:val="FootnoteReference"/>
        </w:rPr>
        <w:footnoteRef/>
      </w:r>
      <w:r>
        <w:tab/>
        <w:t xml:space="preserve">ibid. </w:t>
      </w:r>
      <w:r w:rsidRPr="00627ED1">
        <w:rPr>
          <w:rStyle w:val="referencescopeuniversal"/>
        </w:rPr>
        <w:t>Persian no. 27</w:t>
      </w:r>
      <w:r>
        <w:t xml:space="preserve">. </w:t>
      </w:r>
    </w:p>
  </w:footnote>
  <w:footnote w:id="449">
    <w:p w14:paraId="619F1B71" w14:textId="77777777" w:rsidR="00DC6AA6" w:rsidRDefault="000663F3" w:rsidP="00230826">
      <w:pPr>
        <w:pStyle w:val="FootnoteParreference"/>
      </w:pPr>
      <w:r>
        <w:rPr>
          <w:rStyle w:val="FootnoteReference"/>
        </w:rPr>
        <w:footnoteRef/>
      </w:r>
      <w:r>
        <w:tab/>
        <w:t xml:space="preserve">ibid. </w:t>
      </w:r>
      <w:r w:rsidRPr="00627ED1">
        <w:rPr>
          <w:rStyle w:val="referencescopeuniversal"/>
        </w:rPr>
        <w:t>Persian no. 26</w:t>
      </w:r>
      <w:r>
        <w:t xml:space="preserve">. </w:t>
      </w:r>
    </w:p>
  </w:footnote>
  <w:footnote w:id="450">
    <w:p w14:paraId="2FEC9CFC" w14:textId="77777777" w:rsidR="00DC6AA6" w:rsidRDefault="000663F3" w:rsidP="00230826">
      <w:pPr>
        <w:pStyle w:val="FootnoteParreference"/>
      </w:pPr>
      <w:r>
        <w:rPr>
          <w:rStyle w:val="FootnoteReference"/>
        </w:rPr>
        <w:footnoteRef/>
      </w:r>
      <w:r>
        <w:tab/>
        <w:t xml:space="preserve">ibid. </w:t>
      </w:r>
      <w:r w:rsidRPr="00627ED1">
        <w:rPr>
          <w:rStyle w:val="referencescopeuniversal"/>
        </w:rPr>
        <w:t>Persian no. 11</w:t>
      </w:r>
      <w:r>
        <w:t xml:space="preserve">. </w:t>
      </w:r>
    </w:p>
  </w:footnote>
  <w:footnote w:id="451">
    <w:p w14:paraId="234F4EB5" w14:textId="77777777" w:rsidR="00DC6AA6" w:rsidRDefault="000663F3" w:rsidP="00230826">
      <w:pPr>
        <w:pStyle w:val="FootnoteParreference"/>
      </w:pPr>
      <w:r>
        <w:rPr>
          <w:rStyle w:val="FootnoteReference"/>
        </w:rPr>
        <w:footnoteRef/>
      </w:r>
      <w:r>
        <w:tab/>
      </w:r>
      <w:r w:rsidRPr="00627ED1">
        <w:rPr>
          <w:rStyle w:val="referencetitleopus"/>
        </w:rPr>
        <w:t>Short Obligatory Prayer</w:t>
      </w:r>
      <w:r>
        <w:t xml:space="preserve">, in most </w:t>
      </w:r>
      <w:r w:rsidRPr="000C7039">
        <w:rPr>
          <w:highlight w:val="yellow"/>
        </w:rPr>
        <w:t>Bahá’í</w:t>
      </w:r>
      <w:r>
        <w:t xml:space="preserve"> prayer books. </w:t>
      </w:r>
    </w:p>
  </w:footnote>
  <w:footnote w:id="452">
    <w:p w14:paraId="348B4375" w14:textId="77777777" w:rsidR="000663F3" w:rsidRDefault="000663F3">
      <w:pPr>
        <w:pStyle w:val="FootnoteParunchecked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The Promised Day Is Come</w:t>
      </w:r>
      <w:r>
        <w:t xml:space="preserve">, </w:t>
      </w:r>
      <w:r w:rsidRPr="00627ED1">
        <w:rPr>
          <w:rStyle w:val="referencescope"/>
        </w:rPr>
        <w:t>p. 82</w:t>
      </w:r>
      <w:r>
        <w:t xml:space="preserve">. </w:t>
      </w:r>
      <w:r w:rsidR="00DC6AA6" w:rsidRPr="00230826">
        <w:rPr>
          <w:rStyle w:val="stilltoworkat"/>
        </w:rPr>
        <w:t xml:space="preserve">(wrong page number </w:t>
      </w:r>
      <w:r w:rsidR="00DC6AA6" w:rsidRPr="00230826">
        <w:rPr>
          <w:rStyle w:val="stilltoworkat"/>
          <w:rFonts w:hint="cs"/>
        </w:rPr>
        <w:t>–</w:t>
      </w:r>
      <w:r w:rsidR="00DC6AA6" w:rsidRPr="00230826">
        <w:rPr>
          <w:rStyle w:val="stilltoworkat"/>
        </w:rPr>
        <w:t xml:space="preserve"> it is 80)</w:t>
      </w:r>
      <w:r>
        <w:t xml:space="preserve"> </w:t>
      </w:r>
    </w:p>
  </w:footnote>
  <w:footnote w:id="453">
    <w:p w14:paraId="5DA7A0D7" w14:textId="77777777" w:rsidR="00DC6AA6" w:rsidRDefault="000663F3" w:rsidP="00230826">
      <w:pPr>
        <w:pStyle w:val="FootnoteParreference"/>
      </w:pPr>
      <w:r>
        <w:rPr>
          <w:rStyle w:val="FootnoteReference"/>
        </w:rPr>
        <w:footnoteRef/>
      </w:r>
      <w:r>
        <w:tab/>
      </w:r>
      <w:r w:rsidRPr="00627ED1">
        <w:rPr>
          <w:rStyle w:val="BookTitle"/>
          <w:highlight w:val="yellow"/>
        </w:rPr>
        <w:t>Kit</w:t>
      </w:r>
      <w:r w:rsidRPr="000C7039">
        <w:rPr>
          <w:rStyle w:val="BookTitle"/>
          <w:highlight w:val="yellow"/>
        </w:rPr>
        <w:t>á</w:t>
      </w:r>
      <w:r w:rsidRPr="00627ED1">
        <w:rPr>
          <w:rStyle w:val="BookTitle"/>
          <w:highlight w:val="yellow"/>
        </w:rPr>
        <w:t>b-i-</w:t>
      </w:r>
      <w:r w:rsidRPr="000C7039">
        <w:rPr>
          <w:rStyle w:val="BookTitle"/>
          <w:highlight w:val="yellow"/>
        </w:rPr>
        <w:t>Í</w:t>
      </w:r>
      <w:r w:rsidRPr="00627ED1">
        <w:rPr>
          <w:rStyle w:val="BookTitle"/>
          <w:highlight w:val="yellow"/>
        </w:rPr>
        <w:t>q</w:t>
      </w:r>
      <w:r w:rsidRPr="000C7039">
        <w:rPr>
          <w:rStyle w:val="BookTitle"/>
          <w:highlight w:val="yellow"/>
        </w:rPr>
        <w:t>á</w:t>
      </w:r>
      <w:r w:rsidRPr="00627ED1">
        <w:rPr>
          <w:rStyle w:val="BookTitle"/>
          <w:highlight w:val="yellow"/>
        </w:rPr>
        <w:t>n</w:t>
      </w:r>
      <w:r>
        <w:t xml:space="preserve">, </w:t>
      </w:r>
      <w:r w:rsidRPr="00627ED1">
        <w:rPr>
          <w:rStyle w:val="referencescope"/>
        </w:rPr>
        <w:t>p. 15</w:t>
      </w:r>
      <w:r>
        <w:t xml:space="preserve">. </w:t>
      </w:r>
    </w:p>
  </w:footnote>
  <w:footnote w:id="454">
    <w:p w14:paraId="02D240EF" w14:textId="77777777" w:rsidR="000663F3" w:rsidRDefault="000663F3">
      <w:pPr>
        <w:pStyle w:val="FootnoteParuncheckedreference"/>
      </w:pPr>
      <w:r>
        <w:rPr>
          <w:rStyle w:val="FootnoteReference"/>
        </w:rPr>
        <w:footnoteRef/>
      </w:r>
      <w:r>
        <w:tab/>
        <w:t xml:space="preserve">ibid. </w:t>
      </w:r>
      <w:r w:rsidR="00DC6AA6" w:rsidRPr="00230826">
        <w:rPr>
          <w:rStyle w:val="stilltoworkat"/>
        </w:rPr>
        <w:t>(falsche Seitenangabe)</w:t>
      </w:r>
      <w:r>
        <w:t xml:space="preserve"> </w:t>
      </w:r>
    </w:p>
  </w:footnote>
  <w:footnote w:id="455">
    <w:p w14:paraId="5711C8B8"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11</w:t>
      </w:r>
      <w:r>
        <w:t xml:space="preserve">. </w:t>
      </w:r>
    </w:p>
  </w:footnote>
  <w:footnote w:id="456">
    <w:p w14:paraId="604E2804"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Shoghi Effendi</w:t>
      </w:r>
      <w:r>
        <w:t xml:space="preserve">,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 135</w:t>
      </w:r>
      <w:r>
        <w:t xml:space="preserve">. </w:t>
      </w:r>
    </w:p>
  </w:footnote>
  <w:footnote w:id="457">
    <w:p w14:paraId="316204E2"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pp. 25-6</w:t>
      </w:r>
      <w:r>
        <w:t xml:space="preserve">. </w:t>
      </w:r>
    </w:p>
  </w:footnote>
  <w:footnote w:id="458">
    <w:p w14:paraId="18622D5E" w14:textId="77777777" w:rsidR="00DC6AA6" w:rsidRDefault="000663F3" w:rsidP="00230826">
      <w:pPr>
        <w:pStyle w:val="FootnoteText"/>
      </w:pPr>
      <w:r>
        <w:rPr>
          <w:rStyle w:val="FootnoteReference"/>
        </w:rPr>
        <w:footnoteRef/>
      </w:r>
      <w:r>
        <w:tab/>
        <w:t>[1 See above,</w:t>
      </w:r>
      <w:r w:rsidR="00DC6AA6" w:rsidRPr="00230826">
        <w:t xml:space="preserve"> </w:t>
      </w:r>
      <w:r w:rsidR="00DC6AA6" w:rsidRPr="00230826">
        <w:rPr>
          <w:rStyle w:val="referencethistext"/>
        </w:rPr>
        <w:t>pp. 187</w:t>
      </w:r>
      <w:r>
        <w:rPr>
          <w:rStyle w:val="referencethistext"/>
        </w:rPr>
        <w:t>–</w:t>
      </w:r>
      <w:r w:rsidR="00DC6AA6" w:rsidRPr="00230826">
        <w:rPr>
          <w:rStyle w:val="referencethistext"/>
        </w:rPr>
        <w:t>9</w:t>
      </w:r>
      <w:r>
        <w:t>.]</w:t>
      </w:r>
    </w:p>
  </w:footnote>
  <w:footnote w:id="459">
    <w:p w14:paraId="09732BC5" w14:textId="77777777" w:rsidR="00DC6AA6" w:rsidRDefault="000663F3" w:rsidP="00230826">
      <w:pPr>
        <w:pStyle w:val="FootnoteParreference"/>
      </w:pPr>
      <w:r>
        <w:rPr>
          <w:rStyle w:val="FootnoteReference"/>
        </w:rPr>
        <w:footnoteRef/>
      </w:r>
      <w:r>
        <w:tab/>
      </w:r>
      <w:r w:rsidRPr="000C7039">
        <w:rPr>
          <w:rStyle w:val="BookTitle"/>
          <w:highlight w:val="yellow"/>
        </w:rPr>
        <w:t>áṭ</w:t>
      </w:r>
      <w:r w:rsidRPr="00627ED1">
        <w:rPr>
          <w:rStyle w:val="BookTitle"/>
          <w:highlight w:val="yellow"/>
        </w:rPr>
        <w:t>ir</w:t>
      </w:r>
      <w:r w:rsidRPr="000C7039">
        <w:rPr>
          <w:rStyle w:val="BookTitle"/>
          <w:highlight w:val="yellow"/>
        </w:rPr>
        <w:t>á</w:t>
      </w:r>
      <w:r w:rsidRPr="00627ED1">
        <w:rPr>
          <w:rStyle w:val="BookTitle"/>
          <w:highlight w:val="yellow"/>
        </w:rPr>
        <w:t>t-i-Nuh-S</w:t>
      </w:r>
      <w:r w:rsidRPr="000C7039">
        <w:rPr>
          <w:rStyle w:val="BookTitle"/>
          <w:highlight w:val="yellow"/>
        </w:rPr>
        <w:t>á</w:t>
      </w:r>
      <w:r w:rsidRPr="00627ED1">
        <w:rPr>
          <w:rStyle w:val="BookTitle"/>
          <w:highlight w:val="yellow"/>
        </w:rPr>
        <w:t>lih</w:t>
      </w:r>
      <w:r>
        <w:t xml:space="preserve">, </w:t>
      </w:r>
      <w:r w:rsidRPr="00627ED1">
        <w:rPr>
          <w:rStyle w:val="referencescope"/>
        </w:rPr>
        <w:t>p. 99</w:t>
      </w:r>
      <w:r>
        <w:t xml:space="preserve">. </w:t>
      </w:r>
    </w:p>
  </w:footnote>
  <w:footnote w:id="460">
    <w:p w14:paraId="2262D605" w14:textId="77777777" w:rsidR="00DC6AA6" w:rsidRDefault="000663F3" w:rsidP="00230826">
      <w:pPr>
        <w:pStyle w:val="FootnoteParreference"/>
      </w:pPr>
      <w:r>
        <w:rPr>
          <w:rStyle w:val="FootnoteReference"/>
        </w:rPr>
        <w:footnoteRef/>
      </w:r>
      <w:r>
        <w:tab/>
        <w:t xml:space="preserve">ibid. </w:t>
      </w:r>
      <w:r w:rsidRPr="00627ED1">
        <w:rPr>
          <w:rStyle w:val="referencescope"/>
        </w:rPr>
        <w:t>p. 123</w:t>
      </w:r>
      <w:r>
        <w:t xml:space="preserve">. </w:t>
      </w:r>
    </w:p>
  </w:footnote>
  <w:footnote w:id="461">
    <w:p w14:paraId="44B95329" w14:textId="77777777" w:rsidR="000663F3" w:rsidRDefault="000663F3" w:rsidP="00F227DE">
      <w:pPr>
        <w:pStyle w:val="FootnoteParunchecked"/>
      </w:pPr>
      <w:r>
        <w:rPr>
          <w:rStyle w:val="FootnoteReference"/>
        </w:rPr>
        <w:footnoteRef/>
      </w:r>
      <w:r>
        <w:tab/>
        <w:t xml:space="preserve">[1 See above. </w:t>
      </w:r>
      <w:r w:rsidR="00DC6AA6" w:rsidRPr="00230826">
        <w:rPr>
          <w:rStyle w:val="referencethistext"/>
        </w:rPr>
        <w:t>pp. 156</w:t>
      </w:r>
      <w:r w:rsidR="00DC6AA6" w:rsidRPr="00230826">
        <w:rPr>
          <w:rStyle w:val="referencethistext"/>
          <w:rFonts w:hint="cs"/>
        </w:rPr>
        <w:t>–</w:t>
      </w:r>
      <w:r w:rsidR="00DC6AA6" w:rsidRPr="00230826">
        <w:rPr>
          <w:rStyle w:val="referencethistext"/>
        </w:rPr>
        <w:t>9</w:t>
      </w:r>
      <w:r>
        <w:t>.]</w:t>
      </w:r>
    </w:p>
  </w:footnote>
  <w:footnote w:id="462">
    <w:p w14:paraId="14B82177" w14:textId="77777777" w:rsidR="000663F3" w:rsidRDefault="000663F3" w:rsidP="00F227DE">
      <w:pPr>
        <w:pStyle w:val="FootnoteParunchecked"/>
      </w:pPr>
      <w:r>
        <w:rPr>
          <w:rStyle w:val="FootnoteReference"/>
        </w:rPr>
        <w:footnoteRef/>
      </w:r>
      <w:r>
        <w:tab/>
        <w:t xml:space="preserve">[1 The Message of </w:t>
      </w:r>
      <w:r w:rsidRPr="000C7039">
        <w:rPr>
          <w:highlight w:val="yellow"/>
        </w:rPr>
        <w:t>Bahá’u’lláh</w:t>
      </w:r>
      <w:r>
        <w:t>.]</w:t>
      </w:r>
      <w:r w:rsidR="00DC6AA6" w:rsidRPr="00230826">
        <w:rPr>
          <w:rStyle w:val="stilltoworkat"/>
        </w:rPr>
        <w:t xml:space="preserve"> (A.T. is missing</w:t>
      </w:r>
      <w:r>
        <w:rPr>
          <w:rStyle w:val="stilltoworkat"/>
        </w:rPr>
        <w:t>, this footnote does not appear in the quoted text</w:t>
      </w:r>
      <w:r w:rsidR="00DC6AA6" w:rsidRPr="00230826">
        <w:rPr>
          <w:rStyle w:val="stilltoworkat"/>
        </w:rPr>
        <w:t>)</w:t>
      </w:r>
      <w:r>
        <w:t xml:space="preserve"> </w:t>
      </w:r>
    </w:p>
  </w:footnote>
  <w:footnote w:id="463">
    <w:p w14:paraId="76E89656" w14:textId="77777777" w:rsidR="00DC6AA6" w:rsidRDefault="000663F3" w:rsidP="00230826">
      <w:pPr>
        <w:pStyle w:val="FootnoteParreference"/>
      </w:pPr>
      <w:r>
        <w:rPr>
          <w:rStyle w:val="FootnoteReference"/>
        </w:rPr>
        <w:footnoteRef/>
      </w:r>
      <w:r>
        <w:tab/>
      </w:r>
      <w:r w:rsidRPr="00627ED1">
        <w:rPr>
          <w:rStyle w:val="BookTitle"/>
        </w:rPr>
        <w:t>Tablets</w:t>
      </w:r>
      <w:r>
        <w:t xml:space="preserve">, </w:t>
      </w:r>
      <w:r w:rsidRPr="00627ED1">
        <w:rPr>
          <w:rStyle w:val="referencescope"/>
        </w:rPr>
        <w:t>p. 224</w:t>
      </w:r>
      <w:r>
        <w:t xml:space="preserve">. </w:t>
      </w:r>
    </w:p>
  </w:footnote>
  <w:footnote w:id="464">
    <w:p w14:paraId="53DC65B7"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pp. 314-15</w:t>
      </w:r>
      <w:r>
        <w:t xml:space="preserve">. </w:t>
      </w:r>
    </w:p>
  </w:footnote>
  <w:footnote w:id="465">
    <w:p w14:paraId="4936FCB7" w14:textId="77777777" w:rsidR="00DC6AA6" w:rsidRDefault="000663F3" w:rsidP="00230826">
      <w:pPr>
        <w:pStyle w:val="FootnoteParreference"/>
      </w:pPr>
      <w:r>
        <w:rPr>
          <w:rStyle w:val="FootnoteReference"/>
        </w:rPr>
        <w:footnoteRef/>
      </w:r>
      <w:r>
        <w:tab/>
        <w:t xml:space="preserve">ibid. </w:t>
      </w:r>
      <w:r w:rsidRPr="00627ED1">
        <w:rPr>
          <w:rStyle w:val="referencescope"/>
        </w:rPr>
        <w:t>p. 324</w:t>
      </w:r>
      <w:r>
        <w:t xml:space="preserve">. </w:t>
      </w:r>
    </w:p>
  </w:footnote>
  <w:footnote w:id="466">
    <w:p w14:paraId="5D89CD26" w14:textId="77777777" w:rsidR="00DC6AA6" w:rsidRDefault="000663F3" w:rsidP="00230826">
      <w:pPr>
        <w:pStyle w:val="FootnoteParreference"/>
      </w:pPr>
      <w:r>
        <w:rPr>
          <w:rStyle w:val="FootnoteReference"/>
        </w:rPr>
        <w:footnoteRef/>
      </w:r>
      <w:r>
        <w:tab/>
      </w:r>
      <w:r w:rsidRPr="00627ED1">
        <w:rPr>
          <w:rStyle w:val="referencetitleperiodical"/>
        </w:rPr>
        <w:t>Star of the West</w:t>
      </w:r>
      <w:r>
        <w:t xml:space="preserve">, </w:t>
      </w:r>
      <w:r w:rsidRPr="00627ED1">
        <w:rPr>
          <w:rStyle w:val="referenceissue"/>
        </w:rPr>
        <w:t>2 March 1922</w:t>
      </w:r>
      <w:r>
        <w:t xml:space="preserve">, </w:t>
      </w:r>
      <w:r w:rsidRPr="00627ED1">
        <w:rPr>
          <w:rStyle w:val="referencescope"/>
        </w:rPr>
        <w:t>pp. 294-5</w:t>
      </w:r>
      <w:r>
        <w:t xml:space="preserve">. </w:t>
      </w:r>
    </w:p>
  </w:footnote>
  <w:footnote w:id="467">
    <w:p w14:paraId="0A900E63"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39</w:t>
      </w:r>
      <w:r>
        <w:t xml:space="preserve">. </w:t>
      </w:r>
    </w:p>
  </w:footnote>
  <w:footnote w:id="468">
    <w:p w14:paraId="5384AECD" w14:textId="77777777" w:rsidR="00DC6AA6" w:rsidRDefault="000663F3" w:rsidP="00230826">
      <w:pPr>
        <w:pStyle w:val="FootnoteParreference"/>
      </w:pPr>
      <w:r>
        <w:rPr>
          <w:rStyle w:val="FootnoteReference"/>
        </w:rPr>
        <w:footnoteRef/>
      </w:r>
      <w:r>
        <w:tab/>
      </w:r>
      <w:r w:rsidRPr="00627ED1">
        <w:rPr>
          <w:rStyle w:val="BookTitle"/>
        </w:rPr>
        <w:t>Will and Testament</w:t>
      </w:r>
      <w:r>
        <w:t xml:space="preserve">, see Appendix 1. </w:t>
      </w:r>
    </w:p>
  </w:footnote>
  <w:footnote w:id="469">
    <w:p w14:paraId="2432C936"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ch. 9</w:t>
      </w:r>
      <w:r>
        <w:t>.]</w:t>
      </w:r>
    </w:p>
  </w:footnote>
  <w:footnote w:id="470">
    <w:p w14:paraId="4B5DF52F" w14:textId="77777777" w:rsidR="00DC6AA6" w:rsidRDefault="000663F3" w:rsidP="00230826">
      <w:pPr>
        <w:pStyle w:val="FootnoteText"/>
      </w:pPr>
      <w:r>
        <w:rPr>
          <w:rStyle w:val="FootnoteReference"/>
        </w:rPr>
        <w:footnoteRef/>
      </w:r>
      <w:r>
        <w:tab/>
        <w:t>[1 'Effendi' is a title which is given to people as a term of respect.]</w:t>
      </w:r>
    </w:p>
  </w:footnote>
  <w:footnote w:id="471">
    <w:p w14:paraId="6E93DA5F"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cyan"/>
        </w:rPr>
        <w:t>R</w:t>
      </w:r>
      <w:r w:rsidRPr="005F64C5">
        <w:rPr>
          <w:rStyle w:val="referenceauthor"/>
          <w:highlight w:val="cyan"/>
        </w:rPr>
        <w:t>úḥí</w:t>
      </w:r>
      <w:r w:rsidRPr="00627ED1">
        <w:rPr>
          <w:rStyle w:val="referenceauthor"/>
          <w:highlight w:val="cyan"/>
        </w:rPr>
        <w:t>yyih Rabbani</w:t>
      </w:r>
      <w:r>
        <w:t xml:space="preserve">, </w:t>
      </w:r>
      <w:r w:rsidRPr="00627ED1">
        <w:rPr>
          <w:rStyle w:val="BookTitle"/>
        </w:rPr>
        <w:t>Priceless Pearl</w:t>
      </w:r>
      <w:r>
        <w:t xml:space="preserve">, </w:t>
      </w:r>
      <w:r w:rsidRPr="00627ED1">
        <w:rPr>
          <w:rStyle w:val="referencescope"/>
        </w:rPr>
        <w:t>p. 5</w:t>
      </w:r>
      <w:r>
        <w:t xml:space="preserve">. </w:t>
      </w:r>
    </w:p>
  </w:footnote>
  <w:footnote w:id="472">
    <w:p w14:paraId="392D6799" w14:textId="77777777" w:rsidR="00DC6AA6" w:rsidRDefault="000663F3" w:rsidP="00230826">
      <w:pPr>
        <w:pStyle w:val="FootnoteParreference"/>
      </w:pPr>
      <w:r>
        <w:rPr>
          <w:rStyle w:val="FootnoteReference"/>
        </w:rPr>
        <w:footnoteRef/>
      </w:r>
      <w:r>
        <w:tab/>
        <w:t xml:space="preserve">ibid. </w:t>
      </w:r>
      <w:r w:rsidRPr="00627ED1">
        <w:rPr>
          <w:rStyle w:val="referencescope"/>
        </w:rPr>
        <w:t>pp. 5-6</w:t>
      </w:r>
      <w:r>
        <w:t xml:space="preserve">. </w:t>
      </w:r>
    </w:p>
  </w:footnote>
  <w:footnote w:id="473">
    <w:p w14:paraId="1DEC2071" w14:textId="77777777" w:rsidR="00DC6AA6" w:rsidRDefault="000663F3" w:rsidP="00230826">
      <w:pPr>
        <w:pStyle w:val="FootnoteParreference"/>
      </w:pPr>
      <w:r>
        <w:rPr>
          <w:rStyle w:val="FootnoteReference"/>
        </w:rPr>
        <w:footnoteRef/>
      </w:r>
      <w:r>
        <w:tab/>
        <w:t xml:space="preserve">ibid. </w:t>
      </w:r>
      <w:r w:rsidRPr="00627ED1">
        <w:rPr>
          <w:rStyle w:val="referencescope"/>
        </w:rPr>
        <w:t>p. 1</w:t>
      </w:r>
      <w:r>
        <w:t xml:space="preserve">. </w:t>
      </w:r>
    </w:p>
  </w:footnote>
  <w:footnote w:id="474">
    <w:p w14:paraId="06A549F3" w14:textId="77777777" w:rsidR="00DC6AA6" w:rsidRDefault="000663F3" w:rsidP="00230826">
      <w:pPr>
        <w:pStyle w:val="FootnoteParreference"/>
      </w:pPr>
      <w:r>
        <w:rPr>
          <w:rStyle w:val="FootnoteReference"/>
        </w:rPr>
        <w:footnoteRef/>
      </w:r>
      <w:r>
        <w:tab/>
      </w:r>
      <w:r w:rsidRPr="00627ED1">
        <w:rPr>
          <w:rStyle w:val="stilltoworkat"/>
        </w:rPr>
        <w:t>Isaiah</w:t>
      </w:r>
      <w:r>
        <w:t xml:space="preserve"> </w:t>
      </w:r>
      <w:r w:rsidRPr="00627ED1">
        <w:rPr>
          <w:rStyle w:val="referencescopeuniversal"/>
        </w:rPr>
        <w:t>15:16</w:t>
      </w:r>
      <w:r>
        <w:t xml:space="preserve">. </w:t>
      </w:r>
      <w:r w:rsidR="00DC6AA6" w:rsidRPr="00230826">
        <w:rPr>
          <w:rStyle w:val="stilltoworkat"/>
        </w:rPr>
        <w:t>(wrong source – it is Isaiah 11:6</w:t>
      </w:r>
      <w:r>
        <w:rPr>
          <w:rStyle w:val="stilltoworkat"/>
        </w:rPr>
        <w:t>, Isaiah 15:16 does not exist</w:t>
      </w:r>
      <w:r w:rsidR="00DC6AA6" w:rsidRPr="00230826">
        <w:rPr>
          <w:rStyle w:val="stilltoworkat"/>
        </w:rPr>
        <w:t>)</w:t>
      </w:r>
      <w:r>
        <w:t xml:space="preserve"> </w:t>
      </w:r>
    </w:p>
  </w:footnote>
  <w:footnote w:id="475">
    <w:p w14:paraId="0E1299EA" w14:textId="77777777" w:rsidR="00DC6AA6" w:rsidRDefault="000663F3" w:rsidP="00230826">
      <w:pPr>
        <w:pStyle w:val="FootnoteParreference"/>
      </w:pPr>
      <w:r>
        <w:rPr>
          <w:rStyle w:val="FootnoteReference"/>
        </w:rPr>
        <w:footnoteRef/>
      </w:r>
      <w:r>
        <w:tab/>
        <w:t xml:space="preserve">Quoted in </w:t>
      </w:r>
      <w:r w:rsidRPr="00627ED1">
        <w:rPr>
          <w:rStyle w:val="BookTitle"/>
        </w:rPr>
        <w:t>The Priceless Pearl</w:t>
      </w:r>
      <w:r>
        <w:t xml:space="preserve">, </w:t>
      </w:r>
      <w:r w:rsidRPr="00627ED1">
        <w:rPr>
          <w:rStyle w:val="referencescope"/>
        </w:rPr>
        <w:t>p. 2</w:t>
      </w:r>
      <w:r>
        <w:t xml:space="preserve">. </w:t>
      </w:r>
    </w:p>
  </w:footnote>
  <w:footnote w:id="476">
    <w:p w14:paraId="7AA7670B" w14:textId="77777777" w:rsidR="00DC6AA6" w:rsidRDefault="000663F3" w:rsidP="00230826">
      <w:pPr>
        <w:pStyle w:val="FootnoteParreference"/>
      </w:pPr>
      <w:r>
        <w:rPr>
          <w:rStyle w:val="FootnoteReference"/>
        </w:rPr>
        <w:footnoteRef/>
      </w:r>
      <w:r>
        <w:tab/>
        <w:t xml:space="preserve">ibid. </w:t>
      </w:r>
      <w:r w:rsidRPr="00627ED1">
        <w:rPr>
          <w:rStyle w:val="referencescope"/>
        </w:rPr>
        <w:t>p. 17</w:t>
      </w:r>
      <w:r>
        <w:t xml:space="preserve">. </w:t>
      </w:r>
    </w:p>
  </w:footnote>
  <w:footnote w:id="477">
    <w:p w14:paraId="03290451" w14:textId="77777777" w:rsidR="00DC6AA6" w:rsidRDefault="000663F3" w:rsidP="00230826">
      <w:pPr>
        <w:pStyle w:val="FootnoteParreference"/>
      </w:pPr>
      <w:r>
        <w:rPr>
          <w:rStyle w:val="FootnoteReference"/>
        </w:rPr>
        <w:footnoteRef/>
      </w:r>
      <w:r>
        <w:tab/>
        <w:t xml:space="preserve">ibid. </w:t>
      </w:r>
      <w:r w:rsidRPr="00627ED1">
        <w:rPr>
          <w:rStyle w:val="referencescope"/>
        </w:rPr>
        <w:t>p. 29</w:t>
      </w:r>
      <w:r>
        <w:t xml:space="preserve">. </w:t>
      </w:r>
    </w:p>
  </w:footnote>
  <w:footnote w:id="478">
    <w:p w14:paraId="57973984" w14:textId="77777777" w:rsidR="00DC6AA6" w:rsidRDefault="000663F3" w:rsidP="00230826">
      <w:pPr>
        <w:pStyle w:val="FootnoteParreference"/>
      </w:pPr>
      <w:r>
        <w:rPr>
          <w:rStyle w:val="FootnoteReference"/>
        </w:rPr>
        <w:footnoteRef/>
      </w:r>
      <w:r>
        <w:tab/>
        <w:t xml:space="preserve">ibid. </w:t>
      </w:r>
      <w:r w:rsidRPr="00627ED1">
        <w:rPr>
          <w:rStyle w:val="referencescope"/>
        </w:rPr>
        <w:t>pp. 42-3</w:t>
      </w:r>
      <w:r>
        <w:t xml:space="preserve">. </w:t>
      </w:r>
    </w:p>
  </w:footnote>
  <w:footnote w:id="479">
    <w:p w14:paraId="5F866F98" w14:textId="77777777" w:rsidR="00DC6AA6" w:rsidRDefault="000663F3" w:rsidP="00230826">
      <w:pPr>
        <w:pStyle w:val="FootnoteText"/>
      </w:pPr>
      <w:r>
        <w:rPr>
          <w:rStyle w:val="FootnoteReference"/>
        </w:rPr>
        <w:footnoteRef/>
      </w:r>
      <w:r>
        <w:tab/>
        <w:t xml:space="preserve">[1 See below, </w:t>
      </w:r>
      <w:r w:rsidR="00DC6AA6" w:rsidRPr="00230826">
        <w:rPr>
          <w:rStyle w:val="referencethistext"/>
        </w:rPr>
        <w:t>chs. 30 and 31</w:t>
      </w:r>
      <w:r>
        <w:t>.]</w:t>
      </w:r>
    </w:p>
  </w:footnote>
  <w:footnote w:id="480">
    <w:p w14:paraId="4374079D" w14:textId="77777777" w:rsidR="00DC6AA6" w:rsidRDefault="000663F3" w:rsidP="00230826">
      <w:pPr>
        <w:pStyle w:val="FootnoteParreference"/>
      </w:pPr>
      <w:r>
        <w:rPr>
          <w:rStyle w:val="FootnoteReference"/>
        </w:rPr>
        <w:footnoteRef/>
      </w:r>
      <w:r>
        <w:tab/>
      </w:r>
      <w:r w:rsidRPr="00627ED1">
        <w:rPr>
          <w:rStyle w:val="referenceauthor"/>
          <w:highlight w:val="yellow"/>
        </w:rPr>
        <w:t>Zarq</w:t>
      </w:r>
      <w:r w:rsidRPr="000C7039">
        <w:rPr>
          <w:rStyle w:val="referenceauthor"/>
          <w:highlight w:val="yellow"/>
        </w:rPr>
        <w:t>á</w:t>
      </w:r>
      <w:r w:rsidRPr="00627ED1">
        <w:rPr>
          <w:rStyle w:val="referenceauthor"/>
          <w:highlight w:val="yellow"/>
        </w:rPr>
        <w:t>n</w:t>
      </w:r>
      <w:r w:rsidRPr="000C7039">
        <w:rPr>
          <w:rStyle w:val="referenceauthor"/>
          <w:highlight w:val="yellow"/>
        </w:rPr>
        <w:t>í</w:t>
      </w:r>
      <w:r>
        <w:t xml:space="preserve">, </w:t>
      </w:r>
      <w:r w:rsidRPr="00627ED1">
        <w:rPr>
          <w:rStyle w:val="BookTitle"/>
          <w:highlight w:val="yellow"/>
        </w:rPr>
        <w:t>Kit</w:t>
      </w:r>
      <w:r w:rsidRPr="00A00029">
        <w:rPr>
          <w:rStyle w:val="BookTitle"/>
          <w:highlight w:val="yellow"/>
        </w:rPr>
        <w:t>á</w:t>
      </w:r>
      <w:r w:rsidRPr="00627ED1">
        <w:rPr>
          <w:rStyle w:val="BookTitle"/>
          <w:highlight w:val="yellow"/>
        </w:rPr>
        <w:t>b-i-Bad</w:t>
      </w:r>
      <w:r w:rsidRPr="00A00029">
        <w:rPr>
          <w:rStyle w:val="BookTitle"/>
          <w:highlight w:val="yellow"/>
        </w:rPr>
        <w:t>á</w:t>
      </w:r>
      <w:r w:rsidRPr="00627ED1">
        <w:rPr>
          <w:rStyle w:val="BookTitle"/>
          <w:highlight w:val="yellow"/>
        </w:rPr>
        <w:t>yi</w:t>
      </w:r>
      <w:r w:rsidRPr="00A00029">
        <w:rPr>
          <w:rStyle w:val="BookTitle"/>
          <w:highlight w:val="yellow"/>
        </w:rPr>
        <w:t>ʿ</w:t>
      </w:r>
      <w:r w:rsidRPr="00627ED1">
        <w:rPr>
          <w:rStyle w:val="BookTitle"/>
          <w:highlight w:val="yellow"/>
        </w:rPr>
        <w:t>u</w:t>
      </w:r>
      <w:r w:rsidRPr="00A00029">
        <w:rPr>
          <w:rStyle w:val="BookTitle"/>
          <w:highlight w:val="yellow"/>
        </w:rPr>
        <w:t>’</w:t>
      </w:r>
      <w:r w:rsidRPr="00627ED1">
        <w:rPr>
          <w:rStyle w:val="BookTitle"/>
          <w:highlight w:val="yellow"/>
        </w:rPr>
        <w:t>l-</w:t>
      </w:r>
      <w:r w:rsidRPr="00A00029">
        <w:rPr>
          <w:rStyle w:val="BookTitle"/>
          <w:highlight w:val="yellow"/>
        </w:rPr>
        <w:t>Áá</w:t>
      </w:r>
      <w:r w:rsidRPr="00627ED1">
        <w:rPr>
          <w:rStyle w:val="BookTitle"/>
          <w:highlight w:val="yellow"/>
        </w:rPr>
        <w:t>r</w:t>
      </w:r>
      <w:r>
        <w:t xml:space="preserve">, </w:t>
      </w:r>
      <w:r w:rsidRPr="00627ED1">
        <w:rPr>
          <w:rStyle w:val="referencescope"/>
        </w:rPr>
        <w:t>vol. 2, p. 250</w:t>
      </w:r>
      <w:r>
        <w:t xml:space="preserve">. </w:t>
      </w:r>
    </w:p>
  </w:footnote>
  <w:footnote w:id="481">
    <w:p w14:paraId="5554F35E"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48</w:t>
      </w:r>
      <w:r>
        <w:t xml:space="preserve">. </w:t>
      </w:r>
    </w:p>
  </w:footnote>
  <w:footnote w:id="482">
    <w:p w14:paraId="3709351D" w14:textId="77777777" w:rsidR="00DC6AA6" w:rsidRDefault="000663F3" w:rsidP="00230826">
      <w:pPr>
        <w:pStyle w:val="FootnoteText"/>
      </w:pPr>
      <w:r>
        <w:rPr>
          <w:rStyle w:val="FootnoteReference"/>
        </w:rPr>
        <w:footnoteRef/>
      </w:r>
      <w:r>
        <w:tab/>
        <w:t>[1 Covenant-breakers.]</w:t>
      </w:r>
    </w:p>
  </w:footnote>
  <w:footnote w:id="483">
    <w:p w14:paraId="77477CD0" w14:textId="77777777" w:rsidR="00DC6AA6" w:rsidRDefault="000663F3" w:rsidP="00230826">
      <w:pPr>
        <w:pStyle w:val="FootnoteParreference"/>
      </w:pPr>
      <w:r>
        <w:rPr>
          <w:rStyle w:val="FootnoteReference"/>
        </w:rPr>
        <w:footnoteRef/>
      </w:r>
      <w:r>
        <w:tab/>
        <w:t xml:space="preserve">ibid. </w:t>
      </w:r>
      <w:r w:rsidRPr="00627ED1">
        <w:rPr>
          <w:rStyle w:val="referencescope"/>
        </w:rPr>
        <w:t>p. 49</w:t>
      </w:r>
      <w:r>
        <w:t xml:space="preserve">. </w:t>
      </w:r>
    </w:p>
  </w:footnote>
  <w:footnote w:id="484">
    <w:p w14:paraId="0C8C2B41" w14:textId="77777777" w:rsidR="00DC6AA6" w:rsidRDefault="000663F3" w:rsidP="00230826">
      <w:pPr>
        <w:pStyle w:val="FootnoteParreference"/>
      </w:pPr>
      <w:r>
        <w:rPr>
          <w:rStyle w:val="FootnoteReference"/>
        </w:rPr>
        <w:footnoteRef/>
      </w:r>
      <w:r>
        <w:tab/>
        <w:t xml:space="preserve">ibid. </w:t>
      </w:r>
      <w:r w:rsidRPr="00627ED1">
        <w:rPr>
          <w:rStyle w:val="referencescope"/>
        </w:rPr>
        <w:t>pp. 53-4</w:t>
      </w:r>
      <w:r>
        <w:t xml:space="preserve">. </w:t>
      </w:r>
    </w:p>
  </w:footnote>
  <w:footnote w:id="485">
    <w:p w14:paraId="78642178" w14:textId="77777777" w:rsidR="00DC6AA6" w:rsidRDefault="000663F3" w:rsidP="00230826">
      <w:pPr>
        <w:pStyle w:val="FootnoteParreference"/>
      </w:pPr>
      <w:r>
        <w:rPr>
          <w:rStyle w:val="FootnoteReference"/>
        </w:rPr>
        <w:footnoteRef/>
      </w:r>
      <w:r>
        <w:tab/>
        <w:t xml:space="preserve">ibid. </w:t>
      </w:r>
      <w:r w:rsidRPr="00627ED1">
        <w:rPr>
          <w:rStyle w:val="referencescope"/>
        </w:rPr>
        <w:t>pp. 70-71</w:t>
      </w:r>
      <w:r>
        <w:t xml:space="preserve">. </w:t>
      </w:r>
    </w:p>
  </w:footnote>
  <w:footnote w:id="486">
    <w:p w14:paraId="3464F606" w14:textId="77777777" w:rsidR="00DC6AA6" w:rsidRDefault="000663F3" w:rsidP="00230826">
      <w:pPr>
        <w:pStyle w:val="FootnoteParreference"/>
      </w:pPr>
      <w:r>
        <w:rPr>
          <w:rStyle w:val="FootnoteReference"/>
        </w:rPr>
        <w:footnoteRef/>
      </w:r>
      <w:r>
        <w:tab/>
        <w:t xml:space="preserve">ibid. </w:t>
      </w:r>
      <w:r w:rsidRPr="00627ED1">
        <w:rPr>
          <w:rStyle w:val="referencescope"/>
        </w:rPr>
        <w:t>p. 57</w:t>
      </w:r>
      <w:r>
        <w:t xml:space="preserve">. </w:t>
      </w:r>
    </w:p>
  </w:footnote>
  <w:footnote w:id="487">
    <w:p w14:paraId="203F20B8" w14:textId="77777777" w:rsidR="00DC6AA6" w:rsidRDefault="000663F3" w:rsidP="00230826">
      <w:pPr>
        <w:pStyle w:val="FootnoteParreference"/>
      </w:pPr>
      <w:r>
        <w:rPr>
          <w:rStyle w:val="FootnoteReference"/>
        </w:rPr>
        <w:footnoteRef/>
      </w:r>
      <w:r>
        <w:tab/>
      </w:r>
      <w:r w:rsidRPr="00627ED1">
        <w:rPr>
          <w:rStyle w:val="BookTitle"/>
          <w:highlight w:val="yellow"/>
        </w:rPr>
        <w:t>Tawq</w:t>
      </w:r>
      <w:r w:rsidRPr="00FE17A5">
        <w:rPr>
          <w:rStyle w:val="BookTitle"/>
          <w:highlight w:val="yellow"/>
        </w:rPr>
        <w:t>íʿá</w:t>
      </w:r>
      <w:r w:rsidRPr="00627ED1">
        <w:rPr>
          <w:rStyle w:val="BookTitle"/>
          <w:highlight w:val="yellow"/>
        </w:rPr>
        <w:t>t-i-Mub</w:t>
      </w:r>
      <w:r w:rsidRPr="00FE17A5">
        <w:rPr>
          <w:rStyle w:val="BookTitle"/>
          <w:highlight w:val="yellow"/>
        </w:rPr>
        <w:t>á</w:t>
      </w:r>
      <w:r w:rsidRPr="00627ED1">
        <w:rPr>
          <w:rStyle w:val="BookTitle"/>
          <w:highlight w:val="yellow"/>
        </w:rPr>
        <w:t>rikih</w:t>
      </w:r>
      <w:r>
        <w:t xml:space="preserve">, </w:t>
      </w:r>
      <w:r w:rsidRPr="000C7039">
        <w:rPr>
          <w:highlight w:val="yellow"/>
        </w:rPr>
        <w:t>Bahá’í</w:t>
      </w:r>
      <w:r>
        <w:t xml:space="preserve"> Publishing Trust, </w:t>
      </w:r>
      <w:r w:rsidRPr="000C7039">
        <w:rPr>
          <w:highlight w:val="yellow"/>
        </w:rPr>
        <w:t>Ṭihrán</w:t>
      </w:r>
      <w:r>
        <w:t xml:space="preserve">, </w:t>
      </w:r>
      <w:r w:rsidRPr="00627ED1">
        <w:rPr>
          <w:rStyle w:val="referencedate"/>
        </w:rPr>
        <w:t>129 BE</w:t>
      </w:r>
      <w:r>
        <w:t xml:space="preserve">. </w:t>
      </w:r>
    </w:p>
  </w:footnote>
  <w:footnote w:id="488">
    <w:p w14:paraId="30D6F2D5" w14:textId="77777777" w:rsidR="00DC6AA6" w:rsidRDefault="000663F3" w:rsidP="00230826">
      <w:pPr>
        <w:pStyle w:val="FootnoteText"/>
      </w:pPr>
      <w:r>
        <w:rPr>
          <w:rStyle w:val="FootnoteReference"/>
        </w:rPr>
        <w:footnoteRef/>
      </w:r>
      <w:r>
        <w:tab/>
        <w:t xml:space="preserve">[1 The Local Spiritual Assembly is a council of nine members elected by the </w:t>
      </w:r>
      <w:r w:rsidRPr="000C7039">
        <w:rPr>
          <w:highlight w:val="yellow"/>
        </w:rPr>
        <w:t>Bahá’ís</w:t>
      </w:r>
      <w:r>
        <w:t xml:space="preserve"> in a locality. It is the body which has jurisdiction over the affairs of the local </w:t>
      </w:r>
      <w:r w:rsidRPr="000C7039">
        <w:rPr>
          <w:highlight w:val="yellow"/>
        </w:rPr>
        <w:t>Bahá’í</w:t>
      </w:r>
      <w:r>
        <w:t xml:space="preserve"> community.]</w:t>
      </w:r>
    </w:p>
  </w:footnote>
  <w:footnote w:id="489">
    <w:p w14:paraId="412EB3DD" w14:textId="77777777" w:rsidR="00DC6AA6" w:rsidRDefault="000663F3" w:rsidP="00230826">
      <w:pPr>
        <w:pStyle w:val="FootnoteText"/>
      </w:pPr>
      <w:r>
        <w:rPr>
          <w:rStyle w:val="FootnoteReference"/>
        </w:rPr>
        <w:footnoteRef/>
      </w:r>
      <w:r>
        <w:tab/>
        <w:t xml:space="preserve">[2 The National Spiritual Assembly is elected by the national community through its delegates; it has jurisdiction over the affairs of the </w:t>
      </w:r>
      <w:r w:rsidRPr="000C7039">
        <w:rPr>
          <w:highlight w:val="yellow"/>
        </w:rPr>
        <w:t>Bahá’í</w:t>
      </w:r>
      <w:r>
        <w:t xml:space="preserve"> community in a country or region.]</w:t>
      </w:r>
    </w:p>
  </w:footnote>
  <w:footnote w:id="490">
    <w:p w14:paraId="37B70100" w14:textId="77777777" w:rsidR="00DC6AA6" w:rsidRDefault="000663F3" w:rsidP="00230826">
      <w:pPr>
        <w:pStyle w:val="FootnoteText"/>
      </w:pPr>
      <w:r>
        <w:rPr>
          <w:rStyle w:val="FootnoteReference"/>
        </w:rPr>
        <w:footnoteRef/>
      </w:r>
      <w:r>
        <w:tab/>
        <w:t xml:space="preserve">[1 For a detailed account of the formation of the first Spiritual Assembly in the </w:t>
      </w:r>
      <w:r w:rsidRPr="000C7039">
        <w:rPr>
          <w:highlight w:val="yellow"/>
        </w:rPr>
        <w:t>Bahá’í</w:t>
      </w:r>
      <w:r>
        <w:t xml:space="preserve"> world,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pp. 290-3</w:t>
      </w:r>
      <w:r>
        <w:t>.]</w:t>
      </w:r>
    </w:p>
  </w:footnote>
  <w:footnote w:id="491">
    <w:p w14:paraId="02AE1D11"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100</w:t>
      </w:r>
      <w:r>
        <w:rPr>
          <w:rStyle w:val="referencethistext"/>
        </w:rPr>
        <w:t>–</w:t>
      </w:r>
      <w:r w:rsidR="00DC6AA6" w:rsidRPr="00230826">
        <w:rPr>
          <w:rStyle w:val="referencethistext"/>
        </w:rPr>
        <w:t>102</w:t>
      </w:r>
      <w:r>
        <w:t>.]</w:t>
      </w:r>
    </w:p>
  </w:footnote>
  <w:footnote w:id="492">
    <w:p w14:paraId="6C9DD443" w14:textId="77777777" w:rsidR="00DC6AA6" w:rsidRDefault="000663F3" w:rsidP="00230826">
      <w:pPr>
        <w:pStyle w:val="FootnoteText"/>
      </w:pPr>
      <w:r>
        <w:rPr>
          <w:rStyle w:val="FootnoteReference"/>
        </w:rPr>
        <w:footnoteRef/>
      </w:r>
      <w:r>
        <w:tab/>
        <w:t>[1 The beginning of the Formative Age.]</w:t>
      </w:r>
    </w:p>
  </w:footnote>
  <w:footnote w:id="493">
    <w:p w14:paraId="7DE50C4B"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324</w:t>
      </w:r>
      <w:r>
        <w:t xml:space="preserve">. </w:t>
      </w:r>
    </w:p>
  </w:footnote>
  <w:footnote w:id="494">
    <w:p w14:paraId="5715970D" w14:textId="77777777" w:rsidR="00DC6AA6" w:rsidRDefault="000663F3" w:rsidP="00230826">
      <w:pPr>
        <w:pStyle w:val="FootnoteText"/>
      </w:pPr>
      <w:r>
        <w:rPr>
          <w:rStyle w:val="FootnoteReference"/>
        </w:rPr>
        <w:footnoteRef/>
      </w:r>
      <w:r>
        <w:tab/>
        <w:t xml:space="preserve">[1 The period covering the Ministries of the </w:t>
      </w:r>
      <w:r w:rsidRPr="000C7039">
        <w:rPr>
          <w:highlight w:val="yellow"/>
        </w:rPr>
        <w:t>Báb</w:t>
      </w:r>
      <w:r>
        <w:t xml:space="preserve">, </w:t>
      </w:r>
      <w:r w:rsidRPr="000C7039">
        <w:rPr>
          <w:highlight w:val="yellow"/>
        </w:rPr>
        <w:t>Bahá’u’lláh</w:t>
      </w:r>
      <w:r>
        <w:t xml:space="preserve">, and </w:t>
      </w:r>
      <w:r w:rsidRPr="00627ED1">
        <w:rPr>
          <w:highlight w:val="yellow"/>
        </w:rPr>
        <w:t>ʿ</w:t>
      </w:r>
      <w:r w:rsidRPr="000C7039">
        <w:rPr>
          <w:highlight w:val="yellow"/>
        </w:rPr>
        <w:t>Abdu’l-Bahá</w:t>
      </w:r>
      <w:r>
        <w:t>, 1844-1921.]</w:t>
      </w:r>
    </w:p>
  </w:footnote>
  <w:footnote w:id="495">
    <w:p w14:paraId="7250A6A9" w14:textId="77777777" w:rsidR="00DC6AA6" w:rsidRDefault="000663F3" w:rsidP="00230826">
      <w:pPr>
        <w:pStyle w:val="FootnoteText"/>
      </w:pPr>
      <w:r>
        <w:rPr>
          <w:rStyle w:val="FootnoteReference"/>
        </w:rPr>
        <w:footnoteRef/>
      </w:r>
      <w:r>
        <w:tab/>
        <w:t xml:space="preserve">[1 A </w:t>
      </w:r>
      <w:r w:rsidRPr="000C7039">
        <w:rPr>
          <w:highlight w:val="yellow"/>
        </w:rPr>
        <w:t>Bahá’í</w:t>
      </w:r>
      <w:r>
        <w:t xml:space="preserve"> group consists of two to eight believers in a locality.]</w:t>
      </w:r>
    </w:p>
  </w:footnote>
  <w:footnote w:id="496">
    <w:p w14:paraId="1B16928A" w14:textId="77777777" w:rsidR="00DC6AA6" w:rsidRDefault="000663F3" w:rsidP="00230826">
      <w:pPr>
        <w:pStyle w:val="FootnoteText"/>
      </w:pPr>
      <w:r>
        <w:rPr>
          <w:rStyle w:val="FootnoteReference"/>
        </w:rPr>
        <w:footnoteRef/>
      </w:r>
      <w:r>
        <w:tab/>
        <w:t xml:space="preserve">[2 A </w:t>
      </w:r>
      <w:r w:rsidRPr="000C7039">
        <w:rPr>
          <w:highlight w:val="yellow"/>
        </w:rPr>
        <w:t>Bahá’í</w:t>
      </w:r>
      <w:r>
        <w:t xml:space="preserve"> centre is a locality in which one believer resides.]</w:t>
      </w:r>
    </w:p>
  </w:footnote>
  <w:footnote w:id="497">
    <w:p w14:paraId="4C007666"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pp. 15-16</w:t>
      </w:r>
      <w:r>
        <w:t xml:space="preserve">. </w:t>
      </w:r>
    </w:p>
  </w:footnote>
  <w:footnote w:id="498">
    <w:p w14:paraId="48CAFEB8" w14:textId="77777777" w:rsidR="00DC6AA6" w:rsidRDefault="000663F3" w:rsidP="00230826">
      <w:pPr>
        <w:pStyle w:val="FootnoteParreference"/>
      </w:pPr>
      <w:r>
        <w:rPr>
          <w:rStyle w:val="FootnoteReference"/>
        </w:rPr>
        <w:footnoteRef/>
      </w:r>
      <w:r>
        <w:tab/>
        <w:t xml:space="preserve">ibid. </w:t>
      </w:r>
      <w:r w:rsidRPr="00627ED1">
        <w:rPr>
          <w:rStyle w:val="referencescope"/>
        </w:rPr>
        <w:t>pp. 21-23</w:t>
      </w:r>
      <w:r>
        <w:t xml:space="preserve">. </w:t>
      </w:r>
    </w:p>
  </w:footnote>
  <w:footnote w:id="499">
    <w:p w14:paraId="2E9AC69D" w14:textId="77777777" w:rsidR="00DC6AA6" w:rsidRDefault="000663F3" w:rsidP="00230826">
      <w:pPr>
        <w:pStyle w:val="FootnoteParreference"/>
      </w:pPr>
      <w:r>
        <w:rPr>
          <w:rStyle w:val="FootnoteReference"/>
        </w:rPr>
        <w:footnoteRef/>
      </w:r>
      <w:r>
        <w:tab/>
      </w:r>
      <w:r w:rsidRPr="00627ED1">
        <w:rPr>
          <w:rStyle w:val="BookTitle"/>
        </w:rPr>
        <w:t>The Advent of Divine Justice</w:t>
      </w:r>
      <w:r>
        <w:t xml:space="preserve">, </w:t>
      </w:r>
      <w:r w:rsidRPr="00627ED1">
        <w:rPr>
          <w:rStyle w:val="referencescope"/>
        </w:rPr>
        <w:t>pp. 15</w:t>
      </w:r>
      <w:r>
        <w:rPr>
          <w:rStyle w:val="referencescope"/>
        </w:rPr>
        <w:t>–</w:t>
      </w:r>
      <w:r w:rsidRPr="00627ED1">
        <w:rPr>
          <w:rStyle w:val="referencescope"/>
        </w:rPr>
        <w:t>17</w:t>
      </w:r>
      <w:r>
        <w:t xml:space="preserve">. </w:t>
      </w:r>
    </w:p>
  </w:footnote>
  <w:footnote w:id="500">
    <w:p w14:paraId="02C252D9" w14:textId="77777777" w:rsidR="00DC6AA6" w:rsidRDefault="00DC6AA6" w:rsidP="00230826">
      <w:pPr>
        <w:pStyle w:val="FootnoteParreference"/>
      </w:pPr>
      <w:r w:rsidRPr="00230826">
        <w:rPr>
          <w:rStyle w:val="FootnoteReference"/>
          <w:b/>
          <w:bCs/>
        </w:rPr>
        <w:footnoteRef/>
      </w:r>
      <w:r w:rsidR="000663F3" w:rsidRPr="00222834">
        <w:tab/>
      </w:r>
      <w:r w:rsidRPr="00230826">
        <w:rPr>
          <w:rStyle w:val="BookTitle"/>
          <w:b/>
          <w:bCs/>
        </w:rPr>
        <w:t>Messages to America</w:t>
      </w:r>
      <w:r w:rsidR="000663F3" w:rsidRPr="00222834">
        <w:t xml:space="preserve">, </w:t>
      </w:r>
      <w:r w:rsidRPr="00230826">
        <w:rPr>
          <w:rStyle w:val="referencescope"/>
          <w:b/>
          <w:bCs/>
        </w:rPr>
        <w:t>pp. 8-9</w:t>
      </w:r>
      <w:r w:rsidR="000663F3" w:rsidRPr="00222834">
        <w:t xml:space="preserve">. </w:t>
      </w:r>
    </w:p>
  </w:footnote>
  <w:footnote w:id="501">
    <w:p w14:paraId="73F11231" w14:textId="77777777" w:rsidR="00DC6AA6" w:rsidRDefault="000663F3" w:rsidP="00230826">
      <w:pPr>
        <w:pStyle w:val="FootnoteParreference"/>
      </w:pPr>
      <w:r>
        <w:rPr>
          <w:rStyle w:val="FootnoteReference"/>
        </w:rPr>
        <w:footnoteRef/>
      </w:r>
      <w:r>
        <w:tab/>
        <w:t xml:space="preserve">Quoted by </w:t>
      </w:r>
      <w:r w:rsidRPr="00627ED1">
        <w:rPr>
          <w:rStyle w:val="referenceauthor"/>
          <w:highlight w:val="yellow"/>
        </w:rPr>
        <w:t>Rabb</w:t>
      </w:r>
      <w:r w:rsidRPr="000C7039">
        <w:rPr>
          <w:rStyle w:val="referenceauthor"/>
          <w:highlight w:val="yellow"/>
        </w:rPr>
        <w:t>á</w:t>
      </w:r>
      <w:r w:rsidRPr="00627ED1">
        <w:rPr>
          <w:rStyle w:val="referenceauthor"/>
          <w:highlight w:val="yellow"/>
        </w:rPr>
        <w:t>n</w:t>
      </w:r>
      <w:r w:rsidRPr="000C7039">
        <w:rPr>
          <w:rStyle w:val="referenceauthor"/>
          <w:highlight w:val="yellow"/>
        </w:rPr>
        <w:t>í</w:t>
      </w:r>
      <w:r>
        <w:t xml:space="preserve">, </w:t>
      </w:r>
      <w:r w:rsidRPr="00627ED1">
        <w:rPr>
          <w:rStyle w:val="BookTitle"/>
        </w:rPr>
        <w:t>The Priceless Pearl</w:t>
      </w:r>
      <w:r>
        <w:t xml:space="preserve">, </w:t>
      </w:r>
      <w:r w:rsidRPr="00627ED1">
        <w:rPr>
          <w:rStyle w:val="referencescope"/>
        </w:rPr>
        <w:t>p. 108</w:t>
      </w:r>
      <w:r>
        <w:t xml:space="preserve">. </w:t>
      </w:r>
    </w:p>
  </w:footnote>
  <w:footnote w:id="502">
    <w:p w14:paraId="0253C6F6"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3</w:t>
      </w:r>
      <w:r>
        <w:t xml:space="preserve">. </w:t>
      </w:r>
    </w:p>
  </w:footnote>
  <w:footnote w:id="503">
    <w:p w14:paraId="630477CC"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 196</w:t>
      </w:r>
      <w:r>
        <w:t xml:space="preserve">. </w:t>
      </w:r>
    </w:p>
  </w:footnote>
  <w:footnote w:id="504">
    <w:p w14:paraId="3D74C24D"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323</w:t>
      </w:r>
      <w:r>
        <w:t xml:space="preserve">. </w:t>
      </w:r>
    </w:p>
  </w:footnote>
  <w:footnote w:id="505">
    <w:p w14:paraId="434ED1C0"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 81</w:t>
      </w:r>
      <w:r>
        <w:t>, for a note on the public baths.]</w:t>
      </w:r>
    </w:p>
  </w:footnote>
  <w:footnote w:id="506">
    <w:p w14:paraId="41D17B0E"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no. 258</w:t>
      </w:r>
      <w:r>
        <w:t xml:space="preserve">. </w:t>
      </w:r>
    </w:p>
  </w:footnote>
  <w:footnote w:id="507">
    <w:p w14:paraId="1C6AACCB" w14:textId="77777777" w:rsidR="00DC6AA6" w:rsidRDefault="000663F3" w:rsidP="00230826">
      <w:pPr>
        <w:pStyle w:val="FootnoteText"/>
      </w:pPr>
      <w:r>
        <w:rPr>
          <w:rStyle w:val="FootnoteReference"/>
        </w:rPr>
        <w:footnoteRef/>
      </w:r>
      <w:r>
        <w:tab/>
        <w:t>[1 Not to be confused with 'epochs' of the Formative Age. See below,</w:t>
      </w:r>
      <w:r w:rsidRPr="004948B9">
        <w:t xml:space="preserve"> </w:t>
      </w:r>
      <w:r w:rsidR="00DC6AA6" w:rsidRPr="00230826">
        <w:rPr>
          <w:rStyle w:val="referencethistext"/>
        </w:rPr>
        <w:t>pp. 373</w:t>
      </w:r>
      <w:r>
        <w:rPr>
          <w:rStyle w:val="referencethistext"/>
        </w:rPr>
        <w:t>–</w:t>
      </w:r>
      <w:r w:rsidR="00DC6AA6" w:rsidRPr="00230826">
        <w:rPr>
          <w:rStyle w:val="referencethistext"/>
        </w:rPr>
        <w:t>5</w:t>
      </w:r>
      <w:r>
        <w:t>.]</w:t>
      </w:r>
    </w:p>
  </w:footnote>
  <w:footnote w:id="508">
    <w:p w14:paraId="4373A004"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 314</w:t>
      </w:r>
      <w:r>
        <w:t xml:space="preserve">, and below, </w:t>
      </w:r>
      <w:r w:rsidR="00DC6AA6" w:rsidRPr="00230826">
        <w:rPr>
          <w:rStyle w:val="referencethistext"/>
        </w:rPr>
        <w:t>p. 319</w:t>
      </w:r>
      <w:r>
        <w:t>. ]</w:t>
      </w:r>
    </w:p>
  </w:footnote>
  <w:footnote w:id="509">
    <w:p w14:paraId="45CEA31A" w14:textId="77777777" w:rsidR="00DC6AA6" w:rsidRDefault="000663F3" w:rsidP="00230826">
      <w:pPr>
        <w:pStyle w:val="FootnoteText"/>
      </w:pPr>
      <w:r>
        <w:rPr>
          <w:rStyle w:val="FootnoteReference"/>
        </w:rPr>
        <w:footnoteRef/>
      </w:r>
      <w:r>
        <w:tab/>
        <w:t xml:space="preserve">[1 See below, </w:t>
      </w:r>
      <w:r w:rsidR="00DC6AA6" w:rsidRPr="00230826">
        <w:rPr>
          <w:rStyle w:val="referencethistext"/>
        </w:rPr>
        <w:t>pp. 318</w:t>
      </w:r>
      <w:r>
        <w:rPr>
          <w:rStyle w:val="referencethistext"/>
        </w:rPr>
        <w:t>–</w:t>
      </w:r>
      <w:r w:rsidR="00DC6AA6" w:rsidRPr="00230826">
        <w:rPr>
          <w:rStyle w:val="referencethistext"/>
        </w:rPr>
        <w:t>21</w:t>
      </w:r>
      <w:r>
        <w:t>.]</w:t>
      </w:r>
    </w:p>
  </w:footnote>
  <w:footnote w:id="510">
    <w:p w14:paraId="2353FAA2" w14:textId="77777777" w:rsidR="00DC6AA6" w:rsidRDefault="000663F3" w:rsidP="00230826">
      <w:pPr>
        <w:pStyle w:val="FootnoteParreference"/>
      </w:pPr>
      <w:r>
        <w:rPr>
          <w:rStyle w:val="FootnoteReference"/>
        </w:rPr>
        <w:footnoteRef/>
      </w:r>
      <w:r>
        <w:tab/>
      </w:r>
      <w:r w:rsidRPr="00627ED1">
        <w:rPr>
          <w:rStyle w:val="BookTitle"/>
        </w:rPr>
        <w:t>Unfolding Destiny</w:t>
      </w:r>
      <w:r>
        <w:t xml:space="preserve">, </w:t>
      </w:r>
      <w:r w:rsidRPr="00627ED1">
        <w:rPr>
          <w:rStyle w:val="referencescope"/>
        </w:rPr>
        <w:t>pp. 260-61</w:t>
      </w:r>
      <w:r>
        <w:t xml:space="preserve">. </w:t>
      </w:r>
    </w:p>
  </w:footnote>
  <w:footnote w:id="511">
    <w:p w14:paraId="67C2D8B0"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42</w:t>
      </w:r>
      <w:r>
        <w:t xml:space="preserve">. </w:t>
      </w:r>
    </w:p>
  </w:footnote>
  <w:footnote w:id="512">
    <w:p w14:paraId="38FFCED9" w14:textId="77777777" w:rsidR="00DC6AA6" w:rsidRDefault="000663F3" w:rsidP="00230826">
      <w:pPr>
        <w:pStyle w:val="FootnoteText"/>
      </w:pPr>
      <w:r>
        <w:rPr>
          <w:rStyle w:val="FootnoteReference"/>
        </w:rPr>
        <w:footnoteRef/>
      </w:r>
      <w:r>
        <w:tab/>
        <w:t xml:space="preserve">[1 For information about details of the goals of the Ten Year Crusade, see Messages to the </w:t>
      </w:r>
      <w:r w:rsidRPr="000C7039">
        <w:rPr>
          <w:highlight w:val="yellow"/>
        </w:rPr>
        <w:t>Bahá’í</w:t>
      </w:r>
      <w:r>
        <w:t xml:space="preserve"> World.]</w:t>
      </w:r>
    </w:p>
  </w:footnote>
  <w:footnote w:id="513">
    <w:p w14:paraId="48AF3EC9" w14:textId="77777777" w:rsidR="00DC6AA6" w:rsidRDefault="000663F3" w:rsidP="00230826">
      <w:pPr>
        <w:pStyle w:val="FootnoteParreference"/>
      </w:pPr>
      <w:r>
        <w:rPr>
          <w:rStyle w:val="FootnoteReference"/>
        </w:rPr>
        <w:footnoteRef/>
      </w:r>
      <w:r>
        <w:tab/>
        <w:t xml:space="preserve">ibid. </w:t>
      </w:r>
      <w:r w:rsidRPr="00627ED1">
        <w:rPr>
          <w:rStyle w:val="referencescope"/>
        </w:rPr>
        <w:t>pp. 40-44</w:t>
      </w:r>
      <w:r>
        <w:t xml:space="preserve">. </w:t>
      </w:r>
    </w:p>
  </w:footnote>
  <w:footnote w:id="514">
    <w:p w14:paraId="06088AB3" w14:textId="77777777" w:rsidR="00DC6AA6" w:rsidRDefault="000663F3" w:rsidP="00230826">
      <w:pPr>
        <w:pStyle w:val="FootnoteText"/>
      </w:pPr>
      <w:r>
        <w:rPr>
          <w:rStyle w:val="FootnoteReference"/>
        </w:rPr>
        <w:footnoteRef/>
      </w:r>
      <w:r>
        <w:tab/>
        <w:t xml:space="preserve">[1 For details of these appointments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 277</w:t>
      </w:r>
      <w:r>
        <w:t>.]</w:t>
      </w:r>
    </w:p>
  </w:footnote>
  <w:footnote w:id="515">
    <w:p w14:paraId="10BDBB2A" w14:textId="77777777" w:rsidR="00DC6AA6" w:rsidRDefault="000663F3" w:rsidP="00230826">
      <w:pPr>
        <w:pStyle w:val="FootnoteParreference"/>
      </w:pPr>
      <w:r>
        <w:rPr>
          <w:rStyle w:val="FootnoteReference"/>
        </w:rPr>
        <w:footnoteRef/>
      </w:r>
      <w:r>
        <w:tab/>
      </w:r>
      <w:r w:rsidRPr="00627ED1">
        <w:rPr>
          <w:rStyle w:val="BookTitle"/>
        </w:rPr>
        <w:t>Will and Testament</w:t>
      </w:r>
      <w:r>
        <w:t xml:space="preserve">. </w:t>
      </w:r>
    </w:p>
  </w:footnote>
  <w:footnote w:id="516">
    <w:p w14:paraId="59C1EE55" w14:textId="77777777" w:rsidR="00DC6AA6" w:rsidRDefault="000663F3" w:rsidP="00230826">
      <w:pPr>
        <w:pStyle w:val="FootnoteParreference"/>
      </w:pPr>
      <w:r>
        <w:rPr>
          <w:rStyle w:val="FootnoteReference"/>
        </w:rPr>
        <w:footnoteRef/>
      </w:r>
      <w:r>
        <w:tab/>
        <w:t xml:space="preserve">See </w:t>
      </w:r>
      <w:r w:rsidRPr="00627ED1">
        <w:rPr>
          <w:rStyle w:val="referencetitleperiodical"/>
        </w:rPr>
        <w:t xml:space="preserve">The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World</w:t>
      </w:r>
      <w:r>
        <w:t xml:space="preserve">, </w:t>
      </w:r>
      <w:r w:rsidRPr="00627ED1">
        <w:rPr>
          <w:rStyle w:val="referenceissue"/>
        </w:rPr>
        <w:t>vol. 18</w:t>
      </w:r>
      <w:r>
        <w:t xml:space="preserve">, </w:t>
      </w:r>
      <w:r w:rsidRPr="00627ED1">
        <w:rPr>
          <w:rStyle w:val="referencescope"/>
        </w:rPr>
        <w:t>pp. 473-5, 516-27</w:t>
      </w:r>
      <w:r>
        <w:t xml:space="preserve">. </w:t>
      </w:r>
    </w:p>
  </w:footnote>
  <w:footnote w:id="517">
    <w:p w14:paraId="7FE115EE"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8</w:t>
      </w:r>
      <w:r>
        <w:t xml:space="preserve">. </w:t>
      </w:r>
    </w:p>
  </w:footnote>
  <w:footnote w:id="518">
    <w:p w14:paraId="7913509B" w14:textId="77777777" w:rsidR="00DC6AA6" w:rsidRDefault="000663F3" w:rsidP="00230826">
      <w:pPr>
        <w:pStyle w:val="FootnoteParreference"/>
      </w:pPr>
      <w:r>
        <w:rPr>
          <w:rStyle w:val="FootnoteReference"/>
        </w:rPr>
        <w:footnoteRef/>
      </w:r>
      <w:r>
        <w:tab/>
        <w:t xml:space="preserve">ibid. </w:t>
      </w:r>
      <w:r w:rsidRPr="00627ED1">
        <w:rPr>
          <w:rStyle w:val="referencescope"/>
        </w:rPr>
        <w:t>p. 7</w:t>
      </w:r>
      <w:r>
        <w:t xml:space="preserve">. </w:t>
      </w:r>
    </w:p>
  </w:footnote>
  <w:footnote w:id="519">
    <w:p w14:paraId="750841F7"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253</w:t>
      </w:r>
      <w:r>
        <w:t xml:space="preserve">. </w:t>
      </w:r>
    </w:p>
  </w:footnote>
  <w:footnote w:id="520">
    <w:p w14:paraId="58D7A414" w14:textId="77777777" w:rsidR="00DC6AA6" w:rsidRDefault="000663F3" w:rsidP="00230826">
      <w:pPr>
        <w:pStyle w:val="FootnoteText"/>
      </w:pPr>
      <w:r>
        <w:rPr>
          <w:rStyle w:val="FootnoteReference"/>
        </w:rPr>
        <w:footnoteRef/>
      </w:r>
      <w:r>
        <w:tab/>
        <w:t xml:space="preserve">[1 In </w:t>
      </w:r>
      <w:r w:rsidRPr="00627ED1">
        <w:rPr>
          <w:highlight w:val="lightGray"/>
        </w:rPr>
        <w:t>Islamic</w:t>
      </w:r>
      <w:r>
        <w:t xml:space="preserve"> countries and in Israel there are religious courts legally recognized to administer legal matters in the context of religious law.]</w:t>
      </w:r>
    </w:p>
  </w:footnote>
  <w:footnote w:id="521">
    <w:p w14:paraId="63BE7D23" w14:textId="77777777" w:rsidR="00DC6AA6" w:rsidRDefault="000663F3" w:rsidP="00230826">
      <w:pPr>
        <w:pStyle w:val="FootnoteText"/>
      </w:pPr>
      <w:r>
        <w:rPr>
          <w:rStyle w:val="FootnoteReference"/>
        </w:rPr>
        <w:footnoteRef/>
      </w:r>
      <w:r>
        <w:tab/>
        <w:t xml:space="preserve">[1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522">
    <w:p w14:paraId="1DD39ACF"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pp. 95</w:t>
      </w:r>
      <w:r>
        <w:rPr>
          <w:rStyle w:val="referencescope"/>
        </w:rPr>
        <w:t>–</w:t>
      </w:r>
      <w:r w:rsidRPr="00627ED1">
        <w:rPr>
          <w:rStyle w:val="referencescope"/>
        </w:rPr>
        <w:t>6</w:t>
      </w:r>
      <w:r>
        <w:t>.</w:t>
      </w:r>
    </w:p>
  </w:footnote>
  <w:footnote w:id="523">
    <w:p w14:paraId="59E6AAAC"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169</w:t>
      </w:r>
      <w:r>
        <w:t xml:space="preserve">. </w:t>
      </w:r>
    </w:p>
  </w:footnote>
  <w:footnote w:id="524">
    <w:p w14:paraId="012E8086" w14:textId="77777777" w:rsidR="00DC6AA6" w:rsidRDefault="000663F3" w:rsidP="00230826">
      <w:pPr>
        <w:pStyle w:val="FootnoteText"/>
      </w:pPr>
      <w:r>
        <w:rPr>
          <w:rStyle w:val="FootnoteReference"/>
        </w:rPr>
        <w:footnoteRef/>
      </w:r>
      <w:r>
        <w:tab/>
        <w:t>[1 Not to be confused with the buildings of the Arc on Mount Carmel around which the edifices of the world administrative centre are to be built.]</w:t>
      </w:r>
    </w:p>
  </w:footnote>
  <w:footnote w:id="525">
    <w:p w14:paraId="700547B4"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31</w:t>
      </w:r>
      <w:r>
        <w:t xml:space="preserve">. </w:t>
      </w:r>
    </w:p>
  </w:footnote>
  <w:footnote w:id="526">
    <w:p w14:paraId="159CB8FC"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pp. 74</w:t>
      </w:r>
      <w:r>
        <w:rPr>
          <w:rStyle w:val="referencescope"/>
        </w:rPr>
        <w:t>–</w:t>
      </w:r>
      <w:r w:rsidRPr="00627ED1">
        <w:rPr>
          <w:rStyle w:val="referencescope"/>
        </w:rPr>
        <w:t>5</w:t>
      </w:r>
      <w:r>
        <w:t xml:space="preserve">. </w:t>
      </w:r>
    </w:p>
  </w:footnote>
  <w:footnote w:id="527">
    <w:p w14:paraId="38714C7A"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pp. 232-3</w:t>
      </w:r>
      <w:r>
        <w:t xml:space="preserve">. </w:t>
      </w:r>
    </w:p>
  </w:footnote>
  <w:footnote w:id="528">
    <w:p w14:paraId="6D8FAF3F" w14:textId="77777777" w:rsidR="00DC6AA6" w:rsidRDefault="000663F3" w:rsidP="00230826">
      <w:pPr>
        <w:pStyle w:val="FootnoteText"/>
      </w:pPr>
      <w:r>
        <w:rPr>
          <w:rStyle w:val="FootnoteReference"/>
        </w:rPr>
        <w:footnoteRef/>
      </w:r>
      <w:r>
        <w:tab/>
        <w:t xml:space="preserve">[1 See below, </w:t>
      </w:r>
      <w:r w:rsidR="00DC6AA6" w:rsidRPr="00230826">
        <w:rPr>
          <w:rStyle w:val="referencethistext"/>
        </w:rPr>
        <w:t>p. 365</w:t>
      </w:r>
      <w:r>
        <w:t>.]</w:t>
      </w:r>
    </w:p>
  </w:footnote>
  <w:footnote w:id="529">
    <w:p w14:paraId="3C42F64E" w14:textId="77777777" w:rsidR="00DC6AA6" w:rsidRDefault="000663F3" w:rsidP="00230826">
      <w:pPr>
        <w:pStyle w:val="FootnoteText"/>
      </w:pPr>
      <w:r>
        <w:rPr>
          <w:rStyle w:val="FootnoteReference"/>
        </w:rPr>
        <w:footnoteRef/>
      </w:r>
      <w:r>
        <w:tab/>
        <w:t xml:space="preserve">[1 The Mansion is now owned by the </w:t>
      </w:r>
      <w:r w:rsidRPr="000C7039">
        <w:rPr>
          <w:highlight w:val="yellow"/>
        </w:rPr>
        <w:t>Bahá’í</w:t>
      </w:r>
      <w:r>
        <w:t xml:space="preserve"> World Centre.]</w:t>
      </w:r>
    </w:p>
  </w:footnote>
  <w:footnote w:id="530">
    <w:p w14:paraId="6FEFCFE5" w14:textId="77777777" w:rsidR="00DC6AA6" w:rsidRDefault="000663F3" w:rsidP="00230826">
      <w:pPr>
        <w:pStyle w:val="FootnoteParreference"/>
      </w:pPr>
      <w:r>
        <w:rPr>
          <w:rStyle w:val="FootnoteReference"/>
        </w:rPr>
        <w:footnoteRef/>
      </w:r>
      <w:r>
        <w:tab/>
        <w:t xml:space="preserve">ibid. </w:t>
      </w:r>
      <w:r w:rsidRPr="00627ED1">
        <w:rPr>
          <w:rStyle w:val="referencescope"/>
        </w:rPr>
        <w:t>pp. 228-9</w:t>
      </w:r>
      <w:r>
        <w:t xml:space="preserve">. </w:t>
      </w:r>
    </w:p>
  </w:footnote>
  <w:footnote w:id="531">
    <w:p w14:paraId="5E0781EB" w14:textId="77777777" w:rsidR="00DC6AA6" w:rsidRDefault="000663F3" w:rsidP="00230826">
      <w:pPr>
        <w:pStyle w:val="FootnoteText"/>
      </w:pPr>
      <w:r>
        <w:rPr>
          <w:rStyle w:val="FootnoteReference"/>
        </w:rPr>
        <w:footnoteRef/>
      </w:r>
      <w:r>
        <w:tab/>
        <w:t xml:space="preserve">[1 </w:t>
      </w:r>
      <w:r w:rsidRPr="00AE0CC5">
        <w:rPr>
          <w:highlight w:val="yellow"/>
        </w:rPr>
        <w:t>Kawákib’ud-Durríyyih</w:t>
      </w:r>
      <w:r>
        <w:t xml:space="preserve"> (Brilliant Stars).]</w:t>
      </w:r>
    </w:p>
  </w:footnote>
  <w:footnote w:id="532">
    <w:p w14:paraId="61100CC7"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9F2219">
        <w:rPr>
          <w:rStyle w:val="BookTitle"/>
          <w:highlight w:val="yellow"/>
        </w:rPr>
        <w:t>í</w:t>
      </w:r>
      <w:r w:rsidRPr="00627ED1">
        <w:rPr>
          <w:rStyle w:val="BookTitle"/>
          <w:highlight w:val="yellow"/>
        </w:rPr>
        <w:t xml:space="preserve">yyih </w:t>
      </w:r>
      <w:r w:rsidRPr="009F2219">
        <w:rPr>
          <w:rStyle w:val="BookTitle"/>
          <w:highlight w:val="yellow"/>
        </w:rPr>
        <w:t>á</w:t>
      </w:r>
      <w:r w:rsidRPr="00627ED1">
        <w:rPr>
          <w:rStyle w:val="BookTitle"/>
          <w:highlight w:val="yellow"/>
        </w:rPr>
        <w:t>num</w:t>
      </w:r>
      <w:r>
        <w:t xml:space="preserve">, </w:t>
      </w:r>
      <w:r w:rsidRPr="00627ED1">
        <w:rPr>
          <w:rStyle w:val="referencescope"/>
        </w:rPr>
        <w:t>pp. 218-l9</w:t>
      </w:r>
      <w:r>
        <w:t xml:space="preserve">. </w:t>
      </w:r>
    </w:p>
  </w:footnote>
  <w:footnote w:id="533">
    <w:p w14:paraId="3FC72A86"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327</w:t>
      </w:r>
      <w:r>
        <w:t xml:space="preserve">. </w:t>
      </w:r>
    </w:p>
  </w:footnote>
  <w:footnote w:id="534">
    <w:p w14:paraId="56B736A9"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pp. 137</w:t>
      </w:r>
      <w:r>
        <w:rPr>
          <w:rStyle w:val="referencescope"/>
        </w:rPr>
        <w:t>–</w:t>
      </w:r>
      <w:r w:rsidRPr="00627ED1">
        <w:rPr>
          <w:rStyle w:val="referencescope"/>
        </w:rPr>
        <w:t>9</w:t>
      </w:r>
      <w:r>
        <w:t xml:space="preserve">. </w:t>
      </w:r>
    </w:p>
  </w:footnote>
  <w:footnote w:id="535">
    <w:p w14:paraId="4DB8E562"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pp. 53-4</w:t>
      </w:r>
      <w:r>
        <w:t xml:space="preserve">. </w:t>
      </w:r>
    </w:p>
  </w:footnote>
  <w:footnote w:id="536">
    <w:p w14:paraId="4944C155"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 89</w:t>
      </w:r>
      <w:r>
        <w:t xml:space="preserve">. </w:t>
      </w:r>
    </w:p>
  </w:footnote>
  <w:footnote w:id="537">
    <w:p w14:paraId="6DB9C6D2" w14:textId="77777777" w:rsidR="00DC6AA6" w:rsidRDefault="000663F3" w:rsidP="00230826">
      <w:pPr>
        <w:pStyle w:val="FootnoteText"/>
      </w:pPr>
      <w:r>
        <w:rPr>
          <w:rStyle w:val="FootnoteReference"/>
        </w:rPr>
        <w:footnoteRef/>
      </w:r>
      <w:r>
        <w:tab/>
        <w:t xml:space="preserve">[1 An eminent </w:t>
      </w:r>
      <w:r w:rsidRPr="000C7039">
        <w:rPr>
          <w:highlight w:val="yellow"/>
        </w:rPr>
        <w:t>Bahá’í</w:t>
      </w:r>
      <w:r>
        <w:t xml:space="preserve"> teacher; see </w:t>
      </w:r>
      <w:r w:rsidR="00DC6AA6" w:rsidRPr="00230826">
        <w:rPr>
          <w:rStyle w:val="referenceauthor"/>
        </w:rPr>
        <w:t>Gail</w:t>
      </w:r>
      <w:r>
        <w:t xml:space="preserve">, </w:t>
      </w:r>
      <w:r w:rsidR="00DC6AA6" w:rsidRPr="00230826">
        <w:rPr>
          <w:rStyle w:val="BookTitle"/>
        </w:rPr>
        <w:t>Summon Up Remembrance</w:t>
      </w:r>
      <w:r>
        <w:t>.]</w:t>
      </w:r>
    </w:p>
  </w:footnote>
  <w:footnote w:id="538">
    <w:p w14:paraId="0B0D6A8B" w14:textId="77777777" w:rsidR="00DC6AA6" w:rsidRDefault="000663F3" w:rsidP="00230826">
      <w:pPr>
        <w:pStyle w:val="FootnoteParreference"/>
      </w:pPr>
      <w:r>
        <w:rPr>
          <w:rStyle w:val="FootnoteReference"/>
        </w:rPr>
        <w:footnoteRef/>
      </w:r>
      <w:r>
        <w:tab/>
      </w:r>
      <w:r w:rsidRPr="00627ED1">
        <w:rPr>
          <w:rStyle w:val="referencetitleperiodical"/>
        </w:rPr>
        <w:t xml:space="preserve">The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World</w:t>
      </w:r>
      <w:r>
        <w:t xml:space="preserve">, </w:t>
      </w:r>
      <w:r w:rsidRPr="00627ED1">
        <w:rPr>
          <w:rStyle w:val="referenceissue"/>
        </w:rPr>
        <w:t>vol. IX</w:t>
      </w:r>
      <w:r>
        <w:t xml:space="preserve">, </w:t>
      </w:r>
      <w:r w:rsidRPr="00627ED1">
        <w:rPr>
          <w:rStyle w:val="referencescope"/>
        </w:rPr>
        <w:t>p. 858</w:t>
      </w:r>
      <w:r>
        <w:t xml:space="preserve">. </w:t>
      </w:r>
    </w:p>
  </w:footnote>
  <w:footnote w:id="539">
    <w:p w14:paraId="1CBCFA8A"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May 1934</w:t>
      </w:r>
      <w:r>
        <w:t xml:space="preserve">. </w:t>
      </w:r>
    </w:p>
  </w:footnote>
  <w:footnote w:id="540">
    <w:p w14:paraId="18E441C6"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Pr>
          <w:rStyle w:val="referencescope"/>
        </w:rPr>
        <w:t>pp. 49–</w:t>
      </w:r>
      <w:r w:rsidRPr="00627ED1">
        <w:rPr>
          <w:rStyle w:val="referencescope"/>
        </w:rPr>
        <w:t>50</w:t>
      </w:r>
      <w:r>
        <w:t xml:space="preserve">. </w:t>
      </w:r>
    </w:p>
  </w:footnote>
  <w:footnote w:id="541">
    <w:p w14:paraId="07BC00E8" w14:textId="77777777" w:rsidR="00DC6AA6" w:rsidRDefault="000663F3" w:rsidP="00230826">
      <w:pPr>
        <w:pStyle w:val="FootnoteParreference"/>
      </w:pPr>
      <w:r>
        <w:rPr>
          <w:rStyle w:val="FootnoteReference"/>
        </w:rPr>
        <w:footnoteRef/>
      </w:r>
      <w:r>
        <w:tab/>
        <w:t xml:space="preserve">Published in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p>
  </w:footnote>
  <w:footnote w:id="542">
    <w:p w14:paraId="527B6BB1" w14:textId="77777777" w:rsidR="00DC6AA6" w:rsidRDefault="000663F3" w:rsidP="00230826">
      <w:pPr>
        <w:pStyle w:val="FootnoteParreference"/>
      </w:pPr>
      <w:r>
        <w:rPr>
          <w:rStyle w:val="FootnoteReference"/>
        </w:rPr>
        <w:footnoteRef/>
      </w:r>
      <w:r>
        <w:tab/>
      </w:r>
      <w:r w:rsidRPr="00627ED1">
        <w:rPr>
          <w:rStyle w:val="referencetitleopus"/>
        </w:rPr>
        <w:t>Letter to an individual believer, 2 October 1974</w:t>
      </w:r>
      <w:r>
        <w:t xml:space="preserve">. </w:t>
      </w:r>
    </w:p>
  </w:footnote>
  <w:footnote w:id="543">
    <w:p w14:paraId="63DF53F8" w14:textId="77777777" w:rsidR="000663F3" w:rsidRDefault="000663F3" w:rsidP="00F227DE">
      <w:pPr>
        <w:pStyle w:val="FootnoteParunchecked"/>
      </w:pPr>
      <w:r>
        <w:rPr>
          <w:rStyle w:val="FootnoteReference"/>
        </w:rPr>
        <w:footnoteRef/>
      </w:r>
      <w:r>
        <w:tab/>
        <w:t xml:space="preserve">[1 For an explanation of this particular phenomena which relates to special tests surrounding the members of the family of </w:t>
      </w:r>
      <w:r w:rsidRPr="000C7039">
        <w:rPr>
          <w:highlight w:val="yellow"/>
        </w:rPr>
        <w:t>Bahá’u’lláh</w:t>
      </w:r>
      <w:r>
        <w:t xml:space="preserve"> or </w:t>
      </w:r>
      <w:r w:rsidRPr="00627ED1">
        <w:rPr>
          <w:highlight w:val="yellow"/>
        </w:rPr>
        <w:t>ʿ</w:t>
      </w:r>
      <w:r w:rsidRPr="000C7039">
        <w:rPr>
          <w:highlight w:val="yellow"/>
        </w:rPr>
        <w:t>Abdu’l-Bahá</w:t>
      </w:r>
      <w:r>
        <w:t xml:space="preserve">, see above, </w:t>
      </w:r>
      <w:r w:rsidR="00DC6AA6" w:rsidRPr="00230826">
        <w:rPr>
          <w:rStyle w:val="referencethistext"/>
        </w:rPr>
        <w:t>pp. 168</w:t>
      </w:r>
      <w:r w:rsidR="00DC6AA6" w:rsidRPr="00230826">
        <w:rPr>
          <w:rStyle w:val="referencethistext"/>
          <w:rFonts w:hint="cs"/>
        </w:rPr>
        <w:t>–</w:t>
      </w:r>
      <w:r w:rsidR="00DC6AA6" w:rsidRPr="00230826">
        <w:rPr>
          <w:rStyle w:val="referencethistext"/>
        </w:rPr>
        <w:t>9</w:t>
      </w:r>
      <w:r>
        <w:t>.]</w:t>
      </w:r>
    </w:p>
  </w:footnote>
  <w:footnote w:id="544">
    <w:p w14:paraId="09A535CD" w14:textId="77777777" w:rsidR="00DC6AA6" w:rsidRDefault="000663F3" w:rsidP="00230826">
      <w:pPr>
        <w:pStyle w:val="FootnoteParreference"/>
      </w:pPr>
      <w:r>
        <w:rPr>
          <w:rStyle w:val="FootnoteReference"/>
        </w:rPr>
        <w:footnoteRef/>
      </w:r>
      <w:r>
        <w:tab/>
      </w:r>
      <w:r w:rsidRPr="00627ED1">
        <w:rPr>
          <w:rStyle w:val="BookTitle"/>
        </w:rPr>
        <w:t>Hidden Words</w:t>
      </w:r>
      <w:r>
        <w:t xml:space="preserve">, </w:t>
      </w:r>
      <w:r w:rsidRPr="00627ED1">
        <w:rPr>
          <w:rStyle w:val="referencescopeuniversal"/>
        </w:rPr>
        <w:t>Persian no. 69</w:t>
      </w:r>
      <w:r>
        <w:t xml:space="preserve">. </w:t>
      </w:r>
    </w:p>
  </w:footnote>
  <w:footnote w:id="545">
    <w:p w14:paraId="220DB1BF"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pp. 13-14</w:t>
      </w:r>
      <w:r>
        <w:t xml:space="preserve">. </w:t>
      </w:r>
    </w:p>
  </w:footnote>
  <w:footnote w:id="546">
    <w:p w14:paraId="0268AFAD" w14:textId="77777777" w:rsidR="00DC6AA6" w:rsidRDefault="000663F3" w:rsidP="00230826">
      <w:pPr>
        <w:pStyle w:val="FootnoteParreference"/>
      </w:pPr>
      <w:r>
        <w:rPr>
          <w:rStyle w:val="FootnoteReference"/>
        </w:rPr>
        <w:footnoteRef/>
      </w:r>
      <w:r>
        <w:tab/>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 25</w:t>
      </w:r>
      <w:r>
        <w:t xml:space="preserve">. </w:t>
      </w:r>
    </w:p>
  </w:footnote>
  <w:footnote w:id="547">
    <w:p w14:paraId="052837AC"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11</w:t>
      </w:r>
      <w:r>
        <w:t xml:space="preserve">. </w:t>
      </w:r>
    </w:p>
  </w:footnote>
  <w:footnote w:id="548">
    <w:p w14:paraId="72EC8153"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pp. 87-8</w:t>
      </w:r>
      <w:r>
        <w:t xml:space="preserve">. </w:t>
      </w:r>
    </w:p>
  </w:footnote>
  <w:footnote w:id="549">
    <w:p w14:paraId="762A34B1" w14:textId="77777777" w:rsidR="00DC6AA6" w:rsidRDefault="000663F3" w:rsidP="00230826">
      <w:pPr>
        <w:pStyle w:val="FootnoteText"/>
      </w:pPr>
      <w:r>
        <w:rPr>
          <w:rStyle w:val="FootnoteReference"/>
        </w:rPr>
        <w:footnoteRef/>
      </w:r>
      <w:r>
        <w:tab/>
        <w:t xml:space="preserve">[1 For an account of his illustrious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w:t>
      </w:r>
      <w:r>
        <w:t>.]</w:t>
      </w:r>
    </w:p>
  </w:footnote>
  <w:footnote w:id="550">
    <w:p w14:paraId="4C345C6B" w14:textId="77777777" w:rsidR="00DC6AA6" w:rsidRDefault="000663F3" w:rsidP="00230826">
      <w:pPr>
        <w:pStyle w:val="FootnoteText"/>
      </w:pPr>
      <w:r>
        <w:rPr>
          <w:rStyle w:val="FootnoteReference"/>
        </w:rPr>
        <w:footnoteRef/>
      </w:r>
      <w:r>
        <w:tab/>
        <w:t xml:space="preserve">[1 </w:t>
      </w:r>
      <w:r w:rsidRPr="000C7039">
        <w:rPr>
          <w:highlight w:val="yellow"/>
        </w:rPr>
        <w:t>Bahá’u’lláh</w:t>
      </w:r>
      <w:r>
        <w:t xml:space="preserve"> has referred to His male descendants as </w:t>
      </w:r>
      <w:r w:rsidRPr="000C7039">
        <w:rPr>
          <w:highlight w:val="yellow"/>
        </w:rPr>
        <w:t>A</w:t>
      </w:r>
      <w:r w:rsidRPr="00CB4233">
        <w:rPr>
          <w:highlight w:val="darkYellow"/>
        </w:rPr>
        <w:t>ṣ</w:t>
      </w:r>
      <w:r w:rsidRPr="000C7039">
        <w:rPr>
          <w:highlight w:val="yellow"/>
        </w:rPr>
        <w:t>án</w:t>
      </w:r>
      <w:r>
        <w:t xml:space="preserve"> (Branches) and the female descendants as </w:t>
      </w:r>
      <w:r w:rsidRPr="009B7D8F">
        <w:rPr>
          <w:highlight w:val="yellow"/>
        </w:rPr>
        <w:t>Varaqát</w:t>
      </w:r>
      <w:r>
        <w:t xml:space="preserve"> (Leaves).]</w:t>
      </w:r>
    </w:p>
  </w:footnote>
  <w:footnote w:id="551">
    <w:p w14:paraId="0FCA40ED" w14:textId="77777777" w:rsidR="00DC6AA6" w:rsidRDefault="000663F3" w:rsidP="00230826">
      <w:pPr>
        <w:pStyle w:val="FootnoteParreference"/>
      </w:pPr>
      <w:r>
        <w:rPr>
          <w:rStyle w:val="FootnoteReference"/>
        </w:rPr>
        <w:footnoteRef/>
      </w:r>
      <w:r>
        <w:tab/>
      </w:r>
      <w:r w:rsidRPr="00FE17A5">
        <w:rPr>
          <w:rStyle w:val="BookTitle"/>
          <w:highlight w:val="yellow"/>
        </w:rPr>
        <w:t>áṭ</w:t>
      </w:r>
      <w:r w:rsidRPr="00627ED1">
        <w:rPr>
          <w:rStyle w:val="BookTitle"/>
          <w:highlight w:val="yellow"/>
        </w:rPr>
        <w:t>ir</w:t>
      </w:r>
      <w:r w:rsidRPr="00FE17A5">
        <w:rPr>
          <w:rStyle w:val="BookTitle"/>
          <w:highlight w:val="yellow"/>
        </w:rPr>
        <w:t>á’</w:t>
      </w:r>
      <w:r w:rsidRPr="00627ED1">
        <w:rPr>
          <w:rStyle w:val="BookTitle"/>
          <w:highlight w:val="yellow"/>
        </w:rPr>
        <w:t>t-i-Afn</w:t>
      </w:r>
      <w:r w:rsidRPr="00FE17A5">
        <w:rPr>
          <w:rStyle w:val="BookTitle"/>
          <w:highlight w:val="yellow"/>
        </w:rPr>
        <w:t>á</w:t>
      </w:r>
      <w:r w:rsidRPr="00627ED1">
        <w:rPr>
          <w:rStyle w:val="BookTitle"/>
          <w:highlight w:val="yellow"/>
        </w:rPr>
        <w:t>n</w:t>
      </w:r>
      <w:r>
        <w:t xml:space="preserve">, </w:t>
      </w:r>
      <w:r w:rsidRPr="00627ED1">
        <w:rPr>
          <w:rStyle w:val="referencescope"/>
        </w:rPr>
        <w:t>pp. 165-6</w:t>
      </w:r>
      <w:r>
        <w:t xml:space="preserve">. </w:t>
      </w:r>
    </w:p>
  </w:footnote>
  <w:footnote w:id="552">
    <w:p w14:paraId="5D298595" w14:textId="77777777" w:rsidR="00DC6AA6" w:rsidRDefault="000663F3" w:rsidP="00230826">
      <w:pPr>
        <w:pStyle w:val="FootnoteText"/>
      </w:pPr>
      <w:r>
        <w:rPr>
          <w:rStyle w:val="FootnoteReference"/>
        </w:rPr>
        <w:footnoteRef/>
      </w:r>
      <w:r>
        <w:tab/>
        <w:t xml:space="preserve">[1 For more information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2, pp. 206-9, 384, 386</w:t>
      </w:r>
      <w:r>
        <w:t>.]</w:t>
      </w:r>
    </w:p>
  </w:footnote>
  <w:footnote w:id="553">
    <w:p w14:paraId="1CF69BE5" w14:textId="77777777" w:rsidR="00DC6AA6" w:rsidRDefault="000663F3" w:rsidP="00230826">
      <w:pPr>
        <w:pStyle w:val="FootnoteParreference"/>
      </w:pPr>
      <w:r>
        <w:rPr>
          <w:rStyle w:val="FootnoteReference"/>
        </w:rPr>
        <w:footnoteRef/>
      </w:r>
      <w:r>
        <w:tab/>
      </w:r>
      <w:r w:rsidRPr="00627ED1">
        <w:rPr>
          <w:rStyle w:val="referencetitleperiodical"/>
        </w:rPr>
        <w:t xml:space="preserve">The </w:t>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World</w:t>
      </w:r>
      <w:r>
        <w:t xml:space="preserve">, </w:t>
      </w:r>
      <w:r w:rsidRPr="00627ED1">
        <w:rPr>
          <w:rStyle w:val="referenceissue"/>
        </w:rPr>
        <w:t>vol. VIII</w:t>
      </w:r>
      <w:r>
        <w:t xml:space="preserve">, </w:t>
      </w:r>
      <w:r w:rsidRPr="00627ED1">
        <w:rPr>
          <w:rStyle w:val="referencescope"/>
        </w:rPr>
        <w:t>p. 262</w:t>
      </w:r>
      <w:r>
        <w:t xml:space="preserve">. </w:t>
      </w:r>
    </w:p>
  </w:footnote>
  <w:footnote w:id="554">
    <w:p w14:paraId="3BC74FD9" w14:textId="77777777" w:rsidR="00DC6AA6" w:rsidRDefault="000663F3" w:rsidP="00230826">
      <w:pPr>
        <w:pStyle w:val="FootnoteText"/>
      </w:pPr>
      <w:r>
        <w:rPr>
          <w:rStyle w:val="FootnoteReference"/>
        </w:rPr>
        <w:footnoteRef/>
      </w:r>
      <w:r>
        <w:tab/>
        <w:t xml:space="preserve">[1 See </w:t>
      </w:r>
      <w:r w:rsidRPr="00627ED1">
        <w:rPr>
          <w:rStyle w:val="referenceauthor"/>
          <w:highlight w:val="cyan"/>
        </w:rPr>
        <w:t>Shoghi Effendi</w:t>
      </w:r>
      <w:r>
        <w:t>, '</w:t>
      </w:r>
      <w:r w:rsidRPr="00627ED1">
        <w:rPr>
          <w:rStyle w:val="referencetitlechapter"/>
        </w:rPr>
        <w:t xml:space="preserve">Genealogy of the </w:t>
      </w:r>
      <w:r w:rsidRPr="00627ED1">
        <w:rPr>
          <w:rStyle w:val="referencetitlechapter"/>
          <w:highlight w:val="yellow"/>
        </w:rPr>
        <w:t>B</w:t>
      </w:r>
      <w:r w:rsidRPr="000C7039">
        <w:rPr>
          <w:rStyle w:val="referencetitlechapter"/>
          <w:highlight w:val="yellow"/>
        </w:rPr>
        <w:t>á</w:t>
      </w:r>
      <w:r w:rsidRPr="00627ED1">
        <w:rPr>
          <w:rStyle w:val="referencetitlechapter"/>
          <w:highlight w:val="yellow"/>
        </w:rPr>
        <w:t>b</w:t>
      </w:r>
      <w:r w:rsidRPr="00627ED1">
        <w:rPr>
          <w:rStyle w:val="referencetitlechapter"/>
        </w:rPr>
        <w:t xml:space="preserve"> showing Connection with </w:t>
      </w:r>
      <w:r w:rsidRPr="00627ED1">
        <w:rPr>
          <w:rStyle w:val="referencetitlechapter"/>
          <w:highlight w:val="yellow"/>
        </w:rPr>
        <w:t>Bah</w:t>
      </w:r>
      <w:r w:rsidRPr="000C7039">
        <w:rPr>
          <w:rStyle w:val="referencetitlechapter"/>
          <w:highlight w:val="yellow"/>
        </w:rPr>
        <w:t>á’</w:t>
      </w:r>
      <w:r w:rsidRPr="00627ED1">
        <w:rPr>
          <w:rStyle w:val="referencetitlechapter"/>
          <w:highlight w:val="yellow"/>
        </w:rPr>
        <w:t>u</w:t>
      </w:r>
      <w:r w:rsidRPr="000C7039">
        <w:rPr>
          <w:rStyle w:val="referencetitlechapter"/>
          <w:highlight w:val="yellow"/>
        </w:rPr>
        <w:t>’</w:t>
      </w:r>
      <w:r w:rsidRPr="00627ED1">
        <w:rPr>
          <w:rStyle w:val="referencetitlechapter"/>
          <w:highlight w:val="yellow"/>
        </w:rPr>
        <w:t>ll</w:t>
      </w:r>
      <w:r w:rsidRPr="000C7039">
        <w:rPr>
          <w:rStyle w:val="referencetitlechapter"/>
          <w:highlight w:val="yellow"/>
        </w:rPr>
        <w:t>á</w:t>
      </w:r>
      <w:r w:rsidRPr="00627ED1">
        <w:rPr>
          <w:rStyle w:val="referencetitlechapter"/>
          <w:highlight w:val="yellow"/>
        </w:rPr>
        <w:t>h</w:t>
      </w:r>
      <w:r w:rsidRPr="000C7039">
        <w:rPr>
          <w:rStyle w:val="referencetitlechapter"/>
          <w:highlight w:val="yellow"/>
        </w:rPr>
        <w:t>’</w:t>
      </w:r>
      <w:r w:rsidRPr="00627ED1">
        <w:rPr>
          <w:rStyle w:val="referencetitlechapter"/>
          <w:highlight w:val="yellow"/>
        </w:rPr>
        <w:t>s</w:t>
      </w:r>
      <w:r w:rsidRPr="00627ED1">
        <w:rPr>
          <w:rStyle w:val="referencetitlechapter"/>
        </w:rPr>
        <w:t xml:space="preserve"> Descendants</w:t>
      </w:r>
      <w:r>
        <w:t xml:space="preserve">', a chart in his own hand published in </w:t>
      </w:r>
      <w:r w:rsidRPr="00627ED1">
        <w:rPr>
          <w:rStyle w:val="BookTitle"/>
        </w:rPr>
        <w:t>The Dawn-Breakers</w:t>
      </w:r>
      <w:r>
        <w:t xml:space="preserve">, </w:t>
      </w:r>
      <w:r w:rsidRPr="00627ED1">
        <w:rPr>
          <w:rStyle w:val="referencescope"/>
        </w:rPr>
        <w:t>p. lviii</w:t>
      </w:r>
      <w:r>
        <w:t>.]</w:t>
      </w:r>
    </w:p>
  </w:footnote>
  <w:footnote w:id="555">
    <w:p w14:paraId="684EFF63" w14:textId="77777777" w:rsidR="00DC6AA6" w:rsidRDefault="000663F3" w:rsidP="00230826">
      <w:pPr>
        <w:pStyle w:val="FootnoteText"/>
      </w:pPr>
      <w:r>
        <w:rPr>
          <w:rStyle w:val="FootnoteReference"/>
        </w:rPr>
        <w:footnoteRef/>
      </w:r>
      <w:r>
        <w:tab/>
        <w:t xml:space="preserve">[1 For a detailed account of his sacrificial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ch. 5</w:t>
      </w:r>
      <w:r>
        <w:t>.]</w:t>
      </w:r>
    </w:p>
  </w:footnote>
  <w:footnote w:id="556">
    <w:p w14:paraId="39A864B6" w14:textId="77777777" w:rsidR="00DC6AA6" w:rsidRDefault="000663F3" w:rsidP="00230826">
      <w:pPr>
        <w:pStyle w:val="FootnoteText"/>
      </w:pPr>
      <w:r>
        <w:rPr>
          <w:rStyle w:val="FootnoteReference"/>
        </w:rPr>
        <w:footnoteRef/>
      </w:r>
      <w:r>
        <w:tab/>
        <w:t xml:space="preserve">[1 For an account of his life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4, p. 23</w:t>
      </w:r>
      <w:r>
        <w:t>.]</w:t>
      </w:r>
    </w:p>
  </w:footnote>
  <w:footnote w:id="557">
    <w:p w14:paraId="0C2C7B9A"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no. 149</w:t>
      </w:r>
      <w:r>
        <w:t xml:space="preserve">. </w:t>
      </w:r>
    </w:p>
  </w:footnote>
  <w:footnote w:id="558">
    <w:p w14:paraId="218E827D" w14:textId="77777777" w:rsidR="00DC6AA6" w:rsidRDefault="000663F3" w:rsidP="00230826">
      <w:pPr>
        <w:pStyle w:val="FootnoteParreference"/>
      </w:pPr>
      <w:r>
        <w:rPr>
          <w:rStyle w:val="FootnoteReference"/>
        </w:rPr>
        <w:footnoteRef/>
      </w:r>
      <w:r>
        <w:tab/>
        <w:t xml:space="preserve">ibid. </w:t>
      </w:r>
      <w:r w:rsidRPr="00627ED1">
        <w:rPr>
          <w:rStyle w:val="referenceissue"/>
        </w:rPr>
        <w:t>no. 16</w:t>
      </w:r>
      <w:r>
        <w:t xml:space="preserve">. </w:t>
      </w:r>
    </w:p>
  </w:footnote>
  <w:footnote w:id="559">
    <w:p w14:paraId="7330AA15" w14:textId="77777777" w:rsidR="00DC6AA6" w:rsidRDefault="000663F3" w:rsidP="00230826">
      <w:pPr>
        <w:pStyle w:val="FootnoteParreference"/>
      </w:pPr>
      <w:r>
        <w:rPr>
          <w:rStyle w:val="FootnoteReference"/>
        </w:rPr>
        <w:footnoteRef/>
      </w:r>
      <w:r>
        <w:tab/>
      </w:r>
      <w:r w:rsidRPr="00627ED1">
        <w:rPr>
          <w:rStyle w:val="BookTitle"/>
        </w:rPr>
        <w:t>Unfolding Destiny</w:t>
      </w:r>
      <w:r>
        <w:t xml:space="preserve">, </w:t>
      </w:r>
      <w:r w:rsidRPr="00627ED1">
        <w:rPr>
          <w:rStyle w:val="referencescope"/>
        </w:rPr>
        <w:t>p. 149</w:t>
      </w:r>
      <w:r>
        <w:t xml:space="preserve">. </w:t>
      </w:r>
    </w:p>
  </w:footnote>
  <w:footnote w:id="560">
    <w:p w14:paraId="2CF9DC12" w14:textId="77777777" w:rsidR="00DC6AA6" w:rsidRDefault="000663F3" w:rsidP="00230826">
      <w:pPr>
        <w:pStyle w:val="FootnoteText"/>
      </w:pPr>
      <w:r>
        <w:rPr>
          <w:rStyle w:val="FootnoteReference"/>
        </w:rPr>
        <w:footnoteRef/>
      </w:r>
      <w:r>
        <w:tab/>
        <w:t xml:space="preserve">[1 For an account of his life and martyrdom, see </w:t>
      </w:r>
      <w:r w:rsidRPr="00627ED1">
        <w:rPr>
          <w:rStyle w:val="BookTitle"/>
        </w:rPr>
        <w:t xml:space="preserve">The Revelation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vol 5</w:t>
      </w:r>
      <w:r>
        <w:t xml:space="preserve">.] </w:t>
      </w:r>
      <w:r w:rsidR="00DC6AA6" w:rsidRPr="00230826">
        <w:rPr>
          <w:rStyle w:val="stilltoworkat"/>
        </w:rPr>
        <w:t>wrong volume</w:t>
      </w:r>
      <w:r>
        <w:t xml:space="preserve"> </w:t>
      </w:r>
    </w:p>
  </w:footnote>
  <w:footnote w:id="561">
    <w:p w14:paraId="087C5C82"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no. 172</w:t>
      </w:r>
      <w:r>
        <w:t xml:space="preserve">. </w:t>
      </w:r>
    </w:p>
  </w:footnote>
  <w:footnote w:id="562">
    <w:p w14:paraId="25F5A305" w14:textId="77777777" w:rsidR="00DC6AA6" w:rsidRDefault="000663F3" w:rsidP="00230826">
      <w:pPr>
        <w:pStyle w:val="FootnoteText"/>
      </w:pPr>
      <w:r>
        <w:rPr>
          <w:rStyle w:val="FootnoteReference"/>
        </w:rPr>
        <w:footnoteRef/>
      </w:r>
      <w:r>
        <w:tab/>
        <w:t xml:space="preserve">[1 See </w:t>
      </w:r>
      <w:r w:rsidRPr="00627ED1">
        <w:rPr>
          <w:rStyle w:val="BookTitle"/>
        </w:rPr>
        <w:t>God Passes By</w:t>
      </w:r>
      <w:r>
        <w:t xml:space="preserve">, </w:t>
      </w:r>
      <w:r w:rsidRPr="00627ED1">
        <w:rPr>
          <w:rStyle w:val="referencescopeuniversal"/>
        </w:rPr>
        <w:t>chs. X</w:t>
      </w:r>
      <w:r w:rsidRPr="00FC6BE2">
        <w:t xml:space="preserve"> and </w:t>
      </w:r>
      <w:r w:rsidRPr="00627ED1">
        <w:rPr>
          <w:rStyle w:val="referencescopeuniversal"/>
        </w:rPr>
        <w:t>XV</w:t>
      </w:r>
      <w:r>
        <w:t>.]</w:t>
      </w:r>
    </w:p>
  </w:footnote>
  <w:footnote w:id="563">
    <w:p w14:paraId="5B7BCEB5"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75</w:t>
      </w:r>
      <w:r>
        <w:t xml:space="preserve">. </w:t>
      </w:r>
    </w:p>
  </w:footnote>
  <w:footnote w:id="564">
    <w:p w14:paraId="37B5D211"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124</w:t>
      </w:r>
      <w:r>
        <w:t xml:space="preserve">. </w:t>
      </w:r>
    </w:p>
  </w:footnote>
  <w:footnote w:id="565">
    <w:p w14:paraId="5548A79F"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no. 174</w:t>
      </w:r>
      <w:r>
        <w:t xml:space="preserve">. </w:t>
      </w:r>
    </w:p>
  </w:footnote>
  <w:footnote w:id="566">
    <w:p w14:paraId="5F53699C"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pp. 78-9</w:t>
      </w:r>
      <w:r>
        <w:t xml:space="preserve">. </w:t>
      </w:r>
    </w:p>
  </w:footnote>
  <w:footnote w:id="567">
    <w:p w14:paraId="1E076043" w14:textId="77777777" w:rsidR="00DC6AA6" w:rsidRDefault="000663F3" w:rsidP="00230826">
      <w:pPr>
        <w:pStyle w:val="FootnoteParreference"/>
      </w:pPr>
      <w:r>
        <w:rPr>
          <w:rStyle w:val="FootnoteReference"/>
        </w:rPr>
        <w:footnoteRef/>
      </w:r>
      <w:r>
        <w:tab/>
      </w:r>
      <w:r w:rsidRPr="00627ED1">
        <w:rPr>
          <w:rStyle w:val="BookTitle"/>
        </w:rPr>
        <w:t>Unfolding Destiny</w:t>
      </w:r>
      <w:r>
        <w:t xml:space="preserve">, </w:t>
      </w:r>
      <w:r w:rsidRPr="00627ED1">
        <w:rPr>
          <w:rStyle w:val="referencescope"/>
        </w:rPr>
        <w:t>p. 248</w:t>
      </w:r>
      <w:r>
        <w:t xml:space="preserve">. </w:t>
      </w:r>
    </w:p>
  </w:footnote>
  <w:footnote w:id="568">
    <w:p w14:paraId="1C04B4F9"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 87</w:t>
      </w:r>
      <w:r>
        <w:t xml:space="preserve">. </w:t>
      </w:r>
    </w:p>
  </w:footnote>
  <w:footnote w:id="569">
    <w:p w14:paraId="7B9F64A2"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48</w:t>
      </w:r>
      <w:r>
        <w:t xml:space="preserve">. </w:t>
      </w:r>
    </w:p>
  </w:footnote>
  <w:footnote w:id="570">
    <w:p w14:paraId="2CE49330" w14:textId="77777777" w:rsidR="00DC6AA6" w:rsidRDefault="000663F3" w:rsidP="00230826">
      <w:pPr>
        <w:pStyle w:val="FootnoteParreference"/>
      </w:pPr>
      <w:r>
        <w:rPr>
          <w:rStyle w:val="FootnoteReference"/>
        </w:rPr>
        <w:footnoteRef/>
      </w:r>
      <w:r>
        <w:tab/>
        <w:t xml:space="preserve">ibid. </w:t>
      </w:r>
      <w:r w:rsidRPr="00627ED1">
        <w:rPr>
          <w:rStyle w:val="referencescope"/>
        </w:rPr>
        <w:t>p. 16</w:t>
      </w:r>
      <w:r>
        <w:t xml:space="preserve">. </w:t>
      </w:r>
    </w:p>
  </w:footnote>
  <w:footnote w:id="571">
    <w:p w14:paraId="57EF677C" w14:textId="77777777" w:rsidR="00DC6AA6" w:rsidRDefault="000663F3" w:rsidP="00230826">
      <w:pPr>
        <w:pStyle w:val="FootnoteParreference"/>
      </w:pPr>
      <w:r>
        <w:rPr>
          <w:rStyle w:val="FootnoteReference"/>
        </w:rPr>
        <w:footnoteRef/>
      </w:r>
      <w:r>
        <w:tab/>
        <w:t xml:space="preserve">ibid. </w:t>
      </w:r>
      <w:r w:rsidRPr="00627ED1">
        <w:rPr>
          <w:rStyle w:val="referencescope"/>
        </w:rPr>
        <w:t>pp. 24-5</w:t>
      </w:r>
      <w:r>
        <w:t xml:space="preserve">. </w:t>
      </w:r>
    </w:p>
  </w:footnote>
  <w:footnote w:id="572">
    <w:p w14:paraId="1661F217"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120</w:t>
      </w:r>
      <w:r>
        <w:t xml:space="preserve">. </w:t>
      </w:r>
    </w:p>
  </w:footnote>
  <w:footnote w:id="573">
    <w:p w14:paraId="4691215D" w14:textId="77777777" w:rsidR="00DC6AA6" w:rsidRDefault="000663F3" w:rsidP="00230826">
      <w:pPr>
        <w:pStyle w:val="FootnoteParreference"/>
      </w:pPr>
      <w:r>
        <w:rPr>
          <w:rStyle w:val="FootnoteReference"/>
        </w:rPr>
        <w:footnoteRef/>
      </w:r>
      <w:r>
        <w:tab/>
        <w:t xml:space="preserve">ibid. </w:t>
      </w:r>
      <w:r w:rsidRPr="00627ED1">
        <w:rPr>
          <w:rStyle w:val="referencescope"/>
        </w:rPr>
        <w:t>pp. 121-2</w:t>
      </w:r>
      <w:r>
        <w:t xml:space="preserve">. </w:t>
      </w:r>
    </w:p>
  </w:footnote>
  <w:footnote w:id="574">
    <w:p w14:paraId="48B9D1CA" w14:textId="77777777" w:rsidR="00DC6AA6" w:rsidRDefault="000663F3" w:rsidP="00230826">
      <w:pPr>
        <w:pStyle w:val="FootnoteParreference"/>
      </w:pPr>
      <w:r>
        <w:rPr>
          <w:rStyle w:val="FootnoteReference"/>
        </w:rPr>
        <w:footnoteRef/>
      </w:r>
      <w:r>
        <w:tab/>
        <w:t xml:space="preserve">ibid. </w:t>
      </w:r>
      <w:r w:rsidRPr="00627ED1">
        <w:rPr>
          <w:rStyle w:val="referencescope"/>
        </w:rPr>
        <w:t>pp. 122-3</w:t>
      </w:r>
      <w:r>
        <w:t xml:space="preserve">. </w:t>
      </w:r>
    </w:p>
  </w:footnote>
  <w:footnote w:id="575">
    <w:p w14:paraId="1BB20688"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pp. 120-21</w:t>
      </w:r>
      <w:r>
        <w:t xml:space="preserve">. </w:t>
      </w:r>
    </w:p>
  </w:footnote>
  <w:footnote w:id="576">
    <w:p w14:paraId="17B14236" w14:textId="77777777" w:rsidR="00DC6AA6" w:rsidRDefault="000663F3" w:rsidP="00230826">
      <w:pPr>
        <w:pStyle w:val="FootnoteParreference"/>
      </w:pPr>
      <w:r>
        <w:rPr>
          <w:rStyle w:val="FootnoteReference"/>
        </w:rPr>
        <w:footnoteRef/>
      </w:r>
      <w:r>
        <w:tab/>
      </w:r>
      <w:r w:rsidRPr="00627ED1">
        <w:rPr>
          <w:rStyle w:val="BookTitle"/>
        </w:rPr>
        <w:t>The Priceless Pearl</w:t>
      </w:r>
      <w:r>
        <w:t xml:space="preserve">, </w:t>
      </w:r>
      <w:r w:rsidRPr="00627ED1">
        <w:rPr>
          <w:rStyle w:val="referencescope"/>
        </w:rPr>
        <w:t>p. 234</w:t>
      </w:r>
      <w:r>
        <w:t xml:space="preserve">. </w:t>
      </w:r>
    </w:p>
  </w:footnote>
  <w:footnote w:id="577">
    <w:p w14:paraId="0645CAF1" w14:textId="77777777" w:rsidR="00DC6AA6" w:rsidRDefault="000663F3" w:rsidP="00230826">
      <w:pPr>
        <w:pStyle w:val="FootnoteParreference"/>
      </w:pPr>
      <w:r>
        <w:rPr>
          <w:rStyle w:val="FootnoteReference"/>
        </w:rPr>
        <w:footnoteRef/>
      </w:r>
      <w:r>
        <w:tab/>
      </w:r>
      <w:r w:rsidRPr="00627ED1">
        <w:rPr>
          <w:rStyle w:val="BookTitle"/>
        </w:rPr>
        <w:t>Selections</w:t>
      </w:r>
      <w:r>
        <w:t xml:space="preserve">, </w:t>
      </w:r>
      <w:r w:rsidRPr="00627ED1">
        <w:rPr>
          <w:rStyle w:val="referencescope"/>
        </w:rPr>
        <w:t>p. 228</w:t>
      </w:r>
      <w:r>
        <w:t xml:space="preserve">. </w:t>
      </w:r>
    </w:p>
  </w:footnote>
  <w:footnote w:id="578">
    <w:p w14:paraId="3E87314E" w14:textId="77777777" w:rsidR="00DC6AA6" w:rsidRDefault="000663F3" w:rsidP="00230826">
      <w:pPr>
        <w:pStyle w:val="FootnoteParreference"/>
      </w:pPr>
      <w:r>
        <w:rPr>
          <w:rStyle w:val="FootnoteReference"/>
        </w:rPr>
        <w:footnoteRef/>
      </w:r>
      <w:r>
        <w:tab/>
      </w:r>
      <w:r w:rsidRPr="00627ED1">
        <w:rPr>
          <w:rStyle w:val="BookTitle"/>
        </w:rPr>
        <w:t>Messages to America</w:t>
      </w:r>
      <w:r>
        <w:t xml:space="preserve">, </w:t>
      </w:r>
      <w:r w:rsidRPr="00627ED1">
        <w:rPr>
          <w:rStyle w:val="referencescope"/>
        </w:rPr>
        <w:t>p. 51</w:t>
      </w:r>
      <w:r>
        <w:t xml:space="preserve">. </w:t>
      </w:r>
    </w:p>
  </w:footnote>
  <w:footnote w:id="579">
    <w:p w14:paraId="637B4830" w14:textId="77777777" w:rsidR="00DC6AA6" w:rsidRDefault="000663F3" w:rsidP="00230826">
      <w:pPr>
        <w:pStyle w:val="FootnoteText"/>
      </w:pPr>
      <w:r>
        <w:rPr>
          <w:rStyle w:val="FootnoteReference"/>
        </w:rPr>
        <w:footnoteRef/>
      </w:r>
      <w:r>
        <w:tab/>
        <w:t>[1 At the time of writing this book, this number has increased to over eight hundred.]</w:t>
      </w:r>
    </w:p>
  </w:footnote>
  <w:footnote w:id="580">
    <w:p w14:paraId="0B8D44E3"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 315</w:t>
      </w:r>
      <w:r>
        <w:rPr>
          <w:rStyle w:val="referencethistext"/>
        </w:rPr>
        <w:t>–</w:t>
      </w:r>
      <w:r w:rsidR="00DC6AA6" w:rsidRPr="00230826">
        <w:rPr>
          <w:rStyle w:val="referencethistext"/>
        </w:rPr>
        <w:t>15</w:t>
      </w:r>
      <w:r>
        <w:t>.]</w:t>
      </w:r>
    </w:p>
  </w:footnote>
  <w:footnote w:id="581">
    <w:p w14:paraId="45987E13"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 5</w:t>
      </w:r>
      <w:r>
        <w:t xml:space="preserve">. </w:t>
      </w:r>
    </w:p>
  </w:footnote>
  <w:footnote w:id="582">
    <w:p w14:paraId="06296EEE"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61</w:t>
      </w:r>
      <w:r>
        <w:t xml:space="preserve">. </w:t>
      </w:r>
    </w:p>
  </w:footnote>
  <w:footnote w:id="583">
    <w:p w14:paraId="7E9153A2"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304</w:t>
      </w:r>
      <w:r>
        <w:rPr>
          <w:rStyle w:val="referencethistext"/>
        </w:rPr>
        <w:t>–</w:t>
      </w:r>
      <w:r w:rsidR="00DC6AA6" w:rsidRPr="00230826">
        <w:rPr>
          <w:rStyle w:val="referencethistext"/>
        </w:rPr>
        <w:t>6</w:t>
      </w:r>
      <w:r>
        <w:t>.]</w:t>
      </w:r>
    </w:p>
  </w:footnote>
  <w:footnote w:id="584">
    <w:p w14:paraId="28427061" w14:textId="77777777" w:rsidR="00DC6AA6" w:rsidRDefault="000663F3" w:rsidP="00230826">
      <w:pPr>
        <w:pStyle w:val="FootnoteParreference"/>
      </w:pPr>
      <w:r>
        <w:rPr>
          <w:rStyle w:val="FootnoteReference"/>
        </w:rPr>
        <w:footnoteRef/>
      </w:r>
      <w:r>
        <w:tab/>
      </w:r>
      <w:r w:rsidRPr="00627ED1">
        <w:rPr>
          <w:rStyle w:val="BookTitle"/>
        </w:rPr>
        <w:t>Citadel of Faith</w:t>
      </w:r>
      <w:r>
        <w:t xml:space="preserve">, </w:t>
      </w:r>
      <w:r w:rsidRPr="00627ED1">
        <w:rPr>
          <w:rStyle w:val="referencescope"/>
        </w:rPr>
        <w:t>p. 6</w:t>
      </w:r>
      <w:r>
        <w:t xml:space="preserve">. </w:t>
      </w:r>
    </w:p>
  </w:footnote>
  <w:footnote w:id="585">
    <w:p w14:paraId="17DDFCE7" w14:textId="77777777" w:rsidR="00DC6AA6" w:rsidRDefault="000663F3" w:rsidP="00230826">
      <w:pPr>
        <w:pStyle w:val="FootnoteParunchecked"/>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19</w:t>
      </w:r>
      <w:r>
        <w:t xml:space="preserve">. </w:t>
      </w:r>
    </w:p>
  </w:footnote>
  <w:footnote w:id="586">
    <w:p w14:paraId="3A3BDE38" w14:textId="77777777" w:rsidR="00DC6AA6" w:rsidRDefault="000663F3" w:rsidP="00230826">
      <w:pPr>
        <w:pStyle w:val="FootnoteText"/>
      </w:pPr>
      <w:r>
        <w:rPr>
          <w:rStyle w:val="FootnoteReference"/>
        </w:rPr>
        <w:footnoteRef/>
      </w:r>
      <w:r>
        <w:tab/>
        <w:t>[1 In the year 1991, this number has reached over 108,000. The Faith is growing so rapidly that any statistical figure will be out of date within days.]</w:t>
      </w:r>
    </w:p>
  </w:footnote>
  <w:footnote w:id="587">
    <w:p w14:paraId="25C8DBF1" w14:textId="77777777" w:rsidR="00DC6AA6" w:rsidRDefault="000663F3" w:rsidP="00230826">
      <w:pPr>
        <w:pStyle w:val="FootnoteText"/>
      </w:pPr>
      <w:r>
        <w:rPr>
          <w:rStyle w:val="FootnoteReference"/>
        </w:rPr>
        <w:footnoteRef/>
      </w:r>
      <w:r>
        <w:tab/>
        <w:t>[2 The Fourth Epoch of the Formative Age began in 1986.]</w:t>
      </w:r>
    </w:p>
  </w:footnote>
  <w:footnote w:id="588">
    <w:p w14:paraId="25AA7EF9" w14:textId="77777777" w:rsidR="000663F3" w:rsidRDefault="000663F3">
      <w:pPr>
        <w:pStyle w:val="FootnoteParuncheckedreference"/>
      </w:pPr>
      <w:r>
        <w:rPr>
          <w:rStyle w:val="FootnoteReference"/>
        </w:rPr>
        <w:footnoteRef/>
      </w:r>
      <w:r>
        <w:tab/>
      </w:r>
      <w:r w:rsidRPr="00627ED1">
        <w:rPr>
          <w:rStyle w:val="BookTitle"/>
        </w:rPr>
        <w:t xml:space="preserve">The Passing of </w:t>
      </w:r>
      <w:r w:rsidRPr="00627ED1">
        <w:rPr>
          <w:rStyle w:val="BookTitle"/>
          <w:highlight w:val="cyan"/>
        </w:rPr>
        <w:t>Shoghi Effendi</w:t>
      </w:r>
      <w:r>
        <w:t xml:space="preserve">, </w:t>
      </w:r>
      <w:r w:rsidRPr="00627ED1">
        <w:rPr>
          <w:rStyle w:val="referencescope"/>
        </w:rPr>
        <w:t>p. 12</w:t>
      </w:r>
      <w:r>
        <w:t xml:space="preserve">. </w:t>
      </w:r>
    </w:p>
  </w:footnote>
  <w:footnote w:id="589">
    <w:p w14:paraId="18D5E8CE" w14:textId="77777777" w:rsidR="000663F3" w:rsidRDefault="000663F3">
      <w:pPr>
        <w:pStyle w:val="FootnoteParuncheckedreference"/>
      </w:pPr>
      <w:r>
        <w:rPr>
          <w:rStyle w:val="FootnoteReference"/>
        </w:rPr>
        <w:footnoteRef/>
      </w:r>
      <w:r>
        <w:tab/>
        <w:t xml:space="preserve">ibid. </w:t>
      </w:r>
      <w:r w:rsidRPr="00627ED1">
        <w:rPr>
          <w:rStyle w:val="referencescope"/>
        </w:rPr>
        <w:t>p. 14</w:t>
      </w:r>
      <w:r>
        <w:t xml:space="preserve">. </w:t>
      </w:r>
    </w:p>
  </w:footnote>
  <w:footnote w:id="590">
    <w:p w14:paraId="6150F236"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Pr>
          <w:rStyle w:val="referencescope"/>
        </w:rPr>
        <w:t>pp. 122–</w:t>
      </w:r>
      <w:r w:rsidRPr="00627ED1">
        <w:rPr>
          <w:rStyle w:val="referencescope"/>
        </w:rPr>
        <w:t>3</w:t>
      </w:r>
      <w:r>
        <w:t xml:space="preserve">. </w:t>
      </w:r>
    </w:p>
  </w:footnote>
  <w:footnote w:id="591">
    <w:p w14:paraId="7968F77A" w14:textId="77777777" w:rsidR="00DC6AA6" w:rsidRDefault="000663F3" w:rsidP="00230826">
      <w:pPr>
        <w:pStyle w:val="FootnoteText"/>
      </w:pPr>
      <w:r>
        <w:rPr>
          <w:rStyle w:val="FootnoteReference"/>
        </w:rPr>
        <w:footnoteRef/>
      </w:r>
      <w:r>
        <w:tab/>
        <w:t xml:space="preserve">[1 The last contingent consisted of eight Hands of the Cause, appointed by </w:t>
      </w:r>
      <w:r w:rsidRPr="000C7039">
        <w:rPr>
          <w:highlight w:val="cyan"/>
        </w:rPr>
        <w:t>Shoghi Effendi</w:t>
      </w:r>
      <w:r>
        <w:t xml:space="preserve"> in this same October message.]</w:t>
      </w:r>
    </w:p>
  </w:footnote>
  <w:footnote w:id="592">
    <w:p w14:paraId="4AEAF8CF" w14:textId="77777777" w:rsidR="00DC6AA6" w:rsidRDefault="000663F3" w:rsidP="00230826">
      <w:pPr>
        <w:pStyle w:val="FootnoteParreference"/>
      </w:pPr>
      <w:r>
        <w:rPr>
          <w:rStyle w:val="FootnoteReference"/>
        </w:rPr>
        <w:footnoteRef/>
      </w:r>
      <w:r>
        <w:tab/>
        <w:t xml:space="preserve">ibid. </w:t>
      </w:r>
      <w:r w:rsidRPr="00627ED1">
        <w:rPr>
          <w:rStyle w:val="referencescope"/>
        </w:rPr>
        <w:t>p. 127</w:t>
      </w:r>
      <w:r>
        <w:t xml:space="preserve">. </w:t>
      </w:r>
    </w:p>
  </w:footnote>
  <w:footnote w:id="593">
    <w:p w14:paraId="3357EFD9" w14:textId="77777777" w:rsidR="00DC6AA6" w:rsidRDefault="000663F3" w:rsidP="00230826">
      <w:pPr>
        <w:pStyle w:val="FootnoteParreference"/>
      </w:pPr>
      <w:r>
        <w:rPr>
          <w:rStyle w:val="FootnoteReference"/>
        </w:rPr>
        <w:footnoteRef/>
      </w:r>
      <w:r>
        <w:tab/>
      </w:r>
      <w:r w:rsidRPr="00627ED1">
        <w:rPr>
          <w:rStyle w:val="referencetitleperiodical"/>
          <w:highlight w:val="yellow"/>
        </w:rPr>
        <w:t>Bah</w:t>
      </w:r>
      <w:r w:rsidRPr="000C7039">
        <w:rPr>
          <w:rStyle w:val="referencetitleperiodical"/>
          <w:highlight w:val="yellow"/>
        </w:rPr>
        <w:t>á’í</w:t>
      </w:r>
      <w:r w:rsidRPr="00627ED1">
        <w:rPr>
          <w:rStyle w:val="referencetitleperiodical"/>
        </w:rPr>
        <w:t xml:space="preserve"> News</w:t>
      </w:r>
      <w:r>
        <w:t xml:space="preserve">, </w:t>
      </w:r>
      <w:r w:rsidRPr="00627ED1">
        <w:rPr>
          <w:rStyle w:val="referenceissue"/>
        </w:rPr>
        <w:t>no. 323</w:t>
      </w:r>
      <w:r>
        <w:t xml:space="preserve">. </w:t>
      </w:r>
    </w:p>
  </w:footnote>
  <w:footnote w:id="594">
    <w:p w14:paraId="4F9918B8" w14:textId="77777777" w:rsidR="00DC6AA6" w:rsidRDefault="000663F3" w:rsidP="00230826">
      <w:pPr>
        <w:pStyle w:val="FootnoteText"/>
      </w:pPr>
      <w:r>
        <w:rPr>
          <w:rStyle w:val="FootnoteReference"/>
        </w:rPr>
        <w:footnoteRef/>
      </w:r>
      <w:r>
        <w:tab/>
        <w:t xml:space="preserve">[1 The </w:t>
      </w:r>
      <w:r w:rsidRPr="000C7039">
        <w:rPr>
          <w:highlight w:val="yellow"/>
        </w:rPr>
        <w:t>Báb</w:t>
      </w:r>
      <w:r>
        <w:t xml:space="preserve">, </w:t>
      </w:r>
      <w:r w:rsidRPr="000C7039">
        <w:rPr>
          <w:highlight w:val="yellow"/>
        </w:rPr>
        <w:t>Bahá’u’lláh</w:t>
      </w:r>
      <w:r>
        <w:t xml:space="preserve"> and </w:t>
      </w:r>
      <w:r w:rsidRPr="00627ED1">
        <w:rPr>
          <w:highlight w:val="yellow"/>
        </w:rPr>
        <w:t>ʿ</w:t>
      </w:r>
      <w:r w:rsidRPr="000C7039">
        <w:rPr>
          <w:highlight w:val="yellow"/>
        </w:rPr>
        <w:t>Abdu’l-Bahá</w:t>
      </w:r>
      <w:r>
        <w:t>.]</w:t>
      </w:r>
    </w:p>
  </w:footnote>
  <w:footnote w:id="595">
    <w:p w14:paraId="3F563039" w14:textId="77777777" w:rsidR="00DC6AA6" w:rsidRDefault="000663F3" w:rsidP="00230826">
      <w:pPr>
        <w:pStyle w:val="FootnoteParreference"/>
      </w:pPr>
      <w:r>
        <w:rPr>
          <w:rStyle w:val="FootnoteReference"/>
        </w:rPr>
        <w:footnoteRef/>
      </w:r>
      <w:r>
        <w:tab/>
        <w:t xml:space="preserve">In </w:t>
      </w:r>
      <w:r w:rsidRPr="00627ED1">
        <w:rPr>
          <w:rStyle w:val="BookTitle"/>
        </w:rPr>
        <w:t xml:space="preserve">The World Order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pp. 147-8</w:t>
      </w:r>
      <w:r>
        <w:t xml:space="preserve">. </w:t>
      </w:r>
    </w:p>
  </w:footnote>
  <w:footnote w:id="596">
    <w:p w14:paraId="6884CB54" w14:textId="77777777" w:rsidR="00DC6AA6" w:rsidRDefault="000663F3" w:rsidP="00230826">
      <w:pPr>
        <w:pStyle w:val="FootnoteParreference"/>
      </w:pPr>
      <w:r>
        <w:rPr>
          <w:rStyle w:val="FootnoteReference"/>
        </w:rPr>
        <w:footnoteRef/>
      </w:r>
      <w:r>
        <w:tab/>
      </w:r>
      <w:r w:rsidRPr="00627ED1">
        <w:rPr>
          <w:rStyle w:val="BookTitle"/>
        </w:rPr>
        <w:t>Wellspring of Guidance</w:t>
      </w:r>
      <w:r>
        <w:t xml:space="preserve">, </w:t>
      </w:r>
      <w:r w:rsidRPr="00627ED1">
        <w:rPr>
          <w:rStyle w:val="referencescope"/>
        </w:rPr>
        <w:t>p. 47</w:t>
      </w:r>
      <w:r>
        <w:t xml:space="preserve">. </w:t>
      </w:r>
    </w:p>
  </w:footnote>
  <w:footnote w:id="597">
    <w:p w14:paraId="49794070" w14:textId="77777777" w:rsidR="00DC6AA6" w:rsidRDefault="000663F3" w:rsidP="00230826">
      <w:pPr>
        <w:pStyle w:val="FootnoteText"/>
      </w:pPr>
      <w:r>
        <w:rPr>
          <w:rStyle w:val="FootnoteReference"/>
        </w:rPr>
        <w:footnoteRef/>
      </w:r>
      <w:r>
        <w:tab/>
        <w:t xml:space="preserve">[1 See </w:t>
      </w:r>
      <w:r w:rsidRPr="00627ED1">
        <w:rPr>
          <w:rStyle w:val="referencescope"/>
        </w:rPr>
        <w:t>Appendix 2</w:t>
      </w:r>
      <w:r>
        <w:t>.]</w:t>
      </w:r>
    </w:p>
  </w:footnote>
  <w:footnote w:id="598">
    <w:p w14:paraId="4BA9EA3E" w14:textId="77777777" w:rsidR="00DC6AA6" w:rsidRDefault="000663F3" w:rsidP="00230826">
      <w:pPr>
        <w:pStyle w:val="FootnoteText"/>
      </w:pPr>
      <w:r>
        <w:rPr>
          <w:rStyle w:val="FootnoteReference"/>
        </w:rPr>
        <w:footnoteRef/>
      </w:r>
      <w:r>
        <w:tab/>
        <w:t xml:space="preserve">The last Hand of the Cause, </w:t>
      </w:r>
      <w:r w:rsidRPr="00B96DA4">
        <w:rPr>
          <w:highlight w:val="green"/>
        </w:rPr>
        <w:t>ʿAlí-Akbar Furútan</w:t>
      </w:r>
      <w:r>
        <w:t>, died November 26th 2003 (editor’s note from 2015-03-14).</w:t>
      </w:r>
    </w:p>
  </w:footnote>
  <w:footnote w:id="599">
    <w:p w14:paraId="508C3965" w14:textId="77777777" w:rsidR="00DC6AA6" w:rsidRDefault="000663F3" w:rsidP="00230826">
      <w:pPr>
        <w:pStyle w:val="FootnoteParreference"/>
      </w:pPr>
      <w:r>
        <w:rPr>
          <w:rStyle w:val="FootnoteReference"/>
        </w:rPr>
        <w:footnoteRef/>
      </w:r>
      <w:r>
        <w:tab/>
      </w:r>
      <w:r w:rsidRPr="00627ED1">
        <w:rPr>
          <w:rStyle w:val="BookTitle"/>
        </w:rPr>
        <w:t>Messages</w:t>
      </w:r>
      <w:r>
        <w:t xml:space="preserve">, </w:t>
      </w:r>
      <w:r w:rsidRPr="00627ED1">
        <w:rPr>
          <w:rStyle w:val="referencescope"/>
        </w:rPr>
        <w:t>pp. 40-41</w:t>
      </w:r>
      <w:r>
        <w:t xml:space="preserve">. </w:t>
      </w:r>
    </w:p>
  </w:footnote>
  <w:footnote w:id="600">
    <w:p w14:paraId="2E82AE9C" w14:textId="77777777" w:rsidR="00DC6AA6" w:rsidRDefault="000663F3" w:rsidP="00230826">
      <w:pPr>
        <w:pStyle w:val="FootnoteText"/>
      </w:pPr>
      <w:r>
        <w:rPr>
          <w:rStyle w:val="FootnoteReference"/>
        </w:rPr>
        <w:footnoteRef/>
      </w:r>
      <w:r>
        <w:tab/>
        <w:t xml:space="preserve">[1 For more information see </w:t>
      </w:r>
      <w:r w:rsidR="00DC6AA6" w:rsidRPr="00230826">
        <w:rPr>
          <w:rStyle w:val="referencethistext"/>
        </w:rPr>
        <w:t>Appendix 2</w:t>
      </w:r>
      <w:r>
        <w:t>.]</w:t>
      </w:r>
    </w:p>
  </w:footnote>
  <w:footnote w:id="601">
    <w:p w14:paraId="6671651F" w14:textId="77777777" w:rsidR="00DC6AA6" w:rsidRDefault="000663F3" w:rsidP="00230826">
      <w:pPr>
        <w:pStyle w:val="FootnoteText"/>
      </w:pPr>
      <w:r>
        <w:rPr>
          <w:rStyle w:val="FootnoteReference"/>
        </w:rPr>
        <w:footnoteRef/>
      </w:r>
      <w:r>
        <w:tab/>
        <w:t>[1 National Spiritual Assemblies. These twelve National Spiritual Assemblies (11 in Europe, 1 in Ceylon) brought the number of National Spiritual Assemblies in the world up to 56.]</w:t>
      </w:r>
    </w:p>
  </w:footnote>
  <w:footnote w:id="602">
    <w:p w14:paraId="274136EC" w14:textId="77777777" w:rsidR="00DC6AA6" w:rsidRDefault="000663F3" w:rsidP="00230826">
      <w:pPr>
        <w:pStyle w:val="FootnoteParreference"/>
      </w:pPr>
      <w:r>
        <w:rPr>
          <w:rStyle w:val="FootnoteReference"/>
        </w:rPr>
        <w:footnoteRef/>
      </w:r>
      <w:r>
        <w:tab/>
      </w:r>
      <w:r w:rsidRPr="00627ED1">
        <w:rPr>
          <w:rStyle w:val="referenceauthor"/>
          <w:highlight w:val="cyan"/>
        </w:rPr>
        <w:t>Shoghi Effendi</w:t>
      </w:r>
      <w:r>
        <w:t xml:space="preserve">, </w:t>
      </w:r>
      <w:r w:rsidRPr="00627ED1">
        <w:rPr>
          <w:rStyle w:val="BookTitle"/>
          <w:highlight w:val="yellow"/>
        </w:rPr>
        <w:t>Bah</w:t>
      </w:r>
      <w:r w:rsidRPr="000C7039">
        <w:rPr>
          <w:rStyle w:val="BookTitle"/>
          <w:highlight w:val="yellow"/>
        </w:rPr>
        <w:t>á’í</w:t>
      </w:r>
      <w:r w:rsidRPr="00627ED1">
        <w:rPr>
          <w:rStyle w:val="BookTitle"/>
        </w:rPr>
        <w:t xml:space="preserve"> Administration</w:t>
      </w:r>
      <w:r>
        <w:t xml:space="preserve">, </w:t>
      </w:r>
      <w:r w:rsidRPr="00627ED1">
        <w:rPr>
          <w:rStyle w:val="referencescope"/>
        </w:rPr>
        <w:t>p. 88</w:t>
      </w:r>
      <w:r>
        <w:t xml:space="preserve">. </w:t>
      </w:r>
    </w:p>
  </w:footnote>
  <w:footnote w:id="603">
    <w:p w14:paraId="0BE4BB5A"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 103</w:t>
      </w:r>
      <w:r>
        <w:t>.]</w:t>
      </w:r>
    </w:p>
  </w:footnote>
  <w:footnote w:id="604">
    <w:p w14:paraId="60F42756" w14:textId="77777777" w:rsidR="00DC6AA6" w:rsidRDefault="000663F3" w:rsidP="00230826">
      <w:pPr>
        <w:pStyle w:val="FootnoteParreference"/>
      </w:pPr>
      <w:r>
        <w:rPr>
          <w:rStyle w:val="FootnoteReference"/>
        </w:rPr>
        <w:footnoteRef/>
      </w:r>
      <w:r>
        <w:tab/>
      </w:r>
      <w:r w:rsidRPr="00627ED1">
        <w:rPr>
          <w:rStyle w:val="BookTitle"/>
        </w:rPr>
        <w:t>Some Answered Questions</w:t>
      </w:r>
      <w:r>
        <w:t xml:space="preserve">, </w:t>
      </w:r>
      <w:r w:rsidRPr="00627ED1">
        <w:rPr>
          <w:rStyle w:val="referencescope"/>
        </w:rPr>
        <w:t>pp. 172-3</w:t>
      </w:r>
      <w:r>
        <w:t xml:space="preserve">. </w:t>
      </w:r>
    </w:p>
  </w:footnote>
  <w:footnote w:id="605">
    <w:p w14:paraId="1195FE90" w14:textId="77777777" w:rsidR="00DC6AA6" w:rsidRDefault="000663F3" w:rsidP="00230826">
      <w:pPr>
        <w:pStyle w:val="FootnoteParreference"/>
      </w:pPr>
      <w:r>
        <w:rPr>
          <w:rStyle w:val="FootnoteReference"/>
        </w:rPr>
        <w:footnoteRef/>
      </w:r>
      <w:r>
        <w:tab/>
      </w:r>
      <w:r w:rsidRPr="00627ED1">
        <w:rPr>
          <w:rStyle w:val="BookTitle"/>
        </w:rPr>
        <w:t xml:space="preserve">Tablets of </w:t>
      </w:r>
      <w:r w:rsidRPr="00627ED1">
        <w:rPr>
          <w:rStyle w:val="BookTitle"/>
          <w:highlight w:val="yellow"/>
        </w:rPr>
        <w:t>Bah</w:t>
      </w:r>
      <w:r w:rsidRPr="000C7039">
        <w:rPr>
          <w:rStyle w:val="BookTitle"/>
          <w:highlight w:val="yellow"/>
        </w:rPr>
        <w:t>á’</w:t>
      </w:r>
      <w:r w:rsidRPr="00627ED1">
        <w:rPr>
          <w:rStyle w:val="BookTitle"/>
          <w:highlight w:val="yellow"/>
        </w:rPr>
        <w:t>u</w:t>
      </w:r>
      <w:r w:rsidRPr="000C7039">
        <w:rPr>
          <w:rStyle w:val="BookTitle"/>
          <w:highlight w:val="yellow"/>
        </w:rPr>
        <w:t>’</w:t>
      </w:r>
      <w:r w:rsidRPr="00627ED1">
        <w:rPr>
          <w:rStyle w:val="BookTitle"/>
          <w:highlight w:val="yellow"/>
        </w:rPr>
        <w:t>ll</w:t>
      </w:r>
      <w:r w:rsidRPr="000C7039">
        <w:rPr>
          <w:rStyle w:val="BookTitle"/>
          <w:highlight w:val="yellow"/>
        </w:rPr>
        <w:t>á</w:t>
      </w:r>
      <w:r w:rsidRPr="00627ED1">
        <w:rPr>
          <w:rStyle w:val="BookTitle"/>
          <w:highlight w:val="yellow"/>
        </w:rPr>
        <w:t>h</w:t>
      </w:r>
      <w:r>
        <w:t xml:space="preserve">, </w:t>
      </w:r>
      <w:r w:rsidRPr="00627ED1">
        <w:rPr>
          <w:rStyle w:val="referencescope"/>
        </w:rPr>
        <w:t>pp. 26-7</w:t>
      </w:r>
      <w:r>
        <w:t xml:space="preserve">. </w:t>
      </w:r>
    </w:p>
  </w:footnote>
  <w:footnote w:id="606">
    <w:p w14:paraId="42539881" w14:textId="77777777" w:rsidR="00DC6AA6" w:rsidRDefault="000663F3" w:rsidP="00230826">
      <w:pPr>
        <w:pStyle w:val="FootnoteParreference"/>
      </w:pPr>
      <w:r>
        <w:rPr>
          <w:rStyle w:val="FootnoteReference"/>
        </w:rPr>
        <w:footnoteRef/>
      </w:r>
      <w:r>
        <w:tab/>
        <w:t xml:space="preserve">ibid. </w:t>
      </w:r>
      <w:r w:rsidRPr="00627ED1">
        <w:rPr>
          <w:rStyle w:val="referencescope"/>
        </w:rPr>
        <w:t>p. 68</w:t>
      </w:r>
      <w:r>
        <w:t xml:space="preserve">. </w:t>
      </w:r>
    </w:p>
  </w:footnote>
  <w:footnote w:id="607">
    <w:p w14:paraId="1C0E5D90" w14:textId="77777777" w:rsidR="00DC6AA6" w:rsidRDefault="000663F3" w:rsidP="00230826">
      <w:pPr>
        <w:pStyle w:val="FootnoteParreference"/>
      </w:pPr>
      <w:r>
        <w:rPr>
          <w:rStyle w:val="FootnoteReference"/>
        </w:rPr>
        <w:footnoteRef/>
      </w:r>
      <w:r>
        <w:tab/>
        <w:t xml:space="preserve">Quoted in </w:t>
      </w:r>
      <w:r w:rsidRPr="00627ED1">
        <w:rPr>
          <w:rStyle w:val="BookTitle"/>
        </w:rPr>
        <w:t>Wellspring of Guidance</w:t>
      </w:r>
      <w:r>
        <w:t xml:space="preserve">, </w:t>
      </w:r>
      <w:r w:rsidRPr="00627ED1">
        <w:rPr>
          <w:rStyle w:val="referencescope"/>
        </w:rPr>
        <w:t>pp. 84-5</w:t>
      </w:r>
      <w:r>
        <w:t xml:space="preserve">. </w:t>
      </w:r>
    </w:p>
  </w:footnote>
  <w:footnote w:id="608">
    <w:p w14:paraId="6E2828D6"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378</w:t>
      </w:r>
      <w:r>
        <w:rPr>
          <w:rStyle w:val="referencethistext"/>
        </w:rPr>
        <w:t>–</w:t>
      </w:r>
      <w:r w:rsidR="00DC6AA6" w:rsidRPr="00230826">
        <w:rPr>
          <w:rStyle w:val="referencethistext"/>
        </w:rPr>
        <w:t>9</w:t>
      </w:r>
      <w:r>
        <w:t>.]</w:t>
      </w:r>
    </w:p>
  </w:footnote>
  <w:footnote w:id="609">
    <w:p w14:paraId="15B39D8B" w14:textId="77777777" w:rsidR="00DC6AA6" w:rsidRDefault="000663F3" w:rsidP="00230826">
      <w:pPr>
        <w:pStyle w:val="FootnoteParreference"/>
      </w:pPr>
      <w:r>
        <w:rPr>
          <w:rStyle w:val="FootnoteReference"/>
        </w:rPr>
        <w:footnoteRef/>
      </w:r>
      <w:r>
        <w:tab/>
        <w:t xml:space="preserve">ibid. </w:t>
      </w:r>
      <w:r w:rsidRPr="00627ED1">
        <w:rPr>
          <w:rStyle w:val="referencescope"/>
        </w:rPr>
        <w:t>p. 11</w:t>
      </w:r>
      <w:r>
        <w:t xml:space="preserve">. </w:t>
      </w:r>
    </w:p>
  </w:footnote>
  <w:footnote w:id="610">
    <w:p w14:paraId="26AFA474" w14:textId="77777777" w:rsidR="00DC6AA6" w:rsidRDefault="000663F3" w:rsidP="00230826">
      <w:pPr>
        <w:pStyle w:val="FootnoteParreference"/>
      </w:pPr>
      <w:r>
        <w:rPr>
          <w:rStyle w:val="FootnoteReference"/>
        </w:rPr>
        <w:footnoteRef/>
      </w:r>
      <w:r>
        <w:tab/>
        <w:t xml:space="preserve">ibid. </w:t>
      </w:r>
      <w:r w:rsidRPr="00627ED1">
        <w:rPr>
          <w:rStyle w:val="referencescope"/>
        </w:rPr>
        <w:t>p. 41</w:t>
      </w:r>
      <w:r>
        <w:t xml:space="preserve">. </w:t>
      </w:r>
    </w:p>
  </w:footnote>
  <w:footnote w:id="611">
    <w:p w14:paraId="3B44D081" w14:textId="77777777" w:rsidR="00DC6AA6" w:rsidRDefault="000663F3" w:rsidP="00230826">
      <w:pPr>
        <w:pStyle w:val="FootnoteParreference"/>
      </w:pPr>
      <w:r>
        <w:rPr>
          <w:rStyle w:val="FootnoteReference"/>
        </w:rPr>
        <w:footnoteRef/>
      </w:r>
      <w:r>
        <w:tab/>
      </w:r>
      <w:r w:rsidRPr="00627ED1">
        <w:rPr>
          <w:rStyle w:val="BookTitle"/>
        </w:rPr>
        <w:t>Selections</w:t>
      </w:r>
      <w:r>
        <w:t xml:space="preserve">, </w:t>
      </w:r>
      <w:r w:rsidRPr="00627ED1">
        <w:rPr>
          <w:rStyle w:val="referencescope"/>
        </w:rPr>
        <w:t>p. 302</w:t>
      </w:r>
      <w:r>
        <w:t xml:space="preserve">. </w:t>
      </w:r>
    </w:p>
  </w:footnote>
  <w:footnote w:id="612">
    <w:p w14:paraId="59FFC0F3" w14:textId="77777777" w:rsidR="00DC6AA6" w:rsidRDefault="000663F3" w:rsidP="00230826">
      <w:pPr>
        <w:pStyle w:val="FootnoteParreference"/>
      </w:pPr>
      <w:r>
        <w:rPr>
          <w:rStyle w:val="FootnoteReference"/>
        </w:rPr>
        <w:footnoteRef/>
      </w:r>
      <w:r>
        <w:tab/>
        <w:t xml:space="preserve">ibid. </w:t>
      </w:r>
      <w:r w:rsidRPr="00627ED1">
        <w:rPr>
          <w:rStyle w:val="referencescope"/>
        </w:rPr>
        <w:t>pp. 79-80</w:t>
      </w:r>
      <w:r>
        <w:t xml:space="preserve">. </w:t>
      </w:r>
    </w:p>
  </w:footnote>
  <w:footnote w:id="613">
    <w:p w14:paraId="439A0D2F" w14:textId="77777777" w:rsidR="00DC6AA6" w:rsidRDefault="000663F3" w:rsidP="00230826">
      <w:pPr>
        <w:pStyle w:val="FootnoteParreference"/>
      </w:pPr>
      <w:r>
        <w:rPr>
          <w:rStyle w:val="FootnoteReference"/>
        </w:rPr>
        <w:footnoteRef/>
      </w:r>
      <w:r>
        <w:tab/>
      </w:r>
      <w:r w:rsidRPr="00627ED1">
        <w:rPr>
          <w:rStyle w:val="BookTitle"/>
        </w:rPr>
        <w:t>Paris Talks</w:t>
      </w:r>
      <w:r>
        <w:t xml:space="preserve">, </w:t>
      </w:r>
      <w:r w:rsidRPr="00627ED1">
        <w:rPr>
          <w:rStyle w:val="referencescope"/>
        </w:rPr>
        <w:t>p. 182</w:t>
      </w:r>
      <w:r>
        <w:t xml:space="preserve">. </w:t>
      </w:r>
    </w:p>
  </w:footnote>
  <w:footnote w:id="614">
    <w:p w14:paraId="07F894ED" w14:textId="77777777" w:rsidR="00DC6AA6" w:rsidRDefault="000663F3" w:rsidP="00230826">
      <w:pPr>
        <w:pStyle w:val="FootnoteParreference"/>
      </w:pPr>
      <w:r>
        <w:rPr>
          <w:rStyle w:val="FootnoteReference"/>
        </w:rPr>
        <w:footnoteRef/>
      </w:r>
      <w:r>
        <w:tab/>
      </w:r>
      <w:r w:rsidRPr="00627ED1">
        <w:rPr>
          <w:rStyle w:val="BookTitle"/>
        </w:rPr>
        <w:t>Selections</w:t>
      </w:r>
      <w:r>
        <w:t xml:space="preserve">, </w:t>
      </w:r>
      <w:r w:rsidRPr="00627ED1">
        <w:rPr>
          <w:rStyle w:val="referencescope"/>
        </w:rPr>
        <w:t>p. 80</w:t>
      </w:r>
      <w:r>
        <w:t xml:space="preserve">. </w:t>
      </w:r>
    </w:p>
  </w:footnote>
  <w:footnote w:id="615">
    <w:p w14:paraId="6675FB32" w14:textId="77777777" w:rsidR="00DC6AA6" w:rsidRDefault="000663F3" w:rsidP="00230826">
      <w:pPr>
        <w:pStyle w:val="FootnoteParreference"/>
      </w:pPr>
      <w:r>
        <w:rPr>
          <w:rStyle w:val="FootnoteReference"/>
        </w:rPr>
        <w:footnoteRef/>
      </w:r>
      <w:r>
        <w:tab/>
      </w:r>
      <w:r w:rsidRPr="00627ED1">
        <w:rPr>
          <w:rStyle w:val="referencetitleopus"/>
        </w:rPr>
        <w:t>Letter of 28 July 1936</w:t>
      </w:r>
      <w:r>
        <w:t xml:space="preserve">, quoted in </w:t>
      </w:r>
      <w:r w:rsidRPr="00627ED1">
        <w:rPr>
          <w:rStyle w:val="BookTitle"/>
        </w:rPr>
        <w:t>Women</w:t>
      </w:r>
      <w:r>
        <w:t xml:space="preserve">, </w:t>
      </w:r>
      <w:r w:rsidRPr="00627ED1">
        <w:rPr>
          <w:rStyle w:val="referencescope"/>
        </w:rPr>
        <w:t>p. 12</w:t>
      </w:r>
      <w:r>
        <w:t xml:space="preserve">. </w:t>
      </w:r>
    </w:p>
  </w:footnote>
  <w:footnote w:id="616">
    <w:p w14:paraId="5732A8B8" w14:textId="77777777" w:rsidR="00DC6AA6" w:rsidRDefault="000663F3" w:rsidP="00230826">
      <w:pPr>
        <w:pStyle w:val="FootnoteParreference"/>
      </w:pPr>
      <w:r>
        <w:rPr>
          <w:rStyle w:val="FootnoteReference"/>
        </w:rPr>
        <w:footnoteRef/>
      </w:r>
      <w:r>
        <w:tab/>
      </w:r>
      <w:r w:rsidRPr="00627ED1">
        <w:rPr>
          <w:rStyle w:val="BookTitle"/>
        </w:rPr>
        <w:t>Women</w:t>
      </w:r>
      <w:r>
        <w:t xml:space="preserve">, </w:t>
      </w:r>
      <w:r w:rsidRPr="00627ED1">
        <w:rPr>
          <w:rStyle w:val="referencescope"/>
        </w:rPr>
        <w:t>p. 14</w:t>
      </w:r>
      <w:r>
        <w:t xml:space="preserve">. </w:t>
      </w:r>
    </w:p>
  </w:footnote>
  <w:footnote w:id="617">
    <w:p w14:paraId="4D7F88D7" w14:textId="77777777" w:rsidR="00DC6AA6" w:rsidRDefault="000663F3" w:rsidP="00230826">
      <w:pPr>
        <w:pStyle w:val="FootnoteText"/>
      </w:pPr>
      <w:r>
        <w:rPr>
          <w:rStyle w:val="FootnoteReference"/>
        </w:rPr>
        <w:footnoteRef/>
      </w:r>
      <w:r>
        <w:tab/>
        <w:t xml:space="preserve">[1 See above. </w:t>
      </w:r>
      <w:r w:rsidR="00DC6AA6" w:rsidRPr="00230826">
        <w:rPr>
          <w:rStyle w:val="referencethistext"/>
        </w:rPr>
        <w:t>pp. 326</w:t>
      </w:r>
      <w:r>
        <w:rPr>
          <w:rStyle w:val="referencethistext"/>
        </w:rPr>
        <w:t>–</w:t>
      </w:r>
      <w:r w:rsidR="00DC6AA6" w:rsidRPr="00230826">
        <w:rPr>
          <w:rStyle w:val="referencethistext"/>
        </w:rPr>
        <w:t>7</w:t>
      </w:r>
      <w:r>
        <w:t>.]</w:t>
      </w:r>
    </w:p>
  </w:footnote>
  <w:footnote w:id="618">
    <w:p w14:paraId="30B16C75" w14:textId="77777777" w:rsidR="00DC6AA6" w:rsidRDefault="000663F3" w:rsidP="00230826">
      <w:pPr>
        <w:pStyle w:val="FootnoteParreference"/>
      </w:pPr>
      <w:r>
        <w:rPr>
          <w:rStyle w:val="FootnoteReference"/>
        </w:rPr>
        <w:footnoteRef/>
      </w:r>
      <w:r>
        <w:tab/>
      </w:r>
      <w:r w:rsidRPr="00627ED1">
        <w:rPr>
          <w:rStyle w:val="referenceauthor"/>
          <w:highlight w:val="yellow"/>
        </w:rPr>
        <w:t>Bah</w:t>
      </w:r>
      <w:r w:rsidRPr="000C7039">
        <w:rPr>
          <w:rStyle w:val="referenceauthor"/>
          <w:highlight w:val="yellow"/>
        </w:rPr>
        <w:t>á’</w:t>
      </w:r>
      <w:r w:rsidRPr="00627ED1">
        <w:rPr>
          <w:rStyle w:val="referenceauthor"/>
          <w:highlight w:val="yellow"/>
        </w:rPr>
        <w:t>u</w:t>
      </w:r>
      <w:r w:rsidRPr="000C7039">
        <w:rPr>
          <w:rStyle w:val="referenceauthor"/>
          <w:highlight w:val="yellow"/>
        </w:rPr>
        <w:t>’</w:t>
      </w:r>
      <w:r w:rsidRPr="00627ED1">
        <w:rPr>
          <w:rStyle w:val="referenceauthor"/>
          <w:highlight w:val="yellow"/>
        </w:rPr>
        <w:t>ll</w:t>
      </w:r>
      <w:r w:rsidRPr="000C7039">
        <w:rPr>
          <w:rStyle w:val="referenceauthor"/>
          <w:highlight w:val="yellow"/>
        </w:rPr>
        <w:t>á</w:t>
      </w:r>
      <w:r w:rsidRPr="00627ED1">
        <w:rPr>
          <w:rStyle w:val="referenceauthor"/>
          <w:highlight w:val="yellow"/>
        </w:rPr>
        <w:t>h</w:t>
      </w:r>
      <w:r>
        <w:t xml:space="preserve">, </w:t>
      </w:r>
      <w:r w:rsidRPr="00627ED1">
        <w:rPr>
          <w:rStyle w:val="BookTitle"/>
        </w:rPr>
        <w:t>Tablets</w:t>
      </w:r>
      <w:r>
        <w:t xml:space="preserve">, </w:t>
      </w:r>
      <w:r w:rsidRPr="00627ED1">
        <w:rPr>
          <w:rStyle w:val="referencescope"/>
        </w:rPr>
        <w:t>p. 5</w:t>
      </w:r>
      <w:r>
        <w:t xml:space="preserve">. </w:t>
      </w:r>
    </w:p>
  </w:footnote>
  <w:footnote w:id="619">
    <w:p w14:paraId="219AA1DE" w14:textId="77777777" w:rsidR="00DC6AA6" w:rsidRDefault="000663F3" w:rsidP="00230826">
      <w:pPr>
        <w:pStyle w:val="FootnoteParreference"/>
      </w:pPr>
      <w:r>
        <w:rPr>
          <w:rStyle w:val="FootnoteReference"/>
        </w:rPr>
        <w:footnoteRef/>
      </w:r>
      <w:r>
        <w:tab/>
      </w:r>
      <w:r w:rsidRPr="00627ED1">
        <w:rPr>
          <w:rStyle w:val="referencetitleopus"/>
        </w:rPr>
        <w:t xml:space="preserve">Letter to the Persian </w:t>
      </w:r>
      <w:r w:rsidRPr="00627ED1">
        <w:rPr>
          <w:rStyle w:val="referencetitleopus"/>
          <w:highlight w:val="yellow"/>
        </w:rPr>
        <w:t>Bah</w:t>
      </w:r>
      <w:r w:rsidRPr="000C7039">
        <w:rPr>
          <w:rStyle w:val="referencetitleopus"/>
          <w:highlight w:val="yellow"/>
        </w:rPr>
        <w:t>á’í</w:t>
      </w:r>
      <w:r w:rsidRPr="00627ED1">
        <w:rPr>
          <w:rStyle w:val="referencetitleopus"/>
          <w:highlight w:val="yellow"/>
        </w:rPr>
        <w:t>s</w:t>
      </w:r>
      <w:r w:rsidRPr="00627ED1">
        <w:rPr>
          <w:rStyle w:val="referencetitleopus"/>
        </w:rPr>
        <w:t xml:space="preserve">, </w:t>
      </w:r>
      <w:r w:rsidRPr="00627ED1">
        <w:rPr>
          <w:rStyle w:val="referencetitleopus"/>
          <w:highlight w:val="yellow"/>
        </w:rPr>
        <w:t>Naw-R</w:t>
      </w:r>
      <w:r w:rsidRPr="000C7039">
        <w:rPr>
          <w:rStyle w:val="referencetitleopus"/>
          <w:highlight w:val="yellow"/>
        </w:rPr>
        <w:t>ú</w:t>
      </w:r>
      <w:r w:rsidRPr="00627ED1">
        <w:rPr>
          <w:rStyle w:val="referencetitleopus"/>
          <w:highlight w:val="yellow"/>
        </w:rPr>
        <w:t>z</w:t>
      </w:r>
      <w:r w:rsidRPr="00627ED1">
        <w:rPr>
          <w:rStyle w:val="referencetitleopus"/>
        </w:rPr>
        <w:t>, 111</w:t>
      </w:r>
      <w:r>
        <w:t xml:space="preserve">. </w:t>
      </w:r>
    </w:p>
  </w:footnote>
  <w:footnote w:id="620">
    <w:p w14:paraId="44408190" w14:textId="77777777" w:rsidR="00DC6AA6" w:rsidRDefault="000663F3" w:rsidP="00230826">
      <w:pPr>
        <w:pStyle w:val="FootnoteParreference"/>
      </w:pPr>
      <w:r>
        <w:rPr>
          <w:rStyle w:val="FootnoteReference"/>
        </w:rPr>
        <w:footnoteRef/>
      </w:r>
      <w:r>
        <w:tab/>
      </w:r>
      <w:r w:rsidRPr="00627ED1">
        <w:rPr>
          <w:rStyle w:val="BookTitle"/>
        </w:rPr>
        <w:t>Synopsis and Codification</w:t>
      </w:r>
      <w:r>
        <w:t xml:space="preserve">, </w:t>
      </w:r>
      <w:r w:rsidRPr="00627ED1">
        <w:rPr>
          <w:rStyle w:val="referencescope"/>
        </w:rPr>
        <w:t>p. 16</w:t>
      </w:r>
      <w:r>
        <w:t xml:space="preserve">. </w:t>
      </w:r>
    </w:p>
  </w:footnote>
  <w:footnote w:id="621">
    <w:p w14:paraId="79B748D3" w14:textId="77777777" w:rsidR="00DC6AA6" w:rsidRDefault="000663F3" w:rsidP="00230826">
      <w:pPr>
        <w:pStyle w:val="FootnoteParreference"/>
      </w:pPr>
      <w:r>
        <w:rPr>
          <w:rStyle w:val="FootnoteReference"/>
        </w:rPr>
        <w:footnoteRef/>
      </w:r>
      <w:r>
        <w:tab/>
      </w:r>
      <w:r w:rsidRPr="00627ED1">
        <w:rPr>
          <w:rStyle w:val="BookTitle"/>
        </w:rPr>
        <w:t>Tablets,</w:t>
      </w:r>
      <w:r>
        <w:t xml:space="preserve"> </w:t>
      </w:r>
      <w:r w:rsidRPr="00627ED1">
        <w:rPr>
          <w:rStyle w:val="referencescope"/>
        </w:rPr>
        <w:t>pp. 69-70</w:t>
      </w:r>
      <w:r>
        <w:t xml:space="preserve">. </w:t>
      </w:r>
    </w:p>
  </w:footnote>
  <w:footnote w:id="622">
    <w:p w14:paraId="0771CCDA" w14:textId="77777777" w:rsidR="00DC6AA6" w:rsidRDefault="000663F3" w:rsidP="00230826">
      <w:pPr>
        <w:pStyle w:val="FootnoteParreference"/>
      </w:pPr>
      <w:r>
        <w:rPr>
          <w:rStyle w:val="FootnoteReference"/>
        </w:rPr>
        <w:footnoteRef/>
      </w:r>
      <w:r>
        <w:tab/>
        <w:t xml:space="preserve">ibid. </w:t>
      </w:r>
      <w:r w:rsidRPr="00627ED1">
        <w:rPr>
          <w:rStyle w:val="referencescope"/>
        </w:rPr>
        <w:t>pp. 129-30</w:t>
      </w:r>
      <w:r>
        <w:t xml:space="preserve">. </w:t>
      </w:r>
    </w:p>
  </w:footnote>
  <w:footnote w:id="623">
    <w:p w14:paraId="33CC86F6" w14:textId="77777777" w:rsidR="000663F3" w:rsidRDefault="000663F3" w:rsidP="00F227DE">
      <w:pPr>
        <w:pStyle w:val="FootnoteParunchecked"/>
      </w:pPr>
      <w:r>
        <w:rPr>
          <w:rStyle w:val="FootnoteReference"/>
        </w:rPr>
        <w:footnoteRef/>
      </w:r>
      <w:r>
        <w:tab/>
        <w:t>[1 National Spiritual Assembly.]</w:t>
      </w:r>
    </w:p>
  </w:footnote>
  <w:footnote w:id="624">
    <w:p w14:paraId="486254F2" w14:textId="77777777" w:rsidR="000663F3" w:rsidRDefault="000663F3" w:rsidP="00F227DE">
      <w:pPr>
        <w:pStyle w:val="FootnoteParunchecked"/>
      </w:pPr>
      <w:r>
        <w:rPr>
          <w:rStyle w:val="FootnoteReference"/>
        </w:rPr>
        <w:footnoteRef/>
      </w:r>
      <w:r>
        <w:tab/>
        <w:t>[2 In the absence of the Guardian, the House of Justice has no officers.]</w:t>
      </w:r>
    </w:p>
  </w:footnote>
  <w:footnote w:id="625">
    <w:p w14:paraId="7F61AFFC" w14:textId="77777777" w:rsidR="000663F3" w:rsidRDefault="000663F3" w:rsidP="00F227DE">
      <w:pPr>
        <w:pStyle w:val="FootnoteParunchecked"/>
      </w:pPr>
      <w:r>
        <w:rPr>
          <w:rStyle w:val="FootnoteReference"/>
        </w:rPr>
        <w:footnoteRef/>
      </w:r>
      <w:r>
        <w:tab/>
        <w:t>[3 This function now falls upon the Universal House of Justice itself.]</w:t>
      </w:r>
    </w:p>
  </w:footnote>
  <w:footnote w:id="626">
    <w:p w14:paraId="61A96236" w14:textId="77777777" w:rsidR="00DC6AA6" w:rsidRDefault="000663F3" w:rsidP="00230826">
      <w:pPr>
        <w:pStyle w:val="FootnoteParreference"/>
      </w:pPr>
      <w:r>
        <w:rPr>
          <w:rStyle w:val="FootnoteReference"/>
        </w:rPr>
        <w:footnoteRef/>
      </w:r>
      <w:r>
        <w:tab/>
        <w:t xml:space="preserve">Quoted in </w:t>
      </w:r>
      <w:r>
        <w:rPr>
          <w:rStyle w:val="BookTitle"/>
        </w:rPr>
        <w:t>The Universal House of Justic</w:t>
      </w:r>
      <w:r w:rsidRPr="00627ED1">
        <w:rPr>
          <w:rStyle w:val="BookTitle"/>
        </w:rPr>
        <w:t>e</w:t>
      </w:r>
      <w:r>
        <w:t xml:space="preserve"> (comp.), </w:t>
      </w:r>
      <w:r w:rsidRPr="00627ED1">
        <w:rPr>
          <w:rStyle w:val="referencescope"/>
        </w:rPr>
        <w:t>p. 48</w:t>
      </w:r>
      <w:r>
        <w:t xml:space="preserve">. </w:t>
      </w:r>
    </w:p>
  </w:footnote>
  <w:footnote w:id="627">
    <w:p w14:paraId="3A29A1A3" w14:textId="77777777" w:rsidR="00DC6AA6" w:rsidRDefault="000663F3" w:rsidP="00230826">
      <w:pPr>
        <w:pStyle w:val="FootnoteParreference"/>
      </w:pPr>
      <w:r>
        <w:rPr>
          <w:rStyle w:val="FootnoteReference"/>
        </w:rPr>
        <w:footnoteRef/>
      </w:r>
      <w:r>
        <w:tab/>
        <w:t xml:space="preserve">ibid. </w:t>
      </w:r>
      <w:r w:rsidRPr="00627ED1">
        <w:rPr>
          <w:rStyle w:val="referencescope"/>
        </w:rPr>
        <w:t>p. 51</w:t>
      </w:r>
      <w:r>
        <w:t xml:space="preserve">. </w:t>
      </w:r>
    </w:p>
  </w:footnote>
  <w:footnote w:id="628">
    <w:p w14:paraId="6A2AB2E5" w14:textId="77777777" w:rsidR="00DC6AA6" w:rsidRDefault="000663F3" w:rsidP="00230826">
      <w:pPr>
        <w:pStyle w:val="FootnoteParreference"/>
      </w:pPr>
      <w:r>
        <w:rPr>
          <w:rStyle w:val="FootnoteReference"/>
        </w:rPr>
        <w:footnoteRef/>
      </w:r>
      <w:r>
        <w:tab/>
        <w:t xml:space="preserve">Quoted in </w:t>
      </w:r>
      <w:r w:rsidRPr="00627ED1">
        <w:rPr>
          <w:rStyle w:val="BookTitle"/>
        </w:rPr>
        <w:t>Wellspring of Guidance</w:t>
      </w:r>
      <w:r>
        <w:t xml:space="preserve">, </w:t>
      </w:r>
      <w:r w:rsidRPr="00627ED1">
        <w:rPr>
          <w:rStyle w:val="referencescope"/>
        </w:rPr>
        <w:t>p. 84</w:t>
      </w:r>
      <w:r>
        <w:t xml:space="preserve">. </w:t>
      </w:r>
    </w:p>
  </w:footnote>
  <w:footnote w:id="629">
    <w:p w14:paraId="031DDC61" w14:textId="77777777" w:rsidR="00DC6AA6" w:rsidRDefault="000663F3" w:rsidP="00230826">
      <w:pPr>
        <w:pStyle w:val="FootnoteParreference"/>
      </w:pPr>
      <w:r>
        <w:rPr>
          <w:rStyle w:val="FootnoteReference"/>
        </w:rPr>
        <w:footnoteRef/>
      </w:r>
      <w:r>
        <w:tab/>
      </w:r>
      <w:r w:rsidRPr="00627ED1">
        <w:rPr>
          <w:rStyle w:val="referencetitleopus"/>
        </w:rPr>
        <w:t xml:space="preserve">Letter to the Persian </w:t>
      </w:r>
      <w:r w:rsidRPr="00627ED1">
        <w:rPr>
          <w:rStyle w:val="referencetitleopus"/>
          <w:highlight w:val="yellow"/>
        </w:rPr>
        <w:t>Bah</w:t>
      </w:r>
      <w:r w:rsidRPr="000C7039">
        <w:rPr>
          <w:rStyle w:val="referencetitleopus"/>
          <w:highlight w:val="yellow"/>
        </w:rPr>
        <w:t>á’í</w:t>
      </w:r>
      <w:r w:rsidRPr="00627ED1">
        <w:rPr>
          <w:rStyle w:val="referencetitleopus"/>
          <w:highlight w:val="yellow"/>
        </w:rPr>
        <w:t>s</w:t>
      </w:r>
      <w:r w:rsidRPr="00627ED1">
        <w:rPr>
          <w:rStyle w:val="referencetitleopus"/>
        </w:rPr>
        <w:t>, 27 November 1929</w:t>
      </w:r>
      <w:r>
        <w:t xml:space="preserve">. </w:t>
      </w:r>
    </w:p>
  </w:footnote>
  <w:footnote w:id="630">
    <w:p w14:paraId="2B9C18E8" w14:textId="77777777" w:rsidR="00DC6AA6" w:rsidRDefault="000663F3" w:rsidP="00230826">
      <w:pPr>
        <w:pStyle w:val="FootnoteParreference"/>
      </w:pPr>
      <w:r>
        <w:rPr>
          <w:rStyle w:val="FootnoteReference"/>
        </w:rPr>
        <w:footnoteRef/>
      </w:r>
      <w:r>
        <w:tab/>
      </w:r>
      <w:r w:rsidRPr="00627ED1">
        <w:rPr>
          <w:rStyle w:val="BookTitle"/>
          <w:highlight w:val="yellow"/>
        </w:rPr>
        <w:t>Ra</w:t>
      </w:r>
      <w:r w:rsidRPr="000C7039">
        <w:rPr>
          <w:rStyle w:val="BookTitle"/>
          <w:highlight w:val="yellow"/>
        </w:rPr>
        <w:t>ḥí</w:t>
      </w:r>
      <w:r w:rsidRPr="00627ED1">
        <w:rPr>
          <w:rStyle w:val="BookTitle"/>
          <w:highlight w:val="yellow"/>
        </w:rPr>
        <w:t>q-i-Ma</w:t>
      </w:r>
      <w:r w:rsidRPr="000C7039">
        <w:rPr>
          <w:rStyle w:val="BookTitle"/>
          <w:highlight w:val="yellow"/>
        </w:rPr>
        <w:t></w:t>
      </w:r>
      <w:r w:rsidRPr="00627ED1">
        <w:rPr>
          <w:rStyle w:val="BookTitle"/>
          <w:highlight w:val="yellow"/>
        </w:rPr>
        <w:t>t</w:t>
      </w:r>
      <w:r w:rsidRPr="000C7039">
        <w:rPr>
          <w:rStyle w:val="BookTitle"/>
          <w:highlight w:val="yellow"/>
        </w:rPr>
        <w:t>ú</w:t>
      </w:r>
      <w:r w:rsidRPr="00627ED1">
        <w:rPr>
          <w:rStyle w:val="BookTitle"/>
          <w:highlight w:val="yellow"/>
        </w:rPr>
        <w:t>m</w:t>
      </w:r>
      <w:r>
        <w:t xml:space="preserve">, </w:t>
      </w:r>
      <w:r w:rsidRPr="00627ED1">
        <w:rPr>
          <w:rStyle w:val="referencescope"/>
        </w:rPr>
        <w:t>vol. 2, p. 632</w:t>
      </w:r>
      <w:r>
        <w:t xml:space="preserve">. </w:t>
      </w:r>
    </w:p>
  </w:footnote>
  <w:footnote w:id="631">
    <w:p w14:paraId="1E744172" w14:textId="77777777" w:rsidR="00DC6AA6" w:rsidRDefault="000663F3" w:rsidP="00230826">
      <w:pPr>
        <w:pStyle w:val="FootnoteParreference"/>
      </w:pPr>
      <w:r>
        <w:rPr>
          <w:rStyle w:val="FootnoteReference"/>
        </w:rPr>
        <w:footnoteRef/>
      </w:r>
      <w:r>
        <w:tab/>
      </w:r>
      <w:r w:rsidRPr="00627ED1">
        <w:rPr>
          <w:rStyle w:val="BookTitle"/>
        </w:rPr>
        <w:t>Hidden Words</w:t>
      </w:r>
      <w:r>
        <w:t xml:space="preserve">, </w:t>
      </w:r>
      <w:r w:rsidRPr="00627ED1">
        <w:rPr>
          <w:rStyle w:val="referencescopeuniversal"/>
        </w:rPr>
        <w:t>Persian no. 71</w:t>
      </w:r>
      <w:r>
        <w:t xml:space="preserve">. </w:t>
      </w:r>
    </w:p>
  </w:footnote>
  <w:footnote w:id="632">
    <w:p w14:paraId="6CFF6FA1" w14:textId="77777777" w:rsidR="00DC6AA6" w:rsidRDefault="000663F3" w:rsidP="00230826">
      <w:pPr>
        <w:pStyle w:val="FootnoteParreference"/>
      </w:pPr>
      <w:r>
        <w:rPr>
          <w:rStyle w:val="FootnoteReference"/>
        </w:rPr>
        <w:footnoteRef/>
      </w:r>
      <w:r>
        <w:tab/>
      </w:r>
      <w:r w:rsidRPr="00627ED1">
        <w:rPr>
          <w:rStyle w:val="BookTitle"/>
          <w:highlight w:val="yellow"/>
        </w:rPr>
        <w:t>Asr</w:t>
      </w:r>
      <w:r w:rsidRPr="00D4373E">
        <w:rPr>
          <w:rStyle w:val="BookTitle"/>
          <w:highlight w:val="yellow"/>
        </w:rPr>
        <w:t>á</w:t>
      </w:r>
      <w:r w:rsidRPr="00627ED1">
        <w:rPr>
          <w:rStyle w:val="BookTitle"/>
          <w:highlight w:val="yellow"/>
        </w:rPr>
        <w:t>ru</w:t>
      </w:r>
      <w:r w:rsidRPr="00D4373E">
        <w:rPr>
          <w:rStyle w:val="BookTitle"/>
          <w:highlight w:val="yellow"/>
        </w:rPr>
        <w:t>’</w:t>
      </w:r>
      <w:r w:rsidRPr="00627ED1">
        <w:rPr>
          <w:rStyle w:val="BookTitle"/>
          <w:highlight w:val="yellow"/>
        </w:rPr>
        <w:t>l-</w:t>
      </w:r>
      <w:r w:rsidRPr="00D4373E">
        <w:rPr>
          <w:rStyle w:val="BookTitle"/>
          <w:highlight w:val="yellow"/>
        </w:rPr>
        <w:t>Áá</w:t>
      </w:r>
      <w:r w:rsidRPr="00627ED1">
        <w:rPr>
          <w:rStyle w:val="BookTitle"/>
          <w:highlight w:val="yellow"/>
        </w:rPr>
        <w:t>r</w:t>
      </w:r>
      <w:r>
        <w:t xml:space="preserve">, </w:t>
      </w:r>
      <w:r w:rsidRPr="00627ED1">
        <w:rPr>
          <w:rStyle w:val="referencescope"/>
        </w:rPr>
        <w:t>vol. 5, p. 39</w:t>
      </w:r>
      <w:r>
        <w:t xml:space="preserve">. </w:t>
      </w:r>
    </w:p>
  </w:footnote>
  <w:footnote w:id="633">
    <w:p w14:paraId="1E6A5CB1" w14:textId="77777777" w:rsidR="00DC6AA6" w:rsidRDefault="000663F3" w:rsidP="00230826">
      <w:pPr>
        <w:pStyle w:val="FootnoteParreference"/>
      </w:pPr>
      <w:r>
        <w:rPr>
          <w:rStyle w:val="FootnoteReference"/>
        </w:rPr>
        <w:footnoteRef/>
      </w:r>
      <w:r>
        <w:tab/>
      </w:r>
      <w:r w:rsidRPr="00627ED1">
        <w:rPr>
          <w:rStyle w:val="BookTitle"/>
        </w:rPr>
        <w:t>Hidden Words</w:t>
      </w:r>
      <w:r>
        <w:t xml:space="preserve">, </w:t>
      </w:r>
      <w:r w:rsidRPr="00627ED1">
        <w:rPr>
          <w:rStyle w:val="referencescopeuniversal"/>
        </w:rPr>
        <w:t>Persian No. 19</w:t>
      </w:r>
      <w:r>
        <w:t xml:space="preserve">. </w:t>
      </w:r>
    </w:p>
  </w:footnote>
  <w:footnote w:id="634">
    <w:p w14:paraId="7172A6AC"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 238</w:t>
      </w:r>
      <w:r>
        <w:t xml:space="preserve">. </w:t>
      </w:r>
    </w:p>
  </w:footnote>
  <w:footnote w:id="635">
    <w:p w14:paraId="56711369" w14:textId="77777777" w:rsidR="00DC6AA6" w:rsidRDefault="000663F3" w:rsidP="00230826">
      <w:pPr>
        <w:pStyle w:val="FootnoteParreference"/>
      </w:pPr>
      <w:r>
        <w:rPr>
          <w:rStyle w:val="FootnoteReference"/>
        </w:rPr>
        <w:footnoteRef/>
      </w:r>
      <w:r>
        <w:tab/>
      </w:r>
      <w:r w:rsidRPr="00627ED1">
        <w:rPr>
          <w:rStyle w:val="BookTitle"/>
        </w:rPr>
        <w:t xml:space="preserve">Messages to the </w:t>
      </w:r>
      <w:r w:rsidRPr="00627ED1">
        <w:rPr>
          <w:rStyle w:val="BookTitle"/>
          <w:highlight w:val="yellow"/>
        </w:rPr>
        <w:t>Bah</w:t>
      </w:r>
      <w:r w:rsidRPr="000C7039">
        <w:rPr>
          <w:rStyle w:val="BookTitle"/>
          <w:highlight w:val="yellow"/>
        </w:rPr>
        <w:t>á’í</w:t>
      </w:r>
      <w:r w:rsidRPr="00627ED1">
        <w:rPr>
          <w:rStyle w:val="BookTitle"/>
        </w:rPr>
        <w:t xml:space="preserve"> World</w:t>
      </w:r>
      <w:r>
        <w:t xml:space="preserve">, </w:t>
      </w:r>
      <w:r w:rsidRPr="00627ED1">
        <w:rPr>
          <w:rStyle w:val="referencescope"/>
        </w:rPr>
        <w:t>p. 103</w:t>
      </w:r>
      <w:r>
        <w:t xml:space="preserve">. </w:t>
      </w:r>
    </w:p>
  </w:footnote>
  <w:footnote w:id="636">
    <w:p w14:paraId="4B0297F5" w14:textId="77777777" w:rsidR="00DC6AA6" w:rsidRDefault="000663F3" w:rsidP="00230826">
      <w:pPr>
        <w:pStyle w:val="FootnoteText"/>
      </w:pPr>
      <w:r>
        <w:rPr>
          <w:rStyle w:val="FootnoteReference"/>
        </w:rPr>
        <w:footnoteRef/>
      </w:r>
      <w:r>
        <w:tab/>
        <w:t xml:space="preserve">[1 A reference to the International Archives building which was being constructed by </w:t>
      </w:r>
      <w:r w:rsidRPr="000C7039">
        <w:rPr>
          <w:highlight w:val="cyan"/>
        </w:rPr>
        <w:t>Shoghi Effendi</w:t>
      </w:r>
      <w:r>
        <w:t>. It is situated at one end of the Arc on Mount Carmel.]</w:t>
      </w:r>
    </w:p>
  </w:footnote>
  <w:footnote w:id="637">
    <w:p w14:paraId="3D8C72A9" w14:textId="77777777" w:rsidR="00DC6AA6" w:rsidRDefault="000663F3" w:rsidP="00230826">
      <w:pPr>
        <w:pStyle w:val="FootnoteParreference"/>
      </w:pPr>
      <w:r>
        <w:rPr>
          <w:rStyle w:val="FootnoteReference"/>
        </w:rPr>
        <w:footnoteRef/>
      </w:r>
      <w:r>
        <w:tab/>
        <w:t xml:space="preserve">ibid. </w:t>
      </w:r>
      <w:r w:rsidRPr="00627ED1">
        <w:rPr>
          <w:rStyle w:val="referencescope"/>
        </w:rPr>
        <w:t>p. 74</w:t>
      </w:r>
      <w:r>
        <w:t xml:space="preserve">. </w:t>
      </w:r>
    </w:p>
  </w:footnote>
  <w:footnote w:id="638">
    <w:p w14:paraId="5017A35F" w14:textId="77777777" w:rsidR="00DC6AA6" w:rsidRDefault="000663F3" w:rsidP="00230826">
      <w:pPr>
        <w:pStyle w:val="FootnoteParreference"/>
      </w:pPr>
      <w:r>
        <w:rPr>
          <w:rStyle w:val="FootnoteReference"/>
        </w:rPr>
        <w:footnoteRef/>
      </w:r>
      <w:r>
        <w:tab/>
        <w:t xml:space="preserve">ibid. </w:t>
      </w:r>
    </w:p>
  </w:footnote>
  <w:footnote w:id="639">
    <w:p w14:paraId="35E35585" w14:textId="77777777" w:rsidR="00DC6AA6" w:rsidRDefault="000663F3" w:rsidP="00230826">
      <w:pPr>
        <w:pStyle w:val="FootnoteParreference"/>
      </w:pPr>
      <w:r>
        <w:rPr>
          <w:rStyle w:val="FootnoteReference"/>
        </w:rPr>
        <w:footnoteRef/>
      </w:r>
      <w:r>
        <w:tab/>
        <w:t xml:space="preserve">ibid. </w:t>
      </w:r>
    </w:p>
  </w:footnote>
  <w:footnote w:id="640">
    <w:p w14:paraId="6D549945" w14:textId="77777777" w:rsidR="00DC6AA6" w:rsidRDefault="000663F3" w:rsidP="00230826">
      <w:pPr>
        <w:pStyle w:val="FootnoteParreference"/>
      </w:pPr>
      <w:r>
        <w:rPr>
          <w:rStyle w:val="FootnoteReference"/>
        </w:rPr>
        <w:footnoteRef/>
      </w:r>
      <w:r>
        <w:tab/>
      </w:r>
      <w:r w:rsidRPr="00627ED1">
        <w:rPr>
          <w:rStyle w:val="BookTitle"/>
        </w:rPr>
        <w:t>God Passes By</w:t>
      </w:r>
      <w:r>
        <w:t xml:space="preserve">, </w:t>
      </w:r>
      <w:r w:rsidRPr="00627ED1">
        <w:rPr>
          <w:rStyle w:val="referencescope"/>
        </w:rPr>
        <w:t>pp. 325-7</w:t>
      </w:r>
      <w:r>
        <w:t xml:space="preserve">. </w:t>
      </w:r>
    </w:p>
  </w:footnote>
  <w:footnote w:id="641">
    <w:p w14:paraId="6188D09E" w14:textId="77777777" w:rsidR="00DC6AA6" w:rsidRDefault="000663F3" w:rsidP="00230826">
      <w:pPr>
        <w:pStyle w:val="FootnoteParreference"/>
      </w:pPr>
      <w:r>
        <w:rPr>
          <w:rStyle w:val="FootnoteReference"/>
        </w:rPr>
        <w:footnoteRef/>
      </w:r>
      <w:r>
        <w:tab/>
      </w:r>
      <w:r w:rsidRPr="00627ED1">
        <w:rPr>
          <w:rStyle w:val="BookTitle"/>
        </w:rPr>
        <w:t>Wellspring of Guidance</w:t>
      </w:r>
      <w:r>
        <w:t xml:space="preserve">, </w:t>
      </w:r>
      <w:r w:rsidRPr="00627ED1">
        <w:rPr>
          <w:rStyle w:val="referencescope"/>
        </w:rPr>
        <w:t>pp. 89-91</w:t>
      </w:r>
      <w:r>
        <w:t xml:space="preserve">. </w:t>
      </w:r>
    </w:p>
  </w:footnote>
  <w:footnote w:id="642">
    <w:p w14:paraId="58B8349C" w14:textId="77777777" w:rsidR="00DC6AA6" w:rsidRDefault="000663F3" w:rsidP="00230826">
      <w:pPr>
        <w:pStyle w:val="FootnoteParreference"/>
      </w:pPr>
      <w:r>
        <w:rPr>
          <w:rStyle w:val="FootnoteReference"/>
        </w:rPr>
        <w:footnoteRef/>
      </w:r>
      <w:r>
        <w:tab/>
      </w:r>
      <w:r w:rsidRPr="00627ED1">
        <w:rPr>
          <w:rStyle w:val="BookTitle"/>
        </w:rPr>
        <w:t>Messages from the Universal House of Justice,</w:t>
      </w:r>
      <w:r>
        <w:t xml:space="preserve"> </w:t>
      </w:r>
      <w:r w:rsidRPr="00627ED1">
        <w:rPr>
          <w:rStyle w:val="referencescope"/>
        </w:rPr>
        <w:t>pp. 37-44</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2D5435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BD4D13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B4A82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2861C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AE8D3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4840A9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B2EF01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F0A182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30F2DA"/>
    <w:lvl w:ilvl="0">
      <w:start w:val="1"/>
      <w:numFmt w:val="decimal"/>
      <w:pStyle w:val="ListNumber"/>
      <w:lvlText w:val="%1."/>
      <w:lvlJc w:val="left"/>
      <w:pPr>
        <w:tabs>
          <w:tab w:val="num" w:pos="360"/>
        </w:tabs>
        <w:ind w:left="360" w:hanging="360"/>
      </w:pPr>
    </w:lvl>
  </w:abstractNum>
  <w:abstractNum w:abstractNumId="9">
    <w:nsid w:val="FFFFFF89"/>
    <w:multiLevelType w:val="singleLevel"/>
    <w:tmpl w:val="EB7A5E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147D"/>
    <w:multiLevelType w:val="multilevel"/>
    <w:tmpl w:val="7DF0CCA2"/>
    <w:lvl w:ilvl="0">
      <w:start w:val="1"/>
      <w:numFmt w:val="bullet"/>
      <w:lvlText w:val=""/>
      <w:lvlJc w:val="left"/>
      <w:pPr>
        <w:ind w:left="680" w:hanging="340"/>
      </w:pPr>
      <w:rPr>
        <w:rFonts w:ascii="Wingdings" w:hAnsi="Wingdings" w:hint="default"/>
      </w:rPr>
    </w:lvl>
    <w:lvl w:ilvl="1">
      <w:start w:val="1"/>
      <w:numFmt w:val="bullet"/>
      <w:lvlText w:val=""/>
      <w:lvlJc w:val="left"/>
      <w:pPr>
        <w:tabs>
          <w:tab w:val="num" w:pos="1021"/>
        </w:tabs>
        <w:ind w:left="1021" w:hanging="341"/>
      </w:pPr>
      <w:rPr>
        <w:rFonts w:ascii="Symbol" w:hAnsi="Symbol" w:hint="default"/>
      </w:rPr>
    </w:lvl>
    <w:lvl w:ilvl="2">
      <w:start w:val="1"/>
      <w:numFmt w:val="bullet"/>
      <w:lvlText w:val=""/>
      <w:lvlJc w:val="left"/>
      <w:pPr>
        <w:tabs>
          <w:tab w:val="num" w:pos="1361"/>
        </w:tabs>
        <w:ind w:left="1361" w:hanging="340"/>
      </w:pPr>
      <w:rPr>
        <w:rFonts w:ascii="Symbol" w:hAnsi="Symbol" w:hint="default"/>
      </w:rPr>
    </w:lvl>
    <w:lvl w:ilvl="3">
      <w:start w:val="1"/>
      <w:numFmt w:val="bullet"/>
      <w:lvlText w:val=""/>
      <w:lvlJc w:val="left"/>
      <w:pPr>
        <w:tabs>
          <w:tab w:val="num" w:pos="1701"/>
        </w:tabs>
        <w:ind w:left="1701" w:hanging="34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36A2588"/>
    <w:multiLevelType w:val="multilevel"/>
    <w:tmpl w:val="2ADA666A"/>
    <w:lvl w:ilvl="0">
      <w:start w:val="1"/>
      <w:numFmt w:val="upperRoman"/>
      <w:lvlText w:val="Artikel %1."/>
      <w:lvlJc w:val="left"/>
      <w:pPr>
        <w:ind w:left="0" w:firstLine="0"/>
      </w:pPr>
      <w:rPr>
        <w:rFonts w:ascii="Times New Roman" w:hAnsi="Times New Roman" w:cs="Times New Roman"/>
      </w:r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62C7130"/>
    <w:multiLevelType w:val="multilevel"/>
    <w:tmpl w:val="2ADA666A"/>
    <w:numStyleLink w:val="ArticleSection"/>
  </w:abstractNum>
  <w:abstractNum w:abstractNumId="13">
    <w:nsid w:val="0D051A96"/>
    <w:multiLevelType w:val="multilevel"/>
    <w:tmpl w:val="2ADA666A"/>
    <w:numStyleLink w:val="ArticleSection"/>
  </w:abstractNum>
  <w:abstractNum w:abstractNumId="14">
    <w:nsid w:val="13C76B91"/>
    <w:multiLevelType w:val="multilevel"/>
    <w:tmpl w:val="DC4E1A30"/>
    <w:lvl w:ilvl="0">
      <w:start w:val="2"/>
      <w:numFmt w:val="bullet"/>
      <w:pStyle w:val="Log-1DONEnow"/>
      <w:lvlText w:val=""/>
      <w:lvlJc w:val="left"/>
      <w:pPr>
        <w:tabs>
          <w:tab w:val="num" w:pos="680"/>
        </w:tabs>
        <w:ind w:left="680" w:hanging="340"/>
      </w:pPr>
      <w:rPr>
        <w:rFonts w:ascii="Symbol" w:hAnsi="Symbol" w:hint="default"/>
      </w:rPr>
    </w:lvl>
    <w:lvl w:ilvl="1">
      <w:start w:val="1"/>
      <w:numFmt w:val="bullet"/>
      <w:pStyle w:val="Log-2DONEnow"/>
      <w:lvlText w:val=""/>
      <w:lvlJc w:val="left"/>
      <w:pPr>
        <w:tabs>
          <w:tab w:val="num" w:pos="1021"/>
        </w:tabs>
        <w:ind w:left="1021" w:hanging="341"/>
      </w:pPr>
      <w:rPr>
        <w:rFonts w:ascii="Symbol" w:hAnsi="Symbol" w:hint="default"/>
      </w:rPr>
    </w:lvl>
    <w:lvl w:ilvl="2">
      <w:start w:val="1"/>
      <w:numFmt w:val="bullet"/>
      <w:pStyle w:val="Log-3DONEnow"/>
      <w:lvlText w:val=""/>
      <w:lvlJc w:val="left"/>
      <w:pPr>
        <w:tabs>
          <w:tab w:val="num" w:pos="1361"/>
        </w:tabs>
        <w:ind w:left="1361" w:hanging="340"/>
      </w:pPr>
      <w:rPr>
        <w:rFonts w:ascii="Symbol" w:hAnsi="Symbol" w:hint="default"/>
      </w:rPr>
    </w:lvl>
    <w:lvl w:ilvl="3">
      <w:start w:val="1"/>
      <w:numFmt w:val="bullet"/>
      <w:pStyle w:val="Log-4DONEnow"/>
      <w:lvlText w:val=""/>
      <w:lvlJc w:val="left"/>
      <w:pPr>
        <w:tabs>
          <w:tab w:val="num" w:pos="1701"/>
        </w:tabs>
        <w:ind w:left="1701" w:hanging="34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5">
    <w:nsid w:val="18DF60BC"/>
    <w:multiLevelType w:val="multilevel"/>
    <w:tmpl w:val="0407001F"/>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1B00FEB"/>
    <w:multiLevelType w:val="multilevel"/>
    <w:tmpl w:val="0407001D"/>
    <w:numStyleLink w:val="1ai"/>
  </w:abstractNum>
  <w:abstractNum w:abstractNumId="17">
    <w:nsid w:val="23BE6F02"/>
    <w:multiLevelType w:val="multilevel"/>
    <w:tmpl w:val="FEF6ED70"/>
    <w:lvl w:ilvl="0">
      <w:start w:val="1"/>
      <w:numFmt w:val="none"/>
      <w:pStyle w:val="LogH-1mainstructure"/>
      <w:lvlText w:val="%1"/>
      <w:lvlJc w:val="center"/>
      <w:pPr>
        <w:ind w:left="0" w:firstLine="0"/>
      </w:pPr>
      <w:rPr>
        <w:rFonts w:hint="default"/>
      </w:rPr>
    </w:lvl>
    <w:lvl w:ilvl="1">
      <w:start w:val="1"/>
      <w:numFmt w:val="upperLetter"/>
      <w:pStyle w:val="LogH-2developmentalline"/>
      <w:lvlText w:val="%2."/>
      <w:lvlJc w:val="left"/>
      <w:pPr>
        <w:tabs>
          <w:tab w:val="num" w:pos="340"/>
        </w:tabs>
        <w:ind w:left="340" w:hanging="340"/>
      </w:pPr>
      <w:rPr>
        <w:rFonts w:hint="default"/>
      </w:rPr>
    </w:lvl>
    <w:lvl w:ilvl="2">
      <w:start w:val="1"/>
      <w:numFmt w:val="decimal"/>
      <w:pStyle w:val="LogH-3theme"/>
      <w:lvlText w:val="%3."/>
      <w:lvlJc w:val="left"/>
      <w:pPr>
        <w:ind w:left="680" w:hanging="340"/>
      </w:pPr>
      <w:rPr>
        <w:rFonts w:hint="default"/>
      </w:rPr>
    </w:lvl>
    <w:lvl w:ilvl="3">
      <w:start w:val="1"/>
      <w:numFmt w:val="lowerLetter"/>
      <w:pStyle w:val="LogH-4sub-theme"/>
      <w:lvlText w:val="%4."/>
      <w:lvlJc w:val="left"/>
      <w:pPr>
        <w:tabs>
          <w:tab w:val="num" w:pos="1021"/>
        </w:tabs>
        <w:ind w:left="1021" w:hanging="341"/>
      </w:pPr>
      <w:rPr>
        <w:rFonts w:hint="default"/>
      </w:rPr>
    </w:lvl>
    <w:lvl w:ilvl="4">
      <w:start w:val="1"/>
      <w:numFmt w:val="none"/>
      <w:pStyle w:val="LogH-5date"/>
      <w:lvlText w:val="%5"/>
      <w:lvlJc w:val="left"/>
      <w:pPr>
        <w:tabs>
          <w:tab w:val="num" w:pos="1021"/>
        </w:tabs>
        <w:ind w:left="1021" w:hanging="34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5957997"/>
    <w:multiLevelType w:val="multilevel"/>
    <w:tmpl w:val="0407001F"/>
    <w:numStyleLink w:val="111111"/>
  </w:abstractNum>
  <w:abstractNum w:abstractNumId="19">
    <w:nsid w:val="290C6876"/>
    <w:multiLevelType w:val="multilevel"/>
    <w:tmpl w:val="2ADA666A"/>
    <w:styleLink w:val="ArticleSection"/>
    <w:lvl w:ilvl="0">
      <w:start w:val="1"/>
      <w:numFmt w:val="upperRoman"/>
      <w:lvlText w:val="Artikel %1."/>
      <w:lvlJc w:val="left"/>
      <w:pPr>
        <w:ind w:left="0" w:firstLine="0"/>
      </w:pPr>
      <w:rPr>
        <w:rFonts w:ascii="Times New Roman" w:hAnsi="Times New Roman" w:cs="Times New Roman"/>
      </w:r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29C52948"/>
    <w:multiLevelType w:val="multilevel"/>
    <w:tmpl w:val="0407001D"/>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C621F8"/>
    <w:multiLevelType w:val="multilevel"/>
    <w:tmpl w:val="4F8633BE"/>
    <w:name w:val="3"/>
    <w:lvl w:ilvl="0">
      <w:start w:val="1"/>
      <w:numFmt w:val="bullet"/>
      <w:pStyle w:val="Log-1leftUNDONE"/>
      <w:lvlText w:val=""/>
      <w:lvlJc w:val="left"/>
      <w:pPr>
        <w:tabs>
          <w:tab w:val="num" w:pos="680"/>
        </w:tabs>
        <w:ind w:left="680" w:hanging="340"/>
      </w:pPr>
      <w:rPr>
        <w:rFonts w:ascii="Symbol" w:hAnsi="Symbol" w:hint="default"/>
        <w:color w:val="auto"/>
      </w:rPr>
    </w:lvl>
    <w:lvl w:ilvl="1">
      <w:start w:val="1"/>
      <w:numFmt w:val="bullet"/>
      <w:pStyle w:val="Log-2leftUNDONE"/>
      <w:lvlText w:val=""/>
      <w:lvlJc w:val="left"/>
      <w:pPr>
        <w:tabs>
          <w:tab w:val="num" w:pos="1021"/>
        </w:tabs>
        <w:ind w:left="1021" w:hanging="341"/>
      </w:pPr>
      <w:rPr>
        <w:rFonts w:ascii="Symbol" w:hAnsi="Symbol" w:hint="default"/>
      </w:rPr>
    </w:lvl>
    <w:lvl w:ilvl="2">
      <w:start w:val="1"/>
      <w:numFmt w:val="bullet"/>
      <w:pStyle w:val="Log-3leftUNDONE"/>
      <w:lvlText w:val=""/>
      <w:lvlJc w:val="left"/>
      <w:pPr>
        <w:tabs>
          <w:tab w:val="num" w:pos="1361"/>
        </w:tabs>
        <w:ind w:left="1361" w:hanging="340"/>
      </w:pPr>
      <w:rPr>
        <w:rFonts w:ascii="Symbol" w:hAnsi="Symbol" w:hint="default"/>
      </w:rPr>
    </w:lvl>
    <w:lvl w:ilvl="3">
      <w:start w:val="1"/>
      <w:numFmt w:val="bullet"/>
      <w:pStyle w:val="Log-4leftUNDONE"/>
      <w:lvlText w:val=""/>
      <w:lvlJc w:val="left"/>
      <w:pPr>
        <w:tabs>
          <w:tab w:val="num" w:pos="1701"/>
        </w:tabs>
        <w:ind w:left="1701" w:hanging="34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2">
    <w:nsid w:val="2F4D544C"/>
    <w:multiLevelType w:val="multilevel"/>
    <w:tmpl w:val="0407001D"/>
    <w:numStyleLink w:val="1ai"/>
  </w:abstractNum>
  <w:abstractNum w:abstractNumId="23">
    <w:nsid w:val="3F415093"/>
    <w:multiLevelType w:val="hybridMultilevel"/>
    <w:tmpl w:val="CCBCFCEA"/>
    <w:lvl w:ilvl="0" w:tplc="81A666A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01D6623"/>
    <w:multiLevelType w:val="hybridMultilevel"/>
    <w:tmpl w:val="53A2C376"/>
    <w:lvl w:ilvl="0" w:tplc="F4923A36">
      <w:start w:val="1"/>
      <w:numFmt w:val="bullet"/>
      <w:lvlText w:val=""/>
      <w:lvlJc w:val="left"/>
      <w:pPr>
        <w:ind w:left="2081" w:hanging="360"/>
      </w:pPr>
      <w:rPr>
        <w:rFonts w:ascii="Symbol" w:hAnsi="Symbol" w:hint="default"/>
      </w:rPr>
    </w:lvl>
    <w:lvl w:ilvl="1" w:tplc="04070003" w:tentative="1">
      <w:start w:val="1"/>
      <w:numFmt w:val="bullet"/>
      <w:lvlText w:val="o"/>
      <w:lvlJc w:val="left"/>
      <w:pPr>
        <w:ind w:left="2801" w:hanging="360"/>
      </w:pPr>
      <w:rPr>
        <w:rFonts w:ascii="Courier New" w:hAnsi="Courier New" w:cs="Courier New" w:hint="default"/>
      </w:rPr>
    </w:lvl>
    <w:lvl w:ilvl="2" w:tplc="04070005" w:tentative="1">
      <w:start w:val="1"/>
      <w:numFmt w:val="bullet"/>
      <w:lvlText w:val=""/>
      <w:lvlJc w:val="left"/>
      <w:pPr>
        <w:ind w:left="3521" w:hanging="360"/>
      </w:pPr>
      <w:rPr>
        <w:rFonts w:ascii="Wingdings" w:hAnsi="Wingdings" w:hint="default"/>
      </w:rPr>
    </w:lvl>
    <w:lvl w:ilvl="3" w:tplc="04070001" w:tentative="1">
      <w:start w:val="1"/>
      <w:numFmt w:val="bullet"/>
      <w:lvlText w:val=""/>
      <w:lvlJc w:val="left"/>
      <w:pPr>
        <w:ind w:left="4241" w:hanging="360"/>
      </w:pPr>
      <w:rPr>
        <w:rFonts w:ascii="Symbol" w:hAnsi="Symbol" w:hint="default"/>
      </w:rPr>
    </w:lvl>
    <w:lvl w:ilvl="4" w:tplc="04070003" w:tentative="1">
      <w:start w:val="1"/>
      <w:numFmt w:val="bullet"/>
      <w:lvlText w:val="o"/>
      <w:lvlJc w:val="left"/>
      <w:pPr>
        <w:ind w:left="4961" w:hanging="360"/>
      </w:pPr>
      <w:rPr>
        <w:rFonts w:ascii="Courier New" w:hAnsi="Courier New" w:cs="Courier New" w:hint="default"/>
      </w:rPr>
    </w:lvl>
    <w:lvl w:ilvl="5" w:tplc="04070005" w:tentative="1">
      <w:start w:val="1"/>
      <w:numFmt w:val="bullet"/>
      <w:lvlText w:val=""/>
      <w:lvlJc w:val="left"/>
      <w:pPr>
        <w:ind w:left="5681" w:hanging="360"/>
      </w:pPr>
      <w:rPr>
        <w:rFonts w:ascii="Wingdings" w:hAnsi="Wingdings" w:hint="default"/>
      </w:rPr>
    </w:lvl>
    <w:lvl w:ilvl="6" w:tplc="04070001" w:tentative="1">
      <w:start w:val="1"/>
      <w:numFmt w:val="bullet"/>
      <w:lvlText w:val=""/>
      <w:lvlJc w:val="left"/>
      <w:pPr>
        <w:ind w:left="6401" w:hanging="360"/>
      </w:pPr>
      <w:rPr>
        <w:rFonts w:ascii="Symbol" w:hAnsi="Symbol" w:hint="default"/>
      </w:rPr>
    </w:lvl>
    <w:lvl w:ilvl="7" w:tplc="04070003" w:tentative="1">
      <w:start w:val="1"/>
      <w:numFmt w:val="bullet"/>
      <w:lvlText w:val="o"/>
      <w:lvlJc w:val="left"/>
      <w:pPr>
        <w:ind w:left="7121" w:hanging="360"/>
      </w:pPr>
      <w:rPr>
        <w:rFonts w:ascii="Courier New" w:hAnsi="Courier New" w:cs="Courier New" w:hint="default"/>
      </w:rPr>
    </w:lvl>
    <w:lvl w:ilvl="8" w:tplc="04070005" w:tentative="1">
      <w:start w:val="1"/>
      <w:numFmt w:val="bullet"/>
      <w:lvlText w:val=""/>
      <w:lvlJc w:val="left"/>
      <w:pPr>
        <w:ind w:left="7841" w:hanging="360"/>
      </w:pPr>
      <w:rPr>
        <w:rFonts w:ascii="Wingdings" w:hAnsi="Wingdings" w:hint="default"/>
      </w:rPr>
    </w:lvl>
  </w:abstractNum>
  <w:abstractNum w:abstractNumId="25">
    <w:nsid w:val="41CF707C"/>
    <w:multiLevelType w:val="multilevel"/>
    <w:tmpl w:val="0407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98D5DA1"/>
    <w:multiLevelType w:val="multilevel"/>
    <w:tmpl w:val="2A2C2890"/>
    <w:name w:val="6"/>
    <w:lvl w:ilvl="0">
      <w:start w:val="1"/>
      <w:numFmt w:val="bullet"/>
      <w:pStyle w:val="Log-1leftandpickedup"/>
      <w:lvlText w:val=""/>
      <w:lvlJc w:val="left"/>
      <w:pPr>
        <w:tabs>
          <w:tab w:val="num" w:pos="680"/>
        </w:tabs>
        <w:ind w:left="680" w:hanging="340"/>
      </w:pPr>
      <w:rPr>
        <w:rFonts w:ascii="Symbol" w:hAnsi="Symbol" w:hint="default"/>
        <w:color w:val="auto"/>
      </w:rPr>
    </w:lvl>
    <w:lvl w:ilvl="1">
      <w:start w:val="1"/>
      <w:numFmt w:val="bullet"/>
      <w:pStyle w:val="Log-2leftandpickedup"/>
      <w:lvlText w:val=""/>
      <w:lvlJc w:val="left"/>
      <w:pPr>
        <w:tabs>
          <w:tab w:val="num" w:pos="1021"/>
        </w:tabs>
        <w:ind w:left="1021" w:hanging="341"/>
      </w:pPr>
      <w:rPr>
        <w:rFonts w:ascii="Symbol" w:hAnsi="Symbol" w:hint="default"/>
      </w:rPr>
    </w:lvl>
    <w:lvl w:ilvl="2">
      <w:start w:val="1"/>
      <w:numFmt w:val="bullet"/>
      <w:pStyle w:val="Log-3leftandpickedup"/>
      <w:lvlText w:val=""/>
      <w:lvlJc w:val="left"/>
      <w:pPr>
        <w:tabs>
          <w:tab w:val="num" w:pos="1361"/>
        </w:tabs>
        <w:ind w:left="1361" w:hanging="340"/>
      </w:pPr>
      <w:rPr>
        <w:rFonts w:ascii="Symbol" w:hAnsi="Symbol" w:hint="default"/>
      </w:rPr>
    </w:lvl>
    <w:lvl w:ilvl="3">
      <w:start w:val="1"/>
      <w:numFmt w:val="bullet"/>
      <w:pStyle w:val="Log-4leftandpickedup"/>
      <w:lvlText w:val=""/>
      <w:lvlJc w:val="left"/>
      <w:pPr>
        <w:tabs>
          <w:tab w:val="num" w:pos="1701"/>
        </w:tabs>
        <w:ind w:left="1701" w:hanging="34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7">
    <w:nsid w:val="4B4B399E"/>
    <w:multiLevelType w:val="multilevel"/>
    <w:tmpl w:val="2BF82814"/>
    <w:name w:val="5"/>
    <w:lvl w:ilvl="0">
      <w:start w:val="1"/>
      <w:numFmt w:val="decimal"/>
      <w:pStyle w:val="Log-1programcrash"/>
      <w:lvlText w:val="%1."/>
      <w:lvlJc w:val="left"/>
      <w:pPr>
        <w:tabs>
          <w:tab w:val="num" w:pos="340"/>
        </w:tabs>
        <w:ind w:left="680" w:hanging="340"/>
      </w:pPr>
      <w:rPr>
        <w:rFonts w:hint="default"/>
      </w:rPr>
    </w:lvl>
    <w:lvl w:ilvl="1">
      <w:start w:val="1"/>
      <w:numFmt w:val="bullet"/>
      <w:pStyle w:val="Log-2programcrash"/>
      <w:lvlText w:val=""/>
      <w:lvlJc w:val="left"/>
      <w:pPr>
        <w:tabs>
          <w:tab w:val="num" w:pos="1021"/>
        </w:tabs>
        <w:ind w:left="1021" w:hanging="341"/>
      </w:pPr>
      <w:rPr>
        <w:rFonts w:ascii="Symbol" w:hAnsi="Symbol" w:hint="default"/>
      </w:rPr>
    </w:lvl>
    <w:lvl w:ilvl="2">
      <w:start w:val="1"/>
      <w:numFmt w:val="bullet"/>
      <w:pStyle w:val="Log-3programcrash"/>
      <w:lvlText w:val=""/>
      <w:lvlJc w:val="left"/>
      <w:pPr>
        <w:tabs>
          <w:tab w:val="num" w:pos="1361"/>
        </w:tabs>
        <w:ind w:left="1361" w:hanging="340"/>
      </w:pPr>
      <w:rPr>
        <w:rFonts w:ascii="Symbol" w:hAnsi="Symbol" w:hint="default"/>
      </w:rPr>
    </w:lvl>
    <w:lvl w:ilvl="3">
      <w:start w:val="1"/>
      <w:numFmt w:val="bullet"/>
      <w:pStyle w:val="Log-4programcrash"/>
      <w:lvlText w:val=""/>
      <w:lvlJc w:val="left"/>
      <w:pPr>
        <w:tabs>
          <w:tab w:val="num" w:pos="1701"/>
        </w:tabs>
        <w:ind w:left="1701" w:hanging="34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D873CBC"/>
    <w:multiLevelType w:val="multilevel"/>
    <w:tmpl w:val="3E9C3FB2"/>
    <w:lvl w:ilvl="0">
      <w:start w:val="1"/>
      <w:numFmt w:val="bullet"/>
      <w:lvlText w:val=""/>
      <w:lvlJc w:val="left"/>
      <w:pPr>
        <w:tabs>
          <w:tab w:val="num" w:pos="680"/>
        </w:tabs>
        <w:ind w:left="680" w:hanging="340"/>
      </w:pPr>
      <w:rPr>
        <w:rFonts w:ascii="Symbol" w:hAnsi="Symbol" w:hint="default"/>
      </w:rPr>
    </w:lvl>
    <w:lvl w:ilvl="1">
      <w:start w:val="1"/>
      <w:numFmt w:val="bullet"/>
      <w:pStyle w:val="Log-2DONEnowscript"/>
      <w:lvlText w:val=""/>
      <w:lvlJc w:val="left"/>
      <w:pPr>
        <w:tabs>
          <w:tab w:val="num" w:pos="1021"/>
        </w:tabs>
        <w:ind w:left="1021" w:hanging="341"/>
      </w:pPr>
      <w:rPr>
        <w:rFonts w:ascii="Symbol" w:hAnsi="Symbol" w:hint="default"/>
      </w:rPr>
    </w:lvl>
    <w:lvl w:ilvl="2">
      <w:start w:val="1"/>
      <w:numFmt w:val="bullet"/>
      <w:lvlText w:val=""/>
      <w:lvlJc w:val="left"/>
      <w:pPr>
        <w:tabs>
          <w:tab w:val="num" w:pos="1361"/>
        </w:tabs>
        <w:ind w:left="1361" w:hanging="340"/>
      </w:pPr>
      <w:rPr>
        <w:rFonts w:ascii="Symbol" w:hAnsi="Symbol" w:hint="default"/>
      </w:rPr>
    </w:lvl>
    <w:lvl w:ilvl="3">
      <w:start w:val="1"/>
      <w:numFmt w:val="bullet"/>
      <w:lvlText w:val=""/>
      <w:lvlJc w:val="left"/>
      <w:pPr>
        <w:tabs>
          <w:tab w:val="num" w:pos="1701"/>
        </w:tabs>
        <w:ind w:left="1701" w:hanging="340"/>
      </w:pPr>
      <w:rPr>
        <w:rFonts w:ascii="Symbol" w:hAnsi="Symbol" w:hint="default"/>
      </w:rPr>
    </w:lvl>
    <w:lvl w:ilvl="4">
      <w:start w:val="1"/>
      <w:numFmt w:val="bullet"/>
      <w:lvlText w:val=""/>
      <w:lvlJc w:val="left"/>
      <w:pPr>
        <w:tabs>
          <w:tab w:val="num" w:pos="2041"/>
        </w:tabs>
        <w:ind w:left="2041" w:hanging="340"/>
      </w:pPr>
      <w:rPr>
        <w:rFonts w:ascii="Symbol" w:hAnsi="Symbol" w:hint="default"/>
      </w:rPr>
    </w:lvl>
    <w:lvl w:ilvl="5">
      <w:start w:val="1"/>
      <w:numFmt w:val="bullet"/>
      <w:lvlText w:val=""/>
      <w:lvlJc w:val="left"/>
      <w:pPr>
        <w:tabs>
          <w:tab w:val="num" w:pos="2381"/>
        </w:tabs>
        <w:ind w:left="2381" w:hanging="340"/>
      </w:pPr>
      <w:rPr>
        <w:rFonts w:ascii="Symbol" w:hAnsi="Symbol"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9">
    <w:nsid w:val="65A12E61"/>
    <w:multiLevelType w:val="multilevel"/>
    <w:tmpl w:val="0407001F"/>
    <w:numStyleLink w:val="111111"/>
  </w:abstractNum>
  <w:abstractNum w:abstractNumId="30">
    <w:nsid w:val="6A0D361C"/>
    <w:multiLevelType w:val="multilevel"/>
    <w:tmpl w:val="EA14A182"/>
    <w:lvl w:ilvl="0">
      <w:start w:val="1"/>
      <w:numFmt w:val="bullet"/>
      <w:pStyle w:val="Log-1DONEscript"/>
      <w:lvlText w:val=""/>
      <w:lvlJc w:val="left"/>
      <w:pPr>
        <w:tabs>
          <w:tab w:val="num" w:pos="680"/>
        </w:tabs>
        <w:ind w:left="680" w:hanging="340"/>
      </w:pPr>
      <w:rPr>
        <w:rFonts w:ascii="Wingdings" w:hAnsi="Wingdings" w:hint="default"/>
      </w:rPr>
    </w:lvl>
    <w:lvl w:ilvl="1">
      <w:start w:val="1"/>
      <w:numFmt w:val="bullet"/>
      <w:pStyle w:val="Log-2DONEscript"/>
      <w:lvlText w:val=""/>
      <w:lvlJc w:val="left"/>
      <w:pPr>
        <w:tabs>
          <w:tab w:val="num" w:pos="1021"/>
        </w:tabs>
        <w:ind w:left="1021" w:hanging="341"/>
      </w:pPr>
      <w:rPr>
        <w:rFonts w:ascii="Symbol" w:hAnsi="Symbol" w:hint="default"/>
      </w:rPr>
    </w:lvl>
    <w:lvl w:ilvl="2">
      <w:start w:val="1"/>
      <w:numFmt w:val="bullet"/>
      <w:pStyle w:val="Log-3DONEscript"/>
      <w:lvlText w:val=""/>
      <w:lvlJc w:val="left"/>
      <w:pPr>
        <w:tabs>
          <w:tab w:val="num" w:pos="1361"/>
        </w:tabs>
        <w:ind w:left="1361" w:hanging="340"/>
      </w:pPr>
      <w:rPr>
        <w:rFonts w:ascii="Symbol" w:hAnsi="Symbol" w:hint="default"/>
      </w:rPr>
    </w:lvl>
    <w:lvl w:ilvl="3">
      <w:start w:val="1"/>
      <w:numFmt w:val="bullet"/>
      <w:pStyle w:val="Log-4DONEscript"/>
      <w:lvlText w:val=""/>
      <w:lvlJc w:val="left"/>
      <w:pPr>
        <w:tabs>
          <w:tab w:val="num" w:pos="1701"/>
        </w:tabs>
        <w:ind w:left="1701" w:hanging="340"/>
      </w:pPr>
      <w:rPr>
        <w:rFonts w:ascii="Symbol" w:hAnsi="Symbol" w:hint="default"/>
      </w:rPr>
    </w:lvl>
    <w:lvl w:ilvl="4">
      <w:start w:val="1"/>
      <w:numFmt w:val="bullet"/>
      <w:pStyle w:val="Log-5DONEscript"/>
      <w:lvlText w:val=""/>
      <w:lvlJc w:val="left"/>
      <w:pPr>
        <w:tabs>
          <w:tab w:val="num" w:pos="2041"/>
        </w:tabs>
        <w:ind w:left="2041" w:hanging="340"/>
      </w:pPr>
      <w:rPr>
        <w:rFonts w:ascii="Symbol" w:hAnsi="Symbol" w:hint="default"/>
      </w:rPr>
    </w:lvl>
    <w:lvl w:ilvl="5">
      <w:start w:val="1"/>
      <w:numFmt w:val="bullet"/>
      <w:pStyle w:val="Log-6DONEscript"/>
      <w:lvlText w:val=""/>
      <w:lvlJc w:val="left"/>
      <w:pPr>
        <w:tabs>
          <w:tab w:val="num" w:pos="2381"/>
        </w:tabs>
        <w:ind w:left="2381" w:hanging="34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D60497E"/>
    <w:multiLevelType w:val="multilevel"/>
    <w:tmpl w:val="0407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4F07B53"/>
    <w:multiLevelType w:val="multilevel"/>
    <w:tmpl w:val="0409001D"/>
    <w:name w:val="12"/>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9D109D8"/>
    <w:multiLevelType w:val="multilevel"/>
    <w:tmpl w:val="7DF0CCA2"/>
    <w:name w:val="1"/>
    <w:lvl w:ilvl="0">
      <w:start w:val="1"/>
      <w:numFmt w:val="bullet"/>
      <w:pStyle w:val="Log-1DONE"/>
      <w:lvlText w:val=""/>
      <w:lvlJc w:val="left"/>
      <w:pPr>
        <w:ind w:left="680" w:hanging="340"/>
      </w:pPr>
      <w:rPr>
        <w:rFonts w:ascii="Wingdings" w:hAnsi="Wingdings" w:hint="default"/>
      </w:rPr>
    </w:lvl>
    <w:lvl w:ilvl="1">
      <w:start w:val="1"/>
      <w:numFmt w:val="bullet"/>
      <w:pStyle w:val="Log-2DONE"/>
      <w:lvlText w:val=""/>
      <w:lvlJc w:val="left"/>
      <w:pPr>
        <w:tabs>
          <w:tab w:val="num" w:pos="1021"/>
        </w:tabs>
        <w:ind w:left="1021" w:hanging="341"/>
      </w:pPr>
      <w:rPr>
        <w:rFonts w:ascii="Symbol" w:hAnsi="Symbol" w:hint="default"/>
      </w:rPr>
    </w:lvl>
    <w:lvl w:ilvl="2">
      <w:start w:val="1"/>
      <w:numFmt w:val="bullet"/>
      <w:pStyle w:val="Log-3DONE"/>
      <w:lvlText w:val=""/>
      <w:lvlJc w:val="left"/>
      <w:pPr>
        <w:tabs>
          <w:tab w:val="num" w:pos="1361"/>
        </w:tabs>
        <w:ind w:left="1361" w:hanging="340"/>
      </w:pPr>
      <w:rPr>
        <w:rFonts w:ascii="Symbol" w:hAnsi="Symbol" w:hint="default"/>
      </w:rPr>
    </w:lvl>
    <w:lvl w:ilvl="3">
      <w:start w:val="1"/>
      <w:numFmt w:val="bullet"/>
      <w:pStyle w:val="Log-4DONE"/>
      <w:lvlText w:val=""/>
      <w:lvlJc w:val="left"/>
      <w:pPr>
        <w:tabs>
          <w:tab w:val="num" w:pos="1701"/>
        </w:tabs>
        <w:ind w:left="1701" w:hanging="34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B071ABB"/>
    <w:multiLevelType w:val="multilevel"/>
    <w:tmpl w:val="015A5966"/>
    <w:name w:val="4"/>
    <w:lvl w:ilvl="0">
      <w:start w:val="1"/>
      <w:numFmt w:val="bullet"/>
      <w:pStyle w:val="Log-1generalremarks"/>
      <w:lvlText w:val=""/>
      <w:lvlJc w:val="left"/>
      <w:pPr>
        <w:tabs>
          <w:tab w:val="num" w:pos="680"/>
        </w:tabs>
        <w:ind w:left="680" w:hanging="340"/>
      </w:pPr>
      <w:rPr>
        <w:rFonts w:ascii="Symbol" w:hAnsi="Symbol" w:hint="default"/>
        <w:color w:val="auto"/>
      </w:rPr>
    </w:lvl>
    <w:lvl w:ilvl="1">
      <w:start w:val="1"/>
      <w:numFmt w:val="bullet"/>
      <w:pStyle w:val="Log-2generalremarks"/>
      <w:lvlText w:val=""/>
      <w:lvlJc w:val="left"/>
      <w:pPr>
        <w:tabs>
          <w:tab w:val="num" w:pos="1021"/>
        </w:tabs>
        <w:ind w:left="1021" w:hanging="341"/>
      </w:pPr>
      <w:rPr>
        <w:rFonts w:ascii="Symbol" w:hAnsi="Symbol" w:hint="default"/>
      </w:rPr>
    </w:lvl>
    <w:lvl w:ilvl="2">
      <w:start w:val="1"/>
      <w:numFmt w:val="bullet"/>
      <w:pStyle w:val="Log-3generalremarks"/>
      <w:lvlText w:val=""/>
      <w:lvlJc w:val="left"/>
      <w:pPr>
        <w:tabs>
          <w:tab w:val="num" w:pos="1361"/>
        </w:tabs>
        <w:ind w:left="1361" w:hanging="340"/>
      </w:pPr>
      <w:rPr>
        <w:rFonts w:ascii="Symbol" w:hAnsi="Symbol" w:hint="default"/>
      </w:rPr>
    </w:lvl>
    <w:lvl w:ilvl="3">
      <w:start w:val="1"/>
      <w:numFmt w:val="bullet"/>
      <w:pStyle w:val="Log-4generalremarks"/>
      <w:lvlText w:val=""/>
      <w:lvlJc w:val="left"/>
      <w:pPr>
        <w:tabs>
          <w:tab w:val="num" w:pos="1701"/>
        </w:tabs>
        <w:ind w:left="1701" w:hanging="34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BCC062D"/>
    <w:multiLevelType w:val="multilevel"/>
    <w:tmpl w:val="5AE0BBDE"/>
    <w:lvl w:ilvl="0">
      <w:start w:val="1"/>
      <w:numFmt w:val="bullet"/>
      <w:pStyle w:val="Log-1generalremarksPROCESSED"/>
      <w:lvlText w:val=""/>
      <w:lvlJc w:val="left"/>
      <w:pPr>
        <w:tabs>
          <w:tab w:val="num" w:pos="680"/>
        </w:tabs>
        <w:ind w:left="680" w:hanging="340"/>
      </w:pPr>
      <w:rPr>
        <w:rFonts w:ascii="Symbol" w:hAnsi="Symbol" w:hint="default"/>
      </w:rPr>
    </w:lvl>
    <w:lvl w:ilvl="1">
      <w:start w:val="1"/>
      <w:numFmt w:val="bullet"/>
      <w:pStyle w:val="Log-2generalremarksPROCESSED"/>
      <w:lvlText w:val=""/>
      <w:lvlJc w:val="left"/>
      <w:pPr>
        <w:tabs>
          <w:tab w:val="num" w:pos="1021"/>
        </w:tabs>
        <w:ind w:left="1021" w:hanging="341"/>
      </w:pPr>
      <w:rPr>
        <w:rFonts w:ascii="Symbol" w:hAnsi="Symbol" w:hint="default"/>
      </w:rPr>
    </w:lvl>
    <w:lvl w:ilvl="2">
      <w:start w:val="1"/>
      <w:numFmt w:val="bullet"/>
      <w:pStyle w:val="Log-3generalremarksPROCESSED"/>
      <w:lvlText w:val=""/>
      <w:lvlJc w:val="left"/>
      <w:pPr>
        <w:tabs>
          <w:tab w:val="num" w:pos="1361"/>
        </w:tabs>
        <w:ind w:left="1361" w:hanging="340"/>
      </w:pPr>
      <w:rPr>
        <w:rFonts w:ascii="Symbol" w:hAnsi="Symbol" w:hint="default"/>
      </w:rPr>
    </w:lvl>
    <w:lvl w:ilvl="3">
      <w:start w:val="1"/>
      <w:numFmt w:val="bullet"/>
      <w:pStyle w:val="Log-4generalremarksPROCESSED"/>
      <w:lvlText w:val=""/>
      <w:lvlJc w:val="left"/>
      <w:pPr>
        <w:tabs>
          <w:tab w:val="num" w:pos="1701"/>
        </w:tabs>
        <w:ind w:left="1701" w:hanging="34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8"/>
  </w:num>
  <w:num w:numId="4">
    <w:abstractNumId w:val="21"/>
  </w:num>
  <w:num w:numId="5">
    <w:abstractNumId w:val="34"/>
  </w:num>
  <w:num w:numId="6">
    <w:abstractNumId w:val="27"/>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20"/>
  </w:num>
  <w:num w:numId="20">
    <w:abstractNumId w:val="31"/>
  </w:num>
  <w:num w:numId="21">
    <w:abstractNumId w:val="23"/>
  </w:num>
  <w:num w:numId="22">
    <w:abstractNumId w:val="12"/>
  </w:num>
  <w:num w:numId="23">
    <w:abstractNumId w:val="16"/>
  </w:num>
  <w:num w:numId="24">
    <w:abstractNumId w:val="29"/>
  </w:num>
  <w:num w:numId="25">
    <w:abstractNumId w:val="13"/>
  </w:num>
  <w:num w:numId="26">
    <w:abstractNumId w:val="22"/>
  </w:num>
  <w:num w:numId="27">
    <w:abstractNumId w:val="18"/>
  </w:num>
  <w:num w:numId="28">
    <w:abstractNumId w:val="25"/>
  </w:num>
  <w:num w:numId="29">
    <w:abstractNumId w:val="15"/>
  </w:num>
  <w:num w:numId="30">
    <w:abstractNumId w:val="19"/>
  </w:num>
  <w:num w:numId="31">
    <w:abstractNumId w:val="14"/>
  </w:num>
  <w:num w:numId="32">
    <w:abstractNumId w:val="35"/>
  </w:num>
  <w:num w:numId="33">
    <w:abstractNumId w:val="26"/>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2"/>
  </w:num>
  <w:num w:numId="41">
    <w:abstractNumId w:val="3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embedTrueTypeFonts/>
  <w:embedSystemFonts/>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trackRevisions/>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2"/>
  </w:compat>
  <w:docVars>
    <w:docVar w:name="FLE_LastStory" w:val="Wahr"/>
    <w:docVar w:name="FOQ_Aborted" w:val="79"/>
    <w:docVar w:name="FOQ_FirstQuoteTagged" w:val="Paragraph 10"/>
    <w:docVar w:name="FOQ_Interrupts" w:val="Paragraph 18, Covenant_in1:14, Covenant_in1:14, Covenant_in2:41, Covenant_in2:68, Covenant_in2:69, Covenant_in2:97, Covenant_01:0, Covenant_1:2, Covenant_1:2, Covenant_1:8, Covenant_1:8, Covenant_1:8, Covenant_1:9, Covenant_1:8, Covenant_1:9, Covenant_1:8, Covenant_1:11, Covenant_in2:69, Covenant_1:18, Covenant_1:18, Covenant_1:18, Covenant_1:18, Covenant_1:18, Covenant_1:18, Covenant_1:18, Covenant_1:18, Covenant_1:21, Covenant_1:35, Covenant_1:36, Covenant_1:38, Covenant_1:45, Covenant_1:45, Covenant_1:61, Covenant_1:63, Covenant_1:63, Covenant_1:64, Covenant_1:65, Covenant_1:74, Covenant_1:75, Covenant_1:81, Covenant_1:81, Covenant_1:82, Covenant_1:106, Covenant_fw2:2, Covenant_in2:98, Covenant_1:2, Covenant_1:9, Covenant_1:18, Covenant_1:47, Covenant_1:106, Covenant_1:107, Covenant_1:111, Covenant_2:3, Covenant_2:3, Covenant_2:6, Covenant_2:6, Covenant_2:11, Covenant_2:14, Covenant_2:14, Covenant_2:8, Covenant_2:12, Covenant_2:9, Covenant_2:9, Covenant_2:10, Covenant_2:14, Covenant_2:14, Covenant_2:15, Covenant_2:14, Covenant_3:14, Covenant_3:11, Covenant_3:16, Covenant_4:1, Covenant_4:5, Covenant_18:42, Covenant_5:34, Covenant_5:35, Covenant_5:35, Covenant_5:35"/>
    <w:docVar w:name="FOQ_LastQuoteTagged" w:val="Covenant_5:35"/>
    <w:docVar w:name="FOQ_QuotesMarked" w:val="372"/>
    <w:docVar w:name="FOQ_QuotesRenewed" w:val="131"/>
    <w:docVar w:name="FOQ_QuotesSkipped" w:val="380"/>
    <w:docVar w:name="FQcompare" w:val="target"/>
    <w:docVar w:name="GDV_ChapStyle" w:val=".Heading-2"/>
    <w:docVar w:name="GDV_ChapsubStyle" w:val=".Heading-3"/>
    <w:docVar w:name="GDV_LanguageID" w:val="en"/>
    <w:docVar w:name="GDV_ParentLanguageID" w:val="(no parent language)"/>
    <w:docVar w:name="GDV_ParentVersionID" w:val="(no parent version)"/>
    <w:docVar w:name="GDV_PartStyle" w:val=".Heading-1"/>
    <w:docVar w:name="GDV_PartsubStyle" w:val="(not defined)"/>
    <w:docVar w:name="GDV_tAuthorID" w:val="TaherzadehA"/>
    <w:docVar w:name="GDV_TitleID" w:val="Covenant"/>
    <w:docVar w:name="GDV_VersionID" w:val="[VersionDate]19920000"/>
    <w:docVar w:name="LUI_SelectedParagraph" w:val="5257"/>
    <w:docVar w:name="LUI_SelectionStart" w:val="1440736"/>
    <w:docVar w:name="VCPNaETcompare" w:val="source"/>
  </w:docVars>
  <w:rsids>
    <w:rsidRoot w:val="00A225E4"/>
    <w:rsid w:val="00012068"/>
    <w:rsid w:val="00012142"/>
    <w:rsid w:val="00015956"/>
    <w:rsid w:val="00016F6D"/>
    <w:rsid w:val="00021010"/>
    <w:rsid w:val="00022236"/>
    <w:rsid w:val="000235EC"/>
    <w:rsid w:val="00024C88"/>
    <w:rsid w:val="00025AE9"/>
    <w:rsid w:val="00030FD0"/>
    <w:rsid w:val="00031027"/>
    <w:rsid w:val="00032C10"/>
    <w:rsid w:val="0003740B"/>
    <w:rsid w:val="000374CE"/>
    <w:rsid w:val="000376D2"/>
    <w:rsid w:val="0003770D"/>
    <w:rsid w:val="0004129E"/>
    <w:rsid w:val="000417B5"/>
    <w:rsid w:val="0004214A"/>
    <w:rsid w:val="00043435"/>
    <w:rsid w:val="00043B8E"/>
    <w:rsid w:val="00044A82"/>
    <w:rsid w:val="00045F38"/>
    <w:rsid w:val="000503AA"/>
    <w:rsid w:val="00051B6D"/>
    <w:rsid w:val="0005608F"/>
    <w:rsid w:val="00056093"/>
    <w:rsid w:val="0005713F"/>
    <w:rsid w:val="000615B8"/>
    <w:rsid w:val="00061EF7"/>
    <w:rsid w:val="00063AEF"/>
    <w:rsid w:val="00063CFF"/>
    <w:rsid w:val="000657A7"/>
    <w:rsid w:val="000663F3"/>
    <w:rsid w:val="0006698A"/>
    <w:rsid w:val="00073555"/>
    <w:rsid w:val="00074EB4"/>
    <w:rsid w:val="00077473"/>
    <w:rsid w:val="00080C3A"/>
    <w:rsid w:val="00081F8C"/>
    <w:rsid w:val="00085A4C"/>
    <w:rsid w:val="0008690A"/>
    <w:rsid w:val="0008743E"/>
    <w:rsid w:val="0009055B"/>
    <w:rsid w:val="00091A4C"/>
    <w:rsid w:val="00091BBB"/>
    <w:rsid w:val="000932E6"/>
    <w:rsid w:val="00093F5F"/>
    <w:rsid w:val="00093FF0"/>
    <w:rsid w:val="00093FF4"/>
    <w:rsid w:val="000954F1"/>
    <w:rsid w:val="000A10B4"/>
    <w:rsid w:val="000A12B0"/>
    <w:rsid w:val="000A429B"/>
    <w:rsid w:val="000A6ED2"/>
    <w:rsid w:val="000A7D59"/>
    <w:rsid w:val="000B0D05"/>
    <w:rsid w:val="000B1662"/>
    <w:rsid w:val="000B22F0"/>
    <w:rsid w:val="000B4096"/>
    <w:rsid w:val="000B4CEF"/>
    <w:rsid w:val="000B52CD"/>
    <w:rsid w:val="000B66FB"/>
    <w:rsid w:val="000C021A"/>
    <w:rsid w:val="000C0ECE"/>
    <w:rsid w:val="000C1566"/>
    <w:rsid w:val="000C2974"/>
    <w:rsid w:val="000C301B"/>
    <w:rsid w:val="000C31BD"/>
    <w:rsid w:val="000C5E09"/>
    <w:rsid w:val="000C7369"/>
    <w:rsid w:val="000C7B79"/>
    <w:rsid w:val="000D062A"/>
    <w:rsid w:val="000D0EC3"/>
    <w:rsid w:val="000D20BC"/>
    <w:rsid w:val="000D25AF"/>
    <w:rsid w:val="000D2706"/>
    <w:rsid w:val="000D42B8"/>
    <w:rsid w:val="000D70E4"/>
    <w:rsid w:val="000D72C9"/>
    <w:rsid w:val="000E233D"/>
    <w:rsid w:val="000E31F4"/>
    <w:rsid w:val="000E758F"/>
    <w:rsid w:val="000E7B26"/>
    <w:rsid w:val="000E7B92"/>
    <w:rsid w:val="000E7FBF"/>
    <w:rsid w:val="000F196C"/>
    <w:rsid w:val="000F1995"/>
    <w:rsid w:val="000F3AD6"/>
    <w:rsid w:val="000F4420"/>
    <w:rsid w:val="000F6DBF"/>
    <w:rsid w:val="000F79C1"/>
    <w:rsid w:val="00101759"/>
    <w:rsid w:val="0010302A"/>
    <w:rsid w:val="001051CF"/>
    <w:rsid w:val="0010579D"/>
    <w:rsid w:val="0011138F"/>
    <w:rsid w:val="00111A4D"/>
    <w:rsid w:val="00115D19"/>
    <w:rsid w:val="00116523"/>
    <w:rsid w:val="001171F8"/>
    <w:rsid w:val="0012164C"/>
    <w:rsid w:val="00121BB4"/>
    <w:rsid w:val="0012253E"/>
    <w:rsid w:val="001239E6"/>
    <w:rsid w:val="00124325"/>
    <w:rsid w:val="00124E7F"/>
    <w:rsid w:val="001251F0"/>
    <w:rsid w:val="001304BD"/>
    <w:rsid w:val="001330A6"/>
    <w:rsid w:val="00133BCD"/>
    <w:rsid w:val="00136FBD"/>
    <w:rsid w:val="00137D39"/>
    <w:rsid w:val="00142926"/>
    <w:rsid w:val="00144678"/>
    <w:rsid w:val="0014573A"/>
    <w:rsid w:val="0015084F"/>
    <w:rsid w:val="00150E9C"/>
    <w:rsid w:val="001525F6"/>
    <w:rsid w:val="00152C68"/>
    <w:rsid w:val="00153029"/>
    <w:rsid w:val="00153D00"/>
    <w:rsid w:val="00153F3A"/>
    <w:rsid w:val="00153F87"/>
    <w:rsid w:val="001545DD"/>
    <w:rsid w:val="001549BE"/>
    <w:rsid w:val="001561F3"/>
    <w:rsid w:val="00157374"/>
    <w:rsid w:val="001602C9"/>
    <w:rsid w:val="00162529"/>
    <w:rsid w:val="00163DD6"/>
    <w:rsid w:val="00170288"/>
    <w:rsid w:val="0017216D"/>
    <w:rsid w:val="00174780"/>
    <w:rsid w:val="00175ECD"/>
    <w:rsid w:val="00176F09"/>
    <w:rsid w:val="00177533"/>
    <w:rsid w:val="001778AA"/>
    <w:rsid w:val="00181FB5"/>
    <w:rsid w:val="001822E5"/>
    <w:rsid w:val="00183DEB"/>
    <w:rsid w:val="00184DD0"/>
    <w:rsid w:val="001865EB"/>
    <w:rsid w:val="00187628"/>
    <w:rsid w:val="001878E4"/>
    <w:rsid w:val="00187FFC"/>
    <w:rsid w:val="00191A98"/>
    <w:rsid w:val="00193EC2"/>
    <w:rsid w:val="00194413"/>
    <w:rsid w:val="001951F6"/>
    <w:rsid w:val="0019524C"/>
    <w:rsid w:val="001A1187"/>
    <w:rsid w:val="001A1C79"/>
    <w:rsid w:val="001A356E"/>
    <w:rsid w:val="001A4DAF"/>
    <w:rsid w:val="001A4FC8"/>
    <w:rsid w:val="001A5A7A"/>
    <w:rsid w:val="001A6003"/>
    <w:rsid w:val="001B41C2"/>
    <w:rsid w:val="001B54C5"/>
    <w:rsid w:val="001B635E"/>
    <w:rsid w:val="001B7770"/>
    <w:rsid w:val="001C24BA"/>
    <w:rsid w:val="001C35FA"/>
    <w:rsid w:val="001C3CFD"/>
    <w:rsid w:val="001C4815"/>
    <w:rsid w:val="001C50F8"/>
    <w:rsid w:val="001D4624"/>
    <w:rsid w:val="001D7288"/>
    <w:rsid w:val="001E013B"/>
    <w:rsid w:val="001E0F4F"/>
    <w:rsid w:val="001E20F0"/>
    <w:rsid w:val="001E3114"/>
    <w:rsid w:val="001E3984"/>
    <w:rsid w:val="001E5618"/>
    <w:rsid w:val="001E7BB0"/>
    <w:rsid w:val="001F3D28"/>
    <w:rsid w:val="001F64FC"/>
    <w:rsid w:val="002077ED"/>
    <w:rsid w:val="00211C3F"/>
    <w:rsid w:val="002129D8"/>
    <w:rsid w:val="00217609"/>
    <w:rsid w:val="0022013F"/>
    <w:rsid w:val="00222834"/>
    <w:rsid w:val="0022315E"/>
    <w:rsid w:val="0022339D"/>
    <w:rsid w:val="00230523"/>
    <w:rsid w:val="00230826"/>
    <w:rsid w:val="00231B2D"/>
    <w:rsid w:val="00231BA3"/>
    <w:rsid w:val="00233E7A"/>
    <w:rsid w:val="0023485E"/>
    <w:rsid w:val="00241E40"/>
    <w:rsid w:val="00243F4F"/>
    <w:rsid w:val="00244BF5"/>
    <w:rsid w:val="00246E4E"/>
    <w:rsid w:val="00247C4D"/>
    <w:rsid w:val="002517F3"/>
    <w:rsid w:val="0025180F"/>
    <w:rsid w:val="00252A98"/>
    <w:rsid w:val="00254385"/>
    <w:rsid w:val="00255A95"/>
    <w:rsid w:val="00255FA5"/>
    <w:rsid w:val="00262635"/>
    <w:rsid w:val="00265204"/>
    <w:rsid w:val="00271FA6"/>
    <w:rsid w:val="0027273C"/>
    <w:rsid w:val="00272B1C"/>
    <w:rsid w:val="00273D8B"/>
    <w:rsid w:val="002740E9"/>
    <w:rsid w:val="00277199"/>
    <w:rsid w:val="002801C0"/>
    <w:rsid w:val="00280288"/>
    <w:rsid w:val="0028649B"/>
    <w:rsid w:val="002865F9"/>
    <w:rsid w:val="00286797"/>
    <w:rsid w:val="00287141"/>
    <w:rsid w:val="0029175C"/>
    <w:rsid w:val="00293084"/>
    <w:rsid w:val="00293AAC"/>
    <w:rsid w:val="00294D81"/>
    <w:rsid w:val="002A2D3E"/>
    <w:rsid w:val="002A2EA0"/>
    <w:rsid w:val="002A3148"/>
    <w:rsid w:val="002A3BE0"/>
    <w:rsid w:val="002A4053"/>
    <w:rsid w:val="002A44C0"/>
    <w:rsid w:val="002A4D72"/>
    <w:rsid w:val="002A6557"/>
    <w:rsid w:val="002B0F4E"/>
    <w:rsid w:val="002B12EF"/>
    <w:rsid w:val="002B2E38"/>
    <w:rsid w:val="002B309A"/>
    <w:rsid w:val="002C44C5"/>
    <w:rsid w:val="002C4582"/>
    <w:rsid w:val="002C5DAD"/>
    <w:rsid w:val="002C65D4"/>
    <w:rsid w:val="002C7D29"/>
    <w:rsid w:val="002D3347"/>
    <w:rsid w:val="002D6EC6"/>
    <w:rsid w:val="002E1E65"/>
    <w:rsid w:val="002E392E"/>
    <w:rsid w:val="002E530A"/>
    <w:rsid w:val="002E556A"/>
    <w:rsid w:val="002E59AF"/>
    <w:rsid w:val="002F15A4"/>
    <w:rsid w:val="002F1A0E"/>
    <w:rsid w:val="002F1AA3"/>
    <w:rsid w:val="002F7214"/>
    <w:rsid w:val="00303F2F"/>
    <w:rsid w:val="00303F30"/>
    <w:rsid w:val="00305C76"/>
    <w:rsid w:val="0030605A"/>
    <w:rsid w:val="00307555"/>
    <w:rsid w:val="00311C94"/>
    <w:rsid w:val="00314626"/>
    <w:rsid w:val="00324645"/>
    <w:rsid w:val="00325147"/>
    <w:rsid w:val="003269D5"/>
    <w:rsid w:val="003276C9"/>
    <w:rsid w:val="00327F3F"/>
    <w:rsid w:val="003313C3"/>
    <w:rsid w:val="00331FCE"/>
    <w:rsid w:val="00333053"/>
    <w:rsid w:val="00337AA6"/>
    <w:rsid w:val="00337AC8"/>
    <w:rsid w:val="003402CD"/>
    <w:rsid w:val="00340A5D"/>
    <w:rsid w:val="00340D77"/>
    <w:rsid w:val="0034228E"/>
    <w:rsid w:val="003442D4"/>
    <w:rsid w:val="00345FF2"/>
    <w:rsid w:val="003460EA"/>
    <w:rsid w:val="003475EE"/>
    <w:rsid w:val="00350DF2"/>
    <w:rsid w:val="00353040"/>
    <w:rsid w:val="003540F5"/>
    <w:rsid w:val="00354E56"/>
    <w:rsid w:val="0035633F"/>
    <w:rsid w:val="003611BA"/>
    <w:rsid w:val="0036261B"/>
    <w:rsid w:val="003628AB"/>
    <w:rsid w:val="003636EF"/>
    <w:rsid w:val="00364A0E"/>
    <w:rsid w:val="00364E6F"/>
    <w:rsid w:val="0036640A"/>
    <w:rsid w:val="00374642"/>
    <w:rsid w:val="00374E52"/>
    <w:rsid w:val="00375A02"/>
    <w:rsid w:val="00377A9E"/>
    <w:rsid w:val="00380806"/>
    <w:rsid w:val="00380E2F"/>
    <w:rsid w:val="00381380"/>
    <w:rsid w:val="0038428C"/>
    <w:rsid w:val="00384578"/>
    <w:rsid w:val="00390DC0"/>
    <w:rsid w:val="003912A1"/>
    <w:rsid w:val="0039170F"/>
    <w:rsid w:val="00393A4E"/>
    <w:rsid w:val="00394AAF"/>
    <w:rsid w:val="003A0713"/>
    <w:rsid w:val="003A0C02"/>
    <w:rsid w:val="003A2B1B"/>
    <w:rsid w:val="003A3C02"/>
    <w:rsid w:val="003A757F"/>
    <w:rsid w:val="003B1654"/>
    <w:rsid w:val="003B26EE"/>
    <w:rsid w:val="003C312F"/>
    <w:rsid w:val="003C4030"/>
    <w:rsid w:val="003C52E7"/>
    <w:rsid w:val="003C73F2"/>
    <w:rsid w:val="003C79A9"/>
    <w:rsid w:val="003D2592"/>
    <w:rsid w:val="003D2D60"/>
    <w:rsid w:val="003D3F6C"/>
    <w:rsid w:val="003D43B1"/>
    <w:rsid w:val="003D46C2"/>
    <w:rsid w:val="003D54DC"/>
    <w:rsid w:val="003D578C"/>
    <w:rsid w:val="003D6607"/>
    <w:rsid w:val="003D7012"/>
    <w:rsid w:val="003D72FC"/>
    <w:rsid w:val="003E135E"/>
    <w:rsid w:val="003E1815"/>
    <w:rsid w:val="003E46A5"/>
    <w:rsid w:val="003E5A0B"/>
    <w:rsid w:val="003E6804"/>
    <w:rsid w:val="003E6BB5"/>
    <w:rsid w:val="003E6FF5"/>
    <w:rsid w:val="003F4E07"/>
    <w:rsid w:val="00402D19"/>
    <w:rsid w:val="00407568"/>
    <w:rsid w:val="00413794"/>
    <w:rsid w:val="00414956"/>
    <w:rsid w:val="00414A91"/>
    <w:rsid w:val="00416353"/>
    <w:rsid w:val="00417750"/>
    <w:rsid w:val="00417BC4"/>
    <w:rsid w:val="00420058"/>
    <w:rsid w:val="00423BEB"/>
    <w:rsid w:val="004249F8"/>
    <w:rsid w:val="00425825"/>
    <w:rsid w:val="00425A41"/>
    <w:rsid w:val="004265C0"/>
    <w:rsid w:val="00432764"/>
    <w:rsid w:val="00433048"/>
    <w:rsid w:val="00436CDA"/>
    <w:rsid w:val="00440051"/>
    <w:rsid w:val="00442607"/>
    <w:rsid w:val="00443AE0"/>
    <w:rsid w:val="004474EF"/>
    <w:rsid w:val="00450A2D"/>
    <w:rsid w:val="00450CE8"/>
    <w:rsid w:val="00454191"/>
    <w:rsid w:val="00454E5A"/>
    <w:rsid w:val="00456CC9"/>
    <w:rsid w:val="00457F61"/>
    <w:rsid w:val="0046145F"/>
    <w:rsid w:val="004640B0"/>
    <w:rsid w:val="00465DC9"/>
    <w:rsid w:val="004673C9"/>
    <w:rsid w:val="00467792"/>
    <w:rsid w:val="004706FE"/>
    <w:rsid w:val="00472CA3"/>
    <w:rsid w:val="004733FE"/>
    <w:rsid w:val="004734FC"/>
    <w:rsid w:val="0047380E"/>
    <w:rsid w:val="004753E4"/>
    <w:rsid w:val="004769ED"/>
    <w:rsid w:val="00476F7B"/>
    <w:rsid w:val="00477ACE"/>
    <w:rsid w:val="0048094D"/>
    <w:rsid w:val="0048463A"/>
    <w:rsid w:val="00485502"/>
    <w:rsid w:val="004857DC"/>
    <w:rsid w:val="00486893"/>
    <w:rsid w:val="004948B9"/>
    <w:rsid w:val="00494912"/>
    <w:rsid w:val="004A1989"/>
    <w:rsid w:val="004A2A78"/>
    <w:rsid w:val="004A588E"/>
    <w:rsid w:val="004A5FBD"/>
    <w:rsid w:val="004A6655"/>
    <w:rsid w:val="004A7167"/>
    <w:rsid w:val="004A7B75"/>
    <w:rsid w:val="004B35BC"/>
    <w:rsid w:val="004B52BB"/>
    <w:rsid w:val="004C1028"/>
    <w:rsid w:val="004C2C10"/>
    <w:rsid w:val="004C5115"/>
    <w:rsid w:val="004C5180"/>
    <w:rsid w:val="004C566C"/>
    <w:rsid w:val="004C61C7"/>
    <w:rsid w:val="004C62A3"/>
    <w:rsid w:val="004C74B4"/>
    <w:rsid w:val="004D0222"/>
    <w:rsid w:val="004D0270"/>
    <w:rsid w:val="004D08EF"/>
    <w:rsid w:val="004D12F2"/>
    <w:rsid w:val="004D6079"/>
    <w:rsid w:val="004D668D"/>
    <w:rsid w:val="004E1A1D"/>
    <w:rsid w:val="004E22E3"/>
    <w:rsid w:val="004E2596"/>
    <w:rsid w:val="004E4450"/>
    <w:rsid w:val="004E4F74"/>
    <w:rsid w:val="004F53D2"/>
    <w:rsid w:val="004F659A"/>
    <w:rsid w:val="004F69C5"/>
    <w:rsid w:val="004F7CAF"/>
    <w:rsid w:val="005004ED"/>
    <w:rsid w:val="00500519"/>
    <w:rsid w:val="00506157"/>
    <w:rsid w:val="00510056"/>
    <w:rsid w:val="00512312"/>
    <w:rsid w:val="00515F64"/>
    <w:rsid w:val="0052117F"/>
    <w:rsid w:val="00524C63"/>
    <w:rsid w:val="005276C9"/>
    <w:rsid w:val="00530829"/>
    <w:rsid w:val="00532344"/>
    <w:rsid w:val="0053252F"/>
    <w:rsid w:val="005332A0"/>
    <w:rsid w:val="00533C19"/>
    <w:rsid w:val="00534B53"/>
    <w:rsid w:val="00535D5E"/>
    <w:rsid w:val="00536B10"/>
    <w:rsid w:val="00537D70"/>
    <w:rsid w:val="00540406"/>
    <w:rsid w:val="00544EFA"/>
    <w:rsid w:val="00547659"/>
    <w:rsid w:val="005541BB"/>
    <w:rsid w:val="005550A0"/>
    <w:rsid w:val="00556160"/>
    <w:rsid w:val="0056637D"/>
    <w:rsid w:val="00571898"/>
    <w:rsid w:val="005719B6"/>
    <w:rsid w:val="0057311A"/>
    <w:rsid w:val="005731C3"/>
    <w:rsid w:val="00573413"/>
    <w:rsid w:val="00577A21"/>
    <w:rsid w:val="00582859"/>
    <w:rsid w:val="00583208"/>
    <w:rsid w:val="005841B6"/>
    <w:rsid w:val="0058492E"/>
    <w:rsid w:val="00586F23"/>
    <w:rsid w:val="00587172"/>
    <w:rsid w:val="00587F09"/>
    <w:rsid w:val="00590E9C"/>
    <w:rsid w:val="00590EBD"/>
    <w:rsid w:val="005942B3"/>
    <w:rsid w:val="00596462"/>
    <w:rsid w:val="00596543"/>
    <w:rsid w:val="00596858"/>
    <w:rsid w:val="0059689E"/>
    <w:rsid w:val="00596D92"/>
    <w:rsid w:val="005A019C"/>
    <w:rsid w:val="005A3F47"/>
    <w:rsid w:val="005A7358"/>
    <w:rsid w:val="005B2786"/>
    <w:rsid w:val="005B2CBB"/>
    <w:rsid w:val="005B3538"/>
    <w:rsid w:val="005B3914"/>
    <w:rsid w:val="005B4BD4"/>
    <w:rsid w:val="005B7414"/>
    <w:rsid w:val="005C1434"/>
    <w:rsid w:val="005C1F31"/>
    <w:rsid w:val="005C1FF7"/>
    <w:rsid w:val="005C3687"/>
    <w:rsid w:val="005C7259"/>
    <w:rsid w:val="005D1145"/>
    <w:rsid w:val="005D45AE"/>
    <w:rsid w:val="005D53F9"/>
    <w:rsid w:val="005D5E52"/>
    <w:rsid w:val="005E02B5"/>
    <w:rsid w:val="005E38F9"/>
    <w:rsid w:val="005E77D5"/>
    <w:rsid w:val="005F52A6"/>
    <w:rsid w:val="005F5A10"/>
    <w:rsid w:val="005F7C37"/>
    <w:rsid w:val="00601372"/>
    <w:rsid w:val="00602FCA"/>
    <w:rsid w:val="00605790"/>
    <w:rsid w:val="00605CD5"/>
    <w:rsid w:val="00605DF4"/>
    <w:rsid w:val="00606805"/>
    <w:rsid w:val="006105B6"/>
    <w:rsid w:val="00612D6B"/>
    <w:rsid w:val="006141F0"/>
    <w:rsid w:val="006142D1"/>
    <w:rsid w:val="00622ABD"/>
    <w:rsid w:val="00623E55"/>
    <w:rsid w:val="006261DF"/>
    <w:rsid w:val="00626D7B"/>
    <w:rsid w:val="00627ED1"/>
    <w:rsid w:val="00630F6C"/>
    <w:rsid w:val="00631517"/>
    <w:rsid w:val="006323C8"/>
    <w:rsid w:val="00634203"/>
    <w:rsid w:val="00634E71"/>
    <w:rsid w:val="00637AB8"/>
    <w:rsid w:val="00637D9D"/>
    <w:rsid w:val="006437E4"/>
    <w:rsid w:val="006500A2"/>
    <w:rsid w:val="006501A1"/>
    <w:rsid w:val="0065083E"/>
    <w:rsid w:val="00651A07"/>
    <w:rsid w:val="006537A0"/>
    <w:rsid w:val="006544D0"/>
    <w:rsid w:val="00654AAF"/>
    <w:rsid w:val="00656BBA"/>
    <w:rsid w:val="006607F4"/>
    <w:rsid w:val="00662060"/>
    <w:rsid w:val="00662DB1"/>
    <w:rsid w:val="006633DA"/>
    <w:rsid w:val="00663F8C"/>
    <w:rsid w:val="006655E7"/>
    <w:rsid w:val="00670128"/>
    <w:rsid w:val="00671A27"/>
    <w:rsid w:val="006737DC"/>
    <w:rsid w:val="00673F6A"/>
    <w:rsid w:val="00676294"/>
    <w:rsid w:val="0067650B"/>
    <w:rsid w:val="00677002"/>
    <w:rsid w:val="0068060E"/>
    <w:rsid w:val="00683429"/>
    <w:rsid w:val="006839E5"/>
    <w:rsid w:val="00683B20"/>
    <w:rsid w:val="00683C74"/>
    <w:rsid w:val="00685087"/>
    <w:rsid w:val="00687587"/>
    <w:rsid w:val="0068765D"/>
    <w:rsid w:val="00692FFE"/>
    <w:rsid w:val="00695519"/>
    <w:rsid w:val="006A02C9"/>
    <w:rsid w:val="006A0E66"/>
    <w:rsid w:val="006A3B58"/>
    <w:rsid w:val="006A5D2E"/>
    <w:rsid w:val="006A7408"/>
    <w:rsid w:val="006A7544"/>
    <w:rsid w:val="006B0BC6"/>
    <w:rsid w:val="006B42D6"/>
    <w:rsid w:val="006B4F95"/>
    <w:rsid w:val="006B675C"/>
    <w:rsid w:val="006C0CFD"/>
    <w:rsid w:val="006C41EF"/>
    <w:rsid w:val="006C59C1"/>
    <w:rsid w:val="006C5EEF"/>
    <w:rsid w:val="006D02FD"/>
    <w:rsid w:val="006D24CC"/>
    <w:rsid w:val="006D339B"/>
    <w:rsid w:val="006D422B"/>
    <w:rsid w:val="006D4E75"/>
    <w:rsid w:val="006E2F9E"/>
    <w:rsid w:val="006E32FC"/>
    <w:rsid w:val="006E4415"/>
    <w:rsid w:val="006E5699"/>
    <w:rsid w:val="006E7CD5"/>
    <w:rsid w:val="006F07E6"/>
    <w:rsid w:val="006F1C70"/>
    <w:rsid w:val="006F37FB"/>
    <w:rsid w:val="006F3DAC"/>
    <w:rsid w:val="006F48AF"/>
    <w:rsid w:val="006F5803"/>
    <w:rsid w:val="006F6987"/>
    <w:rsid w:val="006F6B61"/>
    <w:rsid w:val="00700C15"/>
    <w:rsid w:val="0070390B"/>
    <w:rsid w:val="007048C1"/>
    <w:rsid w:val="007050C7"/>
    <w:rsid w:val="0070549E"/>
    <w:rsid w:val="00707BD6"/>
    <w:rsid w:val="00707C29"/>
    <w:rsid w:val="007109DB"/>
    <w:rsid w:val="007116C2"/>
    <w:rsid w:val="00711FC0"/>
    <w:rsid w:val="00712505"/>
    <w:rsid w:val="00714385"/>
    <w:rsid w:val="00715BA7"/>
    <w:rsid w:val="00724BF5"/>
    <w:rsid w:val="00726A6F"/>
    <w:rsid w:val="00731B0F"/>
    <w:rsid w:val="0073401C"/>
    <w:rsid w:val="007365A9"/>
    <w:rsid w:val="00736AA0"/>
    <w:rsid w:val="00736B23"/>
    <w:rsid w:val="00741BF9"/>
    <w:rsid w:val="00742D5D"/>
    <w:rsid w:val="00746DBF"/>
    <w:rsid w:val="00747646"/>
    <w:rsid w:val="00750018"/>
    <w:rsid w:val="007502AA"/>
    <w:rsid w:val="00753D80"/>
    <w:rsid w:val="00754899"/>
    <w:rsid w:val="0075572C"/>
    <w:rsid w:val="007577C1"/>
    <w:rsid w:val="00760D43"/>
    <w:rsid w:val="00761254"/>
    <w:rsid w:val="00764426"/>
    <w:rsid w:val="007651CC"/>
    <w:rsid w:val="00771F4A"/>
    <w:rsid w:val="00773479"/>
    <w:rsid w:val="00773A9E"/>
    <w:rsid w:val="00773C4B"/>
    <w:rsid w:val="00777249"/>
    <w:rsid w:val="00781BC5"/>
    <w:rsid w:val="00781F34"/>
    <w:rsid w:val="00782124"/>
    <w:rsid w:val="007825C8"/>
    <w:rsid w:val="00782763"/>
    <w:rsid w:val="0078375B"/>
    <w:rsid w:val="00783819"/>
    <w:rsid w:val="0079066B"/>
    <w:rsid w:val="0079085B"/>
    <w:rsid w:val="00791ACB"/>
    <w:rsid w:val="00793573"/>
    <w:rsid w:val="00793E8F"/>
    <w:rsid w:val="00794206"/>
    <w:rsid w:val="00795B85"/>
    <w:rsid w:val="00796089"/>
    <w:rsid w:val="007A0088"/>
    <w:rsid w:val="007A03F6"/>
    <w:rsid w:val="007A138A"/>
    <w:rsid w:val="007A1B66"/>
    <w:rsid w:val="007A1CDB"/>
    <w:rsid w:val="007A2401"/>
    <w:rsid w:val="007A2978"/>
    <w:rsid w:val="007A2D40"/>
    <w:rsid w:val="007A408A"/>
    <w:rsid w:val="007B1B51"/>
    <w:rsid w:val="007B3289"/>
    <w:rsid w:val="007B36F8"/>
    <w:rsid w:val="007B449D"/>
    <w:rsid w:val="007B532E"/>
    <w:rsid w:val="007B69B2"/>
    <w:rsid w:val="007B7056"/>
    <w:rsid w:val="007B7727"/>
    <w:rsid w:val="007C0F80"/>
    <w:rsid w:val="007C152E"/>
    <w:rsid w:val="007C6E0B"/>
    <w:rsid w:val="007D056D"/>
    <w:rsid w:val="007D0824"/>
    <w:rsid w:val="007D1BCE"/>
    <w:rsid w:val="007D2C1D"/>
    <w:rsid w:val="007D382A"/>
    <w:rsid w:val="007D3BAA"/>
    <w:rsid w:val="007D51EE"/>
    <w:rsid w:val="007D69F7"/>
    <w:rsid w:val="007D72CA"/>
    <w:rsid w:val="007E25A8"/>
    <w:rsid w:val="007E3AB4"/>
    <w:rsid w:val="007E5611"/>
    <w:rsid w:val="007E7F12"/>
    <w:rsid w:val="007F2061"/>
    <w:rsid w:val="007F2CF1"/>
    <w:rsid w:val="007F2FAA"/>
    <w:rsid w:val="007F469D"/>
    <w:rsid w:val="007F557A"/>
    <w:rsid w:val="008030F5"/>
    <w:rsid w:val="00807EAC"/>
    <w:rsid w:val="0081174D"/>
    <w:rsid w:val="00812319"/>
    <w:rsid w:val="0081350D"/>
    <w:rsid w:val="008149D2"/>
    <w:rsid w:val="00814B56"/>
    <w:rsid w:val="00825005"/>
    <w:rsid w:val="00825E96"/>
    <w:rsid w:val="00825EC4"/>
    <w:rsid w:val="008260C3"/>
    <w:rsid w:val="008260D5"/>
    <w:rsid w:val="00827043"/>
    <w:rsid w:val="0083254B"/>
    <w:rsid w:val="00833870"/>
    <w:rsid w:val="00833E3C"/>
    <w:rsid w:val="008341FB"/>
    <w:rsid w:val="00836F8F"/>
    <w:rsid w:val="00837EA9"/>
    <w:rsid w:val="00842CF9"/>
    <w:rsid w:val="0084311A"/>
    <w:rsid w:val="00845A5F"/>
    <w:rsid w:val="00850B14"/>
    <w:rsid w:val="00851148"/>
    <w:rsid w:val="00855AB7"/>
    <w:rsid w:val="0086228F"/>
    <w:rsid w:val="00862D00"/>
    <w:rsid w:val="0086404D"/>
    <w:rsid w:val="00864322"/>
    <w:rsid w:val="00864CC2"/>
    <w:rsid w:val="00866762"/>
    <w:rsid w:val="008671EB"/>
    <w:rsid w:val="008707CF"/>
    <w:rsid w:val="0087614D"/>
    <w:rsid w:val="00881FBF"/>
    <w:rsid w:val="00882529"/>
    <w:rsid w:val="00883897"/>
    <w:rsid w:val="0088488A"/>
    <w:rsid w:val="00884970"/>
    <w:rsid w:val="008871B4"/>
    <w:rsid w:val="0088735B"/>
    <w:rsid w:val="008876DB"/>
    <w:rsid w:val="00887AD8"/>
    <w:rsid w:val="0089043C"/>
    <w:rsid w:val="00892838"/>
    <w:rsid w:val="00894623"/>
    <w:rsid w:val="008958CA"/>
    <w:rsid w:val="0089734E"/>
    <w:rsid w:val="008A2AD4"/>
    <w:rsid w:val="008A2CD4"/>
    <w:rsid w:val="008A5C02"/>
    <w:rsid w:val="008B235B"/>
    <w:rsid w:val="008B7BC5"/>
    <w:rsid w:val="008C0267"/>
    <w:rsid w:val="008C1BB1"/>
    <w:rsid w:val="008C3DB7"/>
    <w:rsid w:val="008C47A7"/>
    <w:rsid w:val="008C6AD0"/>
    <w:rsid w:val="008D1818"/>
    <w:rsid w:val="008D1ED7"/>
    <w:rsid w:val="008D3F0F"/>
    <w:rsid w:val="008D4D4D"/>
    <w:rsid w:val="008E1BE4"/>
    <w:rsid w:val="008E369F"/>
    <w:rsid w:val="008E554D"/>
    <w:rsid w:val="008F0287"/>
    <w:rsid w:val="008F11D1"/>
    <w:rsid w:val="008F38DB"/>
    <w:rsid w:val="008F5D04"/>
    <w:rsid w:val="008F66DD"/>
    <w:rsid w:val="009011BB"/>
    <w:rsid w:val="009016A4"/>
    <w:rsid w:val="0090641A"/>
    <w:rsid w:val="00907466"/>
    <w:rsid w:val="00907EA9"/>
    <w:rsid w:val="009111D4"/>
    <w:rsid w:val="0091136E"/>
    <w:rsid w:val="0091254F"/>
    <w:rsid w:val="00912D06"/>
    <w:rsid w:val="00914989"/>
    <w:rsid w:val="00914E32"/>
    <w:rsid w:val="0091714C"/>
    <w:rsid w:val="00917DBD"/>
    <w:rsid w:val="009226F4"/>
    <w:rsid w:val="00925936"/>
    <w:rsid w:val="00926546"/>
    <w:rsid w:val="00926902"/>
    <w:rsid w:val="00926E0F"/>
    <w:rsid w:val="009309C3"/>
    <w:rsid w:val="00931646"/>
    <w:rsid w:val="00932351"/>
    <w:rsid w:val="00934730"/>
    <w:rsid w:val="00940C88"/>
    <w:rsid w:val="00942178"/>
    <w:rsid w:val="00945E94"/>
    <w:rsid w:val="00947A76"/>
    <w:rsid w:val="0095178F"/>
    <w:rsid w:val="00952AF0"/>
    <w:rsid w:val="00952B2C"/>
    <w:rsid w:val="00955B4F"/>
    <w:rsid w:val="00956515"/>
    <w:rsid w:val="00962C91"/>
    <w:rsid w:val="00964FD7"/>
    <w:rsid w:val="00965179"/>
    <w:rsid w:val="00965773"/>
    <w:rsid w:val="00965975"/>
    <w:rsid w:val="00966D44"/>
    <w:rsid w:val="00966F18"/>
    <w:rsid w:val="00973CB7"/>
    <w:rsid w:val="00981132"/>
    <w:rsid w:val="00983620"/>
    <w:rsid w:val="00984425"/>
    <w:rsid w:val="00984C99"/>
    <w:rsid w:val="009859C9"/>
    <w:rsid w:val="00985B79"/>
    <w:rsid w:val="00987491"/>
    <w:rsid w:val="00987D61"/>
    <w:rsid w:val="0099456E"/>
    <w:rsid w:val="009A01A4"/>
    <w:rsid w:val="009A0D2E"/>
    <w:rsid w:val="009A20E3"/>
    <w:rsid w:val="009A3D1F"/>
    <w:rsid w:val="009A421F"/>
    <w:rsid w:val="009A6AE1"/>
    <w:rsid w:val="009A6FF9"/>
    <w:rsid w:val="009B5898"/>
    <w:rsid w:val="009B5CB7"/>
    <w:rsid w:val="009B60B2"/>
    <w:rsid w:val="009B754D"/>
    <w:rsid w:val="009C3A16"/>
    <w:rsid w:val="009C44A2"/>
    <w:rsid w:val="009C4CD5"/>
    <w:rsid w:val="009C5A91"/>
    <w:rsid w:val="009C689F"/>
    <w:rsid w:val="009D12ED"/>
    <w:rsid w:val="009D15B5"/>
    <w:rsid w:val="009D1E87"/>
    <w:rsid w:val="009D6311"/>
    <w:rsid w:val="009E1C60"/>
    <w:rsid w:val="009E34B9"/>
    <w:rsid w:val="009E3D94"/>
    <w:rsid w:val="009E3D95"/>
    <w:rsid w:val="009E53C5"/>
    <w:rsid w:val="009F1E37"/>
    <w:rsid w:val="009F2899"/>
    <w:rsid w:val="009F60AA"/>
    <w:rsid w:val="009F70CB"/>
    <w:rsid w:val="009F7E75"/>
    <w:rsid w:val="00A0077D"/>
    <w:rsid w:val="00A00F7E"/>
    <w:rsid w:val="00A02B4A"/>
    <w:rsid w:val="00A02EFA"/>
    <w:rsid w:val="00A037CB"/>
    <w:rsid w:val="00A04BEF"/>
    <w:rsid w:val="00A10290"/>
    <w:rsid w:val="00A11BAB"/>
    <w:rsid w:val="00A120C6"/>
    <w:rsid w:val="00A12F00"/>
    <w:rsid w:val="00A15017"/>
    <w:rsid w:val="00A20C8B"/>
    <w:rsid w:val="00A225E4"/>
    <w:rsid w:val="00A27724"/>
    <w:rsid w:val="00A307F7"/>
    <w:rsid w:val="00A347C8"/>
    <w:rsid w:val="00A36575"/>
    <w:rsid w:val="00A40335"/>
    <w:rsid w:val="00A40944"/>
    <w:rsid w:val="00A4235F"/>
    <w:rsid w:val="00A46598"/>
    <w:rsid w:val="00A5052C"/>
    <w:rsid w:val="00A52A17"/>
    <w:rsid w:val="00A52A33"/>
    <w:rsid w:val="00A53811"/>
    <w:rsid w:val="00A5598A"/>
    <w:rsid w:val="00A55D38"/>
    <w:rsid w:val="00A6056C"/>
    <w:rsid w:val="00A60ED8"/>
    <w:rsid w:val="00A610C1"/>
    <w:rsid w:val="00A61868"/>
    <w:rsid w:val="00A65251"/>
    <w:rsid w:val="00A7139C"/>
    <w:rsid w:val="00A71BC1"/>
    <w:rsid w:val="00A72A27"/>
    <w:rsid w:val="00A733A6"/>
    <w:rsid w:val="00A73ABD"/>
    <w:rsid w:val="00A74DED"/>
    <w:rsid w:val="00A7519E"/>
    <w:rsid w:val="00A75683"/>
    <w:rsid w:val="00A756FE"/>
    <w:rsid w:val="00A75956"/>
    <w:rsid w:val="00A75F98"/>
    <w:rsid w:val="00A7784F"/>
    <w:rsid w:val="00A810DE"/>
    <w:rsid w:val="00A831DC"/>
    <w:rsid w:val="00A87714"/>
    <w:rsid w:val="00A87B18"/>
    <w:rsid w:val="00A90355"/>
    <w:rsid w:val="00A913CA"/>
    <w:rsid w:val="00A919B7"/>
    <w:rsid w:val="00A91D34"/>
    <w:rsid w:val="00A9331B"/>
    <w:rsid w:val="00A975E2"/>
    <w:rsid w:val="00AA01BF"/>
    <w:rsid w:val="00AA2EE6"/>
    <w:rsid w:val="00AA3631"/>
    <w:rsid w:val="00AA412E"/>
    <w:rsid w:val="00AA5B90"/>
    <w:rsid w:val="00AA68DA"/>
    <w:rsid w:val="00AB1302"/>
    <w:rsid w:val="00AB1784"/>
    <w:rsid w:val="00AB1BB6"/>
    <w:rsid w:val="00AB3C9D"/>
    <w:rsid w:val="00AC1FD0"/>
    <w:rsid w:val="00AC2698"/>
    <w:rsid w:val="00AC6A84"/>
    <w:rsid w:val="00AD2EEB"/>
    <w:rsid w:val="00AD78C0"/>
    <w:rsid w:val="00AE3A58"/>
    <w:rsid w:val="00AE45C0"/>
    <w:rsid w:val="00AE7039"/>
    <w:rsid w:val="00AF06E4"/>
    <w:rsid w:val="00AF1F10"/>
    <w:rsid w:val="00AF2638"/>
    <w:rsid w:val="00AF332C"/>
    <w:rsid w:val="00AF3D82"/>
    <w:rsid w:val="00AF701D"/>
    <w:rsid w:val="00AF7BC2"/>
    <w:rsid w:val="00B0396A"/>
    <w:rsid w:val="00B04EFC"/>
    <w:rsid w:val="00B056F0"/>
    <w:rsid w:val="00B076D1"/>
    <w:rsid w:val="00B108DA"/>
    <w:rsid w:val="00B10EBE"/>
    <w:rsid w:val="00B128B1"/>
    <w:rsid w:val="00B13966"/>
    <w:rsid w:val="00B14C4B"/>
    <w:rsid w:val="00B17388"/>
    <w:rsid w:val="00B17FEE"/>
    <w:rsid w:val="00B22AA0"/>
    <w:rsid w:val="00B2731A"/>
    <w:rsid w:val="00B2782A"/>
    <w:rsid w:val="00B31AA5"/>
    <w:rsid w:val="00B327BC"/>
    <w:rsid w:val="00B35547"/>
    <w:rsid w:val="00B368BE"/>
    <w:rsid w:val="00B42652"/>
    <w:rsid w:val="00B43268"/>
    <w:rsid w:val="00B46CC4"/>
    <w:rsid w:val="00B506D2"/>
    <w:rsid w:val="00B50796"/>
    <w:rsid w:val="00B51837"/>
    <w:rsid w:val="00B525DD"/>
    <w:rsid w:val="00B5518B"/>
    <w:rsid w:val="00B55D1E"/>
    <w:rsid w:val="00B602D6"/>
    <w:rsid w:val="00B60633"/>
    <w:rsid w:val="00B703F6"/>
    <w:rsid w:val="00B71E14"/>
    <w:rsid w:val="00B72A72"/>
    <w:rsid w:val="00B734C6"/>
    <w:rsid w:val="00B73A34"/>
    <w:rsid w:val="00B7558D"/>
    <w:rsid w:val="00B75A24"/>
    <w:rsid w:val="00B76AE5"/>
    <w:rsid w:val="00B777C2"/>
    <w:rsid w:val="00B77D74"/>
    <w:rsid w:val="00B77F7E"/>
    <w:rsid w:val="00B82969"/>
    <w:rsid w:val="00B86667"/>
    <w:rsid w:val="00B8765E"/>
    <w:rsid w:val="00B929F5"/>
    <w:rsid w:val="00B930D9"/>
    <w:rsid w:val="00B95CA0"/>
    <w:rsid w:val="00BA0BEF"/>
    <w:rsid w:val="00BA1D33"/>
    <w:rsid w:val="00BA1D72"/>
    <w:rsid w:val="00BA53E6"/>
    <w:rsid w:val="00BA641C"/>
    <w:rsid w:val="00BA7669"/>
    <w:rsid w:val="00BB00DA"/>
    <w:rsid w:val="00BB0558"/>
    <w:rsid w:val="00BB14F0"/>
    <w:rsid w:val="00BB205F"/>
    <w:rsid w:val="00BB3779"/>
    <w:rsid w:val="00BB722F"/>
    <w:rsid w:val="00BC083C"/>
    <w:rsid w:val="00BC0E46"/>
    <w:rsid w:val="00BC1640"/>
    <w:rsid w:val="00BC3981"/>
    <w:rsid w:val="00BD29BF"/>
    <w:rsid w:val="00BD3C1F"/>
    <w:rsid w:val="00BD6DD0"/>
    <w:rsid w:val="00BE0A7E"/>
    <w:rsid w:val="00BE0F86"/>
    <w:rsid w:val="00BE19F8"/>
    <w:rsid w:val="00BE33D6"/>
    <w:rsid w:val="00BE3F71"/>
    <w:rsid w:val="00BE5798"/>
    <w:rsid w:val="00BE5A9D"/>
    <w:rsid w:val="00BE5CA9"/>
    <w:rsid w:val="00BE6155"/>
    <w:rsid w:val="00BE639B"/>
    <w:rsid w:val="00BE68AB"/>
    <w:rsid w:val="00BF0F4B"/>
    <w:rsid w:val="00BF1D85"/>
    <w:rsid w:val="00BF22C5"/>
    <w:rsid w:val="00BF24CA"/>
    <w:rsid w:val="00BF2765"/>
    <w:rsid w:val="00BF2C1C"/>
    <w:rsid w:val="00BF2F84"/>
    <w:rsid w:val="00BF3F6E"/>
    <w:rsid w:val="00BF4900"/>
    <w:rsid w:val="00BF50B1"/>
    <w:rsid w:val="00BF5452"/>
    <w:rsid w:val="00C02D09"/>
    <w:rsid w:val="00C04A3C"/>
    <w:rsid w:val="00C10F1B"/>
    <w:rsid w:val="00C12413"/>
    <w:rsid w:val="00C13959"/>
    <w:rsid w:val="00C13AEB"/>
    <w:rsid w:val="00C13BB7"/>
    <w:rsid w:val="00C13C68"/>
    <w:rsid w:val="00C13F5A"/>
    <w:rsid w:val="00C1443F"/>
    <w:rsid w:val="00C176ED"/>
    <w:rsid w:val="00C219BA"/>
    <w:rsid w:val="00C23E00"/>
    <w:rsid w:val="00C26E07"/>
    <w:rsid w:val="00C30B35"/>
    <w:rsid w:val="00C32D87"/>
    <w:rsid w:val="00C35F81"/>
    <w:rsid w:val="00C3702A"/>
    <w:rsid w:val="00C379EE"/>
    <w:rsid w:val="00C40007"/>
    <w:rsid w:val="00C41DF3"/>
    <w:rsid w:val="00C4365C"/>
    <w:rsid w:val="00C45A6A"/>
    <w:rsid w:val="00C466D1"/>
    <w:rsid w:val="00C53C02"/>
    <w:rsid w:val="00C54A21"/>
    <w:rsid w:val="00C5749E"/>
    <w:rsid w:val="00C579BE"/>
    <w:rsid w:val="00C57E99"/>
    <w:rsid w:val="00C612D9"/>
    <w:rsid w:val="00C613C0"/>
    <w:rsid w:val="00C63529"/>
    <w:rsid w:val="00C636BC"/>
    <w:rsid w:val="00C646C7"/>
    <w:rsid w:val="00C6500A"/>
    <w:rsid w:val="00C66762"/>
    <w:rsid w:val="00C726E7"/>
    <w:rsid w:val="00C72E15"/>
    <w:rsid w:val="00C74604"/>
    <w:rsid w:val="00C7594D"/>
    <w:rsid w:val="00C759CA"/>
    <w:rsid w:val="00C82FEC"/>
    <w:rsid w:val="00C83CBA"/>
    <w:rsid w:val="00C85C38"/>
    <w:rsid w:val="00C86B4C"/>
    <w:rsid w:val="00C90040"/>
    <w:rsid w:val="00C90591"/>
    <w:rsid w:val="00C90CCB"/>
    <w:rsid w:val="00C91B69"/>
    <w:rsid w:val="00C9793B"/>
    <w:rsid w:val="00CA17D9"/>
    <w:rsid w:val="00CA47C2"/>
    <w:rsid w:val="00CA61D7"/>
    <w:rsid w:val="00CA7115"/>
    <w:rsid w:val="00CB3DBA"/>
    <w:rsid w:val="00CB5393"/>
    <w:rsid w:val="00CB5799"/>
    <w:rsid w:val="00CB6DD6"/>
    <w:rsid w:val="00CC000D"/>
    <w:rsid w:val="00CC0CB5"/>
    <w:rsid w:val="00CC24B2"/>
    <w:rsid w:val="00CC27FF"/>
    <w:rsid w:val="00CC437A"/>
    <w:rsid w:val="00CC7AD9"/>
    <w:rsid w:val="00CD0E21"/>
    <w:rsid w:val="00CD22B2"/>
    <w:rsid w:val="00CD3E92"/>
    <w:rsid w:val="00CD46D8"/>
    <w:rsid w:val="00CD50F4"/>
    <w:rsid w:val="00CD6C05"/>
    <w:rsid w:val="00CE0961"/>
    <w:rsid w:val="00CE2291"/>
    <w:rsid w:val="00CE6378"/>
    <w:rsid w:val="00CE6C17"/>
    <w:rsid w:val="00CF07E9"/>
    <w:rsid w:val="00CF1433"/>
    <w:rsid w:val="00CF2BBD"/>
    <w:rsid w:val="00CF2DE5"/>
    <w:rsid w:val="00CF5070"/>
    <w:rsid w:val="00CF518A"/>
    <w:rsid w:val="00CF5F48"/>
    <w:rsid w:val="00D00755"/>
    <w:rsid w:val="00D01A5D"/>
    <w:rsid w:val="00D04CE2"/>
    <w:rsid w:val="00D0552C"/>
    <w:rsid w:val="00D06D65"/>
    <w:rsid w:val="00D07BDF"/>
    <w:rsid w:val="00D10881"/>
    <w:rsid w:val="00D10E49"/>
    <w:rsid w:val="00D12417"/>
    <w:rsid w:val="00D135A5"/>
    <w:rsid w:val="00D1375C"/>
    <w:rsid w:val="00D13BF3"/>
    <w:rsid w:val="00D16EB0"/>
    <w:rsid w:val="00D200A6"/>
    <w:rsid w:val="00D20CBD"/>
    <w:rsid w:val="00D22310"/>
    <w:rsid w:val="00D234F3"/>
    <w:rsid w:val="00D249FA"/>
    <w:rsid w:val="00D266CC"/>
    <w:rsid w:val="00D26EBB"/>
    <w:rsid w:val="00D27376"/>
    <w:rsid w:val="00D305AE"/>
    <w:rsid w:val="00D31C70"/>
    <w:rsid w:val="00D31D34"/>
    <w:rsid w:val="00D33EA1"/>
    <w:rsid w:val="00D3631A"/>
    <w:rsid w:val="00D40844"/>
    <w:rsid w:val="00D419F2"/>
    <w:rsid w:val="00D420AD"/>
    <w:rsid w:val="00D44C10"/>
    <w:rsid w:val="00D45D14"/>
    <w:rsid w:val="00D463B6"/>
    <w:rsid w:val="00D519F9"/>
    <w:rsid w:val="00D533DF"/>
    <w:rsid w:val="00D60E10"/>
    <w:rsid w:val="00D63E4C"/>
    <w:rsid w:val="00D647A1"/>
    <w:rsid w:val="00D6486B"/>
    <w:rsid w:val="00D65D2D"/>
    <w:rsid w:val="00D70551"/>
    <w:rsid w:val="00D72182"/>
    <w:rsid w:val="00D722F6"/>
    <w:rsid w:val="00D740F7"/>
    <w:rsid w:val="00D753E2"/>
    <w:rsid w:val="00D826B2"/>
    <w:rsid w:val="00D86F40"/>
    <w:rsid w:val="00D87C1B"/>
    <w:rsid w:val="00D907AC"/>
    <w:rsid w:val="00D95104"/>
    <w:rsid w:val="00D96A8F"/>
    <w:rsid w:val="00DA0FA6"/>
    <w:rsid w:val="00DA1012"/>
    <w:rsid w:val="00DA4707"/>
    <w:rsid w:val="00DA6757"/>
    <w:rsid w:val="00DA7851"/>
    <w:rsid w:val="00DB040C"/>
    <w:rsid w:val="00DB3330"/>
    <w:rsid w:val="00DB3710"/>
    <w:rsid w:val="00DB510B"/>
    <w:rsid w:val="00DB59C4"/>
    <w:rsid w:val="00DC1927"/>
    <w:rsid w:val="00DC3618"/>
    <w:rsid w:val="00DC4554"/>
    <w:rsid w:val="00DC4D6D"/>
    <w:rsid w:val="00DC5351"/>
    <w:rsid w:val="00DC62CF"/>
    <w:rsid w:val="00DC6884"/>
    <w:rsid w:val="00DC6AA6"/>
    <w:rsid w:val="00DD1A98"/>
    <w:rsid w:val="00DD4183"/>
    <w:rsid w:val="00DD68FE"/>
    <w:rsid w:val="00DE04A4"/>
    <w:rsid w:val="00DE08BD"/>
    <w:rsid w:val="00DE0A90"/>
    <w:rsid w:val="00DE2647"/>
    <w:rsid w:val="00DE442E"/>
    <w:rsid w:val="00DE5E44"/>
    <w:rsid w:val="00DE678A"/>
    <w:rsid w:val="00DF0856"/>
    <w:rsid w:val="00DF1141"/>
    <w:rsid w:val="00DF27CC"/>
    <w:rsid w:val="00DF51E2"/>
    <w:rsid w:val="00DF5AA5"/>
    <w:rsid w:val="00DF6BF5"/>
    <w:rsid w:val="00E010EF"/>
    <w:rsid w:val="00E02B19"/>
    <w:rsid w:val="00E03096"/>
    <w:rsid w:val="00E034F9"/>
    <w:rsid w:val="00E064F5"/>
    <w:rsid w:val="00E151FF"/>
    <w:rsid w:val="00E15673"/>
    <w:rsid w:val="00E16EF5"/>
    <w:rsid w:val="00E17302"/>
    <w:rsid w:val="00E175AC"/>
    <w:rsid w:val="00E17B53"/>
    <w:rsid w:val="00E21DD9"/>
    <w:rsid w:val="00E21F2D"/>
    <w:rsid w:val="00E23AC8"/>
    <w:rsid w:val="00E24778"/>
    <w:rsid w:val="00E26636"/>
    <w:rsid w:val="00E27115"/>
    <w:rsid w:val="00E316DA"/>
    <w:rsid w:val="00E324CD"/>
    <w:rsid w:val="00E33060"/>
    <w:rsid w:val="00E34BC9"/>
    <w:rsid w:val="00E367B2"/>
    <w:rsid w:val="00E373C1"/>
    <w:rsid w:val="00E3787E"/>
    <w:rsid w:val="00E379BA"/>
    <w:rsid w:val="00E4195E"/>
    <w:rsid w:val="00E432B5"/>
    <w:rsid w:val="00E43F6B"/>
    <w:rsid w:val="00E4432A"/>
    <w:rsid w:val="00E4503A"/>
    <w:rsid w:val="00E5006A"/>
    <w:rsid w:val="00E500D6"/>
    <w:rsid w:val="00E50ABE"/>
    <w:rsid w:val="00E5389C"/>
    <w:rsid w:val="00E54175"/>
    <w:rsid w:val="00E606DE"/>
    <w:rsid w:val="00E61DD6"/>
    <w:rsid w:val="00E65012"/>
    <w:rsid w:val="00E66564"/>
    <w:rsid w:val="00E67143"/>
    <w:rsid w:val="00E67803"/>
    <w:rsid w:val="00E67952"/>
    <w:rsid w:val="00E67BB9"/>
    <w:rsid w:val="00E71D0D"/>
    <w:rsid w:val="00E73422"/>
    <w:rsid w:val="00E773E1"/>
    <w:rsid w:val="00E819E4"/>
    <w:rsid w:val="00E81EE6"/>
    <w:rsid w:val="00E82AAE"/>
    <w:rsid w:val="00E82ECF"/>
    <w:rsid w:val="00E83C52"/>
    <w:rsid w:val="00E83E15"/>
    <w:rsid w:val="00E9258F"/>
    <w:rsid w:val="00E92DBF"/>
    <w:rsid w:val="00E93B79"/>
    <w:rsid w:val="00E94440"/>
    <w:rsid w:val="00E95439"/>
    <w:rsid w:val="00EA1315"/>
    <w:rsid w:val="00EA29F6"/>
    <w:rsid w:val="00EA2CFC"/>
    <w:rsid w:val="00EA2FF0"/>
    <w:rsid w:val="00EA44EE"/>
    <w:rsid w:val="00EA4D91"/>
    <w:rsid w:val="00EA54A6"/>
    <w:rsid w:val="00EA73E9"/>
    <w:rsid w:val="00EB187B"/>
    <w:rsid w:val="00EB289E"/>
    <w:rsid w:val="00EB34EC"/>
    <w:rsid w:val="00EB54E7"/>
    <w:rsid w:val="00EB67EC"/>
    <w:rsid w:val="00EC019A"/>
    <w:rsid w:val="00EC0FD8"/>
    <w:rsid w:val="00EC2A07"/>
    <w:rsid w:val="00EC4BDF"/>
    <w:rsid w:val="00EC5EDC"/>
    <w:rsid w:val="00EC7CD3"/>
    <w:rsid w:val="00ED184C"/>
    <w:rsid w:val="00ED32AB"/>
    <w:rsid w:val="00ED503F"/>
    <w:rsid w:val="00ED537E"/>
    <w:rsid w:val="00ED59F6"/>
    <w:rsid w:val="00EE0C0C"/>
    <w:rsid w:val="00EE4CB0"/>
    <w:rsid w:val="00EE690A"/>
    <w:rsid w:val="00EF004E"/>
    <w:rsid w:val="00EF0F79"/>
    <w:rsid w:val="00EF2D2C"/>
    <w:rsid w:val="00EF38C8"/>
    <w:rsid w:val="00EF572C"/>
    <w:rsid w:val="00EF5FA1"/>
    <w:rsid w:val="00EF6198"/>
    <w:rsid w:val="00EF65BA"/>
    <w:rsid w:val="00EF6CB5"/>
    <w:rsid w:val="00EF752C"/>
    <w:rsid w:val="00F04A42"/>
    <w:rsid w:val="00F06384"/>
    <w:rsid w:val="00F074F2"/>
    <w:rsid w:val="00F07610"/>
    <w:rsid w:val="00F077AA"/>
    <w:rsid w:val="00F11609"/>
    <w:rsid w:val="00F12703"/>
    <w:rsid w:val="00F12919"/>
    <w:rsid w:val="00F12F7C"/>
    <w:rsid w:val="00F15BFE"/>
    <w:rsid w:val="00F1736F"/>
    <w:rsid w:val="00F20368"/>
    <w:rsid w:val="00F21474"/>
    <w:rsid w:val="00F218AB"/>
    <w:rsid w:val="00F227DE"/>
    <w:rsid w:val="00F2482E"/>
    <w:rsid w:val="00F25FB8"/>
    <w:rsid w:val="00F27208"/>
    <w:rsid w:val="00F320FF"/>
    <w:rsid w:val="00F321D0"/>
    <w:rsid w:val="00F35312"/>
    <w:rsid w:val="00F37177"/>
    <w:rsid w:val="00F469D6"/>
    <w:rsid w:val="00F50FAD"/>
    <w:rsid w:val="00F512C4"/>
    <w:rsid w:val="00F5174B"/>
    <w:rsid w:val="00F54DC1"/>
    <w:rsid w:val="00F563D3"/>
    <w:rsid w:val="00F56601"/>
    <w:rsid w:val="00F61973"/>
    <w:rsid w:val="00F620E3"/>
    <w:rsid w:val="00F62B80"/>
    <w:rsid w:val="00F62D98"/>
    <w:rsid w:val="00F645B4"/>
    <w:rsid w:val="00F65B0B"/>
    <w:rsid w:val="00F6734D"/>
    <w:rsid w:val="00F71F7F"/>
    <w:rsid w:val="00F72374"/>
    <w:rsid w:val="00F72601"/>
    <w:rsid w:val="00F727D9"/>
    <w:rsid w:val="00F7527B"/>
    <w:rsid w:val="00F75EF9"/>
    <w:rsid w:val="00F76E2C"/>
    <w:rsid w:val="00F80AA8"/>
    <w:rsid w:val="00F92370"/>
    <w:rsid w:val="00F93648"/>
    <w:rsid w:val="00F947C8"/>
    <w:rsid w:val="00F968E6"/>
    <w:rsid w:val="00FA07C6"/>
    <w:rsid w:val="00FA1EE3"/>
    <w:rsid w:val="00FA2E21"/>
    <w:rsid w:val="00FA3548"/>
    <w:rsid w:val="00FA5298"/>
    <w:rsid w:val="00FA5AAF"/>
    <w:rsid w:val="00FA5F90"/>
    <w:rsid w:val="00FA612E"/>
    <w:rsid w:val="00FA674A"/>
    <w:rsid w:val="00FA69A6"/>
    <w:rsid w:val="00FB224F"/>
    <w:rsid w:val="00FB2B9F"/>
    <w:rsid w:val="00FB3892"/>
    <w:rsid w:val="00FB4A88"/>
    <w:rsid w:val="00FB7D2E"/>
    <w:rsid w:val="00FC26E4"/>
    <w:rsid w:val="00FC3EE6"/>
    <w:rsid w:val="00FC4615"/>
    <w:rsid w:val="00FC7E32"/>
    <w:rsid w:val="00FD362D"/>
    <w:rsid w:val="00FD6416"/>
    <w:rsid w:val="00FD6EBE"/>
    <w:rsid w:val="00FE3199"/>
    <w:rsid w:val="00FE3750"/>
    <w:rsid w:val="00FE7810"/>
    <w:rsid w:val="00FF2599"/>
    <w:rsid w:val="00FF48A7"/>
    <w:rsid w:val="00FF6AEB"/>
    <w:rsid w:val="00FF7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14:docId w14:val="740F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2" w:unhideWhenUsed="0" w:qFormat="1"/>
    <w:lsdException w:name="heading 2" w:semiHidden="0" w:uiPriority="12" w:unhideWhenUsed="0" w:qFormat="1"/>
    <w:lsdException w:name="heading 3" w:semiHidden="0" w:uiPriority="12" w:unhideWhenUsed="0" w:qFormat="1"/>
    <w:lsdException w:name="heading 4" w:semiHidden="0" w:uiPriority="12" w:unhideWhenUsed="0" w:qFormat="1"/>
    <w:lsdException w:name="heading 5" w:semiHidden="0" w:uiPriority="12" w:unhideWhenUsed="0" w:qFormat="1"/>
    <w:lsdException w:name="heading 6" w:uiPriority="12" w:qFormat="1"/>
    <w:lsdException w:name="heading 7" w:uiPriority="12" w:qFormat="1"/>
    <w:lsdException w:name="heading 8" w:uiPriority="12" w:qFormat="1"/>
    <w:lsdException w:name="heading 9" w:uiPriority="1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61"/>
    <w:lsdException w:name="footnote text" w:uiPriority="16"/>
    <w:lsdException w:name="annotation text" w:uiPriority="49"/>
    <w:lsdException w:name="header" w:uiPriority="17"/>
    <w:lsdException w:name="footer" w:uiPriority="17"/>
    <w:lsdException w:name="index heading" w:uiPriority="21"/>
    <w:lsdException w:name="caption" w:uiPriority="13" w:qFormat="1"/>
    <w:lsdException w:name="table of figures" w:uiPriority="19"/>
    <w:lsdException w:name="envelope address" w:uiPriority="62"/>
    <w:lsdException w:name="envelope return" w:uiPriority="62"/>
    <w:lsdException w:name="footnote reference" w:uiPriority="0"/>
    <w:lsdException w:name="annotation reference" w:uiPriority="9"/>
    <w:lsdException w:name="line number" w:uiPriority="60"/>
    <w:lsdException w:name="page number" w:uiPriority="60"/>
    <w:lsdException w:name="endnote reference" w:uiPriority="0"/>
    <w:lsdException w:name="endnote text" w:uiPriority="16"/>
    <w:lsdException w:name="table of authorities" w:uiPriority="62"/>
    <w:lsdException w:name="toa heading" w:uiPriority="62"/>
    <w:lsdException w:name="List" w:uiPriority="9"/>
    <w:lsdException w:name="List Bullet" w:uiPriority="9"/>
    <w:lsdException w:name="List 2" w:uiPriority="9"/>
    <w:lsdException w:name="List 3" w:uiPriority="9"/>
    <w:lsdException w:name="List 4" w:uiPriority="9"/>
    <w:lsdException w:name="List 5" w:uiPriority="9"/>
    <w:lsdException w:name="List Bullet 2" w:uiPriority="9"/>
    <w:lsdException w:name="List Bullet 3" w:uiPriority="9"/>
    <w:lsdException w:name="List Bullet 4" w:uiPriority="9"/>
    <w:lsdException w:name="List Bullet 5" w:uiPriority="9"/>
    <w:lsdException w:name="Title" w:semiHidden="0" w:uiPriority="11" w:unhideWhenUsed="0" w:qFormat="1"/>
    <w:lsdException w:name="Closing" w:uiPriority="14"/>
    <w:lsdException w:name="Signature" w:uiPriority="14"/>
    <w:lsdException w:name="Default Paragraph Font" w:uiPriority="1"/>
    <w:lsdException w:name="Body Text" w:uiPriority="13"/>
    <w:lsdException w:name="List Continue" w:uiPriority="9"/>
    <w:lsdException w:name="List Continue 2" w:uiPriority="9"/>
    <w:lsdException w:name="List Continue 3" w:uiPriority="9"/>
    <w:lsdException w:name="List Continue 4" w:uiPriority="9"/>
    <w:lsdException w:name="List Continue 5" w:uiPriority="9"/>
    <w:lsdException w:name="Subtitle" w:semiHidden="0" w:uiPriority="11" w:unhideWhenUsed="0" w:qFormat="1"/>
    <w:lsdException w:name="Salutation" w:uiPriority="14"/>
    <w:lsdException w:name="Date" w:uiPriority="14"/>
    <w:lsdException w:name="Body Text First Indent" w:uiPriority="62"/>
    <w:lsdException w:name="Note Heading" w:uiPriority="16"/>
    <w:lsdException w:name="Block Text" w:uiPriority="61"/>
    <w:lsdException w:name="Hyperlink" w:uiPriority="0"/>
    <w:lsdException w:name="FollowedHyperlink" w:uiPriority="0"/>
    <w:lsdException w:name="Strong" w:semiHidden="0" w:uiPriority="60" w:unhideWhenUsed="0" w:qFormat="1"/>
    <w:lsdException w:name="Emphasis" w:semiHidden="0" w:uiPriority="0" w:unhideWhenUsed="0" w:qFormat="1"/>
    <w:lsdException w:name="Document Map" w:uiPriority="49"/>
    <w:lsdException w:name="E-mail Signature" w:uiPriority="61"/>
    <w:lsdException w:name="Normal (Web)" w:uiPriority="62"/>
    <w:lsdException w:name="annotation subject" w:uiPriority="49"/>
    <w:lsdException w:name="Outline List 1" w:uiPriority="61"/>
    <w:lsdException w:name="Outline List 2" w:uiPriority="61"/>
    <w:lsdException w:name="Outline List 3" w:uiPriority="61"/>
    <w:lsdException w:name="Balloon Text" w:uiPriority="49"/>
    <w:lsdException w:name="Table Grid" w:semiHidden="0" w:uiPriority="69" w:unhideWhenUsed="0"/>
    <w:lsdException w:name="Placeholder Text" w:uiPriority="61" w:unhideWhenUsed="0"/>
    <w:lsdException w:name="No Spacing" w:semiHidden="0" w:uiPriority="6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1" w:unhideWhenUsed="0" w:qFormat="1"/>
    <w:lsdException w:name="Quote" w:semiHidden="0" w:uiPriority="13" w:unhideWhenUsed="0" w:qFormat="1"/>
    <w:lsdException w:name="Intense Quote" w:semiHidden="0" w:uiPriority="9" w:unhideWhenUsed="0" w:qFormat="1"/>
    <w:lsdException w:name="Medium List 2 Accent 1" w:semiHidden="0" w:uiPriority="76" w:unhideWhenUsed="0"/>
    <w:lsdException w:name="Medium Grid 1 Accent 1" w:semiHidden="0" w:uiPriority="77" w:unhideWhenUsed="0"/>
    <w:lsdException w:name="Medium Grid 2 Accent 1" w:semiHidden="0" w:uiPriority="78" w:unhideWhenUsed="0"/>
    <w:lsdException w:name="Medium Grid 3 Accent 1" w:semiHidden="0" w:uiPriority="79" w:unhideWhenUsed="0"/>
    <w:lsdException w:name="Dark List Accent 1" w:semiHidden="0" w:uiPriority="80" w:unhideWhenUsed="0"/>
    <w:lsdException w:name="Colorful Shading Accent 1" w:semiHidden="0" w:uiPriority="81" w:unhideWhenUsed="0"/>
    <w:lsdException w:name="Colorful List Accent 1" w:semiHidden="0" w:uiPriority="82" w:unhideWhenUsed="0" w:qFormat="1"/>
    <w:lsdException w:name="Colorful Grid Accent 1" w:semiHidden="0" w:uiPriority="83" w:unhideWhenUsed="0" w:qFormat="1"/>
    <w:lsdException w:name="Light Shading Accent 2" w:semiHidden="0" w:uiPriority="70" w:unhideWhenUsed="0" w:qFormat="1"/>
    <w:lsdException w:name="Light List Accent 2" w:semiHidden="0" w:uiPriority="71" w:unhideWhenUsed="0"/>
    <w:lsdException w:name="Light Grid Accent 2" w:semiHidden="0" w:uiPriority="72" w:unhideWhenUsed="0"/>
    <w:lsdException w:name="Medium Shading 1 Accent 2" w:semiHidden="0" w:uiPriority="73" w:unhideWhenUsed="0"/>
    <w:lsdException w:name="Medium Shading 2 Accent 2" w:semiHidden="0" w:uiPriority="74" w:unhideWhenUsed="0"/>
    <w:lsdException w:name="Medium List 1 Accent 2" w:semiHidden="0" w:uiPriority="75" w:unhideWhenUsed="0"/>
    <w:lsdException w:name="Medium List 2 Accent 2" w:semiHidden="0" w:uiPriority="76" w:unhideWhenUsed="0"/>
    <w:lsdException w:name="Medium Grid 1 Accent 2" w:semiHidden="0" w:uiPriority="77" w:unhideWhenUsed="0"/>
    <w:lsdException w:name="Medium Grid 2 Accent 2" w:semiHidden="0" w:uiPriority="78" w:unhideWhenUsed="0"/>
    <w:lsdException w:name="Medium Grid 3 Accent 2" w:semiHidden="0" w:uiPriority="79" w:unhideWhenUsed="0"/>
    <w:lsdException w:name="Dark List Accent 2" w:semiHidden="0" w:uiPriority="80" w:unhideWhenUsed="0"/>
    <w:lsdException w:name="Colorful Shading Accent 2" w:semiHidden="0" w:uiPriority="81" w:unhideWhenUsed="0"/>
    <w:lsdException w:name="Colorful List Accent 2" w:semiHidden="0" w:uiPriority="82" w:unhideWhenUsed="0"/>
    <w:lsdException w:name="Colorful Grid Accent 2" w:semiHidden="0" w:uiPriority="83"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74" w:unhideWhenUsed="0"/>
    <w:lsdException w:name="Medium List 1 Accent 3" w:semiHidden="0" w:uiPriority="75" w:unhideWhenUsed="0"/>
    <w:lsdException w:name="Medium List 2 Accent 3" w:semiHidden="0" w:uiPriority="76" w:unhideWhenUsed="0"/>
    <w:lsdException w:name="Medium Grid 1 Accent 3" w:semiHidden="0" w:uiPriority="77" w:unhideWhenUsed="0"/>
    <w:lsdException w:name="Medium Grid 2 Accent 3" w:semiHidden="0" w:uiPriority="78" w:unhideWhenUsed="0"/>
    <w:lsdException w:name="Medium Grid 3 Accent 3" w:semiHidden="0" w:uiPriority="79" w:unhideWhenUsed="0"/>
    <w:lsdException w:name="Dark List Accent 3" w:semiHidden="0" w:uiPriority="80" w:unhideWhenUsed="0"/>
    <w:lsdException w:name="Colorful Shading Accent 3" w:semiHidden="0" w:uiPriority="81" w:unhideWhenUsed="0"/>
    <w:lsdException w:name="Colorful List Accent 3" w:semiHidden="0" w:uiPriority="82" w:unhideWhenUsed="0"/>
    <w:lsdException w:name="Colorful Grid Accent 3" w:semiHidden="0" w:uiPriority="83"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74" w:unhideWhenUsed="0"/>
    <w:lsdException w:name="Medium List 1 Accent 4" w:semiHidden="0" w:uiPriority="75" w:unhideWhenUsed="0"/>
    <w:lsdException w:name="Medium List 2 Accent 4" w:semiHidden="0" w:uiPriority="76" w:unhideWhenUsed="0"/>
    <w:lsdException w:name="Medium Grid 1 Accent 4" w:semiHidden="0" w:uiPriority="77" w:unhideWhenUsed="0"/>
    <w:lsdException w:name="Medium Grid 2 Accent 4" w:semiHidden="0" w:uiPriority="78" w:unhideWhenUsed="0"/>
    <w:lsdException w:name="Medium Grid 3 Accent 4" w:semiHidden="0" w:uiPriority="79" w:unhideWhenUsed="0"/>
    <w:lsdException w:name="Dark List Accent 4" w:semiHidden="0" w:uiPriority="80" w:unhideWhenUsed="0"/>
    <w:lsdException w:name="Colorful Shading Accent 4" w:semiHidden="0" w:uiPriority="81" w:unhideWhenUsed="0"/>
    <w:lsdException w:name="Colorful List Accent 4" w:semiHidden="0" w:uiPriority="82" w:unhideWhenUsed="0"/>
    <w:lsdException w:name="Colorful Grid Accent 4" w:semiHidden="0" w:uiPriority="83"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74" w:unhideWhenUsed="0"/>
    <w:lsdException w:name="Medium List 1 Accent 5" w:semiHidden="0" w:uiPriority="75" w:unhideWhenUsed="0"/>
    <w:lsdException w:name="Medium List 2 Accent 5" w:semiHidden="0" w:uiPriority="76" w:unhideWhenUsed="0"/>
    <w:lsdException w:name="Medium Grid 1 Accent 5" w:semiHidden="0" w:uiPriority="77" w:unhideWhenUsed="0"/>
    <w:lsdException w:name="Medium Grid 2 Accent 5" w:semiHidden="0" w:uiPriority="78" w:unhideWhenUsed="0"/>
    <w:lsdException w:name="Medium Grid 3 Accent 5" w:semiHidden="0" w:uiPriority="79" w:unhideWhenUsed="0"/>
    <w:lsdException w:name="Dark List Accent 5" w:semiHidden="0" w:uiPriority="80" w:unhideWhenUsed="0"/>
    <w:lsdException w:name="Colorful Shading Accent 5" w:semiHidden="0" w:uiPriority="81" w:unhideWhenUsed="0"/>
    <w:lsdException w:name="Colorful List Accent 5" w:semiHidden="0" w:uiPriority="82" w:unhideWhenUsed="0"/>
    <w:lsdException w:name="Colorful Grid Accent 5" w:semiHidden="0" w:uiPriority="83"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74" w:unhideWhenUsed="0"/>
    <w:lsdException w:name="Medium List 1 Accent 6" w:semiHidden="0" w:uiPriority="75" w:unhideWhenUsed="0"/>
    <w:lsdException w:name="Medium List 2 Accent 6" w:semiHidden="0" w:uiPriority="76" w:unhideWhenUsed="0"/>
    <w:lsdException w:name="Medium Grid 1 Accent 6" w:semiHidden="0" w:uiPriority="77" w:unhideWhenUsed="0"/>
    <w:lsdException w:name="Medium Grid 2 Accent 6" w:semiHidden="0" w:uiPriority="78" w:unhideWhenUsed="0"/>
    <w:lsdException w:name="Medium Grid 3 Accent 6" w:semiHidden="0" w:uiPriority="79" w:unhideWhenUsed="0"/>
    <w:lsdException w:name="Dark List Accent 6" w:semiHidden="0" w:uiPriority="80" w:unhideWhenUsed="0"/>
    <w:lsdException w:name="Colorful Shading Accent 6" w:semiHidden="0" w:uiPriority="81" w:unhideWhenUsed="0"/>
    <w:lsdException w:name="Colorful List Accent 6" w:semiHidden="0" w:uiPriority="82" w:unhideWhenUsed="0"/>
    <w:lsdException w:name="Colorful Grid Accent 6" w:semiHidden="0" w:uiPriority="83" w:unhideWhenUsed="0"/>
    <w:lsdException w:name="Subtle Emphasis" w:semiHidden="0" w:uiPriority="0" w:unhideWhenUsed="0" w:qFormat="1"/>
    <w:lsdException w:name="Intense Emphasis" w:semiHidden="0" w:uiPriority="0" w:unhideWhenUsed="0" w:qFormat="1"/>
    <w:lsdException w:name="Subtle Reference" w:semiHidden="0" w:uiPriority="60" w:unhideWhenUsed="0" w:qFormat="1"/>
    <w:lsdException w:name="Intense Reference" w:semiHidden="0" w:uiPriority="60" w:unhideWhenUsed="0" w:qFormat="1"/>
    <w:lsdException w:name="Book Title" w:semiHidden="0" w:uiPriority="5" w:unhideWhenUsed="0" w:qFormat="1"/>
    <w:lsdException w:name="Bibliography" w:uiPriority="19"/>
    <w:lsdException w:name="TOC Heading" w:uiPriority="19" w:qFormat="1"/>
  </w:latentStyles>
  <w:style w:type="paragraph" w:default="1" w:styleId="Normal">
    <w:name w:val="Normal"/>
    <w:qFormat/>
    <w:rsid w:val="00E17302"/>
    <w:rPr>
      <w:sz w:val="24"/>
      <w:szCs w:val="24"/>
    </w:rPr>
  </w:style>
  <w:style w:type="paragraph" w:styleId="Heading1">
    <w:name w:val="heading 1"/>
    <w:aliases w:val=".Heading-1"/>
    <w:basedOn w:val="Normal"/>
    <w:next w:val="Body1st"/>
    <w:link w:val="Heading1Char"/>
    <w:uiPriority w:val="12"/>
    <w:unhideWhenUsed/>
    <w:qFormat/>
    <w:rsid w:val="00A225E4"/>
    <w:pPr>
      <w:keepNext/>
      <w:keepLines/>
      <w:shd w:val="clear" w:color="auto" w:fill="D99594" w:themeFill="accent2" w:themeFillTint="99"/>
      <w:spacing w:before="840" w:after="480"/>
      <w:outlineLvl w:val="0"/>
    </w:pPr>
    <w:rPr>
      <w:rFonts w:ascii="Times New Roman ebf" w:eastAsiaTheme="majorEastAsia" w:hAnsi="Times New Roman ebf"/>
      <w:b/>
      <w:bCs/>
      <w:color w:val="632423" w:themeColor="accent2" w:themeShade="80"/>
      <w:sz w:val="44"/>
      <w:szCs w:val="28"/>
    </w:rPr>
  </w:style>
  <w:style w:type="paragraph" w:styleId="Heading2">
    <w:name w:val="heading 2"/>
    <w:aliases w:val=".Heading-2"/>
    <w:basedOn w:val="Normal"/>
    <w:next w:val="Body1st"/>
    <w:link w:val="Heading2Char"/>
    <w:uiPriority w:val="12"/>
    <w:unhideWhenUsed/>
    <w:qFormat/>
    <w:rsid w:val="001171F8"/>
    <w:pPr>
      <w:shd w:val="clear" w:color="auto" w:fill="D99594" w:themeFill="accent2" w:themeFillTint="99"/>
      <w:spacing w:before="360" w:after="240"/>
      <w:outlineLvl w:val="1"/>
    </w:pPr>
    <w:rPr>
      <w:rFonts w:ascii="Times New Roman ebf" w:hAnsi="Times New Roman ebf"/>
      <w:b/>
      <w:bCs/>
      <w:color w:val="943634" w:themeColor="accent2" w:themeShade="BF"/>
      <w:sz w:val="36"/>
      <w:szCs w:val="28"/>
    </w:rPr>
  </w:style>
  <w:style w:type="paragraph" w:styleId="Heading3">
    <w:name w:val="heading 3"/>
    <w:aliases w:val=".Heading-3"/>
    <w:basedOn w:val="Normal"/>
    <w:link w:val="Heading3Char"/>
    <w:uiPriority w:val="12"/>
    <w:qFormat/>
    <w:rsid w:val="00F469D6"/>
    <w:pPr>
      <w:spacing w:before="100" w:beforeAutospacing="1" w:after="100" w:afterAutospacing="1"/>
      <w:outlineLvl w:val="2"/>
    </w:pPr>
    <w:rPr>
      <w:b/>
      <w:bCs/>
      <w:sz w:val="32"/>
      <w:szCs w:val="27"/>
    </w:rPr>
  </w:style>
  <w:style w:type="paragraph" w:styleId="Heading4">
    <w:name w:val="heading 4"/>
    <w:aliases w:val=".Heading-4"/>
    <w:basedOn w:val="Normal"/>
    <w:next w:val="Normal"/>
    <w:link w:val="Heading4Char"/>
    <w:uiPriority w:val="12"/>
    <w:qFormat/>
    <w:rsid w:val="00F469D6"/>
    <w:pPr>
      <w:keepNext/>
      <w:spacing w:before="240" w:after="60"/>
      <w:outlineLvl w:val="3"/>
    </w:pPr>
    <w:rPr>
      <w:b/>
      <w:bCs/>
      <w:sz w:val="26"/>
      <w:szCs w:val="28"/>
    </w:rPr>
  </w:style>
  <w:style w:type="paragraph" w:styleId="Heading5">
    <w:name w:val="heading 5"/>
    <w:aliases w:val=".Heading-5"/>
    <w:basedOn w:val="Normal"/>
    <w:link w:val="Heading5Char"/>
    <w:uiPriority w:val="12"/>
    <w:qFormat/>
    <w:rsid w:val="000D0EC3"/>
    <w:pPr>
      <w:spacing w:before="100" w:beforeAutospacing="1"/>
      <w:outlineLvl w:val="4"/>
    </w:pPr>
    <w:rPr>
      <w:b/>
      <w:bCs/>
      <w:i/>
    </w:rPr>
  </w:style>
  <w:style w:type="paragraph" w:styleId="Heading6">
    <w:name w:val="heading 6"/>
    <w:aliases w:val=".Heading-6"/>
    <w:basedOn w:val="Normal"/>
    <w:next w:val="Body1st"/>
    <w:link w:val="Heading6Char"/>
    <w:uiPriority w:val="12"/>
    <w:unhideWhenUsed/>
    <w:qFormat/>
    <w:rsid w:val="00A225E4"/>
    <w:pPr>
      <w:keepNext/>
      <w:keepLines/>
      <w:shd w:val="clear" w:color="auto" w:fill="F2DBDB" w:themeFill="accent2" w:themeFillTint="33"/>
      <w:spacing w:before="200"/>
      <w:outlineLvl w:val="5"/>
    </w:pPr>
    <w:rPr>
      <w:rFonts w:ascii="Times New Roman ebf" w:eastAsiaTheme="majorEastAsia" w:hAnsi="Times New Roman ebf"/>
      <w:i/>
      <w:iCs/>
      <w:color w:val="943634" w:themeColor="accent2" w:themeShade="BF"/>
      <w:sz w:val="22"/>
    </w:rPr>
  </w:style>
  <w:style w:type="paragraph" w:styleId="Heading7">
    <w:name w:val="heading 7"/>
    <w:aliases w:val=".Heading-7"/>
    <w:basedOn w:val="Normal"/>
    <w:next w:val="Body1st"/>
    <w:link w:val="Heading7Char"/>
    <w:uiPriority w:val="12"/>
    <w:unhideWhenUsed/>
    <w:qFormat/>
    <w:rsid w:val="00A225E4"/>
    <w:pPr>
      <w:keepNext/>
      <w:keepLines/>
      <w:shd w:val="clear" w:color="auto" w:fill="F2DBDB" w:themeFill="accent2" w:themeFillTint="33"/>
      <w:spacing w:before="200"/>
      <w:outlineLvl w:val="6"/>
    </w:pPr>
    <w:rPr>
      <w:rFonts w:ascii="Times New Roman ebf" w:eastAsiaTheme="majorEastAsia" w:hAnsi="Times New Roman ebf"/>
      <w:i/>
      <w:iCs/>
      <w:color w:val="943634" w:themeColor="accent2" w:themeShade="BF"/>
      <w:sz w:val="22"/>
    </w:rPr>
  </w:style>
  <w:style w:type="paragraph" w:styleId="Heading8">
    <w:name w:val="heading 8"/>
    <w:aliases w:val=".Heading-8"/>
    <w:basedOn w:val="Normal"/>
    <w:next w:val="Body1st"/>
    <w:link w:val="Heading8Char"/>
    <w:uiPriority w:val="12"/>
    <w:unhideWhenUsed/>
    <w:qFormat/>
    <w:rsid w:val="00A225E4"/>
    <w:pPr>
      <w:keepNext/>
      <w:keepLines/>
      <w:shd w:val="clear" w:color="auto" w:fill="F2DBDB" w:themeFill="accent2" w:themeFillTint="33"/>
      <w:spacing w:before="200"/>
      <w:outlineLvl w:val="7"/>
    </w:pPr>
    <w:rPr>
      <w:rFonts w:ascii="Times New Roman ebf" w:eastAsiaTheme="majorEastAsia" w:hAnsi="Times New Roman ebf"/>
      <w:color w:val="943634" w:themeColor="accent2" w:themeShade="BF"/>
      <w:sz w:val="20"/>
      <w:szCs w:val="20"/>
    </w:rPr>
  </w:style>
  <w:style w:type="paragraph" w:styleId="Heading9">
    <w:name w:val="heading 9"/>
    <w:aliases w:val=".Heading-9"/>
    <w:basedOn w:val="Normal"/>
    <w:next w:val="Body1st"/>
    <w:link w:val="Heading9Char"/>
    <w:uiPriority w:val="12"/>
    <w:unhideWhenUsed/>
    <w:qFormat/>
    <w:rsid w:val="00A225E4"/>
    <w:pPr>
      <w:keepNext/>
      <w:keepLines/>
      <w:shd w:val="clear" w:color="auto" w:fill="F2DBDB" w:themeFill="accent2" w:themeFillTint="33"/>
      <w:spacing w:before="200"/>
      <w:outlineLvl w:val="8"/>
    </w:pPr>
    <w:rPr>
      <w:rFonts w:ascii="Times New Roman ebf" w:eastAsiaTheme="majorEastAsia" w:hAnsi="Times New Roman ebf"/>
      <w:i/>
      <w:iCs/>
      <w:color w:val="943634" w:themeColor="accent2"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b-quoted">
    <w:name w:val="vb-quoted."/>
    <w:rsid w:val="00144678"/>
    <w:rPr>
      <w:shd w:val="clear" w:color="auto" w:fill="CCCCCC"/>
    </w:rPr>
  </w:style>
  <w:style w:type="paragraph" w:styleId="MacroText">
    <w:name w:val="macro"/>
    <w:aliases w:val="..Makrotext,MacroText,..Macrotext"/>
    <w:link w:val="MacroTextChar"/>
    <w:uiPriority w:val="99"/>
    <w:unhideWhenUsed/>
    <w:rsid w:val="005B391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aliases w:val="..Makrotext Char,MacroText Char,..Macrotext Char"/>
    <w:basedOn w:val="DefaultParagraphFont"/>
    <w:link w:val="MacroText"/>
    <w:uiPriority w:val="99"/>
    <w:rsid w:val="005B3914"/>
    <w:rPr>
      <w:rFonts w:ascii="Consolas" w:hAnsi="Consolas" w:cstheme="minorBidi"/>
    </w:rPr>
  </w:style>
  <w:style w:type="character" w:customStyle="1" w:styleId="Heading1Char">
    <w:name w:val="Heading 1 Char"/>
    <w:aliases w:val=".Heading-1 Char"/>
    <w:basedOn w:val="DefaultParagraphFont"/>
    <w:link w:val="Heading1"/>
    <w:uiPriority w:val="12"/>
    <w:rsid w:val="00A225E4"/>
    <w:rPr>
      <w:rFonts w:ascii="Times New Roman ebf" w:eastAsiaTheme="majorEastAsia" w:hAnsi="Times New Roman ebf"/>
      <w:b/>
      <w:bCs/>
      <w:color w:val="632423" w:themeColor="accent2" w:themeShade="80"/>
      <w:sz w:val="44"/>
      <w:szCs w:val="28"/>
      <w:shd w:val="clear" w:color="auto" w:fill="D99594" w:themeFill="accent2" w:themeFillTint="99"/>
    </w:rPr>
  </w:style>
  <w:style w:type="character" w:customStyle="1" w:styleId="Heading6Char">
    <w:name w:val="Heading 6 Char"/>
    <w:aliases w:val=".Heading-6 Char"/>
    <w:basedOn w:val="DefaultParagraphFont"/>
    <w:link w:val="Heading6"/>
    <w:uiPriority w:val="12"/>
    <w:rsid w:val="00A225E4"/>
    <w:rPr>
      <w:rFonts w:ascii="Times New Roman ebf" w:eastAsiaTheme="majorEastAsia" w:hAnsi="Times New Roman ebf"/>
      <w:i/>
      <w:iCs/>
      <w:color w:val="943634" w:themeColor="accent2" w:themeShade="BF"/>
      <w:szCs w:val="24"/>
      <w:shd w:val="clear" w:color="auto" w:fill="F2DBDB" w:themeFill="accent2" w:themeFillTint="33"/>
    </w:rPr>
  </w:style>
  <w:style w:type="character" w:customStyle="1" w:styleId="Heading7Char">
    <w:name w:val="Heading 7 Char"/>
    <w:aliases w:val=".Heading-7 Char"/>
    <w:basedOn w:val="DefaultParagraphFont"/>
    <w:link w:val="Heading7"/>
    <w:uiPriority w:val="12"/>
    <w:rsid w:val="00A225E4"/>
    <w:rPr>
      <w:rFonts w:ascii="Times New Roman ebf" w:eastAsiaTheme="majorEastAsia" w:hAnsi="Times New Roman ebf"/>
      <w:i/>
      <w:iCs/>
      <w:color w:val="943634" w:themeColor="accent2" w:themeShade="BF"/>
      <w:szCs w:val="24"/>
      <w:shd w:val="clear" w:color="auto" w:fill="F2DBDB" w:themeFill="accent2" w:themeFillTint="33"/>
    </w:rPr>
  </w:style>
  <w:style w:type="character" w:customStyle="1" w:styleId="Heading8Char">
    <w:name w:val="Heading 8 Char"/>
    <w:aliases w:val=".Heading-8 Char"/>
    <w:basedOn w:val="DefaultParagraphFont"/>
    <w:link w:val="Heading8"/>
    <w:uiPriority w:val="12"/>
    <w:rsid w:val="00A225E4"/>
    <w:rPr>
      <w:rFonts w:ascii="Times New Roman ebf" w:eastAsiaTheme="majorEastAsia" w:hAnsi="Times New Roman ebf"/>
      <w:color w:val="943634" w:themeColor="accent2" w:themeShade="BF"/>
      <w:sz w:val="20"/>
      <w:szCs w:val="20"/>
      <w:shd w:val="clear" w:color="auto" w:fill="F2DBDB" w:themeFill="accent2" w:themeFillTint="33"/>
    </w:rPr>
  </w:style>
  <w:style w:type="character" w:customStyle="1" w:styleId="Heading9Char">
    <w:name w:val="Heading 9 Char"/>
    <w:aliases w:val=".Heading-9 Char"/>
    <w:basedOn w:val="DefaultParagraphFont"/>
    <w:link w:val="Heading9"/>
    <w:uiPriority w:val="12"/>
    <w:rsid w:val="00A225E4"/>
    <w:rPr>
      <w:rFonts w:ascii="Times New Roman ebf" w:eastAsiaTheme="majorEastAsia" w:hAnsi="Times New Roman ebf"/>
      <w:i/>
      <w:iCs/>
      <w:color w:val="943634" w:themeColor="accent2" w:themeShade="BF"/>
      <w:sz w:val="20"/>
      <w:szCs w:val="20"/>
      <w:shd w:val="clear" w:color="auto" w:fill="F2DBDB" w:themeFill="accent2" w:themeFillTint="33"/>
    </w:rPr>
  </w:style>
  <w:style w:type="character" w:customStyle="1" w:styleId="Heading2Char">
    <w:name w:val="Heading 2 Char"/>
    <w:aliases w:val=".Heading-2 Char"/>
    <w:basedOn w:val="DefaultParagraphFont"/>
    <w:link w:val="Heading2"/>
    <w:uiPriority w:val="12"/>
    <w:rsid w:val="00A225E4"/>
    <w:rPr>
      <w:rFonts w:ascii="Times New Roman ebf" w:hAnsi="Times New Roman ebf"/>
      <w:b/>
      <w:bCs/>
      <w:color w:val="943634" w:themeColor="accent2" w:themeShade="BF"/>
      <w:sz w:val="36"/>
      <w:szCs w:val="28"/>
      <w:shd w:val="clear" w:color="auto" w:fill="D99594" w:themeFill="accent2" w:themeFillTint="99"/>
    </w:rPr>
  </w:style>
  <w:style w:type="character" w:customStyle="1" w:styleId="Heading3Char">
    <w:name w:val="Heading 3 Char"/>
    <w:aliases w:val=".Heading-3 Char"/>
    <w:basedOn w:val="DefaultParagraphFont"/>
    <w:link w:val="Heading3"/>
    <w:uiPriority w:val="12"/>
    <w:rsid w:val="00A225E4"/>
    <w:rPr>
      <w:b/>
      <w:bCs/>
      <w:sz w:val="32"/>
      <w:szCs w:val="27"/>
    </w:rPr>
  </w:style>
  <w:style w:type="character" w:styleId="Hyperlink">
    <w:name w:val="Hyperlink"/>
    <w:aliases w:val=".hyperlink"/>
    <w:unhideWhenUsed/>
    <w:rsid w:val="00A225E4"/>
    <w:rPr>
      <w:rFonts w:ascii="Times New Roman ebf" w:hAnsi="Times New Roman ebf" w:cs="Times New Roman"/>
      <w:color w:val="0000FF" w:themeColor="hyperlink"/>
      <w:u w:val="single"/>
    </w:rPr>
  </w:style>
  <w:style w:type="paragraph" w:styleId="HTMLPreformatted">
    <w:name w:val="HTML Preformatted"/>
    <w:basedOn w:val="Normal"/>
    <w:link w:val="HTMLPreformattedChar"/>
    <w:uiPriority w:val="99"/>
    <w:unhideWhenUsed/>
    <w:rsid w:val="00A225E4"/>
    <w:rPr>
      <w:rFonts w:ascii="Consolas" w:hAnsi="Consolas"/>
      <w:sz w:val="20"/>
      <w:szCs w:val="20"/>
    </w:rPr>
  </w:style>
  <w:style w:type="character" w:customStyle="1" w:styleId="HTMLPreformattedChar">
    <w:name w:val="HTML Preformatted Char"/>
    <w:basedOn w:val="DefaultParagraphFont"/>
    <w:link w:val="HTMLPreformatted"/>
    <w:uiPriority w:val="99"/>
    <w:rsid w:val="00A225E4"/>
    <w:rPr>
      <w:rFonts w:ascii="Consolas" w:hAnsi="Consolas"/>
      <w:sz w:val="20"/>
      <w:szCs w:val="20"/>
    </w:rPr>
  </w:style>
  <w:style w:type="paragraph" w:styleId="NormalWeb">
    <w:name w:val="Normal (Web)"/>
    <w:basedOn w:val="Normal"/>
    <w:uiPriority w:val="62"/>
    <w:unhideWhenUsed/>
    <w:rsid w:val="00A225E4"/>
    <w:pPr>
      <w:spacing w:before="100" w:beforeAutospacing="1" w:after="100" w:afterAutospacing="1"/>
    </w:pPr>
    <w:rPr>
      <w:rFonts w:ascii="SabonOsF ebf" w:eastAsia="Times New Roman" w:hAnsi="SabonOsF ebf" w:cs="Times New Roman Ext"/>
      <w:sz w:val="22"/>
      <w:lang w:eastAsia="de-DE"/>
    </w:rPr>
  </w:style>
  <w:style w:type="character" w:customStyle="1" w:styleId="Heading4Char">
    <w:name w:val="Heading 4 Char"/>
    <w:aliases w:val=".Heading-4 Char"/>
    <w:basedOn w:val="DefaultParagraphFont"/>
    <w:link w:val="Heading4"/>
    <w:uiPriority w:val="12"/>
    <w:rsid w:val="00A225E4"/>
    <w:rPr>
      <w:b/>
      <w:bCs/>
      <w:sz w:val="26"/>
      <w:szCs w:val="28"/>
    </w:rPr>
  </w:style>
  <w:style w:type="paragraph" w:styleId="BalloonText">
    <w:name w:val="Balloon Text"/>
    <w:aliases w:val="..Balloontext"/>
    <w:basedOn w:val="Normal"/>
    <w:link w:val="BalloonTextChar"/>
    <w:uiPriority w:val="49"/>
    <w:rsid w:val="00A225E4"/>
    <w:rPr>
      <w:rFonts w:ascii="Arial" w:hAnsi="Arial" w:cs="Arial"/>
      <w:sz w:val="16"/>
      <w:szCs w:val="16"/>
    </w:rPr>
  </w:style>
  <w:style w:type="character" w:customStyle="1" w:styleId="BalloonTextChar">
    <w:name w:val="Balloon Text Char"/>
    <w:aliases w:val="..Balloontext Char"/>
    <w:basedOn w:val="DefaultParagraphFont"/>
    <w:link w:val="BalloonText"/>
    <w:uiPriority w:val="49"/>
    <w:rsid w:val="00A225E4"/>
    <w:rPr>
      <w:rFonts w:ascii="Arial" w:hAnsi="Arial" w:cs="Arial"/>
      <w:sz w:val="16"/>
      <w:szCs w:val="16"/>
    </w:rPr>
  </w:style>
  <w:style w:type="paragraph" w:styleId="Revision">
    <w:name w:val="Revision"/>
    <w:hidden/>
    <w:uiPriority w:val="99"/>
    <w:semiHidden/>
    <w:rsid w:val="00A225E4"/>
    <w:pPr>
      <w:spacing w:after="200" w:line="276" w:lineRule="auto"/>
    </w:pPr>
    <w:rPr>
      <w:rFonts w:ascii="Times New Roman ebf" w:eastAsia="MS Mincho" w:hAnsi="Times New Roman ebf"/>
      <w:szCs w:val="24"/>
    </w:rPr>
  </w:style>
  <w:style w:type="character" w:customStyle="1" w:styleId="Heading5Char">
    <w:name w:val="Heading 5 Char"/>
    <w:aliases w:val=".Heading-5 Char"/>
    <w:basedOn w:val="DefaultParagraphFont"/>
    <w:link w:val="Heading5"/>
    <w:uiPriority w:val="12"/>
    <w:rsid w:val="00A225E4"/>
    <w:rPr>
      <w:b/>
      <w:bCs/>
      <w:i/>
      <w:sz w:val="24"/>
      <w:szCs w:val="24"/>
    </w:rPr>
  </w:style>
  <w:style w:type="character" w:customStyle="1" w:styleId="referenceauthor">
    <w:name w:val=".reference.author"/>
    <w:basedOn w:val="reference"/>
    <w:uiPriority w:val="5"/>
    <w:qFormat/>
    <w:rsid w:val="00883897"/>
    <w:rPr>
      <w:rFonts w:cs="Times New Roman"/>
      <w:color w:val="auto"/>
      <w:szCs w:val="20"/>
      <w:bdr w:val="none" w:sz="0" w:space="0" w:color="auto"/>
      <w:shd w:val="clear" w:color="auto" w:fill="FCDDC4"/>
      <w:lang w:val="de-DE" w:eastAsia="ar-SA"/>
    </w:rPr>
  </w:style>
  <w:style w:type="character" w:customStyle="1" w:styleId="quote">
    <w:name w:val=".quote"/>
    <w:uiPriority w:val="3"/>
    <w:rsid w:val="00A225E4"/>
    <w:rPr>
      <w:rFonts w:cs="Times New Roman"/>
      <w:i/>
      <w:iCs/>
      <w:color w:val="1F497D" w:themeColor="text2"/>
      <w:bdr w:val="none" w:sz="0" w:space="0" w:color="auto"/>
      <w:shd w:val="clear" w:color="auto" w:fill="DBE5F1" w:themeFill="accent1" w:themeFillTint="33"/>
    </w:rPr>
  </w:style>
  <w:style w:type="character" w:customStyle="1" w:styleId="reference">
    <w:name w:val=".reference"/>
    <w:uiPriority w:val="5"/>
    <w:qFormat/>
    <w:rsid w:val="00883897"/>
    <w:rPr>
      <w:rFonts w:cs="Times New Roman"/>
      <w:szCs w:val="20"/>
      <w:bdr w:val="none" w:sz="0" w:space="0" w:color="auto"/>
      <w:shd w:val="clear" w:color="auto" w:fill="C2D69B" w:themeFill="accent3" w:themeFillTint="99"/>
      <w:lang w:val="de-DE" w:eastAsia="ar-SA"/>
    </w:rPr>
  </w:style>
  <w:style w:type="character" w:styleId="Emphasis">
    <w:name w:val="Emphasis"/>
    <w:aliases w:val=".emphasis (basis)"/>
    <w:unhideWhenUsed/>
    <w:qFormat/>
    <w:rsid w:val="00A225E4"/>
    <w:rPr>
      <w:rFonts w:cs="Times New Roman"/>
      <w:i/>
      <w:iCs/>
      <w:bdr w:val="single" w:sz="4" w:space="0" w:color="auto"/>
    </w:rPr>
  </w:style>
  <w:style w:type="paragraph" w:customStyle="1" w:styleId="Bodycont">
    <w:name w:val=".Body.cont"/>
    <w:basedOn w:val="BodyText"/>
    <w:uiPriority w:val="13"/>
    <w:qFormat/>
    <w:rsid w:val="00A225E4"/>
    <w:pPr>
      <w:ind w:firstLine="340"/>
    </w:pPr>
  </w:style>
  <w:style w:type="paragraph" w:customStyle="1" w:styleId="Bodyafterquote">
    <w:name w:val=".Body.after quote"/>
    <w:basedOn w:val="BodyText"/>
    <w:next w:val="Bodycont"/>
    <w:uiPriority w:val="13"/>
    <w:qFormat/>
    <w:rsid w:val="00A225E4"/>
    <w:pPr>
      <w:spacing w:before="240"/>
    </w:pPr>
  </w:style>
  <w:style w:type="paragraph" w:customStyle="1" w:styleId="Body1st">
    <w:name w:val=".Body.1st"/>
    <w:basedOn w:val="BodyText"/>
    <w:next w:val="Bodycont"/>
    <w:uiPriority w:val="13"/>
    <w:rsid w:val="00A225E4"/>
    <w:pPr>
      <w:shd w:val="clear" w:color="auto" w:fill="DCDCDC"/>
      <w:spacing w:before="480"/>
    </w:pPr>
    <w:rPr>
      <w:color w:val="000000" w:themeColor="text1"/>
      <w:szCs w:val="20"/>
    </w:rPr>
  </w:style>
  <w:style w:type="character" w:customStyle="1" w:styleId="StructurebasisZchn">
    <w:name w:val=".=====Structure=====(basis) Zchn"/>
    <w:basedOn w:val="DefaultParagraphFont"/>
    <w:link w:val="Structurebasis"/>
    <w:uiPriority w:val="29"/>
    <w:rsid w:val="00A225E4"/>
    <w:rPr>
      <w:rFonts w:ascii="Arial" w:eastAsia="Calibri" w:hAnsi="Arial" w:cs="Arial"/>
      <w:sz w:val="18"/>
      <w:shd w:val="clear" w:color="auto" w:fill="808080" w:themeFill="background1" w:themeFillShade="80"/>
      <w:lang w:eastAsia="de-DE"/>
    </w:rPr>
  </w:style>
  <w:style w:type="paragraph" w:customStyle="1" w:styleId="Continueworkfromhereon">
    <w:name w:val=".Continue work from here on"/>
    <w:basedOn w:val="Normal"/>
    <w:uiPriority w:val="10"/>
    <w:qFormat/>
    <w:rsid w:val="00A225E4"/>
    <w:pPr>
      <w:shd w:val="clear" w:color="auto" w:fill="FF0000"/>
    </w:pPr>
    <w:rPr>
      <w:rFonts w:ascii="SabonOsF ebf" w:hAnsi="SabonOsF ebf"/>
      <w:sz w:val="22"/>
    </w:rPr>
  </w:style>
  <w:style w:type="paragraph" w:customStyle="1" w:styleId="Quotecont">
    <w:name w:val=".Quote.cont"/>
    <w:basedOn w:val="Quote0"/>
    <w:uiPriority w:val="13"/>
    <w:qFormat/>
    <w:rsid w:val="00A225E4"/>
    <w:pPr>
      <w:ind w:firstLine="340"/>
    </w:pPr>
    <w:rPr>
      <w:color w:val="1F497D" w:themeColor="text2"/>
      <w:szCs w:val="22"/>
    </w:rPr>
  </w:style>
  <w:style w:type="paragraph" w:customStyle="1" w:styleId="Quote1st">
    <w:name w:val=".Quote.1st"/>
    <w:basedOn w:val="Quote0"/>
    <w:next w:val="Quotecont"/>
    <w:uiPriority w:val="13"/>
    <w:qFormat/>
    <w:rsid w:val="00294D81"/>
    <w:pPr>
      <w:shd w:val="clear" w:color="auto" w:fill="B8CCE4" w:themeFill="accent1" w:themeFillTint="66"/>
      <w:spacing w:before="240"/>
    </w:pPr>
  </w:style>
  <w:style w:type="paragraph" w:customStyle="1" w:styleId="Reference0">
    <w:name w:val=".Reference"/>
    <w:basedOn w:val="BodyText"/>
    <w:next w:val="Bodyafterquote"/>
    <w:link w:val="ReferenceZchn"/>
    <w:uiPriority w:val="13"/>
    <w:rsid w:val="00A225E4"/>
    <w:pPr>
      <w:widowControl w:val="0"/>
      <w:shd w:val="clear" w:color="auto" w:fill="D6E3BC" w:themeFill="accent3" w:themeFillTint="66"/>
      <w:suppressAutoHyphens/>
      <w:spacing w:before="120" w:after="240"/>
      <w:jc w:val="right"/>
    </w:pPr>
    <w:rPr>
      <w:sz w:val="18"/>
      <w:lang w:eastAsia="ar-SA"/>
    </w:rPr>
  </w:style>
  <w:style w:type="paragraph" w:styleId="ListParagraph">
    <w:name w:val="List Paragraph"/>
    <w:basedOn w:val="Normal"/>
    <w:uiPriority w:val="61"/>
    <w:qFormat/>
    <w:rsid w:val="00A225E4"/>
    <w:pPr>
      <w:ind w:left="720"/>
      <w:contextualSpacing/>
    </w:pPr>
    <w:rPr>
      <w:rFonts w:ascii="SabonOsF ebf" w:hAnsi="SabonOsF ebf"/>
      <w:sz w:val="22"/>
    </w:rPr>
  </w:style>
  <w:style w:type="paragraph" w:styleId="FootnoteText">
    <w:name w:val="footnote text"/>
    <w:aliases w:val=".FootnotePar"/>
    <w:basedOn w:val="Normal"/>
    <w:link w:val="FootnoteTextChar"/>
    <w:uiPriority w:val="16"/>
    <w:unhideWhenUsed/>
    <w:rsid w:val="00A225E4"/>
    <w:pPr>
      <w:ind w:left="227" w:hanging="227"/>
    </w:pPr>
    <w:rPr>
      <w:rFonts w:ascii="Times New Roman ebf" w:hAnsi="Times New Roman ebf"/>
      <w:sz w:val="16"/>
      <w:szCs w:val="20"/>
    </w:rPr>
  </w:style>
  <w:style w:type="character" w:customStyle="1" w:styleId="FootnoteTextChar">
    <w:name w:val="Footnote Text Char"/>
    <w:aliases w:val=".FootnotePar Char"/>
    <w:basedOn w:val="DefaultParagraphFont"/>
    <w:link w:val="FootnoteText"/>
    <w:uiPriority w:val="16"/>
    <w:rsid w:val="00A225E4"/>
    <w:rPr>
      <w:rFonts w:ascii="Times New Roman ebf" w:hAnsi="Times New Roman ebf"/>
      <w:sz w:val="16"/>
      <w:szCs w:val="20"/>
    </w:rPr>
  </w:style>
  <w:style w:type="character" w:styleId="FootnoteReference">
    <w:name w:val="footnote reference"/>
    <w:aliases w:val=".footnoteChr"/>
    <w:rsid w:val="00091A4C"/>
    <w:rPr>
      <w:rFonts w:cs="Times New Roman"/>
      <w:vertAlign w:val="superscript"/>
    </w:rPr>
  </w:style>
  <w:style w:type="character" w:customStyle="1" w:styleId="footnoteLinked">
    <w:name w:val="_footnoteLinked"/>
    <w:uiPriority w:val="1"/>
    <w:qFormat/>
    <w:rsid w:val="00A225E4"/>
    <w:rPr>
      <w:rFonts w:ascii="Times New Roman ebf" w:hAnsi="Times New Roman ebf"/>
      <w:bdr w:val="none" w:sz="0" w:space="0" w:color="auto"/>
      <w:shd w:val="clear" w:color="auto" w:fill="E5DFEC" w:themeFill="accent4" w:themeFillTint="33"/>
    </w:rPr>
  </w:style>
  <w:style w:type="paragraph" w:customStyle="1" w:styleId="Referenceepigraph">
    <w:name w:val=".Reference.epigraph"/>
    <w:basedOn w:val="Reference0"/>
    <w:next w:val="Body1st"/>
    <w:uiPriority w:val="13"/>
    <w:qFormat/>
    <w:rsid w:val="00A225E4"/>
    <w:pPr>
      <w:ind w:left="680" w:right="680"/>
    </w:pPr>
    <w:rPr>
      <w:rFonts w:cs="Times New Roman"/>
    </w:rPr>
  </w:style>
  <w:style w:type="paragraph" w:customStyle="1" w:styleId="Log-1DONE">
    <w:name w:val=".Log-1 DONE"/>
    <w:basedOn w:val="Logbasis"/>
    <w:uiPriority w:val="32"/>
    <w:rsid w:val="00A225E4"/>
    <w:pPr>
      <w:numPr>
        <w:numId w:val="2"/>
      </w:numPr>
      <w:tabs>
        <w:tab w:val="left" w:pos="2041"/>
      </w:tabs>
      <w:autoSpaceDE w:val="0"/>
      <w:autoSpaceDN w:val="0"/>
      <w:spacing w:before="60"/>
    </w:pPr>
    <w:rPr>
      <w:rFonts w:eastAsia="Times New Roman"/>
      <w:sz w:val="20"/>
      <w:szCs w:val="20"/>
      <w:lang w:eastAsia="pl-PL"/>
    </w:rPr>
  </w:style>
  <w:style w:type="paragraph" w:customStyle="1" w:styleId="Log-2DONE">
    <w:name w:val=".Log-2 DONE"/>
    <w:basedOn w:val="Log-1DONE"/>
    <w:uiPriority w:val="32"/>
    <w:rsid w:val="00A225E4"/>
    <w:pPr>
      <w:numPr>
        <w:ilvl w:val="1"/>
      </w:numPr>
      <w:spacing w:before="0"/>
      <w:ind w:left="1020" w:hanging="340"/>
    </w:pPr>
  </w:style>
  <w:style w:type="paragraph" w:customStyle="1" w:styleId="Log-3DONE">
    <w:name w:val=".Log-3 DONE"/>
    <w:basedOn w:val="Log-2DONE"/>
    <w:uiPriority w:val="32"/>
    <w:rsid w:val="00A225E4"/>
    <w:pPr>
      <w:numPr>
        <w:ilvl w:val="2"/>
      </w:numPr>
    </w:pPr>
  </w:style>
  <w:style w:type="paragraph" w:customStyle="1" w:styleId="Log-2stillneedstobedone">
    <w:name w:val=".Log-2 still needs to be done"/>
    <w:basedOn w:val="Log-1stillneedstobedone"/>
    <w:uiPriority w:val="32"/>
    <w:unhideWhenUsed/>
    <w:rsid w:val="00A225E4"/>
    <w:pPr>
      <w:numPr>
        <w:ilvl w:val="1"/>
      </w:numPr>
      <w:spacing w:before="0"/>
      <w:ind w:left="1020" w:hanging="340"/>
    </w:pPr>
  </w:style>
  <w:style w:type="paragraph" w:customStyle="1" w:styleId="Log-1stillneedstobedone">
    <w:name w:val=".Log-1 still needs to be done"/>
    <w:basedOn w:val="Log-1DONE"/>
    <w:uiPriority w:val="32"/>
    <w:rsid w:val="00A225E4"/>
    <w:pPr>
      <w:numPr>
        <w:numId w:val="0"/>
      </w:numPr>
      <w:shd w:val="clear" w:color="auto" w:fill="FE9CB1"/>
    </w:pPr>
  </w:style>
  <w:style w:type="paragraph" w:customStyle="1" w:styleId="Log-3stillneedstobedone">
    <w:name w:val=".Log-3 still needs to be done"/>
    <w:basedOn w:val="Log-2stillneedstobedone"/>
    <w:uiPriority w:val="32"/>
    <w:unhideWhenUsed/>
    <w:rsid w:val="00A225E4"/>
    <w:pPr>
      <w:numPr>
        <w:ilvl w:val="2"/>
      </w:numPr>
      <w:ind w:left="1020" w:hanging="340"/>
    </w:pPr>
  </w:style>
  <w:style w:type="paragraph" w:customStyle="1" w:styleId="Log-4stillneedstobedone">
    <w:name w:val=".Log-4 still needs to be done"/>
    <w:basedOn w:val="Log-3stillneedstobedone"/>
    <w:uiPriority w:val="32"/>
    <w:unhideWhenUsed/>
    <w:rsid w:val="00A225E4"/>
    <w:pPr>
      <w:numPr>
        <w:ilvl w:val="3"/>
      </w:numPr>
      <w:ind w:left="1020" w:hanging="340"/>
    </w:pPr>
  </w:style>
  <w:style w:type="paragraph" w:customStyle="1" w:styleId="StructureParCounterbasis">
    <w:name w:val=".Structure.ParCounter (basis)"/>
    <w:basedOn w:val="Structurebasis"/>
    <w:uiPriority w:val="39"/>
    <w:semiHidden/>
    <w:qFormat/>
    <w:rsid w:val="00A225E4"/>
    <w:pPr>
      <w:framePr w:hSpace="227" w:wrap="notBeside" w:vAnchor="text" w:hAnchor="page" w:xAlign="outside" w:y="1"/>
      <w:autoSpaceDE w:val="0"/>
      <w:autoSpaceDN w:val="0"/>
      <w:outlineLvl w:val="8"/>
    </w:pPr>
    <w:rPr>
      <w:rFonts w:eastAsia="Times New Roman"/>
      <w:color w:val="FFFF99"/>
      <w:lang w:eastAsia="pl-PL"/>
    </w:rPr>
  </w:style>
  <w:style w:type="paragraph" w:customStyle="1" w:styleId="Log-1leftUNDONE">
    <w:name w:val=".Log-1 left UNDONE"/>
    <w:basedOn w:val="Log-1DONE"/>
    <w:uiPriority w:val="32"/>
    <w:rsid w:val="00A225E4"/>
    <w:pPr>
      <w:numPr>
        <w:numId w:val="4"/>
      </w:numPr>
      <w:shd w:val="clear" w:color="auto" w:fill="FFFF66"/>
    </w:pPr>
  </w:style>
  <w:style w:type="paragraph" w:customStyle="1" w:styleId="Log-2leftUNDONE">
    <w:name w:val=".Log-2 left UNDONE"/>
    <w:basedOn w:val="Log-1leftUNDONE"/>
    <w:uiPriority w:val="32"/>
    <w:unhideWhenUsed/>
    <w:rsid w:val="00A225E4"/>
    <w:pPr>
      <w:numPr>
        <w:ilvl w:val="1"/>
      </w:numPr>
      <w:spacing w:before="0"/>
      <w:ind w:left="1020" w:hanging="340"/>
    </w:pPr>
  </w:style>
  <w:style w:type="paragraph" w:customStyle="1" w:styleId="Log-3leftUNDONE">
    <w:name w:val=".Log-3 left UNDONE"/>
    <w:basedOn w:val="Log-2leftUNDONE"/>
    <w:uiPriority w:val="32"/>
    <w:unhideWhenUsed/>
    <w:rsid w:val="00A225E4"/>
    <w:pPr>
      <w:numPr>
        <w:ilvl w:val="2"/>
      </w:numPr>
    </w:pPr>
  </w:style>
  <w:style w:type="paragraph" w:customStyle="1" w:styleId="Log-4leftUNDONE">
    <w:name w:val=".Log-4 left UNDONE"/>
    <w:basedOn w:val="Log-3leftUNDONE"/>
    <w:uiPriority w:val="32"/>
    <w:unhideWhenUsed/>
    <w:rsid w:val="00A225E4"/>
    <w:pPr>
      <w:numPr>
        <w:ilvl w:val="3"/>
      </w:numPr>
    </w:pPr>
  </w:style>
  <w:style w:type="paragraph" w:styleId="Header">
    <w:name w:val="header"/>
    <w:aliases w:val=".Header"/>
    <w:basedOn w:val="Normal"/>
    <w:link w:val="HeaderChar"/>
    <w:uiPriority w:val="17"/>
    <w:unhideWhenUsed/>
    <w:rsid w:val="00A225E4"/>
    <w:pPr>
      <w:tabs>
        <w:tab w:val="center" w:pos="4536"/>
        <w:tab w:val="right" w:pos="9072"/>
      </w:tabs>
    </w:pPr>
    <w:rPr>
      <w:rFonts w:ascii="Times New Roman ebf" w:hAnsi="Times New Roman ebf"/>
      <w:sz w:val="22"/>
    </w:rPr>
  </w:style>
  <w:style w:type="character" w:customStyle="1" w:styleId="HeaderChar">
    <w:name w:val="Header Char"/>
    <w:aliases w:val=".Header Char"/>
    <w:basedOn w:val="DefaultParagraphFont"/>
    <w:link w:val="Header"/>
    <w:uiPriority w:val="17"/>
    <w:rsid w:val="00A225E4"/>
    <w:rPr>
      <w:rFonts w:ascii="Times New Roman ebf" w:hAnsi="Times New Roman ebf"/>
      <w:szCs w:val="24"/>
    </w:rPr>
  </w:style>
  <w:style w:type="paragraph" w:styleId="Footer">
    <w:name w:val="footer"/>
    <w:aliases w:val=".Footer"/>
    <w:basedOn w:val="Normal"/>
    <w:link w:val="FooterChar"/>
    <w:uiPriority w:val="17"/>
    <w:unhideWhenUsed/>
    <w:rsid w:val="00A225E4"/>
    <w:pPr>
      <w:tabs>
        <w:tab w:val="center" w:pos="4536"/>
        <w:tab w:val="right" w:pos="9072"/>
      </w:tabs>
    </w:pPr>
    <w:rPr>
      <w:rFonts w:ascii="Times New Roman ebf" w:hAnsi="Times New Roman ebf"/>
      <w:sz w:val="22"/>
    </w:rPr>
  </w:style>
  <w:style w:type="character" w:customStyle="1" w:styleId="FooterChar">
    <w:name w:val="Footer Char"/>
    <w:aliases w:val=".Footer Char"/>
    <w:basedOn w:val="DefaultParagraphFont"/>
    <w:link w:val="Footer"/>
    <w:uiPriority w:val="17"/>
    <w:rsid w:val="00A225E4"/>
    <w:rPr>
      <w:rFonts w:ascii="Times New Roman ebf" w:hAnsi="Times New Roman ebf"/>
      <w:szCs w:val="24"/>
    </w:rPr>
  </w:style>
  <w:style w:type="paragraph" w:customStyle="1" w:styleId="Log-1generalremarks">
    <w:name w:val=".Log-1 general remarks"/>
    <w:basedOn w:val="Log-1DONE"/>
    <w:uiPriority w:val="32"/>
    <w:rsid w:val="00A225E4"/>
    <w:pPr>
      <w:numPr>
        <w:numId w:val="5"/>
      </w:numPr>
      <w:shd w:val="clear" w:color="auto" w:fill="CCFF66"/>
    </w:pPr>
  </w:style>
  <w:style w:type="paragraph" w:customStyle="1" w:styleId="Log-2generalremarks">
    <w:name w:val=".Log-2 general remarks"/>
    <w:basedOn w:val="Log-1generalremarks"/>
    <w:uiPriority w:val="32"/>
    <w:unhideWhenUsed/>
    <w:rsid w:val="00A225E4"/>
    <w:pPr>
      <w:numPr>
        <w:ilvl w:val="1"/>
      </w:numPr>
      <w:spacing w:before="0"/>
      <w:ind w:left="1020" w:hanging="340"/>
    </w:pPr>
    <w:rPr>
      <w:rFonts w:eastAsia="SimSun"/>
      <w:lang w:eastAsia="zh-CN"/>
    </w:rPr>
  </w:style>
  <w:style w:type="paragraph" w:customStyle="1" w:styleId="Log-3generalremarks">
    <w:name w:val=".Log-3 general remarks"/>
    <w:basedOn w:val="Log-2generalremarks"/>
    <w:uiPriority w:val="32"/>
    <w:unhideWhenUsed/>
    <w:rsid w:val="00A225E4"/>
    <w:pPr>
      <w:numPr>
        <w:ilvl w:val="2"/>
      </w:numPr>
    </w:pPr>
  </w:style>
  <w:style w:type="paragraph" w:customStyle="1" w:styleId="Log-4generalremarks">
    <w:name w:val=".Log-4 general remarks"/>
    <w:basedOn w:val="Log-3generalremarks"/>
    <w:uiPriority w:val="32"/>
    <w:unhideWhenUsed/>
    <w:rsid w:val="00A225E4"/>
    <w:pPr>
      <w:numPr>
        <w:ilvl w:val="3"/>
      </w:numPr>
    </w:pPr>
  </w:style>
  <w:style w:type="paragraph" w:customStyle="1" w:styleId="TEIMetaData">
    <w:name w:val=".TEI_MetaData"/>
    <w:basedOn w:val="Heading1"/>
    <w:next w:val="Normal"/>
    <w:uiPriority w:val="35"/>
    <w:qFormat/>
    <w:rsid w:val="00A225E4"/>
    <w:pPr>
      <w:keepLines w:val="0"/>
      <w:pageBreakBefore/>
      <w:widowControl w:val="0"/>
      <w:shd w:val="clear" w:color="auto" w:fill="auto"/>
      <w:tabs>
        <w:tab w:val="num" w:pos="432"/>
      </w:tabs>
      <w:suppressAutoHyphens/>
      <w:spacing w:before="360" w:after="120"/>
      <w:ind w:left="431" w:hanging="431"/>
    </w:pPr>
    <w:rPr>
      <w:rFonts w:eastAsia="AR PL UMing HK"/>
      <w:color w:val="auto"/>
      <w:kern w:val="32"/>
      <w:sz w:val="32"/>
      <w:szCs w:val="32"/>
      <w:lang w:eastAsia="hi-IN" w:bidi="hi-IN"/>
    </w:rPr>
  </w:style>
  <w:style w:type="paragraph" w:customStyle="1" w:styleId="TEIChangeHistory">
    <w:name w:val=".TEI_ChangeHistory"/>
    <w:basedOn w:val="Heading2"/>
    <w:uiPriority w:val="35"/>
    <w:qFormat/>
    <w:rsid w:val="00A225E4"/>
    <w:pPr>
      <w:keepNext/>
      <w:widowControl w:val="0"/>
      <w:tabs>
        <w:tab w:val="num" w:pos="576"/>
      </w:tabs>
      <w:suppressAutoHyphens/>
      <w:spacing w:before="240" w:after="120"/>
      <w:ind w:left="576" w:hanging="576"/>
    </w:pPr>
    <w:rPr>
      <w:rFonts w:eastAsia="AR PL UMing HK"/>
      <w:i/>
      <w:iCs/>
      <w:kern w:val="1"/>
      <w:sz w:val="28"/>
      <w:lang w:eastAsia="hi-IN" w:bidi="hi-IN"/>
    </w:rPr>
  </w:style>
  <w:style w:type="paragraph" w:customStyle="1" w:styleId="TEIOrga">
    <w:name w:val=".TEI_Orga"/>
    <w:basedOn w:val="TEIChangeHistory"/>
    <w:next w:val="Normal"/>
    <w:uiPriority w:val="35"/>
    <w:qFormat/>
    <w:rsid w:val="00A225E4"/>
  </w:style>
  <w:style w:type="paragraph" w:customStyle="1" w:styleId="TEIAddress">
    <w:name w:val=".TEI_Address"/>
    <w:basedOn w:val="Normal"/>
    <w:next w:val="Normal"/>
    <w:uiPriority w:val="35"/>
    <w:qFormat/>
    <w:rsid w:val="00A225E4"/>
    <w:pPr>
      <w:widowControl w:val="0"/>
      <w:suppressAutoHyphens/>
      <w:spacing w:before="60"/>
      <w:ind w:left="709"/>
    </w:pPr>
    <w:rPr>
      <w:rFonts w:ascii="SabonOsF ebf" w:eastAsia="AR PL UMing HK" w:hAnsi="SabonOsF ebf"/>
      <w:kern w:val="1"/>
      <w:lang w:eastAsia="de-DE"/>
    </w:rPr>
  </w:style>
  <w:style w:type="character" w:styleId="CommentReference">
    <w:name w:val="annotation reference"/>
    <w:aliases w:val="..commentaryChr"/>
    <w:basedOn w:val="DefaultParagraphFont"/>
    <w:uiPriority w:val="9"/>
    <w:unhideWhenUsed/>
    <w:rsid w:val="00A225E4"/>
    <w:rPr>
      <w:rFonts w:asciiTheme="minorHAnsi" w:hAnsiTheme="minorHAnsi" w:cstheme="minorBidi"/>
      <w:sz w:val="16"/>
      <w:szCs w:val="16"/>
    </w:rPr>
  </w:style>
  <w:style w:type="paragraph" w:styleId="CommentText">
    <w:name w:val="annotation text"/>
    <w:aliases w:val="..Commentary"/>
    <w:basedOn w:val="Normal"/>
    <w:link w:val="CommentTextChar"/>
    <w:uiPriority w:val="49"/>
    <w:semiHidden/>
    <w:rsid w:val="00A225E4"/>
    <w:rPr>
      <w:rFonts w:eastAsia="MS Mincho"/>
      <w:sz w:val="20"/>
      <w:szCs w:val="20"/>
    </w:rPr>
  </w:style>
  <w:style w:type="character" w:customStyle="1" w:styleId="CommentTextChar">
    <w:name w:val="Comment Text Char"/>
    <w:aliases w:val="..Commentary Char"/>
    <w:basedOn w:val="DefaultParagraphFont"/>
    <w:link w:val="CommentText"/>
    <w:uiPriority w:val="49"/>
    <w:semiHidden/>
    <w:rsid w:val="00A225E4"/>
    <w:rPr>
      <w:rFonts w:eastAsia="MS Mincho"/>
      <w:sz w:val="20"/>
      <w:szCs w:val="20"/>
    </w:rPr>
  </w:style>
  <w:style w:type="paragraph" w:styleId="CommentSubject">
    <w:name w:val="annotation subject"/>
    <w:aliases w:val="..Commentary.Heading"/>
    <w:basedOn w:val="CommentText"/>
    <w:next w:val="CommentText"/>
    <w:link w:val="CommentSubjectChar"/>
    <w:uiPriority w:val="49"/>
    <w:rsid w:val="00A225E4"/>
    <w:rPr>
      <w:rFonts w:eastAsiaTheme="minorHAnsi"/>
      <w:b/>
      <w:bCs/>
    </w:rPr>
  </w:style>
  <w:style w:type="character" w:customStyle="1" w:styleId="CommentSubjectChar">
    <w:name w:val="Comment Subject Char"/>
    <w:aliases w:val="..Commentary.Heading Char"/>
    <w:basedOn w:val="CommentTextChar"/>
    <w:link w:val="CommentSubject"/>
    <w:uiPriority w:val="49"/>
    <w:rsid w:val="00A225E4"/>
    <w:rPr>
      <w:rFonts w:eastAsia="MS Mincho"/>
      <w:b/>
      <w:bCs/>
      <w:sz w:val="20"/>
      <w:szCs w:val="20"/>
    </w:rPr>
  </w:style>
  <w:style w:type="paragraph" w:customStyle="1" w:styleId="Paragraph">
    <w:name w:val=".===== Paragraph========================="/>
    <w:basedOn w:val="Normal"/>
    <w:uiPriority w:val="9"/>
    <w:rsid w:val="00A225E4"/>
    <w:rPr>
      <w:rFonts w:ascii="SabonOsF ebf" w:hAnsi="SabonOsF ebf"/>
      <w:sz w:val="22"/>
    </w:rPr>
  </w:style>
  <w:style w:type="character" w:customStyle="1" w:styleId="Character">
    <w:name w:val=".===== Character ========================"/>
    <w:qFormat/>
    <w:rsid w:val="00A225E4"/>
    <w:rPr>
      <w:rFonts w:cs="Times New Roman"/>
      <w:shd w:val="clear" w:color="auto" w:fill="auto"/>
    </w:rPr>
  </w:style>
  <w:style w:type="character" w:customStyle="1" w:styleId="TEIemail">
    <w:name w:val=".TEI_email"/>
    <w:basedOn w:val="DefaultParagraphFont"/>
    <w:uiPriority w:val="35"/>
    <w:rsid w:val="00A225E4"/>
    <w:rPr>
      <w:lang w:val="de-DE"/>
    </w:rPr>
  </w:style>
  <w:style w:type="paragraph" w:styleId="Quote0">
    <w:name w:val="Quote"/>
    <w:aliases w:val=".Quote (basis)"/>
    <w:basedOn w:val="Normal"/>
    <w:next w:val="Normal"/>
    <w:link w:val="QuoteChar"/>
    <w:uiPriority w:val="13"/>
    <w:qFormat/>
    <w:rsid w:val="00A225E4"/>
    <w:pPr>
      <w:shd w:val="clear" w:color="auto" w:fill="DBE5F1" w:themeFill="accent1" w:themeFillTint="33"/>
      <w:ind w:left="340"/>
    </w:pPr>
    <w:rPr>
      <w:rFonts w:ascii="Times New Roman ebf" w:hAnsi="Times New Roman ebf"/>
      <w:iCs/>
      <w:color w:val="000000" w:themeColor="text1"/>
      <w:sz w:val="22"/>
    </w:rPr>
  </w:style>
  <w:style w:type="character" w:customStyle="1" w:styleId="QuoteChar">
    <w:name w:val="Quote Char"/>
    <w:aliases w:val=".Quote (basis) Char"/>
    <w:basedOn w:val="DefaultParagraphFont"/>
    <w:link w:val="Quote0"/>
    <w:uiPriority w:val="13"/>
    <w:rsid w:val="00A225E4"/>
    <w:rPr>
      <w:rFonts w:ascii="Times New Roman ebf" w:hAnsi="Times New Roman ebf"/>
      <w:iCs/>
      <w:color w:val="000000" w:themeColor="text1"/>
      <w:szCs w:val="24"/>
      <w:shd w:val="clear" w:color="auto" w:fill="DBE5F1" w:themeFill="accent1" w:themeFillTint="33"/>
    </w:rPr>
  </w:style>
  <w:style w:type="character" w:customStyle="1" w:styleId="log">
    <w:name w:val=".log"/>
    <w:uiPriority w:val="30"/>
    <w:semiHidden/>
    <w:qFormat/>
    <w:rsid w:val="00A225E4"/>
    <w:rPr>
      <w:rFonts w:cs="Times New Roman"/>
      <w:bdr w:val="single" w:sz="4" w:space="0" w:color="auto"/>
    </w:rPr>
  </w:style>
  <w:style w:type="paragraph" w:customStyle="1" w:styleId="Built-in-notused">
    <w:name w:val=".=====Built-in - not used====================================="/>
    <w:basedOn w:val="Normal"/>
    <w:uiPriority w:val="59"/>
    <w:qFormat/>
    <w:rsid w:val="00A225E4"/>
    <w:rPr>
      <w:rFonts w:ascii="SabonOsF ebf" w:hAnsi="SabonOsF ebf"/>
      <w:sz w:val="22"/>
    </w:rPr>
  </w:style>
  <w:style w:type="character" w:styleId="BookTitle">
    <w:name w:val="Book Title"/>
    <w:aliases w:val=".reference.title"/>
    <w:basedOn w:val="reference"/>
    <w:uiPriority w:val="5"/>
    <w:qFormat/>
    <w:rsid w:val="00883897"/>
    <w:rPr>
      <w:rFonts w:cs="Times New Roman"/>
      <w:i/>
      <w:iCs/>
      <w:szCs w:val="20"/>
      <w:bdr w:val="none" w:sz="0" w:space="0" w:color="auto"/>
      <w:shd w:val="clear" w:color="auto" w:fill="E36C0A" w:themeFill="accent6" w:themeFillShade="BF"/>
      <w:lang w:val="de-DE" w:eastAsia="ar-SA"/>
    </w:rPr>
  </w:style>
  <w:style w:type="paragraph" w:customStyle="1" w:styleId="Glossaryentry">
    <w:name w:val=".Glossary.entry"/>
    <w:basedOn w:val="Glossarybasis"/>
    <w:next w:val="Glossarytext"/>
    <w:link w:val="GlossaryentryZchn"/>
    <w:uiPriority w:val="19"/>
    <w:rsid w:val="00A225E4"/>
    <w:pPr>
      <w:widowControl w:val="0"/>
      <w:shd w:val="clear" w:color="auto" w:fill="92CDDC" w:themeFill="accent5" w:themeFillTint="99"/>
      <w:spacing w:before="120"/>
    </w:pPr>
  </w:style>
  <w:style w:type="paragraph" w:customStyle="1" w:styleId="Glossarytext">
    <w:name w:val=".Glossary.text"/>
    <w:basedOn w:val="Glossarybasis"/>
    <w:next w:val="Glossaryentry"/>
    <w:uiPriority w:val="19"/>
    <w:rsid w:val="00A225E4"/>
    <w:pPr>
      <w:widowControl w:val="0"/>
      <w:shd w:val="clear" w:color="auto" w:fill="B6DDE8" w:themeFill="accent5" w:themeFillTint="66"/>
      <w:ind w:left="340"/>
      <w:jc w:val="both"/>
    </w:pPr>
    <w:rPr>
      <w:rFonts w:eastAsia="Times New Roman"/>
      <w:szCs w:val="22"/>
    </w:rPr>
  </w:style>
  <w:style w:type="paragraph" w:customStyle="1" w:styleId="Index-1">
    <w:name w:val=".Index-1"/>
    <w:basedOn w:val="Indexbasis"/>
    <w:uiPriority w:val="21"/>
    <w:rsid w:val="00A225E4"/>
    <w:pPr>
      <w:widowControl w:val="0"/>
      <w:shd w:val="clear" w:color="auto" w:fill="B2A1C7" w:themeFill="accent4" w:themeFillTint="99"/>
      <w:kinsoku w:val="0"/>
      <w:spacing w:before="60"/>
    </w:pPr>
    <w:rPr>
      <w:rFonts w:eastAsia="SimSun" w:cs="Times New Roman"/>
      <w:b/>
      <w:bCs/>
      <w:sz w:val="18"/>
      <w:lang w:eastAsia="zh-CN"/>
    </w:rPr>
  </w:style>
  <w:style w:type="paragraph" w:customStyle="1" w:styleId="Index-2">
    <w:name w:val=".Index-2"/>
    <w:basedOn w:val="Indexbasis"/>
    <w:uiPriority w:val="21"/>
    <w:rsid w:val="00A225E4"/>
    <w:pPr>
      <w:widowControl w:val="0"/>
      <w:shd w:val="clear" w:color="auto" w:fill="CCC0D9" w:themeFill="accent4" w:themeFillTint="66"/>
      <w:kinsoku w:val="0"/>
      <w:spacing w:before="60"/>
      <w:ind w:left="340"/>
    </w:pPr>
    <w:rPr>
      <w:rFonts w:eastAsia="SimSun" w:cs="Times New Roman"/>
      <w:sz w:val="18"/>
      <w:lang w:eastAsia="zh-CN"/>
    </w:rPr>
  </w:style>
  <w:style w:type="paragraph" w:customStyle="1" w:styleId="Index-3">
    <w:name w:val=".Index-3"/>
    <w:basedOn w:val="Indexbasis"/>
    <w:uiPriority w:val="21"/>
    <w:rsid w:val="00A225E4"/>
    <w:pPr>
      <w:widowControl w:val="0"/>
      <w:shd w:val="clear" w:color="auto" w:fill="E5DFEC" w:themeFill="accent4" w:themeFillTint="33"/>
      <w:tabs>
        <w:tab w:val="num" w:pos="360"/>
      </w:tabs>
      <w:kinsoku w:val="0"/>
      <w:ind w:left="1020" w:hanging="340"/>
    </w:pPr>
    <w:rPr>
      <w:rFonts w:eastAsia="SimSun" w:cs="Times New Roman"/>
      <w:sz w:val="18"/>
      <w:lang w:eastAsia="zh-CN"/>
    </w:rPr>
  </w:style>
  <w:style w:type="paragraph" w:customStyle="1" w:styleId="Log-1programcrash">
    <w:name w:val=".Log-1 program crash"/>
    <w:basedOn w:val="Log-1DONE"/>
    <w:uiPriority w:val="32"/>
    <w:rsid w:val="00A225E4"/>
    <w:pPr>
      <w:numPr>
        <w:numId w:val="6"/>
      </w:numPr>
      <w:shd w:val="clear" w:color="auto" w:fill="FFCC00"/>
    </w:pPr>
  </w:style>
  <w:style w:type="paragraph" w:customStyle="1" w:styleId="Log-2programcrash">
    <w:name w:val=".Log-2 program crash"/>
    <w:basedOn w:val="Log-1programcrash"/>
    <w:uiPriority w:val="32"/>
    <w:unhideWhenUsed/>
    <w:rsid w:val="00A225E4"/>
    <w:pPr>
      <w:numPr>
        <w:ilvl w:val="1"/>
      </w:numPr>
      <w:spacing w:before="0"/>
      <w:ind w:left="1020" w:hanging="340"/>
    </w:pPr>
  </w:style>
  <w:style w:type="paragraph" w:customStyle="1" w:styleId="Log-3programcrash">
    <w:name w:val=".Log-3 program crash"/>
    <w:basedOn w:val="Log-2programcrash"/>
    <w:uiPriority w:val="32"/>
    <w:unhideWhenUsed/>
    <w:rsid w:val="00A225E4"/>
    <w:pPr>
      <w:numPr>
        <w:ilvl w:val="2"/>
      </w:numPr>
    </w:pPr>
  </w:style>
  <w:style w:type="paragraph" w:customStyle="1" w:styleId="Log-4DONE">
    <w:name w:val=".Log-4 DONE"/>
    <w:basedOn w:val="Log-3DONE"/>
    <w:uiPriority w:val="32"/>
    <w:rsid w:val="00A225E4"/>
    <w:pPr>
      <w:numPr>
        <w:ilvl w:val="3"/>
      </w:numPr>
      <w:tabs>
        <w:tab w:val="clear" w:pos="2041"/>
      </w:tabs>
    </w:pPr>
  </w:style>
  <w:style w:type="paragraph" w:customStyle="1" w:styleId="Log-4programcrash">
    <w:name w:val=".Log-4 program crash"/>
    <w:basedOn w:val="Log-3programcrash"/>
    <w:uiPriority w:val="32"/>
    <w:unhideWhenUsed/>
    <w:rsid w:val="00A225E4"/>
    <w:pPr>
      <w:numPr>
        <w:ilvl w:val="3"/>
      </w:numPr>
    </w:pPr>
  </w:style>
  <w:style w:type="character" w:customStyle="1" w:styleId="logfilename">
    <w:name w:val=".log.file name"/>
    <w:basedOn w:val="log"/>
    <w:uiPriority w:val="30"/>
    <w:qFormat/>
    <w:rsid w:val="00A225E4"/>
    <w:rPr>
      <w:rFonts w:ascii="Times New Roman ebf" w:hAnsi="Times New Roman ebf" w:cs="Times New Roman"/>
      <w:bdr w:val="single" w:sz="8" w:space="0" w:color="FF0000"/>
    </w:rPr>
  </w:style>
  <w:style w:type="character" w:customStyle="1" w:styleId="logfilenameintermediatestorage">
    <w:name w:val=".log.file name.intermediate storage"/>
    <w:basedOn w:val="logfilename"/>
    <w:uiPriority w:val="30"/>
    <w:qFormat/>
    <w:rsid w:val="00A225E4"/>
    <w:rPr>
      <w:rFonts w:ascii="Times New Roman ebf" w:hAnsi="Times New Roman ebf" w:cs="Times New Roman"/>
      <w:bdr w:val="single" w:sz="8" w:space="0" w:color="948A54" w:themeColor="background2" w:themeShade="80"/>
    </w:rPr>
  </w:style>
  <w:style w:type="character" w:customStyle="1" w:styleId="loghandlingperiod">
    <w:name w:val=".log.handling period"/>
    <w:basedOn w:val="log"/>
    <w:uiPriority w:val="30"/>
    <w:rsid w:val="00A225E4"/>
    <w:rPr>
      <w:rFonts w:ascii="Times New Roman ebf" w:hAnsi="Times New Roman ebf" w:cs="Times New Roman"/>
      <w:bdr w:val="single" w:sz="8" w:space="0" w:color="0000FF"/>
      <w:shd w:val="clear" w:color="auto" w:fill="8DB3E2" w:themeFill="text2" w:themeFillTint="66"/>
    </w:rPr>
  </w:style>
  <w:style w:type="character" w:customStyle="1" w:styleId="logmacroname">
    <w:name w:val=".log.macro name"/>
    <w:basedOn w:val="log"/>
    <w:uiPriority w:val="30"/>
    <w:qFormat/>
    <w:rsid w:val="00A225E4"/>
    <w:rPr>
      <w:rFonts w:ascii="Times New Roman Ext" w:hAnsi="Times New Roman Ext" w:cs="Times New Roman"/>
      <w:bdr w:val="single" w:sz="8" w:space="0" w:color="0000FF"/>
    </w:rPr>
  </w:style>
  <w:style w:type="character" w:customStyle="1" w:styleId="logstylename">
    <w:name w:val=".log.style name"/>
    <w:basedOn w:val="log"/>
    <w:uiPriority w:val="30"/>
    <w:qFormat/>
    <w:rsid w:val="00A225E4"/>
    <w:rPr>
      <w:rFonts w:ascii="Times New Roman Ext" w:hAnsi="Times New Roman Ext" w:cs="Times New Roman"/>
      <w:bdr w:val="single" w:sz="4" w:space="0" w:color="00B050"/>
    </w:rPr>
  </w:style>
  <w:style w:type="character" w:customStyle="1" w:styleId="stilltoworkat">
    <w:name w:val=".still to work at"/>
    <w:uiPriority w:val="1"/>
    <w:qFormat/>
    <w:rsid w:val="00A225E4"/>
    <w:rPr>
      <w:rFonts w:cs="Times New Roman"/>
      <w:bdr w:val="single" w:sz="4" w:space="0" w:color="943634" w:themeColor="accent2" w:themeShade="BF"/>
      <w:shd w:val="clear" w:color="auto" w:fill="D99594" w:themeFill="accent2" w:themeFillTint="99"/>
    </w:rPr>
  </w:style>
  <w:style w:type="character" w:customStyle="1" w:styleId="quotebahaiinstitutions">
    <w:name w:val=".quote.bahai.institutions"/>
    <w:basedOn w:val="quotebahaiscripture"/>
    <w:uiPriority w:val="3"/>
    <w:qFormat/>
    <w:rsid w:val="00883897"/>
    <w:rPr>
      <w:rFonts w:cs="Times New Roman"/>
      <w:i/>
      <w:iCs/>
      <w:color w:val="auto"/>
      <w:bdr w:val="none" w:sz="0" w:space="0" w:color="auto"/>
      <w:shd w:val="clear" w:color="auto" w:fill="92CDDC" w:themeFill="accent5" w:themeFillTint="99"/>
    </w:rPr>
  </w:style>
  <w:style w:type="character" w:customStyle="1" w:styleId="quoteholyscripture">
    <w:name w:val=".quote.holy scripture"/>
    <w:basedOn w:val="quote"/>
    <w:uiPriority w:val="3"/>
    <w:rsid w:val="00883897"/>
    <w:rPr>
      <w:rFonts w:cs="Times New Roman"/>
      <w:i/>
      <w:iCs/>
      <w:color w:val="993366"/>
      <w:bdr w:val="none" w:sz="0" w:space="0" w:color="auto"/>
      <w:shd w:val="clear" w:color="auto" w:fill="FFC8FF"/>
    </w:rPr>
  </w:style>
  <w:style w:type="character" w:customStyle="1" w:styleId="quotesdirectspeech">
    <w:name w:val=".quotes.direct speech"/>
    <w:basedOn w:val="quotes"/>
    <w:uiPriority w:val="4"/>
    <w:rsid w:val="00883897"/>
    <w:rPr>
      <w:rFonts w:cs="Times New Roman"/>
      <w:iCs/>
      <w:color w:val="auto"/>
      <w:bdr w:val="none" w:sz="0" w:space="0" w:color="auto"/>
      <w:shd w:val="clear" w:color="auto" w:fill="C2D69B" w:themeFill="accent3" w:themeFillTint="99"/>
    </w:rPr>
  </w:style>
  <w:style w:type="character" w:customStyle="1" w:styleId="quotesterms">
    <w:name w:val=".quotes.terms"/>
    <w:basedOn w:val="quotes"/>
    <w:uiPriority w:val="4"/>
    <w:rsid w:val="00883897"/>
    <w:rPr>
      <w:rFonts w:ascii="Times New Roman ebf" w:hAnsi="Times New Roman ebf" w:cs="Times New Roman"/>
      <w:color w:val="auto"/>
      <w:bdr w:val="none" w:sz="0" w:space="0" w:color="auto"/>
      <w:shd w:val="clear" w:color="auto" w:fill="DDFF7D"/>
    </w:rPr>
  </w:style>
  <w:style w:type="character" w:customStyle="1" w:styleId="quotestermsoriental">
    <w:name w:val=".quotes.terms.oriental"/>
    <w:basedOn w:val="quotesterms"/>
    <w:uiPriority w:val="4"/>
    <w:unhideWhenUsed/>
    <w:rsid w:val="00883897"/>
    <w:rPr>
      <w:rFonts w:ascii="Times New Roman ebf" w:hAnsi="Times New Roman ebf" w:cs="Times New Roman"/>
      <w:i/>
      <w:color w:val="auto"/>
      <w:bdr w:val="none" w:sz="0" w:space="0" w:color="auto"/>
      <w:shd w:val="clear" w:color="auto" w:fill="92D050"/>
    </w:rPr>
  </w:style>
  <w:style w:type="character" w:customStyle="1" w:styleId="quoteknownauthor">
    <w:name w:val=".quote.known author"/>
    <w:basedOn w:val="quote"/>
    <w:uiPriority w:val="3"/>
    <w:rsid w:val="00883897"/>
    <w:rPr>
      <w:rFonts w:cs="Times New Roman"/>
      <w:i/>
      <w:iCs/>
      <w:color w:val="1F497D" w:themeColor="text2"/>
      <w:bdr w:val="none" w:sz="0" w:space="0" w:color="auto"/>
      <w:shd w:val="clear" w:color="auto" w:fill="B8CCE4" w:themeFill="accent1" w:themeFillTint="66"/>
    </w:rPr>
  </w:style>
  <w:style w:type="character" w:customStyle="1" w:styleId="quotecrossreference">
    <w:name w:val=".quote.cross reference"/>
    <w:basedOn w:val="quotebahaiscripture"/>
    <w:uiPriority w:val="3"/>
    <w:semiHidden/>
    <w:rsid w:val="00883897"/>
    <w:rPr>
      <w:rFonts w:cs="Times New Roman"/>
      <w:i w:val="0"/>
      <w:iCs/>
      <w:color w:val="3366FF"/>
      <w:bdr w:val="none" w:sz="0" w:space="0" w:color="auto"/>
      <w:shd w:val="clear" w:color="auto" w:fill="CCFFFF"/>
    </w:rPr>
  </w:style>
  <w:style w:type="character" w:customStyle="1" w:styleId="quoteunknownsource">
    <w:name w:val=".quote.unknown source"/>
    <w:basedOn w:val="quote"/>
    <w:uiPriority w:val="3"/>
    <w:rsid w:val="00883897"/>
    <w:rPr>
      <w:rFonts w:cs="Times New Roman"/>
      <w:i/>
      <w:iCs/>
      <w:color w:val="000000" w:themeColor="text1"/>
      <w:bdr w:val="none" w:sz="0" w:space="0" w:color="auto"/>
      <w:shd w:val="clear" w:color="auto" w:fill="8DB3E2" w:themeFill="text2" w:themeFillTint="66"/>
    </w:rPr>
  </w:style>
  <w:style w:type="character" w:customStyle="1" w:styleId="quotesbyeditor">
    <w:name w:val=".quotes.by editor"/>
    <w:basedOn w:val="quotes"/>
    <w:uiPriority w:val="4"/>
    <w:unhideWhenUsed/>
    <w:rsid w:val="00883897"/>
    <w:rPr>
      <w:rFonts w:cs="Times New Roman"/>
      <w:bdr w:val="none" w:sz="0" w:space="0" w:color="auto"/>
      <w:shd w:val="clear" w:color="auto" w:fill="99FF99"/>
    </w:rPr>
  </w:style>
  <w:style w:type="character" w:customStyle="1" w:styleId="structure">
    <w:name w:val=".structure"/>
    <w:basedOn w:val="StructurebasisZchn"/>
    <w:uiPriority w:val="6"/>
    <w:rsid w:val="00A225E4"/>
    <w:rPr>
      <w:rFonts w:ascii="Arial" w:eastAsia="Calibri" w:hAnsi="Arial" w:cs="Arial"/>
      <w:vanish/>
      <w:color w:val="FFFF99"/>
      <w:sz w:val="18"/>
      <w:szCs w:val="22"/>
      <w:bdr w:val="none" w:sz="0" w:space="0" w:color="auto"/>
      <w:shd w:val="clear" w:color="auto" w:fill="000000"/>
      <w:lang w:eastAsia="de-DE"/>
    </w:rPr>
  </w:style>
  <w:style w:type="character" w:customStyle="1" w:styleId="referencetitlementionedintext">
    <w:name w:val=".reference.title.mentioned in text"/>
    <w:basedOn w:val="BookTitle"/>
    <w:uiPriority w:val="5"/>
    <w:unhideWhenUsed/>
    <w:qFormat/>
    <w:rsid w:val="00883897"/>
    <w:rPr>
      <w:rFonts w:cs="Times New Roman"/>
      <w:i/>
      <w:iCs/>
      <w:szCs w:val="20"/>
      <w:bdr w:val="none" w:sz="0" w:space="0" w:color="auto"/>
      <w:shd w:val="clear" w:color="auto" w:fill="F79443"/>
      <w:lang w:val="de-DE" w:eastAsia="ar-SA"/>
    </w:rPr>
  </w:style>
  <w:style w:type="character" w:styleId="IntenseEmphasis">
    <w:name w:val="Intense Emphasis"/>
    <w:aliases w:val=".emphasis.strong (basis)"/>
    <w:basedOn w:val="Emphasis"/>
    <w:qFormat/>
    <w:rsid w:val="00A225E4"/>
    <w:rPr>
      <w:rFonts w:cs="Times New Roman"/>
      <w:b/>
      <w:bCs/>
      <w:i/>
      <w:iCs w:val="0"/>
      <w:color w:val="auto"/>
      <w:bdr w:val="single" w:sz="4" w:space="0" w:color="auto"/>
    </w:rPr>
  </w:style>
  <w:style w:type="paragraph" w:styleId="IntenseQuote">
    <w:name w:val="Intense Quote"/>
    <w:aliases w:val=".Quote.emphasized (basis)"/>
    <w:basedOn w:val="Quote0"/>
    <w:next w:val="Normal"/>
    <w:link w:val="IntenseQuoteChar"/>
    <w:uiPriority w:val="9"/>
    <w:qFormat/>
    <w:rsid w:val="00A225E4"/>
    <w:pPr>
      <w:spacing w:before="240"/>
    </w:pPr>
    <w:rPr>
      <w:b/>
      <w:bCs/>
      <w:iCs w:val="0"/>
      <w:color w:val="4F81BD" w:themeColor="accent1"/>
    </w:rPr>
  </w:style>
  <w:style w:type="character" w:customStyle="1" w:styleId="IntenseQuoteChar">
    <w:name w:val="Intense Quote Char"/>
    <w:aliases w:val=".Quote.emphasized (basis) Char"/>
    <w:basedOn w:val="DefaultParagraphFont"/>
    <w:link w:val="IntenseQuote"/>
    <w:uiPriority w:val="9"/>
    <w:rsid w:val="00A225E4"/>
    <w:rPr>
      <w:rFonts w:ascii="Times New Roman ebf" w:hAnsi="Times New Roman ebf"/>
      <w:b/>
      <w:bCs/>
      <w:color w:val="4F81BD" w:themeColor="accent1"/>
      <w:szCs w:val="24"/>
      <w:shd w:val="clear" w:color="auto" w:fill="DBE5F1" w:themeFill="accent1" w:themeFillTint="33"/>
    </w:rPr>
  </w:style>
  <w:style w:type="character" w:styleId="Strong">
    <w:name w:val="Strong"/>
    <w:aliases w:val=".bold"/>
    <w:uiPriority w:val="60"/>
    <w:qFormat/>
    <w:rsid w:val="00A225E4"/>
    <w:rPr>
      <w:rFonts w:ascii="Times New Roman Ext" w:hAnsi="Times New Roman Ext" w:cs="Times New Roman"/>
      <w:b/>
      <w:bCs/>
    </w:rPr>
  </w:style>
  <w:style w:type="character" w:styleId="SubtleEmphasis">
    <w:name w:val="Subtle Emphasis"/>
    <w:aliases w:val=".emphasis.weak (basis)"/>
    <w:basedOn w:val="Emphasis"/>
    <w:qFormat/>
    <w:rsid w:val="00A225E4"/>
    <w:rPr>
      <w:rFonts w:cs="Times New Roman"/>
      <w:i/>
      <w:iCs/>
      <w:color w:val="auto"/>
      <w:spacing w:val="20"/>
      <w:bdr w:val="single" w:sz="4" w:space="0" w:color="auto"/>
    </w:rPr>
  </w:style>
  <w:style w:type="character" w:styleId="EndnoteReference">
    <w:name w:val="endnote reference"/>
    <w:aliases w:val=".endnoteChr"/>
    <w:unhideWhenUsed/>
    <w:rsid w:val="00A225E4"/>
    <w:rPr>
      <w:rFonts w:cs="Times New Roman"/>
      <w:vertAlign w:val="superscript"/>
    </w:rPr>
  </w:style>
  <w:style w:type="paragraph" w:styleId="Date">
    <w:name w:val="Date"/>
    <w:aliases w:val=".Letter.date"/>
    <w:basedOn w:val="Letterbasis"/>
    <w:next w:val="Salutation"/>
    <w:link w:val="DateChar"/>
    <w:uiPriority w:val="14"/>
    <w:unhideWhenUsed/>
    <w:rsid w:val="00A225E4"/>
    <w:pPr>
      <w:shd w:val="clear" w:color="auto" w:fill="FABF8F" w:themeFill="accent6" w:themeFillTint="99"/>
      <w:jc w:val="right"/>
    </w:pPr>
  </w:style>
  <w:style w:type="character" w:customStyle="1" w:styleId="DateChar">
    <w:name w:val="Date Char"/>
    <w:aliases w:val=".Letter.date Char"/>
    <w:basedOn w:val="DefaultParagraphFont"/>
    <w:link w:val="Date"/>
    <w:uiPriority w:val="14"/>
    <w:rsid w:val="00A225E4"/>
    <w:rPr>
      <w:rFonts w:ascii="Times New Roman ebf" w:hAnsi="Times New Roman ebf"/>
      <w:szCs w:val="24"/>
      <w:shd w:val="clear" w:color="auto" w:fill="FABF8F" w:themeFill="accent6" w:themeFillTint="99"/>
    </w:rPr>
  </w:style>
  <w:style w:type="paragraph" w:styleId="Salutation">
    <w:name w:val="Salutation"/>
    <w:aliases w:val=".Letter.salutation"/>
    <w:basedOn w:val="Letterbasis"/>
    <w:next w:val="Letterbody"/>
    <w:link w:val="SalutationChar"/>
    <w:uiPriority w:val="14"/>
    <w:unhideWhenUsed/>
    <w:rsid w:val="00A225E4"/>
    <w:pPr>
      <w:spacing w:before="240"/>
    </w:pPr>
  </w:style>
  <w:style w:type="character" w:customStyle="1" w:styleId="SalutationChar">
    <w:name w:val="Salutation Char"/>
    <w:aliases w:val=".Letter.salutation Char"/>
    <w:basedOn w:val="DefaultParagraphFont"/>
    <w:link w:val="Salutation"/>
    <w:uiPriority w:val="14"/>
    <w:rsid w:val="00A225E4"/>
    <w:rPr>
      <w:rFonts w:ascii="Times New Roman ebf" w:hAnsi="Times New Roman ebf"/>
      <w:szCs w:val="24"/>
      <w:shd w:val="clear" w:color="auto" w:fill="FBD4B4" w:themeFill="accent6" w:themeFillTint="66"/>
    </w:rPr>
  </w:style>
  <w:style w:type="paragraph" w:styleId="Closing">
    <w:name w:val="Closing"/>
    <w:aliases w:val=".Letter.greetings"/>
    <w:basedOn w:val="Letterbasis"/>
    <w:next w:val="Signature"/>
    <w:link w:val="ClosingChar"/>
    <w:uiPriority w:val="14"/>
    <w:unhideWhenUsed/>
    <w:rsid w:val="00A225E4"/>
    <w:pPr>
      <w:spacing w:before="240"/>
    </w:pPr>
  </w:style>
  <w:style w:type="character" w:customStyle="1" w:styleId="ClosingChar">
    <w:name w:val="Closing Char"/>
    <w:aliases w:val=".Letter.greetings Char"/>
    <w:basedOn w:val="DefaultParagraphFont"/>
    <w:link w:val="Closing"/>
    <w:uiPriority w:val="14"/>
    <w:rsid w:val="00A225E4"/>
    <w:rPr>
      <w:rFonts w:ascii="Times New Roman ebf" w:hAnsi="Times New Roman ebf"/>
      <w:szCs w:val="24"/>
      <w:shd w:val="clear" w:color="auto" w:fill="FBD4B4" w:themeFill="accent6" w:themeFillTint="66"/>
    </w:rPr>
  </w:style>
  <w:style w:type="paragraph" w:styleId="Signature">
    <w:name w:val="Signature"/>
    <w:aliases w:val=".Letter.signed"/>
    <w:basedOn w:val="Letterbasis"/>
    <w:next w:val="LetterPS"/>
    <w:link w:val="SignatureChar"/>
    <w:uiPriority w:val="14"/>
    <w:unhideWhenUsed/>
    <w:rsid w:val="00A225E4"/>
    <w:pPr>
      <w:spacing w:before="240"/>
      <w:ind w:left="4253"/>
    </w:pPr>
  </w:style>
  <w:style w:type="character" w:customStyle="1" w:styleId="SignatureChar">
    <w:name w:val="Signature Char"/>
    <w:aliases w:val=".Letter.signed Char"/>
    <w:basedOn w:val="DefaultParagraphFont"/>
    <w:link w:val="Signature"/>
    <w:uiPriority w:val="14"/>
    <w:rsid w:val="00A225E4"/>
    <w:rPr>
      <w:rFonts w:ascii="Times New Roman ebf" w:hAnsi="Times New Roman ebf"/>
      <w:szCs w:val="24"/>
      <w:shd w:val="clear" w:color="auto" w:fill="FBD4B4" w:themeFill="accent6" w:themeFillTint="66"/>
    </w:rPr>
  </w:style>
  <w:style w:type="paragraph" w:styleId="NormalIndent">
    <w:name w:val="Normal Indent"/>
    <w:basedOn w:val="Normal"/>
    <w:uiPriority w:val="61"/>
    <w:semiHidden/>
    <w:rsid w:val="00A225E4"/>
    <w:pPr>
      <w:ind w:left="708"/>
    </w:pPr>
    <w:rPr>
      <w:rFonts w:ascii="Times New Roman ebf" w:eastAsia="MS Mincho" w:hAnsi="Times New Roman ebf"/>
      <w:sz w:val="22"/>
    </w:rPr>
  </w:style>
  <w:style w:type="paragraph" w:styleId="BodyText">
    <w:name w:val="Body Text"/>
    <w:aliases w:val=".Body (basis)"/>
    <w:basedOn w:val="Normal"/>
    <w:link w:val="BodyTextChar"/>
    <w:uiPriority w:val="13"/>
    <w:rsid w:val="00A225E4"/>
    <w:pPr>
      <w:shd w:val="clear" w:color="auto" w:fill="E6E6E6"/>
    </w:pPr>
    <w:rPr>
      <w:rFonts w:ascii="Times New Roman ebf" w:hAnsi="Times New Roman ebf"/>
      <w:sz w:val="22"/>
    </w:rPr>
  </w:style>
  <w:style w:type="character" w:customStyle="1" w:styleId="BodyTextChar">
    <w:name w:val="Body Text Char"/>
    <w:aliases w:val=".Body (basis) Char"/>
    <w:basedOn w:val="DefaultParagraphFont"/>
    <w:link w:val="BodyText"/>
    <w:uiPriority w:val="13"/>
    <w:rsid w:val="00A225E4"/>
    <w:rPr>
      <w:rFonts w:ascii="Times New Roman ebf" w:hAnsi="Times New Roman ebf"/>
      <w:szCs w:val="24"/>
      <w:shd w:val="clear" w:color="auto" w:fill="E6E6E6"/>
    </w:rPr>
  </w:style>
  <w:style w:type="paragraph" w:styleId="Title">
    <w:name w:val="Title"/>
    <w:aliases w:val=".Book.title"/>
    <w:basedOn w:val="Normal"/>
    <w:next w:val="Subtitle"/>
    <w:link w:val="TitleChar"/>
    <w:uiPriority w:val="11"/>
    <w:qFormat/>
    <w:rsid w:val="00A225E4"/>
    <w:pPr>
      <w:pBdr>
        <w:bottom w:val="single" w:sz="8" w:space="4" w:color="4F81BD" w:themeColor="accent1"/>
      </w:pBdr>
      <w:shd w:val="clear" w:color="auto" w:fill="F2DBDB" w:themeFill="accent2" w:themeFillTint="33"/>
      <w:contextualSpacing/>
    </w:pPr>
    <w:rPr>
      <w:rFonts w:ascii="Times New Roman ebf" w:eastAsiaTheme="majorEastAsia" w:hAnsi="Times New Roman ebf"/>
      <w:b/>
      <w:color w:val="632423" w:themeColor="accent2" w:themeShade="80"/>
      <w:spacing w:val="5"/>
      <w:kern w:val="28"/>
      <w:sz w:val="22"/>
      <w:szCs w:val="52"/>
    </w:rPr>
  </w:style>
  <w:style w:type="character" w:customStyle="1" w:styleId="TitleChar">
    <w:name w:val="Title Char"/>
    <w:aliases w:val=".Book.title Char"/>
    <w:basedOn w:val="DefaultParagraphFont"/>
    <w:link w:val="Title"/>
    <w:uiPriority w:val="11"/>
    <w:rsid w:val="00A225E4"/>
    <w:rPr>
      <w:rFonts w:ascii="Times New Roman ebf" w:eastAsiaTheme="majorEastAsia" w:hAnsi="Times New Roman ebf"/>
      <w:b/>
      <w:color w:val="632423" w:themeColor="accent2" w:themeShade="80"/>
      <w:spacing w:val="5"/>
      <w:kern w:val="28"/>
      <w:szCs w:val="52"/>
      <w:shd w:val="clear" w:color="auto" w:fill="F2DBDB" w:themeFill="accent2" w:themeFillTint="33"/>
    </w:rPr>
  </w:style>
  <w:style w:type="paragraph" w:styleId="Subtitle">
    <w:name w:val="Subtitle"/>
    <w:aliases w:val=".Book.subtitle"/>
    <w:basedOn w:val="Title"/>
    <w:next w:val="Normal"/>
    <w:link w:val="SubtitleChar"/>
    <w:uiPriority w:val="11"/>
    <w:qFormat/>
    <w:rsid w:val="00A225E4"/>
    <w:pPr>
      <w:numPr>
        <w:ilvl w:val="1"/>
      </w:numPr>
    </w:pPr>
    <w:rPr>
      <w:b w:val="0"/>
      <w:i/>
      <w:iCs/>
      <w:spacing w:val="15"/>
    </w:rPr>
  </w:style>
  <w:style w:type="character" w:customStyle="1" w:styleId="SubtitleChar">
    <w:name w:val="Subtitle Char"/>
    <w:aliases w:val=".Book.subtitle Char"/>
    <w:basedOn w:val="DefaultParagraphFont"/>
    <w:link w:val="Subtitle"/>
    <w:uiPriority w:val="11"/>
    <w:rsid w:val="00A225E4"/>
    <w:rPr>
      <w:rFonts w:ascii="Times New Roman ebf" w:eastAsiaTheme="majorEastAsia" w:hAnsi="Times New Roman ebf"/>
      <w:i/>
      <w:iCs/>
      <w:color w:val="632423" w:themeColor="accent2" w:themeShade="80"/>
      <w:spacing w:val="15"/>
      <w:kern w:val="28"/>
      <w:szCs w:val="52"/>
      <w:shd w:val="clear" w:color="auto" w:fill="F2DBDB" w:themeFill="accent2" w:themeFillTint="33"/>
    </w:rPr>
  </w:style>
  <w:style w:type="paragraph" w:styleId="EndnoteText">
    <w:name w:val="endnote text"/>
    <w:aliases w:val=".EndnotePar"/>
    <w:basedOn w:val="Normal"/>
    <w:link w:val="EndnoteTextChar"/>
    <w:uiPriority w:val="16"/>
    <w:unhideWhenUsed/>
    <w:rsid w:val="00A225E4"/>
    <w:pPr>
      <w:ind w:left="227" w:hanging="227"/>
    </w:pPr>
    <w:rPr>
      <w:rFonts w:ascii="Times New Roman ebf" w:hAnsi="Times New Roman ebf"/>
      <w:sz w:val="20"/>
      <w:szCs w:val="20"/>
    </w:rPr>
  </w:style>
  <w:style w:type="character" w:customStyle="1" w:styleId="EndnoteTextChar">
    <w:name w:val="Endnote Text Char"/>
    <w:aliases w:val=".EndnotePar Char"/>
    <w:basedOn w:val="DefaultParagraphFont"/>
    <w:link w:val="EndnoteText"/>
    <w:uiPriority w:val="16"/>
    <w:rsid w:val="00A225E4"/>
    <w:rPr>
      <w:rFonts w:ascii="Times New Roman ebf" w:hAnsi="Times New Roman ebf"/>
      <w:sz w:val="20"/>
      <w:szCs w:val="20"/>
    </w:rPr>
  </w:style>
  <w:style w:type="paragraph" w:styleId="NoteHeading">
    <w:name w:val="Note Heading"/>
    <w:aliases w:val=".FootnoteHead"/>
    <w:basedOn w:val="Normal"/>
    <w:next w:val="Normal"/>
    <w:link w:val="NoteHeadingChar"/>
    <w:uiPriority w:val="16"/>
    <w:unhideWhenUsed/>
    <w:rsid w:val="00A225E4"/>
    <w:pPr>
      <w:spacing w:after="120"/>
    </w:pPr>
    <w:rPr>
      <w:rFonts w:ascii="Times New Roman ebf" w:hAnsi="Times New Roman ebf"/>
      <w:sz w:val="20"/>
    </w:rPr>
  </w:style>
  <w:style w:type="character" w:customStyle="1" w:styleId="NoteHeadingChar">
    <w:name w:val="Note Heading Char"/>
    <w:aliases w:val=".FootnoteHead Char"/>
    <w:basedOn w:val="DefaultParagraphFont"/>
    <w:link w:val="NoteHeading"/>
    <w:uiPriority w:val="16"/>
    <w:rsid w:val="00A225E4"/>
    <w:rPr>
      <w:rFonts w:ascii="Times New Roman ebf" w:hAnsi="Times New Roman ebf"/>
      <w:sz w:val="20"/>
      <w:szCs w:val="24"/>
    </w:rPr>
  </w:style>
  <w:style w:type="paragraph" w:styleId="Bibliography">
    <w:name w:val="Bibliography"/>
    <w:aliases w:val=".Bibliography"/>
    <w:basedOn w:val="Normal"/>
    <w:uiPriority w:val="19"/>
    <w:rsid w:val="00A225E4"/>
    <w:pPr>
      <w:spacing w:before="120"/>
      <w:ind w:left="227" w:hanging="227"/>
    </w:pPr>
    <w:rPr>
      <w:rFonts w:ascii="Times New Roman ebf" w:hAnsi="Times New Roman ebf"/>
      <w:sz w:val="22"/>
    </w:rPr>
  </w:style>
  <w:style w:type="paragraph" w:customStyle="1" w:styleId="Abstract1st">
    <w:name w:val=".Abstract.1st"/>
    <w:basedOn w:val="Abstractbasis"/>
    <w:next w:val="Abstractcont"/>
    <w:uiPriority w:val="13"/>
    <w:rsid w:val="00A225E4"/>
    <w:rPr>
      <w:rFonts w:eastAsia="AR PL UMing HK"/>
      <w:kern w:val="1"/>
      <w:lang w:eastAsia="hi-IN" w:bidi="hi-IN"/>
    </w:rPr>
  </w:style>
  <w:style w:type="paragraph" w:customStyle="1" w:styleId="Abstractbasis">
    <w:name w:val=".Abstract (basis)"/>
    <w:basedOn w:val="Normal"/>
    <w:uiPriority w:val="13"/>
    <w:semiHidden/>
    <w:qFormat/>
    <w:rsid w:val="00A225E4"/>
    <w:pPr>
      <w:ind w:left="340" w:right="340"/>
    </w:pPr>
    <w:rPr>
      <w:rFonts w:ascii="Times New Roman ebf" w:eastAsia="MS Mincho" w:hAnsi="Times New Roman ebf"/>
      <w:i/>
      <w:sz w:val="22"/>
    </w:rPr>
  </w:style>
  <w:style w:type="paragraph" w:customStyle="1" w:styleId="Quoteepigraphcont">
    <w:name w:val=".Quote.epigraph.cont"/>
    <w:basedOn w:val="Quote0"/>
    <w:uiPriority w:val="13"/>
    <w:qFormat/>
    <w:rsid w:val="00A225E4"/>
    <w:pPr>
      <w:ind w:left="680" w:right="680" w:firstLine="340"/>
    </w:pPr>
  </w:style>
  <w:style w:type="paragraph" w:customStyle="1" w:styleId="Quoteepigraph1st">
    <w:name w:val=".Quote.epigraph.1st"/>
    <w:basedOn w:val="Quote0"/>
    <w:next w:val="Quoteepigraphcont"/>
    <w:uiPriority w:val="13"/>
    <w:qFormat/>
    <w:rsid w:val="00A225E4"/>
    <w:pPr>
      <w:spacing w:before="240"/>
      <w:ind w:left="680" w:right="680"/>
    </w:pPr>
  </w:style>
  <w:style w:type="paragraph" w:styleId="Caption">
    <w:name w:val="caption"/>
    <w:aliases w:val=".Figure.Caption,.FigureCaption"/>
    <w:basedOn w:val="Figure"/>
    <w:next w:val="Bodyafterfigure"/>
    <w:uiPriority w:val="13"/>
    <w:unhideWhenUsed/>
    <w:qFormat/>
    <w:rsid w:val="00A225E4"/>
    <w:pPr>
      <w:shd w:val="clear" w:color="auto" w:fill="CCC0D9" w:themeFill="accent4" w:themeFillTint="66"/>
    </w:pPr>
    <w:rPr>
      <w:b/>
      <w:bCs/>
      <w:sz w:val="18"/>
      <w:szCs w:val="18"/>
    </w:rPr>
  </w:style>
  <w:style w:type="paragraph" w:customStyle="1" w:styleId="Figure">
    <w:name w:val=".Figure"/>
    <w:basedOn w:val="Normal"/>
    <w:next w:val="Caption"/>
    <w:uiPriority w:val="13"/>
    <w:qFormat/>
    <w:rsid w:val="00A225E4"/>
    <w:pPr>
      <w:shd w:val="clear" w:color="auto" w:fill="B2A1C7" w:themeFill="accent4" w:themeFillTint="99"/>
      <w:spacing w:before="240"/>
    </w:pPr>
    <w:rPr>
      <w:rFonts w:ascii="Times New Roman ebf" w:hAnsi="Times New Roman ebf"/>
      <w:sz w:val="22"/>
    </w:rPr>
  </w:style>
  <w:style w:type="paragraph" w:customStyle="1" w:styleId="Bodyafterfigure">
    <w:name w:val=".Body.after figure"/>
    <w:basedOn w:val="BodyText"/>
    <w:next w:val="Bodycont"/>
    <w:uiPriority w:val="13"/>
    <w:qFormat/>
    <w:rsid w:val="00A225E4"/>
    <w:pPr>
      <w:shd w:val="clear" w:color="auto" w:fill="DFD8E8"/>
      <w:spacing w:before="240"/>
    </w:pPr>
  </w:style>
  <w:style w:type="paragraph" w:customStyle="1" w:styleId="Letterbasis">
    <w:name w:val=".=====Letter=====(basis)"/>
    <w:basedOn w:val="Normal"/>
    <w:link w:val="LetterbasisZchn"/>
    <w:uiPriority w:val="14"/>
    <w:qFormat/>
    <w:rsid w:val="00A225E4"/>
    <w:pPr>
      <w:shd w:val="clear" w:color="auto" w:fill="FBD4B4" w:themeFill="accent6" w:themeFillTint="66"/>
    </w:pPr>
    <w:rPr>
      <w:rFonts w:ascii="Times New Roman ebf" w:hAnsi="Times New Roman ebf"/>
      <w:sz w:val="22"/>
    </w:rPr>
  </w:style>
  <w:style w:type="paragraph" w:customStyle="1" w:styleId="Letterreceiver">
    <w:name w:val=".Letter.receiver"/>
    <w:basedOn w:val="Letterbasis"/>
    <w:next w:val="Date"/>
    <w:uiPriority w:val="14"/>
    <w:qFormat/>
    <w:rsid w:val="00A225E4"/>
    <w:pPr>
      <w:shd w:val="clear" w:color="auto" w:fill="FABF8F" w:themeFill="accent6" w:themeFillTint="99"/>
      <w:spacing w:before="480"/>
    </w:pPr>
  </w:style>
  <w:style w:type="paragraph" w:customStyle="1" w:styleId="Lettersender">
    <w:name w:val=".Letter.sender"/>
    <w:basedOn w:val="Letterbasis"/>
    <w:next w:val="Letterreceiver"/>
    <w:uiPriority w:val="14"/>
    <w:qFormat/>
    <w:rsid w:val="00A225E4"/>
    <w:pPr>
      <w:shd w:val="clear" w:color="auto" w:fill="FABF8F" w:themeFill="accent6" w:themeFillTint="99"/>
    </w:pPr>
  </w:style>
  <w:style w:type="paragraph" w:customStyle="1" w:styleId="Letterbody">
    <w:name w:val=".Letter.body"/>
    <w:basedOn w:val="Letterbasis"/>
    <w:uiPriority w:val="14"/>
    <w:qFormat/>
    <w:rsid w:val="00A225E4"/>
    <w:pPr>
      <w:spacing w:before="120"/>
      <w:ind w:firstLine="340"/>
    </w:pPr>
  </w:style>
  <w:style w:type="paragraph" w:customStyle="1" w:styleId="LetterPS">
    <w:name w:val=".Letter.PS"/>
    <w:basedOn w:val="Letterbasis"/>
    <w:uiPriority w:val="14"/>
    <w:qFormat/>
    <w:rsid w:val="00A225E4"/>
    <w:pPr>
      <w:spacing w:before="480"/>
      <w:ind w:left="680" w:hanging="680"/>
    </w:pPr>
  </w:style>
  <w:style w:type="paragraph" w:customStyle="1" w:styleId="TEIbasis">
    <w:name w:val=".=====TEI====(basis)"/>
    <w:basedOn w:val="Normal"/>
    <w:link w:val="TEIbasisZchn"/>
    <w:uiPriority w:val="35"/>
    <w:qFormat/>
    <w:rsid w:val="00A225E4"/>
    <w:rPr>
      <w:rFonts w:ascii="SabonOsF ebf" w:hAnsi="SabonOsF ebf"/>
      <w:sz w:val="22"/>
    </w:rPr>
  </w:style>
  <w:style w:type="character" w:styleId="SubtleReference">
    <w:name w:val="Subtle Reference"/>
    <w:basedOn w:val="DefaultParagraphFont"/>
    <w:uiPriority w:val="60"/>
    <w:unhideWhenUsed/>
    <w:qFormat/>
    <w:rsid w:val="00A225E4"/>
    <w:rPr>
      <w:smallCaps/>
      <w:color w:val="C0504D" w:themeColor="accent2"/>
      <w:u w:val="single"/>
    </w:rPr>
  </w:style>
  <w:style w:type="character" w:styleId="IntenseReference">
    <w:name w:val="Intense Reference"/>
    <w:basedOn w:val="DefaultParagraphFont"/>
    <w:uiPriority w:val="60"/>
    <w:unhideWhenUsed/>
    <w:qFormat/>
    <w:rsid w:val="00A225E4"/>
    <w:rPr>
      <w:b/>
      <w:bCs/>
      <w:smallCaps/>
      <w:color w:val="C0504D" w:themeColor="accent2"/>
      <w:spacing w:val="5"/>
      <w:u w:val="single"/>
    </w:rPr>
  </w:style>
  <w:style w:type="character" w:styleId="FollowedHyperlink">
    <w:name w:val="FollowedHyperlink"/>
    <w:aliases w:val=".hyperlink.visited"/>
    <w:unhideWhenUsed/>
    <w:rsid w:val="00A225E4"/>
    <w:rPr>
      <w:rFonts w:cs="Times New Roman"/>
      <w:color w:val="800080" w:themeColor="followedHyperlink"/>
      <w:u w:val="single"/>
    </w:rPr>
  </w:style>
  <w:style w:type="paragraph" w:styleId="NoSpacing">
    <w:name w:val="No Spacing"/>
    <w:uiPriority w:val="61"/>
    <w:qFormat/>
    <w:rsid w:val="00A225E4"/>
    <w:pPr>
      <w:spacing w:after="200" w:line="276" w:lineRule="auto"/>
    </w:pPr>
    <w:rPr>
      <w:rFonts w:ascii="Times New Roman Ext" w:hAnsi="Times New Roman Ext"/>
      <w:szCs w:val="24"/>
    </w:rPr>
  </w:style>
  <w:style w:type="paragraph" w:styleId="TOCHeading">
    <w:name w:val="TOC Heading"/>
    <w:aliases w:val=".TOC Heading"/>
    <w:basedOn w:val="Heading1"/>
    <w:next w:val="Normal"/>
    <w:uiPriority w:val="19"/>
    <w:unhideWhenUsed/>
    <w:qFormat/>
    <w:rsid w:val="00A225E4"/>
    <w:pPr>
      <w:shd w:val="clear" w:color="auto" w:fill="auto"/>
      <w:spacing w:before="480" w:after="0"/>
      <w:outlineLvl w:val="9"/>
    </w:pPr>
    <w:rPr>
      <w:color w:val="365F91" w:themeColor="accent1" w:themeShade="BF"/>
      <w:sz w:val="28"/>
    </w:rPr>
  </w:style>
  <w:style w:type="paragraph" w:styleId="TOC9">
    <w:name w:val="toc 9"/>
    <w:aliases w:val=".ToC-9"/>
    <w:basedOn w:val="Normal"/>
    <w:next w:val="Normal"/>
    <w:uiPriority w:val="39"/>
    <w:unhideWhenUsed/>
    <w:rsid w:val="00A225E4"/>
    <w:pPr>
      <w:spacing w:after="100"/>
      <w:ind w:left="1760"/>
    </w:pPr>
    <w:rPr>
      <w:rFonts w:ascii="Times New Roman ebf" w:hAnsi="Times New Roman ebf"/>
      <w:sz w:val="22"/>
    </w:rPr>
  </w:style>
  <w:style w:type="paragraph" w:styleId="TOC8">
    <w:name w:val="toc 8"/>
    <w:aliases w:val=".ToC-8"/>
    <w:basedOn w:val="Normal"/>
    <w:next w:val="Normal"/>
    <w:uiPriority w:val="39"/>
    <w:unhideWhenUsed/>
    <w:rsid w:val="00A225E4"/>
    <w:pPr>
      <w:spacing w:after="100"/>
      <w:ind w:left="1540"/>
    </w:pPr>
    <w:rPr>
      <w:rFonts w:ascii="Times New Roman ebf" w:hAnsi="Times New Roman ebf"/>
      <w:sz w:val="22"/>
    </w:rPr>
  </w:style>
  <w:style w:type="paragraph" w:styleId="TOC7">
    <w:name w:val="toc 7"/>
    <w:aliases w:val=".ToC-7"/>
    <w:basedOn w:val="Normal"/>
    <w:next w:val="Normal"/>
    <w:uiPriority w:val="39"/>
    <w:unhideWhenUsed/>
    <w:rsid w:val="00A225E4"/>
    <w:pPr>
      <w:spacing w:after="100"/>
      <w:ind w:left="1320"/>
    </w:pPr>
    <w:rPr>
      <w:rFonts w:ascii="Times New Roman ebf" w:hAnsi="Times New Roman ebf"/>
      <w:sz w:val="22"/>
    </w:rPr>
  </w:style>
  <w:style w:type="paragraph" w:styleId="TOC6">
    <w:name w:val="toc 6"/>
    <w:aliases w:val=".ToC-6"/>
    <w:basedOn w:val="Normal"/>
    <w:next w:val="Normal"/>
    <w:uiPriority w:val="39"/>
    <w:unhideWhenUsed/>
    <w:rsid w:val="00A225E4"/>
    <w:pPr>
      <w:spacing w:after="100"/>
      <w:ind w:left="1100"/>
    </w:pPr>
    <w:rPr>
      <w:rFonts w:ascii="Times New Roman ebf" w:hAnsi="Times New Roman ebf"/>
      <w:sz w:val="22"/>
    </w:rPr>
  </w:style>
  <w:style w:type="paragraph" w:styleId="TOC5">
    <w:name w:val="toc 5"/>
    <w:aliases w:val=".ToC-5"/>
    <w:basedOn w:val="Normal"/>
    <w:next w:val="Normal"/>
    <w:uiPriority w:val="39"/>
    <w:unhideWhenUsed/>
    <w:rsid w:val="00A225E4"/>
    <w:pPr>
      <w:spacing w:after="100"/>
      <w:ind w:left="880"/>
    </w:pPr>
    <w:rPr>
      <w:rFonts w:ascii="Times New Roman ebf" w:hAnsi="Times New Roman ebf"/>
      <w:sz w:val="22"/>
    </w:rPr>
  </w:style>
  <w:style w:type="paragraph" w:styleId="TOC4">
    <w:name w:val="toc 4"/>
    <w:aliases w:val=".ToC-4"/>
    <w:basedOn w:val="Normal"/>
    <w:next w:val="Normal"/>
    <w:uiPriority w:val="39"/>
    <w:unhideWhenUsed/>
    <w:rsid w:val="00A225E4"/>
    <w:pPr>
      <w:spacing w:after="100"/>
      <w:ind w:left="660"/>
    </w:pPr>
    <w:rPr>
      <w:rFonts w:ascii="Times New Roman ebf" w:hAnsi="Times New Roman ebf"/>
      <w:sz w:val="22"/>
    </w:rPr>
  </w:style>
  <w:style w:type="paragraph" w:styleId="TOC3">
    <w:name w:val="toc 3"/>
    <w:aliases w:val=".ToC-3"/>
    <w:basedOn w:val="Normal"/>
    <w:next w:val="Normal"/>
    <w:uiPriority w:val="39"/>
    <w:unhideWhenUsed/>
    <w:rsid w:val="00A225E4"/>
    <w:pPr>
      <w:spacing w:after="100"/>
      <w:ind w:left="440"/>
    </w:pPr>
    <w:rPr>
      <w:rFonts w:ascii="Times New Roman ebf" w:hAnsi="Times New Roman ebf"/>
      <w:sz w:val="22"/>
    </w:rPr>
  </w:style>
  <w:style w:type="paragraph" w:styleId="TOC2">
    <w:name w:val="toc 2"/>
    <w:aliases w:val=".ToC-2"/>
    <w:basedOn w:val="Normal"/>
    <w:next w:val="Normal"/>
    <w:uiPriority w:val="39"/>
    <w:unhideWhenUsed/>
    <w:rsid w:val="00A225E4"/>
    <w:pPr>
      <w:spacing w:after="100"/>
      <w:ind w:left="220"/>
    </w:pPr>
    <w:rPr>
      <w:rFonts w:ascii="Times New Roman ebf" w:hAnsi="Times New Roman ebf"/>
      <w:sz w:val="22"/>
    </w:rPr>
  </w:style>
  <w:style w:type="paragraph" w:styleId="TOC1">
    <w:name w:val="toc 1"/>
    <w:aliases w:val=".ToC-1"/>
    <w:basedOn w:val="Normal"/>
    <w:next w:val="Normal"/>
    <w:uiPriority w:val="39"/>
    <w:unhideWhenUsed/>
    <w:rsid w:val="00A225E4"/>
    <w:pPr>
      <w:spacing w:after="100"/>
    </w:pPr>
    <w:rPr>
      <w:rFonts w:ascii="Times New Roman ebf" w:hAnsi="Times New Roman ebf"/>
      <w:sz w:val="22"/>
    </w:rPr>
  </w:style>
  <w:style w:type="table" w:styleId="TableGrid">
    <w:name w:val="Table Grid"/>
    <w:basedOn w:val="TableNormal"/>
    <w:uiPriority w:val="69"/>
    <w:rsid w:val="00A225E4"/>
    <w:pPr>
      <w:spacing w:after="200" w:line="276"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70"/>
    <w:rsid w:val="00A225E4"/>
    <w:pPr>
      <w:spacing w:after="200" w:line="276" w:lineRule="auto"/>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70"/>
    <w:rsid w:val="00A225E4"/>
    <w:pPr>
      <w:spacing w:after="200" w:line="276" w:lineRule="auto"/>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70"/>
    <w:rsid w:val="00A225E4"/>
    <w:pPr>
      <w:spacing w:after="200" w:line="276"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70"/>
    <w:rsid w:val="00A225E4"/>
    <w:pPr>
      <w:spacing w:after="200" w:line="276"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70"/>
    <w:qFormat/>
    <w:rsid w:val="00A225E4"/>
    <w:pPr>
      <w:spacing w:after="200" w:line="276" w:lineRule="auto"/>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1">
    <w:name w:val="Helle Schattierung1"/>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71"/>
    <w:rsid w:val="00A225E4"/>
    <w:pPr>
      <w:spacing w:after="200" w:line="276"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71"/>
    <w:rsid w:val="00A225E4"/>
    <w:pPr>
      <w:spacing w:after="200" w:line="276"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71"/>
    <w:rsid w:val="00A225E4"/>
    <w:pPr>
      <w:spacing w:after="200" w:line="276"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71"/>
    <w:rsid w:val="00A225E4"/>
    <w:pPr>
      <w:spacing w:after="200" w:line="276"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71"/>
    <w:rsid w:val="00A225E4"/>
    <w:pPr>
      <w:spacing w:after="200" w:line="276"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HelleListe-Akzent11">
    <w:name w:val="Helle Liste - Akzent 11"/>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1">
    <w:name w:val="Helle Liste1"/>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72"/>
    <w:rsid w:val="00A225E4"/>
    <w:pPr>
      <w:spacing w:after="200" w:line="276"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72"/>
    <w:rsid w:val="00A225E4"/>
    <w:pPr>
      <w:spacing w:after="200" w:line="276"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72"/>
    <w:rsid w:val="00A225E4"/>
    <w:pPr>
      <w:spacing w:after="200" w:line="276"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72"/>
    <w:rsid w:val="00A225E4"/>
    <w:pPr>
      <w:spacing w:after="200" w:line="276"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72"/>
    <w:rsid w:val="00A225E4"/>
    <w:pPr>
      <w:spacing w:after="200" w:line="276"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HellesRaster-Akzent11">
    <w:name w:val="Helles Raster - Akzent 11"/>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Raster1">
    <w:name w:val="Helles Raster1"/>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6">
    <w:name w:val="Medium Shading 1 Accent 6"/>
    <w:basedOn w:val="TableNormal"/>
    <w:uiPriority w:val="73"/>
    <w:rsid w:val="00A225E4"/>
    <w:pPr>
      <w:spacing w:after="200" w:line="276"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73"/>
    <w:rsid w:val="00A225E4"/>
    <w:pPr>
      <w:spacing w:after="200" w:line="276"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73"/>
    <w:rsid w:val="00A225E4"/>
    <w:pPr>
      <w:spacing w:after="200" w:line="276"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73"/>
    <w:rsid w:val="00A225E4"/>
    <w:pPr>
      <w:spacing w:after="200" w:line="276" w:lineRule="auto"/>
    </w:pPr>
    <w:rPr>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73"/>
    <w:rsid w:val="00A225E4"/>
    <w:pPr>
      <w:spacing w:after="200" w:line="276" w:lineRule="auto"/>
    </w:pPr>
    <w:rPr>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ittlereSchattierung1-Akzent11">
    <w:name w:val="Mittlere Schattierung 1 - Akzent 11"/>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1">
    <w:name w:val="Mittlere Schattierung 11"/>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1">
    <w:name w:val="Mittlere Schattierung 2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ittlereListe1-Akzent11">
    <w:name w:val="Mittlere Liste 1 - Akzent 1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1">
    <w:name w:val="Mittlere Liste 1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6">
    <w:name w:val="Medium List 2 Accent 6"/>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1">
    <w:name w:val="Mittlere Liste 21"/>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77"/>
    <w:rsid w:val="00A225E4"/>
    <w:pPr>
      <w:spacing w:after="200" w:line="276"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77"/>
    <w:rsid w:val="00A225E4"/>
    <w:pPr>
      <w:spacing w:after="200" w:line="276"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77"/>
    <w:rsid w:val="00A225E4"/>
    <w:pPr>
      <w:spacing w:after="200" w:line="276"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77"/>
    <w:rsid w:val="00A225E4"/>
    <w:pPr>
      <w:spacing w:after="200" w:line="276" w:lineRule="auto"/>
    </w:pPr>
    <w:rPr>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77"/>
    <w:rsid w:val="00A225E4"/>
    <w:pPr>
      <w:spacing w:after="200" w:line="276" w:lineRule="auto"/>
    </w:pPr>
    <w:rPr>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77"/>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ittleresRaster11">
    <w:name w:val="Mittleres Raster 11"/>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Accent6">
    <w:name w:val="Medium Grid 2 Accent 6"/>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ittleresRaster21">
    <w:name w:val="Mittleres Raster 21"/>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6">
    <w:name w:val="Medium Grid 3 Accent 6"/>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ittleresRaster31">
    <w:name w:val="Mittleres Raster 31"/>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Accent6">
    <w:name w:val="Dark List Accent 6"/>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unkleListe1">
    <w:name w:val="Dunkle Liste1"/>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Accent6">
    <w:name w:val="Colorful Shading Accent 6"/>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1">
    <w:name w:val="Farbige Schattierung1"/>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82"/>
    <w:qFormat/>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FarbigeListe1">
    <w:name w:val="Farbige Liste1"/>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83"/>
    <w:qFormat/>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FarbigesRaster1">
    <w:name w:val="Farbiges Raster1"/>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LineNumber">
    <w:name w:val="line number"/>
    <w:basedOn w:val="DefaultParagraphFont"/>
    <w:uiPriority w:val="60"/>
    <w:unhideWhenUsed/>
    <w:rsid w:val="00A225E4"/>
  </w:style>
  <w:style w:type="paragraph" w:styleId="EnvelopeAddress">
    <w:name w:val="envelope address"/>
    <w:basedOn w:val="Normal"/>
    <w:uiPriority w:val="62"/>
    <w:unhideWhenUsed/>
    <w:rsid w:val="00A225E4"/>
    <w:pPr>
      <w:framePr w:w="4320" w:h="2160" w:hRule="exact" w:hSpace="141" w:wrap="auto" w:hAnchor="page" w:xAlign="center" w:yAlign="bottom"/>
      <w:ind w:left="1"/>
    </w:pPr>
    <w:rPr>
      <w:rFonts w:asciiTheme="majorHAnsi" w:eastAsiaTheme="majorEastAsia" w:hAnsiTheme="majorHAnsi" w:cstheme="majorBidi"/>
    </w:rPr>
  </w:style>
  <w:style w:type="paragraph" w:styleId="EnvelopeReturn">
    <w:name w:val="envelope return"/>
    <w:basedOn w:val="Normal"/>
    <w:uiPriority w:val="62"/>
    <w:unhideWhenUsed/>
    <w:rsid w:val="00A225E4"/>
    <w:rPr>
      <w:rFonts w:asciiTheme="majorHAnsi" w:eastAsiaTheme="majorEastAsia" w:hAnsiTheme="majorHAnsi" w:cstheme="majorBidi"/>
      <w:sz w:val="20"/>
      <w:szCs w:val="20"/>
    </w:rPr>
  </w:style>
  <w:style w:type="paragraph" w:styleId="BodyTextIndent">
    <w:name w:val="Body Text Indent"/>
    <w:basedOn w:val="Normal"/>
    <w:link w:val="BodyTextIndentChar"/>
    <w:uiPriority w:val="99"/>
    <w:unhideWhenUsed/>
    <w:rsid w:val="00A225E4"/>
    <w:pPr>
      <w:spacing w:after="120"/>
      <w:ind w:left="283"/>
    </w:pPr>
    <w:rPr>
      <w:sz w:val="22"/>
    </w:rPr>
  </w:style>
  <w:style w:type="character" w:customStyle="1" w:styleId="BodyTextIndentChar">
    <w:name w:val="Body Text Indent Char"/>
    <w:basedOn w:val="DefaultParagraphFont"/>
    <w:link w:val="BodyTextIndent"/>
    <w:uiPriority w:val="99"/>
    <w:rsid w:val="00A225E4"/>
    <w:rPr>
      <w:szCs w:val="24"/>
    </w:rPr>
  </w:style>
  <w:style w:type="paragraph" w:styleId="BodyTextFirstIndent2">
    <w:name w:val="Body Text First Indent 2"/>
    <w:basedOn w:val="BodyTextIndent"/>
    <w:link w:val="BodyTextFirstIndent2Char"/>
    <w:uiPriority w:val="99"/>
    <w:unhideWhenUsed/>
    <w:rsid w:val="00A225E4"/>
    <w:pPr>
      <w:spacing w:after="0"/>
      <w:ind w:left="360" w:firstLine="360"/>
    </w:pPr>
  </w:style>
  <w:style w:type="character" w:customStyle="1" w:styleId="BodyTextFirstIndent2Char">
    <w:name w:val="Body Text First Indent 2 Char"/>
    <w:basedOn w:val="BodyTextIndentChar"/>
    <w:link w:val="BodyTextFirstIndent2"/>
    <w:uiPriority w:val="99"/>
    <w:rsid w:val="00A225E4"/>
    <w:rPr>
      <w:szCs w:val="24"/>
    </w:rPr>
  </w:style>
  <w:style w:type="paragraph" w:styleId="BodyTextFirstIndent">
    <w:name w:val="Body Text First Indent"/>
    <w:basedOn w:val="BodyText"/>
    <w:link w:val="BodyTextFirstIndentChar"/>
    <w:uiPriority w:val="62"/>
    <w:unhideWhenUsed/>
    <w:rsid w:val="00A225E4"/>
    <w:pPr>
      <w:shd w:val="clear" w:color="auto" w:fill="auto"/>
      <w:ind w:firstLine="360"/>
    </w:pPr>
  </w:style>
  <w:style w:type="character" w:customStyle="1" w:styleId="BodyTextFirstIndentChar">
    <w:name w:val="Body Text First Indent Char"/>
    <w:basedOn w:val="BodyTextChar"/>
    <w:link w:val="BodyTextFirstIndent"/>
    <w:uiPriority w:val="62"/>
    <w:rsid w:val="00A225E4"/>
    <w:rPr>
      <w:rFonts w:ascii="Times New Roman ebf" w:hAnsi="Times New Roman ebf"/>
      <w:szCs w:val="24"/>
      <w:shd w:val="clear" w:color="auto" w:fill="E6E6E6"/>
    </w:rPr>
  </w:style>
  <w:style w:type="paragraph" w:styleId="BodyTextIndent3">
    <w:name w:val="Body Text Indent 3"/>
    <w:basedOn w:val="Normal"/>
    <w:link w:val="BodyTextIndent3Char"/>
    <w:uiPriority w:val="99"/>
    <w:unhideWhenUsed/>
    <w:rsid w:val="00A225E4"/>
    <w:pPr>
      <w:spacing w:after="120"/>
      <w:ind w:left="283"/>
    </w:pPr>
    <w:rPr>
      <w:sz w:val="16"/>
      <w:szCs w:val="16"/>
    </w:rPr>
  </w:style>
  <w:style w:type="character" w:customStyle="1" w:styleId="BodyTextIndent3Char">
    <w:name w:val="Body Text Indent 3 Char"/>
    <w:basedOn w:val="DefaultParagraphFont"/>
    <w:link w:val="BodyTextIndent3"/>
    <w:uiPriority w:val="99"/>
    <w:rsid w:val="00A225E4"/>
    <w:rPr>
      <w:sz w:val="16"/>
      <w:szCs w:val="16"/>
    </w:rPr>
  </w:style>
  <w:style w:type="paragraph" w:styleId="BodyTextIndent2">
    <w:name w:val="Body Text Indent 2"/>
    <w:basedOn w:val="Normal"/>
    <w:link w:val="BodyTextIndent2Char"/>
    <w:uiPriority w:val="99"/>
    <w:unhideWhenUsed/>
    <w:rsid w:val="00A225E4"/>
    <w:pPr>
      <w:spacing w:after="120" w:line="480" w:lineRule="auto"/>
      <w:ind w:left="283"/>
    </w:pPr>
    <w:rPr>
      <w:sz w:val="22"/>
    </w:rPr>
  </w:style>
  <w:style w:type="character" w:customStyle="1" w:styleId="BodyTextIndent2Char">
    <w:name w:val="Body Text Indent 2 Char"/>
    <w:basedOn w:val="DefaultParagraphFont"/>
    <w:link w:val="BodyTextIndent2"/>
    <w:uiPriority w:val="99"/>
    <w:rsid w:val="00A225E4"/>
    <w:rPr>
      <w:szCs w:val="24"/>
    </w:rPr>
  </w:style>
  <w:style w:type="paragraph" w:styleId="BodyText3">
    <w:name w:val="Body Text 3"/>
    <w:basedOn w:val="Normal"/>
    <w:link w:val="BodyText3Char"/>
    <w:uiPriority w:val="99"/>
    <w:unhideWhenUsed/>
    <w:rsid w:val="00A225E4"/>
    <w:pPr>
      <w:spacing w:after="120"/>
    </w:pPr>
    <w:rPr>
      <w:sz w:val="16"/>
      <w:szCs w:val="16"/>
    </w:rPr>
  </w:style>
  <w:style w:type="character" w:customStyle="1" w:styleId="BodyText3Char">
    <w:name w:val="Body Text 3 Char"/>
    <w:basedOn w:val="DefaultParagraphFont"/>
    <w:link w:val="BodyText3"/>
    <w:uiPriority w:val="99"/>
    <w:rsid w:val="00A225E4"/>
    <w:rPr>
      <w:sz w:val="16"/>
      <w:szCs w:val="16"/>
    </w:rPr>
  </w:style>
  <w:style w:type="paragraph" w:styleId="BodyText2">
    <w:name w:val="Body Text 2"/>
    <w:basedOn w:val="Normal"/>
    <w:link w:val="BodyText2Char"/>
    <w:uiPriority w:val="99"/>
    <w:unhideWhenUsed/>
    <w:rsid w:val="00A225E4"/>
    <w:pPr>
      <w:spacing w:after="120" w:line="480" w:lineRule="auto"/>
    </w:pPr>
    <w:rPr>
      <w:sz w:val="22"/>
    </w:rPr>
  </w:style>
  <w:style w:type="character" w:customStyle="1" w:styleId="BodyText2Char">
    <w:name w:val="Body Text 2 Char"/>
    <w:basedOn w:val="DefaultParagraphFont"/>
    <w:link w:val="BodyText2"/>
    <w:uiPriority w:val="99"/>
    <w:rsid w:val="00A225E4"/>
    <w:rPr>
      <w:szCs w:val="24"/>
    </w:rPr>
  </w:style>
  <w:style w:type="table" w:styleId="TableTheme">
    <w:name w:val="Table Theme"/>
    <w:basedOn w:val="TableNormal"/>
    <w:uiPriority w:val="99"/>
    <w:semiHidden/>
    <w:unhideWhenUsed/>
    <w:rsid w:val="00A225E4"/>
    <w:pPr>
      <w:spacing w:after="200" w:line="276"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3">
    <w:name w:val="Table Web 3"/>
    <w:basedOn w:val="TableNormal"/>
    <w:uiPriority w:val="99"/>
    <w:semiHidden/>
    <w:unhideWhenUsed/>
    <w:rsid w:val="00A225E4"/>
    <w:pPr>
      <w:spacing w:after="200" w:line="276" w:lineRule="auto"/>
    </w:pPr>
    <w:rPr>
      <w:rFonts w:eastAsia="MS Mincho"/>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225E4"/>
    <w:pPr>
      <w:spacing w:after="200" w:line="276" w:lineRule="auto"/>
    </w:pPr>
    <w:rPr>
      <w:rFonts w:eastAsia="MS Mincho"/>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A225E4"/>
    <w:pPr>
      <w:spacing w:after="200" w:line="276" w:lineRule="auto"/>
    </w:pPr>
    <w:rPr>
      <w:rFonts w:eastAsia="MS Mincho"/>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225E4"/>
    <w:pPr>
      <w:spacing w:after="200" w:line="276" w:lineRule="auto"/>
    </w:pPr>
    <w:rPr>
      <w:rFonts w:eastAsia="MS Mincho"/>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rsid w:val="00A225E4"/>
    <w:pPr>
      <w:spacing w:after="200" w:line="276" w:lineRule="auto"/>
    </w:pPr>
    <w:rPr>
      <w:rFonts w:eastAsia="MS Mincho"/>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uiPriority w:val="99"/>
    <w:semiHidden/>
    <w:unhideWhenUsed/>
    <w:rsid w:val="00A225E4"/>
    <w:pPr>
      <w:spacing w:after="200" w:line="276" w:lineRule="auto"/>
    </w:pPr>
    <w:rPr>
      <w:rFonts w:eastAsia="MS Mincho"/>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uiPriority w:val="99"/>
    <w:semiHidden/>
    <w:unhideWhenUsed/>
    <w:rsid w:val="00A225E4"/>
    <w:pPr>
      <w:spacing w:after="200" w:line="276" w:lineRule="auto"/>
    </w:pPr>
    <w:rPr>
      <w:rFonts w:eastAsia="MS Mincho"/>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uiPriority w:val="99"/>
    <w:semiHidden/>
    <w:unhideWhenUsed/>
    <w:rsid w:val="00A225E4"/>
    <w:pPr>
      <w:spacing w:after="200" w:line="276" w:lineRule="auto"/>
    </w:pPr>
    <w:rPr>
      <w:rFonts w:eastAsia="MS Mincho"/>
      <w:b/>
      <w:bCs/>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225E4"/>
    <w:pPr>
      <w:spacing w:after="200" w:line="276" w:lineRule="auto"/>
    </w:pPr>
    <w:rPr>
      <w:rFonts w:eastAsia="MS Mincho"/>
      <w:b/>
      <w:bCs/>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225E4"/>
    <w:pPr>
      <w:spacing w:after="200" w:line="276" w:lineRule="auto"/>
    </w:pPr>
    <w:rPr>
      <w:rFonts w:eastAsia="MS Mincho"/>
      <w:b/>
      <w:bCs/>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A225E4"/>
    <w:pPr>
      <w:spacing w:after="200" w:line="276" w:lineRule="auto"/>
    </w:pPr>
    <w:rPr>
      <w:rFonts w:eastAsia="MS Mincho"/>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uiPriority w:val="99"/>
    <w:semiHidden/>
    <w:unhideWhenUsed/>
    <w:rsid w:val="00A225E4"/>
    <w:pPr>
      <w:spacing w:after="200" w:line="276" w:lineRule="auto"/>
    </w:pPr>
    <w:rPr>
      <w:rFonts w:eastAsia="MS Mincho"/>
      <w:b/>
      <w:bCs/>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uiPriority w:val="99"/>
    <w:semiHidden/>
    <w:unhideWhenUsed/>
    <w:rsid w:val="00A225E4"/>
    <w:pPr>
      <w:spacing w:after="200" w:line="276" w:lineRule="auto"/>
    </w:pPr>
    <w:rPr>
      <w:rFonts w:eastAsia="MS Mincho"/>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225E4"/>
    <w:pPr>
      <w:spacing w:after="200" w:line="276" w:lineRule="auto"/>
    </w:pPr>
    <w:rPr>
      <w:rFonts w:eastAsia="MS Mincho"/>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225E4"/>
    <w:pPr>
      <w:spacing w:after="200" w:line="276" w:lineRule="auto"/>
    </w:pPr>
    <w:rPr>
      <w:rFonts w:eastAsia="MS Mincho"/>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225E4"/>
    <w:pPr>
      <w:spacing w:after="200" w:line="276" w:lineRule="auto"/>
    </w:pPr>
    <w:rPr>
      <w:rFonts w:eastAsia="MS Mincho"/>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A225E4"/>
    <w:pPr>
      <w:spacing w:after="200" w:line="276" w:lineRule="auto"/>
    </w:pPr>
    <w:rPr>
      <w:rFonts w:eastAsia="MS Mincho"/>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uiPriority w:val="99"/>
    <w:semiHidden/>
    <w:unhideWhenUsed/>
    <w:rsid w:val="00A225E4"/>
    <w:pPr>
      <w:spacing w:after="200" w:line="276" w:lineRule="auto"/>
    </w:pPr>
    <w:rPr>
      <w:rFonts w:eastAsia="MS Mincho"/>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uiPriority w:val="99"/>
    <w:semiHidden/>
    <w:unhideWhenUsed/>
    <w:rsid w:val="00A225E4"/>
    <w:pPr>
      <w:spacing w:after="200" w:line="276" w:lineRule="auto"/>
    </w:pPr>
    <w:rPr>
      <w:rFonts w:eastAsia="MS Mincho"/>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uiPriority w:val="99"/>
    <w:semiHidden/>
    <w:unhideWhenUsed/>
    <w:rsid w:val="00A225E4"/>
    <w:pPr>
      <w:spacing w:after="200" w:line="276" w:lineRule="auto"/>
    </w:pPr>
    <w:rPr>
      <w:rFonts w:eastAsia="MS Mincho"/>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uiPriority w:val="99"/>
    <w:semiHidden/>
    <w:unhideWhenUsed/>
    <w:rsid w:val="00A225E4"/>
    <w:pPr>
      <w:spacing w:after="200" w:line="276" w:lineRule="auto"/>
    </w:pPr>
    <w:rPr>
      <w:rFonts w:eastAsia="MS Mincho"/>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225E4"/>
    <w:pPr>
      <w:spacing w:after="200" w:line="276" w:lineRule="auto"/>
    </w:pPr>
    <w:rPr>
      <w:rFonts w:eastAsia="MS Mincho"/>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225E4"/>
    <w:pPr>
      <w:spacing w:after="200" w:line="276" w:lineRule="auto"/>
    </w:pPr>
    <w:rPr>
      <w:rFonts w:eastAsia="MS Mincho"/>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225E4"/>
    <w:pPr>
      <w:spacing w:after="200" w:line="276" w:lineRule="auto"/>
    </w:pPr>
    <w:rPr>
      <w:rFonts w:eastAsia="MS Mincho"/>
      <w:color w:val="00008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225E4"/>
    <w:pPr>
      <w:spacing w:after="200" w:line="276" w:lineRule="auto"/>
    </w:pPr>
    <w:rPr>
      <w:rFonts w:eastAsia="MS Mincho"/>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uiPriority w:val="99"/>
    <w:semiHidden/>
    <w:unhideWhenUsed/>
    <w:rsid w:val="00A225E4"/>
    <w:pPr>
      <w:spacing w:after="200" w:line="276" w:lineRule="auto"/>
    </w:pPr>
    <w:rPr>
      <w:rFonts w:eastAsia="MS Mincho"/>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225E4"/>
    <w:pPr>
      <w:spacing w:after="200" w:line="276" w:lineRule="auto"/>
    </w:pPr>
    <w:rPr>
      <w:rFonts w:eastAsia="MS Mincho"/>
      <w:color w:val="FFFFFF"/>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A225E4"/>
    <w:pPr>
      <w:spacing w:after="200" w:line="276" w:lineRule="auto"/>
    </w:pPr>
    <w:rPr>
      <w:rFonts w:eastAsia="MS Mincho"/>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3">
    <w:name w:val="Table Simple 3"/>
    <w:basedOn w:val="TableNormal"/>
    <w:uiPriority w:val="99"/>
    <w:semiHidden/>
    <w:unhideWhenUsed/>
    <w:rsid w:val="00A225E4"/>
    <w:pPr>
      <w:spacing w:after="200" w:line="276" w:lineRule="auto"/>
    </w:pPr>
    <w:rPr>
      <w:rFonts w:eastAsia="MS Mincho"/>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semiHidden/>
    <w:unhideWhenUsed/>
    <w:rsid w:val="00A225E4"/>
    <w:pPr>
      <w:spacing w:after="200" w:line="276" w:lineRule="auto"/>
    </w:pPr>
    <w:rPr>
      <w:rFonts w:eastAsia="MS Mincho"/>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uiPriority w:val="99"/>
    <w:semiHidden/>
    <w:unhideWhenUsed/>
    <w:rsid w:val="00A225E4"/>
    <w:pPr>
      <w:spacing w:after="200" w:line="276" w:lineRule="auto"/>
    </w:pPr>
    <w:rPr>
      <w:rFonts w:eastAsia="MS Mincho"/>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ntemporary">
    <w:name w:val="Table Contemporary"/>
    <w:basedOn w:val="TableNormal"/>
    <w:uiPriority w:val="99"/>
    <w:semiHidden/>
    <w:unhideWhenUsed/>
    <w:rsid w:val="00A225E4"/>
    <w:pPr>
      <w:spacing w:after="200" w:line="276" w:lineRule="auto"/>
    </w:pPr>
    <w:rPr>
      <w:rFonts w:eastAsia="MS Mincho"/>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3">
    <w:name w:val="Table 3D effects 3"/>
    <w:basedOn w:val="TableNormal"/>
    <w:uiPriority w:val="99"/>
    <w:semiHidden/>
    <w:unhideWhenUsed/>
    <w:rsid w:val="00A225E4"/>
    <w:pPr>
      <w:spacing w:after="200" w:line="276" w:lineRule="auto"/>
    </w:pPr>
    <w:rPr>
      <w:rFonts w:eastAsia="MS Mincho"/>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9"/>
    <w:semiHidden/>
    <w:unhideWhenUsed/>
    <w:rsid w:val="00A225E4"/>
    <w:pPr>
      <w:spacing w:after="200" w:line="276" w:lineRule="auto"/>
    </w:pPr>
    <w:rPr>
      <w:rFonts w:eastAsia="MS Mincho"/>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uiPriority w:val="99"/>
    <w:semiHidden/>
    <w:unhideWhenUsed/>
    <w:rsid w:val="00A225E4"/>
    <w:pPr>
      <w:spacing w:after="200" w:line="276" w:lineRule="auto"/>
    </w:pPr>
    <w:rPr>
      <w:rFonts w:eastAsia="MS Mincho"/>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ageNumber">
    <w:name w:val="page number"/>
    <w:aliases w:val=".page"/>
    <w:basedOn w:val="DefaultParagraphFont"/>
    <w:uiPriority w:val="60"/>
    <w:unhideWhenUsed/>
    <w:rsid w:val="00A225E4"/>
  </w:style>
  <w:style w:type="paragraph" w:styleId="TOAHeading">
    <w:name w:val="toa heading"/>
    <w:basedOn w:val="Normal"/>
    <w:next w:val="Normal"/>
    <w:uiPriority w:val="62"/>
    <w:unhideWhenUsed/>
    <w:rsid w:val="00A225E4"/>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62"/>
    <w:unhideWhenUsed/>
    <w:rsid w:val="00A225E4"/>
    <w:pPr>
      <w:ind w:left="220" w:hanging="220"/>
    </w:pPr>
    <w:rPr>
      <w:rFonts w:ascii="SabonOsF ebf" w:hAnsi="SabonOsF ebf"/>
      <w:sz w:val="22"/>
    </w:rPr>
  </w:style>
  <w:style w:type="character" w:styleId="PlaceholderText">
    <w:name w:val="Placeholder Text"/>
    <w:basedOn w:val="DefaultParagraphFont"/>
    <w:uiPriority w:val="61"/>
    <w:semiHidden/>
    <w:rsid w:val="00A225E4"/>
    <w:rPr>
      <w:color w:val="808080"/>
    </w:rPr>
  </w:style>
  <w:style w:type="paragraph" w:styleId="PlainText">
    <w:name w:val="Plain Text"/>
    <w:basedOn w:val="Normal"/>
    <w:link w:val="PlainTextChar"/>
    <w:uiPriority w:val="99"/>
    <w:unhideWhenUsed/>
    <w:rsid w:val="00A225E4"/>
    <w:rPr>
      <w:rFonts w:ascii="Consolas" w:hAnsi="Consolas"/>
      <w:sz w:val="21"/>
      <w:szCs w:val="21"/>
    </w:rPr>
  </w:style>
  <w:style w:type="character" w:customStyle="1" w:styleId="PlainTextChar">
    <w:name w:val="Plain Text Char"/>
    <w:basedOn w:val="DefaultParagraphFont"/>
    <w:link w:val="PlainText"/>
    <w:uiPriority w:val="99"/>
    <w:rsid w:val="00A225E4"/>
    <w:rPr>
      <w:rFonts w:ascii="Consolas" w:hAnsi="Consolas"/>
      <w:sz w:val="21"/>
      <w:szCs w:val="21"/>
    </w:rPr>
  </w:style>
  <w:style w:type="paragraph" w:styleId="MessageHeader">
    <w:name w:val="Message Header"/>
    <w:basedOn w:val="Normal"/>
    <w:link w:val="MessageHeaderChar"/>
    <w:uiPriority w:val="99"/>
    <w:unhideWhenUsed/>
    <w:rsid w:val="00A225E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A225E4"/>
    <w:rPr>
      <w:rFonts w:asciiTheme="majorHAnsi" w:eastAsiaTheme="majorEastAsia" w:hAnsiTheme="majorHAnsi" w:cstheme="majorBidi"/>
      <w:sz w:val="24"/>
      <w:szCs w:val="24"/>
      <w:shd w:val="pct20" w:color="auto" w:fill="auto"/>
    </w:rPr>
  </w:style>
  <w:style w:type="paragraph" w:styleId="ListNumber5">
    <w:name w:val="List Number 5"/>
    <w:basedOn w:val="Normal"/>
    <w:uiPriority w:val="99"/>
    <w:unhideWhenUsed/>
    <w:rsid w:val="00A225E4"/>
    <w:pPr>
      <w:numPr>
        <w:numId w:val="17"/>
      </w:numPr>
      <w:contextualSpacing/>
    </w:pPr>
    <w:rPr>
      <w:rFonts w:ascii="SabonOsF ebf" w:hAnsi="SabonOsF ebf"/>
      <w:sz w:val="22"/>
    </w:rPr>
  </w:style>
  <w:style w:type="paragraph" w:styleId="ListNumber4">
    <w:name w:val="List Number 4"/>
    <w:basedOn w:val="Normal"/>
    <w:uiPriority w:val="99"/>
    <w:unhideWhenUsed/>
    <w:rsid w:val="00A225E4"/>
    <w:pPr>
      <w:numPr>
        <w:numId w:val="16"/>
      </w:numPr>
      <w:contextualSpacing/>
    </w:pPr>
    <w:rPr>
      <w:rFonts w:ascii="SabonOsF ebf" w:hAnsi="SabonOsF ebf"/>
      <w:sz w:val="22"/>
    </w:rPr>
  </w:style>
  <w:style w:type="paragraph" w:styleId="ListNumber3">
    <w:name w:val="List Number 3"/>
    <w:basedOn w:val="Normal"/>
    <w:uiPriority w:val="99"/>
    <w:unhideWhenUsed/>
    <w:rsid w:val="00A225E4"/>
    <w:pPr>
      <w:numPr>
        <w:numId w:val="15"/>
      </w:numPr>
      <w:contextualSpacing/>
    </w:pPr>
    <w:rPr>
      <w:rFonts w:ascii="SabonOsF ebf" w:hAnsi="SabonOsF ebf"/>
      <w:sz w:val="22"/>
    </w:rPr>
  </w:style>
  <w:style w:type="paragraph" w:styleId="ListNumber2">
    <w:name w:val="List Number 2"/>
    <w:basedOn w:val="Normal"/>
    <w:uiPriority w:val="99"/>
    <w:unhideWhenUsed/>
    <w:rsid w:val="00A225E4"/>
    <w:pPr>
      <w:numPr>
        <w:numId w:val="14"/>
      </w:numPr>
      <w:contextualSpacing/>
    </w:pPr>
    <w:rPr>
      <w:rFonts w:ascii="SabonOsF ebf" w:hAnsi="SabonOsF ebf"/>
      <w:sz w:val="22"/>
    </w:rPr>
  </w:style>
  <w:style w:type="paragraph" w:styleId="ListNumber">
    <w:name w:val="List Number"/>
    <w:basedOn w:val="Normal"/>
    <w:uiPriority w:val="99"/>
    <w:unhideWhenUsed/>
    <w:rsid w:val="00A225E4"/>
    <w:pPr>
      <w:numPr>
        <w:numId w:val="13"/>
      </w:numPr>
      <w:contextualSpacing/>
    </w:pPr>
    <w:rPr>
      <w:rFonts w:ascii="SabonOsF ebf" w:hAnsi="SabonOsF ebf"/>
      <w:sz w:val="22"/>
    </w:rPr>
  </w:style>
  <w:style w:type="paragraph" w:styleId="ListContinue5">
    <w:name w:val="List Continue 5"/>
    <w:aliases w:val=".ListCont-5 (basis)"/>
    <w:basedOn w:val="Normal"/>
    <w:uiPriority w:val="9"/>
    <w:semiHidden/>
    <w:rsid w:val="00A225E4"/>
    <w:pPr>
      <w:spacing w:after="120"/>
      <w:ind w:left="1415"/>
      <w:contextualSpacing/>
    </w:pPr>
    <w:rPr>
      <w:rFonts w:ascii="Times New Roman ebf" w:eastAsia="MS Mincho" w:hAnsi="Times New Roman ebf"/>
      <w:sz w:val="22"/>
    </w:rPr>
  </w:style>
  <w:style w:type="paragraph" w:styleId="ListContinue4">
    <w:name w:val="List Continue 4"/>
    <w:aliases w:val=".ListCont-4 (basis)"/>
    <w:basedOn w:val="Normal"/>
    <w:uiPriority w:val="9"/>
    <w:semiHidden/>
    <w:rsid w:val="00A225E4"/>
    <w:pPr>
      <w:spacing w:after="120"/>
      <w:ind w:left="1132"/>
      <w:contextualSpacing/>
    </w:pPr>
    <w:rPr>
      <w:rFonts w:ascii="Times New Roman ebf" w:eastAsia="MS Mincho" w:hAnsi="Times New Roman ebf"/>
      <w:sz w:val="22"/>
    </w:rPr>
  </w:style>
  <w:style w:type="paragraph" w:styleId="ListContinue3">
    <w:name w:val="List Continue 3"/>
    <w:aliases w:val=".ListCont-3 (basis)"/>
    <w:basedOn w:val="Normal"/>
    <w:uiPriority w:val="9"/>
    <w:semiHidden/>
    <w:rsid w:val="00A225E4"/>
    <w:pPr>
      <w:spacing w:after="120"/>
      <w:ind w:left="849"/>
      <w:contextualSpacing/>
    </w:pPr>
    <w:rPr>
      <w:rFonts w:ascii="Times New Roman ebf" w:eastAsia="MS Mincho" w:hAnsi="Times New Roman ebf"/>
      <w:sz w:val="22"/>
    </w:rPr>
  </w:style>
  <w:style w:type="paragraph" w:styleId="ListContinue2">
    <w:name w:val="List Continue 2"/>
    <w:aliases w:val=".ListCont-2 (basis)"/>
    <w:basedOn w:val="Normal"/>
    <w:uiPriority w:val="9"/>
    <w:semiHidden/>
    <w:rsid w:val="00A225E4"/>
    <w:pPr>
      <w:spacing w:after="120"/>
      <w:ind w:left="566"/>
      <w:contextualSpacing/>
    </w:pPr>
    <w:rPr>
      <w:rFonts w:ascii="Times New Roman ebf" w:eastAsia="MS Mincho" w:hAnsi="Times New Roman ebf"/>
      <w:sz w:val="22"/>
    </w:rPr>
  </w:style>
  <w:style w:type="paragraph" w:styleId="ListContinue">
    <w:name w:val="List Continue"/>
    <w:aliases w:val=".ListCont-1 (basis)"/>
    <w:basedOn w:val="Normal"/>
    <w:uiPriority w:val="9"/>
    <w:semiHidden/>
    <w:rsid w:val="00A225E4"/>
    <w:pPr>
      <w:spacing w:after="120"/>
      <w:ind w:left="283"/>
      <w:contextualSpacing/>
    </w:pPr>
    <w:rPr>
      <w:rFonts w:ascii="Times New Roman ebf" w:eastAsia="MS Mincho" w:hAnsi="Times New Roman ebf"/>
      <w:sz w:val="22"/>
    </w:rPr>
  </w:style>
  <w:style w:type="paragraph" w:styleId="List5">
    <w:name w:val="List 5"/>
    <w:aliases w:val=".List-5 (basis)"/>
    <w:basedOn w:val="Normal"/>
    <w:uiPriority w:val="9"/>
    <w:semiHidden/>
    <w:rsid w:val="00A225E4"/>
    <w:pPr>
      <w:ind w:left="1415" w:hanging="283"/>
      <w:contextualSpacing/>
    </w:pPr>
    <w:rPr>
      <w:rFonts w:ascii="Times New Roman ebf" w:eastAsia="MS Mincho" w:hAnsi="Times New Roman ebf"/>
      <w:sz w:val="22"/>
    </w:rPr>
  </w:style>
  <w:style w:type="paragraph" w:styleId="List4">
    <w:name w:val="List 4"/>
    <w:aliases w:val=".List-4 (basis)"/>
    <w:basedOn w:val="Normal"/>
    <w:uiPriority w:val="9"/>
    <w:semiHidden/>
    <w:rsid w:val="00A225E4"/>
    <w:pPr>
      <w:ind w:left="1132" w:hanging="283"/>
      <w:contextualSpacing/>
    </w:pPr>
    <w:rPr>
      <w:rFonts w:ascii="Times New Roman ebf" w:eastAsia="MS Mincho" w:hAnsi="Times New Roman ebf"/>
      <w:sz w:val="22"/>
    </w:rPr>
  </w:style>
  <w:style w:type="paragraph" w:styleId="List3">
    <w:name w:val="List 3"/>
    <w:aliases w:val=".List-3 (basis)"/>
    <w:basedOn w:val="Normal"/>
    <w:uiPriority w:val="9"/>
    <w:semiHidden/>
    <w:rsid w:val="00A225E4"/>
    <w:pPr>
      <w:spacing w:before="120" w:after="120"/>
      <w:ind w:left="851" w:hanging="284"/>
      <w:contextualSpacing/>
    </w:pPr>
    <w:rPr>
      <w:rFonts w:ascii="Times New Roman ebf" w:eastAsia="MS Mincho" w:hAnsi="Times New Roman ebf"/>
      <w:sz w:val="22"/>
    </w:rPr>
  </w:style>
  <w:style w:type="paragraph" w:styleId="List2">
    <w:name w:val="List 2"/>
    <w:aliases w:val=".List-2 (basis)"/>
    <w:basedOn w:val="Normal"/>
    <w:uiPriority w:val="9"/>
    <w:semiHidden/>
    <w:rsid w:val="00A225E4"/>
    <w:pPr>
      <w:spacing w:before="120" w:after="120"/>
      <w:ind w:left="568" w:hanging="284"/>
      <w:contextualSpacing/>
    </w:pPr>
    <w:rPr>
      <w:rFonts w:ascii="Times New Roman ebf" w:eastAsia="MS Mincho" w:hAnsi="Times New Roman ebf"/>
      <w:sz w:val="22"/>
    </w:rPr>
  </w:style>
  <w:style w:type="paragraph" w:styleId="List">
    <w:name w:val="List"/>
    <w:aliases w:val=".List-1 (basis)"/>
    <w:basedOn w:val="Normal"/>
    <w:uiPriority w:val="9"/>
    <w:rsid w:val="00A225E4"/>
    <w:pPr>
      <w:spacing w:before="240" w:after="120"/>
      <w:ind w:left="284" w:hanging="284"/>
      <w:contextualSpacing/>
    </w:pPr>
    <w:rPr>
      <w:rFonts w:ascii="Times New Roman ebf" w:hAnsi="Times New Roman ebf"/>
      <w:sz w:val="22"/>
    </w:rPr>
  </w:style>
  <w:style w:type="paragraph" w:styleId="Index1">
    <w:name w:val="index 1"/>
    <w:basedOn w:val="Normal"/>
    <w:next w:val="Normal"/>
    <w:uiPriority w:val="99"/>
    <w:unhideWhenUsed/>
    <w:rsid w:val="00A225E4"/>
    <w:pPr>
      <w:ind w:left="220" w:hanging="220"/>
    </w:pPr>
    <w:rPr>
      <w:rFonts w:ascii="SabonOsF ebf" w:hAnsi="SabonOsF ebf"/>
      <w:sz w:val="22"/>
    </w:rPr>
  </w:style>
  <w:style w:type="paragraph" w:styleId="IndexHeading">
    <w:name w:val="index heading"/>
    <w:aliases w:val=".Index Heading"/>
    <w:basedOn w:val="Normal"/>
    <w:next w:val="Index-1"/>
    <w:uiPriority w:val="21"/>
    <w:unhideWhenUsed/>
    <w:rsid w:val="00A225E4"/>
    <w:rPr>
      <w:rFonts w:ascii="Times New Roman ebf" w:eastAsiaTheme="majorEastAsia" w:hAnsi="Times New Roman ebf" w:cs="Times New Roman"/>
      <w:b/>
      <w:bCs/>
      <w:sz w:val="22"/>
    </w:rPr>
  </w:style>
  <w:style w:type="paragraph" w:styleId="Index9">
    <w:name w:val="index 9"/>
    <w:basedOn w:val="Normal"/>
    <w:next w:val="Normal"/>
    <w:uiPriority w:val="99"/>
    <w:unhideWhenUsed/>
    <w:rsid w:val="00A225E4"/>
    <w:pPr>
      <w:ind w:left="1980" w:hanging="220"/>
    </w:pPr>
    <w:rPr>
      <w:rFonts w:ascii="SabonOsF ebf" w:hAnsi="SabonOsF ebf"/>
      <w:sz w:val="22"/>
    </w:rPr>
  </w:style>
  <w:style w:type="paragraph" w:styleId="Index8">
    <w:name w:val="index 8"/>
    <w:basedOn w:val="Normal"/>
    <w:next w:val="Normal"/>
    <w:uiPriority w:val="99"/>
    <w:unhideWhenUsed/>
    <w:rsid w:val="00A225E4"/>
    <w:pPr>
      <w:ind w:left="1760" w:hanging="220"/>
    </w:pPr>
    <w:rPr>
      <w:rFonts w:ascii="SabonOsF ebf" w:hAnsi="SabonOsF ebf"/>
      <w:sz w:val="22"/>
    </w:rPr>
  </w:style>
  <w:style w:type="paragraph" w:styleId="Index7">
    <w:name w:val="index 7"/>
    <w:basedOn w:val="Normal"/>
    <w:next w:val="Normal"/>
    <w:uiPriority w:val="99"/>
    <w:unhideWhenUsed/>
    <w:rsid w:val="00A225E4"/>
    <w:pPr>
      <w:ind w:left="1540" w:hanging="220"/>
    </w:pPr>
    <w:rPr>
      <w:rFonts w:ascii="SabonOsF ebf" w:hAnsi="SabonOsF ebf"/>
      <w:sz w:val="22"/>
    </w:rPr>
  </w:style>
  <w:style w:type="paragraph" w:styleId="Index6">
    <w:name w:val="index 6"/>
    <w:basedOn w:val="Normal"/>
    <w:next w:val="Normal"/>
    <w:uiPriority w:val="99"/>
    <w:unhideWhenUsed/>
    <w:rsid w:val="00A225E4"/>
    <w:pPr>
      <w:ind w:left="1320" w:hanging="220"/>
    </w:pPr>
    <w:rPr>
      <w:rFonts w:ascii="SabonOsF ebf" w:hAnsi="SabonOsF ebf"/>
      <w:sz w:val="22"/>
    </w:rPr>
  </w:style>
  <w:style w:type="paragraph" w:styleId="Index5">
    <w:name w:val="index 5"/>
    <w:basedOn w:val="Normal"/>
    <w:next w:val="Normal"/>
    <w:uiPriority w:val="99"/>
    <w:unhideWhenUsed/>
    <w:rsid w:val="00A225E4"/>
    <w:pPr>
      <w:ind w:left="1100" w:hanging="220"/>
    </w:pPr>
    <w:rPr>
      <w:rFonts w:ascii="SabonOsF ebf" w:hAnsi="SabonOsF ebf"/>
      <w:sz w:val="22"/>
    </w:rPr>
  </w:style>
  <w:style w:type="paragraph" w:styleId="Index4">
    <w:name w:val="index 4"/>
    <w:basedOn w:val="Normal"/>
    <w:next w:val="Normal"/>
    <w:uiPriority w:val="99"/>
    <w:unhideWhenUsed/>
    <w:rsid w:val="00A225E4"/>
    <w:pPr>
      <w:ind w:left="880" w:hanging="220"/>
    </w:pPr>
    <w:rPr>
      <w:rFonts w:ascii="SabonOsF ebf" w:hAnsi="SabonOsF ebf"/>
      <w:sz w:val="22"/>
    </w:rPr>
  </w:style>
  <w:style w:type="paragraph" w:styleId="Index3">
    <w:name w:val="index 3"/>
    <w:basedOn w:val="Normal"/>
    <w:next w:val="Normal"/>
    <w:uiPriority w:val="99"/>
    <w:unhideWhenUsed/>
    <w:rsid w:val="00A225E4"/>
    <w:pPr>
      <w:ind w:left="660" w:hanging="220"/>
    </w:pPr>
    <w:rPr>
      <w:rFonts w:ascii="SabonOsF ebf" w:hAnsi="SabonOsF ebf"/>
      <w:sz w:val="22"/>
    </w:rPr>
  </w:style>
  <w:style w:type="paragraph" w:styleId="Index2">
    <w:name w:val="index 2"/>
    <w:basedOn w:val="Normal"/>
    <w:next w:val="Normal"/>
    <w:uiPriority w:val="99"/>
    <w:unhideWhenUsed/>
    <w:rsid w:val="00A225E4"/>
    <w:pPr>
      <w:ind w:left="440" w:hanging="220"/>
    </w:pPr>
    <w:rPr>
      <w:rFonts w:ascii="SabonOsF ebf" w:hAnsi="SabonOsF ebf"/>
      <w:sz w:val="22"/>
    </w:rPr>
  </w:style>
  <w:style w:type="character" w:styleId="HTMLCite">
    <w:name w:val="HTML Cite"/>
    <w:basedOn w:val="DefaultParagraphFont"/>
    <w:uiPriority w:val="99"/>
    <w:unhideWhenUsed/>
    <w:rsid w:val="00A225E4"/>
    <w:rPr>
      <w:i/>
      <w:iCs/>
    </w:rPr>
  </w:style>
  <w:style w:type="character" w:styleId="HTMLVariable">
    <w:name w:val="HTML Variable"/>
    <w:basedOn w:val="DefaultParagraphFont"/>
    <w:uiPriority w:val="99"/>
    <w:unhideWhenUsed/>
    <w:rsid w:val="00A225E4"/>
    <w:rPr>
      <w:i/>
      <w:iCs/>
    </w:rPr>
  </w:style>
  <w:style w:type="character" w:styleId="HTMLKeyboard">
    <w:name w:val="HTML Keyboard"/>
    <w:basedOn w:val="DefaultParagraphFont"/>
    <w:uiPriority w:val="99"/>
    <w:unhideWhenUsed/>
    <w:rsid w:val="00A225E4"/>
    <w:rPr>
      <w:rFonts w:ascii="Consolas" w:hAnsi="Consolas"/>
      <w:sz w:val="20"/>
      <w:szCs w:val="20"/>
    </w:rPr>
  </w:style>
  <w:style w:type="character" w:styleId="HTMLTypewriter">
    <w:name w:val="HTML Typewriter"/>
    <w:basedOn w:val="DefaultParagraphFont"/>
    <w:uiPriority w:val="99"/>
    <w:unhideWhenUsed/>
    <w:rsid w:val="00A225E4"/>
    <w:rPr>
      <w:rFonts w:ascii="Consolas" w:hAnsi="Consolas"/>
      <w:sz w:val="20"/>
      <w:szCs w:val="20"/>
    </w:rPr>
  </w:style>
  <w:style w:type="character" w:styleId="HTMLDefinition">
    <w:name w:val="HTML Definition"/>
    <w:basedOn w:val="DefaultParagraphFont"/>
    <w:uiPriority w:val="99"/>
    <w:unhideWhenUsed/>
    <w:rsid w:val="00A225E4"/>
    <w:rPr>
      <w:i/>
      <w:iCs/>
    </w:rPr>
  </w:style>
  <w:style w:type="character" w:styleId="HTMLCode">
    <w:name w:val="HTML Code"/>
    <w:basedOn w:val="DefaultParagraphFont"/>
    <w:uiPriority w:val="99"/>
    <w:unhideWhenUsed/>
    <w:rsid w:val="00A225E4"/>
    <w:rPr>
      <w:rFonts w:ascii="Consolas" w:hAnsi="Consolas"/>
      <w:sz w:val="20"/>
      <w:szCs w:val="20"/>
    </w:rPr>
  </w:style>
  <w:style w:type="character" w:styleId="HTMLSample">
    <w:name w:val="HTML Sample"/>
    <w:basedOn w:val="DefaultParagraphFont"/>
    <w:uiPriority w:val="99"/>
    <w:unhideWhenUsed/>
    <w:rsid w:val="00A225E4"/>
    <w:rPr>
      <w:rFonts w:ascii="Consolas" w:hAnsi="Consolas"/>
      <w:sz w:val="24"/>
      <w:szCs w:val="24"/>
    </w:rPr>
  </w:style>
  <w:style w:type="character" w:styleId="HTMLAcronym">
    <w:name w:val="HTML Acronym"/>
    <w:basedOn w:val="DefaultParagraphFont"/>
    <w:uiPriority w:val="99"/>
    <w:unhideWhenUsed/>
    <w:rsid w:val="00A225E4"/>
  </w:style>
  <w:style w:type="paragraph" w:styleId="HTMLAddress">
    <w:name w:val="HTML Address"/>
    <w:basedOn w:val="Normal"/>
    <w:link w:val="HTMLAddressChar"/>
    <w:uiPriority w:val="99"/>
    <w:unhideWhenUsed/>
    <w:rsid w:val="00A225E4"/>
    <w:rPr>
      <w:i/>
      <w:iCs/>
      <w:sz w:val="22"/>
    </w:rPr>
  </w:style>
  <w:style w:type="character" w:customStyle="1" w:styleId="HTMLAddressChar">
    <w:name w:val="HTML Address Char"/>
    <w:basedOn w:val="DefaultParagraphFont"/>
    <w:link w:val="HTMLAddress"/>
    <w:uiPriority w:val="99"/>
    <w:rsid w:val="00A225E4"/>
    <w:rPr>
      <w:i/>
      <w:iCs/>
      <w:szCs w:val="24"/>
    </w:rPr>
  </w:style>
  <w:style w:type="paragraph" w:styleId="E-mailSignature">
    <w:name w:val="E-mail Signature"/>
    <w:basedOn w:val="Normal"/>
    <w:link w:val="E-mailSignatureChar"/>
    <w:uiPriority w:val="61"/>
    <w:unhideWhenUsed/>
    <w:rsid w:val="00A225E4"/>
    <w:rPr>
      <w:rFonts w:ascii="Times New Roman" w:hAnsi="Times New Roman"/>
      <w:sz w:val="22"/>
    </w:rPr>
  </w:style>
  <w:style w:type="character" w:customStyle="1" w:styleId="E-mailSignatureChar">
    <w:name w:val="E-mail Signature Char"/>
    <w:basedOn w:val="DefaultParagraphFont"/>
    <w:link w:val="E-mailSignature"/>
    <w:uiPriority w:val="61"/>
    <w:rsid w:val="00A225E4"/>
    <w:rPr>
      <w:rFonts w:ascii="Times New Roman" w:hAnsi="Times New Roman"/>
      <w:szCs w:val="24"/>
    </w:rPr>
  </w:style>
  <w:style w:type="paragraph" w:styleId="DocumentMap">
    <w:name w:val="Document Map"/>
    <w:aliases w:val="..DocumentStructure"/>
    <w:basedOn w:val="Normal"/>
    <w:link w:val="DocumentMapChar"/>
    <w:uiPriority w:val="49"/>
    <w:semiHidden/>
    <w:rsid w:val="00A225E4"/>
    <w:pPr>
      <w:shd w:val="clear" w:color="auto" w:fill="E6E6E6"/>
    </w:pPr>
    <w:rPr>
      <w:rFonts w:ascii="Arial" w:eastAsia="MS Mincho" w:hAnsi="Arial" w:cs="Arial"/>
      <w:sz w:val="16"/>
      <w:szCs w:val="16"/>
    </w:rPr>
  </w:style>
  <w:style w:type="character" w:customStyle="1" w:styleId="DocumentMapChar">
    <w:name w:val="Document Map Char"/>
    <w:aliases w:val="..DocumentStructure Char"/>
    <w:basedOn w:val="DefaultParagraphFont"/>
    <w:link w:val="DocumentMap"/>
    <w:uiPriority w:val="49"/>
    <w:semiHidden/>
    <w:rsid w:val="00A225E4"/>
    <w:rPr>
      <w:rFonts w:ascii="Arial" w:eastAsia="MS Mincho" w:hAnsi="Arial" w:cs="Arial"/>
      <w:sz w:val="16"/>
      <w:szCs w:val="16"/>
      <w:shd w:val="clear" w:color="auto" w:fill="E6E6E6"/>
    </w:rPr>
  </w:style>
  <w:style w:type="paragraph" w:styleId="BlockText">
    <w:name w:val="Block Text"/>
    <w:basedOn w:val="Normal"/>
    <w:uiPriority w:val="61"/>
    <w:unhideWhenUsed/>
    <w:rsid w:val="00A225E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imes New Roman" w:eastAsiaTheme="minorEastAsia" w:hAnsi="Times New Roman"/>
      <w:i/>
      <w:iCs/>
      <w:color w:val="4F81BD" w:themeColor="accent1"/>
      <w:sz w:val="22"/>
    </w:rPr>
  </w:style>
  <w:style w:type="paragraph" w:styleId="ListBullet5">
    <w:name w:val="List Bullet 5"/>
    <w:aliases w:val=".BulletList-5 (basis)"/>
    <w:basedOn w:val="Normal"/>
    <w:uiPriority w:val="9"/>
    <w:semiHidden/>
    <w:rsid w:val="00A225E4"/>
    <w:pPr>
      <w:numPr>
        <w:numId w:val="12"/>
      </w:numPr>
      <w:contextualSpacing/>
    </w:pPr>
    <w:rPr>
      <w:rFonts w:ascii="Times New Roman ebf" w:eastAsia="MS Mincho" w:hAnsi="Times New Roman ebf"/>
      <w:sz w:val="22"/>
    </w:rPr>
  </w:style>
  <w:style w:type="paragraph" w:styleId="ListBullet4">
    <w:name w:val="List Bullet 4"/>
    <w:aliases w:val=".BulletList-4 (basis)"/>
    <w:basedOn w:val="Normal"/>
    <w:uiPriority w:val="9"/>
    <w:semiHidden/>
    <w:rsid w:val="00A225E4"/>
    <w:pPr>
      <w:numPr>
        <w:numId w:val="11"/>
      </w:numPr>
      <w:contextualSpacing/>
    </w:pPr>
    <w:rPr>
      <w:rFonts w:ascii="Times New Roman ebf" w:eastAsia="MS Mincho" w:hAnsi="Times New Roman ebf"/>
      <w:sz w:val="22"/>
    </w:rPr>
  </w:style>
  <w:style w:type="paragraph" w:styleId="ListBullet3">
    <w:name w:val="List Bullet 3"/>
    <w:aliases w:val=".BulletList-3 (basis)"/>
    <w:basedOn w:val="Normal"/>
    <w:uiPriority w:val="9"/>
    <w:semiHidden/>
    <w:rsid w:val="00A225E4"/>
    <w:pPr>
      <w:numPr>
        <w:numId w:val="10"/>
      </w:numPr>
      <w:contextualSpacing/>
    </w:pPr>
    <w:rPr>
      <w:rFonts w:ascii="Times New Roman ebf" w:eastAsia="MS Mincho" w:hAnsi="Times New Roman ebf"/>
      <w:sz w:val="22"/>
    </w:rPr>
  </w:style>
  <w:style w:type="paragraph" w:styleId="ListBullet2">
    <w:name w:val="List Bullet 2"/>
    <w:aliases w:val=".BulletList-2 (basis)"/>
    <w:basedOn w:val="Normal"/>
    <w:uiPriority w:val="9"/>
    <w:semiHidden/>
    <w:rsid w:val="00A225E4"/>
    <w:pPr>
      <w:numPr>
        <w:numId w:val="9"/>
      </w:numPr>
      <w:contextualSpacing/>
    </w:pPr>
    <w:rPr>
      <w:rFonts w:ascii="Times New Roman ebf" w:eastAsia="MS Mincho" w:hAnsi="Times New Roman ebf"/>
      <w:sz w:val="22"/>
    </w:rPr>
  </w:style>
  <w:style w:type="paragraph" w:styleId="ListBullet">
    <w:name w:val="List Bullet"/>
    <w:aliases w:val=".BulletList-1 (basis)"/>
    <w:basedOn w:val="Normal"/>
    <w:uiPriority w:val="9"/>
    <w:semiHidden/>
    <w:rsid w:val="00A225E4"/>
    <w:pPr>
      <w:numPr>
        <w:numId w:val="8"/>
      </w:numPr>
      <w:contextualSpacing/>
    </w:pPr>
    <w:rPr>
      <w:rFonts w:ascii="Times New Roman ebf" w:eastAsia="MS Mincho" w:hAnsi="Times New Roman ebf"/>
      <w:sz w:val="22"/>
    </w:rPr>
  </w:style>
  <w:style w:type="numbering" w:styleId="ArticleSection">
    <w:name w:val="Outline List 3"/>
    <w:basedOn w:val="NoList"/>
    <w:uiPriority w:val="61"/>
    <w:semiHidden/>
    <w:unhideWhenUsed/>
    <w:rsid w:val="00A225E4"/>
    <w:pPr>
      <w:numPr>
        <w:numId w:val="30"/>
      </w:numPr>
    </w:pPr>
  </w:style>
  <w:style w:type="paragraph" w:styleId="TableofFigures">
    <w:name w:val="table of figures"/>
    <w:aliases w:val=".Table of figures"/>
    <w:basedOn w:val="Normal"/>
    <w:uiPriority w:val="19"/>
    <w:unhideWhenUsed/>
    <w:rsid w:val="00A225E4"/>
    <w:rPr>
      <w:rFonts w:ascii="Times New Roman ebf" w:hAnsi="Times New Roman ebf"/>
      <w:sz w:val="22"/>
    </w:rPr>
  </w:style>
  <w:style w:type="character" w:customStyle="1" w:styleId="structurepagenumber">
    <w:name w:val=".structure.page number"/>
    <w:basedOn w:val="StructurebasisZchn"/>
    <w:uiPriority w:val="6"/>
    <w:rsid w:val="00F27208"/>
    <w:rPr>
      <w:rFonts w:ascii="Arial" w:eastAsia="Calibri" w:hAnsi="Arial" w:cs="Arial"/>
      <w:vanish/>
      <w:color w:val="808000"/>
      <w:sz w:val="18"/>
      <w:szCs w:val="22"/>
      <w:bdr w:val="none" w:sz="0" w:space="0" w:color="auto"/>
      <w:shd w:val="clear" w:color="auto" w:fill="FFC671"/>
      <w:lang w:val="de-DE" w:eastAsia="de-DE"/>
    </w:rPr>
  </w:style>
  <w:style w:type="paragraph" w:customStyle="1" w:styleId="Abstractcont">
    <w:name w:val=".Abstract.cont"/>
    <w:basedOn w:val="Abstractbasis"/>
    <w:uiPriority w:val="13"/>
    <w:qFormat/>
    <w:rsid w:val="00A225E4"/>
    <w:rPr>
      <w:rFonts w:eastAsiaTheme="minorHAnsi"/>
    </w:rPr>
  </w:style>
  <w:style w:type="paragraph" w:customStyle="1" w:styleId="ParCountercont">
    <w:name w:val=".ParCounter.cont"/>
    <w:basedOn w:val="StructureParCounterbasis"/>
    <w:next w:val="Bodycont"/>
    <w:uiPriority w:val="13"/>
    <w:qFormat/>
    <w:rsid w:val="00A225E4"/>
    <w:pPr>
      <w:framePr w:wrap="notBeside"/>
      <w:shd w:val="clear" w:color="auto" w:fill="E6E6E6"/>
      <w:tabs>
        <w:tab w:val="clear" w:pos="720"/>
      </w:tabs>
      <w:spacing w:after="0"/>
    </w:pPr>
    <w:rPr>
      <w:sz w:val="16"/>
      <w:szCs w:val="16"/>
    </w:rPr>
  </w:style>
  <w:style w:type="paragraph" w:customStyle="1" w:styleId="Glossarybasis">
    <w:name w:val=".Glossary (basis)"/>
    <w:basedOn w:val="Normal"/>
    <w:link w:val="GlossarybasisZchn"/>
    <w:uiPriority w:val="19"/>
    <w:semiHidden/>
    <w:qFormat/>
    <w:rsid w:val="00A225E4"/>
    <w:rPr>
      <w:rFonts w:ascii="Times New Roman ebf" w:eastAsia="MS Mincho" w:hAnsi="Times New Roman ebf"/>
      <w:sz w:val="22"/>
    </w:rPr>
  </w:style>
  <w:style w:type="paragraph" w:customStyle="1" w:styleId="Indexbasis">
    <w:name w:val=".Index (basis)"/>
    <w:basedOn w:val="Normal"/>
    <w:uiPriority w:val="19"/>
    <w:semiHidden/>
    <w:qFormat/>
    <w:rsid w:val="00A225E4"/>
    <w:rPr>
      <w:rFonts w:ascii="Times New Roman ebf" w:eastAsia="MS Mincho" w:hAnsi="Times New Roman ebf"/>
      <w:sz w:val="22"/>
    </w:rPr>
  </w:style>
  <w:style w:type="numbering" w:styleId="1ai">
    <w:name w:val="Outline List 1"/>
    <w:basedOn w:val="NoList"/>
    <w:uiPriority w:val="61"/>
    <w:semiHidden/>
    <w:unhideWhenUsed/>
    <w:rsid w:val="00A225E4"/>
    <w:pPr>
      <w:numPr>
        <w:numId w:val="28"/>
      </w:numPr>
    </w:pPr>
  </w:style>
  <w:style w:type="numbering" w:styleId="111111">
    <w:name w:val="Outline List 2"/>
    <w:basedOn w:val="NoList"/>
    <w:uiPriority w:val="61"/>
    <w:semiHidden/>
    <w:unhideWhenUsed/>
    <w:rsid w:val="00A225E4"/>
    <w:pPr>
      <w:numPr>
        <w:numId w:val="20"/>
      </w:numPr>
    </w:pPr>
  </w:style>
  <w:style w:type="character" w:customStyle="1" w:styleId="emphasisbyeditor">
    <w:name w:val=".emphasis.by editor"/>
    <w:basedOn w:val="Emphasis"/>
    <w:uiPriority w:val="2"/>
    <w:qFormat/>
    <w:rsid w:val="00A225E4"/>
    <w:rPr>
      <w:rFonts w:cs="Times New Roman"/>
      <w:i/>
      <w:iCs/>
      <w:color w:val="auto"/>
      <w:bdr w:val="dashSmallGap" w:sz="4" w:space="0" w:color="auto"/>
    </w:rPr>
  </w:style>
  <w:style w:type="character" w:customStyle="1" w:styleId="emphasisbyauthor">
    <w:name w:val=".emphasis.by author"/>
    <w:basedOn w:val="Emphasis"/>
    <w:uiPriority w:val="2"/>
    <w:qFormat/>
    <w:rsid w:val="00A225E4"/>
    <w:rPr>
      <w:rFonts w:cs="Times New Roman"/>
      <w:i/>
      <w:iCs/>
      <w:color w:val="auto"/>
      <w:bdr w:val="single" w:sz="4" w:space="0" w:color="auto"/>
    </w:rPr>
  </w:style>
  <w:style w:type="character" w:customStyle="1" w:styleId="emphasisstrongbyauthor">
    <w:name w:val=".emphasis.strong.by author"/>
    <w:basedOn w:val="IntenseEmphasis"/>
    <w:uiPriority w:val="2"/>
    <w:unhideWhenUsed/>
    <w:qFormat/>
    <w:rsid w:val="00A225E4"/>
    <w:rPr>
      <w:rFonts w:cs="Times New Roman"/>
      <w:b/>
      <w:bCs/>
      <w:i/>
      <w:iCs w:val="0"/>
      <w:color w:val="auto"/>
      <w:bdr w:val="single" w:sz="4" w:space="0" w:color="auto"/>
    </w:rPr>
  </w:style>
  <w:style w:type="character" w:customStyle="1" w:styleId="emphasisstrongbyeditor">
    <w:name w:val=".emphasis.strong.by editor"/>
    <w:basedOn w:val="IntenseEmphasis"/>
    <w:uiPriority w:val="2"/>
    <w:unhideWhenUsed/>
    <w:qFormat/>
    <w:rsid w:val="00A225E4"/>
    <w:rPr>
      <w:rFonts w:cs="Times New Roman"/>
      <w:b/>
      <w:bCs/>
      <w:i/>
      <w:iCs w:val="0"/>
      <w:color w:val="auto"/>
      <w:bdr w:val="dashSmallGap" w:sz="4" w:space="0" w:color="auto"/>
    </w:rPr>
  </w:style>
  <w:style w:type="character" w:customStyle="1" w:styleId="emphasisweakbyauthor">
    <w:name w:val=".emphasis.weak.by author"/>
    <w:basedOn w:val="SubtleEmphasis"/>
    <w:uiPriority w:val="2"/>
    <w:unhideWhenUsed/>
    <w:qFormat/>
    <w:rsid w:val="00A225E4"/>
    <w:rPr>
      <w:rFonts w:cs="Times New Roman"/>
      <w:i/>
      <w:iCs w:val="0"/>
      <w:color w:val="auto"/>
      <w:spacing w:val="20"/>
      <w:bdr w:val="single" w:sz="4" w:space="0" w:color="auto"/>
    </w:rPr>
  </w:style>
  <w:style w:type="character" w:customStyle="1" w:styleId="emphasisweakbyeditor">
    <w:name w:val=".emphasis.weak.by editor"/>
    <w:basedOn w:val="SubtleEmphasis"/>
    <w:uiPriority w:val="2"/>
    <w:unhideWhenUsed/>
    <w:qFormat/>
    <w:rsid w:val="00A225E4"/>
    <w:rPr>
      <w:rFonts w:cs="Times New Roman"/>
      <w:i/>
      <w:iCs/>
      <w:color w:val="auto"/>
      <w:spacing w:val="20"/>
      <w:bdr w:val="dashSmallGap" w:sz="4" w:space="0" w:color="auto"/>
    </w:rPr>
  </w:style>
  <w:style w:type="character" w:customStyle="1" w:styleId="quotes">
    <w:name w:val=".quotes"/>
    <w:uiPriority w:val="4"/>
    <w:qFormat/>
    <w:rsid w:val="00A225E4"/>
    <w:rPr>
      <w:rFonts w:cs="Times New Roman"/>
      <w:bdr w:val="none" w:sz="0" w:space="0" w:color="auto"/>
      <w:shd w:val="clear" w:color="auto" w:fill="D6E3BC" w:themeFill="accent3" w:themeFillTint="66"/>
    </w:rPr>
  </w:style>
  <w:style w:type="character" w:customStyle="1" w:styleId="referencescope">
    <w:name w:val=".reference.scope"/>
    <w:basedOn w:val="reference"/>
    <w:uiPriority w:val="5"/>
    <w:qFormat/>
    <w:rsid w:val="00883897"/>
    <w:rPr>
      <w:rFonts w:cs="Times New Roman"/>
      <w:i/>
      <w:szCs w:val="20"/>
      <w:bdr w:val="none" w:sz="0" w:space="0" w:color="auto"/>
      <w:shd w:val="clear" w:color="auto" w:fill="FBD4B4" w:themeFill="accent6" w:themeFillTint="66"/>
      <w:lang w:val="de-DE" w:eastAsia="ar-SA"/>
    </w:rPr>
  </w:style>
  <w:style w:type="character" w:customStyle="1" w:styleId="referencetitleperiodical">
    <w:name w:val=".reference.title.periodical"/>
    <w:basedOn w:val="BookTitle"/>
    <w:uiPriority w:val="5"/>
    <w:qFormat/>
    <w:rsid w:val="00883897"/>
    <w:rPr>
      <w:rFonts w:cs="Times New Roman"/>
      <w:i w:val="0"/>
      <w:iCs/>
      <w:szCs w:val="20"/>
      <w:bdr w:val="none" w:sz="0" w:space="0" w:color="auto"/>
      <w:shd w:val="clear" w:color="auto" w:fill="FFAA64"/>
      <w:lang w:val="de-DE" w:eastAsia="ar-SA"/>
    </w:rPr>
  </w:style>
  <w:style w:type="character" w:customStyle="1" w:styleId="referencedate">
    <w:name w:val=".reference.date"/>
    <w:basedOn w:val="reference"/>
    <w:uiPriority w:val="5"/>
    <w:qFormat/>
    <w:rsid w:val="00883897"/>
    <w:rPr>
      <w:rFonts w:cs="Times New Roman"/>
      <w:color w:val="auto"/>
      <w:szCs w:val="20"/>
      <w:bdr w:val="none" w:sz="0" w:space="0" w:color="auto"/>
      <w:shd w:val="clear" w:color="auto" w:fill="FBD4B4" w:themeFill="accent6" w:themeFillTint="66"/>
      <w:lang w:val="de-DE" w:eastAsia="ar-SA"/>
    </w:rPr>
  </w:style>
  <w:style w:type="character" w:customStyle="1" w:styleId="referencetitlechapter">
    <w:name w:val=".reference.title.chapter"/>
    <w:basedOn w:val="BookTitle"/>
    <w:uiPriority w:val="5"/>
    <w:qFormat/>
    <w:rsid w:val="00883897"/>
    <w:rPr>
      <w:rFonts w:cs="Times New Roman"/>
      <w:i/>
      <w:iCs/>
      <w:szCs w:val="20"/>
      <w:bdr w:val="none" w:sz="0" w:space="0" w:color="auto"/>
      <w:shd w:val="clear" w:color="auto" w:fill="FABF8F" w:themeFill="accent6" w:themeFillTint="99"/>
      <w:lang w:val="de-DE" w:eastAsia="ar-SA"/>
    </w:rPr>
  </w:style>
  <w:style w:type="character" w:customStyle="1" w:styleId="TEIbasisZchn">
    <w:name w:val=".=====TEI====(basis) Zchn"/>
    <w:basedOn w:val="DefaultParagraphFont"/>
    <w:link w:val="TEIbasis"/>
    <w:uiPriority w:val="35"/>
    <w:rsid w:val="00A225E4"/>
    <w:rPr>
      <w:rFonts w:ascii="SabonOsF ebf" w:hAnsi="SabonOsF ebf"/>
      <w:szCs w:val="24"/>
    </w:rPr>
  </w:style>
  <w:style w:type="character" w:customStyle="1" w:styleId="LetterbasisZchn">
    <w:name w:val=".=====Letter=====(basis) Zchn"/>
    <w:basedOn w:val="DefaultParagraphFont"/>
    <w:link w:val="Letterbasis"/>
    <w:uiPriority w:val="14"/>
    <w:rsid w:val="00A225E4"/>
    <w:rPr>
      <w:rFonts w:ascii="Times New Roman ebf" w:hAnsi="Times New Roman ebf"/>
      <w:szCs w:val="24"/>
      <w:shd w:val="clear" w:color="auto" w:fill="FBD4B4" w:themeFill="accent6" w:themeFillTint="66"/>
    </w:rPr>
  </w:style>
  <w:style w:type="paragraph" w:customStyle="1" w:styleId="Structureverticalspace">
    <w:name w:val=".Structure.vertical space"/>
    <w:basedOn w:val="Structurebasis"/>
    <w:uiPriority w:val="39"/>
    <w:unhideWhenUsed/>
    <w:qFormat/>
    <w:rsid w:val="00A225E4"/>
  </w:style>
  <w:style w:type="paragraph" w:customStyle="1" w:styleId="Bodynewtheme">
    <w:name w:val=".Body.new theme"/>
    <w:basedOn w:val="BodyText"/>
    <w:next w:val="Bodycont"/>
    <w:uiPriority w:val="13"/>
    <w:qFormat/>
    <w:rsid w:val="00A225E4"/>
    <w:pPr>
      <w:spacing w:before="240"/>
    </w:pPr>
  </w:style>
  <w:style w:type="paragraph" w:customStyle="1" w:styleId="Letterbodycable">
    <w:name w:val=".Letter.body.cable"/>
    <w:basedOn w:val="Letterbody"/>
    <w:uiPriority w:val="14"/>
    <w:qFormat/>
    <w:rsid w:val="00A225E4"/>
    <w:rPr>
      <w:smallCaps/>
    </w:rPr>
  </w:style>
  <w:style w:type="paragraph" w:customStyle="1" w:styleId="Lettersignedcable">
    <w:name w:val=".Letter.signed.cable"/>
    <w:basedOn w:val="Signature"/>
    <w:uiPriority w:val="14"/>
    <w:qFormat/>
    <w:rsid w:val="00A225E4"/>
    <w:rPr>
      <w:caps/>
    </w:rPr>
  </w:style>
  <w:style w:type="character" w:customStyle="1" w:styleId="GlossarybasisZchn">
    <w:name w:val=".Glossary (basis) Zchn"/>
    <w:basedOn w:val="DefaultParagraphFont"/>
    <w:link w:val="Glossarybasis"/>
    <w:uiPriority w:val="19"/>
    <w:semiHidden/>
    <w:rsid w:val="00A225E4"/>
    <w:rPr>
      <w:rFonts w:ascii="Times New Roman ebf" w:eastAsia="MS Mincho" w:hAnsi="Times New Roman ebf"/>
      <w:szCs w:val="24"/>
    </w:rPr>
  </w:style>
  <w:style w:type="character" w:customStyle="1" w:styleId="GlossaryentryZchn">
    <w:name w:val=".Glossary.entry Zchn"/>
    <w:basedOn w:val="GlossarybasisZchn"/>
    <w:link w:val="Glossaryentry"/>
    <w:uiPriority w:val="19"/>
    <w:rsid w:val="00A225E4"/>
    <w:rPr>
      <w:rFonts w:ascii="Times New Roman ebf" w:eastAsia="MS Mincho" w:hAnsi="Times New Roman ebf"/>
      <w:szCs w:val="24"/>
      <w:shd w:val="clear" w:color="auto" w:fill="92CDDC" w:themeFill="accent5" w:themeFillTint="99"/>
    </w:rPr>
  </w:style>
  <w:style w:type="character" w:customStyle="1" w:styleId="ReferenceZchn">
    <w:name w:val=".Reference Zchn"/>
    <w:basedOn w:val="BodyTextChar"/>
    <w:link w:val="Reference0"/>
    <w:uiPriority w:val="13"/>
    <w:rsid w:val="00A225E4"/>
    <w:rPr>
      <w:rFonts w:ascii="Times New Roman ebf" w:hAnsi="Times New Roman ebf"/>
      <w:sz w:val="18"/>
      <w:szCs w:val="24"/>
      <w:shd w:val="clear" w:color="auto" w:fill="D6E3BC" w:themeFill="accent3" w:themeFillTint="66"/>
      <w:lang w:eastAsia="ar-SA"/>
    </w:rPr>
  </w:style>
  <w:style w:type="character" w:customStyle="1" w:styleId="glossarycrossreference">
    <w:name w:val=".glossary.cross reference"/>
    <w:basedOn w:val="GlossaryentryZchn"/>
    <w:uiPriority w:val="19"/>
    <w:qFormat/>
    <w:rsid w:val="00A225E4"/>
    <w:rPr>
      <w:rFonts w:ascii="Times New Roman Ext" w:eastAsia="MS Mincho" w:hAnsi="Times New Roman Ext" w:cs="Times New Roman"/>
      <w:i/>
      <w:szCs w:val="24"/>
      <w:bdr w:val="none" w:sz="0" w:space="0" w:color="auto"/>
      <w:shd w:val="clear" w:color="auto" w:fill="3EA6C2"/>
      <w:lang w:eastAsia="en-US"/>
    </w:rPr>
  </w:style>
  <w:style w:type="paragraph" w:customStyle="1" w:styleId="Verzeichnisse">
    <w:name w:val=".=====Verzeichnisse===================="/>
    <w:basedOn w:val="Normal"/>
    <w:uiPriority w:val="19"/>
    <w:qFormat/>
    <w:rsid w:val="00A225E4"/>
    <w:rPr>
      <w:rFonts w:ascii="Times New Roman ebf" w:hAnsi="Times New Roman ebf"/>
      <w:sz w:val="22"/>
    </w:rPr>
  </w:style>
  <w:style w:type="table" w:customStyle="1" w:styleId="MittleresRaster32">
    <w:name w:val="Mittleres Raster 32"/>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2">
    <w:name w:val="Mittleres Raster 22"/>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2">
    <w:name w:val="Mittleres Raster 12"/>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chattierung2-Akzent12">
    <w:name w:val="Mittlere Schattierung 2 - Akzent 12"/>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2">
    <w:name w:val="Mittlere Schattierung 22"/>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2">
    <w:name w:val="Mittlere Schattierung 1 - Akzent 12"/>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2">
    <w:name w:val="Mittlere Schattierung 12"/>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Liste22">
    <w:name w:val="Mittlere Liste 22"/>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Akzent12">
    <w:name w:val="Mittlere Liste 1 - Akzent 12"/>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2">
    <w:name w:val="Mittlere Liste 12"/>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sRaster-Akzent12">
    <w:name w:val="Helles Raster - Akzent 12"/>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Raster2">
    <w:name w:val="Helles Raster2"/>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2">
    <w:name w:val="Helle Schattierung - Akzent 12"/>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2">
    <w:name w:val="Helle Schattierung2"/>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Akzent12">
    <w:name w:val="Helle Liste - Akzent 12"/>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2">
    <w:name w:val="Helle Liste2"/>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FarbigesRaster2">
    <w:name w:val="Farbiges Raster2"/>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chattierung2">
    <w:name w:val="Farbige Schattierung2"/>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2">
    <w:name w:val="Farbige Liste2"/>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DunkleListe2">
    <w:name w:val="Dunkle Liste2"/>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3">
    <w:name w:val="Mittleres Raster 33"/>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3">
    <w:name w:val="Mittleres Raster 23"/>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3">
    <w:name w:val="Mittleres Raster 13"/>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chattierung2-Akzent13">
    <w:name w:val="Mittlere Schattierung 2 - Akzent 13"/>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3">
    <w:name w:val="Mittlere Schattierung 23"/>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3">
    <w:name w:val="Mittlere Schattierung 1 - Akzent 13"/>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3">
    <w:name w:val="Mittlere Schattierung 13"/>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Liste23">
    <w:name w:val="Mittlere Liste 23"/>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Akzent13">
    <w:name w:val="Mittlere Liste 1 - Akzent 13"/>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3">
    <w:name w:val="Mittlere Liste 13"/>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sRaster-Akzent13">
    <w:name w:val="Helles Raster - Akzent 13"/>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Raster3">
    <w:name w:val="Helles Raster3"/>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3">
    <w:name w:val="Helle Schattierung - Akzent 13"/>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3">
    <w:name w:val="Helle Schattierung3"/>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Akzent13">
    <w:name w:val="Helle Liste - Akzent 13"/>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3">
    <w:name w:val="Helle Liste3"/>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FarbigesRaster3">
    <w:name w:val="Farbiges Raster3"/>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chattierung3">
    <w:name w:val="Farbige Schattierung3"/>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3">
    <w:name w:val="Farbige Liste3"/>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DunkleListe3">
    <w:name w:val="Dunkle Liste3"/>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4">
    <w:name w:val="Mittleres Raster 34"/>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4">
    <w:name w:val="Mittleres Raster 24"/>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4">
    <w:name w:val="Mittleres Raster 14"/>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chattierung2-Akzent14">
    <w:name w:val="Mittlere Schattierung 2 - Akzent 14"/>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4">
    <w:name w:val="Mittlere Schattierung 24"/>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4">
    <w:name w:val="Mittlere Schattierung 1 - Akzent 14"/>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4">
    <w:name w:val="Mittlere Schattierung 14"/>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Liste24">
    <w:name w:val="Mittlere Liste 24"/>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Akzent14">
    <w:name w:val="Mittlere Liste 1 - Akzent 14"/>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4">
    <w:name w:val="Mittlere Liste 14"/>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sRaster-Akzent14">
    <w:name w:val="Helles Raster - Akzent 14"/>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Raster4">
    <w:name w:val="Helles Raster4"/>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4">
    <w:name w:val="Helle Schattierung - Akzent 14"/>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4">
    <w:name w:val="Helle Schattierung4"/>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Akzent14">
    <w:name w:val="Helle Liste - Akzent 14"/>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4">
    <w:name w:val="Helle Liste4"/>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FarbigesRaster4">
    <w:name w:val="Farbiges Raster4"/>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chattierung4">
    <w:name w:val="Farbige Schattierung4"/>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4">
    <w:name w:val="Farbige Liste4"/>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DunkleListe4">
    <w:name w:val="Dunkle Liste4"/>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tructurebasis">
    <w:name w:val=".=====Structure=====(basis)"/>
    <w:basedOn w:val="Normal"/>
    <w:link w:val="StructurebasisZchn"/>
    <w:uiPriority w:val="29"/>
    <w:rsid w:val="00A225E4"/>
    <w:pPr>
      <w:shd w:val="clear" w:color="auto" w:fill="808080" w:themeFill="background1" w:themeFillShade="80"/>
      <w:tabs>
        <w:tab w:val="decimal" w:pos="720"/>
      </w:tabs>
      <w:spacing w:after="120"/>
    </w:pPr>
    <w:rPr>
      <w:rFonts w:ascii="Arial" w:eastAsia="Calibri" w:hAnsi="Arial" w:cs="Arial"/>
      <w:sz w:val="18"/>
      <w:szCs w:val="22"/>
      <w:lang w:eastAsia="de-DE"/>
    </w:rPr>
  </w:style>
  <w:style w:type="paragraph" w:customStyle="1" w:styleId="LogH-2developmentalline">
    <w:name w:val=".LogH-2 developmental line"/>
    <w:basedOn w:val="LogH-1mainstructure"/>
    <w:next w:val="Log-1DONE"/>
    <w:uiPriority w:val="31"/>
    <w:rsid w:val="00A225E4"/>
    <w:pPr>
      <w:numPr>
        <w:ilvl w:val="1"/>
      </w:numPr>
      <w:shd w:val="clear" w:color="auto" w:fill="BFBFBF" w:themeFill="background1" w:themeFillShade="BF"/>
      <w:tabs>
        <w:tab w:val="left" w:pos="680"/>
      </w:tabs>
      <w:adjustRightInd w:val="0"/>
      <w:spacing w:before="180" w:after="60"/>
      <w:outlineLvl w:val="1"/>
    </w:pPr>
  </w:style>
  <w:style w:type="paragraph" w:customStyle="1" w:styleId="LogH-3theme">
    <w:name w:val=".LogH-3 theme"/>
    <w:basedOn w:val="LogH-2developmentalline"/>
    <w:next w:val="Log-1DONE"/>
    <w:uiPriority w:val="31"/>
    <w:rsid w:val="00A225E4"/>
    <w:pPr>
      <w:numPr>
        <w:ilvl w:val="2"/>
      </w:numPr>
      <w:outlineLvl w:val="2"/>
    </w:pPr>
  </w:style>
  <w:style w:type="paragraph" w:customStyle="1" w:styleId="LogH-1mainstructure">
    <w:name w:val=".LogH-1 main structure"/>
    <w:basedOn w:val="Logbasis"/>
    <w:next w:val="LogH-2developmentalline"/>
    <w:uiPriority w:val="31"/>
    <w:rsid w:val="00A225E4"/>
    <w:pPr>
      <w:numPr>
        <w:numId w:val="1"/>
      </w:numPr>
      <w:shd w:val="clear" w:color="auto" w:fill="A6A6A6" w:themeFill="background1" w:themeFillShade="A6"/>
      <w:spacing w:before="360" w:after="120"/>
      <w:outlineLvl w:val="0"/>
    </w:pPr>
    <w:rPr>
      <w:rFonts w:eastAsiaTheme="minorHAnsi"/>
      <w:szCs w:val="22"/>
    </w:rPr>
  </w:style>
  <w:style w:type="paragraph" w:customStyle="1" w:styleId="LogH-4sub-theme">
    <w:name w:val=".LogH-4 sub-theme"/>
    <w:basedOn w:val="LogH-3theme"/>
    <w:next w:val="Log-1DONE"/>
    <w:uiPriority w:val="31"/>
    <w:rsid w:val="00A225E4"/>
    <w:pPr>
      <w:numPr>
        <w:ilvl w:val="3"/>
      </w:numPr>
      <w:outlineLvl w:val="3"/>
    </w:pPr>
  </w:style>
  <w:style w:type="paragraph" w:customStyle="1" w:styleId="LogH-5date">
    <w:name w:val=".LogH-5 date"/>
    <w:basedOn w:val="LogH-4sub-theme"/>
    <w:next w:val="Log-1DONE"/>
    <w:uiPriority w:val="31"/>
    <w:rsid w:val="00A225E4"/>
    <w:pPr>
      <w:numPr>
        <w:ilvl w:val="4"/>
      </w:numPr>
      <w:shd w:val="clear" w:color="auto" w:fill="D9D9D9" w:themeFill="background1" w:themeFillShade="D9"/>
    </w:pPr>
  </w:style>
  <w:style w:type="paragraph" w:customStyle="1" w:styleId="StructureMastertext">
    <w:name w:val=".Structure.Mastertext"/>
    <w:basedOn w:val="Structurebasis"/>
    <w:uiPriority w:val="39"/>
    <w:qFormat/>
    <w:rsid w:val="00A225E4"/>
    <w:pPr>
      <w:shd w:val="clear" w:color="auto" w:fill="943634" w:themeFill="accent2" w:themeFillShade="BF"/>
      <w:spacing w:before="480"/>
      <w:outlineLvl w:val="0"/>
    </w:pPr>
    <w:rPr>
      <w:rFonts w:eastAsia="Times New Roman"/>
      <w:color w:val="FFFFFF" w:themeColor="background1"/>
    </w:rPr>
  </w:style>
  <w:style w:type="paragraph" w:customStyle="1" w:styleId="Header1st">
    <w:name w:val=".Header.1st"/>
    <w:basedOn w:val="Header"/>
    <w:uiPriority w:val="17"/>
    <w:qFormat/>
    <w:rsid w:val="00A225E4"/>
  </w:style>
  <w:style w:type="paragraph" w:customStyle="1" w:styleId="Headereven">
    <w:name w:val=".Header.even"/>
    <w:basedOn w:val="Header"/>
    <w:uiPriority w:val="17"/>
    <w:qFormat/>
    <w:rsid w:val="00A225E4"/>
  </w:style>
  <w:style w:type="paragraph" w:customStyle="1" w:styleId="Headerodd">
    <w:name w:val=".Header.odd"/>
    <w:basedOn w:val="Header"/>
    <w:uiPriority w:val="17"/>
    <w:qFormat/>
    <w:rsid w:val="00A225E4"/>
  </w:style>
  <w:style w:type="paragraph" w:customStyle="1" w:styleId="Footer1st">
    <w:name w:val=".Footer.1st"/>
    <w:basedOn w:val="Footer"/>
    <w:uiPriority w:val="17"/>
    <w:qFormat/>
    <w:rsid w:val="00A225E4"/>
  </w:style>
  <w:style w:type="paragraph" w:customStyle="1" w:styleId="Footereven">
    <w:name w:val=".Footer.even"/>
    <w:basedOn w:val="Footer"/>
    <w:uiPriority w:val="17"/>
    <w:qFormat/>
    <w:rsid w:val="00A225E4"/>
  </w:style>
  <w:style w:type="paragraph" w:customStyle="1" w:styleId="Footerodd">
    <w:name w:val=".Footer.odd"/>
    <w:basedOn w:val="Footer"/>
    <w:uiPriority w:val="17"/>
    <w:qFormat/>
    <w:rsid w:val="00A225E4"/>
  </w:style>
  <w:style w:type="table" w:customStyle="1" w:styleId="HelleSchattierung5">
    <w:name w:val="Helle Schattierung5"/>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5">
    <w:name w:val="Helle Schattierung - Akzent 15"/>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Liste5">
    <w:name w:val="Helle Liste5"/>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5">
    <w:name w:val="Helle Liste - Akzent 15"/>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Raster5">
    <w:name w:val="Helles Raster5"/>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5">
    <w:name w:val="Helles Raster - Akzent 15"/>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Schattierung15">
    <w:name w:val="Mittlere Schattierung 15"/>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5">
    <w:name w:val="Mittlere Schattierung 1 - Akzent 15"/>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25">
    <w:name w:val="Mittlere Schattierung 25"/>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5">
    <w:name w:val="Mittlere Schattierung 2 - Akzent 15"/>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5">
    <w:name w:val="Mittlere Liste 15"/>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5">
    <w:name w:val="Mittlere Liste 1 - Akzent 15"/>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25">
    <w:name w:val="Mittlere Liste 25"/>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5">
    <w:name w:val="Mittleres Raster 15"/>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25">
    <w:name w:val="Mittleres Raster 25"/>
    <w:basedOn w:val="TableNormal"/>
    <w:uiPriority w:val="78"/>
    <w:qFormat/>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35">
    <w:name w:val="Mittleres Raster 35"/>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DunkleListe5">
    <w:name w:val="Dunkle Liste5"/>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FarbigeSchattierung5">
    <w:name w:val="Farbige Schattierung5"/>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5">
    <w:name w:val="Farbige Liste5"/>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Raster5">
    <w:name w:val="Farbiges Raster5"/>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structurechapcounter">
    <w:name w:val=".structure.chap counter"/>
    <w:basedOn w:val="structure"/>
    <w:uiPriority w:val="6"/>
    <w:qFormat/>
    <w:rsid w:val="00A225E4"/>
    <w:rPr>
      <w:rFonts w:ascii="Arial" w:eastAsia="Calibri" w:hAnsi="Arial" w:cs="Arial"/>
      <w:vanish w:val="0"/>
      <w:color w:val="auto"/>
      <w:sz w:val="16"/>
      <w:szCs w:val="16"/>
      <w:bdr w:val="none" w:sz="0" w:space="0" w:color="auto"/>
      <w:shd w:val="clear" w:color="auto" w:fill="B44646"/>
      <w:lang w:eastAsia="pl-PL"/>
    </w:rPr>
  </w:style>
  <w:style w:type="character" w:customStyle="1" w:styleId="structureparIDchapcounter">
    <w:name w:val=".structure.parID.chap counter"/>
    <w:basedOn w:val="structure"/>
    <w:uiPriority w:val="6"/>
    <w:qFormat/>
    <w:rsid w:val="008F5D04"/>
    <w:rPr>
      <w:rFonts w:ascii="Times New Roman ebf" w:eastAsia="Calibri" w:hAnsi="Times New Roman ebf" w:cs="Times New Roman ebf"/>
      <w:vanish w:val="0"/>
      <w:color w:val="auto"/>
      <w:sz w:val="12"/>
      <w:szCs w:val="22"/>
      <w:bdr w:val="none" w:sz="0" w:space="0" w:color="auto"/>
      <w:shd w:val="clear" w:color="auto" w:fill="A6A6A6" w:themeFill="background1" w:themeFillShade="A6"/>
      <w:lang w:val="de-DE" w:eastAsia="de-DE"/>
    </w:rPr>
  </w:style>
  <w:style w:type="character" w:customStyle="1" w:styleId="structureparIDparcounter">
    <w:name w:val=".structure.parID.par counter"/>
    <w:basedOn w:val="structure"/>
    <w:uiPriority w:val="6"/>
    <w:qFormat/>
    <w:rsid w:val="00883897"/>
    <w:rPr>
      <w:rFonts w:ascii="Times New Roman ebf" w:eastAsia="Calibri" w:hAnsi="Times New Roman ebf" w:cs="Times New Roman ebf"/>
      <w:vanish w:val="0"/>
      <w:color w:val="auto"/>
      <w:sz w:val="12"/>
      <w:szCs w:val="22"/>
      <w:bdr w:val="none" w:sz="0" w:space="0" w:color="auto"/>
      <w:shd w:val="clear" w:color="auto" w:fill="D9D9D9" w:themeFill="background1" w:themeFillShade="D9"/>
      <w:lang w:val="de-DE" w:eastAsia="de-DE"/>
    </w:rPr>
  </w:style>
  <w:style w:type="paragraph" w:customStyle="1" w:styleId="StructureRemark">
    <w:name w:val=".Structure.Remark"/>
    <w:basedOn w:val="Structurebasis"/>
    <w:uiPriority w:val="39"/>
    <w:qFormat/>
    <w:rsid w:val="00A225E4"/>
    <w:pPr>
      <w:shd w:val="clear" w:color="auto" w:fill="1F497D" w:themeFill="text2"/>
      <w:outlineLvl w:val="4"/>
    </w:pPr>
    <w:rPr>
      <w:rFonts w:eastAsia="Times New Roman"/>
      <w:color w:val="FFFFFF" w:themeColor="background1"/>
    </w:rPr>
  </w:style>
  <w:style w:type="paragraph" w:customStyle="1" w:styleId="Booktitlepageauthor">
    <w:name w:val=".Book.title page.author"/>
    <w:basedOn w:val="TitlePagebasis"/>
    <w:uiPriority w:val="11"/>
    <w:qFormat/>
    <w:rsid w:val="00A225E4"/>
    <w:pPr>
      <w:spacing w:before="480" w:after="480"/>
    </w:pPr>
  </w:style>
  <w:style w:type="paragraph" w:customStyle="1" w:styleId="Booktitlebastardtitle">
    <w:name w:val=".Book.title.bastard title"/>
    <w:basedOn w:val="Normal"/>
    <w:uiPriority w:val="11"/>
    <w:qFormat/>
    <w:rsid w:val="00A225E4"/>
    <w:pPr>
      <w:shd w:val="clear" w:color="auto" w:fill="F2DBDB" w:themeFill="accent2" w:themeFillTint="33"/>
      <w:autoSpaceDE w:val="0"/>
    </w:pPr>
    <w:rPr>
      <w:rFonts w:ascii="Times New Roman ebf" w:hAnsi="Times New Roman ebf"/>
      <w:sz w:val="22"/>
    </w:rPr>
  </w:style>
  <w:style w:type="paragraph" w:customStyle="1" w:styleId="Impressum">
    <w:name w:val=".Impressum"/>
    <w:basedOn w:val="Normal"/>
    <w:uiPriority w:val="11"/>
    <w:qFormat/>
    <w:rsid w:val="00A225E4"/>
    <w:pPr>
      <w:shd w:val="clear" w:color="auto" w:fill="DAEEF3" w:themeFill="accent5" w:themeFillTint="33"/>
      <w:spacing w:before="240"/>
    </w:pPr>
    <w:rPr>
      <w:rFonts w:ascii="Times New Roman ebf" w:hAnsi="Times New Roman ebf"/>
      <w:sz w:val="22"/>
    </w:rPr>
  </w:style>
  <w:style w:type="character" w:customStyle="1" w:styleId="structurevisible">
    <w:name w:val=".structure.visible"/>
    <w:basedOn w:val="structure"/>
    <w:uiPriority w:val="6"/>
    <w:qFormat/>
    <w:rsid w:val="00A225E4"/>
    <w:rPr>
      <w:rFonts w:ascii="Arial" w:eastAsia="Calibri" w:hAnsi="Arial" w:cs="Arial"/>
      <w:vanish w:val="0"/>
      <w:color w:val="FFFF00"/>
      <w:sz w:val="18"/>
      <w:szCs w:val="22"/>
      <w:bdr w:val="none" w:sz="0" w:space="0" w:color="auto"/>
      <w:shd w:val="clear" w:color="auto" w:fill="000099"/>
      <w:lang w:eastAsia="de-DE"/>
    </w:rPr>
  </w:style>
  <w:style w:type="character" w:customStyle="1" w:styleId="logcharacterstring">
    <w:name w:val=".log.character string"/>
    <w:basedOn w:val="log"/>
    <w:uiPriority w:val="30"/>
    <w:qFormat/>
    <w:rsid w:val="00A225E4"/>
    <w:rPr>
      <w:rFonts w:ascii="Times New Roman ebf" w:hAnsi="Times New Roman ebf" w:cs="Times New Roman"/>
      <w:bdr w:val="dotted" w:sz="4" w:space="0" w:color="auto"/>
    </w:rPr>
  </w:style>
  <w:style w:type="character" w:customStyle="1" w:styleId="logfontname">
    <w:name w:val=".log.font name"/>
    <w:basedOn w:val="log"/>
    <w:uiPriority w:val="30"/>
    <w:qFormat/>
    <w:rsid w:val="00A225E4"/>
    <w:rPr>
      <w:rFonts w:ascii="Times New Roman ebf" w:hAnsi="Times New Roman ebf" w:cs="Times New Roman"/>
      <w:bdr w:val="single" w:sz="4" w:space="0" w:color="FFC000"/>
    </w:rPr>
  </w:style>
  <w:style w:type="paragraph" w:customStyle="1" w:styleId="LogMetadata-1">
    <w:name w:val=".Log.Metadata-1"/>
    <w:basedOn w:val="Logbasis"/>
    <w:uiPriority w:val="32"/>
    <w:qFormat/>
    <w:rsid w:val="00A225E4"/>
    <w:pPr>
      <w:shd w:val="clear" w:color="auto" w:fill="C2D69B" w:themeFill="accent3" w:themeFillTint="99"/>
      <w:tabs>
        <w:tab w:val="left" w:pos="3402"/>
      </w:tabs>
      <w:spacing w:beforeLines="50"/>
      <w:ind w:left="3742" w:hanging="3742"/>
    </w:pPr>
    <w:rPr>
      <w:rFonts w:eastAsiaTheme="minorHAnsi"/>
    </w:rPr>
  </w:style>
  <w:style w:type="paragraph" w:customStyle="1" w:styleId="LogMetadata-2">
    <w:name w:val=".Log.Metadata-2"/>
    <w:basedOn w:val="LogMetadata-1"/>
    <w:uiPriority w:val="32"/>
    <w:qFormat/>
    <w:rsid w:val="00A225E4"/>
    <w:pPr>
      <w:shd w:val="clear" w:color="auto" w:fill="D6E3BC" w:themeFill="accent3" w:themeFillTint="66"/>
      <w:spacing w:beforeLines="0"/>
      <w:ind w:hanging="2722"/>
    </w:pPr>
  </w:style>
  <w:style w:type="paragraph" w:customStyle="1" w:styleId="LogMetadata-3">
    <w:name w:val=".Log.Metadata-3"/>
    <w:basedOn w:val="LogMetadata-2"/>
    <w:uiPriority w:val="32"/>
    <w:qFormat/>
    <w:rsid w:val="00A225E4"/>
    <w:pPr>
      <w:shd w:val="clear" w:color="auto" w:fill="EAF1DD" w:themeFill="accent3" w:themeFillTint="33"/>
      <w:ind w:hanging="2381"/>
    </w:pPr>
  </w:style>
  <w:style w:type="character" w:customStyle="1" w:styleId="loginfo">
    <w:name w:val=".log.info"/>
    <w:basedOn w:val="log"/>
    <w:uiPriority w:val="31"/>
    <w:qFormat/>
    <w:rsid w:val="00A225E4"/>
    <w:rPr>
      <w:rFonts w:ascii="Times New Roman ebf" w:hAnsi="Times New Roman ebf" w:cs="Times New Roman"/>
      <w:vanish/>
      <w:bdr w:val="none" w:sz="0" w:space="0" w:color="auto"/>
      <w:shd w:val="clear" w:color="auto" w:fill="9BBB59" w:themeFill="accent3"/>
    </w:rPr>
  </w:style>
  <w:style w:type="character" w:customStyle="1" w:styleId="logautoinfo">
    <w:name w:val=".log.auto info"/>
    <w:basedOn w:val="loginfo"/>
    <w:uiPriority w:val="31"/>
    <w:qFormat/>
    <w:rsid w:val="00A225E4"/>
    <w:rPr>
      <w:rFonts w:ascii="Times New Roman ebf" w:hAnsi="Times New Roman ebf" w:cs="Times New Roman"/>
      <w:vanish/>
      <w:bdr w:val="none" w:sz="0" w:space="0" w:color="auto"/>
      <w:shd w:val="clear" w:color="auto" w:fill="76923C" w:themeFill="accent3" w:themeFillShade="BF"/>
    </w:rPr>
  </w:style>
  <w:style w:type="table" w:customStyle="1" w:styleId="HelleSchattierung51">
    <w:name w:val="Helle Schattierung51"/>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51">
    <w:name w:val="Helle Schattierung - Akzent 151"/>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Liste51">
    <w:name w:val="Helle Liste51"/>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51">
    <w:name w:val="Helle Liste - Akzent 151"/>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Raster51">
    <w:name w:val="Helles Raster51"/>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51">
    <w:name w:val="Helles Raster - Akzent 151"/>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Schattierung151">
    <w:name w:val="Mittlere Schattierung 151"/>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51">
    <w:name w:val="Mittlere Schattierung 1 - Akzent 151"/>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251">
    <w:name w:val="Mittlere Schattierung 25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51">
    <w:name w:val="Mittlere Schattierung 2 - Akzent 15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51">
    <w:name w:val="Mittlere Liste 15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51">
    <w:name w:val="Mittlere Liste 1 - Akzent 15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251">
    <w:name w:val="Mittlere Liste 251"/>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51">
    <w:name w:val="Mittleres Raster 151"/>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251">
    <w:name w:val="Mittleres Raster 251"/>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351">
    <w:name w:val="Mittleres Raster 351"/>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DunkleListe51">
    <w:name w:val="Dunkle Liste51"/>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FarbigeSchattierung51">
    <w:name w:val="Farbige Schattierung51"/>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51">
    <w:name w:val="Farbige Liste51"/>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Raster51">
    <w:name w:val="Farbiges Raster51"/>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umberingSymbols">
    <w:name w:val="Numbering Symbols"/>
    <w:uiPriority w:val="19"/>
    <w:rsid w:val="00A225E4"/>
  </w:style>
  <w:style w:type="paragraph" w:customStyle="1" w:styleId="Index">
    <w:name w:val="Index"/>
    <w:basedOn w:val="Normal"/>
    <w:uiPriority w:val="21"/>
    <w:rsid w:val="00A225E4"/>
    <w:pPr>
      <w:suppressLineNumbers/>
    </w:pPr>
    <w:rPr>
      <w:rFonts w:ascii="Times New Roman ebf" w:hAnsi="Times New Roman ebf" w:cs="Mangal"/>
      <w:sz w:val="22"/>
    </w:rPr>
  </w:style>
  <w:style w:type="paragraph" w:customStyle="1" w:styleId="Framecontents">
    <w:name w:val="Frame contents"/>
    <w:basedOn w:val="BodyText"/>
    <w:uiPriority w:val="19"/>
    <w:rsid w:val="00A225E4"/>
  </w:style>
  <w:style w:type="table" w:customStyle="1" w:styleId="MittleresRaster321">
    <w:name w:val="Mittleres Raster 321"/>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21">
    <w:name w:val="Mittleres Raster 221"/>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21">
    <w:name w:val="Mittleres Raster 121"/>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chattierung2-Akzent121">
    <w:name w:val="Mittlere Schattierung 2 - Akzent 12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21">
    <w:name w:val="Mittlere Schattierung 221"/>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21">
    <w:name w:val="Mittlere Schattierung 1 - Akzent 121"/>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21">
    <w:name w:val="Mittlere Schattierung 121"/>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Liste221">
    <w:name w:val="Mittlere Liste 221"/>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Akzent121">
    <w:name w:val="Mittlere Liste 1 - Akzent 12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121">
    <w:name w:val="Mittlere Liste 121"/>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sRaster-Akzent121">
    <w:name w:val="Helles Raster - Akzent 121"/>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sRaster21">
    <w:name w:val="Helles Raster21"/>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21">
    <w:name w:val="Helle Schattierung - Akzent 121"/>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21">
    <w:name w:val="Helle Schattierung21"/>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Liste-Akzent121">
    <w:name w:val="Helle Liste - Akzent 121"/>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21">
    <w:name w:val="Helle Liste21"/>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FarbigesRaster21">
    <w:name w:val="Farbiges Raster21"/>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chattierung21">
    <w:name w:val="Farbige Schattierung21"/>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21">
    <w:name w:val="Farbige Liste21"/>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DunkleListe21">
    <w:name w:val="Dunkle Liste21"/>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HelleSchattierung6">
    <w:name w:val="Helle Schattierung6"/>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6">
    <w:name w:val="Helle Schattierung - Akzent 16"/>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Liste6">
    <w:name w:val="Helle Liste6"/>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6">
    <w:name w:val="Helle Liste - Akzent 16"/>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Raster6">
    <w:name w:val="Helles Raster6"/>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6">
    <w:name w:val="Helles Raster - Akzent 16"/>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Schattierung16">
    <w:name w:val="Mittlere Schattierung 16"/>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6">
    <w:name w:val="Mittlere Schattierung 1 - Akzent 16"/>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26">
    <w:name w:val="Mittlere Schattierung 26"/>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6">
    <w:name w:val="Mittlere Schattierung 2 - Akzent 16"/>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6">
    <w:name w:val="Mittlere Liste 16"/>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6">
    <w:name w:val="Mittlere Liste 1 - Akzent 16"/>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26">
    <w:name w:val="Mittlere Liste 26"/>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6">
    <w:name w:val="Mittleres Raster 16"/>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26">
    <w:name w:val="Mittleres Raster 26"/>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36">
    <w:name w:val="Mittleres Raster 36"/>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DunkleListe6">
    <w:name w:val="Dunkle Liste6"/>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FarbigeSchattierung6">
    <w:name w:val="Farbige Schattierung6"/>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6">
    <w:name w:val="Farbige Liste6"/>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Raster6">
    <w:name w:val="Farbiges Raster6"/>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HelleSchattierung7">
    <w:name w:val="Helle Schattierung7"/>
    <w:basedOn w:val="TableNormal"/>
    <w:uiPriority w:val="70"/>
    <w:rsid w:val="00A225E4"/>
    <w:pPr>
      <w:spacing w:after="200" w:line="276"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7">
    <w:name w:val="Helle Schattierung - Akzent 17"/>
    <w:basedOn w:val="TableNormal"/>
    <w:uiPriority w:val="70"/>
    <w:rsid w:val="00A225E4"/>
    <w:pPr>
      <w:spacing w:after="200" w:line="276"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Liste7">
    <w:name w:val="Helle Liste7"/>
    <w:basedOn w:val="TableNormal"/>
    <w:uiPriority w:val="71"/>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7">
    <w:name w:val="Helle Liste - Akzent 17"/>
    <w:basedOn w:val="TableNormal"/>
    <w:uiPriority w:val="71"/>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Raster7">
    <w:name w:val="Helles Raster7"/>
    <w:basedOn w:val="TableNormal"/>
    <w:uiPriority w:val="72"/>
    <w:rsid w:val="00A225E4"/>
    <w:pPr>
      <w:spacing w:after="200" w:line="276"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7">
    <w:name w:val="Helles Raster - Akzent 17"/>
    <w:basedOn w:val="TableNormal"/>
    <w:uiPriority w:val="72"/>
    <w:rsid w:val="00A225E4"/>
    <w:pPr>
      <w:spacing w:after="200" w:line="276"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Schattierung17">
    <w:name w:val="Mittlere Schattierung 17"/>
    <w:basedOn w:val="TableNormal"/>
    <w:uiPriority w:val="73"/>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7">
    <w:name w:val="Mittlere Schattierung 1 - Akzent 17"/>
    <w:basedOn w:val="TableNormal"/>
    <w:uiPriority w:val="73"/>
    <w:rsid w:val="00A225E4"/>
    <w:pPr>
      <w:spacing w:after="200" w:line="276"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27">
    <w:name w:val="Mittlere Schattierung 27"/>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7">
    <w:name w:val="Mittlere Schattierung 2 - Akzent 17"/>
    <w:basedOn w:val="TableNormal"/>
    <w:uiPriority w:val="74"/>
    <w:rsid w:val="00A225E4"/>
    <w:pPr>
      <w:spacing w:after="200" w:line="276"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7">
    <w:name w:val="Mittlere Liste 17"/>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7">
    <w:name w:val="Mittlere Liste 1 - Akzent 17"/>
    <w:basedOn w:val="TableNormal"/>
    <w:uiPriority w:val="75"/>
    <w:rsid w:val="00A225E4"/>
    <w:pPr>
      <w:spacing w:after="200" w:line="276"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Liste27">
    <w:name w:val="Mittlere Liste 27"/>
    <w:basedOn w:val="TableNormal"/>
    <w:uiPriority w:val="76"/>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7">
    <w:name w:val="Mittleres Raster 17"/>
    <w:basedOn w:val="TableNormal"/>
    <w:uiPriority w:val="77"/>
    <w:rsid w:val="00A225E4"/>
    <w:pPr>
      <w:spacing w:after="200" w:line="276"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27">
    <w:name w:val="Mittleres Raster 27"/>
    <w:basedOn w:val="TableNormal"/>
    <w:uiPriority w:val="78"/>
    <w:rsid w:val="00A225E4"/>
    <w:pPr>
      <w:spacing w:after="200" w:line="276"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37">
    <w:name w:val="Mittleres Raster 37"/>
    <w:basedOn w:val="TableNormal"/>
    <w:uiPriority w:val="79"/>
    <w:rsid w:val="00A225E4"/>
    <w:pPr>
      <w:spacing w:after="200" w:line="276"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DunkleListe7">
    <w:name w:val="Dunkle Liste7"/>
    <w:basedOn w:val="TableNormal"/>
    <w:uiPriority w:val="80"/>
    <w:rsid w:val="00A225E4"/>
    <w:pPr>
      <w:spacing w:after="200" w:line="276"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FarbigeSchattierung7">
    <w:name w:val="Farbige Schattierung7"/>
    <w:basedOn w:val="TableNormal"/>
    <w:uiPriority w:val="81"/>
    <w:rsid w:val="00A225E4"/>
    <w:pPr>
      <w:spacing w:after="200" w:line="276" w:lineRule="auto"/>
    </w:pPr>
    <w:rPr>
      <w:color w:val="000000" w:themeColor="text1"/>
      <w:lang w:val="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Liste7">
    <w:name w:val="Farbige Liste7"/>
    <w:basedOn w:val="TableNormal"/>
    <w:uiPriority w:val="82"/>
    <w:rsid w:val="00A225E4"/>
    <w:pPr>
      <w:spacing w:after="200" w:line="276"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Raster7">
    <w:name w:val="Farbiges Raster7"/>
    <w:basedOn w:val="TableNormal"/>
    <w:uiPriority w:val="83"/>
    <w:rsid w:val="00A225E4"/>
    <w:pPr>
      <w:spacing w:after="200" w:line="276"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Notclearhowtoformat">
    <w:name w:val=".Not clear how to format"/>
    <w:basedOn w:val="BodyText"/>
    <w:uiPriority w:val="9"/>
    <w:qFormat/>
    <w:rsid w:val="00A225E4"/>
    <w:pPr>
      <w:shd w:val="clear" w:color="auto" w:fill="FFCC00"/>
    </w:pPr>
    <w:rPr>
      <w:rFonts w:ascii="Times New Roman Ext" w:hAnsi="Times New Roman Ext"/>
    </w:rPr>
  </w:style>
  <w:style w:type="character" w:customStyle="1" w:styleId="quotebahaireported">
    <w:name w:val=".quote.bahai.reported"/>
    <w:basedOn w:val="quotebahaiscripture"/>
    <w:uiPriority w:val="3"/>
    <w:qFormat/>
    <w:rsid w:val="00883897"/>
    <w:rPr>
      <w:rFonts w:cs="Times New Roman"/>
      <w:i/>
      <w:iCs/>
      <w:color w:val="3366FF"/>
      <w:bdr w:val="none" w:sz="0" w:space="0" w:color="auto"/>
      <w:shd w:val="clear" w:color="auto" w:fill="CCCCFF"/>
    </w:rPr>
  </w:style>
  <w:style w:type="character" w:customStyle="1" w:styleId="quotebahaiscripture">
    <w:name w:val=".quote.bahai.scripture"/>
    <w:basedOn w:val="quote"/>
    <w:uiPriority w:val="3"/>
    <w:rsid w:val="00883897"/>
    <w:rPr>
      <w:rFonts w:cs="Times New Roman"/>
      <w:i/>
      <w:iCs/>
      <w:color w:val="3366FF"/>
      <w:bdr w:val="none" w:sz="0" w:space="0" w:color="auto"/>
      <w:shd w:val="clear" w:color="auto" w:fill="CCECFF"/>
    </w:rPr>
  </w:style>
  <w:style w:type="character" w:customStyle="1" w:styleId="logkeysequence">
    <w:name w:val=".log.key sequence"/>
    <w:basedOn w:val="log"/>
    <w:uiPriority w:val="30"/>
    <w:qFormat/>
    <w:rsid w:val="00A225E4"/>
    <w:rPr>
      <w:rFonts w:ascii="Times New Roman ebf" w:hAnsi="Times New Roman ebf" w:cs="Times New Roman"/>
      <w:bdr w:val="threeDEngrave" w:sz="24" w:space="0" w:color="B2A1C7" w:themeColor="accent4" w:themeTint="99" w:frame="1"/>
    </w:rPr>
  </w:style>
  <w:style w:type="paragraph" w:customStyle="1" w:styleId="Lettersectionmark">
    <w:name w:val=".Letter.section mark"/>
    <w:basedOn w:val="Letterbasis"/>
    <w:uiPriority w:val="14"/>
    <w:qFormat/>
    <w:rsid w:val="00A225E4"/>
    <w:pPr>
      <w:spacing w:before="120" w:after="120"/>
      <w:jc w:val="center"/>
    </w:pPr>
  </w:style>
  <w:style w:type="paragraph" w:customStyle="1" w:styleId="Letterheading">
    <w:name w:val=".Letter.heading"/>
    <w:basedOn w:val="Letterbasis"/>
    <w:uiPriority w:val="14"/>
    <w:qFormat/>
    <w:rsid w:val="00A225E4"/>
    <w:pPr>
      <w:spacing w:after="480"/>
      <w:jc w:val="center"/>
    </w:pPr>
    <w:rPr>
      <w:b/>
      <w:smallCaps/>
      <w:lang w:val="en-US" w:eastAsia="de-DE"/>
    </w:rPr>
  </w:style>
  <w:style w:type="character" w:customStyle="1" w:styleId="Nummerierungszeichen">
    <w:name w:val="Nummerierungszeichen"/>
    <w:semiHidden/>
    <w:rsid w:val="00A225E4"/>
  </w:style>
  <w:style w:type="paragraph" w:customStyle="1" w:styleId="Verzeichnis">
    <w:name w:val="Verzeichnis"/>
    <w:basedOn w:val="Normal"/>
    <w:semiHidden/>
    <w:rsid w:val="00A225E4"/>
    <w:pPr>
      <w:suppressLineNumbers/>
    </w:pPr>
    <w:rPr>
      <w:rFonts w:ascii="Times New Roman Ext" w:hAnsi="Times New Roman Ext" w:cs="Mangal"/>
      <w:sz w:val="22"/>
    </w:rPr>
  </w:style>
  <w:style w:type="paragraph" w:customStyle="1" w:styleId="TitlePagebasis">
    <w:name w:val=".=====TitlePage=====(basis)"/>
    <w:basedOn w:val="Normal"/>
    <w:uiPriority w:val="11"/>
    <w:qFormat/>
    <w:rsid w:val="00A225E4"/>
    <w:pPr>
      <w:shd w:val="clear" w:color="auto" w:fill="F2DBDB" w:themeFill="accent2" w:themeFillTint="33"/>
      <w:jc w:val="center"/>
    </w:pPr>
    <w:rPr>
      <w:rFonts w:ascii="Times New Roman ebf" w:eastAsia="MS Mincho" w:hAnsi="Times New Roman ebf"/>
      <w:color w:val="632423" w:themeColor="accent2" w:themeShade="80"/>
      <w:sz w:val="22"/>
    </w:rPr>
  </w:style>
  <w:style w:type="paragraph" w:customStyle="1" w:styleId="Booktitlepageauthortext">
    <w:name w:val=".Book.title page.author text"/>
    <w:basedOn w:val="Normal"/>
    <w:uiPriority w:val="11"/>
    <w:qFormat/>
    <w:rsid w:val="00A225E4"/>
    <w:pPr>
      <w:shd w:val="clear" w:color="auto" w:fill="F2DBDB" w:themeFill="accent2" w:themeFillTint="33"/>
      <w:spacing w:before="720" w:after="100" w:afterAutospacing="1"/>
      <w:jc w:val="center"/>
    </w:pPr>
    <w:rPr>
      <w:rFonts w:ascii="Times New Roman ebf" w:hAnsi="Times New Roman ebf"/>
      <w:color w:val="632423" w:themeColor="accent2" w:themeShade="80"/>
      <w:sz w:val="22"/>
    </w:rPr>
  </w:style>
  <w:style w:type="paragraph" w:customStyle="1" w:styleId="Booktitlepagepublishingtrust">
    <w:name w:val=".Book.title page.publishing trust"/>
    <w:basedOn w:val="Normal"/>
    <w:uiPriority w:val="11"/>
    <w:qFormat/>
    <w:rsid w:val="00A225E4"/>
    <w:pPr>
      <w:shd w:val="clear" w:color="auto" w:fill="F2DBDB" w:themeFill="accent2" w:themeFillTint="33"/>
      <w:spacing w:before="1200"/>
      <w:jc w:val="center"/>
    </w:pPr>
    <w:rPr>
      <w:rFonts w:ascii="Times New Roman ebf" w:hAnsi="Times New Roman ebf"/>
      <w:smallCaps/>
      <w:color w:val="632423" w:themeColor="accent2" w:themeShade="80"/>
      <w:sz w:val="22"/>
    </w:rPr>
  </w:style>
  <w:style w:type="paragraph" w:customStyle="1" w:styleId="ReferencePlaceDate">
    <w:name w:val=".Reference.PlaceDate"/>
    <w:basedOn w:val="Reference0"/>
    <w:uiPriority w:val="13"/>
    <w:qFormat/>
    <w:rsid w:val="00A225E4"/>
    <w:pPr>
      <w:jc w:val="left"/>
    </w:pPr>
    <w:rPr>
      <w:i/>
      <w:iCs/>
    </w:rPr>
  </w:style>
  <w:style w:type="paragraph" w:customStyle="1" w:styleId="Bodysigned">
    <w:name w:val=".Body.signed"/>
    <w:basedOn w:val="BodyText"/>
    <w:uiPriority w:val="13"/>
    <w:qFormat/>
    <w:rsid w:val="00A225E4"/>
    <w:pPr>
      <w:spacing w:before="240"/>
      <w:jc w:val="right"/>
    </w:pPr>
    <w:rPr>
      <w:lang w:eastAsia="de-DE"/>
    </w:rPr>
  </w:style>
  <w:style w:type="paragraph" w:customStyle="1" w:styleId="Bodyaftersub-heading">
    <w:name w:val=".Body.after sub-heading"/>
    <w:basedOn w:val="BodyText"/>
    <w:next w:val="Bodycont"/>
    <w:uiPriority w:val="13"/>
    <w:qFormat/>
    <w:rsid w:val="00A225E4"/>
    <w:pPr>
      <w:spacing w:before="240"/>
      <w:ind w:firstLine="340"/>
    </w:pPr>
  </w:style>
  <w:style w:type="paragraph" w:customStyle="1" w:styleId="Bodylist-1">
    <w:name w:val=".Body.list-1"/>
    <w:basedOn w:val="BodyText"/>
    <w:uiPriority w:val="13"/>
    <w:qFormat/>
    <w:rsid w:val="00A225E4"/>
    <w:pPr>
      <w:spacing w:before="60"/>
      <w:ind w:left="340" w:hanging="340"/>
    </w:pPr>
    <w:rPr>
      <w:lang w:eastAsia="de-DE"/>
    </w:rPr>
  </w:style>
  <w:style w:type="paragraph" w:customStyle="1" w:styleId="Bodyafterlist">
    <w:name w:val=".Body.after list"/>
    <w:basedOn w:val="BodyText"/>
    <w:uiPriority w:val="13"/>
    <w:qFormat/>
    <w:rsid w:val="00A225E4"/>
    <w:pPr>
      <w:spacing w:before="120"/>
    </w:pPr>
    <w:rPr>
      <w:lang w:eastAsia="de-DE"/>
    </w:rPr>
  </w:style>
  <w:style w:type="paragraph" w:customStyle="1" w:styleId="Letterreference">
    <w:name w:val=".Letter.reference"/>
    <w:basedOn w:val="Letterbasis"/>
    <w:uiPriority w:val="14"/>
    <w:qFormat/>
    <w:rsid w:val="00A225E4"/>
    <w:pPr>
      <w:spacing w:before="240"/>
    </w:pPr>
    <w:rPr>
      <w:i/>
    </w:rPr>
  </w:style>
  <w:style w:type="paragraph" w:customStyle="1" w:styleId="DC">
    <w:name w:val=".DC"/>
    <w:basedOn w:val="Body1st"/>
    <w:link w:val="DCZchn"/>
    <w:rsid w:val="00A225E4"/>
    <w:pPr>
      <w:keepNext/>
      <w:framePr w:wrap="around" w:vAnchor="text" w:hAnchor="text"/>
      <w:spacing w:before="240" w:line="481" w:lineRule="exact"/>
      <w:textAlignment w:val="baseline"/>
    </w:pPr>
    <w:rPr>
      <w:rFonts w:cs="Times New Roman ebf"/>
      <w:position w:val="-5"/>
      <w:sz w:val="62"/>
    </w:rPr>
  </w:style>
  <w:style w:type="character" w:customStyle="1" w:styleId="DCZchn">
    <w:name w:val=".DC Zchn"/>
    <w:basedOn w:val="DefaultParagraphFont"/>
    <w:link w:val="DC"/>
    <w:rsid w:val="00A225E4"/>
    <w:rPr>
      <w:rFonts w:ascii="Times New Roman ebf" w:hAnsi="Times New Roman ebf" w:cs="Times New Roman ebf"/>
      <w:color w:val="000000" w:themeColor="text1"/>
      <w:position w:val="-5"/>
      <w:sz w:val="62"/>
      <w:szCs w:val="20"/>
      <w:shd w:val="clear" w:color="auto" w:fill="DCDCDC"/>
    </w:rPr>
  </w:style>
  <w:style w:type="character" w:customStyle="1" w:styleId="referencescopeuniversal">
    <w:name w:val=".reference.scope.universal"/>
    <w:basedOn w:val="referencescope"/>
    <w:uiPriority w:val="5"/>
    <w:qFormat/>
    <w:rsid w:val="00883897"/>
    <w:rPr>
      <w:rFonts w:cs="Times New Roman ebf"/>
      <w:i/>
      <w:szCs w:val="20"/>
      <w:bdr w:val="none" w:sz="0" w:space="0" w:color="auto"/>
      <w:shd w:val="clear" w:color="auto" w:fill="FABF8F" w:themeFill="accent6" w:themeFillTint="99"/>
      <w:lang w:val="de-DE" w:eastAsia="ar-SA"/>
    </w:rPr>
  </w:style>
  <w:style w:type="paragraph" w:customStyle="1" w:styleId="ParCounter1st">
    <w:name w:val=".ParCounter.1st"/>
    <w:basedOn w:val="StructureParCounterbasis"/>
    <w:next w:val="Body1st"/>
    <w:uiPriority w:val="13"/>
    <w:rsid w:val="00A225E4"/>
    <w:pPr>
      <w:framePr w:wrap="notBeside"/>
      <w:shd w:val="clear" w:color="auto" w:fill="E6E6E6"/>
      <w:tabs>
        <w:tab w:val="clear" w:pos="720"/>
      </w:tabs>
      <w:spacing w:before="240" w:after="0"/>
    </w:pPr>
    <w:rPr>
      <w:sz w:val="16"/>
      <w:szCs w:val="16"/>
    </w:rPr>
  </w:style>
  <w:style w:type="paragraph" w:customStyle="1" w:styleId="FootnoteParreference">
    <w:name w:val=".FootnotePar.reference"/>
    <w:basedOn w:val="FootnoteText"/>
    <w:uiPriority w:val="16"/>
    <w:qFormat/>
    <w:rsid w:val="00A225E4"/>
    <w:pPr>
      <w:shd w:val="clear" w:color="auto" w:fill="D6E3BC" w:themeFill="accent3" w:themeFillTint="66"/>
    </w:pPr>
  </w:style>
  <w:style w:type="paragraph" w:customStyle="1" w:styleId="EndnoteParreference">
    <w:name w:val=".EndnotePar.reference"/>
    <w:basedOn w:val="EndnoteText"/>
    <w:uiPriority w:val="16"/>
    <w:qFormat/>
    <w:rsid w:val="00A225E4"/>
    <w:pPr>
      <w:shd w:val="clear" w:color="auto" w:fill="D6E3BC" w:themeFill="accent3" w:themeFillTint="66"/>
      <w:ind w:left="454" w:hanging="454"/>
    </w:pPr>
  </w:style>
  <w:style w:type="paragraph" w:customStyle="1" w:styleId="EndnoteParseparator">
    <w:name w:val=".EndnotePar.separator"/>
    <w:basedOn w:val="EndnoteText"/>
    <w:uiPriority w:val="16"/>
    <w:qFormat/>
    <w:rsid w:val="00A225E4"/>
    <w:pPr>
      <w:jc w:val="center"/>
    </w:pPr>
  </w:style>
  <w:style w:type="paragraph" w:customStyle="1" w:styleId="FootnoteParreferencemissing">
    <w:name w:val=".FootnotePar.reference.missing"/>
    <w:basedOn w:val="FootnoteParreference"/>
    <w:uiPriority w:val="16"/>
    <w:qFormat/>
    <w:rsid w:val="00A225E4"/>
    <w:pPr>
      <w:shd w:val="clear" w:color="auto" w:fill="C4BC96" w:themeFill="background2" w:themeFillShade="BF"/>
    </w:pPr>
  </w:style>
  <w:style w:type="paragraph" w:customStyle="1" w:styleId="Logbasis">
    <w:name w:val=".Log (basis)"/>
    <w:basedOn w:val="Normal"/>
    <w:uiPriority w:val="31"/>
    <w:qFormat/>
    <w:rsid w:val="00A225E4"/>
    <w:rPr>
      <w:rFonts w:ascii="Times New Roman ebf" w:eastAsia="MS Mincho" w:hAnsi="Times New Roman ebf"/>
      <w:sz w:val="22"/>
    </w:rPr>
  </w:style>
  <w:style w:type="character" w:customStyle="1" w:styleId="endnoteChrinendnotetext">
    <w:name w:val=".endnoteChr.in endnote text"/>
    <w:basedOn w:val="EndnoteReference"/>
    <w:uiPriority w:val="1"/>
    <w:semiHidden/>
    <w:unhideWhenUsed/>
    <w:qFormat/>
    <w:rsid w:val="00A225E4"/>
    <w:rPr>
      <w:rFonts w:ascii="Times New Roman ebf" w:hAnsi="Times New Roman ebf" w:cs="Times New Roman"/>
      <w:vertAlign w:val="superscript"/>
    </w:rPr>
  </w:style>
  <w:style w:type="paragraph" w:customStyle="1" w:styleId="Exptpbasis">
    <w:name w:val=".Exp.tp (basis)"/>
    <w:basedOn w:val="TitlePagebasis"/>
    <w:uiPriority w:val="43"/>
    <w:qFormat/>
    <w:rsid w:val="00A225E4"/>
  </w:style>
  <w:style w:type="paragraph" w:customStyle="1" w:styleId="Exptpchaptext">
    <w:name w:val=".Exp.tp.chap text"/>
    <w:basedOn w:val="Exptpbasis"/>
    <w:uiPriority w:val="43"/>
    <w:qFormat/>
    <w:rsid w:val="00A225E4"/>
    <w:pPr>
      <w:shd w:val="clear" w:color="auto" w:fill="E6B4B4"/>
      <w:jc w:val="left"/>
    </w:pPr>
    <w:rPr>
      <w:sz w:val="40"/>
    </w:rPr>
  </w:style>
  <w:style w:type="paragraph" w:customStyle="1" w:styleId="Exptpchapnumber">
    <w:name w:val=".Exp.tp.chap number"/>
    <w:basedOn w:val="Exptpbasis"/>
    <w:uiPriority w:val="43"/>
    <w:qFormat/>
    <w:rsid w:val="00A225E4"/>
    <w:pPr>
      <w:shd w:val="clear" w:color="auto" w:fill="E6B4B4"/>
      <w:jc w:val="left"/>
    </w:pPr>
    <w:rPr>
      <w:sz w:val="72"/>
    </w:rPr>
  </w:style>
  <w:style w:type="character" w:customStyle="1" w:styleId="quotestheme">
    <w:name w:val=".quotes.theme"/>
    <w:basedOn w:val="quotes"/>
    <w:uiPriority w:val="4"/>
    <w:semiHidden/>
    <w:unhideWhenUsed/>
    <w:qFormat/>
    <w:rsid w:val="00883897"/>
    <w:rPr>
      <w:rFonts w:cs="Times New Roman"/>
      <w:bdr w:val="none" w:sz="0" w:space="0" w:color="auto"/>
      <w:shd w:val="clear" w:color="auto" w:fill="CCCC00"/>
    </w:rPr>
  </w:style>
  <w:style w:type="character" w:customStyle="1" w:styleId="quoteknownauthorreported">
    <w:name w:val=".quote.known author.reported"/>
    <w:basedOn w:val="quoteknownauthor"/>
    <w:uiPriority w:val="3"/>
    <w:qFormat/>
    <w:rsid w:val="00883897"/>
    <w:rPr>
      <w:rFonts w:cs="Times New Roman"/>
      <w:i w:val="0"/>
      <w:iCs/>
      <w:color w:val="auto"/>
      <w:bdr w:val="none" w:sz="0" w:space="0" w:color="auto"/>
      <w:shd w:val="clear" w:color="auto" w:fill="C6D9F1" w:themeFill="text2" w:themeFillTint="33"/>
    </w:rPr>
  </w:style>
  <w:style w:type="paragraph" w:customStyle="1" w:styleId="Quotepoem1st">
    <w:name w:val=".Quote.poem.1st"/>
    <w:basedOn w:val="Quote0"/>
    <w:uiPriority w:val="13"/>
    <w:qFormat/>
    <w:rsid w:val="00A225E4"/>
    <w:pPr>
      <w:spacing w:before="240"/>
    </w:pPr>
  </w:style>
  <w:style w:type="paragraph" w:customStyle="1" w:styleId="StructureTableList">
    <w:name w:val=".Structure.Table.List"/>
    <w:basedOn w:val="Normal"/>
    <w:uiPriority w:val="39"/>
    <w:qFormat/>
    <w:rsid w:val="00A225E4"/>
    <w:pPr>
      <w:tabs>
        <w:tab w:val="left" w:pos="3510"/>
        <w:tab w:val="left" w:pos="3936"/>
        <w:tab w:val="left" w:pos="4503"/>
      </w:tabs>
    </w:pPr>
    <w:rPr>
      <w:rFonts w:ascii="Times New Roman ebf" w:eastAsia="MS Mincho" w:hAnsi="Times New Roman ebf" w:cs="Times New Roman"/>
      <w:sz w:val="14"/>
      <w:szCs w:val="22"/>
      <w:lang w:val="en-US"/>
    </w:rPr>
  </w:style>
  <w:style w:type="paragraph" w:customStyle="1" w:styleId="StructureTableHeading">
    <w:name w:val=".Structure.Table.Heading"/>
    <w:basedOn w:val="StructureTableList"/>
    <w:uiPriority w:val="39"/>
    <w:qFormat/>
    <w:rsid w:val="00A225E4"/>
    <w:rPr>
      <w:i/>
    </w:rPr>
  </w:style>
  <w:style w:type="paragraph" w:customStyle="1" w:styleId="ParCounterskip">
    <w:name w:val=".ParCounter.skip"/>
    <w:basedOn w:val="StructureParCounterbasis"/>
    <w:uiPriority w:val="13"/>
    <w:qFormat/>
    <w:rsid w:val="00A225E4"/>
    <w:pPr>
      <w:framePr w:wrap="notBeside"/>
      <w:shd w:val="clear" w:color="auto" w:fill="auto"/>
      <w:spacing w:after="0"/>
    </w:pPr>
    <w:rPr>
      <w:color w:val="FFCC00"/>
      <w:sz w:val="16"/>
    </w:rPr>
  </w:style>
  <w:style w:type="paragraph" w:customStyle="1" w:styleId="ExpCounterChap">
    <w:name w:val=".Exp.Counter.Chap"/>
    <w:basedOn w:val="StructureParCounterbasis"/>
    <w:uiPriority w:val="43"/>
    <w:qFormat/>
    <w:rsid w:val="00A225E4"/>
    <w:pPr>
      <w:framePr w:wrap="notBeside"/>
    </w:pPr>
    <w:rPr>
      <w:color w:val="FFCC99"/>
    </w:rPr>
  </w:style>
  <w:style w:type="character" w:customStyle="1" w:styleId="expheadingparttext">
    <w:name w:val=".exp.heading.part.text"/>
    <w:uiPriority w:val="44"/>
    <w:qFormat/>
    <w:rsid w:val="00A225E4"/>
    <w:rPr>
      <w:vanish w:val="0"/>
      <w:color w:val="auto"/>
      <w:bdr w:val="none" w:sz="0" w:space="0" w:color="auto"/>
      <w:shd w:val="clear" w:color="auto" w:fill="D29696"/>
    </w:rPr>
  </w:style>
  <w:style w:type="character" w:customStyle="1" w:styleId="expheadingchapchapnumber">
    <w:name w:val=".exp.heading.chap.chap number"/>
    <w:uiPriority w:val="44"/>
    <w:qFormat/>
    <w:rsid w:val="00A225E4"/>
    <w:rPr>
      <w:vanish w:val="0"/>
      <w:color w:val="auto"/>
      <w:bdr w:val="none" w:sz="0" w:space="0" w:color="auto"/>
      <w:shd w:val="clear" w:color="auto" w:fill="E6B4B4"/>
    </w:rPr>
  </w:style>
  <w:style w:type="paragraph" w:customStyle="1" w:styleId="Bookdedication">
    <w:name w:val=".Book.dedication"/>
    <w:basedOn w:val="Subtitle"/>
    <w:uiPriority w:val="11"/>
    <w:qFormat/>
    <w:rsid w:val="00A225E4"/>
    <w:pPr>
      <w:shd w:val="clear" w:color="auto" w:fill="auto"/>
      <w:spacing w:before="480" w:line="360" w:lineRule="auto"/>
      <w:contextualSpacing w:val="0"/>
    </w:pPr>
    <w:rPr>
      <w:rFonts w:ascii="Times New Roman" w:hAnsi="Times New Roman"/>
      <w:color w:val="C00000"/>
      <w:szCs w:val="24"/>
    </w:rPr>
  </w:style>
  <w:style w:type="paragraph" w:customStyle="1" w:styleId="Booktitlepageadditions">
    <w:name w:val=".Book.title page.additions"/>
    <w:basedOn w:val="TitlePagebasis"/>
    <w:uiPriority w:val="11"/>
    <w:qFormat/>
    <w:rsid w:val="00A225E4"/>
    <w:pPr>
      <w:spacing w:before="240"/>
    </w:pPr>
  </w:style>
  <w:style w:type="character" w:customStyle="1" w:styleId="stilltoformat">
    <w:name w:val=".still to format"/>
    <w:basedOn w:val="stilltoworkat"/>
    <w:uiPriority w:val="1"/>
    <w:qFormat/>
    <w:rsid w:val="00A225E4"/>
    <w:rPr>
      <w:rFonts w:cs="Times New Roman"/>
      <w:bdr w:val="single" w:sz="4" w:space="0" w:color="FFFF00"/>
      <w:shd w:val="clear" w:color="auto" w:fill="FFC000"/>
    </w:rPr>
  </w:style>
  <w:style w:type="character" w:customStyle="1" w:styleId="expendnotepadding">
    <w:name w:val=".exp.endnote padding"/>
    <w:basedOn w:val="DefaultParagraphFont"/>
    <w:uiPriority w:val="1"/>
    <w:semiHidden/>
    <w:unhideWhenUsed/>
    <w:qFormat/>
    <w:rsid w:val="00A225E4"/>
    <w:rPr>
      <w:rFonts w:eastAsiaTheme="minorHAnsi" w:cstheme="minorBidi"/>
      <w:sz w:val="12"/>
      <w:szCs w:val="22"/>
    </w:rPr>
  </w:style>
  <w:style w:type="paragraph" w:customStyle="1" w:styleId="StructurePageNumberLine">
    <w:name w:val=".Structure.PageNumberLine"/>
    <w:basedOn w:val="Structurebasis"/>
    <w:uiPriority w:val="39"/>
    <w:qFormat/>
    <w:rsid w:val="00A225E4"/>
    <w:pPr>
      <w:shd w:val="clear" w:color="auto" w:fill="E36C0A" w:themeFill="accent6" w:themeFillShade="BF"/>
      <w:outlineLvl w:val="4"/>
    </w:pPr>
  </w:style>
  <w:style w:type="character" w:customStyle="1" w:styleId="referenceissue">
    <w:name w:val=".reference.issue"/>
    <w:basedOn w:val="reference"/>
    <w:uiPriority w:val="5"/>
    <w:qFormat/>
    <w:rsid w:val="00883897"/>
    <w:rPr>
      <w:rFonts w:cs="Times New Roman"/>
      <w:i/>
      <w:szCs w:val="20"/>
      <w:bdr w:val="none" w:sz="0" w:space="0" w:color="auto"/>
      <w:shd w:val="clear" w:color="auto" w:fill="FFAA64"/>
      <w:lang w:val="de-DE" w:eastAsia="ar-SA"/>
    </w:rPr>
  </w:style>
  <w:style w:type="paragraph" w:customStyle="1" w:styleId="EndnoteParreferencemissing">
    <w:name w:val=".EndnotePar.reference.missing"/>
    <w:basedOn w:val="EndnoteParreference"/>
    <w:uiPriority w:val="16"/>
    <w:qFormat/>
    <w:rsid w:val="00A225E4"/>
    <w:pPr>
      <w:shd w:val="clear" w:color="auto" w:fill="EAF1DD" w:themeFill="accent3" w:themeFillTint="33"/>
    </w:pPr>
  </w:style>
  <w:style w:type="paragraph" w:customStyle="1" w:styleId="Commentarydone">
    <w:name w:val=".Commentary.done"/>
    <w:basedOn w:val="CommentText"/>
    <w:uiPriority w:val="49"/>
    <w:qFormat/>
    <w:rsid w:val="00A225E4"/>
    <w:rPr>
      <w:color w:val="A6A6A6" w:themeColor="background1" w:themeShade="A6"/>
    </w:rPr>
  </w:style>
  <w:style w:type="paragraph" w:customStyle="1" w:styleId="StructureTextList">
    <w:name w:val=".Structure.TextList"/>
    <w:basedOn w:val="StructureTableList"/>
    <w:uiPriority w:val="39"/>
    <w:qFormat/>
    <w:rsid w:val="00A225E4"/>
    <w:pPr>
      <w:tabs>
        <w:tab w:val="clear" w:pos="3510"/>
        <w:tab w:val="clear" w:pos="3936"/>
        <w:tab w:val="clear" w:pos="4503"/>
        <w:tab w:val="left" w:pos="2268"/>
        <w:tab w:val="left" w:pos="2693"/>
        <w:tab w:val="left" w:pos="4961"/>
        <w:tab w:val="left" w:pos="5387"/>
      </w:tabs>
      <w:ind w:left="5387" w:hanging="5387"/>
    </w:pPr>
    <w:rPr>
      <w:rFonts w:cstheme="minorBidi"/>
      <w:sz w:val="16"/>
    </w:rPr>
  </w:style>
  <w:style w:type="paragraph" w:customStyle="1" w:styleId="CommentaryImportant">
    <w:name w:val="..Commentary.Important"/>
    <w:basedOn w:val="CommentText"/>
    <w:autoRedefine/>
    <w:uiPriority w:val="49"/>
    <w:qFormat/>
    <w:rsid w:val="00A225E4"/>
    <w:rPr>
      <w:u w:val="wavyDouble" w:color="FFC000"/>
    </w:rPr>
  </w:style>
  <w:style w:type="paragraph" w:customStyle="1" w:styleId="Commentarydone0">
    <w:name w:val="..Commentary.done"/>
    <w:basedOn w:val="CommentText"/>
    <w:uiPriority w:val="49"/>
    <w:qFormat/>
    <w:rsid w:val="00A225E4"/>
    <w:rPr>
      <w:color w:val="A6A6A6" w:themeColor="background1" w:themeShade="A6"/>
    </w:rPr>
  </w:style>
  <w:style w:type="character" w:customStyle="1" w:styleId="commentaryauthor">
    <w:name w:val="..commentary.author"/>
    <w:basedOn w:val="CommentSubjectChar"/>
    <w:uiPriority w:val="49"/>
    <w:rsid w:val="00A225E4"/>
    <w:rPr>
      <w:rFonts w:eastAsia="MS Mincho"/>
      <w:b/>
      <w:bCs/>
      <w:color w:val="7E0000"/>
      <w:sz w:val="20"/>
      <w:szCs w:val="20"/>
      <w:lang w:val="de-DE" w:eastAsia="en-US"/>
    </w:rPr>
  </w:style>
  <w:style w:type="character" w:customStyle="1" w:styleId="logcode">
    <w:name w:val="log.code"/>
    <w:uiPriority w:val="30"/>
    <w:qFormat/>
    <w:rsid w:val="00A225E4"/>
    <w:rPr>
      <w:rFonts w:ascii="Courier New ebf" w:hAnsi="Courier New ebf"/>
      <w:sz w:val="18"/>
    </w:rPr>
  </w:style>
  <w:style w:type="character" w:customStyle="1" w:styleId="logmacronameautoentry">
    <w:name w:val="log.macro name.auto entry"/>
    <w:basedOn w:val="logmacroname"/>
    <w:uiPriority w:val="30"/>
    <w:qFormat/>
    <w:rsid w:val="00A225E4"/>
    <w:rPr>
      <w:rFonts w:ascii="Times New Roman Ext" w:hAnsi="Times New Roman Ext" w:cs="Times New Roman"/>
      <w:sz w:val="14"/>
      <w:bdr w:val="single" w:sz="8" w:space="0" w:color="0000FF"/>
    </w:rPr>
  </w:style>
  <w:style w:type="character" w:customStyle="1" w:styleId="logmacronameautoentry0">
    <w:name w:val=".log.macro name.auto entry"/>
    <w:basedOn w:val="logmacroname"/>
    <w:uiPriority w:val="30"/>
    <w:qFormat/>
    <w:rsid w:val="00A225E4"/>
    <w:rPr>
      <w:rFonts w:ascii="Times New Roman Ext" w:hAnsi="Times New Roman Ext" w:cs="Times New Roman"/>
      <w:sz w:val="14"/>
      <w:bdr w:val="single" w:sz="8" w:space="0" w:color="0000FF"/>
      <w:shd w:val="clear" w:color="auto" w:fill="CCFFFF"/>
    </w:rPr>
  </w:style>
  <w:style w:type="paragraph" w:customStyle="1" w:styleId="Log-4DONEnow">
    <w:name w:val=".Log-4 DONE now"/>
    <w:basedOn w:val="Log-3DONEnow"/>
    <w:uiPriority w:val="32"/>
    <w:qFormat/>
    <w:rsid w:val="00A225E4"/>
    <w:pPr>
      <w:numPr>
        <w:ilvl w:val="3"/>
      </w:numPr>
    </w:pPr>
  </w:style>
  <w:style w:type="paragraph" w:customStyle="1" w:styleId="Log-3DONEnow">
    <w:name w:val=".Log-3 DONE now"/>
    <w:basedOn w:val="Log-2DONEnow"/>
    <w:uiPriority w:val="32"/>
    <w:qFormat/>
    <w:rsid w:val="00A225E4"/>
    <w:pPr>
      <w:numPr>
        <w:ilvl w:val="2"/>
      </w:numPr>
    </w:pPr>
  </w:style>
  <w:style w:type="paragraph" w:customStyle="1" w:styleId="Log-2DONEnow">
    <w:name w:val=".Log-2 DONE now"/>
    <w:basedOn w:val="Log-1DONEnow"/>
    <w:uiPriority w:val="32"/>
    <w:qFormat/>
    <w:rsid w:val="00A225E4"/>
    <w:pPr>
      <w:numPr>
        <w:ilvl w:val="1"/>
      </w:numPr>
      <w:shd w:val="clear" w:color="auto" w:fill="FFEBEF"/>
      <w:spacing w:before="0"/>
      <w:ind w:left="1020" w:hanging="340"/>
    </w:pPr>
  </w:style>
  <w:style w:type="paragraph" w:customStyle="1" w:styleId="Log-1DONEnow">
    <w:name w:val=".Log-1 DONE now"/>
    <w:basedOn w:val="Log-1stillneedstobedone"/>
    <w:uiPriority w:val="32"/>
    <w:qFormat/>
    <w:rsid w:val="00A225E4"/>
    <w:pPr>
      <w:numPr>
        <w:numId w:val="31"/>
      </w:numPr>
      <w:shd w:val="clear" w:color="auto" w:fill="FFE1E7"/>
    </w:pPr>
  </w:style>
  <w:style w:type="paragraph" w:customStyle="1" w:styleId="berschrift">
    <w:name w:val="Überschrift"/>
    <w:basedOn w:val="Normal"/>
    <w:next w:val="BodyText"/>
    <w:semiHidden/>
    <w:rsid w:val="00A225E4"/>
    <w:pPr>
      <w:keepNext/>
      <w:spacing w:before="240" w:after="120"/>
    </w:pPr>
    <w:rPr>
      <w:rFonts w:ascii="Arial" w:eastAsia="Microsoft YaHei" w:hAnsi="Arial" w:cs="Mangal"/>
      <w:sz w:val="28"/>
      <w:szCs w:val="28"/>
    </w:rPr>
  </w:style>
  <w:style w:type="character" w:customStyle="1" w:styleId="KommentartextZchn1">
    <w:name w:val="Kommentartext Zchn1"/>
    <w:basedOn w:val="DefaultParagraphFont"/>
    <w:uiPriority w:val="99"/>
    <w:semiHidden/>
    <w:rsid w:val="00A225E4"/>
    <w:rPr>
      <w:rFonts w:ascii="Times New Roman Ext" w:eastAsiaTheme="minorHAnsi" w:hAnsi="Times New Roman Ext"/>
      <w:lang w:eastAsia="en-US"/>
    </w:rPr>
  </w:style>
  <w:style w:type="character" w:customStyle="1" w:styleId="TextkrperZchn1">
    <w:name w:val="Textkörper Zchn1"/>
    <w:aliases w:val=".Body (basis) Zchn1"/>
    <w:basedOn w:val="DefaultParagraphFont"/>
    <w:uiPriority w:val="13"/>
    <w:rsid w:val="00A225E4"/>
    <w:rPr>
      <w:rFonts w:ascii="Times New Roman Ext" w:eastAsiaTheme="minorHAnsi" w:hAnsi="Times New Roman Ext"/>
      <w:sz w:val="22"/>
      <w:szCs w:val="24"/>
      <w:shd w:val="clear" w:color="auto" w:fill="E6E6E6"/>
      <w:lang w:eastAsia="en-US"/>
    </w:rPr>
  </w:style>
  <w:style w:type="paragraph" w:customStyle="1" w:styleId="Booktitleauthor">
    <w:name w:val=".Book.title.author"/>
    <w:basedOn w:val="Normal"/>
    <w:uiPriority w:val="11"/>
    <w:qFormat/>
    <w:rsid w:val="00A225E4"/>
    <w:pPr>
      <w:shd w:val="clear" w:color="auto" w:fill="F2DBDB" w:themeFill="accent2" w:themeFillTint="33"/>
    </w:pPr>
    <w:rPr>
      <w:rFonts w:ascii="Times New Roman ebf" w:eastAsia="MS Mincho" w:hAnsi="Times New Roman ebf"/>
      <w:color w:val="943634" w:themeColor="accent2" w:themeShade="BF"/>
      <w:sz w:val="22"/>
    </w:rPr>
  </w:style>
  <w:style w:type="paragraph" w:customStyle="1" w:styleId="Log-1generalremarksPROCESSED">
    <w:name w:val=".Log-1 general remarks PROCESSED"/>
    <w:basedOn w:val="Log-1generalremarks"/>
    <w:uiPriority w:val="32"/>
    <w:qFormat/>
    <w:rsid w:val="00A225E4"/>
    <w:pPr>
      <w:numPr>
        <w:numId w:val="32"/>
      </w:numPr>
      <w:shd w:val="clear" w:color="auto" w:fill="F2FFD9"/>
    </w:pPr>
  </w:style>
  <w:style w:type="paragraph" w:customStyle="1" w:styleId="Log-2generalremarksPROCESSED">
    <w:name w:val=".Log-2 general remarks PROCESSED"/>
    <w:basedOn w:val="Log-1generalremarksPROCESSED"/>
    <w:uiPriority w:val="32"/>
    <w:qFormat/>
    <w:rsid w:val="00A225E4"/>
    <w:pPr>
      <w:numPr>
        <w:ilvl w:val="1"/>
      </w:numPr>
      <w:spacing w:before="0"/>
      <w:ind w:left="1020" w:hanging="340"/>
    </w:pPr>
  </w:style>
  <w:style w:type="paragraph" w:customStyle="1" w:styleId="Log-3generalremarksPROCESSED">
    <w:name w:val=".Log-3 general remarks PROCESSED"/>
    <w:basedOn w:val="Log-2generalremarksPROCESSED"/>
    <w:uiPriority w:val="32"/>
    <w:qFormat/>
    <w:rsid w:val="00A225E4"/>
    <w:pPr>
      <w:numPr>
        <w:ilvl w:val="2"/>
      </w:numPr>
    </w:pPr>
  </w:style>
  <w:style w:type="paragraph" w:customStyle="1" w:styleId="Log-4generalremarksPROCESSED">
    <w:name w:val=".Log-4 general remarks PROCESSED"/>
    <w:basedOn w:val="Log-3generalremarksPROCESSED"/>
    <w:uiPriority w:val="32"/>
    <w:qFormat/>
    <w:rsid w:val="00A225E4"/>
    <w:pPr>
      <w:numPr>
        <w:ilvl w:val="3"/>
      </w:numPr>
    </w:pPr>
  </w:style>
  <w:style w:type="character" w:customStyle="1" w:styleId="referenceoriginaldocument">
    <w:name w:val=".reference.original document"/>
    <w:basedOn w:val="BookTitle"/>
    <w:uiPriority w:val="5"/>
    <w:rsid w:val="00A225E4"/>
    <w:rPr>
      <w:rFonts w:cs="Times New Roman"/>
      <w:i/>
      <w:iCs/>
      <w:szCs w:val="20"/>
      <w:bdr w:val="none" w:sz="0" w:space="0" w:color="auto"/>
      <w:shd w:val="clear" w:color="auto" w:fill="CD6209"/>
      <w:lang w:val="de-DE" w:eastAsia="ar-SA"/>
    </w:rPr>
  </w:style>
  <w:style w:type="character" w:customStyle="1" w:styleId="referencetitleopus">
    <w:name w:val=".reference.title.opus"/>
    <w:basedOn w:val="BookTitle"/>
    <w:uiPriority w:val="5"/>
    <w:rsid w:val="00883897"/>
    <w:rPr>
      <w:rFonts w:cs="Times New Roman"/>
      <w:i/>
      <w:iCs/>
      <w:szCs w:val="20"/>
      <w:bdr w:val="none" w:sz="0" w:space="0" w:color="auto"/>
      <w:shd w:val="clear" w:color="auto" w:fill="CD6209"/>
      <w:lang w:val="de-DE" w:eastAsia="ar-SA"/>
    </w:rPr>
  </w:style>
  <w:style w:type="paragraph" w:customStyle="1" w:styleId="Log-1DONEscript">
    <w:name w:val=".Log-1 DONE.script"/>
    <w:basedOn w:val="Log-2DONE"/>
    <w:next w:val="Log-1DONE"/>
    <w:uiPriority w:val="32"/>
    <w:rsid w:val="00A225E4"/>
    <w:pPr>
      <w:numPr>
        <w:ilvl w:val="0"/>
        <w:numId w:val="45"/>
      </w:numPr>
      <w:spacing w:before="60"/>
    </w:pPr>
    <w:rPr>
      <w:vanish/>
      <w:sz w:val="18"/>
    </w:rPr>
  </w:style>
  <w:style w:type="paragraph" w:customStyle="1" w:styleId="Log-2DONEscript">
    <w:name w:val=".Log-2 DONE.script"/>
    <w:basedOn w:val="Log-1DONEscript"/>
    <w:next w:val="Log-2DONE"/>
    <w:uiPriority w:val="32"/>
    <w:rsid w:val="00A225E4"/>
    <w:pPr>
      <w:numPr>
        <w:ilvl w:val="1"/>
      </w:numPr>
      <w:spacing w:before="0"/>
      <w:ind w:left="1020" w:hanging="340"/>
    </w:pPr>
  </w:style>
  <w:style w:type="paragraph" w:customStyle="1" w:styleId="Log-3DONEscript">
    <w:name w:val=".Log-3 DONE.script"/>
    <w:basedOn w:val="Log-2DONEscript"/>
    <w:next w:val="Log-3DONE"/>
    <w:uiPriority w:val="32"/>
    <w:rsid w:val="00A225E4"/>
    <w:pPr>
      <w:numPr>
        <w:ilvl w:val="2"/>
      </w:numPr>
    </w:pPr>
  </w:style>
  <w:style w:type="paragraph" w:customStyle="1" w:styleId="Log-4DONEscript">
    <w:name w:val=".Log-4 DONE.script"/>
    <w:basedOn w:val="Log-3DONEscript"/>
    <w:next w:val="Log-4DONE"/>
    <w:uiPriority w:val="32"/>
    <w:rsid w:val="00A225E4"/>
    <w:pPr>
      <w:numPr>
        <w:ilvl w:val="3"/>
      </w:numPr>
    </w:pPr>
  </w:style>
  <w:style w:type="paragraph" w:customStyle="1" w:styleId="Log-1leftandpickedup">
    <w:name w:val=".Log-1 left and picked up"/>
    <w:basedOn w:val="Log-1leftUNDONE"/>
    <w:uiPriority w:val="32"/>
    <w:qFormat/>
    <w:rsid w:val="00A225E4"/>
    <w:pPr>
      <w:numPr>
        <w:numId w:val="33"/>
      </w:numPr>
      <w:shd w:val="clear" w:color="auto" w:fill="FFFFC1"/>
    </w:pPr>
  </w:style>
  <w:style w:type="paragraph" w:customStyle="1" w:styleId="Log-2leftandpickedup">
    <w:name w:val=".Log-2 left and picked up"/>
    <w:basedOn w:val="Log-1leftandpickedup"/>
    <w:uiPriority w:val="32"/>
    <w:qFormat/>
    <w:rsid w:val="00A225E4"/>
    <w:pPr>
      <w:numPr>
        <w:ilvl w:val="1"/>
      </w:numPr>
      <w:spacing w:before="0"/>
      <w:ind w:left="1020" w:hanging="340"/>
    </w:pPr>
  </w:style>
  <w:style w:type="paragraph" w:customStyle="1" w:styleId="Log-3leftandpickedup">
    <w:name w:val=".Log-3 left and picked up"/>
    <w:basedOn w:val="Log-2leftandpickedup"/>
    <w:uiPriority w:val="32"/>
    <w:qFormat/>
    <w:rsid w:val="00A225E4"/>
    <w:pPr>
      <w:numPr>
        <w:ilvl w:val="2"/>
      </w:numPr>
    </w:pPr>
  </w:style>
  <w:style w:type="paragraph" w:customStyle="1" w:styleId="Log-4leftandpickedup">
    <w:name w:val=".Log-4 left and picked up"/>
    <w:basedOn w:val="Log-3leftandpickedup"/>
    <w:uiPriority w:val="32"/>
    <w:qFormat/>
    <w:rsid w:val="00A225E4"/>
    <w:pPr>
      <w:numPr>
        <w:ilvl w:val="3"/>
      </w:numPr>
    </w:pPr>
  </w:style>
  <w:style w:type="numbering" w:customStyle="1" w:styleId="Formatvorlage1">
    <w:name w:val="Formatvorlage1"/>
    <w:uiPriority w:val="99"/>
    <w:rsid w:val="00A225E4"/>
    <w:pPr>
      <w:numPr>
        <w:numId w:val="40"/>
      </w:numPr>
    </w:pPr>
  </w:style>
  <w:style w:type="paragraph" w:customStyle="1" w:styleId="LetterQuote">
    <w:name w:val=".Letter.Quote"/>
    <w:basedOn w:val="Letterbody"/>
    <w:uiPriority w:val="14"/>
    <w:unhideWhenUsed/>
    <w:qFormat/>
    <w:rsid w:val="00A225E4"/>
    <w:pPr>
      <w:ind w:left="340"/>
    </w:pPr>
    <w:rPr>
      <w:rFonts w:eastAsia="MS Mincho" w:cs="Times New Roman"/>
      <w:lang w:val="en-US"/>
    </w:rPr>
  </w:style>
  <w:style w:type="paragraph" w:customStyle="1" w:styleId="LettersenderGuardian">
    <w:name w:val=".Letter.sender.Guardian"/>
    <w:basedOn w:val="Lettersender"/>
    <w:uiPriority w:val="14"/>
    <w:unhideWhenUsed/>
    <w:qFormat/>
    <w:rsid w:val="00A225E4"/>
    <w:pPr>
      <w:spacing w:before="240"/>
    </w:pPr>
    <w:rPr>
      <w:rFonts w:ascii="Palatino Linotype Ext" w:eastAsia="MS Mincho" w:hAnsi="Palatino Linotype Ext" w:cs="Times New Roman"/>
      <w:i/>
    </w:rPr>
  </w:style>
  <w:style w:type="paragraph" w:customStyle="1" w:styleId="LettersalutationGuardian">
    <w:name w:val=".Letter.salutation.Guardian"/>
    <w:basedOn w:val="Salutation"/>
    <w:uiPriority w:val="14"/>
    <w:unhideWhenUsed/>
    <w:qFormat/>
    <w:rsid w:val="00A225E4"/>
    <w:rPr>
      <w:rFonts w:ascii="Palatino Linotype Ext" w:eastAsia="MS Mincho" w:hAnsi="Palatino Linotype Ext" w:cs="Times New Roman"/>
      <w:i/>
    </w:rPr>
  </w:style>
  <w:style w:type="paragraph" w:customStyle="1" w:styleId="LettergreetingsGuardian">
    <w:name w:val=".Letter.greetings.Guardian"/>
    <w:basedOn w:val="Closing"/>
    <w:uiPriority w:val="14"/>
    <w:unhideWhenUsed/>
    <w:qFormat/>
    <w:rsid w:val="00A225E4"/>
    <w:rPr>
      <w:rFonts w:ascii="Palatino Linotype Ext" w:eastAsia="MS Mincho" w:hAnsi="Palatino Linotype Ext" w:cs="Times New Roman"/>
      <w:i/>
    </w:rPr>
  </w:style>
  <w:style w:type="paragraph" w:customStyle="1" w:styleId="LetterbodyGuardian">
    <w:name w:val=".Letter.body.Guardian"/>
    <w:basedOn w:val="Letterbody"/>
    <w:uiPriority w:val="14"/>
    <w:unhideWhenUsed/>
    <w:qFormat/>
    <w:rsid w:val="00A225E4"/>
    <w:pPr>
      <w:spacing w:before="0"/>
    </w:pPr>
    <w:rPr>
      <w:rFonts w:ascii="Palatino Linotype Ext" w:eastAsia="MS Mincho" w:hAnsi="Palatino Linotype Ext" w:cs="Times New Roman"/>
      <w:i/>
    </w:rPr>
  </w:style>
  <w:style w:type="paragraph" w:customStyle="1" w:styleId="LettersignedGuardian">
    <w:name w:val=".Letter.signed.Guardian"/>
    <w:basedOn w:val="Signature"/>
    <w:uiPriority w:val="14"/>
    <w:unhideWhenUsed/>
    <w:qFormat/>
    <w:rsid w:val="00A225E4"/>
    <w:rPr>
      <w:rFonts w:ascii="Palatino Linotype Ext" w:eastAsia="MS Mincho" w:hAnsi="Palatino Linotype Ext" w:cs="Times New Roman"/>
      <w:i/>
    </w:rPr>
  </w:style>
  <w:style w:type="paragraph" w:customStyle="1" w:styleId="Bibliography-2">
    <w:name w:val=".Bibliography-2"/>
    <w:basedOn w:val="Bibliography"/>
    <w:uiPriority w:val="19"/>
    <w:qFormat/>
    <w:rsid w:val="00A225E4"/>
    <w:pPr>
      <w:spacing w:before="0"/>
      <w:ind w:left="454"/>
    </w:pPr>
    <w:rPr>
      <w:rFonts w:cs="Times New Roman"/>
    </w:rPr>
  </w:style>
  <w:style w:type="character" w:customStyle="1" w:styleId="quotessaying">
    <w:name w:val=".quotes.saying"/>
    <w:basedOn w:val="quotes"/>
    <w:uiPriority w:val="4"/>
    <w:qFormat/>
    <w:rsid w:val="00883897"/>
    <w:rPr>
      <w:rFonts w:cs="Times New Roman"/>
      <w:bdr w:val="none" w:sz="0" w:space="0" w:color="auto"/>
      <w:shd w:val="clear" w:color="auto" w:fill="ADEA00"/>
    </w:rPr>
  </w:style>
  <w:style w:type="table" w:customStyle="1" w:styleId="TableMastertext">
    <w:name w:val=".Table.Mastertext"/>
    <w:basedOn w:val="TableNormal"/>
    <w:uiPriority w:val="99"/>
    <w:rsid w:val="00A225E4"/>
    <w:rPr>
      <w:rFonts w:ascii="Times New Roman ebf" w:eastAsia="MS Mincho" w:hAnsi="Times New Roman ebf"/>
      <w:sz w:val="1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3" w:type="dxa"/>
        <w:bottom w:w="0" w:type="dxa"/>
        <w:right w:w="23" w:type="dxa"/>
      </w:tblCellMar>
    </w:tblPr>
    <w:tcPr>
      <w:vAlign w:val="center"/>
    </w:tcPr>
    <w:tblStylePr w:type="firstRow">
      <w:pPr>
        <w:jc w:val="center"/>
      </w:pPr>
      <w:rPr>
        <w:rFonts w:ascii="Gungsuh" w:hAnsi="Gungsuh"/>
        <w:b/>
        <w:i w:val="0"/>
        <w:sz w:val="14"/>
      </w:rPr>
      <w:tblPr/>
      <w:tcPr>
        <w:shd w:val="clear" w:color="auto" w:fill="D9D9D9" w:themeFill="background1" w:themeFillShade="D9"/>
      </w:tcPr>
    </w:tblStylePr>
  </w:style>
  <w:style w:type="paragraph" w:customStyle="1" w:styleId="StructureTableListSkipped">
    <w:name w:val=".Structure.Table.List.Skipped"/>
    <w:basedOn w:val="StructureTableList"/>
    <w:uiPriority w:val="39"/>
    <w:qFormat/>
    <w:rsid w:val="00A52A17"/>
    <w:pPr>
      <w:shd w:val="clear" w:color="auto" w:fill="F2DBDB" w:themeFill="accent2" w:themeFillTint="33"/>
      <w:tabs>
        <w:tab w:val="clear" w:pos="3510"/>
        <w:tab w:val="clear" w:pos="3936"/>
        <w:tab w:val="clear" w:pos="4503"/>
      </w:tabs>
    </w:pPr>
    <w:rPr>
      <w:rFonts w:cstheme="minorBidi"/>
      <w:vanish/>
    </w:rPr>
  </w:style>
  <w:style w:type="character" w:customStyle="1" w:styleId="referencetitleinverse">
    <w:name w:val=".reference.title.inverse"/>
    <w:basedOn w:val="BookTitle"/>
    <w:uiPriority w:val="5"/>
    <w:qFormat/>
    <w:rsid w:val="00A225E4"/>
    <w:rPr>
      <w:rFonts w:ascii="Times New Roman" w:hAnsi="Times New Roman" w:cs="Times New Roman"/>
      <w:i w:val="0"/>
      <w:iCs/>
      <w:szCs w:val="20"/>
      <w:bdr w:val="none" w:sz="0" w:space="0" w:color="auto"/>
      <w:shd w:val="clear" w:color="auto" w:fill="E36C0A"/>
      <w:lang w:val="de-DE" w:eastAsia="ar-SA"/>
    </w:rPr>
  </w:style>
  <w:style w:type="paragraph" w:customStyle="1" w:styleId="FootnoteParreferencequestionable">
    <w:name w:val=".FootnotePar.reference.questionable"/>
    <w:basedOn w:val="FootnoteParreferencemissing"/>
    <w:uiPriority w:val="16"/>
    <w:qFormat/>
    <w:rsid w:val="00A225E4"/>
    <w:pPr>
      <w:shd w:val="clear" w:color="auto" w:fill="948A54" w:themeFill="background2" w:themeFillShade="80"/>
    </w:pPr>
    <w:rPr>
      <w:rFonts w:cs="Times New Roman"/>
    </w:rPr>
  </w:style>
  <w:style w:type="character" w:customStyle="1" w:styleId="footnoteChrwholeexcerpt">
    <w:name w:val=".footnoteChr.whole excerpt"/>
    <w:basedOn w:val="FootnoteReference"/>
    <w:uiPriority w:val="1"/>
    <w:rsid w:val="00A225E4"/>
    <w:rPr>
      <w:rFonts w:cs="Times New Roman"/>
      <w:b/>
      <w:bdr w:val="double" w:sz="4" w:space="0" w:color="auto"/>
      <w:vertAlign w:val="superscript"/>
    </w:rPr>
  </w:style>
  <w:style w:type="character" w:customStyle="1" w:styleId="quotecable">
    <w:name w:val=".quote.cable"/>
    <w:basedOn w:val="quote"/>
    <w:uiPriority w:val="3"/>
    <w:semiHidden/>
    <w:unhideWhenUsed/>
    <w:qFormat/>
    <w:rsid w:val="00883897"/>
    <w:rPr>
      <w:rFonts w:ascii="Times New Roman" w:hAnsi="Times New Roman" w:cs="Times New Roman"/>
      <w:i/>
      <w:iCs/>
      <w:smallCaps/>
      <w:color w:val="1F497D" w:themeColor="text2"/>
      <w:bdr w:val="none" w:sz="0" w:space="0" w:color="auto"/>
      <w:shd w:val="clear" w:color="auto" w:fill="00FF00"/>
    </w:rPr>
  </w:style>
  <w:style w:type="character" w:customStyle="1" w:styleId="appearancesmallcaps">
    <w:name w:val=".appearance.small caps"/>
    <w:uiPriority w:val="7"/>
    <w:qFormat/>
    <w:rsid w:val="00A225E4"/>
    <w:rPr>
      <w:smallCaps/>
      <w:bdr w:val="none" w:sz="0" w:space="0" w:color="auto"/>
      <w:shd w:val="clear" w:color="auto" w:fill="E5DFEC" w:themeFill="accent4" w:themeFillTint="33"/>
      <w:lang w:val="en-GB"/>
    </w:rPr>
  </w:style>
  <w:style w:type="paragraph" w:customStyle="1" w:styleId="Bibliography-1unchecked">
    <w:name w:val=".Bibliography-1.unchecked"/>
    <w:basedOn w:val="Bibliography"/>
    <w:uiPriority w:val="19"/>
    <w:qFormat/>
    <w:rsid w:val="00A225E4"/>
    <w:pPr>
      <w:shd w:val="clear" w:color="auto" w:fill="D9D9D9" w:themeFill="background1" w:themeFillShade="D9"/>
    </w:pPr>
  </w:style>
  <w:style w:type="paragraph" w:customStyle="1" w:styleId="Bibliography-2unchecked">
    <w:name w:val=".Bibliography-2.unchecked"/>
    <w:basedOn w:val="Bibliography-2"/>
    <w:uiPriority w:val="19"/>
    <w:qFormat/>
    <w:rsid w:val="00A225E4"/>
    <w:pPr>
      <w:shd w:val="clear" w:color="auto" w:fill="D9D9D9" w:themeFill="background1" w:themeFillShade="D9"/>
    </w:pPr>
    <w:rPr>
      <w:rFonts w:cstheme="minorBidi"/>
    </w:rPr>
  </w:style>
  <w:style w:type="paragraph" w:customStyle="1" w:styleId="FootnoteNote">
    <w:name w:val=".Footnote.Note"/>
    <w:basedOn w:val="FootnoteText"/>
    <w:uiPriority w:val="9"/>
    <w:qFormat/>
    <w:rsid w:val="00A225E4"/>
    <w:pPr>
      <w:shd w:val="clear" w:color="auto" w:fill="CCFF33"/>
      <w:tabs>
        <w:tab w:val="left" w:pos="3261"/>
      </w:tabs>
    </w:pPr>
  </w:style>
  <w:style w:type="paragraph" w:customStyle="1" w:styleId="ExpFootnoteBox">
    <w:name w:val=".Exp.FootnoteBox"/>
    <w:basedOn w:val="FootnoteText"/>
    <w:uiPriority w:val="9"/>
    <w:qFormat/>
    <w:rsid w:val="00A225E4"/>
    <w:pPr>
      <w:shd w:val="clear" w:color="auto" w:fill="92D050"/>
    </w:pPr>
  </w:style>
  <w:style w:type="character" w:customStyle="1" w:styleId="structureparIDpartcounter">
    <w:name w:val=".structure.parID.part counter"/>
    <w:basedOn w:val="structure"/>
    <w:uiPriority w:val="6"/>
    <w:qFormat/>
    <w:rsid w:val="00883897"/>
    <w:rPr>
      <w:rFonts w:ascii="Times New Roman ebf" w:eastAsia="Calibri" w:hAnsi="Times New Roman ebf" w:cs="Arial"/>
      <w:vanish/>
      <w:color w:val="auto"/>
      <w:sz w:val="12"/>
      <w:szCs w:val="22"/>
      <w:bdr w:val="none" w:sz="0" w:space="0" w:color="auto"/>
      <w:shd w:val="clear" w:color="auto" w:fill="808080" w:themeFill="background1" w:themeFillShade="80"/>
      <w:lang w:val="de-DE" w:eastAsia="de-DE"/>
    </w:rPr>
  </w:style>
  <w:style w:type="character" w:customStyle="1" w:styleId="expheadingpartpartnumber">
    <w:name w:val=".exp.heading.part.part number"/>
    <w:uiPriority w:val="44"/>
    <w:qFormat/>
    <w:rsid w:val="00A225E4"/>
    <w:rPr>
      <w:color w:val="auto"/>
      <w:bdr w:val="none" w:sz="0" w:space="0" w:color="auto"/>
      <w:shd w:val="clear" w:color="auto" w:fill="F2DBDB" w:themeFill="accent2" w:themeFillTint="33"/>
    </w:rPr>
  </w:style>
  <w:style w:type="character" w:customStyle="1" w:styleId="structurechapsubcounter">
    <w:name w:val=".structure.chapsub counter"/>
    <w:basedOn w:val="structure"/>
    <w:uiPriority w:val="6"/>
    <w:qFormat/>
    <w:rsid w:val="00A225E4"/>
    <w:rPr>
      <w:rFonts w:ascii="Arial" w:eastAsia="Calibri" w:hAnsi="Arial" w:cs="Arial"/>
      <w:vanish/>
      <w:color w:val="auto"/>
      <w:sz w:val="16"/>
      <w:szCs w:val="22"/>
      <w:bdr w:val="none" w:sz="0" w:space="0" w:color="auto"/>
      <w:shd w:val="clear" w:color="auto" w:fill="C86464"/>
      <w:lang w:eastAsia="de-DE"/>
    </w:rPr>
  </w:style>
  <w:style w:type="character" w:customStyle="1" w:styleId="structurepartcounter">
    <w:name w:val=".structure.part counter"/>
    <w:basedOn w:val="structure"/>
    <w:uiPriority w:val="6"/>
    <w:qFormat/>
    <w:rsid w:val="00A225E4"/>
    <w:rPr>
      <w:rFonts w:ascii="Arial" w:eastAsia="Calibri" w:hAnsi="Arial" w:cs="Arial"/>
      <w:vanish/>
      <w:color w:val="auto"/>
      <w:sz w:val="16"/>
      <w:szCs w:val="22"/>
      <w:bdr w:val="none" w:sz="0" w:space="0" w:color="auto"/>
      <w:shd w:val="clear" w:color="auto" w:fill="960000"/>
      <w:lang w:eastAsia="de-DE"/>
    </w:rPr>
  </w:style>
  <w:style w:type="character" w:customStyle="1" w:styleId="structurepartsubcounter">
    <w:name w:val=".structure.partsub counter"/>
    <w:basedOn w:val="structure"/>
    <w:uiPriority w:val="6"/>
    <w:qFormat/>
    <w:rsid w:val="00A225E4"/>
    <w:rPr>
      <w:rFonts w:ascii="Arial" w:eastAsia="Calibri" w:hAnsi="Arial" w:cs="Arial"/>
      <w:vanish/>
      <w:color w:val="auto"/>
      <w:sz w:val="16"/>
      <w:szCs w:val="22"/>
      <w:bdr w:val="none" w:sz="0" w:space="0" w:color="auto"/>
      <w:shd w:val="clear" w:color="auto" w:fill="B40000"/>
      <w:lang w:eastAsia="de-DE"/>
    </w:rPr>
  </w:style>
  <w:style w:type="character" w:customStyle="1" w:styleId="expheadingpartsubpartsubnumber">
    <w:name w:val=".exp.heading.partsub.partsub number"/>
    <w:uiPriority w:val="44"/>
    <w:qFormat/>
    <w:rsid w:val="00A225E4"/>
    <w:rPr>
      <w:rFonts w:eastAsiaTheme="minorHAnsi"/>
      <w:szCs w:val="22"/>
      <w:bdr w:val="none" w:sz="0" w:space="0" w:color="auto"/>
      <w:shd w:val="clear" w:color="auto" w:fill="E6C8C8"/>
    </w:rPr>
  </w:style>
  <w:style w:type="paragraph" w:customStyle="1" w:styleId="ExpCounterPart">
    <w:name w:val=".Exp.Counter.Part"/>
    <w:basedOn w:val="StructureParCounterbasis"/>
    <w:uiPriority w:val="43"/>
    <w:qFormat/>
    <w:rsid w:val="00A225E4"/>
    <w:pPr>
      <w:framePr w:wrap="notBeside"/>
    </w:pPr>
    <w:rPr>
      <w:color w:val="984806" w:themeColor="accent6" w:themeShade="80"/>
      <w:szCs w:val="20"/>
    </w:rPr>
  </w:style>
  <w:style w:type="paragraph" w:customStyle="1" w:styleId="ExpCounterPartsub">
    <w:name w:val=".Exp.Counter.Partsub"/>
    <w:basedOn w:val="StructureParCounterbasis"/>
    <w:uiPriority w:val="43"/>
    <w:qFormat/>
    <w:rsid w:val="00A225E4"/>
    <w:pPr>
      <w:framePr w:wrap="notBeside"/>
    </w:pPr>
    <w:rPr>
      <w:color w:val="E36C0A" w:themeColor="accent6" w:themeShade="BF"/>
      <w:szCs w:val="20"/>
    </w:rPr>
  </w:style>
  <w:style w:type="character" w:customStyle="1" w:styleId="exptppartnum">
    <w:name w:val=".exp.tp.part num"/>
    <w:uiPriority w:val="44"/>
    <w:qFormat/>
    <w:rsid w:val="00A225E4"/>
    <w:rPr>
      <w:shd w:val="clear" w:color="auto" w:fill="D6E3BC" w:themeFill="accent3" w:themeFillTint="66"/>
    </w:rPr>
  </w:style>
  <w:style w:type="character" w:customStyle="1" w:styleId="exptppartsubnum">
    <w:name w:val=".exp.tp.partsub num"/>
    <w:uiPriority w:val="44"/>
    <w:qFormat/>
    <w:rsid w:val="00A225E4"/>
    <w:rPr>
      <w:shd w:val="clear" w:color="auto" w:fill="C2D69B" w:themeFill="accent3" w:themeFillTint="99"/>
    </w:rPr>
  </w:style>
  <w:style w:type="character" w:customStyle="1" w:styleId="exptpchapnum">
    <w:name w:val=".exp.tp.chap num"/>
    <w:uiPriority w:val="44"/>
    <w:qFormat/>
    <w:rsid w:val="00A225E4"/>
    <w:rPr>
      <w:shd w:val="clear" w:color="auto" w:fill="A9C571"/>
    </w:rPr>
  </w:style>
  <w:style w:type="paragraph" w:customStyle="1" w:styleId="Exptpparttext">
    <w:name w:val=".Exp.tp.part text"/>
    <w:basedOn w:val="Exptpbasis"/>
    <w:uiPriority w:val="43"/>
    <w:qFormat/>
    <w:rsid w:val="00A225E4"/>
    <w:pPr>
      <w:jc w:val="left"/>
    </w:pPr>
    <w:rPr>
      <w:sz w:val="40"/>
      <w:szCs w:val="40"/>
    </w:rPr>
  </w:style>
  <w:style w:type="paragraph" w:customStyle="1" w:styleId="Exptppartnumber">
    <w:name w:val=".Exp.tp.part number"/>
    <w:basedOn w:val="Exptpbasis"/>
    <w:uiPriority w:val="43"/>
    <w:qFormat/>
    <w:rsid w:val="00A225E4"/>
    <w:pPr>
      <w:jc w:val="left"/>
    </w:pPr>
    <w:rPr>
      <w:sz w:val="72"/>
      <w:szCs w:val="72"/>
    </w:rPr>
  </w:style>
  <w:style w:type="paragraph" w:customStyle="1" w:styleId="Exptppartsubtext">
    <w:name w:val=".Exp.tp.partsub text"/>
    <w:basedOn w:val="Exptpbasis"/>
    <w:uiPriority w:val="43"/>
    <w:qFormat/>
    <w:rsid w:val="00A225E4"/>
    <w:pPr>
      <w:shd w:val="clear" w:color="auto" w:fill="E6C8C8"/>
      <w:jc w:val="left"/>
    </w:pPr>
    <w:rPr>
      <w:sz w:val="40"/>
      <w:szCs w:val="40"/>
    </w:rPr>
  </w:style>
  <w:style w:type="paragraph" w:customStyle="1" w:styleId="Exptppartsubnumber">
    <w:name w:val=".Exp.tp.partsub number"/>
    <w:basedOn w:val="Exptpbasis"/>
    <w:uiPriority w:val="43"/>
    <w:qFormat/>
    <w:rsid w:val="00A225E4"/>
    <w:pPr>
      <w:shd w:val="clear" w:color="auto" w:fill="E6C8C8"/>
      <w:jc w:val="left"/>
    </w:pPr>
    <w:rPr>
      <w:sz w:val="72"/>
      <w:szCs w:val="72"/>
    </w:rPr>
  </w:style>
  <w:style w:type="character" w:customStyle="1" w:styleId="expheadingpartsubtext">
    <w:name w:val=".exp.heading.partsub.text"/>
    <w:uiPriority w:val="44"/>
    <w:qFormat/>
    <w:rsid w:val="00A225E4"/>
    <w:rPr>
      <w:rFonts w:eastAsiaTheme="minorHAnsi"/>
      <w:szCs w:val="22"/>
      <w:bdr w:val="none" w:sz="0" w:space="0" w:color="auto"/>
      <w:shd w:val="clear" w:color="auto" w:fill="D29696"/>
    </w:rPr>
  </w:style>
  <w:style w:type="character" w:customStyle="1" w:styleId="expheadingchaptext">
    <w:name w:val=".exp.heading.chap.text"/>
    <w:uiPriority w:val="44"/>
    <w:qFormat/>
    <w:rsid w:val="00A225E4"/>
    <w:rPr>
      <w:bdr w:val="none" w:sz="0" w:space="0" w:color="auto"/>
      <w:shd w:val="clear" w:color="auto" w:fill="D29696"/>
    </w:rPr>
  </w:style>
  <w:style w:type="character" w:customStyle="1" w:styleId="exptpframe">
    <w:name w:val=".exp.tp.frame"/>
    <w:uiPriority w:val="44"/>
    <w:qFormat/>
    <w:rsid w:val="00A225E4"/>
    <w:rPr>
      <w:bdr w:val="none" w:sz="0" w:space="0" w:color="auto"/>
      <w:shd w:val="clear" w:color="auto" w:fill="76923C" w:themeFill="accent3" w:themeFillShade="BF"/>
    </w:rPr>
  </w:style>
  <w:style w:type="character" w:customStyle="1" w:styleId="expheadingpartsubpartnumber">
    <w:name w:val=".exp.heading.partsub.part number"/>
    <w:basedOn w:val="expheadingpartpartnumber"/>
    <w:uiPriority w:val="44"/>
    <w:qFormat/>
    <w:rsid w:val="00A225E4"/>
    <w:rPr>
      <w:rFonts w:eastAsiaTheme="minorHAnsi"/>
      <w:color w:val="auto"/>
      <w:szCs w:val="22"/>
      <w:bdr w:val="none" w:sz="0" w:space="0" w:color="auto"/>
      <w:shd w:val="clear" w:color="auto" w:fill="00FF00"/>
    </w:rPr>
  </w:style>
  <w:style w:type="character" w:customStyle="1" w:styleId="expheadingchappartnumber">
    <w:name w:val=".exp.heading.chap.part number"/>
    <w:basedOn w:val="expheadingpartsubpartnumber"/>
    <w:uiPriority w:val="44"/>
    <w:qFormat/>
    <w:rsid w:val="00A225E4"/>
    <w:rPr>
      <w:rFonts w:eastAsiaTheme="minorHAnsi"/>
      <w:color w:val="auto"/>
      <w:szCs w:val="22"/>
      <w:bdr w:val="none" w:sz="0" w:space="0" w:color="auto"/>
      <w:shd w:val="clear" w:color="auto" w:fill="00FF00"/>
    </w:rPr>
  </w:style>
  <w:style w:type="character" w:customStyle="1" w:styleId="expheadingchappartsubnumber">
    <w:name w:val=".exp.heading.chap.partsub number"/>
    <w:basedOn w:val="expheadingpartsubpartsubnumber"/>
    <w:uiPriority w:val="44"/>
    <w:qFormat/>
    <w:rsid w:val="00A225E4"/>
    <w:rPr>
      <w:rFonts w:eastAsiaTheme="minorHAnsi"/>
      <w:szCs w:val="22"/>
      <w:bdr w:val="none" w:sz="0" w:space="0" w:color="auto"/>
      <w:shd w:val="clear" w:color="auto" w:fill="FF0000"/>
    </w:rPr>
  </w:style>
  <w:style w:type="character" w:customStyle="1" w:styleId="indexRef">
    <w:name w:val=".indexRef"/>
    <w:uiPriority w:val="22"/>
    <w:qFormat/>
    <w:rsid w:val="00A225E4"/>
    <w:rPr>
      <w:bdr w:val="none" w:sz="0" w:space="0" w:color="auto"/>
      <w:shd w:val="clear" w:color="auto" w:fill="FABF8F" w:themeFill="accent6" w:themeFillTint="99"/>
    </w:rPr>
  </w:style>
  <w:style w:type="character" w:customStyle="1" w:styleId="indexRefchap">
    <w:name w:val=".indexRef.chap"/>
    <w:basedOn w:val="indexRef"/>
    <w:uiPriority w:val="22"/>
    <w:qFormat/>
    <w:rsid w:val="00A225E4"/>
    <w:rPr>
      <w:bdr w:val="none" w:sz="0" w:space="0" w:color="auto"/>
      <w:shd w:val="clear" w:color="auto" w:fill="FA7800"/>
    </w:rPr>
  </w:style>
  <w:style w:type="character" w:customStyle="1" w:styleId="indexRefpar">
    <w:name w:val=".indexRef.par"/>
    <w:basedOn w:val="indexRef"/>
    <w:uiPriority w:val="22"/>
    <w:qFormat/>
    <w:rsid w:val="00A225E4"/>
    <w:rPr>
      <w:bdr w:val="none" w:sz="0" w:space="0" w:color="auto"/>
      <w:shd w:val="clear" w:color="auto" w:fill="FF9D43"/>
    </w:rPr>
  </w:style>
  <w:style w:type="character" w:customStyle="1" w:styleId="indexRefpart">
    <w:name w:val=".indexRef.part"/>
    <w:basedOn w:val="indexRef"/>
    <w:uiPriority w:val="22"/>
    <w:qFormat/>
    <w:rsid w:val="00A225E4"/>
    <w:rPr>
      <w:bdr w:val="none" w:sz="0" w:space="0" w:color="auto"/>
      <w:shd w:val="clear" w:color="auto" w:fill="BE5A00"/>
    </w:rPr>
  </w:style>
  <w:style w:type="character" w:customStyle="1" w:styleId="indexRefpartsub">
    <w:name w:val=".indexRef.partsub"/>
    <w:basedOn w:val="indexRef"/>
    <w:uiPriority w:val="22"/>
    <w:qFormat/>
    <w:rsid w:val="00A225E4"/>
    <w:rPr>
      <w:bdr w:val="none" w:sz="0" w:space="0" w:color="auto"/>
      <w:shd w:val="clear" w:color="auto" w:fill="DC6400"/>
    </w:rPr>
  </w:style>
  <w:style w:type="character" w:customStyle="1" w:styleId="structureparIDpartsubcounter">
    <w:name w:val=".structure.parID.partsub counter"/>
    <w:basedOn w:val="structure"/>
    <w:uiPriority w:val="6"/>
    <w:qFormat/>
    <w:rsid w:val="00883897"/>
    <w:rPr>
      <w:rFonts w:ascii="Times New Roman ebf" w:eastAsia="Calibri" w:hAnsi="Times New Roman ebf" w:cs="Arial"/>
      <w:vanish w:val="0"/>
      <w:color w:val="FFFF99"/>
      <w:sz w:val="12"/>
      <w:szCs w:val="22"/>
      <w:bdr w:val="none" w:sz="0" w:space="0" w:color="auto"/>
      <w:shd w:val="clear" w:color="auto" w:fill="D99594" w:themeFill="accent2" w:themeFillTint="99"/>
      <w:lang w:val="de-DE" w:eastAsia="de-DE"/>
    </w:rPr>
  </w:style>
  <w:style w:type="paragraph" w:customStyle="1" w:styleId="Quotesigned">
    <w:name w:val=".Quote.signed"/>
    <w:basedOn w:val="Quote0"/>
    <w:uiPriority w:val="13"/>
    <w:qFormat/>
    <w:rsid w:val="00A225E4"/>
    <w:pPr>
      <w:jc w:val="right"/>
    </w:pPr>
  </w:style>
  <w:style w:type="paragraph" w:customStyle="1" w:styleId="QuoteList">
    <w:name w:val=".Quote.List"/>
    <w:basedOn w:val="Quote0"/>
    <w:uiPriority w:val="13"/>
    <w:qFormat/>
    <w:rsid w:val="00A225E4"/>
    <w:pPr>
      <w:ind w:left="680" w:hanging="340"/>
    </w:pPr>
  </w:style>
  <w:style w:type="paragraph" w:customStyle="1" w:styleId="BodyTable1">
    <w:name w:val="_Body.Table1"/>
    <w:basedOn w:val="BodyText"/>
    <w:uiPriority w:val="9"/>
    <w:qFormat/>
    <w:rsid w:val="00A225E4"/>
    <w:pPr>
      <w:tabs>
        <w:tab w:val="left" w:pos="2552"/>
      </w:tabs>
      <w:spacing w:before="120"/>
      <w:ind w:left="2552" w:hanging="2552"/>
    </w:pPr>
  </w:style>
  <w:style w:type="character" w:customStyle="1" w:styleId="structureparIDchapsubcounter">
    <w:name w:val=".structure.parID.chapsub counter"/>
    <w:basedOn w:val="structure"/>
    <w:uiPriority w:val="6"/>
    <w:qFormat/>
    <w:rsid w:val="008F5D04"/>
    <w:rPr>
      <w:rFonts w:ascii="Times New Roman ebf" w:eastAsia="Calibri" w:hAnsi="Times New Roman ebf" w:cs="Arial"/>
      <w:vanish w:val="0"/>
      <w:color w:val="auto"/>
      <w:sz w:val="12"/>
      <w:szCs w:val="22"/>
      <w:bdr w:val="none" w:sz="0" w:space="0" w:color="auto"/>
      <w:shd w:val="clear" w:color="auto" w:fill="BFBFBF" w:themeFill="background1" w:themeFillShade="BF"/>
      <w:lang w:val="de-DE" w:eastAsia="de-DE"/>
    </w:rPr>
  </w:style>
  <w:style w:type="character" w:customStyle="1" w:styleId="indexpagenumber">
    <w:name w:val=".index.page number"/>
    <w:uiPriority w:val="22"/>
    <w:qFormat/>
    <w:rsid w:val="00A225E4"/>
    <w:rPr>
      <w:color w:val="E5DFEC" w:themeColor="accent4" w:themeTint="33"/>
      <w:bdr w:val="none" w:sz="0" w:space="0" w:color="auto"/>
      <w:shd w:val="clear" w:color="auto" w:fill="5F497A" w:themeFill="accent4" w:themeFillShade="BF"/>
    </w:rPr>
  </w:style>
  <w:style w:type="character" w:customStyle="1" w:styleId="indexpagenumbercontinued">
    <w:name w:val=".index.page number.continued"/>
    <w:basedOn w:val="DefaultParagraphFont"/>
    <w:uiPriority w:val="22"/>
    <w:qFormat/>
    <w:rsid w:val="00A225E4"/>
    <w:rPr>
      <w:vanish/>
      <w:color w:val="B2A1C7" w:themeColor="accent4" w:themeTint="99"/>
      <w:bdr w:val="none" w:sz="0" w:space="0" w:color="auto"/>
      <w:shd w:val="clear" w:color="auto" w:fill="5F497A" w:themeFill="accent4" w:themeFillShade="BF"/>
    </w:rPr>
  </w:style>
  <w:style w:type="character" w:customStyle="1" w:styleId="indexverweis">
    <w:name w:val=".index.verweis"/>
    <w:uiPriority w:val="22"/>
    <w:qFormat/>
    <w:rsid w:val="00A225E4"/>
    <w:rPr>
      <w:i/>
      <w:spacing w:val="20"/>
      <w:bdr w:val="dashSmallGap" w:sz="4" w:space="0" w:color="auto"/>
    </w:rPr>
  </w:style>
  <w:style w:type="character" w:customStyle="1" w:styleId="convertedcharacters">
    <w:name w:val="_converted characters"/>
    <w:basedOn w:val="DefaultParagraphFont"/>
    <w:rsid w:val="00A225E4"/>
    <w:rPr>
      <w:rFonts w:ascii="Times New Roman ebf" w:hAnsi="Times New Roman ebf" w:cs="Times New Roman ebf"/>
      <w:shd w:val="clear" w:color="auto" w:fill="9C86B6" w:themeFill="accent4" w:themeFillTint="C6" w:themeFillShade="78"/>
    </w:rPr>
  </w:style>
  <w:style w:type="character" w:customStyle="1" w:styleId="indexpagenumberchecked">
    <w:name w:val=".index.page number.checked"/>
    <w:basedOn w:val="DefaultParagraphFont"/>
    <w:uiPriority w:val="22"/>
    <w:qFormat/>
    <w:rsid w:val="00A225E4"/>
    <w:rPr>
      <w:vanish/>
      <w:color w:val="E5DFEC" w:themeColor="accent4" w:themeTint="33"/>
      <w:bdr w:val="none" w:sz="0" w:space="0" w:color="auto"/>
      <w:shd w:val="clear" w:color="auto" w:fill="403152" w:themeFill="accent4" w:themeFillShade="80"/>
    </w:rPr>
  </w:style>
  <w:style w:type="character" w:customStyle="1" w:styleId="indexpagenumbercomma">
    <w:name w:val=".index.page number.comma"/>
    <w:basedOn w:val="DefaultParagraphFont"/>
    <w:uiPriority w:val="22"/>
    <w:qFormat/>
    <w:rsid w:val="00A225E4"/>
    <w:rPr>
      <w:vanish/>
      <w:color w:val="FFFF00"/>
      <w:bdr w:val="none" w:sz="0" w:space="0" w:color="auto"/>
      <w:shd w:val="clear" w:color="auto" w:fill="403152" w:themeFill="accent4" w:themeFillShade="80"/>
    </w:rPr>
  </w:style>
  <w:style w:type="character" w:customStyle="1" w:styleId="referencethistext">
    <w:name w:val=".reference.this text"/>
    <w:basedOn w:val="reference"/>
    <w:uiPriority w:val="5"/>
    <w:qFormat/>
    <w:rsid w:val="00A225E4"/>
    <w:rPr>
      <w:rFonts w:ascii="Times New Roman ebf" w:hAnsi="Times New Roman ebf" w:cs="Times New Roman"/>
      <w:color w:val="FFFFFF" w:themeColor="background1"/>
      <w:szCs w:val="20"/>
      <w:bdr w:val="none" w:sz="0" w:space="0" w:color="auto"/>
      <w:shd w:val="clear" w:color="auto" w:fill="813D05"/>
      <w:lang w:val="de-DE" w:eastAsia="ar-SA"/>
    </w:rPr>
  </w:style>
  <w:style w:type="character" w:customStyle="1" w:styleId="quotebahaiscripturequoted">
    <w:name w:val=".quote.bahai.scripture.quoted"/>
    <w:basedOn w:val="quotebahaiscripture"/>
    <w:uiPriority w:val="3"/>
    <w:qFormat/>
    <w:rsid w:val="00A225E4"/>
    <w:rPr>
      <w:rFonts w:cs="Times New Roman"/>
      <w:i/>
      <w:iCs/>
      <w:color w:val="3366FF"/>
      <w:bdr w:val="none" w:sz="0" w:space="0" w:color="auto"/>
      <w:shd w:val="clear" w:color="auto" w:fill="99CCFF"/>
    </w:rPr>
  </w:style>
  <w:style w:type="character" w:customStyle="1" w:styleId="LayoutSmallCaps">
    <w:name w:val="_Layout.SmallCaps"/>
    <w:uiPriority w:val="1"/>
    <w:qFormat/>
    <w:rsid w:val="00A225E4"/>
    <w:rPr>
      <w:smallCaps/>
    </w:rPr>
  </w:style>
  <w:style w:type="paragraph" w:customStyle="1" w:styleId="Log-2DONEnowscript">
    <w:name w:val=".Log-2 DONE now.script"/>
    <w:basedOn w:val="Normal"/>
    <w:uiPriority w:val="32"/>
    <w:qFormat/>
    <w:rsid w:val="00A225E4"/>
    <w:pPr>
      <w:numPr>
        <w:ilvl w:val="1"/>
        <w:numId w:val="3"/>
      </w:numPr>
      <w:shd w:val="clear" w:color="auto" w:fill="FFE1E1"/>
      <w:tabs>
        <w:tab w:val="left" w:pos="2041"/>
      </w:tabs>
      <w:autoSpaceDE w:val="0"/>
      <w:autoSpaceDN w:val="0"/>
      <w:spacing w:before="60"/>
      <w:outlineLvl w:val="6"/>
    </w:pPr>
    <w:rPr>
      <w:rFonts w:ascii="Times New Roman ebf" w:eastAsia="Times New Roman" w:hAnsi="Times New Roman ebf"/>
      <w:sz w:val="16"/>
      <w:szCs w:val="20"/>
      <w:lang w:eastAsia="pl-PL"/>
    </w:rPr>
  </w:style>
  <w:style w:type="character" w:customStyle="1" w:styleId="bibliographyauthor">
    <w:name w:val="_bibliography.author"/>
    <w:basedOn w:val="referenceauthor"/>
    <w:uiPriority w:val="1"/>
    <w:qFormat/>
    <w:rsid w:val="00A225E4"/>
    <w:rPr>
      <w:rFonts w:ascii="Times New Roman ebf" w:hAnsi="Times New Roman ebf" w:cs="Times New Roman"/>
      <w:smallCaps/>
      <w:color w:val="auto"/>
      <w:szCs w:val="20"/>
      <w:bdr w:val="none" w:sz="0" w:space="0" w:color="auto"/>
      <w:shd w:val="clear" w:color="auto" w:fill="FF0000"/>
      <w:lang w:val="de-DE" w:eastAsia="ar-SA"/>
    </w:rPr>
  </w:style>
  <w:style w:type="character" w:customStyle="1" w:styleId="quotetradition">
    <w:name w:val=".quote.tradition"/>
    <w:basedOn w:val="DefaultParagraphFont"/>
    <w:uiPriority w:val="3"/>
    <w:qFormat/>
    <w:rsid w:val="00294D81"/>
    <w:rPr>
      <w:rFonts w:eastAsiaTheme="minorHAnsi" w:cs="Times New Roman"/>
      <w:i w:val="0"/>
      <w:iCs/>
      <w:color w:val="auto"/>
      <w:szCs w:val="22"/>
      <w:bdr w:val="none" w:sz="0" w:space="0" w:color="auto"/>
      <w:shd w:val="clear" w:color="auto" w:fill="FFEBFF"/>
    </w:rPr>
  </w:style>
  <w:style w:type="paragraph" w:customStyle="1" w:styleId="Quotecable0">
    <w:name w:val=".Quote.cable"/>
    <w:basedOn w:val="Quote1st"/>
    <w:uiPriority w:val="13"/>
    <w:qFormat/>
    <w:rsid w:val="006C0CFD"/>
    <w:rPr>
      <w:smallCaps/>
    </w:rPr>
  </w:style>
  <w:style w:type="paragraph" w:customStyle="1" w:styleId="Quotecablecont">
    <w:name w:val=".Quote.cable.cont"/>
    <w:basedOn w:val="Quotecont"/>
    <w:uiPriority w:val="13"/>
    <w:qFormat/>
    <w:rsid w:val="00D33EA1"/>
    <w:rPr>
      <w:smallCaps/>
    </w:rPr>
  </w:style>
  <w:style w:type="character" w:customStyle="1" w:styleId="quoteholytradition">
    <w:name w:val=".quote.holy tradition"/>
    <w:basedOn w:val="quoteholyscripture"/>
    <w:uiPriority w:val="3"/>
    <w:qFormat/>
    <w:rsid w:val="00D249FA"/>
    <w:rPr>
      <w:rFonts w:eastAsiaTheme="minorHAnsi" w:cs="Times New Roman"/>
      <w:i/>
      <w:iCs/>
      <w:color w:val="auto"/>
      <w:szCs w:val="22"/>
      <w:bdr w:val="none" w:sz="0" w:space="0" w:color="auto"/>
      <w:shd w:val="clear" w:color="auto" w:fill="FFC8FF"/>
    </w:rPr>
  </w:style>
  <w:style w:type="paragraph" w:customStyle="1" w:styleId="Log-5DONEscript">
    <w:name w:val=".Log-5 DONE.script"/>
    <w:basedOn w:val="Log-4DONEscript"/>
    <w:uiPriority w:val="32"/>
    <w:qFormat/>
    <w:rsid w:val="00436CDA"/>
    <w:pPr>
      <w:numPr>
        <w:ilvl w:val="4"/>
      </w:numPr>
      <w:tabs>
        <w:tab w:val="left" w:pos="2381"/>
      </w:tabs>
      <w:outlineLvl w:val="8"/>
    </w:pPr>
    <w:rPr>
      <w:sz w:val="16"/>
    </w:rPr>
  </w:style>
  <w:style w:type="paragraph" w:customStyle="1" w:styleId="Log-6DONEscript">
    <w:name w:val=".Log-6 DONE.script"/>
    <w:basedOn w:val="Log-5DONEscript"/>
    <w:uiPriority w:val="32"/>
    <w:qFormat/>
    <w:rsid w:val="00436CDA"/>
    <w:pPr>
      <w:numPr>
        <w:ilvl w:val="5"/>
      </w:numPr>
      <w:tabs>
        <w:tab w:val="left" w:pos="2722"/>
      </w:tabs>
    </w:pPr>
  </w:style>
  <w:style w:type="character" w:customStyle="1" w:styleId="quotebahaiscriptureterm">
    <w:name w:val=".quote.bahai.scripture.term"/>
    <w:basedOn w:val="quotebahaiscripture"/>
    <w:uiPriority w:val="3"/>
    <w:qFormat/>
    <w:rsid w:val="00C57E99"/>
    <w:rPr>
      <w:rFonts w:cs="Times New Roman"/>
      <w:i/>
      <w:iCs/>
      <w:color w:val="3366FF"/>
      <w:bdr w:val="none" w:sz="0" w:space="0" w:color="auto"/>
      <w:shd w:val="clear" w:color="auto" w:fill="DDFF7D"/>
    </w:rPr>
  </w:style>
  <w:style w:type="paragraph" w:customStyle="1" w:styleId="FootnoteParunchecked">
    <w:name w:val=".FootnotePar.unchecked"/>
    <w:basedOn w:val="FootnoteText"/>
    <w:uiPriority w:val="16"/>
    <w:qFormat/>
    <w:rsid w:val="00F227DE"/>
    <w:pPr>
      <w:shd w:val="clear" w:color="auto" w:fill="F2F2F2" w:themeFill="background1" w:themeFillShade="F2"/>
    </w:pPr>
  </w:style>
  <w:style w:type="paragraph" w:customStyle="1" w:styleId="FootnoteParuncheckedreference">
    <w:name w:val=".FootnotePar.unchecked.reference"/>
    <w:basedOn w:val="FootnoteParreference"/>
    <w:uiPriority w:val="16"/>
    <w:qFormat/>
    <w:rsid w:val="00F227DE"/>
    <w:pPr>
      <w:shd w:val="clear" w:color="auto" w:fill="D9D9D9" w:themeFill="background1" w:themeFillShade="D9"/>
    </w:pPr>
  </w:style>
  <w:style w:type="character" w:customStyle="1" w:styleId="indexRefchapsub">
    <w:name w:val=".indexRef.chapsub"/>
    <w:basedOn w:val="indexRef"/>
    <w:uiPriority w:val="22"/>
    <w:qFormat/>
    <w:rsid w:val="0009055B"/>
    <w:rPr>
      <w:rFonts w:eastAsiaTheme="minorHAnsi"/>
      <w:szCs w:val="22"/>
      <w:bdr w:val="none" w:sz="0" w:space="0" w:color="auto"/>
      <w:shd w:val="clear" w:color="auto" w:fill="FA8C00"/>
    </w:rPr>
  </w:style>
  <w:style w:type="character" w:customStyle="1" w:styleId="indexpagenumbernotfound">
    <w:name w:val=".index.page number.not found"/>
    <w:uiPriority w:val="22"/>
    <w:qFormat/>
    <w:rsid w:val="00E17302"/>
    <w:rPr>
      <w:vanish/>
      <w:color w:val="5F497A" w:themeColor="accent4" w:themeShade="BF"/>
      <w:bdr w:val="none" w:sz="0" w:space="0" w:color="auto"/>
      <w:shd w:val="clear" w:color="auto" w:fill="E5DFEC" w:themeFill="accent4" w:themeFillTint="33"/>
    </w:rPr>
  </w:style>
  <w:style w:type="character" w:customStyle="1" w:styleId="quotebahaiscriptureBab">
    <w:name w:val="_quote.bahai.scripture.Bab"/>
    <w:basedOn w:val="quotebahaiscripture"/>
    <w:uiPriority w:val="1"/>
    <w:qFormat/>
    <w:rsid w:val="00D266CC"/>
    <w:rPr>
      <w:rFonts w:cs="Times New Roman"/>
      <w:i/>
      <w:iCs/>
      <w:color w:val="3366FF"/>
      <w:bdr w:val="none" w:sz="0" w:space="0" w:color="auto"/>
      <w:shd w:val="clear" w:color="auto" w:fill="EAF1DD" w:themeFill="accent3" w:themeFillTint="33"/>
    </w:rPr>
  </w:style>
  <w:style w:type="paragraph" w:customStyle="1" w:styleId="Index-4">
    <w:name w:val=".Index-4"/>
    <w:basedOn w:val="Indexbasis"/>
    <w:uiPriority w:val="21"/>
    <w:qFormat/>
    <w:rsid w:val="00485502"/>
    <w:pPr>
      <w:shd w:val="clear" w:color="auto" w:fill="E5DFEC" w:themeFill="accent4" w:themeFillTint="33"/>
      <w:ind w:left="1021"/>
    </w:pPr>
    <w:rPr>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hai-studien.de/portal/index.php?page=5" TargetMode="External"/><Relationship Id="rId12" Type="http://schemas.openxmlformats.org/officeDocument/2006/relationships/hyperlink" Target="http://bahai-library.com/taherzadeh_covenant_bahaullah" TargetMode="External"/><Relationship Id="rId13" Type="http://schemas.openxmlformats.org/officeDocument/2006/relationships/comments" Target="comments.xml"/><Relationship Id="rId14" Type="http://schemas.openxmlformats.org/officeDocument/2006/relationships/fontTable" Target="fontTable.xml"/><Relationship Id="rId15"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bahai-studien.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sf\Dropbox\BV%20-%20Core\Tools\Mastertemplate\Template%20Mastertext&#8212;ongoing.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493B5-E95A-8A43-9F3C-4955FDE25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\\psf\Dropbox\BV - Core\Tools\Mastertemplate\Template Mastertext—ongoing.dotm</Template>
  <TotalTime>1</TotalTime>
  <Pages>111</Pages>
  <Words>248055</Words>
  <Characters>1413920</Characters>
  <Application>Microsoft Macintosh Word</Application>
  <DocSecurity>0</DocSecurity>
  <Lines>11782</Lines>
  <Paragraphs>3317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Jonah Winters</cp:lastModifiedBy>
  <cp:revision>3</cp:revision>
  <dcterms:created xsi:type="dcterms:W3CDTF">2015-09-10T18:32:00Z</dcterms:created>
  <dcterms:modified xsi:type="dcterms:W3CDTF">2016-03-09T22:15:00Z</dcterms:modified>
</cp:coreProperties>
</file>